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83FFE" w14:textId="2FA94C6B" w:rsidR="000513CD" w:rsidRPr="001A69B5" w:rsidRDefault="006C641C" w:rsidP="001B3733">
      <w:pPr>
        <w:pStyle w:val="is-dep"/>
      </w:pPr>
      <w:r>
        <w:t>Det kongelege Kunnskapsdepartement</w:t>
      </w:r>
    </w:p>
    <w:p w14:paraId="66DBB6A2" w14:textId="77777777" w:rsidR="000513CD" w:rsidRPr="001A69B5" w:rsidRDefault="0009509B" w:rsidP="001A69B5">
      <w:pPr>
        <w:pStyle w:val="i-hode"/>
      </w:pPr>
      <w:r w:rsidRPr="001A69B5">
        <w:t>Prop. 1 S</w:t>
      </w:r>
    </w:p>
    <w:p w14:paraId="15FA4A02" w14:textId="77777777" w:rsidR="000513CD" w:rsidRPr="001A69B5" w:rsidRDefault="0009509B" w:rsidP="001A69B5">
      <w:pPr>
        <w:pStyle w:val="i-sesjon"/>
      </w:pPr>
      <w:r w:rsidRPr="001A69B5">
        <w:t>(2021–2022)</w:t>
      </w:r>
    </w:p>
    <w:p w14:paraId="3DF5EA72" w14:textId="77777777" w:rsidR="000513CD" w:rsidRPr="001A69B5" w:rsidRDefault="0009509B" w:rsidP="001A69B5">
      <w:pPr>
        <w:pStyle w:val="i-hode-tit"/>
      </w:pPr>
      <w:r w:rsidRPr="001A69B5">
        <w:t>Proposisjon til Stortinget (forslag til stortingsvedtak)</w:t>
      </w:r>
    </w:p>
    <w:p w14:paraId="1E2FE857" w14:textId="77777777" w:rsidR="000513CD" w:rsidRPr="001A69B5" w:rsidRDefault="0009509B" w:rsidP="001A69B5">
      <w:pPr>
        <w:pStyle w:val="i-termin"/>
      </w:pPr>
      <w:r w:rsidRPr="001A69B5">
        <w:t>FOR BUDSJETTÅRET 2022</w:t>
      </w:r>
    </w:p>
    <w:p w14:paraId="2EF10BAD" w14:textId="77777777" w:rsidR="000513CD" w:rsidRPr="001A69B5" w:rsidRDefault="0009509B" w:rsidP="001A69B5">
      <w:pPr>
        <w:pStyle w:val="i-undertit"/>
      </w:pPr>
      <w:r w:rsidRPr="001A69B5">
        <w:t>Utgiftskapittel: 200–292 og 2410</w:t>
      </w:r>
    </w:p>
    <w:p w14:paraId="7059BCEB" w14:textId="77777777" w:rsidR="000513CD" w:rsidRPr="001A69B5" w:rsidRDefault="0009509B" w:rsidP="001A69B5">
      <w:pPr>
        <w:pStyle w:val="i-undertit"/>
      </w:pPr>
      <w:r w:rsidRPr="001A69B5">
        <w:t>Inntektskapittel: 3200–3292, 5310 og 5617</w:t>
      </w:r>
    </w:p>
    <w:p w14:paraId="3DB171BE" w14:textId="47C8C89F" w:rsidR="000513CD" w:rsidRPr="001A69B5" w:rsidRDefault="006C641C" w:rsidP="006C641C">
      <w:pPr>
        <w:pStyle w:val="i-dep"/>
      </w:pPr>
      <w:r>
        <w:t>Det kongelege Kunnskapsdepartement</w:t>
      </w:r>
    </w:p>
    <w:p w14:paraId="5B654EED" w14:textId="77777777" w:rsidR="000513CD" w:rsidRPr="001A69B5" w:rsidRDefault="0009509B" w:rsidP="001A69B5">
      <w:pPr>
        <w:pStyle w:val="i-hode"/>
      </w:pPr>
      <w:r w:rsidRPr="001A69B5">
        <w:t>Prop. 1 S</w:t>
      </w:r>
    </w:p>
    <w:p w14:paraId="5891D02F" w14:textId="77777777" w:rsidR="000513CD" w:rsidRPr="001A69B5" w:rsidRDefault="0009509B" w:rsidP="001A69B5">
      <w:pPr>
        <w:pStyle w:val="i-sesjon"/>
      </w:pPr>
      <w:r w:rsidRPr="001A69B5">
        <w:t>(2021–2022)</w:t>
      </w:r>
    </w:p>
    <w:p w14:paraId="6CEC7F1A" w14:textId="77777777" w:rsidR="000513CD" w:rsidRPr="001A69B5" w:rsidRDefault="0009509B" w:rsidP="001A69B5">
      <w:pPr>
        <w:pStyle w:val="i-hode-tit"/>
      </w:pPr>
      <w:r w:rsidRPr="001A69B5">
        <w:t>Proposisjon til Stortinget (forslag til stortingsvedtak)</w:t>
      </w:r>
    </w:p>
    <w:p w14:paraId="47D4F517" w14:textId="77777777" w:rsidR="000513CD" w:rsidRPr="001A69B5" w:rsidRDefault="0009509B" w:rsidP="001A69B5">
      <w:pPr>
        <w:pStyle w:val="i-termin"/>
      </w:pPr>
      <w:r w:rsidRPr="001A69B5">
        <w:t>FOR BUDSJETTÅRET 2022</w:t>
      </w:r>
    </w:p>
    <w:p w14:paraId="4FCB5BE1" w14:textId="77777777" w:rsidR="000513CD" w:rsidRPr="001A69B5" w:rsidRDefault="0009509B" w:rsidP="001A69B5">
      <w:pPr>
        <w:pStyle w:val="i-undertit"/>
      </w:pPr>
      <w:r w:rsidRPr="001A69B5">
        <w:t>Utgiftskapittel: 200–292 og 2410</w:t>
      </w:r>
    </w:p>
    <w:p w14:paraId="4790AF7D" w14:textId="77777777" w:rsidR="000513CD" w:rsidRPr="001A69B5" w:rsidRDefault="0009509B" w:rsidP="001A69B5">
      <w:pPr>
        <w:pStyle w:val="i-undertit"/>
      </w:pPr>
      <w:r w:rsidRPr="001A69B5">
        <w:t>Inntektskapittel: 3200–3292, 5310 og 5617</w:t>
      </w:r>
    </w:p>
    <w:p w14:paraId="14A925B4" w14:textId="77777777" w:rsidR="000513CD" w:rsidRPr="001A69B5" w:rsidRDefault="0009509B" w:rsidP="001A69B5">
      <w:pPr>
        <w:pStyle w:val="i-statsrdato"/>
      </w:pPr>
      <w:r w:rsidRPr="001A69B5">
        <w:t>Tilråding frå Kunnskapsdepartementet 24. september 2021,</w:t>
      </w:r>
      <w:r w:rsidRPr="001A69B5">
        <w:br/>
        <w:t>godkjend i statsråd same dagen.</w:t>
      </w:r>
      <w:r w:rsidRPr="001A69B5">
        <w:br/>
        <w:t>(Regjeringa Solberg)</w:t>
      </w:r>
    </w:p>
    <w:p w14:paraId="38183552" w14:textId="1341F80D" w:rsidR="000513CD" w:rsidRPr="001A69B5" w:rsidRDefault="00BF2BEC" w:rsidP="001A69B5">
      <w:pPr>
        <w:pStyle w:val="del-nr"/>
      </w:pPr>
      <w:r>
        <w:lastRenderedPageBreak/>
        <w:t xml:space="preserve">Del </w:t>
      </w:r>
      <w:r w:rsidR="00FE3006">
        <w:t>I</w:t>
      </w:r>
    </w:p>
    <w:p w14:paraId="13C256D8" w14:textId="624F0EAE" w:rsidR="000513CD" w:rsidRPr="001A69B5" w:rsidRDefault="0009509B" w:rsidP="001A69B5">
      <w:pPr>
        <w:pStyle w:val="del-tittel"/>
      </w:pPr>
      <w:r w:rsidRPr="001A69B5">
        <w:t xml:space="preserve">Oversikt over budsjettforslaget </w:t>
      </w:r>
      <w:proofErr w:type="spellStart"/>
      <w:r w:rsidRPr="001A69B5">
        <w:t>frå</w:t>
      </w:r>
      <w:proofErr w:type="spellEnd"/>
      <w:r w:rsidRPr="001A69B5">
        <w:t xml:space="preserve"> Kunnskapsdepartementet</w:t>
      </w:r>
    </w:p>
    <w:p w14:paraId="218A5DF5" w14:textId="77777777" w:rsidR="000513CD" w:rsidRPr="001A69B5" w:rsidRDefault="0009509B" w:rsidP="001A69B5">
      <w:pPr>
        <w:pStyle w:val="Overskrift1"/>
      </w:pPr>
      <w:proofErr w:type="spellStart"/>
      <w:r w:rsidRPr="001A69B5">
        <w:t>Hovudinnleiing</w:t>
      </w:r>
      <w:proofErr w:type="spellEnd"/>
    </w:p>
    <w:p w14:paraId="54435067" w14:textId="77777777" w:rsidR="000513CD" w:rsidRPr="001A69B5" w:rsidRDefault="0009509B" w:rsidP="001A69B5">
      <w:pPr>
        <w:pStyle w:val="Undertittel"/>
      </w:pPr>
      <w:r w:rsidRPr="001A69B5">
        <w:t xml:space="preserve">Kompetente menneske er </w:t>
      </w:r>
      <w:proofErr w:type="gramStart"/>
      <w:r w:rsidRPr="001A69B5">
        <w:t>vår</w:t>
      </w:r>
      <w:proofErr w:type="gramEnd"/>
      <w:r w:rsidRPr="001A69B5">
        <w:t xml:space="preserve"> </w:t>
      </w:r>
      <w:proofErr w:type="spellStart"/>
      <w:r w:rsidRPr="001A69B5">
        <w:t>viktigaste</w:t>
      </w:r>
      <w:proofErr w:type="spellEnd"/>
      <w:r w:rsidRPr="001A69B5">
        <w:t xml:space="preserve"> ressurs</w:t>
      </w:r>
    </w:p>
    <w:p w14:paraId="35705570" w14:textId="77777777" w:rsidR="000513CD" w:rsidRPr="001A69B5" w:rsidRDefault="0009509B" w:rsidP="001A69B5">
      <w:r w:rsidRPr="001A69B5">
        <w:t xml:space="preserve">I </w:t>
      </w:r>
      <w:proofErr w:type="spellStart"/>
      <w:r w:rsidRPr="001A69B5">
        <w:t>Noreg</w:t>
      </w:r>
      <w:proofErr w:type="spellEnd"/>
      <w:r w:rsidRPr="001A69B5">
        <w:t xml:space="preserve"> har barn 10 års obligatorisk opplæring. I </w:t>
      </w:r>
      <w:proofErr w:type="spellStart"/>
      <w:r w:rsidRPr="001A69B5">
        <w:t>dei</w:t>
      </w:r>
      <w:proofErr w:type="spellEnd"/>
      <w:r w:rsidRPr="001A69B5">
        <w:t xml:space="preserve"> </w:t>
      </w:r>
      <w:proofErr w:type="spellStart"/>
      <w:r w:rsidRPr="001A69B5">
        <w:t>seinaste</w:t>
      </w:r>
      <w:proofErr w:type="spellEnd"/>
      <w:r w:rsidRPr="001A69B5">
        <w:t xml:space="preserve"> åra har deltakinga i barnehagen </w:t>
      </w:r>
      <w:proofErr w:type="spellStart"/>
      <w:r w:rsidRPr="001A69B5">
        <w:t>auka</w:t>
      </w:r>
      <w:proofErr w:type="spellEnd"/>
      <w:r w:rsidRPr="001A69B5">
        <w:t xml:space="preserve">, og nær 80 pst. av barna går i barnehagen </w:t>
      </w:r>
      <w:proofErr w:type="spellStart"/>
      <w:r w:rsidRPr="001A69B5">
        <w:t>frå</w:t>
      </w:r>
      <w:proofErr w:type="spellEnd"/>
      <w:r w:rsidRPr="001A69B5">
        <w:t xml:space="preserve"> </w:t>
      </w:r>
      <w:proofErr w:type="spellStart"/>
      <w:r w:rsidRPr="001A69B5">
        <w:t>dei</w:t>
      </w:r>
      <w:proofErr w:type="spellEnd"/>
      <w:r w:rsidRPr="001A69B5">
        <w:t xml:space="preserve"> er </w:t>
      </w:r>
      <w:proofErr w:type="spellStart"/>
      <w:r w:rsidRPr="001A69B5">
        <w:t>eitt</w:t>
      </w:r>
      <w:proofErr w:type="spellEnd"/>
      <w:r w:rsidRPr="001A69B5">
        <w:t xml:space="preserve"> år gamle. Deltakinga stig til nær 100 pst. for 5-åringane. Praktisk talt alle 10.-klassingane går over til </w:t>
      </w:r>
      <w:proofErr w:type="spellStart"/>
      <w:r w:rsidRPr="001A69B5">
        <w:t>vidaregåande</w:t>
      </w:r>
      <w:proofErr w:type="spellEnd"/>
      <w:r w:rsidRPr="001A69B5">
        <w:t xml:space="preserve"> opplæring. I tillegg til og i samarbeid og forståing med heimen er barnehage og </w:t>
      </w:r>
      <w:proofErr w:type="spellStart"/>
      <w:r w:rsidRPr="001A69B5">
        <w:t>skule</w:t>
      </w:r>
      <w:proofErr w:type="spellEnd"/>
      <w:r w:rsidRPr="001A69B5">
        <w:t xml:space="preserve"> </w:t>
      </w:r>
      <w:proofErr w:type="spellStart"/>
      <w:r w:rsidRPr="001A69B5">
        <w:t>dei</w:t>
      </w:r>
      <w:proofErr w:type="spellEnd"/>
      <w:r w:rsidRPr="001A69B5">
        <w:t xml:space="preserve"> </w:t>
      </w:r>
      <w:proofErr w:type="spellStart"/>
      <w:r w:rsidRPr="001A69B5">
        <w:t>viktigaste</w:t>
      </w:r>
      <w:proofErr w:type="spellEnd"/>
      <w:r w:rsidRPr="001A69B5">
        <w:t xml:space="preserve"> arenaene for utvikling. Her får barna venner, her lærer </w:t>
      </w:r>
      <w:proofErr w:type="spellStart"/>
      <w:r w:rsidRPr="001A69B5">
        <w:t>dei</w:t>
      </w:r>
      <w:proofErr w:type="spellEnd"/>
      <w:r w:rsidRPr="001A69B5">
        <w:t xml:space="preserve"> å bli gagns menneske, og </w:t>
      </w:r>
      <w:proofErr w:type="spellStart"/>
      <w:r w:rsidRPr="001A69B5">
        <w:t>dei</w:t>
      </w:r>
      <w:proofErr w:type="spellEnd"/>
      <w:r w:rsidRPr="001A69B5">
        <w:t xml:space="preserve"> får sosial og emosjonell kompetanse som </w:t>
      </w:r>
      <w:proofErr w:type="spellStart"/>
      <w:r w:rsidRPr="001A69B5">
        <w:t>gjer</w:t>
      </w:r>
      <w:proofErr w:type="spellEnd"/>
      <w:r w:rsidRPr="001A69B5">
        <w:t xml:space="preserve"> </w:t>
      </w:r>
      <w:proofErr w:type="spellStart"/>
      <w:r w:rsidRPr="001A69B5">
        <w:t>dei</w:t>
      </w:r>
      <w:proofErr w:type="spellEnd"/>
      <w:r w:rsidRPr="001A69B5">
        <w:t xml:space="preserve"> rusta til å ta ansvar for seg sjølve og andre. Alle barn treng å oppleve tryggleik, trivsel og glede </w:t>
      </w:r>
      <w:proofErr w:type="spellStart"/>
      <w:r w:rsidRPr="001A69B5">
        <w:t>saman</w:t>
      </w:r>
      <w:proofErr w:type="spellEnd"/>
      <w:r w:rsidRPr="001A69B5">
        <w:t xml:space="preserve"> med andre barn og </w:t>
      </w:r>
      <w:proofErr w:type="spellStart"/>
      <w:r w:rsidRPr="001A69B5">
        <w:t>dei</w:t>
      </w:r>
      <w:proofErr w:type="spellEnd"/>
      <w:r w:rsidRPr="001A69B5">
        <w:t xml:space="preserve"> </w:t>
      </w:r>
      <w:proofErr w:type="spellStart"/>
      <w:r w:rsidRPr="001A69B5">
        <w:t>vaksne</w:t>
      </w:r>
      <w:proofErr w:type="spellEnd"/>
      <w:r w:rsidRPr="001A69B5">
        <w:t xml:space="preserve"> som jobbar i utdanningssektoren. Barnehagen og </w:t>
      </w:r>
      <w:proofErr w:type="spellStart"/>
      <w:r w:rsidRPr="001A69B5">
        <w:t>skulen</w:t>
      </w:r>
      <w:proofErr w:type="spellEnd"/>
      <w:r w:rsidRPr="001A69B5">
        <w:t xml:space="preserve"> gir </w:t>
      </w:r>
      <w:proofErr w:type="spellStart"/>
      <w:r w:rsidRPr="001A69B5">
        <w:t>dei</w:t>
      </w:r>
      <w:proofErr w:type="spellEnd"/>
      <w:r w:rsidRPr="001A69B5">
        <w:t xml:space="preserve"> gode </w:t>
      </w:r>
      <w:proofErr w:type="spellStart"/>
      <w:r w:rsidRPr="001A69B5">
        <w:t>føresetnader</w:t>
      </w:r>
      <w:proofErr w:type="spellEnd"/>
      <w:r w:rsidRPr="001A69B5">
        <w:t xml:space="preserve"> for </w:t>
      </w:r>
      <w:proofErr w:type="spellStart"/>
      <w:r w:rsidRPr="001A69B5">
        <w:t>ein</w:t>
      </w:r>
      <w:proofErr w:type="spellEnd"/>
      <w:r w:rsidRPr="001A69B5">
        <w:t xml:space="preserve"> god oppvekst gjennom både utdanning og danning, </w:t>
      </w:r>
      <w:proofErr w:type="spellStart"/>
      <w:r w:rsidRPr="001A69B5">
        <w:t>noko</w:t>
      </w:r>
      <w:proofErr w:type="spellEnd"/>
      <w:r w:rsidRPr="001A69B5">
        <w:t xml:space="preserve"> som </w:t>
      </w:r>
      <w:proofErr w:type="spellStart"/>
      <w:r w:rsidRPr="001A69B5">
        <w:t>legg</w:t>
      </w:r>
      <w:proofErr w:type="spellEnd"/>
      <w:r w:rsidRPr="001A69B5">
        <w:t xml:space="preserve"> grunnlaget for fridom til å kunne ta sjølvstendige val og til å leve gode liv.</w:t>
      </w:r>
    </w:p>
    <w:p w14:paraId="318A713F" w14:textId="77777777" w:rsidR="000513CD" w:rsidRPr="001A69B5" w:rsidRDefault="0009509B" w:rsidP="001A69B5">
      <w:r w:rsidRPr="001A69B5">
        <w:t xml:space="preserve">Den </w:t>
      </w:r>
      <w:proofErr w:type="spellStart"/>
      <w:r w:rsidRPr="001A69B5">
        <w:t>viktigaste</w:t>
      </w:r>
      <w:proofErr w:type="spellEnd"/>
      <w:r w:rsidRPr="001A69B5">
        <w:t xml:space="preserve"> velferda er å ha </w:t>
      </w:r>
      <w:proofErr w:type="spellStart"/>
      <w:r w:rsidRPr="001A69B5">
        <w:t>ein</w:t>
      </w:r>
      <w:proofErr w:type="spellEnd"/>
      <w:r w:rsidRPr="001A69B5">
        <w:t xml:space="preserve"> jobb å gå til, og </w:t>
      </w:r>
      <w:proofErr w:type="gramStart"/>
      <w:r w:rsidRPr="001A69B5">
        <w:t>alle menneske</w:t>
      </w:r>
      <w:proofErr w:type="gramEnd"/>
      <w:r w:rsidRPr="001A69B5">
        <w:t xml:space="preserve"> som er i jobb er </w:t>
      </w:r>
      <w:proofErr w:type="spellStart"/>
      <w:r w:rsidRPr="001A69B5">
        <w:t>Noregs</w:t>
      </w:r>
      <w:proofErr w:type="spellEnd"/>
      <w:r w:rsidRPr="001A69B5">
        <w:t xml:space="preserve"> </w:t>
      </w:r>
      <w:proofErr w:type="spellStart"/>
      <w:r w:rsidRPr="001A69B5">
        <w:t>viktigaste</w:t>
      </w:r>
      <w:proofErr w:type="spellEnd"/>
      <w:r w:rsidRPr="001A69B5">
        <w:t xml:space="preserve"> ressurs. God nok kompetanse er også viktig for den </w:t>
      </w:r>
      <w:proofErr w:type="spellStart"/>
      <w:r w:rsidRPr="001A69B5">
        <w:t>einskilde</w:t>
      </w:r>
      <w:proofErr w:type="spellEnd"/>
      <w:r w:rsidRPr="001A69B5">
        <w:t xml:space="preserve">, fordi det gir stabil </w:t>
      </w:r>
      <w:proofErr w:type="spellStart"/>
      <w:r w:rsidRPr="001A69B5">
        <w:t>tilknyting</w:t>
      </w:r>
      <w:proofErr w:type="spellEnd"/>
      <w:r w:rsidRPr="001A69B5">
        <w:t xml:space="preserve"> til arbeidslivet, fridom, </w:t>
      </w:r>
      <w:proofErr w:type="spellStart"/>
      <w:r w:rsidRPr="001A69B5">
        <w:t>meistring</w:t>
      </w:r>
      <w:proofErr w:type="spellEnd"/>
      <w:r w:rsidRPr="001A69B5">
        <w:t xml:space="preserve"> og </w:t>
      </w:r>
      <w:proofErr w:type="spellStart"/>
      <w:r w:rsidRPr="001A69B5">
        <w:t>moglegheiter</w:t>
      </w:r>
      <w:proofErr w:type="spellEnd"/>
      <w:r w:rsidRPr="001A69B5">
        <w:t xml:space="preserve">. </w:t>
      </w:r>
      <w:proofErr w:type="spellStart"/>
      <w:r w:rsidRPr="001A69B5">
        <w:t>Ferdigheiter</w:t>
      </w:r>
      <w:proofErr w:type="spellEnd"/>
      <w:r w:rsidRPr="001A69B5">
        <w:t xml:space="preserve">, kunnskap, forståing og </w:t>
      </w:r>
      <w:proofErr w:type="spellStart"/>
      <w:r w:rsidRPr="001A69B5">
        <w:t>eigenskapar</w:t>
      </w:r>
      <w:proofErr w:type="spellEnd"/>
      <w:r w:rsidRPr="001A69B5">
        <w:t xml:space="preserve"> er ulike </w:t>
      </w:r>
      <w:proofErr w:type="spellStart"/>
      <w:r w:rsidRPr="001A69B5">
        <w:t>delar</w:t>
      </w:r>
      <w:proofErr w:type="spellEnd"/>
      <w:r w:rsidRPr="001A69B5">
        <w:t xml:space="preserve"> av kompetansen. </w:t>
      </w:r>
      <w:proofErr w:type="spellStart"/>
      <w:r w:rsidRPr="001A69B5">
        <w:t>Bestanddelane</w:t>
      </w:r>
      <w:proofErr w:type="spellEnd"/>
      <w:r w:rsidRPr="001A69B5">
        <w:t xml:space="preserve"> blir utvikla og styrkte gjennom utdanning og arbeid og i sosialt </w:t>
      </w:r>
      <w:proofErr w:type="spellStart"/>
      <w:r w:rsidRPr="001A69B5">
        <w:t>samspel</w:t>
      </w:r>
      <w:proofErr w:type="spellEnd"/>
      <w:r w:rsidRPr="001A69B5">
        <w:t xml:space="preserve"> på mange andre arenaer. Frivillig sektor og deltaking i sivilsamfunnet er </w:t>
      </w:r>
      <w:proofErr w:type="spellStart"/>
      <w:r w:rsidRPr="001A69B5">
        <w:t>ein</w:t>
      </w:r>
      <w:proofErr w:type="spellEnd"/>
      <w:r w:rsidRPr="001A69B5">
        <w:t xml:space="preserve"> slik kompetansearena. Der blir det skapt </w:t>
      </w:r>
      <w:proofErr w:type="spellStart"/>
      <w:r w:rsidRPr="001A69B5">
        <w:t>uvurderlege</w:t>
      </w:r>
      <w:proofErr w:type="spellEnd"/>
      <w:r w:rsidRPr="001A69B5">
        <w:t xml:space="preserve"> </w:t>
      </w:r>
      <w:proofErr w:type="spellStart"/>
      <w:r w:rsidRPr="001A69B5">
        <w:t>verdiar</w:t>
      </w:r>
      <w:proofErr w:type="spellEnd"/>
      <w:r w:rsidRPr="001A69B5">
        <w:t xml:space="preserve"> for samfunnet som </w:t>
      </w:r>
      <w:proofErr w:type="spellStart"/>
      <w:r w:rsidRPr="001A69B5">
        <w:t>ikkje</w:t>
      </w:r>
      <w:proofErr w:type="spellEnd"/>
      <w:r w:rsidRPr="001A69B5">
        <w:t xml:space="preserve"> så lett kan </w:t>
      </w:r>
      <w:proofErr w:type="spellStart"/>
      <w:r w:rsidRPr="001A69B5">
        <w:t>talfestast</w:t>
      </w:r>
      <w:proofErr w:type="spellEnd"/>
      <w:r w:rsidRPr="001A69B5">
        <w:t xml:space="preserve">. Dei som har </w:t>
      </w:r>
      <w:proofErr w:type="spellStart"/>
      <w:r w:rsidRPr="001A69B5">
        <w:t>høg</w:t>
      </w:r>
      <w:proofErr w:type="spellEnd"/>
      <w:r w:rsidRPr="001A69B5">
        <w:t xml:space="preserve"> kompetanse, </w:t>
      </w:r>
      <w:proofErr w:type="spellStart"/>
      <w:r w:rsidRPr="001A69B5">
        <w:t>deltek</w:t>
      </w:r>
      <w:proofErr w:type="spellEnd"/>
      <w:r w:rsidRPr="001A69B5">
        <w:t xml:space="preserve"> </w:t>
      </w:r>
      <w:proofErr w:type="spellStart"/>
      <w:r w:rsidRPr="001A69B5">
        <w:t>meir</w:t>
      </w:r>
      <w:proofErr w:type="spellEnd"/>
      <w:r w:rsidRPr="001A69B5">
        <w:t xml:space="preserve"> i </w:t>
      </w:r>
      <w:proofErr w:type="spellStart"/>
      <w:r w:rsidRPr="001A69B5">
        <w:t>aktivitetar</w:t>
      </w:r>
      <w:proofErr w:type="spellEnd"/>
      <w:r w:rsidRPr="001A69B5">
        <w:t xml:space="preserve"> som ubetalt velgjerdsarbeid enn </w:t>
      </w:r>
      <w:proofErr w:type="spellStart"/>
      <w:r w:rsidRPr="001A69B5">
        <w:t>dei</w:t>
      </w:r>
      <w:proofErr w:type="spellEnd"/>
      <w:r w:rsidRPr="001A69B5">
        <w:t xml:space="preserve"> med låg kompetanse. Dei har større tru på at </w:t>
      </w:r>
      <w:proofErr w:type="spellStart"/>
      <w:r w:rsidRPr="001A69B5">
        <w:t>deira</w:t>
      </w:r>
      <w:proofErr w:type="spellEnd"/>
      <w:r w:rsidRPr="001A69B5">
        <w:t xml:space="preserve"> innsats er viktig for lokalmiljøet, samfunnet og landet som heilskap. Deltaking i både arbeid og samfunn </w:t>
      </w:r>
      <w:proofErr w:type="spellStart"/>
      <w:r w:rsidRPr="001A69B5">
        <w:t>bidreg</w:t>
      </w:r>
      <w:proofErr w:type="spellEnd"/>
      <w:r w:rsidRPr="001A69B5">
        <w:t xml:space="preserve"> òg til at barn og </w:t>
      </w:r>
      <w:r w:rsidRPr="001A69B5">
        <w:lastRenderedPageBreak/>
        <w:t xml:space="preserve">ungdom og andre i </w:t>
      </w:r>
      <w:proofErr w:type="spellStart"/>
      <w:r w:rsidRPr="001A69B5">
        <w:t>omgivnadene</w:t>
      </w:r>
      <w:proofErr w:type="spellEnd"/>
      <w:r w:rsidRPr="001A69B5">
        <w:t xml:space="preserve"> blir motiverte til å ta del i </w:t>
      </w:r>
      <w:proofErr w:type="spellStart"/>
      <w:r w:rsidRPr="001A69B5">
        <w:t>fellesskapen</w:t>
      </w:r>
      <w:proofErr w:type="spellEnd"/>
      <w:r w:rsidRPr="001A69B5">
        <w:t>.</w:t>
      </w:r>
    </w:p>
    <w:p w14:paraId="27274346" w14:textId="77777777" w:rsidR="000513CD" w:rsidRPr="001A69B5" w:rsidRDefault="0009509B" w:rsidP="001A69B5">
      <w:r w:rsidRPr="001A69B5">
        <w:t xml:space="preserve">I </w:t>
      </w:r>
      <w:proofErr w:type="spellStart"/>
      <w:r w:rsidRPr="001A69B5">
        <w:t>Noreg</w:t>
      </w:r>
      <w:proofErr w:type="spellEnd"/>
      <w:r w:rsidRPr="001A69B5">
        <w:t xml:space="preserve"> har vi lenge hatt </w:t>
      </w:r>
      <w:proofErr w:type="spellStart"/>
      <w:r w:rsidRPr="001A69B5">
        <w:t>høg</w:t>
      </w:r>
      <w:proofErr w:type="spellEnd"/>
      <w:r w:rsidRPr="001A69B5">
        <w:t xml:space="preserve"> </w:t>
      </w:r>
      <w:proofErr w:type="spellStart"/>
      <w:r w:rsidRPr="001A69B5">
        <w:t>sysselsetjing</w:t>
      </w:r>
      <w:proofErr w:type="spellEnd"/>
      <w:r w:rsidRPr="001A69B5">
        <w:t xml:space="preserve"> av </w:t>
      </w:r>
      <w:proofErr w:type="spellStart"/>
      <w:r w:rsidRPr="001A69B5">
        <w:t>ein</w:t>
      </w:r>
      <w:proofErr w:type="spellEnd"/>
      <w:r w:rsidRPr="001A69B5">
        <w:t xml:space="preserve"> godt utdanna og kompetent arbeidsstyrke, det er stort engasjement i samfunnslivet og mange som </w:t>
      </w:r>
      <w:proofErr w:type="spellStart"/>
      <w:r w:rsidRPr="001A69B5">
        <w:t>deltek</w:t>
      </w:r>
      <w:proofErr w:type="spellEnd"/>
      <w:r w:rsidRPr="001A69B5">
        <w:t xml:space="preserve"> i frivillig </w:t>
      </w:r>
      <w:proofErr w:type="spellStart"/>
      <w:r w:rsidRPr="001A69B5">
        <w:t>verksemd</w:t>
      </w:r>
      <w:proofErr w:type="spellEnd"/>
      <w:r w:rsidRPr="001A69B5">
        <w:t xml:space="preserve">. Verdiskapinga vår har derfor </w:t>
      </w:r>
      <w:proofErr w:type="spellStart"/>
      <w:r w:rsidRPr="001A69B5">
        <w:t>vore</w:t>
      </w:r>
      <w:proofErr w:type="spellEnd"/>
      <w:r w:rsidRPr="001A69B5">
        <w:t xml:space="preserve"> i toppen internasjonalt, og </w:t>
      </w:r>
      <w:proofErr w:type="spellStart"/>
      <w:r w:rsidRPr="001A69B5">
        <w:t>høg</w:t>
      </w:r>
      <w:proofErr w:type="spellEnd"/>
      <w:r w:rsidRPr="001A69B5">
        <w:t xml:space="preserve"> kompetanse i befolkninga er blant våre </w:t>
      </w:r>
      <w:proofErr w:type="spellStart"/>
      <w:r w:rsidRPr="001A69B5">
        <w:t>sterkaste</w:t>
      </w:r>
      <w:proofErr w:type="spellEnd"/>
      <w:r w:rsidRPr="001A69B5">
        <w:t xml:space="preserve"> fortrinn.</w:t>
      </w:r>
    </w:p>
    <w:p w14:paraId="284C8F8D" w14:textId="77777777" w:rsidR="000513CD" w:rsidRPr="001A69B5" w:rsidRDefault="0009509B" w:rsidP="001A69B5">
      <w:r w:rsidRPr="001A69B5">
        <w:t xml:space="preserve">Omstilling er </w:t>
      </w:r>
      <w:proofErr w:type="spellStart"/>
      <w:r w:rsidRPr="001A69B5">
        <w:t>ein</w:t>
      </w:r>
      <w:proofErr w:type="spellEnd"/>
      <w:r w:rsidRPr="001A69B5">
        <w:t xml:space="preserve"> del av </w:t>
      </w:r>
      <w:proofErr w:type="spellStart"/>
      <w:r w:rsidRPr="001A69B5">
        <w:t>kvardagen</w:t>
      </w:r>
      <w:proofErr w:type="spellEnd"/>
      <w:r w:rsidRPr="001A69B5">
        <w:t xml:space="preserve"> i arbeidslivet. Globalisering, digitalisering og låge </w:t>
      </w:r>
      <w:proofErr w:type="spellStart"/>
      <w:r w:rsidRPr="001A69B5">
        <w:t>lønnsforskjellar</w:t>
      </w:r>
      <w:proofErr w:type="spellEnd"/>
      <w:r w:rsidRPr="001A69B5">
        <w:t xml:space="preserve"> er sterke </w:t>
      </w:r>
      <w:proofErr w:type="spellStart"/>
      <w:r w:rsidRPr="001A69B5">
        <w:t>drivarar</w:t>
      </w:r>
      <w:proofErr w:type="spellEnd"/>
      <w:r w:rsidRPr="001A69B5">
        <w:t xml:space="preserve">. Den lange og tunge covid-19-pandemien har påført økonomien </w:t>
      </w:r>
      <w:proofErr w:type="spellStart"/>
      <w:r w:rsidRPr="001A69B5">
        <w:t>eit</w:t>
      </w:r>
      <w:proofErr w:type="spellEnd"/>
      <w:r w:rsidRPr="001A69B5">
        <w:t xml:space="preserve"> stort sjokk og </w:t>
      </w:r>
      <w:proofErr w:type="spellStart"/>
      <w:r w:rsidRPr="001A69B5">
        <w:t>betydeleg</w:t>
      </w:r>
      <w:proofErr w:type="spellEnd"/>
      <w:r w:rsidRPr="001A69B5">
        <w:t xml:space="preserve"> </w:t>
      </w:r>
      <w:proofErr w:type="spellStart"/>
      <w:r w:rsidRPr="001A69B5">
        <w:t>arbeidsløyse</w:t>
      </w:r>
      <w:proofErr w:type="spellEnd"/>
      <w:r w:rsidRPr="001A69B5">
        <w:t>, og han har forsterka behovet for omstilling.</w:t>
      </w:r>
    </w:p>
    <w:p w14:paraId="1C2BD3C4" w14:textId="77777777" w:rsidR="000513CD" w:rsidRPr="001A69B5" w:rsidRDefault="0009509B" w:rsidP="001A69B5">
      <w:proofErr w:type="spellStart"/>
      <w:r w:rsidRPr="001A69B5">
        <w:t>Tala</w:t>
      </w:r>
      <w:proofErr w:type="spellEnd"/>
      <w:r w:rsidRPr="001A69B5">
        <w:t xml:space="preserve"> på arbeidslause er heldigvis på veg nedover. </w:t>
      </w:r>
      <w:proofErr w:type="spellStart"/>
      <w:r w:rsidRPr="001A69B5">
        <w:t>Talet</w:t>
      </w:r>
      <w:proofErr w:type="spellEnd"/>
      <w:r w:rsidRPr="001A69B5">
        <w:t xml:space="preserve"> heilt arbeidslause var 65 416 </w:t>
      </w:r>
      <w:proofErr w:type="spellStart"/>
      <w:r w:rsidRPr="001A69B5">
        <w:t>personar</w:t>
      </w:r>
      <w:proofErr w:type="spellEnd"/>
      <w:r w:rsidRPr="001A69B5">
        <w:t xml:space="preserve"> i februar 2020. </w:t>
      </w:r>
      <w:proofErr w:type="spellStart"/>
      <w:r w:rsidRPr="001A69B5">
        <w:t>Ein</w:t>
      </w:r>
      <w:proofErr w:type="spellEnd"/>
      <w:r w:rsidRPr="001A69B5">
        <w:t xml:space="preserve"> </w:t>
      </w:r>
      <w:proofErr w:type="spellStart"/>
      <w:r w:rsidRPr="001A69B5">
        <w:t>månad</w:t>
      </w:r>
      <w:proofErr w:type="spellEnd"/>
      <w:r w:rsidRPr="001A69B5">
        <w:t xml:space="preserve"> </w:t>
      </w:r>
      <w:proofErr w:type="spellStart"/>
      <w:r w:rsidRPr="001A69B5">
        <w:t>seinare</w:t>
      </w:r>
      <w:proofErr w:type="spellEnd"/>
      <w:r w:rsidRPr="001A69B5">
        <w:t xml:space="preserve"> var </w:t>
      </w:r>
      <w:proofErr w:type="spellStart"/>
      <w:r w:rsidRPr="001A69B5">
        <w:t>talet</w:t>
      </w:r>
      <w:proofErr w:type="spellEnd"/>
      <w:r w:rsidRPr="001A69B5">
        <w:t xml:space="preserve"> over 300 000. Etter dette har </w:t>
      </w:r>
      <w:proofErr w:type="spellStart"/>
      <w:r w:rsidRPr="001A69B5">
        <w:t>arbeidsløysa</w:t>
      </w:r>
      <w:proofErr w:type="spellEnd"/>
      <w:r w:rsidRPr="001A69B5">
        <w:t xml:space="preserve"> gått ned og er nesten tilbake på nivået før koronaen. Men </w:t>
      </w:r>
      <w:proofErr w:type="spellStart"/>
      <w:r w:rsidRPr="001A69B5">
        <w:t>arbeidsløysa</w:t>
      </w:r>
      <w:proofErr w:type="spellEnd"/>
      <w:r w:rsidRPr="001A69B5">
        <w:t xml:space="preserve"> er ujamnt fordelt mellom utdanningsgruppene. </w:t>
      </w:r>
      <w:proofErr w:type="spellStart"/>
      <w:r w:rsidRPr="001A69B5">
        <w:t>Talet</w:t>
      </w:r>
      <w:proofErr w:type="spellEnd"/>
      <w:r w:rsidRPr="001A69B5">
        <w:t xml:space="preserve"> på </w:t>
      </w:r>
      <w:proofErr w:type="spellStart"/>
      <w:r w:rsidRPr="001A69B5">
        <w:t>arbeidstimar</w:t>
      </w:r>
      <w:proofErr w:type="spellEnd"/>
      <w:r w:rsidRPr="001A69B5">
        <w:t xml:space="preserve"> for </w:t>
      </w:r>
      <w:proofErr w:type="spellStart"/>
      <w:r w:rsidRPr="001A69B5">
        <w:t>dei</w:t>
      </w:r>
      <w:proofErr w:type="spellEnd"/>
      <w:r w:rsidRPr="001A69B5">
        <w:t xml:space="preserve"> med </w:t>
      </w:r>
      <w:proofErr w:type="spellStart"/>
      <w:r w:rsidRPr="001A69B5">
        <w:t>grunnskule</w:t>
      </w:r>
      <w:proofErr w:type="spellEnd"/>
      <w:r w:rsidRPr="001A69B5">
        <w:t xml:space="preserve"> som </w:t>
      </w:r>
      <w:proofErr w:type="spellStart"/>
      <w:r w:rsidRPr="001A69B5">
        <w:t>høgste</w:t>
      </w:r>
      <w:proofErr w:type="spellEnd"/>
      <w:r w:rsidRPr="001A69B5">
        <w:t xml:space="preserve"> utdanning gjekk ned med 8 pst. mellom januar 2019 og januar 2020, </w:t>
      </w:r>
      <w:proofErr w:type="spellStart"/>
      <w:r w:rsidRPr="001A69B5">
        <w:t>medan</w:t>
      </w:r>
      <w:proofErr w:type="spellEnd"/>
      <w:r w:rsidRPr="001A69B5">
        <w:t xml:space="preserve"> det </w:t>
      </w:r>
      <w:proofErr w:type="spellStart"/>
      <w:r w:rsidRPr="001A69B5">
        <w:t>berre</w:t>
      </w:r>
      <w:proofErr w:type="spellEnd"/>
      <w:r w:rsidRPr="001A69B5">
        <w:t xml:space="preserve"> gjekk ned med 2,5 pst. for </w:t>
      </w:r>
      <w:proofErr w:type="spellStart"/>
      <w:r w:rsidRPr="001A69B5">
        <w:t>dei</w:t>
      </w:r>
      <w:proofErr w:type="spellEnd"/>
      <w:r w:rsidRPr="001A69B5">
        <w:t xml:space="preserve"> med </w:t>
      </w:r>
      <w:proofErr w:type="spellStart"/>
      <w:r w:rsidRPr="001A69B5">
        <w:t>høgare</w:t>
      </w:r>
      <w:proofErr w:type="spellEnd"/>
      <w:r w:rsidRPr="001A69B5">
        <w:t xml:space="preserve"> utdanning i same periode.</w:t>
      </w:r>
    </w:p>
    <w:p w14:paraId="5867BAE0" w14:textId="77777777" w:rsidR="000513CD" w:rsidRPr="001A69B5" w:rsidRDefault="0009509B" w:rsidP="001A69B5">
      <w:proofErr w:type="spellStart"/>
      <w:r w:rsidRPr="001A69B5">
        <w:t>Fleire</w:t>
      </w:r>
      <w:proofErr w:type="spellEnd"/>
      <w:r w:rsidRPr="001A69B5">
        <w:t xml:space="preserve"> som blei permitterte eller arbeidsledige under koronaen, slit med å </w:t>
      </w:r>
      <w:proofErr w:type="spellStart"/>
      <w:r w:rsidRPr="001A69B5">
        <w:t>kome</w:t>
      </w:r>
      <w:proofErr w:type="spellEnd"/>
      <w:r w:rsidRPr="001A69B5">
        <w:t xml:space="preserve"> tilbake i jobb. </w:t>
      </w:r>
      <w:proofErr w:type="spellStart"/>
      <w:r w:rsidRPr="001A69B5">
        <w:t>Nokre</w:t>
      </w:r>
      <w:proofErr w:type="spellEnd"/>
      <w:r w:rsidRPr="001A69B5">
        <w:t xml:space="preserve"> jobbar er borte for alltid, andre jobbar blir skapte, men ofte med </w:t>
      </w:r>
      <w:proofErr w:type="spellStart"/>
      <w:r w:rsidRPr="001A69B5">
        <w:t>arbeidsoppgåver</w:t>
      </w:r>
      <w:proofErr w:type="spellEnd"/>
      <w:r w:rsidRPr="001A69B5">
        <w:t xml:space="preserve"> som krev ny kompetanse. I </w:t>
      </w:r>
      <w:proofErr w:type="spellStart"/>
      <w:r w:rsidRPr="001A69B5">
        <w:t>nokre</w:t>
      </w:r>
      <w:proofErr w:type="spellEnd"/>
      <w:r w:rsidRPr="001A69B5">
        <w:t xml:space="preserve"> </w:t>
      </w:r>
      <w:proofErr w:type="spellStart"/>
      <w:r w:rsidRPr="001A69B5">
        <w:t>næringar</w:t>
      </w:r>
      <w:proofErr w:type="spellEnd"/>
      <w:r w:rsidRPr="001A69B5">
        <w:t xml:space="preserve"> er </w:t>
      </w:r>
      <w:proofErr w:type="spellStart"/>
      <w:r w:rsidRPr="001A69B5">
        <w:t>endringane</w:t>
      </w:r>
      <w:proofErr w:type="spellEnd"/>
      <w:r w:rsidRPr="001A69B5">
        <w:t xml:space="preserve"> større enn i andre, og </w:t>
      </w:r>
      <w:proofErr w:type="spellStart"/>
      <w:r w:rsidRPr="001A69B5">
        <w:t>fleire</w:t>
      </w:r>
      <w:proofErr w:type="spellEnd"/>
      <w:r w:rsidRPr="001A69B5">
        <w:t xml:space="preserve"> bedrifter må endre måten </w:t>
      </w:r>
      <w:proofErr w:type="spellStart"/>
      <w:r w:rsidRPr="001A69B5">
        <w:t>dei</w:t>
      </w:r>
      <w:proofErr w:type="spellEnd"/>
      <w:r w:rsidRPr="001A69B5">
        <w:t xml:space="preserve"> arbeider på, for å overleve. Det stiller òg andre krav til oss som samfunn for å hjelpe </w:t>
      </w:r>
      <w:proofErr w:type="spellStart"/>
      <w:r w:rsidRPr="001A69B5">
        <w:t>fleire</w:t>
      </w:r>
      <w:proofErr w:type="spellEnd"/>
      <w:r w:rsidRPr="001A69B5">
        <w:t xml:space="preserve"> til å få den formelle kompetansen </w:t>
      </w:r>
      <w:proofErr w:type="spellStart"/>
      <w:r w:rsidRPr="001A69B5">
        <w:t>dei</w:t>
      </w:r>
      <w:proofErr w:type="spellEnd"/>
      <w:r w:rsidRPr="001A69B5">
        <w:t xml:space="preserve"> treng for å </w:t>
      </w:r>
      <w:proofErr w:type="spellStart"/>
      <w:r w:rsidRPr="001A69B5">
        <w:t>vere</w:t>
      </w:r>
      <w:proofErr w:type="spellEnd"/>
      <w:r w:rsidRPr="001A69B5">
        <w:t xml:space="preserve"> betre rusta for </w:t>
      </w:r>
      <w:proofErr w:type="spellStart"/>
      <w:r w:rsidRPr="001A69B5">
        <w:t>eit</w:t>
      </w:r>
      <w:proofErr w:type="spellEnd"/>
      <w:r w:rsidRPr="001A69B5">
        <w:t xml:space="preserve"> arbeidsliv i stor endring. Krisa har </w:t>
      </w:r>
      <w:proofErr w:type="spellStart"/>
      <w:r w:rsidRPr="001A69B5">
        <w:t>auka</w:t>
      </w:r>
      <w:proofErr w:type="spellEnd"/>
      <w:r w:rsidRPr="001A69B5">
        <w:t xml:space="preserve"> </w:t>
      </w:r>
      <w:proofErr w:type="spellStart"/>
      <w:r w:rsidRPr="001A69B5">
        <w:t>talet</w:t>
      </w:r>
      <w:proofErr w:type="spellEnd"/>
      <w:r w:rsidRPr="001A69B5">
        <w:t xml:space="preserve"> på </w:t>
      </w:r>
      <w:proofErr w:type="spellStart"/>
      <w:r w:rsidRPr="001A69B5">
        <w:t>dei</w:t>
      </w:r>
      <w:proofErr w:type="spellEnd"/>
      <w:r w:rsidRPr="001A69B5">
        <w:t xml:space="preserve"> med inga eller </w:t>
      </w:r>
      <w:proofErr w:type="spellStart"/>
      <w:r w:rsidRPr="001A69B5">
        <w:t>låg</w:t>
      </w:r>
      <w:proofErr w:type="spellEnd"/>
      <w:r w:rsidRPr="001A69B5">
        <w:t xml:space="preserve"> formell utdanning som </w:t>
      </w:r>
      <w:proofErr w:type="spellStart"/>
      <w:r w:rsidRPr="001A69B5">
        <w:t>ikkje</w:t>
      </w:r>
      <w:proofErr w:type="spellEnd"/>
      <w:r w:rsidRPr="001A69B5">
        <w:t xml:space="preserve"> finn arbeid, </w:t>
      </w:r>
      <w:proofErr w:type="spellStart"/>
      <w:r w:rsidRPr="001A69B5">
        <w:t>medan</w:t>
      </w:r>
      <w:proofErr w:type="spellEnd"/>
      <w:r w:rsidRPr="001A69B5">
        <w:t xml:space="preserve"> </w:t>
      </w:r>
      <w:proofErr w:type="spellStart"/>
      <w:r w:rsidRPr="001A69B5">
        <w:t>dei</w:t>
      </w:r>
      <w:proofErr w:type="spellEnd"/>
      <w:r w:rsidRPr="001A69B5">
        <w:t xml:space="preserve"> med lang utdanning i stor grad er tilbake i jobb.</w:t>
      </w:r>
    </w:p>
    <w:p w14:paraId="1E7917D1" w14:textId="77777777" w:rsidR="000513CD" w:rsidRPr="001A69B5" w:rsidRDefault="0009509B" w:rsidP="001A69B5">
      <w:r w:rsidRPr="001A69B5">
        <w:t xml:space="preserve">Koronaen har derfor ført til at utdanning og kompetanse er blitt </w:t>
      </w:r>
      <w:proofErr w:type="spellStart"/>
      <w:r w:rsidRPr="001A69B5">
        <w:t>endå</w:t>
      </w:r>
      <w:proofErr w:type="spellEnd"/>
      <w:r w:rsidRPr="001A69B5">
        <w:t xml:space="preserve"> </w:t>
      </w:r>
      <w:proofErr w:type="spellStart"/>
      <w:r w:rsidRPr="001A69B5">
        <w:t>viktigare</w:t>
      </w:r>
      <w:proofErr w:type="spellEnd"/>
      <w:r w:rsidRPr="001A69B5">
        <w:t xml:space="preserve"> enn før for å få stabil </w:t>
      </w:r>
      <w:proofErr w:type="spellStart"/>
      <w:r w:rsidRPr="001A69B5">
        <w:t>tilknyting</w:t>
      </w:r>
      <w:proofErr w:type="spellEnd"/>
      <w:r w:rsidRPr="001A69B5">
        <w:t xml:space="preserve"> til arbeidslivet. For å redusere kompetanseskilnadene i befolkninga </w:t>
      </w:r>
      <w:proofErr w:type="spellStart"/>
      <w:r w:rsidRPr="001A69B5">
        <w:t>trengst</w:t>
      </w:r>
      <w:proofErr w:type="spellEnd"/>
      <w:r w:rsidRPr="001A69B5">
        <w:t xml:space="preserve"> det </w:t>
      </w:r>
      <w:proofErr w:type="spellStart"/>
      <w:r w:rsidRPr="001A69B5">
        <w:t>eit</w:t>
      </w:r>
      <w:proofErr w:type="spellEnd"/>
      <w:r w:rsidRPr="001A69B5">
        <w:t xml:space="preserve"> ekstra krafttak for </w:t>
      </w:r>
      <w:proofErr w:type="spellStart"/>
      <w:r w:rsidRPr="001A69B5">
        <w:t>dei</w:t>
      </w:r>
      <w:proofErr w:type="spellEnd"/>
      <w:r w:rsidRPr="001A69B5">
        <w:t xml:space="preserve"> som har blitt råka av krisa. Det krev </w:t>
      </w:r>
      <w:proofErr w:type="spellStart"/>
      <w:r w:rsidRPr="001A69B5">
        <w:t>oftast</w:t>
      </w:r>
      <w:proofErr w:type="spellEnd"/>
      <w:r w:rsidRPr="001A69B5">
        <w:t xml:space="preserve"> at </w:t>
      </w:r>
      <w:proofErr w:type="spellStart"/>
      <w:r w:rsidRPr="001A69B5">
        <w:t>dei</w:t>
      </w:r>
      <w:proofErr w:type="spellEnd"/>
      <w:r w:rsidRPr="001A69B5">
        <w:t xml:space="preserve"> </w:t>
      </w:r>
      <w:proofErr w:type="spellStart"/>
      <w:r w:rsidRPr="001A69B5">
        <w:t>deltek</w:t>
      </w:r>
      <w:proofErr w:type="spellEnd"/>
      <w:r w:rsidRPr="001A69B5">
        <w:t xml:space="preserve"> i utdanning og opplæring som er tilpassa og bygger på den kompetansen </w:t>
      </w:r>
      <w:proofErr w:type="spellStart"/>
      <w:r w:rsidRPr="001A69B5">
        <w:t>dei</w:t>
      </w:r>
      <w:proofErr w:type="spellEnd"/>
      <w:r w:rsidRPr="001A69B5">
        <w:t xml:space="preserve"> </w:t>
      </w:r>
      <w:proofErr w:type="spellStart"/>
      <w:r w:rsidRPr="001A69B5">
        <w:t>allereie</w:t>
      </w:r>
      <w:proofErr w:type="spellEnd"/>
      <w:r w:rsidRPr="001A69B5">
        <w:t xml:space="preserve"> har. Fast arbeid gir </w:t>
      </w:r>
      <w:proofErr w:type="spellStart"/>
      <w:r w:rsidRPr="001A69B5">
        <w:t>meir</w:t>
      </w:r>
      <w:proofErr w:type="spellEnd"/>
      <w:r w:rsidRPr="001A69B5">
        <w:t xml:space="preserve"> fridom og tryggleik for </w:t>
      </w:r>
      <w:proofErr w:type="spellStart"/>
      <w:r w:rsidRPr="001A69B5">
        <w:t>dei</w:t>
      </w:r>
      <w:proofErr w:type="spellEnd"/>
      <w:r w:rsidRPr="001A69B5">
        <w:t xml:space="preserve"> </w:t>
      </w:r>
      <w:proofErr w:type="spellStart"/>
      <w:r w:rsidRPr="001A69B5">
        <w:t>vaksne</w:t>
      </w:r>
      <w:proofErr w:type="spellEnd"/>
      <w:r w:rsidRPr="001A69B5">
        <w:t xml:space="preserve"> og </w:t>
      </w:r>
      <w:proofErr w:type="spellStart"/>
      <w:r w:rsidRPr="001A69B5">
        <w:t>bidreg</w:t>
      </w:r>
      <w:proofErr w:type="spellEnd"/>
      <w:r w:rsidRPr="001A69B5">
        <w:t xml:space="preserve"> til at </w:t>
      </w:r>
      <w:proofErr w:type="spellStart"/>
      <w:r w:rsidRPr="001A69B5">
        <w:t>dei</w:t>
      </w:r>
      <w:proofErr w:type="spellEnd"/>
      <w:r w:rsidRPr="001A69B5">
        <w:t xml:space="preserve"> kan leve </w:t>
      </w:r>
      <w:r w:rsidRPr="001A69B5">
        <w:lastRenderedPageBreak/>
        <w:t xml:space="preserve">gode og sjølvstendige liv. Det reduserer sjukdom, </w:t>
      </w:r>
      <w:proofErr w:type="spellStart"/>
      <w:r w:rsidRPr="001A69B5">
        <w:t>aukar</w:t>
      </w:r>
      <w:proofErr w:type="spellEnd"/>
      <w:r w:rsidRPr="001A69B5">
        <w:t xml:space="preserve"> livskvaliteten og </w:t>
      </w:r>
      <w:proofErr w:type="spellStart"/>
      <w:r w:rsidRPr="001A69B5">
        <w:t>bidreg</w:t>
      </w:r>
      <w:proofErr w:type="spellEnd"/>
      <w:r w:rsidRPr="001A69B5">
        <w:t xml:space="preserve"> til </w:t>
      </w:r>
      <w:proofErr w:type="spellStart"/>
      <w:r w:rsidRPr="001A69B5">
        <w:t>sterkare</w:t>
      </w:r>
      <w:proofErr w:type="spellEnd"/>
      <w:r w:rsidRPr="001A69B5">
        <w:t xml:space="preserve"> tru på og tillit til seg </w:t>
      </w:r>
      <w:proofErr w:type="spellStart"/>
      <w:r w:rsidRPr="001A69B5">
        <w:t>sjølv</w:t>
      </w:r>
      <w:proofErr w:type="spellEnd"/>
      <w:r w:rsidRPr="001A69B5">
        <w:t xml:space="preserve">, til andre og til </w:t>
      </w:r>
      <w:proofErr w:type="spellStart"/>
      <w:r w:rsidRPr="001A69B5">
        <w:t>dei</w:t>
      </w:r>
      <w:proofErr w:type="spellEnd"/>
      <w:r w:rsidRPr="001A69B5">
        <w:t xml:space="preserve"> felles </w:t>
      </w:r>
      <w:proofErr w:type="spellStart"/>
      <w:r w:rsidRPr="001A69B5">
        <w:t>institusjonane</w:t>
      </w:r>
      <w:proofErr w:type="spellEnd"/>
      <w:r w:rsidRPr="001A69B5">
        <w:t>.</w:t>
      </w:r>
    </w:p>
    <w:p w14:paraId="26936ABE" w14:textId="77777777" w:rsidR="000513CD" w:rsidRPr="001A69B5" w:rsidRDefault="0009509B" w:rsidP="001A69B5">
      <w:r w:rsidRPr="001A69B5">
        <w:t xml:space="preserve">Covid-19-pandemien førte også til ei omvelting av </w:t>
      </w:r>
      <w:proofErr w:type="spellStart"/>
      <w:r w:rsidRPr="001A69B5">
        <w:t>kvardagen</w:t>
      </w:r>
      <w:proofErr w:type="spellEnd"/>
      <w:r w:rsidRPr="001A69B5">
        <w:t xml:space="preserve"> til barn og unge i </w:t>
      </w:r>
      <w:proofErr w:type="spellStart"/>
      <w:r w:rsidRPr="001A69B5">
        <w:t>skulen</w:t>
      </w:r>
      <w:proofErr w:type="spellEnd"/>
      <w:r w:rsidRPr="001A69B5">
        <w:t xml:space="preserve">. </w:t>
      </w:r>
      <w:proofErr w:type="spellStart"/>
      <w:r w:rsidRPr="001A69B5">
        <w:t>Heimeskule</w:t>
      </w:r>
      <w:proofErr w:type="spellEnd"/>
      <w:r w:rsidRPr="001A69B5">
        <w:t xml:space="preserve"> og digital undervisning gav </w:t>
      </w:r>
      <w:proofErr w:type="spellStart"/>
      <w:r w:rsidRPr="001A69B5">
        <w:t>nokre</w:t>
      </w:r>
      <w:proofErr w:type="spellEnd"/>
      <w:r w:rsidRPr="001A69B5">
        <w:t xml:space="preserve"> mindre motivasjon og </w:t>
      </w:r>
      <w:proofErr w:type="spellStart"/>
      <w:r w:rsidRPr="001A69B5">
        <w:t>dårlegare</w:t>
      </w:r>
      <w:proofErr w:type="spellEnd"/>
      <w:r w:rsidRPr="001A69B5">
        <w:t xml:space="preserve"> vilkår for læring. Det kan føre til </w:t>
      </w:r>
      <w:proofErr w:type="spellStart"/>
      <w:r w:rsidRPr="001A69B5">
        <w:t>fråfall</w:t>
      </w:r>
      <w:proofErr w:type="spellEnd"/>
      <w:r w:rsidRPr="001A69B5">
        <w:t xml:space="preserve"> og få varige følger for </w:t>
      </w:r>
      <w:proofErr w:type="spellStart"/>
      <w:r w:rsidRPr="001A69B5">
        <w:t>jobbmoglegheitene</w:t>
      </w:r>
      <w:proofErr w:type="spellEnd"/>
      <w:r w:rsidRPr="001A69B5">
        <w:t xml:space="preserve"> </w:t>
      </w:r>
      <w:proofErr w:type="spellStart"/>
      <w:r w:rsidRPr="001A69B5">
        <w:t>seinare</w:t>
      </w:r>
      <w:proofErr w:type="spellEnd"/>
      <w:r w:rsidRPr="001A69B5">
        <w:t xml:space="preserve"> i livet. Sårbare barn og unge har </w:t>
      </w:r>
      <w:proofErr w:type="spellStart"/>
      <w:r w:rsidRPr="001A69B5">
        <w:t>vore</w:t>
      </w:r>
      <w:proofErr w:type="spellEnd"/>
      <w:r w:rsidRPr="001A69B5">
        <w:t xml:space="preserve"> særskilt utsette under pandemien, </w:t>
      </w:r>
      <w:proofErr w:type="spellStart"/>
      <w:r w:rsidRPr="001A69B5">
        <w:t>sjølv</w:t>
      </w:r>
      <w:proofErr w:type="spellEnd"/>
      <w:r w:rsidRPr="001A69B5">
        <w:t xml:space="preserve"> om det har </w:t>
      </w:r>
      <w:proofErr w:type="spellStart"/>
      <w:r w:rsidRPr="001A69B5">
        <w:t>vore</w:t>
      </w:r>
      <w:proofErr w:type="spellEnd"/>
      <w:r w:rsidRPr="001A69B5">
        <w:t xml:space="preserve"> semje om å skjerme barn og unge </w:t>
      </w:r>
      <w:proofErr w:type="spellStart"/>
      <w:r w:rsidRPr="001A69B5">
        <w:t>frå</w:t>
      </w:r>
      <w:proofErr w:type="spellEnd"/>
      <w:r w:rsidRPr="001A69B5">
        <w:t xml:space="preserve"> smitteverntiltaka.</w:t>
      </w:r>
    </w:p>
    <w:p w14:paraId="0072CF3F" w14:textId="77777777" w:rsidR="000513CD" w:rsidRPr="001A69B5" w:rsidRDefault="0009509B" w:rsidP="001A69B5">
      <w:proofErr w:type="spellStart"/>
      <w:r w:rsidRPr="001A69B5">
        <w:t>Ein</w:t>
      </w:r>
      <w:proofErr w:type="spellEnd"/>
      <w:r w:rsidRPr="001A69B5">
        <w:t xml:space="preserve"> </w:t>
      </w:r>
      <w:proofErr w:type="spellStart"/>
      <w:r w:rsidRPr="001A69B5">
        <w:t>hovudprioritet</w:t>
      </w:r>
      <w:proofErr w:type="spellEnd"/>
      <w:r w:rsidRPr="001A69B5">
        <w:t xml:space="preserve"> i 2022 er å få arbeidslause og permitterte tilbake i stabile og gode jobbar. Kompetansepåfyll vil </w:t>
      </w:r>
      <w:proofErr w:type="spellStart"/>
      <w:r w:rsidRPr="001A69B5">
        <w:t>vere</w:t>
      </w:r>
      <w:proofErr w:type="spellEnd"/>
      <w:r w:rsidRPr="001A69B5">
        <w:t xml:space="preserve"> </w:t>
      </w:r>
      <w:proofErr w:type="spellStart"/>
      <w:r w:rsidRPr="001A69B5">
        <w:t>ein</w:t>
      </w:r>
      <w:proofErr w:type="spellEnd"/>
      <w:r w:rsidRPr="001A69B5">
        <w:t xml:space="preserve"> viktig </w:t>
      </w:r>
      <w:proofErr w:type="spellStart"/>
      <w:r w:rsidRPr="001A69B5">
        <w:t>føresetnad</w:t>
      </w:r>
      <w:proofErr w:type="spellEnd"/>
      <w:r w:rsidRPr="001A69B5">
        <w:t xml:space="preserve"> for det. Regjeringa har jobba med </w:t>
      </w:r>
      <w:proofErr w:type="spellStart"/>
      <w:r w:rsidRPr="001A69B5">
        <w:t>ein</w:t>
      </w:r>
      <w:proofErr w:type="spellEnd"/>
      <w:r w:rsidRPr="001A69B5">
        <w:t xml:space="preserve"> aktiv kompetansepolitikk over </w:t>
      </w:r>
      <w:proofErr w:type="spellStart"/>
      <w:r w:rsidRPr="001A69B5">
        <w:t>fleire</w:t>
      </w:r>
      <w:proofErr w:type="spellEnd"/>
      <w:r w:rsidRPr="001A69B5">
        <w:t xml:space="preserve"> år, </w:t>
      </w:r>
      <w:proofErr w:type="spellStart"/>
      <w:r w:rsidRPr="001A69B5">
        <w:t>noko</w:t>
      </w:r>
      <w:proofErr w:type="spellEnd"/>
      <w:r w:rsidRPr="001A69B5">
        <w:t xml:space="preserve"> som legg godt til rette for å </w:t>
      </w:r>
      <w:proofErr w:type="spellStart"/>
      <w:r w:rsidRPr="001A69B5">
        <w:t>lukkast</w:t>
      </w:r>
      <w:proofErr w:type="spellEnd"/>
      <w:r w:rsidRPr="001A69B5">
        <w:t xml:space="preserve"> med dette. Under koronaen har innsatsen på dette området </w:t>
      </w:r>
      <w:proofErr w:type="spellStart"/>
      <w:r w:rsidRPr="001A69B5">
        <w:t>auka</w:t>
      </w:r>
      <w:proofErr w:type="spellEnd"/>
      <w:r w:rsidRPr="001A69B5">
        <w:t xml:space="preserve">, med </w:t>
      </w:r>
      <w:proofErr w:type="spellStart"/>
      <w:r w:rsidRPr="001A69B5">
        <w:t>meir</w:t>
      </w:r>
      <w:proofErr w:type="spellEnd"/>
      <w:r w:rsidRPr="001A69B5">
        <w:t xml:space="preserve"> </w:t>
      </w:r>
      <w:proofErr w:type="spellStart"/>
      <w:r w:rsidRPr="001A69B5">
        <w:t>ressursar</w:t>
      </w:r>
      <w:proofErr w:type="spellEnd"/>
      <w:r w:rsidRPr="001A69B5">
        <w:t xml:space="preserve">, utvida </w:t>
      </w:r>
      <w:proofErr w:type="spellStart"/>
      <w:r w:rsidRPr="001A69B5">
        <w:t>tilbod</w:t>
      </w:r>
      <w:proofErr w:type="spellEnd"/>
      <w:r w:rsidRPr="001A69B5">
        <w:t xml:space="preserve"> for korte </w:t>
      </w:r>
      <w:proofErr w:type="spellStart"/>
      <w:r w:rsidRPr="001A69B5">
        <w:t>utdanningar</w:t>
      </w:r>
      <w:proofErr w:type="spellEnd"/>
      <w:r w:rsidRPr="001A69B5">
        <w:t xml:space="preserve">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I 2020 og 2021 har det blitt tildelt </w:t>
      </w:r>
      <w:proofErr w:type="spellStart"/>
      <w:r w:rsidRPr="001A69B5">
        <w:t>midlar</w:t>
      </w:r>
      <w:proofErr w:type="spellEnd"/>
      <w:r w:rsidRPr="001A69B5">
        <w:t xml:space="preserve"> til </w:t>
      </w:r>
      <w:proofErr w:type="spellStart"/>
      <w:r w:rsidRPr="001A69B5">
        <w:t>fleire</w:t>
      </w:r>
      <w:proofErr w:type="spellEnd"/>
      <w:r w:rsidRPr="001A69B5">
        <w:t xml:space="preserve"> fleksible </w:t>
      </w:r>
      <w:proofErr w:type="spellStart"/>
      <w:r w:rsidRPr="001A69B5">
        <w:t>utdanningstilbod</w:t>
      </w:r>
      <w:proofErr w:type="spellEnd"/>
      <w:r w:rsidRPr="001A69B5">
        <w:t xml:space="preserve"> retta mot ledige, permitterte og nyutdanna unge </w:t>
      </w:r>
      <w:proofErr w:type="spellStart"/>
      <w:r w:rsidRPr="001A69B5">
        <w:t>utan</w:t>
      </w:r>
      <w:proofErr w:type="spellEnd"/>
      <w:r w:rsidRPr="001A69B5">
        <w:t xml:space="preserve"> </w:t>
      </w:r>
      <w:proofErr w:type="spellStart"/>
      <w:r w:rsidRPr="001A69B5">
        <w:t>særleg</w:t>
      </w:r>
      <w:proofErr w:type="spellEnd"/>
      <w:r w:rsidRPr="001A69B5">
        <w:t xml:space="preserve"> jobberfaring. Regjeringa har òg utvikla ei rekke </w:t>
      </w:r>
      <w:proofErr w:type="spellStart"/>
      <w:r w:rsidRPr="001A69B5">
        <w:t>verkemiddel</w:t>
      </w:r>
      <w:proofErr w:type="spellEnd"/>
      <w:r w:rsidRPr="001A69B5">
        <w:t xml:space="preserve"> og </w:t>
      </w:r>
      <w:proofErr w:type="spellStart"/>
      <w:r w:rsidRPr="001A69B5">
        <w:t>særskilde</w:t>
      </w:r>
      <w:proofErr w:type="spellEnd"/>
      <w:r w:rsidRPr="001A69B5">
        <w:t xml:space="preserve"> program retta mot </w:t>
      </w:r>
      <w:proofErr w:type="spellStart"/>
      <w:r w:rsidRPr="001A69B5">
        <w:t>dei</w:t>
      </w:r>
      <w:proofErr w:type="spellEnd"/>
      <w:r w:rsidRPr="001A69B5">
        <w:t xml:space="preserve"> </w:t>
      </w:r>
      <w:proofErr w:type="spellStart"/>
      <w:r w:rsidRPr="001A69B5">
        <w:t>bransjane</w:t>
      </w:r>
      <w:proofErr w:type="spellEnd"/>
      <w:r w:rsidRPr="001A69B5">
        <w:t xml:space="preserve"> som har </w:t>
      </w:r>
      <w:proofErr w:type="spellStart"/>
      <w:r w:rsidRPr="001A69B5">
        <w:t>vore</w:t>
      </w:r>
      <w:proofErr w:type="spellEnd"/>
      <w:r w:rsidRPr="001A69B5">
        <w:t xml:space="preserve"> mest utsette. Siktemålet er å </w:t>
      </w:r>
      <w:proofErr w:type="spellStart"/>
      <w:r w:rsidRPr="001A69B5">
        <w:t>auke</w:t>
      </w:r>
      <w:proofErr w:type="spellEnd"/>
      <w:r w:rsidRPr="001A69B5">
        <w:t xml:space="preserve"> kompetansen til alle som treng det, slik at </w:t>
      </w:r>
      <w:proofErr w:type="spellStart"/>
      <w:r w:rsidRPr="001A69B5">
        <w:t>dei</w:t>
      </w:r>
      <w:proofErr w:type="spellEnd"/>
      <w:r w:rsidRPr="001A69B5">
        <w:t xml:space="preserve"> </w:t>
      </w:r>
      <w:proofErr w:type="spellStart"/>
      <w:r w:rsidRPr="001A69B5">
        <w:t>ikkje</w:t>
      </w:r>
      <w:proofErr w:type="spellEnd"/>
      <w:r w:rsidRPr="001A69B5">
        <w:t xml:space="preserve"> fell varig ut av </w:t>
      </w:r>
      <w:proofErr w:type="spellStart"/>
      <w:r w:rsidRPr="001A69B5">
        <w:t>arbeidsmarknaden</w:t>
      </w:r>
      <w:proofErr w:type="spellEnd"/>
      <w:r w:rsidRPr="001A69B5">
        <w:t xml:space="preserve">. </w:t>
      </w:r>
      <w:proofErr w:type="spellStart"/>
      <w:r w:rsidRPr="001A69B5">
        <w:t>Fleire</w:t>
      </w:r>
      <w:proofErr w:type="spellEnd"/>
      <w:r w:rsidRPr="001A69B5">
        <w:t xml:space="preserve"> av </w:t>
      </w:r>
      <w:proofErr w:type="spellStart"/>
      <w:r w:rsidRPr="001A69B5">
        <w:t>dei</w:t>
      </w:r>
      <w:proofErr w:type="spellEnd"/>
      <w:r w:rsidRPr="001A69B5">
        <w:t xml:space="preserve"> overordna måla Kunnskapsdepartementet har sett opp, </w:t>
      </w:r>
      <w:proofErr w:type="spellStart"/>
      <w:r w:rsidRPr="001A69B5">
        <w:t>bidreg</w:t>
      </w:r>
      <w:proofErr w:type="spellEnd"/>
      <w:r w:rsidRPr="001A69B5">
        <w:t xml:space="preserve"> til dette.</w:t>
      </w:r>
    </w:p>
    <w:p w14:paraId="4F855DA8" w14:textId="77777777" w:rsidR="000513CD" w:rsidRPr="001A69B5" w:rsidRDefault="0009509B" w:rsidP="001A69B5">
      <w:proofErr w:type="spellStart"/>
      <w:r w:rsidRPr="001A69B5">
        <w:t>Ein</w:t>
      </w:r>
      <w:proofErr w:type="spellEnd"/>
      <w:r w:rsidRPr="001A69B5">
        <w:t xml:space="preserve"> </w:t>
      </w:r>
      <w:proofErr w:type="spellStart"/>
      <w:r w:rsidRPr="001A69B5">
        <w:t>annan</w:t>
      </w:r>
      <w:proofErr w:type="spellEnd"/>
      <w:r w:rsidRPr="001A69B5">
        <w:t xml:space="preserve"> </w:t>
      </w:r>
      <w:proofErr w:type="spellStart"/>
      <w:r w:rsidRPr="001A69B5">
        <w:t>hovudprioritet</w:t>
      </w:r>
      <w:proofErr w:type="spellEnd"/>
      <w:r w:rsidRPr="001A69B5">
        <w:t xml:space="preserve"> er å sørge for at barn og unge </w:t>
      </w:r>
      <w:proofErr w:type="spellStart"/>
      <w:r w:rsidRPr="001A69B5">
        <w:t>tek</w:t>
      </w:r>
      <w:proofErr w:type="spellEnd"/>
      <w:r w:rsidRPr="001A69B5">
        <w:t xml:space="preserve"> igjen tapt </w:t>
      </w:r>
      <w:proofErr w:type="spellStart"/>
      <w:r w:rsidRPr="001A69B5">
        <w:t>fagleg</w:t>
      </w:r>
      <w:proofErr w:type="spellEnd"/>
      <w:r w:rsidRPr="001A69B5">
        <w:t xml:space="preserve"> og sosial læring og utvikling, slik at </w:t>
      </w:r>
      <w:proofErr w:type="spellStart"/>
      <w:r w:rsidRPr="001A69B5">
        <w:t>dei</w:t>
      </w:r>
      <w:proofErr w:type="spellEnd"/>
      <w:r w:rsidRPr="001A69B5">
        <w:t xml:space="preserve"> langsiktige negative </w:t>
      </w:r>
      <w:proofErr w:type="spellStart"/>
      <w:r w:rsidRPr="001A69B5">
        <w:t>konsekvensane</w:t>
      </w:r>
      <w:proofErr w:type="spellEnd"/>
      <w:r w:rsidRPr="001A69B5">
        <w:t xml:space="preserve"> kan </w:t>
      </w:r>
      <w:proofErr w:type="spellStart"/>
      <w:r w:rsidRPr="001A69B5">
        <w:t>avgrensast</w:t>
      </w:r>
      <w:proofErr w:type="spellEnd"/>
      <w:r w:rsidRPr="001A69B5">
        <w:t xml:space="preserve"> mest </w:t>
      </w:r>
      <w:proofErr w:type="spellStart"/>
      <w:r w:rsidRPr="001A69B5">
        <w:t>mogleg</w:t>
      </w:r>
      <w:proofErr w:type="spellEnd"/>
      <w:r w:rsidRPr="001A69B5">
        <w:t xml:space="preserve">. Regjeringa ønsker òg </w:t>
      </w:r>
      <w:proofErr w:type="spellStart"/>
      <w:r w:rsidRPr="001A69B5">
        <w:t>fleire</w:t>
      </w:r>
      <w:proofErr w:type="spellEnd"/>
      <w:r w:rsidRPr="001A69B5">
        <w:t xml:space="preserve"> forskingsprosjekt om </w:t>
      </w:r>
      <w:proofErr w:type="spellStart"/>
      <w:r w:rsidRPr="001A69B5">
        <w:t>dei</w:t>
      </w:r>
      <w:proofErr w:type="spellEnd"/>
      <w:r w:rsidRPr="001A69B5">
        <w:t xml:space="preserve"> langsiktige </w:t>
      </w:r>
      <w:proofErr w:type="spellStart"/>
      <w:r w:rsidRPr="001A69B5">
        <w:t>konsekvensane</w:t>
      </w:r>
      <w:proofErr w:type="spellEnd"/>
      <w:r w:rsidRPr="001A69B5">
        <w:t xml:space="preserve"> pandemien har hatt for </w:t>
      </w:r>
      <w:proofErr w:type="spellStart"/>
      <w:r w:rsidRPr="001A69B5">
        <w:t>elevane</w:t>
      </w:r>
      <w:proofErr w:type="spellEnd"/>
      <w:r w:rsidRPr="001A69B5">
        <w:t xml:space="preserve"> når det </w:t>
      </w:r>
      <w:proofErr w:type="spellStart"/>
      <w:r w:rsidRPr="001A69B5">
        <w:t>gjeld</w:t>
      </w:r>
      <w:proofErr w:type="spellEnd"/>
      <w:r w:rsidRPr="001A69B5">
        <w:t xml:space="preserve"> læring, utvikling og psykisk helse.</w:t>
      </w:r>
    </w:p>
    <w:p w14:paraId="4A66D198" w14:textId="77777777" w:rsidR="000513CD" w:rsidRPr="001A69B5" w:rsidRDefault="0009509B" w:rsidP="001A69B5">
      <w:r w:rsidRPr="001A69B5">
        <w:t xml:space="preserve">Men like viktig som </w:t>
      </w:r>
      <w:proofErr w:type="spellStart"/>
      <w:r w:rsidRPr="001A69B5">
        <w:t>dei</w:t>
      </w:r>
      <w:proofErr w:type="spellEnd"/>
      <w:r w:rsidRPr="001A69B5">
        <w:t xml:space="preserve"> politiske grepa er å utvikle </w:t>
      </w:r>
      <w:proofErr w:type="spellStart"/>
      <w:r w:rsidRPr="001A69B5">
        <w:t>ein</w:t>
      </w:r>
      <w:proofErr w:type="spellEnd"/>
      <w:r w:rsidRPr="001A69B5">
        <w:t xml:space="preserve"> kultur for, og ei </w:t>
      </w:r>
      <w:proofErr w:type="gramStart"/>
      <w:r w:rsidRPr="001A69B5">
        <w:t>betre forståing</w:t>
      </w:r>
      <w:proofErr w:type="gramEnd"/>
      <w:r w:rsidRPr="001A69B5">
        <w:t xml:space="preserve"> av, behovet for kompetansepåfyll for alle. Det gjeld </w:t>
      </w:r>
      <w:proofErr w:type="spellStart"/>
      <w:r w:rsidRPr="001A69B5">
        <w:t>særleg</w:t>
      </w:r>
      <w:proofErr w:type="spellEnd"/>
      <w:r w:rsidRPr="001A69B5">
        <w:t xml:space="preserve"> for </w:t>
      </w:r>
      <w:proofErr w:type="spellStart"/>
      <w:r w:rsidRPr="001A69B5">
        <w:t>dei</w:t>
      </w:r>
      <w:proofErr w:type="spellEnd"/>
      <w:r w:rsidRPr="001A69B5">
        <w:t xml:space="preserve"> som har </w:t>
      </w:r>
      <w:proofErr w:type="spellStart"/>
      <w:r w:rsidRPr="001A69B5">
        <w:t>låg</w:t>
      </w:r>
      <w:proofErr w:type="spellEnd"/>
      <w:r w:rsidRPr="001A69B5">
        <w:t xml:space="preserve"> kompetanse eller </w:t>
      </w:r>
      <w:proofErr w:type="spellStart"/>
      <w:r w:rsidRPr="001A69B5">
        <w:t>ein</w:t>
      </w:r>
      <w:proofErr w:type="spellEnd"/>
      <w:r w:rsidRPr="001A69B5">
        <w:t xml:space="preserve"> kompetanse </w:t>
      </w:r>
      <w:proofErr w:type="spellStart"/>
      <w:r w:rsidRPr="001A69B5">
        <w:t>arbeidsmarknaden</w:t>
      </w:r>
      <w:proofErr w:type="spellEnd"/>
      <w:r w:rsidRPr="001A69B5">
        <w:t xml:space="preserve"> </w:t>
      </w:r>
      <w:proofErr w:type="spellStart"/>
      <w:r w:rsidRPr="001A69B5">
        <w:t>ikkje</w:t>
      </w:r>
      <w:proofErr w:type="spellEnd"/>
      <w:r w:rsidRPr="001A69B5">
        <w:t xml:space="preserve"> har behov for lenger, og for </w:t>
      </w:r>
      <w:proofErr w:type="spellStart"/>
      <w:r w:rsidRPr="001A69B5">
        <w:t>arbeidsgivarar</w:t>
      </w:r>
      <w:proofErr w:type="spellEnd"/>
      <w:r w:rsidRPr="001A69B5">
        <w:t xml:space="preserve"> som treng å investere i kompetansen til </w:t>
      </w:r>
      <w:proofErr w:type="spellStart"/>
      <w:r w:rsidRPr="001A69B5">
        <w:t>dei</w:t>
      </w:r>
      <w:proofErr w:type="spellEnd"/>
      <w:r w:rsidRPr="001A69B5">
        <w:t xml:space="preserve"> tilsette for å omstille seg. Arbeidslivet er i stadig utvikling, og kompetansebehova </w:t>
      </w:r>
      <w:proofErr w:type="spellStart"/>
      <w:r w:rsidRPr="001A69B5">
        <w:t>endrar</w:t>
      </w:r>
      <w:proofErr w:type="spellEnd"/>
      <w:r w:rsidRPr="001A69B5">
        <w:t xml:space="preserve"> seg </w:t>
      </w:r>
      <w:proofErr w:type="spellStart"/>
      <w:r w:rsidRPr="001A69B5">
        <w:t>kontinuerleg</w:t>
      </w:r>
      <w:proofErr w:type="spellEnd"/>
      <w:r w:rsidRPr="001A69B5">
        <w:t>.</w:t>
      </w:r>
    </w:p>
    <w:p w14:paraId="6583982C" w14:textId="77777777" w:rsidR="000513CD" w:rsidRPr="001A69B5" w:rsidRDefault="0009509B" w:rsidP="001A69B5">
      <w:r w:rsidRPr="001A69B5">
        <w:lastRenderedPageBreak/>
        <w:t>Kunnskapsdepartementet har tre overordna mål for kunnskapssektoren:</w:t>
      </w:r>
    </w:p>
    <w:p w14:paraId="0471B5AB" w14:textId="77777777" w:rsidR="000513CD" w:rsidRPr="001A69B5" w:rsidRDefault="0009509B" w:rsidP="001A69B5">
      <w:pPr>
        <w:pStyle w:val="Liste"/>
      </w:pPr>
      <w:r w:rsidRPr="001A69B5">
        <w:t xml:space="preserve">Alle </w:t>
      </w:r>
      <w:proofErr w:type="spellStart"/>
      <w:r w:rsidRPr="001A69B5">
        <w:t>deltek</w:t>
      </w:r>
      <w:proofErr w:type="spellEnd"/>
      <w:r w:rsidRPr="001A69B5">
        <w:t xml:space="preserve"> i arbeids- og samfunnsliv.</w:t>
      </w:r>
    </w:p>
    <w:p w14:paraId="195300E5" w14:textId="77777777" w:rsidR="000513CD" w:rsidRPr="001A69B5" w:rsidRDefault="0009509B" w:rsidP="001A69B5">
      <w:pPr>
        <w:pStyle w:val="Liste"/>
      </w:pPr>
      <w:r w:rsidRPr="001A69B5">
        <w:t xml:space="preserve">Alle har den kompetansen som </w:t>
      </w:r>
      <w:proofErr w:type="spellStart"/>
      <w:r w:rsidRPr="001A69B5">
        <w:t>dei</w:t>
      </w:r>
      <w:proofErr w:type="spellEnd"/>
      <w:r w:rsidRPr="001A69B5">
        <w:t xml:space="preserve"> og samfunnet treng.</w:t>
      </w:r>
    </w:p>
    <w:p w14:paraId="20560545" w14:textId="77777777" w:rsidR="000513CD" w:rsidRPr="001A69B5" w:rsidRDefault="0009509B" w:rsidP="001A69B5">
      <w:pPr>
        <w:pStyle w:val="Liste"/>
      </w:pPr>
      <w:r w:rsidRPr="001A69B5">
        <w:t xml:space="preserve">Samfunnet har tilgang til oppdatert kunnskap av </w:t>
      </w:r>
      <w:proofErr w:type="spellStart"/>
      <w:r w:rsidRPr="001A69B5">
        <w:t>høg</w:t>
      </w:r>
      <w:proofErr w:type="spellEnd"/>
      <w:r w:rsidRPr="001A69B5">
        <w:t xml:space="preserve"> kvalitet.</w:t>
      </w:r>
    </w:p>
    <w:p w14:paraId="1F14E4C3" w14:textId="77777777" w:rsidR="000513CD" w:rsidRPr="001A69B5" w:rsidRDefault="0009509B" w:rsidP="001A69B5">
      <w:proofErr w:type="spellStart"/>
      <w:r w:rsidRPr="001A69B5">
        <w:t>Ein</w:t>
      </w:r>
      <w:proofErr w:type="spellEnd"/>
      <w:r w:rsidRPr="001A69B5">
        <w:t xml:space="preserve"> vellykka utdannings- og integreringspolitikk </w:t>
      </w:r>
      <w:proofErr w:type="spellStart"/>
      <w:r w:rsidRPr="001A69B5">
        <w:t>bidreg</w:t>
      </w:r>
      <w:proofErr w:type="spellEnd"/>
      <w:r w:rsidRPr="001A69B5">
        <w:t xml:space="preserve"> til å nå </w:t>
      </w:r>
      <w:proofErr w:type="spellStart"/>
      <w:r w:rsidRPr="001A69B5">
        <w:t>dei</w:t>
      </w:r>
      <w:proofErr w:type="spellEnd"/>
      <w:r w:rsidRPr="001A69B5">
        <w:t xml:space="preserve"> tre måla og </w:t>
      </w:r>
      <w:proofErr w:type="spellStart"/>
      <w:r w:rsidRPr="001A69B5">
        <w:t>tener</w:t>
      </w:r>
      <w:proofErr w:type="spellEnd"/>
      <w:r w:rsidRPr="001A69B5">
        <w:t xml:space="preserve"> samstundes heile samfunnet. Den </w:t>
      </w:r>
      <w:proofErr w:type="spellStart"/>
      <w:r w:rsidRPr="001A69B5">
        <w:t>einskilde</w:t>
      </w:r>
      <w:proofErr w:type="spellEnd"/>
      <w:r w:rsidRPr="001A69B5">
        <w:t xml:space="preserve"> oppnår </w:t>
      </w:r>
      <w:proofErr w:type="spellStart"/>
      <w:r w:rsidRPr="001A69B5">
        <w:t>fleire</w:t>
      </w:r>
      <w:proofErr w:type="spellEnd"/>
      <w:r w:rsidRPr="001A69B5">
        <w:t xml:space="preserve"> </w:t>
      </w:r>
      <w:proofErr w:type="spellStart"/>
      <w:r w:rsidRPr="001A69B5">
        <w:t>moglegheiter</w:t>
      </w:r>
      <w:proofErr w:type="spellEnd"/>
      <w:r w:rsidRPr="001A69B5">
        <w:t xml:space="preserve">, </w:t>
      </w:r>
      <w:proofErr w:type="spellStart"/>
      <w:r w:rsidRPr="001A69B5">
        <w:t>eit</w:t>
      </w:r>
      <w:proofErr w:type="spellEnd"/>
      <w:r w:rsidRPr="001A69B5">
        <w:t xml:space="preserve"> </w:t>
      </w:r>
      <w:proofErr w:type="spellStart"/>
      <w:r w:rsidRPr="001A69B5">
        <w:t>friare</w:t>
      </w:r>
      <w:proofErr w:type="spellEnd"/>
      <w:r w:rsidRPr="001A69B5">
        <w:t xml:space="preserve"> liv og betre arbeidsvilkår. </w:t>
      </w:r>
      <w:proofErr w:type="spellStart"/>
      <w:r w:rsidRPr="001A69B5">
        <w:t>Arbeidsmarknaden</w:t>
      </w:r>
      <w:proofErr w:type="spellEnd"/>
      <w:r w:rsidRPr="001A69B5">
        <w:t xml:space="preserve"> får </w:t>
      </w:r>
      <w:proofErr w:type="spellStart"/>
      <w:r w:rsidRPr="001A69B5">
        <w:t>tilgjengeleg</w:t>
      </w:r>
      <w:proofErr w:type="spellEnd"/>
      <w:r w:rsidRPr="001A69B5">
        <w:t xml:space="preserve"> kompetent arbeidskraft som </w:t>
      </w:r>
      <w:proofErr w:type="spellStart"/>
      <w:r w:rsidRPr="001A69B5">
        <w:t>bidreg</w:t>
      </w:r>
      <w:proofErr w:type="spellEnd"/>
      <w:r w:rsidRPr="001A69B5">
        <w:t xml:space="preserve"> til omstilling og </w:t>
      </w:r>
      <w:proofErr w:type="spellStart"/>
      <w:r w:rsidRPr="001A69B5">
        <w:t>auka</w:t>
      </w:r>
      <w:proofErr w:type="spellEnd"/>
      <w:r w:rsidRPr="001A69B5">
        <w:t xml:space="preserve"> produktivitet. Utdanning og forsking er viktig for å få nødvendig ny kunnskap. Utdanning og kompetanse er òg sentralt for god integrering til arbeids- og samfunnslivet. Til sist får vi styrkt samfunnsøkonomi gjennom </w:t>
      </w:r>
      <w:proofErr w:type="spellStart"/>
      <w:r w:rsidRPr="001A69B5">
        <w:t>auka</w:t>
      </w:r>
      <w:proofErr w:type="spellEnd"/>
      <w:r w:rsidRPr="001A69B5">
        <w:t xml:space="preserve"> yrkesdeltaking. </w:t>
      </w:r>
      <w:proofErr w:type="spellStart"/>
      <w:r w:rsidRPr="001A69B5">
        <w:t>Høgare</w:t>
      </w:r>
      <w:proofErr w:type="spellEnd"/>
      <w:r w:rsidRPr="001A69B5">
        <w:t xml:space="preserve"> kompetanse er heilt sentralt for vekst og framgang og for </w:t>
      </w:r>
      <w:proofErr w:type="spellStart"/>
      <w:r w:rsidRPr="001A69B5">
        <w:t>vidare</w:t>
      </w:r>
      <w:proofErr w:type="spellEnd"/>
      <w:r w:rsidRPr="001A69B5">
        <w:t xml:space="preserve"> utvikling av velferdssamfunnet. Kompetansen til </w:t>
      </w:r>
      <w:proofErr w:type="spellStart"/>
      <w:r w:rsidRPr="001A69B5">
        <w:t>innbyggarane</w:t>
      </w:r>
      <w:proofErr w:type="spellEnd"/>
      <w:r w:rsidRPr="001A69B5">
        <w:t xml:space="preserve"> er samfunnets største og </w:t>
      </w:r>
      <w:proofErr w:type="spellStart"/>
      <w:r w:rsidRPr="001A69B5">
        <w:t>viktigaste</w:t>
      </w:r>
      <w:proofErr w:type="spellEnd"/>
      <w:r w:rsidRPr="001A69B5">
        <w:t xml:space="preserve"> verdi, og den kan </w:t>
      </w:r>
      <w:proofErr w:type="spellStart"/>
      <w:r w:rsidRPr="001A69B5">
        <w:t>aukast</w:t>
      </w:r>
      <w:proofErr w:type="spellEnd"/>
      <w:r w:rsidRPr="001A69B5">
        <w:t xml:space="preserve"> </w:t>
      </w:r>
      <w:proofErr w:type="spellStart"/>
      <w:r w:rsidRPr="001A69B5">
        <w:t>ytterlegare</w:t>
      </w:r>
      <w:proofErr w:type="spellEnd"/>
      <w:r w:rsidRPr="001A69B5">
        <w:t xml:space="preserve"> gjennom målretta politikk.</w:t>
      </w:r>
    </w:p>
    <w:p w14:paraId="7F98C542" w14:textId="77777777" w:rsidR="000513CD" w:rsidRPr="001A69B5" w:rsidRDefault="0009509B" w:rsidP="001A69B5">
      <w:pPr>
        <w:pStyle w:val="Undertittel"/>
      </w:pPr>
      <w:r w:rsidRPr="001A69B5">
        <w:t xml:space="preserve">Mål, </w:t>
      </w:r>
      <w:proofErr w:type="spellStart"/>
      <w:r w:rsidRPr="001A69B5">
        <w:t>utfordringar</w:t>
      </w:r>
      <w:proofErr w:type="spellEnd"/>
      <w:r w:rsidRPr="001A69B5">
        <w:t xml:space="preserve"> og </w:t>
      </w:r>
      <w:proofErr w:type="spellStart"/>
      <w:r w:rsidRPr="001A69B5">
        <w:t>ambisjonar</w:t>
      </w:r>
      <w:proofErr w:type="spellEnd"/>
    </w:p>
    <w:p w14:paraId="22D46C90" w14:textId="170DAF92" w:rsidR="000513CD" w:rsidRPr="001A69B5" w:rsidRDefault="00F35595" w:rsidP="001A69B5">
      <w:r>
        <w:rPr>
          <w:noProof/>
        </w:rPr>
        <w:drawing>
          <wp:inline distT="0" distB="0" distL="0" distR="0" wp14:anchorId="04C1276E" wp14:editId="43EA856E">
            <wp:extent cx="6130290" cy="356997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290" cy="3569970"/>
                    </a:xfrm>
                    <a:prstGeom prst="rect">
                      <a:avLst/>
                    </a:prstGeom>
                    <a:noFill/>
                    <a:ln>
                      <a:noFill/>
                    </a:ln>
                  </pic:spPr>
                </pic:pic>
              </a:graphicData>
            </a:graphic>
          </wp:inline>
        </w:drawing>
      </w:r>
    </w:p>
    <w:p w14:paraId="4A55A641" w14:textId="77777777" w:rsidR="000513CD" w:rsidRPr="001A69B5" w:rsidRDefault="0009509B" w:rsidP="001A69B5">
      <w:pPr>
        <w:pStyle w:val="figur-tittel"/>
      </w:pPr>
      <w:r w:rsidRPr="001A69B5">
        <w:t>Mål for Kunnskapsdepartementet for budsjettåret 2022</w:t>
      </w:r>
    </w:p>
    <w:p w14:paraId="52D7F290" w14:textId="77777777" w:rsidR="000513CD" w:rsidRPr="001A69B5" w:rsidRDefault="0009509B" w:rsidP="001A69B5">
      <w:pPr>
        <w:pStyle w:val="avsnitt-tittel"/>
      </w:pPr>
      <w:r w:rsidRPr="001A69B5">
        <w:t xml:space="preserve">Alle </w:t>
      </w:r>
      <w:proofErr w:type="spellStart"/>
      <w:r w:rsidRPr="001A69B5">
        <w:t>deltek</w:t>
      </w:r>
      <w:proofErr w:type="spellEnd"/>
      <w:r w:rsidRPr="001A69B5">
        <w:t xml:space="preserve"> i arbeids- og samfunnsliv</w:t>
      </w:r>
    </w:p>
    <w:p w14:paraId="41816E2E" w14:textId="77777777" w:rsidR="000513CD" w:rsidRPr="001A69B5" w:rsidRDefault="0009509B" w:rsidP="001A69B5">
      <w:r w:rsidRPr="001A69B5">
        <w:t xml:space="preserve">Meld. St. 14 (2020–2021) </w:t>
      </w:r>
      <w:r w:rsidRPr="001A69B5">
        <w:rPr>
          <w:rStyle w:val="kursiv"/>
        </w:rPr>
        <w:t>Perspektivmeldingen 2021</w:t>
      </w:r>
      <w:r w:rsidRPr="001A69B5">
        <w:t xml:space="preserve"> syner </w:t>
      </w:r>
      <w:proofErr w:type="spellStart"/>
      <w:r w:rsidRPr="001A69B5">
        <w:t>eit</w:t>
      </w:r>
      <w:proofErr w:type="spellEnd"/>
      <w:r w:rsidRPr="001A69B5">
        <w:t xml:space="preserve"> behov for </w:t>
      </w:r>
      <w:proofErr w:type="spellStart"/>
      <w:r w:rsidRPr="001A69B5">
        <w:t>høg</w:t>
      </w:r>
      <w:proofErr w:type="spellEnd"/>
      <w:r w:rsidRPr="001A69B5">
        <w:t xml:space="preserve"> </w:t>
      </w:r>
      <w:proofErr w:type="spellStart"/>
      <w:r w:rsidRPr="001A69B5">
        <w:t>sysselsetjing</w:t>
      </w:r>
      <w:proofErr w:type="spellEnd"/>
      <w:r w:rsidRPr="001A69B5">
        <w:t xml:space="preserve"> i åra framover. Vi står overfor store demografiske </w:t>
      </w:r>
      <w:proofErr w:type="spellStart"/>
      <w:r w:rsidRPr="001A69B5">
        <w:t>endringar</w:t>
      </w:r>
      <w:proofErr w:type="spellEnd"/>
      <w:r w:rsidRPr="001A69B5">
        <w:t xml:space="preserve"> med ei </w:t>
      </w:r>
      <w:proofErr w:type="spellStart"/>
      <w:r w:rsidRPr="001A69B5">
        <w:t>aldrande</w:t>
      </w:r>
      <w:proofErr w:type="spellEnd"/>
      <w:r w:rsidRPr="001A69B5">
        <w:t xml:space="preserve"> befolkning og </w:t>
      </w:r>
      <w:proofErr w:type="spellStart"/>
      <w:r w:rsidRPr="001A69B5">
        <w:t>lågare</w:t>
      </w:r>
      <w:proofErr w:type="spellEnd"/>
      <w:r w:rsidRPr="001A69B5">
        <w:t xml:space="preserve"> </w:t>
      </w:r>
      <w:proofErr w:type="spellStart"/>
      <w:r w:rsidRPr="001A69B5">
        <w:t>fødselstal</w:t>
      </w:r>
      <w:proofErr w:type="spellEnd"/>
      <w:r w:rsidRPr="001A69B5">
        <w:t xml:space="preserve">. Kort sagt vil færre sysselsette finansiere </w:t>
      </w:r>
      <w:proofErr w:type="spellStart"/>
      <w:r w:rsidRPr="001A69B5">
        <w:t>fleire</w:t>
      </w:r>
      <w:proofErr w:type="spellEnd"/>
      <w:r w:rsidRPr="001A69B5">
        <w:t xml:space="preserve"> </w:t>
      </w:r>
      <w:proofErr w:type="spellStart"/>
      <w:r w:rsidRPr="001A69B5">
        <w:t>personar</w:t>
      </w:r>
      <w:proofErr w:type="spellEnd"/>
      <w:r w:rsidRPr="001A69B5">
        <w:t xml:space="preserve"> som </w:t>
      </w:r>
      <w:proofErr w:type="spellStart"/>
      <w:r w:rsidRPr="001A69B5">
        <w:t>ikkje</w:t>
      </w:r>
      <w:proofErr w:type="spellEnd"/>
      <w:r w:rsidRPr="001A69B5">
        <w:t xml:space="preserve"> har inntekt </w:t>
      </w:r>
      <w:proofErr w:type="spellStart"/>
      <w:r w:rsidRPr="001A69B5">
        <w:t>frå</w:t>
      </w:r>
      <w:proofErr w:type="spellEnd"/>
      <w:r w:rsidRPr="001A69B5">
        <w:t xml:space="preserve"> arbeid. Derfor er det viktig at alle </w:t>
      </w:r>
      <w:proofErr w:type="spellStart"/>
      <w:r w:rsidRPr="001A69B5">
        <w:t>dei</w:t>
      </w:r>
      <w:proofErr w:type="spellEnd"/>
      <w:r w:rsidRPr="001A69B5">
        <w:t xml:space="preserve"> som kan </w:t>
      </w:r>
      <w:r w:rsidRPr="001A69B5">
        <w:lastRenderedPageBreak/>
        <w:t xml:space="preserve">jobbe, </w:t>
      </w:r>
      <w:proofErr w:type="spellStart"/>
      <w:r w:rsidRPr="001A69B5">
        <w:t>gjer</w:t>
      </w:r>
      <w:proofErr w:type="spellEnd"/>
      <w:r w:rsidRPr="001A69B5">
        <w:t xml:space="preserve"> det, og politikken skal bidra til å kvalifisere </w:t>
      </w:r>
      <w:proofErr w:type="spellStart"/>
      <w:r w:rsidRPr="001A69B5">
        <w:t>endå</w:t>
      </w:r>
      <w:proofErr w:type="spellEnd"/>
      <w:r w:rsidRPr="001A69B5">
        <w:t xml:space="preserve"> </w:t>
      </w:r>
      <w:proofErr w:type="spellStart"/>
      <w:r w:rsidRPr="001A69B5">
        <w:t>fleire</w:t>
      </w:r>
      <w:proofErr w:type="spellEnd"/>
      <w:r w:rsidRPr="001A69B5">
        <w:t xml:space="preserve"> for arbeid i åra framover. </w:t>
      </w:r>
      <w:proofErr w:type="spellStart"/>
      <w:r w:rsidRPr="001A69B5">
        <w:t>Auka</w:t>
      </w:r>
      <w:proofErr w:type="spellEnd"/>
      <w:r w:rsidRPr="001A69B5">
        <w:t xml:space="preserve"> arbeidsinnsats er regjeringas </w:t>
      </w:r>
      <w:proofErr w:type="spellStart"/>
      <w:r w:rsidRPr="001A69B5">
        <w:t>hovudstrategi</w:t>
      </w:r>
      <w:proofErr w:type="spellEnd"/>
      <w:r w:rsidRPr="001A69B5">
        <w:t xml:space="preserve"> for å finansiere vårt framtidige velferdssystem.</w:t>
      </w:r>
    </w:p>
    <w:p w14:paraId="1D6CBBD2" w14:textId="77777777" w:rsidR="000513CD" w:rsidRPr="001A69B5" w:rsidRDefault="0009509B" w:rsidP="001A69B5">
      <w:r w:rsidRPr="001A69B5">
        <w:t xml:space="preserve">Gode og trygge </w:t>
      </w:r>
      <w:proofErr w:type="spellStart"/>
      <w:r w:rsidRPr="001A69B5">
        <w:t>barnehagar</w:t>
      </w:r>
      <w:proofErr w:type="spellEnd"/>
      <w:r w:rsidRPr="001A69B5">
        <w:t xml:space="preserve"> </w:t>
      </w:r>
      <w:proofErr w:type="spellStart"/>
      <w:r w:rsidRPr="001A69B5">
        <w:t>bidreg</w:t>
      </w:r>
      <w:proofErr w:type="spellEnd"/>
      <w:r w:rsidRPr="001A69B5">
        <w:t xml:space="preserve"> til å gi barn </w:t>
      </w:r>
      <w:proofErr w:type="spellStart"/>
      <w:r w:rsidRPr="001A69B5">
        <w:t>ein</w:t>
      </w:r>
      <w:proofErr w:type="spellEnd"/>
      <w:r w:rsidRPr="001A69B5">
        <w:t xml:space="preserve"> god oppvekst og utvikling gjennom leik og læring og gir samstundes foreldra høve til å delta i arbeidslivet </w:t>
      </w:r>
      <w:proofErr w:type="spellStart"/>
      <w:r w:rsidRPr="001A69B5">
        <w:t>utan</w:t>
      </w:r>
      <w:proofErr w:type="spellEnd"/>
      <w:r w:rsidRPr="001A69B5">
        <w:t xml:space="preserve"> bekymring for om barna har det godt.</w:t>
      </w:r>
    </w:p>
    <w:p w14:paraId="6F6E2A59" w14:textId="77777777" w:rsidR="000513CD" w:rsidRPr="001A69B5" w:rsidRDefault="0009509B" w:rsidP="001A69B5">
      <w:r w:rsidRPr="001A69B5">
        <w:t xml:space="preserve">Regjeringa har òg lansert </w:t>
      </w:r>
      <w:proofErr w:type="gramStart"/>
      <w:r w:rsidRPr="001A69B5">
        <w:t>ei fullføringsreform</w:t>
      </w:r>
      <w:proofErr w:type="gramEnd"/>
      <w:r w:rsidRPr="001A69B5">
        <w:t xml:space="preserve"> i </w:t>
      </w:r>
      <w:proofErr w:type="spellStart"/>
      <w:r w:rsidRPr="001A69B5">
        <w:t>vidaregåande</w:t>
      </w:r>
      <w:proofErr w:type="spellEnd"/>
      <w:r w:rsidRPr="001A69B5">
        <w:t xml:space="preserve"> opplæring med </w:t>
      </w:r>
      <w:proofErr w:type="spellStart"/>
      <w:r w:rsidRPr="001A69B5">
        <w:t>fleire</w:t>
      </w:r>
      <w:proofErr w:type="spellEnd"/>
      <w:r w:rsidRPr="001A69B5">
        <w:t xml:space="preserve"> viktige tiltak som </w:t>
      </w:r>
      <w:proofErr w:type="spellStart"/>
      <w:r w:rsidRPr="001A69B5">
        <w:t>saman</w:t>
      </w:r>
      <w:proofErr w:type="spellEnd"/>
      <w:r w:rsidRPr="001A69B5">
        <w:t xml:space="preserve"> kan bidra til å realisere målet om at 90 pst. av </w:t>
      </w:r>
      <w:proofErr w:type="spellStart"/>
      <w:r w:rsidRPr="001A69B5">
        <w:t>elevane</w:t>
      </w:r>
      <w:proofErr w:type="spellEnd"/>
      <w:r w:rsidRPr="001A69B5">
        <w:t xml:space="preserve"> fullfører </w:t>
      </w:r>
      <w:proofErr w:type="spellStart"/>
      <w:r w:rsidRPr="001A69B5">
        <w:t>vidaregåande</w:t>
      </w:r>
      <w:proofErr w:type="spellEnd"/>
      <w:r w:rsidRPr="001A69B5">
        <w:t xml:space="preserve"> opplæring </w:t>
      </w:r>
      <w:proofErr w:type="spellStart"/>
      <w:r w:rsidRPr="001A69B5">
        <w:t>innan</w:t>
      </w:r>
      <w:proofErr w:type="spellEnd"/>
      <w:r w:rsidRPr="001A69B5">
        <w:t xml:space="preserve"> 2030. Høg fullføring i </w:t>
      </w:r>
      <w:proofErr w:type="spellStart"/>
      <w:r w:rsidRPr="001A69B5">
        <w:t>vidaregåande</w:t>
      </w:r>
      <w:proofErr w:type="spellEnd"/>
      <w:r w:rsidRPr="001A69B5">
        <w:t xml:space="preserve"> </w:t>
      </w:r>
      <w:proofErr w:type="spellStart"/>
      <w:r w:rsidRPr="001A69B5">
        <w:t>aukar</w:t>
      </w:r>
      <w:proofErr w:type="spellEnd"/>
      <w:r w:rsidRPr="001A69B5">
        <w:t xml:space="preserve"> </w:t>
      </w:r>
      <w:proofErr w:type="spellStart"/>
      <w:r w:rsidRPr="001A69B5">
        <w:t>sysselsetjinga</w:t>
      </w:r>
      <w:proofErr w:type="spellEnd"/>
      <w:r w:rsidRPr="001A69B5">
        <w:t xml:space="preserve">. Dei som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har </w:t>
      </w:r>
      <w:proofErr w:type="spellStart"/>
      <w:r w:rsidRPr="001A69B5">
        <w:t>lågare</w:t>
      </w:r>
      <w:proofErr w:type="spellEnd"/>
      <w:r w:rsidRPr="001A69B5">
        <w:t xml:space="preserve"> yrkesdeltaking, </w:t>
      </w:r>
      <w:proofErr w:type="spellStart"/>
      <w:r w:rsidRPr="001A69B5">
        <w:t>lågare</w:t>
      </w:r>
      <w:proofErr w:type="spellEnd"/>
      <w:r w:rsidRPr="001A69B5">
        <w:t xml:space="preserve"> lønn og </w:t>
      </w:r>
      <w:proofErr w:type="spellStart"/>
      <w:r w:rsidRPr="001A69B5">
        <w:t>meir</w:t>
      </w:r>
      <w:proofErr w:type="spellEnd"/>
      <w:r w:rsidRPr="001A69B5">
        <w:t xml:space="preserve"> ustabil </w:t>
      </w:r>
      <w:proofErr w:type="spellStart"/>
      <w:r w:rsidRPr="001A69B5">
        <w:t>tilknyting</w:t>
      </w:r>
      <w:proofErr w:type="spellEnd"/>
      <w:r w:rsidRPr="001A69B5">
        <w:t xml:space="preserve"> til arbeidslivet enn </w:t>
      </w:r>
      <w:proofErr w:type="spellStart"/>
      <w:r w:rsidRPr="001A69B5">
        <w:t>dei</w:t>
      </w:r>
      <w:proofErr w:type="spellEnd"/>
      <w:r w:rsidRPr="001A69B5">
        <w:t xml:space="preserve"> som har fullført. Det er </w:t>
      </w:r>
      <w:proofErr w:type="spellStart"/>
      <w:r w:rsidRPr="001A69B5">
        <w:t>særleg</w:t>
      </w:r>
      <w:proofErr w:type="spellEnd"/>
      <w:r w:rsidRPr="001A69B5">
        <w:t xml:space="preserve"> høg deltaking i </w:t>
      </w:r>
      <w:proofErr w:type="spellStart"/>
      <w:r w:rsidRPr="001A69B5">
        <w:t>arbeidsmarknaden</w:t>
      </w:r>
      <w:proofErr w:type="spellEnd"/>
      <w:r w:rsidRPr="001A69B5">
        <w:t xml:space="preserve"> for </w:t>
      </w:r>
      <w:proofErr w:type="spellStart"/>
      <w:r w:rsidRPr="001A69B5">
        <w:t>dei</w:t>
      </w:r>
      <w:proofErr w:type="spellEnd"/>
      <w:r w:rsidRPr="001A69B5">
        <w:t xml:space="preserve"> som har fag- eller </w:t>
      </w:r>
      <w:proofErr w:type="spellStart"/>
      <w:r w:rsidRPr="001A69B5">
        <w:t>sveinebrev</w:t>
      </w:r>
      <w:proofErr w:type="spellEnd"/>
      <w:r w:rsidRPr="001A69B5">
        <w:t xml:space="preserve">, </w:t>
      </w:r>
      <w:proofErr w:type="spellStart"/>
      <w:r w:rsidRPr="001A69B5">
        <w:t>medan</w:t>
      </w:r>
      <w:proofErr w:type="spellEnd"/>
      <w:r w:rsidRPr="001A69B5">
        <w:t xml:space="preserve"> </w:t>
      </w:r>
      <w:proofErr w:type="spellStart"/>
      <w:r w:rsidRPr="001A69B5">
        <w:t>studieførebuande</w:t>
      </w:r>
      <w:proofErr w:type="spellEnd"/>
      <w:r w:rsidRPr="001A69B5">
        <w:t xml:space="preserve"> </w:t>
      </w:r>
      <w:proofErr w:type="spellStart"/>
      <w:r w:rsidRPr="001A69B5">
        <w:t>vidaregåande</w:t>
      </w:r>
      <w:proofErr w:type="spellEnd"/>
      <w:r w:rsidRPr="001A69B5">
        <w:t xml:space="preserve"> opplæring </w:t>
      </w:r>
      <w:proofErr w:type="spellStart"/>
      <w:r w:rsidRPr="001A69B5">
        <w:t>ikkje</w:t>
      </w:r>
      <w:proofErr w:type="spellEnd"/>
      <w:r w:rsidRPr="001A69B5">
        <w:t xml:space="preserve"> gir høg </w:t>
      </w:r>
      <w:proofErr w:type="spellStart"/>
      <w:r w:rsidRPr="001A69B5">
        <w:t>sysselsetjing</w:t>
      </w:r>
      <w:proofErr w:type="spellEnd"/>
      <w:r w:rsidRPr="001A69B5">
        <w:t xml:space="preserve"> </w:t>
      </w:r>
      <w:proofErr w:type="spellStart"/>
      <w:r w:rsidRPr="001A69B5">
        <w:t>utan</w:t>
      </w:r>
      <w:proofErr w:type="spellEnd"/>
      <w:r w:rsidRPr="001A69B5">
        <w:t xml:space="preserve"> </w:t>
      </w:r>
      <w:proofErr w:type="spellStart"/>
      <w:r w:rsidRPr="001A69B5">
        <w:t>vidare</w:t>
      </w:r>
      <w:proofErr w:type="spellEnd"/>
      <w:r w:rsidRPr="001A69B5">
        <w:t xml:space="preserve"> </w:t>
      </w:r>
      <w:proofErr w:type="spellStart"/>
      <w:r w:rsidRPr="001A69B5">
        <w:t>studiar</w:t>
      </w:r>
      <w:proofErr w:type="spellEnd"/>
      <w:r w:rsidRPr="001A69B5">
        <w:t xml:space="preserve"> </w:t>
      </w:r>
      <w:proofErr w:type="spellStart"/>
      <w:r w:rsidRPr="001A69B5">
        <w:t>innan</w:t>
      </w:r>
      <w:proofErr w:type="spellEnd"/>
      <w:r w:rsidRPr="001A69B5">
        <w:t xml:space="preserve"> </w:t>
      </w:r>
      <w:proofErr w:type="spellStart"/>
      <w:r w:rsidRPr="001A69B5">
        <w:t>høgare</w:t>
      </w:r>
      <w:proofErr w:type="spellEnd"/>
      <w:r w:rsidRPr="001A69B5">
        <w:t xml:space="preserve"> utdanning.</w:t>
      </w:r>
    </w:p>
    <w:p w14:paraId="705B87F9" w14:textId="77777777" w:rsidR="000513CD" w:rsidRPr="001A69B5" w:rsidRDefault="0009509B" w:rsidP="001A69B5">
      <w:r w:rsidRPr="001A69B5">
        <w:t xml:space="preserve">Regjeringa </w:t>
      </w:r>
      <w:proofErr w:type="spellStart"/>
      <w:r w:rsidRPr="001A69B5">
        <w:t>satsar</w:t>
      </w:r>
      <w:proofErr w:type="spellEnd"/>
      <w:r w:rsidRPr="001A69B5">
        <w:t xml:space="preserve"> òg sterkt på å bygge opp </w:t>
      </w:r>
      <w:proofErr w:type="spellStart"/>
      <w:r w:rsidRPr="001A69B5">
        <w:t>yrkesfagleg</w:t>
      </w:r>
      <w:proofErr w:type="spellEnd"/>
      <w:r w:rsidRPr="001A69B5">
        <w:t xml:space="preserve"> </w:t>
      </w:r>
      <w:proofErr w:type="spellStart"/>
      <w:r w:rsidRPr="001A69B5">
        <w:t>høgare</w:t>
      </w:r>
      <w:proofErr w:type="spellEnd"/>
      <w:r w:rsidRPr="001A69B5">
        <w:t xml:space="preserve"> utdanning, både for </w:t>
      </w:r>
      <w:proofErr w:type="spellStart"/>
      <w:r w:rsidRPr="001A69B5">
        <w:t>dei</w:t>
      </w:r>
      <w:proofErr w:type="spellEnd"/>
      <w:r w:rsidRPr="001A69B5">
        <w:t xml:space="preserve"> som skal bygge på </w:t>
      </w:r>
      <w:proofErr w:type="spellStart"/>
      <w:r w:rsidRPr="001A69B5">
        <w:t>eit</w:t>
      </w:r>
      <w:proofErr w:type="spellEnd"/>
      <w:r w:rsidRPr="001A69B5">
        <w:t xml:space="preserve"> fagbrev og for </w:t>
      </w:r>
      <w:proofErr w:type="spellStart"/>
      <w:r w:rsidRPr="001A69B5">
        <w:t>dei</w:t>
      </w:r>
      <w:proofErr w:type="spellEnd"/>
      <w:r w:rsidRPr="001A69B5">
        <w:t xml:space="preserve"> som skal gjennomføre etter- og </w:t>
      </w:r>
      <w:proofErr w:type="spellStart"/>
      <w:r w:rsidRPr="001A69B5">
        <w:t>vidareutdanning</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studieplassar</w:t>
      </w:r>
      <w:proofErr w:type="spellEnd"/>
      <w:r w:rsidRPr="001A69B5">
        <w:t xml:space="preserve"> i </w:t>
      </w:r>
      <w:proofErr w:type="spellStart"/>
      <w:r w:rsidRPr="001A69B5">
        <w:t>fagskulane</w:t>
      </w:r>
      <w:proofErr w:type="spellEnd"/>
      <w:r w:rsidRPr="001A69B5">
        <w:t xml:space="preserve"> har gjort det </w:t>
      </w:r>
      <w:proofErr w:type="spellStart"/>
      <w:r w:rsidRPr="001A69B5">
        <w:t>mogleg</w:t>
      </w:r>
      <w:proofErr w:type="spellEnd"/>
      <w:r w:rsidRPr="001A69B5">
        <w:t xml:space="preserve"> for </w:t>
      </w:r>
      <w:proofErr w:type="spellStart"/>
      <w:r w:rsidRPr="001A69B5">
        <w:t>fleire</w:t>
      </w:r>
      <w:proofErr w:type="spellEnd"/>
      <w:r w:rsidRPr="001A69B5">
        <w:t xml:space="preserve"> å ta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Fagskulane</w:t>
      </w:r>
      <w:proofErr w:type="spellEnd"/>
      <w:r w:rsidRPr="001A69B5">
        <w:t xml:space="preserve"> er viktige i </w:t>
      </w:r>
      <w:proofErr w:type="spellStart"/>
      <w:r w:rsidRPr="001A69B5">
        <w:t>kompetansereforma</w:t>
      </w:r>
      <w:proofErr w:type="spellEnd"/>
      <w:r w:rsidRPr="001A69B5">
        <w:t xml:space="preserve"> Lære heile livet, mellom anna gjennom deltaking i </w:t>
      </w:r>
      <w:proofErr w:type="spellStart"/>
      <w:r w:rsidRPr="001A69B5">
        <w:t>treparts</w:t>
      </w:r>
      <w:proofErr w:type="spellEnd"/>
      <w:r w:rsidRPr="001A69B5">
        <w:t xml:space="preserve"> bransjeprogram for kompetanseutvikling. Strategien til regjeringa om desentralisert og fleksibel utdanning er òg </w:t>
      </w:r>
      <w:proofErr w:type="spellStart"/>
      <w:r w:rsidRPr="001A69B5">
        <w:t>ein</w:t>
      </w:r>
      <w:proofErr w:type="spellEnd"/>
      <w:r w:rsidRPr="001A69B5">
        <w:t xml:space="preserve"> viktig del av reforma og </w:t>
      </w:r>
      <w:proofErr w:type="spellStart"/>
      <w:r w:rsidRPr="001A69B5">
        <w:t>sikrar</w:t>
      </w:r>
      <w:proofErr w:type="spellEnd"/>
      <w:r w:rsidRPr="001A69B5">
        <w:t xml:space="preserve"> </w:t>
      </w:r>
      <w:proofErr w:type="spellStart"/>
      <w:r w:rsidRPr="001A69B5">
        <w:t>eit</w:t>
      </w:r>
      <w:proofErr w:type="spellEnd"/>
      <w:r w:rsidRPr="001A69B5">
        <w:t xml:space="preserve"> godt </w:t>
      </w:r>
      <w:proofErr w:type="spellStart"/>
      <w:r w:rsidRPr="001A69B5">
        <w:t>tilbod</w:t>
      </w:r>
      <w:proofErr w:type="spellEnd"/>
      <w:r w:rsidRPr="001A69B5">
        <w:t xml:space="preserve"> av utdanning i heile landet og </w:t>
      </w:r>
      <w:proofErr w:type="spellStart"/>
      <w:r w:rsidRPr="001A69B5">
        <w:t>gjer</w:t>
      </w:r>
      <w:proofErr w:type="spellEnd"/>
      <w:r w:rsidRPr="001A69B5">
        <w:t xml:space="preserve"> det </w:t>
      </w:r>
      <w:proofErr w:type="spellStart"/>
      <w:r w:rsidRPr="001A69B5">
        <w:t>lettare</w:t>
      </w:r>
      <w:proofErr w:type="spellEnd"/>
      <w:r w:rsidRPr="001A69B5">
        <w:t xml:space="preserve"> å lære heile livet.</w:t>
      </w:r>
    </w:p>
    <w:p w14:paraId="027C4E2D" w14:textId="77777777" w:rsidR="000513CD" w:rsidRPr="001A69B5" w:rsidRDefault="0009509B" w:rsidP="001A69B5">
      <w:r w:rsidRPr="001A69B5">
        <w:t xml:space="preserve">Stadig </w:t>
      </w:r>
      <w:proofErr w:type="spellStart"/>
      <w:r w:rsidRPr="001A69B5">
        <w:t>fleire</w:t>
      </w:r>
      <w:proofErr w:type="spellEnd"/>
      <w:r w:rsidRPr="001A69B5">
        <w:t xml:space="preserve"> søker </w:t>
      </w:r>
      <w:proofErr w:type="spellStart"/>
      <w:r w:rsidRPr="001A69B5">
        <w:t>høgare</w:t>
      </w:r>
      <w:proofErr w:type="spellEnd"/>
      <w:r w:rsidRPr="001A69B5">
        <w:t xml:space="preserve"> utdanning, i takt med </w:t>
      </w:r>
      <w:proofErr w:type="spellStart"/>
      <w:r w:rsidRPr="001A69B5">
        <w:t>høgare</w:t>
      </w:r>
      <w:proofErr w:type="spellEnd"/>
      <w:r w:rsidRPr="001A69B5">
        <w:t xml:space="preserve"> kompetansebehov </w:t>
      </w:r>
      <w:proofErr w:type="spellStart"/>
      <w:r w:rsidRPr="001A69B5">
        <w:t>frå</w:t>
      </w:r>
      <w:proofErr w:type="spellEnd"/>
      <w:r w:rsidRPr="001A69B5">
        <w:t xml:space="preserve"> </w:t>
      </w:r>
      <w:proofErr w:type="spellStart"/>
      <w:r w:rsidRPr="001A69B5">
        <w:t>ein</w:t>
      </w:r>
      <w:proofErr w:type="spellEnd"/>
      <w:r w:rsidRPr="001A69B5">
        <w:t xml:space="preserve"> </w:t>
      </w:r>
      <w:proofErr w:type="spellStart"/>
      <w:r w:rsidRPr="001A69B5">
        <w:t>arbeidsmarknad</w:t>
      </w:r>
      <w:proofErr w:type="spellEnd"/>
      <w:r w:rsidRPr="001A69B5">
        <w:t xml:space="preserve"> i utvikling. Krisa som vart utløyst av koronaen, har styrkt </w:t>
      </w:r>
      <w:proofErr w:type="spellStart"/>
      <w:r w:rsidRPr="001A69B5">
        <w:t>etterspurnaden</w:t>
      </w:r>
      <w:proofErr w:type="spellEnd"/>
      <w:r w:rsidRPr="001A69B5">
        <w:t xml:space="preserve"> etter </w:t>
      </w:r>
      <w:proofErr w:type="spellStart"/>
      <w:r w:rsidRPr="001A69B5">
        <w:t>høgare</w:t>
      </w:r>
      <w:proofErr w:type="spellEnd"/>
      <w:r w:rsidRPr="001A69B5">
        <w:t xml:space="preserve"> utdanning. Regjeringa innførte ei rekke krisetiltak for å </w:t>
      </w:r>
      <w:proofErr w:type="spellStart"/>
      <w:r w:rsidRPr="001A69B5">
        <w:t>auke</w:t>
      </w:r>
      <w:proofErr w:type="spellEnd"/>
      <w:r w:rsidRPr="001A69B5">
        <w:t xml:space="preserve"> kapasiteten i sektoren, mellom anna </w:t>
      </w:r>
      <w:proofErr w:type="spellStart"/>
      <w:r w:rsidRPr="001A69B5">
        <w:t>midlar</w:t>
      </w:r>
      <w:proofErr w:type="spellEnd"/>
      <w:r w:rsidRPr="001A69B5">
        <w:t xml:space="preserve"> til 4 000 nye </w:t>
      </w:r>
      <w:proofErr w:type="spellStart"/>
      <w:r w:rsidRPr="001A69B5">
        <w:t>studieplassar</w:t>
      </w:r>
      <w:proofErr w:type="spellEnd"/>
      <w:r w:rsidRPr="001A69B5">
        <w:t xml:space="preserve"> til universitet og </w:t>
      </w:r>
      <w:proofErr w:type="spellStart"/>
      <w:r w:rsidRPr="001A69B5">
        <w:t>høgskular</w:t>
      </w:r>
      <w:proofErr w:type="spellEnd"/>
      <w:r w:rsidRPr="001A69B5">
        <w:t xml:space="preserve">, og for å </w:t>
      </w:r>
      <w:proofErr w:type="spellStart"/>
      <w:r w:rsidRPr="001A69B5">
        <w:t>auke</w:t>
      </w:r>
      <w:proofErr w:type="spellEnd"/>
      <w:r w:rsidRPr="001A69B5">
        <w:t xml:space="preserve"> </w:t>
      </w:r>
      <w:proofErr w:type="spellStart"/>
      <w:r w:rsidRPr="001A69B5">
        <w:t>tilbodet</w:t>
      </w:r>
      <w:proofErr w:type="spellEnd"/>
      <w:r w:rsidRPr="001A69B5">
        <w:t xml:space="preserve"> </w:t>
      </w:r>
      <w:proofErr w:type="spellStart"/>
      <w:r w:rsidRPr="001A69B5">
        <w:t>innanfor</w:t>
      </w:r>
      <w:proofErr w:type="spellEnd"/>
      <w:r w:rsidRPr="001A69B5">
        <w:t xml:space="preserve"> desentralisert og fleksibel utdanning. Regjeringa </w:t>
      </w:r>
      <w:proofErr w:type="spellStart"/>
      <w:r w:rsidRPr="001A69B5">
        <w:t>vidarefører</w:t>
      </w:r>
      <w:proofErr w:type="spellEnd"/>
      <w:r w:rsidRPr="001A69B5">
        <w:t xml:space="preserve"> </w:t>
      </w:r>
      <w:proofErr w:type="spellStart"/>
      <w:r w:rsidRPr="001A69B5">
        <w:t>midlar</w:t>
      </w:r>
      <w:proofErr w:type="spellEnd"/>
      <w:r w:rsidRPr="001A69B5">
        <w:t xml:space="preserve"> til </w:t>
      </w:r>
      <w:proofErr w:type="spellStart"/>
      <w:r w:rsidRPr="001A69B5">
        <w:t>dei</w:t>
      </w:r>
      <w:proofErr w:type="spellEnd"/>
      <w:r w:rsidRPr="001A69B5">
        <w:t xml:space="preserve"> 4 000 </w:t>
      </w:r>
      <w:proofErr w:type="spellStart"/>
      <w:r w:rsidRPr="001A69B5">
        <w:t>studieplassane</w:t>
      </w:r>
      <w:proofErr w:type="spellEnd"/>
      <w:r w:rsidRPr="001A69B5">
        <w:t xml:space="preserve"> også i 2022, der 300 av </w:t>
      </w:r>
      <w:proofErr w:type="spellStart"/>
      <w:r w:rsidRPr="001A69B5">
        <w:t>desse</w:t>
      </w:r>
      <w:proofErr w:type="spellEnd"/>
      <w:r w:rsidRPr="001A69B5">
        <w:t xml:space="preserve"> blir omprioriterte til barnevernsutdanning, og </w:t>
      </w:r>
      <w:proofErr w:type="spellStart"/>
      <w:r w:rsidRPr="001A69B5">
        <w:t>aukar</w:t>
      </w:r>
      <w:proofErr w:type="spellEnd"/>
      <w:r w:rsidRPr="001A69B5">
        <w:t xml:space="preserve"> løyvinga til fleksibel og desentralisert utdanning. Dette </w:t>
      </w:r>
      <w:r w:rsidRPr="001A69B5">
        <w:lastRenderedPageBreak/>
        <w:t xml:space="preserve">heng </w:t>
      </w:r>
      <w:proofErr w:type="spellStart"/>
      <w:r w:rsidRPr="001A69B5">
        <w:t>saman</w:t>
      </w:r>
      <w:proofErr w:type="spellEnd"/>
      <w:r w:rsidRPr="001A69B5">
        <w:t xml:space="preserve"> med både høge </w:t>
      </w:r>
      <w:proofErr w:type="spellStart"/>
      <w:r w:rsidRPr="001A69B5">
        <w:t>søkartal</w:t>
      </w:r>
      <w:proofErr w:type="spellEnd"/>
      <w:r w:rsidRPr="001A69B5">
        <w:t xml:space="preserve"> til </w:t>
      </w:r>
      <w:proofErr w:type="spellStart"/>
      <w:r w:rsidRPr="001A69B5">
        <w:t>høgare</w:t>
      </w:r>
      <w:proofErr w:type="spellEnd"/>
      <w:r w:rsidRPr="001A69B5">
        <w:t xml:space="preserve"> utdanning og </w:t>
      </w:r>
      <w:proofErr w:type="spellStart"/>
      <w:r w:rsidRPr="001A69B5">
        <w:t>etterspurnaden</w:t>
      </w:r>
      <w:proofErr w:type="spellEnd"/>
      <w:r w:rsidRPr="001A69B5">
        <w:t xml:space="preserve"> etter </w:t>
      </w:r>
      <w:proofErr w:type="spellStart"/>
      <w:r w:rsidRPr="001A69B5">
        <w:t>meir</w:t>
      </w:r>
      <w:proofErr w:type="spellEnd"/>
      <w:r w:rsidRPr="001A69B5">
        <w:t xml:space="preserve"> kompetent arbeidskraft </w:t>
      </w:r>
      <w:proofErr w:type="spellStart"/>
      <w:r w:rsidRPr="001A69B5">
        <w:t>innanfor</w:t>
      </w:r>
      <w:proofErr w:type="spellEnd"/>
      <w:r w:rsidRPr="001A69B5">
        <w:t xml:space="preserve"> </w:t>
      </w:r>
      <w:proofErr w:type="spellStart"/>
      <w:r w:rsidRPr="001A69B5">
        <w:t>fleire</w:t>
      </w:r>
      <w:proofErr w:type="spellEnd"/>
      <w:r w:rsidRPr="001A69B5">
        <w:t xml:space="preserve"> </w:t>
      </w:r>
      <w:proofErr w:type="spellStart"/>
      <w:r w:rsidRPr="001A69B5">
        <w:t>næringar</w:t>
      </w:r>
      <w:proofErr w:type="spellEnd"/>
      <w:r w:rsidRPr="001A69B5">
        <w:t xml:space="preserve">. </w:t>
      </w:r>
      <w:proofErr w:type="spellStart"/>
      <w:r w:rsidRPr="001A69B5">
        <w:t>Desse</w:t>
      </w:r>
      <w:proofErr w:type="spellEnd"/>
      <w:r w:rsidRPr="001A69B5">
        <w:t xml:space="preserve"> tiltaka vil bidra til </w:t>
      </w:r>
      <w:proofErr w:type="spellStart"/>
      <w:r w:rsidRPr="001A69B5">
        <w:t>auka</w:t>
      </w:r>
      <w:proofErr w:type="spellEnd"/>
      <w:r w:rsidRPr="001A69B5">
        <w:t xml:space="preserve"> deltaking i arbeidslivet.</w:t>
      </w:r>
    </w:p>
    <w:p w14:paraId="75CFCB6B" w14:textId="77777777" w:rsidR="000513CD" w:rsidRPr="001A69B5" w:rsidRDefault="0009509B" w:rsidP="001A69B5">
      <w:r w:rsidRPr="001A69B5">
        <w:t xml:space="preserve">Mange </w:t>
      </w:r>
      <w:proofErr w:type="spellStart"/>
      <w:r w:rsidRPr="001A69B5">
        <w:t>innvandrarar</w:t>
      </w:r>
      <w:proofErr w:type="spellEnd"/>
      <w:r w:rsidRPr="001A69B5">
        <w:t xml:space="preserve"> har </w:t>
      </w:r>
      <w:proofErr w:type="spellStart"/>
      <w:r w:rsidRPr="001A69B5">
        <w:t>ikkje</w:t>
      </w:r>
      <w:proofErr w:type="spellEnd"/>
      <w:r w:rsidRPr="001A69B5">
        <w:t xml:space="preserve"> den formelle kompetansen som skal til for å </w:t>
      </w:r>
      <w:proofErr w:type="spellStart"/>
      <w:r w:rsidRPr="001A69B5">
        <w:t>kome</w:t>
      </w:r>
      <w:proofErr w:type="spellEnd"/>
      <w:r w:rsidRPr="001A69B5">
        <w:t xml:space="preserve"> i jobb. For andre er </w:t>
      </w:r>
      <w:proofErr w:type="spellStart"/>
      <w:r w:rsidRPr="001A69B5">
        <w:t>snarare</w:t>
      </w:r>
      <w:proofErr w:type="spellEnd"/>
      <w:r w:rsidRPr="001A69B5">
        <w:t xml:space="preserve"> problemet at kompetansen og utdanninga </w:t>
      </w:r>
      <w:proofErr w:type="spellStart"/>
      <w:r w:rsidRPr="001A69B5">
        <w:t>deira</w:t>
      </w:r>
      <w:proofErr w:type="spellEnd"/>
      <w:r w:rsidRPr="001A69B5">
        <w:t xml:space="preserve"> </w:t>
      </w:r>
      <w:proofErr w:type="spellStart"/>
      <w:r w:rsidRPr="001A69B5">
        <w:t>ikkje</w:t>
      </w:r>
      <w:proofErr w:type="spellEnd"/>
      <w:r w:rsidRPr="001A69B5">
        <w:t xml:space="preserve"> blir </w:t>
      </w:r>
      <w:proofErr w:type="spellStart"/>
      <w:r w:rsidRPr="001A69B5">
        <w:t>godkjende</w:t>
      </w:r>
      <w:proofErr w:type="spellEnd"/>
      <w:r w:rsidRPr="001A69B5">
        <w:t xml:space="preserve"> i den norske </w:t>
      </w:r>
      <w:proofErr w:type="spellStart"/>
      <w:r w:rsidRPr="001A69B5">
        <w:t>arbeidsmarknaden</w:t>
      </w:r>
      <w:proofErr w:type="spellEnd"/>
      <w:r w:rsidRPr="001A69B5">
        <w:t xml:space="preserve">. Lov om integrering gjennom opplæring, utdanning og arbeid (integreringslova) tok til å gjelde 1. januar 2021. Lova skal bidra til at </w:t>
      </w:r>
      <w:proofErr w:type="spellStart"/>
      <w:r w:rsidRPr="001A69B5">
        <w:t>nykomne</w:t>
      </w:r>
      <w:proofErr w:type="spellEnd"/>
      <w:r w:rsidRPr="001A69B5">
        <w:t xml:space="preserve"> </w:t>
      </w:r>
      <w:proofErr w:type="spellStart"/>
      <w:r w:rsidRPr="001A69B5">
        <w:t>flyktningar</w:t>
      </w:r>
      <w:proofErr w:type="spellEnd"/>
      <w:r w:rsidRPr="001A69B5">
        <w:t xml:space="preserve"> og familiemedlemmene </w:t>
      </w:r>
      <w:proofErr w:type="spellStart"/>
      <w:r w:rsidRPr="001A69B5">
        <w:t>deira</w:t>
      </w:r>
      <w:proofErr w:type="spellEnd"/>
      <w:r w:rsidRPr="001A69B5">
        <w:t xml:space="preserve"> får nytta </w:t>
      </w:r>
      <w:proofErr w:type="spellStart"/>
      <w:r w:rsidRPr="001A69B5">
        <w:t>kunnskapane</w:t>
      </w:r>
      <w:proofErr w:type="spellEnd"/>
      <w:r w:rsidRPr="001A69B5">
        <w:t xml:space="preserve"> og evnene sine og delta i arbeids- og samfunnslivet. Satsing på utdanning, kvalifisering og kompetanse står sentralt i lova, som samla skal bidra til at </w:t>
      </w:r>
      <w:proofErr w:type="spellStart"/>
      <w:r w:rsidRPr="001A69B5">
        <w:t>fleire</w:t>
      </w:r>
      <w:proofErr w:type="spellEnd"/>
      <w:r w:rsidRPr="001A69B5">
        <w:t xml:space="preserve"> </w:t>
      </w:r>
      <w:proofErr w:type="spellStart"/>
      <w:r w:rsidRPr="001A69B5">
        <w:t>innvandrarar</w:t>
      </w:r>
      <w:proofErr w:type="spellEnd"/>
      <w:r w:rsidRPr="001A69B5">
        <w:t xml:space="preserve">, og </w:t>
      </w:r>
      <w:proofErr w:type="spellStart"/>
      <w:r w:rsidRPr="001A69B5">
        <w:t>særleg</w:t>
      </w:r>
      <w:proofErr w:type="spellEnd"/>
      <w:r w:rsidRPr="001A69B5">
        <w:t xml:space="preserve"> </w:t>
      </w:r>
      <w:proofErr w:type="spellStart"/>
      <w:r w:rsidRPr="001A69B5">
        <w:t>flyktningar</w:t>
      </w:r>
      <w:proofErr w:type="spellEnd"/>
      <w:r w:rsidRPr="001A69B5">
        <w:t xml:space="preserve">, raskt blir integrerte i det norske samfunnet, får ei varig </w:t>
      </w:r>
      <w:proofErr w:type="spellStart"/>
      <w:r w:rsidRPr="001A69B5">
        <w:t>tilknyting</w:t>
      </w:r>
      <w:proofErr w:type="spellEnd"/>
      <w:r w:rsidRPr="001A69B5">
        <w:t xml:space="preserve"> til arbeidslivet og blir økonomisk sjølvstendige. Dette er viktig for deltakinga i arbeids- og samfunnslivet og for integreringa i </w:t>
      </w:r>
      <w:proofErr w:type="spellStart"/>
      <w:r w:rsidRPr="001A69B5">
        <w:t>Noreg</w:t>
      </w:r>
      <w:proofErr w:type="spellEnd"/>
      <w:r w:rsidRPr="001A69B5">
        <w:t xml:space="preserve">. Regjeringa ønsker å tette gapet mellom det kvar </w:t>
      </w:r>
      <w:proofErr w:type="spellStart"/>
      <w:r w:rsidRPr="001A69B5">
        <w:t>einskild</w:t>
      </w:r>
      <w:proofErr w:type="spellEnd"/>
      <w:r w:rsidRPr="001A69B5">
        <w:t xml:space="preserve"> har med seg, og </w:t>
      </w:r>
      <w:proofErr w:type="spellStart"/>
      <w:r w:rsidRPr="001A69B5">
        <w:t>dei</w:t>
      </w:r>
      <w:proofErr w:type="spellEnd"/>
      <w:r w:rsidRPr="001A69B5">
        <w:t xml:space="preserve"> behova </w:t>
      </w:r>
      <w:proofErr w:type="spellStart"/>
      <w:r w:rsidRPr="001A69B5">
        <w:t>arbeidsmarknaden</w:t>
      </w:r>
      <w:proofErr w:type="spellEnd"/>
      <w:r w:rsidRPr="001A69B5">
        <w:t xml:space="preserve"> har. Lova </w:t>
      </w:r>
      <w:proofErr w:type="spellStart"/>
      <w:r w:rsidRPr="001A69B5">
        <w:t>set</w:t>
      </w:r>
      <w:proofErr w:type="spellEnd"/>
      <w:r w:rsidRPr="001A69B5">
        <w:t xml:space="preserve"> </w:t>
      </w:r>
      <w:proofErr w:type="spellStart"/>
      <w:r w:rsidRPr="001A69B5">
        <w:t>tydelege</w:t>
      </w:r>
      <w:proofErr w:type="spellEnd"/>
      <w:r w:rsidRPr="001A69B5">
        <w:t xml:space="preserve"> mål for så vel </w:t>
      </w:r>
      <w:proofErr w:type="spellStart"/>
      <w:r w:rsidRPr="001A69B5">
        <w:t>flyktningar</w:t>
      </w:r>
      <w:proofErr w:type="spellEnd"/>
      <w:r w:rsidRPr="001A69B5">
        <w:t xml:space="preserve"> som for </w:t>
      </w:r>
      <w:proofErr w:type="spellStart"/>
      <w:r w:rsidRPr="001A69B5">
        <w:t>kommunane</w:t>
      </w:r>
      <w:proofErr w:type="spellEnd"/>
      <w:r w:rsidRPr="001A69B5">
        <w:t xml:space="preserve">. Gjennom strategien </w:t>
      </w:r>
      <w:r w:rsidRPr="001A69B5">
        <w:rPr>
          <w:rStyle w:val="kursiv"/>
        </w:rPr>
        <w:t>Hverdagsintegrering – strategi for å styrke sivilsamfunnets rolle på integreringsfeltet 2021–2024</w:t>
      </w:r>
      <w:r w:rsidRPr="001A69B5">
        <w:t xml:space="preserve"> ønsker regjeringa mellom anna å satse på tiltak og </w:t>
      </w:r>
      <w:proofErr w:type="spellStart"/>
      <w:r w:rsidRPr="001A69B5">
        <w:t>verkemiddel</w:t>
      </w:r>
      <w:proofErr w:type="spellEnd"/>
      <w:r w:rsidRPr="001A69B5">
        <w:t xml:space="preserve"> som kan bidra til å </w:t>
      </w:r>
      <w:proofErr w:type="spellStart"/>
      <w:r w:rsidRPr="001A69B5">
        <w:t>auke</w:t>
      </w:r>
      <w:proofErr w:type="spellEnd"/>
      <w:r w:rsidRPr="001A69B5">
        <w:t xml:space="preserve"> deltakinga i sivilsamfunnet blant barn, unge og </w:t>
      </w:r>
      <w:proofErr w:type="spellStart"/>
      <w:r w:rsidRPr="001A69B5">
        <w:t>vaksne</w:t>
      </w:r>
      <w:proofErr w:type="spellEnd"/>
      <w:r w:rsidRPr="001A69B5">
        <w:t xml:space="preserve"> med </w:t>
      </w:r>
      <w:proofErr w:type="spellStart"/>
      <w:r w:rsidRPr="001A69B5">
        <w:t>innvandrarbakgrunn</w:t>
      </w:r>
      <w:proofErr w:type="spellEnd"/>
      <w:r w:rsidRPr="001A69B5">
        <w:t>.</w:t>
      </w:r>
    </w:p>
    <w:p w14:paraId="3FBBB51F" w14:textId="77777777" w:rsidR="000513CD" w:rsidRPr="001A69B5" w:rsidRDefault="0009509B" w:rsidP="001A69B5">
      <w:r w:rsidRPr="001A69B5">
        <w:t xml:space="preserve">Høg kompetanse har òg stor verdi for deltaking i samfunnslivet og for å kunne utøve </w:t>
      </w:r>
      <w:proofErr w:type="spellStart"/>
      <w:r w:rsidRPr="001A69B5">
        <w:t>medborgarskap</w:t>
      </w:r>
      <w:proofErr w:type="spellEnd"/>
      <w:r w:rsidRPr="001A69B5">
        <w:t xml:space="preserve">. Store sosiale skilnader i utdanning og kompetanse skaper grobotn for sosial uro og polarisering i samfunnet og kan øydelegge befolkninga sin tillit til demokratiet. Det sivile samfunnet og demokratiet er skjørt og treng stadig å utvikle seg </w:t>
      </w:r>
      <w:proofErr w:type="spellStart"/>
      <w:r w:rsidRPr="001A69B5">
        <w:t>vidare</w:t>
      </w:r>
      <w:proofErr w:type="spellEnd"/>
      <w:r w:rsidRPr="001A69B5">
        <w:t xml:space="preserve">. Det krev at </w:t>
      </w:r>
      <w:proofErr w:type="spellStart"/>
      <w:r w:rsidRPr="001A69B5">
        <w:t>ein</w:t>
      </w:r>
      <w:proofErr w:type="spellEnd"/>
      <w:r w:rsidRPr="001A69B5">
        <w:t xml:space="preserve"> har kjensla av å kunne </w:t>
      </w:r>
      <w:proofErr w:type="spellStart"/>
      <w:r w:rsidRPr="001A69B5">
        <w:t>påverke</w:t>
      </w:r>
      <w:proofErr w:type="spellEnd"/>
      <w:r w:rsidRPr="001A69B5">
        <w:t xml:space="preserve"> samfunnet. Alle må ha </w:t>
      </w:r>
      <w:proofErr w:type="spellStart"/>
      <w:r w:rsidRPr="001A69B5">
        <w:t>ein</w:t>
      </w:r>
      <w:proofErr w:type="spellEnd"/>
      <w:r w:rsidRPr="001A69B5">
        <w:t xml:space="preserve"> reell sjanse til å delta i politikk, </w:t>
      </w:r>
      <w:proofErr w:type="spellStart"/>
      <w:r w:rsidRPr="001A69B5">
        <w:t>frivilligheit</w:t>
      </w:r>
      <w:proofErr w:type="spellEnd"/>
      <w:r w:rsidRPr="001A69B5">
        <w:t xml:space="preserve"> og i ordskiftet i samfunnsdebatten, på </w:t>
      </w:r>
      <w:proofErr w:type="spellStart"/>
      <w:r w:rsidRPr="001A69B5">
        <w:t>ein</w:t>
      </w:r>
      <w:proofErr w:type="spellEnd"/>
      <w:r w:rsidRPr="001A69B5">
        <w:t xml:space="preserve"> måte som opplyser og </w:t>
      </w:r>
      <w:proofErr w:type="spellStart"/>
      <w:r w:rsidRPr="001A69B5">
        <w:t>ikkje</w:t>
      </w:r>
      <w:proofErr w:type="spellEnd"/>
      <w:r w:rsidRPr="001A69B5">
        <w:t xml:space="preserve"> </w:t>
      </w:r>
      <w:proofErr w:type="spellStart"/>
      <w:r w:rsidRPr="001A69B5">
        <w:t>splittar</w:t>
      </w:r>
      <w:proofErr w:type="spellEnd"/>
      <w:r w:rsidRPr="001A69B5">
        <w:t xml:space="preserve">. Menneska må ha respekt for </w:t>
      </w:r>
      <w:proofErr w:type="spellStart"/>
      <w:r w:rsidRPr="001A69B5">
        <w:t>kvarandre</w:t>
      </w:r>
      <w:proofErr w:type="spellEnd"/>
      <w:r w:rsidRPr="001A69B5">
        <w:t xml:space="preserve">, også når </w:t>
      </w:r>
      <w:proofErr w:type="spellStart"/>
      <w:r w:rsidRPr="001A69B5">
        <w:t>dei</w:t>
      </w:r>
      <w:proofErr w:type="spellEnd"/>
      <w:r w:rsidRPr="001A69B5">
        <w:t xml:space="preserve"> </w:t>
      </w:r>
      <w:proofErr w:type="spellStart"/>
      <w:r w:rsidRPr="001A69B5">
        <w:t>ikkje</w:t>
      </w:r>
      <w:proofErr w:type="spellEnd"/>
      <w:r w:rsidRPr="001A69B5">
        <w:t xml:space="preserve"> er </w:t>
      </w:r>
      <w:proofErr w:type="spellStart"/>
      <w:r w:rsidRPr="001A69B5">
        <w:t>einige</w:t>
      </w:r>
      <w:proofErr w:type="spellEnd"/>
      <w:r w:rsidRPr="001A69B5">
        <w:t>.</w:t>
      </w:r>
    </w:p>
    <w:p w14:paraId="1F202A60" w14:textId="77777777" w:rsidR="000513CD" w:rsidRPr="001A69B5" w:rsidRDefault="0009509B" w:rsidP="001A69B5">
      <w:r w:rsidRPr="001A69B5">
        <w:t xml:space="preserve">I </w:t>
      </w:r>
      <w:proofErr w:type="spellStart"/>
      <w:r w:rsidRPr="001A69B5">
        <w:t>dei</w:t>
      </w:r>
      <w:proofErr w:type="spellEnd"/>
      <w:r w:rsidRPr="001A69B5">
        <w:t xml:space="preserve"> </w:t>
      </w:r>
      <w:proofErr w:type="spellStart"/>
      <w:r w:rsidRPr="001A69B5">
        <w:t>seinare</w:t>
      </w:r>
      <w:proofErr w:type="spellEnd"/>
      <w:r w:rsidRPr="001A69B5">
        <w:t xml:space="preserve"> åra har vi sett </w:t>
      </w:r>
      <w:proofErr w:type="spellStart"/>
      <w:r w:rsidRPr="001A69B5">
        <w:t>auka</w:t>
      </w:r>
      <w:proofErr w:type="spellEnd"/>
      <w:r w:rsidRPr="001A69B5">
        <w:t xml:space="preserve"> uro og splitting i mange land. Dette ser vi </w:t>
      </w:r>
      <w:proofErr w:type="spellStart"/>
      <w:r w:rsidRPr="001A69B5">
        <w:t>tydeleg</w:t>
      </w:r>
      <w:proofErr w:type="spellEnd"/>
      <w:r w:rsidRPr="001A69B5">
        <w:t xml:space="preserve"> i utviklingsland, men vi har òg </w:t>
      </w:r>
      <w:proofErr w:type="spellStart"/>
      <w:r w:rsidRPr="001A69B5">
        <w:t>vore</w:t>
      </w:r>
      <w:proofErr w:type="spellEnd"/>
      <w:r w:rsidRPr="001A69B5">
        <w:t xml:space="preserve"> vitne til forvitring av demokrati og samfunn i rike og høgt utvikla land med lange demokratiske </w:t>
      </w:r>
      <w:proofErr w:type="spellStart"/>
      <w:r w:rsidRPr="001A69B5">
        <w:t>tradisjonar</w:t>
      </w:r>
      <w:proofErr w:type="spellEnd"/>
      <w:r w:rsidRPr="001A69B5">
        <w:t xml:space="preserve">. Felles for </w:t>
      </w:r>
      <w:proofErr w:type="spellStart"/>
      <w:r w:rsidRPr="001A69B5">
        <w:t>desse</w:t>
      </w:r>
      <w:proofErr w:type="spellEnd"/>
      <w:r w:rsidRPr="001A69B5">
        <w:t xml:space="preserve"> landa er at store grupper av befolkninga </w:t>
      </w:r>
      <w:proofErr w:type="spellStart"/>
      <w:r w:rsidRPr="001A69B5">
        <w:t>ikkje</w:t>
      </w:r>
      <w:proofErr w:type="spellEnd"/>
      <w:r w:rsidRPr="001A69B5">
        <w:t xml:space="preserve"> har høve til å delta i utdanning av </w:t>
      </w:r>
      <w:proofErr w:type="spellStart"/>
      <w:r w:rsidRPr="001A69B5">
        <w:t>høg</w:t>
      </w:r>
      <w:proofErr w:type="spellEnd"/>
      <w:r w:rsidRPr="001A69B5">
        <w:t xml:space="preserve"> kvalitet. Det er </w:t>
      </w:r>
      <w:proofErr w:type="spellStart"/>
      <w:r w:rsidRPr="001A69B5">
        <w:t>ein</w:t>
      </w:r>
      <w:proofErr w:type="spellEnd"/>
      <w:r w:rsidRPr="001A69B5">
        <w:t xml:space="preserve"> </w:t>
      </w:r>
      <w:proofErr w:type="spellStart"/>
      <w:r w:rsidRPr="001A69B5">
        <w:t>føresetnad</w:t>
      </w:r>
      <w:proofErr w:type="spellEnd"/>
      <w:r w:rsidRPr="001A69B5">
        <w:t xml:space="preserve"> for stabilitet og samfunnsutvikling at alle får tilgang til utdanning av </w:t>
      </w:r>
      <w:proofErr w:type="spellStart"/>
      <w:r w:rsidRPr="001A69B5">
        <w:t>høg</w:t>
      </w:r>
      <w:proofErr w:type="spellEnd"/>
      <w:r w:rsidRPr="001A69B5">
        <w:t xml:space="preserve"> kvalitet og kan delta i samfunns- og arbeidslivet.</w:t>
      </w:r>
    </w:p>
    <w:p w14:paraId="30065C9F" w14:textId="77777777" w:rsidR="000513CD" w:rsidRPr="001A69B5" w:rsidRDefault="0009509B" w:rsidP="001A69B5">
      <w:pPr>
        <w:pStyle w:val="avsnitt-tittel"/>
      </w:pPr>
      <w:r w:rsidRPr="001A69B5">
        <w:t xml:space="preserve">Alle har den kompetansen som </w:t>
      </w:r>
      <w:proofErr w:type="spellStart"/>
      <w:r w:rsidRPr="001A69B5">
        <w:t>dei</w:t>
      </w:r>
      <w:proofErr w:type="spellEnd"/>
      <w:r w:rsidRPr="001A69B5">
        <w:t xml:space="preserve"> sjølve og samfunnet treng</w:t>
      </w:r>
    </w:p>
    <w:p w14:paraId="7F1C1EFE" w14:textId="77777777" w:rsidR="000513CD" w:rsidRPr="001A69B5" w:rsidRDefault="0009509B" w:rsidP="001A69B5">
      <w:r w:rsidRPr="001A69B5">
        <w:t xml:space="preserve">Alle treng høg og relevant kompetanse for å kunne få fridom til å utnytte </w:t>
      </w:r>
      <w:proofErr w:type="spellStart"/>
      <w:r w:rsidRPr="001A69B5">
        <w:t>rettane</w:t>
      </w:r>
      <w:proofErr w:type="spellEnd"/>
      <w:r w:rsidRPr="001A69B5">
        <w:t xml:space="preserve"> og respektere pliktene som følger med samfunnsdeltakinga.</w:t>
      </w:r>
    </w:p>
    <w:p w14:paraId="74DDF14E" w14:textId="77777777" w:rsidR="000513CD" w:rsidRPr="001A69B5" w:rsidRDefault="0009509B" w:rsidP="001A69B5">
      <w:r w:rsidRPr="001A69B5">
        <w:t xml:space="preserve">Forsking viser kor viktig det er for barna og </w:t>
      </w:r>
      <w:proofErr w:type="spellStart"/>
      <w:r w:rsidRPr="001A69B5">
        <w:t>deira</w:t>
      </w:r>
      <w:proofErr w:type="spellEnd"/>
      <w:r w:rsidRPr="001A69B5">
        <w:t xml:space="preserve"> framtidige utvikling </w:t>
      </w:r>
      <w:proofErr w:type="gramStart"/>
      <w:r w:rsidRPr="001A69B5">
        <w:t xml:space="preserve">å </w:t>
      </w:r>
      <w:proofErr w:type="spellStart"/>
      <w:r w:rsidRPr="001A69B5">
        <w:t>vere</w:t>
      </w:r>
      <w:proofErr w:type="spellEnd"/>
      <w:proofErr w:type="gramEnd"/>
      <w:r w:rsidRPr="001A69B5">
        <w:t xml:space="preserve"> i barnehage. Deltaking i </w:t>
      </w:r>
      <w:proofErr w:type="spellStart"/>
      <w:r w:rsidRPr="001A69B5">
        <w:t>ein</w:t>
      </w:r>
      <w:proofErr w:type="spellEnd"/>
      <w:r w:rsidRPr="001A69B5">
        <w:t xml:space="preserve"> barnehage med </w:t>
      </w:r>
      <w:proofErr w:type="spellStart"/>
      <w:r w:rsidRPr="001A69B5">
        <w:t>høg</w:t>
      </w:r>
      <w:proofErr w:type="spellEnd"/>
      <w:r w:rsidRPr="001A69B5">
        <w:t xml:space="preserve"> kvalitet </w:t>
      </w:r>
      <w:proofErr w:type="spellStart"/>
      <w:r w:rsidRPr="001A69B5">
        <w:t>gjer</w:t>
      </w:r>
      <w:proofErr w:type="spellEnd"/>
      <w:r w:rsidRPr="001A69B5">
        <w:t xml:space="preserve"> at barna </w:t>
      </w:r>
      <w:proofErr w:type="spellStart"/>
      <w:r w:rsidRPr="001A69B5">
        <w:t>lykkast</w:t>
      </w:r>
      <w:proofErr w:type="spellEnd"/>
      <w:r w:rsidRPr="001A69B5">
        <w:t xml:space="preserve"> betre i </w:t>
      </w:r>
      <w:proofErr w:type="spellStart"/>
      <w:proofErr w:type="gramStart"/>
      <w:r w:rsidRPr="001A69B5">
        <w:t>skule</w:t>
      </w:r>
      <w:proofErr w:type="spellEnd"/>
      <w:proofErr w:type="gramEnd"/>
      <w:r w:rsidRPr="001A69B5">
        <w:t xml:space="preserve"> og utdanning og </w:t>
      </w:r>
      <w:proofErr w:type="spellStart"/>
      <w:r w:rsidRPr="001A69B5">
        <w:t>seinare</w:t>
      </w:r>
      <w:proofErr w:type="spellEnd"/>
      <w:r w:rsidRPr="001A69B5">
        <w:t xml:space="preserve"> i </w:t>
      </w:r>
      <w:proofErr w:type="spellStart"/>
      <w:r w:rsidRPr="001A69B5">
        <w:t>arbeidsmarknaden</w:t>
      </w:r>
      <w:proofErr w:type="spellEnd"/>
      <w:r w:rsidRPr="001A69B5">
        <w:t xml:space="preserve"> og samfunnslivet generelt. Økonomi bør </w:t>
      </w:r>
      <w:proofErr w:type="spellStart"/>
      <w:r w:rsidRPr="001A69B5">
        <w:t>ikkje</w:t>
      </w:r>
      <w:proofErr w:type="spellEnd"/>
      <w:r w:rsidRPr="001A69B5">
        <w:t xml:space="preserve"> </w:t>
      </w:r>
      <w:proofErr w:type="spellStart"/>
      <w:r w:rsidRPr="001A69B5">
        <w:t>vere</w:t>
      </w:r>
      <w:proofErr w:type="spellEnd"/>
      <w:r w:rsidRPr="001A69B5">
        <w:t xml:space="preserve"> til hinder for deltaking i barnehage.</w:t>
      </w:r>
    </w:p>
    <w:p w14:paraId="017F2112" w14:textId="77777777" w:rsidR="000513CD" w:rsidRPr="001A69B5" w:rsidRDefault="0009509B" w:rsidP="001A69B5">
      <w:r w:rsidRPr="001A69B5">
        <w:t xml:space="preserve">Regjeringa har stor </w:t>
      </w:r>
      <w:proofErr w:type="spellStart"/>
      <w:r w:rsidRPr="001A69B5">
        <w:t>merksemd</w:t>
      </w:r>
      <w:proofErr w:type="spellEnd"/>
      <w:r w:rsidRPr="001A69B5">
        <w:t xml:space="preserve"> på kvaliteten i </w:t>
      </w:r>
      <w:proofErr w:type="spellStart"/>
      <w:r w:rsidRPr="001A69B5">
        <w:t>grunnskulen</w:t>
      </w:r>
      <w:proofErr w:type="spellEnd"/>
      <w:r w:rsidRPr="001A69B5">
        <w:t xml:space="preserve">, slik at alle barn har glede av og ønske om å lære alt </w:t>
      </w:r>
      <w:proofErr w:type="spellStart"/>
      <w:r w:rsidRPr="001A69B5">
        <w:t>dei</w:t>
      </w:r>
      <w:proofErr w:type="spellEnd"/>
      <w:r w:rsidRPr="001A69B5">
        <w:t xml:space="preserve"> treng for </w:t>
      </w:r>
      <w:proofErr w:type="spellStart"/>
      <w:r w:rsidRPr="001A69B5">
        <w:t>vidare</w:t>
      </w:r>
      <w:proofErr w:type="spellEnd"/>
      <w:r w:rsidRPr="001A69B5">
        <w:t xml:space="preserve"> deltaking i opplæring og utdanning. Regjeringa har innført ei ny </w:t>
      </w:r>
      <w:proofErr w:type="spellStart"/>
      <w:r w:rsidRPr="001A69B5">
        <w:t>lærarnorm</w:t>
      </w:r>
      <w:proofErr w:type="spellEnd"/>
      <w:r w:rsidRPr="001A69B5">
        <w:t xml:space="preserve"> som </w:t>
      </w:r>
      <w:proofErr w:type="spellStart"/>
      <w:r w:rsidRPr="001A69B5">
        <w:t>sikrar</w:t>
      </w:r>
      <w:proofErr w:type="spellEnd"/>
      <w:r w:rsidRPr="001A69B5">
        <w:t xml:space="preserve"> </w:t>
      </w:r>
      <w:proofErr w:type="spellStart"/>
      <w:r w:rsidRPr="001A69B5">
        <w:t>høg</w:t>
      </w:r>
      <w:proofErr w:type="spellEnd"/>
      <w:r w:rsidRPr="001A69B5">
        <w:t xml:space="preserve"> kvalitet i læringa for </w:t>
      </w:r>
      <w:proofErr w:type="spellStart"/>
      <w:r w:rsidRPr="001A69B5">
        <w:t>elevane</w:t>
      </w:r>
      <w:proofErr w:type="spellEnd"/>
      <w:r w:rsidRPr="001A69B5">
        <w:t xml:space="preserve">, og som </w:t>
      </w:r>
      <w:proofErr w:type="spellStart"/>
      <w:r w:rsidRPr="001A69B5">
        <w:t>gjer</w:t>
      </w:r>
      <w:proofErr w:type="spellEnd"/>
      <w:r w:rsidRPr="001A69B5">
        <w:t xml:space="preserve"> det </w:t>
      </w:r>
      <w:proofErr w:type="spellStart"/>
      <w:r w:rsidRPr="001A69B5">
        <w:t>mogleg</w:t>
      </w:r>
      <w:proofErr w:type="spellEnd"/>
      <w:r w:rsidRPr="001A69B5">
        <w:t xml:space="preserve"> for </w:t>
      </w:r>
      <w:proofErr w:type="spellStart"/>
      <w:r w:rsidRPr="001A69B5">
        <w:t>lærarane</w:t>
      </w:r>
      <w:proofErr w:type="spellEnd"/>
      <w:r w:rsidRPr="001A69B5">
        <w:t xml:space="preserve"> å gi tilpassa opplæring til alle. </w:t>
      </w:r>
      <w:proofErr w:type="spellStart"/>
      <w:r w:rsidRPr="001A69B5">
        <w:t>Ein</w:t>
      </w:r>
      <w:proofErr w:type="spellEnd"/>
      <w:r w:rsidRPr="001A69B5">
        <w:t xml:space="preserve"> god </w:t>
      </w:r>
      <w:proofErr w:type="spellStart"/>
      <w:r w:rsidRPr="001A69B5">
        <w:t>lærar</w:t>
      </w:r>
      <w:proofErr w:type="spellEnd"/>
      <w:r w:rsidRPr="001A69B5">
        <w:t xml:space="preserve"> er den </w:t>
      </w:r>
      <w:proofErr w:type="spellStart"/>
      <w:r w:rsidRPr="001A69B5">
        <w:t>viktigaste</w:t>
      </w:r>
      <w:proofErr w:type="spellEnd"/>
      <w:r w:rsidRPr="001A69B5">
        <w:t xml:space="preserve"> </w:t>
      </w:r>
      <w:proofErr w:type="spellStart"/>
      <w:r w:rsidRPr="001A69B5">
        <w:t>einskildfaktoren</w:t>
      </w:r>
      <w:proofErr w:type="spellEnd"/>
      <w:r w:rsidRPr="001A69B5">
        <w:t xml:space="preserve"> for læring og utvikling. Regjeringa </w:t>
      </w:r>
      <w:proofErr w:type="spellStart"/>
      <w:r w:rsidRPr="001A69B5">
        <w:t>si</w:t>
      </w:r>
      <w:proofErr w:type="spellEnd"/>
      <w:r w:rsidRPr="001A69B5">
        <w:t xml:space="preserve"> kraftfulle satsing på etter- og </w:t>
      </w:r>
      <w:proofErr w:type="spellStart"/>
      <w:r w:rsidRPr="001A69B5">
        <w:t>vidareutdanning</w:t>
      </w:r>
      <w:proofErr w:type="spellEnd"/>
      <w:r w:rsidRPr="001A69B5">
        <w:t xml:space="preserve"> for </w:t>
      </w:r>
      <w:proofErr w:type="spellStart"/>
      <w:r w:rsidRPr="001A69B5">
        <w:t>lærarane</w:t>
      </w:r>
      <w:proofErr w:type="spellEnd"/>
      <w:r w:rsidRPr="001A69B5">
        <w:t xml:space="preserve"> er </w:t>
      </w:r>
      <w:proofErr w:type="spellStart"/>
      <w:r w:rsidRPr="001A69B5">
        <w:t>ein</w:t>
      </w:r>
      <w:proofErr w:type="spellEnd"/>
      <w:r w:rsidRPr="001A69B5">
        <w:t xml:space="preserve"> viktig strategi for </w:t>
      </w:r>
      <w:proofErr w:type="spellStart"/>
      <w:r w:rsidRPr="001A69B5">
        <w:t>auka</w:t>
      </w:r>
      <w:proofErr w:type="spellEnd"/>
      <w:r w:rsidRPr="001A69B5">
        <w:t xml:space="preserve"> læringskvalitet i </w:t>
      </w:r>
      <w:proofErr w:type="spellStart"/>
      <w:r w:rsidRPr="001A69B5">
        <w:t>skulen</w:t>
      </w:r>
      <w:proofErr w:type="spellEnd"/>
      <w:r w:rsidRPr="001A69B5">
        <w:t>.</w:t>
      </w:r>
    </w:p>
    <w:p w14:paraId="05245A07" w14:textId="77777777" w:rsidR="000513CD" w:rsidRPr="001A69B5" w:rsidRDefault="0009509B" w:rsidP="001A69B5">
      <w:proofErr w:type="spellStart"/>
      <w:r w:rsidRPr="001A69B5">
        <w:t>Arbeidsgivarar</w:t>
      </w:r>
      <w:proofErr w:type="spellEnd"/>
      <w:r w:rsidRPr="001A69B5">
        <w:t xml:space="preserve"> og </w:t>
      </w:r>
      <w:proofErr w:type="spellStart"/>
      <w:r w:rsidRPr="001A69B5">
        <w:t>føretak</w:t>
      </w:r>
      <w:proofErr w:type="spellEnd"/>
      <w:r w:rsidRPr="001A69B5">
        <w:t xml:space="preserve"> konkurrerer med andre i inn- og utlandet og treng </w:t>
      </w:r>
      <w:proofErr w:type="spellStart"/>
      <w:r w:rsidRPr="001A69B5">
        <w:t>lågare</w:t>
      </w:r>
      <w:proofErr w:type="spellEnd"/>
      <w:r w:rsidRPr="001A69B5">
        <w:t xml:space="preserve"> priser eller </w:t>
      </w:r>
      <w:proofErr w:type="spellStart"/>
      <w:r w:rsidRPr="001A69B5">
        <w:t>høgare</w:t>
      </w:r>
      <w:proofErr w:type="spellEnd"/>
      <w:r w:rsidRPr="001A69B5">
        <w:t xml:space="preserve"> kvalitet på </w:t>
      </w:r>
      <w:proofErr w:type="spellStart"/>
      <w:r w:rsidRPr="001A69B5">
        <w:t>innsatsfaktorane</w:t>
      </w:r>
      <w:proofErr w:type="spellEnd"/>
      <w:r w:rsidRPr="001A69B5">
        <w:t xml:space="preserve"> for å </w:t>
      </w:r>
      <w:proofErr w:type="spellStart"/>
      <w:r w:rsidRPr="001A69B5">
        <w:t>lukkast</w:t>
      </w:r>
      <w:proofErr w:type="spellEnd"/>
      <w:r w:rsidRPr="001A69B5">
        <w:t xml:space="preserve">. </w:t>
      </w:r>
      <w:proofErr w:type="spellStart"/>
      <w:r w:rsidRPr="001A69B5">
        <w:t>Noreg</w:t>
      </w:r>
      <w:proofErr w:type="spellEnd"/>
      <w:r w:rsidRPr="001A69B5">
        <w:t xml:space="preserve"> er </w:t>
      </w:r>
      <w:proofErr w:type="spellStart"/>
      <w:r w:rsidRPr="001A69B5">
        <w:t>eit</w:t>
      </w:r>
      <w:proofErr w:type="spellEnd"/>
      <w:r w:rsidRPr="001A69B5">
        <w:t xml:space="preserve"> høgkostland og </w:t>
      </w:r>
      <w:proofErr w:type="spellStart"/>
      <w:r w:rsidRPr="001A69B5">
        <w:t>føretaka</w:t>
      </w:r>
      <w:proofErr w:type="spellEnd"/>
      <w:r w:rsidRPr="001A69B5">
        <w:t xml:space="preserve"> treng arbeidskraft som har rett kompetanse til </w:t>
      </w:r>
      <w:proofErr w:type="spellStart"/>
      <w:r w:rsidRPr="001A69B5">
        <w:t>oppgåva</w:t>
      </w:r>
      <w:proofErr w:type="spellEnd"/>
      <w:r w:rsidRPr="001A69B5">
        <w:t xml:space="preserve">, og som skaper </w:t>
      </w:r>
      <w:proofErr w:type="spellStart"/>
      <w:r w:rsidRPr="001A69B5">
        <w:t>høg</w:t>
      </w:r>
      <w:proofErr w:type="spellEnd"/>
      <w:r w:rsidRPr="001A69B5">
        <w:t xml:space="preserve"> kvalitet i alle ledd </w:t>
      </w:r>
      <w:proofErr w:type="spellStart"/>
      <w:r w:rsidRPr="001A69B5">
        <w:t>frå</w:t>
      </w:r>
      <w:proofErr w:type="spellEnd"/>
      <w:r w:rsidRPr="001A69B5">
        <w:t xml:space="preserve"> produksjon til distribusjon. Men andre former for kompetanse er òg </w:t>
      </w:r>
      <w:proofErr w:type="spellStart"/>
      <w:r w:rsidRPr="001A69B5">
        <w:t>naudsynte</w:t>
      </w:r>
      <w:proofErr w:type="spellEnd"/>
      <w:r w:rsidRPr="001A69B5">
        <w:t xml:space="preserve"> for å omstille seg. Entreprenørskap, evna til innovasjon og til å ta ny teknologi i bruk, kan </w:t>
      </w:r>
      <w:proofErr w:type="spellStart"/>
      <w:r w:rsidRPr="001A69B5">
        <w:t>vere</w:t>
      </w:r>
      <w:proofErr w:type="spellEnd"/>
      <w:r w:rsidRPr="001A69B5">
        <w:t xml:space="preserve"> </w:t>
      </w:r>
      <w:proofErr w:type="spellStart"/>
      <w:r w:rsidRPr="001A69B5">
        <w:t>avgjerande</w:t>
      </w:r>
      <w:proofErr w:type="spellEnd"/>
      <w:r w:rsidRPr="001A69B5">
        <w:t xml:space="preserve">. Når vi </w:t>
      </w:r>
      <w:proofErr w:type="spellStart"/>
      <w:r w:rsidRPr="001A69B5">
        <w:t>ikkje</w:t>
      </w:r>
      <w:proofErr w:type="spellEnd"/>
      <w:r w:rsidRPr="001A69B5">
        <w:t xml:space="preserve"> kan </w:t>
      </w:r>
      <w:proofErr w:type="spellStart"/>
      <w:r w:rsidRPr="001A69B5">
        <w:t>vere</w:t>
      </w:r>
      <w:proofErr w:type="spellEnd"/>
      <w:r w:rsidRPr="001A69B5">
        <w:t xml:space="preserve"> </w:t>
      </w:r>
      <w:proofErr w:type="spellStart"/>
      <w:r w:rsidRPr="001A69B5">
        <w:t>billigast</w:t>
      </w:r>
      <w:proofErr w:type="spellEnd"/>
      <w:r w:rsidRPr="001A69B5">
        <w:t xml:space="preserve">, må vi </w:t>
      </w:r>
      <w:proofErr w:type="spellStart"/>
      <w:r w:rsidRPr="001A69B5">
        <w:t>vere</w:t>
      </w:r>
      <w:proofErr w:type="spellEnd"/>
      <w:r w:rsidRPr="001A69B5">
        <w:t xml:space="preserve"> best for å </w:t>
      </w:r>
      <w:proofErr w:type="spellStart"/>
      <w:r w:rsidRPr="001A69B5">
        <w:t>lukkast</w:t>
      </w:r>
      <w:proofErr w:type="spellEnd"/>
      <w:r w:rsidRPr="001A69B5">
        <w:t xml:space="preserve"> med det.</w:t>
      </w:r>
    </w:p>
    <w:p w14:paraId="5E9E71A5" w14:textId="77777777" w:rsidR="000513CD" w:rsidRPr="001A69B5" w:rsidRDefault="0009509B" w:rsidP="001A69B5">
      <w:r w:rsidRPr="001A69B5">
        <w:t xml:space="preserve">Kompetansenivået i </w:t>
      </w:r>
      <w:proofErr w:type="spellStart"/>
      <w:r w:rsidRPr="001A69B5">
        <w:t>Noreg</w:t>
      </w:r>
      <w:proofErr w:type="spellEnd"/>
      <w:r w:rsidRPr="001A69B5">
        <w:t xml:space="preserve"> er høgt, og det er semje mellom </w:t>
      </w:r>
      <w:proofErr w:type="spellStart"/>
      <w:r w:rsidRPr="001A69B5">
        <w:t>partane</w:t>
      </w:r>
      <w:proofErr w:type="spellEnd"/>
      <w:r w:rsidRPr="001A69B5">
        <w:t xml:space="preserve"> i arbeidslivet om at det er klokt å </w:t>
      </w:r>
      <w:proofErr w:type="spellStart"/>
      <w:r w:rsidRPr="001A69B5">
        <w:t>spele</w:t>
      </w:r>
      <w:proofErr w:type="spellEnd"/>
      <w:r w:rsidRPr="001A69B5">
        <w:t xml:space="preserve"> på lag med teknologien. I </w:t>
      </w:r>
      <w:proofErr w:type="spellStart"/>
      <w:r w:rsidRPr="001A69B5">
        <w:t>Noreg</w:t>
      </w:r>
      <w:proofErr w:type="spellEnd"/>
      <w:r w:rsidRPr="001A69B5">
        <w:t xml:space="preserve"> </w:t>
      </w:r>
      <w:proofErr w:type="spellStart"/>
      <w:r w:rsidRPr="001A69B5">
        <w:t>utnyttar</w:t>
      </w:r>
      <w:proofErr w:type="spellEnd"/>
      <w:r w:rsidRPr="001A69B5">
        <w:t xml:space="preserve"> vi teknologiske </w:t>
      </w:r>
      <w:proofErr w:type="spellStart"/>
      <w:r w:rsidRPr="001A69B5">
        <w:t>moglegheiter</w:t>
      </w:r>
      <w:proofErr w:type="spellEnd"/>
      <w:r w:rsidRPr="001A69B5">
        <w:t xml:space="preserve"> godt og har </w:t>
      </w:r>
      <w:proofErr w:type="spellStart"/>
      <w:r w:rsidRPr="001A69B5">
        <w:t>eit</w:t>
      </w:r>
      <w:proofErr w:type="spellEnd"/>
      <w:r w:rsidRPr="001A69B5">
        <w:t xml:space="preserve"> innovativt næringsliv. Bruk av ny teknologi, og </w:t>
      </w:r>
      <w:proofErr w:type="spellStart"/>
      <w:r w:rsidRPr="001A69B5">
        <w:t>særleg</w:t>
      </w:r>
      <w:proofErr w:type="spellEnd"/>
      <w:r w:rsidRPr="001A69B5">
        <w:t xml:space="preserve"> digitaliseringa, skaper endring i produkt, </w:t>
      </w:r>
      <w:proofErr w:type="spellStart"/>
      <w:r w:rsidRPr="001A69B5">
        <w:t>tenester</w:t>
      </w:r>
      <w:proofErr w:type="spellEnd"/>
      <w:r w:rsidRPr="001A69B5">
        <w:t xml:space="preserve">, organisering og konkurransetilhøve. Som følge av dette </w:t>
      </w:r>
      <w:proofErr w:type="spellStart"/>
      <w:r w:rsidRPr="001A69B5">
        <w:t>endrar</w:t>
      </w:r>
      <w:proofErr w:type="spellEnd"/>
      <w:r w:rsidRPr="001A69B5">
        <w:t xml:space="preserve"> kompetansebehova seg i arbeidslivet. Uavhengig av </w:t>
      </w:r>
      <w:proofErr w:type="spellStart"/>
      <w:r w:rsidRPr="001A69B5">
        <w:t>tidlegare</w:t>
      </w:r>
      <w:proofErr w:type="spellEnd"/>
      <w:r w:rsidRPr="001A69B5">
        <w:t xml:space="preserve"> utdanning er det derfor behov for læring heile livet. Digital kompetanse blir viktig, men også </w:t>
      </w:r>
      <w:proofErr w:type="spellStart"/>
      <w:r w:rsidRPr="001A69B5">
        <w:t>annan</w:t>
      </w:r>
      <w:proofErr w:type="spellEnd"/>
      <w:r w:rsidRPr="001A69B5">
        <w:t xml:space="preserve"> endringskompetanse, blir </w:t>
      </w:r>
      <w:proofErr w:type="spellStart"/>
      <w:r w:rsidRPr="001A69B5">
        <w:t>meir</w:t>
      </w:r>
      <w:proofErr w:type="spellEnd"/>
      <w:r w:rsidRPr="001A69B5">
        <w:t xml:space="preserve"> </w:t>
      </w:r>
      <w:proofErr w:type="spellStart"/>
      <w:r w:rsidRPr="001A69B5">
        <w:t>naudsynt</w:t>
      </w:r>
      <w:proofErr w:type="spellEnd"/>
      <w:r w:rsidRPr="001A69B5">
        <w:t xml:space="preserve"> i </w:t>
      </w:r>
      <w:proofErr w:type="spellStart"/>
      <w:r w:rsidRPr="001A69B5">
        <w:t>ein</w:t>
      </w:r>
      <w:proofErr w:type="spellEnd"/>
      <w:r w:rsidRPr="001A69B5">
        <w:t xml:space="preserve"> digital </w:t>
      </w:r>
      <w:proofErr w:type="spellStart"/>
      <w:r w:rsidRPr="001A69B5">
        <w:t>kvardag</w:t>
      </w:r>
      <w:proofErr w:type="spellEnd"/>
      <w:r w:rsidRPr="001A69B5">
        <w:t xml:space="preserve"> eller på </w:t>
      </w:r>
      <w:proofErr w:type="spellStart"/>
      <w:r w:rsidRPr="001A69B5">
        <w:t>ein</w:t>
      </w:r>
      <w:proofErr w:type="spellEnd"/>
      <w:r w:rsidRPr="001A69B5">
        <w:t xml:space="preserve"> digitalisert arbeidsplass.</w:t>
      </w:r>
    </w:p>
    <w:p w14:paraId="7F7AA7A1" w14:textId="77777777" w:rsidR="000513CD" w:rsidRPr="001A69B5" w:rsidRDefault="0009509B" w:rsidP="001A69B5">
      <w:r w:rsidRPr="001A69B5">
        <w:t xml:space="preserve">I slike </w:t>
      </w:r>
      <w:proofErr w:type="spellStart"/>
      <w:r w:rsidRPr="001A69B5">
        <w:t>omstillingar</w:t>
      </w:r>
      <w:proofErr w:type="spellEnd"/>
      <w:r w:rsidRPr="001A69B5">
        <w:t xml:space="preserve"> ligg </w:t>
      </w:r>
      <w:proofErr w:type="spellStart"/>
      <w:r w:rsidRPr="001A69B5">
        <w:t>ein</w:t>
      </w:r>
      <w:proofErr w:type="spellEnd"/>
      <w:r w:rsidRPr="001A69B5">
        <w:t xml:space="preserve"> kime til </w:t>
      </w:r>
      <w:proofErr w:type="spellStart"/>
      <w:r w:rsidRPr="001A69B5">
        <w:t>auka</w:t>
      </w:r>
      <w:proofErr w:type="spellEnd"/>
      <w:r w:rsidRPr="001A69B5">
        <w:t xml:space="preserve"> sosiale skilnader. Den norske modellen gir små </w:t>
      </w:r>
      <w:proofErr w:type="spellStart"/>
      <w:r w:rsidRPr="001A69B5">
        <w:t>lønnsforskjellar</w:t>
      </w:r>
      <w:proofErr w:type="spellEnd"/>
      <w:r w:rsidRPr="001A69B5">
        <w:t xml:space="preserve">, og høgkompetent arbeidskraft er billig i internasjonal </w:t>
      </w:r>
      <w:proofErr w:type="spellStart"/>
      <w:r w:rsidRPr="001A69B5">
        <w:t>samanlikning</w:t>
      </w:r>
      <w:proofErr w:type="spellEnd"/>
      <w:r w:rsidRPr="001A69B5">
        <w:t xml:space="preserve">. Av same grunn er arbeidskraft med låg kompetanse relativt kostbar, </w:t>
      </w:r>
      <w:proofErr w:type="spellStart"/>
      <w:r w:rsidRPr="001A69B5">
        <w:t>noko</w:t>
      </w:r>
      <w:proofErr w:type="spellEnd"/>
      <w:r w:rsidRPr="001A69B5">
        <w:t xml:space="preserve"> som </w:t>
      </w:r>
      <w:proofErr w:type="spellStart"/>
      <w:r w:rsidRPr="001A69B5">
        <w:t>gjer</w:t>
      </w:r>
      <w:proofErr w:type="spellEnd"/>
      <w:r w:rsidRPr="001A69B5">
        <w:t xml:space="preserve"> at det er </w:t>
      </w:r>
      <w:proofErr w:type="spellStart"/>
      <w:r w:rsidRPr="001A69B5">
        <w:t>mykje</w:t>
      </w:r>
      <w:proofErr w:type="spellEnd"/>
      <w:r w:rsidRPr="001A69B5">
        <w:t xml:space="preserve"> å vinne på å investere i automatisering. </w:t>
      </w:r>
      <w:proofErr w:type="spellStart"/>
      <w:r w:rsidRPr="001A69B5">
        <w:t>Talet</w:t>
      </w:r>
      <w:proofErr w:type="spellEnd"/>
      <w:r w:rsidRPr="001A69B5">
        <w:t xml:space="preserve"> på jobbar for ufaglært arbeidskraft fell </w:t>
      </w:r>
      <w:proofErr w:type="spellStart"/>
      <w:r w:rsidRPr="001A69B5">
        <w:t>raskare</w:t>
      </w:r>
      <w:proofErr w:type="spellEnd"/>
      <w:r w:rsidRPr="001A69B5">
        <w:t xml:space="preserve"> enn </w:t>
      </w:r>
      <w:proofErr w:type="spellStart"/>
      <w:r w:rsidRPr="001A69B5">
        <w:t>talet</w:t>
      </w:r>
      <w:proofErr w:type="spellEnd"/>
      <w:r w:rsidRPr="001A69B5">
        <w:t xml:space="preserve"> på </w:t>
      </w:r>
      <w:proofErr w:type="spellStart"/>
      <w:r w:rsidRPr="001A69B5">
        <w:t>personar</w:t>
      </w:r>
      <w:proofErr w:type="spellEnd"/>
      <w:r w:rsidRPr="001A69B5">
        <w:t xml:space="preserve"> med slik kompetanse i </w:t>
      </w:r>
      <w:proofErr w:type="spellStart"/>
      <w:r w:rsidRPr="001A69B5">
        <w:t>arbeidsmarknaden</w:t>
      </w:r>
      <w:proofErr w:type="spellEnd"/>
      <w:r w:rsidRPr="001A69B5">
        <w:t xml:space="preserve">. Konkurransen om </w:t>
      </w:r>
      <w:proofErr w:type="spellStart"/>
      <w:r w:rsidRPr="001A69B5">
        <w:t>desse</w:t>
      </w:r>
      <w:proofErr w:type="spellEnd"/>
      <w:r w:rsidRPr="001A69B5">
        <w:t xml:space="preserve"> </w:t>
      </w:r>
      <w:proofErr w:type="spellStart"/>
      <w:r w:rsidRPr="001A69B5">
        <w:t>jobbane</w:t>
      </w:r>
      <w:proofErr w:type="spellEnd"/>
      <w:r w:rsidRPr="001A69B5">
        <w:t xml:space="preserve"> </w:t>
      </w:r>
      <w:proofErr w:type="spellStart"/>
      <w:r w:rsidRPr="001A69B5">
        <w:t>hardnar</w:t>
      </w:r>
      <w:proofErr w:type="spellEnd"/>
      <w:r w:rsidRPr="001A69B5">
        <w:t xml:space="preserve"> til, og mange med låg kompetanse er </w:t>
      </w:r>
      <w:proofErr w:type="spellStart"/>
      <w:r w:rsidRPr="001A69B5">
        <w:t>meir</w:t>
      </w:r>
      <w:proofErr w:type="spellEnd"/>
      <w:r w:rsidRPr="001A69B5">
        <w:t xml:space="preserve"> utsette for </w:t>
      </w:r>
      <w:proofErr w:type="spellStart"/>
      <w:r w:rsidRPr="001A69B5">
        <w:t>arbeidsløyse</w:t>
      </w:r>
      <w:proofErr w:type="spellEnd"/>
      <w:r w:rsidRPr="001A69B5">
        <w:t xml:space="preserve"> i åra framover. Regjeringa vil både redusere sosiale skilnader og </w:t>
      </w:r>
      <w:proofErr w:type="spellStart"/>
      <w:r w:rsidRPr="001A69B5">
        <w:t>auke</w:t>
      </w:r>
      <w:proofErr w:type="spellEnd"/>
      <w:r w:rsidRPr="001A69B5">
        <w:t xml:space="preserve"> samanfallet mellom behova i </w:t>
      </w:r>
      <w:proofErr w:type="spellStart"/>
      <w:r w:rsidRPr="001A69B5">
        <w:t>arbeidsmarknaden</w:t>
      </w:r>
      <w:proofErr w:type="spellEnd"/>
      <w:r w:rsidRPr="001A69B5">
        <w:t xml:space="preserve"> og arbeidsstyrken. Derfor har regjeringa laga </w:t>
      </w:r>
      <w:proofErr w:type="gramStart"/>
      <w:r w:rsidRPr="001A69B5">
        <w:t>ei fullføringsreform</w:t>
      </w:r>
      <w:proofErr w:type="gramEnd"/>
      <w:r w:rsidRPr="001A69B5">
        <w:t xml:space="preserve"> som vil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innbyggarar</w:t>
      </w:r>
      <w:proofErr w:type="spellEnd"/>
      <w:r w:rsidRPr="001A69B5">
        <w:t xml:space="preserve"> med </w:t>
      </w:r>
      <w:proofErr w:type="spellStart"/>
      <w:r w:rsidRPr="001A69B5">
        <w:t>vidaregåande</w:t>
      </w:r>
      <w:proofErr w:type="spellEnd"/>
      <w:r w:rsidRPr="001A69B5">
        <w:t xml:space="preserve"> opplæring. Ei rekke tiltak </w:t>
      </w:r>
      <w:proofErr w:type="spellStart"/>
      <w:r w:rsidRPr="001A69B5">
        <w:t>trengst</w:t>
      </w:r>
      <w:proofErr w:type="spellEnd"/>
      <w:r w:rsidRPr="001A69B5">
        <w:t xml:space="preserve"> for å klare dette. </w:t>
      </w:r>
      <w:proofErr w:type="spellStart"/>
      <w:r w:rsidRPr="001A69B5">
        <w:t>Eitt</w:t>
      </w:r>
      <w:proofErr w:type="spellEnd"/>
      <w:r w:rsidRPr="001A69B5">
        <w:t xml:space="preserve"> av </w:t>
      </w:r>
      <w:proofErr w:type="spellStart"/>
      <w:r w:rsidRPr="001A69B5">
        <w:t>dei</w:t>
      </w:r>
      <w:proofErr w:type="spellEnd"/>
      <w:r w:rsidRPr="001A69B5">
        <w:t xml:space="preserve"> er at alle får rett til å fullføre </w:t>
      </w:r>
      <w:proofErr w:type="spellStart"/>
      <w:r w:rsidRPr="001A69B5">
        <w:t>eit</w:t>
      </w:r>
      <w:proofErr w:type="spellEnd"/>
      <w:r w:rsidRPr="001A69B5">
        <w:t xml:space="preserve"> fag- eller </w:t>
      </w:r>
      <w:proofErr w:type="spellStart"/>
      <w:r w:rsidRPr="001A69B5">
        <w:t>sveinebrev</w:t>
      </w:r>
      <w:proofErr w:type="spellEnd"/>
      <w:r w:rsidRPr="001A69B5">
        <w:t xml:space="preserve"> eller </w:t>
      </w:r>
      <w:proofErr w:type="spellStart"/>
      <w:r w:rsidRPr="001A69B5">
        <w:t>studiespesialiserande</w:t>
      </w:r>
      <w:proofErr w:type="spellEnd"/>
      <w:r w:rsidRPr="001A69B5">
        <w:t xml:space="preserve"> utdanning, </w:t>
      </w:r>
      <w:proofErr w:type="spellStart"/>
      <w:r w:rsidRPr="001A69B5">
        <w:t>sjølv</w:t>
      </w:r>
      <w:proofErr w:type="spellEnd"/>
      <w:r w:rsidRPr="001A69B5">
        <w:t xml:space="preserve"> om </w:t>
      </w:r>
      <w:proofErr w:type="spellStart"/>
      <w:r w:rsidRPr="001A69B5">
        <w:t>dei</w:t>
      </w:r>
      <w:proofErr w:type="spellEnd"/>
      <w:r w:rsidRPr="001A69B5">
        <w:t xml:space="preserve"> </w:t>
      </w:r>
      <w:proofErr w:type="spellStart"/>
      <w:r w:rsidRPr="001A69B5">
        <w:t>allereie</w:t>
      </w:r>
      <w:proofErr w:type="spellEnd"/>
      <w:r w:rsidRPr="001A69B5">
        <w:t xml:space="preserve"> har </w:t>
      </w:r>
      <w:proofErr w:type="spellStart"/>
      <w:r w:rsidRPr="001A69B5">
        <w:t>delteke</w:t>
      </w:r>
      <w:proofErr w:type="spellEnd"/>
      <w:r w:rsidRPr="001A69B5">
        <w:t xml:space="preserve"> i fire år i </w:t>
      </w:r>
      <w:proofErr w:type="spellStart"/>
      <w:r w:rsidRPr="001A69B5">
        <w:t>vidaregåande</w:t>
      </w:r>
      <w:proofErr w:type="spellEnd"/>
      <w:r w:rsidRPr="001A69B5">
        <w:t xml:space="preserve"> opplæring </w:t>
      </w:r>
      <w:proofErr w:type="spellStart"/>
      <w:r w:rsidRPr="001A69B5">
        <w:t>utan</w:t>
      </w:r>
      <w:proofErr w:type="spellEnd"/>
      <w:r w:rsidRPr="001A69B5">
        <w:t xml:space="preserve"> å bestå.</w:t>
      </w:r>
    </w:p>
    <w:p w14:paraId="1F7DC087" w14:textId="77777777" w:rsidR="000513CD" w:rsidRPr="001A69B5" w:rsidRDefault="0009509B" w:rsidP="001A69B5">
      <w:r w:rsidRPr="001A69B5">
        <w:t xml:space="preserve">Utdanning og </w:t>
      </w:r>
      <w:proofErr w:type="spellStart"/>
      <w:r w:rsidRPr="001A69B5">
        <w:t>høgare</w:t>
      </w:r>
      <w:proofErr w:type="spellEnd"/>
      <w:r w:rsidRPr="001A69B5">
        <w:t xml:space="preserve"> kompetanse i befolkninga </w:t>
      </w:r>
      <w:proofErr w:type="spellStart"/>
      <w:r w:rsidRPr="001A69B5">
        <w:t>set</w:t>
      </w:r>
      <w:proofErr w:type="spellEnd"/>
      <w:r w:rsidRPr="001A69B5">
        <w:t xml:space="preserve"> i gang </w:t>
      </w:r>
      <w:proofErr w:type="spellStart"/>
      <w:r w:rsidRPr="001A69B5">
        <w:t>ein</w:t>
      </w:r>
      <w:proofErr w:type="spellEnd"/>
      <w:r w:rsidRPr="001A69B5">
        <w:t xml:space="preserve"> god sirkel. Befolkninga blir i stand til å </w:t>
      </w:r>
      <w:proofErr w:type="spellStart"/>
      <w:r w:rsidRPr="001A69B5">
        <w:t>tene</w:t>
      </w:r>
      <w:proofErr w:type="spellEnd"/>
      <w:r w:rsidRPr="001A69B5">
        <w:t xml:space="preserve"> eigne </w:t>
      </w:r>
      <w:proofErr w:type="spellStart"/>
      <w:r w:rsidRPr="001A69B5">
        <w:t>pengar</w:t>
      </w:r>
      <w:proofErr w:type="spellEnd"/>
      <w:r w:rsidRPr="001A69B5">
        <w:t xml:space="preserve"> og </w:t>
      </w:r>
      <w:proofErr w:type="spellStart"/>
      <w:r w:rsidRPr="001A69B5">
        <w:t>bidreg</w:t>
      </w:r>
      <w:proofErr w:type="spellEnd"/>
      <w:r w:rsidRPr="001A69B5">
        <w:t xml:space="preserve"> til fellesskapet. Det fører til </w:t>
      </w:r>
      <w:proofErr w:type="spellStart"/>
      <w:r w:rsidRPr="001A69B5">
        <w:t>eit</w:t>
      </w:r>
      <w:proofErr w:type="spellEnd"/>
      <w:r w:rsidRPr="001A69B5">
        <w:t xml:space="preserve"> </w:t>
      </w:r>
      <w:proofErr w:type="spellStart"/>
      <w:r w:rsidRPr="001A69B5">
        <w:t>meir</w:t>
      </w:r>
      <w:proofErr w:type="spellEnd"/>
      <w:r w:rsidRPr="001A69B5">
        <w:t xml:space="preserve"> </w:t>
      </w:r>
      <w:proofErr w:type="spellStart"/>
      <w:r w:rsidRPr="001A69B5">
        <w:t>samansveisa</w:t>
      </w:r>
      <w:proofErr w:type="spellEnd"/>
      <w:r w:rsidRPr="001A69B5">
        <w:t xml:space="preserve"> samfunn, med reduserte sosiale skilnader. Kompetanse gir </w:t>
      </w:r>
      <w:proofErr w:type="spellStart"/>
      <w:r w:rsidRPr="001A69B5">
        <w:t>auka</w:t>
      </w:r>
      <w:proofErr w:type="spellEnd"/>
      <w:r w:rsidRPr="001A69B5">
        <w:t xml:space="preserve"> motstandskraft for den </w:t>
      </w:r>
      <w:proofErr w:type="spellStart"/>
      <w:r w:rsidRPr="001A69B5">
        <w:t>einskilde</w:t>
      </w:r>
      <w:proofErr w:type="spellEnd"/>
      <w:r w:rsidRPr="001A69B5">
        <w:t xml:space="preserve"> til å stå i nye kriser og </w:t>
      </w:r>
      <w:proofErr w:type="spellStart"/>
      <w:r w:rsidRPr="001A69B5">
        <w:t>krevjande</w:t>
      </w:r>
      <w:proofErr w:type="spellEnd"/>
      <w:r w:rsidRPr="001A69B5">
        <w:t xml:space="preserve"> </w:t>
      </w:r>
      <w:proofErr w:type="spellStart"/>
      <w:r w:rsidRPr="001A69B5">
        <w:t>situasjonar</w:t>
      </w:r>
      <w:proofErr w:type="spellEnd"/>
      <w:r w:rsidRPr="001A69B5">
        <w:t xml:space="preserve">. </w:t>
      </w:r>
      <w:proofErr w:type="spellStart"/>
      <w:r w:rsidRPr="001A69B5">
        <w:t>Mangfaldet</w:t>
      </w:r>
      <w:proofErr w:type="spellEnd"/>
      <w:r w:rsidRPr="001A69B5">
        <w:t xml:space="preserve"> i befolkninga, med utdanning, kompetanse og </w:t>
      </w:r>
      <w:proofErr w:type="spellStart"/>
      <w:r w:rsidRPr="001A69B5">
        <w:t>erfaringar</w:t>
      </w:r>
      <w:proofErr w:type="spellEnd"/>
      <w:r w:rsidRPr="001A69B5">
        <w:t xml:space="preserve"> </w:t>
      </w:r>
      <w:proofErr w:type="spellStart"/>
      <w:r w:rsidRPr="001A69B5">
        <w:t>frå</w:t>
      </w:r>
      <w:proofErr w:type="spellEnd"/>
      <w:r w:rsidRPr="001A69B5">
        <w:t xml:space="preserve"> ulike </w:t>
      </w:r>
      <w:proofErr w:type="spellStart"/>
      <w:r w:rsidRPr="001A69B5">
        <w:t>stadar</w:t>
      </w:r>
      <w:proofErr w:type="spellEnd"/>
      <w:r w:rsidRPr="001A69B5">
        <w:t xml:space="preserve"> i verda, er òg </w:t>
      </w:r>
      <w:proofErr w:type="spellStart"/>
      <w:r w:rsidRPr="001A69B5">
        <w:t>ein</w:t>
      </w:r>
      <w:proofErr w:type="spellEnd"/>
      <w:r w:rsidRPr="001A69B5">
        <w:t xml:space="preserve"> viktig ressurs for norske </w:t>
      </w:r>
      <w:proofErr w:type="spellStart"/>
      <w:r w:rsidRPr="001A69B5">
        <w:t>arbeidsplassar</w:t>
      </w:r>
      <w:proofErr w:type="spellEnd"/>
      <w:r w:rsidRPr="001A69B5">
        <w:t xml:space="preserve"> og samfunn.</w:t>
      </w:r>
    </w:p>
    <w:p w14:paraId="364FCA65" w14:textId="77777777" w:rsidR="000513CD" w:rsidRPr="001A69B5" w:rsidRDefault="0009509B" w:rsidP="001A69B5">
      <w:pPr>
        <w:pStyle w:val="avsnitt-tittel"/>
      </w:pPr>
      <w:r w:rsidRPr="001A69B5">
        <w:t xml:space="preserve">Samfunnet har tilgang til oppdatert kunnskap av </w:t>
      </w:r>
      <w:proofErr w:type="spellStart"/>
      <w:r w:rsidRPr="001A69B5">
        <w:t>høg</w:t>
      </w:r>
      <w:proofErr w:type="spellEnd"/>
      <w:r w:rsidRPr="001A69B5">
        <w:t xml:space="preserve"> kvalitet</w:t>
      </w:r>
    </w:p>
    <w:p w14:paraId="2E1445E1" w14:textId="77777777" w:rsidR="000513CD" w:rsidRPr="001A69B5" w:rsidRDefault="0009509B" w:rsidP="001A69B5">
      <w:proofErr w:type="spellStart"/>
      <w:r w:rsidRPr="001A69B5">
        <w:t>Eit</w:t>
      </w:r>
      <w:proofErr w:type="spellEnd"/>
      <w:r w:rsidRPr="001A69B5">
        <w:t xml:space="preserve"> moderne og </w:t>
      </w:r>
      <w:proofErr w:type="spellStart"/>
      <w:r w:rsidRPr="001A69B5">
        <w:t>berekraftig</w:t>
      </w:r>
      <w:proofErr w:type="spellEnd"/>
      <w:r w:rsidRPr="001A69B5">
        <w:t xml:space="preserve"> samfunn treng kunnskap av </w:t>
      </w:r>
      <w:proofErr w:type="spellStart"/>
      <w:r w:rsidRPr="001A69B5">
        <w:t>høg</w:t>
      </w:r>
      <w:proofErr w:type="spellEnd"/>
      <w:r w:rsidRPr="001A69B5">
        <w:t xml:space="preserve"> kvalitet. Det får vi gjennom forsking og utdanning som legg forholda til rette for </w:t>
      </w:r>
      <w:proofErr w:type="spellStart"/>
      <w:r w:rsidRPr="001A69B5">
        <w:t>nysgjerrigheit</w:t>
      </w:r>
      <w:proofErr w:type="spellEnd"/>
      <w:r w:rsidRPr="001A69B5">
        <w:t xml:space="preserve">, erkjenning, innovasjon og entreprenørskap. Ny og oppdatert kunnskap </w:t>
      </w:r>
      <w:proofErr w:type="spellStart"/>
      <w:r w:rsidRPr="001A69B5">
        <w:t>gjer</w:t>
      </w:r>
      <w:proofErr w:type="spellEnd"/>
      <w:r w:rsidRPr="001A69B5">
        <w:t xml:space="preserve"> oss i stand til å forstå samfunnsutviklinga og er drivstoffet i </w:t>
      </w:r>
      <w:proofErr w:type="spellStart"/>
      <w:r w:rsidRPr="001A69B5">
        <w:t>eit</w:t>
      </w:r>
      <w:proofErr w:type="spellEnd"/>
      <w:r w:rsidRPr="001A69B5">
        <w:t xml:space="preserve"> dynamisk næringsliv.</w:t>
      </w:r>
    </w:p>
    <w:p w14:paraId="5AC9A3A0" w14:textId="77777777" w:rsidR="000513CD" w:rsidRPr="001A69B5" w:rsidRDefault="0009509B" w:rsidP="001A69B5">
      <w:r w:rsidRPr="001A69B5">
        <w:t xml:space="preserve">Vi står overfor store nasjonale og internasjonale </w:t>
      </w:r>
      <w:proofErr w:type="spellStart"/>
      <w:r w:rsidRPr="001A69B5">
        <w:t>utfordringar</w:t>
      </w:r>
      <w:proofErr w:type="spellEnd"/>
      <w:r w:rsidRPr="001A69B5">
        <w:t xml:space="preserve"> når det </w:t>
      </w:r>
      <w:proofErr w:type="spellStart"/>
      <w:r w:rsidRPr="001A69B5">
        <w:t>gjeld</w:t>
      </w:r>
      <w:proofErr w:type="spellEnd"/>
      <w:r w:rsidRPr="001A69B5">
        <w:t xml:space="preserve"> miljø og klima, tilgang til fornybar energi, og god helse og tryggleik for alle. </w:t>
      </w:r>
      <w:proofErr w:type="spellStart"/>
      <w:r w:rsidRPr="001A69B5">
        <w:t>Ein</w:t>
      </w:r>
      <w:proofErr w:type="spellEnd"/>
      <w:r w:rsidRPr="001A69B5">
        <w:t xml:space="preserve"> treng globale </w:t>
      </w:r>
      <w:proofErr w:type="spellStart"/>
      <w:r w:rsidRPr="001A69B5">
        <w:t>løysingar</w:t>
      </w:r>
      <w:proofErr w:type="spellEnd"/>
      <w:r w:rsidRPr="001A69B5">
        <w:t xml:space="preserve">, tufta på </w:t>
      </w:r>
      <w:proofErr w:type="spellStart"/>
      <w:r w:rsidRPr="001A69B5">
        <w:t>eit</w:t>
      </w:r>
      <w:proofErr w:type="spellEnd"/>
      <w:r w:rsidRPr="001A69B5">
        <w:t xml:space="preserve"> </w:t>
      </w:r>
      <w:proofErr w:type="spellStart"/>
      <w:r w:rsidRPr="001A69B5">
        <w:t>forpliktande</w:t>
      </w:r>
      <w:proofErr w:type="spellEnd"/>
      <w:r w:rsidRPr="001A69B5">
        <w:t xml:space="preserve"> og konstruktivt internasjonalt samarbeid. Kunnskap av </w:t>
      </w:r>
      <w:proofErr w:type="spellStart"/>
      <w:r w:rsidRPr="001A69B5">
        <w:t>høg</w:t>
      </w:r>
      <w:proofErr w:type="spellEnd"/>
      <w:r w:rsidRPr="001A69B5">
        <w:t xml:space="preserve"> kvalitet </w:t>
      </w:r>
      <w:proofErr w:type="spellStart"/>
      <w:r w:rsidRPr="001A69B5">
        <w:t>bidreg</w:t>
      </w:r>
      <w:proofErr w:type="spellEnd"/>
      <w:r w:rsidRPr="001A69B5">
        <w:t xml:space="preserve"> til at vi løyser våre eigne </w:t>
      </w:r>
      <w:proofErr w:type="spellStart"/>
      <w:r w:rsidRPr="001A69B5">
        <w:t>utfordringar</w:t>
      </w:r>
      <w:proofErr w:type="spellEnd"/>
      <w:r w:rsidRPr="001A69B5">
        <w:t xml:space="preserve">, samstundes som det </w:t>
      </w:r>
      <w:proofErr w:type="spellStart"/>
      <w:r w:rsidRPr="001A69B5">
        <w:t>gjer</w:t>
      </w:r>
      <w:proofErr w:type="spellEnd"/>
      <w:r w:rsidRPr="001A69B5">
        <w:t xml:space="preserve"> oss til attraktive </w:t>
      </w:r>
      <w:proofErr w:type="spellStart"/>
      <w:r w:rsidRPr="001A69B5">
        <w:t>partnarar</w:t>
      </w:r>
      <w:proofErr w:type="spellEnd"/>
      <w:r w:rsidRPr="001A69B5">
        <w:t xml:space="preserve"> internasjonalt i utviklinga av globale </w:t>
      </w:r>
      <w:proofErr w:type="spellStart"/>
      <w:r w:rsidRPr="001A69B5">
        <w:t>løysingar</w:t>
      </w:r>
      <w:proofErr w:type="spellEnd"/>
      <w:r w:rsidRPr="001A69B5">
        <w:t>.</w:t>
      </w:r>
    </w:p>
    <w:p w14:paraId="049717A1" w14:textId="77777777" w:rsidR="000513CD" w:rsidRPr="001A69B5" w:rsidRDefault="0009509B" w:rsidP="001A69B5">
      <w:r w:rsidRPr="001A69B5">
        <w:t xml:space="preserve">Høg kompetanse i arbeidsstyrken </w:t>
      </w:r>
      <w:proofErr w:type="spellStart"/>
      <w:r w:rsidRPr="001A69B5">
        <w:t>gjer</w:t>
      </w:r>
      <w:proofErr w:type="spellEnd"/>
      <w:r w:rsidRPr="001A69B5">
        <w:t xml:space="preserve"> det </w:t>
      </w:r>
      <w:proofErr w:type="spellStart"/>
      <w:r w:rsidRPr="001A69B5">
        <w:t>mogleg</w:t>
      </w:r>
      <w:proofErr w:type="spellEnd"/>
      <w:r w:rsidRPr="001A69B5">
        <w:t xml:space="preserve"> for </w:t>
      </w:r>
      <w:proofErr w:type="spellStart"/>
      <w:r w:rsidRPr="001A69B5">
        <w:t>føretak</w:t>
      </w:r>
      <w:proofErr w:type="spellEnd"/>
      <w:r w:rsidRPr="001A69B5">
        <w:t xml:space="preserve"> og bedrifter å finne innovative </w:t>
      </w:r>
      <w:proofErr w:type="spellStart"/>
      <w:r w:rsidRPr="001A69B5">
        <w:t>løysingar</w:t>
      </w:r>
      <w:proofErr w:type="spellEnd"/>
      <w:r w:rsidRPr="001A69B5">
        <w:t xml:space="preserve"> som gir </w:t>
      </w:r>
      <w:proofErr w:type="spellStart"/>
      <w:r w:rsidRPr="001A69B5">
        <w:t>dei</w:t>
      </w:r>
      <w:proofErr w:type="spellEnd"/>
      <w:r w:rsidRPr="001A69B5">
        <w:t xml:space="preserve"> konkurransekraft nasjonalt og internasjonalt. Høg verdiskaping </w:t>
      </w:r>
      <w:proofErr w:type="spellStart"/>
      <w:r w:rsidRPr="001A69B5">
        <w:t>bidreg</w:t>
      </w:r>
      <w:proofErr w:type="spellEnd"/>
      <w:r w:rsidRPr="001A69B5">
        <w:t xml:space="preserve"> til solide </w:t>
      </w:r>
      <w:proofErr w:type="spellStart"/>
      <w:r w:rsidRPr="001A69B5">
        <w:t>statsfinansar</w:t>
      </w:r>
      <w:proofErr w:type="spellEnd"/>
      <w:r w:rsidRPr="001A69B5">
        <w:t xml:space="preserve"> som kan </w:t>
      </w:r>
      <w:proofErr w:type="spellStart"/>
      <w:r w:rsidRPr="001A69B5">
        <w:t>nyttast</w:t>
      </w:r>
      <w:proofErr w:type="spellEnd"/>
      <w:r w:rsidRPr="001A69B5">
        <w:t xml:space="preserve"> til infrastruktur, til gode utdannings- og </w:t>
      </w:r>
      <w:proofErr w:type="spellStart"/>
      <w:r w:rsidRPr="001A69B5">
        <w:t>forskingsinstitusjonar</w:t>
      </w:r>
      <w:proofErr w:type="spellEnd"/>
      <w:r w:rsidRPr="001A69B5">
        <w:t xml:space="preserve"> og igjen til </w:t>
      </w:r>
      <w:proofErr w:type="spellStart"/>
      <w:r w:rsidRPr="001A69B5">
        <w:t>vidare</w:t>
      </w:r>
      <w:proofErr w:type="spellEnd"/>
      <w:r w:rsidRPr="001A69B5">
        <w:t xml:space="preserve"> verdiskaping, utvikling og vekst.</w:t>
      </w:r>
    </w:p>
    <w:p w14:paraId="3372418C" w14:textId="77777777" w:rsidR="000513CD" w:rsidRPr="001A69B5" w:rsidRDefault="0009509B" w:rsidP="001A69B5">
      <w:r w:rsidRPr="001A69B5">
        <w:t xml:space="preserve">For å sikre ei </w:t>
      </w:r>
      <w:proofErr w:type="spellStart"/>
      <w:r w:rsidRPr="001A69B5">
        <w:t>vidare</w:t>
      </w:r>
      <w:proofErr w:type="spellEnd"/>
      <w:r w:rsidRPr="001A69B5">
        <w:t xml:space="preserve"> kunnskapsutvikling er det </w:t>
      </w:r>
      <w:proofErr w:type="spellStart"/>
      <w:r w:rsidRPr="001A69B5">
        <w:t>ein</w:t>
      </w:r>
      <w:proofErr w:type="spellEnd"/>
      <w:r w:rsidRPr="001A69B5">
        <w:t xml:space="preserve"> </w:t>
      </w:r>
      <w:proofErr w:type="spellStart"/>
      <w:r w:rsidRPr="001A69B5">
        <w:t>føresetnad</w:t>
      </w:r>
      <w:proofErr w:type="spellEnd"/>
      <w:r w:rsidRPr="001A69B5">
        <w:t xml:space="preserve"> at </w:t>
      </w:r>
      <w:proofErr w:type="spellStart"/>
      <w:r w:rsidRPr="001A69B5">
        <w:t>forskarar</w:t>
      </w:r>
      <w:proofErr w:type="spellEnd"/>
      <w:r w:rsidRPr="001A69B5">
        <w:t xml:space="preserve"> har gode rammevilkår. Universiteta og </w:t>
      </w:r>
      <w:proofErr w:type="spellStart"/>
      <w:r w:rsidRPr="001A69B5">
        <w:t>høgskulane</w:t>
      </w:r>
      <w:proofErr w:type="spellEnd"/>
      <w:r w:rsidRPr="001A69B5">
        <w:t xml:space="preserve"> våre har god finansiering, med </w:t>
      </w:r>
      <w:proofErr w:type="spellStart"/>
      <w:r w:rsidRPr="001A69B5">
        <w:t>løyvingar</w:t>
      </w:r>
      <w:proofErr w:type="spellEnd"/>
      <w:r w:rsidRPr="001A69B5">
        <w:t xml:space="preserve"> som </w:t>
      </w:r>
      <w:proofErr w:type="spellStart"/>
      <w:r w:rsidRPr="001A69B5">
        <w:t>gjer</w:t>
      </w:r>
      <w:proofErr w:type="spellEnd"/>
      <w:r w:rsidRPr="001A69B5">
        <w:t xml:space="preserve"> det </w:t>
      </w:r>
      <w:proofErr w:type="spellStart"/>
      <w:r w:rsidRPr="001A69B5">
        <w:t>mogleg</w:t>
      </w:r>
      <w:proofErr w:type="spellEnd"/>
      <w:r w:rsidRPr="001A69B5">
        <w:t xml:space="preserve"> for fagpersonalet å drive forsking på høgt nivå. Det gir </w:t>
      </w:r>
      <w:proofErr w:type="spellStart"/>
      <w:r w:rsidRPr="001A69B5">
        <w:t>eit</w:t>
      </w:r>
      <w:proofErr w:type="spellEnd"/>
      <w:r w:rsidRPr="001A69B5">
        <w:t xml:space="preserve"> godt grunnlag for forsking og styrker samstundes kvalitet i </w:t>
      </w:r>
      <w:proofErr w:type="spellStart"/>
      <w:r w:rsidRPr="001A69B5">
        <w:t>høgare</w:t>
      </w:r>
      <w:proofErr w:type="spellEnd"/>
      <w:r w:rsidRPr="001A69B5">
        <w:t xml:space="preserve"> utdanning. </w:t>
      </w:r>
      <w:proofErr w:type="spellStart"/>
      <w:r w:rsidRPr="001A69B5">
        <w:t>Noregs</w:t>
      </w:r>
      <w:proofErr w:type="spellEnd"/>
      <w:r w:rsidRPr="001A69B5">
        <w:t xml:space="preserve"> forskingsråd er </w:t>
      </w:r>
      <w:proofErr w:type="spellStart"/>
      <w:r w:rsidRPr="001A69B5">
        <w:t>ein</w:t>
      </w:r>
      <w:proofErr w:type="spellEnd"/>
      <w:r w:rsidRPr="001A69B5">
        <w:t xml:space="preserve"> sentral aktør i forskings- og innovasjonssystemet. Forskingsrådet </w:t>
      </w:r>
      <w:proofErr w:type="spellStart"/>
      <w:r w:rsidRPr="001A69B5">
        <w:t>sikrar</w:t>
      </w:r>
      <w:proofErr w:type="spellEnd"/>
      <w:r w:rsidRPr="001A69B5">
        <w:t xml:space="preserve"> finansiering av </w:t>
      </w:r>
      <w:proofErr w:type="spellStart"/>
      <w:r w:rsidRPr="001A69B5">
        <w:t>dei</w:t>
      </w:r>
      <w:proofErr w:type="spellEnd"/>
      <w:r w:rsidRPr="001A69B5">
        <w:t xml:space="preserve"> beste og mest </w:t>
      </w:r>
      <w:proofErr w:type="spellStart"/>
      <w:r w:rsidRPr="001A69B5">
        <w:t>lovande</w:t>
      </w:r>
      <w:proofErr w:type="spellEnd"/>
      <w:r w:rsidRPr="001A69B5">
        <w:t xml:space="preserve"> </w:t>
      </w:r>
      <w:proofErr w:type="spellStart"/>
      <w:r w:rsidRPr="001A69B5">
        <w:t>forskingsideane</w:t>
      </w:r>
      <w:proofErr w:type="spellEnd"/>
      <w:r w:rsidRPr="001A69B5">
        <w:t xml:space="preserve">. </w:t>
      </w:r>
      <w:proofErr w:type="spellStart"/>
      <w:r w:rsidRPr="001A69B5">
        <w:t>Fleire</w:t>
      </w:r>
      <w:proofErr w:type="spellEnd"/>
      <w:r w:rsidRPr="001A69B5">
        <w:t xml:space="preserve"> ulike </w:t>
      </w:r>
      <w:proofErr w:type="spellStart"/>
      <w:r w:rsidRPr="001A69B5">
        <w:t>verkemiddel</w:t>
      </w:r>
      <w:proofErr w:type="spellEnd"/>
      <w:r w:rsidRPr="001A69B5">
        <w:t xml:space="preserve"> i Forskingsrådet speler </w:t>
      </w:r>
      <w:proofErr w:type="spellStart"/>
      <w:r w:rsidRPr="001A69B5">
        <w:t>saman</w:t>
      </w:r>
      <w:proofErr w:type="spellEnd"/>
      <w:r w:rsidRPr="001A69B5">
        <w:t xml:space="preserve"> for å nå </w:t>
      </w:r>
      <w:proofErr w:type="spellStart"/>
      <w:r w:rsidRPr="001A69B5">
        <w:t>dei</w:t>
      </w:r>
      <w:proofErr w:type="spellEnd"/>
      <w:r w:rsidRPr="001A69B5">
        <w:t xml:space="preserve"> forskingspolitiske måla til regjeringa. Deltaking i EUs program Horisont Europa gir oss høve til å samarbeide med </w:t>
      </w:r>
      <w:proofErr w:type="spellStart"/>
      <w:r w:rsidRPr="001A69B5">
        <w:t>dei</w:t>
      </w:r>
      <w:proofErr w:type="spellEnd"/>
      <w:r w:rsidRPr="001A69B5">
        <w:t xml:space="preserve"> beste </w:t>
      </w:r>
      <w:proofErr w:type="spellStart"/>
      <w:r w:rsidRPr="001A69B5">
        <w:t>forskarane</w:t>
      </w:r>
      <w:proofErr w:type="spellEnd"/>
      <w:r w:rsidRPr="001A69B5">
        <w:t xml:space="preserve"> internasjonalt. Slik deltaking er </w:t>
      </w:r>
      <w:proofErr w:type="spellStart"/>
      <w:r w:rsidRPr="001A69B5">
        <w:t>naudsynt</w:t>
      </w:r>
      <w:proofErr w:type="spellEnd"/>
      <w:r w:rsidRPr="001A69B5">
        <w:t xml:space="preserve"> for å </w:t>
      </w:r>
      <w:proofErr w:type="spellStart"/>
      <w:r w:rsidRPr="001A69B5">
        <w:t>halde</w:t>
      </w:r>
      <w:proofErr w:type="spellEnd"/>
      <w:r w:rsidRPr="001A69B5">
        <w:t xml:space="preserve"> oppe </w:t>
      </w:r>
      <w:proofErr w:type="spellStart"/>
      <w:r w:rsidRPr="001A69B5">
        <w:t>høg</w:t>
      </w:r>
      <w:proofErr w:type="spellEnd"/>
      <w:r w:rsidRPr="001A69B5">
        <w:t xml:space="preserve"> kvalitet i norsk forsking. Det gir oss òg tilgang til oppdatert </w:t>
      </w:r>
      <w:proofErr w:type="spellStart"/>
      <w:r w:rsidRPr="001A69B5">
        <w:t>vitskapleg</w:t>
      </w:r>
      <w:proofErr w:type="spellEnd"/>
      <w:r w:rsidRPr="001A69B5">
        <w:t xml:space="preserve"> utstyr, laboratorium og teknologi for forsking, til </w:t>
      </w:r>
      <w:proofErr w:type="spellStart"/>
      <w:r w:rsidRPr="001A69B5">
        <w:t>faglege</w:t>
      </w:r>
      <w:proofErr w:type="spellEnd"/>
      <w:r w:rsidRPr="001A69B5">
        <w:t xml:space="preserve"> nettverk og internasjonale </w:t>
      </w:r>
      <w:proofErr w:type="spellStart"/>
      <w:r w:rsidRPr="001A69B5">
        <w:t>marknader</w:t>
      </w:r>
      <w:proofErr w:type="spellEnd"/>
      <w:r w:rsidRPr="001A69B5">
        <w:t>.</w:t>
      </w:r>
    </w:p>
    <w:p w14:paraId="41496B54" w14:textId="77777777" w:rsidR="000513CD" w:rsidRPr="001A69B5" w:rsidRDefault="0009509B" w:rsidP="001A69B5">
      <w:r w:rsidRPr="001A69B5">
        <w:t xml:space="preserve">Forskingsinstitutta er </w:t>
      </w:r>
      <w:proofErr w:type="spellStart"/>
      <w:r w:rsidRPr="001A69B5">
        <w:t>ein</w:t>
      </w:r>
      <w:proofErr w:type="spellEnd"/>
      <w:r w:rsidRPr="001A69B5">
        <w:t xml:space="preserve"> viktig del av forskingssystemet og bygger bru mellom akademia og </w:t>
      </w:r>
      <w:proofErr w:type="spellStart"/>
      <w:r w:rsidRPr="001A69B5">
        <w:t>dei</w:t>
      </w:r>
      <w:proofErr w:type="spellEnd"/>
      <w:r w:rsidRPr="001A69B5">
        <w:t xml:space="preserve"> konkrete behova for ny anvendt kunnskapsutvikling som </w:t>
      </w:r>
      <w:proofErr w:type="spellStart"/>
      <w:r w:rsidRPr="001A69B5">
        <w:t>finst</w:t>
      </w:r>
      <w:proofErr w:type="spellEnd"/>
      <w:r w:rsidRPr="001A69B5">
        <w:t xml:space="preserve"> i næringslivet, ulike </w:t>
      </w:r>
      <w:proofErr w:type="spellStart"/>
      <w:r w:rsidRPr="001A69B5">
        <w:t>føretak</w:t>
      </w:r>
      <w:proofErr w:type="spellEnd"/>
      <w:r w:rsidRPr="001A69B5">
        <w:t xml:space="preserve"> og </w:t>
      </w:r>
      <w:proofErr w:type="spellStart"/>
      <w:r w:rsidRPr="001A69B5">
        <w:t>offentleg</w:t>
      </w:r>
      <w:proofErr w:type="spellEnd"/>
      <w:r w:rsidRPr="001A69B5">
        <w:t xml:space="preserve"> sektor. Slik anvendt forsking </w:t>
      </w:r>
      <w:proofErr w:type="spellStart"/>
      <w:r w:rsidRPr="001A69B5">
        <w:t>gjer</w:t>
      </w:r>
      <w:proofErr w:type="spellEnd"/>
      <w:r w:rsidRPr="001A69B5">
        <w:t xml:space="preserve"> det </w:t>
      </w:r>
      <w:proofErr w:type="spellStart"/>
      <w:r w:rsidRPr="001A69B5">
        <w:t>mogleg</w:t>
      </w:r>
      <w:proofErr w:type="spellEnd"/>
      <w:r w:rsidRPr="001A69B5">
        <w:t xml:space="preserve"> for </w:t>
      </w:r>
      <w:proofErr w:type="spellStart"/>
      <w:r w:rsidRPr="001A69B5">
        <w:t>sluttbrukarar</w:t>
      </w:r>
      <w:proofErr w:type="spellEnd"/>
      <w:r w:rsidRPr="001A69B5">
        <w:t xml:space="preserve"> å få tilgang til oppdatert kunnskap av </w:t>
      </w:r>
      <w:proofErr w:type="spellStart"/>
      <w:r w:rsidRPr="001A69B5">
        <w:t>høg</w:t>
      </w:r>
      <w:proofErr w:type="spellEnd"/>
      <w:r w:rsidRPr="001A69B5">
        <w:t xml:space="preserve"> kvalitet, og det </w:t>
      </w:r>
      <w:proofErr w:type="spellStart"/>
      <w:r w:rsidRPr="001A69B5">
        <w:t>bidreg</w:t>
      </w:r>
      <w:proofErr w:type="spellEnd"/>
      <w:r w:rsidRPr="001A69B5">
        <w:t xml:space="preserve"> samstundes til at kunnskap </w:t>
      </w:r>
      <w:proofErr w:type="spellStart"/>
      <w:r w:rsidRPr="001A69B5">
        <w:t>frå</w:t>
      </w:r>
      <w:proofErr w:type="spellEnd"/>
      <w:r w:rsidRPr="001A69B5">
        <w:t xml:space="preserve"> grunnforsking blir teken i bruk.</w:t>
      </w:r>
    </w:p>
    <w:p w14:paraId="38A75CB1" w14:textId="77777777" w:rsidR="000513CD" w:rsidRPr="001A69B5" w:rsidRDefault="0009509B" w:rsidP="001A69B5">
      <w:pPr>
        <w:pStyle w:val="tittel-ramme"/>
      </w:pPr>
      <w:r w:rsidRPr="001A69B5">
        <w:t xml:space="preserve">Politisk </w:t>
      </w:r>
      <w:proofErr w:type="spellStart"/>
      <w:r w:rsidRPr="001A69B5">
        <w:t>rekneskap</w:t>
      </w:r>
      <w:proofErr w:type="spellEnd"/>
      <w:r w:rsidRPr="001A69B5">
        <w:t xml:space="preserve"> 2018–21</w:t>
      </w:r>
    </w:p>
    <w:p w14:paraId="079BD0B7" w14:textId="77777777" w:rsidR="000513CD" w:rsidRPr="001A69B5" w:rsidRDefault="0009509B" w:rsidP="001A69B5">
      <w:r w:rsidRPr="001A69B5">
        <w:t xml:space="preserve">I </w:t>
      </w:r>
      <w:proofErr w:type="spellStart"/>
      <w:r w:rsidRPr="001A69B5">
        <w:t>Granavolden</w:t>
      </w:r>
      <w:proofErr w:type="spellEnd"/>
      <w:r w:rsidRPr="001A69B5">
        <w:t xml:space="preserve">-plattforma uttrykte regjeringa at ho ville prioritere </w:t>
      </w:r>
      <w:proofErr w:type="spellStart"/>
      <w:r w:rsidRPr="001A69B5">
        <w:t>tidleg</w:t>
      </w:r>
      <w:proofErr w:type="spellEnd"/>
      <w:r w:rsidRPr="001A69B5">
        <w:t xml:space="preserve"> innsats i </w:t>
      </w:r>
      <w:proofErr w:type="spellStart"/>
      <w:r w:rsidRPr="001A69B5">
        <w:t>skulen</w:t>
      </w:r>
      <w:proofErr w:type="spellEnd"/>
      <w:r w:rsidRPr="001A69B5">
        <w:t xml:space="preserve"> for å sikre hjelp til </w:t>
      </w:r>
      <w:proofErr w:type="spellStart"/>
      <w:r w:rsidRPr="001A69B5">
        <w:t>elevar</w:t>
      </w:r>
      <w:proofErr w:type="spellEnd"/>
      <w:r w:rsidRPr="001A69B5">
        <w:t xml:space="preserve"> som slit, og at kvar </w:t>
      </w:r>
      <w:proofErr w:type="spellStart"/>
      <w:r w:rsidRPr="001A69B5">
        <w:t>einskild</w:t>
      </w:r>
      <w:proofErr w:type="spellEnd"/>
      <w:r w:rsidRPr="001A69B5">
        <w:t xml:space="preserve"> elev må få kunnskap og </w:t>
      </w:r>
      <w:proofErr w:type="spellStart"/>
      <w:r w:rsidRPr="001A69B5">
        <w:t>ferdigheiter</w:t>
      </w:r>
      <w:proofErr w:type="spellEnd"/>
      <w:r w:rsidRPr="001A69B5">
        <w:t xml:space="preserve"> til å gripe </w:t>
      </w:r>
      <w:proofErr w:type="spellStart"/>
      <w:r w:rsidRPr="001A69B5">
        <w:t>moglegheitene</w:t>
      </w:r>
      <w:proofErr w:type="spellEnd"/>
      <w:r w:rsidRPr="001A69B5">
        <w:t xml:space="preserve"> framtidas arbeidsliv byr på. Regjeringa uttrykte òg at ho ville </w:t>
      </w:r>
      <w:proofErr w:type="spellStart"/>
      <w:r w:rsidRPr="001A69B5">
        <w:t>auke</w:t>
      </w:r>
      <w:proofErr w:type="spellEnd"/>
      <w:r w:rsidRPr="001A69B5">
        <w:t xml:space="preserve"> </w:t>
      </w:r>
      <w:proofErr w:type="spellStart"/>
      <w:r w:rsidRPr="001A69B5">
        <w:t>investeringane</w:t>
      </w:r>
      <w:proofErr w:type="spellEnd"/>
      <w:r w:rsidRPr="001A69B5">
        <w:t xml:space="preserve"> i universitet og </w:t>
      </w:r>
      <w:proofErr w:type="spellStart"/>
      <w:r w:rsidRPr="001A69B5">
        <w:t>høgskular</w:t>
      </w:r>
      <w:proofErr w:type="spellEnd"/>
      <w:r w:rsidRPr="001A69B5">
        <w:t xml:space="preserve"> og satse på kunnskap, betre utdanningskvalitet og forsking. Plattforma </w:t>
      </w:r>
      <w:proofErr w:type="spellStart"/>
      <w:r w:rsidRPr="001A69B5">
        <w:t>inneheldt</w:t>
      </w:r>
      <w:proofErr w:type="spellEnd"/>
      <w:r w:rsidRPr="001A69B5">
        <w:t xml:space="preserve"> òg ei satsing på </w:t>
      </w:r>
      <w:proofErr w:type="spellStart"/>
      <w:r w:rsidRPr="001A69B5">
        <w:t>høgare</w:t>
      </w:r>
      <w:proofErr w:type="spellEnd"/>
      <w:r w:rsidRPr="001A69B5">
        <w:t xml:space="preserve"> </w:t>
      </w:r>
      <w:proofErr w:type="spellStart"/>
      <w:r w:rsidRPr="001A69B5">
        <w:t>yrkesfagleg</w:t>
      </w:r>
      <w:proofErr w:type="spellEnd"/>
      <w:r w:rsidRPr="001A69B5">
        <w:t xml:space="preserve"> utdanning. Regjeringa ville òg gjennomføre </w:t>
      </w:r>
      <w:proofErr w:type="spellStart"/>
      <w:r w:rsidRPr="001A69B5">
        <w:t>eit</w:t>
      </w:r>
      <w:proofErr w:type="spellEnd"/>
      <w:r w:rsidRPr="001A69B5">
        <w:t xml:space="preserve"> integreringsløft for mellom anna å sikre at </w:t>
      </w:r>
      <w:proofErr w:type="spellStart"/>
      <w:r w:rsidRPr="001A69B5">
        <w:t>innvandrarar</w:t>
      </w:r>
      <w:proofErr w:type="spellEnd"/>
      <w:r w:rsidRPr="001A69B5">
        <w:t xml:space="preserve"> kjem </w:t>
      </w:r>
      <w:proofErr w:type="spellStart"/>
      <w:r w:rsidRPr="001A69B5">
        <w:t>raskare</w:t>
      </w:r>
      <w:proofErr w:type="spellEnd"/>
      <w:r w:rsidRPr="001A69B5">
        <w:t xml:space="preserve"> i jobb.</w:t>
      </w:r>
    </w:p>
    <w:p w14:paraId="7FA2AADC" w14:textId="77777777" w:rsidR="000513CD" w:rsidRPr="001A69B5" w:rsidRDefault="0009509B" w:rsidP="001A69B5">
      <w:proofErr w:type="spellStart"/>
      <w:r w:rsidRPr="001A69B5">
        <w:t>Eit</w:t>
      </w:r>
      <w:proofErr w:type="spellEnd"/>
      <w:r w:rsidRPr="001A69B5">
        <w:t xml:space="preserve"> </w:t>
      </w:r>
      <w:proofErr w:type="spellStart"/>
      <w:r w:rsidRPr="001A69B5">
        <w:t>utval</w:t>
      </w:r>
      <w:proofErr w:type="spellEnd"/>
      <w:r w:rsidRPr="001A69B5">
        <w:t xml:space="preserve"> av </w:t>
      </w:r>
      <w:proofErr w:type="spellStart"/>
      <w:r w:rsidRPr="001A69B5">
        <w:t>dei</w:t>
      </w:r>
      <w:proofErr w:type="spellEnd"/>
      <w:r w:rsidRPr="001A69B5">
        <w:t xml:space="preserve"> </w:t>
      </w:r>
      <w:proofErr w:type="spellStart"/>
      <w:r w:rsidRPr="001A69B5">
        <w:t>viktigaste</w:t>
      </w:r>
      <w:proofErr w:type="spellEnd"/>
      <w:r w:rsidRPr="001A69B5">
        <w:t xml:space="preserve"> </w:t>
      </w:r>
      <w:proofErr w:type="spellStart"/>
      <w:r w:rsidRPr="001A69B5">
        <w:t>satsingane</w:t>
      </w:r>
      <w:proofErr w:type="spellEnd"/>
      <w:r w:rsidRPr="001A69B5">
        <w:t xml:space="preserve"> og tiltaka regjeringa har gjennomført for å følge opp </w:t>
      </w:r>
      <w:proofErr w:type="spellStart"/>
      <w:r w:rsidRPr="001A69B5">
        <w:t>Granavolden</w:t>
      </w:r>
      <w:proofErr w:type="spellEnd"/>
      <w:r w:rsidRPr="001A69B5">
        <w:t>-plattforma er:</w:t>
      </w:r>
    </w:p>
    <w:p w14:paraId="1E81A479" w14:textId="77777777" w:rsidR="000513CD" w:rsidRPr="001A69B5" w:rsidRDefault="0009509B" w:rsidP="001A69B5">
      <w:pPr>
        <w:pStyle w:val="Liste"/>
      </w:pPr>
      <w:r w:rsidRPr="001A69B5">
        <w:t xml:space="preserve">fått lovfesta retten til </w:t>
      </w:r>
      <w:proofErr w:type="spellStart"/>
      <w:r w:rsidRPr="001A69B5">
        <w:t>eit</w:t>
      </w:r>
      <w:proofErr w:type="spellEnd"/>
      <w:r w:rsidRPr="001A69B5">
        <w:t xml:space="preserve"> godt barnehagemiljø med verknad </w:t>
      </w:r>
      <w:proofErr w:type="spellStart"/>
      <w:r w:rsidRPr="001A69B5">
        <w:t>frå</w:t>
      </w:r>
      <w:proofErr w:type="spellEnd"/>
      <w:r w:rsidRPr="001A69B5">
        <w:t xml:space="preserve"> 1. januar 2021</w:t>
      </w:r>
    </w:p>
    <w:p w14:paraId="6E8F74D2" w14:textId="77777777" w:rsidR="000513CD" w:rsidRPr="001A69B5" w:rsidRDefault="0009509B" w:rsidP="001A69B5">
      <w:pPr>
        <w:pStyle w:val="Liste"/>
      </w:pPr>
      <w:r w:rsidRPr="001A69B5">
        <w:t xml:space="preserve">skjerpa </w:t>
      </w:r>
      <w:proofErr w:type="spellStart"/>
      <w:r w:rsidRPr="001A69B5">
        <w:t>pedagognorma</w:t>
      </w:r>
      <w:proofErr w:type="spellEnd"/>
      <w:r w:rsidRPr="001A69B5">
        <w:t xml:space="preserve"> i </w:t>
      </w:r>
      <w:proofErr w:type="spellStart"/>
      <w:r w:rsidRPr="001A69B5">
        <w:t>barnehagane</w:t>
      </w:r>
      <w:proofErr w:type="spellEnd"/>
    </w:p>
    <w:p w14:paraId="10818557" w14:textId="77777777" w:rsidR="000513CD" w:rsidRPr="001A69B5" w:rsidRDefault="0009509B" w:rsidP="001A69B5">
      <w:pPr>
        <w:pStyle w:val="Liste"/>
      </w:pPr>
      <w:r w:rsidRPr="001A69B5">
        <w:t xml:space="preserve">innført </w:t>
      </w:r>
      <w:proofErr w:type="gramStart"/>
      <w:r w:rsidRPr="001A69B5">
        <w:t>ei bemanningsnorm</w:t>
      </w:r>
      <w:proofErr w:type="gramEnd"/>
      <w:r w:rsidRPr="001A69B5">
        <w:t xml:space="preserve"> i </w:t>
      </w:r>
      <w:proofErr w:type="spellStart"/>
      <w:r w:rsidRPr="001A69B5">
        <w:t>barnehagane</w:t>
      </w:r>
      <w:proofErr w:type="spellEnd"/>
    </w:p>
    <w:p w14:paraId="53E5278E" w14:textId="77777777" w:rsidR="000513CD" w:rsidRPr="001A69B5" w:rsidRDefault="0009509B" w:rsidP="001A69B5">
      <w:pPr>
        <w:pStyle w:val="Liste"/>
      </w:pPr>
      <w:r w:rsidRPr="001A69B5">
        <w:t>innført ei plikt til samarbeid om overgangen mellom barnehage og skule</w:t>
      </w:r>
    </w:p>
    <w:p w14:paraId="192B6155" w14:textId="77777777" w:rsidR="000513CD" w:rsidRPr="001A69B5" w:rsidRDefault="0009509B" w:rsidP="001A69B5">
      <w:pPr>
        <w:pStyle w:val="Liste"/>
      </w:pPr>
      <w:r w:rsidRPr="001A69B5">
        <w:t xml:space="preserve">oppretta </w:t>
      </w:r>
      <w:proofErr w:type="spellStart"/>
      <w:r w:rsidRPr="001A69B5">
        <w:t>eit</w:t>
      </w:r>
      <w:proofErr w:type="spellEnd"/>
      <w:r w:rsidRPr="001A69B5">
        <w:t xml:space="preserve"> nytt økonomisk tilsyn med </w:t>
      </w:r>
      <w:proofErr w:type="spellStart"/>
      <w:r w:rsidRPr="001A69B5">
        <w:t>barnehagane</w:t>
      </w:r>
      <w:proofErr w:type="spellEnd"/>
      <w:r w:rsidRPr="001A69B5">
        <w:t xml:space="preserve"> </w:t>
      </w:r>
      <w:proofErr w:type="spellStart"/>
      <w:r w:rsidRPr="001A69B5">
        <w:t>frå</w:t>
      </w:r>
      <w:proofErr w:type="spellEnd"/>
      <w:r w:rsidRPr="001A69B5">
        <w:t xml:space="preserve"> 1. januar 2022</w:t>
      </w:r>
    </w:p>
    <w:p w14:paraId="3041BF30" w14:textId="77777777" w:rsidR="000513CD" w:rsidRPr="001A69B5" w:rsidRDefault="0009509B" w:rsidP="001A69B5">
      <w:pPr>
        <w:pStyle w:val="Liste"/>
      </w:pPr>
      <w:r w:rsidRPr="001A69B5">
        <w:t xml:space="preserve">lagt fram </w:t>
      </w:r>
      <w:proofErr w:type="spellStart"/>
      <w:r w:rsidRPr="001A69B5">
        <w:t>ein</w:t>
      </w:r>
      <w:proofErr w:type="spellEnd"/>
      <w:r w:rsidRPr="001A69B5">
        <w:t xml:space="preserve"> strategi for barnehagekvalitet fram mot 2030</w:t>
      </w:r>
    </w:p>
    <w:p w14:paraId="65506EF3" w14:textId="77777777" w:rsidR="000513CD" w:rsidRPr="001A69B5" w:rsidRDefault="0009509B" w:rsidP="001A69B5">
      <w:pPr>
        <w:pStyle w:val="Liste"/>
      </w:pPr>
      <w:r w:rsidRPr="001A69B5">
        <w:t>gjennomført fagfornyinga i grunnopplæringa og innført det nye læreplanverket Kunnskapsløftet 2020 (LK20 og LK20S)</w:t>
      </w:r>
    </w:p>
    <w:p w14:paraId="59BD4A4D" w14:textId="77777777" w:rsidR="000513CD" w:rsidRPr="001A69B5" w:rsidRDefault="0009509B" w:rsidP="001A69B5">
      <w:pPr>
        <w:pStyle w:val="Liste"/>
      </w:pPr>
      <w:r w:rsidRPr="001A69B5">
        <w:t xml:space="preserve">utvida ordninga med gratis kjernetid i </w:t>
      </w:r>
      <w:proofErr w:type="spellStart"/>
      <w:r w:rsidRPr="001A69B5">
        <w:t>barnehagane</w:t>
      </w:r>
      <w:proofErr w:type="spellEnd"/>
    </w:p>
    <w:p w14:paraId="4DD846A3" w14:textId="77777777" w:rsidR="000513CD" w:rsidRPr="001A69B5" w:rsidRDefault="0009509B" w:rsidP="001A69B5">
      <w:pPr>
        <w:pStyle w:val="Liste"/>
      </w:pPr>
      <w:r w:rsidRPr="001A69B5">
        <w:t xml:space="preserve">innført </w:t>
      </w:r>
      <w:proofErr w:type="spellStart"/>
      <w:r w:rsidRPr="001A69B5">
        <w:t>ordningar</w:t>
      </w:r>
      <w:proofErr w:type="spellEnd"/>
      <w:r w:rsidRPr="001A69B5">
        <w:t xml:space="preserve"> med redusert foreldrebetaling og gratis </w:t>
      </w:r>
      <w:proofErr w:type="spellStart"/>
      <w:r w:rsidRPr="001A69B5">
        <w:t>opphald</w:t>
      </w:r>
      <w:proofErr w:type="spellEnd"/>
      <w:r w:rsidRPr="001A69B5">
        <w:t xml:space="preserve"> på SFO etter </w:t>
      </w:r>
      <w:proofErr w:type="spellStart"/>
      <w:r w:rsidRPr="001A69B5">
        <w:t>skuletid</w:t>
      </w:r>
      <w:proofErr w:type="spellEnd"/>
      <w:r w:rsidRPr="001A69B5">
        <w:t xml:space="preserve"> for barn av foreldre med låg inntekt</w:t>
      </w:r>
    </w:p>
    <w:p w14:paraId="7D1AACCF" w14:textId="77777777" w:rsidR="000513CD" w:rsidRPr="001A69B5" w:rsidRDefault="0009509B" w:rsidP="001A69B5">
      <w:pPr>
        <w:pStyle w:val="Liste"/>
      </w:pPr>
      <w:r w:rsidRPr="001A69B5">
        <w:t xml:space="preserve">lagt fram ei stortingsmelding med </w:t>
      </w:r>
      <w:proofErr w:type="spellStart"/>
      <w:r w:rsidRPr="001A69B5">
        <w:t>omfattande</w:t>
      </w:r>
      <w:proofErr w:type="spellEnd"/>
      <w:r w:rsidRPr="001A69B5">
        <w:t xml:space="preserve"> tiltak for barn som treng </w:t>
      </w:r>
      <w:proofErr w:type="spellStart"/>
      <w:r w:rsidRPr="001A69B5">
        <w:t>særskild</w:t>
      </w:r>
      <w:proofErr w:type="spellEnd"/>
      <w:r w:rsidRPr="001A69B5">
        <w:t xml:space="preserve"> tilrettelegging gjennom barnehage og </w:t>
      </w:r>
      <w:proofErr w:type="spellStart"/>
      <w:r w:rsidRPr="001A69B5">
        <w:t>grunnskule</w:t>
      </w:r>
      <w:proofErr w:type="spellEnd"/>
    </w:p>
    <w:p w14:paraId="036479FD" w14:textId="77777777" w:rsidR="000513CD" w:rsidRPr="001A69B5" w:rsidRDefault="0009509B" w:rsidP="001A69B5">
      <w:pPr>
        <w:pStyle w:val="Liste"/>
      </w:pPr>
      <w:proofErr w:type="spellStart"/>
      <w:r w:rsidRPr="001A69B5">
        <w:t>halde</w:t>
      </w:r>
      <w:proofErr w:type="spellEnd"/>
      <w:r w:rsidRPr="001A69B5">
        <w:t xml:space="preserve"> fram den kraftige satsinga på etter- og </w:t>
      </w:r>
      <w:proofErr w:type="spellStart"/>
      <w:r w:rsidRPr="001A69B5">
        <w:t>vidareutdanning</w:t>
      </w:r>
      <w:proofErr w:type="spellEnd"/>
      <w:r w:rsidRPr="001A69B5">
        <w:t xml:space="preserve"> av </w:t>
      </w:r>
      <w:proofErr w:type="spellStart"/>
      <w:r w:rsidRPr="001A69B5">
        <w:t>lærarar</w:t>
      </w:r>
      <w:proofErr w:type="spellEnd"/>
    </w:p>
    <w:p w14:paraId="40A88AE5" w14:textId="77777777" w:rsidR="000513CD" w:rsidRPr="001A69B5" w:rsidRDefault="0009509B" w:rsidP="001A69B5">
      <w:pPr>
        <w:pStyle w:val="Liste"/>
      </w:pPr>
      <w:r w:rsidRPr="001A69B5">
        <w:t xml:space="preserve">etablert den femårige satsinga Den teknologiske skulesekken </w:t>
      </w:r>
      <w:proofErr w:type="spellStart"/>
      <w:r w:rsidRPr="001A69B5">
        <w:t>frå</w:t>
      </w:r>
      <w:proofErr w:type="spellEnd"/>
      <w:r w:rsidRPr="001A69B5">
        <w:t xml:space="preserve"> 2018, med åtte ulike tiltak for programmering og digitale læremiddel i grunnopplæringa</w:t>
      </w:r>
    </w:p>
    <w:p w14:paraId="1CE53E92" w14:textId="77777777" w:rsidR="000513CD" w:rsidRPr="001A69B5" w:rsidRDefault="0009509B" w:rsidP="001A69B5">
      <w:pPr>
        <w:pStyle w:val="Liste"/>
      </w:pPr>
      <w:r w:rsidRPr="001A69B5">
        <w:t xml:space="preserve">fått lovfesta retten til </w:t>
      </w:r>
      <w:proofErr w:type="spellStart"/>
      <w:r w:rsidRPr="001A69B5">
        <w:t>leirskuleopphald</w:t>
      </w:r>
      <w:proofErr w:type="spellEnd"/>
      <w:r w:rsidRPr="001A69B5">
        <w:t xml:space="preserve"> eller </w:t>
      </w:r>
      <w:proofErr w:type="spellStart"/>
      <w:r w:rsidRPr="001A69B5">
        <w:t>annan</w:t>
      </w:r>
      <w:proofErr w:type="spellEnd"/>
      <w:r w:rsidRPr="001A69B5">
        <w:t xml:space="preserve"> </w:t>
      </w:r>
      <w:proofErr w:type="spellStart"/>
      <w:r w:rsidRPr="001A69B5">
        <w:t>skuletur</w:t>
      </w:r>
      <w:proofErr w:type="spellEnd"/>
    </w:p>
    <w:p w14:paraId="219E368A" w14:textId="77777777" w:rsidR="000513CD" w:rsidRPr="001A69B5" w:rsidRDefault="0009509B" w:rsidP="001A69B5">
      <w:pPr>
        <w:pStyle w:val="Liste"/>
      </w:pPr>
      <w:r w:rsidRPr="001A69B5">
        <w:t xml:space="preserve">sendt på </w:t>
      </w:r>
      <w:proofErr w:type="spellStart"/>
      <w:r w:rsidRPr="001A69B5">
        <w:t>høyring</w:t>
      </w:r>
      <w:proofErr w:type="spellEnd"/>
      <w:r w:rsidRPr="001A69B5">
        <w:t xml:space="preserve"> </w:t>
      </w:r>
      <w:proofErr w:type="spellStart"/>
      <w:r w:rsidRPr="001A69B5">
        <w:t>eit</w:t>
      </w:r>
      <w:proofErr w:type="spellEnd"/>
      <w:r w:rsidRPr="001A69B5">
        <w:t xml:space="preserve"> forslag om rett til å fullføre for alle som begynner i </w:t>
      </w:r>
      <w:proofErr w:type="spellStart"/>
      <w:r w:rsidRPr="001A69B5">
        <w:t>vidaregåande</w:t>
      </w:r>
      <w:proofErr w:type="spellEnd"/>
      <w:r w:rsidRPr="001A69B5">
        <w:t xml:space="preserve"> opplæring</w:t>
      </w:r>
    </w:p>
    <w:p w14:paraId="4D9F1B42" w14:textId="77777777" w:rsidR="000513CD" w:rsidRPr="001A69B5" w:rsidRDefault="0009509B" w:rsidP="001A69B5">
      <w:pPr>
        <w:pStyle w:val="Liste"/>
      </w:pPr>
      <w:proofErr w:type="spellStart"/>
      <w:r w:rsidRPr="001A69B5">
        <w:t>auka</w:t>
      </w:r>
      <w:proofErr w:type="spellEnd"/>
      <w:r w:rsidRPr="001A69B5">
        <w:t xml:space="preserve"> </w:t>
      </w:r>
      <w:proofErr w:type="spellStart"/>
      <w:r w:rsidRPr="001A69B5">
        <w:t>lærlingtilskotet</w:t>
      </w:r>
      <w:proofErr w:type="spellEnd"/>
    </w:p>
    <w:p w14:paraId="6BE5859F" w14:textId="77777777" w:rsidR="000513CD" w:rsidRPr="001A69B5" w:rsidRDefault="0009509B" w:rsidP="001A69B5">
      <w:pPr>
        <w:pStyle w:val="Liste"/>
      </w:pPr>
      <w:r w:rsidRPr="001A69B5">
        <w:t xml:space="preserve">sendt på </w:t>
      </w:r>
      <w:proofErr w:type="spellStart"/>
      <w:r w:rsidRPr="001A69B5">
        <w:t>høyring</w:t>
      </w:r>
      <w:proofErr w:type="spellEnd"/>
      <w:r w:rsidRPr="001A69B5">
        <w:t xml:space="preserve"> </w:t>
      </w:r>
      <w:proofErr w:type="spellStart"/>
      <w:r w:rsidRPr="001A69B5">
        <w:t>eit</w:t>
      </w:r>
      <w:proofErr w:type="spellEnd"/>
      <w:r w:rsidRPr="001A69B5">
        <w:t xml:space="preserve"> forslag som </w:t>
      </w:r>
      <w:proofErr w:type="spellStart"/>
      <w:r w:rsidRPr="001A69B5">
        <w:t>gjer</w:t>
      </w:r>
      <w:proofErr w:type="spellEnd"/>
      <w:r w:rsidRPr="001A69B5">
        <w:t xml:space="preserve"> det </w:t>
      </w:r>
      <w:proofErr w:type="spellStart"/>
      <w:r w:rsidRPr="001A69B5">
        <w:t>enklare</w:t>
      </w:r>
      <w:proofErr w:type="spellEnd"/>
      <w:r w:rsidRPr="001A69B5">
        <w:t xml:space="preserve"> å ta </w:t>
      </w:r>
      <w:proofErr w:type="spellStart"/>
      <w:r w:rsidRPr="001A69B5">
        <w:t>fleire</w:t>
      </w:r>
      <w:proofErr w:type="spellEnd"/>
      <w:r w:rsidRPr="001A69B5">
        <w:t xml:space="preserve"> fagbrev</w:t>
      </w:r>
    </w:p>
    <w:p w14:paraId="5F440C03" w14:textId="77777777" w:rsidR="000513CD" w:rsidRPr="001A69B5" w:rsidRDefault="0009509B" w:rsidP="001A69B5">
      <w:pPr>
        <w:pStyle w:val="Liste"/>
      </w:pPr>
      <w:r w:rsidRPr="001A69B5">
        <w:t xml:space="preserve">lagt fram og starta gjennomføringa av </w:t>
      </w:r>
      <w:proofErr w:type="spellStart"/>
      <w:r w:rsidRPr="001A69B5">
        <w:t>kompetansereforma</w:t>
      </w:r>
      <w:proofErr w:type="spellEnd"/>
      <w:r w:rsidRPr="001A69B5">
        <w:t xml:space="preserve"> Lære heile livet</w:t>
      </w:r>
    </w:p>
    <w:p w14:paraId="508DB49E" w14:textId="77777777" w:rsidR="000513CD" w:rsidRPr="001A69B5" w:rsidRDefault="0009509B" w:rsidP="001A69B5">
      <w:pPr>
        <w:pStyle w:val="Liste"/>
      </w:pPr>
      <w:r w:rsidRPr="001A69B5">
        <w:t xml:space="preserve">lansert Utdanningsløftet 2020 for å møte </w:t>
      </w:r>
      <w:proofErr w:type="spellStart"/>
      <w:r w:rsidRPr="001A69B5">
        <w:t>konsekvensane</w:t>
      </w:r>
      <w:proofErr w:type="spellEnd"/>
      <w:r w:rsidRPr="001A69B5">
        <w:t xml:space="preserve"> av covid-19-pandemien</w:t>
      </w:r>
    </w:p>
    <w:p w14:paraId="6756EFF5" w14:textId="77777777" w:rsidR="000513CD" w:rsidRPr="001A69B5" w:rsidRDefault="0009509B" w:rsidP="001A69B5">
      <w:pPr>
        <w:pStyle w:val="Liste"/>
      </w:pPr>
      <w:r w:rsidRPr="001A69B5">
        <w:t xml:space="preserve">innført ei ny </w:t>
      </w:r>
      <w:proofErr w:type="spellStart"/>
      <w:r w:rsidRPr="001A69B5">
        <w:t>integreringslov</w:t>
      </w:r>
      <w:proofErr w:type="spellEnd"/>
    </w:p>
    <w:p w14:paraId="0D406CB0" w14:textId="77777777" w:rsidR="000513CD" w:rsidRPr="001A69B5" w:rsidRDefault="0009509B" w:rsidP="001A69B5">
      <w:pPr>
        <w:pStyle w:val="Liste"/>
      </w:pPr>
      <w:r w:rsidRPr="001A69B5">
        <w:t xml:space="preserve">lansert strategi </w:t>
      </w:r>
      <w:r w:rsidRPr="001A69B5">
        <w:rPr>
          <w:rStyle w:val="kursiv"/>
        </w:rPr>
        <w:t>Hverdagsintegrering – Strategi for å styrke sivilsamfunnets rolle på integreringsfeltet 2021–2024</w:t>
      </w:r>
      <w:r w:rsidRPr="001A69B5">
        <w:t xml:space="preserve"> for </w:t>
      </w:r>
      <w:proofErr w:type="gramStart"/>
      <w:r w:rsidRPr="001A69B5">
        <w:t>å satsa</w:t>
      </w:r>
      <w:proofErr w:type="gramEnd"/>
      <w:r w:rsidRPr="001A69B5">
        <w:t xml:space="preserve"> </w:t>
      </w:r>
      <w:proofErr w:type="spellStart"/>
      <w:r w:rsidRPr="001A69B5">
        <w:t>meir</w:t>
      </w:r>
      <w:proofErr w:type="spellEnd"/>
      <w:r w:rsidRPr="001A69B5">
        <w:t xml:space="preserve"> på frivillige </w:t>
      </w:r>
      <w:proofErr w:type="spellStart"/>
      <w:r w:rsidRPr="001A69B5">
        <w:t>organisasjonar</w:t>
      </w:r>
      <w:proofErr w:type="spellEnd"/>
      <w:r w:rsidRPr="001A69B5">
        <w:t xml:space="preserve"> i </w:t>
      </w:r>
      <w:proofErr w:type="spellStart"/>
      <w:r w:rsidRPr="001A69B5">
        <w:t>kvardagsintegreringa</w:t>
      </w:r>
      <w:proofErr w:type="spellEnd"/>
    </w:p>
    <w:p w14:paraId="7B9657E0" w14:textId="77777777" w:rsidR="000513CD" w:rsidRPr="001A69B5" w:rsidRDefault="0009509B" w:rsidP="001A69B5">
      <w:pPr>
        <w:pStyle w:val="Liste"/>
      </w:pPr>
      <w:r w:rsidRPr="001A69B5">
        <w:t xml:space="preserve">lansert handlingsplan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p>
    <w:p w14:paraId="51B63891" w14:textId="77777777" w:rsidR="000513CD" w:rsidRPr="001A69B5" w:rsidRDefault="0009509B" w:rsidP="001A69B5">
      <w:pPr>
        <w:pStyle w:val="Liste"/>
      </w:pPr>
      <w:r w:rsidRPr="001A69B5">
        <w:t xml:space="preserve">fått </w:t>
      </w:r>
      <w:proofErr w:type="spellStart"/>
      <w:r w:rsidRPr="001A69B5">
        <w:t>vedteke</w:t>
      </w:r>
      <w:proofErr w:type="spellEnd"/>
      <w:r w:rsidRPr="001A69B5">
        <w:t xml:space="preserve"> landets første </w:t>
      </w:r>
      <w:proofErr w:type="spellStart"/>
      <w:r w:rsidRPr="001A69B5">
        <w:t>tolkelov</w:t>
      </w:r>
      <w:proofErr w:type="spellEnd"/>
      <w:r w:rsidRPr="001A69B5">
        <w:t xml:space="preserve">, med krav om bruk av kvalifisert tolk i </w:t>
      </w:r>
      <w:proofErr w:type="spellStart"/>
      <w:r w:rsidRPr="001A69B5">
        <w:t>offentlege</w:t>
      </w:r>
      <w:proofErr w:type="spellEnd"/>
      <w:r w:rsidRPr="001A69B5">
        <w:t xml:space="preserve"> organ, ei lov som </w:t>
      </w:r>
      <w:proofErr w:type="spellStart"/>
      <w:r w:rsidRPr="001A69B5">
        <w:t>tek</w:t>
      </w:r>
      <w:proofErr w:type="spellEnd"/>
      <w:r w:rsidRPr="001A69B5">
        <w:t xml:space="preserve"> til å gjelde 1. januar 2022</w:t>
      </w:r>
    </w:p>
    <w:p w14:paraId="56A4E6D2" w14:textId="77777777" w:rsidR="000513CD" w:rsidRPr="001A69B5" w:rsidRDefault="0009509B" w:rsidP="001A69B5">
      <w:pPr>
        <w:pStyle w:val="Liste"/>
      </w:pPr>
      <w:r w:rsidRPr="001A69B5">
        <w:t xml:space="preserve">finansiert utvikling av ei nasjonal løysing for tilgang til </w:t>
      </w:r>
      <w:proofErr w:type="spellStart"/>
      <w:r w:rsidRPr="001A69B5">
        <w:t>læringsressursar</w:t>
      </w:r>
      <w:proofErr w:type="spellEnd"/>
      <w:r w:rsidRPr="001A69B5">
        <w:t xml:space="preserve"> på tvers av </w:t>
      </w:r>
      <w:proofErr w:type="spellStart"/>
      <w:r w:rsidRPr="001A69B5">
        <w:t>utdanningsinstitusjonar</w:t>
      </w:r>
      <w:proofErr w:type="spellEnd"/>
    </w:p>
    <w:p w14:paraId="0F37DF75" w14:textId="77777777" w:rsidR="000513CD" w:rsidRPr="001A69B5" w:rsidRDefault="0009509B" w:rsidP="001A69B5">
      <w:pPr>
        <w:pStyle w:val="Liste"/>
      </w:pPr>
      <w:r w:rsidRPr="001A69B5">
        <w:t xml:space="preserve">lagt fram ei stortingsmelding om statens politikk for styring av </w:t>
      </w:r>
      <w:proofErr w:type="spellStart"/>
      <w:r w:rsidRPr="001A69B5">
        <w:t>statlege</w:t>
      </w:r>
      <w:proofErr w:type="spellEnd"/>
      <w:r w:rsidRPr="001A69B5">
        <w:t xml:space="preserve"> universitet og </w:t>
      </w:r>
      <w:proofErr w:type="spellStart"/>
      <w:r w:rsidRPr="001A69B5">
        <w:t>høgskular</w:t>
      </w:r>
      <w:proofErr w:type="spellEnd"/>
    </w:p>
    <w:p w14:paraId="6D8444D2" w14:textId="77777777" w:rsidR="000513CD" w:rsidRPr="001A69B5" w:rsidRDefault="0009509B" w:rsidP="001A69B5">
      <w:pPr>
        <w:pStyle w:val="Liste"/>
      </w:pPr>
      <w:r w:rsidRPr="001A69B5">
        <w:t xml:space="preserve">lagt fram strategi for desentralisert og fleksibel utdanning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w:t>
      </w:r>
    </w:p>
    <w:p w14:paraId="06512AC6" w14:textId="77777777" w:rsidR="000513CD" w:rsidRPr="001A69B5" w:rsidRDefault="0009509B" w:rsidP="001A69B5">
      <w:pPr>
        <w:pStyle w:val="Liste"/>
      </w:pPr>
      <w:proofErr w:type="spellStart"/>
      <w:r w:rsidRPr="001A69B5">
        <w:t>følgt</w:t>
      </w:r>
      <w:proofErr w:type="spellEnd"/>
      <w:r w:rsidRPr="001A69B5">
        <w:t xml:space="preserve"> opp langtidsplanen for forsking og </w:t>
      </w:r>
      <w:proofErr w:type="spellStart"/>
      <w:r w:rsidRPr="001A69B5">
        <w:t>høgare</w:t>
      </w:r>
      <w:proofErr w:type="spellEnd"/>
      <w:r w:rsidRPr="001A69B5">
        <w:t xml:space="preserve"> utdanning 2019–28 med 3,31 mrd. kroner</w:t>
      </w:r>
    </w:p>
    <w:p w14:paraId="72E2926B" w14:textId="77777777" w:rsidR="000513CD" w:rsidRPr="001A69B5" w:rsidRDefault="0009509B" w:rsidP="001A69B5">
      <w:pPr>
        <w:pStyle w:val="Liste"/>
      </w:pPr>
      <w:r w:rsidRPr="001A69B5">
        <w:t xml:space="preserve">nådd ambisjonen for deltaking i EUs rammeprogram for forsking og innovasjon, Horisont 2020, der </w:t>
      </w:r>
      <w:proofErr w:type="spellStart"/>
      <w:r w:rsidRPr="001A69B5">
        <w:t>Noreg</w:t>
      </w:r>
      <w:proofErr w:type="spellEnd"/>
      <w:r w:rsidRPr="001A69B5">
        <w:t xml:space="preserve"> per april 2021 har henta heim 2,49 pst. av </w:t>
      </w:r>
      <w:proofErr w:type="spellStart"/>
      <w:r w:rsidRPr="001A69B5">
        <w:t>dei</w:t>
      </w:r>
      <w:proofErr w:type="spellEnd"/>
      <w:r w:rsidRPr="001A69B5">
        <w:t xml:space="preserve"> utlyste </w:t>
      </w:r>
      <w:proofErr w:type="spellStart"/>
      <w:r w:rsidRPr="001A69B5">
        <w:t>midlane</w:t>
      </w:r>
      <w:proofErr w:type="spellEnd"/>
    </w:p>
    <w:p w14:paraId="7917FE51" w14:textId="77777777" w:rsidR="000513CD" w:rsidRPr="001A69B5" w:rsidRDefault="0009509B" w:rsidP="001A69B5">
      <w:pPr>
        <w:pStyle w:val="Liste"/>
      </w:pPr>
      <w:r w:rsidRPr="001A69B5">
        <w:t xml:space="preserve">fullført innfasinga av elleve </w:t>
      </w:r>
      <w:proofErr w:type="spellStart"/>
      <w:r w:rsidRPr="001A69B5">
        <w:t>månader</w:t>
      </w:r>
      <w:proofErr w:type="spellEnd"/>
      <w:r w:rsidRPr="001A69B5">
        <w:t xml:space="preserve"> med utdanningsstøtte</w:t>
      </w:r>
    </w:p>
    <w:p w14:paraId="2884558D" w14:textId="77777777" w:rsidR="000513CD" w:rsidRPr="001A69B5" w:rsidRDefault="0009509B" w:rsidP="001A69B5">
      <w:pPr>
        <w:pStyle w:val="Liste"/>
      </w:pPr>
      <w:r w:rsidRPr="001A69B5">
        <w:t>lagt fram ei stortingsmelding om internasjonal studentmobilitet</w:t>
      </w:r>
    </w:p>
    <w:p w14:paraId="77D2B9E4" w14:textId="77777777" w:rsidR="000513CD" w:rsidRPr="001A69B5" w:rsidRDefault="0009509B" w:rsidP="001A69B5">
      <w:pPr>
        <w:pStyle w:val="Liste"/>
      </w:pPr>
      <w:r w:rsidRPr="001A69B5">
        <w:t xml:space="preserve">lagt fram ei stortingsmelding om samarbeid mellom arbeidsliv og </w:t>
      </w:r>
      <w:proofErr w:type="spellStart"/>
      <w:r w:rsidRPr="001A69B5">
        <w:t>høgare</w:t>
      </w:r>
      <w:proofErr w:type="spellEnd"/>
      <w:r w:rsidRPr="001A69B5">
        <w:t xml:space="preserve"> </w:t>
      </w:r>
      <w:proofErr w:type="spellStart"/>
      <w:r w:rsidRPr="001A69B5">
        <w:t>utdanningsinstitusjonar</w:t>
      </w:r>
      <w:proofErr w:type="spellEnd"/>
      <w:r w:rsidRPr="001A69B5">
        <w:t>, med vekt på praksis</w:t>
      </w:r>
    </w:p>
    <w:p w14:paraId="6A325E74" w14:textId="77777777" w:rsidR="000513CD" w:rsidRPr="001A69B5" w:rsidRDefault="0009509B" w:rsidP="001A69B5">
      <w:pPr>
        <w:pStyle w:val="Ramme-slutt"/>
      </w:pPr>
      <w:r w:rsidRPr="001A69B5">
        <w:t>Rammeslutt</w:t>
      </w:r>
    </w:p>
    <w:p w14:paraId="295E8772" w14:textId="77777777" w:rsidR="000513CD" w:rsidRPr="001A69B5" w:rsidRDefault="0009509B" w:rsidP="001A69B5">
      <w:pPr>
        <w:pStyle w:val="Undertittel"/>
      </w:pPr>
      <w:proofErr w:type="spellStart"/>
      <w:r w:rsidRPr="001A69B5">
        <w:t>Hovudprioriteringar</w:t>
      </w:r>
      <w:proofErr w:type="spellEnd"/>
      <w:r w:rsidRPr="001A69B5">
        <w:t xml:space="preserve"> 2022</w:t>
      </w:r>
    </w:p>
    <w:p w14:paraId="2A7EEB32" w14:textId="77777777" w:rsidR="000513CD" w:rsidRPr="001A69B5" w:rsidRDefault="0009509B" w:rsidP="001A69B5">
      <w:pPr>
        <w:pStyle w:val="avsnitt-tittel"/>
      </w:pPr>
      <w:r w:rsidRPr="001A69B5">
        <w:t>Utdanningsløftet 2020</w:t>
      </w:r>
    </w:p>
    <w:p w14:paraId="62119B47" w14:textId="77777777" w:rsidR="000513CD" w:rsidRPr="001A69B5" w:rsidRDefault="0009509B" w:rsidP="001A69B5">
      <w:r w:rsidRPr="001A69B5">
        <w:t xml:space="preserve">Regjeringa lanserte våren 2020 Utdanningsløftet 2020, som er ei storstilt satsing på kompetansetiltak og større kapasitet i </w:t>
      </w:r>
      <w:proofErr w:type="spellStart"/>
      <w:r w:rsidRPr="001A69B5">
        <w:t>utdanningane</w:t>
      </w:r>
      <w:proofErr w:type="spellEnd"/>
      <w:r w:rsidRPr="001A69B5">
        <w:t xml:space="preserve"> på alle nivå, for å </w:t>
      </w:r>
      <w:proofErr w:type="spellStart"/>
      <w:r w:rsidRPr="001A69B5">
        <w:t>motverke</w:t>
      </w:r>
      <w:proofErr w:type="spellEnd"/>
      <w:r w:rsidRPr="001A69B5">
        <w:t xml:space="preserve"> </w:t>
      </w:r>
      <w:proofErr w:type="spellStart"/>
      <w:r w:rsidRPr="001A69B5">
        <w:t>konsekvensane</w:t>
      </w:r>
      <w:proofErr w:type="spellEnd"/>
      <w:r w:rsidRPr="001A69B5">
        <w:t xml:space="preserve"> av covid-19-pandemien. Regjeringa meiner det er behov for å </w:t>
      </w:r>
      <w:proofErr w:type="spellStart"/>
      <w:r w:rsidRPr="001A69B5">
        <w:t>vidareføre</w:t>
      </w:r>
      <w:proofErr w:type="spellEnd"/>
      <w:r w:rsidRPr="001A69B5">
        <w:t xml:space="preserve"> Utdanningsløftet 2020 og foreslår derfor til </w:t>
      </w:r>
      <w:proofErr w:type="spellStart"/>
      <w:r w:rsidRPr="001A69B5">
        <w:t>saman</w:t>
      </w:r>
      <w:proofErr w:type="spellEnd"/>
      <w:r w:rsidRPr="001A69B5">
        <w:t xml:space="preserve"> 2,9 mrd. kroner til </w:t>
      </w:r>
      <w:proofErr w:type="spellStart"/>
      <w:r w:rsidRPr="001A69B5">
        <w:t>følgande</w:t>
      </w:r>
      <w:proofErr w:type="spellEnd"/>
      <w:r w:rsidRPr="001A69B5">
        <w:t xml:space="preserve"> tiltak i statsbudsjettet for 2022:</w:t>
      </w:r>
    </w:p>
    <w:p w14:paraId="587EE2E2" w14:textId="77777777" w:rsidR="000513CD" w:rsidRPr="001A69B5" w:rsidRDefault="0009509B" w:rsidP="001A69B5">
      <w:pPr>
        <w:pStyle w:val="Liste"/>
      </w:pPr>
      <w:proofErr w:type="spellStart"/>
      <w:r w:rsidRPr="001A69B5">
        <w:t>midlar</w:t>
      </w:r>
      <w:proofErr w:type="spellEnd"/>
      <w:r w:rsidRPr="001A69B5">
        <w:t xml:space="preserve"> for at </w:t>
      </w:r>
      <w:proofErr w:type="spellStart"/>
      <w:r w:rsidRPr="001A69B5">
        <w:t>personar</w:t>
      </w:r>
      <w:proofErr w:type="spellEnd"/>
      <w:r w:rsidRPr="001A69B5">
        <w:t xml:space="preserve"> </w:t>
      </w:r>
      <w:proofErr w:type="spellStart"/>
      <w:r w:rsidRPr="001A69B5">
        <w:t>utan</w:t>
      </w:r>
      <w:proofErr w:type="spellEnd"/>
      <w:r w:rsidRPr="001A69B5">
        <w:t xml:space="preserve"> lovfesta rett til opplæringa kan fullføre </w:t>
      </w:r>
      <w:proofErr w:type="spellStart"/>
      <w:r w:rsidRPr="001A69B5">
        <w:t>vidaregåande</w:t>
      </w:r>
      <w:proofErr w:type="spellEnd"/>
      <w:r w:rsidRPr="001A69B5">
        <w:t xml:space="preserve"> opplæring</w:t>
      </w:r>
    </w:p>
    <w:p w14:paraId="16D2EE1E" w14:textId="77777777" w:rsidR="000513CD" w:rsidRPr="001A69B5" w:rsidRDefault="0009509B" w:rsidP="001A69B5">
      <w:pPr>
        <w:pStyle w:val="Liste"/>
      </w:pPr>
      <w:proofErr w:type="spellStart"/>
      <w:r w:rsidRPr="001A69B5">
        <w:t>midlar</w:t>
      </w:r>
      <w:proofErr w:type="spellEnd"/>
      <w:r w:rsidRPr="001A69B5">
        <w:t xml:space="preserve"> til </w:t>
      </w:r>
      <w:proofErr w:type="spellStart"/>
      <w:r w:rsidRPr="001A69B5">
        <w:t>eit</w:t>
      </w:r>
      <w:proofErr w:type="spellEnd"/>
      <w:r w:rsidRPr="001A69B5">
        <w:t xml:space="preserve"> betre </w:t>
      </w:r>
      <w:proofErr w:type="spellStart"/>
      <w:r w:rsidRPr="001A69B5">
        <w:t>tilbod</w:t>
      </w:r>
      <w:proofErr w:type="spellEnd"/>
      <w:r w:rsidRPr="001A69B5">
        <w:t xml:space="preserve"> om å fullføre </w:t>
      </w:r>
      <w:proofErr w:type="spellStart"/>
      <w:r w:rsidRPr="001A69B5">
        <w:t>vidaregåande</w:t>
      </w:r>
      <w:proofErr w:type="spellEnd"/>
      <w:r w:rsidRPr="001A69B5">
        <w:t xml:space="preserve"> opplæring med fag- eller </w:t>
      </w:r>
      <w:proofErr w:type="spellStart"/>
      <w:r w:rsidRPr="001A69B5">
        <w:t>sveinebrev</w:t>
      </w:r>
      <w:proofErr w:type="spellEnd"/>
      <w:r w:rsidRPr="001A69B5">
        <w:t xml:space="preserve"> for </w:t>
      </w:r>
      <w:proofErr w:type="spellStart"/>
      <w:r w:rsidRPr="001A69B5">
        <w:t>elevar</w:t>
      </w:r>
      <w:proofErr w:type="spellEnd"/>
      <w:r w:rsidRPr="001A69B5">
        <w:t xml:space="preserve"> som </w:t>
      </w:r>
      <w:proofErr w:type="spellStart"/>
      <w:r w:rsidRPr="001A69B5">
        <w:t>ikkje</w:t>
      </w:r>
      <w:proofErr w:type="spellEnd"/>
      <w:r w:rsidRPr="001A69B5">
        <w:t xml:space="preserve"> får læreplass</w:t>
      </w:r>
    </w:p>
    <w:p w14:paraId="3505AB99" w14:textId="77777777" w:rsidR="000513CD" w:rsidRPr="001A69B5" w:rsidRDefault="0009509B" w:rsidP="001A69B5">
      <w:pPr>
        <w:pStyle w:val="Liste"/>
      </w:pPr>
      <w:proofErr w:type="spellStart"/>
      <w:r w:rsidRPr="001A69B5">
        <w:t>midlar</w:t>
      </w:r>
      <w:proofErr w:type="spellEnd"/>
      <w:r w:rsidRPr="001A69B5">
        <w:t xml:space="preserve"> til </w:t>
      </w:r>
      <w:proofErr w:type="spellStart"/>
      <w:r w:rsidRPr="001A69B5">
        <w:t>tilbod</w:t>
      </w:r>
      <w:proofErr w:type="spellEnd"/>
      <w:r w:rsidRPr="001A69B5">
        <w:t xml:space="preserve"> om å ta </w:t>
      </w:r>
      <w:proofErr w:type="spellStart"/>
      <w:r w:rsidRPr="001A69B5">
        <w:t>eit</w:t>
      </w:r>
      <w:proofErr w:type="spellEnd"/>
      <w:r w:rsidRPr="001A69B5">
        <w:t xml:space="preserve"> fagbrev for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frå</w:t>
      </w:r>
      <w:proofErr w:type="spellEnd"/>
      <w:r w:rsidRPr="001A69B5">
        <w:t xml:space="preserve"> </w:t>
      </w:r>
      <w:proofErr w:type="spellStart"/>
      <w:r w:rsidRPr="001A69B5">
        <w:t>vidaregåande</w:t>
      </w:r>
      <w:proofErr w:type="spellEnd"/>
      <w:r w:rsidRPr="001A69B5">
        <w:t xml:space="preserve"> opplæring</w:t>
      </w:r>
    </w:p>
    <w:p w14:paraId="3594D6FD" w14:textId="77777777" w:rsidR="000513CD" w:rsidRPr="001A69B5" w:rsidRDefault="0009509B" w:rsidP="001A69B5">
      <w:pPr>
        <w:pStyle w:val="Liste"/>
      </w:pPr>
      <w:proofErr w:type="spellStart"/>
      <w:r w:rsidRPr="001A69B5">
        <w:t>midlar</w:t>
      </w:r>
      <w:proofErr w:type="spellEnd"/>
      <w:r w:rsidRPr="001A69B5">
        <w:t xml:space="preserve"> til </w:t>
      </w:r>
      <w:proofErr w:type="spellStart"/>
      <w:r w:rsidRPr="001A69B5">
        <w:t>eit</w:t>
      </w:r>
      <w:proofErr w:type="spellEnd"/>
      <w:r w:rsidRPr="001A69B5">
        <w:t xml:space="preserve"> betre </w:t>
      </w:r>
      <w:proofErr w:type="spellStart"/>
      <w:r w:rsidRPr="001A69B5">
        <w:t>tilbod</w:t>
      </w:r>
      <w:proofErr w:type="spellEnd"/>
      <w:r w:rsidRPr="001A69B5">
        <w:t xml:space="preserve"> til </w:t>
      </w:r>
      <w:proofErr w:type="spellStart"/>
      <w:r w:rsidRPr="001A69B5">
        <w:t>søkarar</w:t>
      </w:r>
      <w:proofErr w:type="spellEnd"/>
      <w:r w:rsidRPr="001A69B5">
        <w:t xml:space="preserve"> som </w:t>
      </w:r>
      <w:proofErr w:type="spellStart"/>
      <w:r w:rsidRPr="001A69B5">
        <w:t>ikkje</w:t>
      </w:r>
      <w:proofErr w:type="spellEnd"/>
      <w:r w:rsidRPr="001A69B5">
        <w:t xml:space="preserve"> får læreplass</w:t>
      </w:r>
    </w:p>
    <w:p w14:paraId="2A08698D" w14:textId="77777777" w:rsidR="000513CD" w:rsidRPr="001A69B5" w:rsidRDefault="0009509B" w:rsidP="001A69B5">
      <w:pPr>
        <w:pStyle w:val="Liste"/>
      </w:pPr>
      <w:proofErr w:type="spellStart"/>
      <w:r w:rsidRPr="001A69B5">
        <w:t>midlar</w:t>
      </w:r>
      <w:proofErr w:type="spellEnd"/>
      <w:r w:rsidRPr="001A69B5">
        <w:t xml:space="preserve"> til </w:t>
      </w:r>
      <w:proofErr w:type="spellStart"/>
      <w:r w:rsidRPr="001A69B5">
        <w:t>auka</w:t>
      </w:r>
      <w:proofErr w:type="spellEnd"/>
      <w:r w:rsidRPr="001A69B5">
        <w:t xml:space="preserve"> bruk av ordninga Fagbrev på jobb</w:t>
      </w:r>
    </w:p>
    <w:p w14:paraId="1FC5FE32" w14:textId="77777777" w:rsidR="000513CD" w:rsidRPr="001A69B5" w:rsidRDefault="0009509B" w:rsidP="001A69B5">
      <w:pPr>
        <w:pStyle w:val="Liste"/>
      </w:pPr>
      <w:proofErr w:type="spellStart"/>
      <w:r w:rsidRPr="001A69B5">
        <w:t>midlar</w:t>
      </w:r>
      <w:proofErr w:type="spellEnd"/>
      <w:r w:rsidRPr="001A69B5">
        <w:t xml:space="preserve"> til å </w:t>
      </w:r>
      <w:proofErr w:type="spellStart"/>
      <w:r w:rsidRPr="001A69B5">
        <w:t>vidareføre</w:t>
      </w:r>
      <w:proofErr w:type="spellEnd"/>
      <w:r w:rsidRPr="001A69B5">
        <w:t xml:space="preserve"> utvidinga av forsøket med modulstrukturert opplæring </w:t>
      </w:r>
      <w:proofErr w:type="spellStart"/>
      <w:r w:rsidRPr="001A69B5">
        <w:t>innanfor</w:t>
      </w:r>
      <w:proofErr w:type="spellEnd"/>
      <w:r w:rsidRPr="001A69B5">
        <w:t xml:space="preserve"> </w:t>
      </w:r>
      <w:proofErr w:type="spellStart"/>
      <w:r w:rsidRPr="001A69B5">
        <w:t>utvalde</w:t>
      </w:r>
      <w:proofErr w:type="spellEnd"/>
      <w:r w:rsidRPr="001A69B5">
        <w:t xml:space="preserve"> lærefag i fag- og yrkesopplæringa</w:t>
      </w:r>
    </w:p>
    <w:p w14:paraId="09B591F1" w14:textId="77777777" w:rsidR="000513CD" w:rsidRPr="001A69B5" w:rsidRDefault="0009509B" w:rsidP="001A69B5">
      <w:pPr>
        <w:pStyle w:val="Liste"/>
      </w:pPr>
      <w:proofErr w:type="spellStart"/>
      <w:r w:rsidRPr="001A69B5">
        <w:t>midlar</w:t>
      </w:r>
      <w:proofErr w:type="spellEnd"/>
      <w:r w:rsidRPr="001A69B5">
        <w:t xml:space="preserve"> til å </w:t>
      </w:r>
      <w:proofErr w:type="spellStart"/>
      <w:r w:rsidRPr="001A69B5">
        <w:t>vidareføre</w:t>
      </w:r>
      <w:proofErr w:type="spellEnd"/>
      <w:r w:rsidRPr="001A69B5">
        <w:t xml:space="preserve"> </w:t>
      </w:r>
      <w:proofErr w:type="spellStart"/>
      <w:r w:rsidRPr="001A69B5">
        <w:t>dei</w:t>
      </w:r>
      <w:proofErr w:type="spellEnd"/>
      <w:r w:rsidRPr="001A69B5">
        <w:t xml:space="preserve"> åtte bransjeprogramma som blei oppretta i 2020, i tillegg til </w:t>
      </w:r>
      <w:proofErr w:type="spellStart"/>
      <w:r w:rsidRPr="001A69B5">
        <w:t>eit</w:t>
      </w:r>
      <w:proofErr w:type="spellEnd"/>
      <w:r w:rsidRPr="001A69B5">
        <w:t xml:space="preserve"> nytt bransjeprogram</w:t>
      </w:r>
    </w:p>
    <w:p w14:paraId="15AC92DC" w14:textId="77777777" w:rsidR="000513CD" w:rsidRPr="001A69B5" w:rsidRDefault="0009509B" w:rsidP="001A69B5">
      <w:pPr>
        <w:pStyle w:val="Liste"/>
      </w:pPr>
      <w:proofErr w:type="spellStart"/>
      <w:r w:rsidRPr="001A69B5">
        <w:t>vidareføring</w:t>
      </w:r>
      <w:proofErr w:type="spellEnd"/>
      <w:r w:rsidRPr="001A69B5">
        <w:t xml:space="preserve"> og opptrapping av 1 600 </w:t>
      </w:r>
      <w:proofErr w:type="spellStart"/>
      <w:r w:rsidRPr="001A69B5">
        <w:t>studieplassar</w:t>
      </w:r>
      <w:proofErr w:type="spellEnd"/>
      <w:r w:rsidRPr="001A69B5">
        <w:t xml:space="preserve"> ved </w:t>
      </w:r>
      <w:proofErr w:type="spellStart"/>
      <w:r w:rsidRPr="001A69B5">
        <w:t>fagskular</w:t>
      </w:r>
      <w:proofErr w:type="spellEnd"/>
      <w:r w:rsidRPr="001A69B5">
        <w:t xml:space="preserve"> og i tillegg </w:t>
      </w:r>
      <w:proofErr w:type="spellStart"/>
      <w:r w:rsidRPr="001A69B5">
        <w:t>vidareføring</w:t>
      </w:r>
      <w:proofErr w:type="spellEnd"/>
      <w:r w:rsidRPr="001A69B5">
        <w:t xml:space="preserve"> av om lag 500 </w:t>
      </w:r>
      <w:proofErr w:type="spellStart"/>
      <w:r w:rsidRPr="001A69B5">
        <w:t>studieplassar</w:t>
      </w:r>
      <w:proofErr w:type="spellEnd"/>
      <w:r w:rsidRPr="001A69B5">
        <w:t xml:space="preserve"> til Industrifagskolen</w:t>
      </w:r>
    </w:p>
    <w:p w14:paraId="188AC044" w14:textId="77777777" w:rsidR="000513CD" w:rsidRPr="001A69B5" w:rsidRDefault="0009509B" w:rsidP="001A69B5">
      <w:pPr>
        <w:pStyle w:val="Liste"/>
      </w:pPr>
      <w:proofErr w:type="spellStart"/>
      <w:r w:rsidRPr="001A69B5">
        <w:t>vidareføring</w:t>
      </w:r>
      <w:proofErr w:type="spellEnd"/>
      <w:r w:rsidRPr="001A69B5">
        <w:t xml:space="preserve"> og opptrapping av 4 000 </w:t>
      </w:r>
      <w:proofErr w:type="spellStart"/>
      <w:r w:rsidRPr="001A69B5">
        <w:t>studieplassar</w:t>
      </w:r>
      <w:proofErr w:type="spellEnd"/>
      <w:r w:rsidRPr="001A69B5">
        <w:t xml:space="preserve"> ved universitet og </w:t>
      </w:r>
      <w:proofErr w:type="spellStart"/>
      <w:r w:rsidRPr="001A69B5">
        <w:t>høgskolar</w:t>
      </w:r>
      <w:proofErr w:type="spellEnd"/>
      <w:r w:rsidRPr="001A69B5">
        <w:t xml:space="preserve">, der 300 </w:t>
      </w:r>
      <w:proofErr w:type="spellStart"/>
      <w:r w:rsidRPr="001A69B5">
        <w:t>plassar</w:t>
      </w:r>
      <w:proofErr w:type="spellEnd"/>
      <w:r w:rsidRPr="001A69B5">
        <w:t xml:space="preserve"> blir omprioriterte </w:t>
      </w:r>
      <w:proofErr w:type="spellStart"/>
      <w:r w:rsidRPr="001A69B5">
        <w:t>frå</w:t>
      </w:r>
      <w:proofErr w:type="spellEnd"/>
      <w:r w:rsidRPr="001A69B5">
        <w:t xml:space="preserve"> juridiske og økonomisk-administrative fag til </w:t>
      </w:r>
      <w:proofErr w:type="spellStart"/>
      <w:r w:rsidRPr="001A69B5">
        <w:t>barnevernfaglege</w:t>
      </w:r>
      <w:proofErr w:type="spellEnd"/>
      <w:r w:rsidRPr="001A69B5">
        <w:t xml:space="preserve"> </w:t>
      </w:r>
      <w:proofErr w:type="spellStart"/>
      <w:r w:rsidRPr="001A69B5">
        <w:t>utdanningar</w:t>
      </w:r>
      <w:proofErr w:type="spellEnd"/>
      <w:r w:rsidRPr="001A69B5">
        <w:t xml:space="preserve"> på masternivå</w:t>
      </w:r>
    </w:p>
    <w:p w14:paraId="1DFEA8FA" w14:textId="77777777" w:rsidR="000513CD" w:rsidRPr="001A69B5" w:rsidRDefault="0009509B" w:rsidP="001A69B5">
      <w:pPr>
        <w:pStyle w:val="Liste"/>
      </w:pPr>
      <w:proofErr w:type="spellStart"/>
      <w:r w:rsidRPr="001A69B5">
        <w:t>midlar</w:t>
      </w:r>
      <w:proofErr w:type="spellEnd"/>
      <w:r w:rsidRPr="001A69B5">
        <w:t xml:space="preserve"> til å oppskalere </w:t>
      </w:r>
      <w:proofErr w:type="spellStart"/>
      <w:r w:rsidRPr="001A69B5">
        <w:t>tilskotet</w:t>
      </w:r>
      <w:proofErr w:type="spellEnd"/>
      <w:r w:rsidRPr="001A69B5">
        <w:t xml:space="preserve"> til fleksible </w:t>
      </w:r>
      <w:proofErr w:type="spellStart"/>
      <w:r w:rsidRPr="001A69B5">
        <w:t>studietilbod</w:t>
      </w:r>
      <w:proofErr w:type="spellEnd"/>
      <w:r w:rsidRPr="001A69B5">
        <w:t xml:space="preserve"> gjennom Direktoratet for </w:t>
      </w:r>
      <w:proofErr w:type="spellStart"/>
      <w:r w:rsidRPr="001A69B5">
        <w:t>høgare</w:t>
      </w:r>
      <w:proofErr w:type="spellEnd"/>
      <w:r w:rsidRPr="001A69B5">
        <w:t xml:space="preserve"> utdanning og kompetanse</w:t>
      </w:r>
    </w:p>
    <w:p w14:paraId="4DA5421B" w14:textId="77777777" w:rsidR="000513CD" w:rsidRPr="001A69B5" w:rsidRDefault="0009509B" w:rsidP="001A69B5">
      <w:pPr>
        <w:pStyle w:val="Liste"/>
      </w:pPr>
      <w:proofErr w:type="spellStart"/>
      <w:r w:rsidRPr="001A69B5">
        <w:t>vidareføring</w:t>
      </w:r>
      <w:proofErr w:type="spellEnd"/>
      <w:r w:rsidRPr="001A69B5">
        <w:t xml:space="preserve"> av 250 </w:t>
      </w:r>
      <w:proofErr w:type="spellStart"/>
      <w:r w:rsidRPr="001A69B5">
        <w:t>rekrutteringsstillingar</w:t>
      </w:r>
      <w:proofErr w:type="spellEnd"/>
      <w:r w:rsidRPr="001A69B5">
        <w:t xml:space="preserve"> ved universitet og </w:t>
      </w:r>
      <w:proofErr w:type="spellStart"/>
      <w:r w:rsidRPr="001A69B5">
        <w:t>høgskular</w:t>
      </w:r>
      <w:proofErr w:type="spellEnd"/>
    </w:p>
    <w:p w14:paraId="57E5E3FE" w14:textId="77777777" w:rsidR="000513CD" w:rsidRPr="001A69B5" w:rsidRDefault="0009509B" w:rsidP="001A69B5">
      <w:pPr>
        <w:pStyle w:val="avsnitt-tittel"/>
      </w:pPr>
      <w:r w:rsidRPr="001A69B5">
        <w:t xml:space="preserve">Barnehage og </w:t>
      </w:r>
      <w:proofErr w:type="spellStart"/>
      <w:r w:rsidRPr="001A69B5">
        <w:t>grunnskule</w:t>
      </w:r>
      <w:proofErr w:type="spellEnd"/>
    </w:p>
    <w:p w14:paraId="29686D7A" w14:textId="77777777" w:rsidR="000513CD" w:rsidRPr="001A69B5" w:rsidRDefault="0009509B" w:rsidP="001A69B5">
      <w:r w:rsidRPr="001A69B5">
        <w:t xml:space="preserve">Regjeringa foreslår å løyve 240 mill. kroner i 2022 til tiltak for å støtte barn og unge som følge av </w:t>
      </w:r>
      <w:proofErr w:type="spellStart"/>
      <w:r w:rsidRPr="001A69B5">
        <w:t>konsekvensar</w:t>
      </w:r>
      <w:proofErr w:type="spellEnd"/>
      <w:r w:rsidRPr="001A69B5">
        <w:t xml:space="preserve"> av covid-19-pandemien i </w:t>
      </w:r>
      <w:proofErr w:type="spellStart"/>
      <w:proofErr w:type="gramStart"/>
      <w:r w:rsidRPr="001A69B5">
        <w:t>skule</w:t>
      </w:r>
      <w:proofErr w:type="spellEnd"/>
      <w:proofErr w:type="gramEnd"/>
      <w:r w:rsidRPr="001A69B5">
        <w:t xml:space="preserve"> og barnehage. </w:t>
      </w:r>
      <w:proofErr w:type="spellStart"/>
      <w:r w:rsidRPr="001A69B5">
        <w:t>Midlane</w:t>
      </w:r>
      <w:proofErr w:type="spellEnd"/>
      <w:r w:rsidRPr="001A69B5">
        <w:t xml:space="preserve"> kan mellom anna brukast til tiltak for å støtte den </w:t>
      </w:r>
      <w:proofErr w:type="spellStart"/>
      <w:r w:rsidRPr="001A69B5">
        <w:t>faglege</w:t>
      </w:r>
      <w:proofErr w:type="spellEnd"/>
      <w:r w:rsidRPr="001A69B5">
        <w:t xml:space="preserve"> og sosiale utviklinga til barn og unge og til betre oppfølging av sårbare barn.</w:t>
      </w:r>
    </w:p>
    <w:p w14:paraId="263CB1DF" w14:textId="77777777" w:rsidR="000513CD" w:rsidRPr="001A69B5" w:rsidRDefault="0009509B" w:rsidP="001A69B5">
      <w:r w:rsidRPr="001A69B5">
        <w:t xml:space="preserve">Regjeringa foreslår at 100 mill. kroner av veksten i frie inntekter til </w:t>
      </w:r>
      <w:proofErr w:type="spellStart"/>
      <w:r w:rsidRPr="001A69B5">
        <w:t>kommunane</w:t>
      </w:r>
      <w:proofErr w:type="spellEnd"/>
      <w:r w:rsidRPr="001A69B5">
        <w:t xml:space="preserve"> blir grunngitt med å legge til rette for </w:t>
      </w:r>
      <w:proofErr w:type="spellStart"/>
      <w:r w:rsidRPr="001A69B5">
        <w:t>fleire</w:t>
      </w:r>
      <w:proofErr w:type="spellEnd"/>
      <w:r w:rsidRPr="001A69B5">
        <w:t xml:space="preserve"> </w:t>
      </w:r>
      <w:proofErr w:type="spellStart"/>
      <w:r w:rsidRPr="001A69B5">
        <w:t>barnehagelærarar</w:t>
      </w:r>
      <w:proofErr w:type="spellEnd"/>
      <w:r w:rsidRPr="001A69B5">
        <w:t xml:space="preserve"> i grunnbemanninga, og at dette må </w:t>
      </w:r>
      <w:proofErr w:type="spellStart"/>
      <w:r w:rsidRPr="001A69B5">
        <w:t>sjåast</w:t>
      </w:r>
      <w:proofErr w:type="spellEnd"/>
      <w:r w:rsidRPr="001A69B5">
        <w:t xml:space="preserve"> i lys av ambisjonen om at 50 pst. av </w:t>
      </w:r>
      <w:proofErr w:type="spellStart"/>
      <w:r w:rsidRPr="001A69B5">
        <w:t>dei</w:t>
      </w:r>
      <w:proofErr w:type="spellEnd"/>
      <w:r w:rsidRPr="001A69B5">
        <w:t xml:space="preserve"> tilsette i barnehagen skal </w:t>
      </w:r>
      <w:proofErr w:type="spellStart"/>
      <w:r w:rsidRPr="001A69B5">
        <w:t>vere</w:t>
      </w:r>
      <w:proofErr w:type="spellEnd"/>
      <w:r w:rsidRPr="001A69B5">
        <w:t xml:space="preserve"> </w:t>
      </w:r>
      <w:proofErr w:type="spellStart"/>
      <w:r w:rsidRPr="001A69B5">
        <w:t>barnehagelærarar</w:t>
      </w:r>
      <w:proofErr w:type="spellEnd"/>
      <w:r w:rsidRPr="001A69B5">
        <w:t xml:space="preserve"> </w:t>
      </w:r>
      <w:proofErr w:type="spellStart"/>
      <w:r w:rsidRPr="001A69B5">
        <w:t>innan</w:t>
      </w:r>
      <w:proofErr w:type="spellEnd"/>
      <w:r w:rsidRPr="001A69B5">
        <w:t xml:space="preserve"> 2025. Regjeringa foreslår òg å løyve 20 mill. kroner til </w:t>
      </w:r>
      <w:proofErr w:type="spellStart"/>
      <w:r w:rsidRPr="001A69B5">
        <w:t>auka</w:t>
      </w:r>
      <w:proofErr w:type="spellEnd"/>
      <w:r w:rsidRPr="001A69B5">
        <w:t xml:space="preserve"> pedagogtettleik i </w:t>
      </w:r>
      <w:proofErr w:type="spellStart"/>
      <w:r w:rsidRPr="001A69B5">
        <w:t>levekårsutsette</w:t>
      </w:r>
      <w:proofErr w:type="spellEnd"/>
      <w:r w:rsidRPr="001A69B5">
        <w:t xml:space="preserve"> område.</w:t>
      </w:r>
    </w:p>
    <w:p w14:paraId="0180759B" w14:textId="77777777" w:rsidR="000513CD" w:rsidRPr="001A69B5" w:rsidRDefault="0009509B" w:rsidP="001A69B5">
      <w:r w:rsidRPr="001A69B5">
        <w:t xml:space="preserve">Regjeringa foreslår å løyve 50 mill. kroner i 2022 til å opprette 150 </w:t>
      </w:r>
      <w:proofErr w:type="spellStart"/>
      <w:r w:rsidRPr="001A69B5">
        <w:t>fleire</w:t>
      </w:r>
      <w:proofErr w:type="spellEnd"/>
      <w:r w:rsidRPr="001A69B5">
        <w:t xml:space="preserve"> </w:t>
      </w:r>
      <w:proofErr w:type="spellStart"/>
      <w:r w:rsidRPr="001A69B5">
        <w:t>vidareutdanningsplassar</w:t>
      </w:r>
      <w:proofErr w:type="spellEnd"/>
      <w:r w:rsidRPr="001A69B5">
        <w:t xml:space="preserve"> for </w:t>
      </w:r>
      <w:proofErr w:type="spellStart"/>
      <w:r w:rsidRPr="001A69B5">
        <w:t>barnehagelærarar</w:t>
      </w:r>
      <w:proofErr w:type="spellEnd"/>
      <w:r w:rsidRPr="001A69B5">
        <w:t xml:space="preserve"> og 370 </w:t>
      </w:r>
      <w:proofErr w:type="spellStart"/>
      <w:r w:rsidRPr="001A69B5">
        <w:t>vidareutdanningsplassar</w:t>
      </w:r>
      <w:proofErr w:type="spellEnd"/>
      <w:r w:rsidRPr="001A69B5">
        <w:t xml:space="preserve"> for </w:t>
      </w:r>
      <w:proofErr w:type="spellStart"/>
      <w:r w:rsidRPr="001A69B5">
        <w:t>lærarar</w:t>
      </w:r>
      <w:proofErr w:type="spellEnd"/>
      <w:r w:rsidRPr="001A69B5">
        <w:t xml:space="preserve"> i </w:t>
      </w:r>
      <w:proofErr w:type="spellStart"/>
      <w:r w:rsidRPr="001A69B5">
        <w:t>skulen</w:t>
      </w:r>
      <w:proofErr w:type="spellEnd"/>
      <w:r w:rsidRPr="001A69B5">
        <w:t xml:space="preserve">, </w:t>
      </w:r>
      <w:proofErr w:type="spellStart"/>
      <w:r w:rsidRPr="001A69B5">
        <w:t>hovudsakleg</w:t>
      </w:r>
      <w:proofErr w:type="spellEnd"/>
      <w:r w:rsidRPr="001A69B5">
        <w:t xml:space="preserve"> i spesialpedagogikk. Samla foreslår regjeringa i 2022 å bruke 1,7 mrd. kroner til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og 450 mill. kroner til tiltak for å </w:t>
      </w:r>
      <w:proofErr w:type="spellStart"/>
      <w:r w:rsidRPr="001A69B5">
        <w:t>fremje</w:t>
      </w:r>
      <w:proofErr w:type="spellEnd"/>
      <w:r w:rsidRPr="001A69B5">
        <w:t xml:space="preserve"> kvaliteten og kompetansen i </w:t>
      </w:r>
      <w:proofErr w:type="spellStart"/>
      <w:r w:rsidRPr="001A69B5">
        <w:t>barnehagane</w:t>
      </w:r>
      <w:proofErr w:type="spellEnd"/>
      <w:r w:rsidRPr="001A69B5">
        <w:t>.</w:t>
      </w:r>
    </w:p>
    <w:p w14:paraId="382C7AA0" w14:textId="77777777" w:rsidR="000513CD" w:rsidRPr="001A69B5" w:rsidRDefault="0009509B" w:rsidP="001A69B5">
      <w:r w:rsidRPr="001A69B5">
        <w:t xml:space="preserve">Regjeringa vil trappe opp satsinga på </w:t>
      </w:r>
      <w:proofErr w:type="spellStart"/>
      <w:r w:rsidRPr="001A69B5">
        <w:t>karrierevegar</w:t>
      </w:r>
      <w:proofErr w:type="spellEnd"/>
      <w:r w:rsidRPr="001A69B5">
        <w:t xml:space="preserve"> for </w:t>
      </w:r>
      <w:proofErr w:type="spellStart"/>
      <w:r w:rsidRPr="001A69B5">
        <w:t>lærarar</w:t>
      </w:r>
      <w:proofErr w:type="spellEnd"/>
      <w:r w:rsidRPr="001A69B5">
        <w:t xml:space="preserve"> og foreslår å bruke 271,7 mill. kroner på dette i 2022. Løyvinga gir rom for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lærarspesialistar</w:t>
      </w:r>
      <w:proofErr w:type="spellEnd"/>
      <w:r w:rsidRPr="001A69B5">
        <w:t xml:space="preserve"> til 3 000 </w:t>
      </w:r>
      <w:proofErr w:type="spellStart"/>
      <w:r w:rsidRPr="001A69B5">
        <w:t>frå</w:t>
      </w:r>
      <w:proofErr w:type="spellEnd"/>
      <w:r w:rsidRPr="001A69B5">
        <w:t xml:space="preserve"> </w:t>
      </w:r>
      <w:proofErr w:type="spellStart"/>
      <w:r w:rsidRPr="001A69B5">
        <w:t>hausten</w:t>
      </w:r>
      <w:proofErr w:type="spellEnd"/>
      <w:r w:rsidRPr="001A69B5">
        <w:t xml:space="preserve"> 2022.</w:t>
      </w:r>
    </w:p>
    <w:p w14:paraId="1D691243" w14:textId="77777777" w:rsidR="000513CD" w:rsidRPr="001A69B5" w:rsidRDefault="0009509B" w:rsidP="001A69B5">
      <w:r w:rsidRPr="001A69B5">
        <w:t xml:space="preserve">Regjeringa foreslår å løyve 100 mill. kroner i 2022 i oppbygginga av kompetanseløftet i spesialpedagogikk og </w:t>
      </w:r>
      <w:proofErr w:type="spellStart"/>
      <w:r w:rsidRPr="001A69B5">
        <w:t>inkluderande</w:t>
      </w:r>
      <w:proofErr w:type="spellEnd"/>
      <w:r w:rsidRPr="001A69B5">
        <w:t xml:space="preserve"> praksis. Det er ei oppfølging av Meld. St. 6 (2019–2020) </w:t>
      </w:r>
      <w:r w:rsidRPr="001A69B5">
        <w:rPr>
          <w:rStyle w:val="kursiv"/>
        </w:rPr>
        <w:t>Tett på – tidlig innsats og inkluderende fellesskap i barnehage, skole og SFO.</w:t>
      </w:r>
    </w:p>
    <w:p w14:paraId="62EE53E1" w14:textId="77777777" w:rsidR="000513CD" w:rsidRPr="001A69B5" w:rsidRDefault="0009509B" w:rsidP="001A69B5">
      <w:r w:rsidRPr="001A69B5">
        <w:t xml:space="preserve">Regjeringa foreslår å løyve 104,2 mill. kroner til å utvide </w:t>
      </w:r>
      <w:proofErr w:type="spellStart"/>
      <w:r w:rsidRPr="001A69B5">
        <w:t>timetalet</w:t>
      </w:r>
      <w:proofErr w:type="spellEnd"/>
      <w:r w:rsidRPr="001A69B5">
        <w:t xml:space="preserve"> i </w:t>
      </w:r>
      <w:proofErr w:type="spellStart"/>
      <w:r w:rsidRPr="001A69B5">
        <w:t>grunnskulen</w:t>
      </w:r>
      <w:proofErr w:type="spellEnd"/>
      <w:r w:rsidRPr="001A69B5">
        <w:t xml:space="preserve"> med </w:t>
      </w:r>
      <w:proofErr w:type="spellStart"/>
      <w:r w:rsidRPr="001A69B5">
        <w:t>ein</w:t>
      </w:r>
      <w:proofErr w:type="spellEnd"/>
      <w:r w:rsidRPr="001A69B5">
        <w:t xml:space="preserve"> ekstra time i naturfag.</w:t>
      </w:r>
    </w:p>
    <w:p w14:paraId="6C14B9C6" w14:textId="77777777" w:rsidR="000513CD" w:rsidRPr="001A69B5" w:rsidRDefault="0009509B" w:rsidP="001A69B5">
      <w:r w:rsidRPr="001A69B5">
        <w:t xml:space="preserve">Regjeringa foreslår å løyve 51,5 mill. kroner til gratis </w:t>
      </w:r>
      <w:proofErr w:type="spellStart"/>
      <w:r w:rsidRPr="001A69B5">
        <w:t>skulefritidsordning</w:t>
      </w:r>
      <w:proofErr w:type="spellEnd"/>
      <w:r w:rsidRPr="001A69B5">
        <w:t xml:space="preserve"> (SFO)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r w:rsidRPr="001A69B5">
        <w:t>.</w:t>
      </w:r>
    </w:p>
    <w:p w14:paraId="7227D55E" w14:textId="77777777" w:rsidR="000513CD" w:rsidRPr="001A69B5" w:rsidRDefault="0009509B" w:rsidP="001A69B5">
      <w:pPr>
        <w:pStyle w:val="avsnitt-tittel"/>
      </w:pPr>
      <w:proofErr w:type="spellStart"/>
      <w:r w:rsidRPr="001A69B5">
        <w:t>Vidaregåande</w:t>
      </w:r>
      <w:proofErr w:type="spellEnd"/>
      <w:r w:rsidRPr="001A69B5">
        <w:t xml:space="preserve"> opplæring</w:t>
      </w:r>
    </w:p>
    <w:p w14:paraId="7D315B79" w14:textId="77777777" w:rsidR="000513CD" w:rsidRPr="001A69B5" w:rsidRDefault="0009509B" w:rsidP="001A69B5">
      <w:r w:rsidRPr="001A69B5">
        <w:t xml:space="preserve">Våren 2021 la regjeringa fram Meld. St. 21 (2020–2021) </w:t>
      </w:r>
      <w:r w:rsidRPr="001A69B5">
        <w:rPr>
          <w:rStyle w:val="kursiv"/>
        </w:rPr>
        <w:t xml:space="preserve">Fullføringsreformen – med åpne dører til verden og fremtiden. </w:t>
      </w:r>
      <w:r w:rsidRPr="001A69B5">
        <w:t xml:space="preserve">I statsbudsjettet for 2022 foreslår regjeringa over 800 mill. kroner til oppfølging av </w:t>
      </w:r>
      <w:proofErr w:type="spellStart"/>
      <w:r w:rsidRPr="001A69B5">
        <w:t>Fullføringsreforma</w:t>
      </w:r>
      <w:proofErr w:type="spellEnd"/>
      <w:r w:rsidRPr="001A69B5">
        <w:t xml:space="preserve">. Regjeringa foreslår å </w:t>
      </w:r>
      <w:proofErr w:type="spellStart"/>
      <w:r w:rsidRPr="001A69B5">
        <w:t>vidareføre</w:t>
      </w:r>
      <w:proofErr w:type="spellEnd"/>
      <w:r w:rsidRPr="001A69B5">
        <w:t xml:space="preserve"> </w:t>
      </w:r>
      <w:proofErr w:type="spellStart"/>
      <w:r w:rsidRPr="001A69B5">
        <w:t>tilskotet</w:t>
      </w:r>
      <w:proofErr w:type="spellEnd"/>
      <w:r w:rsidRPr="001A69B5">
        <w:t xml:space="preserve"> for at </w:t>
      </w:r>
      <w:proofErr w:type="spellStart"/>
      <w:r w:rsidRPr="001A69B5">
        <w:t>fleire</w:t>
      </w:r>
      <w:proofErr w:type="spellEnd"/>
      <w:r w:rsidRPr="001A69B5">
        <w:t xml:space="preserve"> </w:t>
      </w:r>
      <w:proofErr w:type="spellStart"/>
      <w:r w:rsidRPr="001A69B5">
        <w:t>utan</w:t>
      </w:r>
      <w:proofErr w:type="spellEnd"/>
      <w:r w:rsidRPr="001A69B5">
        <w:t xml:space="preserve"> lovfesta rett til opplæringa skal kunne fullføre </w:t>
      </w:r>
      <w:proofErr w:type="spellStart"/>
      <w:r w:rsidRPr="001A69B5">
        <w:t>vidaregåande</w:t>
      </w:r>
      <w:proofErr w:type="spellEnd"/>
      <w:r w:rsidRPr="001A69B5">
        <w:t xml:space="preserve"> opplæring, som </w:t>
      </w:r>
      <w:proofErr w:type="spellStart"/>
      <w:r w:rsidRPr="001A69B5">
        <w:t>utgjer</w:t>
      </w:r>
      <w:proofErr w:type="spellEnd"/>
      <w:r w:rsidRPr="001A69B5">
        <w:t xml:space="preserve"> 304,5 mill. kroner i 2022. </w:t>
      </w:r>
      <w:proofErr w:type="spellStart"/>
      <w:r w:rsidRPr="001A69B5">
        <w:t>Tilskotet</w:t>
      </w:r>
      <w:proofErr w:type="spellEnd"/>
      <w:r w:rsidRPr="001A69B5">
        <w:t xml:space="preserve"> </w:t>
      </w:r>
      <w:proofErr w:type="spellStart"/>
      <w:r w:rsidRPr="001A69B5">
        <w:t>legg</w:t>
      </w:r>
      <w:proofErr w:type="spellEnd"/>
      <w:r w:rsidRPr="001A69B5">
        <w:t xml:space="preserve"> til rette for å utvide retten til </w:t>
      </w:r>
      <w:proofErr w:type="spellStart"/>
      <w:r w:rsidRPr="001A69B5">
        <w:t>vidaregåande</w:t>
      </w:r>
      <w:proofErr w:type="spellEnd"/>
      <w:r w:rsidRPr="001A69B5">
        <w:t xml:space="preserve"> opplæring </w:t>
      </w:r>
      <w:proofErr w:type="spellStart"/>
      <w:r w:rsidRPr="001A69B5">
        <w:t>frå</w:t>
      </w:r>
      <w:proofErr w:type="spellEnd"/>
      <w:r w:rsidRPr="001A69B5">
        <w:t xml:space="preserve"> 2023, som foreslått i </w:t>
      </w:r>
      <w:proofErr w:type="spellStart"/>
      <w:r w:rsidRPr="001A69B5">
        <w:t>høyringsnotatet</w:t>
      </w:r>
      <w:proofErr w:type="spellEnd"/>
      <w:r w:rsidRPr="001A69B5">
        <w:t xml:space="preserve"> om ny opplæringslov. Regjeringa foreslår òg 80 mill. kroner for å legge til rette for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w:t>
      </w:r>
    </w:p>
    <w:p w14:paraId="698F398D" w14:textId="77777777" w:rsidR="000513CD" w:rsidRPr="001A69B5" w:rsidRDefault="0009509B" w:rsidP="001A69B5">
      <w:r w:rsidRPr="001A69B5">
        <w:t xml:space="preserve">I statsbudsjettet for 2021 blei det etablert </w:t>
      </w:r>
      <w:proofErr w:type="spellStart"/>
      <w:r w:rsidRPr="001A69B5">
        <w:t>eit</w:t>
      </w:r>
      <w:proofErr w:type="spellEnd"/>
      <w:r w:rsidRPr="001A69B5">
        <w:t xml:space="preserve"> </w:t>
      </w:r>
      <w:proofErr w:type="spellStart"/>
      <w:r w:rsidRPr="001A69B5">
        <w:t>tilskot</w:t>
      </w:r>
      <w:proofErr w:type="spellEnd"/>
      <w:r w:rsidRPr="001A69B5">
        <w:t xml:space="preserve"> for å gi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tilbod</w:t>
      </w:r>
      <w:proofErr w:type="spellEnd"/>
      <w:r w:rsidRPr="001A69B5">
        <w:t xml:space="preserve"> om å ta </w:t>
      </w:r>
      <w:proofErr w:type="spellStart"/>
      <w:r w:rsidRPr="001A69B5">
        <w:t>eit</w:t>
      </w:r>
      <w:proofErr w:type="spellEnd"/>
      <w:r w:rsidRPr="001A69B5">
        <w:t xml:space="preserve"> fagbrev. Budsjettforslaget for 2022 </w:t>
      </w:r>
      <w:proofErr w:type="spellStart"/>
      <w:r w:rsidRPr="001A69B5">
        <w:t>inneber</w:t>
      </w:r>
      <w:proofErr w:type="spellEnd"/>
      <w:r w:rsidRPr="001A69B5">
        <w:t xml:space="preserve"> at </w:t>
      </w:r>
      <w:proofErr w:type="spellStart"/>
      <w:r w:rsidRPr="001A69B5">
        <w:t>tilskotet</w:t>
      </w:r>
      <w:proofErr w:type="spellEnd"/>
      <w:r w:rsidRPr="001A69B5">
        <w:t xml:space="preserve"> blir trappa opp til 111,8 mill. kroner. </w:t>
      </w:r>
      <w:proofErr w:type="spellStart"/>
      <w:r w:rsidRPr="001A69B5">
        <w:t>Tilskotet</w:t>
      </w:r>
      <w:proofErr w:type="spellEnd"/>
      <w:r w:rsidRPr="001A69B5">
        <w:t xml:space="preserve"> </w:t>
      </w:r>
      <w:proofErr w:type="spellStart"/>
      <w:r w:rsidRPr="001A69B5">
        <w:t>legg</w:t>
      </w:r>
      <w:proofErr w:type="spellEnd"/>
      <w:r w:rsidRPr="001A69B5">
        <w:t xml:space="preserve"> til rette for å innføre </w:t>
      </w:r>
      <w:proofErr w:type="spellStart"/>
      <w:r w:rsidRPr="001A69B5">
        <w:t>ein</w:t>
      </w:r>
      <w:proofErr w:type="spellEnd"/>
      <w:r w:rsidRPr="001A69B5">
        <w:t xml:space="preserve"> rett til </w:t>
      </w:r>
      <w:proofErr w:type="spellStart"/>
      <w:r w:rsidRPr="001A69B5">
        <w:t>yrkesfagleg</w:t>
      </w:r>
      <w:proofErr w:type="spellEnd"/>
      <w:r w:rsidRPr="001A69B5">
        <w:t xml:space="preserve"> </w:t>
      </w:r>
      <w:proofErr w:type="spellStart"/>
      <w:r w:rsidRPr="001A69B5">
        <w:t>rekvalifisering</w:t>
      </w:r>
      <w:proofErr w:type="spellEnd"/>
      <w:r w:rsidRPr="001A69B5">
        <w:t xml:space="preserve"> </w:t>
      </w:r>
      <w:proofErr w:type="spellStart"/>
      <w:r w:rsidRPr="001A69B5">
        <w:t>frå</w:t>
      </w:r>
      <w:proofErr w:type="spellEnd"/>
      <w:r w:rsidRPr="001A69B5">
        <w:t xml:space="preserve"> 2023, i samband med ny opplæringslov. </w:t>
      </w:r>
      <w:proofErr w:type="spellStart"/>
      <w:r w:rsidRPr="001A69B5">
        <w:t>Fullføringsreforma</w:t>
      </w:r>
      <w:proofErr w:type="spellEnd"/>
      <w:r w:rsidRPr="001A69B5">
        <w:t xml:space="preserve"> </w:t>
      </w:r>
      <w:proofErr w:type="spellStart"/>
      <w:r w:rsidRPr="001A69B5">
        <w:t>varslar</w:t>
      </w:r>
      <w:proofErr w:type="spellEnd"/>
      <w:r w:rsidRPr="001A69B5">
        <w:t xml:space="preserve"> at </w:t>
      </w:r>
      <w:proofErr w:type="spellStart"/>
      <w:r w:rsidRPr="001A69B5">
        <w:t>dei</w:t>
      </w:r>
      <w:proofErr w:type="spellEnd"/>
      <w:r w:rsidRPr="001A69B5">
        <w:t xml:space="preserve"> som </w:t>
      </w:r>
      <w:proofErr w:type="spellStart"/>
      <w:r w:rsidRPr="001A69B5">
        <w:t>ikkje</w:t>
      </w:r>
      <w:proofErr w:type="spellEnd"/>
      <w:r w:rsidRPr="001A69B5">
        <w:t xml:space="preserve"> får læreplass, skal få </w:t>
      </w:r>
      <w:proofErr w:type="spellStart"/>
      <w:r w:rsidRPr="001A69B5">
        <w:t>eit</w:t>
      </w:r>
      <w:proofErr w:type="spellEnd"/>
      <w:r w:rsidRPr="001A69B5">
        <w:t xml:space="preserve"> betre </w:t>
      </w:r>
      <w:proofErr w:type="spellStart"/>
      <w:r w:rsidRPr="001A69B5">
        <w:t>tilbod</w:t>
      </w:r>
      <w:proofErr w:type="spellEnd"/>
      <w:r w:rsidRPr="001A69B5">
        <w:t xml:space="preserve"> om å fullføre med fag- eller </w:t>
      </w:r>
      <w:proofErr w:type="spellStart"/>
      <w:r w:rsidRPr="001A69B5">
        <w:t>sveinebrev</w:t>
      </w:r>
      <w:proofErr w:type="spellEnd"/>
      <w:r w:rsidRPr="001A69B5">
        <w:t xml:space="preserve"> enn i dag. </w:t>
      </w:r>
      <w:proofErr w:type="spellStart"/>
      <w:r w:rsidRPr="001A69B5">
        <w:t>Tilskotet</w:t>
      </w:r>
      <w:proofErr w:type="spellEnd"/>
      <w:r w:rsidRPr="001A69B5">
        <w:t xml:space="preserve"> som </w:t>
      </w:r>
      <w:proofErr w:type="spellStart"/>
      <w:r w:rsidRPr="001A69B5">
        <w:t>legg</w:t>
      </w:r>
      <w:proofErr w:type="spellEnd"/>
      <w:r w:rsidRPr="001A69B5">
        <w:t xml:space="preserve"> til rette for </w:t>
      </w:r>
      <w:proofErr w:type="spellStart"/>
      <w:r w:rsidRPr="001A69B5">
        <w:t>eit</w:t>
      </w:r>
      <w:proofErr w:type="spellEnd"/>
      <w:r w:rsidRPr="001A69B5">
        <w:t xml:space="preserve"> </w:t>
      </w:r>
      <w:proofErr w:type="spellStart"/>
      <w:r w:rsidRPr="001A69B5">
        <w:t>betra</w:t>
      </w:r>
      <w:proofErr w:type="spellEnd"/>
      <w:r w:rsidRPr="001A69B5">
        <w:t xml:space="preserve"> </w:t>
      </w:r>
      <w:proofErr w:type="spellStart"/>
      <w:r w:rsidRPr="001A69B5">
        <w:t>tilbod</w:t>
      </w:r>
      <w:proofErr w:type="spellEnd"/>
      <w:r w:rsidRPr="001A69B5">
        <w:t xml:space="preserve">, blir trappa opp til 256,5 mill. kroner i budsjettforslaget for 2022, og </w:t>
      </w:r>
      <w:proofErr w:type="spellStart"/>
      <w:r w:rsidRPr="001A69B5">
        <w:t>tek</w:t>
      </w:r>
      <w:proofErr w:type="spellEnd"/>
      <w:r w:rsidRPr="001A69B5">
        <w:t xml:space="preserve"> omsyn til </w:t>
      </w:r>
      <w:proofErr w:type="spellStart"/>
      <w:r w:rsidRPr="001A69B5">
        <w:t>ein</w:t>
      </w:r>
      <w:proofErr w:type="spellEnd"/>
      <w:r w:rsidRPr="001A69B5">
        <w:t xml:space="preserve"> </w:t>
      </w:r>
      <w:proofErr w:type="spellStart"/>
      <w:r w:rsidRPr="001A69B5">
        <w:t>særleg</w:t>
      </w:r>
      <w:proofErr w:type="spellEnd"/>
      <w:r w:rsidRPr="001A69B5">
        <w:t xml:space="preserve"> stor </w:t>
      </w:r>
      <w:proofErr w:type="spellStart"/>
      <w:r w:rsidRPr="001A69B5">
        <w:t>etterspurnad</w:t>
      </w:r>
      <w:proofErr w:type="spellEnd"/>
      <w:r w:rsidRPr="001A69B5">
        <w:t xml:space="preserve"> etter </w:t>
      </w:r>
      <w:proofErr w:type="spellStart"/>
      <w:r w:rsidRPr="001A69B5">
        <w:t>tilbodet</w:t>
      </w:r>
      <w:proofErr w:type="spellEnd"/>
      <w:r w:rsidRPr="001A69B5">
        <w:t xml:space="preserve"> som følge av covid-19-pandemien. </w:t>
      </w:r>
      <w:proofErr w:type="spellStart"/>
      <w:r w:rsidRPr="001A69B5">
        <w:t>Tilskotet</w:t>
      </w:r>
      <w:proofErr w:type="spellEnd"/>
      <w:r w:rsidRPr="001A69B5">
        <w:t xml:space="preserve"> som skal stimulere til </w:t>
      </w:r>
      <w:proofErr w:type="spellStart"/>
      <w:r w:rsidRPr="001A69B5">
        <w:t>auka</w:t>
      </w:r>
      <w:proofErr w:type="spellEnd"/>
      <w:r w:rsidRPr="001A69B5">
        <w:t xml:space="preserve"> bruk av ordninga Fagbrev på jobb, blir òg </w:t>
      </w:r>
      <w:proofErr w:type="spellStart"/>
      <w:r w:rsidRPr="001A69B5">
        <w:t>vidareført</w:t>
      </w:r>
      <w:proofErr w:type="spellEnd"/>
      <w:r w:rsidRPr="001A69B5">
        <w:t xml:space="preserve"> med 46 mill. kroner i budsjettforslaget.</w:t>
      </w:r>
    </w:p>
    <w:p w14:paraId="369FB528" w14:textId="77777777" w:rsidR="000513CD" w:rsidRPr="001A69B5" w:rsidRDefault="0009509B" w:rsidP="001A69B5">
      <w:pPr>
        <w:pStyle w:val="avsnitt-tittel"/>
      </w:pPr>
      <w:r w:rsidRPr="001A69B5">
        <w:t>Kompetansepolitikk og livslang læring</w:t>
      </w:r>
    </w:p>
    <w:p w14:paraId="27F59EB1" w14:textId="77777777" w:rsidR="000513CD" w:rsidRPr="001A69B5" w:rsidRDefault="0009509B" w:rsidP="001A69B5">
      <w:r w:rsidRPr="001A69B5">
        <w:t xml:space="preserve">I statsbudsjettet for 2022 foreslår regjeringa å </w:t>
      </w:r>
      <w:proofErr w:type="spellStart"/>
      <w:r w:rsidRPr="001A69B5">
        <w:t>vidareføre</w:t>
      </w:r>
      <w:proofErr w:type="spellEnd"/>
      <w:r w:rsidRPr="001A69B5">
        <w:t xml:space="preserve"> og styrke </w:t>
      </w:r>
      <w:proofErr w:type="spellStart"/>
      <w:r w:rsidRPr="001A69B5">
        <w:t>fleire</w:t>
      </w:r>
      <w:proofErr w:type="spellEnd"/>
      <w:r w:rsidRPr="001A69B5">
        <w:t xml:space="preserve"> av tiltaka i </w:t>
      </w:r>
      <w:proofErr w:type="spellStart"/>
      <w:r w:rsidRPr="001A69B5">
        <w:t>kompetansereforma</w:t>
      </w:r>
      <w:proofErr w:type="spellEnd"/>
      <w:r w:rsidRPr="001A69B5">
        <w:t xml:space="preserve"> Lære heile livet. Det inkluderer mellom anna tiltak som følger opp </w:t>
      </w:r>
      <w:proofErr w:type="spellStart"/>
      <w:r w:rsidRPr="001A69B5">
        <w:t>fullføringsreforma</w:t>
      </w:r>
      <w:proofErr w:type="spellEnd"/>
      <w:r w:rsidRPr="001A69B5">
        <w:t xml:space="preserve">, inkludert </w:t>
      </w:r>
      <w:proofErr w:type="spellStart"/>
      <w:r w:rsidRPr="001A69B5">
        <w:t>tilskot</w:t>
      </w:r>
      <w:proofErr w:type="spellEnd"/>
      <w:r w:rsidRPr="001A69B5">
        <w:t xml:space="preserve"> til </w:t>
      </w:r>
      <w:proofErr w:type="spellStart"/>
      <w:r w:rsidRPr="001A69B5">
        <w:t>yrkesfagleg</w:t>
      </w:r>
      <w:proofErr w:type="spellEnd"/>
      <w:r w:rsidRPr="001A69B5">
        <w:t xml:space="preserve"> </w:t>
      </w:r>
      <w:proofErr w:type="spellStart"/>
      <w:r w:rsidRPr="001A69B5">
        <w:t>rekvalifisering</w:t>
      </w:r>
      <w:proofErr w:type="spellEnd"/>
      <w:r w:rsidRPr="001A69B5">
        <w:t xml:space="preserve"> og </w:t>
      </w:r>
      <w:proofErr w:type="spellStart"/>
      <w:r w:rsidRPr="001A69B5">
        <w:t>tilskot</w:t>
      </w:r>
      <w:proofErr w:type="spellEnd"/>
      <w:r w:rsidRPr="001A69B5">
        <w:t xml:space="preserve"> til </w:t>
      </w:r>
      <w:proofErr w:type="spellStart"/>
      <w:r w:rsidRPr="001A69B5">
        <w:t>auka</w:t>
      </w:r>
      <w:proofErr w:type="spellEnd"/>
      <w:r w:rsidRPr="001A69B5">
        <w:t xml:space="preserve"> bruk av Fagbrev på jobb. Regjeringa foreslår òg å </w:t>
      </w:r>
      <w:proofErr w:type="spellStart"/>
      <w:r w:rsidRPr="001A69B5">
        <w:t>vidareføre</w:t>
      </w:r>
      <w:proofErr w:type="spellEnd"/>
      <w:r w:rsidRPr="001A69B5">
        <w:t xml:space="preserve"> utvidinga av forsøket med modulstrukturert opplæring for </w:t>
      </w:r>
      <w:proofErr w:type="spellStart"/>
      <w:r w:rsidRPr="001A69B5">
        <w:t>vaksne</w:t>
      </w:r>
      <w:proofErr w:type="spellEnd"/>
      <w:r w:rsidRPr="001A69B5">
        <w:t xml:space="preserve"> </w:t>
      </w:r>
      <w:proofErr w:type="spellStart"/>
      <w:r w:rsidRPr="001A69B5">
        <w:t>innanfor</w:t>
      </w:r>
      <w:proofErr w:type="spellEnd"/>
      <w:r w:rsidRPr="001A69B5">
        <w:t xml:space="preserve"> </w:t>
      </w:r>
      <w:proofErr w:type="spellStart"/>
      <w:r w:rsidRPr="001A69B5">
        <w:t>utvalde</w:t>
      </w:r>
      <w:proofErr w:type="spellEnd"/>
      <w:r w:rsidRPr="001A69B5">
        <w:t xml:space="preserve"> lærefag i fag- og yrkesopplæringa.</w:t>
      </w:r>
    </w:p>
    <w:p w14:paraId="14D5BA01" w14:textId="77777777" w:rsidR="000513CD" w:rsidRPr="001A69B5" w:rsidRDefault="0009509B" w:rsidP="001A69B5">
      <w:r w:rsidRPr="001A69B5">
        <w:t xml:space="preserve">Regjeringa foreslår 60 mill. kroner til å </w:t>
      </w:r>
      <w:proofErr w:type="spellStart"/>
      <w:r w:rsidRPr="001A69B5">
        <w:t>vidareføre</w:t>
      </w:r>
      <w:proofErr w:type="spellEnd"/>
      <w:r w:rsidRPr="001A69B5">
        <w:t xml:space="preserve"> </w:t>
      </w:r>
      <w:proofErr w:type="spellStart"/>
      <w:r w:rsidRPr="001A69B5">
        <w:t>dei</w:t>
      </w:r>
      <w:proofErr w:type="spellEnd"/>
      <w:r w:rsidRPr="001A69B5">
        <w:t xml:space="preserve"> åtte bransjeprogramma som blei etablert i 2020, som </w:t>
      </w:r>
      <w:proofErr w:type="spellStart"/>
      <w:r w:rsidRPr="001A69B5">
        <w:t>ein</w:t>
      </w:r>
      <w:proofErr w:type="spellEnd"/>
      <w:r w:rsidRPr="001A69B5">
        <w:t xml:space="preserve"> del av Utdanningsløftet 2020. Forslaget gir òg rom for å starte </w:t>
      </w:r>
      <w:proofErr w:type="spellStart"/>
      <w:r w:rsidRPr="001A69B5">
        <w:t>eit</w:t>
      </w:r>
      <w:proofErr w:type="spellEnd"/>
      <w:r w:rsidRPr="001A69B5">
        <w:t xml:space="preserve"> nytt bransjeprogram.</w:t>
      </w:r>
    </w:p>
    <w:p w14:paraId="664D79B3" w14:textId="77777777" w:rsidR="000513CD" w:rsidRPr="001A69B5" w:rsidRDefault="0009509B" w:rsidP="001A69B5">
      <w:r w:rsidRPr="001A69B5">
        <w:t xml:space="preserve">Regjeringa foreslår å løyve 62,4 mill. kroner til siste halvårseffekt for 1 600 </w:t>
      </w:r>
      <w:proofErr w:type="spellStart"/>
      <w:r w:rsidRPr="001A69B5">
        <w:t>studieplassar</w:t>
      </w:r>
      <w:proofErr w:type="spellEnd"/>
      <w:r w:rsidRPr="001A69B5">
        <w:t xml:space="preserve"> som Stortinget har løyvd </w:t>
      </w:r>
      <w:proofErr w:type="spellStart"/>
      <w:r w:rsidRPr="001A69B5">
        <w:t>midlar</w:t>
      </w:r>
      <w:proofErr w:type="spellEnd"/>
      <w:r w:rsidRPr="001A69B5">
        <w:t xml:space="preserve"> til i statsbudsjettet for 2020 og i samband med Revidert nasjonalbudsjett 2020, som </w:t>
      </w:r>
      <w:proofErr w:type="spellStart"/>
      <w:r w:rsidRPr="001A69B5">
        <w:t>ein</w:t>
      </w:r>
      <w:proofErr w:type="spellEnd"/>
      <w:r w:rsidRPr="001A69B5">
        <w:t xml:space="preserve"> del av Utdanningsløftet 2020.</w:t>
      </w:r>
    </w:p>
    <w:p w14:paraId="4542B0DA" w14:textId="77777777" w:rsidR="000513CD" w:rsidRPr="001A69B5" w:rsidRDefault="0009509B" w:rsidP="001A69B5">
      <w:r w:rsidRPr="001A69B5">
        <w:t xml:space="preserve">Som </w:t>
      </w:r>
      <w:proofErr w:type="spellStart"/>
      <w:r w:rsidRPr="001A69B5">
        <w:t>ein</w:t>
      </w:r>
      <w:proofErr w:type="spellEnd"/>
      <w:r w:rsidRPr="001A69B5">
        <w:t xml:space="preserve"> del av </w:t>
      </w:r>
      <w:proofErr w:type="spellStart"/>
      <w:r w:rsidRPr="001A69B5">
        <w:t>kompetansereforma</w:t>
      </w:r>
      <w:proofErr w:type="spellEnd"/>
      <w:r w:rsidRPr="001A69B5">
        <w:t xml:space="preserve"> har regjeringa gjennomført </w:t>
      </w:r>
      <w:proofErr w:type="spellStart"/>
      <w:r w:rsidRPr="001A69B5">
        <w:t>fleire</w:t>
      </w:r>
      <w:proofErr w:type="spellEnd"/>
      <w:r w:rsidRPr="001A69B5">
        <w:t xml:space="preserve"> </w:t>
      </w:r>
      <w:proofErr w:type="spellStart"/>
      <w:r w:rsidRPr="001A69B5">
        <w:t>endringar</w:t>
      </w:r>
      <w:proofErr w:type="spellEnd"/>
      <w:r w:rsidRPr="001A69B5">
        <w:t xml:space="preserve"> i </w:t>
      </w:r>
      <w:proofErr w:type="spellStart"/>
      <w:r w:rsidRPr="001A69B5">
        <w:t>utdanningsstøtteordningane</w:t>
      </w:r>
      <w:proofErr w:type="spellEnd"/>
      <w:r w:rsidRPr="001A69B5">
        <w:t xml:space="preserve"> som vil gi større fleksibilitet og betre vilkår for </w:t>
      </w:r>
      <w:proofErr w:type="spellStart"/>
      <w:r w:rsidRPr="001A69B5">
        <w:t>vaksne</w:t>
      </w:r>
      <w:proofErr w:type="spellEnd"/>
      <w:r w:rsidRPr="001A69B5">
        <w:t xml:space="preserve">. Regjeringa foreslår 20 mill. kroner for å legge til rette for </w:t>
      </w:r>
      <w:proofErr w:type="spellStart"/>
      <w:r w:rsidRPr="001A69B5">
        <w:t>meir</w:t>
      </w:r>
      <w:proofErr w:type="spellEnd"/>
      <w:r w:rsidRPr="001A69B5">
        <w:t xml:space="preserve"> fleksible </w:t>
      </w:r>
      <w:proofErr w:type="spellStart"/>
      <w:r w:rsidRPr="001A69B5">
        <w:t>utdanningsstøtteordningar</w:t>
      </w:r>
      <w:proofErr w:type="spellEnd"/>
      <w:r w:rsidRPr="001A69B5">
        <w:t xml:space="preserve"> for </w:t>
      </w:r>
      <w:proofErr w:type="spellStart"/>
      <w:r w:rsidRPr="001A69B5">
        <w:t>vaksne</w:t>
      </w:r>
      <w:proofErr w:type="spellEnd"/>
      <w:r w:rsidRPr="001A69B5">
        <w:t>.</w:t>
      </w:r>
    </w:p>
    <w:p w14:paraId="2A877975" w14:textId="77777777" w:rsidR="000513CD" w:rsidRPr="001A69B5" w:rsidRDefault="0009509B" w:rsidP="001A69B5">
      <w:r w:rsidRPr="001A69B5">
        <w:t xml:space="preserve">Som del av oppfølginga av den nye strategien for desentralisert og fleksibel utdanning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foreslår regjeringa å opprette to nye </w:t>
      </w:r>
      <w:proofErr w:type="spellStart"/>
      <w:r w:rsidRPr="001A69B5">
        <w:t>ordningar</w:t>
      </w:r>
      <w:proofErr w:type="spellEnd"/>
      <w:r w:rsidRPr="001A69B5">
        <w:t xml:space="preserve"> i 2022. </w:t>
      </w:r>
      <w:proofErr w:type="spellStart"/>
      <w:r w:rsidRPr="001A69B5">
        <w:t>Eit</w:t>
      </w:r>
      <w:proofErr w:type="spellEnd"/>
      <w:r w:rsidRPr="001A69B5">
        <w:t xml:space="preserve"> nytt distriktsprogram for kompetanseutvikling skal styrke det desentraliserte </w:t>
      </w:r>
      <w:proofErr w:type="spellStart"/>
      <w:r w:rsidRPr="001A69B5">
        <w:t>utdanningstilbodet</w:t>
      </w:r>
      <w:proofErr w:type="spellEnd"/>
      <w:r w:rsidRPr="001A69B5">
        <w:t xml:space="preserve">. Ei ny ordning for studiesenter vil gi studiesenter og </w:t>
      </w:r>
      <w:proofErr w:type="spellStart"/>
      <w:r w:rsidRPr="001A69B5">
        <w:t>liknande</w:t>
      </w:r>
      <w:proofErr w:type="spellEnd"/>
      <w:r w:rsidRPr="001A69B5">
        <w:t xml:space="preserve"> </w:t>
      </w:r>
      <w:proofErr w:type="spellStart"/>
      <w:r w:rsidRPr="001A69B5">
        <w:t>aktørar</w:t>
      </w:r>
      <w:proofErr w:type="spellEnd"/>
      <w:r w:rsidRPr="001A69B5">
        <w:t xml:space="preserve"> støtte til </w:t>
      </w:r>
      <w:proofErr w:type="spellStart"/>
      <w:r w:rsidRPr="001A69B5">
        <w:t>aktivitetar</w:t>
      </w:r>
      <w:proofErr w:type="spellEnd"/>
      <w:r w:rsidRPr="001A69B5">
        <w:t xml:space="preserve"> for å nå ut med og legge til rette for at </w:t>
      </w:r>
      <w:proofErr w:type="spellStart"/>
      <w:r w:rsidRPr="001A69B5">
        <w:t>innbyggarar</w:t>
      </w:r>
      <w:proofErr w:type="spellEnd"/>
      <w:r w:rsidRPr="001A69B5">
        <w:t xml:space="preserve"> og </w:t>
      </w:r>
      <w:proofErr w:type="spellStart"/>
      <w:r w:rsidRPr="001A69B5">
        <w:t>verksemder</w:t>
      </w:r>
      <w:proofErr w:type="spellEnd"/>
      <w:r w:rsidRPr="001A69B5">
        <w:t xml:space="preserve"> kan få fleksible og desentraliserte </w:t>
      </w:r>
      <w:proofErr w:type="spellStart"/>
      <w:r w:rsidRPr="001A69B5">
        <w:t>tilbod</w:t>
      </w:r>
      <w:proofErr w:type="spellEnd"/>
      <w:r w:rsidRPr="001A69B5">
        <w:t xml:space="preserve">. Dei to nye </w:t>
      </w:r>
      <w:proofErr w:type="spellStart"/>
      <w:r w:rsidRPr="001A69B5">
        <w:t>ordningane</w:t>
      </w:r>
      <w:proofErr w:type="spellEnd"/>
      <w:r w:rsidRPr="001A69B5">
        <w:t xml:space="preserve"> vil få </w:t>
      </w:r>
      <w:proofErr w:type="spellStart"/>
      <w:r w:rsidRPr="001A69B5">
        <w:t>eit</w:t>
      </w:r>
      <w:proofErr w:type="spellEnd"/>
      <w:r w:rsidRPr="001A69B5">
        <w:t xml:space="preserve"> omfang på minimum 40 mill. kroner.</w:t>
      </w:r>
    </w:p>
    <w:p w14:paraId="2A4B4450" w14:textId="77777777" w:rsidR="000513CD" w:rsidRPr="001A69B5" w:rsidRDefault="0009509B" w:rsidP="001A69B5">
      <w:pPr>
        <w:pStyle w:val="avsnitt-tittel"/>
      </w:pPr>
      <w:proofErr w:type="spellStart"/>
      <w:r w:rsidRPr="001A69B5">
        <w:t>Høgare</w:t>
      </w:r>
      <w:proofErr w:type="spellEnd"/>
      <w:r w:rsidRPr="001A69B5">
        <w:t xml:space="preserve"> utdanning og forsking</w:t>
      </w:r>
    </w:p>
    <w:p w14:paraId="24887D7E" w14:textId="77777777" w:rsidR="000513CD" w:rsidRPr="001A69B5" w:rsidRDefault="0009509B" w:rsidP="001A69B5">
      <w:r w:rsidRPr="001A69B5">
        <w:t xml:space="preserve">Regjeringa foreslår 463,8 mill. kroner til å </w:t>
      </w:r>
      <w:proofErr w:type="spellStart"/>
      <w:r w:rsidRPr="001A69B5">
        <w:t>vidareføre</w:t>
      </w:r>
      <w:proofErr w:type="spellEnd"/>
      <w:r w:rsidRPr="001A69B5">
        <w:t xml:space="preserve"> og trappe opp utdanningskapasiteten ved universitet og </w:t>
      </w:r>
      <w:proofErr w:type="spellStart"/>
      <w:r w:rsidRPr="001A69B5">
        <w:t>høgskular</w:t>
      </w:r>
      <w:proofErr w:type="spellEnd"/>
      <w:r w:rsidRPr="001A69B5">
        <w:t xml:space="preserve">, inkludert 4 000 </w:t>
      </w:r>
      <w:proofErr w:type="spellStart"/>
      <w:r w:rsidRPr="001A69B5">
        <w:t>studieplassar</w:t>
      </w:r>
      <w:proofErr w:type="spellEnd"/>
      <w:r w:rsidRPr="001A69B5">
        <w:t xml:space="preserve"> i samband med Utdanningsløftet 2020 for at </w:t>
      </w:r>
      <w:proofErr w:type="spellStart"/>
      <w:r w:rsidRPr="001A69B5">
        <w:t>institusjonane</w:t>
      </w:r>
      <w:proofErr w:type="spellEnd"/>
      <w:r w:rsidRPr="001A69B5">
        <w:t xml:space="preserve"> kan ta opp </w:t>
      </w:r>
      <w:proofErr w:type="spellStart"/>
      <w:r w:rsidRPr="001A69B5">
        <w:t>eit</w:t>
      </w:r>
      <w:proofErr w:type="spellEnd"/>
      <w:r w:rsidRPr="001A69B5">
        <w:t xml:space="preserve"> tredje kull med </w:t>
      </w:r>
      <w:proofErr w:type="spellStart"/>
      <w:r w:rsidRPr="001A69B5">
        <w:t>studentar</w:t>
      </w:r>
      <w:proofErr w:type="spellEnd"/>
      <w:r w:rsidRPr="001A69B5">
        <w:t xml:space="preserve">. 300 av </w:t>
      </w:r>
      <w:proofErr w:type="spellStart"/>
      <w:r w:rsidRPr="001A69B5">
        <w:t>dei</w:t>
      </w:r>
      <w:proofErr w:type="spellEnd"/>
      <w:r w:rsidRPr="001A69B5">
        <w:t xml:space="preserve"> 4 000 </w:t>
      </w:r>
      <w:proofErr w:type="spellStart"/>
      <w:r w:rsidRPr="001A69B5">
        <w:t>plassane</w:t>
      </w:r>
      <w:proofErr w:type="spellEnd"/>
      <w:r w:rsidRPr="001A69B5">
        <w:t xml:space="preserve"> vil regjeringa omprioritere </w:t>
      </w:r>
      <w:proofErr w:type="spellStart"/>
      <w:r w:rsidRPr="001A69B5">
        <w:t>frå</w:t>
      </w:r>
      <w:proofErr w:type="spellEnd"/>
      <w:r w:rsidRPr="001A69B5">
        <w:t xml:space="preserve"> juridiske- og økonomisk-administrative fag til </w:t>
      </w:r>
      <w:proofErr w:type="spellStart"/>
      <w:r w:rsidRPr="001A69B5">
        <w:t>barnevernsfaglegutdanning</w:t>
      </w:r>
      <w:proofErr w:type="spellEnd"/>
      <w:r w:rsidRPr="001A69B5">
        <w:t xml:space="preserve"> på masternivå.</w:t>
      </w:r>
    </w:p>
    <w:p w14:paraId="234308BE" w14:textId="77777777" w:rsidR="000513CD" w:rsidRPr="001A69B5" w:rsidRDefault="0009509B" w:rsidP="001A69B5">
      <w:r w:rsidRPr="001A69B5">
        <w:t xml:space="preserve">I tråd med strategien </w:t>
      </w:r>
      <w:r w:rsidRPr="001A69B5">
        <w:rPr>
          <w:rStyle w:val="kursiv"/>
        </w:rPr>
        <w:t xml:space="preserve">Desentralisert og fleksibel utdanning ved </w:t>
      </w:r>
      <w:proofErr w:type="spellStart"/>
      <w:r w:rsidRPr="001A69B5">
        <w:rPr>
          <w:rStyle w:val="kursiv"/>
        </w:rPr>
        <w:t>fagskular</w:t>
      </w:r>
      <w:proofErr w:type="spellEnd"/>
      <w:r w:rsidRPr="001A69B5">
        <w:rPr>
          <w:rStyle w:val="kursiv"/>
        </w:rPr>
        <w:t xml:space="preserve">, </w:t>
      </w:r>
      <w:proofErr w:type="spellStart"/>
      <w:r w:rsidRPr="001A69B5">
        <w:rPr>
          <w:rStyle w:val="kursiv"/>
        </w:rPr>
        <w:t>høgskular</w:t>
      </w:r>
      <w:proofErr w:type="spellEnd"/>
      <w:r w:rsidRPr="001A69B5">
        <w:rPr>
          <w:rStyle w:val="kursiv"/>
        </w:rPr>
        <w:t xml:space="preserve"> og universitet </w:t>
      </w:r>
      <w:r w:rsidRPr="001A69B5">
        <w:t xml:space="preserve">foreslår regjeringa å oppskalere </w:t>
      </w:r>
      <w:proofErr w:type="spellStart"/>
      <w:r w:rsidRPr="001A69B5">
        <w:t>tilskotet</w:t>
      </w:r>
      <w:proofErr w:type="spellEnd"/>
      <w:r w:rsidRPr="001A69B5">
        <w:t xml:space="preserve"> til fleksible </w:t>
      </w:r>
      <w:proofErr w:type="spellStart"/>
      <w:r w:rsidRPr="001A69B5">
        <w:t>studietilbod</w:t>
      </w:r>
      <w:proofErr w:type="spellEnd"/>
      <w:r w:rsidRPr="001A69B5">
        <w:t xml:space="preserve"> gjennom Direktoratet for </w:t>
      </w:r>
      <w:proofErr w:type="spellStart"/>
      <w:r w:rsidRPr="001A69B5">
        <w:t>høgare</w:t>
      </w:r>
      <w:proofErr w:type="spellEnd"/>
      <w:r w:rsidRPr="001A69B5">
        <w:t xml:space="preserve"> utdanning og kompetanse med 49,7 mill. kroner til 149,5 mill. kroner.</w:t>
      </w:r>
    </w:p>
    <w:p w14:paraId="5DB31CD1" w14:textId="77777777" w:rsidR="000513CD" w:rsidRPr="001A69B5" w:rsidRDefault="0009509B" w:rsidP="001A69B5">
      <w:r w:rsidRPr="001A69B5">
        <w:t xml:space="preserve">Areal til undervisning og forsking er </w:t>
      </w:r>
      <w:proofErr w:type="spellStart"/>
      <w:r w:rsidRPr="001A69B5">
        <w:t>grunnleggande</w:t>
      </w:r>
      <w:proofErr w:type="spellEnd"/>
      <w:r w:rsidRPr="001A69B5">
        <w:t xml:space="preserve"> for å møte behovet for kapasitet og nyskaping i utdanning og forsking. Regjeringa foreslår 120 mill. kroner i startløyving og </w:t>
      </w:r>
      <w:proofErr w:type="spellStart"/>
      <w:r w:rsidRPr="001A69B5">
        <w:t>brukarutstyr</w:t>
      </w:r>
      <w:proofErr w:type="spellEnd"/>
      <w:r w:rsidRPr="001A69B5">
        <w:t xml:space="preserve"> til Blått bygg ved Nord universitet, 378 mill. kroner til </w:t>
      </w:r>
      <w:proofErr w:type="spellStart"/>
      <w:r w:rsidRPr="001A69B5">
        <w:t>vidare</w:t>
      </w:r>
      <w:proofErr w:type="spellEnd"/>
      <w:r w:rsidRPr="001A69B5">
        <w:t xml:space="preserve"> arbeid med Vikingtidsmuseet, 948 mill. kroner til Livsvitskapsbygget og 365 mill. kroner til </w:t>
      </w:r>
      <w:proofErr w:type="spellStart"/>
      <w:r w:rsidRPr="001A69B5">
        <w:t>vidare</w:t>
      </w:r>
      <w:proofErr w:type="spellEnd"/>
      <w:r w:rsidRPr="001A69B5">
        <w:t xml:space="preserve"> forprosjektering av NTNU campussamling.</w:t>
      </w:r>
    </w:p>
    <w:p w14:paraId="3B6555D1" w14:textId="77777777" w:rsidR="000513CD" w:rsidRPr="001A69B5" w:rsidRDefault="0009509B" w:rsidP="001A69B5">
      <w:r w:rsidRPr="001A69B5">
        <w:t xml:space="preserve">Regjeringa foreslår å </w:t>
      </w:r>
      <w:proofErr w:type="spellStart"/>
      <w:r w:rsidRPr="001A69B5">
        <w:t>auke</w:t>
      </w:r>
      <w:proofErr w:type="spellEnd"/>
      <w:r w:rsidRPr="001A69B5">
        <w:t xml:space="preserve"> løyvinga til </w:t>
      </w:r>
      <w:proofErr w:type="spellStart"/>
      <w:r w:rsidRPr="001A69B5">
        <w:t>dei</w:t>
      </w:r>
      <w:proofErr w:type="spellEnd"/>
      <w:r w:rsidRPr="001A69B5">
        <w:t xml:space="preserve"> </w:t>
      </w:r>
      <w:proofErr w:type="spellStart"/>
      <w:r w:rsidRPr="001A69B5">
        <w:t>institusjonane</w:t>
      </w:r>
      <w:proofErr w:type="spellEnd"/>
      <w:r w:rsidRPr="001A69B5">
        <w:t xml:space="preserve"> som tilbyr </w:t>
      </w:r>
      <w:proofErr w:type="spellStart"/>
      <w:r w:rsidRPr="001A69B5">
        <w:t>dei</w:t>
      </w:r>
      <w:proofErr w:type="spellEnd"/>
      <w:r w:rsidRPr="001A69B5">
        <w:t xml:space="preserve"> nye femårige </w:t>
      </w:r>
      <w:proofErr w:type="spellStart"/>
      <w:r w:rsidRPr="001A69B5">
        <w:t>grunnskulelærarutdanningane</w:t>
      </w:r>
      <w:proofErr w:type="spellEnd"/>
      <w:r w:rsidRPr="001A69B5">
        <w:t>, med 91,4 mill. kroner.</w:t>
      </w:r>
    </w:p>
    <w:p w14:paraId="399A0F3D" w14:textId="77777777" w:rsidR="000513CD" w:rsidRPr="001A69B5" w:rsidRDefault="0009509B" w:rsidP="001A69B5">
      <w:r w:rsidRPr="001A69B5">
        <w:t xml:space="preserve">Regjeringa held fram med å følge opp måla og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Meld. St. 4 (2018–2019) </w:t>
      </w:r>
      <w:r w:rsidRPr="001A69B5">
        <w:rPr>
          <w:rStyle w:val="kursiv"/>
        </w:rPr>
        <w:t>Langtidsplan for forskning og høyere utdanning 2019–2028</w:t>
      </w:r>
      <w:r w:rsidRPr="001A69B5">
        <w:t xml:space="preserve">. Regjeringa foreslår 516 mill. kroner til oppfølging av </w:t>
      </w:r>
      <w:proofErr w:type="spellStart"/>
      <w:r w:rsidRPr="001A69B5">
        <w:t>dei</w:t>
      </w:r>
      <w:proofErr w:type="spellEnd"/>
      <w:r w:rsidRPr="001A69B5">
        <w:t xml:space="preserve"> tre </w:t>
      </w:r>
      <w:proofErr w:type="spellStart"/>
      <w:r w:rsidRPr="001A69B5">
        <w:t>opptrappingsplanane</w:t>
      </w:r>
      <w:proofErr w:type="spellEnd"/>
      <w:r w:rsidRPr="001A69B5">
        <w:t xml:space="preserve"> </w:t>
      </w:r>
      <w:proofErr w:type="spellStart"/>
      <w:r w:rsidRPr="001A69B5">
        <w:t>Teknologiløft</w:t>
      </w:r>
      <w:proofErr w:type="spellEnd"/>
      <w:r w:rsidRPr="001A69B5">
        <w:t xml:space="preserve">, FoU for fornying og omstilling i næringslivet og Kvalitet i </w:t>
      </w:r>
      <w:proofErr w:type="spellStart"/>
      <w:r w:rsidRPr="001A69B5">
        <w:t>høgare</w:t>
      </w:r>
      <w:proofErr w:type="spellEnd"/>
      <w:r w:rsidRPr="001A69B5">
        <w:t xml:space="preserve"> utdanning. I tillegg foreslår regjeringa 497 mill. kroner til andre </w:t>
      </w:r>
      <w:proofErr w:type="spellStart"/>
      <w:r w:rsidRPr="001A69B5">
        <w:t>satsingar</w:t>
      </w:r>
      <w:proofErr w:type="spellEnd"/>
      <w:r w:rsidRPr="001A69B5">
        <w:t xml:space="preserve"> som følger opp langtidsplanen. Sjå </w:t>
      </w:r>
      <w:proofErr w:type="spellStart"/>
      <w:r w:rsidRPr="001A69B5">
        <w:t>nærare</w:t>
      </w:r>
      <w:proofErr w:type="spellEnd"/>
      <w:r w:rsidRPr="001A69B5">
        <w:t xml:space="preserve"> omtale i del III.</w:t>
      </w:r>
    </w:p>
    <w:p w14:paraId="6647689B" w14:textId="77777777" w:rsidR="000513CD" w:rsidRPr="001A69B5" w:rsidRDefault="0009509B" w:rsidP="001A69B5">
      <w:r w:rsidRPr="001A69B5">
        <w:t xml:space="preserve">Regjeringa foreslår å </w:t>
      </w:r>
      <w:proofErr w:type="spellStart"/>
      <w:r w:rsidRPr="001A69B5">
        <w:t>auke</w:t>
      </w:r>
      <w:proofErr w:type="spellEnd"/>
      <w:r w:rsidRPr="001A69B5">
        <w:t xml:space="preserve"> </w:t>
      </w:r>
      <w:proofErr w:type="spellStart"/>
      <w:r w:rsidRPr="001A69B5">
        <w:t>løyvingane</w:t>
      </w:r>
      <w:proofErr w:type="spellEnd"/>
      <w:r w:rsidRPr="001A69B5">
        <w:t xml:space="preserve"> til HK-</w:t>
      </w:r>
      <w:proofErr w:type="spellStart"/>
      <w:r w:rsidRPr="001A69B5">
        <w:t>dir</w:t>
      </w:r>
      <w:proofErr w:type="spellEnd"/>
      <w:r w:rsidRPr="001A69B5">
        <w:t xml:space="preserve"> med 50 mill. kroner til prosjekt som </w:t>
      </w:r>
      <w:proofErr w:type="spellStart"/>
      <w:r w:rsidRPr="001A69B5">
        <w:t>utviklar</w:t>
      </w:r>
      <w:proofErr w:type="spellEnd"/>
      <w:r w:rsidRPr="001A69B5">
        <w:t xml:space="preserve"> og deler </w:t>
      </w:r>
      <w:proofErr w:type="spellStart"/>
      <w:r w:rsidRPr="001A69B5">
        <w:t>metodar</w:t>
      </w:r>
      <w:proofErr w:type="spellEnd"/>
      <w:r w:rsidRPr="001A69B5">
        <w:t xml:space="preserve"> for studentaktiv digital undervisning, læring og vurdering.</w:t>
      </w:r>
    </w:p>
    <w:p w14:paraId="5C84ED28" w14:textId="77777777" w:rsidR="000513CD" w:rsidRPr="001A69B5" w:rsidRDefault="0009509B" w:rsidP="001A69B5">
      <w:pPr>
        <w:pStyle w:val="avsnitt-tittel"/>
      </w:pPr>
      <w:r w:rsidRPr="001A69B5">
        <w:t>Integrering</w:t>
      </w:r>
    </w:p>
    <w:p w14:paraId="728AF21E" w14:textId="77777777" w:rsidR="000513CD" w:rsidRPr="001A69B5" w:rsidRDefault="0009509B" w:rsidP="001A69B5">
      <w:r w:rsidRPr="001A69B5">
        <w:t xml:space="preserve">Regjeringa jobbar mellom anna med å følge opp integreringsstrategien gjennom å reformere </w:t>
      </w:r>
      <w:proofErr w:type="spellStart"/>
      <w:r w:rsidRPr="001A69B5">
        <w:t>kvalifiseringstilbodet</w:t>
      </w:r>
      <w:proofErr w:type="spellEnd"/>
      <w:r w:rsidRPr="001A69B5">
        <w:t xml:space="preserve"> for </w:t>
      </w:r>
      <w:proofErr w:type="spellStart"/>
      <w:r w:rsidRPr="001A69B5">
        <w:t>flyktningar</w:t>
      </w:r>
      <w:proofErr w:type="spellEnd"/>
      <w:r w:rsidRPr="001A69B5">
        <w:t xml:space="preserve"> og </w:t>
      </w:r>
      <w:proofErr w:type="spellStart"/>
      <w:r w:rsidRPr="001A69B5">
        <w:t>innvandrarar</w:t>
      </w:r>
      <w:proofErr w:type="spellEnd"/>
      <w:r w:rsidRPr="001A69B5">
        <w:t xml:space="preserve">, gjennomgå </w:t>
      </w:r>
      <w:proofErr w:type="spellStart"/>
      <w:r w:rsidRPr="001A69B5">
        <w:t>busetjingsordninga</w:t>
      </w:r>
      <w:proofErr w:type="spellEnd"/>
      <w:r w:rsidRPr="001A69B5">
        <w:t xml:space="preserve">, innføre tolkelova, </w:t>
      </w:r>
      <w:proofErr w:type="spellStart"/>
      <w:r w:rsidRPr="001A69B5">
        <w:t>halde</w:t>
      </w:r>
      <w:proofErr w:type="spellEnd"/>
      <w:r w:rsidRPr="001A69B5">
        <w:t xml:space="preserve"> fram arbeidet med fridom </w:t>
      </w:r>
      <w:proofErr w:type="spellStart"/>
      <w:r w:rsidRPr="001A69B5">
        <w:t>frå</w:t>
      </w:r>
      <w:proofErr w:type="spellEnd"/>
      <w:r w:rsidRPr="001A69B5">
        <w:t xml:space="preserve"> negativ sosial kontroll og styrke sivilsamfunnets rolle og </w:t>
      </w:r>
      <w:proofErr w:type="spellStart"/>
      <w:r w:rsidRPr="001A69B5">
        <w:t>mangfaldet</w:t>
      </w:r>
      <w:proofErr w:type="spellEnd"/>
      <w:r w:rsidRPr="001A69B5">
        <w:t xml:space="preserve"> i arbeidslivet. Regjeringa foreslår </w:t>
      </w:r>
      <w:proofErr w:type="spellStart"/>
      <w:r w:rsidRPr="001A69B5">
        <w:t>følgande</w:t>
      </w:r>
      <w:proofErr w:type="spellEnd"/>
      <w:r w:rsidRPr="001A69B5">
        <w:t xml:space="preserve"> tiltak på integreringsfeltet i 2022:</w:t>
      </w:r>
    </w:p>
    <w:p w14:paraId="577759E4" w14:textId="77777777" w:rsidR="000513CD" w:rsidRPr="001A69B5" w:rsidRDefault="0009509B" w:rsidP="001A69B5">
      <w:pPr>
        <w:pStyle w:val="Liste"/>
      </w:pPr>
      <w:r w:rsidRPr="001A69B5">
        <w:t>36,1 mill. kroner til innføring av tolkelova (Kunnskapsdepartementet)</w:t>
      </w:r>
    </w:p>
    <w:p w14:paraId="18C0565F" w14:textId="77777777" w:rsidR="000513CD" w:rsidRPr="001A69B5" w:rsidRDefault="0009509B" w:rsidP="001A69B5">
      <w:pPr>
        <w:pStyle w:val="Liste"/>
      </w:pPr>
      <w:r w:rsidRPr="001A69B5">
        <w:t xml:space="preserve">30 mill. kroner til </w:t>
      </w:r>
      <w:proofErr w:type="spellStart"/>
      <w:r w:rsidRPr="001A69B5">
        <w:t>vidareføring</w:t>
      </w:r>
      <w:proofErr w:type="spellEnd"/>
      <w:r w:rsidRPr="001A69B5">
        <w:t xml:space="preserve"> av klippekortordninga, som er </w:t>
      </w:r>
      <w:proofErr w:type="spellStart"/>
      <w:r w:rsidRPr="001A69B5">
        <w:t>eit</w:t>
      </w:r>
      <w:proofErr w:type="spellEnd"/>
      <w:r w:rsidRPr="001A69B5">
        <w:t xml:space="preserve"> supplement til </w:t>
      </w:r>
      <w:proofErr w:type="spellStart"/>
      <w:r w:rsidRPr="001A69B5">
        <w:t>tilbod</w:t>
      </w:r>
      <w:proofErr w:type="spellEnd"/>
      <w:r w:rsidRPr="001A69B5">
        <w:t xml:space="preserve"> om norskopplæring i </w:t>
      </w:r>
      <w:proofErr w:type="spellStart"/>
      <w:r w:rsidRPr="001A69B5">
        <w:t>kommunane</w:t>
      </w:r>
      <w:proofErr w:type="spellEnd"/>
      <w:r w:rsidRPr="001A69B5">
        <w:t xml:space="preserve"> (Kunnskapsdepartementet)</w:t>
      </w:r>
    </w:p>
    <w:p w14:paraId="25BE4C7C" w14:textId="77777777" w:rsidR="000513CD" w:rsidRPr="001A69B5" w:rsidRDefault="0009509B" w:rsidP="001A69B5">
      <w:pPr>
        <w:pStyle w:val="Liste"/>
      </w:pPr>
      <w:r w:rsidRPr="001A69B5">
        <w:t xml:space="preserve">30 mill. kroner til å </w:t>
      </w:r>
      <w:proofErr w:type="spellStart"/>
      <w:r w:rsidRPr="001A69B5">
        <w:t>auke</w:t>
      </w:r>
      <w:proofErr w:type="spellEnd"/>
      <w:r w:rsidRPr="001A69B5">
        <w:t xml:space="preserve"> løyvinga til </w:t>
      </w:r>
      <w:proofErr w:type="spellStart"/>
      <w:r w:rsidRPr="001A69B5">
        <w:t>Tilskot</w:t>
      </w:r>
      <w:proofErr w:type="spellEnd"/>
      <w:r w:rsidRPr="001A69B5">
        <w:t xml:space="preserve"> til integreringsarbeid i regi av frivillige </w:t>
      </w:r>
      <w:proofErr w:type="spellStart"/>
      <w:r w:rsidRPr="001A69B5">
        <w:t>organisasjonar</w:t>
      </w:r>
      <w:proofErr w:type="spellEnd"/>
      <w:r w:rsidRPr="001A69B5">
        <w:t xml:space="preserve"> (Kunnskapsdepartementet)</w:t>
      </w:r>
    </w:p>
    <w:p w14:paraId="1088FFF3" w14:textId="77777777" w:rsidR="000513CD" w:rsidRPr="001A69B5" w:rsidRDefault="0009509B" w:rsidP="001A69B5">
      <w:pPr>
        <w:pStyle w:val="Liste"/>
      </w:pPr>
      <w:r w:rsidRPr="001A69B5">
        <w:t xml:space="preserve">3,3 mill. kroner til å </w:t>
      </w:r>
      <w:proofErr w:type="spellStart"/>
      <w:r w:rsidRPr="001A69B5">
        <w:t>auke</w:t>
      </w:r>
      <w:proofErr w:type="spellEnd"/>
      <w:r w:rsidRPr="001A69B5">
        <w:t xml:space="preserve"> løyvinga til </w:t>
      </w:r>
      <w:proofErr w:type="spellStart"/>
      <w:r w:rsidRPr="001A69B5">
        <w:t>Tilskot</w:t>
      </w:r>
      <w:proofErr w:type="spellEnd"/>
      <w:r w:rsidRPr="001A69B5">
        <w:t xml:space="preserve"> til nasjonale ressursmiljø på integreringsfeltet. Ordninga </w:t>
      </w:r>
      <w:proofErr w:type="spellStart"/>
      <w:r w:rsidRPr="001A69B5">
        <w:t>endrast</w:t>
      </w:r>
      <w:proofErr w:type="spellEnd"/>
      <w:r w:rsidRPr="001A69B5">
        <w:t xml:space="preserve"> </w:t>
      </w:r>
      <w:proofErr w:type="spellStart"/>
      <w:r w:rsidRPr="001A69B5">
        <w:t>frå</w:t>
      </w:r>
      <w:proofErr w:type="spellEnd"/>
      <w:r w:rsidRPr="001A69B5">
        <w:t xml:space="preserve"> ei </w:t>
      </w:r>
      <w:proofErr w:type="spellStart"/>
      <w:r w:rsidRPr="001A69B5">
        <w:t>namngitt</w:t>
      </w:r>
      <w:proofErr w:type="spellEnd"/>
      <w:r w:rsidRPr="001A69B5">
        <w:t xml:space="preserve"> ordning til ei søkbar ordning (Kunnskapsdepartementet).</w:t>
      </w:r>
    </w:p>
    <w:p w14:paraId="72CFCB04" w14:textId="77777777" w:rsidR="000513CD" w:rsidRPr="001A69B5" w:rsidRDefault="0009509B" w:rsidP="001A69B5">
      <w:pPr>
        <w:pStyle w:val="Liste"/>
      </w:pPr>
      <w:r w:rsidRPr="001A69B5">
        <w:t xml:space="preserve">6,7 mill. kroner til utviding av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personar</w:t>
      </w:r>
      <w:proofErr w:type="spellEnd"/>
      <w:r w:rsidRPr="001A69B5">
        <w:t xml:space="preserve"> med </w:t>
      </w:r>
      <w:proofErr w:type="spellStart"/>
      <w:r w:rsidRPr="001A69B5">
        <w:t>alvorlege</w:t>
      </w:r>
      <w:proofErr w:type="spellEnd"/>
      <w:r w:rsidRPr="001A69B5">
        <w:t xml:space="preserve"> </w:t>
      </w:r>
      <w:proofErr w:type="spellStart"/>
      <w:r w:rsidRPr="001A69B5">
        <w:t>kjende</w:t>
      </w:r>
      <w:proofErr w:type="spellEnd"/>
      <w:r w:rsidRPr="001A69B5">
        <w:t xml:space="preserve"> </w:t>
      </w:r>
      <w:proofErr w:type="spellStart"/>
      <w:r w:rsidRPr="001A69B5">
        <w:t>funksjonsnedsetjingar</w:t>
      </w:r>
      <w:proofErr w:type="spellEnd"/>
      <w:r w:rsidRPr="001A69B5">
        <w:t xml:space="preserve"> og/eller </w:t>
      </w:r>
      <w:proofErr w:type="spellStart"/>
      <w:r w:rsidRPr="001A69B5">
        <w:t>åtferdsvanskar</w:t>
      </w:r>
      <w:proofErr w:type="spellEnd"/>
      <w:r w:rsidRPr="001A69B5">
        <w:t xml:space="preserve"> </w:t>
      </w:r>
      <w:proofErr w:type="spellStart"/>
      <w:r w:rsidRPr="001A69B5">
        <w:t>frå</w:t>
      </w:r>
      <w:proofErr w:type="spellEnd"/>
      <w:r w:rsidRPr="001A69B5">
        <w:t xml:space="preserve"> fem til ti år for </w:t>
      </w:r>
      <w:proofErr w:type="spellStart"/>
      <w:r w:rsidRPr="001A69B5">
        <w:t>flyktningar</w:t>
      </w:r>
      <w:proofErr w:type="spellEnd"/>
      <w:r w:rsidRPr="001A69B5">
        <w:t xml:space="preserve"> som blir busette </w:t>
      </w:r>
      <w:proofErr w:type="spellStart"/>
      <w:r w:rsidRPr="001A69B5">
        <w:t>frå</w:t>
      </w:r>
      <w:proofErr w:type="spellEnd"/>
      <w:r w:rsidRPr="001A69B5">
        <w:t xml:space="preserve"> UDIs </w:t>
      </w:r>
      <w:proofErr w:type="spellStart"/>
      <w:r w:rsidRPr="001A69B5">
        <w:t>særskilde</w:t>
      </w:r>
      <w:proofErr w:type="spellEnd"/>
      <w:r w:rsidRPr="001A69B5">
        <w:t xml:space="preserve"> </w:t>
      </w:r>
      <w:proofErr w:type="spellStart"/>
      <w:r w:rsidRPr="001A69B5">
        <w:t>butilbod</w:t>
      </w:r>
      <w:proofErr w:type="spellEnd"/>
      <w:r w:rsidRPr="001A69B5">
        <w:t xml:space="preserve"> (Kunnskapsdepartementet)</w:t>
      </w:r>
    </w:p>
    <w:p w14:paraId="28AC4C12" w14:textId="77777777" w:rsidR="000513CD" w:rsidRPr="001A69B5" w:rsidRDefault="0009509B" w:rsidP="001A69B5">
      <w:pPr>
        <w:pStyle w:val="Liste"/>
      </w:pPr>
      <w:r w:rsidRPr="001A69B5">
        <w:t xml:space="preserve">6,1 mill. kroner til </w:t>
      </w:r>
      <w:proofErr w:type="spellStart"/>
      <w:r w:rsidRPr="001A69B5">
        <w:t>vidareutvikling</w:t>
      </w:r>
      <w:proofErr w:type="spellEnd"/>
      <w:r w:rsidRPr="001A69B5">
        <w:t xml:space="preserve"> av </w:t>
      </w:r>
      <w:proofErr w:type="spellStart"/>
      <w:r w:rsidRPr="001A69B5">
        <w:t>Mangfaldsprisen</w:t>
      </w:r>
      <w:proofErr w:type="spellEnd"/>
      <w:r w:rsidRPr="001A69B5">
        <w:t xml:space="preserve"> og til utvikling av </w:t>
      </w:r>
      <w:proofErr w:type="spellStart"/>
      <w:r w:rsidRPr="001A69B5">
        <w:t>ein</w:t>
      </w:r>
      <w:proofErr w:type="spellEnd"/>
      <w:r w:rsidRPr="001A69B5">
        <w:t xml:space="preserve"> </w:t>
      </w:r>
      <w:proofErr w:type="spellStart"/>
      <w:r w:rsidRPr="001A69B5">
        <w:t>mangfaldsportal</w:t>
      </w:r>
      <w:proofErr w:type="spellEnd"/>
      <w:r w:rsidRPr="001A69B5">
        <w:t xml:space="preserve"> som skal </w:t>
      </w:r>
      <w:proofErr w:type="spellStart"/>
      <w:r w:rsidRPr="001A69B5">
        <w:t>synleggjere</w:t>
      </w:r>
      <w:proofErr w:type="spellEnd"/>
      <w:r w:rsidRPr="001A69B5">
        <w:t xml:space="preserve"> arbeidet med </w:t>
      </w:r>
      <w:proofErr w:type="spellStart"/>
      <w:r w:rsidRPr="001A69B5">
        <w:t>auka</w:t>
      </w:r>
      <w:proofErr w:type="spellEnd"/>
      <w:r w:rsidRPr="001A69B5">
        <w:t xml:space="preserve"> etnisk </w:t>
      </w:r>
      <w:proofErr w:type="spellStart"/>
      <w:r w:rsidRPr="001A69B5">
        <w:t>mangfald</w:t>
      </w:r>
      <w:proofErr w:type="spellEnd"/>
      <w:r w:rsidRPr="001A69B5">
        <w:t xml:space="preserve"> i arbeidslivet (Kunnskapsdepartementet)</w:t>
      </w:r>
    </w:p>
    <w:p w14:paraId="74EF0C80" w14:textId="77777777" w:rsidR="000513CD" w:rsidRPr="001A69B5" w:rsidRDefault="0009509B" w:rsidP="001A69B5">
      <w:pPr>
        <w:pStyle w:val="Liste"/>
      </w:pPr>
      <w:r w:rsidRPr="001A69B5">
        <w:t xml:space="preserve">2,6 mill. kroner til å </w:t>
      </w:r>
      <w:proofErr w:type="spellStart"/>
      <w:r w:rsidRPr="001A69B5">
        <w:t>auke</w:t>
      </w:r>
      <w:proofErr w:type="spellEnd"/>
      <w:r w:rsidRPr="001A69B5">
        <w:t xml:space="preserve"> løyvinga til </w:t>
      </w:r>
      <w:proofErr w:type="spellStart"/>
      <w:r w:rsidRPr="001A69B5">
        <w:t>Noregs</w:t>
      </w:r>
      <w:proofErr w:type="spellEnd"/>
      <w:r w:rsidRPr="001A69B5">
        <w:t xml:space="preserve"> forskingsråds program om velferd, arbeidsliv og migrasjon (VAM) (Kunnskapsdepartementet)</w:t>
      </w:r>
    </w:p>
    <w:p w14:paraId="11BF9306" w14:textId="77777777" w:rsidR="000513CD" w:rsidRPr="001A69B5" w:rsidRDefault="0009509B" w:rsidP="001A69B5">
      <w:pPr>
        <w:pStyle w:val="Liste"/>
      </w:pPr>
      <w:r w:rsidRPr="001A69B5">
        <w:t xml:space="preserve">1,3 mill. kroner til etablering av </w:t>
      </w:r>
      <w:proofErr w:type="spellStart"/>
      <w:r w:rsidRPr="001A69B5">
        <w:t>kompetansehevingstilbod</w:t>
      </w:r>
      <w:proofErr w:type="spellEnd"/>
      <w:r w:rsidRPr="001A69B5">
        <w:t xml:space="preserve"> på </w:t>
      </w:r>
      <w:proofErr w:type="spellStart"/>
      <w:r w:rsidRPr="001A69B5">
        <w:t>Høgskulen</w:t>
      </w:r>
      <w:proofErr w:type="spellEnd"/>
      <w:r w:rsidRPr="001A69B5">
        <w:t xml:space="preserve"> på Vestlandet for kvalifiserte </w:t>
      </w:r>
      <w:proofErr w:type="spellStart"/>
      <w:r w:rsidRPr="001A69B5">
        <w:t>tolkar</w:t>
      </w:r>
      <w:proofErr w:type="spellEnd"/>
      <w:r w:rsidRPr="001A69B5">
        <w:t xml:space="preserve"> (Kunnskapsdepartementet)</w:t>
      </w:r>
    </w:p>
    <w:p w14:paraId="7D77FEDB" w14:textId="77777777" w:rsidR="000513CD" w:rsidRPr="001A69B5" w:rsidRDefault="0009509B" w:rsidP="001A69B5">
      <w:pPr>
        <w:pStyle w:val="Liste"/>
      </w:pPr>
      <w:r w:rsidRPr="001A69B5">
        <w:t>1 mill. kroner til drift av idébank for gode døme på sivilsamfunnstiltak for integrering (Kunnskapsdepartementet)</w:t>
      </w:r>
    </w:p>
    <w:p w14:paraId="7F7901CE" w14:textId="77777777" w:rsidR="000513CD" w:rsidRPr="001A69B5" w:rsidRDefault="0009509B" w:rsidP="001A69B5">
      <w:r w:rsidRPr="001A69B5">
        <w:t xml:space="preserve">Når det </w:t>
      </w:r>
      <w:proofErr w:type="spellStart"/>
      <w:r w:rsidRPr="001A69B5">
        <w:t>gjeld</w:t>
      </w:r>
      <w:proofErr w:type="spellEnd"/>
      <w:r w:rsidRPr="001A69B5">
        <w:t xml:space="preserve"> omtale av departementets tiltak for å avhjelpe </w:t>
      </w:r>
      <w:proofErr w:type="spellStart"/>
      <w:r w:rsidRPr="001A69B5">
        <w:t>konsekvensane</w:t>
      </w:r>
      <w:proofErr w:type="spellEnd"/>
      <w:r w:rsidRPr="001A69B5">
        <w:t xml:space="preserve"> av covid-19-pandemien, sjå òg omtale under kap. 11 </w:t>
      </w:r>
      <w:proofErr w:type="spellStart"/>
      <w:r w:rsidRPr="001A69B5">
        <w:t>Konsekvensar</w:t>
      </w:r>
      <w:proofErr w:type="spellEnd"/>
      <w:r w:rsidRPr="001A69B5">
        <w:t xml:space="preserve"> av covid-19-pandemien i kunnskapssektoren og på integreringsfeltet i del III.</w:t>
      </w:r>
    </w:p>
    <w:p w14:paraId="60472B8D" w14:textId="77777777" w:rsidR="000513CD" w:rsidRPr="001A69B5" w:rsidRDefault="0009509B" w:rsidP="001A69B5">
      <w:pPr>
        <w:pStyle w:val="avsnitt-tittel"/>
      </w:pPr>
      <w:r w:rsidRPr="001A69B5">
        <w:t>Andre saker</w:t>
      </w:r>
    </w:p>
    <w:p w14:paraId="255EB9D5" w14:textId="77777777" w:rsidR="000513CD" w:rsidRPr="001A69B5" w:rsidRDefault="0009509B" w:rsidP="001A69B5">
      <w:pPr>
        <w:pStyle w:val="avsnitt-undertittel"/>
      </w:pPr>
      <w:r w:rsidRPr="001A69B5">
        <w:t xml:space="preserve">Ny premiemodell for pensjon for </w:t>
      </w:r>
      <w:proofErr w:type="spellStart"/>
      <w:r w:rsidRPr="001A69B5">
        <w:t>statlege</w:t>
      </w:r>
      <w:proofErr w:type="spellEnd"/>
      <w:r w:rsidRPr="001A69B5">
        <w:t xml:space="preserve"> </w:t>
      </w:r>
      <w:proofErr w:type="spellStart"/>
      <w:r w:rsidRPr="001A69B5">
        <w:t>verksemder</w:t>
      </w:r>
      <w:proofErr w:type="spellEnd"/>
    </w:p>
    <w:p w14:paraId="3E0BF2A7" w14:textId="77777777" w:rsidR="000513CD" w:rsidRPr="001A69B5" w:rsidRDefault="0009509B" w:rsidP="001A69B5">
      <w:r w:rsidRPr="001A69B5">
        <w:t xml:space="preserve">Pensjonspremie er </w:t>
      </w:r>
      <w:proofErr w:type="spellStart"/>
      <w:r w:rsidRPr="001A69B5">
        <w:t>eit</w:t>
      </w:r>
      <w:proofErr w:type="spellEnd"/>
      <w:r w:rsidRPr="001A69B5">
        <w:t xml:space="preserve"> viktig kostnadselement for </w:t>
      </w:r>
      <w:proofErr w:type="spellStart"/>
      <w:r w:rsidRPr="001A69B5">
        <w:t>statlege</w:t>
      </w:r>
      <w:proofErr w:type="spellEnd"/>
      <w:r w:rsidRPr="001A69B5">
        <w:t xml:space="preserve"> </w:t>
      </w:r>
      <w:proofErr w:type="spellStart"/>
      <w:r w:rsidRPr="001A69B5">
        <w:t>verksemder</w:t>
      </w:r>
      <w:proofErr w:type="spellEnd"/>
      <w:r w:rsidRPr="001A69B5">
        <w:t xml:space="preserve">. Premien blir </w:t>
      </w:r>
      <w:proofErr w:type="spellStart"/>
      <w:r w:rsidRPr="001A69B5">
        <w:t>påverka</w:t>
      </w:r>
      <w:proofErr w:type="spellEnd"/>
      <w:r w:rsidRPr="001A69B5">
        <w:t xml:space="preserve"> mellom anna av lønnsutgiftene i </w:t>
      </w:r>
      <w:proofErr w:type="spellStart"/>
      <w:r w:rsidRPr="001A69B5">
        <w:t>verksemdene</w:t>
      </w:r>
      <w:proofErr w:type="spellEnd"/>
      <w:r w:rsidRPr="001A69B5">
        <w:t xml:space="preserve"> og i kva grad </w:t>
      </w:r>
      <w:proofErr w:type="spellStart"/>
      <w:r w:rsidRPr="001A69B5">
        <w:t>dei</w:t>
      </w:r>
      <w:proofErr w:type="spellEnd"/>
      <w:r w:rsidRPr="001A69B5">
        <w:t xml:space="preserve"> tilsette </w:t>
      </w:r>
      <w:proofErr w:type="spellStart"/>
      <w:r w:rsidRPr="001A69B5">
        <w:t>tek</w:t>
      </w:r>
      <w:proofErr w:type="spellEnd"/>
      <w:r w:rsidRPr="001A69B5">
        <w:t xml:space="preserve"> ut </w:t>
      </w:r>
      <w:proofErr w:type="spellStart"/>
      <w:r w:rsidRPr="001A69B5">
        <w:t>tidlegpensjon</w:t>
      </w:r>
      <w:proofErr w:type="spellEnd"/>
      <w:r w:rsidRPr="001A69B5">
        <w:t xml:space="preserve">. Det pågår </w:t>
      </w:r>
      <w:proofErr w:type="spellStart"/>
      <w:r w:rsidRPr="001A69B5">
        <w:t>eit</w:t>
      </w:r>
      <w:proofErr w:type="spellEnd"/>
      <w:r w:rsidRPr="001A69B5">
        <w:t xml:space="preserve"> arbeid med å modernisere premiesystemet i Statens pensjonskasse. </w:t>
      </w:r>
      <w:proofErr w:type="spellStart"/>
      <w:r w:rsidRPr="001A69B5">
        <w:t>Frå</w:t>
      </w:r>
      <w:proofErr w:type="spellEnd"/>
      <w:r w:rsidRPr="001A69B5">
        <w:t xml:space="preserve"> 2022 blir det innført </w:t>
      </w:r>
      <w:proofErr w:type="spellStart"/>
      <w:r w:rsidRPr="001A69B5">
        <w:t>ein</w:t>
      </w:r>
      <w:proofErr w:type="spellEnd"/>
      <w:r w:rsidRPr="001A69B5">
        <w:t xml:space="preserve"> ny </w:t>
      </w:r>
      <w:proofErr w:type="spellStart"/>
      <w:r w:rsidRPr="001A69B5">
        <w:t>verksemdsspesifikk</w:t>
      </w:r>
      <w:proofErr w:type="spellEnd"/>
      <w:r w:rsidRPr="001A69B5">
        <w:t xml:space="preserve"> og hendingsbasert premiemodell for betaling av pensjonspremie for </w:t>
      </w:r>
      <w:proofErr w:type="spellStart"/>
      <w:r w:rsidRPr="001A69B5">
        <w:t>statlege</w:t>
      </w:r>
      <w:proofErr w:type="spellEnd"/>
      <w:r w:rsidRPr="001A69B5">
        <w:t xml:space="preserve"> </w:t>
      </w:r>
      <w:proofErr w:type="spellStart"/>
      <w:r w:rsidRPr="001A69B5">
        <w:t>verksemder</w:t>
      </w:r>
      <w:proofErr w:type="spellEnd"/>
      <w:r w:rsidRPr="001A69B5">
        <w:t xml:space="preserve">. Den nye premiemodellen tek </w:t>
      </w:r>
      <w:proofErr w:type="spellStart"/>
      <w:r w:rsidRPr="001A69B5">
        <w:t>løpande</w:t>
      </w:r>
      <w:proofErr w:type="spellEnd"/>
      <w:r w:rsidRPr="001A69B5">
        <w:t xml:space="preserve"> omsyn til </w:t>
      </w:r>
      <w:proofErr w:type="spellStart"/>
      <w:r w:rsidRPr="001A69B5">
        <w:t>dei</w:t>
      </w:r>
      <w:proofErr w:type="spellEnd"/>
      <w:r w:rsidRPr="001A69B5">
        <w:t xml:space="preserve"> faktiske </w:t>
      </w:r>
      <w:proofErr w:type="spellStart"/>
      <w:r w:rsidRPr="001A69B5">
        <w:t>hendingane</w:t>
      </w:r>
      <w:proofErr w:type="spellEnd"/>
      <w:r w:rsidRPr="001A69B5">
        <w:t xml:space="preserve"> i medlemsgruppa, som </w:t>
      </w:r>
      <w:proofErr w:type="spellStart"/>
      <w:r w:rsidRPr="001A69B5">
        <w:t>lønnsendringar</w:t>
      </w:r>
      <w:proofErr w:type="spellEnd"/>
      <w:r w:rsidRPr="001A69B5">
        <w:t xml:space="preserve"> og uttak av pensjon, slik at premiereserven er à jour med </w:t>
      </w:r>
      <w:proofErr w:type="spellStart"/>
      <w:r w:rsidRPr="001A69B5">
        <w:t>oppteninga</w:t>
      </w:r>
      <w:proofErr w:type="spellEnd"/>
      <w:r w:rsidRPr="001A69B5">
        <w:t xml:space="preserve"> til medlemmene. Dette skal bidra til å </w:t>
      </w:r>
      <w:proofErr w:type="spellStart"/>
      <w:r w:rsidRPr="001A69B5">
        <w:t>gjere</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r w:rsidRPr="001A69B5">
        <w:t xml:space="preserve"> </w:t>
      </w:r>
      <w:proofErr w:type="spellStart"/>
      <w:r w:rsidRPr="001A69B5">
        <w:t>meir</w:t>
      </w:r>
      <w:proofErr w:type="spellEnd"/>
      <w:r w:rsidRPr="001A69B5">
        <w:t xml:space="preserve"> </w:t>
      </w:r>
      <w:proofErr w:type="spellStart"/>
      <w:r w:rsidRPr="001A69B5">
        <w:t>ansvarlege</w:t>
      </w:r>
      <w:proofErr w:type="spellEnd"/>
      <w:r w:rsidRPr="001A69B5">
        <w:t xml:space="preserve"> for eigne pensjonskostnader. Sjå </w:t>
      </w:r>
      <w:proofErr w:type="spellStart"/>
      <w:r w:rsidRPr="001A69B5">
        <w:t>nærare</w:t>
      </w:r>
      <w:proofErr w:type="spellEnd"/>
      <w:r w:rsidRPr="001A69B5">
        <w:t xml:space="preserve"> omtale i </w:t>
      </w:r>
      <w:proofErr w:type="spellStart"/>
      <w:r w:rsidRPr="001A69B5">
        <w:t>Prop</w:t>
      </w:r>
      <w:proofErr w:type="spellEnd"/>
      <w:r w:rsidRPr="001A69B5">
        <w:t>. 1 S (2021–2022</w:t>
      </w:r>
      <w:proofErr w:type="gramStart"/>
      <w:r w:rsidRPr="001A69B5">
        <w:t>)  for</w:t>
      </w:r>
      <w:proofErr w:type="gramEnd"/>
      <w:r w:rsidRPr="001A69B5">
        <w:t xml:space="preserve"> Arbeids- og sosialdepartementet.</w:t>
      </w:r>
    </w:p>
    <w:p w14:paraId="6B68B513" w14:textId="77777777" w:rsidR="000513CD" w:rsidRPr="001A69B5" w:rsidRDefault="0009509B" w:rsidP="001A69B5">
      <w:pPr>
        <w:pStyle w:val="avsnitt-undertittel"/>
      </w:pPr>
      <w:proofErr w:type="spellStart"/>
      <w:r w:rsidRPr="001A69B5">
        <w:t>Budsjettgevinstar</w:t>
      </w:r>
      <w:proofErr w:type="spellEnd"/>
      <w:r w:rsidRPr="001A69B5">
        <w:t xml:space="preserve"> </w:t>
      </w:r>
      <w:proofErr w:type="spellStart"/>
      <w:r w:rsidRPr="001A69B5">
        <w:t>frå</w:t>
      </w:r>
      <w:proofErr w:type="spellEnd"/>
      <w:r w:rsidRPr="001A69B5">
        <w:t xml:space="preserve"> endra </w:t>
      </w:r>
      <w:proofErr w:type="spellStart"/>
      <w:r w:rsidRPr="001A69B5">
        <w:t>jobbreisevanar</w:t>
      </w:r>
      <w:proofErr w:type="spellEnd"/>
    </w:p>
    <w:p w14:paraId="2AF793E3" w14:textId="0DF32632" w:rsidR="000513CD" w:rsidRPr="001A69B5" w:rsidRDefault="0009509B" w:rsidP="001A69B5">
      <w:r w:rsidRPr="001A69B5">
        <w:t xml:space="preserve">Pandemien har </w:t>
      </w:r>
      <w:proofErr w:type="spellStart"/>
      <w:r w:rsidRPr="001A69B5">
        <w:t>kravd</w:t>
      </w:r>
      <w:proofErr w:type="spellEnd"/>
      <w:r w:rsidRPr="001A69B5">
        <w:t xml:space="preserve"> </w:t>
      </w:r>
      <w:proofErr w:type="spellStart"/>
      <w:r w:rsidRPr="001A69B5">
        <w:t>meir</w:t>
      </w:r>
      <w:proofErr w:type="spellEnd"/>
      <w:r w:rsidRPr="001A69B5">
        <w:t xml:space="preserve"> bruk av digitale møte og gitt </w:t>
      </w:r>
      <w:proofErr w:type="spellStart"/>
      <w:r w:rsidRPr="001A69B5">
        <w:t>statlege</w:t>
      </w:r>
      <w:proofErr w:type="spellEnd"/>
      <w:r w:rsidRPr="001A69B5">
        <w:t xml:space="preserve"> </w:t>
      </w:r>
      <w:proofErr w:type="spellStart"/>
      <w:r w:rsidRPr="001A69B5">
        <w:t>verksemder</w:t>
      </w:r>
      <w:proofErr w:type="spellEnd"/>
      <w:r w:rsidRPr="001A69B5">
        <w:t xml:space="preserve"> høve til å redusere reiseomfanget både på kort og lang sikt. </w:t>
      </w:r>
      <w:proofErr w:type="spellStart"/>
      <w:r w:rsidRPr="001A69B5">
        <w:t>Sjølv</w:t>
      </w:r>
      <w:proofErr w:type="spellEnd"/>
      <w:r w:rsidRPr="001A69B5">
        <w:t xml:space="preserve"> om reiseaktiviteten vil </w:t>
      </w:r>
      <w:proofErr w:type="spellStart"/>
      <w:r w:rsidRPr="001A69B5">
        <w:t>auke</w:t>
      </w:r>
      <w:proofErr w:type="spellEnd"/>
      <w:r w:rsidRPr="001A69B5">
        <w:t xml:space="preserve"> igjen etter kvart som samfunnet </w:t>
      </w:r>
      <w:proofErr w:type="spellStart"/>
      <w:r w:rsidRPr="001A69B5">
        <w:t>opnar</w:t>
      </w:r>
      <w:proofErr w:type="spellEnd"/>
      <w:r w:rsidRPr="001A69B5">
        <w:t xml:space="preserve"> </w:t>
      </w:r>
      <w:proofErr w:type="spellStart"/>
      <w:r w:rsidRPr="001A69B5">
        <w:t>ytterlegare</w:t>
      </w:r>
      <w:proofErr w:type="spellEnd"/>
      <w:r w:rsidRPr="001A69B5">
        <w:t xml:space="preserve"> opp, vil nivået på reiseaktiviteten </w:t>
      </w:r>
      <w:proofErr w:type="spellStart"/>
      <w:r w:rsidRPr="001A69B5">
        <w:t>truleg</w:t>
      </w:r>
      <w:proofErr w:type="spellEnd"/>
      <w:r w:rsidRPr="001A69B5">
        <w:t xml:space="preserve"> </w:t>
      </w:r>
      <w:proofErr w:type="spellStart"/>
      <w:r w:rsidRPr="001A69B5">
        <w:t>vere</w:t>
      </w:r>
      <w:proofErr w:type="spellEnd"/>
      <w:r w:rsidRPr="001A69B5">
        <w:t xml:space="preserve"> varig redusert. Dette vil redusere reiseutgifter i </w:t>
      </w:r>
      <w:proofErr w:type="spellStart"/>
      <w:r w:rsidRPr="001A69B5">
        <w:t>verksemdene</w:t>
      </w:r>
      <w:proofErr w:type="spellEnd"/>
      <w:r w:rsidRPr="001A69B5">
        <w:t xml:space="preserve"> og spare reisetid for </w:t>
      </w:r>
      <w:proofErr w:type="spellStart"/>
      <w:r w:rsidRPr="001A69B5">
        <w:t>dei</w:t>
      </w:r>
      <w:proofErr w:type="spellEnd"/>
      <w:r w:rsidRPr="001A69B5">
        <w:t xml:space="preserve"> tilsette. Regjeringa </w:t>
      </w:r>
      <w:proofErr w:type="spellStart"/>
      <w:r w:rsidRPr="001A69B5">
        <w:t>gjer</w:t>
      </w:r>
      <w:proofErr w:type="spellEnd"/>
      <w:r w:rsidRPr="001A69B5">
        <w:t xml:space="preserve"> framlegg om </w:t>
      </w:r>
      <w:proofErr w:type="spellStart"/>
      <w:r w:rsidRPr="001A69B5">
        <w:t>eit</w:t>
      </w:r>
      <w:proofErr w:type="spellEnd"/>
      <w:r w:rsidRPr="001A69B5">
        <w:t xml:space="preserve"> varig gevinstuttak </w:t>
      </w:r>
      <w:proofErr w:type="spellStart"/>
      <w:r w:rsidRPr="001A69B5">
        <w:t>frå</w:t>
      </w:r>
      <w:proofErr w:type="spellEnd"/>
      <w:r w:rsidRPr="001A69B5">
        <w:t xml:space="preserve"> og med 2022 på 5 pst. av reiseutgiftene slik </w:t>
      </w:r>
      <w:proofErr w:type="spellStart"/>
      <w:r w:rsidRPr="001A69B5">
        <w:t>desse</w:t>
      </w:r>
      <w:proofErr w:type="spellEnd"/>
      <w:r w:rsidRPr="001A69B5">
        <w:t xml:space="preserve"> var før pandemien. Sjå </w:t>
      </w:r>
      <w:proofErr w:type="spellStart"/>
      <w:r w:rsidRPr="001A69B5">
        <w:t>Prop</w:t>
      </w:r>
      <w:proofErr w:type="spellEnd"/>
      <w:r w:rsidRPr="001A69B5">
        <w:t xml:space="preserve">. 1 S (2021–2022) for ei </w:t>
      </w:r>
      <w:proofErr w:type="spellStart"/>
      <w:r w:rsidRPr="001A69B5">
        <w:t>nærmare</w:t>
      </w:r>
      <w:proofErr w:type="spellEnd"/>
      <w:r w:rsidRPr="001A69B5">
        <w:t xml:space="preserve"> framstilling av gevinstuttaket.</w:t>
      </w:r>
    </w:p>
    <w:p w14:paraId="76F13A36" w14:textId="77777777" w:rsidR="000513CD" w:rsidRPr="001A69B5" w:rsidRDefault="0009509B" w:rsidP="001A69B5">
      <w:pPr>
        <w:pStyle w:val="Overskrift1"/>
      </w:pPr>
      <w:r w:rsidRPr="001A69B5">
        <w:t>Oversikt over forslaget til budsjett for Kunnskapsdepartementet</w:t>
      </w:r>
    </w:p>
    <w:p w14:paraId="1F532626" w14:textId="77777777" w:rsidR="000513CD" w:rsidRPr="001A69B5" w:rsidRDefault="0009509B" w:rsidP="001A69B5">
      <w:pPr>
        <w:pStyle w:val="Undertittel"/>
      </w:pPr>
      <w:r w:rsidRPr="001A69B5">
        <w:t>Utgifter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38D3D0B6" w14:textId="77777777" w:rsidTr="001B3733">
        <w:trPr>
          <w:trHeight w:val="640"/>
          <w:hidden/>
        </w:trPr>
        <w:tc>
          <w:tcPr>
            <w:tcW w:w="840" w:type="dxa"/>
          </w:tcPr>
          <w:p w14:paraId="53EB5572" w14:textId="77777777" w:rsidR="000513CD" w:rsidRPr="001A69B5" w:rsidRDefault="0009509B" w:rsidP="001A69B5">
            <w:pPr>
              <w:pStyle w:val="Tabellnavn"/>
            </w:pPr>
            <w:r w:rsidRPr="001A69B5">
              <w:t>UIPOKL</w:t>
            </w:r>
          </w:p>
        </w:tc>
        <w:tc>
          <w:tcPr>
            <w:tcW w:w="3500" w:type="dxa"/>
          </w:tcPr>
          <w:p w14:paraId="0639E7DC" w14:textId="77777777" w:rsidR="000513CD" w:rsidRPr="001A69B5" w:rsidRDefault="000513CD" w:rsidP="001A69B5">
            <w:pPr>
              <w:pStyle w:val="Tabellnavn"/>
            </w:pPr>
          </w:p>
        </w:tc>
        <w:tc>
          <w:tcPr>
            <w:tcW w:w="1300" w:type="dxa"/>
          </w:tcPr>
          <w:p w14:paraId="7680968B" w14:textId="77777777" w:rsidR="000513CD" w:rsidRPr="001A69B5" w:rsidRDefault="000513CD" w:rsidP="001A69B5">
            <w:pPr>
              <w:pStyle w:val="Tabellnavn"/>
            </w:pPr>
          </w:p>
        </w:tc>
        <w:tc>
          <w:tcPr>
            <w:tcW w:w="1300" w:type="dxa"/>
          </w:tcPr>
          <w:p w14:paraId="3E1C5878" w14:textId="77777777" w:rsidR="000513CD" w:rsidRPr="001A69B5" w:rsidRDefault="000513CD" w:rsidP="001A69B5">
            <w:pPr>
              <w:pStyle w:val="Tabellnavn"/>
            </w:pPr>
          </w:p>
        </w:tc>
        <w:tc>
          <w:tcPr>
            <w:tcW w:w="1300" w:type="dxa"/>
          </w:tcPr>
          <w:p w14:paraId="607AC4BD" w14:textId="77777777" w:rsidR="000513CD" w:rsidRPr="001A69B5" w:rsidRDefault="000513CD" w:rsidP="001A69B5">
            <w:pPr>
              <w:pStyle w:val="Tabellnavn"/>
            </w:pPr>
          </w:p>
        </w:tc>
        <w:tc>
          <w:tcPr>
            <w:tcW w:w="1300" w:type="dxa"/>
          </w:tcPr>
          <w:p w14:paraId="60DA7BFF" w14:textId="77777777" w:rsidR="000513CD" w:rsidRPr="001A69B5" w:rsidRDefault="0009509B" w:rsidP="001A69B5">
            <w:r w:rsidRPr="001A69B5">
              <w:t>(i 1 000 kr)</w:t>
            </w:r>
          </w:p>
        </w:tc>
      </w:tr>
      <w:tr w:rsidR="000513CD" w:rsidRPr="001A69B5" w14:paraId="127AE4BB" w14:textId="77777777" w:rsidTr="001B3733">
        <w:trPr>
          <w:trHeight w:val="600"/>
        </w:trPr>
        <w:tc>
          <w:tcPr>
            <w:tcW w:w="840" w:type="dxa"/>
          </w:tcPr>
          <w:p w14:paraId="30FA9F40" w14:textId="77777777" w:rsidR="000513CD" w:rsidRPr="001A69B5" w:rsidRDefault="0009509B" w:rsidP="001A69B5">
            <w:r w:rsidRPr="001A69B5">
              <w:t>Kap.</w:t>
            </w:r>
          </w:p>
        </w:tc>
        <w:tc>
          <w:tcPr>
            <w:tcW w:w="3500" w:type="dxa"/>
          </w:tcPr>
          <w:p w14:paraId="19BC1885" w14:textId="77777777" w:rsidR="000513CD" w:rsidRPr="001A69B5" w:rsidRDefault="0009509B" w:rsidP="001A69B5">
            <w:proofErr w:type="spellStart"/>
            <w:r w:rsidRPr="001A69B5">
              <w:t>Nemning</w:t>
            </w:r>
            <w:proofErr w:type="spellEnd"/>
          </w:p>
        </w:tc>
        <w:tc>
          <w:tcPr>
            <w:tcW w:w="1300" w:type="dxa"/>
          </w:tcPr>
          <w:p w14:paraId="6005579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7FF362B" w14:textId="77777777" w:rsidR="000513CD" w:rsidRPr="001A69B5" w:rsidRDefault="0009509B" w:rsidP="001A69B5">
            <w:r w:rsidRPr="001A69B5">
              <w:t xml:space="preserve">Saldert </w:t>
            </w:r>
            <w:r w:rsidRPr="001A69B5">
              <w:br/>
              <w:t>budsjett 2021</w:t>
            </w:r>
          </w:p>
        </w:tc>
        <w:tc>
          <w:tcPr>
            <w:tcW w:w="1300" w:type="dxa"/>
          </w:tcPr>
          <w:p w14:paraId="24CDED6F" w14:textId="77777777" w:rsidR="000513CD" w:rsidRPr="001A69B5" w:rsidRDefault="0009509B" w:rsidP="001A69B5">
            <w:r w:rsidRPr="001A69B5">
              <w:t xml:space="preserve">Forslag </w:t>
            </w:r>
            <w:r w:rsidRPr="001A69B5">
              <w:br/>
              <w:t>2022</w:t>
            </w:r>
          </w:p>
        </w:tc>
        <w:tc>
          <w:tcPr>
            <w:tcW w:w="1300" w:type="dxa"/>
          </w:tcPr>
          <w:p w14:paraId="0B1A7EB0" w14:textId="77777777" w:rsidR="000513CD" w:rsidRPr="001A69B5" w:rsidRDefault="0009509B" w:rsidP="001A69B5">
            <w:r w:rsidRPr="001A69B5">
              <w:t xml:space="preserve">Endring </w:t>
            </w:r>
            <w:r w:rsidRPr="001A69B5">
              <w:br/>
              <w:t>i pst.</w:t>
            </w:r>
          </w:p>
        </w:tc>
      </w:tr>
      <w:tr w:rsidR="000513CD" w:rsidRPr="001A69B5" w14:paraId="3C5AB87E" w14:textId="77777777" w:rsidTr="001B3733">
        <w:trPr>
          <w:trHeight w:val="380"/>
        </w:trPr>
        <w:tc>
          <w:tcPr>
            <w:tcW w:w="840" w:type="dxa"/>
          </w:tcPr>
          <w:p w14:paraId="0FA595A8" w14:textId="77777777" w:rsidR="000513CD" w:rsidRPr="001A69B5" w:rsidRDefault="000513CD" w:rsidP="001A69B5"/>
        </w:tc>
        <w:tc>
          <w:tcPr>
            <w:tcW w:w="3500" w:type="dxa"/>
          </w:tcPr>
          <w:p w14:paraId="5E6AF897" w14:textId="77777777" w:rsidR="000513CD" w:rsidRPr="001A69B5" w:rsidRDefault="0009509B" w:rsidP="001A69B5">
            <w:r w:rsidRPr="001A69B5">
              <w:rPr>
                <w:rStyle w:val="halvfet0"/>
              </w:rPr>
              <w:t>Administrasjon</w:t>
            </w:r>
          </w:p>
        </w:tc>
        <w:tc>
          <w:tcPr>
            <w:tcW w:w="1300" w:type="dxa"/>
          </w:tcPr>
          <w:p w14:paraId="48CF994A" w14:textId="77777777" w:rsidR="000513CD" w:rsidRPr="001A69B5" w:rsidRDefault="000513CD" w:rsidP="001A69B5"/>
        </w:tc>
        <w:tc>
          <w:tcPr>
            <w:tcW w:w="1300" w:type="dxa"/>
          </w:tcPr>
          <w:p w14:paraId="5F387CF4" w14:textId="77777777" w:rsidR="000513CD" w:rsidRPr="001A69B5" w:rsidRDefault="000513CD" w:rsidP="001A69B5"/>
        </w:tc>
        <w:tc>
          <w:tcPr>
            <w:tcW w:w="1300" w:type="dxa"/>
          </w:tcPr>
          <w:p w14:paraId="151E8B03" w14:textId="77777777" w:rsidR="000513CD" w:rsidRPr="001A69B5" w:rsidRDefault="000513CD" w:rsidP="001A69B5"/>
        </w:tc>
        <w:tc>
          <w:tcPr>
            <w:tcW w:w="1300" w:type="dxa"/>
          </w:tcPr>
          <w:p w14:paraId="4FC7BAEB" w14:textId="77777777" w:rsidR="000513CD" w:rsidRPr="001A69B5" w:rsidRDefault="000513CD" w:rsidP="001A69B5"/>
        </w:tc>
      </w:tr>
      <w:tr w:rsidR="000513CD" w:rsidRPr="001A69B5" w14:paraId="52C1E85D" w14:textId="77777777" w:rsidTr="001B3733">
        <w:trPr>
          <w:trHeight w:val="380"/>
        </w:trPr>
        <w:tc>
          <w:tcPr>
            <w:tcW w:w="840" w:type="dxa"/>
          </w:tcPr>
          <w:p w14:paraId="7F647B8F" w14:textId="77777777" w:rsidR="000513CD" w:rsidRPr="001A69B5" w:rsidRDefault="0009509B" w:rsidP="001A69B5">
            <w:r w:rsidRPr="001A69B5">
              <w:t>200</w:t>
            </w:r>
          </w:p>
        </w:tc>
        <w:tc>
          <w:tcPr>
            <w:tcW w:w="3500" w:type="dxa"/>
          </w:tcPr>
          <w:p w14:paraId="4CE50938" w14:textId="77777777" w:rsidR="000513CD" w:rsidRPr="001A69B5" w:rsidRDefault="0009509B" w:rsidP="001A69B5">
            <w:r w:rsidRPr="001A69B5">
              <w:t>Kunnskapsdepartementet</w:t>
            </w:r>
          </w:p>
        </w:tc>
        <w:tc>
          <w:tcPr>
            <w:tcW w:w="1300" w:type="dxa"/>
          </w:tcPr>
          <w:p w14:paraId="099F9552" w14:textId="77777777" w:rsidR="000513CD" w:rsidRPr="001A69B5" w:rsidRDefault="0009509B" w:rsidP="001A69B5">
            <w:r w:rsidRPr="001A69B5">
              <w:t>419 657</w:t>
            </w:r>
          </w:p>
        </w:tc>
        <w:tc>
          <w:tcPr>
            <w:tcW w:w="1300" w:type="dxa"/>
          </w:tcPr>
          <w:p w14:paraId="4A301473" w14:textId="77777777" w:rsidR="000513CD" w:rsidRPr="001A69B5" w:rsidRDefault="0009509B" w:rsidP="001A69B5">
            <w:r w:rsidRPr="001A69B5">
              <w:t>415 314</w:t>
            </w:r>
          </w:p>
        </w:tc>
        <w:tc>
          <w:tcPr>
            <w:tcW w:w="1300" w:type="dxa"/>
          </w:tcPr>
          <w:p w14:paraId="318D5951" w14:textId="77777777" w:rsidR="000513CD" w:rsidRPr="001A69B5" w:rsidRDefault="0009509B" w:rsidP="001A69B5">
            <w:r w:rsidRPr="001A69B5">
              <w:t>423 930</w:t>
            </w:r>
          </w:p>
        </w:tc>
        <w:tc>
          <w:tcPr>
            <w:tcW w:w="1300" w:type="dxa"/>
          </w:tcPr>
          <w:p w14:paraId="16A85497" w14:textId="77777777" w:rsidR="000513CD" w:rsidRPr="001A69B5" w:rsidRDefault="0009509B" w:rsidP="001A69B5">
            <w:r w:rsidRPr="001A69B5">
              <w:t>2,1</w:t>
            </w:r>
          </w:p>
        </w:tc>
      </w:tr>
      <w:tr w:rsidR="000513CD" w:rsidRPr="001A69B5" w14:paraId="5F616012" w14:textId="77777777" w:rsidTr="001B3733">
        <w:trPr>
          <w:trHeight w:val="380"/>
        </w:trPr>
        <w:tc>
          <w:tcPr>
            <w:tcW w:w="840" w:type="dxa"/>
          </w:tcPr>
          <w:p w14:paraId="73FC2ADF" w14:textId="77777777" w:rsidR="000513CD" w:rsidRPr="001A69B5" w:rsidRDefault="0009509B" w:rsidP="001A69B5">
            <w:r w:rsidRPr="001A69B5">
              <w:t>201</w:t>
            </w:r>
          </w:p>
        </w:tc>
        <w:tc>
          <w:tcPr>
            <w:tcW w:w="3500" w:type="dxa"/>
          </w:tcPr>
          <w:p w14:paraId="2C05AD37" w14:textId="77777777" w:rsidR="000513CD" w:rsidRPr="001A69B5" w:rsidRDefault="0009509B" w:rsidP="001A69B5">
            <w:r w:rsidRPr="001A69B5">
              <w:t>Analyse og kunnskapsgrunnlag</w:t>
            </w:r>
          </w:p>
        </w:tc>
        <w:tc>
          <w:tcPr>
            <w:tcW w:w="1300" w:type="dxa"/>
          </w:tcPr>
          <w:p w14:paraId="70D2E8B9" w14:textId="77777777" w:rsidR="000513CD" w:rsidRPr="001A69B5" w:rsidRDefault="0009509B" w:rsidP="001A69B5">
            <w:r w:rsidRPr="001A69B5">
              <w:t>224 027</w:t>
            </w:r>
          </w:p>
        </w:tc>
        <w:tc>
          <w:tcPr>
            <w:tcW w:w="1300" w:type="dxa"/>
          </w:tcPr>
          <w:p w14:paraId="663707ED" w14:textId="77777777" w:rsidR="000513CD" w:rsidRPr="001A69B5" w:rsidRDefault="0009509B" w:rsidP="001A69B5">
            <w:r w:rsidRPr="001A69B5">
              <w:t>233 782</w:t>
            </w:r>
          </w:p>
        </w:tc>
        <w:tc>
          <w:tcPr>
            <w:tcW w:w="1300" w:type="dxa"/>
          </w:tcPr>
          <w:p w14:paraId="6837FFB6" w14:textId="77777777" w:rsidR="000513CD" w:rsidRPr="001A69B5" w:rsidRDefault="0009509B" w:rsidP="001A69B5">
            <w:r w:rsidRPr="001A69B5">
              <w:t>261 361</w:t>
            </w:r>
          </w:p>
        </w:tc>
        <w:tc>
          <w:tcPr>
            <w:tcW w:w="1300" w:type="dxa"/>
          </w:tcPr>
          <w:p w14:paraId="4759E98B" w14:textId="77777777" w:rsidR="000513CD" w:rsidRPr="001A69B5" w:rsidRDefault="0009509B" w:rsidP="001A69B5">
            <w:r w:rsidRPr="001A69B5">
              <w:t>11,8</w:t>
            </w:r>
          </w:p>
        </w:tc>
      </w:tr>
      <w:tr w:rsidR="000513CD" w:rsidRPr="001A69B5" w14:paraId="7F0C6262" w14:textId="77777777" w:rsidTr="001B3733">
        <w:trPr>
          <w:trHeight w:val="380"/>
        </w:trPr>
        <w:tc>
          <w:tcPr>
            <w:tcW w:w="840" w:type="dxa"/>
          </w:tcPr>
          <w:p w14:paraId="35AF85EE" w14:textId="77777777" w:rsidR="000513CD" w:rsidRPr="001A69B5" w:rsidRDefault="000513CD" w:rsidP="001A69B5"/>
        </w:tc>
        <w:tc>
          <w:tcPr>
            <w:tcW w:w="3500" w:type="dxa"/>
          </w:tcPr>
          <w:p w14:paraId="29B1CAD0" w14:textId="77777777" w:rsidR="000513CD" w:rsidRPr="001A69B5" w:rsidRDefault="0009509B" w:rsidP="001A69B5">
            <w:r w:rsidRPr="001A69B5">
              <w:rPr>
                <w:rStyle w:val="kursiv"/>
              </w:rPr>
              <w:t>Sum kategori 07.10</w:t>
            </w:r>
          </w:p>
        </w:tc>
        <w:tc>
          <w:tcPr>
            <w:tcW w:w="1300" w:type="dxa"/>
          </w:tcPr>
          <w:p w14:paraId="24BE4EC1" w14:textId="77777777" w:rsidR="000513CD" w:rsidRPr="001A69B5" w:rsidRDefault="0009509B" w:rsidP="001A69B5">
            <w:r w:rsidRPr="001A69B5">
              <w:rPr>
                <w:rStyle w:val="kursiv"/>
              </w:rPr>
              <w:t>643 684</w:t>
            </w:r>
          </w:p>
        </w:tc>
        <w:tc>
          <w:tcPr>
            <w:tcW w:w="1300" w:type="dxa"/>
          </w:tcPr>
          <w:p w14:paraId="33DFF6A4" w14:textId="77777777" w:rsidR="000513CD" w:rsidRPr="001A69B5" w:rsidRDefault="0009509B" w:rsidP="001A69B5">
            <w:r w:rsidRPr="001A69B5">
              <w:rPr>
                <w:rStyle w:val="kursiv"/>
              </w:rPr>
              <w:t>649 096</w:t>
            </w:r>
          </w:p>
        </w:tc>
        <w:tc>
          <w:tcPr>
            <w:tcW w:w="1300" w:type="dxa"/>
          </w:tcPr>
          <w:p w14:paraId="3205B1B8" w14:textId="77777777" w:rsidR="000513CD" w:rsidRPr="001A69B5" w:rsidRDefault="0009509B" w:rsidP="001A69B5">
            <w:r w:rsidRPr="001A69B5">
              <w:rPr>
                <w:rStyle w:val="kursiv"/>
              </w:rPr>
              <w:t>685 291</w:t>
            </w:r>
          </w:p>
        </w:tc>
        <w:tc>
          <w:tcPr>
            <w:tcW w:w="1300" w:type="dxa"/>
          </w:tcPr>
          <w:p w14:paraId="1F7FA5E7" w14:textId="77777777" w:rsidR="000513CD" w:rsidRPr="001A69B5" w:rsidRDefault="0009509B" w:rsidP="001A69B5">
            <w:r w:rsidRPr="001A69B5">
              <w:rPr>
                <w:rStyle w:val="kursiv"/>
              </w:rPr>
              <w:t>5,6</w:t>
            </w:r>
          </w:p>
        </w:tc>
      </w:tr>
      <w:tr w:rsidR="000513CD" w:rsidRPr="001A69B5" w14:paraId="697A7BC3" w14:textId="77777777" w:rsidTr="001B3733">
        <w:trPr>
          <w:trHeight w:val="380"/>
        </w:trPr>
        <w:tc>
          <w:tcPr>
            <w:tcW w:w="840" w:type="dxa"/>
          </w:tcPr>
          <w:p w14:paraId="19275725" w14:textId="77777777" w:rsidR="000513CD" w:rsidRPr="001A69B5" w:rsidRDefault="000513CD" w:rsidP="001A69B5"/>
        </w:tc>
        <w:tc>
          <w:tcPr>
            <w:tcW w:w="3500" w:type="dxa"/>
          </w:tcPr>
          <w:p w14:paraId="1546DE91" w14:textId="77777777" w:rsidR="000513CD" w:rsidRPr="001A69B5" w:rsidRDefault="0009509B" w:rsidP="001A69B5">
            <w:r w:rsidRPr="001A69B5">
              <w:rPr>
                <w:rStyle w:val="halvfet0"/>
              </w:rPr>
              <w:t>Grunnopplæringa</w:t>
            </w:r>
          </w:p>
        </w:tc>
        <w:tc>
          <w:tcPr>
            <w:tcW w:w="1300" w:type="dxa"/>
          </w:tcPr>
          <w:p w14:paraId="5AD51606" w14:textId="77777777" w:rsidR="000513CD" w:rsidRPr="001A69B5" w:rsidRDefault="000513CD" w:rsidP="001A69B5"/>
        </w:tc>
        <w:tc>
          <w:tcPr>
            <w:tcW w:w="1300" w:type="dxa"/>
          </w:tcPr>
          <w:p w14:paraId="3BBACA9B" w14:textId="77777777" w:rsidR="000513CD" w:rsidRPr="001A69B5" w:rsidRDefault="000513CD" w:rsidP="001A69B5"/>
        </w:tc>
        <w:tc>
          <w:tcPr>
            <w:tcW w:w="1300" w:type="dxa"/>
          </w:tcPr>
          <w:p w14:paraId="07FB81C4" w14:textId="77777777" w:rsidR="000513CD" w:rsidRPr="001A69B5" w:rsidRDefault="000513CD" w:rsidP="001A69B5"/>
        </w:tc>
        <w:tc>
          <w:tcPr>
            <w:tcW w:w="1300" w:type="dxa"/>
          </w:tcPr>
          <w:p w14:paraId="56ADED6E" w14:textId="77777777" w:rsidR="000513CD" w:rsidRPr="001A69B5" w:rsidRDefault="000513CD" w:rsidP="001A69B5"/>
        </w:tc>
      </w:tr>
      <w:tr w:rsidR="000513CD" w:rsidRPr="001A69B5" w14:paraId="3E4742CA" w14:textId="77777777" w:rsidTr="001B3733">
        <w:trPr>
          <w:trHeight w:val="380"/>
        </w:trPr>
        <w:tc>
          <w:tcPr>
            <w:tcW w:w="840" w:type="dxa"/>
          </w:tcPr>
          <w:p w14:paraId="1AEAC9C6" w14:textId="77777777" w:rsidR="000513CD" w:rsidRPr="001A69B5" w:rsidRDefault="0009509B" w:rsidP="001A69B5">
            <w:r w:rsidRPr="001A69B5">
              <w:t>220</w:t>
            </w:r>
          </w:p>
        </w:tc>
        <w:tc>
          <w:tcPr>
            <w:tcW w:w="3500" w:type="dxa"/>
          </w:tcPr>
          <w:p w14:paraId="3C4B73EB" w14:textId="77777777" w:rsidR="000513CD" w:rsidRPr="001A69B5" w:rsidRDefault="0009509B" w:rsidP="001A69B5">
            <w:r w:rsidRPr="001A69B5">
              <w:t>Utdanningsdirektoratet</w:t>
            </w:r>
          </w:p>
        </w:tc>
        <w:tc>
          <w:tcPr>
            <w:tcW w:w="1300" w:type="dxa"/>
          </w:tcPr>
          <w:p w14:paraId="35AAC0AF" w14:textId="77777777" w:rsidR="000513CD" w:rsidRPr="001A69B5" w:rsidRDefault="0009509B" w:rsidP="001A69B5">
            <w:r w:rsidRPr="001A69B5">
              <w:t>637 387</w:t>
            </w:r>
          </w:p>
        </w:tc>
        <w:tc>
          <w:tcPr>
            <w:tcW w:w="1300" w:type="dxa"/>
          </w:tcPr>
          <w:p w14:paraId="72AEC9E5" w14:textId="77777777" w:rsidR="000513CD" w:rsidRPr="001A69B5" w:rsidRDefault="0009509B" w:rsidP="001A69B5">
            <w:r w:rsidRPr="001A69B5">
              <w:t>638 206</w:t>
            </w:r>
          </w:p>
        </w:tc>
        <w:tc>
          <w:tcPr>
            <w:tcW w:w="1300" w:type="dxa"/>
          </w:tcPr>
          <w:p w14:paraId="36844B9B" w14:textId="77777777" w:rsidR="000513CD" w:rsidRPr="001A69B5" w:rsidRDefault="0009509B" w:rsidP="001A69B5">
            <w:r w:rsidRPr="001A69B5">
              <w:t>629 631</w:t>
            </w:r>
          </w:p>
        </w:tc>
        <w:tc>
          <w:tcPr>
            <w:tcW w:w="1300" w:type="dxa"/>
          </w:tcPr>
          <w:p w14:paraId="0C554511" w14:textId="77777777" w:rsidR="000513CD" w:rsidRPr="001A69B5" w:rsidRDefault="0009509B" w:rsidP="001A69B5">
            <w:r w:rsidRPr="001A69B5">
              <w:t>–1,3</w:t>
            </w:r>
          </w:p>
        </w:tc>
      </w:tr>
      <w:tr w:rsidR="000513CD" w:rsidRPr="001A69B5" w14:paraId="4BDC3D34" w14:textId="77777777" w:rsidTr="001B3733">
        <w:trPr>
          <w:trHeight w:val="640"/>
        </w:trPr>
        <w:tc>
          <w:tcPr>
            <w:tcW w:w="840" w:type="dxa"/>
          </w:tcPr>
          <w:p w14:paraId="4EDA2044" w14:textId="77777777" w:rsidR="000513CD" w:rsidRPr="001A69B5" w:rsidRDefault="0009509B" w:rsidP="001A69B5">
            <w:r w:rsidRPr="001A69B5">
              <w:t>221</w:t>
            </w:r>
          </w:p>
        </w:tc>
        <w:tc>
          <w:tcPr>
            <w:tcW w:w="3500" w:type="dxa"/>
          </w:tcPr>
          <w:p w14:paraId="2114A539" w14:textId="77777777" w:rsidR="000513CD" w:rsidRPr="001A69B5" w:rsidRDefault="0009509B" w:rsidP="001A69B5">
            <w:proofErr w:type="spellStart"/>
            <w:r w:rsidRPr="001A69B5">
              <w:t>Foreldreutvala</w:t>
            </w:r>
            <w:proofErr w:type="spellEnd"/>
            <w:r w:rsidRPr="001A69B5">
              <w:t xml:space="preserve"> for grunnopplæringa og </w:t>
            </w:r>
            <w:proofErr w:type="spellStart"/>
            <w:r w:rsidRPr="001A69B5">
              <w:t>barnehagane</w:t>
            </w:r>
            <w:proofErr w:type="spellEnd"/>
          </w:p>
        </w:tc>
        <w:tc>
          <w:tcPr>
            <w:tcW w:w="1300" w:type="dxa"/>
          </w:tcPr>
          <w:p w14:paraId="3013515A" w14:textId="77777777" w:rsidR="000513CD" w:rsidRPr="001A69B5" w:rsidRDefault="0009509B" w:rsidP="001A69B5">
            <w:r w:rsidRPr="001A69B5">
              <w:t>14 908</w:t>
            </w:r>
          </w:p>
        </w:tc>
        <w:tc>
          <w:tcPr>
            <w:tcW w:w="1300" w:type="dxa"/>
          </w:tcPr>
          <w:p w14:paraId="7024B4C5" w14:textId="77777777" w:rsidR="000513CD" w:rsidRPr="001A69B5" w:rsidRDefault="0009509B" w:rsidP="001A69B5">
            <w:r w:rsidRPr="001A69B5">
              <w:t>16 037</w:t>
            </w:r>
          </w:p>
        </w:tc>
        <w:tc>
          <w:tcPr>
            <w:tcW w:w="1300" w:type="dxa"/>
          </w:tcPr>
          <w:p w14:paraId="4B37E9EB" w14:textId="77777777" w:rsidR="000513CD" w:rsidRPr="001A69B5" w:rsidRDefault="0009509B" w:rsidP="001A69B5">
            <w:r w:rsidRPr="001A69B5">
              <w:t>16 066</w:t>
            </w:r>
          </w:p>
        </w:tc>
        <w:tc>
          <w:tcPr>
            <w:tcW w:w="1300" w:type="dxa"/>
          </w:tcPr>
          <w:p w14:paraId="3B15BC0E" w14:textId="77777777" w:rsidR="000513CD" w:rsidRPr="001A69B5" w:rsidRDefault="0009509B" w:rsidP="001A69B5">
            <w:r w:rsidRPr="001A69B5">
              <w:t>0,2</w:t>
            </w:r>
          </w:p>
        </w:tc>
      </w:tr>
      <w:tr w:rsidR="000513CD" w:rsidRPr="001A69B5" w14:paraId="3783F09E" w14:textId="77777777" w:rsidTr="001B3733">
        <w:trPr>
          <w:trHeight w:val="640"/>
        </w:trPr>
        <w:tc>
          <w:tcPr>
            <w:tcW w:w="840" w:type="dxa"/>
          </w:tcPr>
          <w:p w14:paraId="5B24BEBE" w14:textId="77777777" w:rsidR="000513CD" w:rsidRPr="001A69B5" w:rsidRDefault="0009509B" w:rsidP="001A69B5">
            <w:r w:rsidRPr="001A69B5">
              <w:t>222</w:t>
            </w:r>
          </w:p>
        </w:tc>
        <w:tc>
          <w:tcPr>
            <w:tcW w:w="3500" w:type="dxa"/>
          </w:tcPr>
          <w:p w14:paraId="2BB66A79"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300" w:type="dxa"/>
          </w:tcPr>
          <w:p w14:paraId="101F6992" w14:textId="77777777" w:rsidR="000513CD" w:rsidRPr="001A69B5" w:rsidRDefault="0009509B" w:rsidP="001A69B5">
            <w:r w:rsidRPr="001A69B5">
              <w:t>148 234</w:t>
            </w:r>
          </w:p>
        </w:tc>
        <w:tc>
          <w:tcPr>
            <w:tcW w:w="1300" w:type="dxa"/>
          </w:tcPr>
          <w:p w14:paraId="2021AFB4" w14:textId="77777777" w:rsidR="000513CD" w:rsidRPr="001A69B5" w:rsidRDefault="0009509B" w:rsidP="001A69B5">
            <w:r w:rsidRPr="001A69B5">
              <w:t>145 438</w:t>
            </w:r>
          </w:p>
        </w:tc>
        <w:tc>
          <w:tcPr>
            <w:tcW w:w="1300" w:type="dxa"/>
          </w:tcPr>
          <w:p w14:paraId="475E3F91" w14:textId="77777777" w:rsidR="000513CD" w:rsidRPr="001A69B5" w:rsidRDefault="0009509B" w:rsidP="001A69B5">
            <w:r w:rsidRPr="001A69B5">
              <w:t>153 078</w:t>
            </w:r>
          </w:p>
        </w:tc>
        <w:tc>
          <w:tcPr>
            <w:tcW w:w="1300" w:type="dxa"/>
          </w:tcPr>
          <w:p w14:paraId="05B979D7" w14:textId="77777777" w:rsidR="000513CD" w:rsidRPr="001A69B5" w:rsidRDefault="0009509B" w:rsidP="001A69B5">
            <w:r w:rsidRPr="001A69B5">
              <w:t>5,3</w:t>
            </w:r>
          </w:p>
        </w:tc>
      </w:tr>
      <w:tr w:rsidR="000513CD" w:rsidRPr="001A69B5" w14:paraId="0742C295" w14:textId="77777777" w:rsidTr="001B3733">
        <w:trPr>
          <w:trHeight w:val="640"/>
        </w:trPr>
        <w:tc>
          <w:tcPr>
            <w:tcW w:w="840" w:type="dxa"/>
          </w:tcPr>
          <w:p w14:paraId="5BB2AA20" w14:textId="77777777" w:rsidR="000513CD" w:rsidRPr="001A69B5" w:rsidRDefault="0009509B" w:rsidP="001A69B5">
            <w:r w:rsidRPr="001A69B5">
              <w:t>224</w:t>
            </w:r>
          </w:p>
        </w:tc>
        <w:tc>
          <w:tcPr>
            <w:tcW w:w="3500" w:type="dxa"/>
          </w:tcPr>
          <w:p w14:paraId="70356776" w14:textId="77777777" w:rsidR="000513CD" w:rsidRPr="001A69B5" w:rsidRDefault="0009509B" w:rsidP="001A69B5">
            <w:proofErr w:type="spellStart"/>
            <w:r w:rsidRPr="001A69B5">
              <w:t>Tilskot</w:t>
            </w:r>
            <w:proofErr w:type="spellEnd"/>
            <w:r w:rsidRPr="001A69B5">
              <w:t xml:space="preserve"> til freds- og menneskerettssenter</w:t>
            </w:r>
          </w:p>
        </w:tc>
        <w:tc>
          <w:tcPr>
            <w:tcW w:w="1300" w:type="dxa"/>
          </w:tcPr>
          <w:p w14:paraId="4BCF11E7" w14:textId="77777777" w:rsidR="000513CD" w:rsidRPr="001A69B5" w:rsidRDefault="000513CD" w:rsidP="001A69B5"/>
        </w:tc>
        <w:tc>
          <w:tcPr>
            <w:tcW w:w="1300" w:type="dxa"/>
          </w:tcPr>
          <w:p w14:paraId="61EEA475" w14:textId="77777777" w:rsidR="000513CD" w:rsidRPr="001A69B5" w:rsidRDefault="0009509B" w:rsidP="001A69B5">
            <w:r w:rsidRPr="001A69B5">
              <w:t>111 922</w:t>
            </w:r>
          </w:p>
        </w:tc>
        <w:tc>
          <w:tcPr>
            <w:tcW w:w="1300" w:type="dxa"/>
          </w:tcPr>
          <w:p w14:paraId="1B27F8AB" w14:textId="77777777" w:rsidR="000513CD" w:rsidRPr="001A69B5" w:rsidRDefault="0009509B" w:rsidP="001A69B5">
            <w:r w:rsidRPr="001A69B5">
              <w:t>119 132</w:t>
            </w:r>
          </w:p>
        </w:tc>
        <w:tc>
          <w:tcPr>
            <w:tcW w:w="1300" w:type="dxa"/>
          </w:tcPr>
          <w:p w14:paraId="677B7BA1" w14:textId="77777777" w:rsidR="000513CD" w:rsidRPr="001A69B5" w:rsidRDefault="0009509B" w:rsidP="001A69B5">
            <w:r w:rsidRPr="001A69B5">
              <w:t>6,4</w:t>
            </w:r>
          </w:p>
        </w:tc>
      </w:tr>
      <w:tr w:rsidR="000513CD" w:rsidRPr="001A69B5" w14:paraId="724BA061" w14:textId="77777777" w:rsidTr="001B3733">
        <w:trPr>
          <w:trHeight w:val="380"/>
        </w:trPr>
        <w:tc>
          <w:tcPr>
            <w:tcW w:w="840" w:type="dxa"/>
          </w:tcPr>
          <w:p w14:paraId="272F819B" w14:textId="77777777" w:rsidR="000513CD" w:rsidRPr="001A69B5" w:rsidRDefault="0009509B" w:rsidP="001A69B5">
            <w:r w:rsidRPr="001A69B5">
              <w:t>225</w:t>
            </w:r>
          </w:p>
        </w:tc>
        <w:tc>
          <w:tcPr>
            <w:tcW w:w="3500" w:type="dxa"/>
          </w:tcPr>
          <w:p w14:paraId="648BE8FB" w14:textId="77777777" w:rsidR="000513CD" w:rsidRPr="001A69B5" w:rsidRDefault="0009509B" w:rsidP="001A69B5">
            <w:r w:rsidRPr="001A69B5">
              <w:t>Tiltak i grunnopplæringa</w:t>
            </w:r>
          </w:p>
        </w:tc>
        <w:tc>
          <w:tcPr>
            <w:tcW w:w="1300" w:type="dxa"/>
          </w:tcPr>
          <w:p w14:paraId="6675BE92" w14:textId="77777777" w:rsidR="000513CD" w:rsidRPr="001A69B5" w:rsidRDefault="0009509B" w:rsidP="001A69B5">
            <w:r w:rsidRPr="001A69B5">
              <w:t>1 652 027</w:t>
            </w:r>
          </w:p>
        </w:tc>
        <w:tc>
          <w:tcPr>
            <w:tcW w:w="1300" w:type="dxa"/>
          </w:tcPr>
          <w:p w14:paraId="4E1CDBA0" w14:textId="77777777" w:rsidR="000513CD" w:rsidRPr="001A69B5" w:rsidRDefault="0009509B" w:rsidP="001A69B5">
            <w:r w:rsidRPr="001A69B5">
              <w:t>1 625 210</w:t>
            </w:r>
          </w:p>
        </w:tc>
        <w:tc>
          <w:tcPr>
            <w:tcW w:w="1300" w:type="dxa"/>
          </w:tcPr>
          <w:p w14:paraId="44227B3E" w14:textId="77777777" w:rsidR="000513CD" w:rsidRPr="001A69B5" w:rsidRDefault="0009509B" w:rsidP="001A69B5">
            <w:r w:rsidRPr="001A69B5">
              <w:t>1 805 689</w:t>
            </w:r>
          </w:p>
        </w:tc>
        <w:tc>
          <w:tcPr>
            <w:tcW w:w="1300" w:type="dxa"/>
          </w:tcPr>
          <w:p w14:paraId="79DEC57F" w14:textId="77777777" w:rsidR="000513CD" w:rsidRPr="001A69B5" w:rsidRDefault="0009509B" w:rsidP="001A69B5">
            <w:r w:rsidRPr="001A69B5">
              <w:t>11,1</w:t>
            </w:r>
          </w:p>
        </w:tc>
      </w:tr>
      <w:tr w:rsidR="000513CD" w:rsidRPr="001A69B5" w14:paraId="7C321C5F" w14:textId="77777777" w:rsidTr="001B3733">
        <w:trPr>
          <w:trHeight w:val="380"/>
        </w:trPr>
        <w:tc>
          <w:tcPr>
            <w:tcW w:w="840" w:type="dxa"/>
          </w:tcPr>
          <w:p w14:paraId="5A54A432" w14:textId="77777777" w:rsidR="000513CD" w:rsidRPr="001A69B5" w:rsidRDefault="0009509B" w:rsidP="001A69B5">
            <w:r w:rsidRPr="001A69B5">
              <w:t>226</w:t>
            </w:r>
          </w:p>
        </w:tc>
        <w:tc>
          <w:tcPr>
            <w:tcW w:w="3500" w:type="dxa"/>
          </w:tcPr>
          <w:p w14:paraId="7C2BEED9" w14:textId="77777777" w:rsidR="000513CD" w:rsidRPr="001A69B5" w:rsidRDefault="0009509B" w:rsidP="001A69B5">
            <w:r w:rsidRPr="001A69B5">
              <w:t>Kvalitetsutvikling i grunnopplæringa</w:t>
            </w:r>
          </w:p>
        </w:tc>
        <w:tc>
          <w:tcPr>
            <w:tcW w:w="1300" w:type="dxa"/>
          </w:tcPr>
          <w:p w14:paraId="3C76EF1F" w14:textId="77777777" w:rsidR="000513CD" w:rsidRPr="001A69B5" w:rsidRDefault="0009509B" w:rsidP="001A69B5">
            <w:r w:rsidRPr="001A69B5">
              <w:t>3 416 484</w:t>
            </w:r>
          </w:p>
        </w:tc>
        <w:tc>
          <w:tcPr>
            <w:tcW w:w="1300" w:type="dxa"/>
          </w:tcPr>
          <w:p w14:paraId="39C04E81" w14:textId="77777777" w:rsidR="000513CD" w:rsidRPr="001A69B5" w:rsidRDefault="0009509B" w:rsidP="001A69B5">
            <w:r w:rsidRPr="001A69B5">
              <w:t>3 390 027</w:t>
            </w:r>
          </w:p>
        </w:tc>
        <w:tc>
          <w:tcPr>
            <w:tcW w:w="1300" w:type="dxa"/>
          </w:tcPr>
          <w:p w14:paraId="21908754" w14:textId="77777777" w:rsidR="000513CD" w:rsidRPr="001A69B5" w:rsidRDefault="0009509B" w:rsidP="001A69B5">
            <w:r w:rsidRPr="001A69B5">
              <w:t>3 623 544</w:t>
            </w:r>
          </w:p>
        </w:tc>
        <w:tc>
          <w:tcPr>
            <w:tcW w:w="1300" w:type="dxa"/>
          </w:tcPr>
          <w:p w14:paraId="40A45A89" w14:textId="77777777" w:rsidR="000513CD" w:rsidRPr="001A69B5" w:rsidRDefault="0009509B" w:rsidP="001A69B5">
            <w:r w:rsidRPr="001A69B5">
              <w:t>6,9</w:t>
            </w:r>
          </w:p>
        </w:tc>
      </w:tr>
      <w:tr w:rsidR="000513CD" w:rsidRPr="001A69B5" w14:paraId="5EA94F1D" w14:textId="77777777" w:rsidTr="001B3733">
        <w:trPr>
          <w:trHeight w:val="380"/>
        </w:trPr>
        <w:tc>
          <w:tcPr>
            <w:tcW w:w="840" w:type="dxa"/>
          </w:tcPr>
          <w:p w14:paraId="29776A37" w14:textId="77777777" w:rsidR="000513CD" w:rsidRPr="001A69B5" w:rsidRDefault="0009509B" w:rsidP="001A69B5">
            <w:r w:rsidRPr="001A69B5">
              <w:t>227</w:t>
            </w:r>
          </w:p>
        </w:tc>
        <w:tc>
          <w:tcPr>
            <w:tcW w:w="3500" w:type="dxa"/>
          </w:tcPr>
          <w:p w14:paraId="653283A4" w14:textId="77777777" w:rsidR="000513CD" w:rsidRPr="001A69B5" w:rsidRDefault="0009509B" w:rsidP="001A69B5">
            <w:proofErr w:type="spellStart"/>
            <w:r w:rsidRPr="001A69B5">
              <w:t>Tilskot</w:t>
            </w:r>
            <w:proofErr w:type="spellEnd"/>
            <w:r w:rsidRPr="001A69B5">
              <w:t xml:space="preserve"> til </w:t>
            </w:r>
            <w:proofErr w:type="spellStart"/>
            <w:r w:rsidRPr="001A69B5">
              <w:t>særskilde</w:t>
            </w:r>
            <w:proofErr w:type="spellEnd"/>
            <w:r w:rsidRPr="001A69B5">
              <w:t xml:space="preserve"> </w:t>
            </w:r>
            <w:proofErr w:type="spellStart"/>
            <w:r w:rsidRPr="001A69B5">
              <w:t>skular</w:t>
            </w:r>
            <w:proofErr w:type="spellEnd"/>
          </w:p>
        </w:tc>
        <w:tc>
          <w:tcPr>
            <w:tcW w:w="1300" w:type="dxa"/>
          </w:tcPr>
          <w:p w14:paraId="5DF1053D" w14:textId="77777777" w:rsidR="000513CD" w:rsidRPr="001A69B5" w:rsidRDefault="0009509B" w:rsidP="001A69B5">
            <w:r w:rsidRPr="001A69B5">
              <w:t>218 821</w:t>
            </w:r>
          </w:p>
        </w:tc>
        <w:tc>
          <w:tcPr>
            <w:tcW w:w="1300" w:type="dxa"/>
          </w:tcPr>
          <w:p w14:paraId="0262ED20" w14:textId="77777777" w:rsidR="000513CD" w:rsidRPr="001A69B5" w:rsidRDefault="0009509B" w:rsidP="001A69B5">
            <w:r w:rsidRPr="001A69B5">
              <w:t>229 936</w:t>
            </w:r>
          </w:p>
        </w:tc>
        <w:tc>
          <w:tcPr>
            <w:tcW w:w="1300" w:type="dxa"/>
          </w:tcPr>
          <w:p w14:paraId="282F90AF" w14:textId="77777777" w:rsidR="000513CD" w:rsidRPr="001A69B5" w:rsidRDefault="0009509B" w:rsidP="001A69B5">
            <w:r w:rsidRPr="001A69B5">
              <w:t>230 986</w:t>
            </w:r>
          </w:p>
        </w:tc>
        <w:tc>
          <w:tcPr>
            <w:tcW w:w="1300" w:type="dxa"/>
          </w:tcPr>
          <w:p w14:paraId="43CE5BEC" w14:textId="77777777" w:rsidR="000513CD" w:rsidRPr="001A69B5" w:rsidRDefault="0009509B" w:rsidP="001A69B5">
            <w:r w:rsidRPr="001A69B5">
              <w:t>0,5</w:t>
            </w:r>
          </w:p>
        </w:tc>
      </w:tr>
      <w:tr w:rsidR="000513CD" w:rsidRPr="001A69B5" w14:paraId="0A5BBF98" w14:textId="77777777" w:rsidTr="001B3733">
        <w:trPr>
          <w:trHeight w:val="380"/>
        </w:trPr>
        <w:tc>
          <w:tcPr>
            <w:tcW w:w="840" w:type="dxa"/>
          </w:tcPr>
          <w:p w14:paraId="204CF855" w14:textId="77777777" w:rsidR="000513CD" w:rsidRPr="001A69B5" w:rsidRDefault="0009509B" w:rsidP="001A69B5">
            <w:r w:rsidRPr="001A69B5">
              <w:t>228</w:t>
            </w:r>
          </w:p>
        </w:tc>
        <w:tc>
          <w:tcPr>
            <w:tcW w:w="3500" w:type="dxa"/>
          </w:tcPr>
          <w:p w14:paraId="43DFA4D4" w14:textId="77777777" w:rsidR="000513CD" w:rsidRPr="001A69B5" w:rsidRDefault="0009509B" w:rsidP="001A69B5">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o.a.</w:t>
            </w:r>
          </w:p>
        </w:tc>
        <w:tc>
          <w:tcPr>
            <w:tcW w:w="1300" w:type="dxa"/>
          </w:tcPr>
          <w:p w14:paraId="75C32B95" w14:textId="77777777" w:rsidR="000513CD" w:rsidRPr="001A69B5" w:rsidRDefault="0009509B" w:rsidP="001A69B5">
            <w:r w:rsidRPr="001A69B5">
              <w:t>5 751 327</w:t>
            </w:r>
          </w:p>
        </w:tc>
        <w:tc>
          <w:tcPr>
            <w:tcW w:w="1300" w:type="dxa"/>
          </w:tcPr>
          <w:p w14:paraId="5B6BF9C6" w14:textId="77777777" w:rsidR="000513CD" w:rsidRPr="001A69B5" w:rsidRDefault="0009509B" w:rsidP="001A69B5">
            <w:r w:rsidRPr="001A69B5">
              <w:t>5 854 344</w:t>
            </w:r>
          </w:p>
        </w:tc>
        <w:tc>
          <w:tcPr>
            <w:tcW w:w="1300" w:type="dxa"/>
          </w:tcPr>
          <w:p w14:paraId="585A0A81" w14:textId="77777777" w:rsidR="000513CD" w:rsidRPr="001A69B5" w:rsidRDefault="0009509B" w:rsidP="001A69B5">
            <w:r w:rsidRPr="001A69B5">
              <w:t>5 933 057</w:t>
            </w:r>
          </w:p>
        </w:tc>
        <w:tc>
          <w:tcPr>
            <w:tcW w:w="1300" w:type="dxa"/>
          </w:tcPr>
          <w:p w14:paraId="1151CE15" w14:textId="77777777" w:rsidR="000513CD" w:rsidRPr="001A69B5" w:rsidRDefault="0009509B" w:rsidP="001A69B5">
            <w:r w:rsidRPr="001A69B5">
              <w:t>1,3</w:t>
            </w:r>
          </w:p>
        </w:tc>
      </w:tr>
      <w:tr w:rsidR="000513CD" w:rsidRPr="001A69B5" w14:paraId="67185212" w14:textId="77777777" w:rsidTr="001B3733">
        <w:trPr>
          <w:trHeight w:val="640"/>
        </w:trPr>
        <w:tc>
          <w:tcPr>
            <w:tcW w:w="840" w:type="dxa"/>
          </w:tcPr>
          <w:p w14:paraId="7CD1D406" w14:textId="77777777" w:rsidR="000513CD" w:rsidRPr="001A69B5" w:rsidRDefault="0009509B" w:rsidP="001A69B5">
            <w:r w:rsidRPr="001A69B5">
              <w:t>230</w:t>
            </w:r>
          </w:p>
        </w:tc>
        <w:tc>
          <w:tcPr>
            <w:tcW w:w="3500" w:type="dxa"/>
          </w:tcPr>
          <w:p w14:paraId="18BFF806" w14:textId="77777777" w:rsidR="000513CD" w:rsidRPr="001A69B5" w:rsidRDefault="0009509B" w:rsidP="001A69B5">
            <w:proofErr w:type="spellStart"/>
            <w:r w:rsidRPr="001A69B5">
              <w:t>Statleg</w:t>
            </w:r>
            <w:proofErr w:type="spellEnd"/>
            <w:r w:rsidRPr="001A69B5">
              <w:t xml:space="preserve"> spesialpedagogisk støttesystem</w:t>
            </w:r>
          </w:p>
        </w:tc>
        <w:tc>
          <w:tcPr>
            <w:tcW w:w="1300" w:type="dxa"/>
          </w:tcPr>
          <w:p w14:paraId="179AABD0" w14:textId="77777777" w:rsidR="000513CD" w:rsidRPr="001A69B5" w:rsidRDefault="0009509B" w:rsidP="001A69B5">
            <w:r w:rsidRPr="001A69B5">
              <w:t>691 965</w:t>
            </w:r>
          </w:p>
        </w:tc>
        <w:tc>
          <w:tcPr>
            <w:tcW w:w="1300" w:type="dxa"/>
          </w:tcPr>
          <w:p w14:paraId="23BE15CB" w14:textId="77777777" w:rsidR="000513CD" w:rsidRPr="001A69B5" w:rsidRDefault="0009509B" w:rsidP="001A69B5">
            <w:r w:rsidRPr="001A69B5">
              <w:t>693 886</w:t>
            </w:r>
          </w:p>
        </w:tc>
        <w:tc>
          <w:tcPr>
            <w:tcW w:w="1300" w:type="dxa"/>
          </w:tcPr>
          <w:p w14:paraId="4E56CE4F" w14:textId="77777777" w:rsidR="000513CD" w:rsidRPr="001A69B5" w:rsidRDefault="0009509B" w:rsidP="001A69B5">
            <w:r w:rsidRPr="001A69B5">
              <w:t>655 332</w:t>
            </w:r>
          </w:p>
        </w:tc>
        <w:tc>
          <w:tcPr>
            <w:tcW w:w="1300" w:type="dxa"/>
          </w:tcPr>
          <w:p w14:paraId="73358410" w14:textId="77777777" w:rsidR="000513CD" w:rsidRPr="001A69B5" w:rsidRDefault="0009509B" w:rsidP="001A69B5">
            <w:r w:rsidRPr="001A69B5">
              <w:t>–5,6</w:t>
            </w:r>
          </w:p>
        </w:tc>
      </w:tr>
      <w:tr w:rsidR="000513CD" w:rsidRPr="001A69B5" w14:paraId="5F50D1FC" w14:textId="77777777" w:rsidTr="001B3733">
        <w:trPr>
          <w:trHeight w:val="380"/>
        </w:trPr>
        <w:tc>
          <w:tcPr>
            <w:tcW w:w="840" w:type="dxa"/>
          </w:tcPr>
          <w:p w14:paraId="2B116AE9" w14:textId="77777777" w:rsidR="000513CD" w:rsidRPr="001A69B5" w:rsidRDefault="000513CD" w:rsidP="001A69B5"/>
        </w:tc>
        <w:tc>
          <w:tcPr>
            <w:tcW w:w="3500" w:type="dxa"/>
          </w:tcPr>
          <w:p w14:paraId="563F3579" w14:textId="77777777" w:rsidR="000513CD" w:rsidRPr="001A69B5" w:rsidRDefault="0009509B" w:rsidP="001A69B5">
            <w:r w:rsidRPr="001A69B5">
              <w:rPr>
                <w:rStyle w:val="kursiv"/>
              </w:rPr>
              <w:t>Sum kategori 07.20</w:t>
            </w:r>
          </w:p>
        </w:tc>
        <w:tc>
          <w:tcPr>
            <w:tcW w:w="1300" w:type="dxa"/>
          </w:tcPr>
          <w:p w14:paraId="51F35213" w14:textId="77777777" w:rsidR="000513CD" w:rsidRPr="001A69B5" w:rsidRDefault="0009509B" w:rsidP="001A69B5">
            <w:r w:rsidRPr="001A69B5">
              <w:rPr>
                <w:rStyle w:val="kursiv"/>
              </w:rPr>
              <w:t>12 531 153</w:t>
            </w:r>
          </w:p>
        </w:tc>
        <w:tc>
          <w:tcPr>
            <w:tcW w:w="1300" w:type="dxa"/>
          </w:tcPr>
          <w:p w14:paraId="7EA08B0D" w14:textId="77777777" w:rsidR="000513CD" w:rsidRPr="001A69B5" w:rsidRDefault="0009509B" w:rsidP="001A69B5">
            <w:r w:rsidRPr="001A69B5">
              <w:rPr>
                <w:rStyle w:val="kursiv"/>
              </w:rPr>
              <w:t>12 705 006</w:t>
            </w:r>
          </w:p>
        </w:tc>
        <w:tc>
          <w:tcPr>
            <w:tcW w:w="1300" w:type="dxa"/>
          </w:tcPr>
          <w:p w14:paraId="70035DFE" w14:textId="77777777" w:rsidR="000513CD" w:rsidRPr="001A69B5" w:rsidRDefault="0009509B" w:rsidP="001A69B5">
            <w:r w:rsidRPr="001A69B5">
              <w:rPr>
                <w:rStyle w:val="kursiv"/>
              </w:rPr>
              <w:t>13 166 515</w:t>
            </w:r>
          </w:p>
        </w:tc>
        <w:tc>
          <w:tcPr>
            <w:tcW w:w="1300" w:type="dxa"/>
          </w:tcPr>
          <w:p w14:paraId="4C39C53F" w14:textId="77777777" w:rsidR="000513CD" w:rsidRPr="001A69B5" w:rsidRDefault="0009509B" w:rsidP="001A69B5">
            <w:r w:rsidRPr="001A69B5">
              <w:rPr>
                <w:rStyle w:val="kursiv"/>
              </w:rPr>
              <w:t>3,6</w:t>
            </w:r>
          </w:p>
        </w:tc>
      </w:tr>
      <w:tr w:rsidR="000513CD" w:rsidRPr="001A69B5" w14:paraId="2F036A11" w14:textId="77777777" w:rsidTr="001B3733">
        <w:trPr>
          <w:trHeight w:val="380"/>
        </w:trPr>
        <w:tc>
          <w:tcPr>
            <w:tcW w:w="840" w:type="dxa"/>
          </w:tcPr>
          <w:p w14:paraId="3A94910E" w14:textId="77777777" w:rsidR="000513CD" w:rsidRPr="001A69B5" w:rsidRDefault="000513CD" w:rsidP="001A69B5"/>
        </w:tc>
        <w:tc>
          <w:tcPr>
            <w:tcW w:w="3500" w:type="dxa"/>
          </w:tcPr>
          <w:p w14:paraId="708D9E20" w14:textId="77777777" w:rsidR="000513CD" w:rsidRPr="001A69B5" w:rsidRDefault="0009509B" w:rsidP="001A69B5">
            <w:proofErr w:type="spellStart"/>
            <w:r w:rsidRPr="001A69B5">
              <w:rPr>
                <w:rStyle w:val="halvfet0"/>
              </w:rPr>
              <w:t>Barnehagar</w:t>
            </w:r>
            <w:proofErr w:type="spellEnd"/>
          </w:p>
        </w:tc>
        <w:tc>
          <w:tcPr>
            <w:tcW w:w="1300" w:type="dxa"/>
          </w:tcPr>
          <w:p w14:paraId="03F81BE1" w14:textId="77777777" w:rsidR="000513CD" w:rsidRPr="001A69B5" w:rsidRDefault="000513CD" w:rsidP="001A69B5"/>
        </w:tc>
        <w:tc>
          <w:tcPr>
            <w:tcW w:w="1300" w:type="dxa"/>
          </w:tcPr>
          <w:p w14:paraId="605229BA" w14:textId="77777777" w:rsidR="000513CD" w:rsidRPr="001A69B5" w:rsidRDefault="000513CD" w:rsidP="001A69B5"/>
        </w:tc>
        <w:tc>
          <w:tcPr>
            <w:tcW w:w="1300" w:type="dxa"/>
          </w:tcPr>
          <w:p w14:paraId="4B17BE1B" w14:textId="77777777" w:rsidR="000513CD" w:rsidRPr="001A69B5" w:rsidRDefault="000513CD" w:rsidP="001A69B5"/>
        </w:tc>
        <w:tc>
          <w:tcPr>
            <w:tcW w:w="1300" w:type="dxa"/>
          </w:tcPr>
          <w:p w14:paraId="68E4DD1C" w14:textId="77777777" w:rsidR="000513CD" w:rsidRPr="001A69B5" w:rsidRDefault="000513CD" w:rsidP="001A69B5"/>
        </w:tc>
      </w:tr>
      <w:tr w:rsidR="000513CD" w:rsidRPr="001A69B5" w14:paraId="1D26E30C" w14:textId="77777777" w:rsidTr="001B3733">
        <w:trPr>
          <w:trHeight w:val="380"/>
        </w:trPr>
        <w:tc>
          <w:tcPr>
            <w:tcW w:w="840" w:type="dxa"/>
          </w:tcPr>
          <w:p w14:paraId="3108E16C" w14:textId="77777777" w:rsidR="000513CD" w:rsidRPr="001A69B5" w:rsidRDefault="0009509B" w:rsidP="001A69B5">
            <w:r w:rsidRPr="001A69B5">
              <w:t>231</w:t>
            </w:r>
          </w:p>
        </w:tc>
        <w:tc>
          <w:tcPr>
            <w:tcW w:w="3500" w:type="dxa"/>
          </w:tcPr>
          <w:p w14:paraId="3CBCBE82" w14:textId="77777777" w:rsidR="000513CD" w:rsidRPr="001A69B5" w:rsidRDefault="0009509B" w:rsidP="001A69B5">
            <w:proofErr w:type="spellStart"/>
            <w:r w:rsidRPr="001A69B5">
              <w:t>Barnehagar</w:t>
            </w:r>
            <w:proofErr w:type="spellEnd"/>
          </w:p>
        </w:tc>
        <w:tc>
          <w:tcPr>
            <w:tcW w:w="1300" w:type="dxa"/>
          </w:tcPr>
          <w:p w14:paraId="2FE545A3" w14:textId="77777777" w:rsidR="000513CD" w:rsidRPr="001A69B5" w:rsidRDefault="0009509B" w:rsidP="001A69B5">
            <w:r w:rsidRPr="001A69B5">
              <w:t>765 935</w:t>
            </w:r>
          </w:p>
        </w:tc>
        <w:tc>
          <w:tcPr>
            <w:tcW w:w="1300" w:type="dxa"/>
          </w:tcPr>
          <w:p w14:paraId="09AD51D7" w14:textId="77777777" w:rsidR="000513CD" w:rsidRPr="001A69B5" w:rsidRDefault="0009509B" w:rsidP="001A69B5">
            <w:r w:rsidRPr="001A69B5">
              <w:t>703 815</w:t>
            </w:r>
          </w:p>
        </w:tc>
        <w:tc>
          <w:tcPr>
            <w:tcW w:w="1300" w:type="dxa"/>
          </w:tcPr>
          <w:p w14:paraId="59294D7E" w14:textId="77777777" w:rsidR="000513CD" w:rsidRPr="001A69B5" w:rsidRDefault="0009509B" w:rsidP="001A69B5">
            <w:r w:rsidRPr="001A69B5">
              <w:t>750 977</w:t>
            </w:r>
          </w:p>
        </w:tc>
        <w:tc>
          <w:tcPr>
            <w:tcW w:w="1300" w:type="dxa"/>
          </w:tcPr>
          <w:p w14:paraId="208EB0F1" w14:textId="77777777" w:rsidR="000513CD" w:rsidRPr="001A69B5" w:rsidRDefault="0009509B" w:rsidP="001A69B5">
            <w:r w:rsidRPr="001A69B5">
              <w:t>6,7</w:t>
            </w:r>
          </w:p>
        </w:tc>
      </w:tr>
      <w:tr w:rsidR="000513CD" w:rsidRPr="001A69B5" w14:paraId="57298238" w14:textId="77777777" w:rsidTr="001B3733">
        <w:trPr>
          <w:trHeight w:val="380"/>
        </w:trPr>
        <w:tc>
          <w:tcPr>
            <w:tcW w:w="840" w:type="dxa"/>
          </w:tcPr>
          <w:p w14:paraId="77E1007F" w14:textId="77777777" w:rsidR="000513CD" w:rsidRPr="001A69B5" w:rsidRDefault="000513CD" w:rsidP="001A69B5"/>
        </w:tc>
        <w:tc>
          <w:tcPr>
            <w:tcW w:w="3500" w:type="dxa"/>
          </w:tcPr>
          <w:p w14:paraId="0DDD10BC" w14:textId="77777777" w:rsidR="000513CD" w:rsidRPr="001A69B5" w:rsidRDefault="0009509B" w:rsidP="001A69B5">
            <w:r w:rsidRPr="001A69B5">
              <w:rPr>
                <w:rStyle w:val="kursiv"/>
              </w:rPr>
              <w:t>Sum kategori 07.30</w:t>
            </w:r>
          </w:p>
        </w:tc>
        <w:tc>
          <w:tcPr>
            <w:tcW w:w="1300" w:type="dxa"/>
          </w:tcPr>
          <w:p w14:paraId="74D7B4DD" w14:textId="77777777" w:rsidR="000513CD" w:rsidRPr="001A69B5" w:rsidRDefault="0009509B" w:rsidP="001A69B5">
            <w:r w:rsidRPr="001A69B5">
              <w:rPr>
                <w:rStyle w:val="kursiv"/>
              </w:rPr>
              <w:t>765 935</w:t>
            </w:r>
          </w:p>
        </w:tc>
        <w:tc>
          <w:tcPr>
            <w:tcW w:w="1300" w:type="dxa"/>
          </w:tcPr>
          <w:p w14:paraId="124287CF" w14:textId="77777777" w:rsidR="000513CD" w:rsidRPr="001A69B5" w:rsidRDefault="0009509B" w:rsidP="001A69B5">
            <w:r w:rsidRPr="001A69B5">
              <w:rPr>
                <w:rStyle w:val="kursiv"/>
              </w:rPr>
              <w:t>703 815</w:t>
            </w:r>
          </w:p>
        </w:tc>
        <w:tc>
          <w:tcPr>
            <w:tcW w:w="1300" w:type="dxa"/>
          </w:tcPr>
          <w:p w14:paraId="1D60DE0D" w14:textId="77777777" w:rsidR="000513CD" w:rsidRPr="001A69B5" w:rsidRDefault="0009509B" w:rsidP="001A69B5">
            <w:r w:rsidRPr="001A69B5">
              <w:rPr>
                <w:rStyle w:val="kursiv"/>
              </w:rPr>
              <w:t>750 977</w:t>
            </w:r>
          </w:p>
        </w:tc>
        <w:tc>
          <w:tcPr>
            <w:tcW w:w="1300" w:type="dxa"/>
          </w:tcPr>
          <w:p w14:paraId="28336800" w14:textId="77777777" w:rsidR="000513CD" w:rsidRPr="001A69B5" w:rsidRDefault="0009509B" w:rsidP="001A69B5">
            <w:r w:rsidRPr="001A69B5">
              <w:rPr>
                <w:rStyle w:val="kursiv"/>
              </w:rPr>
              <w:t>6,7</w:t>
            </w:r>
          </w:p>
        </w:tc>
      </w:tr>
      <w:tr w:rsidR="000513CD" w:rsidRPr="001A69B5" w14:paraId="7E9596DC" w14:textId="77777777" w:rsidTr="001B3733">
        <w:trPr>
          <w:trHeight w:val="380"/>
        </w:trPr>
        <w:tc>
          <w:tcPr>
            <w:tcW w:w="840" w:type="dxa"/>
          </w:tcPr>
          <w:p w14:paraId="6E757D5A" w14:textId="77777777" w:rsidR="000513CD" w:rsidRPr="001A69B5" w:rsidRDefault="000513CD" w:rsidP="001A69B5"/>
        </w:tc>
        <w:tc>
          <w:tcPr>
            <w:tcW w:w="3500" w:type="dxa"/>
          </w:tcPr>
          <w:p w14:paraId="2C56CBD3" w14:textId="77777777" w:rsidR="000513CD" w:rsidRPr="001A69B5" w:rsidRDefault="0009509B" w:rsidP="001A69B5">
            <w:proofErr w:type="spellStart"/>
            <w:r w:rsidRPr="001A69B5">
              <w:rPr>
                <w:rStyle w:val="kursiv"/>
              </w:rPr>
              <w:t>Høgare</w:t>
            </w:r>
            <w:proofErr w:type="spellEnd"/>
            <w:r w:rsidRPr="001A69B5">
              <w:rPr>
                <w:rStyle w:val="kursiv"/>
              </w:rPr>
              <w:t xml:space="preserve"> </w:t>
            </w:r>
            <w:proofErr w:type="spellStart"/>
            <w:r w:rsidRPr="001A69B5">
              <w:rPr>
                <w:rStyle w:val="kursiv"/>
              </w:rPr>
              <w:t>yrkesfagleg</w:t>
            </w:r>
            <w:proofErr w:type="spellEnd"/>
            <w:r w:rsidRPr="001A69B5">
              <w:rPr>
                <w:rStyle w:val="kursiv"/>
              </w:rPr>
              <w:t xml:space="preserve"> utdanning</w:t>
            </w:r>
          </w:p>
        </w:tc>
        <w:tc>
          <w:tcPr>
            <w:tcW w:w="1300" w:type="dxa"/>
          </w:tcPr>
          <w:p w14:paraId="18D6274F" w14:textId="77777777" w:rsidR="000513CD" w:rsidRPr="001A69B5" w:rsidRDefault="000513CD" w:rsidP="001A69B5"/>
        </w:tc>
        <w:tc>
          <w:tcPr>
            <w:tcW w:w="1300" w:type="dxa"/>
          </w:tcPr>
          <w:p w14:paraId="6AAECA61" w14:textId="77777777" w:rsidR="000513CD" w:rsidRPr="001A69B5" w:rsidRDefault="000513CD" w:rsidP="001A69B5"/>
        </w:tc>
        <w:tc>
          <w:tcPr>
            <w:tcW w:w="1300" w:type="dxa"/>
          </w:tcPr>
          <w:p w14:paraId="4E96CC6B" w14:textId="77777777" w:rsidR="000513CD" w:rsidRPr="001A69B5" w:rsidRDefault="000513CD" w:rsidP="001A69B5"/>
        </w:tc>
        <w:tc>
          <w:tcPr>
            <w:tcW w:w="1300" w:type="dxa"/>
          </w:tcPr>
          <w:p w14:paraId="0A2D1544" w14:textId="77777777" w:rsidR="000513CD" w:rsidRPr="001A69B5" w:rsidRDefault="000513CD" w:rsidP="001A69B5"/>
        </w:tc>
      </w:tr>
      <w:tr w:rsidR="000513CD" w:rsidRPr="001A69B5" w14:paraId="188D3BD9" w14:textId="77777777" w:rsidTr="001B3733">
        <w:trPr>
          <w:trHeight w:val="380"/>
        </w:trPr>
        <w:tc>
          <w:tcPr>
            <w:tcW w:w="840" w:type="dxa"/>
          </w:tcPr>
          <w:p w14:paraId="4BC968DD" w14:textId="77777777" w:rsidR="000513CD" w:rsidRPr="001A69B5" w:rsidRDefault="0009509B" w:rsidP="001A69B5">
            <w:r w:rsidRPr="001A69B5">
              <w:t>240</w:t>
            </w:r>
          </w:p>
        </w:tc>
        <w:tc>
          <w:tcPr>
            <w:tcW w:w="3500" w:type="dxa"/>
          </w:tcPr>
          <w:p w14:paraId="08C8B257" w14:textId="77777777" w:rsidR="000513CD" w:rsidRPr="001A69B5" w:rsidRDefault="0009509B" w:rsidP="001A69B5">
            <w:proofErr w:type="spellStart"/>
            <w:r w:rsidRPr="001A69B5">
              <w:t>Fagskular</w:t>
            </w:r>
            <w:proofErr w:type="spellEnd"/>
          </w:p>
        </w:tc>
        <w:tc>
          <w:tcPr>
            <w:tcW w:w="1300" w:type="dxa"/>
          </w:tcPr>
          <w:p w14:paraId="166E7518" w14:textId="77777777" w:rsidR="000513CD" w:rsidRPr="001A69B5" w:rsidRDefault="0009509B" w:rsidP="001A69B5">
            <w:r w:rsidRPr="001A69B5">
              <w:t>887 911</w:t>
            </w:r>
          </w:p>
        </w:tc>
        <w:tc>
          <w:tcPr>
            <w:tcW w:w="1300" w:type="dxa"/>
          </w:tcPr>
          <w:p w14:paraId="268EEA1E" w14:textId="77777777" w:rsidR="000513CD" w:rsidRPr="001A69B5" w:rsidRDefault="0009509B" w:rsidP="001A69B5">
            <w:r w:rsidRPr="001A69B5">
              <w:t>1 069 994</w:t>
            </w:r>
          </w:p>
        </w:tc>
        <w:tc>
          <w:tcPr>
            <w:tcW w:w="1300" w:type="dxa"/>
          </w:tcPr>
          <w:p w14:paraId="53B856EA" w14:textId="77777777" w:rsidR="000513CD" w:rsidRPr="001A69B5" w:rsidRDefault="0009509B" w:rsidP="001A69B5">
            <w:r w:rsidRPr="001A69B5">
              <w:t>1 181 527</w:t>
            </w:r>
          </w:p>
        </w:tc>
        <w:tc>
          <w:tcPr>
            <w:tcW w:w="1300" w:type="dxa"/>
          </w:tcPr>
          <w:p w14:paraId="61EB3CED" w14:textId="77777777" w:rsidR="000513CD" w:rsidRPr="001A69B5" w:rsidRDefault="0009509B" w:rsidP="001A69B5">
            <w:r w:rsidRPr="001A69B5">
              <w:t>10,4</w:t>
            </w:r>
          </w:p>
        </w:tc>
      </w:tr>
      <w:tr w:rsidR="000513CD" w:rsidRPr="001A69B5" w14:paraId="45A4F27F" w14:textId="77777777" w:rsidTr="001B3733">
        <w:trPr>
          <w:trHeight w:val="380"/>
        </w:trPr>
        <w:tc>
          <w:tcPr>
            <w:tcW w:w="840" w:type="dxa"/>
          </w:tcPr>
          <w:p w14:paraId="7D3DAEF2" w14:textId="77777777" w:rsidR="000513CD" w:rsidRPr="001A69B5" w:rsidRDefault="0009509B" w:rsidP="001A69B5">
            <w:r w:rsidRPr="001A69B5">
              <w:t>241</w:t>
            </w:r>
          </w:p>
        </w:tc>
        <w:tc>
          <w:tcPr>
            <w:tcW w:w="3500" w:type="dxa"/>
          </w:tcPr>
          <w:p w14:paraId="426D862E" w14:textId="77777777" w:rsidR="000513CD" w:rsidRPr="001A69B5" w:rsidRDefault="0009509B" w:rsidP="001A69B5">
            <w:r w:rsidRPr="001A69B5">
              <w:t xml:space="preserve">Felles tiltak for </w:t>
            </w:r>
            <w:proofErr w:type="spellStart"/>
            <w:r w:rsidRPr="001A69B5">
              <w:t>fagskular</w:t>
            </w:r>
            <w:proofErr w:type="spellEnd"/>
          </w:p>
        </w:tc>
        <w:tc>
          <w:tcPr>
            <w:tcW w:w="1300" w:type="dxa"/>
          </w:tcPr>
          <w:p w14:paraId="7EC16DBF" w14:textId="77777777" w:rsidR="000513CD" w:rsidRPr="001A69B5" w:rsidRDefault="0009509B" w:rsidP="001A69B5">
            <w:r w:rsidRPr="001A69B5">
              <w:t>31 072</w:t>
            </w:r>
          </w:p>
        </w:tc>
        <w:tc>
          <w:tcPr>
            <w:tcW w:w="1300" w:type="dxa"/>
          </w:tcPr>
          <w:p w14:paraId="5D9C2CD3" w14:textId="77777777" w:rsidR="000513CD" w:rsidRPr="001A69B5" w:rsidRDefault="0009509B" w:rsidP="001A69B5">
            <w:r w:rsidRPr="001A69B5">
              <w:t>31 692</w:t>
            </w:r>
          </w:p>
        </w:tc>
        <w:tc>
          <w:tcPr>
            <w:tcW w:w="1300" w:type="dxa"/>
          </w:tcPr>
          <w:p w14:paraId="4B707EFB" w14:textId="77777777" w:rsidR="000513CD" w:rsidRPr="001A69B5" w:rsidRDefault="0009509B" w:rsidP="001A69B5">
            <w:r w:rsidRPr="001A69B5">
              <w:t>22 754</w:t>
            </w:r>
          </w:p>
        </w:tc>
        <w:tc>
          <w:tcPr>
            <w:tcW w:w="1300" w:type="dxa"/>
          </w:tcPr>
          <w:p w14:paraId="35C44557" w14:textId="77777777" w:rsidR="000513CD" w:rsidRPr="001A69B5" w:rsidRDefault="0009509B" w:rsidP="001A69B5">
            <w:r w:rsidRPr="001A69B5">
              <w:t>–28,2</w:t>
            </w:r>
          </w:p>
        </w:tc>
      </w:tr>
      <w:tr w:rsidR="000513CD" w:rsidRPr="001A69B5" w14:paraId="534FD8C1" w14:textId="77777777" w:rsidTr="001B3733">
        <w:trPr>
          <w:trHeight w:val="380"/>
        </w:trPr>
        <w:tc>
          <w:tcPr>
            <w:tcW w:w="840" w:type="dxa"/>
          </w:tcPr>
          <w:p w14:paraId="63F7CE72" w14:textId="77777777" w:rsidR="000513CD" w:rsidRPr="001A69B5" w:rsidRDefault="0009509B" w:rsidP="001A69B5">
            <w:r w:rsidRPr="001A69B5">
              <w:t>242</w:t>
            </w:r>
          </w:p>
        </w:tc>
        <w:tc>
          <w:tcPr>
            <w:tcW w:w="3500" w:type="dxa"/>
          </w:tcPr>
          <w:p w14:paraId="34B7E33A"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300" w:type="dxa"/>
          </w:tcPr>
          <w:p w14:paraId="0D94EC8F" w14:textId="77777777" w:rsidR="000513CD" w:rsidRPr="001A69B5" w:rsidRDefault="0009509B" w:rsidP="001A69B5">
            <w:r w:rsidRPr="001A69B5">
              <w:t>32 232</w:t>
            </w:r>
          </w:p>
        </w:tc>
        <w:tc>
          <w:tcPr>
            <w:tcW w:w="1300" w:type="dxa"/>
          </w:tcPr>
          <w:p w14:paraId="2543DE2D" w14:textId="77777777" w:rsidR="000513CD" w:rsidRPr="001A69B5" w:rsidRDefault="0009509B" w:rsidP="001A69B5">
            <w:r w:rsidRPr="001A69B5">
              <w:t>31 732</w:t>
            </w:r>
          </w:p>
        </w:tc>
        <w:tc>
          <w:tcPr>
            <w:tcW w:w="1300" w:type="dxa"/>
          </w:tcPr>
          <w:p w14:paraId="37AF2EFA" w14:textId="77777777" w:rsidR="000513CD" w:rsidRPr="001A69B5" w:rsidRDefault="0009509B" w:rsidP="001A69B5">
            <w:r w:rsidRPr="001A69B5">
              <w:t>32 191</w:t>
            </w:r>
          </w:p>
        </w:tc>
        <w:tc>
          <w:tcPr>
            <w:tcW w:w="1300" w:type="dxa"/>
          </w:tcPr>
          <w:p w14:paraId="56AA035D" w14:textId="77777777" w:rsidR="000513CD" w:rsidRPr="001A69B5" w:rsidRDefault="0009509B" w:rsidP="001A69B5">
            <w:r w:rsidRPr="001A69B5">
              <w:t>1,4</w:t>
            </w:r>
          </w:p>
        </w:tc>
      </w:tr>
      <w:tr w:rsidR="000513CD" w:rsidRPr="001A69B5" w14:paraId="7C63ED79" w14:textId="77777777" w:rsidTr="001B3733">
        <w:trPr>
          <w:trHeight w:val="380"/>
        </w:trPr>
        <w:tc>
          <w:tcPr>
            <w:tcW w:w="840" w:type="dxa"/>
          </w:tcPr>
          <w:p w14:paraId="393B5960" w14:textId="77777777" w:rsidR="000513CD" w:rsidRPr="001A69B5" w:rsidRDefault="000513CD" w:rsidP="001A69B5"/>
        </w:tc>
        <w:tc>
          <w:tcPr>
            <w:tcW w:w="3500" w:type="dxa"/>
          </w:tcPr>
          <w:p w14:paraId="34E09BFB" w14:textId="77777777" w:rsidR="000513CD" w:rsidRPr="001A69B5" w:rsidRDefault="0009509B" w:rsidP="001A69B5">
            <w:r w:rsidRPr="001A69B5">
              <w:rPr>
                <w:rStyle w:val="kursiv"/>
              </w:rPr>
              <w:t>Sum kategori 07.40</w:t>
            </w:r>
          </w:p>
        </w:tc>
        <w:tc>
          <w:tcPr>
            <w:tcW w:w="1300" w:type="dxa"/>
          </w:tcPr>
          <w:p w14:paraId="27CCB970" w14:textId="77777777" w:rsidR="000513CD" w:rsidRPr="001A69B5" w:rsidRDefault="0009509B" w:rsidP="001A69B5">
            <w:r w:rsidRPr="001A69B5">
              <w:rPr>
                <w:rStyle w:val="kursiv"/>
              </w:rPr>
              <w:t>951 215</w:t>
            </w:r>
          </w:p>
        </w:tc>
        <w:tc>
          <w:tcPr>
            <w:tcW w:w="1300" w:type="dxa"/>
          </w:tcPr>
          <w:p w14:paraId="73F2BB93" w14:textId="77777777" w:rsidR="000513CD" w:rsidRPr="001A69B5" w:rsidRDefault="0009509B" w:rsidP="001A69B5">
            <w:r w:rsidRPr="001A69B5">
              <w:rPr>
                <w:rStyle w:val="kursiv"/>
              </w:rPr>
              <w:t>1 133 418</w:t>
            </w:r>
          </w:p>
        </w:tc>
        <w:tc>
          <w:tcPr>
            <w:tcW w:w="1300" w:type="dxa"/>
          </w:tcPr>
          <w:p w14:paraId="4212F7F4" w14:textId="77777777" w:rsidR="000513CD" w:rsidRPr="001A69B5" w:rsidRDefault="0009509B" w:rsidP="001A69B5">
            <w:r w:rsidRPr="001A69B5">
              <w:rPr>
                <w:rStyle w:val="kursiv"/>
              </w:rPr>
              <w:t>1 236 472</w:t>
            </w:r>
          </w:p>
        </w:tc>
        <w:tc>
          <w:tcPr>
            <w:tcW w:w="1300" w:type="dxa"/>
          </w:tcPr>
          <w:p w14:paraId="6CBF27BA" w14:textId="77777777" w:rsidR="000513CD" w:rsidRPr="001A69B5" w:rsidRDefault="0009509B" w:rsidP="001A69B5">
            <w:r w:rsidRPr="001A69B5">
              <w:rPr>
                <w:rStyle w:val="kursiv"/>
              </w:rPr>
              <w:t>9,1</w:t>
            </w:r>
          </w:p>
        </w:tc>
      </w:tr>
      <w:tr w:rsidR="000513CD" w:rsidRPr="001A69B5" w14:paraId="29ED4F9F" w14:textId="77777777" w:rsidTr="001B3733">
        <w:trPr>
          <w:trHeight w:val="640"/>
        </w:trPr>
        <w:tc>
          <w:tcPr>
            <w:tcW w:w="840" w:type="dxa"/>
          </w:tcPr>
          <w:p w14:paraId="209A322C" w14:textId="77777777" w:rsidR="000513CD" w:rsidRPr="001A69B5" w:rsidRDefault="000513CD" w:rsidP="001A69B5"/>
        </w:tc>
        <w:tc>
          <w:tcPr>
            <w:tcW w:w="3500" w:type="dxa"/>
          </w:tcPr>
          <w:p w14:paraId="56837529" w14:textId="77777777" w:rsidR="000513CD" w:rsidRPr="001A69B5" w:rsidRDefault="0009509B" w:rsidP="001A69B5">
            <w:r w:rsidRPr="001A69B5">
              <w:rPr>
                <w:rStyle w:val="halvfet0"/>
              </w:rPr>
              <w:t>Kompetansepolitikk og livslang læring</w:t>
            </w:r>
          </w:p>
        </w:tc>
        <w:tc>
          <w:tcPr>
            <w:tcW w:w="1300" w:type="dxa"/>
          </w:tcPr>
          <w:p w14:paraId="0C32820F" w14:textId="77777777" w:rsidR="000513CD" w:rsidRPr="001A69B5" w:rsidRDefault="000513CD" w:rsidP="001A69B5"/>
        </w:tc>
        <w:tc>
          <w:tcPr>
            <w:tcW w:w="1300" w:type="dxa"/>
          </w:tcPr>
          <w:p w14:paraId="08B43CF7" w14:textId="77777777" w:rsidR="000513CD" w:rsidRPr="001A69B5" w:rsidRDefault="000513CD" w:rsidP="001A69B5"/>
        </w:tc>
        <w:tc>
          <w:tcPr>
            <w:tcW w:w="1300" w:type="dxa"/>
          </w:tcPr>
          <w:p w14:paraId="05937619" w14:textId="77777777" w:rsidR="000513CD" w:rsidRPr="001A69B5" w:rsidRDefault="000513CD" w:rsidP="001A69B5"/>
        </w:tc>
        <w:tc>
          <w:tcPr>
            <w:tcW w:w="1300" w:type="dxa"/>
          </w:tcPr>
          <w:p w14:paraId="05265090" w14:textId="77777777" w:rsidR="000513CD" w:rsidRPr="001A69B5" w:rsidRDefault="000513CD" w:rsidP="001A69B5"/>
        </w:tc>
      </w:tr>
      <w:tr w:rsidR="000513CD" w:rsidRPr="001A69B5" w14:paraId="57474DBB" w14:textId="77777777" w:rsidTr="001B3733">
        <w:trPr>
          <w:trHeight w:val="380"/>
        </w:trPr>
        <w:tc>
          <w:tcPr>
            <w:tcW w:w="840" w:type="dxa"/>
          </w:tcPr>
          <w:p w14:paraId="10146028" w14:textId="77777777" w:rsidR="000513CD" w:rsidRPr="001A69B5" w:rsidRDefault="0009509B" w:rsidP="001A69B5">
            <w:r w:rsidRPr="001A69B5">
              <w:t>251</w:t>
            </w:r>
          </w:p>
        </w:tc>
        <w:tc>
          <w:tcPr>
            <w:tcW w:w="3500" w:type="dxa"/>
          </w:tcPr>
          <w:p w14:paraId="78B98664" w14:textId="77777777" w:rsidR="000513CD" w:rsidRPr="001A69B5" w:rsidRDefault="0009509B" w:rsidP="001A69B5">
            <w:r w:rsidRPr="001A69B5">
              <w:t>22. juli-senteret</w:t>
            </w:r>
          </w:p>
        </w:tc>
        <w:tc>
          <w:tcPr>
            <w:tcW w:w="1300" w:type="dxa"/>
          </w:tcPr>
          <w:p w14:paraId="00659C73" w14:textId="77777777" w:rsidR="000513CD" w:rsidRPr="001A69B5" w:rsidRDefault="0009509B" w:rsidP="001A69B5">
            <w:r w:rsidRPr="001A69B5">
              <w:t>17 185</w:t>
            </w:r>
          </w:p>
        </w:tc>
        <w:tc>
          <w:tcPr>
            <w:tcW w:w="1300" w:type="dxa"/>
          </w:tcPr>
          <w:p w14:paraId="552F8D77" w14:textId="77777777" w:rsidR="000513CD" w:rsidRPr="001A69B5" w:rsidRDefault="0009509B" w:rsidP="001A69B5">
            <w:r w:rsidRPr="001A69B5">
              <w:t>15 714</w:t>
            </w:r>
          </w:p>
        </w:tc>
        <w:tc>
          <w:tcPr>
            <w:tcW w:w="1300" w:type="dxa"/>
          </w:tcPr>
          <w:p w14:paraId="1C52F616" w14:textId="77777777" w:rsidR="000513CD" w:rsidRPr="001A69B5" w:rsidRDefault="0009509B" w:rsidP="001A69B5">
            <w:r w:rsidRPr="001A69B5">
              <w:t>27 695</w:t>
            </w:r>
          </w:p>
        </w:tc>
        <w:tc>
          <w:tcPr>
            <w:tcW w:w="1300" w:type="dxa"/>
          </w:tcPr>
          <w:p w14:paraId="35B7626A" w14:textId="77777777" w:rsidR="000513CD" w:rsidRPr="001A69B5" w:rsidRDefault="0009509B" w:rsidP="001A69B5">
            <w:r w:rsidRPr="001A69B5">
              <w:t>76,2</w:t>
            </w:r>
          </w:p>
        </w:tc>
      </w:tr>
      <w:tr w:rsidR="000513CD" w:rsidRPr="001A69B5" w14:paraId="3BE50B8D" w14:textId="77777777" w:rsidTr="001B3733">
        <w:trPr>
          <w:trHeight w:val="380"/>
        </w:trPr>
        <w:tc>
          <w:tcPr>
            <w:tcW w:w="840" w:type="dxa"/>
          </w:tcPr>
          <w:p w14:paraId="657DD4E0" w14:textId="77777777" w:rsidR="000513CD" w:rsidRPr="001A69B5" w:rsidRDefault="0009509B" w:rsidP="001A69B5">
            <w:r w:rsidRPr="001A69B5">
              <w:t>253</w:t>
            </w:r>
          </w:p>
        </w:tc>
        <w:tc>
          <w:tcPr>
            <w:tcW w:w="3500" w:type="dxa"/>
          </w:tcPr>
          <w:p w14:paraId="275C7C54" w14:textId="77777777" w:rsidR="000513CD" w:rsidRPr="001A69B5" w:rsidRDefault="0009509B" w:rsidP="001A69B5">
            <w:proofErr w:type="spellStart"/>
            <w:r w:rsidRPr="001A69B5">
              <w:t>Folkehøgskular</w:t>
            </w:r>
            <w:proofErr w:type="spellEnd"/>
          </w:p>
        </w:tc>
        <w:tc>
          <w:tcPr>
            <w:tcW w:w="1300" w:type="dxa"/>
          </w:tcPr>
          <w:p w14:paraId="221A6C06" w14:textId="77777777" w:rsidR="000513CD" w:rsidRPr="001A69B5" w:rsidRDefault="0009509B" w:rsidP="001A69B5">
            <w:r w:rsidRPr="001A69B5">
              <w:t>1 029 129</w:t>
            </w:r>
          </w:p>
        </w:tc>
        <w:tc>
          <w:tcPr>
            <w:tcW w:w="1300" w:type="dxa"/>
          </w:tcPr>
          <w:p w14:paraId="6AAEDCEC" w14:textId="77777777" w:rsidR="000513CD" w:rsidRPr="001A69B5" w:rsidRDefault="0009509B" w:rsidP="001A69B5">
            <w:r w:rsidRPr="001A69B5">
              <w:t>993 308</w:t>
            </w:r>
          </w:p>
        </w:tc>
        <w:tc>
          <w:tcPr>
            <w:tcW w:w="1300" w:type="dxa"/>
          </w:tcPr>
          <w:p w14:paraId="515E3328" w14:textId="77777777" w:rsidR="000513CD" w:rsidRPr="001A69B5" w:rsidRDefault="0009509B" w:rsidP="001A69B5">
            <w:r w:rsidRPr="001A69B5">
              <w:t>1 045 730</w:t>
            </w:r>
          </w:p>
        </w:tc>
        <w:tc>
          <w:tcPr>
            <w:tcW w:w="1300" w:type="dxa"/>
          </w:tcPr>
          <w:p w14:paraId="25DD752D" w14:textId="77777777" w:rsidR="000513CD" w:rsidRPr="001A69B5" w:rsidRDefault="0009509B" w:rsidP="001A69B5">
            <w:r w:rsidRPr="001A69B5">
              <w:t>5,3</w:t>
            </w:r>
          </w:p>
        </w:tc>
      </w:tr>
      <w:tr w:rsidR="000513CD" w:rsidRPr="001A69B5" w14:paraId="615C1E56" w14:textId="77777777" w:rsidTr="001B3733">
        <w:trPr>
          <w:trHeight w:val="380"/>
        </w:trPr>
        <w:tc>
          <w:tcPr>
            <w:tcW w:w="840" w:type="dxa"/>
          </w:tcPr>
          <w:p w14:paraId="5CF8EFA5" w14:textId="77777777" w:rsidR="000513CD" w:rsidRPr="001A69B5" w:rsidRDefault="0009509B" w:rsidP="001A69B5">
            <w:r w:rsidRPr="001A69B5">
              <w:t>254</w:t>
            </w:r>
          </w:p>
        </w:tc>
        <w:tc>
          <w:tcPr>
            <w:tcW w:w="3500" w:type="dxa"/>
          </w:tcPr>
          <w:p w14:paraId="550E7B76" w14:textId="77777777" w:rsidR="000513CD" w:rsidRPr="001A69B5" w:rsidRDefault="0009509B" w:rsidP="001A69B5">
            <w:r w:rsidRPr="001A69B5">
              <w:t>Studieforbund mv.</w:t>
            </w:r>
          </w:p>
        </w:tc>
        <w:tc>
          <w:tcPr>
            <w:tcW w:w="1300" w:type="dxa"/>
          </w:tcPr>
          <w:p w14:paraId="27A334A3" w14:textId="77777777" w:rsidR="000513CD" w:rsidRPr="001A69B5" w:rsidRDefault="0009509B" w:rsidP="001A69B5">
            <w:r w:rsidRPr="001A69B5">
              <w:t>232 877</w:t>
            </w:r>
          </w:p>
        </w:tc>
        <w:tc>
          <w:tcPr>
            <w:tcW w:w="1300" w:type="dxa"/>
          </w:tcPr>
          <w:p w14:paraId="3B2711BB" w14:textId="77777777" w:rsidR="000513CD" w:rsidRPr="001A69B5" w:rsidRDefault="0009509B" w:rsidP="001A69B5">
            <w:r w:rsidRPr="001A69B5">
              <w:t>72 430</w:t>
            </w:r>
          </w:p>
        </w:tc>
        <w:tc>
          <w:tcPr>
            <w:tcW w:w="1300" w:type="dxa"/>
          </w:tcPr>
          <w:p w14:paraId="64DFF578" w14:textId="77777777" w:rsidR="000513CD" w:rsidRPr="001A69B5" w:rsidRDefault="0009509B" w:rsidP="001A69B5">
            <w:r w:rsidRPr="001A69B5">
              <w:t>74 313</w:t>
            </w:r>
          </w:p>
        </w:tc>
        <w:tc>
          <w:tcPr>
            <w:tcW w:w="1300" w:type="dxa"/>
          </w:tcPr>
          <w:p w14:paraId="7ED8E1D2" w14:textId="77777777" w:rsidR="000513CD" w:rsidRPr="001A69B5" w:rsidRDefault="0009509B" w:rsidP="001A69B5">
            <w:r w:rsidRPr="001A69B5">
              <w:t>2,6</w:t>
            </w:r>
          </w:p>
        </w:tc>
      </w:tr>
      <w:tr w:rsidR="000513CD" w:rsidRPr="001A69B5" w14:paraId="144319AF" w14:textId="77777777" w:rsidTr="001B3733">
        <w:trPr>
          <w:trHeight w:val="640"/>
        </w:trPr>
        <w:tc>
          <w:tcPr>
            <w:tcW w:w="840" w:type="dxa"/>
          </w:tcPr>
          <w:p w14:paraId="2604BC8F" w14:textId="77777777" w:rsidR="000513CD" w:rsidRPr="001A69B5" w:rsidRDefault="0009509B" w:rsidP="001A69B5">
            <w:r w:rsidRPr="001A69B5">
              <w:t>255</w:t>
            </w:r>
          </w:p>
        </w:tc>
        <w:tc>
          <w:tcPr>
            <w:tcW w:w="3500" w:type="dxa"/>
          </w:tcPr>
          <w:p w14:paraId="1EC28255" w14:textId="77777777" w:rsidR="000513CD" w:rsidRPr="001A69B5" w:rsidRDefault="0009509B" w:rsidP="001A69B5">
            <w:proofErr w:type="spellStart"/>
            <w:r w:rsidRPr="001A69B5">
              <w:t>Tilskot</w:t>
            </w:r>
            <w:proofErr w:type="spellEnd"/>
            <w:r w:rsidRPr="001A69B5">
              <w:t xml:space="preserve"> til freds- og menneskerettssenter</w:t>
            </w:r>
          </w:p>
        </w:tc>
        <w:tc>
          <w:tcPr>
            <w:tcW w:w="1300" w:type="dxa"/>
          </w:tcPr>
          <w:p w14:paraId="270EBC30" w14:textId="77777777" w:rsidR="000513CD" w:rsidRPr="001A69B5" w:rsidRDefault="0009509B" w:rsidP="001A69B5">
            <w:r w:rsidRPr="001A69B5">
              <w:t>109 951</w:t>
            </w:r>
          </w:p>
        </w:tc>
        <w:tc>
          <w:tcPr>
            <w:tcW w:w="1300" w:type="dxa"/>
          </w:tcPr>
          <w:p w14:paraId="7B5657F3" w14:textId="77777777" w:rsidR="000513CD" w:rsidRPr="001A69B5" w:rsidRDefault="000513CD" w:rsidP="001A69B5"/>
        </w:tc>
        <w:tc>
          <w:tcPr>
            <w:tcW w:w="1300" w:type="dxa"/>
          </w:tcPr>
          <w:p w14:paraId="3A78EF4D" w14:textId="77777777" w:rsidR="000513CD" w:rsidRPr="001A69B5" w:rsidRDefault="000513CD" w:rsidP="001A69B5"/>
        </w:tc>
        <w:tc>
          <w:tcPr>
            <w:tcW w:w="1300" w:type="dxa"/>
          </w:tcPr>
          <w:p w14:paraId="4C8137B6" w14:textId="77777777" w:rsidR="000513CD" w:rsidRPr="001A69B5" w:rsidRDefault="0009509B" w:rsidP="001A69B5">
            <w:r w:rsidRPr="001A69B5">
              <w:t>0,0</w:t>
            </w:r>
          </w:p>
        </w:tc>
      </w:tr>
      <w:tr w:rsidR="000513CD" w:rsidRPr="001A69B5" w14:paraId="743882CF" w14:textId="77777777" w:rsidTr="001B3733">
        <w:trPr>
          <w:trHeight w:val="640"/>
        </w:trPr>
        <w:tc>
          <w:tcPr>
            <w:tcW w:w="840" w:type="dxa"/>
          </w:tcPr>
          <w:p w14:paraId="6D3D1CDF" w14:textId="77777777" w:rsidR="000513CD" w:rsidRPr="001A69B5" w:rsidRDefault="0009509B" w:rsidP="001A69B5">
            <w:r w:rsidRPr="001A69B5">
              <w:t>256</w:t>
            </w:r>
          </w:p>
        </w:tc>
        <w:tc>
          <w:tcPr>
            <w:tcW w:w="3500" w:type="dxa"/>
          </w:tcPr>
          <w:p w14:paraId="5C899018"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300" w:type="dxa"/>
          </w:tcPr>
          <w:p w14:paraId="2469D6F1" w14:textId="77777777" w:rsidR="000513CD" w:rsidRPr="001A69B5" w:rsidRDefault="0009509B" w:rsidP="001A69B5">
            <w:r w:rsidRPr="001A69B5">
              <w:t>122 595</w:t>
            </w:r>
          </w:p>
        </w:tc>
        <w:tc>
          <w:tcPr>
            <w:tcW w:w="1300" w:type="dxa"/>
          </w:tcPr>
          <w:p w14:paraId="0B679673" w14:textId="77777777" w:rsidR="000513CD" w:rsidRPr="001A69B5" w:rsidRDefault="0009509B" w:rsidP="001A69B5">
            <w:r w:rsidRPr="001A69B5">
              <w:t>128 407</w:t>
            </w:r>
          </w:p>
        </w:tc>
        <w:tc>
          <w:tcPr>
            <w:tcW w:w="1300" w:type="dxa"/>
          </w:tcPr>
          <w:p w14:paraId="2003646A" w14:textId="77777777" w:rsidR="000513CD" w:rsidRPr="001A69B5" w:rsidRDefault="0009509B" w:rsidP="001A69B5">
            <w:r w:rsidRPr="001A69B5">
              <w:t>374 977</w:t>
            </w:r>
          </w:p>
        </w:tc>
        <w:tc>
          <w:tcPr>
            <w:tcW w:w="1300" w:type="dxa"/>
          </w:tcPr>
          <w:p w14:paraId="3D2FF78C" w14:textId="77777777" w:rsidR="000513CD" w:rsidRPr="001A69B5" w:rsidRDefault="0009509B" w:rsidP="001A69B5">
            <w:r w:rsidRPr="001A69B5">
              <w:t>192,0</w:t>
            </w:r>
          </w:p>
        </w:tc>
      </w:tr>
      <w:tr w:rsidR="000513CD" w:rsidRPr="001A69B5" w14:paraId="04492B9D" w14:textId="77777777" w:rsidTr="001B3733">
        <w:trPr>
          <w:trHeight w:val="380"/>
        </w:trPr>
        <w:tc>
          <w:tcPr>
            <w:tcW w:w="840" w:type="dxa"/>
          </w:tcPr>
          <w:p w14:paraId="36FF2DF2" w14:textId="77777777" w:rsidR="000513CD" w:rsidRPr="001A69B5" w:rsidRDefault="0009509B" w:rsidP="001A69B5">
            <w:r w:rsidRPr="001A69B5">
              <w:t>257</w:t>
            </w:r>
          </w:p>
        </w:tc>
        <w:tc>
          <w:tcPr>
            <w:tcW w:w="3500" w:type="dxa"/>
          </w:tcPr>
          <w:p w14:paraId="7692625F" w14:textId="77777777" w:rsidR="000513CD" w:rsidRPr="001A69B5" w:rsidRDefault="0009509B" w:rsidP="001A69B5">
            <w:r w:rsidRPr="001A69B5">
              <w:t>Kompetanseprogrammet</w:t>
            </w:r>
          </w:p>
        </w:tc>
        <w:tc>
          <w:tcPr>
            <w:tcW w:w="1300" w:type="dxa"/>
          </w:tcPr>
          <w:p w14:paraId="68D4BEF6" w14:textId="77777777" w:rsidR="000513CD" w:rsidRPr="001A69B5" w:rsidRDefault="0009509B" w:rsidP="001A69B5">
            <w:r w:rsidRPr="001A69B5">
              <w:t>134 136</w:t>
            </w:r>
          </w:p>
        </w:tc>
        <w:tc>
          <w:tcPr>
            <w:tcW w:w="1300" w:type="dxa"/>
          </w:tcPr>
          <w:p w14:paraId="44AEC54C" w14:textId="77777777" w:rsidR="000513CD" w:rsidRPr="001A69B5" w:rsidRDefault="0009509B" w:rsidP="001A69B5">
            <w:r w:rsidRPr="001A69B5">
              <w:t>376 134</w:t>
            </w:r>
          </w:p>
        </w:tc>
        <w:tc>
          <w:tcPr>
            <w:tcW w:w="1300" w:type="dxa"/>
          </w:tcPr>
          <w:p w14:paraId="7FD3DDF4" w14:textId="77777777" w:rsidR="000513CD" w:rsidRPr="001A69B5" w:rsidRDefault="0009509B" w:rsidP="001A69B5">
            <w:r w:rsidRPr="001A69B5">
              <w:t>313 123</w:t>
            </w:r>
          </w:p>
        </w:tc>
        <w:tc>
          <w:tcPr>
            <w:tcW w:w="1300" w:type="dxa"/>
          </w:tcPr>
          <w:p w14:paraId="7DF6E8AD" w14:textId="77777777" w:rsidR="000513CD" w:rsidRPr="001A69B5" w:rsidRDefault="0009509B" w:rsidP="001A69B5">
            <w:r w:rsidRPr="001A69B5">
              <w:t>–16,8</w:t>
            </w:r>
          </w:p>
        </w:tc>
      </w:tr>
      <w:tr w:rsidR="000513CD" w:rsidRPr="001A69B5" w14:paraId="702E2E50" w14:textId="77777777" w:rsidTr="001B3733">
        <w:trPr>
          <w:trHeight w:val="380"/>
        </w:trPr>
        <w:tc>
          <w:tcPr>
            <w:tcW w:w="840" w:type="dxa"/>
          </w:tcPr>
          <w:p w14:paraId="061AD5C5" w14:textId="77777777" w:rsidR="000513CD" w:rsidRPr="001A69B5" w:rsidRDefault="0009509B" w:rsidP="001A69B5">
            <w:r w:rsidRPr="001A69B5">
              <w:t>258</w:t>
            </w:r>
          </w:p>
        </w:tc>
        <w:tc>
          <w:tcPr>
            <w:tcW w:w="3500" w:type="dxa"/>
          </w:tcPr>
          <w:p w14:paraId="4E878EBA" w14:textId="77777777" w:rsidR="000513CD" w:rsidRPr="001A69B5" w:rsidRDefault="0009509B" w:rsidP="001A69B5">
            <w:r w:rsidRPr="001A69B5">
              <w:t>Tiltak for livslang læring</w:t>
            </w:r>
          </w:p>
        </w:tc>
        <w:tc>
          <w:tcPr>
            <w:tcW w:w="1300" w:type="dxa"/>
          </w:tcPr>
          <w:p w14:paraId="417B5D32" w14:textId="77777777" w:rsidR="000513CD" w:rsidRPr="001A69B5" w:rsidRDefault="0009509B" w:rsidP="001A69B5">
            <w:r w:rsidRPr="001A69B5">
              <w:t>392 663</w:t>
            </w:r>
          </w:p>
        </w:tc>
        <w:tc>
          <w:tcPr>
            <w:tcW w:w="1300" w:type="dxa"/>
          </w:tcPr>
          <w:p w14:paraId="34B32905" w14:textId="77777777" w:rsidR="000513CD" w:rsidRPr="001A69B5" w:rsidRDefault="0009509B" w:rsidP="001A69B5">
            <w:r w:rsidRPr="001A69B5">
              <w:t>159 707</w:t>
            </w:r>
          </w:p>
        </w:tc>
        <w:tc>
          <w:tcPr>
            <w:tcW w:w="1300" w:type="dxa"/>
          </w:tcPr>
          <w:p w14:paraId="58398732" w14:textId="77777777" w:rsidR="000513CD" w:rsidRPr="001A69B5" w:rsidRDefault="0009509B" w:rsidP="001A69B5">
            <w:r w:rsidRPr="001A69B5">
              <w:t>148 424</w:t>
            </w:r>
          </w:p>
        </w:tc>
        <w:tc>
          <w:tcPr>
            <w:tcW w:w="1300" w:type="dxa"/>
          </w:tcPr>
          <w:p w14:paraId="320475F6" w14:textId="77777777" w:rsidR="000513CD" w:rsidRPr="001A69B5" w:rsidRDefault="0009509B" w:rsidP="001A69B5">
            <w:r w:rsidRPr="001A69B5">
              <w:t>–7,1</w:t>
            </w:r>
          </w:p>
        </w:tc>
      </w:tr>
      <w:tr w:rsidR="000513CD" w:rsidRPr="001A69B5" w14:paraId="454A80B7" w14:textId="77777777" w:rsidTr="001B3733">
        <w:trPr>
          <w:trHeight w:val="380"/>
        </w:trPr>
        <w:tc>
          <w:tcPr>
            <w:tcW w:w="840" w:type="dxa"/>
          </w:tcPr>
          <w:p w14:paraId="36B3ABFF" w14:textId="77777777" w:rsidR="000513CD" w:rsidRPr="001A69B5" w:rsidRDefault="000513CD" w:rsidP="001A69B5"/>
        </w:tc>
        <w:tc>
          <w:tcPr>
            <w:tcW w:w="3500" w:type="dxa"/>
          </w:tcPr>
          <w:p w14:paraId="25DA3612" w14:textId="77777777" w:rsidR="000513CD" w:rsidRPr="001A69B5" w:rsidRDefault="0009509B" w:rsidP="001A69B5">
            <w:r w:rsidRPr="001A69B5">
              <w:rPr>
                <w:rStyle w:val="kursiv"/>
              </w:rPr>
              <w:t>Sum kategori 07.50</w:t>
            </w:r>
          </w:p>
        </w:tc>
        <w:tc>
          <w:tcPr>
            <w:tcW w:w="1300" w:type="dxa"/>
          </w:tcPr>
          <w:p w14:paraId="3F59219D" w14:textId="77777777" w:rsidR="000513CD" w:rsidRPr="001A69B5" w:rsidRDefault="0009509B" w:rsidP="001A69B5">
            <w:r w:rsidRPr="001A69B5">
              <w:rPr>
                <w:rStyle w:val="kursiv"/>
              </w:rPr>
              <w:t>2 038 536</w:t>
            </w:r>
          </w:p>
        </w:tc>
        <w:tc>
          <w:tcPr>
            <w:tcW w:w="1300" w:type="dxa"/>
          </w:tcPr>
          <w:p w14:paraId="596B4C0A" w14:textId="77777777" w:rsidR="000513CD" w:rsidRPr="001A69B5" w:rsidRDefault="0009509B" w:rsidP="001A69B5">
            <w:r w:rsidRPr="001A69B5">
              <w:rPr>
                <w:rStyle w:val="kursiv"/>
              </w:rPr>
              <w:t>1 745 700</w:t>
            </w:r>
          </w:p>
        </w:tc>
        <w:tc>
          <w:tcPr>
            <w:tcW w:w="1300" w:type="dxa"/>
          </w:tcPr>
          <w:p w14:paraId="04510AD5" w14:textId="77777777" w:rsidR="000513CD" w:rsidRPr="001A69B5" w:rsidRDefault="0009509B" w:rsidP="001A69B5">
            <w:r w:rsidRPr="001A69B5">
              <w:rPr>
                <w:rStyle w:val="kursiv"/>
              </w:rPr>
              <w:t>1 984 262</w:t>
            </w:r>
          </w:p>
        </w:tc>
        <w:tc>
          <w:tcPr>
            <w:tcW w:w="1300" w:type="dxa"/>
          </w:tcPr>
          <w:p w14:paraId="34192FC6" w14:textId="77777777" w:rsidR="000513CD" w:rsidRPr="001A69B5" w:rsidRDefault="0009509B" w:rsidP="001A69B5">
            <w:r w:rsidRPr="001A69B5">
              <w:rPr>
                <w:rStyle w:val="kursiv"/>
              </w:rPr>
              <w:t>13,7</w:t>
            </w:r>
          </w:p>
        </w:tc>
      </w:tr>
      <w:tr w:rsidR="000513CD" w:rsidRPr="001A69B5" w14:paraId="3B988008" w14:textId="77777777" w:rsidTr="001B3733">
        <w:trPr>
          <w:trHeight w:val="380"/>
        </w:trPr>
        <w:tc>
          <w:tcPr>
            <w:tcW w:w="840" w:type="dxa"/>
          </w:tcPr>
          <w:p w14:paraId="5638D8C0" w14:textId="77777777" w:rsidR="000513CD" w:rsidRPr="001A69B5" w:rsidRDefault="000513CD" w:rsidP="001A69B5"/>
        </w:tc>
        <w:tc>
          <w:tcPr>
            <w:tcW w:w="3500" w:type="dxa"/>
          </w:tcPr>
          <w:p w14:paraId="5DE029A5" w14:textId="77777777" w:rsidR="000513CD" w:rsidRPr="001A69B5" w:rsidRDefault="0009509B" w:rsidP="001A69B5">
            <w:proofErr w:type="spellStart"/>
            <w:r w:rsidRPr="001A69B5">
              <w:rPr>
                <w:rStyle w:val="halvfet0"/>
              </w:rPr>
              <w:t>Høgare</w:t>
            </w:r>
            <w:proofErr w:type="spellEnd"/>
            <w:r w:rsidRPr="001A69B5">
              <w:rPr>
                <w:rStyle w:val="halvfet0"/>
              </w:rPr>
              <w:t xml:space="preserve"> utdanning og forsking</w:t>
            </w:r>
          </w:p>
        </w:tc>
        <w:tc>
          <w:tcPr>
            <w:tcW w:w="1300" w:type="dxa"/>
          </w:tcPr>
          <w:p w14:paraId="7BAA8E5B" w14:textId="77777777" w:rsidR="000513CD" w:rsidRPr="001A69B5" w:rsidRDefault="000513CD" w:rsidP="001A69B5"/>
        </w:tc>
        <w:tc>
          <w:tcPr>
            <w:tcW w:w="1300" w:type="dxa"/>
          </w:tcPr>
          <w:p w14:paraId="59243D15" w14:textId="77777777" w:rsidR="000513CD" w:rsidRPr="001A69B5" w:rsidRDefault="000513CD" w:rsidP="001A69B5"/>
        </w:tc>
        <w:tc>
          <w:tcPr>
            <w:tcW w:w="1300" w:type="dxa"/>
          </w:tcPr>
          <w:p w14:paraId="5E482A90" w14:textId="77777777" w:rsidR="000513CD" w:rsidRPr="001A69B5" w:rsidRDefault="000513CD" w:rsidP="001A69B5"/>
        </w:tc>
        <w:tc>
          <w:tcPr>
            <w:tcW w:w="1300" w:type="dxa"/>
          </w:tcPr>
          <w:p w14:paraId="1195D1A6" w14:textId="77777777" w:rsidR="000513CD" w:rsidRPr="001A69B5" w:rsidRDefault="000513CD" w:rsidP="001A69B5"/>
        </w:tc>
      </w:tr>
      <w:tr w:rsidR="000513CD" w:rsidRPr="001A69B5" w14:paraId="4A93B495" w14:textId="77777777" w:rsidTr="001B3733">
        <w:trPr>
          <w:trHeight w:val="380"/>
        </w:trPr>
        <w:tc>
          <w:tcPr>
            <w:tcW w:w="840" w:type="dxa"/>
          </w:tcPr>
          <w:p w14:paraId="64748B9F" w14:textId="77777777" w:rsidR="000513CD" w:rsidRPr="001A69B5" w:rsidRDefault="0009509B" w:rsidP="001A69B5">
            <w:r w:rsidRPr="001A69B5">
              <w:t>260</w:t>
            </w:r>
          </w:p>
        </w:tc>
        <w:tc>
          <w:tcPr>
            <w:tcW w:w="3500" w:type="dxa"/>
          </w:tcPr>
          <w:p w14:paraId="661D2EFF" w14:textId="77777777" w:rsidR="000513CD" w:rsidRPr="001A69B5" w:rsidRDefault="0009509B" w:rsidP="001A69B5">
            <w:r w:rsidRPr="001A69B5">
              <w:t xml:space="preserve">Universitet og </w:t>
            </w:r>
            <w:proofErr w:type="spellStart"/>
            <w:r w:rsidRPr="001A69B5">
              <w:t>høgskular</w:t>
            </w:r>
            <w:proofErr w:type="spellEnd"/>
          </w:p>
        </w:tc>
        <w:tc>
          <w:tcPr>
            <w:tcW w:w="1300" w:type="dxa"/>
          </w:tcPr>
          <w:p w14:paraId="08A0DD7C" w14:textId="77777777" w:rsidR="000513CD" w:rsidRPr="001A69B5" w:rsidRDefault="0009509B" w:rsidP="001A69B5">
            <w:r w:rsidRPr="001A69B5">
              <w:t>38 908 387</w:t>
            </w:r>
          </w:p>
        </w:tc>
        <w:tc>
          <w:tcPr>
            <w:tcW w:w="1300" w:type="dxa"/>
          </w:tcPr>
          <w:p w14:paraId="1E5D804B" w14:textId="77777777" w:rsidR="000513CD" w:rsidRPr="001A69B5" w:rsidRDefault="0009509B" w:rsidP="001A69B5">
            <w:r w:rsidRPr="001A69B5">
              <w:t>40 710 320</w:t>
            </w:r>
          </w:p>
        </w:tc>
        <w:tc>
          <w:tcPr>
            <w:tcW w:w="1300" w:type="dxa"/>
          </w:tcPr>
          <w:p w14:paraId="040F711A" w14:textId="77777777" w:rsidR="000513CD" w:rsidRPr="001A69B5" w:rsidRDefault="0009509B" w:rsidP="001A69B5">
            <w:r w:rsidRPr="001A69B5">
              <w:t>41 474 917</w:t>
            </w:r>
          </w:p>
        </w:tc>
        <w:tc>
          <w:tcPr>
            <w:tcW w:w="1300" w:type="dxa"/>
          </w:tcPr>
          <w:p w14:paraId="5F729A3B" w14:textId="77777777" w:rsidR="000513CD" w:rsidRPr="001A69B5" w:rsidRDefault="0009509B" w:rsidP="001A69B5">
            <w:r w:rsidRPr="001A69B5">
              <w:t>1,9</w:t>
            </w:r>
          </w:p>
        </w:tc>
      </w:tr>
      <w:tr w:rsidR="000513CD" w:rsidRPr="001A69B5" w14:paraId="782114A1" w14:textId="77777777" w:rsidTr="001B3733">
        <w:trPr>
          <w:trHeight w:val="380"/>
        </w:trPr>
        <w:tc>
          <w:tcPr>
            <w:tcW w:w="840" w:type="dxa"/>
          </w:tcPr>
          <w:p w14:paraId="1F83883B" w14:textId="77777777" w:rsidR="000513CD" w:rsidRPr="001A69B5" w:rsidRDefault="0009509B" w:rsidP="001A69B5">
            <w:r w:rsidRPr="001A69B5">
              <w:t>270</w:t>
            </w:r>
          </w:p>
        </w:tc>
        <w:tc>
          <w:tcPr>
            <w:tcW w:w="3500" w:type="dxa"/>
          </w:tcPr>
          <w:p w14:paraId="140DF995" w14:textId="77777777" w:rsidR="000513CD" w:rsidRPr="001A69B5" w:rsidRDefault="0009509B" w:rsidP="001A69B5">
            <w:r w:rsidRPr="001A69B5">
              <w:t>Studentvelferd</w:t>
            </w:r>
          </w:p>
        </w:tc>
        <w:tc>
          <w:tcPr>
            <w:tcW w:w="1300" w:type="dxa"/>
          </w:tcPr>
          <w:p w14:paraId="772C7ACE" w14:textId="77777777" w:rsidR="000513CD" w:rsidRPr="001A69B5" w:rsidRDefault="0009509B" w:rsidP="001A69B5">
            <w:r w:rsidRPr="001A69B5">
              <w:t>448 608</w:t>
            </w:r>
          </w:p>
        </w:tc>
        <w:tc>
          <w:tcPr>
            <w:tcW w:w="1300" w:type="dxa"/>
          </w:tcPr>
          <w:p w14:paraId="00701B17" w14:textId="77777777" w:rsidR="000513CD" w:rsidRPr="001A69B5" w:rsidRDefault="0009509B" w:rsidP="001A69B5">
            <w:r w:rsidRPr="001A69B5">
              <w:t>926 887</w:t>
            </w:r>
          </w:p>
        </w:tc>
        <w:tc>
          <w:tcPr>
            <w:tcW w:w="1300" w:type="dxa"/>
          </w:tcPr>
          <w:p w14:paraId="67CBE458" w14:textId="77777777" w:rsidR="000513CD" w:rsidRPr="001A69B5" w:rsidRDefault="0009509B" w:rsidP="001A69B5">
            <w:r w:rsidRPr="001A69B5">
              <w:t>1 085 746</w:t>
            </w:r>
          </w:p>
        </w:tc>
        <w:tc>
          <w:tcPr>
            <w:tcW w:w="1300" w:type="dxa"/>
          </w:tcPr>
          <w:p w14:paraId="1403FD82" w14:textId="77777777" w:rsidR="000513CD" w:rsidRPr="001A69B5" w:rsidRDefault="0009509B" w:rsidP="001A69B5">
            <w:r w:rsidRPr="001A69B5">
              <w:t>17,1</w:t>
            </w:r>
          </w:p>
        </w:tc>
      </w:tr>
      <w:tr w:rsidR="000513CD" w:rsidRPr="001A69B5" w14:paraId="4A21A61F" w14:textId="77777777" w:rsidTr="001B3733">
        <w:trPr>
          <w:trHeight w:val="640"/>
        </w:trPr>
        <w:tc>
          <w:tcPr>
            <w:tcW w:w="840" w:type="dxa"/>
          </w:tcPr>
          <w:p w14:paraId="28214B5E" w14:textId="77777777" w:rsidR="000513CD" w:rsidRPr="001A69B5" w:rsidRDefault="0009509B" w:rsidP="001A69B5">
            <w:r w:rsidRPr="001A69B5">
              <w:t>271</w:t>
            </w:r>
          </w:p>
        </w:tc>
        <w:tc>
          <w:tcPr>
            <w:tcW w:w="3500" w:type="dxa"/>
          </w:tcPr>
          <w:p w14:paraId="205517C3" w14:textId="77777777" w:rsidR="000513CD" w:rsidRPr="001A69B5" w:rsidRDefault="0009509B" w:rsidP="001A69B5">
            <w:r w:rsidRPr="001A69B5">
              <w:t>Nasjonalt organ for kvalitet i utdanninga</w:t>
            </w:r>
          </w:p>
        </w:tc>
        <w:tc>
          <w:tcPr>
            <w:tcW w:w="1300" w:type="dxa"/>
          </w:tcPr>
          <w:p w14:paraId="7B7D59AB" w14:textId="77777777" w:rsidR="000513CD" w:rsidRPr="001A69B5" w:rsidRDefault="0009509B" w:rsidP="001A69B5">
            <w:r w:rsidRPr="001A69B5">
              <w:t>185 060</w:t>
            </w:r>
          </w:p>
        </w:tc>
        <w:tc>
          <w:tcPr>
            <w:tcW w:w="1300" w:type="dxa"/>
          </w:tcPr>
          <w:p w14:paraId="12E6006A" w14:textId="77777777" w:rsidR="000513CD" w:rsidRPr="001A69B5" w:rsidRDefault="0009509B" w:rsidP="001A69B5">
            <w:r w:rsidRPr="001A69B5">
              <w:t>170 461</w:t>
            </w:r>
          </w:p>
        </w:tc>
        <w:tc>
          <w:tcPr>
            <w:tcW w:w="1300" w:type="dxa"/>
          </w:tcPr>
          <w:p w14:paraId="1CAAAFC3" w14:textId="77777777" w:rsidR="000513CD" w:rsidRPr="001A69B5" w:rsidRDefault="0009509B" w:rsidP="001A69B5">
            <w:r w:rsidRPr="001A69B5">
              <w:t>171 683</w:t>
            </w:r>
          </w:p>
        </w:tc>
        <w:tc>
          <w:tcPr>
            <w:tcW w:w="1300" w:type="dxa"/>
          </w:tcPr>
          <w:p w14:paraId="5B2589BB" w14:textId="77777777" w:rsidR="000513CD" w:rsidRPr="001A69B5" w:rsidRDefault="0009509B" w:rsidP="001A69B5">
            <w:r w:rsidRPr="001A69B5">
              <w:t>0,7</w:t>
            </w:r>
          </w:p>
        </w:tc>
      </w:tr>
      <w:tr w:rsidR="000513CD" w:rsidRPr="001A69B5" w14:paraId="373E94AC" w14:textId="77777777" w:rsidTr="001B3733">
        <w:trPr>
          <w:trHeight w:val="640"/>
        </w:trPr>
        <w:tc>
          <w:tcPr>
            <w:tcW w:w="840" w:type="dxa"/>
          </w:tcPr>
          <w:p w14:paraId="07EECF47" w14:textId="77777777" w:rsidR="000513CD" w:rsidRPr="001A69B5" w:rsidRDefault="0009509B" w:rsidP="001A69B5">
            <w:r w:rsidRPr="001A69B5">
              <w:t>272</w:t>
            </w:r>
          </w:p>
        </w:tc>
        <w:tc>
          <w:tcPr>
            <w:tcW w:w="3500" w:type="dxa"/>
          </w:tcPr>
          <w:p w14:paraId="6F928C5D" w14:textId="77777777" w:rsidR="000513CD" w:rsidRPr="001A69B5" w:rsidRDefault="0009509B" w:rsidP="001A69B5">
            <w:r w:rsidRPr="001A69B5">
              <w:t xml:space="preserve">Tiltak for internasjonalisering og </w:t>
            </w:r>
            <w:proofErr w:type="spellStart"/>
            <w:r w:rsidRPr="001A69B5">
              <w:t>høgare</w:t>
            </w:r>
            <w:proofErr w:type="spellEnd"/>
            <w:r w:rsidRPr="001A69B5">
              <w:t xml:space="preserve"> utdanning</w:t>
            </w:r>
          </w:p>
        </w:tc>
        <w:tc>
          <w:tcPr>
            <w:tcW w:w="1300" w:type="dxa"/>
          </w:tcPr>
          <w:p w14:paraId="641FC71E" w14:textId="77777777" w:rsidR="000513CD" w:rsidRPr="001A69B5" w:rsidRDefault="0009509B" w:rsidP="001A69B5">
            <w:r w:rsidRPr="001A69B5">
              <w:t>628 108</w:t>
            </w:r>
          </w:p>
        </w:tc>
        <w:tc>
          <w:tcPr>
            <w:tcW w:w="1300" w:type="dxa"/>
          </w:tcPr>
          <w:p w14:paraId="3226A324" w14:textId="77777777" w:rsidR="000513CD" w:rsidRPr="001A69B5" w:rsidRDefault="0009509B" w:rsidP="001A69B5">
            <w:r w:rsidRPr="001A69B5">
              <w:t>676 268</w:t>
            </w:r>
          </w:p>
        </w:tc>
        <w:tc>
          <w:tcPr>
            <w:tcW w:w="1300" w:type="dxa"/>
          </w:tcPr>
          <w:p w14:paraId="0F4D5C5F" w14:textId="77777777" w:rsidR="000513CD" w:rsidRPr="001A69B5" w:rsidRDefault="0009509B" w:rsidP="001A69B5">
            <w:r w:rsidRPr="001A69B5">
              <w:t>697 108</w:t>
            </w:r>
          </w:p>
        </w:tc>
        <w:tc>
          <w:tcPr>
            <w:tcW w:w="1300" w:type="dxa"/>
          </w:tcPr>
          <w:p w14:paraId="25DD5625" w14:textId="77777777" w:rsidR="000513CD" w:rsidRPr="001A69B5" w:rsidRDefault="0009509B" w:rsidP="001A69B5">
            <w:r w:rsidRPr="001A69B5">
              <w:t>3,1</w:t>
            </w:r>
          </w:p>
        </w:tc>
      </w:tr>
      <w:tr w:rsidR="000513CD" w:rsidRPr="001A69B5" w14:paraId="42C7C10C" w14:textId="77777777" w:rsidTr="001B3733">
        <w:trPr>
          <w:trHeight w:val="640"/>
        </w:trPr>
        <w:tc>
          <w:tcPr>
            <w:tcW w:w="840" w:type="dxa"/>
          </w:tcPr>
          <w:p w14:paraId="76DA4C0B" w14:textId="77777777" w:rsidR="000513CD" w:rsidRPr="001A69B5" w:rsidRDefault="0009509B" w:rsidP="001A69B5">
            <w:r w:rsidRPr="001A69B5">
              <w:t>273</w:t>
            </w:r>
          </w:p>
        </w:tc>
        <w:tc>
          <w:tcPr>
            <w:tcW w:w="3500" w:type="dxa"/>
          </w:tcPr>
          <w:p w14:paraId="2FA43FBA" w14:textId="77777777" w:rsidR="000513CD" w:rsidRPr="001A69B5" w:rsidRDefault="0009509B" w:rsidP="001A69B5">
            <w:r w:rsidRPr="001A69B5">
              <w:t xml:space="preserve">Kunnskapssektorens </w:t>
            </w:r>
            <w:proofErr w:type="spellStart"/>
            <w:r w:rsidRPr="001A69B5">
              <w:t>tenesteleverandør</w:t>
            </w:r>
            <w:proofErr w:type="spellEnd"/>
          </w:p>
        </w:tc>
        <w:tc>
          <w:tcPr>
            <w:tcW w:w="1300" w:type="dxa"/>
          </w:tcPr>
          <w:p w14:paraId="4B2D949E" w14:textId="77777777" w:rsidR="000513CD" w:rsidRPr="001A69B5" w:rsidRDefault="0009509B" w:rsidP="001A69B5">
            <w:r w:rsidRPr="001A69B5">
              <w:t>194 186</w:t>
            </w:r>
          </w:p>
        </w:tc>
        <w:tc>
          <w:tcPr>
            <w:tcW w:w="1300" w:type="dxa"/>
          </w:tcPr>
          <w:p w14:paraId="2EAB4745" w14:textId="77777777" w:rsidR="000513CD" w:rsidRPr="001A69B5" w:rsidRDefault="0009509B" w:rsidP="001A69B5">
            <w:r w:rsidRPr="001A69B5">
              <w:t>213 101</w:t>
            </w:r>
          </w:p>
        </w:tc>
        <w:tc>
          <w:tcPr>
            <w:tcW w:w="1300" w:type="dxa"/>
          </w:tcPr>
          <w:p w14:paraId="7BD9DBAF" w14:textId="77777777" w:rsidR="000513CD" w:rsidRPr="001A69B5" w:rsidRDefault="0009509B" w:rsidP="001A69B5">
            <w:r w:rsidRPr="001A69B5">
              <w:t>179 152</w:t>
            </w:r>
          </w:p>
        </w:tc>
        <w:tc>
          <w:tcPr>
            <w:tcW w:w="1300" w:type="dxa"/>
          </w:tcPr>
          <w:p w14:paraId="6FCDBC90" w14:textId="77777777" w:rsidR="000513CD" w:rsidRPr="001A69B5" w:rsidRDefault="0009509B" w:rsidP="001A69B5">
            <w:r w:rsidRPr="001A69B5">
              <w:t>–15,9</w:t>
            </w:r>
          </w:p>
        </w:tc>
      </w:tr>
      <w:tr w:rsidR="000513CD" w:rsidRPr="001A69B5" w14:paraId="5D354ED6" w14:textId="77777777" w:rsidTr="001B3733">
        <w:trPr>
          <w:trHeight w:val="380"/>
        </w:trPr>
        <w:tc>
          <w:tcPr>
            <w:tcW w:w="840" w:type="dxa"/>
          </w:tcPr>
          <w:p w14:paraId="0445B005" w14:textId="77777777" w:rsidR="000513CD" w:rsidRPr="001A69B5" w:rsidRDefault="0009509B" w:rsidP="001A69B5">
            <w:r w:rsidRPr="001A69B5">
              <w:t>274</w:t>
            </w:r>
          </w:p>
        </w:tc>
        <w:tc>
          <w:tcPr>
            <w:tcW w:w="3500" w:type="dxa"/>
          </w:tcPr>
          <w:p w14:paraId="007E6E50" w14:textId="77777777" w:rsidR="000513CD" w:rsidRPr="001A69B5" w:rsidRDefault="0009509B" w:rsidP="001A69B5">
            <w:r w:rsidRPr="001A69B5">
              <w:t>Universitetssenteret på Svalbard</w:t>
            </w:r>
          </w:p>
        </w:tc>
        <w:tc>
          <w:tcPr>
            <w:tcW w:w="1300" w:type="dxa"/>
          </w:tcPr>
          <w:p w14:paraId="0D5A92E9" w14:textId="77777777" w:rsidR="000513CD" w:rsidRPr="001A69B5" w:rsidRDefault="0009509B" w:rsidP="001A69B5">
            <w:r w:rsidRPr="001A69B5">
              <w:t>142 463</w:t>
            </w:r>
          </w:p>
        </w:tc>
        <w:tc>
          <w:tcPr>
            <w:tcW w:w="1300" w:type="dxa"/>
          </w:tcPr>
          <w:p w14:paraId="66C2AFB0" w14:textId="77777777" w:rsidR="000513CD" w:rsidRPr="001A69B5" w:rsidRDefault="0009509B" w:rsidP="001A69B5">
            <w:r w:rsidRPr="001A69B5">
              <w:t>36 322</w:t>
            </w:r>
          </w:p>
        </w:tc>
        <w:tc>
          <w:tcPr>
            <w:tcW w:w="1300" w:type="dxa"/>
          </w:tcPr>
          <w:p w14:paraId="55DADD5F" w14:textId="77777777" w:rsidR="000513CD" w:rsidRPr="001A69B5" w:rsidRDefault="0009509B" w:rsidP="001A69B5">
            <w:r w:rsidRPr="001A69B5">
              <w:t>158 265</w:t>
            </w:r>
          </w:p>
        </w:tc>
        <w:tc>
          <w:tcPr>
            <w:tcW w:w="1300" w:type="dxa"/>
          </w:tcPr>
          <w:p w14:paraId="486B735B" w14:textId="77777777" w:rsidR="000513CD" w:rsidRPr="001A69B5" w:rsidRDefault="0009509B" w:rsidP="001A69B5">
            <w:r w:rsidRPr="001A69B5">
              <w:t>335,7</w:t>
            </w:r>
          </w:p>
        </w:tc>
      </w:tr>
      <w:tr w:rsidR="000513CD" w:rsidRPr="001A69B5" w14:paraId="0733580D" w14:textId="77777777" w:rsidTr="001B3733">
        <w:trPr>
          <w:trHeight w:val="640"/>
        </w:trPr>
        <w:tc>
          <w:tcPr>
            <w:tcW w:w="840" w:type="dxa"/>
          </w:tcPr>
          <w:p w14:paraId="611E4D58" w14:textId="77777777" w:rsidR="000513CD" w:rsidRPr="001A69B5" w:rsidRDefault="0009509B" w:rsidP="001A69B5">
            <w:r w:rsidRPr="001A69B5">
              <w:t>275</w:t>
            </w:r>
          </w:p>
        </w:tc>
        <w:tc>
          <w:tcPr>
            <w:tcW w:w="3500" w:type="dxa"/>
          </w:tcPr>
          <w:p w14:paraId="628A0E7F"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300" w:type="dxa"/>
          </w:tcPr>
          <w:p w14:paraId="655AFCB2" w14:textId="77777777" w:rsidR="000513CD" w:rsidRPr="001A69B5" w:rsidRDefault="0009509B" w:rsidP="001A69B5">
            <w:r w:rsidRPr="001A69B5">
              <w:t>292 623</w:t>
            </w:r>
          </w:p>
        </w:tc>
        <w:tc>
          <w:tcPr>
            <w:tcW w:w="1300" w:type="dxa"/>
          </w:tcPr>
          <w:p w14:paraId="6E9D1B58" w14:textId="77777777" w:rsidR="000513CD" w:rsidRPr="001A69B5" w:rsidRDefault="0009509B" w:rsidP="001A69B5">
            <w:r w:rsidRPr="001A69B5">
              <w:t>414 801</w:t>
            </w:r>
          </w:p>
        </w:tc>
        <w:tc>
          <w:tcPr>
            <w:tcW w:w="1300" w:type="dxa"/>
          </w:tcPr>
          <w:p w14:paraId="1C2EE147" w14:textId="77777777" w:rsidR="000513CD" w:rsidRPr="001A69B5" w:rsidRDefault="0009509B" w:rsidP="001A69B5">
            <w:r w:rsidRPr="001A69B5">
              <w:t>225 505</w:t>
            </w:r>
          </w:p>
        </w:tc>
        <w:tc>
          <w:tcPr>
            <w:tcW w:w="1300" w:type="dxa"/>
          </w:tcPr>
          <w:p w14:paraId="4D852042" w14:textId="77777777" w:rsidR="000513CD" w:rsidRPr="001A69B5" w:rsidRDefault="0009509B" w:rsidP="001A69B5">
            <w:r w:rsidRPr="001A69B5">
              <w:t>–45,6</w:t>
            </w:r>
          </w:p>
        </w:tc>
      </w:tr>
      <w:tr w:rsidR="000513CD" w:rsidRPr="001A69B5" w14:paraId="18E35B79" w14:textId="77777777" w:rsidTr="001B3733">
        <w:trPr>
          <w:trHeight w:val="640"/>
        </w:trPr>
        <w:tc>
          <w:tcPr>
            <w:tcW w:w="840" w:type="dxa"/>
          </w:tcPr>
          <w:p w14:paraId="57C5968E" w14:textId="77777777" w:rsidR="000513CD" w:rsidRPr="001A69B5" w:rsidRDefault="0009509B" w:rsidP="001A69B5">
            <w:r w:rsidRPr="001A69B5">
              <w:t>284</w:t>
            </w:r>
          </w:p>
        </w:tc>
        <w:tc>
          <w:tcPr>
            <w:tcW w:w="3500" w:type="dxa"/>
          </w:tcPr>
          <w:p w14:paraId="522DA964" w14:textId="77777777" w:rsidR="000513CD" w:rsidRPr="001A69B5" w:rsidRDefault="0009509B" w:rsidP="001A69B5">
            <w:r w:rsidRPr="001A69B5">
              <w:t xml:space="preserve">Dei nasjonale </w:t>
            </w:r>
            <w:proofErr w:type="spellStart"/>
            <w:r w:rsidRPr="001A69B5">
              <w:t>forskingsetiskekomiteane</w:t>
            </w:r>
            <w:proofErr w:type="spellEnd"/>
          </w:p>
        </w:tc>
        <w:tc>
          <w:tcPr>
            <w:tcW w:w="1300" w:type="dxa"/>
          </w:tcPr>
          <w:p w14:paraId="3CC83912" w14:textId="77777777" w:rsidR="000513CD" w:rsidRPr="001A69B5" w:rsidRDefault="0009509B" w:rsidP="001A69B5">
            <w:r w:rsidRPr="001A69B5">
              <w:t>17 237</w:t>
            </w:r>
          </w:p>
        </w:tc>
        <w:tc>
          <w:tcPr>
            <w:tcW w:w="1300" w:type="dxa"/>
          </w:tcPr>
          <w:p w14:paraId="684235E9" w14:textId="77777777" w:rsidR="000513CD" w:rsidRPr="001A69B5" w:rsidRDefault="0009509B" w:rsidP="001A69B5">
            <w:r w:rsidRPr="001A69B5">
              <w:t>19 424</w:t>
            </w:r>
          </w:p>
        </w:tc>
        <w:tc>
          <w:tcPr>
            <w:tcW w:w="1300" w:type="dxa"/>
          </w:tcPr>
          <w:p w14:paraId="4F1B2BB2" w14:textId="77777777" w:rsidR="000513CD" w:rsidRPr="001A69B5" w:rsidRDefault="0009509B" w:rsidP="001A69B5">
            <w:r w:rsidRPr="001A69B5">
              <w:t>19 839</w:t>
            </w:r>
          </w:p>
        </w:tc>
        <w:tc>
          <w:tcPr>
            <w:tcW w:w="1300" w:type="dxa"/>
          </w:tcPr>
          <w:p w14:paraId="606835C3" w14:textId="77777777" w:rsidR="000513CD" w:rsidRPr="001A69B5" w:rsidRDefault="0009509B" w:rsidP="001A69B5">
            <w:r w:rsidRPr="001A69B5">
              <w:t>2,1</w:t>
            </w:r>
          </w:p>
        </w:tc>
      </w:tr>
      <w:tr w:rsidR="000513CD" w:rsidRPr="001A69B5" w14:paraId="3EC6FCAF" w14:textId="77777777" w:rsidTr="001B3733">
        <w:trPr>
          <w:trHeight w:val="380"/>
        </w:trPr>
        <w:tc>
          <w:tcPr>
            <w:tcW w:w="840" w:type="dxa"/>
          </w:tcPr>
          <w:p w14:paraId="6538FE6E" w14:textId="77777777" w:rsidR="000513CD" w:rsidRPr="001A69B5" w:rsidRDefault="0009509B" w:rsidP="001A69B5">
            <w:r w:rsidRPr="001A69B5">
              <w:t>285</w:t>
            </w:r>
          </w:p>
        </w:tc>
        <w:tc>
          <w:tcPr>
            <w:tcW w:w="3500" w:type="dxa"/>
          </w:tcPr>
          <w:p w14:paraId="5685BB1E" w14:textId="77777777" w:rsidR="000513CD" w:rsidRPr="001A69B5" w:rsidRDefault="0009509B" w:rsidP="001A69B5">
            <w:proofErr w:type="spellStart"/>
            <w:r w:rsidRPr="001A69B5">
              <w:t>Noregs</w:t>
            </w:r>
            <w:proofErr w:type="spellEnd"/>
            <w:r w:rsidRPr="001A69B5">
              <w:t xml:space="preserve"> forskingsråd</w:t>
            </w:r>
          </w:p>
        </w:tc>
        <w:tc>
          <w:tcPr>
            <w:tcW w:w="1300" w:type="dxa"/>
          </w:tcPr>
          <w:p w14:paraId="63686316" w14:textId="77777777" w:rsidR="000513CD" w:rsidRPr="001A69B5" w:rsidRDefault="0009509B" w:rsidP="001A69B5">
            <w:r w:rsidRPr="001A69B5">
              <w:t>4 889 473</w:t>
            </w:r>
          </w:p>
        </w:tc>
        <w:tc>
          <w:tcPr>
            <w:tcW w:w="1300" w:type="dxa"/>
          </w:tcPr>
          <w:p w14:paraId="36AE2021" w14:textId="77777777" w:rsidR="000513CD" w:rsidRPr="001A69B5" w:rsidRDefault="0009509B" w:rsidP="001A69B5">
            <w:r w:rsidRPr="001A69B5">
              <w:t>5 222 556</w:t>
            </w:r>
          </w:p>
        </w:tc>
        <w:tc>
          <w:tcPr>
            <w:tcW w:w="1300" w:type="dxa"/>
          </w:tcPr>
          <w:p w14:paraId="5113635C" w14:textId="77777777" w:rsidR="000513CD" w:rsidRPr="001A69B5" w:rsidRDefault="0009509B" w:rsidP="001A69B5">
            <w:r w:rsidRPr="001A69B5">
              <w:t>5 145 528</w:t>
            </w:r>
          </w:p>
        </w:tc>
        <w:tc>
          <w:tcPr>
            <w:tcW w:w="1300" w:type="dxa"/>
          </w:tcPr>
          <w:p w14:paraId="6FD7A44C" w14:textId="77777777" w:rsidR="000513CD" w:rsidRPr="001A69B5" w:rsidRDefault="0009509B" w:rsidP="001A69B5">
            <w:r w:rsidRPr="001A69B5">
              <w:t>–1,5</w:t>
            </w:r>
          </w:p>
        </w:tc>
      </w:tr>
      <w:tr w:rsidR="000513CD" w:rsidRPr="001A69B5" w14:paraId="3E4A5827" w14:textId="77777777" w:rsidTr="001B3733">
        <w:trPr>
          <w:trHeight w:val="380"/>
        </w:trPr>
        <w:tc>
          <w:tcPr>
            <w:tcW w:w="840" w:type="dxa"/>
          </w:tcPr>
          <w:p w14:paraId="72D88FD3" w14:textId="77777777" w:rsidR="000513CD" w:rsidRPr="001A69B5" w:rsidRDefault="0009509B" w:rsidP="001A69B5">
            <w:r w:rsidRPr="001A69B5">
              <w:t>286</w:t>
            </w:r>
          </w:p>
        </w:tc>
        <w:tc>
          <w:tcPr>
            <w:tcW w:w="3500" w:type="dxa"/>
          </w:tcPr>
          <w:p w14:paraId="79129214" w14:textId="77777777" w:rsidR="000513CD" w:rsidRPr="001A69B5" w:rsidRDefault="0009509B" w:rsidP="001A69B5">
            <w:r w:rsidRPr="001A69B5">
              <w:t>Regionale forskingsfond</w:t>
            </w:r>
          </w:p>
        </w:tc>
        <w:tc>
          <w:tcPr>
            <w:tcW w:w="1300" w:type="dxa"/>
          </w:tcPr>
          <w:p w14:paraId="587AEFFE" w14:textId="77777777" w:rsidR="000513CD" w:rsidRPr="001A69B5" w:rsidRDefault="0009509B" w:rsidP="001A69B5">
            <w:r w:rsidRPr="001A69B5">
              <w:t>219 119</w:t>
            </w:r>
          </w:p>
        </w:tc>
        <w:tc>
          <w:tcPr>
            <w:tcW w:w="1300" w:type="dxa"/>
          </w:tcPr>
          <w:p w14:paraId="7F55BE4F" w14:textId="77777777" w:rsidR="000513CD" w:rsidRPr="001A69B5" w:rsidRDefault="0009509B" w:rsidP="001A69B5">
            <w:r w:rsidRPr="001A69B5">
              <w:t>194 982</w:t>
            </w:r>
          </w:p>
        </w:tc>
        <w:tc>
          <w:tcPr>
            <w:tcW w:w="1300" w:type="dxa"/>
          </w:tcPr>
          <w:p w14:paraId="1772D124" w14:textId="77777777" w:rsidR="000513CD" w:rsidRPr="001A69B5" w:rsidRDefault="0009509B" w:rsidP="001A69B5">
            <w:r w:rsidRPr="001A69B5">
              <w:t>159 012</w:t>
            </w:r>
          </w:p>
        </w:tc>
        <w:tc>
          <w:tcPr>
            <w:tcW w:w="1300" w:type="dxa"/>
          </w:tcPr>
          <w:p w14:paraId="2ACE100C" w14:textId="77777777" w:rsidR="000513CD" w:rsidRPr="001A69B5" w:rsidRDefault="0009509B" w:rsidP="001A69B5">
            <w:r w:rsidRPr="001A69B5">
              <w:t>–18,4</w:t>
            </w:r>
          </w:p>
        </w:tc>
      </w:tr>
      <w:tr w:rsidR="000513CD" w:rsidRPr="001A69B5" w14:paraId="2177BE6D" w14:textId="77777777" w:rsidTr="001B3733">
        <w:trPr>
          <w:trHeight w:val="640"/>
        </w:trPr>
        <w:tc>
          <w:tcPr>
            <w:tcW w:w="840" w:type="dxa"/>
          </w:tcPr>
          <w:p w14:paraId="4524A80F" w14:textId="77777777" w:rsidR="000513CD" w:rsidRPr="001A69B5" w:rsidRDefault="0009509B" w:rsidP="001A69B5">
            <w:r w:rsidRPr="001A69B5">
              <w:t>287</w:t>
            </w:r>
          </w:p>
        </w:tc>
        <w:tc>
          <w:tcPr>
            <w:tcW w:w="3500" w:type="dxa"/>
          </w:tcPr>
          <w:p w14:paraId="2A5023C3" w14:textId="77777777" w:rsidR="000513CD" w:rsidRPr="001A69B5" w:rsidRDefault="0009509B" w:rsidP="001A69B5">
            <w:r w:rsidRPr="001A69B5">
              <w:t xml:space="preserve">Grunnløyving til </w:t>
            </w:r>
            <w:proofErr w:type="spellStart"/>
            <w:r w:rsidRPr="001A69B5">
              <w:t>samfunnsvitskaplege</w:t>
            </w:r>
            <w:proofErr w:type="spellEnd"/>
            <w:r w:rsidRPr="001A69B5">
              <w:t xml:space="preserve"> forskingsinstitutt</w:t>
            </w:r>
          </w:p>
        </w:tc>
        <w:tc>
          <w:tcPr>
            <w:tcW w:w="1300" w:type="dxa"/>
          </w:tcPr>
          <w:p w14:paraId="5F78C149" w14:textId="77777777" w:rsidR="000513CD" w:rsidRPr="001A69B5" w:rsidRDefault="0009509B" w:rsidP="001A69B5">
            <w:r w:rsidRPr="001A69B5">
              <w:t>218 120</w:t>
            </w:r>
          </w:p>
        </w:tc>
        <w:tc>
          <w:tcPr>
            <w:tcW w:w="1300" w:type="dxa"/>
          </w:tcPr>
          <w:p w14:paraId="369BF85E" w14:textId="77777777" w:rsidR="000513CD" w:rsidRPr="001A69B5" w:rsidRDefault="0009509B" w:rsidP="001A69B5">
            <w:r w:rsidRPr="001A69B5">
              <w:t>223 756</w:t>
            </w:r>
          </w:p>
        </w:tc>
        <w:tc>
          <w:tcPr>
            <w:tcW w:w="1300" w:type="dxa"/>
          </w:tcPr>
          <w:p w14:paraId="189408BD" w14:textId="77777777" w:rsidR="000513CD" w:rsidRPr="001A69B5" w:rsidRDefault="0009509B" w:rsidP="001A69B5">
            <w:r w:rsidRPr="001A69B5">
              <w:t>228 426</w:t>
            </w:r>
          </w:p>
        </w:tc>
        <w:tc>
          <w:tcPr>
            <w:tcW w:w="1300" w:type="dxa"/>
          </w:tcPr>
          <w:p w14:paraId="0220054B" w14:textId="77777777" w:rsidR="000513CD" w:rsidRPr="001A69B5" w:rsidRDefault="0009509B" w:rsidP="001A69B5">
            <w:r w:rsidRPr="001A69B5">
              <w:t>2,1</w:t>
            </w:r>
          </w:p>
        </w:tc>
      </w:tr>
      <w:tr w:rsidR="000513CD" w:rsidRPr="001A69B5" w14:paraId="76FBAC3D" w14:textId="77777777" w:rsidTr="001B3733">
        <w:trPr>
          <w:trHeight w:val="380"/>
        </w:trPr>
        <w:tc>
          <w:tcPr>
            <w:tcW w:w="840" w:type="dxa"/>
          </w:tcPr>
          <w:p w14:paraId="09D12D93" w14:textId="77777777" w:rsidR="000513CD" w:rsidRPr="001A69B5" w:rsidRDefault="0009509B" w:rsidP="001A69B5">
            <w:r w:rsidRPr="001A69B5">
              <w:t>288</w:t>
            </w:r>
          </w:p>
        </w:tc>
        <w:tc>
          <w:tcPr>
            <w:tcW w:w="3500" w:type="dxa"/>
          </w:tcPr>
          <w:p w14:paraId="38CE1FF1" w14:textId="77777777" w:rsidR="000513CD" w:rsidRPr="001A69B5" w:rsidRDefault="0009509B" w:rsidP="001A69B5">
            <w:r w:rsidRPr="001A69B5">
              <w:t>Internasjonale samarbeidstiltak</w:t>
            </w:r>
          </w:p>
        </w:tc>
        <w:tc>
          <w:tcPr>
            <w:tcW w:w="1300" w:type="dxa"/>
          </w:tcPr>
          <w:p w14:paraId="56AC3B96" w14:textId="77777777" w:rsidR="000513CD" w:rsidRPr="001A69B5" w:rsidRDefault="0009509B" w:rsidP="001A69B5">
            <w:r w:rsidRPr="001A69B5">
              <w:t>4 039 090</w:t>
            </w:r>
          </w:p>
        </w:tc>
        <w:tc>
          <w:tcPr>
            <w:tcW w:w="1300" w:type="dxa"/>
          </w:tcPr>
          <w:p w14:paraId="2876DDEF" w14:textId="77777777" w:rsidR="000513CD" w:rsidRPr="001A69B5" w:rsidRDefault="0009509B" w:rsidP="001A69B5">
            <w:r w:rsidRPr="001A69B5">
              <w:t>3 761 876</w:t>
            </w:r>
          </w:p>
        </w:tc>
        <w:tc>
          <w:tcPr>
            <w:tcW w:w="1300" w:type="dxa"/>
          </w:tcPr>
          <w:p w14:paraId="732CD7A3" w14:textId="77777777" w:rsidR="000513CD" w:rsidRPr="001A69B5" w:rsidRDefault="0009509B" w:rsidP="001A69B5">
            <w:r w:rsidRPr="001A69B5">
              <w:t>4 296 520</w:t>
            </w:r>
          </w:p>
        </w:tc>
        <w:tc>
          <w:tcPr>
            <w:tcW w:w="1300" w:type="dxa"/>
          </w:tcPr>
          <w:p w14:paraId="1A5982CD" w14:textId="77777777" w:rsidR="000513CD" w:rsidRPr="001A69B5" w:rsidRDefault="0009509B" w:rsidP="001A69B5">
            <w:r w:rsidRPr="001A69B5">
              <w:t>14,2</w:t>
            </w:r>
          </w:p>
        </w:tc>
      </w:tr>
      <w:tr w:rsidR="000513CD" w:rsidRPr="001A69B5" w14:paraId="5EAE2704" w14:textId="77777777" w:rsidTr="001B3733">
        <w:trPr>
          <w:trHeight w:val="380"/>
        </w:trPr>
        <w:tc>
          <w:tcPr>
            <w:tcW w:w="840" w:type="dxa"/>
          </w:tcPr>
          <w:p w14:paraId="300BA216" w14:textId="77777777" w:rsidR="000513CD" w:rsidRPr="001A69B5" w:rsidRDefault="0009509B" w:rsidP="001A69B5">
            <w:r w:rsidRPr="001A69B5">
              <w:t>289</w:t>
            </w:r>
          </w:p>
        </w:tc>
        <w:tc>
          <w:tcPr>
            <w:tcW w:w="3500" w:type="dxa"/>
          </w:tcPr>
          <w:p w14:paraId="4955FEA2" w14:textId="77777777" w:rsidR="000513CD" w:rsidRPr="001A69B5" w:rsidRDefault="0009509B" w:rsidP="001A69B5">
            <w:proofErr w:type="spellStart"/>
            <w:r w:rsidRPr="001A69B5">
              <w:t>Vitskaplege</w:t>
            </w:r>
            <w:proofErr w:type="spellEnd"/>
            <w:r w:rsidRPr="001A69B5">
              <w:t xml:space="preserve"> </w:t>
            </w:r>
            <w:proofErr w:type="spellStart"/>
            <w:r w:rsidRPr="001A69B5">
              <w:t>prisar</w:t>
            </w:r>
            <w:proofErr w:type="spellEnd"/>
          </w:p>
        </w:tc>
        <w:tc>
          <w:tcPr>
            <w:tcW w:w="1300" w:type="dxa"/>
          </w:tcPr>
          <w:p w14:paraId="03166220" w14:textId="77777777" w:rsidR="000513CD" w:rsidRPr="001A69B5" w:rsidRDefault="0009509B" w:rsidP="001A69B5">
            <w:r w:rsidRPr="001A69B5">
              <w:t>44 969</w:t>
            </w:r>
          </w:p>
        </w:tc>
        <w:tc>
          <w:tcPr>
            <w:tcW w:w="1300" w:type="dxa"/>
          </w:tcPr>
          <w:p w14:paraId="0CBF0DDD" w14:textId="77777777" w:rsidR="000513CD" w:rsidRPr="001A69B5" w:rsidRDefault="0009509B" w:rsidP="001A69B5">
            <w:r w:rsidRPr="001A69B5">
              <w:t>44 969</w:t>
            </w:r>
          </w:p>
        </w:tc>
        <w:tc>
          <w:tcPr>
            <w:tcW w:w="1300" w:type="dxa"/>
          </w:tcPr>
          <w:p w14:paraId="18839F85" w14:textId="77777777" w:rsidR="000513CD" w:rsidRPr="001A69B5" w:rsidRDefault="0009509B" w:rsidP="001A69B5">
            <w:r w:rsidRPr="001A69B5">
              <w:t>46 138</w:t>
            </w:r>
          </w:p>
        </w:tc>
        <w:tc>
          <w:tcPr>
            <w:tcW w:w="1300" w:type="dxa"/>
          </w:tcPr>
          <w:p w14:paraId="0C8B7FAF" w14:textId="77777777" w:rsidR="000513CD" w:rsidRPr="001A69B5" w:rsidRDefault="0009509B" w:rsidP="001A69B5">
            <w:r w:rsidRPr="001A69B5">
              <w:t>2,6</w:t>
            </w:r>
          </w:p>
        </w:tc>
      </w:tr>
      <w:tr w:rsidR="000513CD" w:rsidRPr="001A69B5" w14:paraId="366F7C23" w14:textId="77777777" w:rsidTr="001B3733">
        <w:trPr>
          <w:trHeight w:val="380"/>
        </w:trPr>
        <w:tc>
          <w:tcPr>
            <w:tcW w:w="840" w:type="dxa"/>
          </w:tcPr>
          <w:p w14:paraId="5A1B9CC1" w14:textId="77777777" w:rsidR="000513CD" w:rsidRPr="001A69B5" w:rsidRDefault="000513CD" w:rsidP="001A69B5"/>
        </w:tc>
        <w:tc>
          <w:tcPr>
            <w:tcW w:w="3500" w:type="dxa"/>
          </w:tcPr>
          <w:p w14:paraId="7059879B" w14:textId="77777777" w:rsidR="000513CD" w:rsidRPr="001A69B5" w:rsidRDefault="0009509B" w:rsidP="001A69B5">
            <w:r w:rsidRPr="001A69B5">
              <w:rPr>
                <w:rStyle w:val="kursiv"/>
              </w:rPr>
              <w:t>Sum kategori 07.60</w:t>
            </w:r>
          </w:p>
        </w:tc>
        <w:tc>
          <w:tcPr>
            <w:tcW w:w="1300" w:type="dxa"/>
          </w:tcPr>
          <w:p w14:paraId="35B429F0" w14:textId="77777777" w:rsidR="000513CD" w:rsidRPr="001A69B5" w:rsidRDefault="0009509B" w:rsidP="001A69B5">
            <w:r w:rsidRPr="001A69B5">
              <w:rPr>
                <w:rStyle w:val="kursiv"/>
              </w:rPr>
              <w:t>50 227 443</w:t>
            </w:r>
          </w:p>
        </w:tc>
        <w:tc>
          <w:tcPr>
            <w:tcW w:w="1300" w:type="dxa"/>
          </w:tcPr>
          <w:p w14:paraId="5BB9B3ED" w14:textId="77777777" w:rsidR="000513CD" w:rsidRPr="001A69B5" w:rsidRDefault="0009509B" w:rsidP="001A69B5">
            <w:r w:rsidRPr="001A69B5">
              <w:rPr>
                <w:rStyle w:val="kursiv"/>
              </w:rPr>
              <w:t>52 615 723</w:t>
            </w:r>
          </w:p>
        </w:tc>
        <w:tc>
          <w:tcPr>
            <w:tcW w:w="1300" w:type="dxa"/>
          </w:tcPr>
          <w:p w14:paraId="7E387FD5" w14:textId="77777777" w:rsidR="000513CD" w:rsidRPr="001A69B5" w:rsidRDefault="0009509B" w:rsidP="001A69B5">
            <w:r w:rsidRPr="001A69B5">
              <w:rPr>
                <w:rStyle w:val="kursiv"/>
              </w:rPr>
              <w:t>53 887 839</w:t>
            </w:r>
          </w:p>
        </w:tc>
        <w:tc>
          <w:tcPr>
            <w:tcW w:w="1300" w:type="dxa"/>
          </w:tcPr>
          <w:p w14:paraId="588D0E6E" w14:textId="77777777" w:rsidR="000513CD" w:rsidRPr="001A69B5" w:rsidRDefault="0009509B" w:rsidP="001A69B5">
            <w:r w:rsidRPr="001A69B5">
              <w:rPr>
                <w:rStyle w:val="kursiv"/>
              </w:rPr>
              <w:t>2,4</w:t>
            </w:r>
          </w:p>
        </w:tc>
      </w:tr>
      <w:tr w:rsidR="000513CD" w:rsidRPr="001A69B5" w14:paraId="60D260D3" w14:textId="77777777" w:rsidTr="001B3733">
        <w:trPr>
          <w:trHeight w:val="380"/>
        </w:trPr>
        <w:tc>
          <w:tcPr>
            <w:tcW w:w="840" w:type="dxa"/>
          </w:tcPr>
          <w:p w14:paraId="6DFA0CF3" w14:textId="77777777" w:rsidR="000513CD" w:rsidRPr="001A69B5" w:rsidRDefault="000513CD" w:rsidP="001A69B5"/>
        </w:tc>
        <w:tc>
          <w:tcPr>
            <w:tcW w:w="3500" w:type="dxa"/>
          </w:tcPr>
          <w:p w14:paraId="2CCFB5FF" w14:textId="77777777" w:rsidR="000513CD" w:rsidRPr="001A69B5" w:rsidRDefault="0009509B" w:rsidP="001A69B5">
            <w:r w:rsidRPr="001A69B5">
              <w:rPr>
                <w:rStyle w:val="halvfet0"/>
              </w:rPr>
              <w:t>Utdanningsstøtte</w:t>
            </w:r>
          </w:p>
        </w:tc>
        <w:tc>
          <w:tcPr>
            <w:tcW w:w="1300" w:type="dxa"/>
          </w:tcPr>
          <w:p w14:paraId="3785CAE2" w14:textId="77777777" w:rsidR="000513CD" w:rsidRPr="001A69B5" w:rsidRDefault="000513CD" w:rsidP="001A69B5"/>
        </w:tc>
        <w:tc>
          <w:tcPr>
            <w:tcW w:w="1300" w:type="dxa"/>
          </w:tcPr>
          <w:p w14:paraId="22C51260" w14:textId="77777777" w:rsidR="000513CD" w:rsidRPr="001A69B5" w:rsidRDefault="000513CD" w:rsidP="001A69B5"/>
        </w:tc>
        <w:tc>
          <w:tcPr>
            <w:tcW w:w="1300" w:type="dxa"/>
          </w:tcPr>
          <w:p w14:paraId="7D5EB148" w14:textId="77777777" w:rsidR="000513CD" w:rsidRPr="001A69B5" w:rsidRDefault="000513CD" w:rsidP="001A69B5"/>
        </w:tc>
        <w:tc>
          <w:tcPr>
            <w:tcW w:w="1300" w:type="dxa"/>
          </w:tcPr>
          <w:p w14:paraId="34C41124" w14:textId="77777777" w:rsidR="000513CD" w:rsidRPr="001A69B5" w:rsidRDefault="000513CD" w:rsidP="001A69B5"/>
        </w:tc>
      </w:tr>
      <w:tr w:rsidR="000513CD" w:rsidRPr="001A69B5" w14:paraId="6277A22F" w14:textId="77777777" w:rsidTr="001B3733">
        <w:trPr>
          <w:trHeight w:val="380"/>
        </w:trPr>
        <w:tc>
          <w:tcPr>
            <w:tcW w:w="840" w:type="dxa"/>
          </w:tcPr>
          <w:p w14:paraId="01D97B30" w14:textId="77777777" w:rsidR="000513CD" w:rsidRPr="001A69B5" w:rsidRDefault="0009509B" w:rsidP="001A69B5">
            <w:r w:rsidRPr="001A69B5">
              <w:t>2410</w:t>
            </w:r>
          </w:p>
        </w:tc>
        <w:tc>
          <w:tcPr>
            <w:tcW w:w="3500" w:type="dxa"/>
          </w:tcPr>
          <w:p w14:paraId="0F578F92" w14:textId="77777777" w:rsidR="000513CD" w:rsidRPr="001A69B5" w:rsidRDefault="0009509B" w:rsidP="001A69B5">
            <w:r w:rsidRPr="001A69B5">
              <w:t>Statens lånekasse for utdanning</w:t>
            </w:r>
          </w:p>
        </w:tc>
        <w:tc>
          <w:tcPr>
            <w:tcW w:w="1300" w:type="dxa"/>
          </w:tcPr>
          <w:p w14:paraId="2D2B912F" w14:textId="77777777" w:rsidR="000513CD" w:rsidRPr="001A69B5" w:rsidRDefault="0009509B" w:rsidP="001A69B5">
            <w:r w:rsidRPr="001A69B5">
              <w:t>47 847 063</w:t>
            </w:r>
          </w:p>
        </w:tc>
        <w:tc>
          <w:tcPr>
            <w:tcW w:w="1300" w:type="dxa"/>
          </w:tcPr>
          <w:p w14:paraId="7B6D8AF1" w14:textId="77777777" w:rsidR="000513CD" w:rsidRPr="001A69B5" w:rsidRDefault="0009509B" w:rsidP="001A69B5">
            <w:r w:rsidRPr="001A69B5">
              <w:t>46 800 282</w:t>
            </w:r>
          </w:p>
        </w:tc>
        <w:tc>
          <w:tcPr>
            <w:tcW w:w="1300" w:type="dxa"/>
          </w:tcPr>
          <w:p w14:paraId="34783BB5" w14:textId="77777777" w:rsidR="000513CD" w:rsidRPr="001A69B5" w:rsidRDefault="0009509B" w:rsidP="001A69B5">
            <w:r w:rsidRPr="001A69B5">
              <w:t>50 783 047</w:t>
            </w:r>
          </w:p>
        </w:tc>
        <w:tc>
          <w:tcPr>
            <w:tcW w:w="1300" w:type="dxa"/>
          </w:tcPr>
          <w:p w14:paraId="039767D9" w14:textId="77777777" w:rsidR="000513CD" w:rsidRPr="001A69B5" w:rsidRDefault="0009509B" w:rsidP="001A69B5">
            <w:r w:rsidRPr="001A69B5">
              <w:t>8,5</w:t>
            </w:r>
          </w:p>
        </w:tc>
      </w:tr>
      <w:tr w:rsidR="000513CD" w:rsidRPr="001A69B5" w14:paraId="41BAD20A" w14:textId="77777777" w:rsidTr="001B3733">
        <w:trPr>
          <w:trHeight w:val="380"/>
        </w:trPr>
        <w:tc>
          <w:tcPr>
            <w:tcW w:w="840" w:type="dxa"/>
          </w:tcPr>
          <w:p w14:paraId="2295C150" w14:textId="77777777" w:rsidR="000513CD" w:rsidRPr="001A69B5" w:rsidRDefault="000513CD" w:rsidP="001A69B5"/>
        </w:tc>
        <w:tc>
          <w:tcPr>
            <w:tcW w:w="3500" w:type="dxa"/>
          </w:tcPr>
          <w:p w14:paraId="6625E48A" w14:textId="77777777" w:rsidR="000513CD" w:rsidRPr="001A69B5" w:rsidRDefault="0009509B" w:rsidP="001A69B5">
            <w:r w:rsidRPr="001A69B5">
              <w:rPr>
                <w:rStyle w:val="kursiv"/>
              </w:rPr>
              <w:t>Sum kategori 07.80</w:t>
            </w:r>
          </w:p>
        </w:tc>
        <w:tc>
          <w:tcPr>
            <w:tcW w:w="1300" w:type="dxa"/>
          </w:tcPr>
          <w:p w14:paraId="56BD711A" w14:textId="77777777" w:rsidR="000513CD" w:rsidRPr="001A69B5" w:rsidRDefault="0009509B" w:rsidP="001A69B5">
            <w:r w:rsidRPr="001A69B5">
              <w:rPr>
                <w:rStyle w:val="kursiv"/>
              </w:rPr>
              <w:t>47 847 063</w:t>
            </w:r>
          </w:p>
        </w:tc>
        <w:tc>
          <w:tcPr>
            <w:tcW w:w="1300" w:type="dxa"/>
          </w:tcPr>
          <w:p w14:paraId="3CA8CCA9" w14:textId="77777777" w:rsidR="000513CD" w:rsidRPr="001A69B5" w:rsidRDefault="0009509B" w:rsidP="001A69B5">
            <w:r w:rsidRPr="001A69B5">
              <w:rPr>
                <w:rStyle w:val="kursiv"/>
              </w:rPr>
              <w:t>46 800 282</w:t>
            </w:r>
          </w:p>
        </w:tc>
        <w:tc>
          <w:tcPr>
            <w:tcW w:w="1300" w:type="dxa"/>
          </w:tcPr>
          <w:p w14:paraId="32C03D8C" w14:textId="77777777" w:rsidR="000513CD" w:rsidRPr="001A69B5" w:rsidRDefault="0009509B" w:rsidP="001A69B5">
            <w:r w:rsidRPr="001A69B5">
              <w:rPr>
                <w:rStyle w:val="kursiv"/>
              </w:rPr>
              <w:t>50 783 047</w:t>
            </w:r>
          </w:p>
        </w:tc>
        <w:tc>
          <w:tcPr>
            <w:tcW w:w="1300" w:type="dxa"/>
          </w:tcPr>
          <w:p w14:paraId="1405E8A6" w14:textId="77777777" w:rsidR="000513CD" w:rsidRPr="001A69B5" w:rsidRDefault="0009509B" w:rsidP="001A69B5">
            <w:r w:rsidRPr="001A69B5">
              <w:rPr>
                <w:rStyle w:val="kursiv"/>
              </w:rPr>
              <w:t>8,5</w:t>
            </w:r>
          </w:p>
        </w:tc>
      </w:tr>
      <w:tr w:rsidR="000513CD" w:rsidRPr="001A69B5" w14:paraId="246786B4" w14:textId="77777777" w:rsidTr="001B3733">
        <w:trPr>
          <w:trHeight w:val="380"/>
        </w:trPr>
        <w:tc>
          <w:tcPr>
            <w:tcW w:w="840" w:type="dxa"/>
          </w:tcPr>
          <w:p w14:paraId="3718AA24" w14:textId="77777777" w:rsidR="000513CD" w:rsidRPr="001A69B5" w:rsidRDefault="000513CD" w:rsidP="001A69B5"/>
        </w:tc>
        <w:tc>
          <w:tcPr>
            <w:tcW w:w="3500" w:type="dxa"/>
          </w:tcPr>
          <w:p w14:paraId="4843FF1E" w14:textId="77777777" w:rsidR="000513CD" w:rsidRPr="001A69B5" w:rsidRDefault="0009509B" w:rsidP="001A69B5">
            <w:r w:rsidRPr="001A69B5">
              <w:rPr>
                <w:rStyle w:val="halvfet0"/>
              </w:rPr>
              <w:t xml:space="preserve">Integrering og </w:t>
            </w:r>
            <w:proofErr w:type="spellStart"/>
            <w:r w:rsidRPr="001A69B5">
              <w:rPr>
                <w:rStyle w:val="halvfet0"/>
              </w:rPr>
              <w:t>mangfald</w:t>
            </w:r>
            <w:proofErr w:type="spellEnd"/>
          </w:p>
        </w:tc>
        <w:tc>
          <w:tcPr>
            <w:tcW w:w="1300" w:type="dxa"/>
          </w:tcPr>
          <w:p w14:paraId="739F0C25" w14:textId="77777777" w:rsidR="000513CD" w:rsidRPr="001A69B5" w:rsidRDefault="000513CD" w:rsidP="001A69B5"/>
        </w:tc>
        <w:tc>
          <w:tcPr>
            <w:tcW w:w="1300" w:type="dxa"/>
          </w:tcPr>
          <w:p w14:paraId="37A1D703" w14:textId="77777777" w:rsidR="000513CD" w:rsidRPr="001A69B5" w:rsidRDefault="000513CD" w:rsidP="001A69B5"/>
        </w:tc>
        <w:tc>
          <w:tcPr>
            <w:tcW w:w="1300" w:type="dxa"/>
          </w:tcPr>
          <w:p w14:paraId="56C25366" w14:textId="77777777" w:rsidR="000513CD" w:rsidRPr="001A69B5" w:rsidRDefault="000513CD" w:rsidP="001A69B5"/>
        </w:tc>
        <w:tc>
          <w:tcPr>
            <w:tcW w:w="1300" w:type="dxa"/>
          </w:tcPr>
          <w:p w14:paraId="78064A91" w14:textId="77777777" w:rsidR="000513CD" w:rsidRPr="001A69B5" w:rsidRDefault="000513CD" w:rsidP="001A69B5"/>
        </w:tc>
      </w:tr>
      <w:tr w:rsidR="000513CD" w:rsidRPr="001A69B5" w14:paraId="7A4E49C7" w14:textId="77777777" w:rsidTr="001B3733">
        <w:trPr>
          <w:trHeight w:val="640"/>
        </w:trPr>
        <w:tc>
          <w:tcPr>
            <w:tcW w:w="840" w:type="dxa"/>
          </w:tcPr>
          <w:p w14:paraId="32A75BC4" w14:textId="77777777" w:rsidR="000513CD" w:rsidRPr="001A69B5" w:rsidRDefault="0009509B" w:rsidP="001A69B5">
            <w:r w:rsidRPr="001A69B5">
              <w:t>290</w:t>
            </w:r>
          </w:p>
        </w:tc>
        <w:tc>
          <w:tcPr>
            <w:tcW w:w="3500" w:type="dxa"/>
          </w:tcPr>
          <w:p w14:paraId="597846C4" w14:textId="77777777" w:rsidR="000513CD" w:rsidRPr="001A69B5" w:rsidRDefault="0009509B" w:rsidP="001A69B5">
            <w:r w:rsidRPr="001A69B5">
              <w:t xml:space="preserve">Integrerings- og </w:t>
            </w:r>
            <w:proofErr w:type="spellStart"/>
            <w:r w:rsidRPr="001A69B5">
              <w:t>mangfaldsdirektoratet</w:t>
            </w:r>
            <w:proofErr w:type="spellEnd"/>
          </w:p>
        </w:tc>
        <w:tc>
          <w:tcPr>
            <w:tcW w:w="1300" w:type="dxa"/>
          </w:tcPr>
          <w:p w14:paraId="763FC1DD" w14:textId="77777777" w:rsidR="000513CD" w:rsidRPr="001A69B5" w:rsidRDefault="0009509B" w:rsidP="001A69B5">
            <w:r w:rsidRPr="001A69B5">
              <w:t>264 058</w:t>
            </w:r>
          </w:p>
        </w:tc>
        <w:tc>
          <w:tcPr>
            <w:tcW w:w="1300" w:type="dxa"/>
          </w:tcPr>
          <w:p w14:paraId="06FD3460" w14:textId="77777777" w:rsidR="000513CD" w:rsidRPr="001A69B5" w:rsidRDefault="0009509B" w:rsidP="001A69B5">
            <w:r w:rsidRPr="001A69B5">
              <w:t>305 591</w:t>
            </w:r>
          </w:p>
        </w:tc>
        <w:tc>
          <w:tcPr>
            <w:tcW w:w="1300" w:type="dxa"/>
          </w:tcPr>
          <w:p w14:paraId="3ACEE85E" w14:textId="77777777" w:rsidR="000513CD" w:rsidRPr="001A69B5" w:rsidRDefault="0009509B" w:rsidP="001A69B5">
            <w:r w:rsidRPr="001A69B5">
              <w:t>305 563</w:t>
            </w:r>
          </w:p>
        </w:tc>
        <w:tc>
          <w:tcPr>
            <w:tcW w:w="1300" w:type="dxa"/>
          </w:tcPr>
          <w:p w14:paraId="2EB53F68" w14:textId="77777777" w:rsidR="000513CD" w:rsidRPr="001A69B5" w:rsidRDefault="0009509B" w:rsidP="001A69B5">
            <w:r w:rsidRPr="001A69B5">
              <w:t>0,0</w:t>
            </w:r>
          </w:p>
        </w:tc>
      </w:tr>
      <w:tr w:rsidR="000513CD" w:rsidRPr="001A69B5" w14:paraId="296B9A49" w14:textId="77777777" w:rsidTr="001B3733">
        <w:trPr>
          <w:trHeight w:val="640"/>
        </w:trPr>
        <w:tc>
          <w:tcPr>
            <w:tcW w:w="840" w:type="dxa"/>
          </w:tcPr>
          <w:p w14:paraId="28713EB2" w14:textId="77777777" w:rsidR="000513CD" w:rsidRPr="001A69B5" w:rsidRDefault="0009509B" w:rsidP="001A69B5">
            <w:r w:rsidRPr="001A69B5">
              <w:t>291</w:t>
            </w:r>
          </w:p>
        </w:tc>
        <w:tc>
          <w:tcPr>
            <w:tcW w:w="3500" w:type="dxa"/>
          </w:tcPr>
          <w:p w14:paraId="1B7EFF9E"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300" w:type="dxa"/>
          </w:tcPr>
          <w:p w14:paraId="722118C7" w14:textId="77777777" w:rsidR="000513CD" w:rsidRPr="001A69B5" w:rsidRDefault="0009509B" w:rsidP="001A69B5">
            <w:r w:rsidRPr="001A69B5">
              <w:t>8 596 274</w:t>
            </w:r>
          </w:p>
        </w:tc>
        <w:tc>
          <w:tcPr>
            <w:tcW w:w="1300" w:type="dxa"/>
          </w:tcPr>
          <w:p w14:paraId="7AC075F6" w14:textId="77777777" w:rsidR="000513CD" w:rsidRPr="001A69B5" w:rsidRDefault="0009509B" w:rsidP="001A69B5">
            <w:r w:rsidRPr="001A69B5">
              <w:t>7 634 210</w:t>
            </w:r>
          </w:p>
        </w:tc>
        <w:tc>
          <w:tcPr>
            <w:tcW w:w="1300" w:type="dxa"/>
          </w:tcPr>
          <w:p w14:paraId="447A5F52" w14:textId="77777777" w:rsidR="000513CD" w:rsidRPr="001A69B5" w:rsidRDefault="0009509B" w:rsidP="001A69B5">
            <w:r w:rsidRPr="001A69B5">
              <w:t>6 196 893</w:t>
            </w:r>
          </w:p>
        </w:tc>
        <w:tc>
          <w:tcPr>
            <w:tcW w:w="1300" w:type="dxa"/>
          </w:tcPr>
          <w:p w14:paraId="25A7977F" w14:textId="77777777" w:rsidR="000513CD" w:rsidRPr="001A69B5" w:rsidRDefault="0009509B" w:rsidP="001A69B5">
            <w:r w:rsidRPr="001A69B5">
              <w:t>–18,8</w:t>
            </w:r>
          </w:p>
        </w:tc>
      </w:tr>
      <w:tr w:rsidR="000513CD" w:rsidRPr="001A69B5" w14:paraId="44BE1484" w14:textId="77777777" w:rsidTr="001B3733">
        <w:trPr>
          <w:trHeight w:val="640"/>
        </w:trPr>
        <w:tc>
          <w:tcPr>
            <w:tcW w:w="840" w:type="dxa"/>
          </w:tcPr>
          <w:p w14:paraId="200AB05F" w14:textId="77777777" w:rsidR="000513CD" w:rsidRPr="001A69B5" w:rsidRDefault="0009509B" w:rsidP="001A69B5">
            <w:r w:rsidRPr="001A69B5">
              <w:t>292</w:t>
            </w:r>
          </w:p>
        </w:tc>
        <w:tc>
          <w:tcPr>
            <w:tcW w:w="3500" w:type="dxa"/>
          </w:tcPr>
          <w:p w14:paraId="551CFBC9"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53F42E9A" w14:textId="77777777" w:rsidR="000513CD" w:rsidRPr="001A69B5" w:rsidRDefault="0009509B" w:rsidP="001A69B5">
            <w:r w:rsidRPr="001A69B5">
              <w:t>1 350 526</w:t>
            </w:r>
          </w:p>
        </w:tc>
        <w:tc>
          <w:tcPr>
            <w:tcW w:w="1300" w:type="dxa"/>
          </w:tcPr>
          <w:p w14:paraId="59ACA8F4" w14:textId="77777777" w:rsidR="000513CD" w:rsidRPr="001A69B5" w:rsidRDefault="0009509B" w:rsidP="001A69B5">
            <w:r w:rsidRPr="001A69B5">
              <w:t>1 175 860</w:t>
            </w:r>
          </w:p>
        </w:tc>
        <w:tc>
          <w:tcPr>
            <w:tcW w:w="1300" w:type="dxa"/>
          </w:tcPr>
          <w:p w14:paraId="4FDA7EC4" w14:textId="77777777" w:rsidR="000513CD" w:rsidRPr="001A69B5" w:rsidRDefault="0009509B" w:rsidP="001A69B5">
            <w:r w:rsidRPr="001A69B5">
              <w:t>1 123 565</w:t>
            </w:r>
          </w:p>
        </w:tc>
        <w:tc>
          <w:tcPr>
            <w:tcW w:w="1300" w:type="dxa"/>
          </w:tcPr>
          <w:p w14:paraId="0C3E1526" w14:textId="77777777" w:rsidR="000513CD" w:rsidRPr="001A69B5" w:rsidRDefault="0009509B" w:rsidP="001A69B5">
            <w:r w:rsidRPr="001A69B5">
              <w:t>–4,4</w:t>
            </w:r>
          </w:p>
        </w:tc>
      </w:tr>
      <w:tr w:rsidR="000513CD" w:rsidRPr="001A69B5" w14:paraId="031940B5" w14:textId="77777777" w:rsidTr="001B3733">
        <w:trPr>
          <w:trHeight w:val="380"/>
        </w:trPr>
        <w:tc>
          <w:tcPr>
            <w:tcW w:w="840" w:type="dxa"/>
          </w:tcPr>
          <w:p w14:paraId="4B25F141" w14:textId="77777777" w:rsidR="000513CD" w:rsidRPr="001A69B5" w:rsidRDefault="000513CD" w:rsidP="001A69B5"/>
        </w:tc>
        <w:tc>
          <w:tcPr>
            <w:tcW w:w="3500" w:type="dxa"/>
          </w:tcPr>
          <w:p w14:paraId="09A53AA2" w14:textId="77777777" w:rsidR="000513CD" w:rsidRPr="001A69B5" w:rsidRDefault="0009509B" w:rsidP="001A69B5">
            <w:r w:rsidRPr="001A69B5">
              <w:rPr>
                <w:rStyle w:val="kursiv"/>
              </w:rPr>
              <w:t>Sum kategori 07.90</w:t>
            </w:r>
          </w:p>
        </w:tc>
        <w:tc>
          <w:tcPr>
            <w:tcW w:w="1300" w:type="dxa"/>
          </w:tcPr>
          <w:p w14:paraId="22C72189" w14:textId="77777777" w:rsidR="000513CD" w:rsidRPr="001A69B5" w:rsidRDefault="0009509B" w:rsidP="001A69B5">
            <w:r w:rsidRPr="001A69B5">
              <w:rPr>
                <w:rStyle w:val="kursiv"/>
              </w:rPr>
              <w:t>10 210 858</w:t>
            </w:r>
          </w:p>
        </w:tc>
        <w:tc>
          <w:tcPr>
            <w:tcW w:w="1300" w:type="dxa"/>
          </w:tcPr>
          <w:p w14:paraId="4C5E3F96" w14:textId="77777777" w:rsidR="000513CD" w:rsidRPr="001A69B5" w:rsidRDefault="0009509B" w:rsidP="001A69B5">
            <w:r w:rsidRPr="001A69B5">
              <w:rPr>
                <w:rStyle w:val="kursiv"/>
              </w:rPr>
              <w:t>9 115 661</w:t>
            </w:r>
          </w:p>
        </w:tc>
        <w:tc>
          <w:tcPr>
            <w:tcW w:w="1300" w:type="dxa"/>
          </w:tcPr>
          <w:p w14:paraId="56BA4DE2" w14:textId="77777777" w:rsidR="000513CD" w:rsidRPr="001A69B5" w:rsidRDefault="0009509B" w:rsidP="001A69B5">
            <w:r w:rsidRPr="001A69B5">
              <w:rPr>
                <w:rStyle w:val="kursiv"/>
              </w:rPr>
              <w:t>7 626 021</w:t>
            </w:r>
          </w:p>
        </w:tc>
        <w:tc>
          <w:tcPr>
            <w:tcW w:w="1300" w:type="dxa"/>
          </w:tcPr>
          <w:p w14:paraId="444AC2A0" w14:textId="77777777" w:rsidR="000513CD" w:rsidRPr="001A69B5" w:rsidRDefault="0009509B" w:rsidP="001A69B5">
            <w:r w:rsidRPr="001A69B5">
              <w:t>–</w:t>
            </w:r>
            <w:r w:rsidRPr="001A69B5">
              <w:rPr>
                <w:rStyle w:val="kursiv"/>
              </w:rPr>
              <w:t>16,3</w:t>
            </w:r>
          </w:p>
        </w:tc>
      </w:tr>
      <w:tr w:rsidR="000513CD" w:rsidRPr="001A69B5" w14:paraId="083F59EF" w14:textId="77777777" w:rsidTr="001B3733">
        <w:trPr>
          <w:trHeight w:val="380"/>
        </w:trPr>
        <w:tc>
          <w:tcPr>
            <w:tcW w:w="840" w:type="dxa"/>
          </w:tcPr>
          <w:p w14:paraId="7AD4054A" w14:textId="77777777" w:rsidR="000513CD" w:rsidRPr="001A69B5" w:rsidRDefault="000513CD" w:rsidP="001A69B5"/>
        </w:tc>
        <w:tc>
          <w:tcPr>
            <w:tcW w:w="3500" w:type="dxa"/>
          </w:tcPr>
          <w:p w14:paraId="32DBE82A" w14:textId="77777777" w:rsidR="000513CD" w:rsidRPr="001A69B5" w:rsidRDefault="0009509B" w:rsidP="001A69B5">
            <w:r w:rsidRPr="001A69B5">
              <w:rPr>
                <w:rStyle w:val="kursiv"/>
              </w:rPr>
              <w:t>Sum programområde 07</w:t>
            </w:r>
          </w:p>
        </w:tc>
        <w:tc>
          <w:tcPr>
            <w:tcW w:w="1300" w:type="dxa"/>
          </w:tcPr>
          <w:p w14:paraId="39665C9D" w14:textId="77777777" w:rsidR="000513CD" w:rsidRPr="001A69B5" w:rsidRDefault="0009509B" w:rsidP="001A69B5">
            <w:r w:rsidRPr="001A69B5">
              <w:rPr>
                <w:rStyle w:val="kursiv"/>
              </w:rPr>
              <w:t>125 215 887</w:t>
            </w:r>
          </w:p>
        </w:tc>
        <w:tc>
          <w:tcPr>
            <w:tcW w:w="1300" w:type="dxa"/>
          </w:tcPr>
          <w:p w14:paraId="26FBC635" w14:textId="77777777" w:rsidR="000513CD" w:rsidRPr="001A69B5" w:rsidRDefault="0009509B" w:rsidP="001A69B5">
            <w:r w:rsidRPr="001A69B5">
              <w:rPr>
                <w:rStyle w:val="kursiv"/>
              </w:rPr>
              <w:t>125 468 701</w:t>
            </w:r>
          </w:p>
        </w:tc>
        <w:tc>
          <w:tcPr>
            <w:tcW w:w="1300" w:type="dxa"/>
          </w:tcPr>
          <w:p w14:paraId="23EFAA8F" w14:textId="77777777" w:rsidR="000513CD" w:rsidRPr="001A69B5" w:rsidRDefault="0009509B" w:rsidP="001A69B5">
            <w:r w:rsidRPr="001A69B5">
              <w:rPr>
                <w:rStyle w:val="kursiv"/>
              </w:rPr>
              <w:t>130 120 424</w:t>
            </w:r>
          </w:p>
        </w:tc>
        <w:tc>
          <w:tcPr>
            <w:tcW w:w="1300" w:type="dxa"/>
          </w:tcPr>
          <w:p w14:paraId="3C6EF87B" w14:textId="77777777" w:rsidR="000513CD" w:rsidRPr="001A69B5" w:rsidRDefault="0009509B" w:rsidP="001A69B5">
            <w:r w:rsidRPr="001A69B5">
              <w:rPr>
                <w:rStyle w:val="kursiv"/>
              </w:rPr>
              <w:t>3,7</w:t>
            </w:r>
          </w:p>
        </w:tc>
      </w:tr>
      <w:tr w:rsidR="000513CD" w:rsidRPr="001A69B5" w14:paraId="7A27D00E" w14:textId="77777777" w:rsidTr="001B3733">
        <w:trPr>
          <w:trHeight w:val="380"/>
        </w:trPr>
        <w:tc>
          <w:tcPr>
            <w:tcW w:w="840" w:type="dxa"/>
          </w:tcPr>
          <w:p w14:paraId="0169D1BD" w14:textId="77777777" w:rsidR="000513CD" w:rsidRPr="001A69B5" w:rsidRDefault="000513CD" w:rsidP="001A69B5"/>
        </w:tc>
        <w:tc>
          <w:tcPr>
            <w:tcW w:w="3500" w:type="dxa"/>
          </w:tcPr>
          <w:p w14:paraId="539FDDB5" w14:textId="77777777" w:rsidR="000513CD" w:rsidRPr="001A69B5" w:rsidRDefault="0009509B" w:rsidP="001A69B5">
            <w:r w:rsidRPr="001A69B5">
              <w:rPr>
                <w:rStyle w:val="kursiv"/>
              </w:rPr>
              <w:t>Sum utgifter</w:t>
            </w:r>
          </w:p>
        </w:tc>
        <w:tc>
          <w:tcPr>
            <w:tcW w:w="1300" w:type="dxa"/>
          </w:tcPr>
          <w:p w14:paraId="37093C60" w14:textId="77777777" w:rsidR="000513CD" w:rsidRPr="001A69B5" w:rsidRDefault="0009509B" w:rsidP="001A69B5">
            <w:r w:rsidRPr="001A69B5">
              <w:rPr>
                <w:rStyle w:val="kursiv"/>
              </w:rPr>
              <w:t>125 215 887</w:t>
            </w:r>
          </w:p>
        </w:tc>
        <w:tc>
          <w:tcPr>
            <w:tcW w:w="1300" w:type="dxa"/>
          </w:tcPr>
          <w:p w14:paraId="785E0916" w14:textId="77777777" w:rsidR="000513CD" w:rsidRPr="001A69B5" w:rsidRDefault="0009509B" w:rsidP="001A69B5">
            <w:r w:rsidRPr="001A69B5">
              <w:rPr>
                <w:rStyle w:val="kursiv"/>
              </w:rPr>
              <w:t>125 468 701</w:t>
            </w:r>
          </w:p>
        </w:tc>
        <w:tc>
          <w:tcPr>
            <w:tcW w:w="1300" w:type="dxa"/>
          </w:tcPr>
          <w:p w14:paraId="4A8F8581" w14:textId="77777777" w:rsidR="000513CD" w:rsidRPr="001A69B5" w:rsidRDefault="0009509B" w:rsidP="001A69B5">
            <w:r w:rsidRPr="001A69B5">
              <w:rPr>
                <w:rStyle w:val="kursiv"/>
              </w:rPr>
              <w:t>130 120 424</w:t>
            </w:r>
          </w:p>
        </w:tc>
        <w:tc>
          <w:tcPr>
            <w:tcW w:w="1300" w:type="dxa"/>
          </w:tcPr>
          <w:p w14:paraId="7F019115" w14:textId="77777777" w:rsidR="000513CD" w:rsidRPr="001A69B5" w:rsidRDefault="0009509B" w:rsidP="001A69B5">
            <w:r w:rsidRPr="001A69B5">
              <w:rPr>
                <w:rStyle w:val="kursiv"/>
              </w:rPr>
              <w:t>3,7</w:t>
            </w:r>
          </w:p>
        </w:tc>
      </w:tr>
    </w:tbl>
    <w:p w14:paraId="2B83C8FA" w14:textId="77777777" w:rsidR="000513CD" w:rsidRPr="001A69B5" w:rsidRDefault="0009509B" w:rsidP="001A69B5">
      <w:pPr>
        <w:pStyle w:val="Undertittel"/>
      </w:pPr>
      <w:r w:rsidRPr="001A69B5">
        <w:t>Utgifter fordelte på postgrupper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684B80FA" w14:textId="77777777" w:rsidTr="001B3733">
        <w:trPr>
          <w:trHeight w:val="640"/>
          <w:hidden/>
        </w:trPr>
        <w:tc>
          <w:tcPr>
            <w:tcW w:w="840" w:type="dxa"/>
          </w:tcPr>
          <w:p w14:paraId="79C1DDE8" w14:textId="77777777" w:rsidR="000513CD" w:rsidRPr="001A69B5" w:rsidRDefault="0009509B" w:rsidP="001A69B5">
            <w:pPr>
              <w:pStyle w:val="Tabellnavn"/>
            </w:pPr>
            <w:r w:rsidRPr="001A69B5">
              <w:t>UIPOPR</w:t>
            </w:r>
          </w:p>
        </w:tc>
        <w:tc>
          <w:tcPr>
            <w:tcW w:w="3500" w:type="dxa"/>
          </w:tcPr>
          <w:p w14:paraId="1D6B0B3D" w14:textId="77777777" w:rsidR="000513CD" w:rsidRPr="001A69B5" w:rsidRDefault="000513CD" w:rsidP="001A69B5">
            <w:pPr>
              <w:pStyle w:val="Tabellnavn"/>
            </w:pPr>
          </w:p>
        </w:tc>
        <w:tc>
          <w:tcPr>
            <w:tcW w:w="1300" w:type="dxa"/>
          </w:tcPr>
          <w:p w14:paraId="2E9AE3AD" w14:textId="77777777" w:rsidR="000513CD" w:rsidRPr="001A69B5" w:rsidRDefault="000513CD" w:rsidP="001A69B5">
            <w:pPr>
              <w:pStyle w:val="Tabellnavn"/>
            </w:pPr>
          </w:p>
        </w:tc>
        <w:tc>
          <w:tcPr>
            <w:tcW w:w="1300" w:type="dxa"/>
          </w:tcPr>
          <w:p w14:paraId="071D2663" w14:textId="77777777" w:rsidR="000513CD" w:rsidRPr="001A69B5" w:rsidRDefault="000513CD" w:rsidP="001A69B5">
            <w:pPr>
              <w:pStyle w:val="Tabellnavn"/>
            </w:pPr>
          </w:p>
        </w:tc>
        <w:tc>
          <w:tcPr>
            <w:tcW w:w="1300" w:type="dxa"/>
          </w:tcPr>
          <w:p w14:paraId="045662D5" w14:textId="77777777" w:rsidR="000513CD" w:rsidRPr="001A69B5" w:rsidRDefault="000513CD" w:rsidP="001A69B5">
            <w:pPr>
              <w:pStyle w:val="Tabellnavn"/>
            </w:pPr>
          </w:p>
        </w:tc>
        <w:tc>
          <w:tcPr>
            <w:tcW w:w="1300" w:type="dxa"/>
          </w:tcPr>
          <w:p w14:paraId="011A4812" w14:textId="77777777" w:rsidR="000513CD" w:rsidRPr="001A69B5" w:rsidRDefault="0009509B" w:rsidP="001A69B5">
            <w:r w:rsidRPr="001A69B5">
              <w:t>(i 1 000 kr)</w:t>
            </w:r>
          </w:p>
        </w:tc>
      </w:tr>
      <w:tr w:rsidR="000513CD" w:rsidRPr="001A69B5" w14:paraId="1F6C83CD" w14:textId="77777777" w:rsidTr="001B3733">
        <w:trPr>
          <w:trHeight w:val="600"/>
        </w:trPr>
        <w:tc>
          <w:tcPr>
            <w:tcW w:w="840" w:type="dxa"/>
          </w:tcPr>
          <w:p w14:paraId="339FD7A1" w14:textId="77777777" w:rsidR="000513CD" w:rsidRPr="001A69B5" w:rsidRDefault="0009509B" w:rsidP="001A69B5">
            <w:r w:rsidRPr="001A69B5">
              <w:t>Post- gr.</w:t>
            </w:r>
          </w:p>
        </w:tc>
        <w:tc>
          <w:tcPr>
            <w:tcW w:w="3500" w:type="dxa"/>
          </w:tcPr>
          <w:p w14:paraId="16201482" w14:textId="77777777" w:rsidR="000513CD" w:rsidRPr="001A69B5" w:rsidRDefault="0009509B" w:rsidP="001A69B5">
            <w:proofErr w:type="spellStart"/>
            <w:r w:rsidRPr="001A69B5">
              <w:t>Nemning</w:t>
            </w:r>
            <w:proofErr w:type="spellEnd"/>
          </w:p>
        </w:tc>
        <w:tc>
          <w:tcPr>
            <w:tcW w:w="1300" w:type="dxa"/>
          </w:tcPr>
          <w:p w14:paraId="67BF6A9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569C308" w14:textId="77777777" w:rsidR="000513CD" w:rsidRPr="001A69B5" w:rsidRDefault="0009509B" w:rsidP="001A69B5">
            <w:r w:rsidRPr="001A69B5">
              <w:t xml:space="preserve">Saldert </w:t>
            </w:r>
            <w:r w:rsidRPr="001A69B5">
              <w:br/>
              <w:t>budsjett 2021</w:t>
            </w:r>
          </w:p>
        </w:tc>
        <w:tc>
          <w:tcPr>
            <w:tcW w:w="1300" w:type="dxa"/>
          </w:tcPr>
          <w:p w14:paraId="356BD403" w14:textId="77777777" w:rsidR="000513CD" w:rsidRPr="001A69B5" w:rsidRDefault="0009509B" w:rsidP="001A69B5">
            <w:r w:rsidRPr="001A69B5">
              <w:t xml:space="preserve">Forslag </w:t>
            </w:r>
            <w:r w:rsidRPr="001A69B5">
              <w:br/>
              <w:t>2022</w:t>
            </w:r>
          </w:p>
        </w:tc>
        <w:tc>
          <w:tcPr>
            <w:tcW w:w="1300" w:type="dxa"/>
          </w:tcPr>
          <w:p w14:paraId="04B14339" w14:textId="77777777" w:rsidR="000513CD" w:rsidRPr="001A69B5" w:rsidRDefault="0009509B" w:rsidP="001A69B5">
            <w:r w:rsidRPr="001A69B5">
              <w:t xml:space="preserve">Endring </w:t>
            </w:r>
            <w:r w:rsidRPr="001A69B5">
              <w:br/>
              <w:t>i pst.</w:t>
            </w:r>
          </w:p>
        </w:tc>
      </w:tr>
      <w:tr w:rsidR="000513CD" w:rsidRPr="001A69B5" w14:paraId="76739EFD" w14:textId="77777777" w:rsidTr="001B3733">
        <w:trPr>
          <w:trHeight w:val="380"/>
        </w:trPr>
        <w:tc>
          <w:tcPr>
            <w:tcW w:w="840" w:type="dxa"/>
          </w:tcPr>
          <w:p w14:paraId="21091BC0" w14:textId="77777777" w:rsidR="000513CD" w:rsidRPr="001A69B5" w:rsidRDefault="0009509B" w:rsidP="001A69B5">
            <w:r w:rsidRPr="001A69B5">
              <w:t>01-29</w:t>
            </w:r>
          </w:p>
        </w:tc>
        <w:tc>
          <w:tcPr>
            <w:tcW w:w="3500" w:type="dxa"/>
          </w:tcPr>
          <w:p w14:paraId="757A6B24" w14:textId="77777777" w:rsidR="000513CD" w:rsidRPr="001A69B5" w:rsidRDefault="0009509B" w:rsidP="001A69B5">
            <w:r w:rsidRPr="001A69B5">
              <w:t>Statens eigne driftsutgifter</w:t>
            </w:r>
          </w:p>
        </w:tc>
        <w:tc>
          <w:tcPr>
            <w:tcW w:w="1300" w:type="dxa"/>
          </w:tcPr>
          <w:p w14:paraId="746D2E79" w14:textId="77777777" w:rsidR="000513CD" w:rsidRPr="001A69B5" w:rsidRDefault="0009509B" w:rsidP="001A69B5">
            <w:r w:rsidRPr="001A69B5">
              <w:t>7 599 861</w:t>
            </w:r>
          </w:p>
        </w:tc>
        <w:tc>
          <w:tcPr>
            <w:tcW w:w="1300" w:type="dxa"/>
          </w:tcPr>
          <w:p w14:paraId="1B9CD577" w14:textId="77777777" w:rsidR="000513CD" w:rsidRPr="001A69B5" w:rsidRDefault="0009509B" w:rsidP="001A69B5">
            <w:r w:rsidRPr="001A69B5">
              <w:t>7 506 285</w:t>
            </w:r>
          </w:p>
        </w:tc>
        <w:tc>
          <w:tcPr>
            <w:tcW w:w="1300" w:type="dxa"/>
          </w:tcPr>
          <w:p w14:paraId="6AB5F34B" w14:textId="77777777" w:rsidR="000513CD" w:rsidRPr="001A69B5" w:rsidRDefault="0009509B" w:rsidP="001A69B5">
            <w:r w:rsidRPr="001A69B5">
              <w:t>7 965 341</w:t>
            </w:r>
          </w:p>
        </w:tc>
        <w:tc>
          <w:tcPr>
            <w:tcW w:w="1300" w:type="dxa"/>
          </w:tcPr>
          <w:p w14:paraId="614385DF" w14:textId="77777777" w:rsidR="000513CD" w:rsidRPr="001A69B5" w:rsidRDefault="0009509B" w:rsidP="001A69B5">
            <w:r w:rsidRPr="001A69B5">
              <w:t>6,1</w:t>
            </w:r>
          </w:p>
        </w:tc>
      </w:tr>
      <w:tr w:rsidR="000513CD" w:rsidRPr="001A69B5" w14:paraId="592226E8" w14:textId="77777777" w:rsidTr="001B3733">
        <w:trPr>
          <w:trHeight w:val="380"/>
        </w:trPr>
        <w:tc>
          <w:tcPr>
            <w:tcW w:w="840" w:type="dxa"/>
          </w:tcPr>
          <w:p w14:paraId="4CA74E17" w14:textId="77777777" w:rsidR="000513CD" w:rsidRPr="001A69B5" w:rsidRDefault="0009509B" w:rsidP="001A69B5">
            <w:r w:rsidRPr="001A69B5">
              <w:t>30-49</w:t>
            </w:r>
          </w:p>
        </w:tc>
        <w:tc>
          <w:tcPr>
            <w:tcW w:w="3500" w:type="dxa"/>
          </w:tcPr>
          <w:p w14:paraId="496B9DB3" w14:textId="77777777" w:rsidR="000513CD" w:rsidRPr="001A69B5" w:rsidRDefault="0009509B" w:rsidP="001A69B5">
            <w:r w:rsidRPr="001A69B5">
              <w:t>Nybygg, anlegg o.a.</w:t>
            </w:r>
          </w:p>
        </w:tc>
        <w:tc>
          <w:tcPr>
            <w:tcW w:w="1300" w:type="dxa"/>
          </w:tcPr>
          <w:p w14:paraId="408DB199" w14:textId="77777777" w:rsidR="000513CD" w:rsidRPr="001A69B5" w:rsidRDefault="0009509B" w:rsidP="001A69B5">
            <w:r w:rsidRPr="001A69B5">
              <w:t>141 116</w:t>
            </w:r>
          </w:p>
        </w:tc>
        <w:tc>
          <w:tcPr>
            <w:tcW w:w="1300" w:type="dxa"/>
          </w:tcPr>
          <w:p w14:paraId="16E2FEB2" w14:textId="77777777" w:rsidR="000513CD" w:rsidRPr="001A69B5" w:rsidRDefault="0009509B" w:rsidP="001A69B5">
            <w:r w:rsidRPr="001A69B5">
              <w:t>248 955</w:t>
            </w:r>
          </w:p>
        </w:tc>
        <w:tc>
          <w:tcPr>
            <w:tcW w:w="1300" w:type="dxa"/>
          </w:tcPr>
          <w:p w14:paraId="1D51AA6A" w14:textId="77777777" w:rsidR="000513CD" w:rsidRPr="001A69B5" w:rsidRDefault="0009509B" w:rsidP="001A69B5">
            <w:r w:rsidRPr="001A69B5">
              <w:t>142 997</w:t>
            </w:r>
          </w:p>
        </w:tc>
        <w:tc>
          <w:tcPr>
            <w:tcW w:w="1300" w:type="dxa"/>
          </w:tcPr>
          <w:p w14:paraId="61035D60" w14:textId="77777777" w:rsidR="000513CD" w:rsidRPr="001A69B5" w:rsidRDefault="0009509B" w:rsidP="001A69B5">
            <w:r w:rsidRPr="001A69B5">
              <w:t>–42,6</w:t>
            </w:r>
          </w:p>
        </w:tc>
      </w:tr>
      <w:tr w:rsidR="000513CD" w:rsidRPr="001A69B5" w14:paraId="381E5B5B" w14:textId="77777777" w:rsidTr="001B3733">
        <w:trPr>
          <w:trHeight w:val="380"/>
        </w:trPr>
        <w:tc>
          <w:tcPr>
            <w:tcW w:w="840" w:type="dxa"/>
          </w:tcPr>
          <w:p w14:paraId="0E3B75DD" w14:textId="77777777" w:rsidR="000513CD" w:rsidRPr="001A69B5" w:rsidRDefault="0009509B" w:rsidP="001A69B5">
            <w:r w:rsidRPr="001A69B5">
              <w:t>50-89</w:t>
            </w:r>
          </w:p>
        </w:tc>
        <w:tc>
          <w:tcPr>
            <w:tcW w:w="3500" w:type="dxa"/>
          </w:tcPr>
          <w:p w14:paraId="1A256220" w14:textId="77777777" w:rsidR="000513CD" w:rsidRPr="001A69B5" w:rsidRDefault="0009509B" w:rsidP="001A69B5">
            <w:proofErr w:type="spellStart"/>
            <w:r w:rsidRPr="001A69B5">
              <w:t>Overføringar</w:t>
            </w:r>
            <w:proofErr w:type="spellEnd"/>
            <w:r w:rsidRPr="001A69B5">
              <w:t xml:space="preserve"> til andre</w:t>
            </w:r>
          </w:p>
        </w:tc>
        <w:tc>
          <w:tcPr>
            <w:tcW w:w="1300" w:type="dxa"/>
          </w:tcPr>
          <w:p w14:paraId="27321A00" w14:textId="77777777" w:rsidR="000513CD" w:rsidRPr="001A69B5" w:rsidRDefault="0009509B" w:rsidP="001A69B5">
            <w:r w:rsidRPr="001A69B5">
              <w:t>84 818 440</w:t>
            </w:r>
          </w:p>
        </w:tc>
        <w:tc>
          <w:tcPr>
            <w:tcW w:w="1300" w:type="dxa"/>
          </w:tcPr>
          <w:p w14:paraId="481C4A91" w14:textId="77777777" w:rsidR="000513CD" w:rsidRPr="001A69B5" w:rsidRDefault="0009509B" w:rsidP="001A69B5">
            <w:r w:rsidRPr="001A69B5">
              <w:t>85 362 159</w:t>
            </w:r>
          </w:p>
        </w:tc>
        <w:tc>
          <w:tcPr>
            <w:tcW w:w="1300" w:type="dxa"/>
          </w:tcPr>
          <w:p w14:paraId="00656AFB" w14:textId="77777777" w:rsidR="000513CD" w:rsidRPr="001A69B5" w:rsidRDefault="0009509B" w:rsidP="001A69B5">
            <w:r w:rsidRPr="001A69B5">
              <w:t>87 061 747</w:t>
            </w:r>
          </w:p>
        </w:tc>
        <w:tc>
          <w:tcPr>
            <w:tcW w:w="1300" w:type="dxa"/>
          </w:tcPr>
          <w:p w14:paraId="4DC5CB8A" w14:textId="77777777" w:rsidR="000513CD" w:rsidRPr="001A69B5" w:rsidRDefault="0009509B" w:rsidP="001A69B5">
            <w:r w:rsidRPr="001A69B5">
              <w:t>2,0</w:t>
            </w:r>
          </w:p>
        </w:tc>
      </w:tr>
      <w:tr w:rsidR="000513CD" w:rsidRPr="001A69B5" w14:paraId="40AB86F1" w14:textId="77777777" w:rsidTr="001B3733">
        <w:trPr>
          <w:trHeight w:val="380"/>
        </w:trPr>
        <w:tc>
          <w:tcPr>
            <w:tcW w:w="840" w:type="dxa"/>
          </w:tcPr>
          <w:p w14:paraId="7FA37B56" w14:textId="77777777" w:rsidR="000513CD" w:rsidRPr="001A69B5" w:rsidRDefault="0009509B" w:rsidP="001A69B5">
            <w:r w:rsidRPr="001A69B5">
              <w:t>90-99</w:t>
            </w:r>
          </w:p>
        </w:tc>
        <w:tc>
          <w:tcPr>
            <w:tcW w:w="3500" w:type="dxa"/>
          </w:tcPr>
          <w:p w14:paraId="3DBF84CF" w14:textId="77777777" w:rsidR="000513CD" w:rsidRPr="001A69B5" w:rsidRDefault="0009509B" w:rsidP="001A69B5">
            <w:r w:rsidRPr="001A69B5">
              <w:t>Utlån, statsgjeld o.a.</w:t>
            </w:r>
          </w:p>
        </w:tc>
        <w:tc>
          <w:tcPr>
            <w:tcW w:w="1300" w:type="dxa"/>
          </w:tcPr>
          <w:p w14:paraId="7756C8B2" w14:textId="77777777" w:rsidR="000513CD" w:rsidRPr="001A69B5" w:rsidRDefault="0009509B" w:rsidP="001A69B5">
            <w:r w:rsidRPr="001A69B5">
              <w:t>32 656 470</w:t>
            </w:r>
          </w:p>
        </w:tc>
        <w:tc>
          <w:tcPr>
            <w:tcW w:w="1300" w:type="dxa"/>
          </w:tcPr>
          <w:p w14:paraId="575E4A27" w14:textId="77777777" w:rsidR="000513CD" w:rsidRPr="001A69B5" w:rsidRDefault="0009509B" w:rsidP="001A69B5">
            <w:r w:rsidRPr="001A69B5">
              <w:t>32 351 302</w:t>
            </w:r>
          </w:p>
        </w:tc>
        <w:tc>
          <w:tcPr>
            <w:tcW w:w="1300" w:type="dxa"/>
          </w:tcPr>
          <w:p w14:paraId="574F8CD0" w14:textId="77777777" w:rsidR="000513CD" w:rsidRPr="001A69B5" w:rsidRDefault="0009509B" w:rsidP="001A69B5">
            <w:r w:rsidRPr="001A69B5">
              <w:t>34 950 339</w:t>
            </w:r>
          </w:p>
        </w:tc>
        <w:tc>
          <w:tcPr>
            <w:tcW w:w="1300" w:type="dxa"/>
          </w:tcPr>
          <w:p w14:paraId="21D9EED1" w14:textId="77777777" w:rsidR="000513CD" w:rsidRPr="001A69B5" w:rsidRDefault="0009509B" w:rsidP="001A69B5">
            <w:r w:rsidRPr="001A69B5">
              <w:t>8,0</w:t>
            </w:r>
          </w:p>
        </w:tc>
      </w:tr>
      <w:tr w:rsidR="000513CD" w:rsidRPr="001A69B5" w14:paraId="6D041C03" w14:textId="77777777" w:rsidTr="001B3733">
        <w:trPr>
          <w:trHeight w:val="380"/>
        </w:trPr>
        <w:tc>
          <w:tcPr>
            <w:tcW w:w="840" w:type="dxa"/>
          </w:tcPr>
          <w:p w14:paraId="0F649C2D" w14:textId="77777777" w:rsidR="000513CD" w:rsidRPr="001A69B5" w:rsidRDefault="000513CD" w:rsidP="001A69B5"/>
        </w:tc>
        <w:tc>
          <w:tcPr>
            <w:tcW w:w="3500" w:type="dxa"/>
          </w:tcPr>
          <w:p w14:paraId="21C82EE9" w14:textId="77777777" w:rsidR="000513CD" w:rsidRPr="001A69B5" w:rsidRDefault="0009509B" w:rsidP="001A69B5">
            <w:r w:rsidRPr="001A69B5">
              <w:t>Sum under departementet</w:t>
            </w:r>
          </w:p>
        </w:tc>
        <w:tc>
          <w:tcPr>
            <w:tcW w:w="1300" w:type="dxa"/>
          </w:tcPr>
          <w:p w14:paraId="17BC5BD7" w14:textId="77777777" w:rsidR="000513CD" w:rsidRPr="001A69B5" w:rsidRDefault="0009509B" w:rsidP="001A69B5">
            <w:r w:rsidRPr="001A69B5">
              <w:t>125 215 887</w:t>
            </w:r>
          </w:p>
        </w:tc>
        <w:tc>
          <w:tcPr>
            <w:tcW w:w="1300" w:type="dxa"/>
          </w:tcPr>
          <w:p w14:paraId="301C0D9D" w14:textId="77777777" w:rsidR="000513CD" w:rsidRPr="001A69B5" w:rsidRDefault="0009509B" w:rsidP="001A69B5">
            <w:r w:rsidRPr="001A69B5">
              <w:t>125 468 701</w:t>
            </w:r>
          </w:p>
        </w:tc>
        <w:tc>
          <w:tcPr>
            <w:tcW w:w="1300" w:type="dxa"/>
          </w:tcPr>
          <w:p w14:paraId="3F4316F4" w14:textId="77777777" w:rsidR="000513CD" w:rsidRPr="001A69B5" w:rsidRDefault="0009509B" w:rsidP="001A69B5">
            <w:r w:rsidRPr="001A69B5">
              <w:t>130 120 424</w:t>
            </w:r>
          </w:p>
        </w:tc>
        <w:tc>
          <w:tcPr>
            <w:tcW w:w="1300" w:type="dxa"/>
          </w:tcPr>
          <w:p w14:paraId="0BD45D18" w14:textId="77777777" w:rsidR="000513CD" w:rsidRPr="001A69B5" w:rsidRDefault="0009509B" w:rsidP="001A69B5">
            <w:r w:rsidRPr="001A69B5">
              <w:t>3,7</w:t>
            </w:r>
          </w:p>
        </w:tc>
      </w:tr>
    </w:tbl>
    <w:p w14:paraId="6F04BF41" w14:textId="77777777" w:rsidR="000513CD" w:rsidRPr="001A69B5" w:rsidRDefault="0009509B" w:rsidP="001A69B5">
      <w:pPr>
        <w:pStyle w:val="Undertittel"/>
      </w:pPr>
      <w:r w:rsidRPr="001A69B5">
        <w:t>Inntekter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57225AAE" w14:textId="77777777" w:rsidTr="001B3733">
        <w:trPr>
          <w:trHeight w:val="640"/>
          <w:hidden/>
        </w:trPr>
        <w:tc>
          <w:tcPr>
            <w:tcW w:w="840" w:type="dxa"/>
          </w:tcPr>
          <w:p w14:paraId="242A17E7" w14:textId="77777777" w:rsidR="000513CD" w:rsidRPr="001A69B5" w:rsidRDefault="0009509B" w:rsidP="001A69B5">
            <w:pPr>
              <w:pStyle w:val="Tabellnavn"/>
            </w:pPr>
            <w:r w:rsidRPr="001A69B5">
              <w:t>UIPOKL</w:t>
            </w:r>
          </w:p>
        </w:tc>
        <w:tc>
          <w:tcPr>
            <w:tcW w:w="3500" w:type="dxa"/>
          </w:tcPr>
          <w:p w14:paraId="7DE3B2FC" w14:textId="77777777" w:rsidR="000513CD" w:rsidRPr="001A69B5" w:rsidRDefault="000513CD" w:rsidP="001A69B5">
            <w:pPr>
              <w:pStyle w:val="Tabellnavn"/>
            </w:pPr>
          </w:p>
        </w:tc>
        <w:tc>
          <w:tcPr>
            <w:tcW w:w="1300" w:type="dxa"/>
          </w:tcPr>
          <w:p w14:paraId="235664FC" w14:textId="77777777" w:rsidR="000513CD" w:rsidRPr="001A69B5" w:rsidRDefault="000513CD" w:rsidP="001A69B5">
            <w:pPr>
              <w:pStyle w:val="Tabellnavn"/>
            </w:pPr>
          </w:p>
        </w:tc>
        <w:tc>
          <w:tcPr>
            <w:tcW w:w="1300" w:type="dxa"/>
          </w:tcPr>
          <w:p w14:paraId="446CDFB4" w14:textId="77777777" w:rsidR="000513CD" w:rsidRPr="001A69B5" w:rsidRDefault="000513CD" w:rsidP="001A69B5">
            <w:pPr>
              <w:pStyle w:val="Tabellnavn"/>
            </w:pPr>
          </w:p>
        </w:tc>
        <w:tc>
          <w:tcPr>
            <w:tcW w:w="1300" w:type="dxa"/>
          </w:tcPr>
          <w:p w14:paraId="1FCED329" w14:textId="77777777" w:rsidR="000513CD" w:rsidRPr="001A69B5" w:rsidRDefault="000513CD" w:rsidP="001A69B5">
            <w:pPr>
              <w:pStyle w:val="Tabellnavn"/>
            </w:pPr>
          </w:p>
        </w:tc>
        <w:tc>
          <w:tcPr>
            <w:tcW w:w="1300" w:type="dxa"/>
          </w:tcPr>
          <w:p w14:paraId="5C878C68" w14:textId="77777777" w:rsidR="000513CD" w:rsidRPr="001A69B5" w:rsidRDefault="0009509B" w:rsidP="001A69B5">
            <w:r w:rsidRPr="001A69B5">
              <w:t>(i 1 000 kr)</w:t>
            </w:r>
          </w:p>
        </w:tc>
      </w:tr>
      <w:tr w:rsidR="000513CD" w:rsidRPr="001A69B5" w14:paraId="4AE817DD" w14:textId="77777777" w:rsidTr="001B3733">
        <w:trPr>
          <w:trHeight w:val="600"/>
        </w:trPr>
        <w:tc>
          <w:tcPr>
            <w:tcW w:w="840" w:type="dxa"/>
          </w:tcPr>
          <w:p w14:paraId="5BFDAA70" w14:textId="77777777" w:rsidR="000513CD" w:rsidRPr="001A69B5" w:rsidRDefault="0009509B" w:rsidP="001A69B5">
            <w:r w:rsidRPr="001A69B5">
              <w:t>Kap.</w:t>
            </w:r>
          </w:p>
        </w:tc>
        <w:tc>
          <w:tcPr>
            <w:tcW w:w="3500" w:type="dxa"/>
          </w:tcPr>
          <w:p w14:paraId="2D8073BD" w14:textId="77777777" w:rsidR="000513CD" w:rsidRPr="001A69B5" w:rsidRDefault="0009509B" w:rsidP="001A69B5">
            <w:proofErr w:type="spellStart"/>
            <w:r w:rsidRPr="001A69B5">
              <w:t>Nemning</w:t>
            </w:r>
            <w:proofErr w:type="spellEnd"/>
          </w:p>
        </w:tc>
        <w:tc>
          <w:tcPr>
            <w:tcW w:w="1300" w:type="dxa"/>
          </w:tcPr>
          <w:p w14:paraId="33E4E67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F6A1DAC" w14:textId="77777777" w:rsidR="000513CD" w:rsidRPr="001A69B5" w:rsidRDefault="0009509B" w:rsidP="001A69B5">
            <w:r w:rsidRPr="001A69B5">
              <w:t xml:space="preserve">Saldert </w:t>
            </w:r>
            <w:r w:rsidRPr="001A69B5">
              <w:br/>
              <w:t>budsjett 2021</w:t>
            </w:r>
          </w:p>
        </w:tc>
        <w:tc>
          <w:tcPr>
            <w:tcW w:w="1300" w:type="dxa"/>
          </w:tcPr>
          <w:p w14:paraId="55014366" w14:textId="77777777" w:rsidR="000513CD" w:rsidRPr="001A69B5" w:rsidRDefault="0009509B" w:rsidP="001A69B5">
            <w:r w:rsidRPr="001A69B5">
              <w:t xml:space="preserve">Forslag </w:t>
            </w:r>
            <w:r w:rsidRPr="001A69B5">
              <w:br/>
              <w:t>2022</w:t>
            </w:r>
          </w:p>
        </w:tc>
        <w:tc>
          <w:tcPr>
            <w:tcW w:w="1300" w:type="dxa"/>
          </w:tcPr>
          <w:p w14:paraId="2C8379E5" w14:textId="77777777" w:rsidR="000513CD" w:rsidRPr="001A69B5" w:rsidRDefault="0009509B" w:rsidP="001A69B5">
            <w:r w:rsidRPr="001A69B5">
              <w:t xml:space="preserve">Endring </w:t>
            </w:r>
            <w:r w:rsidRPr="001A69B5">
              <w:br/>
              <w:t>i pst.</w:t>
            </w:r>
          </w:p>
        </w:tc>
      </w:tr>
      <w:tr w:rsidR="000513CD" w:rsidRPr="001A69B5" w14:paraId="7730A571" w14:textId="77777777" w:rsidTr="001B3733">
        <w:trPr>
          <w:trHeight w:val="380"/>
        </w:trPr>
        <w:tc>
          <w:tcPr>
            <w:tcW w:w="840" w:type="dxa"/>
          </w:tcPr>
          <w:p w14:paraId="44E852AD" w14:textId="77777777" w:rsidR="000513CD" w:rsidRPr="001A69B5" w:rsidRDefault="000513CD" w:rsidP="001A69B5"/>
        </w:tc>
        <w:tc>
          <w:tcPr>
            <w:tcW w:w="3500" w:type="dxa"/>
          </w:tcPr>
          <w:p w14:paraId="1FB88513" w14:textId="77777777" w:rsidR="000513CD" w:rsidRPr="001A69B5" w:rsidRDefault="0009509B" w:rsidP="001A69B5">
            <w:r w:rsidRPr="001A69B5">
              <w:rPr>
                <w:rStyle w:val="halvfet0"/>
              </w:rPr>
              <w:t>Administrasjon</w:t>
            </w:r>
          </w:p>
        </w:tc>
        <w:tc>
          <w:tcPr>
            <w:tcW w:w="1300" w:type="dxa"/>
          </w:tcPr>
          <w:p w14:paraId="04D5F5A9" w14:textId="77777777" w:rsidR="000513CD" w:rsidRPr="001A69B5" w:rsidRDefault="000513CD" w:rsidP="001A69B5"/>
        </w:tc>
        <w:tc>
          <w:tcPr>
            <w:tcW w:w="1300" w:type="dxa"/>
          </w:tcPr>
          <w:p w14:paraId="1F3DFA03" w14:textId="77777777" w:rsidR="000513CD" w:rsidRPr="001A69B5" w:rsidRDefault="000513CD" w:rsidP="001A69B5"/>
        </w:tc>
        <w:tc>
          <w:tcPr>
            <w:tcW w:w="1300" w:type="dxa"/>
          </w:tcPr>
          <w:p w14:paraId="27ACFF9C" w14:textId="77777777" w:rsidR="000513CD" w:rsidRPr="001A69B5" w:rsidRDefault="000513CD" w:rsidP="001A69B5"/>
        </w:tc>
        <w:tc>
          <w:tcPr>
            <w:tcW w:w="1300" w:type="dxa"/>
          </w:tcPr>
          <w:p w14:paraId="32D6D831" w14:textId="77777777" w:rsidR="000513CD" w:rsidRPr="001A69B5" w:rsidRDefault="000513CD" w:rsidP="001A69B5"/>
        </w:tc>
      </w:tr>
      <w:tr w:rsidR="000513CD" w:rsidRPr="001A69B5" w14:paraId="55857046" w14:textId="77777777" w:rsidTr="001B3733">
        <w:trPr>
          <w:trHeight w:val="380"/>
        </w:trPr>
        <w:tc>
          <w:tcPr>
            <w:tcW w:w="840" w:type="dxa"/>
          </w:tcPr>
          <w:p w14:paraId="2047D17F" w14:textId="77777777" w:rsidR="000513CD" w:rsidRPr="001A69B5" w:rsidRDefault="0009509B" w:rsidP="001A69B5">
            <w:r w:rsidRPr="001A69B5">
              <w:t>3200</w:t>
            </w:r>
          </w:p>
        </w:tc>
        <w:tc>
          <w:tcPr>
            <w:tcW w:w="3500" w:type="dxa"/>
          </w:tcPr>
          <w:p w14:paraId="7E3CA8E9" w14:textId="77777777" w:rsidR="000513CD" w:rsidRPr="001A69B5" w:rsidRDefault="0009509B" w:rsidP="001A69B5">
            <w:r w:rsidRPr="001A69B5">
              <w:t>Kunnskapsdepartementet</w:t>
            </w:r>
          </w:p>
        </w:tc>
        <w:tc>
          <w:tcPr>
            <w:tcW w:w="1300" w:type="dxa"/>
          </w:tcPr>
          <w:p w14:paraId="7828E030" w14:textId="77777777" w:rsidR="000513CD" w:rsidRPr="001A69B5" w:rsidRDefault="0009509B" w:rsidP="001A69B5">
            <w:r w:rsidRPr="001A69B5">
              <w:t>2 035</w:t>
            </w:r>
          </w:p>
        </w:tc>
        <w:tc>
          <w:tcPr>
            <w:tcW w:w="1300" w:type="dxa"/>
          </w:tcPr>
          <w:p w14:paraId="532D80DB" w14:textId="77777777" w:rsidR="000513CD" w:rsidRPr="001A69B5" w:rsidRDefault="000513CD" w:rsidP="001A69B5"/>
        </w:tc>
        <w:tc>
          <w:tcPr>
            <w:tcW w:w="1300" w:type="dxa"/>
          </w:tcPr>
          <w:p w14:paraId="13B52F4C" w14:textId="77777777" w:rsidR="000513CD" w:rsidRPr="001A69B5" w:rsidRDefault="000513CD" w:rsidP="001A69B5"/>
        </w:tc>
        <w:tc>
          <w:tcPr>
            <w:tcW w:w="1300" w:type="dxa"/>
          </w:tcPr>
          <w:p w14:paraId="28E43301" w14:textId="77777777" w:rsidR="000513CD" w:rsidRPr="001A69B5" w:rsidRDefault="0009509B" w:rsidP="001A69B5">
            <w:r w:rsidRPr="001A69B5">
              <w:t>0,0</w:t>
            </w:r>
          </w:p>
        </w:tc>
      </w:tr>
      <w:tr w:rsidR="000513CD" w:rsidRPr="001A69B5" w14:paraId="4E817592" w14:textId="77777777" w:rsidTr="001B3733">
        <w:trPr>
          <w:trHeight w:val="380"/>
        </w:trPr>
        <w:tc>
          <w:tcPr>
            <w:tcW w:w="840" w:type="dxa"/>
          </w:tcPr>
          <w:p w14:paraId="7B310F22" w14:textId="77777777" w:rsidR="000513CD" w:rsidRPr="001A69B5" w:rsidRDefault="000513CD" w:rsidP="001A69B5"/>
        </w:tc>
        <w:tc>
          <w:tcPr>
            <w:tcW w:w="3500" w:type="dxa"/>
          </w:tcPr>
          <w:p w14:paraId="241E8629" w14:textId="77777777" w:rsidR="000513CD" w:rsidRPr="001A69B5" w:rsidRDefault="0009509B" w:rsidP="001A69B5">
            <w:r w:rsidRPr="001A69B5">
              <w:rPr>
                <w:rStyle w:val="kursiv"/>
              </w:rPr>
              <w:t>Sum kategori 07.10</w:t>
            </w:r>
          </w:p>
        </w:tc>
        <w:tc>
          <w:tcPr>
            <w:tcW w:w="1300" w:type="dxa"/>
          </w:tcPr>
          <w:p w14:paraId="420DA1A5" w14:textId="77777777" w:rsidR="000513CD" w:rsidRPr="001A69B5" w:rsidRDefault="0009509B" w:rsidP="001A69B5">
            <w:r w:rsidRPr="001A69B5">
              <w:rPr>
                <w:rStyle w:val="kursiv"/>
              </w:rPr>
              <w:t>2 035</w:t>
            </w:r>
          </w:p>
        </w:tc>
        <w:tc>
          <w:tcPr>
            <w:tcW w:w="1300" w:type="dxa"/>
          </w:tcPr>
          <w:p w14:paraId="1FFF0D1C" w14:textId="77777777" w:rsidR="000513CD" w:rsidRPr="001A69B5" w:rsidRDefault="000513CD" w:rsidP="001A69B5"/>
        </w:tc>
        <w:tc>
          <w:tcPr>
            <w:tcW w:w="1300" w:type="dxa"/>
          </w:tcPr>
          <w:p w14:paraId="16A6C0AB" w14:textId="77777777" w:rsidR="000513CD" w:rsidRPr="001A69B5" w:rsidRDefault="000513CD" w:rsidP="001A69B5"/>
        </w:tc>
        <w:tc>
          <w:tcPr>
            <w:tcW w:w="1300" w:type="dxa"/>
          </w:tcPr>
          <w:p w14:paraId="163A1D44" w14:textId="77777777" w:rsidR="000513CD" w:rsidRPr="001A69B5" w:rsidRDefault="0009509B" w:rsidP="001A69B5">
            <w:r w:rsidRPr="001A69B5">
              <w:rPr>
                <w:rStyle w:val="kursiv"/>
              </w:rPr>
              <w:t>0,0</w:t>
            </w:r>
          </w:p>
        </w:tc>
      </w:tr>
      <w:tr w:rsidR="000513CD" w:rsidRPr="001A69B5" w14:paraId="071AFB92" w14:textId="77777777" w:rsidTr="001B3733">
        <w:trPr>
          <w:trHeight w:val="380"/>
        </w:trPr>
        <w:tc>
          <w:tcPr>
            <w:tcW w:w="840" w:type="dxa"/>
          </w:tcPr>
          <w:p w14:paraId="578840E6" w14:textId="77777777" w:rsidR="000513CD" w:rsidRPr="001A69B5" w:rsidRDefault="000513CD" w:rsidP="001A69B5"/>
        </w:tc>
        <w:tc>
          <w:tcPr>
            <w:tcW w:w="3500" w:type="dxa"/>
          </w:tcPr>
          <w:p w14:paraId="212E8FBF" w14:textId="77777777" w:rsidR="000513CD" w:rsidRPr="001A69B5" w:rsidRDefault="0009509B" w:rsidP="001A69B5">
            <w:r w:rsidRPr="001A69B5">
              <w:rPr>
                <w:rStyle w:val="halvfet0"/>
              </w:rPr>
              <w:t>Grunnopplæringa</w:t>
            </w:r>
          </w:p>
        </w:tc>
        <w:tc>
          <w:tcPr>
            <w:tcW w:w="1300" w:type="dxa"/>
          </w:tcPr>
          <w:p w14:paraId="124D6436" w14:textId="77777777" w:rsidR="000513CD" w:rsidRPr="001A69B5" w:rsidRDefault="000513CD" w:rsidP="001A69B5"/>
        </w:tc>
        <w:tc>
          <w:tcPr>
            <w:tcW w:w="1300" w:type="dxa"/>
          </w:tcPr>
          <w:p w14:paraId="3E0A2C95" w14:textId="77777777" w:rsidR="000513CD" w:rsidRPr="001A69B5" w:rsidRDefault="000513CD" w:rsidP="001A69B5"/>
        </w:tc>
        <w:tc>
          <w:tcPr>
            <w:tcW w:w="1300" w:type="dxa"/>
          </w:tcPr>
          <w:p w14:paraId="275D161D" w14:textId="77777777" w:rsidR="000513CD" w:rsidRPr="001A69B5" w:rsidRDefault="000513CD" w:rsidP="001A69B5"/>
        </w:tc>
        <w:tc>
          <w:tcPr>
            <w:tcW w:w="1300" w:type="dxa"/>
          </w:tcPr>
          <w:p w14:paraId="3926230A" w14:textId="77777777" w:rsidR="000513CD" w:rsidRPr="001A69B5" w:rsidRDefault="000513CD" w:rsidP="001A69B5"/>
        </w:tc>
      </w:tr>
      <w:tr w:rsidR="000513CD" w:rsidRPr="001A69B5" w14:paraId="18A868CA" w14:textId="77777777" w:rsidTr="001B3733">
        <w:trPr>
          <w:trHeight w:val="380"/>
        </w:trPr>
        <w:tc>
          <w:tcPr>
            <w:tcW w:w="840" w:type="dxa"/>
          </w:tcPr>
          <w:p w14:paraId="3131C7B6" w14:textId="77777777" w:rsidR="000513CD" w:rsidRPr="001A69B5" w:rsidRDefault="0009509B" w:rsidP="001A69B5">
            <w:r w:rsidRPr="001A69B5">
              <w:t>3220</w:t>
            </w:r>
          </w:p>
        </w:tc>
        <w:tc>
          <w:tcPr>
            <w:tcW w:w="3500" w:type="dxa"/>
          </w:tcPr>
          <w:p w14:paraId="5DC76962" w14:textId="77777777" w:rsidR="000513CD" w:rsidRPr="001A69B5" w:rsidRDefault="0009509B" w:rsidP="001A69B5">
            <w:r w:rsidRPr="001A69B5">
              <w:t>Utdanningsdirektoratet</w:t>
            </w:r>
          </w:p>
        </w:tc>
        <w:tc>
          <w:tcPr>
            <w:tcW w:w="1300" w:type="dxa"/>
          </w:tcPr>
          <w:p w14:paraId="4622AD64" w14:textId="77777777" w:rsidR="000513CD" w:rsidRPr="001A69B5" w:rsidRDefault="0009509B" w:rsidP="001A69B5">
            <w:r w:rsidRPr="001A69B5">
              <w:t>20 661</w:t>
            </w:r>
          </w:p>
        </w:tc>
        <w:tc>
          <w:tcPr>
            <w:tcW w:w="1300" w:type="dxa"/>
          </w:tcPr>
          <w:p w14:paraId="3B62B889" w14:textId="77777777" w:rsidR="000513CD" w:rsidRPr="001A69B5" w:rsidRDefault="0009509B" w:rsidP="001A69B5">
            <w:r w:rsidRPr="001A69B5">
              <w:t>13 962</w:t>
            </w:r>
          </w:p>
        </w:tc>
        <w:tc>
          <w:tcPr>
            <w:tcW w:w="1300" w:type="dxa"/>
          </w:tcPr>
          <w:p w14:paraId="554E2620" w14:textId="77777777" w:rsidR="000513CD" w:rsidRPr="001A69B5" w:rsidRDefault="0009509B" w:rsidP="001A69B5">
            <w:r w:rsidRPr="001A69B5">
              <w:t>2 406</w:t>
            </w:r>
          </w:p>
        </w:tc>
        <w:tc>
          <w:tcPr>
            <w:tcW w:w="1300" w:type="dxa"/>
          </w:tcPr>
          <w:p w14:paraId="321988F8" w14:textId="77777777" w:rsidR="000513CD" w:rsidRPr="001A69B5" w:rsidRDefault="0009509B" w:rsidP="001A69B5">
            <w:r w:rsidRPr="001A69B5">
              <w:t>–82,8</w:t>
            </w:r>
          </w:p>
        </w:tc>
      </w:tr>
      <w:tr w:rsidR="000513CD" w:rsidRPr="001A69B5" w14:paraId="46FD6A3E" w14:textId="77777777" w:rsidTr="001B3733">
        <w:trPr>
          <w:trHeight w:val="640"/>
        </w:trPr>
        <w:tc>
          <w:tcPr>
            <w:tcW w:w="840" w:type="dxa"/>
          </w:tcPr>
          <w:p w14:paraId="0FC8C6EE" w14:textId="77777777" w:rsidR="000513CD" w:rsidRPr="001A69B5" w:rsidRDefault="0009509B" w:rsidP="001A69B5">
            <w:r w:rsidRPr="001A69B5">
              <w:t>3222</w:t>
            </w:r>
          </w:p>
        </w:tc>
        <w:tc>
          <w:tcPr>
            <w:tcW w:w="3500" w:type="dxa"/>
          </w:tcPr>
          <w:p w14:paraId="24845F1F"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300" w:type="dxa"/>
          </w:tcPr>
          <w:p w14:paraId="0541E6C1" w14:textId="77777777" w:rsidR="000513CD" w:rsidRPr="001A69B5" w:rsidRDefault="0009509B" w:rsidP="001A69B5">
            <w:r w:rsidRPr="001A69B5">
              <w:t>20 371</w:t>
            </w:r>
          </w:p>
        </w:tc>
        <w:tc>
          <w:tcPr>
            <w:tcW w:w="1300" w:type="dxa"/>
          </w:tcPr>
          <w:p w14:paraId="4C3E4052" w14:textId="77777777" w:rsidR="000513CD" w:rsidRPr="001A69B5" w:rsidRDefault="0009509B" w:rsidP="001A69B5">
            <w:r w:rsidRPr="001A69B5">
              <w:t>15 614</w:t>
            </w:r>
          </w:p>
        </w:tc>
        <w:tc>
          <w:tcPr>
            <w:tcW w:w="1300" w:type="dxa"/>
          </w:tcPr>
          <w:p w14:paraId="0B366B33" w14:textId="77777777" w:rsidR="000513CD" w:rsidRPr="001A69B5" w:rsidRDefault="0009509B" w:rsidP="001A69B5">
            <w:r w:rsidRPr="001A69B5">
              <w:t>21 040</w:t>
            </w:r>
          </w:p>
        </w:tc>
        <w:tc>
          <w:tcPr>
            <w:tcW w:w="1300" w:type="dxa"/>
          </w:tcPr>
          <w:p w14:paraId="41BB3C19" w14:textId="77777777" w:rsidR="000513CD" w:rsidRPr="001A69B5" w:rsidRDefault="0009509B" w:rsidP="001A69B5">
            <w:r w:rsidRPr="001A69B5">
              <w:t>34,8</w:t>
            </w:r>
          </w:p>
        </w:tc>
      </w:tr>
      <w:tr w:rsidR="000513CD" w:rsidRPr="001A69B5" w14:paraId="66BB6C8E" w14:textId="77777777" w:rsidTr="001B3733">
        <w:trPr>
          <w:trHeight w:val="380"/>
        </w:trPr>
        <w:tc>
          <w:tcPr>
            <w:tcW w:w="840" w:type="dxa"/>
          </w:tcPr>
          <w:p w14:paraId="02E19A3A" w14:textId="77777777" w:rsidR="000513CD" w:rsidRPr="001A69B5" w:rsidRDefault="0009509B" w:rsidP="001A69B5">
            <w:r w:rsidRPr="001A69B5">
              <w:t>3225</w:t>
            </w:r>
          </w:p>
        </w:tc>
        <w:tc>
          <w:tcPr>
            <w:tcW w:w="3500" w:type="dxa"/>
          </w:tcPr>
          <w:p w14:paraId="23E66469" w14:textId="77777777" w:rsidR="000513CD" w:rsidRPr="001A69B5" w:rsidRDefault="0009509B" w:rsidP="001A69B5">
            <w:r w:rsidRPr="001A69B5">
              <w:t>Tiltak i grunnopplæringa</w:t>
            </w:r>
          </w:p>
        </w:tc>
        <w:tc>
          <w:tcPr>
            <w:tcW w:w="1300" w:type="dxa"/>
          </w:tcPr>
          <w:p w14:paraId="58A6D29B" w14:textId="77777777" w:rsidR="000513CD" w:rsidRPr="001A69B5" w:rsidRDefault="0009509B" w:rsidP="001A69B5">
            <w:r w:rsidRPr="001A69B5">
              <w:t>13 658</w:t>
            </w:r>
          </w:p>
        </w:tc>
        <w:tc>
          <w:tcPr>
            <w:tcW w:w="1300" w:type="dxa"/>
          </w:tcPr>
          <w:p w14:paraId="12EA7993" w14:textId="77777777" w:rsidR="000513CD" w:rsidRPr="001A69B5" w:rsidRDefault="0009509B" w:rsidP="001A69B5">
            <w:r w:rsidRPr="001A69B5">
              <w:t>12 495</w:t>
            </w:r>
          </w:p>
        </w:tc>
        <w:tc>
          <w:tcPr>
            <w:tcW w:w="1300" w:type="dxa"/>
          </w:tcPr>
          <w:p w14:paraId="4846BA25" w14:textId="77777777" w:rsidR="000513CD" w:rsidRPr="001A69B5" w:rsidRDefault="0009509B" w:rsidP="001A69B5">
            <w:r w:rsidRPr="001A69B5">
              <w:t>11 201</w:t>
            </w:r>
          </w:p>
        </w:tc>
        <w:tc>
          <w:tcPr>
            <w:tcW w:w="1300" w:type="dxa"/>
          </w:tcPr>
          <w:p w14:paraId="5C5FEAB1" w14:textId="77777777" w:rsidR="000513CD" w:rsidRPr="001A69B5" w:rsidRDefault="0009509B" w:rsidP="001A69B5">
            <w:r w:rsidRPr="001A69B5">
              <w:t>–10,4</w:t>
            </w:r>
          </w:p>
        </w:tc>
      </w:tr>
      <w:tr w:rsidR="000513CD" w:rsidRPr="001A69B5" w14:paraId="321B3AAC" w14:textId="77777777" w:rsidTr="001B3733">
        <w:trPr>
          <w:trHeight w:val="640"/>
        </w:trPr>
        <w:tc>
          <w:tcPr>
            <w:tcW w:w="840" w:type="dxa"/>
          </w:tcPr>
          <w:p w14:paraId="3F405EC6" w14:textId="77777777" w:rsidR="000513CD" w:rsidRPr="001A69B5" w:rsidRDefault="0009509B" w:rsidP="001A69B5">
            <w:r w:rsidRPr="001A69B5">
              <w:t>3230</w:t>
            </w:r>
          </w:p>
        </w:tc>
        <w:tc>
          <w:tcPr>
            <w:tcW w:w="3500" w:type="dxa"/>
          </w:tcPr>
          <w:p w14:paraId="2380ADF2" w14:textId="77777777" w:rsidR="000513CD" w:rsidRPr="001A69B5" w:rsidRDefault="0009509B" w:rsidP="001A69B5">
            <w:proofErr w:type="spellStart"/>
            <w:r w:rsidRPr="001A69B5">
              <w:t>Statleg</w:t>
            </w:r>
            <w:proofErr w:type="spellEnd"/>
            <w:r w:rsidRPr="001A69B5">
              <w:t xml:space="preserve"> spesialpedagogisk støttesystem</w:t>
            </w:r>
          </w:p>
        </w:tc>
        <w:tc>
          <w:tcPr>
            <w:tcW w:w="1300" w:type="dxa"/>
          </w:tcPr>
          <w:p w14:paraId="1A9DD27E" w14:textId="77777777" w:rsidR="000513CD" w:rsidRPr="001A69B5" w:rsidRDefault="0009509B" w:rsidP="001A69B5">
            <w:r w:rsidRPr="001A69B5">
              <w:t>32 186</w:t>
            </w:r>
          </w:p>
        </w:tc>
        <w:tc>
          <w:tcPr>
            <w:tcW w:w="1300" w:type="dxa"/>
          </w:tcPr>
          <w:p w14:paraId="33A0DA61" w14:textId="77777777" w:rsidR="000513CD" w:rsidRPr="001A69B5" w:rsidRDefault="0009509B" w:rsidP="001A69B5">
            <w:r w:rsidRPr="001A69B5">
              <w:t>47 048</w:t>
            </w:r>
          </w:p>
        </w:tc>
        <w:tc>
          <w:tcPr>
            <w:tcW w:w="1300" w:type="dxa"/>
          </w:tcPr>
          <w:p w14:paraId="3CE69454" w14:textId="77777777" w:rsidR="000513CD" w:rsidRPr="001A69B5" w:rsidRDefault="0009509B" w:rsidP="001A69B5">
            <w:r w:rsidRPr="001A69B5">
              <w:t>32 295</w:t>
            </w:r>
          </w:p>
        </w:tc>
        <w:tc>
          <w:tcPr>
            <w:tcW w:w="1300" w:type="dxa"/>
          </w:tcPr>
          <w:p w14:paraId="74D5333A" w14:textId="77777777" w:rsidR="000513CD" w:rsidRPr="001A69B5" w:rsidRDefault="0009509B" w:rsidP="001A69B5">
            <w:r w:rsidRPr="001A69B5">
              <w:t>–31,4</w:t>
            </w:r>
          </w:p>
        </w:tc>
      </w:tr>
      <w:tr w:rsidR="000513CD" w:rsidRPr="001A69B5" w14:paraId="1293C2D8" w14:textId="77777777" w:rsidTr="001B3733">
        <w:trPr>
          <w:trHeight w:val="380"/>
        </w:trPr>
        <w:tc>
          <w:tcPr>
            <w:tcW w:w="840" w:type="dxa"/>
          </w:tcPr>
          <w:p w14:paraId="59A6A309" w14:textId="77777777" w:rsidR="000513CD" w:rsidRPr="001A69B5" w:rsidRDefault="000513CD" w:rsidP="001A69B5"/>
        </w:tc>
        <w:tc>
          <w:tcPr>
            <w:tcW w:w="3500" w:type="dxa"/>
          </w:tcPr>
          <w:p w14:paraId="68C98634" w14:textId="77777777" w:rsidR="000513CD" w:rsidRPr="001A69B5" w:rsidRDefault="0009509B" w:rsidP="001A69B5">
            <w:r w:rsidRPr="001A69B5">
              <w:rPr>
                <w:rStyle w:val="kursiv"/>
              </w:rPr>
              <w:t>Sum kategori 07.20</w:t>
            </w:r>
          </w:p>
        </w:tc>
        <w:tc>
          <w:tcPr>
            <w:tcW w:w="1300" w:type="dxa"/>
          </w:tcPr>
          <w:p w14:paraId="162E7559" w14:textId="77777777" w:rsidR="000513CD" w:rsidRPr="001A69B5" w:rsidRDefault="0009509B" w:rsidP="001A69B5">
            <w:r w:rsidRPr="001A69B5">
              <w:rPr>
                <w:rStyle w:val="kursiv"/>
              </w:rPr>
              <w:t>86 876</w:t>
            </w:r>
          </w:p>
        </w:tc>
        <w:tc>
          <w:tcPr>
            <w:tcW w:w="1300" w:type="dxa"/>
          </w:tcPr>
          <w:p w14:paraId="0F58A5DC" w14:textId="77777777" w:rsidR="000513CD" w:rsidRPr="001A69B5" w:rsidRDefault="0009509B" w:rsidP="001A69B5">
            <w:r w:rsidRPr="001A69B5">
              <w:rPr>
                <w:rStyle w:val="kursiv"/>
              </w:rPr>
              <w:t>89 119</w:t>
            </w:r>
          </w:p>
        </w:tc>
        <w:tc>
          <w:tcPr>
            <w:tcW w:w="1300" w:type="dxa"/>
          </w:tcPr>
          <w:p w14:paraId="56DFAA2F" w14:textId="77777777" w:rsidR="000513CD" w:rsidRPr="001A69B5" w:rsidRDefault="0009509B" w:rsidP="001A69B5">
            <w:r w:rsidRPr="001A69B5">
              <w:rPr>
                <w:rStyle w:val="kursiv"/>
              </w:rPr>
              <w:t>66 942</w:t>
            </w:r>
          </w:p>
        </w:tc>
        <w:tc>
          <w:tcPr>
            <w:tcW w:w="1300" w:type="dxa"/>
          </w:tcPr>
          <w:p w14:paraId="5D90AEEE" w14:textId="77777777" w:rsidR="000513CD" w:rsidRPr="001A69B5" w:rsidRDefault="0009509B" w:rsidP="001A69B5">
            <w:r w:rsidRPr="001A69B5">
              <w:t>–</w:t>
            </w:r>
            <w:r w:rsidRPr="001A69B5">
              <w:rPr>
                <w:rStyle w:val="kursiv"/>
              </w:rPr>
              <w:t>24,9</w:t>
            </w:r>
          </w:p>
        </w:tc>
      </w:tr>
      <w:tr w:rsidR="000513CD" w:rsidRPr="001A69B5" w14:paraId="5F073A08" w14:textId="77777777" w:rsidTr="001B3733">
        <w:trPr>
          <w:trHeight w:val="380"/>
        </w:trPr>
        <w:tc>
          <w:tcPr>
            <w:tcW w:w="840" w:type="dxa"/>
          </w:tcPr>
          <w:p w14:paraId="49A69EE7" w14:textId="77777777" w:rsidR="000513CD" w:rsidRPr="001A69B5" w:rsidRDefault="000513CD" w:rsidP="001A69B5"/>
        </w:tc>
        <w:tc>
          <w:tcPr>
            <w:tcW w:w="3500" w:type="dxa"/>
          </w:tcPr>
          <w:p w14:paraId="182AD3DF" w14:textId="77777777" w:rsidR="000513CD" w:rsidRPr="001A69B5" w:rsidRDefault="0009509B" w:rsidP="001A69B5">
            <w:proofErr w:type="spellStart"/>
            <w:r w:rsidRPr="001A69B5">
              <w:rPr>
                <w:rStyle w:val="halvfet0"/>
              </w:rPr>
              <w:t>Høgare</w:t>
            </w:r>
            <w:proofErr w:type="spellEnd"/>
            <w:r w:rsidRPr="001A69B5">
              <w:rPr>
                <w:rStyle w:val="halvfet0"/>
              </w:rPr>
              <w:t xml:space="preserve"> </w:t>
            </w:r>
            <w:proofErr w:type="spellStart"/>
            <w:r w:rsidRPr="001A69B5">
              <w:rPr>
                <w:rStyle w:val="halvfet0"/>
              </w:rPr>
              <w:t>yrkesfagleg</w:t>
            </w:r>
            <w:proofErr w:type="spellEnd"/>
            <w:r w:rsidRPr="001A69B5">
              <w:rPr>
                <w:rStyle w:val="halvfet0"/>
              </w:rPr>
              <w:t xml:space="preserve"> utdanning</w:t>
            </w:r>
          </w:p>
        </w:tc>
        <w:tc>
          <w:tcPr>
            <w:tcW w:w="1300" w:type="dxa"/>
          </w:tcPr>
          <w:p w14:paraId="3E0EBE38" w14:textId="77777777" w:rsidR="000513CD" w:rsidRPr="001A69B5" w:rsidRDefault="000513CD" w:rsidP="001A69B5"/>
        </w:tc>
        <w:tc>
          <w:tcPr>
            <w:tcW w:w="1300" w:type="dxa"/>
          </w:tcPr>
          <w:p w14:paraId="56A44AA0" w14:textId="77777777" w:rsidR="000513CD" w:rsidRPr="001A69B5" w:rsidRDefault="000513CD" w:rsidP="001A69B5"/>
        </w:tc>
        <w:tc>
          <w:tcPr>
            <w:tcW w:w="1300" w:type="dxa"/>
          </w:tcPr>
          <w:p w14:paraId="77CFC59F" w14:textId="77777777" w:rsidR="000513CD" w:rsidRPr="001A69B5" w:rsidRDefault="000513CD" w:rsidP="001A69B5"/>
        </w:tc>
        <w:tc>
          <w:tcPr>
            <w:tcW w:w="1300" w:type="dxa"/>
          </w:tcPr>
          <w:p w14:paraId="78DD5B5F" w14:textId="77777777" w:rsidR="000513CD" w:rsidRPr="001A69B5" w:rsidRDefault="000513CD" w:rsidP="001A69B5"/>
        </w:tc>
      </w:tr>
      <w:tr w:rsidR="000513CD" w:rsidRPr="001A69B5" w14:paraId="590832B8" w14:textId="77777777" w:rsidTr="001B3733">
        <w:trPr>
          <w:trHeight w:val="380"/>
        </w:trPr>
        <w:tc>
          <w:tcPr>
            <w:tcW w:w="840" w:type="dxa"/>
          </w:tcPr>
          <w:p w14:paraId="334A1BC0" w14:textId="77777777" w:rsidR="000513CD" w:rsidRPr="001A69B5" w:rsidRDefault="0009509B" w:rsidP="001A69B5">
            <w:r w:rsidRPr="001A69B5">
              <w:t>3242</w:t>
            </w:r>
          </w:p>
        </w:tc>
        <w:tc>
          <w:tcPr>
            <w:tcW w:w="3500" w:type="dxa"/>
          </w:tcPr>
          <w:p w14:paraId="3D175C3B"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300" w:type="dxa"/>
          </w:tcPr>
          <w:p w14:paraId="443A2836" w14:textId="77777777" w:rsidR="000513CD" w:rsidRPr="001A69B5" w:rsidRDefault="0009509B" w:rsidP="001A69B5">
            <w:r w:rsidRPr="001A69B5">
              <w:t>9 341</w:t>
            </w:r>
          </w:p>
        </w:tc>
        <w:tc>
          <w:tcPr>
            <w:tcW w:w="1300" w:type="dxa"/>
          </w:tcPr>
          <w:p w14:paraId="06258539" w14:textId="77777777" w:rsidR="000513CD" w:rsidRPr="001A69B5" w:rsidRDefault="0009509B" w:rsidP="001A69B5">
            <w:r w:rsidRPr="001A69B5">
              <w:t>6 311</w:t>
            </w:r>
          </w:p>
        </w:tc>
        <w:tc>
          <w:tcPr>
            <w:tcW w:w="1300" w:type="dxa"/>
          </w:tcPr>
          <w:p w14:paraId="68749ADF" w14:textId="77777777" w:rsidR="000513CD" w:rsidRPr="001A69B5" w:rsidRDefault="0009509B" w:rsidP="001A69B5">
            <w:r w:rsidRPr="001A69B5">
              <w:t>6 449</w:t>
            </w:r>
          </w:p>
        </w:tc>
        <w:tc>
          <w:tcPr>
            <w:tcW w:w="1300" w:type="dxa"/>
          </w:tcPr>
          <w:p w14:paraId="5C663B92" w14:textId="77777777" w:rsidR="000513CD" w:rsidRPr="001A69B5" w:rsidRDefault="0009509B" w:rsidP="001A69B5">
            <w:r w:rsidRPr="001A69B5">
              <w:t>2,2</w:t>
            </w:r>
          </w:p>
        </w:tc>
      </w:tr>
      <w:tr w:rsidR="000513CD" w:rsidRPr="001A69B5" w14:paraId="3F41C0CA" w14:textId="77777777" w:rsidTr="001B3733">
        <w:trPr>
          <w:trHeight w:val="380"/>
        </w:trPr>
        <w:tc>
          <w:tcPr>
            <w:tcW w:w="840" w:type="dxa"/>
          </w:tcPr>
          <w:p w14:paraId="2A8E9F27" w14:textId="77777777" w:rsidR="000513CD" w:rsidRPr="001A69B5" w:rsidRDefault="000513CD" w:rsidP="001A69B5"/>
        </w:tc>
        <w:tc>
          <w:tcPr>
            <w:tcW w:w="3500" w:type="dxa"/>
          </w:tcPr>
          <w:p w14:paraId="3C7C5AA2" w14:textId="77777777" w:rsidR="000513CD" w:rsidRPr="001A69B5" w:rsidRDefault="0009509B" w:rsidP="001A69B5">
            <w:r w:rsidRPr="001A69B5">
              <w:rPr>
                <w:rStyle w:val="kursiv"/>
              </w:rPr>
              <w:t>Sum kategori 07.40</w:t>
            </w:r>
          </w:p>
        </w:tc>
        <w:tc>
          <w:tcPr>
            <w:tcW w:w="1300" w:type="dxa"/>
          </w:tcPr>
          <w:p w14:paraId="09ADCCED" w14:textId="77777777" w:rsidR="000513CD" w:rsidRPr="001A69B5" w:rsidRDefault="0009509B" w:rsidP="001A69B5">
            <w:r w:rsidRPr="001A69B5">
              <w:rPr>
                <w:rStyle w:val="kursiv"/>
              </w:rPr>
              <w:t>9 341</w:t>
            </w:r>
          </w:p>
        </w:tc>
        <w:tc>
          <w:tcPr>
            <w:tcW w:w="1300" w:type="dxa"/>
          </w:tcPr>
          <w:p w14:paraId="6B9B4BEE" w14:textId="77777777" w:rsidR="000513CD" w:rsidRPr="001A69B5" w:rsidRDefault="0009509B" w:rsidP="001A69B5">
            <w:r w:rsidRPr="001A69B5">
              <w:rPr>
                <w:rStyle w:val="kursiv"/>
              </w:rPr>
              <w:t>6 311</w:t>
            </w:r>
          </w:p>
        </w:tc>
        <w:tc>
          <w:tcPr>
            <w:tcW w:w="1300" w:type="dxa"/>
          </w:tcPr>
          <w:p w14:paraId="3FBCCD44" w14:textId="77777777" w:rsidR="000513CD" w:rsidRPr="001A69B5" w:rsidRDefault="0009509B" w:rsidP="001A69B5">
            <w:r w:rsidRPr="001A69B5">
              <w:rPr>
                <w:rStyle w:val="kursiv"/>
              </w:rPr>
              <w:t>6 449</w:t>
            </w:r>
          </w:p>
        </w:tc>
        <w:tc>
          <w:tcPr>
            <w:tcW w:w="1300" w:type="dxa"/>
          </w:tcPr>
          <w:p w14:paraId="491B8172" w14:textId="77777777" w:rsidR="000513CD" w:rsidRPr="001A69B5" w:rsidRDefault="0009509B" w:rsidP="001A69B5">
            <w:r w:rsidRPr="001A69B5">
              <w:rPr>
                <w:rStyle w:val="kursiv"/>
              </w:rPr>
              <w:t>2,2</w:t>
            </w:r>
          </w:p>
        </w:tc>
      </w:tr>
      <w:tr w:rsidR="000513CD" w:rsidRPr="001A69B5" w14:paraId="057FA482" w14:textId="77777777" w:rsidTr="001B3733">
        <w:trPr>
          <w:trHeight w:val="640"/>
        </w:trPr>
        <w:tc>
          <w:tcPr>
            <w:tcW w:w="840" w:type="dxa"/>
          </w:tcPr>
          <w:p w14:paraId="588DDF12" w14:textId="77777777" w:rsidR="000513CD" w:rsidRPr="001A69B5" w:rsidRDefault="000513CD" w:rsidP="001A69B5"/>
        </w:tc>
        <w:tc>
          <w:tcPr>
            <w:tcW w:w="3500" w:type="dxa"/>
          </w:tcPr>
          <w:p w14:paraId="55B39FA3" w14:textId="77777777" w:rsidR="000513CD" w:rsidRPr="001A69B5" w:rsidRDefault="0009509B" w:rsidP="001A69B5">
            <w:r w:rsidRPr="001A69B5">
              <w:rPr>
                <w:rStyle w:val="halvfet0"/>
              </w:rPr>
              <w:t>Kompetansepolitikk og livslang læring</w:t>
            </w:r>
          </w:p>
        </w:tc>
        <w:tc>
          <w:tcPr>
            <w:tcW w:w="1300" w:type="dxa"/>
          </w:tcPr>
          <w:p w14:paraId="670011D8" w14:textId="77777777" w:rsidR="000513CD" w:rsidRPr="001A69B5" w:rsidRDefault="000513CD" w:rsidP="001A69B5"/>
        </w:tc>
        <w:tc>
          <w:tcPr>
            <w:tcW w:w="1300" w:type="dxa"/>
          </w:tcPr>
          <w:p w14:paraId="08B97F50" w14:textId="77777777" w:rsidR="000513CD" w:rsidRPr="001A69B5" w:rsidRDefault="000513CD" w:rsidP="001A69B5"/>
        </w:tc>
        <w:tc>
          <w:tcPr>
            <w:tcW w:w="1300" w:type="dxa"/>
          </w:tcPr>
          <w:p w14:paraId="4F55CC7F" w14:textId="77777777" w:rsidR="000513CD" w:rsidRPr="001A69B5" w:rsidRDefault="000513CD" w:rsidP="001A69B5"/>
        </w:tc>
        <w:tc>
          <w:tcPr>
            <w:tcW w:w="1300" w:type="dxa"/>
          </w:tcPr>
          <w:p w14:paraId="2992F2F7" w14:textId="77777777" w:rsidR="000513CD" w:rsidRPr="001A69B5" w:rsidRDefault="000513CD" w:rsidP="001A69B5"/>
        </w:tc>
      </w:tr>
      <w:tr w:rsidR="000513CD" w:rsidRPr="001A69B5" w14:paraId="2E597A5F" w14:textId="77777777" w:rsidTr="001B3733">
        <w:trPr>
          <w:trHeight w:val="640"/>
        </w:trPr>
        <w:tc>
          <w:tcPr>
            <w:tcW w:w="840" w:type="dxa"/>
          </w:tcPr>
          <w:p w14:paraId="0CD6BA3D" w14:textId="77777777" w:rsidR="000513CD" w:rsidRPr="001A69B5" w:rsidRDefault="0009509B" w:rsidP="001A69B5">
            <w:r w:rsidRPr="001A69B5">
              <w:t>3256</w:t>
            </w:r>
          </w:p>
        </w:tc>
        <w:tc>
          <w:tcPr>
            <w:tcW w:w="3500" w:type="dxa"/>
          </w:tcPr>
          <w:p w14:paraId="24B373AE"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300" w:type="dxa"/>
          </w:tcPr>
          <w:p w14:paraId="1369928F" w14:textId="77777777" w:rsidR="000513CD" w:rsidRPr="001A69B5" w:rsidRDefault="0009509B" w:rsidP="001A69B5">
            <w:r w:rsidRPr="001A69B5">
              <w:t>11 191</w:t>
            </w:r>
          </w:p>
        </w:tc>
        <w:tc>
          <w:tcPr>
            <w:tcW w:w="1300" w:type="dxa"/>
          </w:tcPr>
          <w:p w14:paraId="54284234" w14:textId="77777777" w:rsidR="000513CD" w:rsidRPr="001A69B5" w:rsidRDefault="0009509B" w:rsidP="001A69B5">
            <w:r w:rsidRPr="001A69B5">
              <w:t>9 031</w:t>
            </w:r>
          </w:p>
        </w:tc>
        <w:tc>
          <w:tcPr>
            <w:tcW w:w="1300" w:type="dxa"/>
          </w:tcPr>
          <w:p w14:paraId="27809EF5" w14:textId="77777777" w:rsidR="000513CD" w:rsidRPr="001A69B5" w:rsidRDefault="0009509B" w:rsidP="001A69B5">
            <w:r w:rsidRPr="001A69B5">
              <w:t>5 220</w:t>
            </w:r>
          </w:p>
        </w:tc>
        <w:tc>
          <w:tcPr>
            <w:tcW w:w="1300" w:type="dxa"/>
          </w:tcPr>
          <w:p w14:paraId="0C5EDD39" w14:textId="77777777" w:rsidR="000513CD" w:rsidRPr="001A69B5" w:rsidRDefault="0009509B" w:rsidP="001A69B5">
            <w:r w:rsidRPr="001A69B5">
              <w:t>–42,2</w:t>
            </w:r>
          </w:p>
        </w:tc>
      </w:tr>
      <w:tr w:rsidR="000513CD" w:rsidRPr="001A69B5" w14:paraId="465393B0" w14:textId="77777777" w:rsidTr="001B3733">
        <w:trPr>
          <w:trHeight w:val="380"/>
        </w:trPr>
        <w:tc>
          <w:tcPr>
            <w:tcW w:w="840" w:type="dxa"/>
          </w:tcPr>
          <w:p w14:paraId="39B85DDD" w14:textId="77777777" w:rsidR="000513CD" w:rsidRPr="001A69B5" w:rsidRDefault="000513CD" w:rsidP="001A69B5"/>
        </w:tc>
        <w:tc>
          <w:tcPr>
            <w:tcW w:w="3500" w:type="dxa"/>
          </w:tcPr>
          <w:p w14:paraId="70F5A878" w14:textId="77777777" w:rsidR="000513CD" w:rsidRPr="001A69B5" w:rsidRDefault="0009509B" w:rsidP="001A69B5">
            <w:r w:rsidRPr="001A69B5">
              <w:rPr>
                <w:rStyle w:val="kursiv"/>
              </w:rPr>
              <w:t>Sum kategori 07.50</w:t>
            </w:r>
          </w:p>
        </w:tc>
        <w:tc>
          <w:tcPr>
            <w:tcW w:w="1300" w:type="dxa"/>
          </w:tcPr>
          <w:p w14:paraId="1B4D04D9" w14:textId="77777777" w:rsidR="000513CD" w:rsidRPr="001A69B5" w:rsidRDefault="0009509B" w:rsidP="001A69B5">
            <w:r w:rsidRPr="001A69B5">
              <w:rPr>
                <w:rStyle w:val="kursiv"/>
              </w:rPr>
              <w:t>11 191</w:t>
            </w:r>
          </w:p>
        </w:tc>
        <w:tc>
          <w:tcPr>
            <w:tcW w:w="1300" w:type="dxa"/>
          </w:tcPr>
          <w:p w14:paraId="74BFB90B" w14:textId="77777777" w:rsidR="000513CD" w:rsidRPr="001A69B5" w:rsidRDefault="0009509B" w:rsidP="001A69B5">
            <w:r w:rsidRPr="001A69B5">
              <w:rPr>
                <w:rStyle w:val="kursiv"/>
              </w:rPr>
              <w:t>9 031</w:t>
            </w:r>
          </w:p>
        </w:tc>
        <w:tc>
          <w:tcPr>
            <w:tcW w:w="1300" w:type="dxa"/>
          </w:tcPr>
          <w:p w14:paraId="7A2ACE62" w14:textId="77777777" w:rsidR="000513CD" w:rsidRPr="001A69B5" w:rsidRDefault="0009509B" w:rsidP="001A69B5">
            <w:r w:rsidRPr="001A69B5">
              <w:rPr>
                <w:rStyle w:val="kursiv"/>
              </w:rPr>
              <w:t>5 220</w:t>
            </w:r>
          </w:p>
        </w:tc>
        <w:tc>
          <w:tcPr>
            <w:tcW w:w="1300" w:type="dxa"/>
          </w:tcPr>
          <w:p w14:paraId="573C7B50" w14:textId="77777777" w:rsidR="000513CD" w:rsidRPr="001A69B5" w:rsidRDefault="0009509B" w:rsidP="001A69B5">
            <w:r w:rsidRPr="001A69B5">
              <w:t>–</w:t>
            </w:r>
            <w:r w:rsidRPr="001A69B5">
              <w:rPr>
                <w:rStyle w:val="kursiv"/>
              </w:rPr>
              <w:t>42,2</w:t>
            </w:r>
          </w:p>
        </w:tc>
      </w:tr>
      <w:tr w:rsidR="000513CD" w:rsidRPr="001A69B5" w14:paraId="4AE0BC35" w14:textId="77777777" w:rsidTr="001B3733">
        <w:trPr>
          <w:trHeight w:val="380"/>
        </w:trPr>
        <w:tc>
          <w:tcPr>
            <w:tcW w:w="840" w:type="dxa"/>
          </w:tcPr>
          <w:p w14:paraId="0F55A8CC" w14:textId="77777777" w:rsidR="000513CD" w:rsidRPr="001A69B5" w:rsidRDefault="000513CD" w:rsidP="001A69B5"/>
        </w:tc>
        <w:tc>
          <w:tcPr>
            <w:tcW w:w="3500" w:type="dxa"/>
          </w:tcPr>
          <w:p w14:paraId="64395620" w14:textId="77777777" w:rsidR="000513CD" w:rsidRPr="001A69B5" w:rsidRDefault="0009509B" w:rsidP="001A69B5">
            <w:proofErr w:type="spellStart"/>
            <w:r w:rsidRPr="001A69B5">
              <w:rPr>
                <w:rStyle w:val="halvfet0"/>
              </w:rPr>
              <w:t>Høgare</w:t>
            </w:r>
            <w:proofErr w:type="spellEnd"/>
            <w:r w:rsidRPr="001A69B5">
              <w:rPr>
                <w:rStyle w:val="halvfet0"/>
              </w:rPr>
              <w:t xml:space="preserve"> utdanning og forsking</w:t>
            </w:r>
          </w:p>
        </w:tc>
        <w:tc>
          <w:tcPr>
            <w:tcW w:w="1300" w:type="dxa"/>
          </w:tcPr>
          <w:p w14:paraId="06A9F66D" w14:textId="77777777" w:rsidR="000513CD" w:rsidRPr="001A69B5" w:rsidRDefault="000513CD" w:rsidP="001A69B5"/>
        </w:tc>
        <w:tc>
          <w:tcPr>
            <w:tcW w:w="1300" w:type="dxa"/>
          </w:tcPr>
          <w:p w14:paraId="415F5D2F" w14:textId="77777777" w:rsidR="000513CD" w:rsidRPr="001A69B5" w:rsidRDefault="000513CD" w:rsidP="001A69B5"/>
        </w:tc>
        <w:tc>
          <w:tcPr>
            <w:tcW w:w="1300" w:type="dxa"/>
          </w:tcPr>
          <w:p w14:paraId="0286A6A6" w14:textId="77777777" w:rsidR="000513CD" w:rsidRPr="001A69B5" w:rsidRDefault="000513CD" w:rsidP="001A69B5"/>
        </w:tc>
        <w:tc>
          <w:tcPr>
            <w:tcW w:w="1300" w:type="dxa"/>
          </w:tcPr>
          <w:p w14:paraId="02B3E83A" w14:textId="77777777" w:rsidR="000513CD" w:rsidRPr="001A69B5" w:rsidRDefault="000513CD" w:rsidP="001A69B5"/>
        </w:tc>
      </w:tr>
      <w:tr w:rsidR="000513CD" w:rsidRPr="001A69B5" w14:paraId="72B1A7CC" w14:textId="77777777" w:rsidTr="001B3733">
        <w:trPr>
          <w:trHeight w:val="640"/>
        </w:trPr>
        <w:tc>
          <w:tcPr>
            <w:tcW w:w="840" w:type="dxa"/>
          </w:tcPr>
          <w:p w14:paraId="2AA12481" w14:textId="77777777" w:rsidR="000513CD" w:rsidRPr="001A69B5" w:rsidRDefault="0009509B" w:rsidP="001A69B5">
            <w:r w:rsidRPr="001A69B5">
              <w:t>3271</w:t>
            </w:r>
          </w:p>
        </w:tc>
        <w:tc>
          <w:tcPr>
            <w:tcW w:w="3500" w:type="dxa"/>
          </w:tcPr>
          <w:p w14:paraId="0302203D" w14:textId="77777777" w:rsidR="000513CD" w:rsidRPr="001A69B5" w:rsidRDefault="0009509B" w:rsidP="001A69B5">
            <w:r w:rsidRPr="001A69B5">
              <w:t>Nasjonalt organ for kvalitet i utdanninga</w:t>
            </w:r>
          </w:p>
        </w:tc>
        <w:tc>
          <w:tcPr>
            <w:tcW w:w="1300" w:type="dxa"/>
          </w:tcPr>
          <w:p w14:paraId="039B808E" w14:textId="77777777" w:rsidR="000513CD" w:rsidRPr="001A69B5" w:rsidRDefault="0009509B" w:rsidP="001A69B5">
            <w:r w:rsidRPr="001A69B5">
              <w:t>9 332</w:t>
            </w:r>
          </w:p>
        </w:tc>
        <w:tc>
          <w:tcPr>
            <w:tcW w:w="1300" w:type="dxa"/>
          </w:tcPr>
          <w:p w14:paraId="7F9F8A7F" w14:textId="77777777" w:rsidR="000513CD" w:rsidRPr="001A69B5" w:rsidRDefault="0009509B" w:rsidP="001A69B5">
            <w:r w:rsidRPr="001A69B5">
              <w:t>643</w:t>
            </w:r>
          </w:p>
        </w:tc>
        <w:tc>
          <w:tcPr>
            <w:tcW w:w="1300" w:type="dxa"/>
          </w:tcPr>
          <w:p w14:paraId="269122D7" w14:textId="77777777" w:rsidR="000513CD" w:rsidRPr="001A69B5" w:rsidRDefault="0009509B" w:rsidP="001A69B5">
            <w:r w:rsidRPr="001A69B5">
              <w:t>4 646</w:t>
            </w:r>
          </w:p>
        </w:tc>
        <w:tc>
          <w:tcPr>
            <w:tcW w:w="1300" w:type="dxa"/>
          </w:tcPr>
          <w:p w14:paraId="28F24E46" w14:textId="77777777" w:rsidR="000513CD" w:rsidRPr="001A69B5" w:rsidRDefault="0009509B" w:rsidP="001A69B5">
            <w:r w:rsidRPr="001A69B5">
              <w:t>622,6</w:t>
            </w:r>
          </w:p>
        </w:tc>
      </w:tr>
      <w:tr w:rsidR="000513CD" w:rsidRPr="001A69B5" w14:paraId="15B00C7B" w14:textId="77777777" w:rsidTr="001B3733">
        <w:trPr>
          <w:trHeight w:val="640"/>
        </w:trPr>
        <w:tc>
          <w:tcPr>
            <w:tcW w:w="840" w:type="dxa"/>
          </w:tcPr>
          <w:p w14:paraId="247F2B2E" w14:textId="77777777" w:rsidR="000513CD" w:rsidRPr="001A69B5" w:rsidRDefault="0009509B" w:rsidP="001A69B5">
            <w:r w:rsidRPr="001A69B5">
              <w:t>3275</w:t>
            </w:r>
          </w:p>
        </w:tc>
        <w:tc>
          <w:tcPr>
            <w:tcW w:w="3500" w:type="dxa"/>
          </w:tcPr>
          <w:p w14:paraId="3DA8571B"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300" w:type="dxa"/>
          </w:tcPr>
          <w:p w14:paraId="7E228703" w14:textId="77777777" w:rsidR="000513CD" w:rsidRPr="001A69B5" w:rsidRDefault="000513CD" w:rsidP="001A69B5"/>
        </w:tc>
        <w:tc>
          <w:tcPr>
            <w:tcW w:w="1300" w:type="dxa"/>
          </w:tcPr>
          <w:p w14:paraId="0DA286FD" w14:textId="77777777" w:rsidR="000513CD" w:rsidRPr="001A69B5" w:rsidRDefault="0009509B" w:rsidP="001A69B5">
            <w:r w:rsidRPr="001A69B5">
              <w:t>10</w:t>
            </w:r>
          </w:p>
        </w:tc>
        <w:tc>
          <w:tcPr>
            <w:tcW w:w="1300" w:type="dxa"/>
          </w:tcPr>
          <w:p w14:paraId="2F2145FE" w14:textId="77777777" w:rsidR="000513CD" w:rsidRPr="001A69B5" w:rsidRDefault="0009509B" w:rsidP="001A69B5">
            <w:r w:rsidRPr="001A69B5">
              <w:t>10</w:t>
            </w:r>
          </w:p>
        </w:tc>
        <w:tc>
          <w:tcPr>
            <w:tcW w:w="1300" w:type="dxa"/>
          </w:tcPr>
          <w:p w14:paraId="2A86EFF3" w14:textId="77777777" w:rsidR="000513CD" w:rsidRPr="001A69B5" w:rsidRDefault="0009509B" w:rsidP="001A69B5">
            <w:r w:rsidRPr="001A69B5">
              <w:t>0,0</w:t>
            </w:r>
          </w:p>
        </w:tc>
      </w:tr>
      <w:tr w:rsidR="000513CD" w:rsidRPr="001A69B5" w14:paraId="2118D3AE" w14:textId="77777777" w:rsidTr="001B3733">
        <w:trPr>
          <w:trHeight w:val="380"/>
        </w:trPr>
        <w:tc>
          <w:tcPr>
            <w:tcW w:w="840" w:type="dxa"/>
          </w:tcPr>
          <w:p w14:paraId="1DDB7DF0" w14:textId="77777777" w:rsidR="000513CD" w:rsidRPr="001A69B5" w:rsidRDefault="0009509B" w:rsidP="001A69B5">
            <w:r w:rsidRPr="001A69B5">
              <w:t>3288</w:t>
            </w:r>
          </w:p>
        </w:tc>
        <w:tc>
          <w:tcPr>
            <w:tcW w:w="3500" w:type="dxa"/>
          </w:tcPr>
          <w:p w14:paraId="087B1CF5" w14:textId="77777777" w:rsidR="000513CD" w:rsidRPr="001A69B5" w:rsidRDefault="0009509B" w:rsidP="001A69B5">
            <w:r w:rsidRPr="001A69B5">
              <w:t>Internasjonale samarbeidstiltak</w:t>
            </w:r>
          </w:p>
        </w:tc>
        <w:tc>
          <w:tcPr>
            <w:tcW w:w="1300" w:type="dxa"/>
          </w:tcPr>
          <w:p w14:paraId="7612A264" w14:textId="77777777" w:rsidR="000513CD" w:rsidRPr="001A69B5" w:rsidRDefault="0009509B" w:rsidP="001A69B5">
            <w:r w:rsidRPr="001A69B5">
              <w:t>13 351</w:t>
            </w:r>
          </w:p>
        </w:tc>
        <w:tc>
          <w:tcPr>
            <w:tcW w:w="1300" w:type="dxa"/>
          </w:tcPr>
          <w:p w14:paraId="43ECC9CB" w14:textId="77777777" w:rsidR="000513CD" w:rsidRPr="001A69B5" w:rsidRDefault="0009509B" w:rsidP="001A69B5">
            <w:r w:rsidRPr="001A69B5">
              <w:t>14 582</w:t>
            </w:r>
          </w:p>
        </w:tc>
        <w:tc>
          <w:tcPr>
            <w:tcW w:w="1300" w:type="dxa"/>
          </w:tcPr>
          <w:p w14:paraId="6E064723" w14:textId="77777777" w:rsidR="000513CD" w:rsidRPr="001A69B5" w:rsidRDefault="0009509B" w:rsidP="001A69B5">
            <w:r w:rsidRPr="001A69B5">
              <w:t>17 441</w:t>
            </w:r>
          </w:p>
        </w:tc>
        <w:tc>
          <w:tcPr>
            <w:tcW w:w="1300" w:type="dxa"/>
          </w:tcPr>
          <w:p w14:paraId="01E3F41E" w14:textId="77777777" w:rsidR="000513CD" w:rsidRPr="001A69B5" w:rsidRDefault="0009509B" w:rsidP="001A69B5">
            <w:r w:rsidRPr="001A69B5">
              <w:t>19,6</w:t>
            </w:r>
          </w:p>
        </w:tc>
      </w:tr>
      <w:tr w:rsidR="000513CD" w:rsidRPr="001A69B5" w14:paraId="12E15E46" w14:textId="77777777" w:rsidTr="001B3733">
        <w:trPr>
          <w:trHeight w:val="380"/>
        </w:trPr>
        <w:tc>
          <w:tcPr>
            <w:tcW w:w="840" w:type="dxa"/>
          </w:tcPr>
          <w:p w14:paraId="507D7734" w14:textId="77777777" w:rsidR="000513CD" w:rsidRPr="001A69B5" w:rsidRDefault="000513CD" w:rsidP="001A69B5"/>
        </w:tc>
        <w:tc>
          <w:tcPr>
            <w:tcW w:w="3500" w:type="dxa"/>
          </w:tcPr>
          <w:p w14:paraId="7852F12F" w14:textId="77777777" w:rsidR="000513CD" w:rsidRPr="001A69B5" w:rsidRDefault="0009509B" w:rsidP="001A69B5">
            <w:r w:rsidRPr="001A69B5">
              <w:rPr>
                <w:rStyle w:val="kursiv"/>
              </w:rPr>
              <w:t>Sum kategori 07.60</w:t>
            </w:r>
          </w:p>
        </w:tc>
        <w:tc>
          <w:tcPr>
            <w:tcW w:w="1300" w:type="dxa"/>
          </w:tcPr>
          <w:p w14:paraId="20FB9C7A" w14:textId="77777777" w:rsidR="000513CD" w:rsidRPr="001A69B5" w:rsidRDefault="0009509B" w:rsidP="001A69B5">
            <w:r w:rsidRPr="001A69B5">
              <w:rPr>
                <w:rStyle w:val="kursiv"/>
              </w:rPr>
              <w:t>22 683</w:t>
            </w:r>
          </w:p>
        </w:tc>
        <w:tc>
          <w:tcPr>
            <w:tcW w:w="1300" w:type="dxa"/>
          </w:tcPr>
          <w:p w14:paraId="6FAEA64B" w14:textId="77777777" w:rsidR="000513CD" w:rsidRPr="001A69B5" w:rsidRDefault="0009509B" w:rsidP="001A69B5">
            <w:r w:rsidRPr="001A69B5">
              <w:rPr>
                <w:rStyle w:val="kursiv"/>
              </w:rPr>
              <w:t>15 235</w:t>
            </w:r>
          </w:p>
        </w:tc>
        <w:tc>
          <w:tcPr>
            <w:tcW w:w="1300" w:type="dxa"/>
          </w:tcPr>
          <w:p w14:paraId="1A2E915F" w14:textId="77777777" w:rsidR="000513CD" w:rsidRPr="001A69B5" w:rsidRDefault="0009509B" w:rsidP="001A69B5">
            <w:r w:rsidRPr="001A69B5">
              <w:rPr>
                <w:rStyle w:val="kursiv"/>
              </w:rPr>
              <w:t>22 097</w:t>
            </w:r>
          </w:p>
        </w:tc>
        <w:tc>
          <w:tcPr>
            <w:tcW w:w="1300" w:type="dxa"/>
          </w:tcPr>
          <w:p w14:paraId="078BA263" w14:textId="77777777" w:rsidR="000513CD" w:rsidRPr="001A69B5" w:rsidRDefault="0009509B" w:rsidP="001A69B5">
            <w:r w:rsidRPr="001A69B5">
              <w:rPr>
                <w:rStyle w:val="kursiv"/>
              </w:rPr>
              <w:t>45,0</w:t>
            </w:r>
          </w:p>
        </w:tc>
      </w:tr>
      <w:tr w:rsidR="000513CD" w:rsidRPr="001A69B5" w14:paraId="0A6398FC" w14:textId="77777777" w:rsidTr="001B3733">
        <w:trPr>
          <w:trHeight w:val="380"/>
        </w:trPr>
        <w:tc>
          <w:tcPr>
            <w:tcW w:w="840" w:type="dxa"/>
          </w:tcPr>
          <w:p w14:paraId="6AEA60A5" w14:textId="77777777" w:rsidR="000513CD" w:rsidRPr="001A69B5" w:rsidRDefault="000513CD" w:rsidP="001A69B5"/>
        </w:tc>
        <w:tc>
          <w:tcPr>
            <w:tcW w:w="3500" w:type="dxa"/>
          </w:tcPr>
          <w:p w14:paraId="3C8A8324" w14:textId="77777777" w:rsidR="000513CD" w:rsidRPr="001A69B5" w:rsidRDefault="0009509B" w:rsidP="001A69B5">
            <w:r w:rsidRPr="001A69B5">
              <w:rPr>
                <w:rStyle w:val="halvfet0"/>
              </w:rPr>
              <w:t>Utdanningsstøtte</w:t>
            </w:r>
          </w:p>
        </w:tc>
        <w:tc>
          <w:tcPr>
            <w:tcW w:w="1300" w:type="dxa"/>
          </w:tcPr>
          <w:p w14:paraId="28D5D6D1" w14:textId="77777777" w:rsidR="000513CD" w:rsidRPr="001A69B5" w:rsidRDefault="000513CD" w:rsidP="001A69B5"/>
        </w:tc>
        <w:tc>
          <w:tcPr>
            <w:tcW w:w="1300" w:type="dxa"/>
          </w:tcPr>
          <w:p w14:paraId="2E9EE87E" w14:textId="77777777" w:rsidR="000513CD" w:rsidRPr="001A69B5" w:rsidRDefault="000513CD" w:rsidP="001A69B5"/>
        </w:tc>
        <w:tc>
          <w:tcPr>
            <w:tcW w:w="1300" w:type="dxa"/>
          </w:tcPr>
          <w:p w14:paraId="2149F813" w14:textId="77777777" w:rsidR="000513CD" w:rsidRPr="001A69B5" w:rsidRDefault="000513CD" w:rsidP="001A69B5"/>
        </w:tc>
        <w:tc>
          <w:tcPr>
            <w:tcW w:w="1300" w:type="dxa"/>
          </w:tcPr>
          <w:p w14:paraId="2DBEC3A0" w14:textId="77777777" w:rsidR="000513CD" w:rsidRPr="001A69B5" w:rsidRDefault="000513CD" w:rsidP="001A69B5"/>
        </w:tc>
      </w:tr>
      <w:tr w:rsidR="000513CD" w:rsidRPr="001A69B5" w14:paraId="21AD5A97" w14:textId="77777777" w:rsidTr="001B3733">
        <w:trPr>
          <w:trHeight w:val="380"/>
        </w:trPr>
        <w:tc>
          <w:tcPr>
            <w:tcW w:w="840" w:type="dxa"/>
          </w:tcPr>
          <w:p w14:paraId="29F0B671" w14:textId="77777777" w:rsidR="000513CD" w:rsidRPr="001A69B5" w:rsidRDefault="0009509B" w:rsidP="001A69B5">
            <w:r w:rsidRPr="001A69B5">
              <w:t>5310</w:t>
            </w:r>
          </w:p>
        </w:tc>
        <w:tc>
          <w:tcPr>
            <w:tcW w:w="3500" w:type="dxa"/>
          </w:tcPr>
          <w:p w14:paraId="1293DE0D" w14:textId="77777777" w:rsidR="000513CD" w:rsidRPr="001A69B5" w:rsidRDefault="0009509B" w:rsidP="001A69B5">
            <w:r w:rsidRPr="001A69B5">
              <w:t>Statens lånekasse for utdanning</w:t>
            </w:r>
          </w:p>
        </w:tc>
        <w:tc>
          <w:tcPr>
            <w:tcW w:w="1300" w:type="dxa"/>
          </w:tcPr>
          <w:p w14:paraId="4DBA59C3" w14:textId="77777777" w:rsidR="000513CD" w:rsidRPr="001A69B5" w:rsidRDefault="0009509B" w:rsidP="001A69B5">
            <w:r w:rsidRPr="001A69B5">
              <w:t>18 435 674</w:t>
            </w:r>
          </w:p>
        </w:tc>
        <w:tc>
          <w:tcPr>
            <w:tcW w:w="1300" w:type="dxa"/>
          </w:tcPr>
          <w:p w14:paraId="01125ACC" w14:textId="77777777" w:rsidR="000513CD" w:rsidRPr="001A69B5" w:rsidRDefault="0009509B" w:rsidP="001A69B5">
            <w:r w:rsidRPr="001A69B5">
              <w:t>18 458 621</w:t>
            </w:r>
          </w:p>
        </w:tc>
        <w:tc>
          <w:tcPr>
            <w:tcW w:w="1300" w:type="dxa"/>
          </w:tcPr>
          <w:p w14:paraId="3831E621" w14:textId="77777777" w:rsidR="000513CD" w:rsidRPr="001A69B5" w:rsidRDefault="0009509B" w:rsidP="001A69B5">
            <w:r w:rsidRPr="001A69B5">
              <w:t>20 191 769</w:t>
            </w:r>
          </w:p>
        </w:tc>
        <w:tc>
          <w:tcPr>
            <w:tcW w:w="1300" w:type="dxa"/>
          </w:tcPr>
          <w:p w14:paraId="6D56454C" w14:textId="77777777" w:rsidR="000513CD" w:rsidRPr="001A69B5" w:rsidRDefault="0009509B" w:rsidP="001A69B5">
            <w:r w:rsidRPr="001A69B5">
              <w:t>9,4</w:t>
            </w:r>
          </w:p>
        </w:tc>
      </w:tr>
      <w:tr w:rsidR="000513CD" w:rsidRPr="001A69B5" w14:paraId="146A1B52" w14:textId="77777777" w:rsidTr="001B3733">
        <w:trPr>
          <w:trHeight w:val="640"/>
        </w:trPr>
        <w:tc>
          <w:tcPr>
            <w:tcW w:w="840" w:type="dxa"/>
          </w:tcPr>
          <w:p w14:paraId="12790E94" w14:textId="77777777" w:rsidR="000513CD" w:rsidRPr="001A69B5" w:rsidRDefault="0009509B" w:rsidP="001A69B5">
            <w:r w:rsidRPr="001A69B5">
              <w:t>5617</w:t>
            </w:r>
          </w:p>
        </w:tc>
        <w:tc>
          <w:tcPr>
            <w:tcW w:w="3500" w:type="dxa"/>
          </w:tcPr>
          <w:p w14:paraId="4930EE53" w14:textId="77777777" w:rsidR="000513CD" w:rsidRPr="001A69B5" w:rsidRDefault="0009509B" w:rsidP="001A69B5">
            <w:r w:rsidRPr="001A69B5">
              <w:t xml:space="preserve">Renter </w:t>
            </w:r>
            <w:proofErr w:type="spellStart"/>
            <w:r w:rsidRPr="001A69B5">
              <w:t>frå</w:t>
            </w:r>
            <w:proofErr w:type="spellEnd"/>
            <w:r w:rsidRPr="001A69B5">
              <w:t xml:space="preserve"> Statens lånekasse for utdanning</w:t>
            </w:r>
          </w:p>
        </w:tc>
        <w:tc>
          <w:tcPr>
            <w:tcW w:w="1300" w:type="dxa"/>
          </w:tcPr>
          <w:p w14:paraId="7533C695" w14:textId="77777777" w:rsidR="000513CD" w:rsidRPr="001A69B5" w:rsidRDefault="0009509B" w:rsidP="001A69B5">
            <w:r w:rsidRPr="001A69B5">
              <w:t>4 600 541</w:t>
            </w:r>
          </w:p>
        </w:tc>
        <w:tc>
          <w:tcPr>
            <w:tcW w:w="1300" w:type="dxa"/>
          </w:tcPr>
          <w:p w14:paraId="5E563990" w14:textId="77777777" w:rsidR="000513CD" w:rsidRPr="001A69B5" w:rsidRDefault="0009509B" w:rsidP="001A69B5">
            <w:r w:rsidRPr="001A69B5">
              <w:t>2 509 820</w:t>
            </w:r>
          </w:p>
        </w:tc>
        <w:tc>
          <w:tcPr>
            <w:tcW w:w="1300" w:type="dxa"/>
          </w:tcPr>
          <w:p w14:paraId="2CEB37D5" w14:textId="77777777" w:rsidR="000513CD" w:rsidRPr="001A69B5" w:rsidRDefault="0009509B" w:rsidP="001A69B5">
            <w:r w:rsidRPr="001A69B5">
              <w:t>4 795 109</w:t>
            </w:r>
          </w:p>
        </w:tc>
        <w:tc>
          <w:tcPr>
            <w:tcW w:w="1300" w:type="dxa"/>
          </w:tcPr>
          <w:p w14:paraId="56C9BD25" w14:textId="77777777" w:rsidR="000513CD" w:rsidRPr="001A69B5" w:rsidRDefault="0009509B" w:rsidP="001A69B5">
            <w:r w:rsidRPr="001A69B5">
              <w:t>91,1</w:t>
            </w:r>
          </w:p>
        </w:tc>
      </w:tr>
      <w:tr w:rsidR="000513CD" w:rsidRPr="001A69B5" w14:paraId="5FF983D2" w14:textId="77777777" w:rsidTr="001B3733">
        <w:trPr>
          <w:trHeight w:val="380"/>
        </w:trPr>
        <w:tc>
          <w:tcPr>
            <w:tcW w:w="840" w:type="dxa"/>
          </w:tcPr>
          <w:p w14:paraId="45A6DB53" w14:textId="77777777" w:rsidR="000513CD" w:rsidRPr="001A69B5" w:rsidRDefault="000513CD" w:rsidP="001A69B5"/>
        </w:tc>
        <w:tc>
          <w:tcPr>
            <w:tcW w:w="3500" w:type="dxa"/>
          </w:tcPr>
          <w:p w14:paraId="2D38E462" w14:textId="77777777" w:rsidR="000513CD" w:rsidRPr="001A69B5" w:rsidRDefault="0009509B" w:rsidP="001A69B5">
            <w:r w:rsidRPr="001A69B5">
              <w:rPr>
                <w:rStyle w:val="kursiv"/>
              </w:rPr>
              <w:t>Sum kategori 07.80</w:t>
            </w:r>
          </w:p>
        </w:tc>
        <w:tc>
          <w:tcPr>
            <w:tcW w:w="1300" w:type="dxa"/>
          </w:tcPr>
          <w:p w14:paraId="7A9E4649" w14:textId="77777777" w:rsidR="000513CD" w:rsidRPr="001A69B5" w:rsidRDefault="0009509B" w:rsidP="001A69B5">
            <w:r w:rsidRPr="001A69B5">
              <w:rPr>
                <w:rStyle w:val="kursiv"/>
              </w:rPr>
              <w:t>23 036 215</w:t>
            </w:r>
          </w:p>
        </w:tc>
        <w:tc>
          <w:tcPr>
            <w:tcW w:w="1300" w:type="dxa"/>
          </w:tcPr>
          <w:p w14:paraId="24FB51B0" w14:textId="77777777" w:rsidR="000513CD" w:rsidRPr="001A69B5" w:rsidRDefault="0009509B" w:rsidP="001A69B5">
            <w:r w:rsidRPr="001A69B5">
              <w:rPr>
                <w:rStyle w:val="kursiv"/>
              </w:rPr>
              <w:t>20 968 441</w:t>
            </w:r>
          </w:p>
        </w:tc>
        <w:tc>
          <w:tcPr>
            <w:tcW w:w="1300" w:type="dxa"/>
          </w:tcPr>
          <w:p w14:paraId="58798775" w14:textId="77777777" w:rsidR="000513CD" w:rsidRPr="001A69B5" w:rsidRDefault="0009509B" w:rsidP="001A69B5">
            <w:r w:rsidRPr="001A69B5">
              <w:rPr>
                <w:rStyle w:val="kursiv"/>
              </w:rPr>
              <w:t>24 986 878</w:t>
            </w:r>
          </w:p>
        </w:tc>
        <w:tc>
          <w:tcPr>
            <w:tcW w:w="1300" w:type="dxa"/>
          </w:tcPr>
          <w:p w14:paraId="494E6806" w14:textId="77777777" w:rsidR="000513CD" w:rsidRPr="001A69B5" w:rsidRDefault="0009509B" w:rsidP="001A69B5">
            <w:r w:rsidRPr="001A69B5">
              <w:rPr>
                <w:rStyle w:val="kursiv"/>
              </w:rPr>
              <w:t>19,2</w:t>
            </w:r>
          </w:p>
        </w:tc>
      </w:tr>
      <w:tr w:rsidR="000513CD" w:rsidRPr="001A69B5" w14:paraId="12F83B60" w14:textId="77777777" w:rsidTr="001B3733">
        <w:trPr>
          <w:trHeight w:val="380"/>
        </w:trPr>
        <w:tc>
          <w:tcPr>
            <w:tcW w:w="840" w:type="dxa"/>
          </w:tcPr>
          <w:p w14:paraId="024300BC" w14:textId="77777777" w:rsidR="000513CD" w:rsidRPr="001A69B5" w:rsidRDefault="000513CD" w:rsidP="001A69B5"/>
        </w:tc>
        <w:tc>
          <w:tcPr>
            <w:tcW w:w="3500" w:type="dxa"/>
          </w:tcPr>
          <w:p w14:paraId="5F7FDFEC" w14:textId="77777777" w:rsidR="000513CD" w:rsidRPr="001A69B5" w:rsidRDefault="0009509B" w:rsidP="001A69B5">
            <w:r w:rsidRPr="001A69B5">
              <w:rPr>
                <w:rStyle w:val="halvfet0"/>
              </w:rPr>
              <w:t xml:space="preserve">Integrering og </w:t>
            </w:r>
            <w:proofErr w:type="spellStart"/>
            <w:r w:rsidRPr="001A69B5">
              <w:rPr>
                <w:rStyle w:val="halvfet0"/>
              </w:rPr>
              <w:t>mangfald</w:t>
            </w:r>
            <w:proofErr w:type="spellEnd"/>
          </w:p>
        </w:tc>
        <w:tc>
          <w:tcPr>
            <w:tcW w:w="1300" w:type="dxa"/>
          </w:tcPr>
          <w:p w14:paraId="47BE4058" w14:textId="77777777" w:rsidR="000513CD" w:rsidRPr="001A69B5" w:rsidRDefault="000513CD" w:rsidP="001A69B5"/>
        </w:tc>
        <w:tc>
          <w:tcPr>
            <w:tcW w:w="1300" w:type="dxa"/>
          </w:tcPr>
          <w:p w14:paraId="68B7581E" w14:textId="77777777" w:rsidR="000513CD" w:rsidRPr="001A69B5" w:rsidRDefault="000513CD" w:rsidP="001A69B5"/>
        </w:tc>
        <w:tc>
          <w:tcPr>
            <w:tcW w:w="1300" w:type="dxa"/>
          </w:tcPr>
          <w:p w14:paraId="5CBC632B" w14:textId="77777777" w:rsidR="000513CD" w:rsidRPr="001A69B5" w:rsidRDefault="000513CD" w:rsidP="001A69B5"/>
        </w:tc>
        <w:tc>
          <w:tcPr>
            <w:tcW w:w="1300" w:type="dxa"/>
          </w:tcPr>
          <w:p w14:paraId="42355485" w14:textId="77777777" w:rsidR="000513CD" w:rsidRPr="001A69B5" w:rsidRDefault="000513CD" w:rsidP="001A69B5"/>
        </w:tc>
      </w:tr>
      <w:tr w:rsidR="000513CD" w:rsidRPr="001A69B5" w14:paraId="445DDFCD" w14:textId="77777777" w:rsidTr="001B3733">
        <w:trPr>
          <w:trHeight w:val="640"/>
        </w:trPr>
        <w:tc>
          <w:tcPr>
            <w:tcW w:w="840" w:type="dxa"/>
          </w:tcPr>
          <w:p w14:paraId="580A892C" w14:textId="77777777" w:rsidR="000513CD" w:rsidRPr="001A69B5" w:rsidRDefault="0009509B" w:rsidP="001A69B5">
            <w:r w:rsidRPr="001A69B5">
              <w:t>3290</w:t>
            </w:r>
          </w:p>
        </w:tc>
        <w:tc>
          <w:tcPr>
            <w:tcW w:w="3500" w:type="dxa"/>
          </w:tcPr>
          <w:p w14:paraId="273D38C6" w14:textId="77777777" w:rsidR="000513CD" w:rsidRPr="001A69B5" w:rsidRDefault="0009509B" w:rsidP="001A69B5">
            <w:r w:rsidRPr="001A69B5">
              <w:t xml:space="preserve">Integrerings- og </w:t>
            </w:r>
            <w:proofErr w:type="spellStart"/>
            <w:r w:rsidRPr="001A69B5">
              <w:t>mangfaldsdirektoratet</w:t>
            </w:r>
            <w:proofErr w:type="spellEnd"/>
          </w:p>
        </w:tc>
        <w:tc>
          <w:tcPr>
            <w:tcW w:w="1300" w:type="dxa"/>
          </w:tcPr>
          <w:p w14:paraId="72B7CAF5" w14:textId="77777777" w:rsidR="000513CD" w:rsidRPr="001A69B5" w:rsidRDefault="0009509B" w:rsidP="001A69B5">
            <w:r w:rsidRPr="001A69B5">
              <w:t>104</w:t>
            </w:r>
          </w:p>
        </w:tc>
        <w:tc>
          <w:tcPr>
            <w:tcW w:w="1300" w:type="dxa"/>
          </w:tcPr>
          <w:p w14:paraId="0FF220B4" w14:textId="77777777" w:rsidR="000513CD" w:rsidRPr="001A69B5" w:rsidRDefault="000513CD" w:rsidP="001A69B5"/>
        </w:tc>
        <w:tc>
          <w:tcPr>
            <w:tcW w:w="1300" w:type="dxa"/>
          </w:tcPr>
          <w:p w14:paraId="56DD4B11" w14:textId="77777777" w:rsidR="000513CD" w:rsidRPr="001A69B5" w:rsidRDefault="000513CD" w:rsidP="001A69B5"/>
        </w:tc>
        <w:tc>
          <w:tcPr>
            <w:tcW w:w="1300" w:type="dxa"/>
          </w:tcPr>
          <w:p w14:paraId="0295B56E" w14:textId="77777777" w:rsidR="000513CD" w:rsidRPr="001A69B5" w:rsidRDefault="0009509B" w:rsidP="001A69B5">
            <w:r w:rsidRPr="001A69B5">
              <w:t>0,0</w:t>
            </w:r>
          </w:p>
        </w:tc>
      </w:tr>
      <w:tr w:rsidR="000513CD" w:rsidRPr="001A69B5" w14:paraId="55E1D4F2" w14:textId="77777777" w:rsidTr="001B3733">
        <w:trPr>
          <w:trHeight w:val="640"/>
        </w:trPr>
        <w:tc>
          <w:tcPr>
            <w:tcW w:w="840" w:type="dxa"/>
          </w:tcPr>
          <w:p w14:paraId="605FA712" w14:textId="77777777" w:rsidR="000513CD" w:rsidRPr="001A69B5" w:rsidRDefault="0009509B" w:rsidP="001A69B5">
            <w:r w:rsidRPr="001A69B5">
              <w:t>3291</w:t>
            </w:r>
          </w:p>
        </w:tc>
        <w:tc>
          <w:tcPr>
            <w:tcW w:w="3500" w:type="dxa"/>
          </w:tcPr>
          <w:p w14:paraId="50994816"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300" w:type="dxa"/>
          </w:tcPr>
          <w:p w14:paraId="236F5913" w14:textId="77777777" w:rsidR="000513CD" w:rsidRPr="001A69B5" w:rsidRDefault="0009509B" w:rsidP="001A69B5">
            <w:r w:rsidRPr="001A69B5">
              <w:t>2 723</w:t>
            </w:r>
          </w:p>
        </w:tc>
        <w:tc>
          <w:tcPr>
            <w:tcW w:w="1300" w:type="dxa"/>
          </w:tcPr>
          <w:p w14:paraId="01B8E2A8" w14:textId="77777777" w:rsidR="000513CD" w:rsidRPr="001A69B5" w:rsidRDefault="0009509B" w:rsidP="001A69B5">
            <w:r w:rsidRPr="001A69B5">
              <w:t>11 582</w:t>
            </w:r>
          </w:p>
        </w:tc>
        <w:tc>
          <w:tcPr>
            <w:tcW w:w="1300" w:type="dxa"/>
          </w:tcPr>
          <w:p w14:paraId="2CDBF5B7" w14:textId="77777777" w:rsidR="000513CD" w:rsidRPr="001A69B5" w:rsidRDefault="0009509B" w:rsidP="001A69B5">
            <w:r w:rsidRPr="001A69B5">
              <w:t>11 883</w:t>
            </w:r>
          </w:p>
        </w:tc>
        <w:tc>
          <w:tcPr>
            <w:tcW w:w="1300" w:type="dxa"/>
          </w:tcPr>
          <w:p w14:paraId="0D6E272E" w14:textId="77777777" w:rsidR="000513CD" w:rsidRPr="001A69B5" w:rsidRDefault="0009509B" w:rsidP="001A69B5">
            <w:r w:rsidRPr="001A69B5">
              <w:t>2,6</w:t>
            </w:r>
          </w:p>
        </w:tc>
      </w:tr>
      <w:tr w:rsidR="000513CD" w:rsidRPr="001A69B5" w14:paraId="5634171E" w14:textId="77777777" w:rsidTr="001B3733">
        <w:trPr>
          <w:trHeight w:val="640"/>
        </w:trPr>
        <w:tc>
          <w:tcPr>
            <w:tcW w:w="840" w:type="dxa"/>
          </w:tcPr>
          <w:p w14:paraId="53B31B75" w14:textId="77777777" w:rsidR="000513CD" w:rsidRPr="001A69B5" w:rsidRDefault="0009509B" w:rsidP="001A69B5">
            <w:r w:rsidRPr="001A69B5">
              <w:t>3292</w:t>
            </w:r>
          </w:p>
        </w:tc>
        <w:tc>
          <w:tcPr>
            <w:tcW w:w="3500" w:type="dxa"/>
          </w:tcPr>
          <w:p w14:paraId="193145A7"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1249CB99" w14:textId="77777777" w:rsidR="000513CD" w:rsidRPr="001A69B5" w:rsidRDefault="0009509B" w:rsidP="001A69B5">
            <w:r w:rsidRPr="001A69B5">
              <w:t>15 092</w:t>
            </w:r>
          </w:p>
        </w:tc>
        <w:tc>
          <w:tcPr>
            <w:tcW w:w="1300" w:type="dxa"/>
          </w:tcPr>
          <w:p w14:paraId="34145B57" w14:textId="77777777" w:rsidR="000513CD" w:rsidRPr="001A69B5" w:rsidRDefault="0009509B" w:rsidP="001A69B5">
            <w:r w:rsidRPr="001A69B5">
              <w:t>21 151</w:t>
            </w:r>
          </w:p>
        </w:tc>
        <w:tc>
          <w:tcPr>
            <w:tcW w:w="1300" w:type="dxa"/>
          </w:tcPr>
          <w:p w14:paraId="0C00D946" w14:textId="77777777" w:rsidR="000513CD" w:rsidRPr="001A69B5" w:rsidRDefault="0009509B" w:rsidP="001A69B5">
            <w:r w:rsidRPr="001A69B5">
              <w:t>24 543</w:t>
            </w:r>
          </w:p>
        </w:tc>
        <w:tc>
          <w:tcPr>
            <w:tcW w:w="1300" w:type="dxa"/>
          </w:tcPr>
          <w:p w14:paraId="179BFC8B" w14:textId="77777777" w:rsidR="000513CD" w:rsidRPr="001A69B5" w:rsidRDefault="0009509B" w:rsidP="001A69B5">
            <w:r w:rsidRPr="001A69B5">
              <w:t>16,0</w:t>
            </w:r>
          </w:p>
        </w:tc>
      </w:tr>
      <w:tr w:rsidR="000513CD" w:rsidRPr="001A69B5" w14:paraId="2C72069A" w14:textId="77777777" w:rsidTr="001B3733">
        <w:trPr>
          <w:trHeight w:val="380"/>
        </w:trPr>
        <w:tc>
          <w:tcPr>
            <w:tcW w:w="840" w:type="dxa"/>
          </w:tcPr>
          <w:p w14:paraId="2767C3B3" w14:textId="77777777" w:rsidR="000513CD" w:rsidRPr="001A69B5" w:rsidRDefault="000513CD" w:rsidP="001A69B5"/>
        </w:tc>
        <w:tc>
          <w:tcPr>
            <w:tcW w:w="3500" w:type="dxa"/>
          </w:tcPr>
          <w:p w14:paraId="52CB6FC9" w14:textId="77777777" w:rsidR="000513CD" w:rsidRPr="001A69B5" w:rsidRDefault="0009509B" w:rsidP="001A69B5">
            <w:r w:rsidRPr="001A69B5">
              <w:rPr>
                <w:rStyle w:val="kursiv"/>
              </w:rPr>
              <w:t>Sum kategori 07.90</w:t>
            </w:r>
          </w:p>
        </w:tc>
        <w:tc>
          <w:tcPr>
            <w:tcW w:w="1300" w:type="dxa"/>
          </w:tcPr>
          <w:p w14:paraId="618C4FFA" w14:textId="77777777" w:rsidR="000513CD" w:rsidRPr="001A69B5" w:rsidRDefault="0009509B" w:rsidP="001A69B5">
            <w:r w:rsidRPr="001A69B5">
              <w:rPr>
                <w:rStyle w:val="kursiv"/>
              </w:rPr>
              <w:t>17 919</w:t>
            </w:r>
          </w:p>
        </w:tc>
        <w:tc>
          <w:tcPr>
            <w:tcW w:w="1300" w:type="dxa"/>
          </w:tcPr>
          <w:p w14:paraId="5EE5217B" w14:textId="77777777" w:rsidR="000513CD" w:rsidRPr="001A69B5" w:rsidRDefault="0009509B" w:rsidP="001A69B5">
            <w:r w:rsidRPr="001A69B5">
              <w:rPr>
                <w:rStyle w:val="kursiv"/>
              </w:rPr>
              <w:t>32 733</w:t>
            </w:r>
          </w:p>
        </w:tc>
        <w:tc>
          <w:tcPr>
            <w:tcW w:w="1300" w:type="dxa"/>
          </w:tcPr>
          <w:p w14:paraId="17424899" w14:textId="77777777" w:rsidR="000513CD" w:rsidRPr="001A69B5" w:rsidRDefault="0009509B" w:rsidP="001A69B5">
            <w:r w:rsidRPr="001A69B5">
              <w:rPr>
                <w:rStyle w:val="kursiv"/>
              </w:rPr>
              <w:t>36 426</w:t>
            </w:r>
          </w:p>
        </w:tc>
        <w:tc>
          <w:tcPr>
            <w:tcW w:w="1300" w:type="dxa"/>
          </w:tcPr>
          <w:p w14:paraId="64E7D20C" w14:textId="77777777" w:rsidR="000513CD" w:rsidRPr="001A69B5" w:rsidRDefault="0009509B" w:rsidP="001A69B5">
            <w:r w:rsidRPr="001A69B5">
              <w:rPr>
                <w:rStyle w:val="kursiv"/>
              </w:rPr>
              <w:t>11,3</w:t>
            </w:r>
          </w:p>
        </w:tc>
      </w:tr>
      <w:tr w:rsidR="000513CD" w:rsidRPr="001A69B5" w14:paraId="74C46A87" w14:textId="77777777" w:rsidTr="001B3733">
        <w:trPr>
          <w:trHeight w:val="380"/>
        </w:trPr>
        <w:tc>
          <w:tcPr>
            <w:tcW w:w="840" w:type="dxa"/>
          </w:tcPr>
          <w:p w14:paraId="2D741F88" w14:textId="77777777" w:rsidR="000513CD" w:rsidRPr="001A69B5" w:rsidRDefault="000513CD" w:rsidP="001A69B5"/>
        </w:tc>
        <w:tc>
          <w:tcPr>
            <w:tcW w:w="3500" w:type="dxa"/>
          </w:tcPr>
          <w:p w14:paraId="5AEA7939" w14:textId="77777777" w:rsidR="000513CD" w:rsidRPr="001A69B5" w:rsidRDefault="0009509B" w:rsidP="001A69B5">
            <w:r w:rsidRPr="001A69B5">
              <w:rPr>
                <w:rStyle w:val="kursiv"/>
              </w:rPr>
              <w:t>Sum programområde 07</w:t>
            </w:r>
          </w:p>
        </w:tc>
        <w:tc>
          <w:tcPr>
            <w:tcW w:w="1300" w:type="dxa"/>
          </w:tcPr>
          <w:p w14:paraId="70397139" w14:textId="77777777" w:rsidR="000513CD" w:rsidRPr="001A69B5" w:rsidRDefault="0009509B" w:rsidP="001A69B5">
            <w:r w:rsidRPr="001A69B5">
              <w:rPr>
                <w:rStyle w:val="kursiv"/>
              </w:rPr>
              <w:t>23 186 260</w:t>
            </w:r>
          </w:p>
        </w:tc>
        <w:tc>
          <w:tcPr>
            <w:tcW w:w="1300" w:type="dxa"/>
          </w:tcPr>
          <w:p w14:paraId="66B978AA" w14:textId="77777777" w:rsidR="000513CD" w:rsidRPr="001A69B5" w:rsidRDefault="0009509B" w:rsidP="001A69B5">
            <w:r w:rsidRPr="001A69B5">
              <w:rPr>
                <w:rStyle w:val="kursiv"/>
              </w:rPr>
              <w:t>21 120 870</w:t>
            </w:r>
          </w:p>
        </w:tc>
        <w:tc>
          <w:tcPr>
            <w:tcW w:w="1300" w:type="dxa"/>
          </w:tcPr>
          <w:p w14:paraId="7456ED64" w14:textId="77777777" w:rsidR="000513CD" w:rsidRPr="001A69B5" w:rsidRDefault="0009509B" w:rsidP="001A69B5">
            <w:r w:rsidRPr="001A69B5">
              <w:rPr>
                <w:rStyle w:val="kursiv"/>
              </w:rPr>
              <w:t>25 124 012</w:t>
            </w:r>
          </w:p>
        </w:tc>
        <w:tc>
          <w:tcPr>
            <w:tcW w:w="1300" w:type="dxa"/>
          </w:tcPr>
          <w:p w14:paraId="45DE1B26" w14:textId="77777777" w:rsidR="000513CD" w:rsidRPr="001A69B5" w:rsidRDefault="0009509B" w:rsidP="001A69B5">
            <w:r w:rsidRPr="001A69B5">
              <w:rPr>
                <w:rStyle w:val="kursiv"/>
              </w:rPr>
              <w:t>19,0</w:t>
            </w:r>
          </w:p>
        </w:tc>
      </w:tr>
      <w:tr w:rsidR="000513CD" w:rsidRPr="001A69B5" w14:paraId="7F4C4173" w14:textId="77777777" w:rsidTr="001B3733">
        <w:trPr>
          <w:trHeight w:val="380"/>
        </w:trPr>
        <w:tc>
          <w:tcPr>
            <w:tcW w:w="840" w:type="dxa"/>
          </w:tcPr>
          <w:p w14:paraId="2E37A233" w14:textId="77777777" w:rsidR="000513CD" w:rsidRPr="001A69B5" w:rsidRDefault="000513CD" w:rsidP="001A69B5"/>
        </w:tc>
        <w:tc>
          <w:tcPr>
            <w:tcW w:w="3500" w:type="dxa"/>
          </w:tcPr>
          <w:p w14:paraId="27563A66" w14:textId="77777777" w:rsidR="000513CD" w:rsidRPr="001A69B5" w:rsidRDefault="0009509B" w:rsidP="001A69B5">
            <w:r w:rsidRPr="001A69B5">
              <w:rPr>
                <w:rStyle w:val="kursiv"/>
              </w:rPr>
              <w:t>Sum inntekter</w:t>
            </w:r>
          </w:p>
        </w:tc>
        <w:tc>
          <w:tcPr>
            <w:tcW w:w="1300" w:type="dxa"/>
          </w:tcPr>
          <w:p w14:paraId="320B138D" w14:textId="77777777" w:rsidR="000513CD" w:rsidRPr="001A69B5" w:rsidRDefault="0009509B" w:rsidP="001A69B5">
            <w:r w:rsidRPr="001A69B5">
              <w:rPr>
                <w:rStyle w:val="kursiv"/>
              </w:rPr>
              <w:t>23 186 260</w:t>
            </w:r>
          </w:p>
        </w:tc>
        <w:tc>
          <w:tcPr>
            <w:tcW w:w="1300" w:type="dxa"/>
          </w:tcPr>
          <w:p w14:paraId="6DF9E069" w14:textId="77777777" w:rsidR="000513CD" w:rsidRPr="001A69B5" w:rsidRDefault="0009509B" w:rsidP="001A69B5">
            <w:r w:rsidRPr="001A69B5">
              <w:rPr>
                <w:rStyle w:val="kursiv"/>
              </w:rPr>
              <w:t>21 120 870</w:t>
            </w:r>
          </w:p>
        </w:tc>
        <w:tc>
          <w:tcPr>
            <w:tcW w:w="1300" w:type="dxa"/>
          </w:tcPr>
          <w:p w14:paraId="26231455" w14:textId="77777777" w:rsidR="000513CD" w:rsidRPr="001A69B5" w:rsidRDefault="0009509B" w:rsidP="001A69B5">
            <w:r w:rsidRPr="001A69B5">
              <w:rPr>
                <w:rStyle w:val="kursiv"/>
              </w:rPr>
              <w:t>25 124 012</w:t>
            </w:r>
          </w:p>
        </w:tc>
        <w:tc>
          <w:tcPr>
            <w:tcW w:w="1300" w:type="dxa"/>
          </w:tcPr>
          <w:p w14:paraId="2ACFC1D8" w14:textId="77777777" w:rsidR="000513CD" w:rsidRPr="001A69B5" w:rsidRDefault="0009509B" w:rsidP="001A69B5">
            <w:r w:rsidRPr="001A69B5">
              <w:rPr>
                <w:rStyle w:val="kursiv"/>
              </w:rPr>
              <w:t>19,0</w:t>
            </w:r>
          </w:p>
        </w:tc>
      </w:tr>
    </w:tbl>
    <w:p w14:paraId="2DCC3DF4" w14:textId="77777777" w:rsidR="000513CD" w:rsidRPr="001A69B5" w:rsidRDefault="0009509B" w:rsidP="001A69B5">
      <w:pPr>
        <w:pStyle w:val="Undertittel"/>
      </w:pPr>
      <w:r w:rsidRPr="001A69B5">
        <w:t>Inntekter fordelte på postgrupper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1238E731" w14:textId="77777777" w:rsidTr="001B3733">
        <w:trPr>
          <w:trHeight w:val="640"/>
          <w:hidden/>
        </w:trPr>
        <w:tc>
          <w:tcPr>
            <w:tcW w:w="840" w:type="dxa"/>
          </w:tcPr>
          <w:p w14:paraId="0F717849" w14:textId="77777777" w:rsidR="000513CD" w:rsidRPr="001A69B5" w:rsidRDefault="0009509B" w:rsidP="001A69B5">
            <w:pPr>
              <w:pStyle w:val="Tabellnavn"/>
            </w:pPr>
            <w:r w:rsidRPr="001A69B5">
              <w:t>UIPOPR</w:t>
            </w:r>
          </w:p>
        </w:tc>
        <w:tc>
          <w:tcPr>
            <w:tcW w:w="3500" w:type="dxa"/>
          </w:tcPr>
          <w:p w14:paraId="0F20364E" w14:textId="77777777" w:rsidR="000513CD" w:rsidRPr="001A69B5" w:rsidRDefault="000513CD" w:rsidP="001A69B5">
            <w:pPr>
              <w:pStyle w:val="Tabellnavn"/>
            </w:pPr>
          </w:p>
        </w:tc>
        <w:tc>
          <w:tcPr>
            <w:tcW w:w="1300" w:type="dxa"/>
          </w:tcPr>
          <w:p w14:paraId="61D00123" w14:textId="77777777" w:rsidR="000513CD" w:rsidRPr="001A69B5" w:rsidRDefault="000513CD" w:rsidP="001A69B5">
            <w:pPr>
              <w:pStyle w:val="Tabellnavn"/>
            </w:pPr>
          </w:p>
        </w:tc>
        <w:tc>
          <w:tcPr>
            <w:tcW w:w="1300" w:type="dxa"/>
          </w:tcPr>
          <w:p w14:paraId="03C87B67" w14:textId="77777777" w:rsidR="000513CD" w:rsidRPr="001A69B5" w:rsidRDefault="000513CD" w:rsidP="001A69B5">
            <w:pPr>
              <w:pStyle w:val="Tabellnavn"/>
            </w:pPr>
          </w:p>
        </w:tc>
        <w:tc>
          <w:tcPr>
            <w:tcW w:w="1300" w:type="dxa"/>
          </w:tcPr>
          <w:p w14:paraId="3D32D02C" w14:textId="77777777" w:rsidR="000513CD" w:rsidRPr="001A69B5" w:rsidRDefault="000513CD" w:rsidP="001A69B5">
            <w:pPr>
              <w:pStyle w:val="Tabellnavn"/>
            </w:pPr>
          </w:p>
        </w:tc>
        <w:tc>
          <w:tcPr>
            <w:tcW w:w="1300" w:type="dxa"/>
          </w:tcPr>
          <w:p w14:paraId="6168F2D6" w14:textId="77777777" w:rsidR="000513CD" w:rsidRPr="001A69B5" w:rsidRDefault="0009509B" w:rsidP="001A69B5">
            <w:r w:rsidRPr="001A69B5">
              <w:t>(i 1 000 kr)</w:t>
            </w:r>
          </w:p>
        </w:tc>
      </w:tr>
      <w:tr w:rsidR="000513CD" w:rsidRPr="001A69B5" w14:paraId="71666A8E" w14:textId="77777777" w:rsidTr="001B3733">
        <w:trPr>
          <w:trHeight w:val="600"/>
        </w:trPr>
        <w:tc>
          <w:tcPr>
            <w:tcW w:w="840" w:type="dxa"/>
          </w:tcPr>
          <w:p w14:paraId="2C0A0869" w14:textId="77777777" w:rsidR="000513CD" w:rsidRPr="001A69B5" w:rsidRDefault="0009509B" w:rsidP="001A69B5">
            <w:r w:rsidRPr="001A69B5">
              <w:t>Post- gr.</w:t>
            </w:r>
          </w:p>
        </w:tc>
        <w:tc>
          <w:tcPr>
            <w:tcW w:w="3500" w:type="dxa"/>
          </w:tcPr>
          <w:p w14:paraId="17F1742C" w14:textId="77777777" w:rsidR="000513CD" w:rsidRPr="001A69B5" w:rsidRDefault="0009509B" w:rsidP="001A69B5">
            <w:proofErr w:type="spellStart"/>
            <w:r w:rsidRPr="001A69B5">
              <w:t>Nemning</w:t>
            </w:r>
            <w:proofErr w:type="spellEnd"/>
          </w:p>
        </w:tc>
        <w:tc>
          <w:tcPr>
            <w:tcW w:w="1300" w:type="dxa"/>
          </w:tcPr>
          <w:p w14:paraId="25026F2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96F540E" w14:textId="77777777" w:rsidR="000513CD" w:rsidRPr="001A69B5" w:rsidRDefault="0009509B" w:rsidP="001A69B5">
            <w:r w:rsidRPr="001A69B5">
              <w:t xml:space="preserve">Saldert </w:t>
            </w:r>
            <w:r w:rsidRPr="001A69B5">
              <w:br/>
              <w:t>budsjett 2021</w:t>
            </w:r>
          </w:p>
        </w:tc>
        <w:tc>
          <w:tcPr>
            <w:tcW w:w="1300" w:type="dxa"/>
          </w:tcPr>
          <w:p w14:paraId="6EF886F5" w14:textId="77777777" w:rsidR="000513CD" w:rsidRPr="001A69B5" w:rsidRDefault="0009509B" w:rsidP="001A69B5">
            <w:r w:rsidRPr="001A69B5">
              <w:t xml:space="preserve">Forslag </w:t>
            </w:r>
            <w:r w:rsidRPr="001A69B5">
              <w:br/>
              <w:t>2022</w:t>
            </w:r>
          </w:p>
        </w:tc>
        <w:tc>
          <w:tcPr>
            <w:tcW w:w="1300" w:type="dxa"/>
          </w:tcPr>
          <w:p w14:paraId="4F5E5818" w14:textId="77777777" w:rsidR="000513CD" w:rsidRPr="001A69B5" w:rsidRDefault="0009509B" w:rsidP="001A69B5">
            <w:r w:rsidRPr="001A69B5">
              <w:t xml:space="preserve">Endring </w:t>
            </w:r>
            <w:r w:rsidRPr="001A69B5">
              <w:br/>
              <w:t>i pst.</w:t>
            </w:r>
          </w:p>
        </w:tc>
      </w:tr>
      <w:tr w:rsidR="000513CD" w:rsidRPr="001A69B5" w14:paraId="7A2180F8" w14:textId="77777777" w:rsidTr="001B3733">
        <w:trPr>
          <w:trHeight w:val="380"/>
        </w:trPr>
        <w:tc>
          <w:tcPr>
            <w:tcW w:w="840" w:type="dxa"/>
          </w:tcPr>
          <w:p w14:paraId="0112C1A0" w14:textId="77777777" w:rsidR="000513CD" w:rsidRPr="001A69B5" w:rsidRDefault="0009509B" w:rsidP="001A69B5">
            <w:r w:rsidRPr="001A69B5">
              <w:t>01-29</w:t>
            </w:r>
          </w:p>
        </w:tc>
        <w:tc>
          <w:tcPr>
            <w:tcW w:w="3500" w:type="dxa"/>
          </w:tcPr>
          <w:p w14:paraId="479ACA4D" w14:textId="77777777" w:rsidR="000513CD" w:rsidRPr="001A69B5" w:rsidRDefault="0009509B" w:rsidP="001A69B5">
            <w:r w:rsidRPr="001A69B5">
              <w:t xml:space="preserve">Sal av varer og </w:t>
            </w:r>
            <w:proofErr w:type="spellStart"/>
            <w:r w:rsidRPr="001A69B5">
              <w:t>tenester</w:t>
            </w:r>
            <w:proofErr w:type="spellEnd"/>
          </w:p>
        </w:tc>
        <w:tc>
          <w:tcPr>
            <w:tcW w:w="1300" w:type="dxa"/>
          </w:tcPr>
          <w:p w14:paraId="184FC823" w14:textId="77777777" w:rsidR="000513CD" w:rsidRPr="001A69B5" w:rsidRDefault="0009509B" w:rsidP="001A69B5">
            <w:r w:rsidRPr="001A69B5">
              <w:t>172 765</w:t>
            </w:r>
          </w:p>
        </w:tc>
        <w:tc>
          <w:tcPr>
            <w:tcW w:w="1300" w:type="dxa"/>
          </w:tcPr>
          <w:p w14:paraId="47BDB5B0" w14:textId="77777777" w:rsidR="000513CD" w:rsidRPr="001A69B5" w:rsidRDefault="0009509B" w:rsidP="001A69B5">
            <w:r w:rsidRPr="001A69B5">
              <w:t>167 199</w:t>
            </w:r>
          </w:p>
        </w:tc>
        <w:tc>
          <w:tcPr>
            <w:tcW w:w="1300" w:type="dxa"/>
          </w:tcPr>
          <w:p w14:paraId="53F00C02" w14:textId="77777777" w:rsidR="000513CD" w:rsidRPr="001A69B5" w:rsidRDefault="0009509B" w:rsidP="001A69B5">
            <w:r w:rsidRPr="001A69B5">
              <w:t>143 254</w:t>
            </w:r>
          </w:p>
        </w:tc>
        <w:tc>
          <w:tcPr>
            <w:tcW w:w="1300" w:type="dxa"/>
          </w:tcPr>
          <w:p w14:paraId="3B099838" w14:textId="77777777" w:rsidR="000513CD" w:rsidRPr="001A69B5" w:rsidRDefault="0009509B" w:rsidP="001A69B5">
            <w:r w:rsidRPr="001A69B5">
              <w:t>–14,3</w:t>
            </w:r>
          </w:p>
        </w:tc>
      </w:tr>
      <w:tr w:rsidR="000513CD" w:rsidRPr="001A69B5" w14:paraId="20E6025F" w14:textId="77777777" w:rsidTr="001B3733">
        <w:trPr>
          <w:trHeight w:val="380"/>
        </w:trPr>
        <w:tc>
          <w:tcPr>
            <w:tcW w:w="840" w:type="dxa"/>
          </w:tcPr>
          <w:p w14:paraId="725DA81F" w14:textId="77777777" w:rsidR="000513CD" w:rsidRPr="001A69B5" w:rsidRDefault="0009509B" w:rsidP="001A69B5">
            <w:r w:rsidRPr="001A69B5">
              <w:t>50-89</w:t>
            </w:r>
          </w:p>
        </w:tc>
        <w:tc>
          <w:tcPr>
            <w:tcW w:w="3500" w:type="dxa"/>
          </w:tcPr>
          <w:p w14:paraId="0E079B2F" w14:textId="77777777"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andre</w:t>
            </w:r>
          </w:p>
        </w:tc>
        <w:tc>
          <w:tcPr>
            <w:tcW w:w="1300" w:type="dxa"/>
          </w:tcPr>
          <w:p w14:paraId="54D91F88" w14:textId="77777777" w:rsidR="000513CD" w:rsidRPr="001A69B5" w:rsidRDefault="0009509B" w:rsidP="001A69B5">
            <w:r w:rsidRPr="001A69B5">
              <w:t>4 688 142</w:t>
            </w:r>
          </w:p>
        </w:tc>
        <w:tc>
          <w:tcPr>
            <w:tcW w:w="1300" w:type="dxa"/>
          </w:tcPr>
          <w:p w14:paraId="289B8CDC" w14:textId="77777777" w:rsidR="000513CD" w:rsidRPr="001A69B5" w:rsidRDefault="0009509B" w:rsidP="001A69B5">
            <w:r w:rsidRPr="001A69B5">
              <w:t>2 614 697</w:t>
            </w:r>
          </w:p>
        </w:tc>
        <w:tc>
          <w:tcPr>
            <w:tcW w:w="1300" w:type="dxa"/>
          </w:tcPr>
          <w:p w14:paraId="72778F56" w14:textId="77777777" w:rsidR="000513CD" w:rsidRPr="001A69B5" w:rsidRDefault="0009509B" w:rsidP="001A69B5">
            <w:r w:rsidRPr="001A69B5">
              <w:t>4 889 363</w:t>
            </w:r>
          </w:p>
        </w:tc>
        <w:tc>
          <w:tcPr>
            <w:tcW w:w="1300" w:type="dxa"/>
          </w:tcPr>
          <w:p w14:paraId="6FC2D804" w14:textId="77777777" w:rsidR="000513CD" w:rsidRPr="001A69B5" w:rsidRDefault="0009509B" w:rsidP="001A69B5">
            <w:r w:rsidRPr="001A69B5">
              <w:t>87,0</w:t>
            </w:r>
          </w:p>
        </w:tc>
      </w:tr>
      <w:tr w:rsidR="000513CD" w:rsidRPr="001A69B5" w14:paraId="72D96C07" w14:textId="77777777" w:rsidTr="001B3733">
        <w:trPr>
          <w:trHeight w:val="380"/>
        </w:trPr>
        <w:tc>
          <w:tcPr>
            <w:tcW w:w="840" w:type="dxa"/>
          </w:tcPr>
          <w:p w14:paraId="32F5C629" w14:textId="77777777" w:rsidR="000513CD" w:rsidRPr="001A69B5" w:rsidRDefault="0009509B" w:rsidP="001A69B5">
            <w:r w:rsidRPr="001A69B5">
              <w:t>90-99</w:t>
            </w:r>
          </w:p>
        </w:tc>
        <w:tc>
          <w:tcPr>
            <w:tcW w:w="3500" w:type="dxa"/>
          </w:tcPr>
          <w:p w14:paraId="19BFEFF5" w14:textId="77777777" w:rsidR="000513CD" w:rsidRPr="001A69B5" w:rsidRDefault="0009509B" w:rsidP="001A69B5">
            <w:proofErr w:type="spellStart"/>
            <w:r w:rsidRPr="001A69B5">
              <w:t>Tilbakebetalingar</w:t>
            </w:r>
            <w:proofErr w:type="spellEnd"/>
            <w:r w:rsidRPr="001A69B5">
              <w:t xml:space="preserve"> o.a.</w:t>
            </w:r>
          </w:p>
        </w:tc>
        <w:tc>
          <w:tcPr>
            <w:tcW w:w="1300" w:type="dxa"/>
          </w:tcPr>
          <w:p w14:paraId="73655468" w14:textId="77777777" w:rsidR="000513CD" w:rsidRPr="001A69B5" w:rsidRDefault="0009509B" w:rsidP="001A69B5">
            <w:r w:rsidRPr="001A69B5">
              <w:t>18 325 353</w:t>
            </w:r>
          </w:p>
        </w:tc>
        <w:tc>
          <w:tcPr>
            <w:tcW w:w="1300" w:type="dxa"/>
          </w:tcPr>
          <w:p w14:paraId="116401C9" w14:textId="77777777" w:rsidR="000513CD" w:rsidRPr="001A69B5" w:rsidRDefault="0009509B" w:rsidP="001A69B5">
            <w:r w:rsidRPr="001A69B5">
              <w:t>18 338 974</w:t>
            </w:r>
          </w:p>
        </w:tc>
        <w:tc>
          <w:tcPr>
            <w:tcW w:w="1300" w:type="dxa"/>
          </w:tcPr>
          <w:p w14:paraId="44A533FE" w14:textId="77777777" w:rsidR="000513CD" w:rsidRPr="001A69B5" w:rsidRDefault="0009509B" w:rsidP="001A69B5">
            <w:r w:rsidRPr="001A69B5">
              <w:t>20 091 395</w:t>
            </w:r>
          </w:p>
        </w:tc>
        <w:tc>
          <w:tcPr>
            <w:tcW w:w="1300" w:type="dxa"/>
          </w:tcPr>
          <w:p w14:paraId="10C8650D" w14:textId="77777777" w:rsidR="000513CD" w:rsidRPr="001A69B5" w:rsidRDefault="0009509B" w:rsidP="001A69B5">
            <w:r w:rsidRPr="001A69B5">
              <w:t>9,6</w:t>
            </w:r>
          </w:p>
        </w:tc>
      </w:tr>
      <w:tr w:rsidR="000513CD" w:rsidRPr="001A69B5" w14:paraId="1F32DA37" w14:textId="77777777" w:rsidTr="001B3733">
        <w:trPr>
          <w:trHeight w:val="380"/>
        </w:trPr>
        <w:tc>
          <w:tcPr>
            <w:tcW w:w="840" w:type="dxa"/>
          </w:tcPr>
          <w:p w14:paraId="1A122D40" w14:textId="77777777" w:rsidR="000513CD" w:rsidRPr="001A69B5" w:rsidRDefault="000513CD" w:rsidP="001A69B5"/>
        </w:tc>
        <w:tc>
          <w:tcPr>
            <w:tcW w:w="3500" w:type="dxa"/>
          </w:tcPr>
          <w:p w14:paraId="465EA885" w14:textId="77777777" w:rsidR="000513CD" w:rsidRPr="001A69B5" w:rsidRDefault="0009509B" w:rsidP="001A69B5">
            <w:r w:rsidRPr="001A69B5">
              <w:t>Sum under departementet</w:t>
            </w:r>
          </w:p>
        </w:tc>
        <w:tc>
          <w:tcPr>
            <w:tcW w:w="1300" w:type="dxa"/>
          </w:tcPr>
          <w:p w14:paraId="3873DFF7" w14:textId="77777777" w:rsidR="000513CD" w:rsidRPr="001A69B5" w:rsidRDefault="0009509B" w:rsidP="001A69B5">
            <w:r w:rsidRPr="001A69B5">
              <w:t>23 186 260</w:t>
            </w:r>
          </w:p>
        </w:tc>
        <w:tc>
          <w:tcPr>
            <w:tcW w:w="1300" w:type="dxa"/>
          </w:tcPr>
          <w:p w14:paraId="5063E4EA" w14:textId="77777777" w:rsidR="000513CD" w:rsidRPr="001A69B5" w:rsidRDefault="0009509B" w:rsidP="001A69B5">
            <w:r w:rsidRPr="001A69B5">
              <w:t>21 120 870</w:t>
            </w:r>
          </w:p>
        </w:tc>
        <w:tc>
          <w:tcPr>
            <w:tcW w:w="1300" w:type="dxa"/>
          </w:tcPr>
          <w:p w14:paraId="2351CB36" w14:textId="77777777" w:rsidR="000513CD" w:rsidRPr="001A69B5" w:rsidRDefault="0009509B" w:rsidP="001A69B5">
            <w:r w:rsidRPr="001A69B5">
              <w:t>25 124 012</w:t>
            </w:r>
          </w:p>
        </w:tc>
        <w:tc>
          <w:tcPr>
            <w:tcW w:w="1300" w:type="dxa"/>
          </w:tcPr>
          <w:p w14:paraId="13EDA72B" w14:textId="77777777" w:rsidR="000513CD" w:rsidRPr="001A69B5" w:rsidRDefault="0009509B" w:rsidP="001A69B5">
            <w:r w:rsidRPr="001A69B5">
              <w:t>19,0</w:t>
            </w:r>
          </w:p>
        </w:tc>
      </w:tr>
    </w:tbl>
    <w:p w14:paraId="3F253CBE" w14:textId="77777777" w:rsidR="000513CD" w:rsidRPr="001A69B5" w:rsidRDefault="0009509B" w:rsidP="001A69B5">
      <w:pPr>
        <w:pStyle w:val="Undertittel"/>
      </w:pPr>
      <w:r w:rsidRPr="001A69B5">
        <w:t xml:space="preserve">Bruk av stikkordet «kan </w:t>
      </w:r>
      <w:proofErr w:type="spellStart"/>
      <w:r w:rsidRPr="001A69B5">
        <w:t>overførast</w:t>
      </w:r>
      <w:proofErr w:type="spellEnd"/>
      <w:r w:rsidRPr="001A69B5">
        <w:t>»</w:t>
      </w:r>
    </w:p>
    <w:p w14:paraId="12981F77" w14:textId="440CFEBE" w:rsidR="000513CD" w:rsidRPr="001A69B5" w:rsidRDefault="0009509B" w:rsidP="001A69B5">
      <w:pPr>
        <w:pStyle w:val="avsnitt-undertittel"/>
      </w:pPr>
      <w:r w:rsidRPr="001A69B5">
        <w:t xml:space="preserve">Under Kunnskapsdepartementet blir stikkordet «kan </w:t>
      </w:r>
      <w:proofErr w:type="spellStart"/>
      <w:r w:rsidRPr="001A69B5">
        <w:t>overførast</w:t>
      </w:r>
      <w:proofErr w:type="spellEnd"/>
      <w:r w:rsidRPr="001A69B5">
        <w:t xml:space="preserve">» foreslått knytt til </w:t>
      </w:r>
      <w:proofErr w:type="spellStart"/>
      <w:r w:rsidRPr="001A69B5">
        <w:t>desse</w:t>
      </w:r>
      <w:proofErr w:type="spellEnd"/>
      <w:r w:rsidRPr="001A69B5">
        <w:t xml:space="preserve"> </w:t>
      </w:r>
      <w:proofErr w:type="spellStart"/>
      <w:r w:rsidRPr="001A69B5">
        <w:t>postane</w:t>
      </w:r>
      <w:proofErr w:type="spellEnd"/>
      <w:r w:rsidRPr="001A69B5">
        <w:t xml:space="preserve"> </w:t>
      </w:r>
      <w:proofErr w:type="spellStart"/>
      <w:r w:rsidRPr="001A69B5">
        <w:t>utanom</w:t>
      </w:r>
      <w:proofErr w:type="spellEnd"/>
      <w:r w:rsidRPr="001A69B5">
        <w:t xml:space="preserve"> postgruppe 30-49</w:t>
      </w:r>
    </w:p>
    <w:tbl>
      <w:tblPr>
        <w:tblStyle w:val="StandardTabell"/>
        <w:tblW w:w="0" w:type="auto"/>
        <w:tblLayout w:type="fixed"/>
        <w:tblLook w:val="04A0" w:firstRow="1" w:lastRow="0" w:firstColumn="1" w:lastColumn="0" w:noHBand="0" w:noVBand="1"/>
      </w:tblPr>
      <w:tblGrid>
        <w:gridCol w:w="840"/>
        <w:gridCol w:w="840"/>
        <w:gridCol w:w="5260"/>
        <w:gridCol w:w="1300"/>
        <w:gridCol w:w="1300"/>
      </w:tblGrid>
      <w:tr w:rsidR="000513CD" w:rsidRPr="001A69B5" w14:paraId="1684ED45" w14:textId="77777777" w:rsidTr="001B3733">
        <w:trPr>
          <w:trHeight w:val="640"/>
          <w:hidden/>
        </w:trPr>
        <w:tc>
          <w:tcPr>
            <w:tcW w:w="840" w:type="dxa"/>
          </w:tcPr>
          <w:p w14:paraId="70FBD4EB" w14:textId="77777777" w:rsidR="000513CD" w:rsidRPr="001A69B5" w:rsidRDefault="0009509B" w:rsidP="001A69B5">
            <w:pPr>
              <w:pStyle w:val="Tabellnavn"/>
            </w:pPr>
            <w:r w:rsidRPr="001A69B5">
              <w:t>KAOSU</w:t>
            </w:r>
          </w:p>
        </w:tc>
        <w:tc>
          <w:tcPr>
            <w:tcW w:w="840" w:type="dxa"/>
          </w:tcPr>
          <w:p w14:paraId="08244086" w14:textId="77777777" w:rsidR="000513CD" w:rsidRPr="001A69B5" w:rsidRDefault="000513CD" w:rsidP="001A69B5">
            <w:pPr>
              <w:pStyle w:val="Tabellnavn"/>
            </w:pPr>
          </w:p>
        </w:tc>
        <w:tc>
          <w:tcPr>
            <w:tcW w:w="5260" w:type="dxa"/>
          </w:tcPr>
          <w:p w14:paraId="71CBFF9C" w14:textId="77777777" w:rsidR="000513CD" w:rsidRPr="001A69B5" w:rsidRDefault="000513CD" w:rsidP="001A69B5">
            <w:pPr>
              <w:pStyle w:val="Tabellnavn"/>
            </w:pPr>
          </w:p>
        </w:tc>
        <w:tc>
          <w:tcPr>
            <w:tcW w:w="1300" w:type="dxa"/>
          </w:tcPr>
          <w:p w14:paraId="3A1A06F2" w14:textId="77777777" w:rsidR="000513CD" w:rsidRPr="001A69B5" w:rsidRDefault="000513CD" w:rsidP="001A69B5">
            <w:pPr>
              <w:pStyle w:val="Tabellnavn"/>
            </w:pPr>
          </w:p>
        </w:tc>
        <w:tc>
          <w:tcPr>
            <w:tcW w:w="1300" w:type="dxa"/>
          </w:tcPr>
          <w:p w14:paraId="138954BF" w14:textId="77777777" w:rsidR="000513CD" w:rsidRPr="001A69B5" w:rsidRDefault="0009509B" w:rsidP="001A69B5">
            <w:r w:rsidRPr="001A69B5">
              <w:t>(i 1 000 kr)</w:t>
            </w:r>
          </w:p>
        </w:tc>
      </w:tr>
      <w:tr w:rsidR="000513CD" w:rsidRPr="001A69B5" w14:paraId="4EDF7A4F" w14:textId="77777777" w:rsidTr="001B3733">
        <w:trPr>
          <w:trHeight w:val="600"/>
        </w:trPr>
        <w:tc>
          <w:tcPr>
            <w:tcW w:w="840" w:type="dxa"/>
          </w:tcPr>
          <w:p w14:paraId="048F274B" w14:textId="77777777" w:rsidR="000513CD" w:rsidRPr="001A69B5" w:rsidRDefault="0009509B" w:rsidP="001A69B5">
            <w:r w:rsidRPr="001A69B5">
              <w:t>Kap.</w:t>
            </w:r>
          </w:p>
        </w:tc>
        <w:tc>
          <w:tcPr>
            <w:tcW w:w="840" w:type="dxa"/>
          </w:tcPr>
          <w:p w14:paraId="02E316B5" w14:textId="77777777" w:rsidR="000513CD" w:rsidRPr="001A69B5" w:rsidRDefault="0009509B" w:rsidP="001A69B5">
            <w:r w:rsidRPr="001A69B5">
              <w:t>Post</w:t>
            </w:r>
          </w:p>
        </w:tc>
        <w:tc>
          <w:tcPr>
            <w:tcW w:w="5260" w:type="dxa"/>
          </w:tcPr>
          <w:p w14:paraId="5CEAC28B" w14:textId="77777777" w:rsidR="000513CD" w:rsidRPr="001A69B5" w:rsidRDefault="0009509B" w:rsidP="001A69B5">
            <w:proofErr w:type="spellStart"/>
            <w:r w:rsidRPr="001A69B5">
              <w:t>Nemning</w:t>
            </w:r>
            <w:proofErr w:type="spellEnd"/>
          </w:p>
        </w:tc>
        <w:tc>
          <w:tcPr>
            <w:tcW w:w="1300" w:type="dxa"/>
          </w:tcPr>
          <w:p w14:paraId="35362F75" w14:textId="77777777" w:rsidR="000513CD" w:rsidRPr="001A69B5" w:rsidRDefault="0009509B" w:rsidP="001A69B5">
            <w:r w:rsidRPr="001A69B5">
              <w:t xml:space="preserve">Overført </w:t>
            </w:r>
            <w:r w:rsidRPr="001A69B5">
              <w:br/>
              <w:t>til 2021</w:t>
            </w:r>
          </w:p>
        </w:tc>
        <w:tc>
          <w:tcPr>
            <w:tcW w:w="1300" w:type="dxa"/>
          </w:tcPr>
          <w:p w14:paraId="7AC767A1" w14:textId="77777777" w:rsidR="000513CD" w:rsidRPr="001A69B5" w:rsidRDefault="0009509B" w:rsidP="001A69B5">
            <w:r w:rsidRPr="001A69B5">
              <w:t xml:space="preserve">Forslag </w:t>
            </w:r>
            <w:r w:rsidRPr="001A69B5">
              <w:br/>
              <w:t>2022</w:t>
            </w:r>
          </w:p>
        </w:tc>
      </w:tr>
      <w:tr w:rsidR="000513CD" w:rsidRPr="001A69B5" w14:paraId="644D3C02" w14:textId="77777777" w:rsidTr="001B3733">
        <w:trPr>
          <w:trHeight w:val="380"/>
        </w:trPr>
        <w:tc>
          <w:tcPr>
            <w:tcW w:w="840" w:type="dxa"/>
          </w:tcPr>
          <w:p w14:paraId="6E63F50C" w14:textId="77777777" w:rsidR="000513CD" w:rsidRPr="001A69B5" w:rsidRDefault="0009509B" w:rsidP="001A69B5">
            <w:r w:rsidRPr="001A69B5">
              <w:t>220</w:t>
            </w:r>
          </w:p>
        </w:tc>
        <w:tc>
          <w:tcPr>
            <w:tcW w:w="840" w:type="dxa"/>
          </w:tcPr>
          <w:p w14:paraId="0BBCD116" w14:textId="77777777" w:rsidR="000513CD" w:rsidRPr="001A69B5" w:rsidRDefault="0009509B" w:rsidP="001A69B5">
            <w:r w:rsidRPr="001A69B5">
              <w:t>70</w:t>
            </w:r>
          </w:p>
        </w:tc>
        <w:tc>
          <w:tcPr>
            <w:tcW w:w="5260" w:type="dxa"/>
          </w:tcPr>
          <w:p w14:paraId="65ADF90E" w14:textId="77777777" w:rsidR="000513CD" w:rsidRPr="001A69B5" w:rsidRDefault="0009509B" w:rsidP="001A69B5">
            <w:proofErr w:type="spellStart"/>
            <w:r w:rsidRPr="001A69B5">
              <w:t>Tilskot</w:t>
            </w:r>
            <w:proofErr w:type="spellEnd"/>
            <w:r w:rsidRPr="001A69B5">
              <w:t xml:space="preserve"> til læremiddel o.a.</w:t>
            </w:r>
          </w:p>
        </w:tc>
        <w:tc>
          <w:tcPr>
            <w:tcW w:w="1300" w:type="dxa"/>
          </w:tcPr>
          <w:p w14:paraId="5E38738A" w14:textId="77777777" w:rsidR="000513CD" w:rsidRPr="001A69B5" w:rsidRDefault="0009509B" w:rsidP="001A69B5">
            <w:r w:rsidRPr="001A69B5">
              <w:t>23 059</w:t>
            </w:r>
          </w:p>
        </w:tc>
        <w:tc>
          <w:tcPr>
            <w:tcW w:w="1300" w:type="dxa"/>
          </w:tcPr>
          <w:p w14:paraId="36B54CBA" w14:textId="77777777" w:rsidR="000513CD" w:rsidRPr="001A69B5" w:rsidRDefault="0009509B" w:rsidP="001A69B5">
            <w:r w:rsidRPr="001A69B5">
              <w:t>74 700</w:t>
            </w:r>
          </w:p>
        </w:tc>
      </w:tr>
      <w:tr w:rsidR="000513CD" w:rsidRPr="001A69B5" w14:paraId="1A493793" w14:textId="77777777" w:rsidTr="001B3733">
        <w:trPr>
          <w:trHeight w:val="380"/>
        </w:trPr>
        <w:tc>
          <w:tcPr>
            <w:tcW w:w="840" w:type="dxa"/>
          </w:tcPr>
          <w:p w14:paraId="0203FAA9" w14:textId="77777777" w:rsidR="000513CD" w:rsidRPr="001A69B5" w:rsidRDefault="0009509B" w:rsidP="001A69B5">
            <w:r w:rsidRPr="001A69B5">
              <w:t>225</w:t>
            </w:r>
          </w:p>
        </w:tc>
        <w:tc>
          <w:tcPr>
            <w:tcW w:w="840" w:type="dxa"/>
          </w:tcPr>
          <w:p w14:paraId="6DB3E861" w14:textId="77777777" w:rsidR="000513CD" w:rsidRPr="001A69B5" w:rsidRDefault="0009509B" w:rsidP="001A69B5">
            <w:r w:rsidRPr="001A69B5">
              <w:t>63</w:t>
            </w:r>
          </w:p>
        </w:tc>
        <w:tc>
          <w:tcPr>
            <w:tcW w:w="5260" w:type="dxa"/>
          </w:tcPr>
          <w:p w14:paraId="29E6B9EB" w14:textId="77777777" w:rsidR="000513CD" w:rsidRPr="001A69B5" w:rsidRDefault="0009509B" w:rsidP="001A69B5">
            <w:proofErr w:type="spellStart"/>
            <w:r w:rsidRPr="001A69B5">
              <w:t>Tilskot</w:t>
            </w:r>
            <w:proofErr w:type="spellEnd"/>
            <w:r w:rsidRPr="001A69B5">
              <w:t xml:space="preserve"> til samisk i grunnopplæringa</w:t>
            </w:r>
          </w:p>
        </w:tc>
        <w:tc>
          <w:tcPr>
            <w:tcW w:w="1300" w:type="dxa"/>
          </w:tcPr>
          <w:p w14:paraId="13772D56" w14:textId="77777777" w:rsidR="000513CD" w:rsidRPr="001A69B5" w:rsidRDefault="0009509B" w:rsidP="001A69B5">
            <w:r w:rsidRPr="001A69B5">
              <w:t>1 748</w:t>
            </w:r>
          </w:p>
        </w:tc>
        <w:tc>
          <w:tcPr>
            <w:tcW w:w="1300" w:type="dxa"/>
          </w:tcPr>
          <w:p w14:paraId="5E130239" w14:textId="77777777" w:rsidR="000513CD" w:rsidRPr="001A69B5" w:rsidRDefault="0009509B" w:rsidP="001A69B5">
            <w:r w:rsidRPr="001A69B5">
              <w:t>94 733</w:t>
            </w:r>
          </w:p>
        </w:tc>
      </w:tr>
      <w:tr w:rsidR="000513CD" w:rsidRPr="001A69B5" w14:paraId="29977782" w14:textId="77777777" w:rsidTr="001B3733">
        <w:trPr>
          <w:trHeight w:val="380"/>
        </w:trPr>
        <w:tc>
          <w:tcPr>
            <w:tcW w:w="840" w:type="dxa"/>
          </w:tcPr>
          <w:p w14:paraId="05E5C757" w14:textId="77777777" w:rsidR="000513CD" w:rsidRPr="001A69B5" w:rsidRDefault="0009509B" w:rsidP="001A69B5">
            <w:r w:rsidRPr="001A69B5">
              <w:t>225</w:t>
            </w:r>
          </w:p>
        </w:tc>
        <w:tc>
          <w:tcPr>
            <w:tcW w:w="840" w:type="dxa"/>
          </w:tcPr>
          <w:p w14:paraId="5B1D0C47" w14:textId="77777777" w:rsidR="000513CD" w:rsidRPr="001A69B5" w:rsidRDefault="0009509B" w:rsidP="001A69B5">
            <w:r w:rsidRPr="001A69B5">
              <w:t>65</w:t>
            </w:r>
          </w:p>
        </w:tc>
        <w:tc>
          <w:tcPr>
            <w:tcW w:w="5260" w:type="dxa"/>
          </w:tcPr>
          <w:p w14:paraId="046CD810" w14:textId="77777777" w:rsidR="000513CD" w:rsidRPr="001A69B5" w:rsidRDefault="0009509B" w:rsidP="001A69B5">
            <w:r w:rsidRPr="001A69B5">
              <w:t xml:space="preserve">Rentekompensasjon for </w:t>
            </w:r>
            <w:proofErr w:type="spellStart"/>
            <w:r w:rsidRPr="001A69B5">
              <w:t>skule</w:t>
            </w:r>
            <w:proofErr w:type="spellEnd"/>
            <w:r w:rsidRPr="001A69B5">
              <w:t xml:space="preserve">- og </w:t>
            </w:r>
            <w:proofErr w:type="spellStart"/>
            <w:r w:rsidRPr="001A69B5">
              <w:t>symjeanlegg</w:t>
            </w:r>
            <w:proofErr w:type="spellEnd"/>
          </w:p>
        </w:tc>
        <w:tc>
          <w:tcPr>
            <w:tcW w:w="1300" w:type="dxa"/>
          </w:tcPr>
          <w:p w14:paraId="5EA9903D" w14:textId="77777777" w:rsidR="000513CD" w:rsidRPr="001A69B5" w:rsidRDefault="0009509B" w:rsidP="001A69B5">
            <w:r w:rsidRPr="001A69B5">
              <w:t>448</w:t>
            </w:r>
          </w:p>
        </w:tc>
        <w:tc>
          <w:tcPr>
            <w:tcW w:w="1300" w:type="dxa"/>
          </w:tcPr>
          <w:p w14:paraId="2A0F575E" w14:textId="77777777" w:rsidR="000513CD" w:rsidRPr="001A69B5" w:rsidRDefault="0009509B" w:rsidP="001A69B5">
            <w:r w:rsidRPr="001A69B5">
              <w:t>128 796</w:t>
            </w:r>
          </w:p>
        </w:tc>
      </w:tr>
      <w:tr w:rsidR="000513CD" w:rsidRPr="001A69B5" w14:paraId="2CEB02CC" w14:textId="77777777" w:rsidTr="001B3733">
        <w:trPr>
          <w:trHeight w:val="380"/>
        </w:trPr>
        <w:tc>
          <w:tcPr>
            <w:tcW w:w="840" w:type="dxa"/>
          </w:tcPr>
          <w:p w14:paraId="32D07F35" w14:textId="77777777" w:rsidR="000513CD" w:rsidRPr="001A69B5" w:rsidRDefault="0009509B" w:rsidP="001A69B5">
            <w:r w:rsidRPr="001A69B5">
              <w:t>226</w:t>
            </w:r>
          </w:p>
        </w:tc>
        <w:tc>
          <w:tcPr>
            <w:tcW w:w="840" w:type="dxa"/>
          </w:tcPr>
          <w:p w14:paraId="03ACEAF3" w14:textId="77777777" w:rsidR="000513CD" w:rsidRPr="001A69B5" w:rsidRDefault="0009509B" w:rsidP="001A69B5">
            <w:r w:rsidRPr="001A69B5">
              <w:t>21</w:t>
            </w:r>
          </w:p>
        </w:tc>
        <w:tc>
          <w:tcPr>
            <w:tcW w:w="5260" w:type="dxa"/>
          </w:tcPr>
          <w:p w14:paraId="1BBE25D3"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68BDD64F" w14:textId="77777777" w:rsidR="000513CD" w:rsidRPr="001A69B5" w:rsidRDefault="0009509B" w:rsidP="001A69B5">
            <w:r w:rsidRPr="001A69B5">
              <w:t>138 426</w:t>
            </w:r>
          </w:p>
        </w:tc>
        <w:tc>
          <w:tcPr>
            <w:tcW w:w="1300" w:type="dxa"/>
          </w:tcPr>
          <w:p w14:paraId="55D3798D" w14:textId="77777777" w:rsidR="000513CD" w:rsidRPr="001A69B5" w:rsidRDefault="0009509B" w:rsidP="001A69B5">
            <w:r w:rsidRPr="001A69B5">
              <w:t>1 697 667</w:t>
            </w:r>
          </w:p>
        </w:tc>
      </w:tr>
      <w:tr w:rsidR="000513CD" w:rsidRPr="001A69B5" w14:paraId="1C65206D" w14:textId="77777777" w:rsidTr="001B3733">
        <w:trPr>
          <w:trHeight w:val="380"/>
        </w:trPr>
        <w:tc>
          <w:tcPr>
            <w:tcW w:w="840" w:type="dxa"/>
          </w:tcPr>
          <w:p w14:paraId="4ED70727" w14:textId="77777777" w:rsidR="000513CD" w:rsidRPr="001A69B5" w:rsidRDefault="0009509B" w:rsidP="001A69B5">
            <w:r w:rsidRPr="001A69B5">
              <w:t>231</w:t>
            </w:r>
          </w:p>
        </w:tc>
        <w:tc>
          <w:tcPr>
            <w:tcW w:w="840" w:type="dxa"/>
          </w:tcPr>
          <w:p w14:paraId="2A3A421B" w14:textId="77777777" w:rsidR="000513CD" w:rsidRPr="001A69B5" w:rsidRDefault="0009509B" w:rsidP="001A69B5">
            <w:r w:rsidRPr="001A69B5">
              <w:t>21</w:t>
            </w:r>
          </w:p>
        </w:tc>
        <w:tc>
          <w:tcPr>
            <w:tcW w:w="5260" w:type="dxa"/>
          </w:tcPr>
          <w:p w14:paraId="1806BE9B"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55CB0E02" w14:textId="77777777" w:rsidR="000513CD" w:rsidRPr="001A69B5" w:rsidRDefault="0009509B" w:rsidP="001A69B5">
            <w:r w:rsidRPr="001A69B5">
              <w:t>48 251</w:t>
            </w:r>
          </w:p>
        </w:tc>
        <w:tc>
          <w:tcPr>
            <w:tcW w:w="1300" w:type="dxa"/>
          </w:tcPr>
          <w:p w14:paraId="69E54A6D" w14:textId="77777777" w:rsidR="000513CD" w:rsidRPr="001A69B5" w:rsidRDefault="0009509B" w:rsidP="001A69B5">
            <w:r w:rsidRPr="001A69B5">
              <w:t>516 853</w:t>
            </w:r>
          </w:p>
        </w:tc>
      </w:tr>
      <w:tr w:rsidR="000513CD" w:rsidRPr="001A69B5" w14:paraId="0A8F2B48" w14:textId="77777777" w:rsidTr="001B3733">
        <w:trPr>
          <w:trHeight w:val="380"/>
        </w:trPr>
        <w:tc>
          <w:tcPr>
            <w:tcW w:w="840" w:type="dxa"/>
          </w:tcPr>
          <w:p w14:paraId="6E99AD7E" w14:textId="77777777" w:rsidR="000513CD" w:rsidRPr="001A69B5" w:rsidRDefault="0009509B" w:rsidP="001A69B5">
            <w:r w:rsidRPr="001A69B5">
              <w:t>240</w:t>
            </w:r>
          </w:p>
        </w:tc>
        <w:tc>
          <w:tcPr>
            <w:tcW w:w="840" w:type="dxa"/>
          </w:tcPr>
          <w:p w14:paraId="18A1A7F2" w14:textId="77777777" w:rsidR="000513CD" w:rsidRPr="001A69B5" w:rsidRDefault="0009509B" w:rsidP="001A69B5">
            <w:r w:rsidRPr="001A69B5">
              <w:t>61</w:t>
            </w:r>
          </w:p>
        </w:tc>
        <w:tc>
          <w:tcPr>
            <w:tcW w:w="5260" w:type="dxa"/>
          </w:tcPr>
          <w:p w14:paraId="0CB4BB6B" w14:textId="77777777" w:rsidR="000513CD" w:rsidRPr="001A69B5" w:rsidRDefault="0009509B" w:rsidP="001A69B5">
            <w:proofErr w:type="spellStart"/>
            <w:r w:rsidRPr="001A69B5">
              <w:t>Utviklingsmidlar</w:t>
            </w:r>
            <w:proofErr w:type="spellEnd"/>
            <w:r w:rsidRPr="001A69B5">
              <w:t xml:space="preserve"> til </w:t>
            </w:r>
            <w:proofErr w:type="spellStart"/>
            <w:r w:rsidRPr="001A69B5">
              <w:t>fagskular</w:t>
            </w:r>
            <w:proofErr w:type="spellEnd"/>
          </w:p>
        </w:tc>
        <w:tc>
          <w:tcPr>
            <w:tcW w:w="1300" w:type="dxa"/>
          </w:tcPr>
          <w:p w14:paraId="0C86BCCF" w14:textId="77777777" w:rsidR="000513CD" w:rsidRPr="001A69B5" w:rsidRDefault="000513CD" w:rsidP="001A69B5"/>
        </w:tc>
        <w:tc>
          <w:tcPr>
            <w:tcW w:w="1300" w:type="dxa"/>
          </w:tcPr>
          <w:p w14:paraId="280608DF" w14:textId="77777777" w:rsidR="000513CD" w:rsidRPr="001A69B5" w:rsidRDefault="0009509B" w:rsidP="001A69B5">
            <w:r w:rsidRPr="001A69B5">
              <w:t>50 701</w:t>
            </w:r>
          </w:p>
        </w:tc>
      </w:tr>
      <w:tr w:rsidR="000513CD" w:rsidRPr="001A69B5" w14:paraId="76859280" w14:textId="77777777" w:rsidTr="001B3733">
        <w:trPr>
          <w:trHeight w:val="380"/>
        </w:trPr>
        <w:tc>
          <w:tcPr>
            <w:tcW w:w="840" w:type="dxa"/>
          </w:tcPr>
          <w:p w14:paraId="317C1B96" w14:textId="77777777" w:rsidR="000513CD" w:rsidRPr="001A69B5" w:rsidRDefault="0009509B" w:rsidP="001A69B5">
            <w:r w:rsidRPr="001A69B5">
              <w:t>241</w:t>
            </w:r>
          </w:p>
        </w:tc>
        <w:tc>
          <w:tcPr>
            <w:tcW w:w="840" w:type="dxa"/>
          </w:tcPr>
          <w:p w14:paraId="013B0657" w14:textId="77777777" w:rsidR="000513CD" w:rsidRPr="001A69B5" w:rsidRDefault="0009509B" w:rsidP="001A69B5">
            <w:r w:rsidRPr="001A69B5">
              <w:t>21</w:t>
            </w:r>
          </w:p>
        </w:tc>
        <w:tc>
          <w:tcPr>
            <w:tcW w:w="5260" w:type="dxa"/>
          </w:tcPr>
          <w:p w14:paraId="506ED799"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4751F7ED" w14:textId="77777777" w:rsidR="000513CD" w:rsidRPr="001A69B5" w:rsidRDefault="0009509B" w:rsidP="001A69B5">
            <w:r w:rsidRPr="001A69B5">
              <w:t>1 567</w:t>
            </w:r>
          </w:p>
        </w:tc>
        <w:tc>
          <w:tcPr>
            <w:tcW w:w="1300" w:type="dxa"/>
          </w:tcPr>
          <w:p w14:paraId="2EA12141" w14:textId="77777777" w:rsidR="000513CD" w:rsidRPr="001A69B5" w:rsidRDefault="0009509B" w:rsidP="001A69B5">
            <w:r w:rsidRPr="001A69B5">
              <w:t>22 754</w:t>
            </w:r>
          </w:p>
        </w:tc>
      </w:tr>
      <w:tr w:rsidR="000513CD" w:rsidRPr="001A69B5" w14:paraId="5AF75380" w14:textId="77777777" w:rsidTr="001B3733">
        <w:trPr>
          <w:trHeight w:val="380"/>
        </w:trPr>
        <w:tc>
          <w:tcPr>
            <w:tcW w:w="840" w:type="dxa"/>
          </w:tcPr>
          <w:p w14:paraId="7D523B2C" w14:textId="77777777" w:rsidR="000513CD" w:rsidRPr="001A69B5" w:rsidRDefault="0009509B" w:rsidP="001A69B5">
            <w:r w:rsidRPr="001A69B5">
              <w:t>257</w:t>
            </w:r>
          </w:p>
        </w:tc>
        <w:tc>
          <w:tcPr>
            <w:tcW w:w="840" w:type="dxa"/>
          </w:tcPr>
          <w:p w14:paraId="56B4FECB" w14:textId="77777777" w:rsidR="000513CD" w:rsidRPr="001A69B5" w:rsidRDefault="0009509B" w:rsidP="001A69B5">
            <w:r w:rsidRPr="001A69B5">
              <w:t>70</w:t>
            </w:r>
          </w:p>
        </w:tc>
        <w:tc>
          <w:tcPr>
            <w:tcW w:w="5260" w:type="dxa"/>
          </w:tcPr>
          <w:p w14:paraId="789F9CAA" w14:textId="77777777" w:rsidR="000513CD" w:rsidRPr="001A69B5" w:rsidRDefault="0009509B" w:rsidP="001A69B5">
            <w:proofErr w:type="spellStart"/>
            <w:r w:rsidRPr="001A69B5">
              <w:t>Tilskot</w:t>
            </w:r>
            <w:proofErr w:type="spellEnd"/>
          </w:p>
        </w:tc>
        <w:tc>
          <w:tcPr>
            <w:tcW w:w="1300" w:type="dxa"/>
          </w:tcPr>
          <w:p w14:paraId="1E4A2DAE" w14:textId="77777777" w:rsidR="000513CD" w:rsidRPr="001A69B5" w:rsidRDefault="0009509B" w:rsidP="001A69B5">
            <w:r w:rsidRPr="001A69B5">
              <w:t>183 191</w:t>
            </w:r>
          </w:p>
        </w:tc>
        <w:tc>
          <w:tcPr>
            <w:tcW w:w="1300" w:type="dxa"/>
          </w:tcPr>
          <w:p w14:paraId="1EC732DF" w14:textId="77777777" w:rsidR="000513CD" w:rsidRPr="001A69B5" w:rsidRDefault="0009509B" w:rsidP="001A69B5">
            <w:r w:rsidRPr="001A69B5">
              <w:t>305 873</w:t>
            </w:r>
          </w:p>
        </w:tc>
      </w:tr>
      <w:tr w:rsidR="000513CD" w:rsidRPr="001A69B5" w14:paraId="6ABA0328" w14:textId="77777777" w:rsidTr="001B3733">
        <w:trPr>
          <w:trHeight w:val="380"/>
        </w:trPr>
        <w:tc>
          <w:tcPr>
            <w:tcW w:w="840" w:type="dxa"/>
          </w:tcPr>
          <w:p w14:paraId="5D4B4212" w14:textId="77777777" w:rsidR="000513CD" w:rsidRPr="001A69B5" w:rsidRDefault="0009509B" w:rsidP="001A69B5">
            <w:r w:rsidRPr="001A69B5">
              <w:t>258</w:t>
            </w:r>
          </w:p>
        </w:tc>
        <w:tc>
          <w:tcPr>
            <w:tcW w:w="840" w:type="dxa"/>
          </w:tcPr>
          <w:p w14:paraId="2B328DF3" w14:textId="77777777" w:rsidR="000513CD" w:rsidRPr="001A69B5" w:rsidRDefault="0009509B" w:rsidP="001A69B5">
            <w:r w:rsidRPr="001A69B5">
              <w:t>21</w:t>
            </w:r>
          </w:p>
        </w:tc>
        <w:tc>
          <w:tcPr>
            <w:tcW w:w="5260" w:type="dxa"/>
          </w:tcPr>
          <w:p w14:paraId="4D7C5BD9"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36DC72FE" w14:textId="77777777" w:rsidR="000513CD" w:rsidRPr="001A69B5" w:rsidRDefault="0009509B" w:rsidP="001A69B5">
            <w:r w:rsidRPr="001A69B5">
              <w:t>143 130</w:t>
            </w:r>
          </w:p>
        </w:tc>
        <w:tc>
          <w:tcPr>
            <w:tcW w:w="1300" w:type="dxa"/>
          </w:tcPr>
          <w:p w14:paraId="423447F9" w14:textId="77777777" w:rsidR="000513CD" w:rsidRPr="001A69B5" w:rsidRDefault="0009509B" w:rsidP="001A69B5">
            <w:r w:rsidRPr="001A69B5">
              <w:t>148 424</w:t>
            </w:r>
          </w:p>
        </w:tc>
      </w:tr>
      <w:tr w:rsidR="000513CD" w:rsidRPr="001A69B5" w14:paraId="285D39A6" w14:textId="77777777" w:rsidTr="001B3733">
        <w:trPr>
          <w:trHeight w:val="380"/>
        </w:trPr>
        <w:tc>
          <w:tcPr>
            <w:tcW w:w="840" w:type="dxa"/>
          </w:tcPr>
          <w:p w14:paraId="7D17FE5A" w14:textId="77777777" w:rsidR="000513CD" w:rsidRPr="001A69B5" w:rsidRDefault="0009509B" w:rsidP="001A69B5">
            <w:r w:rsidRPr="001A69B5">
              <w:t>270</w:t>
            </w:r>
          </w:p>
        </w:tc>
        <w:tc>
          <w:tcPr>
            <w:tcW w:w="840" w:type="dxa"/>
          </w:tcPr>
          <w:p w14:paraId="1C85C752" w14:textId="77777777" w:rsidR="000513CD" w:rsidRPr="001A69B5" w:rsidRDefault="0009509B" w:rsidP="001A69B5">
            <w:r w:rsidRPr="001A69B5">
              <w:t>75</w:t>
            </w:r>
          </w:p>
        </w:tc>
        <w:tc>
          <w:tcPr>
            <w:tcW w:w="5260" w:type="dxa"/>
          </w:tcPr>
          <w:p w14:paraId="533C5BBF" w14:textId="77777777" w:rsidR="000513CD" w:rsidRPr="001A69B5" w:rsidRDefault="0009509B" w:rsidP="001A69B5">
            <w:proofErr w:type="spellStart"/>
            <w:r w:rsidRPr="001A69B5">
              <w:t>Tilskot</w:t>
            </w:r>
            <w:proofErr w:type="spellEnd"/>
            <w:r w:rsidRPr="001A69B5">
              <w:t xml:space="preserve"> til bygging av </w:t>
            </w:r>
            <w:proofErr w:type="spellStart"/>
            <w:r w:rsidRPr="001A69B5">
              <w:t>studentbustadar</w:t>
            </w:r>
            <w:proofErr w:type="spellEnd"/>
          </w:p>
        </w:tc>
        <w:tc>
          <w:tcPr>
            <w:tcW w:w="1300" w:type="dxa"/>
          </w:tcPr>
          <w:p w14:paraId="4D9888C0" w14:textId="77777777" w:rsidR="000513CD" w:rsidRPr="001A69B5" w:rsidRDefault="0009509B" w:rsidP="001A69B5">
            <w:r w:rsidRPr="001A69B5">
              <w:t>275 073</w:t>
            </w:r>
          </w:p>
        </w:tc>
        <w:tc>
          <w:tcPr>
            <w:tcW w:w="1300" w:type="dxa"/>
          </w:tcPr>
          <w:p w14:paraId="6FC309D6" w14:textId="77777777" w:rsidR="000513CD" w:rsidRPr="001A69B5" w:rsidRDefault="0009509B" w:rsidP="001A69B5">
            <w:r w:rsidRPr="001A69B5">
              <w:t>959 158</w:t>
            </w:r>
          </w:p>
        </w:tc>
      </w:tr>
      <w:tr w:rsidR="000513CD" w:rsidRPr="001A69B5" w14:paraId="7A9DA97B" w14:textId="77777777" w:rsidTr="001B3733">
        <w:trPr>
          <w:trHeight w:val="380"/>
        </w:trPr>
        <w:tc>
          <w:tcPr>
            <w:tcW w:w="840" w:type="dxa"/>
          </w:tcPr>
          <w:p w14:paraId="1B796628" w14:textId="77777777" w:rsidR="000513CD" w:rsidRPr="001A69B5" w:rsidRDefault="0009509B" w:rsidP="001A69B5">
            <w:r w:rsidRPr="001A69B5">
              <w:t>272</w:t>
            </w:r>
          </w:p>
        </w:tc>
        <w:tc>
          <w:tcPr>
            <w:tcW w:w="840" w:type="dxa"/>
          </w:tcPr>
          <w:p w14:paraId="1B50BFA3" w14:textId="77777777" w:rsidR="000513CD" w:rsidRPr="001A69B5" w:rsidRDefault="0009509B" w:rsidP="001A69B5">
            <w:r w:rsidRPr="001A69B5">
              <w:t>51</w:t>
            </w:r>
          </w:p>
        </w:tc>
        <w:tc>
          <w:tcPr>
            <w:tcW w:w="5260" w:type="dxa"/>
          </w:tcPr>
          <w:p w14:paraId="03D47F0D" w14:textId="77777777" w:rsidR="000513CD" w:rsidRPr="001A69B5" w:rsidRDefault="0009509B" w:rsidP="001A69B5">
            <w:r w:rsidRPr="001A69B5">
              <w:t>Tiltak for internasjonalisering</w:t>
            </w:r>
          </w:p>
        </w:tc>
        <w:tc>
          <w:tcPr>
            <w:tcW w:w="1300" w:type="dxa"/>
          </w:tcPr>
          <w:p w14:paraId="0A1AB6FF" w14:textId="77777777" w:rsidR="000513CD" w:rsidRPr="001A69B5" w:rsidRDefault="000513CD" w:rsidP="001A69B5"/>
        </w:tc>
        <w:tc>
          <w:tcPr>
            <w:tcW w:w="1300" w:type="dxa"/>
          </w:tcPr>
          <w:p w14:paraId="3DEAFAA0" w14:textId="77777777" w:rsidR="000513CD" w:rsidRPr="001A69B5" w:rsidRDefault="0009509B" w:rsidP="001A69B5">
            <w:r w:rsidRPr="001A69B5">
              <w:t>121 062</w:t>
            </w:r>
          </w:p>
        </w:tc>
      </w:tr>
      <w:tr w:rsidR="000513CD" w:rsidRPr="001A69B5" w14:paraId="68D40BFE" w14:textId="77777777" w:rsidTr="001B3733">
        <w:trPr>
          <w:trHeight w:val="380"/>
        </w:trPr>
        <w:tc>
          <w:tcPr>
            <w:tcW w:w="840" w:type="dxa"/>
          </w:tcPr>
          <w:p w14:paraId="0D7BE054" w14:textId="77777777" w:rsidR="000513CD" w:rsidRPr="001A69B5" w:rsidRDefault="0009509B" w:rsidP="001A69B5">
            <w:r w:rsidRPr="001A69B5">
              <w:t>272</w:t>
            </w:r>
          </w:p>
        </w:tc>
        <w:tc>
          <w:tcPr>
            <w:tcW w:w="840" w:type="dxa"/>
          </w:tcPr>
          <w:p w14:paraId="6459A7BE" w14:textId="77777777" w:rsidR="000513CD" w:rsidRPr="001A69B5" w:rsidRDefault="0009509B" w:rsidP="001A69B5">
            <w:r w:rsidRPr="001A69B5">
              <w:t>52</w:t>
            </w:r>
          </w:p>
        </w:tc>
        <w:tc>
          <w:tcPr>
            <w:tcW w:w="5260" w:type="dxa"/>
          </w:tcPr>
          <w:p w14:paraId="5E850AD3" w14:textId="77777777" w:rsidR="000513CD" w:rsidRPr="001A69B5" w:rsidRDefault="0009509B" w:rsidP="001A69B5">
            <w:r w:rsidRPr="001A69B5">
              <w:t xml:space="preserve">Tiltak for </w:t>
            </w:r>
            <w:proofErr w:type="spellStart"/>
            <w:r w:rsidRPr="001A69B5">
              <w:t>høgare</w:t>
            </w:r>
            <w:proofErr w:type="spellEnd"/>
            <w:r w:rsidRPr="001A69B5">
              <w:t xml:space="preserve"> utdanning</w:t>
            </w:r>
          </w:p>
        </w:tc>
        <w:tc>
          <w:tcPr>
            <w:tcW w:w="1300" w:type="dxa"/>
          </w:tcPr>
          <w:p w14:paraId="30FD2296" w14:textId="77777777" w:rsidR="000513CD" w:rsidRPr="001A69B5" w:rsidRDefault="000513CD" w:rsidP="001A69B5"/>
        </w:tc>
        <w:tc>
          <w:tcPr>
            <w:tcW w:w="1300" w:type="dxa"/>
          </w:tcPr>
          <w:p w14:paraId="7A24977A" w14:textId="77777777" w:rsidR="000513CD" w:rsidRPr="001A69B5" w:rsidRDefault="0009509B" w:rsidP="001A69B5">
            <w:r w:rsidRPr="001A69B5">
              <w:t>319 334</w:t>
            </w:r>
          </w:p>
        </w:tc>
      </w:tr>
      <w:tr w:rsidR="000513CD" w:rsidRPr="001A69B5" w14:paraId="52F7F2BD" w14:textId="77777777" w:rsidTr="001B3733">
        <w:trPr>
          <w:trHeight w:val="380"/>
        </w:trPr>
        <w:tc>
          <w:tcPr>
            <w:tcW w:w="840" w:type="dxa"/>
          </w:tcPr>
          <w:p w14:paraId="29DD0609" w14:textId="77777777" w:rsidR="000513CD" w:rsidRPr="001A69B5" w:rsidRDefault="0009509B" w:rsidP="001A69B5">
            <w:r w:rsidRPr="001A69B5">
              <w:t>272</w:t>
            </w:r>
          </w:p>
        </w:tc>
        <w:tc>
          <w:tcPr>
            <w:tcW w:w="840" w:type="dxa"/>
          </w:tcPr>
          <w:p w14:paraId="1F3D5D4A" w14:textId="77777777" w:rsidR="000513CD" w:rsidRPr="001A69B5" w:rsidRDefault="0009509B" w:rsidP="001A69B5">
            <w:r w:rsidRPr="001A69B5">
              <w:t>71</w:t>
            </w:r>
          </w:p>
        </w:tc>
        <w:tc>
          <w:tcPr>
            <w:tcW w:w="5260" w:type="dxa"/>
          </w:tcPr>
          <w:p w14:paraId="1030A771" w14:textId="77777777" w:rsidR="000513CD" w:rsidRPr="001A69B5" w:rsidRDefault="0009509B" w:rsidP="001A69B5">
            <w:proofErr w:type="spellStart"/>
            <w:r w:rsidRPr="001A69B5">
              <w:t>Tilskot</w:t>
            </w:r>
            <w:proofErr w:type="spellEnd"/>
            <w:r w:rsidRPr="001A69B5">
              <w:t xml:space="preserve"> til tiltak for internasjonalisering</w:t>
            </w:r>
          </w:p>
        </w:tc>
        <w:tc>
          <w:tcPr>
            <w:tcW w:w="1300" w:type="dxa"/>
          </w:tcPr>
          <w:p w14:paraId="35945F6F" w14:textId="77777777" w:rsidR="000513CD" w:rsidRPr="001A69B5" w:rsidRDefault="000513CD" w:rsidP="001A69B5"/>
        </w:tc>
        <w:tc>
          <w:tcPr>
            <w:tcW w:w="1300" w:type="dxa"/>
          </w:tcPr>
          <w:p w14:paraId="181E06CF" w14:textId="77777777" w:rsidR="000513CD" w:rsidRPr="001A69B5" w:rsidRDefault="0009509B" w:rsidP="001A69B5">
            <w:r w:rsidRPr="001A69B5">
              <w:t>129 895</w:t>
            </w:r>
          </w:p>
        </w:tc>
      </w:tr>
      <w:tr w:rsidR="000513CD" w:rsidRPr="001A69B5" w14:paraId="4D62F802" w14:textId="77777777" w:rsidTr="001B3733">
        <w:trPr>
          <w:trHeight w:val="380"/>
        </w:trPr>
        <w:tc>
          <w:tcPr>
            <w:tcW w:w="840" w:type="dxa"/>
          </w:tcPr>
          <w:p w14:paraId="0D2817B4" w14:textId="77777777" w:rsidR="000513CD" w:rsidRPr="001A69B5" w:rsidRDefault="0009509B" w:rsidP="001A69B5">
            <w:r w:rsidRPr="001A69B5">
              <w:t>272</w:t>
            </w:r>
          </w:p>
        </w:tc>
        <w:tc>
          <w:tcPr>
            <w:tcW w:w="840" w:type="dxa"/>
          </w:tcPr>
          <w:p w14:paraId="5621FC1A" w14:textId="77777777" w:rsidR="000513CD" w:rsidRPr="001A69B5" w:rsidRDefault="0009509B" w:rsidP="001A69B5">
            <w:r w:rsidRPr="001A69B5">
              <w:t>72</w:t>
            </w:r>
          </w:p>
        </w:tc>
        <w:tc>
          <w:tcPr>
            <w:tcW w:w="5260" w:type="dxa"/>
          </w:tcPr>
          <w:p w14:paraId="70D1559F" w14:textId="77777777" w:rsidR="000513CD" w:rsidRPr="001A69B5" w:rsidRDefault="0009509B" w:rsidP="001A69B5">
            <w:proofErr w:type="spellStart"/>
            <w:r w:rsidRPr="001A69B5">
              <w:t>Tilskot</w:t>
            </w:r>
            <w:proofErr w:type="spellEnd"/>
            <w:r w:rsidRPr="001A69B5">
              <w:t xml:space="preserve"> til tiltak for </w:t>
            </w:r>
            <w:proofErr w:type="spellStart"/>
            <w:r w:rsidRPr="001A69B5">
              <w:t>høgare</w:t>
            </w:r>
            <w:proofErr w:type="spellEnd"/>
            <w:r w:rsidRPr="001A69B5">
              <w:t xml:space="preserve"> utdanning</w:t>
            </w:r>
          </w:p>
        </w:tc>
        <w:tc>
          <w:tcPr>
            <w:tcW w:w="1300" w:type="dxa"/>
          </w:tcPr>
          <w:p w14:paraId="29CEAF59" w14:textId="77777777" w:rsidR="000513CD" w:rsidRPr="001A69B5" w:rsidRDefault="000513CD" w:rsidP="001A69B5"/>
        </w:tc>
        <w:tc>
          <w:tcPr>
            <w:tcW w:w="1300" w:type="dxa"/>
          </w:tcPr>
          <w:p w14:paraId="7929A319" w14:textId="77777777" w:rsidR="000513CD" w:rsidRPr="001A69B5" w:rsidRDefault="0009509B" w:rsidP="001A69B5">
            <w:r w:rsidRPr="001A69B5">
              <w:t>126 817</w:t>
            </w:r>
          </w:p>
        </w:tc>
      </w:tr>
      <w:tr w:rsidR="000513CD" w:rsidRPr="001A69B5" w14:paraId="622F2EBD" w14:textId="77777777" w:rsidTr="001B3733">
        <w:trPr>
          <w:trHeight w:val="380"/>
        </w:trPr>
        <w:tc>
          <w:tcPr>
            <w:tcW w:w="840" w:type="dxa"/>
          </w:tcPr>
          <w:p w14:paraId="68D13D5D" w14:textId="77777777" w:rsidR="000513CD" w:rsidRPr="001A69B5" w:rsidRDefault="0009509B" w:rsidP="001A69B5">
            <w:r w:rsidRPr="001A69B5">
              <w:t>275</w:t>
            </w:r>
          </w:p>
        </w:tc>
        <w:tc>
          <w:tcPr>
            <w:tcW w:w="840" w:type="dxa"/>
          </w:tcPr>
          <w:p w14:paraId="3E2C146B" w14:textId="77777777" w:rsidR="000513CD" w:rsidRPr="001A69B5" w:rsidRDefault="0009509B" w:rsidP="001A69B5">
            <w:r w:rsidRPr="001A69B5">
              <w:t>21</w:t>
            </w:r>
          </w:p>
        </w:tc>
        <w:tc>
          <w:tcPr>
            <w:tcW w:w="5260" w:type="dxa"/>
          </w:tcPr>
          <w:p w14:paraId="3C181B79"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03E2B931" w14:textId="77777777" w:rsidR="000513CD" w:rsidRPr="001A69B5" w:rsidRDefault="0009509B" w:rsidP="001A69B5">
            <w:r w:rsidRPr="001A69B5">
              <w:t>14 354</w:t>
            </w:r>
          </w:p>
        </w:tc>
        <w:tc>
          <w:tcPr>
            <w:tcW w:w="1300" w:type="dxa"/>
          </w:tcPr>
          <w:p w14:paraId="2BE7442D" w14:textId="77777777" w:rsidR="000513CD" w:rsidRPr="001A69B5" w:rsidRDefault="0009509B" w:rsidP="001A69B5">
            <w:r w:rsidRPr="001A69B5">
              <w:t>143 432</w:t>
            </w:r>
          </w:p>
        </w:tc>
      </w:tr>
      <w:tr w:rsidR="000513CD" w:rsidRPr="001A69B5" w14:paraId="126D7C3C" w14:textId="77777777" w:rsidTr="001B3733">
        <w:trPr>
          <w:trHeight w:val="380"/>
        </w:trPr>
        <w:tc>
          <w:tcPr>
            <w:tcW w:w="840" w:type="dxa"/>
          </w:tcPr>
          <w:p w14:paraId="4720F1EF" w14:textId="77777777" w:rsidR="000513CD" w:rsidRPr="001A69B5" w:rsidRDefault="0009509B" w:rsidP="001A69B5">
            <w:r w:rsidRPr="001A69B5">
              <w:t>291</w:t>
            </w:r>
          </w:p>
        </w:tc>
        <w:tc>
          <w:tcPr>
            <w:tcW w:w="840" w:type="dxa"/>
          </w:tcPr>
          <w:p w14:paraId="55EE3F88" w14:textId="77777777" w:rsidR="000513CD" w:rsidRPr="001A69B5" w:rsidRDefault="0009509B" w:rsidP="001A69B5">
            <w:r w:rsidRPr="001A69B5">
              <w:t>21</w:t>
            </w:r>
          </w:p>
        </w:tc>
        <w:tc>
          <w:tcPr>
            <w:tcW w:w="5260" w:type="dxa"/>
          </w:tcPr>
          <w:p w14:paraId="300818DA"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41AE31DF" w14:textId="77777777" w:rsidR="000513CD" w:rsidRPr="001A69B5" w:rsidRDefault="0009509B" w:rsidP="001A69B5">
            <w:r w:rsidRPr="001A69B5">
              <w:t>35 261</w:t>
            </w:r>
          </w:p>
        </w:tc>
        <w:tc>
          <w:tcPr>
            <w:tcW w:w="1300" w:type="dxa"/>
          </w:tcPr>
          <w:p w14:paraId="52BC0736" w14:textId="77777777" w:rsidR="000513CD" w:rsidRPr="001A69B5" w:rsidRDefault="0009509B" w:rsidP="001A69B5">
            <w:r w:rsidRPr="001A69B5">
              <w:t>60 865</w:t>
            </w:r>
          </w:p>
        </w:tc>
      </w:tr>
      <w:tr w:rsidR="000513CD" w:rsidRPr="001A69B5" w14:paraId="4F746919" w14:textId="77777777" w:rsidTr="001B3733">
        <w:trPr>
          <w:trHeight w:val="380"/>
        </w:trPr>
        <w:tc>
          <w:tcPr>
            <w:tcW w:w="840" w:type="dxa"/>
          </w:tcPr>
          <w:p w14:paraId="0D43C691" w14:textId="77777777" w:rsidR="000513CD" w:rsidRPr="001A69B5" w:rsidRDefault="0009509B" w:rsidP="001A69B5">
            <w:r w:rsidRPr="001A69B5">
              <w:t>291</w:t>
            </w:r>
          </w:p>
        </w:tc>
        <w:tc>
          <w:tcPr>
            <w:tcW w:w="840" w:type="dxa"/>
          </w:tcPr>
          <w:p w14:paraId="7C256810" w14:textId="77777777" w:rsidR="000513CD" w:rsidRPr="001A69B5" w:rsidRDefault="0009509B" w:rsidP="001A69B5">
            <w:r w:rsidRPr="001A69B5">
              <w:t>60</w:t>
            </w:r>
          </w:p>
        </w:tc>
        <w:tc>
          <w:tcPr>
            <w:tcW w:w="5260" w:type="dxa"/>
          </w:tcPr>
          <w:p w14:paraId="42162147" w14:textId="77777777" w:rsidR="000513CD" w:rsidRPr="001A69B5" w:rsidRDefault="0009509B" w:rsidP="001A69B5">
            <w:proofErr w:type="spellStart"/>
            <w:r w:rsidRPr="001A69B5">
              <w:t>Integreringstilskot</w:t>
            </w:r>
            <w:proofErr w:type="spellEnd"/>
          </w:p>
        </w:tc>
        <w:tc>
          <w:tcPr>
            <w:tcW w:w="1300" w:type="dxa"/>
          </w:tcPr>
          <w:p w14:paraId="6607772F" w14:textId="77777777" w:rsidR="000513CD" w:rsidRPr="001A69B5" w:rsidRDefault="0009509B" w:rsidP="001A69B5">
            <w:r w:rsidRPr="001A69B5">
              <w:t>513 281</w:t>
            </w:r>
          </w:p>
        </w:tc>
        <w:tc>
          <w:tcPr>
            <w:tcW w:w="1300" w:type="dxa"/>
          </w:tcPr>
          <w:p w14:paraId="47743079" w14:textId="77777777" w:rsidR="000513CD" w:rsidRPr="001A69B5" w:rsidRDefault="0009509B" w:rsidP="001A69B5">
            <w:r w:rsidRPr="001A69B5">
              <w:t>4 953 065</w:t>
            </w:r>
          </w:p>
        </w:tc>
      </w:tr>
      <w:tr w:rsidR="000513CD" w:rsidRPr="001A69B5" w14:paraId="47D8499B" w14:textId="77777777" w:rsidTr="001B3733">
        <w:trPr>
          <w:trHeight w:val="380"/>
        </w:trPr>
        <w:tc>
          <w:tcPr>
            <w:tcW w:w="840" w:type="dxa"/>
          </w:tcPr>
          <w:p w14:paraId="3FF0C770" w14:textId="77777777" w:rsidR="000513CD" w:rsidRPr="001A69B5" w:rsidRDefault="0009509B" w:rsidP="001A69B5">
            <w:r w:rsidRPr="001A69B5">
              <w:t>292</w:t>
            </w:r>
          </w:p>
        </w:tc>
        <w:tc>
          <w:tcPr>
            <w:tcW w:w="840" w:type="dxa"/>
          </w:tcPr>
          <w:p w14:paraId="131FE7FC" w14:textId="77777777" w:rsidR="000513CD" w:rsidRPr="001A69B5" w:rsidRDefault="0009509B" w:rsidP="001A69B5">
            <w:r w:rsidRPr="001A69B5">
              <w:t>21</w:t>
            </w:r>
          </w:p>
        </w:tc>
        <w:tc>
          <w:tcPr>
            <w:tcW w:w="5260" w:type="dxa"/>
          </w:tcPr>
          <w:p w14:paraId="4A136F49"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66A11AF5" w14:textId="77777777" w:rsidR="000513CD" w:rsidRPr="001A69B5" w:rsidRDefault="0009509B" w:rsidP="001A69B5">
            <w:r w:rsidRPr="001A69B5">
              <w:t>27 630</w:t>
            </w:r>
          </w:p>
        </w:tc>
        <w:tc>
          <w:tcPr>
            <w:tcW w:w="1300" w:type="dxa"/>
          </w:tcPr>
          <w:p w14:paraId="4D94283B" w14:textId="77777777" w:rsidR="000513CD" w:rsidRPr="001A69B5" w:rsidRDefault="0009509B" w:rsidP="001A69B5">
            <w:r w:rsidRPr="001A69B5">
              <w:t>78 731</w:t>
            </w:r>
          </w:p>
        </w:tc>
      </w:tr>
    </w:tbl>
    <w:p w14:paraId="62125EFF" w14:textId="77777777" w:rsidR="000513CD" w:rsidRPr="001A69B5" w:rsidRDefault="0009509B" w:rsidP="001A69B5">
      <w:pPr>
        <w:pStyle w:val="Overskrift1"/>
      </w:pPr>
      <w:r w:rsidRPr="001A69B5">
        <w:t>Oppfølging av oppmodingsvedtak</w:t>
      </w:r>
    </w:p>
    <w:p w14:paraId="75D3562B" w14:textId="77777777" w:rsidR="000513CD" w:rsidRPr="001A69B5" w:rsidRDefault="0009509B" w:rsidP="001A69B5">
      <w:proofErr w:type="spellStart"/>
      <w:r w:rsidRPr="001A69B5">
        <w:t>Nedanfor</w:t>
      </w:r>
      <w:proofErr w:type="spellEnd"/>
      <w:r w:rsidRPr="001A69B5">
        <w:t xml:space="preserve"> er </w:t>
      </w:r>
      <w:proofErr w:type="gramStart"/>
      <w:r w:rsidRPr="001A69B5">
        <w:t>ei oversikt</w:t>
      </w:r>
      <w:proofErr w:type="gramEnd"/>
      <w:r w:rsidRPr="001A69B5">
        <w:t xml:space="preserve"> over oppfølging av oppmodingsvedtak under Kunnskapsdepartementet. </w:t>
      </w:r>
      <w:proofErr w:type="spellStart"/>
      <w:r w:rsidRPr="001A69B5">
        <w:t>Oversikta</w:t>
      </w:r>
      <w:proofErr w:type="spellEnd"/>
      <w:r w:rsidRPr="001A69B5">
        <w:t xml:space="preserve"> </w:t>
      </w:r>
      <w:proofErr w:type="spellStart"/>
      <w:r w:rsidRPr="001A69B5">
        <w:t>omfattar</w:t>
      </w:r>
      <w:proofErr w:type="spellEnd"/>
      <w:r w:rsidRPr="001A69B5">
        <w:t xml:space="preserve"> alle vedtak </w:t>
      </w:r>
      <w:proofErr w:type="spellStart"/>
      <w:r w:rsidRPr="001A69B5">
        <w:t>frå</w:t>
      </w:r>
      <w:proofErr w:type="spellEnd"/>
      <w:r w:rsidRPr="001A69B5">
        <w:t xml:space="preserve"> stortingssesjonen 2020–2021 og alle vedtak </w:t>
      </w:r>
      <w:proofErr w:type="spellStart"/>
      <w:r w:rsidRPr="001A69B5">
        <w:t>frå</w:t>
      </w:r>
      <w:proofErr w:type="spellEnd"/>
      <w:r w:rsidRPr="001A69B5">
        <w:t xml:space="preserve"> </w:t>
      </w:r>
      <w:proofErr w:type="spellStart"/>
      <w:r w:rsidRPr="001A69B5">
        <w:t>tidlegare</w:t>
      </w:r>
      <w:proofErr w:type="spellEnd"/>
      <w:r w:rsidRPr="001A69B5">
        <w:t xml:space="preserve"> </w:t>
      </w:r>
      <w:proofErr w:type="spellStart"/>
      <w:r w:rsidRPr="001A69B5">
        <w:t>sesjonar</w:t>
      </w:r>
      <w:proofErr w:type="spellEnd"/>
      <w:r w:rsidRPr="001A69B5">
        <w:t xml:space="preserve"> som kontroll- og konstitusjonskomiteen i </w:t>
      </w:r>
      <w:proofErr w:type="spellStart"/>
      <w:r w:rsidRPr="001A69B5">
        <w:t>Innst</w:t>
      </w:r>
      <w:proofErr w:type="spellEnd"/>
      <w:r w:rsidRPr="001A69B5">
        <w:t xml:space="preserve">. 580 S (2020–2021) meinte </w:t>
      </w:r>
      <w:proofErr w:type="spellStart"/>
      <w:r w:rsidRPr="001A69B5">
        <w:t>ikkje</w:t>
      </w:r>
      <w:proofErr w:type="spellEnd"/>
      <w:r w:rsidRPr="001A69B5">
        <w:t xml:space="preserve"> var </w:t>
      </w:r>
      <w:proofErr w:type="spellStart"/>
      <w:r w:rsidRPr="001A69B5">
        <w:t>følgde</w:t>
      </w:r>
      <w:proofErr w:type="spellEnd"/>
      <w:r w:rsidRPr="001A69B5">
        <w:t xml:space="preserve"> opp ferdig (25 stk.).</w:t>
      </w:r>
    </w:p>
    <w:p w14:paraId="479DA14A" w14:textId="77777777" w:rsidR="000513CD" w:rsidRPr="001A69B5" w:rsidRDefault="0009509B" w:rsidP="001A69B5">
      <w:r w:rsidRPr="001A69B5">
        <w:t xml:space="preserve">I kolonnen lengst til høgre i tabell 3.1 er det ført opp om departementet </w:t>
      </w:r>
      <w:proofErr w:type="spellStart"/>
      <w:r w:rsidRPr="001A69B5">
        <w:t>reknar</w:t>
      </w:r>
      <w:proofErr w:type="spellEnd"/>
      <w:r w:rsidRPr="001A69B5">
        <w:t xml:space="preserve"> med at rapporteringa om vedtaket </w:t>
      </w:r>
      <w:proofErr w:type="spellStart"/>
      <w:r w:rsidRPr="001A69B5">
        <w:t>no</w:t>
      </w:r>
      <w:proofErr w:type="spellEnd"/>
      <w:r w:rsidRPr="001A69B5">
        <w:t xml:space="preserve"> blir avslutta, eller om det vil rapportere konkret om det i budsjettframlegget neste år òg. Ei rapportering som </w:t>
      </w:r>
      <w:proofErr w:type="spellStart"/>
      <w:r w:rsidRPr="001A69B5">
        <w:t>inneber</w:t>
      </w:r>
      <w:proofErr w:type="spellEnd"/>
      <w:r w:rsidRPr="001A69B5">
        <w:t xml:space="preserve"> at departementet skal legge fram ei konkret sak for Stortinget, vil normalt først bli avslutta når slikt framlegg er gjort.</w:t>
      </w:r>
    </w:p>
    <w:p w14:paraId="05415C7E" w14:textId="7FC63215" w:rsidR="000513CD" w:rsidRDefault="0009509B" w:rsidP="001A69B5">
      <w:proofErr w:type="spellStart"/>
      <w:r w:rsidRPr="001A69B5">
        <w:t>Sjølv</w:t>
      </w:r>
      <w:proofErr w:type="spellEnd"/>
      <w:r w:rsidRPr="001A69B5">
        <w:t xml:space="preserve"> om det i tabellen er oppgitt at rapporteringa blir avslutta, vil det stundom </w:t>
      </w:r>
      <w:proofErr w:type="spellStart"/>
      <w:r w:rsidRPr="001A69B5">
        <w:t>vere</w:t>
      </w:r>
      <w:proofErr w:type="spellEnd"/>
      <w:r w:rsidRPr="001A69B5">
        <w:t xml:space="preserve"> slik at oppfølginga av alle sider av vedtaket </w:t>
      </w:r>
      <w:proofErr w:type="spellStart"/>
      <w:r w:rsidRPr="001A69B5">
        <w:t>ikkje</w:t>
      </w:r>
      <w:proofErr w:type="spellEnd"/>
      <w:r w:rsidRPr="001A69B5">
        <w:t xml:space="preserve"> er sluttført. Dette kan til dømes gjelde oppmoding om å vareta </w:t>
      </w:r>
      <w:proofErr w:type="spellStart"/>
      <w:r w:rsidRPr="001A69B5">
        <w:t>særlege</w:t>
      </w:r>
      <w:proofErr w:type="spellEnd"/>
      <w:r w:rsidRPr="001A69B5">
        <w:t xml:space="preserve"> omsyn i politikkutforminga på </w:t>
      </w:r>
      <w:proofErr w:type="spellStart"/>
      <w:r w:rsidRPr="001A69B5">
        <w:t>eit</w:t>
      </w:r>
      <w:proofErr w:type="spellEnd"/>
      <w:r w:rsidRPr="001A69B5">
        <w:t xml:space="preserve"> område, og der oppfølginga vil kunne gå over </w:t>
      </w:r>
      <w:proofErr w:type="spellStart"/>
      <w:r w:rsidRPr="001A69B5">
        <w:t>fleire</w:t>
      </w:r>
      <w:proofErr w:type="spellEnd"/>
      <w:r w:rsidRPr="001A69B5">
        <w:t xml:space="preserve"> år. I slike </w:t>
      </w:r>
      <w:proofErr w:type="spellStart"/>
      <w:r w:rsidRPr="001A69B5">
        <w:t>tilfelle</w:t>
      </w:r>
      <w:proofErr w:type="spellEnd"/>
      <w:r w:rsidRPr="001A69B5">
        <w:t xml:space="preserve"> blir Stortinget orientert om oppfølginga slik som </w:t>
      </w:r>
      <w:proofErr w:type="spellStart"/>
      <w:r w:rsidRPr="001A69B5">
        <w:t>elles</w:t>
      </w:r>
      <w:proofErr w:type="spellEnd"/>
      <w:r w:rsidRPr="001A69B5">
        <w:t xml:space="preserve"> gjennom omtale av det relevante politikkområdet i andre dokument til Stortinget.</w:t>
      </w:r>
    </w:p>
    <w:p w14:paraId="717C5EF7" w14:textId="178F02AA" w:rsidR="00FE3006" w:rsidRPr="001A69B5" w:rsidRDefault="00FE3006" w:rsidP="00FE3006">
      <w:pPr>
        <w:pStyle w:val="tabell-tittel"/>
      </w:pPr>
      <w:r w:rsidRPr="001A69B5">
        <w:t>Oppmodingsvedtak</w:t>
      </w:r>
    </w:p>
    <w:p w14:paraId="378601A0" w14:textId="77777777" w:rsidR="000513CD" w:rsidRPr="001A69B5" w:rsidRDefault="0009509B" w:rsidP="001A69B5">
      <w:pPr>
        <w:pStyle w:val="Tabellnavn"/>
      </w:pPr>
      <w:r w:rsidRPr="001A69B5">
        <w:t>04J1xx2</w:t>
      </w:r>
    </w:p>
    <w:tbl>
      <w:tblPr>
        <w:tblStyle w:val="StandardTabell"/>
        <w:tblW w:w="0" w:type="auto"/>
        <w:tblLayout w:type="fixed"/>
        <w:tblLook w:val="04A0" w:firstRow="1" w:lastRow="0" w:firstColumn="1" w:lastColumn="0" w:noHBand="0" w:noVBand="1"/>
      </w:tblPr>
      <w:tblGrid>
        <w:gridCol w:w="1380"/>
        <w:gridCol w:w="1340"/>
        <w:gridCol w:w="5680"/>
        <w:gridCol w:w="1140"/>
      </w:tblGrid>
      <w:tr w:rsidR="000513CD" w:rsidRPr="001A69B5" w14:paraId="199F6846" w14:textId="77777777" w:rsidTr="001B3733">
        <w:trPr>
          <w:trHeight w:val="600"/>
        </w:trPr>
        <w:tc>
          <w:tcPr>
            <w:tcW w:w="1380" w:type="dxa"/>
          </w:tcPr>
          <w:p w14:paraId="3502D2DD" w14:textId="77777777" w:rsidR="000513CD" w:rsidRPr="001A69B5" w:rsidRDefault="0009509B" w:rsidP="001A69B5">
            <w:r w:rsidRPr="001A69B5">
              <w:t>Sesjon</w:t>
            </w:r>
          </w:p>
        </w:tc>
        <w:tc>
          <w:tcPr>
            <w:tcW w:w="1340" w:type="dxa"/>
          </w:tcPr>
          <w:p w14:paraId="486048CB" w14:textId="77777777" w:rsidR="000513CD" w:rsidRPr="001A69B5" w:rsidRDefault="0009509B" w:rsidP="001A69B5">
            <w:r w:rsidRPr="001A69B5">
              <w:t>Vedtak nr.</w:t>
            </w:r>
          </w:p>
        </w:tc>
        <w:tc>
          <w:tcPr>
            <w:tcW w:w="5680" w:type="dxa"/>
          </w:tcPr>
          <w:p w14:paraId="30D56BCA" w14:textId="77777777" w:rsidR="000513CD" w:rsidRPr="001A69B5" w:rsidRDefault="0009509B" w:rsidP="001A69B5">
            <w:r w:rsidRPr="001A69B5">
              <w:t>Stikkord</w:t>
            </w:r>
          </w:p>
        </w:tc>
        <w:tc>
          <w:tcPr>
            <w:tcW w:w="1140" w:type="dxa"/>
          </w:tcPr>
          <w:p w14:paraId="0694E846" w14:textId="77777777" w:rsidR="000513CD" w:rsidRPr="001A69B5" w:rsidRDefault="0009509B" w:rsidP="001A69B5">
            <w:proofErr w:type="spellStart"/>
            <w:r w:rsidRPr="001A69B5">
              <w:t>Følgt</w:t>
            </w:r>
            <w:proofErr w:type="spellEnd"/>
            <w:r w:rsidRPr="001A69B5">
              <w:t xml:space="preserve"> opp (ja/nei) </w:t>
            </w:r>
          </w:p>
        </w:tc>
      </w:tr>
      <w:tr w:rsidR="000513CD" w:rsidRPr="001A69B5" w14:paraId="7FCB3E8D" w14:textId="77777777" w:rsidTr="001B3733">
        <w:trPr>
          <w:trHeight w:val="640"/>
        </w:trPr>
        <w:tc>
          <w:tcPr>
            <w:tcW w:w="1380" w:type="dxa"/>
          </w:tcPr>
          <w:p w14:paraId="13700AAB" w14:textId="77777777" w:rsidR="000513CD" w:rsidRPr="001A69B5" w:rsidRDefault="0009509B" w:rsidP="001A69B5">
            <w:r w:rsidRPr="001A69B5">
              <w:t>2020–2021</w:t>
            </w:r>
          </w:p>
        </w:tc>
        <w:tc>
          <w:tcPr>
            <w:tcW w:w="1340" w:type="dxa"/>
          </w:tcPr>
          <w:p w14:paraId="4C55EF4D" w14:textId="77777777" w:rsidR="000513CD" w:rsidRPr="001A69B5" w:rsidRDefault="0009509B" w:rsidP="001A69B5">
            <w:r w:rsidRPr="001A69B5">
              <w:t>3</w:t>
            </w:r>
          </w:p>
        </w:tc>
        <w:tc>
          <w:tcPr>
            <w:tcW w:w="5680" w:type="dxa"/>
          </w:tcPr>
          <w:p w14:paraId="17CA4B1F" w14:textId="77777777" w:rsidR="000513CD" w:rsidRPr="001A69B5" w:rsidRDefault="0009509B" w:rsidP="001A69B5">
            <w:proofErr w:type="spellStart"/>
            <w:r w:rsidRPr="001A69B5">
              <w:t>Høgare</w:t>
            </w:r>
            <w:proofErr w:type="spellEnd"/>
            <w:r w:rsidRPr="001A69B5">
              <w:t xml:space="preserve"> </w:t>
            </w:r>
            <w:proofErr w:type="spellStart"/>
            <w:r w:rsidRPr="001A69B5">
              <w:t>utdanningsinstitusjonar</w:t>
            </w:r>
            <w:proofErr w:type="spellEnd"/>
            <w:r w:rsidRPr="001A69B5">
              <w:t xml:space="preserve"> sitt </w:t>
            </w:r>
            <w:proofErr w:type="spellStart"/>
            <w:r w:rsidRPr="001A69B5">
              <w:t>tilbod</w:t>
            </w:r>
            <w:proofErr w:type="spellEnd"/>
            <w:r w:rsidRPr="001A69B5">
              <w:t xml:space="preserve"> om desentralisert utdanning</w:t>
            </w:r>
          </w:p>
        </w:tc>
        <w:tc>
          <w:tcPr>
            <w:tcW w:w="1140" w:type="dxa"/>
          </w:tcPr>
          <w:p w14:paraId="46B09830" w14:textId="77777777" w:rsidR="000513CD" w:rsidRPr="001A69B5" w:rsidRDefault="0009509B" w:rsidP="001A69B5">
            <w:r w:rsidRPr="001A69B5">
              <w:t>Ja</w:t>
            </w:r>
          </w:p>
        </w:tc>
      </w:tr>
      <w:tr w:rsidR="000513CD" w:rsidRPr="001A69B5" w14:paraId="65553AD5" w14:textId="77777777" w:rsidTr="001B3733">
        <w:trPr>
          <w:trHeight w:val="380"/>
        </w:trPr>
        <w:tc>
          <w:tcPr>
            <w:tcW w:w="1380" w:type="dxa"/>
          </w:tcPr>
          <w:p w14:paraId="332BB49D" w14:textId="77777777" w:rsidR="000513CD" w:rsidRPr="001A69B5" w:rsidRDefault="0009509B" w:rsidP="001A69B5">
            <w:r w:rsidRPr="001A69B5">
              <w:t>2020–2021</w:t>
            </w:r>
          </w:p>
        </w:tc>
        <w:tc>
          <w:tcPr>
            <w:tcW w:w="1340" w:type="dxa"/>
          </w:tcPr>
          <w:p w14:paraId="2EBCBB96" w14:textId="77777777" w:rsidR="000513CD" w:rsidRPr="001A69B5" w:rsidRDefault="0009509B" w:rsidP="001A69B5">
            <w:r w:rsidRPr="001A69B5">
              <w:t>8</w:t>
            </w:r>
          </w:p>
        </w:tc>
        <w:tc>
          <w:tcPr>
            <w:tcW w:w="5680" w:type="dxa"/>
          </w:tcPr>
          <w:p w14:paraId="19752716" w14:textId="77777777" w:rsidR="000513CD" w:rsidRPr="001A69B5" w:rsidRDefault="0009509B" w:rsidP="001A69B5">
            <w:r w:rsidRPr="001A69B5">
              <w:t xml:space="preserve">Sertifiseringsordning for </w:t>
            </w:r>
            <w:proofErr w:type="spellStart"/>
            <w:r w:rsidRPr="001A69B5">
              <w:t>lærarar</w:t>
            </w:r>
            <w:proofErr w:type="spellEnd"/>
            <w:r w:rsidRPr="001A69B5">
              <w:t xml:space="preserve"> og vern av </w:t>
            </w:r>
            <w:proofErr w:type="spellStart"/>
            <w:r w:rsidRPr="001A69B5">
              <w:t>lærartittelen</w:t>
            </w:r>
            <w:proofErr w:type="spellEnd"/>
          </w:p>
        </w:tc>
        <w:tc>
          <w:tcPr>
            <w:tcW w:w="1140" w:type="dxa"/>
          </w:tcPr>
          <w:p w14:paraId="3E69364F" w14:textId="77777777" w:rsidR="000513CD" w:rsidRPr="001A69B5" w:rsidRDefault="0009509B" w:rsidP="001A69B5">
            <w:r w:rsidRPr="001A69B5">
              <w:t>Ja</w:t>
            </w:r>
          </w:p>
        </w:tc>
      </w:tr>
      <w:tr w:rsidR="000513CD" w:rsidRPr="001A69B5" w14:paraId="5DC0465E" w14:textId="77777777" w:rsidTr="001B3733">
        <w:trPr>
          <w:trHeight w:val="640"/>
        </w:trPr>
        <w:tc>
          <w:tcPr>
            <w:tcW w:w="1380" w:type="dxa"/>
          </w:tcPr>
          <w:p w14:paraId="11BED7D2" w14:textId="77777777" w:rsidR="000513CD" w:rsidRPr="001A69B5" w:rsidRDefault="0009509B" w:rsidP="001A69B5">
            <w:r w:rsidRPr="001A69B5">
              <w:t>2020–2021</w:t>
            </w:r>
          </w:p>
        </w:tc>
        <w:tc>
          <w:tcPr>
            <w:tcW w:w="1340" w:type="dxa"/>
          </w:tcPr>
          <w:p w14:paraId="616A4FFB" w14:textId="77777777" w:rsidR="000513CD" w:rsidRPr="001A69B5" w:rsidRDefault="0009509B" w:rsidP="001A69B5">
            <w:r w:rsidRPr="001A69B5">
              <w:t>16</w:t>
            </w:r>
          </w:p>
        </w:tc>
        <w:tc>
          <w:tcPr>
            <w:tcW w:w="5680" w:type="dxa"/>
          </w:tcPr>
          <w:p w14:paraId="468B2EF8" w14:textId="77777777" w:rsidR="000513CD" w:rsidRPr="001A69B5" w:rsidRDefault="0009509B" w:rsidP="001A69B5">
            <w:r w:rsidRPr="001A69B5">
              <w:t xml:space="preserve">Gjennomgang av </w:t>
            </w:r>
            <w:proofErr w:type="spellStart"/>
            <w:r w:rsidRPr="001A69B5">
              <w:t>finansieringskategoriane</w:t>
            </w:r>
            <w:proofErr w:type="spellEnd"/>
            <w:r w:rsidRPr="001A69B5">
              <w:t xml:space="preserve"> i </w:t>
            </w:r>
            <w:proofErr w:type="spellStart"/>
            <w:r w:rsidRPr="001A69B5">
              <w:t>høgare</w:t>
            </w:r>
            <w:proofErr w:type="spellEnd"/>
            <w:r w:rsidRPr="001A69B5">
              <w:t xml:space="preserve"> utdanning</w:t>
            </w:r>
          </w:p>
        </w:tc>
        <w:tc>
          <w:tcPr>
            <w:tcW w:w="1140" w:type="dxa"/>
          </w:tcPr>
          <w:p w14:paraId="6495B150" w14:textId="77777777" w:rsidR="000513CD" w:rsidRPr="001A69B5" w:rsidRDefault="0009509B" w:rsidP="001A69B5">
            <w:r w:rsidRPr="001A69B5">
              <w:t>Nei</w:t>
            </w:r>
          </w:p>
        </w:tc>
      </w:tr>
      <w:tr w:rsidR="000513CD" w:rsidRPr="001A69B5" w14:paraId="685D0ED2" w14:textId="77777777" w:rsidTr="001B3733">
        <w:trPr>
          <w:trHeight w:val="640"/>
        </w:trPr>
        <w:tc>
          <w:tcPr>
            <w:tcW w:w="1380" w:type="dxa"/>
          </w:tcPr>
          <w:p w14:paraId="34586B1A" w14:textId="77777777" w:rsidR="000513CD" w:rsidRPr="001A69B5" w:rsidRDefault="0009509B" w:rsidP="001A69B5">
            <w:r w:rsidRPr="001A69B5">
              <w:t>2020–2021</w:t>
            </w:r>
          </w:p>
        </w:tc>
        <w:tc>
          <w:tcPr>
            <w:tcW w:w="1340" w:type="dxa"/>
          </w:tcPr>
          <w:p w14:paraId="3F118DF3" w14:textId="77777777" w:rsidR="000513CD" w:rsidRPr="001A69B5" w:rsidRDefault="0009509B" w:rsidP="001A69B5">
            <w:r w:rsidRPr="001A69B5">
              <w:t>30</w:t>
            </w:r>
          </w:p>
        </w:tc>
        <w:tc>
          <w:tcPr>
            <w:tcW w:w="5680" w:type="dxa"/>
          </w:tcPr>
          <w:p w14:paraId="1F7F8463" w14:textId="77777777" w:rsidR="000513CD" w:rsidRPr="001A69B5" w:rsidRDefault="0009509B" w:rsidP="001A69B5">
            <w:r w:rsidRPr="001A69B5">
              <w:t>Ordning i Statens lånekasse for utdanning for autorisasjon av helsepersonell</w:t>
            </w:r>
          </w:p>
        </w:tc>
        <w:tc>
          <w:tcPr>
            <w:tcW w:w="1140" w:type="dxa"/>
          </w:tcPr>
          <w:p w14:paraId="7A068D06" w14:textId="77777777" w:rsidR="000513CD" w:rsidRPr="001A69B5" w:rsidRDefault="0009509B" w:rsidP="001A69B5">
            <w:r w:rsidRPr="001A69B5">
              <w:t>Nei</w:t>
            </w:r>
          </w:p>
        </w:tc>
      </w:tr>
      <w:tr w:rsidR="000513CD" w:rsidRPr="001A69B5" w14:paraId="2233E726" w14:textId="77777777" w:rsidTr="001B3733">
        <w:trPr>
          <w:trHeight w:val="380"/>
        </w:trPr>
        <w:tc>
          <w:tcPr>
            <w:tcW w:w="1380" w:type="dxa"/>
          </w:tcPr>
          <w:p w14:paraId="550E8101" w14:textId="77777777" w:rsidR="000513CD" w:rsidRPr="001A69B5" w:rsidRDefault="0009509B" w:rsidP="001A69B5">
            <w:r w:rsidRPr="001A69B5">
              <w:t>2020–2021</w:t>
            </w:r>
          </w:p>
        </w:tc>
        <w:tc>
          <w:tcPr>
            <w:tcW w:w="1340" w:type="dxa"/>
          </w:tcPr>
          <w:p w14:paraId="2877E0BA" w14:textId="77777777" w:rsidR="000513CD" w:rsidRPr="001A69B5" w:rsidRDefault="0009509B" w:rsidP="001A69B5">
            <w:r w:rsidRPr="001A69B5">
              <w:t>79</w:t>
            </w:r>
          </w:p>
        </w:tc>
        <w:tc>
          <w:tcPr>
            <w:tcW w:w="5680" w:type="dxa"/>
          </w:tcPr>
          <w:p w14:paraId="19F4FF7D" w14:textId="77777777" w:rsidR="000513CD" w:rsidRPr="001A69B5" w:rsidRDefault="0009509B" w:rsidP="001A69B5">
            <w:r w:rsidRPr="001A69B5">
              <w:t xml:space="preserve">Politiattest for </w:t>
            </w:r>
            <w:proofErr w:type="spellStart"/>
            <w:r w:rsidRPr="001A69B5">
              <w:t>tilsetjing</w:t>
            </w:r>
            <w:proofErr w:type="spellEnd"/>
            <w:r w:rsidRPr="001A69B5">
              <w:t xml:space="preserve"> i </w:t>
            </w:r>
            <w:proofErr w:type="spellStart"/>
            <w:r w:rsidRPr="001A69B5">
              <w:t>skular</w:t>
            </w:r>
            <w:proofErr w:type="spellEnd"/>
            <w:r w:rsidRPr="001A69B5">
              <w:t xml:space="preserve"> og </w:t>
            </w:r>
            <w:proofErr w:type="spellStart"/>
            <w:r w:rsidRPr="001A69B5">
              <w:t>barnehagar</w:t>
            </w:r>
            <w:proofErr w:type="spellEnd"/>
          </w:p>
        </w:tc>
        <w:tc>
          <w:tcPr>
            <w:tcW w:w="1140" w:type="dxa"/>
          </w:tcPr>
          <w:p w14:paraId="66FA0F90" w14:textId="77777777" w:rsidR="000513CD" w:rsidRPr="001A69B5" w:rsidRDefault="0009509B" w:rsidP="001A69B5">
            <w:r w:rsidRPr="001A69B5">
              <w:t>Nei</w:t>
            </w:r>
          </w:p>
        </w:tc>
      </w:tr>
      <w:tr w:rsidR="000513CD" w:rsidRPr="001A69B5" w14:paraId="3032F2B4" w14:textId="77777777" w:rsidTr="001B3733">
        <w:trPr>
          <w:trHeight w:val="380"/>
        </w:trPr>
        <w:tc>
          <w:tcPr>
            <w:tcW w:w="1380" w:type="dxa"/>
          </w:tcPr>
          <w:p w14:paraId="3C375C7F" w14:textId="77777777" w:rsidR="000513CD" w:rsidRPr="001A69B5" w:rsidRDefault="0009509B" w:rsidP="001A69B5">
            <w:r w:rsidRPr="001A69B5">
              <w:t>2020–2021</w:t>
            </w:r>
          </w:p>
        </w:tc>
        <w:tc>
          <w:tcPr>
            <w:tcW w:w="1340" w:type="dxa"/>
          </w:tcPr>
          <w:p w14:paraId="32E436C0" w14:textId="77777777" w:rsidR="000513CD" w:rsidRPr="001A69B5" w:rsidRDefault="0009509B" w:rsidP="001A69B5">
            <w:r w:rsidRPr="001A69B5">
              <w:t>156</w:t>
            </w:r>
          </w:p>
        </w:tc>
        <w:tc>
          <w:tcPr>
            <w:tcW w:w="5680" w:type="dxa"/>
          </w:tcPr>
          <w:p w14:paraId="78152994" w14:textId="77777777" w:rsidR="000513CD" w:rsidRPr="001A69B5" w:rsidRDefault="0009509B" w:rsidP="001A69B5">
            <w:proofErr w:type="spellStart"/>
            <w:r w:rsidRPr="001A69B5">
              <w:t>Kapitaltilskot</w:t>
            </w:r>
            <w:proofErr w:type="spellEnd"/>
            <w:r w:rsidRPr="001A69B5">
              <w:t xml:space="preserve"> til private </w:t>
            </w:r>
            <w:proofErr w:type="spellStart"/>
            <w:r w:rsidRPr="001A69B5">
              <w:t>barnehagar</w:t>
            </w:r>
            <w:proofErr w:type="spellEnd"/>
          </w:p>
        </w:tc>
        <w:tc>
          <w:tcPr>
            <w:tcW w:w="1140" w:type="dxa"/>
          </w:tcPr>
          <w:p w14:paraId="5EE91E0E" w14:textId="77777777" w:rsidR="000513CD" w:rsidRPr="001A69B5" w:rsidRDefault="0009509B" w:rsidP="001A69B5">
            <w:r w:rsidRPr="001A69B5">
              <w:t>Ja</w:t>
            </w:r>
          </w:p>
        </w:tc>
      </w:tr>
      <w:tr w:rsidR="000513CD" w:rsidRPr="001A69B5" w14:paraId="3B3CBC3B" w14:textId="77777777" w:rsidTr="001B3733">
        <w:trPr>
          <w:trHeight w:val="640"/>
        </w:trPr>
        <w:tc>
          <w:tcPr>
            <w:tcW w:w="1380" w:type="dxa"/>
          </w:tcPr>
          <w:p w14:paraId="2D95A148" w14:textId="77777777" w:rsidR="000513CD" w:rsidRPr="001A69B5" w:rsidRDefault="0009509B" w:rsidP="001A69B5">
            <w:r w:rsidRPr="001A69B5">
              <w:t>2020–2021</w:t>
            </w:r>
          </w:p>
        </w:tc>
        <w:tc>
          <w:tcPr>
            <w:tcW w:w="1340" w:type="dxa"/>
          </w:tcPr>
          <w:p w14:paraId="60592258" w14:textId="77777777" w:rsidR="000513CD" w:rsidRPr="001A69B5" w:rsidRDefault="0009509B" w:rsidP="001A69B5">
            <w:r w:rsidRPr="001A69B5">
              <w:t>182</w:t>
            </w:r>
          </w:p>
        </w:tc>
        <w:tc>
          <w:tcPr>
            <w:tcW w:w="5680" w:type="dxa"/>
          </w:tcPr>
          <w:p w14:paraId="568765FB" w14:textId="77777777" w:rsidR="000513CD" w:rsidRPr="001A69B5" w:rsidRDefault="0009509B" w:rsidP="001A69B5">
            <w:r w:rsidRPr="001A69B5">
              <w:t xml:space="preserve">Greie ut Østfoldmodellen for </w:t>
            </w:r>
            <w:proofErr w:type="spellStart"/>
            <w:r w:rsidRPr="001A69B5">
              <w:t>lærekandidatar</w:t>
            </w:r>
            <w:proofErr w:type="spellEnd"/>
            <w:r w:rsidRPr="001A69B5">
              <w:t xml:space="preserve"> med tilretteleggingsbehov</w:t>
            </w:r>
          </w:p>
        </w:tc>
        <w:tc>
          <w:tcPr>
            <w:tcW w:w="1140" w:type="dxa"/>
          </w:tcPr>
          <w:p w14:paraId="23602A1F" w14:textId="77777777" w:rsidR="000513CD" w:rsidRPr="001A69B5" w:rsidRDefault="0009509B" w:rsidP="001A69B5">
            <w:r w:rsidRPr="001A69B5">
              <w:t>Nei</w:t>
            </w:r>
          </w:p>
        </w:tc>
      </w:tr>
      <w:tr w:rsidR="000513CD" w:rsidRPr="001A69B5" w14:paraId="4A1ED54E" w14:textId="77777777" w:rsidTr="001B3733">
        <w:trPr>
          <w:trHeight w:val="380"/>
        </w:trPr>
        <w:tc>
          <w:tcPr>
            <w:tcW w:w="1380" w:type="dxa"/>
          </w:tcPr>
          <w:p w14:paraId="240DFC86" w14:textId="77777777" w:rsidR="000513CD" w:rsidRPr="001A69B5" w:rsidRDefault="0009509B" w:rsidP="001A69B5">
            <w:r w:rsidRPr="001A69B5">
              <w:t>2020–2021</w:t>
            </w:r>
          </w:p>
        </w:tc>
        <w:tc>
          <w:tcPr>
            <w:tcW w:w="1340" w:type="dxa"/>
          </w:tcPr>
          <w:p w14:paraId="479D7965" w14:textId="77777777" w:rsidR="000513CD" w:rsidRPr="001A69B5" w:rsidRDefault="0009509B" w:rsidP="001A69B5">
            <w:r w:rsidRPr="001A69B5">
              <w:t>285</w:t>
            </w:r>
          </w:p>
        </w:tc>
        <w:tc>
          <w:tcPr>
            <w:tcW w:w="5680" w:type="dxa"/>
          </w:tcPr>
          <w:p w14:paraId="7F46F3ED" w14:textId="77777777" w:rsidR="000513CD" w:rsidRPr="001A69B5" w:rsidRDefault="0009509B" w:rsidP="001A69B5">
            <w:r w:rsidRPr="001A69B5">
              <w:t xml:space="preserve">Prosjektering av nye lokale for </w:t>
            </w:r>
            <w:proofErr w:type="spellStart"/>
            <w:r w:rsidRPr="001A69B5">
              <w:t>Griegakademiet</w:t>
            </w:r>
            <w:proofErr w:type="spellEnd"/>
          </w:p>
        </w:tc>
        <w:tc>
          <w:tcPr>
            <w:tcW w:w="1140" w:type="dxa"/>
          </w:tcPr>
          <w:p w14:paraId="6008BBF0" w14:textId="77777777" w:rsidR="000513CD" w:rsidRPr="001A69B5" w:rsidRDefault="0009509B" w:rsidP="001A69B5">
            <w:r w:rsidRPr="001A69B5">
              <w:t>Ja</w:t>
            </w:r>
          </w:p>
        </w:tc>
      </w:tr>
      <w:tr w:rsidR="000513CD" w:rsidRPr="001A69B5" w14:paraId="2E0D18EA" w14:textId="77777777" w:rsidTr="001B3733">
        <w:trPr>
          <w:trHeight w:val="380"/>
        </w:trPr>
        <w:tc>
          <w:tcPr>
            <w:tcW w:w="1380" w:type="dxa"/>
          </w:tcPr>
          <w:p w14:paraId="1BE9F97D" w14:textId="77777777" w:rsidR="000513CD" w:rsidRPr="001A69B5" w:rsidRDefault="0009509B" w:rsidP="001A69B5">
            <w:r w:rsidRPr="001A69B5">
              <w:t>2020–2021</w:t>
            </w:r>
          </w:p>
        </w:tc>
        <w:tc>
          <w:tcPr>
            <w:tcW w:w="1340" w:type="dxa"/>
          </w:tcPr>
          <w:p w14:paraId="7A14F651" w14:textId="77777777" w:rsidR="000513CD" w:rsidRPr="001A69B5" w:rsidRDefault="0009509B" w:rsidP="001A69B5">
            <w:r w:rsidRPr="001A69B5">
              <w:t>286</w:t>
            </w:r>
          </w:p>
        </w:tc>
        <w:tc>
          <w:tcPr>
            <w:tcW w:w="5680" w:type="dxa"/>
          </w:tcPr>
          <w:p w14:paraId="113A6D53" w14:textId="77777777" w:rsidR="000513CD" w:rsidRPr="001A69B5" w:rsidRDefault="0009509B" w:rsidP="001A69B5">
            <w:r w:rsidRPr="001A69B5">
              <w:t>Nybygg for Studentersamfundet i Trondhjem</w:t>
            </w:r>
          </w:p>
        </w:tc>
        <w:tc>
          <w:tcPr>
            <w:tcW w:w="1140" w:type="dxa"/>
          </w:tcPr>
          <w:p w14:paraId="0980D236" w14:textId="77777777" w:rsidR="000513CD" w:rsidRPr="001A69B5" w:rsidRDefault="0009509B" w:rsidP="001A69B5">
            <w:r w:rsidRPr="001A69B5">
              <w:t>Ja</w:t>
            </w:r>
          </w:p>
        </w:tc>
      </w:tr>
      <w:tr w:rsidR="000513CD" w:rsidRPr="001A69B5" w14:paraId="75A57073" w14:textId="77777777" w:rsidTr="001B3733">
        <w:trPr>
          <w:trHeight w:val="380"/>
        </w:trPr>
        <w:tc>
          <w:tcPr>
            <w:tcW w:w="1380" w:type="dxa"/>
          </w:tcPr>
          <w:p w14:paraId="4781A4CB" w14:textId="77777777" w:rsidR="000513CD" w:rsidRPr="001A69B5" w:rsidRDefault="0009509B" w:rsidP="001A69B5">
            <w:r w:rsidRPr="001A69B5">
              <w:t>2020–2021</w:t>
            </w:r>
          </w:p>
        </w:tc>
        <w:tc>
          <w:tcPr>
            <w:tcW w:w="1340" w:type="dxa"/>
          </w:tcPr>
          <w:p w14:paraId="539BED24" w14:textId="77777777" w:rsidR="000513CD" w:rsidRPr="001A69B5" w:rsidRDefault="0009509B" w:rsidP="001A69B5">
            <w:r w:rsidRPr="001A69B5">
              <w:t>528</w:t>
            </w:r>
          </w:p>
        </w:tc>
        <w:tc>
          <w:tcPr>
            <w:tcW w:w="5680" w:type="dxa"/>
          </w:tcPr>
          <w:p w14:paraId="1FE55F6A" w14:textId="77777777" w:rsidR="000513CD" w:rsidRPr="001A69B5" w:rsidRDefault="0009509B" w:rsidP="001A69B5">
            <w:r w:rsidRPr="001A69B5">
              <w:t>Hjelpetiltak mot negativ sosial kontroll</w:t>
            </w:r>
          </w:p>
        </w:tc>
        <w:tc>
          <w:tcPr>
            <w:tcW w:w="1140" w:type="dxa"/>
          </w:tcPr>
          <w:p w14:paraId="3D8A171C" w14:textId="77777777" w:rsidR="000513CD" w:rsidRPr="001A69B5" w:rsidRDefault="0009509B" w:rsidP="001A69B5">
            <w:r w:rsidRPr="001A69B5">
              <w:t>Ja</w:t>
            </w:r>
          </w:p>
        </w:tc>
      </w:tr>
      <w:tr w:rsidR="000513CD" w:rsidRPr="001A69B5" w14:paraId="28818BFD" w14:textId="77777777" w:rsidTr="001B3733">
        <w:trPr>
          <w:trHeight w:val="380"/>
        </w:trPr>
        <w:tc>
          <w:tcPr>
            <w:tcW w:w="1380" w:type="dxa"/>
          </w:tcPr>
          <w:p w14:paraId="66D7DF77" w14:textId="77777777" w:rsidR="000513CD" w:rsidRPr="001A69B5" w:rsidRDefault="0009509B" w:rsidP="001A69B5">
            <w:r w:rsidRPr="001A69B5">
              <w:t>2020–2021</w:t>
            </w:r>
          </w:p>
        </w:tc>
        <w:tc>
          <w:tcPr>
            <w:tcW w:w="1340" w:type="dxa"/>
          </w:tcPr>
          <w:p w14:paraId="02A4C375" w14:textId="77777777" w:rsidR="000513CD" w:rsidRPr="001A69B5" w:rsidRDefault="0009509B" w:rsidP="001A69B5">
            <w:r w:rsidRPr="001A69B5">
              <w:t>529</w:t>
            </w:r>
          </w:p>
        </w:tc>
        <w:tc>
          <w:tcPr>
            <w:tcW w:w="5680" w:type="dxa"/>
          </w:tcPr>
          <w:p w14:paraId="05EB1036" w14:textId="77777777" w:rsidR="000513CD" w:rsidRPr="001A69B5" w:rsidRDefault="0009509B" w:rsidP="001A69B5">
            <w:r w:rsidRPr="001A69B5">
              <w:t xml:space="preserve">Kompetanse i </w:t>
            </w:r>
            <w:proofErr w:type="spellStart"/>
            <w:r w:rsidRPr="001A69B5">
              <w:t>skulen</w:t>
            </w:r>
            <w:proofErr w:type="spellEnd"/>
            <w:r w:rsidRPr="001A69B5">
              <w:t xml:space="preserve"> om negativ sosial kontroll</w:t>
            </w:r>
          </w:p>
        </w:tc>
        <w:tc>
          <w:tcPr>
            <w:tcW w:w="1140" w:type="dxa"/>
          </w:tcPr>
          <w:p w14:paraId="25D99DA5" w14:textId="77777777" w:rsidR="000513CD" w:rsidRPr="001A69B5" w:rsidRDefault="0009509B" w:rsidP="001A69B5">
            <w:r w:rsidRPr="001A69B5">
              <w:t>Ja</w:t>
            </w:r>
          </w:p>
        </w:tc>
      </w:tr>
      <w:tr w:rsidR="000513CD" w:rsidRPr="001A69B5" w14:paraId="42B9C1A4" w14:textId="77777777" w:rsidTr="001B3733">
        <w:trPr>
          <w:trHeight w:val="380"/>
        </w:trPr>
        <w:tc>
          <w:tcPr>
            <w:tcW w:w="1380" w:type="dxa"/>
          </w:tcPr>
          <w:p w14:paraId="0CE43753" w14:textId="77777777" w:rsidR="000513CD" w:rsidRPr="001A69B5" w:rsidRDefault="0009509B" w:rsidP="001A69B5">
            <w:r w:rsidRPr="001A69B5">
              <w:t>2020–2021</w:t>
            </w:r>
          </w:p>
        </w:tc>
        <w:tc>
          <w:tcPr>
            <w:tcW w:w="1340" w:type="dxa"/>
          </w:tcPr>
          <w:p w14:paraId="2A2B3525" w14:textId="77777777" w:rsidR="000513CD" w:rsidRPr="001A69B5" w:rsidRDefault="0009509B" w:rsidP="001A69B5">
            <w:r w:rsidRPr="001A69B5">
              <w:t>530</w:t>
            </w:r>
          </w:p>
        </w:tc>
        <w:tc>
          <w:tcPr>
            <w:tcW w:w="5680" w:type="dxa"/>
          </w:tcPr>
          <w:p w14:paraId="56A2A14C" w14:textId="77777777" w:rsidR="000513CD" w:rsidRPr="001A69B5" w:rsidRDefault="0009509B" w:rsidP="001A69B5">
            <w:r w:rsidRPr="001A69B5">
              <w:t xml:space="preserve">Utgreiing om barn </w:t>
            </w:r>
            <w:proofErr w:type="spellStart"/>
            <w:r w:rsidRPr="001A69B5">
              <w:t>etterlatne</w:t>
            </w:r>
            <w:proofErr w:type="spellEnd"/>
            <w:r w:rsidRPr="001A69B5">
              <w:t xml:space="preserve"> i utlandet</w:t>
            </w:r>
          </w:p>
        </w:tc>
        <w:tc>
          <w:tcPr>
            <w:tcW w:w="1140" w:type="dxa"/>
          </w:tcPr>
          <w:p w14:paraId="3812C26E" w14:textId="77777777" w:rsidR="000513CD" w:rsidRPr="001A69B5" w:rsidRDefault="0009509B" w:rsidP="001A69B5">
            <w:r w:rsidRPr="001A69B5">
              <w:t>Nei</w:t>
            </w:r>
          </w:p>
        </w:tc>
      </w:tr>
      <w:tr w:rsidR="000513CD" w:rsidRPr="001A69B5" w14:paraId="6ED27C78" w14:textId="77777777" w:rsidTr="001B3733">
        <w:trPr>
          <w:trHeight w:val="380"/>
        </w:trPr>
        <w:tc>
          <w:tcPr>
            <w:tcW w:w="1380" w:type="dxa"/>
          </w:tcPr>
          <w:p w14:paraId="6B467596" w14:textId="77777777" w:rsidR="000513CD" w:rsidRPr="001A69B5" w:rsidRDefault="0009509B" w:rsidP="001A69B5">
            <w:r w:rsidRPr="001A69B5">
              <w:t>2020–2021</w:t>
            </w:r>
          </w:p>
        </w:tc>
        <w:tc>
          <w:tcPr>
            <w:tcW w:w="1340" w:type="dxa"/>
          </w:tcPr>
          <w:p w14:paraId="0919E080" w14:textId="77777777" w:rsidR="000513CD" w:rsidRPr="001A69B5" w:rsidRDefault="0009509B" w:rsidP="001A69B5">
            <w:r w:rsidRPr="001A69B5">
              <w:t>543</w:t>
            </w:r>
          </w:p>
        </w:tc>
        <w:tc>
          <w:tcPr>
            <w:tcW w:w="5680" w:type="dxa"/>
          </w:tcPr>
          <w:p w14:paraId="40C63C48" w14:textId="77777777" w:rsidR="000513CD" w:rsidRPr="001A69B5" w:rsidRDefault="0009509B" w:rsidP="001A69B5">
            <w:r w:rsidRPr="001A69B5">
              <w:t xml:space="preserve">Inntektsbortfall for </w:t>
            </w:r>
            <w:proofErr w:type="spellStart"/>
            <w:r w:rsidRPr="001A69B5">
              <w:t>studentar</w:t>
            </w:r>
            <w:proofErr w:type="spellEnd"/>
          </w:p>
        </w:tc>
        <w:tc>
          <w:tcPr>
            <w:tcW w:w="1140" w:type="dxa"/>
          </w:tcPr>
          <w:p w14:paraId="10036F53" w14:textId="77777777" w:rsidR="000513CD" w:rsidRPr="001A69B5" w:rsidRDefault="0009509B" w:rsidP="001A69B5">
            <w:r w:rsidRPr="001A69B5">
              <w:t>Ja</w:t>
            </w:r>
          </w:p>
        </w:tc>
      </w:tr>
      <w:tr w:rsidR="000513CD" w:rsidRPr="001A69B5" w14:paraId="16EE2681" w14:textId="77777777" w:rsidTr="001B3733">
        <w:trPr>
          <w:trHeight w:val="380"/>
        </w:trPr>
        <w:tc>
          <w:tcPr>
            <w:tcW w:w="1380" w:type="dxa"/>
          </w:tcPr>
          <w:p w14:paraId="1BFE0613" w14:textId="77777777" w:rsidR="000513CD" w:rsidRPr="001A69B5" w:rsidRDefault="0009509B" w:rsidP="001A69B5">
            <w:r w:rsidRPr="001A69B5">
              <w:t>2020–2021</w:t>
            </w:r>
          </w:p>
        </w:tc>
        <w:tc>
          <w:tcPr>
            <w:tcW w:w="1340" w:type="dxa"/>
          </w:tcPr>
          <w:p w14:paraId="7B3BD1C1" w14:textId="77777777" w:rsidR="000513CD" w:rsidRPr="001A69B5" w:rsidRDefault="0009509B" w:rsidP="001A69B5">
            <w:r w:rsidRPr="001A69B5">
              <w:t>684</w:t>
            </w:r>
          </w:p>
        </w:tc>
        <w:tc>
          <w:tcPr>
            <w:tcW w:w="5680" w:type="dxa"/>
          </w:tcPr>
          <w:p w14:paraId="40EAC490" w14:textId="77777777" w:rsidR="000513CD" w:rsidRPr="001A69B5" w:rsidRDefault="0009509B" w:rsidP="001A69B5">
            <w:proofErr w:type="spellStart"/>
            <w:r w:rsidRPr="001A69B5">
              <w:t>Finansieringsmekanismar</w:t>
            </w:r>
            <w:proofErr w:type="spellEnd"/>
            <w:r w:rsidRPr="001A69B5">
              <w:t xml:space="preserve"> for </w:t>
            </w:r>
            <w:proofErr w:type="spellStart"/>
            <w:r w:rsidRPr="001A69B5">
              <w:t>studieopphald</w:t>
            </w:r>
            <w:proofErr w:type="spellEnd"/>
            <w:r w:rsidRPr="001A69B5">
              <w:t xml:space="preserve"> i utlandet</w:t>
            </w:r>
          </w:p>
        </w:tc>
        <w:tc>
          <w:tcPr>
            <w:tcW w:w="1140" w:type="dxa"/>
          </w:tcPr>
          <w:p w14:paraId="09838E13" w14:textId="77777777" w:rsidR="000513CD" w:rsidRPr="001A69B5" w:rsidRDefault="0009509B" w:rsidP="001A69B5">
            <w:r w:rsidRPr="001A69B5">
              <w:t>Nei</w:t>
            </w:r>
          </w:p>
        </w:tc>
      </w:tr>
      <w:tr w:rsidR="000513CD" w:rsidRPr="001A69B5" w14:paraId="05F764D0" w14:textId="77777777" w:rsidTr="001B3733">
        <w:trPr>
          <w:trHeight w:val="380"/>
        </w:trPr>
        <w:tc>
          <w:tcPr>
            <w:tcW w:w="1380" w:type="dxa"/>
          </w:tcPr>
          <w:p w14:paraId="4947CDCC" w14:textId="77777777" w:rsidR="000513CD" w:rsidRPr="001A69B5" w:rsidRDefault="0009509B" w:rsidP="001A69B5">
            <w:r w:rsidRPr="001A69B5">
              <w:t>2020–2021</w:t>
            </w:r>
          </w:p>
        </w:tc>
        <w:tc>
          <w:tcPr>
            <w:tcW w:w="1340" w:type="dxa"/>
          </w:tcPr>
          <w:p w14:paraId="62AEE805" w14:textId="77777777" w:rsidR="000513CD" w:rsidRPr="001A69B5" w:rsidRDefault="0009509B" w:rsidP="001A69B5">
            <w:r w:rsidRPr="001A69B5">
              <w:t>685</w:t>
            </w:r>
          </w:p>
        </w:tc>
        <w:tc>
          <w:tcPr>
            <w:tcW w:w="5680" w:type="dxa"/>
          </w:tcPr>
          <w:p w14:paraId="6B07EAA5" w14:textId="77777777" w:rsidR="000513CD" w:rsidRPr="001A69B5" w:rsidRDefault="0009509B" w:rsidP="001A69B5">
            <w:proofErr w:type="spellStart"/>
            <w:r w:rsidRPr="001A69B5">
              <w:t>Auka</w:t>
            </w:r>
            <w:proofErr w:type="spellEnd"/>
            <w:r w:rsidRPr="001A69B5">
              <w:t xml:space="preserve"> studiemobilitet for </w:t>
            </w:r>
            <w:proofErr w:type="spellStart"/>
            <w:r w:rsidRPr="001A69B5">
              <w:t>studentar</w:t>
            </w:r>
            <w:proofErr w:type="spellEnd"/>
            <w:r w:rsidRPr="001A69B5">
              <w:t xml:space="preserve"> med tilretteleggingsbehov</w:t>
            </w:r>
          </w:p>
        </w:tc>
        <w:tc>
          <w:tcPr>
            <w:tcW w:w="1140" w:type="dxa"/>
          </w:tcPr>
          <w:p w14:paraId="29C1AC30" w14:textId="77777777" w:rsidR="000513CD" w:rsidRPr="001A69B5" w:rsidRDefault="0009509B" w:rsidP="001A69B5">
            <w:r w:rsidRPr="001A69B5">
              <w:t>Nei</w:t>
            </w:r>
          </w:p>
        </w:tc>
      </w:tr>
      <w:tr w:rsidR="000513CD" w:rsidRPr="001A69B5" w14:paraId="7AA76688" w14:textId="77777777" w:rsidTr="001B3733">
        <w:trPr>
          <w:trHeight w:val="380"/>
        </w:trPr>
        <w:tc>
          <w:tcPr>
            <w:tcW w:w="1380" w:type="dxa"/>
          </w:tcPr>
          <w:p w14:paraId="7EE33BF4" w14:textId="77777777" w:rsidR="000513CD" w:rsidRPr="001A69B5" w:rsidRDefault="000513CD" w:rsidP="001A69B5"/>
        </w:tc>
        <w:tc>
          <w:tcPr>
            <w:tcW w:w="1340" w:type="dxa"/>
          </w:tcPr>
          <w:p w14:paraId="6E7FE8EA" w14:textId="77777777" w:rsidR="000513CD" w:rsidRPr="001A69B5" w:rsidRDefault="000513CD" w:rsidP="001A69B5"/>
        </w:tc>
        <w:tc>
          <w:tcPr>
            <w:tcW w:w="5680" w:type="dxa"/>
          </w:tcPr>
          <w:p w14:paraId="3C173ACA" w14:textId="77777777" w:rsidR="000513CD" w:rsidRPr="001A69B5" w:rsidRDefault="000513CD" w:rsidP="001A69B5"/>
        </w:tc>
        <w:tc>
          <w:tcPr>
            <w:tcW w:w="1140" w:type="dxa"/>
          </w:tcPr>
          <w:p w14:paraId="623732DE" w14:textId="77777777" w:rsidR="000513CD" w:rsidRPr="001A69B5" w:rsidRDefault="000513CD" w:rsidP="001A69B5"/>
        </w:tc>
      </w:tr>
      <w:tr w:rsidR="000513CD" w:rsidRPr="001A69B5" w14:paraId="345972B6" w14:textId="77777777" w:rsidTr="001B3733">
        <w:trPr>
          <w:trHeight w:val="380"/>
        </w:trPr>
        <w:tc>
          <w:tcPr>
            <w:tcW w:w="1380" w:type="dxa"/>
          </w:tcPr>
          <w:p w14:paraId="0315613A" w14:textId="77777777" w:rsidR="000513CD" w:rsidRPr="001A69B5" w:rsidRDefault="0009509B" w:rsidP="001A69B5">
            <w:r w:rsidRPr="001A69B5">
              <w:t>2020–2021</w:t>
            </w:r>
          </w:p>
        </w:tc>
        <w:tc>
          <w:tcPr>
            <w:tcW w:w="1340" w:type="dxa"/>
          </w:tcPr>
          <w:p w14:paraId="663F9E3F" w14:textId="77777777" w:rsidR="000513CD" w:rsidRPr="001A69B5" w:rsidRDefault="0009509B" w:rsidP="001A69B5">
            <w:r w:rsidRPr="001A69B5">
              <w:t>687</w:t>
            </w:r>
          </w:p>
        </w:tc>
        <w:tc>
          <w:tcPr>
            <w:tcW w:w="5680" w:type="dxa"/>
          </w:tcPr>
          <w:p w14:paraId="31A6CF3A" w14:textId="77777777" w:rsidR="000513CD" w:rsidRPr="001A69B5" w:rsidRDefault="0009509B" w:rsidP="001A69B5">
            <w:r w:rsidRPr="001A69B5">
              <w:t xml:space="preserve">Betre </w:t>
            </w:r>
            <w:proofErr w:type="spellStart"/>
            <w:r w:rsidRPr="001A69B5">
              <w:t>godkjenningsordningar</w:t>
            </w:r>
            <w:proofErr w:type="spellEnd"/>
            <w:r w:rsidRPr="001A69B5">
              <w:t xml:space="preserve"> for </w:t>
            </w:r>
            <w:proofErr w:type="spellStart"/>
            <w:r w:rsidRPr="001A69B5">
              <w:t>utanlandsk</w:t>
            </w:r>
            <w:proofErr w:type="spellEnd"/>
            <w:r w:rsidRPr="001A69B5">
              <w:t xml:space="preserve"> utdanning</w:t>
            </w:r>
          </w:p>
        </w:tc>
        <w:tc>
          <w:tcPr>
            <w:tcW w:w="1140" w:type="dxa"/>
          </w:tcPr>
          <w:p w14:paraId="6768A39C" w14:textId="77777777" w:rsidR="000513CD" w:rsidRPr="001A69B5" w:rsidRDefault="0009509B" w:rsidP="001A69B5">
            <w:r w:rsidRPr="001A69B5">
              <w:t>Nei</w:t>
            </w:r>
          </w:p>
        </w:tc>
      </w:tr>
      <w:tr w:rsidR="000513CD" w:rsidRPr="001A69B5" w14:paraId="73F46DC8" w14:textId="77777777" w:rsidTr="001B3733">
        <w:trPr>
          <w:trHeight w:val="640"/>
        </w:trPr>
        <w:tc>
          <w:tcPr>
            <w:tcW w:w="1380" w:type="dxa"/>
          </w:tcPr>
          <w:p w14:paraId="66927E31" w14:textId="77777777" w:rsidR="000513CD" w:rsidRPr="001A69B5" w:rsidRDefault="0009509B" w:rsidP="001A69B5">
            <w:r w:rsidRPr="001A69B5">
              <w:t>2020–2021</w:t>
            </w:r>
          </w:p>
        </w:tc>
        <w:tc>
          <w:tcPr>
            <w:tcW w:w="1340" w:type="dxa"/>
          </w:tcPr>
          <w:p w14:paraId="1D0001FB" w14:textId="77777777" w:rsidR="000513CD" w:rsidRPr="001A69B5" w:rsidRDefault="0009509B" w:rsidP="001A69B5">
            <w:r w:rsidRPr="001A69B5">
              <w:t>689</w:t>
            </w:r>
          </w:p>
        </w:tc>
        <w:tc>
          <w:tcPr>
            <w:tcW w:w="5680" w:type="dxa"/>
          </w:tcPr>
          <w:p w14:paraId="2458CE68" w14:textId="77777777" w:rsidR="000513CD" w:rsidRPr="001A69B5" w:rsidRDefault="0009509B" w:rsidP="001A69B5">
            <w:proofErr w:type="spellStart"/>
            <w:r w:rsidRPr="001A69B5">
              <w:t>Likare</w:t>
            </w:r>
            <w:proofErr w:type="spellEnd"/>
            <w:r w:rsidRPr="001A69B5">
              <w:t xml:space="preserve"> konkurranse om </w:t>
            </w:r>
            <w:proofErr w:type="spellStart"/>
            <w:r w:rsidRPr="001A69B5">
              <w:t>studieplassar</w:t>
            </w:r>
            <w:proofErr w:type="spellEnd"/>
            <w:r w:rsidRPr="001A69B5">
              <w:t xml:space="preserve"> ved opptak til </w:t>
            </w:r>
            <w:proofErr w:type="spellStart"/>
            <w:r w:rsidRPr="001A69B5">
              <w:t>høgare</w:t>
            </w:r>
            <w:proofErr w:type="spellEnd"/>
            <w:r w:rsidRPr="001A69B5">
              <w:t xml:space="preserve"> utdanning i 2021</w:t>
            </w:r>
          </w:p>
        </w:tc>
        <w:tc>
          <w:tcPr>
            <w:tcW w:w="1140" w:type="dxa"/>
          </w:tcPr>
          <w:p w14:paraId="7DF3258C" w14:textId="77777777" w:rsidR="000513CD" w:rsidRPr="001A69B5" w:rsidRDefault="0009509B" w:rsidP="001A69B5">
            <w:r w:rsidRPr="001A69B5">
              <w:t>Ja</w:t>
            </w:r>
          </w:p>
        </w:tc>
      </w:tr>
      <w:tr w:rsidR="000513CD" w:rsidRPr="001A69B5" w14:paraId="4E1039E7" w14:textId="77777777" w:rsidTr="001B3733">
        <w:trPr>
          <w:trHeight w:val="380"/>
        </w:trPr>
        <w:tc>
          <w:tcPr>
            <w:tcW w:w="1380" w:type="dxa"/>
          </w:tcPr>
          <w:p w14:paraId="032490AA" w14:textId="77777777" w:rsidR="000513CD" w:rsidRPr="001A69B5" w:rsidRDefault="0009509B" w:rsidP="001A69B5">
            <w:r w:rsidRPr="001A69B5">
              <w:t>2020–2021</w:t>
            </w:r>
          </w:p>
        </w:tc>
        <w:tc>
          <w:tcPr>
            <w:tcW w:w="1340" w:type="dxa"/>
          </w:tcPr>
          <w:p w14:paraId="2CCE78BD" w14:textId="77777777" w:rsidR="000513CD" w:rsidRPr="001A69B5" w:rsidRDefault="0009509B" w:rsidP="001A69B5">
            <w:r w:rsidRPr="001A69B5">
              <w:t>734</w:t>
            </w:r>
          </w:p>
        </w:tc>
        <w:tc>
          <w:tcPr>
            <w:tcW w:w="5680" w:type="dxa"/>
          </w:tcPr>
          <w:p w14:paraId="07FAC03C" w14:textId="77777777" w:rsidR="000513CD" w:rsidRPr="001A69B5" w:rsidRDefault="0009509B" w:rsidP="001A69B5">
            <w:proofErr w:type="spellStart"/>
            <w:r w:rsidRPr="001A69B5">
              <w:t>Studieplassar</w:t>
            </w:r>
            <w:proofErr w:type="spellEnd"/>
            <w:r w:rsidRPr="001A69B5">
              <w:t xml:space="preserve"> </w:t>
            </w:r>
            <w:proofErr w:type="spellStart"/>
            <w:r w:rsidRPr="001A69B5">
              <w:t>innanfor</w:t>
            </w:r>
            <w:proofErr w:type="spellEnd"/>
            <w:r w:rsidRPr="001A69B5">
              <w:t xml:space="preserve"> IKT-fag og realfag</w:t>
            </w:r>
          </w:p>
        </w:tc>
        <w:tc>
          <w:tcPr>
            <w:tcW w:w="1140" w:type="dxa"/>
          </w:tcPr>
          <w:p w14:paraId="39AD728C" w14:textId="77777777" w:rsidR="000513CD" w:rsidRPr="001A69B5" w:rsidRDefault="0009509B" w:rsidP="001A69B5">
            <w:r w:rsidRPr="001A69B5">
              <w:t>Ja</w:t>
            </w:r>
          </w:p>
        </w:tc>
      </w:tr>
      <w:tr w:rsidR="000513CD" w:rsidRPr="001A69B5" w14:paraId="078ABAB6" w14:textId="77777777" w:rsidTr="001B3733">
        <w:trPr>
          <w:trHeight w:val="380"/>
        </w:trPr>
        <w:tc>
          <w:tcPr>
            <w:tcW w:w="1380" w:type="dxa"/>
          </w:tcPr>
          <w:p w14:paraId="5F8A32F9" w14:textId="77777777" w:rsidR="000513CD" w:rsidRPr="001A69B5" w:rsidRDefault="0009509B" w:rsidP="001A69B5">
            <w:r w:rsidRPr="001A69B5">
              <w:t>2020–2021</w:t>
            </w:r>
          </w:p>
        </w:tc>
        <w:tc>
          <w:tcPr>
            <w:tcW w:w="1340" w:type="dxa"/>
          </w:tcPr>
          <w:p w14:paraId="53D2756A" w14:textId="77777777" w:rsidR="000513CD" w:rsidRPr="001A69B5" w:rsidRDefault="0009509B" w:rsidP="001A69B5">
            <w:r w:rsidRPr="001A69B5">
              <w:t>832</w:t>
            </w:r>
          </w:p>
        </w:tc>
        <w:tc>
          <w:tcPr>
            <w:tcW w:w="5680" w:type="dxa"/>
          </w:tcPr>
          <w:p w14:paraId="4BEF401E" w14:textId="77777777" w:rsidR="000513CD" w:rsidRPr="001A69B5" w:rsidRDefault="0009509B" w:rsidP="001A69B5">
            <w:proofErr w:type="spellStart"/>
            <w:r w:rsidRPr="001A69B5">
              <w:t>Skuleskip</w:t>
            </w:r>
            <w:proofErr w:type="spellEnd"/>
            <w:r w:rsidRPr="001A69B5">
              <w:t xml:space="preserve"> i Nord-Norge</w:t>
            </w:r>
          </w:p>
        </w:tc>
        <w:tc>
          <w:tcPr>
            <w:tcW w:w="1140" w:type="dxa"/>
          </w:tcPr>
          <w:p w14:paraId="347BAC38" w14:textId="77777777" w:rsidR="000513CD" w:rsidRPr="001A69B5" w:rsidRDefault="0009509B" w:rsidP="001A69B5">
            <w:r w:rsidRPr="001A69B5">
              <w:t>Nei</w:t>
            </w:r>
          </w:p>
        </w:tc>
      </w:tr>
      <w:tr w:rsidR="000513CD" w:rsidRPr="001A69B5" w14:paraId="2F42AADD" w14:textId="77777777" w:rsidTr="001B3733">
        <w:trPr>
          <w:trHeight w:val="380"/>
        </w:trPr>
        <w:tc>
          <w:tcPr>
            <w:tcW w:w="1380" w:type="dxa"/>
          </w:tcPr>
          <w:p w14:paraId="70298DD7" w14:textId="77777777" w:rsidR="000513CD" w:rsidRPr="001A69B5" w:rsidRDefault="0009509B" w:rsidP="001A69B5">
            <w:r w:rsidRPr="001A69B5">
              <w:t>2020–2021</w:t>
            </w:r>
          </w:p>
        </w:tc>
        <w:tc>
          <w:tcPr>
            <w:tcW w:w="1340" w:type="dxa"/>
          </w:tcPr>
          <w:p w14:paraId="05335404" w14:textId="77777777" w:rsidR="000513CD" w:rsidRPr="001A69B5" w:rsidRDefault="0009509B" w:rsidP="001A69B5">
            <w:r w:rsidRPr="001A69B5">
              <w:t>937</w:t>
            </w:r>
          </w:p>
        </w:tc>
        <w:tc>
          <w:tcPr>
            <w:tcW w:w="5680" w:type="dxa"/>
          </w:tcPr>
          <w:p w14:paraId="1D2AC7F1" w14:textId="77777777" w:rsidR="000513CD" w:rsidRPr="001A69B5" w:rsidRDefault="0009509B" w:rsidP="001A69B5">
            <w:proofErr w:type="spellStart"/>
            <w:r w:rsidRPr="001A69B5">
              <w:t>Fråfall</w:t>
            </w:r>
            <w:proofErr w:type="spellEnd"/>
            <w:r w:rsidRPr="001A69B5">
              <w:t xml:space="preserve"> og </w:t>
            </w:r>
            <w:proofErr w:type="spellStart"/>
            <w:r w:rsidRPr="001A69B5">
              <w:t>forseinkingar</w:t>
            </w:r>
            <w:proofErr w:type="spellEnd"/>
            <w:r w:rsidRPr="001A69B5">
              <w:t xml:space="preserve"> i </w:t>
            </w:r>
            <w:proofErr w:type="spellStart"/>
            <w:r w:rsidRPr="001A69B5">
              <w:t>høgare</w:t>
            </w:r>
            <w:proofErr w:type="spellEnd"/>
            <w:r w:rsidRPr="001A69B5">
              <w:t xml:space="preserve"> utdanning</w:t>
            </w:r>
          </w:p>
        </w:tc>
        <w:tc>
          <w:tcPr>
            <w:tcW w:w="1140" w:type="dxa"/>
          </w:tcPr>
          <w:p w14:paraId="0D451BA8" w14:textId="77777777" w:rsidR="000513CD" w:rsidRPr="001A69B5" w:rsidRDefault="0009509B" w:rsidP="001A69B5">
            <w:r w:rsidRPr="001A69B5">
              <w:t>Nei</w:t>
            </w:r>
          </w:p>
        </w:tc>
      </w:tr>
      <w:tr w:rsidR="000513CD" w:rsidRPr="001A69B5" w14:paraId="5A9973E6" w14:textId="77777777" w:rsidTr="001B3733">
        <w:trPr>
          <w:trHeight w:val="380"/>
        </w:trPr>
        <w:tc>
          <w:tcPr>
            <w:tcW w:w="1380" w:type="dxa"/>
          </w:tcPr>
          <w:p w14:paraId="2BA1A7EB" w14:textId="77777777" w:rsidR="000513CD" w:rsidRPr="001A69B5" w:rsidRDefault="0009509B" w:rsidP="001A69B5">
            <w:r w:rsidRPr="001A69B5">
              <w:t>2020–2021</w:t>
            </w:r>
          </w:p>
        </w:tc>
        <w:tc>
          <w:tcPr>
            <w:tcW w:w="1340" w:type="dxa"/>
          </w:tcPr>
          <w:p w14:paraId="73B3AEB8" w14:textId="77777777" w:rsidR="000513CD" w:rsidRPr="001A69B5" w:rsidRDefault="0009509B" w:rsidP="001A69B5">
            <w:r w:rsidRPr="001A69B5">
              <w:t>940</w:t>
            </w:r>
          </w:p>
        </w:tc>
        <w:tc>
          <w:tcPr>
            <w:tcW w:w="5680" w:type="dxa"/>
          </w:tcPr>
          <w:p w14:paraId="4F42CC91" w14:textId="77777777" w:rsidR="000513CD" w:rsidRPr="001A69B5" w:rsidRDefault="0009509B" w:rsidP="001A69B5">
            <w:proofErr w:type="spellStart"/>
            <w:r w:rsidRPr="001A69B5">
              <w:t>Studieplassar</w:t>
            </w:r>
            <w:proofErr w:type="spellEnd"/>
            <w:r w:rsidRPr="001A69B5">
              <w:t xml:space="preserve"> i medisin, helsefag, sjukepleie og psykologi</w:t>
            </w:r>
          </w:p>
        </w:tc>
        <w:tc>
          <w:tcPr>
            <w:tcW w:w="1140" w:type="dxa"/>
          </w:tcPr>
          <w:p w14:paraId="50AEBD1A" w14:textId="77777777" w:rsidR="000513CD" w:rsidRPr="001A69B5" w:rsidRDefault="0009509B" w:rsidP="001A69B5">
            <w:r w:rsidRPr="001A69B5">
              <w:t>Ja</w:t>
            </w:r>
          </w:p>
        </w:tc>
      </w:tr>
      <w:tr w:rsidR="000513CD" w:rsidRPr="001A69B5" w14:paraId="267F9F16" w14:textId="77777777" w:rsidTr="001B3733">
        <w:trPr>
          <w:trHeight w:val="640"/>
        </w:trPr>
        <w:tc>
          <w:tcPr>
            <w:tcW w:w="1380" w:type="dxa"/>
          </w:tcPr>
          <w:p w14:paraId="4C001625" w14:textId="77777777" w:rsidR="000513CD" w:rsidRPr="001A69B5" w:rsidRDefault="0009509B" w:rsidP="001A69B5">
            <w:r w:rsidRPr="001A69B5">
              <w:t>2020–2021</w:t>
            </w:r>
          </w:p>
        </w:tc>
        <w:tc>
          <w:tcPr>
            <w:tcW w:w="1340" w:type="dxa"/>
          </w:tcPr>
          <w:p w14:paraId="3A5E703E" w14:textId="77777777" w:rsidR="000513CD" w:rsidRPr="001A69B5" w:rsidRDefault="0009509B" w:rsidP="001A69B5">
            <w:r w:rsidRPr="001A69B5">
              <w:t>941</w:t>
            </w:r>
          </w:p>
        </w:tc>
        <w:tc>
          <w:tcPr>
            <w:tcW w:w="5680" w:type="dxa"/>
          </w:tcPr>
          <w:p w14:paraId="5404DC74" w14:textId="77777777" w:rsidR="000513CD" w:rsidRPr="001A69B5" w:rsidRDefault="0009509B" w:rsidP="001A69B5">
            <w:r w:rsidRPr="001A69B5">
              <w:t xml:space="preserve">Opptrappingsplan for </w:t>
            </w:r>
            <w:proofErr w:type="spellStart"/>
            <w:r w:rsidRPr="001A69B5">
              <w:t>studieplassar</w:t>
            </w:r>
            <w:proofErr w:type="spellEnd"/>
            <w:r w:rsidRPr="001A69B5">
              <w:t xml:space="preserve"> i medisin, helsefag, sjukepleie og psykologi</w:t>
            </w:r>
          </w:p>
        </w:tc>
        <w:tc>
          <w:tcPr>
            <w:tcW w:w="1140" w:type="dxa"/>
          </w:tcPr>
          <w:p w14:paraId="598A377D" w14:textId="77777777" w:rsidR="000513CD" w:rsidRPr="001A69B5" w:rsidRDefault="0009509B" w:rsidP="001A69B5">
            <w:r w:rsidRPr="001A69B5">
              <w:t>Nei</w:t>
            </w:r>
          </w:p>
        </w:tc>
      </w:tr>
      <w:tr w:rsidR="000513CD" w:rsidRPr="001A69B5" w14:paraId="79FB3FBA" w14:textId="77777777" w:rsidTr="001B3733">
        <w:trPr>
          <w:trHeight w:val="380"/>
        </w:trPr>
        <w:tc>
          <w:tcPr>
            <w:tcW w:w="1380" w:type="dxa"/>
          </w:tcPr>
          <w:p w14:paraId="0906DF52" w14:textId="77777777" w:rsidR="000513CD" w:rsidRPr="001A69B5" w:rsidRDefault="0009509B" w:rsidP="001A69B5">
            <w:r w:rsidRPr="001A69B5">
              <w:t>2020–2021</w:t>
            </w:r>
          </w:p>
        </w:tc>
        <w:tc>
          <w:tcPr>
            <w:tcW w:w="1340" w:type="dxa"/>
          </w:tcPr>
          <w:p w14:paraId="67B1F579" w14:textId="77777777" w:rsidR="000513CD" w:rsidRPr="001A69B5" w:rsidRDefault="0009509B" w:rsidP="001A69B5">
            <w:r w:rsidRPr="001A69B5">
              <w:t>942</w:t>
            </w:r>
          </w:p>
        </w:tc>
        <w:tc>
          <w:tcPr>
            <w:tcW w:w="5680" w:type="dxa"/>
          </w:tcPr>
          <w:p w14:paraId="31231500" w14:textId="77777777" w:rsidR="000513CD" w:rsidRPr="001A69B5" w:rsidRDefault="0009509B" w:rsidP="001A69B5">
            <w:r w:rsidRPr="001A69B5">
              <w:t xml:space="preserve">Styrke rådgivings- og </w:t>
            </w:r>
            <w:proofErr w:type="spellStart"/>
            <w:r w:rsidRPr="001A69B5">
              <w:t>rettleiingstenesta</w:t>
            </w:r>
            <w:proofErr w:type="spellEnd"/>
            <w:r w:rsidRPr="001A69B5">
              <w:t xml:space="preserve"> i </w:t>
            </w:r>
            <w:proofErr w:type="spellStart"/>
            <w:r w:rsidRPr="001A69B5">
              <w:t>skulen</w:t>
            </w:r>
            <w:proofErr w:type="spellEnd"/>
          </w:p>
        </w:tc>
        <w:tc>
          <w:tcPr>
            <w:tcW w:w="1140" w:type="dxa"/>
          </w:tcPr>
          <w:p w14:paraId="29E96603" w14:textId="77777777" w:rsidR="000513CD" w:rsidRPr="001A69B5" w:rsidRDefault="0009509B" w:rsidP="001A69B5">
            <w:r w:rsidRPr="001A69B5">
              <w:t>Nei</w:t>
            </w:r>
          </w:p>
        </w:tc>
      </w:tr>
      <w:tr w:rsidR="000513CD" w:rsidRPr="001A69B5" w14:paraId="77E55C81" w14:textId="77777777" w:rsidTr="001B3733">
        <w:trPr>
          <w:trHeight w:val="380"/>
        </w:trPr>
        <w:tc>
          <w:tcPr>
            <w:tcW w:w="1380" w:type="dxa"/>
          </w:tcPr>
          <w:p w14:paraId="36C8BD14" w14:textId="77777777" w:rsidR="000513CD" w:rsidRPr="001A69B5" w:rsidRDefault="0009509B" w:rsidP="001A69B5">
            <w:r w:rsidRPr="001A69B5">
              <w:t>2020–2021</w:t>
            </w:r>
          </w:p>
        </w:tc>
        <w:tc>
          <w:tcPr>
            <w:tcW w:w="1340" w:type="dxa"/>
          </w:tcPr>
          <w:p w14:paraId="4E0A8181" w14:textId="77777777" w:rsidR="000513CD" w:rsidRPr="001A69B5" w:rsidRDefault="0009509B" w:rsidP="001A69B5">
            <w:r w:rsidRPr="001A69B5">
              <w:t>943</w:t>
            </w:r>
          </w:p>
        </w:tc>
        <w:tc>
          <w:tcPr>
            <w:tcW w:w="5680" w:type="dxa"/>
          </w:tcPr>
          <w:p w14:paraId="04171885" w14:textId="77777777" w:rsidR="000513CD" w:rsidRPr="001A69B5" w:rsidRDefault="0009509B" w:rsidP="001A69B5">
            <w:r w:rsidRPr="001A69B5">
              <w:t>Krav til minstestandard på teknisk utstyr på yrkesfag</w:t>
            </w:r>
          </w:p>
        </w:tc>
        <w:tc>
          <w:tcPr>
            <w:tcW w:w="1140" w:type="dxa"/>
          </w:tcPr>
          <w:p w14:paraId="051453F4" w14:textId="77777777" w:rsidR="000513CD" w:rsidRPr="001A69B5" w:rsidRDefault="0009509B" w:rsidP="001A69B5">
            <w:r w:rsidRPr="001A69B5">
              <w:t>Nei</w:t>
            </w:r>
          </w:p>
        </w:tc>
      </w:tr>
      <w:tr w:rsidR="000513CD" w:rsidRPr="001A69B5" w14:paraId="2135813A" w14:textId="77777777" w:rsidTr="001B3733">
        <w:trPr>
          <w:trHeight w:val="380"/>
        </w:trPr>
        <w:tc>
          <w:tcPr>
            <w:tcW w:w="1380" w:type="dxa"/>
          </w:tcPr>
          <w:p w14:paraId="351AA8CA" w14:textId="77777777" w:rsidR="000513CD" w:rsidRPr="001A69B5" w:rsidRDefault="0009509B" w:rsidP="001A69B5">
            <w:r w:rsidRPr="001A69B5">
              <w:t>2020–2021</w:t>
            </w:r>
          </w:p>
        </w:tc>
        <w:tc>
          <w:tcPr>
            <w:tcW w:w="1340" w:type="dxa"/>
          </w:tcPr>
          <w:p w14:paraId="5ACA24D3" w14:textId="77777777" w:rsidR="000513CD" w:rsidRPr="001A69B5" w:rsidRDefault="0009509B" w:rsidP="001A69B5">
            <w:r w:rsidRPr="001A69B5">
              <w:t>944</w:t>
            </w:r>
          </w:p>
        </w:tc>
        <w:tc>
          <w:tcPr>
            <w:tcW w:w="5680" w:type="dxa"/>
          </w:tcPr>
          <w:p w14:paraId="17F38B85" w14:textId="77777777" w:rsidR="000513CD" w:rsidRPr="001A69B5" w:rsidRDefault="0009509B" w:rsidP="001A69B5">
            <w:r w:rsidRPr="001A69B5">
              <w:t xml:space="preserve">Kunnskap om </w:t>
            </w:r>
            <w:proofErr w:type="spellStart"/>
            <w:r w:rsidRPr="001A69B5">
              <w:t>fagskuleutdanning</w:t>
            </w:r>
            <w:proofErr w:type="spellEnd"/>
            <w:r w:rsidRPr="001A69B5">
              <w:t xml:space="preserve"> i </w:t>
            </w:r>
            <w:proofErr w:type="spellStart"/>
            <w:r w:rsidRPr="001A69B5">
              <w:t>rådgivingstjenesta</w:t>
            </w:r>
            <w:proofErr w:type="spellEnd"/>
          </w:p>
        </w:tc>
        <w:tc>
          <w:tcPr>
            <w:tcW w:w="1140" w:type="dxa"/>
          </w:tcPr>
          <w:p w14:paraId="753C3120" w14:textId="77777777" w:rsidR="000513CD" w:rsidRPr="001A69B5" w:rsidRDefault="0009509B" w:rsidP="001A69B5">
            <w:r w:rsidRPr="001A69B5">
              <w:t>Nei</w:t>
            </w:r>
          </w:p>
        </w:tc>
      </w:tr>
      <w:tr w:rsidR="000513CD" w:rsidRPr="001A69B5" w14:paraId="167CAD9D" w14:textId="77777777" w:rsidTr="001B3733">
        <w:trPr>
          <w:trHeight w:val="380"/>
        </w:trPr>
        <w:tc>
          <w:tcPr>
            <w:tcW w:w="1380" w:type="dxa"/>
          </w:tcPr>
          <w:p w14:paraId="1CAB576D" w14:textId="77777777" w:rsidR="000513CD" w:rsidRPr="001A69B5" w:rsidRDefault="0009509B" w:rsidP="001A69B5">
            <w:r w:rsidRPr="001A69B5">
              <w:t>2020–2021</w:t>
            </w:r>
          </w:p>
        </w:tc>
        <w:tc>
          <w:tcPr>
            <w:tcW w:w="1340" w:type="dxa"/>
          </w:tcPr>
          <w:p w14:paraId="7445C3C4" w14:textId="77777777" w:rsidR="000513CD" w:rsidRPr="001A69B5" w:rsidRDefault="0009509B" w:rsidP="001A69B5">
            <w:r w:rsidRPr="001A69B5">
              <w:t>945</w:t>
            </w:r>
          </w:p>
        </w:tc>
        <w:tc>
          <w:tcPr>
            <w:tcW w:w="5680" w:type="dxa"/>
          </w:tcPr>
          <w:p w14:paraId="337427DF" w14:textId="77777777" w:rsidR="000513CD" w:rsidRPr="001A69B5" w:rsidRDefault="0009509B" w:rsidP="001A69B5">
            <w:r w:rsidRPr="001A69B5">
              <w:t xml:space="preserve">Rekrutteringsstipend for </w:t>
            </w:r>
            <w:proofErr w:type="spellStart"/>
            <w:r w:rsidRPr="001A69B5">
              <w:t>yrkesfaglærarutdanning</w:t>
            </w:r>
            <w:proofErr w:type="spellEnd"/>
          </w:p>
        </w:tc>
        <w:tc>
          <w:tcPr>
            <w:tcW w:w="1140" w:type="dxa"/>
          </w:tcPr>
          <w:p w14:paraId="0A2A5E9F" w14:textId="77777777" w:rsidR="000513CD" w:rsidRPr="001A69B5" w:rsidRDefault="0009509B" w:rsidP="001A69B5">
            <w:r w:rsidRPr="001A69B5">
              <w:t>Nei</w:t>
            </w:r>
          </w:p>
        </w:tc>
      </w:tr>
      <w:tr w:rsidR="000513CD" w:rsidRPr="001A69B5" w14:paraId="64767102" w14:textId="77777777" w:rsidTr="001B3733">
        <w:trPr>
          <w:trHeight w:val="380"/>
        </w:trPr>
        <w:tc>
          <w:tcPr>
            <w:tcW w:w="1380" w:type="dxa"/>
          </w:tcPr>
          <w:p w14:paraId="481D2E2F" w14:textId="77777777" w:rsidR="000513CD" w:rsidRPr="001A69B5" w:rsidRDefault="0009509B" w:rsidP="001A69B5">
            <w:r w:rsidRPr="001A69B5">
              <w:t>2020–2021</w:t>
            </w:r>
          </w:p>
        </w:tc>
        <w:tc>
          <w:tcPr>
            <w:tcW w:w="1340" w:type="dxa"/>
          </w:tcPr>
          <w:p w14:paraId="2281AC39" w14:textId="77777777" w:rsidR="000513CD" w:rsidRPr="001A69B5" w:rsidRDefault="0009509B" w:rsidP="001A69B5">
            <w:r w:rsidRPr="001A69B5">
              <w:t>946</w:t>
            </w:r>
          </w:p>
        </w:tc>
        <w:tc>
          <w:tcPr>
            <w:tcW w:w="5680" w:type="dxa"/>
          </w:tcPr>
          <w:p w14:paraId="63B8D6CE" w14:textId="77777777" w:rsidR="000513CD" w:rsidRPr="001A69B5" w:rsidRDefault="0009509B" w:rsidP="001A69B5">
            <w:r w:rsidRPr="001A69B5">
              <w:t xml:space="preserve">Hospiteringsordning for </w:t>
            </w:r>
            <w:proofErr w:type="spellStart"/>
            <w:r w:rsidRPr="001A69B5">
              <w:t>yrkesfaglærarar</w:t>
            </w:r>
            <w:proofErr w:type="spellEnd"/>
          </w:p>
        </w:tc>
        <w:tc>
          <w:tcPr>
            <w:tcW w:w="1140" w:type="dxa"/>
          </w:tcPr>
          <w:p w14:paraId="45157D58" w14:textId="77777777" w:rsidR="000513CD" w:rsidRPr="001A69B5" w:rsidRDefault="0009509B" w:rsidP="001A69B5">
            <w:r w:rsidRPr="001A69B5">
              <w:t>Nei</w:t>
            </w:r>
          </w:p>
        </w:tc>
      </w:tr>
      <w:tr w:rsidR="000513CD" w:rsidRPr="001A69B5" w14:paraId="296FFCE3" w14:textId="77777777" w:rsidTr="001B3733">
        <w:trPr>
          <w:trHeight w:val="380"/>
        </w:trPr>
        <w:tc>
          <w:tcPr>
            <w:tcW w:w="1380" w:type="dxa"/>
          </w:tcPr>
          <w:p w14:paraId="2EDA43FA" w14:textId="77777777" w:rsidR="000513CD" w:rsidRPr="001A69B5" w:rsidRDefault="0009509B" w:rsidP="001A69B5">
            <w:r w:rsidRPr="001A69B5">
              <w:t>2020–2021</w:t>
            </w:r>
          </w:p>
        </w:tc>
        <w:tc>
          <w:tcPr>
            <w:tcW w:w="1340" w:type="dxa"/>
          </w:tcPr>
          <w:p w14:paraId="066E9707" w14:textId="77777777" w:rsidR="000513CD" w:rsidRPr="001A69B5" w:rsidRDefault="0009509B" w:rsidP="001A69B5">
            <w:r w:rsidRPr="001A69B5">
              <w:t>947</w:t>
            </w:r>
          </w:p>
        </w:tc>
        <w:tc>
          <w:tcPr>
            <w:tcW w:w="5680" w:type="dxa"/>
          </w:tcPr>
          <w:p w14:paraId="5BA4ACC6" w14:textId="77777777" w:rsidR="000513CD" w:rsidRPr="001A69B5" w:rsidRDefault="0009509B" w:rsidP="001A69B5">
            <w:r w:rsidRPr="001A69B5">
              <w:t>Yrkesopplæringa tilpassa arbeidslivet</w:t>
            </w:r>
          </w:p>
        </w:tc>
        <w:tc>
          <w:tcPr>
            <w:tcW w:w="1140" w:type="dxa"/>
          </w:tcPr>
          <w:p w14:paraId="578521D6" w14:textId="77777777" w:rsidR="000513CD" w:rsidRPr="001A69B5" w:rsidRDefault="0009509B" w:rsidP="001A69B5">
            <w:r w:rsidRPr="001A69B5">
              <w:t>Nei</w:t>
            </w:r>
          </w:p>
        </w:tc>
      </w:tr>
      <w:tr w:rsidR="000513CD" w:rsidRPr="001A69B5" w14:paraId="774A8697" w14:textId="77777777" w:rsidTr="001B3733">
        <w:trPr>
          <w:trHeight w:val="380"/>
        </w:trPr>
        <w:tc>
          <w:tcPr>
            <w:tcW w:w="1380" w:type="dxa"/>
          </w:tcPr>
          <w:p w14:paraId="48456AC1" w14:textId="77777777" w:rsidR="000513CD" w:rsidRPr="001A69B5" w:rsidRDefault="0009509B" w:rsidP="001A69B5">
            <w:r w:rsidRPr="001A69B5">
              <w:t>2020–2021</w:t>
            </w:r>
          </w:p>
        </w:tc>
        <w:tc>
          <w:tcPr>
            <w:tcW w:w="1340" w:type="dxa"/>
          </w:tcPr>
          <w:p w14:paraId="2A1D433C" w14:textId="77777777" w:rsidR="000513CD" w:rsidRPr="001A69B5" w:rsidRDefault="0009509B" w:rsidP="001A69B5">
            <w:r w:rsidRPr="001A69B5">
              <w:t>948</w:t>
            </w:r>
          </w:p>
        </w:tc>
        <w:tc>
          <w:tcPr>
            <w:tcW w:w="5680" w:type="dxa"/>
          </w:tcPr>
          <w:p w14:paraId="3FA91576" w14:textId="77777777" w:rsidR="000513CD" w:rsidRPr="001A69B5" w:rsidRDefault="0009509B" w:rsidP="001A69B5">
            <w:r w:rsidRPr="001A69B5">
              <w:t>Prøveforsøk i yrkesfag etter Steigen-modellen</w:t>
            </w:r>
          </w:p>
        </w:tc>
        <w:tc>
          <w:tcPr>
            <w:tcW w:w="1140" w:type="dxa"/>
          </w:tcPr>
          <w:p w14:paraId="54A92057" w14:textId="77777777" w:rsidR="000513CD" w:rsidRPr="001A69B5" w:rsidRDefault="0009509B" w:rsidP="001A69B5">
            <w:r w:rsidRPr="001A69B5">
              <w:t>Nei</w:t>
            </w:r>
          </w:p>
        </w:tc>
      </w:tr>
      <w:tr w:rsidR="000513CD" w:rsidRPr="001A69B5" w14:paraId="31DA23D4" w14:textId="77777777" w:rsidTr="001B3733">
        <w:trPr>
          <w:trHeight w:val="380"/>
        </w:trPr>
        <w:tc>
          <w:tcPr>
            <w:tcW w:w="1380" w:type="dxa"/>
          </w:tcPr>
          <w:p w14:paraId="011A38A9" w14:textId="77777777" w:rsidR="000513CD" w:rsidRPr="001A69B5" w:rsidRDefault="0009509B" w:rsidP="001A69B5">
            <w:r w:rsidRPr="001A69B5">
              <w:t>2020–2021</w:t>
            </w:r>
          </w:p>
        </w:tc>
        <w:tc>
          <w:tcPr>
            <w:tcW w:w="1340" w:type="dxa"/>
          </w:tcPr>
          <w:p w14:paraId="65FC4ACA" w14:textId="77777777" w:rsidR="000513CD" w:rsidRPr="001A69B5" w:rsidRDefault="0009509B" w:rsidP="001A69B5">
            <w:r w:rsidRPr="001A69B5">
              <w:t>949</w:t>
            </w:r>
          </w:p>
        </w:tc>
        <w:tc>
          <w:tcPr>
            <w:tcW w:w="5680" w:type="dxa"/>
          </w:tcPr>
          <w:p w14:paraId="1ACE0559" w14:textId="77777777" w:rsidR="000513CD" w:rsidRPr="001A69B5" w:rsidRDefault="0009509B" w:rsidP="001A69B5">
            <w:r w:rsidRPr="001A69B5">
              <w:t xml:space="preserve">Undervisningsutstyr i tekniske fag i </w:t>
            </w:r>
            <w:proofErr w:type="spellStart"/>
            <w:r w:rsidRPr="001A69B5">
              <w:t>vidaregåande</w:t>
            </w:r>
            <w:proofErr w:type="spellEnd"/>
          </w:p>
        </w:tc>
        <w:tc>
          <w:tcPr>
            <w:tcW w:w="1140" w:type="dxa"/>
          </w:tcPr>
          <w:p w14:paraId="6CAFDDBA" w14:textId="77777777" w:rsidR="000513CD" w:rsidRPr="001A69B5" w:rsidRDefault="0009509B" w:rsidP="001A69B5">
            <w:r w:rsidRPr="001A69B5">
              <w:t>Nei</w:t>
            </w:r>
          </w:p>
        </w:tc>
      </w:tr>
      <w:tr w:rsidR="000513CD" w:rsidRPr="001A69B5" w14:paraId="131CB3DB" w14:textId="77777777" w:rsidTr="001B3733">
        <w:trPr>
          <w:trHeight w:val="380"/>
        </w:trPr>
        <w:tc>
          <w:tcPr>
            <w:tcW w:w="1380" w:type="dxa"/>
          </w:tcPr>
          <w:p w14:paraId="189D4E37" w14:textId="77777777" w:rsidR="000513CD" w:rsidRPr="001A69B5" w:rsidRDefault="0009509B" w:rsidP="001A69B5">
            <w:r w:rsidRPr="001A69B5">
              <w:t>2020–2021</w:t>
            </w:r>
          </w:p>
        </w:tc>
        <w:tc>
          <w:tcPr>
            <w:tcW w:w="1340" w:type="dxa"/>
          </w:tcPr>
          <w:p w14:paraId="65CE516B" w14:textId="77777777" w:rsidR="000513CD" w:rsidRPr="001A69B5" w:rsidRDefault="0009509B" w:rsidP="001A69B5">
            <w:r w:rsidRPr="001A69B5">
              <w:t>950</w:t>
            </w:r>
          </w:p>
        </w:tc>
        <w:tc>
          <w:tcPr>
            <w:tcW w:w="5680" w:type="dxa"/>
          </w:tcPr>
          <w:p w14:paraId="371673FA" w14:textId="77777777" w:rsidR="000513CD" w:rsidRPr="001A69B5" w:rsidRDefault="0009509B" w:rsidP="001A69B5">
            <w:proofErr w:type="spellStart"/>
            <w:r w:rsidRPr="001A69B5">
              <w:t>Auka</w:t>
            </w:r>
            <w:proofErr w:type="spellEnd"/>
            <w:r w:rsidRPr="001A69B5">
              <w:t xml:space="preserve"> utstyrsstipend</w:t>
            </w:r>
          </w:p>
        </w:tc>
        <w:tc>
          <w:tcPr>
            <w:tcW w:w="1140" w:type="dxa"/>
          </w:tcPr>
          <w:p w14:paraId="736C0C31" w14:textId="77777777" w:rsidR="000513CD" w:rsidRPr="001A69B5" w:rsidRDefault="0009509B" w:rsidP="001A69B5">
            <w:r w:rsidRPr="001A69B5">
              <w:t>Nei</w:t>
            </w:r>
          </w:p>
        </w:tc>
      </w:tr>
      <w:tr w:rsidR="000513CD" w:rsidRPr="001A69B5" w14:paraId="32A4876F" w14:textId="77777777" w:rsidTr="001B3733">
        <w:trPr>
          <w:trHeight w:val="380"/>
        </w:trPr>
        <w:tc>
          <w:tcPr>
            <w:tcW w:w="1380" w:type="dxa"/>
          </w:tcPr>
          <w:p w14:paraId="4F2C9C5E" w14:textId="77777777" w:rsidR="000513CD" w:rsidRPr="001A69B5" w:rsidRDefault="0009509B" w:rsidP="001A69B5">
            <w:r w:rsidRPr="001A69B5">
              <w:t>2020–2021</w:t>
            </w:r>
          </w:p>
        </w:tc>
        <w:tc>
          <w:tcPr>
            <w:tcW w:w="1340" w:type="dxa"/>
          </w:tcPr>
          <w:p w14:paraId="7D77AABF" w14:textId="77777777" w:rsidR="000513CD" w:rsidRPr="001A69B5" w:rsidRDefault="0009509B" w:rsidP="001A69B5">
            <w:r w:rsidRPr="001A69B5">
              <w:t>971</w:t>
            </w:r>
          </w:p>
        </w:tc>
        <w:tc>
          <w:tcPr>
            <w:tcW w:w="5680" w:type="dxa"/>
          </w:tcPr>
          <w:p w14:paraId="72DE511A" w14:textId="77777777" w:rsidR="000513CD" w:rsidRPr="001A69B5" w:rsidRDefault="0009509B" w:rsidP="001A69B5">
            <w:r w:rsidRPr="001A69B5">
              <w:t xml:space="preserve">Tilgang til </w:t>
            </w:r>
            <w:proofErr w:type="spellStart"/>
            <w:r w:rsidRPr="001A69B5">
              <w:t>skulebygg</w:t>
            </w:r>
            <w:proofErr w:type="spellEnd"/>
            <w:r w:rsidRPr="001A69B5">
              <w:t xml:space="preserve"> for </w:t>
            </w:r>
            <w:proofErr w:type="spellStart"/>
            <w:r w:rsidRPr="001A69B5">
              <w:t>organisasjonar</w:t>
            </w:r>
            <w:proofErr w:type="spellEnd"/>
          </w:p>
        </w:tc>
        <w:tc>
          <w:tcPr>
            <w:tcW w:w="1140" w:type="dxa"/>
          </w:tcPr>
          <w:p w14:paraId="55DA4C0E" w14:textId="77777777" w:rsidR="000513CD" w:rsidRPr="001A69B5" w:rsidRDefault="0009509B" w:rsidP="001A69B5">
            <w:r w:rsidRPr="001A69B5">
              <w:t>Nei</w:t>
            </w:r>
          </w:p>
        </w:tc>
      </w:tr>
      <w:tr w:rsidR="000513CD" w:rsidRPr="001A69B5" w14:paraId="111499AB" w14:textId="77777777" w:rsidTr="001B3733">
        <w:trPr>
          <w:trHeight w:val="380"/>
        </w:trPr>
        <w:tc>
          <w:tcPr>
            <w:tcW w:w="1380" w:type="dxa"/>
          </w:tcPr>
          <w:p w14:paraId="6CEC78B3" w14:textId="77777777" w:rsidR="000513CD" w:rsidRPr="001A69B5" w:rsidRDefault="0009509B" w:rsidP="001A69B5">
            <w:r w:rsidRPr="001A69B5">
              <w:t>2020–2021</w:t>
            </w:r>
          </w:p>
        </w:tc>
        <w:tc>
          <w:tcPr>
            <w:tcW w:w="1340" w:type="dxa"/>
          </w:tcPr>
          <w:p w14:paraId="46DF60E4" w14:textId="77777777" w:rsidR="000513CD" w:rsidRPr="001A69B5" w:rsidRDefault="0009509B" w:rsidP="001A69B5">
            <w:r w:rsidRPr="001A69B5">
              <w:t>1016</w:t>
            </w:r>
          </w:p>
        </w:tc>
        <w:tc>
          <w:tcPr>
            <w:tcW w:w="5680" w:type="dxa"/>
          </w:tcPr>
          <w:p w14:paraId="0294DA08" w14:textId="77777777" w:rsidR="000513CD" w:rsidRPr="001A69B5" w:rsidRDefault="0009509B" w:rsidP="001A69B5">
            <w:proofErr w:type="spellStart"/>
            <w:r w:rsidRPr="001A69B5">
              <w:t>Eksamensoppgåver</w:t>
            </w:r>
            <w:proofErr w:type="spellEnd"/>
            <w:r w:rsidRPr="001A69B5">
              <w:t xml:space="preserve"> og skriftspråk</w:t>
            </w:r>
          </w:p>
        </w:tc>
        <w:tc>
          <w:tcPr>
            <w:tcW w:w="1140" w:type="dxa"/>
          </w:tcPr>
          <w:p w14:paraId="237D1829" w14:textId="77777777" w:rsidR="000513CD" w:rsidRPr="001A69B5" w:rsidRDefault="0009509B" w:rsidP="001A69B5">
            <w:r w:rsidRPr="001A69B5">
              <w:t>Nei</w:t>
            </w:r>
          </w:p>
        </w:tc>
      </w:tr>
      <w:tr w:rsidR="000513CD" w:rsidRPr="001A69B5" w14:paraId="0B6AEF82" w14:textId="77777777" w:rsidTr="001B3733">
        <w:trPr>
          <w:trHeight w:val="380"/>
        </w:trPr>
        <w:tc>
          <w:tcPr>
            <w:tcW w:w="1380" w:type="dxa"/>
          </w:tcPr>
          <w:p w14:paraId="5E57E526" w14:textId="77777777" w:rsidR="000513CD" w:rsidRPr="001A69B5" w:rsidRDefault="0009509B" w:rsidP="001A69B5">
            <w:r w:rsidRPr="001A69B5">
              <w:t>2020–2021</w:t>
            </w:r>
          </w:p>
        </w:tc>
        <w:tc>
          <w:tcPr>
            <w:tcW w:w="1340" w:type="dxa"/>
          </w:tcPr>
          <w:p w14:paraId="6CFECD33" w14:textId="77777777" w:rsidR="000513CD" w:rsidRPr="001A69B5" w:rsidRDefault="0009509B" w:rsidP="001A69B5">
            <w:r w:rsidRPr="001A69B5">
              <w:t>1017</w:t>
            </w:r>
          </w:p>
        </w:tc>
        <w:tc>
          <w:tcPr>
            <w:tcW w:w="5680" w:type="dxa"/>
          </w:tcPr>
          <w:p w14:paraId="06131B09" w14:textId="77777777" w:rsidR="000513CD" w:rsidRPr="001A69B5" w:rsidRDefault="0009509B" w:rsidP="001A69B5">
            <w:proofErr w:type="spellStart"/>
            <w:r w:rsidRPr="001A69B5">
              <w:t>Opplæringslova</w:t>
            </w:r>
            <w:proofErr w:type="spellEnd"/>
            <w:r w:rsidRPr="001A69B5">
              <w:t>, barnehagelova og FNs barnekonvensjon</w:t>
            </w:r>
          </w:p>
        </w:tc>
        <w:tc>
          <w:tcPr>
            <w:tcW w:w="1140" w:type="dxa"/>
          </w:tcPr>
          <w:p w14:paraId="2600E557" w14:textId="77777777" w:rsidR="000513CD" w:rsidRPr="001A69B5" w:rsidRDefault="0009509B" w:rsidP="001A69B5">
            <w:r w:rsidRPr="001A69B5">
              <w:t>Nei</w:t>
            </w:r>
          </w:p>
        </w:tc>
      </w:tr>
      <w:tr w:rsidR="000513CD" w:rsidRPr="001A69B5" w14:paraId="7D11A189" w14:textId="77777777" w:rsidTr="001B3733">
        <w:trPr>
          <w:trHeight w:val="380"/>
        </w:trPr>
        <w:tc>
          <w:tcPr>
            <w:tcW w:w="1380" w:type="dxa"/>
          </w:tcPr>
          <w:p w14:paraId="20730AD9" w14:textId="77777777" w:rsidR="000513CD" w:rsidRPr="001A69B5" w:rsidRDefault="0009509B" w:rsidP="001A69B5">
            <w:r w:rsidRPr="001A69B5">
              <w:t>2020–2021</w:t>
            </w:r>
          </w:p>
        </w:tc>
        <w:tc>
          <w:tcPr>
            <w:tcW w:w="1340" w:type="dxa"/>
          </w:tcPr>
          <w:p w14:paraId="7873D848" w14:textId="77777777" w:rsidR="000513CD" w:rsidRPr="001A69B5" w:rsidRDefault="0009509B" w:rsidP="001A69B5">
            <w:r w:rsidRPr="001A69B5">
              <w:t>1018</w:t>
            </w:r>
          </w:p>
        </w:tc>
        <w:tc>
          <w:tcPr>
            <w:tcW w:w="5680" w:type="dxa"/>
          </w:tcPr>
          <w:p w14:paraId="0F3D3DDE" w14:textId="77777777" w:rsidR="000513CD" w:rsidRPr="001A69B5" w:rsidRDefault="0009509B" w:rsidP="001A69B5">
            <w:r w:rsidRPr="001A69B5">
              <w:t>Fjernundervisning og opplæringslova</w:t>
            </w:r>
          </w:p>
        </w:tc>
        <w:tc>
          <w:tcPr>
            <w:tcW w:w="1140" w:type="dxa"/>
          </w:tcPr>
          <w:p w14:paraId="3B7B1CEE" w14:textId="77777777" w:rsidR="000513CD" w:rsidRPr="001A69B5" w:rsidRDefault="0009509B" w:rsidP="001A69B5">
            <w:r w:rsidRPr="001A69B5">
              <w:t>Nei</w:t>
            </w:r>
          </w:p>
        </w:tc>
      </w:tr>
      <w:tr w:rsidR="000513CD" w:rsidRPr="001A69B5" w14:paraId="52258BFF" w14:textId="77777777" w:rsidTr="001B3733">
        <w:trPr>
          <w:trHeight w:val="380"/>
        </w:trPr>
        <w:tc>
          <w:tcPr>
            <w:tcW w:w="1380" w:type="dxa"/>
          </w:tcPr>
          <w:p w14:paraId="286F0520" w14:textId="77777777" w:rsidR="000513CD" w:rsidRPr="001A69B5" w:rsidRDefault="0009509B" w:rsidP="001A69B5">
            <w:r w:rsidRPr="001A69B5">
              <w:t>2020–2021</w:t>
            </w:r>
          </w:p>
        </w:tc>
        <w:tc>
          <w:tcPr>
            <w:tcW w:w="1340" w:type="dxa"/>
          </w:tcPr>
          <w:p w14:paraId="462455F2" w14:textId="77777777" w:rsidR="000513CD" w:rsidRPr="001A69B5" w:rsidRDefault="0009509B" w:rsidP="001A69B5">
            <w:r w:rsidRPr="001A69B5">
              <w:t>1069</w:t>
            </w:r>
          </w:p>
        </w:tc>
        <w:tc>
          <w:tcPr>
            <w:tcW w:w="5680" w:type="dxa"/>
          </w:tcPr>
          <w:p w14:paraId="7B01FD07" w14:textId="77777777" w:rsidR="000513CD" w:rsidRPr="001A69B5" w:rsidRDefault="0009509B" w:rsidP="001A69B5">
            <w:r w:rsidRPr="001A69B5">
              <w:t xml:space="preserve">Rett til innføringsfag i </w:t>
            </w:r>
            <w:proofErr w:type="spellStart"/>
            <w:r w:rsidRPr="001A69B5">
              <w:t>vidaregåande</w:t>
            </w:r>
            <w:proofErr w:type="spellEnd"/>
            <w:r w:rsidRPr="001A69B5">
              <w:t xml:space="preserve"> opplæring</w:t>
            </w:r>
          </w:p>
        </w:tc>
        <w:tc>
          <w:tcPr>
            <w:tcW w:w="1140" w:type="dxa"/>
          </w:tcPr>
          <w:p w14:paraId="1654E6C3" w14:textId="77777777" w:rsidR="000513CD" w:rsidRPr="001A69B5" w:rsidRDefault="0009509B" w:rsidP="001A69B5">
            <w:r w:rsidRPr="001A69B5">
              <w:t>Nei</w:t>
            </w:r>
          </w:p>
        </w:tc>
      </w:tr>
      <w:tr w:rsidR="000513CD" w:rsidRPr="001A69B5" w14:paraId="62356760" w14:textId="77777777" w:rsidTr="001B3733">
        <w:trPr>
          <w:trHeight w:val="380"/>
        </w:trPr>
        <w:tc>
          <w:tcPr>
            <w:tcW w:w="1380" w:type="dxa"/>
          </w:tcPr>
          <w:p w14:paraId="0578A895" w14:textId="77777777" w:rsidR="000513CD" w:rsidRPr="001A69B5" w:rsidRDefault="0009509B" w:rsidP="001A69B5">
            <w:r w:rsidRPr="001A69B5">
              <w:t>2020–2021</w:t>
            </w:r>
          </w:p>
        </w:tc>
        <w:tc>
          <w:tcPr>
            <w:tcW w:w="1340" w:type="dxa"/>
          </w:tcPr>
          <w:p w14:paraId="00E801AC" w14:textId="77777777" w:rsidR="000513CD" w:rsidRPr="001A69B5" w:rsidRDefault="0009509B" w:rsidP="001A69B5">
            <w:r w:rsidRPr="001A69B5">
              <w:t>1070</w:t>
            </w:r>
          </w:p>
        </w:tc>
        <w:tc>
          <w:tcPr>
            <w:tcW w:w="5680" w:type="dxa"/>
          </w:tcPr>
          <w:p w14:paraId="5F94D709" w14:textId="77777777" w:rsidR="000513CD" w:rsidRPr="001A69B5" w:rsidRDefault="0009509B" w:rsidP="001A69B5">
            <w:r w:rsidRPr="001A69B5">
              <w:t xml:space="preserve">Sluttkompetanse i </w:t>
            </w:r>
            <w:proofErr w:type="spellStart"/>
            <w:r w:rsidRPr="001A69B5">
              <w:t>vidaregåande</w:t>
            </w:r>
            <w:proofErr w:type="spellEnd"/>
            <w:r w:rsidRPr="001A69B5">
              <w:t xml:space="preserve"> skule</w:t>
            </w:r>
          </w:p>
        </w:tc>
        <w:tc>
          <w:tcPr>
            <w:tcW w:w="1140" w:type="dxa"/>
          </w:tcPr>
          <w:p w14:paraId="6C0A4CE9" w14:textId="77777777" w:rsidR="000513CD" w:rsidRPr="001A69B5" w:rsidRDefault="0009509B" w:rsidP="001A69B5">
            <w:r w:rsidRPr="001A69B5">
              <w:t>Nei</w:t>
            </w:r>
          </w:p>
        </w:tc>
      </w:tr>
      <w:tr w:rsidR="000513CD" w:rsidRPr="001A69B5" w14:paraId="174A3A91" w14:textId="77777777" w:rsidTr="001B3733">
        <w:trPr>
          <w:trHeight w:val="380"/>
        </w:trPr>
        <w:tc>
          <w:tcPr>
            <w:tcW w:w="1380" w:type="dxa"/>
          </w:tcPr>
          <w:p w14:paraId="35CBBAE6" w14:textId="77777777" w:rsidR="000513CD" w:rsidRPr="001A69B5" w:rsidRDefault="0009509B" w:rsidP="001A69B5">
            <w:r w:rsidRPr="001A69B5">
              <w:t>2020–2021</w:t>
            </w:r>
          </w:p>
        </w:tc>
        <w:tc>
          <w:tcPr>
            <w:tcW w:w="1340" w:type="dxa"/>
          </w:tcPr>
          <w:p w14:paraId="63CDC80B" w14:textId="77777777" w:rsidR="000513CD" w:rsidRPr="001A69B5" w:rsidRDefault="0009509B" w:rsidP="001A69B5">
            <w:r w:rsidRPr="001A69B5">
              <w:t>1071</w:t>
            </w:r>
          </w:p>
        </w:tc>
        <w:tc>
          <w:tcPr>
            <w:tcW w:w="5680" w:type="dxa"/>
          </w:tcPr>
          <w:p w14:paraId="68803A91" w14:textId="77777777" w:rsidR="000513CD" w:rsidRPr="001A69B5" w:rsidRDefault="0009509B" w:rsidP="001A69B5">
            <w:r w:rsidRPr="001A69B5">
              <w:t xml:space="preserve">Overgangskurs i </w:t>
            </w:r>
            <w:proofErr w:type="spellStart"/>
            <w:r w:rsidRPr="001A69B5">
              <w:t>vidaregåande</w:t>
            </w:r>
            <w:proofErr w:type="spellEnd"/>
            <w:r w:rsidRPr="001A69B5">
              <w:t xml:space="preserve"> opplæring</w:t>
            </w:r>
          </w:p>
        </w:tc>
        <w:tc>
          <w:tcPr>
            <w:tcW w:w="1140" w:type="dxa"/>
          </w:tcPr>
          <w:p w14:paraId="1A53AE16" w14:textId="77777777" w:rsidR="000513CD" w:rsidRPr="001A69B5" w:rsidRDefault="0009509B" w:rsidP="001A69B5">
            <w:r w:rsidRPr="001A69B5">
              <w:t>Nei</w:t>
            </w:r>
          </w:p>
        </w:tc>
      </w:tr>
      <w:tr w:rsidR="000513CD" w:rsidRPr="001A69B5" w14:paraId="770D5ABC" w14:textId="77777777" w:rsidTr="001B3733">
        <w:trPr>
          <w:trHeight w:val="380"/>
        </w:trPr>
        <w:tc>
          <w:tcPr>
            <w:tcW w:w="1380" w:type="dxa"/>
          </w:tcPr>
          <w:p w14:paraId="15B58579" w14:textId="77777777" w:rsidR="000513CD" w:rsidRPr="001A69B5" w:rsidRDefault="0009509B" w:rsidP="001A69B5">
            <w:r w:rsidRPr="001A69B5">
              <w:t>2020–2021</w:t>
            </w:r>
          </w:p>
        </w:tc>
        <w:tc>
          <w:tcPr>
            <w:tcW w:w="1340" w:type="dxa"/>
          </w:tcPr>
          <w:p w14:paraId="6FCE40A8" w14:textId="77777777" w:rsidR="000513CD" w:rsidRPr="001A69B5" w:rsidRDefault="0009509B" w:rsidP="001A69B5">
            <w:r w:rsidRPr="001A69B5">
              <w:t>1072</w:t>
            </w:r>
          </w:p>
        </w:tc>
        <w:tc>
          <w:tcPr>
            <w:tcW w:w="5680" w:type="dxa"/>
          </w:tcPr>
          <w:p w14:paraId="569354BB" w14:textId="77777777" w:rsidR="000513CD" w:rsidRPr="001A69B5" w:rsidRDefault="0009509B" w:rsidP="001A69B5">
            <w:proofErr w:type="spellStart"/>
            <w:r w:rsidRPr="001A69B5">
              <w:t>Overgangstilbod</w:t>
            </w:r>
            <w:proofErr w:type="spellEnd"/>
            <w:r w:rsidRPr="001A69B5">
              <w:t xml:space="preserve"> i </w:t>
            </w:r>
            <w:proofErr w:type="spellStart"/>
            <w:r w:rsidRPr="001A69B5">
              <w:t>vidaregåande</w:t>
            </w:r>
            <w:proofErr w:type="spellEnd"/>
            <w:r w:rsidRPr="001A69B5">
              <w:t xml:space="preserve"> opplæring</w:t>
            </w:r>
          </w:p>
        </w:tc>
        <w:tc>
          <w:tcPr>
            <w:tcW w:w="1140" w:type="dxa"/>
          </w:tcPr>
          <w:p w14:paraId="6D2672C1" w14:textId="77777777" w:rsidR="000513CD" w:rsidRPr="001A69B5" w:rsidRDefault="0009509B" w:rsidP="001A69B5">
            <w:r w:rsidRPr="001A69B5">
              <w:t>Nei</w:t>
            </w:r>
          </w:p>
        </w:tc>
      </w:tr>
      <w:tr w:rsidR="000513CD" w:rsidRPr="001A69B5" w14:paraId="5C45C46A" w14:textId="77777777" w:rsidTr="001B3733">
        <w:trPr>
          <w:trHeight w:val="380"/>
        </w:trPr>
        <w:tc>
          <w:tcPr>
            <w:tcW w:w="1380" w:type="dxa"/>
          </w:tcPr>
          <w:p w14:paraId="565ECB9E" w14:textId="77777777" w:rsidR="000513CD" w:rsidRPr="001A69B5" w:rsidRDefault="0009509B" w:rsidP="001A69B5">
            <w:r w:rsidRPr="001A69B5">
              <w:t>2020–2021</w:t>
            </w:r>
          </w:p>
        </w:tc>
        <w:tc>
          <w:tcPr>
            <w:tcW w:w="1340" w:type="dxa"/>
          </w:tcPr>
          <w:p w14:paraId="0DB646D7" w14:textId="77777777" w:rsidR="000513CD" w:rsidRPr="001A69B5" w:rsidRDefault="0009509B" w:rsidP="001A69B5">
            <w:r w:rsidRPr="001A69B5">
              <w:t>1073</w:t>
            </w:r>
          </w:p>
        </w:tc>
        <w:tc>
          <w:tcPr>
            <w:tcW w:w="5680" w:type="dxa"/>
          </w:tcPr>
          <w:p w14:paraId="24C862CD" w14:textId="77777777" w:rsidR="000513CD" w:rsidRPr="001A69B5" w:rsidRDefault="0009509B" w:rsidP="001A69B5">
            <w:r w:rsidRPr="001A69B5">
              <w:t xml:space="preserve">Vektlegge </w:t>
            </w:r>
            <w:proofErr w:type="spellStart"/>
            <w:r w:rsidRPr="001A69B5">
              <w:t>opplæringstilbod</w:t>
            </w:r>
            <w:proofErr w:type="spellEnd"/>
            <w:r w:rsidRPr="001A69B5">
              <w:t xml:space="preserve"> som fører til læreplass</w:t>
            </w:r>
          </w:p>
        </w:tc>
        <w:tc>
          <w:tcPr>
            <w:tcW w:w="1140" w:type="dxa"/>
          </w:tcPr>
          <w:p w14:paraId="36830AE5" w14:textId="77777777" w:rsidR="000513CD" w:rsidRPr="001A69B5" w:rsidRDefault="0009509B" w:rsidP="001A69B5">
            <w:r w:rsidRPr="001A69B5">
              <w:t>Nei</w:t>
            </w:r>
          </w:p>
        </w:tc>
      </w:tr>
      <w:tr w:rsidR="000513CD" w:rsidRPr="001A69B5" w14:paraId="46996AF4" w14:textId="77777777" w:rsidTr="001B3733">
        <w:trPr>
          <w:trHeight w:val="380"/>
        </w:trPr>
        <w:tc>
          <w:tcPr>
            <w:tcW w:w="1380" w:type="dxa"/>
          </w:tcPr>
          <w:p w14:paraId="7B8CEC72" w14:textId="77777777" w:rsidR="000513CD" w:rsidRPr="001A69B5" w:rsidRDefault="0009509B" w:rsidP="001A69B5">
            <w:r w:rsidRPr="001A69B5">
              <w:t>2020–2021</w:t>
            </w:r>
          </w:p>
        </w:tc>
        <w:tc>
          <w:tcPr>
            <w:tcW w:w="1340" w:type="dxa"/>
          </w:tcPr>
          <w:p w14:paraId="6857DEBA" w14:textId="77777777" w:rsidR="000513CD" w:rsidRPr="001A69B5" w:rsidRDefault="0009509B" w:rsidP="001A69B5">
            <w:r w:rsidRPr="001A69B5">
              <w:t>1074</w:t>
            </w:r>
          </w:p>
        </w:tc>
        <w:tc>
          <w:tcPr>
            <w:tcW w:w="5680" w:type="dxa"/>
          </w:tcPr>
          <w:p w14:paraId="0E087597" w14:textId="77777777" w:rsidR="000513CD" w:rsidRPr="001A69B5" w:rsidRDefault="0009509B" w:rsidP="001A69B5">
            <w:proofErr w:type="spellStart"/>
            <w:r w:rsidRPr="001A69B5">
              <w:t>Tilbod</w:t>
            </w:r>
            <w:proofErr w:type="spellEnd"/>
            <w:r w:rsidRPr="001A69B5">
              <w:t xml:space="preserve"> om praksisbrev i </w:t>
            </w:r>
            <w:proofErr w:type="spellStart"/>
            <w:r w:rsidRPr="001A69B5">
              <w:t>vidaregåande</w:t>
            </w:r>
            <w:proofErr w:type="spellEnd"/>
            <w:r w:rsidRPr="001A69B5">
              <w:t xml:space="preserve"> opplæring</w:t>
            </w:r>
          </w:p>
        </w:tc>
        <w:tc>
          <w:tcPr>
            <w:tcW w:w="1140" w:type="dxa"/>
          </w:tcPr>
          <w:p w14:paraId="7593EA88" w14:textId="77777777" w:rsidR="000513CD" w:rsidRPr="001A69B5" w:rsidRDefault="0009509B" w:rsidP="001A69B5">
            <w:r w:rsidRPr="001A69B5">
              <w:t>Nei</w:t>
            </w:r>
          </w:p>
        </w:tc>
      </w:tr>
      <w:tr w:rsidR="000513CD" w:rsidRPr="001A69B5" w14:paraId="6C5230A0" w14:textId="77777777" w:rsidTr="001B3733">
        <w:trPr>
          <w:trHeight w:val="380"/>
        </w:trPr>
        <w:tc>
          <w:tcPr>
            <w:tcW w:w="1380" w:type="dxa"/>
          </w:tcPr>
          <w:p w14:paraId="06A8DCC0" w14:textId="77777777" w:rsidR="000513CD" w:rsidRPr="001A69B5" w:rsidRDefault="0009509B" w:rsidP="001A69B5">
            <w:r w:rsidRPr="001A69B5">
              <w:t>2020–2021</w:t>
            </w:r>
          </w:p>
        </w:tc>
        <w:tc>
          <w:tcPr>
            <w:tcW w:w="1340" w:type="dxa"/>
          </w:tcPr>
          <w:p w14:paraId="17295784" w14:textId="77777777" w:rsidR="000513CD" w:rsidRPr="001A69B5" w:rsidRDefault="0009509B" w:rsidP="001A69B5">
            <w:r w:rsidRPr="001A69B5">
              <w:t>1075</w:t>
            </w:r>
          </w:p>
        </w:tc>
        <w:tc>
          <w:tcPr>
            <w:tcW w:w="5680" w:type="dxa"/>
          </w:tcPr>
          <w:p w14:paraId="280F2B69" w14:textId="77777777" w:rsidR="000513CD" w:rsidRPr="001A69B5" w:rsidRDefault="0009509B" w:rsidP="001A69B5">
            <w:proofErr w:type="spellStart"/>
            <w:r w:rsidRPr="001A69B5">
              <w:t>Vekslingsmodellar</w:t>
            </w:r>
            <w:proofErr w:type="spellEnd"/>
            <w:r w:rsidRPr="001A69B5">
              <w:t xml:space="preserve"> i </w:t>
            </w:r>
            <w:proofErr w:type="spellStart"/>
            <w:r w:rsidRPr="001A69B5">
              <w:t>vidaregåande</w:t>
            </w:r>
            <w:proofErr w:type="spellEnd"/>
            <w:r w:rsidRPr="001A69B5">
              <w:t xml:space="preserve"> opplæring</w:t>
            </w:r>
          </w:p>
        </w:tc>
        <w:tc>
          <w:tcPr>
            <w:tcW w:w="1140" w:type="dxa"/>
          </w:tcPr>
          <w:p w14:paraId="6901276B" w14:textId="77777777" w:rsidR="000513CD" w:rsidRPr="001A69B5" w:rsidRDefault="0009509B" w:rsidP="001A69B5">
            <w:r w:rsidRPr="001A69B5">
              <w:t>Nei</w:t>
            </w:r>
          </w:p>
        </w:tc>
      </w:tr>
      <w:tr w:rsidR="000513CD" w:rsidRPr="001A69B5" w14:paraId="3943D8A4" w14:textId="77777777" w:rsidTr="001B3733">
        <w:trPr>
          <w:trHeight w:val="380"/>
        </w:trPr>
        <w:tc>
          <w:tcPr>
            <w:tcW w:w="1380" w:type="dxa"/>
          </w:tcPr>
          <w:p w14:paraId="28205486" w14:textId="77777777" w:rsidR="000513CD" w:rsidRPr="001A69B5" w:rsidRDefault="0009509B" w:rsidP="001A69B5">
            <w:r w:rsidRPr="001A69B5">
              <w:t>2020–2021</w:t>
            </w:r>
          </w:p>
        </w:tc>
        <w:tc>
          <w:tcPr>
            <w:tcW w:w="1340" w:type="dxa"/>
          </w:tcPr>
          <w:p w14:paraId="7B576FD1" w14:textId="77777777" w:rsidR="000513CD" w:rsidRPr="001A69B5" w:rsidRDefault="0009509B" w:rsidP="001A69B5">
            <w:r w:rsidRPr="001A69B5">
              <w:t>1076</w:t>
            </w:r>
          </w:p>
        </w:tc>
        <w:tc>
          <w:tcPr>
            <w:tcW w:w="5680" w:type="dxa"/>
          </w:tcPr>
          <w:p w14:paraId="6469AEA4" w14:textId="77777777" w:rsidR="000513CD" w:rsidRPr="001A69B5" w:rsidRDefault="0009509B" w:rsidP="001A69B5">
            <w:r w:rsidRPr="001A69B5">
              <w:t xml:space="preserve">Forsterka oppfølgingsansvar i </w:t>
            </w:r>
            <w:proofErr w:type="spellStart"/>
            <w:r w:rsidRPr="001A69B5">
              <w:t>vidaregåande</w:t>
            </w:r>
            <w:proofErr w:type="spellEnd"/>
            <w:r w:rsidRPr="001A69B5">
              <w:t xml:space="preserve"> opplæring</w:t>
            </w:r>
          </w:p>
        </w:tc>
        <w:tc>
          <w:tcPr>
            <w:tcW w:w="1140" w:type="dxa"/>
          </w:tcPr>
          <w:p w14:paraId="455DC463" w14:textId="77777777" w:rsidR="000513CD" w:rsidRPr="001A69B5" w:rsidRDefault="0009509B" w:rsidP="001A69B5">
            <w:r w:rsidRPr="001A69B5">
              <w:t>Nei</w:t>
            </w:r>
          </w:p>
        </w:tc>
      </w:tr>
      <w:tr w:rsidR="000513CD" w:rsidRPr="001A69B5" w14:paraId="3D0031CE" w14:textId="77777777" w:rsidTr="001B3733">
        <w:trPr>
          <w:trHeight w:val="380"/>
        </w:trPr>
        <w:tc>
          <w:tcPr>
            <w:tcW w:w="1380" w:type="dxa"/>
          </w:tcPr>
          <w:p w14:paraId="7ADADAC6" w14:textId="77777777" w:rsidR="000513CD" w:rsidRPr="001A69B5" w:rsidRDefault="0009509B" w:rsidP="001A69B5">
            <w:r w:rsidRPr="001A69B5">
              <w:t>2020–2021</w:t>
            </w:r>
          </w:p>
        </w:tc>
        <w:tc>
          <w:tcPr>
            <w:tcW w:w="1340" w:type="dxa"/>
          </w:tcPr>
          <w:p w14:paraId="3907DDE8" w14:textId="77777777" w:rsidR="000513CD" w:rsidRPr="001A69B5" w:rsidRDefault="0009509B" w:rsidP="001A69B5">
            <w:r w:rsidRPr="001A69B5">
              <w:t>1077</w:t>
            </w:r>
          </w:p>
        </w:tc>
        <w:tc>
          <w:tcPr>
            <w:tcW w:w="5680" w:type="dxa"/>
          </w:tcPr>
          <w:p w14:paraId="7DD8F068" w14:textId="77777777" w:rsidR="000513CD" w:rsidRPr="001A69B5" w:rsidRDefault="0009509B" w:rsidP="001A69B5">
            <w:r w:rsidRPr="001A69B5">
              <w:t xml:space="preserve">Utstyr i </w:t>
            </w:r>
            <w:proofErr w:type="spellStart"/>
            <w:r w:rsidRPr="001A69B5">
              <w:t>vidaregåande</w:t>
            </w:r>
            <w:proofErr w:type="spellEnd"/>
            <w:r w:rsidRPr="001A69B5">
              <w:t xml:space="preserve"> opplæring</w:t>
            </w:r>
          </w:p>
        </w:tc>
        <w:tc>
          <w:tcPr>
            <w:tcW w:w="1140" w:type="dxa"/>
          </w:tcPr>
          <w:p w14:paraId="068BD1E7" w14:textId="77777777" w:rsidR="000513CD" w:rsidRPr="001A69B5" w:rsidRDefault="0009509B" w:rsidP="001A69B5">
            <w:r w:rsidRPr="001A69B5">
              <w:t>Ja</w:t>
            </w:r>
          </w:p>
        </w:tc>
      </w:tr>
      <w:tr w:rsidR="000513CD" w:rsidRPr="001A69B5" w14:paraId="0EF1FC3B" w14:textId="77777777" w:rsidTr="001B3733">
        <w:trPr>
          <w:trHeight w:val="380"/>
        </w:trPr>
        <w:tc>
          <w:tcPr>
            <w:tcW w:w="1380" w:type="dxa"/>
          </w:tcPr>
          <w:p w14:paraId="4B839017" w14:textId="77777777" w:rsidR="000513CD" w:rsidRPr="001A69B5" w:rsidRDefault="0009509B" w:rsidP="001A69B5">
            <w:r w:rsidRPr="001A69B5">
              <w:t>2020–2021</w:t>
            </w:r>
          </w:p>
        </w:tc>
        <w:tc>
          <w:tcPr>
            <w:tcW w:w="1340" w:type="dxa"/>
          </w:tcPr>
          <w:p w14:paraId="113B9D8C" w14:textId="77777777" w:rsidR="000513CD" w:rsidRPr="001A69B5" w:rsidRDefault="0009509B" w:rsidP="001A69B5">
            <w:r w:rsidRPr="001A69B5">
              <w:t>1078</w:t>
            </w:r>
          </w:p>
        </w:tc>
        <w:tc>
          <w:tcPr>
            <w:tcW w:w="5680" w:type="dxa"/>
          </w:tcPr>
          <w:p w14:paraId="3717B982" w14:textId="77777777" w:rsidR="000513CD" w:rsidRPr="001A69B5" w:rsidRDefault="0009509B" w:rsidP="001A69B5">
            <w:r w:rsidRPr="001A69B5">
              <w:t>Opplæringskontor og lærebedrifter</w:t>
            </w:r>
          </w:p>
        </w:tc>
        <w:tc>
          <w:tcPr>
            <w:tcW w:w="1140" w:type="dxa"/>
          </w:tcPr>
          <w:p w14:paraId="24348C2A" w14:textId="77777777" w:rsidR="000513CD" w:rsidRPr="001A69B5" w:rsidRDefault="0009509B" w:rsidP="001A69B5">
            <w:r w:rsidRPr="001A69B5">
              <w:t>Nei</w:t>
            </w:r>
          </w:p>
        </w:tc>
      </w:tr>
      <w:tr w:rsidR="000513CD" w:rsidRPr="001A69B5" w14:paraId="223C5862" w14:textId="77777777" w:rsidTr="001B3733">
        <w:trPr>
          <w:trHeight w:val="380"/>
        </w:trPr>
        <w:tc>
          <w:tcPr>
            <w:tcW w:w="1380" w:type="dxa"/>
          </w:tcPr>
          <w:p w14:paraId="74661628" w14:textId="77777777" w:rsidR="000513CD" w:rsidRPr="001A69B5" w:rsidRDefault="0009509B" w:rsidP="001A69B5">
            <w:r w:rsidRPr="001A69B5">
              <w:t>2020–2021</w:t>
            </w:r>
          </w:p>
        </w:tc>
        <w:tc>
          <w:tcPr>
            <w:tcW w:w="1340" w:type="dxa"/>
          </w:tcPr>
          <w:p w14:paraId="0B6CFB9D" w14:textId="77777777" w:rsidR="000513CD" w:rsidRPr="001A69B5" w:rsidRDefault="0009509B" w:rsidP="001A69B5">
            <w:r w:rsidRPr="001A69B5">
              <w:t>1079</w:t>
            </w:r>
          </w:p>
        </w:tc>
        <w:tc>
          <w:tcPr>
            <w:tcW w:w="5680" w:type="dxa"/>
          </w:tcPr>
          <w:p w14:paraId="6EFD6BE8" w14:textId="77777777" w:rsidR="000513CD" w:rsidRPr="001A69B5" w:rsidRDefault="0009509B" w:rsidP="001A69B5">
            <w:r w:rsidRPr="001A69B5">
              <w:t xml:space="preserve">Utstyrsstipend i </w:t>
            </w:r>
            <w:proofErr w:type="spellStart"/>
            <w:r w:rsidRPr="001A69B5">
              <w:t>vidaregåande</w:t>
            </w:r>
            <w:proofErr w:type="spellEnd"/>
            <w:r w:rsidRPr="001A69B5">
              <w:t xml:space="preserve"> opplæring</w:t>
            </w:r>
          </w:p>
        </w:tc>
        <w:tc>
          <w:tcPr>
            <w:tcW w:w="1140" w:type="dxa"/>
          </w:tcPr>
          <w:p w14:paraId="0B219420" w14:textId="77777777" w:rsidR="000513CD" w:rsidRPr="001A69B5" w:rsidRDefault="0009509B" w:rsidP="001A69B5">
            <w:r w:rsidRPr="001A69B5">
              <w:t>Ja</w:t>
            </w:r>
          </w:p>
        </w:tc>
      </w:tr>
      <w:tr w:rsidR="000513CD" w:rsidRPr="001A69B5" w14:paraId="59968DF7" w14:textId="77777777" w:rsidTr="001B3733">
        <w:trPr>
          <w:trHeight w:val="380"/>
        </w:trPr>
        <w:tc>
          <w:tcPr>
            <w:tcW w:w="1380" w:type="dxa"/>
          </w:tcPr>
          <w:p w14:paraId="00176965" w14:textId="77777777" w:rsidR="000513CD" w:rsidRPr="001A69B5" w:rsidRDefault="0009509B" w:rsidP="001A69B5">
            <w:r w:rsidRPr="001A69B5">
              <w:t>2020–2021</w:t>
            </w:r>
          </w:p>
        </w:tc>
        <w:tc>
          <w:tcPr>
            <w:tcW w:w="1340" w:type="dxa"/>
          </w:tcPr>
          <w:p w14:paraId="1D32E73D" w14:textId="77777777" w:rsidR="000513CD" w:rsidRPr="001A69B5" w:rsidRDefault="0009509B" w:rsidP="001A69B5">
            <w:r w:rsidRPr="001A69B5">
              <w:t>1080</w:t>
            </w:r>
          </w:p>
        </w:tc>
        <w:tc>
          <w:tcPr>
            <w:tcW w:w="5680" w:type="dxa"/>
          </w:tcPr>
          <w:p w14:paraId="44DDD4B2" w14:textId="77777777" w:rsidR="000513CD" w:rsidRPr="001A69B5" w:rsidRDefault="0009509B" w:rsidP="001A69B5">
            <w:proofErr w:type="spellStart"/>
            <w:r w:rsidRPr="001A69B5">
              <w:t>Produksjonsskular</w:t>
            </w:r>
            <w:proofErr w:type="spellEnd"/>
          </w:p>
        </w:tc>
        <w:tc>
          <w:tcPr>
            <w:tcW w:w="1140" w:type="dxa"/>
          </w:tcPr>
          <w:p w14:paraId="0D35875C" w14:textId="77777777" w:rsidR="000513CD" w:rsidRPr="001A69B5" w:rsidRDefault="0009509B" w:rsidP="001A69B5">
            <w:r w:rsidRPr="001A69B5">
              <w:t>Nei</w:t>
            </w:r>
          </w:p>
        </w:tc>
      </w:tr>
      <w:tr w:rsidR="000513CD" w:rsidRPr="001A69B5" w14:paraId="62C0AC23" w14:textId="77777777" w:rsidTr="001B3733">
        <w:trPr>
          <w:trHeight w:val="380"/>
        </w:trPr>
        <w:tc>
          <w:tcPr>
            <w:tcW w:w="1380" w:type="dxa"/>
          </w:tcPr>
          <w:p w14:paraId="7FD129BF" w14:textId="77777777" w:rsidR="000513CD" w:rsidRPr="001A69B5" w:rsidRDefault="0009509B" w:rsidP="001A69B5">
            <w:r w:rsidRPr="001A69B5">
              <w:t>2020–2021</w:t>
            </w:r>
          </w:p>
        </w:tc>
        <w:tc>
          <w:tcPr>
            <w:tcW w:w="1340" w:type="dxa"/>
          </w:tcPr>
          <w:p w14:paraId="163B8F9B" w14:textId="77777777" w:rsidR="000513CD" w:rsidRPr="001A69B5" w:rsidRDefault="0009509B" w:rsidP="001A69B5">
            <w:r w:rsidRPr="001A69B5">
              <w:t>1104</w:t>
            </w:r>
          </w:p>
        </w:tc>
        <w:tc>
          <w:tcPr>
            <w:tcW w:w="5680" w:type="dxa"/>
          </w:tcPr>
          <w:p w14:paraId="0600F3AC" w14:textId="77777777" w:rsidR="000513CD" w:rsidRPr="001A69B5" w:rsidRDefault="0009509B" w:rsidP="001A69B5">
            <w:proofErr w:type="spellStart"/>
            <w:r w:rsidRPr="001A69B5">
              <w:t>Heilskaplege</w:t>
            </w:r>
            <w:proofErr w:type="spellEnd"/>
            <w:r w:rsidRPr="001A69B5">
              <w:t xml:space="preserve"> og koordinerte </w:t>
            </w:r>
            <w:proofErr w:type="spellStart"/>
            <w:r w:rsidRPr="001A69B5">
              <w:t>tenester</w:t>
            </w:r>
            <w:proofErr w:type="spellEnd"/>
          </w:p>
        </w:tc>
        <w:tc>
          <w:tcPr>
            <w:tcW w:w="1140" w:type="dxa"/>
          </w:tcPr>
          <w:p w14:paraId="6D90B019" w14:textId="77777777" w:rsidR="000513CD" w:rsidRPr="001A69B5" w:rsidRDefault="0009509B" w:rsidP="001A69B5">
            <w:r w:rsidRPr="001A69B5">
              <w:t>Nei</w:t>
            </w:r>
          </w:p>
        </w:tc>
      </w:tr>
      <w:tr w:rsidR="000513CD" w:rsidRPr="001A69B5" w14:paraId="1CEFB4E3" w14:textId="77777777" w:rsidTr="001B3733">
        <w:trPr>
          <w:trHeight w:val="380"/>
        </w:trPr>
        <w:tc>
          <w:tcPr>
            <w:tcW w:w="1380" w:type="dxa"/>
          </w:tcPr>
          <w:p w14:paraId="14989AB3" w14:textId="77777777" w:rsidR="000513CD" w:rsidRPr="001A69B5" w:rsidRDefault="0009509B" w:rsidP="001A69B5">
            <w:r w:rsidRPr="001A69B5">
              <w:t>2020–2021</w:t>
            </w:r>
          </w:p>
        </w:tc>
        <w:tc>
          <w:tcPr>
            <w:tcW w:w="1340" w:type="dxa"/>
          </w:tcPr>
          <w:p w14:paraId="3D7392A7" w14:textId="77777777" w:rsidR="000513CD" w:rsidRPr="001A69B5" w:rsidRDefault="0009509B" w:rsidP="001A69B5">
            <w:r w:rsidRPr="001A69B5">
              <w:t>1291</w:t>
            </w:r>
          </w:p>
        </w:tc>
        <w:tc>
          <w:tcPr>
            <w:tcW w:w="5680" w:type="dxa"/>
          </w:tcPr>
          <w:p w14:paraId="15CDF167" w14:textId="77777777" w:rsidR="000513CD" w:rsidRPr="001A69B5" w:rsidRDefault="0009509B" w:rsidP="001A69B5">
            <w:r w:rsidRPr="001A69B5">
              <w:t xml:space="preserve">Avansert utstyr i </w:t>
            </w:r>
            <w:proofErr w:type="spellStart"/>
            <w:r w:rsidRPr="001A69B5">
              <w:t>vidaregåande</w:t>
            </w:r>
            <w:proofErr w:type="spellEnd"/>
            <w:r w:rsidRPr="001A69B5">
              <w:t xml:space="preserve"> opplæring</w:t>
            </w:r>
          </w:p>
        </w:tc>
        <w:tc>
          <w:tcPr>
            <w:tcW w:w="1140" w:type="dxa"/>
          </w:tcPr>
          <w:p w14:paraId="18B2C301" w14:textId="77777777" w:rsidR="000513CD" w:rsidRPr="001A69B5" w:rsidRDefault="0009509B" w:rsidP="001A69B5">
            <w:r w:rsidRPr="001A69B5">
              <w:t>Ja</w:t>
            </w:r>
          </w:p>
        </w:tc>
      </w:tr>
      <w:tr w:rsidR="000513CD" w:rsidRPr="001A69B5" w14:paraId="3BD4ACFF" w14:textId="77777777" w:rsidTr="001B3733">
        <w:trPr>
          <w:trHeight w:val="380"/>
        </w:trPr>
        <w:tc>
          <w:tcPr>
            <w:tcW w:w="1380" w:type="dxa"/>
          </w:tcPr>
          <w:p w14:paraId="32FB32CB" w14:textId="77777777" w:rsidR="000513CD" w:rsidRPr="001A69B5" w:rsidRDefault="0009509B" w:rsidP="001A69B5">
            <w:r w:rsidRPr="001A69B5">
              <w:t>2019–2020</w:t>
            </w:r>
          </w:p>
        </w:tc>
        <w:tc>
          <w:tcPr>
            <w:tcW w:w="1340" w:type="dxa"/>
          </w:tcPr>
          <w:p w14:paraId="69D876C7" w14:textId="77777777" w:rsidR="000513CD" w:rsidRPr="001A69B5" w:rsidRDefault="0009509B" w:rsidP="001A69B5">
            <w:r w:rsidRPr="001A69B5">
              <w:t>459</w:t>
            </w:r>
          </w:p>
        </w:tc>
        <w:tc>
          <w:tcPr>
            <w:tcW w:w="5680" w:type="dxa"/>
          </w:tcPr>
          <w:p w14:paraId="305192C0" w14:textId="77777777" w:rsidR="000513CD" w:rsidRPr="001A69B5" w:rsidRDefault="0009509B" w:rsidP="001A69B5">
            <w:r w:rsidRPr="001A69B5">
              <w:t xml:space="preserve">Korte </w:t>
            </w:r>
            <w:proofErr w:type="spellStart"/>
            <w:r w:rsidRPr="001A69B5">
              <w:t>utdanningstilbod</w:t>
            </w:r>
            <w:proofErr w:type="spellEnd"/>
            <w:r w:rsidRPr="001A69B5">
              <w:t xml:space="preserve"> ved </w:t>
            </w:r>
            <w:proofErr w:type="spellStart"/>
            <w:r w:rsidRPr="001A69B5">
              <w:t>fagskulane</w:t>
            </w:r>
            <w:proofErr w:type="spellEnd"/>
          </w:p>
        </w:tc>
        <w:tc>
          <w:tcPr>
            <w:tcW w:w="1140" w:type="dxa"/>
          </w:tcPr>
          <w:p w14:paraId="44779D27" w14:textId="77777777" w:rsidR="000513CD" w:rsidRPr="001A69B5" w:rsidRDefault="0009509B" w:rsidP="001A69B5">
            <w:r w:rsidRPr="001A69B5">
              <w:t>Ja</w:t>
            </w:r>
          </w:p>
        </w:tc>
      </w:tr>
      <w:tr w:rsidR="000513CD" w:rsidRPr="001A69B5" w14:paraId="354BAE5A" w14:textId="77777777" w:rsidTr="001B3733">
        <w:trPr>
          <w:trHeight w:val="380"/>
        </w:trPr>
        <w:tc>
          <w:tcPr>
            <w:tcW w:w="1380" w:type="dxa"/>
          </w:tcPr>
          <w:p w14:paraId="68FD8595" w14:textId="77777777" w:rsidR="000513CD" w:rsidRPr="001A69B5" w:rsidRDefault="0009509B" w:rsidP="001A69B5">
            <w:r w:rsidRPr="001A69B5">
              <w:t>2019–2020</w:t>
            </w:r>
          </w:p>
        </w:tc>
        <w:tc>
          <w:tcPr>
            <w:tcW w:w="1340" w:type="dxa"/>
          </w:tcPr>
          <w:p w14:paraId="60FA81E3" w14:textId="77777777" w:rsidR="000513CD" w:rsidRPr="001A69B5" w:rsidRDefault="0009509B" w:rsidP="001A69B5">
            <w:r w:rsidRPr="001A69B5">
              <w:t>497</w:t>
            </w:r>
          </w:p>
        </w:tc>
        <w:tc>
          <w:tcPr>
            <w:tcW w:w="5680" w:type="dxa"/>
          </w:tcPr>
          <w:p w14:paraId="0555DCBA" w14:textId="77777777" w:rsidR="000513CD" w:rsidRPr="001A69B5" w:rsidRDefault="0009509B" w:rsidP="001A69B5">
            <w:r w:rsidRPr="001A69B5">
              <w:t>Barn i utlandet</w:t>
            </w:r>
          </w:p>
        </w:tc>
        <w:tc>
          <w:tcPr>
            <w:tcW w:w="1140" w:type="dxa"/>
          </w:tcPr>
          <w:p w14:paraId="4A017754" w14:textId="77777777" w:rsidR="000513CD" w:rsidRPr="001A69B5" w:rsidRDefault="0009509B" w:rsidP="001A69B5">
            <w:r w:rsidRPr="001A69B5">
              <w:t>Ja</w:t>
            </w:r>
          </w:p>
        </w:tc>
      </w:tr>
      <w:tr w:rsidR="000513CD" w:rsidRPr="001A69B5" w14:paraId="2914E083" w14:textId="77777777" w:rsidTr="001B3733">
        <w:trPr>
          <w:trHeight w:val="380"/>
        </w:trPr>
        <w:tc>
          <w:tcPr>
            <w:tcW w:w="1380" w:type="dxa"/>
          </w:tcPr>
          <w:p w14:paraId="336C8E8F" w14:textId="77777777" w:rsidR="000513CD" w:rsidRPr="001A69B5" w:rsidRDefault="0009509B" w:rsidP="001A69B5">
            <w:r w:rsidRPr="001A69B5">
              <w:t>2019–2020</w:t>
            </w:r>
          </w:p>
        </w:tc>
        <w:tc>
          <w:tcPr>
            <w:tcW w:w="1340" w:type="dxa"/>
          </w:tcPr>
          <w:p w14:paraId="66A5D1F3" w14:textId="77777777" w:rsidR="000513CD" w:rsidRPr="001A69B5" w:rsidRDefault="0009509B" w:rsidP="001A69B5">
            <w:r w:rsidRPr="001A69B5">
              <w:t>697</w:t>
            </w:r>
          </w:p>
        </w:tc>
        <w:tc>
          <w:tcPr>
            <w:tcW w:w="5680" w:type="dxa"/>
          </w:tcPr>
          <w:p w14:paraId="0274347E" w14:textId="77777777" w:rsidR="000513CD" w:rsidRPr="001A69B5" w:rsidRDefault="0009509B" w:rsidP="001A69B5">
            <w:r w:rsidRPr="001A69B5">
              <w:t>Kompetansefunn Digital</w:t>
            </w:r>
          </w:p>
        </w:tc>
        <w:tc>
          <w:tcPr>
            <w:tcW w:w="1140" w:type="dxa"/>
          </w:tcPr>
          <w:p w14:paraId="3F0E77C0" w14:textId="77777777" w:rsidR="000513CD" w:rsidRPr="001A69B5" w:rsidRDefault="0009509B" w:rsidP="001A69B5">
            <w:r w:rsidRPr="001A69B5">
              <w:t>Nei</w:t>
            </w:r>
          </w:p>
        </w:tc>
      </w:tr>
      <w:tr w:rsidR="000513CD" w:rsidRPr="001A69B5" w14:paraId="6A4422C3" w14:textId="77777777" w:rsidTr="001B3733">
        <w:trPr>
          <w:trHeight w:val="380"/>
        </w:trPr>
        <w:tc>
          <w:tcPr>
            <w:tcW w:w="1380" w:type="dxa"/>
          </w:tcPr>
          <w:p w14:paraId="20F5D151" w14:textId="77777777" w:rsidR="000513CD" w:rsidRPr="001A69B5" w:rsidRDefault="0009509B" w:rsidP="001A69B5">
            <w:r w:rsidRPr="001A69B5">
              <w:t>2019–2020</w:t>
            </w:r>
          </w:p>
        </w:tc>
        <w:tc>
          <w:tcPr>
            <w:tcW w:w="1340" w:type="dxa"/>
          </w:tcPr>
          <w:p w14:paraId="116BCE18" w14:textId="77777777" w:rsidR="000513CD" w:rsidRPr="001A69B5" w:rsidRDefault="0009509B" w:rsidP="001A69B5">
            <w:r w:rsidRPr="001A69B5">
              <w:t>699</w:t>
            </w:r>
          </w:p>
        </w:tc>
        <w:tc>
          <w:tcPr>
            <w:tcW w:w="5680" w:type="dxa"/>
          </w:tcPr>
          <w:p w14:paraId="6FCE3500" w14:textId="77777777" w:rsidR="000513CD" w:rsidRPr="001A69B5" w:rsidRDefault="0009509B" w:rsidP="001A69B5">
            <w:r w:rsidRPr="001A69B5">
              <w:t xml:space="preserve">Finansieringssystem for universitet og </w:t>
            </w:r>
            <w:proofErr w:type="spellStart"/>
            <w:r w:rsidRPr="001A69B5">
              <w:t>høgskular</w:t>
            </w:r>
            <w:proofErr w:type="spellEnd"/>
          </w:p>
        </w:tc>
        <w:tc>
          <w:tcPr>
            <w:tcW w:w="1140" w:type="dxa"/>
          </w:tcPr>
          <w:p w14:paraId="54D42960" w14:textId="77777777" w:rsidR="000513CD" w:rsidRPr="001A69B5" w:rsidRDefault="0009509B" w:rsidP="001A69B5">
            <w:r w:rsidRPr="001A69B5">
              <w:t>Nei</w:t>
            </w:r>
          </w:p>
        </w:tc>
      </w:tr>
      <w:tr w:rsidR="000513CD" w:rsidRPr="001A69B5" w14:paraId="1E2B381D" w14:textId="77777777" w:rsidTr="001B3733">
        <w:trPr>
          <w:trHeight w:val="380"/>
        </w:trPr>
        <w:tc>
          <w:tcPr>
            <w:tcW w:w="1380" w:type="dxa"/>
          </w:tcPr>
          <w:p w14:paraId="52F67957" w14:textId="77777777" w:rsidR="000513CD" w:rsidRPr="001A69B5" w:rsidRDefault="0009509B" w:rsidP="001A69B5">
            <w:r w:rsidRPr="001A69B5">
              <w:t>2019–2020</w:t>
            </w:r>
          </w:p>
        </w:tc>
        <w:tc>
          <w:tcPr>
            <w:tcW w:w="1340" w:type="dxa"/>
          </w:tcPr>
          <w:p w14:paraId="5499EB07" w14:textId="77777777" w:rsidR="000513CD" w:rsidRPr="001A69B5" w:rsidRDefault="0009509B" w:rsidP="001A69B5">
            <w:r w:rsidRPr="001A69B5">
              <w:t>700</w:t>
            </w:r>
          </w:p>
        </w:tc>
        <w:tc>
          <w:tcPr>
            <w:tcW w:w="5680" w:type="dxa"/>
          </w:tcPr>
          <w:p w14:paraId="2FDA3F04" w14:textId="77777777" w:rsidR="000513CD" w:rsidRPr="001A69B5" w:rsidRDefault="0009509B" w:rsidP="001A69B5">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140" w:type="dxa"/>
          </w:tcPr>
          <w:p w14:paraId="62B03D44" w14:textId="77777777" w:rsidR="000513CD" w:rsidRPr="001A69B5" w:rsidRDefault="0009509B" w:rsidP="001A69B5">
            <w:r w:rsidRPr="001A69B5">
              <w:t>Nei</w:t>
            </w:r>
          </w:p>
        </w:tc>
      </w:tr>
      <w:tr w:rsidR="000513CD" w:rsidRPr="001A69B5" w14:paraId="759985E9" w14:textId="77777777" w:rsidTr="001B3733">
        <w:trPr>
          <w:trHeight w:val="380"/>
        </w:trPr>
        <w:tc>
          <w:tcPr>
            <w:tcW w:w="1380" w:type="dxa"/>
          </w:tcPr>
          <w:p w14:paraId="7B148547" w14:textId="77777777" w:rsidR="000513CD" w:rsidRPr="001A69B5" w:rsidRDefault="0009509B" w:rsidP="001A69B5">
            <w:r w:rsidRPr="001A69B5">
              <w:t>2019–2020</w:t>
            </w:r>
          </w:p>
        </w:tc>
        <w:tc>
          <w:tcPr>
            <w:tcW w:w="1340" w:type="dxa"/>
          </w:tcPr>
          <w:p w14:paraId="5D49DF57" w14:textId="77777777" w:rsidR="000513CD" w:rsidRPr="001A69B5" w:rsidRDefault="0009509B" w:rsidP="001A69B5">
            <w:r w:rsidRPr="001A69B5">
              <w:t>701</w:t>
            </w:r>
          </w:p>
        </w:tc>
        <w:tc>
          <w:tcPr>
            <w:tcW w:w="5680" w:type="dxa"/>
          </w:tcPr>
          <w:p w14:paraId="7609F1D5" w14:textId="77777777" w:rsidR="000513CD" w:rsidRPr="001A69B5" w:rsidRDefault="0009509B" w:rsidP="001A69B5">
            <w:proofErr w:type="spellStart"/>
            <w:r w:rsidRPr="001A69B5">
              <w:t>Vaksne</w:t>
            </w:r>
            <w:proofErr w:type="spellEnd"/>
            <w:r w:rsidRPr="001A69B5">
              <w:t xml:space="preserve"> </w:t>
            </w:r>
            <w:proofErr w:type="spellStart"/>
            <w:r w:rsidRPr="001A69B5">
              <w:t>utan</w:t>
            </w:r>
            <w:proofErr w:type="spellEnd"/>
            <w:r w:rsidRPr="001A69B5">
              <w:t xml:space="preserve"> rett til </w:t>
            </w:r>
            <w:proofErr w:type="spellStart"/>
            <w:r w:rsidRPr="001A69B5">
              <w:t>vidaregåande</w:t>
            </w:r>
            <w:proofErr w:type="spellEnd"/>
            <w:r w:rsidRPr="001A69B5">
              <w:t xml:space="preserve"> opplæring</w:t>
            </w:r>
          </w:p>
        </w:tc>
        <w:tc>
          <w:tcPr>
            <w:tcW w:w="1140" w:type="dxa"/>
          </w:tcPr>
          <w:p w14:paraId="768F616D" w14:textId="77777777" w:rsidR="000513CD" w:rsidRPr="001A69B5" w:rsidRDefault="0009509B" w:rsidP="001A69B5">
            <w:r w:rsidRPr="001A69B5">
              <w:t>Nei</w:t>
            </w:r>
          </w:p>
        </w:tc>
      </w:tr>
      <w:tr w:rsidR="000513CD" w:rsidRPr="001A69B5" w14:paraId="3DEB5C45" w14:textId="77777777" w:rsidTr="001B3733">
        <w:trPr>
          <w:trHeight w:val="380"/>
        </w:trPr>
        <w:tc>
          <w:tcPr>
            <w:tcW w:w="1380" w:type="dxa"/>
          </w:tcPr>
          <w:p w14:paraId="1DB32A77" w14:textId="77777777" w:rsidR="000513CD" w:rsidRPr="001A69B5" w:rsidRDefault="0009509B" w:rsidP="001A69B5">
            <w:r w:rsidRPr="001A69B5">
              <w:t>2018–2019</w:t>
            </w:r>
          </w:p>
        </w:tc>
        <w:tc>
          <w:tcPr>
            <w:tcW w:w="1340" w:type="dxa"/>
          </w:tcPr>
          <w:p w14:paraId="7D70E394" w14:textId="77777777" w:rsidR="000513CD" w:rsidRPr="001A69B5" w:rsidRDefault="0009509B" w:rsidP="001A69B5">
            <w:r w:rsidRPr="001A69B5">
              <w:t>51</w:t>
            </w:r>
          </w:p>
        </w:tc>
        <w:tc>
          <w:tcPr>
            <w:tcW w:w="5680" w:type="dxa"/>
          </w:tcPr>
          <w:p w14:paraId="6ED7A87D" w14:textId="77777777" w:rsidR="000513CD" w:rsidRPr="001A69B5" w:rsidRDefault="0009509B" w:rsidP="001A69B5">
            <w:r w:rsidRPr="001A69B5">
              <w:t xml:space="preserve">Finansieringssystemet og ideelle </w:t>
            </w:r>
            <w:proofErr w:type="spellStart"/>
            <w:r w:rsidRPr="001A69B5">
              <w:t>barnehagar</w:t>
            </w:r>
            <w:proofErr w:type="spellEnd"/>
          </w:p>
        </w:tc>
        <w:tc>
          <w:tcPr>
            <w:tcW w:w="1140" w:type="dxa"/>
          </w:tcPr>
          <w:p w14:paraId="6267A9D6" w14:textId="77777777" w:rsidR="000513CD" w:rsidRPr="001A69B5" w:rsidRDefault="0009509B" w:rsidP="001A69B5">
            <w:r w:rsidRPr="001A69B5">
              <w:t>Nei</w:t>
            </w:r>
          </w:p>
        </w:tc>
      </w:tr>
      <w:tr w:rsidR="000513CD" w:rsidRPr="001A69B5" w14:paraId="37F9C05A" w14:textId="77777777" w:rsidTr="001B3733">
        <w:trPr>
          <w:trHeight w:val="380"/>
        </w:trPr>
        <w:tc>
          <w:tcPr>
            <w:tcW w:w="1380" w:type="dxa"/>
          </w:tcPr>
          <w:p w14:paraId="093FA1A1" w14:textId="77777777" w:rsidR="000513CD" w:rsidRPr="001A69B5" w:rsidRDefault="0009509B" w:rsidP="001A69B5">
            <w:r w:rsidRPr="001A69B5">
              <w:t>2018–2019</w:t>
            </w:r>
          </w:p>
        </w:tc>
        <w:tc>
          <w:tcPr>
            <w:tcW w:w="1340" w:type="dxa"/>
          </w:tcPr>
          <w:p w14:paraId="692859CE" w14:textId="77777777" w:rsidR="000513CD" w:rsidRPr="001A69B5" w:rsidRDefault="0009509B" w:rsidP="001A69B5">
            <w:r w:rsidRPr="001A69B5">
              <w:t>197</w:t>
            </w:r>
          </w:p>
        </w:tc>
        <w:tc>
          <w:tcPr>
            <w:tcW w:w="5680" w:type="dxa"/>
          </w:tcPr>
          <w:p w14:paraId="4C0A1624" w14:textId="77777777" w:rsidR="000513CD" w:rsidRPr="001A69B5" w:rsidRDefault="0009509B" w:rsidP="001A69B5">
            <w:r w:rsidRPr="001A69B5">
              <w:t xml:space="preserve">Fritak </w:t>
            </w:r>
            <w:proofErr w:type="spellStart"/>
            <w:r w:rsidRPr="001A69B5">
              <w:t>frå</w:t>
            </w:r>
            <w:proofErr w:type="spellEnd"/>
            <w:r w:rsidRPr="001A69B5">
              <w:t xml:space="preserve"> </w:t>
            </w:r>
            <w:proofErr w:type="spellStart"/>
            <w:r w:rsidRPr="001A69B5">
              <w:t>skulefag</w:t>
            </w:r>
            <w:proofErr w:type="spellEnd"/>
          </w:p>
        </w:tc>
        <w:tc>
          <w:tcPr>
            <w:tcW w:w="1140" w:type="dxa"/>
          </w:tcPr>
          <w:p w14:paraId="3A0048E8" w14:textId="77777777" w:rsidR="000513CD" w:rsidRPr="001A69B5" w:rsidRDefault="0009509B" w:rsidP="001A69B5">
            <w:r w:rsidRPr="001A69B5">
              <w:t>Nei</w:t>
            </w:r>
          </w:p>
        </w:tc>
      </w:tr>
      <w:tr w:rsidR="000513CD" w:rsidRPr="001A69B5" w14:paraId="61D97C34" w14:textId="77777777" w:rsidTr="001B3733">
        <w:trPr>
          <w:trHeight w:val="380"/>
        </w:trPr>
        <w:tc>
          <w:tcPr>
            <w:tcW w:w="1380" w:type="dxa"/>
          </w:tcPr>
          <w:p w14:paraId="03550EE5" w14:textId="77777777" w:rsidR="000513CD" w:rsidRPr="001A69B5" w:rsidRDefault="0009509B" w:rsidP="001A69B5">
            <w:r w:rsidRPr="001A69B5">
              <w:t>2017–2018</w:t>
            </w:r>
          </w:p>
        </w:tc>
        <w:tc>
          <w:tcPr>
            <w:tcW w:w="1340" w:type="dxa"/>
          </w:tcPr>
          <w:p w14:paraId="712924A1" w14:textId="77777777" w:rsidR="000513CD" w:rsidRPr="001A69B5" w:rsidRDefault="0009509B" w:rsidP="001A69B5">
            <w:r w:rsidRPr="001A69B5">
              <w:t>62</w:t>
            </w:r>
          </w:p>
        </w:tc>
        <w:tc>
          <w:tcPr>
            <w:tcW w:w="5680" w:type="dxa"/>
          </w:tcPr>
          <w:p w14:paraId="526F3298" w14:textId="77777777" w:rsidR="000513CD" w:rsidRPr="001A69B5" w:rsidRDefault="0009509B" w:rsidP="001A69B5">
            <w:r w:rsidRPr="001A69B5">
              <w:t xml:space="preserve">Kortkurs ved </w:t>
            </w:r>
            <w:proofErr w:type="spellStart"/>
            <w:r w:rsidRPr="001A69B5">
              <w:t>folkehøgskular</w:t>
            </w:r>
            <w:proofErr w:type="spellEnd"/>
          </w:p>
        </w:tc>
        <w:tc>
          <w:tcPr>
            <w:tcW w:w="1140" w:type="dxa"/>
          </w:tcPr>
          <w:p w14:paraId="0EF4D69A" w14:textId="77777777" w:rsidR="000513CD" w:rsidRPr="001A69B5" w:rsidRDefault="0009509B" w:rsidP="001A69B5">
            <w:r w:rsidRPr="001A69B5">
              <w:t>Ja</w:t>
            </w:r>
          </w:p>
        </w:tc>
      </w:tr>
      <w:tr w:rsidR="000513CD" w:rsidRPr="001A69B5" w14:paraId="608D5826" w14:textId="77777777" w:rsidTr="001B3733">
        <w:trPr>
          <w:trHeight w:val="380"/>
        </w:trPr>
        <w:tc>
          <w:tcPr>
            <w:tcW w:w="1380" w:type="dxa"/>
          </w:tcPr>
          <w:p w14:paraId="6F7EC1D0" w14:textId="77777777" w:rsidR="000513CD" w:rsidRPr="001A69B5" w:rsidRDefault="0009509B" w:rsidP="001A69B5">
            <w:r w:rsidRPr="001A69B5">
              <w:t>2017–2018</w:t>
            </w:r>
          </w:p>
        </w:tc>
        <w:tc>
          <w:tcPr>
            <w:tcW w:w="1340" w:type="dxa"/>
          </w:tcPr>
          <w:p w14:paraId="6CDE2A1E" w14:textId="77777777" w:rsidR="000513CD" w:rsidRPr="001A69B5" w:rsidRDefault="0009509B" w:rsidP="001A69B5">
            <w:r w:rsidRPr="001A69B5">
              <w:t>461</w:t>
            </w:r>
          </w:p>
        </w:tc>
        <w:tc>
          <w:tcPr>
            <w:tcW w:w="5680" w:type="dxa"/>
          </w:tcPr>
          <w:p w14:paraId="2202ADEC" w14:textId="77777777" w:rsidR="000513CD" w:rsidRPr="001A69B5" w:rsidRDefault="0009509B" w:rsidP="001A69B5">
            <w:r w:rsidRPr="001A69B5">
              <w:t xml:space="preserve">Vilkår for private </w:t>
            </w:r>
            <w:proofErr w:type="spellStart"/>
            <w:r w:rsidRPr="001A69B5">
              <w:t>barnehagar</w:t>
            </w:r>
            <w:proofErr w:type="spellEnd"/>
          </w:p>
        </w:tc>
        <w:tc>
          <w:tcPr>
            <w:tcW w:w="1140" w:type="dxa"/>
          </w:tcPr>
          <w:p w14:paraId="5BD6F54C" w14:textId="77777777" w:rsidR="000513CD" w:rsidRPr="001A69B5" w:rsidRDefault="0009509B" w:rsidP="001A69B5">
            <w:r w:rsidRPr="001A69B5">
              <w:t>Nei</w:t>
            </w:r>
          </w:p>
        </w:tc>
      </w:tr>
      <w:tr w:rsidR="000513CD" w:rsidRPr="001A69B5" w14:paraId="2028F562" w14:textId="77777777" w:rsidTr="001B3733">
        <w:trPr>
          <w:trHeight w:val="380"/>
        </w:trPr>
        <w:tc>
          <w:tcPr>
            <w:tcW w:w="1380" w:type="dxa"/>
          </w:tcPr>
          <w:p w14:paraId="297B8718" w14:textId="77777777" w:rsidR="000513CD" w:rsidRPr="001A69B5" w:rsidRDefault="0009509B" w:rsidP="001A69B5">
            <w:r w:rsidRPr="001A69B5">
              <w:t>2017–2018</w:t>
            </w:r>
          </w:p>
        </w:tc>
        <w:tc>
          <w:tcPr>
            <w:tcW w:w="1340" w:type="dxa"/>
          </w:tcPr>
          <w:p w14:paraId="02FA5CAB" w14:textId="77777777" w:rsidR="000513CD" w:rsidRPr="001A69B5" w:rsidRDefault="0009509B" w:rsidP="001A69B5">
            <w:r w:rsidRPr="001A69B5">
              <w:t>785</w:t>
            </w:r>
          </w:p>
        </w:tc>
        <w:tc>
          <w:tcPr>
            <w:tcW w:w="5680" w:type="dxa"/>
          </w:tcPr>
          <w:p w14:paraId="59C1C165" w14:textId="77777777" w:rsidR="000513CD" w:rsidRPr="001A69B5" w:rsidRDefault="0009509B" w:rsidP="001A69B5">
            <w:r w:rsidRPr="001A69B5">
              <w:t xml:space="preserve">Barn </w:t>
            </w:r>
            <w:proofErr w:type="spellStart"/>
            <w:r w:rsidRPr="001A69B5">
              <w:t>etterlatne</w:t>
            </w:r>
            <w:proofErr w:type="spellEnd"/>
            <w:r w:rsidRPr="001A69B5">
              <w:t xml:space="preserve"> i utlandet mot sin vilje</w:t>
            </w:r>
          </w:p>
        </w:tc>
        <w:tc>
          <w:tcPr>
            <w:tcW w:w="1140" w:type="dxa"/>
          </w:tcPr>
          <w:p w14:paraId="79251F26" w14:textId="77777777" w:rsidR="000513CD" w:rsidRPr="001A69B5" w:rsidRDefault="0009509B" w:rsidP="001A69B5">
            <w:r w:rsidRPr="001A69B5">
              <w:t>Ja</w:t>
            </w:r>
          </w:p>
        </w:tc>
      </w:tr>
      <w:tr w:rsidR="000513CD" w:rsidRPr="001A69B5" w14:paraId="2A8F8E64" w14:textId="77777777" w:rsidTr="001B3733">
        <w:trPr>
          <w:trHeight w:val="380"/>
        </w:trPr>
        <w:tc>
          <w:tcPr>
            <w:tcW w:w="1380" w:type="dxa"/>
          </w:tcPr>
          <w:p w14:paraId="5E5A7EC0" w14:textId="77777777" w:rsidR="000513CD" w:rsidRPr="001A69B5" w:rsidRDefault="0009509B" w:rsidP="001A69B5">
            <w:r w:rsidRPr="001A69B5">
              <w:t>2017–2018</w:t>
            </w:r>
          </w:p>
        </w:tc>
        <w:tc>
          <w:tcPr>
            <w:tcW w:w="1340" w:type="dxa"/>
          </w:tcPr>
          <w:p w14:paraId="50BD76E6" w14:textId="77777777" w:rsidR="000513CD" w:rsidRPr="001A69B5" w:rsidRDefault="0009509B" w:rsidP="001A69B5">
            <w:r w:rsidRPr="001A69B5">
              <w:t>802</w:t>
            </w:r>
          </w:p>
        </w:tc>
        <w:tc>
          <w:tcPr>
            <w:tcW w:w="5680" w:type="dxa"/>
          </w:tcPr>
          <w:p w14:paraId="0F8725A8" w14:textId="77777777" w:rsidR="000513CD" w:rsidRPr="001A69B5" w:rsidRDefault="0009509B" w:rsidP="001A69B5">
            <w:r w:rsidRPr="001A69B5">
              <w:t xml:space="preserve">Finansieringssystemet for private </w:t>
            </w:r>
            <w:proofErr w:type="spellStart"/>
            <w:r w:rsidRPr="001A69B5">
              <w:t>barnehagar</w:t>
            </w:r>
            <w:proofErr w:type="spellEnd"/>
          </w:p>
        </w:tc>
        <w:tc>
          <w:tcPr>
            <w:tcW w:w="1140" w:type="dxa"/>
          </w:tcPr>
          <w:p w14:paraId="4EBC582D" w14:textId="77777777" w:rsidR="000513CD" w:rsidRPr="001A69B5" w:rsidRDefault="0009509B" w:rsidP="001A69B5">
            <w:r w:rsidRPr="001A69B5">
              <w:t>Nei</w:t>
            </w:r>
          </w:p>
        </w:tc>
      </w:tr>
      <w:tr w:rsidR="000513CD" w:rsidRPr="001A69B5" w14:paraId="19316BB1" w14:textId="77777777" w:rsidTr="001B3733">
        <w:trPr>
          <w:trHeight w:val="380"/>
        </w:trPr>
        <w:tc>
          <w:tcPr>
            <w:tcW w:w="1380" w:type="dxa"/>
          </w:tcPr>
          <w:p w14:paraId="60565636" w14:textId="77777777" w:rsidR="000513CD" w:rsidRPr="001A69B5" w:rsidRDefault="0009509B" w:rsidP="001A69B5">
            <w:r w:rsidRPr="001A69B5">
              <w:t>2017–2018</w:t>
            </w:r>
          </w:p>
        </w:tc>
        <w:tc>
          <w:tcPr>
            <w:tcW w:w="1340" w:type="dxa"/>
          </w:tcPr>
          <w:p w14:paraId="6B36452F" w14:textId="77777777" w:rsidR="000513CD" w:rsidRPr="001A69B5" w:rsidRDefault="0009509B" w:rsidP="001A69B5">
            <w:r w:rsidRPr="001A69B5">
              <w:t>886</w:t>
            </w:r>
          </w:p>
        </w:tc>
        <w:tc>
          <w:tcPr>
            <w:tcW w:w="5680" w:type="dxa"/>
          </w:tcPr>
          <w:p w14:paraId="1C0907AC" w14:textId="77777777" w:rsidR="000513CD" w:rsidRPr="001A69B5" w:rsidRDefault="0009509B" w:rsidP="001A69B5">
            <w:r w:rsidRPr="001A69B5">
              <w:t xml:space="preserve">Kvalitetsvurderingssystemet i </w:t>
            </w:r>
            <w:proofErr w:type="spellStart"/>
            <w:r w:rsidRPr="001A69B5">
              <w:t>skulen</w:t>
            </w:r>
            <w:proofErr w:type="spellEnd"/>
          </w:p>
        </w:tc>
        <w:tc>
          <w:tcPr>
            <w:tcW w:w="1140" w:type="dxa"/>
          </w:tcPr>
          <w:p w14:paraId="21782508" w14:textId="77777777" w:rsidR="000513CD" w:rsidRPr="001A69B5" w:rsidRDefault="0009509B" w:rsidP="001A69B5">
            <w:r w:rsidRPr="001A69B5">
              <w:t>Ja</w:t>
            </w:r>
          </w:p>
        </w:tc>
      </w:tr>
      <w:tr w:rsidR="000513CD" w:rsidRPr="001A69B5" w14:paraId="5712A687" w14:textId="77777777" w:rsidTr="001B3733">
        <w:trPr>
          <w:trHeight w:val="380"/>
        </w:trPr>
        <w:tc>
          <w:tcPr>
            <w:tcW w:w="1380" w:type="dxa"/>
          </w:tcPr>
          <w:p w14:paraId="17FD193B" w14:textId="77777777" w:rsidR="000513CD" w:rsidRPr="001A69B5" w:rsidRDefault="0009509B" w:rsidP="001A69B5">
            <w:r w:rsidRPr="001A69B5">
              <w:t>2017–2018</w:t>
            </w:r>
          </w:p>
        </w:tc>
        <w:tc>
          <w:tcPr>
            <w:tcW w:w="1340" w:type="dxa"/>
          </w:tcPr>
          <w:p w14:paraId="63BD9B30" w14:textId="77777777" w:rsidR="000513CD" w:rsidRPr="001A69B5" w:rsidRDefault="0009509B" w:rsidP="001A69B5">
            <w:r w:rsidRPr="001A69B5">
              <w:t>887</w:t>
            </w:r>
          </w:p>
        </w:tc>
        <w:tc>
          <w:tcPr>
            <w:tcW w:w="5680" w:type="dxa"/>
          </w:tcPr>
          <w:p w14:paraId="7BF76776" w14:textId="77777777" w:rsidR="000513CD" w:rsidRPr="001A69B5" w:rsidRDefault="0009509B" w:rsidP="001A69B5">
            <w:r w:rsidRPr="001A69B5">
              <w:t xml:space="preserve">Rangering av </w:t>
            </w:r>
            <w:proofErr w:type="spellStart"/>
            <w:r w:rsidRPr="001A69B5">
              <w:t>søkarar</w:t>
            </w:r>
            <w:proofErr w:type="spellEnd"/>
            <w:r w:rsidRPr="001A69B5">
              <w:t xml:space="preserve"> til </w:t>
            </w:r>
            <w:proofErr w:type="spellStart"/>
            <w:r w:rsidRPr="001A69B5">
              <w:t>høgare</w:t>
            </w:r>
            <w:proofErr w:type="spellEnd"/>
            <w:r w:rsidRPr="001A69B5">
              <w:t xml:space="preserve"> utdanning</w:t>
            </w:r>
          </w:p>
        </w:tc>
        <w:tc>
          <w:tcPr>
            <w:tcW w:w="1140" w:type="dxa"/>
          </w:tcPr>
          <w:p w14:paraId="5D4910B4" w14:textId="77777777" w:rsidR="000513CD" w:rsidRPr="001A69B5" w:rsidRDefault="0009509B" w:rsidP="001A69B5">
            <w:r w:rsidRPr="001A69B5">
              <w:t>Nei</w:t>
            </w:r>
          </w:p>
        </w:tc>
      </w:tr>
      <w:tr w:rsidR="000513CD" w:rsidRPr="001A69B5" w14:paraId="09E1B2BA" w14:textId="77777777" w:rsidTr="001B3733">
        <w:trPr>
          <w:trHeight w:val="380"/>
        </w:trPr>
        <w:tc>
          <w:tcPr>
            <w:tcW w:w="1380" w:type="dxa"/>
          </w:tcPr>
          <w:p w14:paraId="018B5A6B" w14:textId="77777777" w:rsidR="000513CD" w:rsidRPr="001A69B5" w:rsidRDefault="0009509B" w:rsidP="001A69B5">
            <w:r w:rsidRPr="001A69B5">
              <w:t>2016–2017</w:t>
            </w:r>
          </w:p>
        </w:tc>
        <w:tc>
          <w:tcPr>
            <w:tcW w:w="1340" w:type="dxa"/>
          </w:tcPr>
          <w:p w14:paraId="5A187863" w14:textId="77777777" w:rsidR="000513CD" w:rsidRPr="001A69B5" w:rsidRDefault="0009509B" w:rsidP="001A69B5">
            <w:r w:rsidRPr="001A69B5">
              <w:t>67</w:t>
            </w:r>
          </w:p>
        </w:tc>
        <w:tc>
          <w:tcPr>
            <w:tcW w:w="5680" w:type="dxa"/>
          </w:tcPr>
          <w:p w14:paraId="77CF4CAC" w14:textId="77777777" w:rsidR="000513CD" w:rsidRPr="001A69B5" w:rsidRDefault="0009509B" w:rsidP="001A69B5">
            <w:proofErr w:type="spellStart"/>
            <w:r w:rsidRPr="001A69B5">
              <w:t>Hovudmål</w:t>
            </w:r>
            <w:proofErr w:type="spellEnd"/>
            <w:r w:rsidRPr="001A69B5">
              <w:t xml:space="preserve"> og målformgrupper på </w:t>
            </w:r>
            <w:proofErr w:type="spellStart"/>
            <w:r w:rsidRPr="001A69B5">
              <w:t>ungdomsskulen</w:t>
            </w:r>
            <w:proofErr w:type="spellEnd"/>
          </w:p>
        </w:tc>
        <w:tc>
          <w:tcPr>
            <w:tcW w:w="1140" w:type="dxa"/>
          </w:tcPr>
          <w:p w14:paraId="66BD5E90" w14:textId="77777777" w:rsidR="000513CD" w:rsidRPr="001A69B5" w:rsidRDefault="0009509B" w:rsidP="001A69B5">
            <w:r w:rsidRPr="001A69B5">
              <w:t>Nei</w:t>
            </w:r>
          </w:p>
        </w:tc>
      </w:tr>
      <w:tr w:rsidR="000513CD" w:rsidRPr="001A69B5" w14:paraId="287B6304" w14:textId="77777777" w:rsidTr="001B3733">
        <w:trPr>
          <w:trHeight w:val="380"/>
        </w:trPr>
        <w:tc>
          <w:tcPr>
            <w:tcW w:w="1380" w:type="dxa"/>
          </w:tcPr>
          <w:p w14:paraId="32923913" w14:textId="77777777" w:rsidR="000513CD" w:rsidRPr="001A69B5" w:rsidRDefault="0009509B" w:rsidP="001A69B5">
            <w:r w:rsidRPr="001A69B5">
              <w:t>2016–2017</w:t>
            </w:r>
          </w:p>
        </w:tc>
        <w:tc>
          <w:tcPr>
            <w:tcW w:w="1340" w:type="dxa"/>
          </w:tcPr>
          <w:p w14:paraId="2EA46DE3" w14:textId="77777777" w:rsidR="000513CD" w:rsidRPr="001A69B5" w:rsidRDefault="0009509B" w:rsidP="001A69B5">
            <w:r w:rsidRPr="001A69B5">
              <w:t>642</w:t>
            </w:r>
          </w:p>
        </w:tc>
        <w:tc>
          <w:tcPr>
            <w:tcW w:w="5680" w:type="dxa"/>
          </w:tcPr>
          <w:p w14:paraId="75186B16" w14:textId="77777777" w:rsidR="000513CD" w:rsidRPr="001A69B5" w:rsidRDefault="0009509B" w:rsidP="001A69B5">
            <w:r w:rsidRPr="001A69B5">
              <w:t xml:space="preserve">Medlemskap i studentsamskipnad for </w:t>
            </w:r>
            <w:proofErr w:type="spellStart"/>
            <w:r w:rsidRPr="001A69B5">
              <w:t>fagskular</w:t>
            </w:r>
            <w:proofErr w:type="spellEnd"/>
          </w:p>
        </w:tc>
        <w:tc>
          <w:tcPr>
            <w:tcW w:w="1140" w:type="dxa"/>
          </w:tcPr>
          <w:p w14:paraId="44D13217" w14:textId="77777777" w:rsidR="000513CD" w:rsidRPr="001A69B5" w:rsidRDefault="0009509B" w:rsidP="001A69B5">
            <w:r w:rsidRPr="001A69B5">
              <w:t>Nei</w:t>
            </w:r>
          </w:p>
        </w:tc>
      </w:tr>
      <w:tr w:rsidR="000513CD" w:rsidRPr="001A69B5" w14:paraId="242E313F" w14:textId="77777777" w:rsidTr="001B3733">
        <w:trPr>
          <w:trHeight w:val="380"/>
        </w:trPr>
        <w:tc>
          <w:tcPr>
            <w:tcW w:w="1380" w:type="dxa"/>
          </w:tcPr>
          <w:p w14:paraId="20924EF2" w14:textId="77777777" w:rsidR="000513CD" w:rsidRPr="001A69B5" w:rsidRDefault="0009509B" w:rsidP="001A69B5">
            <w:r w:rsidRPr="001A69B5">
              <w:t>2016–2017</w:t>
            </w:r>
          </w:p>
        </w:tc>
        <w:tc>
          <w:tcPr>
            <w:tcW w:w="1340" w:type="dxa"/>
          </w:tcPr>
          <w:p w14:paraId="27EB6020" w14:textId="77777777" w:rsidR="000513CD" w:rsidRPr="001A69B5" w:rsidRDefault="0009509B" w:rsidP="001A69B5">
            <w:r w:rsidRPr="001A69B5">
              <w:t>643</w:t>
            </w:r>
          </w:p>
        </w:tc>
        <w:tc>
          <w:tcPr>
            <w:tcW w:w="5680" w:type="dxa"/>
          </w:tcPr>
          <w:p w14:paraId="0BD366AC" w14:textId="77777777" w:rsidR="000513CD" w:rsidRPr="001A69B5" w:rsidRDefault="0009509B" w:rsidP="001A69B5">
            <w:r w:rsidRPr="001A69B5">
              <w:t>Evaluering av fagskulereforma</w:t>
            </w:r>
          </w:p>
        </w:tc>
        <w:tc>
          <w:tcPr>
            <w:tcW w:w="1140" w:type="dxa"/>
          </w:tcPr>
          <w:p w14:paraId="48168D0E" w14:textId="77777777" w:rsidR="000513CD" w:rsidRPr="001A69B5" w:rsidRDefault="0009509B" w:rsidP="001A69B5">
            <w:r w:rsidRPr="001A69B5">
              <w:t>Nei</w:t>
            </w:r>
          </w:p>
        </w:tc>
      </w:tr>
      <w:tr w:rsidR="000513CD" w:rsidRPr="001A69B5" w14:paraId="60CF39C5" w14:textId="77777777" w:rsidTr="001B3733">
        <w:trPr>
          <w:trHeight w:val="380"/>
        </w:trPr>
        <w:tc>
          <w:tcPr>
            <w:tcW w:w="1380" w:type="dxa"/>
          </w:tcPr>
          <w:p w14:paraId="1B240B97" w14:textId="77777777" w:rsidR="000513CD" w:rsidRPr="001A69B5" w:rsidRDefault="0009509B" w:rsidP="001A69B5">
            <w:r w:rsidRPr="001A69B5">
              <w:t>2016–2017</w:t>
            </w:r>
          </w:p>
        </w:tc>
        <w:tc>
          <w:tcPr>
            <w:tcW w:w="1340" w:type="dxa"/>
          </w:tcPr>
          <w:p w14:paraId="50DD6131" w14:textId="77777777" w:rsidR="000513CD" w:rsidRPr="001A69B5" w:rsidRDefault="0009509B" w:rsidP="001A69B5">
            <w:r w:rsidRPr="001A69B5">
              <w:t>774</w:t>
            </w:r>
          </w:p>
        </w:tc>
        <w:tc>
          <w:tcPr>
            <w:tcW w:w="5680" w:type="dxa"/>
          </w:tcPr>
          <w:p w14:paraId="57E67DA0" w14:textId="77777777" w:rsidR="000513CD" w:rsidRPr="001A69B5" w:rsidRDefault="0009509B" w:rsidP="001A69B5">
            <w:r w:rsidRPr="001A69B5">
              <w:t xml:space="preserve">Vern av </w:t>
            </w:r>
            <w:proofErr w:type="spellStart"/>
            <w:r w:rsidRPr="001A69B5">
              <w:t>lærartittelen</w:t>
            </w:r>
            <w:proofErr w:type="spellEnd"/>
          </w:p>
        </w:tc>
        <w:tc>
          <w:tcPr>
            <w:tcW w:w="1140" w:type="dxa"/>
          </w:tcPr>
          <w:p w14:paraId="406E4163" w14:textId="77777777" w:rsidR="000513CD" w:rsidRPr="001A69B5" w:rsidRDefault="0009509B" w:rsidP="001A69B5">
            <w:r w:rsidRPr="001A69B5">
              <w:t>Ja</w:t>
            </w:r>
          </w:p>
        </w:tc>
      </w:tr>
      <w:tr w:rsidR="000513CD" w:rsidRPr="001A69B5" w14:paraId="663AF57A" w14:textId="77777777" w:rsidTr="001B3733">
        <w:trPr>
          <w:trHeight w:val="380"/>
        </w:trPr>
        <w:tc>
          <w:tcPr>
            <w:tcW w:w="1380" w:type="dxa"/>
          </w:tcPr>
          <w:p w14:paraId="08E82D5C" w14:textId="77777777" w:rsidR="000513CD" w:rsidRPr="001A69B5" w:rsidRDefault="0009509B" w:rsidP="001A69B5">
            <w:r w:rsidRPr="001A69B5">
              <w:t>2016–2017</w:t>
            </w:r>
          </w:p>
        </w:tc>
        <w:tc>
          <w:tcPr>
            <w:tcW w:w="1340" w:type="dxa"/>
          </w:tcPr>
          <w:p w14:paraId="4E20E063" w14:textId="77777777" w:rsidR="000513CD" w:rsidRPr="001A69B5" w:rsidRDefault="0009509B" w:rsidP="001A69B5">
            <w:r w:rsidRPr="001A69B5">
              <w:t>897</w:t>
            </w:r>
          </w:p>
        </w:tc>
        <w:tc>
          <w:tcPr>
            <w:tcW w:w="5680" w:type="dxa"/>
          </w:tcPr>
          <w:p w14:paraId="5E4D181F" w14:textId="77777777" w:rsidR="000513CD" w:rsidRPr="001A69B5" w:rsidRDefault="0009509B" w:rsidP="001A69B5">
            <w:r w:rsidRPr="001A69B5">
              <w:t xml:space="preserve">Melding om </w:t>
            </w:r>
            <w:proofErr w:type="spellStart"/>
            <w:r w:rsidRPr="001A69B5">
              <w:t>kulturskule</w:t>
            </w:r>
            <w:proofErr w:type="spellEnd"/>
          </w:p>
        </w:tc>
        <w:tc>
          <w:tcPr>
            <w:tcW w:w="1140" w:type="dxa"/>
          </w:tcPr>
          <w:p w14:paraId="4EA33527" w14:textId="77777777" w:rsidR="000513CD" w:rsidRPr="001A69B5" w:rsidRDefault="0009509B" w:rsidP="001A69B5">
            <w:r w:rsidRPr="001A69B5">
              <w:t>Ja</w:t>
            </w:r>
          </w:p>
        </w:tc>
      </w:tr>
      <w:tr w:rsidR="000513CD" w:rsidRPr="001A69B5" w14:paraId="2B7BD98D" w14:textId="77777777" w:rsidTr="001B3733">
        <w:trPr>
          <w:trHeight w:val="380"/>
        </w:trPr>
        <w:tc>
          <w:tcPr>
            <w:tcW w:w="1380" w:type="dxa"/>
          </w:tcPr>
          <w:p w14:paraId="7EE84121" w14:textId="77777777" w:rsidR="000513CD" w:rsidRPr="001A69B5" w:rsidRDefault="0009509B" w:rsidP="001A69B5">
            <w:r w:rsidRPr="001A69B5">
              <w:t>2016–2017</w:t>
            </w:r>
          </w:p>
        </w:tc>
        <w:tc>
          <w:tcPr>
            <w:tcW w:w="1340" w:type="dxa"/>
          </w:tcPr>
          <w:p w14:paraId="2F1779D6" w14:textId="77777777" w:rsidR="000513CD" w:rsidRPr="001A69B5" w:rsidRDefault="0009509B" w:rsidP="001A69B5">
            <w:r w:rsidRPr="001A69B5">
              <w:t>900</w:t>
            </w:r>
          </w:p>
        </w:tc>
        <w:tc>
          <w:tcPr>
            <w:tcW w:w="5680" w:type="dxa"/>
          </w:tcPr>
          <w:p w14:paraId="32A9E17B" w14:textId="77777777" w:rsidR="000513CD" w:rsidRPr="001A69B5" w:rsidRDefault="0009509B" w:rsidP="001A69B5">
            <w:proofErr w:type="spellStart"/>
            <w:r w:rsidRPr="001A69B5">
              <w:t>Lærarar</w:t>
            </w:r>
            <w:proofErr w:type="spellEnd"/>
            <w:r w:rsidRPr="001A69B5">
              <w:t xml:space="preserve"> med fordjuping i spesialpedagogikk</w:t>
            </w:r>
          </w:p>
        </w:tc>
        <w:tc>
          <w:tcPr>
            <w:tcW w:w="1140" w:type="dxa"/>
          </w:tcPr>
          <w:p w14:paraId="3A3C0440" w14:textId="77777777" w:rsidR="000513CD" w:rsidRPr="001A69B5" w:rsidRDefault="0009509B" w:rsidP="001A69B5">
            <w:r w:rsidRPr="001A69B5">
              <w:t>Nei</w:t>
            </w:r>
          </w:p>
        </w:tc>
      </w:tr>
      <w:tr w:rsidR="000513CD" w:rsidRPr="001A69B5" w14:paraId="1A6F6F73" w14:textId="77777777" w:rsidTr="001B3733">
        <w:trPr>
          <w:trHeight w:val="380"/>
        </w:trPr>
        <w:tc>
          <w:tcPr>
            <w:tcW w:w="1380" w:type="dxa"/>
          </w:tcPr>
          <w:p w14:paraId="4955C8F1" w14:textId="77777777" w:rsidR="000513CD" w:rsidRPr="001A69B5" w:rsidRDefault="0009509B" w:rsidP="001A69B5">
            <w:r w:rsidRPr="001A69B5">
              <w:t>2016–2017</w:t>
            </w:r>
          </w:p>
        </w:tc>
        <w:tc>
          <w:tcPr>
            <w:tcW w:w="1340" w:type="dxa"/>
          </w:tcPr>
          <w:p w14:paraId="7B0AB3C4" w14:textId="77777777" w:rsidR="000513CD" w:rsidRPr="001A69B5" w:rsidRDefault="0009509B" w:rsidP="001A69B5">
            <w:r w:rsidRPr="001A69B5">
              <w:t>901</w:t>
            </w:r>
          </w:p>
        </w:tc>
        <w:tc>
          <w:tcPr>
            <w:tcW w:w="5680" w:type="dxa"/>
          </w:tcPr>
          <w:p w14:paraId="649F6DD2" w14:textId="77777777" w:rsidR="000513CD" w:rsidRPr="001A69B5" w:rsidRDefault="0009509B" w:rsidP="001A69B5">
            <w:r w:rsidRPr="001A69B5">
              <w:t xml:space="preserve">Rett til spesialundervisning av </w:t>
            </w:r>
            <w:proofErr w:type="spellStart"/>
            <w:r w:rsidRPr="001A69B5">
              <w:t>fagpersonar</w:t>
            </w:r>
            <w:proofErr w:type="spellEnd"/>
          </w:p>
        </w:tc>
        <w:tc>
          <w:tcPr>
            <w:tcW w:w="1140" w:type="dxa"/>
          </w:tcPr>
          <w:p w14:paraId="534508CD" w14:textId="77777777" w:rsidR="000513CD" w:rsidRPr="001A69B5" w:rsidRDefault="0009509B" w:rsidP="001A69B5">
            <w:r w:rsidRPr="001A69B5">
              <w:t>Nei</w:t>
            </w:r>
          </w:p>
        </w:tc>
      </w:tr>
      <w:tr w:rsidR="000513CD" w:rsidRPr="001A69B5" w14:paraId="24D70BA3" w14:textId="77777777" w:rsidTr="001B3733">
        <w:trPr>
          <w:trHeight w:val="380"/>
        </w:trPr>
        <w:tc>
          <w:tcPr>
            <w:tcW w:w="1380" w:type="dxa"/>
          </w:tcPr>
          <w:p w14:paraId="4013537D" w14:textId="77777777" w:rsidR="000513CD" w:rsidRPr="001A69B5" w:rsidRDefault="0009509B" w:rsidP="001A69B5">
            <w:r w:rsidRPr="001A69B5">
              <w:t>2016–2017</w:t>
            </w:r>
          </w:p>
        </w:tc>
        <w:tc>
          <w:tcPr>
            <w:tcW w:w="1340" w:type="dxa"/>
          </w:tcPr>
          <w:p w14:paraId="4076AB8A" w14:textId="77777777" w:rsidR="000513CD" w:rsidRPr="001A69B5" w:rsidRDefault="0009509B" w:rsidP="001A69B5">
            <w:r w:rsidRPr="001A69B5">
              <w:t>903</w:t>
            </w:r>
          </w:p>
        </w:tc>
        <w:tc>
          <w:tcPr>
            <w:tcW w:w="5680" w:type="dxa"/>
          </w:tcPr>
          <w:p w14:paraId="239FB1C3" w14:textId="77777777" w:rsidR="000513CD" w:rsidRPr="001A69B5" w:rsidRDefault="0009509B" w:rsidP="001A69B5">
            <w:r w:rsidRPr="001A69B5">
              <w:t xml:space="preserve">Spesialundervisning og </w:t>
            </w:r>
            <w:proofErr w:type="spellStart"/>
            <w:r w:rsidRPr="001A69B5">
              <w:t>lærarkompetanse</w:t>
            </w:r>
            <w:proofErr w:type="spellEnd"/>
          </w:p>
        </w:tc>
        <w:tc>
          <w:tcPr>
            <w:tcW w:w="1140" w:type="dxa"/>
          </w:tcPr>
          <w:p w14:paraId="40735D82" w14:textId="77777777" w:rsidR="000513CD" w:rsidRPr="001A69B5" w:rsidRDefault="0009509B" w:rsidP="001A69B5">
            <w:r w:rsidRPr="001A69B5">
              <w:t>Nei</w:t>
            </w:r>
          </w:p>
        </w:tc>
      </w:tr>
      <w:tr w:rsidR="000513CD" w:rsidRPr="001A69B5" w14:paraId="20E0FBC3" w14:textId="77777777" w:rsidTr="001B3733">
        <w:trPr>
          <w:trHeight w:val="380"/>
        </w:trPr>
        <w:tc>
          <w:tcPr>
            <w:tcW w:w="1380" w:type="dxa"/>
          </w:tcPr>
          <w:p w14:paraId="68E623A9" w14:textId="77777777" w:rsidR="000513CD" w:rsidRPr="001A69B5" w:rsidRDefault="0009509B" w:rsidP="001A69B5">
            <w:r w:rsidRPr="001A69B5">
              <w:t>2015–2016</w:t>
            </w:r>
          </w:p>
        </w:tc>
        <w:tc>
          <w:tcPr>
            <w:tcW w:w="1340" w:type="dxa"/>
          </w:tcPr>
          <w:p w14:paraId="5FF2F41E" w14:textId="77777777" w:rsidR="000513CD" w:rsidRPr="001A69B5" w:rsidRDefault="0009509B" w:rsidP="001A69B5">
            <w:r w:rsidRPr="001A69B5">
              <w:t>789</w:t>
            </w:r>
          </w:p>
        </w:tc>
        <w:tc>
          <w:tcPr>
            <w:tcW w:w="5680" w:type="dxa"/>
          </w:tcPr>
          <w:p w14:paraId="068C080E" w14:textId="77777777" w:rsidR="000513CD" w:rsidRPr="001A69B5" w:rsidRDefault="0009509B" w:rsidP="001A69B5">
            <w:r w:rsidRPr="001A69B5">
              <w:t xml:space="preserve">Kartlegging i </w:t>
            </w:r>
            <w:proofErr w:type="spellStart"/>
            <w:r w:rsidRPr="001A69B5">
              <w:t>barnehagane</w:t>
            </w:r>
            <w:proofErr w:type="spellEnd"/>
          </w:p>
        </w:tc>
        <w:tc>
          <w:tcPr>
            <w:tcW w:w="1140" w:type="dxa"/>
          </w:tcPr>
          <w:p w14:paraId="451DBCCE" w14:textId="77777777" w:rsidR="000513CD" w:rsidRPr="001A69B5" w:rsidRDefault="0009509B" w:rsidP="001A69B5">
            <w:r w:rsidRPr="001A69B5">
              <w:t>Ja</w:t>
            </w:r>
          </w:p>
        </w:tc>
      </w:tr>
      <w:tr w:rsidR="000513CD" w:rsidRPr="001A69B5" w14:paraId="5CB60F14" w14:textId="77777777" w:rsidTr="001B3733">
        <w:trPr>
          <w:trHeight w:val="380"/>
        </w:trPr>
        <w:tc>
          <w:tcPr>
            <w:tcW w:w="1380" w:type="dxa"/>
          </w:tcPr>
          <w:p w14:paraId="722721E8" w14:textId="77777777" w:rsidR="000513CD" w:rsidRPr="001A69B5" w:rsidRDefault="0009509B" w:rsidP="001A69B5">
            <w:r w:rsidRPr="001A69B5">
              <w:t>2015–2016</w:t>
            </w:r>
          </w:p>
        </w:tc>
        <w:tc>
          <w:tcPr>
            <w:tcW w:w="1340" w:type="dxa"/>
          </w:tcPr>
          <w:p w14:paraId="624CB8B7" w14:textId="77777777" w:rsidR="000513CD" w:rsidRPr="001A69B5" w:rsidRDefault="0009509B" w:rsidP="001A69B5">
            <w:r w:rsidRPr="001A69B5">
              <w:t>791</w:t>
            </w:r>
          </w:p>
        </w:tc>
        <w:tc>
          <w:tcPr>
            <w:tcW w:w="5680" w:type="dxa"/>
          </w:tcPr>
          <w:p w14:paraId="34573300" w14:textId="77777777" w:rsidR="000513CD" w:rsidRPr="001A69B5" w:rsidRDefault="0009509B" w:rsidP="001A69B5">
            <w:proofErr w:type="spellStart"/>
            <w:r w:rsidRPr="001A69B5">
              <w:t>Personopplysningar</w:t>
            </w:r>
            <w:proofErr w:type="spellEnd"/>
            <w:r w:rsidRPr="001A69B5">
              <w:t xml:space="preserve"> i barnehagesektoren</w:t>
            </w:r>
          </w:p>
        </w:tc>
        <w:tc>
          <w:tcPr>
            <w:tcW w:w="1140" w:type="dxa"/>
          </w:tcPr>
          <w:p w14:paraId="104C5DC5" w14:textId="77777777" w:rsidR="000513CD" w:rsidRPr="001A69B5" w:rsidRDefault="0009509B" w:rsidP="001A69B5">
            <w:r w:rsidRPr="001A69B5">
              <w:t>Ja</w:t>
            </w:r>
          </w:p>
        </w:tc>
      </w:tr>
      <w:tr w:rsidR="000513CD" w:rsidRPr="001A69B5" w14:paraId="3F5766E9" w14:textId="77777777" w:rsidTr="001B3733">
        <w:trPr>
          <w:trHeight w:val="380"/>
        </w:trPr>
        <w:tc>
          <w:tcPr>
            <w:tcW w:w="1380" w:type="dxa"/>
          </w:tcPr>
          <w:p w14:paraId="4F6D5B2A" w14:textId="77777777" w:rsidR="000513CD" w:rsidRPr="001A69B5" w:rsidRDefault="0009509B" w:rsidP="001A69B5">
            <w:r w:rsidRPr="001A69B5">
              <w:t>2015–2016</w:t>
            </w:r>
          </w:p>
        </w:tc>
        <w:tc>
          <w:tcPr>
            <w:tcW w:w="1340" w:type="dxa"/>
          </w:tcPr>
          <w:p w14:paraId="314F3F7D" w14:textId="77777777" w:rsidR="000513CD" w:rsidRPr="001A69B5" w:rsidRDefault="0009509B" w:rsidP="001A69B5">
            <w:r w:rsidRPr="001A69B5">
              <w:t>796</w:t>
            </w:r>
          </w:p>
        </w:tc>
        <w:tc>
          <w:tcPr>
            <w:tcW w:w="5680" w:type="dxa"/>
          </w:tcPr>
          <w:p w14:paraId="48436119" w14:textId="77777777" w:rsidR="000513CD" w:rsidRPr="001A69B5" w:rsidRDefault="0009509B" w:rsidP="001A69B5">
            <w:r w:rsidRPr="001A69B5">
              <w:t>Krav om norsk og samisk språk i barnehagesektoren</w:t>
            </w:r>
          </w:p>
        </w:tc>
        <w:tc>
          <w:tcPr>
            <w:tcW w:w="1140" w:type="dxa"/>
          </w:tcPr>
          <w:p w14:paraId="5BF0C8E2" w14:textId="77777777" w:rsidR="000513CD" w:rsidRPr="001A69B5" w:rsidRDefault="0009509B" w:rsidP="001A69B5">
            <w:r w:rsidRPr="001A69B5">
              <w:t>Nei</w:t>
            </w:r>
          </w:p>
        </w:tc>
      </w:tr>
    </w:tbl>
    <w:p w14:paraId="6CA745ED" w14:textId="77777777" w:rsidR="000513CD" w:rsidRPr="001A69B5" w:rsidRDefault="0009509B" w:rsidP="001A69B5">
      <w:pPr>
        <w:pStyle w:val="Undertittel"/>
      </w:pPr>
      <w:r w:rsidRPr="001A69B5">
        <w:t>Oppmodingsvedtak under kunnskaps- og integreringsministeren</w:t>
      </w:r>
    </w:p>
    <w:p w14:paraId="6832862A"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2020–2021-sesjonen</w:t>
      </w:r>
    </w:p>
    <w:p w14:paraId="7551D6D7" w14:textId="77777777" w:rsidR="000513CD" w:rsidRPr="001A69B5" w:rsidRDefault="0009509B" w:rsidP="001A69B5">
      <w:pPr>
        <w:pStyle w:val="avsnitt-undertittel"/>
      </w:pPr>
      <w:r w:rsidRPr="001A69B5">
        <w:t xml:space="preserve">Vedtak nr. 8, 6. oktober 2020: Sertifiseringsordning for </w:t>
      </w:r>
      <w:proofErr w:type="spellStart"/>
      <w:r w:rsidRPr="001A69B5">
        <w:t>lærarar</w:t>
      </w:r>
      <w:proofErr w:type="spellEnd"/>
      <w:r w:rsidRPr="001A69B5">
        <w:t xml:space="preserve"> og vern av </w:t>
      </w:r>
      <w:proofErr w:type="spellStart"/>
      <w:r w:rsidRPr="001A69B5">
        <w:t>lærartittelen</w:t>
      </w:r>
      <w:proofErr w:type="spellEnd"/>
    </w:p>
    <w:p w14:paraId="5FABF149" w14:textId="77777777" w:rsidR="000513CD" w:rsidRPr="001A69B5" w:rsidRDefault="0009509B" w:rsidP="001A69B5">
      <w:pPr>
        <w:pStyle w:val="blokksit"/>
      </w:pPr>
      <w:r w:rsidRPr="001A69B5">
        <w:rPr>
          <w:rStyle w:val="kursiv"/>
        </w:rPr>
        <w:t>«Stortinget ber regjeringen om at statsråden på egnet måte gir Stortinget en orientering angående punktet i den politiske plattformen om å ‘Utrede en sertifiseringsordning for lærere og mulig beskyttelse av lærertittelen i løpet av perioden’.»</w:t>
      </w:r>
    </w:p>
    <w:p w14:paraId="62546F09" w14:textId="77777777" w:rsidR="000513CD" w:rsidRPr="001A69B5" w:rsidRDefault="0009509B" w:rsidP="001A69B5">
      <w:r w:rsidRPr="001A69B5">
        <w:t xml:space="preserve">Oppmodingsvedtaket blei gjort i samband med debatten etter Hans Majestet Kongens tale til det 165. storting ved </w:t>
      </w:r>
      <w:proofErr w:type="spellStart"/>
      <w:r w:rsidRPr="001A69B5">
        <w:t>opninga</w:t>
      </w:r>
      <w:proofErr w:type="spellEnd"/>
      <w:r w:rsidRPr="001A69B5">
        <w:t xml:space="preserve"> og melding om </w:t>
      </w:r>
      <w:proofErr w:type="spellStart"/>
      <w:r w:rsidRPr="001A69B5">
        <w:t>Noregs</w:t>
      </w:r>
      <w:proofErr w:type="spellEnd"/>
      <w:r w:rsidRPr="001A69B5">
        <w:t xml:space="preserve"> rikes tilstand og styring (trontaledebatten).</w:t>
      </w:r>
    </w:p>
    <w:p w14:paraId="5C348D3A" w14:textId="77777777" w:rsidR="000513CD" w:rsidRPr="001A69B5" w:rsidRDefault="0009509B" w:rsidP="001A69B5">
      <w:proofErr w:type="spellStart"/>
      <w:r w:rsidRPr="001A69B5">
        <w:t>Læraryrket</w:t>
      </w:r>
      <w:proofErr w:type="spellEnd"/>
      <w:r w:rsidRPr="001A69B5">
        <w:t xml:space="preserve"> er </w:t>
      </w:r>
      <w:proofErr w:type="spellStart"/>
      <w:r w:rsidRPr="001A69B5">
        <w:t>allereie</w:t>
      </w:r>
      <w:proofErr w:type="spellEnd"/>
      <w:r w:rsidRPr="001A69B5">
        <w:t xml:space="preserve"> lovregulert i form av kvalifikasjonskrav for </w:t>
      </w:r>
      <w:proofErr w:type="spellStart"/>
      <w:r w:rsidRPr="001A69B5">
        <w:t>tilsetjing</w:t>
      </w:r>
      <w:proofErr w:type="spellEnd"/>
      <w:r w:rsidRPr="001A69B5">
        <w:t xml:space="preserve"> og undervisning, og </w:t>
      </w:r>
      <w:proofErr w:type="spellStart"/>
      <w:r w:rsidRPr="001A69B5">
        <w:t>lærarutdanningane</w:t>
      </w:r>
      <w:proofErr w:type="spellEnd"/>
      <w:r w:rsidRPr="001A69B5">
        <w:t xml:space="preserve"> blir styrte gjennom forskriftsfesta </w:t>
      </w:r>
      <w:proofErr w:type="spellStart"/>
      <w:r w:rsidRPr="001A69B5">
        <w:t>rammeplanar</w:t>
      </w:r>
      <w:proofErr w:type="spellEnd"/>
      <w:r w:rsidRPr="001A69B5">
        <w:t xml:space="preserve"> og retningslinjer. I tillegg kjem krav til at kandidaten skal </w:t>
      </w:r>
      <w:proofErr w:type="spellStart"/>
      <w:r w:rsidRPr="001A69B5">
        <w:t>vere</w:t>
      </w:r>
      <w:proofErr w:type="spellEnd"/>
      <w:r w:rsidRPr="001A69B5">
        <w:t xml:space="preserve"> skikka, og krav om politiattest. Ifølge definisjonen i yrkeskvalifikasjonsdirektivet er </w:t>
      </w:r>
      <w:proofErr w:type="spellStart"/>
      <w:r w:rsidRPr="001A69B5">
        <w:t>lærar</w:t>
      </w:r>
      <w:proofErr w:type="spellEnd"/>
      <w:r w:rsidRPr="001A69B5">
        <w:t xml:space="preserve"> </w:t>
      </w:r>
      <w:proofErr w:type="spellStart"/>
      <w:r w:rsidRPr="001A69B5">
        <w:t>eit</w:t>
      </w:r>
      <w:proofErr w:type="spellEnd"/>
      <w:r w:rsidRPr="001A69B5">
        <w:t xml:space="preserve"> lovregulert yrke i </w:t>
      </w:r>
      <w:proofErr w:type="spellStart"/>
      <w:r w:rsidRPr="001A69B5">
        <w:t>Noreg</w:t>
      </w:r>
      <w:proofErr w:type="spellEnd"/>
      <w:r w:rsidRPr="001A69B5">
        <w:t xml:space="preserve"> ved at det er sett kvalifikasjonskrav til </w:t>
      </w:r>
      <w:proofErr w:type="spellStart"/>
      <w:r w:rsidRPr="001A69B5">
        <w:t>lærarane</w:t>
      </w:r>
      <w:proofErr w:type="spellEnd"/>
      <w:r w:rsidRPr="001A69B5">
        <w:t xml:space="preserve">. Regjeringa har òg ei </w:t>
      </w:r>
      <w:proofErr w:type="spellStart"/>
      <w:r w:rsidRPr="001A69B5">
        <w:t>omfattande</w:t>
      </w:r>
      <w:proofErr w:type="spellEnd"/>
      <w:r w:rsidRPr="001A69B5">
        <w:t xml:space="preserve"> satsing på etter- og </w:t>
      </w:r>
      <w:proofErr w:type="spellStart"/>
      <w:r w:rsidRPr="001A69B5">
        <w:t>vidareutdanning</w:t>
      </w:r>
      <w:proofErr w:type="spellEnd"/>
      <w:r w:rsidRPr="001A69B5">
        <w:t xml:space="preserve"> av </w:t>
      </w:r>
      <w:proofErr w:type="spellStart"/>
      <w:r w:rsidRPr="001A69B5">
        <w:t>lærarar</w:t>
      </w:r>
      <w:proofErr w:type="spellEnd"/>
      <w:r w:rsidRPr="001A69B5">
        <w:t xml:space="preserve">, og har i september 2021 sett ned </w:t>
      </w:r>
      <w:proofErr w:type="spellStart"/>
      <w:r w:rsidRPr="001A69B5">
        <w:t>eit</w:t>
      </w:r>
      <w:proofErr w:type="spellEnd"/>
      <w:r w:rsidRPr="001A69B5">
        <w:t xml:space="preserve"> </w:t>
      </w:r>
      <w:proofErr w:type="spellStart"/>
      <w:r w:rsidRPr="001A69B5">
        <w:t>utval</w:t>
      </w:r>
      <w:proofErr w:type="spellEnd"/>
      <w:r w:rsidRPr="001A69B5">
        <w:t xml:space="preserve"> som skal vurdere og foreslå ulike </w:t>
      </w:r>
      <w:proofErr w:type="spellStart"/>
      <w:r w:rsidRPr="001A69B5">
        <w:t>modellar</w:t>
      </w:r>
      <w:proofErr w:type="spellEnd"/>
      <w:r w:rsidRPr="001A69B5">
        <w:t xml:space="preserve"> for etter- og </w:t>
      </w:r>
      <w:proofErr w:type="spellStart"/>
      <w:r w:rsidRPr="001A69B5">
        <w:t>vidareutdanning</w:t>
      </w:r>
      <w:proofErr w:type="spellEnd"/>
      <w:r w:rsidRPr="001A69B5">
        <w:t xml:space="preserve"> for </w:t>
      </w:r>
      <w:proofErr w:type="spellStart"/>
      <w:r w:rsidRPr="001A69B5">
        <w:t>lærarar</w:t>
      </w:r>
      <w:proofErr w:type="spellEnd"/>
      <w:r w:rsidRPr="001A69B5">
        <w:t xml:space="preserve"> og andre tilsette i barnehage og </w:t>
      </w:r>
      <w:proofErr w:type="spellStart"/>
      <w:r w:rsidRPr="001A69B5">
        <w:t>skule</w:t>
      </w:r>
      <w:proofErr w:type="spellEnd"/>
      <w:r w:rsidRPr="001A69B5">
        <w:t xml:space="preserve">. I tillegg samarbeider regjeringa tett med </w:t>
      </w:r>
      <w:proofErr w:type="spellStart"/>
      <w:r w:rsidRPr="001A69B5">
        <w:t>partane</w:t>
      </w:r>
      <w:proofErr w:type="spellEnd"/>
      <w:r w:rsidRPr="001A69B5">
        <w:t xml:space="preserve"> i arbeidslivet om rettleiing av nyutdanna </w:t>
      </w:r>
      <w:proofErr w:type="spellStart"/>
      <w:r w:rsidRPr="001A69B5">
        <w:t>nytilsette</w:t>
      </w:r>
      <w:proofErr w:type="spellEnd"/>
      <w:r w:rsidRPr="001A69B5">
        <w:t xml:space="preserve"> </w:t>
      </w:r>
      <w:proofErr w:type="spellStart"/>
      <w:r w:rsidRPr="001A69B5">
        <w:t>lærarar</w:t>
      </w:r>
      <w:proofErr w:type="spellEnd"/>
      <w:r w:rsidRPr="001A69B5">
        <w:t>.</w:t>
      </w:r>
    </w:p>
    <w:p w14:paraId="671AC58E" w14:textId="77777777" w:rsidR="000513CD" w:rsidRPr="001A69B5" w:rsidRDefault="0009509B" w:rsidP="001A69B5">
      <w:r w:rsidRPr="001A69B5">
        <w:t xml:space="preserve">Regjeringa har greidd ut ei sertifiseringsordning for </w:t>
      </w:r>
      <w:proofErr w:type="spellStart"/>
      <w:r w:rsidRPr="001A69B5">
        <w:t>lærarar</w:t>
      </w:r>
      <w:proofErr w:type="spellEnd"/>
      <w:r w:rsidRPr="001A69B5">
        <w:t xml:space="preserve"> og ønsker på bakgrunn av utgreiinga </w:t>
      </w:r>
      <w:proofErr w:type="spellStart"/>
      <w:r w:rsidRPr="001A69B5">
        <w:t>ikkje</w:t>
      </w:r>
      <w:proofErr w:type="spellEnd"/>
      <w:r w:rsidRPr="001A69B5">
        <w:t xml:space="preserve"> å etablere ei ordning som inkluderer register over </w:t>
      </w:r>
      <w:proofErr w:type="spellStart"/>
      <w:r w:rsidRPr="001A69B5">
        <w:t>dei</w:t>
      </w:r>
      <w:proofErr w:type="spellEnd"/>
      <w:r w:rsidRPr="001A69B5">
        <w:t xml:space="preserve"> formelle </w:t>
      </w:r>
      <w:proofErr w:type="spellStart"/>
      <w:r w:rsidRPr="001A69B5">
        <w:t>kvalifikasjonane</w:t>
      </w:r>
      <w:proofErr w:type="spellEnd"/>
      <w:r w:rsidRPr="001A69B5">
        <w:t xml:space="preserve"> til </w:t>
      </w:r>
      <w:proofErr w:type="spellStart"/>
      <w:r w:rsidRPr="001A69B5">
        <w:t>lærarane</w:t>
      </w:r>
      <w:proofErr w:type="spellEnd"/>
      <w:r w:rsidRPr="001A69B5">
        <w:t xml:space="preserve">. </w:t>
      </w:r>
      <w:proofErr w:type="spellStart"/>
      <w:r w:rsidRPr="001A69B5">
        <w:t>Eit</w:t>
      </w:r>
      <w:proofErr w:type="spellEnd"/>
      <w:r w:rsidRPr="001A69B5">
        <w:t xml:space="preserve"> slikt register vil kunne gi nasjonale data som er interessante i </w:t>
      </w:r>
      <w:proofErr w:type="spellStart"/>
      <w:r w:rsidRPr="001A69B5">
        <w:t>nokre</w:t>
      </w:r>
      <w:proofErr w:type="spellEnd"/>
      <w:r w:rsidRPr="001A69B5">
        <w:t xml:space="preserve"> </w:t>
      </w:r>
      <w:proofErr w:type="spellStart"/>
      <w:r w:rsidRPr="001A69B5">
        <w:t>samanhengar</w:t>
      </w:r>
      <w:proofErr w:type="spellEnd"/>
      <w:r w:rsidRPr="001A69B5">
        <w:t xml:space="preserve">, men vil </w:t>
      </w:r>
      <w:proofErr w:type="spellStart"/>
      <w:r w:rsidRPr="001A69B5">
        <w:t>vere</w:t>
      </w:r>
      <w:proofErr w:type="spellEnd"/>
      <w:r w:rsidRPr="001A69B5">
        <w:t xml:space="preserve"> svært </w:t>
      </w:r>
      <w:proofErr w:type="spellStart"/>
      <w:r w:rsidRPr="001A69B5">
        <w:t>ressurskrevjande</w:t>
      </w:r>
      <w:proofErr w:type="spellEnd"/>
      <w:r w:rsidRPr="001A69B5">
        <w:t xml:space="preserve"> både å bygge opp og å drifte. Det viser òg </w:t>
      </w:r>
      <w:proofErr w:type="spellStart"/>
      <w:r w:rsidRPr="001A69B5">
        <w:t>erfaringane</w:t>
      </w:r>
      <w:proofErr w:type="spellEnd"/>
      <w:r w:rsidRPr="001A69B5">
        <w:t xml:space="preserve"> </w:t>
      </w:r>
      <w:proofErr w:type="spellStart"/>
      <w:r w:rsidRPr="001A69B5">
        <w:t>frå</w:t>
      </w:r>
      <w:proofErr w:type="spellEnd"/>
      <w:r w:rsidRPr="001A69B5">
        <w:t xml:space="preserve"> innføringa av den svenske legitimasjonsordninga. Det vil </w:t>
      </w:r>
      <w:proofErr w:type="spellStart"/>
      <w:r w:rsidRPr="001A69B5">
        <w:t>vere</w:t>
      </w:r>
      <w:proofErr w:type="spellEnd"/>
      <w:r w:rsidRPr="001A69B5">
        <w:t xml:space="preserve"> </w:t>
      </w:r>
      <w:proofErr w:type="spellStart"/>
      <w:r w:rsidRPr="001A69B5">
        <w:t>krevjande</w:t>
      </w:r>
      <w:proofErr w:type="spellEnd"/>
      <w:r w:rsidRPr="001A69B5">
        <w:t xml:space="preserve"> å få vurdert </w:t>
      </w:r>
      <w:proofErr w:type="spellStart"/>
      <w:r w:rsidRPr="001A69B5">
        <w:t>kvalifikasjonane</w:t>
      </w:r>
      <w:proofErr w:type="spellEnd"/>
      <w:r w:rsidRPr="001A69B5">
        <w:t xml:space="preserve"> for alle </w:t>
      </w:r>
      <w:proofErr w:type="spellStart"/>
      <w:r w:rsidRPr="001A69B5">
        <w:t>lærarane</w:t>
      </w:r>
      <w:proofErr w:type="spellEnd"/>
      <w:r w:rsidRPr="001A69B5">
        <w:t xml:space="preserve"> i </w:t>
      </w:r>
      <w:proofErr w:type="spellStart"/>
      <w:r w:rsidRPr="001A69B5">
        <w:t>skulen</w:t>
      </w:r>
      <w:proofErr w:type="spellEnd"/>
      <w:r w:rsidRPr="001A69B5">
        <w:t xml:space="preserve"> og eventuelt barnehagen opp mot ulike regelverk som har </w:t>
      </w:r>
      <w:proofErr w:type="spellStart"/>
      <w:r w:rsidRPr="001A69B5">
        <w:t>vore</w:t>
      </w:r>
      <w:proofErr w:type="spellEnd"/>
      <w:r w:rsidRPr="001A69B5">
        <w:t xml:space="preserve"> </w:t>
      </w:r>
      <w:proofErr w:type="spellStart"/>
      <w:r w:rsidRPr="001A69B5">
        <w:t>gjeldande</w:t>
      </w:r>
      <w:proofErr w:type="spellEnd"/>
      <w:r w:rsidRPr="001A69B5">
        <w:t xml:space="preserve"> gjennom åra. Regjeringa meiner at det er betre utnytting av </w:t>
      </w:r>
      <w:proofErr w:type="spellStart"/>
      <w:r w:rsidRPr="001A69B5">
        <w:t>ressursane</w:t>
      </w:r>
      <w:proofErr w:type="spellEnd"/>
      <w:r w:rsidRPr="001A69B5">
        <w:t xml:space="preserve"> å forsterke og </w:t>
      </w:r>
      <w:proofErr w:type="spellStart"/>
      <w:r w:rsidRPr="001A69B5">
        <w:t>vidareutvikle</w:t>
      </w:r>
      <w:proofErr w:type="spellEnd"/>
      <w:r w:rsidRPr="001A69B5">
        <w:t xml:space="preserve"> </w:t>
      </w:r>
      <w:proofErr w:type="spellStart"/>
      <w:r w:rsidRPr="001A69B5">
        <w:t>eksisterande</w:t>
      </w:r>
      <w:proofErr w:type="spellEnd"/>
      <w:r w:rsidRPr="001A69B5">
        <w:t xml:space="preserve"> </w:t>
      </w:r>
      <w:proofErr w:type="spellStart"/>
      <w:r w:rsidRPr="001A69B5">
        <w:t>verkemiddel</w:t>
      </w:r>
      <w:proofErr w:type="spellEnd"/>
      <w:r w:rsidRPr="001A69B5">
        <w:t xml:space="preserve"> som kan sikre kvalifisering og profesjonalisering av </w:t>
      </w:r>
      <w:proofErr w:type="spellStart"/>
      <w:r w:rsidRPr="001A69B5">
        <w:t>lærarane</w:t>
      </w:r>
      <w:proofErr w:type="spellEnd"/>
      <w:r w:rsidRPr="001A69B5">
        <w:t xml:space="preserve">. </w:t>
      </w:r>
      <w:proofErr w:type="spellStart"/>
      <w:r w:rsidRPr="001A69B5">
        <w:t>Rammeplanar</w:t>
      </w:r>
      <w:proofErr w:type="spellEnd"/>
      <w:r w:rsidRPr="001A69B5">
        <w:t xml:space="preserve"> for </w:t>
      </w:r>
      <w:proofErr w:type="spellStart"/>
      <w:r w:rsidRPr="001A69B5">
        <w:t>lærarutdanningane</w:t>
      </w:r>
      <w:proofErr w:type="spellEnd"/>
      <w:r w:rsidRPr="001A69B5">
        <w:t xml:space="preserve">, kompetanseutvikling, vurdering av om kandidaten er skikka, krav om politiattest og lovregulering av </w:t>
      </w:r>
      <w:proofErr w:type="spellStart"/>
      <w:r w:rsidRPr="001A69B5">
        <w:t>læraryrket</w:t>
      </w:r>
      <w:proofErr w:type="spellEnd"/>
      <w:r w:rsidRPr="001A69B5">
        <w:t xml:space="preserve"> i form av kvalifikasjonskrav for </w:t>
      </w:r>
      <w:proofErr w:type="spellStart"/>
      <w:r w:rsidRPr="001A69B5">
        <w:t>tilsetjing</w:t>
      </w:r>
      <w:proofErr w:type="spellEnd"/>
      <w:r w:rsidRPr="001A69B5">
        <w:t xml:space="preserve"> og undervisning vil langt på veg fylle </w:t>
      </w:r>
      <w:proofErr w:type="spellStart"/>
      <w:r w:rsidRPr="001A69B5">
        <w:t>dei</w:t>
      </w:r>
      <w:proofErr w:type="spellEnd"/>
      <w:r w:rsidRPr="001A69B5">
        <w:t xml:space="preserve"> same formåla som ei sertifiseringsordning og vern av </w:t>
      </w:r>
      <w:proofErr w:type="spellStart"/>
      <w:r w:rsidRPr="001A69B5">
        <w:t>lærartittelen</w:t>
      </w:r>
      <w:proofErr w:type="spellEnd"/>
      <w:r w:rsidRPr="001A69B5">
        <w:t xml:space="preserve">. Departementet viser òg til oppmodingsvedtak nr. 774, 7. juni 2017 om vern av </w:t>
      </w:r>
      <w:proofErr w:type="spellStart"/>
      <w:r w:rsidRPr="001A69B5">
        <w:t>lærartittelen</w:t>
      </w:r>
      <w:proofErr w:type="spellEnd"/>
      <w:r w:rsidRPr="001A69B5">
        <w:t>.</w:t>
      </w:r>
    </w:p>
    <w:p w14:paraId="0919D07A" w14:textId="77777777" w:rsidR="000513CD" w:rsidRPr="001A69B5" w:rsidRDefault="0009509B" w:rsidP="001A69B5">
      <w:r w:rsidRPr="001A69B5">
        <w:t xml:space="preserve">Departementet meiner at vedtak nr. 8, 6. oktober 2020 er </w:t>
      </w:r>
      <w:proofErr w:type="spellStart"/>
      <w:r w:rsidRPr="001A69B5">
        <w:t>følgt</w:t>
      </w:r>
      <w:proofErr w:type="spellEnd"/>
      <w:r w:rsidRPr="001A69B5">
        <w:t xml:space="preserve"> opp.</w:t>
      </w:r>
    </w:p>
    <w:p w14:paraId="3E5F7D69" w14:textId="77777777" w:rsidR="000513CD" w:rsidRPr="001A69B5" w:rsidRDefault="0009509B" w:rsidP="001A69B5">
      <w:pPr>
        <w:pStyle w:val="avsnitt-undertittel"/>
      </w:pPr>
      <w:r w:rsidRPr="001A69B5">
        <w:t xml:space="preserve">Vedtak nr. 79 (2020–2021), 12. november 2020: Politiattest for </w:t>
      </w:r>
      <w:proofErr w:type="spellStart"/>
      <w:r w:rsidRPr="001A69B5">
        <w:t>tilsetjing</w:t>
      </w:r>
      <w:proofErr w:type="spellEnd"/>
      <w:r w:rsidRPr="001A69B5">
        <w:t xml:space="preserve"> i </w:t>
      </w:r>
      <w:proofErr w:type="spellStart"/>
      <w:r w:rsidRPr="001A69B5">
        <w:t>skular</w:t>
      </w:r>
      <w:proofErr w:type="spellEnd"/>
      <w:r w:rsidRPr="001A69B5">
        <w:t xml:space="preserve"> og </w:t>
      </w:r>
      <w:proofErr w:type="spellStart"/>
      <w:r w:rsidRPr="001A69B5">
        <w:t>barnehagar</w:t>
      </w:r>
      <w:proofErr w:type="spellEnd"/>
    </w:p>
    <w:p w14:paraId="705AFB9C" w14:textId="77777777" w:rsidR="000513CD" w:rsidRPr="001A69B5" w:rsidRDefault="0009509B" w:rsidP="001A69B5">
      <w:pPr>
        <w:pStyle w:val="blokksit"/>
      </w:pPr>
      <w:r w:rsidRPr="001A69B5">
        <w:rPr>
          <w:rStyle w:val="kursiv"/>
        </w:rPr>
        <w:t>«Stortinget ber regjeringen om å fremme forslag om nødvendige regelendringer slik at politiattesten gir et fullstendig bilde av søkeren og viser alle relevante lovbrudd i de tilfeller som gjelder ansettelsesforhold i skole, barnehage eller andre steder der kontakt med barn utgjør en viktig del av stillingen.»</w:t>
      </w:r>
    </w:p>
    <w:p w14:paraId="6D738109"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8:113 S (2019–2020) </w:t>
      </w:r>
      <w:r w:rsidRPr="001A69B5">
        <w:rPr>
          <w:rStyle w:val="kursiv"/>
        </w:rPr>
        <w:t xml:space="preserve">Representantforslag fra stortingsrepresentantene Hanne Dyveke </w:t>
      </w:r>
      <w:proofErr w:type="spellStart"/>
      <w:r w:rsidRPr="001A69B5">
        <w:rPr>
          <w:rStyle w:val="kursiv"/>
        </w:rPr>
        <w:t>Søttar</w:t>
      </w:r>
      <w:proofErr w:type="spellEnd"/>
      <w:r w:rsidRPr="001A69B5">
        <w:rPr>
          <w:rStyle w:val="kursiv"/>
        </w:rPr>
        <w:t xml:space="preserve">, Kari </w:t>
      </w:r>
      <w:proofErr w:type="spellStart"/>
      <w:r w:rsidRPr="001A69B5">
        <w:rPr>
          <w:rStyle w:val="kursiv"/>
        </w:rPr>
        <w:t>Kjønaas</w:t>
      </w:r>
      <w:proofErr w:type="spellEnd"/>
      <w:r w:rsidRPr="001A69B5">
        <w:rPr>
          <w:rStyle w:val="kursiv"/>
        </w:rPr>
        <w:t xml:space="preserve"> Kjos, Silje Hjemdal og Roy Steffensen om nødvendige regelendringer om politiattest for ansettelsesforhold i skoler og barnehager</w:t>
      </w:r>
      <w:r w:rsidRPr="001A69B5">
        <w:t xml:space="preserve">, jf. </w:t>
      </w:r>
      <w:proofErr w:type="spellStart"/>
      <w:r w:rsidRPr="001A69B5">
        <w:t>Innst</w:t>
      </w:r>
      <w:proofErr w:type="spellEnd"/>
      <w:r w:rsidRPr="001A69B5">
        <w:t>. 64 S (2020–2021).</w:t>
      </w:r>
    </w:p>
    <w:p w14:paraId="032A2FBB" w14:textId="77777777" w:rsidR="000513CD" w:rsidRPr="001A69B5" w:rsidRDefault="0009509B" w:rsidP="001A69B5">
      <w:proofErr w:type="spellStart"/>
      <w:r w:rsidRPr="001A69B5">
        <w:t>Opplæringslovutvalet</w:t>
      </w:r>
      <w:proofErr w:type="spellEnd"/>
      <w:r w:rsidRPr="001A69B5">
        <w:t xml:space="preserve"> foreslo i NOU 2019: 3 </w:t>
      </w:r>
      <w:r w:rsidRPr="001A69B5">
        <w:rPr>
          <w:rStyle w:val="kursiv"/>
        </w:rPr>
        <w:t xml:space="preserve">Ny opplæringslov </w:t>
      </w:r>
      <w:r w:rsidRPr="001A69B5">
        <w:t xml:space="preserve">å utvide kva for straffbare forhold som skal </w:t>
      </w:r>
      <w:proofErr w:type="spellStart"/>
      <w:r w:rsidRPr="001A69B5">
        <w:t>kome</w:t>
      </w:r>
      <w:proofErr w:type="spellEnd"/>
      <w:r w:rsidRPr="001A69B5">
        <w:t xml:space="preserve"> fram på </w:t>
      </w:r>
      <w:proofErr w:type="spellStart"/>
      <w:r w:rsidRPr="001A69B5">
        <w:t>ein</w:t>
      </w:r>
      <w:proofErr w:type="spellEnd"/>
      <w:r w:rsidRPr="001A69B5">
        <w:t xml:space="preserve"> politiattest i </w:t>
      </w:r>
      <w:proofErr w:type="spellStart"/>
      <w:r w:rsidRPr="001A69B5">
        <w:t>skulen</w:t>
      </w:r>
      <w:proofErr w:type="spellEnd"/>
      <w:r w:rsidRPr="001A69B5">
        <w:t xml:space="preserve">. </w:t>
      </w:r>
      <w:proofErr w:type="spellStart"/>
      <w:r w:rsidRPr="001A69B5">
        <w:t>Utvalet</w:t>
      </w:r>
      <w:proofErr w:type="spellEnd"/>
      <w:r w:rsidRPr="001A69B5">
        <w:t xml:space="preserve"> foreslo at </w:t>
      </w:r>
      <w:proofErr w:type="spellStart"/>
      <w:r w:rsidRPr="001A69B5">
        <w:t>ein</w:t>
      </w:r>
      <w:proofErr w:type="spellEnd"/>
      <w:r w:rsidRPr="001A69B5">
        <w:t xml:space="preserve"> del </w:t>
      </w:r>
      <w:proofErr w:type="spellStart"/>
      <w:r w:rsidRPr="001A69B5">
        <w:t>valdslovbrot</w:t>
      </w:r>
      <w:proofErr w:type="spellEnd"/>
      <w:r w:rsidRPr="001A69B5">
        <w:t xml:space="preserve"> som </w:t>
      </w:r>
      <w:proofErr w:type="spellStart"/>
      <w:r w:rsidRPr="001A69B5">
        <w:t>ikkje</w:t>
      </w:r>
      <w:proofErr w:type="spellEnd"/>
      <w:r w:rsidRPr="001A69B5">
        <w:t xml:space="preserve"> kjem fram i dag, fridomsrøving, tvang, kjønnslemlesting, </w:t>
      </w:r>
      <w:proofErr w:type="spellStart"/>
      <w:r w:rsidRPr="001A69B5">
        <w:t>brot</w:t>
      </w:r>
      <w:proofErr w:type="spellEnd"/>
      <w:r w:rsidRPr="001A69B5">
        <w:t xml:space="preserve"> på teieplikt og </w:t>
      </w:r>
      <w:proofErr w:type="spellStart"/>
      <w:r w:rsidRPr="001A69B5">
        <w:t>brot</w:t>
      </w:r>
      <w:proofErr w:type="spellEnd"/>
      <w:r w:rsidRPr="001A69B5">
        <w:t xml:space="preserve"> på </w:t>
      </w:r>
      <w:proofErr w:type="spellStart"/>
      <w:r w:rsidRPr="001A69B5">
        <w:t>avverjingsplikta</w:t>
      </w:r>
      <w:proofErr w:type="spellEnd"/>
      <w:r w:rsidRPr="001A69B5">
        <w:t xml:space="preserve">, skal </w:t>
      </w:r>
      <w:proofErr w:type="spellStart"/>
      <w:r w:rsidRPr="001A69B5">
        <w:t>vere</w:t>
      </w:r>
      <w:proofErr w:type="spellEnd"/>
      <w:r w:rsidRPr="001A69B5">
        <w:t xml:space="preserve"> omfatta. Utgreiinga har </w:t>
      </w:r>
      <w:proofErr w:type="spellStart"/>
      <w:r w:rsidRPr="001A69B5">
        <w:t>vore</w:t>
      </w:r>
      <w:proofErr w:type="spellEnd"/>
      <w:r w:rsidRPr="001A69B5">
        <w:t xml:space="preserve"> på </w:t>
      </w:r>
      <w:proofErr w:type="spellStart"/>
      <w:r w:rsidRPr="001A69B5">
        <w:t>offentleg</w:t>
      </w:r>
      <w:proofErr w:type="spellEnd"/>
      <w:r w:rsidRPr="001A69B5">
        <w:t xml:space="preserve"> </w:t>
      </w:r>
      <w:proofErr w:type="spellStart"/>
      <w:r w:rsidRPr="001A69B5">
        <w:t>høyring</w:t>
      </w:r>
      <w:proofErr w:type="spellEnd"/>
      <w:r w:rsidRPr="001A69B5">
        <w:t xml:space="preserve">, og departementet har </w:t>
      </w:r>
      <w:proofErr w:type="spellStart"/>
      <w:r w:rsidRPr="001A69B5">
        <w:t>følgt</w:t>
      </w:r>
      <w:proofErr w:type="spellEnd"/>
      <w:r w:rsidRPr="001A69B5">
        <w:t xml:space="preserve"> opp forslaget </w:t>
      </w:r>
      <w:proofErr w:type="spellStart"/>
      <w:r w:rsidRPr="001A69B5">
        <w:t>frå</w:t>
      </w:r>
      <w:proofErr w:type="spellEnd"/>
      <w:r w:rsidRPr="001A69B5">
        <w:t xml:space="preserve"> </w:t>
      </w:r>
      <w:proofErr w:type="spellStart"/>
      <w:r w:rsidRPr="001A69B5">
        <w:t>utvalet</w:t>
      </w:r>
      <w:proofErr w:type="spellEnd"/>
      <w:r w:rsidRPr="001A69B5">
        <w:t xml:space="preserve"> i forslag til ei ny opplæringslov som blei send på </w:t>
      </w:r>
      <w:proofErr w:type="spellStart"/>
      <w:r w:rsidRPr="001A69B5">
        <w:t>høyring</w:t>
      </w:r>
      <w:proofErr w:type="spellEnd"/>
      <w:r w:rsidRPr="001A69B5">
        <w:t xml:space="preserve"> 26. august 2021. Regjeringa </w:t>
      </w:r>
      <w:proofErr w:type="spellStart"/>
      <w:r w:rsidRPr="001A69B5">
        <w:t>tek</w:t>
      </w:r>
      <w:proofErr w:type="spellEnd"/>
      <w:r w:rsidRPr="001A69B5">
        <w:t xml:space="preserve"> sikte på å legge fram forslag til ny opplæringslov for Stortinget i </w:t>
      </w:r>
      <w:proofErr w:type="spellStart"/>
      <w:r w:rsidRPr="001A69B5">
        <w:t>ein</w:t>
      </w:r>
      <w:proofErr w:type="spellEnd"/>
      <w:r w:rsidRPr="001A69B5">
        <w:t xml:space="preserve"> lovproposisjon våren 2023. Dersom det blir gjort </w:t>
      </w:r>
      <w:proofErr w:type="spellStart"/>
      <w:r w:rsidRPr="001A69B5">
        <w:t>endringar</w:t>
      </w:r>
      <w:proofErr w:type="spellEnd"/>
      <w:r w:rsidRPr="001A69B5">
        <w:t xml:space="preserve"> i </w:t>
      </w:r>
      <w:proofErr w:type="spellStart"/>
      <w:r w:rsidRPr="001A69B5">
        <w:t>reglane</w:t>
      </w:r>
      <w:proofErr w:type="spellEnd"/>
      <w:r w:rsidRPr="001A69B5">
        <w:t xml:space="preserve"> om politiattest på </w:t>
      </w:r>
      <w:proofErr w:type="spellStart"/>
      <w:r w:rsidRPr="001A69B5">
        <w:t>skuleområdet</w:t>
      </w:r>
      <w:proofErr w:type="spellEnd"/>
      <w:r w:rsidRPr="001A69B5">
        <w:t xml:space="preserve">, vil departementet vurdere å </w:t>
      </w:r>
      <w:proofErr w:type="spellStart"/>
      <w:r w:rsidRPr="001A69B5">
        <w:t>gjere</w:t>
      </w:r>
      <w:proofErr w:type="spellEnd"/>
      <w:r w:rsidRPr="001A69B5">
        <w:t xml:space="preserve"> </w:t>
      </w:r>
      <w:proofErr w:type="spellStart"/>
      <w:r w:rsidRPr="001A69B5">
        <w:t>tilsvarande</w:t>
      </w:r>
      <w:proofErr w:type="spellEnd"/>
      <w:r w:rsidRPr="001A69B5">
        <w:t xml:space="preserve"> </w:t>
      </w:r>
      <w:proofErr w:type="spellStart"/>
      <w:r w:rsidRPr="001A69B5">
        <w:t>endringar</w:t>
      </w:r>
      <w:proofErr w:type="spellEnd"/>
      <w:r w:rsidRPr="001A69B5">
        <w:t xml:space="preserve"> i </w:t>
      </w:r>
      <w:proofErr w:type="spellStart"/>
      <w:r w:rsidRPr="001A69B5">
        <w:t>reglane</w:t>
      </w:r>
      <w:proofErr w:type="spellEnd"/>
      <w:r w:rsidRPr="001A69B5">
        <w:t xml:space="preserve"> om politiattest på barnehageområdet.</w:t>
      </w:r>
    </w:p>
    <w:p w14:paraId="0475DD59"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8B94C98" w14:textId="77777777" w:rsidR="000513CD" w:rsidRPr="001A69B5" w:rsidRDefault="0009509B" w:rsidP="001A69B5">
      <w:pPr>
        <w:pStyle w:val="avsnitt-undertittel"/>
      </w:pPr>
      <w:r w:rsidRPr="001A69B5">
        <w:t xml:space="preserve">Vedtak nr. 156, 3. desember 2020: </w:t>
      </w:r>
      <w:proofErr w:type="spellStart"/>
      <w:r w:rsidRPr="001A69B5">
        <w:t>Kapitaltilskot</w:t>
      </w:r>
      <w:proofErr w:type="spellEnd"/>
      <w:r w:rsidRPr="001A69B5">
        <w:t xml:space="preserve"> til private </w:t>
      </w:r>
      <w:proofErr w:type="spellStart"/>
      <w:r w:rsidRPr="001A69B5">
        <w:t>barnehagar</w:t>
      </w:r>
      <w:proofErr w:type="spellEnd"/>
    </w:p>
    <w:p w14:paraId="37BC2299" w14:textId="77777777" w:rsidR="000513CD" w:rsidRPr="001A69B5" w:rsidRDefault="0009509B" w:rsidP="001A69B5">
      <w:pPr>
        <w:pStyle w:val="blokksit"/>
      </w:pPr>
      <w:r w:rsidRPr="001A69B5">
        <w:rPr>
          <w:rStyle w:val="kursiv"/>
        </w:rPr>
        <w:t>«Stortinget ber regjeringen om å videreføre kapitaltilskuddet til private barnehager på 2020-nivået, i utgangspunktet for første halvår 2021, samt nedsette et hurtigarbeidende utvalg der bl.a. KS og PBL deltar, for å utrede finansieringen av private barnehager, herunder muligheten for lån i Husbanken. Det henstilles til regjeringen å fremme forslag om fastsettelse av kapitaltilskuddet for private barnehager for andre halvår 2021 i forbindelse med revidert nasjonalbudsjett.»</w:t>
      </w:r>
    </w:p>
    <w:p w14:paraId="47882BC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(2020–2021), jf. </w:t>
      </w:r>
      <w:proofErr w:type="spellStart"/>
      <w:r w:rsidRPr="001A69B5">
        <w:t>Innst</w:t>
      </w:r>
      <w:proofErr w:type="spellEnd"/>
      <w:r w:rsidRPr="001A69B5">
        <w:t>. 2 S (2020–2021).</w:t>
      </w:r>
    </w:p>
    <w:p w14:paraId="4E03AC0F" w14:textId="77777777" w:rsidR="000513CD" w:rsidRPr="001A69B5" w:rsidRDefault="0009509B" w:rsidP="001A69B5">
      <w:proofErr w:type="spellStart"/>
      <w:r w:rsidRPr="001A69B5">
        <w:t>Kapitaltilskotet</w:t>
      </w:r>
      <w:proofErr w:type="spellEnd"/>
      <w:r w:rsidRPr="001A69B5">
        <w:t xml:space="preserve"> til private </w:t>
      </w:r>
      <w:proofErr w:type="spellStart"/>
      <w:r w:rsidRPr="001A69B5">
        <w:t>barnehagar</w:t>
      </w:r>
      <w:proofErr w:type="spellEnd"/>
      <w:r w:rsidRPr="001A69B5">
        <w:t xml:space="preserve"> vart </w:t>
      </w:r>
      <w:proofErr w:type="spellStart"/>
      <w:r w:rsidRPr="001A69B5">
        <w:t>vidareført</w:t>
      </w:r>
      <w:proofErr w:type="spellEnd"/>
      <w:r w:rsidRPr="001A69B5">
        <w:t xml:space="preserve"> på 2020-nivå i første halvår 2021, jf. </w:t>
      </w:r>
      <w:proofErr w:type="spellStart"/>
      <w:r w:rsidRPr="001A69B5">
        <w:t>Innst</w:t>
      </w:r>
      <w:proofErr w:type="spellEnd"/>
      <w:r w:rsidRPr="001A69B5">
        <w:t xml:space="preserve">. 12 S (2020–2021). Departementet viser til omtale av </w:t>
      </w:r>
      <w:proofErr w:type="spellStart"/>
      <w:r w:rsidRPr="001A69B5">
        <w:t>kapitaltilskotet</w:t>
      </w:r>
      <w:proofErr w:type="spellEnd"/>
      <w:r w:rsidRPr="001A69B5">
        <w:t xml:space="preserve"> i </w:t>
      </w:r>
      <w:proofErr w:type="spellStart"/>
      <w:r w:rsidRPr="001A69B5">
        <w:t>Prop</w:t>
      </w:r>
      <w:proofErr w:type="spellEnd"/>
      <w:r w:rsidRPr="001A69B5">
        <w:t xml:space="preserve">. 195 S (2020–2021) </w:t>
      </w:r>
      <w:r w:rsidRPr="001A69B5">
        <w:rPr>
          <w:rStyle w:val="kursiv"/>
        </w:rPr>
        <w:t>Tilleggsbevilgninger og omprioriteringer i statsbudsjettet 2021</w:t>
      </w:r>
      <w:r w:rsidRPr="001A69B5">
        <w:t xml:space="preserve">. I </w:t>
      </w:r>
      <w:proofErr w:type="spellStart"/>
      <w:r w:rsidRPr="001A69B5">
        <w:t>Innst</w:t>
      </w:r>
      <w:proofErr w:type="spellEnd"/>
      <w:r w:rsidRPr="001A69B5">
        <w:t xml:space="preserve">. 600S (2020–2021) vart det </w:t>
      </w:r>
      <w:proofErr w:type="spellStart"/>
      <w:r w:rsidRPr="001A69B5">
        <w:t>vedteke</w:t>
      </w:r>
      <w:proofErr w:type="spellEnd"/>
      <w:r w:rsidRPr="001A69B5">
        <w:t xml:space="preserve"> å løyve 124 mill. kroner til å </w:t>
      </w:r>
      <w:proofErr w:type="spellStart"/>
      <w:r w:rsidRPr="001A69B5">
        <w:t>vidareføre</w:t>
      </w:r>
      <w:proofErr w:type="spellEnd"/>
      <w:r w:rsidRPr="001A69B5">
        <w:t xml:space="preserve"> </w:t>
      </w:r>
      <w:proofErr w:type="spellStart"/>
      <w:r w:rsidRPr="001A69B5">
        <w:t>kapitaltilskotet</w:t>
      </w:r>
      <w:proofErr w:type="spellEnd"/>
      <w:r w:rsidRPr="001A69B5">
        <w:t xml:space="preserve"> til private </w:t>
      </w:r>
      <w:proofErr w:type="spellStart"/>
      <w:r w:rsidRPr="001A69B5">
        <w:t>barnehagar</w:t>
      </w:r>
      <w:proofErr w:type="spellEnd"/>
      <w:r w:rsidRPr="001A69B5">
        <w:t xml:space="preserve"> òg for andre halvår 2021. I budsjettsemja mellom regjeringa og </w:t>
      </w:r>
      <w:proofErr w:type="spellStart"/>
      <w:r w:rsidRPr="001A69B5">
        <w:t>Framstegspartiet</w:t>
      </w:r>
      <w:proofErr w:type="spellEnd"/>
      <w:r w:rsidRPr="001A69B5">
        <w:t xml:space="preserve"> om Revidert nasjonalbudsjett 2021 vart det òg </w:t>
      </w:r>
      <w:proofErr w:type="spellStart"/>
      <w:r w:rsidRPr="001A69B5">
        <w:t>vedteke</w:t>
      </w:r>
      <w:proofErr w:type="spellEnd"/>
      <w:r w:rsidRPr="001A69B5">
        <w:t xml:space="preserve"> å gjeninnføre private </w:t>
      </w:r>
      <w:proofErr w:type="spellStart"/>
      <w:r w:rsidRPr="001A69B5">
        <w:t>barnehagars</w:t>
      </w:r>
      <w:proofErr w:type="spellEnd"/>
      <w:r w:rsidRPr="001A69B5">
        <w:t xml:space="preserve"> høve til finansiering i Husbanken fram til 31. desember 2021 eller inntil ny finansieringsløysing er </w:t>
      </w:r>
      <w:proofErr w:type="spellStart"/>
      <w:r w:rsidRPr="001A69B5">
        <w:t>vedteken</w:t>
      </w:r>
      <w:proofErr w:type="spellEnd"/>
      <w:r w:rsidRPr="001A69B5">
        <w:t xml:space="preserve"> i Stortinget.</w:t>
      </w:r>
    </w:p>
    <w:p w14:paraId="7DEC9B94" w14:textId="77777777" w:rsidR="000513CD" w:rsidRPr="001A69B5" w:rsidRDefault="0009509B" w:rsidP="001A69B5">
      <w:r w:rsidRPr="001A69B5">
        <w:t xml:space="preserve">Departementet sette ned </w:t>
      </w:r>
      <w:proofErr w:type="spellStart"/>
      <w:r w:rsidRPr="001A69B5">
        <w:t>eit</w:t>
      </w:r>
      <w:proofErr w:type="spellEnd"/>
      <w:r w:rsidRPr="001A69B5">
        <w:t xml:space="preserve"> </w:t>
      </w:r>
      <w:proofErr w:type="spellStart"/>
      <w:r w:rsidRPr="001A69B5">
        <w:t>hurtigarbeidande</w:t>
      </w:r>
      <w:proofErr w:type="spellEnd"/>
      <w:r w:rsidRPr="001A69B5">
        <w:t xml:space="preserve"> </w:t>
      </w:r>
      <w:proofErr w:type="spellStart"/>
      <w:r w:rsidRPr="001A69B5">
        <w:t>utval</w:t>
      </w:r>
      <w:proofErr w:type="spellEnd"/>
      <w:r w:rsidRPr="001A69B5">
        <w:t xml:space="preserve"> for å greie ut finansieringa av private </w:t>
      </w:r>
      <w:proofErr w:type="spellStart"/>
      <w:r w:rsidRPr="001A69B5">
        <w:t>barnehagar</w:t>
      </w:r>
      <w:proofErr w:type="spellEnd"/>
      <w:r w:rsidRPr="001A69B5">
        <w:t xml:space="preserve">. </w:t>
      </w:r>
      <w:proofErr w:type="spellStart"/>
      <w:r w:rsidRPr="001A69B5">
        <w:t>Utvalet</w:t>
      </w:r>
      <w:proofErr w:type="spellEnd"/>
      <w:r w:rsidRPr="001A69B5">
        <w:t xml:space="preserve"> leverte rapporten </w:t>
      </w:r>
      <w:r w:rsidRPr="001A69B5">
        <w:rPr>
          <w:rStyle w:val="kursiv"/>
        </w:rPr>
        <w:t xml:space="preserve">Du er henta! Finansiering av private barnehager </w:t>
      </w:r>
      <w:r w:rsidRPr="001A69B5">
        <w:t xml:space="preserve">16. juni 2021. Rapporten er send på </w:t>
      </w:r>
      <w:proofErr w:type="spellStart"/>
      <w:r w:rsidRPr="001A69B5">
        <w:t>offentleg</w:t>
      </w:r>
      <w:proofErr w:type="spellEnd"/>
      <w:r w:rsidRPr="001A69B5">
        <w:t xml:space="preserve"> </w:t>
      </w:r>
      <w:proofErr w:type="spellStart"/>
      <w:r w:rsidRPr="001A69B5">
        <w:t>høyring</w:t>
      </w:r>
      <w:proofErr w:type="spellEnd"/>
      <w:r w:rsidRPr="001A69B5">
        <w:t xml:space="preserve"> med </w:t>
      </w:r>
      <w:proofErr w:type="spellStart"/>
      <w:r w:rsidRPr="001A69B5">
        <w:t>høyringsfrist</w:t>
      </w:r>
      <w:proofErr w:type="spellEnd"/>
      <w:r w:rsidRPr="001A69B5">
        <w:t xml:space="preserve"> 1. oktober 2021. </w:t>
      </w:r>
      <w:proofErr w:type="spellStart"/>
      <w:r w:rsidRPr="001A69B5">
        <w:t>Utvalet</w:t>
      </w:r>
      <w:proofErr w:type="spellEnd"/>
      <w:r w:rsidRPr="001A69B5">
        <w:t xml:space="preserve"> hadde </w:t>
      </w:r>
      <w:proofErr w:type="spellStart"/>
      <w:r w:rsidRPr="001A69B5">
        <w:t>medlemmar</w:t>
      </w:r>
      <w:proofErr w:type="spellEnd"/>
      <w:r w:rsidRPr="001A69B5">
        <w:t xml:space="preserve"> foreslått av KS, Private Barnehagers Landsforbund, Virke, Utdanningsforbundet og Fagforbundet og blei leia av </w:t>
      </w:r>
      <w:proofErr w:type="spellStart"/>
      <w:r w:rsidRPr="001A69B5">
        <w:t>statsforvaltar</w:t>
      </w:r>
      <w:proofErr w:type="spellEnd"/>
      <w:r w:rsidRPr="001A69B5">
        <w:t xml:space="preserve"> i Innlandet Knut Storberget.</w:t>
      </w:r>
    </w:p>
    <w:p w14:paraId="79197EB0" w14:textId="77777777" w:rsidR="000513CD" w:rsidRPr="001A69B5" w:rsidRDefault="0009509B" w:rsidP="001A69B5">
      <w:proofErr w:type="spellStart"/>
      <w:r w:rsidRPr="001A69B5">
        <w:t>Utvalet</w:t>
      </w:r>
      <w:proofErr w:type="spellEnd"/>
      <w:r w:rsidRPr="001A69B5">
        <w:t xml:space="preserve"> </w:t>
      </w:r>
      <w:proofErr w:type="spellStart"/>
      <w:r w:rsidRPr="001A69B5">
        <w:t>fekk</w:t>
      </w:r>
      <w:proofErr w:type="spellEnd"/>
      <w:r w:rsidRPr="001A69B5">
        <w:t xml:space="preserve"> i oppdrag å </w:t>
      </w:r>
      <w:proofErr w:type="spellStart"/>
      <w:r w:rsidRPr="001A69B5">
        <w:t>gjere</w:t>
      </w:r>
      <w:proofErr w:type="spellEnd"/>
      <w:r w:rsidRPr="001A69B5">
        <w:t xml:space="preserve"> greie for dagens finansieringssystem for private </w:t>
      </w:r>
      <w:proofErr w:type="spellStart"/>
      <w:r w:rsidRPr="001A69B5">
        <w:t>barnehagar</w:t>
      </w:r>
      <w:proofErr w:type="spellEnd"/>
      <w:r w:rsidRPr="001A69B5">
        <w:t xml:space="preserve"> og vurdere </w:t>
      </w:r>
      <w:proofErr w:type="spellStart"/>
      <w:r w:rsidRPr="001A69B5">
        <w:t>fordelar</w:t>
      </w:r>
      <w:proofErr w:type="spellEnd"/>
      <w:r w:rsidRPr="001A69B5">
        <w:t xml:space="preserve"> og ulemper ved dagens system, og dernest eventuelt </w:t>
      </w:r>
      <w:proofErr w:type="spellStart"/>
      <w:r w:rsidRPr="001A69B5">
        <w:t>kome</w:t>
      </w:r>
      <w:proofErr w:type="spellEnd"/>
      <w:r w:rsidRPr="001A69B5">
        <w:t xml:space="preserve"> med forslag til </w:t>
      </w:r>
      <w:proofErr w:type="spellStart"/>
      <w:r w:rsidRPr="001A69B5">
        <w:t>endringar</w:t>
      </w:r>
      <w:proofErr w:type="spellEnd"/>
      <w:r w:rsidRPr="001A69B5">
        <w:t xml:space="preserve"> i regelverket for finansieringa av private </w:t>
      </w:r>
      <w:proofErr w:type="spellStart"/>
      <w:r w:rsidRPr="001A69B5">
        <w:t>barnehagar</w:t>
      </w:r>
      <w:proofErr w:type="spellEnd"/>
      <w:r w:rsidRPr="001A69B5">
        <w:t xml:space="preserve">. Rapporten </w:t>
      </w:r>
      <w:proofErr w:type="spellStart"/>
      <w:r w:rsidRPr="001A69B5">
        <w:t>stadfestar</w:t>
      </w:r>
      <w:proofErr w:type="spellEnd"/>
      <w:r w:rsidRPr="001A69B5">
        <w:t xml:space="preserve"> at dagens finansieringssystem er tilpassa </w:t>
      </w:r>
      <w:proofErr w:type="spellStart"/>
      <w:r w:rsidRPr="001A69B5">
        <w:t>ein</w:t>
      </w:r>
      <w:proofErr w:type="spellEnd"/>
      <w:r w:rsidRPr="001A69B5">
        <w:t xml:space="preserve"> sektor i utbyggingsfase, og at det er behov for </w:t>
      </w:r>
      <w:proofErr w:type="spellStart"/>
      <w:r w:rsidRPr="001A69B5">
        <w:t>endringar</w:t>
      </w:r>
      <w:proofErr w:type="spellEnd"/>
      <w:r w:rsidRPr="001A69B5">
        <w:t xml:space="preserve"> </w:t>
      </w:r>
      <w:proofErr w:type="spellStart"/>
      <w:r w:rsidRPr="001A69B5">
        <w:t>no</w:t>
      </w:r>
      <w:proofErr w:type="spellEnd"/>
      <w:r w:rsidRPr="001A69B5">
        <w:t xml:space="preserve"> som barnehagesektoren er </w:t>
      </w:r>
      <w:proofErr w:type="spellStart"/>
      <w:r w:rsidRPr="001A69B5">
        <w:t>meir</w:t>
      </w:r>
      <w:proofErr w:type="spellEnd"/>
      <w:r w:rsidRPr="001A69B5">
        <w:t xml:space="preserve"> eller mindre ferdig utbygd og består av </w:t>
      </w:r>
      <w:proofErr w:type="spellStart"/>
      <w:r w:rsidRPr="001A69B5">
        <w:t>eit</w:t>
      </w:r>
      <w:proofErr w:type="spellEnd"/>
      <w:r w:rsidRPr="001A69B5">
        <w:t xml:space="preserve"> større </w:t>
      </w:r>
      <w:proofErr w:type="spellStart"/>
      <w:r w:rsidRPr="001A69B5">
        <w:t>mangfald</w:t>
      </w:r>
      <w:proofErr w:type="spellEnd"/>
      <w:r w:rsidRPr="001A69B5">
        <w:t xml:space="preserve"> av </w:t>
      </w:r>
      <w:proofErr w:type="spellStart"/>
      <w:r w:rsidRPr="001A69B5">
        <w:t>barnehageaktørar</w:t>
      </w:r>
      <w:proofErr w:type="spellEnd"/>
      <w:r w:rsidRPr="001A69B5">
        <w:t xml:space="preserve">. </w:t>
      </w:r>
      <w:proofErr w:type="spellStart"/>
      <w:r w:rsidRPr="001A69B5">
        <w:t>Utvalet</w:t>
      </w:r>
      <w:proofErr w:type="spellEnd"/>
      <w:r w:rsidRPr="001A69B5">
        <w:t xml:space="preserve"> er delt i tilrådinga si om kva for </w:t>
      </w:r>
      <w:proofErr w:type="spellStart"/>
      <w:r w:rsidRPr="001A69B5">
        <w:t>endringar</w:t>
      </w:r>
      <w:proofErr w:type="spellEnd"/>
      <w:r w:rsidRPr="001A69B5">
        <w:t xml:space="preserve"> som bør </w:t>
      </w:r>
      <w:proofErr w:type="spellStart"/>
      <w:r w:rsidRPr="001A69B5">
        <w:t>gjerast</w:t>
      </w:r>
      <w:proofErr w:type="spellEnd"/>
      <w:r w:rsidRPr="001A69B5">
        <w:t xml:space="preserve"> i finansieringssystemet for private </w:t>
      </w:r>
      <w:proofErr w:type="spellStart"/>
      <w:r w:rsidRPr="001A69B5">
        <w:t>barnehagar</w:t>
      </w:r>
      <w:proofErr w:type="spellEnd"/>
      <w:r w:rsidRPr="001A69B5">
        <w:t>.</w:t>
      </w:r>
    </w:p>
    <w:p w14:paraId="621E24F0" w14:textId="77777777" w:rsidR="000513CD" w:rsidRPr="001A69B5" w:rsidRDefault="0009509B" w:rsidP="001A69B5">
      <w:proofErr w:type="spellStart"/>
      <w:r w:rsidRPr="001A69B5">
        <w:t>Fleirtalet</w:t>
      </w:r>
      <w:proofErr w:type="spellEnd"/>
      <w:r w:rsidRPr="001A69B5">
        <w:t xml:space="preserve"> (fire medlemmer og </w:t>
      </w:r>
      <w:proofErr w:type="spellStart"/>
      <w:r w:rsidRPr="001A69B5">
        <w:t>utvalsleiaren</w:t>
      </w:r>
      <w:proofErr w:type="spellEnd"/>
      <w:r w:rsidRPr="001A69B5">
        <w:t xml:space="preserve">) vektlegg </w:t>
      </w:r>
      <w:proofErr w:type="spellStart"/>
      <w:r w:rsidRPr="001A69B5">
        <w:t>analysane</w:t>
      </w:r>
      <w:proofErr w:type="spellEnd"/>
      <w:r w:rsidRPr="001A69B5">
        <w:t xml:space="preserve"> i NOU 2020: 13 </w:t>
      </w:r>
      <w:r w:rsidRPr="001A69B5">
        <w:rPr>
          <w:rStyle w:val="kursiv"/>
        </w:rPr>
        <w:t xml:space="preserve">Private aktører i velferdsstaten </w:t>
      </w:r>
      <w:r w:rsidRPr="001A69B5">
        <w:t xml:space="preserve">som viser at </w:t>
      </w:r>
      <w:proofErr w:type="spellStart"/>
      <w:r w:rsidRPr="001A69B5">
        <w:t>lønnsemda</w:t>
      </w:r>
      <w:proofErr w:type="spellEnd"/>
      <w:r w:rsidRPr="001A69B5">
        <w:t xml:space="preserve"> for private </w:t>
      </w:r>
      <w:proofErr w:type="spellStart"/>
      <w:r w:rsidRPr="001A69B5">
        <w:t>barnehagar</w:t>
      </w:r>
      <w:proofErr w:type="spellEnd"/>
      <w:r w:rsidRPr="001A69B5">
        <w:t xml:space="preserve"> er for </w:t>
      </w:r>
      <w:proofErr w:type="spellStart"/>
      <w:r w:rsidRPr="001A69B5">
        <w:t>høg</w:t>
      </w:r>
      <w:proofErr w:type="spellEnd"/>
      <w:r w:rsidRPr="001A69B5">
        <w:t xml:space="preserve"> og </w:t>
      </w:r>
      <w:proofErr w:type="spellStart"/>
      <w:r w:rsidRPr="001A69B5">
        <w:t>ikkje</w:t>
      </w:r>
      <w:proofErr w:type="spellEnd"/>
      <w:r w:rsidRPr="001A69B5">
        <w:t xml:space="preserve"> </w:t>
      </w:r>
      <w:proofErr w:type="spellStart"/>
      <w:r w:rsidRPr="001A69B5">
        <w:t>berekraftig</w:t>
      </w:r>
      <w:proofErr w:type="spellEnd"/>
      <w:r w:rsidRPr="001A69B5">
        <w:t xml:space="preserve"> for det </w:t>
      </w:r>
      <w:proofErr w:type="spellStart"/>
      <w:r w:rsidRPr="001A69B5">
        <w:t>offentlege</w:t>
      </w:r>
      <w:proofErr w:type="spellEnd"/>
      <w:r w:rsidRPr="001A69B5">
        <w:t xml:space="preserve">. </w:t>
      </w:r>
      <w:proofErr w:type="spellStart"/>
      <w:r w:rsidRPr="001A69B5">
        <w:t>Fleirtalet</w:t>
      </w:r>
      <w:proofErr w:type="spellEnd"/>
      <w:r w:rsidRPr="001A69B5">
        <w:t xml:space="preserve"> </w:t>
      </w:r>
      <w:proofErr w:type="spellStart"/>
      <w:r w:rsidRPr="001A69B5">
        <w:t>understrekar</w:t>
      </w:r>
      <w:proofErr w:type="spellEnd"/>
      <w:r w:rsidRPr="001A69B5">
        <w:t xml:space="preserve"> at </w:t>
      </w:r>
      <w:proofErr w:type="spellStart"/>
      <w:r w:rsidRPr="001A69B5">
        <w:t>kommunane</w:t>
      </w:r>
      <w:proofErr w:type="spellEnd"/>
      <w:r w:rsidRPr="001A69B5">
        <w:t xml:space="preserve"> som barnehagemyndigheit har behov for </w:t>
      </w:r>
      <w:proofErr w:type="spellStart"/>
      <w:r w:rsidRPr="001A69B5">
        <w:t>sterkare</w:t>
      </w:r>
      <w:proofErr w:type="spellEnd"/>
      <w:r w:rsidRPr="001A69B5">
        <w:t xml:space="preserve"> </w:t>
      </w:r>
      <w:proofErr w:type="spellStart"/>
      <w:r w:rsidRPr="001A69B5">
        <w:t>verkemiddel</w:t>
      </w:r>
      <w:proofErr w:type="spellEnd"/>
      <w:r w:rsidRPr="001A69B5">
        <w:t xml:space="preserve"> for å sikre betre og </w:t>
      </w:r>
      <w:proofErr w:type="spellStart"/>
      <w:r w:rsidRPr="001A69B5">
        <w:t>heilskapleg</w:t>
      </w:r>
      <w:proofErr w:type="spellEnd"/>
      <w:r w:rsidRPr="001A69B5">
        <w:t xml:space="preserve"> styring av sektoren på lokalt nivå. </w:t>
      </w:r>
      <w:proofErr w:type="spellStart"/>
      <w:r w:rsidRPr="001A69B5">
        <w:t>Fleirtalet</w:t>
      </w:r>
      <w:proofErr w:type="spellEnd"/>
      <w:r w:rsidRPr="001A69B5">
        <w:t xml:space="preserve"> presenterer </w:t>
      </w:r>
      <w:proofErr w:type="spellStart"/>
      <w:r w:rsidRPr="001A69B5">
        <w:t>ein</w:t>
      </w:r>
      <w:proofErr w:type="spellEnd"/>
      <w:r w:rsidRPr="001A69B5">
        <w:t xml:space="preserve"> modell som </w:t>
      </w:r>
      <w:proofErr w:type="spellStart"/>
      <w:r w:rsidRPr="001A69B5">
        <w:t>legg</w:t>
      </w:r>
      <w:proofErr w:type="spellEnd"/>
      <w:r w:rsidRPr="001A69B5">
        <w:t xml:space="preserve"> opp til at </w:t>
      </w:r>
      <w:proofErr w:type="spellStart"/>
      <w:r w:rsidRPr="001A69B5">
        <w:t>kommunane</w:t>
      </w:r>
      <w:proofErr w:type="spellEnd"/>
      <w:r w:rsidRPr="001A69B5">
        <w:t xml:space="preserve"> sjølve kan </w:t>
      </w:r>
      <w:proofErr w:type="spellStart"/>
      <w:r w:rsidRPr="001A69B5">
        <w:t>velje</w:t>
      </w:r>
      <w:proofErr w:type="spellEnd"/>
      <w:r w:rsidRPr="001A69B5">
        <w:t xml:space="preserve"> korleis </w:t>
      </w:r>
      <w:proofErr w:type="spellStart"/>
      <w:r w:rsidRPr="001A69B5">
        <w:t>dei</w:t>
      </w:r>
      <w:proofErr w:type="spellEnd"/>
      <w:r w:rsidRPr="001A69B5">
        <w:t xml:space="preserve"> ønsker å finansiere drift av private </w:t>
      </w:r>
      <w:proofErr w:type="spellStart"/>
      <w:r w:rsidRPr="001A69B5">
        <w:t>barnehagar</w:t>
      </w:r>
      <w:proofErr w:type="spellEnd"/>
      <w:r w:rsidRPr="001A69B5">
        <w:t xml:space="preserve">. Dette inkluderer å gi </w:t>
      </w:r>
      <w:proofErr w:type="spellStart"/>
      <w:r w:rsidRPr="001A69B5">
        <w:t>kommunane</w:t>
      </w:r>
      <w:proofErr w:type="spellEnd"/>
      <w:r w:rsidRPr="001A69B5">
        <w:t xml:space="preserve"> høve til å stille vilkår for tildeling av </w:t>
      </w:r>
      <w:proofErr w:type="spellStart"/>
      <w:r w:rsidRPr="001A69B5">
        <w:t>tilskot</w:t>
      </w:r>
      <w:proofErr w:type="spellEnd"/>
      <w:r w:rsidRPr="001A69B5">
        <w:t xml:space="preserve"> til nye og </w:t>
      </w:r>
      <w:proofErr w:type="spellStart"/>
      <w:r w:rsidRPr="001A69B5">
        <w:t>eksisterande</w:t>
      </w:r>
      <w:proofErr w:type="spellEnd"/>
      <w:r w:rsidRPr="001A69B5">
        <w:t xml:space="preserve"> </w:t>
      </w:r>
      <w:proofErr w:type="spellStart"/>
      <w:r w:rsidRPr="001A69B5">
        <w:t>barnehagar</w:t>
      </w:r>
      <w:proofErr w:type="spellEnd"/>
      <w:r w:rsidRPr="001A69B5">
        <w:t xml:space="preserve">. </w:t>
      </w:r>
      <w:proofErr w:type="spellStart"/>
      <w:r w:rsidRPr="001A69B5">
        <w:t>Fleirtalet</w:t>
      </w:r>
      <w:proofErr w:type="spellEnd"/>
      <w:r w:rsidRPr="001A69B5">
        <w:t xml:space="preserve"> vil </w:t>
      </w:r>
      <w:proofErr w:type="spellStart"/>
      <w:r w:rsidRPr="001A69B5">
        <w:t>ikkje</w:t>
      </w:r>
      <w:proofErr w:type="spellEnd"/>
      <w:r w:rsidRPr="001A69B5">
        <w:t xml:space="preserve"> gjeninnføre ordninga som gir private </w:t>
      </w:r>
      <w:proofErr w:type="spellStart"/>
      <w:r w:rsidRPr="001A69B5">
        <w:t>barnehagar</w:t>
      </w:r>
      <w:proofErr w:type="spellEnd"/>
      <w:r w:rsidRPr="001A69B5">
        <w:t xml:space="preserve"> generelt høve til å ta opp lån i Husbanken. </w:t>
      </w:r>
      <w:proofErr w:type="spellStart"/>
      <w:r w:rsidRPr="001A69B5">
        <w:t>Fleirtalet</w:t>
      </w:r>
      <w:proofErr w:type="spellEnd"/>
      <w:r w:rsidRPr="001A69B5">
        <w:t xml:space="preserve"> meiner likevel det er gode </w:t>
      </w:r>
      <w:proofErr w:type="spellStart"/>
      <w:r w:rsidRPr="001A69B5">
        <w:t>grunnar</w:t>
      </w:r>
      <w:proofErr w:type="spellEnd"/>
      <w:r w:rsidRPr="001A69B5">
        <w:t xml:space="preserve"> til at ideelle </w:t>
      </w:r>
      <w:proofErr w:type="spellStart"/>
      <w:r w:rsidRPr="001A69B5">
        <w:t>barnehagar</w:t>
      </w:r>
      <w:proofErr w:type="spellEnd"/>
      <w:r w:rsidRPr="001A69B5">
        <w:t xml:space="preserve"> skal ha tilgang til slike lån til større renoverings- og </w:t>
      </w:r>
      <w:proofErr w:type="spellStart"/>
      <w:r w:rsidRPr="001A69B5">
        <w:t>vedlikehaldsprosjekt</w:t>
      </w:r>
      <w:proofErr w:type="spellEnd"/>
      <w:r w:rsidRPr="001A69B5">
        <w:t>.</w:t>
      </w:r>
    </w:p>
    <w:p w14:paraId="397C06E5" w14:textId="77777777" w:rsidR="000513CD" w:rsidRPr="001A69B5" w:rsidRDefault="0009509B" w:rsidP="001A69B5">
      <w:proofErr w:type="spellStart"/>
      <w:r w:rsidRPr="001A69B5">
        <w:t>Mindretalet</w:t>
      </w:r>
      <w:proofErr w:type="spellEnd"/>
      <w:r w:rsidRPr="001A69B5">
        <w:t xml:space="preserve"> (</w:t>
      </w:r>
      <w:proofErr w:type="spellStart"/>
      <w:r w:rsidRPr="001A69B5">
        <w:t>éin</w:t>
      </w:r>
      <w:proofErr w:type="spellEnd"/>
      <w:r w:rsidRPr="001A69B5">
        <w:t xml:space="preserve"> medlem) vektlegg at det er stor variasjon i </w:t>
      </w:r>
      <w:proofErr w:type="spellStart"/>
      <w:r w:rsidRPr="001A69B5">
        <w:t>dei</w:t>
      </w:r>
      <w:proofErr w:type="spellEnd"/>
      <w:r w:rsidRPr="001A69B5">
        <w:t xml:space="preserve"> </w:t>
      </w:r>
      <w:proofErr w:type="spellStart"/>
      <w:r w:rsidRPr="001A69B5">
        <w:t>offentlege</w:t>
      </w:r>
      <w:proofErr w:type="spellEnd"/>
      <w:r w:rsidRPr="001A69B5">
        <w:t xml:space="preserve"> </w:t>
      </w:r>
      <w:proofErr w:type="spellStart"/>
      <w:r w:rsidRPr="001A69B5">
        <w:t>tilskota</w:t>
      </w:r>
      <w:proofErr w:type="spellEnd"/>
      <w:r w:rsidRPr="001A69B5">
        <w:t xml:space="preserve"> til private </w:t>
      </w:r>
      <w:proofErr w:type="spellStart"/>
      <w:r w:rsidRPr="001A69B5">
        <w:t>barnehagar</w:t>
      </w:r>
      <w:proofErr w:type="spellEnd"/>
      <w:r w:rsidRPr="001A69B5">
        <w:t xml:space="preserve">, og at </w:t>
      </w:r>
      <w:proofErr w:type="spellStart"/>
      <w:r w:rsidRPr="001A69B5">
        <w:t>ein</w:t>
      </w:r>
      <w:proofErr w:type="spellEnd"/>
      <w:r w:rsidRPr="001A69B5">
        <w:t xml:space="preserve"> stor del private </w:t>
      </w:r>
      <w:proofErr w:type="spellStart"/>
      <w:r w:rsidRPr="001A69B5">
        <w:t>barnehagar</w:t>
      </w:r>
      <w:proofErr w:type="spellEnd"/>
      <w:r w:rsidRPr="001A69B5">
        <w:t xml:space="preserve"> </w:t>
      </w:r>
      <w:proofErr w:type="spellStart"/>
      <w:r w:rsidRPr="001A69B5">
        <w:t>ikkje</w:t>
      </w:r>
      <w:proofErr w:type="spellEnd"/>
      <w:r w:rsidRPr="001A69B5">
        <w:t xml:space="preserve"> har </w:t>
      </w:r>
      <w:proofErr w:type="spellStart"/>
      <w:r w:rsidRPr="001A69B5">
        <w:t>berekraftig</w:t>
      </w:r>
      <w:proofErr w:type="spellEnd"/>
      <w:r w:rsidRPr="001A69B5">
        <w:t xml:space="preserve"> økonomi. </w:t>
      </w:r>
      <w:proofErr w:type="spellStart"/>
      <w:r w:rsidRPr="001A69B5">
        <w:t>Mindretalet</w:t>
      </w:r>
      <w:proofErr w:type="spellEnd"/>
      <w:r w:rsidRPr="001A69B5">
        <w:t xml:space="preserve"> ønsker å innføre </w:t>
      </w:r>
      <w:proofErr w:type="spellStart"/>
      <w:r w:rsidRPr="001A69B5">
        <w:t>eit</w:t>
      </w:r>
      <w:proofErr w:type="spellEnd"/>
      <w:r w:rsidRPr="001A69B5">
        <w:t xml:space="preserve"> nasjonalt </w:t>
      </w:r>
      <w:proofErr w:type="spellStart"/>
      <w:r w:rsidRPr="001A69B5">
        <w:t>grunntilskot</w:t>
      </w:r>
      <w:proofErr w:type="spellEnd"/>
      <w:r w:rsidRPr="001A69B5">
        <w:t xml:space="preserve"> som skal </w:t>
      </w:r>
      <w:proofErr w:type="spellStart"/>
      <w:r w:rsidRPr="001A69B5">
        <w:t>setje</w:t>
      </w:r>
      <w:proofErr w:type="spellEnd"/>
      <w:r w:rsidRPr="001A69B5">
        <w:t xml:space="preserve"> alle </w:t>
      </w:r>
      <w:proofErr w:type="spellStart"/>
      <w:r w:rsidRPr="001A69B5">
        <w:t>barnehagar</w:t>
      </w:r>
      <w:proofErr w:type="spellEnd"/>
      <w:r w:rsidRPr="001A69B5">
        <w:t xml:space="preserve"> i stand til å innfri nasjonale krav og utjamne </w:t>
      </w:r>
      <w:proofErr w:type="spellStart"/>
      <w:r w:rsidRPr="001A69B5">
        <w:t>forskjellane</w:t>
      </w:r>
      <w:proofErr w:type="spellEnd"/>
      <w:r w:rsidRPr="001A69B5">
        <w:t xml:space="preserve"> i kommunale </w:t>
      </w:r>
      <w:proofErr w:type="spellStart"/>
      <w:r w:rsidRPr="001A69B5">
        <w:t>tilskot</w:t>
      </w:r>
      <w:proofErr w:type="spellEnd"/>
      <w:r w:rsidRPr="001A69B5">
        <w:t xml:space="preserve">. </w:t>
      </w:r>
      <w:proofErr w:type="spellStart"/>
      <w:r w:rsidRPr="001A69B5">
        <w:t>Mindretalet</w:t>
      </w:r>
      <w:proofErr w:type="spellEnd"/>
      <w:r w:rsidRPr="001A69B5">
        <w:t xml:space="preserve"> foreslår òg at </w:t>
      </w:r>
      <w:proofErr w:type="spellStart"/>
      <w:r w:rsidRPr="001A69B5">
        <w:t>kommunane</w:t>
      </w:r>
      <w:proofErr w:type="spellEnd"/>
      <w:r w:rsidRPr="001A69B5">
        <w:t xml:space="preserve"> skal kunne </w:t>
      </w:r>
      <w:proofErr w:type="spellStart"/>
      <w:r w:rsidRPr="001A69B5">
        <w:t>setje</w:t>
      </w:r>
      <w:proofErr w:type="spellEnd"/>
      <w:r w:rsidRPr="001A69B5">
        <w:t xml:space="preserve"> </w:t>
      </w:r>
      <w:proofErr w:type="spellStart"/>
      <w:r w:rsidRPr="001A69B5">
        <w:t>nokre</w:t>
      </w:r>
      <w:proofErr w:type="spellEnd"/>
      <w:r w:rsidRPr="001A69B5">
        <w:t xml:space="preserve"> lokale vilkår og gi eigne kommunale </w:t>
      </w:r>
      <w:proofErr w:type="spellStart"/>
      <w:r w:rsidRPr="001A69B5">
        <w:t>tilskot</w:t>
      </w:r>
      <w:proofErr w:type="spellEnd"/>
      <w:r w:rsidRPr="001A69B5">
        <w:t xml:space="preserve"> for dette. </w:t>
      </w:r>
      <w:proofErr w:type="spellStart"/>
      <w:r w:rsidRPr="001A69B5">
        <w:t>Mindretalet</w:t>
      </w:r>
      <w:proofErr w:type="spellEnd"/>
      <w:r w:rsidRPr="001A69B5">
        <w:t xml:space="preserve"> ønsker å gjeninnføre ordninga som gir alle private </w:t>
      </w:r>
      <w:proofErr w:type="spellStart"/>
      <w:r w:rsidRPr="001A69B5">
        <w:t>barnehagar</w:t>
      </w:r>
      <w:proofErr w:type="spellEnd"/>
      <w:r w:rsidRPr="001A69B5">
        <w:t xml:space="preserve"> høve til å ta opp lån i Husbanken.</w:t>
      </w:r>
    </w:p>
    <w:p w14:paraId="662154C2" w14:textId="77777777" w:rsidR="000513CD" w:rsidRPr="001A69B5" w:rsidRDefault="0009509B" w:rsidP="001A69B5">
      <w:r w:rsidRPr="001A69B5">
        <w:t xml:space="preserve">Departementet meiner vedtak nr. 156, 3. desember 2020 er </w:t>
      </w:r>
      <w:proofErr w:type="spellStart"/>
      <w:r w:rsidRPr="001A69B5">
        <w:t>følgt</w:t>
      </w:r>
      <w:proofErr w:type="spellEnd"/>
      <w:r w:rsidRPr="001A69B5">
        <w:t xml:space="preserve"> opp.</w:t>
      </w:r>
    </w:p>
    <w:p w14:paraId="27BD80F4" w14:textId="77777777" w:rsidR="000513CD" w:rsidRPr="001A69B5" w:rsidRDefault="0009509B" w:rsidP="001A69B5">
      <w:pPr>
        <w:pStyle w:val="avsnitt-undertittel"/>
      </w:pPr>
      <w:r w:rsidRPr="001A69B5">
        <w:t xml:space="preserve">Vedtak nr. 182, 3. desember 2020: Greie ut Østfold-modellen for </w:t>
      </w:r>
      <w:proofErr w:type="spellStart"/>
      <w:r w:rsidRPr="001A69B5">
        <w:t>lærekandidatar</w:t>
      </w:r>
      <w:proofErr w:type="spellEnd"/>
      <w:r w:rsidRPr="001A69B5">
        <w:t xml:space="preserve"> med tilretteleggingsbehov</w:t>
      </w:r>
    </w:p>
    <w:p w14:paraId="2C08C864" w14:textId="77777777" w:rsidR="000513CD" w:rsidRPr="001A69B5" w:rsidRDefault="0009509B" w:rsidP="001A69B5">
      <w:pPr>
        <w:pStyle w:val="blokksit"/>
      </w:pPr>
      <w:r w:rsidRPr="001A69B5">
        <w:rPr>
          <w:rStyle w:val="kursiv"/>
        </w:rPr>
        <w:t>«Stortinget ber regjeringen utrede Østfoldmodellen for lærekandidater med tilretteleggingsbehov, som er utarbeidet av ASVL (Arbeidssamvirkenes landsforening), og vurdere om dette kan gjøres til en nasjonal ordning, slik det anbefales i NIFU-rapport 18: 2018.»</w:t>
      </w:r>
    </w:p>
    <w:p w14:paraId="67FC5D32"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Tillegg 1 (2020–2021) </w:t>
      </w:r>
      <w:r w:rsidRPr="001A69B5">
        <w:rPr>
          <w:rStyle w:val="kursiv"/>
        </w:rPr>
        <w:t xml:space="preserve">Endring av </w:t>
      </w:r>
      <w:proofErr w:type="spellStart"/>
      <w:r w:rsidRPr="001A69B5">
        <w:rPr>
          <w:rStyle w:val="kursiv"/>
        </w:rPr>
        <w:t>Prop</w:t>
      </w:r>
      <w:proofErr w:type="spellEnd"/>
      <w:r w:rsidRPr="001A69B5">
        <w:rPr>
          <w:rStyle w:val="kursiv"/>
        </w:rPr>
        <w:t>. 1 S (2020–2021) Statsbudsjettet 2021 (saldering</w:t>
      </w:r>
      <w:proofErr w:type="gramStart"/>
      <w:r w:rsidRPr="001A69B5">
        <w:rPr>
          <w:rStyle w:val="kursiv"/>
        </w:rPr>
        <w:t xml:space="preserve">) </w:t>
      </w:r>
      <w:r w:rsidRPr="001A69B5">
        <w:t>,</w:t>
      </w:r>
      <w:proofErr w:type="gramEnd"/>
      <w:r w:rsidRPr="001A69B5">
        <w:t xml:space="preserve"> jf. </w:t>
      </w:r>
      <w:proofErr w:type="spellStart"/>
      <w:r w:rsidRPr="001A69B5">
        <w:t>Innst</w:t>
      </w:r>
      <w:proofErr w:type="spellEnd"/>
      <w:r w:rsidRPr="001A69B5">
        <w:t>. 2 S (2020–2021).</w:t>
      </w:r>
    </w:p>
    <w:p w14:paraId="57904232"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Fullføringsreformen – med åpne dører til verden og fremtiden.</w:t>
      </w:r>
      <w:r w:rsidRPr="001A69B5">
        <w:t xml:space="preserve">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54485BBE" w14:textId="77777777" w:rsidR="000513CD" w:rsidRPr="001A69B5" w:rsidRDefault="0009509B" w:rsidP="001A69B5">
      <w:pPr>
        <w:pStyle w:val="avsnitt-undertittel"/>
      </w:pPr>
      <w:r w:rsidRPr="001A69B5">
        <w:t>Vedtak nr. 528, 18. januar 2021: Hjelpetiltak mot negativ sosial kontroll</w:t>
      </w:r>
    </w:p>
    <w:p w14:paraId="76F47138" w14:textId="77777777" w:rsidR="000513CD" w:rsidRPr="001A69B5" w:rsidRDefault="0009509B" w:rsidP="001A69B5">
      <w:pPr>
        <w:pStyle w:val="blokksit"/>
      </w:pPr>
      <w:r w:rsidRPr="001A69B5">
        <w:rPr>
          <w:rStyle w:val="kursiv"/>
        </w:rPr>
        <w:t>«Stortinget ber regjeringen vurdere hvordan alle kommuner kan sikre ett felles koordineringspunkt for de ulike hjelpetiltakene mot negativ sosial kontroll, der alle som ønsker hjelp eller veiledning, kan henvende seg.»</w:t>
      </w:r>
    </w:p>
    <w:p w14:paraId="1AA8727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8:132 S (2019–2020</w:t>
      </w:r>
      <w:proofErr w:type="gramStart"/>
      <w:r w:rsidRPr="001A69B5">
        <w:t xml:space="preserve">) </w:t>
      </w:r>
      <w:r w:rsidRPr="001A69B5">
        <w:rPr>
          <w:rStyle w:val="kursiv"/>
        </w:rPr>
        <w:t xml:space="preserve"> Representantforslag</w:t>
      </w:r>
      <w:proofErr w:type="gramEnd"/>
      <w:r w:rsidRPr="001A69B5">
        <w:rPr>
          <w:rStyle w:val="kursiv"/>
        </w:rPr>
        <w:t xml:space="preserve"> fra stortingsrepresentantene Siri </w:t>
      </w:r>
      <w:proofErr w:type="spellStart"/>
      <w:r w:rsidRPr="001A69B5">
        <w:rPr>
          <w:rStyle w:val="kursiv"/>
        </w:rPr>
        <w:t>Gåsemyr</w:t>
      </w:r>
      <w:proofErr w:type="spellEnd"/>
      <w:r w:rsidRPr="001A69B5">
        <w:rPr>
          <w:rStyle w:val="kursiv"/>
        </w:rPr>
        <w:t xml:space="preserve"> Staalesen, Kari Henriksen, Torstein Tvedt Solberg, </w:t>
      </w:r>
      <w:proofErr w:type="spellStart"/>
      <w:r w:rsidRPr="001A69B5">
        <w:rPr>
          <w:rStyle w:val="kursiv"/>
        </w:rPr>
        <w:t>Masud</w:t>
      </w:r>
      <w:proofErr w:type="spellEnd"/>
      <w:r w:rsidRPr="001A69B5">
        <w:rPr>
          <w:rStyle w:val="kursiv"/>
        </w:rPr>
        <w:t xml:space="preserve"> </w:t>
      </w:r>
      <w:proofErr w:type="spellStart"/>
      <w:r w:rsidRPr="001A69B5">
        <w:rPr>
          <w:rStyle w:val="kursiv"/>
        </w:rPr>
        <w:t>Gharahkhani</w:t>
      </w:r>
      <w:proofErr w:type="spellEnd"/>
      <w:r w:rsidRPr="001A69B5">
        <w:rPr>
          <w:rStyle w:val="kursiv"/>
        </w:rPr>
        <w:t>, Eirik Sivertsen og Stein Erik Lauvås om tiltak mot sosial kontroll</w:t>
      </w:r>
      <w:r w:rsidRPr="001A69B5">
        <w:t xml:space="preserve">, jf. </w:t>
      </w:r>
      <w:proofErr w:type="spellStart"/>
      <w:r w:rsidRPr="001A69B5">
        <w:t>Innst</w:t>
      </w:r>
      <w:proofErr w:type="spellEnd"/>
      <w:r w:rsidRPr="001A69B5">
        <w:t>. 89 S (2020–2021).</w:t>
      </w:r>
    </w:p>
    <w:p w14:paraId="4B3B580E" w14:textId="77777777" w:rsidR="000513CD" w:rsidRPr="001A69B5" w:rsidRDefault="0009509B" w:rsidP="001A69B5">
      <w:r w:rsidRPr="001A69B5">
        <w:t xml:space="preserve">Regjeringa har sett i gang </w:t>
      </w:r>
      <w:proofErr w:type="spellStart"/>
      <w:r w:rsidRPr="001A69B5">
        <w:t>fleire</w:t>
      </w:r>
      <w:proofErr w:type="spellEnd"/>
      <w:r w:rsidRPr="001A69B5">
        <w:t xml:space="preserve"> tiltak for å styrke koordineringa i </w:t>
      </w:r>
      <w:proofErr w:type="spellStart"/>
      <w:r w:rsidRPr="001A69B5">
        <w:t>kommunane</w:t>
      </w:r>
      <w:proofErr w:type="spellEnd"/>
      <w:r w:rsidRPr="001A69B5">
        <w:t xml:space="preserve"> av hjelpetiltak </w:t>
      </w:r>
      <w:proofErr w:type="spellStart"/>
      <w:r w:rsidRPr="001A69B5">
        <w:t>frå</w:t>
      </w:r>
      <w:proofErr w:type="spellEnd"/>
      <w:r w:rsidRPr="001A69B5">
        <w:t xml:space="preserve"> </w:t>
      </w:r>
      <w:proofErr w:type="spellStart"/>
      <w:r w:rsidRPr="001A69B5">
        <w:t>velferdstenester</w:t>
      </w:r>
      <w:proofErr w:type="spellEnd"/>
      <w:r w:rsidRPr="001A69B5">
        <w:t xml:space="preserve">. </w:t>
      </w:r>
      <w:proofErr w:type="spellStart"/>
      <w:r w:rsidRPr="001A69B5">
        <w:t>Sidan</w:t>
      </w:r>
      <w:proofErr w:type="spellEnd"/>
      <w:r w:rsidRPr="001A69B5">
        <w:t xml:space="preserve"> 2007 har </w:t>
      </w:r>
      <w:proofErr w:type="spellStart"/>
      <w:r w:rsidRPr="001A69B5">
        <w:t>fleire</w:t>
      </w:r>
      <w:proofErr w:type="spellEnd"/>
      <w:r w:rsidRPr="001A69B5">
        <w:t xml:space="preserve"> nasjonale </w:t>
      </w:r>
      <w:proofErr w:type="spellStart"/>
      <w:r w:rsidRPr="001A69B5">
        <w:t>handlingsplanar</w:t>
      </w:r>
      <w:proofErr w:type="spellEnd"/>
      <w:r w:rsidRPr="001A69B5">
        <w:t xml:space="preserve"> og </w:t>
      </w:r>
      <w:r w:rsidRPr="001A69B5">
        <w:rPr>
          <w:rStyle w:val="kursiv"/>
        </w:rPr>
        <w:t>Meld. St. 15 (2012–2013) Forebygging og bekjempelse av vold i nære relasjoner</w:t>
      </w:r>
      <w:r w:rsidRPr="001A69B5">
        <w:t xml:space="preserve"> </w:t>
      </w:r>
      <w:proofErr w:type="spellStart"/>
      <w:r w:rsidRPr="001A69B5">
        <w:t>oppmoda</w:t>
      </w:r>
      <w:proofErr w:type="spellEnd"/>
      <w:r w:rsidRPr="001A69B5">
        <w:t xml:space="preserve"> </w:t>
      </w:r>
      <w:proofErr w:type="spellStart"/>
      <w:r w:rsidRPr="001A69B5">
        <w:t>kommunar</w:t>
      </w:r>
      <w:proofErr w:type="spellEnd"/>
      <w:r w:rsidRPr="001A69B5">
        <w:t xml:space="preserve"> til å utvikle kommunale og interkommunale </w:t>
      </w:r>
      <w:proofErr w:type="spellStart"/>
      <w:r w:rsidRPr="001A69B5">
        <w:t>handlingsplanar</w:t>
      </w:r>
      <w:proofErr w:type="spellEnd"/>
      <w:r w:rsidRPr="001A69B5">
        <w:t xml:space="preserve"> mot vald i nære </w:t>
      </w:r>
      <w:proofErr w:type="spellStart"/>
      <w:r w:rsidRPr="001A69B5">
        <w:t>relasjonar</w:t>
      </w:r>
      <w:proofErr w:type="spellEnd"/>
      <w:r w:rsidRPr="001A69B5">
        <w:t xml:space="preserve">. Dei er òg oppfordra til å inkludere tiltak mot tvangsekteskap, kjønnslemlesting og </w:t>
      </w:r>
      <w:proofErr w:type="spellStart"/>
      <w:r w:rsidRPr="001A69B5">
        <w:t>alvorlege</w:t>
      </w:r>
      <w:proofErr w:type="spellEnd"/>
      <w:r w:rsidRPr="001A69B5">
        <w:t xml:space="preserve"> </w:t>
      </w:r>
      <w:proofErr w:type="spellStart"/>
      <w:r w:rsidRPr="001A69B5">
        <w:t>avgrensingar</w:t>
      </w:r>
      <w:proofErr w:type="spellEnd"/>
      <w:r w:rsidRPr="001A69B5">
        <w:t xml:space="preserve"> av </w:t>
      </w:r>
      <w:proofErr w:type="spellStart"/>
      <w:r w:rsidRPr="001A69B5">
        <w:t>fridomen</w:t>
      </w:r>
      <w:proofErr w:type="spellEnd"/>
      <w:r w:rsidRPr="001A69B5">
        <w:t xml:space="preserve"> til unge i slike planar. Studien </w:t>
      </w:r>
      <w:r w:rsidRPr="001A69B5">
        <w:rPr>
          <w:rStyle w:val="kursiv"/>
        </w:rPr>
        <w:t xml:space="preserve">Kommunale handlingsplaner mot vold i nære relasjoner: Hvordan brukes de og til hvilken nytte? Oslo: Nasjonalt kunnskapssenter om vold og traumatisk stress </w:t>
      </w:r>
      <w:proofErr w:type="spellStart"/>
      <w:r w:rsidRPr="001A69B5">
        <w:t>frå</w:t>
      </w:r>
      <w:proofErr w:type="spellEnd"/>
      <w:r w:rsidRPr="001A69B5">
        <w:t xml:space="preserve"> 2018 viste at 40 pst. av </w:t>
      </w:r>
      <w:proofErr w:type="spellStart"/>
      <w:r w:rsidRPr="001A69B5">
        <w:t>kommunane</w:t>
      </w:r>
      <w:proofErr w:type="spellEnd"/>
      <w:r w:rsidRPr="001A69B5">
        <w:t xml:space="preserve"> hadde </w:t>
      </w:r>
      <w:proofErr w:type="spellStart"/>
      <w:r w:rsidRPr="001A69B5">
        <w:t>handlingsplanar</w:t>
      </w:r>
      <w:proofErr w:type="spellEnd"/>
      <w:r w:rsidRPr="001A69B5">
        <w:t xml:space="preserve"> mot vald i nære </w:t>
      </w:r>
      <w:proofErr w:type="spellStart"/>
      <w:r w:rsidRPr="001A69B5">
        <w:t>relasjonar</w:t>
      </w:r>
      <w:proofErr w:type="spellEnd"/>
      <w:r w:rsidRPr="001A69B5">
        <w:t xml:space="preserve">. Ei av </w:t>
      </w:r>
      <w:proofErr w:type="spellStart"/>
      <w:r w:rsidRPr="001A69B5">
        <w:t>tilrådingane</w:t>
      </w:r>
      <w:proofErr w:type="spellEnd"/>
      <w:r w:rsidRPr="001A69B5">
        <w:t xml:space="preserve"> var å opprette </w:t>
      </w:r>
      <w:proofErr w:type="spellStart"/>
      <w:r w:rsidRPr="001A69B5">
        <w:t>ein</w:t>
      </w:r>
      <w:proofErr w:type="spellEnd"/>
      <w:r w:rsidRPr="001A69B5">
        <w:t xml:space="preserve"> eigen koordinatorfunksjon i </w:t>
      </w:r>
      <w:proofErr w:type="spellStart"/>
      <w:r w:rsidRPr="001A69B5">
        <w:t>kommunane</w:t>
      </w:r>
      <w:proofErr w:type="spellEnd"/>
      <w:r w:rsidRPr="001A69B5">
        <w:t xml:space="preserve">. </w:t>
      </w:r>
      <w:proofErr w:type="spellStart"/>
      <w:r w:rsidRPr="001A69B5">
        <w:t>Tilrådingane</w:t>
      </w:r>
      <w:proofErr w:type="spellEnd"/>
      <w:r w:rsidRPr="001A69B5">
        <w:t xml:space="preserve"> i rapporten blir </w:t>
      </w:r>
      <w:proofErr w:type="spellStart"/>
      <w:r w:rsidRPr="001A69B5">
        <w:t>følgde</w:t>
      </w:r>
      <w:proofErr w:type="spellEnd"/>
      <w:r w:rsidRPr="001A69B5">
        <w:t xml:space="preserve"> opp i tiltaket «Bidra til økt bruk av kommunale og interkommunale </w:t>
      </w:r>
      <w:proofErr w:type="spellStart"/>
      <w:r w:rsidRPr="001A69B5">
        <w:t>handlingsplanar</w:t>
      </w:r>
      <w:proofErr w:type="spellEnd"/>
      <w:r w:rsidRPr="001A69B5">
        <w:t xml:space="preserve"> mot vald i nære relasjoner» i handlingsplanen </w:t>
      </w:r>
      <w:proofErr w:type="spellStart"/>
      <w:r w:rsidRPr="001A69B5">
        <w:rPr>
          <w:rStyle w:val="kursiv"/>
        </w:rPr>
        <w:t>Friheit</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vald (2021–2024</w:t>
      </w:r>
      <w:proofErr w:type="gramStart"/>
      <w:r w:rsidRPr="001A69B5">
        <w:rPr>
          <w:rStyle w:val="kursiv"/>
        </w:rPr>
        <w:t xml:space="preserve">) </w:t>
      </w:r>
      <w:r w:rsidRPr="001A69B5">
        <w:t>.</w:t>
      </w:r>
      <w:proofErr w:type="gramEnd"/>
    </w:p>
    <w:p w14:paraId="3EADE65B" w14:textId="77777777" w:rsidR="000513CD" w:rsidRPr="001A69B5" w:rsidRDefault="0009509B" w:rsidP="001A69B5">
      <w:r w:rsidRPr="001A69B5">
        <w:t xml:space="preserve">Regjeringa foreslo i </w:t>
      </w:r>
      <w:proofErr w:type="spellStart"/>
      <w:r w:rsidRPr="001A69B5">
        <w:t>Prop</w:t>
      </w:r>
      <w:proofErr w:type="spellEnd"/>
      <w:r w:rsidRPr="001A69B5">
        <w:t xml:space="preserve">. 100 L (2020–2021) </w:t>
      </w:r>
      <w:r w:rsidRPr="001A69B5">
        <w:rPr>
          <w:rStyle w:val="kursiv"/>
        </w:rPr>
        <w:t xml:space="preserve">Endringer i velferdstjenestelovgivningen (samarbeid, samordning og barnekoordinator) </w:t>
      </w:r>
      <w:proofErr w:type="spellStart"/>
      <w:r w:rsidRPr="001A69B5">
        <w:t>endringar</w:t>
      </w:r>
      <w:proofErr w:type="spellEnd"/>
      <w:r w:rsidRPr="001A69B5">
        <w:t xml:space="preserve"> i </w:t>
      </w:r>
      <w:proofErr w:type="spellStart"/>
      <w:r w:rsidRPr="001A69B5">
        <w:t>fleire</w:t>
      </w:r>
      <w:proofErr w:type="spellEnd"/>
      <w:r w:rsidRPr="001A69B5">
        <w:t xml:space="preserve"> </w:t>
      </w:r>
      <w:proofErr w:type="spellStart"/>
      <w:r w:rsidRPr="001A69B5">
        <w:t>veldferdstenestelover</w:t>
      </w:r>
      <w:proofErr w:type="spellEnd"/>
      <w:r w:rsidRPr="001A69B5">
        <w:t xml:space="preserve">, som blei </w:t>
      </w:r>
      <w:proofErr w:type="spellStart"/>
      <w:r w:rsidRPr="001A69B5">
        <w:t>vedtekne</w:t>
      </w:r>
      <w:proofErr w:type="spellEnd"/>
      <w:r w:rsidRPr="001A69B5">
        <w:t xml:space="preserve"> av Stortinget i juni 2021. </w:t>
      </w:r>
      <w:proofErr w:type="spellStart"/>
      <w:r w:rsidRPr="001A69B5">
        <w:t>Endringane</w:t>
      </w:r>
      <w:proofErr w:type="spellEnd"/>
      <w:r w:rsidRPr="001A69B5">
        <w:t xml:space="preserve"> </w:t>
      </w:r>
      <w:proofErr w:type="spellStart"/>
      <w:r w:rsidRPr="001A69B5">
        <w:t>omfattar</w:t>
      </w:r>
      <w:proofErr w:type="spellEnd"/>
      <w:r w:rsidRPr="001A69B5">
        <w:t xml:space="preserve"> mellom anna harmonisering og styrking av </w:t>
      </w:r>
      <w:proofErr w:type="spellStart"/>
      <w:r w:rsidRPr="001A69B5">
        <w:t>reglane</w:t>
      </w:r>
      <w:proofErr w:type="spellEnd"/>
      <w:r w:rsidRPr="001A69B5">
        <w:t xml:space="preserve"> om samarbeid og individuell plan, innføring av ei samordningsplikt for kommunen ved yting av </w:t>
      </w:r>
      <w:proofErr w:type="spellStart"/>
      <w:r w:rsidRPr="001A69B5">
        <w:t>velferdstenester</w:t>
      </w:r>
      <w:proofErr w:type="spellEnd"/>
      <w:r w:rsidRPr="001A69B5">
        <w:t xml:space="preserve">, innføring av </w:t>
      </w:r>
      <w:proofErr w:type="spellStart"/>
      <w:r w:rsidRPr="001A69B5">
        <w:t>ein</w:t>
      </w:r>
      <w:proofErr w:type="spellEnd"/>
      <w:r w:rsidRPr="001A69B5">
        <w:t xml:space="preserve"> rett til barnekoordinator, og utviding av ordninga i helse- og </w:t>
      </w:r>
      <w:proofErr w:type="spellStart"/>
      <w:r w:rsidRPr="001A69B5">
        <w:t>omsorgstenestene</w:t>
      </w:r>
      <w:proofErr w:type="spellEnd"/>
      <w:r w:rsidRPr="001A69B5">
        <w:t xml:space="preserve"> med lovpålagte </w:t>
      </w:r>
      <w:proofErr w:type="spellStart"/>
      <w:r w:rsidRPr="001A69B5">
        <w:t>samarbeidsavtalar</w:t>
      </w:r>
      <w:proofErr w:type="spellEnd"/>
      <w:r w:rsidRPr="001A69B5">
        <w:t xml:space="preserve">. Formålet med </w:t>
      </w:r>
      <w:proofErr w:type="spellStart"/>
      <w:r w:rsidRPr="001A69B5">
        <w:t>endringane</w:t>
      </w:r>
      <w:proofErr w:type="spellEnd"/>
      <w:r w:rsidRPr="001A69B5">
        <w:t xml:space="preserve"> er å styrke oppfølginga av </w:t>
      </w:r>
      <w:proofErr w:type="gramStart"/>
      <w:r w:rsidRPr="001A69B5">
        <w:t>utsette</w:t>
      </w:r>
      <w:proofErr w:type="gramEnd"/>
      <w:r w:rsidRPr="001A69B5">
        <w:t xml:space="preserve"> barn og unge og </w:t>
      </w:r>
      <w:proofErr w:type="spellStart"/>
      <w:r w:rsidRPr="001A69B5">
        <w:t>deira</w:t>
      </w:r>
      <w:proofErr w:type="spellEnd"/>
      <w:r w:rsidRPr="001A69B5">
        <w:t xml:space="preserve"> </w:t>
      </w:r>
      <w:proofErr w:type="spellStart"/>
      <w:r w:rsidRPr="001A69B5">
        <w:t>familiar</w:t>
      </w:r>
      <w:proofErr w:type="spellEnd"/>
      <w:r w:rsidRPr="001A69B5">
        <w:t xml:space="preserve"> gjennom </w:t>
      </w:r>
      <w:proofErr w:type="spellStart"/>
      <w:r w:rsidRPr="001A69B5">
        <w:t>auka</w:t>
      </w:r>
      <w:proofErr w:type="spellEnd"/>
      <w:r w:rsidRPr="001A69B5">
        <w:t xml:space="preserve"> samarbeid mellom </w:t>
      </w:r>
      <w:proofErr w:type="spellStart"/>
      <w:r w:rsidRPr="001A69B5">
        <w:t>velferdstenestene</w:t>
      </w:r>
      <w:proofErr w:type="spellEnd"/>
      <w:r w:rsidRPr="001A69B5">
        <w:t xml:space="preserve">. Stortinget har òg </w:t>
      </w:r>
      <w:proofErr w:type="spellStart"/>
      <w:r w:rsidRPr="001A69B5">
        <w:t>vedteke</w:t>
      </w:r>
      <w:proofErr w:type="spellEnd"/>
      <w:r w:rsidRPr="001A69B5">
        <w:t xml:space="preserve"> ei oppmoding til regjeringa om å utgreie og </w:t>
      </w:r>
      <w:proofErr w:type="spellStart"/>
      <w:r w:rsidRPr="001A69B5">
        <w:t>fremje</w:t>
      </w:r>
      <w:proofErr w:type="spellEnd"/>
      <w:r w:rsidRPr="001A69B5">
        <w:t xml:space="preserve"> ei sak med framlegg til nødvendige </w:t>
      </w:r>
      <w:proofErr w:type="spellStart"/>
      <w:r w:rsidRPr="001A69B5">
        <w:t>lovendringar</w:t>
      </w:r>
      <w:proofErr w:type="spellEnd"/>
      <w:r w:rsidRPr="001A69B5">
        <w:t xml:space="preserve"> for å sikre at barn som treng det, får </w:t>
      </w:r>
      <w:proofErr w:type="spellStart"/>
      <w:r w:rsidRPr="001A69B5">
        <w:t>ein</w:t>
      </w:r>
      <w:proofErr w:type="spellEnd"/>
      <w:r w:rsidRPr="001A69B5">
        <w:t xml:space="preserve"> rett til </w:t>
      </w:r>
      <w:proofErr w:type="spellStart"/>
      <w:r w:rsidRPr="001A69B5">
        <w:t>heilskaplege</w:t>
      </w:r>
      <w:proofErr w:type="spellEnd"/>
      <w:r w:rsidRPr="001A69B5">
        <w:t xml:space="preserve"> og koordinerte </w:t>
      </w:r>
      <w:proofErr w:type="spellStart"/>
      <w:r w:rsidRPr="001A69B5">
        <w:t>tenester</w:t>
      </w:r>
      <w:proofErr w:type="spellEnd"/>
      <w:r w:rsidRPr="001A69B5">
        <w:t>.</w:t>
      </w:r>
    </w:p>
    <w:p w14:paraId="306AFFA9" w14:textId="77777777" w:rsidR="000513CD" w:rsidRPr="001A69B5" w:rsidRDefault="0009509B" w:rsidP="001A69B5">
      <w:r w:rsidRPr="001A69B5">
        <w:t xml:space="preserve">På regionalt nivå har </w:t>
      </w:r>
      <w:proofErr w:type="spellStart"/>
      <w:r w:rsidRPr="001A69B5">
        <w:t>dei</w:t>
      </w:r>
      <w:proofErr w:type="spellEnd"/>
      <w:r w:rsidRPr="001A69B5">
        <w:t xml:space="preserve"> fem </w:t>
      </w:r>
      <w:proofErr w:type="spellStart"/>
      <w:r w:rsidRPr="001A69B5">
        <w:t>ressurssentera</w:t>
      </w:r>
      <w:proofErr w:type="spellEnd"/>
      <w:r w:rsidRPr="001A69B5">
        <w:t xml:space="preserve"> om vald, traumatisk stress og </w:t>
      </w:r>
      <w:proofErr w:type="spellStart"/>
      <w:r w:rsidRPr="001A69B5">
        <w:t>sjølvmordsførebygging</w:t>
      </w:r>
      <w:proofErr w:type="spellEnd"/>
      <w:r w:rsidRPr="001A69B5">
        <w:t xml:space="preserve"> (RVTS) i Tromsø, Trondheim, Bergen, Oslo og Kristiansand i </w:t>
      </w:r>
      <w:proofErr w:type="spellStart"/>
      <w:r w:rsidRPr="001A69B5">
        <w:t>oppgåve</w:t>
      </w:r>
      <w:proofErr w:type="spellEnd"/>
      <w:r w:rsidRPr="001A69B5">
        <w:t xml:space="preserve"> å rettleie og </w:t>
      </w:r>
      <w:proofErr w:type="spellStart"/>
      <w:r w:rsidRPr="001A69B5">
        <w:t>spreie</w:t>
      </w:r>
      <w:proofErr w:type="spellEnd"/>
      <w:r w:rsidRPr="001A69B5">
        <w:t xml:space="preserve"> kunnskap og kompetanse til </w:t>
      </w:r>
      <w:proofErr w:type="spellStart"/>
      <w:r w:rsidRPr="001A69B5">
        <w:t>hjelpetenestene</w:t>
      </w:r>
      <w:proofErr w:type="spellEnd"/>
      <w:r w:rsidRPr="001A69B5">
        <w:t xml:space="preserve">. </w:t>
      </w:r>
      <w:proofErr w:type="spellStart"/>
      <w:r w:rsidRPr="001A69B5">
        <w:t>IMDi</w:t>
      </w:r>
      <w:proofErr w:type="spellEnd"/>
      <w:r w:rsidRPr="001A69B5">
        <w:t xml:space="preserve"> gir </w:t>
      </w:r>
      <w:proofErr w:type="spellStart"/>
      <w:r w:rsidRPr="001A69B5">
        <w:t>tilskot</w:t>
      </w:r>
      <w:proofErr w:type="spellEnd"/>
      <w:r w:rsidRPr="001A69B5">
        <w:t xml:space="preserve"> til </w:t>
      </w:r>
      <w:proofErr w:type="spellStart"/>
      <w:r w:rsidRPr="001A69B5">
        <w:t>RVTSane</w:t>
      </w:r>
      <w:proofErr w:type="spellEnd"/>
      <w:r w:rsidRPr="001A69B5">
        <w:t xml:space="preserve"> for å drifte regionale nettverk for arbeid mot negativ sosial kontroll, </w:t>
      </w:r>
      <w:proofErr w:type="spellStart"/>
      <w:r w:rsidRPr="001A69B5">
        <w:t>æresrelatert</w:t>
      </w:r>
      <w:proofErr w:type="spellEnd"/>
      <w:r w:rsidRPr="001A69B5">
        <w:t xml:space="preserve"> vald, tvangsekteskap og kjønnslemlesting.</w:t>
      </w:r>
    </w:p>
    <w:p w14:paraId="13DEBEA1" w14:textId="77777777" w:rsidR="000513CD" w:rsidRPr="001A69B5" w:rsidRDefault="0009509B" w:rsidP="001A69B5">
      <w:r w:rsidRPr="001A69B5">
        <w:t xml:space="preserve">På nasjonalt nivå er det på plass </w:t>
      </w:r>
      <w:proofErr w:type="spellStart"/>
      <w:r w:rsidRPr="001A69B5">
        <w:t>fleire</w:t>
      </w:r>
      <w:proofErr w:type="spellEnd"/>
      <w:r w:rsidRPr="001A69B5">
        <w:t xml:space="preserve"> særskilte </w:t>
      </w:r>
      <w:proofErr w:type="spellStart"/>
      <w:r w:rsidRPr="001A69B5">
        <w:t>hjelpetenester</w:t>
      </w:r>
      <w:proofErr w:type="spellEnd"/>
      <w:r w:rsidRPr="001A69B5">
        <w:t xml:space="preserve"> med spisskompetanse om negativ sosial kontroll, </w:t>
      </w:r>
      <w:proofErr w:type="spellStart"/>
      <w:r w:rsidRPr="001A69B5">
        <w:t>æresrelatert</w:t>
      </w:r>
      <w:proofErr w:type="spellEnd"/>
      <w:r w:rsidRPr="001A69B5">
        <w:t xml:space="preserve"> vald, tvangsekteskap og kjønnslemlesting. Mellom anna gir det nasjonale, tverretatlige Kompetanseteamet mot tvangsekteskap, kjønnslemlesting og negativ sosial kontroll råd og rettleiing til alle som har behov for det, inkludert tilsette i </w:t>
      </w:r>
      <w:proofErr w:type="spellStart"/>
      <w:r w:rsidRPr="001A69B5">
        <w:t>hjelpetenestene</w:t>
      </w:r>
      <w:proofErr w:type="spellEnd"/>
      <w:r w:rsidRPr="001A69B5">
        <w:t xml:space="preserve"> og utsette </w:t>
      </w:r>
      <w:proofErr w:type="spellStart"/>
      <w:r w:rsidRPr="001A69B5">
        <w:t>personar</w:t>
      </w:r>
      <w:proofErr w:type="spellEnd"/>
      <w:r w:rsidRPr="001A69B5">
        <w:t xml:space="preserve"> som </w:t>
      </w:r>
      <w:proofErr w:type="spellStart"/>
      <w:r w:rsidRPr="001A69B5">
        <w:t>tek</w:t>
      </w:r>
      <w:proofErr w:type="spellEnd"/>
      <w:r w:rsidRPr="001A69B5">
        <w:t xml:space="preserve"> direkte kontakt. </w:t>
      </w:r>
      <w:proofErr w:type="spellStart"/>
      <w:r w:rsidRPr="001A69B5">
        <w:t>Oppgåvene</w:t>
      </w:r>
      <w:proofErr w:type="spellEnd"/>
      <w:r w:rsidRPr="001A69B5">
        <w:t xml:space="preserve"> til og organiseringa av teamet skal </w:t>
      </w:r>
      <w:proofErr w:type="spellStart"/>
      <w:r w:rsidRPr="001A69B5">
        <w:t>evaluerast</w:t>
      </w:r>
      <w:proofErr w:type="spellEnd"/>
      <w:r w:rsidRPr="001A69B5">
        <w:t xml:space="preserve"> og rapport skal </w:t>
      </w:r>
      <w:proofErr w:type="spellStart"/>
      <w:r w:rsidRPr="001A69B5">
        <w:t>vere</w:t>
      </w:r>
      <w:proofErr w:type="spellEnd"/>
      <w:r w:rsidRPr="001A69B5">
        <w:t xml:space="preserve"> klar </w:t>
      </w:r>
      <w:proofErr w:type="spellStart"/>
      <w:r w:rsidRPr="001A69B5">
        <w:t>innan</w:t>
      </w:r>
      <w:proofErr w:type="spellEnd"/>
      <w:r w:rsidRPr="001A69B5">
        <w:t xml:space="preserve"> 2022. </w:t>
      </w:r>
      <w:proofErr w:type="spellStart"/>
      <w:r w:rsidRPr="001A69B5">
        <w:t>IMDis</w:t>
      </w:r>
      <w:proofErr w:type="spellEnd"/>
      <w:r w:rsidRPr="001A69B5">
        <w:t xml:space="preserve"> fagteam for forebygging av negativ sosial kontroll og </w:t>
      </w:r>
      <w:proofErr w:type="spellStart"/>
      <w:r w:rsidRPr="001A69B5">
        <w:t>æresrelatert</w:t>
      </w:r>
      <w:proofErr w:type="spellEnd"/>
      <w:r w:rsidRPr="001A69B5">
        <w:t xml:space="preserve"> vald kom på plass i 2021 og gir </w:t>
      </w:r>
      <w:proofErr w:type="spellStart"/>
      <w:r w:rsidRPr="001A69B5">
        <w:t>óg</w:t>
      </w:r>
      <w:proofErr w:type="spellEnd"/>
      <w:r w:rsidRPr="001A69B5">
        <w:t xml:space="preserve"> rettleiing til </w:t>
      </w:r>
      <w:proofErr w:type="gramStart"/>
      <w:r w:rsidRPr="001A69B5">
        <w:t>tilsette</w:t>
      </w:r>
      <w:proofErr w:type="gramEnd"/>
      <w:r w:rsidRPr="001A69B5">
        <w:t xml:space="preserve"> i </w:t>
      </w:r>
      <w:proofErr w:type="spellStart"/>
      <w:r w:rsidRPr="001A69B5">
        <w:t>skular</w:t>
      </w:r>
      <w:proofErr w:type="spellEnd"/>
      <w:r w:rsidRPr="001A69B5">
        <w:t xml:space="preserve"> som </w:t>
      </w:r>
      <w:proofErr w:type="spellStart"/>
      <w:r w:rsidRPr="001A69B5">
        <w:t>ikkje</w:t>
      </w:r>
      <w:proofErr w:type="spellEnd"/>
      <w:r w:rsidRPr="001A69B5">
        <w:t xml:space="preserve"> har </w:t>
      </w:r>
      <w:proofErr w:type="spellStart"/>
      <w:r w:rsidRPr="001A69B5">
        <w:t>minoritetsrådgivarar</w:t>
      </w:r>
      <w:proofErr w:type="spellEnd"/>
      <w:r w:rsidRPr="001A69B5">
        <w:t xml:space="preserve">, </w:t>
      </w:r>
      <w:proofErr w:type="spellStart"/>
      <w:r w:rsidRPr="001A69B5">
        <w:t>flyktningtenester</w:t>
      </w:r>
      <w:proofErr w:type="spellEnd"/>
      <w:r w:rsidRPr="001A69B5">
        <w:t xml:space="preserve">, NAV, </w:t>
      </w:r>
      <w:proofErr w:type="spellStart"/>
      <w:r w:rsidRPr="001A69B5">
        <w:t>vaksenopplæringsinstitusjonar</w:t>
      </w:r>
      <w:proofErr w:type="spellEnd"/>
      <w:r w:rsidRPr="001A69B5">
        <w:t xml:space="preserve"> og andre </w:t>
      </w:r>
      <w:proofErr w:type="spellStart"/>
      <w:r w:rsidRPr="001A69B5">
        <w:t>hjelpetenester</w:t>
      </w:r>
      <w:proofErr w:type="spellEnd"/>
      <w:r w:rsidRPr="001A69B5">
        <w:t xml:space="preserve">. </w:t>
      </w:r>
      <w:proofErr w:type="spellStart"/>
      <w:r w:rsidRPr="001A69B5">
        <w:t>Fleire</w:t>
      </w:r>
      <w:proofErr w:type="spellEnd"/>
      <w:r w:rsidRPr="001A69B5">
        <w:t xml:space="preserve"> </w:t>
      </w:r>
      <w:proofErr w:type="spellStart"/>
      <w:r w:rsidRPr="001A69B5">
        <w:t>studiar</w:t>
      </w:r>
      <w:proofErr w:type="spellEnd"/>
      <w:r w:rsidRPr="001A69B5">
        <w:t xml:space="preserve"> har </w:t>
      </w:r>
      <w:proofErr w:type="spellStart"/>
      <w:r w:rsidRPr="001A69B5">
        <w:t>peika</w:t>
      </w:r>
      <w:proofErr w:type="spellEnd"/>
      <w:r w:rsidRPr="001A69B5">
        <w:t xml:space="preserve"> på at tilsette i </w:t>
      </w:r>
      <w:proofErr w:type="spellStart"/>
      <w:r w:rsidRPr="001A69B5">
        <w:t>velferdstenestene</w:t>
      </w:r>
      <w:proofErr w:type="spellEnd"/>
      <w:r w:rsidRPr="001A69B5">
        <w:t xml:space="preserve"> </w:t>
      </w:r>
      <w:proofErr w:type="spellStart"/>
      <w:r w:rsidRPr="001A69B5">
        <w:t>ikkje</w:t>
      </w:r>
      <w:proofErr w:type="spellEnd"/>
      <w:r w:rsidRPr="001A69B5">
        <w:t xml:space="preserve"> veit kor </w:t>
      </w:r>
      <w:proofErr w:type="spellStart"/>
      <w:r w:rsidRPr="001A69B5">
        <w:t>dei</w:t>
      </w:r>
      <w:proofErr w:type="spellEnd"/>
      <w:r w:rsidRPr="001A69B5">
        <w:t xml:space="preserve"> kan få rettleiing i arbeid med </w:t>
      </w:r>
      <w:proofErr w:type="spellStart"/>
      <w:r w:rsidRPr="001A69B5">
        <w:t>einskildsaker</w:t>
      </w:r>
      <w:proofErr w:type="spellEnd"/>
      <w:r w:rsidRPr="001A69B5">
        <w:t xml:space="preserve">, og at </w:t>
      </w:r>
      <w:proofErr w:type="spellStart"/>
      <w:r w:rsidRPr="001A69B5">
        <w:t>personar</w:t>
      </w:r>
      <w:proofErr w:type="spellEnd"/>
      <w:r w:rsidRPr="001A69B5">
        <w:t xml:space="preserve"> som har behov for hjelp </w:t>
      </w:r>
      <w:proofErr w:type="spellStart"/>
      <w:r w:rsidRPr="001A69B5">
        <w:t>ikkje</w:t>
      </w:r>
      <w:proofErr w:type="spellEnd"/>
      <w:r w:rsidRPr="001A69B5">
        <w:t xml:space="preserve"> veit om kva for </w:t>
      </w:r>
      <w:proofErr w:type="spellStart"/>
      <w:r w:rsidRPr="001A69B5">
        <w:t>hjelptilbod</w:t>
      </w:r>
      <w:proofErr w:type="spellEnd"/>
      <w:r w:rsidRPr="001A69B5">
        <w:t xml:space="preserve"> som </w:t>
      </w:r>
      <w:proofErr w:type="spellStart"/>
      <w:r w:rsidRPr="001A69B5">
        <w:t>finst</w:t>
      </w:r>
      <w:proofErr w:type="spellEnd"/>
      <w:r w:rsidRPr="001A69B5">
        <w:t xml:space="preserve">. Tiltaket «Styrke informasjonen om </w:t>
      </w:r>
      <w:proofErr w:type="spellStart"/>
      <w:r w:rsidRPr="001A69B5">
        <w:t>dei</w:t>
      </w:r>
      <w:proofErr w:type="spellEnd"/>
      <w:r w:rsidRPr="001A69B5">
        <w:t xml:space="preserve"> </w:t>
      </w:r>
      <w:proofErr w:type="spellStart"/>
      <w:r w:rsidRPr="001A69B5">
        <w:t>særskilde</w:t>
      </w:r>
      <w:proofErr w:type="spellEnd"/>
      <w:r w:rsidRPr="001A69B5">
        <w:t xml:space="preserve"> </w:t>
      </w:r>
      <w:proofErr w:type="spellStart"/>
      <w:r w:rsidRPr="001A69B5">
        <w:t>hjelpetenestene</w:t>
      </w:r>
      <w:proofErr w:type="spellEnd"/>
      <w:r w:rsidRPr="001A69B5">
        <w:t xml:space="preserve">» i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 </w:t>
      </w:r>
      <w:r w:rsidRPr="001A69B5">
        <w:t xml:space="preserve">skal bidra til å </w:t>
      </w:r>
      <w:proofErr w:type="spellStart"/>
      <w:r w:rsidRPr="001A69B5">
        <w:t>gjere</w:t>
      </w:r>
      <w:proofErr w:type="spellEnd"/>
      <w:r w:rsidRPr="001A69B5">
        <w:t xml:space="preserve"> </w:t>
      </w:r>
      <w:proofErr w:type="spellStart"/>
      <w:r w:rsidRPr="001A69B5">
        <w:t>dei</w:t>
      </w:r>
      <w:proofErr w:type="spellEnd"/>
      <w:r w:rsidRPr="001A69B5">
        <w:t xml:space="preserve"> </w:t>
      </w:r>
      <w:proofErr w:type="spellStart"/>
      <w:r w:rsidRPr="001A69B5">
        <w:t>særskilde</w:t>
      </w:r>
      <w:proofErr w:type="spellEnd"/>
      <w:r w:rsidRPr="001A69B5">
        <w:t xml:space="preserve"> </w:t>
      </w:r>
      <w:proofErr w:type="spellStart"/>
      <w:r w:rsidRPr="001A69B5">
        <w:t>hjelpetenestene</w:t>
      </w:r>
      <w:proofErr w:type="spellEnd"/>
      <w:r w:rsidRPr="001A69B5">
        <w:t xml:space="preserve"> </w:t>
      </w:r>
      <w:proofErr w:type="spellStart"/>
      <w:r w:rsidRPr="001A69B5">
        <w:t>meir</w:t>
      </w:r>
      <w:proofErr w:type="spellEnd"/>
      <w:r w:rsidRPr="001A69B5">
        <w:t xml:space="preserve"> kjente.</w:t>
      </w:r>
    </w:p>
    <w:p w14:paraId="6343DDDC" w14:textId="77777777" w:rsidR="000513CD" w:rsidRPr="001A69B5" w:rsidRDefault="0009509B" w:rsidP="001A69B5">
      <w:r w:rsidRPr="001A69B5">
        <w:t xml:space="preserve">Departementet </w:t>
      </w:r>
      <w:proofErr w:type="spellStart"/>
      <w:r w:rsidRPr="001A69B5">
        <w:t>legg</w:t>
      </w:r>
      <w:proofErr w:type="spellEnd"/>
      <w:r w:rsidRPr="001A69B5">
        <w:t xml:space="preserve"> til grunn at vedtak nr. 528, 18. januar 2021 med dette er </w:t>
      </w:r>
      <w:proofErr w:type="spellStart"/>
      <w:r w:rsidRPr="001A69B5">
        <w:t>følgt</w:t>
      </w:r>
      <w:proofErr w:type="spellEnd"/>
      <w:r w:rsidRPr="001A69B5">
        <w:t xml:space="preserve"> opp.</w:t>
      </w:r>
    </w:p>
    <w:p w14:paraId="3DA323AE" w14:textId="77777777" w:rsidR="000513CD" w:rsidRPr="001A69B5" w:rsidRDefault="0009509B" w:rsidP="001A69B5">
      <w:pPr>
        <w:pStyle w:val="avsnitt-undertittel"/>
      </w:pPr>
      <w:r w:rsidRPr="001A69B5">
        <w:t xml:space="preserve">Vedtak nr. 529, 18. januar 2021: Kompetanse i </w:t>
      </w:r>
      <w:proofErr w:type="spellStart"/>
      <w:r w:rsidRPr="001A69B5">
        <w:t>skulen</w:t>
      </w:r>
      <w:proofErr w:type="spellEnd"/>
      <w:r w:rsidRPr="001A69B5">
        <w:t xml:space="preserve"> om negativ sosial kontroll</w:t>
      </w:r>
    </w:p>
    <w:p w14:paraId="369C8D1F" w14:textId="77777777" w:rsidR="000513CD" w:rsidRPr="001A69B5" w:rsidRDefault="0009509B" w:rsidP="001A69B5">
      <w:pPr>
        <w:pStyle w:val="blokksit"/>
      </w:pPr>
      <w:r w:rsidRPr="001A69B5">
        <w:rPr>
          <w:rStyle w:val="kursiv"/>
        </w:rPr>
        <w:t>«Stortinget ber regjeringen sikre tilbud om kompetanseheving som gir grunnleggende kunnskap om negativ sosial kontroll for lærere og rådgivere fra barneskole til videregående skole, samt retningslinjer for hvordan skolene skal jobbe systematisk med denne problematikken.»</w:t>
      </w:r>
    </w:p>
    <w:p w14:paraId="2EDEBFF8"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8:132 S (2019–2020) </w:t>
      </w:r>
      <w:r w:rsidRPr="001A69B5">
        <w:rPr>
          <w:rStyle w:val="kursiv"/>
        </w:rPr>
        <w:t xml:space="preserve">Representantforslag fra stortingsrepresentantene Siri </w:t>
      </w:r>
      <w:proofErr w:type="spellStart"/>
      <w:r w:rsidRPr="001A69B5">
        <w:rPr>
          <w:rStyle w:val="kursiv"/>
        </w:rPr>
        <w:t>Gåsemyr</w:t>
      </w:r>
      <w:proofErr w:type="spellEnd"/>
      <w:r w:rsidRPr="001A69B5">
        <w:rPr>
          <w:rStyle w:val="kursiv"/>
        </w:rPr>
        <w:t xml:space="preserve"> Staalesen, Kari Henriksen, Torstein Tvedt Solberg, </w:t>
      </w:r>
      <w:proofErr w:type="spellStart"/>
      <w:r w:rsidRPr="001A69B5">
        <w:rPr>
          <w:rStyle w:val="kursiv"/>
        </w:rPr>
        <w:t>Masud</w:t>
      </w:r>
      <w:proofErr w:type="spellEnd"/>
      <w:r w:rsidRPr="001A69B5">
        <w:rPr>
          <w:rStyle w:val="kursiv"/>
        </w:rPr>
        <w:t xml:space="preserve"> </w:t>
      </w:r>
      <w:proofErr w:type="spellStart"/>
      <w:r w:rsidRPr="001A69B5">
        <w:rPr>
          <w:rStyle w:val="kursiv"/>
        </w:rPr>
        <w:t>Gharahkhani</w:t>
      </w:r>
      <w:proofErr w:type="spellEnd"/>
      <w:r w:rsidRPr="001A69B5">
        <w:rPr>
          <w:rStyle w:val="kursiv"/>
        </w:rPr>
        <w:t>, Eirik Sivertsen og Stein Erik Lauvås om tiltak mot sosial kontroll</w:t>
      </w:r>
      <w:r w:rsidRPr="001A69B5">
        <w:t xml:space="preserve">, jf. </w:t>
      </w:r>
      <w:proofErr w:type="spellStart"/>
      <w:r w:rsidRPr="001A69B5">
        <w:t>Innst</w:t>
      </w:r>
      <w:proofErr w:type="spellEnd"/>
      <w:r w:rsidRPr="001A69B5">
        <w:t>. 89 S (2020–2021).</w:t>
      </w:r>
    </w:p>
    <w:p w14:paraId="3277618A" w14:textId="77777777" w:rsidR="000513CD" w:rsidRPr="001A69B5" w:rsidRDefault="0009509B" w:rsidP="001A69B5">
      <w:r w:rsidRPr="001A69B5">
        <w:t xml:space="preserve">Departementet følger opp vedtaket gjennom tiltak i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 som blei lagd fram i juni 2021.</w:t>
      </w:r>
    </w:p>
    <w:p w14:paraId="28E5B9CF" w14:textId="77777777" w:rsidR="000513CD" w:rsidRPr="001A69B5" w:rsidRDefault="0009509B" w:rsidP="001A69B5">
      <w:r w:rsidRPr="001A69B5">
        <w:t xml:space="preserve">I handlingsplanen står </w:t>
      </w:r>
      <w:proofErr w:type="spellStart"/>
      <w:r w:rsidRPr="001A69B5">
        <w:t>desse</w:t>
      </w:r>
      <w:proofErr w:type="spellEnd"/>
      <w:r w:rsidRPr="001A69B5">
        <w:t xml:space="preserve"> tiltaka som er relevante for vedtaket:</w:t>
      </w:r>
    </w:p>
    <w:p w14:paraId="10160967" w14:textId="77777777" w:rsidR="000513CD" w:rsidRPr="001A69B5" w:rsidRDefault="0009509B" w:rsidP="001A69B5">
      <w:pPr>
        <w:pStyle w:val="blokksit"/>
      </w:pPr>
      <w:r w:rsidRPr="001A69B5">
        <w:rPr>
          <w:rStyle w:val="kursiv"/>
        </w:rPr>
        <w:t>«9 a) Utvikle støtteressurser for ansatte i grunnopplæringen og SFO</w:t>
      </w:r>
    </w:p>
    <w:p w14:paraId="387367AB" w14:textId="77777777" w:rsidR="000513CD" w:rsidRPr="001A69B5" w:rsidRDefault="0009509B" w:rsidP="001A69B5">
      <w:pPr>
        <w:pStyle w:val="blokksit"/>
      </w:pPr>
      <w:r w:rsidRPr="001A69B5">
        <w:rPr>
          <w:rStyle w:val="kursiv"/>
        </w:rPr>
        <w:t xml:space="preserve">Det er behov for å øke kunnskapen om negativ sosial kontroll og </w:t>
      </w:r>
      <w:proofErr w:type="spellStart"/>
      <w:r w:rsidRPr="001A69B5">
        <w:rPr>
          <w:rStyle w:val="kursiv"/>
        </w:rPr>
        <w:t>æresrelatert</w:t>
      </w:r>
      <w:proofErr w:type="spellEnd"/>
      <w:r w:rsidRPr="001A69B5">
        <w:rPr>
          <w:rStyle w:val="kursiv"/>
        </w:rPr>
        <w:t xml:space="preserve"> vold blant ansatte i skolen og skolefritidsordningen (SFO). Det er også behov for mer kompetanse om utsatte grupper, sammensatt diskriminering forebygging, avdekking og oppfølging av saker. Kunnskap om hjelpeapparatet vil være en del av dette. I oppfølgingen av Meld. St. 21 (2016–2017) Lærelyst – tidlig innsats og kvalitet i skolen har KD innført en desentralisert ordning for kompetanseutvikling i skolen. Ordningen innebærer at statlige midler til kompetanseutvikling skal være bedre tilpasset lokale behov. Alle fylker har etablert et samarbeidsforum for kompetanseutvikling der kommuner, fylkeskommunen, universiteter, høyskoler og statsforvalter deltar. Sammen skal de bli enige om hvilken kompetanseutvikling som skal prioriteres for å møte skolenes kompetansebehov og hvordan de statlige midlene skal benyttes. Med dagens innretning for kompetanseutvikling bidrar nasjonale myndigheter med midler til lokal kompetanseutvikling fremfor å initiere nasjonale satsinger. Nasjonale myndigheter kan også ha en formidlerrolle ved å tilgjengeliggjøre og eventuelt utvikle ressurser, som skolene kan nyttiggjøre seg av i sin lokale kompetanseutvikling. Utdanningsdirektoratet (</w:t>
      </w:r>
      <w:proofErr w:type="spellStart"/>
      <w:r w:rsidRPr="001A69B5">
        <w:rPr>
          <w:rStyle w:val="kursiv"/>
        </w:rPr>
        <w:t>Udir</w:t>
      </w:r>
      <w:proofErr w:type="spellEnd"/>
      <w:r w:rsidRPr="001A69B5">
        <w:rPr>
          <w:rStyle w:val="kursiv"/>
        </w:rPr>
        <w:t xml:space="preserve">), </w:t>
      </w:r>
      <w:proofErr w:type="spellStart"/>
      <w:r w:rsidRPr="001A69B5">
        <w:rPr>
          <w:rStyle w:val="kursiv"/>
        </w:rPr>
        <w:t>IMDi</w:t>
      </w:r>
      <w:proofErr w:type="spellEnd"/>
      <w:r w:rsidRPr="001A69B5">
        <w:rPr>
          <w:rStyle w:val="kursiv"/>
        </w:rPr>
        <w:t xml:space="preserve"> og </w:t>
      </w:r>
      <w:proofErr w:type="spellStart"/>
      <w:r w:rsidRPr="001A69B5">
        <w:rPr>
          <w:rStyle w:val="kursiv"/>
        </w:rPr>
        <w:t>Bufdir</w:t>
      </w:r>
      <w:proofErr w:type="spellEnd"/>
      <w:r w:rsidRPr="001A69B5">
        <w:rPr>
          <w:rStyle w:val="kursiv"/>
        </w:rPr>
        <w:t xml:space="preserve"> skal samarbeide om å lage støtteressurser for personalet i skolen og SFO om negativ sosial kontroll og </w:t>
      </w:r>
      <w:proofErr w:type="spellStart"/>
      <w:r w:rsidRPr="001A69B5">
        <w:rPr>
          <w:rStyle w:val="kursiv"/>
        </w:rPr>
        <w:t>æresrelatert</w:t>
      </w:r>
      <w:proofErr w:type="spellEnd"/>
      <w:r w:rsidRPr="001A69B5">
        <w:rPr>
          <w:rStyle w:val="kursiv"/>
        </w:rPr>
        <w:t xml:space="preserve"> vold, samt tilknyttede temaer som sammensatt diskriminering, kjønn, kropp og seksualitet, inkludert kjønns- og seksualitetsmangfold. Det er skoleeiere som vurderer behovet for å ta i bruk støtteressursene lokalt.</w:t>
      </w:r>
    </w:p>
    <w:p w14:paraId="3E5CEE40" w14:textId="77777777" w:rsidR="000513CD" w:rsidRPr="001A69B5" w:rsidRDefault="0009509B" w:rsidP="001A69B5">
      <w:pPr>
        <w:pStyle w:val="blokksit"/>
      </w:pPr>
      <w:r w:rsidRPr="001A69B5">
        <w:rPr>
          <w:rStyle w:val="kursiv"/>
        </w:rPr>
        <w:t>9 b) Bidra til god undervisning om vold, kropp, kjønn, seksualitet og seksuell grensesetting</w:t>
      </w:r>
    </w:p>
    <w:p w14:paraId="0E2CF302" w14:textId="77777777" w:rsidR="000513CD" w:rsidRPr="001A69B5" w:rsidRDefault="0009509B" w:rsidP="001A69B5">
      <w:pPr>
        <w:pStyle w:val="blokksit"/>
      </w:pPr>
      <w:r w:rsidRPr="001A69B5">
        <w:rPr>
          <w:rStyle w:val="kursiv"/>
        </w:rPr>
        <w:t xml:space="preserve">Høsten 2020 trådte det nye læreplanverket for Kunnskapsløftet (LK20 og LK20-samisk) i kraft for 1.-9. trinn i grunnskolen og trinn 1 i videregående opplæring. 10. trinn i grunnskolen og trinn 2 i videregående opplæring følger etter høsten 2021 og trinn 3 i videregående opplæring høsten 2022. LK20 og LK20-samisk omfatter både læreplaner med kompetansemål i det enkelte fag, overordnet del og tverrgående temaer som skal inngå i alle relevante fag. Folkehelse og livsmestring er et slikt tverrgående tema. </w:t>
      </w:r>
      <w:proofErr w:type="spellStart"/>
      <w:r w:rsidRPr="001A69B5">
        <w:rPr>
          <w:rStyle w:val="kursiv"/>
        </w:rPr>
        <w:t>Udir</w:t>
      </w:r>
      <w:proofErr w:type="spellEnd"/>
      <w:r w:rsidRPr="001A69B5">
        <w:rPr>
          <w:rStyle w:val="kursiv"/>
        </w:rPr>
        <w:t xml:space="preserve"> utvikler nettbaserte støtteressurser til det nye læreplanverket for å støtte skolenes undervisning om vold, kropp, kjønn og seksualitet, inkludert kjønns- og seksualitetsmangfold og seksuell grensesetting, blant annet i samarbeid med </w:t>
      </w:r>
      <w:proofErr w:type="spellStart"/>
      <w:r w:rsidRPr="001A69B5">
        <w:rPr>
          <w:rStyle w:val="kursiv"/>
        </w:rPr>
        <w:t>Bufdir</w:t>
      </w:r>
      <w:proofErr w:type="spellEnd"/>
      <w:r w:rsidRPr="001A69B5">
        <w:rPr>
          <w:rStyle w:val="kursiv"/>
        </w:rPr>
        <w:t xml:space="preserve">, </w:t>
      </w:r>
      <w:proofErr w:type="spellStart"/>
      <w:r w:rsidRPr="001A69B5">
        <w:rPr>
          <w:rStyle w:val="kursiv"/>
        </w:rPr>
        <w:t>IMDi</w:t>
      </w:r>
      <w:proofErr w:type="spellEnd"/>
      <w:r w:rsidRPr="001A69B5">
        <w:rPr>
          <w:rStyle w:val="kursiv"/>
        </w:rPr>
        <w:t xml:space="preserve"> og </w:t>
      </w:r>
      <w:proofErr w:type="spellStart"/>
      <w:r w:rsidRPr="001A69B5">
        <w:rPr>
          <w:rStyle w:val="kursiv"/>
        </w:rPr>
        <w:t>Hdir</w:t>
      </w:r>
      <w:proofErr w:type="spellEnd"/>
      <w:r w:rsidRPr="001A69B5">
        <w:rPr>
          <w:rStyle w:val="kursiv"/>
        </w:rPr>
        <w:t xml:space="preserve">. Negativ sosial kontroll, </w:t>
      </w:r>
      <w:proofErr w:type="spellStart"/>
      <w:r w:rsidRPr="001A69B5">
        <w:rPr>
          <w:rStyle w:val="kursiv"/>
        </w:rPr>
        <w:t>æresrelatert</w:t>
      </w:r>
      <w:proofErr w:type="spellEnd"/>
      <w:r w:rsidRPr="001A69B5">
        <w:rPr>
          <w:rStyle w:val="kursiv"/>
        </w:rPr>
        <w:t xml:space="preserve"> vold, tvangsekteskap og kjønnslemlestelse skal også tematiseres.</w:t>
      </w:r>
    </w:p>
    <w:p w14:paraId="6D733A76" w14:textId="77777777" w:rsidR="000513CD" w:rsidRPr="001A69B5" w:rsidRDefault="0009509B" w:rsidP="001A69B5">
      <w:pPr>
        <w:pStyle w:val="blokksit"/>
      </w:pPr>
      <w:r w:rsidRPr="001A69B5">
        <w:rPr>
          <w:rStyle w:val="kursiv"/>
        </w:rPr>
        <w:t xml:space="preserve">10 a) Vurdere kompetanseheving om negativ sosial kontroll og </w:t>
      </w:r>
      <w:proofErr w:type="spellStart"/>
      <w:r w:rsidRPr="001A69B5">
        <w:rPr>
          <w:rStyle w:val="kursiv"/>
        </w:rPr>
        <w:t>æresrelatert</w:t>
      </w:r>
      <w:proofErr w:type="spellEnd"/>
      <w:r w:rsidRPr="001A69B5">
        <w:rPr>
          <w:rStyle w:val="kursiv"/>
        </w:rPr>
        <w:t xml:space="preserve"> vold i profesjonsutdanninger</w:t>
      </w:r>
    </w:p>
    <w:p w14:paraId="7896BD8B" w14:textId="77777777" w:rsidR="000513CD" w:rsidRPr="001A69B5" w:rsidRDefault="0009509B" w:rsidP="001A69B5">
      <w:pPr>
        <w:pStyle w:val="blokksit"/>
      </w:pPr>
      <w:r w:rsidRPr="001A69B5">
        <w:rPr>
          <w:rStyle w:val="kursiv"/>
        </w:rPr>
        <w:t xml:space="preserve">Det er ønskelig å heve læringsutbytte om negativ sosial kontroll, </w:t>
      </w:r>
      <w:proofErr w:type="spellStart"/>
      <w:r w:rsidRPr="001A69B5">
        <w:rPr>
          <w:rStyle w:val="kursiv"/>
        </w:rPr>
        <w:t>æresrelatert</w:t>
      </w:r>
      <w:proofErr w:type="spellEnd"/>
      <w:r w:rsidRPr="001A69B5">
        <w:rPr>
          <w:rStyle w:val="kursiv"/>
        </w:rPr>
        <w:t xml:space="preserve"> vold, tvangsekteskap og kjønnslemlestelse for studenter i lærer-, helse- og sosialfagutdanninger samt spesialpedagogiske utdanninger. Kunnskapsdepartementet skal i samråd med universitets- og høyskolesektoren vurdere tiltak som realiserer og operasjonaliserer læringsutbyttet beskrevet i utdanningenes rammeplaner og nasjonale retningslinjer. Aktuelle tiltak kan være å utvikle undervisningsopplegg, materiell og/eller læremidler, gjerne tverrfaglig og tverrprofesjonelt, som blir </w:t>
      </w:r>
      <w:proofErr w:type="gramStart"/>
      <w:r w:rsidRPr="001A69B5">
        <w:rPr>
          <w:rStyle w:val="kursiv"/>
        </w:rPr>
        <w:t>integrert</w:t>
      </w:r>
      <w:proofErr w:type="gramEnd"/>
      <w:r w:rsidRPr="001A69B5">
        <w:rPr>
          <w:rStyle w:val="kursiv"/>
        </w:rPr>
        <w:t xml:space="preserve"> i lokale studieplaner. Andre beslektede tema kan inngå, som vold og seksuelle overgrep, mangfold i kjønn og seksualitet, migrasjonshelse og kulturforståelse, tilpasset helseinformasjon, helsekompetanse og kommunikasjon via tolk. Det oppfordres til samarbeid på tvers av institusjoner/relevante aktører og profesjoner i utviklings- og kompetansehevingsarbeidet. Kompetansehevingstiltak som utvikles, kan også gjøres tilgjengelig for etter- og videreutdanninger for yrkesutøvere fra de aktuelle utdanningene. Tiltak skal deles og gjøres tilgjengelige for alle utdanningsinstitusjoner.</w:t>
      </w:r>
    </w:p>
    <w:p w14:paraId="49F2874A" w14:textId="77777777" w:rsidR="000513CD" w:rsidRPr="001A69B5" w:rsidRDefault="0009509B" w:rsidP="001A69B5">
      <w:pPr>
        <w:pStyle w:val="blokksit"/>
      </w:pPr>
      <w:r w:rsidRPr="001A69B5">
        <w:rPr>
          <w:rStyle w:val="kursiv"/>
        </w:rPr>
        <w:t xml:space="preserve">10 b) Inkludere relevante læringsutbyttebeskrivelser i helsesykepleier- og </w:t>
      </w:r>
      <w:proofErr w:type="spellStart"/>
      <w:r w:rsidRPr="001A69B5">
        <w:rPr>
          <w:rStyle w:val="kursiv"/>
        </w:rPr>
        <w:t>jordmorutdanningene</w:t>
      </w:r>
      <w:proofErr w:type="spellEnd"/>
    </w:p>
    <w:p w14:paraId="783CFD38" w14:textId="77777777" w:rsidR="000513CD" w:rsidRPr="001A69B5" w:rsidRDefault="0009509B" w:rsidP="001A69B5">
      <w:pPr>
        <w:pStyle w:val="blokksit"/>
      </w:pPr>
      <w:r w:rsidRPr="001A69B5">
        <w:rPr>
          <w:rStyle w:val="kursiv"/>
        </w:rPr>
        <w:t xml:space="preserve">Det er ønskelig å inkludere læringsutbyttebeskrivelser som omhandler seksualitet, negativ sosial kontroll og </w:t>
      </w:r>
      <w:proofErr w:type="spellStart"/>
      <w:r w:rsidRPr="001A69B5">
        <w:rPr>
          <w:rStyle w:val="kursiv"/>
        </w:rPr>
        <w:t>æresrelatert</w:t>
      </w:r>
      <w:proofErr w:type="spellEnd"/>
      <w:r w:rsidRPr="001A69B5">
        <w:rPr>
          <w:rStyle w:val="kursiv"/>
        </w:rPr>
        <w:t xml:space="preserve"> vold i nasjonale retningslinjer for helsesykepleier- og </w:t>
      </w:r>
      <w:proofErr w:type="spellStart"/>
      <w:r w:rsidRPr="001A69B5">
        <w:rPr>
          <w:rStyle w:val="kursiv"/>
        </w:rPr>
        <w:t>jordmorutdanningene</w:t>
      </w:r>
      <w:proofErr w:type="spellEnd"/>
      <w:r w:rsidRPr="001A69B5">
        <w:rPr>
          <w:rStyle w:val="kursiv"/>
        </w:rPr>
        <w:t>.»</w:t>
      </w:r>
    </w:p>
    <w:p w14:paraId="56CB374B" w14:textId="77777777" w:rsidR="000513CD" w:rsidRPr="001A69B5" w:rsidRDefault="0009509B" w:rsidP="001A69B5">
      <w:r w:rsidRPr="001A69B5">
        <w:t xml:space="preserve">Departementet </w:t>
      </w:r>
      <w:proofErr w:type="spellStart"/>
      <w:r w:rsidRPr="001A69B5">
        <w:t>legg</w:t>
      </w:r>
      <w:proofErr w:type="spellEnd"/>
      <w:r w:rsidRPr="001A69B5">
        <w:t xml:space="preserve"> til grunn at vedtak nr. 529, 18. januar 2021, er </w:t>
      </w:r>
      <w:proofErr w:type="spellStart"/>
      <w:r w:rsidRPr="001A69B5">
        <w:t>følgt</w:t>
      </w:r>
      <w:proofErr w:type="spellEnd"/>
      <w:r w:rsidRPr="001A69B5">
        <w:t xml:space="preserve"> opp gjennom framlegginga av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w:t>
      </w:r>
    </w:p>
    <w:p w14:paraId="4D150C17" w14:textId="77777777" w:rsidR="000513CD" w:rsidRPr="001A69B5" w:rsidRDefault="0009509B" w:rsidP="001A69B5">
      <w:pPr>
        <w:pStyle w:val="avsnitt-undertittel"/>
      </w:pPr>
      <w:r w:rsidRPr="001A69B5">
        <w:t>Vedtak nr. 530, 18. januar 2021 Rapportering om barn etterlatt i utlandet</w:t>
      </w:r>
    </w:p>
    <w:p w14:paraId="3B7DB203" w14:textId="77777777" w:rsidR="000513CD" w:rsidRPr="001A69B5" w:rsidRDefault="0009509B" w:rsidP="001A69B5">
      <w:pPr>
        <w:pStyle w:val="blokksit"/>
      </w:pPr>
      <w:r w:rsidRPr="001A69B5">
        <w:rPr>
          <w:rStyle w:val="kursiv"/>
        </w:rPr>
        <w:t>«Stortinget ber regjeringen igangsette en utredning med mål om forsterket rapportering om hvor mange barn som er etterlatt i utlandet, og redegjøre for hvordan handlingsrommet for oppfølging kan forsterkes.</w:t>
      </w:r>
    </w:p>
    <w:p w14:paraId="6022E6E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8:132 S (2020–2021</w:t>
      </w:r>
      <w:proofErr w:type="gramStart"/>
      <w:r w:rsidRPr="001A69B5">
        <w:t xml:space="preserve">) </w:t>
      </w:r>
      <w:r w:rsidRPr="001A69B5">
        <w:rPr>
          <w:rStyle w:val="kursiv"/>
        </w:rPr>
        <w:t xml:space="preserve"> Representantforslag</w:t>
      </w:r>
      <w:proofErr w:type="gramEnd"/>
      <w:r w:rsidRPr="001A69B5">
        <w:rPr>
          <w:rStyle w:val="kursiv"/>
        </w:rPr>
        <w:t xml:space="preserve"> fra stortingsrepresentantene Siri </w:t>
      </w:r>
      <w:proofErr w:type="spellStart"/>
      <w:r w:rsidRPr="001A69B5">
        <w:rPr>
          <w:rStyle w:val="kursiv"/>
        </w:rPr>
        <w:t>Gåsemyr</w:t>
      </w:r>
      <w:proofErr w:type="spellEnd"/>
      <w:r w:rsidRPr="001A69B5">
        <w:rPr>
          <w:rStyle w:val="kursiv"/>
        </w:rPr>
        <w:t xml:space="preserve"> Staalesen, Kari Henriksen, Torstein Tvedt Solberg, </w:t>
      </w:r>
      <w:proofErr w:type="spellStart"/>
      <w:r w:rsidRPr="001A69B5">
        <w:rPr>
          <w:rStyle w:val="kursiv"/>
        </w:rPr>
        <w:t>Masud</w:t>
      </w:r>
      <w:proofErr w:type="spellEnd"/>
      <w:r w:rsidRPr="001A69B5">
        <w:rPr>
          <w:rStyle w:val="kursiv"/>
        </w:rPr>
        <w:t xml:space="preserve"> </w:t>
      </w:r>
      <w:proofErr w:type="spellStart"/>
      <w:r w:rsidRPr="001A69B5">
        <w:rPr>
          <w:rStyle w:val="kursiv"/>
        </w:rPr>
        <w:t>Gharahkhani</w:t>
      </w:r>
      <w:proofErr w:type="spellEnd"/>
      <w:r w:rsidRPr="001A69B5">
        <w:rPr>
          <w:rStyle w:val="kursiv"/>
        </w:rPr>
        <w:t>, Eirik Sivertsen og Stein Erik Lauvås om tiltak mot sosial kontroll</w:t>
      </w:r>
      <w:r w:rsidRPr="001A69B5">
        <w:t xml:space="preserve">, jf. </w:t>
      </w:r>
      <w:proofErr w:type="spellStart"/>
      <w:r w:rsidRPr="001A69B5">
        <w:t>Innst</w:t>
      </w:r>
      <w:proofErr w:type="spellEnd"/>
      <w:r w:rsidRPr="001A69B5">
        <w:t>. 89 S (2020–2021).</w:t>
      </w:r>
    </w:p>
    <w:p w14:paraId="3600B5CF" w14:textId="77777777" w:rsidR="000513CD" w:rsidRPr="001A69B5" w:rsidRDefault="0009509B" w:rsidP="001A69B5">
      <w:r w:rsidRPr="001A69B5">
        <w:t xml:space="preserve">Departementet vil </w:t>
      </w:r>
      <w:proofErr w:type="spellStart"/>
      <w:r w:rsidRPr="001A69B5">
        <w:t>setje</w:t>
      </w:r>
      <w:proofErr w:type="spellEnd"/>
      <w:r w:rsidRPr="001A69B5">
        <w:t xml:space="preserve"> i gang ei utgreiing om korleis styrke oppfølginga av </w:t>
      </w:r>
      <w:proofErr w:type="gramStart"/>
      <w:r w:rsidRPr="001A69B5">
        <w:t>utsette</w:t>
      </w:r>
      <w:proofErr w:type="gramEnd"/>
      <w:r w:rsidRPr="001A69B5">
        <w:t xml:space="preserve"> for ufrivillige </w:t>
      </w:r>
      <w:proofErr w:type="spellStart"/>
      <w:r w:rsidRPr="001A69B5">
        <w:t>utanlandsopphald</w:t>
      </w:r>
      <w:proofErr w:type="spellEnd"/>
      <w:r w:rsidRPr="001A69B5">
        <w:t xml:space="preserve">. Dette for å få </w:t>
      </w:r>
      <w:proofErr w:type="spellStart"/>
      <w:r w:rsidRPr="001A69B5">
        <w:t>meir</w:t>
      </w:r>
      <w:proofErr w:type="spellEnd"/>
      <w:r w:rsidRPr="001A69B5">
        <w:t xml:space="preserve"> kunnskap om omfanget, korleis koordineringa og handlingsrommet for oppfølging kan </w:t>
      </w:r>
      <w:proofErr w:type="spellStart"/>
      <w:r w:rsidRPr="001A69B5">
        <w:t>styrkast</w:t>
      </w:r>
      <w:proofErr w:type="spellEnd"/>
      <w:r w:rsidRPr="001A69B5">
        <w:t xml:space="preserve">, og korleis sikre at utsette </w:t>
      </w:r>
      <w:proofErr w:type="spellStart"/>
      <w:r w:rsidRPr="001A69B5">
        <w:t>personar</w:t>
      </w:r>
      <w:proofErr w:type="spellEnd"/>
      <w:r w:rsidRPr="001A69B5">
        <w:t xml:space="preserve"> blir </w:t>
      </w:r>
      <w:proofErr w:type="spellStart"/>
      <w:r w:rsidRPr="001A69B5">
        <w:t>ivaretekne</w:t>
      </w:r>
      <w:proofErr w:type="spellEnd"/>
      <w:r w:rsidRPr="001A69B5">
        <w:t xml:space="preserve"> ved retur. Det skal òg </w:t>
      </w:r>
      <w:proofErr w:type="spellStart"/>
      <w:r w:rsidRPr="001A69B5">
        <w:t>gjerast</w:t>
      </w:r>
      <w:proofErr w:type="spellEnd"/>
      <w:r w:rsidRPr="001A69B5">
        <w:t xml:space="preserve"> ei vurdering av om ordninga med </w:t>
      </w:r>
      <w:proofErr w:type="spellStart"/>
      <w:r w:rsidRPr="001A69B5">
        <w:t>integreringsrådgivarar</w:t>
      </w:r>
      <w:proofErr w:type="spellEnd"/>
      <w:r w:rsidRPr="001A69B5">
        <w:t xml:space="preserve"> skal </w:t>
      </w:r>
      <w:proofErr w:type="spellStart"/>
      <w:r w:rsidRPr="001A69B5">
        <w:t>styrkast</w:t>
      </w:r>
      <w:proofErr w:type="spellEnd"/>
      <w:r w:rsidRPr="001A69B5">
        <w:t xml:space="preserve"> eller </w:t>
      </w:r>
      <w:proofErr w:type="spellStart"/>
      <w:r w:rsidRPr="001A69B5">
        <w:t>justerast</w:t>
      </w:r>
      <w:proofErr w:type="spellEnd"/>
      <w:r w:rsidRPr="001A69B5">
        <w:t xml:space="preserve">. Utgreiinga vil </w:t>
      </w:r>
      <w:proofErr w:type="spellStart"/>
      <w:r w:rsidRPr="001A69B5">
        <w:t>tidlegast</w:t>
      </w:r>
      <w:proofErr w:type="spellEnd"/>
      <w:r w:rsidRPr="001A69B5">
        <w:t xml:space="preserve"> ligge føre i 2022. Vedtaket blir </w:t>
      </w:r>
      <w:proofErr w:type="spellStart"/>
      <w:r w:rsidRPr="001A69B5">
        <w:t>følgt</w:t>
      </w:r>
      <w:proofErr w:type="spellEnd"/>
      <w:r w:rsidRPr="001A69B5">
        <w:t xml:space="preserve"> opp gjennom tiltaket </w:t>
      </w:r>
      <w:r w:rsidRPr="001A69B5">
        <w:rPr>
          <w:rStyle w:val="kursiv"/>
        </w:rPr>
        <w:t xml:space="preserve">Styrke oppfølgingen av utsatte for ufrivillige utenlandsopphold </w:t>
      </w:r>
      <w:r w:rsidRPr="001A69B5">
        <w:t xml:space="preserve">i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proofErr w:type="gramStart"/>
      <w:r w:rsidRPr="001A69B5">
        <w:rPr>
          <w:rStyle w:val="kursiv"/>
        </w:rPr>
        <w:t xml:space="preserve">) </w:t>
      </w:r>
      <w:r w:rsidRPr="001A69B5">
        <w:t>.</w:t>
      </w:r>
      <w:proofErr w:type="gramEnd"/>
    </w:p>
    <w:p w14:paraId="544B9F23"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7424F2DB" w14:textId="77777777" w:rsidR="000513CD" w:rsidRPr="001A69B5" w:rsidRDefault="0009509B" w:rsidP="001A69B5">
      <w:pPr>
        <w:pStyle w:val="avsnitt-undertittel"/>
      </w:pPr>
      <w:r w:rsidRPr="001A69B5">
        <w:t xml:space="preserve">Vedtak nr. 832, 22. april 2021: </w:t>
      </w:r>
      <w:proofErr w:type="spellStart"/>
      <w:r w:rsidRPr="001A69B5">
        <w:t>Skuleskip</w:t>
      </w:r>
      <w:proofErr w:type="spellEnd"/>
      <w:r w:rsidRPr="001A69B5">
        <w:t xml:space="preserve"> i Nord-</w:t>
      </w:r>
      <w:proofErr w:type="spellStart"/>
      <w:r w:rsidRPr="001A69B5">
        <w:t>Noreg</w:t>
      </w:r>
      <w:proofErr w:type="spellEnd"/>
    </w:p>
    <w:p w14:paraId="4885A00A" w14:textId="77777777" w:rsidR="000513CD" w:rsidRPr="001A69B5" w:rsidRDefault="0009509B" w:rsidP="001A69B5">
      <w:pPr>
        <w:pStyle w:val="blokksit"/>
      </w:pPr>
      <w:r w:rsidRPr="001A69B5">
        <w:rPr>
          <w:rStyle w:val="kursiv"/>
        </w:rPr>
        <w:t>«Stortinget ber regjeringen utrede muligheten for å etablere et skoleskip i Nord-Norge.»</w:t>
      </w:r>
    </w:p>
    <w:p w14:paraId="49596970"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10 (2020–2021) </w:t>
      </w:r>
      <w:r w:rsidRPr="001A69B5">
        <w:rPr>
          <w:rStyle w:val="kursiv"/>
        </w:rPr>
        <w:t>Grønnere og smartere – morgendagens maritime næring</w:t>
      </w:r>
      <w:r w:rsidRPr="001A69B5">
        <w:t xml:space="preserve">, jf. </w:t>
      </w:r>
      <w:proofErr w:type="spellStart"/>
      <w:r w:rsidRPr="001A69B5">
        <w:t>Innst</w:t>
      </w:r>
      <w:proofErr w:type="spellEnd"/>
      <w:r w:rsidRPr="001A69B5">
        <w:t>. 338 S (2020–2021).</w:t>
      </w:r>
    </w:p>
    <w:p w14:paraId="062EC44F"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B2DBD47" w14:textId="77777777" w:rsidR="000513CD" w:rsidRPr="001A69B5" w:rsidRDefault="0009509B" w:rsidP="001A69B5">
      <w:pPr>
        <w:pStyle w:val="avsnitt-undertittel"/>
      </w:pPr>
      <w:r w:rsidRPr="001A69B5">
        <w:t xml:space="preserve">Vedtak nr. 942, 20. mai 2021: Styrke rådgivings- og </w:t>
      </w:r>
      <w:proofErr w:type="spellStart"/>
      <w:r w:rsidRPr="001A69B5">
        <w:t>rettleiingstenesta</w:t>
      </w:r>
      <w:proofErr w:type="spellEnd"/>
      <w:r w:rsidRPr="001A69B5">
        <w:t xml:space="preserve"> i </w:t>
      </w:r>
      <w:proofErr w:type="spellStart"/>
      <w:r w:rsidRPr="001A69B5">
        <w:t>skulen</w:t>
      </w:r>
      <w:proofErr w:type="spellEnd"/>
    </w:p>
    <w:p w14:paraId="34C31793" w14:textId="77777777" w:rsidR="000513CD" w:rsidRPr="001A69B5" w:rsidRDefault="0009509B" w:rsidP="001A69B5">
      <w:pPr>
        <w:pStyle w:val="blokksit"/>
      </w:pPr>
      <w:r w:rsidRPr="001A69B5">
        <w:rPr>
          <w:rStyle w:val="kursiv"/>
        </w:rPr>
        <w:t>«Stortinget ber regjeringen styrke rådgivnings- og veiledningstjenesten i skolen gjennom å legge til rette for en tverrfaglig rådgivertjeneste og samarbeid mellom skoleeier, ungdomsskole, rådgivertjenesten, den videregående skolen og arbeidslivet, og gjøre det enklere for yrkesgrupper med erfaring fra annet arbeidsliv å bli ansatt i skolen som rådgivere.»</w:t>
      </w:r>
    </w:p>
    <w:p w14:paraId="3B6C208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8:282 S (2020–2021) </w:t>
      </w:r>
      <w:r w:rsidRPr="001A69B5">
        <w:rPr>
          <w:rStyle w:val="kursiv"/>
        </w:rPr>
        <w:t xml:space="preserve">Representantforslag fra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3E28580C"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Fullføringsreformen – med åpne dører til verden og fremtiden.</w:t>
      </w:r>
      <w:r w:rsidRPr="001A69B5">
        <w:t xml:space="preserve">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2CC69402" w14:textId="77777777" w:rsidR="000513CD" w:rsidRPr="001A69B5" w:rsidRDefault="0009509B" w:rsidP="001A69B5">
      <w:pPr>
        <w:pStyle w:val="avsnitt-undertittel"/>
      </w:pPr>
      <w:r w:rsidRPr="001A69B5">
        <w:t>Vedtak nr. 943, 20. mai 2021: Krav til minstestandard på teknisk utstyr på yrkesfag</w:t>
      </w:r>
    </w:p>
    <w:p w14:paraId="5928EDC9" w14:textId="77777777" w:rsidR="000513CD" w:rsidRPr="001A69B5" w:rsidRDefault="0009509B" w:rsidP="001A69B5">
      <w:pPr>
        <w:pStyle w:val="blokksit"/>
      </w:pPr>
      <w:r w:rsidRPr="001A69B5">
        <w:rPr>
          <w:rStyle w:val="kursiv"/>
        </w:rPr>
        <w:t>«Stortinget ber regjeringen legge til rette for at det innføres krav til minstestandard på teknisk utstyr på yrkesfag. Minstestandarden skal utvikles i samarbeid mellom skoler og næringsliv.»</w:t>
      </w:r>
    </w:p>
    <w:p w14:paraId="123728CA"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8:282 S (2020–2021</w:t>
      </w:r>
      <w:proofErr w:type="gramStart"/>
      <w:r w:rsidRPr="001A69B5">
        <w:t xml:space="preserve">) </w:t>
      </w:r>
      <w:r w:rsidRPr="001A69B5">
        <w:rPr>
          <w:rStyle w:val="kursiv"/>
        </w:rPr>
        <w:t xml:space="preserve"> Representantforslag</w:t>
      </w:r>
      <w:proofErr w:type="gramEnd"/>
      <w:r w:rsidRPr="001A69B5">
        <w:rPr>
          <w:rStyle w:val="kursiv"/>
        </w:rPr>
        <w:t xml:space="preserve">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69248F05"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Fullføringsreformen – med åpne dører til verden og fremtiden.</w:t>
      </w:r>
      <w:r w:rsidRPr="001A69B5">
        <w:t xml:space="preserve">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A8F9127" w14:textId="20D461F4" w:rsidR="000513CD" w:rsidRPr="001A69B5" w:rsidRDefault="0009509B" w:rsidP="001A69B5">
      <w:pPr>
        <w:pStyle w:val="avsnitt-undertittel"/>
      </w:pPr>
      <w:r w:rsidRPr="001A69B5">
        <w:t xml:space="preserve">Vedtak nr. 944, 20. mai 2021: Kunnskap om </w:t>
      </w:r>
      <w:proofErr w:type="spellStart"/>
      <w:r w:rsidRPr="001A69B5">
        <w:t>fagskule</w:t>
      </w:r>
      <w:proofErr w:type="spellEnd"/>
      <w:r w:rsidR="00941759">
        <w:t xml:space="preserve"> </w:t>
      </w:r>
      <w:r w:rsidRPr="001A69B5">
        <w:t xml:space="preserve">utdanning i </w:t>
      </w:r>
      <w:proofErr w:type="spellStart"/>
      <w:r w:rsidRPr="001A69B5">
        <w:t>rådgivningstjenesta</w:t>
      </w:r>
      <w:proofErr w:type="spellEnd"/>
    </w:p>
    <w:p w14:paraId="30C052F2" w14:textId="77777777" w:rsidR="000513CD" w:rsidRPr="001A69B5" w:rsidRDefault="0009509B" w:rsidP="001A69B5">
      <w:pPr>
        <w:pStyle w:val="blokksit"/>
      </w:pPr>
      <w:r w:rsidRPr="001A69B5">
        <w:rPr>
          <w:rStyle w:val="kursiv"/>
        </w:rPr>
        <w:t>«Stortinget ber regjeringen ta initiativ til å øke kunnskapen om fagskoleutdanning i rådgivningstjenestene i skolen.»</w:t>
      </w:r>
    </w:p>
    <w:p w14:paraId="5D3AD638"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8:282 S (2020–2021) </w:t>
      </w:r>
      <w:r w:rsidRPr="001A69B5">
        <w:rPr>
          <w:rStyle w:val="kursiv"/>
        </w:rPr>
        <w:t xml:space="preserve">Representantforslag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3539070C" w14:textId="77777777" w:rsidR="000513CD" w:rsidRPr="001A69B5" w:rsidRDefault="0009509B" w:rsidP="001A69B5">
      <w:r w:rsidRPr="001A69B5">
        <w:t xml:space="preserve">Departementet vil gi Direktoratet for </w:t>
      </w:r>
      <w:proofErr w:type="spellStart"/>
      <w:r w:rsidRPr="001A69B5">
        <w:t>høgare</w:t>
      </w:r>
      <w:proofErr w:type="spellEnd"/>
      <w:r w:rsidRPr="001A69B5">
        <w:t xml:space="preserve"> utdanning og kompetanse i oppdrag å vurdere korleis kunnskapen om </w:t>
      </w:r>
      <w:proofErr w:type="spellStart"/>
      <w:r w:rsidRPr="001A69B5">
        <w:t>fagskulen</w:t>
      </w:r>
      <w:proofErr w:type="spellEnd"/>
      <w:r w:rsidRPr="001A69B5">
        <w:t xml:space="preserve"> kan </w:t>
      </w:r>
      <w:proofErr w:type="spellStart"/>
      <w:r w:rsidRPr="001A69B5">
        <w:t>aukast</w:t>
      </w:r>
      <w:proofErr w:type="spellEnd"/>
      <w:r w:rsidRPr="001A69B5">
        <w:t xml:space="preserve"> i </w:t>
      </w:r>
      <w:proofErr w:type="spellStart"/>
      <w:r w:rsidRPr="001A69B5">
        <w:t>rettleiingstenesta</w:t>
      </w:r>
      <w:proofErr w:type="spellEnd"/>
      <w:r w:rsidRPr="001A69B5">
        <w:t xml:space="preserve"> i </w:t>
      </w:r>
      <w:proofErr w:type="spellStart"/>
      <w:r w:rsidRPr="001A69B5">
        <w:t>skulen</w:t>
      </w:r>
      <w:proofErr w:type="spellEnd"/>
      <w:r w:rsidRPr="001A69B5">
        <w:t xml:space="preserve">.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7D035FE" w14:textId="77777777" w:rsidR="000513CD" w:rsidRPr="001A69B5" w:rsidRDefault="0009509B" w:rsidP="001A69B5">
      <w:pPr>
        <w:pStyle w:val="avsnitt-undertittel"/>
      </w:pPr>
      <w:r w:rsidRPr="001A69B5">
        <w:t xml:space="preserve">Vedtak nr. 945, 20. mai 2021: Rekrutteringsstipend for </w:t>
      </w:r>
      <w:proofErr w:type="spellStart"/>
      <w:r w:rsidRPr="001A69B5">
        <w:t>yrkesfaglærarutdanning</w:t>
      </w:r>
      <w:proofErr w:type="spellEnd"/>
    </w:p>
    <w:p w14:paraId="39B43AEC" w14:textId="77777777" w:rsidR="000513CD" w:rsidRPr="001A69B5" w:rsidRDefault="0009509B" w:rsidP="001A69B5">
      <w:pPr>
        <w:pStyle w:val="blokksit"/>
      </w:pPr>
      <w:r w:rsidRPr="001A69B5">
        <w:rPr>
          <w:rStyle w:val="kursiv"/>
        </w:rPr>
        <w:t>«Stortinget ber regjeringen styrke ordningen med rekrutteringsstipend for personer utenfor skolesektoren som ønsker å ta en yrkesfaglærerutdanning for å jobbe i skolen.»</w:t>
      </w:r>
    </w:p>
    <w:p w14:paraId="52454DE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8:282 S (2020–2021</w:t>
      </w:r>
      <w:proofErr w:type="gramStart"/>
      <w:r w:rsidRPr="001A69B5">
        <w:t xml:space="preserve">) </w:t>
      </w:r>
      <w:r w:rsidRPr="001A69B5">
        <w:rPr>
          <w:rStyle w:val="kursiv"/>
        </w:rPr>
        <w:t xml:space="preserve"> Representantforslag</w:t>
      </w:r>
      <w:proofErr w:type="gramEnd"/>
      <w:r w:rsidRPr="001A69B5">
        <w:rPr>
          <w:rStyle w:val="kursiv"/>
        </w:rPr>
        <w:t xml:space="preserve">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47CB1693" w14:textId="77777777" w:rsidR="000513CD" w:rsidRPr="001A69B5" w:rsidRDefault="0009509B" w:rsidP="001A69B5">
      <w:r w:rsidRPr="001A69B5">
        <w:t xml:space="preserve">Utdanningsdirektoratet administrerer ordninga med utdannings- og rekrutteringsstipend til kvalifisering av </w:t>
      </w:r>
      <w:proofErr w:type="gramStart"/>
      <w:r w:rsidRPr="001A69B5">
        <w:t>tilsette</w:t>
      </w:r>
      <w:proofErr w:type="gramEnd"/>
      <w:r w:rsidRPr="001A69B5">
        <w:t xml:space="preserve"> som har undervisningsstilling, men som </w:t>
      </w:r>
      <w:proofErr w:type="spellStart"/>
      <w:r w:rsidRPr="001A69B5">
        <w:t>manglar</w:t>
      </w:r>
      <w:proofErr w:type="spellEnd"/>
      <w:r w:rsidRPr="001A69B5">
        <w:t xml:space="preserve"> </w:t>
      </w:r>
      <w:proofErr w:type="spellStart"/>
      <w:r w:rsidRPr="001A69B5">
        <w:t>godkjend</w:t>
      </w:r>
      <w:proofErr w:type="spellEnd"/>
      <w:r w:rsidRPr="001A69B5">
        <w:t xml:space="preserve"> </w:t>
      </w:r>
      <w:proofErr w:type="spellStart"/>
      <w:r w:rsidRPr="001A69B5">
        <w:t>lærarutdanning</w:t>
      </w:r>
      <w:proofErr w:type="spellEnd"/>
      <w:r w:rsidRPr="001A69B5">
        <w:t xml:space="preserve">, og rekruttering av </w:t>
      </w:r>
      <w:proofErr w:type="spellStart"/>
      <w:r w:rsidRPr="001A69B5">
        <w:t>personar</w:t>
      </w:r>
      <w:proofErr w:type="spellEnd"/>
      <w:r w:rsidRPr="001A69B5">
        <w:t xml:space="preserve"> som </w:t>
      </w:r>
      <w:proofErr w:type="spellStart"/>
      <w:r w:rsidRPr="001A69B5">
        <w:t>enno</w:t>
      </w:r>
      <w:proofErr w:type="spellEnd"/>
      <w:r w:rsidRPr="001A69B5">
        <w:t xml:space="preserve"> </w:t>
      </w:r>
      <w:proofErr w:type="spellStart"/>
      <w:r w:rsidRPr="001A69B5">
        <w:t>ikkje</w:t>
      </w:r>
      <w:proofErr w:type="spellEnd"/>
      <w:r w:rsidRPr="001A69B5">
        <w:t xml:space="preserve"> er tilsette i </w:t>
      </w:r>
      <w:proofErr w:type="spellStart"/>
      <w:r w:rsidRPr="001A69B5">
        <w:t>skulen</w:t>
      </w:r>
      <w:proofErr w:type="spellEnd"/>
      <w:r w:rsidRPr="001A69B5">
        <w:t xml:space="preserve">. I 2021 </w:t>
      </w:r>
      <w:proofErr w:type="spellStart"/>
      <w:r w:rsidRPr="001A69B5">
        <w:t>fekk</w:t>
      </w:r>
      <w:proofErr w:type="spellEnd"/>
      <w:r w:rsidRPr="001A69B5">
        <w:t xml:space="preserve"> om lag 600 </w:t>
      </w:r>
      <w:proofErr w:type="spellStart"/>
      <w:r w:rsidRPr="001A69B5">
        <w:t>personar</w:t>
      </w:r>
      <w:proofErr w:type="spellEnd"/>
      <w:r w:rsidRPr="001A69B5">
        <w:t xml:space="preserve"> </w:t>
      </w:r>
      <w:proofErr w:type="spellStart"/>
      <w:r w:rsidRPr="001A69B5">
        <w:t>tilbod</w:t>
      </w:r>
      <w:proofErr w:type="spellEnd"/>
      <w:r w:rsidRPr="001A69B5">
        <w:t xml:space="preserve"> om stipend, inkludert om lag 200 stipend til </w:t>
      </w:r>
      <w:proofErr w:type="spellStart"/>
      <w:r w:rsidRPr="001A69B5">
        <w:t>yrkesfaglærarutdanninga</w:t>
      </w:r>
      <w:proofErr w:type="spellEnd"/>
      <w:r w:rsidRPr="001A69B5">
        <w:t>.</w:t>
      </w:r>
    </w:p>
    <w:p w14:paraId="552DD5F3" w14:textId="77777777" w:rsidR="000513CD" w:rsidRPr="001A69B5" w:rsidRDefault="0009509B" w:rsidP="001A69B5">
      <w:r w:rsidRPr="001A69B5">
        <w:t xml:space="preserve">Departementet vil be direktoratet vurdere </w:t>
      </w:r>
      <w:proofErr w:type="spellStart"/>
      <w:r w:rsidRPr="001A69B5">
        <w:t>søkartala</w:t>
      </w:r>
      <w:proofErr w:type="spellEnd"/>
      <w:r w:rsidRPr="001A69B5">
        <w:t xml:space="preserve"> og behovet for å styrke ordninga.</w:t>
      </w:r>
    </w:p>
    <w:p w14:paraId="5A75AF3B"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FD0501C" w14:textId="77777777" w:rsidR="000513CD" w:rsidRPr="001A69B5" w:rsidRDefault="0009509B" w:rsidP="001A69B5">
      <w:pPr>
        <w:pStyle w:val="avsnitt-undertittel"/>
      </w:pPr>
      <w:r w:rsidRPr="001A69B5">
        <w:t xml:space="preserve">Vedtak nr. 946, 20. mai 2021: Hospiteringsordning for </w:t>
      </w:r>
      <w:proofErr w:type="spellStart"/>
      <w:r w:rsidRPr="001A69B5">
        <w:t>yrkesfaglærarar</w:t>
      </w:r>
      <w:proofErr w:type="spellEnd"/>
    </w:p>
    <w:p w14:paraId="259E2EAC" w14:textId="77777777" w:rsidR="000513CD" w:rsidRPr="001A69B5" w:rsidRDefault="0009509B" w:rsidP="001A69B5">
      <w:pPr>
        <w:pStyle w:val="blokksit"/>
      </w:pPr>
      <w:r w:rsidRPr="001A69B5">
        <w:rPr>
          <w:rStyle w:val="kursiv"/>
        </w:rPr>
        <w:t>«Stortinget ber regjeringen styrke hospiteringsordningen for yrkesfaglærere.»</w:t>
      </w:r>
    </w:p>
    <w:p w14:paraId="4071308F"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8:282 S (2020–2021</w:t>
      </w:r>
      <w:proofErr w:type="gramStart"/>
      <w:r w:rsidRPr="001A69B5">
        <w:t xml:space="preserve">) </w:t>
      </w:r>
      <w:r w:rsidRPr="001A69B5">
        <w:rPr>
          <w:rStyle w:val="kursiv"/>
        </w:rPr>
        <w:t xml:space="preserve"> Representantforslag</w:t>
      </w:r>
      <w:proofErr w:type="gramEnd"/>
      <w:r w:rsidRPr="001A69B5">
        <w:rPr>
          <w:rStyle w:val="kursiv"/>
        </w:rPr>
        <w:t xml:space="preserve">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5160C101"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07D92227" w14:textId="77777777" w:rsidR="000513CD" w:rsidRPr="001A69B5" w:rsidRDefault="0009509B" w:rsidP="001A69B5">
      <w:pPr>
        <w:pStyle w:val="avsnitt-undertittel"/>
      </w:pPr>
      <w:r w:rsidRPr="001A69B5">
        <w:t>Vedtak nr. 947, 20. mai 2021: Yrkesopplæring tilpassa arbeidslivet</w:t>
      </w:r>
    </w:p>
    <w:p w14:paraId="2FFFDD07" w14:textId="77777777" w:rsidR="000513CD" w:rsidRPr="001A69B5" w:rsidRDefault="0009509B" w:rsidP="001A69B5">
      <w:pPr>
        <w:pStyle w:val="blokksit"/>
      </w:pPr>
      <w:r w:rsidRPr="001A69B5">
        <w:rPr>
          <w:rStyle w:val="kursiv"/>
        </w:rPr>
        <w:t>«Stortinget ber sørge for at det etableres en tettere kobling mellom avgivende skoler og lærebedrifter også gjennom lærlingtiden, slik at innholdet i yrkesopplæringen blir best mulig tilpasset arbeidslivets behov.»</w:t>
      </w:r>
    </w:p>
    <w:p w14:paraId="05CF2B7D"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8:282 S (2020–2021) </w:t>
      </w:r>
      <w:r w:rsidRPr="001A69B5">
        <w:rPr>
          <w:rStyle w:val="kursiv"/>
        </w:rPr>
        <w:t xml:space="preserve">Representantforslag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77C41AFF"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94C9881" w14:textId="77777777" w:rsidR="000513CD" w:rsidRPr="001A69B5" w:rsidRDefault="0009509B" w:rsidP="001A69B5">
      <w:pPr>
        <w:pStyle w:val="avsnitt-undertittel"/>
      </w:pPr>
      <w:r w:rsidRPr="001A69B5">
        <w:t>Vedtak nr. 948, 20. mai 2021: Prøveforsøk i yrkesfag etter Steigen-modellen</w:t>
      </w:r>
    </w:p>
    <w:p w14:paraId="4A836E0C" w14:textId="77777777" w:rsidR="000513CD" w:rsidRPr="001A69B5" w:rsidRDefault="0009509B" w:rsidP="001A69B5">
      <w:pPr>
        <w:pStyle w:val="blokksit"/>
      </w:pPr>
      <w:r w:rsidRPr="001A69B5">
        <w:rPr>
          <w:rStyle w:val="kursiv"/>
        </w:rPr>
        <w:t>«Stortinget ber regjeringen sørge for at det etablereres prøveforsøk i yrkesfag etter Steigenmodellen i alle fylker.»</w:t>
      </w:r>
    </w:p>
    <w:p w14:paraId="2F218C6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8:282 S (2020–2021</w:t>
      </w:r>
      <w:proofErr w:type="gramStart"/>
      <w:r w:rsidRPr="001A69B5">
        <w:t xml:space="preserve">) </w:t>
      </w:r>
      <w:r w:rsidRPr="001A69B5">
        <w:rPr>
          <w:rStyle w:val="kursiv"/>
        </w:rPr>
        <w:t xml:space="preserve"> Representantforslag</w:t>
      </w:r>
      <w:proofErr w:type="gramEnd"/>
      <w:r w:rsidRPr="001A69B5">
        <w:rPr>
          <w:rStyle w:val="kursiv"/>
        </w:rPr>
        <w:t xml:space="preserve">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35139D7D"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C8D90FD" w14:textId="77777777" w:rsidR="000513CD" w:rsidRPr="001A69B5" w:rsidRDefault="0009509B" w:rsidP="001A69B5">
      <w:pPr>
        <w:pStyle w:val="avsnitt-undertittel"/>
      </w:pPr>
      <w:r w:rsidRPr="001A69B5">
        <w:t xml:space="preserve">Vedtak nr. 949, 20. mai 2021: Undervisningsutstyr i tekniske fag i </w:t>
      </w:r>
      <w:proofErr w:type="spellStart"/>
      <w:r w:rsidRPr="001A69B5">
        <w:t>vidaregåande</w:t>
      </w:r>
      <w:proofErr w:type="spellEnd"/>
    </w:p>
    <w:p w14:paraId="6E0005CF" w14:textId="77777777" w:rsidR="000513CD" w:rsidRPr="001A69B5" w:rsidRDefault="0009509B" w:rsidP="001A69B5">
      <w:pPr>
        <w:pStyle w:val="blokksit"/>
      </w:pPr>
      <w:r w:rsidRPr="001A69B5">
        <w:rPr>
          <w:rStyle w:val="kursiv"/>
        </w:rPr>
        <w:t>«Stortinget ber regjeringen tilrettelegge for at det utvikles en bransjestandard med et minimumsnivå for undervisningsutstyr i tekniske fag i videregående skoler. Det er arbeidet med en bransjestandard for Teknikk og industriell produksjon (TIP). En slik standard kan følges opp med en samordning av innkjøp og vedlikehold av utstyret.»</w:t>
      </w:r>
    </w:p>
    <w:p w14:paraId="11EBD67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8:282 S (2020–2021</w:t>
      </w:r>
      <w:proofErr w:type="gramStart"/>
      <w:r w:rsidRPr="001A69B5">
        <w:t xml:space="preserve">) </w:t>
      </w:r>
      <w:r w:rsidRPr="001A69B5">
        <w:rPr>
          <w:rStyle w:val="kursiv"/>
        </w:rPr>
        <w:t xml:space="preserve"> Representantforslag</w:t>
      </w:r>
      <w:proofErr w:type="gramEnd"/>
      <w:r w:rsidRPr="001A69B5">
        <w:rPr>
          <w:rStyle w:val="kursiv"/>
        </w:rPr>
        <w:t xml:space="preserve">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1F8FDEF6" w14:textId="77777777" w:rsidR="000513CD" w:rsidRPr="001A69B5" w:rsidRDefault="0009509B" w:rsidP="001A69B5">
      <w:r w:rsidRPr="001A69B5">
        <w:t xml:space="preserve">Regjeringa gjennomfører </w:t>
      </w:r>
      <w:proofErr w:type="spellStart"/>
      <w:r w:rsidRPr="001A69B5">
        <w:t>no</w:t>
      </w:r>
      <w:proofErr w:type="spellEnd"/>
      <w:r w:rsidRPr="001A69B5">
        <w:t xml:space="preserve"> ei utprøving av ulike </w:t>
      </w:r>
      <w:proofErr w:type="spellStart"/>
      <w:r w:rsidRPr="001A69B5">
        <w:t>modellar</w:t>
      </w:r>
      <w:proofErr w:type="spellEnd"/>
      <w:r w:rsidRPr="001A69B5">
        <w:t xml:space="preserve"> for </w:t>
      </w:r>
      <w:proofErr w:type="spellStart"/>
      <w:r w:rsidRPr="001A69B5">
        <w:t>tilskot</w:t>
      </w:r>
      <w:proofErr w:type="spellEnd"/>
      <w:r w:rsidRPr="001A69B5">
        <w:t xml:space="preserve"> til </w:t>
      </w:r>
      <w:proofErr w:type="spellStart"/>
      <w:r w:rsidRPr="001A69B5">
        <w:t>investeringar</w:t>
      </w:r>
      <w:proofErr w:type="spellEnd"/>
      <w:r w:rsidRPr="001A69B5">
        <w:t xml:space="preserve"> i utstyr i </w:t>
      </w:r>
      <w:proofErr w:type="spellStart"/>
      <w:r w:rsidRPr="001A69B5">
        <w:t>vidaregåande</w:t>
      </w:r>
      <w:proofErr w:type="spellEnd"/>
      <w:r w:rsidRPr="001A69B5">
        <w:t xml:space="preserve"> opplæring. Målet er å finne ut </w:t>
      </w:r>
      <w:proofErr w:type="spellStart"/>
      <w:r w:rsidRPr="001A69B5">
        <w:t>kva</w:t>
      </w:r>
      <w:proofErr w:type="spellEnd"/>
      <w:r w:rsidRPr="001A69B5">
        <w:t xml:space="preserve"> modell som kan </w:t>
      </w:r>
      <w:proofErr w:type="spellStart"/>
      <w:r w:rsidRPr="001A69B5">
        <w:t>vere</w:t>
      </w:r>
      <w:proofErr w:type="spellEnd"/>
      <w:r w:rsidRPr="001A69B5">
        <w:t xml:space="preserve"> </w:t>
      </w:r>
      <w:proofErr w:type="spellStart"/>
      <w:r w:rsidRPr="001A69B5">
        <w:t>berekraftig</w:t>
      </w:r>
      <w:proofErr w:type="spellEnd"/>
      <w:r w:rsidRPr="001A69B5">
        <w:t xml:space="preserve"> på sikt og bidra til stabil finansiering </w:t>
      </w:r>
      <w:proofErr w:type="spellStart"/>
      <w:r w:rsidRPr="001A69B5">
        <w:t>frå</w:t>
      </w:r>
      <w:proofErr w:type="spellEnd"/>
      <w:r w:rsidRPr="001A69B5">
        <w:t xml:space="preserve"> </w:t>
      </w:r>
      <w:proofErr w:type="spellStart"/>
      <w:r w:rsidRPr="001A69B5">
        <w:t>fylkeskommunane</w:t>
      </w:r>
      <w:proofErr w:type="spellEnd"/>
      <w:r w:rsidRPr="001A69B5">
        <w:t xml:space="preserve">. I statsbudsjettet for 2022 foreslår regjeringa å </w:t>
      </w:r>
      <w:proofErr w:type="spellStart"/>
      <w:r w:rsidRPr="001A69B5">
        <w:t>vidareføre</w:t>
      </w:r>
      <w:proofErr w:type="spellEnd"/>
      <w:r w:rsidRPr="001A69B5">
        <w:t xml:space="preserve"> 17 mill. kroner til ordninga. Regjeringa vil </w:t>
      </w:r>
      <w:proofErr w:type="spellStart"/>
      <w:r w:rsidRPr="001A69B5">
        <w:t>kome</w:t>
      </w:r>
      <w:proofErr w:type="spellEnd"/>
      <w:r w:rsidRPr="001A69B5">
        <w:t xml:space="preserve"> tilbake til Stortinget om </w:t>
      </w:r>
      <w:proofErr w:type="spellStart"/>
      <w:r w:rsidRPr="001A69B5">
        <w:t>ein</w:t>
      </w:r>
      <w:proofErr w:type="spellEnd"/>
      <w:r w:rsidRPr="001A69B5">
        <w:t xml:space="preserve"> eventuell bransjestandard for undervisningsutstyr på eigna måte.</w:t>
      </w:r>
    </w:p>
    <w:p w14:paraId="6D6958A2" w14:textId="77777777" w:rsidR="000513CD" w:rsidRPr="001A69B5" w:rsidRDefault="0009509B" w:rsidP="001A69B5">
      <w:pPr>
        <w:pStyle w:val="avsnitt-undertittel"/>
      </w:pPr>
      <w:r w:rsidRPr="001A69B5">
        <w:t xml:space="preserve">Vedtak nr. 950, 20. mai 2021: </w:t>
      </w:r>
      <w:proofErr w:type="spellStart"/>
      <w:r w:rsidRPr="001A69B5">
        <w:t>Auka</w:t>
      </w:r>
      <w:proofErr w:type="spellEnd"/>
      <w:r w:rsidRPr="001A69B5">
        <w:t xml:space="preserve"> utstyrsstipend</w:t>
      </w:r>
    </w:p>
    <w:p w14:paraId="7D7A33D0" w14:textId="77777777" w:rsidR="000513CD" w:rsidRPr="001A69B5" w:rsidRDefault="0009509B" w:rsidP="001A69B5">
      <w:pPr>
        <w:pStyle w:val="blokksit"/>
      </w:pPr>
      <w:r w:rsidRPr="001A69B5">
        <w:rPr>
          <w:rStyle w:val="kursiv"/>
        </w:rPr>
        <w:t>«Stortinget ber regjeringen øke utstyrsstipendet til de dyreste studieretningene på videregående yrkesfag.»</w:t>
      </w:r>
    </w:p>
    <w:p w14:paraId="5422A13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8:282 S (2020–2021) </w:t>
      </w:r>
      <w:r w:rsidRPr="001A69B5">
        <w:rPr>
          <w:rStyle w:val="kursiv"/>
        </w:rPr>
        <w:t xml:space="preserve">Representantforslag </w:t>
      </w:r>
      <w:proofErr w:type="spellStart"/>
      <w:r w:rsidRPr="001A69B5">
        <w:rPr>
          <w:rStyle w:val="kursiv"/>
        </w:rPr>
        <w:t>frå</w:t>
      </w:r>
      <w:proofErr w:type="spellEnd"/>
      <w:r w:rsidRPr="001A69B5">
        <w:rPr>
          <w:rStyle w:val="kursiv"/>
        </w:rPr>
        <w:t xml:space="preserve"> Hanne Dyveke </w:t>
      </w:r>
      <w:proofErr w:type="spellStart"/>
      <w:r w:rsidRPr="001A69B5">
        <w:rPr>
          <w:rStyle w:val="kursiv"/>
        </w:rPr>
        <w:t>Søttar</w:t>
      </w:r>
      <w:proofErr w:type="spellEnd"/>
      <w:r w:rsidRPr="001A69B5">
        <w:rPr>
          <w:rStyle w:val="kursiv"/>
        </w:rPr>
        <w:t xml:space="preserve">, Hans Andreas </w:t>
      </w:r>
      <w:proofErr w:type="spellStart"/>
      <w:r w:rsidRPr="001A69B5">
        <w:rPr>
          <w:rStyle w:val="kursiv"/>
        </w:rPr>
        <w:t>Limi</w:t>
      </w:r>
      <w:proofErr w:type="spellEnd"/>
      <w:r w:rsidRPr="001A69B5">
        <w:rPr>
          <w:rStyle w:val="kursiv"/>
        </w:rPr>
        <w:t>, Roy Steffensen, Silje Hjemdal, Terje Halleland om et yrkesfagløft for verdiskaping</w:t>
      </w:r>
      <w:r w:rsidRPr="001A69B5">
        <w:t xml:space="preserve">, jf. </w:t>
      </w:r>
      <w:proofErr w:type="spellStart"/>
      <w:r w:rsidRPr="001A69B5">
        <w:t>Innst</w:t>
      </w:r>
      <w:proofErr w:type="spellEnd"/>
      <w:r w:rsidRPr="001A69B5">
        <w:t>. 414 S (2020–2021).</w:t>
      </w:r>
    </w:p>
    <w:p w14:paraId="4F903936" w14:textId="77777777" w:rsidR="000513CD" w:rsidRPr="001A69B5" w:rsidRDefault="0009509B" w:rsidP="001A69B5">
      <w:r w:rsidRPr="001A69B5">
        <w:t xml:space="preserve">Regjeringa er </w:t>
      </w:r>
      <w:proofErr w:type="spellStart"/>
      <w:r w:rsidRPr="001A69B5">
        <w:t>oppteken</w:t>
      </w:r>
      <w:proofErr w:type="spellEnd"/>
      <w:r w:rsidRPr="001A69B5">
        <w:t xml:space="preserve"> av fag- og yrkesopplæringa, og at </w:t>
      </w:r>
      <w:proofErr w:type="spellStart"/>
      <w:r w:rsidRPr="001A69B5">
        <w:t>elevane</w:t>
      </w:r>
      <w:proofErr w:type="spellEnd"/>
      <w:r w:rsidRPr="001A69B5">
        <w:t xml:space="preserve"> har nødvendig utstyr for å ta del i opplæringa på </w:t>
      </w:r>
      <w:proofErr w:type="spellStart"/>
      <w:r w:rsidRPr="001A69B5">
        <w:t>ein</w:t>
      </w:r>
      <w:proofErr w:type="spellEnd"/>
      <w:r w:rsidRPr="001A69B5">
        <w:t xml:space="preserve"> god måte. Utstyrsstipendet som </w:t>
      </w:r>
      <w:proofErr w:type="spellStart"/>
      <w:r w:rsidRPr="001A69B5">
        <w:t>elevane</w:t>
      </w:r>
      <w:proofErr w:type="spellEnd"/>
      <w:r w:rsidRPr="001A69B5">
        <w:t xml:space="preserve"> får </w:t>
      </w:r>
      <w:proofErr w:type="spellStart"/>
      <w:r w:rsidRPr="001A69B5">
        <w:t>frå</w:t>
      </w:r>
      <w:proofErr w:type="spellEnd"/>
      <w:r w:rsidRPr="001A69B5">
        <w:t xml:space="preserve"> Lånekassen, skal bidra til å dekke utgiftene </w:t>
      </w:r>
      <w:proofErr w:type="spellStart"/>
      <w:r w:rsidRPr="001A69B5">
        <w:t>elevar</w:t>
      </w:r>
      <w:proofErr w:type="spellEnd"/>
      <w:r w:rsidRPr="001A69B5">
        <w:t xml:space="preserve"> har til individuelt utstyr. For </w:t>
      </w:r>
      <w:proofErr w:type="spellStart"/>
      <w:r w:rsidRPr="001A69B5">
        <w:t>nokre</w:t>
      </w:r>
      <w:proofErr w:type="spellEnd"/>
      <w:r w:rsidRPr="001A69B5">
        <w:t xml:space="preserve"> utdanningsprogram har det </w:t>
      </w:r>
      <w:proofErr w:type="spellStart"/>
      <w:r w:rsidRPr="001A69B5">
        <w:t>ikkje</w:t>
      </w:r>
      <w:proofErr w:type="spellEnd"/>
      <w:r w:rsidRPr="001A69B5">
        <w:t xml:space="preserve"> </w:t>
      </w:r>
      <w:proofErr w:type="spellStart"/>
      <w:r w:rsidRPr="001A69B5">
        <w:t>vore</w:t>
      </w:r>
      <w:proofErr w:type="spellEnd"/>
      <w:r w:rsidRPr="001A69B5">
        <w:t xml:space="preserve"> godt nok samsvar mellom nivået på stipendet og utgiftene til </w:t>
      </w:r>
      <w:proofErr w:type="spellStart"/>
      <w:r w:rsidRPr="001A69B5">
        <w:t>elevane</w:t>
      </w:r>
      <w:proofErr w:type="spellEnd"/>
      <w:r w:rsidRPr="001A69B5">
        <w:t xml:space="preserve">. I statsbudsjettet for 2020 blei løyvinga til utstyrsstipendet for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w:t>
      </w:r>
      <w:proofErr w:type="spellStart"/>
      <w:r w:rsidRPr="001A69B5">
        <w:t>auka</w:t>
      </w:r>
      <w:proofErr w:type="spellEnd"/>
      <w:r w:rsidRPr="001A69B5">
        <w:t xml:space="preserve"> med 25 mill. kroner. </w:t>
      </w:r>
      <w:proofErr w:type="spellStart"/>
      <w:r w:rsidRPr="001A69B5">
        <w:t>Endringane</w:t>
      </w:r>
      <w:proofErr w:type="spellEnd"/>
      <w:r w:rsidRPr="001A69B5">
        <w:t xml:space="preserve"> blei gjorde mellom anna på bakgrunn av </w:t>
      </w:r>
      <w:proofErr w:type="spellStart"/>
      <w:r w:rsidRPr="001A69B5">
        <w:t>ein</w:t>
      </w:r>
      <w:proofErr w:type="spellEnd"/>
      <w:r w:rsidRPr="001A69B5">
        <w:t xml:space="preserve"> kartleggingsrapport </w:t>
      </w:r>
      <w:proofErr w:type="spellStart"/>
      <w:r w:rsidRPr="001A69B5">
        <w:t>frå</w:t>
      </w:r>
      <w:proofErr w:type="spellEnd"/>
      <w:r w:rsidRPr="001A69B5">
        <w:t xml:space="preserve"> Rambøll, som </w:t>
      </w:r>
      <w:proofErr w:type="spellStart"/>
      <w:r w:rsidRPr="001A69B5">
        <w:t>såg</w:t>
      </w:r>
      <w:proofErr w:type="spellEnd"/>
      <w:r w:rsidRPr="001A69B5">
        <w:t xml:space="preserve"> på samsvaret mellom </w:t>
      </w:r>
      <w:proofErr w:type="spellStart"/>
      <w:r w:rsidRPr="001A69B5">
        <w:t>stipendsatsar</w:t>
      </w:r>
      <w:proofErr w:type="spellEnd"/>
      <w:r w:rsidRPr="001A69B5">
        <w:t xml:space="preserve"> og reelle utgifter. </w:t>
      </w:r>
    </w:p>
    <w:p w14:paraId="6AEFB238" w14:textId="77777777" w:rsidR="000513CD" w:rsidRPr="001A69B5" w:rsidRDefault="0009509B" w:rsidP="001A69B5">
      <w:proofErr w:type="spellStart"/>
      <w:r w:rsidRPr="001A69B5">
        <w:t>Endringane</w:t>
      </w:r>
      <w:proofErr w:type="spellEnd"/>
      <w:r w:rsidRPr="001A69B5">
        <w:t xml:space="preserve"> i utstyrsstipendordninga </w:t>
      </w:r>
      <w:proofErr w:type="spellStart"/>
      <w:r w:rsidRPr="001A69B5">
        <w:t>frå</w:t>
      </w:r>
      <w:proofErr w:type="spellEnd"/>
      <w:r w:rsidRPr="001A69B5">
        <w:t xml:space="preserve"> og med undervisningsåret 2020–21 førte til </w:t>
      </w:r>
      <w:proofErr w:type="spellStart"/>
      <w:r w:rsidRPr="001A69B5">
        <w:t>eit</w:t>
      </w:r>
      <w:proofErr w:type="spellEnd"/>
      <w:r w:rsidRPr="001A69B5">
        <w:t xml:space="preserve"> løft i stipendsatsen for </w:t>
      </w:r>
      <w:proofErr w:type="spellStart"/>
      <w:r w:rsidRPr="001A69B5">
        <w:t>fleire</w:t>
      </w:r>
      <w:proofErr w:type="spellEnd"/>
      <w:r w:rsidRPr="001A69B5">
        <w:t xml:space="preserve"> av </w:t>
      </w:r>
      <w:proofErr w:type="spellStart"/>
      <w:r w:rsidRPr="001A69B5">
        <w:t>dei</w:t>
      </w:r>
      <w:proofErr w:type="spellEnd"/>
      <w:r w:rsidRPr="001A69B5">
        <w:t xml:space="preserve"> yrkesfaglege utdanningsprogramma, til dømes bygg- og anleggsteknikk. Sjå også vedtak nr. 1079.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0894F3E0" w14:textId="77777777" w:rsidR="000513CD" w:rsidRPr="001A69B5" w:rsidRDefault="0009509B" w:rsidP="001A69B5">
      <w:pPr>
        <w:pStyle w:val="avsnitt-undertittel"/>
      </w:pPr>
      <w:r w:rsidRPr="001A69B5">
        <w:t xml:space="preserve">Vedtak nr. 971, 11. mai 2021: Tilgang til skolebygg for </w:t>
      </w:r>
      <w:proofErr w:type="spellStart"/>
      <w:r w:rsidRPr="001A69B5">
        <w:t>organisasjonar</w:t>
      </w:r>
      <w:proofErr w:type="spellEnd"/>
    </w:p>
    <w:p w14:paraId="555C90A5" w14:textId="77777777" w:rsidR="000513CD" w:rsidRPr="001A69B5" w:rsidRDefault="0009509B" w:rsidP="001A69B5">
      <w:pPr>
        <w:pStyle w:val="blokksit"/>
      </w:pPr>
      <w:r w:rsidRPr="001A69B5">
        <w:t>«</w:t>
      </w:r>
      <w:r w:rsidRPr="001A69B5">
        <w:rPr>
          <w:rStyle w:val="kursiv"/>
        </w:rPr>
        <w:t>Stortinget ber regjeringen igjen gå i dialog med KS og Landsrådet for Norges barne- og ungdomsorganisasjoner med sikte på å sikre barne- og ungdomsorganisasjoner tilgang til skoler og andre offentlige bygninger lokalt og bidra til likebehandling ved utlån</w:t>
      </w:r>
      <w:r w:rsidRPr="001A69B5">
        <w:t>.»</w:t>
      </w:r>
    </w:p>
    <w:p w14:paraId="5B25F39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Dok</w:t>
      </w:r>
      <w:proofErr w:type="spellEnd"/>
      <w:r w:rsidRPr="001A69B5">
        <w:t xml:space="preserve"> 8: 193 S (2020–2021</w:t>
      </w:r>
      <w:r w:rsidRPr="001A69B5">
        <w:rPr>
          <w:rStyle w:val="kursiv"/>
        </w:rPr>
        <w:t xml:space="preserve">) Representantforslag </w:t>
      </w:r>
      <w:proofErr w:type="spellStart"/>
      <w:r w:rsidRPr="001A69B5">
        <w:rPr>
          <w:rStyle w:val="kursiv"/>
        </w:rPr>
        <w:t>frå</w:t>
      </w:r>
      <w:proofErr w:type="spellEnd"/>
      <w:r w:rsidRPr="001A69B5">
        <w:rPr>
          <w:rStyle w:val="kursiv"/>
        </w:rPr>
        <w:t xml:space="preserve"> Freddy André </w:t>
      </w:r>
      <w:proofErr w:type="spellStart"/>
      <w:r w:rsidRPr="001A69B5">
        <w:rPr>
          <w:rStyle w:val="kursiv"/>
        </w:rPr>
        <w:t>Øvstegård</w:t>
      </w:r>
      <w:proofErr w:type="spellEnd"/>
      <w:r w:rsidRPr="001A69B5">
        <w:rPr>
          <w:rStyle w:val="kursiv"/>
        </w:rPr>
        <w:t xml:space="preserve">, Nicholas Wilkinson, Karin Andersen, Eirik Faret Sakariassen, Kari Elisabeth </w:t>
      </w:r>
      <w:proofErr w:type="spellStart"/>
      <w:r w:rsidRPr="001A69B5">
        <w:rPr>
          <w:rStyle w:val="kursiv"/>
        </w:rPr>
        <w:t>Kaski</w:t>
      </w:r>
      <w:proofErr w:type="spellEnd"/>
      <w:r w:rsidRPr="001A69B5">
        <w:rPr>
          <w:rStyle w:val="kursiv"/>
        </w:rPr>
        <w:t xml:space="preserve"> og Lars Haltbrekken om å unngå en tapt generasjon for demokratiet, kulturen og idretten, </w:t>
      </w:r>
      <w:r w:rsidRPr="001A69B5">
        <w:t xml:space="preserve">jf. </w:t>
      </w:r>
      <w:proofErr w:type="spellStart"/>
      <w:r w:rsidRPr="001A69B5">
        <w:t>Innst</w:t>
      </w:r>
      <w:proofErr w:type="spellEnd"/>
      <w:r w:rsidRPr="001A69B5">
        <w:t>. 423 S (2020–2021).</w:t>
      </w:r>
    </w:p>
    <w:p w14:paraId="1E0053D6" w14:textId="349FE12A"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0D9D094B" w14:textId="77777777" w:rsidR="000513CD" w:rsidRPr="001A69B5" w:rsidRDefault="0009509B" w:rsidP="001A69B5">
      <w:pPr>
        <w:pStyle w:val="avsnitt-undertittel"/>
      </w:pPr>
      <w:r w:rsidRPr="001A69B5">
        <w:t>Vedtak nr. 1017, 27. mai 2021: Opplæringslova, barnehagelova og FNs barnekonvensjon</w:t>
      </w:r>
    </w:p>
    <w:p w14:paraId="5C7A3FD6" w14:textId="77777777" w:rsidR="000513CD" w:rsidRPr="001A69B5" w:rsidRDefault="0009509B" w:rsidP="001A69B5">
      <w:pPr>
        <w:pStyle w:val="blokksit"/>
      </w:pPr>
      <w:r w:rsidRPr="001A69B5">
        <w:t>«</w:t>
      </w:r>
      <w:r w:rsidRPr="001A69B5">
        <w:rPr>
          <w:rStyle w:val="kursiv"/>
        </w:rPr>
        <w:t xml:space="preserve">Stortinget ber regjeringa sikre at ny opplæringslov og barnehagelov er i tråd med FNs barnekonvensjon sine </w:t>
      </w:r>
      <w:proofErr w:type="spellStart"/>
      <w:r w:rsidRPr="001A69B5">
        <w:rPr>
          <w:rStyle w:val="kursiv"/>
        </w:rPr>
        <w:t>grunnleggjande</w:t>
      </w:r>
      <w:proofErr w:type="spellEnd"/>
      <w:r w:rsidRPr="001A69B5">
        <w:rPr>
          <w:rStyle w:val="kursiv"/>
        </w:rPr>
        <w:t xml:space="preserve"> </w:t>
      </w:r>
      <w:proofErr w:type="spellStart"/>
      <w:r w:rsidRPr="001A69B5">
        <w:rPr>
          <w:rStyle w:val="kursiv"/>
        </w:rPr>
        <w:t>rettar</w:t>
      </w:r>
      <w:proofErr w:type="spellEnd"/>
      <w:r w:rsidRPr="001A69B5">
        <w:rPr>
          <w:rStyle w:val="kursiv"/>
        </w:rPr>
        <w:t xml:space="preserve"> for framgangsmåte om barns rett til informasjon, til å uttale seg fritt, barns rett til privatliv og at alle </w:t>
      </w:r>
      <w:proofErr w:type="spellStart"/>
      <w:r w:rsidRPr="001A69B5">
        <w:rPr>
          <w:rStyle w:val="kursiv"/>
        </w:rPr>
        <w:t>handlingar</w:t>
      </w:r>
      <w:proofErr w:type="spellEnd"/>
      <w:r w:rsidRPr="001A69B5">
        <w:rPr>
          <w:rStyle w:val="kursiv"/>
        </w:rPr>
        <w:t xml:space="preserve"> og avgjerder som </w:t>
      </w:r>
      <w:proofErr w:type="spellStart"/>
      <w:r w:rsidRPr="001A69B5">
        <w:rPr>
          <w:rStyle w:val="kursiv"/>
        </w:rPr>
        <w:t>omhandlar</w:t>
      </w:r>
      <w:proofErr w:type="spellEnd"/>
      <w:r w:rsidRPr="001A69B5">
        <w:rPr>
          <w:rStyle w:val="kursiv"/>
        </w:rPr>
        <w:t xml:space="preserve"> barn, blir gjorde til barnets beste</w:t>
      </w:r>
      <w:r w:rsidRPr="001A69B5">
        <w:t>.»</w:t>
      </w:r>
    </w:p>
    <w:p w14:paraId="58EFDA6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145 L (2020–2021) </w:t>
      </w:r>
      <w:r w:rsidRPr="001A69B5">
        <w:rPr>
          <w:rStyle w:val="kursiv"/>
        </w:rPr>
        <w:t xml:space="preserve">   </w:t>
      </w:r>
      <w:proofErr w:type="spellStart"/>
      <w:r w:rsidRPr="001A69B5">
        <w:rPr>
          <w:rStyle w:val="kursiv"/>
        </w:rPr>
        <w:t>Endringar</w:t>
      </w:r>
      <w:proofErr w:type="spellEnd"/>
      <w:r w:rsidRPr="001A69B5">
        <w:rPr>
          <w:rStyle w:val="kursiv"/>
        </w:rPr>
        <w:t xml:space="preserve"> i opplæringslova, </w:t>
      </w:r>
      <w:proofErr w:type="spellStart"/>
      <w:r w:rsidRPr="001A69B5">
        <w:rPr>
          <w:rStyle w:val="kursiv"/>
        </w:rPr>
        <w:t>friskulelova</w:t>
      </w:r>
      <w:proofErr w:type="spellEnd"/>
      <w:r w:rsidRPr="001A69B5">
        <w:rPr>
          <w:rStyle w:val="kursiv"/>
        </w:rPr>
        <w:t xml:space="preserve"> og barnehagelova (behandling av </w:t>
      </w:r>
      <w:proofErr w:type="spellStart"/>
      <w:r w:rsidRPr="001A69B5">
        <w:rPr>
          <w:rStyle w:val="kursiv"/>
        </w:rPr>
        <w:t>personopplysningar</w:t>
      </w:r>
      <w:proofErr w:type="spellEnd"/>
      <w:r w:rsidRPr="001A69B5">
        <w:rPr>
          <w:rStyle w:val="kursiv"/>
        </w:rPr>
        <w:t>, fjernundervisning o.a.</w:t>
      </w:r>
      <w:proofErr w:type="gramStart"/>
      <w:r w:rsidRPr="001A69B5">
        <w:rPr>
          <w:rStyle w:val="kursiv"/>
        </w:rPr>
        <w:t xml:space="preserve">) </w:t>
      </w:r>
      <w:r w:rsidRPr="001A69B5">
        <w:t>,</w:t>
      </w:r>
      <w:proofErr w:type="gramEnd"/>
      <w:r w:rsidRPr="001A69B5">
        <w:t xml:space="preserve"> jf. </w:t>
      </w:r>
      <w:proofErr w:type="spellStart"/>
      <w:r w:rsidRPr="001A69B5">
        <w:t>Innst</w:t>
      </w:r>
      <w:proofErr w:type="spellEnd"/>
      <w:r w:rsidRPr="001A69B5">
        <w:t>. 512 L (2020–2021).</w:t>
      </w:r>
    </w:p>
    <w:p w14:paraId="049B275F" w14:textId="77777777" w:rsidR="000513CD" w:rsidRPr="001A69B5" w:rsidRDefault="0009509B" w:rsidP="001A69B5">
      <w:r w:rsidRPr="001A69B5">
        <w:t xml:space="preserve">Når det </w:t>
      </w:r>
      <w:proofErr w:type="spellStart"/>
      <w:r w:rsidRPr="001A69B5">
        <w:t>gjeld</w:t>
      </w:r>
      <w:proofErr w:type="spellEnd"/>
      <w:r w:rsidRPr="001A69B5">
        <w:t xml:space="preserve"> den delen av oppmodingsvedtaket som gjeld barnehagelova, meiner departementet at </w:t>
      </w:r>
      <w:proofErr w:type="spellStart"/>
      <w:r w:rsidRPr="001A69B5">
        <w:t>dei</w:t>
      </w:r>
      <w:proofErr w:type="spellEnd"/>
      <w:r w:rsidRPr="001A69B5">
        <w:t xml:space="preserve"> </w:t>
      </w:r>
      <w:proofErr w:type="spellStart"/>
      <w:r w:rsidRPr="001A69B5">
        <w:t>grunnleggande</w:t>
      </w:r>
      <w:proofErr w:type="spellEnd"/>
      <w:r w:rsidRPr="001A69B5">
        <w:t xml:space="preserve"> </w:t>
      </w:r>
      <w:proofErr w:type="spellStart"/>
      <w:r w:rsidRPr="001A69B5">
        <w:t>rettane</w:t>
      </w:r>
      <w:proofErr w:type="spellEnd"/>
      <w:r w:rsidRPr="001A69B5">
        <w:t xml:space="preserve"> i FNs barnekonvensjon og prinsippet om barnets beste er </w:t>
      </w:r>
      <w:proofErr w:type="spellStart"/>
      <w:r w:rsidRPr="001A69B5">
        <w:t>tekne</w:t>
      </w:r>
      <w:proofErr w:type="spellEnd"/>
      <w:r w:rsidRPr="001A69B5">
        <w:t xml:space="preserve"> vare på gjennom barnehagelova § 3 om barna sin rett til </w:t>
      </w:r>
      <w:proofErr w:type="spellStart"/>
      <w:r w:rsidRPr="001A69B5">
        <w:t>medverknad</w:t>
      </w:r>
      <w:proofErr w:type="spellEnd"/>
      <w:r w:rsidRPr="001A69B5">
        <w:t xml:space="preserve"> og omsynet til barnets beste. Føresegna er endra </w:t>
      </w:r>
      <w:proofErr w:type="spellStart"/>
      <w:r w:rsidRPr="001A69B5">
        <w:t>frå</w:t>
      </w:r>
      <w:proofErr w:type="spellEnd"/>
      <w:r w:rsidRPr="001A69B5">
        <w:t xml:space="preserve"> 1. januar 2021, jf. </w:t>
      </w:r>
      <w:proofErr w:type="spellStart"/>
      <w:r w:rsidRPr="001A69B5">
        <w:t>Prop</w:t>
      </w:r>
      <w:proofErr w:type="spellEnd"/>
      <w:r w:rsidRPr="001A69B5">
        <w:t xml:space="preserve">. 96 L (2019–2020). Det er </w:t>
      </w:r>
      <w:proofErr w:type="spellStart"/>
      <w:r w:rsidRPr="001A69B5">
        <w:t>no</w:t>
      </w:r>
      <w:proofErr w:type="spellEnd"/>
      <w:r w:rsidRPr="001A69B5">
        <w:t xml:space="preserve"> lovfesta at barn i barnehagen har rett til å gi uttrykk for sitt syn på den </w:t>
      </w:r>
      <w:proofErr w:type="spellStart"/>
      <w:r w:rsidRPr="001A69B5">
        <w:t>daglege</w:t>
      </w:r>
      <w:proofErr w:type="spellEnd"/>
      <w:r w:rsidRPr="001A69B5">
        <w:t xml:space="preserve"> </w:t>
      </w:r>
      <w:proofErr w:type="spellStart"/>
      <w:r w:rsidRPr="001A69B5">
        <w:t>verksemda</w:t>
      </w:r>
      <w:proofErr w:type="spellEnd"/>
      <w:r w:rsidRPr="001A69B5">
        <w:t xml:space="preserve"> i barnehagen og i saker som </w:t>
      </w:r>
      <w:proofErr w:type="spellStart"/>
      <w:r w:rsidRPr="001A69B5">
        <w:t>gjeld</w:t>
      </w:r>
      <w:proofErr w:type="spellEnd"/>
      <w:r w:rsidRPr="001A69B5">
        <w:t xml:space="preserve"> </w:t>
      </w:r>
      <w:proofErr w:type="spellStart"/>
      <w:r w:rsidRPr="001A69B5">
        <w:t>dei</w:t>
      </w:r>
      <w:proofErr w:type="spellEnd"/>
      <w:r w:rsidRPr="001A69B5">
        <w:t xml:space="preserve"> sjølve, og at det som er best for barnet, skal </w:t>
      </w:r>
      <w:proofErr w:type="spellStart"/>
      <w:r w:rsidRPr="001A69B5">
        <w:t>vere</w:t>
      </w:r>
      <w:proofErr w:type="spellEnd"/>
      <w:r w:rsidRPr="001A69B5">
        <w:t xml:space="preserve"> </w:t>
      </w:r>
      <w:proofErr w:type="spellStart"/>
      <w:r w:rsidRPr="001A69B5">
        <w:t>eit</w:t>
      </w:r>
      <w:proofErr w:type="spellEnd"/>
      <w:r w:rsidRPr="001A69B5">
        <w:t xml:space="preserve"> </w:t>
      </w:r>
      <w:proofErr w:type="spellStart"/>
      <w:r w:rsidRPr="001A69B5">
        <w:t>grunnleggande</w:t>
      </w:r>
      <w:proofErr w:type="spellEnd"/>
      <w:r w:rsidRPr="001A69B5">
        <w:t xml:space="preserve"> omsyn i alle </w:t>
      </w:r>
      <w:proofErr w:type="spellStart"/>
      <w:r w:rsidRPr="001A69B5">
        <w:t>handlingar</w:t>
      </w:r>
      <w:proofErr w:type="spellEnd"/>
      <w:r w:rsidRPr="001A69B5">
        <w:t xml:space="preserve"> og avgjerder som </w:t>
      </w:r>
      <w:proofErr w:type="spellStart"/>
      <w:r w:rsidRPr="001A69B5">
        <w:t>gjeld</w:t>
      </w:r>
      <w:proofErr w:type="spellEnd"/>
      <w:r w:rsidRPr="001A69B5">
        <w:t xml:space="preserve"> barn i barnehagen. Dei </w:t>
      </w:r>
      <w:proofErr w:type="spellStart"/>
      <w:r w:rsidRPr="001A69B5">
        <w:t>grunnleggande</w:t>
      </w:r>
      <w:proofErr w:type="spellEnd"/>
      <w:r w:rsidRPr="001A69B5">
        <w:t xml:space="preserve"> </w:t>
      </w:r>
      <w:proofErr w:type="spellStart"/>
      <w:r w:rsidRPr="001A69B5">
        <w:t>rettane</w:t>
      </w:r>
      <w:proofErr w:type="spellEnd"/>
      <w:r w:rsidRPr="001A69B5">
        <w:t xml:space="preserve"> i barnekonvensjonen er òg omtalt </w:t>
      </w:r>
      <w:proofErr w:type="spellStart"/>
      <w:r w:rsidRPr="001A69B5">
        <w:t>fleire</w:t>
      </w:r>
      <w:proofErr w:type="spellEnd"/>
      <w:r w:rsidRPr="001A69B5">
        <w:t xml:space="preserve"> </w:t>
      </w:r>
      <w:proofErr w:type="spellStart"/>
      <w:r w:rsidRPr="001A69B5">
        <w:t>stadar</w:t>
      </w:r>
      <w:proofErr w:type="spellEnd"/>
      <w:r w:rsidRPr="001A69B5">
        <w:t xml:space="preserve"> i forskrift om rammeplan for barnehagens </w:t>
      </w:r>
      <w:proofErr w:type="spellStart"/>
      <w:r w:rsidRPr="001A69B5">
        <w:t>innhald</w:t>
      </w:r>
      <w:proofErr w:type="spellEnd"/>
      <w:r w:rsidRPr="001A69B5">
        <w:t xml:space="preserve"> og </w:t>
      </w:r>
      <w:proofErr w:type="spellStart"/>
      <w:r w:rsidRPr="001A69B5">
        <w:t>oppgåver</w:t>
      </w:r>
      <w:proofErr w:type="spellEnd"/>
      <w:r w:rsidRPr="001A69B5">
        <w:t>.</w:t>
      </w:r>
    </w:p>
    <w:p w14:paraId="4F421B96" w14:textId="77777777" w:rsidR="000513CD" w:rsidRPr="001A69B5" w:rsidRDefault="0009509B" w:rsidP="001A69B5">
      <w:r w:rsidRPr="001A69B5">
        <w:t xml:space="preserve">Når det </w:t>
      </w:r>
      <w:proofErr w:type="spellStart"/>
      <w:r w:rsidRPr="001A69B5">
        <w:t>gjeld</w:t>
      </w:r>
      <w:proofErr w:type="spellEnd"/>
      <w:r w:rsidRPr="001A69B5">
        <w:t xml:space="preserve"> den delen av oppmodingsvedtaket som gjeld </w:t>
      </w:r>
      <w:proofErr w:type="spellStart"/>
      <w:r w:rsidRPr="001A69B5">
        <w:t>opplæringslova</w:t>
      </w:r>
      <w:proofErr w:type="spellEnd"/>
      <w:r w:rsidRPr="001A69B5">
        <w:t xml:space="preserve">, meiner departementet at dette blir </w:t>
      </w:r>
      <w:proofErr w:type="spellStart"/>
      <w:r w:rsidRPr="001A69B5">
        <w:t>følgt</w:t>
      </w:r>
      <w:proofErr w:type="spellEnd"/>
      <w:r w:rsidRPr="001A69B5">
        <w:t xml:space="preserve"> opp i forslaget til ny opplæringslov som blei sendt på </w:t>
      </w:r>
      <w:proofErr w:type="spellStart"/>
      <w:r w:rsidRPr="001A69B5">
        <w:t>høyring</w:t>
      </w:r>
      <w:proofErr w:type="spellEnd"/>
      <w:r w:rsidRPr="001A69B5">
        <w:t xml:space="preserve"> 26. august 2021. I lovforslaget er det </w:t>
      </w:r>
      <w:proofErr w:type="spellStart"/>
      <w:r w:rsidRPr="001A69B5">
        <w:t>teke</w:t>
      </w:r>
      <w:proofErr w:type="spellEnd"/>
      <w:r w:rsidRPr="001A69B5">
        <w:t xml:space="preserve"> inn både ei føresegn om </w:t>
      </w:r>
      <w:proofErr w:type="spellStart"/>
      <w:r w:rsidRPr="001A69B5">
        <w:t>elevane</w:t>
      </w:r>
      <w:proofErr w:type="spellEnd"/>
      <w:r w:rsidRPr="001A69B5">
        <w:t xml:space="preserve"> sin rett til informasjon og til å uttale seg fritt, og ei føresegn om eleven sitt beste.</w:t>
      </w:r>
    </w:p>
    <w:p w14:paraId="36292C8C"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49ED5A4" w14:textId="77777777" w:rsidR="000513CD" w:rsidRPr="001A69B5" w:rsidRDefault="0009509B" w:rsidP="001A69B5">
      <w:pPr>
        <w:pStyle w:val="avsnitt-undertittel"/>
      </w:pPr>
      <w:r w:rsidRPr="001A69B5">
        <w:t>Vedtak nr. 1018, 20. mai 2021: Fjernundervisning og opplæringslova</w:t>
      </w:r>
    </w:p>
    <w:p w14:paraId="3C76EC2A" w14:textId="77777777" w:rsidR="000513CD" w:rsidRPr="001A69B5" w:rsidRDefault="0009509B" w:rsidP="001A69B5">
      <w:pPr>
        <w:pStyle w:val="blokksit"/>
      </w:pPr>
      <w:r w:rsidRPr="001A69B5">
        <w:t>«</w:t>
      </w:r>
      <w:r w:rsidRPr="001A69B5">
        <w:rPr>
          <w:rStyle w:val="kursiv"/>
        </w:rPr>
        <w:t>Stortinget ber regjeringen komme tilbake med forslag om fjernundervisning i lovproposisjonen om ny opplæringslov</w:t>
      </w:r>
      <w:r w:rsidRPr="001A69B5">
        <w:t>.»</w:t>
      </w:r>
    </w:p>
    <w:p w14:paraId="394EDD3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145 L (2020–2021)  </w:t>
      </w:r>
      <w:r w:rsidRPr="001A69B5">
        <w:rPr>
          <w:rStyle w:val="kursiv"/>
        </w:rPr>
        <w:t xml:space="preserve"> </w:t>
      </w:r>
      <w:proofErr w:type="spellStart"/>
      <w:r w:rsidRPr="001A69B5">
        <w:rPr>
          <w:rStyle w:val="kursiv"/>
        </w:rPr>
        <w:t>Endringar</w:t>
      </w:r>
      <w:proofErr w:type="spellEnd"/>
      <w:r w:rsidRPr="001A69B5">
        <w:rPr>
          <w:rStyle w:val="kursiv"/>
        </w:rPr>
        <w:t xml:space="preserve"> i opplæringslova, </w:t>
      </w:r>
      <w:proofErr w:type="spellStart"/>
      <w:proofErr w:type="gramStart"/>
      <w:r w:rsidRPr="001A69B5">
        <w:rPr>
          <w:rStyle w:val="kursiv"/>
        </w:rPr>
        <w:t>friskulelova,og</w:t>
      </w:r>
      <w:proofErr w:type="spellEnd"/>
      <w:proofErr w:type="gramEnd"/>
      <w:r w:rsidRPr="001A69B5">
        <w:rPr>
          <w:rStyle w:val="kursiv"/>
        </w:rPr>
        <w:t xml:space="preserve"> barnehagelova (behandling av </w:t>
      </w:r>
      <w:proofErr w:type="spellStart"/>
      <w:r w:rsidRPr="001A69B5">
        <w:rPr>
          <w:rStyle w:val="kursiv"/>
        </w:rPr>
        <w:t>personopplysningar</w:t>
      </w:r>
      <w:proofErr w:type="spellEnd"/>
      <w:r w:rsidRPr="001A69B5">
        <w:rPr>
          <w:rStyle w:val="kursiv"/>
        </w:rPr>
        <w:t>, fjernundervisning o.a.)</w:t>
      </w:r>
      <w:r w:rsidRPr="001A69B5">
        <w:t xml:space="preserve">, jf. </w:t>
      </w:r>
      <w:proofErr w:type="spellStart"/>
      <w:r w:rsidRPr="001A69B5">
        <w:t>Innst</w:t>
      </w:r>
      <w:proofErr w:type="spellEnd"/>
      <w:r w:rsidRPr="001A69B5">
        <w:t>. 512 L (2020–2021).</w:t>
      </w:r>
    </w:p>
    <w:p w14:paraId="2188D47B" w14:textId="77777777" w:rsidR="000513CD" w:rsidRPr="001A69B5" w:rsidRDefault="0009509B" w:rsidP="001A69B5">
      <w:r w:rsidRPr="001A69B5">
        <w:t xml:space="preserve">Forslag om fjernundervisning er innarbeidd i forslaget til ny opplæringslov som blei sendt på </w:t>
      </w:r>
      <w:proofErr w:type="spellStart"/>
      <w:r w:rsidRPr="001A69B5">
        <w:t>høyring</w:t>
      </w:r>
      <w:proofErr w:type="spellEnd"/>
      <w:r w:rsidRPr="001A69B5">
        <w:t xml:space="preserve"> 26. august 2021. Departementet foreslår </w:t>
      </w:r>
      <w:proofErr w:type="spellStart"/>
      <w:r w:rsidRPr="001A69B5">
        <w:t>reglar</w:t>
      </w:r>
      <w:proofErr w:type="spellEnd"/>
      <w:r w:rsidRPr="001A69B5">
        <w:t xml:space="preserve"> om fjernundervisning i samsvar med forslaget i </w:t>
      </w:r>
      <w:proofErr w:type="spellStart"/>
      <w:r w:rsidRPr="001A69B5">
        <w:t>Prop</w:t>
      </w:r>
      <w:proofErr w:type="spellEnd"/>
      <w:r w:rsidRPr="001A69B5">
        <w:t>. 145 L (2020–2021).</w:t>
      </w:r>
    </w:p>
    <w:p w14:paraId="194C3C31"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1CADDE8C" w14:textId="77777777" w:rsidR="000513CD" w:rsidRPr="001A69B5" w:rsidRDefault="0009509B" w:rsidP="001A69B5">
      <w:pPr>
        <w:pStyle w:val="avsnitt-undertittel"/>
      </w:pPr>
      <w:r w:rsidRPr="001A69B5">
        <w:t xml:space="preserve">Vedtak nr. 1069, 1. juni 2021: Rett til innføringsfag i </w:t>
      </w:r>
      <w:proofErr w:type="spellStart"/>
      <w:r w:rsidRPr="001A69B5">
        <w:t>vidaregåande</w:t>
      </w:r>
      <w:proofErr w:type="spellEnd"/>
      <w:r w:rsidRPr="001A69B5">
        <w:t xml:space="preserve"> opplæring</w:t>
      </w:r>
    </w:p>
    <w:p w14:paraId="553F63EB" w14:textId="77777777" w:rsidR="000513CD" w:rsidRPr="001A69B5" w:rsidRDefault="0009509B" w:rsidP="001A69B5">
      <w:pPr>
        <w:pStyle w:val="blokksit"/>
      </w:pPr>
      <w:r w:rsidRPr="001A69B5">
        <w:rPr>
          <w:rStyle w:val="kursiv"/>
        </w:rPr>
        <w:t xml:space="preserve">«Stortinget ber regjeringen gi elever i videregående opplæring som trenger det, rett til innføringsfag. Språkopplæring i norsk skal være integrert i dette tilbudet, og opplæringen skal </w:t>
      </w:r>
      <w:proofErr w:type="gramStart"/>
      <w:r w:rsidRPr="001A69B5">
        <w:rPr>
          <w:rStyle w:val="kursiv"/>
        </w:rPr>
        <w:t>integreres</w:t>
      </w:r>
      <w:proofErr w:type="gramEnd"/>
      <w:r w:rsidRPr="001A69B5">
        <w:rPr>
          <w:rStyle w:val="kursiv"/>
        </w:rPr>
        <w:t xml:space="preserve"> i elevens Vg1-løp.»</w:t>
      </w:r>
    </w:p>
    <w:p w14:paraId="7BE91E0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w:t>
      </w:r>
      <w:r w:rsidRPr="001A69B5">
        <w:t>–</w:t>
      </w:r>
      <w:r w:rsidRPr="001A69B5">
        <w:rPr>
          <w:rStyle w:val="kursiv"/>
        </w:rPr>
        <w:t xml:space="preserve">med </w:t>
      </w:r>
      <w:proofErr w:type="spellStart"/>
      <w:r w:rsidRPr="001A69B5">
        <w:rPr>
          <w:rStyle w:val="kursiv"/>
        </w:rPr>
        <w:t>opne</w:t>
      </w:r>
      <w:proofErr w:type="spellEnd"/>
      <w:r w:rsidRPr="001A69B5">
        <w:rPr>
          <w:rStyle w:val="kursiv"/>
        </w:rPr>
        <w:t xml:space="preserve"> dører til verden og fremtiden</w:t>
      </w:r>
      <w:r w:rsidRPr="001A69B5">
        <w:t xml:space="preserve">, jf. </w:t>
      </w:r>
      <w:proofErr w:type="spellStart"/>
      <w:r w:rsidRPr="001A69B5">
        <w:t>Innst</w:t>
      </w:r>
      <w:proofErr w:type="spellEnd"/>
      <w:r w:rsidRPr="001A69B5">
        <w:t>. 585 S (2020–2021).</w:t>
      </w:r>
    </w:p>
    <w:p w14:paraId="39314BA8"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3303B88" w14:textId="77777777" w:rsidR="000513CD" w:rsidRPr="001A69B5" w:rsidRDefault="0009509B" w:rsidP="001A69B5">
      <w:pPr>
        <w:pStyle w:val="avsnitt-undertittel"/>
      </w:pPr>
      <w:r w:rsidRPr="001A69B5">
        <w:t xml:space="preserve">Vedtak nr. 1070, 1. juni 2021: Sluttkompetanse i </w:t>
      </w:r>
      <w:proofErr w:type="spellStart"/>
      <w:r w:rsidRPr="001A69B5">
        <w:t>vidaregåande</w:t>
      </w:r>
      <w:proofErr w:type="spellEnd"/>
      <w:r w:rsidRPr="001A69B5">
        <w:t xml:space="preserve"> skule</w:t>
      </w:r>
    </w:p>
    <w:p w14:paraId="5C689F87" w14:textId="77777777" w:rsidR="000513CD" w:rsidRPr="001A69B5" w:rsidRDefault="0009509B" w:rsidP="001A69B5">
      <w:pPr>
        <w:pStyle w:val="blokksit"/>
      </w:pPr>
      <w:r w:rsidRPr="001A69B5">
        <w:rPr>
          <w:rStyle w:val="kursiv"/>
        </w:rPr>
        <w:t>«Stortinget ber regjeringen, i samarbeid med partene, konkretisere nærmere forbedringer av Vg3 i skole som gir elevene en sluttkompetanse som tilfredsstiller arbeidslivets krav og som har tillit i nærings- og arbeidslivet.»</w:t>
      </w:r>
    </w:p>
    <w:p w14:paraId="34BCF70E"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w:t>
      </w:r>
      <w:r w:rsidRPr="001A69B5">
        <w:t>–</w:t>
      </w:r>
      <w:r w:rsidRPr="001A69B5">
        <w:rPr>
          <w:rStyle w:val="kursiv"/>
        </w:rPr>
        <w:t>med åpne dører til verden og fremtiden</w:t>
      </w:r>
      <w:r w:rsidRPr="001A69B5">
        <w:t xml:space="preserve">, jf. </w:t>
      </w:r>
      <w:proofErr w:type="spellStart"/>
      <w:r w:rsidRPr="001A69B5">
        <w:t>Innst</w:t>
      </w:r>
      <w:proofErr w:type="spellEnd"/>
      <w:r w:rsidRPr="001A69B5">
        <w:t>. 585 S (2020–2021).</w:t>
      </w:r>
    </w:p>
    <w:p w14:paraId="505E94F9"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5785F9D5" w14:textId="77777777" w:rsidR="000513CD" w:rsidRPr="001A69B5" w:rsidRDefault="0009509B" w:rsidP="001A69B5">
      <w:pPr>
        <w:pStyle w:val="avsnitt-undertittel"/>
      </w:pPr>
      <w:r w:rsidRPr="001A69B5">
        <w:t xml:space="preserve">Vedtak nr. 1071, 1. juni 2021: Overgangskurs i </w:t>
      </w:r>
      <w:proofErr w:type="spellStart"/>
      <w:r w:rsidRPr="001A69B5">
        <w:t>vidaregåande</w:t>
      </w:r>
      <w:proofErr w:type="spellEnd"/>
      <w:r w:rsidRPr="001A69B5">
        <w:t xml:space="preserve"> opplæring</w:t>
      </w:r>
    </w:p>
    <w:p w14:paraId="49CE575D" w14:textId="77777777" w:rsidR="000513CD" w:rsidRPr="001A69B5" w:rsidRDefault="0009509B" w:rsidP="001A69B5">
      <w:pPr>
        <w:pStyle w:val="blokksit"/>
      </w:pPr>
      <w:r w:rsidRPr="001A69B5">
        <w:rPr>
          <w:rStyle w:val="kursiv"/>
        </w:rPr>
        <w:t>«Stortinget ber regjeringen gjennomføre forsøk med obligatorisk overgangskurs for elever med svakt språklig grunnlag for å gjennomføre videregående opplæring.»</w:t>
      </w:r>
    </w:p>
    <w:p w14:paraId="0BFA75B6"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r w:rsidRPr="001A69B5">
        <w:t xml:space="preserve">, jf. </w:t>
      </w:r>
      <w:proofErr w:type="spellStart"/>
      <w:r w:rsidRPr="001A69B5">
        <w:t>Innst</w:t>
      </w:r>
      <w:proofErr w:type="spellEnd"/>
      <w:r w:rsidRPr="001A69B5">
        <w:t>. 585 S (2020–2021).</w:t>
      </w:r>
    </w:p>
    <w:p w14:paraId="22828250"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03CDFD93" w14:textId="77777777" w:rsidR="000513CD" w:rsidRPr="001A69B5" w:rsidRDefault="0009509B" w:rsidP="001A69B5">
      <w:pPr>
        <w:pStyle w:val="avsnitt-undertittel"/>
      </w:pPr>
      <w:r w:rsidRPr="001A69B5">
        <w:t xml:space="preserve">Vedtak nr. 1072, 1. juni 2021: </w:t>
      </w:r>
      <w:proofErr w:type="spellStart"/>
      <w:r w:rsidRPr="001A69B5">
        <w:t>Overgangstilbod</w:t>
      </w:r>
      <w:proofErr w:type="spellEnd"/>
      <w:r w:rsidRPr="001A69B5">
        <w:t xml:space="preserve"> i </w:t>
      </w:r>
      <w:proofErr w:type="spellStart"/>
      <w:r w:rsidRPr="001A69B5">
        <w:t>vidaregåande</w:t>
      </w:r>
      <w:proofErr w:type="spellEnd"/>
      <w:r w:rsidRPr="001A69B5">
        <w:t xml:space="preserve"> opplæring for </w:t>
      </w:r>
      <w:proofErr w:type="spellStart"/>
      <w:r w:rsidRPr="001A69B5">
        <w:t>elevar</w:t>
      </w:r>
      <w:proofErr w:type="spellEnd"/>
      <w:r w:rsidRPr="001A69B5">
        <w:t xml:space="preserve"> med svakt </w:t>
      </w:r>
      <w:proofErr w:type="spellStart"/>
      <w:r w:rsidRPr="001A69B5">
        <w:t>fagleg</w:t>
      </w:r>
      <w:proofErr w:type="spellEnd"/>
      <w:r w:rsidRPr="001A69B5">
        <w:t xml:space="preserve"> grunnlag</w:t>
      </w:r>
    </w:p>
    <w:p w14:paraId="1085A0F6" w14:textId="77777777" w:rsidR="000513CD" w:rsidRPr="001A69B5" w:rsidRDefault="0009509B" w:rsidP="001A69B5">
      <w:pPr>
        <w:pStyle w:val="blokksit"/>
      </w:pPr>
      <w:r w:rsidRPr="001A69B5">
        <w:rPr>
          <w:rStyle w:val="kursiv"/>
        </w:rPr>
        <w:t>«Stortinget ber regjeringen gjennomføre forsøk med obligatorisk overgangstilbud for elever med svakt faglig grunnlag for å gjennomføre videregående opplæring</w:t>
      </w:r>
      <w:r w:rsidRPr="001A69B5">
        <w:t>.</w:t>
      </w:r>
      <w:r w:rsidRPr="001A69B5">
        <w:rPr>
          <w:rStyle w:val="kursiv"/>
        </w:rPr>
        <w:t>»</w:t>
      </w:r>
    </w:p>
    <w:p w14:paraId="717CA57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 </w:t>
      </w:r>
      <w:r w:rsidRPr="001A69B5">
        <w:t xml:space="preserve">jf. </w:t>
      </w:r>
      <w:proofErr w:type="spellStart"/>
      <w:r w:rsidRPr="001A69B5">
        <w:t>Innst</w:t>
      </w:r>
      <w:proofErr w:type="spellEnd"/>
      <w:r w:rsidRPr="001A69B5">
        <w:t>. 585 S (2020–2021).</w:t>
      </w:r>
    </w:p>
    <w:p w14:paraId="55E433CC"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2EA3FF3D" w14:textId="0EBE9760" w:rsidR="000513CD" w:rsidRPr="001A69B5" w:rsidRDefault="0009509B" w:rsidP="001A69B5">
      <w:pPr>
        <w:pStyle w:val="avsnitt-undertittel"/>
      </w:pPr>
      <w:r w:rsidRPr="001A69B5">
        <w:t xml:space="preserve">Vedtak nr. 1073, 20. 1. juni 2021: Vektlegge </w:t>
      </w:r>
      <w:proofErr w:type="spellStart"/>
      <w:r w:rsidRPr="001A69B5">
        <w:t>opplæringstilbod</w:t>
      </w:r>
      <w:proofErr w:type="spellEnd"/>
      <w:r w:rsidRPr="001A69B5">
        <w:t xml:space="preserve"> som fører til læreplass</w:t>
      </w:r>
    </w:p>
    <w:p w14:paraId="648390BD" w14:textId="77777777" w:rsidR="000513CD" w:rsidRPr="001A69B5" w:rsidRDefault="0009509B" w:rsidP="001A69B5">
      <w:pPr>
        <w:pStyle w:val="blokksit"/>
      </w:pPr>
      <w:r w:rsidRPr="001A69B5">
        <w:rPr>
          <w:rStyle w:val="kursiv"/>
        </w:rPr>
        <w:t>«Stortinget ber regjeringen legge bort forslaget om å utvide ordningen for fagbrev som elev utenfor arbeidslivet og lærlingordningen, og heller vektlegge opplæringstilbud som skal lede fram til læreplass og opplæring i arbeidslivet.»</w:t>
      </w:r>
    </w:p>
    <w:p w14:paraId="26548ABD"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 </w:t>
      </w:r>
      <w:r w:rsidRPr="001A69B5">
        <w:rPr>
          <w:rStyle w:val="kursiv"/>
        </w:rPr>
        <w:t>Fullføringsreformen – med åpne dører til verden og fremtiden</w:t>
      </w:r>
      <w:r w:rsidRPr="001A69B5">
        <w:t xml:space="preserve">, jf. </w:t>
      </w:r>
      <w:proofErr w:type="spellStart"/>
      <w:r w:rsidRPr="001A69B5">
        <w:t>Innst</w:t>
      </w:r>
      <w:proofErr w:type="spellEnd"/>
      <w:r w:rsidRPr="001A69B5">
        <w:t>. 585 S (2020–2021).</w:t>
      </w:r>
    </w:p>
    <w:p w14:paraId="145B339A" w14:textId="77777777" w:rsidR="000513CD" w:rsidRPr="001A69B5" w:rsidRDefault="0009509B" w:rsidP="001A69B5">
      <w:r w:rsidRPr="001A69B5">
        <w:t xml:space="preserve">Departementet har lagt vekk forslaget om å innføre fagbrev som elev og vil jobbe videre med at </w:t>
      </w:r>
      <w:proofErr w:type="spellStart"/>
      <w:r w:rsidRPr="001A69B5">
        <w:t>fleire</w:t>
      </w:r>
      <w:proofErr w:type="spellEnd"/>
      <w:r w:rsidRPr="001A69B5">
        <w:t xml:space="preserve"> </w:t>
      </w:r>
      <w:proofErr w:type="spellStart"/>
      <w:r w:rsidRPr="001A69B5">
        <w:t>søkarar</w:t>
      </w:r>
      <w:proofErr w:type="spellEnd"/>
      <w:r w:rsidRPr="001A69B5">
        <w:t xml:space="preserve"> skal få læreplass. Departementet vil òg i samarbeid med </w:t>
      </w:r>
      <w:proofErr w:type="spellStart"/>
      <w:r w:rsidRPr="001A69B5">
        <w:t>partane</w:t>
      </w:r>
      <w:proofErr w:type="spellEnd"/>
      <w:r w:rsidRPr="001A69B5">
        <w:t xml:space="preserve"> i arbeidslivet, </w:t>
      </w:r>
      <w:proofErr w:type="spellStart"/>
      <w:r w:rsidRPr="001A69B5">
        <w:t>lærar</w:t>
      </w:r>
      <w:proofErr w:type="spellEnd"/>
      <w:r w:rsidRPr="001A69B5">
        <w:t xml:space="preserve">- og </w:t>
      </w:r>
      <w:proofErr w:type="spellStart"/>
      <w:r w:rsidRPr="001A69B5">
        <w:t>elevorganisasjonane</w:t>
      </w:r>
      <w:proofErr w:type="spellEnd"/>
      <w:r w:rsidRPr="001A69B5">
        <w:t xml:space="preserve"> og </w:t>
      </w:r>
      <w:proofErr w:type="spellStart"/>
      <w:r w:rsidRPr="001A69B5">
        <w:t>fylkeskommunane</w:t>
      </w:r>
      <w:proofErr w:type="spellEnd"/>
      <w:r w:rsidRPr="001A69B5">
        <w:t xml:space="preserve">, lage </w:t>
      </w:r>
      <w:proofErr w:type="spellStart"/>
      <w:r w:rsidRPr="001A69B5">
        <w:t>eit</w:t>
      </w:r>
      <w:proofErr w:type="spellEnd"/>
      <w:r w:rsidRPr="001A69B5">
        <w:t xml:space="preserve"> betre </w:t>
      </w:r>
      <w:proofErr w:type="spellStart"/>
      <w:r w:rsidRPr="001A69B5">
        <w:t>tilbod</w:t>
      </w:r>
      <w:proofErr w:type="spellEnd"/>
      <w:r w:rsidRPr="001A69B5">
        <w:t xml:space="preserve"> til </w:t>
      </w:r>
      <w:proofErr w:type="spellStart"/>
      <w:r w:rsidRPr="001A69B5">
        <w:t>dei</w:t>
      </w:r>
      <w:proofErr w:type="spellEnd"/>
      <w:r w:rsidRPr="001A69B5">
        <w:t xml:space="preserve"> som </w:t>
      </w:r>
      <w:proofErr w:type="spellStart"/>
      <w:r w:rsidRPr="001A69B5">
        <w:t>ikkje</w:t>
      </w:r>
      <w:proofErr w:type="spellEnd"/>
      <w:r w:rsidRPr="001A69B5">
        <w:t xml:space="preserve"> får læreplass.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09D7649A" w14:textId="77777777" w:rsidR="000513CD" w:rsidRPr="001A69B5" w:rsidRDefault="0009509B" w:rsidP="001A69B5">
      <w:pPr>
        <w:pStyle w:val="avsnitt-undertittel"/>
      </w:pPr>
      <w:r w:rsidRPr="001A69B5">
        <w:t xml:space="preserve">Vedtak nr. 1074, 20. 1. juni 2021: </w:t>
      </w:r>
      <w:proofErr w:type="spellStart"/>
      <w:r w:rsidRPr="001A69B5">
        <w:t>Tilbod</w:t>
      </w:r>
      <w:proofErr w:type="spellEnd"/>
      <w:r w:rsidRPr="001A69B5">
        <w:t xml:space="preserve"> om praksisbrev i </w:t>
      </w:r>
      <w:proofErr w:type="spellStart"/>
      <w:r w:rsidRPr="001A69B5">
        <w:t>vidaregåande</w:t>
      </w:r>
      <w:proofErr w:type="spellEnd"/>
      <w:r w:rsidRPr="001A69B5">
        <w:t xml:space="preserve"> opplæring</w:t>
      </w:r>
    </w:p>
    <w:p w14:paraId="273B30A1" w14:textId="77777777" w:rsidR="000513CD" w:rsidRPr="001A69B5" w:rsidRDefault="0009509B" w:rsidP="001A69B5">
      <w:pPr>
        <w:pStyle w:val="blokksit"/>
      </w:pPr>
      <w:r w:rsidRPr="001A69B5">
        <w:rPr>
          <w:rStyle w:val="kursiv"/>
        </w:rPr>
        <w:t>«Stortinget ber regjeringen komme tilbake med forslag som sikrer at alle videregående skoler med yrkesfag gir tilbud om praksisbrev eller tilsvarende tilbud for elever som har behov for mer tid og et tilrettelagt opplæringsløp ute i bedrift.»</w:t>
      </w:r>
    </w:p>
    <w:p w14:paraId="24C54B4F"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 </w:t>
      </w:r>
      <w:r w:rsidRPr="001A69B5">
        <w:rPr>
          <w:rStyle w:val="kursiv"/>
        </w:rPr>
        <w:t>Fullføringsreformen – med åpne dører til verden og fremtiden</w:t>
      </w:r>
      <w:r w:rsidRPr="001A69B5">
        <w:t xml:space="preserve">, jf. </w:t>
      </w:r>
      <w:proofErr w:type="spellStart"/>
      <w:r w:rsidRPr="001A69B5">
        <w:t>Innst</w:t>
      </w:r>
      <w:proofErr w:type="spellEnd"/>
      <w:r w:rsidRPr="001A69B5">
        <w:t>. 585 S (2020–2021).</w:t>
      </w:r>
    </w:p>
    <w:p w14:paraId="3FE6DFBB"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1721CE18" w14:textId="77777777" w:rsidR="000513CD" w:rsidRPr="001A69B5" w:rsidRDefault="0009509B" w:rsidP="001A69B5">
      <w:pPr>
        <w:pStyle w:val="avsnitt-undertittel"/>
      </w:pPr>
      <w:r w:rsidRPr="001A69B5">
        <w:t xml:space="preserve">Vedtak nr. 1075, 20. 1. juni 2021: </w:t>
      </w:r>
      <w:proofErr w:type="spellStart"/>
      <w:r w:rsidRPr="001A69B5">
        <w:t>Vekslingsmodellar</w:t>
      </w:r>
      <w:proofErr w:type="spellEnd"/>
      <w:r w:rsidRPr="001A69B5">
        <w:t xml:space="preserve"> i </w:t>
      </w:r>
      <w:proofErr w:type="spellStart"/>
      <w:r w:rsidRPr="001A69B5">
        <w:t>vidaregåande</w:t>
      </w:r>
      <w:proofErr w:type="spellEnd"/>
      <w:r w:rsidRPr="001A69B5">
        <w:t xml:space="preserve"> opplæring</w:t>
      </w:r>
    </w:p>
    <w:p w14:paraId="06EC3B4D" w14:textId="77777777" w:rsidR="000513CD" w:rsidRPr="001A69B5" w:rsidRDefault="0009509B" w:rsidP="001A69B5">
      <w:pPr>
        <w:pStyle w:val="blokksit"/>
      </w:pPr>
      <w:r w:rsidRPr="001A69B5">
        <w:rPr>
          <w:rStyle w:val="kursiv"/>
        </w:rPr>
        <w:t>«Stortinget ber regjeringen gi fylkeskommunene incitamenter til å utvide omfanget av ulike vekslingsmodeller som alternativ til hovedmodellen med 2 år i skole + 2 år i lærebedrift, slik at flere elever får mulighet til å veksle mellom opplæring i skole og bedrift gjennom hele opplæringsløpet.»</w:t>
      </w:r>
    </w:p>
    <w:p w14:paraId="2FAB9E8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r w:rsidRPr="001A69B5">
        <w:t xml:space="preserve">, jf. </w:t>
      </w:r>
      <w:proofErr w:type="spellStart"/>
      <w:r w:rsidRPr="001A69B5">
        <w:t>Innst</w:t>
      </w:r>
      <w:proofErr w:type="spellEnd"/>
      <w:r w:rsidRPr="001A69B5">
        <w:t>. 585 S (2020–2021).</w:t>
      </w:r>
    </w:p>
    <w:p w14:paraId="65ECE180"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B93EA81" w14:textId="77777777" w:rsidR="000513CD" w:rsidRPr="001A69B5" w:rsidRDefault="0009509B" w:rsidP="001A69B5">
      <w:pPr>
        <w:pStyle w:val="avsnitt-undertittel"/>
      </w:pPr>
      <w:r w:rsidRPr="001A69B5">
        <w:t xml:space="preserve">Vedtak nr. 1076, 20. 1. juni 2021: Forsterka oppfølgingsansvar i </w:t>
      </w:r>
      <w:proofErr w:type="spellStart"/>
      <w:r w:rsidRPr="001A69B5">
        <w:t>vidaregåande</w:t>
      </w:r>
      <w:proofErr w:type="spellEnd"/>
      <w:r w:rsidRPr="001A69B5">
        <w:t xml:space="preserve"> opplæring</w:t>
      </w:r>
    </w:p>
    <w:p w14:paraId="04982C23" w14:textId="77777777" w:rsidR="000513CD" w:rsidRPr="001A69B5" w:rsidRDefault="0009509B" w:rsidP="001A69B5">
      <w:pPr>
        <w:pStyle w:val="blokksit"/>
      </w:pPr>
      <w:r w:rsidRPr="001A69B5">
        <w:rPr>
          <w:rStyle w:val="kursiv"/>
        </w:rPr>
        <w:t>«Stortinget ber regjeringen forsterke skolenes oppfølgingsansvar for eleven gjennom hele opplæringsløpet, også i den tiden eleven er lærling i en lærebedrift.»</w:t>
      </w:r>
    </w:p>
    <w:p w14:paraId="5CE1E2F3"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r w:rsidRPr="001A69B5">
        <w:t xml:space="preserve">, jf. </w:t>
      </w:r>
      <w:proofErr w:type="spellStart"/>
      <w:r w:rsidRPr="001A69B5">
        <w:t>Innst</w:t>
      </w:r>
      <w:proofErr w:type="spellEnd"/>
      <w:r w:rsidRPr="001A69B5">
        <w:t>. 585 S (2020–2021).</w:t>
      </w:r>
    </w:p>
    <w:p w14:paraId="60CC72DF" w14:textId="77777777" w:rsidR="000513CD" w:rsidRPr="001A69B5" w:rsidRDefault="0009509B" w:rsidP="001A69B5">
      <w:r w:rsidRPr="001A69B5">
        <w:t xml:space="preserve">Departementet vil følge opp vedtaket i samband med oppfølginga av tiltaka i Meld. St. 21 (2020–2021) </w:t>
      </w:r>
      <w:r w:rsidRPr="001A69B5">
        <w:rPr>
          <w:rStyle w:val="kursiv"/>
        </w:rPr>
        <w:t xml:space="preserve">Fullføringsreformen – med åpne dører til verden og </w:t>
      </w:r>
      <w:proofErr w:type="spellStart"/>
      <w:proofErr w:type="gramStart"/>
      <w:r w:rsidRPr="001A69B5">
        <w:rPr>
          <w:rStyle w:val="kursiv"/>
        </w:rPr>
        <w:t>fremtiden.</w:t>
      </w:r>
      <w:r w:rsidRPr="001A69B5">
        <w:t>Departementet</w:t>
      </w:r>
      <w:proofErr w:type="spellEnd"/>
      <w:proofErr w:type="gramEnd"/>
      <w:r w:rsidRPr="001A69B5">
        <w:t xml:space="preserve">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1E5FB2C0" w14:textId="77777777" w:rsidR="000513CD" w:rsidRPr="001A69B5" w:rsidRDefault="0009509B" w:rsidP="001A69B5">
      <w:pPr>
        <w:pStyle w:val="avsnitt-undertittel"/>
      </w:pPr>
      <w:r w:rsidRPr="001A69B5">
        <w:t xml:space="preserve">Vedtak nr. 1077, 20. 1. juni 2021: Utstyr i </w:t>
      </w:r>
      <w:proofErr w:type="spellStart"/>
      <w:r w:rsidRPr="001A69B5">
        <w:t>vidaregåande</w:t>
      </w:r>
      <w:proofErr w:type="spellEnd"/>
      <w:r w:rsidRPr="001A69B5">
        <w:t xml:space="preserve"> opplæring</w:t>
      </w:r>
    </w:p>
    <w:p w14:paraId="58592C24" w14:textId="77777777" w:rsidR="000513CD" w:rsidRPr="001A69B5" w:rsidRDefault="0009509B" w:rsidP="001A69B5">
      <w:pPr>
        <w:pStyle w:val="blokksit"/>
      </w:pPr>
      <w:r w:rsidRPr="001A69B5">
        <w:rPr>
          <w:rStyle w:val="kursiv"/>
        </w:rPr>
        <w:t>«Stortinget ber regjeringen komme tilbake i forbindelse med statsbudsjettet for 2022 med forsterket finansiering av utstyr i videregående opplæring og en særskilt toppfinansiering til yrkesfagprogram med behov for særlig kostnadskrevende utstyr.»</w:t>
      </w:r>
    </w:p>
    <w:p w14:paraId="6FFF4A5A"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r w:rsidRPr="001A69B5">
        <w:t xml:space="preserve">, jf. </w:t>
      </w:r>
      <w:proofErr w:type="spellStart"/>
      <w:r w:rsidRPr="001A69B5">
        <w:t>Innst</w:t>
      </w:r>
      <w:proofErr w:type="spellEnd"/>
      <w:r w:rsidRPr="001A69B5">
        <w:t>. 585 S (2020–2021).</w:t>
      </w:r>
    </w:p>
    <w:p w14:paraId="2FD44067" w14:textId="77777777" w:rsidR="000513CD" w:rsidRPr="001A69B5" w:rsidRDefault="0009509B" w:rsidP="001A69B5">
      <w:r w:rsidRPr="001A69B5">
        <w:t xml:space="preserve">Regjeringa foreslår i statsbudsjettet for 2022 å </w:t>
      </w:r>
      <w:proofErr w:type="spellStart"/>
      <w:r w:rsidRPr="001A69B5">
        <w:t>vidareføre</w:t>
      </w:r>
      <w:proofErr w:type="spellEnd"/>
      <w:r w:rsidRPr="001A69B5">
        <w:t xml:space="preserve"> 17 mill. kroner til ei forsøksordning som skal stimulere til </w:t>
      </w:r>
      <w:proofErr w:type="spellStart"/>
      <w:r w:rsidRPr="001A69B5">
        <w:t>investeringar</w:t>
      </w:r>
      <w:proofErr w:type="spellEnd"/>
      <w:r w:rsidRPr="001A69B5">
        <w:t xml:space="preserve"> i utstyr på yrkesfag. Målet er å få betre kunnskap om kva for </w:t>
      </w:r>
      <w:proofErr w:type="spellStart"/>
      <w:r w:rsidRPr="001A69B5">
        <w:t>modellar</w:t>
      </w:r>
      <w:proofErr w:type="spellEnd"/>
      <w:r w:rsidRPr="001A69B5">
        <w:t xml:space="preserve"> for finansiering av utstyr som fører til finansiering </w:t>
      </w:r>
      <w:proofErr w:type="spellStart"/>
      <w:r w:rsidRPr="001A69B5">
        <w:t>frå</w:t>
      </w:r>
      <w:proofErr w:type="spellEnd"/>
      <w:r w:rsidRPr="001A69B5">
        <w:t xml:space="preserve"> </w:t>
      </w:r>
      <w:proofErr w:type="spellStart"/>
      <w:r w:rsidRPr="001A69B5">
        <w:t>fylkeskommunane</w:t>
      </w:r>
      <w:proofErr w:type="spellEnd"/>
      <w:r w:rsidRPr="001A69B5">
        <w:t xml:space="preserve">. Departementet meiner vedtak nr. 1077, 1. juni 2021 er </w:t>
      </w:r>
      <w:proofErr w:type="spellStart"/>
      <w:r w:rsidRPr="001A69B5">
        <w:t>følgt</w:t>
      </w:r>
      <w:proofErr w:type="spellEnd"/>
      <w:r w:rsidRPr="001A69B5">
        <w:t xml:space="preserve"> opp.</w:t>
      </w:r>
    </w:p>
    <w:p w14:paraId="7CB783DC" w14:textId="77777777" w:rsidR="000513CD" w:rsidRPr="001A69B5" w:rsidRDefault="0009509B" w:rsidP="001A69B5">
      <w:pPr>
        <w:pStyle w:val="avsnitt-undertittel"/>
      </w:pPr>
      <w:r w:rsidRPr="001A69B5">
        <w:t>Vedtak nr. 1078, 20. 1. juni 2021: Opplæringskontor og lærebedrifter</w:t>
      </w:r>
    </w:p>
    <w:p w14:paraId="274A83F6" w14:textId="77777777" w:rsidR="000513CD" w:rsidRPr="001A69B5" w:rsidRDefault="0009509B" w:rsidP="001A69B5">
      <w:pPr>
        <w:pStyle w:val="blokksit"/>
      </w:pPr>
      <w:r w:rsidRPr="001A69B5">
        <w:rPr>
          <w:rStyle w:val="kursiv"/>
        </w:rPr>
        <w:t>«Stortinget ber regjeringen videreføre lovfesting av opplæringskontorene og godkjenning som lærebedrift, samt forsterke opplæringskontorenes funksjon som bindeledd mellom skolen og lærebedriftene</w:t>
      </w:r>
      <w:r w:rsidRPr="001A69B5">
        <w:t>.</w:t>
      </w:r>
      <w:r w:rsidRPr="001A69B5">
        <w:rPr>
          <w:rStyle w:val="kursiv"/>
        </w:rPr>
        <w:t>»</w:t>
      </w:r>
    </w:p>
    <w:p w14:paraId="70B543B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 </w:t>
      </w:r>
      <w:r w:rsidRPr="001A69B5">
        <w:rPr>
          <w:rStyle w:val="kursiv"/>
        </w:rPr>
        <w:t>Fullføringsreformen – med åpne dører til verden og fremtiden</w:t>
      </w:r>
      <w:r w:rsidRPr="001A69B5">
        <w:t xml:space="preserve">, jf. </w:t>
      </w:r>
      <w:proofErr w:type="spellStart"/>
      <w:r w:rsidRPr="001A69B5">
        <w:t>Innst</w:t>
      </w:r>
      <w:proofErr w:type="spellEnd"/>
      <w:r w:rsidRPr="001A69B5">
        <w:t>. 585 S (2020–2021).</w:t>
      </w:r>
    </w:p>
    <w:p w14:paraId="74F3AB07" w14:textId="77777777" w:rsidR="000513CD" w:rsidRPr="001A69B5" w:rsidRDefault="0009509B" w:rsidP="001A69B5">
      <w:r w:rsidRPr="001A69B5">
        <w:t xml:space="preserve">Departementet vil følge opp vedtaket i forslag til ny opplæringslov. Forslag til ny opplæringslov blei sendt på </w:t>
      </w:r>
      <w:proofErr w:type="spellStart"/>
      <w:r w:rsidRPr="001A69B5">
        <w:t>høyring</w:t>
      </w:r>
      <w:proofErr w:type="spellEnd"/>
      <w:r w:rsidRPr="001A69B5">
        <w:t xml:space="preserve"> 26. august 2021, og departementet </w:t>
      </w:r>
      <w:proofErr w:type="spellStart"/>
      <w:r w:rsidRPr="001A69B5">
        <w:t>tek</w:t>
      </w:r>
      <w:proofErr w:type="spellEnd"/>
      <w:r w:rsidRPr="001A69B5">
        <w:t xml:space="preserve"> sikte på å </w:t>
      </w:r>
      <w:proofErr w:type="spellStart"/>
      <w:r w:rsidRPr="001A69B5">
        <w:t>fremje</w:t>
      </w:r>
      <w:proofErr w:type="spellEnd"/>
      <w:r w:rsidRPr="001A69B5">
        <w:t xml:space="preserve"> </w:t>
      </w:r>
      <w:proofErr w:type="spellStart"/>
      <w:r w:rsidRPr="001A69B5">
        <w:t>ein</w:t>
      </w:r>
      <w:proofErr w:type="spellEnd"/>
      <w:r w:rsidRPr="001A69B5">
        <w:t xml:space="preserve"> lovproposisjon for Stortinget våren 2023.</w:t>
      </w:r>
    </w:p>
    <w:p w14:paraId="42F52CF2" w14:textId="77777777" w:rsidR="000513CD" w:rsidRPr="001A69B5" w:rsidRDefault="0009509B" w:rsidP="001A69B5">
      <w:pPr>
        <w:pStyle w:val="avsnitt-undertittel"/>
      </w:pPr>
      <w:r w:rsidRPr="001A69B5">
        <w:t xml:space="preserve">Vedtak nr. 1079, 20. 1. juni 2021: Utstyrsstipend i </w:t>
      </w:r>
      <w:proofErr w:type="spellStart"/>
      <w:r w:rsidRPr="001A69B5">
        <w:t>vidaregåande</w:t>
      </w:r>
      <w:proofErr w:type="spellEnd"/>
      <w:r w:rsidRPr="001A69B5">
        <w:t xml:space="preserve"> opplæring</w:t>
      </w:r>
    </w:p>
    <w:p w14:paraId="52CA0E10" w14:textId="77777777" w:rsidR="000513CD" w:rsidRPr="001A69B5" w:rsidRDefault="0009509B" w:rsidP="001A69B5">
      <w:pPr>
        <w:pStyle w:val="blokksit"/>
      </w:pPr>
      <w:r w:rsidRPr="001A69B5">
        <w:rPr>
          <w:rStyle w:val="kursiv"/>
        </w:rPr>
        <w:t>«Stortinget ber regjeringen i forbindelse med forslag til statsbudsjett for 2022 gjennomgå satsene for utstyrsstipend slik at satsene er i tråd med utstyrskravene som stilles i de ulike utdanningsprogrammene</w:t>
      </w:r>
      <w:r w:rsidRPr="001A69B5">
        <w:t>.</w:t>
      </w:r>
      <w:r w:rsidRPr="001A69B5">
        <w:rPr>
          <w:rStyle w:val="kursiv"/>
        </w:rPr>
        <w:t>»</w:t>
      </w:r>
    </w:p>
    <w:p w14:paraId="2C8A66F6"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 </w:t>
      </w:r>
      <w:r w:rsidRPr="001A69B5">
        <w:t xml:space="preserve">jf. </w:t>
      </w:r>
      <w:proofErr w:type="spellStart"/>
      <w:r w:rsidRPr="001A69B5">
        <w:t>Innst</w:t>
      </w:r>
      <w:proofErr w:type="spellEnd"/>
      <w:r w:rsidRPr="001A69B5">
        <w:t>. 585 S (2020–2021).</w:t>
      </w:r>
    </w:p>
    <w:p w14:paraId="549CBB77" w14:textId="77777777" w:rsidR="000513CD" w:rsidRPr="001A69B5" w:rsidRDefault="0009509B" w:rsidP="001A69B5">
      <w:r w:rsidRPr="001A69B5">
        <w:t xml:space="preserve">Regjeringa er </w:t>
      </w:r>
      <w:proofErr w:type="spellStart"/>
      <w:r w:rsidRPr="001A69B5">
        <w:t>oppteken</w:t>
      </w:r>
      <w:proofErr w:type="spellEnd"/>
      <w:r w:rsidRPr="001A69B5">
        <w:t xml:space="preserve"> av fag- og yrkesopplæringa og av at </w:t>
      </w:r>
      <w:proofErr w:type="spellStart"/>
      <w:r w:rsidRPr="001A69B5">
        <w:t>elevane</w:t>
      </w:r>
      <w:proofErr w:type="spellEnd"/>
      <w:r w:rsidRPr="001A69B5">
        <w:t xml:space="preserve"> har nødvendig utstyr for å ta del i opplæringa på </w:t>
      </w:r>
      <w:proofErr w:type="spellStart"/>
      <w:r w:rsidRPr="001A69B5">
        <w:t>ein</w:t>
      </w:r>
      <w:proofErr w:type="spellEnd"/>
      <w:r w:rsidRPr="001A69B5">
        <w:t xml:space="preserve"> god måte. Utstyrsstipendet som </w:t>
      </w:r>
      <w:proofErr w:type="spellStart"/>
      <w:r w:rsidRPr="001A69B5">
        <w:t>elevane</w:t>
      </w:r>
      <w:proofErr w:type="spellEnd"/>
      <w:r w:rsidRPr="001A69B5">
        <w:t xml:space="preserve"> får </w:t>
      </w:r>
      <w:proofErr w:type="spellStart"/>
      <w:r w:rsidRPr="001A69B5">
        <w:t>frå</w:t>
      </w:r>
      <w:proofErr w:type="spellEnd"/>
      <w:r w:rsidRPr="001A69B5">
        <w:t xml:space="preserve"> Lånekassen, skal bidra til å dekke utgiftene </w:t>
      </w:r>
      <w:proofErr w:type="spellStart"/>
      <w:r w:rsidRPr="001A69B5">
        <w:t>elevar</w:t>
      </w:r>
      <w:proofErr w:type="spellEnd"/>
      <w:r w:rsidRPr="001A69B5">
        <w:t xml:space="preserve"> har til individuelt utstyr. For </w:t>
      </w:r>
      <w:proofErr w:type="spellStart"/>
      <w:r w:rsidRPr="001A69B5">
        <w:t>einskilde</w:t>
      </w:r>
      <w:proofErr w:type="spellEnd"/>
      <w:r w:rsidRPr="001A69B5">
        <w:t xml:space="preserve"> utdanningsprogram har det </w:t>
      </w:r>
      <w:proofErr w:type="spellStart"/>
      <w:r w:rsidRPr="001A69B5">
        <w:t>ikkje</w:t>
      </w:r>
      <w:proofErr w:type="spellEnd"/>
      <w:r w:rsidRPr="001A69B5">
        <w:t xml:space="preserve"> </w:t>
      </w:r>
      <w:proofErr w:type="spellStart"/>
      <w:r w:rsidRPr="001A69B5">
        <w:t>vore</w:t>
      </w:r>
      <w:proofErr w:type="spellEnd"/>
      <w:r w:rsidRPr="001A69B5">
        <w:t xml:space="preserve"> godt nok samsvar mellom nivået på stipendet og utgiftene til </w:t>
      </w:r>
      <w:proofErr w:type="spellStart"/>
      <w:r w:rsidRPr="001A69B5">
        <w:t>elevane</w:t>
      </w:r>
      <w:proofErr w:type="spellEnd"/>
      <w:r w:rsidRPr="001A69B5">
        <w:t>.</w:t>
      </w:r>
    </w:p>
    <w:p w14:paraId="1BD0A4BE" w14:textId="77777777" w:rsidR="000513CD" w:rsidRPr="001A69B5" w:rsidRDefault="0009509B" w:rsidP="001A69B5">
      <w:r w:rsidRPr="001A69B5">
        <w:t xml:space="preserve">I 2019 utførte Rambøll </w:t>
      </w:r>
      <w:proofErr w:type="spellStart"/>
      <w:r w:rsidRPr="001A69B5">
        <w:t>ein</w:t>
      </w:r>
      <w:proofErr w:type="spellEnd"/>
      <w:r w:rsidRPr="001A69B5">
        <w:t xml:space="preserve"> kartleggingsrapport av samsvaret mellom </w:t>
      </w:r>
      <w:proofErr w:type="spellStart"/>
      <w:r w:rsidRPr="001A69B5">
        <w:t>stipendsatsar</w:t>
      </w:r>
      <w:proofErr w:type="spellEnd"/>
      <w:r w:rsidRPr="001A69B5">
        <w:t xml:space="preserve"> og reelle utgifter. Rapporten </w:t>
      </w:r>
      <w:proofErr w:type="spellStart"/>
      <w:r w:rsidRPr="001A69B5">
        <w:t>peikar</w:t>
      </w:r>
      <w:proofErr w:type="spellEnd"/>
      <w:r w:rsidRPr="001A69B5">
        <w:t xml:space="preserve"> på at det er </w:t>
      </w:r>
      <w:proofErr w:type="spellStart"/>
      <w:r w:rsidRPr="001A69B5">
        <w:t>betydeleg</w:t>
      </w:r>
      <w:proofErr w:type="spellEnd"/>
      <w:r w:rsidRPr="001A69B5">
        <w:t xml:space="preserve"> variasjon mellom </w:t>
      </w:r>
      <w:proofErr w:type="spellStart"/>
      <w:r w:rsidRPr="001A69B5">
        <w:t>skular</w:t>
      </w:r>
      <w:proofErr w:type="spellEnd"/>
      <w:r w:rsidRPr="001A69B5">
        <w:t xml:space="preserve"> og mellom utdanningsprogram når det </w:t>
      </w:r>
      <w:proofErr w:type="spellStart"/>
      <w:r w:rsidRPr="001A69B5">
        <w:t>gjeld</w:t>
      </w:r>
      <w:proofErr w:type="spellEnd"/>
      <w:r w:rsidRPr="001A69B5">
        <w:t xml:space="preserve"> utgiftene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har til utstyr. Rambøll slår fast at </w:t>
      </w:r>
      <w:proofErr w:type="spellStart"/>
      <w:r w:rsidRPr="001A69B5">
        <w:t>eit</w:t>
      </w:r>
      <w:proofErr w:type="spellEnd"/>
      <w:r w:rsidRPr="001A69B5">
        <w:t xml:space="preserve"> universelt utstyrsstipend </w:t>
      </w:r>
      <w:proofErr w:type="spellStart"/>
      <w:r w:rsidRPr="001A69B5">
        <w:t>ikkje</w:t>
      </w:r>
      <w:proofErr w:type="spellEnd"/>
      <w:r w:rsidRPr="001A69B5">
        <w:t xml:space="preserve"> vil dekke behova til alle </w:t>
      </w:r>
      <w:proofErr w:type="spellStart"/>
      <w:r w:rsidRPr="001A69B5">
        <w:t>elevar</w:t>
      </w:r>
      <w:proofErr w:type="spellEnd"/>
      <w:r w:rsidRPr="001A69B5">
        <w:t xml:space="preserve"> like godt. Det er òg viktig at ordninga </w:t>
      </w:r>
      <w:proofErr w:type="spellStart"/>
      <w:r w:rsidRPr="001A69B5">
        <w:t>ikkje</w:t>
      </w:r>
      <w:proofErr w:type="spellEnd"/>
      <w:r w:rsidRPr="001A69B5">
        <w:t xml:space="preserve"> </w:t>
      </w:r>
      <w:proofErr w:type="spellStart"/>
      <w:r w:rsidRPr="001A69B5">
        <w:t>bidreg</w:t>
      </w:r>
      <w:proofErr w:type="spellEnd"/>
      <w:r w:rsidRPr="001A69B5">
        <w:t xml:space="preserve"> til ei utvikling der det blir forventa at alle har stadig </w:t>
      </w:r>
      <w:proofErr w:type="spellStart"/>
      <w:r w:rsidRPr="001A69B5">
        <w:t>meir</w:t>
      </w:r>
      <w:proofErr w:type="spellEnd"/>
      <w:r w:rsidRPr="001A69B5">
        <w:t xml:space="preserve"> kostbart utstyr, eller at </w:t>
      </w:r>
      <w:proofErr w:type="spellStart"/>
      <w:r w:rsidRPr="001A69B5">
        <w:t>skulane</w:t>
      </w:r>
      <w:proofErr w:type="spellEnd"/>
      <w:r w:rsidRPr="001A69B5">
        <w:t xml:space="preserve"> kan skyve ansvaret for utstyr </w:t>
      </w:r>
      <w:proofErr w:type="spellStart"/>
      <w:r w:rsidRPr="001A69B5">
        <w:t>dei</w:t>
      </w:r>
      <w:proofErr w:type="spellEnd"/>
      <w:r w:rsidRPr="001A69B5">
        <w:t xml:space="preserve"> har ansvar for å finansiere, over på den </w:t>
      </w:r>
      <w:proofErr w:type="spellStart"/>
      <w:r w:rsidRPr="001A69B5">
        <w:t>einskilde</w:t>
      </w:r>
      <w:proofErr w:type="spellEnd"/>
      <w:r w:rsidRPr="001A69B5">
        <w:t xml:space="preserve"> elev.</w:t>
      </w:r>
    </w:p>
    <w:p w14:paraId="2E4CBEB4" w14:textId="77777777" w:rsidR="000513CD" w:rsidRPr="001A69B5" w:rsidRDefault="0009509B" w:rsidP="001A69B5">
      <w:r w:rsidRPr="001A69B5">
        <w:t xml:space="preserve">I statsbudsjettet for 2020 blei løyvinga til utstyrsstipendet for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w:t>
      </w:r>
      <w:proofErr w:type="spellStart"/>
      <w:r w:rsidRPr="001A69B5">
        <w:t>auka</w:t>
      </w:r>
      <w:proofErr w:type="spellEnd"/>
      <w:r w:rsidRPr="001A69B5">
        <w:t xml:space="preserve"> med 25 mill. kroner for at det skulle bli betre samsvar mellom stipendet og utgiftene </w:t>
      </w:r>
      <w:proofErr w:type="spellStart"/>
      <w:r w:rsidRPr="001A69B5">
        <w:t>elevane</w:t>
      </w:r>
      <w:proofErr w:type="spellEnd"/>
      <w:r w:rsidRPr="001A69B5">
        <w:t xml:space="preserve"> har til utstyr. </w:t>
      </w:r>
      <w:proofErr w:type="spellStart"/>
      <w:r w:rsidRPr="001A69B5">
        <w:t>Endringane</w:t>
      </w:r>
      <w:proofErr w:type="spellEnd"/>
      <w:r w:rsidRPr="001A69B5">
        <w:t xml:space="preserve"> i utstyrsstipendordninga </w:t>
      </w:r>
      <w:proofErr w:type="spellStart"/>
      <w:r w:rsidRPr="001A69B5">
        <w:t>frå</w:t>
      </w:r>
      <w:proofErr w:type="spellEnd"/>
      <w:r w:rsidRPr="001A69B5">
        <w:t xml:space="preserve"> og med undervisningsåret 2020–21 førte til </w:t>
      </w:r>
      <w:proofErr w:type="spellStart"/>
      <w:r w:rsidRPr="001A69B5">
        <w:t>eit</w:t>
      </w:r>
      <w:proofErr w:type="spellEnd"/>
      <w:r w:rsidRPr="001A69B5">
        <w:t xml:space="preserve"> markant løft i stipendsatsen for </w:t>
      </w:r>
      <w:proofErr w:type="spellStart"/>
      <w:r w:rsidRPr="001A69B5">
        <w:t>fleire</w:t>
      </w:r>
      <w:proofErr w:type="spellEnd"/>
      <w:r w:rsidRPr="001A69B5">
        <w:t xml:space="preserve"> av </w:t>
      </w:r>
      <w:proofErr w:type="spellStart"/>
      <w:r w:rsidRPr="001A69B5">
        <w:t>dei</w:t>
      </w:r>
      <w:proofErr w:type="spellEnd"/>
      <w:r w:rsidRPr="001A69B5">
        <w:t xml:space="preserve"> </w:t>
      </w:r>
      <w:proofErr w:type="spellStart"/>
      <w:r w:rsidRPr="001A69B5">
        <w:t>dyrare</w:t>
      </w:r>
      <w:proofErr w:type="spellEnd"/>
      <w:r w:rsidRPr="001A69B5">
        <w:t xml:space="preserve"> yrkesfaglege utdanningsprogramma, til dømes bygg- og anleggsteknikk. Det er verken </w:t>
      </w:r>
      <w:proofErr w:type="spellStart"/>
      <w:r w:rsidRPr="001A69B5">
        <w:t>mogleg</w:t>
      </w:r>
      <w:proofErr w:type="spellEnd"/>
      <w:r w:rsidRPr="001A69B5">
        <w:t xml:space="preserve"> eller </w:t>
      </w:r>
      <w:proofErr w:type="spellStart"/>
      <w:r w:rsidRPr="001A69B5">
        <w:t>ønskeleg</w:t>
      </w:r>
      <w:proofErr w:type="spellEnd"/>
      <w:r w:rsidRPr="001A69B5">
        <w:t xml:space="preserve"> å kartlegge </w:t>
      </w:r>
      <w:proofErr w:type="spellStart"/>
      <w:r w:rsidRPr="001A69B5">
        <w:t>satsane</w:t>
      </w:r>
      <w:proofErr w:type="spellEnd"/>
      <w:r w:rsidRPr="001A69B5">
        <w:t xml:space="preserve"> </w:t>
      </w:r>
      <w:proofErr w:type="spellStart"/>
      <w:r w:rsidRPr="001A69B5">
        <w:t>innanfor</w:t>
      </w:r>
      <w:proofErr w:type="spellEnd"/>
      <w:r w:rsidRPr="001A69B5">
        <w:t xml:space="preserve"> </w:t>
      </w:r>
      <w:proofErr w:type="spellStart"/>
      <w:r w:rsidRPr="001A69B5">
        <w:t>ein</w:t>
      </w:r>
      <w:proofErr w:type="spellEnd"/>
      <w:r w:rsidRPr="001A69B5">
        <w:t xml:space="preserve"> svært kort tidshorisont. Rapporten Rambøll publiserte i 2019, er, etter regjeringa </w:t>
      </w:r>
      <w:proofErr w:type="spellStart"/>
      <w:r w:rsidRPr="001A69B5">
        <w:t>si</w:t>
      </w:r>
      <w:proofErr w:type="spellEnd"/>
      <w:r w:rsidRPr="001A69B5">
        <w:t xml:space="preserve"> vurdering, </w:t>
      </w:r>
      <w:proofErr w:type="spellStart"/>
      <w:r w:rsidRPr="001A69B5">
        <w:t>eit</w:t>
      </w:r>
      <w:proofErr w:type="spellEnd"/>
      <w:r w:rsidRPr="001A69B5">
        <w:t xml:space="preserve"> </w:t>
      </w:r>
      <w:proofErr w:type="spellStart"/>
      <w:r w:rsidRPr="001A69B5">
        <w:t>tilstrekkeleg</w:t>
      </w:r>
      <w:proofErr w:type="spellEnd"/>
      <w:r w:rsidRPr="001A69B5">
        <w:t xml:space="preserve"> oppdatert kunnskapsgrunnlag på dette området.</w:t>
      </w:r>
    </w:p>
    <w:p w14:paraId="513CC346" w14:textId="77777777" w:rsidR="000513CD" w:rsidRPr="001A69B5" w:rsidRDefault="0009509B" w:rsidP="001A69B5">
      <w:r w:rsidRPr="001A69B5">
        <w:t xml:space="preserve">Departementet meiner at vedtak nr. 1079, 1. juni 2021 med dette er </w:t>
      </w:r>
      <w:proofErr w:type="spellStart"/>
      <w:r w:rsidRPr="001A69B5">
        <w:t>følgt</w:t>
      </w:r>
      <w:proofErr w:type="spellEnd"/>
      <w:r w:rsidRPr="001A69B5">
        <w:t xml:space="preserve"> opp.</w:t>
      </w:r>
    </w:p>
    <w:p w14:paraId="231C4400" w14:textId="77777777" w:rsidR="000513CD" w:rsidRPr="001A69B5" w:rsidRDefault="0009509B" w:rsidP="001A69B5">
      <w:pPr>
        <w:pStyle w:val="avsnitt-undertittel"/>
      </w:pPr>
      <w:r w:rsidRPr="001A69B5">
        <w:t xml:space="preserve">Vedtak nr. 1080, 20. 1. juni 2021: </w:t>
      </w:r>
      <w:proofErr w:type="spellStart"/>
      <w:r w:rsidRPr="001A69B5">
        <w:t>Produksjonsskular</w:t>
      </w:r>
      <w:proofErr w:type="spellEnd"/>
    </w:p>
    <w:p w14:paraId="0E69793D" w14:textId="77777777" w:rsidR="000513CD" w:rsidRPr="001A69B5" w:rsidRDefault="0009509B" w:rsidP="001A69B5">
      <w:pPr>
        <w:pStyle w:val="blokksit"/>
      </w:pPr>
      <w:r w:rsidRPr="001A69B5">
        <w:rPr>
          <w:rStyle w:val="kursiv"/>
        </w:rPr>
        <w:t>«Stortinget ber regjeringen legge til rette for etablering av flere produksjonsskoler</w:t>
      </w:r>
      <w:r w:rsidRPr="001A69B5">
        <w:t>.</w:t>
      </w:r>
      <w:r w:rsidRPr="001A69B5">
        <w:rPr>
          <w:rStyle w:val="kursiv"/>
        </w:rPr>
        <w:t>»</w:t>
      </w:r>
    </w:p>
    <w:p w14:paraId="7F5CC65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 </w:t>
      </w:r>
      <w:r w:rsidRPr="001A69B5">
        <w:t xml:space="preserve">jf. </w:t>
      </w:r>
      <w:proofErr w:type="spellStart"/>
      <w:r w:rsidRPr="001A69B5">
        <w:t>Innst</w:t>
      </w:r>
      <w:proofErr w:type="spellEnd"/>
      <w:r w:rsidRPr="001A69B5">
        <w:t>. 585 S (2020–2021).</w:t>
      </w:r>
    </w:p>
    <w:p w14:paraId="2531E5C1" w14:textId="77777777" w:rsidR="000513CD" w:rsidRPr="001A69B5" w:rsidRDefault="0009509B" w:rsidP="001A69B5">
      <w:r w:rsidRPr="001A69B5">
        <w:t xml:space="preserve">I revidert budsjett for 2021 blei det løyvd 6 mill. kroner til </w:t>
      </w:r>
      <w:proofErr w:type="spellStart"/>
      <w:r w:rsidRPr="001A69B5">
        <w:t>produksjonsskular</w:t>
      </w:r>
      <w:proofErr w:type="spellEnd"/>
      <w:r w:rsidRPr="001A69B5">
        <w:t xml:space="preserve">, jf. </w:t>
      </w:r>
      <w:proofErr w:type="spellStart"/>
      <w:r w:rsidRPr="001A69B5">
        <w:t>Innst</w:t>
      </w:r>
      <w:proofErr w:type="spellEnd"/>
      <w:r w:rsidRPr="001A69B5">
        <w:t xml:space="preserve">. 600 S (2020–2021). </w:t>
      </w:r>
      <w:proofErr w:type="spellStart"/>
      <w:r w:rsidRPr="001A69B5">
        <w:t>Midlane</w:t>
      </w:r>
      <w:proofErr w:type="spellEnd"/>
      <w:r w:rsidRPr="001A69B5">
        <w:t xml:space="preserve"> går til </w:t>
      </w:r>
      <w:proofErr w:type="spellStart"/>
      <w:r w:rsidRPr="001A69B5">
        <w:t>Vestland</w:t>
      </w:r>
      <w:proofErr w:type="spellEnd"/>
      <w:r w:rsidRPr="001A69B5">
        <w:t xml:space="preserve"> fylkeskommune. Departementet foreslår å </w:t>
      </w:r>
      <w:proofErr w:type="spellStart"/>
      <w:r w:rsidRPr="001A69B5">
        <w:t>vidareføre</w:t>
      </w:r>
      <w:proofErr w:type="spellEnd"/>
      <w:r w:rsidRPr="001A69B5">
        <w:t xml:space="preserve"> </w:t>
      </w:r>
      <w:proofErr w:type="spellStart"/>
      <w:r w:rsidRPr="001A69B5">
        <w:t>tilskotet</w:t>
      </w:r>
      <w:proofErr w:type="spellEnd"/>
      <w:r w:rsidRPr="001A69B5">
        <w:t xml:space="preserve"> i statsbudsjettet for 2022. Departementet vil </w:t>
      </w:r>
      <w:proofErr w:type="spellStart"/>
      <w:r w:rsidRPr="001A69B5">
        <w:t>kome</w:t>
      </w:r>
      <w:proofErr w:type="spellEnd"/>
      <w:r w:rsidRPr="001A69B5">
        <w:t xml:space="preserve"> tilbake til Stortinget på eigna måte.</w:t>
      </w:r>
    </w:p>
    <w:p w14:paraId="0647D131" w14:textId="77777777" w:rsidR="000513CD" w:rsidRPr="001A69B5" w:rsidRDefault="0009509B" w:rsidP="001A69B5">
      <w:pPr>
        <w:pStyle w:val="avsnitt-undertittel"/>
      </w:pPr>
      <w:r w:rsidRPr="001A69B5">
        <w:t xml:space="preserve">Vedtak nr. 1104, 2. juni 2021: </w:t>
      </w:r>
      <w:proofErr w:type="spellStart"/>
      <w:r w:rsidRPr="001A69B5">
        <w:t>Heilskaplege</w:t>
      </w:r>
      <w:proofErr w:type="spellEnd"/>
      <w:r w:rsidRPr="001A69B5">
        <w:t xml:space="preserve"> og koordinerte </w:t>
      </w:r>
      <w:proofErr w:type="spellStart"/>
      <w:r w:rsidRPr="001A69B5">
        <w:t>tenester</w:t>
      </w:r>
      <w:proofErr w:type="spellEnd"/>
    </w:p>
    <w:p w14:paraId="0C31017F" w14:textId="77777777" w:rsidR="000513CD" w:rsidRPr="001A69B5" w:rsidRDefault="0009509B" w:rsidP="001A69B5">
      <w:pPr>
        <w:pStyle w:val="blokksit"/>
      </w:pPr>
      <w:r w:rsidRPr="001A69B5">
        <w:rPr>
          <w:rStyle w:val="kursiv"/>
        </w:rPr>
        <w:t>«Stortinget ber regjeringen utrede og fremme en sak for Stortinget med forslag til nødvendige lovendringer for å sikre at barn som trenger det, gis en rett til helhetlige og koordinerte tjenester.»</w:t>
      </w:r>
    </w:p>
    <w:p w14:paraId="4F131D8F"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100 L (2020–2021</w:t>
      </w:r>
      <w:proofErr w:type="gramStart"/>
      <w:r w:rsidRPr="001A69B5">
        <w:t xml:space="preserve">) </w:t>
      </w:r>
      <w:r w:rsidRPr="001A69B5">
        <w:rPr>
          <w:rStyle w:val="kursiv"/>
        </w:rPr>
        <w:t xml:space="preserve"> Endringer</w:t>
      </w:r>
      <w:proofErr w:type="gramEnd"/>
      <w:r w:rsidRPr="001A69B5">
        <w:rPr>
          <w:rStyle w:val="kursiv"/>
        </w:rPr>
        <w:t xml:space="preserve"> i velferdstjenestelovgivningen (samarbeid, samordning og barnekoordinator) </w:t>
      </w:r>
      <w:r w:rsidRPr="001A69B5">
        <w:t xml:space="preserve">, jf. </w:t>
      </w:r>
      <w:proofErr w:type="spellStart"/>
      <w:r w:rsidRPr="001A69B5">
        <w:t>Innst</w:t>
      </w:r>
      <w:proofErr w:type="spellEnd"/>
      <w:r w:rsidRPr="001A69B5">
        <w:t>. 581 L (2020–2021).</w:t>
      </w:r>
    </w:p>
    <w:p w14:paraId="2B61C82C" w14:textId="77777777" w:rsidR="000513CD" w:rsidRPr="001A69B5" w:rsidRDefault="0009509B" w:rsidP="001A69B5">
      <w:r w:rsidRPr="001A69B5">
        <w:t>Oppmodingsvedtaket er under behandling. Departementet samarbeider med Arbeids- og sosialdepartementet, Barne- og familiedepartementet, Helse- og omsorgsdepartementet og Kommunal- og moderniseringsdepartementet om saka.</w:t>
      </w:r>
    </w:p>
    <w:p w14:paraId="614915ED"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BDB0C0C" w14:textId="77777777" w:rsidR="000513CD" w:rsidRPr="001A69B5" w:rsidRDefault="0009509B" w:rsidP="001A69B5">
      <w:pPr>
        <w:pStyle w:val="avsnitt-undertittel"/>
      </w:pPr>
      <w:r w:rsidRPr="001A69B5">
        <w:t xml:space="preserve">Vedtak nr. 1291, 18. juni 2021: Avansert utstyr i </w:t>
      </w:r>
      <w:proofErr w:type="spellStart"/>
      <w:r w:rsidRPr="001A69B5">
        <w:t>vidaregåande</w:t>
      </w:r>
      <w:proofErr w:type="spellEnd"/>
      <w:r w:rsidRPr="001A69B5">
        <w:t xml:space="preserve"> opplæring</w:t>
      </w:r>
    </w:p>
    <w:p w14:paraId="2D6A183B" w14:textId="77777777" w:rsidR="000513CD" w:rsidRPr="001A69B5" w:rsidRDefault="0009509B" w:rsidP="001A69B5">
      <w:pPr>
        <w:pStyle w:val="blokksit"/>
      </w:pPr>
      <w:r w:rsidRPr="001A69B5">
        <w:rPr>
          <w:rStyle w:val="kursiv"/>
        </w:rPr>
        <w:t xml:space="preserve">«Stortinget ber regjeringen gjennomføre forsøksordning det stat, fylke og industri </w:t>
      </w:r>
      <w:proofErr w:type="spellStart"/>
      <w:r w:rsidRPr="001A69B5">
        <w:rPr>
          <w:rStyle w:val="kursiv"/>
        </w:rPr>
        <w:t>sam</w:t>
      </w:r>
      <w:proofErr w:type="spellEnd"/>
      <w:r w:rsidRPr="001A69B5">
        <w:rPr>
          <w:rStyle w:val="kursiv"/>
        </w:rPr>
        <w:tab/>
        <w:t>arbeider om deling av avansert utstyr mellom flere skoler ved bruk av en mobil enhet som kan betjene flere skoler i et fylke/en region.»</w:t>
      </w:r>
    </w:p>
    <w:p w14:paraId="5A304A2D"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195 S (2020–2021) </w:t>
      </w:r>
      <w:r w:rsidRPr="001A69B5">
        <w:rPr>
          <w:rStyle w:val="kursiv"/>
        </w:rPr>
        <w:t>Tilleggsbevilgninger og omprioriteringer i statsbudsjettet 2021</w:t>
      </w:r>
      <w:r w:rsidRPr="001A69B5">
        <w:t xml:space="preserve">, jf. </w:t>
      </w:r>
      <w:proofErr w:type="spellStart"/>
      <w:r w:rsidRPr="001A69B5">
        <w:t>Innst</w:t>
      </w:r>
      <w:proofErr w:type="spellEnd"/>
      <w:r w:rsidRPr="001A69B5">
        <w:t>. 600 S (2020–2021).</w:t>
      </w:r>
    </w:p>
    <w:p w14:paraId="099A89C7" w14:textId="77777777" w:rsidR="000513CD" w:rsidRPr="001A69B5" w:rsidRDefault="0009509B" w:rsidP="001A69B5">
      <w:r w:rsidRPr="001A69B5">
        <w:t xml:space="preserve">Regjeringa foreslår i statsbudsjettet for 2022 å </w:t>
      </w:r>
      <w:proofErr w:type="spellStart"/>
      <w:r w:rsidRPr="001A69B5">
        <w:t>vidareføre</w:t>
      </w:r>
      <w:proofErr w:type="spellEnd"/>
      <w:r w:rsidRPr="001A69B5">
        <w:t xml:space="preserve"> 17 mill. kroner til ei forsøksordning som skal stimulere til </w:t>
      </w:r>
      <w:proofErr w:type="spellStart"/>
      <w:r w:rsidRPr="001A69B5">
        <w:t>investeringar</w:t>
      </w:r>
      <w:proofErr w:type="spellEnd"/>
      <w:r w:rsidRPr="001A69B5">
        <w:t xml:space="preserve"> i utstyr på yrkesfag. Målet er å få betre kunnskap om kva for </w:t>
      </w:r>
      <w:proofErr w:type="spellStart"/>
      <w:r w:rsidRPr="001A69B5">
        <w:t>modellar</w:t>
      </w:r>
      <w:proofErr w:type="spellEnd"/>
      <w:r w:rsidRPr="001A69B5">
        <w:t xml:space="preserve"> for finansiering av utstyr som fører til finansiering </w:t>
      </w:r>
      <w:proofErr w:type="spellStart"/>
      <w:r w:rsidRPr="001A69B5">
        <w:t>frå</w:t>
      </w:r>
      <w:proofErr w:type="spellEnd"/>
      <w:r w:rsidRPr="001A69B5">
        <w:t xml:space="preserve"> </w:t>
      </w:r>
      <w:proofErr w:type="spellStart"/>
      <w:r w:rsidRPr="001A69B5">
        <w:t>fylkeskommunane</w:t>
      </w:r>
      <w:proofErr w:type="spellEnd"/>
      <w:r w:rsidRPr="001A69B5">
        <w:t xml:space="preserve">. Utdanningsdirektoratet har </w:t>
      </w:r>
      <w:proofErr w:type="spellStart"/>
      <w:r w:rsidRPr="001A69B5">
        <w:t>no</w:t>
      </w:r>
      <w:proofErr w:type="spellEnd"/>
      <w:r w:rsidRPr="001A69B5">
        <w:t xml:space="preserve"> lyst ut </w:t>
      </w:r>
      <w:proofErr w:type="spellStart"/>
      <w:r w:rsidRPr="001A69B5">
        <w:t>midlane</w:t>
      </w:r>
      <w:proofErr w:type="spellEnd"/>
      <w:r w:rsidRPr="001A69B5">
        <w:t xml:space="preserve">, og </w:t>
      </w:r>
      <w:proofErr w:type="spellStart"/>
      <w:r w:rsidRPr="001A69B5">
        <w:t>skulane</w:t>
      </w:r>
      <w:proofErr w:type="spellEnd"/>
      <w:r w:rsidRPr="001A69B5">
        <w:t xml:space="preserve"> kan mellom anna søke om </w:t>
      </w:r>
      <w:proofErr w:type="spellStart"/>
      <w:r w:rsidRPr="001A69B5">
        <w:t>tilskot</w:t>
      </w:r>
      <w:proofErr w:type="spellEnd"/>
      <w:r w:rsidRPr="001A69B5">
        <w:t xml:space="preserve"> til mobile </w:t>
      </w:r>
      <w:proofErr w:type="spellStart"/>
      <w:r w:rsidRPr="001A69B5">
        <w:t>einingar</w:t>
      </w:r>
      <w:proofErr w:type="spellEnd"/>
      <w:r w:rsidRPr="001A69B5">
        <w:t xml:space="preserve"> med utstyr som kan </w:t>
      </w:r>
      <w:proofErr w:type="spellStart"/>
      <w:r w:rsidRPr="001A69B5">
        <w:t>transporterast</w:t>
      </w:r>
      <w:proofErr w:type="spellEnd"/>
      <w:r w:rsidRPr="001A69B5">
        <w:t xml:space="preserve"> mellom </w:t>
      </w:r>
      <w:proofErr w:type="spellStart"/>
      <w:r w:rsidRPr="001A69B5">
        <w:t>skular</w:t>
      </w:r>
      <w:proofErr w:type="spellEnd"/>
      <w:r w:rsidRPr="001A69B5">
        <w:t xml:space="preserve">, eller </w:t>
      </w:r>
      <w:proofErr w:type="spellStart"/>
      <w:r w:rsidRPr="001A69B5">
        <w:t>liknande</w:t>
      </w:r>
      <w:proofErr w:type="spellEnd"/>
      <w:r w:rsidRPr="001A69B5">
        <w:t xml:space="preserve"> </w:t>
      </w:r>
      <w:proofErr w:type="spellStart"/>
      <w:r w:rsidRPr="001A69B5">
        <w:t>ordningar</w:t>
      </w:r>
      <w:proofErr w:type="spellEnd"/>
      <w:r w:rsidRPr="001A69B5">
        <w:t xml:space="preserve"> for deling av utstyr.</w:t>
      </w:r>
    </w:p>
    <w:p w14:paraId="08A43A37" w14:textId="77777777" w:rsidR="000513CD" w:rsidRPr="001A69B5" w:rsidRDefault="0009509B" w:rsidP="001A69B5">
      <w:r w:rsidRPr="001A69B5">
        <w:t xml:space="preserve">Departementet meiner at vedtak nr. 1291, 18. juni 2021 med dette er </w:t>
      </w:r>
      <w:proofErr w:type="spellStart"/>
      <w:r w:rsidRPr="001A69B5">
        <w:t>følgt</w:t>
      </w:r>
      <w:proofErr w:type="spellEnd"/>
      <w:r w:rsidRPr="001A69B5">
        <w:t xml:space="preserve"> opp.</w:t>
      </w:r>
    </w:p>
    <w:p w14:paraId="1F59F5D2"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2019–2020-sesjonen</w:t>
      </w:r>
    </w:p>
    <w:p w14:paraId="593848B6" w14:textId="77777777" w:rsidR="000513CD" w:rsidRPr="001A69B5" w:rsidRDefault="0009509B" w:rsidP="001A69B5">
      <w:pPr>
        <w:pStyle w:val="avsnitt-undertittel"/>
      </w:pPr>
      <w:r w:rsidRPr="001A69B5">
        <w:t>Vedtak nr. 497, 14. april 2020: Barn i utlandet</w:t>
      </w:r>
    </w:p>
    <w:p w14:paraId="5F4A5CA3" w14:textId="77777777" w:rsidR="000513CD" w:rsidRPr="001A69B5" w:rsidRDefault="0009509B" w:rsidP="001A69B5">
      <w:pPr>
        <w:pStyle w:val="blokksit"/>
      </w:pPr>
      <w:r w:rsidRPr="001A69B5">
        <w:rPr>
          <w:rStyle w:val="kursiv"/>
        </w:rPr>
        <w:t xml:space="preserve">«Stortinget ber regjeringen i lys av </w:t>
      </w:r>
      <w:proofErr w:type="spellStart"/>
      <w:r w:rsidRPr="001A69B5">
        <w:rPr>
          <w:rStyle w:val="kursiv"/>
        </w:rPr>
        <w:t>Innst</w:t>
      </w:r>
      <w:proofErr w:type="spellEnd"/>
      <w:r w:rsidRPr="001A69B5">
        <w:rPr>
          <w:rStyle w:val="kursiv"/>
        </w:rPr>
        <w:t>. 260 S (2017–2018) fremme en sak med forslag til innretning som ivaretar barn som står i fare for å sendes til eller etterlates i utlandet mot egen vilje under tilrettelagte og organiserte uforsvarlige forhold, som kan bidra til at barn og unge utsettes for vold og tortur, negativ sosial kontroll eller radikalisering.»</w:t>
      </w:r>
    </w:p>
    <w:p w14:paraId="42D0AFF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130 L (2018–2019) </w:t>
      </w:r>
      <w:r w:rsidRPr="001A69B5">
        <w:rPr>
          <w:rStyle w:val="kursiv"/>
        </w:rPr>
        <w:t>Lov om tros- og livssynssamfunn</w:t>
      </w:r>
      <w:r w:rsidRPr="001A69B5">
        <w:t xml:space="preserve">, jf. </w:t>
      </w:r>
      <w:proofErr w:type="spellStart"/>
      <w:r w:rsidRPr="001A69B5">
        <w:t>Innst</w:t>
      </w:r>
      <w:proofErr w:type="spellEnd"/>
      <w:r w:rsidRPr="001A69B5">
        <w:t>. 208 L (2019–2020).</w:t>
      </w:r>
    </w:p>
    <w:p w14:paraId="5AFC170F" w14:textId="77777777" w:rsidR="000513CD" w:rsidRPr="001A69B5" w:rsidRDefault="0009509B" w:rsidP="001A69B5">
      <w:r w:rsidRPr="001A69B5">
        <w:t xml:space="preserve">Oslo </w:t>
      </w:r>
      <w:proofErr w:type="spellStart"/>
      <w:r w:rsidRPr="001A69B5">
        <w:t>Economics</w:t>
      </w:r>
      <w:proofErr w:type="spellEnd"/>
      <w:r w:rsidRPr="001A69B5">
        <w:t xml:space="preserve"> har gjennomført ei kartlegging av om </w:t>
      </w:r>
      <w:proofErr w:type="spellStart"/>
      <w:r w:rsidRPr="001A69B5">
        <w:t>kommunane</w:t>
      </w:r>
      <w:proofErr w:type="spellEnd"/>
      <w:r w:rsidRPr="001A69B5">
        <w:t xml:space="preserve"> kjenner til saker om barn </w:t>
      </w:r>
      <w:proofErr w:type="spellStart"/>
      <w:r w:rsidRPr="001A69B5">
        <w:t>etterlatne</w:t>
      </w:r>
      <w:proofErr w:type="spellEnd"/>
      <w:r w:rsidRPr="001A69B5">
        <w:t xml:space="preserve"> i utlandet mot sin vilje, som </w:t>
      </w:r>
      <w:proofErr w:type="spellStart"/>
      <w:r w:rsidRPr="001A69B5">
        <w:t>ein</w:t>
      </w:r>
      <w:proofErr w:type="spellEnd"/>
      <w:r w:rsidRPr="001A69B5">
        <w:t xml:space="preserve"> del av regjeringa si oppfølging av </w:t>
      </w:r>
      <w:proofErr w:type="spellStart"/>
      <w:r w:rsidRPr="001A69B5">
        <w:t>særskilde</w:t>
      </w:r>
      <w:proofErr w:type="spellEnd"/>
      <w:r w:rsidRPr="001A69B5">
        <w:t xml:space="preserve"> tiltak for å hindre at barn vert </w:t>
      </w:r>
      <w:proofErr w:type="spellStart"/>
      <w:r w:rsidRPr="001A69B5">
        <w:t>etterlatne</w:t>
      </w:r>
      <w:proofErr w:type="spellEnd"/>
      <w:r w:rsidRPr="001A69B5">
        <w:t xml:space="preserve"> i utlandet, og regjeringa sin integreringsstrategi (2019–2022). Rapporten blei publisert i januar 2019. I </w:t>
      </w:r>
      <w:proofErr w:type="spellStart"/>
      <w:r w:rsidRPr="001A69B5">
        <w:t>byrjinga</w:t>
      </w:r>
      <w:proofErr w:type="spellEnd"/>
      <w:r w:rsidRPr="001A69B5">
        <w:t xml:space="preserve"> av 2019 sette regjeringa ned ei ekspertgruppe for å få råd om korleis det er </w:t>
      </w:r>
      <w:proofErr w:type="spellStart"/>
      <w:r w:rsidRPr="001A69B5">
        <w:t>mogleg</w:t>
      </w:r>
      <w:proofErr w:type="spellEnd"/>
      <w:r w:rsidRPr="001A69B5">
        <w:t xml:space="preserve"> å </w:t>
      </w:r>
      <w:proofErr w:type="spellStart"/>
      <w:r w:rsidRPr="001A69B5">
        <w:t>førebygge</w:t>
      </w:r>
      <w:proofErr w:type="spellEnd"/>
      <w:r w:rsidRPr="001A69B5">
        <w:t xml:space="preserve"> at barn og unge vert </w:t>
      </w:r>
      <w:proofErr w:type="spellStart"/>
      <w:r w:rsidRPr="001A69B5">
        <w:t>etterlatne</w:t>
      </w:r>
      <w:proofErr w:type="spellEnd"/>
      <w:r w:rsidRPr="001A69B5">
        <w:t xml:space="preserve"> i utlandet </w:t>
      </w:r>
      <w:proofErr w:type="spellStart"/>
      <w:r w:rsidRPr="001A69B5">
        <w:t>utan</w:t>
      </w:r>
      <w:proofErr w:type="spellEnd"/>
      <w:r w:rsidRPr="001A69B5">
        <w:t xml:space="preserve"> at </w:t>
      </w:r>
      <w:proofErr w:type="spellStart"/>
      <w:r w:rsidRPr="001A69B5">
        <w:t>dei</w:t>
      </w:r>
      <w:proofErr w:type="spellEnd"/>
      <w:r w:rsidRPr="001A69B5">
        <w:t xml:space="preserve"> ønsker det. Rapporten «</w:t>
      </w:r>
      <w:r w:rsidRPr="001A69B5">
        <w:rPr>
          <w:rStyle w:val="kursiv"/>
        </w:rPr>
        <w:t>Det var ikke bare ferie</w:t>
      </w:r>
      <w:r w:rsidRPr="001A69B5">
        <w:t xml:space="preserve">» kom i mai 2020 med 45 </w:t>
      </w:r>
      <w:proofErr w:type="spellStart"/>
      <w:r w:rsidRPr="001A69B5">
        <w:t>tilrådingar</w:t>
      </w:r>
      <w:proofErr w:type="spellEnd"/>
      <w:r w:rsidRPr="001A69B5">
        <w:t xml:space="preserve">. Forslaga er vurderte i samband med utviklinga av ny handlingsplan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 xml:space="preserve">. Oppmodingsvedtaket blir </w:t>
      </w:r>
      <w:proofErr w:type="spellStart"/>
      <w:r w:rsidRPr="001A69B5">
        <w:t>følgt</w:t>
      </w:r>
      <w:proofErr w:type="spellEnd"/>
      <w:r w:rsidRPr="001A69B5">
        <w:t xml:space="preserve"> opp gjennom tre tiltak i handlingsplanen. Barne- og familiedepartementet har </w:t>
      </w:r>
      <w:proofErr w:type="spellStart"/>
      <w:r w:rsidRPr="001A69B5">
        <w:t>eit</w:t>
      </w:r>
      <w:proofErr w:type="spellEnd"/>
      <w:r w:rsidRPr="001A69B5">
        <w:t xml:space="preserve"> tiltak for å heve kompetansen i barnevernstenesta om ufrivillige </w:t>
      </w:r>
      <w:proofErr w:type="spellStart"/>
      <w:r w:rsidRPr="001A69B5">
        <w:t>utanlandsopphald</w:t>
      </w:r>
      <w:proofErr w:type="spellEnd"/>
      <w:r w:rsidRPr="001A69B5">
        <w:t xml:space="preserve">. Kunnskapsdepartementet har </w:t>
      </w:r>
      <w:proofErr w:type="spellStart"/>
      <w:r w:rsidRPr="001A69B5">
        <w:t>eit</w:t>
      </w:r>
      <w:proofErr w:type="spellEnd"/>
      <w:r w:rsidRPr="001A69B5">
        <w:t xml:space="preserve"> tiltak for å styrke informasjon om </w:t>
      </w:r>
      <w:proofErr w:type="spellStart"/>
      <w:r w:rsidRPr="001A69B5">
        <w:t>rettar</w:t>
      </w:r>
      <w:proofErr w:type="spellEnd"/>
      <w:r w:rsidRPr="001A69B5">
        <w:t xml:space="preserve">, </w:t>
      </w:r>
      <w:proofErr w:type="spellStart"/>
      <w:r w:rsidRPr="001A69B5">
        <w:t>hjelpetilbod</w:t>
      </w:r>
      <w:proofErr w:type="spellEnd"/>
      <w:r w:rsidRPr="001A69B5">
        <w:t xml:space="preserve"> og handlingsalternativ ved ufrivillige </w:t>
      </w:r>
      <w:proofErr w:type="spellStart"/>
      <w:r w:rsidRPr="001A69B5">
        <w:t>utanlandsopphald</w:t>
      </w:r>
      <w:proofErr w:type="spellEnd"/>
      <w:r w:rsidRPr="001A69B5">
        <w:t xml:space="preserve"> og </w:t>
      </w:r>
      <w:proofErr w:type="spellStart"/>
      <w:r w:rsidRPr="001A69B5">
        <w:t>eit</w:t>
      </w:r>
      <w:proofErr w:type="spellEnd"/>
      <w:r w:rsidRPr="001A69B5">
        <w:t xml:space="preserve"> tiltak for å styrke oppfølginga av barn som er utsette for ufrivillige </w:t>
      </w:r>
      <w:proofErr w:type="spellStart"/>
      <w:r w:rsidRPr="001A69B5">
        <w:t>utanlandsopphald</w:t>
      </w:r>
      <w:proofErr w:type="spellEnd"/>
      <w:r w:rsidRPr="001A69B5">
        <w:t>.</w:t>
      </w:r>
    </w:p>
    <w:p w14:paraId="140D835A" w14:textId="77777777" w:rsidR="000513CD" w:rsidRPr="001A69B5" w:rsidRDefault="0009509B" w:rsidP="001A69B5">
      <w:r w:rsidRPr="001A69B5">
        <w:t xml:space="preserve">Departementet meiner at vedtak nr. 497, 14. april 2020 med dette er </w:t>
      </w:r>
      <w:proofErr w:type="spellStart"/>
      <w:r w:rsidRPr="001A69B5">
        <w:t>følgt</w:t>
      </w:r>
      <w:proofErr w:type="spellEnd"/>
      <w:r w:rsidRPr="001A69B5">
        <w:t xml:space="preserve"> opp.</w:t>
      </w:r>
    </w:p>
    <w:p w14:paraId="6574D28F" w14:textId="77777777" w:rsidR="000513CD" w:rsidRPr="001A69B5" w:rsidRDefault="0009509B" w:rsidP="001A69B5">
      <w:pPr>
        <w:pStyle w:val="avsnitt-undertittel"/>
      </w:pPr>
      <w:r w:rsidRPr="001A69B5">
        <w:t xml:space="preserve">Vedtak nr. 701, 15. juni 2020: </w:t>
      </w:r>
      <w:proofErr w:type="spellStart"/>
      <w:r w:rsidRPr="001A69B5">
        <w:t>Vaksne</w:t>
      </w:r>
      <w:proofErr w:type="spellEnd"/>
      <w:r w:rsidRPr="001A69B5">
        <w:t xml:space="preserve"> </w:t>
      </w:r>
      <w:proofErr w:type="spellStart"/>
      <w:r w:rsidRPr="001A69B5">
        <w:t>utan</w:t>
      </w:r>
      <w:proofErr w:type="spellEnd"/>
      <w:r w:rsidRPr="001A69B5">
        <w:t xml:space="preserve"> rett til </w:t>
      </w:r>
      <w:proofErr w:type="spellStart"/>
      <w:r w:rsidRPr="001A69B5">
        <w:t>vidaregåande</w:t>
      </w:r>
      <w:proofErr w:type="spellEnd"/>
      <w:r w:rsidRPr="001A69B5">
        <w:t xml:space="preserve"> opplæring</w:t>
      </w:r>
    </w:p>
    <w:p w14:paraId="4DBEA100" w14:textId="77777777" w:rsidR="000513CD" w:rsidRPr="001A69B5" w:rsidRDefault="0009509B" w:rsidP="001A69B5">
      <w:pPr>
        <w:pStyle w:val="blokksit"/>
      </w:pPr>
      <w:r w:rsidRPr="001A69B5">
        <w:rPr>
          <w:rStyle w:val="kursiv"/>
        </w:rPr>
        <w:t>«Stortinget ber regjeringen komme tilbake til Stortinget med forslag om å utvide retten til realkompetansevurdering til også å gjelde voksne uten rett til videregående opplæring.»</w:t>
      </w:r>
    </w:p>
    <w:p w14:paraId="253349CE"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14 (2019–2020</w:t>
      </w:r>
      <w:proofErr w:type="gramStart"/>
      <w:r w:rsidRPr="001A69B5">
        <w:t xml:space="preserve">) </w:t>
      </w:r>
      <w:r w:rsidRPr="001A69B5">
        <w:rPr>
          <w:rStyle w:val="kursiv"/>
        </w:rPr>
        <w:t xml:space="preserve"> Kompetansereformen</w:t>
      </w:r>
      <w:proofErr w:type="gramEnd"/>
      <w:r w:rsidRPr="001A69B5">
        <w:rPr>
          <w:rStyle w:val="kursiv"/>
        </w:rPr>
        <w:t xml:space="preserve"> – Lære hele livet</w:t>
      </w:r>
      <w:r w:rsidRPr="001A69B5">
        <w:t xml:space="preserve">, jf. </w:t>
      </w:r>
      <w:proofErr w:type="spellStart"/>
      <w:r w:rsidRPr="001A69B5">
        <w:t>Innst</w:t>
      </w:r>
      <w:proofErr w:type="spellEnd"/>
      <w:r w:rsidRPr="001A69B5">
        <w:t>. 370 S (2019–2020).</w:t>
      </w:r>
    </w:p>
    <w:p w14:paraId="3BA31E48" w14:textId="77777777" w:rsidR="000513CD" w:rsidRPr="001A69B5" w:rsidRDefault="0009509B" w:rsidP="001A69B5">
      <w:r w:rsidRPr="001A69B5">
        <w:t xml:space="preserve">Forslag til ny opplæringslov blei sendt på </w:t>
      </w:r>
      <w:proofErr w:type="spellStart"/>
      <w:r w:rsidRPr="001A69B5">
        <w:t>høyring</w:t>
      </w:r>
      <w:proofErr w:type="spellEnd"/>
      <w:r w:rsidRPr="001A69B5">
        <w:t xml:space="preserve"> 26. august 2021. I </w:t>
      </w:r>
      <w:proofErr w:type="spellStart"/>
      <w:r w:rsidRPr="001A69B5">
        <w:t>høyringa</w:t>
      </w:r>
      <w:proofErr w:type="spellEnd"/>
      <w:r w:rsidRPr="001A69B5">
        <w:t xml:space="preserve"> foreslår departementet at retten til </w:t>
      </w:r>
      <w:proofErr w:type="spellStart"/>
      <w:r w:rsidRPr="001A69B5">
        <w:t>vidaregåande</w:t>
      </w:r>
      <w:proofErr w:type="spellEnd"/>
      <w:r w:rsidRPr="001A69B5">
        <w:t xml:space="preserve"> opplæring blir utvida, og at retten til realkompetansevurdering blir utvida </w:t>
      </w:r>
      <w:proofErr w:type="spellStart"/>
      <w:r w:rsidRPr="001A69B5">
        <w:t>tilsvarande</w:t>
      </w:r>
      <w:proofErr w:type="spellEnd"/>
      <w:r w:rsidRPr="001A69B5">
        <w:t xml:space="preserve">. I </w:t>
      </w:r>
      <w:proofErr w:type="spellStart"/>
      <w:r w:rsidRPr="001A69B5">
        <w:t>høyringa</w:t>
      </w:r>
      <w:proofErr w:type="spellEnd"/>
      <w:r w:rsidRPr="001A69B5">
        <w:t xml:space="preserve"> ber departementet om </w:t>
      </w:r>
      <w:proofErr w:type="spellStart"/>
      <w:r w:rsidRPr="001A69B5">
        <w:t>innspel</w:t>
      </w:r>
      <w:proofErr w:type="spellEnd"/>
      <w:r w:rsidRPr="001A69B5">
        <w:t xml:space="preserve"> til behov for </w:t>
      </w:r>
      <w:proofErr w:type="spellStart"/>
      <w:r w:rsidRPr="001A69B5">
        <w:t>ytterlegare</w:t>
      </w:r>
      <w:proofErr w:type="spellEnd"/>
      <w:r w:rsidRPr="001A69B5">
        <w:t xml:space="preserve"> utviding av retten til realkompetansevurdering. Departementet </w:t>
      </w:r>
      <w:proofErr w:type="spellStart"/>
      <w:r w:rsidRPr="001A69B5">
        <w:t>tek</w:t>
      </w:r>
      <w:proofErr w:type="spellEnd"/>
      <w:r w:rsidRPr="001A69B5">
        <w:t xml:space="preserve"> sikte på å </w:t>
      </w:r>
      <w:proofErr w:type="spellStart"/>
      <w:r w:rsidRPr="001A69B5">
        <w:t>fremje</w:t>
      </w:r>
      <w:proofErr w:type="spellEnd"/>
      <w:r w:rsidRPr="001A69B5">
        <w:t xml:space="preserve"> </w:t>
      </w:r>
      <w:proofErr w:type="spellStart"/>
      <w:r w:rsidRPr="001A69B5">
        <w:t>ein</w:t>
      </w:r>
      <w:proofErr w:type="spellEnd"/>
      <w:r w:rsidRPr="001A69B5">
        <w:t xml:space="preserve"> lovproposisjon om ny opplæringslov for Stortinget våren 2023.</w:t>
      </w:r>
    </w:p>
    <w:p w14:paraId="7BCD7DB4"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2018–2019-sesjonen</w:t>
      </w:r>
    </w:p>
    <w:p w14:paraId="155C6285" w14:textId="77777777" w:rsidR="000513CD" w:rsidRPr="001A69B5" w:rsidRDefault="0009509B" w:rsidP="001A69B5">
      <w:pPr>
        <w:pStyle w:val="avsnitt-undertittel"/>
      </w:pPr>
      <w:r w:rsidRPr="001A69B5">
        <w:t xml:space="preserve">Vedtak nr. 51, 22. november 2018: Finansieringssystemet og ideelle </w:t>
      </w:r>
      <w:proofErr w:type="spellStart"/>
      <w:r w:rsidRPr="001A69B5">
        <w:t>barnehagar</w:t>
      </w:r>
      <w:proofErr w:type="spellEnd"/>
    </w:p>
    <w:p w14:paraId="143C532C" w14:textId="77777777" w:rsidR="000513CD" w:rsidRPr="001A69B5" w:rsidRDefault="0009509B" w:rsidP="001A69B5">
      <w:pPr>
        <w:pStyle w:val="blokksit"/>
      </w:pPr>
      <w:r w:rsidRPr="001A69B5">
        <w:rPr>
          <w:rStyle w:val="kursiv"/>
        </w:rPr>
        <w:t>«Stortinget ber regjeringen gjennomgå finansieringssystemet for private og kommunale barnehager med sikte på å ivareta de små og ideelle barnehagene og en mangfoldig barnehagesektor.»</w:t>
      </w:r>
    </w:p>
    <w:p w14:paraId="694F8411"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8:231 S (2017–2018) </w:t>
      </w:r>
      <w:r w:rsidRPr="001A69B5">
        <w:rPr>
          <w:rStyle w:val="kursiv"/>
        </w:rPr>
        <w:t xml:space="preserve">Representantforslag fra stortingsrepresentantene Audun Lysbakken og Bjørnar Moxnes om en mangfoldig barnehagestruktur der pengene går til barnas beste, </w:t>
      </w:r>
      <w:r w:rsidRPr="001A69B5">
        <w:t xml:space="preserve">jf. </w:t>
      </w:r>
      <w:proofErr w:type="spellStart"/>
      <w:r w:rsidRPr="001A69B5">
        <w:t>Innst</w:t>
      </w:r>
      <w:proofErr w:type="spellEnd"/>
      <w:r w:rsidRPr="001A69B5">
        <w:t>. 51 S (2018–2019).</w:t>
      </w:r>
    </w:p>
    <w:p w14:paraId="2A8A6C26" w14:textId="77777777" w:rsidR="000513CD" w:rsidRPr="001A69B5" w:rsidRDefault="0009509B" w:rsidP="001A69B5">
      <w:r w:rsidRPr="001A69B5">
        <w:t xml:space="preserve">Departementet viser til </w:t>
      </w:r>
      <w:r w:rsidRPr="001A69B5">
        <w:rPr>
          <w:rStyle w:val="kursiv"/>
        </w:rPr>
        <w:t>Forslag til endringer i barnehageloven med forskrifter (ny regulering av private barnehager</w:t>
      </w:r>
      <w:proofErr w:type="gramStart"/>
      <w:r w:rsidRPr="001A69B5">
        <w:rPr>
          <w:rStyle w:val="kursiv"/>
        </w:rPr>
        <w:t>),</w:t>
      </w:r>
      <w:r w:rsidRPr="001A69B5">
        <w:t>som</w:t>
      </w:r>
      <w:proofErr w:type="gramEnd"/>
      <w:r w:rsidRPr="001A69B5">
        <w:t xml:space="preserve"> blei sendt ut på </w:t>
      </w:r>
      <w:proofErr w:type="spellStart"/>
      <w:r w:rsidRPr="001A69B5">
        <w:t>offentleg</w:t>
      </w:r>
      <w:proofErr w:type="spellEnd"/>
      <w:r w:rsidRPr="001A69B5">
        <w:t xml:space="preserve"> </w:t>
      </w:r>
      <w:proofErr w:type="spellStart"/>
      <w:r w:rsidRPr="001A69B5">
        <w:t>høyring</w:t>
      </w:r>
      <w:proofErr w:type="spellEnd"/>
      <w:r w:rsidRPr="001A69B5">
        <w:t xml:space="preserve"> 26. april 2019. I kapittel 5 i </w:t>
      </w:r>
      <w:proofErr w:type="spellStart"/>
      <w:r w:rsidRPr="001A69B5">
        <w:t>høyringsnotatet</w:t>
      </w:r>
      <w:proofErr w:type="spellEnd"/>
      <w:r w:rsidRPr="001A69B5">
        <w:t xml:space="preserve"> har departementet vurdert </w:t>
      </w:r>
      <w:proofErr w:type="spellStart"/>
      <w:r w:rsidRPr="001A69B5">
        <w:t>moglege</w:t>
      </w:r>
      <w:proofErr w:type="spellEnd"/>
      <w:r w:rsidRPr="001A69B5">
        <w:t xml:space="preserve"> </w:t>
      </w:r>
      <w:proofErr w:type="spellStart"/>
      <w:r w:rsidRPr="001A69B5">
        <w:t>endringar</w:t>
      </w:r>
      <w:proofErr w:type="spellEnd"/>
      <w:r w:rsidRPr="001A69B5">
        <w:t xml:space="preserve"> i finansieringssystemet for private </w:t>
      </w:r>
      <w:proofErr w:type="spellStart"/>
      <w:r w:rsidRPr="001A69B5">
        <w:t>barnehagar</w:t>
      </w:r>
      <w:proofErr w:type="spellEnd"/>
      <w:r w:rsidRPr="001A69B5">
        <w:t xml:space="preserve">. Departementet ser at det kan </w:t>
      </w:r>
      <w:proofErr w:type="spellStart"/>
      <w:r w:rsidRPr="001A69B5">
        <w:t>vere</w:t>
      </w:r>
      <w:proofErr w:type="spellEnd"/>
      <w:r w:rsidRPr="001A69B5">
        <w:t xml:space="preserve"> ei utfordring at finansieringssystemet </w:t>
      </w:r>
      <w:proofErr w:type="spellStart"/>
      <w:r w:rsidRPr="001A69B5">
        <w:t>ikkje</w:t>
      </w:r>
      <w:proofErr w:type="spellEnd"/>
      <w:r w:rsidRPr="001A69B5">
        <w:t xml:space="preserve"> gir gode nok driftsvilkår for små private </w:t>
      </w:r>
      <w:proofErr w:type="spellStart"/>
      <w:r w:rsidRPr="001A69B5">
        <w:t>barnehagar</w:t>
      </w:r>
      <w:proofErr w:type="spellEnd"/>
      <w:r w:rsidRPr="001A69B5">
        <w:t xml:space="preserve">. Departementet vurderer at grunnprinsippa i dagens finansieringssystem skal </w:t>
      </w:r>
      <w:proofErr w:type="spellStart"/>
      <w:r w:rsidRPr="001A69B5">
        <w:t>vidareførast</w:t>
      </w:r>
      <w:proofErr w:type="spellEnd"/>
      <w:r w:rsidRPr="001A69B5">
        <w:t xml:space="preserve">, slik at finansieringa av </w:t>
      </w:r>
      <w:proofErr w:type="spellStart"/>
      <w:r w:rsidRPr="001A69B5">
        <w:t>barnehagane</w:t>
      </w:r>
      <w:proofErr w:type="spellEnd"/>
      <w:r w:rsidRPr="001A69B5">
        <w:t xml:space="preserve"> framleis skjer gjennom </w:t>
      </w:r>
      <w:proofErr w:type="spellStart"/>
      <w:r w:rsidRPr="001A69B5">
        <w:t>statlege</w:t>
      </w:r>
      <w:proofErr w:type="spellEnd"/>
      <w:r w:rsidRPr="001A69B5">
        <w:t xml:space="preserve"> </w:t>
      </w:r>
      <w:proofErr w:type="spellStart"/>
      <w:r w:rsidRPr="001A69B5">
        <w:t>overføringar</w:t>
      </w:r>
      <w:proofErr w:type="spellEnd"/>
      <w:r w:rsidRPr="001A69B5">
        <w:t xml:space="preserve"> til </w:t>
      </w:r>
      <w:proofErr w:type="spellStart"/>
      <w:r w:rsidRPr="001A69B5">
        <w:t>rammetilskotet</w:t>
      </w:r>
      <w:proofErr w:type="spellEnd"/>
      <w:r w:rsidRPr="001A69B5">
        <w:t xml:space="preserve"> til kommunen. Departementet meiner at kommunens utgifter til private </w:t>
      </w:r>
      <w:proofErr w:type="spellStart"/>
      <w:r w:rsidRPr="001A69B5">
        <w:t>barnehagar</w:t>
      </w:r>
      <w:proofErr w:type="spellEnd"/>
      <w:r w:rsidRPr="001A69B5">
        <w:t xml:space="preserve"> framleis skal </w:t>
      </w:r>
      <w:proofErr w:type="spellStart"/>
      <w:r w:rsidRPr="001A69B5">
        <w:t>spegle</w:t>
      </w:r>
      <w:proofErr w:type="spellEnd"/>
      <w:r w:rsidRPr="001A69B5">
        <w:t xml:space="preserve"> kommunens utgifter til </w:t>
      </w:r>
      <w:proofErr w:type="spellStart"/>
      <w:r w:rsidRPr="001A69B5">
        <w:t>tilsvarande</w:t>
      </w:r>
      <w:proofErr w:type="spellEnd"/>
      <w:r w:rsidRPr="001A69B5">
        <w:t xml:space="preserve"> kommunale </w:t>
      </w:r>
      <w:proofErr w:type="spellStart"/>
      <w:r w:rsidRPr="001A69B5">
        <w:t>barnehagar</w:t>
      </w:r>
      <w:proofErr w:type="spellEnd"/>
      <w:r w:rsidRPr="001A69B5">
        <w:t xml:space="preserve">. Departementet meiner likevel at det kan </w:t>
      </w:r>
      <w:proofErr w:type="spellStart"/>
      <w:r w:rsidRPr="001A69B5">
        <w:t>vere</w:t>
      </w:r>
      <w:proofErr w:type="spellEnd"/>
      <w:r w:rsidRPr="001A69B5">
        <w:t xml:space="preserve"> </w:t>
      </w:r>
      <w:proofErr w:type="spellStart"/>
      <w:r w:rsidRPr="001A69B5">
        <w:t>tenleg</w:t>
      </w:r>
      <w:proofErr w:type="spellEnd"/>
      <w:r w:rsidRPr="001A69B5">
        <w:t xml:space="preserve"> å differensiere </w:t>
      </w:r>
      <w:proofErr w:type="spellStart"/>
      <w:r w:rsidRPr="001A69B5">
        <w:t>driftstilskotet</w:t>
      </w:r>
      <w:proofErr w:type="spellEnd"/>
      <w:r w:rsidRPr="001A69B5">
        <w:t xml:space="preserve"> til private </w:t>
      </w:r>
      <w:proofErr w:type="spellStart"/>
      <w:r w:rsidRPr="001A69B5">
        <w:t>barnehagar</w:t>
      </w:r>
      <w:proofErr w:type="spellEnd"/>
      <w:r w:rsidRPr="001A69B5">
        <w:t xml:space="preserve"> etter storleiken på barnehagen, slik at </w:t>
      </w:r>
      <w:proofErr w:type="spellStart"/>
      <w:r w:rsidRPr="001A69B5">
        <w:t>tilskota</w:t>
      </w:r>
      <w:proofErr w:type="spellEnd"/>
      <w:r w:rsidRPr="001A69B5">
        <w:t xml:space="preserve"> i større grad </w:t>
      </w:r>
      <w:proofErr w:type="spellStart"/>
      <w:r w:rsidRPr="001A69B5">
        <w:t>speglar</w:t>
      </w:r>
      <w:proofErr w:type="spellEnd"/>
      <w:r w:rsidRPr="001A69B5">
        <w:t xml:space="preserve"> </w:t>
      </w:r>
      <w:proofErr w:type="spellStart"/>
      <w:r w:rsidRPr="001A69B5">
        <w:t>dei</w:t>
      </w:r>
      <w:proofErr w:type="spellEnd"/>
      <w:r w:rsidRPr="001A69B5">
        <w:t xml:space="preserve"> reelle kostnadene ved </w:t>
      </w:r>
      <w:proofErr w:type="spellStart"/>
      <w:r w:rsidRPr="001A69B5">
        <w:t>dei</w:t>
      </w:r>
      <w:proofErr w:type="spellEnd"/>
      <w:r w:rsidRPr="001A69B5">
        <w:t xml:space="preserve"> private </w:t>
      </w:r>
      <w:proofErr w:type="spellStart"/>
      <w:r w:rsidRPr="001A69B5">
        <w:t>barnehagane</w:t>
      </w:r>
      <w:proofErr w:type="spellEnd"/>
      <w:r w:rsidRPr="001A69B5">
        <w:t xml:space="preserve">. I </w:t>
      </w:r>
      <w:proofErr w:type="spellStart"/>
      <w:r w:rsidRPr="001A69B5">
        <w:t>høyringsnotatet</w:t>
      </w:r>
      <w:proofErr w:type="spellEnd"/>
      <w:r w:rsidRPr="001A69B5">
        <w:t xml:space="preserve"> </w:t>
      </w:r>
      <w:proofErr w:type="spellStart"/>
      <w:r w:rsidRPr="001A69B5">
        <w:t>varslar</w:t>
      </w:r>
      <w:proofErr w:type="spellEnd"/>
      <w:r w:rsidRPr="001A69B5">
        <w:t xml:space="preserve"> departementet ei </w:t>
      </w:r>
      <w:proofErr w:type="spellStart"/>
      <w:r w:rsidRPr="001A69B5">
        <w:t>nærare</w:t>
      </w:r>
      <w:proofErr w:type="spellEnd"/>
      <w:r w:rsidRPr="001A69B5">
        <w:t xml:space="preserve"> utgreiing av </w:t>
      </w:r>
      <w:proofErr w:type="spellStart"/>
      <w:r w:rsidRPr="001A69B5">
        <w:t>endringar</w:t>
      </w:r>
      <w:proofErr w:type="spellEnd"/>
      <w:r w:rsidRPr="001A69B5">
        <w:t xml:space="preserve"> i </w:t>
      </w:r>
      <w:proofErr w:type="spellStart"/>
      <w:r w:rsidRPr="001A69B5">
        <w:t>berekninga</w:t>
      </w:r>
      <w:proofErr w:type="spellEnd"/>
      <w:r w:rsidRPr="001A69B5">
        <w:t xml:space="preserve"> av </w:t>
      </w:r>
      <w:proofErr w:type="spellStart"/>
      <w:r w:rsidRPr="001A69B5">
        <w:t>driftstilskot</w:t>
      </w:r>
      <w:proofErr w:type="spellEnd"/>
      <w:r w:rsidRPr="001A69B5">
        <w:t xml:space="preserve"> til private </w:t>
      </w:r>
      <w:proofErr w:type="spellStart"/>
      <w:r w:rsidRPr="001A69B5">
        <w:t>barnehagar</w:t>
      </w:r>
      <w:proofErr w:type="spellEnd"/>
      <w:r w:rsidRPr="001A69B5">
        <w:t xml:space="preserve">. I </w:t>
      </w:r>
      <w:proofErr w:type="spellStart"/>
      <w:r w:rsidRPr="001A69B5">
        <w:t>Prop</w:t>
      </w:r>
      <w:proofErr w:type="spellEnd"/>
      <w:r w:rsidRPr="001A69B5">
        <w:t xml:space="preserve">. 96 L (2019–2020) viser departementet til at det er behov for å vurdere forslaga i </w:t>
      </w:r>
      <w:proofErr w:type="spellStart"/>
      <w:r w:rsidRPr="001A69B5">
        <w:t>høyringa</w:t>
      </w:r>
      <w:proofErr w:type="spellEnd"/>
      <w:r w:rsidRPr="001A69B5">
        <w:t xml:space="preserve"> om finansieringssystemet </w:t>
      </w:r>
      <w:proofErr w:type="spellStart"/>
      <w:r w:rsidRPr="001A69B5">
        <w:t>nærare</w:t>
      </w:r>
      <w:proofErr w:type="spellEnd"/>
      <w:r w:rsidRPr="001A69B5">
        <w:t xml:space="preserve">, mellom anna som følge av </w:t>
      </w:r>
      <w:proofErr w:type="spellStart"/>
      <w:r w:rsidRPr="001A69B5">
        <w:t>høyringsinnspel</w:t>
      </w:r>
      <w:proofErr w:type="spellEnd"/>
      <w:r w:rsidRPr="001A69B5">
        <w:t>.</w:t>
      </w:r>
    </w:p>
    <w:p w14:paraId="1B63BDD5" w14:textId="77777777" w:rsidR="000513CD" w:rsidRPr="001A69B5" w:rsidRDefault="0009509B" w:rsidP="001A69B5">
      <w:r w:rsidRPr="001A69B5">
        <w:t xml:space="preserve">Som oppfølging av oppmodingsvedtak nr. 156, 3. desember 2020, sette departementet i februar 2021 ned </w:t>
      </w:r>
      <w:proofErr w:type="spellStart"/>
      <w:r w:rsidRPr="001A69B5">
        <w:t>eit</w:t>
      </w:r>
      <w:proofErr w:type="spellEnd"/>
      <w:r w:rsidRPr="001A69B5">
        <w:t xml:space="preserve"> </w:t>
      </w:r>
      <w:proofErr w:type="spellStart"/>
      <w:r w:rsidRPr="001A69B5">
        <w:t>hurtigarbeidande</w:t>
      </w:r>
      <w:proofErr w:type="spellEnd"/>
      <w:r w:rsidRPr="001A69B5">
        <w:t xml:space="preserve"> </w:t>
      </w:r>
      <w:proofErr w:type="spellStart"/>
      <w:r w:rsidRPr="001A69B5">
        <w:t>utval</w:t>
      </w:r>
      <w:proofErr w:type="spellEnd"/>
      <w:r w:rsidRPr="001A69B5">
        <w:t xml:space="preserve"> for å greie ut finansieringa av private </w:t>
      </w:r>
      <w:proofErr w:type="spellStart"/>
      <w:r w:rsidRPr="001A69B5">
        <w:t>barnehagar</w:t>
      </w:r>
      <w:proofErr w:type="spellEnd"/>
      <w:r w:rsidRPr="001A69B5">
        <w:t xml:space="preserve">. </w:t>
      </w:r>
      <w:proofErr w:type="spellStart"/>
      <w:r w:rsidRPr="001A69B5">
        <w:t>Utvalet</w:t>
      </w:r>
      <w:proofErr w:type="spellEnd"/>
      <w:r w:rsidRPr="001A69B5">
        <w:t xml:space="preserve"> </w:t>
      </w:r>
      <w:proofErr w:type="spellStart"/>
      <w:r w:rsidRPr="001A69B5">
        <w:t>fekk</w:t>
      </w:r>
      <w:proofErr w:type="spellEnd"/>
      <w:r w:rsidRPr="001A69B5">
        <w:t xml:space="preserve"> oppdrag om å </w:t>
      </w:r>
      <w:proofErr w:type="spellStart"/>
      <w:r w:rsidRPr="001A69B5">
        <w:t>gjere</w:t>
      </w:r>
      <w:proofErr w:type="spellEnd"/>
      <w:r w:rsidRPr="001A69B5">
        <w:t xml:space="preserve"> greie for dagens finansieringssystem for private </w:t>
      </w:r>
      <w:proofErr w:type="spellStart"/>
      <w:r w:rsidRPr="001A69B5">
        <w:t>barnehagar</w:t>
      </w:r>
      <w:proofErr w:type="spellEnd"/>
      <w:r w:rsidRPr="001A69B5">
        <w:t xml:space="preserve"> og vurdere </w:t>
      </w:r>
      <w:proofErr w:type="spellStart"/>
      <w:r w:rsidRPr="001A69B5">
        <w:t>fordelar</w:t>
      </w:r>
      <w:proofErr w:type="spellEnd"/>
      <w:r w:rsidRPr="001A69B5">
        <w:t xml:space="preserve"> og ulemper ved dagens system, og dernest eventuelt </w:t>
      </w:r>
      <w:proofErr w:type="spellStart"/>
      <w:r w:rsidRPr="001A69B5">
        <w:t>kome</w:t>
      </w:r>
      <w:proofErr w:type="spellEnd"/>
      <w:r w:rsidRPr="001A69B5">
        <w:t xml:space="preserve"> med forslag til </w:t>
      </w:r>
      <w:proofErr w:type="spellStart"/>
      <w:r w:rsidRPr="001A69B5">
        <w:t>endringar</w:t>
      </w:r>
      <w:proofErr w:type="spellEnd"/>
      <w:r w:rsidRPr="001A69B5">
        <w:t xml:space="preserve"> i regelverket for finansieringa av private </w:t>
      </w:r>
      <w:proofErr w:type="spellStart"/>
      <w:r w:rsidRPr="001A69B5">
        <w:t>barnehagar</w:t>
      </w:r>
      <w:proofErr w:type="spellEnd"/>
      <w:r w:rsidRPr="001A69B5">
        <w:t xml:space="preserve">. </w:t>
      </w:r>
      <w:proofErr w:type="spellStart"/>
      <w:r w:rsidRPr="001A69B5">
        <w:t>Utvalet</w:t>
      </w:r>
      <w:proofErr w:type="spellEnd"/>
      <w:r w:rsidRPr="001A69B5">
        <w:t xml:space="preserve"> leverte rapporten </w:t>
      </w:r>
      <w:r w:rsidRPr="001A69B5">
        <w:rPr>
          <w:rStyle w:val="kursiv"/>
        </w:rPr>
        <w:t xml:space="preserve">Du er henta! Finansiering av private barnehager </w:t>
      </w:r>
      <w:r w:rsidRPr="001A69B5">
        <w:t xml:space="preserve">16. juni 2021. Rapporten er send på </w:t>
      </w:r>
      <w:proofErr w:type="spellStart"/>
      <w:r w:rsidRPr="001A69B5">
        <w:t>offentleg</w:t>
      </w:r>
      <w:proofErr w:type="spellEnd"/>
      <w:r w:rsidRPr="001A69B5">
        <w:t xml:space="preserve"> </w:t>
      </w:r>
      <w:proofErr w:type="spellStart"/>
      <w:r w:rsidRPr="001A69B5">
        <w:t>høyring</w:t>
      </w:r>
      <w:proofErr w:type="spellEnd"/>
      <w:r w:rsidRPr="001A69B5">
        <w:t xml:space="preserve"> med </w:t>
      </w:r>
      <w:proofErr w:type="spellStart"/>
      <w:r w:rsidRPr="001A69B5">
        <w:t>høyringsfrist</w:t>
      </w:r>
      <w:proofErr w:type="spellEnd"/>
      <w:r w:rsidRPr="001A69B5">
        <w:t xml:space="preserve"> 1. oktober 2021. </w:t>
      </w:r>
      <w:proofErr w:type="spellStart"/>
      <w:r w:rsidRPr="001A69B5">
        <w:t>Nærare</w:t>
      </w:r>
      <w:proofErr w:type="spellEnd"/>
      <w:r w:rsidRPr="001A69B5">
        <w:t xml:space="preserve"> omtale av rapporten </w:t>
      </w:r>
      <w:proofErr w:type="spellStart"/>
      <w:r w:rsidRPr="001A69B5">
        <w:t>finst</w:t>
      </w:r>
      <w:proofErr w:type="spellEnd"/>
      <w:r w:rsidRPr="001A69B5">
        <w:t xml:space="preserve"> i vedtak nr. 156, 3. desember 2020.</w:t>
      </w:r>
    </w:p>
    <w:p w14:paraId="5C76478E"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vedtak nr. 51, 22. november 2018 overfor Stortinget på </w:t>
      </w:r>
      <w:proofErr w:type="spellStart"/>
      <w:r w:rsidRPr="001A69B5">
        <w:t>ein</w:t>
      </w:r>
      <w:proofErr w:type="spellEnd"/>
      <w:r w:rsidRPr="001A69B5">
        <w:t xml:space="preserve"> eigna måte. Jf. òg vedtak nr. 802, 31. mai 2018 om </w:t>
      </w:r>
      <w:proofErr w:type="spellStart"/>
      <w:r w:rsidRPr="001A69B5">
        <w:t>modellar</w:t>
      </w:r>
      <w:proofErr w:type="spellEnd"/>
      <w:r w:rsidRPr="001A69B5">
        <w:t xml:space="preserve"> i finansieringssystemet som </w:t>
      </w:r>
      <w:proofErr w:type="spellStart"/>
      <w:r w:rsidRPr="001A69B5">
        <w:t>varetek</w:t>
      </w:r>
      <w:proofErr w:type="spellEnd"/>
      <w:r w:rsidRPr="001A69B5">
        <w:t xml:space="preserve"> </w:t>
      </w:r>
      <w:proofErr w:type="spellStart"/>
      <w:r w:rsidRPr="001A69B5">
        <w:t>eit</w:t>
      </w:r>
      <w:proofErr w:type="spellEnd"/>
      <w:r w:rsidRPr="001A69B5">
        <w:t xml:space="preserve"> </w:t>
      </w:r>
      <w:proofErr w:type="spellStart"/>
      <w:r w:rsidRPr="001A69B5">
        <w:t>mangfald</w:t>
      </w:r>
      <w:proofErr w:type="spellEnd"/>
      <w:r w:rsidRPr="001A69B5">
        <w:t xml:space="preserve"> av </w:t>
      </w:r>
      <w:proofErr w:type="spellStart"/>
      <w:r w:rsidRPr="001A69B5">
        <w:t>barnehagar</w:t>
      </w:r>
      <w:proofErr w:type="spellEnd"/>
      <w:r w:rsidRPr="001A69B5">
        <w:t>.</w:t>
      </w:r>
    </w:p>
    <w:p w14:paraId="40A3EEBF" w14:textId="77777777" w:rsidR="000513CD" w:rsidRPr="001A69B5" w:rsidRDefault="0009509B" w:rsidP="001A69B5">
      <w:pPr>
        <w:pStyle w:val="avsnitt-undertittel"/>
      </w:pPr>
      <w:r w:rsidRPr="001A69B5">
        <w:t xml:space="preserve">Vedtak nr. 197, 12. desember 2018: Fritak </w:t>
      </w:r>
      <w:proofErr w:type="spellStart"/>
      <w:r w:rsidRPr="001A69B5">
        <w:t>frå</w:t>
      </w:r>
      <w:proofErr w:type="spellEnd"/>
      <w:r w:rsidRPr="001A69B5">
        <w:t xml:space="preserve"> </w:t>
      </w:r>
      <w:proofErr w:type="spellStart"/>
      <w:r w:rsidRPr="001A69B5">
        <w:t>skulefag</w:t>
      </w:r>
      <w:proofErr w:type="spellEnd"/>
    </w:p>
    <w:p w14:paraId="6C0AFF42" w14:textId="77777777" w:rsidR="000513CD" w:rsidRPr="001A69B5" w:rsidRDefault="0009509B" w:rsidP="001A69B5">
      <w:pPr>
        <w:pStyle w:val="blokksit"/>
      </w:pPr>
      <w:r w:rsidRPr="001A69B5">
        <w:rPr>
          <w:rStyle w:val="kursiv"/>
        </w:rPr>
        <w:t>«Stortinget ber regjeringen sørge for at fritak for skolefag ikke blir gitt dersom dette ikke er i overensstemmelse med elev og foresattes ønsker, at fritaket må være faglig begrunnet, og at konsekvensene av et fritak er gjort godt kjent for eleven og foresatte.»</w:t>
      </w:r>
    </w:p>
    <w:p w14:paraId="7CEF7A10"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(2018–2019), jf. </w:t>
      </w:r>
      <w:proofErr w:type="spellStart"/>
      <w:r w:rsidRPr="001A69B5">
        <w:t>Innst</w:t>
      </w:r>
      <w:proofErr w:type="spellEnd"/>
      <w:r w:rsidRPr="001A69B5">
        <w:t>. 12 S (2018–2019).</w:t>
      </w:r>
    </w:p>
    <w:p w14:paraId="0A2AB805" w14:textId="77777777" w:rsidR="000513CD" w:rsidRPr="001A69B5" w:rsidRDefault="0009509B" w:rsidP="001A69B5">
      <w:proofErr w:type="spellStart"/>
      <w:r w:rsidRPr="001A69B5">
        <w:t>Opplæringslovutvalet</w:t>
      </w:r>
      <w:proofErr w:type="spellEnd"/>
      <w:r w:rsidRPr="001A69B5">
        <w:t xml:space="preserve"> har levert NOU 2019: 23 </w:t>
      </w:r>
      <w:r w:rsidRPr="001A69B5">
        <w:rPr>
          <w:rStyle w:val="kursiv"/>
        </w:rPr>
        <w:t>Forslag til ny opplæringslov</w:t>
      </w:r>
      <w:r w:rsidRPr="001A69B5">
        <w:t xml:space="preserve">. NOU-en har </w:t>
      </w:r>
      <w:proofErr w:type="spellStart"/>
      <w:r w:rsidRPr="001A69B5">
        <w:t>vore</w:t>
      </w:r>
      <w:proofErr w:type="spellEnd"/>
      <w:r w:rsidRPr="001A69B5">
        <w:t xml:space="preserve"> på </w:t>
      </w:r>
      <w:proofErr w:type="spellStart"/>
      <w:r w:rsidRPr="001A69B5">
        <w:t>offentleg</w:t>
      </w:r>
      <w:proofErr w:type="spellEnd"/>
      <w:r w:rsidRPr="001A69B5">
        <w:t xml:space="preserve"> </w:t>
      </w:r>
      <w:proofErr w:type="spellStart"/>
      <w:r w:rsidRPr="001A69B5">
        <w:t>høyring</w:t>
      </w:r>
      <w:proofErr w:type="spellEnd"/>
      <w:r w:rsidRPr="001A69B5">
        <w:t xml:space="preserve">, og departementet vil følge opp forslaget </w:t>
      </w:r>
      <w:proofErr w:type="spellStart"/>
      <w:r w:rsidRPr="001A69B5">
        <w:t>frå</w:t>
      </w:r>
      <w:proofErr w:type="spellEnd"/>
      <w:r w:rsidRPr="001A69B5">
        <w:t xml:space="preserve"> </w:t>
      </w:r>
      <w:proofErr w:type="spellStart"/>
      <w:r w:rsidRPr="001A69B5">
        <w:t>utvalet</w:t>
      </w:r>
      <w:proofErr w:type="spellEnd"/>
      <w:r w:rsidRPr="001A69B5">
        <w:t xml:space="preserve"> i forslag til ei ny opplæringslov som er sendt på </w:t>
      </w:r>
      <w:proofErr w:type="spellStart"/>
      <w:r w:rsidRPr="001A69B5">
        <w:t>høyring</w:t>
      </w:r>
      <w:proofErr w:type="spellEnd"/>
      <w:r w:rsidRPr="001A69B5">
        <w:t xml:space="preserve"> 26. august 2021. Departementet legg i </w:t>
      </w:r>
      <w:proofErr w:type="spellStart"/>
      <w:r w:rsidRPr="001A69B5">
        <w:t>høyringsnotatet</w:t>
      </w:r>
      <w:proofErr w:type="spellEnd"/>
      <w:r w:rsidRPr="001A69B5">
        <w:t xml:space="preserve"> til grunn at forslaget til </w:t>
      </w:r>
      <w:proofErr w:type="spellStart"/>
      <w:r w:rsidRPr="001A69B5">
        <w:t>reglar</w:t>
      </w:r>
      <w:proofErr w:type="spellEnd"/>
      <w:r w:rsidRPr="001A69B5">
        <w:t xml:space="preserve"> om fritak </w:t>
      </w:r>
      <w:proofErr w:type="spellStart"/>
      <w:r w:rsidRPr="001A69B5">
        <w:t>frå</w:t>
      </w:r>
      <w:proofErr w:type="spellEnd"/>
      <w:r w:rsidRPr="001A69B5">
        <w:t xml:space="preserve"> opplæringa, </w:t>
      </w:r>
      <w:proofErr w:type="spellStart"/>
      <w:r w:rsidRPr="001A69B5">
        <w:t>saman</w:t>
      </w:r>
      <w:proofErr w:type="spellEnd"/>
      <w:r w:rsidRPr="001A69B5">
        <w:t xml:space="preserve"> med </w:t>
      </w:r>
      <w:proofErr w:type="spellStart"/>
      <w:r w:rsidRPr="001A69B5">
        <w:t>reglane</w:t>
      </w:r>
      <w:proofErr w:type="spellEnd"/>
      <w:r w:rsidRPr="001A69B5">
        <w:t xml:space="preserve"> om elevens beste og elevens rett til å bli </w:t>
      </w:r>
      <w:proofErr w:type="spellStart"/>
      <w:r w:rsidRPr="001A69B5">
        <w:t>høyrd</w:t>
      </w:r>
      <w:proofErr w:type="spellEnd"/>
      <w:r w:rsidRPr="001A69B5">
        <w:t xml:space="preserve">, </w:t>
      </w:r>
      <w:proofErr w:type="spellStart"/>
      <w:r w:rsidRPr="001A69B5">
        <w:t>svarar</w:t>
      </w:r>
      <w:proofErr w:type="spellEnd"/>
      <w:r w:rsidRPr="001A69B5">
        <w:t xml:space="preserve"> til intensjonen i oppmodingsvedtaket.</w:t>
      </w:r>
    </w:p>
    <w:p w14:paraId="23E24334" w14:textId="77777777" w:rsidR="000513CD" w:rsidRPr="001A69B5" w:rsidRDefault="0009509B" w:rsidP="001A69B5">
      <w:r w:rsidRPr="001A69B5">
        <w:t xml:space="preserve">Regjeringa </w:t>
      </w:r>
      <w:proofErr w:type="spellStart"/>
      <w:r w:rsidRPr="001A69B5">
        <w:t>tek</w:t>
      </w:r>
      <w:proofErr w:type="spellEnd"/>
      <w:r w:rsidRPr="001A69B5">
        <w:t xml:space="preserve"> sikte på å legge forslaget fram for Stortinget i </w:t>
      </w:r>
      <w:proofErr w:type="spellStart"/>
      <w:r w:rsidRPr="001A69B5">
        <w:t>ein</w:t>
      </w:r>
      <w:proofErr w:type="spellEnd"/>
      <w:r w:rsidRPr="001A69B5">
        <w:t xml:space="preserve"> lovproposisjon våren 2023.</w:t>
      </w:r>
    </w:p>
    <w:p w14:paraId="3A38DBE3"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2017–2018-sesjonen</w:t>
      </w:r>
    </w:p>
    <w:p w14:paraId="32585D92" w14:textId="77777777" w:rsidR="000513CD" w:rsidRPr="001A69B5" w:rsidRDefault="0009509B" w:rsidP="001A69B5">
      <w:pPr>
        <w:pStyle w:val="avsnitt-undertittel"/>
      </w:pPr>
      <w:r w:rsidRPr="001A69B5">
        <w:t xml:space="preserve">Vedtak nr. 62, 4. desember 2017: Kortkurs ved </w:t>
      </w:r>
      <w:proofErr w:type="spellStart"/>
      <w:r w:rsidRPr="001A69B5">
        <w:t>folkehøgskular</w:t>
      </w:r>
      <w:proofErr w:type="spellEnd"/>
    </w:p>
    <w:p w14:paraId="030A762C" w14:textId="77777777" w:rsidR="000513CD" w:rsidRPr="001A69B5" w:rsidRDefault="0009509B" w:rsidP="001A69B5">
      <w:pPr>
        <w:pStyle w:val="blokksit"/>
      </w:pPr>
      <w:r w:rsidRPr="001A69B5">
        <w:rPr>
          <w:rStyle w:val="kursiv"/>
        </w:rPr>
        <w:t>«Stortinget ber regjeringen gå i dialog med folkehøyskolene med sikte på å finne en modell for å fase ut tilskudd til kortkurs der grunnbevilgningen i så fall må økes tilsvarende.»</w:t>
      </w:r>
    </w:p>
    <w:p w14:paraId="4364181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(2017–2018), jf. </w:t>
      </w:r>
      <w:proofErr w:type="spellStart"/>
      <w:r w:rsidRPr="001A69B5">
        <w:t>Innst</w:t>
      </w:r>
      <w:proofErr w:type="spellEnd"/>
      <w:r w:rsidRPr="001A69B5">
        <w:t>. 2 S (2017–2018).</w:t>
      </w:r>
    </w:p>
    <w:p w14:paraId="71FC838B" w14:textId="77777777" w:rsidR="000513CD" w:rsidRPr="001A69B5" w:rsidRDefault="0009509B" w:rsidP="001A69B5">
      <w:r w:rsidRPr="001A69B5">
        <w:t xml:space="preserve">I </w:t>
      </w:r>
      <w:proofErr w:type="spellStart"/>
      <w:r w:rsidRPr="001A69B5">
        <w:t>Prop</w:t>
      </w:r>
      <w:proofErr w:type="spellEnd"/>
      <w:r w:rsidRPr="001A69B5">
        <w:t xml:space="preserve">. 114 S (2018–2019) varsla Kunnskapsdepartementet at det </w:t>
      </w:r>
      <w:proofErr w:type="spellStart"/>
      <w:r w:rsidRPr="001A69B5">
        <w:t>tek</w:t>
      </w:r>
      <w:proofErr w:type="spellEnd"/>
      <w:r w:rsidRPr="001A69B5">
        <w:t xml:space="preserve"> sikte på å fase ut </w:t>
      </w:r>
      <w:proofErr w:type="spellStart"/>
      <w:r w:rsidRPr="001A69B5">
        <w:t>tilskotet</w:t>
      </w:r>
      <w:proofErr w:type="spellEnd"/>
      <w:r w:rsidRPr="001A69B5">
        <w:t xml:space="preserve"> til kortkurs i </w:t>
      </w:r>
      <w:proofErr w:type="spellStart"/>
      <w:r w:rsidRPr="001A69B5">
        <w:t>folkehøgskulane</w:t>
      </w:r>
      <w:proofErr w:type="spellEnd"/>
      <w:r w:rsidRPr="001A69B5">
        <w:t xml:space="preserve"> </w:t>
      </w:r>
      <w:proofErr w:type="spellStart"/>
      <w:r w:rsidRPr="001A69B5">
        <w:t>frå</w:t>
      </w:r>
      <w:proofErr w:type="spellEnd"/>
      <w:r w:rsidRPr="001A69B5">
        <w:t xml:space="preserve"> 1. januar 2021. </w:t>
      </w:r>
      <w:proofErr w:type="spellStart"/>
      <w:r w:rsidRPr="001A69B5">
        <w:t>Folkehøgskulane</w:t>
      </w:r>
      <w:proofErr w:type="spellEnd"/>
      <w:r w:rsidRPr="001A69B5">
        <w:t xml:space="preserve"> får </w:t>
      </w:r>
      <w:proofErr w:type="spellStart"/>
      <w:r w:rsidRPr="001A69B5">
        <w:t>ein</w:t>
      </w:r>
      <w:proofErr w:type="spellEnd"/>
      <w:r w:rsidRPr="001A69B5">
        <w:t xml:space="preserve"> </w:t>
      </w:r>
      <w:proofErr w:type="spellStart"/>
      <w:r w:rsidRPr="001A69B5">
        <w:t>tilsvarande</w:t>
      </w:r>
      <w:proofErr w:type="spellEnd"/>
      <w:r w:rsidRPr="001A69B5">
        <w:t xml:space="preserve"> </w:t>
      </w:r>
      <w:proofErr w:type="spellStart"/>
      <w:r w:rsidRPr="001A69B5">
        <w:t>auke</w:t>
      </w:r>
      <w:proofErr w:type="spellEnd"/>
      <w:r w:rsidRPr="001A69B5">
        <w:t xml:space="preserve"> i grunnløyvinga. Stortinget slutta seg våren 2020 til forslaget til departementet om </w:t>
      </w:r>
      <w:proofErr w:type="spellStart"/>
      <w:r w:rsidRPr="001A69B5">
        <w:t>naudsynte</w:t>
      </w:r>
      <w:proofErr w:type="spellEnd"/>
      <w:r w:rsidRPr="001A69B5">
        <w:t xml:space="preserve"> </w:t>
      </w:r>
      <w:proofErr w:type="spellStart"/>
      <w:r w:rsidRPr="001A69B5">
        <w:t>endringar</w:t>
      </w:r>
      <w:proofErr w:type="spellEnd"/>
      <w:r w:rsidRPr="001A69B5">
        <w:t xml:space="preserve"> i folkehøgskulelova, slik at kortkurs </w:t>
      </w:r>
      <w:proofErr w:type="spellStart"/>
      <w:r w:rsidRPr="001A69B5">
        <w:t>frå</w:t>
      </w:r>
      <w:proofErr w:type="spellEnd"/>
      <w:r w:rsidRPr="001A69B5">
        <w:t xml:space="preserve"> 1. januar 2021 </w:t>
      </w:r>
      <w:proofErr w:type="spellStart"/>
      <w:r w:rsidRPr="001A69B5">
        <w:t>ikkje</w:t>
      </w:r>
      <w:proofErr w:type="spellEnd"/>
      <w:r w:rsidRPr="001A69B5">
        <w:t xml:space="preserve"> lenger skal gi rett til </w:t>
      </w:r>
      <w:proofErr w:type="spellStart"/>
      <w:r w:rsidRPr="001A69B5">
        <w:t>statstilskot</w:t>
      </w:r>
      <w:proofErr w:type="spellEnd"/>
      <w:r w:rsidRPr="001A69B5">
        <w:t xml:space="preserve">, jf. </w:t>
      </w:r>
      <w:proofErr w:type="spellStart"/>
      <w:r w:rsidRPr="001A69B5">
        <w:t>Prop</w:t>
      </w:r>
      <w:proofErr w:type="spellEnd"/>
      <w:r w:rsidRPr="001A69B5">
        <w:t xml:space="preserve">. 96 L (2019–2020) og </w:t>
      </w:r>
      <w:proofErr w:type="spellStart"/>
      <w:r w:rsidRPr="001A69B5">
        <w:t>Innst</w:t>
      </w:r>
      <w:proofErr w:type="spellEnd"/>
      <w:r w:rsidRPr="001A69B5">
        <w:t>. 302 L (2019–2020).</w:t>
      </w:r>
    </w:p>
    <w:p w14:paraId="7F4F58E3" w14:textId="77777777" w:rsidR="000513CD" w:rsidRPr="001A69B5" w:rsidRDefault="0009509B" w:rsidP="001A69B5">
      <w:r w:rsidRPr="001A69B5">
        <w:t xml:space="preserve">Med verknad </w:t>
      </w:r>
      <w:proofErr w:type="spellStart"/>
      <w:r w:rsidRPr="001A69B5">
        <w:t>frå</w:t>
      </w:r>
      <w:proofErr w:type="spellEnd"/>
      <w:r w:rsidRPr="001A69B5">
        <w:t xml:space="preserve"> 1. januar 2021 blei forskrift til folkehøgskulelova endra, slik at kortvarige kurs kan få </w:t>
      </w:r>
      <w:proofErr w:type="spellStart"/>
      <w:r w:rsidRPr="001A69B5">
        <w:t>statstilskot</w:t>
      </w:r>
      <w:proofErr w:type="spellEnd"/>
      <w:r w:rsidRPr="001A69B5">
        <w:t xml:space="preserve"> </w:t>
      </w:r>
      <w:proofErr w:type="spellStart"/>
      <w:r w:rsidRPr="001A69B5">
        <w:t>berre</w:t>
      </w:r>
      <w:proofErr w:type="spellEnd"/>
      <w:r w:rsidRPr="001A69B5">
        <w:t xml:space="preserve"> om </w:t>
      </w:r>
      <w:proofErr w:type="spellStart"/>
      <w:r w:rsidRPr="001A69B5">
        <w:t>dei</w:t>
      </w:r>
      <w:proofErr w:type="spellEnd"/>
      <w:r w:rsidRPr="001A69B5">
        <w:t xml:space="preserve"> er retta mot ei av </w:t>
      </w:r>
      <w:proofErr w:type="spellStart"/>
      <w:r w:rsidRPr="001A69B5">
        <w:t>desse</w:t>
      </w:r>
      <w:proofErr w:type="spellEnd"/>
      <w:r w:rsidRPr="001A69B5">
        <w:t xml:space="preserve"> to målgruppene: </w:t>
      </w:r>
      <w:proofErr w:type="spellStart"/>
      <w:r w:rsidRPr="001A69B5">
        <w:t>personar</w:t>
      </w:r>
      <w:proofErr w:type="spellEnd"/>
      <w:r w:rsidRPr="001A69B5">
        <w:t xml:space="preserve"> med dokumentert redusert funksjonsevne og </w:t>
      </w:r>
      <w:proofErr w:type="spellStart"/>
      <w:r w:rsidRPr="001A69B5">
        <w:t>deira</w:t>
      </w:r>
      <w:proofErr w:type="spellEnd"/>
      <w:r w:rsidRPr="001A69B5">
        <w:t xml:space="preserve"> </w:t>
      </w:r>
      <w:proofErr w:type="spellStart"/>
      <w:r w:rsidRPr="001A69B5">
        <w:t>næraste</w:t>
      </w:r>
      <w:proofErr w:type="spellEnd"/>
      <w:r w:rsidRPr="001A69B5">
        <w:t xml:space="preserve"> og </w:t>
      </w:r>
      <w:proofErr w:type="spellStart"/>
      <w:r w:rsidRPr="001A69B5">
        <w:t>innvandrarungdom</w:t>
      </w:r>
      <w:proofErr w:type="spellEnd"/>
      <w:r w:rsidRPr="001A69B5">
        <w:t xml:space="preserve"> dersom kursa har </w:t>
      </w:r>
      <w:proofErr w:type="spellStart"/>
      <w:r w:rsidRPr="001A69B5">
        <w:t>eit</w:t>
      </w:r>
      <w:proofErr w:type="spellEnd"/>
      <w:r w:rsidRPr="001A69B5">
        <w:t xml:space="preserve"> klart definert integreringsformål. I tillegg kan </w:t>
      </w:r>
      <w:proofErr w:type="spellStart"/>
      <w:r w:rsidRPr="001A69B5">
        <w:t>dei</w:t>
      </w:r>
      <w:proofErr w:type="spellEnd"/>
      <w:r w:rsidRPr="001A69B5">
        <w:t xml:space="preserve"> to </w:t>
      </w:r>
      <w:proofErr w:type="spellStart"/>
      <w:r w:rsidRPr="001A69B5">
        <w:t>pensjonistfolkehøgskulane</w:t>
      </w:r>
      <w:proofErr w:type="spellEnd"/>
      <w:r w:rsidRPr="001A69B5">
        <w:t xml:space="preserve"> framleis </w:t>
      </w:r>
      <w:proofErr w:type="spellStart"/>
      <w:r w:rsidRPr="001A69B5">
        <w:t>halde</w:t>
      </w:r>
      <w:proofErr w:type="spellEnd"/>
      <w:r w:rsidRPr="001A69B5">
        <w:t xml:space="preserve"> kortvarige kurs som utløyser </w:t>
      </w:r>
      <w:proofErr w:type="spellStart"/>
      <w:r w:rsidRPr="001A69B5">
        <w:t>tilskot</w:t>
      </w:r>
      <w:proofErr w:type="spellEnd"/>
      <w:r w:rsidRPr="001A69B5">
        <w:t xml:space="preserve">, òg </w:t>
      </w:r>
      <w:proofErr w:type="spellStart"/>
      <w:r w:rsidRPr="001A69B5">
        <w:t>reisekurs</w:t>
      </w:r>
      <w:proofErr w:type="spellEnd"/>
      <w:r w:rsidRPr="001A69B5">
        <w:t xml:space="preserve"> i Norden. </w:t>
      </w:r>
      <w:proofErr w:type="spellStart"/>
      <w:r w:rsidRPr="001A69B5">
        <w:t>Vidare</w:t>
      </w:r>
      <w:proofErr w:type="spellEnd"/>
      <w:r w:rsidRPr="001A69B5">
        <w:t xml:space="preserve"> er det </w:t>
      </w:r>
      <w:proofErr w:type="spellStart"/>
      <w:r w:rsidRPr="001A69B5">
        <w:t>opna</w:t>
      </w:r>
      <w:proofErr w:type="spellEnd"/>
      <w:r w:rsidRPr="001A69B5">
        <w:t xml:space="preserve"> for at Nansenskolen på Lillehammer </w:t>
      </w:r>
      <w:proofErr w:type="spellStart"/>
      <w:r w:rsidRPr="001A69B5">
        <w:t>framleis</w:t>
      </w:r>
      <w:proofErr w:type="spellEnd"/>
      <w:r w:rsidRPr="001A69B5">
        <w:t xml:space="preserve"> kan arrangere kortvarige kurs for </w:t>
      </w:r>
      <w:proofErr w:type="spellStart"/>
      <w:r w:rsidRPr="001A69B5">
        <w:t>deltakarar</w:t>
      </w:r>
      <w:proofErr w:type="spellEnd"/>
      <w:r w:rsidRPr="001A69B5">
        <w:t xml:space="preserve"> på dialogseminar, som kjem </w:t>
      </w:r>
      <w:proofErr w:type="spellStart"/>
      <w:r w:rsidRPr="001A69B5">
        <w:t>frå</w:t>
      </w:r>
      <w:proofErr w:type="spellEnd"/>
      <w:r w:rsidRPr="001A69B5">
        <w:t xml:space="preserve"> konfliktområde.</w:t>
      </w:r>
    </w:p>
    <w:p w14:paraId="2212042A" w14:textId="77777777" w:rsidR="000513CD" w:rsidRPr="001A69B5" w:rsidRDefault="0009509B" w:rsidP="001A69B5">
      <w:r w:rsidRPr="001A69B5">
        <w:t xml:space="preserve">Under budsjettbehandlinga i Stortinget </w:t>
      </w:r>
      <w:proofErr w:type="spellStart"/>
      <w:r w:rsidRPr="001A69B5">
        <w:t>hausten</w:t>
      </w:r>
      <w:proofErr w:type="spellEnd"/>
      <w:r w:rsidRPr="001A69B5">
        <w:t xml:space="preserve"> 2020 kom utdannings- og forskingskomiteen med denne merknaden, jf. </w:t>
      </w:r>
      <w:proofErr w:type="spellStart"/>
      <w:r w:rsidRPr="001A69B5">
        <w:t>Innst</w:t>
      </w:r>
      <w:proofErr w:type="spellEnd"/>
      <w:r w:rsidRPr="001A69B5">
        <w:t>. 12 S (2020–2021):</w:t>
      </w:r>
    </w:p>
    <w:p w14:paraId="283670F0" w14:textId="77777777" w:rsidR="000513CD" w:rsidRPr="001A69B5" w:rsidRDefault="0009509B" w:rsidP="001A69B5">
      <w:pPr>
        <w:pStyle w:val="blokksit"/>
      </w:pPr>
      <w:r w:rsidRPr="001A69B5">
        <w:rPr>
          <w:rStyle w:val="kursiv"/>
        </w:rPr>
        <w:t>«Komiteen viser til den pågående prosessen med utfasing av det generelle tilskuddet til kortkurs i folkehøgskolen. Komiteen merker seg at Utdanningsdirektoratet har sendt ut på høring forslag […] folkehøgskolene fortsatt skal få støtte til kurs rettet mot personer med redusert funksjonsevne og kurs med et klart definert integreringsformål for innvandrerungdom. Komiteen støtter dette og mener at kortere kurs rettet mot ungdom som har falt ut av skole og arbeidsliv, også bør kvalifisere for slik støtte.»</w:t>
      </w:r>
    </w:p>
    <w:p w14:paraId="4B976B12" w14:textId="77777777" w:rsidR="000513CD" w:rsidRPr="001A69B5" w:rsidRDefault="0009509B" w:rsidP="001A69B5">
      <w:r w:rsidRPr="001A69B5">
        <w:t xml:space="preserve">Som oppfølging av merknaden sende departementet våren 2021 på </w:t>
      </w:r>
      <w:proofErr w:type="spellStart"/>
      <w:r w:rsidRPr="001A69B5">
        <w:t>høyring</w:t>
      </w:r>
      <w:proofErr w:type="spellEnd"/>
      <w:r w:rsidRPr="001A69B5">
        <w:t xml:space="preserve"> </w:t>
      </w:r>
      <w:proofErr w:type="spellStart"/>
      <w:r w:rsidRPr="001A69B5">
        <w:t>eit</w:t>
      </w:r>
      <w:proofErr w:type="spellEnd"/>
      <w:r w:rsidRPr="001A69B5">
        <w:t xml:space="preserve"> forslag om å endre forskrifta slik at </w:t>
      </w:r>
      <w:proofErr w:type="spellStart"/>
      <w:r w:rsidRPr="001A69B5">
        <w:t>folkehøgskulane</w:t>
      </w:r>
      <w:proofErr w:type="spellEnd"/>
      <w:r w:rsidRPr="001A69B5">
        <w:t xml:space="preserve"> kan få </w:t>
      </w:r>
      <w:proofErr w:type="spellStart"/>
      <w:r w:rsidRPr="001A69B5">
        <w:t>statstilskot</w:t>
      </w:r>
      <w:proofErr w:type="spellEnd"/>
      <w:r w:rsidRPr="001A69B5">
        <w:t xml:space="preserve"> til kortvarige kurs retta mot ungdom som har falle ut av </w:t>
      </w:r>
      <w:proofErr w:type="spellStart"/>
      <w:proofErr w:type="gramStart"/>
      <w:r w:rsidRPr="001A69B5">
        <w:t>skule</w:t>
      </w:r>
      <w:proofErr w:type="spellEnd"/>
      <w:proofErr w:type="gramEnd"/>
      <w:r w:rsidRPr="001A69B5">
        <w:t xml:space="preserve"> og arbeidsliv. Endringa blei </w:t>
      </w:r>
      <w:proofErr w:type="spellStart"/>
      <w:r w:rsidRPr="001A69B5">
        <w:t>vedteken</w:t>
      </w:r>
      <w:proofErr w:type="spellEnd"/>
      <w:r w:rsidRPr="001A69B5">
        <w:t xml:space="preserve"> 23. juni 2021 og tok til å gjelde 1. august 2021.</w:t>
      </w:r>
    </w:p>
    <w:p w14:paraId="0AF3811C" w14:textId="77777777" w:rsidR="000513CD" w:rsidRPr="001A69B5" w:rsidRDefault="0009509B" w:rsidP="001A69B5">
      <w:r w:rsidRPr="001A69B5">
        <w:t xml:space="preserve">Departementet meiner at vedtak nr. 62, 4. desember 2017 med dette er </w:t>
      </w:r>
      <w:proofErr w:type="spellStart"/>
      <w:r w:rsidRPr="001A69B5">
        <w:t>følgt</w:t>
      </w:r>
      <w:proofErr w:type="spellEnd"/>
      <w:r w:rsidRPr="001A69B5">
        <w:t xml:space="preserve"> opp.</w:t>
      </w:r>
    </w:p>
    <w:p w14:paraId="3AACD468" w14:textId="77777777" w:rsidR="000513CD" w:rsidRPr="001A69B5" w:rsidRDefault="0009509B" w:rsidP="001A69B5">
      <w:pPr>
        <w:pStyle w:val="avsnitt-undertittel"/>
      </w:pPr>
      <w:r w:rsidRPr="001A69B5">
        <w:t xml:space="preserve">Vedtak nr. 461, 13. februar 2018: Barnehage: Vilkår for private </w:t>
      </w:r>
      <w:proofErr w:type="spellStart"/>
      <w:r w:rsidRPr="001A69B5">
        <w:t>barnehagar</w:t>
      </w:r>
      <w:proofErr w:type="spellEnd"/>
    </w:p>
    <w:p w14:paraId="135D6D54" w14:textId="77777777" w:rsidR="000513CD" w:rsidRPr="001A69B5" w:rsidRDefault="0009509B" w:rsidP="001A69B5">
      <w:pPr>
        <w:pStyle w:val="blokksit"/>
      </w:pPr>
      <w:r w:rsidRPr="001A69B5">
        <w:rPr>
          <w:rStyle w:val="kursiv"/>
        </w:rPr>
        <w:t>«Stortinget ber regjeringen vurdere hvordan det kan sikres at private barnehager har lønns-, arbeids- og pensjonsvilkår minst på linje med ansatte i offentlige barnehager, og komme tilbake til Stortinget på egnet måte.»</w:t>
      </w:r>
    </w:p>
    <w:p w14:paraId="0237F74D"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8:18 S (2017–2018) </w:t>
      </w:r>
      <w:r w:rsidRPr="001A69B5">
        <w:rPr>
          <w:rStyle w:val="kursiv"/>
        </w:rPr>
        <w:t xml:space="preserve">Representantforslag fra stortingsrepresentantene Audun Lysbakken, Mona Lill Fagerås og Solfrid </w:t>
      </w:r>
      <w:proofErr w:type="spellStart"/>
      <w:r w:rsidRPr="001A69B5">
        <w:rPr>
          <w:rStyle w:val="kursiv"/>
        </w:rPr>
        <w:t>Lerbrekk</w:t>
      </w:r>
      <w:proofErr w:type="spellEnd"/>
      <w:r w:rsidRPr="001A69B5">
        <w:rPr>
          <w:rStyle w:val="kursiv"/>
        </w:rPr>
        <w:t xml:space="preserve"> om profittfri barnehage, </w:t>
      </w:r>
      <w:r w:rsidRPr="001A69B5">
        <w:t xml:space="preserve">jf. </w:t>
      </w:r>
      <w:proofErr w:type="spellStart"/>
      <w:r w:rsidRPr="001A69B5">
        <w:t>Innst</w:t>
      </w:r>
      <w:proofErr w:type="spellEnd"/>
      <w:r w:rsidRPr="001A69B5">
        <w:t>. 114 S (2017–2018).</w:t>
      </w:r>
    </w:p>
    <w:p w14:paraId="3816F8E6" w14:textId="77777777" w:rsidR="000513CD" w:rsidRPr="001A69B5" w:rsidRDefault="0009509B" w:rsidP="001A69B5">
      <w:r w:rsidRPr="001A69B5">
        <w:t xml:space="preserve">Departementet viser til at Stortinget òg har </w:t>
      </w:r>
      <w:proofErr w:type="spellStart"/>
      <w:r w:rsidRPr="001A69B5">
        <w:t>tilsvarande</w:t>
      </w:r>
      <w:proofErr w:type="spellEnd"/>
      <w:r w:rsidRPr="001A69B5">
        <w:t xml:space="preserve"> oppmodingsvedtak som </w:t>
      </w:r>
      <w:proofErr w:type="spellStart"/>
      <w:r w:rsidRPr="001A69B5">
        <w:t>gjeld</w:t>
      </w:r>
      <w:proofErr w:type="spellEnd"/>
      <w:r w:rsidRPr="001A69B5">
        <w:t xml:space="preserve"> andre </w:t>
      </w:r>
      <w:proofErr w:type="spellStart"/>
      <w:r w:rsidRPr="001A69B5">
        <w:t>tenesteområde</w:t>
      </w:r>
      <w:proofErr w:type="spellEnd"/>
      <w:r w:rsidRPr="001A69B5">
        <w:t xml:space="preserve"> enn </w:t>
      </w:r>
      <w:proofErr w:type="spellStart"/>
      <w:r w:rsidRPr="001A69B5">
        <w:t>barnehagar</w:t>
      </w:r>
      <w:proofErr w:type="spellEnd"/>
      <w:r w:rsidRPr="001A69B5">
        <w:t xml:space="preserve">. Nærings- og fiskeridepartementet (NFD) sette </w:t>
      </w:r>
      <w:proofErr w:type="spellStart"/>
      <w:r w:rsidRPr="001A69B5">
        <w:t>hausten</w:t>
      </w:r>
      <w:proofErr w:type="spellEnd"/>
      <w:r w:rsidRPr="001A69B5">
        <w:t xml:space="preserve"> 2018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kartlegge ulike former for </w:t>
      </w:r>
      <w:proofErr w:type="spellStart"/>
      <w:r w:rsidRPr="001A69B5">
        <w:t>offentleg</w:t>
      </w:r>
      <w:proofErr w:type="spellEnd"/>
      <w:r w:rsidRPr="001A69B5">
        <w:t xml:space="preserve"> finansierte </w:t>
      </w:r>
      <w:proofErr w:type="spellStart"/>
      <w:r w:rsidRPr="001A69B5">
        <w:t>velferdstenester</w:t>
      </w:r>
      <w:proofErr w:type="spellEnd"/>
      <w:r w:rsidRPr="001A69B5">
        <w:t xml:space="preserve"> der private </w:t>
      </w:r>
      <w:proofErr w:type="spellStart"/>
      <w:r w:rsidRPr="001A69B5">
        <w:t>aktørar</w:t>
      </w:r>
      <w:proofErr w:type="spellEnd"/>
      <w:r w:rsidRPr="001A69B5">
        <w:t xml:space="preserve"> </w:t>
      </w:r>
      <w:proofErr w:type="spellStart"/>
      <w:r w:rsidRPr="001A69B5">
        <w:t>tek</w:t>
      </w:r>
      <w:proofErr w:type="spellEnd"/>
      <w:r w:rsidRPr="001A69B5">
        <w:t xml:space="preserve"> del i </w:t>
      </w:r>
      <w:proofErr w:type="spellStart"/>
      <w:r w:rsidRPr="001A69B5">
        <w:t>tenesteproduksjonen</w:t>
      </w:r>
      <w:proofErr w:type="spellEnd"/>
      <w:r w:rsidRPr="001A69B5">
        <w:t xml:space="preserve">. </w:t>
      </w:r>
      <w:proofErr w:type="spellStart"/>
      <w:r w:rsidRPr="001A69B5">
        <w:t>Utvalet</w:t>
      </w:r>
      <w:proofErr w:type="spellEnd"/>
      <w:r w:rsidRPr="001A69B5">
        <w:t xml:space="preserve"> skal mellom anna kartlegge lønns-, arbeids- og pensjonsvilkår hos </w:t>
      </w:r>
      <w:proofErr w:type="spellStart"/>
      <w:r w:rsidRPr="001A69B5">
        <w:t>leverandørar</w:t>
      </w:r>
      <w:proofErr w:type="spellEnd"/>
      <w:r w:rsidRPr="001A69B5">
        <w:t xml:space="preserve"> for om </w:t>
      </w:r>
      <w:proofErr w:type="spellStart"/>
      <w:r w:rsidRPr="001A69B5">
        <w:t>mogleg</w:t>
      </w:r>
      <w:proofErr w:type="spellEnd"/>
      <w:r w:rsidRPr="001A69B5">
        <w:t xml:space="preserve"> å få </w:t>
      </w:r>
      <w:proofErr w:type="spellStart"/>
      <w:r w:rsidRPr="001A69B5">
        <w:t>eit</w:t>
      </w:r>
      <w:proofErr w:type="spellEnd"/>
      <w:r w:rsidRPr="001A69B5">
        <w:t xml:space="preserve"> bilde av om det er store </w:t>
      </w:r>
      <w:proofErr w:type="spellStart"/>
      <w:r w:rsidRPr="001A69B5">
        <w:t>forskjellar</w:t>
      </w:r>
      <w:proofErr w:type="spellEnd"/>
      <w:r w:rsidRPr="001A69B5">
        <w:t xml:space="preserve"> mellom </w:t>
      </w:r>
      <w:proofErr w:type="gramStart"/>
      <w:r w:rsidRPr="001A69B5">
        <w:t>tilsette</w:t>
      </w:r>
      <w:proofErr w:type="gramEnd"/>
      <w:r w:rsidRPr="001A69B5">
        <w:t xml:space="preserve"> i </w:t>
      </w:r>
      <w:proofErr w:type="spellStart"/>
      <w:r w:rsidRPr="001A69B5">
        <w:t>offentleg</w:t>
      </w:r>
      <w:proofErr w:type="spellEnd"/>
      <w:r w:rsidRPr="001A69B5">
        <w:t xml:space="preserve"> og privat sektor.</w:t>
      </w:r>
    </w:p>
    <w:p w14:paraId="645764AC" w14:textId="77777777" w:rsidR="000513CD" w:rsidRPr="001A69B5" w:rsidRDefault="0009509B" w:rsidP="001A69B5">
      <w:proofErr w:type="spellStart"/>
      <w:r w:rsidRPr="001A69B5">
        <w:t>Utvalet</w:t>
      </w:r>
      <w:proofErr w:type="spellEnd"/>
      <w:r w:rsidRPr="001A69B5">
        <w:t xml:space="preserve"> leverte NOU 2020: 13 </w:t>
      </w:r>
      <w:r w:rsidRPr="001A69B5">
        <w:rPr>
          <w:rStyle w:val="kursiv"/>
        </w:rPr>
        <w:t>Private aktører i velferdsstaten</w:t>
      </w:r>
      <w:r w:rsidRPr="001A69B5">
        <w:t xml:space="preserve"> 1. desember 2020. Rapporten har </w:t>
      </w:r>
      <w:proofErr w:type="spellStart"/>
      <w:r w:rsidRPr="001A69B5">
        <w:t>vore</w:t>
      </w:r>
      <w:proofErr w:type="spellEnd"/>
      <w:r w:rsidRPr="001A69B5">
        <w:t xml:space="preserve"> på </w:t>
      </w:r>
      <w:proofErr w:type="spellStart"/>
      <w:r w:rsidRPr="001A69B5">
        <w:t>høyring</w:t>
      </w:r>
      <w:proofErr w:type="spellEnd"/>
      <w:r w:rsidRPr="001A69B5">
        <w:t xml:space="preserve">, og det har </w:t>
      </w:r>
      <w:proofErr w:type="spellStart"/>
      <w:r w:rsidRPr="001A69B5">
        <w:t>kome</w:t>
      </w:r>
      <w:proofErr w:type="spellEnd"/>
      <w:r w:rsidRPr="001A69B5">
        <w:t xml:space="preserve"> 71 </w:t>
      </w:r>
      <w:proofErr w:type="spellStart"/>
      <w:r w:rsidRPr="001A69B5">
        <w:t>høyringssvar</w:t>
      </w:r>
      <w:proofErr w:type="spellEnd"/>
      <w:r w:rsidRPr="001A69B5">
        <w:t xml:space="preserve">. For </w:t>
      </w:r>
      <w:proofErr w:type="spellStart"/>
      <w:r w:rsidRPr="001A69B5">
        <w:t>velferdstenester</w:t>
      </w:r>
      <w:proofErr w:type="spellEnd"/>
      <w:r w:rsidRPr="001A69B5">
        <w:t xml:space="preserve"> som bruker </w:t>
      </w:r>
      <w:proofErr w:type="spellStart"/>
      <w:r w:rsidRPr="001A69B5">
        <w:t>anskaffingar</w:t>
      </w:r>
      <w:proofErr w:type="spellEnd"/>
      <w:r w:rsidRPr="001A69B5">
        <w:t xml:space="preserve"> over visse </w:t>
      </w:r>
      <w:proofErr w:type="spellStart"/>
      <w:r w:rsidRPr="001A69B5">
        <w:t>terskelverdiar</w:t>
      </w:r>
      <w:proofErr w:type="spellEnd"/>
      <w:r w:rsidRPr="001A69B5">
        <w:t xml:space="preserve">, plikter det </w:t>
      </w:r>
      <w:proofErr w:type="spellStart"/>
      <w:r w:rsidRPr="001A69B5">
        <w:t>offentlege</w:t>
      </w:r>
      <w:proofErr w:type="spellEnd"/>
      <w:r w:rsidRPr="001A69B5">
        <w:t xml:space="preserve"> å stille krav om at tilsette hos </w:t>
      </w:r>
      <w:proofErr w:type="spellStart"/>
      <w:r w:rsidRPr="001A69B5">
        <w:t>leverandørar</w:t>
      </w:r>
      <w:proofErr w:type="spellEnd"/>
      <w:r w:rsidRPr="001A69B5">
        <w:t xml:space="preserve"> og </w:t>
      </w:r>
      <w:proofErr w:type="spellStart"/>
      <w:r w:rsidRPr="001A69B5">
        <w:t>underleverandørar</w:t>
      </w:r>
      <w:proofErr w:type="spellEnd"/>
      <w:r w:rsidRPr="001A69B5">
        <w:t xml:space="preserve"> skal ha visse lønns- og arbeidsvilkår slik det er regulert i </w:t>
      </w:r>
      <w:proofErr w:type="spellStart"/>
      <w:r w:rsidRPr="001A69B5">
        <w:t>gjeldande</w:t>
      </w:r>
      <w:proofErr w:type="spellEnd"/>
      <w:r w:rsidRPr="001A69B5">
        <w:t xml:space="preserve"> </w:t>
      </w:r>
      <w:proofErr w:type="spellStart"/>
      <w:r w:rsidRPr="001A69B5">
        <w:t>landsomfattande</w:t>
      </w:r>
      <w:proofErr w:type="spellEnd"/>
      <w:r w:rsidRPr="001A69B5">
        <w:t xml:space="preserve"> tariffavtale for bransjen det gjeld, jf. forskrift om lønns- og arbeidsvilkår i </w:t>
      </w:r>
      <w:proofErr w:type="spellStart"/>
      <w:r w:rsidRPr="001A69B5">
        <w:t>offentlege</w:t>
      </w:r>
      <w:proofErr w:type="spellEnd"/>
      <w:r w:rsidRPr="001A69B5">
        <w:t xml:space="preserve"> </w:t>
      </w:r>
      <w:proofErr w:type="spellStart"/>
      <w:r w:rsidRPr="001A69B5">
        <w:t>kontraktar</w:t>
      </w:r>
      <w:proofErr w:type="spellEnd"/>
      <w:r w:rsidRPr="001A69B5">
        <w:t xml:space="preserve">. Denne forskrifta gjeld </w:t>
      </w:r>
      <w:proofErr w:type="spellStart"/>
      <w:r w:rsidRPr="001A69B5">
        <w:t>ikkje</w:t>
      </w:r>
      <w:proofErr w:type="spellEnd"/>
      <w:r w:rsidRPr="001A69B5">
        <w:t xml:space="preserve"> for </w:t>
      </w:r>
      <w:proofErr w:type="spellStart"/>
      <w:r w:rsidRPr="001A69B5">
        <w:t>tilskot</w:t>
      </w:r>
      <w:proofErr w:type="spellEnd"/>
      <w:r w:rsidRPr="001A69B5">
        <w:t xml:space="preserve">, og </w:t>
      </w:r>
      <w:proofErr w:type="spellStart"/>
      <w:r w:rsidRPr="001A69B5">
        <w:t>barnehagane</w:t>
      </w:r>
      <w:proofErr w:type="spellEnd"/>
      <w:r w:rsidRPr="001A69B5">
        <w:t xml:space="preserve"> fell derfor </w:t>
      </w:r>
      <w:proofErr w:type="spellStart"/>
      <w:r w:rsidRPr="001A69B5">
        <w:t>utanfor</w:t>
      </w:r>
      <w:proofErr w:type="spellEnd"/>
      <w:r w:rsidRPr="001A69B5">
        <w:t xml:space="preserve"> denne forskrifta. Barnehagelova regulerer </w:t>
      </w:r>
      <w:proofErr w:type="spellStart"/>
      <w:r w:rsidRPr="001A69B5">
        <w:t>ikkje</w:t>
      </w:r>
      <w:proofErr w:type="spellEnd"/>
      <w:r w:rsidRPr="001A69B5">
        <w:t xml:space="preserve"> lønns- og arbeidsvilkåra til </w:t>
      </w:r>
      <w:proofErr w:type="spellStart"/>
      <w:r w:rsidRPr="001A69B5">
        <w:t>dei</w:t>
      </w:r>
      <w:proofErr w:type="spellEnd"/>
      <w:r w:rsidRPr="001A69B5">
        <w:t xml:space="preserve"> tilsette i </w:t>
      </w:r>
      <w:proofErr w:type="spellStart"/>
      <w:r w:rsidRPr="001A69B5">
        <w:t>barnehagane</w:t>
      </w:r>
      <w:proofErr w:type="spellEnd"/>
      <w:r w:rsidRPr="001A69B5">
        <w:t xml:space="preserve">. Det er likevel </w:t>
      </w:r>
      <w:proofErr w:type="spellStart"/>
      <w:r w:rsidRPr="001A69B5">
        <w:t>eit</w:t>
      </w:r>
      <w:proofErr w:type="spellEnd"/>
      <w:r w:rsidRPr="001A69B5">
        <w:t xml:space="preserve"> krav om at private </w:t>
      </w:r>
      <w:proofErr w:type="spellStart"/>
      <w:r w:rsidRPr="001A69B5">
        <w:t>barnehagar</w:t>
      </w:r>
      <w:proofErr w:type="spellEnd"/>
      <w:r w:rsidRPr="001A69B5">
        <w:t xml:space="preserve"> </w:t>
      </w:r>
      <w:proofErr w:type="spellStart"/>
      <w:r w:rsidRPr="001A69B5">
        <w:t>ikkje</w:t>
      </w:r>
      <w:proofErr w:type="spellEnd"/>
      <w:r w:rsidRPr="001A69B5">
        <w:t xml:space="preserve"> kan ha </w:t>
      </w:r>
      <w:proofErr w:type="spellStart"/>
      <w:r w:rsidRPr="001A69B5">
        <w:t>vesentleg</w:t>
      </w:r>
      <w:proofErr w:type="spellEnd"/>
      <w:r w:rsidRPr="001A69B5">
        <w:t xml:space="preserve"> </w:t>
      </w:r>
      <w:proofErr w:type="spellStart"/>
      <w:r w:rsidRPr="001A69B5">
        <w:t>lågare</w:t>
      </w:r>
      <w:proofErr w:type="spellEnd"/>
      <w:r w:rsidRPr="001A69B5">
        <w:t xml:space="preserve"> personalkostnad per heiltidsplass enn det som er </w:t>
      </w:r>
      <w:proofErr w:type="spellStart"/>
      <w:r w:rsidRPr="001A69B5">
        <w:t>vanleg</w:t>
      </w:r>
      <w:proofErr w:type="spellEnd"/>
      <w:r w:rsidRPr="001A69B5">
        <w:t xml:space="preserve"> i </w:t>
      </w:r>
      <w:proofErr w:type="spellStart"/>
      <w:r w:rsidRPr="001A69B5">
        <w:t>tilsvarande</w:t>
      </w:r>
      <w:proofErr w:type="spellEnd"/>
      <w:r w:rsidRPr="001A69B5">
        <w:t xml:space="preserve"> kommunale </w:t>
      </w:r>
      <w:proofErr w:type="spellStart"/>
      <w:r w:rsidRPr="001A69B5">
        <w:t>barnehagar</w:t>
      </w:r>
      <w:proofErr w:type="spellEnd"/>
      <w:r w:rsidRPr="001A69B5">
        <w:t xml:space="preserve">. </w:t>
      </w:r>
      <w:proofErr w:type="spellStart"/>
      <w:r w:rsidRPr="001A69B5">
        <w:t>Utvalet</w:t>
      </w:r>
      <w:proofErr w:type="spellEnd"/>
      <w:r w:rsidRPr="001A69B5">
        <w:t xml:space="preserve"> har forslag om at det for </w:t>
      </w:r>
      <w:proofErr w:type="spellStart"/>
      <w:r w:rsidRPr="001A69B5">
        <w:t>sektorar</w:t>
      </w:r>
      <w:proofErr w:type="spellEnd"/>
      <w:r w:rsidRPr="001A69B5">
        <w:t xml:space="preserve"> med </w:t>
      </w:r>
      <w:proofErr w:type="spellStart"/>
      <w:r w:rsidRPr="001A69B5">
        <w:t>tilskot</w:t>
      </w:r>
      <w:proofErr w:type="spellEnd"/>
      <w:r w:rsidRPr="001A69B5">
        <w:t xml:space="preserve"> bør </w:t>
      </w:r>
      <w:proofErr w:type="spellStart"/>
      <w:r w:rsidRPr="001A69B5">
        <w:t>vurderast</w:t>
      </w:r>
      <w:proofErr w:type="spellEnd"/>
      <w:r w:rsidRPr="001A69B5">
        <w:t xml:space="preserve"> å innføre ei plikt til å følge lønns- og arbeidsvilkår i relevante </w:t>
      </w:r>
      <w:proofErr w:type="spellStart"/>
      <w:r w:rsidRPr="001A69B5">
        <w:t>landsomfattande</w:t>
      </w:r>
      <w:proofErr w:type="spellEnd"/>
      <w:r w:rsidRPr="001A69B5">
        <w:t xml:space="preserve"> </w:t>
      </w:r>
      <w:proofErr w:type="spellStart"/>
      <w:r w:rsidRPr="001A69B5">
        <w:t>tariffavtalar</w:t>
      </w:r>
      <w:proofErr w:type="spellEnd"/>
      <w:r w:rsidRPr="001A69B5">
        <w:t>.</w:t>
      </w:r>
    </w:p>
    <w:p w14:paraId="07BE1884" w14:textId="77777777" w:rsidR="000513CD" w:rsidRPr="001A69B5" w:rsidRDefault="0009509B" w:rsidP="001A69B5">
      <w:r w:rsidRPr="001A69B5">
        <w:t xml:space="preserve">Departementet vil følge opp vedtak nr. 461, 13. februar 2018 i samband med oppfølginga av rapporten </w:t>
      </w:r>
      <w:proofErr w:type="spellStart"/>
      <w:r w:rsidRPr="001A69B5">
        <w:t>frå</w:t>
      </w:r>
      <w:proofErr w:type="spellEnd"/>
      <w:r w:rsidRPr="001A69B5">
        <w:t xml:space="preserve"> </w:t>
      </w:r>
      <w:proofErr w:type="spellStart"/>
      <w:r w:rsidRPr="001A69B5">
        <w:t>velferdstenesteutvalet</w:t>
      </w:r>
      <w:proofErr w:type="spellEnd"/>
      <w:r w:rsidRPr="001A69B5">
        <w:t>.</w:t>
      </w:r>
    </w:p>
    <w:p w14:paraId="22BF475D"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1F21723C" w14:textId="77777777" w:rsidR="000513CD" w:rsidRPr="001A69B5" w:rsidRDefault="0009509B" w:rsidP="001A69B5">
      <w:pPr>
        <w:pStyle w:val="avsnitt-undertittel"/>
      </w:pPr>
      <w:r w:rsidRPr="001A69B5">
        <w:t xml:space="preserve">Vedtak nr. 785, 29. mai 2018: Barn </w:t>
      </w:r>
      <w:proofErr w:type="spellStart"/>
      <w:r w:rsidRPr="001A69B5">
        <w:t>etterlatne</w:t>
      </w:r>
      <w:proofErr w:type="spellEnd"/>
      <w:r w:rsidRPr="001A69B5">
        <w:t xml:space="preserve"> i utlandet mot sin vilje</w:t>
      </w:r>
    </w:p>
    <w:p w14:paraId="61282B28" w14:textId="77777777" w:rsidR="000513CD" w:rsidRPr="001A69B5" w:rsidRDefault="0009509B" w:rsidP="001A69B5">
      <w:pPr>
        <w:pStyle w:val="blokksit"/>
      </w:pPr>
      <w:r w:rsidRPr="001A69B5">
        <w:rPr>
          <w:rStyle w:val="kursiv"/>
        </w:rPr>
        <w:t>«Stortinget ber regjeringen vurdere flere sanksjonsmuligheter i tilfeller der barn etterlates i utlandet mot sin vilje og under uforsvarlige forhold.»</w:t>
      </w:r>
    </w:p>
    <w:p w14:paraId="5D0C82AF"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8:118 S (2017–2018) </w:t>
      </w:r>
      <w:r w:rsidRPr="001A69B5">
        <w:rPr>
          <w:rStyle w:val="kursiv"/>
        </w:rPr>
        <w:t xml:space="preserve">Representantforslag fra stortingsrepresentantene Jonas Gahr Støre, </w:t>
      </w:r>
      <w:proofErr w:type="spellStart"/>
      <w:r w:rsidRPr="001A69B5">
        <w:rPr>
          <w:rStyle w:val="kursiv"/>
        </w:rPr>
        <w:t>Masud</w:t>
      </w:r>
      <w:proofErr w:type="spellEnd"/>
      <w:r w:rsidRPr="001A69B5">
        <w:rPr>
          <w:rStyle w:val="kursiv"/>
        </w:rPr>
        <w:t xml:space="preserve"> </w:t>
      </w:r>
      <w:proofErr w:type="spellStart"/>
      <w:r w:rsidRPr="001A69B5">
        <w:rPr>
          <w:rStyle w:val="kursiv"/>
        </w:rPr>
        <w:t>Gharahkhani</w:t>
      </w:r>
      <w:proofErr w:type="spellEnd"/>
      <w:r w:rsidRPr="001A69B5">
        <w:rPr>
          <w:rStyle w:val="kursiv"/>
        </w:rPr>
        <w:t xml:space="preserve">, Lene Vågslid, Siri </w:t>
      </w:r>
      <w:proofErr w:type="spellStart"/>
      <w:r w:rsidRPr="001A69B5">
        <w:rPr>
          <w:rStyle w:val="kursiv"/>
        </w:rPr>
        <w:t>Gåsemyr</w:t>
      </w:r>
      <w:proofErr w:type="spellEnd"/>
      <w:r w:rsidRPr="001A69B5">
        <w:rPr>
          <w:rStyle w:val="kursiv"/>
        </w:rPr>
        <w:t xml:space="preserve"> Staalesen, Maria-Karine Aasen-</w:t>
      </w:r>
      <w:proofErr w:type="spellStart"/>
      <w:r w:rsidRPr="001A69B5">
        <w:rPr>
          <w:rStyle w:val="kursiv"/>
        </w:rPr>
        <w:t>Svensrud</w:t>
      </w:r>
      <w:proofErr w:type="spellEnd"/>
      <w:r w:rsidRPr="001A69B5">
        <w:rPr>
          <w:rStyle w:val="kursiv"/>
        </w:rPr>
        <w:t xml:space="preserve"> og Jan Bøhler om tiltak mot sosial kontroll og </w:t>
      </w:r>
      <w:proofErr w:type="spellStart"/>
      <w:r w:rsidRPr="001A69B5">
        <w:rPr>
          <w:rStyle w:val="kursiv"/>
        </w:rPr>
        <w:t>æresvold</w:t>
      </w:r>
      <w:proofErr w:type="spellEnd"/>
      <w:r w:rsidRPr="001A69B5">
        <w:rPr>
          <w:rStyle w:val="kursiv"/>
        </w:rPr>
        <w:t xml:space="preserve">, </w:t>
      </w:r>
      <w:r w:rsidRPr="001A69B5">
        <w:t xml:space="preserve">jf. </w:t>
      </w:r>
      <w:proofErr w:type="spellStart"/>
      <w:r w:rsidRPr="001A69B5">
        <w:t>Innst</w:t>
      </w:r>
      <w:proofErr w:type="spellEnd"/>
      <w:r w:rsidRPr="001A69B5">
        <w:t>. 260 S (2017–2018).</w:t>
      </w:r>
    </w:p>
    <w:p w14:paraId="43FE55A8" w14:textId="77777777" w:rsidR="000513CD" w:rsidRPr="001A69B5" w:rsidRDefault="0009509B" w:rsidP="001A69B5">
      <w:r w:rsidRPr="001A69B5">
        <w:t xml:space="preserve">På oppdrag </w:t>
      </w:r>
      <w:proofErr w:type="spellStart"/>
      <w:r w:rsidRPr="001A69B5">
        <w:t>frå</w:t>
      </w:r>
      <w:proofErr w:type="spellEnd"/>
      <w:r w:rsidRPr="001A69B5">
        <w:t xml:space="preserve"> Kunnskapsdepartementet utarbeidde Oslo </w:t>
      </w:r>
      <w:proofErr w:type="spellStart"/>
      <w:r w:rsidRPr="001A69B5">
        <w:t>Economics</w:t>
      </w:r>
      <w:proofErr w:type="spellEnd"/>
      <w:r w:rsidRPr="001A69B5">
        <w:t xml:space="preserve"> rapporten </w:t>
      </w:r>
      <w:r w:rsidRPr="001A69B5">
        <w:rPr>
          <w:rStyle w:val="kursiv"/>
        </w:rPr>
        <w:t>Kommunenes erfaringer med barn og unge som etterlates i utlandet mot sin vilje</w:t>
      </w:r>
      <w:r w:rsidRPr="001A69B5">
        <w:t xml:space="preserve">, lansert i januar 2020. Regjeringa sette i februar 2019 ned ei ekspertgruppe for å få råd om korleis det er </w:t>
      </w:r>
      <w:proofErr w:type="spellStart"/>
      <w:r w:rsidRPr="001A69B5">
        <w:t>mogleg</w:t>
      </w:r>
      <w:proofErr w:type="spellEnd"/>
      <w:r w:rsidRPr="001A69B5">
        <w:t xml:space="preserve"> å </w:t>
      </w:r>
      <w:proofErr w:type="spellStart"/>
      <w:r w:rsidRPr="001A69B5">
        <w:t>førebygge</w:t>
      </w:r>
      <w:proofErr w:type="spellEnd"/>
      <w:r w:rsidRPr="001A69B5">
        <w:t xml:space="preserve"> at barn og unge blir sende på ufrivillige </w:t>
      </w:r>
      <w:proofErr w:type="spellStart"/>
      <w:r w:rsidRPr="001A69B5">
        <w:t>opphald</w:t>
      </w:r>
      <w:proofErr w:type="spellEnd"/>
      <w:r w:rsidRPr="001A69B5">
        <w:t xml:space="preserve"> i utlandet. Rapporten «</w:t>
      </w:r>
      <w:r w:rsidRPr="001A69B5">
        <w:rPr>
          <w:rStyle w:val="kursiv"/>
        </w:rPr>
        <w:t>Det var ikke bare ferie</w:t>
      </w:r>
      <w:r w:rsidRPr="001A69B5">
        <w:t xml:space="preserve">» </w:t>
      </w:r>
      <w:proofErr w:type="spellStart"/>
      <w:r w:rsidRPr="001A69B5">
        <w:t>låg</w:t>
      </w:r>
      <w:proofErr w:type="spellEnd"/>
      <w:r w:rsidRPr="001A69B5">
        <w:t xml:space="preserve"> føre i mai 2020 med 45 </w:t>
      </w:r>
      <w:proofErr w:type="spellStart"/>
      <w:r w:rsidRPr="001A69B5">
        <w:t>tilrådingar</w:t>
      </w:r>
      <w:proofErr w:type="spellEnd"/>
      <w:r w:rsidRPr="001A69B5">
        <w:t xml:space="preserve">. Forslaga er vurderte i samband med utviklinga av ny handlingsplan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 xml:space="preserve">. Departementet følger opp vedtaket gjennom tiltaket i handlingsplanen om å gjennomføre ei </w:t>
      </w:r>
      <w:proofErr w:type="spellStart"/>
      <w:r w:rsidRPr="001A69B5">
        <w:t>heilskapleg</w:t>
      </w:r>
      <w:proofErr w:type="spellEnd"/>
      <w:r w:rsidRPr="001A69B5">
        <w:t xml:space="preserve"> juridisk utgreiing av </w:t>
      </w:r>
      <w:proofErr w:type="spellStart"/>
      <w:r w:rsidRPr="001A69B5">
        <w:t>problemstillingar</w:t>
      </w:r>
      <w:proofErr w:type="spellEnd"/>
      <w:r w:rsidRPr="001A69B5">
        <w:t xml:space="preserve"> i saker som </w:t>
      </w:r>
      <w:proofErr w:type="spellStart"/>
      <w:r w:rsidRPr="001A69B5">
        <w:t>gjeld</w:t>
      </w:r>
      <w:proofErr w:type="spellEnd"/>
      <w:r w:rsidRPr="001A69B5">
        <w:t xml:space="preserve"> negativ sosial kontroll, </w:t>
      </w:r>
      <w:proofErr w:type="spellStart"/>
      <w:r w:rsidRPr="001A69B5">
        <w:t>æresrelatert</w:t>
      </w:r>
      <w:proofErr w:type="spellEnd"/>
      <w:r w:rsidRPr="001A69B5">
        <w:t xml:space="preserve"> vald, tvangsekteskap, kjønnslemlesting og psykisk vald. </w:t>
      </w:r>
      <w:proofErr w:type="spellStart"/>
      <w:r w:rsidRPr="001A69B5">
        <w:t>Problemstillingar</w:t>
      </w:r>
      <w:proofErr w:type="spellEnd"/>
      <w:r w:rsidRPr="001A69B5">
        <w:t xml:space="preserve"> som gjeld ufrivillige </w:t>
      </w:r>
      <w:proofErr w:type="spellStart"/>
      <w:r w:rsidRPr="001A69B5">
        <w:t>utanlandsopphald</w:t>
      </w:r>
      <w:proofErr w:type="spellEnd"/>
      <w:r w:rsidRPr="001A69B5">
        <w:t xml:space="preserve">, skal òg inngå, mellom anna om korleis </w:t>
      </w:r>
      <w:proofErr w:type="spellStart"/>
      <w:r w:rsidRPr="001A69B5">
        <w:t>ein</w:t>
      </w:r>
      <w:proofErr w:type="spellEnd"/>
      <w:r w:rsidRPr="001A69B5">
        <w:t xml:space="preserve"> kan </w:t>
      </w:r>
      <w:proofErr w:type="spellStart"/>
      <w:r w:rsidRPr="001A69B5">
        <w:t>tydeleggjere</w:t>
      </w:r>
      <w:proofErr w:type="spellEnd"/>
      <w:r w:rsidRPr="001A69B5">
        <w:t xml:space="preserve"> straffeføresegnene i saker der foreldre </w:t>
      </w:r>
      <w:proofErr w:type="spellStart"/>
      <w:r w:rsidRPr="001A69B5">
        <w:t>etterlèt</w:t>
      </w:r>
      <w:proofErr w:type="spellEnd"/>
      <w:r w:rsidRPr="001A69B5">
        <w:t xml:space="preserve"> barn i utlandet under </w:t>
      </w:r>
      <w:proofErr w:type="spellStart"/>
      <w:r w:rsidRPr="001A69B5">
        <w:t>uforsvarlege</w:t>
      </w:r>
      <w:proofErr w:type="spellEnd"/>
      <w:r w:rsidRPr="001A69B5">
        <w:t xml:space="preserve"> forhold. Formålet er å få avklart om det er behov for </w:t>
      </w:r>
      <w:proofErr w:type="spellStart"/>
      <w:r w:rsidRPr="001A69B5">
        <w:t>lovendringar</w:t>
      </w:r>
      <w:proofErr w:type="spellEnd"/>
      <w:r w:rsidRPr="001A69B5">
        <w:t>.</w:t>
      </w:r>
    </w:p>
    <w:p w14:paraId="0F28DEF5" w14:textId="77777777" w:rsidR="000513CD" w:rsidRPr="001A69B5" w:rsidRDefault="0009509B" w:rsidP="001A69B5">
      <w:r w:rsidRPr="001A69B5">
        <w:t xml:space="preserve">Departementet meiner at vedtak nr. 785, 29. mai 2018 med dette er </w:t>
      </w:r>
      <w:proofErr w:type="spellStart"/>
      <w:r w:rsidRPr="001A69B5">
        <w:t>følgt</w:t>
      </w:r>
      <w:proofErr w:type="spellEnd"/>
      <w:r w:rsidRPr="001A69B5">
        <w:t xml:space="preserve"> opp.</w:t>
      </w:r>
    </w:p>
    <w:p w14:paraId="2DFE1713" w14:textId="77777777" w:rsidR="000513CD" w:rsidRPr="001A69B5" w:rsidRDefault="0009509B" w:rsidP="001A69B5">
      <w:pPr>
        <w:pStyle w:val="avsnitt-undertittel"/>
      </w:pPr>
      <w:r w:rsidRPr="001A69B5">
        <w:t xml:space="preserve">Vedtak nr. 802, 31. mai 2018: Finansieringssystemet for private </w:t>
      </w:r>
      <w:proofErr w:type="spellStart"/>
      <w:r w:rsidRPr="001A69B5">
        <w:t>barnehagar</w:t>
      </w:r>
      <w:proofErr w:type="spellEnd"/>
    </w:p>
    <w:p w14:paraId="07C804FA" w14:textId="77777777" w:rsidR="000513CD" w:rsidRPr="001A69B5" w:rsidRDefault="0009509B" w:rsidP="001A69B5">
      <w:pPr>
        <w:pStyle w:val="blokksit"/>
      </w:pPr>
      <w:r w:rsidRPr="001A69B5">
        <w:rPr>
          <w:rStyle w:val="kursiv"/>
        </w:rPr>
        <w:t>«Stortinget ber regjeringen i sitt videre arbeid med regulering av barnehagesektoren se på modeller i finansieringssystemet som så langt som mulig ivaretar et mangfold av barnehager og barnehageeiere, samt reduserer etterslepet i tilskuddsgrunnlaget overfor private barnehager.»</w:t>
      </w:r>
    </w:p>
    <w:p w14:paraId="1F73B2D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67 L (2017–2018) </w:t>
      </w:r>
      <w:r w:rsidRPr="001A69B5">
        <w:rPr>
          <w:rStyle w:val="kursiv"/>
        </w:rPr>
        <w:t>Endringer i barnehageloven mv. (minimumsnorm for grunnbemanning, plikt til å samarbeide om barnas overgang fra barnehage til skole og SFO mv.</w:t>
      </w:r>
      <w:proofErr w:type="gramStart"/>
      <w:r w:rsidRPr="001A69B5">
        <w:rPr>
          <w:rStyle w:val="kursiv"/>
        </w:rPr>
        <w:t xml:space="preserve">) </w:t>
      </w:r>
      <w:r w:rsidRPr="001A69B5">
        <w:t>,</w:t>
      </w:r>
      <w:proofErr w:type="gramEnd"/>
      <w:r w:rsidRPr="001A69B5">
        <w:t xml:space="preserve"> jf. </w:t>
      </w:r>
      <w:proofErr w:type="spellStart"/>
      <w:r w:rsidRPr="001A69B5">
        <w:t>Innst</w:t>
      </w:r>
      <w:proofErr w:type="spellEnd"/>
      <w:r w:rsidRPr="001A69B5">
        <w:t>. 319 L (2017–2018).</w:t>
      </w:r>
    </w:p>
    <w:p w14:paraId="34A037D9" w14:textId="77777777" w:rsidR="000513CD" w:rsidRPr="001A69B5" w:rsidRDefault="0009509B" w:rsidP="001A69B5">
      <w:r w:rsidRPr="001A69B5">
        <w:t xml:space="preserve">Departementet viser til </w:t>
      </w:r>
      <w:r w:rsidRPr="001A69B5">
        <w:rPr>
          <w:rStyle w:val="kursiv"/>
        </w:rPr>
        <w:t>Forslag til endringer i barnehageloven med forskrifter (ny regulering av private barnehager</w:t>
      </w:r>
      <w:proofErr w:type="gramStart"/>
      <w:r w:rsidRPr="001A69B5">
        <w:rPr>
          <w:rStyle w:val="kursiv"/>
        </w:rPr>
        <w:t>),</w:t>
      </w:r>
      <w:r w:rsidRPr="001A69B5">
        <w:t>som</w:t>
      </w:r>
      <w:proofErr w:type="gramEnd"/>
      <w:r w:rsidRPr="001A69B5">
        <w:t xml:space="preserve"> blei sendt ut på </w:t>
      </w:r>
      <w:proofErr w:type="spellStart"/>
      <w:r w:rsidRPr="001A69B5">
        <w:t>offentleg</w:t>
      </w:r>
      <w:proofErr w:type="spellEnd"/>
      <w:r w:rsidRPr="001A69B5">
        <w:t xml:space="preserve"> </w:t>
      </w:r>
      <w:proofErr w:type="spellStart"/>
      <w:r w:rsidRPr="001A69B5">
        <w:t>høyring</w:t>
      </w:r>
      <w:proofErr w:type="spellEnd"/>
      <w:r w:rsidRPr="001A69B5">
        <w:t xml:space="preserve"> 26. april 2019. I kapittel 5 i </w:t>
      </w:r>
      <w:proofErr w:type="spellStart"/>
      <w:r w:rsidRPr="001A69B5">
        <w:t>høyringsnotatet</w:t>
      </w:r>
      <w:proofErr w:type="spellEnd"/>
      <w:r w:rsidRPr="001A69B5">
        <w:t xml:space="preserve"> har departementet vurdert </w:t>
      </w:r>
      <w:proofErr w:type="spellStart"/>
      <w:r w:rsidRPr="001A69B5">
        <w:t>moglege</w:t>
      </w:r>
      <w:proofErr w:type="spellEnd"/>
      <w:r w:rsidRPr="001A69B5">
        <w:t xml:space="preserve"> </w:t>
      </w:r>
      <w:proofErr w:type="spellStart"/>
      <w:r w:rsidRPr="001A69B5">
        <w:t>endringar</w:t>
      </w:r>
      <w:proofErr w:type="spellEnd"/>
      <w:r w:rsidRPr="001A69B5">
        <w:t xml:space="preserve"> i finansieringssystemet for private </w:t>
      </w:r>
      <w:proofErr w:type="spellStart"/>
      <w:r w:rsidRPr="001A69B5">
        <w:t>barnehagar</w:t>
      </w:r>
      <w:proofErr w:type="spellEnd"/>
      <w:r w:rsidRPr="001A69B5">
        <w:t xml:space="preserve">. Departementet ser at det kan </w:t>
      </w:r>
      <w:proofErr w:type="spellStart"/>
      <w:r w:rsidRPr="001A69B5">
        <w:t>vere</w:t>
      </w:r>
      <w:proofErr w:type="spellEnd"/>
      <w:r w:rsidRPr="001A69B5">
        <w:t xml:space="preserve"> ei utfordring at finansieringssystemet </w:t>
      </w:r>
      <w:proofErr w:type="spellStart"/>
      <w:r w:rsidRPr="001A69B5">
        <w:t>ikkje</w:t>
      </w:r>
      <w:proofErr w:type="spellEnd"/>
      <w:r w:rsidRPr="001A69B5">
        <w:t xml:space="preserve"> gir gode nok driftsvilkår for små private </w:t>
      </w:r>
      <w:proofErr w:type="spellStart"/>
      <w:r w:rsidRPr="001A69B5">
        <w:t>barnehagar</w:t>
      </w:r>
      <w:proofErr w:type="spellEnd"/>
      <w:r w:rsidRPr="001A69B5">
        <w:t xml:space="preserve">. Departementet vurderer at grunnprinsippa i dagens finansieringssystem skal </w:t>
      </w:r>
      <w:proofErr w:type="spellStart"/>
      <w:r w:rsidRPr="001A69B5">
        <w:t>vidareførast</w:t>
      </w:r>
      <w:proofErr w:type="spellEnd"/>
      <w:r w:rsidRPr="001A69B5">
        <w:t xml:space="preserve">, slik at finansieringa av </w:t>
      </w:r>
      <w:proofErr w:type="spellStart"/>
      <w:r w:rsidRPr="001A69B5">
        <w:t>barnehagane</w:t>
      </w:r>
      <w:proofErr w:type="spellEnd"/>
      <w:r w:rsidRPr="001A69B5">
        <w:t xml:space="preserve"> framleis skjer gjennom </w:t>
      </w:r>
      <w:proofErr w:type="spellStart"/>
      <w:r w:rsidRPr="001A69B5">
        <w:t>statlege</w:t>
      </w:r>
      <w:proofErr w:type="spellEnd"/>
      <w:r w:rsidRPr="001A69B5">
        <w:t xml:space="preserve"> </w:t>
      </w:r>
      <w:proofErr w:type="spellStart"/>
      <w:r w:rsidRPr="001A69B5">
        <w:t>overføringar</w:t>
      </w:r>
      <w:proofErr w:type="spellEnd"/>
      <w:r w:rsidRPr="001A69B5">
        <w:t xml:space="preserve"> til </w:t>
      </w:r>
      <w:proofErr w:type="spellStart"/>
      <w:r w:rsidRPr="001A69B5">
        <w:t>rammetilskotet</w:t>
      </w:r>
      <w:proofErr w:type="spellEnd"/>
      <w:r w:rsidRPr="001A69B5">
        <w:t xml:space="preserve"> til kommunen. Departementet meiner at kommunens utgifter til private </w:t>
      </w:r>
      <w:proofErr w:type="spellStart"/>
      <w:r w:rsidRPr="001A69B5">
        <w:t>barnehagar</w:t>
      </w:r>
      <w:proofErr w:type="spellEnd"/>
      <w:r w:rsidRPr="001A69B5">
        <w:t xml:space="preserve"> framleis skal </w:t>
      </w:r>
      <w:proofErr w:type="spellStart"/>
      <w:r w:rsidRPr="001A69B5">
        <w:t>spegle</w:t>
      </w:r>
      <w:proofErr w:type="spellEnd"/>
      <w:r w:rsidRPr="001A69B5">
        <w:t xml:space="preserve"> kommunens utgifter til </w:t>
      </w:r>
      <w:proofErr w:type="spellStart"/>
      <w:r w:rsidRPr="001A69B5">
        <w:t>tilsvarande</w:t>
      </w:r>
      <w:proofErr w:type="spellEnd"/>
      <w:r w:rsidRPr="001A69B5">
        <w:t xml:space="preserve"> kommunale </w:t>
      </w:r>
      <w:proofErr w:type="spellStart"/>
      <w:r w:rsidRPr="001A69B5">
        <w:t>barnehagar</w:t>
      </w:r>
      <w:proofErr w:type="spellEnd"/>
      <w:r w:rsidRPr="001A69B5">
        <w:t xml:space="preserve">. Departementet meiner likevel at det kan </w:t>
      </w:r>
      <w:proofErr w:type="spellStart"/>
      <w:r w:rsidRPr="001A69B5">
        <w:t>vere</w:t>
      </w:r>
      <w:proofErr w:type="spellEnd"/>
      <w:r w:rsidRPr="001A69B5">
        <w:t xml:space="preserve"> </w:t>
      </w:r>
      <w:proofErr w:type="spellStart"/>
      <w:r w:rsidRPr="001A69B5">
        <w:t>formålstenleg</w:t>
      </w:r>
      <w:proofErr w:type="spellEnd"/>
      <w:r w:rsidRPr="001A69B5">
        <w:t xml:space="preserve"> å differensiere </w:t>
      </w:r>
      <w:proofErr w:type="spellStart"/>
      <w:r w:rsidRPr="001A69B5">
        <w:t>driftstilskotet</w:t>
      </w:r>
      <w:proofErr w:type="spellEnd"/>
      <w:r w:rsidRPr="001A69B5">
        <w:t xml:space="preserve"> til private </w:t>
      </w:r>
      <w:proofErr w:type="spellStart"/>
      <w:r w:rsidRPr="001A69B5">
        <w:t>barnehagar</w:t>
      </w:r>
      <w:proofErr w:type="spellEnd"/>
      <w:r w:rsidRPr="001A69B5">
        <w:t xml:space="preserve"> etter storleiken på barnehagen, slik at </w:t>
      </w:r>
      <w:proofErr w:type="spellStart"/>
      <w:r w:rsidRPr="001A69B5">
        <w:t>tilskota</w:t>
      </w:r>
      <w:proofErr w:type="spellEnd"/>
      <w:r w:rsidRPr="001A69B5">
        <w:t xml:space="preserve"> i større grad </w:t>
      </w:r>
      <w:proofErr w:type="spellStart"/>
      <w:r w:rsidRPr="001A69B5">
        <w:t>speglar</w:t>
      </w:r>
      <w:proofErr w:type="spellEnd"/>
      <w:r w:rsidRPr="001A69B5">
        <w:t xml:space="preserve"> </w:t>
      </w:r>
      <w:proofErr w:type="spellStart"/>
      <w:r w:rsidRPr="001A69B5">
        <w:t>dei</w:t>
      </w:r>
      <w:proofErr w:type="spellEnd"/>
      <w:r w:rsidRPr="001A69B5">
        <w:t xml:space="preserve"> reelle kostnadene til </w:t>
      </w:r>
      <w:proofErr w:type="spellStart"/>
      <w:r w:rsidRPr="001A69B5">
        <w:t>dei</w:t>
      </w:r>
      <w:proofErr w:type="spellEnd"/>
      <w:r w:rsidRPr="001A69B5">
        <w:t xml:space="preserve"> private </w:t>
      </w:r>
      <w:proofErr w:type="spellStart"/>
      <w:r w:rsidRPr="001A69B5">
        <w:t>barnehagane</w:t>
      </w:r>
      <w:proofErr w:type="spellEnd"/>
      <w:r w:rsidRPr="001A69B5">
        <w:t xml:space="preserve">. I </w:t>
      </w:r>
      <w:proofErr w:type="spellStart"/>
      <w:r w:rsidRPr="001A69B5">
        <w:t>høyringsnotatet</w:t>
      </w:r>
      <w:proofErr w:type="spellEnd"/>
      <w:r w:rsidRPr="001A69B5">
        <w:t xml:space="preserve"> </w:t>
      </w:r>
      <w:proofErr w:type="spellStart"/>
      <w:r w:rsidRPr="001A69B5">
        <w:t>varslar</w:t>
      </w:r>
      <w:proofErr w:type="spellEnd"/>
      <w:r w:rsidRPr="001A69B5">
        <w:t xml:space="preserve"> departementet ei </w:t>
      </w:r>
      <w:proofErr w:type="spellStart"/>
      <w:r w:rsidRPr="001A69B5">
        <w:t>nærare</w:t>
      </w:r>
      <w:proofErr w:type="spellEnd"/>
      <w:r w:rsidRPr="001A69B5">
        <w:t xml:space="preserve"> utgreiing av </w:t>
      </w:r>
      <w:proofErr w:type="spellStart"/>
      <w:r w:rsidRPr="001A69B5">
        <w:t>endringar</w:t>
      </w:r>
      <w:proofErr w:type="spellEnd"/>
      <w:r w:rsidRPr="001A69B5">
        <w:t xml:space="preserve"> i </w:t>
      </w:r>
      <w:proofErr w:type="spellStart"/>
      <w:r w:rsidRPr="001A69B5">
        <w:t>berekninga</w:t>
      </w:r>
      <w:proofErr w:type="spellEnd"/>
      <w:r w:rsidRPr="001A69B5">
        <w:t xml:space="preserve"> av </w:t>
      </w:r>
      <w:proofErr w:type="spellStart"/>
      <w:r w:rsidRPr="001A69B5">
        <w:t>driftstilskot</w:t>
      </w:r>
      <w:proofErr w:type="spellEnd"/>
      <w:r w:rsidRPr="001A69B5">
        <w:t xml:space="preserve"> til private </w:t>
      </w:r>
      <w:proofErr w:type="spellStart"/>
      <w:r w:rsidRPr="001A69B5">
        <w:t>barnehagar</w:t>
      </w:r>
      <w:proofErr w:type="spellEnd"/>
      <w:r w:rsidRPr="001A69B5">
        <w:t xml:space="preserve">. Departementet ser òg at det kan </w:t>
      </w:r>
      <w:proofErr w:type="spellStart"/>
      <w:r w:rsidRPr="001A69B5">
        <w:t>vere</w:t>
      </w:r>
      <w:proofErr w:type="spellEnd"/>
      <w:r w:rsidRPr="001A69B5">
        <w:t xml:space="preserve"> behov for eigne </w:t>
      </w:r>
      <w:proofErr w:type="spellStart"/>
      <w:r w:rsidRPr="001A69B5">
        <w:t>mekanismar</w:t>
      </w:r>
      <w:proofErr w:type="spellEnd"/>
      <w:r w:rsidRPr="001A69B5">
        <w:t xml:space="preserve"> i finansieringssystemet, slik at private </w:t>
      </w:r>
      <w:proofErr w:type="spellStart"/>
      <w:r w:rsidRPr="001A69B5">
        <w:t>barnehagar</w:t>
      </w:r>
      <w:proofErr w:type="spellEnd"/>
      <w:r w:rsidRPr="001A69B5">
        <w:t xml:space="preserve"> får ei finansiering som </w:t>
      </w:r>
      <w:proofErr w:type="spellStart"/>
      <w:r w:rsidRPr="001A69B5">
        <w:t>gjer</w:t>
      </w:r>
      <w:proofErr w:type="spellEnd"/>
      <w:r w:rsidRPr="001A69B5">
        <w:t xml:space="preserve"> at </w:t>
      </w:r>
      <w:proofErr w:type="spellStart"/>
      <w:r w:rsidRPr="001A69B5">
        <w:t>dei</w:t>
      </w:r>
      <w:proofErr w:type="spellEnd"/>
      <w:r w:rsidRPr="001A69B5">
        <w:t xml:space="preserve"> kan oppfylle nye lovkrav samtidig som </w:t>
      </w:r>
      <w:proofErr w:type="spellStart"/>
      <w:r w:rsidRPr="001A69B5">
        <w:t>kommunane</w:t>
      </w:r>
      <w:proofErr w:type="spellEnd"/>
      <w:r w:rsidRPr="001A69B5">
        <w:t xml:space="preserve">. Departementet har bedt Utdanningsdirektoratet om å greie ut korleis dette kan </w:t>
      </w:r>
      <w:proofErr w:type="spellStart"/>
      <w:r w:rsidRPr="001A69B5">
        <w:t>gjerast</w:t>
      </w:r>
      <w:proofErr w:type="spellEnd"/>
      <w:r w:rsidRPr="001A69B5">
        <w:t xml:space="preserve">. I </w:t>
      </w:r>
      <w:proofErr w:type="spellStart"/>
      <w:r w:rsidRPr="001A69B5">
        <w:t>Prop</w:t>
      </w:r>
      <w:proofErr w:type="spellEnd"/>
      <w:r w:rsidRPr="001A69B5">
        <w:t xml:space="preserve">. 96 L (2019–2020) </w:t>
      </w:r>
      <w:r w:rsidRPr="001A69B5">
        <w:rPr>
          <w:rStyle w:val="kursiv"/>
        </w:rPr>
        <w:t xml:space="preserve">Endringer i folkehøyskoleloven, barnehageloven og voksenopplæringsloven m.m. (samleproposisjon) </w:t>
      </w:r>
      <w:r w:rsidRPr="001A69B5">
        <w:t xml:space="preserve">varsla departementet behov for å vurdere forslaga om </w:t>
      </w:r>
      <w:proofErr w:type="spellStart"/>
      <w:r w:rsidRPr="001A69B5">
        <w:t>endringar</w:t>
      </w:r>
      <w:proofErr w:type="spellEnd"/>
      <w:r w:rsidRPr="001A69B5">
        <w:t xml:space="preserve"> i finansieringssystemet </w:t>
      </w:r>
      <w:proofErr w:type="spellStart"/>
      <w:r w:rsidRPr="001A69B5">
        <w:t>nærare</w:t>
      </w:r>
      <w:proofErr w:type="spellEnd"/>
      <w:r w:rsidRPr="001A69B5">
        <w:t xml:space="preserve">, og vil </w:t>
      </w:r>
      <w:proofErr w:type="spellStart"/>
      <w:r w:rsidRPr="001A69B5">
        <w:t>kome</w:t>
      </w:r>
      <w:proofErr w:type="spellEnd"/>
      <w:r w:rsidRPr="001A69B5">
        <w:t xml:space="preserve"> tilbake til Stortinget med eventuelle forslag til </w:t>
      </w:r>
      <w:proofErr w:type="spellStart"/>
      <w:r w:rsidRPr="001A69B5">
        <w:t>endringar</w:t>
      </w:r>
      <w:proofErr w:type="spellEnd"/>
      <w:r w:rsidRPr="001A69B5">
        <w:t xml:space="preserve"> i regelverket som følger opp </w:t>
      </w:r>
      <w:proofErr w:type="spellStart"/>
      <w:r w:rsidRPr="001A69B5">
        <w:t>høyringsnotatet</w:t>
      </w:r>
      <w:proofErr w:type="spellEnd"/>
      <w:r w:rsidRPr="001A69B5">
        <w:t xml:space="preserve"> fra 2019.</w:t>
      </w:r>
    </w:p>
    <w:p w14:paraId="018B4897" w14:textId="77777777" w:rsidR="000513CD" w:rsidRPr="001A69B5" w:rsidRDefault="0009509B" w:rsidP="001A69B5">
      <w:r w:rsidRPr="001A69B5">
        <w:t xml:space="preserve">Som oppfølging av oppmodingsvedtak nr. 156, 3. desember 2020, sette departementet i februar 2021 ned </w:t>
      </w:r>
      <w:proofErr w:type="spellStart"/>
      <w:r w:rsidRPr="001A69B5">
        <w:t>eit</w:t>
      </w:r>
      <w:proofErr w:type="spellEnd"/>
      <w:r w:rsidRPr="001A69B5">
        <w:t xml:space="preserve"> </w:t>
      </w:r>
      <w:proofErr w:type="spellStart"/>
      <w:r w:rsidRPr="001A69B5">
        <w:t>hurtigarbeidande</w:t>
      </w:r>
      <w:proofErr w:type="spellEnd"/>
      <w:r w:rsidRPr="001A69B5">
        <w:t xml:space="preserve"> </w:t>
      </w:r>
      <w:proofErr w:type="spellStart"/>
      <w:r w:rsidRPr="001A69B5">
        <w:t>utval</w:t>
      </w:r>
      <w:proofErr w:type="spellEnd"/>
      <w:r w:rsidRPr="001A69B5">
        <w:t xml:space="preserve"> for å greie ut finansieringa av private </w:t>
      </w:r>
      <w:proofErr w:type="spellStart"/>
      <w:r w:rsidRPr="001A69B5">
        <w:t>barnehagar</w:t>
      </w:r>
      <w:proofErr w:type="spellEnd"/>
      <w:r w:rsidRPr="001A69B5">
        <w:t xml:space="preserve">. </w:t>
      </w:r>
      <w:proofErr w:type="spellStart"/>
      <w:r w:rsidRPr="001A69B5">
        <w:t>Utvalet</w:t>
      </w:r>
      <w:proofErr w:type="spellEnd"/>
      <w:r w:rsidRPr="001A69B5">
        <w:t xml:space="preserve"> </w:t>
      </w:r>
      <w:proofErr w:type="spellStart"/>
      <w:r w:rsidRPr="001A69B5">
        <w:t>fekk</w:t>
      </w:r>
      <w:proofErr w:type="spellEnd"/>
      <w:r w:rsidRPr="001A69B5">
        <w:t xml:space="preserve"> i oppdrag å </w:t>
      </w:r>
      <w:proofErr w:type="spellStart"/>
      <w:r w:rsidRPr="001A69B5">
        <w:t>gjere</w:t>
      </w:r>
      <w:proofErr w:type="spellEnd"/>
      <w:r w:rsidRPr="001A69B5">
        <w:t xml:space="preserve"> greie for dagens finansieringssystem for private </w:t>
      </w:r>
      <w:proofErr w:type="spellStart"/>
      <w:r w:rsidRPr="001A69B5">
        <w:t>barnehagar</w:t>
      </w:r>
      <w:proofErr w:type="spellEnd"/>
      <w:r w:rsidRPr="001A69B5">
        <w:t xml:space="preserve"> og vurdere </w:t>
      </w:r>
      <w:proofErr w:type="spellStart"/>
      <w:r w:rsidRPr="001A69B5">
        <w:t>fordelar</w:t>
      </w:r>
      <w:proofErr w:type="spellEnd"/>
      <w:r w:rsidRPr="001A69B5">
        <w:t xml:space="preserve"> og ulemper ved dagens system, og dernest eventuelt </w:t>
      </w:r>
      <w:proofErr w:type="spellStart"/>
      <w:r w:rsidRPr="001A69B5">
        <w:t>kome</w:t>
      </w:r>
      <w:proofErr w:type="spellEnd"/>
      <w:r w:rsidRPr="001A69B5">
        <w:t xml:space="preserve"> med forslag til </w:t>
      </w:r>
      <w:proofErr w:type="spellStart"/>
      <w:r w:rsidRPr="001A69B5">
        <w:t>endringar</w:t>
      </w:r>
      <w:proofErr w:type="spellEnd"/>
      <w:r w:rsidRPr="001A69B5">
        <w:t xml:space="preserve"> i regelverket for finansieringa av private </w:t>
      </w:r>
      <w:proofErr w:type="spellStart"/>
      <w:r w:rsidRPr="001A69B5">
        <w:t>barnehagar</w:t>
      </w:r>
      <w:proofErr w:type="spellEnd"/>
      <w:r w:rsidRPr="001A69B5">
        <w:t xml:space="preserve">. </w:t>
      </w:r>
      <w:proofErr w:type="spellStart"/>
      <w:r w:rsidRPr="001A69B5">
        <w:t>Utvalet</w:t>
      </w:r>
      <w:proofErr w:type="spellEnd"/>
      <w:r w:rsidRPr="001A69B5">
        <w:t xml:space="preserve"> leverte rapporten </w:t>
      </w:r>
      <w:r w:rsidRPr="001A69B5">
        <w:rPr>
          <w:rStyle w:val="kursiv"/>
        </w:rPr>
        <w:t xml:space="preserve">Du er henta! Finansiering av private barnehager </w:t>
      </w:r>
      <w:r w:rsidRPr="001A69B5">
        <w:t xml:space="preserve">16. juni 2021. Rapporten er send på </w:t>
      </w:r>
      <w:proofErr w:type="spellStart"/>
      <w:r w:rsidRPr="001A69B5">
        <w:t>offentleg</w:t>
      </w:r>
      <w:proofErr w:type="spellEnd"/>
      <w:r w:rsidRPr="001A69B5">
        <w:t xml:space="preserve"> </w:t>
      </w:r>
      <w:proofErr w:type="spellStart"/>
      <w:r w:rsidRPr="001A69B5">
        <w:t>høyring</w:t>
      </w:r>
      <w:proofErr w:type="spellEnd"/>
      <w:r w:rsidRPr="001A69B5">
        <w:t xml:space="preserve"> med </w:t>
      </w:r>
      <w:proofErr w:type="spellStart"/>
      <w:r w:rsidRPr="001A69B5">
        <w:t>høyringsfrist</w:t>
      </w:r>
      <w:proofErr w:type="spellEnd"/>
      <w:r w:rsidRPr="001A69B5">
        <w:t xml:space="preserve"> 1. oktober 2021. </w:t>
      </w:r>
      <w:proofErr w:type="spellStart"/>
      <w:r w:rsidRPr="001A69B5">
        <w:t>Nærare</w:t>
      </w:r>
      <w:proofErr w:type="spellEnd"/>
      <w:r w:rsidRPr="001A69B5">
        <w:t xml:space="preserve"> omtale av rapporten </w:t>
      </w:r>
      <w:proofErr w:type="spellStart"/>
      <w:r w:rsidRPr="001A69B5">
        <w:t>finst</w:t>
      </w:r>
      <w:proofErr w:type="spellEnd"/>
      <w:r w:rsidRPr="001A69B5">
        <w:t xml:space="preserve"> i vedtak nr. 156, 3. desember 2020.</w:t>
      </w:r>
    </w:p>
    <w:p w14:paraId="576C8AA4"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vedtak nr. 802, 31. mai 2018 overfor Stortinget på </w:t>
      </w:r>
      <w:proofErr w:type="spellStart"/>
      <w:r w:rsidRPr="001A69B5">
        <w:t>ein</w:t>
      </w:r>
      <w:proofErr w:type="spellEnd"/>
      <w:r w:rsidRPr="001A69B5">
        <w:t xml:space="preserve"> eigna måte. Jf. òg vedtak nr. 51, 22. november 2018, om finansieringssystemet for private og kommunale </w:t>
      </w:r>
      <w:proofErr w:type="spellStart"/>
      <w:r w:rsidRPr="001A69B5">
        <w:t>barnehagar</w:t>
      </w:r>
      <w:proofErr w:type="spellEnd"/>
      <w:r w:rsidRPr="001A69B5">
        <w:t xml:space="preserve"> og vedtak nr. 156, 3. desember 2020 om </w:t>
      </w:r>
      <w:proofErr w:type="spellStart"/>
      <w:r w:rsidRPr="001A69B5">
        <w:t>kapitaltilskot</w:t>
      </w:r>
      <w:proofErr w:type="spellEnd"/>
      <w:r w:rsidRPr="001A69B5">
        <w:t xml:space="preserve"> til private </w:t>
      </w:r>
      <w:proofErr w:type="spellStart"/>
      <w:r w:rsidRPr="001A69B5">
        <w:t>barnehagar</w:t>
      </w:r>
      <w:proofErr w:type="spellEnd"/>
      <w:r w:rsidRPr="001A69B5">
        <w:t>.</w:t>
      </w:r>
    </w:p>
    <w:p w14:paraId="7A0FA1D9" w14:textId="77777777" w:rsidR="000513CD" w:rsidRPr="001A69B5" w:rsidRDefault="0009509B" w:rsidP="001A69B5">
      <w:pPr>
        <w:pStyle w:val="avsnitt-undertittel"/>
      </w:pPr>
      <w:r w:rsidRPr="001A69B5">
        <w:t xml:space="preserve">Vedtak nr. 886, 11. juni 2018: Kvalitetsvurderingssystemet i </w:t>
      </w:r>
      <w:proofErr w:type="spellStart"/>
      <w:r w:rsidRPr="001A69B5">
        <w:t>skulen</w:t>
      </w:r>
      <w:proofErr w:type="spellEnd"/>
    </w:p>
    <w:p w14:paraId="44C0F931" w14:textId="77777777" w:rsidR="000513CD" w:rsidRPr="001A69B5" w:rsidRDefault="0009509B" w:rsidP="001A69B5">
      <w:pPr>
        <w:pStyle w:val="blokksit"/>
      </w:pPr>
      <w:r w:rsidRPr="001A69B5">
        <w:rPr>
          <w:rStyle w:val="kursiv"/>
        </w:rPr>
        <w:t>«Stortinget ber regjeringen nedsette et utvalg der partene i skolesektoren er representert, for å gjennomgå Nasjonalt kvalitetsvurderingssystem i lys av fagfornyelsen og fremme forslag til endringer på egnet måte.»</w:t>
      </w:r>
    </w:p>
    <w:p w14:paraId="3A24B44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8:194 S (2017–2018) </w:t>
      </w:r>
      <w:r w:rsidRPr="001A69B5">
        <w:rPr>
          <w:rStyle w:val="kursiv"/>
        </w:rPr>
        <w:t xml:space="preserve">Representantforslag fra stortingsrepresentantene Martin Henriksen, Torstein Tvedt Solberg, Mani </w:t>
      </w:r>
      <w:proofErr w:type="spellStart"/>
      <w:r w:rsidRPr="001A69B5">
        <w:rPr>
          <w:rStyle w:val="kursiv"/>
        </w:rPr>
        <w:t>Hussaini</w:t>
      </w:r>
      <w:proofErr w:type="spellEnd"/>
      <w:r w:rsidRPr="001A69B5">
        <w:rPr>
          <w:rStyle w:val="kursiv"/>
        </w:rPr>
        <w:t xml:space="preserve">, Marit Arnstad, Marit Knutsdatter Strand, Audun Lysbakken, Mona Fagerås og </w:t>
      </w:r>
      <w:proofErr w:type="spellStart"/>
      <w:r w:rsidRPr="001A69B5">
        <w:rPr>
          <w:rStyle w:val="kursiv"/>
        </w:rPr>
        <w:t>Hadia</w:t>
      </w:r>
      <w:proofErr w:type="spellEnd"/>
      <w:r w:rsidRPr="001A69B5">
        <w:rPr>
          <w:rStyle w:val="kursiv"/>
        </w:rPr>
        <w:t xml:space="preserve"> </w:t>
      </w:r>
      <w:proofErr w:type="spellStart"/>
      <w:r w:rsidRPr="001A69B5">
        <w:rPr>
          <w:rStyle w:val="kursiv"/>
        </w:rPr>
        <w:t>Tajik</w:t>
      </w:r>
      <w:proofErr w:type="spellEnd"/>
      <w:r w:rsidRPr="001A69B5">
        <w:rPr>
          <w:rStyle w:val="kursiv"/>
        </w:rPr>
        <w:t xml:space="preserve"> om tillitsreform i skolen</w:t>
      </w:r>
      <w:r w:rsidRPr="001A69B5">
        <w:t xml:space="preserve">, jf. </w:t>
      </w:r>
      <w:proofErr w:type="spellStart"/>
      <w:r w:rsidRPr="001A69B5">
        <w:t>Innst</w:t>
      </w:r>
      <w:proofErr w:type="spellEnd"/>
      <w:r w:rsidRPr="001A69B5">
        <w:t>. 378 S (2017–2018).</w:t>
      </w:r>
    </w:p>
    <w:p w14:paraId="2D24DBB7" w14:textId="77777777" w:rsidR="000513CD" w:rsidRPr="001A69B5" w:rsidRDefault="0009509B" w:rsidP="001A69B5">
      <w:r w:rsidRPr="001A69B5">
        <w:t xml:space="preserve">Kvalitetsvurderingssystemet gir </w:t>
      </w:r>
      <w:proofErr w:type="spellStart"/>
      <w:r w:rsidRPr="001A69B5">
        <w:t>eit</w:t>
      </w:r>
      <w:proofErr w:type="spellEnd"/>
      <w:r w:rsidRPr="001A69B5">
        <w:t xml:space="preserve"> felles kunnskapsgrunnlag om mellom anna </w:t>
      </w:r>
      <w:proofErr w:type="spellStart"/>
      <w:r w:rsidRPr="001A69B5">
        <w:t>læringsutbytet</w:t>
      </w:r>
      <w:proofErr w:type="spellEnd"/>
      <w:r w:rsidRPr="001A69B5">
        <w:t xml:space="preserve"> og læringsmiljøet for </w:t>
      </w:r>
      <w:proofErr w:type="spellStart"/>
      <w:r w:rsidRPr="001A69B5">
        <w:t>elevane</w:t>
      </w:r>
      <w:proofErr w:type="spellEnd"/>
      <w:r w:rsidRPr="001A69B5">
        <w:t xml:space="preserve">, og </w:t>
      </w:r>
      <w:proofErr w:type="spellStart"/>
      <w:r w:rsidRPr="001A69B5">
        <w:t>bidreg</w:t>
      </w:r>
      <w:proofErr w:type="spellEnd"/>
      <w:r w:rsidRPr="001A69B5">
        <w:t xml:space="preserve"> til kvalitetsutvikling og dialog om </w:t>
      </w:r>
      <w:proofErr w:type="spellStart"/>
      <w:r w:rsidRPr="001A69B5">
        <w:t>verksemda</w:t>
      </w:r>
      <w:proofErr w:type="spellEnd"/>
      <w:r w:rsidRPr="001A69B5">
        <w:t xml:space="preserve"> i </w:t>
      </w:r>
      <w:proofErr w:type="spellStart"/>
      <w:r w:rsidRPr="001A69B5">
        <w:t>skulen</w:t>
      </w:r>
      <w:proofErr w:type="spellEnd"/>
      <w:r w:rsidRPr="001A69B5">
        <w:t xml:space="preserve">. Det </w:t>
      </w:r>
      <w:proofErr w:type="spellStart"/>
      <w:r w:rsidRPr="001A69B5">
        <w:t>finst</w:t>
      </w:r>
      <w:proofErr w:type="spellEnd"/>
      <w:r w:rsidRPr="001A69B5">
        <w:t xml:space="preserve"> </w:t>
      </w:r>
      <w:proofErr w:type="spellStart"/>
      <w:r w:rsidRPr="001A69B5">
        <w:t>alllereie</w:t>
      </w:r>
      <w:proofErr w:type="spellEnd"/>
      <w:r w:rsidRPr="001A69B5">
        <w:t xml:space="preserve"> ei referansegruppe for fagfornyinga der </w:t>
      </w:r>
      <w:proofErr w:type="spellStart"/>
      <w:r w:rsidRPr="001A69B5">
        <w:t>partane</w:t>
      </w:r>
      <w:proofErr w:type="spellEnd"/>
      <w:r w:rsidRPr="001A69B5">
        <w:t xml:space="preserve"> i </w:t>
      </w:r>
      <w:proofErr w:type="spellStart"/>
      <w:r w:rsidRPr="001A69B5">
        <w:t>skulesektoren</w:t>
      </w:r>
      <w:proofErr w:type="spellEnd"/>
      <w:r w:rsidRPr="001A69B5">
        <w:t xml:space="preserve"> er med. Departementet </w:t>
      </w:r>
      <w:proofErr w:type="spellStart"/>
      <w:r w:rsidRPr="001A69B5">
        <w:t>nyttar</w:t>
      </w:r>
      <w:proofErr w:type="spellEnd"/>
      <w:r w:rsidRPr="001A69B5">
        <w:t xml:space="preserve"> denne gruppa til å gå gjennom kvalitetsvurderingssystemet i lys av fagfornyinga. Departementet har, med </w:t>
      </w:r>
      <w:proofErr w:type="spellStart"/>
      <w:r w:rsidRPr="001A69B5">
        <w:t>innspel</w:t>
      </w:r>
      <w:proofErr w:type="spellEnd"/>
      <w:r w:rsidRPr="001A69B5">
        <w:t xml:space="preserve"> </w:t>
      </w:r>
      <w:proofErr w:type="spellStart"/>
      <w:r w:rsidRPr="001A69B5">
        <w:t>frå</w:t>
      </w:r>
      <w:proofErr w:type="spellEnd"/>
      <w:r w:rsidRPr="001A69B5">
        <w:t xml:space="preserve"> </w:t>
      </w:r>
      <w:proofErr w:type="spellStart"/>
      <w:r w:rsidRPr="001A69B5">
        <w:t>partane</w:t>
      </w:r>
      <w:proofErr w:type="spellEnd"/>
      <w:r w:rsidRPr="001A69B5">
        <w:t xml:space="preserve">, mellom anna utarbeidd </w:t>
      </w:r>
      <w:proofErr w:type="spellStart"/>
      <w:r w:rsidRPr="001A69B5">
        <w:t>ein</w:t>
      </w:r>
      <w:proofErr w:type="spellEnd"/>
      <w:r w:rsidRPr="001A69B5">
        <w:t xml:space="preserve"> strategi for korleis ulike verktøy og </w:t>
      </w:r>
      <w:proofErr w:type="spellStart"/>
      <w:r w:rsidRPr="001A69B5">
        <w:t>ressursar</w:t>
      </w:r>
      <w:proofErr w:type="spellEnd"/>
      <w:r w:rsidRPr="001A69B5">
        <w:t xml:space="preserve"> for kvalitetsutvikling blir </w:t>
      </w:r>
      <w:proofErr w:type="spellStart"/>
      <w:r w:rsidRPr="001A69B5">
        <w:t>vidareutvikla</w:t>
      </w:r>
      <w:proofErr w:type="spellEnd"/>
      <w:r w:rsidRPr="001A69B5">
        <w:t xml:space="preserve">. Strategien </w:t>
      </w:r>
      <w:proofErr w:type="spellStart"/>
      <w:r w:rsidRPr="001A69B5">
        <w:t>synleggjer</w:t>
      </w:r>
      <w:proofErr w:type="spellEnd"/>
      <w:r w:rsidRPr="001A69B5">
        <w:t xml:space="preserve"> og </w:t>
      </w:r>
      <w:proofErr w:type="spellStart"/>
      <w:r w:rsidRPr="001A69B5">
        <w:t>tydeleggjer</w:t>
      </w:r>
      <w:proofErr w:type="spellEnd"/>
      <w:r w:rsidRPr="001A69B5">
        <w:t xml:space="preserve"> </w:t>
      </w:r>
      <w:proofErr w:type="spellStart"/>
      <w:r w:rsidRPr="001A69B5">
        <w:t>intensjonar</w:t>
      </w:r>
      <w:proofErr w:type="spellEnd"/>
      <w:r w:rsidRPr="001A69B5">
        <w:t xml:space="preserve">, </w:t>
      </w:r>
      <w:proofErr w:type="spellStart"/>
      <w:r w:rsidRPr="001A69B5">
        <w:t>prosessar</w:t>
      </w:r>
      <w:proofErr w:type="spellEnd"/>
      <w:r w:rsidRPr="001A69B5">
        <w:t xml:space="preserve"> og roller, og viser korleis det blir lagd til rette for involvering og </w:t>
      </w:r>
      <w:proofErr w:type="spellStart"/>
      <w:r w:rsidRPr="001A69B5">
        <w:t>medverknad</w:t>
      </w:r>
      <w:proofErr w:type="spellEnd"/>
      <w:r w:rsidRPr="001A69B5">
        <w:t xml:space="preserve"> i </w:t>
      </w:r>
      <w:proofErr w:type="spellStart"/>
      <w:r w:rsidRPr="001A69B5">
        <w:t>vidareutviklinga</w:t>
      </w:r>
      <w:proofErr w:type="spellEnd"/>
      <w:r w:rsidRPr="001A69B5">
        <w:t xml:space="preserve"> av verktøy og </w:t>
      </w:r>
      <w:proofErr w:type="spellStart"/>
      <w:r w:rsidRPr="001A69B5">
        <w:t>ressursar</w:t>
      </w:r>
      <w:proofErr w:type="spellEnd"/>
      <w:r w:rsidRPr="001A69B5">
        <w:t xml:space="preserve">. </w:t>
      </w:r>
    </w:p>
    <w:p w14:paraId="7A0DBFBD" w14:textId="77777777" w:rsidR="000513CD" w:rsidRPr="001A69B5" w:rsidRDefault="0009509B" w:rsidP="001A69B5">
      <w:r w:rsidRPr="001A69B5">
        <w:t xml:space="preserve">Departementet </w:t>
      </w:r>
      <w:proofErr w:type="spellStart"/>
      <w:r w:rsidRPr="001A69B5">
        <w:t>legg</w:t>
      </w:r>
      <w:proofErr w:type="spellEnd"/>
      <w:r w:rsidRPr="001A69B5">
        <w:t xml:space="preserve"> til grunn at strategien og prosessen som er skildra her, svarer til intensjonen i oppmodingsvedtaket, og meiner at vedtak nr. 886 er </w:t>
      </w:r>
      <w:proofErr w:type="spellStart"/>
      <w:r w:rsidRPr="001A69B5">
        <w:t>følgt</w:t>
      </w:r>
      <w:proofErr w:type="spellEnd"/>
      <w:r w:rsidRPr="001A69B5">
        <w:t xml:space="preserve"> opp.</w:t>
      </w:r>
    </w:p>
    <w:p w14:paraId="7C81A1B4"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2016–2017-sesjonen</w:t>
      </w:r>
    </w:p>
    <w:p w14:paraId="142573E6" w14:textId="77777777" w:rsidR="000513CD" w:rsidRPr="001A69B5" w:rsidRDefault="0009509B" w:rsidP="001A69B5">
      <w:pPr>
        <w:pStyle w:val="avsnitt-undertittel"/>
      </w:pPr>
      <w:r w:rsidRPr="001A69B5">
        <w:t xml:space="preserve">Vedtak nr. 67, 22. november 2016: Skule: </w:t>
      </w:r>
      <w:proofErr w:type="spellStart"/>
      <w:r w:rsidRPr="001A69B5">
        <w:t>Hovudmål</w:t>
      </w:r>
      <w:proofErr w:type="spellEnd"/>
      <w:r w:rsidRPr="001A69B5">
        <w:t xml:space="preserve"> og målformgrupper på </w:t>
      </w:r>
      <w:proofErr w:type="spellStart"/>
      <w:r w:rsidRPr="001A69B5">
        <w:t>ungdomsskulen</w:t>
      </w:r>
      <w:proofErr w:type="spellEnd"/>
    </w:p>
    <w:p w14:paraId="7BDBFB9E" w14:textId="77777777" w:rsidR="000513CD" w:rsidRPr="001A69B5" w:rsidRDefault="0009509B" w:rsidP="001A69B5">
      <w:pPr>
        <w:pStyle w:val="blokksit"/>
      </w:pPr>
      <w:r w:rsidRPr="001A69B5">
        <w:rPr>
          <w:rStyle w:val="kursiv"/>
        </w:rPr>
        <w:t xml:space="preserve">«Stortinget ber regjeringen utrede en endring av </w:t>
      </w:r>
      <w:proofErr w:type="spellStart"/>
      <w:r w:rsidRPr="001A69B5">
        <w:rPr>
          <w:rStyle w:val="kursiv"/>
        </w:rPr>
        <w:t>opplæringslova</w:t>
      </w:r>
      <w:proofErr w:type="spellEnd"/>
      <w:r w:rsidRPr="001A69B5">
        <w:rPr>
          <w:rStyle w:val="kursiv"/>
        </w:rPr>
        <w:t xml:space="preserve"> § 2-5 og andre mulige tiltak som kan sikre elever på ungdomsskolen rett til opplæring på hovedmålet og rett til å tilhøre en egen målformgruppe, og komme tilbake til Stortinget på egnet måte.»</w:t>
      </w:r>
    </w:p>
    <w:p w14:paraId="4150DE06"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8:116 S (2015–2016) </w:t>
      </w:r>
      <w:r w:rsidRPr="001A69B5">
        <w:rPr>
          <w:rStyle w:val="kursiv"/>
        </w:rPr>
        <w:t xml:space="preserve">Representantforslag </w:t>
      </w:r>
      <w:proofErr w:type="spellStart"/>
      <w:r w:rsidRPr="001A69B5">
        <w:rPr>
          <w:rStyle w:val="kursiv"/>
        </w:rPr>
        <w:t>frå</w:t>
      </w:r>
      <w:proofErr w:type="spellEnd"/>
      <w:r w:rsidRPr="001A69B5">
        <w:rPr>
          <w:rStyle w:val="kursiv"/>
        </w:rPr>
        <w:t xml:space="preserve"> </w:t>
      </w:r>
      <w:proofErr w:type="spellStart"/>
      <w:r w:rsidRPr="001A69B5">
        <w:rPr>
          <w:rStyle w:val="kursiv"/>
        </w:rPr>
        <w:t>stortingsrepresentantane</w:t>
      </w:r>
      <w:proofErr w:type="spellEnd"/>
      <w:r w:rsidRPr="001A69B5">
        <w:rPr>
          <w:rStyle w:val="kursiv"/>
        </w:rPr>
        <w:t xml:space="preserve"> Kjersti Toppe, Liv Signe Navarsete, Magne Rommetveit, Terje Breivik, Geir Sigbjørn </w:t>
      </w:r>
      <w:proofErr w:type="spellStart"/>
      <w:r w:rsidRPr="001A69B5">
        <w:rPr>
          <w:rStyle w:val="kursiv"/>
        </w:rPr>
        <w:t>Toskedal</w:t>
      </w:r>
      <w:proofErr w:type="spellEnd"/>
      <w:r w:rsidRPr="001A69B5">
        <w:rPr>
          <w:rStyle w:val="kursiv"/>
        </w:rPr>
        <w:t xml:space="preserve"> og Audun Lysbakken om </w:t>
      </w:r>
      <w:proofErr w:type="gramStart"/>
      <w:r w:rsidRPr="001A69B5">
        <w:rPr>
          <w:rStyle w:val="kursiv"/>
        </w:rPr>
        <w:t>å sikra</w:t>
      </w:r>
      <w:proofErr w:type="gramEnd"/>
      <w:r w:rsidRPr="001A69B5">
        <w:rPr>
          <w:rStyle w:val="kursiv"/>
        </w:rPr>
        <w:t xml:space="preserve"> alle </w:t>
      </w:r>
      <w:proofErr w:type="spellStart"/>
      <w:r w:rsidRPr="001A69B5">
        <w:rPr>
          <w:rStyle w:val="kursiv"/>
        </w:rPr>
        <w:t>elevar</w:t>
      </w:r>
      <w:proofErr w:type="spellEnd"/>
      <w:r w:rsidRPr="001A69B5">
        <w:rPr>
          <w:rStyle w:val="kursiv"/>
        </w:rPr>
        <w:t xml:space="preserve"> i </w:t>
      </w:r>
      <w:proofErr w:type="spellStart"/>
      <w:r w:rsidRPr="001A69B5">
        <w:rPr>
          <w:rStyle w:val="kursiv"/>
        </w:rPr>
        <w:t>grunnskulen</w:t>
      </w:r>
      <w:proofErr w:type="spellEnd"/>
      <w:r w:rsidRPr="001A69B5">
        <w:rPr>
          <w:rStyle w:val="kursiv"/>
        </w:rPr>
        <w:t xml:space="preserve"> rett til opplæring på </w:t>
      </w:r>
      <w:proofErr w:type="spellStart"/>
      <w:r w:rsidRPr="001A69B5">
        <w:rPr>
          <w:rStyle w:val="kursiv"/>
        </w:rPr>
        <w:t>hovudmålet</w:t>
      </w:r>
      <w:proofErr w:type="spellEnd"/>
      <w:r w:rsidRPr="001A69B5">
        <w:rPr>
          <w:rStyle w:val="kursiv"/>
        </w:rPr>
        <w:t xml:space="preserve"> sitt</w:t>
      </w:r>
      <w:r w:rsidRPr="001A69B5">
        <w:t xml:space="preserve">, jf. </w:t>
      </w:r>
      <w:proofErr w:type="spellStart"/>
      <w:r w:rsidRPr="001A69B5">
        <w:t>Innst</w:t>
      </w:r>
      <w:proofErr w:type="spellEnd"/>
      <w:r w:rsidRPr="001A69B5">
        <w:t>. 68 S (2016–2017).</w:t>
      </w:r>
    </w:p>
    <w:p w14:paraId="56626F4F" w14:textId="77777777" w:rsidR="000513CD" w:rsidRPr="001A69B5" w:rsidRDefault="0009509B" w:rsidP="001A69B5">
      <w:r w:rsidRPr="001A69B5">
        <w:t xml:space="preserve">Regjeringa viser til det </w:t>
      </w:r>
      <w:proofErr w:type="spellStart"/>
      <w:r w:rsidRPr="001A69B5">
        <w:t>førebelse</w:t>
      </w:r>
      <w:proofErr w:type="spellEnd"/>
      <w:r w:rsidRPr="001A69B5">
        <w:t xml:space="preserve"> overslaget som Stortinget blei orientert om i budsjettproposisjonen for 2019, for kva det vil koste dersom </w:t>
      </w:r>
      <w:proofErr w:type="spellStart"/>
      <w:r w:rsidRPr="001A69B5">
        <w:t>elevar</w:t>
      </w:r>
      <w:proofErr w:type="spellEnd"/>
      <w:r w:rsidRPr="001A69B5">
        <w:t xml:space="preserve"> på ungdomstrinnet skal få rett til opplæring på </w:t>
      </w:r>
      <w:proofErr w:type="spellStart"/>
      <w:r w:rsidRPr="001A69B5">
        <w:t>hovudmålet</w:t>
      </w:r>
      <w:proofErr w:type="spellEnd"/>
      <w:r w:rsidRPr="001A69B5">
        <w:t xml:space="preserve"> sitt og rett til å høyre til ei eiga målformgruppe slik som </w:t>
      </w:r>
      <w:proofErr w:type="spellStart"/>
      <w:r w:rsidRPr="001A69B5">
        <w:t>elevar</w:t>
      </w:r>
      <w:proofErr w:type="spellEnd"/>
      <w:r w:rsidRPr="001A69B5">
        <w:t xml:space="preserve"> på barnetrinnet.</w:t>
      </w:r>
    </w:p>
    <w:p w14:paraId="19550F74" w14:textId="77777777" w:rsidR="000513CD" w:rsidRPr="001A69B5" w:rsidRDefault="0009509B" w:rsidP="001A69B5">
      <w:r w:rsidRPr="001A69B5">
        <w:t xml:space="preserve">Vedtaket er </w:t>
      </w:r>
      <w:proofErr w:type="spellStart"/>
      <w:r w:rsidRPr="001A69B5">
        <w:t>følgt</w:t>
      </w:r>
      <w:proofErr w:type="spellEnd"/>
      <w:r w:rsidRPr="001A69B5">
        <w:t xml:space="preserve"> opp i regjeringa sitt forslag til ny opplæringslov. Regjeringa har sendt forslag til ei ny opplæringslov på </w:t>
      </w:r>
      <w:proofErr w:type="spellStart"/>
      <w:r w:rsidRPr="001A69B5">
        <w:t>offentleg</w:t>
      </w:r>
      <w:proofErr w:type="spellEnd"/>
      <w:r w:rsidRPr="001A69B5">
        <w:t xml:space="preserve"> </w:t>
      </w:r>
      <w:proofErr w:type="spellStart"/>
      <w:r w:rsidRPr="001A69B5">
        <w:t>høyring</w:t>
      </w:r>
      <w:proofErr w:type="spellEnd"/>
      <w:r w:rsidRPr="001A69B5">
        <w:t xml:space="preserve"> 26. august 2021 og </w:t>
      </w:r>
      <w:proofErr w:type="spellStart"/>
      <w:r w:rsidRPr="001A69B5">
        <w:t>tek</w:t>
      </w:r>
      <w:proofErr w:type="spellEnd"/>
      <w:r w:rsidRPr="001A69B5">
        <w:t xml:space="preserve"> sikte på å legge forslaget fram for Stortinget i </w:t>
      </w:r>
      <w:proofErr w:type="spellStart"/>
      <w:r w:rsidRPr="001A69B5">
        <w:t>ein</w:t>
      </w:r>
      <w:proofErr w:type="spellEnd"/>
      <w:r w:rsidRPr="001A69B5">
        <w:t xml:space="preserve"> lovproposisjon våren 2023.</w:t>
      </w:r>
    </w:p>
    <w:p w14:paraId="6F3EA23D" w14:textId="77777777" w:rsidR="000513CD" w:rsidRPr="001A69B5" w:rsidRDefault="0009509B" w:rsidP="001A69B5">
      <w:pPr>
        <w:pStyle w:val="avsnitt-undertittel"/>
      </w:pPr>
      <w:r w:rsidRPr="001A69B5">
        <w:t xml:space="preserve">Vedtak nr. 774, 7. juni 2017: Vern av </w:t>
      </w:r>
      <w:proofErr w:type="spellStart"/>
      <w:r w:rsidRPr="001A69B5">
        <w:t>lærartittelen</w:t>
      </w:r>
      <w:proofErr w:type="spellEnd"/>
    </w:p>
    <w:p w14:paraId="50E2FAD7" w14:textId="77777777" w:rsidR="000513CD" w:rsidRPr="001A69B5" w:rsidRDefault="0009509B" w:rsidP="001A69B5">
      <w:pPr>
        <w:pStyle w:val="blokksit"/>
      </w:pPr>
      <w:r w:rsidRPr="001A69B5">
        <w:rPr>
          <w:rStyle w:val="kursiv"/>
        </w:rPr>
        <w:t>«Stortinget ber regjeringen utrede om det er behov for å beskytte lærertittelen.»</w:t>
      </w:r>
    </w:p>
    <w:p w14:paraId="2EBDED89"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8:96 S (2016–2017</w:t>
      </w:r>
      <w:r w:rsidRPr="001A69B5">
        <w:rPr>
          <w:rStyle w:val="kursiv"/>
        </w:rPr>
        <w:t>) Representantforslag fra stortingsrepresentantene Iselin Nybø, Trine Skei Grande og Sveinung Rotevatn om Lærerløftet 2.0</w:t>
      </w:r>
      <w:r w:rsidRPr="001A69B5">
        <w:t xml:space="preserve">, jf. </w:t>
      </w:r>
      <w:proofErr w:type="spellStart"/>
      <w:r w:rsidRPr="001A69B5">
        <w:t>Innst</w:t>
      </w:r>
      <w:proofErr w:type="spellEnd"/>
      <w:r w:rsidRPr="001A69B5">
        <w:t>. 375 S (2016–2017).</w:t>
      </w:r>
    </w:p>
    <w:p w14:paraId="474E7C08" w14:textId="77777777" w:rsidR="000513CD" w:rsidRPr="001A69B5" w:rsidRDefault="0009509B" w:rsidP="001A69B5">
      <w:proofErr w:type="spellStart"/>
      <w:r w:rsidRPr="001A69B5">
        <w:t>Læraryrket</w:t>
      </w:r>
      <w:proofErr w:type="spellEnd"/>
      <w:r w:rsidRPr="001A69B5">
        <w:t xml:space="preserve"> er </w:t>
      </w:r>
      <w:proofErr w:type="spellStart"/>
      <w:r w:rsidRPr="001A69B5">
        <w:t>allereie</w:t>
      </w:r>
      <w:proofErr w:type="spellEnd"/>
      <w:r w:rsidRPr="001A69B5">
        <w:t xml:space="preserve"> i stor grad lovregulert i form av kvalifikasjonskrav for </w:t>
      </w:r>
      <w:proofErr w:type="spellStart"/>
      <w:r w:rsidRPr="001A69B5">
        <w:t>tilsetjing</w:t>
      </w:r>
      <w:proofErr w:type="spellEnd"/>
      <w:r w:rsidRPr="001A69B5">
        <w:t xml:space="preserve"> og undervisning, og </w:t>
      </w:r>
      <w:proofErr w:type="spellStart"/>
      <w:r w:rsidRPr="001A69B5">
        <w:t>lærarutdanningane</w:t>
      </w:r>
      <w:proofErr w:type="spellEnd"/>
      <w:r w:rsidRPr="001A69B5">
        <w:t xml:space="preserve"> blir styrte gjennom forskriftsfesta </w:t>
      </w:r>
      <w:proofErr w:type="spellStart"/>
      <w:r w:rsidRPr="001A69B5">
        <w:t>rammeplanar</w:t>
      </w:r>
      <w:proofErr w:type="spellEnd"/>
      <w:r w:rsidRPr="001A69B5">
        <w:t xml:space="preserve"> og retningslinjer. I tillegg kjem krav til at kandidaten skal </w:t>
      </w:r>
      <w:proofErr w:type="spellStart"/>
      <w:r w:rsidRPr="001A69B5">
        <w:t>vere</w:t>
      </w:r>
      <w:proofErr w:type="spellEnd"/>
      <w:r w:rsidRPr="001A69B5">
        <w:t xml:space="preserve"> skikka, og krav om politiattest. Ifølge definisjonen i yrkeskvalifikasjonsdirektivet er </w:t>
      </w:r>
      <w:proofErr w:type="spellStart"/>
      <w:r w:rsidRPr="001A69B5">
        <w:t>lærar</w:t>
      </w:r>
      <w:proofErr w:type="spellEnd"/>
      <w:r w:rsidRPr="001A69B5">
        <w:t xml:space="preserve"> </w:t>
      </w:r>
      <w:proofErr w:type="spellStart"/>
      <w:r w:rsidRPr="001A69B5">
        <w:t>eit</w:t>
      </w:r>
      <w:proofErr w:type="spellEnd"/>
      <w:r w:rsidRPr="001A69B5">
        <w:t xml:space="preserve"> lovregulert yrke i </w:t>
      </w:r>
      <w:proofErr w:type="spellStart"/>
      <w:r w:rsidRPr="001A69B5">
        <w:t>Noreg</w:t>
      </w:r>
      <w:proofErr w:type="spellEnd"/>
      <w:r w:rsidRPr="001A69B5">
        <w:t xml:space="preserve"> ved at det er sett kvalifikasjonskrav til </w:t>
      </w:r>
      <w:proofErr w:type="spellStart"/>
      <w:r w:rsidRPr="001A69B5">
        <w:t>lærarane</w:t>
      </w:r>
      <w:proofErr w:type="spellEnd"/>
      <w:r w:rsidRPr="001A69B5">
        <w:t xml:space="preserve">. Regjeringa har òg ei </w:t>
      </w:r>
      <w:proofErr w:type="spellStart"/>
      <w:r w:rsidRPr="001A69B5">
        <w:t>omfattande</w:t>
      </w:r>
      <w:proofErr w:type="spellEnd"/>
      <w:r w:rsidRPr="001A69B5">
        <w:t xml:space="preserve"> satsing på etter- og </w:t>
      </w:r>
      <w:proofErr w:type="spellStart"/>
      <w:r w:rsidRPr="001A69B5">
        <w:t>vidareutdanning</w:t>
      </w:r>
      <w:proofErr w:type="spellEnd"/>
      <w:r w:rsidRPr="001A69B5">
        <w:t xml:space="preserve"> av </w:t>
      </w:r>
      <w:proofErr w:type="spellStart"/>
      <w:r w:rsidRPr="001A69B5">
        <w:t>lærarar</w:t>
      </w:r>
      <w:proofErr w:type="spellEnd"/>
      <w:r w:rsidRPr="001A69B5">
        <w:t xml:space="preserve"> og har i september 2021 sett ned </w:t>
      </w:r>
      <w:proofErr w:type="spellStart"/>
      <w:r w:rsidRPr="001A69B5">
        <w:t>eit</w:t>
      </w:r>
      <w:proofErr w:type="spellEnd"/>
      <w:r w:rsidRPr="001A69B5">
        <w:t xml:space="preserve"> </w:t>
      </w:r>
      <w:proofErr w:type="spellStart"/>
      <w:r w:rsidRPr="001A69B5">
        <w:t>utval</w:t>
      </w:r>
      <w:proofErr w:type="spellEnd"/>
      <w:r w:rsidRPr="001A69B5">
        <w:t xml:space="preserve"> som skal vurdere og foreslå ulike </w:t>
      </w:r>
      <w:proofErr w:type="spellStart"/>
      <w:r w:rsidRPr="001A69B5">
        <w:t>modellar</w:t>
      </w:r>
      <w:proofErr w:type="spellEnd"/>
      <w:r w:rsidRPr="001A69B5">
        <w:t xml:space="preserve"> for etter- og </w:t>
      </w:r>
      <w:proofErr w:type="spellStart"/>
      <w:r w:rsidRPr="001A69B5">
        <w:t>vidareutdanning</w:t>
      </w:r>
      <w:proofErr w:type="spellEnd"/>
      <w:r w:rsidRPr="001A69B5">
        <w:t xml:space="preserve"> for </w:t>
      </w:r>
      <w:proofErr w:type="spellStart"/>
      <w:r w:rsidRPr="001A69B5">
        <w:t>lærarar</w:t>
      </w:r>
      <w:proofErr w:type="spellEnd"/>
      <w:r w:rsidRPr="001A69B5">
        <w:t xml:space="preserve"> og andre tilsette i barnehage og </w:t>
      </w:r>
      <w:proofErr w:type="spellStart"/>
      <w:r w:rsidRPr="001A69B5">
        <w:t>skule</w:t>
      </w:r>
      <w:proofErr w:type="spellEnd"/>
      <w:r w:rsidRPr="001A69B5">
        <w:t xml:space="preserve">. I tillegg samarbeider regjeringa tett med </w:t>
      </w:r>
      <w:proofErr w:type="spellStart"/>
      <w:r w:rsidRPr="001A69B5">
        <w:t>partane</w:t>
      </w:r>
      <w:proofErr w:type="spellEnd"/>
      <w:r w:rsidRPr="001A69B5">
        <w:t xml:space="preserve"> i arbeidslivet om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Samla meiner regjeringa at </w:t>
      </w:r>
      <w:proofErr w:type="spellStart"/>
      <w:r w:rsidRPr="001A69B5">
        <w:t>desse</w:t>
      </w:r>
      <w:proofErr w:type="spellEnd"/>
      <w:r w:rsidRPr="001A69B5">
        <w:t xml:space="preserve"> tiltaka gir </w:t>
      </w:r>
      <w:proofErr w:type="spellStart"/>
      <w:r w:rsidRPr="001A69B5">
        <w:t>eit</w:t>
      </w:r>
      <w:proofErr w:type="spellEnd"/>
      <w:r w:rsidRPr="001A69B5">
        <w:t xml:space="preserve"> vern av </w:t>
      </w:r>
      <w:proofErr w:type="spellStart"/>
      <w:r w:rsidRPr="001A69B5">
        <w:t>lærartittelen</w:t>
      </w:r>
      <w:proofErr w:type="spellEnd"/>
      <w:r w:rsidRPr="001A69B5">
        <w:t xml:space="preserve">, fordi </w:t>
      </w:r>
      <w:proofErr w:type="spellStart"/>
      <w:r w:rsidRPr="001A69B5">
        <w:t>dei</w:t>
      </w:r>
      <w:proofErr w:type="spellEnd"/>
      <w:r w:rsidRPr="001A69B5">
        <w:t xml:space="preserve"> oppfyller </w:t>
      </w:r>
      <w:proofErr w:type="spellStart"/>
      <w:r w:rsidRPr="001A69B5">
        <w:t>nokre</w:t>
      </w:r>
      <w:proofErr w:type="spellEnd"/>
      <w:r w:rsidRPr="001A69B5">
        <w:t xml:space="preserve"> av </w:t>
      </w:r>
      <w:proofErr w:type="spellStart"/>
      <w:r w:rsidRPr="001A69B5">
        <w:t>dei</w:t>
      </w:r>
      <w:proofErr w:type="spellEnd"/>
      <w:r w:rsidRPr="001A69B5">
        <w:t xml:space="preserve"> same formåla.</w:t>
      </w:r>
    </w:p>
    <w:p w14:paraId="28F921E3" w14:textId="77777777" w:rsidR="000513CD" w:rsidRPr="001A69B5" w:rsidRDefault="0009509B" w:rsidP="001A69B5">
      <w:proofErr w:type="spellStart"/>
      <w:r w:rsidRPr="001A69B5">
        <w:t>Ein</w:t>
      </w:r>
      <w:proofErr w:type="spellEnd"/>
      <w:r w:rsidRPr="001A69B5">
        <w:t xml:space="preserve"> måte å verne </w:t>
      </w:r>
      <w:proofErr w:type="spellStart"/>
      <w:r w:rsidRPr="001A69B5">
        <w:t>lærartittelen</w:t>
      </w:r>
      <w:proofErr w:type="spellEnd"/>
      <w:r w:rsidRPr="001A69B5">
        <w:t xml:space="preserve"> på utover krava og tiltaka som </w:t>
      </w:r>
      <w:proofErr w:type="spellStart"/>
      <w:r w:rsidRPr="001A69B5">
        <w:t>allereie</w:t>
      </w:r>
      <w:proofErr w:type="spellEnd"/>
      <w:r w:rsidRPr="001A69B5">
        <w:t xml:space="preserve"> </w:t>
      </w:r>
      <w:proofErr w:type="spellStart"/>
      <w:r w:rsidRPr="001A69B5">
        <w:t>finst</w:t>
      </w:r>
      <w:proofErr w:type="spellEnd"/>
      <w:r w:rsidRPr="001A69B5">
        <w:t xml:space="preserve">, er å etablere ei sertifiseringsordning for </w:t>
      </w:r>
      <w:proofErr w:type="spellStart"/>
      <w:r w:rsidRPr="001A69B5">
        <w:t>lærarar</w:t>
      </w:r>
      <w:proofErr w:type="spellEnd"/>
      <w:r w:rsidRPr="001A69B5">
        <w:t xml:space="preserve">. Regjeringa har greidd ut ei sertifiseringsordning for </w:t>
      </w:r>
      <w:proofErr w:type="spellStart"/>
      <w:r w:rsidRPr="001A69B5">
        <w:t>lærarar</w:t>
      </w:r>
      <w:proofErr w:type="spellEnd"/>
      <w:r w:rsidRPr="001A69B5">
        <w:t xml:space="preserve">, og ønsker på bakgrunn av utgreiinga </w:t>
      </w:r>
      <w:proofErr w:type="spellStart"/>
      <w:r w:rsidRPr="001A69B5">
        <w:t>ikkje</w:t>
      </w:r>
      <w:proofErr w:type="spellEnd"/>
      <w:r w:rsidRPr="001A69B5">
        <w:t xml:space="preserve"> å etablere ei sertifiseringsordning som inkluderer register over </w:t>
      </w:r>
      <w:proofErr w:type="spellStart"/>
      <w:r w:rsidRPr="001A69B5">
        <w:t>dei</w:t>
      </w:r>
      <w:proofErr w:type="spellEnd"/>
      <w:r w:rsidRPr="001A69B5">
        <w:t xml:space="preserve"> formelle </w:t>
      </w:r>
      <w:proofErr w:type="spellStart"/>
      <w:r w:rsidRPr="001A69B5">
        <w:t>kvalifikasjonane</w:t>
      </w:r>
      <w:proofErr w:type="spellEnd"/>
      <w:r w:rsidRPr="001A69B5">
        <w:t xml:space="preserve"> til </w:t>
      </w:r>
      <w:proofErr w:type="spellStart"/>
      <w:r w:rsidRPr="001A69B5">
        <w:t>lærarane</w:t>
      </w:r>
      <w:proofErr w:type="spellEnd"/>
      <w:r w:rsidRPr="001A69B5">
        <w:t xml:space="preserve">. </w:t>
      </w:r>
      <w:proofErr w:type="spellStart"/>
      <w:r w:rsidRPr="001A69B5">
        <w:t>Eit</w:t>
      </w:r>
      <w:proofErr w:type="spellEnd"/>
      <w:r w:rsidRPr="001A69B5">
        <w:t xml:space="preserve"> register vil </w:t>
      </w:r>
      <w:proofErr w:type="spellStart"/>
      <w:r w:rsidRPr="001A69B5">
        <w:t>vere</w:t>
      </w:r>
      <w:proofErr w:type="spellEnd"/>
      <w:r w:rsidRPr="001A69B5">
        <w:t xml:space="preserve"> svært </w:t>
      </w:r>
      <w:proofErr w:type="spellStart"/>
      <w:r w:rsidRPr="001A69B5">
        <w:t>ressurskrevjande</w:t>
      </w:r>
      <w:proofErr w:type="spellEnd"/>
      <w:r w:rsidRPr="001A69B5">
        <w:t xml:space="preserve"> både å bygge opp og å drifte. Det viser òg </w:t>
      </w:r>
      <w:proofErr w:type="spellStart"/>
      <w:r w:rsidRPr="001A69B5">
        <w:t>erfaringane</w:t>
      </w:r>
      <w:proofErr w:type="spellEnd"/>
      <w:r w:rsidRPr="001A69B5">
        <w:t xml:space="preserve"> </w:t>
      </w:r>
      <w:proofErr w:type="spellStart"/>
      <w:r w:rsidRPr="001A69B5">
        <w:t>frå</w:t>
      </w:r>
      <w:proofErr w:type="spellEnd"/>
      <w:r w:rsidRPr="001A69B5">
        <w:t xml:space="preserve"> innføringa av den svenske legitimasjonsordninga. Det vil </w:t>
      </w:r>
      <w:proofErr w:type="spellStart"/>
      <w:r w:rsidRPr="001A69B5">
        <w:t>vere</w:t>
      </w:r>
      <w:proofErr w:type="spellEnd"/>
      <w:r w:rsidRPr="001A69B5">
        <w:t xml:space="preserve"> </w:t>
      </w:r>
      <w:proofErr w:type="spellStart"/>
      <w:r w:rsidRPr="001A69B5">
        <w:t>krevjande</w:t>
      </w:r>
      <w:proofErr w:type="spellEnd"/>
      <w:r w:rsidRPr="001A69B5">
        <w:t xml:space="preserve"> å få vurdert </w:t>
      </w:r>
      <w:proofErr w:type="spellStart"/>
      <w:r w:rsidRPr="001A69B5">
        <w:t>kvalifikasjonane</w:t>
      </w:r>
      <w:proofErr w:type="spellEnd"/>
      <w:r w:rsidRPr="001A69B5">
        <w:t xml:space="preserve"> for alle </w:t>
      </w:r>
      <w:proofErr w:type="spellStart"/>
      <w:r w:rsidRPr="001A69B5">
        <w:t>lærarane</w:t>
      </w:r>
      <w:proofErr w:type="spellEnd"/>
      <w:r w:rsidRPr="001A69B5">
        <w:t xml:space="preserve"> i </w:t>
      </w:r>
      <w:proofErr w:type="spellStart"/>
      <w:r w:rsidRPr="001A69B5">
        <w:t>skulen</w:t>
      </w:r>
      <w:proofErr w:type="spellEnd"/>
      <w:r w:rsidRPr="001A69B5">
        <w:t xml:space="preserve"> og eventuelt barnehagen opp mot ulike regelverk gjennom åra. Regjeringa meiner at det er ei </w:t>
      </w:r>
      <w:proofErr w:type="gramStart"/>
      <w:r w:rsidRPr="001A69B5">
        <w:t>betre utnytting</w:t>
      </w:r>
      <w:proofErr w:type="gramEnd"/>
      <w:r w:rsidRPr="001A69B5">
        <w:t xml:space="preserve"> av </w:t>
      </w:r>
      <w:proofErr w:type="spellStart"/>
      <w:r w:rsidRPr="001A69B5">
        <w:t>ressursane</w:t>
      </w:r>
      <w:proofErr w:type="spellEnd"/>
      <w:r w:rsidRPr="001A69B5">
        <w:t xml:space="preserve"> å forsterke og </w:t>
      </w:r>
      <w:proofErr w:type="spellStart"/>
      <w:r w:rsidRPr="001A69B5">
        <w:t>vidareutvikle</w:t>
      </w:r>
      <w:proofErr w:type="spellEnd"/>
      <w:r w:rsidRPr="001A69B5">
        <w:t xml:space="preserve"> </w:t>
      </w:r>
      <w:proofErr w:type="spellStart"/>
      <w:r w:rsidRPr="001A69B5">
        <w:t>eksisterande</w:t>
      </w:r>
      <w:proofErr w:type="spellEnd"/>
      <w:r w:rsidRPr="001A69B5">
        <w:t xml:space="preserve"> </w:t>
      </w:r>
      <w:proofErr w:type="spellStart"/>
      <w:r w:rsidRPr="001A69B5">
        <w:t>verkemiddel</w:t>
      </w:r>
      <w:proofErr w:type="spellEnd"/>
      <w:r w:rsidRPr="001A69B5">
        <w:t xml:space="preserve"> som kan sikre kvalifisering og profesjonalisering av </w:t>
      </w:r>
      <w:proofErr w:type="spellStart"/>
      <w:r w:rsidRPr="001A69B5">
        <w:t>lærarane</w:t>
      </w:r>
      <w:proofErr w:type="spellEnd"/>
      <w:r w:rsidRPr="001A69B5">
        <w:t xml:space="preserve">. Departementet viser </w:t>
      </w:r>
      <w:proofErr w:type="spellStart"/>
      <w:r w:rsidRPr="001A69B5">
        <w:t>elles</w:t>
      </w:r>
      <w:proofErr w:type="spellEnd"/>
      <w:r w:rsidRPr="001A69B5">
        <w:t xml:space="preserve"> til omtalen av oppmodingsvedtak nr. 8, 6. oktober 2020 om sertifiseringsordning for </w:t>
      </w:r>
      <w:proofErr w:type="spellStart"/>
      <w:r w:rsidRPr="001A69B5">
        <w:t>lærarar</w:t>
      </w:r>
      <w:proofErr w:type="spellEnd"/>
      <w:r w:rsidRPr="001A69B5">
        <w:t xml:space="preserve"> og vern av </w:t>
      </w:r>
      <w:proofErr w:type="spellStart"/>
      <w:r w:rsidRPr="001A69B5">
        <w:t>lærartittelen</w:t>
      </w:r>
      <w:proofErr w:type="spellEnd"/>
      <w:r w:rsidRPr="001A69B5">
        <w:t>.</w:t>
      </w:r>
    </w:p>
    <w:p w14:paraId="7895D947" w14:textId="77777777" w:rsidR="000513CD" w:rsidRPr="001A69B5" w:rsidRDefault="0009509B" w:rsidP="001A69B5">
      <w:r w:rsidRPr="001A69B5">
        <w:t xml:space="preserve">Departementet meiner at vedtak nr. 774, 7. juni 2017 er </w:t>
      </w:r>
      <w:proofErr w:type="spellStart"/>
      <w:r w:rsidRPr="001A69B5">
        <w:t>følgt</w:t>
      </w:r>
      <w:proofErr w:type="spellEnd"/>
      <w:r w:rsidRPr="001A69B5">
        <w:t xml:space="preserve"> opp.</w:t>
      </w:r>
    </w:p>
    <w:p w14:paraId="27BD7480" w14:textId="77777777" w:rsidR="000513CD" w:rsidRPr="001A69B5" w:rsidRDefault="0009509B" w:rsidP="001A69B5">
      <w:pPr>
        <w:pStyle w:val="avsnitt-undertittel"/>
      </w:pPr>
      <w:r w:rsidRPr="001A69B5">
        <w:t xml:space="preserve">Vedtak nr. 897, 13. juni 2017: Melding om </w:t>
      </w:r>
      <w:proofErr w:type="spellStart"/>
      <w:r w:rsidRPr="001A69B5">
        <w:t>kulturskule</w:t>
      </w:r>
      <w:proofErr w:type="spellEnd"/>
    </w:p>
    <w:p w14:paraId="2A2B2825" w14:textId="77777777" w:rsidR="000513CD" w:rsidRPr="001A69B5" w:rsidRDefault="0009509B" w:rsidP="001A69B5">
      <w:pPr>
        <w:pStyle w:val="blokksit"/>
      </w:pPr>
      <w:r w:rsidRPr="001A69B5">
        <w:rPr>
          <w:rStyle w:val="kursiv"/>
        </w:rPr>
        <w:t>«Stortinget ber regjeringen legge fram en egen stortingsmelding om en styrket kulturskole for framtiden.»</w:t>
      </w:r>
    </w:p>
    <w:p w14:paraId="54AFDE8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8:112 S (2016–2017</w:t>
      </w:r>
      <w:r w:rsidRPr="001A69B5">
        <w:rPr>
          <w:rStyle w:val="kursiv"/>
        </w:rPr>
        <w:t xml:space="preserve">) Representantforslag fra stortingsrepresentantene Geir Sigbjørn </w:t>
      </w:r>
      <w:proofErr w:type="spellStart"/>
      <w:r w:rsidRPr="001A69B5">
        <w:rPr>
          <w:rStyle w:val="kursiv"/>
        </w:rPr>
        <w:t>Toskedal</w:t>
      </w:r>
      <w:proofErr w:type="spellEnd"/>
      <w:r w:rsidRPr="001A69B5">
        <w:rPr>
          <w:rStyle w:val="kursiv"/>
        </w:rPr>
        <w:t xml:space="preserve">, Line Henriette Hjemdal, Geir Jørgen Bekkevold og Anders </w:t>
      </w:r>
      <w:proofErr w:type="spellStart"/>
      <w:r w:rsidRPr="001A69B5">
        <w:rPr>
          <w:rStyle w:val="kursiv"/>
        </w:rPr>
        <w:t>Tyvand</w:t>
      </w:r>
      <w:proofErr w:type="spellEnd"/>
      <w:r w:rsidRPr="001A69B5">
        <w:rPr>
          <w:rStyle w:val="kursiv"/>
        </w:rPr>
        <w:t xml:space="preserve"> om en stortingsmelding om en styrket kulturskole for fremtiden,</w:t>
      </w:r>
      <w:r w:rsidRPr="001A69B5">
        <w:t xml:space="preserve"> jf. </w:t>
      </w:r>
      <w:proofErr w:type="spellStart"/>
      <w:r w:rsidRPr="001A69B5">
        <w:t>Innst</w:t>
      </w:r>
      <w:proofErr w:type="spellEnd"/>
      <w:r w:rsidRPr="001A69B5">
        <w:t>. 448 S (2016–2017).</w:t>
      </w:r>
    </w:p>
    <w:p w14:paraId="79F86E4D" w14:textId="77777777" w:rsidR="000513CD" w:rsidRPr="001A69B5" w:rsidRDefault="0009509B" w:rsidP="001A69B5">
      <w:r w:rsidRPr="001A69B5">
        <w:t xml:space="preserve">Departementet har </w:t>
      </w:r>
      <w:proofErr w:type="spellStart"/>
      <w:r w:rsidRPr="001A69B5">
        <w:t>følgt</w:t>
      </w:r>
      <w:proofErr w:type="spellEnd"/>
      <w:r w:rsidRPr="001A69B5">
        <w:t xml:space="preserve"> opp vedtaket gjennom Meld. St. 18 (2020–2021) </w:t>
      </w:r>
      <w:r w:rsidRPr="001A69B5">
        <w:rPr>
          <w:rStyle w:val="kursiv"/>
        </w:rPr>
        <w:t>Oppleve, skape, dele. Kunst og kultur for, med og av barn og unge</w:t>
      </w:r>
      <w:r w:rsidRPr="001A69B5">
        <w:t xml:space="preserve">, som blei lagd fram 19. mars 2021. I meldinga presenterer regjeringa for første gong barne- og ungdomskulturfeltet som </w:t>
      </w:r>
      <w:proofErr w:type="spellStart"/>
      <w:r w:rsidRPr="001A69B5">
        <w:t>eit</w:t>
      </w:r>
      <w:proofErr w:type="spellEnd"/>
      <w:r w:rsidRPr="001A69B5">
        <w:t xml:space="preserve"> samla politisk satsingsområde på nasjonalt nivå. I meldinga blir det vist til oppmodingsvedtak nr. 897, 13. juni 2017, og kulturskulen har derfor fått </w:t>
      </w:r>
      <w:proofErr w:type="spellStart"/>
      <w:r w:rsidRPr="001A69B5">
        <w:t>ein</w:t>
      </w:r>
      <w:proofErr w:type="spellEnd"/>
      <w:r w:rsidRPr="001A69B5">
        <w:t xml:space="preserve"> sentral plass i meldinga. Kapittel 8 </w:t>
      </w:r>
      <w:proofErr w:type="spellStart"/>
      <w:r w:rsidRPr="001A69B5">
        <w:t>handlar</w:t>
      </w:r>
      <w:proofErr w:type="spellEnd"/>
      <w:r w:rsidRPr="001A69B5">
        <w:t xml:space="preserve"> spesifikt om kulturskulen, og det blir foreslått ei rekke tiltak for </w:t>
      </w:r>
      <w:proofErr w:type="spellStart"/>
      <w:r w:rsidRPr="001A69B5">
        <w:t>ein</w:t>
      </w:r>
      <w:proofErr w:type="spellEnd"/>
      <w:r w:rsidRPr="001A69B5">
        <w:t xml:space="preserve"> styrkt </w:t>
      </w:r>
      <w:proofErr w:type="spellStart"/>
      <w:r w:rsidRPr="001A69B5">
        <w:t>kulturskule</w:t>
      </w:r>
      <w:proofErr w:type="spellEnd"/>
      <w:r w:rsidRPr="001A69B5">
        <w:t xml:space="preserve"> for framtida.</w:t>
      </w:r>
    </w:p>
    <w:p w14:paraId="4AAC85F2" w14:textId="77777777" w:rsidR="000513CD" w:rsidRPr="001A69B5" w:rsidRDefault="0009509B" w:rsidP="001A69B5">
      <w:r w:rsidRPr="001A69B5">
        <w:t xml:space="preserve">Departementet meiner at vedtak nr. 897, 13. juni 2017 er </w:t>
      </w:r>
      <w:proofErr w:type="spellStart"/>
      <w:r w:rsidRPr="001A69B5">
        <w:t>følgt</w:t>
      </w:r>
      <w:proofErr w:type="spellEnd"/>
      <w:r w:rsidRPr="001A69B5">
        <w:t xml:space="preserve"> opp.</w:t>
      </w:r>
    </w:p>
    <w:p w14:paraId="579B660F" w14:textId="77777777" w:rsidR="000513CD" w:rsidRPr="001A69B5" w:rsidRDefault="0009509B" w:rsidP="001A69B5">
      <w:pPr>
        <w:pStyle w:val="avsnitt-undertittel"/>
      </w:pPr>
      <w:r w:rsidRPr="001A69B5">
        <w:t xml:space="preserve">Vedtak nr. 900, 13. juni 2017: </w:t>
      </w:r>
      <w:proofErr w:type="spellStart"/>
      <w:r w:rsidRPr="001A69B5">
        <w:t>Lærarar</w:t>
      </w:r>
      <w:proofErr w:type="spellEnd"/>
      <w:r w:rsidRPr="001A69B5">
        <w:t xml:space="preserve"> med fordjuping i spesialpedagogikk</w:t>
      </w:r>
    </w:p>
    <w:p w14:paraId="7FA742C9" w14:textId="77777777" w:rsidR="000513CD" w:rsidRPr="001A69B5" w:rsidRDefault="0009509B" w:rsidP="001A69B5">
      <w:pPr>
        <w:pStyle w:val="blokksit"/>
      </w:pPr>
      <w:r w:rsidRPr="001A69B5">
        <w:rPr>
          <w:rStyle w:val="kursiv"/>
        </w:rPr>
        <w:t>«Stortinget ber regjeringen i samråd med sektoren se til at alle skoler skal ha tilgang på lærere med fordypning innen spesialpedagogikk.»</w:t>
      </w:r>
    </w:p>
    <w:p w14:paraId="4EBA041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8:132 S (2016–2017) </w:t>
      </w:r>
      <w:r w:rsidRPr="001A69B5">
        <w:rPr>
          <w:rStyle w:val="kursiv"/>
        </w:rPr>
        <w:t xml:space="preserve">Representantforslag fra stortingsrepresentantene Audun Lysbakken og Karin Andersen om styrket spesialpedagogisk oppfølging i en inkluderende skole, </w:t>
      </w:r>
      <w:r w:rsidRPr="001A69B5">
        <w:t xml:space="preserve">jf. </w:t>
      </w:r>
      <w:proofErr w:type="spellStart"/>
      <w:r w:rsidRPr="001A69B5">
        <w:t>Innst</w:t>
      </w:r>
      <w:proofErr w:type="spellEnd"/>
      <w:r w:rsidRPr="001A69B5">
        <w:t>. 446 S (2016–2017).</w:t>
      </w:r>
    </w:p>
    <w:p w14:paraId="513BD5EC" w14:textId="77777777" w:rsidR="000513CD" w:rsidRPr="001A69B5" w:rsidRDefault="0009509B" w:rsidP="001A69B5">
      <w:r w:rsidRPr="001A69B5">
        <w:t xml:space="preserve">Oppmodingsvedtak nr. 900 er </w:t>
      </w:r>
      <w:proofErr w:type="spellStart"/>
      <w:r w:rsidRPr="001A69B5">
        <w:t>omtala</w:t>
      </w:r>
      <w:proofErr w:type="spellEnd"/>
      <w:r w:rsidRPr="001A69B5">
        <w:t xml:space="preserve"> i Meld. St. 6 (2019–2020) </w:t>
      </w:r>
      <w:r w:rsidRPr="001A69B5">
        <w:rPr>
          <w:rStyle w:val="kursiv"/>
        </w:rPr>
        <w:t xml:space="preserve">Tett på – tidlig innsats og inkluderende fellesskap i barnehage, skole og SFO, </w:t>
      </w:r>
      <w:r w:rsidRPr="001A69B5">
        <w:t xml:space="preserve">som blei lagd fram i november 2019. Der blei det varsla at regjeringa ville vurdere korleis alle </w:t>
      </w:r>
      <w:proofErr w:type="spellStart"/>
      <w:r w:rsidRPr="001A69B5">
        <w:t>barnehagar</w:t>
      </w:r>
      <w:proofErr w:type="spellEnd"/>
      <w:r w:rsidRPr="001A69B5">
        <w:t xml:space="preserve"> og </w:t>
      </w:r>
      <w:proofErr w:type="spellStart"/>
      <w:r w:rsidRPr="001A69B5">
        <w:t>skular</w:t>
      </w:r>
      <w:proofErr w:type="spellEnd"/>
      <w:r w:rsidRPr="001A69B5">
        <w:t xml:space="preserve"> kan få </w:t>
      </w:r>
      <w:proofErr w:type="spellStart"/>
      <w:r w:rsidRPr="001A69B5">
        <w:t>tilstrekkeleg</w:t>
      </w:r>
      <w:proofErr w:type="spellEnd"/>
      <w:r w:rsidRPr="001A69B5">
        <w:t xml:space="preserve"> tilgang til spesialpedagogisk kompetanse. Utdanningsdirektoratet </w:t>
      </w:r>
      <w:proofErr w:type="spellStart"/>
      <w:r w:rsidRPr="001A69B5">
        <w:t>fekk</w:t>
      </w:r>
      <w:proofErr w:type="spellEnd"/>
      <w:r w:rsidRPr="001A69B5">
        <w:t xml:space="preserve"> i oppdrag å greie ut dette </w:t>
      </w:r>
      <w:proofErr w:type="spellStart"/>
      <w:r w:rsidRPr="001A69B5">
        <w:t>nærare</w:t>
      </w:r>
      <w:proofErr w:type="spellEnd"/>
      <w:r w:rsidRPr="001A69B5">
        <w:t xml:space="preserve"> og har levert </w:t>
      </w:r>
      <w:proofErr w:type="spellStart"/>
      <w:r w:rsidRPr="001A69B5">
        <w:t>eit</w:t>
      </w:r>
      <w:proofErr w:type="spellEnd"/>
      <w:r w:rsidRPr="001A69B5">
        <w:t xml:space="preserve"> svar på oppdraget. Utdanningsdirektoratet foreslår mellom anna ei presisering i regelverket som skal sikre at personalet som har ansvar for det spesialpedagogiske området, bør ha </w:t>
      </w:r>
      <w:proofErr w:type="spellStart"/>
      <w:r w:rsidRPr="001A69B5">
        <w:t>eit</w:t>
      </w:r>
      <w:proofErr w:type="spellEnd"/>
      <w:r w:rsidRPr="001A69B5">
        <w:t xml:space="preserve"> minimumsnivå av formell pedagogisk eller spesialpedagogisk kompetanse, og at delen </w:t>
      </w:r>
      <w:proofErr w:type="spellStart"/>
      <w:r w:rsidRPr="001A69B5">
        <w:t>studieplassar</w:t>
      </w:r>
      <w:proofErr w:type="spellEnd"/>
      <w:r w:rsidRPr="001A69B5">
        <w:t xml:space="preserve"> i spesialpedagogikk for </w:t>
      </w:r>
      <w:proofErr w:type="spellStart"/>
      <w:r w:rsidRPr="001A69B5">
        <w:t>lærarar</w:t>
      </w:r>
      <w:proofErr w:type="spellEnd"/>
      <w:r w:rsidRPr="001A69B5">
        <w:t xml:space="preserve"> bør harmonisere betre med dagens behov og </w:t>
      </w:r>
      <w:proofErr w:type="spellStart"/>
      <w:r w:rsidRPr="001A69B5">
        <w:t>aukast</w:t>
      </w:r>
      <w:proofErr w:type="spellEnd"/>
      <w:r w:rsidRPr="001A69B5">
        <w:t xml:space="preserve"> </w:t>
      </w:r>
      <w:proofErr w:type="spellStart"/>
      <w:r w:rsidRPr="001A69B5">
        <w:t>betydeleg</w:t>
      </w:r>
      <w:proofErr w:type="spellEnd"/>
      <w:r w:rsidRPr="001A69B5">
        <w:t xml:space="preserve">. Denne utgreiinga inngår i kunnskapsgrunnlaget for </w:t>
      </w:r>
      <w:proofErr w:type="spellStart"/>
      <w:r w:rsidRPr="001A69B5">
        <w:t>moglege</w:t>
      </w:r>
      <w:proofErr w:type="spellEnd"/>
      <w:r w:rsidRPr="001A69B5">
        <w:t xml:space="preserve"> </w:t>
      </w:r>
      <w:proofErr w:type="spellStart"/>
      <w:r w:rsidRPr="001A69B5">
        <w:t>regelverksendringar</w:t>
      </w:r>
      <w:proofErr w:type="spellEnd"/>
      <w:r w:rsidRPr="001A69B5">
        <w:t xml:space="preserve"> som blir behandla </w:t>
      </w:r>
      <w:proofErr w:type="spellStart"/>
      <w:r w:rsidRPr="001A69B5">
        <w:t>saman</w:t>
      </w:r>
      <w:proofErr w:type="spellEnd"/>
      <w:r w:rsidRPr="001A69B5">
        <w:t xml:space="preserve"> med forslaga </w:t>
      </w:r>
      <w:proofErr w:type="spellStart"/>
      <w:r w:rsidRPr="001A69B5">
        <w:t>frå</w:t>
      </w:r>
      <w:proofErr w:type="spellEnd"/>
      <w:r w:rsidRPr="001A69B5">
        <w:t xml:space="preserve"> </w:t>
      </w:r>
      <w:proofErr w:type="spellStart"/>
      <w:r w:rsidRPr="001A69B5">
        <w:t>opplæringslovutvalet</w:t>
      </w:r>
      <w:proofErr w:type="spellEnd"/>
      <w:r w:rsidRPr="001A69B5">
        <w:t xml:space="preserve"> i oppfølginga av NOU 2019: 23 </w:t>
      </w:r>
      <w:r w:rsidRPr="001A69B5">
        <w:rPr>
          <w:rStyle w:val="kursiv"/>
        </w:rPr>
        <w:t>Ny opplæringslov</w:t>
      </w:r>
      <w:r w:rsidRPr="001A69B5">
        <w:t xml:space="preserve">. Forslag til ny opplæringslov blei sendt på </w:t>
      </w:r>
      <w:proofErr w:type="spellStart"/>
      <w:r w:rsidRPr="001A69B5">
        <w:t>høyring</w:t>
      </w:r>
      <w:proofErr w:type="spellEnd"/>
      <w:r w:rsidRPr="001A69B5">
        <w:t xml:space="preserve"> 26. august 2021. Departementet er </w:t>
      </w:r>
      <w:proofErr w:type="spellStart"/>
      <w:r w:rsidRPr="001A69B5">
        <w:t>einig</w:t>
      </w:r>
      <w:proofErr w:type="spellEnd"/>
      <w:r w:rsidRPr="001A69B5">
        <w:t xml:space="preserve"> med </w:t>
      </w:r>
      <w:proofErr w:type="spellStart"/>
      <w:r w:rsidRPr="001A69B5">
        <w:t>opplæringslovutvalet</w:t>
      </w:r>
      <w:proofErr w:type="spellEnd"/>
      <w:r w:rsidRPr="001A69B5">
        <w:t xml:space="preserve"> i at </w:t>
      </w:r>
      <w:proofErr w:type="spellStart"/>
      <w:r w:rsidRPr="001A69B5">
        <w:t>dei</w:t>
      </w:r>
      <w:proofErr w:type="spellEnd"/>
      <w:r w:rsidRPr="001A69B5">
        <w:t xml:space="preserve"> som skal gi individuelt tilrettelagd opplæring (spesialundervisning), skal oppfylle krava for å bli tilsett i </w:t>
      </w:r>
      <w:proofErr w:type="spellStart"/>
      <w:r w:rsidRPr="001A69B5">
        <w:t>lærarstilling</w:t>
      </w:r>
      <w:proofErr w:type="spellEnd"/>
      <w:r w:rsidRPr="001A69B5">
        <w:t xml:space="preserve"> og krava til relevant kompetanse i undervisningsfaget.</w:t>
      </w:r>
    </w:p>
    <w:p w14:paraId="7F8AAA54" w14:textId="77777777" w:rsidR="000513CD" w:rsidRPr="001A69B5" w:rsidRDefault="0009509B" w:rsidP="001A69B5">
      <w:r w:rsidRPr="001A69B5">
        <w:t xml:space="preserve">Departementet følger opp forslaget </w:t>
      </w:r>
      <w:proofErr w:type="spellStart"/>
      <w:r w:rsidRPr="001A69B5">
        <w:t>frå</w:t>
      </w:r>
      <w:proofErr w:type="spellEnd"/>
      <w:r w:rsidRPr="001A69B5">
        <w:t xml:space="preserve"> </w:t>
      </w:r>
      <w:proofErr w:type="spellStart"/>
      <w:r w:rsidRPr="001A69B5">
        <w:t>opplæringslovutvalet</w:t>
      </w:r>
      <w:proofErr w:type="spellEnd"/>
      <w:r w:rsidRPr="001A69B5">
        <w:t xml:space="preserve"> om at det skal kunne </w:t>
      </w:r>
      <w:proofErr w:type="spellStart"/>
      <w:r w:rsidRPr="001A69B5">
        <w:t>gjerast</w:t>
      </w:r>
      <w:proofErr w:type="spellEnd"/>
      <w:r w:rsidRPr="001A69B5">
        <w:t xml:space="preserve"> unntak </w:t>
      </w:r>
      <w:proofErr w:type="spellStart"/>
      <w:r w:rsidRPr="001A69B5">
        <w:t>frå</w:t>
      </w:r>
      <w:proofErr w:type="spellEnd"/>
      <w:r w:rsidRPr="001A69B5">
        <w:t xml:space="preserve"> krava til kompetanse for å gi individuelt tilrettelagd opplæring (spesialundervisning), men </w:t>
      </w:r>
      <w:proofErr w:type="spellStart"/>
      <w:r w:rsidRPr="001A69B5">
        <w:t>berre</w:t>
      </w:r>
      <w:proofErr w:type="spellEnd"/>
      <w:r w:rsidRPr="001A69B5">
        <w:t xml:space="preserve"> dersom det vil gi </w:t>
      </w:r>
      <w:proofErr w:type="spellStart"/>
      <w:r w:rsidRPr="001A69B5">
        <w:t>elevane</w:t>
      </w:r>
      <w:proofErr w:type="spellEnd"/>
      <w:r w:rsidRPr="001A69B5">
        <w:t xml:space="preserve"> betre opplæring. Dette </w:t>
      </w:r>
      <w:proofErr w:type="spellStart"/>
      <w:r w:rsidRPr="001A69B5">
        <w:t>gjeld</w:t>
      </w:r>
      <w:proofErr w:type="spellEnd"/>
      <w:r w:rsidRPr="001A69B5">
        <w:t xml:space="preserve"> både for krava til å bli tilsett i </w:t>
      </w:r>
      <w:proofErr w:type="spellStart"/>
      <w:r w:rsidRPr="001A69B5">
        <w:t>lærarstilling</w:t>
      </w:r>
      <w:proofErr w:type="spellEnd"/>
      <w:r w:rsidRPr="001A69B5">
        <w:t xml:space="preserve"> og kravet til relevant kompetanse i undervisningsfag. Departementet foreslår at slike unntak </w:t>
      </w:r>
      <w:proofErr w:type="spellStart"/>
      <w:r w:rsidRPr="001A69B5">
        <w:t>berre</w:t>
      </w:r>
      <w:proofErr w:type="spellEnd"/>
      <w:r w:rsidRPr="001A69B5">
        <w:t xml:space="preserve"> kan </w:t>
      </w:r>
      <w:proofErr w:type="spellStart"/>
      <w:r w:rsidRPr="001A69B5">
        <w:t>gjerast</w:t>
      </w:r>
      <w:proofErr w:type="spellEnd"/>
      <w:r w:rsidRPr="001A69B5">
        <w:t xml:space="preserve"> for </w:t>
      </w:r>
      <w:proofErr w:type="spellStart"/>
      <w:r w:rsidRPr="001A69B5">
        <w:t>personar</w:t>
      </w:r>
      <w:proofErr w:type="spellEnd"/>
      <w:r w:rsidRPr="001A69B5">
        <w:t xml:space="preserve"> med ei universitets- eller </w:t>
      </w:r>
      <w:proofErr w:type="spellStart"/>
      <w:r w:rsidRPr="001A69B5">
        <w:t>høgskuleutdanning</w:t>
      </w:r>
      <w:proofErr w:type="spellEnd"/>
      <w:r w:rsidRPr="001A69B5">
        <w:t xml:space="preserve"> som </w:t>
      </w:r>
      <w:proofErr w:type="spellStart"/>
      <w:r w:rsidRPr="001A69B5">
        <w:t>gjer</w:t>
      </w:r>
      <w:proofErr w:type="spellEnd"/>
      <w:r w:rsidRPr="001A69B5">
        <w:t xml:space="preserve"> </w:t>
      </w:r>
      <w:proofErr w:type="spellStart"/>
      <w:r w:rsidRPr="001A69B5">
        <w:t>dei</w:t>
      </w:r>
      <w:proofErr w:type="spellEnd"/>
      <w:r w:rsidRPr="001A69B5">
        <w:t xml:space="preserve"> </w:t>
      </w:r>
      <w:proofErr w:type="spellStart"/>
      <w:r w:rsidRPr="001A69B5">
        <w:t>særleg</w:t>
      </w:r>
      <w:proofErr w:type="spellEnd"/>
      <w:r w:rsidRPr="001A69B5">
        <w:t xml:space="preserve"> eigna til å vareta behova til </w:t>
      </w:r>
      <w:proofErr w:type="spellStart"/>
      <w:r w:rsidRPr="001A69B5">
        <w:t>elevane</w:t>
      </w:r>
      <w:proofErr w:type="spellEnd"/>
      <w:r w:rsidRPr="001A69B5">
        <w:t xml:space="preserve">. Unntaket </w:t>
      </w:r>
      <w:proofErr w:type="spellStart"/>
      <w:r w:rsidRPr="001A69B5">
        <w:t>opnar</w:t>
      </w:r>
      <w:proofErr w:type="spellEnd"/>
      <w:r w:rsidRPr="001A69B5">
        <w:t xml:space="preserve"> for at til dømes </w:t>
      </w:r>
      <w:proofErr w:type="spellStart"/>
      <w:r w:rsidRPr="001A69B5">
        <w:t>ein</w:t>
      </w:r>
      <w:proofErr w:type="spellEnd"/>
      <w:r w:rsidRPr="001A69B5">
        <w:t xml:space="preserve"> barnevernspedagog eller spesialpedagog med relevant kompetanse, men som </w:t>
      </w:r>
      <w:proofErr w:type="spellStart"/>
      <w:r w:rsidRPr="001A69B5">
        <w:t>ikkje</w:t>
      </w:r>
      <w:proofErr w:type="spellEnd"/>
      <w:r w:rsidRPr="001A69B5">
        <w:t xml:space="preserve"> har </w:t>
      </w:r>
      <w:proofErr w:type="spellStart"/>
      <w:r w:rsidRPr="001A69B5">
        <w:t>lærarutdanning</w:t>
      </w:r>
      <w:proofErr w:type="spellEnd"/>
      <w:r w:rsidRPr="001A69B5">
        <w:t xml:space="preserve">, kan ha ansvaret for å planlegge, gjennomføre og følge opp undervisninga når det er </w:t>
      </w:r>
      <w:proofErr w:type="spellStart"/>
      <w:r w:rsidRPr="001A69B5">
        <w:t>fagleg</w:t>
      </w:r>
      <w:proofErr w:type="spellEnd"/>
      <w:r w:rsidRPr="001A69B5">
        <w:t xml:space="preserve"> og konkret grunngitt.</w:t>
      </w:r>
    </w:p>
    <w:p w14:paraId="05B5526E" w14:textId="77777777" w:rsidR="000513CD" w:rsidRPr="001A69B5" w:rsidRDefault="0009509B" w:rsidP="001A69B5">
      <w:r w:rsidRPr="001A69B5">
        <w:t xml:space="preserve">Departementet viser til omtale under programkategori 07.20 Grunnopplæringa og budsjettforslaget under kap. 226, post 22, der det </w:t>
      </w:r>
      <w:proofErr w:type="spellStart"/>
      <w:r w:rsidRPr="001A69B5">
        <w:t>innanfor</w:t>
      </w:r>
      <w:proofErr w:type="spellEnd"/>
      <w:r w:rsidRPr="001A69B5">
        <w:t xml:space="preserve"> </w:t>
      </w:r>
      <w:proofErr w:type="spellStart"/>
      <w:r w:rsidRPr="001A69B5">
        <w:t>vidareutdanning</w:t>
      </w:r>
      <w:proofErr w:type="spellEnd"/>
      <w:r w:rsidRPr="001A69B5">
        <w:t xml:space="preserve"> for </w:t>
      </w:r>
      <w:proofErr w:type="spellStart"/>
      <w:r w:rsidRPr="001A69B5">
        <w:t>lærarar</w:t>
      </w:r>
      <w:proofErr w:type="spellEnd"/>
      <w:r w:rsidRPr="001A69B5">
        <w:t xml:space="preserve"> er foreslått 370 nye </w:t>
      </w:r>
      <w:proofErr w:type="spellStart"/>
      <w:r w:rsidRPr="001A69B5">
        <w:t>vidareutdanningsplassar</w:t>
      </w:r>
      <w:proofErr w:type="spellEnd"/>
      <w:r w:rsidRPr="001A69B5">
        <w:t xml:space="preserve">, </w:t>
      </w:r>
      <w:proofErr w:type="spellStart"/>
      <w:r w:rsidRPr="001A69B5">
        <w:t>hovudsakleg</w:t>
      </w:r>
      <w:proofErr w:type="spellEnd"/>
      <w:r w:rsidRPr="001A69B5">
        <w:t xml:space="preserve"> </w:t>
      </w:r>
      <w:proofErr w:type="spellStart"/>
      <w:r w:rsidRPr="001A69B5">
        <w:t>innanfor</w:t>
      </w:r>
      <w:proofErr w:type="spellEnd"/>
      <w:r w:rsidRPr="001A69B5">
        <w:t xml:space="preserve"> spesialpedagogikk.</w:t>
      </w:r>
    </w:p>
    <w:p w14:paraId="1827E775"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vedtaket overfor Stortinget på </w:t>
      </w:r>
      <w:proofErr w:type="spellStart"/>
      <w:r w:rsidRPr="001A69B5">
        <w:t>ein</w:t>
      </w:r>
      <w:proofErr w:type="spellEnd"/>
      <w:r w:rsidRPr="001A69B5">
        <w:t xml:space="preserve"> eigna måte.</w:t>
      </w:r>
    </w:p>
    <w:p w14:paraId="4DE72E66" w14:textId="77777777" w:rsidR="000513CD" w:rsidRPr="001A69B5" w:rsidRDefault="0009509B" w:rsidP="001A69B5">
      <w:pPr>
        <w:pStyle w:val="avsnitt-undertittel"/>
      </w:pPr>
      <w:r w:rsidRPr="001A69B5">
        <w:t xml:space="preserve">Vedtak nr. 901, 13. juni 2017: Rett til spesialundervisning av </w:t>
      </w:r>
      <w:proofErr w:type="spellStart"/>
      <w:r w:rsidRPr="001A69B5">
        <w:t>fagpersonar</w:t>
      </w:r>
      <w:proofErr w:type="spellEnd"/>
    </w:p>
    <w:p w14:paraId="38EBD00E" w14:textId="77777777" w:rsidR="000513CD" w:rsidRPr="001A69B5" w:rsidRDefault="0009509B" w:rsidP="001A69B5">
      <w:pPr>
        <w:pStyle w:val="blokksit"/>
      </w:pPr>
      <w:r w:rsidRPr="001A69B5">
        <w:rPr>
          <w:rStyle w:val="kursiv"/>
        </w:rPr>
        <w:t>«Stortinget ber regjeringen sikre at alle elever med behov for spesialundervisning får rett til opplæring av fagpersoner med godkjent relevant utdanning.»</w:t>
      </w:r>
    </w:p>
    <w:p w14:paraId="49996A20"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8:132 S (2016–2017) </w:t>
      </w:r>
      <w:r w:rsidRPr="001A69B5">
        <w:rPr>
          <w:rStyle w:val="kursiv"/>
        </w:rPr>
        <w:t>Representantforslag fra stortingsrepresentantene Audun Lysbakken og Karin Andersen om styrket spesialpedagogisk oppfølging i en inkluderende skole,</w:t>
      </w:r>
      <w:r w:rsidRPr="001A69B5">
        <w:t xml:space="preserve"> jf. </w:t>
      </w:r>
      <w:proofErr w:type="spellStart"/>
      <w:r w:rsidRPr="001A69B5">
        <w:t>Innst</w:t>
      </w:r>
      <w:proofErr w:type="spellEnd"/>
      <w:r w:rsidRPr="001A69B5">
        <w:t>. 446 S (2016–2017).</w:t>
      </w:r>
    </w:p>
    <w:p w14:paraId="1D891A94" w14:textId="77777777" w:rsidR="000513CD" w:rsidRPr="001A69B5" w:rsidRDefault="0009509B" w:rsidP="001A69B5">
      <w:r w:rsidRPr="001A69B5">
        <w:t xml:space="preserve">Departementet viser til svaret i omtalen av oppmodingsvedtak nr. 900, 13. juni 2017, og at forslaget vil bli behandla </w:t>
      </w:r>
      <w:proofErr w:type="spellStart"/>
      <w:r w:rsidRPr="001A69B5">
        <w:t>saman</w:t>
      </w:r>
      <w:proofErr w:type="spellEnd"/>
      <w:r w:rsidRPr="001A69B5">
        <w:t xml:space="preserve"> med forslaga </w:t>
      </w:r>
      <w:proofErr w:type="spellStart"/>
      <w:r w:rsidRPr="001A69B5">
        <w:t>frå</w:t>
      </w:r>
      <w:proofErr w:type="spellEnd"/>
      <w:r w:rsidRPr="001A69B5">
        <w:t xml:space="preserve"> </w:t>
      </w:r>
      <w:proofErr w:type="spellStart"/>
      <w:r w:rsidRPr="001A69B5">
        <w:t>opplæringslovutvalet</w:t>
      </w:r>
      <w:proofErr w:type="spellEnd"/>
      <w:r w:rsidRPr="001A69B5">
        <w:t xml:space="preserve"> i oppfølginga av NOU 2019: 23 </w:t>
      </w:r>
      <w:r w:rsidRPr="001A69B5">
        <w:rPr>
          <w:rStyle w:val="kursiv"/>
        </w:rPr>
        <w:t xml:space="preserve">Ny opplæringslov. </w:t>
      </w:r>
      <w:r w:rsidRPr="001A69B5">
        <w:t xml:space="preserve">Regjeringa sitt lovforslag blei sendt på </w:t>
      </w:r>
      <w:proofErr w:type="spellStart"/>
      <w:r w:rsidRPr="001A69B5">
        <w:t>høyring</w:t>
      </w:r>
      <w:proofErr w:type="spellEnd"/>
      <w:r w:rsidRPr="001A69B5">
        <w:t xml:space="preserve"> 26. august 2021. Departementet </w:t>
      </w:r>
      <w:proofErr w:type="spellStart"/>
      <w:r w:rsidRPr="001A69B5">
        <w:t>tek</w:t>
      </w:r>
      <w:proofErr w:type="spellEnd"/>
      <w:r w:rsidRPr="001A69B5">
        <w:t xml:space="preserve"> sikte på å </w:t>
      </w:r>
      <w:proofErr w:type="spellStart"/>
      <w:r w:rsidRPr="001A69B5">
        <w:t>fremje</w:t>
      </w:r>
      <w:proofErr w:type="spellEnd"/>
      <w:r w:rsidRPr="001A69B5">
        <w:t xml:space="preserve"> </w:t>
      </w:r>
      <w:proofErr w:type="spellStart"/>
      <w:r w:rsidRPr="001A69B5">
        <w:t>ein</w:t>
      </w:r>
      <w:proofErr w:type="spellEnd"/>
      <w:r w:rsidRPr="001A69B5">
        <w:t xml:space="preserve"> lovproposisjon for Stortinget våren 2023.</w:t>
      </w:r>
    </w:p>
    <w:p w14:paraId="2FCD6826" w14:textId="77777777" w:rsidR="000513CD" w:rsidRPr="001A69B5" w:rsidRDefault="0009509B" w:rsidP="001A69B5">
      <w:pPr>
        <w:pStyle w:val="avsnitt-undertittel"/>
      </w:pPr>
      <w:r w:rsidRPr="001A69B5">
        <w:t xml:space="preserve">Vedtak nr. 903, 13. juni 2017: Spesialundervisning og </w:t>
      </w:r>
      <w:proofErr w:type="spellStart"/>
      <w:r w:rsidRPr="001A69B5">
        <w:t>lærarkompetanse</w:t>
      </w:r>
      <w:proofErr w:type="spellEnd"/>
    </w:p>
    <w:p w14:paraId="76213F1C" w14:textId="77777777" w:rsidR="000513CD" w:rsidRPr="001A69B5" w:rsidRDefault="0009509B" w:rsidP="001A69B5">
      <w:pPr>
        <w:pStyle w:val="blokksit"/>
      </w:pPr>
      <w:r w:rsidRPr="001A69B5">
        <w:rPr>
          <w:rStyle w:val="kursiv"/>
        </w:rPr>
        <w:t>«Stortinget ber regjeringen legge frem en plan for at alle elever med behov for spesialundervisning får opplæring av fagpersoner med pedagogisk eller spesialpedagogisk kompetanse.»</w:t>
      </w:r>
    </w:p>
    <w:p w14:paraId="747F160C"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8:132 S (2016–2017) </w:t>
      </w:r>
      <w:r w:rsidRPr="001A69B5">
        <w:rPr>
          <w:rStyle w:val="kursiv"/>
        </w:rPr>
        <w:t>Representantforslag fra stortingsrepresentantene Audun Lysbakken og Karin Andersen om styrket spesialpedagogisk oppfølging i en inkluderende skole,</w:t>
      </w:r>
      <w:r w:rsidRPr="001A69B5">
        <w:t xml:space="preserve"> jf. </w:t>
      </w:r>
      <w:proofErr w:type="spellStart"/>
      <w:r w:rsidRPr="001A69B5">
        <w:t>Innst</w:t>
      </w:r>
      <w:proofErr w:type="spellEnd"/>
      <w:r w:rsidRPr="001A69B5">
        <w:t>. 446 S (2016–2017).</w:t>
      </w:r>
    </w:p>
    <w:p w14:paraId="4A7DB462" w14:textId="77777777" w:rsidR="000513CD" w:rsidRPr="001A69B5" w:rsidRDefault="0009509B" w:rsidP="001A69B5">
      <w:r w:rsidRPr="001A69B5">
        <w:t xml:space="preserve">Departementet viser til svar under oppmodingsvedtak nr. 900, 13. juni 2017 og at forslaget vil bli behandla </w:t>
      </w:r>
      <w:proofErr w:type="spellStart"/>
      <w:r w:rsidRPr="001A69B5">
        <w:t>saman</w:t>
      </w:r>
      <w:proofErr w:type="spellEnd"/>
      <w:r w:rsidRPr="001A69B5">
        <w:t xml:space="preserve"> med forslaga </w:t>
      </w:r>
      <w:proofErr w:type="spellStart"/>
      <w:r w:rsidRPr="001A69B5">
        <w:t>frå</w:t>
      </w:r>
      <w:proofErr w:type="spellEnd"/>
      <w:r w:rsidRPr="001A69B5">
        <w:t xml:space="preserve"> </w:t>
      </w:r>
      <w:proofErr w:type="spellStart"/>
      <w:r w:rsidRPr="001A69B5">
        <w:t>opplæringslovutvalet</w:t>
      </w:r>
      <w:proofErr w:type="spellEnd"/>
      <w:r w:rsidRPr="001A69B5">
        <w:t xml:space="preserve"> i oppfølginga av NOU 2019: 23 </w:t>
      </w:r>
      <w:r w:rsidRPr="001A69B5">
        <w:rPr>
          <w:rStyle w:val="kursiv"/>
        </w:rPr>
        <w:t>Ny opplæringslov</w:t>
      </w:r>
      <w:r w:rsidRPr="001A69B5">
        <w:t xml:space="preserve">. Regjeringa sitt lovforslag blei sendt på </w:t>
      </w:r>
      <w:proofErr w:type="spellStart"/>
      <w:r w:rsidRPr="001A69B5">
        <w:t>høyring</w:t>
      </w:r>
      <w:proofErr w:type="spellEnd"/>
      <w:r w:rsidRPr="001A69B5">
        <w:t xml:space="preserve"> 26. august 2021. Departementet </w:t>
      </w:r>
      <w:proofErr w:type="spellStart"/>
      <w:r w:rsidRPr="001A69B5">
        <w:t>tek</w:t>
      </w:r>
      <w:proofErr w:type="spellEnd"/>
      <w:r w:rsidRPr="001A69B5">
        <w:t xml:space="preserve"> sikte på å </w:t>
      </w:r>
      <w:proofErr w:type="spellStart"/>
      <w:r w:rsidRPr="001A69B5">
        <w:t>fremje</w:t>
      </w:r>
      <w:proofErr w:type="spellEnd"/>
      <w:r w:rsidRPr="001A69B5">
        <w:t xml:space="preserve"> </w:t>
      </w:r>
      <w:proofErr w:type="spellStart"/>
      <w:r w:rsidRPr="001A69B5">
        <w:t>ein</w:t>
      </w:r>
      <w:proofErr w:type="spellEnd"/>
      <w:r w:rsidRPr="001A69B5">
        <w:t xml:space="preserve"> lovproposisjon for Stortinget våren 2023.</w:t>
      </w:r>
    </w:p>
    <w:p w14:paraId="537DEE57"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2015–2016-sesjonen</w:t>
      </w:r>
    </w:p>
    <w:p w14:paraId="212D582C" w14:textId="77777777" w:rsidR="000513CD" w:rsidRPr="001A69B5" w:rsidRDefault="0009509B" w:rsidP="001A69B5">
      <w:pPr>
        <w:pStyle w:val="avsnitt-undertittel"/>
      </w:pPr>
      <w:r w:rsidRPr="001A69B5">
        <w:t xml:space="preserve">Vedtak nr. 789, 7. juni 2016: Kartlegging i </w:t>
      </w:r>
      <w:proofErr w:type="spellStart"/>
      <w:r w:rsidRPr="001A69B5">
        <w:t>barnehagane</w:t>
      </w:r>
      <w:proofErr w:type="spellEnd"/>
    </w:p>
    <w:p w14:paraId="639C5E48" w14:textId="77777777" w:rsidR="000513CD" w:rsidRPr="001A69B5" w:rsidRDefault="0009509B" w:rsidP="001A69B5">
      <w:pPr>
        <w:pStyle w:val="blokksit"/>
      </w:pPr>
      <w:r w:rsidRPr="001A69B5">
        <w:rPr>
          <w:rStyle w:val="kursiv"/>
        </w:rPr>
        <w:t xml:space="preserve">«Stortinget ber regjeringen komme tilbake til Stortinget med forslag til ny § 2 første ledd i barnehageloven som ivaretar et eventuelt behov for </w:t>
      </w:r>
      <w:proofErr w:type="spellStart"/>
      <w:r w:rsidRPr="001A69B5">
        <w:rPr>
          <w:rStyle w:val="kursiv"/>
        </w:rPr>
        <w:t>lovhjemling</w:t>
      </w:r>
      <w:proofErr w:type="spellEnd"/>
      <w:r w:rsidRPr="001A69B5">
        <w:rPr>
          <w:rStyle w:val="kursiv"/>
        </w:rPr>
        <w:t xml:space="preserve"> av barnehagens behandling av personopplysninger, men som på ingen måte legger til rette for mer dokumentasjon, kartlegging og måling av det enkelte barn.»</w:t>
      </w:r>
    </w:p>
    <w:p w14:paraId="00D9E93F"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33 L (2015–2016) </w:t>
      </w:r>
      <w:r w:rsidRPr="001A69B5">
        <w:rPr>
          <w:rStyle w:val="kursiv"/>
        </w:rPr>
        <w:t>Endringer i barnehageloven (tilsyn m.m.)</w:t>
      </w:r>
      <w:r w:rsidRPr="001A69B5">
        <w:t xml:space="preserve">, jf. </w:t>
      </w:r>
      <w:proofErr w:type="spellStart"/>
      <w:r w:rsidRPr="001A69B5">
        <w:t>Innst</w:t>
      </w:r>
      <w:proofErr w:type="spellEnd"/>
      <w:r w:rsidRPr="001A69B5">
        <w:t>. 344 L (2015–2016).</w:t>
      </w:r>
    </w:p>
    <w:p w14:paraId="42D5B761" w14:textId="77777777" w:rsidR="000513CD" w:rsidRPr="001A69B5" w:rsidRDefault="0009509B" w:rsidP="001A69B5">
      <w:r w:rsidRPr="001A69B5">
        <w:t xml:space="preserve">Personopplysningslova, som gjennomfører forordning (EU) nr. 2016/679 (generell personvernforordning) i </w:t>
      </w:r>
      <w:proofErr w:type="spellStart"/>
      <w:r w:rsidRPr="001A69B5">
        <w:t>Noreg</w:t>
      </w:r>
      <w:proofErr w:type="spellEnd"/>
      <w:r w:rsidRPr="001A69B5">
        <w:t xml:space="preserve">, tredde i kraft 20. juli 2018. Departementet har i det </w:t>
      </w:r>
      <w:proofErr w:type="spellStart"/>
      <w:r w:rsidRPr="001A69B5">
        <w:t>oppfølgande</w:t>
      </w:r>
      <w:proofErr w:type="spellEnd"/>
      <w:r w:rsidRPr="001A69B5">
        <w:t xml:space="preserve"> lovarbeidet gjort ei vurdering av korleis </w:t>
      </w:r>
      <w:proofErr w:type="spellStart"/>
      <w:r w:rsidRPr="001A69B5">
        <w:t>reglane</w:t>
      </w:r>
      <w:proofErr w:type="spellEnd"/>
      <w:r w:rsidRPr="001A69B5">
        <w:t xml:space="preserve"> for innsamling, oppbevaring og bruk av </w:t>
      </w:r>
      <w:proofErr w:type="spellStart"/>
      <w:r w:rsidRPr="001A69B5">
        <w:t>personopplysningar</w:t>
      </w:r>
      <w:proofErr w:type="spellEnd"/>
      <w:r w:rsidRPr="001A69B5">
        <w:t xml:space="preserve"> om barn i </w:t>
      </w:r>
      <w:proofErr w:type="spellStart"/>
      <w:r w:rsidRPr="001A69B5">
        <w:t>barnehagar</w:t>
      </w:r>
      <w:proofErr w:type="spellEnd"/>
      <w:r w:rsidRPr="001A69B5">
        <w:t xml:space="preserve"> bør </w:t>
      </w:r>
      <w:proofErr w:type="spellStart"/>
      <w:r w:rsidRPr="001A69B5">
        <w:t>vere</w:t>
      </w:r>
      <w:proofErr w:type="spellEnd"/>
      <w:r w:rsidRPr="001A69B5">
        <w:t xml:space="preserve"> for å vareta både personvernet til barnet og kravet om at barnehagen skal gi </w:t>
      </w:r>
      <w:proofErr w:type="spellStart"/>
      <w:r w:rsidRPr="001A69B5">
        <w:t>eit</w:t>
      </w:r>
      <w:proofErr w:type="spellEnd"/>
      <w:r w:rsidRPr="001A69B5">
        <w:t xml:space="preserve"> tilrettelagt </w:t>
      </w:r>
      <w:proofErr w:type="spellStart"/>
      <w:r w:rsidRPr="001A69B5">
        <w:t>barnehagetilbod</w:t>
      </w:r>
      <w:proofErr w:type="spellEnd"/>
      <w:r w:rsidRPr="001A69B5">
        <w:t xml:space="preserve"> for det </w:t>
      </w:r>
      <w:proofErr w:type="spellStart"/>
      <w:r w:rsidRPr="001A69B5">
        <w:t>einskilde</w:t>
      </w:r>
      <w:proofErr w:type="spellEnd"/>
      <w:r w:rsidRPr="001A69B5">
        <w:t xml:space="preserve"> barnet.</w:t>
      </w:r>
    </w:p>
    <w:p w14:paraId="1BE8E580" w14:textId="77777777" w:rsidR="000513CD" w:rsidRPr="001A69B5" w:rsidRDefault="0009509B" w:rsidP="001A69B5">
      <w:r w:rsidRPr="001A69B5">
        <w:t xml:space="preserve">Departementet la fram </w:t>
      </w:r>
      <w:proofErr w:type="spellStart"/>
      <w:r w:rsidRPr="001A69B5">
        <w:t>Prop</w:t>
      </w:r>
      <w:proofErr w:type="spellEnd"/>
      <w:r w:rsidRPr="001A69B5">
        <w:t xml:space="preserve">. 145 L (2020–2021) </w:t>
      </w:r>
      <w:proofErr w:type="spellStart"/>
      <w:r w:rsidRPr="001A69B5">
        <w:rPr>
          <w:rStyle w:val="kursiv"/>
        </w:rPr>
        <w:t>Endringar</w:t>
      </w:r>
      <w:proofErr w:type="spellEnd"/>
      <w:r w:rsidRPr="001A69B5">
        <w:rPr>
          <w:rStyle w:val="kursiv"/>
        </w:rPr>
        <w:t xml:space="preserve"> i opplæringslova, </w:t>
      </w:r>
      <w:proofErr w:type="spellStart"/>
      <w:r w:rsidRPr="001A69B5">
        <w:rPr>
          <w:rStyle w:val="kursiv"/>
        </w:rPr>
        <w:t>friskulelova</w:t>
      </w:r>
      <w:proofErr w:type="spellEnd"/>
      <w:r w:rsidRPr="001A69B5">
        <w:rPr>
          <w:rStyle w:val="kursiv"/>
        </w:rPr>
        <w:t xml:space="preserve"> og barnehagelova (behandling av </w:t>
      </w:r>
      <w:proofErr w:type="spellStart"/>
      <w:r w:rsidRPr="001A69B5">
        <w:rPr>
          <w:rStyle w:val="kursiv"/>
        </w:rPr>
        <w:t>personopplysningar</w:t>
      </w:r>
      <w:proofErr w:type="spellEnd"/>
      <w:r w:rsidRPr="001A69B5">
        <w:rPr>
          <w:rStyle w:val="kursiv"/>
        </w:rPr>
        <w:t xml:space="preserve">, fjernundervisning o.a.) </w:t>
      </w:r>
      <w:r w:rsidRPr="001A69B5">
        <w:t xml:space="preserve">i april 2021, med forslag til </w:t>
      </w:r>
      <w:proofErr w:type="spellStart"/>
      <w:r w:rsidRPr="001A69B5">
        <w:t>endringar</w:t>
      </w:r>
      <w:proofErr w:type="spellEnd"/>
      <w:r w:rsidRPr="001A69B5">
        <w:t xml:space="preserve"> </w:t>
      </w:r>
      <w:proofErr w:type="gramStart"/>
      <w:r w:rsidRPr="001A69B5">
        <w:t>i mellom</w:t>
      </w:r>
      <w:proofErr w:type="gramEnd"/>
      <w:r w:rsidRPr="001A69B5">
        <w:t xml:space="preserve"> anna barnehagelova og </w:t>
      </w:r>
      <w:proofErr w:type="spellStart"/>
      <w:r w:rsidRPr="001A69B5">
        <w:t>reglar</w:t>
      </w:r>
      <w:proofErr w:type="spellEnd"/>
      <w:r w:rsidRPr="001A69B5">
        <w:t xml:space="preserve"> for behandling av </w:t>
      </w:r>
      <w:proofErr w:type="spellStart"/>
      <w:r w:rsidRPr="001A69B5">
        <w:t>personopplysingar</w:t>
      </w:r>
      <w:proofErr w:type="spellEnd"/>
      <w:r w:rsidRPr="001A69B5">
        <w:t xml:space="preserve">. Stortinget behandla forslaget 27. mai 2021, jf. </w:t>
      </w:r>
      <w:proofErr w:type="spellStart"/>
      <w:r w:rsidRPr="001A69B5">
        <w:t>Innst</w:t>
      </w:r>
      <w:proofErr w:type="spellEnd"/>
      <w:r w:rsidRPr="001A69B5">
        <w:t>. 512 L (2020–2021) og lovvedtak 124 (2020–2021), der det står:</w:t>
      </w:r>
    </w:p>
    <w:p w14:paraId="50B91599" w14:textId="77777777" w:rsidR="000513CD" w:rsidRPr="001A69B5" w:rsidRDefault="0009509B" w:rsidP="001A69B5">
      <w:r w:rsidRPr="001A69B5">
        <w:t xml:space="preserve">«I lov 17. juni 2005 nr. 64 om barnehager blir det gjort </w:t>
      </w:r>
      <w:proofErr w:type="spellStart"/>
      <w:r w:rsidRPr="001A69B5">
        <w:t>følgjande</w:t>
      </w:r>
      <w:proofErr w:type="spellEnd"/>
      <w:r w:rsidRPr="001A69B5">
        <w:t xml:space="preserve"> </w:t>
      </w:r>
      <w:proofErr w:type="spellStart"/>
      <w:r w:rsidRPr="001A69B5">
        <w:t>endringar</w:t>
      </w:r>
      <w:proofErr w:type="spellEnd"/>
      <w:r w:rsidRPr="001A69B5">
        <w:t>:</w:t>
      </w:r>
    </w:p>
    <w:p w14:paraId="677E6DF7" w14:textId="77777777" w:rsidR="000513CD" w:rsidRPr="001A69B5" w:rsidRDefault="0009509B" w:rsidP="001A69B5">
      <w:r w:rsidRPr="001A69B5">
        <w:t>§ 2 a første ledd nytt tredje punktum skal lyde: Barnehagen må ha tillatelse fra barnets foreldre for å utlevere personopplysninger om barnet til skolen.</w:t>
      </w:r>
    </w:p>
    <w:p w14:paraId="784D7F55" w14:textId="77777777" w:rsidR="000513CD" w:rsidRPr="001A69B5" w:rsidRDefault="0009509B" w:rsidP="001A69B5">
      <w:r w:rsidRPr="001A69B5">
        <w:t>Ny § 47 a skal lyde: Kommuner, fylkeskommuner og private barnehagers behandling av personopplysninger Kommuner, fylkeskommuner og private barnehager kan behandle personopplysninger, herunder personopplysninger som nevnt i personvernforordningen artikkel 9 og 10, når det er nødvendig for å utføre oppgaver etter loven. Ved bytte av barnehage kan barnehagen levere ut personopplysninger, inkludert personopplysninger som nevnt i personvernforordningen artikkel 9 og 10, som er nødvendige for at den nye barnehagen kan gi barnet et tilbud i samsvar med loven, men bare så langt foreldrene har gitt tillatelse. Departementet kan gi forskrift om behandling av personopplysninger etter første og andre ledd, blant annet om formålet med behandlingen, behandlingsansvar, hvilke personopplysninger som kan behandles, hvem det kan behandles personopplysninger om, bruk av automatiserte avgjørelser, adgang til viderebehandling, utlevering og tilgang til personopplysninger.»</w:t>
      </w:r>
    </w:p>
    <w:p w14:paraId="501AE194" w14:textId="77777777" w:rsidR="000513CD" w:rsidRPr="001A69B5" w:rsidRDefault="0009509B" w:rsidP="001A69B5">
      <w:r w:rsidRPr="001A69B5">
        <w:t>Lovendringa tredde i kraft 1. august 2021.</w:t>
      </w:r>
    </w:p>
    <w:p w14:paraId="324CD4CA" w14:textId="77777777" w:rsidR="000513CD" w:rsidRPr="001A69B5" w:rsidRDefault="0009509B" w:rsidP="001A69B5">
      <w:r w:rsidRPr="001A69B5">
        <w:t xml:space="preserve">Departementet meiner at vedtak </w:t>
      </w:r>
      <w:proofErr w:type="spellStart"/>
      <w:r w:rsidRPr="001A69B5">
        <w:t>nr</w:t>
      </w:r>
      <w:proofErr w:type="spellEnd"/>
      <w:r w:rsidRPr="001A69B5">
        <w:t xml:space="preserve"> 789, 7. juni 2016 er </w:t>
      </w:r>
      <w:proofErr w:type="spellStart"/>
      <w:r w:rsidRPr="001A69B5">
        <w:t>følgt</w:t>
      </w:r>
      <w:proofErr w:type="spellEnd"/>
      <w:r w:rsidRPr="001A69B5">
        <w:t xml:space="preserve"> opp.</w:t>
      </w:r>
    </w:p>
    <w:p w14:paraId="488C240C" w14:textId="77777777" w:rsidR="000513CD" w:rsidRPr="001A69B5" w:rsidRDefault="0009509B" w:rsidP="001A69B5">
      <w:pPr>
        <w:pStyle w:val="avsnitt-undertittel"/>
      </w:pPr>
      <w:r w:rsidRPr="001A69B5">
        <w:t xml:space="preserve">Vedtak nr. 791, 7. juni 2016: </w:t>
      </w:r>
      <w:proofErr w:type="spellStart"/>
      <w:r w:rsidRPr="001A69B5">
        <w:t>Personopplysningar</w:t>
      </w:r>
      <w:proofErr w:type="spellEnd"/>
      <w:r w:rsidRPr="001A69B5">
        <w:t xml:space="preserve"> i barnehagesektoren</w:t>
      </w:r>
    </w:p>
    <w:p w14:paraId="434FB1F5" w14:textId="77777777" w:rsidR="000513CD" w:rsidRPr="001A69B5" w:rsidRDefault="0009509B" w:rsidP="001A69B5">
      <w:pPr>
        <w:pStyle w:val="blokksit"/>
      </w:pPr>
      <w:r w:rsidRPr="001A69B5">
        <w:rPr>
          <w:rStyle w:val="kursiv"/>
        </w:rPr>
        <w:t>«Stortinget ber regjeringen komme tilbake til Stortinget med en sak som klargjør hjemmelsgrunnlaget for innsamling, oppbevaring og bruk av personopplysninger. Det understrekes at det ikke skal legges til rette for mer dokumentasjon, kartlegging og måling av det enkelte barn.»</w:t>
      </w:r>
    </w:p>
    <w:p w14:paraId="636AD66C"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33 L (2015–2016) </w:t>
      </w:r>
      <w:r w:rsidRPr="001A69B5">
        <w:rPr>
          <w:rStyle w:val="kursiv"/>
        </w:rPr>
        <w:t>Endringer i barnehageloven (tilsyn m.m.)</w:t>
      </w:r>
      <w:r w:rsidRPr="001A69B5">
        <w:t xml:space="preserve">, jf. </w:t>
      </w:r>
      <w:proofErr w:type="spellStart"/>
      <w:r w:rsidRPr="001A69B5">
        <w:t>Innst</w:t>
      </w:r>
      <w:proofErr w:type="spellEnd"/>
      <w:r w:rsidRPr="001A69B5">
        <w:t>. 344 L (2015–2016).</w:t>
      </w:r>
    </w:p>
    <w:p w14:paraId="14B0E5F2" w14:textId="77777777" w:rsidR="000513CD" w:rsidRPr="001A69B5" w:rsidRDefault="0009509B" w:rsidP="001A69B5">
      <w:r w:rsidRPr="001A69B5">
        <w:t xml:space="preserve">Personopplysningslova, som gjennomfører forordning (EU) nr. 2016/679 (generell personvernforordning) i </w:t>
      </w:r>
      <w:proofErr w:type="spellStart"/>
      <w:r w:rsidRPr="001A69B5">
        <w:t>Noreg</w:t>
      </w:r>
      <w:proofErr w:type="spellEnd"/>
      <w:r w:rsidRPr="001A69B5">
        <w:t xml:space="preserve">, tredde i kraft 20. juli 2018. Departementet har i det </w:t>
      </w:r>
      <w:proofErr w:type="spellStart"/>
      <w:r w:rsidRPr="001A69B5">
        <w:t>oppfølgande</w:t>
      </w:r>
      <w:proofErr w:type="spellEnd"/>
      <w:r w:rsidRPr="001A69B5">
        <w:t xml:space="preserve"> lovarbeidet gjort ei vurdering av korleis </w:t>
      </w:r>
      <w:proofErr w:type="spellStart"/>
      <w:r w:rsidRPr="001A69B5">
        <w:t>reglane</w:t>
      </w:r>
      <w:proofErr w:type="spellEnd"/>
      <w:r w:rsidRPr="001A69B5">
        <w:t xml:space="preserve"> for innsamling, oppbevaring og bruk av </w:t>
      </w:r>
      <w:proofErr w:type="spellStart"/>
      <w:r w:rsidRPr="001A69B5">
        <w:t>personopplysningar</w:t>
      </w:r>
      <w:proofErr w:type="spellEnd"/>
      <w:r w:rsidRPr="001A69B5">
        <w:t xml:space="preserve"> om barn i </w:t>
      </w:r>
      <w:proofErr w:type="spellStart"/>
      <w:r w:rsidRPr="001A69B5">
        <w:t>barnehagar</w:t>
      </w:r>
      <w:proofErr w:type="spellEnd"/>
      <w:r w:rsidRPr="001A69B5">
        <w:t xml:space="preserve"> bør </w:t>
      </w:r>
      <w:proofErr w:type="spellStart"/>
      <w:r w:rsidRPr="001A69B5">
        <w:t>vere</w:t>
      </w:r>
      <w:proofErr w:type="spellEnd"/>
      <w:r w:rsidRPr="001A69B5">
        <w:t xml:space="preserve"> for å vareta både personvernet til barnet og kravet om at barnehagen skal gi </w:t>
      </w:r>
      <w:proofErr w:type="spellStart"/>
      <w:r w:rsidRPr="001A69B5">
        <w:t>eit</w:t>
      </w:r>
      <w:proofErr w:type="spellEnd"/>
      <w:r w:rsidRPr="001A69B5">
        <w:t xml:space="preserve"> tilrettelagt </w:t>
      </w:r>
      <w:proofErr w:type="spellStart"/>
      <w:r w:rsidRPr="001A69B5">
        <w:t>barnehagetilbod</w:t>
      </w:r>
      <w:proofErr w:type="spellEnd"/>
      <w:r w:rsidRPr="001A69B5">
        <w:t xml:space="preserve"> for det </w:t>
      </w:r>
      <w:proofErr w:type="spellStart"/>
      <w:r w:rsidRPr="001A69B5">
        <w:t>einskilde</w:t>
      </w:r>
      <w:proofErr w:type="spellEnd"/>
      <w:r w:rsidRPr="001A69B5">
        <w:t xml:space="preserve"> barnet.</w:t>
      </w:r>
    </w:p>
    <w:p w14:paraId="6172404A" w14:textId="77777777" w:rsidR="000513CD" w:rsidRPr="001A69B5" w:rsidRDefault="0009509B" w:rsidP="001A69B5">
      <w:r w:rsidRPr="001A69B5">
        <w:t xml:space="preserve">Departementet la fram </w:t>
      </w:r>
      <w:proofErr w:type="spellStart"/>
      <w:r w:rsidRPr="001A69B5">
        <w:t>Prop</w:t>
      </w:r>
      <w:proofErr w:type="spellEnd"/>
      <w:r w:rsidRPr="001A69B5">
        <w:t xml:space="preserve">. 145 L (2020–2021) </w:t>
      </w:r>
      <w:proofErr w:type="spellStart"/>
      <w:r w:rsidRPr="001A69B5">
        <w:rPr>
          <w:rStyle w:val="kursiv"/>
        </w:rPr>
        <w:t>Endringar</w:t>
      </w:r>
      <w:proofErr w:type="spellEnd"/>
      <w:r w:rsidRPr="001A69B5">
        <w:rPr>
          <w:rStyle w:val="kursiv"/>
        </w:rPr>
        <w:t xml:space="preserve"> i opplæringslova, </w:t>
      </w:r>
      <w:proofErr w:type="spellStart"/>
      <w:r w:rsidRPr="001A69B5">
        <w:rPr>
          <w:rStyle w:val="kursiv"/>
        </w:rPr>
        <w:t>friskulelova</w:t>
      </w:r>
      <w:proofErr w:type="spellEnd"/>
      <w:r w:rsidRPr="001A69B5">
        <w:rPr>
          <w:rStyle w:val="kursiv"/>
        </w:rPr>
        <w:t xml:space="preserve"> og barnehagelova (behandling av </w:t>
      </w:r>
      <w:proofErr w:type="spellStart"/>
      <w:r w:rsidRPr="001A69B5">
        <w:rPr>
          <w:rStyle w:val="kursiv"/>
        </w:rPr>
        <w:t>personopplysningar</w:t>
      </w:r>
      <w:proofErr w:type="spellEnd"/>
      <w:r w:rsidRPr="001A69B5">
        <w:rPr>
          <w:rStyle w:val="kursiv"/>
        </w:rPr>
        <w:t xml:space="preserve">, fjernundervisning o.a.) </w:t>
      </w:r>
      <w:r w:rsidRPr="001A69B5">
        <w:t xml:space="preserve">i april 2021, med forslag til </w:t>
      </w:r>
      <w:proofErr w:type="spellStart"/>
      <w:r w:rsidRPr="001A69B5">
        <w:t>endringar</w:t>
      </w:r>
      <w:proofErr w:type="spellEnd"/>
      <w:r w:rsidRPr="001A69B5">
        <w:t xml:space="preserve"> </w:t>
      </w:r>
      <w:proofErr w:type="gramStart"/>
      <w:r w:rsidRPr="001A69B5">
        <w:t>i mellom</w:t>
      </w:r>
      <w:proofErr w:type="gramEnd"/>
      <w:r w:rsidRPr="001A69B5">
        <w:t xml:space="preserve"> anna barnehagelova og </w:t>
      </w:r>
      <w:proofErr w:type="spellStart"/>
      <w:r w:rsidRPr="001A69B5">
        <w:t>reglar</w:t>
      </w:r>
      <w:proofErr w:type="spellEnd"/>
      <w:r w:rsidRPr="001A69B5">
        <w:t xml:space="preserve"> for behandling av </w:t>
      </w:r>
      <w:proofErr w:type="spellStart"/>
      <w:r w:rsidRPr="001A69B5">
        <w:t>personopplysingar</w:t>
      </w:r>
      <w:proofErr w:type="spellEnd"/>
      <w:r w:rsidRPr="001A69B5">
        <w:t xml:space="preserve">. Stortinget behandla forslaget 27. mai 2021, jf. </w:t>
      </w:r>
      <w:proofErr w:type="spellStart"/>
      <w:r w:rsidRPr="001A69B5">
        <w:t>Innst</w:t>
      </w:r>
      <w:proofErr w:type="spellEnd"/>
      <w:r w:rsidRPr="001A69B5">
        <w:t>. 512 L (2020–2021) og lovvedtak 124 (2020–2021), der det står:</w:t>
      </w:r>
    </w:p>
    <w:p w14:paraId="77194CBE" w14:textId="77777777" w:rsidR="000513CD" w:rsidRPr="001A69B5" w:rsidRDefault="0009509B" w:rsidP="001A69B5">
      <w:r w:rsidRPr="001A69B5">
        <w:t xml:space="preserve">«I lov 17. juni 2005 nr. 64 om barnehager blir det gjort </w:t>
      </w:r>
      <w:proofErr w:type="spellStart"/>
      <w:r w:rsidRPr="001A69B5">
        <w:t>følgjande</w:t>
      </w:r>
      <w:proofErr w:type="spellEnd"/>
      <w:r w:rsidRPr="001A69B5">
        <w:t xml:space="preserve"> </w:t>
      </w:r>
      <w:proofErr w:type="spellStart"/>
      <w:r w:rsidRPr="001A69B5">
        <w:t>endringar</w:t>
      </w:r>
      <w:proofErr w:type="spellEnd"/>
      <w:r w:rsidRPr="001A69B5">
        <w:t>:</w:t>
      </w:r>
    </w:p>
    <w:p w14:paraId="20A20A83" w14:textId="77777777" w:rsidR="000513CD" w:rsidRPr="001A69B5" w:rsidRDefault="0009509B" w:rsidP="001A69B5">
      <w:r w:rsidRPr="001A69B5">
        <w:t>§ 2 a første ledd nytt tredje punktum skal lyde: Barnehagen må ha tillatelse fra barnets foreldre for å utlevere personopplysninger om barnet til skolen.</w:t>
      </w:r>
    </w:p>
    <w:p w14:paraId="037A163D" w14:textId="77777777" w:rsidR="000513CD" w:rsidRPr="001A69B5" w:rsidRDefault="0009509B" w:rsidP="001A69B5">
      <w:r w:rsidRPr="001A69B5">
        <w:t>Ny § 47 a skal lyde: Kommuner, fylkeskommuner og private barnehagers behandling av personopplysninger Kommuner, fylkeskommuner og private barnehager kan behandle personopplysninger, herunder personopplysninger som nevnt i personvernforordningen artikkel 9 og 10, når det er nødvendig for å utføre oppgaver etter loven. Ved bytte av barnehage kan barnehagen levere ut personopplysninger, inkludert personopplysninger som nevnt i personvernforordningen artikkel 9 og 10, som er nødvendige for at den nye barnehagen kan gi barnet et tilbud i samsvar med loven, men bare så langt foreldrene har gitt tillatelse. Departementet kan gi forskrift om behandling av personopplysninger etter første og andre ledd, blant annet om formålet med behandlingen, behandlingsansvar, hvilke personopplysninger som kan behandles, hvem det kan behandles personopplysninger om, bruk av automatiserte avgjørelser, adgang til viderebehandling, utlevering og tilgang til personopplysninger.»</w:t>
      </w:r>
    </w:p>
    <w:p w14:paraId="7DB3E30B" w14:textId="77777777" w:rsidR="000513CD" w:rsidRPr="001A69B5" w:rsidRDefault="0009509B" w:rsidP="001A69B5">
      <w:r w:rsidRPr="001A69B5">
        <w:t>Lovendringa tredde i kraft 1. august 2021.</w:t>
      </w:r>
    </w:p>
    <w:p w14:paraId="791A28BC" w14:textId="77777777" w:rsidR="000513CD" w:rsidRPr="001A69B5" w:rsidRDefault="0009509B" w:rsidP="001A69B5">
      <w:r w:rsidRPr="001A69B5">
        <w:t xml:space="preserve">Departementet meiner at vedtak </w:t>
      </w:r>
      <w:proofErr w:type="spellStart"/>
      <w:r w:rsidRPr="001A69B5">
        <w:t>nr</w:t>
      </w:r>
      <w:proofErr w:type="spellEnd"/>
      <w:r w:rsidRPr="001A69B5">
        <w:t xml:space="preserve"> 791, 7. juni 2016 er </w:t>
      </w:r>
      <w:proofErr w:type="spellStart"/>
      <w:r w:rsidRPr="001A69B5">
        <w:t>følgt</w:t>
      </w:r>
      <w:proofErr w:type="spellEnd"/>
      <w:r w:rsidRPr="001A69B5">
        <w:t xml:space="preserve"> opp.</w:t>
      </w:r>
    </w:p>
    <w:p w14:paraId="7B99AB5B" w14:textId="77777777" w:rsidR="000513CD" w:rsidRPr="001A69B5" w:rsidRDefault="0009509B" w:rsidP="001A69B5">
      <w:pPr>
        <w:pStyle w:val="avsnitt-undertittel"/>
      </w:pPr>
      <w:r w:rsidRPr="001A69B5">
        <w:t>Vedtak nr. 796, 7. juni 2016: Krav om norsk og samisk språk i barnehagesektoren</w:t>
      </w:r>
    </w:p>
    <w:p w14:paraId="514FB406" w14:textId="77777777" w:rsidR="000513CD" w:rsidRPr="001A69B5" w:rsidRDefault="0009509B" w:rsidP="001A69B5">
      <w:pPr>
        <w:pStyle w:val="blokksit"/>
      </w:pPr>
      <w:r w:rsidRPr="001A69B5">
        <w:rPr>
          <w:rStyle w:val="kursiv"/>
        </w:rPr>
        <w:t>«Stortinget ber regjeringen utarbeide forslag til endringer i barnehageloven som sikrer at ansatte i offentlige og private barnehager behersker norsk språk, og at ansatte i samiske barnehager behersker samisk språk.»</w:t>
      </w:r>
    </w:p>
    <w:p w14:paraId="79BA2EA8"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19 (2015–2016) </w:t>
      </w:r>
      <w:r w:rsidRPr="001A69B5">
        <w:rPr>
          <w:rStyle w:val="kursiv"/>
        </w:rPr>
        <w:t>Tid for lek og læring. Bedre innhold i barnehagen</w:t>
      </w:r>
      <w:r w:rsidRPr="001A69B5">
        <w:t xml:space="preserve">, jf. </w:t>
      </w:r>
      <w:proofErr w:type="spellStart"/>
      <w:r w:rsidRPr="001A69B5">
        <w:t>Innst</w:t>
      </w:r>
      <w:proofErr w:type="spellEnd"/>
      <w:r w:rsidRPr="001A69B5">
        <w:t>. 348 S (2015–2016).</w:t>
      </w:r>
    </w:p>
    <w:p w14:paraId="769CD31F" w14:textId="77777777" w:rsidR="000513CD" w:rsidRPr="001A69B5" w:rsidRDefault="0009509B" w:rsidP="001A69B5">
      <w:r w:rsidRPr="001A69B5">
        <w:t xml:space="preserve">Departementet viser til omtale i </w:t>
      </w:r>
      <w:proofErr w:type="spellStart"/>
      <w:r w:rsidRPr="001A69B5">
        <w:t>Prop</w:t>
      </w:r>
      <w:proofErr w:type="spellEnd"/>
      <w:r w:rsidRPr="001A69B5">
        <w:t xml:space="preserve">. 1 S (2018–2019) om den delen av vedtaket som gjeld norsk språk, og at denne delen er </w:t>
      </w:r>
      <w:proofErr w:type="spellStart"/>
      <w:r w:rsidRPr="001A69B5">
        <w:t>følgt</w:t>
      </w:r>
      <w:proofErr w:type="spellEnd"/>
      <w:r w:rsidRPr="001A69B5">
        <w:t xml:space="preserve"> opp gjennom ei lovendring som tredde i kraft 1. august 2018, jf. barnehagelova § 27.</w:t>
      </w:r>
    </w:p>
    <w:p w14:paraId="795C4245" w14:textId="77777777" w:rsidR="000513CD" w:rsidRPr="001A69B5" w:rsidRDefault="0009509B" w:rsidP="001A69B5">
      <w:r w:rsidRPr="001A69B5">
        <w:t xml:space="preserve">Når det </w:t>
      </w:r>
      <w:proofErr w:type="spellStart"/>
      <w:r w:rsidRPr="001A69B5">
        <w:t>gjeld</w:t>
      </w:r>
      <w:proofErr w:type="spellEnd"/>
      <w:r w:rsidRPr="001A69B5">
        <w:t xml:space="preserve"> den delen av vedtaket som gjeld samisk språk, heng dette </w:t>
      </w:r>
      <w:proofErr w:type="spellStart"/>
      <w:r w:rsidRPr="001A69B5">
        <w:t>saman</w:t>
      </w:r>
      <w:proofErr w:type="spellEnd"/>
      <w:r w:rsidRPr="001A69B5">
        <w:t xml:space="preserve"> med oppfølginga av NOU 2016: 18 </w:t>
      </w:r>
      <w:r w:rsidRPr="001A69B5">
        <w:rPr>
          <w:rStyle w:val="kursiv"/>
        </w:rPr>
        <w:t xml:space="preserve">Hjertespråket. Forslag til lovverk, tiltak og </w:t>
      </w:r>
      <w:proofErr w:type="spellStart"/>
      <w:r w:rsidRPr="001A69B5">
        <w:rPr>
          <w:rStyle w:val="kursiv"/>
        </w:rPr>
        <w:t>ordningar</w:t>
      </w:r>
      <w:proofErr w:type="spellEnd"/>
      <w:r w:rsidRPr="001A69B5">
        <w:rPr>
          <w:rStyle w:val="kursiv"/>
        </w:rPr>
        <w:t xml:space="preserve"> for samiske språk </w:t>
      </w:r>
      <w:r w:rsidRPr="001A69B5">
        <w:t xml:space="preserve">og oppfølginga av Meld. St. 31 (2018–2019) </w:t>
      </w:r>
      <w:r w:rsidRPr="001A69B5">
        <w:rPr>
          <w:rStyle w:val="kursiv"/>
        </w:rPr>
        <w:t>Samisk språk, kultur og samfunnsliv</w:t>
      </w:r>
      <w:r w:rsidRPr="001A69B5">
        <w:t xml:space="preserve">, som blei lagd fram 21. juni 2019. </w:t>
      </w:r>
      <w:proofErr w:type="spellStart"/>
      <w:r w:rsidRPr="001A69B5">
        <w:t>Språkutvalet</w:t>
      </w:r>
      <w:proofErr w:type="spellEnd"/>
      <w:r w:rsidRPr="001A69B5">
        <w:t xml:space="preserve"> foreslo </w:t>
      </w:r>
      <w:proofErr w:type="spellStart"/>
      <w:r w:rsidRPr="001A69B5">
        <w:t>lovendringar</w:t>
      </w:r>
      <w:proofErr w:type="spellEnd"/>
      <w:r w:rsidRPr="001A69B5">
        <w:t xml:space="preserve"> og tiltak på ulike departements ansvarsområde. Som </w:t>
      </w:r>
      <w:proofErr w:type="spellStart"/>
      <w:r w:rsidRPr="001A69B5">
        <w:t>ein</w:t>
      </w:r>
      <w:proofErr w:type="spellEnd"/>
      <w:r w:rsidRPr="001A69B5">
        <w:t xml:space="preserve"> del av oppfølginga av rapporten har regjeringa ved Kommunal- og moderniseringsdepartementet i august 2021 sendt </w:t>
      </w:r>
      <w:proofErr w:type="spellStart"/>
      <w:r w:rsidRPr="001A69B5">
        <w:t>eit</w:t>
      </w:r>
      <w:proofErr w:type="spellEnd"/>
      <w:r w:rsidRPr="001A69B5">
        <w:t xml:space="preserve"> forslag til </w:t>
      </w:r>
      <w:proofErr w:type="spellStart"/>
      <w:r w:rsidRPr="001A69B5">
        <w:t>endringar</w:t>
      </w:r>
      <w:proofErr w:type="spellEnd"/>
      <w:r w:rsidRPr="001A69B5">
        <w:t xml:space="preserve"> i </w:t>
      </w:r>
      <w:proofErr w:type="spellStart"/>
      <w:r w:rsidRPr="001A69B5">
        <w:t>språkreglane</w:t>
      </w:r>
      <w:proofErr w:type="spellEnd"/>
      <w:r w:rsidRPr="001A69B5">
        <w:t xml:space="preserve"> i samelova på </w:t>
      </w:r>
      <w:proofErr w:type="spellStart"/>
      <w:r w:rsidRPr="001A69B5">
        <w:t>alminneleg</w:t>
      </w:r>
      <w:proofErr w:type="spellEnd"/>
      <w:r w:rsidRPr="001A69B5">
        <w:t xml:space="preserve"> </w:t>
      </w:r>
      <w:proofErr w:type="spellStart"/>
      <w:r w:rsidRPr="001A69B5">
        <w:t>høyring</w:t>
      </w:r>
      <w:proofErr w:type="spellEnd"/>
      <w:r w:rsidRPr="001A69B5">
        <w:t xml:space="preserve">. Regjeringa ønsker mellom anna å </w:t>
      </w:r>
      <w:proofErr w:type="spellStart"/>
      <w:r w:rsidRPr="001A69B5">
        <w:t>gjere</w:t>
      </w:r>
      <w:proofErr w:type="spellEnd"/>
      <w:r w:rsidRPr="001A69B5">
        <w:t xml:space="preserve"> </w:t>
      </w:r>
      <w:proofErr w:type="spellStart"/>
      <w:r w:rsidRPr="001A69B5">
        <w:t>endringar</w:t>
      </w:r>
      <w:proofErr w:type="spellEnd"/>
      <w:r w:rsidRPr="001A69B5">
        <w:t xml:space="preserve"> i regelverket for å legge til rette for at </w:t>
      </w:r>
      <w:proofErr w:type="spellStart"/>
      <w:r w:rsidRPr="001A69B5">
        <w:t>fleire</w:t>
      </w:r>
      <w:proofErr w:type="spellEnd"/>
      <w:r w:rsidRPr="001A69B5">
        <w:t xml:space="preserve"> </w:t>
      </w:r>
      <w:proofErr w:type="spellStart"/>
      <w:r w:rsidRPr="001A69B5">
        <w:t>kommunar</w:t>
      </w:r>
      <w:proofErr w:type="spellEnd"/>
      <w:r w:rsidRPr="001A69B5">
        <w:t xml:space="preserve"> blir med i forvaltningsområdet for samisk språk, og med det er med på å bevare og utvikle </w:t>
      </w:r>
      <w:proofErr w:type="spellStart"/>
      <w:r w:rsidRPr="001A69B5">
        <w:t>dei</w:t>
      </w:r>
      <w:proofErr w:type="spellEnd"/>
      <w:r w:rsidRPr="001A69B5">
        <w:t xml:space="preserve"> samiske språka. Sametinget er konsultert om forslaget. </w:t>
      </w:r>
      <w:proofErr w:type="spellStart"/>
      <w:r w:rsidRPr="001A69B5">
        <w:t>Høyringsfristen</w:t>
      </w:r>
      <w:proofErr w:type="spellEnd"/>
      <w:r w:rsidRPr="001A69B5">
        <w:t xml:space="preserve"> er 15. november 2021.</w:t>
      </w:r>
    </w:p>
    <w:p w14:paraId="63675490"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vedtaket overfor Stortinget på </w:t>
      </w:r>
      <w:proofErr w:type="spellStart"/>
      <w:r w:rsidRPr="001A69B5">
        <w:t>ein</w:t>
      </w:r>
      <w:proofErr w:type="spellEnd"/>
      <w:r w:rsidRPr="001A69B5">
        <w:t xml:space="preserve"> eigna måte.</w:t>
      </w:r>
    </w:p>
    <w:p w14:paraId="0E241020" w14:textId="77777777" w:rsidR="000513CD" w:rsidRPr="001A69B5" w:rsidRDefault="0009509B" w:rsidP="001A69B5">
      <w:pPr>
        <w:pStyle w:val="Undertittel"/>
      </w:pPr>
      <w:r w:rsidRPr="001A69B5">
        <w:t xml:space="preserve">Oppmodingsvedtak under forskings- og </w:t>
      </w:r>
      <w:proofErr w:type="spellStart"/>
      <w:r w:rsidRPr="001A69B5">
        <w:t>høgare</w:t>
      </w:r>
      <w:proofErr w:type="spellEnd"/>
      <w:r w:rsidRPr="001A69B5">
        <w:t xml:space="preserve"> utdanningsministeren</w:t>
      </w:r>
    </w:p>
    <w:p w14:paraId="188B601D"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2020–2021-sesjonen</w:t>
      </w:r>
    </w:p>
    <w:p w14:paraId="35F2ECC3" w14:textId="77777777" w:rsidR="000513CD" w:rsidRPr="001A69B5" w:rsidRDefault="0009509B" w:rsidP="001A69B5">
      <w:pPr>
        <w:pStyle w:val="avsnitt-undertittel"/>
      </w:pPr>
      <w:r w:rsidRPr="001A69B5">
        <w:t xml:space="preserve">Vedtak nr. 3, 6. november 2020: </w:t>
      </w:r>
      <w:proofErr w:type="spellStart"/>
      <w:r w:rsidRPr="001A69B5">
        <w:t>Høgare</w:t>
      </w:r>
      <w:proofErr w:type="spellEnd"/>
      <w:r w:rsidRPr="001A69B5">
        <w:t xml:space="preserve"> </w:t>
      </w:r>
      <w:proofErr w:type="spellStart"/>
      <w:r w:rsidRPr="001A69B5">
        <w:t>utdanningsinstitusjonar</w:t>
      </w:r>
      <w:proofErr w:type="spellEnd"/>
      <w:r w:rsidRPr="001A69B5">
        <w:t xml:space="preserve"> sitt </w:t>
      </w:r>
      <w:proofErr w:type="spellStart"/>
      <w:r w:rsidRPr="001A69B5">
        <w:t>tilbod</w:t>
      </w:r>
      <w:proofErr w:type="spellEnd"/>
      <w:r w:rsidRPr="001A69B5">
        <w:t xml:space="preserve"> om desentralisert utdanning</w:t>
      </w:r>
    </w:p>
    <w:p w14:paraId="4371BF78" w14:textId="77777777" w:rsidR="000513CD" w:rsidRPr="001A69B5" w:rsidRDefault="0009509B" w:rsidP="001A69B5">
      <w:pPr>
        <w:pStyle w:val="blokksit"/>
      </w:pPr>
      <w:r w:rsidRPr="001A69B5">
        <w:rPr>
          <w:rStyle w:val="kursiv"/>
        </w:rPr>
        <w:t>«Stortinget ber regjeringen sørge for at høyere utdanningsinstitusjoner vektlegger sitt regionale ansvar og desentralisert utdanning i hele landet.»</w:t>
      </w:r>
    </w:p>
    <w:p w14:paraId="7DCB3522" w14:textId="77777777" w:rsidR="000513CD" w:rsidRPr="001A69B5" w:rsidRDefault="0009509B" w:rsidP="001A69B5">
      <w:r w:rsidRPr="001A69B5">
        <w:t xml:space="preserve">Oppmodingsvedtaket blei gjort i samband med debatten etter Hans Majestet Kongens tale til det 165. stortinget ved </w:t>
      </w:r>
      <w:proofErr w:type="spellStart"/>
      <w:r w:rsidRPr="001A69B5">
        <w:t>opninga</w:t>
      </w:r>
      <w:proofErr w:type="spellEnd"/>
      <w:r w:rsidRPr="001A69B5">
        <w:t xml:space="preserve"> og melding om </w:t>
      </w:r>
      <w:proofErr w:type="spellStart"/>
      <w:r w:rsidRPr="001A69B5">
        <w:t>Noregs</w:t>
      </w:r>
      <w:proofErr w:type="spellEnd"/>
      <w:r w:rsidRPr="001A69B5">
        <w:t xml:space="preserve"> rikes tilstand og styring (trontaledebatten).</w:t>
      </w:r>
    </w:p>
    <w:p w14:paraId="77C251AF" w14:textId="77777777" w:rsidR="000513CD" w:rsidRPr="001A69B5" w:rsidRDefault="0009509B" w:rsidP="001A69B5">
      <w:r w:rsidRPr="001A69B5">
        <w:t xml:space="preserve">Regjeringa </w:t>
      </w:r>
      <w:proofErr w:type="spellStart"/>
      <w:r w:rsidRPr="001A69B5">
        <w:t>satsar</w:t>
      </w:r>
      <w:proofErr w:type="spellEnd"/>
      <w:r w:rsidRPr="001A69B5">
        <w:t xml:space="preserve"> </w:t>
      </w:r>
      <w:proofErr w:type="spellStart"/>
      <w:r w:rsidRPr="001A69B5">
        <w:t>allereie</w:t>
      </w:r>
      <w:proofErr w:type="spellEnd"/>
      <w:r w:rsidRPr="001A69B5">
        <w:t xml:space="preserve"> </w:t>
      </w:r>
      <w:proofErr w:type="spellStart"/>
      <w:r w:rsidRPr="001A69B5">
        <w:t>mykje</w:t>
      </w:r>
      <w:proofErr w:type="spellEnd"/>
      <w:r w:rsidRPr="001A69B5">
        <w:t xml:space="preserve"> på fleksible </w:t>
      </w:r>
      <w:proofErr w:type="spellStart"/>
      <w:r w:rsidRPr="001A69B5">
        <w:t>studietilbod</w:t>
      </w:r>
      <w:proofErr w:type="spellEnd"/>
      <w:r w:rsidRPr="001A69B5">
        <w:t xml:space="preserve">, inkludert desentraliserte </w:t>
      </w:r>
      <w:proofErr w:type="spellStart"/>
      <w:r w:rsidRPr="001A69B5">
        <w:t>tilbod</w:t>
      </w:r>
      <w:proofErr w:type="spellEnd"/>
      <w:r w:rsidRPr="001A69B5">
        <w:t xml:space="preserve">, som skal møte behova for </w:t>
      </w:r>
      <w:proofErr w:type="spellStart"/>
      <w:r w:rsidRPr="001A69B5">
        <w:t>høgare</w:t>
      </w:r>
      <w:proofErr w:type="spellEnd"/>
      <w:r w:rsidRPr="001A69B5">
        <w:t xml:space="preserve"> utdanning som òg er </w:t>
      </w:r>
      <w:proofErr w:type="spellStart"/>
      <w:r w:rsidRPr="001A69B5">
        <w:t>tilgjengeleg</w:t>
      </w:r>
      <w:proofErr w:type="spellEnd"/>
      <w:r w:rsidRPr="001A69B5">
        <w:t xml:space="preserve"> </w:t>
      </w:r>
      <w:proofErr w:type="spellStart"/>
      <w:r w:rsidRPr="001A69B5">
        <w:t>utanfor</w:t>
      </w:r>
      <w:proofErr w:type="spellEnd"/>
      <w:r w:rsidRPr="001A69B5">
        <w:t xml:space="preserve"> </w:t>
      </w:r>
      <w:proofErr w:type="spellStart"/>
      <w:r w:rsidRPr="001A69B5">
        <w:t>dei</w:t>
      </w:r>
      <w:proofErr w:type="spellEnd"/>
      <w:r w:rsidRPr="001A69B5">
        <w:t xml:space="preserve"> faste </w:t>
      </w:r>
      <w:proofErr w:type="spellStart"/>
      <w:r w:rsidRPr="001A69B5">
        <w:t>lærestadene</w:t>
      </w:r>
      <w:proofErr w:type="spellEnd"/>
      <w:r w:rsidRPr="001A69B5">
        <w:t xml:space="preserve">. Gjennom den søknadsbaserte ordninga for fleksible </w:t>
      </w:r>
      <w:proofErr w:type="spellStart"/>
      <w:r w:rsidRPr="001A69B5">
        <w:t>tilbod</w:t>
      </w:r>
      <w:proofErr w:type="spellEnd"/>
      <w:r w:rsidRPr="001A69B5">
        <w:t xml:space="preserve">, er det tildelt 239 mill. kroner </w:t>
      </w:r>
      <w:proofErr w:type="spellStart"/>
      <w:r w:rsidRPr="001A69B5">
        <w:t>dei</w:t>
      </w:r>
      <w:proofErr w:type="spellEnd"/>
      <w:r w:rsidRPr="001A69B5">
        <w:t xml:space="preserve"> siste åra. I tillegg er det blitt tildelt 125 mill. kroner til utvikling av fleksible </w:t>
      </w:r>
      <w:proofErr w:type="spellStart"/>
      <w:r w:rsidRPr="001A69B5">
        <w:t>vidareutdanningstilbod</w:t>
      </w:r>
      <w:proofErr w:type="spellEnd"/>
      <w:r w:rsidRPr="001A69B5">
        <w:t xml:space="preserve"> </w:t>
      </w:r>
      <w:proofErr w:type="spellStart"/>
      <w:r w:rsidRPr="001A69B5">
        <w:t>innan</w:t>
      </w:r>
      <w:proofErr w:type="spellEnd"/>
      <w:r w:rsidRPr="001A69B5">
        <w:t xml:space="preserve"> digital kompetanse til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Universitet og </w:t>
      </w:r>
      <w:proofErr w:type="spellStart"/>
      <w:r w:rsidRPr="001A69B5">
        <w:t>høgskular</w:t>
      </w:r>
      <w:proofErr w:type="spellEnd"/>
      <w:r w:rsidRPr="001A69B5">
        <w:t xml:space="preserve"> har òg fått </w:t>
      </w:r>
      <w:proofErr w:type="spellStart"/>
      <w:r w:rsidRPr="001A69B5">
        <w:t>midlar</w:t>
      </w:r>
      <w:proofErr w:type="spellEnd"/>
      <w:r w:rsidRPr="001A69B5">
        <w:t xml:space="preserve"> til nettbaserte </w:t>
      </w:r>
      <w:proofErr w:type="spellStart"/>
      <w:r w:rsidRPr="001A69B5">
        <w:t>tilbod</w:t>
      </w:r>
      <w:proofErr w:type="spellEnd"/>
      <w:r w:rsidRPr="001A69B5">
        <w:t xml:space="preserve"> for ledige og permitterte, og til </w:t>
      </w:r>
      <w:proofErr w:type="spellStart"/>
      <w:r w:rsidRPr="001A69B5">
        <w:t>tilbod</w:t>
      </w:r>
      <w:proofErr w:type="spellEnd"/>
      <w:r w:rsidRPr="001A69B5">
        <w:t xml:space="preserve"> for </w:t>
      </w:r>
      <w:proofErr w:type="spellStart"/>
      <w:r w:rsidRPr="001A69B5">
        <w:t>utvalde</w:t>
      </w:r>
      <w:proofErr w:type="spellEnd"/>
      <w:r w:rsidRPr="001A69B5">
        <w:t xml:space="preserve"> </w:t>
      </w:r>
      <w:proofErr w:type="spellStart"/>
      <w:r w:rsidRPr="001A69B5">
        <w:t>bransjar</w:t>
      </w:r>
      <w:proofErr w:type="spellEnd"/>
      <w:r w:rsidRPr="001A69B5">
        <w:t xml:space="preserve"> gjennom bransjeprogram. Totalt er det blitt løyvd om lag 1 mrd. kroner til fleksible </w:t>
      </w:r>
      <w:proofErr w:type="spellStart"/>
      <w:r w:rsidRPr="001A69B5">
        <w:t>tilbod</w:t>
      </w:r>
      <w:proofErr w:type="spellEnd"/>
      <w:r w:rsidRPr="001A69B5">
        <w:t xml:space="preserve"> </w:t>
      </w:r>
      <w:proofErr w:type="spellStart"/>
      <w:r w:rsidRPr="001A69B5">
        <w:t>dei</w:t>
      </w:r>
      <w:proofErr w:type="spellEnd"/>
      <w:r w:rsidRPr="001A69B5">
        <w:t xml:space="preserve"> siste fire åra. Det inkluderer alle utdanningsnivå. I juni 2021 la regjeringa fram </w:t>
      </w:r>
      <w:proofErr w:type="spellStart"/>
      <w:r w:rsidRPr="001A69B5">
        <w:t>ein</w:t>
      </w:r>
      <w:proofErr w:type="spellEnd"/>
      <w:r w:rsidRPr="001A69B5">
        <w:t xml:space="preserve"> strategi for desentraliserte og fleksible </w:t>
      </w:r>
      <w:proofErr w:type="spellStart"/>
      <w:r w:rsidRPr="001A69B5">
        <w:t>utdanningstilbod</w:t>
      </w:r>
      <w:proofErr w:type="spellEnd"/>
      <w:r w:rsidRPr="001A69B5">
        <w:t xml:space="preserve">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Målet med strategien er å </w:t>
      </w:r>
      <w:proofErr w:type="spellStart"/>
      <w:r w:rsidRPr="001A69B5">
        <w:t>auke</w:t>
      </w:r>
      <w:proofErr w:type="spellEnd"/>
      <w:r w:rsidRPr="001A69B5">
        <w:t xml:space="preserve"> tilgangen til fleksible og desentraliserte </w:t>
      </w:r>
      <w:proofErr w:type="spellStart"/>
      <w:r w:rsidRPr="001A69B5">
        <w:t>tilbod</w:t>
      </w:r>
      <w:proofErr w:type="spellEnd"/>
      <w:r w:rsidRPr="001A69B5">
        <w:t xml:space="preserve"> av </w:t>
      </w:r>
      <w:proofErr w:type="spellStart"/>
      <w:r w:rsidRPr="001A69B5">
        <w:t>høg</w:t>
      </w:r>
      <w:proofErr w:type="spellEnd"/>
      <w:r w:rsidRPr="001A69B5">
        <w:t xml:space="preserve"> kvalitet som er tilpassa behova som arbeidslivet og den </w:t>
      </w:r>
      <w:proofErr w:type="spellStart"/>
      <w:r w:rsidRPr="001A69B5">
        <w:t>einskilde</w:t>
      </w:r>
      <w:proofErr w:type="spellEnd"/>
      <w:r w:rsidRPr="001A69B5">
        <w:t xml:space="preserve"> har. Å betre tilgangen til fleksible og desentraliserte </w:t>
      </w:r>
      <w:proofErr w:type="spellStart"/>
      <w:r w:rsidRPr="001A69B5">
        <w:t>studietilbod</w:t>
      </w:r>
      <w:proofErr w:type="spellEnd"/>
      <w:r w:rsidRPr="001A69B5">
        <w:t xml:space="preserve"> i heile landet og å styrke samarbeidet mellom </w:t>
      </w:r>
      <w:proofErr w:type="spellStart"/>
      <w:r w:rsidRPr="001A69B5">
        <w:t>aktørane</w:t>
      </w:r>
      <w:proofErr w:type="spellEnd"/>
      <w:r w:rsidRPr="001A69B5">
        <w:t xml:space="preserve"> i utdanning og arbeidsliv er to av </w:t>
      </w:r>
      <w:proofErr w:type="spellStart"/>
      <w:r w:rsidRPr="001A69B5">
        <w:t>dei</w:t>
      </w:r>
      <w:proofErr w:type="spellEnd"/>
      <w:r w:rsidRPr="001A69B5">
        <w:t xml:space="preserve"> fire innsatsområda i strategien. Som del av </w:t>
      </w:r>
      <w:proofErr w:type="spellStart"/>
      <w:r w:rsidRPr="001A69B5">
        <w:t>opppfølginga</w:t>
      </w:r>
      <w:proofErr w:type="spellEnd"/>
      <w:r w:rsidRPr="001A69B5">
        <w:t xml:space="preserve"> av strategien foreslår regjeringa å opprette to nye </w:t>
      </w:r>
      <w:proofErr w:type="spellStart"/>
      <w:r w:rsidRPr="001A69B5">
        <w:t>ordningar</w:t>
      </w:r>
      <w:proofErr w:type="spellEnd"/>
      <w:r w:rsidRPr="001A69B5">
        <w:t xml:space="preserve"> i 2022. </w:t>
      </w:r>
      <w:proofErr w:type="spellStart"/>
      <w:r w:rsidRPr="001A69B5">
        <w:t>Eit</w:t>
      </w:r>
      <w:proofErr w:type="spellEnd"/>
      <w:r w:rsidRPr="001A69B5">
        <w:t xml:space="preserve"> nytt distriktsprogram for kompetanseutvikling skal styrke det desentraliserte </w:t>
      </w:r>
      <w:proofErr w:type="spellStart"/>
      <w:r w:rsidRPr="001A69B5">
        <w:t>utdanningstilbodet</w:t>
      </w:r>
      <w:proofErr w:type="spellEnd"/>
      <w:r w:rsidRPr="001A69B5">
        <w:t xml:space="preserve">. Ei ny ordning for studiesenter vil gi studiesenter og </w:t>
      </w:r>
      <w:proofErr w:type="spellStart"/>
      <w:r w:rsidRPr="001A69B5">
        <w:t>liknande</w:t>
      </w:r>
      <w:proofErr w:type="spellEnd"/>
      <w:r w:rsidRPr="001A69B5">
        <w:t xml:space="preserve"> </w:t>
      </w:r>
      <w:proofErr w:type="spellStart"/>
      <w:r w:rsidRPr="001A69B5">
        <w:t>aktørar</w:t>
      </w:r>
      <w:proofErr w:type="spellEnd"/>
      <w:r w:rsidRPr="001A69B5">
        <w:t xml:space="preserve"> støtte til </w:t>
      </w:r>
      <w:proofErr w:type="spellStart"/>
      <w:r w:rsidRPr="001A69B5">
        <w:t>aktivitetar</w:t>
      </w:r>
      <w:proofErr w:type="spellEnd"/>
      <w:r w:rsidRPr="001A69B5">
        <w:t xml:space="preserve"> for å nå ut med og legge til rette for at </w:t>
      </w:r>
      <w:proofErr w:type="spellStart"/>
      <w:r w:rsidRPr="001A69B5">
        <w:t>innbyggarar</w:t>
      </w:r>
      <w:proofErr w:type="spellEnd"/>
      <w:r w:rsidRPr="001A69B5">
        <w:t xml:space="preserve"> og </w:t>
      </w:r>
      <w:proofErr w:type="spellStart"/>
      <w:r w:rsidRPr="001A69B5">
        <w:t>verksemder</w:t>
      </w:r>
      <w:proofErr w:type="spellEnd"/>
      <w:r w:rsidRPr="001A69B5">
        <w:t xml:space="preserve"> kan få fleksible og desentraliserte </w:t>
      </w:r>
      <w:proofErr w:type="spellStart"/>
      <w:r w:rsidRPr="001A69B5">
        <w:t>tilbod</w:t>
      </w:r>
      <w:proofErr w:type="spellEnd"/>
      <w:r w:rsidRPr="001A69B5">
        <w:t xml:space="preserve">. Dei to nye </w:t>
      </w:r>
      <w:proofErr w:type="spellStart"/>
      <w:r w:rsidRPr="001A69B5">
        <w:t>ordningane</w:t>
      </w:r>
      <w:proofErr w:type="spellEnd"/>
      <w:r w:rsidRPr="001A69B5">
        <w:t xml:space="preserve"> vil få </w:t>
      </w:r>
      <w:proofErr w:type="spellStart"/>
      <w:r w:rsidRPr="001A69B5">
        <w:t>eit</w:t>
      </w:r>
      <w:proofErr w:type="spellEnd"/>
      <w:r w:rsidRPr="001A69B5">
        <w:t xml:space="preserve"> omfang på minimum 40 mill. kroner. Kunnskapsdepartementet følger òg opp det regionale ansvaret og </w:t>
      </w:r>
      <w:proofErr w:type="spellStart"/>
      <w:r w:rsidRPr="001A69B5">
        <w:t>tilbodet</w:t>
      </w:r>
      <w:proofErr w:type="spellEnd"/>
      <w:r w:rsidRPr="001A69B5">
        <w:t xml:space="preserve"> av desentralisert utdanning i styringsdialogen med </w:t>
      </w:r>
      <w:proofErr w:type="spellStart"/>
      <w:r w:rsidRPr="001A69B5">
        <w:t>institusjonane</w:t>
      </w:r>
      <w:proofErr w:type="spellEnd"/>
      <w:r w:rsidRPr="001A69B5">
        <w:t>.</w:t>
      </w:r>
    </w:p>
    <w:p w14:paraId="74C49BFC" w14:textId="77777777" w:rsidR="000513CD" w:rsidRPr="001A69B5" w:rsidRDefault="0009509B" w:rsidP="001A69B5">
      <w:r w:rsidRPr="001A69B5">
        <w:t xml:space="preserve">Regjeringa har òg lagt fram </w:t>
      </w:r>
      <w:proofErr w:type="spellStart"/>
      <w:r w:rsidRPr="001A69B5">
        <w:t>stortingsmeldingar</w:t>
      </w:r>
      <w:proofErr w:type="spellEnd"/>
      <w:r w:rsidRPr="001A69B5">
        <w:t xml:space="preserve"> om arbeidslivsrelevans i </w:t>
      </w:r>
      <w:proofErr w:type="spellStart"/>
      <w:r w:rsidRPr="001A69B5">
        <w:t>høgare</w:t>
      </w:r>
      <w:proofErr w:type="spellEnd"/>
      <w:r w:rsidRPr="001A69B5">
        <w:t xml:space="preserve"> utdanning og styringspolitikken for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w:t>
      </w:r>
      <w:proofErr w:type="spellStart"/>
      <w:r w:rsidRPr="001A69B5">
        <w:t>Meldingane</w:t>
      </w:r>
      <w:proofErr w:type="spellEnd"/>
      <w:r w:rsidRPr="001A69B5">
        <w:t xml:space="preserve"> har mellom anna som mål å legge til rette for gode og relevante </w:t>
      </w:r>
      <w:proofErr w:type="spellStart"/>
      <w:r w:rsidRPr="001A69B5">
        <w:t>utdanningstilbod</w:t>
      </w:r>
      <w:proofErr w:type="spellEnd"/>
      <w:r w:rsidRPr="001A69B5">
        <w:t xml:space="preserve"> i heile landet. Dei uttrykker òg regjeringas </w:t>
      </w:r>
      <w:proofErr w:type="spellStart"/>
      <w:r w:rsidRPr="001A69B5">
        <w:t>forventningar</w:t>
      </w:r>
      <w:proofErr w:type="spellEnd"/>
      <w:r w:rsidRPr="001A69B5">
        <w:t xml:space="preserve"> til </w:t>
      </w:r>
      <w:proofErr w:type="spellStart"/>
      <w:r w:rsidRPr="001A69B5">
        <w:t>utdanningsinstitusjonane</w:t>
      </w:r>
      <w:proofErr w:type="spellEnd"/>
      <w:r w:rsidRPr="001A69B5">
        <w:t xml:space="preserve"> om å samarbeide med regionale </w:t>
      </w:r>
      <w:proofErr w:type="spellStart"/>
      <w:r w:rsidRPr="001A69B5">
        <w:t>aktørar</w:t>
      </w:r>
      <w:proofErr w:type="spellEnd"/>
      <w:r w:rsidRPr="001A69B5">
        <w:t xml:space="preserve">. Òg i ny lov om universitet og </w:t>
      </w:r>
      <w:proofErr w:type="spellStart"/>
      <w:r w:rsidRPr="001A69B5">
        <w:t>høgskular</w:t>
      </w:r>
      <w:proofErr w:type="spellEnd"/>
      <w:r w:rsidRPr="001A69B5">
        <w:t xml:space="preserve"> har regjeringa klargjort at </w:t>
      </w:r>
      <w:proofErr w:type="spellStart"/>
      <w:r w:rsidRPr="001A69B5">
        <w:t>institusjonane</w:t>
      </w:r>
      <w:proofErr w:type="spellEnd"/>
      <w:r w:rsidRPr="001A69B5">
        <w:t xml:space="preserve"> skal samarbeide med </w:t>
      </w:r>
      <w:proofErr w:type="spellStart"/>
      <w:r w:rsidRPr="001A69B5">
        <w:t>aktørar</w:t>
      </w:r>
      <w:proofErr w:type="spellEnd"/>
      <w:r w:rsidRPr="001A69B5">
        <w:t xml:space="preserve"> på regionalt og lokalt nivå.</w:t>
      </w:r>
    </w:p>
    <w:p w14:paraId="35A104AA" w14:textId="77777777" w:rsidR="000513CD" w:rsidRPr="001A69B5" w:rsidRDefault="0009509B" w:rsidP="001A69B5">
      <w:r w:rsidRPr="001A69B5">
        <w:t xml:space="preserve">I 2019 </w:t>
      </w:r>
      <w:proofErr w:type="spellStart"/>
      <w:r w:rsidRPr="001A69B5">
        <w:t>vart</w:t>
      </w:r>
      <w:proofErr w:type="spellEnd"/>
      <w:r w:rsidRPr="001A69B5">
        <w:t xml:space="preserve"> ordninga med </w:t>
      </w:r>
      <w:proofErr w:type="spellStart"/>
      <w:r w:rsidRPr="001A69B5">
        <w:t>midlar</w:t>
      </w:r>
      <w:proofErr w:type="spellEnd"/>
      <w:r w:rsidRPr="001A69B5">
        <w:t xml:space="preserve"> til fleksible </w:t>
      </w:r>
      <w:proofErr w:type="spellStart"/>
      <w:r w:rsidRPr="001A69B5">
        <w:t>tilbod</w:t>
      </w:r>
      <w:proofErr w:type="spellEnd"/>
      <w:r w:rsidRPr="001A69B5">
        <w:t xml:space="preserve"> oppretta, og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har tildelt til </w:t>
      </w:r>
      <w:proofErr w:type="spellStart"/>
      <w:r w:rsidRPr="001A69B5">
        <w:t>saman</w:t>
      </w:r>
      <w:proofErr w:type="spellEnd"/>
      <w:r w:rsidRPr="001A69B5">
        <w:t xml:space="preserve"> 239 mill. kroner til universitet og </w:t>
      </w:r>
      <w:proofErr w:type="spellStart"/>
      <w:r w:rsidRPr="001A69B5">
        <w:t>høgskular</w:t>
      </w:r>
      <w:proofErr w:type="spellEnd"/>
      <w:r w:rsidRPr="001A69B5">
        <w:t xml:space="preserve"> for å utvikle og drifte fleksible og desentraliserte </w:t>
      </w:r>
      <w:proofErr w:type="spellStart"/>
      <w:r w:rsidRPr="001A69B5">
        <w:t>utdanningstilbod</w:t>
      </w:r>
      <w:proofErr w:type="spellEnd"/>
      <w:r w:rsidRPr="001A69B5">
        <w:t>.</w:t>
      </w:r>
    </w:p>
    <w:p w14:paraId="7D3CB9CE" w14:textId="77777777" w:rsidR="000513CD" w:rsidRPr="001A69B5" w:rsidRDefault="0009509B" w:rsidP="001A69B5">
      <w:proofErr w:type="spellStart"/>
      <w:r w:rsidRPr="001A69B5">
        <w:t>Midlane</w:t>
      </w:r>
      <w:proofErr w:type="spellEnd"/>
      <w:r w:rsidRPr="001A69B5">
        <w:t xml:space="preserve"> til fleksibel utdanning må </w:t>
      </w:r>
      <w:proofErr w:type="spellStart"/>
      <w:r w:rsidRPr="001A69B5">
        <w:t>sjåast</w:t>
      </w:r>
      <w:proofErr w:type="spellEnd"/>
      <w:r w:rsidRPr="001A69B5">
        <w:t xml:space="preserve"> i </w:t>
      </w:r>
      <w:proofErr w:type="spellStart"/>
      <w:r w:rsidRPr="001A69B5">
        <w:t>samanheng</w:t>
      </w:r>
      <w:proofErr w:type="spellEnd"/>
      <w:r w:rsidRPr="001A69B5">
        <w:t xml:space="preserve"> med </w:t>
      </w:r>
      <w:proofErr w:type="spellStart"/>
      <w:r w:rsidRPr="001A69B5">
        <w:t>kompetansereforma</w:t>
      </w:r>
      <w:proofErr w:type="spellEnd"/>
      <w:r w:rsidRPr="001A69B5">
        <w:t xml:space="preserve"> Lære heile livet, som regjeringa har sett i gang, jf. Meld. St. 14 (2019–2020) </w:t>
      </w:r>
      <w:r w:rsidRPr="001A69B5">
        <w:rPr>
          <w:rStyle w:val="kursiv"/>
        </w:rPr>
        <w:t>Kompetansereformen – Lære hele livet</w:t>
      </w:r>
      <w:r w:rsidRPr="001A69B5">
        <w:t xml:space="preserve">. Meldinga </w:t>
      </w:r>
      <w:proofErr w:type="spellStart"/>
      <w:r w:rsidRPr="001A69B5">
        <w:t>inneheld</w:t>
      </w:r>
      <w:proofErr w:type="spellEnd"/>
      <w:r w:rsidRPr="001A69B5">
        <w:t xml:space="preserve"> tiltak som skal bidra til å vareta behovet for oppdatert kompetanse i heile landet.</w:t>
      </w:r>
    </w:p>
    <w:p w14:paraId="1DB1220D" w14:textId="77777777" w:rsidR="000513CD" w:rsidRPr="001A69B5" w:rsidRDefault="0009509B" w:rsidP="001A69B5">
      <w:r w:rsidRPr="001A69B5">
        <w:t xml:space="preserve">Kunnskapsdepartementet meiner at </w:t>
      </w:r>
      <w:proofErr w:type="spellStart"/>
      <w:r w:rsidRPr="001A69B5">
        <w:t>dei</w:t>
      </w:r>
      <w:proofErr w:type="spellEnd"/>
      <w:r w:rsidRPr="001A69B5">
        <w:t xml:space="preserve"> </w:t>
      </w:r>
      <w:proofErr w:type="spellStart"/>
      <w:r w:rsidRPr="001A69B5">
        <w:t>nemnde</w:t>
      </w:r>
      <w:proofErr w:type="spellEnd"/>
      <w:r w:rsidRPr="001A69B5">
        <w:t xml:space="preserve"> tiltaka vil </w:t>
      </w:r>
      <w:proofErr w:type="spellStart"/>
      <w:r w:rsidRPr="001A69B5">
        <w:t>medverke</w:t>
      </w:r>
      <w:proofErr w:type="spellEnd"/>
      <w:r w:rsidRPr="001A69B5">
        <w:t xml:space="preserve"> til at </w:t>
      </w:r>
      <w:proofErr w:type="spellStart"/>
      <w:r w:rsidRPr="001A69B5">
        <w:t>institusjonane</w:t>
      </w:r>
      <w:proofErr w:type="spellEnd"/>
      <w:r w:rsidRPr="001A69B5">
        <w:t xml:space="preserve"> vektlegg sitt regionale ansvar og tilbyr desentralisert utdanning i heile landet, og at vedtak nr. 3, 6. november 2020 med dette er </w:t>
      </w:r>
      <w:proofErr w:type="spellStart"/>
      <w:r w:rsidRPr="001A69B5">
        <w:t>følgt</w:t>
      </w:r>
      <w:proofErr w:type="spellEnd"/>
      <w:r w:rsidRPr="001A69B5">
        <w:t xml:space="preserve"> opp.</w:t>
      </w:r>
    </w:p>
    <w:p w14:paraId="2F741D46" w14:textId="77777777" w:rsidR="000513CD" w:rsidRPr="001A69B5" w:rsidRDefault="0009509B" w:rsidP="001A69B5">
      <w:pPr>
        <w:pStyle w:val="avsnitt-undertittel"/>
      </w:pPr>
      <w:r w:rsidRPr="001A69B5">
        <w:t xml:space="preserve">Vedtak nr. 16, 6. oktober 2020: Gjennomgang av </w:t>
      </w:r>
      <w:proofErr w:type="spellStart"/>
      <w:r w:rsidRPr="001A69B5">
        <w:t>finansieringskategoriane</w:t>
      </w:r>
      <w:proofErr w:type="spellEnd"/>
      <w:r w:rsidRPr="001A69B5">
        <w:t xml:space="preserve"> i </w:t>
      </w:r>
      <w:proofErr w:type="spellStart"/>
      <w:r w:rsidRPr="001A69B5">
        <w:t>høgare</w:t>
      </w:r>
      <w:proofErr w:type="spellEnd"/>
      <w:r w:rsidRPr="001A69B5">
        <w:t xml:space="preserve"> utdanning</w:t>
      </w:r>
    </w:p>
    <w:p w14:paraId="1493C406" w14:textId="77777777" w:rsidR="000513CD" w:rsidRPr="001A69B5" w:rsidRDefault="0009509B" w:rsidP="001A69B5">
      <w:pPr>
        <w:pStyle w:val="blokksit"/>
      </w:pPr>
      <w:r w:rsidRPr="001A69B5">
        <w:rPr>
          <w:rStyle w:val="kursiv"/>
        </w:rPr>
        <w:t>«Stortinget ber regjeringen om en gjennomgang av finansieringskategoriene i høyere utdanning, for å sikre at utdanninger som ingeniørfag, lærerutdanninger og andre utdanninger som er etterspurt i arbeidsmarkedet har riktig finansiering.»</w:t>
      </w:r>
    </w:p>
    <w:p w14:paraId="03D3D980" w14:textId="77777777" w:rsidR="000513CD" w:rsidRPr="001A69B5" w:rsidRDefault="0009509B" w:rsidP="001A69B5">
      <w:r w:rsidRPr="001A69B5">
        <w:t xml:space="preserve">Oppmodingsvedtaket blei gjort i samband med debatten etter Hans Majestet Kongens tale til det 165. stortinget ved </w:t>
      </w:r>
      <w:proofErr w:type="spellStart"/>
      <w:r w:rsidRPr="001A69B5">
        <w:t>opninga</w:t>
      </w:r>
      <w:proofErr w:type="spellEnd"/>
      <w:r w:rsidRPr="001A69B5">
        <w:t xml:space="preserve"> og melding om </w:t>
      </w:r>
      <w:proofErr w:type="spellStart"/>
      <w:r w:rsidRPr="001A69B5">
        <w:t>Noregs</w:t>
      </w:r>
      <w:proofErr w:type="spellEnd"/>
      <w:r w:rsidRPr="001A69B5">
        <w:t xml:space="preserve"> rikes tilstand og styring (trontaledebatten).</w:t>
      </w:r>
    </w:p>
    <w:p w14:paraId="714BA344" w14:textId="77777777" w:rsidR="000513CD" w:rsidRPr="001A69B5" w:rsidRDefault="0009509B" w:rsidP="001A69B5">
      <w:r w:rsidRPr="001A69B5">
        <w:t xml:space="preserve">Regjeringa la i mars 2021 fram Meld. St. 19 (2020–2021) </w:t>
      </w:r>
      <w:r w:rsidRPr="001A69B5">
        <w:rPr>
          <w:rStyle w:val="kursiv"/>
        </w:rPr>
        <w:t>Styring av statlige universiteter og høyskoler,</w:t>
      </w:r>
      <w:r w:rsidRPr="001A69B5">
        <w:t xml:space="preserve"> jf.</w:t>
      </w:r>
      <w:r w:rsidRPr="001A69B5">
        <w:rPr>
          <w:rStyle w:val="kursiv"/>
        </w:rPr>
        <w:t xml:space="preserve"> </w:t>
      </w:r>
      <w:proofErr w:type="spellStart"/>
      <w:r w:rsidRPr="001A69B5">
        <w:rPr>
          <w:rStyle w:val="kursiv"/>
        </w:rPr>
        <w:t>Innst</w:t>
      </w:r>
      <w:proofErr w:type="spellEnd"/>
      <w:r w:rsidRPr="001A69B5">
        <w:rPr>
          <w:rStyle w:val="kursiv"/>
        </w:rPr>
        <w:t>. 425 S (2020–2021).</w:t>
      </w:r>
      <w:r w:rsidRPr="001A69B5">
        <w:t xml:space="preserve"> Meldinga varsla at regjeringa vil ha </w:t>
      </w:r>
      <w:proofErr w:type="spellStart"/>
      <w:r w:rsidRPr="001A69B5">
        <w:t>ein</w:t>
      </w:r>
      <w:proofErr w:type="spellEnd"/>
      <w:r w:rsidRPr="001A69B5">
        <w:t xml:space="preserve"> gjennomgang som ser på heilskapen i finansieringa av universitet og </w:t>
      </w:r>
      <w:proofErr w:type="spellStart"/>
      <w:r w:rsidRPr="001A69B5">
        <w:t>høgskular</w:t>
      </w:r>
      <w:proofErr w:type="spellEnd"/>
      <w:r w:rsidRPr="001A69B5">
        <w:t xml:space="preserve">. Gjennomgangen skal sjå på den samla </w:t>
      </w:r>
      <w:proofErr w:type="spellStart"/>
      <w:r w:rsidRPr="001A69B5">
        <w:t>statlege</w:t>
      </w:r>
      <w:proofErr w:type="spellEnd"/>
      <w:r w:rsidRPr="001A69B5">
        <w:t xml:space="preserve"> finansieringa gjennom ulike tildelingsformer og sjå denne i </w:t>
      </w:r>
      <w:proofErr w:type="spellStart"/>
      <w:r w:rsidRPr="001A69B5">
        <w:t>samanheng</w:t>
      </w:r>
      <w:proofErr w:type="spellEnd"/>
      <w:r w:rsidRPr="001A69B5">
        <w:t xml:space="preserve"> med den generelle styringspolitikken til regjeringa og </w:t>
      </w:r>
      <w:proofErr w:type="spellStart"/>
      <w:r w:rsidRPr="001A69B5">
        <w:t>dei</w:t>
      </w:r>
      <w:proofErr w:type="spellEnd"/>
      <w:r w:rsidRPr="001A69B5">
        <w:t xml:space="preserve"> andre </w:t>
      </w:r>
      <w:proofErr w:type="spellStart"/>
      <w:r w:rsidRPr="001A69B5">
        <w:t>styringsverkemidla</w:t>
      </w:r>
      <w:proofErr w:type="spellEnd"/>
      <w:r w:rsidRPr="001A69B5">
        <w:t xml:space="preserve">. Kunnskapsdepartementet har </w:t>
      </w:r>
      <w:proofErr w:type="spellStart"/>
      <w:r w:rsidRPr="001A69B5">
        <w:t>nemnt</w:t>
      </w:r>
      <w:proofErr w:type="spellEnd"/>
      <w:r w:rsidRPr="001A69B5">
        <w:t xml:space="preserve"> opp </w:t>
      </w:r>
      <w:proofErr w:type="spellStart"/>
      <w:r w:rsidRPr="001A69B5">
        <w:t>eit</w:t>
      </w:r>
      <w:proofErr w:type="spellEnd"/>
      <w:r w:rsidRPr="001A69B5">
        <w:t xml:space="preserve"> </w:t>
      </w:r>
      <w:proofErr w:type="spellStart"/>
      <w:r w:rsidRPr="001A69B5">
        <w:t>utval</w:t>
      </w:r>
      <w:proofErr w:type="spellEnd"/>
      <w:r w:rsidRPr="001A69B5">
        <w:t xml:space="preserve"> som skal levere </w:t>
      </w:r>
      <w:proofErr w:type="spellStart"/>
      <w:r w:rsidRPr="001A69B5">
        <w:t>tilrådingar</w:t>
      </w:r>
      <w:proofErr w:type="spellEnd"/>
      <w:r w:rsidRPr="001A69B5">
        <w:t xml:space="preserve"> til departementet </w:t>
      </w:r>
      <w:proofErr w:type="spellStart"/>
      <w:r w:rsidRPr="001A69B5">
        <w:t>innan</w:t>
      </w:r>
      <w:proofErr w:type="spellEnd"/>
      <w:r w:rsidRPr="001A69B5">
        <w:t xml:space="preserve"> mars 2022. </w:t>
      </w:r>
      <w:proofErr w:type="spellStart"/>
      <w:r w:rsidRPr="001A69B5">
        <w:t>Utvalet</w:t>
      </w:r>
      <w:proofErr w:type="spellEnd"/>
      <w:r w:rsidRPr="001A69B5">
        <w:t xml:space="preserve"> skal </w:t>
      </w:r>
      <w:proofErr w:type="spellStart"/>
      <w:r w:rsidRPr="001A69B5">
        <w:t>særleg</w:t>
      </w:r>
      <w:proofErr w:type="spellEnd"/>
      <w:r w:rsidRPr="001A69B5">
        <w:t xml:space="preserve"> vurdere </w:t>
      </w:r>
      <w:proofErr w:type="spellStart"/>
      <w:r w:rsidRPr="001A69B5">
        <w:t>innhaldet</w:t>
      </w:r>
      <w:proofErr w:type="spellEnd"/>
      <w:r w:rsidRPr="001A69B5">
        <w:t xml:space="preserve"> i </w:t>
      </w:r>
      <w:proofErr w:type="spellStart"/>
      <w:r w:rsidRPr="001A69B5">
        <w:t>dei</w:t>
      </w:r>
      <w:proofErr w:type="spellEnd"/>
      <w:r w:rsidRPr="001A69B5">
        <w:t xml:space="preserve"> to oppmodingsvedtaka som Stortinget gjorde i 2020 om finansieringssystemet for universitet og </w:t>
      </w:r>
      <w:proofErr w:type="spellStart"/>
      <w:r w:rsidRPr="001A69B5">
        <w:t>høgskular</w:t>
      </w:r>
      <w:proofErr w:type="spellEnd"/>
      <w:r w:rsidRPr="001A69B5">
        <w:t>, jf. vedtak nr. 699, 15. juni 2020.</w:t>
      </w:r>
    </w:p>
    <w:p w14:paraId="7DC36880"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C8CFFFE" w14:textId="77777777" w:rsidR="000513CD" w:rsidRPr="001A69B5" w:rsidRDefault="0009509B" w:rsidP="001A69B5">
      <w:pPr>
        <w:pStyle w:val="avsnitt-undertittel"/>
      </w:pPr>
      <w:r w:rsidRPr="001A69B5">
        <w:t>Vedtak nr. 30, 13. oktober 2020: Ordning i Statens lånekasse for utdanning for autorisasjon av helsepersonell</w:t>
      </w:r>
    </w:p>
    <w:p w14:paraId="5845991A" w14:textId="77777777" w:rsidR="000513CD" w:rsidRPr="001A69B5" w:rsidRDefault="0009509B" w:rsidP="001A69B5">
      <w:pPr>
        <w:pStyle w:val="blokksit"/>
      </w:pPr>
      <w:r w:rsidRPr="001A69B5">
        <w:rPr>
          <w:rStyle w:val="kursiv"/>
        </w:rPr>
        <w:t xml:space="preserve">«Stortinget ber regjeringen ta initiativ til en stipend- og/eller låneordning, </w:t>
      </w:r>
      <w:proofErr w:type="spellStart"/>
      <w:r w:rsidRPr="001A69B5">
        <w:rPr>
          <w:rStyle w:val="kursiv"/>
        </w:rPr>
        <w:t>opne</w:t>
      </w:r>
      <w:proofErr w:type="spellEnd"/>
      <w:r w:rsidRPr="001A69B5">
        <w:rPr>
          <w:rStyle w:val="kursiv"/>
        </w:rPr>
        <w:t xml:space="preserve"> gjennom Statens lånekasse for utdanning, for å dekke nødvendige kurs og fagprøver for å oppnå autorisasjon for helsepersonell.»</w:t>
      </w:r>
    </w:p>
    <w:p w14:paraId="010F4E8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89 L (2019–2020) </w:t>
      </w:r>
      <w:r w:rsidRPr="001A69B5">
        <w:rPr>
          <w:rStyle w:val="kursiv"/>
        </w:rPr>
        <w:t>Lov om integrering gjennom opplæring, utdanning og arbeid (integreringsloven</w:t>
      </w:r>
      <w:proofErr w:type="gramStart"/>
      <w:r w:rsidRPr="001A69B5">
        <w:rPr>
          <w:rStyle w:val="kursiv"/>
        </w:rPr>
        <w:t xml:space="preserve">) </w:t>
      </w:r>
      <w:r w:rsidRPr="001A69B5">
        <w:t>,</w:t>
      </w:r>
      <w:proofErr w:type="gramEnd"/>
      <w:r w:rsidRPr="001A69B5">
        <w:t xml:space="preserve"> jf. </w:t>
      </w:r>
      <w:proofErr w:type="spellStart"/>
      <w:r w:rsidRPr="001A69B5">
        <w:t>Innst</w:t>
      </w:r>
      <w:proofErr w:type="spellEnd"/>
      <w:r w:rsidRPr="001A69B5">
        <w:t>. 389 L (2019–2020).</w:t>
      </w:r>
    </w:p>
    <w:p w14:paraId="4343F026" w14:textId="77777777" w:rsidR="000513CD" w:rsidRPr="001A69B5" w:rsidRDefault="0009509B" w:rsidP="001A69B5">
      <w:r w:rsidRPr="001A69B5">
        <w:t xml:space="preserve">Nødvendige kurs og </w:t>
      </w:r>
      <w:proofErr w:type="spellStart"/>
      <w:r w:rsidRPr="001A69B5">
        <w:t>fagprøvar</w:t>
      </w:r>
      <w:proofErr w:type="spellEnd"/>
      <w:r w:rsidRPr="001A69B5">
        <w:t xml:space="preserve"> for helsepersonell med </w:t>
      </w:r>
      <w:proofErr w:type="spellStart"/>
      <w:r w:rsidRPr="001A69B5">
        <w:t>yrkeskvalifikasjonar</w:t>
      </w:r>
      <w:proofErr w:type="spellEnd"/>
      <w:r w:rsidRPr="001A69B5">
        <w:t xml:space="preserve"> </w:t>
      </w:r>
      <w:proofErr w:type="spellStart"/>
      <w:r w:rsidRPr="001A69B5">
        <w:t>frå</w:t>
      </w:r>
      <w:proofErr w:type="spellEnd"/>
      <w:r w:rsidRPr="001A69B5">
        <w:t xml:space="preserve"> tredjeland </w:t>
      </w:r>
      <w:proofErr w:type="spellStart"/>
      <w:r w:rsidRPr="001A69B5">
        <w:t>skil</w:t>
      </w:r>
      <w:proofErr w:type="spellEnd"/>
      <w:r w:rsidRPr="001A69B5">
        <w:t xml:space="preserve"> seg ut </w:t>
      </w:r>
      <w:proofErr w:type="spellStart"/>
      <w:r w:rsidRPr="001A69B5">
        <w:t>frå</w:t>
      </w:r>
      <w:proofErr w:type="spellEnd"/>
      <w:r w:rsidRPr="001A69B5">
        <w:t xml:space="preserve"> den typen utdanning Lånekassen </w:t>
      </w:r>
      <w:proofErr w:type="spellStart"/>
      <w:r w:rsidRPr="001A69B5">
        <w:t>vanlegvis</w:t>
      </w:r>
      <w:proofErr w:type="spellEnd"/>
      <w:r w:rsidRPr="001A69B5">
        <w:t xml:space="preserve"> gir utdanningsstøtte til. Ei </w:t>
      </w:r>
      <w:proofErr w:type="spellStart"/>
      <w:r w:rsidRPr="001A69B5">
        <w:t>særskild</w:t>
      </w:r>
      <w:proofErr w:type="spellEnd"/>
      <w:r w:rsidRPr="001A69B5">
        <w:t xml:space="preserve"> ordning for denne gruppa helsepersonell må derfor </w:t>
      </w:r>
      <w:proofErr w:type="spellStart"/>
      <w:r w:rsidRPr="001A69B5">
        <w:t>vurderast</w:t>
      </w:r>
      <w:proofErr w:type="spellEnd"/>
      <w:r w:rsidRPr="001A69B5">
        <w:t xml:space="preserve"> </w:t>
      </w:r>
      <w:proofErr w:type="spellStart"/>
      <w:r w:rsidRPr="001A69B5">
        <w:t>nærmare</w:t>
      </w:r>
      <w:proofErr w:type="spellEnd"/>
      <w:r w:rsidRPr="001A69B5">
        <w:t xml:space="preserve">. Kunnskapsdepartementet har </w:t>
      </w:r>
      <w:proofErr w:type="spellStart"/>
      <w:r w:rsidRPr="001A69B5">
        <w:t>teke</w:t>
      </w:r>
      <w:proofErr w:type="spellEnd"/>
      <w:r w:rsidRPr="001A69B5">
        <w:t xml:space="preserve"> kontakt med Helse- og omsorgsdepartementet om budsjettmessige </w:t>
      </w:r>
      <w:proofErr w:type="spellStart"/>
      <w:r w:rsidRPr="001A69B5">
        <w:t>konsekvensar</w:t>
      </w:r>
      <w:proofErr w:type="spellEnd"/>
      <w:r w:rsidRPr="001A69B5">
        <w:t xml:space="preserve"> av forslag til løysing.</w:t>
      </w:r>
    </w:p>
    <w:p w14:paraId="2060C59D"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B89D4E1" w14:textId="77777777" w:rsidR="000513CD" w:rsidRPr="001A69B5" w:rsidRDefault="0009509B" w:rsidP="001A69B5">
      <w:pPr>
        <w:pStyle w:val="avsnitt-undertittel"/>
      </w:pPr>
      <w:r w:rsidRPr="001A69B5">
        <w:t xml:space="preserve">Vedtak nr. 285, 14. desember 2020 Prosjektering av nye lokale for </w:t>
      </w:r>
      <w:proofErr w:type="spellStart"/>
      <w:r w:rsidRPr="001A69B5">
        <w:t>Griegakademiet</w:t>
      </w:r>
      <w:proofErr w:type="spellEnd"/>
    </w:p>
    <w:p w14:paraId="31B88219" w14:textId="77777777" w:rsidR="000513CD" w:rsidRPr="001A69B5" w:rsidRDefault="0009509B" w:rsidP="001A69B5">
      <w:pPr>
        <w:pStyle w:val="blokksit"/>
      </w:pPr>
      <w:r w:rsidRPr="001A69B5">
        <w:rPr>
          <w:rStyle w:val="kursiv"/>
        </w:rPr>
        <w:t xml:space="preserve">«Stortinget ber regjeringen sørge for at UiB får anledning til å bruke egne avsatte midler til å fortsette prosjekteringen av nye lokaler for </w:t>
      </w:r>
      <w:proofErr w:type="spellStart"/>
      <w:r w:rsidRPr="001A69B5">
        <w:rPr>
          <w:rStyle w:val="kursiv"/>
        </w:rPr>
        <w:t>Griegakademiet</w:t>
      </w:r>
      <w:proofErr w:type="spellEnd"/>
      <w:r w:rsidRPr="001A69B5">
        <w:rPr>
          <w:rStyle w:val="kursiv"/>
        </w:rPr>
        <w:t xml:space="preserve"> i samarbeid med Statsbygg.»</w:t>
      </w:r>
    </w:p>
    <w:p w14:paraId="0E63C211"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(2020–2021), jf. </w:t>
      </w:r>
      <w:proofErr w:type="spellStart"/>
      <w:r w:rsidRPr="001A69B5">
        <w:t>Innst</w:t>
      </w:r>
      <w:proofErr w:type="spellEnd"/>
      <w:r w:rsidRPr="001A69B5">
        <w:t>. 12 S (2020–2021).</w:t>
      </w:r>
    </w:p>
    <w:p w14:paraId="2418B682" w14:textId="77777777" w:rsidR="000513CD" w:rsidRPr="001A69B5" w:rsidRDefault="0009509B" w:rsidP="001A69B5">
      <w:r w:rsidRPr="001A69B5">
        <w:t xml:space="preserve">Kunnskapsdepartementet har hatt dialog med Universitetet i Bergen og Statsbygg, og universitetet har stadfesta at </w:t>
      </w:r>
      <w:proofErr w:type="spellStart"/>
      <w:r w:rsidRPr="001A69B5">
        <w:t>dei</w:t>
      </w:r>
      <w:proofErr w:type="spellEnd"/>
      <w:r w:rsidRPr="001A69B5">
        <w:t xml:space="preserve"> vil </w:t>
      </w:r>
      <w:proofErr w:type="spellStart"/>
      <w:r w:rsidRPr="001A69B5">
        <w:t>halde</w:t>
      </w:r>
      <w:proofErr w:type="spellEnd"/>
      <w:r w:rsidRPr="001A69B5">
        <w:t xml:space="preserve"> fram med å prosjektere bygget i 2021 og 2022 </w:t>
      </w:r>
      <w:proofErr w:type="spellStart"/>
      <w:r w:rsidRPr="001A69B5">
        <w:t>innanfor</w:t>
      </w:r>
      <w:proofErr w:type="spellEnd"/>
      <w:r w:rsidRPr="001A69B5">
        <w:t xml:space="preserve"> </w:t>
      </w:r>
      <w:proofErr w:type="spellStart"/>
      <w:r w:rsidRPr="001A69B5">
        <w:t>gjeldande</w:t>
      </w:r>
      <w:proofErr w:type="spellEnd"/>
      <w:r w:rsidRPr="001A69B5">
        <w:t xml:space="preserve"> rammer. Kunnskapsdepartementet har gitt Statsbygg i oppdrag å </w:t>
      </w:r>
      <w:proofErr w:type="spellStart"/>
      <w:r w:rsidRPr="001A69B5">
        <w:t>vidareføre</w:t>
      </w:r>
      <w:proofErr w:type="spellEnd"/>
      <w:r w:rsidRPr="001A69B5">
        <w:t xml:space="preserve"> prosjektet Nytt bygg for </w:t>
      </w:r>
      <w:proofErr w:type="spellStart"/>
      <w:r w:rsidRPr="001A69B5">
        <w:t>Griegakademiet</w:t>
      </w:r>
      <w:proofErr w:type="spellEnd"/>
      <w:r w:rsidRPr="001A69B5">
        <w:t xml:space="preserve"> fram til ferdig forprosjekt.</w:t>
      </w:r>
    </w:p>
    <w:p w14:paraId="631E52C5" w14:textId="77777777" w:rsidR="000513CD" w:rsidRPr="001A69B5" w:rsidRDefault="0009509B" w:rsidP="001A69B5">
      <w:r w:rsidRPr="001A69B5">
        <w:t xml:space="preserve">Kunnskapsdepartementet meiner at med dette er vedtak nr. 285, 14. desember 2020, </w:t>
      </w:r>
      <w:proofErr w:type="spellStart"/>
      <w:r w:rsidRPr="001A69B5">
        <w:t>følgt</w:t>
      </w:r>
      <w:proofErr w:type="spellEnd"/>
      <w:r w:rsidRPr="001A69B5">
        <w:t xml:space="preserve"> opp.</w:t>
      </w:r>
    </w:p>
    <w:p w14:paraId="1D5A3C97" w14:textId="77777777" w:rsidR="000513CD" w:rsidRPr="001A69B5" w:rsidRDefault="0009509B" w:rsidP="001A69B5">
      <w:pPr>
        <w:pStyle w:val="avsnitt-undertittel"/>
      </w:pPr>
      <w:r w:rsidRPr="001A69B5">
        <w:t>Vedtak nr. 286, 14. desember 2020 Nybygg for Studentersamfundet i Trondhjem</w:t>
      </w:r>
    </w:p>
    <w:p w14:paraId="29D32B59" w14:textId="77777777" w:rsidR="000513CD" w:rsidRPr="001A69B5" w:rsidRDefault="0009509B" w:rsidP="001A69B5">
      <w:pPr>
        <w:pStyle w:val="blokksit"/>
      </w:pPr>
      <w:r w:rsidRPr="001A69B5">
        <w:rPr>
          <w:rStyle w:val="kursiv"/>
        </w:rPr>
        <w:t>«Stortinget ber regjeringen gå i dialog med Studentersamfundet i Trondhjem om planene for nybygg og komme tilbake til Stortinget i forbindelse med revidert nasjonalbudsjett for 2021.»</w:t>
      </w:r>
    </w:p>
    <w:p w14:paraId="2532BB8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 S (2020–2021), jf. </w:t>
      </w:r>
      <w:proofErr w:type="spellStart"/>
      <w:r w:rsidRPr="001A69B5">
        <w:t>Innst</w:t>
      </w:r>
      <w:proofErr w:type="spellEnd"/>
      <w:r w:rsidRPr="001A69B5">
        <w:t>. 12 S (2020–2021).</w:t>
      </w:r>
    </w:p>
    <w:p w14:paraId="26517E8B" w14:textId="77777777" w:rsidR="000513CD" w:rsidRPr="001A69B5" w:rsidRDefault="0009509B" w:rsidP="001A69B5">
      <w:r w:rsidRPr="001A69B5">
        <w:t xml:space="preserve">Kunnskapsdepartementet har hatt møte med Studentersamfundet om </w:t>
      </w:r>
      <w:proofErr w:type="spellStart"/>
      <w:r w:rsidRPr="001A69B5">
        <w:t>planane</w:t>
      </w:r>
      <w:proofErr w:type="spellEnd"/>
      <w:r w:rsidRPr="001A69B5">
        <w:t xml:space="preserve"> for nybygg. Departementet viser til regjeringa sitt forslag i Revidert nasjonalbudsjett 2021, jf. </w:t>
      </w:r>
      <w:proofErr w:type="spellStart"/>
      <w:r w:rsidRPr="001A69B5">
        <w:t>Innst</w:t>
      </w:r>
      <w:proofErr w:type="spellEnd"/>
      <w:r w:rsidRPr="001A69B5">
        <w:t xml:space="preserve">. 600 S (2020–2021) og </w:t>
      </w:r>
      <w:proofErr w:type="spellStart"/>
      <w:r w:rsidRPr="001A69B5">
        <w:t>Prop</w:t>
      </w:r>
      <w:proofErr w:type="spellEnd"/>
      <w:r w:rsidRPr="001A69B5">
        <w:t xml:space="preserve">. 195 S (2020–2021). Studentersamfundet i Trondhjem </w:t>
      </w:r>
      <w:proofErr w:type="spellStart"/>
      <w:r w:rsidRPr="001A69B5">
        <w:t>fekk</w:t>
      </w:r>
      <w:proofErr w:type="spellEnd"/>
      <w:r w:rsidRPr="001A69B5">
        <w:t xml:space="preserve"> i tråd med dette </w:t>
      </w:r>
      <w:proofErr w:type="spellStart"/>
      <w:r w:rsidRPr="001A69B5">
        <w:t>eit</w:t>
      </w:r>
      <w:proofErr w:type="spellEnd"/>
      <w:r w:rsidRPr="001A69B5">
        <w:t xml:space="preserve"> </w:t>
      </w:r>
      <w:proofErr w:type="spellStart"/>
      <w:r w:rsidRPr="001A69B5">
        <w:t>tilskot</w:t>
      </w:r>
      <w:proofErr w:type="spellEnd"/>
      <w:r w:rsidRPr="001A69B5">
        <w:t xml:space="preserve"> på 10 mill. kroner som </w:t>
      </w:r>
      <w:proofErr w:type="spellStart"/>
      <w:r w:rsidRPr="001A69B5">
        <w:t>eit</w:t>
      </w:r>
      <w:proofErr w:type="spellEnd"/>
      <w:r w:rsidRPr="001A69B5">
        <w:t xml:space="preserve"> bidrag til å finansiere </w:t>
      </w:r>
      <w:proofErr w:type="spellStart"/>
      <w:r w:rsidRPr="001A69B5">
        <w:t>eit</w:t>
      </w:r>
      <w:proofErr w:type="spellEnd"/>
      <w:r w:rsidRPr="001A69B5">
        <w:t xml:space="preserve"> nybygg.</w:t>
      </w:r>
    </w:p>
    <w:p w14:paraId="1F705312" w14:textId="77777777" w:rsidR="000513CD" w:rsidRPr="001A69B5" w:rsidRDefault="0009509B" w:rsidP="001A69B5">
      <w:r w:rsidRPr="001A69B5">
        <w:t xml:space="preserve">Kunnskapsdepartementet meiner at med dette er vedtak </w:t>
      </w:r>
      <w:proofErr w:type="spellStart"/>
      <w:r w:rsidRPr="001A69B5">
        <w:t>nr</w:t>
      </w:r>
      <w:proofErr w:type="spellEnd"/>
      <w:r w:rsidRPr="001A69B5">
        <w:t xml:space="preserve">, 286, 14. desember 2020, </w:t>
      </w:r>
      <w:proofErr w:type="spellStart"/>
      <w:r w:rsidRPr="001A69B5">
        <w:t>følgt</w:t>
      </w:r>
      <w:proofErr w:type="spellEnd"/>
      <w:r w:rsidRPr="001A69B5">
        <w:t xml:space="preserve"> opp.</w:t>
      </w:r>
    </w:p>
    <w:p w14:paraId="332F9256" w14:textId="77777777" w:rsidR="000513CD" w:rsidRPr="001A69B5" w:rsidRDefault="0009509B" w:rsidP="001A69B5">
      <w:pPr>
        <w:pStyle w:val="avsnitt-undertittel"/>
      </w:pPr>
      <w:r w:rsidRPr="001A69B5">
        <w:t xml:space="preserve">Vedtak nr. 543, 19. januar 2021: Inntektsbortfall for </w:t>
      </w:r>
      <w:proofErr w:type="spellStart"/>
      <w:r w:rsidRPr="001A69B5">
        <w:t>studentar</w:t>
      </w:r>
      <w:proofErr w:type="spellEnd"/>
    </w:p>
    <w:p w14:paraId="430DBAF1" w14:textId="77777777" w:rsidR="000513CD" w:rsidRPr="001A69B5" w:rsidRDefault="0009509B" w:rsidP="001A69B5">
      <w:pPr>
        <w:pStyle w:val="blokksit"/>
      </w:pPr>
      <w:r w:rsidRPr="001A69B5">
        <w:rPr>
          <w:rStyle w:val="kursiv"/>
        </w:rPr>
        <w:t>«Stortinget ber regjeringen raskest mulig opprette en krisestøtteordning for studenter som har opplevd inntektstap grunnet koronapandemien i vårsemesteret 2021.Ordningen skal være mer tilgjengelig og ha en høyere stipendandel enn ordningen våren 2020 og ta utgangspunkt fra en ramme hvor stipendene utgjør 1 mrd. kroner.»</w:t>
      </w:r>
    </w:p>
    <w:p w14:paraId="00C99741"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utgreiingar</w:t>
      </w:r>
      <w:proofErr w:type="spellEnd"/>
      <w:r w:rsidRPr="001A69B5">
        <w:t xml:space="preserve"> </w:t>
      </w:r>
      <w:proofErr w:type="spellStart"/>
      <w:r w:rsidRPr="001A69B5">
        <w:t>frå</w:t>
      </w:r>
      <w:proofErr w:type="spellEnd"/>
      <w:r w:rsidRPr="001A69B5">
        <w:t xml:space="preserve"> statsministeren og helse- og omsorgsministeren om handteringa av covid-19-pandemien og status for vaksinearbeidet (</w:t>
      </w:r>
      <w:proofErr w:type="spellStart"/>
      <w:r w:rsidRPr="001A69B5">
        <w:t>utgreiingane</w:t>
      </w:r>
      <w:proofErr w:type="spellEnd"/>
      <w:r w:rsidRPr="001A69B5">
        <w:t xml:space="preserve"> vart </w:t>
      </w:r>
      <w:proofErr w:type="spellStart"/>
      <w:r w:rsidRPr="001A69B5">
        <w:t>haldne</w:t>
      </w:r>
      <w:proofErr w:type="spellEnd"/>
      <w:r w:rsidRPr="001A69B5">
        <w:t xml:space="preserve"> i stortingsmøte 18. januar 2021).</w:t>
      </w:r>
    </w:p>
    <w:p w14:paraId="50BC5B13" w14:textId="77777777" w:rsidR="000513CD" w:rsidRPr="001A69B5" w:rsidRDefault="0009509B" w:rsidP="001A69B5">
      <w:r w:rsidRPr="001A69B5">
        <w:t xml:space="preserve">Departementet viser til omtale i </w:t>
      </w:r>
      <w:proofErr w:type="spellStart"/>
      <w:r w:rsidRPr="001A69B5">
        <w:t>Prop</w:t>
      </w:r>
      <w:proofErr w:type="spellEnd"/>
      <w:r w:rsidRPr="001A69B5">
        <w:t xml:space="preserve">. 79 S (2020–2021) og regjeringas studentpakke. </w:t>
      </w:r>
      <w:proofErr w:type="spellStart"/>
      <w:r w:rsidRPr="001A69B5">
        <w:t>Studentar</w:t>
      </w:r>
      <w:proofErr w:type="spellEnd"/>
      <w:r w:rsidRPr="001A69B5">
        <w:t xml:space="preserve"> som kan stadfeste at </w:t>
      </w:r>
      <w:proofErr w:type="spellStart"/>
      <w:r w:rsidRPr="001A69B5">
        <w:t>dei</w:t>
      </w:r>
      <w:proofErr w:type="spellEnd"/>
      <w:r w:rsidRPr="001A69B5">
        <w:t xml:space="preserve"> har mista inntekt på grunn av covid-19-pandemien, kunne våren 2021 søke om </w:t>
      </w:r>
      <w:proofErr w:type="spellStart"/>
      <w:r w:rsidRPr="001A69B5">
        <w:t>eit</w:t>
      </w:r>
      <w:proofErr w:type="spellEnd"/>
      <w:r w:rsidRPr="001A69B5">
        <w:t xml:space="preserve"> tilleggslån på 26 000 kroner. Av dette kan 10 400 kroner </w:t>
      </w:r>
      <w:proofErr w:type="spellStart"/>
      <w:r w:rsidRPr="001A69B5">
        <w:t>gjerast</w:t>
      </w:r>
      <w:proofErr w:type="spellEnd"/>
      <w:r w:rsidRPr="001A69B5">
        <w:t xml:space="preserve"> om til stipend på </w:t>
      </w:r>
      <w:proofErr w:type="spellStart"/>
      <w:r w:rsidRPr="001A69B5">
        <w:t>eit</w:t>
      </w:r>
      <w:proofErr w:type="spellEnd"/>
      <w:r w:rsidRPr="001A69B5">
        <w:t xml:space="preserve"> </w:t>
      </w:r>
      <w:proofErr w:type="spellStart"/>
      <w:r w:rsidRPr="001A69B5">
        <w:t>seinare</w:t>
      </w:r>
      <w:proofErr w:type="spellEnd"/>
      <w:r w:rsidRPr="001A69B5">
        <w:t xml:space="preserve"> tidspunkt. Stipendet er </w:t>
      </w:r>
      <w:proofErr w:type="spellStart"/>
      <w:r w:rsidRPr="001A69B5">
        <w:t>kostnadsrekna</w:t>
      </w:r>
      <w:proofErr w:type="spellEnd"/>
      <w:r w:rsidRPr="001A69B5">
        <w:t xml:space="preserve"> til 778 mill. kroner. Perioden for dokumentasjon av mista inntekt blei utvida med </w:t>
      </w:r>
      <w:proofErr w:type="spellStart"/>
      <w:r w:rsidRPr="001A69B5">
        <w:t>eit</w:t>
      </w:r>
      <w:proofErr w:type="spellEnd"/>
      <w:r w:rsidRPr="001A69B5">
        <w:t xml:space="preserve"> heilt år </w:t>
      </w:r>
      <w:proofErr w:type="spellStart"/>
      <w:r w:rsidRPr="001A69B5">
        <w:t>samanlikna</w:t>
      </w:r>
      <w:proofErr w:type="spellEnd"/>
      <w:r w:rsidRPr="001A69B5">
        <w:t xml:space="preserve"> med våren 2020. For våren 2021 har om lag 41 000 </w:t>
      </w:r>
      <w:proofErr w:type="spellStart"/>
      <w:r w:rsidRPr="001A69B5">
        <w:t>studentar</w:t>
      </w:r>
      <w:proofErr w:type="spellEnd"/>
      <w:r w:rsidRPr="001A69B5">
        <w:t xml:space="preserve"> søkt om tilleggslånet. Med </w:t>
      </w:r>
      <w:proofErr w:type="spellStart"/>
      <w:r w:rsidRPr="001A69B5">
        <w:t>eit</w:t>
      </w:r>
      <w:proofErr w:type="spellEnd"/>
      <w:r w:rsidRPr="001A69B5">
        <w:t xml:space="preserve"> </w:t>
      </w:r>
      <w:proofErr w:type="spellStart"/>
      <w:r w:rsidRPr="001A69B5">
        <w:t>lågare</w:t>
      </w:r>
      <w:proofErr w:type="spellEnd"/>
      <w:r w:rsidRPr="001A69B5">
        <w:t xml:space="preserve"> </w:t>
      </w:r>
      <w:proofErr w:type="spellStart"/>
      <w:r w:rsidRPr="001A69B5">
        <w:t>søkartal</w:t>
      </w:r>
      <w:proofErr w:type="spellEnd"/>
      <w:r w:rsidRPr="001A69B5">
        <w:t xml:space="preserve"> enn anslått er 40 mill. kroner omdisponert til sosiale </w:t>
      </w:r>
      <w:proofErr w:type="spellStart"/>
      <w:r w:rsidRPr="001A69B5">
        <w:t>lågterskeltilbod</w:t>
      </w:r>
      <w:proofErr w:type="spellEnd"/>
      <w:r w:rsidRPr="001A69B5">
        <w:t xml:space="preserve"> for </w:t>
      </w:r>
      <w:proofErr w:type="spellStart"/>
      <w:r w:rsidRPr="001A69B5">
        <w:t>studentar</w:t>
      </w:r>
      <w:proofErr w:type="spellEnd"/>
      <w:r w:rsidRPr="001A69B5">
        <w:t xml:space="preserve"> i samband med Revidert nasjonalbudsjett 2021. </w:t>
      </w:r>
      <w:proofErr w:type="spellStart"/>
      <w:r w:rsidRPr="001A69B5">
        <w:t>Fleire</w:t>
      </w:r>
      <w:proofErr w:type="spellEnd"/>
      <w:r w:rsidRPr="001A69B5">
        <w:t xml:space="preserve"> </w:t>
      </w:r>
      <w:proofErr w:type="spellStart"/>
      <w:r w:rsidRPr="001A69B5">
        <w:t>studentar</w:t>
      </w:r>
      <w:proofErr w:type="spellEnd"/>
      <w:r w:rsidRPr="001A69B5">
        <w:t xml:space="preserve"> har over lang tid hatt lite eller inga fysisk undervisning, og tiltaka har </w:t>
      </w:r>
      <w:proofErr w:type="spellStart"/>
      <w:r w:rsidRPr="001A69B5">
        <w:t>vore</w:t>
      </w:r>
      <w:proofErr w:type="spellEnd"/>
      <w:r w:rsidRPr="001A69B5">
        <w:t xml:space="preserve"> </w:t>
      </w:r>
      <w:proofErr w:type="spellStart"/>
      <w:r w:rsidRPr="001A69B5">
        <w:t>krevjande</w:t>
      </w:r>
      <w:proofErr w:type="spellEnd"/>
      <w:r w:rsidRPr="001A69B5">
        <w:t xml:space="preserve">. </w:t>
      </w:r>
      <w:proofErr w:type="spellStart"/>
      <w:r w:rsidRPr="001A69B5">
        <w:t>Midlane</w:t>
      </w:r>
      <w:proofErr w:type="spellEnd"/>
      <w:r w:rsidRPr="001A69B5">
        <w:t xml:space="preserve"> er tildelt via samskipnadene til ulike </w:t>
      </w:r>
      <w:proofErr w:type="spellStart"/>
      <w:r w:rsidRPr="001A69B5">
        <w:t>tilbod</w:t>
      </w:r>
      <w:proofErr w:type="spellEnd"/>
      <w:r w:rsidRPr="001A69B5">
        <w:t xml:space="preserve"> for </w:t>
      </w:r>
      <w:proofErr w:type="spellStart"/>
      <w:r w:rsidRPr="001A69B5">
        <w:t>studentane</w:t>
      </w:r>
      <w:proofErr w:type="spellEnd"/>
      <w:r w:rsidRPr="001A69B5">
        <w:t xml:space="preserve">, slik som </w:t>
      </w:r>
      <w:proofErr w:type="spellStart"/>
      <w:r w:rsidRPr="001A69B5">
        <w:t>studentorganisasjonar</w:t>
      </w:r>
      <w:proofErr w:type="spellEnd"/>
      <w:r w:rsidRPr="001A69B5">
        <w:t xml:space="preserve">, arrangement ved semesterstart og </w:t>
      </w:r>
      <w:proofErr w:type="spellStart"/>
      <w:r w:rsidRPr="001A69B5">
        <w:t>fadderveka</w:t>
      </w:r>
      <w:proofErr w:type="spellEnd"/>
      <w:r w:rsidRPr="001A69B5">
        <w:t xml:space="preserve"> </w:t>
      </w:r>
      <w:proofErr w:type="spellStart"/>
      <w:r w:rsidRPr="001A69B5">
        <w:t>hausten</w:t>
      </w:r>
      <w:proofErr w:type="spellEnd"/>
      <w:r w:rsidRPr="001A69B5">
        <w:t xml:space="preserve"> 2021 og andre lokale behov.</w:t>
      </w:r>
    </w:p>
    <w:p w14:paraId="64FEC629" w14:textId="77777777" w:rsidR="000513CD" w:rsidRPr="001A69B5" w:rsidRDefault="0009509B" w:rsidP="001A69B5">
      <w:r w:rsidRPr="001A69B5">
        <w:t xml:space="preserve">Utover ordninga for </w:t>
      </w:r>
      <w:proofErr w:type="spellStart"/>
      <w:r w:rsidRPr="001A69B5">
        <w:t>studentar</w:t>
      </w:r>
      <w:proofErr w:type="spellEnd"/>
      <w:r w:rsidRPr="001A69B5">
        <w:t xml:space="preserve"> som har mista inntekt, har regjeringa òg gjort </w:t>
      </w:r>
      <w:proofErr w:type="spellStart"/>
      <w:r w:rsidRPr="001A69B5">
        <w:t>tilpassingar</w:t>
      </w:r>
      <w:proofErr w:type="spellEnd"/>
      <w:r w:rsidRPr="001A69B5">
        <w:t xml:space="preserve"> som gir </w:t>
      </w:r>
      <w:proofErr w:type="spellStart"/>
      <w:r w:rsidRPr="001A69B5">
        <w:t>fleire</w:t>
      </w:r>
      <w:proofErr w:type="spellEnd"/>
      <w:r w:rsidRPr="001A69B5">
        <w:t xml:space="preserve"> </w:t>
      </w:r>
      <w:proofErr w:type="spellStart"/>
      <w:r w:rsidRPr="001A69B5">
        <w:t>studentar</w:t>
      </w:r>
      <w:proofErr w:type="spellEnd"/>
      <w:r w:rsidRPr="001A69B5">
        <w:t xml:space="preserve"> tilgang til </w:t>
      </w:r>
      <w:proofErr w:type="spellStart"/>
      <w:r w:rsidRPr="001A69B5">
        <w:t>utdanningsstøtteordningane</w:t>
      </w:r>
      <w:proofErr w:type="spellEnd"/>
      <w:r w:rsidRPr="001A69B5">
        <w:t xml:space="preserve">. </w:t>
      </w:r>
      <w:proofErr w:type="spellStart"/>
      <w:r w:rsidRPr="001A69B5">
        <w:t>Eit</w:t>
      </w:r>
      <w:proofErr w:type="spellEnd"/>
      <w:r w:rsidRPr="001A69B5">
        <w:t xml:space="preserve"> mellombels unntak </w:t>
      </w:r>
      <w:proofErr w:type="spellStart"/>
      <w:r w:rsidRPr="001A69B5">
        <w:t>frå</w:t>
      </w:r>
      <w:proofErr w:type="spellEnd"/>
      <w:r w:rsidRPr="001A69B5">
        <w:t xml:space="preserve"> </w:t>
      </w:r>
      <w:proofErr w:type="spellStart"/>
      <w:r w:rsidRPr="001A69B5">
        <w:t>bortebuarkavet</w:t>
      </w:r>
      <w:proofErr w:type="spellEnd"/>
      <w:r w:rsidRPr="001A69B5">
        <w:t xml:space="preserve"> for rett til </w:t>
      </w:r>
      <w:proofErr w:type="spellStart"/>
      <w:r w:rsidRPr="001A69B5">
        <w:t>einskilde</w:t>
      </w:r>
      <w:proofErr w:type="spellEnd"/>
      <w:r w:rsidRPr="001A69B5">
        <w:t xml:space="preserve"> stipend og lån er gjeninnført, og mellombels unntak </w:t>
      </w:r>
      <w:proofErr w:type="spellStart"/>
      <w:r w:rsidRPr="001A69B5">
        <w:t>frå</w:t>
      </w:r>
      <w:proofErr w:type="spellEnd"/>
      <w:r w:rsidRPr="001A69B5">
        <w:t xml:space="preserve"> inntektsgrenser ved behovsprøving av stipend er </w:t>
      </w:r>
      <w:proofErr w:type="spellStart"/>
      <w:r w:rsidRPr="001A69B5">
        <w:t>vidareført</w:t>
      </w:r>
      <w:proofErr w:type="spellEnd"/>
      <w:r w:rsidRPr="001A69B5">
        <w:t xml:space="preserve">. Regjeringa har òg skapt </w:t>
      </w:r>
      <w:proofErr w:type="spellStart"/>
      <w:r w:rsidRPr="001A69B5">
        <w:t>fleire</w:t>
      </w:r>
      <w:proofErr w:type="spellEnd"/>
      <w:r w:rsidRPr="001A69B5">
        <w:t xml:space="preserve"> studentjobbar ved å tildele 200 mill. kroner til å lønne </w:t>
      </w:r>
      <w:proofErr w:type="spellStart"/>
      <w:r w:rsidRPr="001A69B5">
        <w:t>studentar</w:t>
      </w:r>
      <w:proofErr w:type="spellEnd"/>
      <w:r w:rsidRPr="001A69B5">
        <w:t xml:space="preserve"> som skal gi </w:t>
      </w:r>
      <w:proofErr w:type="spellStart"/>
      <w:r w:rsidRPr="001A69B5">
        <w:t>fagleg</w:t>
      </w:r>
      <w:proofErr w:type="spellEnd"/>
      <w:r w:rsidRPr="001A69B5">
        <w:t xml:space="preserve"> og sosial oppfølging av andre </w:t>
      </w:r>
      <w:proofErr w:type="spellStart"/>
      <w:r w:rsidRPr="001A69B5">
        <w:t>studentar</w:t>
      </w:r>
      <w:proofErr w:type="spellEnd"/>
      <w:r w:rsidRPr="001A69B5">
        <w:t>.</w:t>
      </w:r>
    </w:p>
    <w:p w14:paraId="1D050B88" w14:textId="77777777" w:rsidR="000513CD" w:rsidRPr="001A69B5" w:rsidRDefault="0009509B" w:rsidP="001A69B5">
      <w:r w:rsidRPr="001A69B5">
        <w:t xml:space="preserve">Departementet meiner at vedtak nr. 543, 19. januar 2021 med dette er </w:t>
      </w:r>
      <w:proofErr w:type="spellStart"/>
      <w:r w:rsidRPr="001A69B5">
        <w:t>følgt</w:t>
      </w:r>
      <w:proofErr w:type="spellEnd"/>
      <w:r w:rsidRPr="001A69B5">
        <w:t xml:space="preserve"> opp.</w:t>
      </w:r>
    </w:p>
    <w:p w14:paraId="659824D0" w14:textId="77777777" w:rsidR="000513CD" w:rsidRPr="001A69B5" w:rsidRDefault="0009509B" w:rsidP="001A69B5">
      <w:pPr>
        <w:pStyle w:val="avsnitt-undertittel"/>
      </w:pPr>
      <w:r w:rsidRPr="001A69B5">
        <w:t xml:space="preserve">Vedtak nr. 684, 25. februar 2021: Finansiering av </w:t>
      </w:r>
      <w:proofErr w:type="spellStart"/>
      <w:r w:rsidRPr="001A69B5">
        <w:t>studieopphald</w:t>
      </w:r>
      <w:proofErr w:type="spellEnd"/>
      <w:r w:rsidRPr="001A69B5">
        <w:t xml:space="preserve"> i utlandet</w:t>
      </w:r>
    </w:p>
    <w:p w14:paraId="18C9398C" w14:textId="77777777" w:rsidR="000513CD" w:rsidRPr="001A69B5" w:rsidRDefault="0009509B" w:rsidP="001A69B5">
      <w:pPr>
        <w:pStyle w:val="blokksit"/>
      </w:pPr>
      <w:r w:rsidRPr="001A69B5">
        <w:rPr>
          <w:rStyle w:val="kursiv"/>
        </w:rPr>
        <w:t>«Stortinget ber regjeringen sikre gode finansieringsmekanismer for studieopphold i utlandet for å sikre lik tilgang uansett økonomisk bakgrunn – også til høyt rangerte læresteder.»</w:t>
      </w:r>
    </w:p>
    <w:p w14:paraId="7AB17E9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7 (2020–2021) </w:t>
      </w:r>
      <w:r w:rsidRPr="001A69B5">
        <w:rPr>
          <w:rStyle w:val="kursiv"/>
        </w:rPr>
        <w:t>En verden av muligheter – Internasjonal studentmobilitet i høyere utdanning</w:t>
      </w:r>
      <w:r w:rsidRPr="001A69B5">
        <w:t xml:space="preserve">, jf. </w:t>
      </w:r>
      <w:proofErr w:type="spellStart"/>
      <w:r w:rsidRPr="001A69B5">
        <w:t>Innst</w:t>
      </w:r>
      <w:proofErr w:type="spellEnd"/>
      <w:r w:rsidRPr="001A69B5">
        <w:t>. 247 S (2020–2021).</w:t>
      </w:r>
    </w:p>
    <w:p w14:paraId="0652FCD8" w14:textId="77777777" w:rsidR="000513CD" w:rsidRPr="001A69B5" w:rsidRDefault="0009509B" w:rsidP="001A69B5">
      <w:r w:rsidRPr="001A69B5">
        <w:t xml:space="preserve">For at </w:t>
      </w:r>
      <w:proofErr w:type="spellStart"/>
      <w:r w:rsidRPr="001A69B5">
        <w:t>fleire</w:t>
      </w:r>
      <w:proofErr w:type="spellEnd"/>
      <w:r w:rsidRPr="001A69B5">
        <w:t xml:space="preserve"> skal reise til </w:t>
      </w:r>
      <w:proofErr w:type="spellStart"/>
      <w:r w:rsidRPr="001A69B5">
        <w:t>ikkje-engelskspråklege</w:t>
      </w:r>
      <w:proofErr w:type="spellEnd"/>
      <w:r w:rsidRPr="001A69B5">
        <w:t xml:space="preserve"> land, foreslår regjeringa </w:t>
      </w:r>
      <w:proofErr w:type="spellStart"/>
      <w:r w:rsidRPr="001A69B5">
        <w:t>frå</w:t>
      </w:r>
      <w:proofErr w:type="spellEnd"/>
      <w:r w:rsidRPr="001A69B5">
        <w:t xml:space="preserve"> studieåret 2022–23 å innføre </w:t>
      </w:r>
      <w:proofErr w:type="spellStart"/>
      <w:r w:rsidRPr="001A69B5">
        <w:t>eit</w:t>
      </w:r>
      <w:proofErr w:type="spellEnd"/>
      <w:r w:rsidRPr="001A69B5">
        <w:t xml:space="preserve"> stipend til </w:t>
      </w:r>
      <w:proofErr w:type="spellStart"/>
      <w:r w:rsidRPr="001A69B5">
        <w:t>dei</w:t>
      </w:r>
      <w:proofErr w:type="spellEnd"/>
      <w:r w:rsidRPr="001A69B5">
        <w:t xml:space="preserve"> som studerer i </w:t>
      </w:r>
      <w:proofErr w:type="spellStart"/>
      <w:r w:rsidRPr="001A69B5">
        <w:t>einskilde</w:t>
      </w:r>
      <w:proofErr w:type="spellEnd"/>
      <w:r w:rsidRPr="001A69B5">
        <w:t xml:space="preserve"> prioriterte samarbeidsland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 Regjeringa vil òg endre praksisen ved valutajustering av det maksimale skulepengebeløpet i Lånekassen slik at </w:t>
      </w:r>
      <w:proofErr w:type="spellStart"/>
      <w:r w:rsidRPr="001A69B5">
        <w:t>studentar</w:t>
      </w:r>
      <w:proofErr w:type="spellEnd"/>
      <w:r w:rsidRPr="001A69B5">
        <w:t xml:space="preserve"> </w:t>
      </w:r>
      <w:proofErr w:type="spellStart"/>
      <w:r w:rsidRPr="001A69B5">
        <w:t>frå</w:t>
      </w:r>
      <w:proofErr w:type="spellEnd"/>
      <w:r w:rsidRPr="001A69B5">
        <w:t xml:space="preserve"> 2023 </w:t>
      </w:r>
      <w:proofErr w:type="spellStart"/>
      <w:r w:rsidRPr="001A69B5">
        <w:t>ikkje</w:t>
      </w:r>
      <w:proofErr w:type="spellEnd"/>
      <w:r w:rsidRPr="001A69B5">
        <w:t xml:space="preserve"> får utbetalt mindre som følge av ei styrkt krone. Sjå omtale under programkategori 07.80 Utdanningsstøtte.</w:t>
      </w:r>
    </w:p>
    <w:p w14:paraId="38BA99C0"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9A925D3" w14:textId="77777777" w:rsidR="000513CD" w:rsidRPr="001A69B5" w:rsidRDefault="0009509B" w:rsidP="001A69B5">
      <w:pPr>
        <w:pStyle w:val="avsnitt-undertittel"/>
      </w:pPr>
      <w:r w:rsidRPr="001A69B5">
        <w:t xml:space="preserve">Vedtak nr. 685, 25. februar 2021: </w:t>
      </w:r>
      <w:proofErr w:type="spellStart"/>
      <w:r w:rsidRPr="001A69B5">
        <w:t>Auka</w:t>
      </w:r>
      <w:proofErr w:type="spellEnd"/>
      <w:r w:rsidRPr="001A69B5">
        <w:t xml:space="preserve"> studiemobilitet for </w:t>
      </w:r>
      <w:proofErr w:type="spellStart"/>
      <w:r w:rsidRPr="001A69B5">
        <w:t>studentar</w:t>
      </w:r>
      <w:proofErr w:type="spellEnd"/>
      <w:r w:rsidRPr="001A69B5">
        <w:t xml:space="preserve"> med tilretteleggingsbehov</w:t>
      </w:r>
    </w:p>
    <w:p w14:paraId="191D1002" w14:textId="77777777" w:rsidR="000513CD" w:rsidRPr="001A69B5" w:rsidRDefault="0009509B" w:rsidP="001A69B5">
      <w:pPr>
        <w:pStyle w:val="blokksit"/>
      </w:pPr>
      <w:r w:rsidRPr="001A69B5">
        <w:rPr>
          <w:rStyle w:val="kursiv"/>
        </w:rPr>
        <w:t>«Stortinget ber regjeringen foreslå virksomme tiltak for økt studiemobilitet blant studenter med et tilretteleggingsbehov.»</w:t>
      </w:r>
    </w:p>
    <w:p w14:paraId="0AFBD5FA"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7 (2020–2021) </w:t>
      </w:r>
      <w:r w:rsidRPr="001A69B5">
        <w:rPr>
          <w:rStyle w:val="kursiv"/>
        </w:rPr>
        <w:t>En verden av muligheter – Internasjonal studentmobilitet i høyere utdanning</w:t>
      </w:r>
      <w:r w:rsidRPr="001A69B5">
        <w:t xml:space="preserve">, jf. </w:t>
      </w:r>
      <w:proofErr w:type="spellStart"/>
      <w:r w:rsidRPr="001A69B5">
        <w:t>Innst</w:t>
      </w:r>
      <w:proofErr w:type="spellEnd"/>
      <w:r w:rsidRPr="001A69B5">
        <w:t>. 247 S (2020–2021).</w:t>
      </w:r>
    </w:p>
    <w:p w14:paraId="7A4C829A" w14:textId="77777777" w:rsidR="000513CD" w:rsidRPr="001A69B5" w:rsidRDefault="0009509B" w:rsidP="001A69B5">
      <w:r w:rsidRPr="001A69B5">
        <w:t xml:space="preserve">Oppfølginga av dette oppmodingsvedtaket er under arbeid i samarbeid med relevante departement.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43B4348" w14:textId="77777777" w:rsidR="000513CD" w:rsidRPr="001A69B5" w:rsidRDefault="0009509B" w:rsidP="001A69B5">
      <w:pPr>
        <w:pStyle w:val="avsnitt-undertittel"/>
      </w:pPr>
      <w:r w:rsidRPr="001A69B5">
        <w:t xml:space="preserve">Vedtak nr. 687, 25. februar 2021: Betre </w:t>
      </w:r>
      <w:proofErr w:type="spellStart"/>
      <w:r w:rsidRPr="001A69B5">
        <w:t>godkjenningsordningar</w:t>
      </w:r>
      <w:proofErr w:type="spellEnd"/>
      <w:r w:rsidRPr="001A69B5">
        <w:t xml:space="preserve"> for </w:t>
      </w:r>
      <w:proofErr w:type="spellStart"/>
      <w:r w:rsidRPr="001A69B5">
        <w:t>utanlandsk</w:t>
      </w:r>
      <w:proofErr w:type="spellEnd"/>
      <w:r w:rsidRPr="001A69B5">
        <w:t xml:space="preserve"> utdanning</w:t>
      </w:r>
    </w:p>
    <w:p w14:paraId="50910C61" w14:textId="77777777" w:rsidR="000513CD" w:rsidRPr="001A69B5" w:rsidRDefault="0009509B" w:rsidP="001A69B5">
      <w:pPr>
        <w:pStyle w:val="blokksit"/>
      </w:pPr>
      <w:r w:rsidRPr="001A69B5">
        <w:rPr>
          <w:rStyle w:val="kursiv"/>
        </w:rPr>
        <w:t>«Stortinget ber regjeringen videreutvikle enklere, raskere og mer forutsigbare godkjenningsordninger for utenlandsk utdanning og kompetanse.»</w:t>
      </w:r>
    </w:p>
    <w:p w14:paraId="6794BC4E"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7 (2020–2021) </w:t>
      </w:r>
      <w:r w:rsidRPr="001A69B5">
        <w:rPr>
          <w:rStyle w:val="kursiv"/>
        </w:rPr>
        <w:t>En verden av muligheter – Internasjonal studentmobilitet i høyere utdanning</w:t>
      </w:r>
      <w:r w:rsidRPr="001A69B5">
        <w:t xml:space="preserve">, jf. </w:t>
      </w:r>
      <w:proofErr w:type="spellStart"/>
      <w:r w:rsidRPr="001A69B5">
        <w:t>Innst</w:t>
      </w:r>
      <w:proofErr w:type="spellEnd"/>
      <w:r w:rsidRPr="001A69B5">
        <w:t>. 247 S (2020–2021).</w:t>
      </w:r>
    </w:p>
    <w:p w14:paraId="5008D8B9" w14:textId="77777777" w:rsidR="000513CD" w:rsidRPr="001A69B5" w:rsidRDefault="0009509B" w:rsidP="001A69B5">
      <w:r w:rsidRPr="001A69B5">
        <w:t xml:space="preserve">Oppfølginga av dette oppmodingsvedtaket er under arbeid i samarbeid med relevante departement.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7E6F099E" w14:textId="77777777" w:rsidR="000513CD" w:rsidRPr="001A69B5" w:rsidRDefault="0009509B" w:rsidP="001A69B5">
      <w:pPr>
        <w:pStyle w:val="avsnitt-undertittel"/>
      </w:pPr>
      <w:r w:rsidRPr="001A69B5">
        <w:t xml:space="preserve">Vedtak nr. 689, 25. februar 2021: </w:t>
      </w:r>
      <w:proofErr w:type="spellStart"/>
      <w:r w:rsidRPr="001A69B5">
        <w:t>Likare</w:t>
      </w:r>
      <w:proofErr w:type="spellEnd"/>
      <w:r w:rsidRPr="001A69B5">
        <w:t xml:space="preserve"> konkurranse om </w:t>
      </w:r>
      <w:proofErr w:type="spellStart"/>
      <w:r w:rsidRPr="001A69B5">
        <w:t>studieplassar</w:t>
      </w:r>
      <w:proofErr w:type="spellEnd"/>
      <w:r w:rsidRPr="001A69B5">
        <w:t xml:space="preserve"> ved opptak til </w:t>
      </w:r>
      <w:proofErr w:type="spellStart"/>
      <w:r w:rsidRPr="001A69B5">
        <w:t>høgare</w:t>
      </w:r>
      <w:proofErr w:type="spellEnd"/>
      <w:r w:rsidRPr="001A69B5">
        <w:t xml:space="preserve"> utdanning i 2021</w:t>
      </w:r>
    </w:p>
    <w:p w14:paraId="04D0FF7E" w14:textId="77777777" w:rsidR="000513CD" w:rsidRPr="001A69B5" w:rsidRDefault="0009509B" w:rsidP="001A69B5">
      <w:pPr>
        <w:pStyle w:val="blokksit"/>
      </w:pPr>
      <w:r w:rsidRPr="001A69B5">
        <w:rPr>
          <w:rStyle w:val="kursiv"/>
        </w:rPr>
        <w:t>«Stortinget ber regjeringen vurdere utjevnende tiltak for å bidra til likere konkurranse om studieplasser ved opptak til høyere utdanning i 2021.»</w:t>
      </w:r>
    </w:p>
    <w:p w14:paraId="60E63972"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8:98 (2020–2021) </w:t>
      </w:r>
      <w:r w:rsidRPr="001A69B5">
        <w:rPr>
          <w:rStyle w:val="kursiv"/>
        </w:rPr>
        <w:t xml:space="preserve">Representantforslag fra stortingsrepresentantene Mona Fagerås, Nicholas Wilkinson, Torgeir </w:t>
      </w:r>
      <w:proofErr w:type="spellStart"/>
      <w:r w:rsidRPr="001A69B5">
        <w:rPr>
          <w:rStyle w:val="kursiv"/>
        </w:rPr>
        <w:t>Knag</w:t>
      </w:r>
      <w:proofErr w:type="spellEnd"/>
      <w:r w:rsidRPr="001A69B5">
        <w:rPr>
          <w:rStyle w:val="kursiv"/>
        </w:rPr>
        <w:t xml:space="preserve"> Fylkesnes, Freddy André </w:t>
      </w:r>
      <w:proofErr w:type="spellStart"/>
      <w:r w:rsidRPr="001A69B5">
        <w:rPr>
          <w:rStyle w:val="kursiv"/>
        </w:rPr>
        <w:t>Øvstegård</w:t>
      </w:r>
      <w:proofErr w:type="spellEnd"/>
      <w:r w:rsidRPr="001A69B5">
        <w:rPr>
          <w:rStyle w:val="kursiv"/>
        </w:rPr>
        <w:t>, Karin Andersen og Lars Haltbrekken om å avlyse sentralt gitte eksamener våren 2021</w:t>
      </w:r>
      <w:r w:rsidRPr="001A69B5">
        <w:t xml:space="preserve">, jf. </w:t>
      </w:r>
      <w:proofErr w:type="spellStart"/>
      <w:r w:rsidRPr="001A69B5">
        <w:t>Innst</w:t>
      </w:r>
      <w:proofErr w:type="spellEnd"/>
      <w:r w:rsidRPr="001A69B5">
        <w:t>. 250 S (2020–2021).</w:t>
      </w:r>
    </w:p>
    <w:p w14:paraId="7B36BED9" w14:textId="77777777" w:rsidR="000513CD" w:rsidRPr="001A69B5" w:rsidRDefault="0009509B" w:rsidP="001A69B5">
      <w:r w:rsidRPr="001A69B5">
        <w:t xml:space="preserve">I februar 2021 bad Kunnskapsdepartementet Unit om å sjå på </w:t>
      </w:r>
      <w:proofErr w:type="spellStart"/>
      <w:r w:rsidRPr="001A69B5">
        <w:t>moglege</w:t>
      </w:r>
      <w:proofErr w:type="spellEnd"/>
      <w:r w:rsidRPr="001A69B5">
        <w:t xml:space="preserve"> </w:t>
      </w:r>
      <w:proofErr w:type="spellStart"/>
      <w:r w:rsidRPr="001A69B5">
        <w:t>endringar</w:t>
      </w:r>
      <w:proofErr w:type="spellEnd"/>
      <w:r w:rsidRPr="001A69B5">
        <w:t xml:space="preserve"> i opptakssystemet for </w:t>
      </w:r>
      <w:proofErr w:type="spellStart"/>
      <w:r w:rsidRPr="001A69B5">
        <w:t>hausten</w:t>
      </w:r>
      <w:proofErr w:type="spellEnd"/>
      <w:r w:rsidRPr="001A69B5">
        <w:t xml:space="preserve"> 2021 etter at eksamen blei avlyst. Unit leverte </w:t>
      </w:r>
      <w:proofErr w:type="spellStart"/>
      <w:r w:rsidRPr="001A69B5">
        <w:t>ein</w:t>
      </w:r>
      <w:proofErr w:type="spellEnd"/>
      <w:r w:rsidRPr="001A69B5">
        <w:t xml:space="preserve"> rapport der </w:t>
      </w:r>
      <w:proofErr w:type="spellStart"/>
      <w:r w:rsidRPr="001A69B5">
        <w:t>dei</w:t>
      </w:r>
      <w:proofErr w:type="spellEnd"/>
      <w:r w:rsidRPr="001A69B5">
        <w:t xml:space="preserve"> vurderte ulike endringsforslag. Unit konkluderte med at alle </w:t>
      </w:r>
      <w:proofErr w:type="spellStart"/>
      <w:r w:rsidRPr="001A69B5">
        <w:t>modellane</w:t>
      </w:r>
      <w:proofErr w:type="spellEnd"/>
      <w:r w:rsidRPr="001A69B5">
        <w:t xml:space="preserve"> ville hatt uheldige </w:t>
      </w:r>
      <w:proofErr w:type="spellStart"/>
      <w:r w:rsidRPr="001A69B5">
        <w:t>konsekvensar</w:t>
      </w:r>
      <w:proofErr w:type="spellEnd"/>
      <w:r w:rsidRPr="001A69B5">
        <w:t xml:space="preserve"> for </w:t>
      </w:r>
      <w:proofErr w:type="spellStart"/>
      <w:r w:rsidRPr="001A69B5">
        <w:t>einskilde</w:t>
      </w:r>
      <w:proofErr w:type="spellEnd"/>
      <w:r w:rsidRPr="001A69B5">
        <w:t xml:space="preserve"> grupper, òg for </w:t>
      </w:r>
      <w:proofErr w:type="spellStart"/>
      <w:r w:rsidRPr="001A69B5">
        <w:t>nokre</w:t>
      </w:r>
      <w:proofErr w:type="spellEnd"/>
      <w:r w:rsidRPr="001A69B5">
        <w:t xml:space="preserve"> av </w:t>
      </w:r>
      <w:proofErr w:type="spellStart"/>
      <w:r w:rsidRPr="001A69B5">
        <w:t>søkarane</w:t>
      </w:r>
      <w:proofErr w:type="spellEnd"/>
      <w:r w:rsidRPr="001A69B5">
        <w:t xml:space="preserve"> i den gruppa </w:t>
      </w:r>
      <w:proofErr w:type="spellStart"/>
      <w:r w:rsidRPr="001A69B5">
        <w:t>endringane</w:t>
      </w:r>
      <w:proofErr w:type="spellEnd"/>
      <w:r w:rsidRPr="001A69B5">
        <w:t xml:space="preserve"> var tenkt å hjelpe. Kunnskapsdepartementet konkluderte med å følge Units </w:t>
      </w:r>
      <w:proofErr w:type="spellStart"/>
      <w:r w:rsidRPr="001A69B5">
        <w:t>tilrådingar</w:t>
      </w:r>
      <w:proofErr w:type="spellEnd"/>
      <w:r w:rsidRPr="001A69B5">
        <w:t xml:space="preserve"> om å gjennomføre opptaket som planlagt og </w:t>
      </w:r>
      <w:proofErr w:type="spellStart"/>
      <w:r w:rsidRPr="001A69B5">
        <w:t>utan</w:t>
      </w:r>
      <w:proofErr w:type="spellEnd"/>
      <w:r w:rsidRPr="001A69B5">
        <w:t xml:space="preserve"> </w:t>
      </w:r>
      <w:proofErr w:type="spellStart"/>
      <w:r w:rsidRPr="001A69B5">
        <w:t>endringar</w:t>
      </w:r>
      <w:proofErr w:type="spellEnd"/>
      <w:r w:rsidRPr="001A69B5">
        <w:t>.</w:t>
      </w:r>
    </w:p>
    <w:p w14:paraId="7E44955F" w14:textId="77777777" w:rsidR="000513CD" w:rsidRPr="001A69B5" w:rsidRDefault="0009509B" w:rsidP="001A69B5">
      <w:r w:rsidRPr="001A69B5">
        <w:t xml:space="preserve">Departementet meiner at vedtak nr. 689, 25. februar 2021 med dette er </w:t>
      </w:r>
      <w:proofErr w:type="spellStart"/>
      <w:r w:rsidRPr="001A69B5">
        <w:t>følgt</w:t>
      </w:r>
      <w:proofErr w:type="spellEnd"/>
      <w:r w:rsidRPr="001A69B5">
        <w:t xml:space="preserve"> opp.</w:t>
      </w:r>
    </w:p>
    <w:p w14:paraId="2823582C" w14:textId="77777777" w:rsidR="000513CD" w:rsidRPr="001A69B5" w:rsidRDefault="0009509B" w:rsidP="001A69B5">
      <w:pPr>
        <w:pStyle w:val="avsnitt-undertittel"/>
      </w:pPr>
      <w:r w:rsidRPr="001A69B5">
        <w:t xml:space="preserve">Vedtak nr. 734, 11. mars 2021 </w:t>
      </w:r>
      <w:proofErr w:type="spellStart"/>
      <w:r w:rsidRPr="001A69B5">
        <w:t>Studieplassar</w:t>
      </w:r>
      <w:proofErr w:type="spellEnd"/>
      <w:r w:rsidRPr="001A69B5">
        <w:t xml:space="preserve"> </w:t>
      </w:r>
      <w:proofErr w:type="spellStart"/>
      <w:r w:rsidRPr="001A69B5">
        <w:t>innanfor</w:t>
      </w:r>
      <w:proofErr w:type="spellEnd"/>
      <w:r w:rsidRPr="001A69B5">
        <w:t xml:space="preserve"> IKT-fag og realfag</w:t>
      </w:r>
    </w:p>
    <w:p w14:paraId="6EFA50CB" w14:textId="77777777" w:rsidR="000513CD" w:rsidRPr="001A69B5" w:rsidRDefault="0009509B" w:rsidP="001A69B5">
      <w:pPr>
        <w:pStyle w:val="blokksit"/>
      </w:pPr>
      <w:r w:rsidRPr="001A69B5">
        <w:rPr>
          <w:rStyle w:val="kursiv"/>
        </w:rPr>
        <w:t>«Stortinget ber regjeringen sikre økt antall studieplasser innenfor IKT-fag og realfag.»</w:t>
      </w:r>
    </w:p>
    <w:p w14:paraId="13FA8086"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5 (2020–2021) </w:t>
      </w:r>
      <w:r w:rsidRPr="001A69B5">
        <w:rPr>
          <w:rStyle w:val="kursiv"/>
        </w:rPr>
        <w:t>Samfunnssikkerhet i en usikker verden</w:t>
      </w:r>
      <w:r w:rsidRPr="001A69B5">
        <w:t xml:space="preserve">, jf. </w:t>
      </w:r>
      <w:proofErr w:type="spellStart"/>
      <w:r w:rsidRPr="001A69B5">
        <w:t>Innst</w:t>
      </w:r>
      <w:proofErr w:type="spellEnd"/>
      <w:r w:rsidRPr="001A69B5">
        <w:t>. 275 S (2020–2021).</w:t>
      </w:r>
    </w:p>
    <w:p w14:paraId="0C214310" w14:textId="77777777" w:rsidR="000513CD" w:rsidRPr="001A69B5" w:rsidRDefault="0009509B" w:rsidP="001A69B5">
      <w:r w:rsidRPr="001A69B5">
        <w:t xml:space="preserve">Regjeringa har prioritert </w:t>
      </w:r>
      <w:proofErr w:type="spellStart"/>
      <w:r w:rsidRPr="001A69B5">
        <w:t>utdanningar</w:t>
      </w:r>
      <w:proofErr w:type="spellEnd"/>
      <w:r w:rsidRPr="001A69B5">
        <w:t xml:space="preserve"> i realfag og teknologi. </w:t>
      </w:r>
      <w:proofErr w:type="spellStart"/>
      <w:r w:rsidRPr="001A69B5">
        <w:t>Frå</w:t>
      </w:r>
      <w:proofErr w:type="spellEnd"/>
      <w:r w:rsidRPr="001A69B5">
        <w:t xml:space="preserve"> 2015 til 2019 tildelte Kunnskapsdepartementet </w:t>
      </w:r>
      <w:proofErr w:type="spellStart"/>
      <w:r w:rsidRPr="001A69B5">
        <w:t>midlar</w:t>
      </w:r>
      <w:proofErr w:type="spellEnd"/>
      <w:r w:rsidRPr="001A69B5">
        <w:t xml:space="preserve"> til om lag 1 600 nye </w:t>
      </w:r>
      <w:proofErr w:type="spellStart"/>
      <w:r w:rsidRPr="001A69B5">
        <w:t>studieplassar</w:t>
      </w:r>
      <w:proofErr w:type="spellEnd"/>
      <w:r w:rsidRPr="001A69B5">
        <w:t xml:space="preserve"> i IKT-relaterte fag ved universitet og </w:t>
      </w:r>
      <w:proofErr w:type="spellStart"/>
      <w:r w:rsidRPr="001A69B5">
        <w:t>høgskular</w:t>
      </w:r>
      <w:proofErr w:type="spellEnd"/>
      <w:r w:rsidRPr="001A69B5">
        <w:t xml:space="preserve">, om lag 600 </w:t>
      </w:r>
      <w:proofErr w:type="spellStart"/>
      <w:r w:rsidRPr="001A69B5">
        <w:t>studieplassar</w:t>
      </w:r>
      <w:proofErr w:type="spellEnd"/>
      <w:r w:rsidRPr="001A69B5">
        <w:t xml:space="preserve"> </w:t>
      </w:r>
      <w:proofErr w:type="spellStart"/>
      <w:r w:rsidRPr="001A69B5">
        <w:t>innanfor</w:t>
      </w:r>
      <w:proofErr w:type="spellEnd"/>
      <w:r w:rsidRPr="001A69B5">
        <w:t xml:space="preserve"> realfag og om lag 900 strategiske </w:t>
      </w:r>
      <w:proofErr w:type="spellStart"/>
      <w:r w:rsidRPr="001A69B5">
        <w:t>studieplassar</w:t>
      </w:r>
      <w:proofErr w:type="spellEnd"/>
      <w:r w:rsidRPr="001A69B5">
        <w:t xml:space="preserve">, som </w:t>
      </w:r>
      <w:proofErr w:type="spellStart"/>
      <w:r w:rsidRPr="001A69B5">
        <w:t>institusjonane</w:t>
      </w:r>
      <w:proofErr w:type="spellEnd"/>
      <w:r w:rsidRPr="001A69B5">
        <w:t xml:space="preserve"> kan bruke for eksempel </w:t>
      </w:r>
      <w:proofErr w:type="spellStart"/>
      <w:r w:rsidRPr="001A69B5">
        <w:t>innanfor</w:t>
      </w:r>
      <w:proofErr w:type="spellEnd"/>
      <w:r w:rsidRPr="001A69B5">
        <w:t xml:space="preserve"> realfag og teknologi. I Utdanningsløftet 2020 tildelte Kunnskapsdepartementet </w:t>
      </w:r>
      <w:proofErr w:type="spellStart"/>
      <w:r w:rsidRPr="001A69B5">
        <w:t>midlar</w:t>
      </w:r>
      <w:proofErr w:type="spellEnd"/>
      <w:r w:rsidRPr="001A69B5">
        <w:t xml:space="preserve"> til </w:t>
      </w:r>
      <w:proofErr w:type="spellStart"/>
      <w:r w:rsidRPr="001A69B5">
        <w:t>ytterlegare</w:t>
      </w:r>
      <w:proofErr w:type="spellEnd"/>
      <w:r w:rsidRPr="001A69B5">
        <w:t xml:space="preserve"> 1 400 </w:t>
      </w:r>
      <w:proofErr w:type="spellStart"/>
      <w:r w:rsidRPr="001A69B5">
        <w:t>studieplassar</w:t>
      </w:r>
      <w:proofErr w:type="spellEnd"/>
      <w:r w:rsidRPr="001A69B5">
        <w:t xml:space="preserve"> i realfag og teknologi med vekt på informatikk og IKT. Utdanning av </w:t>
      </w:r>
      <w:proofErr w:type="spellStart"/>
      <w:r w:rsidRPr="001A69B5">
        <w:t>kandidatar</w:t>
      </w:r>
      <w:proofErr w:type="spellEnd"/>
      <w:r w:rsidRPr="001A69B5">
        <w:t xml:space="preserve"> </w:t>
      </w:r>
      <w:proofErr w:type="spellStart"/>
      <w:r w:rsidRPr="001A69B5">
        <w:t>tek</w:t>
      </w:r>
      <w:proofErr w:type="spellEnd"/>
      <w:r w:rsidRPr="001A69B5">
        <w:t xml:space="preserve"> minimum to, tre eller fem år avhengig av grad, slik at den fulle effekten i form av </w:t>
      </w:r>
      <w:proofErr w:type="spellStart"/>
      <w:r w:rsidRPr="001A69B5">
        <w:t>fleire</w:t>
      </w:r>
      <w:proofErr w:type="spellEnd"/>
      <w:r w:rsidRPr="001A69B5">
        <w:t xml:space="preserve"> uteksaminerte </w:t>
      </w:r>
      <w:proofErr w:type="spellStart"/>
      <w:r w:rsidRPr="001A69B5">
        <w:t>kandidatar</w:t>
      </w:r>
      <w:proofErr w:type="spellEnd"/>
      <w:r w:rsidRPr="001A69B5">
        <w:t xml:space="preserve"> kvart år først vil </w:t>
      </w:r>
      <w:proofErr w:type="spellStart"/>
      <w:r w:rsidRPr="001A69B5">
        <w:t>kome</w:t>
      </w:r>
      <w:proofErr w:type="spellEnd"/>
      <w:r w:rsidRPr="001A69B5">
        <w:t xml:space="preserve"> etter 2024.</w:t>
      </w:r>
    </w:p>
    <w:p w14:paraId="731680FF" w14:textId="77777777" w:rsidR="000513CD" w:rsidRPr="001A69B5" w:rsidRDefault="0009509B" w:rsidP="001A69B5">
      <w:r w:rsidRPr="001A69B5">
        <w:t xml:space="preserve">I tillegg har departementet tildelt </w:t>
      </w:r>
      <w:proofErr w:type="spellStart"/>
      <w:r w:rsidRPr="001A69B5">
        <w:t>midlar</w:t>
      </w:r>
      <w:proofErr w:type="spellEnd"/>
      <w:r w:rsidRPr="001A69B5">
        <w:t xml:space="preserve"> til fleksibel utdanning gjennom </w:t>
      </w:r>
      <w:proofErr w:type="spellStart"/>
      <w:r w:rsidRPr="001A69B5">
        <w:t>tidlegare</w:t>
      </w:r>
      <w:proofErr w:type="spellEnd"/>
      <w:r w:rsidRPr="001A69B5">
        <w:t xml:space="preserve">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w:t>
      </w:r>
      <w:proofErr w:type="spellStart"/>
      <w:r w:rsidRPr="001A69B5">
        <w:t>no</w:t>
      </w:r>
      <w:proofErr w:type="spellEnd"/>
      <w:r w:rsidRPr="001A69B5">
        <w:t xml:space="preserve">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Dette er </w:t>
      </w:r>
      <w:proofErr w:type="spellStart"/>
      <w:r w:rsidRPr="001A69B5">
        <w:t>midlar</w:t>
      </w:r>
      <w:proofErr w:type="spellEnd"/>
      <w:r w:rsidRPr="001A69B5">
        <w:t xml:space="preserve"> som universitet og </w:t>
      </w:r>
      <w:proofErr w:type="spellStart"/>
      <w:r w:rsidRPr="001A69B5">
        <w:t>høgskular</w:t>
      </w:r>
      <w:proofErr w:type="spellEnd"/>
      <w:r w:rsidRPr="001A69B5">
        <w:t xml:space="preserve"> kan søke om, mellom anna til </w:t>
      </w:r>
      <w:proofErr w:type="spellStart"/>
      <w:r w:rsidRPr="001A69B5">
        <w:t>tilbod</w:t>
      </w:r>
      <w:proofErr w:type="spellEnd"/>
      <w:r w:rsidRPr="001A69B5">
        <w:t xml:space="preserve"> </w:t>
      </w:r>
      <w:proofErr w:type="spellStart"/>
      <w:r w:rsidRPr="001A69B5">
        <w:t>innanfor</w:t>
      </w:r>
      <w:proofErr w:type="spellEnd"/>
      <w:r w:rsidRPr="001A69B5">
        <w:t xml:space="preserve"> IKT og realfag.</w:t>
      </w:r>
    </w:p>
    <w:p w14:paraId="415F9BB7" w14:textId="77777777" w:rsidR="000513CD" w:rsidRPr="001A69B5" w:rsidRDefault="0009509B" w:rsidP="001A69B5">
      <w:r w:rsidRPr="001A69B5">
        <w:t xml:space="preserve">Universitet og </w:t>
      </w:r>
      <w:proofErr w:type="spellStart"/>
      <w:r w:rsidRPr="001A69B5">
        <w:t>høgskular</w:t>
      </w:r>
      <w:proofErr w:type="spellEnd"/>
      <w:r w:rsidRPr="001A69B5">
        <w:t xml:space="preserve"> har også utvida </w:t>
      </w:r>
      <w:proofErr w:type="spellStart"/>
      <w:r w:rsidRPr="001A69B5">
        <w:t>tilbodet</w:t>
      </w:r>
      <w:proofErr w:type="spellEnd"/>
      <w:r w:rsidRPr="001A69B5">
        <w:t xml:space="preserve"> av IKT-relaterte </w:t>
      </w:r>
      <w:proofErr w:type="spellStart"/>
      <w:r w:rsidRPr="001A69B5">
        <w:t>utdanningar</w:t>
      </w:r>
      <w:proofErr w:type="spellEnd"/>
      <w:r w:rsidRPr="001A69B5">
        <w:t xml:space="preserve"> </w:t>
      </w:r>
      <w:proofErr w:type="spellStart"/>
      <w:r w:rsidRPr="001A69B5">
        <w:t>innanfor</w:t>
      </w:r>
      <w:proofErr w:type="spellEnd"/>
      <w:r w:rsidRPr="001A69B5">
        <w:t xml:space="preserve"> </w:t>
      </w:r>
      <w:proofErr w:type="spellStart"/>
      <w:r w:rsidRPr="001A69B5">
        <w:t>gjeldande</w:t>
      </w:r>
      <w:proofErr w:type="spellEnd"/>
      <w:r w:rsidRPr="001A69B5">
        <w:t xml:space="preserve"> rammeløyving. I 2020 var det 16 600 </w:t>
      </w:r>
      <w:proofErr w:type="spellStart"/>
      <w:r w:rsidRPr="001A69B5">
        <w:t>studentar</w:t>
      </w:r>
      <w:proofErr w:type="spellEnd"/>
      <w:r w:rsidRPr="001A69B5">
        <w:t xml:space="preserve"> på </w:t>
      </w:r>
      <w:proofErr w:type="spellStart"/>
      <w:r w:rsidRPr="001A69B5">
        <w:t>desse</w:t>
      </w:r>
      <w:proofErr w:type="spellEnd"/>
      <w:r w:rsidRPr="001A69B5">
        <w:t xml:space="preserve"> </w:t>
      </w:r>
      <w:proofErr w:type="spellStart"/>
      <w:r w:rsidRPr="001A69B5">
        <w:t>tilboda</w:t>
      </w:r>
      <w:proofErr w:type="spellEnd"/>
      <w:r w:rsidRPr="001A69B5">
        <w:t xml:space="preserve">, opp </w:t>
      </w:r>
      <w:proofErr w:type="spellStart"/>
      <w:r w:rsidRPr="001A69B5">
        <w:t>frå</w:t>
      </w:r>
      <w:proofErr w:type="spellEnd"/>
      <w:r w:rsidRPr="001A69B5">
        <w:t xml:space="preserve"> om lag 10 000 </w:t>
      </w:r>
      <w:proofErr w:type="spellStart"/>
      <w:r w:rsidRPr="001A69B5">
        <w:t>studentar</w:t>
      </w:r>
      <w:proofErr w:type="spellEnd"/>
      <w:r w:rsidRPr="001A69B5">
        <w:t xml:space="preserve"> i 2013. I same periode </w:t>
      </w:r>
      <w:proofErr w:type="spellStart"/>
      <w:r w:rsidRPr="001A69B5">
        <w:t>vaks</w:t>
      </w:r>
      <w:proofErr w:type="spellEnd"/>
      <w:r w:rsidRPr="001A69B5">
        <w:t xml:space="preserve"> </w:t>
      </w:r>
      <w:proofErr w:type="spellStart"/>
      <w:r w:rsidRPr="001A69B5">
        <w:t>talet</w:t>
      </w:r>
      <w:proofErr w:type="spellEnd"/>
      <w:r w:rsidRPr="001A69B5">
        <w:t xml:space="preserve"> på </w:t>
      </w:r>
      <w:proofErr w:type="spellStart"/>
      <w:r w:rsidRPr="001A69B5">
        <w:t>årleg</w:t>
      </w:r>
      <w:proofErr w:type="spellEnd"/>
      <w:r w:rsidRPr="001A69B5">
        <w:t xml:space="preserve"> uteksaminerte </w:t>
      </w:r>
      <w:proofErr w:type="spellStart"/>
      <w:r w:rsidRPr="001A69B5">
        <w:t>kandidatar</w:t>
      </w:r>
      <w:proofErr w:type="spellEnd"/>
      <w:r w:rsidRPr="001A69B5">
        <w:t xml:space="preserve"> </w:t>
      </w:r>
      <w:proofErr w:type="spellStart"/>
      <w:r w:rsidRPr="001A69B5">
        <w:t>frå</w:t>
      </w:r>
      <w:proofErr w:type="spellEnd"/>
      <w:r w:rsidRPr="001A69B5">
        <w:t xml:space="preserve"> IKT-relaterte </w:t>
      </w:r>
      <w:proofErr w:type="spellStart"/>
      <w:r w:rsidRPr="001A69B5">
        <w:t>utdanningar</w:t>
      </w:r>
      <w:proofErr w:type="spellEnd"/>
      <w:r w:rsidRPr="001A69B5">
        <w:t xml:space="preserve"> </w:t>
      </w:r>
      <w:proofErr w:type="spellStart"/>
      <w:r w:rsidRPr="001A69B5">
        <w:t>frå</w:t>
      </w:r>
      <w:proofErr w:type="spellEnd"/>
      <w:r w:rsidRPr="001A69B5">
        <w:t xml:space="preserve"> 1 630 til 3 102 </w:t>
      </w:r>
      <w:proofErr w:type="spellStart"/>
      <w:r w:rsidRPr="001A69B5">
        <w:t>kandidatar</w:t>
      </w:r>
      <w:proofErr w:type="spellEnd"/>
      <w:r w:rsidRPr="001A69B5">
        <w:t>.</w:t>
      </w:r>
    </w:p>
    <w:p w14:paraId="0BE596AC" w14:textId="77777777" w:rsidR="000513CD" w:rsidRPr="001A69B5" w:rsidRDefault="0009509B" w:rsidP="001A69B5">
      <w:r w:rsidRPr="001A69B5">
        <w:t xml:space="preserve">Regjeringa sitt </w:t>
      </w:r>
      <w:proofErr w:type="spellStart"/>
      <w:r w:rsidRPr="001A69B5">
        <w:t>kompetansebehovsutval</w:t>
      </w:r>
      <w:proofErr w:type="spellEnd"/>
      <w:r w:rsidRPr="001A69B5">
        <w:t xml:space="preserve"> vurderte at </w:t>
      </w:r>
      <w:proofErr w:type="spellStart"/>
      <w:r w:rsidRPr="001A69B5">
        <w:t>tilbodet</w:t>
      </w:r>
      <w:proofErr w:type="spellEnd"/>
      <w:r w:rsidRPr="001A69B5">
        <w:t xml:space="preserve"> av IKT-utdanna er </w:t>
      </w:r>
      <w:proofErr w:type="spellStart"/>
      <w:r w:rsidRPr="001A69B5">
        <w:t>rimeleg</w:t>
      </w:r>
      <w:proofErr w:type="spellEnd"/>
      <w:r w:rsidRPr="001A69B5">
        <w:t xml:space="preserve"> godt tilpassa behova, gitt den sterke veksten i kapasiteten i IKT-</w:t>
      </w:r>
      <w:proofErr w:type="spellStart"/>
      <w:r w:rsidRPr="001A69B5">
        <w:t>utdanningane</w:t>
      </w:r>
      <w:proofErr w:type="spellEnd"/>
      <w:r w:rsidRPr="001A69B5">
        <w:t xml:space="preserve"> som har skjedd. Dette er likevel </w:t>
      </w:r>
      <w:proofErr w:type="spellStart"/>
      <w:r w:rsidRPr="001A69B5">
        <w:t>eit</w:t>
      </w:r>
      <w:proofErr w:type="spellEnd"/>
      <w:r w:rsidRPr="001A69B5">
        <w:t xml:space="preserve"> fagområde der behova </w:t>
      </w:r>
      <w:proofErr w:type="spellStart"/>
      <w:r w:rsidRPr="001A69B5">
        <w:t>veks</w:t>
      </w:r>
      <w:proofErr w:type="spellEnd"/>
      <w:r w:rsidRPr="001A69B5">
        <w:t xml:space="preserve">, og </w:t>
      </w:r>
      <w:proofErr w:type="spellStart"/>
      <w:r w:rsidRPr="001A69B5">
        <w:t>Kompetansebehovsutvalet</w:t>
      </w:r>
      <w:proofErr w:type="spellEnd"/>
      <w:r w:rsidRPr="001A69B5">
        <w:t xml:space="preserve"> vil følge situasjonen </w:t>
      </w:r>
      <w:proofErr w:type="spellStart"/>
      <w:r w:rsidRPr="001A69B5">
        <w:t>dei</w:t>
      </w:r>
      <w:proofErr w:type="spellEnd"/>
      <w:r w:rsidRPr="001A69B5">
        <w:t xml:space="preserve"> neste åra.</w:t>
      </w:r>
    </w:p>
    <w:p w14:paraId="01D1FA23" w14:textId="77777777" w:rsidR="000513CD" w:rsidRPr="001A69B5" w:rsidRDefault="0009509B" w:rsidP="001A69B5">
      <w:r w:rsidRPr="001A69B5">
        <w:t xml:space="preserve">Kunnskapsdepartementet meiner at </w:t>
      </w:r>
      <w:proofErr w:type="spellStart"/>
      <w:r w:rsidRPr="001A69B5">
        <w:t>dei</w:t>
      </w:r>
      <w:proofErr w:type="spellEnd"/>
      <w:r w:rsidRPr="001A69B5">
        <w:t xml:space="preserve"> </w:t>
      </w:r>
      <w:proofErr w:type="spellStart"/>
      <w:r w:rsidRPr="001A69B5">
        <w:t>nemnde</w:t>
      </w:r>
      <w:proofErr w:type="spellEnd"/>
      <w:r w:rsidRPr="001A69B5">
        <w:t xml:space="preserve"> tiltaka har </w:t>
      </w:r>
      <w:proofErr w:type="spellStart"/>
      <w:r w:rsidRPr="001A69B5">
        <w:t>auka</w:t>
      </w:r>
      <w:proofErr w:type="spellEnd"/>
      <w:r w:rsidRPr="001A69B5">
        <w:t xml:space="preserve"> </w:t>
      </w:r>
      <w:proofErr w:type="spellStart"/>
      <w:r w:rsidRPr="001A69B5">
        <w:t>talet</w:t>
      </w:r>
      <w:proofErr w:type="spellEnd"/>
      <w:r w:rsidRPr="001A69B5">
        <w:t xml:space="preserve"> på </w:t>
      </w:r>
      <w:proofErr w:type="spellStart"/>
      <w:r w:rsidRPr="001A69B5">
        <w:t>studieplassar</w:t>
      </w:r>
      <w:proofErr w:type="spellEnd"/>
      <w:r w:rsidRPr="001A69B5">
        <w:t xml:space="preserve"> </w:t>
      </w:r>
      <w:proofErr w:type="spellStart"/>
      <w:r w:rsidRPr="001A69B5">
        <w:t>innanfor</w:t>
      </w:r>
      <w:proofErr w:type="spellEnd"/>
      <w:r w:rsidRPr="001A69B5">
        <w:t xml:space="preserve"> IKT-fag og realfag, og at vedtak nr. 734, 11. mars 2021 med dette er </w:t>
      </w:r>
      <w:proofErr w:type="spellStart"/>
      <w:r w:rsidRPr="001A69B5">
        <w:t>følgt</w:t>
      </w:r>
      <w:proofErr w:type="spellEnd"/>
      <w:r w:rsidRPr="001A69B5">
        <w:t xml:space="preserve"> opp.</w:t>
      </w:r>
    </w:p>
    <w:p w14:paraId="6F75C649" w14:textId="77777777" w:rsidR="000513CD" w:rsidRPr="001A69B5" w:rsidRDefault="0009509B" w:rsidP="001A69B5">
      <w:pPr>
        <w:pStyle w:val="avsnitt-undertittel"/>
      </w:pPr>
      <w:r w:rsidRPr="001A69B5">
        <w:t xml:space="preserve">Vedtak nr. 937, 20. mai 2021: </w:t>
      </w:r>
      <w:proofErr w:type="spellStart"/>
      <w:r w:rsidRPr="001A69B5">
        <w:t>Fråfall</w:t>
      </w:r>
      <w:proofErr w:type="spellEnd"/>
      <w:r w:rsidRPr="001A69B5">
        <w:t xml:space="preserve"> og </w:t>
      </w:r>
      <w:proofErr w:type="spellStart"/>
      <w:r w:rsidRPr="001A69B5">
        <w:t>forseinkingar</w:t>
      </w:r>
      <w:proofErr w:type="spellEnd"/>
      <w:r w:rsidRPr="001A69B5">
        <w:t xml:space="preserve"> i </w:t>
      </w:r>
      <w:proofErr w:type="spellStart"/>
      <w:r w:rsidRPr="001A69B5">
        <w:t>høgare</w:t>
      </w:r>
      <w:proofErr w:type="spellEnd"/>
      <w:r w:rsidRPr="001A69B5">
        <w:t xml:space="preserve"> utdanning</w:t>
      </w:r>
    </w:p>
    <w:p w14:paraId="1444D9DB" w14:textId="77777777" w:rsidR="000513CD" w:rsidRPr="001A69B5" w:rsidRDefault="0009509B" w:rsidP="001A69B5">
      <w:pPr>
        <w:pStyle w:val="blokksit"/>
      </w:pPr>
      <w:r w:rsidRPr="001A69B5">
        <w:rPr>
          <w:rStyle w:val="kursiv"/>
        </w:rPr>
        <w:t>«Stortinget ber regjeringen utrede tiltak for å forhindre frafall og forsinkelser i studiene for studenter i høyere utdanning.»</w:t>
      </w:r>
    </w:p>
    <w:p w14:paraId="3066705D" w14:textId="77777777" w:rsidR="000513CD" w:rsidRPr="001A69B5" w:rsidRDefault="0009509B" w:rsidP="001A69B5">
      <w:r w:rsidRPr="001A69B5">
        <w:t xml:space="preserve">Oppmodingsvedtaket blei gjort i samband med behandling av Meld. St. 19 (2020–2021) </w:t>
      </w:r>
      <w:r w:rsidRPr="001A69B5">
        <w:rPr>
          <w:rStyle w:val="kursiv"/>
        </w:rPr>
        <w:t>Styring av statlige universiteter og høyskoler</w:t>
      </w:r>
      <w:r w:rsidRPr="001A69B5">
        <w:t xml:space="preserve">, jf. </w:t>
      </w:r>
      <w:proofErr w:type="spellStart"/>
      <w:r w:rsidRPr="001A69B5">
        <w:t>Innst</w:t>
      </w:r>
      <w:proofErr w:type="spellEnd"/>
      <w:r w:rsidRPr="001A69B5">
        <w:t>. 425 S (2020–2021).</w:t>
      </w:r>
    </w:p>
    <w:p w14:paraId="64F17666" w14:textId="77777777" w:rsidR="000513CD" w:rsidRPr="001A69B5" w:rsidRDefault="0009509B" w:rsidP="001A69B5">
      <w:r w:rsidRPr="001A69B5">
        <w:t xml:space="preserve">Prosentdelen </w:t>
      </w:r>
      <w:proofErr w:type="spellStart"/>
      <w:r w:rsidRPr="001A69B5">
        <w:t>studentar</w:t>
      </w:r>
      <w:proofErr w:type="spellEnd"/>
      <w:r w:rsidRPr="001A69B5">
        <w:t xml:space="preserve"> som gjennomfører utdanninga på normert tid, er </w:t>
      </w:r>
      <w:proofErr w:type="spellStart"/>
      <w:r w:rsidRPr="001A69B5">
        <w:t>ein</w:t>
      </w:r>
      <w:proofErr w:type="spellEnd"/>
      <w:r w:rsidRPr="001A69B5">
        <w:t xml:space="preserve"> styringsparameter for målet om </w:t>
      </w:r>
      <w:proofErr w:type="spellStart"/>
      <w:r w:rsidRPr="001A69B5">
        <w:t>høg</w:t>
      </w:r>
      <w:proofErr w:type="spellEnd"/>
      <w:r w:rsidRPr="001A69B5">
        <w:t xml:space="preserve"> kvalitet i utdanning og forsking. </w:t>
      </w:r>
      <w:proofErr w:type="spellStart"/>
      <w:r w:rsidRPr="001A69B5">
        <w:t>Dikus</w:t>
      </w:r>
      <w:proofErr w:type="spellEnd"/>
      <w:r w:rsidRPr="001A69B5">
        <w:t xml:space="preserve"> </w:t>
      </w:r>
      <w:r w:rsidRPr="001A69B5">
        <w:rPr>
          <w:rStyle w:val="kursiv"/>
        </w:rPr>
        <w:t>Tilstandsrapport for høyere utdanning 2021</w:t>
      </w:r>
      <w:r w:rsidRPr="001A69B5">
        <w:t xml:space="preserve">viser at gjennomføringa til </w:t>
      </w:r>
      <w:proofErr w:type="spellStart"/>
      <w:r w:rsidRPr="001A69B5">
        <w:t>studentane</w:t>
      </w:r>
      <w:proofErr w:type="spellEnd"/>
      <w:r w:rsidRPr="001A69B5">
        <w:t xml:space="preserve"> på normert tid er relativt stabil, men at det er store skilnader mellom </w:t>
      </w:r>
      <w:proofErr w:type="spellStart"/>
      <w:r w:rsidRPr="001A69B5">
        <w:t>institusjonar</w:t>
      </w:r>
      <w:proofErr w:type="spellEnd"/>
      <w:r w:rsidRPr="001A69B5">
        <w:t xml:space="preserve">. Studien </w:t>
      </w:r>
      <w:r w:rsidRPr="001A69B5">
        <w:rPr>
          <w:rStyle w:val="kursiv"/>
        </w:rPr>
        <w:t xml:space="preserve">Frafall i universitets- og </w:t>
      </w:r>
      <w:proofErr w:type="spellStart"/>
      <w:r w:rsidRPr="001A69B5">
        <w:rPr>
          <w:rStyle w:val="kursiv"/>
        </w:rPr>
        <w:t>høyskoleutdanninger</w:t>
      </w:r>
      <w:r w:rsidRPr="001A69B5">
        <w:t>frå</w:t>
      </w:r>
      <w:proofErr w:type="spellEnd"/>
      <w:r w:rsidRPr="001A69B5">
        <w:t xml:space="preserve"> Statistisk sentralbyrå (SSB 2019/17) av 167 000 nye </w:t>
      </w:r>
      <w:proofErr w:type="spellStart"/>
      <w:r w:rsidRPr="001A69B5">
        <w:t>bachelorstudentar</w:t>
      </w:r>
      <w:proofErr w:type="spellEnd"/>
      <w:r w:rsidRPr="001A69B5">
        <w:t xml:space="preserve"> i perioden 2008–12 viser òg stor variasjon i gjennomføringa mellom ulike fagfelt. </w:t>
      </w:r>
      <w:proofErr w:type="spellStart"/>
      <w:r w:rsidRPr="001A69B5">
        <w:t>Variasjonane</w:t>
      </w:r>
      <w:proofErr w:type="spellEnd"/>
      <w:r w:rsidRPr="001A69B5">
        <w:t xml:space="preserve"> mellom </w:t>
      </w:r>
      <w:proofErr w:type="spellStart"/>
      <w:r w:rsidRPr="001A69B5">
        <w:t>institusjonar</w:t>
      </w:r>
      <w:proofErr w:type="spellEnd"/>
      <w:r w:rsidRPr="001A69B5">
        <w:t xml:space="preserve"> og fagfelt </w:t>
      </w:r>
      <w:proofErr w:type="spellStart"/>
      <w:r w:rsidRPr="001A69B5">
        <w:t>tilseier</w:t>
      </w:r>
      <w:proofErr w:type="spellEnd"/>
      <w:r w:rsidRPr="001A69B5">
        <w:t xml:space="preserve"> at </w:t>
      </w:r>
      <w:proofErr w:type="spellStart"/>
      <w:r w:rsidRPr="001A69B5">
        <w:t>institusjonane</w:t>
      </w:r>
      <w:proofErr w:type="spellEnd"/>
      <w:r w:rsidRPr="001A69B5">
        <w:t xml:space="preserve"> </w:t>
      </w:r>
      <w:proofErr w:type="spellStart"/>
      <w:r w:rsidRPr="001A69B5">
        <w:t>sjølv</w:t>
      </w:r>
      <w:proofErr w:type="spellEnd"/>
      <w:r w:rsidRPr="001A69B5">
        <w:t xml:space="preserve"> må vurdere </w:t>
      </w:r>
      <w:proofErr w:type="spellStart"/>
      <w:r w:rsidRPr="001A69B5">
        <w:t>grunnane</w:t>
      </w:r>
      <w:proofErr w:type="spellEnd"/>
      <w:r w:rsidRPr="001A69B5">
        <w:t xml:space="preserve"> til </w:t>
      </w:r>
      <w:proofErr w:type="spellStart"/>
      <w:r w:rsidRPr="001A69B5">
        <w:t>fråfall</w:t>
      </w:r>
      <w:proofErr w:type="spellEnd"/>
      <w:r w:rsidRPr="001A69B5">
        <w:t xml:space="preserve"> og tiltak for å redusere </w:t>
      </w:r>
      <w:proofErr w:type="spellStart"/>
      <w:r w:rsidRPr="001A69B5">
        <w:t>fråfallet</w:t>
      </w:r>
      <w:proofErr w:type="spellEnd"/>
      <w:r w:rsidRPr="001A69B5">
        <w:t xml:space="preserve"> på sine </w:t>
      </w:r>
      <w:proofErr w:type="spellStart"/>
      <w:r w:rsidRPr="001A69B5">
        <w:t>utdanningar</w:t>
      </w:r>
      <w:proofErr w:type="spellEnd"/>
      <w:r w:rsidRPr="001A69B5">
        <w:t xml:space="preserve">. Under covid-19-pandemien har Stortinget løyvd </w:t>
      </w:r>
      <w:proofErr w:type="spellStart"/>
      <w:r w:rsidRPr="001A69B5">
        <w:t>midlar</w:t>
      </w:r>
      <w:proofErr w:type="spellEnd"/>
      <w:r w:rsidRPr="001A69B5">
        <w:t xml:space="preserve"> til </w:t>
      </w:r>
      <w:proofErr w:type="spellStart"/>
      <w:r w:rsidRPr="001A69B5">
        <w:t>institusjonane</w:t>
      </w:r>
      <w:proofErr w:type="spellEnd"/>
      <w:r w:rsidRPr="001A69B5">
        <w:t xml:space="preserve"> og samskipnadene for å </w:t>
      </w:r>
      <w:proofErr w:type="spellStart"/>
      <w:r w:rsidRPr="001A69B5">
        <w:t>tilsetje</w:t>
      </w:r>
      <w:proofErr w:type="spellEnd"/>
      <w:r w:rsidRPr="001A69B5">
        <w:t xml:space="preserve"> </w:t>
      </w:r>
      <w:proofErr w:type="spellStart"/>
      <w:r w:rsidRPr="001A69B5">
        <w:t>studentar</w:t>
      </w:r>
      <w:proofErr w:type="spellEnd"/>
      <w:r w:rsidRPr="001A69B5">
        <w:t xml:space="preserve"> til </w:t>
      </w:r>
      <w:proofErr w:type="spellStart"/>
      <w:r w:rsidRPr="001A69B5">
        <w:t>fagleg</w:t>
      </w:r>
      <w:proofErr w:type="spellEnd"/>
      <w:r w:rsidRPr="001A69B5">
        <w:t xml:space="preserve"> og sosial oppfølging av andre </w:t>
      </w:r>
      <w:proofErr w:type="spellStart"/>
      <w:r w:rsidRPr="001A69B5">
        <w:t>studentar</w:t>
      </w:r>
      <w:proofErr w:type="spellEnd"/>
      <w:r w:rsidRPr="001A69B5">
        <w:t xml:space="preserve">. Regjeringa sette òg ned to ekspertgrupper som </w:t>
      </w:r>
      <w:proofErr w:type="spellStart"/>
      <w:r w:rsidRPr="001A69B5">
        <w:t>fremja</w:t>
      </w:r>
      <w:proofErr w:type="spellEnd"/>
      <w:r w:rsidRPr="001A69B5">
        <w:t xml:space="preserve"> tiltak for oppfølging av </w:t>
      </w:r>
      <w:proofErr w:type="spellStart"/>
      <w:r w:rsidRPr="001A69B5">
        <w:t>studentar</w:t>
      </w:r>
      <w:proofErr w:type="spellEnd"/>
      <w:r w:rsidRPr="001A69B5">
        <w:t xml:space="preserve">, studieprogresjon og gjennomføring. Etter regjeringa </w:t>
      </w:r>
      <w:proofErr w:type="spellStart"/>
      <w:r w:rsidRPr="001A69B5">
        <w:t>si</w:t>
      </w:r>
      <w:proofErr w:type="spellEnd"/>
      <w:r w:rsidRPr="001A69B5">
        <w:t xml:space="preserve"> vurdering er dette relevante tiltak som </w:t>
      </w:r>
      <w:proofErr w:type="spellStart"/>
      <w:r w:rsidRPr="001A69B5">
        <w:t>institusjonane</w:t>
      </w:r>
      <w:proofErr w:type="spellEnd"/>
      <w:r w:rsidRPr="001A69B5">
        <w:t xml:space="preserve"> òg kan nytte </w:t>
      </w:r>
      <w:proofErr w:type="spellStart"/>
      <w:r w:rsidRPr="001A69B5">
        <w:t>vidare</w:t>
      </w:r>
      <w:proofErr w:type="spellEnd"/>
      <w:r w:rsidRPr="001A69B5">
        <w:t xml:space="preserve"> for å redusere </w:t>
      </w:r>
      <w:proofErr w:type="spellStart"/>
      <w:r w:rsidRPr="001A69B5">
        <w:t>forseinking</w:t>
      </w:r>
      <w:proofErr w:type="spellEnd"/>
      <w:r w:rsidRPr="001A69B5">
        <w:t xml:space="preserve"> og </w:t>
      </w:r>
      <w:proofErr w:type="spellStart"/>
      <w:r w:rsidRPr="001A69B5">
        <w:t>fråfall</w:t>
      </w:r>
      <w:proofErr w:type="spellEnd"/>
      <w:r w:rsidRPr="001A69B5">
        <w:t>.</w:t>
      </w:r>
    </w:p>
    <w:p w14:paraId="1E58265C" w14:textId="77777777" w:rsidR="000513CD" w:rsidRPr="001A69B5" w:rsidRDefault="0009509B" w:rsidP="001A69B5">
      <w:proofErr w:type="spellStart"/>
      <w:r w:rsidRPr="001A69B5">
        <w:t>Forseinking</w:t>
      </w:r>
      <w:proofErr w:type="spellEnd"/>
      <w:r w:rsidRPr="001A69B5">
        <w:t xml:space="preserve"> i utdanning er kostbart både for den </w:t>
      </w:r>
      <w:proofErr w:type="spellStart"/>
      <w:r w:rsidRPr="001A69B5">
        <w:t>einskilde</w:t>
      </w:r>
      <w:proofErr w:type="spellEnd"/>
      <w:r w:rsidRPr="001A69B5">
        <w:t xml:space="preserve"> og for samfunnet. Regjeringa har derfor stor </w:t>
      </w:r>
      <w:proofErr w:type="spellStart"/>
      <w:r w:rsidRPr="001A69B5">
        <w:t>merksemd</w:t>
      </w:r>
      <w:proofErr w:type="spellEnd"/>
      <w:r w:rsidRPr="001A69B5">
        <w:t xml:space="preserve"> på å utvikle kvaliteten i </w:t>
      </w:r>
      <w:proofErr w:type="spellStart"/>
      <w:r w:rsidRPr="001A69B5">
        <w:t>høgare</w:t>
      </w:r>
      <w:proofErr w:type="spellEnd"/>
      <w:r w:rsidRPr="001A69B5">
        <w:t xml:space="preserve"> utdanning og </w:t>
      </w:r>
      <w:proofErr w:type="spellStart"/>
      <w:r w:rsidRPr="001A69B5">
        <w:t>gjere</w:t>
      </w:r>
      <w:proofErr w:type="spellEnd"/>
      <w:r w:rsidRPr="001A69B5">
        <w:t xml:space="preserve"> utdanning </w:t>
      </w:r>
      <w:proofErr w:type="spellStart"/>
      <w:r w:rsidRPr="001A69B5">
        <w:t>tilgjengeleg</w:t>
      </w:r>
      <w:proofErr w:type="spellEnd"/>
      <w:r w:rsidRPr="001A69B5">
        <w:t xml:space="preserve"> for alle. Regjeringa har lagt fram ei rekke </w:t>
      </w:r>
      <w:proofErr w:type="spellStart"/>
      <w:r w:rsidRPr="001A69B5">
        <w:t>meldingar</w:t>
      </w:r>
      <w:proofErr w:type="spellEnd"/>
      <w:r w:rsidRPr="001A69B5">
        <w:t xml:space="preserve"> og </w:t>
      </w:r>
      <w:proofErr w:type="spellStart"/>
      <w:r w:rsidRPr="001A69B5">
        <w:t>strategiar</w:t>
      </w:r>
      <w:proofErr w:type="spellEnd"/>
      <w:r w:rsidRPr="001A69B5">
        <w:t xml:space="preserve"> og har sett i verk tiltak som </w:t>
      </w:r>
      <w:proofErr w:type="spellStart"/>
      <w:r w:rsidRPr="001A69B5">
        <w:t>støttar</w:t>
      </w:r>
      <w:proofErr w:type="spellEnd"/>
      <w:r w:rsidRPr="001A69B5">
        <w:t xml:space="preserve"> opp om dette.</w:t>
      </w:r>
    </w:p>
    <w:p w14:paraId="36C46234" w14:textId="77777777" w:rsidR="000513CD" w:rsidRPr="001A69B5" w:rsidRDefault="0009509B" w:rsidP="001A69B5">
      <w:r w:rsidRPr="001A69B5">
        <w:t xml:space="preserve">Døme på dette er Langtidsplanen for forsking og </w:t>
      </w:r>
      <w:proofErr w:type="spellStart"/>
      <w:r w:rsidRPr="001A69B5">
        <w:t>høgare</w:t>
      </w:r>
      <w:proofErr w:type="spellEnd"/>
      <w:r w:rsidRPr="001A69B5">
        <w:t xml:space="preserve"> utdanning 2019–2028, der det ligg </w:t>
      </w:r>
      <w:proofErr w:type="spellStart"/>
      <w:r w:rsidRPr="001A69B5">
        <w:t>ein</w:t>
      </w:r>
      <w:proofErr w:type="spellEnd"/>
      <w:r w:rsidRPr="001A69B5">
        <w:t xml:space="preserve"> opptrappingsplan på 250 mill. kroner til kvalitet i </w:t>
      </w:r>
      <w:proofErr w:type="spellStart"/>
      <w:r w:rsidRPr="001A69B5">
        <w:t>høgare</w:t>
      </w:r>
      <w:proofErr w:type="spellEnd"/>
      <w:r w:rsidRPr="001A69B5">
        <w:t xml:space="preserve"> utdanning. Regjeringa har i oppfølginga av planen satsa særskilt på </w:t>
      </w:r>
      <w:proofErr w:type="spellStart"/>
      <w:r w:rsidRPr="001A69B5">
        <w:t>prosjektutlysingar</w:t>
      </w:r>
      <w:proofErr w:type="spellEnd"/>
      <w:r w:rsidRPr="001A69B5">
        <w:t xml:space="preserve"> i kvalitetsprogramma for </w:t>
      </w:r>
      <w:proofErr w:type="spellStart"/>
      <w:r w:rsidRPr="001A69B5">
        <w:t>høgare</w:t>
      </w:r>
      <w:proofErr w:type="spellEnd"/>
      <w:r w:rsidRPr="001A69B5">
        <w:t xml:space="preserve"> utdanning. Kvalitetsprogramma er ei samling av program som er etablert for at fagmiljø i </w:t>
      </w:r>
      <w:proofErr w:type="spellStart"/>
      <w:r w:rsidRPr="001A69B5">
        <w:t>høgare</w:t>
      </w:r>
      <w:proofErr w:type="spellEnd"/>
      <w:r w:rsidRPr="001A69B5">
        <w:t xml:space="preserve"> utdanning kan søke om </w:t>
      </w:r>
      <w:proofErr w:type="spellStart"/>
      <w:r w:rsidRPr="001A69B5">
        <w:t>prosjektmidlar</w:t>
      </w:r>
      <w:proofErr w:type="spellEnd"/>
      <w:r w:rsidRPr="001A69B5">
        <w:t xml:space="preserve"> til å utforske og </w:t>
      </w:r>
      <w:proofErr w:type="spellStart"/>
      <w:r w:rsidRPr="001A69B5">
        <w:t>spreie</w:t>
      </w:r>
      <w:proofErr w:type="spellEnd"/>
      <w:r w:rsidRPr="001A69B5">
        <w:t xml:space="preserve"> gode </w:t>
      </w:r>
      <w:proofErr w:type="spellStart"/>
      <w:r w:rsidRPr="001A69B5">
        <w:t>undervisningsmetodar</w:t>
      </w:r>
      <w:proofErr w:type="spellEnd"/>
      <w:r w:rsidRPr="001A69B5">
        <w:t xml:space="preserve"> og utvikle </w:t>
      </w:r>
      <w:proofErr w:type="spellStart"/>
      <w:r w:rsidRPr="001A69B5">
        <w:t>eksisterande</w:t>
      </w:r>
      <w:proofErr w:type="spellEnd"/>
      <w:r w:rsidRPr="001A69B5">
        <w:t xml:space="preserve"> og nye </w:t>
      </w:r>
      <w:proofErr w:type="spellStart"/>
      <w:r w:rsidRPr="001A69B5">
        <w:t>utdanningstilbod</w:t>
      </w:r>
      <w:proofErr w:type="spellEnd"/>
      <w:r w:rsidRPr="001A69B5">
        <w:t xml:space="preserve">. Regjeringa har òg satsa på utvikling av fleksible og desentraliserte </w:t>
      </w:r>
      <w:proofErr w:type="spellStart"/>
      <w:r w:rsidRPr="001A69B5">
        <w:t>utdanningstilbod</w:t>
      </w:r>
      <w:proofErr w:type="spellEnd"/>
      <w:r w:rsidRPr="001A69B5">
        <w:t xml:space="preserve">, og utarbeidd </w:t>
      </w:r>
      <w:proofErr w:type="spellStart"/>
      <w:r w:rsidRPr="001A69B5">
        <w:t>ein</w:t>
      </w:r>
      <w:proofErr w:type="spellEnd"/>
      <w:r w:rsidRPr="001A69B5">
        <w:t xml:space="preserve"> strategi for slike </w:t>
      </w:r>
      <w:proofErr w:type="spellStart"/>
      <w:r w:rsidRPr="001A69B5">
        <w:t>tilbod</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høgare</w:t>
      </w:r>
      <w:proofErr w:type="spellEnd"/>
      <w:r w:rsidRPr="001A69B5">
        <w:t xml:space="preserve"> utdanning, for at </w:t>
      </w:r>
      <w:proofErr w:type="spellStart"/>
      <w:r w:rsidRPr="001A69B5">
        <w:t>fleire</w:t>
      </w:r>
      <w:proofErr w:type="spellEnd"/>
      <w:r w:rsidRPr="001A69B5">
        <w:t xml:space="preserve"> skal kunne ta utdanning. Meld. St. 16 (2020–2021) </w:t>
      </w:r>
      <w:r w:rsidRPr="001A69B5">
        <w:rPr>
          <w:rStyle w:val="kursiv"/>
        </w:rPr>
        <w:t xml:space="preserve">Utdanning for omstilling – Økt arbeidslivsrelevans i høyere </w:t>
      </w:r>
      <w:proofErr w:type="spellStart"/>
      <w:r w:rsidRPr="001A69B5">
        <w:rPr>
          <w:rStyle w:val="kursiv"/>
        </w:rPr>
        <w:t>utdanning</w:t>
      </w:r>
      <w:r w:rsidRPr="001A69B5">
        <w:t>legg</w:t>
      </w:r>
      <w:proofErr w:type="spellEnd"/>
      <w:r w:rsidRPr="001A69B5">
        <w:t xml:space="preserve"> vekt på å stimulere til </w:t>
      </w:r>
      <w:proofErr w:type="spellStart"/>
      <w:r w:rsidRPr="001A69B5">
        <w:t>meir</w:t>
      </w:r>
      <w:proofErr w:type="spellEnd"/>
      <w:r w:rsidRPr="001A69B5">
        <w:t xml:space="preserve"> bruk av studentaktive læringsformer og </w:t>
      </w:r>
      <w:proofErr w:type="spellStart"/>
      <w:r w:rsidRPr="001A69B5">
        <w:t>tettare</w:t>
      </w:r>
      <w:proofErr w:type="spellEnd"/>
      <w:r w:rsidRPr="001A69B5">
        <w:t xml:space="preserve"> samarbeid mellom arbeidsliv og </w:t>
      </w:r>
      <w:proofErr w:type="spellStart"/>
      <w:r w:rsidRPr="001A69B5">
        <w:t>utdanningar</w:t>
      </w:r>
      <w:proofErr w:type="spellEnd"/>
      <w:r w:rsidRPr="001A69B5">
        <w:t xml:space="preserve">. Regjeringa vil òg gjennomgå regelverket for kvalitet i praksis. Regjeringa har òg utvikla </w:t>
      </w:r>
      <w:proofErr w:type="spellStart"/>
      <w:r w:rsidRPr="001A69B5">
        <w:t>utdanningsstøtteordningane</w:t>
      </w:r>
      <w:proofErr w:type="spellEnd"/>
      <w:r w:rsidRPr="001A69B5">
        <w:t xml:space="preserve"> gjennom Lånekassen, mellom anna ved å utvide perioden med lån og stipend til 11 </w:t>
      </w:r>
      <w:proofErr w:type="spellStart"/>
      <w:r w:rsidRPr="001A69B5">
        <w:t>månader</w:t>
      </w:r>
      <w:proofErr w:type="spellEnd"/>
      <w:r w:rsidRPr="001A69B5">
        <w:t xml:space="preserve">, og gjort </w:t>
      </w:r>
      <w:proofErr w:type="spellStart"/>
      <w:r w:rsidRPr="001A69B5">
        <w:t>ordningane</w:t>
      </w:r>
      <w:proofErr w:type="spellEnd"/>
      <w:r w:rsidRPr="001A69B5">
        <w:t xml:space="preserve"> for </w:t>
      </w:r>
      <w:proofErr w:type="spellStart"/>
      <w:r w:rsidRPr="001A69B5">
        <w:t>studentar</w:t>
      </w:r>
      <w:proofErr w:type="spellEnd"/>
      <w:r w:rsidRPr="001A69B5">
        <w:t xml:space="preserve"> i deltidsutdanning </w:t>
      </w:r>
      <w:proofErr w:type="spellStart"/>
      <w:r w:rsidRPr="001A69B5">
        <w:t>meir</w:t>
      </w:r>
      <w:proofErr w:type="spellEnd"/>
      <w:r w:rsidRPr="001A69B5">
        <w:t xml:space="preserve"> fleksible. Regjeringa har </w:t>
      </w:r>
      <w:proofErr w:type="spellStart"/>
      <w:r w:rsidRPr="001A69B5">
        <w:t>oppnemnt</w:t>
      </w:r>
      <w:proofErr w:type="spellEnd"/>
      <w:r w:rsidRPr="001A69B5">
        <w:t xml:space="preserve">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gå gjennom regelverket for opptak til </w:t>
      </w:r>
      <w:proofErr w:type="spellStart"/>
      <w:r w:rsidRPr="001A69B5">
        <w:t>høgare</w:t>
      </w:r>
      <w:proofErr w:type="spellEnd"/>
      <w:r w:rsidRPr="001A69B5">
        <w:t xml:space="preserve"> utdanning.</w:t>
      </w:r>
    </w:p>
    <w:p w14:paraId="26F82302" w14:textId="77777777" w:rsidR="000513CD" w:rsidRPr="001A69B5" w:rsidRDefault="0009509B" w:rsidP="001A69B5">
      <w:proofErr w:type="spellStart"/>
      <w:r w:rsidRPr="001A69B5">
        <w:t>Hovuddelen</w:t>
      </w:r>
      <w:proofErr w:type="spellEnd"/>
      <w:r w:rsidRPr="001A69B5">
        <w:t xml:space="preserve"> av departementet sitt arbeide </w:t>
      </w:r>
      <w:proofErr w:type="spellStart"/>
      <w:r w:rsidRPr="001A69B5">
        <w:t>handlar</w:t>
      </w:r>
      <w:proofErr w:type="spellEnd"/>
      <w:r w:rsidRPr="001A69B5">
        <w:t xml:space="preserve"> om å skape </w:t>
      </w:r>
      <w:proofErr w:type="spellStart"/>
      <w:r w:rsidRPr="001A69B5">
        <w:t>ein</w:t>
      </w:r>
      <w:proofErr w:type="spellEnd"/>
      <w:r w:rsidRPr="001A69B5">
        <w:t xml:space="preserve"> utdanningssektor med </w:t>
      </w:r>
      <w:proofErr w:type="spellStart"/>
      <w:r w:rsidRPr="001A69B5">
        <w:t>høg</w:t>
      </w:r>
      <w:proofErr w:type="spellEnd"/>
      <w:r w:rsidRPr="001A69B5">
        <w:t xml:space="preserve"> kvalitet og gode </w:t>
      </w:r>
      <w:proofErr w:type="spellStart"/>
      <w:r w:rsidRPr="001A69B5">
        <w:t>tilbod</w:t>
      </w:r>
      <w:proofErr w:type="spellEnd"/>
      <w:r w:rsidRPr="001A69B5">
        <w:t xml:space="preserve"> for </w:t>
      </w:r>
      <w:proofErr w:type="spellStart"/>
      <w:r w:rsidRPr="001A69B5">
        <w:t>studentane</w:t>
      </w:r>
      <w:proofErr w:type="spellEnd"/>
      <w:r w:rsidRPr="001A69B5">
        <w:t xml:space="preserve">, der så mange </w:t>
      </w:r>
      <w:proofErr w:type="spellStart"/>
      <w:r w:rsidRPr="001A69B5">
        <w:t>studentar</w:t>
      </w:r>
      <w:proofErr w:type="spellEnd"/>
      <w:r w:rsidRPr="001A69B5">
        <w:t xml:space="preserve"> som råd gjennomfører studia sine. Dette er </w:t>
      </w:r>
      <w:proofErr w:type="spellStart"/>
      <w:r w:rsidRPr="001A69B5">
        <w:t>eit</w:t>
      </w:r>
      <w:proofErr w:type="spellEnd"/>
      <w:r w:rsidRPr="001A69B5">
        <w:t xml:space="preserve"> arbeid som held på heile tida, og som vil </w:t>
      </w:r>
      <w:proofErr w:type="spellStart"/>
      <w:r w:rsidRPr="001A69B5">
        <w:t>halde</w:t>
      </w:r>
      <w:proofErr w:type="spellEnd"/>
      <w:r w:rsidRPr="001A69B5">
        <w:t xml:space="preserve"> fram.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 </w:t>
      </w:r>
    </w:p>
    <w:p w14:paraId="1863CD75" w14:textId="77777777" w:rsidR="000513CD" w:rsidRPr="001A69B5" w:rsidRDefault="0009509B" w:rsidP="001A69B5">
      <w:pPr>
        <w:pStyle w:val="avsnitt-undertittel"/>
      </w:pPr>
      <w:r w:rsidRPr="001A69B5">
        <w:t xml:space="preserve">Vedtak nr. 940, 20. mai 2021: </w:t>
      </w:r>
      <w:proofErr w:type="spellStart"/>
      <w:r w:rsidRPr="001A69B5">
        <w:t>Studieplassar</w:t>
      </w:r>
      <w:proofErr w:type="spellEnd"/>
      <w:r w:rsidRPr="001A69B5">
        <w:t xml:space="preserve"> </w:t>
      </w:r>
      <w:proofErr w:type="spellStart"/>
      <w:r w:rsidRPr="001A69B5">
        <w:t>innanfor</w:t>
      </w:r>
      <w:proofErr w:type="spellEnd"/>
      <w:r w:rsidRPr="001A69B5">
        <w:t xml:space="preserve"> medisin, helsefag, sjukepleie og psykologi</w:t>
      </w:r>
    </w:p>
    <w:p w14:paraId="47CDD127" w14:textId="77777777" w:rsidR="000513CD" w:rsidRPr="001A69B5" w:rsidRDefault="0009509B" w:rsidP="001A69B5">
      <w:pPr>
        <w:pStyle w:val="blokksit"/>
      </w:pPr>
      <w:r w:rsidRPr="001A69B5">
        <w:rPr>
          <w:rStyle w:val="kursiv"/>
        </w:rPr>
        <w:t>«Stortinget ber regjeringen i forbindelse med statsbudsjettet for 2022 komme tilbake til Stortinget med innledende tiltak for å sikre flere studieplasser innenfor medisin, helsefag, sykepleie og psykologi.»</w:t>
      </w:r>
    </w:p>
    <w:p w14:paraId="3DDDA23B"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19 (2020–2021) </w:t>
      </w:r>
      <w:r w:rsidRPr="001A69B5">
        <w:rPr>
          <w:rStyle w:val="kursiv"/>
        </w:rPr>
        <w:t>Styring av statlige universiteter og høyskoler</w:t>
      </w:r>
      <w:r w:rsidRPr="001A69B5">
        <w:t xml:space="preserve">, jf. </w:t>
      </w:r>
      <w:proofErr w:type="spellStart"/>
      <w:r w:rsidRPr="001A69B5">
        <w:t>Innst</w:t>
      </w:r>
      <w:proofErr w:type="spellEnd"/>
      <w:r w:rsidRPr="001A69B5">
        <w:t>. 425 S (2020–2021).</w:t>
      </w:r>
    </w:p>
    <w:p w14:paraId="7AA57BD6" w14:textId="77777777" w:rsidR="000513CD" w:rsidRPr="001A69B5" w:rsidRDefault="0009509B" w:rsidP="001A69B5">
      <w:r w:rsidRPr="001A69B5">
        <w:t xml:space="preserve">Det er behov for </w:t>
      </w:r>
      <w:proofErr w:type="spellStart"/>
      <w:r w:rsidRPr="001A69B5">
        <w:t>fleire</w:t>
      </w:r>
      <w:proofErr w:type="spellEnd"/>
      <w:r w:rsidRPr="001A69B5">
        <w:t xml:space="preserve"> med utdanning og kompetanse </w:t>
      </w:r>
      <w:proofErr w:type="spellStart"/>
      <w:r w:rsidRPr="001A69B5">
        <w:t>innanfor</w:t>
      </w:r>
      <w:proofErr w:type="spellEnd"/>
      <w:r w:rsidRPr="001A69B5">
        <w:t xml:space="preserve"> helse- og sosialfaga i åra framover. Derfor har regjeringa prioritert kapasiteten i </w:t>
      </w:r>
      <w:proofErr w:type="spellStart"/>
      <w:r w:rsidRPr="001A69B5">
        <w:t>høgare</w:t>
      </w:r>
      <w:proofErr w:type="spellEnd"/>
      <w:r w:rsidRPr="001A69B5">
        <w:t xml:space="preserve"> utdanning </w:t>
      </w:r>
      <w:proofErr w:type="spellStart"/>
      <w:r w:rsidRPr="001A69B5">
        <w:t>tilsvarande</w:t>
      </w:r>
      <w:proofErr w:type="spellEnd"/>
      <w:r w:rsidRPr="001A69B5">
        <w:t xml:space="preserve"> </w:t>
      </w:r>
      <w:proofErr w:type="spellStart"/>
      <w:r w:rsidRPr="001A69B5">
        <w:t>ein</w:t>
      </w:r>
      <w:proofErr w:type="spellEnd"/>
      <w:r w:rsidRPr="001A69B5">
        <w:t xml:space="preserve"> </w:t>
      </w:r>
      <w:proofErr w:type="spellStart"/>
      <w:r w:rsidRPr="001A69B5">
        <w:t>auka</w:t>
      </w:r>
      <w:proofErr w:type="spellEnd"/>
      <w:r w:rsidRPr="001A69B5">
        <w:t xml:space="preserve"> </w:t>
      </w:r>
      <w:proofErr w:type="spellStart"/>
      <w:r w:rsidRPr="001A69B5">
        <w:t>årleg</w:t>
      </w:r>
      <w:proofErr w:type="spellEnd"/>
      <w:r w:rsidRPr="001A69B5">
        <w:t xml:space="preserve"> kapasitet på nær 8 800 </w:t>
      </w:r>
      <w:proofErr w:type="spellStart"/>
      <w:r w:rsidRPr="001A69B5">
        <w:t>fleire</w:t>
      </w:r>
      <w:proofErr w:type="spellEnd"/>
      <w:r w:rsidRPr="001A69B5">
        <w:t xml:space="preserve"> </w:t>
      </w:r>
      <w:proofErr w:type="spellStart"/>
      <w:r w:rsidRPr="001A69B5">
        <w:t>studieplassar</w:t>
      </w:r>
      <w:proofErr w:type="spellEnd"/>
      <w:r w:rsidRPr="001A69B5">
        <w:t xml:space="preserve"> </w:t>
      </w:r>
      <w:proofErr w:type="spellStart"/>
      <w:r w:rsidRPr="001A69B5">
        <w:t>samanlikna</w:t>
      </w:r>
      <w:proofErr w:type="spellEnd"/>
      <w:r w:rsidRPr="001A69B5">
        <w:t xml:space="preserve"> med 2013. </w:t>
      </w:r>
      <w:proofErr w:type="spellStart"/>
      <w:r w:rsidRPr="001A69B5">
        <w:t>Frå</w:t>
      </w:r>
      <w:proofErr w:type="spellEnd"/>
      <w:r w:rsidRPr="001A69B5">
        <w:t xml:space="preserve"> 2013 har </w:t>
      </w:r>
      <w:proofErr w:type="spellStart"/>
      <w:r w:rsidRPr="001A69B5">
        <w:t>løyvingane</w:t>
      </w:r>
      <w:proofErr w:type="spellEnd"/>
      <w:r w:rsidRPr="001A69B5">
        <w:t xml:space="preserve"> til universitet og </w:t>
      </w:r>
      <w:proofErr w:type="spellStart"/>
      <w:r w:rsidRPr="001A69B5">
        <w:t>høgskular</w:t>
      </w:r>
      <w:proofErr w:type="spellEnd"/>
      <w:r w:rsidRPr="001A69B5">
        <w:t xml:space="preserve"> </w:t>
      </w:r>
      <w:proofErr w:type="spellStart"/>
      <w:r w:rsidRPr="001A69B5">
        <w:t>auka</w:t>
      </w:r>
      <w:proofErr w:type="spellEnd"/>
      <w:r w:rsidRPr="001A69B5">
        <w:t xml:space="preserve"> med over 13 mrd. kroner og dermed òg gjort det </w:t>
      </w:r>
      <w:proofErr w:type="spellStart"/>
      <w:r w:rsidRPr="001A69B5">
        <w:t>mogleg</w:t>
      </w:r>
      <w:proofErr w:type="spellEnd"/>
      <w:r w:rsidRPr="001A69B5">
        <w:t xml:space="preserve"> for </w:t>
      </w:r>
      <w:proofErr w:type="spellStart"/>
      <w:r w:rsidRPr="001A69B5">
        <w:t>dei</w:t>
      </w:r>
      <w:proofErr w:type="spellEnd"/>
      <w:r w:rsidRPr="001A69B5">
        <w:t xml:space="preserve"> å tilby </w:t>
      </w:r>
      <w:proofErr w:type="spellStart"/>
      <w:r w:rsidRPr="001A69B5">
        <w:t>fleire</w:t>
      </w:r>
      <w:proofErr w:type="spellEnd"/>
      <w:r w:rsidRPr="001A69B5">
        <w:t xml:space="preserve"> </w:t>
      </w:r>
      <w:proofErr w:type="spellStart"/>
      <w:r w:rsidRPr="001A69B5">
        <w:t>plassar</w:t>
      </w:r>
      <w:proofErr w:type="spellEnd"/>
      <w:r w:rsidRPr="001A69B5">
        <w:t xml:space="preserve"> utover </w:t>
      </w:r>
      <w:proofErr w:type="spellStart"/>
      <w:r w:rsidRPr="001A69B5">
        <w:t>dei</w:t>
      </w:r>
      <w:proofErr w:type="spellEnd"/>
      <w:r w:rsidRPr="001A69B5">
        <w:t xml:space="preserve"> </w:t>
      </w:r>
      <w:proofErr w:type="spellStart"/>
      <w:r w:rsidRPr="001A69B5">
        <w:t>øyremerkte</w:t>
      </w:r>
      <w:proofErr w:type="spellEnd"/>
      <w:r w:rsidRPr="001A69B5">
        <w:t xml:space="preserve"> </w:t>
      </w:r>
      <w:proofErr w:type="spellStart"/>
      <w:r w:rsidRPr="001A69B5">
        <w:t>studieplassane</w:t>
      </w:r>
      <w:proofErr w:type="spellEnd"/>
      <w:r w:rsidRPr="001A69B5">
        <w:t xml:space="preserve">. Over 20 000 </w:t>
      </w:r>
      <w:proofErr w:type="spellStart"/>
      <w:r w:rsidRPr="001A69B5">
        <w:t>fleire</w:t>
      </w:r>
      <w:proofErr w:type="spellEnd"/>
      <w:r w:rsidRPr="001A69B5">
        <w:t xml:space="preserve"> </w:t>
      </w:r>
      <w:proofErr w:type="spellStart"/>
      <w:r w:rsidRPr="001A69B5">
        <w:t>studentar</w:t>
      </w:r>
      <w:proofErr w:type="spellEnd"/>
      <w:r w:rsidRPr="001A69B5">
        <w:t xml:space="preserve"> møtte til studiestart </w:t>
      </w:r>
      <w:proofErr w:type="spellStart"/>
      <w:r w:rsidRPr="001A69B5">
        <w:t>hausten</w:t>
      </w:r>
      <w:proofErr w:type="spellEnd"/>
      <w:r w:rsidRPr="001A69B5">
        <w:t xml:space="preserve"> 2020 enn </w:t>
      </w:r>
      <w:proofErr w:type="spellStart"/>
      <w:r w:rsidRPr="001A69B5">
        <w:t>hausten</w:t>
      </w:r>
      <w:proofErr w:type="spellEnd"/>
      <w:r w:rsidRPr="001A69B5">
        <w:t xml:space="preserve"> 2013.</w:t>
      </w:r>
    </w:p>
    <w:p w14:paraId="398CA8BE" w14:textId="77777777" w:rsidR="000513CD" w:rsidRPr="001A69B5" w:rsidRDefault="0009509B" w:rsidP="001A69B5">
      <w:r w:rsidRPr="001A69B5">
        <w:t xml:space="preserve">Tilgangen på </w:t>
      </w:r>
      <w:proofErr w:type="spellStart"/>
      <w:r w:rsidRPr="001A69B5">
        <w:t>praksisplassar</w:t>
      </w:r>
      <w:proofErr w:type="spellEnd"/>
      <w:r w:rsidRPr="001A69B5">
        <w:t xml:space="preserve"> er </w:t>
      </w:r>
      <w:proofErr w:type="spellStart"/>
      <w:r w:rsidRPr="001A69B5">
        <w:t>ein</w:t>
      </w:r>
      <w:proofErr w:type="spellEnd"/>
      <w:r w:rsidRPr="001A69B5">
        <w:t xml:space="preserve"> stor skranke for utdanning av </w:t>
      </w:r>
      <w:proofErr w:type="spellStart"/>
      <w:r w:rsidRPr="001A69B5">
        <w:t>fleire</w:t>
      </w:r>
      <w:proofErr w:type="spellEnd"/>
      <w:r w:rsidRPr="001A69B5">
        <w:t xml:space="preserve"> </w:t>
      </w:r>
      <w:proofErr w:type="spellStart"/>
      <w:r w:rsidRPr="001A69B5">
        <w:t>sjukepleiarar</w:t>
      </w:r>
      <w:proofErr w:type="spellEnd"/>
      <w:r w:rsidRPr="001A69B5">
        <w:t xml:space="preserve">. Betre kvalitet og </w:t>
      </w:r>
      <w:proofErr w:type="spellStart"/>
      <w:r w:rsidRPr="001A69B5">
        <w:t>meir</w:t>
      </w:r>
      <w:proofErr w:type="spellEnd"/>
      <w:r w:rsidRPr="001A69B5">
        <w:t xml:space="preserve"> kapasitet på </w:t>
      </w:r>
      <w:proofErr w:type="spellStart"/>
      <w:r w:rsidRPr="001A69B5">
        <w:t>praksisplassar</w:t>
      </w:r>
      <w:proofErr w:type="spellEnd"/>
      <w:r w:rsidRPr="001A69B5">
        <w:t xml:space="preserve"> i den kommunale helse- og </w:t>
      </w:r>
      <w:proofErr w:type="spellStart"/>
      <w:r w:rsidRPr="001A69B5">
        <w:t>omsorgstenesta</w:t>
      </w:r>
      <w:proofErr w:type="spellEnd"/>
      <w:r w:rsidRPr="001A69B5">
        <w:t xml:space="preserve"> er heilt </w:t>
      </w:r>
      <w:proofErr w:type="spellStart"/>
      <w:r w:rsidRPr="001A69B5">
        <w:t>avgjerande</w:t>
      </w:r>
      <w:proofErr w:type="spellEnd"/>
      <w:r w:rsidRPr="001A69B5">
        <w:t xml:space="preserve"> for å kunne utdanne </w:t>
      </w:r>
      <w:proofErr w:type="spellStart"/>
      <w:r w:rsidRPr="001A69B5">
        <w:t>tilstrekkeleg</w:t>
      </w:r>
      <w:proofErr w:type="spellEnd"/>
      <w:r w:rsidRPr="001A69B5">
        <w:t xml:space="preserve"> med kvalifisert helsepersonell. Det er </w:t>
      </w:r>
      <w:proofErr w:type="spellStart"/>
      <w:r w:rsidRPr="001A69B5">
        <w:t>ikkje</w:t>
      </w:r>
      <w:proofErr w:type="spellEnd"/>
      <w:r w:rsidRPr="001A69B5">
        <w:t xml:space="preserve"> </w:t>
      </w:r>
      <w:proofErr w:type="spellStart"/>
      <w:r w:rsidRPr="001A69B5">
        <w:t>mogleg</w:t>
      </w:r>
      <w:proofErr w:type="spellEnd"/>
      <w:r w:rsidRPr="001A69B5">
        <w:t xml:space="preserve"> å få opp kapasiteten i </w:t>
      </w:r>
      <w:proofErr w:type="spellStart"/>
      <w:r w:rsidRPr="001A69B5">
        <w:t>sjukepleiarutdanninga</w:t>
      </w:r>
      <w:proofErr w:type="spellEnd"/>
      <w:r w:rsidRPr="001A69B5">
        <w:t xml:space="preserve"> </w:t>
      </w:r>
      <w:proofErr w:type="spellStart"/>
      <w:r w:rsidRPr="001A69B5">
        <w:t>vesentleg</w:t>
      </w:r>
      <w:proofErr w:type="spellEnd"/>
      <w:r w:rsidRPr="001A69B5">
        <w:t xml:space="preserve"> </w:t>
      </w:r>
      <w:proofErr w:type="spellStart"/>
      <w:r w:rsidRPr="001A69B5">
        <w:t>utan</w:t>
      </w:r>
      <w:proofErr w:type="spellEnd"/>
      <w:r w:rsidRPr="001A69B5">
        <w:t xml:space="preserve"> å løyse kapasitetsutfordringane for praksisen. Praksisproblematikken generelt i </w:t>
      </w:r>
      <w:proofErr w:type="spellStart"/>
      <w:r w:rsidRPr="001A69B5">
        <w:t>helsefagutdanningane</w:t>
      </w:r>
      <w:proofErr w:type="spellEnd"/>
      <w:r w:rsidRPr="001A69B5">
        <w:t xml:space="preserve"> må </w:t>
      </w:r>
      <w:proofErr w:type="spellStart"/>
      <w:r w:rsidRPr="001A69B5">
        <w:t>løysast</w:t>
      </w:r>
      <w:proofErr w:type="spellEnd"/>
      <w:r w:rsidRPr="001A69B5">
        <w:t xml:space="preserve"> før </w:t>
      </w:r>
      <w:proofErr w:type="spellStart"/>
      <w:r w:rsidRPr="001A69B5">
        <w:t>ein</w:t>
      </w:r>
      <w:proofErr w:type="spellEnd"/>
      <w:r w:rsidRPr="001A69B5">
        <w:t xml:space="preserve"> kan </w:t>
      </w:r>
      <w:proofErr w:type="spellStart"/>
      <w:r w:rsidRPr="001A69B5">
        <w:t>auke</w:t>
      </w:r>
      <w:proofErr w:type="spellEnd"/>
      <w:r w:rsidRPr="001A69B5">
        <w:t xml:space="preserve"> </w:t>
      </w:r>
      <w:proofErr w:type="spellStart"/>
      <w:r w:rsidRPr="001A69B5">
        <w:t>mykje</w:t>
      </w:r>
      <w:proofErr w:type="spellEnd"/>
      <w:r w:rsidRPr="001A69B5">
        <w:t xml:space="preserve"> </w:t>
      </w:r>
      <w:proofErr w:type="spellStart"/>
      <w:r w:rsidRPr="001A69B5">
        <w:t>talet</w:t>
      </w:r>
      <w:proofErr w:type="spellEnd"/>
      <w:r w:rsidRPr="001A69B5">
        <w:t xml:space="preserve"> på </w:t>
      </w:r>
      <w:proofErr w:type="spellStart"/>
      <w:r w:rsidRPr="001A69B5">
        <w:t>studieplassar</w:t>
      </w:r>
      <w:proofErr w:type="spellEnd"/>
      <w:r w:rsidRPr="001A69B5">
        <w:t xml:space="preserve">. Regjeringa har i arbeidslivsrelevansmeldinga, jf. St.meld. nr. 16 (2020–2021) </w:t>
      </w:r>
      <w:r w:rsidRPr="001A69B5">
        <w:rPr>
          <w:rStyle w:val="kursiv"/>
        </w:rPr>
        <w:t xml:space="preserve">Utdanning for omstilling – Økt </w:t>
      </w:r>
      <w:proofErr w:type="spellStart"/>
      <w:r w:rsidRPr="001A69B5">
        <w:rPr>
          <w:rStyle w:val="kursiv"/>
        </w:rPr>
        <w:t>arbeidsrelevans</w:t>
      </w:r>
      <w:proofErr w:type="spellEnd"/>
      <w:r w:rsidRPr="001A69B5">
        <w:rPr>
          <w:rStyle w:val="kursiv"/>
        </w:rPr>
        <w:t xml:space="preserve"> i høyere </w:t>
      </w:r>
      <w:proofErr w:type="spellStart"/>
      <w:proofErr w:type="gramStart"/>
      <w:r w:rsidRPr="001A69B5">
        <w:rPr>
          <w:rStyle w:val="kursiv"/>
        </w:rPr>
        <w:t>utdanning,</w:t>
      </w:r>
      <w:r w:rsidRPr="001A69B5">
        <w:t>fleire</w:t>
      </w:r>
      <w:proofErr w:type="spellEnd"/>
      <w:proofErr w:type="gramEnd"/>
      <w:r w:rsidRPr="001A69B5">
        <w:t xml:space="preserve"> tiltak som skal bidra til </w:t>
      </w:r>
      <w:proofErr w:type="spellStart"/>
      <w:r w:rsidRPr="001A69B5">
        <w:t>fleire</w:t>
      </w:r>
      <w:proofErr w:type="spellEnd"/>
      <w:r w:rsidRPr="001A69B5">
        <w:t xml:space="preserve"> </w:t>
      </w:r>
      <w:proofErr w:type="spellStart"/>
      <w:r w:rsidRPr="001A69B5">
        <w:t>praksisplassar</w:t>
      </w:r>
      <w:proofErr w:type="spellEnd"/>
      <w:r w:rsidRPr="001A69B5">
        <w:t>.</w:t>
      </w:r>
    </w:p>
    <w:p w14:paraId="64325F5B" w14:textId="77777777" w:rsidR="000513CD" w:rsidRPr="001A69B5" w:rsidRDefault="0009509B" w:rsidP="001A69B5">
      <w:r w:rsidRPr="001A69B5">
        <w:t xml:space="preserve">Regjeringa har òg sett i gang ei pilotordning for </w:t>
      </w:r>
      <w:proofErr w:type="spellStart"/>
      <w:r w:rsidRPr="001A69B5">
        <w:t>meir</w:t>
      </w:r>
      <w:proofErr w:type="spellEnd"/>
      <w:r w:rsidRPr="001A69B5">
        <w:t xml:space="preserve"> og betre praksis i </w:t>
      </w:r>
      <w:proofErr w:type="spellStart"/>
      <w:r w:rsidRPr="001A69B5">
        <w:t>dei</w:t>
      </w:r>
      <w:proofErr w:type="spellEnd"/>
      <w:r w:rsidRPr="001A69B5">
        <w:t xml:space="preserve"> kommunale helse- og </w:t>
      </w:r>
      <w:proofErr w:type="spellStart"/>
      <w:r w:rsidRPr="001A69B5">
        <w:t>velferdstenestene</w:t>
      </w:r>
      <w:proofErr w:type="spellEnd"/>
      <w:r w:rsidRPr="001A69B5">
        <w:t xml:space="preserve">. </w:t>
      </w:r>
      <w:proofErr w:type="spellStart"/>
      <w:r w:rsidRPr="001A69B5">
        <w:t>Pilotane</w:t>
      </w:r>
      <w:proofErr w:type="spellEnd"/>
      <w:r w:rsidRPr="001A69B5">
        <w:t xml:space="preserve"> har mellom anna som mål å utarbeide nye og innovative </w:t>
      </w:r>
      <w:proofErr w:type="spellStart"/>
      <w:r w:rsidRPr="001A69B5">
        <w:t>måtar</w:t>
      </w:r>
      <w:proofErr w:type="spellEnd"/>
      <w:r w:rsidRPr="001A69B5">
        <w:t xml:space="preserve"> å organisere og finansiere </w:t>
      </w:r>
      <w:proofErr w:type="spellStart"/>
      <w:r w:rsidRPr="001A69B5">
        <w:t>praksismodellar</w:t>
      </w:r>
      <w:proofErr w:type="spellEnd"/>
      <w:r w:rsidRPr="001A69B5">
        <w:t xml:space="preserve"> på som kan bidra til </w:t>
      </w:r>
      <w:proofErr w:type="spellStart"/>
      <w:r w:rsidRPr="001A69B5">
        <w:t>meir</w:t>
      </w:r>
      <w:proofErr w:type="spellEnd"/>
      <w:r w:rsidRPr="001A69B5">
        <w:t xml:space="preserve"> kapasitet i praksisfeltet og til å ta i bruk </w:t>
      </w:r>
      <w:proofErr w:type="spellStart"/>
      <w:r w:rsidRPr="001A69B5">
        <w:t>fleire</w:t>
      </w:r>
      <w:proofErr w:type="spellEnd"/>
      <w:r w:rsidRPr="001A69B5">
        <w:t xml:space="preserve"> </w:t>
      </w:r>
      <w:proofErr w:type="spellStart"/>
      <w:r w:rsidRPr="001A69B5">
        <w:t>kommunar</w:t>
      </w:r>
      <w:proofErr w:type="spellEnd"/>
      <w:r w:rsidRPr="001A69B5">
        <w:t xml:space="preserve"> som ligg lenger unna </w:t>
      </w:r>
      <w:proofErr w:type="spellStart"/>
      <w:r w:rsidRPr="001A69B5">
        <w:t>studiestadene</w:t>
      </w:r>
      <w:proofErr w:type="spellEnd"/>
      <w:r w:rsidRPr="001A69B5">
        <w:t xml:space="preserve">. På sikt er målet at </w:t>
      </w:r>
      <w:proofErr w:type="spellStart"/>
      <w:r w:rsidRPr="001A69B5">
        <w:t>erfaringane</w:t>
      </w:r>
      <w:proofErr w:type="spellEnd"/>
      <w:r w:rsidRPr="001A69B5">
        <w:t xml:space="preserve"> </w:t>
      </w:r>
      <w:proofErr w:type="spellStart"/>
      <w:r w:rsidRPr="001A69B5">
        <w:t>frå</w:t>
      </w:r>
      <w:proofErr w:type="spellEnd"/>
      <w:r w:rsidRPr="001A69B5">
        <w:t xml:space="preserve"> pilotordninga vil bidra til </w:t>
      </w:r>
      <w:proofErr w:type="spellStart"/>
      <w:r w:rsidRPr="001A69B5">
        <w:t>fleire</w:t>
      </w:r>
      <w:proofErr w:type="spellEnd"/>
      <w:r w:rsidRPr="001A69B5">
        <w:t xml:space="preserve"> </w:t>
      </w:r>
      <w:proofErr w:type="spellStart"/>
      <w:r w:rsidRPr="001A69B5">
        <w:t>praksisplassar</w:t>
      </w:r>
      <w:proofErr w:type="spellEnd"/>
      <w:r w:rsidRPr="001A69B5">
        <w:t>.</w:t>
      </w:r>
    </w:p>
    <w:p w14:paraId="7B811A32" w14:textId="77777777" w:rsidR="000513CD" w:rsidRPr="001A69B5" w:rsidRDefault="0009509B" w:rsidP="001A69B5">
      <w:r w:rsidRPr="001A69B5">
        <w:t xml:space="preserve">Regjeringa har </w:t>
      </w:r>
      <w:proofErr w:type="spellStart"/>
      <w:r w:rsidRPr="001A69B5">
        <w:t>eit</w:t>
      </w:r>
      <w:proofErr w:type="spellEnd"/>
      <w:r w:rsidRPr="001A69B5">
        <w:t xml:space="preserve"> mål om at </w:t>
      </w:r>
      <w:proofErr w:type="spellStart"/>
      <w:r w:rsidRPr="001A69B5">
        <w:t>ein</w:t>
      </w:r>
      <w:proofErr w:type="spellEnd"/>
      <w:r w:rsidRPr="001A69B5">
        <w:t xml:space="preserve"> større del norske </w:t>
      </w:r>
      <w:proofErr w:type="spellStart"/>
      <w:r w:rsidRPr="001A69B5">
        <w:t>legar</w:t>
      </w:r>
      <w:proofErr w:type="spellEnd"/>
      <w:r w:rsidRPr="001A69B5">
        <w:t xml:space="preserve"> over tid skal kunne ta utdanninga i </w:t>
      </w:r>
      <w:proofErr w:type="spellStart"/>
      <w:r w:rsidRPr="001A69B5">
        <w:t>Noreg</w:t>
      </w:r>
      <w:proofErr w:type="spellEnd"/>
      <w:r w:rsidRPr="001A69B5">
        <w:t xml:space="preserve">, jf. Prop.1S (2020–2021). Styringsmeldinga viste til at ei interdepartemental arbeidsgruppe vurderer korleis kapasiteten i medisinutdanning i </w:t>
      </w:r>
      <w:proofErr w:type="spellStart"/>
      <w:r w:rsidRPr="001A69B5">
        <w:t>Noreg</w:t>
      </w:r>
      <w:proofErr w:type="spellEnd"/>
      <w:r w:rsidRPr="001A69B5">
        <w:t xml:space="preserve"> kan </w:t>
      </w:r>
      <w:proofErr w:type="spellStart"/>
      <w:r w:rsidRPr="001A69B5">
        <w:t>aukast</w:t>
      </w:r>
      <w:proofErr w:type="spellEnd"/>
      <w:r w:rsidRPr="001A69B5">
        <w:t xml:space="preserve"> basert på vurdering av behov, rekrutteringsgrunnlag, kvalitet i </w:t>
      </w:r>
      <w:proofErr w:type="spellStart"/>
      <w:r w:rsidRPr="001A69B5">
        <w:t>studiemodellar</w:t>
      </w:r>
      <w:proofErr w:type="spellEnd"/>
      <w:r w:rsidRPr="001A69B5">
        <w:t xml:space="preserve"> og kost–nytte-</w:t>
      </w:r>
      <w:proofErr w:type="spellStart"/>
      <w:r w:rsidRPr="001A69B5">
        <w:t>vurderingar</w:t>
      </w:r>
      <w:proofErr w:type="spellEnd"/>
      <w:r w:rsidRPr="001A69B5">
        <w:t xml:space="preserve">. Det vil </w:t>
      </w:r>
      <w:proofErr w:type="spellStart"/>
      <w:r w:rsidRPr="001A69B5">
        <w:t>vere</w:t>
      </w:r>
      <w:proofErr w:type="spellEnd"/>
      <w:r w:rsidRPr="001A69B5">
        <w:t xml:space="preserve"> høge kostnader ved å utvide kapasiteten i medisinutdanninga, mellom anna for bygg og infrastruktur, </w:t>
      </w:r>
      <w:proofErr w:type="spellStart"/>
      <w:r w:rsidRPr="001A69B5">
        <w:t>vitskapleg</w:t>
      </w:r>
      <w:proofErr w:type="spellEnd"/>
      <w:r w:rsidRPr="001A69B5">
        <w:t xml:space="preserve"> tilsette og </w:t>
      </w:r>
      <w:proofErr w:type="spellStart"/>
      <w:r w:rsidRPr="001A69B5">
        <w:t>midlar</w:t>
      </w:r>
      <w:proofErr w:type="spellEnd"/>
      <w:r w:rsidRPr="001A69B5">
        <w:t xml:space="preserve"> til å ta opp </w:t>
      </w:r>
      <w:proofErr w:type="spellStart"/>
      <w:r w:rsidRPr="001A69B5">
        <w:t>fleire</w:t>
      </w:r>
      <w:proofErr w:type="spellEnd"/>
      <w:r w:rsidRPr="001A69B5">
        <w:t xml:space="preserve"> </w:t>
      </w:r>
      <w:proofErr w:type="spellStart"/>
      <w:r w:rsidRPr="001A69B5">
        <w:t>studentar</w:t>
      </w:r>
      <w:proofErr w:type="spellEnd"/>
      <w:r w:rsidRPr="001A69B5">
        <w:t xml:space="preserve">. Den interdepartementale gruppa har i arbeidet fått </w:t>
      </w:r>
      <w:proofErr w:type="spellStart"/>
      <w:r w:rsidRPr="001A69B5">
        <w:t>innspel</w:t>
      </w:r>
      <w:proofErr w:type="spellEnd"/>
      <w:r w:rsidRPr="001A69B5">
        <w:t xml:space="preserve"> både </w:t>
      </w:r>
      <w:proofErr w:type="spellStart"/>
      <w:r w:rsidRPr="001A69B5">
        <w:t>frå</w:t>
      </w:r>
      <w:proofErr w:type="spellEnd"/>
      <w:r w:rsidRPr="001A69B5">
        <w:t xml:space="preserve"> universitets- og </w:t>
      </w:r>
      <w:proofErr w:type="spellStart"/>
      <w:r w:rsidRPr="001A69B5">
        <w:t>høgskulesektoren</w:t>
      </w:r>
      <w:proofErr w:type="spellEnd"/>
      <w:r w:rsidRPr="001A69B5">
        <w:t xml:space="preserve"> og primær- og </w:t>
      </w:r>
      <w:proofErr w:type="spellStart"/>
      <w:r w:rsidRPr="001A69B5">
        <w:t>spesialisthelsetenesta</w:t>
      </w:r>
      <w:proofErr w:type="spellEnd"/>
      <w:r w:rsidRPr="001A69B5">
        <w:t xml:space="preserve">. Regjeringa har på bakgrunn av dette </w:t>
      </w:r>
      <w:proofErr w:type="spellStart"/>
      <w:r w:rsidRPr="001A69B5">
        <w:t>teke</w:t>
      </w:r>
      <w:proofErr w:type="spellEnd"/>
      <w:r w:rsidRPr="001A69B5">
        <w:t xml:space="preserve"> initiativ til </w:t>
      </w:r>
      <w:proofErr w:type="spellStart"/>
      <w:r w:rsidRPr="001A69B5">
        <w:t>ein</w:t>
      </w:r>
      <w:proofErr w:type="spellEnd"/>
      <w:r w:rsidRPr="001A69B5">
        <w:t xml:space="preserve"> nasjonal prosess om dimensjonering av medisinutdanninga i åra framover og vil i den </w:t>
      </w:r>
      <w:proofErr w:type="spellStart"/>
      <w:r w:rsidRPr="001A69B5">
        <w:t>samanheng</w:t>
      </w:r>
      <w:proofErr w:type="spellEnd"/>
      <w:r w:rsidRPr="001A69B5">
        <w:t xml:space="preserve"> vurdere om </w:t>
      </w:r>
      <w:proofErr w:type="spellStart"/>
      <w:r w:rsidRPr="001A69B5">
        <w:t>ein</w:t>
      </w:r>
      <w:proofErr w:type="spellEnd"/>
      <w:r w:rsidRPr="001A69B5">
        <w:t xml:space="preserve"> skal inkludere </w:t>
      </w:r>
      <w:proofErr w:type="spellStart"/>
      <w:r w:rsidRPr="001A69B5">
        <w:t>fleire</w:t>
      </w:r>
      <w:proofErr w:type="spellEnd"/>
      <w:r w:rsidRPr="001A69B5">
        <w:t xml:space="preserve"> </w:t>
      </w:r>
      <w:proofErr w:type="spellStart"/>
      <w:r w:rsidRPr="001A69B5">
        <w:t>institusjonar</w:t>
      </w:r>
      <w:proofErr w:type="spellEnd"/>
      <w:r w:rsidRPr="001A69B5">
        <w:t xml:space="preserve"> enn i dag. Regjeringa vil avvente resultata </w:t>
      </w:r>
      <w:proofErr w:type="spellStart"/>
      <w:r w:rsidRPr="001A69B5">
        <w:t>frå</w:t>
      </w:r>
      <w:proofErr w:type="spellEnd"/>
      <w:r w:rsidRPr="001A69B5">
        <w:t xml:space="preserve"> dette arbeidet før det blir laga </w:t>
      </w:r>
      <w:proofErr w:type="spellStart"/>
      <w:r w:rsidRPr="001A69B5">
        <w:t>ein</w:t>
      </w:r>
      <w:proofErr w:type="spellEnd"/>
      <w:r w:rsidRPr="001A69B5">
        <w:t xml:space="preserve"> plan for opptrapping av </w:t>
      </w:r>
      <w:proofErr w:type="spellStart"/>
      <w:r w:rsidRPr="001A69B5">
        <w:t>studieplassar</w:t>
      </w:r>
      <w:proofErr w:type="spellEnd"/>
      <w:r w:rsidRPr="001A69B5">
        <w:t xml:space="preserve"> til medisinutdanninga. </w:t>
      </w:r>
    </w:p>
    <w:p w14:paraId="22D6DED6" w14:textId="77777777" w:rsidR="000513CD" w:rsidRPr="001A69B5" w:rsidRDefault="0009509B" w:rsidP="001A69B5">
      <w:r w:rsidRPr="001A69B5">
        <w:t xml:space="preserve">Regjeringa har gjennom Meld. St. 19 (2020–2021) sagt at </w:t>
      </w:r>
      <w:proofErr w:type="spellStart"/>
      <w:r w:rsidRPr="001A69B5">
        <w:t>ho</w:t>
      </w:r>
      <w:proofErr w:type="spellEnd"/>
      <w:r w:rsidRPr="001A69B5">
        <w:t xml:space="preserve"> vil endre forskrift om </w:t>
      </w:r>
      <w:proofErr w:type="spellStart"/>
      <w:r w:rsidRPr="001A69B5">
        <w:t>gradar</w:t>
      </w:r>
      <w:proofErr w:type="spellEnd"/>
      <w:r w:rsidRPr="001A69B5">
        <w:t xml:space="preserve"> og beskytta </w:t>
      </w:r>
      <w:proofErr w:type="spellStart"/>
      <w:r w:rsidRPr="001A69B5">
        <w:t>titlar</w:t>
      </w:r>
      <w:proofErr w:type="spellEnd"/>
      <w:r w:rsidRPr="001A69B5">
        <w:t xml:space="preserve"> (gradsforskrifta) og vil la </w:t>
      </w:r>
      <w:proofErr w:type="spellStart"/>
      <w:r w:rsidRPr="001A69B5">
        <w:t>fleire</w:t>
      </w:r>
      <w:proofErr w:type="spellEnd"/>
      <w:r w:rsidRPr="001A69B5">
        <w:t xml:space="preserve"> </w:t>
      </w:r>
      <w:proofErr w:type="spellStart"/>
      <w:r w:rsidRPr="001A69B5">
        <w:t>institusjonar</w:t>
      </w:r>
      <w:proofErr w:type="spellEnd"/>
      <w:r w:rsidRPr="001A69B5">
        <w:t xml:space="preserve"> tilby psykologutdanning. Det er </w:t>
      </w:r>
      <w:proofErr w:type="spellStart"/>
      <w:r w:rsidRPr="001A69B5">
        <w:t>etterspurnad</w:t>
      </w:r>
      <w:proofErr w:type="spellEnd"/>
      <w:r w:rsidRPr="001A69B5">
        <w:t xml:space="preserve"> etter </w:t>
      </w:r>
      <w:proofErr w:type="spellStart"/>
      <w:r w:rsidRPr="001A69B5">
        <w:t>fleire</w:t>
      </w:r>
      <w:proofErr w:type="spellEnd"/>
      <w:r w:rsidRPr="001A69B5">
        <w:t xml:space="preserve"> </w:t>
      </w:r>
      <w:proofErr w:type="spellStart"/>
      <w:r w:rsidRPr="001A69B5">
        <w:t>psykologar</w:t>
      </w:r>
      <w:proofErr w:type="spellEnd"/>
      <w:r w:rsidRPr="001A69B5">
        <w:t xml:space="preserve"> og dagens regelverk </w:t>
      </w:r>
      <w:proofErr w:type="spellStart"/>
      <w:r w:rsidRPr="001A69B5">
        <w:t>førar</w:t>
      </w:r>
      <w:proofErr w:type="spellEnd"/>
      <w:r w:rsidRPr="001A69B5">
        <w:t xml:space="preserve"> til </w:t>
      </w:r>
      <w:proofErr w:type="spellStart"/>
      <w:r w:rsidRPr="001A69B5">
        <w:t>ein</w:t>
      </w:r>
      <w:proofErr w:type="spellEnd"/>
      <w:r w:rsidRPr="001A69B5">
        <w:t xml:space="preserve"> konsentrasjon av </w:t>
      </w:r>
      <w:proofErr w:type="spellStart"/>
      <w:r w:rsidRPr="001A69B5">
        <w:t>desse</w:t>
      </w:r>
      <w:proofErr w:type="spellEnd"/>
      <w:r w:rsidRPr="001A69B5">
        <w:t xml:space="preserve"> </w:t>
      </w:r>
      <w:proofErr w:type="spellStart"/>
      <w:r w:rsidRPr="001A69B5">
        <w:t>utdanningane</w:t>
      </w:r>
      <w:proofErr w:type="spellEnd"/>
      <w:r w:rsidRPr="001A69B5">
        <w:t xml:space="preserve"> i </w:t>
      </w:r>
      <w:proofErr w:type="spellStart"/>
      <w:r w:rsidRPr="001A69B5">
        <w:t>eit</w:t>
      </w:r>
      <w:proofErr w:type="spellEnd"/>
      <w:r w:rsidRPr="001A69B5">
        <w:t xml:space="preserve"> lite </w:t>
      </w:r>
      <w:proofErr w:type="spellStart"/>
      <w:r w:rsidRPr="001A69B5">
        <w:t>antal</w:t>
      </w:r>
      <w:proofErr w:type="spellEnd"/>
      <w:r w:rsidRPr="001A69B5">
        <w:t xml:space="preserve"> </w:t>
      </w:r>
      <w:proofErr w:type="spellStart"/>
      <w:r w:rsidRPr="001A69B5">
        <w:t>byar</w:t>
      </w:r>
      <w:proofErr w:type="spellEnd"/>
      <w:r w:rsidRPr="001A69B5">
        <w:t xml:space="preserve"> og svekker </w:t>
      </w:r>
      <w:proofErr w:type="spellStart"/>
      <w:r w:rsidRPr="001A69B5">
        <w:t>kvalitetsfremjande</w:t>
      </w:r>
      <w:proofErr w:type="spellEnd"/>
      <w:r w:rsidRPr="001A69B5">
        <w:t xml:space="preserve"> konkurranse i sektoren. Ved endring av gradsforskrifta vil </w:t>
      </w:r>
      <w:proofErr w:type="spellStart"/>
      <w:r w:rsidRPr="001A69B5">
        <w:t>fleire</w:t>
      </w:r>
      <w:proofErr w:type="spellEnd"/>
      <w:r w:rsidRPr="001A69B5">
        <w:t xml:space="preserve"> </w:t>
      </w:r>
      <w:proofErr w:type="spellStart"/>
      <w:r w:rsidRPr="001A69B5">
        <w:t>institusjonar</w:t>
      </w:r>
      <w:proofErr w:type="spellEnd"/>
      <w:r w:rsidRPr="001A69B5">
        <w:t xml:space="preserve"> kunne tilby psykologutdanning og </w:t>
      </w:r>
      <w:proofErr w:type="spellStart"/>
      <w:r w:rsidRPr="001A69B5">
        <w:t>ein</w:t>
      </w:r>
      <w:proofErr w:type="spellEnd"/>
      <w:r w:rsidRPr="001A69B5">
        <w:t xml:space="preserve"> får </w:t>
      </w:r>
      <w:proofErr w:type="spellStart"/>
      <w:r w:rsidRPr="001A69B5">
        <w:t>eit</w:t>
      </w:r>
      <w:proofErr w:type="spellEnd"/>
      <w:r w:rsidRPr="001A69B5">
        <w:t xml:space="preserve"> </w:t>
      </w:r>
      <w:proofErr w:type="spellStart"/>
      <w:r w:rsidRPr="001A69B5">
        <w:t>auka</w:t>
      </w:r>
      <w:proofErr w:type="spellEnd"/>
      <w:r w:rsidRPr="001A69B5">
        <w:t xml:space="preserve"> </w:t>
      </w:r>
      <w:proofErr w:type="spellStart"/>
      <w:r w:rsidRPr="001A69B5">
        <w:t>utdanningstilbod</w:t>
      </w:r>
      <w:proofErr w:type="spellEnd"/>
      <w:r w:rsidRPr="001A69B5">
        <w:t xml:space="preserve"> og dermed vil </w:t>
      </w:r>
      <w:proofErr w:type="spellStart"/>
      <w:r w:rsidRPr="001A69B5">
        <w:t>ein</w:t>
      </w:r>
      <w:proofErr w:type="spellEnd"/>
      <w:r w:rsidRPr="001A69B5">
        <w:t xml:space="preserve"> òg få utdanna </w:t>
      </w:r>
      <w:proofErr w:type="spellStart"/>
      <w:r w:rsidRPr="001A69B5">
        <w:t>fleire</w:t>
      </w:r>
      <w:proofErr w:type="spellEnd"/>
      <w:r w:rsidRPr="001A69B5">
        <w:t xml:space="preserve"> </w:t>
      </w:r>
      <w:proofErr w:type="spellStart"/>
      <w:r w:rsidRPr="001A69B5">
        <w:t>psykologar</w:t>
      </w:r>
      <w:proofErr w:type="spellEnd"/>
      <w:r w:rsidRPr="001A69B5">
        <w:t xml:space="preserve">. Finansiering og fordeling av eventuelle </w:t>
      </w:r>
      <w:proofErr w:type="spellStart"/>
      <w:r w:rsidRPr="001A69B5">
        <w:t>midlar</w:t>
      </w:r>
      <w:proofErr w:type="spellEnd"/>
      <w:r w:rsidRPr="001A69B5">
        <w:t xml:space="preserve"> til nye </w:t>
      </w:r>
      <w:proofErr w:type="spellStart"/>
      <w:r w:rsidRPr="001A69B5">
        <w:t>studieplassar</w:t>
      </w:r>
      <w:proofErr w:type="spellEnd"/>
      <w:r w:rsidRPr="001A69B5">
        <w:t xml:space="preserve"> må </w:t>
      </w:r>
      <w:proofErr w:type="spellStart"/>
      <w:r w:rsidRPr="001A69B5">
        <w:t>handterast</w:t>
      </w:r>
      <w:proofErr w:type="spellEnd"/>
      <w:r w:rsidRPr="001A69B5">
        <w:t xml:space="preserve"> gjennom den ordinære budsjettprosessen.</w:t>
      </w:r>
    </w:p>
    <w:p w14:paraId="282F7629" w14:textId="77777777" w:rsidR="000513CD" w:rsidRPr="001A69B5" w:rsidRDefault="0009509B" w:rsidP="001A69B5">
      <w:r w:rsidRPr="001A69B5">
        <w:t xml:space="preserve">I samband med Utdanningsløftet 2020 tildelte regjeringa </w:t>
      </w:r>
      <w:proofErr w:type="spellStart"/>
      <w:r w:rsidRPr="001A69B5">
        <w:t>midlar</w:t>
      </w:r>
      <w:proofErr w:type="spellEnd"/>
      <w:r w:rsidRPr="001A69B5">
        <w:t xml:space="preserve"> til 4 000 nye </w:t>
      </w:r>
      <w:proofErr w:type="spellStart"/>
      <w:r w:rsidRPr="001A69B5">
        <w:t>studieplassar</w:t>
      </w:r>
      <w:proofErr w:type="spellEnd"/>
      <w:r w:rsidRPr="001A69B5">
        <w:t xml:space="preserve">. Av </w:t>
      </w:r>
      <w:proofErr w:type="spellStart"/>
      <w:r w:rsidRPr="001A69B5">
        <w:t>desse</w:t>
      </w:r>
      <w:proofErr w:type="spellEnd"/>
      <w:r w:rsidRPr="001A69B5">
        <w:t xml:space="preserve"> blei kapasiteten i helse- og </w:t>
      </w:r>
      <w:proofErr w:type="spellStart"/>
      <w:r w:rsidRPr="001A69B5">
        <w:t>sosialfaglege</w:t>
      </w:r>
      <w:proofErr w:type="spellEnd"/>
      <w:r w:rsidRPr="001A69B5">
        <w:t xml:space="preserve"> </w:t>
      </w:r>
      <w:proofErr w:type="spellStart"/>
      <w:r w:rsidRPr="001A69B5">
        <w:t>utdanningar</w:t>
      </w:r>
      <w:proofErr w:type="spellEnd"/>
      <w:r w:rsidRPr="001A69B5">
        <w:t xml:space="preserve"> </w:t>
      </w:r>
      <w:proofErr w:type="spellStart"/>
      <w:r w:rsidRPr="001A69B5">
        <w:t>auka</w:t>
      </w:r>
      <w:proofErr w:type="spellEnd"/>
      <w:r w:rsidRPr="001A69B5">
        <w:t xml:space="preserve"> med 1 123 nye </w:t>
      </w:r>
      <w:proofErr w:type="spellStart"/>
      <w:r w:rsidRPr="001A69B5">
        <w:t>studieplassar</w:t>
      </w:r>
      <w:proofErr w:type="spellEnd"/>
      <w:r w:rsidRPr="001A69B5">
        <w:t xml:space="preserve">, fordelte mellom anna med 80 </w:t>
      </w:r>
      <w:proofErr w:type="spellStart"/>
      <w:r w:rsidRPr="001A69B5">
        <w:t>plassar</w:t>
      </w:r>
      <w:proofErr w:type="spellEnd"/>
      <w:r w:rsidRPr="001A69B5">
        <w:t xml:space="preserve"> til medisinutdanning, 24 til psykologutdanning, 250 til </w:t>
      </w:r>
      <w:proofErr w:type="spellStart"/>
      <w:r w:rsidRPr="001A69B5">
        <w:t>sjukepleiarutdanning</w:t>
      </w:r>
      <w:proofErr w:type="spellEnd"/>
      <w:r w:rsidRPr="001A69B5">
        <w:t xml:space="preserve"> og 200 til </w:t>
      </w:r>
      <w:proofErr w:type="spellStart"/>
      <w:r w:rsidRPr="001A69B5">
        <w:t>vidareutdanningar</w:t>
      </w:r>
      <w:proofErr w:type="spellEnd"/>
      <w:r w:rsidRPr="001A69B5">
        <w:t xml:space="preserve"> i sjukepleie. </w:t>
      </w:r>
      <w:proofErr w:type="spellStart"/>
      <w:r w:rsidRPr="001A69B5">
        <w:t>Desse</w:t>
      </w:r>
      <w:proofErr w:type="spellEnd"/>
      <w:r w:rsidRPr="001A69B5">
        <w:t xml:space="preserve"> blir </w:t>
      </w:r>
      <w:proofErr w:type="spellStart"/>
      <w:r w:rsidRPr="001A69B5">
        <w:t>vidareførte</w:t>
      </w:r>
      <w:proofErr w:type="spellEnd"/>
      <w:r w:rsidRPr="001A69B5">
        <w:t xml:space="preserve"> i budsjettforslaget i </w:t>
      </w:r>
      <w:proofErr w:type="spellStart"/>
      <w:r w:rsidRPr="001A69B5">
        <w:t>Prop</w:t>
      </w:r>
      <w:proofErr w:type="spellEnd"/>
      <w:r w:rsidRPr="001A69B5">
        <w:t xml:space="preserve">. 1S (2021–2022) for Kunnskapsdepartementet. </w:t>
      </w:r>
      <w:proofErr w:type="spellStart"/>
      <w:r w:rsidRPr="001A69B5">
        <w:t>Sidan</w:t>
      </w:r>
      <w:proofErr w:type="spellEnd"/>
      <w:r w:rsidRPr="001A69B5">
        <w:t xml:space="preserve"> 2014 har Stortinget løyvd </w:t>
      </w:r>
      <w:proofErr w:type="spellStart"/>
      <w:r w:rsidRPr="001A69B5">
        <w:t>midlar</w:t>
      </w:r>
      <w:proofErr w:type="spellEnd"/>
      <w:r w:rsidRPr="001A69B5">
        <w:t xml:space="preserve"> til om lag 1 700 helse- og </w:t>
      </w:r>
      <w:proofErr w:type="spellStart"/>
      <w:r w:rsidRPr="001A69B5">
        <w:t>sosialfaglege</w:t>
      </w:r>
      <w:proofErr w:type="spellEnd"/>
      <w:r w:rsidRPr="001A69B5">
        <w:t xml:space="preserve"> </w:t>
      </w:r>
      <w:proofErr w:type="spellStart"/>
      <w:r w:rsidRPr="001A69B5">
        <w:t>studieplassar</w:t>
      </w:r>
      <w:proofErr w:type="spellEnd"/>
      <w:r w:rsidRPr="001A69B5">
        <w:t xml:space="preserve">. Dette inkluderer 116 </w:t>
      </w:r>
      <w:proofErr w:type="spellStart"/>
      <w:r w:rsidRPr="001A69B5">
        <w:t>plassar</w:t>
      </w:r>
      <w:proofErr w:type="spellEnd"/>
      <w:r w:rsidRPr="001A69B5">
        <w:t xml:space="preserve"> til medisinutdanning, 49 </w:t>
      </w:r>
      <w:proofErr w:type="spellStart"/>
      <w:r w:rsidRPr="001A69B5">
        <w:t>plassar</w:t>
      </w:r>
      <w:proofErr w:type="spellEnd"/>
      <w:r w:rsidRPr="001A69B5">
        <w:t xml:space="preserve"> til profesjonsutdanning i psykologi, 450 </w:t>
      </w:r>
      <w:proofErr w:type="spellStart"/>
      <w:r w:rsidRPr="001A69B5">
        <w:t>plassar</w:t>
      </w:r>
      <w:proofErr w:type="spellEnd"/>
      <w:r w:rsidRPr="001A69B5">
        <w:t xml:space="preserve"> til </w:t>
      </w:r>
      <w:proofErr w:type="spellStart"/>
      <w:r w:rsidRPr="001A69B5">
        <w:t>sjukepleiarutdanning</w:t>
      </w:r>
      <w:proofErr w:type="spellEnd"/>
      <w:r w:rsidRPr="001A69B5">
        <w:t xml:space="preserve"> og 247 </w:t>
      </w:r>
      <w:proofErr w:type="spellStart"/>
      <w:r w:rsidRPr="001A69B5">
        <w:t>plassar</w:t>
      </w:r>
      <w:proofErr w:type="spellEnd"/>
      <w:r w:rsidRPr="001A69B5">
        <w:t xml:space="preserve"> til </w:t>
      </w:r>
      <w:proofErr w:type="spellStart"/>
      <w:r w:rsidRPr="001A69B5">
        <w:t>vidareutdanningar</w:t>
      </w:r>
      <w:proofErr w:type="spellEnd"/>
      <w:r w:rsidRPr="001A69B5">
        <w:t xml:space="preserve"> i sjukepleie.</w:t>
      </w:r>
    </w:p>
    <w:p w14:paraId="3FD4C222" w14:textId="77777777" w:rsidR="000513CD" w:rsidRPr="001A69B5" w:rsidRDefault="0009509B" w:rsidP="001A69B5">
      <w:r w:rsidRPr="001A69B5">
        <w:t xml:space="preserve">Regjeringa vil etablere </w:t>
      </w:r>
      <w:proofErr w:type="spellStart"/>
      <w:r w:rsidRPr="001A69B5">
        <w:t>eit</w:t>
      </w:r>
      <w:proofErr w:type="spellEnd"/>
      <w:r w:rsidRPr="001A69B5">
        <w:t xml:space="preserve"> system for fordeling av nye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w:t>
      </w:r>
      <w:proofErr w:type="spellStart"/>
      <w:r w:rsidRPr="001A69B5">
        <w:t>tek</w:t>
      </w:r>
      <w:proofErr w:type="spellEnd"/>
      <w:r w:rsidRPr="001A69B5">
        <w:t xml:space="preserve"> omsyn til kompetansebehova i arbeidslivet, </w:t>
      </w:r>
      <w:proofErr w:type="spellStart"/>
      <w:r w:rsidRPr="001A69B5">
        <w:t>moglegheitene</w:t>
      </w:r>
      <w:proofErr w:type="spellEnd"/>
      <w:r w:rsidRPr="001A69B5">
        <w:t xml:space="preserve"> </w:t>
      </w:r>
      <w:proofErr w:type="spellStart"/>
      <w:r w:rsidRPr="001A69B5">
        <w:t>fagskulane</w:t>
      </w:r>
      <w:proofErr w:type="spellEnd"/>
      <w:r w:rsidRPr="001A69B5">
        <w:t xml:space="preserve"> har til planlegging, og som bygger på kunnskapsgrunnlag og </w:t>
      </w:r>
      <w:proofErr w:type="spellStart"/>
      <w:r w:rsidRPr="001A69B5">
        <w:t>analysar</w:t>
      </w:r>
      <w:proofErr w:type="spellEnd"/>
      <w:r w:rsidRPr="001A69B5">
        <w:t xml:space="preserve"> av kompetansebehov. Regjeringa la fram dette i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våren 2021. </w:t>
      </w:r>
      <w:proofErr w:type="spellStart"/>
      <w:r w:rsidRPr="001A69B5">
        <w:t>Eit</w:t>
      </w:r>
      <w:proofErr w:type="spellEnd"/>
      <w:r w:rsidRPr="001A69B5">
        <w:t xml:space="preserve"> </w:t>
      </w:r>
      <w:proofErr w:type="spellStart"/>
      <w:r w:rsidRPr="001A69B5">
        <w:t>meir</w:t>
      </w:r>
      <w:proofErr w:type="spellEnd"/>
      <w:r w:rsidRPr="001A69B5">
        <w:t xml:space="preserve"> systematisk arbeid med å identifisere kompetansebehov og behovet for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vil over tid gi styresmaktene </w:t>
      </w:r>
      <w:proofErr w:type="spellStart"/>
      <w:r w:rsidRPr="001A69B5">
        <w:t>eit</w:t>
      </w:r>
      <w:proofErr w:type="spellEnd"/>
      <w:r w:rsidRPr="001A69B5">
        <w:t xml:space="preserve"> betre grunnlag for å vurdere </w:t>
      </w:r>
      <w:proofErr w:type="spellStart"/>
      <w:r w:rsidRPr="001A69B5">
        <w:t>vidare</w:t>
      </w:r>
      <w:proofErr w:type="spellEnd"/>
      <w:r w:rsidRPr="001A69B5">
        <w:t xml:space="preserve"> dimensjonering av fagskulesektoren.</w:t>
      </w:r>
    </w:p>
    <w:p w14:paraId="602877E1" w14:textId="77777777" w:rsidR="000513CD" w:rsidRPr="001A69B5" w:rsidRDefault="0009509B" w:rsidP="001A69B5">
      <w:proofErr w:type="spellStart"/>
      <w:r w:rsidRPr="001A69B5">
        <w:t>Satsingar</w:t>
      </w:r>
      <w:proofErr w:type="spellEnd"/>
      <w:r w:rsidRPr="001A69B5">
        <w:t xml:space="preserve"> på utdanningskapasitet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høgare</w:t>
      </w:r>
      <w:proofErr w:type="spellEnd"/>
      <w:r w:rsidRPr="001A69B5">
        <w:t xml:space="preserve"> utdanning vil måtte </w:t>
      </w:r>
      <w:proofErr w:type="spellStart"/>
      <w:r w:rsidRPr="001A69B5">
        <w:t>vurderast</w:t>
      </w:r>
      <w:proofErr w:type="spellEnd"/>
      <w:r w:rsidRPr="001A69B5">
        <w:t xml:space="preserve"> og </w:t>
      </w:r>
      <w:proofErr w:type="spellStart"/>
      <w:r w:rsidRPr="001A69B5">
        <w:t>behandlast</w:t>
      </w:r>
      <w:proofErr w:type="spellEnd"/>
      <w:r w:rsidRPr="001A69B5">
        <w:t xml:space="preserve"> i </w:t>
      </w:r>
      <w:proofErr w:type="spellStart"/>
      <w:r w:rsidRPr="001A69B5">
        <w:t>dei</w:t>
      </w:r>
      <w:proofErr w:type="spellEnd"/>
      <w:r w:rsidRPr="001A69B5">
        <w:t xml:space="preserve"> </w:t>
      </w:r>
      <w:proofErr w:type="spellStart"/>
      <w:r w:rsidRPr="001A69B5">
        <w:t>årlege</w:t>
      </w:r>
      <w:proofErr w:type="spellEnd"/>
      <w:r w:rsidRPr="001A69B5">
        <w:t xml:space="preserve"> </w:t>
      </w:r>
      <w:proofErr w:type="spellStart"/>
      <w:r w:rsidRPr="001A69B5">
        <w:t>budsjettprosessane</w:t>
      </w:r>
      <w:proofErr w:type="spellEnd"/>
      <w:r w:rsidRPr="001A69B5">
        <w:t xml:space="preserve">. Regjeringa vil òg vurdere dette i arbeidet med ny langtidsplan for </w:t>
      </w:r>
      <w:proofErr w:type="spellStart"/>
      <w:r w:rsidRPr="001A69B5">
        <w:t>høgare</w:t>
      </w:r>
      <w:proofErr w:type="spellEnd"/>
      <w:r w:rsidRPr="001A69B5">
        <w:t xml:space="preserve"> utdanning og forsking. Sjå òg omtale under vedtak nr. 941, 20. mai 2021.</w:t>
      </w:r>
    </w:p>
    <w:p w14:paraId="0B8BD14D" w14:textId="77777777" w:rsidR="000513CD" w:rsidRPr="001A69B5" w:rsidRDefault="0009509B" w:rsidP="001A69B5">
      <w:r w:rsidRPr="001A69B5">
        <w:t xml:space="preserve">Departementet meiner at vedtak nr. 940, 20. mai 2021 med dette er </w:t>
      </w:r>
      <w:proofErr w:type="spellStart"/>
      <w:r w:rsidRPr="001A69B5">
        <w:t>følgt</w:t>
      </w:r>
      <w:proofErr w:type="spellEnd"/>
      <w:r w:rsidRPr="001A69B5">
        <w:t xml:space="preserve"> opp.</w:t>
      </w:r>
    </w:p>
    <w:p w14:paraId="0DE9334B" w14:textId="77777777" w:rsidR="000513CD" w:rsidRPr="001A69B5" w:rsidRDefault="0009509B" w:rsidP="001A69B5">
      <w:pPr>
        <w:pStyle w:val="avsnitt-undertittel"/>
      </w:pPr>
      <w:r w:rsidRPr="001A69B5">
        <w:t xml:space="preserve">Vedtak nr. 941, 20. mai 2021: Opptrappingsplan for </w:t>
      </w:r>
      <w:proofErr w:type="spellStart"/>
      <w:r w:rsidRPr="001A69B5">
        <w:t>studieplassar</w:t>
      </w:r>
      <w:proofErr w:type="spellEnd"/>
      <w:r w:rsidRPr="001A69B5">
        <w:t xml:space="preserve"> </w:t>
      </w:r>
      <w:proofErr w:type="spellStart"/>
      <w:r w:rsidRPr="001A69B5">
        <w:t>innanfor</w:t>
      </w:r>
      <w:proofErr w:type="spellEnd"/>
      <w:r w:rsidRPr="001A69B5">
        <w:t xml:space="preserve"> medisin, helsefag, sjukepleie og psykologi</w:t>
      </w:r>
    </w:p>
    <w:p w14:paraId="46618030" w14:textId="77777777" w:rsidR="000513CD" w:rsidRPr="001A69B5" w:rsidRDefault="0009509B" w:rsidP="001A69B5">
      <w:pPr>
        <w:pStyle w:val="blokksit"/>
      </w:pPr>
      <w:r w:rsidRPr="001A69B5">
        <w:rPr>
          <w:rStyle w:val="kursiv"/>
        </w:rPr>
        <w:t>«Stortinget ber regjeringen utarbeide en opptrappingsplan for innenfor medisin, helsefag og psykologi. Planen skal både inneholde konkrete tiltak for opprettelse av tilstrekkelig med studieplasser ved utdanningsinstitusjonene, og tiltak som sikrer studentene praksisplass i helsesektoren. Planen bør inneholde tiltak som gjør det attraktivt for helsearbeidere å være i sektoren.»</w:t>
      </w:r>
    </w:p>
    <w:p w14:paraId="257F9744"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19 (2020–2021) </w:t>
      </w:r>
      <w:r w:rsidRPr="001A69B5">
        <w:rPr>
          <w:rStyle w:val="kursiv"/>
        </w:rPr>
        <w:t>Styring av statlige universiteter og høyskoler</w:t>
      </w:r>
      <w:r w:rsidRPr="001A69B5">
        <w:t xml:space="preserve">, jf. </w:t>
      </w:r>
      <w:proofErr w:type="spellStart"/>
      <w:r w:rsidRPr="001A69B5">
        <w:t>Innst</w:t>
      </w:r>
      <w:proofErr w:type="spellEnd"/>
      <w:r w:rsidRPr="001A69B5">
        <w:t>. 425 S (2020–2021).</w:t>
      </w:r>
    </w:p>
    <w:p w14:paraId="2ADADFC6" w14:textId="77777777" w:rsidR="000513CD" w:rsidRPr="001A69B5" w:rsidRDefault="0009509B" w:rsidP="001A69B5">
      <w:proofErr w:type="spellStart"/>
      <w:r w:rsidRPr="001A69B5">
        <w:t>Praksisplassar</w:t>
      </w:r>
      <w:proofErr w:type="spellEnd"/>
      <w:r w:rsidRPr="001A69B5">
        <w:t xml:space="preserve"> </w:t>
      </w:r>
      <w:proofErr w:type="spellStart"/>
      <w:r w:rsidRPr="001A69B5">
        <w:t>utgjer</w:t>
      </w:r>
      <w:proofErr w:type="spellEnd"/>
      <w:r w:rsidRPr="001A69B5">
        <w:t xml:space="preserve"> </w:t>
      </w:r>
      <w:proofErr w:type="spellStart"/>
      <w:r w:rsidRPr="001A69B5">
        <w:t>ein</w:t>
      </w:r>
      <w:proofErr w:type="spellEnd"/>
      <w:r w:rsidRPr="001A69B5">
        <w:t xml:space="preserve"> stor skranke for å kunne utdanne </w:t>
      </w:r>
      <w:proofErr w:type="spellStart"/>
      <w:r w:rsidRPr="001A69B5">
        <w:t>tilstrekkeleg</w:t>
      </w:r>
      <w:proofErr w:type="spellEnd"/>
      <w:r w:rsidRPr="001A69B5">
        <w:t xml:space="preserve"> helsepersonell. Praksisproblematikken i </w:t>
      </w:r>
      <w:proofErr w:type="spellStart"/>
      <w:r w:rsidRPr="001A69B5">
        <w:t>helsefagutdanningane</w:t>
      </w:r>
      <w:proofErr w:type="spellEnd"/>
      <w:r w:rsidRPr="001A69B5">
        <w:t xml:space="preserve"> må </w:t>
      </w:r>
      <w:proofErr w:type="spellStart"/>
      <w:r w:rsidRPr="001A69B5">
        <w:t>løysast</w:t>
      </w:r>
      <w:proofErr w:type="spellEnd"/>
      <w:r w:rsidRPr="001A69B5">
        <w:t xml:space="preserve"> før </w:t>
      </w:r>
      <w:proofErr w:type="spellStart"/>
      <w:r w:rsidRPr="001A69B5">
        <w:t>ein</w:t>
      </w:r>
      <w:proofErr w:type="spellEnd"/>
      <w:r w:rsidRPr="001A69B5">
        <w:t xml:space="preserve"> kan </w:t>
      </w:r>
      <w:proofErr w:type="spellStart"/>
      <w:r w:rsidRPr="001A69B5">
        <w:t>auke</w:t>
      </w:r>
      <w:proofErr w:type="spellEnd"/>
      <w:r w:rsidRPr="001A69B5">
        <w:t xml:space="preserve"> </w:t>
      </w:r>
      <w:proofErr w:type="spellStart"/>
      <w:r w:rsidRPr="001A69B5">
        <w:t>mykje</w:t>
      </w:r>
      <w:proofErr w:type="spellEnd"/>
      <w:r w:rsidRPr="001A69B5">
        <w:t xml:space="preserve"> </w:t>
      </w:r>
      <w:proofErr w:type="spellStart"/>
      <w:r w:rsidRPr="001A69B5">
        <w:t>talet</w:t>
      </w:r>
      <w:proofErr w:type="spellEnd"/>
      <w:r w:rsidRPr="001A69B5">
        <w:t xml:space="preserve"> på </w:t>
      </w:r>
      <w:proofErr w:type="spellStart"/>
      <w:r w:rsidRPr="001A69B5">
        <w:t>studieplassar</w:t>
      </w:r>
      <w:proofErr w:type="spellEnd"/>
      <w:r w:rsidRPr="001A69B5">
        <w:t xml:space="preserve">. I samband med Utdanningsløftet 2020 tildelte regjeringa </w:t>
      </w:r>
      <w:proofErr w:type="spellStart"/>
      <w:r w:rsidRPr="001A69B5">
        <w:t>midlar</w:t>
      </w:r>
      <w:proofErr w:type="spellEnd"/>
      <w:r w:rsidRPr="001A69B5">
        <w:t xml:space="preserve"> til 4 000 nye </w:t>
      </w:r>
      <w:proofErr w:type="spellStart"/>
      <w:r w:rsidRPr="001A69B5">
        <w:t>studieplassar</w:t>
      </w:r>
      <w:proofErr w:type="spellEnd"/>
      <w:r w:rsidRPr="001A69B5">
        <w:t xml:space="preserve">. Av </w:t>
      </w:r>
      <w:proofErr w:type="spellStart"/>
      <w:r w:rsidRPr="001A69B5">
        <w:t>desse</w:t>
      </w:r>
      <w:proofErr w:type="spellEnd"/>
      <w:r w:rsidRPr="001A69B5">
        <w:t xml:space="preserve"> blei kapasiteten i helse- og </w:t>
      </w:r>
      <w:proofErr w:type="spellStart"/>
      <w:r w:rsidRPr="001A69B5">
        <w:t>sosialfaglege</w:t>
      </w:r>
      <w:proofErr w:type="spellEnd"/>
      <w:r w:rsidRPr="001A69B5">
        <w:t xml:space="preserve"> </w:t>
      </w:r>
      <w:proofErr w:type="spellStart"/>
      <w:r w:rsidRPr="001A69B5">
        <w:t>utdanningar</w:t>
      </w:r>
      <w:proofErr w:type="spellEnd"/>
      <w:r w:rsidRPr="001A69B5">
        <w:t xml:space="preserve"> </w:t>
      </w:r>
      <w:proofErr w:type="spellStart"/>
      <w:r w:rsidRPr="001A69B5">
        <w:t>auka</w:t>
      </w:r>
      <w:proofErr w:type="spellEnd"/>
      <w:r w:rsidRPr="001A69B5">
        <w:t xml:space="preserve"> med 1 123 nye </w:t>
      </w:r>
      <w:proofErr w:type="spellStart"/>
      <w:r w:rsidRPr="001A69B5">
        <w:t>studieplassar</w:t>
      </w:r>
      <w:proofErr w:type="spellEnd"/>
      <w:r w:rsidRPr="001A69B5">
        <w:t xml:space="preserve">, fordelte mellom anna med 80 </w:t>
      </w:r>
      <w:proofErr w:type="spellStart"/>
      <w:r w:rsidRPr="001A69B5">
        <w:t>plassar</w:t>
      </w:r>
      <w:proofErr w:type="spellEnd"/>
      <w:r w:rsidRPr="001A69B5">
        <w:t xml:space="preserve"> til medisinutdanning, 24 til psykologutdanning, 250 til </w:t>
      </w:r>
      <w:proofErr w:type="spellStart"/>
      <w:r w:rsidRPr="001A69B5">
        <w:t>sjukepleiarutdanning</w:t>
      </w:r>
      <w:proofErr w:type="spellEnd"/>
      <w:r w:rsidRPr="001A69B5">
        <w:t xml:space="preserve"> og 200 til </w:t>
      </w:r>
      <w:proofErr w:type="spellStart"/>
      <w:r w:rsidRPr="001A69B5">
        <w:t>vidareutdanningar</w:t>
      </w:r>
      <w:proofErr w:type="spellEnd"/>
      <w:r w:rsidRPr="001A69B5">
        <w:t xml:space="preserve"> i sjukepleie. </w:t>
      </w:r>
      <w:proofErr w:type="spellStart"/>
      <w:r w:rsidRPr="001A69B5">
        <w:t>Desse</w:t>
      </w:r>
      <w:proofErr w:type="spellEnd"/>
      <w:r w:rsidRPr="001A69B5">
        <w:t xml:space="preserve"> blir </w:t>
      </w:r>
      <w:proofErr w:type="spellStart"/>
      <w:r w:rsidRPr="001A69B5">
        <w:t>vidareførte</w:t>
      </w:r>
      <w:proofErr w:type="spellEnd"/>
      <w:r w:rsidRPr="001A69B5">
        <w:t xml:space="preserve"> i budsjettforslaget i </w:t>
      </w:r>
      <w:proofErr w:type="spellStart"/>
      <w:r w:rsidRPr="001A69B5">
        <w:t>Prop</w:t>
      </w:r>
      <w:proofErr w:type="spellEnd"/>
      <w:r w:rsidRPr="001A69B5">
        <w:t xml:space="preserve">. 1 S (2021–2022) for Kunnskapsdepartementet. </w:t>
      </w:r>
      <w:proofErr w:type="spellStart"/>
      <w:r w:rsidRPr="001A69B5">
        <w:t>Sidan</w:t>
      </w:r>
      <w:proofErr w:type="spellEnd"/>
      <w:r w:rsidRPr="001A69B5">
        <w:t xml:space="preserve"> 2014 har Stortinget løyvd </w:t>
      </w:r>
      <w:proofErr w:type="spellStart"/>
      <w:r w:rsidRPr="001A69B5">
        <w:t>midlar</w:t>
      </w:r>
      <w:proofErr w:type="spellEnd"/>
      <w:r w:rsidRPr="001A69B5">
        <w:t xml:space="preserve"> til om lag 1 700 helse- og </w:t>
      </w:r>
      <w:proofErr w:type="spellStart"/>
      <w:r w:rsidRPr="001A69B5">
        <w:t>sosialfaglege</w:t>
      </w:r>
      <w:proofErr w:type="spellEnd"/>
      <w:r w:rsidRPr="001A69B5">
        <w:t xml:space="preserve"> </w:t>
      </w:r>
      <w:proofErr w:type="spellStart"/>
      <w:r w:rsidRPr="001A69B5">
        <w:t>studieplassar</w:t>
      </w:r>
      <w:proofErr w:type="spellEnd"/>
      <w:r w:rsidRPr="001A69B5">
        <w:t xml:space="preserve">. Over </w:t>
      </w:r>
      <w:proofErr w:type="spellStart"/>
      <w:r w:rsidRPr="001A69B5">
        <w:t>fleire</w:t>
      </w:r>
      <w:proofErr w:type="spellEnd"/>
      <w:r w:rsidRPr="001A69B5">
        <w:t xml:space="preserve"> år har det mellom anna blitt tildelt </w:t>
      </w:r>
      <w:proofErr w:type="spellStart"/>
      <w:r w:rsidRPr="001A69B5">
        <w:t>tilsaman</w:t>
      </w:r>
      <w:proofErr w:type="spellEnd"/>
      <w:r w:rsidRPr="001A69B5">
        <w:t xml:space="preserve"> 116 </w:t>
      </w:r>
      <w:proofErr w:type="spellStart"/>
      <w:r w:rsidRPr="001A69B5">
        <w:t>plassar</w:t>
      </w:r>
      <w:proofErr w:type="spellEnd"/>
      <w:r w:rsidRPr="001A69B5">
        <w:t xml:space="preserve"> til medisinutdanning, 49 </w:t>
      </w:r>
      <w:proofErr w:type="spellStart"/>
      <w:r w:rsidRPr="001A69B5">
        <w:t>plassar</w:t>
      </w:r>
      <w:proofErr w:type="spellEnd"/>
      <w:r w:rsidRPr="001A69B5">
        <w:t xml:space="preserve"> til profesjonsutdanning i psykologi, 450 </w:t>
      </w:r>
      <w:proofErr w:type="spellStart"/>
      <w:r w:rsidRPr="001A69B5">
        <w:t>plassar</w:t>
      </w:r>
      <w:proofErr w:type="spellEnd"/>
      <w:r w:rsidRPr="001A69B5">
        <w:t xml:space="preserve"> til </w:t>
      </w:r>
      <w:proofErr w:type="spellStart"/>
      <w:r w:rsidRPr="001A69B5">
        <w:t>sjukepleiarutdanning</w:t>
      </w:r>
      <w:proofErr w:type="spellEnd"/>
      <w:r w:rsidRPr="001A69B5">
        <w:t xml:space="preserve"> og 247 </w:t>
      </w:r>
      <w:proofErr w:type="spellStart"/>
      <w:r w:rsidRPr="001A69B5">
        <w:t>plassar</w:t>
      </w:r>
      <w:proofErr w:type="spellEnd"/>
      <w:r w:rsidRPr="001A69B5">
        <w:t xml:space="preserve"> til </w:t>
      </w:r>
      <w:proofErr w:type="spellStart"/>
      <w:r w:rsidRPr="001A69B5">
        <w:t>vidareutdanningar</w:t>
      </w:r>
      <w:proofErr w:type="spellEnd"/>
      <w:r w:rsidRPr="001A69B5">
        <w:t xml:space="preserve"> i sjukepleie.</w:t>
      </w:r>
    </w:p>
    <w:p w14:paraId="29C78121" w14:textId="77777777" w:rsidR="000513CD" w:rsidRPr="001A69B5" w:rsidRDefault="0009509B" w:rsidP="001A69B5">
      <w:r w:rsidRPr="001A69B5">
        <w:t xml:space="preserve">Regjeringa har gjennom Meld. St. 16 (2020–2021) </w:t>
      </w:r>
      <w:r w:rsidRPr="001A69B5">
        <w:rPr>
          <w:rStyle w:val="kursiv"/>
        </w:rPr>
        <w:t xml:space="preserve">Utdanning for omstilling – Økt arbeidslivsrelevans i høyere utdanning </w:t>
      </w:r>
      <w:proofErr w:type="spellStart"/>
      <w:r w:rsidRPr="001A69B5">
        <w:t>peika</w:t>
      </w:r>
      <w:proofErr w:type="spellEnd"/>
      <w:r w:rsidRPr="001A69B5">
        <w:t xml:space="preserve"> på ei rekke tiltak for å </w:t>
      </w:r>
      <w:proofErr w:type="spellStart"/>
      <w:r w:rsidRPr="001A69B5">
        <w:t>betre</w:t>
      </w:r>
      <w:proofErr w:type="spellEnd"/>
      <w:r w:rsidRPr="001A69B5">
        <w:t xml:space="preserve"> tilgangen på </w:t>
      </w:r>
      <w:proofErr w:type="spellStart"/>
      <w:r w:rsidRPr="001A69B5">
        <w:t>praksisplassar</w:t>
      </w:r>
      <w:proofErr w:type="spellEnd"/>
      <w:r w:rsidRPr="001A69B5">
        <w:t xml:space="preserve">. Regjeringa vil greie ut ei forsterking av </w:t>
      </w:r>
      <w:proofErr w:type="spellStart"/>
      <w:r w:rsidRPr="001A69B5">
        <w:t>kommunane</w:t>
      </w:r>
      <w:proofErr w:type="spellEnd"/>
      <w:r w:rsidRPr="001A69B5">
        <w:t xml:space="preserve"> sitt ansvar for utdanning av helse- og </w:t>
      </w:r>
      <w:proofErr w:type="spellStart"/>
      <w:r w:rsidRPr="001A69B5">
        <w:t>sosialfagstudentar</w:t>
      </w:r>
      <w:proofErr w:type="spellEnd"/>
      <w:r w:rsidRPr="001A69B5">
        <w:t xml:space="preserve"> og </w:t>
      </w:r>
      <w:proofErr w:type="spellStart"/>
      <w:r w:rsidRPr="001A69B5">
        <w:t>ein</w:t>
      </w:r>
      <w:proofErr w:type="spellEnd"/>
      <w:r w:rsidRPr="001A69B5">
        <w:t xml:space="preserve"> praksiskoordinatorfunksjon for å </w:t>
      </w:r>
      <w:proofErr w:type="spellStart"/>
      <w:r w:rsidRPr="001A69B5">
        <w:t>betre</w:t>
      </w:r>
      <w:proofErr w:type="spellEnd"/>
      <w:r w:rsidRPr="001A69B5">
        <w:t xml:space="preserve"> samarbeidet mellom </w:t>
      </w:r>
      <w:proofErr w:type="spellStart"/>
      <w:r w:rsidRPr="001A69B5">
        <w:t>utdanningsinstitusjonar</w:t>
      </w:r>
      <w:proofErr w:type="spellEnd"/>
      <w:r w:rsidRPr="001A69B5">
        <w:t xml:space="preserve"> og </w:t>
      </w:r>
      <w:proofErr w:type="spellStart"/>
      <w:r w:rsidRPr="001A69B5">
        <w:t>kommunar</w:t>
      </w:r>
      <w:proofErr w:type="spellEnd"/>
      <w:r w:rsidRPr="001A69B5">
        <w:t xml:space="preserve">. Dette vil òg kunne bidra til betre utnytting av </w:t>
      </w:r>
      <w:proofErr w:type="spellStart"/>
      <w:r w:rsidRPr="001A69B5">
        <w:t>eksisterande</w:t>
      </w:r>
      <w:proofErr w:type="spellEnd"/>
      <w:r w:rsidRPr="001A69B5">
        <w:t xml:space="preserve"> </w:t>
      </w:r>
      <w:proofErr w:type="spellStart"/>
      <w:r w:rsidRPr="001A69B5">
        <w:t>praksisplassar</w:t>
      </w:r>
      <w:proofErr w:type="spellEnd"/>
      <w:r w:rsidRPr="001A69B5">
        <w:t xml:space="preserve">. </w:t>
      </w:r>
      <w:proofErr w:type="spellStart"/>
      <w:r w:rsidRPr="001A69B5">
        <w:t>Fleire</w:t>
      </w:r>
      <w:proofErr w:type="spellEnd"/>
      <w:r w:rsidRPr="001A69B5">
        <w:t xml:space="preserve"> </w:t>
      </w:r>
      <w:proofErr w:type="spellStart"/>
      <w:r w:rsidRPr="001A69B5">
        <w:t>praksisplassar</w:t>
      </w:r>
      <w:proofErr w:type="spellEnd"/>
      <w:r w:rsidRPr="001A69B5">
        <w:t xml:space="preserve"> i </w:t>
      </w:r>
      <w:proofErr w:type="spellStart"/>
      <w:r w:rsidRPr="001A69B5">
        <w:t>kommunane</w:t>
      </w:r>
      <w:proofErr w:type="spellEnd"/>
      <w:r w:rsidRPr="001A69B5">
        <w:t xml:space="preserve"> vil òg bidra til </w:t>
      </w:r>
      <w:proofErr w:type="spellStart"/>
      <w:r w:rsidRPr="001A69B5">
        <w:t>meir</w:t>
      </w:r>
      <w:proofErr w:type="spellEnd"/>
      <w:r w:rsidRPr="001A69B5">
        <w:t xml:space="preserve"> relevant praksis for </w:t>
      </w:r>
      <w:proofErr w:type="spellStart"/>
      <w:r w:rsidRPr="001A69B5">
        <w:t>studentane</w:t>
      </w:r>
      <w:proofErr w:type="spellEnd"/>
      <w:r w:rsidRPr="001A69B5">
        <w:t xml:space="preserve"> og dermed kunne førebu </w:t>
      </w:r>
      <w:proofErr w:type="spellStart"/>
      <w:r w:rsidRPr="001A69B5">
        <w:t>dei</w:t>
      </w:r>
      <w:proofErr w:type="spellEnd"/>
      <w:r w:rsidRPr="001A69B5">
        <w:t xml:space="preserve"> betre til yrket </w:t>
      </w:r>
      <w:proofErr w:type="spellStart"/>
      <w:r w:rsidRPr="001A69B5">
        <w:t>dei</w:t>
      </w:r>
      <w:proofErr w:type="spellEnd"/>
      <w:r w:rsidRPr="001A69B5">
        <w:t xml:space="preserve"> skal utdanne seg til. Det er </w:t>
      </w:r>
      <w:proofErr w:type="spellStart"/>
      <w:r w:rsidRPr="001A69B5">
        <w:t>allereie</w:t>
      </w:r>
      <w:proofErr w:type="spellEnd"/>
      <w:r w:rsidRPr="001A69B5">
        <w:t xml:space="preserve"> tildelt 97 mill. kroner gjennom praksispiloten i </w:t>
      </w:r>
      <w:proofErr w:type="spellStart"/>
      <w:r w:rsidRPr="001A69B5">
        <w:t>Diku</w:t>
      </w:r>
      <w:proofErr w:type="spellEnd"/>
      <w:r w:rsidRPr="001A69B5">
        <w:t xml:space="preserve"> for å utvikle kvaliteten og kapasiteten på praksis i </w:t>
      </w:r>
      <w:proofErr w:type="spellStart"/>
      <w:r w:rsidRPr="001A69B5">
        <w:t>kommunane</w:t>
      </w:r>
      <w:proofErr w:type="spellEnd"/>
      <w:r w:rsidRPr="001A69B5">
        <w:t xml:space="preserve">. Regjeringa vil </w:t>
      </w:r>
      <w:proofErr w:type="spellStart"/>
      <w:r w:rsidRPr="001A69B5">
        <w:t>vidareføre</w:t>
      </w:r>
      <w:proofErr w:type="spellEnd"/>
      <w:r w:rsidRPr="001A69B5">
        <w:t xml:space="preserve"> dette arbeidet. God kvalitet i praksis er viktig for læringsutbyttet til </w:t>
      </w:r>
      <w:proofErr w:type="spellStart"/>
      <w:r w:rsidRPr="001A69B5">
        <w:t>studentane</w:t>
      </w:r>
      <w:proofErr w:type="spellEnd"/>
      <w:r w:rsidRPr="001A69B5">
        <w:t xml:space="preserve"> og for motivasjonen for framtidig arbeid i </w:t>
      </w:r>
      <w:proofErr w:type="spellStart"/>
      <w:r w:rsidRPr="001A69B5">
        <w:t>kommunane</w:t>
      </w:r>
      <w:proofErr w:type="spellEnd"/>
      <w:r w:rsidRPr="001A69B5">
        <w:t xml:space="preserve">. I tillegg vil regjeringa greie ut korleis private </w:t>
      </w:r>
      <w:proofErr w:type="spellStart"/>
      <w:r w:rsidRPr="001A69B5">
        <w:t>aktørar</w:t>
      </w:r>
      <w:proofErr w:type="spellEnd"/>
      <w:r w:rsidRPr="001A69B5">
        <w:t xml:space="preserve"> som leverer </w:t>
      </w:r>
      <w:proofErr w:type="spellStart"/>
      <w:r w:rsidRPr="001A69B5">
        <w:t>tenester</w:t>
      </w:r>
      <w:proofErr w:type="spellEnd"/>
      <w:r w:rsidRPr="001A69B5">
        <w:t xml:space="preserve"> til det </w:t>
      </w:r>
      <w:proofErr w:type="spellStart"/>
      <w:r w:rsidRPr="001A69B5">
        <w:t>offentlege</w:t>
      </w:r>
      <w:proofErr w:type="spellEnd"/>
      <w:r w:rsidRPr="001A69B5">
        <w:t xml:space="preserve">, skal få </w:t>
      </w:r>
      <w:proofErr w:type="spellStart"/>
      <w:r w:rsidRPr="001A69B5">
        <w:t>eit</w:t>
      </w:r>
      <w:proofErr w:type="spellEnd"/>
      <w:r w:rsidRPr="001A69B5">
        <w:t xml:space="preserve"> ansvar for å bidra til utdanning av helse- og </w:t>
      </w:r>
      <w:proofErr w:type="spellStart"/>
      <w:r w:rsidRPr="001A69B5">
        <w:t>sosialfagstudentar</w:t>
      </w:r>
      <w:proofErr w:type="spellEnd"/>
      <w:r w:rsidRPr="001A69B5">
        <w:t xml:space="preserve">. </w:t>
      </w:r>
      <w:proofErr w:type="spellStart"/>
      <w:r w:rsidRPr="001A69B5">
        <w:t>Sjukepleiarutdanninga</w:t>
      </w:r>
      <w:proofErr w:type="spellEnd"/>
      <w:r w:rsidRPr="001A69B5">
        <w:t xml:space="preserve"> er òg regulert av yrkeskvalifikasjonsdirektivet, som stiller detaljerte krav til omfang og arenaer for </w:t>
      </w:r>
      <w:proofErr w:type="spellStart"/>
      <w:r w:rsidRPr="001A69B5">
        <w:t>praksisplassar</w:t>
      </w:r>
      <w:proofErr w:type="spellEnd"/>
      <w:r w:rsidRPr="001A69B5">
        <w:t xml:space="preserve">. Dette </w:t>
      </w:r>
      <w:proofErr w:type="spellStart"/>
      <w:r w:rsidRPr="001A69B5">
        <w:t>bidreg</w:t>
      </w:r>
      <w:proofErr w:type="spellEnd"/>
      <w:r w:rsidRPr="001A69B5">
        <w:t xml:space="preserve"> til å </w:t>
      </w:r>
      <w:proofErr w:type="spellStart"/>
      <w:r w:rsidRPr="001A69B5">
        <w:t>gjere</w:t>
      </w:r>
      <w:proofErr w:type="spellEnd"/>
      <w:r w:rsidRPr="001A69B5">
        <w:t xml:space="preserve"> praksissituasjonen for </w:t>
      </w:r>
      <w:proofErr w:type="spellStart"/>
      <w:r w:rsidRPr="001A69B5">
        <w:t>sjukepleiarutdanninga</w:t>
      </w:r>
      <w:proofErr w:type="spellEnd"/>
      <w:r w:rsidRPr="001A69B5">
        <w:t xml:space="preserve"> ekstra </w:t>
      </w:r>
      <w:proofErr w:type="spellStart"/>
      <w:r w:rsidRPr="001A69B5">
        <w:t>utfordrande</w:t>
      </w:r>
      <w:proofErr w:type="spellEnd"/>
      <w:r w:rsidRPr="001A69B5">
        <w:t>. Regjeringa vil derfor gjennom dialog med andre EØS-</w:t>
      </w:r>
      <w:proofErr w:type="gramStart"/>
      <w:r w:rsidRPr="001A69B5">
        <w:t>land sjå</w:t>
      </w:r>
      <w:proofErr w:type="gramEnd"/>
      <w:r w:rsidRPr="001A69B5">
        <w:t xml:space="preserve"> om det er </w:t>
      </w:r>
      <w:proofErr w:type="spellStart"/>
      <w:r w:rsidRPr="001A69B5">
        <w:t>mogleg</w:t>
      </w:r>
      <w:proofErr w:type="spellEnd"/>
      <w:r w:rsidRPr="001A69B5">
        <w:t xml:space="preserve"> med </w:t>
      </w:r>
      <w:proofErr w:type="spellStart"/>
      <w:r w:rsidRPr="001A69B5">
        <w:t>endringar</w:t>
      </w:r>
      <w:proofErr w:type="spellEnd"/>
      <w:r w:rsidRPr="001A69B5">
        <w:t xml:space="preserve"> i direktivet slik at simulering i større grad kan erstatte </w:t>
      </w:r>
      <w:proofErr w:type="spellStart"/>
      <w:r w:rsidRPr="001A69B5">
        <w:t>delar</w:t>
      </w:r>
      <w:proofErr w:type="spellEnd"/>
      <w:r w:rsidRPr="001A69B5">
        <w:t xml:space="preserve"> av praksis.</w:t>
      </w:r>
    </w:p>
    <w:p w14:paraId="65B18C6D" w14:textId="77777777" w:rsidR="000513CD" w:rsidRPr="001A69B5" w:rsidRDefault="0009509B" w:rsidP="001A69B5">
      <w:r w:rsidRPr="001A69B5">
        <w:t xml:space="preserve">Regjeringa vil etablere </w:t>
      </w:r>
      <w:proofErr w:type="spellStart"/>
      <w:r w:rsidRPr="001A69B5">
        <w:t>eit</w:t>
      </w:r>
      <w:proofErr w:type="spellEnd"/>
      <w:r w:rsidRPr="001A69B5">
        <w:t xml:space="preserve"> system for fordeling av nye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w:t>
      </w:r>
      <w:proofErr w:type="spellStart"/>
      <w:r w:rsidRPr="001A69B5">
        <w:t>tek</w:t>
      </w:r>
      <w:proofErr w:type="spellEnd"/>
      <w:r w:rsidRPr="001A69B5">
        <w:t xml:space="preserve"> omsyn til kompetansebehova i arbeidslivet og </w:t>
      </w:r>
      <w:proofErr w:type="spellStart"/>
      <w:r w:rsidRPr="001A69B5">
        <w:t>moglegheitene</w:t>
      </w:r>
      <w:proofErr w:type="spellEnd"/>
      <w:r w:rsidRPr="001A69B5">
        <w:t xml:space="preserve"> </w:t>
      </w:r>
      <w:proofErr w:type="spellStart"/>
      <w:r w:rsidRPr="001A69B5">
        <w:t>fagskulane</w:t>
      </w:r>
      <w:proofErr w:type="spellEnd"/>
      <w:r w:rsidRPr="001A69B5">
        <w:t xml:space="preserve"> har for planlegging, og som bygger på kunnskapsgrunnlag og </w:t>
      </w:r>
      <w:proofErr w:type="spellStart"/>
      <w:r w:rsidRPr="001A69B5">
        <w:t>analysar</w:t>
      </w:r>
      <w:proofErr w:type="spellEnd"/>
      <w:r w:rsidRPr="001A69B5">
        <w:t xml:space="preserve"> av kompetansebehov. Regjeringa la fram dette i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våren 2021. Ei rekke forhold har betydning for å </w:t>
      </w:r>
      <w:proofErr w:type="spellStart"/>
      <w:r w:rsidRPr="001A69B5">
        <w:t>behalde</w:t>
      </w:r>
      <w:proofErr w:type="spellEnd"/>
      <w:r w:rsidRPr="001A69B5">
        <w:t xml:space="preserve"> personell og skape attraktive </w:t>
      </w:r>
      <w:proofErr w:type="spellStart"/>
      <w:r w:rsidRPr="001A69B5">
        <w:t>arbeidsplassar</w:t>
      </w:r>
      <w:proofErr w:type="spellEnd"/>
      <w:r w:rsidRPr="001A69B5">
        <w:t xml:space="preserve">, mellom anna </w:t>
      </w:r>
      <w:proofErr w:type="spellStart"/>
      <w:r w:rsidRPr="001A69B5">
        <w:t>moglegheiter</w:t>
      </w:r>
      <w:proofErr w:type="spellEnd"/>
      <w:r w:rsidRPr="001A69B5">
        <w:t xml:space="preserve"> for </w:t>
      </w:r>
      <w:proofErr w:type="spellStart"/>
      <w:r w:rsidRPr="001A69B5">
        <w:t>fagleg</w:t>
      </w:r>
      <w:proofErr w:type="spellEnd"/>
      <w:r w:rsidRPr="001A69B5">
        <w:t xml:space="preserve"> utvikling, </w:t>
      </w:r>
      <w:proofErr w:type="spellStart"/>
      <w:r w:rsidRPr="001A69B5">
        <w:t>ansvarleg</w:t>
      </w:r>
      <w:proofErr w:type="spellEnd"/>
      <w:r w:rsidRPr="001A69B5">
        <w:t xml:space="preserve"> </w:t>
      </w:r>
      <w:proofErr w:type="spellStart"/>
      <w:r w:rsidRPr="001A69B5">
        <w:t>arbeidsgivarpolitikk</w:t>
      </w:r>
      <w:proofErr w:type="spellEnd"/>
      <w:r w:rsidRPr="001A69B5">
        <w:t xml:space="preserve">, gode arbeidsmiljø, leiing, </w:t>
      </w:r>
      <w:proofErr w:type="spellStart"/>
      <w:r w:rsidRPr="001A69B5">
        <w:t>moglegheiter</w:t>
      </w:r>
      <w:proofErr w:type="spellEnd"/>
      <w:r w:rsidRPr="001A69B5">
        <w:t xml:space="preserve"> for </w:t>
      </w:r>
      <w:proofErr w:type="spellStart"/>
      <w:r w:rsidRPr="001A69B5">
        <w:t>vidare</w:t>
      </w:r>
      <w:proofErr w:type="spellEnd"/>
      <w:r w:rsidRPr="001A69B5">
        <w:t xml:space="preserve">- og etterutdanning og så </w:t>
      </w:r>
      <w:proofErr w:type="spellStart"/>
      <w:r w:rsidRPr="001A69B5">
        <w:t>vidare</w:t>
      </w:r>
      <w:proofErr w:type="spellEnd"/>
      <w:r w:rsidRPr="001A69B5">
        <w:t xml:space="preserve">. Arbeid med dette har lenge stått på dagsordenen både i </w:t>
      </w:r>
      <w:proofErr w:type="spellStart"/>
      <w:r w:rsidRPr="001A69B5">
        <w:t>helseføretaka</w:t>
      </w:r>
      <w:proofErr w:type="spellEnd"/>
      <w:r w:rsidRPr="001A69B5">
        <w:t xml:space="preserve"> og i </w:t>
      </w:r>
      <w:proofErr w:type="spellStart"/>
      <w:r w:rsidRPr="001A69B5">
        <w:t>kommunane</w:t>
      </w:r>
      <w:proofErr w:type="spellEnd"/>
      <w:r w:rsidRPr="001A69B5">
        <w:t xml:space="preserve">. For </w:t>
      </w:r>
      <w:proofErr w:type="spellStart"/>
      <w:r w:rsidRPr="001A69B5">
        <w:t>sjukepleiarar</w:t>
      </w:r>
      <w:proofErr w:type="spellEnd"/>
      <w:r w:rsidRPr="001A69B5">
        <w:t xml:space="preserve"> viser til dømes </w:t>
      </w:r>
      <w:proofErr w:type="spellStart"/>
      <w:r w:rsidRPr="001A69B5">
        <w:t>studiar</w:t>
      </w:r>
      <w:proofErr w:type="spellEnd"/>
      <w:r w:rsidRPr="001A69B5">
        <w:t xml:space="preserve"> at det er </w:t>
      </w:r>
      <w:proofErr w:type="spellStart"/>
      <w:r w:rsidRPr="001A69B5">
        <w:t>samanheng</w:t>
      </w:r>
      <w:proofErr w:type="spellEnd"/>
      <w:r w:rsidRPr="001A69B5">
        <w:t xml:space="preserve"> mellom yrkesdeltaking og </w:t>
      </w:r>
      <w:proofErr w:type="spellStart"/>
      <w:r w:rsidRPr="001A69B5">
        <w:t>vidareutdanning</w:t>
      </w:r>
      <w:proofErr w:type="spellEnd"/>
      <w:r w:rsidRPr="001A69B5">
        <w:t xml:space="preserve">, at kvaliteten på </w:t>
      </w:r>
      <w:proofErr w:type="spellStart"/>
      <w:r w:rsidRPr="001A69B5">
        <w:t>behandlinga</w:t>
      </w:r>
      <w:proofErr w:type="spellEnd"/>
      <w:r w:rsidRPr="001A69B5">
        <w:t xml:space="preserve"> har betydning for rekrutteringa, og at </w:t>
      </w:r>
      <w:proofErr w:type="spellStart"/>
      <w:r w:rsidRPr="001A69B5">
        <w:t>kompetansehevande</w:t>
      </w:r>
      <w:proofErr w:type="spellEnd"/>
      <w:r w:rsidRPr="001A69B5">
        <w:t xml:space="preserve"> tiltak og </w:t>
      </w:r>
      <w:proofErr w:type="spellStart"/>
      <w:r w:rsidRPr="001A69B5">
        <w:t>moglegheiter</w:t>
      </w:r>
      <w:proofErr w:type="spellEnd"/>
      <w:r w:rsidRPr="001A69B5">
        <w:t xml:space="preserve"> til å utvikle </w:t>
      </w:r>
      <w:proofErr w:type="spellStart"/>
      <w:r w:rsidRPr="001A69B5">
        <w:t>tenesta</w:t>
      </w:r>
      <w:proofErr w:type="spellEnd"/>
      <w:r w:rsidRPr="001A69B5">
        <w:t xml:space="preserve">, har betydning for å bli </w:t>
      </w:r>
      <w:proofErr w:type="spellStart"/>
      <w:r w:rsidRPr="001A69B5">
        <w:t>verande</w:t>
      </w:r>
      <w:proofErr w:type="spellEnd"/>
      <w:r w:rsidRPr="001A69B5">
        <w:t xml:space="preserve"> i jobben. Òg forhold som mellom anna </w:t>
      </w:r>
      <w:proofErr w:type="spellStart"/>
      <w:r w:rsidRPr="001A69B5">
        <w:t>moglegheiter</w:t>
      </w:r>
      <w:proofErr w:type="spellEnd"/>
      <w:r w:rsidRPr="001A69B5">
        <w:t xml:space="preserve"> for å jobbe heiltid, faste </w:t>
      </w:r>
      <w:proofErr w:type="spellStart"/>
      <w:r w:rsidRPr="001A69B5">
        <w:t>stillingar</w:t>
      </w:r>
      <w:proofErr w:type="spellEnd"/>
      <w:r w:rsidRPr="001A69B5">
        <w:t xml:space="preserve">, god introduksjon av </w:t>
      </w:r>
      <w:proofErr w:type="spellStart"/>
      <w:r w:rsidRPr="001A69B5">
        <w:t>nytilsette</w:t>
      </w:r>
      <w:proofErr w:type="spellEnd"/>
      <w:r w:rsidRPr="001A69B5">
        <w:t xml:space="preserve">, trygge arbeidsvilkår, </w:t>
      </w:r>
      <w:proofErr w:type="spellStart"/>
      <w:r w:rsidRPr="001A69B5">
        <w:t>karrieremoglegheiter</w:t>
      </w:r>
      <w:proofErr w:type="spellEnd"/>
      <w:r w:rsidRPr="001A69B5">
        <w:t xml:space="preserve">, livsfasetilnærming og seniorpolitikk, </w:t>
      </w:r>
      <w:proofErr w:type="spellStart"/>
      <w:r w:rsidRPr="001A69B5">
        <w:t>spelar</w:t>
      </w:r>
      <w:proofErr w:type="spellEnd"/>
      <w:r w:rsidRPr="001A69B5">
        <w:t xml:space="preserve"> inn på dette. Regjeringa har sett i verk mange tiltak som er i gang og under utvikling for å bidra til å skape attraktive </w:t>
      </w:r>
      <w:proofErr w:type="spellStart"/>
      <w:r w:rsidRPr="001A69B5">
        <w:t>arbeidsplassar</w:t>
      </w:r>
      <w:proofErr w:type="spellEnd"/>
      <w:r w:rsidRPr="001A69B5">
        <w:t xml:space="preserve"> for helsepersonell.</w:t>
      </w:r>
    </w:p>
    <w:p w14:paraId="67652FB3" w14:textId="77777777" w:rsidR="000513CD" w:rsidRPr="001A69B5" w:rsidRDefault="0009509B" w:rsidP="001A69B5">
      <w:r w:rsidRPr="001A69B5">
        <w:t xml:space="preserve">I </w:t>
      </w:r>
      <w:proofErr w:type="spellStart"/>
      <w:r w:rsidRPr="001A69B5">
        <w:t>helseføretaka</w:t>
      </w:r>
      <w:proofErr w:type="spellEnd"/>
      <w:r w:rsidRPr="001A69B5">
        <w:t xml:space="preserve"> er det over tid </w:t>
      </w:r>
      <w:proofErr w:type="spellStart"/>
      <w:r w:rsidRPr="001A69B5">
        <w:t>arbeidd</w:t>
      </w:r>
      <w:proofErr w:type="spellEnd"/>
      <w:r w:rsidRPr="001A69B5">
        <w:t xml:space="preserve"> med å etablere heiltidskultur, gi </w:t>
      </w:r>
      <w:proofErr w:type="spellStart"/>
      <w:r w:rsidRPr="001A69B5">
        <w:t>vidare</w:t>
      </w:r>
      <w:proofErr w:type="spellEnd"/>
      <w:r w:rsidRPr="001A69B5">
        <w:t xml:space="preserve">- og </w:t>
      </w:r>
      <w:proofErr w:type="spellStart"/>
      <w:r w:rsidRPr="001A69B5">
        <w:t>etterutdanningsmoglegheiter</w:t>
      </w:r>
      <w:proofErr w:type="spellEnd"/>
      <w:r w:rsidRPr="001A69B5">
        <w:t xml:space="preserve"> og anna </w:t>
      </w:r>
      <w:proofErr w:type="spellStart"/>
      <w:r w:rsidRPr="001A69B5">
        <w:t>fagleg</w:t>
      </w:r>
      <w:proofErr w:type="spellEnd"/>
      <w:r w:rsidRPr="001A69B5">
        <w:t xml:space="preserve"> utvikling, redusere </w:t>
      </w:r>
      <w:proofErr w:type="spellStart"/>
      <w:r w:rsidRPr="001A69B5">
        <w:t>sjukefråvær</w:t>
      </w:r>
      <w:proofErr w:type="spellEnd"/>
      <w:r w:rsidRPr="001A69B5">
        <w:t xml:space="preserve"> og utvikle og ta vare på gode arbeidsmiljø. Regjeringa vil at </w:t>
      </w:r>
      <w:proofErr w:type="spellStart"/>
      <w:r w:rsidRPr="001A69B5">
        <w:t>helseføretaka</w:t>
      </w:r>
      <w:proofErr w:type="spellEnd"/>
      <w:r w:rsidRPr="001A69B5">
        <w:t xml:space="preserve"> skal arbeide strategisk for å sikre </w:t>
      </w:r>
      <w:proofErr w:type="spellStart"/>
      <w:r w:rsidRPr="001A69B5">
        <w:t>tilstrekkeleg</w:t>
      </w:r>
      <w:proofErr w:type="spellEnd"/>
      <w:r w:rsidRPr="001A69B5">
        <w:t xml:space="preserve"> personell med nødvendig og riktig kompetanse. Derfor har regjeringa stilt krav om at det i </w:t>
      </w:r>
      <w:proofErr w:type="spellStart"/>
      <w:r w:rsidRPr="001A69B5">
        <w:t>dei</w:t>
      </w:r>
      <w:proofErr w:type="spellEnd"/>
      <w:r w:rsidRPr="001A69B5">
        <w:t xml:space="preserve"> neste </w:t>
      </w:r>
      <w:proofErr w:type="spellStart"/>
      <w:r w:rsidRPr="001A69B5">
        <w:t>utviklingsplanane</w:t>
      </w:r>
      <w:proofErr w:type="spellEnd"/>
      <w:r w:rsidRPr="001A69B5">
        <w:t xml:space="preserve"> i </w:t>
      </w:r>
      <w:proofErr w:type="spellStart"/>
      <w:r w:rsidRPr="001A69B5">
        <w:t>helseføretaka</w:t>
      </w:r>
      <w:proofErr w:type="spellEnd"/>
      <w:r w:rsidRPr="001A69B5">
        <w:t xml:space="preserve"> skal </w:t>
      </w:r>
      <w:proofErr w:type="spellStart"/>
      <w:r w:rsidRPr="001A69B5">
        <w:t>lagast</w:t>
      </w:r>
      <w:proofErr w:type="spellEnd"/>
      <w:r w:rsidRPr="001A69B5">
        <w:t xml:space="preserve"> </w:t>
      </w:r>
      <w:proofErr w:type="spellStart"/>
      <w:r w:rsidRPr="001A69B5">
        <w:t>ein</w:t>
      </w:r>
      <w:proofErr w:type="spellEnd"/>
      <w:r w:rsidRPr="001A69B5">
        <w:t xml:space="preserve"> plan for å sikre </w:t>
      </w:r>
      <w:proofErr w:type="spellStart"/>
      <w:r w:rsidRPr="001A69B5">
        <w:t>tilstrekkeleg</w:t>
      </w:r>
      <w:proofErr w:type="spellEnd"/>
      <w:r w:rsidRPr="001A69B5">
        <w:t xml:space="preserve"> kompetanse. Det skal </w:t>
      </w:r>
      <w:proofErr w:type="spellStart"/>
      <w:r w:rsidRPr="001A69B5">
        <w:t>leggast</w:t>
      </w:r>
      <w:proofErr w:type="spellEnd"/>
      <w:r w:rsidRPr="001A69B5">
        <w:t xml:space="preserve"> til rette for livslang læring og </w:t>
      </w:r>
      <w:proofErr w:type="spellStart"/>
      <w:r w:rsidRPr="001A69B5">
        <w:t>ein</w:t>
      </w:r>
      <w:proofErr w:type="spellEnd"/>
      <w:r w:rsidRPr="001A69B5">
        <w:t xml:space="preserve"> heiltidskultur.</w:t>
      </w:r>
    </w:p>
    <w:p w14:paraId="2FE3DAC4" w14:textId="77777777" w:rsidR="000513CD" w:rsidRPr="001A69B5" w:rsidRDefault="0009509B" w:rsidP="001A69B5">
      <w:r w:rsidRPr="001A69B5">
        <w:t xml:space="preserve">Regjeringa har gjennom Kompetanseløft 2025 </w:t>
      </w:r>
      <w:proofErr w:type="spellStart"/>
      <w:r w:rsidRPr="001A69B5">
        <w:t>kome</w:t>
      </w:r>
      <w:proofErr w:type="spellEnd"/>
      <w:r w:rsidRPr="001A69B5">
        <w:t xml:space="preserve"> med </w:t>
      </w:r>
      <w:proofErr w:type="spellStart"/>
      <w:r w:rsidRPr="001A69B5">
        <w:t>nærare</w:t>
      </w:r>
      <w:proofErr w:type="spellEnd"/>
      <w:r w:rsidRPr="001A69B5">
        <w:t xml:space="preserve"> 60 tiltak for rekruttering, kompetanse og fagutvikling i den kommunale helse- og </w:t>
      </w:r>
      <w:proofErr w:type="spellStart"/>
      <w:r w:rsidRPr="001A69B5">
        <w:t>omsorgstenesta</w:t>
      </w:r>
      <w:proofErr w:type="spellEnd"/>
      <w:r w:rsidRPr="001A69B5">
        <w:t xml:space="preserve"> og den fylkeskommunale </w:t>
      </w:r>
      <w:proofErr w:type="spellStart"/>
      <w:r w:rsidRPr="001A69B5">
        <w:t>tannhelsetenesta</w:t>
      </w:r>
      <w:proofErr w:type="spellEnd"/>
      <w:r w:rsidRPr="001A69B5">
        <w:t>.</w:t>
      </w:r>
    </w:p>
    <w:p w14:paraId="534C6AE4" w14:textId="77777777" w:rsidR="000513CD" w:rsidRPr="001A69B5" w:rsidRDefault="0009509B" w:rsidP="001A69B5">
      <w:proofErr w:type="spellStart"/>
      <w:r w:rsidRPr="001A69B5">
        <w:t>Vidare</w:t>
      </w:r>
      <w:proofErr w:type="spellEnd"/>
      <w:r w:rsidRPr="001A69B5">
        <w:t xml:space="preserve"> har regjeringa gjennom handlingsplan for </w:t>
      </w:r>
      <w:proofErr w:type="spellStart"/>
      <w:r w:rsidRPr="001A69B5">
        <w:t>allmennlegetenesta</w:t>
      </w:r>
      <w:proofErr w:type="spellEnd"/>
      <w:r w:rsidRPr="001A69B5">
        <w:t xml:space="preserve"> 2020–2024 lagt fram </w:t>
      </w:r>
      <w:proofErr w:type="spellStart"/>
      <w:r w:rsidRPr="001A69B5">
        <w:t>ein</w:t>
      </w:r>
      <w:proofErr w:type="spellEnd"/>
      <w:r w:rsidRPr="001A69B5">
        <w:t xml:space="preserve"> </w:t>
      </w:r>
      <w:proofErr w:type="spellStart"/>
      <w:r w:rsidRPr="001A69B5">
        <w:t>forpliktande</w:t>
      </w:r>
      <w:proofErr w:type="spellEnd"/>
      <w:r w:rsidRPr="001A69B5">
        <w:t xml:space="preserve"> opptrappingsplan for å styrke </w:t>
      </w:r>
      <w:proofErr w:type="spellStart"/>
      <w:r w:rsidRPr="001A69B5">
        <w:t>allmennlegetenesta</w:t>
      </w:r>
      <w:proofErr w:type="spellEnd"/>
      <w:r w:rsidRPr="001A69B5">
        <w:t xml:space="preserve">. For å bygge opp psykologkompetansen i </w:t>
      </w:r>
      <w:proofErr w:type="spellStart"/>
      <w:r w:rsidRPr="001A69B5">
        <w:t>kommunane</w:t>
      </w:r>
      <w:proofErr w:type="spellEnd"/>
      <w:r w:rsidRPr="001A69B5">
        <w:t xml:space="preserve"> har regjeringa etablert ei eigen </w:t>
      </w:r>
      <w:proofErr w:type="spellStart"/>
      <w:r w:rsidRPr="001A69B5">
        <w:t>tilskotsordning</w:t>
      </w:r>
      <w:proofErr w:type="spellEnd"/>
      <w:r w:rsidRPr="001A69B5">
        <w:t xml:space="preserve"> for rekruttering av </w:t>
      </w:r>
      <w:proofErr w:type="spellStart"/>
      <w:r w:rsidRPr="001A69B5">
        <w:t>psykologar</w:t>
      </w:r>
      <w:proofErr w:type="spellEnd"/>
      <w:r w:rsidRPr="001A69B5">
        <w:t xml:space="preserve">, og </w:t>
      </w:r>
      <w:proofErr w:type="spellStart"/>
      <w:r w:rsidRPr="001A69B5">
        <w:t>talet</w:t>
      </w:r>
      <w:proofErr w:type="spellEnd"/>
      <w:r w:rsidRPr="001A69B5">
        <w:t xml:space="preserve"> på </w:t>
      </w:r>
      <w:proofErr w:type="spellStart"/>
      <w:r w:rsidRPr="001A69B5">
        <w:t>psykologar</w:t>
      </w:r>
      <w:proofErr w:type="spellEnd"/>
      <w:r w:rsidRPr="001A69B5">
        <w:t xml:space="preserve"> i norske </w:t>
      </w:r>
      <w:proofErr w:type="spellStart"/>
      <w:r w:rsidRPr="001A69B5">
        <w:t>kommunar</w:t>
      </w:r>
      <w:proofErr w:type="spellEnd"/>
      <w:r w:rsidRPr="001A69B5">
        <w:t xml:space="preserve"> har </w:t>
      </w:r>
      <w:proofErr w:type="spellStart"/>
      <w:r w:rsidRPr="001A69B5">
        <w:t>auka</w:t>
      </w:r>
      <w:proofErr w:type="spellEnd"/>
      <w:r w:rsidRPr="001A69B5">
        <w:t xml:space="preserve"> </w:t>
      </w:r>
      <w:proofErr w:type="spellStart"/>
      <w:r w:rsidRPr="001A69B5">
        <w:t>frå</w:t>
      </w:r>
      <w:proofErr w:type="spellEnd"/>
      <w:r w:rsidRPr="001A69B5">
        <w:t xml:space="preserve"> 130 til 617 i løpet av 6 år.</w:t>
      </w:r>
    </w:p>
    <w:p w14:paraId="35AD96ED" w14:textId="77777777" w:rsidR="000513CD" w:rsidRPr="001A69B5" w:rsidRDefault="0009509B" w:rsidP="001A69B5">
      <w:proofErr w:type="spellStart"/>
      <w:r w:rsidRPr="001A69B5">
        <w:t>Satsingar</w:t>
      </w:r>
      <w:proofErr w:type="spellEnd"/>
      <w:r w:rsidRPr="001A69B5">
        <w:t xml:space="preserve"> på utdanningskapasitet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høgare</w:t>
      </w:r>
      <w:proofErr w:type="spellEnd"/>
      <w:r w:rsidRPr="001A69B5">
        <w:t xml:space="preserve"> utdanning vil måtte </w:t>
      </w:r>
      <w:proofErr w:type="spellStart"/>
      <w:r w:rsidRPr="001A69B5">
        <w:t>vurderast</w:t>
      </w:r>
      <w:proofErr w:type="spellEnd"/>
      <w:r w:rsidRPr="001A69B5">
        <w:t xml:space="preserve"> og </w:t>
      </w:r>
      <w:proofErr w:type="spellStart"/>
      <w:r w:rsidRPr="001A69B5">
        <w:t>behandlast</w:t>
      </w:r>
      <w:proofErr w:type="spellEnd"/>
      <w:r w:rsidRPr="001A69B5">
        <w:t xml:space="preserve"> i </w:t>
      </w:r>
      <w:proofErr w:type="spellStart"/>
      <w:r w:rsidRPr="001A69B5">
        <w:t>dei</w:t>
      </w:r>
      <w:proofErr w:type="spellEnd"/>
      <w:r w:rsidRPr="001A69B5">
        <w:t xml:space="preserve"> </w:t>
      </w:r>
      <w:proofErr w:type="spellStart"/>
      <w:r w:rsidRPr="001A69B5">
        <w:t>årlege</w:t>
      </w:r>
      <w:proofErr w:type="spellEnd"/>
      <w:r w:rsidRPr="001A69B5">
        <w:t xml:space="preserve"> </w:t>
      </w:r>
      <w:proofErr w:type="spellStart"/>
      <w:r w:rsidRPr="001A69B5">
        <w:t>budsjettprosessane</w:t>
      </w:r>
      <w:proofErr w:type="spellEnd"/>
      <w:r w:rsidRPr="001A69B5">
        <w:t xml:space="preserve">. Regjeringa vil òg vurdere dette i arbeidet med ny langtidsplan for </w:t>
      </w:r>
      <w:proofErr w:type="spellStart"/>
      <w:r w:rsidRPr="001A69B5">
        <w:t>høgare</w:t>
      </w:r>
      <w:proofErr w:type="spellEnd"/>
      <w:r w:rsidRPr="001A69B5">
        <w:t xml:space="preserve"> utdanning og forsking. Sjå òg omtale under vedtak nr. 940, 20. mai 2021.</w:t>
      </w:r>
    </w:p>
    <w:p w14:paraId="5F83E3BA" w14:textId="77777777" w:rsidR="000513CD" w:rsidRPr="001A69B5" w:rsidRDefault="0009509B" w:rsidP="001A69B5">
      <w:r w:rsidRPr="001A69B5">
        <w:t xml:space="preserve">Det er </w:t>
      </w:r>
      <w:proofErr w:type="spellStart"/>
      <w:r w:rsidRPr="001A69B5">
        <w:t>fleire</w:t>
      </w:r>
      <w:proofErr w:type="spellEnd"/>
      <w:r w:rsidRPr="001A69B5">
        <w:t xml:space="preserve"> </w:t>
      </w:r>
      <w:proofErr w:type="spellStart"/>
      <w:r w:rsidRPr="001A69B5">
        <w:t>pågåande</w:t>
      </w:r>
      <w:proofErr w:type="spellEnd"/>
      <w:r w:rsidRPr="001A69B5">
        <w:t xml:space="preserve"> prosesser for å legge til rette for </w:t>
      </w:r>
      <w:proofErr w:type="spellStart"/>
      <w:r w:rsidRPr="001A69B5">
        <w:t>auka</w:t>
      </w:r>
      <w:proofErr w:type="spellEnd"/>
      <w:r w:rsidRPr="001A69B5">
        <w:t xml:space="preserve"> utdanningskapasitet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høgare</w:t>
      </w:r>
      <w:proofErr w:type="spellEnd"/>
      <w:r w:rsidRPr="001A69B5">
        <w:t xml:space="preserve"> utdanning.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61C44A68" w14:textId="77777777" w:rsidR="000513CD" w:rsidRPr="001A69B5" w:rsidRDefault="0009509B" w:rsidP="001A69B5">
      <w:pPr>
        <w:pStyle w:val="avsnitt-undertittel"/>
      </w:pPr>
      <w:r w:rsidRPr="001A69B5">
        <w:t xml:space="preserve">Vedtak nr. 1016, 20. mai 2021: </w:t>
      </w:r>
      <w:proofErr w:type="spellStart"/>
      <w:r w:rsidRPr="001A69B5">
        <w:t>Eksamensoppgåver</w:t>
      </w:r>
      <w:proofErr w:type="spellEnd"/>
      <w:r w:rsidRPr="001A69B5">
        <w:t xml:space="preserve"> og skriftspråk</w:t>
      </w:r>
    </w:p>
    <w:p w14:paraId="426770F1" w14:textId="77777777" w:rsidR="000513CD" w:rsidRPr="001A69B5" w:rsidRDefault="0009509B" w:rsidP="001A69B5">
      <w:pPr>
        <w:pStyle w:val="blokksit"/>
      </w:pPr>
      <w:r w:rsidRPr="001A69B5">
        <w:rPr>
          <w:rStyle w:val="kursiv"/>
        </w:rPr>
        <w:t>«Stortinget ber regjeringen i den helhetlige gjennomgangen av universitets- og høyskoleloven komme tilbake med forslag om lovfesting av retten til å få eksamensoppgavene på det norske skriftspråk studentene ønsker.»</w:t>
      </w:r>
    </w:p>
    <w:p w14:paraId="15649C61"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111 L (2020–2021</w:t>
      </w:r>
      <w:proofErr w:type="gramStart"/>
      <w:r w:rsidRPr="001A69B5">
        <w:t xml:space="preserve">) </w:t>
      </w:r>
      <w:r w:rsidRPr="001A69B5">
        <w:rPr>
          <w:rStyle w:val="kursiv"/>
        </w:rPr>
        <w:t xml:space="preserve"> Endringer</w:t>
      </w:r>
      <w:proofErr w:type="gramEnd"/>
      <w:r w:rsidRPr="001A69B5">
        <w:rPr>
          <w:rStyle w:val="kursiv"/>
        </w:rPr>
        <w:t xml:space="preserve"> i universitets- og høyskoleloven, utdanningsstøtteloven, fagskoleloven og yrkeskvalifikasjonsloven mv. (samleproposisjon)</w:t>
      </w:r>
      <w:r w:rsidRPr="001A69B5">
        <w:t xml:space="preserve">, jf. </w:t>
      </w:r>
      <w:proofErr w:type="spellStart"/>
      <w:r w:rsidRPr="001A69B5">
        <w:t>Innst</w:t>
      </w:r>
      <w:proofErr w:type="spellEnd"/>
      <w:r w:rsidRPr="001A69B5">
        <w:t>. 517 L (2020–2021).</w:t>
      </w:r>
    </w:p>
    <w:p w14:paraId="4FCFEC03" w14:textId="77777777" w:rsidR="000513CD" w:rsidRPr="001A69B5" w:rsidRDefault="0009509B" w:rsidP="001A69B5">
      <w:r w:rsidRPr="001A69B5">
        <w:t xml:space="preserve">Departementet tar sikte på å følge opp vedtaket i </w:t>
      </w:r>
      <w:proofErr w:type="spellStart"/>
      <w:r w:rsidRPr="001A69B5">
        <w:t>ein</w:t>
      </w:r>
      <w:proofErr w:type="spellEnd"/>
      <w:r w:rsidRPr="001A69B5">
        <w:t xml:space="preserve"> lovproposisjon våren 2022, med </w:t>
      </w:r>
      <w:proofErr w:type="spellStart"/>
      <w:r w:rsidRPr="001A69B5">
        <w:t>endringar</w:t>
      </w:r>
      <w:proofErr w:type="spellEnd"/>
      <w:r w:rsidRPr="001A69B5">
        <w:t xml:space="preserve"> i universitets- og høgskolelova. Forslaget har </w:t>
      </w:r>
      <w:proofErr w:type="spellStart"/>
      <w:r w:rsidRPr="001A69B5">
        <w:t>vore</w:t>
      </w:r>
      <w:proofErr w:type="spellEnd"/>
      <w:r w:rsidRPr="001A69B5">
        <w:t xml:space="preserve"> på </w:t>
      </w:r>
      <w:proofErr w:type="spellStart"/>
      <w:r w:rsidRPr="001A69B5">
        <w:t>høyring</w:t>
      </w:r>
      <w:proofErr w:type="spellEnd"/>
      <w:r w:rsidRPr="001A69B5">
        <w:t xml:space="preserve"> </w:t>
      </w:r>
      <w:proofErr w:type="spellStart"/>
      <w:r w:rsidRPr="001A69B5">
        <w:t>saman</w:t>
      </w:r>
      <w:proofErr w:type="spellEnd"/>
      <w:r w:rsidRPr="001A69B5">
        <w:t xml:space="preserve"> med andre forslag i NOU 2020: 3.</w:t>
      </w:r>
    </w:p>
    <w:p w14:paraId="769E0075"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2019–2020-sesjonen</w:t>
      </w:r>
    </w:p>
    <w:p w14:paraId="268492C0" w14:textId="77777777" w:rsidR="000513CD" w:rsidRPr="001A69B5" w:rsidRDefault="0009509B" w:rsidP="001A69B5">
      <w:pPr>
        <w:pStyle w:val="avsnitt-undertittel"/>
      </w:pPr>
      <w:r w:rsidRPr="001A69B5">
        <w:t xml:space="preserve">Vedtak nr. 459, 31. mars 2020: Korte </w:t>
      </w:r>
      <w:proofErr w:type="spellStart"/>
      <w:r w:rsidRPr="001A69B5">
        <w:t>utdanningstilbod</w:t>
      </w:r>
      <w:proofErr w:type="spellEnd"/>
      <w:r w:rsidRPr="001A69B5">
        <w:t xml:space="preserve"> ved </w:t>
      </w:r>
      <w:proofErr w:type="spellStart"/>
      <w:r w:rsidRPr="001A69B5">
        <w:t>fagskulane</w:t>
      </w:r>
      <w:proofErr w:type="spellEnd"/>
    </w:p>
    <w:p w14:paraId="46FE882C" w14:textId="77777777" w:rsidR="000513CD" w:rsidRPr="001A69B5" w:rsidRDefault="0009509B" w:rsidP="001A69B5">
      <w:pPr>
        <w:pStyle w:val="blokksit"/>
      </w:pPr>
      <w:r w:rsidRPr="001A69B5">
        <w:rPr>
          <w:rStyle w:val="kursiv"/>
        </w:rPr>
        <w:t>«Stortinget ber regjeringen se på muligheten av raskt å foreslå nødvendige lovendringer slik at fagskolene kan tilby kurs av kortere varighet.»</w:t>
      </w:r>
    </w:p>
    <w:p w14:paraId="2DBAD13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67 S (2019–2020) </w:t>
      </w:r>
      <w:r w:rsidRPr="001A69B5">
        <w:rPr>
          <w:rStyle w:val="kursiv"/>
        </w:rPr>
        <w:t xml:space="preserve">Endringer i statsbudsjettet 2020 under Utenriksdepartementet, Kunnskapsdepartementet, Kulturdepartementet, Justis- og beredskapsdepartementet, Kommunal- og moderniseringsdepartementet, Arbeids- og sosialdepartementet, Helse- og omsorgsdepartementet, Barne- og familiedepartementet, Nærings- og fiskeridepartementet, Samferdselsdepartementet og Finansdepartementet, samt endringer i skatter avgifter og toll 2020 (økonomiske tiltak i møte med virusutbruddet), </w:t>
      </w:r>
      <w:r w:rsidRPr="001A69B5">
        <w:t xml:space="preserve">jf. </w:t>
      </w:r>
      <w:proofErr w:type="spellStart"/>
      <w:r w:rsidRPr="001A69B5">
        <w:t>Innst</w:t>
      </w:r>
      <w:proofErr w:type="spellEnd"/>
      <w:r w:rsidRPr="001A69B5">
        <w:t>. 216 S (2019–2020).</w:t>
      </w:r>
    </w:p>
    <w:p w14:paraId="72F8B432" w14:textId="77777777" w:rsidR="000513CD" w:rsidRPr="001A69B5" w:rsidRDefault="0009509B" w:rsidP="001A69B5">
      <w:r w:rsidRPr="001A69B5">
        <w:t xml:space="preserve">Regjeringa la våren 2021 fram </w:t>
      </w:r>
      <w:proofErr w:type="spellStart"/>
      <w:r w:rsidRPr="001A69B5">
        <w:t>ein</w:t>
      </w:r>
      <w:proofErr w:type="spellEnd"/>
      <w:r w:rsidRPr="001A69B5">
        <w:t xml:space="preserve"> lovproposisjon, </w:t>
      </w:r>
      <w:proofErr w:type="spellStart"/>
      <w:r w:rsidRPr="001A69B5">
        <w:t>Prop</w:t>
      </w:r>
      <w:proofErr w:type="spellEnd"/>
      <w:r w:rsidRPr="001A69B5">
        <w:t xml:space="preserve">. 111 L (2020–2021), med forslag til </w:t>
      </w:r>
      <w:proofErr w:type="spellStart"/>
      <w:r w:rsidRPr="001A69B5">
        <w:t>endringar</w:t>
      </w:r>
      <w:proofErr w:type="spellEnd"/>
      <w:r w:rsidRPr="001A69B5">
        <w:t xml:space="preserve"> </w:t>
      </w:r>
      <w:proofErr w:type="gramStart"/>
      <w:r w:rsidRPr="001A69B5">
        <w:t>i mellom</w:t>
      </w:r>
      <w:proofErr w:type="gramEnd"/>
      <w:r w:rsidRPr="001A69B5">
        <w:t xml:space="preserve"> anna fagskulelova ved å fjerne kravet til lengda på </w:t>
      </w:r>
      <w:proofErr w:type="spellStart"/>
      <w:r w:rsidRPr="001A69B5">
        <w:t>fagskuleutdanninga</w:t>
      </w:r>
      <w:proofErr w:type="spellEnd"/>
      <w:r w:rsidRPr="001A69B5">
        <w:t>.</w:t>
      </w:r>
    </w:p>
    <w:p w14:paraId="4A25C91E" w14:textId="77777777" w:rsidR="000513CD" w:rsidRPr="001A69B5" w:rsidRDefault="0009509B" w:rsidP="001A69B5">
      <w:r w:rsidRPr="001A69B5">
        <w:t xml:space="preserve">Departementet </w:t>
      </w:r>
      <w:proofErr w:type="spellStart"/>
      <w:r w:rsidRPr="001A69B5">
        <w:t>legg</w:t>
      </w:r>
      <w:proofErr w:type="spellEnd"/>
      <w:r w:rsidRPr="001A69B5">
        <w:t xml:space="preserve"> til grunn at vedtak nr. 459, 31. mars 2020 er </w:t>
      </w:r>
      <w:proofErr w:type="spellStart"/>
      <w:r w:rsidRPr="001A69B5">
        <w:t>følgt</w:t>
      </w:r>
      <w:proofErr w:type="spellEnd"/>
      <w:r w:rsidRPr="001A69B5">
        <w:t xml:space="preserve"> opp.</w:t>
      </w:r>
    </w:p>
    <w:p w14:paraId="26A14D8E" w14:textId="77777777" w:rsidR="000513CD" w:rsidRPr="001A69B5" w:rsidRDefault="0009509B" w:rsidP="001A69B5">
      <w:pPr>
        <w:pStyle w:val="avsnitt-undertittel"/>
      </w:pPr>
      <w:r w:rsidRPr="001A69B5">
        <w:t>Vedtak nr. 697, 15. juni 2020: Kompetansefunn Digital</w:t>
      </w:r>
    </w:p>
    <w:p w14:paraId="15290945" w14:textId="77777777" w:rsidR="000513CD" w:rsidRPr="001A69B5" w:rsidRDefault="0009509B" w:rsidP="001A69B5">
      <w:pPr>
        <w:pStyle w:val="blokksit"/>
      </w:pPr>
      <w:r w:rsidRPr="001A69B5">
        <w:rPr>
          <w:rStyle w:val="kursiv"/>
        </w:rPr>
        <w:t xml:space="preserve">«Stortinget ber regjeringen utrede en ny </w:t>
      </w:r>
      <w:proofErr w:type="spellStart"/>
      <w:r w:rsidRPr="001A69B5">
        <w:rPr>
          <w:rStyle w:val="kursiv"/>
        </w:rPr>
        <w:t>insentivordning</w:t>
      </w:r>
      <w:proofErr w:type="spellEnd"/>
      <w:r w:rsidRPr="001A69B5">
        <w:rPr>
          <w:rStyle w:val="kursiv"/>
        </w:rPr>
        <w:t>, Kompetansefunn Digital for at små og mellomstore bedrifter skal investere i økt digital-/teknologikompetanse for sine ansatte.»</w:t>
      </w:r>
    </w:p>
    <w:p w14:paraId="625556E2"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14 (2019–2020</w:t>
      </w:r>
      <w:proofErr w:type="gramStart"/>
      <w:r w:rsidRPr="001A69B5">
        <w:t xml:space="preserve">) </w:t>
      </w:r>
      <w:r w:rsidRPr="001A69B5">
        <w:rPr>
          <w:rStyle w:val="kursiv"/>
        </w:rPr>
        <w:t xml:space="preserve"> Kompetansereformen</w:t>
      </w:r>
      <w:proofErr w:type="gramEnd"/>
      <w:r w:rsidRPr="001A69B5">
        <w:rPr>
          <w:rStyle w:val="kursiv"/>
        </w:rPr>
        <w:t xml:space="preserve"> – Lære hele livet</w:t>
      </w:r>
      <w:r w:rsidRPr="001A69B5">
        <w:t xml:space="preserve">, jf. </w:t>
      </w:r>
      <w:proofErr w:type="spellStart"/>
      <w:r w:rsidRPr="001A69B5">
        <w:t>Innst</w:t>
      </w:r>
      <w:proofErr w:type="spellEnd"/>
      <w:r w:rsidRPr="001A69B5">
        <w:t>. 370 S (2019–2020).</w:t>
      </w:r>
    </w:p>
    <w:p w14:paraId="7EF30C7E" w14:textId="77777777" w:rsidR="000513CD" w:rsidRPr="001A69B5" w:rsidRDefault="0009509B" w:rsidP="001A69B5">
      <w:r w:rsidRPr="001A69B5">
        <w:t xml:space="preserve">Regjeringa har tildelt Oslo </w:t>
      </w:r>
      <w:proofErr w:type="spellStart"/>
      <w:r w:rsidRPr="001A69B5">
        <w:t>Economics</w:t>
      </w:r>
      <w:proofErr w:type="spellEnd"/>
      <w:r w:rsidRPr="001A69B5">
        <w:t xml:space="preserve"> </w:t>
      </w:r>
      <w:proofErr w:type="spellStart"/>
      <w:r w:rsidRPr="001A69B5">
        <w:t>eit</w:t>
      </w:r>
      <w:proofErr w:type="spellEnd"/>
      <w:r w:rsidRPr="001A69B5">
        <w:t xml:space="preserve"> oppdrag for å få oversikt over </w:t>
      </w:r>
      <w:proofErr w:type="spellStart"/>
      <w:r w:rsidRPr="001A69B5">
        <w:t>insentivordningar</w:t>
      </w:r>
      <w:proofErr w:type="spellEnd"/>
      <w:r w:rsidRPr="001A69B5">
        <w:t xml:space="preserve"> som </w:t>
      </w:r>
      <w:proofErr w:type="spellStart"/>
      <w:r w:rsidRPr="001A69B5">
        <w:t>liknar</w:t>
      </w:r>
      <w:proofErr w:type="spellEnd"/>
      <w:r w:rsidRPr="001A69B5">
        <w:t xml:space="preserve"> på Kompetansefunn Digital i andre land, og korleis </w:t>
      </w:r>
      <w:proofErr w:type="spellStart"/>
      <w:r w:rsidRPr="001A69B5">
        <w:t>desse</w:t>
      </w:r>
      <w:proofErr w:type="spellEnd"/>
      <w:r w:rsidRPr="001A69B5">
        <w:t xml:space="preserve"> </w:t>
      </w:r>
      <w:proofErr w:type="spellStart"/>
      <w:r w:rsidRPr="001A69B5">
        <w:t>ordningane</w:t>
      </w:r>
      <w:proofErr w:type="spellEnd"/>
      <w:r w:rsidRPr="001A69B5">
        <w:t xml:space="preserve"> </w:t>
      </w:r>
      <w:proofErr w:type="spellStart"/>
      <w:r w:rsidRPr="001A69B5">
        <w:t>verkar</w:t>
      </w:r>
      <w:proofErr w:type="spellEnd"/>
      <w:r w:rsidRPr="001A69B5">
        <w:t xml:space="preserve">.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D33294C" w14:textId="77777777" w:rsidR="000513CD" w:rsidRPr="001A69B5" w:rsidRDefault="0009509B" w:rsidP="001A69B5">
      <w:pPr>
        <w:pStyle w:val="avsnitt-undertittel"/>
      </w:pPr>
      <w:r w:rsidRPr="001A69B5">
        <w:t xml:space="preserve">Vedtak nr. 699, 15. juni 2020: Finansieringssystem for universitet og </w:t>
      </w:r>
      <w:proofErr w:type="spellStart"/>
      <w:r w:rsidRPr="001A69B5">
        <w:t>høgskular</w:t>
      </w:r>
      <w:proofErr w:type="spellEnd"/>
    </w:p>
    <w:p w14:paraId="3EC41543" w14:textId="77777777" w:rsidR="000513CD" w:rsidRPr="001A69B5" w:rsidRDefault="0009509B" w:rsidP="001A69B5">
      <w:pPr>
        <w:pStyle w:val="blokksit"/>
      </w:pPr>
      <w:r w:rsidRPr="001A69B5">
        <w:rPr>
          <w:rStyle w:val="kursiv"/>
        </w:rPr>
        <w:t>«Stortinget ber regjeringen senest i forbindelse med stortingsmeldingen om styringspolitikken for statlige universiteter og høyskoler om å legge frem forslag til nytt finansieringssystem for universiteter og høyskoler. Forslaget må utarbeides i tett samarbeid med utdanningssektoren og arbeidslivet. Incentiver/faktorer i forslaget til nytt finansieringssystem skal være</w:t>
      </w:r>
    </w:p>
    <w:p w14:paraId="03707E37" w14:textId="77777777" w:rsidR="000513CD" w:rsidRPr="001A69B5" w:rsidRDefault="0009509B" w:rsidP="001A69B5">
      <w:pPr>
        <w:pStyle w:val="Liste"/>
      </w:pPr>
      <w:r w:rsidRPr="001A69B5">
        <w:rPr>
          <w:rStyle w:val="kursiv"/>
        </w:rPr>
        <w:t>Relevant arbeid etter endt studium og arbeidslivsrelevans i studiet.</w:t>
      </w:r>
    </w:p>
    <w:p w14:paraId="0DA6B36A" w14:textId="77777777" w:rsidR="000513CD" w:rsidRPr="001A69B5" w:rsidRDefault="0009509B" w:rsidP="001A69B5">
      <w:pPr>
        <w:pStyle w:val="Liste"/>
      </w:pPr>
      <w:r w:rsidRPr="001A69B5">
        <w:rPr>
          <w:rStyle w:val="kursiv"/>
        </w:rPr>
        <w:t>Ulike opplegg for etter- og videreutdanning.</w:t>
      </w:r>
    </w:p>
    <w:p w14:paraId="4F3D9C29" w14:textId="77777777" w:rsidR="000513CD" w:rsidRPr="001A69B5" w:rsidRDefault="0009509B" w:rsidP="001A69B5">
      <w:pPr>
        <w:pStyle w:val="Liste"/>
      </w:pPr>
      <w:r w:rsidRPr="001A69B5">
        <w:rPr>
          <w:rStyle w:val="kursiv"/>
        </w:rPr>
        <w:t>Opprettelse av mindre og fleksible emner og moduler som arbeidslivet etterspør, og som kan tas i kombinasjon med jobb.»</w:t>
      </w:r>
    </w:p>
    <w:p w14:paraId="099CA2A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14 (2019–2020) </w:t>
      </w:r>
      <w:r w:rsidRPr="001A69B5">
        <w:rPr>
          <w:rStyle w:val="kursiv"/>
        </w:rPr>
        <w:t>Kompetansereformen – Lære hele livet</w:t>
      </w:r>
      <w:r w:rsidRPr="001A69B5">
        <w:t xml:space="preserve">, jf. </w:t>
      </w:r>
      <w:proofErr w:type="spellStart"/>
      <w:r w:rsidRPr="001A69B5">
        <w:t>Innst</w:t>
      </w:r>
      <w:proofErr w:type="spellEnd"/>
      <w:r w:rsidRPr="001A69B5">
        <w:t>. 370 S (2019–2020).</w:t>
      </w:r>
    </w:p>
    <w:p w14:paraId="59184DEF" w14:textId="77777777" w:rsidR="000513CD" w:rsidRPr="001A69B5" w:rsidRDefault="0009509B" w:rsidP="001A69B5">
      <w:r w:rsidRPr="001A69B5">
        <w:t xml:space="preserve">Regjeringa la i mars 2021 fram Meld. St. 19 (2020–2021) </w:t>
      </w:r>
      <w:r w:rsidRPr="001A69B5">
        <w:rPr>
          <w:rStyle w:val="kursiv"/>
        </w:rPr>
        <w:t>Styring av statlige universiteter og høyskoler</w:t>
      </w:r>
      <w:r w:rsidRPr="001A69B5">
        <w:t xml:space="preserve">. Meldinga varsla at regjeringa vil ha </w:t>
      </w:r>
      <w:proofErr w:type="spellStart"/>
      <w:r w:rsidRPr="001A69B5">
        <w:t>ein</w:t>
      </w:r>
      <w:proofErr w:type="spellEnd"/>
      <w:r w:rsidRPr="001A69B5">
        <w:t xml:space="preserve"> gjennomgang som ser på heilskapen i finansieringa av universitet og </w:t>
      </w:r>
      <w:proofErr w:type="spellStart"/>
      <w:r w:rsidRPr="001A69B5">
        <w:t>høgskular</w:t>
      </w:r>
      <w:proofErr w:type="spellEnd"/>
      <w:r w:rsidRPr="001A69B5">
        <w:t xml:space="preserve">. Gjennomgangen skal sjå på den samla </w:t>
      </w:r>
      <w:proofErr w:type="spellStart"/>
      <w:r w:rsidRPr="001A69B5">
        <w:t>statlege</w:t>
      </w:r>
      <w:proofErr w:type="spellEnd"/>
      <w:r w:rsidRPr="001A69B5">
        <w:t xml:space="preserve"> finansieringa gjennom ulike tildelingsformer og sjå denne i </w:t>
      </w:r>
      <w:proofErr w:type="spellStart"/>
      <w:r w:rsidRPr="001A69B5">
        <w:t>samanheng</w:t>
      </w:r>
      <w:proofErr w:type="spellEnd"/>
      <w:r w:rsidRPr="001A69B5">
        <w:t xml:space="preserve"> med den generelle styringspolitikken til regjeringa og </w:t>
      </w:r>
      <w:proofErr w:type="spellStart"/>
      <w:r w:rsidRPr="001A69B5">
        <w:t>dei</w:t>
      </w:r>
      <w:proofErr w:type="spellEnd"/>
      <w:r w:rsidRPr="001A69B5">
        <w:t xml:space="preserve"> andre </w:t>
      </w:r>
      <w:proofErr w:type="spellStart"/>
      <w:r w:rsidRPr="001A69B5">
        <w:t>styringsverkemidla</w:t>
      </w:r>
      <w:proofErr w:type="spellEnd"/>
      <w:r w:rsidRPr="001A69B5">
        <w:t xml:space="preserve">. Kunnskapsdepartementet har </w:t>
      </w:r>
      <w:proofErr w:type="spellStart"/>
      <w:r w:rsidRPr="001A69B5">
        <w:t>nemnt</w:t>
      </w:r>
      <w:proofErr w:type="spellEnd"/>
      <w:r w:rsidRPr="001A69B5">
        <w:t xml:space="preserve"> opp </w:t>
      </w:r>
      <w:proofErr w:type="spellStart"/>
      <w:r w:rsidRPr="001A69B5">
        <w:t>eit</w:t>
      </w:r>
      <w:proofErr w:type="spellEnd"/>
      <w:r w:rsidRPr="001A69B5">
        <w:t xml:space="preserve"> </w:t>
      </w:r>
      <w:proofErr w:type="spellStart"/>
      <w:r w:rsidRPr="001A69B5">
        <w:t>utval</w:t>
      </w:r>
      <w:proofErr w:type="spellEnd"/>
      <w:r w:rsidRPr="001A69B5">
        <w:t xml:space="preserve"> som skal levere </w:t>
      </w:r>
      <w:proofErr w:type="spellStart"/>
      <w:r w:rsidRPr="001A69B5">
        <w:t>tilrådingar</w:t>
      </w:r>
      <w:proofErr w:type="spellEnd"/>
      <w:r w:rsidRPr="001A69B5">
        <w:t xml:space="preserve"> til departementet </w:t>
      </w:r>
      <w:proofErr w:type="spellStart"/>
      <w:r w:rsidRPr="001A69B5">
        <w:t>innan</w:t>
      </w:r>
      <w:proofErr w:type="spellEnd"/>
      <w:r w:rsidRPr="001A69B5">
        <w:t xml:space="preserve"> mars 2022. </w:t>
      </w:r>
      <w:proofErr w:type="spellStart"/>
      <w:r w:rsidRPr="001A69B5">
        <w:t>Utvalet</w:t>
      </w:r>
      <w:proofErr w:type="spellEnd"/>
      <w:r w:rsidRPr="001A69B5">
        <w:t xml:space="preserve"> skal </w:t>
      </w:r>
      <w:proofErr w:type="spellStart"/>
      <w:r w:rsidRPr="001A69B5">
        <w:t>særleg</w:t>
      </w:r>
      <w:proofErr w:type="spellEnd"/>
      <w:r w:rsidRPr="001A69B5">
        <w:t xml:space="preserve"> vurdere </w:t>
      </w:r>
      <w:proofErr w:type="spellStart"/>
      <w:r w:rsidRPr="001A69B5">
        <w:t>innhaldet</w:t>
      </w:r>
      <w:proofErr w:type="spellEnd"/>
      <w:r w:rsidRPr="001A69B5">
        <w:t xml:space="preserve"> i </w:t>
      </w:r>
      <w:proofErr w:type="spellStart"/>
      <w:r w:rsidRPr="001A69B5">
        <w:t>dei</w:t>
      </w:r>
      <w:proofErr w:type="spellEnd"/>
      <w:r w:rsidRPr="001A69B5">
        <w:t xml:space="preserve"> to oppmodingsvedtaka som Stortinget gjorde i 2020 om finansieringssystemet for universitet og </w:t>
      </w:r>
      <w:proofErr w:type="spellStart"/>
      <w:r w:rsidRPr="001A69B5">
        <w:t>høgskular</w:t>
      </w:r>
      <w:proofErr w:type="spellEnd"/>
      <w:r w:rsidRPr="001A69B5">
        <w:t>, jf. vedtak nr. 16, 6. oktober 2020.</w:t>
      </w:r>
    </w:p>
    <w:p w14:paraId="1472BA4B"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10619B60" w14:textId="77777777" w:rsidR="000513CD" w:rsidRPr="001A69B5" w:rsidRDefault="0009509B" w:rsidP="001A69B5">
      <w:pPr>
        <w:pStyle w:val="avsnitt-undertittel"/>
      </w:pPr>
      <w:r w:rsidRPr="001A69B5">
        <w:t xml:space="preserve">Vedtak nr. 700, 15. juni 2020: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0B927A56" w14:textId="77777777" w:rsidR="000513CD" w:rsidRPr="001A69B5" w:rsidRDefault="0009509B" w:rsidP="001A69B5">
      <w:pPr>
        <w:pStyle w:val="blokksit"/>
      </w:pPr>
      <w:r w:rsidRPr="001A69B5">
        <w:rPr>
          <w:rStyle w:val="kursiv"/>
        </w:rPr>
        <w:t xml:space="preserve">«Stortinget ber regjeringen opprette inntil 1 000 nye studieplasser innen høyere yrkesfaglig utdanning fra høsten 2020, i tillegg til at de 1 000 studieplassene som regjeringen varslet i </w:t>
      </w:r>
      <w:proofErr w:type="spellStart"/>
      <w:r w:rsidRPr="001A69B5">
        <w:rPr>
          <w:rStyle w:val="kursiv"/>
        </w:rPr>
        <w:t>Prop</w:t>
      </w:r>
      <w:proofErr w:type="spellEnd"/>
      <w:r w:rsidRPr="001A69B5">
        <w:rPr>
          <w:rStyle w:val="kursiv"/>
        </w:rPr>
        <w:t>. 117 S (2019–2020), skal bli permanente, og at det videre utarbeides en forpliktende opptrappingsplan med 1 000 nye studieplasser årlig over fem år.»</w:t>
      </w:r>
    </w:p>
    <w:p w14:paraId="0D6BDB29"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14 (2019–2020</w:t>
      </w:r>
      <w:proofErr w:type="gramStart"/>
      <w:r w:rsidRPr="001A69B5">
        <w:t xml:space="preserve">) </w:t>
      </w:r>
      <w:r w:rsidRPr="001A69B5">
        <w:rPr>
          <w:rStyle w:val="kursiv"/>
        </w:rPr>
        <w:t xml:space="preserve"> Kompetansereformen</w:t>
      </w:r>
      <w:proofErr w:type="gramEnd"/>
      <w:r w:rsidRPr="001A69B5">
        <w:rPr>
          <w:rStyle w:val="kursiv"/>
        </w:rPr>
        <w:t xml:space="preserve"> – Lære hele livet</w:t>
      </w:r>
      <w:r w:rsidRPr="001A69B5">
        <w:t xml:space="preserve">, jf. </w:t>
      </w:r>
      <w:proofErr w:type="spellStart"/>
      <w:r w:rsidRPr="001A69B5">
        <w:t>Innst</w:t>
      </w:r>
      <w:proofErr w:type="spellEnd"/>
      <w:r w:rsidRPr="001A69B5">
        <w:t>. 370 S (2019–2020).</w:t>
      </w:r>
    </w:p>
    <w:p w14:paraId="7DC363EC" w14:textId="77777777" w:rsidR="000513CD" w:rsidRPr="001A69B5" w:rsidRDefault="0009509B" w:rsidP="001A69B5">
      <w:r w:rsidRPr="001A69B5">
        <w:t xml:space="preserve">Stortinget løyvde </w:t>
      </w:r>
      <w:proofErr w:type="spellStart"/>
      <w:r w:rsidRPr="001A69B5">
        <w:t>midlar</w:t>
      </w:r>
      <w:proofErr w:type="spellEnd"/>
      <w:r w:rsidRPr="001A69B5">
        <w:t xml:space="preserve"> til totalt 1 600 nye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i statsbudsjettet for 2020 og i samband med Revidert nasjonalbudsjett 2020, jf. </w:t>
      </w:r>
      <w:proofErr w:type="spellStart"/>
      <w:r w:rsidRPr="001A69B5">
        <w:t>Innst</w:t>
      </w:r>
      <w:proofErr w:type="spellEnd"/>
      <w:r w:rsidRPr="001A69B5">
        <w:t xml:space="preserve">. 12 S (2019–2020) og </w:t>
      </w:r>
      <w:proofErr w:type="spellStart"/>
      <w:r w:rsidRPr="001A69B5">
        <w:t>Innst</w:t>
      </w:r>
      <w:proofErr w:type="spellEnd"/>
      <w:r w:rsidRPr="001A69B5">
        <w:t xml:space="preserve">. 360 S (2019–2020). Til grunn for </w:t>
      </w:r>
      <w:proofErr w:type="spellStart"/>
      <w:r w:rsidRPr="001A69B5">
        <w:t>auken</w:t>
      </w:r>
      <w:proofErr w:type="spellEnd"/>
      <w:r w:rsidRPr="001A69B5">
        <w:t xml:space="preserve"> i </w:t>
      </w:r>
      <w:proofErr w:type="spellStart"/>
      <w:r w:rsidRPr="001A69B5">
        <w:t>talet</w:t>
      </w:r>
      <w:proofErr w:type="spellEnd"/>
      <w:r w:rsidRPr="001A69B5">
        <w:t xml:space="preserve"> på nye </w:t>
      </w:r>
      <w:proofErr w:type="spellStart"/>
      <w:r w:rsidRPr="001A69B5">
        <w:t>studieplassar</w:t>
      </w:r>
      <w:proofErr w:type="spellEnd"/>
      <w:r w:rsidRPr="001A69B5">
        <w:t xml:space="preserve"> er mellom anna ei kartlegging i </w:t>
      </w:r>
      <w:proofErr w:type="spellStart"/>
      <w:r w:rsidRPr="001A69B5">
        <w:t>fylkeskommunane</w:t>
      </w:r>
      <w:proofErr w:type="spellEnd"/>
      <w:r w:rsidRPr="001A69B5">
        <w:t xml:space="preserve"> av kapasiteten i fagskulesektoren våren 2020. I </w:t>
      </w:r>
      <w:proofErr w:type="spellStart"/>
      <w:r w:rsidRPr="001A69B5">
        <w:t>behandlinga</w:t>
      </w:r>
      <w:proofErr w:type="spellEnd"/>
      <w:r w:rsidRPr="001A69B5">
        <w:t xml:space="preserve"> av Revidert nasjonalbudsjett 2020 hadde utdannings- og forskingskomiteen </w:t>
      </w:r>
      <w:proofErr w:type="spellStart"/>
      <w:r w:rsidRPr="001A69B5">
        <w:t>følgande</w:t>
      </w:r>
      <w:proofErr w:type="spellEnd"/>
      <w:r w:rsidRPr="001A69B5">
        <w:t xml:space="preserve"> merknad:</w:t>
      </w:r>
    </w:p>
    <w:p w14:paraId="4BDD3F22" w14:textId="77777777" w:rsidR="000513CD" w:rsidRPr="001A69B5" w:rsidRDefault="0009509B" w:rsidP="001A69B5">
      <w:pPr>
        <w:pStyle w:val="blokksit"/>
      </w:pPr>
      <w:r w:rsidRPr="001A69B5">
        <w:rPr>
          <w:rStyle w:val="kursiv"/>
        </w:rPr>
        <w:t>«Flertallet viser til Stortingets anmodningsvedtak i kompetansereformen hvor det bes om at det opprettes inntil 1 000 nye studieplasser innen høyere yrkesfaglig utdanning fra høsten 2020, i tillegg til de 1 000 regjeringen varslet tidligere i vår. På grunn av søkertall, kapasitet og tidsaspektet er det utfordrende å nå hele denne målsettingen allerede i høst, og flertallet legger derfor inn 500 ekstra studieplasser til høyere yrkesfaglig utdanning fra høsten 2020. Flertallet forutsetter at regjeringen følger opp Stortingets vedtak om nye studieplasser i statsbudsjettet for 2021, gitt at det er søknader fra fagskoler som oppfyller intensjonen i Stortingets anmodningsvedtak. Studieplassene skal prioriteres til fagskoletilbud som det er behov for i arbeidslivet, og flertallet legger til grunn at økning i fagskoleplasser vurderes i samsvar med antall søkere og kapasitet i fagskolesektoren.»</w:t>
      </w:r>
    </w:p>
    <w:p w14:paraId="01CBD27F" w14:textId="77777777" w:rsidR="000513CD" w:rsidRPr="001A69B5" w:rsidRDefault="0009509B" w:rsidP="001A69B5">
      <w:r w:rsidRPr="001A69B5">
        <w:t xml:space="preserve">I statsbudsjettet for 2021 løyvde Stortinget </w:t>
      </w:r>
      <w:proofErr w:type="spellStart"/>
      <w:r w:rsidRPr="001A69B5">
        <w:t>midlar</w:t>
      </w:r>
      <w:proofErr w:type="spellEnd"/>
      <w:r w:rsidRPr="001A69B5">
        <w:t xml:space="preserve"> til om lag 500 nye </w:t>
      </w:r>
      <w:proofErr w:type="spellStart"/>
      <w:r w:rsidRPr="001A69B5">
        <w:t>studieplassar</w:t>
      </w:r>
      <w:proofErr w:type="spellEnd"/>
      <w:r w:rsidRPr="001A69B5">
        <w:t xml:space="preserve"> til </w:t>
      </w:r>
      <w:proofErr w:type="spellStart"/>
      <w:r w:rsidRPr="001A69B5">
        <w:t>tilbod</w:t>
      </w:r>
      <w:proofErr w:type="spellEnd"/>
      <w:r w:rsidRPr="001A69B5">
        <w:t xml:space="preserve"> ved Industrifagskolen. I statsbudsjettet for 2022 foreslår departementet å </w:t>
      </w:r>
      <w:proofErr w:type="spellStart"/>
      <w:r w:rsidRPr="001A69B5">
        <w:t>vidareføre</w:t>
      </w:r>
      <w:proofErr w:type="spellEnd"/>
      <w:r w:rsidRPr="001A69B5">
        <w:t xml:space="preserve"> og trappe opp løyvinga til </w:t>
      </w:r>
      <w:proofErr w:type="spellStart"/>
      <w:r w:rsidRPr="001A69B5">
        <w:t>studieplassane</w:t>
      </w:r>
      <w:proofErr w:type="spellEnd"/>
      <w:r w:rsidRPr="001A69B5">
        <w:t xml:space="preserve"> oppretta i 2020 og </w:t>
      </w:r>
      <w:proofErr w:type="spellStart"/>
      <w:r w:rsidRPr="001A69B5">
        <w:t>vidareføre</w:t>
      </w:r>
      <w:proofErr w:type="spellEnd"/>
      <w:r w:rsidRPr="001A69B5">
        <w:t xml:space="preserve"> løyvinga til </w:t>
      </w:r>
      <w:proofErr w:type="spellStart"/>
      <w:r w:rsidRPr="001A69B5">
        <w:t>studieplassane</w:t>
      </w:r>
      <w:proofErr w:type="spellEnd"/>
      <w:r w:rsidRPr="001A69B5">
        <w:t xml:space="preserve"> oppretta i 2021. </w:t>
      </w:r>
    </w:p>
    <w:p w14:paraId="03570F22" w14:textId="77777777" w:rsidR="000513CD" w:rsidRPr="001A69B5" w:rsidRDefault="0009509B" w:rsidP="001A69B5">
      <w:r w:rsidRPr="001A69B5">
        <w:t xml:space="preserve">Auken i </w:t>
      </w:r>
      <w:proofErr w:type="spellStart"/>
      <w:r w:rsidRPr="001A69B5">
        <w:t>talet</w:t>
      </w:r>
      <w:proofErr w:type="spellEnd"/>
      <w:r w:rsidRPr="001A69B5">
        <w:t xml:space="preserve"> på nye </w:t>
      </w:r>
      <w:proofErr w:type="spellStart"/>
      <w:r w:rsidRPr="001A69B5">
        <w:t>studieplassar</w:t>
      </w:r>
      <w:proofErr w:type="spellEnd"/>
      <w:r w:rsidRPr="001A69B5">
        <w:t xml:space="preserve"> i 2020 og 2021 er den største kapasitetsveksten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nokon</w:t>
      </w:r>
      <w:proofErr w:type="spellEnd"/>
      <w:r w:rsidRPr="001A69B5">
        <w:t xml:space="preserve"> gong og </w:t>
      </w:r>
      <w:proofErr w:type="spellStart"/>
      <w:r w:rsidRPr="001A69B5">
        <w:t>inneber</w:t>
      </w:r>
      <w:proofErr w:type="spellEnd"/>
      <w:r w:rsidRPr="001A69B5">
        <w:t xml:space="preserve"> </w:t>
      </w:r>
      <w:proofErr w:type="spellStart"/>
      <w:r w:rsidRPr="001A69B5">
        <w:t>ein</w:t>
      </w:r>
      <w:proofErr w:type="spellEnd"/>
      <w:r w:rsidRPr="001A69B5">
        <w:t xml:space="preserve"> vekst på totalt 2 100 nye </w:t>
      </w:r>
      <w:proofErr w:type="spellStart"/>
      <w:r w:rsidRPr="001A69B5">
        <w:t>studieplassar</w:t>
      </w:r>
      <w:proofErr w:type="spellEnd"/>
      <w:r w:rsidRPr="001A69B5">
        <w:t xml:space="preserve">. Det gir </w:t>
      </w:r>
      <w:proofErr w:type="spellStart"/>
      <w:r w:rsidRPr="001A69B5">
        <w:t>ein</w:t>
      </w:r>
      <w:proofErr w:type="spellEnd"/>
      <w:r w:rsidRPr="001A69B5">
        <w:t xml:space="preserve"> </w:t>
      </w:r>
      <w:proofErr w:type="spellStart"/>
      <w:r w:rsidRPr="001A69B5">
        <w:t>auke</w:t>
      </w:r>
      <w:proofErr w:type="spellEnd"/>
      <w:r w:rsidRPr="001A69B5">
        <w:t xml:space="preserve"> på om lag 45 pst. i det </w:t>
      </w:r>
      <w:proofErr w:type="spellStart"/>
      <w:r w:rsidRPr="001A69B5">
        <w:t>statlege</w:t>
      </w:r>
      <w:proofErr w:type="spellEnd"/>
      <w:r w:rsidRPr="001A69B5">
        <w:t xml:space="preserve"> </w:t>
      </w:r>
      <w:proofErr w:type="spellStart"/>
      <w:r w:rsidRPr="001A69B5">
        <w:t>driftstilskotet</w:t>
      </w:r>
      <w:proofErr w:type="spellEnd"/>
      <w:r w:rsidRPr="001A69B5">
        <w:t xml:space="preserve">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frå</w:t>
      </w:r>
      <w:proofErr w:type="spellEnd"/>
      <w:r w:rsidRPr="001A69B5">
        <w:t xml:space="preserve"> 2019 til finansieringa av </w:t>
      </w:r>
      <w:proofErr w:type="spellStart"/>
      <w:r w:rsidRPr="001A69B5">
        <w:t>dei</w:t>
      </w:r>
      <w:proofErr w:type="spellEnd"/>
      <w:r w:rsidRPr="001A69B5">
        <w:t xml:space="preserve"> nye </w:t>
      </w:r>
      <w:proofErr w:type="spellStart"/>
      <w:r w:rsidRPr="001A69B5">
        <w:t>studieplassane</w:t>
      </w:r>
      <w:proofErr w:type="spellEnd"/>
      <w:r w:rsidRPr="001A69B5">
        <w:t xml:space="preserve"> er fullt opptrappa i 2024.</w:t>
      </w:r>
    </w:p>
    <w:p w14:paraId="3DEC3949" w14:textId="77777777" w:rsidR="000513CD" w:rsidRPr="001A69B5" w:rsidRDefault="0009509B" w:rsidP="001A69B5">
      <w:r w:rsidRPr="001A69B5">
        <w:t xml:space="preserve">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2A5E7D41"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2017–2018-sesjonen</w:t>
      </w:r>
    </w:p>
    <w:p w14:paraId="05F7E5B5" w14:textId="77777777" w:rsidR="000513CD" w:rsidRPr="001A69B5" w:rsidRDefault="0009509B" w:rsidP="001A69B5">
      <w:pPr>
        <w:pStyle w:val="avsnitt-undertittel"/>
      </w:pPr>
      <w:r w:rsidRPr="001A69B5">
        <w:t xml:space="preserve">Vedtak nr. 887, 11. juni 2018: </w:t>
      </w:r>
      <w:proofErr w:type="spellStart"/>
      <w:r w:rsidRPr="001A69B5">
        <w:t>Høgare</w:t>
      </w:r>
      <w:proofErr w:type="spellEnd"/>
      <w:r w:rsidRPr="001A69B5">
        <w:t xml:space="preserve"> utdanning</w:t>
      </w:r>
    </w:p>
    <w:p w14:paraId="123401FC" w14:textId="77777777" w:rsidR="000513CD" w:rsidRPr="001A69B5" w:rsidRDefault="0009509B" w:rsidP="001A69B5">
      <w:pPr>
        <w:pStyle w:val="blokksit"/>
      </w:pPr>
      <w:r w:rsidRPr="001A69B5">
        <w:rPr>
          <w:rStyle w:val="kursiv"/>
        </w:rPr>
        <w:t xml:space="preserve">«Stortinget ber regjeringen foreta en gjennomgang av dagens regelverk for rangering av søkere til høyere utdanning, inkludert utdanning som i dag </w:t>
      </w:r>
      <w:proofErr w:type="spellStart"/>
      <w:r w:rsidRPr="001A69B5">
        <w:rPr>
          <w:rStyle w:val="kursiv"/>
        </w:rPr>
        <w:t>ikkje</w:t>
      </w:r>
      <w:proofErr w:type="spellEnd"/>
      <w:r w:rsidRPr="001A69B5">
        <w:rPr>
          <w:rStyle w:val="kursiv"/>
        </w:rPr>
        <w:t xml:space="preserve"> gir poeng, og komme tilbake til Stortinget på egnet måte.»</w:t>
      </w:r>
    </w:p>
    <w:p w14:paraId="703CE0FC"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Dokument 8:196 S (2017–2018) </w:t>
      </w:r>
      <w:r w:rsidRPr="001A69B5">
        <w:rPr>
          <w:rStyle w:val="kursiv"/>
        </w:rPr>
        <w:t xml:space="preserve">Representantforslag fra stortingsrepresentantene Hans Fredrik Grøvan, Olaug V. Bollestad, Knut Arild Hareide og Steinar Reiten om å gi bibelskoleelever to </w:t>
      </w:r>
      <w:proofErr w:type="spellStart"/>
      <w:proofErr w:type="gramStart"/>
      <w:r w:rsidRPr="001A69B5">
        <w:rPr>
          <w:rStyle w:val="kursiv"/>
        </w:rPr>
        <w:t>tilleggspoeng,</w:t>
      </w:r>
      <w:r w:rsidRPr="001A69B5">
        <w:t>jf</w:t>
      </w:r>
      <w:proofErr w:type="spellEnd"/>
      <w:r w:rsidRPr="001A69B5">
        <w:t>.</w:t>
      </w:r>
      <w:proofErr w:type="gramEnd"/>
      <w:r w:rsidRPr="001A69B5">
        <w:t xml:space="preserve"> </w:t>
      </w:r>
      <w:proofErr w:type="spellStart"/>
      <w:r w:rsidRPr="001A69B5">
        <w:t>Innst</w:t>
      </w:r>
      <w:proofErr w:type="spellEnd"/>
      <w:r w:rsidRPr="001A69B5">
        <w:t>. 387 S (2017–2018).</w:t>
      </w:r>
    </w:p>
    <w:p w14:paraId="6A90057A" w14:textId="77777777" w:rsidR="000513CD" w:rsidRPr="001A69B5" w:rsidRDefault="0009509B" w:rsidP="001A69B5">
      <w:r w:rsidRPr="001A69B5">
        <w:t xml:space="preserve">Kunnskapsdepartementet har starta arbeidet med </w:t>
      </w:r>
      <w:proofErr w:type="spellStart"/>
      <w:r w:rsidRPr="001A69B5">
        <w:t>ein</w:t>
      </w:r>
      <w:proofErr w:type="spellEnd"/>
      <w:r w:rsidRPr="001A69B5">
        <w:t xml:space="preserve"> </w:t>
      </w:r>
      <w:proofErr w:type="spellStart"/>
      <w:r w:rsidRPr="001A69B5">
        <w:t>heilskapleg</w:t>
      </w:r>
      <w:proofErr w:type="spellEnd"/>
      <w:r w:rsidRPr="001A69B5">
        <w:t xml:space="preserve"> gjennomgang av regelverket for rangering, inkludert alle </w:t>
      </w:r>
      <w:proofErr w:type="spellStart"/>
      <w:r w:rsidRPr="001A69B5">
        <w:t>kvotar</w:t>
      </w:r>
      <w:proofErr w:type="spellEnd"/>
      <w:r w:rsidRPr="001A69B5">
        <w:t xml:space="preserve"> og tilleggspoeng i systemet for opptak. Som </w:t>
      </w:r>
      <w:proofErr w:type="spellStart"/>
      <w:r w:rsidRPr="001A69B5">
        <w:t>eit</w:t>
      </w:r>
      <w:proofErr w:type="spellEnd"/>
      <w:r w:rsidRPr="001A69B5">
        <w:t xml:space="preserve"> ledd i gjennomgangen har Nordisk institutt for studier av innovasjon, forskning og utdanning (NIFU) på oppdrag </w:t>
      </w:r>
      <w:proofErr w:type="spellStart"/>
      <w:r w:rsidRPr="001A69B5">
        <w:t>frå</w:t>
      </w:r>
      <w:proofErr w:type="spellEnd"/>
      <w:r w:rsidRPr="001A69B5">
        <w:t xml:space="preserve"> departementet levert </w:t>
      </w:r>
      <w:proofErr w:type="spellStart"/>
      <w:r w:rsidRPr="001A69B5">
        <w:t>ein</w:t>
      </w:r>
      <w:proofErr w:type="spellEnd"/>
      <w:r w:rsidRPr="001A69B5">
        <w:t xml:space="preserve"> rapport i mars 2020, med ei evaluering av rangeringsregelverket. Rapporten var på </w:t>
      </w:r>
      <w:proofErr w:type="spellStart"/>
      <w:r w:rsidRPr="001A69B5">
        <w:t>høyring</w:t>
      </w:r>
      <w:proofErr w:type="spellEnd"/>
      <w:r w:rsidRPr="001A69B5">
        <w:t xml:space="preserve"> </w:t>
      </w:r>
      <w:proofErr w:type="spellStart"/>
      <w:r w:rsidRPr="001A69B5">
        <w:t>hausten</w:t>
      </w:r>
      <w:proofErr w:type="spellEnd"/>
      <w:r w:rsidRPr="001A69B5">
        <w:t xml:space="preserve"> 2020. Våren 2021 har regjeringa sett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sjå på systemet for opptak til </w:t>
      </w:r>
      <w:proofErr w:type="spellStart"/>
      <w:r w:rsidRPr="001A69B5">
        <w:t>høgare</w:t>
      </w:r>
      <w:proofErr w:type="spellEnd"/>
      <w:r w:rsidRPr="001A69B5">
        <w:t xml:space="preserve"> utdanning. </w:t>
      </w:r>
      <w:proofErr w:type="spellStart"/>
      <w:r w:rsidRPr="001A69B5">
        <w:t>Utvalet</w:t>
      </w:r>
      <w:proofErr w:type="spellEnd"/>
      <w:r w:rsidRPr="001A69B5">
        <w:t xml:space="preserve"> skal levere sin rapport i desember 2022. Regjeringa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322F02BF" w14:textId="77777777" w:rsidR="000513CD" w:rsidRPr="001A69B5" w:rsidRDefault="0009509B" w:rsidP="001A69B5">
      <w:pPr>
        <w:pStyle w:val="avsnitt-tittel"/>
      </w:pPr>
      <w:r w:rsidRPr="001A69B5">
        <w:t xml:space="preserve">Vedtak </w:t>
      </w:r>
      <w:proofErr w:type="spellStart"/>
      <w:r w:rsidRPr="001A69B5">
        <w:t>frå</w:t>
      </w:r>
      <w:proofErr w:type="spellEnd"/>
      <w:r w:rsidRPr="001A69B5">
        <w:t xml:space="preserve"> 2016–2017-sesjonen</w:t>
      </w:r>
    </w:p>
    <w:p w14:paraId="508922AA" w14:textId="77777777" w:rsidR="000513CD" w:rsidRPr="001A69B5" w:rsidRDefault="0009509B" w:rsidP="001A69B5">
      <w:pPr>
        <w:pStyle w:val="avsnitt-undertittel"/>
      </w:pPr>
      <w:r w:rsidRPr="001A69B5">
        <w:t xml:space="preserve">Vedtak nr. 642, 2. mai 2017: Medlemskap i studentsamskipnad for </w:t>
      </w:r>
      <w:proofErr w:type="spellStart"/>
      <w:r w:rsidRPr="001A69B5">
        <w:t>fagskular</w:t>
      </w:r>
      <w:proofErr w:type="spellEnd"/>
    </w:p>
    <w:p w14:paraId="3803C653" w14:textId="77777777" w:rsidR="000513CD" w:rsidRPr="001A69B5" w:rsidRDefault="0009509B" w:rsidP="001A69B5">
      <w:pPr>
        <w:pStyle w:val="blokksit"/>
      </w:pPr>
      <w:r w:rsidRPr="001A69B5">
        <w:rPr>
          <w:rStyle w:val="kursiv"/>
        </w:rPr>
        <w:t>«Stortinget ber regjeringen i forbindelse med evalueringen av de kvalitetshevende tiltakene vurdere om fagskoler etter bestemte kriterier bør ha plikt til medlemskap i studentsamskipnad.»</w:t>
      </w:r>
    </w:p>
    <w:p w14:paraId="03DC2D95"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9 (2016–2017) </w:t>
      </w:r>
      <w:r w:rsidRPr="001A69B5">
        <w:rPr>
          <w:rStyle w:val="kursiv"/>
        </w:rPr>
        <w:t>Fagfolk for fremtiden. Fagskoleutdanning</w:t>
      </w:r>
      <w:r w:rsidRPr="001A69B5">
        <w:t xml:space="preserve">, jf. </w:t>
      </w:r>
      <w:proofErr w:type="spellStart"/>
      <w:r w:rsidRPr="001A69B5">
        <w:t>Innst</w:t>
      </w:r>
      <w:proofErr w:type="spellEnd"/>
      <w:r w:rsidRPr="001A69B5">
        <w:t>. 254 S (2016–2017).</w:t>
      </w:r>
    </w:p>
    <w:p w14:paraId="30CD4EEC" w14:textId="77777777" w:rsidR="000513CD" w:rsidRPr="001A69B5" w:rsidRDefault="0009509B" w:rsidP="001A69B5">
      <w:r w:rsidRPr="001A69B5">
        <w:t xml:space="preserve">Kunnskapsdepartementet vil følge opp vedtaket i samband med ei evaluering av innføring og verknad av tiltaka i fagskulemeldinga, jf. Meld. St. 9 (2016–2017) </w:t>
      </w:r>
      <w:r w:rsidRPr="001A69B5">
        <w:rPr>
          <w:rStyle w:val="kursiv"/>
        </w:rPr>
        <w:t xml:space="preserve">Fagfolk for fremtiden </w:t>
      </w:r>
      <w:r w:rsidRPr="001A69B5">
        <w:t>–</w:t>
      </w:r>
      <w:r w:rsidRPr="001A69B5">
        <w:rPr>
          <w:rStyle w:val="kursiv"/>
        </w:rPr>
        <w:t xml:space="preserve"> Fagskoleutdanning</w:t>
      </w:r>
      <w:r w:rsidRPr="001A69B5">
        <w:t xml:space="preserve">. </w:t>
      </w:r>
      <w:proofErr w:type="spellStart"/>
      <w:r w:rsidRPr="001A69B5">
        <w:t>Ein</w:t>
      </w:r>
      <w:proofErr w:type="spellEnd"/>
      <w:r w:rsidRPr="001A69B5">
        <w:t xml:space="preserve"> midtvegsrapport er levert departementet i 2021. Rapporten gir i </w:t>
      </w:r>
      <w:proofErr w:type="spellStart"/>
      <w:r w:rsidRPr="001A69B5">
        <w:t>hovudsak</w:t>
      </w:r>
      <w:proofErr w:type="spellEnd"/>
      <w:r w:rsidRPr="001A69B5">
        <w:t xml:space="preserve"> </w:t>
      </w:r>
      <w:proofErr w:type="spellStart"/>
      <w:r w:rsidRPr="001A69B5">
        <w:t>ein</w:t>
      </w:r>
      <w:proofErr w:type="spellEnd"/>
      <w:r w:rsidRPr="001A69B5">
        <w:t xml:space="preserve"> status for innføring av tiltaka. </w:t>
      </w:r>
      <w:proofErr w:type="spellStart"/>
      <w:r w:rsidRPr="001A69B5">
        <w:t>Ein</w:t>
      </w:r>
      <w:proofErr w:type="spellEnd"/>
      <w:r w:rsidRPr="001A69B5">
        <w:t xml:space="preserve"> </w:t>
      </w:r>
      <w:proofErr w:type="spellStart"/>
      <w:r w:rsidRPr="001A69B5">
        <w:t>endeleg</w:t>
      </w:r>
      <w:proofErr w:type="spellEnd"/>
      <w:r w:rsidRPr="001A69B5">
        <w:t xml:space="preserve"> rapport skal </w:t>
      </w:r>
      <w:proofErr w:type="spellStart"/>
      <w:r w:rsidRPr="001A69B5">
        <w:t>vere</w:t>
      </w:r>
      <w:proofErr w:type="spellEnd"/>
      <w:r w:rsidRPr="001A69B5">
        <w:t xml:space="preserve"> klar i 2023.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4F598A80" w14:textId="77777777" w:rsidR="000513CD" w:rsidRPr="001A69B5" w:rsidRDefault="0009509B" w:rsidP="001A69B5">
      <w:pPr>
        <w:pStyle w:val="avsnitt-undertittel"/>
      </w:pPr>
      <w:r w:rsidRPr="001A69B5">
        <w:t>Vedtak nr. 643, 2. mai 2017: Evaluering av fagskulereforma</w:t>
      </w:r>
    </w:p>
    <w:p w14:paraId="39233761" w14:textId="77777777" w:rsidR="000513CD" w:rsidRPr="001A69B5" w:rsidRDefault="0009509B" w:rsidP="001A69B5">
      <w:pPr>
        <w:pStyle w:val="blokksit"/>
      </w:pPr>
      <w:r w:rsidRPr="001A69B5">
        <w:rPr>
          <w:rStyle w:val="kursiv"/>
        </w:rPr>
        <w:t>«Stortinget ber regjeringen foreta en midtveisevaluering av fagskolereformen etter 3 år og en full evaluering etter 5 år.»</w:t>
      </w:r>
    </w:p>
    <w:p w14:paraId="171046C7" w14:textId="77777777" w:rsidR="000513CD" w:rsidRPr="001A69B5" w:rsidRDefault="0009509B" w:rsidP="001A69B5">
      <w:r w:rsidRPr="001A69B5">
        <w:t xml:space="preserve">Oppmodingsvedtaket blei gjort i samband med </w:t>
      </w:r>
      <w:proofErr w:type="spellStart"/>
      <w:r w:rsidRPr="001A69B5">
        <w:t>behandlinga</w:t>
      </w:r>
      <w:proofErr w:type="spellEnd"/>
      <w:r w:rsidRPr="001A69B5">
        <w:t xml:space="preserve"> av Meld. St. 9 (2016–2017) </w:t>
      </w:r>
      <w:r w:rsidRPr="001A69B5">
        <w:rPr>
          <w:rStyle w:val="kursiv"/>
        </w:rPr>
        <w:t>Fagfolk for fremtiden – Fagskoleutdanning</w:t>
      </w:r>
      <w:r w:rsidRPr="001A69B5">
        <w:t xml:space="preserve">, jf. </w:t>
      </w:r>
      <w:proofErr w:type="spellStart"/>
      <w:r w:rsidRPr="001A69B5">
        <w:t>Innst</w:t>
      </w:r>
      <w:proofErr w:type="spellEnd"/>
      <w:r w:rsidRPr="001A69B5">
        <w:t>. 254 S (2016–2017).</w:t>
      </w:r>
    </w:p>
    <w:p w14:paraId="6677FF28" w14:textId="77777777" w:rsidR="000513CD" w:rsidRPr="001A69B5" w:rsidRDefault="0009509B" w:rsidP="001A69B5">
      <w:r w:rsidRPr="001A69B5">
        <w:t xml:space="preserve">Kunnskapsdepartementet har i 2020 sett i gang ei evaluering av innføringa og verknadene av tiltaka i fagskulemeldinga, jf. Meld. St. 9 (2016–2017) </w:t>
      </w:r>
      <w:r w:rsidRPr="001A69B5">
        <w:rPr>
          <w:rStyle w:val="kursiv"/>
        </w:rPr>
        <w:t xml:space="preserve">Fagfolk for fremtiden </w:t>
      </w:r>
      <w:r w:rsidRPr="001A69B5">
        <w:t>–</w:t>
      </w:r>
      <w:r w:rsidRPr="001A69B5">
        <w:rPr>
          <w:rStyle w:val="kursiv"/>
        </w:rPr>
        <w:t>Fagskoleutdanning</w:t>
      </w:r>
      <w:r w:rsidRPr="001A69B5">
        <w:t xml:space="preserve">. Evalueringa vil </w:t>
      </w:r>
      <w:proofErr w:type="spellStart"/>
      <w:r w:rsidRPr="001A69B5">
        <w:t>innehalde</w:t>
      </w:r>
      <w:proofErr w:type="spellEnd"/>
      <w:r w:rsidRPr="001A69B5">
        <w:t xml:space="preserve"> tre </w:t>
      </w:r>
      <w:proofErr w:type="spellStart"/>
      <w:r w:rsidRPr="001A69B5">
        <w:t>leveransar</w:t>
      </w:r>
      <w:proofErr w:type="spellEnd"/>
      <w:r w:rsidRPr="001A69B5">
        <w:t xml:space="preserve">. </w:t>
      </w:r>
      <w:proofErr w:type="spellStart"/>
      <w:r w:rsidRPr="001A69B5">
        <w:t>Ein</w:t>
      </w:r>
      <w:proofErr w:type="spellEnd"/>
      <w:r w:rsidRPr="001A69B5">
        <w:t xml:space="preserve"> midtvegsrapport er levert departementet i 2021. Rapporten gir i </w:t>
      </w:r>
      <w:proofErr w:type="spellStart"/>
      <w:r w:rsidRPr="001A69B5">
        <w:t>hovudsak</w:t>
      </w:r>
      <w:proofErr w:type="spellEnd"/>
      <w:r w:rsidRPr="001A69B5">
        <w:t xml:space="preserve"> </w:t>
      </w:r>
      <w:proofErr w:type="spellStart"/>
      <w:r w:rsidRPr="001A69B5">
        <w:t>ein</w:t>
      </w:r>
      <w:proofErr w:type="spellEnd"/>
      <w:r w:rsidRPr="001A69B5">
        <w:t xml:space="preserve"> status for innføring av tiltaka. </w:t>
      </w:r>
      <w:proofErr w:type="spellStart"/>
      <w:r w:rsidRPr="001A69B5">
        <w:t>Ein</w:t>
      </w:r>
      <w:proofErr w:type="spellEnd"/>
      <w:r w:rsidRPr="001A69B5">
        <w:t xml:space="preserve"> </w:t>
      </w:r>
      <w:proofErr w:type="spellStart"/>
      <w:r w:rsidRPr="001A69B5">
        <w:t>endeleg</w:t>
      </w:r>
      <w:proofErr w:type="spellEnd"/>
      <w:r w:rsidRPr="001A69B5">
        <w:t xml:space="preserve"> rapport skal </w:t>
      </w:r>
      <w:proofErr w:type="spellStart"/>
      <w:r w:rsidRPr="001A69B5">
        <w:t>vere</w:t>
      </w:r>
      <w:proofErr w:type="spellEnd"/>
      <w:r w:rsidRPr="001A69B5">
        <w:t xml:space="preserve"> klar i 2023 og ta omsyn til ei evaluering av finansieringssystemet for </w:t>
      </w:r>
      <w:proofErr w:type="spellStart"/>
      <w:r w:rsidRPr="001A69B5">
        <w:t>fagskulane</w:t>
      </w:r>
      <w:proofErr w:type="spellEnd"/>
      <w:r w:rsidRPr="001A69B5">
        <w:t xml:space="preserve"> og funna i midtvegsevalueringa. Departementet vil </w:t>
      </w:r>
      <w:proofErr w:type="spellStart"/>
      <w:r w:rsidRPr="001A69B5">
        <w:t>kome</w:t>
      </w:r>
      <w:proofErr w:type="spellEnd"/>
      <w:r w:rsidRPr="001A69B5">
        <w:t xml:space="preserve"> tilbake til Stortinget på </w:t>
      </w:r>
      <w:proofErr w:type="spellStart"/>
      <w:r w:rsidRPr="001A69B5">
        <w:t>ein</w:t>
      </w:r>
      <w:proofErr w:type="spellEnd"/>
      <w:r w:rsidRPr="001A69B5">
        <w:t xml:space="preserve"> eigna måte.</w:t>
      </w:r>
    </w:p>
    <w:p w14:paraId="24848A95" w14:textId="6109DDEF" w:rsidR="000513CD" w:rsidRPr="001A69B5" w:rsidRDefault="00FE3006" w:rsidP="001A69B5">
      <w:pPr>
        <w:pStyle w:val="del-nr"/>
      </w:pPr>
      <w:r>
        <w:t>Del II</w:t>
      </w:r>
    </w:p>
    <w:p w14:paraId="0BC542EF" w14:textId="77777777" w:rsidR="000513CD" w:rsidRPr="001A69B5" w:rsidRDefault="0009509B" w:rsidP="001A69B5">
      <w:pPr>
        <w:pStyle w:val="del-tittel"/>
      </w:pPr>
      <w:proofErr w:type="spellStart"/>
      <w:r w:rsidRPr="001A69B5">
        <w:t>Nærare</w:t>
      </w:r>
      <w:proofErr w:type="spellEnd"/>
      <w:r w:rsidRPr="001A69B5">
        <w:t xml:space="preserve"> om budsjettforslaget</w:t>
      </w:r>
    </w:p>
    <w:p w14:paraId="29A58545" w14:textId="77777777" w:rsidR="000513CD" w:rsidRPr="001A69B5" w:rsidRDefault="0009509B" w:rsidP="001A69B5">
      <w:pPr>
        <w:pStyle w:val="Overskrift1"/>
      </w:pPr>
      <w:proofErr w:type="spellStart"/>
      <w:r w:rsidRPr="001A69B5">
        <w:t>Nærare</w:t>
      </w:r>
      <w:proofErr w:type="spellEnd"/>
      <w:r w:rsidRPr="001A69B5">
        <w:t xml:space="preserve"> om budsjettforslaget</w:t>
      </w:r>
    </w:p>
    <w:p w14:paraId="4DF6759E" w14:textId="77777777" w:rsidR="000513CD" w:rsidRPr="001A69B5" w:rsidRDefault="0009509B" w:rsidP="001A69B5">
      <w:pPr>
        <w:pStyle w:val="b-progkat"/>
      </w:pPr>
      <w:r w:rsidRPr="001A69B5">
        <w:t>Programkategori 07.10 Administrasjon</w:t>
      </w:r>
    </w:p>
    <w:p w14:paraId="030B082B" w14:textId="77777777" w:rsidR="000513CD" w:rsidRPr="001A69B5" w:rsidRDefault="0009509B" w:rsidP="001A69B5">
      <w:pPr>
        <w:pStyle w:val="avsnitt-tittel"/>
      </w:pPr>
      <w:r w:rsidRPr="001A69B5">
        <w:t>Utgifter under programkategori 07.10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0CB546C6" w14:textId="77777777" w:rsidTr="001B3733">
        <w:trPr>
          <w:trHeight w:val="640"/>
          <w:hidden/>
        </w:trPr>
        <w:tc>
          <w:tcPr>
            <w:tcW w:w="840" w:type="dxa"/>
          </w:tcPr>
          <w:p w14:paraId="5944FDF6" w14:textId="77777777" w:rsidR="000513CD" w:rsidRPr="001A69B5" w:rsidRDefault="0009509B" w:rsidP="001A69B5">
            <w:pPr>
              <w:pStyle w:val="Tabellnavn"/>
            </w:pPr>
            <w:r w:rsidRPr="001A69B5">
              <w:t>PIKL</w:t>
            </w:r>
          </w:p>
        </w:tc>
        <w:tc>
          <w:tcPr>
            <w:tcW w:w="3500" w:type="dxa"/>
          </w:tcPr>
          <w:p w14:paraId="46CFA3E1" w14:textId="77777777" w:rsidR="000513CD" w:rsidRPr="001A69B5" w:rsidRDefault="000513CD" w:rsidP="001A69B5">
            <w:pPr>
              <w:pStyle w:val="Tabellnavn"/>
            </w:pPr>
          </w:p>
        </w:tc>
        <w:tc>
          <w:tcPr>
            <w:tcW w:w="1300" w:type="dxa"/>
          </w:tcPr>
          <w:p w14:paraId="26CED398" w14:textId="77777777" w:rsidR="000513CD" w:rsidRPr="001A69B5" w:rsidRDefault="000513CD" w:rsidP="001A69B5">
            <w:pPr>
              <w:pStyle w:val="Tabellnavn"/>
            </w:pPr>
          </w:p>
        </w:tc>
        <w:tc>
          <w:tcPr>
            <w:tcW w:w="1300" w:type="dxa"/>
          </w:tcPr>
          <w:p w14:paraId="6798346D" w14:textId="77777777" w:rsidR="000513CD" w:rsidRPr="001A69B5" w:rsidRDefault="000513CD" w:rsidP="001A69B5">
            <w:pPr>
              <w:pStyle w:val="Tabellnavn"/>
            </w:pPr>
          </w:p>
        </w:tc>
        <w:tc>
          <w:tcPr>
            <w:tcW w:w="1300" w:type="dxa"/>
          </w:tcPr>
          <w:p w14:paraId="55201B01" w14:textId="77777777" w:rsidR="000513CD" w:rsidRPr="001A69B5" w:rsidRDefault="000513CD" w:rsidP="001A69B5">
            <w:pPr>
              <w:pStyle w:val="Tabellnavn"/>
            </w:pPr>
          </w:p>
        </w:tc>
        <w:tc>
          <w:tcPr>
            <w:tcW w:w="1300" w:type="dxa"/>
          </w:tcPr>
          <w:p w14:paraId="4BB8D44C" w14:textId="77777777" w:rsidR="000513CD" w:rsidRPr="001A69B5" w:rsidRDefault="0009509B" w:rsidP="001A69B5">
            <w:r w:rsidRPr="001A69B5">
              <w:t>(i 1 000 kr)</w:t>
            </w:r>
          </w:p>
        </w:tc>
      </w:tr>
      <w:tr w:rsidR="000513CD" w:rsidRPr="001A69B5" w14:paraId="2669B209" w14:textId="77777777" w:rsidTr="001B3733">
        <w:trPr>
          <w:trHeight w:val="600"/>
        </w:trPr>
        <w:tc>
          <w:tcPr>
            <w:tcW w:w="840" w:type="dxa"/>
          </w:tcPr>
          <w:p w14:paraId="2168C145" w14:textId="77777777" w:rsidR="000513CD" w:rsidRPr="001A69B5" w:rsidRDefault="0009509B" w:rsidP="001A69B5">
            <w:r w:rsidRPr="001A69B5">
              <w:t>Kap.</w:t>
            </w:r>
          </w:p>
        </w:tc>
        <w:tc>
          <w:tcPr>
            <w:tcW w:w="3500" w:type="dxa"/>
          </w:tcPr>
          <w:p w14:paraId="4ACB3567" w14:textId="77777777" w:rsidR="000513CD" w:rsidRPr="001A69B5" w:rsidRDefault="0009509B" w:rsidP="001A69B5">
            <w:proofErr w:type="spellStart"/>
            <w:r w:rsidRPr="001A69B5">
              <w:t>Nemning</w:t>
            </w:r>
            <w:proofErr w:type="spellEnd"/>
          </w:p>
        </w:tc>
        <w:tc>
          <w:tcPr>
            <w:tcW w:w="1300" w:type="dxa"/>
          </w:tcPr>
          <w:p w14:paraId="70CC993D"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741FBDC8" w14:textId="77777777" w:rsidR="000513CD" w:rsidRPr="001A69B5" w:rsidRDefault="0009509B" w:rsidP="001A69B5">
            <w:r w:rsidRPr="001A69B5">
              <w:t xml:space="preserve">Saldert </w:t>
            </w:r>
            <w:r w:rsidRPr="001A69B5">
              <w:br/>
              <w:t>budsjett 2021</w:t>
            </w:r>
          </w:p>
        </w:tc>
        <w:tc>
          <w:tcPr>
            <w:tcW w:w="1300" w:type="dxa"/>
          </w:tcPr>
          <w:p w14:paraId="00C08EFB" w14:textId="77777777" w:rsidR="000513CD" w:rsidRPr="001A69B5" w:rsidRDefault="0009509B" w:rsidP="001A69B5">
            <w:r w:rsidRPr="001A69B5">
              <w:t xml:space="preserve">Forslag </w:t>
            </w:r>
            <w:r w:rsidRPr="001A69B5">
              <w:br/>
              <w:t>2022</w:t>
            </w:r>
          </w:p>
        </w:tc>
        <w:tc>
          <w:tcPr>
            <w:tcW w:w="1300" w:type="dxa"/>
          </w:tcPr>
          <w:p w14:paraId="7639E741" w14:textId="77777777" w:rsidR="000513CD" w:rsidRPr="001A69B5" w:rsidRDefault="0009509B" w:rsidP="001A69B5">
            <w:r w:rsidRPr="001A69B5">
              <w:t xml:space="preserve">Endring </w:t>
            </w:r>
            <w:r w:rsidRPr="001A69B5">
              <w:br/>
              <w:t>i pst.</w:t>
            </w:r>
          </w:p>
        </w:tc>
      </w:tr>
      <w:tr w:rsidR="000513CD" w:rsidRPr="001A69B5" w14:paraId="183732E2" w14:textId="77777777" w:rsidTr="001B3733">
        <w:trPr>
          <w:trHeight w:val="380"/>
        </w:trPr>
        <w:tc>
          <w:tcPr>
            <w:tcW w:w="840" w:type="dxa"/>
          </w:tcPr>
          <w:p w14:paraId="3FDFC73B" w14:textId="77777777" w:rsidR="000513CD" w:rsidRPr="001A69B5" w:rsidRDefault="0009509B" w:rsidP="001A69B5">
            <w:r w:rsidRPr="001A69B5">
              <w:t>200</w:t>
            </w:r>
          </w:p>
        </w:tc>
        <w:tc>
          <w:tcPr>
            <w:tcW w:w="3500" w:type="dxa"/>
          </w:tcPr>
          <w:p w14:paraId="06EAF29C" w14:textId="77777777" w:rsidR="000513CD" w:rsidRPr="001A69B5" w:rsidRDefault="0009509B" w:rsidP="001A69B5">
            <w:r w:rsidRPr="001A69B5">
              <w:t>Kunnskapsdepartementet</w:t>
            </w:r>
          </w:p>
        </w:tc>
        <w:tc>
          <w:tcPr>
            <w:tcW w:w="1300" w:type="dxa"/>
          </w:tcPr>
          <w:p w14:paraId="7E6A0BC8" w14:textId="77777777" w:rsidR="000513CD" w:rsidRPr="001A69B5" w:rsidRDefault="0009509B" w:rsidP="001A69B5">
            <w:r w:rsidRPr="001A69B5">
              <w:t>419 657</w:t>
            </w:r>
          </w:p>
        </w:tc>
        <w:tc>
          <w:tcPr>
            <w:tcW w:w="1300" w:type="dxa"/>
          </w:tcPr>
          <w:p w14:paraId="4552F1F0" w14:textId="77777777" w:rsidR="000513CD" w:rsidRPr="001A69B5" w:rsidRDefault="0009509B" w:rsidP="001A69B5">
            <w:r w:rsidRPr="001A69B5">
              <w:t>415 314</w:t>
            </w:r>
          </w:p>
        </w:tc>
        <w:tc>
          <w:tcPr>
            <w:tcW w:w="1300" w:type="dxa"/>
          </w:tcPr>
          <w:p w14:paraId="1A186ED0" w14:textId="77777777" w:rsidR="000513CD" w:rsidRPr="001A69B5" w:rsidRDefault="0009509B" w:rsidP="001A69B5">
            <w:r w:rsidRPr="001A69B5">
              <w:t>423 930</w:t>
            </w:r>
          </w:p>
        </w:tc>
        <w:tc>
          <w:tcPr>
            <w:tcW w:w="1300" w:type="dxa"/>
          </w:tcPr>
          <w:p w14:paraId="365FE73F" w14:textId="77777777" w:rsidR="000513CD" w:rsidRPr="001A69B5" w:rsidRDefault="0009509B" w:rsidP="001A69B5">
            <w:r w:rsidRPr="001A69B5">
              <w:t>2,1</w:t>
            </w:r>
          </w:p>
        </w:tc>
      </w:tr>
      <w:tr w:rsidR="000513CD" w:rsidRPr="001A69B5" w14:paraId="57975AE1" w14:textId="77777777" w:rsidTr="001B3733">
        <w:trPr>
          <w:trHeight w:val="380"/>
        </w:trPr>
        <w:tc>
          <w:tcPr>
            <w:tcW w:w="840" w:type="dxa"/>
          </w:tcPr>
          <w:p w14:paraId="18A7B729" w14:textId="77777777" w:rsidR="000513CD" w:rsidRPr="001A69B5" w:rsidRDefault="0009509B" w:rsidP="001A69B5">
            <w:r w:rsidRPr="001A69B5">
              <w:t>201</w:t>
            </w:r>
          </w:p>
        </w:tc>
        <w:tc>
          <w:tcPr>
            <w:tcW w:w="3500" w:type="dxa"/>
          </w:tcPr>
          <w:p w14:paraId="752A5611" w14:textId="77777777" w:rsidR="000513CD" w:rsidRPr="001A69B5" w:rsidRDefault="0009509B" w:rsidP="001A69B5">
            <w:r w:rsidRPr="001A69B5">
              <w:t>Analyse og kunnskapsgrunnlag</w:t>
            </w:r>
          </w:p>
        </w:tc>
        <w:tc>
          <w:tcPr>
            <w:tcW w:w="1300" w:type="dxa"/>
          </w:tcPr>
          <w:p w14:paraId="7434B086" w14:textId="77777777" w:rsidR="000513CD" w:rsidRPr="001A69B5" w:rsidRDefault="0009509B" w:rsidP="001A69B5">
            <w:r w:rsidRPr="001A69B5">
              <w:t>224 027</w:t>
            </w:r>
          </w:p>
        </w:tc>
        <w:tc>
          <w:tcPr>
            <w:tcW w:w="1300" w:type="dxa"/>
          </w:tcPr>
          <w:p w14:paraId="246509AE" w14:textId="77777777" w:rsidR="000513CD" w:rsidRPr="001A69B5" w:rsidRDefault="0009509B" w:rsidP="001A69B5">
            <w:r w:rsidRPr="001A69B5">
              <w:t>233 782</w:t>
            </w:r>
          </w:p>
        </w:tc>
        <w:tc>
          <w:tcPr>
            <w:tcW w:w="1300" w:type="dxa"/>
          </w:tcPr>
          <w:p w14:paraId="53311B92" w14:textId="77777777" w:rsidR="000513CD" w:rsidRPr="001A69B5" w:rsidRDefault="0009509B" w:rsidP="001A69B5">
            <w:r w:rsidRPr="001A69B5">
              <w:t>261 361</w:t>
            </w:r>
          </w:p>
        </w:tc>
        <w:tc>
          <w:tcPr>
            <w:tcW w:w="1300" w:type="dxa"/>
          </w:tcPr>
          <w:p w14:paraId="1DFB9532" w14:textId="77777777" w:rsidR="000513CD" w:rsidRPr="001A69B5" w:rsidRDefault="0009509B" w:rsidP="001A69B5">
            <w:r w:rsidRPr="001A69B5">
              <w:t>11,8</w:t>
            </w:r>
          </w:p>
        </w:tc>
      </w:tr>
      <w:tr w:rsidR="000513CD" w:rsidRPr="001A69B5" w14:paraId="00DD484C" w14:textId="77777777" w:rsidTr="001B3733">
        <w:trPr>
          <w:trHeight w:val="380"/>
        </w:trPr>
        <w:tc>
          <w:tcPr>
            <w:tcW w:w="840" w:type="dxa"/>
          </w:tcPr>
          <w:p w14:paraId="64866106" w14:textId="77777777" w:rsidR="000513CD" w:rsidRPr="001A69B5" w:rsidRDefault="000513CD" w:rsidP="001A69B5"/>
        </w:tc>
        <w:tc>
          <w:tcPr>
            <w:tcW w:w="3500" w:type="dxa"/>
          </w:tcPr>
          <w:p w14:paraId="1245039E" w14:textId="77777777" w:rsidR="000513CD" w:rsidRPr="001A69B5" w:rsidRDefault="0009509B" w:rsidP="001A69B5">
            <w:r w:rsidRPr="001A69B5">
              <w:t>Sum kategori 07.10</w:t>
            </w:r>
          </w:p>
        </w:tc>
        <w:tc>
          <w:tcPr>
            <w:tcW w:w="1300" w:type="dxa"/>
          </w:tcPr>
          <w:p w14:paraId="7CA86F1B" w14:textId="77777777" w:rsidR="000513CD" w:rsidRPr="001A69B5" w:rsidRDefault="0009509B" w:rsidP="001A69B5">
            <w:r w:rsidRPr="001A69B5">
              <w:t>643 684</w:t>
            </w:r>
          </w:p>
        </w:tc>
        <w:tc>
          <w:tcPr>
            <w:tcW w:w="1300" w:type="dxa"/>
          </w:tcPr>
          <w:p w14:paraId="64BB4D2D" w14:textId="77777777" w:rsidR="000513CD" w:rsidRPr="001A69B5" w:rsidRDefault="0009509B" w:rsidP="001A69B5">
            <w:r w:rsidRPr="001A69B5">
              <w:t>649 096</w:t>
            </w:r>
          </w:p>
        </w:tc>
        <w:tc>
          <w:tcPr>
            <w:tcW w:w="1300" w:type="dxa"/>
          </w:tcPr>
          <w:p w14:paraId="008CA69F" w14:textId="77777777" w:rsidR="000513CD" w:rsidRPr="001A69B5" w:rsidRDefault="0009509B" w:rsidP="001A69B5">
            <w:r w:rsidRPr="001A69B5">
              <w:t>685 291</w:t>
            </w:r>
          </w:p>
        </w:tc>
        <w:tc>
          <w:tcPr>
            <w:tcW w:w="1300" w:type="dxa"/>
          </w:tcPr>
          <w:p w14:paraId="2EE0CB20" w14:textId="77777777" w:rsidR="000513CD" w:rsidRPr="001A69B5" w:rsidRDefault="0009509B" w:rsidP="001A69B5">
            <w:r w:rsidRPr="001A69B5">
              <w:t>5,6</w:t>
            </w:r>
          </w:p>
        </w:tc>
      </w:tr>
    </w:tbl>
    <w:p w14:paraId="48EAFE91" w14:textId="77777777" w:rsidR="000513CD" w:rsidRPr="001A69B5" w:rsidRDefault="0009509B" w:rsidP="001A69B5">
      <w:pPr>
        <w:pStyle w:val="avsnitt-tittel"/>
      </w:pPr>
      <w:r w:rsidRPr="001A69B5">
        <w:t>Inntekter under programkategori 07.10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05C084CE" w14:textId="77777777" w:rsidTr="001B3733">
        <w:trPr>
          <w:trHeight w:val="640"/>
          <w:hidden/>
        </w:trPr>
        <w:tc>
          <w:tcPr>
            <w:tcW w:w="840" w:type="dxa"/>
          </w:tcPr>
          <w:p w14:paraId="7A34E766" w14:textId="77777777" w:rsidR="000513CD" w:rsidRPr="001A69B5" w:rsidRDefault="0009509B" w:rsidP="001A69B5">
            <w:pPr>
              <w:pStyle w:val="Tabellnavn"/>
            </w:pPr>
            <w:r w:rsidRPr="001A69B5">
              <w:t>PIKL</w:t>
            </w:r>
          </w:p>
        </w:tc>
        <w:tc>
          <w:tcPr>
            <w:tcW w:w="3500" w:type="dxa"/>
          </w:tcPr>
          <w:p w14:paraId="5A9E3561" w14:textId="77777777" w:rsidR="000513CD" w:rsidRPr="001A69B5" w:rsidRDefault="000513CD" w:rsidP="001A69B5">
            <w:pPr>
              <w:pStyle w:val="Tabellnavn"/>
            </w:pPr>
          </w:p>
        </w:tc>
        <w:tc>
          <w:tcPr>
            <w:tcW w:w="1300" w:type="dxa"/>
          </w:tcPr>
          <w:p w14:paraId="0272B7DD" w14:textId="77777777" w:rsidR="000513CD" w:rsidRPr="001A69B5" w:rsidRDefault="000513CD" w:rsidP="001A69B5">
            <w:pPr>
              <w:pStyle w:val="Tabellnavn"/>
            </w:pPr>
          </w:p>
        </w:tc>
        <w:tc>
          <w:tcPr>
            <w:tcW w:w="1300" w:type="dxa"/>
          </w:tcPr>
          <w:p w14:paraId="060442CD" w14:textId="77777777" w:rsidR="000513CD" w:rsidRPr="001A69B5" w:rsidRDefault="000513CD" w:rsidP="001A69B5">
            <w:pPr>
              <w:pStyle w:val="Tabellnavn"/>
            </w:pPr>
          </w:p>
        </w:tc>
        <w:tc>
          <w:tcPr>
            <w:tcW w:w="1300" w:type="dxa"/>
          </w:tcPr>
          <w:p w14:paraId="6C8357B6" w14:textId="77777777" w:rsidR="000513CD" w:rsidRPr="001A69B5" w:rsidRDefault="000513CD" w:rsidP="001A69B5">
            <w:pPr>
              <w:pStyle w:val="Tabellnavn"/>
            </w:pPr>
          </w:p>
        </w:tc>
        <w:tc>
          <w:tcPr>
            <w:tcW w:w="1300" w:type="dxa"/>
          </w:tcPr>
          <w:p w14:paraId="05C8DC85" w14:textId="77777777" w:rsidR="000513CD" w:rsidRPr="001A69B5" w:rsidRDefault="0009509B" w:rsidP="001A69B5">
            <w:r w:rsidRPr="001A69B5">
              <w:t>(i 1 000 kr)</w:t>
            </w:r>
          </w:p>
        </w:tc>
      </w:tr>
      <w:tr w:rsidR="000513CD" w:rsidRPr="001A69B5" w14:paraId="77A46548" w14:textId="77777777" w:rsidTr="001B3733">
        <w:trPr>
          <w:trHeight w:val="600"/>
        </w:trPr>
        <w:tc>
          <w:tcPr>
            <w:tcW w:w="840" w:type="dxa"/>
          </w:tcPr>
          <w:p w14:paraId="45B385F0" w14:textId="77777777" w:rsidR="000513CD" w:rsidRPr="001A69B5" w:rsidRDefault="0009509B" w:rsidP="001A69B5">
            <w:r w:rsidRPr="001A69B5">
              <w:t>Kap.</w:t>
            </w:r>
          </w:p>
        </w:tc>
        <w:tc>
          <w:tcPr>
            <w:tcW w:w="3500" w:type="dxa"/>
          </w:tcPr>
          <w:p w14:paraId="13261D62" w14:textId="77777777" w:rsidR="000513CD" w:rsidRPr="001A69B5" w:rsidRDefault="0009509B" w:rsidP="001A69B5">
            <w:proofErr w:type="spellStart"/>
            <w:r w:rsidRPr="001A69B5">
              <w:t>Nemning</w:t>
            </w:r>
            <w:proofErr w:type="spellEnd"/>
          </w:p>
        </w:tc>
        <w:tc>
          <w:tcPr>
            <w:tcW w:w="1300" w:type="dxa"/>
          </w:tcPr>
          <w:p w14:paraId="3842003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70FCA26" w14:textId="77777777" w:rsidR="000513CD" w:rsidRPr="001A69B5" w:rsidRDefault="0009509B" w:rsidP="001A69B5">
            <w:r w:rsidRPr="001A69B5">
              <w:t xml:space="preserve">Saldert </w:t>
            </w:r>
            <w:r w:rsidRPr="001A69B5">
              <w:br/>
              <w:t>budsjett 2021</w:t>
            </w:r>
          </w:p>
        </w:tc>
        <w:tc>
          <w:tcPr>
            <w:tcW w:w="1300" w:type="dxa"/>
          </w:tcPr>
          <w:p w14:paraId="13CAF12B" w14:textId="77777777" w:rsidR="000513CD" w:rsidRPr="001A69B5" w:rsidRDefault="0009509B" w:rsidP="001A69B5">
            <w:r w:rsidRPr="001A69B5">
              <w:t xml:space="preserve">Forslag </w:t>
            </w:r>
            <w:r w:rsidRPr="001A69B5">
              <w:br/>
              <w:t>2022</w:t>
            </w:r>
          </w:p>
        </w:tc>
        <w:tc>
          <w:tcPr>
            <w:tcW w:w="1300" w:type="dxa"/>
          </w:tcPr>
          <w:p w14:paraId="6B92BE88" w14:textId="77777777" w:rsidR="000513CD" w:rsidRPr="001A69B5" w:rsidRDefault="0009509B" w:rsidP="001A69B5">
            <w:r w:rsidRPr="001A69B5">
              <w:t xml:space="preserve">Endring </w:t>
            </w:r>
            <w:r w:rsidRPr="001A69B5">
              <w:br/>
              <w:t>i pst.</w:t>
            </w:r>
          </w:p>
        </w:tc>
      </w:tr>
      <w:tr w:rsidR="000513CD" w:rsidRPr="001A69B5" w14:paraId="4516AE84" w14:textId="77777777" w:rsidTr="001B3733">
        <w:trPr>
          <w:trHeight w:val="380"/>
        </w:trPr>
        <w:tc>
          <w:tcPr>
            <w:tcW w:w="840" w:type="dxa"/>
          </w:tcPr>
          <w:p w14:paraId="78CE815A" w14:textId="77777777" w:rsidR="000513CD" w:rsidRPr="001A69B5" w:rsidRDefault="0009509B" w:rsidP="001A69B5">
            <w:r w:rsidRPr="001A69B5">
              <w:t>3200</w:t>
            </w:r>
          </w:p>
        </w:tc>
        <w:tc>
          <w:tcPr>
            <w:tcW w:w="3500" w:type="dxa"/>
          </w:tcPr>
          <w:p w14:paraId="25453FD3" w14:textId="77777777" w:rsidR="000513CD" w:rsidRPr="001A69B5" w:rsidRDefault="0009509B" w:rsidP="001A69B5">
            <w:r w:rsidRPr="001A69B5">
              <w:t>Kunnskapsdepartementet</w:t>
            </w:r>
          </w:p>
        </w:tc>
        <w:tc>
          <w:tcPr>
            <w:tcW w:w="1300" w:type="dxa"/>
          </w:tcPr>
          <w:p w14:paraId="6CAE4B4E" w14:textId="77777777" w:rsidR="000513CD" w:rsidRPr="001A69B5" w:rsidRDefault="0009509B" w:rsidP="001A69B5">
            <w:r w:rsidRPr="001A69B5">
              <w:t>2 035</w:t>
            </w:r>
          </w:p>
        </w:tc>
        <w:tc>
          <w:tcPr>
            <w:tcW w:w="1300" w:type="dxa"/>
          </w:tcPr>
          <w:p w14:paraId="758BDE60" w14:textId="77777777" w:rsidR="000513CD" w:rsidRPr="001A69B5" w:rsidRDefault="000513CD" w:rsidP="001A69B5"/>
        </w:tc>
        <w:tc>
          <w:tcPr>
            <w:tcW w:w="1300" w:type="dxa"/>
          </w:tcPr>
          <w:p w14:paraId="11DF1093" w14:textId="77777777" w:rsidR="000513CD" w:rsidRPr="001A69B5" w:rsidRDefault="000513CD" w:rsidP="001A69B5"/>
        </w:tc>
        <w:tc>
          <w:tcPr>
            <w:tcW w:w="1300" w:type="dxa"/>
          </w:tcPr>
          <w:p w14:paraId="358B8915" w14:textId="77777777" w:rsidR="000513CD" w:rsidRPr="001A69B5" w:rsidRDefault="0009509B" w:rsidP="001A69B5">
            <w:r w:rsidRPr="001A69B5">
              <w:t>0,0</w:t>
            </w:r>
          </w:p>
        </w:tc>
      </w:tr>
      <w:tr w:rsidR="000513CD" w:rsidRPr="001A69B5" w14:paraId="167E68C8" w14:textId="77777777" w:rsidTr="001B3733">
        <w:trPr>
          <w:trHeight w:val="380"/>
        </w:trPr>
        <w:tc>
          <w:tcPr>
            <w:tcW w:w="840" w:type="dxa"/>
          </w:tcPr>
          <w:p w14:paraId="1231C729" w14:textId="77777777" w:rsidR="000513CD" w:rsidRPr="001A69B5" w:rsidRDefault="000513CD" w:rsidP="001A69B5"/>
        </w:tc>
        <w:tc>
          <w:tcPr>
            <w:tcW w:w="3500" w:type="dxa"/>
          </w:tcPr>
          <w:p w14:paraId="1AB23522" w14:textId="77777777" w:rsidR="000513CD" w:rsidRPr="001A69B5" w:rsidRDefault="0009509B" w:rsidP="001A69B5">
            <w:r w:rsidRPr="001A69B5">
              <w:t>Sum kategori 07.10</w:t>
            </w:r>
          </w:p>
        </w:tc>
        <w:tc>
          <w:tcPr>
            <w:tcW w:w="1300" w:type="dxa"/>
          </w:tcPr>
          <w:p w14:paraId="41AD0689" w14:textId="77777777" w:rsidR="000513CD" w:rsidRPr="001A69B5" w:rsidRDefault="0009509B" w:rsidP="001A69B5">
            <w:r w:rsidRPr="001A69B5">
              <w:t>2 035</w:t>
            </w:r>
          </w:p>
        </w:tc>
        <w:tc>
          <w:tcPr>
            <w:tcW w:w="1300" w:type="dxa"/>
          </w:tcPr>
          <w:p w14:paraId="25E07D8E" w14:textId="77777777" w:rsidR="000513CD" w:rsidRPr="001A69B5" w:rsidRDefault="000513CD" w:rsidP="001A69B5"/>
        </w:tc>
        <w:tc>
          <w:tcPr>
            <w:tcW w:w="1300" w:type="dxa"/>
          </w:tcPr>
          <w:p w14:paraId="303D6483" w14:textId="77777777" w:rsidR="000513CD" w:rsidRPr="001A69B5" w:rsidRDefault="000513CD" w:rsidP="001A69B5"/>
        </w:tc>
        <w:tc>
          <w:tcPr>
            <w:tcW w:w="1300" w:type="dxa"/>
          </w:tcPr>
          <w:p w14:paraId="3E45CAB5" w14:textId="77777777" w:rsidR="000513CD" w:rsidRPr="001A69B5" w:rsidRDefault="0009509B" w:rsidP="001A69B5">
            <w:r w:rsidRPr="001A69B5">
              <w:t>0,0</w:t>
            </w:r>
          </w:p>
        </w:tc>
      </w:tr>
    </w:tbl>
    <w:p w14:paraId="677A7BF9" w14:textId="77777777" w:rsidR="000513CD" w:rsidRPr="001A69B5" w:rsidRDefault="0009509B" w:rsidP="001A69B5">
      <w:pPr>
        <w:pStyle w:val="b-budkaptit"/>
      </w:pPr>
      <w:r w:rsidRPr="001A69B5">
        <w:t>Kap. 200 Kunnskapsdepartementet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0809B70" w14:textId="77777777" w:rsidTr="001B3733">
        <w:trPr>
          <w:trHeight w:val="640"/>
          <w:hidden/>
        </w:trPr>
        <w:tc>
          <w:tcPr>
            <w:tcW w:w="840" w:type="dxa"/>
          </w:tcPr>
          <w:p w14:paraId="60F2E941" w14:textId="77777777" w:rsidR="000513CD" w:rsidRPr="001A69B5" w:rsidRDefault="0009509B" w:rsidP="001A69B5">
            <w:pPr>
              <w:pStyle w:val="Tabellnavn"/>
            </w:pPr>
            <w:r w:rsidRPr="001A69B5">
              <w:t>KPAL</w:t>
            </w:r>
          </w:p>
        </w:tc>
        <w:tc>
          <w:tcPr>
            <w:tcW w:w="4800" w:type="dxa"/>
          </w:tcPr>
          <w:p w14:paraId="61EB4EBC" w14:textId="77777777" w:rsidR="000513CD" w:rsidRPr="001A69B5" w:rsidRDefault="000513CD" w:rsidP="001A69B5">
            <w:pPr>
              <w:pStyle w:val="Tabellnavn"/>
            </w:pPr>
          </w:p>
        </w:tc>
        <w:tc>
          <w:tcPr>
            <w:tcW w:w="1300" w:type="dxa"/>
          </w:tcPr>
          <w:p w14:paraId="1B386042" w14:textId="77777777" w:rsidR="000513CD" w:rsidRPr="001A69B5" w:rsidRDefault="000513CD" w:rsidP="001A69B5">
            <w:pPr>
              <w:pStyle w:val="Tabellnavn"/>
            </w:pPr>
          </w:p>
        </w:tc>
        <w:tc>
          <w:tcPr>
            <w:tcW w:w="1300" w:type="dxa"/>
          </w:tcPr>
          <w:p w14:paraId="5CD19546" w14:textId="77777777" w:rsidR="000513CD" w:rsidRPr="001A69B5" w:rsidRDefault="000513CD" w:rsidP="001A69B5">
            <w:pPr>
              <w:pStyle w:val="Tabellnavn"/>
            </w:pPr>
          </w:p>
        </w:tc>
        <w:tc>
          <w:tcPr>
            <w:tcW w:w="1300" w:type="dxa"/>
          </w:tcPr>
          <w:p w14:paraId="6F587B57" w14:textId="77777777" w:rsidR="000513CD" w:rsidRPr="001A69B5" w:rsidRDefault="0009509B" w:rsidP="001A69B5">
            <w:r w:rsidRPr="001A69B5">
              <w:t>(i 1 000 kr)</w:t>
            </w:r>
          </w:p>
        </w:tc>
      </w:tr>
      <w:tr w:rsidR="000513CD" w:rsidRPr="001A69B5" w14:paraId="46B84AD2" w14:textId="77777777" w:rsidTr="001B3733">
        <w:trPr>
          <w:trHeight w:val="600"/>
        </w:trPr>
        <w:tc>
          <w:tcPr>
            <w:tcW w:w="840" w:type="dxa"/>
          </w:tcPr>
          <w:p w14:paraId="50D7E1A4" w14:textId="77777777" w:rsidR="000513CD" w:rsidRPr="001A69B5" w:rsidRDefault="0009509B" w:rsidP="001A69B5">
            <w:r w:rsidRPr="001A69B5">
              <w:t>Post</w:t>
            </w:r>
          </w:p>
        </w:tc>
        <w:tc>
          <w:tcPr>
            <w:tcW w:w="4800" w:type="dxa"/>
          </w:tcPr>
          <w:p w14:paraId="04F83523" w14:textId="77777777" w:rsidR="000513CD" w:rsidRPr="001A69B5" w:rsidRDefault="0009509B" w:rsidP="001A69B5">
            <w:proofErr w:type="spellStart"/>
            <w:r w:rsidRPr="001A69B5">
              <w:t>Nemning</w:t>
            </w:r>
            <w:proofErr w:type="spellEnd"/>
          </w:p>
        </w:tc>
        <w:tc>
          <w:tcPr>
            <w:tcW w:w="1300" w:type="dxa"/>
          </w:tcPr>
          <w:p w14:paraId="411B2A0D"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A290040" w14:textId="77777777" w:rsidR="000513CD" w:rsidRPr="001A69B5" w:rsidRDefault="0009509B" w:rsidP="001A69B5">
            <w:r w:rsidRPr="001A69B5">
              <w:t xml:space="preserve">Saldert </w:t>
            </w:r>
            <w:r w:rsidRPr="001A69B5">
              <w:br/>
              <w:t>budsjett 2021</w:t>
            </w:r>
          </w:p>
        </w:tc>
        <w:tc>
          <w:tcPr>
            <w:tcW w:w="1300" w:type="dxa"/>
          </w:tcPr>
          <w:p w14:paraId="21FB74B0" w14:textId="77777777" w:rsidR="000513CD" w:rsidRPr="001A69B5" w:rsidRDefault="0009509B" w:rsidP="001A69B5">
            <w:r w:rsidRPr="001A69B5">
              <w:t xml:space="preserve">Forslag </w:t>
            </w:r>
            <w:r w:rsidRPr="001A69B5">
              <w:br/>
              <w:t>2022</w:t>
            </w:r>
          </w:p>
        </w:tc>
      </w:tr>
      <w:tr w:rsidR="000513CD" w:rsidRPr="001A69B5" w14:paraId="08E6F99B" w14:textId="77777777" w:rsidTr="001B3733">
        <w:trPr>
          <w:trHeight w:val="380"/>
        </w:trPr>
        <w:tc>
          <w:tcPr>
            <w:tcW w:w="840" w:type="dxa"/>
          </w:tcPr>
          <w:p w14:paraId="271B2DB0" w14:textId="77777777" w:rsidR="000513CD" w:rsidRPr="001A69B5" w:rsidRDefault="0009509B" w:rsidP="001A69B5">
            <w:r w:rsidRPr="001A69B5">
              <w:t>01</w:t>
            </w:r>
          </w:p>
        </w:tc>
        <w:tc>
          <w:tcPr>
            <w:tcW w:w="4800" w:type="dxa"/>
          </w:tcPr>
          <w:p w14:paraId="58B472C8" w14:textId="77777777" w:rsidR="000513CD" w:rsidRPr="001A69B5" w:rsidRDefault="0009509B" w:rsidP="001A69B5">
            <w:r w:rsidRPr="001A69B5">
              <w:t>Driftsutgifter</w:t>
            </w:r>
          </w:p>
        </w:tc>
        <w:tc>
          <w:tcPr>
            <w:tcW w:w="1300" w:type="dxa"/>
          </w:tcPr>
          <w:p w14:paraId="1DA44530" w14:textId="77777777" w:rsidR="000513CD" w:rsidRPr="001A69B5" w:rsidRDefault="0009509B" w:rsidP="001A69B5">
            <w:r w:rsidRPr="001A69B5">
              <w:t>398 661</w:t>
            </w:r>
          </w:p>
        </w:tc>
        <w:tc>
          <w:tcPr>
            <w:tcW w:w="1300" w:type="dxa"/>
          </w:tcPr>
          <w:p w14:paraId="41FF16CF" w14:textId="77777777" w:rsidR="000513CD" w:rsidRPr="001A69B5" w:rsidRDefault="0009509B" w:rsidP="001A69B5">
            <w:r w:rsidRPr="001A69B5">
              <w:t>395 075</w:t>
            </w:r>
          </w:p>
        </w:tc>
        <w:tc>
          <w:tcPr>
            <w:tcW w:w="1300" w:type="dxa"/>
          </w:tcPr>
          <w:p w14:paraId="721ACAE7" w14:textId="77777777" w:rsidR="000513CD" w:rsidRPr="001A69B5" w:rsidRDefault="0009509B" w:rsidP="001A69B5">
            <w:r w:rsidRPr="001A69B5">
              <w:t>403 260</w:t>
            </w:r>
          </w:p>
        </w:tc>
      </w:tr>
      <w:tr w:rsidR="000513CD" w:rsidRPr="001A69B5" w14:paraId="2A88EDD6" w14:textId="77777777" w:rsidTr="001B3733">
        <w:trPr>
          <w:trHeight w:val="380"/>
        </w:trPr>
        <w:tc>
          <w:tcPr>
            <w:tcW w:w="840" w:type="dxa"/>
          </w:tcPr>
          <w:p w14:paraId="20026230" w14:textId="77777777" w:rsidR="000513CD" w:rsidRPr="001A69B5" w:rsidRDefault="0009509B" w:rsidP="001A69B5">
            <w:r w:rsidRPr="001A69B5">
              <w:t>21</w:t>
            </w:r>
          </w:p>
        </w:tc>
        <w:tc>
          <w:tcPr>
            <w:tcW w:w="4800" w:type="dxa"/>
          </w:tcPr>
          <w:p w14:paraId="167D8BBB"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69663290" w14:textId="77777777" w:rsidR="000513CD" w:rsidRPr="001A69B5" w:rsidRDefault="0009509B" w:rsidP="001A69B5">
            <w:r w:rsidRPr="001A69B5">
              <w:t>17 481</w:t>
            </w:r>
          </w:p>
        </w:tc>
        <w:tc>
          <w:tcPr>
            <w:tcW w:w="1300" w:type="dxa"/>
          </w:tcPr>
          <w:p w14:paraId="10AEAFE8" w14:textId="77777777" w:rsidR="000513CD" w:rsidRPr="001A69B5" w:rsidRDefault="0009509B" w:rsidP="001A69B5">
            <w:r w:rsidRPr="001A69B5">
              <w:t>17 143</w:t>
            </w:r>
          </w:p>
        </w:tc>
        <w:tc>
          <w:tcPr>
            <w:tcW w:w="1300" w:type="dxa"/>
          </w:tcPr>
          <w:p w14:paraId="189F18D9" w14:textId="77777777" w:rsidR="000513CD" w:rsidRPr="001A69B5" w:rsidRDefault="0009509B" w:rsidP="001A69B5">
            <w:r w:rsidRPr="001A69B5">
              <w:t>17 500</w:t>
            </w:r>
          </w:p>
        </w:tc>
      </w:tr>
      <w:tr w:rsidR="000513CD" w:rsidRPr="001A69B5" w14:paraId="741A349F" w14:textId="77777777" w:rsidTr="001B3733">
        <w:trPr>
          <w:trHeight w:val="380"/>
        </w:trPr>
        <w:tc>
          <w:tcPr>
            <w:tcW w:w="840" w:type="dxa"/>
          </w:tcPr>
          <w:p w14:paraId="6218FCA3" w14:textId="77777777" w:rsidR="000513CD" w:rsidRPr="001A69B5" w:rsidRDefault="0009509B" w:rsidP="001A69B5">
            <w:r w:rsidRPr="001A69B5">
              <w:t>45</w:t>
            </w:r>
          </w:p>
        </w:tc>
        <w:tc>
          <w:tcPr>
            <w:tcW w:w="4800" w:type="dxa"/>
          </w:tcPr>
          <w:p w14:paraId="73A0E782"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7EDE4E73" w14:textId="77777777" w:rsidR="000513CD" w:rsidRPr="001A69B5" w:rsidRDefault="0009509B" w:rsidP="001A69B5">
            <w:r w:rsidRPr="001A69B5">
              <w:t>3 515</w:t>
            </w:r>
          </w:p>
        </w:tc>
        <w:tc>
          <w:tcPr>
            <w:tcW w:w="1300" w:type="dxa"/>
          </w:tcPr>
          <w:p w14:paraId="31748518" w14:textId="77777777" w:rsidR="000513CD" w:rsidRPr="001A69B5" w:rsidRDefault="0009509B" w:rsidP="001A69B5">
            <w:r w:rsidRPr="001A69B5">
              <w:t>3 096</w:t>
            </w:r>
          </w:p>
        </w:tc>
        <w:tc>
          <w:tcPr>
            <w:tcW w:w="1300" w:type="dxa"/>
          </w:tcPr>
          <w:p w14:paraId="5E22B22C" w14:textId="77777777" w:rsidR="000513CD" w:rsidRPr="001A69B5" w:rsidRDefault="0009509B" w:rsidP="001A69B5">
            <w:r w:rsidRPr="001A69B5">
              <w:t>3 170</w:t>
            </w:r>
          </w:p>
        </w:tc>
      </w:tr>
      <w:tr w:rsidR="000513CD" w:rsidRPr="001A69B5" w14:paraId="7C0F7A58" w14:textId="77777777" w:rsidTr="001B3733">
        <w:trPr>
          <w:trHeight w:val="380"/>
        </w:trPr>
        <w:tc>
          <w:tcPr>
            <w:tcW w:w="840" w:type="dxa"/>
          </w:tcPr>
          <w:p w14:paraId="2C61B485" w14:textId="77777777" w:rsidR="000513CD" w:rsidRPr="001A69B5" w:rsidRDefault="000513CD" w:rsidP="001A69B5"/>
        </w:tc>
        <w:tc>
          <w:tcPr>
            <w:tcW w:w="4800" w:type="dxa"/>
          </w:tcPr>
          <w:p w14:paraId="3B57166D" w14:textId="77777777" w:rsidR="000513CD" w:rsidRPr="001A69B5" w:rsidRDefault="0009509B" w:rsidP="001A69B5">
            <w:r w:rsidRPr="001A69B5">
              <w:t>Sum kap. 200</w:t>
            </w:r>
          </w:p>
        </w:tc>
        <w:tc>
          <w:tcPr>
            <w:tcW w:w="1300" w:type="dxa"/>
          </w:tcPr>
          <w:p w14:paraId="170431B6" w14:textId="77777777" w:rsidR="000513CD" w:rsidRPr="001A69B5" w:rsidRDefault="0009509B" w:rsidP="001A69B5">
            <w:r w:rsidRPr="001A69B5">
              <w:t>419 657</w:t>
            </w:r>
          </w:p>
        </w:tc>
        <w:tc>
          <w:tcPr>
            <w:tcW w:w="1300" w:type="dxa"/>
          </w:tcPr>
          <w:p w14:paraId="16F3CBFE" w14:textId="77777777" w:rsidR="000513CD" w:rsidRPr="001A69B5" w:rsidRDefault="0009509B" w:rsidP="001A69B5">
            <w:r w:rsidRPr="001A69B5">
              <w:t>415 314</w:t>
            </w:r>
          </w:p>
        </w:tc>
        <w:tc>
          <w:tcPr>
            <w:tcW w:w="1300" w:type="dxa"/>
          </w:tcPr>
          <w:p w14:paraId="21E57D95" w14:textId="77777777" w:rsidR="000513CD" w:rsidRPr="001A69B5" w:rsidRDefault="0009509B" w:rsidP="001A69B5">
            <w:r w:rsidRPr="001A69B5">
              <w:t>423 930</w:t>
            </w:r>
          </w:p>
        </w:tc>
      </w:tr>
    </w:tbl>
    <w:p w14:paraId="2E7D2B5C" w14:textId="77777777" w:rsidR="000513CD" w:rsidRPr="001A69B5" w:rsidRDefault="0009509B" w:rsidP="001A69B5">
      <w:r w:rsidRPr="001A69B5">
        <w:t xml:space="preserve">Kategorien </w:t>
      </w:r>
      <w:proofErr w:type="spellStart"/>
      <w:r w:rsidRPr="001A69B5">
        <w:t>omfattar</w:t>
      </w:r>
      <w:proofErr w:type="spellEnd"/>
      <w:r w:rsidRPr="001A69B5">
        <w:t xml:space="preserve"> </w:t>
      </w:r>
      <w:proofErr w:type="spellStart"/>
      <w:r w:rsidRPr="001A69B5">
        <w:t>løyvingar</w:t>
      </w:r>
      <w:proofErr w:type="spellEnd"/>
      <w:r w:rsidRPr="001A69B5">
        <w:t xml:space="preserve"> til drift av Kunnskapsdepartementet. </w:t>
      </w:r>
      <w:proofErr w:type="spellStart"/>
      <w:r w:rsidRPr="001A69B5">
        <w:t>Oppgåver</w:t>
      </w:r>
      <w:proofErr w:type="spellEnd"/>
      <w:r w:rsidRPr="001A69B5">
        <w:t xml:space="preserve"> og </w:t>
      </w:r>
      <w:proofErr w:type="spellStart"/>
      <w:r w:rsidRPr="001A69B5">
        <w:t>prioriteringar</w:t>
      </w:r>
      <w:proofErr w:type="spellEnd"/>
      <w:r w:rsidRPr="001A69B5">
        <w:t xml:space="preserve"> i Kunnskapsdepartementet følger av politikken og måla </w:t>
      </w:r>
      <w:proofErr w:type="spellStart"/>
      <w:r w:rsidRPr="001A69B5">
        <w:t>innanfor</w:t>
      </w:r>
      <w:proofErr w:type="spellEnd"/>
      <w:r w:rsidRPr="001A69B5">
        <w:t xml:space="preserve"> områda </w:t>
      </w:r>
      <w:proofErr w:type="spellStart"/>
      <w:r w:rsidRPr="001A69B5">
        <w:t>skule</w:t>
      </w:r>
      <w:proofErr w:type="spellEnd"/>
      <w:r w:rsidRPr="001A69B5">
        <w:t xml:space="preserve">, barnehage, kompetansepolitikk, forsking, </w:t>
      </w:r>
      <w:proofErr w:type="spellStart"/>
      <w:r w:rsidRPr="001A69B5">
        <w:t>høgare</w:t>
      </w:r>
      <w:proofErr w:type="spellEnd"/>
      <w:r w:rsidRPr="001A69B5">
        <w:t xml:space="preserve"> utdanning, </w:t>
      </w:r>
      <w:proofErr w:type="spellStart"/>
      <w:r w:rsidRPr="001A69B5">
        <w:t>høgare</w:t>
      </w:r>
      <w:proofErr w:type="spellEnd"/>
      <w:r w:rsidRPr="001A69B5">
        <w:t xml:space="preserve"> </w:t>
      </w:r>
      <w:proofErr w:type="spellStart"/>
      <w:r w:rsidRPr="001A69B5">
        <w:t>yrkesfagleg</w:t>
      </w:r>
      <w:proofErr w:type="spellEnd"/>
      <w:r w:rsidRPr="001A69B5">
        <w:t xml:space="preserve"> utdanning, utdanningsstøtte og integrering. Dei ulike fagområda er </w:t>
      </w:r>
      <w:proofErr w:type="spellStart"/>
      <w:r w:rsidRPr="001A69B5">
        <w:t>nærare</w:t>
      </w:r>
      <w:proofErr w:type="spellEnd"/>
      <w:r w:rsidRPr="001A69B5">
        <w:t xml:space="preserve"> omtalte under </w:t>
      </w:r>
      <w:proofErr w:type="spellStart"/>
      <w:r w:rsidRPr="001A69B5">
        <w:t>programkategoriane</w:t>
      </w:r>
      <w:proofErr w:type="spellEnd"/>
      <w:r w:rsidRPr="001A69B5">
        <w:t xml:space="preserve"> lenger bak i proposisjonen.</w:t>
      </w:r>
    </w:p>
    <w:p w14:paraId="12F54111" w14:textId="77777777" w:rsidR="000513CD" w:rsidRPr="001A69B5" w:rsidRDefault="0009509B" w:rsidP="001A69B5">
      <w:r w:rsidRPr="001A69B5">
        <w:t xml:space="preserve">Programkategorien </w:t>
      </w:r>
      <w:proofErr w:type="spellStart"/>
      <w:r w:rsidRPr="001A69B5">
        <w:t>omfattar</w:t>
      </w:r>
      <w:proofErr w:type="spellEnd"/>
      <w:r w:rsidRPr="001A69B5">
        <w:t xml:space="preserve"> også </w:t>
      </w:r>
      <w:proofErr w:type="spellStart"/>
      <w:r w:rsidRPr="001A69B5">
        <w:t>løyvingar</w:t>
      </w:r>
      <w:proofErr w:type="spellEnd"/>
      <w:r w:rsidRPr="001A69B5">
        <w:t xml:space="preserve"> til utdanningsforskinga. For omtale av forsking for utvikling av integreringspolitikken, sjå omtale under kap. 291, post 21 og 50.</w:t>
      </w:r>
    </w:p>
    <w:p w14:paraId="65CDD814" w14:textId="77777777" w:rsidR="000513CD" w:rsidRPr="001A69B5" w:rsidRDefault="0009509B" w:rsidP="001A69B5">
      <w:pPr>
        <w:pStyle w:val="b-post"/>
      </w:pPr>
      <w:r w:rsidRPr="001A69B5">
        <w:t xml:space="preserve">Post 01 Driftsutgifter, post 21 </w:t>
      </w:r>
      <w:proofErr w:type="spellStart"/>
      <w:r w:rsidRPr="001A69B5">
        <w:t>Særskilde</w:t>
      </w:r>
      <w:proofErr w:type="spellEnd"/>
      <w:r w:rsidRPr="001A69B5">
        <w:t xml:space="preserve">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24E76C3B" w14:textId="77777777" w:rsidR="000513CD" w:rsidRPr="001A69B5" w:rsidRDefault="0009509B" w:rsidP="001A69B5">
      <w:pPr>
        <w:pStyle w:val="avsnitt-tittel"/>
      </w:pPr>
      <w:r w:rsidRPr="001A69B5">
        <w:t>Mål for 2022</w:t>
      </w:r>
    </w:p>
    <w:p w14:paraId="5D2FDBAA" w14:textId="77777777" w:rsidR="000513CD" w:rsidRPr="001A69B5" w:rsidRDefault="0009509B" w:rsidP="001A69B5">
      <w:r w:rsidRPr="001A69B5">
        <w:t xml:space="preserve">Dei </w:t>
      </w:r>
      <w:proofErr w:type="spellStart"/>
      <w:r w:rsidRPr="001A69B5">
        <w:t>faglege</w:t>
      </w:r>
      <w:proofErr w:type="spellEnd"/>
      <w:r w:rsidRPr="001A69B5">
        <w:t xml:space="preserve"> måla for departementet er </w:t>
      </w:r>
      <w:proofErr w:type="spellStart"/>
      <w:r w:rsidRPr="001A69B5">
        <w:t>omtala</w:t>
      </w:r>
      <w:proofErr w:type="spellEnd"/>
      <w:r w:rsidRPr="001A69B5">
        <w:t xml:space="preserve"> i </w:t>
      </w:r>
      <w:proofErr w:type="spellStart"/>
      <w:r w:rsidRPr="001A69B5">
        <w:t>dei</w:t>
      </w:r>
      <w:proofErr w:type="spellEnd"/>
      <w:r w:rsidRPr="001A69B5">
        <w:t xml:space="preserve"> aktuelle fagkapitla og i kap. 1 </w:t>
      </w:r>
      <w:proofErr w:type="spellStart"/>
      <w:r w:rsidRPr="001A69B5">
        <w:t>Hovudinnleiing</w:t>
      </w:r>
      <w:proofErr w:type="spellEnd"/>
      <w:r w:rsidRPr="001A69B5">
        <w:t xml:space="preserve">. </w:t>
      </w:r>
      <w:proofErr w:type="spellStart"/>
      <w:r w:rsidRPr="001A69B5">
        <w:t>Følgande</w:t>
      </w:r>
      <w:proofErr w:type="spellEnd"/>
      <w:r w:rsidRPr="001A69B5">
        <w:t xml:space="preserve"> mål gjeld for arbeidet i Kunnskapsdepartementet:</w:t>
      </w:r>
    </w:p>
    <w:p w14:paraId="100AE67F" w14:textId="77777777" w:rsidR="000513CD" w:rsidRPr="001A69B5" w:rsidRDefault="0009509B" w:rsidP="001A69B5">
      <w:pPr>
        <w:pStyle w:val="Liste"/>
      </w:pPr>
      <w:r w:rsidRPr="001A69B5">
        <w:t xml:space="preserve">Departementet skal ha </w:t>
      </w:r>
      <w:proofErr w:type="spellStart"/>
      <w:r w:rsidRPr="001A69B5">
        <w:t>eit</w:t>
      </w:r>
      <w:proofErr w:type="spellEnd"/>
      <w:r w:rsidRPr="001A69B5">
        <w:t xml:space="preserve"> godt kunnskapsgrunnlag for utforminga av kunnskapspolitikken og integreringspolitikken.</w:t>
      </w:r>
    </w:p>
    <w:p w14:paraId="0D395288" w14:textId="77777777" w:rsidR="000513CD" w:rsidRPr="001A69B5" w:rsidRDefault="0009509B" w:rsidP="001A69B5">
      <w:pPr>
        <w:pStyle w:val="Liste"/>
      </w:pPr>
      <w:r w:rsidRPr="001A69B5">
        <w:t>Departementet skal sikre at kunnskaps- og integreringspolitikken blir sett i verk.</w:t>
      </w:r>
    </w:p>
    <w:p w14:paraId="6B1FEE51" w14:textId="77777777" w:rsidR="000513CD" w:rsidRPr="001A69B5" w:rsidRDefault="0009509B" w:rsidP="001A69B5">
      <w:pPr>
        <w:pStyle w:val="Liste"/>
      </w:pPr>
      <w:r w:rsidRPr="001A69B5">
        <w:t xml:space="preserve">Departementet skal ha </w:t>
      </w:r>
      <w:proofErr w:type="spellStart"/>
      <w:r w:rsidRPr="001A69B5">
        <w:t>ein</w:t>
      </w:r>
      <w:proofErr w:type="spellEnd"/>
      <w:r w:rsidRPr="001A69B5">
        <w:t xml:space="preserve"> god dialog med alle relevante </w:t>
      </w:r>
      <w:proofErr w:type="spellStart"/>
      <w:r w:rsidRPr="001A69B5">
        <w:t>aktørar</w:t>
      </w:r>
      <w:proofErr w:type="spellEnd"/>
      <w:r w:rsidRPr="001A69B5">
        <w:t xml:space="preserve"> i samfunnet.</w:t>
      </w:r>
    </w:p>
    <w:p w14:paraId="43067B22" w14:textId="77777777" w:rsidR="000513CD" w:rsidRPr="001A69B5" w:rsidRDefault="0009509B" w:rsidP="001A69B5">
      <w:pPr>
        <w:pStyle w:val="Liste"/>
      </w:pPr>
      <w:r w:rsidRPr="001A69B5">
        <w:t xml:space="preserve">Departementet skal legge til rette for at barnehagebarn, </w:t>
      </w:r>
      <w:proofErr w:type="spellStart"/>
      <w:r w:rsidRPr="001A69B5">
        <w:t>elevar</w:t>
      </w:r>
      <w:proofErr w:type="spellEnd"/>
      <w:r w:rsidRPr="001A69B5">
        <w:t xml:space="preserve">, </w:t>
      </w:r>
      <w:proofErr w:type="spellStart"/>
      <w:r w:rsidRPr="001A69B5">
        <w:t>studentar</w:t>
      </w:r>
      <w:proofErr w:type="spellEnd"/>
      <w:r w:rsidRPr="001A69B5">
        <w:t xml:space="preserve"> og tilsette skal </w:t>
      </w:r>
      <w:proofErr w:type="spellStart"/>
      <w:r w:rsidRPr="001A69B5">
        <w:t>vere</w:t>
      </w:r>
      <w:proofErr w:type="spellEnd"/>
      <w:r w:rsidRPr="001A69B5">
        <w:t xml:space="preserve"> trygge ved </w:t>
      </w:r>
      <w:proofErr w:type="spellStart"/>
      <w:r w:rsidRPr="001A69B5">
        <w:t>verksemdene</w:t>
      </w:r>
      <w:proofErr w:type="spellEnd"/>
      <w:r w:rsidRPr="001A69B5">
        <w:t xml:space="preserve"> der </w:t>
      </w:r>
      <w:proofErr w:type="spellStart"/>
      <w:r w:rsidRPr="001A69B5">
        <w:t>dei</w:t>
      </w:r>
      <w:proofErr w:type="spellEnd"/>
      <w:r w:rsidRPr="001A69B5">
        <w:t xml:space="preserve"> </w:t>
      </w:r>
      <w:proofErr w:type="spellStart"/>
      <w:r w:rsidRPr="001A69B5">
        <w:t>oppheld</w:t>
      </w:r>
      <w:proofErr w:type="spellEnd"/>
      <w:r w:rsidRPr="001A69B5">
        <w:t xml:space="preserve"> seg store </w:t>
      </w:r>
      <w:proofErr w:type="spellStart"/>
      <w:r w:rsidRPr="001A69B5">
        <w:t>delar</w:t>
      </w:r>
      <w:proofErr w:type="spellEnd"/>
      <w:r w:rsidRPr="001A69B5">
        <w:t xml:space="preserve"> av dagen.</w:t>
      </w:r>
    </w:p>
    <w:p w14:paraId="6AAE9BCB" w14:textId="77777777" w:rsidR="000513CD" w:rsidRPr="001A69B5" w:rsidRDefault="0009509B" w:rsidP="001A69B5">
      <w:r w:rsidRPr="001A69B5">
        <w:t xml:space="preserve">Kunnskapsdepartementet har formulert </w:t>
      </w:r>
      <w:proofErr w:type="spellStart"/>
      <w:r w:rsidRPr="001A69B5">
        <w:t>eit</w:t>
      </w:r>
      <w:proofErr w:type="spellEnd"/>
      <w:r w:rsidRPr="001A69B5">
        <w:t xml:space="preserve"> sett med </w:t>
      </w:r>
      <w:proofErr w:type="spellStart"/>
      <w:r w:rsidRPr="001A69B5">
        <w:t>verdiar</w:t>
      </w:r>
      <w:proofErr w:type="spellEnd"/>
      <w:r w:rsidRPr="001A69B5">
        <w:t xml:space="preserve"> som er rettesnorer for arbeidet med å nå måla:</w:t>
      </w:r>
    </w:p>
    <w:p w14:paraId="479BAFC9" w14:textId="77777777" w:rsidR="000513CD" w:rsidRPr="001A69B5" w:rsidRDefault="0009509B" w:rsidP="001A69B5">
      <w:pPr>
        <w:pStyle w:val="Liste"/>
      </w:pPr>
      <w:r w:rsidRPr="001A69B5">
        <w:t>profesjonalitet</w:t>
      </w:r>
    </w:p>
    <w:p w14:paraId="3AB38138" w14:textId="77777777" w:rsidR="000513CD" w:rsidRPr="001A69B5" w:rsidRDefault="0009509B" w:rsidP="001A69B5">
      <w:pPr>
        <w:pStyle w:val="Liste"/>
      </w:pPr>
      <w:proofErr w:type="spellStart"/>
      <w:r w:rsidRPr="001A69B5">
        <w:t>openheit</w:t>
      </w:r>
      <w:proofErr w:type="spellEnd"/>
    </w:p>
    <w:p w14:paraId="13711AF6" w14:textId="77777777" w:rsidR="000513CD" w:rsidRPr="001A69B5" w:rsidRDefault="0009509B" w:rsidP="001A69B5">
      <w:pPr>
        <w:pStyle w:val="Liste"/>
      </w:pPr>
      <w:r w:rsidRPr="001A69B5">
        <w:t>gjennomføring</w:t>
      </w:r>
    </w:p>
    <w:p w14:paraId="75240C22" w14:textId="77777777" w:rsidR="000513CD" w:rsidRPr="001A69B5" w:rsidRDefault="0009509B" w:rsidP="001A69B5">
      <w:pPr>
        <w:pStyle w:val="avsnitt-tittel"/>
      </w:pPr>
      <w:r w:rsidRPr="001A69B5">
        <w:t>Resultat i 2020</w:t>
      </w:r>
    </w:p>
    <w:p w14:paraId="02F25A1C" w14:textId="77777777" w:rsidR="000513CD" w:rsidRPr="001A69B5" w:rsidRDefault="0009509B" w:rsidP="001A69B5">
      <w:r w:rsidRPr="001A69B5">
        <w:t xml:space="preserve">Alle måla denne proposisjonen </w:t>
      </w:r>
      <w:proofErr w:type="spellStart"/>
      <w:r w:rsidRPr="001A69B5">
        <w:t>set</w:t>
      </w:r>
      <w:proofErr w:type="spellEnd"/>
      <w:r w:rsidRPr="001A69B5">
        <w:t xml:space="preserve"> for sektoren, er rettesnorer for departementet. </w:t>
      </w:r>
      <w:proofErr w:type="spellStart"/>
      <w:r w:rsidRPr="001A69B5">
        <w:t>Samanhengen</w:t>
      </w:r>
      <w:proofErr w:type="spellEnd"/>
      <w:r w:rsidRPr="001A69B5">
        <w:t xml:space="preserve"> mellom arbeidet i departementet og resultata i sektoren er likevel avleia og indirekte. Det meste av innsatsen skjer i </w:t>
      </w:r>
      <w:proofErr w:type="spellStart"/>
      <w:r w:rsidRPr="001A69B5">
        <w:t>utdanningsinstitusjonar</w:t>
      </w:r>
      <w:proofErr w:type="spellEnd"/>
      <w:r w:rsidRPr="001A69B5">
        <w:t xml:space="preserve">, forskingsinstitutt og i </w:t>
      </w:r>
      <w:proofErr w:type="spellStart"/>
      <w:r w:rsidRPr="001A69B5">
        <w:t>tenester</w:t>
      </w:r>
      <w:proofErr w:type="spellEnd"/>
      <w:r w:rsidRPr="001A69B5">
        <w:t xml:space="preserve"> som arbeider med å </w:t>
      </w:r>
      <w:proofErr w:type="gramStart"/>
      <w:r w:rsidRPr="001A69B5">
        <w:t>integrere</w:t>
      </w:r>
      <w:proofErr w:type="gramEnd"/>
      <w:r w:rsidRPr="001A69B5">
        <w:t xml:space="preserve"> </w:t>
      </w:r>
      <w:proofErr w:type="spellStart"/>
      <w:r w:rsidRPr="001A69B5">
        <w:t>innvandrarar</w:t>
      </w:r>
      <w:proofErr w:type="spellEnd"/>
      <w:r w:rsidRPr="001A69B5">
        <w:t xml:space="preserve">. Rolla departementet har, er å førebu avgjerder som Stortinget og regjeringa tek om overordna rammer, og å </w:t>
      </w:r>
      <w:proofErr w:type="spellStart"/>
      <w:r w:rsidRPr="001A69B5">
        <w:t>setje</w:t>
      </w:r>
      <w:proofErr w:type="spellEnd"/>
      <w:r w:rsidRPr="001A69B5">
        <w:t xml:space="preserve"> i verk </w:t>
      </w:r>
      <w:proofErr w:type="spellStart"/>
      <w:r w:rsidRPr="001A69B5">
        <w:t>dei</w:t>
      </w:r>
      <w:proofErr w:type="spellEnd"/>
      <w:r w:rsidRPr="001A69B5">
        <w:t xml:space="preserve"> tiltaka avgjerdene </w:t>
      </w:r>
      <w:proofErr w:type="spellStart"/>
      <w:r w:rsidRPr="001A69B5">
        <w:t>fastset</w:t>
      </w:r>
      <w:proofErr w:type="spellEnd"/>
      <w:r w:rsidRPr="001A69B5">
        <w:t>.</w:t>
      </w:r>
    </w:p>
    <w:p w14:paraId="26778B10" w14:textId="77777777" w:rsidR="000513CD" w:rsidRPr="001A69B5" w:rsidRDefault="0009509B" w:rsidP="001A69B5">
      <w:r w:rsidRPr="001A69B5">
        <w:t xml:space="preserve">I 2020 har departementet brukt </w:t>
      </w:r>
      <w:proofErr w:type="spellStart"/>
      <w:r w:rsidRPr="001A69B5">
        <w:t>mykje</w:t>
      </w:r>
      <w:proofErr w:type="spellEnd"/>
      <w:r w:rsidRPr="001A69B5">
        <w:t xml:space="preserve"> </w:t>
      </w:r>
      <w:proofErr w:type="spellStart"/>
      <w:r w:rsidRPr="001A69B5">
        <w:t>ressursar</w:t>
      </w:r>
      <w:proofErr w:type="spellEnd"/>
      <w:r w:rsidRPr="001A69B5">
        <w:t xml:space="preserve"> til å handtere covid-19-pandemien. Samstundes har departementet </w:t>
      </w:r>
      <w:proofErr w:type="spellStart"/>
      <w:r w:rsidRPr="001A69B5">
        <w:t>halde</w:t>
      </w:r>
      <w:proofErr w:type="spellEnd"/>
      <w:r w:rsidRPr="001A69B5">
        <w:t xml:space="preserve"> oppe arbeidet med å utvikle og </w:t>
      </w:r>
      <w:proofErr w:type="spellStart"/>
      <w:r w:rsidRPr="001A69B5">
        <w:t>setje</w:t>
      </w:r>
      <w:proofErr w:type="spellEnd"/>
      <w:r w:rsidRPr="001A69B5">
        <w:t xml:space="preserve"> i verk politikk. Departementet har lagt fram fire </w:t>
      </w:r>
      <w:proofErr w:type="spellStart"/>
      <w:r w:rsidRPr="001A69B5">
        <w:t>stortingsmeldingar</w:t>
      </w:r>
      <w:proofErr w:type="spellEnd"/>
      <w:r w:rsidRPr="001A69B5">
        <w:t xml:space="preserve"> og fem </w:t>
      </w:r>
      <w:proofErr w:type="spellStart"/>
      <w:r w:rsidRPr="001A69B5">
        <w:t>lovproposisjonar</w:t>
      </w:r>
      <w:proofErr w:type="spellEnd"/>
      <w:r w:rsidRPr="001A69B5">
        <w:t xml:space="preserve"> i tillegg til </w:t>
      </w:r>
      <w:proofErr w:type="spellStart"/>
      <w:r w:rsidRPr="001A69B5">
        <w:t>dei</w:t>
      </w:r>
      <w:proofErr w:type="spellEnd"/>
      <w:r w:rsidRPr="001A69B5">
        <w:t xml:space="preserve"> </w:t>
      </w:r>
      <w:proofErr w:type="spellStart"/>
      <w:r w:rsidRPr="001A69B5">
        <w:t>proposisjonane</w:t>
      </w:r>
      <w:proofErr w:type="spellEnd"/>
      <w:r w:rsidRPr="001A69B5">
        <w:t xml:space="preserve"> som gjeld covid-19-relatert lovgiving, jf. oversyn i boks 1.1.</w:t>
      </w:r>
    </w:p>
    <w:p w14:paraId="531EA2B4" w14:textId="77777777" w:rsidR="000513CD" w:rsidRPr="001A69B5" w:rsidRDefault="0009509B" w:rsidP="001A69B5">
      <w:r w:rsidRPr="001A69B5">
        <w:t xml:space="preserve">Kunnskapsdepartementet har ansvaret for å utvikle og </w:t>
      </w:r>
      <w:proofErr w:type="spellStart"/>
      <w:r w:rsidRPr="001A69B5">
        <w:t>setje</w:t>
      </w:r>
      <w:proofErr w:type="spellEnd"/>
      <w:r w:rsidRPr="001A69B5">
        <w:t xml:space="preserve"> i verk politikken for integrering, barnehage, grunnopplæring, kompetanseutvikling, </w:t>
      </w:r>
      <w:proofErr w:type="spellStart"/>
      <w:r w:rsidRPr="001A69B5">
        <w:t>høgare</w:t>
      </w:r>
      <w:proofErr w:type="spellEnd"/>
      <w:r w:rsidRPr="001A69B5">
        <w:t xml:space="preserve"> utdanning og forsking. Med dette ansvaret følger ansvar for kunnskapsutvikling i sektoren, både til bruk for departementet </w:t>
      </w:r>
      <w:proofErr w:type="spellStart"/>
      <w:r w:rsidRPr="001A69B5">
        <w:t>sjølv</w:t>
      </w:r>
      <w:proofErr w:type="spellEnd"/>
      <w:r w:rsidRPr="001A69B5">
        <w:t xml:space="preserve"> og for andre </w:t>
      </w:r>
      <w:proofErr w:type="spellStart"/>
      <w:r w:rsidRPr="001A69B5">
        <w:t>avgjerdstakarar</w:t>
      </w:r>
      <w:proofErr w:type="spellEnd"/>
      <w:r w:rsidRPr="001A69B5">
        <w:t xml:space="preserve">. Kunnskapsgrunnlaget om utdanning, forsking og integrering er godt. </w:t>
      </w:r>
      <w:proofErr w:type="spellStart"/>
      <w:r w:rsidRPr="001A69B5">
        <w:t>Mykje</w:t>
      </w:r>
      <w:proofErr w:type="spellEnd"/>
      <w:r w:rsidRPr="001A69B5">
        <w:t xml:space="preserve"> kunnskap er </w:t>
      </w:r>
      <w:proofErr w:type="spellStart"/>
      <w:r w:rsidRPr="001A69B5">
        <w:t>tilgjengeleg</w:t>
      </w:r>
      <w:proofErr w:type="spellEnd"/>
      <w:r w:rsidRPr="001A69B5">
        <w:t xml:space="preserve"> i forsking og statistikk. Dertil arbeider Kunnskapsdepartementet </w:t>
      </w:r>
      <w:proofErr w:type="spellStart"/>
      <w:r w:rsidRPr="001A69B5">
        <w:t>vedvarande</w:t>
      </w:r>
      <w:proofErr w:type="spellEnd"/>
      <w:r w:rsidRPr="001A69B5">
        <w:t xml:space="preserve"> med å legge til rette for utdanningsforsking og forsking om integrering. Resultat </w:t>
      </w:r>
      <w:proofErr w:type="spellStart"/>
      <w:r w:rsidRPr="001A69B5">
        <w:t>frå</w:t>
      </w:r>
      <w:proofErr w:type="spellEnd"/>
      <w:r w:rsidRPr="001A69B5">
        <w:t xml:space="preserve"> dette arbeidet blir rapportert under kap. 201. Sjå òg omtale av kunnskapsgrunnlag for integrering under programkategori 07.90.</w:t>
      </w:r>
    </w:p>
    <w:p w14:paraId="5954C595" w14:textId="77777777" w:rsidR="000513CD" w:rsidRPr="001A69B5" w:rsidRDefault="0009509B" w:rsidP="001A69B5">
      <w:r w:rsidRPr="001A69B5">
        <w:t xml:space="preserve">Internasjonalt samarbeid gir tilgang til å </w:t>
      </w:r>
      <w:proofErr w:type="spellStart"/>
      <w:r w:rsidRPr="001A69B5">
        <w:t>vere</w:t>
      </w:r>
      <w:proofErr w:type="spellEnd"/>
      <w:r w:rsidRPr="001A69B5">
        <w:t xml:space="preserve"> med i </w:t>
      </w:r>
      <w:proofErr w:type="spellStart"/>
      <w:r w:rsidRPr="001A69B5">
        <w:t>undersøkingar</w:t>
      </w:r>
      <w:proofErr w:type="spellEnd"/>
      <w:r w:rsidRPr="001A69B5">
        <w:t xml:space="preserve"> som </w:t>
      </w:r>
      <w:proofErr w:type="spellStart"/>
      <w:r w:rsidRPr="001A69B5">
        <w:t>kastar</w:t>
      </w:r>
      <w:proofErr w:type="spellEnd"/>
      <w:r w:rsidRPr="001A69B5">
        <w:t xml:space="preserve"> lys over kva vi oppnår i </w:t>
      </w:r>
      <w:proofErr w:type="spellStart"/>
      <w:r w:rsidRPr="001A69B5">
        <w:t>Noreg</w:t>
      </w:r>
      <w:proofErr w:type="spellEnd"/>
      <w:r w:rsidRPr="001A69B5">
        <w:t xml:space="preserve"> </w:t>
      </w:r>
      <w:proofErr w:type="spellStart"/>
      <w:r w:rsidRPr="001A69B5">
        <w:t>samanlikna</w:t>
      </w:r>
      <w:proofErr w:type="spellEnd"/>
      <w:r w:rsidRPr="001A69B5">
        <w:t xml:space="preserve"> med andre land. Elev- og </w:t>
      </w:r>
      <w:proofErr w:type="spellStart"/>
      <w:r w:rsidRPr="001A69B5">
        <w:t>studentorganisasjonar</w:t>
      </w:r>
      <w:proofErr w:type="spellEnd"/>
      <w:r w:rsidRPr="001A69B5">
        <w:t xml:space="preserve">, </w:t>
      </w:r>
      <w:proofErr w:type="spellStart"/>
      <w:r w:rsidRPr="001A69B5">
        <w:t>innvandrarorganisasjonar</w:t>
      </w:r>
      <w:proofErr w:type="spellEnd"/>
      <w:r w:rsidRPr="001A69B5">
        <w:t xml:space="preserve"> og </w:t>
      </w:r>
      <w:proofErr w:type="spellStart"/>
      <w:r w:rsidRPr="001A69B5">
        <w:t>arbeidstakar</w:t>
      </w:r>
      <w:proofErr w:type="spellEnd"/>
      <w:r w:rsidRPr="001A69B5">
        <w:t xml:space="preserve">- og </w:t>
      </w:r>
      <w:proofErr w:type="spellStart"/>
      <w:r w:rsidRPr="001A69B5">
        <w:t>arbeidsgivarorganisasjonar</w:t>
      </w:r>
      <w:proofErr w:type="spellEnd"/>
      <w:r w:rsidRPr="001A69B5">
        <w:t xml:space="preserve"> </w:t>
      </w:r>
      <w:proofErr w:type="spellStart"/>
      <w:r w:rsidRPr="001A69B5">
        <w:t>formidlar</w:t>
      </w:r>
      <w:proofErr w:type="spellEnd"/>
      <w:r w:rsidRPr="001A69B5">
        <w:t xml:space="preserve"> viktig kunnskap om korleis målgruppene opplever politikken.</w:t>
      </w:r>
    </w:p>
    <w:p w14:paraId="242CB814" w14:textId="77777777" w:rsidR="000513CD" w:rsidRPr="001A69B5" w:rsidRDefault="0009509B" w:rsidP="001A69B5">
      <w:r w:rsidRPr="001A69B5">
        <w:t xml:space="preserve">Forskingskunnskapen departementet har tilgang til, og kontakten med relevante </w:t>
      </w:r>
      <w:proofErr w:type="spellStart"/>
      <w:r w:rsidRPr="001A69B5">
        <w:t>aktørar</w:t>
      </w:r>
      <w:proofErr w:type="spellEnd"/>
      <w:r w:rsidRPr="001A69B5">
        <w:t xml:space="preserve"> internasjonalt og </w:t>
      </w:r>
      <w:proofErr w:type="spellStart"/>
      <w:r w:rsidRPr="001A69B5">
        <w:t>innanlands</w:t>
      </w:r>
      <w:proofErr w:type="spellEnd"/>
      <w:r w:rsidRPr="001A69B5">
        <w:t xml:space="preserve">, gir departementet </w:t>
      </w:r>
      <w:proofErr w:type="spellStart"/>
      <w:r w:rsidRPr="001A69B5">
        <w:t>eit</w:t>
      </w:r>
      <w:proofErr w:type="spellEnd"/>
      <w:r w:rsidRPr="001A69B5">
        <w:t xml:space="preserve"> godt kunnskapsgrunnlag for politikkutviklinga. </w:t>
      </w:r>
      <w:proofErr w:type="spellStart"/>
      <w:r w:rsidRPr="001A69B5">
        <w:t>Endå</w:t>
      </w:r>
      <w:proofErr w:type="spellEnd"/>
      <w:r w:rsidRPr="001A69B5">
        <w:t xml:space="preserve"> om kunnskapsgrunnlaget er godt, er det </w:t>
      </w:r>
      <w:proofErr w:type="spellStart"/>
      <w:r w:rsidRPr="001A69B5">
        <w:t>framleis</w:t>
      </w:r>
      <w:proofErr w:type="spellEnd"/>
      <w:r w:rsidRPr="001A69B5">
        <w:t xml:space="preserve"> rom for </w:t>
      </w:r>
      <w:proofErr w:type="spellStart"/>
      <w:r w:rsidRPr="001A69B5">
        <w:t>forbetringar</w:t>
      </w:r>
      <w:proofErr w:type="spellEnd"/>
      <w:r w:rsidRPr="001A69B5">
        <w:t xml:space="preserve">, </w:t>
      </w:r>
      <w:proofErr w:type="spellStart"/>
      <w:r w:rsidRPr="001A69B5">
        <w:t>særleg</w:t>
      </w:r>
      <w:proofErr w:type="spellEnd"/>
      <w:r w:rsidRPr="001A69B5">
        <w:t xml:space="preserve"> når det </w:t>
      </w:r>
      <w:proofErr w:type="spellStart"/>
      <w:r w:rsidRPr="001A69B5">
        <w:t>gjeld</w:t>
      </w:r>
      <w:proofErr w:type="spellEnd"/>
      <w:r w:rsidRPr="001A69B5">
        <w:t xml:space="preserve"> å legge kunnskapen betre og </w:t>
      </w:r>
      <w:proofErr w:type="spellStart"/>
      <w:r w:rsidRPr="001A69B5">
        <w:t>meir</w:t>
      </w:r>
      <w:proofErr w:type="spellEnd"/>
      <w:r w:rsidRPr="001A69B5">
        <w:t xml:space="preserve"> systematisk til rette for avgjerder. Departementet arbeider </w:t>
      </w:r>
      <w:proofErr w:type="spellStart"/>
      <w:r w:rsidRPr="001A69B5">
        <w:t>vedvarande</w:t>
      </w:r>
      <w:proofErr w:type="spellEnd"/>
      <w:r w:rsidRPr="001A69B5">
        <w:t xml:space="preserve"> med å </w:t>
      </w:r>
      <w:proofErr w:type="spellStart"/>
      <w:r w:rsidRPr="001A69B5">
        <w:t>gjere</w:t>
      </w:r>
      <w:proofErr w:type="spellEnd"/>
      <w:r w:rsidRPr="001A69B5">
        <w:t xml:space="preserve"> grunnlaget for avgjerdene betre.</w:t>
      </w:r>
    </w:p>
    <w:p w14:paraId="629E8DA9" w14:textId="40C1E729" w:rsidR="000513CD" w:rsidRPr="001A69B5" w:rsidRDefault="0009509B" w:rsidP="001A69B5">
      <w:pPr>
        <w:pStyle w:val="tittel-ramme"/>
      </w:pPr>
      <w:proofErr w:type="spellStart"/>
      <w:r w:rsidRPr="001A69B5">
        <w:t>Proposisjonar</w:t>
      </w:r>
      <w:proofErr w:type="spellEnd"/>
      <w:r w:rsidRPr="001A69B5">
        <w:t xml:space="preserve"> og </w:t>
      </w:r>
      <w:proofErr w:type="spellStart"/>
      <w:r w:rsidRPr="001A69B5">
        <w:t>meldingar</w:t>
      </w:r>
      <w:proofErr w:type="spellEnd"/>
      <w:r w:rsidRPr="001A69B5">
        <w:t xml:space="preserve"> Kunnskapsdepartementet har lagt fram for Stortinget i 2020–21</w:t>
      </w:r>
    </w:p>
    <w:p w14:paraId="77AD87A6" w14:textId="77777777" w:rsidR="000513CD" w:rsidRPr="001A69B5" w:rsidRDefault="0009509B" w:rsidP="001A69B5">
      <w:pPr>
        <w:pStyle w:val="Liste"/>
      </w:pPr>
      <w:proofErr w:type="spellStart"/>
      <w:r w:rsidRPr="001A69B5">
        <w:t>Prop</w:t>
      </w:r>
      <w:proofErr w:type="spellEnd"/>
      <w:r w:rsidRPr="001A69B5">
        <w:t xml:space="preserve">. 8 L (2020–2021) </w:t>
      </w:r>
      <w:r w:rsidRPr="001A69B5">
        <w:rPr>
          <w:rStyle w:val="kursiv"/>
        </w:rPr>
        <w:t xml:space="preserve">Endringer i midlertidig lov om tilpasninger i barnehageloven, </w:t>
      </w:r>
      <w:proofErr w:type="spellStart"/>
      <w:r w:rsidRPr="001A69B5">
        <w:rPr>
          <w:rStyle w:val="kursiv"/>
        </w:rPr>
        <w:t>opplæringslova</w:t>
      </w:r>
      <w:proofErr w:type="spellEnd"/>
      <w:r w:rsidRPr="001A69B5">
        <w:rPr>
          <w:rStyle w:val="kursiv"/>
        </w:rPr>
        <w:t xml:space="preserve"> og friskolelova for å avhjelpe konsekvenser av utbrudd av covid-19 (forlengelse av loven)</w:t>
      </w:r>
    </w:p>
    <w:p w14:paraId="5739E3CA" w14:textId="77777777" w:rsidR="000513CD" w:rsidRPr="001A69B5" w:rsidRDefault="0009509B" w:rsidP="001A69B5">
      <w:pPr>
        <w:pStyle w:val="Liste"/>
      </w:pPr>
      <w:proofErr w:type="spellStart"/>
      <w:r w:rsidRPr="001A69B5">
        <w:t>Prop</w:t>
      </w:r>
      <w:proofErr w:type="spellEnd"/>
      <w:r w:rsidRPr="001A69B5">
        <w:t xml:space="preserve"> 9 L (2020–2021) </w:t>
      </w:r>
      <w:r w:rsidRPr="001A69B5">
        <w:rPr>
          <w:rStyle w:val="kursiv"/>
        </w:rPr>
        <w:t>Endringer i midlertidig lov om tilpasninger i introduksjonsloven for å avhjelpe konsekvenser av utbrudd av covid-19 (forlengelse av loven)</w:t>
      </w:r>
    </w:p>
    <w:p w14:paraId="62E49938" w14:textId="77777777" w:rsidR="000513CD" w:rsidRPr="001A69B5" w:rsidRDefault="0009509B" w:rsidP="001A69B5">
      <w:pPr>
        <w:pStyle w:val="Liste"/>
      </w:pPr>
      <w:proofErr w:type="spellStart"/>
      <w:r w:rsidRPr="001A69B5">
        <w:t>Prop</w:t>
      </w:r>
      <w:proofErr w:type="spellEnd"/>
      <w:r w:rsidRPr="001A69B5">
        <w:t xml:space="preserve">. 33 L (2020–2021) </w:t>
      </w:r>
      <w:r w:rsidRPr="001A69B5">
        <w:rPr>
          <w:rStyle w:val="kursiv"/>
        </w:rPr>
        <w:t>Midlertidig lov om tilpasninger i integreringsloven for å avhjelpe konsekvenser av utbrudd av covid-19 og lov om endringer i folkehøyskoleloven, barnehageloven og voksenopplæringsloven m.m. (overgangsregler i barnehageloven)</w:t>
      </w:r>
    </w:p>
    <w:p w14:paraId="76D6D534" w14:textId="77777777" w:rsidR="000513CD" w:rsidRPr="001A69B5" w:rsidRDefault="0009509B" w:rsidP="001A69B5">
      <w:pPr>
        <w:pStyle w:val="Liste"/>
      </w:pPr>
      <w:proofErr w:type="spellStart"/>
      <w:r w:rsidRPr="001A69B5">
        <w:t>Prop</w:t>
      </w:r>
      <w:proofErr w:type="spellEnd"/>
      <w:r w:rsidRPr="001A69B5">
        <w:t xml:space="preserve">. 78 L (2020–2021) </w:t>
      </w:r>
      <w:r w:rsidRPr="001A69B5">
        <w:rPr>
          <w:rStyle w:val="kursiv"/>
        </w:rPr>
        <w:t>Endringer i midlertidig lov om tilpasninger i introduksjonsloven for å avhjelpe konsekvenser av utbrudd av covid-19 (integreringspakke II)</w:t>
      </w:r>
    </w:p>
    <w:p w14:paraId="2ABE2042" w14:textId="77777777" w:rsidR="000513CD" w:rsidRPr="001A69B5" w:rsidRDefault="0009509B" w:rsidP="001A69B5">
      <w:pPr>
        <w:pStyle w:val="Liste"/>
      </w:pPr>
      <w:proofErr w:type="spellStart"/>
      <w:r w:rsidRPr="001A69B5">
        <w:t>Prop</w:t>
      </w:r>
      <w:proofErr w:type="spellEnd"/>
      <w:r w:rsidRPr="001A69B5">
        <w:t xml:space="preserve">. 100 L (2020–2021) </w:t>
      </w:r>
      <w:r w:rsidRPr="001A69B5">
        <w:rPr>
          <w:rStyle w:val="kursiv"/>
        </w:rPr>
        <w:t>Endringer i velferdstjenestelovgivningen (samarbeid, samordning og barnekoordinator)</w:t>
      </w:r>
    </w:p>
    <w:p w14:paraId="5AE83AE6" w14:textId="77777777" w:rsidR="000513CD" w:rsidRPr="001A69B5" w:rsidRDefault="0009509B" w:rsidP="001A69B5">
      <w:pPr>
        <w:pStyle w:val="Liste"/>
      </w:pPr>
      <w:proofErr w:type="spellStart"/>
      <w:r w:rsidRPr="001A69B5">
        <w:t>Prop</w:t>
      </w:r>
      <w:proofErr w:type="spellEnd"/>
      <w:r w:rsidRPr="001A69B5">
        <w:t xml:space="preserve">. 111 L (2020–2021) </w:t>
      </w:r>
      <w:r w:rsidRPr="001A69B5">
        <w:rPr>
          <w:rStyle w:val="kursiv"/>
        </w:rPr>
        <w:t>Endringer i universitets- og høyskoleloven, utdanningsstøtteloven, fagskoleloven og yrkeskvalifikasjonsloven mv. (samleproposisjon)</w:t>
      </w:r>
    </w:p>
    <w:p w14:paraId="1A2868DE" w14:textId="77777777" w:rsidR="000513CD" w:rsidRPr="001A69B5" w:rsidRDefault="0009509B" w:rsidP="001A69B5">
      <w:pPr>
        <w:pStyle w:val="Liste"/>
      </w:pPr>
      <w:proofErr w:type="spellStart"/>
      <w:r w:rsidRPr="001A69B5">
        <w:t>Prop</w:t>
      </w:r>
      <w:proofErr w:type="spellEnd"/>
      <w:r w:rsidRPr="001A69B5">
        <w:t xml:space="preserve">. 130 L (2020–2021) </w:t>
      </w:r>
      <w:r w:rsidRPr="001A69B5">
        <w:rPr>
          <w:rStyle w:val="kursiv"/>
        </w:rPr>
        <w:t>Endringer i statsborgerloven og integreringsloven (endring i kravene til oppholdstid mv.)</w:t>
      </w:r>
    </w:p>
    <w:p w14:paraId="1B4BC1ED" w14:textId="77777777" w:rsidR="000513CD" w:rsidRPr="001A69B5" w:rsidRDefault="0009509B" w:rsidP="001A69B5">
      <w:pPr>
        <w:pStyle w:val="Liste"/>
      </w:pPr>
      <w:proofErr w:type="spellStart"/>
      <w:r w:rsidRPr="001A69B5">
        <w:t>Prop</w:t>
      </w:r>
      <w:proofErr w:type="spellEnd"/>
      <w:r w:rsidRPr="001A69B5">
        <w:t xml:space="preserve">. 137 L (2020–2021) </w:t>
      </w:r>
      <w:r w:rsidRPr="001A69B5">
        <w:rPr>
          <w:rStyle w:val="kursiv"/>
        </w:rPr>
        <w:t>Endringer i midlertidige lover om tilpasninger i barnehageloven, opplæringslova, friskolelova, introduksjonsloven og integreringsloven for å avhjelpe konsekvenser av utbrudd av covid-19 (forlengelse av lovene)</w:t>
      </w:r>
    </w:p>
    <w:p w14:paraId="445B5A31" w14:textId="77777777" w:rsidR="000513CD" w:rsidRPr="001A69B5" w:rsidRDefault="0009509B" w:rsidP="001A69B5">
      <w:pPr>
        <w:pStyle w:val="Liste"/>
      </w:pPr>
      <w:proofErr w:type="spellStart"/>
      <w:r w:rsidRPr="001A69B5">
        <w:t>Prop</w:t>
      </w:r>
      <w:proofErr w:type="spellEnd"/>
      <w:r w:rsidRPr="001A69B5">
        <w:t xml:space="preserve">. 145 L (2020–2021) </w:t>
      </w:r>
      <w:proofErr w:type="spellStart"/>
      <w:r w:rsidRPr="001A69B5">
        <w:rPr>
          <w:rStyle w:val="kursiv"/>
        </w:rPr>
        <w:t>Endringar</w:t>
      </w:r>
      <w:proofErr w:type="spellEnd"/>
      <w:r w:rsidRPr="001A69B5">
        <w:rPr>
          <w:rStyle w:val="kursiv"/>
        </w:rPr>
        <w:t xml:space="preserve"> i opplæringslova, </w:t>
      </w:r>
      <w:proofErr w:type="spellStart"/>
      <w:r w:rsidRPr="001A69B5">
        <w:rPr>
          <w:rStyle w:val="kursiv"/>
        </w:rPr>
        <w:t>friskulelova</w:t>
      </w:r>
      <w:proofErr w:type="spellEnd"/>
      <w:r w:rsidRPr="001A69B5">
        <w:rPr>
          <w:rStyle w:val="kursiv"/>
        </w:rPr>
        <w:t xml:space="preserve"> og barnehagelova (behandling av </w:t>
      </w:r>
      <w:proofErr w:type="spellStart"/>
      <w:r w:rsidRPr="001A69B5">
        <w:rPr>
          <w:rStyle w:val="kursiv"/>
        </w:rPr>
        <w:t>personopplysningar</w:t>
      </w:r>
      <w:proofErr w:type="spellEnd"/>
      <w:r w:rsidRPr="001A69B5">
        <w:rPr>
          <w:rStyle w:val="kursiv"/>
        </w:rPr>
        <w:t>, fjernundervisning o.a.)</w:t>
      </w:r>
    </w:p>
    <w:p w14:paraId="7F9FF35F" w14:textId="77777777" w:rsidR="000513CD" w:rsidRPr="001A69B5" w:rsidRDefault="0009509B" w:rsidP="001A69B5">
      <w:pPr>
        <w:pStyle w:val="Liste"/>
      </w:pPr>
      <w:proofErr w:type="spellStart"/>
      <w:r w:rsidRPr="001A69B5">
        <w:t>Prop</w:t>
      </w:r>
      <w:proofErr w:type="spellEnd"/>
      <w:r w:rsidRPr="001A69B5">
        <w:t xml:space="preserve">. 156 L (2020–2021) </w:t>
      </w:r>
      <w:r w:rsidRPr="001A69B5">
        <w:rPr>
          <w:rStyle w:val="kursiv"/>
        </w:rPr>
        <w:t>Lov om offentlige organers ansvar for bruk av tolk mv. (tolkeloven)</w:t>
      </w:r>
    </w:p>
    <w:p w14:paraId="36488118" w14:textId="77777777" w:rsidR="000513CD" w:rsidRPr="001A69B5" w:rsidRDefault="0009509B" w:rsidP="001A69B5">
      <w:pPr>
        <w:pStyle w:val="Liste"/>
      </w:pPr>
      <w:proofErr w:type="spellStart"/>
      <w:r w:rsidRPr="001A69B5">
        <w:t>Prop</w:t>
      </w:r>
      <w:proofErr w:type="spellEnd"/>
      <w:r w:rsidRPr="001A69B5">
        <w:t xml:space="preserve">. 196 L (2020–2021) </w:t>
      </w:r>
      <w:r w:rsidRPr="001A69B5">
        <w:rPr>
          <w:rStyle w:val="kursiv"/>
        </w:rPr>
        <w:t>Endringer i midlertidige lover om tilpasninger i introduksjonsloven og integreringsloven for å avhjelpe konsekvenser av utbrudd av covid-19 (integreringspakke III)</w:t>
      </w:r>
    </w:p>
    <w:p w14:paraId="168D39AE" w14:textId="77777777" w:rsidR="000513CD" w:rsidRPr="001A69B5" w:rsidRDefault="0009509B" w:rsidP="001A69B5">
      <w:pPr>
        <w:pStyle w:val="Liste"/>
      </w:pPr>
      <w:r w:rsidRPr="001A69B5">
        <w:t xml:space="preserve">Meld. St. 7 (2019–2020) </w:t>
      </w:r>
      <w:r w:rsidRPr="001A69B5">
        <w:rPr>
          <w:rStyle w:val="kursiv"/>
        </w:rPr>
        <w:t>En verden av muligheter</w:t>
      </w:r>
    </w:p>
    <w:p w14:paraId="42EA9862" w14:textId="77777777" w:rsidR="000513CD" w:rsidRPr="001A69B5" w:rsidRDefault="0009509B" w:rsidP="001A69B5">
      <w:pPr>
        <w:pStyle w:val="Liste"/>
      </w:pPr>
      <w:r w:rsidRPr="001A69B5">
        <w:t xml:space="preserve">Meld. St. 16 (2019–2020) </w:t>
      </w:r>
      <w:r w:rsidRPr="001A69B5">
        <w:rPr>
          <w:rStyle w:val="kursiv"/>
        </w:rPr>
        <w:t>Utdanning for omstilling</w:t>
      </w:r>
    </w:p>
    <w:p w14:paraId="3CE4CF14" w14:textId="77777777" w:rsidR="000513CD" w:rsidRPr="001A69B5" w:rsidRDefault="0009509B" w:rsidP="001A69B5">
      <w:pPr>
        <w:pStyle w:val="Liste"/>
      </w:pPr>
      <w:r w:rsidRPr="001A69B5">
        <w:t>Meld. St. 19 (2019–</w:t>
      </w:r>
      <w:proofErr w:type="gramStart"/>
      <w:r w:rsidRPr="001A69B5">
        <w:t>2020)</w:t>
      </w:r>
      <w:r w:rsidRPr="001A69B5">
        <w:rPr>
          <w:rStyle w:val="kursiv"/>
        </w:rPr>
        <w:t>Styring</w:t>
      </w:r>
      <w:proofErr w:type="gramEnd"/>
      <w:r w:rsidRPr="001A69B5">
        <w:rPr>
          <w:rStyle w:val="kursiv"/>
        </w:rPr>
        <w:t xml:space="preserve"> av statlige universiteter og høyskoler</w:t>
      </w:r>
    </w:p>
    <w:p w14:paraId="30E90630" w14:textId="77777777" w:rsidR="000513CD" w:rsidRPr="001A69B5" w:rsidRDefault="0009509B" w:rsidP="001A69B5">
      <w:pPr>
        <w:pStyle w:val="Liste"/>
      </w:pPr>
      <w:r w:rsidRPr="001A69B5">
        <w:t>Meld. St. 21 (2019–</w:t>
      </w:r>
      <w:proofErr w:type="gramStart"/>
      <w:r w:rsidRPr="001A69B5">
        <w:t>2020)</w:t>
      </w:r>
      <w:r w:rsidRPr="001A69B5">
        <w:rPr>
          <w:rStyle w:val="kursiv"/>
        </w:rPr>
        <w:t>Fullføringsreformen</w:t>
      </w:r>
      <w:proofErr w:type="gramEnd"/>
      <w:r w:rsidRPr="001A69B5">
        <w:rPr>
          <w:rStyle w:val="kursiv"/>
        </w:rPr>
        <w:t xml:space="preserve"> — med åpne dører til verden og fremtiden</w:t>
      </w:r>
    </w:p>
    <w:p w14:paraId="769F23B2" w14:textId="77777777" w:rsidR="000513CD" w:rsidRPr="001A69B5" w:rsidRDefault="0009509B" w:rsidP="001A69B5">
      <w:r w:rsidRPr="001A69B5">
        <w:t xml:space="preserve">Dei faste </w:t>
      </w:r>
      <w:proofErr w:type="spellStart"/>
      <w:r w:rsidRPr="001A69B5">
        <w:t>budsjettproposisjonane</w:t>
      </w:r>
      <w:proofErr w:type="spellEnd"/>
      <w:r w:rsidRPr="001A69B5">
        <w:t xml:space="preserve"> er </w:t>
      </w:r>
      <w:proofErr w:type="spellStart"/>
      <w:r w:rsidRPr="001A69B5">
        <w:t>ikkje</w:t>
      </w:r>
      <w:proofErr w:type="spellEnd"/>
      <w:r w:rsidRPr="001A69B5">
        <w:t xml:space="preserve"> med i oversynet.</w:t>
      </w:r>
    </w:p>
    <w:p w14:paraId="52294FB6" w14:textId="77777777" w:rsidR="000513CD" w:rsidRPr="001A69B5" w:rsidRDefault="0009509B" w:rsidP="001A69B5">
      <w:pPr>
        <w:pStyle w:val="Ramme-slutt"/>
      </w:pPr>
      <w:r w:rsidRPr="001A69B5">
        <w:t>Rammeslutt</w:t>
      </w:r>
    </w:p>
    <w:p w14:paraId="15E3D043" w14:textId="77777777" w:rsidR="000513CD" w:rsidRPr="001A69B5" w:rsidRDefault="0009509B" w:rsidP="001A69B5">
      <w:pPr>
        <w:pStyle w:val="avsnitt-undertittel"/>
      </w:pPr>
      <w:r w:rsidRPr="001A69B5">
        <w:t>Særskilt om tryggleik og beredskap</w:t>
      </w:r>
    </w:p>
    <w:p w14:paraId="5FB95754" w14:textId="77777777" w:rsidR="000513CD" w:rsidRPr="001A69B5" w:rsidRDefault="0009509B" w:rsidP="001A69B5">
      <w:proofErr w:type="spellStart"/>
      <w:r w:rsidRPr="001A69B5">
        <w:t>Sektorane</w:t>
      </w:r>
      <w:proofErr w:type="spellEnd"/>
      <w:r w:rsidRPr="001A69B5">
        <w:t xml:space="preserve"> under Kunnskapsdepartementet arbeider med tryggleik og beredskap </w:t>
      </w:r>
      <w:proofErr w:type="spellStart"/>
      <w:r w:rsidRPr="001A69B5">
        <w:t>innanfor</w:t>
      </w:r>
      <w:proofErr w:type="spellEnd"/>
      <w:r w:rsidRPr="001A69B5">
        <w:t xml:space="preserve"> ulike scenario som smittefare, tilsikta digitale </w:t>
      </w:r>
      <w:proofErr w:type="spellStart"/>
      <w:r w:rsidRPr="001A69B5">
        <w:t>hendingar</w:t>
      </w:r>
      <w:proofErr w:type="spellEnd"/>
      <w:r w:rsidRPr="001A69B5">
        <w:t xml:space="preserve">, </w:t>
      </w:r>
      <w:proofErr w:type="spellStart"/>
      <w:r w:rsidRPr="001A69B5">
        <w:t>utanlandsk</w:t>
      </w:r>
      <w:proofErr w:type="spellEnd"/>
      <w:r w:rsidRPr="001A69B5">
        <w:t xml:space="preserve"> etterretning, ulykker, vald og terror. I 2020 blei </w:t>
      </w:r>
      <w:proofErr w:type="spellStart"/>
      <w:r w:rsidRPr="001A69B5">
        <w:t>eit</w:t>
      </w:r>
      <w:proofErr w:type="spellEnd"/>
      <w:r w:rsidRPr="001A69B5">
        <w:t xml:space="preserve"> av </w:t>
      </w:r>
      <w:proofErr w:type="spellStart"/>
      <w:r w:rsidRPr="001A69B5">
        <w:t>desse</w:t>
      </w:r>
      <w:proofErr w:type="spellEnd"/>
      <w:r w:rsidRPr="001A69B5">
        <w:t xml:space="preserve"> scenarioa </w:t>
      </w:r>
      <w:proofErr w:type="gramStart"/>
      <w:r w:rsidRPr="001A69B5">
        <w:t>reelt då</w:t>
      </w:r>
      <w:proofErr w:type="gramEnd"/>
      <w:r w:rsidRPr="001A69B5">
        <w:t xml:space="preserve"> covid-19-pandemien ramma verda, </w:t>
      </w:r>
      <w:proofErr w:type="spellStart"/>
      <w:r w:rsidRPr="001A69B5">
        <w:t>Noreg</w:t>
      </w:r>
      <w:proofErr w:type="spellEnd"/>
      <w:r w:rsidRPr="001A69B5">
        <w:t xml:space="preserve"> og </w:t>
      </w:r>
      <w:proofErr w:type="spellStart"/>
      <w:r w:rsidRPr="001A69B5">
        <w:t>sektorane</w:t>
      </w:r>
      <w:proofErr w:type="spellEnd"/>
      <w:r w:rsidRPr="001A69B5">
        <w:t xml:space="preserve"> under departementet. Departementet sette krisestab 6. mars og har i perioden behandla ei rekke praktiske, økonomiske og juridiske </w:t>
      </w:r>
      <w:proofErr w:type="spellStart"/>
      <w:r w:rsidRPr="001A69B5">
        <w:t>problemstillingar</w:t>
      </w:r>
      <w:proofErr w:type="spellEnd"/>
      <w:r w:rsidRPr="001A69B5">
        <w:t xml:space="preserve">. Informasjon og kommunikasjon til </w:t>
      </w:r>
      <w:proofErr w:type="spellStart"/>
      <w:r w:rsidRPr="001A69B5">
        <w:t>dei</w:t>
      </w:r>
      <w:proofErr w:type="spellEnd"/>
      <w:r w:rsidRPr="001A69B5">
        <w:t xml:space="preserve"> ulike målgruppene har </w:t>
      </w:r>
      <w:proofErr w:type="spellStart"/>
      <w:r w:rsidRPr="001A69B5">
        <w:t>vore</w:t>
      </w:r>
      <w:proofErr w:type="spellEnd"/>
      <w:r w:rsidRPr="001A69B5">
        <w:t xml:space="preserve"> sentralt i Kunnskapsdepartementets krisehandtering. For </w:t>
      </w:r>
      <w:proofErr w:type="spellStart"/>
      <w:r w:rsidRPr="001A69B5">
        <w:t>nærare</w:t>
      </w:r>
      <w:proofErr w:type="spellEnd"/>
      <w:r w:rsidRPr="001A69B5">
        <w:t xml:space="preserve"> omtale av handtering av pandemien i sektoren, sjå kapittel 11.</w:t>
      </w:r>
    </w:p>
    <w:p w14:paraId="64582C2C" w14:textId="77777777" w:rsidR="000513CD" w:rsidRPr="001A69B5" w:rsidRDefault="0009509B" w:rsidP="001A69B5">
      <w:pPr>
        <w:pStyle w:val="avsnitt-under-undertittel"/>
      </w:pPr>
      <w:r w:rsidRPr="001A69B5">
        <w:t>Samfunnstryggleik</w:t>
      </w:r>
    </w:p>
    <w:p w14:paraId="25A37B16" w14:textId="77777777" w:rsidR="000513CD" w:rsidRPr="001A69B5" w:rsidRDefault="0009509B" w:rsidP="001A69B5">
      <w:r w:rsidRPr="001A69B5">
        <w:t xml:space="preserve">Dei store </w:t>
      </w:r>
      <w:proofErr w:type="spellStart"/>
      <w:r w:rsidRPr="001A69B5">
        <w:t>menneskesamlingane</w:t>
      </w:r>
      <w:proofErr w:type="spellEnd"/>
      <w:r w:rsidRPr="001A69B5">
        <w:t xml:space="preserve"> på avgrensa område har </w:t>
      </w:r>
      <w:proofErr w:type="spellStart"/>
      <w:r w:rsidRPr="001A69B5">
        <w:t>tidlegare</w:t>
      </w:r>
      <w:proofErr w:type="spellEnd"/>
      <w:r w:rsidRPr="001A69B5">
        <w:t xml:space="preserve"> </w:t>
      </w:r>
      <w:proofErr w:type="spellStart"/>
      <w:r w:rsidRPr="001A69B5">
        <w:t>vore</w:t>
      </w:r>
      <w:proofErr w:type="spellEnd"/>
      <w:r w:rsidRPr="001A69B5">
        <w:t xml:space="preserve"> definerte som </w:t>
      </w:r>
      <w:proofErr w:type="spellStart"/>
      <w:r w:rsidRPr="001A69B5">
        <w:t>ein</w:t>
      </w:r>
      <w:proofErr w:type="spellEnd"/>
      <w:r w:rsidRPr="001A69B5">
        <w:t xml:space="preserve"> viktig faktor i arbeidet med tryggleik og beredskap i </w:t>
      </w:r>
      <w:proofErr w:type="spellStart"/>
      <w:r w:rsidRPr="001A69B5">
        <w:t>sektorane</w:t>
      </w:r>
      <w:proofErr w:type="spellEnd"/>
      <w:r w:rsidRPr="001A69B5">
        <w:t xml:space="preserve">. I store </w:t>
      </w:r>
      <w:proofErr w:type="spellStart"/>
      <w:r w:rsidRPr="001A69B5">
        <w:t>delar</w:t>
      </w:r>
      <w:proofErr w:type="spellEnd"/>
      <w:r w:rsidRPr="001A69B5">
        <w:t xml:space="preserve"> av 2020 handla arbeidet med samfunnstryggleik og beredskap i </w:t>
      </w:r>
      <w:proofErr w:type="spellStart"/>
      <w:r w:rsidRPr="001A69B5">
        <w:t>sektorane</w:t>
      </w:r>
      <w:proofErr w:type="spellEnd"/>
      <w:r w:rsidRPr="001A69B5">
        <w:t xml:space="preserve"> under Kunnskapsdepartementet om korleis ulike </w:t>
      </w:r>
      <w:proofErr w:type="spellStart"/>
      <w:r w:rsidRPr="001A69B5">
        <w:t>funksjonar</w:t>
      </w:r>
      <w:proofErr w:type="spellEnd"/>
      <w:r w:rsidRPr="001A69B5">
        <w:t xml:space="preserve"> og </w:t>
      </w:r>
      <w:proofErr w:type="spellStart"/>
      <w:r w:rsidRPr="001A69B5">
        <w:t>tenester</w:t>
      </w:r>
      <w:proofErr w:type="spellEnd"/>
      <w:r w:rsidRPr="001A69B5">
        <w:t xml:space="preserve"> skulle </w:t>
      </w:r>
      <w:proofErr w:type="spellStart"/>
      <w:r w:rsidRPr="001A69B5">
        <w:t>driftast</w:t>
      </w:r>
      <w:proofErr w:type="spellEnd"/>
      <w:r w:rsidRPr="001A69B5">
        <w:t xml:space="preserve"> når </w:t>
      </w:r>
      <w:proofErr w:type="spellStart"/>
      <w:r w:rsidRPr="001A69B5">
        <w:t>ein</w:t>
      </w:r>
      <w:proofErr w:type="spellEnd"/>
      <w:r w:rsidRPr="001A69B5">
        <w:t xml:space="preserve"> samtidig måtte ta omsyn til smittevern.</w:t>
      </w:r>
    </w:p>
    <w:p w14:paraId="0BB5D270" w14:textId="77777777" w:rsidR="000513CD" w:rsidRPr="001A69B5" w:rsidRDefault="0009509B" w:rsidP="001A69B5">
      <w:r w:rsidRPr="001A69B5">
        <w:t xml:space="preserve">Den </w:t>
      </w:r>
      <w:proofErr w:type="spellStart"/>
      <w:r w:rsidRPr="001A69B5">
        <w:t>viktigaste</w:t>
      </w:r>
      <w:proofErr w:type="spellEnd"/>
      <w:r w:rsidRPr="001A69B5">
        <w:t xml:space="preserve"> verdien i samfunnet er menneskeliv og helse. Med </w:t>
      </w:r>
      <w:proofErr w:type="spellStart"/>
      <w:r w:rsidRPr="001A69B5">
        <w:t>sektorar</w:t>
      </w:r>
      <w:proofErr w:type="spellEnd"/>
      <w:r w:rsidRPr="001A69B5">
        <w:t xml:space="preserve"> som tel om lag 1,6 mill. </w:t>
      </w:r>
      <w:proofErr w:type="spellStart"/>
      <w:r w:rsidRPr="001A69B5">
        <w:t>personar</w:t>
      </w:r>
      <w:proofErr w:type="spellEnd"/>
      <w:r w:rsidRPr="001A69B5">
        <w:t xml:space="preserve"> har departementet og </w:t>
      </w:r>
      <w:proofErr w:type="spellStart"/>
      <w:r w:rsidRPr="001A69B5">
        <w:t>sektorane</w:t>
      </w:r>
      <w:proofErr w:type="spellEnd"/>
      <w:r w:rsidRPr="001A69B5">
        <w:t xml:space="preserve"> hatt </w:t>
      </w:r>
      <w:proofErr w:type="spellStart"/>
      <w:r w:rsidRPr="001A69B5">
        <w:t>eit</w:t>
      </w:r>
      <w:proofErr w:type="spellEnd"/>
      <w:r w:rsidRPr="001A69B5">
        <w:t xml:space="preserve"> stort ansvar under koronaen. Regjeringa har </w:t>
      </w:r>
      <w:proofErr w:type="spellStart"/>
      <w:r w:rsidRPr="001A69B5">
        <w:t>måtta</w:t>
      </w:r>
      <w:proofErr w:type="spellEnd"/>
      <w:r w:rsidRPr="001A69B5">
        <w:t xml:space="preserve"> </w:t>
      </w:r>
      <w:proofErr w:type="spellStart"/>
      <w:r w:rsidRPr="001A69B5">
        <w:t>teke</w:t>
      </w:r>
      <w:proofErr w:type="spellEnd"/>
      <w:r w:rsidRPr="001A69B5">
        <w:t xml:space="preserve"> avgjerder om tiltak som var </w:t>
      </w:r>
      <w:proofErr w:type="spellStart"/>
      <w:r w:rsidRPr="001A69B5">
        <w:t>inngripande</w:t>
      </w:r>
      <w:proofErr w:type="spellEnd"/>
      <w:r w:rsidRPr="001A69B5">
        <w:t xml:space="preserve">, og alle </w:t>
      </w:r>
      <w:proofErr w:type="spellStart"/>
      <w:r w:rsidRPr="001A69B5">
        <w:t>aktørar</w:t>
      </w:r>
      <w:proofErr w:type="spellEnd"/>
      <w:r w:rsidRPr="001A69B5">
        <w:t xml:space="preserve"> har jobba med krisehandtering.</w:t>
      </w:r>
    </w:p>
    <w:p w14:paraId="5956C530" w14:textId="77777777" w:rsidR="000513CD" w:rsidRPr="001A69B5" w:rsidRDefault="0009509B" w:rsidP="001A69B5">
      <w:r w:rsidRPr="001A69B5">
        <w:t xml:space="preserve">Samfunnstryggleik </w:t>
      </w:r>
      <w:proofErr w:type="spellStart"/>
      <w:r w:rsidRPr="001A69B5">
        <w:t>handlar</w:t>
      </w:r>
      <w:proofErr w:type="spellEnd"/>
      <w:r w:rsidRPr="001A69B5">
        <w:t xml:space="preserve"> òg om å ta vare på viktige </w:t>
      </w:r>
      <w:proofErr w:type="spellStart"/>
      <w:r w:rsidRPr="001A69B5">
        <w:t>informasjonsverdiar</w:t>
      </w:r>
      <w:proofErr w:type="spellEnd"/>
      <w:r w:rsidRPr="001A69B5">
        <w:t xml:space="preserve"> som </w:t>
      </w:r>
      <w:proofErr w:type="spellStart"/>
      <w:r w:rsidRPr="001A69B5">
        <w:t>personopplysningar</w:t>
      </w:r>
      <w:proofErr w:type="spellEnd"/>
      <w:r w:rsidRPr="001A69B5">
        <w:t xml:space="preserve">, forskingsdata og sensitiv informasjon. I tillegg </w:t>
      </w:r>
      <w:proofErr w:type="spellStart"/>
      <w:r w:rsidRPr="001A69B5">
        <w:t>forvaltar</w:t>
      </w:r>
      <w:proofErr w:type="spellEnd"/>
      <w:r w:rsidRPr="001A69B5">
        <w:t xml:space="preserve"> universitet og </w:t>
      </w:r>
      <w:proofErr w:type="spellStart"/>
      <w:r w:rsidRPr="001A69B5">
        <w:t>høgskular</w:t>
      </w:r>
      <w:proofErr w:type="spellEnd"/>
      <w:r w:rsidRPr="001A69B5">
        <w:t xml:space="preserve"> store fysiske </w:t>
      </w:r>
      <w:proofErr w:type="spellStart"/>
      <w:r w:rsidRPr="001A69B5">
        <w:t>verdiar</w:t>
      </w:r>
      <w:proofErr w:type="spellEnd"/>
      <w:r w:rsidRPr="001A69B5">
        <w:t xml:space="preserve">, som historiske </w:t>
      </w:r>
      <w:proofErr w:type="spellStart"/>
      <w:r w:rsidRPr="001A69B5">
        <w:t>bygningar</w:t>
      </w:r>
      <w:proofErr w:type="spellEnd"/>
      <w:r w:rsidRPr="001A69B5">
        <w:t xml:space="preserve">, </w:t>
      </w:r>
      <w:proofErr w:type="spellStart"/>
      <w:r w:rsidRPr="001A69B5">
        <w:t>vitskapleg</w:t>
      </w:r>
      <w:proofErr w:type="spellEnd"/>
      <w:r w:rsidRPr="001A69B5">
        <w:t xml:space="preserve"> utstyr og historiske </w:t>
      </w:r>
      <w:proofErr w:type="spellStart"/>
      <w:r w:rsidRPr="001A69B5">
        <w:t>samlingar</w:t>
      </w:r>
      <w:proofErr w:type="spellEnd"/>
      <w:r w:rsidRPr="001A69B5">
        <w:t xml:space="preserve"> som kan </w:t>
      </w:r>
      <w:proofErr w:type="spellStart"/>
      <w:r w:rsidRPr="001A69B5">
        <w:t>vere</w:t>
      </w:r>
      <w:proofErr w:type="spellEnd"/>
      <w:r w:rsidRPr="001A69B5">
        <w:t xml:space="preserve"> </w:t>
      </w:r>
      <w:proofErr w:type="spellStart"/>
      <w:r w:rsidRPr="001A69B5">
        <w:t>særleg</w:t>
      </w:r>
      <w:proofErr w:type="spellEnd"/>
      <w:r w:rsidRPr="001A69B5">
        <w:t xml:space="preserve"> utsette og må </w:t>
      </w:r>
      <w:proofErr w:type="spellStart"/>
      <w:r w:rsidRPr="001A69B5">
        <w:t>tryggast</w:t>
      </w:r>
      <w:proofErr w:type="spellEnd"/>
      <w:r w:rsidRPr="001A69B5">
        <w:t xml:space="preserve">. </w:t>
      </w:r>
      <w:proofErr w:type="spellStart"/>
      <w:r w:rsidRPr="001A69B5">
        <w:t>Forskingsinstitusjonar</w:t>
      </w:r>
      <w:proofErr w:type="spellEnd"/>
      <w:r w:rsidRPr="001A69B5">
        <w:t xml:space="preserve"> har også </w:t>
      </w:r>
      <w:proofErr w:type="spellStart"/>
      <w:r w:rsidRPr="001A69B5">
        <w:t>forvaltningsoppgåver</w:t>
      </w:r>
      <w:proofErr w:type="spellEnd"/>
      <w:r w:rsidRPr="001A69B5">
        <w:t xml:space="preserve"> som er viktige for samfunnstryggleiken, til dømes analysekapasitet </w:t>
      </w:r>
      <w:proofErr w:type="spellStart"/>
      <w:r w:rsidRPr="001A69B5">
        <w:t>innanfor</w:t>
      </w:r>
      <w:proofErr w:type="spellEnd"/>
      <w:r w:rsidRPr="001A69B5">
        <w:t xml:space="preserve"> </w:t>
      </w:r>
      <w:proofErr w:type="spellStart"/>
      <w:r w:rsidRPr="001A69B5">
        <w:t>naturfarar</w:t>
      </w:r>
      <w:proofErr w:type="spellEnd"/>
      <w:r w:rsidRPr="001A69B5">
        <w:t>, helse, luft og vatn.</w:t>
      </w:r>
    </w:p>
    <w:p w14:paraId="70D7AC9C" w14:textId="77777777" w:rsidR="000513CD" w:rsidRPr="001A69B5" w:rsidRDefault="0009509B" w:rsidP="001A69B5">
      <w:r w:rsidRPr="001A69B5">
        <w:t xml:space="preserve">I 2020 arbeidde Kunnskapsdepartementet med risiko- og </w:t>
      </w:r>
      <w:proofErr w:type="spellStart"/>
      <w:r w:rsidRPr="001A69B5">
        <w:t>sårbarheitsanalysar</w:t>
      </w:r>
      <w:proofErr w:type="spellEnd"/>
      <w:r w:rsidRPr="001A69B5">
        <w:t xml:space="preserve">, både for departementet og for </w:t>
      </w:r>
      <w:proofErr w:type="spellStart"/>
      <w:r w:rsidRPr="001A69B5">
        <w:t>sektorane</w:t>
      </w:r>
      <w:proofErr w:type="spellEnd"/>
      <w:r w:rsidRPr="001A69B5">
        <w:t xml:space="preserve">. Arbeidet med samfunnstryggleik og beredskap skal </w:t>
      </w:r>
      <w:proofErr w:type="spellStart"/>
      <w:r w:rsidRPr="001A69B5">
        <w:t>vere</w:t>
      </w:r>
      <w:proofErr w:type="spellEnd"/>
      <w:r w:rsidRPr="001A69B5">
        <w:t xml:space="preserve"> risikobasert.</w:t>
      </w:r>
    </w:p>
    <w:p w14:paraId="1D05C546" w14:textId="77777777" w:rsidR="000513CD" w:rsidRPr="001A69B5" w:rsidRDefault="0009509B" w:rsidP="001A69B5">
      <w:proofErr w:type="spellStart"/>
      <w:r w:rsidRPr="001A69B5">
        <w:t>Ein</w:t>
      </w:r>
      <w:proofErr w:type="spellEnd"/>
      <w:r w:rsidRPr="001A69B5">
        <w:t xml:space="preserve"> viktig </w:t>
      </w:r>
      <w:proofErr w:type="spellStart"/>
      <w:r w:rsidRPr="001A69B5">
        <w:t>føresetnad</w:t>
      </w:r>
      <w:proofErr w:type="spellEnd"/>
      <w:r w:rsidRPr="001A69B5">
        <w:t xml:space="preserve"> for arbeidet med samfunnstryggleik og handtering av uønskte </w:t>
      </w:r>
      <w:proofErr w:type="spellStart"/>
      <w:r w:rsidRPr="001A69B5">
        <w:t>hendingar</w:t>
      </w:r>
      <w:proofErr w:type="spellEnd"/>
      <w:r w:rsidRPr="001A69B5">
        <w:t xml:space="preserve"> er god kompetanse hos den </w:t>
      </w:r>
      <w:proofErr w:type="spellStart"/>
      <w:r w:rsidRPr="001A69B5">
        <w:t>einskilde</w:t>
      </w:r>
      <w:proofErr w:type="spellEnd"/>
      <w:r w:rsidRPr="001A69B5">
        <w:t xml:space="preserve"> for korleis </w:t>
      </w:r>
      <w:proofErr w:type="spellStart"/>
      <w:r w:rsidRPr="001A69B5">
        <w:t>vedkommande</w:t>
      </w:r>
      <w:proofErr w:type="spellEnd"/>
      <w:r w:rsidRPr="001A69B5">
        <w:t xml:space="preserve"> bør handle. Kunnskapsdepartementet og Utdanningsdirektoratet har utarbeidd ulike dokument med krav, </w:t>
      </w:r>
      <w:proofErr w:type="spellStart"/>
      <w:r w:rsidRPr="001A69B5">
        <w:t>tilrådingar</w:t>
      </w:r>
      <w:proofErr w:type="spellEnd"/>
      <w:r w:rsidRPr="001A69B5">
        <w:t xml:space="preserve"> og </w:t>
      </w:r>
      <w:proofErr w:type="spellStart"/>
      <w:r w:rsidRPr="001A69B5">
        <w:t>rettleiingar</w:t>
      </w:r>
      <w:proofErr w:type="spellEnd"/>
      <w:r w:rsidRPr="001A69B5">
        <w:t xml:space="preserve"> for arbeidet med samfunnstryggleik og beredskap i kunnskapssektoren. Sikresiden.no er </w:t>
      </w:r>
      <w:proofErr w:type="spellStart"/>
      <w:r w:rsidRPr="001A69B5">
        <w:t>ein</w:t>
      </w:r>
      <w:proofErr w:type="spellEnd"/>
      <w:r w:rsidRPr="001A69B5">
        <w:t xml:space="preserve"> </w:t>
      </w:r>
      <w:proofErr w:type="spellStart"/>
      <w:r w:rsidRPr="001A69B5">
        <w:t>nettapp</w:t>
      </w:r>
      <w:proofErr w:type="spellEnd"/>
      <w:r w:rsidRPr="001A69B5">
        <w:t xml:space="preserve"> som gir om lag 400 000 </w:t>
      </w:r>
      <w:proofErr w:type="spellStart"/>
      <w:r w:rsidRPr="001A69B5">
        <w:t>studentar</w:t>
      </w:r>
      <w:proofErr w:type="spellEnd"/>
      <w:r w:rsidRPr="001A69B5">
        <w:t xml:space="preserve"> og tilsette og 30 </w:t>
      </w:r>
      <w:proofErr w:type="spellStart"/>
      <w:r w:rsidRPr="001A69B5">
        <w:t>verksemder</w:t>
      </w:r>
      <w:proofErr w:type="spellEnd"/>
      <w:r w:rsidRPr="001A69B5">
        <w:t xml:space="preserve"> i universitets- og </w:t>
      </w:r>
      <w:proofErr w:type="spellStart"/>
      <w:r w:rsidRPr="001A69B5">
        <w:t>høgskulesektoren</w:t>
      </w:r>
      <w:proofErr w:type="spellEnd"/>
      <w:r w:rsidRPr="001A69B5">
        <w:t xml:space="preserve"> </w:t>
      </w:r>
      <w:proofErr w:type="spellStart"/>
      <w:r w:rsidRPr="001A69B5">
        <w:t>brukarvennleg</w:t>
      </w:r>
      <w:proofErr w:type="spellEnd"/>
      <w:r w:rsidRPr="001A69B5">
        <w:t xml:space="preserve"> informasjon og opplæring på feltet. I 2020 utvikla sikresiden.no to </w:t>
      </w:r>
      <w:proofErr w:type="spellStart"/>
      <w:r w:rsidRPr="001A69B5">
        <w:t>kunnskapsspel</w:t>
      </w:r>
      <w:proofErr w:type="spellEnd"/>
      <w:r w:rsidRPr="001A69B5">
        <w:t xml:space="preserve">. Det </w:t>
      </w:r>
      <w:proofErr w:type="spellStart"/>
      <w:r w:rsidRPr="001A69B5">
        <w:t>eine</w:t>
      </w:r>
      <w:proofErr w:type="spellEnd"/>
      <w:r w:rsidRPr="001A69B5">
        <w:t xml:space="preserve"> </w:t>
      </w:r>
      <w:proofErr w:type="spellStart"/>
      <w:r w:rsidRPr="001A69B5">
        <w:t>spelet</w:t>
      </w:r>
      <w:proofErr w:type="spellEnd"/>
      <w:r w:rsidRPr="001A69B5">
        <w:t xml:space="preserve"> trener </w:t>
      </w:r>
      <w:proofErr w:type="spellStart"/>
      <w:r w:rsidRPr="001A69B5">
        <w:t>studentfadrane</w:t>
      </w:r>
      <w:proofErr w:type="spellEnd"/>
      <w:r w:rsidRPr="001A69B5">
        <w:t xml:space="preserve"> i å handtere ulike </w:t>
      </w:r>
      <w:proofErr w:type="spellStart"/>
      <w:r w:rsidRPr="001A69B5">
        <w:t>typar</w:t>
      </w:r>
      <w:proofErr w:type="spellEnd"/>
      <w:r w:rsidRPr="001A69B5">
        <w:t xml:space="preserve"> </w:t>
      </w:r>
      <w:proofErr w:type="spellStart"/>
      <w:r w:rsidRPr="001A69B5">
        <w:t>situasjonar</w:t>
      </w:r>
      <w:proofErr w:type="spellEnd"/>
      <w:r w:rsidRPr="001A69B5">
        <w:t xml:space="preserve"> og har </w:t>
      </w:r>
      <w:proofErr w:type="spellStart"/>
      <w:r w:rsidRPr="001A69B5">
        <w:t>ein</w:t>
      </w:r>
      <w:proofErr w:type="spellEnd"/>
      <w:r w:rsidRPr="001A69B5">
        <w:t xml:space="preserve"> eigen modul for smittevern. Det andre er </w:t>
      </w:r>
      <w:proofErr w:type="spellStart"/>
      <w:r w:rsidRPr="001A69B5">
        <w:t>eit</w:t>
      </w:r>
      <w:proofErr w:type="spellEnd"/>
      <w:r w:rsidRPr="001A69B5">
        <w:t xml:space="preserve"> </w:t>
      </w:r>
      <w:proofErr w:type="spellStart"/>
      <w:r w:rsidRPr="001A69B5">
        <w:t>personvernspel</w:t>
      </w:r>
      <w:proofErr w:type="spellEnd"/>
      <w:r w:rsidRPr="001A69B5">
        <w:t xml:space="preserve"> som gir interaktiv trening i </w:t>
      </w:r>
      <w:proofErr w:type="spellStart"/>
      <w:r w:rsidRPr="001A69B5">
        <w:t>grunnleggande</w:t>
      </w:r>
      <w:proofErr w:type="spellEnd"/>
      <w:r w:rsidRPr="001A69B5">
        <w:t xml:space="preserve"> personvern og </w:t>
      </w:r>
      <w:proofErr w:type="spellStart"/>
      <w:r w:rsidRPr="001A69B5">
        <w:t>bidreg</w:t>
      </w:r>
      <w:proofErr w:type="spellEnd"/>
      <w:r w:rsidRPr="001A69B5">
        <w:t xml:space="preserve"> til etterleving av personvernregelverket. Det er eigne </w:t>
      </w:r>
      <w:proofErr w:type="spellStart"/>
      <w:r w:rsidRPr="001A69B5">
        <w:t>modular</w:t>
      </w:r>
      <w:proofErr w:type="spellEnd"/>
      <w:r w:rsidRPr="001A69B5">
        <w:t xml:space="preserve"> for </w:t>
      </w:r>
      <w:proofErr w:type="spellStart"/>
      <w:r w:rsidRPr="001A69B5">
        <w:t>forskarar</w:t>
      </w:r>
      <w:proofErr w:type="spellEnd"/>
      <w:r w:rsidRPr="001A69B5">
        <w:t xml:space="preserve"> og </w:t>
      </w:r>
      <w:proofErr w:type="spellStart"/>
      <w:r w:rsidRPr="001A69B5">
        <w:t>studentar</w:t>
      </w:r>
      <w:proofErr w:type="spellEnd"/>
      <w:r w:rsidRPr="001A69B5">
        <w:t xml:space="preserve"> som skal skrive </w:t>
      </w:r>
      <w:proofErr w:type="spellStart"/>
      <w:r w:rsidRPr="001A69B5">
        <w:t>oppgåver</w:t>
      </w:r>
      <w:proofErr w:type="spellEnd"/>
      <w:r w:rsidRPr="001A69B5">
        <w:t xml:space="preserve">, og HR-personell. Sikresiden.no har òg publisert nyttig materiale om covid-19-situasjonen, mellom anna om personvern og hjelp til å </w:t>
      </w:r>
      <w:proofErr w:type="gramStart"/>
      <w:r w:rsidRPr="001A69B5">
        <w:t>takle</w:t>
      </w:r>
      <w:proofErr w:type="gramEnd"/>
      <w:r w:rsidRPr="001A69B5">
        <w:t xml:space="preserve"> den nye </w:t>
      </w:r>
      <w:proofErr w:type="spellStart"/>
      <w:r w:rsidRPr="001A69B5">
        <w:t>kvardagen</w:t>
      </w:r>
      <w:proofErr w:type="spellEnd"/>
      <w:r w:rsidRPr="001A69B5">
        <w:t>.</w:t>
      </w:r>
    </w:p>
    <w:p w14:paraId="016DD7CA" w14:textId="77777777" w:rsidR="000513CD" w:rsidRPr="001A69B5" w:rsidRDefault="0009509B" w:rsidP="001A69B5">
      <w:r w:rsidRPr="001A69B5">
        <w:t xml:space="preserve">Departementet har stor </w:t>
      </w:r>
      <w:proofErr w:type="spellStart"/>
      <w:r w:rsidRPr="001A69B5">
        <w:t>merksemd</w:t>
      </w:r>
      <w:proofErr w:type="spellEnd"/>
      <w:r w:rsidRPr="001A69B5">
        <w:t xml:space="preserve"> på risikoen for informasjonstryggleiks- og </w:t>
      </w:r>
      <w:proofErr w:type="spellStart"/>
      <w:r w:rsidRPr="001A69B5">
        <w:t>personvernhendingar</w:t>
      </w:r>
      <w:proofErr w:type="spellEnd"/>
      <w:r w:rsidRPr="001A69B5">
        <w:t xml:space="preserve"> i </w:t>
      </w:r>
      <w:proofErr w:type="spellStart"/>
      <w:r w:rsidRPr="001A69B5">
        <w:t>høgare</w:t>
      </w:r>
      <w:proofErr w:type="spellEnd"/>
      <w:r w:rsidRPr="001A69B5">
        <w:t xml:space="preserve"> utdanning og forsking. Departementet gav i 2019 Unit ansvaret for den </w:t>
      </w:r>
      <w:proofErr w:type="spellStart"/>
      <w:r w:rsidRPr="001A69B5">
        <w:t>løpande</w:t>
      </w:r>
      <w:proofErr w:type="spellEnd"/>
      <w:r w:rsidRPr="001A69B5">
        <w:t xml:space="preserve"> sektorstyringa av informasjonstryggleik og personvern i denne sektoren. I 2020 var departementets styringsmodell for informasjonstryggleik og personvern i </w:t>
      </w:r>
      <w:proofErr w:type="spellStart"/>
      <w:r w:rsidRPr="001A69B5">
        <w:t>høgare</w:t>
      </w:r>
      <w:proofErr w:type="spellEnd"/>
      <w:r w:rsidRPr="001A69B5">
        <w:t xml:space="preserve"> utdanning og forsking ferdig innført. Modellen er utvikla av Unit og departementet og organiserer ansvaret og </w:t>
      </w:r>
      <w:proofErr w:type="spellStart"/>
      <w:r w:rsidRPr="001A69B5">
        <w:t>styringsprosessane</w:t>
      </w:r>
      <w:proofErr w:type="spellEnd"/>
      <w:r w:rsidRPr="001A69B5">
        <w:t xml:space="preserve"> til departementet og direktoratet overfor </w:t>
      </w:r>
      <w:proofErr w:type="spellStart"/>
      <w:r w:rsidRPr="001A69B5">
        <w:t>dei</w:t>
      </w:r>
      <w:proofErr w:type="spellEnd"/>
      <w:r w:rsidRPr="001A69B5">
        <w:t xml:space="preserve"> </w:t>
      </w:r>
      <w:proofErr w:type="spellStart"/>
      <w:r w:rsidRPr="001A69B5">
        <w:t>underliggande</w:t>
      </w:r>
      <w:proofErr w:type="spellEnd"/>
      <w:r w:rsidRPr="001A69B5">
        <w:t xml:space="preserve"> </w:t>
      </w:r>
      <w:proofErr w:type="spellStart"/>
      <w:r w:rsidRPr="001A69B5">
        <w:t>verksemdene</w:t>
      </w:r>
      <w:proofErr w:type="spellEnd"/>
      <w:r w:rsidRPr="001A69B5">
        <w:t xml:space="preserve"> i </w:t>
      </w:r>
      <w:proofErr w:type="spellStart"/>
      <w:r w:rsidRPr="001A69B5">
        <w:t>høgare</w:t>
      </w:r>
      <w:proofErr w:type="spellEnd"/>
      <w:r w:rsidRPr="001A69B5">
        <w:t xml:space="preserve"> utdanning og forsking. Dette arbeidet </w:t>
      </w:r>
      <w:proofErr w:type="spellStart"/>
      <w:r w:rsidRPr="001A69B5">
        <w:t>set</w:t>
      </w:r>
      <w:proofErr w:type="spellEnd"/>
      <w:r w:rsidRPr="001A69B5">
        <w:t xml:space="preserve"> departementet og direktoratet i stand til å arbeide </w:t>
      </w:r>
      <w:proofErr w:type="spellStart"/>
      <w:r w:rsidRPr="001A69B5">
        <w:t>meir</w:t>
      </w:r>
      <w:proofErr w:type="spellEnd"/>
      <w:r w:rsidRPr="001A69B5">
        <w:t xml:space="preserve"> målretta med å redusere risikoen for </w:t>
      </w:r>
      <w:proofErr w:type="spellStart"/>
      <w:r w:rsidRPr="001A69B5">
        <w:t>alvorlege</w:t>
      </w:r>
      <w:proofErr w:type="spellEnd"/>
      <w:r w:rsidRPr="001A69B5">
        <w:t xml:space="preserve"> informasjonstryggleiks- og </w:t>
      </w:r>
      <w:proofErr w:type="spellStart"/>
      <w:r w:rsidRPr="001A69B5">
        <w:t>personvernhendingar</w:t>
      </w:r>
      <w:proofErr w:type="spellEnd"/>
      <w:r w:rsidRPr="001A69B5">
        <w:t xml:space="preserve"> i eigen sektor. Risikoen er </w:t>
      </w:r>
      <w:proofErr w:type="spellStart"/>
      <w:r w:rsidRPr="001A69B5">
        <w:t>høg</w:t>
      </w:r>
      <w:proofErr w:type="spellEnd"/>
      <w:r w:rsidRPr="001A69B5">
        <w:t xml:space="preserve"> for </w:t>
      </w:r>
      <w:proofErr w:type="spellStart"/>
      <w:r w:rsidRPr="001A69B5">
        <w:t>fleire</w:t>
      </w:r>
      <w:proofErr w:type="spellEnd"/>
      <w:r w:rsidRPr="001A69B5">
        <w:t xml:space="preserve"> </w:t>
      </w:r>
      <w:proofErr w:type="spellStart"/>
      <w:r w:rsidRPr="001A69B5">
        <w:t>kategoriar</w:t>
      </w:r>
      <w:proofErr w:type="spellEnd"/>
      <w:r w:rsidRPr="001A69B5">
        <w:t xml:space="preserve"> av </w:t>
      </w:r>
      <w:proofErr w:type="spellStart"/>
      <w:r w:rsidRPr="001A69B5">
        <w:t>alvorlege</w:t>
      </w:r>
      <w:proofErr w:type="spellEnd"/>
      <w:r w:rsidRPr="001A69B5">
        <w:t xml:space="preserve"> </w:t>
      </w:r>
      <w:proofErr w:type="spellStart"/>
      <w:r w:rsidRPr="001A69B5">
        <w:t>hendingar</w:t>
      </w:r>
      <w:proofErr w:type="spellEnd"/>
      <w:r w:rsidRPr="001A69B5">
        <w:t xml:space="preserve">, til dømes </w:t>
      </w:r>
      <w:proofErr w:type="spellStart"/>
      <w:r w:rsidRPr="001A69B5">
        <w:t>omfattande</w:t>
      </w:r>
      <w:proofErr w:type="spellEnd"/>
      <w:r w:rsidRPr="001A69B5">
        <w:t xml:space="preserve"> utpressingsangrep (løysepengevirus) som kan ramme </w:t>
      </w:r>
      <w:proofErr w:type="spellStart"/>
      <w:r w:rsidRPr="001A69B5">
        <w:t>eit</w:t>
      </w:r>
      <w:proofErr w:type="spellEnd"/>
      <w:r w:rsidRPr="001A69B5">
        <w:t xml:space="preserve"> heilt universitet, og det er viktig for departementet å organisere hendingshandsaminga effektivt på nasjonalt nivå. I 2020 </w:t>
      </w:r>
      <w:proofErr w:type="spellStart"/>
      <w:r w:rsidRPr="001A69B5">
        <w:t>vart</w:t>
      </w:r>
      <w:proofErr w:type="spellEnd"/>
      <w:r w:rsidRPr="001A69B5">
        <w:t xml:space="preserve"> det nasjonale </w:t>
      </w:r>
      <w:r w:rsidRPr="001A69B5">
        <w:rPr>
          <w:rStyle w:val="kursiv"/>
        </w:rPr>
        <w:t>Rammeverk for håndtering av IKT-</w:t>
      </w:r>
      <w:proofErr w:type="spellStart"/>
      <w:r w:rsidRPr="001A69B5">
        <w:rPr>
          <w:rStyle w:val="kursiv"/>
        </w:rPr>
        <w:t>sikkerhetshendelser</w:t>
      </w:r>
      <w:r w:rsidRPr="001A69B5">
        <w:t>gjort</w:t>
      </w:r>
      <w:proofErr w:type="spellEnd"/>
      <w:r w:rsidRPr="001A69B5">
        <w:t xml:space="preserve"> </w:t>
      </w:r>
      <w:proofErr w:type="spellStart"/>
      <w:r w:rsidRPr="001A69B5">
        <w:t>gjeldande</w:t>
      </w:r>
      <w:proofErr w:type="spellEnd"/>
      <w:r w:rsidRPr="001A69B5">
        <w:t xml:space="preserve"> for </w:t>
      </w:r>
      <w:proofErr w:type="spellStart"/>
      <w:r w:rsidRPr="001A69B5">
        <w:t>dei</w:t>
      </w:r>
      <w:proofErr w:type="spellEnd"/>
      <w:r w:rsidRPr="001A69B5">
        <w:t xml:space="preserve"> </w:t>
      </w:r>
      <w:proofErr w:type="spellStart"/>
      <w:r w:rsidRPr="001A69B5">
        <w:t>underliggande</w:t>
      </w:r>
      <w:proofErr w:type="spellEnd"/>
      <w:r w:rsidRPr="001A69B5">
        <w:t xml:space="preserve"> </w:t>
      </w:r>
      <w:proofErr w:type="spellStart"/>
      <w:r w:rsidRPr="001A69B5">
        <w:t>verksemdene</w:t>
      </w:r>
      <w:proofErr w:type="spellEnd"/>
      <w:r w:rsidRPr="001A69B5">
        <w:t xml:space="preserve"> i </w:t>
      </w:r>
      <w:proofErr w:type="spellStart"/>
      <w:r w:rsidRPr="001A69B5">
        <w:t>høgare</w:t>
      </w:r>
      <w:proofErr w:type="spellEnd"/>
      <w:r w:rsidRPr="001A69B5">
        <w:t xml:space="preserve"> utdanning og forsking.</w:t>
      </w:r>
    </w:p>
    <w:p w14:paraId="6DFC0D30" w14:textId="77777777" w:rsidR="000513CD" w:rsidRPr="001A69B5" w:rsidRDefault="0009509B" w:rsidP="001A69B5">
      <w:r w:rsidRPr="001A69B5">
        <w:t xml:space="preserve">Nasjonalt tryggingsorgan (NSM) </w:t>
      </w:r>
      <w:proofErr w:type="spellStart"/>
      <w:r w:rsidRPr="001A69B5">
        <w:t>driftar</w:t>
      </w:r>
      <w:proofErr w:type="spellEnd"/>
      <w:r w:rsidRPr="001A69B5">
        <w:t xml:space="preserve"> og organiserer </w:t>
      </w:r>
      <w:proofErr w:type="spellStart"/>
      <w:r w:rsidRPr="001A69B5">
        <w:t>eit</w:t>
      </w:r>
      <w:proofErr w:type="spellEnd"/>
      <w:r w:rsidRPr="001A69B5">
        <w:t xml:space="preserve"> nasjonalt sensornettverk på internett – Varslingssystem for digital infrastruktur (VDI). Sensornettverket består av </w:t>
      </w:r>
      <w:proofErr w:type="spellStart"/>
      <w:r w:rsidRPr="001A69B5">
        <w:t>sensorar</w:t>
      </w:r>
      <w:proofErr w:type="spellEnd"/>
      <w:r w:rsidRPr="001A69B5">
        <w:t xml:space="preserve"> utplasserte hos </w:t>
      </w:r>
      <w:proofErr w:type="spellStart"/>
      <w:r w:rsidRPr="001A69B5">
        <w:t>verksemder</w:t>
      </w:r>
      <w:proofErr w:type="spellEnd"/>
      <w:r w:rsidRPr="001A69B5">
        <w:t xml:space="preserve"> og er </w:t>
      </w:r>
      <w:proofErr w:type="spellStart"/>
      <w:r w:rsidRPr="001A69B5">
        <w:t>ein</w:t>
      </w:r>
      <w:proofErr w:type="spellEnd"/>
      <w:r w:rsidRPr="001A69B5">
        <w:t xml:space="preserve"> del av </w:t>
      </w:r>
      <w:proofErr w:type="gramStart"/>
      <w:r w:rsidRPr="001A69B5">
        <w:t>den kritisk infrastrukturen</w:t>
      </w:r>
      <w:proofErr w:type="gramEnd"/>
      <w:r w:rsidRPr="001A69B5">
        <w:t xml:space="preserve"> i </w:t>
      </w:r>
      <w:proofErr w:type="spellStart"/>
      <w:r w:rsidRPr="001A69B5">
        <w:t>Noreg</w:t>
      </w:r>
      <w:proofErr w:type="spellEnd"/>
      <w:r w:rsidRPr="001A69B5">
        <w:t xml:space="preserve">. Dette er ei frivillig ordning basert på </w:t>
      </w:r>
      <w:proofErr w:type="spellStart"/>
      <w:r w:rsidRPr="001A69B5">
        <w:t>openheit</w:t>
      </w:r>
      <w:proofErr w:type="spellEnd"/>
      <w:r w:rsidRPr="001A69B5">
        <w:t xml:space="preserve"> og tillit mellom NSM og </w:t>
      </w:r>
      <w:proofErr w:type="spellStart"/>
      <w:r w:rsidRPr="001A69B5">
        <w:t>verksemdene</w:t>
      </w:r>
      <w:proofErr w:type="spellEnd"/>
      <w:r w:rsidRPr="001A69B5">
        <w:t xml:space="preserve">. I 2020 etablerte </w:t>
      </w:r>
      <w:proofErr w:type="spellStart"/>
      <w:r w:rsidRPr="001A69B5">
        <w:t>fleire</w:t>
      </w:r>
      <w:proofErr w:type="spellEnd"/>
      <w:r w:rsidRPr="001A69B5">
        <w:t xml:space="preserve"> av </w:t>
      </w:r>
      <w:proofErr w:type="spellStart"/>
      <w:r w:rsidRPr="001A69B5">
        <w:t>verksemdene</w:t>
      </w:r>
      <w:proofErr w:type="spellEnd"/>
      <w:r w:rsidRPr="001A69B5">
        <w:t xml:space="preserve"> samarbeid med NSM om VDI.</w:t>
      </w:r>
    </w:p>
    <w:p w14:paraId="7992DC1A" w14:textId="77777777" w:rsidR="000513CD" w:rsidRPr="001A69B5" w:rsidRDefault="0009509B" w:rsidP="001A69B5">
      <w:pPr>
        <w:pStyle w:val="avsnitt-under-undertittel"/>
      </w:pPr>
      <w:r w:rsidRPr="001A69B5">
        <w:t>Oppfølging av tryggingslova</w:t>
      </w:r>
    </w:p>
    <w:p w14:paraId="1212CBF5" w14:textId="77777777" w:rsidR="000513CD" w:rsidRPr="001A69B5" w:rsidRDefault="0009509B" w:rsidP="001A69B5">
      <w:r w:rsidRPr="001A69B5">
        <w:t xml:space="preserve">Lov om nasjonal </w:t>
      </w:r>
      <w:proofErr w:type="spellStart"/>
      <w:r w:rsidRPr="001A69B5">
        <w:t>sikkerheit</w:t>
      </w:r>
      <w:proofErr w:type="spellEnd"/>
      <w:r w:rsidRPr="001A69B5">
        <w:t xml:space="preserve"> (tryggingslova) tok til å gjelde 1. januar 2019, og alle </w:t>
      </w:r>
      <w:proofErr w:type="spellStart"/>
      <w:r w:rsidRPr="001A69B5">
        <w:t>sektorar</w:t>
      </w:r>
      <w:proofErr w:type="spellEnd"/>
      <w:r w:rsidRPr="001A69B5">
        <w:t xml:space="preserve"> arbeider med å </w:t>
      </w:r>
      <w:proofErr w:type="gramStart"/>
      <w:r w:rsidRPr="001A69B5">
        <w:t>implementere</w:t>
      </w:r>
      <w:proofErr w:type="gramEnd"/>
      <w:r w:rsidRPr="001A69B5">
        <w:t xml:space="preserve"> lova. Formålet med lova er å trygge </w:t>
      </w:r>
      <w:proofErr w:type="spellStart"/>
      <w:r w:rsidRPr="001A69B5">
        <w:t>dei</w:t>
      </w:r>
      <w:proofErr w:type="spellEnd"/>
      <w:r w:rsidRPr="001A69B5">
        <w:t xml:space="preserve"> nasjonale </w:t>
      </w:r>
      <w:proofErr w:type="spellStart"/>
      <w:r w:rsidRPr="001A69B5">
        <w:t>sikkerheitsinteressene</w:t>
      </w:r>
      <w:proofErr w:type="spellEnd"/>
      <w:r w:rsidRPr="001A69B5">
        <w:t xml:space="preserve"> våre og å </w:t>
      </w:r>
      <w:proofErr w:type="spellStart"/>
      <w:r w:rsidRPr="001A69B5">
        <w:t>førebygge</w:t>
      </w:r>
      <w:proofErr w:type="spellEnd"/>
      <w:r w:rsidRPr="001A69B5">
        <w:t xml:space="preserve">, avdekke og </w:t>
      </w:r>
      <w:proofErr w:type="spellStart"/>
      <w:r w:rsidRPr="001A69B5">
        <w:t>motverke</w:t>
      </w:r>
      <w:proofErr w:type="spellEnd"/>
      <w:r w:rsidRPr="001A69B5">
        <w:t xml:space="preserve"> </w:t>
      </w:r>
      <w:proofErr w:type="spellStart"/>
      <w:r w:rsidRPr="001A69B5">
        <w:t>sikkerheitstruande</w:t>
      </w:r>
      <w:proofErr w:type="spellEnd"/>
      <w:r w:rsidRPr="001A69B5">
        <w:t xml:space="preserve"> </w:t>
      </w:r>
      <w:proofErr w:type="spellStart"/>
      <w:r w:rsidRPr="001A69B5">
        <w:t>verksemd</w:t>
      </w:r>
      <w:proofErr w:type="spellEnd"/>
      <w:r w:rsidRPr="001A69B5">
        <w:t xml:space="preserve">. Dei nasjonale </w:t>
      </w:r>
      <w:proofErr w:type="spellStart"/>
      <w:r w:rsidRPr="001A69B5">
        <w:t>sikkerheitsinteressene</w:t>
      </w:r>
      <w:proofErr w:type="spellEnd"/>
      <w:r w:rsidRPr="001A69B5">
        <w:t xml:space="preserve"> blir trygga ved at departementa identifiserer </w:t>
      </w:r>
      <w:proofErr w:type="spellStart"/>
      <w:r w:rsidRPr="001A69B5">
        <w:t>grunnleggande</w:t>
      </w:r>
      <w:proofErr w:type="spellEnd"/>
      <w:r w:rsidRPr="001A69B5">
        <w:t xml:space="preserve"> nasjonale </w:t>
      </w:r>
      <w:proofErr w:type="spellStart"/>
      <w:r w:rsidRPr="001A69B5">
        <w:t>funksjonar</w:t>
      </w:r>
      <w:proofErr w:type="spellEnd"/>
      <w:r w:rsidRPr="001A69B5">
        <w:t xml:space="preserve"> (GNF) </w:t>
      </w:r>
      <w:proofErr w:type="spellStart"/>
      <w:r w:rsidRPr="001A69B5">
        <w:t>innanfor</w:t>
      </w:r>
      <w:proofErr w:type="spellEnd"/>
      <w:r w:rsidRPr="001A69B5">
        <w:t xml:space="preserve"> sine ansvarsområde, </w:t>
      </w:r>
      <w:proofErr w:type="spellStart"/>
      <w:r w:rsidRPr="001A69B5">
        <w:t>verksemder</w:t>
      </w:r>
      <w:proofErr w:type="spellEnd"/>
      <w:r w:rsidRPr="001A69B5">
        <w:t xml:space="preserve"> som er </w:t>
      </w:r>
      <w:proofErr w:type="spellStart"/>
      <w:r w:rsidRPr="001A69B5">
        <w:t>avgjerande</w:t>
      </w:r>
      <w:proofErr w:type="spellEnd"/>
      <w:r w:rsidRPr="001A69B5">
        <w:t xml:space="preserve"> viktige for GNF, vert </w:t>
      </w:r>
      <w:proofErr w:type="spellStart"/>
      <w:r w:rsidRPr="001A69B5">
        <w:t>underlagde</w:t>
      </w:r>
      <w:proofErr w:type="spellEnd"/>
      <w:r w:rsidRPr="001A69B5">
        <w:t xml:space="preserve"> tryggingslova, og </w:t>
      </w:r>
      <w:proofErr w:type="spellStart"/>
      <w:r w:rsidRPr="001A69B5">
        <w:t>naudsynte</w:t>
      </w:r>
      <w:proofErr w:type="spellEnd"/>
      <w:r w:rsidRPr="001A69B5">
        <w:t xml:space="preserve"> sikringstiltak for skjermingsverdige </w:t>
      </w:r>
      <w:proofErr w:type="spellStart"/>
      <w:r w:rsidRPr="001A69B5">
        <w:t>verdiar</w:t>
      </w:r>
      <w:proofErr w:type="spellEnd"/>
      <w:r w:rsidRPr="001A69B5">
        <w:t xml:space="preserve"> vert gjennomførte. For å vareta formålet med lova vil GNF-prosessen </w:t>
      </w:r>
      <w:proofErr w:type="spellStart"/>
      <w:r w:rsidRPr="001A69B5">
        <w:t>vere</w:t>
      </w:r>
      <w:proofErr w:type="spellEnd"/>
      <w:r w:rsidRPr="001A69B5">
        <w:t xml:space="preserve"> </w:t>
      </w:r>
      <w:proofErr w:type="spellStart"/>
      <w:r w:rsidRPr="001A69B5">
        <w:t>kontinuerleg</w:t>
      </w:r>
      <w:proofErr w:type="spellEnd"/>
      <w:r w:rsidRPr="001A69B5">
        <w:t xml:space="preserve">. Kunnskapsdepartementet har identifisert </w:t>
      </w:r>
      <w:proofErr w:type="spellStart"/>
      <w:r w:rsidRPr="001A69B5">
        <w:t>følgande</w:t>
      </w:r>
      <w:proofErr w:type="spellEnd"/>
      <w:r w:rsidRPr="001A69B5">
        <w:t xml:space="preserve"> </w:t>
      </w:r>
      <w:proofErr w:type="spellStart"/>
      <w:r w:rsidRPr="001A69B5">
        <w:t>grunnleggande</w:t>
      </w:r>
      <w:proofErr w:type="spellEnd"/>
      <w:r w:rsidRPr="001A69B5">
        <w:t xml:space="preserve"> nasjonale funksjon i eigen sektor: «Kunnskapsdepartementet GNF 1: Kunnskapsdepartementets </w:t>
      </w:r>
      <w:proofErr w:type="spellStart"/>
      <w:r w:rsidRPr="001A69B5">
        <w:t>verksemd</w:t>
      </w:r>
      <w:proofErr w:type="spellEnd"/>
      <w:r w:rsidRPr="001A69B5">
        <w:t xml:space="preserve">, handlefridom og avgjerdsdyktigheit» </w:t>
      </w:r>
      <w:proofErr w:type="spellStart"/>
      <w:r w:rsidRPr="001A69B5">
        <w:t>omfattar</w:t>
      </w:r>
      <w:proofErr w:type="spellEnd"/>
      <w:r w:rsidRPr="001A69B5">
        <w:t xml:space="preserve"> departementets rolle som </w:t>
      </w:r>
      <w:proofErr w:type="spellStart"/>
      <w:r w:rsidRPr="001A69B5">
        <w:t>fagleg</w:t>
      </w:r>
      <w:proofErr w:type="spellEnd"/>
      <w:r w:rsidRPr="001A69B5">
        <w:t xml:space="preserve"> sekretariat for politisk leiing, utøving av </w:t>
      </w:r>
      <w:proofErr w:type="spellStart"/>
      <w:r w:rsidRPr="001A69B5">
        <w:t>myndigheit</w:t>
      </w:r>
      <w:proofErr w:type="spellEnd"/>
      <w:r w:rsidRPr="001A69B5">
        <w:t xml:space="preserve"> og styring og oppfølging av </w:t>
      </w:r>
      <w:proofErr w:type="spellStart"/>
      <w:r w:rsidRPr="001A69B5">
        <w:t>underliggande</w:t>
      </w:r>
      <w:proofErr w:type="spellEnd"/>
      <w:r w:rsidRPr="001A69B5">
        <w:t xml:space="preserve"> </w:t>
      </w:r>
      <w:proofErr w:type="spellStart"/>
      <w:r w:rsidRPr="001A69B5">
        <w:t>verksemder</w:t>
      </w:r>
      <w:proofErr w:type="spellEnd"/>
      <w:r w:rsidRPr="001A69B5">
        <w:t xml:space="preserve">. Departementet har per i dag </w:t>
      </w:r>
      <w:proofErr w:type="spellStart"/>
      <w:r w:rsidRPr="001A69B5">
        <w:t>ikkje</w:t>
      </w:r>
      <w:proofErr w:type="spellEnd"/>
      <w:r w:rsidRPr="001A69B5">
        <w:t xml:space="preserve"> identifisert andre GNF i eigen sektor.</w:t>
      </w:r>
    </w:p>
    <w:p w14:paraId="762728E1" w14:textId="77777777" w:rsidR="000513CD" w:rsidRPr="001A69B5" w:rsidRDefault="0009509B" w:rsidP="001A69B5">
      <w:pPr>
        <w:pStyle w:val="avsnitt-tittel"/>
      </w:pPr>
      <w:r w:rsidRPr="001A69B5">
        <w:t>Budsjettforslag for 2022</w:t>
      </w:r>
    </w:p>
    <w:p w14:paraId="57582664" w14:textId="77777777" w:rsidR="000513CD" w:rsidRPr="001A69B5" w:rsidRDefault="0009509B" w:rsidP="001A69B5">
      <w:r w:rsidRPr="001A69B5">
        <w:t xml:space="preserve">Departementet foreslår å løyve 403,3 mill. kroner på post 01. Løyvinga på posten er redusert med 0,7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w:t>
      </w:r>
      <w:proofErr w:type="spellStart"/>
      <w:r w:rsidRPr="001A69B5">
        <w:t>Hovudinnleiing</w:t>
      </w:r>
      <w:proofErr w:type="spellEnd"/>
      <w:r w:rsidRPr="001A69B5">
        <w:t xml:space="preserve">. Regjeringa foreslår å redusere løyvinga på posten med 0,5 mill. kroner som følge av endra </w:t>
      </w:r>
      <w:proofErr w:type="spellStart"/>
      <w:r w:rsidRPr="001A69B5">
        <w:t>jobbreisevanar</w:t>
      </w:r>
      <w:proofErr w:type="spellEnd"/>
      <w:r w:rsidRPr="001A69B5">
        <w:t xml:space="preserve"> etter covid-19-pandemien. Departementet foreslår </w:t>
      </w:r>
      <w:proofErr w:type="spellStart"/>
      <w:r w:rsidRPr="001A69B5">
        <w:t>vidare</w:t>
      </w:r>
      <w:proofErr w:type="spellEnd"/>
      <w:r w:rsidRPr="001A69B5">
        <w:t xml:space="preserve"> å rammeoverføre 0,2 mill. kroner til posten </w:t>
      </w:r>
      <w:proofErr w:type="spellStart"/>
      <w:r w:rsidRPr="001A69B5">
        <w:t>frå</w:t>
      </w:r>
      <w:proofErr w:type="spellEnd"/>
      <w:r w:rsidRPr="001A69B5">
        <w:t xml:space="preserve"> kap. 1605 Direktoratet for forvaltning og økonomistyring, post 01, som følge av endra finansieringsløysing for </w:t>
      </w:r>
      <w:proofErr w:type="spellStart"/>
      <w:r w:rsidRPr="001A69B5">
        <w:t>brukarlisensar</w:t>
      </w:r>
      <w:proofErr w:type="spellEnd"/>
      <w:r w:rsidRPr="001A69B5">
        <w:t xml:space="preserve"> i direktoratets system.</w:t>
      </w:r>
    </w:p>
    <w:p w14:paraId="6BC59E78" w14:textId="77777777" w:rsidR="000513CD" w:rsidRPr="001A69B5" w:rsidRDefault="0009509B" w:rsidP="001A69B5">
      <w:r w:rsidRPr="001A69B5">
        <w:t>Departementet foreslår å løyve 17,5 mill. kroner på post 21, og 3,2 mill. kroner på post 45.</w:t>
      </w:r>
    </w:p>
    <w:p w14:paraId="175D6120" w14:textId="77777777" w:rsidR="000513CD" w:rsidRPr="001A69B5" w:rsidRDefault="0009509B" w:rsidP="001A69B5">
      <w:pPr>
        <w:pStyle w:val="b-budkaptit"/>
      </w:pPr>
      <w:r w:rsidRPr="001A69B5">
        <w:t>Kap. 3200 Kunnskapsdepartementet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760DB9FE" w14:textId="77777777" w:rsidTr="001B3733">
        <w:trPr>
          <w:trHeight w:val="640"/>
          <w:hidden/>
        </w:trPr>
        <w:tc>
          <w:tcPr>
            <w:tcW w:w="840" w:type="dxa"/>
          </w:tcPr>
          <w:p w14:paraId="7463C218" w14:textId="77777777" w:rsidR="000513CD" w:rsidRPr="001A69B5" w:rsidRDefault="0009509B" w:rsidP="001A69B5">
            <w:pPr>
              <w:pStyle w:val="Tabellnavn"/>
            </w:pPr>
            <w:r w:rsidRPr="001A69B5">
              <w:t>KPAL</w:t>
            </w:r>
          </w:p>
        </w:tc>
        <w:tc>
          <w:tcPr>
            <w:tcW w:w="4800" w:type="dxa"/>
          </w:tcPr>
          <w:p w14:paraId="3219F8C6" w14:textId="77777777" w:rsidR="000513CD" w:rsidRPr="001A69B5" w:rsidRDefault="000513CD" w:rsidP="001A69B5">
            <w:pPr>
              <w:pStyle w:val="Tabellnavn"/>
            </w:pPr>
          </w:p>
        </w:tc>
        <w:tc>
          <w:tcPr>
            <w:tcW w:w="1300" w:type="dxa"/>
          </w:tcPr>
          <w:p w14:paraId="296986B1" w14:textId="77777777" w:rsidR="000513CD" w:rsidRPr="001A69B5" w:rsidRDefault="000513CD" w:rsidP="001A69B5">
            <w:pPr>
              <w:pStyle w:val="Tabellnavn"/>
            </w:pPr>
          </w:p>
        </w:tc>
        <w:tc>
          <w:tcPr>
            <w:tcW w:w="1300" w:type="dxa"/>
          </w:tcPr>
          <w:p w14:paraId="50610812" w14:textId="77777777" w:rsidR="000513CD" w:rsidRPr="001A69B5" w:rsidRDefault="000513CD" w:rsidP="001A69B5">
            <w:pPr>
              <w:pStyle w:val="Tabellnavn"/>
            </w:pPr>
          </w:p>
        </w:tc>
        <w:tc>
          <w:tcPr>
            <w:tcW w:w="1300" w:type="dxa"/>
          </w:tcPr>
          <w:p w14:paraId="357F773A" w14:textId="77777777" w:rsidR="000513CD" w:rsidRPr="001A69B5" w:rsidRDefault="0009509B" w:rsidP="001A69B5">
            <w:r w:rsidRPr="001A69B5">
              <w:t>(i 1 000 kr)</w:t>
            </w:r>
          </w:p>
        </w:tc>
      </w:tr>
      <w:tr w:rsidR="000513CD" w:rsidRPr="001A69B5" w14:paraId="76C32ACF" w14:textId="77777777" w:rsidTr="001B3733">
        <w:trPr>
          <w:trHeight w:val="600"/>
        </w:trPr>
        <w:tc>
          <w:tcPr>
            <w:tcW w:w="840" w:type="dxa"/>
          </w:tcPr>
          <w:p w14:paraId="07A541E2" w14:textId="77777777" w:rsidR="000513CD" w:rsidRPr="001A69B5" w:rsidRDefault="0009509B" w:rsidP="001A69B5">
            <w:r w:rsidRPr="001A69B5">
              <w:t>Post</w:t>
            </w:r>
          </w:p>
        </w:tc>
        <w:tc>
          <w:tcPr>
            <w:tcW w:w="4800" w:type="dxa"/>
          </w:tcPr>
          <w:p w14:paraId="69DD3146" w14:textId="77777777" w:rsidR="000513CD" w:rsidRPr="001A69B5" w:rsidRDefault="0009509B" w:rsidP="001A69B5">
            <w:proofErr w:type="spellStart"/>
            <w:r w:rsidRPr="001A69B5">
              <w:t>Nemning</w:t>
            </w:r>
            <w:proofErr w:type="spellEnd"/>
          </w:p>
        </w:tc>
        <w:tc>
          <w:tcPr>
            <w:tcW w:w="1300" w:type="dxa"/>
          </w:tcPr>
          <w:p w14:paraId="65B830C8"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6344724" w14:textId="77777777" w:rsidR="000513CD" w:rsidRPr="001A69B5" w:rsidRDefault="0009509B" w:rsidP="001A69B5">
            <w:r w:rsidRPr="001A69B5">
              <w:t xml:space="preserve">Saldert </w:t>
            </w:r>
            <w:r w:rsidRPr="001A69B5">
              <w:br/>
              <w:t>budsjett 2021</w:t>
            </w:r>
          </w:p>
        </w:tc>
        <w:tc>
          <w:tcPr>
            <w:tcW w:w="1300" w:type="dxa"/>
          </w:tcPr>
          <w:p w14:paraId="7E9A0BC9" w14:textId="77777777" w:rsidR="000513CD" w:rsidRPr="001A69B5" w:rsidRDefault="0009509B" w:rsidP="001A69B5">
            <w:r w:rsidRPr="001A69B5">
              <w:t xml:space="preserve">Forslag </w:t>
            </w:r>
            <w:r w:rsidRPr="001A69B5">
              <w:br/>
              <w:t>2022</w:t>
            </w:r>
          </w:p>
        </w:tc>
      </w:tr>
      <w:tr w:rsidR="000513CD" w:rsidRPr="001A69B5" w14:paraId="01B1800A" w14:textId="77777777" w:rsidTr="001B3733">
        <w:trPr>
          <w:trHeight w:val="380"/>
        </w:trPr>
        <w:tc>
          <w:tcPr>
            <w:tcW w:w="840" w:type="dxa"/>
          </w:tcPr>
          <w:p w14:paraId="384E2CBA" w14:textId="77777777" w:rsidR="000513CD" w:rsidRPr="001A69B5" w:rsidRDefault="0009509B" w:rsidP="001A69B5">
            <w:r w:rsidRPr="001A69B5">
              <w:t>02</w:t>
            </w:r>
          </w:p>
        </w:tc>
        <w:tc>
          <w:tcPr>
            <w:tcW w:w="4800" w:type="dxa"/>
          </w:tcPr>
          <w:p w14:paraId="2A16BA35"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44F2468A" w14:textId="77777777" w:rsidR="000513CD" w:rsidRPr="001A69B5" w:rsidRDefault="0009509B" w:rsidP="001A69B5">
            <w:r w:rsidRPr="001A69B5">
              <w:t>2 035</w:t>
            </w:r>
          </w:p>
        </w:tc>
        <w:tc>
          <w:tcPr>
            <w:tcW w:w="1300" w:type="dxa"/>
          </w:tcPr>
          <w:p w14:paraId="1D88FA52" w14:textId="77777777" w:rsidR="000513CD" w:rsidRPr="001A69B5" w:rsidRDefault="000513CD" w:rsidP="001A69B5"/>
        </w:tc>
        <w:tc>
          <w:tcPr>
            <w:tcW w:w="1300" w:type="dxa"/>
          </w:tcPr>
          <w:p w14:paraId="2AF7DBA1" w14:textId="77777777" w:rsidR="000513CD" w:rsidRPr="001A69B5" w:rsidRDefault="000513CD" w:rsidP="001A69B5"/>
        </w:tc>
      </w:tr>
      <w:tr w:rsidR="000513CD" w:rsidRPr="001A69B5" w14:paraId="231F3697" w14:textId="77777777" w:rsidTr="001B3733">
        <w:trPr>
          <w:trHeight w:val="380"/>
        </w:trPr>
        <w:tc>
          <w:tcPr>
            <w:tcW w:w="840" w:type="dxa"/>
          </w:tcPr>
          <w:p w14:paraId="1189BD3A" w14:textId="77777777" w:rsidR="000513CD" w:rsidRPr="001A69B5" w:rsidRDefault="000513CD" w:rsidP="001A69B5"/>
        </w:tc>
        <w:tc>
          <w:tcPr>
            <w:tcW w:w="4800" w:type="dxa"/>
          </w:tcPr>
          <w:p w14:paraId="6C2D1962" w14:textId="77777777" w:rsidR="000513CD" w:rsidRPr="001A69B5" w:rsidRDefault="0009509B" w:rsidP="001A69B5">
            <w:r w:rsidRPr="001A69B5">
              <w:t>Sum kap. 3200</w:t>
            </w:r>
          </w:p>
        </w:tc>
        <w:tc>
          <w:tcPr>
            <w:tcW w:w="1300" w:type="dxa"/>
          </w:tcPr>
          <w:p w14:paraId="1933C81A" w14:textId="77777777" w:rsidR="000513CD" w:rsidRPr="001A69B5" w:rsidRDefault="0009509B" w:rsidP="001A69B5">
            <w:r w:rsidRPr="001A69B5">
              <w:t>2 035</w:t>
            </w:r>
          </w:p>
        </w:tc>
        <w:tc>
          <w:tcPr>
            <w:tcW w:w="1300" w:type="dxa"/>
          </w:tcPr>
          <w:p w14:paraId="72905EE4" w14:textId="77777777" w:rsidR="000513CD" w:rsidRPr="001A69B5" w:rsidRDefault="000513CD" w:rsidP="001A69B5"/>
        </w:tc>
        <w:tc>
          <w:tcPr>
            <w:tcW w:w="1300" w:type="dxa"/>
          </w:tcPr>
          <w:p w14:paraId="27953BAD" w14:textId="77777777" w:rsidR="000513CD" w:rsidRPr="001A69B5" w:rsidRDefault="000513CD" w:rsidP="001A69B5"/>
        </w:tc>
      </w:tr>
    </w:tbl>
    <w:p w14:paraId="1D959AC0" w14:textId="77777777" w:rsidR="000513CD" w:rsidRPr="001A69B5" w:rsidRDefault="0009509B" w:rsidP="001A69B5">
      <w:pPr>
        <w:pStyle w:val="avsnitt-tittel"/>
      </w:pPr>
      <w:r w:rsidRPr="001A69B5">
        <w:t>Resultat i 2020</w:t>
      </w:r>
    </w:p>
    <w:p w14:paraId="0F5E8A8D" w14:textId="77777777" w:rsidR="000513CD" w:rsidRPr="001A69B5" w:rsidRDefault="0009509B" w:rsidP="001A69B5">
      <w:r w:rsidRPr="001A69B5">
        <w:t xml:space="preserve">Kunnskapsdepartementet har </w:t>
      </w:r>
      <w:proofErr w:type="spellStart"/>
      <w:r w:rsidRPr="001A69B5">
        <w:t>ikkje</w:t>
      </w:r>
      <w:proofErr w:type="spellEnd"/>
      <w:r w:rsidRPr="001A69B5">
        <w:t xml:space="preserve"> </w:t>
      </w:r>
      <w:proofErr w:type="spellStart"/>
      <w:r w:rsidRPr="001A69B5">
        <w:t>verksemd</w:t>
      </w:r>
      <w:proofErr w:type="spellEnd"/>
      <w:r w:rsidRPr="001A69B5">
        <w:t xml:space="preserve"> som </w:t>
      </w:r>
      <w:proofErr w:type="spellStart"/>
      <w:r w:rsidRPr="001A69B5">
        <w:t>vanlegvis</w:t>
      </w:r>
      <w:proofErr w:type="spellEnd"/>
      <w:r w:rsidRPr="001A69B5">
        <w:t xml:space="preserve"> gir inntekter, men det hender at det kjem tilfeldige inntekter. Inntektene i 2020 skriv seg mellom anna </w:t>
      </w:r>
      <w:proofErr w:type="spellStart"/>
      <w:r w:rsidRPr="001A69B5">
        <w:t>frå</w:t>
      </w:r>
      <w:proofErr w:type="spellEnd"/>
      <w:r w:rsidRPr="001A69B5">
        <w:t xml:space="preserve"> vederlag for </w:t>
      </w:r>
      <w:proofErr w:type="gramStart"/>
      <w:r w:rsidRPr="001A69B5">
        <w:t>tilsette</w:t>
      </w:r>
      <w:proofErr w:type="gramEnd"/>
      <w:r w:rsidRPr="001A69B5">
        <w:t xml:space="preserve"> som har </w:t>
      </w:r>
      <w:proofErr w:type="spellStart"/>
      <w:r w:rsidRPr="001A69B5">
        <w:t>vore</w:t>
      </w:r>
      <w:proofErr w:type="spellEnd"/>
      <w:r w:rsidRPr="001A69B5">
        <w:t xml:space="preserve"> lånte ut til andre </w:t>
      </w:r>
      <w:proofErr w:type="spellStart"/>
      <w:r w:rsidRPr="001A69B5">
        <w:t>verksemder</w:t>
      </w:r>
      <w:proofErr w:type="spellEnd"/>
      <w:r w:rsidRPr="001A69B5">
        <w:t xml:space="preserve">, og </w:t>
      </w:r>
      <w:proofErr w:type="spellStart"/>
      <w:r w:rsidRPr="001A69B5">
        <w:t>frå</w:t>
      </w:r>
      <w:proofErr w:type="spellEnd"/>
      <w:r w:rsidRPr="001A69B5">
        <w:t xml:space="preserve"> sal av utrangert IKT-utstyr.</w:t>
      </w:r>
    </w:p>
    <w:p w14:paraId="38F5EBAF" w14:textId="77777777" w:rsidR="000513CD" w:rsidRPr="001A69B5" w:rsidRDefault="0009509B" w:rsidP="001A69B5">
      <w:pPr>
        <w:pStyle w:val="b-budkaptit"/>
      </w:pPr>
      <w:r w:rsidRPr="001A69B5">
        <w:t>Kap. 201 Analyse og kunnskapsgrunnlag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65E3906" w14:textId="77777777" w:rsidTr="001B3733">
        <w:trPr>
          <w:trHeight w:val="640"/>
          <w:hidden/>
        </w:trPr>
        <w:tc>
          <w:tcPr>
            <w:tcW w:w="840" w:type="dxa"/>
          </w:tcPr>
          <w:p w14:paraId="4D5F75B6" w14:textId="77777777" w:rsidR="000513CD" w:rsidRPr="001A69B5" w:rsidRDefault="0009509B" w:rsidP="001A69B5">
            <w:pPr>
              <w:pStyle w:val="Tabellnavn"/>
            </w:pPr>
            <w:r w:rsidRPr="001A69B5">
              <w:t>KPAL</w:t>
            </w:r>
          </w:p>
        </w:tc>
        <w:tc>
          <w:tcPr>
            <w:tcW w:w="4800" w:type="dxa"/>
          </w:tcPr>
          <w:p w14:paraId="6233987D" w14:textId="77777777" w:rsidR="000513CD" w:rsidRPr="001A69B5" w:rsidRDefault="000513CD" w:rsidP="001A69B5">
            <w:pPr>
              <w:pStyle w:val="Tabellnavn"/>
            </w:pPr>
          </w:p>
        </w:tc>
        <w:tc>
          <w:tcPr>
            <w:tcW w:w="1300" w:type="dxa"/>
          </w:tcPr>
          <w:p w14:paraId="706DD749" w14:textId="77777777" w:rsidR="000513CD" w:rsidRPr="001A69B5" w:rsidRDefault="000513CD" w:rsidP="001A69B5">
            <w:pPr>
              <w:pStyle w:val="Tabellnavn"/>
            </w:pPr>
          </w:p>
        </w:tc>
        <w:tc>
          <w:tcPr>
            <w:tcW w:w="1300" w:type="dxa"/>
          </w:tcPr>
          <w:p w14:paraId="40E91098" w14:textId="77777777" w:rsidR="000513CD" w:rsidRPr="001A69B5" w:rsidRDefault="000513CD" w:rsidP="001A69B5">
            <w:pPr>
              <w:pStyle w:val="Tabellnavn"/>
            </w:pPr>
          </w:p>
        </w:tc>
        <w:tc>
          <w:tcPr>
            <w:tcW w:w="1300" w:type="dxa"/>
          </w:tcPr>
          <w:p w14:paraId="482E6179" w14:textId="77777777" w:rsidR="000513CD" w:rsidRPr="001A69B5" w:rsidRDefault="0009509B" w:rsidP="001A69B5">
            <w:r w:rsidRPr="001A69B5">
              <w:t>(i 1 000 kr)</w:t>
            </w:r>
          </w:p>
        </w:tc>
      </w:tr>
      <w:tr w:rsidR="000513CD" w:rsidRPr="001A69B5" w14:paraId="0C6C5460" w14:textId="77777777" w:rsidTr="001B3733">
        <w:trPr>
          <w:trHeight w:val="600"/>
        </w:trPr>
        <w:tc>
          <w:tcPr>
            <w:tcW w:w="840" w:type="dxa"/>
          </w:tcPr>
          <w:p w14:paraId="57BE5B64" w14:textId="77777777" w:rsidR="000513CD" w:rsidRPr="001A69B5" w:rsidRDefault="0009509B" w:rsidP="001A69B5">
            <w:r w:rsidRPr="001A69B5">
              <w:t>Post</w:t>
            </w:r>
          </w:p>
        </w:tc>
        <w:tc>
          <w:tcPr>
            <w:tcW w:w="4800" w:type="dxa"/>
          </w:tcPr>
          <w:p w14:paraId="3CC4FEB8" w14:textId="77777777" w:rsidR="000513CD" w:rsidRPr="001A69B5" w:rsidRDefault="0009509B" w:rsidP="001A69B5">
            <w:proofErr w:type="spellStart"/>
            <w:r w:rsidRPr="001A69B5">
              <w:t>Nemning</w:t>
            </w:r>
            <w:proofErr w:type="spellEnd"/>
          </w:p>
        </w:tc>
        <w:tc>
          <w:tcPr>
            <w:tcW w:w="1300" w:type="dxa"/>
          </w:tcPr>
          <w:p w14:paraId="6C6CA831" w14:textId="77777777" w:rsidR="000513CD" w:rsidRPr="001A69B5" w:rsidRDefault="0009509B" w:rsidP="001A69B5">
            <w:proofErr w:type="spellStart"/>
            <w:r w:rsidRPr="001A69B5">
              <w:t>Rekneskap</w:t>
            </w:r>
            <w:proofErr w:type="spellEnd"/>
            <w:r w:rsidRPr="001A69B5">
              <w:t xml:space="preserve"> </w:t>
            </w:r>
            <w:r w:rsidRPr="001A69B5">
              <w:br/>
              <w:t>2020</w:t>
            </w:r>
          </w:p>
        </w:tc>
        <w:tc>
          <w:tcPr>
            <w:tcW w:w="1300" w:type="dxa"/>
          </w:tcPr>
          <w:p w14:paraId="1F7D475B" w14:textId="77777777" w:rsidR="000513CD" w:rsidRPr="001A69B5" w:rsidRDefault="0009509B" w:rsidP="001A69B5">
            <w:r w:rsidRPr="001A69B5">
              <w:t xml:space="preserve">Saldert </w:t>
            </w:r>
            <w:r w:rsidRPr="001A69B5">
              <w:br/>
              <w:t>budsjett 2021</w:t>
            </w:r>
          </w:p>
        </w:tc>
        <w:tc>
          <w:tcPr>
            <w:tcW w:w="1300" w:type="dxa"/>
          </w:tcPr>
          <w:p w14:paraId="242722BC" w14:textId="77777777" w:rsidR="000513CD" w:rsidRPr="001A69B5" w:rsidRDefault="0009509B" w:rsidP="001A69B5">
            <w:r w:rsidRPr="001A69B5">
              <w:t xml:space="preserve">Forslag </w:t>
            </w:r>
            <w:r w:rsidRPr="001A69B5">
              <w:br/>
              <w:t>2022</w:t>
            </w:r>
          </w:p>
        </w:tc>
      </w:tr>
      <w:tr w:rsidR="000513CD" w:rsidRPr="001A69B5" w14:paraId="4AFA036A" w14:textId="77777777" w:rsidTr="001B3733">
        <w:trPr>
          <w:trHeight w:val="380"/>
        </w:trPr>
        <w:tc>
          <w:tcPr>
            <w:tcW w:w="840" w:type="dxa"/>
          </w:tcPr>
          <w:p w14:paraId="32EDA4B1" w14:textId="77777777" w:rsidR="000513CD" w:rsidRPr="001A69B5" w:rsidRDefault="0009509B" w:rsidP="001A69B5">
            <w:r w:rsidRPr="001A69B5">
              <w:t>21</w:t>
            </w:r>
          </w:p>
        </w:tc>
        <w:tc>
          <w:tcPr>
            <w:tcW w:w="4800" w:type="dxa"/>
          </w:tcPr>
          <w:p w14:paraId="61D3EE85"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1A724474" w14:textId="77777777" w:rsidR="000513CD" w:rsidRPr="001A69B5" w:rsidRDefault="0009509B" w:rsidP="001A69B5">
            <w:r w:rsidRPr="001A69B5">
              <w:t>224 027</w:t>
            </w:r>
          </w:p>
        </w:tc>
        <w:tc>
          <w:tcPr>
            <w:tcW w:w="1300" w:type="dxa"/>
          </w:tcPr>
          <w:p w14:paraId="2CB8CB57" w14:textId="77777777" w:rsidR="000513CD" w:rsidRPr="001A69B5" w:rsidRDefault="0009509B" w:rsidP="001A69B5">
            <w:r w:rsidRPr="001A69B5">
              <w:t>233 782</w:t>
            </w:r>
          </w:p>
        </w:tc>
        <w:tc>
          <w:tcPr>
            <w:tcW w:w="1300" w:type="dxa"/>
          </w:tcPr>
          <w:p w14:paraId="485DA118" w14:textId="77777777" w:rsidR="000513CD" w:rsidRPr="001A69B5" w:rsidRDefault="0009509B" w:rsidP="001A69B5">
            <w:r w:rsidRPr="001A69B5">
              <w:t>261 361</w:t>
            </w:r>
          </w:p>
        </w:tc>
      </w:tr>
      <w:tr w:rsidR="000513CD" w:rsidRPr="001A69B5" w14:paraId="693E268B" w14:textId="77777777" w:rsidTr="001B3733">
        <w:trPr>
          <w:trHeight w:val="380"/>
        </w:trPr>
        <w:tc>
          <w:tcPr>
            <w:tcW w:w="840" w:type="dxa"/>
          </w:tcPr>
          <w:p w14:paraId="7461D059" w14:textId="77777777" w:rsidR="000513CD" w:rsidRPr="001A69B5" w:rsidRDefault="000513CD" w:rsidP="001A69B5"/>
        </w:tc>
        <w:tc>
          <w:tcPr>
            <w:tcW w:w="4800" w:type="dxa"/>
          </w:tcPr>
          <w:p w14:paraId="6782D42D" w14:textId="77777777" w:rsidR="000513CD" w:rsidRPr="001A69B5" w:rsidRDefault="0009509B" w:rsidP="001A69B5">
            <w:r w:rsidRPr="001A69B5">
              <w:t>Sum kap. 201</w:t>
            </w:r>
          </w:p>
        </w:tc>
        <w:tc>
          <w:tcPr>
            <w:tcW w:w="1300" w:type="dxa"/>
          </w:tcPr>
          <w:p w14:paraId="2112A747" w14:textId="77777777" w:rsidR="000513CD" w:rsidRPr="001A69B5" w:rsidRDefault="0009509B" w:rsidP="001A69B5">
            <w:r w:rsidRPr="001A69B5">
              <w:t>224 027</w:t>
            </w:r>
          </w:p>
        </w:tc>
        <w:tc>
          <w:tcPr>
            <w:tcW w:w="1300" w:type="dxa"/>
          </w:tcPr>
          <w:p w14:paraId="63A81BF8" w14:textId="77777777" w:rsidR="000513CD" w:rsidRPr="001A69B5" w:rsidRDefault="0009509B" w:rsidP="001A69B5">
            <w:r w:rsidRPr="001A69B5">
              <w:t>233 782</w:t>
            </w:r>
          </w:p>
        </w:tc>
        <w:tc>
          <w:tcPr>
            <w:tcW w:w="1300" w:type="dxa"/>
          </w:tcPr>
          <w:p w14:paraId="4345D661" w14:textId="77777777" w:rsidR="000513CD" w:rsidRPr="001A69B5" w:rsidRDefault="0009509B" w:rsidP="001A69B5">
            <w:r w:rsidRPr="001A69B5">
              <w:t>261 361</w:t>
            </w:r>
          </w:p>
        </w:tc>
      </w:tr>
    </w:tbl>
    <w:p w14:paraId="5A087B98" w14:textId="77777777" w:rsidR="000513CD" w:rsidRPr="001A69B5" w:rsidRDefault="0009509B" w:rsidP="001A69B5">
      <w:pPr>
        <w:pStyle w:val="avsnitt-undertittel"/>
      </w:pPr>
      <w:r w:rsidRPr="001A69B5">
        <w:t>Utdanningsforsking</w:t>
      </w:r>
    </w:p>
    <w:p w14:paraId="127A5FCC" w14:textId="77777777" w:rsidR="000513CD" w:rsidRPr="001A69B5" w:rsidRDefault="0009509B" w:rsidP="001A69B5">
      <w:proofErr w:type="spellStart"/>
      <w:r w:rsidRPr="001A69B5">
        <w:t>Noreg</w:t>
      </w:r>
      <w:proofErr w:type="spellEnd"/>
      <w:r w:rsidRPr="001A69B5">
        <w:t xml:space="preserve"> treng forsking av </w:t>
      </w:r>
      <w:proofErr w:type="spellStart"/>
      <w:r w:rsidRPr="001A69B5">
        <w:t>høg</w:t>
      </w:r>
      <w:proofErr w:type="spellEnd"/>
      <w:r w:rsidRPr="001A69B5">
        <w:t xml:space="preserve"> kvalitet om utdanningssystemet. Utdanningsforskinga skal, </w:t>
      </w:r>
      <w:proofErr w:type="spellStart"/>
      <w:r w:rsidRPr="001A69B5">
        <w:t>forutan</w:t>
      </w:r>
      <w:proofErr w:type="spellEnd"/>
      <w:r w:rsidRPr="001A69B5">
        <w:t xml:space="preserve"> å gi ny kunnskap og erkjenning generelt, bidra til god praksis og </w:t>
      </w:r>
      <w:proofErr w:type="spellStart"/>
      <w:r w:rsidRPr="001A69B5">
        <w:t>høgare</w:t>
      </w:r>
      <w:proofErr w:type="spellEnd"/>
      <w:r w:rsidRPr="001A69B5">
        <w:t xml:space="preserve"> kvalitet i </w:t>
      </w:r>
      <w:proofErr w:type="spellStart"/>
      <w:r w:rsidRPr="001A69B5">
        <w:t>barnehagane</w:t>
      </w:r>
      <w:proofErr w:type="spellEnd"/>
      <w:r w:rsidRPr="001A69B5">
        <w:t xml:space="preserve">, i </w:t>
      </w:r>
      <w:proofErr w:type="spellStart"/>
      <w:r w:rsidRPr="001A69B5">
        <w:t>skulane</w:t>
      </w:r>
      <w:proofErr w:type="spellEnd"/>
      <w:r w:rsidRPr="001A69B5">
        <w:t xml:space="preserve">, i </w:t>
      </w:r>
      <w:proofErr w:type="spellStart"/>
      <w:r w:rsidRPr="001A69B5">
        <w:t>høgare</w:t>
      </w:r>
      <w:proofErr w:type="spellEnd"/>
      <w:r w:rsidRPr="001A69B5">
        <w:t xml:space="preserve"> utdanning og i kompetansepolitikken, og gi </w:t>
      </w:r>
      <w:proofErr w:type="spellStart"/>
      <w:r w:rsidRPr="001A69B5">
        <w:t>eit</w:t>
      </w:r>
      <w:proofErr w:type="spellEnd"/>
      <w:r w:rsidRPr="001A69B5">
        <w:t xml:space="preserve"> solid grunnlag for politikkutvikling. Gode miljø for utdanningsforsking skal bringe fram </w:t>
      </w:r>
      <w:proofErr w:type="spellStart"/>
      <w:r w:rsidRPr="001A69B5">
        <w:t>eit</w:t>
      </w:r>
      <w:proofErr w:type="spellEnd"/>
      <w:r w:rsidRPr="001A69B5">
        <w:t xml:space="preserve"> godt kunnskapsgrunnlag som gir rom for </w:t>
      </w:r>
      <w:proofErr w:type="spellStart"/>
      <w:r w:rsidRPr="001A69B5">
        <w:t>ein</w:t>
      </w:r>
      <w:proofErr w:type="spellEnd"/>
      <w:r w:rsidRPr="001A69B5">
        <w:t xml:space="preserve"> </w:t>
      </w:r>
      <w:proofErr w:type="spellStart"/>
      <w:r w:rsidRPr="001A69B5">
        <w:t>meir</w:t>
      </w:r>
      <w:proofErr w:type="spellEnd"/>
      <w:r w:rsidRPr="001A69B5">
        <w:t xml:space="preserve"> opplyst debatt om </w:t>
      </w:r>
      <w:proofErr w:type="spellStart"/>
      <w:r w:rsidRPr="001A69B5">
        <w:t>innhald</w:t>
      </w:r>
      <w:proofErr w:type="spellEnd"/>
      <w:r w:rsidRPr="001A69B5">
        <w:t>, læring, ressursbruk og resultat.</w:t>
      </w:r>
    </w:p>
    <w:p w14:paraId="7BB9C5F6" w14:textId="77777777" w:rsidR="000513CD" w:rsidRPr="001A69B5" w:rsidRDefault="0009509B" w:rsidP="001A69B5">
      <w:r w:rsidRPr="001A69B5">
        <w:t xml:space="preserve">Forskinga på barnehagen, grunnopplæringa, </w:t>
      </w:r>
      <w:proofErr w:type="spellStart"/>
      <w:r w:rsidRPr="001A69B5">
        <w:t>fagskulen</w:t>
      </w:r>
      <w:proofErr w:type="spellEnd"/>
      <w:r w:rsidRPr="001A69B5">
        <w:t xml:space="preserve">, </w:t>
      </w:r>
      <w:proofErr w:type="spellStart"/>
      <w:r w:rsidRPr="001A69B5">
        <w:t>høgare</w:t>
      </w:r>
      <w:proofErr w:type="spellEnd"/>
      <w:r w:rsidRPr="001A69B5">
        <w:t xml:space="preserve"> utdanning og læring blant </w:t>
      </w:r>
      <w:proofErr w:type="spellStart"/>
      <w:r w:rsidRPr="001A69B5">
        <w:t>vaksne</w:t>
      </w:r>
      <w:proofErr w:type="spellEnd"/>
      <w:r w:rsidRPr="001A69B5">
        <w:t xml:space="preserve"> har </w:t>
      </w:r>
      <w:proofErr w:type="spellStart"/>
      <w:r w:rsidRPr="001A69B5">
        <w:t>auka</w:t>
      </w:r>
      <w:proofErr w:type="spellEnd"/>
      <w:r w:rsidRPr="001A69B5">
        <w:t xml:space="preserve"> i omfang </w:t>
      </w:r>
      <w:proofErr w:type="spellStart"/>
      <w:r w:rsidRPr="001A69B5">
        <w:t>dei</w:t>
      </w:r>
      <w:proofErr w:type="spellEnd"/>
      <w:r w:rsidRPr="001A69B5">
        <w:t xml:space="preserve"> siste åra. Kvaliteten og relevansen til forskinga er blitt betre, og </w:t>
      </w:r>
      <w:proofErr w:type="spellStart"/>
      <w:r w:rsidRPr="001A69B5">
        <w:t>fleire</w:t>
      </w:r>
      <w:proofErr w:type="spellEnd"/>
      <w:r w:rsidRPr="001A69B5">
        <w:t xml:space="preserve"> gode og produktive fagmiljø har </w:t>
      </w:r>
      <w:proofErr w:type="spellStart"/>
      <w:r w:rsidRPr="001A69B5">
        <w:t>vakse</w:t>
      </w:r>
      <w:proofErr w:type="spellEnd"/>
      <w:r w:rsidRPr="001A69B5">
        <w:t xml:space="preserve"> fram. Departementet vil følge opp måla i </w:t>
      </w:r>
      <w:r w:rsidRPr="001A69B5">
        <w:rPr>
          <w:rStyle w:val="kursiv"/>
        </w:rPr>
        <w:t xml:space="preserve">Kunnskapsdepartementets strategi for utdanningsforskning. Forskning, kunnskapsmegling og bruk 2020–2024 </w:t>
      </w:r>
      <w:r w:rsidRPr="001A69B5">
        <w:t xml:space="preserve">for å finne </w:t>
      </w:r>
      <w:proofErr w:type="spellStart"/>
      <w:r w:rsidRPr="001A69B5">
        <w:t>løysingar</w:t>
      </w:r>
      <w:proofErr w:type="spellEnd"/>
      <w:r w:rsidRPr="001A69B5">
        <w:t xml:space="preserve"> på </w:t>
      </w:r>
      <w:proofErr w:type="spellStart"/>
      <w:r w:rsidRPr="001A69B5">
        <w:t>dei</w:t>
      </w:r>
      <w:proofErr w:type="spellEnd"/>
      <w:r w:rsidRPr="001A69B5">
        <w:t xml:space="preserve"> </w:t>
      </w:r>
      <w:proofErr w:type="spellStart"/>
      <w:r w:rsidRPr="001A69B5">
        <w:t>utfordringane</w:t>
      </w:r>
      <w:proofErr w:type="spellEnd"/>
      <w:r w:rsidRPr="001A69B5">
        <w:t xml:space="preserve"> sektoren står overfor, og </w:t>
      </w:r>
      <w:proofErr w:type="spellStart"/>
      <w:r w:rsidRPr="001A69B5">
        <w:t>vidareføre</w:t>
      </w:r>
      <w:proofErr w:type="spellEnd"/>
      <w:r w:rsidRPr="001A69B5">
        <w:t xml:space="preserve"> den positive utviklinga i utdanningsforskinga. Mellom anna er det behov for å </w:t>
      </w:r>
      <w:proofErr w:type="spellStart"/>
      <w:r w:rsidRPr="001A69B5">
        <w:t>fremje</w:t>
      </w:r>
      <w:proofErr w:type="spellEnd"/>
      <w:r w:rsidRPr="001A69B5">
        <w:t xml:space="preserve"> </w:t>
      </w:r>
      <w:proofErr w:type="spellStart"/>
      <w:r w:rsidRPr="001A69B5">
        <w:t>metodemangfald</w:t>
      </w:r>
      <w:proofErr w:type="spellEnd"/>
      <w:r w:rsidRPr="001A69B5">
        <w:t xml:space="preserve">, styrke </w:t>
      </w:r>
      <w:proofErr w:type="spellStart"/>
      <w:r w:rsidRPr="001A69B5">
        <w:t>vitskapleg</w:t>
      </w:r>
      <w:proofErr w:type="spellEnd"/>
      <w:r w:rsidRPr="001A69B5">
        <w:t xml:space="preserve"> kompetanse der </w:t>
      </w:r>
      <w:proofErr w:type="spellStart"/>
      <w:r w:rsidRPr="001A69B5">
        <w:t>forskingstradisjonane</w:t>
      </w:r>
      <w:proofErr w:type="spellEnd"/>
      <w:r w:rsidRPr="001A69B5">
        <w:t xml:space="preserve"> er svake, og stimulere både til samarbeid på tvers av </w:t>
      </w:r>
      <w:proofErr w:type="spellStart"/>
      <w:r w:rsidRPr="001A69B5">
        <w:t>forskingsdisiplinar</w:t>
      </w:r>
      <w:proofErr w:type="spellEnd"/>
      <w:r w:rsidRPr="001A69B5">
        <w:t xml:space="preserve"> og til </w:t>
      </w:r>
      <w:proofErr w:type="spellStart"/>
      <w:r w:rsidRPr="001A69B5">
        <w:t>brukarmedverknad</w:t>
      </w:r>
      <w:proofErr w:type="spellEnd"/>
      <w:r w:rsidRPr="001A69B5">
        <w:t xml:space="preserve"> i forskinga.</w:t>
      </w:r>
    </w:p>
    <w:p w14:paraId="20EC58B1" w14:textId="77777777" w:rsidR="000513CD" w:rsidRPr="001A69B5" w:rsidRDefault="0009509B" w:rsidP="001A69B5">
      <w:proofErr w:type="spellStart"/>
      <w:r w:rsidRPr="001A69B5">
        <w:t>Porteføljar</w:t>
      </w:r>
      <w:proofErr w:type="spellEnd"/>
      <w:r w:rsidRPr="001A69B5">
        <w:t xml:space="preserve"> og </w:t>
      </w:r>
      <w:proofErr w:type="spellStart"/>
      <w:r w:rsidRPr="001A69B5">
        <w:t>ordningar</w:t>
      </w:r>
      <w:proofErr w:type="spellEnd"/>
      <w:r w:rsidRPr="001A69B5">
        <w:t xml:space="preserve"> i Forskingsrådet, FoU-innsats i </w:t>
      </w:r>
      <w:proofErr w:type="spellStart"/>
      <w:r w:rsidRPr="001A69B5">
        <w:t>underliggande</w:t>
      </w:r>
      <w:proofErr w:type="spellEnd"/>
      <w:r w:rsidRPr="001A69B5">
        <w:t xml:space="preserve"> </w:t>
      </w:r>
      <w:proofErr w:type="spellStart"/>
      <w:r w:rsidRPr="001A69B5">
        <w:t>etatar</w:t>
      </w:r>
      <w:proofErr w:type="spellEnd"/>
      <w:r w:rsidRPr="001A69B5">
        <w:t xml:space="preserve">, departementets eigne </w:t>
      </w:r>
      <w:proofErr w:type="spellStart"/>
      <w:r w:rsidRPr="001A69B5">
        <w:t>utlysingar</w:t>
      </w:r>
      <w:proofErr w:type="spellEnd"/>
      <w:r w:rsidRPr="001A69B5">
        <w:t xml:space="preserve">, og </w:t>
      </w:r>
      <w:proofErr w:type="spellStart"/>
      <w:r w:rsidRPr="001A69B5">
        <w:t>senterordningar</w:t>
      </w:r>
      <w:proofErr w:type="spellEnd"/>
      <w:r w:rsidRPr="001A69B5">
        <w:t xml:space="preserve"> er </w:t>
      </w:r>
      <w:proofErr w:type="spellStart"/>
      <w:r w:rsidRPr="001A69B5">
        <w:t>verkemiddel</w:t>
      </w:r>
      <w:proofErr w:type="spellEnd"/>
      <w:r w:rsidRPr="001A69B5">
        <w:t xml:space="preserve"> regjeringa </w:t>
      </w:r>
      <w:proofErr w:type="spellStart"/>
      <w:r w:rsidRPr="001A69B5">
        <w:t>tek</w:t>
      </w:r>
      <w:proofErr w:type="spellEnd"/>
      <w:r w:rsidRPr="001A69B5">
        <w:t xml:space="preserve"> i bruk for å følge opp </w:t>
      </w:r>
      <w:proofErr w:type="spellStart"/>
      <w:r w:rsidRPr="001A69B5">
        <w:t>dei</w:t>
      </w:r>
      <w:proofErr w:type="spellEnd"/>
      <w:r w:rsidRPr="001A69B5">
        <w:t xml:space="preserve"> langsiktige måla for utdanningsforskinga og forskinga på integrering. Saman med </w:t>
      </w:r>
      <w:proofErr w:type="spellStart"/>
      <w:r w:rsidRPr="001A69B5">
        <w:t>grunnløyvingane</w:t>
      </w:r>
      <w:proofErr w:type="spellEnd"/>
      <w:r w:rsidRPr="001A69B5">
        <w:t xml:space="preserve"> til </w:t>
      </w:r>
      <w:proofErr w:type="spellStart"/>
      <w:r w:rsidRPr="001A69B5">
        <w:t>forskingsinstitusjonane</w:t>
      </w:r>
      <w:proofErr w:type="spellEnd"/>
      <w:r w:rsidRPr="001A69B5">
        <w:t xml:space="preserve"> skal dette bidra til kontinuitet og </w:t>
      </w:r>
      <w:proofErr w:type="spellStart"/>
      <w:r w:rsidRPr="001A69B5">
        <w:t>vidare</w:t>
      </w:r>
      <w:proofErr w:type="spellEnd"/>
      <w:r w:rsidRPr="001A69B5">
        <w:t xml:space="preserve"> oppbygging av forskinga om Kunnskapsdepartementets sektoransvar.</w:t>
      </w:r>
    </w:p>
    <w:p w14:paraId="26134E8D" w14:textId="77777777" w:rsidR="000513CD" w:rsidRPr="001A69B5" w:rsidRDefault="0009509B" w:rsidP="001A69B5">
      <w:r w:rsidRPr="001A69B5">
        <w:t xml:space="preserve">I strategien for utdanningsforsking blir </w:t>
      </w:r>
      <w:proofErr w:type="spellStart"/>
      <w:r w:rsidRPr="001A69B5">
        <w:t>nokre</w:t>
      </w:r>
      <w:proofErr w:type="spellEnd"/>
      <w:r w:rsidRPr="001A69B5">
        <w:t xml:space="preserve"> område med </w:t>
      </w:r>
      <w:proofErr w:type="spellStart"/>
      <w:r w:rsidRPr="001A69B5">
        <w:t>særskilde</w:t>
      </w:r>
      <w:proofErr w:type="spellEnd"/>
      <w:r w:rsidRPr="001A69B5">
        <w:t xml:space="preserve"> kunnskapsbehov framheva. Departementet vil stimulere til utdanningsforsking som rører temaet integrering gjennom heile utdanningsløpet. Det trengs òg </w:t>
      </w:r>
      <w:proofErr w:type="spellStart"/>
      <w:r w:rsidRPr="001A69B5">
        <w:t>meir</w:t>
      </w:r>
      <w:proofErr w:type="spellEnd"/>
      <w:r w:rsidRPr="001A69B5">
        <w:t xml:space="preserve"> kunnskap om kva digitaliseringa </w:t>
      </w:r>
      <w:proofErr w:type="spellStart"/>
      <w:r w:rsidRPr="001A69B5">
        <w:t>inneber</w:t>
      </w:r>
      <w:proofErr w:type="spellEnd"/>
      <w:r w:rsidRPr="001A69B5">
        <w:t xml:space="preserve">, til dømes om opplæring og </w:t>
      </w:r>
      <w:proofErr w:type="spellStart"/>
      <w:r w:rsidRPr="001A69B5">
        <w:t>undervising</w:t>
      </w:r>
      <w:proofErr w:type="spellEnd"/>
      <w:r w:rsidRPr="001A69B5">
        <w:t xml:space="preserve">, læring hos barn, </w:t>
      </w:r>
      <w:proofErr w:type="spellStart"/>
      <w:r w:rsidRPr="001A69B5">
        <w:t>elevar</w:t>
      </w:r>
      <w:proofErr w:type="spellEnd"/>
      <w:r w:rsidRPr="001A69B5">
        <w:t xml:space="preserve"> og </w:t>
      </w:r>
      <w:proofErr w:type="spellStart"/>
      <w:r w:rsidRPr="001A69B5">
        <w:t>studentar</w:t>
      </w:r>
      <w:proofErr w:type="spellEnd"/>
      <w:r w:rsidRPr="001A69B5">
        <w:t xml:space="preserve">, rolla til </w:t>
      </w:r>
      <w:proofErr w:type="spellStart"/>
      <w:r w:rsidRPr="001A69B5">
        <w:t>lærarane</w:t>
      </w:r>
      <w:proofErr w:type="spellEnd"/>
      <w:r w:rsidRPr="001A69B5">
        <w:t xml:space="preserve"> og </w:t>
      </w:r>
      <w:proofErr w:type="spellStart"/>
      <w:r w:rsidRPr="001A69B5">
        <w:t>førelesarane</w:t>
      </w:r>
      <w:proofErr w:type="spellEnd"/>
      <w:r w:rsidRPr="001A69B5">
        <w:t xml:space="preserve">, og </w:t>
      </w:r>
      <w:proofErr w:type="spellStart"/>
      <w:r w:rsidRPr="001A69B5">
        <w:t>dessutan</w:t>
      </w:r>
      <w:proofErr w:type="spellEnd"/>
      <w:r w:rsidRPr="001A69B5">
        <w:t xml:space="preserve"> om </w:t>
      </w:r>
      <w:proofErr w:type="spellStart"/>
      <w:r w:rsidRPr="001A69B5">
        <w:t>oppvekstvilkåra</w:t>
      </w:r>
      <w:proofErr w:type="spellEnd"/>
      <w:r w:rsidRPr="001A69B5">
        <w:t xml:space="preserve"> for barn og unge. Ekspertgrupper og </w:t>
      </w:r>
      <w:proofErr w:type="spellStart"/>
      <w:r w:rsidRPr="001A69B5">
        <w:t>forskarar</w:t>
      </w:r>
      <w:proofErr w:type="spellEnd"/>
      <w:r w:rsidRPr="001A69B5">
        <w:t xml:space="preserve"> har </w:t>
      </w:r>
      <w:proofErr w:type="spellStart"/>
      <w:r w:rsidRPr="001A69B5">
        <w:t>vidare</w:t>
      </w:r>
      <w:proofErr w:type="spellEnd"/>
      <w:r w:rsidRPr="001A69B5">
        <w:t xml:space="preserve"> </w:t>
      </w:r>
      <w:proofErr w:type="spellStart"/>
      <w:r w:rsidRPr="001A69B5">
        <w:t>peika</w:t>
      </w:r>
      <w:proofErr w:type="spellEnd"/>
      <w:r w:rsidRPr="001A69B5">
        <w:t xml:space="preserve"> på </w:t>
      </w:r>
      <w:proofErr w:type="spellStart"/>
      <w:r w:rsidRPr="001A69B5">
        <w:t>eit</w:t>
      </w:r>
      <w:proofErr w:type="spellEnd"/>
      <w:r w:rsidRPr="001A69B5">
        <w:t xml:space="preserve"> behov for å styrke spesialpedagogikk som forskingsfelt. I </w:t>
      </w:r>
      <w:proofErr w:type="spellStart"/>
      <w:r w:rsidRPr="001A69B5">
        <w:t>høgare</w:t>
      </w:r>
      <w:proofErr w:type="spellEnd"/>
      <w:r w:rsidRPr="001A69B5">
        <w:t xml:space="preserve"> utdanning er det mellom anna behov for å styrke kunnskapsgrunnlaget om </w:t>
      </w:r>
      <w:proofErr w:type="spellStart"/>
      <w:r w:rsidRPr="001A69B5">
        <w:t>fagskular</w:t>
      </w:r>
      <w:proofErr w:type="spellEnd"/>
      <w:r w:rsidRPr="001A69B5">
        <w:t xml:space="preserve">, </w:t>
      </w:r>
      <w:proofErr w:type="spellStart"/>
      <w:r w:rsidRPr="001A69B5">
        <w:t>overgangar</w:t>
      </w:r>
      <w:proofErr w:type="spellEnd"/>
      <w:r w:rsidRPr="001A69B5">
        <w:t xml:space="preserve">, </w:t>
      </w:r>
      <w:proofErr w:type="spellStart"/>
      <w:r w:rsidRPr="001A69B5">
        <w:t>gjennomstrøyming</w:t>
      </w:r>
      <w:proofErr w:type="spellEnd"/>
      <w:r w:rsidRPr="001A69B5">
        <w:t xml:space="preserve"> og studentaktiv læring.</w:t>
      </w:r>
    </w:p>
    <w:p w14:paraId="4DB93F4E"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w:t>
      </w:r>
    </w:p>
    <w:p w14:paraId="56BE6322" w14:textId="77777777" w:rsidR="000513CD" w:rsidRPr="001A69B5" w:rsidRDefault="0009509B" w:rsidP="001A69B5">
      <w:r w:rsidRPr="001A69B5">
        <w:t xml:space="preserve">Posten finansierer </w:t>
      </w:r>
      <w:proofErr w:type="spellStart"/>
      <w:r w:rsidRPr="001A69B5">
        <w:t>aktivitetar</w:t>
      </w:r>
      <w:proofErr w:type="spellEnd"/>
      <w:r w:rsidRPr="001A69B5">
        <w:t xml:space="preserve"> som styrker analyse- og kunnskapsgrunnlaget om </w:t>
      </w:r>
      <w:proofErr w:type="spellStart"/>
      <w:r w:rsidRPr="001A69B5">
        <w:t>dei</w:t>
      </w:r>
      <w:proofErr w:type="spellEnd"/>
      <w:r w:rsidRPr="001A69B5">
        <w:t xml:space="preserve"> </w:t>
      </w:r>
      <w:proofErr w:type="spellStart"/>
      <w:r w:rsidRPr="001A69B5">
        <w:t>sektorane</w:t>
      </w:r>
      <w:proofErr w:type="spellEnd"/>
      <w:r w:rsidRPr="001A69B5">
        <w:t xml:space="preserve"> departementet har ansvaret for.</w:t>
      </w:r>
    </w:p>
    <w:p w14:paraId="60EDFA59" w14:textId="77777777" w:rsidR="000513CD" w:rsidRPr="001A69B5" w:rsidRDefault="0009509B" w:rsidP="001A69B5">
      <w:pPr>
        <w:pStyle w:val="avsnitt-tittel"/>
      </w:pPr>
      <w:r w:rsidRPr="001A69B5">
        <w:t>Mål for 2022</w:t>
      </w:r>
    </w:p>
    <w:p w14:paraId="24AA10DC" w14:textId="77777777" w:rsidR="000513CD" w:rsidRPr="001A69B5" w:rsidRDefault="0009509B" w:rsidP="001A69B5">
      <w:proofErr w:type="spellStart"/>
      <w:r w:rsidRPr="001A69B5">
        <w:t>Eit</w:t>
      </w:r>
      <w:proofErr w:type="spellEnd"/>
      <w:r w:rsidRPr="001A69B5">
        <w:t xml:space="preserve"> godt kunnskapsgrunnlag for utforminga av kunnskaps- og integreringspolitikken.</w:t>
      </w:r>
    </w:p>
    <w:p w14:paraId="2B558A4F" w14:textId="77777777" w:rsidR="000513CD" w:rsidRPr="001A69B5" w:rsidRDefault="0009509B" w:rsidP="001A69B5">
      <w:pPr>
        <w:pStyle w:val="avsnitt-tittel"/>
      </w:pPr>
      <w:r w:rsidRPr="001A69B5">
        <w:t>Resultat i 2020</w:t>
      </w:r>
    </w:p>
    <w:p w14:paraId="0BA7CFFF" w14:textId="77777777" w:rsidR="000513CD" w:rsidRPr="001A69B5" w:rsidRDefault="0009509B" w:rsidP="001A69B5">
      <w:r w:rsidRPr="001A69B5">
        <w:t xml:space="preserve">Ei evaluering Forskingsrådet gjorde i 2018 av utdanningsforskinga i </w:t>
      </w:r>
      <w:proofErr w:type="spellStart"/>
      <w:r w:rsidRPr="001A69B5">
        <w:t>Noreg</w:t>
      </w:r>
      <w:proofErr w:type="spellEnd"/>
      <w:r w:rsidRPr="001A69B5">
        <w:t xml:space="preserve">, viste ei positiv utvikling av norsk utdanningsforsking </w:t>
      </w:r>
      <w:proofErr w:type="spellStart"/>
      <w:r w:rsidRPr="001A69B5">
        <w:t>dei</w:t>
      </w:r>
      <w:proofErr w:type="spellEnd"/>
      <w:r w:rsidRPr="001A69B5">
        <w:t xml:space="preserve"> </w:t>
      </w:r>
      <w:proofErr w:type="spellStart"/>
      <w:r w:rsidRPr="001A69B5">
        <w:t>seinare</w:t>
      </w:r>
      <w:proofErr w:type="spellEnd"/>
      <w:r w:rsidRPr="001A69B5">
        <w:t xml:space="preserve"> åra. Det er grunn til å tru at den positive utviklinga held fram. </w:t>
      </w:r>
      <w:proofErr w:type="spellStart"/>
      <w:r w:rsidRPr="001A69B5">
        <w:t>Fleire</w:t>
      </w:r>
      <w:proofErr w:type="spellEnd"/>
      <w:r w:rsidRPr="001A69B5">
        <w:t xml:space="preserve"> av fagmiljøa har både god forskingskvalitet og </w:t>
      </w:r>
      <w:proofErr w:type="spellStart"/>
      <w:r w:rsidRPr="001A69B5">
        <w:t>høg</w:t>
      </w:r>
      <w:proofErr w:type="spellEnd"/>
      <w:r w:rsidRPr="001A69B5">
        <w:t xml:space="preserve"> kapasitet, og utdanningsforskinga har generelt stor påverknad på politikkutforming og praksis.</w:t>
      </w:r>
    </w:p>
    <w:p w14:paraId="3FE30E34" w14:textId="77777777" w:rsidR="000513CD" w:rsidRPr="001A69B5" w:rsidRDefault="0009509B" w:rsidP="001A69B5">
      <w:r w:rsidRPr="001A69B5">
        <w:t xml:space="preserve">Evalueringa viste samstundes store skilnader mellom </w:t>
      </w:r>
      <w:proofErr w:type="spellStart"/>
      <w:r w:rsidRPr="001A69B5">
        <w:t>forskargruppene</w:t>
      </w:r>
      <w:proofErr w:type="spellEnd"/>
      <w:r w:rsidRPr="001A69B5">
        <w:t xml:space="preserve"> som blei evaluerte. </w:t>
      </w:r>
      <w:proofErr w:type="spellStart"/>
      <w:r w:rsidRPr="001A69B5">
        <w:t>Nokre</w:t>
      </w:r>
      <w:proofErr w:type="spellEnd"/>
      <w:r w:rsidRPr="001A69B5">
        <w:t xml:space="preserve"> er særs gode med potensial til å bli framifrå, andre grupper har langt att før </w:t>
      </w:r>
      <w:proofErr w:type="spellStart"/>
      <w:r w:rsidRPr="001A69B5">
        <w:t>dei</w:t>
      </w:r>
      <w:proofErr w:type="spellEnd"/>
      <w:r w:rsidRPr="001A69B5">
        <w:t xml:space="preserve"> når </w:t>
      </w:r>
      <w:proofErr w:type="spellStart"/>
      <w:r w:rsidRPr="001A69B5">
        <w:t>tilstrekkeleg</w:t>
      </w:r>
      <w:proofErr w:type="spellEnd"/>
      <w:r w:rsidRPr="001A69B5">
        <w:t xml:space="preserve"> </w:t>
      </w:r>
      <w:proofErr w:type="spellStart"/>
      <w:r w:rsidRPr="001A69B5">
        <w:t>høg</w:t>
      </w:r>
      <w:proofErr w:type="spellEnd"/>
      <w:r w:rsidRPr="001A69B5">
        <w:t xml:space="preserve"> standard. Det er òg for lite strategisk samarbeid mellom </w:t>
      </w:r>
      <w:proofErr w:type="spellStart"/>
      <w:r w:rsidRPr="001A69B5">
        <w:t>forskarar</w:t>
      </w:r>
      <w:proofErr w:type="spellEnd"/>
      <w:r w:rsidRPr="001A69B5">
        <w:t xml:space="preserve"> og </w:t>
      </w:r>
      <w:proofErr w:type="spellStart"/>
      <w:r w:rsidRPr="001A69B5">
        <w:t>brukarar</w:t>
      </w:r>
      <w:proofErr w:type="spellEnd"/>
      <w:r w:rsidRPr="001A69B5">
        <w:t xml:space="preserve">, og behov for </w:t>
      </w:r>
      <w:proofErr w:type="spellStart"/>
      <w:r w:rsidRPr="001A69B5">
        <w:t>midlar</w:t>
      </w:r>
      <w:proofErr w:type="spellEnd"/>
      <w:r w:rsidRPr="001A69B5">
        <w:t xml:space="preserve"> til forsking på praksisorienterte </w:t>
      </w:r>
      <w:proofErr w:type="spellStart"/>
      <w:r w:rsidRPr="001A69B5">
        <w:t>problemstillingar</w:t>
      </w:r>
      <w:proofErr w:type="spellEnd"/>
      <w:r w:rsidRPr="001A69B5">
        <w:t>.</w:t>
      </w:r>
    </w:p>
    <w:p w14:paraId="04A4ACF2" w14:textId="77777777" w:rsidR="000513CD" w:rsidRPr="001A69B5" w:rsidRDefault="0009509B" w:rsidP="001A69B5">
      <w:proofErr w:type="spellStart"/>
      <w:r w:rsidRPr="001A69B5">
        <w:t>Vidare</w:t>
      </w:r>
      <w:proofErr w:type="spellEnd"/>
      <w:r w:rsidRPr="001A69B5">
        <w:t xml:space="preserve"> trengs forsking som stimulerer til </w:t>
      </w:r>
      <w:proofErr w:type="spellStart"/>
      <w:r w:rsidRPr="001A69B5">
        <w:t>nærare</w:t>
      </w:r>
      <w:proofErr w:type="spellEnd"/>
      <w:r w:rsidRPr="001A69B5">
        <w:t xml:space="preserve"> samarbeid mellom </w:t>
      </w:r>
      <w:proofErr w:type="spellStart"/>
      <w:r w:rsidRPr="001A69B5">
        <w:t>lærarutdanningane</w:t>
      </w:r>
      <w:proofErr w:type="spellEnd"/>
      <w:r w:rsidRPr="001A69B5">
        <w:t xml:space="preserve"> og forskinga der og den forskinga som </w:t>
      </w:r>
      <w:proofErr w:type="spellStart"/>
      <w:r w:rsidRPr="001A69B5">
        <w:t>elles</w:t>
      </w:r>
      <w:proofErr w:type="spellEnd"/>
      <w:r w:rsidRPr="001A69B5">
        <w:t xml:space="preserve"> går føre seg i sektoren. </w:t>
      </w:r>
      <w:proofErr w:type="spellStart"/>
      <w:r w:rsidRPr="001A69B5">
        <w:t>Tverrfagleg</w:t>
      </w:r>
      <w:proofErr w:type="spellEnd"/>
      <w:r w:rsidRPr="001A69B5">
        <w:t xml:space="preserve"> forsking og samarbeid på tvers av </w:t>
      </w:r>
      <w:proofErr w:type="spellStart"/>
      <w:r w:rsidRPr="001A69B5">
        <w:t>fagdisiplinar</w:t>
      </w:r>
      <w:proofErr w:type="spellEnd"/>
      <w:r w:rsidRPr="001A69B5">
        <w:t xml:space="preserve"> og fagmiljø nasjonalt og internasjonalt kan </w:t>
      </w:r>
      <w:proofErr w:type="spellStart"/>
      <w:r w:rsidRPr="001A69B5">
        <w:t>framleis</w:t>
      </w:r>
      <w:proofErr w:type="spellEnd"/>
      <w:r w:rsidRPr="001A69B5">
        <w:t xml:space="preserve"> </w:t>
      </w:r>
      <w:proofErr w:type="spellStart"/>
      <w:r w:rsidRPr="001A69B5">
        <w:t>styrkast</w:t>
      </w:r>
      <w:proofErr w:type="spellEnd"/>
      <w:r w:rsidRPr="001A69B5">
        <w:t xml:space="preserve">, og det </w:t>
      </w:r>
      <w:proofErr w:type="spellStart"/>
      <w:r w:rsidRPr="001A69B5">
        <w:t>trengst</w:t>
      </w:r>
      <w:proofErr w:type="spellEnd"/>
      <w:r w:rsidRPr="001A69B5">
        <w:t xml:space="preserve"> </w:t>
      </w:r>
      <w:proofErr w:type="spellStart"/>
      <w:r w:rsidRPr="001A69B5">
        <w:t>meir</w:t>
      </w:r>
      <w:proofErr w:type="spellEnd"/>
      <w:r w:rsidRPr="001A69B5">
        <w:t xml:space="preserve"> forsking som </w:t>
      </w:r>
      <w:proofErr w:type="spellStart"/>
      <w:r w:rsidRPr="001A69B5">
        <w:t>tek</w:t>
      </w:r>
      <w:proofErr w:type="spellEnd"/>
      <w:r w:rsidRPr="001A69B5">
        <w:t xml:space="preserve"> for seg samansette problem i oppvekst- og utdanningssektoren.</w:t>
      </w:r>
    </w:p>
    <w:p w14:paraId="3C8B8167" w14:textId="77777777" w:rsidR="000513CD" w:rsidRPr="001A69B5" w:rsidRDefault="0009509B" w:rsidP="001A69B5">
      <w:proofErr w:type="spellStart"/>
      <w:r w:rsidRPr="001A69B5">
        <w:t>Ein</w:t>
      </w:r>
      <w:proofErr w:type="spellEnd"/>
      <w:r w:rsidRPr="001A69B5">
        <w:t xml:space="preserve"> gjennomgang av Forskingsrådets </w:t>
      </w:r>
      <w:proofErr w:type="spellStart"/>
      <w:r w:rsidRPr="001A69B5">
        <w:t>aktivitetar</w:t>
      </w:r>
      <w:proofErr w:type="spellEnd"/>
      <w:r w:rsidRPr="001A69B5">
        <w:t xml:space="preserve"> retta mot utdanning og kompetanse i 2020 viser at </w:t>
      </w:r>
      <w:proofErr w:type="spellStart"/>
      <w:r w:rsidRPr="001A69B5">
        <w:t>dei</w:t>
      </w:r>
      <w:proofErr w:type="spellEnd"/>
      <w:r w:rsidRPr="001A69B5">
        <w:t xml:space="preserve"> har prosjekt </w:t>
      </w:r>
      <w:proofErr w:type="spellStart"/>
      <w:r w:rsidRPr="001A69B5">
        <w:t>innanfor</w:t>
      </w:r>
      <w:proofErr w:type="spellEnd"/>
      <w:r w:rsidRPr="001A69B5">
        <w:t xml:space="preserve"> nesten </w:t>
      </w:r>
      <w:proofErr w:type="gramStart"/>
      <w:r w:rsidRPr="001A69B5">
        <w:t>alle fagområde</w:t>
      </w:r>
      <w:proofErr w:type="gramEnd"/>
      <w:r w:rsidRPr="001A69B5">
        <w:t xml:space="preserve">, men at det meste av den samla innsatsen går til fagmiljø i </w:t>
      </w:r>
      <w:proofErr w:type="spellStart"/>
      <w:r w:rsidRPr="001A69B5">
        <w:t>samfunnsvitskap</w:t>
      </w:r>
      <w:proofErr w:type="spellEnd"/>
      <w:r w:rsidRPr="001A69B5">
        <w:t xml:space="preserve">, der </w:t>
      </w:r>
      <w:proofErr w:type="spellStart"/>
      <w:r w:rsidRPr="001A69B5">
        <w:t>dei</w:t>
      </w:r>
      <w:proofErr w:type="spellEnd"/>
      <w:r w:rsidRPr="001A69B5">
        <w:t xml:space="preserve"> pedagogiske faga </w:t>
      </w:r>
      <w:proofErr w:type="spellStart"/>
      <w:r w:rsidRPr="001A69B5">
        <w:t>utgjer</w:t>
      </w:r>
      <w:proofErr w:type="spellEnd"/>
      <w:r w:rsidRPr="001A69B5">
        <w:t xml:space="preserve"> brorparten. Innsatsen er konsentrert omkring </w:t>
      </w:r>
      <w:proofErr w:type="spellStart"/>
      <w:r w:rsidRPr="001A69B5">
        <w:t>dei</w:t>
      </w:r>
      <w:proofErr w:type="spellEnd"/>
      <w:r w:rsidRPr="001A69B5">
        <w:t xml:space="preserve"> store </w:t>
      </w:r>
      <w:proofErr w:type="spellStart"/>
      <w:r w:rsidRPr="001A69B5">
        <w:t>byane</w:t>
      </w:r>
      <w:proofErr w:type="spellEnd"/>
      <w:r w:rsidRPr="001A69B5">
        <w:t xml:space="preserve">, og den største delen er i Oslo-regionen. Miljø nord for Trøndelag er svakt representerte. Under halvdelen av prosjekta </w:t>
      </w:r>
      <w:proofErr w:type="spellStart"/>
      <w:r w:rsidRPr="001A69B5">
        <w:t>omfattar</w:t>
      </w:r>
      <w:proofErr w:type="spellEnd"/>
      <w:r w:rsidRPr="001A69B5">
        <w:t xml:space="preserve"> internasjonalt prosjektsamarbeid, mest med Storbritannia og </w:t>
      </w:r>
      <w:proofErr w:type="spellStart"/>
      <w:r w:rsidRPr="001A69B5">
        <w:t>dei</w:t>
      </w:r>
      <w:proofErr w:type="spellEnd"/>
      <w:r w:rsidRPr="001A69B5">
        <w:t xml:space="preserve"> nordiske nabolanda. Det er flest prosjekt om </w:t>
      </w:r>
      <w:proofErr w:type="spellStart"/>
      <w:r w:rsidRPr="001A69B5">
        <w:t>grunnskule</w:t>
      </w:r>
      <w:proofErr w:type="spellEnd"/>
      <w:r w:rsidRPr="001A69B5">
        <w:t xml:space="preserve"> og </w:t>
      </w:r>
      <w:proofErr w:type="spellStart"/>
      <w:r w:rsidRPr="001A69B5">
        <w:t>høgare</w:t>
      </w:r>
      <w:proofErr w:type="spellEnd"/>
      <w:r w:rsidRPr="001A69B5">
        <w:t xml:space="preserve"> utdanning i porteføljen, og </w:t>
      </w:r>
      <w:proofErr w:type="spellStart"/>
      <w:r w:rsidRPr="001A69B5">
        <w:t>færrast</w:t>
      </w:r>
      <w:proofErr w:type="spellEnd"/>
      <w:r w:rsidRPr="001A69B5">
        <w:t xml:space="preserve"> om læring for </w:t>
      </w:r>
      <w:proofErr w:type="spellStart"/>
      <w:r w:rsidRPr="001A69B5">
        <w:t>vaksne</w:t>
      </w:r>
      <w:proofErr w:type="spellEnd"/>
      <w:r w:rsidRPr="001A69B5">
        <w:t xml:space="preserve"> og </w:t>
      </w:r>
      <w:proofErr w:type="spellStart"/>
      <w:r w:rsidRPr="001A69B5">
        <w:t>vidaregåande</w:t>
      </w:r>
      <w:proofErr w:type="spellEnd"/>
      <w:r w:rsidRPr="001A69B5">
        <w:t xml:space="preserve"> opplæring.</w:t>
      </w:r>
    </w:p>
    <w:p w14:paraId="4EF01CD1" w14:textId="77777777" w:rsidR="000513CD" w:rsidRPr="001A69B5" w:rsidRDefault="0009509B" w:rsidP="001A69B5">
      <w:pPr>
        <w:pStyle w:val="avsnitt-tittel"/>
      </w:pPr>
      <w:r w:rsidRPr="001A69B5">
        <w:t>Budsjettforslag for 2022</w:t>
      </w:r>
    </w:p>
    <w:p w14:paraId="6C8E53F1" w14:textId="77777777" w:rsidR="000513CD" w:rsidRPr="001A69B5" w:rsidRDefault="0009509B" w:rsidP="001A69B5">
      <w:r w:rsidRPr="001A69B5">
        <w:t>Departementet foreslår å løyve 261,4 mill. kroner på post 21 i 2021.</w:t>
      </w:r>
    </w:p>
    <w:p w14:paraId="2B373279" w14:textId="77777777" w:rsidR="000513CD" w:rsidRPr="001A69B5" w:rsidRDefault="0009509B" w:rsidP="001A69B5">
      <w:r w:rsidRPr="001A69B5">
        <w:t xml:space="preserve">Unit har gjort ei konseptutgreiing for betre deling av data om utdanning, forsking og integrering. Målet er </w:t>
      </w:r>
      <w:proofErr w:type="spellStart"/>
      <w:r w:rsidRPr="001A69B5">
        <w:t>ein</w:t>
      </w:r>
      <w:proofErr w:type="spellEnd"/>
      <w:r w:rsidRPr="001A69B5">
        <w:t xml:space="preserve"> infrastruktur for </w:t>
      </w:r>
      <w:proofErr w:type="spellStart"/>
      <w:r w:rsidRPr="001A69B5">
        <w:t>vidarebruk</w:t>
      </w:r>
      <w:proofErr w:type="spellEnd"/>
      <w:r w:rsidRPr="001A69B5">
        <w:t xml:space="preserve"> av data som gir rask, </w:t>
      </w:r>
      <w:proofErr w:type="spellStart"/>
      <w:r w:rsidRPr="001A69B5">
        <w:t>rimeleg</w:t>
      </w:r>
      <w:proofErr w:type="spellEnd"/>
      <w:r w:rsidRPr="001A69B5">
        <w:t xml:space="preserve"> og sikker tilgang. Data skal kunne </w:t>
      </w:r>
      <w:proofErr w:type="spellStart"/>
      <w:r w:rsidRPr="001A69B5">
        <w:t>koplast</w:t>
      </w:r>
      <w:proofErr w:type="spellEnd"/>
      <w:r w:rsidRPr="001A69B5">
        <w:t xml:space="preserve"> på tvers av kjelder, </w:t>
      </w:r>
      <w:proofErr w:type="spellStart"/>
      <w:r w:rsidRPr="001A69B5">
        <w:t>innanfor</w:t>
      </w:r>
      <w:proofErr w:type="spellEnd"/>
      <w:r w:rsidRPr="001A69B5">
        <w:t xml:space="preserve"> og på tvers av </w:t>
      </w:r>
      <w:proofErr w:type="spellStart"/>
      <w:r w:rsidRPr="001A69B5">
        <w:t>verksemder</w:t>
      </w:r>
      <w:proofErr w:type="spellEnd"/>
      <w:r w:rsidRPr="001A69B5">
        <w:t xml:space="preserve"> og </w:t>
      </w:r>
      <w:proofErr w:type="spellStart"/>
      <w:r w:rsidRPr="001A69B5">
        <w:t>sektorar</w:t>
      </w:r>
      <w:proofErr w:type="spellEnd"/>
      <w:r w:rsidRPr="001A69B5">
        <w:t xml:space="preserve">. I 2021 blei det løyvd 10 mill. kroner til </w:t>
      </w:r>
      <w:proofErr w:type="spellStart"/>
      <w:r w:rsidRPr="001A69B5">
        <w:t>eit</w:t>
      </w:r>
      <w:proofErr w:type="spellEnd"/>
      <w:r w:rsidRPr="001A69B5">
        <w:t xml:space="preserve"> forprosjekt som har konkretisert det tilrådde konseptet. Departementet foreslår å løyve 10 mill. kroner også i 2022. Løyvinga gir rom for oppstart av </w:t>
      </w:r>
      <w:proofErr w:type="spellStart"/>
      <w:r w:rsidRPr="001A69B5">
        <w:t>hovudprosjekt</w:t>
      </w:r>
      <w:proofErr w:type="spellEnd"/>
      <w:r w:rsidRPr="001A69B5">
        <w:t xml:space="preserve"> i 2022.</w:t>
      </w:r>
    </w:p>
    <w:p w14:paraId="7F981169" w14:textId="77777777" w:rsidR="000513CD" w:rsidRPr="001A69B5" w:rsidRDefault="0009509B" w:rsidP="001A69B5">
      <w:proofErr w:type="spellStart"/>
      <w:r w:rsidRPr="001A69B5">
        <w:t>Statped</w:t>
      </w:r>
      <w:proofErr w:type="spellEnd"/>
      <w:r w:rsidRPr="001A69B5">
        <w:t xml:space="preserve"> skal </w:t>
      </w:r>
      <w:proofErr w:type="spellStart"/>
      <w:r w:rsidRPr="001A69B5">
        <w:t>ikkje</w:t>
      </w:r>
      <w:proofErr w:type="spellEnd"/>
      <w:r w:rsidRPr="001A69B5">
        <w:t xml:space="preserve"> lenger forske eller finansiere forsking. I 2021 blei det derfor flytta 3 mill. kroner </w:t>
      </w:r>
      <w:proofErr w:type="spellStart"/>
      <w:r w:rsidRPr="001A69B5">
        <w:t>frå</w:t>
      </w:r>
      <w:proofErr w:type="spellEnd"/>
      <w:r w:rsidRPr="001A69B5">
        <w:t xml:space="preserve"> </w:t>
      </w:r>
      <w:proofErr w:type="spellStart"/>
      <w:r w:rsidRPr="001A69B5">
        <w:t>Statped</w:t>
      </w:r>
      <w:proofErr w:type="spellEnd"/>
      <w:r w:rsidRPr="001A69B5">
        <w:t xml:space="preserve"> til å opprette </w:t>
      </w:r>
      <w:proofErr w:type="spellStart"/>
      <w:r w:rsidRPr="001A69B5">
        <w:t>eit</w:t>
      </w:r>
      <w:proofErr w:type="spellEnd"/>
      <w:r w:rsidRPr="001A69B5">
        <w:t xml:space="preserve"> senter for forsking på spesialpedagogikk og inkludering. Departementet foreslår å flytte </w:t>
      </w:r>
      <w:proofErr w:type="spellStart"/>
      <w:r w:rsidRPr="001A69B5">
        <w:t>ytterlegare</w:t>
      </w:r>
      <w:proofErr w:type="spellEnd"/>
      <w:r w:rsidRPr="001A69B5">
        <w:t xml:space="preserve"> 3 mill. kroner, slik at det i 2022 totalt blir løyvd 6 mill. kroner til dette senteret. Dette er ei oppfølging av tiltak varsla i Meld. St. 6 (2019–2020) </w:t>
      </w:r>
      <w:r w:rsidRPr="001A69B5">
        <w:rPr>
          <w:rStyle w:val="kursiv"/>
        </w:rPr>
        <w:t>Tett på – tidlig innsats og inkluderende fellesskap i barnehage, skole og SFO</w:t>
      </w:r>
      <w:r w:rsidRPr="001A69B5">
        <w:t xml:space="preserve">. Forskingsrådet har lyst ut senteret, som får oppstart </w:t>
      </w:r>
      <w:proofErr w:type="spellStart"/>
      <w:r w:rsidRPr="001A69B5">
        <w:t>hausten</w:t>
      </w:r>
      <w:proofErr w:type="spellEnd"/>
      <w:r w:rsidRPr="001A69B5">
        <w:t xml:space="preserve"> 2021. Formålet med senteret er ei styrking av den spesialpedagogiske forskinga og </w:t>
      </w:r>
      <w:proofErr w:type="spellStart"/>
      <w:r w:rsidRPr="001A69B5">
        <w:t>auka</w:t>
      </w:r>
      <w:proofErr w:type="spellEnd"/>
      <w:r w:rsidRPr="001A69B5">
        <w:t xml:space="preserve"> kvalitet, kompetanse og kapasitet på feltet.</w:t>
      </w:r>
    </w:p>
    <w:p w14:paraId="07E0F7F6" w14:textId="77777777" w:rsidR="000513CD" w:rsidRPr="001A69B5" w:rsidRDefault="0009509B" w:rsidP="001A69B5">
      <w:proofErr w:type="spellStart"/>
      <w:r w:rsidRPr="001A69B5">
        <w:t>Auka</w:t>
      </w:r>
      <w:proofErr w:type="spellEnd"/>
      <w:r w:rsidRPr="001A69B5">
        <w:t xml:space="preserve"> forskingskompetanse blant </w:t>
      </w:r>
      <w:proofErr w:type="spellStart"/>
      <w:r w:rsidRPr="001A69B5">
        <w:t>vitskapleg</w:t>
      </w:r>
      <w:proofErr w:type="spellEnd"/>
      <w:r w:rsidRPr="001A69B5">
        <w:t xml:space="preserve"> tilsette i </w:t>
      </w:r>
      <w:proofErr w:type="spellStart"/>
      <w:r w:rsidRPr="001A69B5">
        <w:t>barnehagelærarutdanningane</w:t>
      </w:r>
      <w:proofErr w:type="spellEnd"/>
      <w:r w:rsidRPr="001A69B5">
        <w:t xml:space="preserve"> (BLU) </w:t>
      </w:r>
      <w:proofErr w:type="spellStart"/>
      <w:r w:rsidRPr="001A69B5">
        <w:t>gjer</w:t>
      </w:r>
      <w:proofErr w:type="spellEnd"/>
      <w:r w:rsidRPr="001A69B5">
        <w:t xml:space="preserve"> utdanninga betre og </w:t>
      </w:r>
      <w:proofErr w:type="spellStart"/>
      <w:r w:rsidRPr="001A69B5">
        <w:t>meir</w:t>
      </w:r>
      <w:proofErr w:type="spellEnd"/>
      <w:r w:rsidRPr="001A69B5">
        <w:t xml:space="preserve"> forskingsbasert. BLU blei inkludert i ei ordning for </w:t>
      </w:r>
      <w:proofErr w:type="spellStart"/>
      <w:r w:rsidRPr="001A69B5">
        <w:t>lærarutdanningane</w:t>
      </w:r>
      <w:proofErr w:type="spellEnd"/>
      <w:r w:rsidRPr="001A69B5">
        <w:t xml:space="preserve"> i Forskingsrådet i 2020, og regjeringa foreslår å løyve 5 mill. kroner ekstra for å </w:t>
      </w:r>
      <w:proofErr w:type="spellStart"/>
      <w:r w:rsidRPr="001A69B5">
        <w:t>vidareføre</w:t>
      </w:r>
      <w:proofErr w:type="spellEnd"/>
      <w:r w:rsidRPr="001A69B5">
        <w:t xml:space="preserve"> dette under porteføljen for utdanning og kompetanse. Formålet med ordninga er å styrke kunnskapsgrunnlaget for </w:t>
      </w:r>
      <w:proofErr w:type="spellStart"/>
      <w:r w:rsidRPr="001A69B5">
        <w:t>utdanningane</w:t>
      </w:r>
      <w:proofErr w:type="spellEnd"/>
      <w:r w:rsidRPr="001A69B5">
        <w:t xml:space="preserve"> og utøving av yrka.</w:t>
      </w:r>
    </w:p>
    <w:p w14:paraId="5C9553EF" w14:textId="77777777" w:rsidR="000513CD" w:rsidRPr="001A69B5" w:rsidRDefault="0009509B" w:rsidP="001A69B5">
      <w:r w:rsidRPr="001A69B5">
        <w:t xml:space="preserve">Departementet har </w:t>
      </w:r>
      <w:proofErr w:type="spellStart"/>
      <w:r w:rsidRPr="001A69B5">
        <w:t>tidlegare</w:t>
      </w:r>
      <w:proofErr w:type="spellEnd"/>
      <w:r w:rsidRPr="001A69B5">
        <w:t xml:space="preserve"> gitt </w:t>
      </w:r>
      <w:proofErr w:type="spellStart"/>
      <w:r w:rsidRPr="001A69B5">
        <w:t>midlar</w:t>
      </w:r>
      <w:proofErr w:type="spellEnd"/>
      <w:r w:rsidRPr="001A69B5">
        <w:t xml:space="preserve"> til forsking på kvalitet i fag- og yrkesopplæringa over kap. 226, post 21. I 2021 var denne løyvinga til </w:t>
      </w:r>
      <w:proofErr w:type="spellStart"/>
      <w:r w:rsidRPr="001A69B5">
        <w:t>Noregs</w:t>
      </w:r>
      <w:proofErr w:type="spellEnd"/>
      <w:r w:rsidRPr="001A69B5">
        <w:t xml:space="preserve"> forskingsråd på 5 mill. kroner. Departementet foreslår å flytte </w:t>
      </w:r>
      <w:proofErr w:type="spellStart"/>
      <w:r w:rsidRPr="001A69B5">
        <w:t>midlane</w:t>
      </w:r>
      <w:proofErr w:type="spellEnd"/>
      <w:r w:rsidRPr="001A69B5">
        <w:t xml:space="preserve"> til kap. 201, post 21 for å </w:t>
      </w:r>
      <w:proofErr w:type="spellStart"/>
      <w:r w:rsidRPr="001A69B5">
        <w:t>vidareføre</w:t>
      </w:r>
      <w:proofErr w:type="spellEnd"/>
      <w:r w:rsidRPr="001A69B5">
        <w:t xml:space="preserve"> dette under porteføljen for utdanning og kompetanse.</w:t>
      </w:r>
    </w:p>
    <w:p w14:paraId="67C1E12C" w14:textId="77777777" w:rsidR="000513CD" w:rsidRPr="001A69B5" w:rsidRDefault="0009509B" w:rsidP="001A69B5">
      <w:r w:rsidRPr="001A69B5">
        <w:t xml:space="preserve">Fagmiljøet for læringsanalyse (SLATE) ved Universitetet i Bergen skal styrke forskinga på og bruken av læringsanalyse i </w:t>
      </w:r>
      <w:proofErr w:type="spellStart"/>
      <w:r w:rsidRPr="001A69B5">
        <w:t>Noreg</w:t>
      </w:r>
      <w:proofErr w:type="spellEnd"/>
      <w:r w:rsidRPr="001A69B5">
        <w:t xml:space="preserve">. Midtvegsevalueringa beskriv </w:t>
      </w:r>
      <w:proofErr w:type="spellStart"/>
      <w:r w:rsidRPr="001A69B5">
        <w:t>eit</w:t>
      </w:r>
      <w:proofErr w:type="spellEnd"/>
      <w:r w:rsidRPr="001A69B5">
        <w:t xml:space="preserve"> unikt </w:t>
      </w:r>
      <w:proofErr w:type="spellStart"/>
      <w:r w:rsidRPr="001A69B5">
        <w:t>tverrfagleg</w:t>
      </w:r>
      <w:proofErr w:type="spellEnd"/>
      <w:r w:rsidRPr="001A69B5">
        <w:t xml:space="preserve"> forskingsmiljø og viser at senteret oppfyller måla i mandatet </w:t>
      </w:r>
      <w:proofErr w:type="spellStart"/>
      <w:r w:rsidRPr="001A69B5">
        <w:t>frå</w:t>
      </w:r>
      <w:proofErr w:type="spellEnd"/>
      <w:r w:rsidRPr="001A69B5">
        <w:t xml:space="preserve"> departementet. Departementet foreslår å </w:t>
      </w:r>
      <w:proofErr w:type="spellStart"/>
      <w:r w:rsidRPr="001A69B5">
        <w:t>vidareføre</w:t>
      </w:r>
      <w:proofErr w:type="spellEnd"/>
      <w:r w:rsidRPr="001A69B5">
        <w:t xml:space="preserve"> løyvinga for senteret i 2022.</w:t>
      </w:r>
    </w:p>
    <w:p w14:paraId="13E83DAA" w14:textId="67C5E1C3" w:rsidR="000513CD" w:rsidRDefault="0009509B" w:rsidP="001A69B5">
      <w:r w:rsidRPr="001A69B5">
        <w:t xml:space="preserve">Departementet foreslår </w:t>
      </w:r>
      <w:proofErr w:type="spellStart"/>
      <w:r w:rsidRPr="001A69B5">
        <w:t>vidare</w:t>
      </w:r>
      <w:proofErr w:type="spellEnd"/>
      <w:r w:rsidRPr="001A69B5">
        <w:t xml:space="preserve"> å rammeoverføre 0,3 mill. kroner til kap. 1605 Direktoratet for forvaltning og økonomistyring, post 01 i samband med overføring av forvaltningsansvaret for standardavtalen for forskings- og utgreiingsoppdrag </w:t>
      </w:r>
      <w:proofErr w:type="spellStart"/>
      <w:r w:rsidRPr="001A69B5">
        <w:t>frå</w:t>
      </w:r>
      <w:proofErr w:type="spellEnd"/>
      <w:r w:rsidRPr="001A69B5">
        <w:t xml:space="preserve"> departementet til direktoratet.</w:t>
      </w:r>
    </w:p>
    <w:p w14:paraId="2D72E2C9" w14:textId="4B569266" w:rsidR="00FE3006" w:rsidRPr="001A69B5" w:rsidRDefault="00FE3006" w:rsidP="003405E6">
      <w:pPr>
        <w:pStyle w:val="tabell-tittel"/>
        <w:numPr>
          <w:ilvl w:val="6"/>
          <w:numId w:val="43"/>
        </w:numPr>
      </w:pPr>
      <w:proofErr w:type="spellStart"/>
      <w:r w:rsidRPr="001A69B5">
        <w:t>Løyvingar</w:t>
      </w:r>
      <w:proofErr w:type="spellEnd"/>
      <w:r w:rsidRPr="001A69B5">
        <w:t xml:space="preserve"> på kap. 201, post 21</w:t>
      </w:r>
    </w:p>
    <w:p w14:paraId="4F924CB8" w14:textId="77777777" w:rsidR="000513CD" w:rsidRPr="001A69B5" w:rsidRDefault="0009509B" w:rsidP="001A69B5">
      <w:pPr>
        <w:pStyle w:val="Tabellnavn"/>
      </w:pPr>
      <w:r w:rsidRPr="001A69B5">
        <w:t>02J1xt2</w:t>
      </w:r>
    </w:p>
    <w:tbl>
      <w:tblPr>
        <w:tblStyle w:val="StandardTabell"/>
        <w:tblW w:w="0" w:type="auto"/>
        <w:tblLayout w:type="fixed"/>
        <w:tblLook w:val="04A0" w:firstRow="1" w:lastRow="0" w:firstColumn="1" w:lastColumn="0" w:noHBand="0" w:noVBand="1"/>
      </w:tblPr>
      <w:tblGrid>
        <w:gridCol w:w="8280"/>
        <w:gridCol w:w="1280"/>
      </w:tblGrid>
      <w:tr w:rsidR="000513CD" w:rsidRPr="001A69B5" w14:paraId="6D36A96E" w14:textId="77777777" w:rsidTr="001B3733">
        <w:trPr>
          <w:trHeight w:val="360"/>
        </w:trPr>
        <w:tc>
          <w:tcPr>
            <w:tcW w:w="8280" w:type="dxa"/>
          </w:tcPr>
          <w:p w14:paraId="78000105" w14:textId="77777777" w:rsidR="000513CD" w:rsidRPr="001A69B5" w:rsidRDefault="000513CD" w:rsidP="001A69B5"/>
        </w:tc>
        <w:tc>
          <w:tcPr>
            <w:tcW w:w="1280" w:type="dxa"/>
          </w:tcPr>
          <w:p w14:paraId="333401D2" w14:textId="77777777" w:rsidR="000513CD" w:rsidRPr="001A69B5" w:rsidRDefault="0009509B" w:rsidP="001A69B5">
            <w:r w:rsidRPr="001A69B5">
              <w:t>(1 000 kr)</w:t>
            </w:r>
          </w:p>
        </w:tc>
      </w:tr>
      <w:tr w:rsidR="000513CD" w:rsidRPr="001A69B5" w14:paraId="1AA15F94" w14:textId="77777777" w:rsidTr="001B3733">
        <w:trPr>
          <w:trHeight w:val="880"/>
        </w:trPr>
        <w:tc>
          <w:tcPr>
            <w:tcW w:w="8280" w:type="dxa"/>
          </w:tcPr>
          <w:p w14:paraId="650EE07D" w14:textId="77777777" w:rsidR="000513CD" w:rsidRPr="001A69B5" w:rsidRDefault="0009509B" w:rsidP="001A69B5">
            <w:proofErr w:type="spellStart"/>
            <w:r w:rsidRPr="001A69B5">
              <w:t>Midlar</w:t>
            </w:r>
            <w:proofErr w:type="spellEnd"/>
            <w:r w:rsidRPr="001A69B5">
              <w:t xml:space="preserve"> til Portefølje for utdanning og kompetanse i </w:t>
            </w:r>
            <w:proofErr w:type="spellStart"/>
            <w:r w:rsidRPr="001A69B5">
              <w:t>Noregs</w:t>
            </w:r>
            <w:proofErr w:type="spellEnd"/>
            <w:r w:rsidRPr="001A69B5">
              <w:t xml:space="preserve"> forskingsråd. Porteføljen finansierer forskings- og innovasjonsprosjekt i utdanningssektoren på alle nivå i utdanningsløpet</w:t>
            </w:r>
          </w:p>
        </w:tc>
        <w:tc>
          <w:tcPr>
            <w:tcW w:w="1280" w:type="dxa"/>
          </w:tcPr>
          <w:p w14:paraId="06C6FB3F" w14:textId="77777777" w:rsidR="000513CD" w:rsidRPr="001A69B5" w:rsidRDefault="0009509B" w:rsidP="001A69B5">
            <w:r w:rsidRPr="001A69B5">
              <w:t>190 000</w:t>
            </w:r>
          </w:p>
        </w:tc>
      </w:tr>
      <w:tr w:rsidR="000513CD" w:rsidRPr="001A69B5" w14:paraId="0FB29579" w14:textId="77777777" w:rsidTr="001B3733">
        <w:trPr>
          <w:trHeight w:val="380"/>
        </w:trPr>
        <w:tc>
          <w:tcPr>
            <w:tcW w:w="8280" w:type="dxa"/>
          </w:tcPr>
          <w:p w14:paraId="3BDC7361" w14:textId="77777777" w:rsidR="000513CD" w:rsidRPr="001A69B5" w:rsidRDefault="0009509B" w:rsidP="001A69B5">
            <w:r w:rsidRPr="001A69B5">
              <w:t>Prosjekt for framtidig deling av data om utdanning, forsking og integrering</w:t>
            </w:r>
          </w:p>
        </w:tc>
        <w:tc>
          <w:tcPr>
            <w:tcW w:w="1280" w:type="dxa"/>
          </w:tcPr>
          <w:p w14:paraId="13431613" w14:textId="77777777" w:rsidR="000513CD" w:rsidRPr="001A69B5" w:rsidRDefault="0009509B" w:rsidP="001A69B5">
            <w:r w:rsidRPr="001A69B5">
              <w:t>20 000</w:t>
            </w:r>
          </w:p>
        </w:tc>
      </w:tr>
      <w:tr w:rsidR="000513CD" w:rsidRPr="001A69B5" w14:paraId="22D71582" w14:textId="77777777" w:rsidTr="001B3733">
        <w:trPr>
          <w:trHeight w:val="880"/>
        </w:trPr>
        <w:tc>
          <w:tcPr>
            <w:tcW w:w="8280" w:type="dxa"/>
          </w:tcPr>
          <w:p w14:paraId="511CE9C5" w14:textId="77777777" w:rsidR="000513CD" w:rsidRPr="001A69B5" w:rsidRDefault="0009509B" w:rsidP="001A69B5">
            <w:r w:rsidRPr="001A69B5">
              <w:t xml:space="preserve">Forsking for forskings- og innovasjonspolitikk (FORINNPOL) ved </w:t>
            </w:r>
            <w:proofErr w:type="spellStart"/>
            <w:r w:rsidRPr="001A69B5">
              <w:t>Noregs</w:t>
            </w:r>
            <w:proofErr w:type="spellEnd"/>
            <w:r w:rsidRPr="001A69B5">
              <w:t xml:space="preserve"> forskingsråd, som skal </w:t>
            </w:r>
            <w:proofErr w:type="spellStart"/>
            <w:r w:rsidRPr="001A69B5">
              <w:t>medverke</w:t>
            </w:r>
            <w:proofErr w:type="spellEnd"/>
            <w:r w:rsidRPr="001A69B5">
              <w:t xml:space="preserve"> til </w:t>
            </w:r>
            <w:proofErr w:type="spellStart"/>
            <w:r w:rsidRPr="001A69B5">
              <w:t>eit</w:t>
            </w:r>
            <w:proofErr w:type="spellEnd"/>
            <w:r w:rsidRPr="001A69B5">
              <w:t xml:space="preserve"> sterkt og relevant kunnskapsgrunnlag for utforming og gjennomføring av politikk for forsking og innovasjon hos relevante </w:t>
            </w:r>
            <w:proofErr w:type="spellStart"/>
            <w:r w:rsidRPr="001A69B5">
              <w:t>aktørar</w:t>
            </w:r>
            <w:proofErr w:type="spellEnd"/>
          </w:p>
        </w:tc>
        <w:tc>
          <w:tcPr>
            <w:tcW w:w="1280" w:type="dxa"/>
          </w:tcPr>
          <w:p w14:paraId="5D4107DA" w14:textId="77777777" w:rsidR="000513CD" w:rsidRPr="001A69B5" w:rsidRDefault="0009509B" w:rsidP="001A69B5">
            <w:r w:rsidRPr="001A69B5">
              <w:t>12 750</w:t>
            </w:r>
          </w:p>
        </w:tc>
      </w:tr>
      <w:tr w:rsidR="000513CD" w:rsidRPr="001A69B5" w14:paraId="1D157295" w14:textId="77777777" w:rsidTr="001B3733">
        <w:trPr>
          <w:trHeight w:val="880"/>
        </w:trPr>
        <w:tc>
          <w:tcPr>
            <w:tcW w:w="8280" w:type="dxa"/>
          </w:tcPr>
          <w:p w14:paraId="3060D180" w14:textId="77777777" w:rsidR="000513CD" w:rsidRPr="001A69B5" w:rsidRDefault="0009509B" w:rsidP="001A69B5">
            <w:r w:rsidRPr="001A69B5">
              <w:t xml:space="preserve">Kunnskapssenter for utdanning ved Universitetet i Stavanger (KSU). Senteret skal ha oversyn over og formidle nasjonal og internasjonal forsking som kan gi innsikt i kva som </w:t>
            </w:r>
            <w:proofErr w:type="spellStart"/>
            <w:r w:rsidRPr="001A69B5">
              <w:t>medverkar</w:t>
            </w:r>
            <w:proofErr w:type="spellEnd"/>
            <w:r w:rsidRPr="001A69B5">
              <w:t xml:space="preserve"> til kvalitet i utdanninga og opplæringa</w:t>
            </w:r>
          </w:p>
        </w:tc>
        <w:tc>
          <w:tcPr>
            <w:tcW w:w="1280" w:type="dxa"/>
          </w:tcPr>
          <w:p w14:paraId="0D51FAF6" w14:textId="77777777" w:rsidR="000513CD" w:rsidRPr="001A69B5" w:rsidRDefault="0009509B" w:rsidP="001A69B5">
            <w:r w:rsidRPr="001A69B5">
              <w:t>12 700</w:t>
            </w:r>
          </w:p>
        </w:tc>
      </w:tr>
      <w:tr w:rsidR="000513CD" w:rsidRPr="001A69B5" w14:paraId="6972B466" w14:textId="77777777" w:rsidTr="001B3733">
        <w:trPr>
          <w:trHeight w:val="880"/>
        </w:trPr>
        <w:tc>
          <w:tcPr>
            <w:tcW w:w="8280" w:type="dxa"/>
          </w:tcPr>
          <w:p w14:paraId="5AD96EFB" w14:textId="69CDECF4" w:rsidR="000513CD" w:rsidRPr="001A69B5" w:rsidRDefault="0009509B" w:rsidP="001A69B5">
            <w:r w:rsidRPr="00E47C52">
              <w:rPr>
                <w:lang w:val="en-US"/>
              </w:rPr>
              <w:t xml:space="preserve">Centre for Educational Measurement (CEMO) </w:t>
            </w:r>
            <w:proofErr w:type="spellStart"/>
            <w:r w:rsidRPr="00E47C52">
              <w:rPr>
                <w:lang w:val="en-US"/>
              </w:rPr>
              <w:t>ved</w:t>
            </w:r>
            <w:proofErr w:type="spellEnd"/>
            <w:r w:rsidRPr="00E47C52">
              <w:rPr>
                <w:lang w:val="en-US"/>
              </w:rPr>
              <w:t xml:space="preserve"> </w:t>
            </w:r>
            <w:proofErr w:type="spellStart"/>
            <w:r w:rsidRPr="00E47C52">
              <w:rPr>
                <w:lang w:val="en-US"/>
              </w:rPr>
              <w:t>Universitetet</w:t>
            </w:r>
            <w:proofErr w:type="spellEnd"/>
            <w:r w:rsidRPr="00E47C52">
              <w:rPr>
                <w:lang w:val="en-US"/>
              </w:rPr>
              <w:t xml:space="preserve"> </w:t>
            </w:r>
            <w:proofErr w:type="spellStart"/>
            <w:r w:rsidRPr="00E47C52">
              <w:rPr>
                <w:lang w:val="en-US"/>
              </w:rPr>
              <w:t>i</w:t>
            </w:r>
            <w:proofErr w:type="spellEnd"/>
            <w:r w:rsidRPr="00E47C52">
              <w:rPr>
                <w:lang w:val="en-US"/>
              </w:rPr>
              <w:t xml:space="preserve"> Oslo. </w:t>
            </w:r>
            <w:r w:rsidRPr="001A69B5">
              <w:t xml:space="preserve">Senteret skal </w:t>
            </w:r>
            <w:proofErr w:type="spellStart"/>
            <w:r w:rsidRPr="001A69B5">
              <w:t>medverke</w:t>
            </w:r>
            <w:proofErr w:type="spellEnd"/>
            <w:r w:rsidRPr="001A69B5">
              <w:t xml:space="preserve"> til nasjonal og internasjonal kompetanseutvikling </w:t>
            </w:r>
            <w:proofErr w:type="spellStart"/>
            <w:r w:rsidRPr="001A69B5">
              <w:t>innanfor</w:t>
            </w:r>
            <w:proofErr w:type="spellEnd"/>
            <w:r w:rsidRPr="001A69B5">
              <w:t xml:space="preserve"> pedagogiske </w:t>
            </w:r>
            <w:proofErr w:type="spellStart"/>
            <w:r w:rsidRPr="001A69B5">
              <w:t>målingar</w:t>
            </w:r>
            <w:proofErr w:type="spellEnd"/>
          </w:p>
        </w:tc>
        <w:tc>
          <w:tcPr>
            <w:tcW w:w="1280" w:type="dxa"/>
          </w:tcPr>
          <w:p w14:paraId="62837D81" w14:textId="77777777" w:rsidR="000513CD" w:rsidRPr="001A69B5" w:rsidRDefault="0009509B" w:rsidP="001A69B5">
            <w:r w:rsidRPr="001A69B5">
              <w:t>8 100</w:t>
            </w:r>
          </w:p>
        </w:tc>
      </w:tr>
      <w:tr w:rsidR="000513CD" w:rsidRPr="001A69B5" w14:paraId="5476CFC6" w14:textId="77777777" w:rsidTr="001B3733">
        <w:trPr>
          <w:trHeight w:val="380"/>
        </w:trPr>
        <w:tc>
          <w:tcPr>
            <w:tcW w:w="8280" w:type="dxa"/>
          </w:tcPr>
          <w:p w14:paraId="707F9487" w14:textId="77777777" w:rsidR="000513CD" w:rsidRPr="001A69B5" w:rsidRDefault="0009509B" w:rsidP="001A69B5">
            <w:r w:rsidRPr="001A69B5">
              <w:t>Senter for forsking på spesialpedagogikk og inkludering</w:t>
            </w:r>
          </w:p>
        </w:tc>
        <w:tc>
          <w:tcPr>
            <w:tcW w:w="1280" w:type="dxa"/>
          </w:tcPr>
          <w:p w14:paraId="6971F953" w14:textId="77777777" w:rsidR="000513CD" w:rsidRPr="001A69B5" w:rsidRDefault="0009509B" w:rsidP="001A69B5">
            <w:r w:rsidRPr="001A69B5">
              <w:t>6 000</w:t>
            </w:r>
          </w:p>
        </w:tc>
      </w:tr>
      <w:tr w:rsidR="000513CD" w:rsidRPr="001A69B5" w14:paraId="77D5940D" w14:textId="77777777" w:rsidTr="001B3733">
        <w:trPr>
          <w:trHeight w:val="640"/>
        </w:trPr>
        <w:tc>
          <w:tcPr>
            <w:tcW w:w="8280" w:type="dxa"/>
          </w:tcPr>
          <w:p w14:paraId="6D0DCAF9" w14:textId="77777777" w:rsidR="000513CD" w:rsidRPr="001A69B5" w:rsidRDefault="0009509B" w:rsidP="001A69B5">
            <w:r w:rsidRPr="001A69B5">
              <w:t xml:space="preserve">Fagmiljø for læringsanalyse (Center for </w:t>
            </w:r>
            <w:proofErr w:type="spellStart"/>
            <w:r w:rsidRPr="001A69B5">
              <w:t>the</w:t>
            </w:r>
            <w:proofErr w:type="spellEnd"/>
            <w:r w:rsidRPr="001A69B5">
              <w:t xml:space="preserve"> Science </w:t>
            </w:r>
            <w:proofErr w:type="spellStart"/>
            <w:r w:rsidRPr="001A69B5">
              <w:t>of</w:t>
            </w:r>
            <w:proofErr w:type="spellEnd"/>
            <w:r w:rsidRPr="001A69B5">
              <w:t xml:space="preserve"> Learning &amp; Technology SLATE) ved Universitetet i Bergen</w:t>
            </w:r>
          </w:p>
        </w:tc>
        <w:tc>
          <w:tcPr>
            <w:tcW w:w="1280" w:type="dxa"/>
          </w:tcPr>
          <w:p w14:paraId="4530AFD0" w14:textId="77777777" w:rsidR="000513CD" w:rsidRPr="001A69B5" w:rsidRDefault="0009509B" w:rsidP="001A69B5">
            <w:r w:rsidRPr="001A69B5">
              <w:t>5 900</w:t>
            </w:r>
          </w:p>
        </w:tc>
      </w:tr>
      <w:tr w:rsidR="000513CD" w:rsidRPr="001A69B5" w14:paraId="3E0481DA" w14:textId="77777777" w:rsidTr="001B3733">
        <w:trPr>
          <w:trHeight w:val="380"/>
        </w:trPr>
        <w:tc>
          <w:tcPr>
            <w:tcW w:w="8280" w:type="dxa"/>
          </w:tcPr>
          <w:p w14:paraId="579DC097" w14:textId="77777777" w:rsidR="000513CD" w:rsidRPr="001A69B5" w:rsidRDefault="0009509B" w:rsidP="001A69B5">
            <w:r w:rsidRPr="001A69B5">
              <w:t xml:space="preserve">Nye </w:t>
            </w:r>
            <w:proofErr w:type="spellStart"/>
            <w:r w:rsidRPr="001A69B5">
              <w:t>analysar</w:t>
            </w:r>
            <w:proofErr w:type="spellEnd"/>
            <w:r w:rsidRPr="001A69B5">
              <w:t xml:space="preserve">, forsøk og </w:t>
            </w:r>
            <w:proofErr w:type="spellStart"/>
            <w:r w:rsidRPr="001A69B5">
              <w:t>utgreiingar</w:t>
            </w:r>
            <w:proofErr w:type="spellEnd"/>
          </w:p>
        </w:tc>
        <w:tc>
          <w:tcPr>
            <w:tcW w:w="1280" w:type="dxa"/>
          </w:tcPr>
          <w:p w14:paraId="59F24316" w14:textId="77777777" w:rsidR="000513CD" w:rsidRPr="001A69B5" w:rsidRDefault="0009509B" w:rsidP="001A69B5">
            <w:r w:rsidRPr="001A69B5">
              <w:t>2 911</w:t>
            </w:r>
          </w:p>
        </w:tc>
      </w:tr>
      <w:tr w:rsidR="000513CD" w:rsidRPr="001A69B5" w14:paraId="4A521158" w14:textId="77777777" w:rsidTr="001B3733">
        <w:trPr>
          <w:trHeight w:val="380"/>
        </w:trPr>
        <w:tc>
          <w:tcPr>
            <w:tcW w:w="8280" w:type="dxa"/>
          </w:tcPr>
          <w:p w14:paraId="4DF66063" w14:textId="77777777" w:rsidR="000513CD" w:rsidRPr="001A69B5" w:rsidRDefault="0009509B" w:rsidP="001A69B5">
            <w:r w:rsidRPr="001A69B5">
              <w:t xml:space="preserve">Kunnskapsdepartementets </w:t>
            </w:r>
            <w:proofErr w:type="spellStart"/>
            <w:r w:rsidRPr="001A69B5">
              <w:t>statistikkavtalar</w:t>
            </w:r>
            <w:proofErr w:type="spellEnd"/>
            <w:r w:rsidRPr="001A69B5">
              <w:t xml:space="preserve"> med SSB, OECD og EU</w:t>
            </w:r>
          </w:p>
        </w:tc>
        <w:tc>
          <w:tcPr>
            <w:tcW w:w="1280" w:type="dxa"/>
          </w:tcPr>
          <w:p w14:paraId="7FDC87C8" w14:textId="77777777" w:rsidR="000513CD" w:rsidRPr="001A69B5" w:rsidRDefault="0009509B" w:rsidP="001A69B5">
            <w:r w:rsidRPr="001A69B5">
              <w:t>3 000</w:t>
            </w:r>
          </w:p>
        </w:tc>
      </w:tr>
      <w:tr w:rsidR="000513CD" w:rsidRPr="001A69B5" w14:paraId="1B0DFD4A" w14:textId="77777777" w:rsidTr="001B3733">
        <w:trPr>
          <w:trHeight w:val="380"/>
        </w:trPr>
        <w:tc>
          <w:tcPr>
            <w:tcW w:w="8280" w:type="dxa"/>
          </w:tcPr>
          <w:p w14:paraId="49704964" w14:textId="77777777" w:rsidR="000513CD" w:rsidRPr="001A69B5" w:rsidRDefault="0009509B" w:rsidP="001A69B5">
            <w:r w:rsidRPr="001A69B5">
              <w:t>Totalt</w:t>
            </w:r>
          </w:p>
        </w:tc>
        <w:tc>
          <w:tcPr>
            <w:tcW w:w="1280" w:type="dxa"/>
          </w:tcPr>
          <w:p w14:paraId="73BC54CC" w14:textId="77777777" w:rsidR="000513CD" w:rsidRPr="001A69B5" w:rsidRDefault="0009509B" w:rsidP="001A69B5">
            <w:r w:rsidRPr="001A69B5">
              <w:t>261 361</w:t>
            </w:r>
          </w:p>
        </w:tc>
      </w:tr>
    </w:tbl>
    <w:p w14:paraId="5031DA13" w14:textId="77777777" w:rsidR="000513CD" w:rsidRPr="001A69B5" w:rsidRDefault="0009509B" w:rsidP="001A69B5">
      <w:pPr>
        <w:pStyle w:val="b-progkat"/>
      </w:pPr>
      <w:r w:rsidRPr="001A69B5">
        <w:t>Programkategori 07.20 Grunnopplæringa</w:t>
      </w:r>
    </w:p>
    <w:p w14:paraId="2387F155" w14:textId="77777777" w:rsidR="000513CD" w:rsidRPr="001A69B5" w:rsidRDefault="0009509B" w:rsidP="001A69B5">
      <w:pPr>
        <w:pStyle w:val="avsnitt-tittel"/>
      </w:pPr>
      <w:r w:rsidRPr="001A69B5">
        <w:t>Utgifter under programkategori 07.20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5CD87D7D" w14:textId="77777777" w:rsidTr="001B3733">
        <w:trPr>
          <w:trHeight w:val="640"/>
          <w:hidden/>
        </w:trPr>
        <w:tc>
          <w:tcPr>
            <w:tcW w:w="840" w:type="dxa"/>
          </w:tcPr>
          <w:p w14:paraId="31421FF9" w14:textId="77777777" w:rsidR="000513CD" w:rsidRPr="001A69B5" w:rsidRDefault="0009509B" w:rsidP="001A69B5">
            <w:pPr>
              <w:pStyle w:val="Tabellnavn"/>
            </w:pPr>
            <w:r w:rsidRPr="001A69B5">
              <w:t>PIKL</w:t>
            </w:r>
          </w:p>
        </w:tc>
        <w:tc>
          <w:tcPr>
            <w:tcW w:w="3500" w:type="dxa"/>
          </w:tcPr>
          <w:p w14:paraId="50D161FB" w14:textId="77777777" w:rsidR="000513CD" w:rsidRPr="001A69B5" w:rsidRDefault="000513CD" w:rsidP="001A69B5">
            <w:pPr>
              <w:pStyle w:val="Tabellnavn"/>
            </w:pPr>
          </w:p>
        </w:tc>
        <w:tc>
          <w:tcPr>
            <w:tcW w:w="1300" w:type="dxa"/>
          </w:tcPr>
          <w:p w14:paraId="0BA8C1D0" w14:textId="77777777" w:rsidR="000513CD" w:rsidRPr="001A69B5" w:rsidRDefault="000513CD" w:rsidP="001A69B5">
            <w:pPr>
              <w:pStyle w:val="Tabellnavn"/>
            </w:pPr>
          </w:p>
        </w:tc>
        <w:tc>
          <w:tcPr>
            <w:tcW w:w="1300" w:type="dxa"/>
          </w:tcPr>
          <w:p w14:paraId="6420040E" w14:textId="77777777" w:rsidR="000513CD" w:rsidRPr="001A69B5" w:rsidRDefault="000513CD" w:rsidP="001A69B5">
            <w:pPr>
              <w:pStyle w:val="Tabellnavn"/>
            </w:pPr>
          </w:p>
        </w:tc>
        <w:tc>
          <w:tcPr>
            <w:tcW w:w="1300" w:type="dxa"/>
          </w:tcPr>
          <w:p w14:paraId="3B486F78" w14:textId="77777777" w:rsidR="000513CD" w:rsidRPr="001A69B5" w:rsidRDefault="000513CD" w:rsidP="001A69B5">
            <w:pPr>
              <w:pStyle w:val="Tabellnavn"/>
            </w:pPr>
          </w:p>
        </w:tc>
        <w:tc>
          <w:tcPr>
            <w:tcW w:w="1300" w:type="dxa"/>
          </w:tcPr>
          <w:p w14:paraId="64E91506" w14:textId="77777777" w:rsidR="000513CD" w:rsidRPr="001A69B5" w:rsidRDefault="0009509B" w:rsidP="001A69B5">
            <w:r w:rsidRPr="001A69B5">
              <w:t>(i 1 000 kr)</w:t>
            </w:r>
          </w:p>
        </w:tc>
      </w:tr>
      <w:tr w:rsidR="000513CD" w:rsidRPr="001A69B5" w14:paraId="7F0913D5" w14:textId="77777777" w:rsidTr="001B3733">
        <w:trPr>
          <w:trHeight w:val="600"/>
        </w:trPr>
        <w:tc>
          <w:tcPr>
            <w:tcW w:w="840" w:type="dxa"/>
          </w:tcPr>
          <w:p w14:paraId="78531D57" w14:textId="77777777" w:rsidR="000513CD" w:rsidRPr="001A69B5" w:rsidRDefault="0009509B" w:rsidP="001A69B5">
            <w:r w:rsidRPr="001A69B5">
              <w:t>Kap.</w:t>
            </w:r>
          </w:p>
        </w:tc>
        <w:tc>
          <w:tcPr>
            <w:tcW w:w="3500" w:type="dxa"/>
          </w:tcPr>
          <w:p w14:paraId="27999941" w14:textId="77777777" w:rsidR="000513CD" w:rsidRPr="001A69B5" w:rsidRDefault="0009509B" w:rsidP="001A69B5">
            <w:proofErr w:type="spellStart"/>
            <w:r w:rsidRPr="001A69B5">
              <w:t>Nemning</w:t>
            </w:r>
            <w:proofErr w:type="spellEnd"/>
          </w:p>
        </w:tc>
        <w:tc>
          <w:tcPr>
            <w:tcW w:w="1300" w:type="dxa"/>
          </w:tcPr>
          <w:p w14:paraId="4A9915D3"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DE716DE" w14:textId="77777777" w:rsidR="000513CD" w:rsidRPr="001A69B5" w:rsidRDefault="0009509B" w:rsidP="001A69B5">
            <w:r w:rsidRPr="001A69B5">
              <w:t xml:space="preserve">Saldert </w:t>
            </w:r>
            <w:r w:rsidRPr="001A69B5">
              <w:br/>
              <w:t>budsjett 2021</w:t>
            </w:r>
          </w:p>
        </w:tc>
        <w:tc>
          <w:tcPr>
            <w:tcW w:w="1300" w:type="dxa"/>
          </w:tcPr>
          <w:p w14:paraId="55652CF9" w14:textId="77777777" w:rsidR="000513CD" w:rsidRPr="001A69B5" w:rsidRDefault="0009509B" w:rsidP="001A69B5">
            <w:r w:rsidRPr="001A69B5">
              <w:t xml:space="preserve">Forslag </w:t>
            </w:r>
            <w:r w:rsidRPr="001A69B5">
              <w:br/>
              <w:t>2022</w:t>
            </w:r>
          </w:p>
        </w:tc>
        <w:tc>
          <w:tcPr>
            <w:tcW w:w="1300" w:type="dxa"/>
          </w:tcPr>
          <w:p w14:paraId="257B1CB5" w14:textId="77777777" w:rsidR="000513CD" w:rsidRPr="001A69B5" w:rsidRDefault="0009509B" w:rsidP="001A69B5">
            <w:r w:rsidRPr="001A69B5">
              <w:t>Endring</w:t>
            </w:r>
            <w:r w:rsidRPr="001A69B5">
              <w:br/>
              <w:t xml:space="preserve"> i pst.</w:t>
            </w:r>
          </w:p>
        </w:tc>
      </w:tr>
      <w:tr w:rsidR="000513CD" w:rsidRPr="001A69B5" w14:paraId="072D5702" w14:textId="77777777" w:rsidTr="001B3733">
        <w:trPr>
          <w:trHeight w:val="380"/>
        </w:trPr>
        <w:tc>
          <w:tcPr>
            <w:tcW w:w="840" w:type="dxa"/>
          </w:tcPr>
          <w:p w14:paraId="1A4AC88B" w14:textId="77777777" w:rsidR="000513CD" w:rsidRPr="001A69B5" w:rsidRDefault="0009509B" w:rsidP="001A69B5">
            <w:r w:rsidRPr="001A69B5">
              <w:t>220</w:t>
            </w:r>
          </w:p>
        </w:tc>
        <w:tc>
          <w:tcPr>
            <w:tcW w:w="3500" w:type="dxa"/>
          </w:tcPr>
          <w:p w14:paraId="41FC4135" w14:textId="77777777" w:rsidR="000513CD" w:rsidRPr="001A69B5" w:rsidRDefault="0009509B" w:rsidP="001A69B5">
            <w:r w:rsidRPr="001A69B5">
              <w:t>Utdanningsdirektoratet</w:t>
            </w:r>
          </w:p>
        </w:tc>
        <w:tc>
          <w:tcPr>
            <w:tcW w:w="1300" w:type="dxa"/>
          </w:tcPr>
          <w:p w14:paraId="055E5763" w14:textId="77777777" w:rsidR="000513CD" w:rsidRPr="001A69B5" w:rsidRDefault="0009509B" w:rsidP="001A69B5">
            <w:r w:rsidRPr="001A69B5">
              <w:t>637 387</w:t>
            </w:r>
          </w:p>
        </w:tc>
        <w:tc>
          <w:tcPr>
            <w:tcW w:w="1300" w:type="dxa"/>
          </w:tcPr>
          <w:p w14:paraId="0F4B2F3C" w14:textId="77777777" w:rsidR="000513CD" w:rsidRPr="001A69B5" w:rsidRDefault="0009509B" w:rsidP="001A69B5">
            <w:r w:rsidRPr="001A69B5">
              <w:t>638 206</w:t>
            </w:r>
          </w:p>
        </w:tc>
        <w:tc>
          <w:tcPr>
            <w:tcW w:w="1300" w:type="dxa"/>
          </w:tcPr>
          <w:p w14:paraId="525FC219" w14:textId="77777777" w:rsidR="000513CD" w:rsidRPr="001A69B5" w:rsidRDefault="0009509B" w:rsidP="001A69B5">
            <w:r w:rsidRPr="001A69B5">
              <w:t>629 631</w:t>
            </w:r>
          </w:p>
        </w:tc>
        <w:tc>
          <w:tcPr>
            <w:tcW w:w="1300" w:type="dxa"/>
          </w:tcPr>
          <w:p w14:paraId="3EA626DA" w14:textId="77777777" w:rsidR="000513CD" w:rsidRPr="001A69B5" w:rsidRDefault="0009509B" w:rsidP="001A69B5">
            <w:r w:rsidRPr="001A69B5">
              <w:t>–1,3</w:t>
            </w:r>
          </w:p>
        </w:tc>
      </w:tr>
      <w:tr w:rsidR="000513CD" w:rsidRPr="001A69B5" w14:paraId="56D51396" w14:textId="77777777" w:rsidTr="001B3733">
        <w:trPr>
          <w:trHeight w:val="640"/>
        </w:trPr>
        <w:tc>
          <w:tcPr>
            <w:tcW w:w="840" w:type="dxa"/>
          </w:tcPr>
          <w:p w14:paraId="716FAB16" w14:textId="77777777" w:rsidR="000513CD" w:rsidRPr="001A69B5" w:rsidRDefault="0009509B" w:rsidP="001A69B5">
            <w:r w:rsidRPr="001A69B5">
              <w:t>221</w:t>
            </w:r>
          </w:p>
        </w:tc>
        <w:tc>
          <w:tcPr>
            <w:tcW w:w="3500" w:type="dxa"/>
          </w:tcPr>
          <w:p w14:paraId="64035025" w14:textId="77777777" w:rsidR="000513CD" w:rsidRPr="001A69B5" w:rsidRDefault="0009509B" w:rsidP="001A69B5">
            <w:proofErr w:type="spellStart"/>
            <w:r w:rsidRPr="001A69B5">
              <w:t>Foreldreutvala</w:t>
            </w:r>
            <w:proofErr w:type="spellEnd"/>
            <w:r w:rsidRPr="001A69B5">
              <w:t xml:space="preserve"> for grunnopplæringa og </w:t>
            </w:r>
            <w:proofErr w:type="spellStart"/>
            <w:r w:rsidRPr="001A69B5">
              <w:t>barnehagane</w:t>
            </w:r>
            <w:proofErr w:type="spellEnd"/>
          </w:p>
        </w:tc>
        <w:tc>
          <w:tcPr>
            <w:tcW w:w="1300" w:type="dxa"/>
          </w:tcPr>
          <w:p w14:paraId="6E267DAB" w14:textId="77777777" w:rsidR="000513CD" w:rsidRPr="001A69B5" w:rsidRDefault="0009509B" w:rsidP="001A69B5">
            <w:r w:rsidRPr="001A69B5">
              <w:t>14 908</w:t>
            </w:r>
          </w:p>
        </w:tc>
        <w:tc>
          <w:tcPr>
            <w:tcW w:w="1300" w:type="dxa"/>
          </w:tcPr>
          <w:p w14:paraId="55B00E58" w14:textId="77777777" w:rsidR="000513CD" w:rsidRPr="001A69B5" w:rsidRDefault="0009509B" w:rsidP="001A69B5">
            <w:r w:rsidRPr="001A69B5">
              <w:t>16 037</w:t>
            </w:r>
          </w:p>
        </w:tc>
        <w:tc>
          <w:tcPr>
            <w:tcW w:w="1300" w:type="dxa"/>
          </w:tcPr>
          <w:p w14:paraId="5E231E4F" w14:textId="77777777" w:rsidR="000513CD" w:rsidRPr="001A69B5" w:rsidRDefault="0009509B" w:rsidP="001A69B5">
            <w:r w:rsidRPr="001A69B5">
              <w:t>16 066</w:t>
            </w:r>
          </w:p>
        </w:tc>
        <w:tc>
          <w:tcPr>
            <w:tcW w:w="1300" w:type="dxa"/>
          </w:tcPr>
          <w:p w14:paraId="044E9C76" w14:textId="77777777" w:rsidR="000513CD" w:rsidRPr="001A69B5" w:rsidRDefault="0009509B" w:rsidP="001A69B5">
            <w:r w:rsidRPr="001A69B5">
              <w:t>0,2</w:t>
            </w:r>
          </w:p>
        </w:tc>
      </w:tr>
      <w:tr w:rsidR="000513CD" w:rsidRPr="001A69B5" w14:paraId="0320CB3F" w14:textId="77777777" w:rsidTr="001B3733">
        <w:trPr>
          <w:trHeight w:val="640"/>
        </w:trPr>
        <w:tc>
          <w:tcPr>
            <w:tcW w:w="840" w:type="dxa"/>
          </w:tcPr>
          <w:p w14:paraId="475D4E96" w14:textId="77777777" w:rsidR="000513CD" w:rsidRPr="001A69B5" w:rsidRDefault="0009509B" w:rsidP="001A69B5">
            <w:r w:rsidRPr="001A69B5">
              <w:t>222</w:t>
            </w:r>
          </w:p>
        </w:tc>
        <w:tc>
          <w:tcPr>
            <w:tcW w:w="3500" w:type="dxa"/>
          </w:tcPr>
          <w:p w14:paraId="619CBC50"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300" w:type="dxa"/>
          </w:tcPr>
          <w:p w14:paraId="54F13183" w14:textId="77777777" w:rsidR="000513CD" w:rsidRPr="001A69B5" w:rsidRDefault="0009509B" w:rsidP="001A69B5">
            <w:r w:rsidRPr="001A69B5">
              <w:t>148 234</w:t>
            </w:r>
          </w:p>
        </w:tc>
        <w:tc>
          <w:tcPr>
            <w:tcW w:w="1300" w:type="dxa"/>
          </w:tcPr>
          <w:p w14:paraId="4405505F" w14:textId="77777777" w:rsidR="000513CD" w:rsidRPr="001A69B5" w:rsidRDefault="0009509B" w:rsidP="001A69B5">
            <w:r w:rsidRPr="001A69B5">
              <w:t>145 438</w:t>
            </w:r>
          </w:p>
        </w:tc>
        <w:tc>
          <w:tcPr>
            <w:tcW w:w="1300" w:type="dxa"/>
          </w:tcPr>
          <w:p w14:paraId="1AE927ED" w14:textId="77777777" w:rsidR="000513CD" w:rsidRPr="001A69B5" w:rsidRDefault="0009509B" w:rsidP="001A69B5">
            <w:r w:rsidRPr="001A69B5">
              <w:t>153 078</w:t>
            </w:r>
          </w:p>
        </w:tc>
        <w:tc>
          <w:tcPr>
            <w:tcW w:w="1300" w:type="dxa"/>
          </w:tcPr>
          <w:p w14:paraId="7DAD79A6" w14:textId="77777777" w:rsidR="000513CD" w:rsidRPr="001A69B5" w:rsidRDefault="0009509B" w:rsidP="001A69B5">
            <w:r w:rsidRPr="001A69B5">
              <w:t>5,3</w:t>
            </w:r>
          </w:p>
        </w:tc>
      </w:tr>
      <w:tr w:rsidR="000513CD" w:rsidRPr="001A69B5" w14:paraId="0E2D2231" w14:textId="77777777" w:rsidTr="001B3733">
        <w:trPr>
          <w:trHeight w:val="640"/>
        </w:trPr>
        <w:tc>
          <w:tcPr>
            <w:tcW w:w="840" w:type="dxa"/>
          </w:tcPr>
          <w:p w14:paraId="1C21DFC5" w14:textId="77777777" w:rsidR="000513CD" w:rsidRPr="001A69B5" w:rsidRDefault="0009509B" w:rsidP="001A69B5">
            <w:r w:rsidRPr="001A69B5">
              <w:t>224</w:t>
            </w:r>
          </w:p>
        </w:tc>
        <w:tc>
          <w:tcPr>
            <w:tcW w:w="3500" w:type="dxa"/>
          </w:tcPr>
          <w:p w14:paraId="5A923EAA" w14:textId="77777777" w:rsidR="000513CD" w:rsidRPr="001A69B5" w:rsidRDefault="0009509B" w:rsidP="001A69B5">
            <w:proofErr w:type="spellStart"/>
            <w:r w:rsidRPr="001A69B5">
              <w:t>Tilskot</w:t>
            </w:r>
            <w:proofErr w:type="spellEnd"/>
            <w:r w:rsidRPr="001A69B5">
              <w:t xml:space="preserve"> til freds- og menneskerettssenter</w:t>
            </w:r>
          </w:p>
        </w:tc>
        <w:tc>
          <w:tcPr>
            <w:tcW w:w="1300" w:type="dxa"/>
          </w:tcPr>
          <w:p w14:paraId="377AF625" w14:textId="77777777" w:rsidR="000513CD" w:rsidRPr="001A69B5" w:rsidRDefault="000513CD" w:rsidP="001A69B5"/>
        </w:tc>
        <w:tc>
          <w:tcPr>
            <w:tcW w:w="1300" w:type="dxa"/>
          </w:tcPr>
          <w:p w14:paraId="0341C2FC" w14:textId="77777777" w:rsidR="000513CD" w:rsidRPr="001A69B5" w:rsidRDefault="0009509B" w:rsidP="001A69B5">
            <w:r w:rsidRPr="001A69B5">
              <w:t>111 922</w:t>
            </w:r>
          </w:p>
        </w:tc>
        <w:tc>
          <w:tcPr>
            <w:tcW w:w="1300" w:type="dxa"/>
          </w:tcPr>
          <w:p w14:paraId="0CE1F359" w14:textId="77777777" w:rsidR="000513CD" w:rsidRPr="001A69B5" w:rsidRDefault="0009509B" w:rsidP="001A69B5">
            <w:r w:rsidRPr="001A69B5">
              <w:t>119 132</w:t>
            </w:r>
          </w:p>
        </w:tc>
        <w:tc>
          <w:tcPr>
            <w:tcW w:w="1300" w:type="dxa"/>
          </w:tcPr>
          <w:p w14:paraId="534160D8" w14:textId="77777777" w:rsidR="000513CD" w:rsidRPr="001A69B5" w:rsidRDefault="0009509B" w:rsidP="001A69B5">
            <w:r w:rsidRPr="001A69B5">
              <w:t>6,4</w:t>
            </w:r>
          </w:p>
        </w:tc>
      </w:tr>
      <w:tr w:rsidR="000513CD" w:rsidRPr="001A69B5" w14:paraId="0FCFD06F" w14:textId="77777777" w:rsidTr="001B3733">
        <w:trPr>
          <w:trHeight w:val="380"/>
        </w:trPr>
        <w:tc>
          <w:tcPr>
            <w:tcW w:w="840" w:type="dxa"/>
          </w:tcPr>
          <w:p w14:paraId="74857349" w14:textId="77777777" w:rsidR="000513CD" w:rsidRPr="001A69B5" w:rsidRDefault="0009509B" w:rsidP="001A69B5">
            <w:r w:rsidRPr="001A69B5">
              <w:t>225</w:t>
            </w:r>
          </w:p>
        </w:tc>
        <w:tc>
          <w:tcPr>
            <w:tcW w:w="3500" w:type="dxa"/>
          </w:tcPr>
          <w:p w14:paraId="3EA4AE48" w14:textId="77777777" w:rsidR="000513CD" w:rsidRPr="001A69B5" w:rsidRDefault="0009509B" w:rsidP="001A69B5">
            <w:r w:rsidRPr="001A69B5">
              <w:t>Tiltak i grunnopplæringa</w:t>
            </w:r>
          </w:p>
        </w:tc>
        <w:tc>
          <w:tcPr>
            <w:tcW w:w="1300" w:type="dxa"/>
          </w:tcPr>
          <w:p w14:paraId="4EBED640" w14:textId="77777777" w:rsidR="000513CD" w:rsidRPr="001A69B5" w:rsidRDefault="0009509B" w:rsidP="001A69B5">
            <w:r w:rsidRPr="001A69B5">
              <w:t>1 652 027</w:t>
            </w:r>
          </w:p>
        </w:tc>
        <w:tc>
          <w:tcPr>
            <w:tcW w:w="1300" w:type="dxa"/>
          </w:tcPr>
          <w:p w14:paraId="0A2E23C7" w14:textId="77777777" w:rsidR="000513CD" w:rsidRPr="001A69B5" w:rsidRDefault="0009509B" w:rsidP="001A69B5">
            <w:r w:rsidRPr="001A69B5">
              <w:t>1 625 210</w:t>
            </w:r>
          </w:p>
        </w:tc>
        <w:tc>
          <w:tcPr>
            <w:tcW w:w="1300" w:type="dxa"/>
          </w:tcPr>
          <w:p w14:paraId="271F4A8F" w14:textId="77777777" w:rsidR="000513CD" w:rsidRPr="001A69B5" w:rsidRDefault="0009509B" w:rsidP="001A69B5">
            <w:r w:rsidRPr="001A69B5">
              <w:t>1 805 689</w:t>
            </w:r>
          </w:p>
        </w:tc>
        <w:tc>
          <w:tcPr>
            <w:tcW w:w="1300" w:type="dxa"/>
          </w:tcPr>
          <w:p w14:paraId="767C0B70" w14:textId="77777777" w:rsidR="000513CD" w:rsidRPr="001A69B5" w:rsidRDefault="0009509B" w:rsidP="001A69B5">
            <w:r w:rsidRPr="001A69B5">
              <w:t>11,1</w:t>
            </w:r>
          </w:p>
        </w:tc>
      </w:tr>
      <w:tr w:rsidR="000513CD" w:rsidRPr="001A69B5" w14:paraId="22BAB080" w14:textId="77777777" w:rsidTr="001B3733">
        <w:trPr>
          <w:trHeight w:val="380"/>
        </w:trPr>
        <w:tc>
          <w:tcPr>
            <w:tcW w:w="840" w:type="dxa"/>
          </w:tcPr>
          <w:p w14:paraId="327BF8D5" w14:textId="77777777" w:rsidR="000513CD" w:rsidRPr="001A69B5" w:rsidRDefault="0009509B" w:rsidP="001A69B5">
            <w:r w:rsidRPr="001A69B5">
              <w:t>226</w:t>
            </w:r>
          </w:p>
        </w:tc>
        <w:tc>
          <w:tcPr>
            <w:tcW w:w="3500" w:type="dxa"/>
          </w:tcPr>
          <w:p w14:paraId="5905DA4B" w14:textId="77777777" w:rsidR="000513CD" w:rsidRPr="001A69B5" w:rsidRDefault="0009509B" w:rsidP="001A69B5">
            <w:r w:rsidRPr="001A69B5">
              <w:t>Kvalitetsutvikling i grunnopplæringa</w:t>
            </w:r>
          </w:p>
        </w:tc>
        <w:tc>
          <w:tcPr>
            <w:tcW w:w="1300" w:type="dxa"/>
          </w:tcPr>
          <w:p w14:paraId="5094640F" w14:textId="77777777" w:rsidR="000513CD" w:rsidRPr="001A69B5" w:rsidRDefault="0009509B" w:rsidP="001A69B5">
            <w:r w:rsidRPr="001A69B5">
              <w:t>3 416 484</w:t>
            </w:r>
          </w:p>
        </w:tc>
        <w:tc>
          <w:tcPr>
            <w:tcW w:w="1300" w:type="dxa"/>
          </w:tcPr>
          <w:p w14:paraId="67CF741B" w14:textId="77777777" w:rsidR="000513CD" w:rsidRPr="001A69B5" w:rsidRDefault="0009509B" w:rsidP="001A69B5">
            <w:r w:rsidRPr="001A69B5">
              <w:t>3 390 027</w:t>
            </w:r>
          </w:p>
        </w:tc>
        <w:tc>
          <w:tcPr>
            <w:tcW w:w="1300" w:type="dxa"/>
          </w:tcPr>
          <w:p w14:paraId="1CA615CA" w14:textId="77777777" w:rsidR="000513CD" w:rsidRPr="001A69B5" w:rsidRDefault="0009509B" w:rsidP="001A69B5">
            <w:r w:rsidRPr="001A69B5">
              <w:t>3 623 544</w:t>
            </w:r>
          </w:p>
        </w:tc>
        <w:tc>
          <w:tcPr>
            <w:tcW w:w="1300" w:type="dxa"/>
          </w:tcPr>
          <w:p w14:paraId="2A9EA207" w14:textId="77777777" w:rsidR="000513CD" w:rsidRPr="001A69B5" w:rsidRDefault="0009509B" w:rsidP="001A69B5">
            <w:r w:rsidRPr="001A69B5">
              <w:t>6,9</w:t>
            </w:r>
          </w:p>
        </w:tc>
      </w:tr>
      <w:tr w:rsidR="000513CD" w:rsidRPr="001A69B5" w14:paraId="1545D71E" w14:textId="77777777" w:rsidTr="001B3733">
        <w:trPr>
          <w:trHeight w:val="380"/>
        </w:trPr>
        <w:tc>
          <w:tcPr>
            <w:tcW w:w="840" w:type="dxa"/>
          </w:tcPr>
          <w:p w14:paraId="6F11DCB0" w14:textId="77777777" w:rsidR="000513CD" w:rsidRPr="001A69B5" w:rsidRDefault="0009509B" w:rsidP="001A69B5">
            <w:r w:rsidRPr="001A69B5">
              <w:t>227</w:t>
            </w:r>
          </w:p>
        </w:tc>
        <w:tc>
          <w:tcPr>
            <w:tcW w:w="3500" w:type="dxa"/>
          </w:tcPr>
          <w:p w14:paraId="1B4C4300" w14:textId="77777777" w:rsidR="000513CD" w:rsidRPr="001A69B5" w:rsidRDefault="0009509B" w:rsidP="001A69B5">
            <w:proofErr w:type="spellStart"/>
            <w:r w:rsidRPr="001A69B5">
              <w:t>Tilskot</w:t>
            </w:r>
            <w:proofErr w:type="spellEnd"/>
            <w:r w:rsidRPr="001A69B5">
              <w:t xml:space="preserve"> til </w:t>
            </w:r>
            <w:proofErr w:type="spellStart"/>
            <w:r w:rsidRPr="001A69B5">
              <w:t>særskilde</w:t>
            </w:r>
            <w:proofErr w:type="spellEnd"/>
            <w:r w:rsidRPr="001A69B5">
              <w:t xml:space="preserve"> </w:t>
            </w:r>
            <w:proofErr w:type="spellStart"/>
            <w:r w:rsidRPr="001A69B5">
              <w:t>skular</w:t>
            </w:r>
            <w:proofErr w:type="spellEnd"/>
          </w:p>
        </w:tc>
        <w:tc>
          <w:tcPr>
            <w:tcW w:w="1300" w:type="dxa"/>
          </w:tcPr>
          <w:p w14:paraId="57B3229A" w14:textId="77777777" w:rsidR="000513CD" w:rsidRPr="001A69B5" w:rsidRDefault="0009509B" w:rsidP="001A69B5">
            <w:r w:rsidRPr="001A69B5">
              <w:t>218 821</w:t>
            </w:r>
          </w:p>
        </w:tc>
        <w:tc>
          <w:tcPr>
            <w:tcW w:w="1300" w:type="dxa"/>
          </w:tcPr>
          <w:p w14:paraId="0E43525A" w14:textId="77777777" w:rsidR="000513CD" w:rsidRPr="001A69B5" w:rsidRDefault="0009509B" w:rsidP="001A69B5">
            <w:r w:rsidRPr="001A69B5">
              <w:t>229 936</w:t>
            </w:r>
          </w:p>
        </w:tc>
        <w:tc>
          <w:tcPr>
            <w:tcW w:w="1300" w:type="dxa"/>
          </w:tcPr>
          <w:p w14:paraId="47BB0975" w14:textId="77777777" w:rsidR="000513CD" w:rsidRPr="001A69B5" w:rsidRDefault="0009509B" w:rsidP="001A69B5">
            <w:r w:rsidRPr="001A69B5">
              <w:t>230 986</w:t>
            </w:r>
          </w:p>
        </w:tc>
        <w:tc>
          <w:tcPr>
            <w:tcW w:w="1300" w:type="dxa"/>
          </w:tcPr>
          <w:p w14:paraId="6D66A145" w14:textId="77777777" w:rsidR="000513CD" w:rsidRPr="001A69B5" w:rsidRDefault="0009509B" w:rsidP="001A69B5">
            <w:r w:rsidRPr="001A69B5">
              <w:t>0,5</w:t>
            </w:r>
          </w:p>
        </w:tc>
      </w:tr>
      <w:tr w:rsidR="000513CD" w:rsidRPr="001A69B5" w14:paraId="50A12114" w14:textId="77777777" w:rsidTr="001B3733">
        <w:trPr>
          <w:trHeight w:val="380"/>
        </w:trPr>
        <w:tc>
          <w:tcPr>
            <w:tcW w:w="840" w:type="dxa"/>
          </w:tcPr>
          <w:p w14:paraId="335A67E6" w14:textId="77777777" w:rsidR="000513CD" w:rsidRPr="001A69B5" w:rsidRDefault="0009509B" w:rsidP="001A69B5">
            <w:r w:rsidRPr="001A69B5">
              <w:t>228</w:t>
            </w:r>
          </w:p>
        </w:tc>
        <w:tc>
          <w:tcPr>
            <w:tcW w:w="3500" w:type="dxa"/>
          </w:tcPr>
          <w:p w14:paraId="2E50BFC4" w14:textId="77777777" w:rsidR="000513CD" w:rsidRPr="001A69B5" w:rsidRDefault="0009509B" w:rsidP="001A69B5">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o.a.</w:t>
            </w:r>
          </w:p>
        </w:tc>
        <w:tc>
          <w:tcPr>
            <w:tcW w:w="1300" w:type="dxa"/>
          </w:tcPr>
          <w:p w14:paraId="6AD99A8B" w14:textId="77777777" w:rsidR="000513CD" w:rsidRPr="001A69B5" w:rsidRDefault="0009509B" w:rsidP="001A69B5">
            <w:r w:rsidRPr="001A69B5">
              <w:t>5 751 327</w:t>
            </w:r>
          </w:p>
        </w:tc>
        <w:tc>
          <w:tcPr>
            <w:tcW w:w="1300" w:type="dxa"/>
          </w:tcPr>
          <w:p w14:paraId="390AA641" w14:textId="77777777" w:rsidR="000513CD" w:rsidRPr="001A69B5" w:rsidRDefault="0009509B" w:rsidP="001A69B5">
            <w:r w:rsidRPr="001A69B5">
              <w:t>5 854 344</w:t>
            </w:r>
          </w:p>
        </w:tc>
        <w:tc>
          <w:tcPr>
            <w:tcW w:w="1300" w:type="dxa"/>
          </w:tcPr>
          <w:p w14:paraId="6898EAD8" w14:textId="77777777" w:rsidR="000513CD" w:rsidRPr="001A69B5" w:rsidRDefault="0009509B" w:rsidP="001A69B5">
            <w:r w:rsidRPr="001A69B5">
              <w:t>5 933 057</w:t>
            </w:r>
          </w:p>
        </w:tc>
        <w:tc>
          <w:tcPr>
            <w:tcW w:w="1300" w:type="dxa"/>
          </w:tcPr>
          <w:p w14:paraId="4D765B80" w14:textId="77777777" w:rsidR="000513CD" w:rsidRPr="001A69B5" w:rsidRDefault="0009509B" w:rsidP="001A69B5">
            <w:r w:rsidRPr="001A69B5">
              <w:t>1,3</w:t>
            </w:r>
          </w:p>
        </w:tc>
      </w:tr>
      <w:tr w:rsidR="000513CD" w:rsidRPr="001A69B5" w14:paraId="65D0C08B" w14:textId="77777777" w:rsidTr="001B3733">
        <w:trPr>
          <w:trHeight w:val="640"/>
        </w:trPr>
        <w:tc>
          <w:tcPr>
            <w:tcW w:w="840" w:type="dxa"/>
          </w:tcPr>
          <w:p w14:paraId="507EE577" w14:textId="77777777" w:rsidR="000513CD" w:rsidRPr="001A69B5" w:rsidRDefault="0009509B" w:rsidP="001A69B5">
            <w:r w:rsidRPr="001A69B5">
              <w:t>230</w:t>
            </w:r>
          </w:p>
        </w:tc>
        <w:tc>
          <w:tcPr>
            <w:tcW w:w="3500" w:type="dxa"/>
          </w:tcPr>
          <w:p w14:paraId="2F35E0F8" w14:textId="77777777" w:rsidR="000513CD" w:rsidRPr="001A69B5" w:rsidRDefault="0009509B" w:rsidP="001A69B5">
            <w:proofErr w:type="spellStart"/>
            <w:r w:rsidRPr="001A69B5">
              <w:t>Statleg</w:t>
            </w:r>
            <w:proofErr w:type="spellEnd"/>
            <w:r w:rsidRPr="001A69B5">
              <w:t xml:space="preserve"> spesialpedagogisk støttesystem</w:t>
            </w:r>
          </w:p>
        </w:tc>
        <w:tc>
          <w:tcPr>
            <w:tcW w:w="1300" w:type="dxa"/>
          </w:tcPr>
          <w:p w14:paraId="410462A9" w14:textId="77777777" w:rsidR="000513CD" w:rsidRPr="001A69B5" w:rsidRDefault="0009509B" w:rsidP="001A69B5">
            <w:r w:rsidRPr="001A69B5">
              <w:t>691 965</w:t>
            </w:r>
          </w:p>
        </w:tc>
        <w:tc>
          <w:tcPr>
            <w:tcW w:w="1300" w:type="dxa"/>
          </w:tcPr>
          <w:p w14:paraId="6049BBB1" w14:textId="77777777" w:rsidR="000513CD" w:rsidRPr="001A69B5" w:rsidRDefault="0009509B" w:rsidP="001A69B5">
            <w:r w:rsidRPr="001A69B5">
              <w:t>693 886</w:t>
            </w:r>
          </w:p>
        </w:tc>
        <w:tc>
          <w:tcPr>
            <w:tcW w:w="1300" w:type="dxa"/>
          </w:tcPr>
          <w:p w14:paraId="07B26E63" w14:textId="77777777" w:rsidR="000513CD" w:rsidRPr="001A69B5" w:rsidRDefault="0009509B" w:rsidP="001A69B5">
            <w:r w:rsidRPr="001A69B5">
              <w:t>655 332</w:t>
            </w:r>
          </w:p>
        </w:tc>
        <w:tc>
          <w:tcPr>
            <w:tcW w:w="1300" w:type="dxa"/>
          </w:tcPr>
          <w:p w14:paraId="634193D2" w14:textId="77777777" w:rsidR="000513CD" w:rsidRPr="001A69B5" w:rsidRDefault="0009509B" w:rsidP="001A69B5">
            <w:r w:rsidRPr="001A69B5">
              <w:t>–5,6</w:t>
            </w:r>
          </w:p>
        </w:tc>
      </w:tr>
      <w:tr w:rsidR="000513CD" w:rsidRPr="001A69B5" w14:paraId="7DC06B7F" w14:textId="77777777" w:rsidTr="001B3733">
        <w:trPr>
          <w:trHeight w:val="380"/>
        </w:trPr>
        <w:tc>
          <w:tcPr>
            <w:tcW w:w="840" w:type="dxa"/>
          </w:tcPr>
          <w:p w14:paraId="14778BDC" w14:textId="77777777" w:rsidR="000513CD" w:rsidRPr="001A69B5" w:rsidRDefault="000513CD" w:rsidP="001A69B5"/>
        </w:tc>
        <w:tc>
          <w:tcPr>
            <w:tcW w:w="3500" w:type="dxa"/>
          </w:tcPr>
          <w:p w14:paraId="493D37F6" w14:textId="77777777" w:rsidR="000513CD" w:rsidRPr="001A69B5" w:rsidRDefault="0009509B" w:rsidP="001A69B5">
            <w:r w:rsidRPr="001A69B5">
              <w:t>Sum kategori 07.20</w:t>
            </w:r>
          </w:p>
        </w:tc>
        <w:tc>
          <w:tcPr>
            <w:tcW w:w="1300" w:type="dxa"/>
          </w:tcPr>
          <w:p w14:paraId="4C98A551" w14:textId="77777777" w:rsidR="000513CD" w:rsidRPr="001A69B5" w:rsidRDefault="0009509B" w:rsidP="001A69B5">
            <w:r w:rsidRPr="001A69B5">
              <w:t>12 531 153</w:t>
            </w:r>
          </w:p>
        </w:tc>
        <w:tc>
          <w:tcPr>
            <w:tcW w:w="1300" w:type="dxa"/>
          </w:tcPr>
          <w:p w14:paraId="170B032C" w14:textId="77777777" w:rsidR="000513CD" w:rsidRPr="001A69B5" w:rsidRDefault="0009509B" w:rsidP="001A69B5">
            <w:r w:rsidRPr="001A69B5">
              <w:t>12 705 006</w:t>
            </w:r>
          </w:p>
        </w:tc>
        <w:tc>
          <w:tcPr>
            <w:tcW w:w="1300" w:type="dxa"/>
          </w:tcPr>
          <w:p w14:paraId="1C85744C" w14:textId="77777777" w:rsidR="000513CD" w:rsidRPr="001A69B5" w:rsidRDefault="0009509B" w:rsidP="001A69B5">
            <w:r w:rsidRPr="001A69B5">
              <w:t>13 166 515</w:t>
            </w:r>
          </w:p>
        </w:tc>
        <w:tc>
          <w:tcPr>
            <w:tcW w:w="1300" w:type="dxa"/>
          </w:tcPr>
          <w:p w14:paraId="46CB3BC2" w14:textId="77777777" w:rsidR="000513CD" w:rsidRPr="001A69B5" w:rsidRDefault="0009509B" w:rsidP="001A69B5">
            <w:r w:rsidRPr="001A69B5">
              <w:t>3,6</w:t>
            </w:r>
          </w:p>
        </w:tc>
      </w:tr>
    </w:tbl>
    <w:p w14:paraId="571F6501" w14:textId="77777777" w:rsidR="000513CD" w:rsidRPr="001A69B5" w:rsidRDefault="0009509B" w:rsidP="001A69B5">
      <w:pPr>
        <w:pStyle w:val="avsnitt-tittel"/>
      </w:pPr>
      <w:r w:rsidRPr="001A69B5">
        <w:t>Inntekter under programkategori 07.20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1511E3C4" w14:textId="77777777" w:rsidTr="001B3733">
        <w:trPr>
          <w:trHeight w:val="640"/>
          <w:hidden/>
        </w:trPr>
        <w:tc>
          <w:tcPr>
            <w:tcW w:w="840" w:type="dxa"/>
          </w:tcPr>
          <w:p w14:paraId="6A72B7B8" w14:textId="77777777" w:rsidR="000513CD" w:rsidRPr="001A69B5" w:rsidRDefault="0009509B" w:rsidP="001A69B5">
            <w:pPr>
              <w:pStyle w:val="Tabellnavn"/>
            </w:pPr>
            <w:r w:rsidRPr="001A69B5">
              <w:t>PIKL</w:t>
            </w:r>
          </w:p>
        </w:tc>
        <w:tc>
          <w:tcPr>
            <w:tcW w:w="3500" w:type="dxa"/>
          </w:tcPr>
          <w:p w14:paraId="4DFEFE50" w14:textId="77777777" w:rsidR="000513CD" w:rsidRPr="001A69B5" w:rsidRDefault="000513CD" w:rsidP="001A69B5">
            <w:pPr>
              <w:pStyle w:val="Tabellnavn"/>
            </w:pPr>
          </w:p>
        </w:tc>
        <w:tc>
          <w:tcPr>
            <w:tcW w:w="1300" w:type="dxa"/>
          </w:tcPr>
          <w:p w14:paraId="4A6F0F30" w14:textId="77777777" w:rsidR="000513CD" w:rsidRPr="001A69B5" w:rsidRDefault="000513CD" w:rsidP="001A69B5">
            <w:pPr>
              <w:pStyle w:val="Tabellnavn"/>
            </w:pPr>
          </w:p>
        </w:tc>
        <w:tc>
          <w:tcPr>
            <w:tcW w:w="1300" w:type="dxa"/>
          </w:tcPr>
          <w:p w14:paraId="21A69342" w14:textId="77777777" w:rsidR="000513CD" w:rsidRPr="001A69B5" w:rsidRDefault="000513CD" w:rsidP="001A69B5">
            <w:pPr>
              <w:pStyle w:val="Tabellnavn"/>
            </w:pPr>
          </w:p>
        </w:tc>
        <w:tc>
          <w:tcPr>
            <w:tcW w:w="1300" w:type="dxa"/>
          </w:tcPr>
          <w:p w14:paraId="0E6C1742" w14:textId="77777777" w:rsidR="000513CD" w:rsidRPr="001A69B5" w:rsidRDefault="000513CD" w:rsidP="001A69B5">
            <w:pPr>
              <w:pStyle w:val="Tabellnavn"/>
            </w:pPr>
          </w:p>
        </w:tc>
        <w:tc>
          <w:tcPr>
            <w:tcW w:w="1300" w:type="dxa"/>
          </w:tcPr>
          <w:p w14:paraId="63C4EF01" w14:textId="77777777" w:rsidR="000513CD" w:rsidRPr="001A69B5" w:rsidRDefault="0009509B" w:rsidP="001A69B5">
            <w:r w:rsidRPr="001A69B5">
              <w:t>(i 1 000 kr)</w:t>
            </w:r>
          </w:p>
        </w:tc>
      </w:tr>
      <w:tr w:rsidR="000513CD" w:rsidRPr="001A69B5" w14:paraId="4F1BD4AD" w14:textId="77777777" w:rsidTr="001B3733">
        <w:trPr>
          <w:trHeight w:val="600"/>
        </w:trPr>
        <w:tc>
          <w:tcPr>
            <w:tcW w:w="840" w:type="dxa"/>
          </w:tcPr>
          <w:p w14:paraId="6A5B86FB" w14:textId="77777777" w:rsidR="000513CD" w:rsidRPr="001A69B5" w:rsidRDefault="0009509B" w:rsidP="001A69B5">
            <w:r w:rsidRPr="001A69B5">
              <w:t>Kap.</w:t>
            </w:r>
          </w:p>
        </w:tc>
        <w:tc>
          <w:tcPr>
            <w:tcW w:w="3500" w:type="dxa"/>
          </w:tcPr>
          <w:p w14:paraId="54562E8A" w14:textId="77777777" w:rsidR="000513CD" w:rsidRPr="001A69B5" w:rsidRDefault="0009509B" w:rsidP="001A69B5">
            <w:proofErr w:type="spellStart"/>
            <w:r w:rsidRPr="001A69B5">
              <w:t>Nemning</w:t>
            </w:r>
            <w:proofErr w:type="spellEnd"/>
          </w:p>
        </w:tc>
        <w:tc>
          <w:tcPr>
            <w:tcW w:w="1300" w:type="dxa"/>
          </w:tcPr>
          <w:p w14:paraId="0944386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93594B4" w14:textId="77777777" w:rsidR="000513CD" w:rsidRPr="001A69B5" w:rsidRDefault="0009509B" w:rsidP="001A69B5">
            <w:r w:rsidRPr="001A69B5">
              <w:t xml:space="preserve">Saldert </w:t>
            </w:r>
            <w:r w:rsidRPr="001A69B5">
              <w:br/>
              <w:t>budsjett 2021</w:t>
            </w:r>
          </w:p>
        </w:tc>
        <w:tc>
          <w:tcPr>
            <w:tcW w:w="1300" w:type="dxa"/>
          </w:tcPr>
          <w:p w14:paraId="37966E78" w14:textId="77777777" w:rsidR="000513CD" w:rsidRPr="001A69B5" w:rsidRDefault="0009509B" w:rsidP="001A69B5">
            <w:r w:rsidRPr="001A69B5">
              <w:t xml:space="preserve">Forslag </w:t>
            </w:r>
            <w:r w:rsidRPr="001A69B5">
              <w:br/>
              <w:t>2022</w:t>
            </w:r>
          </w:p>
        </w:tc>
        <w:tc>
          <w:tcPr>
            <w:tcW w:w="1300" w:type="dxa"/>
          </w:tcPr>
          <w:p w14:paraId="2118CA76" w14:textId="77777777" w:rsidR="000513CD" w:rsidRPr="001A69B5" w:rsidRDefault="0009509B" w:rsidP="001A69B5">
            <w:r w:rsidRPr="001A69B5">
              <w:t>Endring</w:t>
            </w:r>
            <w:r w:rsidRPr="001A69B5">
              <w:br/>
              <w:t xml:space="preserve"> i pst.</w:t>
            </w:r>
          </w:p>
        </w:tc>
      </w:tr>
      <w:tr w:rsidR="000513CD" w:rsidRPr="001A69B5" w14:paraId="1ECB691A" w14:textId="77777777" w:rsidTr="001B3733">
        <w:trPr>
          <w:trHeight w:val="380"/>
        </w:trPr>
        <w:tc>
          <w:tcPr>
            <w:tcW w:w="840" w:type="dxa"/>
          </w:tcPr>
          <w:p w14:paraId="79BAD972" w14:textId="77777777" w:rsidR="000513CD" w:rsidRPr="001A69B5" w:rsidRDefault="0009509B" w:rsidP="001A69B5">
            <w:r w:rsidRPr="001A69B5">
              <w:t>3220</w:t>
            </w:r>
          </w:p>
        </w:tc>
        <w:tc>
          <w:tcPr>
            <w:tcW w:w="3500" w:type="dxa"/>
          </w:tcPr>
          <w:p w14:paraId="1034DA23" w14:textId="77777777" w:rsidR="000513CD" w:rsidRPr="001A69B5" w:rsidRDefault="0009509B" w:rsidP="001A69B5">
            <w:r w:rsidRPr="001A69B5">
              <w:t>Utdanningsdirektoratet</w:t>
            </w:r>
          </w:p>
        </w:tc>
        <w:tc>
          <w:tcPr>
            <w:tcW w:w="1300" w:type="dxa"/>
          </w:tcPr>
          <w:p w14:paraId="56A11D99" w14:textId="77777777" w:rsidR="000513CD" w:rsidRPr="001A69B5" w:rsidRDefault="0009509B" w:rsidP="001A69B5">
            <w:r w:rsidRPr="001A69B5">
              <w:t>20 661</w:t>
            </w:r>
          </w:p>
        </w:tc>
        <w:tc>
          <w:tcPr>
            <w:tcW w:w="1300" w:type="dxa"/>
          </w:tcPr>
          <w:p w14:paraId="7DF948DA" w14:textId="77777777" w:rsidR="000513CD" w:rsidRPr="001A69B5" w:rsidRDefault="0009509B" w:rsidP="001A69B5">
            <w:r w:rsidRPr="001A69B5">
              <w:t>13 962</w:t>
            </w:r>
          </w:p>
        </w:tc>
        <w:tc>
          <w:tcPr>
            <w:tcW w:w="1300" w:type="dxa"/>
          </w:tcPr>
          <w:p w14:paraId="5F6CBDF7" w14:textId="77777777" w:rsidR="000513CD" w:rsidRPr="001A69B5" w:rsidRDefault="0009509B" w:rsidP="001A69B5">
            <w:r w:rsidRPr="001A69B5">
              <w:t>2 406</w:t>
            </w:r>
          </w:p>
        </w:tc>
        <w:tc>
          <w:tcPr>
            <w:tcW w:w="1300" w:type="dxa"/>
          </w:tcPr>
          <w:p w14:paraId="69C0A6C9" w14:textId="77777777" w:rsidR="000513CD" w:rsidRPr="001A69B5" w:rsidRDefault="0009509B" w:rsidP="001A69B5">
            <w:r w:rsidRPr="001A69B5">
              <w:t>–82,8</w:t>
            </w:r>
          </w:p>
        </w:tc>
      </w:tr>
      <w:tr w:rsidR="000513CD" w:rsidRPr="001A69B5" w14:paraId="51B8420C" w14:textId="77777777" w:rsidTr="001B3733">
        <w:trPr>
          <w:trHeight w:val="640"/>
        </w:trPr>
        <w:tc>
          <w:tcPr>
            <w:tcW w:w="840" w:type="dxa"/>
          </w:tcPr>
          <w:p w14:paraId="7C8BDC7D" w14:textId="77777777" w:rsidR="000513CD" w:rsidRPr="001A69B5" w:rsidRDefault="0009509B" w:rsidP="001A69B5">
            <w:r w:rsidRPr="001A69B5">
              <w:t>3222</w:t>
            </w:r>
          </w:p>
        </w:tc>
        <w:tc>
          <w:tcPr>
            <w:tcW w:w="3500" w:type="dxa"/>
          </w:tcPr>
          <w:p w14:paraId="1C96A3A5"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300" w:type="dxa"/>
          </w:tcPr>
          <w:p w14:paraId="5A10AAB6" w14:textId="77777777" w:rsidR="000513CD" w:rsidRPr="001A69B5" w:rsidRDefault="0009509B" w:rsidP="001A69B5">
            <w:r w:rsidRPr="001A69B5">
              <w:t>20 371</w:t>
            </w:r>
          </w:p>
        </w:tc>
        <w:tc>
          <w:tcPr>
            <w:tcW w:w="1300" w:type="dxa"/>
          </w:tcPr>
          <w:p w14:paraId="4C71E3AE" w14:textId="77777777" w:rsidR="000513CD" w:rsidRPr="001A69B5" w:rsidRDefault="0009509B" w:rsidP="001A69B5">
            <w:r w:rsidRPr="001A69B5">
              <w:t>15 614</w:t>
            </w:r>
          </w:p>
        </w:tc>
        <w:tc>
          <w:tcPr>
            <w:tcW w:w="1300" w:type="dxa"/>
          </w:tcPr>
          <w:p w14:paraId="483862B3" w14:textId="77777777" w:rsidR="000513CD" w:rsidRPr="001A69B5" w:rsidRDefault="0009509B" w:rsidP="001A69B5">
            <w:r w:rsidRPr="001A69B5">
              <w:t>21 040</w:t>
            </w:r>
          </w:p>
        </w:tc>
        <w:tc>
          <w:tcPr>
            <w:tcW w:w="1300" w:type="dxa"/>
          </w:tcPr>
          <w:p w14:paraId="362F5AB9" w14:textId="77777777" w:rsidR="000513CD" w:rsidRPr="001A69B5" w:rsidRDefault="0009509B" w:rsidP="001A69B5">
            <w:r w:rsidRPr="001A69B5">
              <w:t>34,8</w:t>
            </w:r>
          </w:p>
        </w:tc>
      </w:tr>
      <w:tr w:rsidR="000513CD" w:rsidRPr="001A69B5" w14:paraId="22E98678" w14:textId="77777777" w:rsidTr="001B3733">
        <w:trPr>
          <w:trHeight w:val="380"/>
        </w:trPr>
        <w:tc>
          <w:tcPr>
            <w:tcW w:w="840" w:type="dxa"/>
          </w:tcPr>
          <w:p w14:paraId="24CAB435" w14:textId="77777777" w:rsidR="000513CD" w:rsidRPr="001A69B5" w:rsidRDefault="0009509B" w:rsidP="001A69B5">
            <w:r w:rsidRPr="001A69B5">
              <w:t>3225</w:t>
            </w:r>
          </w:p>
        </w:tc>
        <w:tc>
          <w:tcPr>
            <w:tcW w:w="3500" w:type="dxa"/>
          </w:tcPr>
          <w:p w14:paraId="0F7013AC" w14:textId="77777777" w:rsidR="000513CD" w:rsidRPr="001A69B5" w:rsidRDefault="0009509B" w:rsidP="001A69B5">
            <w:r w:rsidRPr="001A69B5">
              <w:t>Tiltak i grunnopplæringa</w:t>
            </w:r>
          </w:p>
        </w:tc>
        <w:tc>
          <w:tcPr>
            <w:tcW w:w="1300" w:type="dxa"/>
          </w:tcPr>
          <w:p w14:paraId="59AF6CB9" w14:textId="77777777" w:rsidR="000513CD" w:rsidRPr="001A69B5" w:rsidRDefault="0009509B" w:rsidP="001A69B5">
            <w:r w:rsidRPr="001A69B5">
              <w:t>13 658</w:t>
            </w:r>
          </w:p>
        </w:tc>
        <w:tc>
          <w:tcPr>
            <w:tcW w:w="1300" w:type="dxa"/>
          </w:tcPr>
          <w:p w14:paraId="39EADABC" w14:textId="77777777" w:rsidR="000513CD" w:rsidRPr="001A69B5" w:rsidRDefault="0009509B" w:rsidP="001A69B5">
            <w:r w:rsidRPr="001A69B5">
              <w:t>12 495</w:t>
            </w:r>
          </w:p>
        </w:tc>
        <w:tc>
          <w:tcPr>
            <w:tcW w:w="1300" w:type="dxa"/>
          </w:tcPr>
          <w:p w14:paraId="01D63CDC" w14:textId="77777777" w:rsidR="000513CD" w:rsidRPr="001A69B5" w:rsidRDefault="0009509B" w:rsidP="001A69B5">
            <w:r w:rsidRPr="001A69B5">
              <w:t>11 201</w:t>
            </w:r>
          </w:p>
        </w:tc>
        <w:tc>
          <w:tcPr>
            <w:tcW w:w="1300" w:type="dxa"/>
          </w:tcPr>
          <w:p w14:paraId="12E9803E" w14:textId="77777777" w:rsidR="000513CD" w:rsidRPr="001A69B5" w:rsidRDefault="0009509B" w:rsidP="001A69B5">
            <w:r w:rsidRPr="001A69B5">
              <w:t>–10,4</w:t>
            </w:r>
          </w:p>
        </w:tc>
      </w:tr>
      <w:tr w:rsidR="000513CD" w:rsidRPr="001A69B5" w14:paraId="07681E82" w14:textId="77777777" w:rsidTr="001B3733">
        <w:trPr>
          <w:trHeight w:val="640"/>
        </w:trPr>
        <w:tc>
          <w:tcPr>
            <w:tcW w:w="840" w:type="dxa"/>
          </w:tcPr>
          <w:p w14:paraId="73D8800F" w14:textId="77777777" w:rsidR="000513CD" w:rsidRPr="001A69B5" w:rsidRDefault="0009509B" w:rsidP="001A69B5">
            <w:r w:rsidRPr="001A69B5">
              <w:t>3230</w:t>
            </w:r>
          </w:p>
        </w:tc>
        <w:tc>
          <w:tcPr>
            <w:tcW w:w="3500" w:type="dxa"/>
          </w:tcPr>
          <w:p w14:paraId="53B5B0D1" w14:textId="77777777" w:rsidR="000513CD" w:rsidRPr="001A69B5" w:rsidRDefault="0009509B" w:rsidP="001A69B5">
            <w:proofErr w:type="spellStart"/>
            <w:r w:rsidRPr="001A69B5">
              <w:t>Statleg</w:t>
            </w:r>
            <w:proofErr w:type="spellEnd"/>
            <w:r w:rsidRPr="001A69B5">
              <w:t xml:space="preserve"> spesialpedagogisk støttesystem</w:t>
            </w:r>
          </w:p>
        </w:tc>
        <w:tc>
          <w:tcPr>
            <w:tcW w:w="1300" w:type="dxa"/>
          </w:tcPr>
          <w:p w14:paraId="7C4D1505" w14:textId="77777777" w:rsidR="000513CD" w:rsidRPr="001A69B5" w:rsidRDefault="0009509B" w:rsidP="001A69B5">
            <w:r w:rsidRPr="001A69B5">
              <w:t>32 186</w:t>
            </w:r>
          </w:p>
        </w:tc>
        <w:tc>
          <w:tcPr>
            <w:tcW w:w="1300" w:type="dxa"/>
          </w:tcPr>
          <w:p w14:paraId="342C4B84" w14:textId="77777777" w:rsidR="000513CD" w:rsidRPr="001A69B5" w:rsidRDefault="0009509B" w:rsidP="001A69B5">
            <w:r w:rsidRPr="001A69B5">
              <w:t>47 048</w:t>
            </w:r>
          </w:p>
        </w:tc>
        <w:tc>
          <w:tcPr>
            <w:tcW w:w="1300" w:type="dxa"/>
          </w:tcPr>
          <w:p w14:paraId="2259D39B" w14:textId="77777777" w:rsidR="000513CD" w:rsidRPr="001A69B5" w:rsidRDefault="0009509B" w:rsidP="001A69B5">
            <w:r w:rsidRPr="001A69B5">
              <w:t>32 295</w:t>
            </w:r>
          </w:p>
        </w:tc>
        <w:tc>
          <w:tcPr>
            <w:tcW w:w="1300" w:type="dxa"/>
          </w:tcPr>
          <w:p w14:paraId="6B17B42D" w14:textId="77777777" w:rsidR="000513CD" w:rsidRPr="001A69B5" w:rsidRDefault="0009509B" w:rsidP="001A69B5">
            <w:r w:rsidRPr="001A69B5">
              <w:t>–31,4</w:t>
            </w:r>
          </w:p>
        </w:tc>
      </w:tr>
      <w:tr w:rsidR="000513CD" w:rsidRPr="001A69B5" w14:paraId="196DAC27" w14:textId="77777777" w:rsidTr="001B3733">
        <w:trPr>
          <w:trHeight w:val="380"/>
        </w:trPr>
        <w:tc>
          <w:tcPr>
            <w:tcW w:w="840" w:type="dxa"/>
          </w:tcPr>
          <w:p w14:paraId="406713F4" w14:textId="77777777" w:rsidR="000513CD" w:rsidRPr="001A69B5" w:rsidRDefault="000513CD" w:rsidP="001A69B5"/>
        </w:tc>
        <w:tc>
          <w:tcPr>
            <w:tcW w:w="3500" w:type="dxa"/>
          </w:tcPr>
          <w:p w14:paraId="4D75505B" w14:textId="77777777" w:rsidR="000513CD" w:rsidRPr="001A69B5" w:rsidRDefault="0009509B" w:rsidP="001A69B5">
            <w:r w:rsidRPr="001A69B5">
              <w:t>Sum kategori 07.20</w:t>
            </w:r>
          </w:p>
        </w:tc>
        <w:tc>
          <w:tcPr>
            <w:tcW w:w="1300" w:type="dxa"/>
          </w:tcPr>
          <w:p w14:paraId="28988F4C" w14:textId="77777777" w:rsidR="000513CD" w:rsidRPr="001A69B5" w:rsidRDefault="0009509B" w:rsidP="001A69B5">
            <w:r w:rsidRPr="001A69B5">
              <w:t>86 876</w:t>
            </w:r>
          </w:p>
        </w:tc>
        <w:tc>
          <w:tcPr>
            <w:tcW w:w="1300" w:type="dxa"/>
          </w:tcPr>
          <w:p w14:paraId="7FBE2116" w14:textId="77777777" w:rsidR="000513CD" w:rsidRPr="001A69B5" w:rsidRDefault="0009509B" w:rsidP="001A69B5">
            <w:r w:rsidRPr="001A69B5">
              <w:t>89 119</w:t>
            </w:r>
          </w:p>
        </w:tc>
        <w:tc>
          <w:tcPr>
            <w:tcW w:w="1300" w:type="dxa"/>
          </w:tcPr>
          <w:p w14:paraId="3C0837F6" w14:textId="77777777" w:rsidR="000513CD" w:rsidRPr="001A69B5" w:rsidRDefault="0009509B" w:rsidP="001A69B5">
            <w:r w:rsidRPr="001A69B5">
              <w:t>66 942</w:t>
            </w:r>
          </w:p>
        </w:tc>
        <w:tc>
          <w:tcPr>
            <w:tcW w:w="1300" w:type="dxa"/>
          </w:tcPr>
          <w:p w14:paraId="2257B2A8" w14:textId="77777777" w:rsidR="000513CD" w:rsidRPr="001A69B5" w:rsidRDefault="0009509B" w:rsidP="001A69B5">
            <w:r w:rsidRPr="001A69B5">
              <w:t>–24,9</w:t>
            </w:r>
          </w:p>
        </w:tc>
      </w:tr>
    </w:tbl>
    <w:p w14:paraId="7695FFD9" w14:textId="77777777" w:rsidR="000513CD" w:rsidRPr="001A69B5" w:rsidRDefault="0009509B" w:rsidP="001A69B5">
      <w:pPr>
        <w:pStyle w:val="Undertittel"/>
      </w:pPr>
      <w:r w:rsidRPr="001A69B5">
        <w:t>Innleiing</w:t>
      </w:r>
    </w:p>
    <w:p w14:paraId="73852B2E" w14:textId="77777777" w:rsidR="000513CD" w:rsidRPr="001A69B5" w:rsidRDefault="0009509B" w:rsidP="001A69B5">
      <w:r w:rsidRPr="001A69B5">
        <w:t xml:space="preserve">Kunnskap er grunnlaget for demokrati, verdiskaping og velferd og </w:t>
      </w:r>
      <w:proofErr w:type="spellStart"/>
      <w:r w:rsidRPr="001A69B5">
        <w:t>legg</w:t>
      </w:r>
      <w:proofErr w:type="spellEnd"/>
      <w:r w:rsidRPr="001A69B5">
        <w:t xml:space="preserve"> grunnlaget for at alle skal ha like </w:t>
      </w:r>
      <w:proofErr w:type="spellStart"/>
      <w:r w:rsidRPr="001A69B5">
        <w:t>moglegheiter</w:t>
      </w:r>
      <w:proofErr w:type="spellEnd"/>
      <w:r w:rsidRPr="001A69B5">
        <w:t xml:space="preserve"> og </w:t>
      </w:r>
      <w:proofErr w:type="spellStart"/>
      <w:r w:rsidRPr="001A69B5">
        <w:t>fridomen</w:t>
      </w:r>
      <w:proofErr w:type="spellEnd"/>
      <w:r w:rsidRPr="001A69B5">
        <w:t xml:space="preserve"> til å ta eigne val. </w:t>
      </w:r>
      <w:proofErr w:type="spellStart"/>
      <w:r w:rsidRPr="001A69B5">
        <w:t>Skulen</w:t>
      </w:r>
      <w:proofErr w:type="spellEnd"/>
      <w:r w:rsidRPr="001A69B5">
        <w:t xml:space="preserve"> skal gi alle </w:t>
      </w:r>
      <w:proofErr w:type="spellStart"/>
      <w:r w:rsidRPr="001A69B5">
        <w:t>elevar</w:t>
      </w:r>
      <w:proofErr w:type="spellEnd"/>
      <w:r w:rsidRPr="001A69B5">
        <w:t xml:space="preserve"> trygge rammer og bygge opp nødvendige </w:t>
      </w:r>
      <w:proofErr w:type="spellStart"/>
      <w:r w:rsidRPr="001A69B5">
        <w:t>ferdigheiter</w:t>
      </w:r>
      <w:proofErr w:type="spellEnd"/>
      <w:r w:rsidRPr="001A69B5">
        <w:t xml:space="preserve"> til å oppnå </w:t>
      </w:r>
      <w:proofErr w:type="spellStart"/>
      <w:r w:rsidRPr="001A69B5">
        <w:t>draumar</w:t>
      </w:r>
      <w:proofErr w:type="spellEnd"/>
      <w:r w:rsidRPr="001A69B5">
        <w:t xml:space="preserve"> og </w:t>
      </w:r>
      <w:proofErr w:type="spellStart"/>
      <w:r w:rsidRPr="001A69B5">
        <w:t>ambisjonar</w:t>
      </w:r>
      <w:proofErr w:type="spellEnd"/>
      <w:r w:rsidRPr="001A69B5">
        <w:t xml:space="preserve">. Gjennom formålsparagrafen i </w:t>
      </w:r>
      <w:proofErr w:type="spellStart"/>
      <w:r w:rsidRPr="001A69B5">
        <w:t>opplæringslova</w:t>
      </w:r>
      <w:proofErr w:type="spellEnd"/>
      <w:r w:rsidRPr="001A69B5">
        <w:t xml:space="preserve"> har grunnopplæringa fått </w:t>
      </w:r>
      <w:proofErr w:type="spellStart"/>
      <w:r w:rsidRPr="001A69B5">
        <w:t>eit</w:t>
      </w:r>
      <w:proofErr w:type="spellEnd"/>
      <w:r w:rsidRPr="001A69B5">
        <w:t xml:space="preserve"> </w:t>
      </w:r>
      <w:proofErr w:type="spellStart"/>
      <w:r w:rsidRPr="001A69B5">
        <w:t>omfattande</w:t>
      </w:r>
      <w:proofErr w:type="spellEnd"/>
      <w:r w:rsidRPr="001A69B5">
        <w:t xml:space="preserve"> og viktig mandat. Opplæringa skal gi alle </w:t>
      </w:r>
      <w:proofErr w:type="spellStart"/>
      <w:r w:rsidRPr="001A69B5">
        <w:t>elevar</w:t>
      </w:r>
      <w:proofErr w:type="spellEnd"/>
      <w:r w:rsidRPr="001A69B5">
        <w:t xml:space="preserve"> kunnskap, </w:t>
      </w:r>
      <w:proofErr w:type="spellStart"/>
      <w:r w:rsidRPr="001A69B5">
        <w:t>ferdigheiter</w:t>
      </w:r>
      <w:proofErr w:type="spellEnd"/>
      <w:r w:rsidRPr="001A69B5">
        <w:t xml:space="preserve">, </w:t>
      </w:r>
      <w:proofErr w:type="spellStart"/>
      <w:r w:rsidRPr="001A69B5">
        <w:t>haldningar</w:t>
      </w:r>
      <w:proofErr w:type="spellEnd"/>
      <w:r w:rsidRPr="001A69B5">
        <w:t xml:space="preserve"> og </w:t>
      </w:r>
      <w:proofErr w:type="spellStart"/>
      <w:r w:rsidRPr="001A69B5">
        <w:t>verdiar</w:t>
      </w:r>
      <w:proofErr w:type="spellEnd"/>
      <w:r w:rsidRPr="001A69B5">
        <w:t xml:space="preserve"> som </w:t>
      </w:r>
      <w:proofErr w:type="spellStart"/>
      <w:r w:rsidRPr="001A69B5">
        <w:t>gjer</w:t>
      </w:r>
      <w:proofErr w:type="spellEnd"/>
      <w:r w:rsidRPr="001A69B5">
        <w:t xml:space="preserve"> </w:t>
      </w:r>
      <w:proofErr w:type="spellStart"/>
      <w:r w:rsidRPr="001A69B5">
        <w:t>dei</w:t>
      </w:r>
      <w:proofErr w:type="spellEnd"/>
      <w:r w:rsidRPr="001A69B5">
        <w:t xml:space="preserve"> i stand til å </w:t>
      </w:r>
      <w:proofErr w:type="spellStart"/>
      <w:r w:rsidRPr="001A69B5">
        <w:t>meistre</w:t>
      </w:r>
      <w:proofErr w:type="spellEnd"/>
      <w:r w:rsidRPr="001A69B5">
        <w:t xml:space="preserve"> sitt eige liv, delta i arbeids- og samfunnslivet og ta vare på seg sjølve og andre i samfunnet. Alle skal ha høve til å realisere potensialet sitt i </w:t>
      </w:r>
      <w:proofErr w:type="spellStart"/>
      <w:r w:rsidRPr="001A69B5">
        <w:t>ein</w:t>
      </w:r>
      <w:proofErr w:type="spellEnd"/>
      <w:r w:rsidRPr="001A69B5">
        <w:t xml:space="preserve"> </w:t>
      </w:r>
      <w:proofErr w:type="spellStart"/>
      <w:r w:rsidRPr="001A69B5">
        <w:t>inkluderande</w:t>
      </w:r>
      <w:proofErr w:type="spellEnd"/>
      <w:r w:rsidRPr="001A69B5">
        <w:t xml:space="preserve"> skule.</w:t>
      </w:r>
    </w:p>
    <w:p w14:paraId="56D66D95" w14:textId="77777777" w:rsidR="000513CD" w:rsidRPr="001A69B5" w:rsidRDefault="0009509B" w:rsidP="001A69B5">
      <w:r w:rsidRPr="001A69B5">
        <w:t xml:space="preserve">Departementet har fastsett </w:t>
      </w:r>
      <w:proofErr w:type="spellStart"/>
      <w:r w:rsidRPr="001A69B5">
        <w:t>følgande</w:t>
      </w:r>
      <w:proofErr w:type="spellEnd"/>
      <w:r w:rsidRPr="001A69B5">
        <w:t xml:space="preserve"> overordna mål for grunnopplæringa:</w:t>
      </w:r>
    </w:p>
    <w:p w14:paraId="7B36E04A" w14:textId="77777777" w:rsidR="000513CD" w:rsidRPr="001A69B5" w:rsidRDefault="0009509B" w:rsidP="001A69B5">
      <w:pPr>
        <w:pStyle w:val="Liste"/>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03477E0F" w14:textId="77777777" w:rsidR="000513CD" w:rsidRPr="001A69B5" w:rsidRDefault="0009509B" w:rsidP="001A69B5">
      <w:pPr>
        <w:pStyle w:val="Liste"/>
      </w:pPr>
      <w:r w:rsidRPr="001A69B5">
        <w:t xml:space="preserve">Barn og unge som har behov for det, får hjelp </w:t>
      </w:r>
      <w:proofErr w:type="spellStart"/>
      <w:r w:rsidRPr="001A69B5">
        <w:t>tidleg</w:t>
      </w:r>
      <w:proofErr w:type="spellEnd"/>
      <w:r w:rsidRPr="001A69B5">
        <w:t>, slik at alle får utvikla potensialet sitt.</w:t>
      </w:r>
    </w:p>
    <w:p w14:paraId="68BBACA2" w14:textId="77777777" w:rsidR="000513CD" w:rsidRPr="001A69B5" w:rsidRDefault="0009509B" w:rsidP="001A69B5">
      <w:pPr>
        <w:pStyle w:val="Liste"/>
      </w:pPr>
      <w:r w:rsidRPr="001A69B5">
        <w:t xml:space="preserve">Dei tilsette i kunnskapssektoren har </w:t>
      </w:r>
      <w:proofErr w:type="spellStart"/>
      <w:r w:rsidRPr="001A69B5">
        <w:t>høg</w:t>
      </w:r>
      <w:proofErr w:type="spellEnd"/>
      <w:r w:rsidRPr="001A69B5">
        <w:t xml:space="preserve"> kompetanse.</w:t>
      </w:r>
    </w:p>
    <w:p w14:paraId="02DAC2FC" w14:textId="77777777" w:rsidR="000513CD" w:rsidRPr="001A69B5" w:rsidRDefault="0009509B" w:rsidP="001A69B5">
      <w:pPr>
        <w:pStyle w:val="Liste"/>
      </w:pPr>
      <w:r w:rsidRPr="001A69B5">
        <w:t xml:space="preserve">Alle </w:t>
      </w:r>
      <w:proofErr w:type="spellStart"/>
      <w:r w:rsidRPr="001A69B5">
        <w:t>lykkast</w:t>
      </w:r>
      <w:proofErr w:type="spellEnd"/>
      <w:r w:rsidRPr="001A69B5">
        <w:t xml:space="preserve"> i opplæringa og utdanninga.</w:t>
      </w:r>
    </w:p>
    <w:p w14:paraId="1D76F8E4" w14:textId="77777777" w:rsidR="000513CD" w:rsidRPr="001A69B5" w:rsidRDefault="0009509B" w:rsidP="001A69B5">
      <w:r w:rsidRPr="001A69B5">
        <w:t xml:space="preserve">Grunnopplæringa er i </w:t>
      </w:r>
      <w:proofErr w:type="spellStart"/>
      <w:r w:rsidRPr="001A69B5">
        <w:t>hovudsak</w:t>
      </w:r>
      <w:proofErr w:type="spellEnd"/>
      <w:r w:rsidRPr="001A69B5">
        <w:t xml:space="preserve"> finansiert gjennom </w:t>
      </w:r>
      <w:proofErr w:type="spellStart"/>
      <w:r w:rsidRPr="001A69B5">
        <w:t>dei</w:t>
      </w:r>
      <w:proofErr w:type="spellEnd"/>
      <w:r w:rsidRPr="001A69B5">
        <w:t xml:space="preserve"> frie inntektene til </w:t>
      </w:r>
      <w:proofErr w:type="spellStart"/>
      <w:r w:rsidRPr="001A69B5">
        <w:t>kommunane</w:t>
      </w:r>
      <w:proofErr w:type="spellEnd"/>
      <w:r w:rsidRPr="001A69B5">
        <w:t xml:space="preserve"> og </w:t>
      </w:r>
      <w:proofErr w:type="spellStart"/>
      <w:r w:rsidRPr="001A69B5">
        <w:t>fylkeskommunane</w:t>
      </w:r>
      <w:proofErr w:type="spellEnd"/>
      <w:r w:rsidRPr="001A69B5">
        <w:t xml:space="preserve">, det vil </w:t>
      </w:r>
      <w:proofErr w:type="spellStart"/>
      <w:r w:rsidRPr="001A69B5">
        <w:t>seie</w:t>
      </w:r>
      <w:proofErr w:type="spellEnd"/>
      <w:r w:rsidRPr="001A69B5">
        <w:t xml:space="preserve"> </w:t>
      </w:r>
      <w:proofErr w:type="spellStart"/>
      <w:r w:rsidRPr="001A69B5">
        <w:t>rammetilskotet</w:t>
      </w:r>
      <w:proofErr w:type="spellEnd"/>
      <w:r w:rsidRPr="001A69B5">
        <w:t xml:space="preserve"> og skatteinntekter. </w:t>
      </w:r>
      <w:proofErr w:type="spellStart"/>
      <w:r w:rsidRPr="001A69B5">
        <w:t>Kommunane</w:t>
      </w:r>
      <w:proofErr w:type="spellEnd"/>
      <w:r w:rsidRPr="001A69B5">
        <w:t xml:space="preserve"> og </w:t>
      </w:r>
      <w:proofErr w:type="spellStart"/>
      <w:r w:rsidRPr="001A69B5">
        <w:t>fylkeskommunane</w:t>
      </w:r>
      <w:proofErr w:type="spellEnd"/>
      <w:r w:rsidRPr="001A69B5">
        <w:t xml:space="preserve"> har </w:t>
      </w:r>
      <w:proofErr w:type="spellStart"/>
      <w:r w:rsidRPr="001A69B5">
        <w:t>eit</w:t>
      </w:r>
      <w:proofErr w:type="spellEnd"/>
      <w:r w:rsidRPr="001A69B5">
        <w:t xml:space="preserve"> sjølvstendig ansvar for å budsjettere </w:t>
      </w:r>
      <w:proofErr w:type="spellStart"/>
      <w:r w:rsidRPr="001A69B5">
        <w:t>midlar</w:t>
      </w:r>
      <w:proofErr w:type="spellEnd"/>
      <w:r w:rsidRPr="001A69B5">
        <w:t xml:space="preserve"> til grunnopplæringa etter lokale behov. Dette gjeld </w:t>
      </w:r>
      <w:proofErr w:type="spellStart"/>
      <w:r w:rsidRPr="001A69B5">
        <w:t>midlar</w:t>
      </w:r>
      <w:proofErr w:type="spellEnd"/>
      <w:r w:rsidRPr="001A69B5">
        <w:t xml:space="preserve"> til både drift, </w:t>
      </w:r>
      <w:proofErr w:type="spellStart"/>
      <w:r w:rsidRPr="001A69B5">
        <w:t>investeringar</w:t>
      </w:r>
      <w:proofErr w:type="spellEnd"/>
      <w:r w:rsidRPr="001A69B5">
        <w:t xml:space="preserve"> og kvalitetsutvikling av grunnopplæringa ved </w:t>
      </w:r>
      <w:proofErr w:type="spellStart"/>
      <w:r w:rsidRPr="001A69B5">
        <w:t>skulane</w:t>
      </w:r>
      <w:proofErr w:type="spellEnd"/>
      <w:r w:rsidRPr="001A69B5">
        <w:t xml:space="preserve"> og i lærebedriftene. </w:t>
      </w:r>
      <w:proofErr w:type="spellStart"/>
      <w:r w:rsidRPr="001A69B5">
        <w:t>Fylkeskommunane</w:t>
      </w:r>
      <w:proofErr w:type="spellEnd"/>
      <w:r w:rsidRPr="001A69B5">
        <w:t xml:space="preserve"> gir </w:t>
      </w:r>
      <w:proofErr w:type="spellStart"/>
      <w:r w:rsidRPr="001A69B5">
        <w:t>tilskot</w:t>
      </w:r>
      <w:proofErr w:type="spellEnd"/>
      <w:r w:rsidRPr="001A69B5">
        <w:t xml:space="preserve"> til lærebedriftene etter </w:t>
      </w:r>
      <w:proofErr w:type="spellStart"/>
      <w:r w:rsidRPr="001A69B5">
        <w:t>satsar</w:t>
      </w:r>
      <w:proofErr w:type="spellEnd"/>
      <w:r w:rsidRPr="001A69B5">
        <w:t xml:space="preserve"> som er fastsette av departementet.</w:t>
      </w:r>
    </w:p>
    <w:p w14:paraId="78371746" w14:textId="77777777" w:rsidR="000513CD" w:rsidRPr="001A69B5" w:rsidRDefault="0009509B" w:rsidP="001A69B5">
      <w:r w:rsidRPr="001A69B5">
        <w:t xml:space="preserve">Når det </w:t>
      </w:r>
      <w:proofErr w:type="spellStart"/>
      <w:r w:rsidRPr="001A69B5">
        <w:t>gjeld</w:t>
      </w:r>
      <w:proofErr w:type="spellEnd"/>
      <w:r w:rsidRPr="001A69B5">
        <w:t xml:space="preserve"> statistikk og informasjon om ressursbruken i grunnopplæringa, sjå del III, kap. 6 Nøkkeltal for grunnopplæringa. Sjå òg relevant omtale i del I, kap. 3 Oppfølging av oppmodingsvedtak.</w:t>
      </w:r>
    </w:p>
    <w:p w14:paraId="7484BE1B" w14:textId="77777777" w:rsidR="000513CD" w:rsidRPr="001A69B5" w:rsidRDefault="0009509B" w:rsidP="001A69B5">
      <w:r w:rsidRPr="001A69B5">
        <w:t xml:space="preserve">Covid-19-pandemien har sett sitt preg på situasjonen i grunnopplæringa, og </w:t>
      </w:r>
      <w:proofErr w:type="spellStart"/>
      <w:r w:rsidRPr="001A69B5">
        <w:t>sjølv</w:t>
      </w:r>
      <w:proofErr w:type="spellEnd"/>
      <w:r w:rsidRPr="001A69B5">
        <w:t xml:space="preserve"> om </w:t>
      </w:r>
      <w:proofErr w:type="spellStart"/>
      <w:r w:rsidRPr="001A69B5">
        <w:t>skulane</w:t>
      </w:r>
      <w:proofErr w:type="spellEnd"/>
      <w:r w:rsidRPr="001A69B5">
        <w:t xml:space="preserve"> har gjort </w:t>
      </w:r>
      <w:proofErr w:type="spellStart"/>
      <w:r w:rsidRPr="001A69B5">
        <w:t>ein</w:t>
      </w:r>
      <w:proofErr w:type="spellEnd"/>
      <w:r w:rsidRPr="001A69B5">
        <w:t xml:space="preserve"> stor innsats for å gi </w:t>
      </w:r>
      <w:proofErr w:type="spellStart"/>
      <w:r w:rsidRPr="001A69B5">
        <w:t>eit</w:t>
      </w:r>
      <w:proofErr w:type="spellEnd"/>
      <w:r w:rsidRPr="001A69B5">
        <w:t xml:space="preserve"> så godt </w:t>
      </w:r>
      <w:proofErr w:type="spellStart"/>
      <w:r w:rsidRPr="001A69B5">
        <w:t>tilbod</w:t>
      </w:r>
      <w:proofErr w:type="spellEnd"/>
      <w:r w:rsidRPr="001A69B5">
        <w:t xml:space="preserve"> som </w:t>
      </w:r>
      <w:proofErr w:type="spellStart"/>
      <w:r w:rsidRPr="001A69B5">
        <w:t>mogleg</w:t>
      </w:r>
      <w:proofErr w:type="spellEnd"/>
      <w:r w:rsidRPr="001A69B5">
        <w:t xml:space="preserve">, har situasjonen hatt negative </w:t>
      </w:r>
      <w:proofErr w:type="spellStart"/>
      <w:r w:rsidRPr="001A69B5">
        <w:t>konsekvensar</w:t>
      </w:r>
      <w:proofErr w:type="spellEnd"/>
      <w:r w:rsidRPr="001A69B5">
        <w:t xml:space="preserve"> – </w:t>
      </w:r>
      <w:proofErr w:type="spellStart"/>
      <w:r w:rsidRPr="001A69B5">
        <w:t>særleg</w:t>
      </w:r>
      <w:proofErr w:type="spellEnd"/>
      <w:r w:rsidRPr="001A69B5">
        <w:t xml:space="preserve"> for sårbare barn og unge. Sjå </w:t>
      </w:r>
      <w:proofErr w:type="spellStart"/>
      <w:r w:rsidRPr="001A69B5">
        <w:t>nærmare</w:t>
      </w:r>
      <w:proofErr w:type="spellEnd"/>
      <w:r w:rsidRPr="001A69B5">
        <w:t xml:space="preserve"> omtale i del III, kap. 11 </w:t>
      </w:r>
      <w:proofErr w:type="spellStart"/>
      <w:r w:rsidRPr="001A69B5">
        <w:t>Konsekvensar</w:t>
      </w:r>
      <w:proofErr w:type="spellEnd"/>
      <w:r w:rsidRPr="001A69B5">
        <w:t xml:space="preserve"> av covid-19-pandemien i kunnskapssektoren.</w:t>
      </w:r>
    </w:p>
    <w:p w14:paraId="237DFE62"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3394B0B9" w14:textId="77777777" w:rsidR="000513CD" w:rsidRPr="001A69B5" w:rsidRDefault="0009509B" w:rsidP="001A69B5">
      <w:r w:rsidRPr="001A69B5">
        <w:t xml:space="preserve">Våren 2021 la regjeringa fram Meld. St. 21 (2020–2021) </w:t>
      </w:r>
      <w:r w:rsidRPr="001A69B5">
        <w:rPr>
          <w:rStyle w:val="kursiv"/>
        </w:rPr>
        <w:t xml:space="preserve">Fullføringsreformen – med åpne dører til verden og fremtiden. </w:t>
      </w:r>
      <w:r w:rsidRPr="001A69B5">
        <w:t xml:space="preserve">I statsbudsjettet for 2022 foreslår regjeringa over 800 mill. kroner til oppfølging av </w:t>
      </w:r>
      <w:proofErr w:type="spellStart"/>
      <w:r w:rsidRPr="001A69B5">
        <w:t>Fullføringsreforma</w:t>
      </w:r>
      <w:proofErr w:type="spellEnd"/>
      <w:r w:rsidRPr="001A69B5">
        <w:t xml:space="preserve">. Departementet foreslår å </w:t>
      </w:r>
      <w:proofErr w:type="spellStart"/>
      <w:r w:rsidRPr="001A69B5">
        <w:t>vidareføre</w:t>
      </w:r>
      <w:proofErr w:type="spellEnd"/>
      <w:r w:rsidRPr="001A69B5">
        <w:t xml:space="preserve"> </w:t>
      </w:r>
      <w:proofErr w:type="spellStart"/>
      <w:r w:rsidRPr="001A69B5">
        <w:t>tilskotet</w:t>
      </w:r>
      <w:proofErr w:type="spellEnd"/>
      <w:r w:rsidRPr="001A69B5">
        <w:t xml:space="preserve"> for at </w:t>
      </w:r>
      <w:proofErr w:type="spellStart"/>
      <w:r w:rsidRPr="001A69B5">
        <w:t>fleire</w:t>
      </w:r>
      <w:proofErr w:type="spellEnd"/>
      <w:r w:rsidRPr="001A69B5">
        <w:t xml:space="preserve"> </w:t>
      </w:r>
      <w:proofErr w:type="spellStart"/>
      <w:r w:rsidRPr="001A69B5">
        <w:t>utan</w:t>
      </w:r>
      <w:proofErr w:type="spellEnd"/>
      <w:r w:rsidRPr="001A69B5">
        <w:t xml:space="preserve"> lovfesta rett til opplæringa skal kunne fullføre </w:t>
      </w:r>
      <w:proofErr w:type="spellStart"/>
      <w:r w:rsidRPr="001A69B5">
        <w:t>vidaregåande</w:t>
      </w:r>
      <w:proofErr w:type="spellEnd"/>
      <w:r w:rsidRPr="001A69B5">
        <w:t xml:space="preserve"> opplæring, </w:t>
      </w:r>
      <w:proofErr w:type="spellStart"/>
      <w:r w:rsidRPr="001A69B5">
        <w:t>noko</w:t>
      </w:r>
      <w:proofErr w:type="spellEnd"/>
      <w:r w:rsidRPr="001A69B5">
        <w:t xml:space="preserve"> som </w:t>
      </w:r>
      <w:proofErr w:type="spellStart"/>
      <w:r w:rsidRPr="001A69B5">
        <w:t>utgjer</w:t>
      </w:r>
      <w:proofErr w:type="spellEnd"/>
      <w:r w:rsidRPr="001A69B5">
        <w:t xml:space="preserve"> 304,5 mill. kroner i 2022. </w:t>
      </w:r>
      <w:proofErr w:type="spellStart"/>
      <w:r w:rsidRPr="001A69B5">
        <w:t>Tilskotet</w:t>
      </w:r>
      <w:proofErr w:type="spellEnd"/>
      <w:r w:rsidRPr="001A69B5">
        <w:t xml:space="preserve"> </w:t>
      </w:r>
      <w:proofErr w:type="spellStart"/>
      <w:r w:rsidRPr="001A69B5">
        <w:t>legg</w:t>
      </w:r>
      <w:proofErr w:type="spellEnd"/>
      <w:r w:rsidRPr="001A69B5">
        <w:t xml:space="preserve"> til rette for å utvide retten til </w:t>
      </w:r>
      <w:proofErr w:type="spellStart"/>
      <w:r w:rsidRPr="001A69B5">
        <w:t>vidaregåande</w:t>
      </w:r>
      <w:proofErr w:type="spellEnd"/>
      <w:r w:rsidRPr="001A69B5">
        <w:t xml:space="preserve"> opplæring </w:t>
      </w:r>
      <w:proofErr w:type="spellStart"/>
      <w:r w:rsidRPr="001A69B5">
        <w:t>frå</w:t>
      </w:r>
      <w:proofErr w:type="spellEnd"/>
      <w:r w:rsidRPr="001A69B5">
        <w:t xml:space="preserve"> 2023, som departementet har foreslått i </w:t>
      </w:r>
      <w:proofErr w:type="spellStart"/>
      <w:r w:rsidRPr="001A69B5">
        <w:t>høyringsnotatet</w:t>
      </w:r>
      <w:proofErr w:type="spellEnd"/>
      <w:r w:rsidRPr="001A69B5">
        <w:t xml:space="preserve"> om ny opplæringslov. Departementet foreslår òg 80 mill. kroner for å legge til rette for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w:t>
      </w:r>
    </w:p>
    <w:p w14:paraId="6A4C68BE" w14:textId="77777777" w:rsidR="000513CD" w:rsidRPr="001A69B5" w:rsidRDefault="0009509B" w:rsidP="001A69B5">
      <w:r w:rsidRPr="001A69B5">
        <w:t xml:space="preserve">I statsbudsjettet for 2021 blei det etablert </w:t>
      </w:r>
      <w:proofErr w:type="spellStart"/>
      <w:r w:rsidRPr="001A69B5">
        <w:t>eit</w:t>
      </w:r>
      <w:proofErr w:type="spellEnd"/>
      <w:r w:rsidRPr="001A69B5">
        <w:t xml:space="preserve"> </w:t>
      </w:r>
      <w:proofErr w:type="spellStart"/>
      <w:r w:rsidRPr="001A69B5">
        <w:t>tilskot</w:t>
      </w:r>
      <w:proofErr w:type="spellEnd"/>
      <w:r w:rsidRPr="001A69B5">
        <w:t xml:space="preserve"> for å gi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tilbod</w:t>
      </w:r>
      <w:proofErr w:type="spellEnd"/>
      <w:r w:rsidRPr="001A69B5">
        <w:t xml:space="preserve"> om å ta </w:t>
      </w:r>
      <w:proofErr w:type="spellStart"/>
      <w:r w:rsidRPr="001A69B5">
        <w:t>eit</w:t>
      </w:r>
      <w:proofErr w:type="spellEnd"/>
      <w:r w:rsidRPr="001A69B5">
        <w:t xml:space="preserve"> fagbrev. Budsjettforslaget for 2022 </w:t>
      </w:r>
      <w:proofErr w:type="spellStart"/>
      <w:r w:rsidRPr="001A69B5">
        <w:t>inneber</w:t>
      </w:r>
      <w:proofErr w:type="spellEnd"/>
      <w:r w:rsidRPr="001A69B5">
        <w:t xml:space="preserve"> at </w:t>
      </w:r>
      <w:proofErr w:type="spellStart"/>
      <w:r w:rsidRPr="001A69B5">
        <w:t>tilskotet</w:t>
      </w:r>
      <w:proofErr w:type="spellEnd"/>
      <w:r w:rsidRPr="001A69B5">
        <w:t xml:space="preserve"> blir trappa opp til 111,8 mill. kroner. </w:t>
      </w:r>
      <w:proofErr w:type="spellStart"/>
      <w:r w:rsidRPr="001A69B5">
        <w:t>Tilskotet</w:t>
      </w:r>
      <w:proofErr w:type="spellEnd"/>
      <w:r w:rsidRPr="001A69B5">
        <w:t xml:space="preserve"> </w:t>
      </w:r>
      <w:proofErr w:type="spellStart"/>
      <w:r w:rsidRPr="001A69B5">
        <w:t>legg</w:t>
      </w:r>
      <w:proofErr w:type="spellEnd"/>
      <w:r w:rsidRPr="001A69B5">
        <w:t xml:space="preserve"> til rette for å innføre </w:t>
      </w:r>
      <w:proofErr w:type="spellStart"/>
      <w:r w:rsidRPr="001A69B5">
        <w:t>ein</w:t>
      </w:r>
      <w:proofErr w:type="spellEnd"/>
      <w:r w:rsidRPr="001A69B5">
        <w:t xml:space="preserve"> rett til </w:t>
      </w:r>
      <w:proofErr w:type="spellStart"/>
      <w:r w:rsidRPr="001A69B5">
        <w:t>yrkesfagleg</w:t>
      </w:r>
      <w:proofErr w:type="spellEnd"/>
      <w:r w:rsidRPr="001A69B5">
        <w:t xml:space="preserve"> </w:t>
      </w:r>
      <w:proofErr w:type="spellStart"/>
      <w:r w:rsidRPr="001A69B5">
        <w:t>rekvalifisering</w:t>
      </w:r>
      <w:proofErr w:type="spellEnd"/>
      <w:r w:rsidRPr="001A69B5">
        <w:t xml:space="preserve"> </w:t>
      </w:r>
      <w:proofErr w:type="spellStart"/>
      <w:r w:rsidRPr="001A69B5">
        <w:t>frå</w:t>
      </w:r>
      <w:proofErr w:type="spellEnd"/>
      <w:r w:rsidRPr="001A69B5">
        <w:t xml:space="preserve"> 2023, i samband med ny opplæringslov. </w:t>
      </w:r>
      <w:proofErr w:type="spellStart"/>
      <w:r w:rsidRPr="001A69B5">
        <w:t>Fullføringsreforma</w:t>
      </w:r>
      <w:proofErr w:type="spellEnd"/>
      <w:r w:rsidRPr="001A69B5">
        <w:t xml:space="preserve"> </w:t>
      </w:r>
      <w:proofErr w:type="spellStart"/>
      <w:r w:rsidRPr="001A69B5">
        <w:t>varslar</w:t>
      </w:r>
      <w:proofErr w:type="spellEnd"/>
      <w:r w:rsidRPr="001A69B5">
        <w:t xml:space="preserve"> at </w:t>
      </w:r>
      <w:proofErr w:type="spellStart"/>
      <w:r w:rsidRPr="001A69B5">
        <w:t>dei</w:t>
      </w:r>
      <w:proofErr w:type="spellEnd"/>
      <w:r w:rsidRPr="001A69B5">
        <w:t xml:space="preserve"> som </w:t>
      </w:r>
      <w:proofErr w:type="spellStart"/>
      <w:r w:rsidRPr="001A69B5">
        <w:t>ikkje</w:t>
      </w:r>
      <w:proofErr w:type="spellEnd"/>
      <w:r w:rsidRPr="001A69B5">
        <w:t xml:space="preserve"> får læreplass, skal få </w:t>
      </w:r>
      <w:proofErr w:type="spellStart"/>
      <w:r w:rsidRPr="001A69B5">
        <w:t>eit</w:t>
      </w:r>
      <w:proofErr w:type="spellEnd"/>
      <w:r w:rsidRPr="001A69B5">
        <w:t xml:space="preserve"> betre </w:t>
      </w:r>
      <w:proofErr w:type="spellStart"/>
      <w:r w:rsidRPr="001A69B5">
        <w:t>tilbod</w:t>
      </w:r>
      <w:proofErr w:type="spellEnd"/>
      <w:r w:rsidRPr="001A69B5">
        <w:t xml:space="preserve"> om å fullføre med fag- eller </w:t>
      </w:r>
      <w:proofErr w:type="spellStart"/>
      <w:r w:rsidRPr="001A69B5">
        <w:t>sveinebrev</w:t>
      </w:r>
      <w:proofErr w:type="spellEnd"/>
      <w:r w:rsidRPr="001A69B5">
        <w:t xml:space="preserve"> enn i dag. </w:t>
      </w:r>
      <w:proofErr w:type="spellStart"/>
      <w:r w:rsidRPr="001A69B5">
        <w:t>Tilskotet</w:t>
      </w:r>
      <w:proofErr w:type="spellEnd"/>
      <w:r w:rsidRPr="001A69B5">
        <w:t xml:space="preserve"> som </w:t>
      </w:r>
      <w:proofErr w:type="spellStart"/>
      <w:r w:rsidRPr="001A69B5">
        <w:t>legg</w:t>
      </w:r>
      <w:proofErr w:type="spellEnd"/>
      <w:r w:rsidRPr="001A69B5">
        <w:t xml:space="preserve"> til rette for å </w:t>
      </w:r>
      <w:proofErr w:type="spellStart"/>
      <w:r w:rsidRPr="001A69B5">
        <w:t>eit</w:t>
      </w:r>
      <w:proofErr w:type="spellEnd"/>
      <w:r w:rsidRPr="001A69B5">
        <w:t xml:space="preserve"> </w:t>
      </w:r>
      <w:proofErr w:type="spellStart"/>
      <w:r w:rsidRPr="001A69B5">
        <w:t>betra</w:t>
      </w:r>
      <w:proofErr w:type="spellEnd"/>
      <w:r w:rsidRPr="001A69B5">
        <w:t xml:space="preserve"> </w:t>
      </w:r>
      <w:proofErr w:type="spellStart"/>
      <w:r w:rsidRPr="001A69B5">
        <w:t>tilbod</w:t>
      </w:r>
      <w:proofErr w:type="spellEnd"/>
      <w:r w:rsidRPr="001A69B5">
        <w:t xml:space="preserve">, blir trappa opp til 256,5 mill. kroner i budsjettforslaget for 2022, og </w:t>
      </w:r>
      <w:proofErr w:type="spellStart"/>
      <w:r w:rsidRPr="001A69B5">
        <w:t>tek</w:t>
      </w:r>
      <w:proofErr w:type="spellEnd"/>
      <w:r w:rsidRPr="001A69B5">
        <w:t xml:space="preserve"> omsyn til </w:t>
      </w:r>
      <w:proofErr w:type="spellStart"/>
      <w:r w:rsidRPr="001A69B5">
        <w:t>ein</w:t>
      </w:r>
      <w:proofErr w:type="spellEnd"/>
      <w:r w:rsidRPr="001A69B5">
        <w:t xml:space="preserve"> </w:t>
      </w:r>
      <w:proofErr w:type="spellStart"/>
      <w:r w:rsidRPr="001A69B5">
        <w:t>særleg</w:t>
      </w:r>
      <w:proofErr w:type="spellEnd"/>
      <w:r w:rsidRPr="001A69B5">
        <w:t xml:space="preserve"> stor </w:t>
      </w:r>
      <w:proofErr w:type="spellStart"/>
      <w:r w:rsidRPr="001A69B5">
        <w:t>etterspurnad</w:t>
      </w:r>
      <w:proofErr w:type="spellEnd"/>
      <w:r w:rsidRPr="001A69B5">
        <w:t xml:space="preserve"> etter </w:t>
      </w:r>
      <w:proofErr w:type="spellStart"/>
      <w:r w:rsidRPr="001A69B5">
        <w:t>tilbodet</w:t>
      </w:r>
      <w:proofErr w:type="spellEnd"/>
      <w:r w:rsidRPr="001A69B5">
        <w:t xml:space="preserve"> som følge av covid-19-pandemien. </w:t>
      </w:r>
      <w:proofErr w:type="spellStart"/>
      <w:r w:rsidRPr="001A69B5">
        <w:t>Tilskotet</w:t>
      </w:r>
      <w:proofErr w:type="spellEnd"/>
      <w:r w:rsidRPr="001A69B5">
        <w:t xml:space="preserve"> som skal stimulere til </w:t>
      </w:r>
      <w:proofErr w:type="spellStart"/>
      <w:r w:rsidRPr="001A69B5">
        <w:t>auka</w:t>
      </w:r>
      <w:proofErr w:type="spellEnd"/>
      <w:r w:rsidRPr="001A69B5">
        <w:t xml:space="preserve"> bruk av ordninga Fagbrev på jobb, blir òg </w:t>
      </w:r>
      <w:proofErr w:type="spellStart"/>
      <w:r w:rsidRPr="001A69B5">
        <w:t>vidareført</w:t>
      </w:r>
      <w:proofErr w:type="spellEnd"/>
      <w:r w:rsidRPr="001A69B5">
        <w:t xml:space="preserve"> med 46 mill. kroner i budsjettforslaget.</w:t>
      </w:r>
    </w:p>
    <w:p w14:paraId="105B426E" w14:textId="77777777" w:rsidR="000513CD" w:rsidRPr="001A69B5" w:rsidRDefault="0009509B" w:rsidP="001A69B5">
      <w:r w:rsidRPr="001A69B5">
        <w:t xml:space="preserve">Covid-19-pandemien, delvis </w:t>
      </w:r>
      <w:proofErr w:type="spellStart"/>
      <w:r w:rsidRPr="001A69B5">
        <w:t>stengde</w:t>
      </w:r>
      <w:proofErr w:type="spellEnd"/>
      <w:r w:rsidRPr="001A69B5">
        <w:t xml:space="preserve"> </w:t>
      </w:r>
      <w:proofErr w:type="spellStart"/>
      <w:r w:rsidRPr="001A69B5">
        <w:t>skular</w:t>
      </w:r>
      <w:proofErr w:type="spellEnd"/>
      <w:r w:rsidRPr="001A69B5">
        <w:t xml:space="preserve"> og strenge smitteverntiltak har hatt store </w:t>
      </w:r>
      <w:proofErr w:type="spellStart"/>
      <w:r w:rsidRPr="001A69B5">
        <w:t>konsekvensar</w:t>
      </w:r>
      <w:proofErr w:type="spellEnd"/>
      <w:r w:rsidRPr="001A69B5">
        <w:t xml:space="preserve"> for mange </w:t>
      </w:r>
      <w:proofErr w:type="spellStart"/>
      <w:r w:rsidRPr="001A69B5">
        <w:t>elevar</w:t>
      </w:r>
      <w:proofErr w:type="spellEnd"/>
      <w:r w:rsidRPr="001A69B5">
        <w:t xml:space="preserve"> i 2020 og 2021 og vil </w:t>
      </w:r>
      <w:proofErr w:type="spellStart"/>
      <w:r w:rsidRPr="001A69B5">
        <w:t>framleis</w:t>
      </w:r>
      <w:proofErr w:type="spellEnd"/>
      <w:r w:rsidRPr="001A69B5">
        <w:t xml:space="preserve"> ha </w:t>
      </w:r>
      <w:proofErr w:type="spellStart"/>
      <w:r w:rsidRPr="001A69B5">
        <w:t>konsekvensar</w:t>
      </w:r>
      <w:proofErr w:type="spellEnd"/>
      <w:r w:rsidRPr="001A69B5">
        <w:t xml:space="preserve"> i 2022. Mange </w:t>
      </w:r>
      <w:proofErr w:type="spellStart"/>
      <w:r w:rsidRPr="001A69B5">
        <w:t>elevar</w:t>
      </w:r>
      <w:proofErr w:type="spellEnd"/>
      <w:r w:rsidRPr="001A69B5">
        <w:t xml:space="preserve"> har i lang tid hatt </w:t>
      </w:r>
      <w:proofErr w:type="spellStart"/>
      <w:r w:rsidRPr="001A69B5">
        <w:t>ein</w:t>
      </w:r>
      <w:proofErr w:type="spellEnd"/>
      <w:r w:rsidRPr="001A69B5">
        <w:t xml:space="preserve"> annleis </w:t>
      </w:r>
      <w:proofErr w:type="spellStart"/>
      <w:r w:rsidRPr="001A69B5">
        <w:t>skulekvardag</w:t>
      </w:r>
      <w:proofErr w:type="spellEnd"/>
      <w:r w:rsidRPr="001A69B5">
        <w:t xml:space="preserve"> og hatt </w:t>
      </w:r>
      <w:proofErr w:type="spellStart"/>
      <w:r w:rsidRPr="001A69B5">
        <w:t>mykje</w:t>
      </w:r>
      <w:proofErr w:type="spellEnd"/>
      <w:r w:rsidRPr="001A69B5">
        <w:t xml:space="preserve"> digital heimeopplæring, </w:t>
      </w:r>
      <w:proofErr w:type="spellStart"/>
      <w:r w:rsidRPr="001A69B5">
        <w:t>noko</w:t>
      </w:r>
      <w:proofErr w:type="spellEnd"/>
      <w:r w:rsidRPr="001A69B5">
        <w:t xml:space="preserve"> som </w:t>
      </w:r>
      <w:proofErr w:type="spellStart"/>
      <w:r w:rsidRPr="001A69B5">
        <w:t>fleire</w:t>
      </w:r>
      <w:proofErr w:type="spellEnd"/>
      <w:r w:rsidRPr="001A69B5">
        <w:t xml:space="preserve"> </w:t>
      </w:r>
      <w:proofErr w:type="spellStart"/>
      <w:r w:rsidRPr="001A69B5">
        <w:t>stadar</w:t>
      </w:r>
      <w:proofErr w:type="spellEnd"/>
      <w:r w:rsidRPr="001A69B5">
        <w:t xml:space="preserve"> har </w:t>
      </w:r>
      <w:proofErr w:type="spellStart"/>
      <w:r w:rsidRPr="001A69B5">
        <w:t>påverka</w:t>
      </w:r>
      <w:proofErr w:type="spellEnd"/>
      <w:r w:rsidRPr="001A69B5">
        <w:t xml:space="preserve"> kvaliteten på </w:t>
      </w:r>
      <w:proofErr w:type="spellStart"/>
      <w:r w:rsidRPr="001A69B5">
        <w:t>opplæringstilbodet</w:t>
      </w:r>
      <w:proofErr w:type="spellEnd"/>
      <w:r w:rsidRPr="001A69B5">
        <w:t xml:space="preserve">. Departementet foreslår å løyve 240 mill. kroner for å støtte barn og unge som følge av </w:t>
      </w:r>
      <w:proofErr w:type="spellStart"/>
      <w:r w:rsidRPr="001A69B5">
        <w:t>konsekvensar</w:t>
      </w:r>
      <w:proofErr w:type="spellEnd"/>
      <w:r w:rsidRPr="001A69B5">
        <w:t xml:space="preserve"> av covid-19-pandemien i </w:t>
      </w:r>
      <w:proofErr w:type="spellStart"/>
      <w:proofErr w:type="gramStart"/>
      <w:r w:rsidRPr="001A69B5">
        <w:t>skule</w:t>
      </w:r>
      <w:proofErr w:type="spellEnd"/>
      <w:proofErr w:type="gramEnd"/>
      <w:r w:rsidRPr="001A69B5">
        <w:t xml:space="preserve"> og barnehage, mellom anna til oppfølging av </w:t>
      </w:r>
      <w:proofErr w:type="spellStart"/>
      <w:r w:rsidRPr="001A69B5">
        <w:t>elevar</w:t>
      </w:r>
      <w:proofErr w:type="spellEnd"/>
      <w:r w:rsidRPr="001A69B5">
        <w:t xml:space="preserve"> som har fått tapt </w:t>
      </w:r>
      <w:proofErr w:type="spellStart"/>
      <w:r w:rsidRPr="001A69B5">
        <w:t>fagleg</w:t>
      </w:r>
      <w:proofErr w:type="spellEnd"/>
      <w:r w:rsidRPr="001A69B5">
        <w:t xml:space="preserve"> og sosial læring. I tillegg er 100 mill. kroner av veksten i frie inntekter til kommunesektoren grunngitt med tiltak retta mot den psykiske helsa til barn og unge, inkludert psykisk helse i </w:t>
      </w:r>
      <w:proofErr w:type="spellStart"/>
      <w:r w:rsidRPr="001A69B5">
        <w:t>vidaregåande</w:t>
      </w:r>
      <w:proofErr w:type="spellEnd"/>
      <w:r w:rsidRPr="001A69B5">
        <w:t xml:space="preserve"> opplæring og </w:t>
      </w:r>
      <w:proofErr w:type="spellStart"/>
      <w:r w:rsidRPr="001A69B5">
        <w:t>lågterskeltilbod</w:t>
      </w:r>
      <w:proofErr w:type="spellEnd"/>
      <w:r w:rsidRPr="001A69B5">
        <w:t xml:space="preserve"> i </w:t>
      </w:r>
      <w:proofErr w:type="spellStart"/>
      <w:r w:rsidRPr="001A69B5">
        <w:t>kommunane</w:t>
      </w:r>
      <w:proofErr w:type="spellEnd"/>
      <w:r w:rsidRPr="001A69B5">
        <w:t>.</w:t>
      </w:r>
    </w:p>
    <w:p w14:paraId="18101DAD" w14:textId="77777777" w:rsidR="000513CD" w:rsidRPr="001A69B5" w:rsidRDefault="0009509B" w:rsidP="001A69B5">
      <w:r w:rsidRPr="001A69B5">
        <w:t xml:space="preserve">Regjeringa la </w:t>
      </w:r>
      <w:proofErr w:type="spellStart"/>
      <w:r w:rsidRPr="001A69B5">
        <w:t>hausten</w:t>
      </w:r>
      <w:proofErr w:type="spellEnd"/>
      <w:r w:rsidRPr="001A69B5">
        <w:t xml:space="preserve"> 2019 fram Meld. St. 6 (2019–2020) </w:t>
      </w:r>
      <w:r w:rsidRPr="001A69B5">
        <w:rPr>
          <w:rStyle w:val="kursiv"/>
        </w:rPr>
        <w:t xml:space="preserve">Tett på – tidlig innsats og inkluderende fellesskap i barnehage, skole og SFO. </w:t>
      </w:r>
      <w:r w:rsidRPr="001A69B5">
        <w:t xml:space="preserve">Målet med meldinga er å styrke arbeidet med </w:t>
      </w:r>
      <w:proofErr w:type="spellStart"/>
      <w:r w:rsidRPr="001A69B5">
        <w:t>tidleg</w:t>
      </w:r>
      <w:proofErr w:type="spellEnd"/>
      <w:r w:rsidRPr="001A69B5">
        <w:t xml:space="preserve"> innsats og å legge til rette for </w:t>
      </w:r>
      <w:proofErr w:type="spellStart"/>
      <w:r w:rsidRPr="001A69B5">
        <w:t>eit</w:t>
      </w:r>
      <w:proofErr w:type="spellEnd"/>
      <w:r w:rsidRPr="001A69B5">
        <w:t xml:space="preserve"> godt tilpassa og </w:t>
      </w:r>
      <w:proofErr w:type="spellStart"/>
      <w:r w:rsidRPr="001A69B5">
        <w:t>inkluderande</w:t>
      </w:r>
      <w:proofErr w:type="spellEnd"/>
      <w:r w:rsidRPr="001A69B5">
        <w:t xml:space="preserve"> </w:t>
      </w:r>
      <w:proofErr w:type="spellStart"/>
      <w:r w:rsidRPr="001A69B5">
        <w:t>tilbod</w:t>
      </w:r>
      <w:proofErr w:type="spellEnd"/>
      <w:r w:rsidRPr="001A69B5">
        <w:t xml:space="preserve"> for alle barn og unge – uavhengig av ulike </w:t>
      </w:r>
      <w:proofErr w:type="spellStart"/>
      <w:r w:rsidRPr="001A69B5">
        <w:t>føresetnader</w:t>
      </w:r>
      <w:proofErr w:type="spellEnd"/>
      <w:r w:rsidRPr="001A69B5">
        <w:t xml:space="preserve"> og behov. Regjeringa foreslår i oppfølginga av meldinga å løyve totalt 100 mill. kroner i 2022 i oppbygginga av kompetanseløftet i spesialpedagogikk og </w:t>
      </w:r>
      <w:proofErr w:type="spellStart"/>
      <w:r w:rsidRPr="001A69B5">
        <w:t>inkluderande</w:t>
      </w:r>
      <w:proofErr w:type="spellEnd"/>
      <w:r w:rsidRPr="001A69B5">
        <w:t xml:space="preserve"> praksis.</w:t>
      </w:r>
    </w:p>
    <w:p w14:paraId="3D4F33AA" w14:textId="77777777" w:rsidR="000513CD" w:rsidRPr="001A69B5" w:rsidRDefault="0009509B" w:rsidP="001A69B5">
      <w:r w:rsidRPr="001A69B5">
        <w:t xml:space="preserve">Gode </w:t>
      </w:r>
      <w:proofErr w:type="spellStart"/>
      <w:r w:rsidRPr="001A69B5">
        <w:t>lærarar</w:t>
      </w:r>
      <w:proofErr w:type="spellEnd"/>
      <w:r w:rsidRPr="001A69B5">
        <w:t xml:space="preserve"> med solid og oppdatert kunnskap er nøkkelen til at </w:t>
      </w:r>
      <w:proofErr w:type="spellStart"/>
      <w:r w:rsidRPr="001A69B5">
        <w:t>elevane</w:t>
      </w:r>
      <w:proofErr w:type="spellEnd"/>
      <w:r w:rsidRPr="001A69B5">
        <w:t xml:space="preserve"> skal lære </w:t>
      </w:r>
      <w:proofErr w:type="spellStart"/>
      <w:r w:rsidRPr="001A69B5">
        <w:t>meir</w:t>
      </w:r>
      <w:proofErr w:type="spellEnd"/>
      <w:r w:rsidRPr="001A69B5">
        <w:t xml:space="preserve">. Det er </w:t>
      </w:r>
      <w:proofErr w:type="spellStart"/>
      <w:r w:rsidRPr="001A69B5">
        <w:t>framleis</w:t>
      </w:r>
      <w:proofErr w:type="spellEnd"/>
      <w:r w:rsidRPr="001A69B5">
        <w:t xml:space="preserve"> for mange i undervisningsstilling som </w:t>
      </w:r>
      <w:proofErr w:type="spellStart"/>
      <w:r w:rsidRPr="001A69B5">
        <w:t>anten</w:t>
      </w:r>
      <w:proofErr w:type="spellEnd"/>
      <w:r w:rsidRPr="001A69B5">
        <w:t xml:space="preserve"> </w:t>
      </w:r>
      <w:proofErr w:type="spellStart"/>
      <w:r w:rsidRPr="001A69B5">
        <w:t>ikkje</w:t>
      </w:r>
      <w:proofErr w:type="spellEnd"/>
      <w:r w:rsidRPr="001A69B5">
        <w:t xml:space="preserve"> har fordjuping i faget </w:t>
      </w:r>
      <w:proofErr w:type="spellStart"/>
      <w:r w:rsidRPr="001A69B5">
        <w:t>dei</w:t>
      </w:r>
      <w:proofErr w:type="spellEnd"/>
      <w:r w:rsidRPr="001A69B5">
        <w:t xml:space="preserve"> underviser i, eller </w:t>
      </w:r>
      <w:proofErr w:type="spellStart"/>
      <w:r w:rsidRPr="001A69B5">
        <w:t>ikkje</w:t>
      </w:r>
      <w:proofErr w:type="spellEnd"/>
      <w:r w:rsidRPr="001A69B5">
        <w:t xml:space="preserve"> er formelt kvalifiserte for </w:t>
      </w:r>
      <w:proofErr w:type="spellStart"/>
      <w:r w:rsidRPr="001A69B5">
        <w:t>tilsetjing</w:t>
      </w:r>
      <w:proofErr w:type="spellEnd"/>
      <w:r w:rsidRPr="001A69B5">
        <w:t xml:space="preserve">. Regjeringa vil </w:t>
      </w:r>
      <w:proofErr w:type="spellStart"/>
      <w:r w:rsidRPr="001A69B5">
        <w:t>halde</w:t>
      </w:r>
      <w:proofErr w:type="spellEnd"/>
      <w:r w:rsidRPr="001A69B5">
        <w:t xml:space="preserve"> fram med satsinga på rekruttering og kvalifisering av </w:t>
      </w:r>
      <w:proofErr w:type="spellStart"/>
      <w:r w:rsidRPr="001A69B5">
        <w:t>fleire</w:t>
      </w:r>
      <w:proofErr w:type="spellEnd"/>
      <w:r w:rsidRPr="001A69B5">
        <w:t xml:space="preserve"> </w:t>
      </w:r>
      <w:proofErr w:type="spellStart"/>
      <w:r w:rsidRPr="001A69B5">
        <w:t>lærarar</w:t>
      </w:r>
      <w:proofErr w:type="spellEnd"/>
      <w:r w:rsidRPr="001A69B5">
        <w:t xml:space="preserve">. Regjeringa foreslår mellom anna å styrke </w:t>
      </w:r>
      <w:proofErr w:type="spellStart"/>
      <w:r w:rsidRPr="001A69B5">
        <w:t>vidareutdanningsordninga</w:t>
      </w:r>
      <w:proofErr w:type="spellEnd"/>
      <w:r w:rsidRPr="001A69B5">
        <w:t xml:space="preserve"> for </w:t>
      </w:r>
      <w:proofErr w:type="spellStart"/>
      <w:r w:rsidRPr="001A69B5">
        <w:t>grunnskulelærarar</w:t>
      </w:r>
      <w:proofErr w:type="spellEnd"/>
      <w:r w:rsidRPr="001A69B5">
        <w:t xml:space="preserve"> med 370 </w:t>
      </w:r>
      <w:proofErr w:type="spellStart"/>
      <w:r w:rsidRPr="001A69B5">
        <w:t>plassar</w:t>
      </w:r>
      <w:proofErr w:type="spellEnd"/>
      <w:r w:rsidRPr="001A69B5">
        <w:t xml:space="preserve">, </w:t>
      </w:r>
      <w:proofErr w:type="spellStart"/>
      <w:r w:rsidRPr="001A69B5">
        <w:t>hovudsakleg</w:t>
      </w:r>
      <w:proofErr w:type="spellEnd"/>
      <w:r w:rsidRPr="001A69B5">
        <w:t xml:space="preserve"> i spesialpedagogikk. Samla foreslår regjeringa å bruke 1,7 mrd. kroner til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i 2022. Løyvinga gir mellom anna rom for å tilby </w:t>
      </w:r>
      <w:proofErr w:type="spellStart"/>
      <w:r w:rsidRPr="001A69B5">
        <w:t>vidareutdanning</w:t>
      </w:r>
      <w:proofErr w:type="spellEnd"/>
      <w:r w:rsidRPr="001A69B5">
        <w:t xml:space="preserve"> til om lag 5 000 </w:t>
      </w:r>
      <w:proofErr w:type="spellStart"/>
      <w:r w:rsidRPr="001A69B5">
        <w:t>lærarar</w:t>
      </w:r>
      <w:proofErr w:type="spellEnd"/>
      <w:r w:rsidRPr="001A69B5">
        <w:t xml:space="preserve"> </w:t>
      </w:r>
      <w:proofErr w:type="spellStart"/>
      <w:r w:rsidRPr="001A69B5">
        <w:t>hausten</w:t>
      </w:r>
      <w:proofErr w:type="spellEnd"/>
      <w:r w:rsidRPr="001A69B5">
        <w:t xml:space="preserve"> 2022 </w:t>
      </w:r>
      <w:proofErr w:type="spellStart"/>
      <w:r w:rsidRPr="001A69B5">
        <w:t>innanfor</w:t>
      </w:r>
      <w:proofErr w:type="spellEnd"/>
      <w:r w:rsidRPr="001A69B5">
        <w:t xml:space="preserve"> ordninga Kompetanse for kvalitet. Departementet </w:t>
      </w:r>
      <w:proofErr w:type="spellStart"/>
      <w:r w:rsidRPr="001A69B5">
        <w:t>forventar</w:t>
      </w:r>
      <w:proofErr w:type="spellEnd"/>
      <w:r w:rsidRPr="001A69B5">
        <w:t xml:space="preserve"> at kapasiteten vil </w:t>
      </w:r>
      <w:proofErr w:type="spellStart"/>
      <w:r w:rsidRPr="001A69B5">
        <w:t>vere</w:t>
      </w:r>
      <w:proofErr w:type="spellEnd"/>
      <w:r w:rsidRPr="001A69B5">
        <w:t xml:space="preserve"> god nok til å gi </w:t>
      </w:r>
      <w:proofErr w:type="spellStart"/>
      <w:r w:rsidRPr="001A69B5">
        <w:t>tilbod</w:t>
      </w:r>
      <w:proofErr w:type="spellEnd"/>
      <w:r w:rsidRPr="001A69B5">
        <w:t xml:space="preserve"> til alle som ønsker </w:t>
      </w:r>
      <w:proofErr w:type="spellStart"/>
      <w:r w:rsidRPr="001A69B5">
        <w:t>vidareutdanning</w:t>
      </w:r>
      <w:proofErr w:type="spellEnd"/>
      <w:r w:rsidRPr="001A69B5">
        <w:t xml:space="preserve"> i matematikk, norsk, engelsk, norsk </w:t>
      </w:r>
      <w:proofErr w:type="spellStart"/>
      <w:r w:rsidRPr="001A69B5">
        <w:t>teiknspråk</w:t>
      </w:r>
      <w:proofErr w:type="spellEnd"/>
      <w:r w:rsidRPr="001A69B5">
        <w:t xml:space="preserve"> og samisk for at </w:t>
      </w:r>
      <w:proofErr w:type="spellStart"/>
      <w:r w:rsidRPr="001A69B5">
        <w:t>lærarar</w:t>
      </w:r>
      <w:proofErr w:type="spellEnd"/>
      <w:r w:rsidRPr="001A69B5">
        <w:t xml:space="preserve"> skal få </w:t>
      </w:r>
      <w:proofErr w:type="spellStart"/>
      <w:r w:rsidRPr="001A69B5">
        <w:t>tilstrekkeleg</w:t>
      </w:r>
      <w:proofErr w:type="spellEnd"/>
      <w:r w:rsidRPr="001A69B5">
        <w:t xml:space="preserve"> fordjuping i faget. Det er òg </w:t>
      </w:r>
      <w:proofErr w:type="spellStart"/>
      <w:r w:rsidRPr="001A69B5">
        <w:t>tilbod</w:t>
      </w:r>
      <w:proofErr w:type="spellEnd"/>
      <w:r w:rsidRPr="001A69B5">
        <w:t xml:space="preserve"> om mellom anna </w:t>
      </w:r>
      <w:proofErr w:type="spellStart"/>
      <w:r w:rsidRPr="001A69B5">
        <w:t>vidareutdanning</w:t>
      </w:r>
      <w:proofErr w:type="spellEnd"/>
      <w:r w:rsidRPr="001A69B5">
        <w:t xml:space="preserve"> i praktiske og estetiske fag, digitalisering, spesialpedagogikk og andrespråkspedagogikk.</w:t>
      </w:r>
    </w:p>
    <w:p w14:paraId="227DD4FB" w14:textId="77777777" w:rsidR="000513CD" w:rsidRPr="001A69B5" w:rsidRDefault="0009509B" w:rsidP="001A69B5">
      <w:r w:rsidRPr="001A69B5">
        <w:t xml:space="preserve">Regjeringa vil trappe opp satsinga på </w:t>
      </w:r>
      <w:proofErr w:type="spellStart"/>
      <w:r w:rsidRPr="001A69B5">
        <w:t>karrierevegar</w:t>
      </w:r>
      <w:proofErr w:type="spellEnd"/>
      <w:r w:rsidRPr="001A69B5">
        <w:t xml:space="preserve"> for </w:t>
      </w:r>
      <w:proofErr w:type="spellStart"/>
      <w:r w:rsidRPr="001A69B5">
        <w:t>lærarar</w:t>
      </w:r>
      <w:proofErr w:type="spellEnd"/>
      <w:r w:rsidRPr="001A69B5">
        <w:t xml:space="preserve"> og foreslår å bruke 271,7 mill. kroner på dette i 2022. Løyvinga gir rom for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lærarspesialistar</w:t>
      </w:r>
      <w:proofErr w:type="spellEnd"/>
      <w:r w:rsidRPr="001A69B5">
        <w:t xml:space="preserve"> til 3 000 </w:t>
      </w:r>
      <w:proofErr w:type="spellStart"/>
      <w:r w:rsidRPr="001A69B5">
        <w:t>frå</w:t>
      </w:r>
      <w:proofErr w:type="spellEnd"/>
      <w:r w:rsidRPr="001A69B5">
        <w:t xml:space="preserve"> </w:t>
      </w:r>
      <w:proofErr w:type="spellStart"/>
      <w:r w:rsidRPr="001A69B5">
        <w:t>hausten</w:t>
      </w:r>
      <w:proofErr w:type="spellEnd"/>
      <w:r w:rsidRPr="001A69B5">
        <w:t xml:space="preserve"> 2022.</w:t>
      </w:r>
    </w:p>
    <w:p w14:paraId="50605AF4" w14:textId="77777777" w:rsidR="000513CD" w:rsidRPr="001A69B5" w:rsidRDefault="0009509B" w:rsidP="001A69B5">
      <w:r w:rsidRPr="001A69B5">
        <w:t xml:space="preserve">Regjeringa foreslår å løyve 104,2 mill. kroner til å utvide </w:t>
      </w:r>
      <w:proofErr w:type="spellStart"/>
      <w:r w:rsidRPr="001A69B5">
        <w:t>timetalet</w:t>
      </w:r>
      <w:proofErr w:type="spellEnd"/>
      <w:r w:rsidRPr="001A69B5">
        <w:t xml:space="preserve"> i </w:t>
      </w:r>
      <w:proofErr w:type="spellStart"/>
      <w:r w:rsidRPr="001A69B5">
        <w:t>grunnskulen</w:t>
      </w:r>
      <w:proofErr w:type="spellEnd"/>
      <w:r w:rsidRPr="001A69B5">
        <w:t xml:space="preserve"> med </w:t>
      </w:r>
      <w:proofErr w:type="spellStart"/>
      <w:r w:rsidRPr="001A69B5">
        <w:t>ein</w:t>
      </w:r>
      <w:proofErr w:type="spellEnd"/>
      <w:r w:rsidRPr="001A69B5">
        <w:t xml:space="preserve"> ekstra time i naturfag.</w:t>
      </w:r>
    </w:p>
    <w:p w14:paraId="1B8E1E35" w14:textId="77777777" w:rsidR="000513CD" w:rsidRPr="001A69B5" w:rsidRDefault="0009509B" w:rsidP="001A69B5">
      <w:r w:rsidRPr="001A69B5">
        <w:t xml:space="preserve">Regjeringa foreslår å løyve 51,5 mill. kroner til gratis </w:t>
      </w:r>
      <w:proofErr w:type="spellStart"/>
      <w:r w:rsidRPr="001A69B5">
        <w:t>skulefritidsordning</w:t>
      </w:r>
      <w:proofErr w:type="spellEnd"/>
      <w:r w:rsidRPr="001A69B5">
        <w:t xml:space="preserve"> (SFO)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r w:rsidRPr="001A69B5">
        <w:t>.</w:t>
      </w:r>
    </w:p>
    <w:p w14:paraId="36298962" w14:textId="77777777" w:rsidR="000513CD" w:rsidRPr="001A69B5" w:rsidRDefault="0009509B" w:rsidP="001A69B5">
      <w:r w:rsidRPr="001A69B5">
        <w:t xml:space="preserve">Arbeidet mot mobbing og for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 er prioritert høgt av regjeringa. Departementet foreslår å løyve om lag 115 mill. kroner til dette arbeidet i 2022.</w:t>
      </w:r>
    </w:p>
    <w:p w14:paraId="72883BEE" w14:textId="77777777" w:rsidR="000513CD" w:rsidRPr="001A69B5" w:rsidRDefault="0009509B" w:rsidP="001A69B5">
      <w:r w:rsidRPr="001A69B5">
        <w:t xml:space="preserve">Regjeringa foreslår å bygge </w:t>
      </w:r>
      <w:proofErr w:type="spellStart"/>
      <w:r w:rsidRPr="001A69B5">
        <w:t>eit</w:t>
      </w:r>
      <w:proofErr w:type="spellEnd"/>
      <w:r w:rsidRPr="001A69B5">
        <w:t xml:space="preserve"> nytt samlokalisert bygg for Det Samiske Nasjonalteateret </w:t>
      </w:r>
      <w:proofErr w:type="spellStart"/>
      <w:r w:rsidRPr="001A69B5">
        <w:t>Beaivváš</w:t>
      </w:r>
      <w:proofErr w:type="spellEnd"/>
      <w:r w:rsidRPr="001A69B5">
        <w:t xml:space="preserve"> og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 med ei startløyving på 60 mill. kroner i 2022.</w:t>
      </w:r>
    </w:p>
    <w:p w14:paraId="6F7016AA" w14:textId="77777777" w:rsidR="000513CD" w:rsidRPr="001A69B5" w:rsidRDefault="0009509B" w:rsidP="001A69B5">
      <w:r w:rsidRPr="001A69B5">
        <w:t xml:space="preserve">I tråd med </w:t>
      </w:r>
      <w:proofErr w:type="spellStart"/>
      <w:r w:rsidRPr="001A69B5">
        <w:t>Granavolden</w:t>
      </w:r>
      <w:proofErr w:type="spellEnd"/>
      <w:r w:rsidRPr="001A69B5">
        <w:t xml:space="preserve">-plattforma foreslår regjeringa å </w:t>
      </w:r>
      <w:proofErr w:type="spellStart"/>
      <w:r w:rsidRPr="001A69B5">
        <w:t>auke</w:t>
      </w:r>
      <w:proofErr w:type="spellEnd"/>
      <w:r w:rsidRPr="001A69B5">
        <w:t xml:space="preserve"> </w:t>
      </w:r>
      <w:proofErr w:type="spellStart"/>
      <w:r w:rsidRPr="001A69B5">
        <w:t>kapitaltilskotet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i </w:t>
      </w:r>
      <w:proofErr w:type="spellStart"/>
      <w:r w:rsidRPr="001A69B5">
        <w:t>Noreg</w:t>
      </w:r>
      <w:proofErr w:type="spellEnd"/>
      <w:r w:rsidRPr="001A69B5">
        <w:t xml:space="preserve"> med 20 mill. kroner i 2022.</w:t>
      </w:r>
    </w:p>
    <w:p w14:paraId="3A2265AE" w14:textId="77777777" w:rsidR="000513CD" w:rsidRPr="001A69B5" w:rsidRDefault="0009509B" w:rsidP="001A69B5">
      <w:r w:rsidRPr="001A69B5">
        <w:t xml:space="preserve">I 2022 skal OL i matematikk </w:t>
      </w:r>
      <w:proofErr w:type="spellStart"/>
      <w:r w:rsidRPr="001A69B5">
        <w:t>arrangerast</w:t>
      </w:r>
      <w:proofErr w:type="spellEnd"/>
      <w:r w:rsidRPr="001A69B5">
        <w:t xml:space="preserve"> i Oslo, og Universitetet i Oslo (UiO) er arrangør. Departementet foreslår å løyve 20 mill. kroner til arrangementet.</w:t>
      </w:r>
    </w:p>
    <w:p w14:paraId="54A389AB" w14:textId="77777777" w:rsidR="000513CD" w:rsidRPr="001A69B5" w:rsidRDefault="0009509B" w:rsidP="001A69B5">
      <w:r w:rsidRPr="001A69B5">
        <w:t xml:space="preserve">Regjeringa foreslår å </w:t>
      </w:r>
      <w:proofErr w:type="spellStart"/>
      <w:r w:rsidRPr="001A69B5">
        <w:t>vidareføre</w:t>
      </w:r>
      <w:proofErr w:type="spellEnd"/>
      <w:r w:rsidRPr="001A69B5">
        <w:t xml:space="preserve"> </w:t>
      </w:r>
      <w:proofErr w:type="spellStart"/>
      <w:r w:rsidRPr="001A69B5">
        <w:t>lærlingtilskotet</w:t>
      </w:r>
      <w:proofErr w:type="spellEnd"/>
      <w:r w:rsidRPr="001A69B5">
        <w:t xml:space="preserve"> på </w:t>
      </w:r>
      <w:proofErr w:type="gramStart"/>
      <w:r w:rsidRPr="001A69B5">
        <w:t>nominelt same</w:t>
      </w:r>
      <w:proofErr w:type="gramEnd"/>
      <w:r w:rsidRPr="001A69B5">
        <w:t xml:space="preserve"> nivå som i 2021. Tiltaket gir ei innsparing på om lag 98 mill. kroner i 2022, og </w:t>
      </w:r>
      <w:proofErr w:type="spellStart"/>
      <w:r w:rsidRPr="001A69B5">
        <w:t>rammetilskotet</w:t>
      </w:r>
      <w:proofErr w:type="spellEnd"/>
      <w:r w:rsidRPr="001A69B5">
        <w:t xml:space="preserve"> til </w:t>
      </w:r>
      <w:proofErr w:type="spellStart"/>
      <w:r w:rsidRPr="001A69B5">
        <w:t>fylkeskommunane</w:t>
      </w:r>
      <w:proofErr w:type="spellEnd"/>
      <w:r w:rsidRPr="001A69B5">
        <w:t xml:space="preserve"> blir redusert </w:t>
      </w:r>
      <w:proofErr w:type="spellStart"/>
      <w:r w:rsidRPr="001A69B5">
        <w:t>tilsvarande</w:t>
      </w:r>
      <w:proofErr w:type="spellEnd"/>
      <w:r w:rsidRPr="001A69B5">
        <w:t>.</w:t>
      </w:r>
    </w:p>
    <w:p w14:paraId="20E54D93" w14:textId="77777777" w:rsidR="000513CD" w:rsidRPr="001A69B5" w:rsidRDefault="0009509B" w:rsidP="001A69B5">
      <w:r w:rsidRPr="001A69B5">
        <w:t xml:space="preserve">I tillegg til </w:t>
      </w:r>
      <w:proofErr w:type="spellStart"/>
      <w:r w:rsidRPr="001A69B5">
        <w:t>hovudprioriteringane</w:t>
      </w:r>
      <w:proofErr w:type="spellEnd"/>
      <w:r w:rsidRPr="001A69B5">
        <w:t xml:space="preserve"> foreslår Kunnskapsdepartementet å </w:t>
      </w:r>
      <w:proofErr w:type="spellStart"/>
      <w:r w:rsidRPr="001A69B5">
        <w:t>vidareføre</w:t>
      </w:r>
      <w:proofErr w:type="spellEnd"/>
      <w:r w:rsidRPr="001A69B5">
        <w:t xml:space="preserve"> </w:t>
      </w:r>
      <w:proofErr w:type="spellStart"/>
      <w:r w:rsidRPr="001A69B5">
        <w:t>fleire</w:t>
      </w:r>
      <w:proofErr w:type="spellEnd"/>
      <w:r w:rsidRPr="001A69B5">
        <w:t xml:space="preserve"> andre sentrale tiltak </w:t>
      </w:r>
      <w:proofErr w:type="spellStart"/>
      <w:r w:rsidRPr="001A69B5">
        <w:t>innanfor</w:t>
      </w:r>
      <w:proofErr w:type="spellEnd"/>
      <w:r w:rsidRPr="001A69B5">
        <w:t xml:space="preserve"> grunnopplæringa i 2022, jf. omtale i teksten under.</w:t>
      </w:r>
    </w:p>
    <w:p w14:paraId="17DDBBD3" w14:textId="77777777" w:rsidR="000513CD" w:rsidRPr="001A69B5" w:rsidRDefault="0009509B" w:rsidP="001A69B5">
      <w:pPr>
        <w:pStyle w:val="Undertittel"/>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307B42B4"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3BABDF3" w14:textId="77777777" w:rsidR="000513CD" w:rsidRPr="001A69B5" w:rsidRDefault="0009509B" w:rsidP="001A69B5">
      <w:pPr>
        <w:pStyle w:val="avsnitt-undertittel"/>
      </w:pPr>
      <w:r w:rsidRPr="001A69B5">
        <w:t xml:space="preserve">Dei fleste </w:t>
      </w:r>
      <w:proofErr w:type="spellStart"/>
      <w:r w:rsidRPr="001A69B5">
        <w:t>elevane</w:t>
      </w:r>
      <w:proofErr w:type="spellEnd"/>
      <w:r w:rsidRPr="001A69B5">
        <w:t xml:space="preserve"> har </w:t>
      </w:r>
      <w:proofErr w:type="spellStart"/>
      <w:r w:rsidRPr="001A69B5">
        <w:t>eit</w:t>
      </w:r>
      <w:proofErr w:type="spellEnd"/>
      <w:r w:rsidRPr="001A69B5">
        <w:t xml:space="preserve"> godt læringsmiljø med høg trivsel, men </w:t>
      </w:r>
      <w:proofErr w:type="spellStart"/>
      <w:r w:rsidRPr="001A69B5">
        <w:t>framleis</w:t>
      </w:r>
      <w:proofErr w:type="spellEnd"/>
      <w:r w:rsidRPr="001A69B5">
        <w:t xml:space="preserve"> blir mange </w:t>
      </w:r>
      <w:proofErr w:type="spellStart"/>
      <w:r w:rsidRPr="001A69B5">
        <w:t>elevar</w:t>
      </w:r>
      <w:proofErr w:type="spellEnd"/>
      <w:r w:rsidRPr="001A69B5">
        <w:t xml:space="preserve"> mobba</w:t>
      </w:r>
    </w:p>
    <w:p w14:paraId="2E15BC7D" w14:textId="77777777" w:rsidR="000513CD" w:rsidRPr="001A69B5" w:rsidRDefault="0009509B" w:rsidP="001A69B5">
      <w:r w:rsidRPr="001A69B5">
        <w:t xml:space="preserve">Alle </w:t>
      </w:r>
      <w:proofErr w:type="spellStart"/>
      <w:r w:rsidRPr="001A69B5">
        <w:t>elevar</w:t>
      </w:r>
      <w:proofErr w:type="spellEnd"/>
      <w:r w:rsidRPr="001A69B5">
        <w:t xml:space="preserve"> har rett til </w:t>
      </w:r>
      <w:proofErr w:type="spellStart"/>
      <w:r w:rsidRPr="001A69B5">
        <w:t>eit</w:t>
      </w:r>
      <w:proofErr w:type="spellEnd"/>
      <w:r w:rsidRPr="001A69B5">
        <w:t xml:space="preserve"> trygt og godt læringsmiljø som </w:t>
      </w:r>
      <w:proofErr w:type="spellStart"/>
      <w:r w:rsidRPr="001A69B5">
        <w:t>fremjar</w:t>
      </w:r>
      <w:proofErr w:type="spellEnd"/>
      <w:r w:rsidRPr="001A69B5">
        <w:t xml:space="preserve"> helse, trivsel og læring, jf. </w:t>
      </w:r>
      <w:proofErr w:type="spellStart"/>
      <w:r w:rsidRPr="001A69B5">
        <w:t>opplæringslova</w:t>
      </w:r>
      <w:proofErr w:type="spellEnd"/>
      <w:r w:rsidRPr="001A69B5">
        <w:t xml:space="preserve"> kap. 9 A. </w:t>
      </w:r>
      <w:proofErr w:type="spellStart"/>
      <w:r w:rsidRPr="001A69B5">
        <w:t>Skulen</w:t>
      </w:r>
      <w:proofErr w:type="spellEnd"/>
      <w:r w:rsidRPr="001A69B5">
        <w:t xml:space="preserve"> skal utvikle </w:t>
      </w:r>
      <w:proofErr w:type="spellStart"/>
      <w:r w:rsidRPr="001A69B5">
        <w:t>inkluderande</w:t>
      </w:r>
      <w:proofErr w:type="spellEnd"/>
      <w:r w:rsidRPr="001A69B5">
        <w:t xml:space="preserve"> fellesskap og bidra til sosial læring og utvikling gjennom arbeidet med faga og i </w:t>
      </w:r>
      <w:proofErr w:type="spellStart"/>
      <w:r w:rsidRPr="001A69B5">
        <w:t>skulekvardagen</w:t>
      </w:r>
      <w:proofErr w:type="spellEnd"/>
      <w:r w:rsidRPr="001A69B5">
        <w:t xml:space="preserve"> elles. Elevundersøkinga </w:t>
      </w:r>
      <w:proofErr w:type="spellStart"/>
      <w:r w:rsidRPr="001A69B5">
        <w:t>frå</w:t>
      </w:r>
      <w:proofErr w:type="spellEnd"/>
      <w:r w:rsidRPr="001A69B5">
        <w:t xml:space="preserve"> </w:t>
      </w:r>
      <w:proofErr w:type="spellStart"/>
      <w:r w:rsidRPr="001A69B5">
        <w:t>hausten</w:t>
      </w:r>
      <w:proofErr w:type="spellEnd"/>
      <w:r w:rsidRPr="001A69B5">
        <w:t xml:space="preserve"> 2020 viser svært små </w:t>
      </w:r>
      <w:proofErr w:type="spellStart"/>
      <w:r w:rsidRPr="001A69B5">
        <w:t>endringar</w:t>
      </w:r>
      <w:proofErr w:type="spellEnd"/>
      <w:r w:rsidRPr="001A69B5">
        <w:t xml:space="preserve"> </w:t>
      </w:r>
      <w:proofErr w:type="spellStart"/>
      <w:r w:rsidRPr="001A69B5">
        <w:t>frå</w:t>
      </w:r>
      <w:proofErr w:type="spellEnd"/>
      <w:r w:rsidRPr="001A69B5">
        <w:t xml:space="preserve"> </w:t>
      </w:r>
      <w:proofErr w:type="spellStart"/>
      <w:r w:rsidRPr="001A69B5">
        <w:t>førre</w:t>
      </w:r>
      <w:proofErr w:type="spellEnd"/>
      <w:r w:rsidRPr="001A69B5">
        <w:t xml:space="preserve"> undersøking i 2019. Av </w:t>
      </w:r>
      <w:proofErr w:type="spellStart"/>
      <w:r w:rsidRPr="001A69B5">
        <w:t>dei</w:t>
      </w:r>
      <w:proofErr w:type="spellEnd"/>
      <w:r w:rsidRPr="001A69B5">
        <w:t xml:space="preserve"> som har </w:t>
      </w:r>
      <w:proofErr w:type="spellStart"/>
      <w:r w:rsidRPr="001A69B5">
        <w:t>delteke</w:t>
      </w:r>
      <w:proofErr w:type="spellEnd"/>
      <w:r w:rsidRPr="001A69B5">
        <w:t xml:space="preserve">, seier 88 pst. at </w:t>
      </w:r>
      <w:proofErr w:type="spellStart"/>
      <w:r w:rsidRPr="001A69B5">
        <w:t>dei</w:t>
      </w:r>
      <w:proofErr w:type="spellEnd"/>
      <w:r w:rsidRPr="001A69B5">
        <w:t xml:space="preserve"> </w:t>
      </w:r>
      <w:proofErr w:type="spellStart"/>
      <w:r w:rsidRPr="001A69B5">
        <w:t>trivst</w:t>
      </w:r>
      <w:proofErr w:type="spellEnd"/>
      <w:r w:rsidRPr="001A69B5">
        <w:t xml:space="preserve"> godt eller svært godt på </w:t>
      </w:r>
      <w:proofErr w:type="spellStart"/>
      <w:r w:rsidRPr="001A69B5">
        <w:t>skulen</w:t>
      </w:r>
      <w:proofErr w:type="spellEnd"/>
      <w:r w:rsidRPr="001A69B5">
        <w:t xml:space="preserve">. 3,1 pst. seier at </w:t>
      </w:r>
      <w:proofErr w:type="spellStart"/>
      <w:r w:rsidRPr="001A69B5">
        <w:t>dei</w:t>
      </w:r>
      <w:proofErr w:type="spellEnd"/>
      <w:r w:rsidRPr="001A69B5">
        <w:t xml:space="preserve"> </w:t>
      </w:r>
      <w:proofErr w:type="spellStart"/>
      <w:r w:rsidRPr="001A69B5">
        <w:t>ikkje</w:t>
      </w:r>
      <w:proofErr w:type="spellEnd"/>
      <w:r w:rsidRPr="001A69B5">
        <w:t xml:space="preserve"> </w:t>
      </w:r>
      <w:proofErr w:type="spellStart"/>
      <w:r w:rsidRPr="001A69B5">
        <w:t>trivst</w:t>
      </w:r>
      <w:proofErr w:type="spellEnd"/>
      <w:r w:rsidRPr="001A69B5">
        <w:t xml:space="preserve"> </w:t>
      </w:r>
      <w:proofErr w:type="spellStart"/>
      <w:r w:rsidRPr="001A69B5">
        <w:t>noko</w:t>
      </w:r>
      <w:proofErr w:type="spellEnd"/>
      <w:r w:rsidRPr="001A69B5">
        <w:t xml:space="preserve"> </w:t>
      </w:r>
      <w:proofErr w:type="spellStart"/>
      <w:r w:rsidRPr="001A69B5">
        <w:t>særleg</w:t>
      </w:r>
      <w:proofErr w:type="spellEnd"/>
      <w:r w:rsidRPr="001A69B5">
        <w:t xml:space="preserve"> eller </w:t>
      </w:r>
      <w:proofErr w:type="spellStart"/>
      <w:r w:rsidRPr="001A69B5">
        <w:t>ikkje</w:t>
      </w:r>
      <w:proofErr w:type="spellEnd"/>
      <w:r w:rsidRPr="001A69B5">
        <w:t xml:space="preserve"> i det heile </w:t>
      </w:r>
      <w:proofErr w:type="spellStart"/>
      <w:r w:rsidRPr="001A69B5">
        <w:t>teke</w:t>
      </w:r>
      <w:proofErr w:type="spellEnd"/>
      <w:r w:rsidRPr="001A69B5">
        <w:t xml:space="preserve">. </w:t>
      </w:r>
      <w:proofErr w:type="spellStart"/>
      <w:r w:rsidRPr="001A69B5">
        <w:t>Tala</w:t>
      </w:r>
      <w:proofErr w:type="spellEnd"/>
      <w:r w:rsidRPr="001A69B5">
        <w:t xml:space="preserve"> på mobbing har </w:t>
      </w:r>
      <w:proofErr w:type="spellStart"/>
      <w:r w:rsidRPr="001A69B5">
        <w:t>vore</w:t>
      </w:r>
      <w:proofErr w:type="spellEnd"/>
      <w:r w:rsidRPr="001A69B5">
        <w:t xml:space="preserve"> relativt stabile, med </w:t>
      </w:r>
      <w:proofErr w:type="spellStart"/>
      <w:r w:rsidRPr="001A69B5">
        <w:t>ein</w:t>
      </w:r>
      <w:proofErr w:type="spellEnd"/>
      <w:r w:rsidRPr="001A69B5">
        <w:t xml:space="preserve"> svak nedgang </w:t>
      </w:r>
      <w:proofErr w:type="spellStart"/>
      <w:r w:rsidRPr="001A69B5">
        <w:t>sidan</w:t>
      </w:r>
      <w:proofErr w:type="spellEnd"/>
      <w:r w:rsidRPr="001A69B5">
        <w:t xml:space="preserve"> 2016, då undersøkinga blei revidert. I 2020 rapporterte 5,8 pst. av </w:t>
      </w:r>
      <w:proofErr w:type="spellStart"/>
      <w:r w:rsidRPr="001A69B5">
        <w:t>elevane</w:t>
      </w:r>
      <w:proofErr w:type="spellEnd"/>
      <w:r w:rsidRPr="001A69B5">
        <w:t xml:space="preserve"> at </w:t>
      </w:r>
      <w:proofErr w:type="spellStart"/>
      <w:r w:rsidRPr="001A69B5">
        <w:t>dei</w:t>
      </w:r>
      <w:proofErr w:type="spellEnd"/>
      <w:r w:rsidRPr="001A69B5">
        <w:t xml:space="preserve"> opplevde å ha blitt mobba på </w:t>
      </w:r>
      <w:proofErr w:type="spellStart"/>
      <w:r w:rsidRPr="001A69B5">
        <w:t>skulen</w:t>
      </w:r>
      <w:proofErr w:type="spellEnd"/>
      <w:r w:rsidRPr="001A69B5">
        <w:t xml:space="preserve"> to til tre </w:t>
      </w:r>
      <w:proofErr w:type="spellStart"/>
      <w:r w:rsidRPr="001A69B5">
        <w:t>gongar</w:t>
      </w:r>
      <w:proofErr w:type="spellEnd"/>
      <w:r w:rsidRPr="001A69B5">
        <w:t xml:space="preserve"> i </w:t>
      </w:r>
      <w:proofErr w:type="spellStart"/>
      <w:r w:rsidRPr="001A69B5">
        <w:t>månaden</w:t>
      </w:r>
      <w:proofErr w:type="spellEnd"/>
      <w:r w:rsidRPr="001A69B5">
        <w:t xml:space="preserve"> eller </w:t>
      </w:r>
      <w:proofErr w:type="spellStart"/>
      <w:r w:rsidRPr="001A69B5">
        <w:t>oftare</w:t>
      </w:r>
      <w:proofErr w:type="spellEnd"/>
      <w:r w:rsidRPr="001A69B5">
        <w:t xml:space="preserve">. Dette er </w:t>
      </w:r>
      <w:proofErr w:type="spellStart"/>
      <w:r w:rsidRPr="001A69B5">
        <w:t>elevar</w:t>
      </w:r>
      <w:proofErr w:type="spellEnd"/>
      <w:r w:rsidRPr="001A69B5">
        <w:t xml:space="preserve"> som svarer at </w:t>
      </w:r>
      <w:proofErr w:type="spellStart"/>
      <w:r w:rsidRPr="001A69B5">
        <w:t>dei</w:t>
      </w:r>
      <w:proofErr w:type="spellEnd"/>
      <w:r w:rsidRPr="001A69B5">
        <w:t xml:space="preserve"> i </w:t>
      </w:r>
      <w:proofErr w:type="spellStart"/>
      <w:r w:rsidRPr="001A69B5">
        <w:t>ein</w:t>
      </w:r>
      <w:proofErr w:type="spellEnd"/>
      <w:r w:rsidRPr="001A69B5">
        <w:t xml:space="preserve"> eller </w:t>
      </w:r>
      <w:proofErr w:type="spellStart"/>
      <w:r w:rsidRPr="001A69B5">
        <w:t>annan</w:t>
      </w:r>
      <w:proofErr w:type="spellEnd"/>
      <w:r w:rsidRPr="001A69B5">
        <w:t xml:space="preserve"> kombinasjon er mobba av </w:t>
      </w:r>
      <w:proofErr w:type="spellStart"/>
      <w:r w:rsidRPr="001A69B5">
        <w:t>medelevar</w:t>
      </w:r>
      <w:proofErr w:type="spellEnd"/>
      <w:r w:rsidRPr="001A69B5">
        <w:t xml:space="preserve">, digitalt mobba av </w:t>
      </w:r>
      <w:proofErr w:type="spellStart"/>
      <w:r w:rsidRPr="001A69B5">
        <w:t>nokon</w:t>
      </w:r>
      <w:proofErr w:type="spellEnd"/>
      <w:r w:rsidRPr="001A69B5">
        <w:t xml:space="preserve"> på </w:t>
      </w:r>
      <w:proofErr w:type="spellStart"/>
      <w:r w:rsidRPr="001A69B5">
        <w:t>skulen</w:t>
      </w:r>
      <w:proofErr w:type="spellEnd"/>
      <w:r w:rsidRPr="001A69B5">
        <w:t xml:space="preserve"> eller mobba av </w:t>
      </w:r>
      <w:proofErr w:type="spellStart"/>
      <w:r w:rsidRPr="001A69B5">
        <w:t>vaksne</w:t>
      </w:r>
      <w:proofErr w:type="spellEnd"/>
      <w:r w:rsidRPr="001A69B5">
        <w:t xml:space="preserve"> på </w:t>
      </w:r>
      <w:proofErr w:type="spellStart"/>
      <w:r w:rsidRPr="001A69B5">
        <w:t>skulen</w:t>
      </w:r>
      <w:proofErr w:type="spellEnd"/>
      <w:r w:rsidRPr="001A69B5">
        <w:t xml:space="preserve">, og det svarer til om lag 26 650 </w:t>
      </w:r>
      <w:proofErr w:type="spellStart"/>
      <w:r w:rsidRPr="001A69B5">
        <w:t>elevar</w:t>
      </w:r>
      <w:proofErr w:type="spellEnd"/>
      <w:r w:rsidRPr="001A69B5">
        <w:t xml:space="preserve">. </w:t>
      </w:r>
      <w:proofErr w:type="spellStart"/>
      <w:r w:rsidRPr="001A69B5">
        <w:t>Tilsvarande</w:t>
      </w:r>
      <w:proofErr w:type="spellEnd"/>
      <w:r w:rsidRPr="001A69B5">
        <w:t xml:space="preserve"> tal i 2019 var 6,0 pst. av </w:t>
      </w:r>
      <w:proofErr w:type="spellStart"/>
      <w:r w:rsidRPr="001A69B5">
        <w:t>elevane</w:t>
      </w:r>
      <w:proofErr w:type="spellEnd"/>
      <w:r w:rsidRPr="001A69B5">
        <w:t xml:space="preserve">. Elevundersøkinga viser at det er svært få </w:t>
      </w:r>
      <w:proofErr w:type="spellStart"/>
      <w:r w:rsidRPr="001A69B5">
        <w:t>skular</w:t>
      </w:r>
      <w:proofErr w:type="spellEnd"/>
      <w:r w:rsidRPr="001A69B5">
        <w:t xml:space="preserve"> som over </w:t>
      </w:r>
      <w:proofErr w:type="spellStart"/>
      <w:r w:rsidRPr="001A69B5">
        <w:t>ein</w:t>
      </w:r>
      <w:proofErr w:type="spellEnd"/>
      <w:r w:rsidRPr="001A69B5">
        <w:t xml:space="preserve"> treårsperiode </w:t>
      </w:r>
      <w:proofErr w:type="spellStart"/>
      <w:r w:rsidRPr="001A69B5">
        <w:t>ikkje</w:t>
      </w:r>
      <w:proofErr w:type="spellEnd"/>
      <w:r w:rsidRPr="001A69B5">
        <w:t xml:space="preserve"> har </w:t>
      </w:r>
      <w:proofErr w:type="spellStart"/>
      <w:r w:rsidRPr="001A69B5">
        <w:t>elevar</w:t>
      </w:r>
      <w:proofErr w:type="spellEnd"/>
      <w:r w:rsidRPr="001A69B5">
        <w:t xml:space="preserve"> som opplever mobbing. Elevundersøkinga er obligatorisk å gjennomføre på 7. trinn, 10. trinn og i vg1, men mange </w:t>
      </w:r>
      <w:proofErr w:type="spellStart"/>
      <w:r w:rsidRPr="001A69B5">
        <w:t>skular</w:t>
      </w:r>
      <w:proofErr w:type="spellEnd"/>
      <w:r w:rsidRPr="001A69B5">
        <w:t xml:space="preserve"> gjennomfører undersøkinga på alle trinn mellom 5. trinn i </w:t>
      </w:r>
      <w:proofErr w:type="spellStart"/>
      <w:r w:rsidRPr="001A69B5">
        <w:t>grunnskulen</w:t>
      </w:r>
      <w:proofErr w:type="spellEnd"/>
      <w:r w:rsidRPr="001A69B5">
        <w:t xml:space="preserve"> og vg3. Det er frivillig for </w:t>
      </w:r>
      <w:proofErr w:type="spellStart"/>
      <w:r w:rsidRPr="001A69B5">
        <w:t>elevane</w:t>
      </w:r>
      <w:proofErr w:type="spellEnd"/>
      <w:r w:rsidRPr="001A69B5">
        <w:t xml:space="preserve"> å delta. 2020 hadde den største deltakinga i Elevundersøkinga </w:t>
      </w:r>
      <w:proofErr w:type="spellStart"/>
      <w:r w:rsidRPr="001A69B5">
        <w:t>sidan</w:t>
      </w:r>
      <w:proofErr w:type="spellEnd"/>
      <w:r w:rsidRPr="001A69B5">
        <w:t xml:space="preserve"> ho starta opp.</w:t>
      </w:r>
    </w:p>
    <w:p w14:paraId="12ECDD81" w14:textId="6F87B7D0" w:rsidR="000513CD" w:rsidRPr="001A69B5" w:rsidRDefault="00F35595" w:rsidP="001A69B5">
      <w:r>
        <w:rPr>
          <w:noProof/>
        </w:rPr>
        <w:drawing>
          <wp:inline distT="0" distB="0" distL="0" distR="0" wp14:anchorId="504908EB" wp14:editId="395AE81F">
            <wp:extent cx="6130290" cy="28384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23FA6C64" w14:textId="77777777" w:rsidR="000513CD" w:rsidRPr="001A69B5" w:rsidRDefault="0009509B" w:rsidP="0005244F">
      <w:pPr>
        <w:pStyle w:val="figur-tittel"/>
        <w:numPr>
          <w:ilvl w:val="5"/>
          <w:numId w:val="20"/>
        </w:numPr>
      </w:pPr>
      <w:r w:rsidRPr="001A69B5">
        <w:t xml:space="preserve">Prosentdelen som svarer at </w:t>
      </w:r>
      <w:proofErr w:type="spellStart"/>
      <w:r w:rsidRPr="001A69B5">
        <w:t>dei</w:t>
      </w:r>
      <w:proofErr w:type="spellEnd"/>
      <w:r w:rsidRPr="001A69B5">
        <w:t xml:space="preserve"> blir mobba på </w:t>
      </w:r>
      <w:proofErr w:type="spellStart"/>
      <w:r w:rsidRPr="001A69B5">
        <w:t>skulen</w:t>
      </w:r>
      <w:proofErr w:type="spellEnd"/>
      <w:r w:rsidRPr="001A69B5">
        <w:t xml:space="preserve"> to–tre gonger i </w:t>
      </w:r>
      <w:proofErr w:type="spellStart"/>
      <w:r w:rsidRPr="001A69B5">
        <w:t>månaden</w:t>
      </w:r>
      <w:proofErr w:type="spellEnd"/>
      <w:r w:rsidRPr="001A69B5">
        <w:t xml:space="preserve"> eller </w:t>
      </w:r>
      <w:proofErr w:type="spellStart"/>
      <w:r w:rsidRPr="001A69B5">
        <w:t>meir</w:t>
      </w:r>
      <w:proofErr w:type="spellEnd"/>
      <w:r w:rsidRPr="001A69B5">
        <w:t xml:space="preserve">, fordelt på kjønn og klassetrinn </w:t>
      </w:r>
      <w:proofErr w:type="spellStart"/>
      <w:r w:rsidRPr="001A69B5">
        <w:t>hausten</w:t>
      </w:r>
      <w:proofErr w:type="spellEnd"/>
      <w:r w:rsidRPr="001A69B5">
        <w:t xml:space="preserve"> 2020</w:t>
      </w:r>
    </w:p>
    <w:p w14:paraId="591CF997" w14:textId="77777777" w:rsidR="000513CD" w:rsidRPr="001A69B5" w:rsidRDefault="0009509B" w:rsidP="001A69B5">
      <w:r w:rsidRPr="001A69B5">
        <w:t xml:space="preserve">Omfanget av mobbing er klart størst på </w:t>
      </w:r>
      <w:proofErr w:type="spellStart"/>
      <w:r w:rsidRPr="001A69B5">
        <w:t>barneskulen</w:t>
      </w:r>
      <w:proofErr w:type="spellEnd"/>
      <w:r w:rsidRPr="001A69B5">
        <w:t xml:space="preserve">. Det er små kjønnsskilnader når det </w:t>
      </w:r>
      <w:proofErr w:type="spellStart"/>
      <w:r w:rsidRPr="001A69B5">
        <w:t>gjeld</w:t>
      </w:r>
      <w:proofErr w:type="spellEnd"/>
      <w:r w:rsidRPr="001A69B5">
        <w:t xml:space="preserve"> mobbing, men det er </w:t>
      </w:r>
      <w:proofErr w:type="spellStart"/>
      <w:r w:rsidRPr="001A69B5">
        <w:t>forskjellar</w:t>
      </w:r>
      <w:proofErr w:type="spellEnd"/>
      <w:r w:rsidRPr="001A69B5">
        <w:t xml:space="preserve"> i type mobbing. Jenter opplever </w:t>
      </w:r>
      <w:proofErr w:type="spellStart"/>
      <w:r w:rsidRPr="001A69B5">
        <w:t>meir</w:t>
      </w:r>
      <w:proofErr w:type="spellEnd"/>
      <w:r w:rsidRPr="001A69B5">
        <w:t xml:space="preserve"> indirekte mobbing, som å bli </w:t>
      </w:r>
      <w:proofErr w:type="spellStart"/>
      <w:r w:rsidRPr="001A69B5">
        <w:t>haldne</w:t>
      </w:r>
      <w:proofErr w:type="spellEnd"/>
      <w:r w:rsidRPr="001A69B5">
        <w:t xml:space="preserve"> </w:t>
      </w:r>
      <w:proofErr w:type="spellStart"/>
      <w:r w:rsidRPr="001A69B5">
        <w:t>utanfor</w:t>
      </w:r>
      <w:proofErr w:type="spellEnd"/>
      <w:r w:rsidRPr="001A69B5">
        <w:t xml:space="preserve"> og baksnakka, </w:t>
      </w:r>
      <w:proofErr w:type="spellStart"/>
      <w:r w:rsidRPr="001A69B5">
        <w:t>medan</w:t>
      </w:r>
      <w:proofErr w:type="spellEnd"/>
      <w:r w:rsidRPr="001A69B5">
        <w:t xml:space="preserve"> </w:t>
      </w:r>
      <w:proofErr w:type="spellStart"/>
      <w:r w:rsidRPr="001A69B5">
        <w:t>gutar</w:t>
      </w:r>
      <w:proofErr w:type="spellEnd"/>
      <w:r w:rsidRPr="001A69B5">
        <w:t xml:space="preserve"> opplever </w:t>
      </w:r>
      <w:proofErr w:type="spellStart"/>
      <w:r w:rsidRPr="001A69B5">
        <w:t>meir</w:t>
      </w:r>
      <w:proofErr w:type="spellEnd"/>
      <w:r w:rsidRPr="001A69B5">
        <w:t xml:space="preserve"> direkte og fysisk mobbing, som å bli slått, dytta eller </w:t>
      </w:r>
      <w:proofErr w:type="spellStart"/>
      <w:r w:rsidRPr="001A69B5">
        <w:t>halden</w:t>
      </w:r>
      <w:proofErr w:type="spellEnd"/>
      <w:r w:rsidRPr="001A69B5">
        <w:t xml:space="preserve"> fast. 2,2 pst. av </w:t>
      </w:r>
      <w:proofErr w:type="spellStart"/>
      <w:r w:rsidRPr="001A69B5">
        <w:t>elevane</w:t>
      </w:r>
      <w:proofErr w:type="spellEnd"/>
      <w:r w:rsidRPr="001A69B5">
        <w:t xml:space="preserve"> rapporterer at </w:t>
      </w:r>
      <w:proofErr w:type="spellStart"/>
      <w:r w:rsidRPr="001A69B5">
        <w:t>dei</w:t>
      </w:r>
      <w:proofErr w:type="spellEnd"/>
      <w:r w:rsidRPr="001A69B5">
        <w:t xml:space="preserve"> har blitt mobba digitalt. Det er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1,8 pst. i 2019. Auken kjem i </w:t>
      </w:r>
      <w:proofErr w:type="spellStart"/>
      <w:r w:rsidRPr="001A69B5">
        <w:t>hovudsak</w:t>
      </w:r>
      <w:proofErr w:type="spellEnd"/>
      <w:r w:rsidRPr="001A69B5">
        <w:t xml:space="preserve"> av forhold </w:t>
      </w:r>
      <w:proofErr w:type="spellStart"/>
      <w:r w:rsidRPr="001A69B5">
        <w:t>utanfor</w:t>
      </w:r>
      <w:proofErr w:type="spellEnd"/>
      <w:r w:rsidRPr="001A69B5">
        <w:t xml:space="preserve"> </w:t>
      </w:r>
      <w:proofErr w:type="spellStart"/>
      <w:r w:rsidRPr="001A69B5">
        <w:t>skulen</w:t>
      </w:r>
      <w:proofErr w:type="spellEnd"/>
      <w:r w:rsidRPr="001A69B5">
        <w:t xml:space="preserve">, som mobbing </w:t>
      </w:r>
      <w:proofErr w:type="spellStart"/>
      <w:r w:rsidRPr="001A69B5">
        <w:t>frå</w:t>
      </w:r>
      <w:proofErr w:type="spellEnd"/>
      <w:r w:rsidRPr="001A69B5">
        <w:t xml:space="preserve"> </w:t>
      </w:r>
      <w:proofErr w:type="spellStart"/>
      <w:r w:rsidRPr="001A69B5">
        <w:t>nokon</w:t>
      </w:r>
      <w:proofErr w:type="spellEnd"/>
      <w:r w:rsidRPr="001A69B5">
        <w:t xml:space="preserve"> eleven kjenner, men som </w:t>
      </w:r>
      <w:proofErr w:type="spellStart"/>
      <w:r w:rsidRPr="001A69B5">
        <w:t>ikkje</w:t>
      </w:r>
      <w:proofErr w:type="spellEnd"/>
      <w:r w:rsidRPr="001A69B5">
        <w:t xml:space="preserve"> går på same </w:t>
      </w:r>
      <w:proofErr w:type="spellStart"/>
      <w:r w:rsidRPr="001A69B5">
        <w:t>skule</w:t>
      </w:r>
      <w:proofErr w:type="spellEnd"/>
      <w:r w:rsidRPr="001A69B5">
        <w:t xml:space="preserve">, eller </w:t>
      </w:r>
      <w:proofErr w:type="spellStart"/>
      <w:r w:rsidRPr="001A69B5">
        <w:t>frå</w:t>
      </w:r>
      <w:proofErr w:type="spellEnd"/>
      <w:r w:rsidRPr="001A69B5">
        <w:t xml:space="preserve"> heilt </w:t>
      </w:r>
      <w:proofErr w:type="spellStart"/>
      <w:r w:rsidRPr="001A69B5">
        <w:t>ukjende</w:t>
      </w:r>
      <w:proofErr w:type="spellEnd"/>
      <w:r w:rsidRPr="001A69B5">
        <w:t xml:space="preserve">. 1,2 pst. av </w:t>
      </w:r>
      <w:proofErr w:type="spellStart"/>
      <w:r w:rsidRPr="001A69B5">
        <w:t>elevane</w:t>
      </w:r>
      <w:proofErr w:type="spellEnd"/>
      <w:r w:rsidRPr="001A69B5">
        <w:t xml:space="preserve"> rapporterer at </w:t>
      </w:r>
      <w:proofErr w:type="spellStart"/>
      <w:r w:rsidRPr="001A69B5">
        <w:t>dei</w:t>
      </w:r>
      <w:proofErr w:type="spellEnd"/>
      <w:r w:rsidRPr="001A69B5">
        <w:t xml:space="preserve"> har blitt mobba av </w:t>
      </w:r>
      <w:proofErr w:type="spellStart"/>
      <w:r w:rsidRPr="001A69B5">
        <w:t>ein</w:t>
      </w:r>
      <w:proofErr w:type="spellEnd"/>
      <w:r w:rsidRPr="001A69B5">
        <w:t xml:space="preserve"> </w:t>
      </w:r>
      <w:proofErr w:type="spellStart"/>
      <w:r w:rsidRPr="001A69B5">
        <w:t>lærar</w:t>
      </w:r>
      <w:proofErr w:type="spellEnd"/>
      <w:r w:rsidRPr="001A69B5">
        <w:t xml:space="preserve"> eller </w:t>
      </w:r>
      <w:proofErr w:type="spellStart"/>
      <w:r w:rsidRPr="001A69B5">
        <w:t>ein</w:t>
      </w:r>
      <w:proofErr w:type="spellEnd"/>
      <w:r w:rsidRPr="001A69B5">
        <w:t xml:space="preserve"> </w:t>
      </w:r>
      <w:proofErr w:type="spellStart"/>
      <w:r w:rsidRPr="001A69B5">
        <w:t>annan</w:t>
      </w:r>
      <w:proofErr w:type="spellEnd"/>
      <w:r w:rsidRPr="001A69B5">
        <w:t xml:space="preserve"> tilsett på </w:t>
      </w:r>
      <w:proofErr w:type="spellStart"/>
      <w:r w:rsidRPr="001A69B5">
        <w:t>skulen</w:t>
      </w:r>
      <w:proofErr w:type="spellEnd"/>
      <w:r w:rsidRPr="001A69B5">
        <w:t xml:space="preserve">. Det er </w:t>
      </w:r>
      <w:proofErr w:type="spellStart"/>
      <w:r w:rsidRPr="001A69B5">
        <w:t>ein</w:t>
      </w:r>
      <w:proofErr w:type="spellEnd"/>
      <w:r w:rsidRPr="001A69B5">
        <w:t xml:space="preserve"> nedgang </w:t>
      </w:r>
      <w:proofErr w:type="spellStart"/>
      <w:r w:rsidRPr="001A69B5">
        <w:t>frå</w:t>
      </w:r>
      <w:proofErr w:type="spellEnd"/>
      <w:r w:rsidRPr="001A69B5">
        <w:t xml:space="preserve"> 1,6 pst. i 2019.</w:t>
      </w:r>
    </w:p>
    <w:p w14:paraId="479FF7B6" w14:textId="77777777" w:rsidR="000513CD" w:rsidRPr="001A69B5" w:rsidRDefault="0009509B" w:rsidP="001A69B5">
      <w:proofErr w:type="spellStart"/>
      <w:r w:rsidRPr="001A69B5">
        <w:t>Reglane</w:t>
      </w:r>
      <w:proofErr w:type="spellEnd"/>
      <w:r w:rsidRPr="001A69B5">
        <w:t xml:space="preserve"> for </w:t>
      </w:r>
      <w:proofErr w:type="spellStart"/>
      <w:r w:rsidRPr="001A69B5">
        <w:t>skulemiljø</w:t>
      </w:r>
      <w:proofErr w:type="spellEnd"/>
      <w:r w:rsidRPr="001A69B5">
        <w:t xml:space="preserve"> inkluderer handhevingsordninga, som gir </w:t>
      </w:r>
      <w:proofErr w:type="spellStart"/>
      <w:r w:rsidRPr="001A69B5">
        <w:t>elevar</w:t>
      </w:r>
      <w:proofErr w:type="spellEnd"/>
      <w:r w:rsidRPr="001A69B5">
        <w:t xml:space="preserve"> og </w:t>
      </w:r>
      <w:proofErr w:type="gramStart"/>
      <w:r w:rsidRPr="001A69B5">
        <w:t>foreldre høve</w:t>
      </w:r>
      <w:proofErr w:type="gramEnd"/>
      <w:r w:rsidRPr="001A69B5">
        <w:t xml:space="preserve"> til enkelt å melde saker til </w:t>
      </w:r>
      <w:proofErr w:type="spellStart"/>
      <w:r w:rsidRPr="001A69B5">
        <w:t>statsforvaltaren</w:t>
      </w:r>
      <w:proofErr w:type="spellEnd"/>
      <w:r w:rsidRPr="001A69B5">
        <w:t xml:space="preserve"> (</w:t>
      </w:r>
      <w:proofErr w:type="spellStart"/>
      <w:r w:rsidRPr="001A69B5">
        <w:t>tidlegare</w:t>
      </w:r>
      <w:proofErr w:type="spellEnd"/>
      <w:r w:rsidRPr="001A69B5">
        <w:t xml:space="preserve"> fylkesmannen) dersom </w:t>
      </w:r>
      <w:proofErr w:type="spellStart"/>
      <w:r w:rsidRPr="001A69B5">
        <w:t>skulen</w:t>
      </w:r>
      <w:proofErr w:type="spellEnd"/>
      <w:r w:rsidRPr="001A69B5">
        <w:t xml:space="preserve"> </w:t>
      </w:r>
      <w:proofErr w:type="spellStart"/>
      <w:r w:rsidRPr="001A69B5">
        <w:t>ikkje</w:t>
      </w:r>
      <w:proofErr w:type="spellEnd"/>
      <w:r w:rsidRPr="001A69B5">
        <w:t xml:space="preserve"> </w:t>
      </w:r>
      <w:proofErr w:type="spellStart"/>
      <w:r w:rsidRPr="001A69B5">
        <w:t>gjer</w:t>
      </w:r>
      <w:proofErr w:type="spellEnd"/>
      <w:r w:rsidRPr="001A69B5">
        <w:t xml:space="preserve"> nok for å sikre at </w:t>
      </w:r>
      <w:proofErr w:type="spellStart"/>
      <w:r w:rsidRPr="001A69B5">
        <w:t>ein</w:t>
      </w:r>
      <w:proofErr w:type="spellEnd"/>
      <w:r w:rsidRPr="001A69B5">
        <w:t xml:space="preserve"> elev har det trygt og godt på </w:t>
      </w:r>
      <w:proofErr w:type="spellStart"/>
      <w:r w:rsidRPr="001A69B5">
        <w:t>skulen</w:t>
      </w:r>
      <w:proofErr w:type="spellEnd"/>
      <w:r w:rsidRPr="001A69B5">
        <w:t xml:space="preserve">. I </w:t>
      </w:r>
      <w:proofErr w:type="spellStart"/>
      <w:r w:rsidRPr="001A69B5">
        <w:t>skuleåret</w:t>
      </w:r>
      <w:proofErr w:type="spellEnd"/>
      <w:r w:rsidRPr="001A69B5">
        <w:t xml:space="preserve"> 2020–21 blei det meldt inn 1 342 slike saker. Dette er </w:t>
      </w:r>
      <w:proofErr w:type="spellStart"/>
      <w:r w:rsidRPr="001A69B5">
        <w:t>ein</w:t>
      </w:r>
      <w:proofErr w:type="spellEnd"/>
      <w:r w:rsidRPr="001A69B5">
        <w:t xml:space="preserve"> nedgang på 165 saker </w:t>
      </w:r>
      <w:proofErr w:type="spellStart"/>
      <w:r w:rsidRPr="001A69B5">
        <w:t>frå</w:t>
      </w:r>
      <w:proofErr w:type="spellEnd"/>
      <w:r w:rsidRPr="001A69B5">
        <w:t xml:space="preserve"> </w:t>
      </w:r>
      <w:proofErr w:type="spellStart"/>
      <w:r w:rsidRPr="001A69B5">
        <w:t>skuleåret</w:t>
      </w:r>
      <w:proofErr w:type="spellEnd"/>
      <w:r w:rsidRPr="001A69B5">
        <w:t xml:space="preserve"> 2018–19. </w:t>
      </w:r>
      <w:proofErr w:type="spellStart"/>
      <w:r w:rsidRPr="001A69B5">
        <w:t>Skuleåret</w:t>
      </w:r>
      <w:proofErr w:type="spellEnd"/>
      <w:r w:rsidRPr="001A69B5">
        <w:t xml:space="preserve"> 2019–20 var </w:t>
      </w:r>
      <w:proofErr w:type="spellStart"/>
      <w:r w:rsidRPr="001A69B5">
        <w:t>tala</w:t>
      </w:r>
      <w:proofErr w:type="spellEnd"/>
      <w:r w:rsidRPr="001A69B5">
        <w:t xml:space="preserve"> </w:t>
      </w:r>
      <w:proofErr w:type="spellStart"/>
      <w:r w:rsidRPr="001A69B5">
        <w:t>endå</w:t>
      </w:r>
      <w:proofErr w:type="spellEnd"/>
      <w:r w:rsidRPr="001A69B5">
        <w:t xml:space="preserve"> </w:t>
      </w:r>
      <w:proofErr w:type="spellStart"/>
      <w:r w:rsidRPr="001A69B5">
        <w:t>lågare</w:t>
      </w:r>
      <w:proofErr w:type="spellEnd"/>
      <w:r w:rsidRPr="001A69B5">
        <w:t xml:space="preserve">, men det har nok </w:t>
      </w:r>
      <w:proofErr w:type="spellStart"/>
      <w:r w:rsidRPr="001A69B5">
        <w:t>samanheng</w:t>
      </w:r>
      <w:proofErr w:type="spellEnd"/>
      <w:r w:rsidRPr="001A69B5">
        <w:t xml:space="preserve"> med covid-19-pandemien og at </w:t>
      </w:r>
      <w:proofErr w:type="spellStart"/>
      <w:r w:rsidRPr="001A69B5">
        <w:t>skulane</w:t>
      </w:r>
      <w:proofErr w:type="spellEnd"/>
      <w:r w:rsidRPr="001A69B5">
        <w:t xml:space="preserve"> var </w:t>
      </w:r>
      <w:proofErr w:type="spellStart"/>
      <w:r w:rsidRPr="001A69B5">
        <w:t>stengde</w:t>
      </w:r>
      <w:proofErr w:type="spellEnd"/>
      <w:r w:rsidRPr="001A69B5">
        <w:t xml:space="preserve"> </w:t>
      </w:r>
      <w:proofErr w:type="spellStart"/>
      <w:r w:rsidRPr="001A69B5">
        <w:t>ein</w:t>
      </w:r>
      <w:proofErr w:type="spellEnd"/>
      <w:r w:rsidRPr="001A69B5">
        <w:t xml:space="preserve"> lang periode. I 94 pst. av sakene der </w:t>
      </w:r>
      <w:proofErr w:type="spellStart"/>
      <w:r w:rsidRPr="001A69B5">
        <w:t>statsforvaltaren</w:t>
      </w:r>
      <w:proofErr w:type="spellEnd"/>
      <w:r w:rsidRPr="001A69B5">
        <w:t xml:space="preserve"> tok stilling til om aktivitetsplikta var oppfylt eller </w:t>
      </w:r>
      <w:proofErr w:type="spellStart"/>
      <w:r w:rsidRPr="001A69B5">
        <w:t>broten</w:t>
      </w:r>
      <w:proofErr w:type="spellEnd"/>
      <w:r w:rsidRPr="001A69B5">
        <w:t xml:space="preserve">, </w:t>
      </w:r>
      <w:proofErr w:type="spellStart"/>
      <w:r w:rsidRPr="001A69B5">
        <w:t>fekk</w:t>
      </w:r>
      <w:proofErr w:type="spellEnd"/>
      <w:r w:rsidRPr="001A69B5">
        <w:t xml:space="preserve"> </w:t>
      </w:r>
      <w:proofErr w:type="spellStart"/>
      <w:r w:rsidRPr="001A69B5">
        <w:t>elevane</w:t>
      </w:r>
      <w:proofErr w:type="spellEnd"/>
      <w:r w:rsidRPr="001A69B5">
        <w:t xml:space="preserve"> </w:t>
      </w:r>
      <w:proofErr w:type="spellStart"/>
      <w:r w:rsidRPr="001A69B5">
        <w:t>medhald</w:t>
      </w:r>
      <w:proofErr w:type="spellEnd"/>
      <w:r w:rsidRPr="001A69B5">
        <w:t xml:space="preserve">. Omfanget av saker og kompleksiteten i sakene </w:t>
      </w:r>
      <w:proofErr w:type="spellStart"/>
      <w:r w:rsidRPr="001A69B5">
        <w:t>gjer</w:t>
      </w:r>
      <w:proofErr w:type="spellEnd"/>
      <w:r w:rsidRPr="001A69B5">
        <w:t xml:space="preserve"> at saksbehandlingstida kan bli lang, men </w:t>
      </w:r>
      <w:proofErr w:type="spellStart"/>
      <w:r w:rsidRPr="001A69B5">
        <w:t>tala</w:t>
      </w:r>
      <w:proofErr w:type="spellEnd"/>
      <w:r w:rsidRPr="001A69B5">
        <w:t xml:space="preserve"> </w:t>
      </w:r>
      <w:proofErr w:type="spellStart"/>
      <w:r w:rsidRPr="001A69B5">
        <w:t>frå</w:t>
      </w:r>
      <w:proofErr w:type="spellEnd"/>
      <w:r w:rsidRPr="001A69B5">
        <w:t xml:space="preserve"> våren 2021 viser at </w:t>
      </w:r>
      <w:proofErr w:type="spellStart"/>
      <w:r w:rsidRPr="001A69B5">
        <w:t>statsforvaltaren</w:t>
      </w:r>
      <w:proofErr w:type="spellEnd"/>
      <w:r w:rsidRPr="001A69B5">
        <w:t xml:space="preserve"> har klart å redusere etterslepet </w:t>
      </w:r>
      <w:proofErr w:type="spellStart"/>
      <w:r w:rsidRPr="001A69B5">
        <w:t>frå</w:t>
      </w:r>
      <w:proofErr w:type="spellEnd"/>
      <w:r w:rsidRPr="001A69B5">
        <w:t xml:space="preserve"> </w:t>
      </w:r>
      <w:proofErr w:type="spellStart"/>
      <w:r w:rsidRPr="001A69B5">
        <w:t>tidlegare</w:t>
      </w:r>
      <w:proofErr w:type="spellEnd"/>
      <w:r w:rsidRPr="001A69B5">
        <w:t xml:space="preserve"> melde saker.</w:t>
      </w:r>
    </w:p>
    <w:p w14:paraId="5EEEE37F" w14:textId="77777777" w:rsidR="000513CD" w:rsidRPr="001A69B5" w:rsidRDefault="0009509B" w:rsidP="001A69B5">
      <w:proofErr w:type="spellStart"/>
      <w:r w:rsidRPr="001A69B5">
        <w:t>Eit</w:t>
      </w:r>
      <w:proofErr w:type="spellEnd"/>
      <w:r w:rsidRPr="001A69B5">
        <w:t xml:space="preserve"> </w:t>
      </w:r>
      <w:proofErr w:type="spellStart"/>
      <w:r w:rsidRPr="001A69B5">
        <w:t>inkluderande</w:t>
      </w:r>
      <w:proofErr w:type="spellEnd"/>
      <w:r w:rsidRPr="001A69B5">
        <w:t xml:space="preserve"> læringsmiljø </w:t>
      </w:r>
      <w:proofErr w:type="spellStart"/>
      <w:r w:rsidRPr="001A69B5">
        <w:t>inneber</w:t>
      </w:r>
      <w:proofErr w:type="spellEnd"/>
      <w:r w:rsidRPr="001A69B5">
        <w:t xml:space="preserve"> </w:t>
      </w:r>
      <w:proofErr w:type="spellStart"/>
      <w:r w:rsidRPr="001A69B5">
        <w:t>meir</w:t>
      </w:r>
      <w:proofErr w:type="spellEnd"/>
      <w:r w:rsidRPr="001A69B5">
        <w:t xml:space="preserve"> enn </w:t>
      </w:r>
      <w:proofErr w:type="spellStart"/>
      <w:r w:rsidRPr="001A69B5">
        <w:t>fråvær</w:t>
      </w:r>
      <w:proofErr w:type="spellEnd"/>
      <w:r w:rsidRPr="001A69B5">
        <w:t xml:space="preserve"> av mobbing og andre </w:t>
      </w:r>
      <w:proofErr w:type="spellStart"/>
      <w:r w:rsidRPr="001A69B5">
        <w:t>krenkingar</w:t>
      </w:r>
      <w:proofErr w:type="spellEnd"/>
      <w:r w:rsidRPr="001A69B5">
        <w:t xml:space="preserve">. Det er mellom anna viktig å oppleve å høyre til på </w:t>
      </w:r>
      <w:proofErr w:type="spellStart"/>
      <w:r w:rsidRPr="001A69B5">
        <w:t>skulen</w:t>
      </w:r>
      <w:proofErr w:type="spellEnd"/>
      <w:r w:rsidRPr="001A69B5">
        <w:t xml:space="preserve">. PISA-undersøkinga 2018 viste at </w:t>
      </w:r>
      <w:proofErr w:type="spellStart"/>
      <w:r w:rsidRPr="001A69B5">
        <w:t>fleirtalet</w:t>
      </w:r>
      <w:proofErr w:type="spellEnd"/>
      <w:r w:rsidRPr="001A69B5">
        <w:t xml:space="preserve"> av 15-åringar i </w:t>
      </w:r>
      <w:proofErr w:type="spellStart"/>
      <w:r w:rsidRPr="001A69B5">
        <w:t>Noreg</w:t>
      </w:r>
      <w:proofErr w:type="spellEnd"/>
      <w:r w:rsidRPr="001A69B5">
        <w:t xml:space="preserve"> opplever </w:t>
      </w:r>
      <w:proofErr w:type="spellStart"/>
      <w:r w:rsidRPr="001A69B5">
        <w:t>tilhøyrsle</w:t>
      </w:r>
      <w:proofErr w:type="spellEnd"/>
      <w:r w:rsidRPr="001A69B5">
        <w:t xml:space="preserve"> og vennskap på </w:t>
      </w:r>
      <w:proofErr w:type="spellStart"/>
      <w:r w:rsidRPr="001A69B5">
        <w:t>skulen</w:t>
      </w:r>
      <w:proofErr w:type="spellEnd"/>
      <w:r w:rsidRPr="001A69B5">
        <w:t xml:space="preserve">. Prosentdelen </w:t>
      </w:r>
      <w:proofErr w:type="spellStart"/>
      <w:r w:rsidRPr="001A69B5">
        <w:t>elevar</w:t>
      </w:r>
      <w:proofErr w:type="spellEnd"/>
      <w:r w:rsidRPr="001A69B5">
        <w:t xml:space="preserve"> som gav uttrykk for at </w:t>
      </w:r>
      <w:proofErr w:type="spellStart"/>
      <w:r w:rsidRPr="001A69B5">
        <w:t>dei</w:t>
      </w:r>
      <w:proofErr w:type="spellEnd"/>
      <w:r w:rsidRPr="001A69B5">
        <w:t xml:space="preserve"> kjenner at </w:t>
      </w:r>
      <w:proofErr w:type="spellStart"/>
      <w:r w:rsidRPr="001A69B5">
        <w:t>dei</w:t>
      </w:r>
      <w:proofErr w:type="spellEnd"/>
      <w:r w:rsidRPr="001A69B5">
        <w:t xml:space="preserve"> høyrer til, lett får </w:t>
      </w:r>
      <w:proofErr w:type="spellStart"/>
      <w:r w:rsidRPr="001A69B5">
        <w:t>vennar</w:t>
      </w:r>
      <w:proofErr w:type="spellEnd"/>
      <w:r w:rsidRPr="001A69B5">
        <w:t xml:space="preserve">, og at </w:t>
      </w:r>
      <w:proofErr w:type="spellStart"/>
      <w:r w:rsidRPr="001A69B5">
        <w:t>dei</w:t>
      </w:r>
      <w:proofErr w:type="spellEnd"/>
      <w:r w:rsidRPr="001A69B5">
        <w:t xml:space="preserve"> andre </w:t>
      </w:r>
      <w:proofErr w:type="spellStart"/>
      <w:r w:rsidRPr="001A69B5">
        <w:t>elevane</w:t>
      </w:r>
      <w:proofErr w:type="spellEnd"/>
      <w:r w:rsidRPr="001A69B5">
        <w:t xml:space="preserve"> liker </w:t>
      </w:r>
      <w:proofErr w:type="spellStart"/>
      <w:r w:rsidRPr="001A69B5">
        <w:t>dei</w:t>
      </w:r>
      <w:proofErr w:type="spellEnd"/>
      <w:r w:rsidRPr="001A69B5">
        <w:t xml:space="preserve">, har likevel gått ned med 8–9 prosentpoeng </w:t>
      </w:r>
      <w:proofErr w:type="spellStart"/>
      <w:r w:rsidRPr="001A69B5">
        <w:t>frå</w:t>
      </w:r>
      <w:proofErr w:type="spellEnd"/>
      <w:r w:rsidRPr="001A69B5">
        <w:t xml:space="preserve"> 2003 til 2018. 18 pst. av </w:t>
      </w:r>
      <w:proofErr w:type="spellStart"/>
      <w:r w:rsidRPr="001A69B5">
        <w:t>dei</w:t>
      </w:r>
      <w:proofErr w:type="spellEnd"/>
      <w:r w:rsidRPr="001A69B5">
        <w:t xml:space="preserve"> norske </w:t>
      </w:r>
      <w:proofErr w:type="spellStart"/>
      <w:r w:rsidRPr="001A69B5">
        <w:t>elevane</w:t>
      </w:r>
      <w:proofErr w:type="spellEnd"/>
      <w:r w:rsidRPr="001A69B5">
        <w:t xml:space="preserve"> svarte i 2018 at </w:t>
      </w:r>
      <w:proofErr w:type="spellStart"/>
      <w:r w:rsidRPr="001A69B5">
        <w:t>dei</w:t>
      </w:r>
      <w:proofErr w:type="spellEnd"/>
      <w:r w:rsidRPr="001A69B5">
        <w:t xml:space="preserve"> kjenner seg annleis og </w:t>
      </w:r>
      <w:proofErr w:type="spellStart"/>
      <w:r w:rsidRPr="001A69B5">
        <w:t>ikkje</w:t>
      </w:r>
      <w:proofErr w:type="spellEnd"/>
      <w:r w:rsidRPr="001A69B5">
        <w:t xml:space="preserve"> </w:t>
      </w:r>
      <w:proofErr w:type="spellStart"/>
      <w:r w:rsidRPr="001A69B5">
        <w:t>passar</w:t>
      </w:r>
      <w:proofErr w:type="spellEnd"/>
      <w:r w:rsidRPr="001A69B5">
        <w:t xml:space="preserve"> inn på </w:t>
      </w:r>
      <w:proofErr w:type="spellStart"/>
      <w:r w:rsidRPr="001A69B5">
        <w:t>skulen</w:t>
      </w:r>
      <w:proofErr w:type="spellEnd"/>
      <w:r w:rsidRPr="001A69B5">
        <w:t xml:space="preserve">. 14 pst. svarte at </w:t>
      </w:r>
      <w:proofErr w:type="spellStart"/>
      <w:r w:rsidRPr="001A69B5">
        <w:t>dei</w:t>
      </w:r>
      <w:proofErr w:type="spellEnd"/>
      <w:r w:rsidRPr="001A69B5">
        <w:t xml:space="preserve"> kjenner seg </w:t>
      </w:r>
      <w:proofErr w:type="spellStart"/>
      <w:r w:rsidRPr="001A69B5">
        <w:t>einsame</w:t>
      </w:r>
      <w:proofErr w:type="spellEnd"/>
      <w:r w:rsidRPr="001A69B5">
        <w:t xml:space="preserve"> på </w:t>
      </w:r>
      <w:proofErr w:type="spellStart"/>
      <w:r w:rsidRPr="001A69B5">
        <w:t>skulen</w:t>
      </w:r>
      <w:proofErr w:type="spellEnd"/>
      <w:r w:rsidRPr="001A69B5">
        <w:t xml:space="preserve">, og 12 pst. at </w:t>
      </w:r>
      <w:proofErr w:type="spellStart"/>
      <w:r w:rsidRPr="001A69B5">
        <w:t>dei</w:t>
      </w:r>
      <w:proofErr w:type="spellEnd"/>
      <w:r w:rsidRPr="001A69B5">
        <w:t xml:space="preserve"> føler at </w:t>
      </w:r>
      <w:proofErr w:type="spellStart"/>
      <w:r w:rsidRPr="001A69B5">
        <w:t>dei</w:t>
      </w:r>
      <w:proofErr w:type="spellEnd"/>
      <w:r w:rsidRPr="001A69B5">
        <w:t xml:space="preserve"> blir </w:t>
      </w:r>
      <w:proofErr w:type="spellStart"/>
      <w:r w:rsidRPr="001A69B5">
        <w:t>haldne</w:t>
      </w:r>
      <w:proofErr w:type="spellEnd"/>
      <w:r w:rsidRPr="001A69B5">
        <w:t xml:space="preserve"> </w:t>
      </w:r>
      <w:proofErr w:type="spellStart"/>
      <w:r w:rsidRPr="001A69B5">
        <w:t>utanfor</w:t>
      </w:r>
      <w:proofErr w:type="spellEnd"/>
      <w:r w:rsidRPr="001A69B5">
        <w:t>.</w:t>
      </w:r>
    </w:p>
    <w:p w14:paraId="0D9A6BF0" w14:textId="77777777" w:rsidR="000513CD" w:rsidRPr="001A69B5" w:rsidRDefault="0009509B" w:rsidP="001A69B5">
      <w:r w:rsidRPr="001A69B5">
        <w:t xml:space="preserve">Tett på-meldinga </w:t>
      </w:r>
      <w:proofErr w:type="spellStart"/>
      <w:r w:rsidRPr="001A69B5">
        <w:t>peikar</w:t>
      </w:r>
      <w:proofErr w:type="spellEnd"/>
      <w:r w:rsidRPr="001A69B5">
        <w:t xml:space="preserve"> på utfordringa ved at det til kvar tid er 15–25 pst. av barn og unge som treng </w:t>
      </w:r>
      <w:proofErr w:type="spellStart"/>
      <w:r w:rsidRPr="001A69B5">
        <w:t>særskild</w:t>
      </w:r>
      <w:proofErr w:type="spellEnd"/>
      <w:r w:rsidRPr="001A69B5">
        <w:t xml:space="preserve"> tilrettelegging i </w:t>
      </w:r>
      <w:proofErr w:type="spellStart"/>
      <w:r w:rsidRPr="001A69B5">
        <w:t>kortare</w:t>
      </w:r>
      <w:proofErr w:type="spellEnd"/>
      <w:r w:rsidRPr="001A69B5">
        <w:t xml:space="preserve"> eller lengre tid, og at </w:t>
      </w:r>
      <w:proofErr w:type="spellStart"/>
      <w:r w:rsidRPr="001A69B5">
        <w:t>dei</w:t>
      </w:r>
      <w:proofErr w:type="spellEnd"/>
      <w:r w:rsidRPr="001A69B5">
        <w:t xml:space="preserve"> har </w:t>
      </w:r>
      <w:proofErr w:type="spellStart"/>
      <w:r w:rsidRPr="001A69B5">
        <w:t>ein</w:t>
      </w:r>
      <w:proofErr w:type="spellEnd"/>
      <w:r w:rsidRPr="001A69B5">
        <w:t xml:space="preserve"> risiko for </w:t>
      </w:r>
      <w:proofErr w:type="spellStart"/>
      <w:r w:rsidRPr="001A69B5">
        <w:t>ikkje</w:t>
      </w:r>
      <w:proofErr w:type="spellEnd"/>
      <w:r w:rsidRPr="001A69B5">
        <w:t xml:space="preserve"> å bli inkluderte i fellesskapet.</w:t>
      </w:r>
    </w:p>
    <w:p w14:paraId="782B7FC5" w14:textId="77777777" w:rsidR="000513CD" w:rsidRPr="001A69B5" w:rsidRDefault="0009509B" w:rsidP="001A69B5">
      <w:r w:rsidRPr="001A69B5">
        <w:t xml:space="preserve">Utdanningsdirektoratet vurderte i 2020 alle kompetansetiltaka som er sette i verk for å bygge trygge og gode barnehage- og </w:t>
      </w:r>
      <w:proofErr w:type="spellStart"/>
      <w:r w:rsidRPr="001A69B5">
        <w:t>skulemiljø</w:t>
      </w:r>
      <w:proofErr w:type="spellEnd"/>
      <w:r w:rsidRPr="001A69B5">
        <w:t xml:space="preserve">. På bakgrunn av denne vurderinga har departementet endra fordelinga av </w:t>
      </w:r>
      <w:proofErr w:type="spellStart"/>
      <w:r w:rsidRPr="001A69B5">
        <w:t>kompetansemidlane</w:t>
      </w:r>
      <w:proofErr w:type="spellEnd"/>
      <w:r w:rsidRPr="001A69B5">
        <w:t xml:space="preserve"> på </w:t>
      </w:r>
      <w:proofErr w:type="spellStart"/>
      <w:r w:rsidRPr="001A69B5">
        <w:t>dei</w:t>
      </w:r>
      <w:proofErr w:type="spellEnd"/>
      <w:r w:rsidRPr="001A69B5">
        <w:t xml:space="preserve"> ulike tiltaka.</w:t>
      </w:r>
    </w:p>
    <w:p w14:paraId="37D1A180" w14:textId="77777777" w:rsidR="000513CD" w:rsidRPr="001A69B5" w:rsidRDefault="0009509B" w:rsidP="001A69B5">
      <w:proofErr w:type="spellStart"/>
      <w:r w:rsidRPr="001A69B5">
        <w:t>Reglane</w:t>
      </w:r>
      <w:proofErr w:type="spellEnd"/>
      <w:r w:rsidRPr="001A69B5">
        <w:t xml:space="preserve"> om </w:t>
      </w:r>
      <w:proofErr w:type="spellStart"/>
      <w:r w:rsidRPr="001A69B5">
        <w:t>skulemiljø</w:t>
      </w:r>
      <w:proofErr w:type="spellEnd"/>
      <w:r w:rsidRPr="001A69B5">
        <w:t xml:space="preserve"> blei evaluerte i 2019 av </w:t>
      </w:r>
      <w:proofErr w:type="spellStart"/>
      <w:r w:rsidRPr="001A69B5">
        <w:t>Deloitte</w:t>
      </w:r>
      <w:proofErr w:type="spellEnd"/>
      <w:r w:rsidRPr="001A69B5">
        <w:t xml:space="preserve"> på oppdrag </w:t>
      </w:r>
      <w:proofErr w:type="spellStart"/>
      <w:r w:rsidRPr="001A69B5">
        <w:t>frå</w:t>
      </w:r>
      <w:proofErr w:type="spellEnd"/>
      <w:r w:rsidRPr="001A69B5">
        <w:t xml:space="preserve"> Utdanningsdirektoratet. </w:t>
      </w:r>
      <w:proofErr w:type="spellStart"/>
      <w:r w:rsidRPr="001A69B5">
        <w:t>Fleire</w:t>
      </w:r>
      <w:proofErr w:type="spellEnd"/>
      <w:r w:rsidRPr="001A69B5">
        <w:t xml:space="preserve"> av </w:t>
      </w:r>
      <w:proofErr w:type="spellStart"/>
      <w:r w:rsidRPr="001A69B5">
        <w:t>tilrådingane</w:t>
      </w:r>
      <w:proofErr w:type="spellEnd"/>
      <w:r w:rsidRPr="001A69B5">
        <w:t xml:space="preserve"> </w:t>
      </w:r>
      <w:proofErr w:type="spellStart"/>
      <w:r w:rsidRPr="001A69B5">
        <w:t>frå</w:t>
      </w:r>
      <w:proofErr w:type="spellEnd"/>
      <w:r w:rsidRPr="001A69B5">
        <w:t xml:space="preserve"> evalueringa gjeld behov for betre rettleiing om konkrete </w:t>
      </w:r>
      <w:proofErr w:type="spellStart"/>
      <w:r w:rsidRPr="001A69B5">
        <w:t>problemstillingar</w:t>
      </w:r>
      <w:proofErr w:type="spellEnd"/>
      <w:r w:rsidRPr="001A69B5">
        <w:t xml:space="preserve"> som </w:t>
      </w:r>
      <w:proofErr w:type="spellStart"/>
      <w:r w:rsidRPr="001A69B5">
        <w:t>skulane</w:t>
      </w:r>
      <w:proofErr w:type="spellEnd"/>
      <w:r w:rsidRPr="001A69B5">
        <w:t xml:space="preserve"> og </w:t>
      </w:r>
      <w:proofErr w:type="spellStart"/>
      <w:r w:rsidRPr="001A69B5">
        <w:t>statsforvaltarane</w:t>
      </w:r>
      <w:proofErr w:type="spellEnd"/>
      <w:r w:rsidRPr="001A69B5">
        <w:t xml:space="preserve"> står overfor i praktiseringa av regelverket. For </w:t>
      </w:r>
      <w:proofErr w:type="spellStart"/>
      <w:r w:rsidRPr="001A69B5">
        <w:t>desse</w:t>
      </w:r>
      <w:proofErr w:type="spellEnd"/>
      <w:r w:rsidRPr="001A69B5">
        <w:t xml:space="preserve"> punkta </w:t>
      </w:r>
      <w:proofErr w:type="spellStart"/>
      <w:r w:rsidRPr="001A69B5">
        <w:t>fekk</w:t>
      </w:r>
      <w:proofErr w:type="spellEnd"/>
      <w:r w:rsidRPr="001A69B5">
        <w:t xml:space="preserve"> Utdanningsdirektoratet i tildelingsbrevet for 2020 i oppdrag å revidere dagens rettleiingsmateriell om </w:t>
      </w:r>
      <w:proofErr w:type="spellStart"/>
      <w:r w:rsidRPr="001A69B5">
        <w:t>skulemiljøreglane</w:t>
      </w:r>
      <w:proofErr w:type="spellEnd"/>
      <w:r w:rsidRPr="001A69B5">
        <w:t xml:space="preserve"> og utarbeide ny rettleiing om </w:t>
      </w:r>
      <w:proofErr w:type="spellStart"/>
      <w:r w:rsidRPr="001A69B5">
        <w:t>dei</w:t>
      </w:r>
      <w:proofErr w:type="spellEnd"/>
      <w:r w:rsidRPr="001A69B5">
        <w:t xml:space="preserve"> </w:t>
      </w:r>
      <w:proofErr w:type="spellStart"/>
      <w:r w:rsidRPr="001A69B5">
        <w:t>temaa</w:t>
      </w:r>
      <w:proofErr w:type="spellEnd"/>
      <w:r w:rsidRPr="001A69B5">
        <w:t xml:space="preserve"> som </w:t>
      </w:r>
      <w:proofErr w:type="spellStart"/>
      <w:r w:rsidRPr="001A69B5">
        <w:t>ikkje</w:t>
      </w:r>
      <w:proofErr w:type="spellEnd"/>
      <w:r w:rsidRPr="001A69B5">
        <w:t xml:space="preserve"> er dekte i dag. Utdanningsdirektoratet publiserte oppdatert rettleiingsmateriell i juli 2020.</w:t>
      </w:r>
    </w:p>
    <w:p w14:paraId="002D8BF0" w14:textId="77777777" w:rsidR="000513CD" w:rsidRPr="001A69B5" w:rsidRDefault="0009509B" w:rsidP="001A69B5">
      <w:pPr>
        <w:pStyle w:val="avsnitt-undertittel"/>
      </w:pPr>
      <w:proofErr w:type="spellStart"/>
      <w:r w:rsidRPr="001A69B5">
        <w:t>Opplæringslova</w:t>
      </w:r>
      <w:proofErr w:type="spellEnd"/>
      <w:r w:rsidRPr="001A69B5">
        <w:t xml:space="preserve"> treng revidering og </w:t>
      </w:r>
      <w:proofErr w:type="spellStart"/>
      <w:r w:rsidRPr="001A69B5">
        <w:t>forbetring</w:t>
      </w:r>
      <w:proofErr w:type="spellEnd"/>
    </w:p>
    <w:p w14:paraId="6E5E20E5" w14:textId="77777777" w:rsidR="000513CD" w:rsidRPr="001A69B5" w:rsidRDefault="0009509B" w:rsidP="001A69B5">
      <w:proofErr w:type="spellStart"/>
      <w:r w:rsidRPr="001A69B5">
        <w:t>Opplæringslova</w:t>
      </w:r>
      <w:proofErr w:type="spellEnd"/>
      <w:r w:rsidRPr="001A69B5">
        <w:t xml:space="preserve"> </w:t>
      </w:r>
      <w:proofErr w:type="spellStart"/>
      <w:r w:rsidRPr="001A69B5">
        <w:t>frå</w:t>
      </w:r>
      <w:proofErr w:type="spellEnd"/>
      <w:r w:rsidRPr="001A69B5">
        <w:t xml:space="preserve"> 1998 har med tida blitt </w:t>
      </w:r>
      <w:proofErr w:type="spellStart"/>
      <w:r w:rsidRPr="001A69B5">
        <w:t>omfattande</w:t>
      </w:r>
      <w:proofErr w:type="spellEnd"/>
      <w:r w:rsidRPr="001A69B5">
        <w:t xml:space="preserve"> og </w:t>
      </w:r>
      <w:proofErr w:type="spellStart"/>
      <w:r w:rsidRPr="001A69B5">
        <w:t>uoversiktleg</w:t>
      </w:r>
      <w:proofErr w:type="spellEnd"/>
      <w:r w:rsidRPr="001A69B5">
        <w:t xml:space="preserve">, </w:t>
      </w:r>
      <w:proofErr w:type="spellStart"/>
      <w:r w:rsidRPr="001A69B5">
        <w:t>noko</w:t>
      </w:r>
      <w:proofErr w:type="spellEnd"/>
      <w:r w:rsidRPr="001A69B5">
        <w:t xml:space="preserve"> som </w:t>
      </w:r>
      <w:proofErr w:type="spellStart"/>
      <w:r w:rsidRPr="001A69B5">
        <w:t>gjer</w:t>
      </w:r>
      <w:proofErr w:type="spellEnd"/>
      <w:r w:rsidRPr="001A69B5">
        <w:t xml:space="preserve"> at regelverket blir for lite </w:t>
      </w:r>
      <w:proofErr w:type="spellStart"/>
      <w:r w:rsidRPr="001A69B5">
        <w:t>styrande</w:t>
      </w:r>
      <w:proofErr w:type="spellEnd"/>
      <w:r w:rsidRPr="001A69B5">
        <w:t xml:space="preserve"> og treffsikkert på </w:t>
      </w:r>
      <w:proofErr w:type="spellStart"/>
      <w:r w:rsidRPr="001A69B5">
        <w:t>dei</w:t>
      </w:r>
      <w:proofErr w:type="spellEnd"/>
      <w:r w:rsidRPr="001A69B5">
        <w:t xml:space="preserve"> områda som betyr aller mest. Når regelverket blir for omfangsrikt, blir det </w:t>
      </w:r>
      <w:proofErr w:type="spellStart"/>
      <w:r w:rsidRPr="001A69B5">
        <w:t>vanskeleg</w:t>
      </w:r>
      <w:proofErr w:type="spellEnd"/>
      <w:r w:rsidRPr="001A69B5">
        <w:t xml:space="preserve"> å finne fram i det, og </w:t>
      </w:r>
      <w:proofErr w:type="spellStart"/>
      <w:r w:rsidRPr="001A69B5">
        <w:t>brukarane</w:t>
      </w:r>
      <w:proofErr w:type="spellEnd"/>
      <w:r w:rsidRPr="001A69B5">
        <w:t xml:space="preserve"> kan oppleve det som </w:t>
      </w:r>
      <w:proofErr w:type="spellStart"/>
      <w:r w:rsidRPr="001A69B5">
        <w:t>vanskeleg</w:t>
      </w:r>
      <w:proofErr w:type="spellEnd"/>
      <w:r w:rsidRPr="001A69B5">
        <w:t xml:space="preserve"> å etterleve alle </w:t>
      </w:r>
      <w:proofErr w:type="spellStart"/>
      <w:r w:rsidRPr="001A69B5">
        <w:t>reglane</w:t>
      </w:r>
      <w:proofErr w:type="spellEnd"/>
      <w:r w:rsidRPr="001A69B5">
        <w:t xml:space="preserve">. </w:t>
      </w:r>
      <w:proofErr w:type="spellStart"/>
      <w:r w:rsidRPr="001A69B5">
        <w:t>Ein</w:t>
      </w:r>
      <w:proofErr w:type="spellEnd"/>
      <w:r w:rsidRPr="001A69B5">
        <w:t xml:space="preserve"> negativ konsekvens er at regelverket </w:t>
      </w:r>
      <w:proofErr w:type="spellStart"/>
      <w:r w:rsidRPr="001A69B5">
        <w:t>ikkje</w:t>
      </w:r>
      <w:proofErr w:type="spellEnd"/>
      <w:r w:rsidRPr="001A69B5">
        <w:t xml:space="preserve"> får den gjennomslagskrafta som det bør ha. </w:t>
      </w:r>
      <w:proofErr w:type="spellStart"/>
      <w:r w:rsidRPr="001A69B5">
        <w:t>Opplæringslovutvalet</w:t>
      </w:r>
      <w:proofErr w:type="spellEnd"/>
      <w:r w:rsidRPr="001A69B5">
        <w:t xml:space="preserve"> blei </w:t>
      </w:r>
      <w:proofErr w:type="spellStart"/>
      <w:r w:rsidRPr="001A69B5">
        <w:t>oppnemnt</w:t>
      </w:r>
      <w:proofErr w:type="spellEnd"/>
      <w:r w:rsidRPr="001A69B5">
        <w:t xml:space="preserve"> i 2017 og leverte 13. desember 2019 NOU 2019: 23 </w:t>
      </w:r>
      <w:r w:rsidRPr="001A69B5">
        <w:rPr>
          <w:rStyle w:val="kursiv"/>
        </w:rPr>
        <w:t>Ny opplæringslov</w:t>
      </w:r>
      <w:r w:rsidRPr="001A69B5">
        <w:t>.</w:t>
      </w:r>
    </w:p>
    <w:p w14:paraId="2C20DF90" w14:textId="77777777" w:rsidR="000513CD" w:rsidRPr="001A69B5" w:rsidRDefault="0009509B" w:rsidP="001A69B5">
      <w:proofErr w:type="spellStart"/>
      <w:r w:rsidRPr="001A69B5">
        <w:t>Opplæringslova</w:t>
      </w:r>
      <w:proofErr w:type="spellEnd"/>
      <w:r w:rsidRPr="001A69B5">
        <w:t xml:space="preserve"> er ei av </w:t>
      </w:r>
      <w:proofErr w:type="spellStart"/>
      <w:r w:rsidRPr="001A69B5">
        <w:t>dei</w:t>
      </w:r>
      <w:proofErr w:type="spellEnd"/>
      <w:r w:rsidRPr="001A69B5">
        <w:t xml:space="preserve"> </w:t>
      </w:r>
      <w:proofErr w:type="spellStart"/>
      <w:r w:rsidRPr="001A69B5">
        <w:t>viktigaste</w:t>
      </w:r>
      <w:proofErr w:type="spellEnd"/>
      <w:r w:rsidRPr="001A69B5">
        <w:t xml:space="preserve"> lovene i landet. Lova regulerer </w:t>
      </w:r>
      <w:proofErr w:type="spellStart"/>
      <w:r w:rsidRPr="001A69B5">
        <w:t>skulekvardagen</w:t>
      </w:r>
      <w:proofErr w:type="spellEnd"/>
      <w:r w:rsidRPr="001A69B5">
        <w:t xml:space="preserve"> til over 850 000 barn og unge og arbeidsdagen til over 95 000 </w:t>
      </w:r>
      <w:proofErr w:type="spellStart"/>
      <w:r w:rsidRPr="001A69B5">
        <w:t>lærarar</w:t>
      </w:r>
      <w:proofErr w:type="spellEnd"/>
      <w:r w:rsidRPr="001A69B5">
        <w:t xml:space="preserve"> i </w:t>
      </w:r>
      <w:proofErr w:type="spellStart"/>
      <w:r w:rsidRPr="001A69B5">
        <w:t>skulen</w:t>
      </w:r>
      <w:proofErr w:type="spellEnd"/>
      <w:r w:rsidRPr="001A69B5">
        <w:t xml:space="preserve">. Tusenvis av </w:t>
      </w:r>
      <w:proofErr w:type="gramStart"/>
      <w:r w:rsidRPr="001A69B5">
        <w:t>tilsette</w:t>
      </w:r>
      <w:proofErr w:type="gramEnd"/>
      <w:r w:rsidRPr="001A69B5">
        <w:t xml:space="preserve"> i </w:t>
      </w:r>
      <w:proofErr w:type="spellStart"/>
      <w:r w:rsidRPr="001A69B5">
        <w:t>kommunar</w:t>
      </w:r>
      <w:proofErr w:type="spellEnd"/>
      <w:r w:rsidRPr="001A69B5">
        <w:t xml:space="preserve">, </w:t>
      </w:r>
      <w:proofErr w:type="spellStart"/>
      <w:r w:rsidRPr="001A69B5">
        <w:t>fylkeskommunar</w:t>
      </w:r>
      <w:proofErr w:type="spellEnd"/>
      <w:r w:rsidRPr="001A69B5">
        <w:t xml:space="preserve">, stat og det private, i tillegg til foreldre, besteforeldre, andre familiemedlemmer og </w:t>
      </w:r>
      <w:proofErr w:type="spellStart"/>
      <w:r w:rsidRPr="001A69B5">
        <w:t>privatpersonar</w:t>
      </w:r>
      <w:proofErr w:type="spellEnd"/>
      <w:r w:rsidRPr="001A69B5">
        <w:t xml:space="preserve">, blir òg </w:t>
      </w:r>
      <w:proofErr w:type="spellStart"/>
      <w:r w:rsidRPr="001A69B5">
        <w:t>påverka</w:t>
      </w:r>
      <w:proofErr w:type="spellEnd"/>
      <w:r w:rsidRPr="001A69B5">
        <w:t xml:space="preserve"> av </w:t>
      </w:r>
      <w:proofErr w:type="spellStart"/>
      <w:r w:rsidRPr="001A69B5">
        <w:t>opplæringslova</w:t>
      </w:r>
      <w:proofErr w:type="spellEnd"/>
      <w:r w:rsidRPr="001A69B5">
        <w:t xml:space="preserve"> i det </w:t>
      </w:r>
      <w:proofErr w:type="spellStart"/>
      <w:r w:rsidRPr="001A69B5">
        <w:t>daglege</w:t>
      </w:r>
      <w:proofErr w:type="spellEnd"/>
      <w:r w:rsidRPr="001A69B5">
        <w:t xml:space="preserve">. Når regjeringa følger opp NOU-en, er det for å </w:t>
      </w:r>
      <w:proofErr w:type="spellStart"/>
      <w:r w:rsidRPr="001A69B5">
        <w:t>gjere</w:t>
      </w:r>
      <w:proofErr w:type="spellEnd"/>
      <w:r w:rsidRPr="001A69B5">
        <w:t xml:space="preserve"> lova </w:t>
      </w:r>
      <w:proofErr w:type="spellStart"/>
      <w:r w:rsidRPr="001A69B5">
        <w:t>meir</w:t>
      </w:r>
      <w:proofErr w:type="spellEnd"/>
      <w:r w:rsidRPr="001A69B5">
        <w:t xml:space="preserve"> </w:t>
      </w:r>
      <w:proofErr w:type="spellStart"/>
      <w:r w:rsidRPr="001A69B5">
        <w:t>oversiktleg</w:t>
      </w:r>
      <w:proofErr w:type="spellEnd"/>
      <w:r w:rsidRPr="001A69B5">
        <w:t xml:space="preserve"> og betre tilpassa </w:t>
      </w:r>
      <w:proofErr w:type="spellStart"/>
      <w:r w:rsidRPr="001A69B5">
        <w:t>skulekvardag</w:t>
      </w:r>
      <w:proofErr w:type="spellEnd"/>
      <w:r w:rsidRPr="001A69B5">
        <w:t xml:space="preserve"> </w:t>
      </w:r>
      <w:proofErr w:type="spellStart"/>
      <w:r w:rsidRPr="001A69B5">
        <w:t>no</w:t>
      </w:r>
      <w:proofErr w:type="spellEnd"/>
      <w:r w:rsidRPr="001A69B5">
        <w:t xml:space="preserve">, men òg for å lovfeste nye og viktige </w:t>
      </w:r>
      <w:proofErr w:type="spellStart"/>
      <w:r w:rsidRPr="001A69B5">
        <w:t>rettar</w:t>
      </w:r>
      <w:proofErr w:type="spellEnd"/>
      <w:r w:rsidRPr="001A69B5">
        <w:t xml:space="preserve"> og plikter. Døme på dette er mellom anna lovforslaget om </w:t>
      </w:r>
      <w:proofErr w:type="spellStart"/>
      <w:r w:rsidRPr="001A69B5">
        <w:t>ein</w:t>
      </w:r>
      <w:proofErr w:type="spellEnd"/>
      <w:r w:rsidRPr="001A69B5">
        <w:t xml:space="preserve"> utvida rett til </w:t>
      </w:r>
      <w:proofErr w:type="spellStart"/>
      <w:r w:rsidRPr="001A69B5">
        <w:t>vidaregåande</w:t>
      </w:r>
      <w:proofErr w:type="spellEnd"/>
      <w:r w:rsidRPr="001A69B5">
        <w:t xml:space="preserve"> opplæring heilt fram til studie- eller yrkeskompetanse. Dette følger direkte opp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mot verden og fremtiden</w:t>
      </w:r>
      <w:r w:rsidRPr="001A69B5">
        <w:t xml:space="preserve">. Lovforslaget følger òg opp tiltak i Meld. St. 6 (2019–2020) </w:t>
      </w:r>
      <w:r w:rsidRPr="001A69B5">
        <w:rPr>
          <w:rStyle w:val="kursiv"/>
        </w:rPr>
        <w:t>Tett på – tidlig innsats og inkluderende fellesskap i barnehage, skole og SFO</w:t>
      </w:r>
      <w:r w:rsidRPr="001A69B5">
        <w:t>.</w:t>
      </w:r>
    </w:p>
    <w:p w14:paraId="042D6E9C" w14:textId="77777777" w:rsidR="000513CD" w:rsidRPr="001A69B5" w:rsidRDefault="0009509B" w:rsidP="001A69B5">
      <w:pPr>
        <w:pStyle w:val="avsnitt-undertittel"/>
      </w:pPr>
      <w:proofErr w:type="spellStart"/>
      <w:r w:rsidRPr="001A69B5">
        <w:t>Utfordringar</w:t>
      </w:r>
      <w:proofErr w:type="spellEnd"/>
      <w:r w:rsidRPr="001A69B5">
        <w:t xml:space="preserve"> ved </w:t>
      </w:r>
      <w:proofErr w:type="spellStart"/>
      <w:r w:rsidRPr="001A69B5">
        <w:t>skulestart</w:t>
      </w:r>
      <w:proofErr w:type="spellEnd"/>
    </w:p>
    <w:p w14:paraId="5DF8FB3C" w14:textId="77777777" w:rsidR="000513CD" w:rsidRPr="001A69B5" w:rsidRDefault="0009509B" w:rsidP="001A69B5">
      <w:r w:rsidRPr="001A69B5">
        <w:t xml:space="preserve">Overgangen </w:t>
      </w:r>
      <w:proofErr w:type="spellStart"/>
      <w:r w:rsidRPr="001A69B5">
        <w:t>frå</w:t>
      </w:r>
      <w:proofErr w:type="spellEnd"/>
      <w:r w:rsidRPr="001A69B5">
        <w:t xml:space="preserve"> barnehage til </w:t>
      </w:r>
      <w:proofErr w:type="spellStart"/>
      <w:proofErr w:type="gramStart"/>
      <w:r w:rsidRPr="001A69B5">
        <w:t>skule</w:t>
      </w:r>
      <w:proofErr w:type="spellEnd"/>
      <w:proofErr w:type="gramEnd"/>
      <w:r w:rsidRPr="001A69B5">
        <w:t xml:space="preserve"> og </w:t>
      </w:r>
      <w:proofErr w:type="spellStart"/>
      <w:r w:rsidRPr="001A69B5">
        <w:t>skulefritidsordning</w:t>
      </w:r>
      <w:proofErr w:type="spellEnd"/>
      <w:r w:rsidRPr="001A69B5">
        <w:t xml:space="preserve"> (SFO) kan </w:t>
      </w:r>
      <w:proofErr w:type="spellStart"/>
      <w:r w:rsidRPr="001A69B5">
        <w:t>vere</w:t>
      </w:r>
      <w:proofErr w:type="spellEnd"/>
      <w:r w:rsidRPr="001A69B5">
        <w:t xml:space="preserve"> </w:t>
      </w:r>
      <w:proofErr w:type="spellStart"/>
      <w:r w:rsidRPr="001A69B5">
        <w:t>vanskeleg</w:t>
      </w:r>
      <w:proofErr w:type="spellEnd"/>
      <w:r w:rsidRPr="001A69B5">
        <w:t xml:space="preserve"> for </w:t>
      </w:r>
      <w:proofErr w:type="spellStart"/>
      <w:r w:rsidRPr="001A69B5">
        <w:t>ein</w:t>
      </w:r>
      <w:proofErr w:type="spellEnd"/>
      <w:r w:rsidRPr="001A69B5">
        <w:t xml:space="preserve"> del barn. Regjeringa har sørgd for at det </w:t>
      </w:r>
      <w:proofErr w:type="spellStart"/>
      <w:r w:rsidRPr="001A69B5">
        <w:t>frå</w:t>
      </w:r>
      <w:proofErr w:type="spellEnd"/>
      <w:r w:rsidRPr="001A69B5">
        <w:t xml:space="preserve"> </w:t>
      </w:r>
      <w:proofErr w:type="spellStart"/>
      <w:r w:rsidRPr="001A69B5">
        <w:t>hausten</w:t>
      </w:r>
      <w:proofErr w:type="spellEnd"/>
      <w:r w:rsidRPr="001A69B5">
        <w:t xml:space="preserve"> 2018 blei innført ei gjensidig plikt for barnehage- og </w:t>
      </w:r>
      <w:proofErr w:type="spellStart"/>
      <w:r w:rsidRPr="001A69B5">
        <w:t>skuleeigarane</w:t>
      </w:r>
      <w:proofErr w:type="spellEnd"/>
      <w:r w:rsidRPr="001A69B5">
        <w:t xml:space="preserve"> til å samarbeide om overgangen </w:t>
      </w:r>
      <w:proofErr w:type="spellStart"/>
      <w:r w:rsidRPr="001A69B5">
        <w:t>frå</w:t>
      </w:r>
      <w:proofErr w:type="spellEnd"/>
      <w:r w:rsidRPr="001A69B5">
        <w:t xml:space="preserve"> barnehage til </w:t>
      </w:r>
      <w:proofErr w:type="spellStart"/>
      <w:proofErr w:type="gramStart"/>
      <w:r w:rsidRPr="001A69B5">
        <w:t>skule</w:t>
      </w:r>
      <w:proofErr w:type="spellEnd"/>
      <w:proofErr w:type="gramEnd"/>
      <w:r w:rsidRPr="001A69B5">
        <w:t xml:space="preserve"> og SFO. Regelverket gir i tillegg rom for fleksibel </w:t>
      </w:r>
      <w:proofErr w:type="spellStart"/>
      <w:r w:rsidRPr="001A69B5">
        <w:t>skulestart</w:t>
      </w:r>
      <w:proofErr w:type="spellEnd"/>
      <w:r w:rsidRPr="001A69B5">
        <w:t xml:space="preserve">, altså at barn kan få </w:t>
      </w:r>
      <w:proofErr w:type="spellStart"/>
      <w:r w:rsidRPr="001A69B5">
        <w:t>tidlegare</w:t>
      </w:r>
      <w:proofErr w:type="spellEnd"/>
      <w:r w:rsidRPr="001A69B5">
        <w:t xml:space="preserve"> eller </w:t>
      </w:r>
      <w:proofErr w:type="spellStart"/>
      <w:r w:rsidRPr="001A69B5">
        <w:t>seinare</w:t>
      </w:r>
      <w:proofErr w:type="spellEnd"/>
      <w:r w:rsidRPr="001A69B5">
        <w:t xml:space="preserve"> </w:t>
      </w:r>
      <w:proofErr w:type="spellStart"/>
      <w:r w:rsidRPr="001A69B5">
        <w:t>skulestart</w:t>
      </w:r>
      <w:proofErr w:type="spellEnd"/>
      <w:r w:rsidRPr="001A69B5">
        <w:t xml:space="preserve">, men det er få som bruker denne </w:t>
      </w:r>
      <w:proofErr w:type="spellStart"/>
      <w:r w:rsidRPr="001A69B5">
        <w:t>moglegheita</w:t>
      </w:r>
      <w:proofErr w:type="spellEnd"/>
      <w:r w:rsidRPr="001A69B5">
        <w:t xml:space="preserve"> i dag. For 2020 var det 0,65 pst. av </w:t>
      </w:r>
      <w:proofErr w:type="spellStart"/>
      <w:r w:rsidRPr="001A69B5">
        <w:t>seksåringane</w:t>
      </w:r>
      <w:proofErr w:type="spellEnd"/>
      <w:r w:rsidRPr="001A69B5">
        <w:t xml:space="preserve"> som </w:t>
      </w:r>
      <w:proofErr w:type="spellStart"/>
      <w:r w:rsidRPr="001A69B5">
        <w:t>framleis</w:t>
      </w:r>
      <w:proofErr w:type="spellEnd"/>
      <w:r w:rsidRPr="001A69B5">
        <w:t xml:space="preserve"> gjekk i barnehage i staden for </w:t>
      </w:r>
      <w:proofErr w:type="spellStart"/>
      <w:proofErr w:type="gramStart"/>
      <w:r w:rsidRPr="001A69B5">
        <w:t>skule</w:t>
      </w:r>
      <w:proofErr w:type="spellEnd"/>
      <w:proofErr w:type="gramEnd"/>
      <w:r w:rsidRPr="001A69B5">
        <w:t xml:space="preserve">. Det ligg </w:t>
      </w:r>
      <w:proofErr w:type="spellStart"/>
      <w:r w:rsidRPr="001A69B5">
        <w:t>ikkje</w:t>
      </w:r>
      <w:proofErr w:type="spellEnd"/>
      <w:r w:rsidRPr="001A69B5">
        <w:t xml:space="preserve"> føre tal for </w:t>
      </w:r>
      <w:proofErr w:type="spellStart"/>
      <w:r w:rsidRPr="001A69B5">
        <w:t>femåringar</w:t>
      </w:r>
      <w:proofErr w:type="spellEnd"/>
      <w:r w:rsidRPr="001A69B5">
        <w:t xml:space="preserve"> som har starta </w:t>
      </w:r>
      <w:proofErr w:type="spellStart"/>
      <w:r w:rsidRPr="001A69B5">
        <w:t>tidlegare</w:t>
      </w:r>
      <w:proofErr w:type="spellEnd"/>
      <w:r w:rsidRPr="001A69B5">
        <w:t xml:space="preserve"> på </w:t>
      </w:r>
      <w:proofErr w:type="spellStart"/>
      <w:r w:rsidRPr="001A69B5">
        <w:t>skulen</w:t>
      </w:r>
      <w:proofErr w:type="spellEnd"/>
      <w:r w:rsidRPr="001A69B5">
        <w:t>.</w:t>
      </w:r>
    </w:p>
    <w:p w14:paraId="33CB1F37" w14:textId="77777777" w:rsidR="000513CD" w:rsidRPr="001A69B5" w:rsidRDefault="0009509B" w:rsidP="001A69B5">
      <w:r w:rsidRPr="001A69B5">
        <w:t xml:space="preserve">Det er for </w:t>
      </w:r>
      <w:proofErr w:type="spellStart"/>
      <w:r w:rsidRPr="001A69B5">
        <w:t>tidleg</w:t>
      </w:r>
      <w:proofErr w:type="spellEnd"/>
      <w:r w:rsidRPr="001A69B5">
        <w:t xml:space="preserve"> å </w:t>
      </w:r>
      <w:proofErr w:type="spellStart"/>
      <w:r w:rsidRPr="001A69B5">
        <w:t>seie</w:t>
      </w:r>
      <w:proofErr w:type="spellEnd"/>
      <w:r w:rsidRPr="001A69B5">
        <w:t xml:space="preserve"> </w:t>
      </w:r>
      <w:proofErr w:type="spellStart"/>
      <w:r w:rsidRPr="001A69B5">
        <w:t>noko</w:t>
      </w:r>
      <w:proofErr w:type="spellEnd"/>
      <w:r w:rsidRPr="001A69B5">
        <w:t xml:space="preserve"> om </w:t>
      </w:r>
      <w:proofErr w:type="spellStart"/>
      <w:r w:rsidRPr="001A69B5">
        <w:t>erfaringane</w:t>
      </w:r>
      <w:proofErr w:type="spellEnd"/>
      <w:r w:rsidRPr="001A69B5">
        <w:t xml:space="preserve"> med den gjensidige plikta for barnehage- og </w:t>
      </w:r>
      <w:proofErr w:type="spellStart"/>
      <w:r w:rsidRPr="001A69B5">
        <w:t>skuleeigarar</w:t>
      </w:r>
      <w:proofErr w:type="spellEnd"/>
      <w:r w:rsidRPr="001A69B5">
        <w:t xml:space="preserve"> til å samarbeide om overgangen </w:t>
      </w:r>
      <w:proofErr w:type="spellStart"/>
      <w:r w:rsidRPr="001A69B5">
        <w:t>frå</w:t>
      </w:r>
      <w:proofErr w:type="spellEnd"/>
      <w:r w:rsidRPr="001A69B5">
        <w:t xml:space="preserve"> barnehage til </w:t>
      </w:r>
      <w:proofErr w:type="spellStart"/>
      <w:proofErr w:type="gramStart"/>
      <w:r w:rsidRPr="001A69B5">
        <w:t>skule</w:t>
      </w:r>
      <w:proofErr w:type="spellEnd"/>
      <w:proofErr w:type="gramEnd"/>
      <w:r w:rsidRPr="001A69B5">
        <w:t xml:space="preserve"> og SFO, men departementet vil følge med på korleis </w:t>
      </w:r>
      <w:proofErr w:type="spellStart"/>
      <w:r w:rsidRPr="001A69B5">
        <w:t>kommunane</w:t>
      </w:r>
      <w:proofErr w:type="spellEnd"/>
      <w:r w:rsidRPr="001A69B5">
        <w:t xml:space="preserve"> oppfyller plikta.</w:t>
      </w:r>
    </w:p>
    <w:p w14:paraId="12794279" w14:textId="77777777" w:rsidR="000513CD" w:rsidRPr="001A69B5" w:rsidRDefault="0009509B" w:rsidP="001A69B5">
      <w:pPr>
        <w:pStyle w:val="avsnitt-under-undertittel"/>
      </w:pPr>
      <w:r w:rsidRPr="001A69B5">
        <w:t xml:space="preserve">Oppfyllinga av </w:t>
      </w:r>
      <w:proofErr w:type="spellStart"/>
      <w:r w:rsidRPr="001A69B5">
        <w:t>lærarnorma</w:t>
      </w:r>
      <w:proofErr w:type="spellEnd"/>
    </w:p>
    <w:p w14:paraId="50F7C5FE" w14:textId="77777777" w:rsidR="000513CD" w:rsidRPr="001A69B5" w:rsidRDefault="0009509B" w:rsidP="001A69B5">
      <w:proofErr w:type="spellStart"/>
      <w:r w:rsidRPr="001A69B5">
        <w:t>Lærarnorma</w:t>
      </w:r>
      <w:proofErr w:type="spellEnd"/>
      <w:r w:rsidRPr="001A69B5">
        <w:t xml:space="preserve"> blei innført </w:t>
      </w:r>
      <w:proofErr w:type="spellStart"/>
      <w:r w:rsidRPr="001A69B5">
        <w:t>hausten</w:t>
      </w:r>
      <w:proofErr w:type="spellEnd"/>
      <w:r w:rsidRPr="001A69B5">
        <w:t xml:space="preserve"> 2018 og skjerpa </w:t>
      </w:r>
      <w:proofErr w:type="spellStart"/>
      <w:r w:rsidRPr="001A69B5">
        <w:t>hausten</w:t>
      </w:r>
      <w:proofErr w:type="spellEnd"/>
      <w:r w:rsidRPr="001A69B5">
        <w:t xml:space="preserve"> 2019 slik at det samla for kvart </w:t>
      </w:r>
      <w:proofErr w:type="spellStart"/>
      <w:r w:rsidRPr="001A69B5">
        <w:t>hovudtrinn</w:t>
      </w:r>
      <w:proofErr w:type="spellEnd"/>
      <w:r w:rsidRPr="001A69B5">
        <w:t xml:space="preserve"> på </w:t>
      </w:r>
      <w:proofErr w:type="spellStart"/>
      <w:r w:rsidRPr="001A69B5">
        <w:t>skulane</w:t>
      </w:r>
      <w:proofErr w:type="spellEnd"/>
      <w:r w:rsidRPr="001A69B5">
        <w:t xml:space="preserve"> skal </w:t>
      </w:r>
      <w:proofErr w:type="spellStart"/>
      <w:r w:rsidRPr="001A69B5">
        <w:t>vere</w:t>
      </w:r>
      <w:proofErr w:type="spellEnd"/>
      <w:r w:rsidRPr="001A69B5">
        <w:t xml:space="preserve"> maksimalt 15 </w:t>
      </w:r>
      <w:proofErr w:type="spellStart"/>
      <w:r w:rsidRPr="001A69B5">
        <w:t>elevar</w:t>
      </w:r>
      <w:proofErr w:type="spellEnd"/>
      <w:r w:rsidRPr="001A69B5">
        <w:t xml:space="preserve"> per </w:t>
      </w:r>
      <w:proofErr w:type="spellStart"/>
      <w:r w:rsidRPr="001A69B5">
        <w:t>lærar</w:t>
      </w:r>
      <w:proofErr w:type="spellEnd"/>
      <w:r w:rsidRPr="001A69B5">
        <w:t xml:space="preserve"> på 1.–4. trinn og maksimalt 20 </w:t>
      </w:r>
      <w:proofErr w:type="spellStart"/>
      <w:r w:rsidRPr="001A69B5">
        <w:t>elevar</w:t>
      </w:r>
      <w:proofErr w:type="spellEnd"/>
      <w:r w:rsidRPr="001A69B5">
        <w:t xml:space="preserve"> per </w:t>
      </w:r>
      <w:proofErr w:type="spellStart"/>
      <w:r w:rsidRPr="001A69B5">
        <w:t>lærar</w:t>
      </w:r>
      <w:proofErr w:type="spellEnd"/>
      <w:r w:rsidRPr="001A69B5">
        <w:t xml:space="preserve"> på 5.–10. trinn. I 2020 oppfylte 83 pst. av </w:t>
      </w:r>
      <w:proofErr w:type="spellStart"/>
      <w:r w:rsidRPr="001A69B5">
        <w:t>skulane</w:t>
      </w:r>
      <w:proofErr w:type="spellEnd"/>
      <w:r w:rsidRPr="001A69B5">
        <w:t xml:space="preserve"> </w:t>
      </w:r>
      <w:proofErr w:type="spellStart"/>
      <w:r w:rsidRPr="001A69B5">
        <w:t>lærarnorma</w:t>
      </w:r>
      <w:proofErr w:type="spellEnd"/>
      <w:r w:rsidRPr="001A69B5">
        <w:t xml:space="preserve"> på 1.–4. trinn, </w:t>
      </w:r>
      <w:proofErr w:type="spellStart"/>
      <w:r w:rsidRPr="001A69B5">
        <w:t>medan</w:t>
      </w:r>
      <w:proofErr w:type="spellEnd"/>
      <w:r w:rsidRPr="001A69B5">
        <w:t xml:space="preserve"> 93 pst. av </w:t>
      </w:r>
      <w:proofErr w:type="spellStart"/>
      <w:r w:rsidRPr="001A69B5">
        <w:t>skulane</w:t>
      </w:r>
      <w:proofErr w:type="spellEnd"/>
      <w:r w:rsidRPr="001A69B5">
        <w:t xml:space="preserve"> oppfylte </w:t>
      </w:r>
      <w:proofErr w:type="spellStart"/>
      <w:r w:rsidRPr="001A69B5">
        <w:t>norma</w:t>
      </w:r>
      <w:proofErr w:type="spellEnd"/>
      <w:r w:rsidRPr="001A69B5">
        <w:t xml:space="preserve"> på 5.–7. trinn og 88 pst. av </w:t>
      </w:r>
      <w:proofErr w:type="spellStart"/>
      <w:r w:rsidRPr="001A69B5">
        <w:t>skulane</w:t>
      </w:r>
      <w:proofErr w:type="spellEnd"/>
      <w:r w:rsidRPr="001A69B5">
        <w:t xml:space="preserve"> oppfylte </w:t>
      </w:r>
      <w:proofErr w:type="spellStart"/>
      <w:r w:rsidRPr="001A69B5">
        <w:t>norma</w:t>
      </w:r>
      <w:proofErr w:type="spellEnd"/>
      <w:r w:rsidRPr="001A69B5">
        <w:t xml:space="preserve"> på 8.–10. trinn. Prosentdelen </w:t>
      </w:r>
      <w:proofErr w:type="spellStart"/>
      <w:r w:rsidRPr="001A69B5">
        <w:t>skular</w:t>
      </w:r>
      <w:proofErr w:type="spellEnd"/>
      <w:r w:rsidRPr="001A69B5">
        <w:t xml:space="preserve"> som oppfyller </w:t>
      </w:r>
      <w:proofErr w:type="spellStart"/>
      <w:r w:rsidRPr="001A69B5">
        <w:t>norma</w:t>
      </w:r>
      <w:proofErr w:type="spellEnd"/>
      <w:r w:rsidRPr="001A69B5">
        <w:t xml:space="preserve">, har </w:t>
      </w:r>
      <w:proofErr w:type="spellStart"/>
      <w:r w:rsidRPr="001A69B5">
        <w:t>auka</w:t>
      </w:r>
      <w:proofErr w:type="spellEnd"/>
      <w:r w:rsidRPr="001A69B5">
        <w:t xml:space="preserve"> på alle trinn </w:t>
      </w:r>
      <w:proofErr w:type="spellStart"/>
      <w:r w:rsidRPr="001A69B5">
        <w:t>sidan</w:t>
      </w:r>
      <w:proofErr w:type="spellEnd"/>
      <w:r w:rsidRPr="001A69B5">
        <w:t xml:space="preserve"> 2019. </w:t>
      </w:r>
      <w:proofErr w:type="spellStart"/>
      <w:r w:rsidRPr="001A69B5">
        <w:t>Lærarnorma</w:t>
      </w:r>
      <w:proofErr w:type="spellEnd"/>
      <w:r w:rsidRPr="001A69B5">
        <w:t xml:space="preserve"> er fullfinansiert, og i 2020 blei </w:t>
      </w:r>
      <w:proofErr w:type="spellStart"/>
      <w:r w:rsidRPr="001A69B5">
        <w:t>midlane</w:t>
      </w:r>
      <w:proofErr w:type="spellEnd"/>
      <w:r w:rsidRPr="001A69B5">
        <w:t xml:space="preserve"> til </w:t>
      </w:r>
      <w:proofErr w:type="spellStart"/>
      <w:r w:rsidRPr="001A69B5">
        <w:t>lærarnorma</w:t>
      </w:r>
      <w:proofErr w:type="spellEnd"/>
      <w:r w:rsidRPr="001A69B5">
        <w:t xml:space="preserve"> innlemma i kommuneramma.</w:t>
      </w:r>
    </w:p>
    <w:p w14:paraId="4C73774A" w14:textId="77777777" w:rsidR="000513CD" w:rsidRPr="001A69B5" w:rsidRDefault="0009509B" w:rsidP="001A69B5">
      <w:r w:rsidRPr="001A69B5">
        <w:t xml:space="preserve">Då </w:t>
      </w:r>
      <w:proofErr w:type="spellStart"/>
      <w:r w:rsidRPr="001A69B5">
        <w:t>lærarnorma</w:t>
      </w:r>
      <w:proofErr w:type="spellEnd"/>
      <w:r w:rsidRPr="001A69B5">
        <w:t xml:space="preserve"> blei innført, </w:t>
      </w:r>
      <w:proofErr w:type="spellStart"/>
      <w:r w:rsidRPr="001A69B5">
        <w:t>auka</w:t>
      </w:r>
      <w:proofErr w:type="spellEnd"/>
      <w:r w:rsidRPr="001A69B5">
        <w:t xml:space="preserve"> prosentdelen </w:t>
      </w:r>
      <w:proofErr w:type="spellStart"/>
      <w:r w:rsidRPr="001A69B5">
        <w:t>undervisningstimar</w:t>
      </w:r>
      <w:proofErr w:type="spellEnd"/>
      <w:r w:rsidRPr="001A69B5">
        <w:t xml:space="preserve"> gitt av ukvalifiserte </w:t>
      </w:r>
      <w:proofErr w:type="spellStart"/>
      <w:r w:rsidRPr="001A69B5">
        <w:t>frå</w:t>
      </w:r>
      <w:proofErr w:type="spellEnd"/>
      <w:r w:rsidRPr="001A69B5">
        <w:t xml:space="preserve"> 4,1 til 4,2 pst. i </w:t>
      </w:r>
      <w:proofErr w:type="spellStart"/>
      <w:r w:rsidRPr="001A69B5">
        <w:t>offentlege</w:t>
      </w:r>
      <w:proofErr w:type="spellEnd"/>
      <w:r w:rsidRPr="001A69B5">
        <w:t xml:space="preserve"> </w:t>
      </w:r>
      <w:proofErr w:type="spellStart"/>
      <w:r w:rsidRPr="001A69B5">
        <w:t>grunnskular</w:t>
      </w:r>
      <w:proofErr w:type="spellEnd"/>
      <w:r w:rsidRPr="001A69B5">
        <w:t xml:space="preserve">, men i 2020 gjekk prosentdelen ned til 3,2 pst. Blant </w:t>
      </w:r>
      <w:proofErr w:type="spellStart"/>
      <w:r w:rsidRPr="001A69B5">
        <w:t>skulane</w:t>
      </w:r>
      <w:proofErr w:type="spellEnd"/>
      <w:r w:rsidRPr="001A69B5">
        <w:t xml:space="preserve"> som </w:t>
      </w:r>
      <w:proofErr w:type="spellStart"/>
      <w:r w:rsidRPr="001A69B5">
        <w:t>ikkje</w:t>
      </w:r>
      <w:proofErr w:type="spellEnd"/>
      <w:r w:rsidRPr="001A69B5">
        <w:t xml:space="preserve"> oppfyller </w:t>
      </w:r>
      <w:proofErr w:type="spellStart"/>
      <w:r w:rsidRPr="001A69B5">
        <w:t>lærarnorma</w:t>
      </w:r>
      <w:proofErr w:type="spellEnd"/>
      <w:r w:rsidRPr="001A69B5">
        <w:t xml:space="preserve">, er det mange som </w:t>
      </w:r>
      <w:proofErr w:type="spellStart"/>
      <w:r w:rsidRPr="001A69B5">
        <w:t>manglar</w:t>
      </w:r>
      <w:proofErr w:type="spellEnd"/>
      <w:r w:rsidRPr="001A69B5">
        <w:t xml:space="preserve"> mindre enn </w:t>
      </w:r>
      <w:proofErr w:type="spellStart"/>
      <w:r w:rsidRPr="001A69B5">
        <w:t>eitt</w:t>
      </w:r>
      <w:proofErr w:type="spellEnd"/>
      <w:r w:rsidRPr="001A69B5">
        <w:t xml:space="preserve"> årsverk. Framleis </w:t>
      </w:r>
      <w:proofErr w:type="spellStart"/>
      <w:r w:rsidRPr="001A69B5">
        <w:t>manglar</w:t>
      </w:r>
      <w:proofErr w:type="spellEnd"/>
      <w:r w:rsidRPr="001A69B5">
        <w:t xml:space="preserve"> </w:t>
      </w:r>
      <w:proofErr w:type="spellStart"/>
      <w:r w:rsidRPr="001A69B5">
        <w:t>nærare</w:t>
      </w:r>
      <w:proofErr w:type="spellEnd"/>
      <w:r w:rsidRPr="001A69B5">
        <w:t xml:space="preserve"> 500 årsverk for at alle </w:t>
      </w:r>
      <w:proofErr w:type="spellStart"/>
      <w:r w:rsidRPr="001A69B5">
        <w:t>skulane</w:t>
      </w:r>
      <w:proofErr w:type="spellEnd"/>
      <w:r w:rsidRPr="001A69B5">
        <w:t xml:space="preserve"> skal oppfylle </w:t>
      </w:r>
      <w:proofErr w:type="spellStart"/>
      <w:r w:rsidRPr="001A69B5">
        <w:t>norma</w:t>
      </w:r>
      <w:proofErr w:type="spellEnd"/>
      <w:r w:rsidRPr="001A69B5">
        <w:t xml:space="preserve">. Behovet er størst i </w:t>
      </w:r>
      <w:proofErr w:type="spellStart"/>
      <w:r w:rsidRPr="001A69B5">
        <w:t>kommunar</w:t>
      </w:r>
      <w:proofErr w:type="spellEnd"/>
      <w:r w:rsidRPr="001A69B5">
        <w:t xml:space="preserve"> som har over 20 000 </w:t>
      </w:r>
      <w:proofErr w:type="spellStart"/>
      <w:r w:rsidRPr="001A69B5">
        <w:t>innbyggarar</w:t>
      </w:r>
      <w:proofErr w:type="spellEnd"/>
      <w:r w:rsidRPr="001A69B5">
        <w:t xml:space="preserve">. Sjå </w:t>
      </w:r>
      <w:proofErr w:type="spellStart"/>
      <w:r w:rsidRPr="001A69B5">
        <w:t>meir</w:t>
      </w:r>
      <w:proofErr w:type="spellEnd"/>
      <w:r w:rsidRPr="001A69B5">
        <w:t xml:space="preserve"> statistikk i del III, kap. 6 Nøkkeltal for grunnopplæringa.</w:t>
      </w:r>
    </w:p>
    <w:p w14:paraId="04B43FCE" w14:textId="77777777" w:rsidR="000513CD" w:rsidRPr="001A69B5" w:rsidRDefault="0009509B" w:rsidP="001A69B5">
      <w:pPr>
        <w:pStyle w:val="avsnitt-undertittel"/>
      </w:pPr>
      <w:proofErr w:type="spellStart"/>
      <w:r w:rsidRPr="001A69B5">
        <w:t>Utfordringar</w:t>
      </w:r>
      <w:proofErr w:type="spellEnd"/>
      <w:r w:rsidRPr="001A69B5">
        <w:t xml:space="preserve"> ved kvalitet og høvet til å få gå på SFO</w:t>
      </w:r>
    </w:p>
    <w:p w14:paraId="12008739" w14:textId="77777777" w:rsidR="000513CD" w:rsidRPr="001A69B5" w:rsidRDefault="0009509B" w:rsidP="001A69B5">
      <w:r w:rsidRPr="001A69B5">
        <w:t xml:space="preserve">SFO er </w:t>
      </w:r>
      <w:proofErr w:type="spellStart"/>
      <w:r w:rsidRPr="001A69B5">
        <w:t>ein</w:t>
      </w:r>
      <w:proofErr w:type="spellEnd"/>
      <w:r w:rsidRPr="001A69B5">
        <w:t xml:space="preserve"> viktig arena for inkludering, leik og vennskap. Minoritetsspråklege </w:t>
      </w:r>
      <w:proofErr w:type="spellStart"/>
      <w:r w:rsidRPr="001A69B5">
        <w:t>elevar</w:t>
      </w:r>
      <w:proofErr w:type="spellEnd"/>
      <w:r w:rsidRPr="001A69B5">
        <w:t xml:space="preserve"> kan i tillegg ha nytte av SFO som </w:t>
      </w:r>
      <w:proofErr w:type="spellStart"/>
      <w:r w:rsidRPr="001A69B5">
        <w:t>ein</w:t>
      </w:r>
      <w:proofErr w:type="spellEnd"/>
      <w:r w:rsidRPr="001A69B5">
        <w:t xml:space="preserve"> stad å få brukt norsk språk i leik med andre barn.</w:t>
      </w:r>
    </w:p>
    <w:p w14:paraId="395050D4" w14:textId="77777777" w:rsidR="000513CD" w:rsidRPr="001A69B5" w:rsidRDefault="0009509B" w:rsidP="001A69B5">
      <w:r w:rsidRPr="001A69B5">
        <w:t xml:space="preserve">Det er stor variasjon i både pris, </w:t>
      </w:r>
      <w:proofErr w:type="spellStart"/>
      <w:r w:rsidRPr="001A69B5">
        <w:t>innhald</w:t>
      </w:r>
      <w:proofErr w:type="spellEnd"/>
      <w:r w:rsidRPr="001A69B5">
        <w:t xml:space="preserve"> og kvalitet i SFO-</w:t>
      </w:r>
      <w:proofErr w:type="spellStart"/>
      <w:r w:rsidRPr="001A69B5">
        <w:t>tilbodet</w:t>
      </w:r>
      <w:proofErr w:type="spellEnd"/>
      <w:r w:rsidRPr="001A69B5">
        <w:t xml:space="preserve">. </w:t>
      </w:r>
      <w:proofErr w:type="spellStart"/>
      <w:r w:rsidRPr="001A69B5">
        <w:t>Ein</w:t>
      </w:r>
      <w:proofErr w:type="spellEnd"/>
      <w:r w:rsidRPr="001A69B5">
        <w:t xml:space="preserve"> del barn får </w:t>
      </w:r>
      <w:proofErr w:type="spellStart"/>
      <w:r w:rsidRPr="001A69B5">
        <w:t>ikkje</w:t>
      </w:r>
      <w:proofErr w:type="spellEnd"/>
      <w:r w:rsidRPr="001A69B5">
        <w:t xml:space="preserve"> delta fordi familien </w:t>
      </w:r>
      <w:proofErr w:type="spellStart"/>
      <w:r w:rsidRPr="001A69B5">
        <w:t>ikkje</w:t>
      </w:r>
      <w:proofErr w:type="spellEnd"/>
      <w:r w:rsidRPr="001A69B5">
        <w:t xml:space="preserve"> har råd. Mange </w:t>
      </w:r>
      <w:proofErr w:type="spellStart"/>
      <w:r w:rsidRPr="001A69B5">
        <w:t>kommunar</w:t>
      </w:r>
      <w:proofErr w:type="spellEnd"/>
      <w:r w:rsidRPr="001A69B5">
        <w:t xml:space="preserve"> har </w:t>
      </w:r>
      <w:proofErr w:type="spellStart"/>
      <w:r w:rsidRPr="001A69B5">
        <w:t>ikkje</w:t>
      </w:r>
      <w:proofErr w:type="spellEnd"/>
      <w:r w:rsidRPr="001A69B5">
        <w:t xml:space="preserve"> eigne planar for SFO ut over </w:t>
      </w:r>
      <w:proofErr w:type="spellStart"/>
      <w:r w:rsidRPr="001A69B5">
        <w:t>dei</w:t>
      </w:r>
      <w:proofErr w:type="spellEnd"/>
      <w:r w:rsidRPr="001A69B5">
        <w:t xml:space="preserve"> vedtektene </w:t>
      </w:r>
      <w:proofErr w:type="spellStart"/>
      <w:r w:rsidRPr="001A69B5">
        <w:t>kommunane</w:t>
      </w:r>
      <w:proofErr w:type="spellEnd"/>
      <w:r w:rsidRPr="001A69B5">
        <w:t xml:space="preserve"> er pålagde å ha. </w:t>
      </w:r>
      <w:proofErr w:type="spellStart"/>
      <w:r w:rsidRPr="001A69B5">
        <w:t>Foreldra</w:t>
      </w:r>
      <w:proofErr w:type="spellEnd"/>
      <w:r w:rsidRPr="001A69B5">
        <w:t xml:space="preserve"> er stort sett nøgde, men </w:t>
      </w:r>
      <w:proofErr w:type="spellStart"/>
      <w:r w:rsidRPr="001A69B5">
        <w:t>foreldra</w:t>
      </w:r>
      <w:proofErr w:type="spellEnd"/>
      <w:r w:rsidRPr="001A69B5">
        <w:t xml:space="preserve"> til barn med </w:t>
      </w:r>
      <w:proofErr w:type="spellStart"/>
      <w:r w:rsidRPr="001A69B5">
        <w:t>særlege</w:t>
      </w:r>
      <w:proofErr w:type="spellEnd"/>
      <w:r w:rsidRPr="001A69B5">
        <w:t xml:space="preserve"> behov er </w:t>
      </w:r>
      <w:proofErr w:type="spellStart"/>
      <w:r w:rsidRPr="001A69B5">
        <w:t>meir</w:t>
      </w:r>
      <w:proofErr w:type="spellEnd"/>
      <w:r w:rsidRPr="001A69B5">
        <w:t xml:space="preserve"> misnøgde enn andre foreldre. Sjå statistikk om SFO i del III, kap. 6 Nøkkeltal for grunnopplæringa.</w:t>
      </w:r>
    </w:p>
    <w:p w14:paraId="5939948E" w14:textId="77777777" w:rsidR="000513CD" w:rsidRPr="001A69B5" w:rsidRDefault="0009509B" w:rsidP="001A69B5">
      <w:pPr>
        <w:pStyle w:val="avsnitt-undertittel"/>
      </w:pPr>
      <w:proofErr w:type="spellStart"/>
      <w:r w:rsidRPr="001A69B5">
        <w:t>Utfordringar</w:t>
      </w:r>
      <w:proofErr w:type="spellEnd"/>
      <w:r w:rsidRPr="001A69B5">
        <w:t xml:space="preserve"> ved høvet til å få gå på kulturskulen</w:t>
      </w:r>
    </w:p>
    <w:p w14:paraId="1104E6A1" w14:textId="77777777" w:rsidR="000513CD" w:rsidRPr="001A69B5" w:rsidRDefault="0009509B" w:rsidP="001A69B5">
      <w:r w:rsidRPr="001A69B5">
        <w:t xml:space="preserve">Det har lenge </w:t>
      </w:r>
      <w:proofErr w:type="spellStart"/>
      <w:r w:rsidRPr="001A69B5">
        <w:t>vore</w:t>
      </w:r>
      <w:proofErr w:type="spellEnd"/>
      <w:r w:rsidRPr="001A69B5">
        <w:t xml:space="preserve"> </w:t>
      </w:r>
      <w:proofErr w:type="spellStart"/>
      <w:r w:rsidRPr="001A69B5">
        <w:t>eit</w:t>
      </w:r>
      <w:proofErr w:type="spellEnd"/>
      <w:r w:rsidRPr="001A69B5">
        <w:t xml:space="preserve"> mål at kulturskulen bør </w:t>
      </w:r>
      <w:proofErr w:type="spellStart"/>
      <w:r w:rsidRPr="001A69B5">
        <w:t>vere</w:t>
      </w:r>
      <w:proofErr w:type="spellEnd"/>
      <w:r w:rsidRPr="001A69B5">
        <w:t xml:space="preserve"> </w:t>
      </w:r>
      <w:proofErr w:type="spellStart"/>
      <w:r w:rsidRPr="001A69B5">
        <w:t>tilgjengeleg</w:t>
      </w:r>
      <w:proofErr w:type="spellEnd"/>
      <w:r w:rsidRPr="001A69B5">
        <w:t xml:space="preserve"> for alle som ønsker å delta. </w:t>
      </w:r>
      <w:proofErr w:type="spellStart"/>
      <w:r w:rsidRPr="001A69B5">
        <w:t>Ein</w:t>
      </w:r>
      <w:proofErr w:type="spellEnd"/>
      <w:r w:rsidRPr="001A69B5">
        <w:t xml:space="preserve"> av </w:t>
      </w:r>
      <w:proofErr w:type="spellStart"/>
      <w:r w:rsidRPr="001A69B5">
        <w:t>konklusjonane</w:t>
      </w:r>
      <w:proofErr w:type="spellEnd"/>
      <w:r w:rsidRPr="001A69B5">
        <w:t xml:space="preserve"> i </w:t>
      </w:r>
      <w:proofErr w:type="spellStart"/>
      <w:r w:rsidRPr="001A69B5">
        <w:t>ein</w:t>
      </w:r>
      <w:proofErr w:type="spellEnd"/>
      <w:r w:rsidRPr="001A69B5">
        <w:t xml:space="preserve"> rapport om kunnskapsgrunnlag om kulturskulen i </w:t>
      </w:r>
      <w:proofErr w:type="spellStart"/>
      <w:r w:rsidRPr="001A69B5">
        <w:t>Noreg</w:t>
      </w:r>
      <w:proofErr w:type="spellEnd"/>
      <w:r w:rsidRPr="001A69B5">
        <w:t xml:space="preserve"> </w:t>
      </w:r>
      <w:proofErr w:type="spellStart"/>
      <w:r w:rsidRPr="001A69B5">
        <w:t>frå</w:t>
      </w:r>
      <w:proofErr w:type="spellEnd"/>
      <w:r w:rsidRPr="001A69B5">
        <w:t xml:space="preserve"> 2019 er likevel at kulturskulen </w:t>
      </w:r>
      <w:proofErr w:type="spellStart"/>
      <w:r w:rsidRPr="001A69B5">
        <w:t>ikkje</w:t>
      </w:r>
      <w:proofErr w:type="spellEnd"/>
      <w:r w:rsidRPr="001A69B5">
        <w:t xml:space="preserve"> rekrutterer jamt når det </w:t>
      </w:r>
      <w:proofErr w:type="spellStart"/>
      <w:r w:rsidRPr="001A69B5">
        <w:t>gjeld</w:t>
      </w:r>
      <w:proofErr w:type="spellEnd"/>
      <w:r w:rsidRPr="001A69B5">
        <w:t xml:space="preserve"> kjønn og sosioøkonomisk bakgrunn. Dette er derfor ei viktig utfordring å ta tak i om kulturskulen skal nå visjonen om </w:t>
      </w:r>
      <w:proofErr w:type="spellStart"/>
      <w:r w:rsidRPr="001A69B5">
        <w:t>ein</w:t>
      </w:r>
      <w:proofErr w:type="spellEnd"/>
      <w:r w:rsidRPr="001A69B5">
        <w:t xml:space="preserve"> «</w:t>
      </w:r>
      <w:proofErr w:type="spellStart"/>
      <w:r w:rsidRPr="001A69B5">
        <w:t>kulturskule</w:t>
      </w:r>
      <w:proofErr w:type="spellEnd"/>
      <w:r w:rsidRPr="001A69B5">
        <w:t xml:space="preserve"> for alle».</w:t>
      </w:r>
    </w:p>
    <w:p w14:paraId="04105634" w14:textId="77777777" w:rsidR="000513CD" w:rsidRPr="001A69B5" w:rsidRDefault="0009509B" w:rsidP="001A69B5">
      <w:r w:rsidRPr="001A69B5">
        <w:t xml:space="preserve">Det er kommunen som har ansvaret for å sikre at personale i kulturskulen, barnehagen, </w:t>
      </w:r>
      <w:proofErr w:type="spellStart"/>
      <w:r w:rsidRPr="001A69B5">
        <w:t>skulen</w:t>
      </w:r>
      <w:proofErr w:type="spellEnd"/>
      <w:r w:rsidRPr="001A69B5">
        <w:t xml:space="preserve"> og SFO har den kompetansen som </w:t>
      </w:r>
      <w:proofErr w:type="spellStart"/>
      <w:r w:rsidRPr="001A69B5">
        <w:t>trengst</w:t>
      </w:r>
      <w:proofErr w:type="spellEnd"/>
      <w:r w:rsidRPr="001A69B5">
        <w:t xml:space="preserve">. Det er ei utfordring at mange </w:t>
      </w:r>
      <w:proofErr w:type="spellStart"/>
      <w:r w:rsidRPr="001A69B5">
        <w:t>lærarar</w:t>
      </w:r>
      <w:proofErr w:type="spellEnd"/>
      <w:r w:rsidRPr="001A69B5">
        <w:t xml:space="preserve"> i kulturskulen har mindre </w:t>
      </w:r>
      <w:proofErr w:type="spellStart"/>
      <w:r w:rsidRPr="001A69B5">
        <w:t>stillingsprosentar</w:t>
      </w:r>
      <w:proofErr w:type="spellEnd"/>
      <w:r w:rsidRPr="001A69B5">
        <w:t xml:space="preserve">, </w:t>
      </w:r>
      <w:proofErr w:type="spellStart"/>
      <w:r w:rsidRPr="001A69B5">
        <w:t>medan</w:t>
      </w:r>
      <w:proofErr w:type="spellEnd"/>
      <w:r w:rsidRPr="001A69B5">
        <w:t xml:space="preserve"> </w:t>
      </w:r>
      <w:proofErr w:type="spellStart"/>
      <w:r w:rsidRPr="001A69B5">
        <w:t>skulen</w:t>
      </w:r>
      <w:proofErr w:type="spellEnd"/>
      <w:r w:rsidRPr="001A69B5">
        <w:t xml:space="preserve"> har for få </w:t>
      </w:r>
      <w:proofErr w:type="spellStart"/>
      <w:r w:rsidRPr="001A69B5">
        <w:t>lærarar</w:t>
      </w:r>
      <w:proofErr w:type="spellEnd"/>
      <w:r w:rsidRPr="001A69B5">
        <w:t xml:space="preserve"> med formell kompetanse i praktiske og estetiske fag. Det er derfor ei utfordring å utnytte kompetansen til </w:t>
      </w:r>
      <w:proofErr w:type="spellStart"/>
      <w:r w:rsidRPr="001A69B5">
        <w:t>kulturskulelærarane</w:t>
      </w:r>
      <w:proofErr w:type="spellEnd"/>
      <w:r w:rsidRPr="001A69B5">
        <w:t xml:space="preserve"> inn i barnehagen, </w:t>
      </w:r>
      <w:proofErr w:type="spellStart"/>
      <w:r w:rsidRPr="001A69B5">
        <w:t>skulen</w:t>
      </w:r>
      <w:proofErr w:type="spellEnd"/>
      <w:r w:rsidRPr="001A69B5">
        <w:t xml:space="preserve"> og SFO.</w:t>
      </w:r>
    </w:p>
    <w:p w14:paraId="01C7C6B6"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681EE1F9" w14:textId="77777777" w:rsidR="000513CD" w:rsidRPr="001A69B5" w:rsidRDefault="0009509B" w:rsidP="001A69B5">
      <w:pPr>
        <w:pStyle w:val="avsnitt-undertittel"/>
      </w:pPr>
      <w:r w:rsidRPr="001A69B5">
        <w:t xml:space="preserve">Tiltak mot mobbing og for </w:t>
      </w:r>
      <w:proofErr w:type="spellStart"/>
      <w:r w:rsidRPr="001A69B5">
        <w:t>eit</w:t>
      </w:r>
      <w:proofErr w:type="spellEnd"/>
      <w:r w:rsidRPr="001A69B5">
        <w:t xml:space="preserve"> betre læringsmiljø</w:t>
      </w:r>
    </w:p>
    <w:p w14:paraId="03CFED99" w14:textId="77777777" w:rsidR="000513CD" w:rsidRPr="001A69B5" w:rsidRDefault="0009509B" w:rsidP="001A69B5">
      <w:r w:rsidRPr="001A69B5">
        <w:t xml:space="preserve">Innsats mot mobbing og for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 er </w:t>
      </w:r>
      <w:proofErr w:type="spellStart"/>
      <w:r w:rsidRPr="001A69B5">
        <w:t>eit</w:t>
      </w:r>
      <w:proofErr w:type="spellEnd"/>
      <w:r w:rsidRPr="001A69B5">
        <w:t xml:space="preserve"> høgt prioritert område for regjeringa. Dette er </w:t>
      </w:r>
      <w:proofErr w:type="spellStart"/>
      <w:r w:rsidRPr="001A69B5">
        <w:t>dei</w:t>
      </w:r>
      <w:proofErr w:type="spellEnd"/>
      <w:r w:rsidRPr="001A69B5">
        <w:t xml:space="preserve"> </w:t>
      </w:r>
      <w:proofErr w:type="spellStart"/>
      <w:r w:rsidRPr="001A69B5">
        <w:t>viktigaste</w:t>
      </w:r>
      <w:proofErr w:type="spellEnd"/>
      <w:r w:rsidRPr="001A69B5">
        <w:t xml:space="preserve"> tiltaka mot mobbing:</w:t>
      </w:r>
    </w:p>
    <w:p w14:paraId="5ADAAC6B" w14:textId="77777777" w:rsidR="000513CD" w:rsidRPr="001A69B5" w:rsidRDefault="0009509B" w:rsidP="001A69B5">
      <w:pPr>
        <w:pStyle w:val="Liste"/>
      </w:pPr>
      <w:r w:rsidRPr="001A69B5">
        <w:t>lovverket (</w:t>
      </w:r>
      <w:proofErr w:type="spellStart"/>
      <w:r w:rsidRPr="001A69B5">
        <w:t>opplæringslova</w:t>
      </w:r>
      <w:proofErr w:type="spellEnd"/>
      <w:r w:rsidRPr="001A69B5">
        <w:t xml:space="preserve"> kap. 9 A) med aktivitetsplikt for </w:t>
      </w:r>
      <w:proofErr w:type="spellStart"/>
      <w:r w:rsidRPr="001A69B5">
        <w:t>skulen</w:t>
      </w:r>
      <w:proofErr w:type="spellEnd"/>
      <w:r w:rsidRPr="001A69B5">
        <w:t xml:space="preserve"> og ei </w:t>
      </w:r>
      <w:proofErr w:type="spellStart"/>
      <w:r w:rsidRPr="001A69B5">
        <w:t>rettsleg</w:t>
      </w:r>
      <w:proofErr w:type="spellEnd"/>
      <w:r w:rsidRPr="001A69B5">
        <w:t xml:space="preserve"> overprøving av om </w:t>
      </w:r>
      <w:proofErr w:type="spellStart"/>
      <w:r w:rsidRPr="001A69B5">
        <w:t>skulen</w:t>
      </w:r>
      <w:proofErr w:type="spellEnd"/>
      <w:r w:rsidRPr="001A69B5">
        <w:t xml:space="preserve"> har oppfylt aktivitetsplikta overfor </w:t>
      </w:r>
      <w:proofErr w:type="spellStart"/>
      <w:r w:rsidRPr="001A69B5">
        <w:t>einskildelevar</w:t>
      </w:r>
      <w:proofErr w:type="spellEnd"/>
      <w:r w:rsidRPr="001A69B5">
        <w:t xml:space="preserve"> i skulemiljøsaker (handhevingsordninga)</w:t>
      </w:r>
    </w:p>
    <w:p w14:paraId="12157AA9" w14:textId="77777777" w:rsidR="000513CD" w:rsidRPr="001A69B5" w:rsidRDefault="0009509B" w:rsidP="001A69B5">
      <w:pPr>
        <w:pStyle w:val="Liste"/>
      </w:pPr>
      <w:r w:rsidRPr="001A69B5">
        <w:t xml:space="preserve">kompetanseutviklingstiltak om mobbing og læringsmiljø for </w:t>
      </w:r>
      <w:proofErr w:type="gramStart"/>
      <w:r w:rsidRPr="001A69B5">
        <w:t>tilsette</w:t>
      </w:r>
      <w:proofErr w:type="gramEnd"/>
      <w:r w:rsidRPr="001A69B5">
        <w:t xml:space="preserve"> i </w:t>
      </w:r>
      <w:proofErr w:type="spellStart"/>
      <w:r w:rsidRPr="001A69B5">
        <w:t>barnehagar</w:t>
      </w:r>
      <w:proofErr w:type="spellEnd"/>
      <w:r w:rsidRPr="001A69B5">
        <w:t xml:space="preserve"> og </w:t>
      </w:r>
      <w:proofErr w:type="spellStart"/>
      <w:r w:rsidRPr="001A69B5">
        <w:t>skular</w:t>
      </w:r>
      <w:proofErr w:type="spellEnd"/>
    </w:p>
    <w:p w14:paraId="5D0F6D8D" w14:textId="77777777" w:rsidR="000513CD" w:rsidRPr="001A69B5" w:rsidRDefault="0009509B" w:rsidP="001A69B5">
      <w:pPr>
        <w:pStyle w:val="Liste"/>
      </w:pPr>
      <w:r w:rsidRPr="001A69B5">
        <w:t xml:space="preserve">fylkesvise </w:t>
      </w:r>
      <w:proofErr w:type="spellStart"/>
      <w:r w:rsidRPr="001A69B5">
        <w:t>mobbeombod</w:t>
      </w:r>
      <w:proofErr w:type="spellEnd"/>
      <w:r w:rsidRPr="001A69B5">
        <w:t xml:space="preserve"> for </w:t>
      </w:r>
      <w:proofErr w:type="spellStart"/>
      <w:r w:rsidRPr="001A69B5">
        <w:t>barnehagar</w:t>
      </w:r>
      <w:proofErr w:type="spellEnd"/>
      <w:r w:rsidRPr="001A69B5">
        <w:t xml:space="preserve"> og </w:t>
      </w:r>
      <w:proofErr w:type="spellStart"/>
      <w:r w:rsidRPr="001A69B5">
        <w:t>skular</w:t>
      </w:r>
      <w:proofErr w:type="spellEnd"/>
      <w:r w:rsidRPr="001A69B5">
        <w:t xml:space="preserve">. Utdanningsdirektoratet har fått i oppdrag å greie ut korleis den </w:t>
      </w:r>
      <w:proofErr w:type="spellStart"/>
      <w:r w:rsidRPr="001A69B5">
        <w:t>vidare</w:t>
      </w:r>
      <w:proofErr w:type="spellEnd"/>
      <w:r w:rsidRPr="001A69B5">
        <w:t xml:space="preserve"> innrettinga og finansieringa av ordninga skal </w:t>
      </w:r>
      <w:proofErr w:type="spellStart"/>
      <w:r w:rsidRPr="001A69B5">
        <w:t>vere</w:t>
      </w:r>
      <w:proofErr w:type="spellEnd"/>
    </w:p>
    <w:p w14:paraId="33EA90FE" w14:textId="77777777" w:rsidR="000513CD" w:rsidRPr="001A69B5" w:rsidRDefault="0009509B" w:rsidP="001A69B5">
      <w:pPr>
        <w:pStyle w:val="Liste"/>
      </w:pPr>
      <w:proofErr w:type="spellStart"/>
      <w:r w:rsidRPr="001A69B5">
        <w:t>partnarskap</w:t>
      </w:r>
      <w:proofErr w:type="spellEnd"/>
      <w:r w:rsidRPr="001A69B5">
        <w:t xml:space="preserve"> mot mobbing. I mars 2021 </w:t>
      </w:r>
      <w:proofErr w:type="spellStart"/>
      <w:r w:rsidRPr="001A69B5">
        <w:t>underteikna</w:t>
      </w:r>
      <w:proofErr w:type="spellEnd"/>
      <w:r w:rsidRPr="001A69B5">
        <w:t xml:space="preserve"> regjeringa og </w:t>
      </w:r>
      <w:proofErr w:type="spellStart"/>
      <w:r w:rsidRPr="001A69B5">
        <w:t>partnarane</w:t>
      </w:r>
      <w:proofErr w:type="spellEnd"/>
      <w:r w:rsidRPr="001A69B5">
        <w:t xml:space="preserve"> </w:t>
      </w:r>
      <w:proofErr w:type="spellStart"/>
      <w:r w:rsidRPr="001A69B5">
        <w:t>ein</w:t>
      </w:r>
      <w:proofErr w:type="spellEnd"/>
      <w:r w:rsidRPr="001A69B5">
        <w:t xml:space="preserve"> ny avtale for perioden 2021–25</w:t>
      </w:r>
    </w:p>
    <w:p w14:paraId="48C920C9" w14:textId="77777777" w:rsidR="000513CD" w:rsidRPr="001A69B5" w:rsidRDefault="0009509B" w:rsidP="001A69B5">
      <w:pPr>
        <w:pStyle w:val="Liste"/>
      </w:pPr>
      <w:r w:rsidRPr="001A69B5">
        <w:t>demokratisk beredskap mot rasisme og antisemittisme (</w:t>
      </w:r>
      <w:proofErr w:type="spellStart"/>
      <w:r w:rsidRPr="001A69B5">
        <w:t>Dembra</w:t>
      </w:r>
      <w:proofErr w:type="spellEnd"/>
      <w:r w:rsidRPr="001A69B5">
        <w:t xml:space="preserve">), som er </w:t>
      </w:r>
      <w:proofErr w:type="spellStart"/>
      <w:r w:rsidRPr="001A69B5">
        <w:t>eit</w:t>
      </w:r>
      <w:proofErr w:type="spellEnd"/>
      <w:r w:rsidRPr="001A69B5">
        <w:t xml:space="preserve"> </w:t>
      </w:r>
      <w:proofErr w:type="spellStart"/>
      <w:r w:rsidRPr="001A69B5">
        <w:t>tilbod</w:t>
      </w:r>
      <w:proofErr w:type="spellEnd"/>
      <w:r w:rsidRPr="001A69B5">
        <w:t xml:space="preserve"> om kompetanseutvikling til </w:t>
      </w:r>
      <w:proofErr w:type="spellStart"/>
      <w:r w:rsidRPr="001A69B5">
        <w:t>skular</w:t>
      </w:r>
      <w:proofErr w:type="spellEnd"/>
      <w:r w:rsidRPr="001A69B5">
        <w:t xml:space="preserve"> som arbeider mot </w:t>
      </w:r>
      <w:proofErr w:type="spellStart"/>
      <w:r w:rsidRPr="001A69B5">
        <w:t>fordommar</w:t>
      </w:r>
      <w:proofErr w:type="spellEnd"/>
      <w:r w:rsidRPr="001A69B5">
        <w:t xml:space="preserve"> og fiendskap mot grupper, jf. kap. 226, post 21. Departementet foreslår å </w:t>
      </w:r>
      <w:proofErr w:type="spellStart"/>
      <w:r w:rsidRPr="001A69B5">
        <w:t>auke</w:t>
      </w:r>
      <w:proofErr w:type="spellEnd"/>
      <w:r w:rsidRPr="001A69B5">
        <w:t xml:space="preserve"> </w:t>
      </w:r>
      <w:proofErr w:type="spellStart"/>
      <w:r w:rsidRPr="001A69B5">
        <w:t>tilskotet</w:t>
      </w:r>
      <w:proofErr w:type="spellEnd"/>
      <w:r w:rsidRPr="001A69B5">
        <w:t xml:space="preserve"> til freds- og </w:t>
      </w:r>
      <w:proofErr w:type="spellStart"/>
      <w:r w:rsidRPr="001A69B5">
        <w:t>menneskerettssentera</w:t>
      </w:r>
      <w:proofErr w:type="spellEnd"/>
      <w:r w:rsidRPr="001A69B5">
        <w:t xml:space="preserve"> for å styrke </w:t>
      </w:r>
      <w:proofErr w:type="spellStart"/>
      <w:r w:rsidRPr="001A69B5">
        <w:t>Dembra</w:t>
      </w:r>
      <w:proofErr w:type="spellEnd"/>
      <w:r w:rsidRPr="001A69B5">
        <w:t xml:space="preserve"> i 2022, jf. kap. 224, post 70</w:t>
      </w:r>
    </w:p>
    <w:p w14:paraId="66FBA7EB" w14:textId="77777777" w:rsidR="000513CD" w:rsidRPr="001A69B5" w:rsidRDefault="0009509B" w:rsidP="001A69B5">
      <w:r w:rsidRPr="001A69B5">
        <w:t xml:space="preserve">Over kap. 231, post 21 foreslår departementet å løyve 10,3 mill. kroner til </w:t>
      </w:r>
      <w:proofErr w:type="spellStart"/>
      <w:r w:rsidRPr="001A69B5">
        <w:t>eit</w:t>
      </w:r>
      <w:proofErr w:type="spellEnd"/>
      <w:r w:rsidRPr="001A69B5">
        <w:t xml:space="preserve"> </w:t>
      </w:r>
      <w:proofErr w:type="spellStart"/>
      <w:r w:rsidRPr="001A69B5">
        <w:t>inkluderande</w:t>
      </w:r>
      <w:proofErr w:type="spellEnd"/>
      <w:r w:rsidRPr="001A69B5">
        <w:t xml:space="preserve"> barnehagemiljø. Departementet foreslår </w:t>
      </w:r>
      <w:proofErr w:type="spellStart"/>
      <w:r w:rsidRPr="001A69B5">
        <w:t>vidare</w:t>
      </w:r>
      <w:proofErr w:type="spellEnd"/>
      <w:r w:rsidRPr="001A69B5">
        <w:t xml:space="preserve"> å gi </w:t>
      </w:r>
      <w:proofErr w:type="spellStart"/>
      <w:r w:rsidRPr="001A69B5">
        <w:t>tilskot</w:t>
      </w:r>
      <w:proofErr w:type="spellEnd"/>
      <w:r w:rsidRPr="001A69B5">
        <w:t xml:space="preserve"> til </w:t>
      </w:r>
      <w:proofErr w:type="spellStart"/>
      <w:r w:rsidRPr="001A69B5">
        <w:t>organisasjonar</w:t>
      </w:r>
      <w:proofErr w:type="spellEnd"/>
      <w:r w:rsidRPr="001A69B5">
        <w:t xml:space="preserve"> som arbeider for </w:t>
      </w:r>
      <w:proofErr w:type="spellStart"/>
      <w:r w:rsidRPr="001A69B5">
        <w:t>eit</w:t>
      </w:r>
      <w:proofErr w:type="spellEnd"/>
      <w:r w:rsidRPr="001A69B5">
        <w:t xml:space="preserve"> betre læringsmiljø og mot mobbing, jf. omtale under kap. 225, post 74 og 75. Samla foreslår departementet om lag 115 mill. kroner til tiltak mot mobbing og for </w:t>
      </w:r>
      <w:proofErr w:type="spellStart"/>
      <w:r w:rsidRPr="001A69B5">
        <w:t>eit</w:t>
      </w:r>
      <w:proofErr w:type="spellEnd"/>
      <w:r w:rsidRPr="001A69B5">
        <w:t xml:space="preserve"> godt og </w:t>
      </w:r>
      <w:proofErr w:type="spellStart"/>
      <w:r w:rsidRPr="001A69B5">
        <w:t>inkluderande</w:t>
      </w:r>
      <w:proofErr w:type="spellEnd"/>
      <w:r w:rsidRPr="001A69B5">
        <w:t xml:space="preserve"> leike- og læringsmiljø.</w:t>
      </w:r>
    </w:p>
    <w:p w14:paraId="5F65C799" w14:textId="77777777" w:rsidR="000513CD" w:rsidRPr="001A69B5" w:rsidRDefault="0009509B" w:rsidP="001A69B5">
      <w:r w:rsidRPr="001A69B5">
        <w:t xml:space="preserve">Departementet har i oppfølginga av evalueringa av </w:t>
      </w:r>
      <w:proofErr w:type="spellStart"/>
      <w:r w:rsidRPr="001A69B5">
        <w:t>reglane</w:t>
      </w:r>
      <w:proofErr w:type="spellEnd"/>
      <w:r w:rsidRPr="001A69B5">
        <w:t xml:space="preserve"> for </w:t>
      </w:r>
      <w:proofErr w:type="spellStart"/>
      <w:r w:rsidRPr="001A69B5">
        <w:t>skulemiljø</w:t>
      </w:r>
      <w:proofErr w:type="spellEnd"/>
      <w:r w:rsidRPr="001A69B5">
        <w:t xml:space="preserve"> klargjort forståinga av </w:t>
      </w:r>
      <w:proofErr w:type="spellStart"/>
      <w:r w:rsidRPr="001A69B5">
        <w:t>reglane</w:t>
      </w:r>
      <w:proofErr w:type="spellEnd"/>
      <w:r w:rsidRPr="001A69B5">
        <w:t xml:space="preserve"> og </w:t>
      </w:r>
      <w:proofErr w:type="spellStart"/>
      <w:r w:rsidRPr="001A69B5">
        <w:t>fremja</w:t>
      </w:r>
      <w:proofErr w:type="spellEnd"/>
      <w:r w:rsidRPr="001A69B5">
        <w:t xml:space="preserve"> forslag til </w:t>
      </w:r>
      <w:proofErr w:type="spellStart"/>
      <w:r w:rsidRPr="001A69B5">
        <w:t>nokre</w:t>
      </w:r>
      <w:proofErr w:type="spellEnd"/>
      <w:r w:rsidRPr="001A69B5">
        <w:t xml:space="preserve"> mindre </w:t>
      </w:r>
      <w:proofErr w:type="spellStart"/>
      <w:r w:rsidRPr="001A69B5">
        <w:t>endringar</w:t>
      </w:r>
      <w:proofErr w:type="spellEnd"/>
      <w:r w:rsidRPr="001A69B5">
        <w:t xml:space="preserve"> i </w:t>
      </w:r>
      <w:proofErr w:type="spellStart"/>
      <w:r w:rsidRPr="001A69B5">
        <w:t>høyringsnotatet</w:t>
      </w:r>
      <w:proofErr w:type="spellEnd"/>
      <w:r w:rsidRPr="001A69B5">
        <w:t xml:space="preserve"> om ny opplæringslov som blei sendt på </w:t>
      </w:r>
      <w:proofErr w:type="spellStart"/>
      <w:r w:rsidRPr="001A69B5">
        <w:t>høyring</w:t>
      </w:r>
      <w:proofErr w:type="spellEnd"/>
      <w:r w:rsidRPr="001A69B5">
        <w:t xml:space="preserve"> 26. august 2021.</w:t>
      </w:r>
    </w:p>
    <w:p w14:paraId="5EA721A1" w14:textId="77777777" w:rsidR="000513CD" w:rsidRPr="001A69B5" w:rsidRDefault="0009509B" w:rsidP="001A69B5">
      <w:r w:rsidRPr="001A69B5">
        <w:t xml:space="preserve">Elevundersøkinga er under revisjon. Den tekniske løysinga bak </w:t>
      </w:r>
      <w:proofErr w:type="spellStart"/>
      <w:r w:rsidRPr="001A69B5">
        <w:t>spørjeskjemaet</w:t>
      </w:r>
      <w:proofErr w:type="spellEnd"/>
      <w:r w:rsidRPr="001A69B5">
        <w:t xml:space="preserve"> må </w:t>
      </w:r>
      <w:proofErr w:type="spellStart"/>
      <w:r w:rsidRPr="001A69B5">
        <w:t>forbetrast</w:t>
      </w:r>
      <w:proofErr w:type="spellEnd"/>
      <w:r w:rsidRPr="001A69B5">
        <w:t xml:space="preserve"> og sjølve </w:t>
      </w:r>
      <w:proofErr w:type="spellStart"/>
      <w:r w:rsidRPr="001A69B5">
        <w:t>innhaldet</w:t>
      </w:r>
      <w:proofErr w:type="spellEnd"/>
      <w:r w:rsidRPr="001A69B5">
        <w:t xml:space="preserve"> i skjemaet må </w:t>
      </w:r>
      <w:proofErr w:type="spellStart"/>
      <w:r w:rsidRPr="001A69B5">
        <w:t>oppdaterast</w:t>
      </w:r>
      <w:proofErr w:type="spellEnd"/>
      <w:r w:rsidRPr="001A69B5">
        <w:t xml:space="preserve"> for mellom anna å samsvare med fagfornyinga. Ny undersøking vil </w:t>
      </w:r>
      <w:proofErr w:type="spellStart"/>
      <w:r w:rsidRPr="001A69B5">
        <w:t>vere</w:t>
      </w:r>
      <w:proofErr w:type="spellEnd"/>
      <w:r w:rsidRPr="001A69B5">
        <w:t xml:space="preserve"> klar til bruk </w:t>
      </w:r>
      <w:proofErr w:type="spellStart"/>
      <w:r w:rsidRPr="001A69B5">
        <w:t>tidlegast</w:t>
      </w:r>
      <w:proofErr w:type="spellEnd"/>
      <w:r w:rsidRPr="001A69B5">
        <w:t xml:space="preserve"> </w:t>
      </w:r>
      <w:proofErr w:type="spellStart"/>
      <w:r w:rsidRPr="001A69B5">
        <w:t>hausten</w:t>
      </w:r>
      <w:proofErr w:type="spellEnd"/>
      <w:r w:rsidRPr="001A69B5">
        <w:t xml:space="preserve"> 2024.</w:t>
      </w:r>
    </w:p>
    <w:p w14:paraId="4CC210A7" w14:textId="77777777" w:rsidR="000513CD" w:rsidRPr="001A69B5" w:rsidRDefault="0009509B" w:rsidP="001A69B5">
      <w:r w:rsidRPr="001A69B5">
        <w:t xml:space="preserve">Tiltak for </w:t>
      </w:r>
      <w:proofErr w:type="spellStart"/>
      <w:r w:rsidRPr="001A69B5">
        <w:t>eit</w:t>
      </w:r>
      <w:proofErr w:type="spellEnd"/>
      <w:r w:rsidRPr="001A69B5">
        <w:t xml:space="preserve"> </w:t>
      </w:r>
      <w:proofErr w:type="spellStart"/>
      <w:r w:rsidRPr="001A69B5">
        <w:t>meir</w:t>
      </w:r>
      <w:proofErr w:type="spellEnd"/>
      <w:r w:rsidRPr="001A69B5">
        <w:t xml:space="preserve"> </w:t>
      </w:r>
      <w:proofErr w:type="spellStart"/>
      <w:r w:rsidRPr="001A69B5">
        <w:t>inkluderande</w:t>
      </w:r>
      <w:proofErr w:type="spellEnd"/>
      <w:r w:rsidRPr="001A69B5">
        <w:t xml:space="preserve"> </w:t>
      </w:r>
      <w:proofErr w:type="spellStart"/>
      <w:r w:rsidRPr="001A69B5">
        <w:t>skulemiljø</w:t>
      </w:r>
      <w:proofErr w:type="spellEnd"/>
      <w:r w:rsidRPr="001A69B5">
        <w:t xml:space="preserve"> blir </w:t>
      </w:r>
      <w:proofErr w:type="spellStart"/>
      <w:r w:rsidRPr="001A69B5">
        <w:t>følgde</w:t>
      </w:r>
      <w:proofErr w:type="spellEnd"/>
      <w:r w:rsidRPr="001A69B5">
        <w:t xml:space="preserve"> opp gjennom den samla oppfølginga av Tett på-meldinga, jf. omtale </w:t>
      </w:r>
      <w:proofErr w:type="spellStart"/>
      <w:r w:rsidRPr="001A69B5">
        <w:t>fleire</w:t>
      </w:r>
      <w:proofErr w:type="spellEnd"/>
      <w:r w:rsidRPr="001A69B5">
        <w:t xml:space="preserve"> </w:t>
      </w:r>
      <w:proofErr w:type="spellStart"/>
      <w:r w:rsidRPr="001A69B5">
        <w:t>stadar</w:t>
      </w:r>
      <w:proofErr w:type="spellEnd"/>
      <w:r w:rsidRPr="001A69B5">
        <w:t xml:space="preserve"> her i kategoriinnleiinga.</w:t>
      </w:r>
    </w:p>
    <w:p w14:paraId="4C05B77A" w14:textId="77777777" w:rsidR="000513CD" w:rsidRPr="001A69B5" w:rsidRDefault="0009509B" w:rsidP="001A69B5">
      <w:pPr>
        <w:pStyle w:val="avsnitt-undertittel"/>
      </w:pPr>
      <w:r w:rsidRPr="001A69B5">
        <w:t>Revidering av opplæringslova</w:t>
      </w:r>
    </w:p>
    <w:p w14:paraId="125C90E0" w14:textId="77777777" w:rsidR="000513CD" w:rsidRPr="001A69B5" w:rsidRDefault="0009509B" w:rsidP="001A69B5">
      <w:r w:rsidRPr="001A69B5">
        <w:t xml:space="preserve">Utgreiinga </w:t>
      </w:r>
      <w:proofErr w:type="spellStart"/>
      <w:r w:rsidRPr="001A69B5">
        <w:t>frå</w:t>
      </w:r>
      <w:proofErr w:type="spellEnd"/>
      <w:r w:rsidRPr="001A69B5">
        <w:t xml:space="preserve"> </w:t>
      </w:r>
      <w:proofErr w:type="spellStart"/>
      <w:r w:rsidRPr="001A69B5">
        <w:t>opplæringslovutvalet</w:t>
      </w:r>
      <w:proofErr w:type="spellEnd"/>
      <w:r w:rsidRPr="001A69B5">
        <w:t xml:space="preserve">, NOU 2019: 23 </w:t>
      </w:r>
      <w:r w:rsidRPr="001A69B5">
        <w:rPr>
          <w:rStyle w:val="kursiv"/>
        </w:rPr>
        <w:t>Ny opplæringslov</w:t>
      </w:r>
      <w:r w:rsidRPr="001A69B5">
        <w:t xml:space="preserve"> blei levert i 2019 og var på </w:t>
      </w:r>
      <w:proofErr w:type="spellStart"/>
      <w:r w:rsidRPr="001A69B5">
        <w:t>offentleg</w:t>
      </w:r>
      <w:proofErr w:type="spellEnd"/>
      <w:r w:rsidRPr="001A69B5">
        <w:t xml:space="preserve"> </w:t>
      </w:r>
      <w:proofErr w:type="spellStart"/>
      <w:r w:rsidRPr="001A69B5">
        <w:t>høyring</w:t>
      </w:r>
      <w:proofErr w:type="spellEnd"/>
      <w:r w:rsidRPr="001A69B5">
        <w:t xml:space="preserve"> i 2020. Kunnskapsdepartementet har vurdert forslaga i NOU-en og </w:t>
      </w:r>
      <w:proofErr w:type="spellStart"/>
      <w:r w:rsidRPr="001A69B5">
        <w:t>dei</w:t>
      </w:r>
      <w:proofErr w:type="spellEnd"/>
      <w:r w:rsidRPr="001A69B5">
        <w:t xml:space="preserve"> over 700 </w:t>
      </w:r>
      <w:proofErr w:type="spellStart"/>
      <w:r w:rsidRPr="001A69B5">
        <w:t>høyringssvara</w:t>
      </w:r>
      <w:proofErr w:type="spellEnd"/>
      <w:r w:rsidRPr="001A69B5">
        <w:t xml:space="preserve">. Departementet har utarbeidd </w:t>
      </w:r>
      <w:proofErr w:type="spellStart"/>
      <w:r w:rsidRPr="001A69B5">
        <w:t>eit</w:t>
      </w:r>
      <w:proofErr w:type="spellEnd"/>
      <w:r w:rsidRPr="001A69B5">
        <w:t xml:space="preserve"> samla forslag til ny opplæringslov, med </w:t>
      </w:r>
      <w:proofErr w:type="spellStart"/>
      <w:r w:rsidRPr="001A69B5">
        <w:t>vidareføringar</w:t>
      </w:r>
      <w:proofErr w:type="spellEnd"/>
      <w:r w:rsidRPr="001A69B5">
        <w:t xml:space="preserve"> av dagens lov, men òg med nye forslag. Forslaget blei sendt på brei </w:t>
      </w:r>
      <w:proofErr w:type="spellStart"/>
      <w:r w:rsidRPr="001A69B5">
        <w:t>offentleg</w:t>
      </w:r>
      <w:proofErr w:type="spellEnd"/>
      <w:r w:rsidRPr="001A69B5">
        <w:t xml:space="preserve"> </w:t>
      </w:r>
      <w:proofErr w:type="spellStart"/>
      <w:r w:rsidRPr="001A69B5">
        <w:t>høyring</w:t>
      </w:r>
      <w:proofErr w:type="spellEnd"/>
      <w:r w:rsidRPr="001A69B5">
        <w:t xml:space="preserve"> 26. august 2021. Departementet </w:t>
      </w:r>
      <w:proofErr w:type="spellStart"/>
      <w:r w:rsidRPr="001A69B5">
        <w:t>tek</w:t>
      </w:r>
      <w:proofErr w:type="spellEnd"/>
      <w:r w:rsidRPr="001A69B5">
        <w:t xml:space="preserve"> sikte på at </w:t>
      </w:r>
      <w:proofErr w:type="spellStart"/>
      <w:r w:rsidRPr="001A69B5">
        <w:t>endeleg</w:t>
      </w:r>
      <w:proofErr w:type="spellEnd"/>
      <w:r w:rsidRPr="001A69B5">
        <w:t xml:space="preserve"> forslag til ny opplæringslov skal </w:t>
      </w:r>
      <w:proofErr w:type="spellStart"/>
      <w:r w:rsidRPr="001A69B5">
        <w:t>leggast</w:t>
      </w:r>
      <w:proofErr w:type="spellEnd"/>
      <w:r w:rsidRPr="001A69B5">
        <w:t xml:space="preserve"> fram for Stortinget våren 2023. Det er forslag til </w:t>
      </w:r>
      <w:proofErr w:type="spellStart"/>
      <w:r w:rsidRPr="001A69B5">
        <w:t>løyvingar</w:t>
      </w:r>
      <w:proofErr w:type="spellEnd"/>
      <w:r w:rsidRPr="001A69B5">
        <w:t xml:space="preserve"> i dette budsjettet som vil </w:t>
      </w:r>
      <w:proofErr w:type="spellStart"/>
      <w:r w:rsidRPr="001A69B5">
        <w:t>gjere</w:t>
      </w:r>
      <w:proofErr w:type="spellEnd"/>
      <w:r w:rsidRPr="001A69B5">
        <w:t xml:space="preserve"> det </w:t>
      </w:r>
      <w:proofErr w:type="spellStart"/>
      <w:r w:rsidRPr="001A69B5">
        <w:t>mogleg</w:t>
      </w:r>
      <w:proofErr w:type="spellEnd"/>
      <w:r w:rsidRPr="001A69B5">
        <w:t xml:space="preserve"> for </w:t>
      </w:r>
      <w:proofErr w:type="spellStart"/>
      <w:r w:rsidRPr="001A69B5">
        <w:t>kommunar</w:t>
      </w:r>
      <w:proofErr w:type="spellEnd"/>
      <w:r w:rsidRPr="001A69B5">
        <w:t xml:space="preserve"> og </w:t>
      </w:r>
      <w:proofErr w:type="spellStart"/>
      <w:r w:rsidRPr="001A69B5">
        <w:t>fylkeskommunar</w:t>
      </w:r>
      <w:proofErr w:type="spellEnd"/>
      <w:r w:rsidRPr="001A69B5">
        <w:t xml:space="preserve"> å </w:t>
      </w:r>
      <w:proofErr w:type="spellStart"/>
      <w:r w:rsidRPr="001A69B5">
        <w:t>setje</w:t>
      </w:r>
      <w:proofErr w:type="spellEnd"/>
      <w:r w:rsidRPr="001A69B5">
        <w:t xml:space="preserve"> i verk viktige tiltak </w:t>
      </w:r>
      <w:proofErr w:type="spellStart"/>
      <w:r w:rsidRPr="001A69B5">
        <w:t>allereie</w:t>
      </w:r>
      <w:proofErr w:type="spellEnd"/>
      <w:r w:rsidRPr="001A69B5">
        <w:t xml:space="preserve"> i 2022. </w:t>
      </w:r>
      <w:proofErr w:type="spellStart"/>
      <w:r w:rsidRPr="001A69B5">
        <w:t>Nokre</w:t>
      </w:r>
      <w:proofErr w:type="spellEnd"/>
      <w:r w:rsidRPr="001A69B5">
        <w:t xml:space="preserve"> av </w:t>
      </w:r>
      <w:proofErr w:type="spellStart"/>
      <w:r w:rsidRPr="001A69B5">
        <w:t>desse</w:t>
      </w:r>
      <w:proofErr w:type="spellEnd"/>
      <w:r w:rsidRPr="001A69B5">
        <w:t xml:space="preserve"> tiltaka foreslår departementet å lovfeste i den nye </w:t>
      </w:r>
      <w:proofErr w:type="spellStart"/>
      <w:r w:rsidRPr="001A69B5">
        <w:t>opplæringslova</w:t>
      </w:r>
      <w:proofErr w:type="spellEnd"/>
      <w:r w:rsidRPr="001A69B5">
        <w:t>.</w:t>
      </w:r>
    </w:p>
    <w:p w14:paraId="042E94C8" w14:textId="77777777" w:rsidR="000513CD" w:rsidRPr="001A69B5" w:rsidRDefault="0009509B" w:rsidP="001A69B5">
      <w:pPr>
        <w:pStyle w:val="avsnitt-undertittel"/>
      </w:pPr>
      <w:r w:rsidRPr="001A69B5">
        <w:t xml:space="preserve">Tiltak for </w:t>
      </w:r>
      <w:proofErr w:type="spellStart"/>
      <w:r w:rsidRPr="001A69B5">
        <w:t>ein</w:t>
      </w:r>
      <w:proofErr w:type="spellEnd"/>
      <w:r w:rsidRPr="001A69B5">
        <w:t xml:space="preserve"> god </w:t>
      </w:r>
      <w:proofErr w:type="spellStart"/>
      <w:r w:rsidRPr="001A69B5">
        <w:t>skulestart</w:t>
      </w:r>
      <w:proofErr w:type="spellEnd"/>
    </w:p>
    <w:p w14:paraId="0A0E6100" w14:textId="77777777" w:rsidR="000513CD" w:rsidRPr="001A69B5" w:rsidRDefault="0009509B" w:rsidP="001A69B5">
      <w:r w:rsidRPr="001A69B5">
        <w:t xml:space="preserve">I 2019 inviterte regjeringa </w:t>
      </w:r>
      <w:proofErr w:type="spellStart"/>
      <w:r w:rsidRPr="001A69B5">
        <w:t>kommunane</w:t>
      </w:r>
      <w:proofErr w:type="spellEnd"/>
      <w:r w:rsidRPr="001A69B5">
        <w:t xml:space="preserve"> til å prøve ut ulike </w:t>
      </w:r>
      <w:proofErr w:type="spellStart"/>
      <w:r w:rsidRPr="001A69B5">
        <w:t>ordningar</w:t>
      </w:r>
      <w:proofErr w:type="spellEnd"/>
      <w:r w:rsidRPr="001A69B5">
        <w:t xml:space="preserve"> </w:t>
      </w:r>
      <w:proofErr w:type="spellStart"/>
      <w:r w:rsidRPr="001A69B5">
        <w:t>innanfor</w:t>
      </w:r>
      <w:proofErr w:type="spellEnd"/>
      <w:r w:rsidRPr="001A69B5">
        <w:t xml:space="preserve"> regelverket for fleksibel </w:t>
      </w:r>
      <w:proofErr w:type="spellStart"/>
      <w:r w:rsidRPr="001A69B5">
        <w:t>skulestart</w:t>
      </w:r>
      <w:proofErr w:type="spellEnd"/>
      <w:r w:rsidRPr="001A69B5">
        <w:t xml:space="preserve">. Trondheim og Kristiansand har søkt om å få prøve ut </w:t>
      </w:r>
      <w:proofErr w:type="spellStart"/>
      <w:r w:rsidRPr="001A69B5">
        <w:t>modellar</w:t>
      </w:r>
      <w:proofErr w:type="spellEnd"/>
      <w:r w:rsidRPr="001A69B5">
        <w:t xml:space="preserve"> for fleksibel </w:t>
      </w:r>
      <w:proofErr w:type="spellStart"/>
      <w:r w:rsidRPr="001A69B5">
        <w:t>skulestart</w:t>
      </w:r>
      <w:proofErr w:type="spellEnd"/>
      <w:r w:rsidRPr="001A69B5">
        <w:t xml:space="preserve">. På grunn av pandemien har </w:t>
      </w:r>
      <w:proofErr w:type="spellStart"/>
      <w:r w:rsidRPr="001A69B5">
        <w:t>kommunane</w:t>
      </w:r>
      <w:proofErr w:type="spellEnd"/>
      <w:r w:rsidRPr="001A69B5">
        <w:t xml:space="preserve"> utsett utprøvinga.</w:t>
      </w:r>
    </w:p>
    <w:p w14:paraId="64ABF425" w14:textId="77777777" w:rsidR="000513CD" w:rsidRPr="001A69B5" w:rsidRDefault="0009509B" w:rsidP="001A69B5">
      <w:r w:rsidRPr="001A69B5">
        <w:t xml:space="preserve">På oppdrag </w:t>
      </w:r>
      <w:proofErr w:type="spellStart"/>
      <w:r w:rsidRPr="001A69B5">
        <w:t>frå</w:t>
      </w:r>
      <w:proofErr w:type="spellEnd"/>
      <w:r w:rsidRPr="001A69B5">
        <w:t xml:space="preserve"> Utdanningsdirektoratet er </w:t>
      </w:r>
      <w:proofErr w:type="spellStart"/>
      <w:r w:rsidRPr="001A69B5">
        <w:t>OsloMet</w:t>
      </w:r>
      <w:proofErr w:type="spellEnd"/>
      <w:r w:rsidRPr="001A69B5">
        <w:t xml:space="preserve"> i gang med ei evaluering av forholdet mellom </w:t>
      </w:r>
      <w:proofErr w:type="spellStart"/>
      <w:r w:rsidRPr="001A69B5">
        <w:t>intensjonane</w:t>
      </w:r>
      <w:proofErr w:type="spellEnd"/>
      <w:r w:rsidRPr="001A69B5">
        <w:t xml:space="preserve"> og prinsippa for </w:t>
      </w:r>
      <w:proofErr w:type="spellStart"/>
      <w:r w:rsidRPr="001A69B5">
        <w:t>skulestart</w:t>
      </w:r>
      <w:proofErr w:type="spellEnd"/>
      <w:r w:rsidRPr="001A69B5">
        <w:t xml:space="preserve"> for </w:t>
      </w:r>
      <w:proofErr w:type="spellStart"/>
      <w:r w:rsidRPr="001A69B5">
        <w:t>seksåringane</w:t>
      </w:r>
      <w:proofErr w:type="spellEnd"/>
      <w:r w:rsidRPr="001A69B5">
        <w:t xml:space="preserve">, slik </w:t>
      </w:r>
      <w:proofErr w:type="spellStart"/>
      <w:r w:rsidRPr="001A69B5">
        <w:t>dei</w:t>
      </w:r>
      <w:proofErr w:type="spellEnd"/>
      <w:r w:rsidRPr="001A69B5">
        <w:t xml:space="preserve"> blei uttrykte i Reform 97, </w:t>
      </w:r>
      <w:proofErr w:type="spellStart"/>
      <w:r w:rsidRPr="001A69B5">
        <w:t>samanlikna</w:t>
      </w:r>
      <w:proofErr w:type="spellEnd"/>
      <w:r w:rsidRPr="001A69B5">
        <w:t xml:space="preserve"> med dagens situasjon for </w:t>
      </w:r>
      <w:proofErr w:type="spellStart"/>
      <w:r w:rsidRPr="001A69B5">
        <w:t>seksåringane</w:t>
      </w:r>
      <w:proofErr w:type="spellEnd"/>
      <w:r w:rsidRPr="001A69B5">
        <w:t xml:space="preserve"> i </w:t>
      </w:r>
      <w:proofErr w:type="spellStart"/>
      <w:r w:rsidRPr="001A69B5">
        <w:t>skulen</w:t>
      </w:r>
      <w:proofErr w:type="spellEnd"/>
      <w:r w:rsidRPr="001A69B5">
        <w:t xml:space="preserve">. Prosjektet skal publisere to </w:t>
      </w:r>
      <w:proofErr w:type="spellStart"/>
      <w:r w:rsidRPr="001A69B5">
        <w:t>delrapportar</w:t>
      </w:r>
      <w:proofErr w:type="spellEnd"/>
      <w:r w:rsidRPr="001A69B5">
        <w:t xml:space="preserve">, </w:t>
      </w:r>
      <w:proofErr w:type="spellStart"/>
      <w:r w:rsidRPr="001A69B5">
        <w:t>ein</w:t>
      </w:r>
      <w:proofErr w:type="spellEnd"/>
      <w:r w:rsidRPr="001A69B5">
        <w:t xml:space="preserve"> sluttrapport og ei bok. </w:t>
      </w:r>
      <w:proofErr w:type="spellStart"/>
      <w:r w:rsidRPr="001A69B5">
        <w:t>Ein</w:t>
      </w:r>
      <w:proofErr w:type="spellEnd"/>
      <w:r w:rsidRPr="001A69B5">
        <w:t xml:space="preserve"> første arbeidsrapport </w:t>
      </w:r>
      <w:proofErr w:type="spellStart"/>
      <w:r w:rsidRPr="001A69B5">
        <w:t>frå</w:t>
      </w:r>
      <w:proofErr w:type="spellEnd"/>
      <w:r w:rsidRPr="001A69B5">
        <w:t xml:space="preserve"> evalueringa blei publisert i april 2021. Rapporten er ei samanstilling av norsk og nordisk forsking om overgangen </w:t>
      </w:r>
      <w:proofErr w:type="spellStart"/>
      <w:r w:rsidRPr="001A69B5">
        <w:t>frå</w:t>
      </w:r>
      <w:proofErr w:type="spellEnd"/>
      <w:r w:rsidRPr="001A69B5">
        <w:t xml:space="preserve"> barnehage til </w:t>
      </w:r>
      <w:proofErr w:type="spellStart"/>
      <w:proofErr w:type="gramStart"/>
      <w:r w:rsidRPr="001A69B5">
        <w:t>skule</w:t>
      </w:r>
      <w:proofErr w:type="spellEnd"/>
      <w:proofErr w:type="gramEnd"/>
      <w:r w:rsidRPr="001A69B5">
        <w:t xml:space="preserve"> og om pedagogiske </w:t>
      </w:r>
      <w:proofErr w:type="spellStart"/>
      <w:r w:rsidRPr="001A69B5">
        <w:t>praksisar</w:t>
      </w:r>
      <w:proofErr w:type="spellEnd"/>
      <w:r w:rsidRPr="001A69B5">
        <w:t xml:space="preserve"> på 1. trinn. Utdanningsdirektoratet har informert om at datainnsamlinga i evalueringa av </w:t>
      </w:r>
      <w:proofErr w:type="spellStart"/>
      <w:r w:rsidRPr="001A69B5">
        <w:t>seksårsreforma</w:t>
      </w:r>
      <w:proofErr w:type="spellEnd"/>
      <w:r w:rsidRPr="001A69B5">
        <w:t xml:space="preserve"> blir utsett </w:t>
      </w:r>
      <w:proofErr w:type="spellStart"/>
      <w:r w:rsidRPr="001A69B5">
        <w:t>frå</w:t>
      </w:r>
      <w:proofErr w:type="spellEnd"/>
      <w:r w:rsidRPr="001A69B5">
        <w:t xml:space="preserve"> våren 2021 til </w:t>
      </w:r>
      <w:proofErr w:type="spellStart"/>
      <w:r w:rsidRPr="001A69B5">
        <w:t>hausten</w:t>
      </w:r>
      <w:proofErr w:type="spellEnd"/>
      <w:r w:rsidRPr="001A69B5">
        <w:t xml:space="preserve"> 2021 på grunn av pandemisituasjonen i 2020 og 2021. Første delrapport blir </w:t>
      </w:r>
      <w:proofErr w:type="spellStart"/>
      <w:r w:rsidRPr="001A69B5">
        <w:t>forseinka</w:t>
      </w:r>
      <w:proofErr w:type="spellEnd"/>
      <w:r w:rsidRPr="001A69B5">
        <w:t xml:space="preserve"> og vert </w:t>
      </w:r>
      <w:proofErr w:type="spellStart"/>
      <w:r w:rsidRPr="001A69B5">
        <w:t>ikkje</w:t>
      </w:r>
      <w:proofErr w:type="spellEnd"/>
      <w:r w:rsidRPr="001A69B5">
        <w:t xml:space="preserve"> publisert </w:t>
      </w:r>
      <w:proofErr w:type="spellStart"/>
      <w:r w:rsidRPr="001A69B5">
        <w:t>hausten</w:t>
      </w:r>
      <w:proofErr w:type="spellEnd"/>
      <w:r w:rsidRPr="001A69B5">
        <w:t xml:space="preserve"> 2021 som planlagt, men </w:t>
      </w:r>
      <w:proofErr w:type="spellStart"/>
      <w:r w:rsidRPr="001A69B5">
        <w:t>seinast</w:t>
      </w:r>
      <w:proofErr w:type="spellEnd"/>
      <w:r w:rsidRPr="001A69B5">
        <w:t xml:space="preserve"> i oktober 2022.</w:t>
      </w:r>
    </w:p>
    <w:p w14:paraId="33C223A8" w14:textId="77777777" w:rsidR="000513CD" w:rsidRPr="001A69B5" w:rsidRDefault="0009509B" w:rsidP="001A69B5">
      <w:pPr>
        <w:pStyle w:val="avsnitt-undertittel"/>
      </w:pPr>
      <w:r w:rsidRPr="001A69B5">
        <w:t xml:space="preserve">Oppfølginga av </w:t>
      </w:r>
      <w:proofErr w:type="spellStart"/>
      <w:r w:rsidRPr="001A69B5">
        <w:t>lærarnorma</w:t>
      </w:r>
      <w:proofErr w:type="spellEnd"/>
    </w:p>
    <w:p w14:paraId="39DEB34E" w14:textId="77777777" w:rsidR="000513CD" w:rsidRPr="001A69B5" w:rsidRDefault="0009509B" w:rsidP="001A69B5">
      <w:r w:rsidRPr="001A69B5">
        <w:t xml:space="preserve">Stortinget har </w:t>
      </w:r>
      <w:proofErr w:type="spellStart"/>
      <w:r w:rsidRPr="001A69B5">
        <w:t>vedteke</w:t>
      </w:r>
      <w:proofErr w:type="spellEnd"/>
      <w:r w:rsidRPr="001A69B5">
        <w:t xml:space="preserve"> at </w:t>
      </w:r>
      <w:proofErr w:type="spellStart"/>
      <w:r w:rsidRPr="001A69B5">
        <w:t>lærarnorma</w:t>
      </w:r>
      <w:proofErr w:type="spellEnd"/>
      <w:r w:rsidRPr="001A69B5">
        <w:t xml:space="preserve"> skal </w:t>
      </w:r>
      <w:proofErr w:type="spellStart"/>
      <w:r w:rsidRPr="001A69B5">
        <w:t>evaluerast</w:t>
      </w:r>
      <w:proofErr w:type="spellEnd"/>
      <w:r w:rsidRPr="001A69B5">
        <w:t xml:space="preserve"> undervegs, og at evalueringa skal </w:t>
      </w:r>
      <w:proofErr w:type="spellStart"/>
      <w:r w:rsidRPr="001A69B5">
        <w:t>sjåast</w:t>
      </w:r>
      <w:proofErr w:type="spellEnd"/>
      <w:r w:rsidRPr="001A69B5">
        <w:t xml:space="preserve"> i </w:t>
      </w:r>
      <w:proofErr w:type="spellStart"/>
      <w:r w:rsidRPr="001A69B5">
        <w:t>samanheng</w:t>
      </w:r>
      <w:proofErr w:type="spellEnd"/>
      <w:r w:rsidRPr="001A69B5">
        <w:t xml:space="preserve"> med tiltak for å rekruttere </w:t>
      </w:r>
      <w:proofErr w:type="spellStart"/>
      <w:r w:rsidRPr="001A69B5">
        <w:t>tilstrekkeleg</w:t>
      </w:r>
      <w:proofErr w:type="spellEnd"/>
      <w:r w:rsidRPr="001A69B5">
        <w:t xml:space="preserve"> mange kvalifiserte </w:t>
      </w:r>
      <w:proofErr w:type="spellStart"/>
      <w:r w:rsidRPr="001A69B5">
        <w:t>lærarar</w:t>
      </w:r>
      <w:proofErr w:type="spellEnd"/>
      <w:r w:rsidRPr="001A69B5">
        <w:t xml:space="preserve">. Utdanningsdirektoratet </w:t>
      </w:r>
      <w:proofErr w:type="spellStart"/>
      <w:r w:rsidRPr="001A69B5">
        <w:t>fekk</w:t>
      </w:r>
      <w:proofErr w:type="spellEnd"/>
      <w:r w:rsidRPr="001A69B5">
        <w:t xml:space="preserve"> </w:t>
      </w:r>
      <w:proofErr w:type="spellStart"/>
      <w:r w:rsidRPr="001A69B5">
        <w:t>hausten</w:t>
      </w:r>
      <w:proofErr w:type="spellEnd"/>
      <w:r w:rsidRPr="001A69B5">
        <w:t xml:space="preserve"> 2018 i oppdrag å </w:t>
      </w:r>
      <w:proofErr w:type="spellStart"/>
      <w:r w:rsidRPr="001A69B5">
        <w:t>setje</w:t>
      </w:r>
      <w:proofErr w:type="spellEnd"/>
      <w:r w:rsidRPr="001A69B5">
        <w:t xml:space="preserve"> i gang evalueringa. Direktoratet har inngått </w:t>
      </w:r>
      <w:proofErr w:type="spellStart"/>
      <w:r w:rsidRPr="001A69B5">
        <w:t>ein</w:t>
      </w:r>
      <w:proofErr w:type="spellEnd"/>
      <w:r w:rsidRPr="001A69B5">
        <w:t xml:space="preserve"> avtale med Norsk institutt for studier av innovasjon, forsking og utdanning (NIFU) om evalueringa, som mellom anna skal gi kunnskap om etterleving og struktur- og </w:t>
      </w:r>
      <w:proofErr w:type="spellStart"/>
      <w:r w:rsidRPr="001A69B5">
        <w:t>styringseffektar</w:t>
      </w:r>
      <w:proofErr w:type="spellEnd"/>
      <w:r w:rsidRPr="001A69B5">
        <w:t xml:space="preserve">. </w:t>
      </w:r>
      <w:proofErr w:type="spellStart"/>
      <w:r w:rsidRPr="001A69B5">
        <w:t>Ein</w:t>
      </w:r>
      <w:proofErr w:type="spellEnd"/>
      <w:r w:rsidRPr="001A69B5">
        <w:t xml:space="preserve"> delrapport med status for innføringa av </w:t>
      </w:r>
      <w:proofErr w:type="spellStart"/>
      <w:r w:rsidRPr="001A69B5">
        <w:t>norma</w:t>
      </w:r>
      <w:proofErr w:type="spellEnd"/>
      <w:r w:rsidRPr="001A69B5">
        <w:t xml:space="preserve"> fram til og med covid-19-pandemien i 2020 blei publisert i august 2021. Rapporten baserer seg både på tal </w:t>
      </w:r>
      <w:proofErr w:type="spellStart"/>
      <w:r w:rsidRPr="001A69B5">
        <w:t>frå</w:t>
      </w:r>
      <w:proofErr w:type="spellEnd"/>
      <w:r w:rsidRPr="001A69B5">
        <w:t xml:space="preserve"> GSI og på intervju med </w:t>
      </w:r>
      <w:proofErr w:type="spellStart"/>
      <w:r w:rsidRPr="001A69B5">
        <w:t>lærarar</w:t>
      </w:r>
      <w:proofErr w:type="spellEnd"/>
      <w:r w:rsidRPr="001A69B5">
        <w:t xml:space="preserve">, </w:t>
      </w:r>
      <w:proofErr w:type="spellStart"/>
      <w:r w:rsidRPr="001A69B5">
        <w:t>skuleleiarar</w:t>
      </w:r>
      <w:proofErr w:type="spellEnd"/>
      <w:r w:rsidRPr="001A69B5">
        <w:t xml:space="preserve"> og </w:t>
      </w:r>
      <w:proofErr w:type="spellStart"/>
      <w:r w:rsidRPr="001A69B5">
        <w:t>skuleeigarar</w:t>
      </w:r>
      <w:proofErr w:type="spellEnd"/>
      <w:r w:rsidRPr="001A69B5">
        <w:t xml:space="preserve">. </w:t>
      </w:r>
      <w:proofErr w:type="spellStart"/>
      <w:r w:rsidRPr="001A69B5">
        <w:t>Analysane</w:t>
      </w:r>
      <w:proofErr w:type="spellEnd"/>
      <w:r w:rsidRPr="001A69B5">
        <w:t xml:space="preserve"> viser mellom anna at det er blitt færre </w:t>
      </w:r>
      <w:proofErr w:type="spellStart"/>
      <w:r w:rsidRPr="001A69B5">
        <w:t>elevar</w:t>
      </w:r>
      <w:proofErr w:type="spellEnd"/>
      <w:r w:rsidRPr="001A69B5">
        <w:t xml:space="preserve"> per </w:t>
      </w:r>
      <w:proofErr w:type="spellStart"/>
      <w:r w:rsidRPr="001A69B5">
        <w:t>lærar</w:t>
      </w:r>
      <w:proofErr w:type="spellEnd"/>
      <w:r w:rsidRPr="001A69B5">
        <w:t xml:space="preserve"> i </w:t>
      </w:r>
      <w:proofErr w:type="spellStart"/>
      <w:r w:rsidRPr="001A69B5">
        <w:t>grunnskulen</w:t>
      </w:r>
      <w:proofErr w:type="spellEnd"/>
      <w:r w:rsidRPr="001A69B5">
        <w:t xml:space="preserve">, </w:t>
      </w:r>
      <w:proofErr w:type="spellStart"/>
      <w:r w:rsidRPr="001A69B5">
        <w:t>særleg</w:t>
      </w:r>
      <w:proofErr w:type="spellEnd"/>
      <w:r w:rsidRPr="001A69B5">
        <w:t xml:space="preserve"> på 1.–4. trinn, og at prosentdelen </w:t>
      </w:r>
      <w:proofErr w:type="spellStart"/>
      <w:r w:rsidRPr="001A69B5">
        <w:t>lærarar</w:t>
      </w:r>
      <w:proofErr w:type="spellEnd"/>
      <w:r w:rsidRPr="001A69B5">
        <w:t xml:space="preserve"> som </w:t>
      </w:r>
      <w:proofErr w:type="spellStart"/>
      <w:r w:rsidRPr="001A69B5">
        <w:t>ikkje</w:t>
      </w:r>
      <w:proofErr w:type="spellEnd"/>
      <w:r w:rsidRPr="001A69B5">
        <w:t xml:space="preserve"> fyller kompetansekrava </w:t>
      </w:r>
      <w:proofErr w:type="spellStart"/>
      <w:r w:rsidRPr="001A69B5">
        <w:t>ikkje</w:t>
      </w:r>
      <w:proofErr w:type="spellEnd"/>
      <w:r w:rsidRPr="001A69B5">
        <w:t xml:space="preserve"> har </w:t>
      </w:r>
      <w:proofErr w:type="spellStart"/>
      <w:r w:rsidRPr="001A69B5">
        <w:t>auka</w:t>
      </w:r>
      <w:proofErr w:type="spellEnd"/>
      <w:r w:rsidRPr="001A69B5">
        <w:t xml:space="preserve">. </w:t>
      </w:r>
      <w:proofErr w:type="spellStart"/>
      <w:r w:rsidRPr="001A69B5">
        <w:t>Nokre</w:t>
      </w:r>
      <w:proofErr w:type="spellEnd"/>
      <w:r w:rsidRPr="001A69B5">
        <w:t xml:space="preserve"> </w:t>
      </w:r>
      <w:proofErr w:type="spellStart"/>
      <w:r w:rsidRPr="001A69B5">
        <w:t>skuleeigarar</w:t>
      </w:r>
      <w:proofErr w:type="spellEnd"/>
      <w:r w:rsidRPr="001A69B5">
        <w:t xml:space="preserve"> og </w:t>
      </w:r>
      <w:proofErr w:type="spellStart"/>
      <w:r w:rsidRPr="001A69B5">
        <w:t>skuleleiarar</w:t>
      </w:r>
      <w:proofErr w:type="spellEnd"/>
      <w:r w:rsidRPr="001A69B5">
        <w:t xml:space="preserve"> vurderer at </w:t>
      </w:r>
      <w:proofErr w:type="spellStart"/>
      <w:r w:rsidRPr="001A69B5">
        <w:t>norma</w:t>
      </w:r>
      <w:proofErr w:type="spellEnd"/>
      <w:r w:rsidRPr="001A69B5">
        <w:t xml:space="preserve"> er for rigid ved at ho legg </w:t>
      </w:r>
      <w:proofErr w:type="spellStart"/>
      <w:r w:rsidRPr="001A69B5">
        <w:t>føringar</w:t>
      </w:r>
      <w:proofErr w:type="spellEnd"/>
      <w:r w:rsidRPr="001A69B5">
        <w:t xml:space="preserve"> for fordelinga av </w:t>
      </w:r>
      <w:proofErr w:type="spellStart"/>
      <w:r w:rsidRPr="001A69B5">
        <w:t>ressursar</w:t>
      </w:r>
      <w:proofErr w:type="spellEnd"/>
      <w:r w:rsidRPr="001A69B5">
        <w:t xml:space="preserve"> mellom trinn og </w:t>
      </w:r>
      <w:proofErr w:type="spellStart"/>
      <w:r w:rsidRPr="001A69B5">
        <w:t>gjer</w:t>
      </w:r>
      <w:proofErr w:type="spellEnd"/>
      <w:r w:rsidRPr="001A69B5">
        <w:t xml:space="preserve"> det </w:t>
      </w:r>
      <w:proofErr w:type="spellStart"/>
      <w:r w:rsidRPr="001A69B5">
        <w:t>vanskelegare</w:t>
      </w:r>
      <w:proofErr w:type="spellEnd"/>
      <w:r w:rsidRPr="001A69B5">
        <w:t xml:space="preserve"> å prioritere </w:t>
      </w:r>
      <w:proofErr w:type="spellStart"/>
      <w:r w:rsidRPr="001A69B5">
        <w:t>ressursar</w:t>
      </w:r>
      <w:proofErr w:type="spellEnd"/>
      <w:r w:rsidRPr="001A69B5">
        <w:t xml:space="preserve"> ut </w:t>
      </w:r>
      <w:proofErr w:type="spellStart"/>
      <w:r w:rsidRPr="001A69B5">
        <w:t>frå</w:t>
      </w:r>
      <w:proofErr w:type="spellEnd"/>
      <w:r w:rsidRPr="001A69B5">
        <w:t xml:space="preserve"> lokale behov. På grunn av covid-19-pandemien er det </w:t>
      </w:r>
      <w:proofErr w:type="spellStart"/>
      <w:r w:rsidRPr="001A69B5">
        <w:t>nokre</w:t>
      </w:r>
      <w:proofErr w:type="spellEnd"/>
      <w:r w:rsidRPr="001A69B5">
        <w:t xml:space="preserve"> </w:t>
      </w:r>
      <w:proofErr w:type="spellStart"/>
      <w:r w:rsidRPr="001A69B5">
        <w:t>forskyvingar</w:t>
      </w:r>
      <w:proofErr w:type="spellEnd"/>
      <w:r w:rsidRPr="001A69B5">
        <w:t xml:space="preserve"> og </w:t>
      </w:r>
      <w:proofErr w:type="spellStart"/>
      <w:r w:rsidRPr="001A69B5">
        <w:t>endringar</w:t>
      </w:r>
      <w:proofErr w:type="spellEnd"/>
      <w:r w:rsidRPr="001A69B5">
        <w:t xml:space="preserve"> i designet i evalueringa. Sluttrapport kjem i juni 2022.</w:t>
      </w:r>
    </w:p>
    <w:p w14:paraId="2F9197EB" w14:textId="77777777" w:rsidR="000513CD" w:rsidRPr="001A69B5" w:rsidRDefault="0009509B" w:rsidP="001A69B5">
      <w:pPr>
        <w:pStyle w:val="avsnitt-undertittel"/>
      </w:pPr>
      <w:r w:rsidRPr="001A69B5">
        <w:t>Tiltak for kvalitet og deltaking på SFO</w:t>
      </w:r>
    </w:p>
    <w:p w14:paraId="7F7DF160" w14:textId="77777777" w:rsidR="000513CD" w:rsidRPr="001A69B5" w:rsidRDefault="0009509B" w:rsidP="001A69B5">
      <w:r w:rsidRPr="001A69B5">
        <w:t xml:space="preserve">I oppfølginga av Tett på-meldinga har departementet styrkt kvaliteten i SFO gjennom </w:t>
      </w:r>
      <w:proofErr w:type="spellStart"/>
      <w:r w:rsidRPr="001A69B5">
        <w:t>ein</w:t>
      </w:r>
      <w:proofErr w:type="spellEnd"/>
      <w:r w:rsidRPr="001A69B5">
        <w:t xml:space="preserve"> nasjonal rammeplan for SFO og </w:t>
      </w:r>
      <w:proofErr w:type="spellStart"/>
      <w:r w:rsidRPr="001A69B5">
        <w:t>auka</w:t>
      </w:r>
      <w:proofErr w:type="spellEnd"/>
      <w:r w:rsidRPr="001A69B5">
        <w:t xml:space="preserve"> høvet til deltaking gjennom å innføre </w:t>
      </w:r>
      <w:proofErr w:type="spellStart"/>
      <w:r w:rsidRPr="001A69B5">
        <w:t>moderasjonsordningar</w:t>
      </w:r>
      <w:proofErr w:type="spellEnd"/>
      <w:r w:rsidRPr="001A69B5">
        <w:t xml:space="preserve">. </w:t>
      </w:r>
      <w:proofErr w:type="spellStart"/>
      <w:r w:rsidRPr="001A69B5">
        <w:t>Hausten</w:t>
      </w:r>
      <w:proofErr w:type="spellEnd"/>
      <w:r w:rsidRPr="001A69B5">
        <w:t xml:space="preserve"> 2021 tok ny rammeplan for SFO til å gjelde. Gjennom rammeplanen har departementet </w:t>
      </w:r>
      <w:proofErr w:type="spellStart"/>
      <w:r w:rsidRPr="001A69B5">
        <w:t>tydeleggjort</w:t>
      </w:r>
      <w:proofErr w:type="spellEnd"/>
      <w:r w:rsidRPr="001A69B5">
        <w:t xml:space="preserve"> verdigrunnlaget for SFO og </w:t>
      </w:r>
      <w:proofErr w:type="spellStart"/>
      <w:r w:rsidRPr="001A69B5">
        <w:t>dei</w:t>
      </w:r>
      <w:proofErr w:type="spellEnd"/>
      <w:r w:rsidRPr="001A69B5">
        <w:t xml:space="preserve"> rammene </w:t>
      </w:r>
      <w:proofErr w:type="spellStart"/>
      <w:r w:rsidRPr="001A69B5">
        <w:t>kommunane</w:t>
      </w:r>
      <w:proofErr w:type="spellEnd"/>
      <w:r w:rsidRPr="001A69B5">
        <w:t xml:space="preserve"> har for å utvikle kvaliteten på </w:t>
      </w:r>
      <w:proofErr w:type="spellStart"/>
      <w:r w:rsidRPr="001A69B5">
        <w:t>tilbodet</w:t>
      </w:r>
      <w:proofErr w:type="spellEnd"/>
      <w:r w:rsidRPr="001A69B5">
        <w:t xml:space="preserve">. Rammeplanen gir rom for lokale </w:t>
      </w:r>
      <w:proofErr w:type="spellStart"/>
      <w:r w:rsidRPr="001A69B5">
        <w:t>variasjonar</w:t>
      </w:r>
      <w:proofErr w:type="spellEnd"/>
      <w:r w:rsidRPr="001A69B5">
        <w:t xml:space="preserve">, og støtte- og rettleiingsmateriell er òg utvikla. Arbeidet med å </w:t>
      </w:r>
      <w:proofErr w:type="spellStart"/>
      <w:r w:rsidRPr="001A69B5">
        <w:t>setje</w:t>
      </w:r>
      <w:proofErr w:type="spellEnd"/>
      <w:r w:rsidRPr="001A69B5">
        <w:t xml:space="preserve"> i </w:t>
      </w:r>
      <w:proofErr w:type="gramStart"/>
      <w:r w:rsidRPr="001A69B5">
        <w:t>verke</w:t>
      </w:r>
      <w:proofErr w:type="gramEnd"/>
      <w:r w:rsidRPr="001A69B5">
        <w:t xml:space="preserve"> rammeplanen held fram i 2022, mellom anna med utvikling av </w:t>
      </w:r>
      <w:proofErr w:type="spellStart"/>
      <w:r w:rsidRPr="001A69B5">
        <w:t>kompetansepakkar</w:t>
      </w:r>
      <w:proofErr w:type="spellEnd"/>
      <w:r w:rsidRPr="001A69B5">
        <w:t xml:space="preserve"> for </w:t>
      </w:r>
      <w:proofErr w:type="spellStart"/>
      <w:r w:rsidRPr="001A69B5">
        <w:t>dei</w:t>
      </w:r>
      <w:proofErr w:type="spellEnd"/>
      <w:r w:rsidRPr="001A69B5">
        <w:t xml:space="preserve"> tilsette. Regjeringa foreslår å løyve 5 mill. kroner til kompetansetiltak for SFO-tilsette i 2022, sjå omtale under kap. 226, post 21.</w:t>
      </w:r>
    </w:p>
    <w:p w14:paraId="1DA1FC5E" w14:textId="77777777" w:rsidR="000513CD" w:rsidRPr="001A69B5" w:rsidRDefault="0009509B" w:rsidP="001A69B5">
      <w:r w:rsidRPr="001A69B5">
        <w:t xml:space="preserve">Regjeringa har innført den første nasjonale moderasjonsordninga for </w:t>
      </w:r>
      <w:proofErr w:type="spellStart"/>
      <w:r w:rsidRPr="001A69B5">
        <w:t>låginntektsfamiliar</w:t>
      </w:r>
      <w:proofErr w:type="spellEnd"/>
      <w:r w:rsidRPr="001A69B5">
        <w:t xml:space="preserve"> i SFO. Ordninga </w:t>
      </w:r>
      <w:proofErr w:type="spellStart"/>
      <w:r w:rsidRPr="001A69B5">
        <w:t>gjer</w:t>
      </w:r>
      <w:proofErr w:type="spellEnd"/>
      <w:r w:rsidRPr="001A69B5">
        <w:t xml:space="preserve"> at ingen </w:t>
      </w:r>
      <w:proofErr w:type="spellStart"/>
      <w:r w:rsidRPr="001A69B5">
        <w:t>familiar</w:t>
      </w:r>
      <w:proofErr w:type="spellEnd"/>
      <w:r w:rsidRPr="001A69B5">
        <w:t xml:space="preserve"> skal betale </w:t>
      </w:r>
      <w:proofErr w:type="spellStart"/>
      <w:r w:rsidRPr="001A69B5">
        <w:t>meir</w:t>
      </w:r>
      <w:proofErr w:type="spellEnd"/>
      <w:r w:rsidRPr="001A69B5">
        <w:t xml:space="preserve"> enn 6 pst. av samla skattbar inntekt for </w:t>
      </w:r>
      <w:proofErr w:type="spellStart"/>
      <w:r w:rsidRPr="001A69B5">
        <w:t>ein</w:t>
      </w:r>
      <w:proofErr w:type="spellEnd"/>
      <w:r w:rsidRPr="001A69B5">
        <w:t xml:space="preserve"> plass i SFO. Den nasjonale moderasjonsordninga blei innført for 1.–2. trinn </w:t>
      </w:r>
      <w:proofErr w:type="spellStart"/>
      <w:r w:rsidRPr="001A69B5">
        <w:t>frå</w:t>
      </w:r>
      <w:proofErr w:type="spellEnd"/>
      <w:r w:rsidRPr="001A69B5">
        <w:t xml:space="preserve"> </w:t>
      </w:r>
      <w:proofErr w:type="spellStart"/>
      <w:r w:rsidRPr="001A69B5">
        <w:t>skuleåret</w:t>
      </w:r>
      <w:proofErr w:type="spellEnd"/>
      <w:r w:rsidRPr="001A69B5">
        <w:t xml:space="preserve"> 2020–21 og utvida til også å gjelde 3.–4. trinn </w:t>
      </w:r>
      <w:proofErr w:type="spellStart"/>
      <w:r w:rsidRPr="001A69B5">
        <w:t>skuleåret</w:t>
      </w:r>
      <w:proofErr w:type="spellEnd"/>
      <w:r w:rsidRPr="001A69B5">
        <w:t xml:space="preserve"> 2021–22. I tillegg innførte regjeringa </w:t>
      </w:r>
      <w:proofErr w:type="spellStart"/>
      <w:r w:rsidRPr="001A69B5">
        <w:t>frå</w:t>
      </w:r>
      <w:proofErr w:type="spellEnd"/>
      <w:r w:rsidRPr="001A69B5">
        <w:t xml:space="preserve"> </w:t>
      </w:r>
      <w:proofErr w:type="spellStart"/>
      <w:r w:rsidRPr="001A69B5">
        <w:t>skuleåret</w:t>
      </w:r>
      <w:proofErr w:type="spellEnd"/>
      <w:r w:rsidRPr="001A69B5">
        <w:t xml:space="preserve"> 2020–21 gratis SFO for </w:t>
      </w:r>
      <w:proofErr w:type="spellStart"/>
      <w:r w:rsidRPr="001A69B5">
        <w:t>elevar</w:t>
      </w:r>
      <w:proofErr w:type="spellEnd"/>
      <w:r w:rsidRPr="001A69B5">
        <w:t xml:space="preserve"> med </w:t>
      </w:r>
      <w:proofErr w:type="spellStart"/>
      <w:r w:rsidRPr="001A69B5">
        <w:t>særskilde</w:t>
      </w:r>
      <w:proofErr w:type="spellEnd"/>
      <w:r w:rsidRPr="001A69B5">
        <w:t xml:space="preserve"> behov på 5.–7. trinn.</w:t>
      </w:r>
    </w:p>
    <w:p w14:paraId="6A5B6BCD" w14:textId="77777777" w:rsidR="000513CD" w:rsidRPr="001A69B5" w:rsidRDefault="0009509B" w:rsidP="001A69B5">
      <w:r w:rsidRPr="001A69B5">
        <w:t xml:space="preserve">Regjeringa har også oppretta to </w:t>
      </w:r>
      <w:proofErr w:type="spellStart"/>
      <w:r w:rsidRPr="001A69B5">
        <w:t>øyremerkte</w:t>
      </w:r>
      <w:proofErr w:type="spellEnd"/>
      <w:r w:rsidRPr="001A69B5">
        <w:t xml:space="preserve"> </w:t>
      </w:r>
      <w:proofErr w:type="spellStart"/>
      <w:r w:rsidRPr="001A69B5">
        <w:t>tilskotsordningar</w:t>
      </w:r>
      <w:proofErr w:type="spellEnd"/>
      <w:r w:rsidRPr="001A69B5">
        <w:t xml:space="preserve"> for </w:t>
      </w:r>
      <w:proofErr w:type="spellStart"/>
      <w:r w:rsidRPr="001A69B5">
        <w:t>lågare</w:t>
      </w:r>
      <w:proofErr w:type="spellEnd"/>
      <w:r w:rsidRPr="001A69B5">
        <w:t xml:space="preserve"> foreldrebetaling i SFO </w:t>
      </w:r>
      <w:proofErr w:type="spellStart"/>
      <w:r w:rsidRPr="001A69B5">
        <w:t>frå</w:t>
      </w:r>
      <w:proofErr w:type="spellEnd"/>
      <w:r w:rsidRPr="001A69B5">
        <w:t xml:space="preserve"> </w:t>
      </w:r>
      <w:proofErr w:type="spellStart"/>
      <w:r w:rsidRPr="001A69B5">
        <w:t>skuleåret</w:t>
      </w:r>
      <w:proofErr w:type="spellEnd"/>
      <w:r w:rsidRPr="001A69B5">
        <w:t xml:space="preserve"> 2020–21: </w:t>
      </w:r>
      <w:proofErr w:type="spellStart"/>
      <w:r w:rsidRPr="001A69B5">
        <w:t>tilskot</w:t>
      </w:r>
      <w:proofErr w:type="spellEnd"/>
      <w:r w:rsidRPr="001A69B5">
        <w:t xml:space="preserve"> til </w:t>
      </w:r>
      <w:proofErr w:type="spellStart"/>
      <w:r w:rsidRPr="001A69B5">
        <w:t>friskular</w:t>
      </w:r>
      <w:proofErr w:type="spellEnd"/>
      <w:r w:rsidRPr="001A69B5">
        <w:t xml:space="preserve"> slik at </w:t>
      </w:r>
      <w:proofErr w:type="spellStart"/>
      <w:r w:rsidRPr="001A69B5">
        <w:t>dei</w:t>
      </w:r>
      <w:proofErr w:type="spellEnd"/>
      <w:r w:rsidRPr="001A69B5">
        <w:t xml:space="preserve"> kan tilby den same nasjonale moderasjonsordninga som ved </w:t>
      </w:r>
      <w:proofErr w:type="spellStart"/>
      <w:r w:rsidRPr="001A69B5">
        <w:t>offentlege</w:t>
      </w:r>
      <w:proofErr w:type="spellEnd"/>
      <w:r w:rsidRPr="001A69B5">
        <w:t xml:space="preserve"> </w:t>
      </w:r>
      <w:proofErr w:type="spellStart"/>
      <w:r w:rsidRPr="001A69B5">
        <w:t>skular</w:t>
      </w:r>
      <w:proofErr w:type="spellEnd"/>
      <w:r w:rsidRPr="001A69B5">
        <w:t xml:space="preserve">, sjå </w:t>
      </w:r>
      <w:proofErr w:type="spellStart"/>
      <w:r w:rsidRPr="001A69B5">
        <w:t>meir</w:t>
      </w:r>
      <w:proofErr w:type="spellEnd"/>
      <w:r w:rsidRPr="001A69B5">
        <w:t xml:space="preserve"> omtale under kap. 228, post 84, og gratis SFO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r w:rsidRPr="001A69B5">
        <w:t xml:space="preserve">. Regjeringa foreslår å utvide </w:t>
      </w:r>
      <w:proofErr w:type="spellStart"/>
      <w:r w:rsidRPr="001A69B5">
        <w:t>tilskotet</w:t>
      </w:r>
      <w:proofErr w:type="spellEnd"/>
      <w:r w:rsidRPr="001A69B5">
        <w:t xml:space="preserve"> til gratis SFO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r w:rsidRPr="001A69B5">
        <w:t xml:space="preserve"> og foreslår derfor ei løyving på totalt 51,5 mill. kroner til dette i 2022. Sjå omtale under kap. 226, post 21.</w:t>
      </w:r>
    </w:p>
    <w:p w14:paraId="50438684" w14:textId="77777777" w:rsidR="000513CD" w:rsidRPr="001A69B5" w:rsidRDefault="0009509B" w:rsidP="001A69B5">
      <w:pPr>
        <w:pStyle w:val="avsnitt-undertittel"/>
      </w:pPr>
      <w:r w:rsidRPr="001A69B5">
        <w:t>Tiltak som gjeld kulturskulen</w:t>
      </w:r>
    </w:p>
    <w:p w14:paraId="498C5723" w14:textId="77777777" w:rsidR="000513CD" w:rsidRPr="001A69B5" w:rsidRDefault="0009509B" w:rsidP="001A69B5">
      <w:r w:rsidRPr="001A69B5">
        <w:t xml:space="preserve">Meld. St. 18 (2020–2021) </w:t>
      </w:r>
      <w:r w:rsidRPr="001A69B5">
        <w:rPr>
          <w:rStyle w:val="kursiv"/>
        </w:rPr>
        <w:t xml:space="preserve">Oppleve, skape, dele </w:t>
      </w:r>
      <w:r w:rsidRPr="001A69B5">
        <w:t>–</w:t>
      </w:r>
      <w:r w:rsidRPr="001A69B5">
        <w:rPr>
          <w:rStyle w:val="kursiv"/>
        </w:rPr>
        <w:t>Kunst og kultur for, med og av barn og unge</w:t>
      </w:r>
      <w:r w:rsidRPr="001A69B5">
        <w:t xml:space="preserve">, er ei felles melding </w:t>
      </w:r>
      <w:proofErr w:type="spellStart"/>
      <w:r w:rsidRPr="001A69B5">
        <w:t>frå</w:t>
      </w:r>
      <w:proofErr w:type="spellEnd"/>
      <w:r w:rsidRPr="001A69B5">
        <w:t xml:space="preserve"> Kunnskapsdepartementet og Kulturdepartementet som blei behandla i Stortinget 7. juni 2021.</w:t>
      </w:r>
    </w:p>
    <w:p w14:paraId="27F7A3BF" w14:textId="77777777" w:rsidR="000513CD" w:rsidRPr="001A69B5" w:rsidRDefault="0009509B" w:rsidP="001A69B5">
      <w:r w:rsidRPr="001A69B5">
        <w:t xml:space="preserve">Med denne meldinga presenterer regjeringa for første gong barne- og ungdomskulturfeltet som </w:t>
      </w:r>
      <w:proofErr w:type="spellStart"/>
      <w:r w:rsidRPr="001A69B5">
        <w:t>eit</w:t>
      </w:r>
      <w:proofErr w:type="spellEnd"/>
      <w:r w:rsidRPr="001A69B5">
        <w:t xml:space="preserve"> samla politisk satsingsområde på nasjonalt nivå. Kulturskulen er </w:t>
      </w:r>
      <w:proofErr w:type="spellStart"/>
      <w:r w:rsidRPr="001A69B5">
        <w:t>ein</w:t>
      </w:r>
      <w:proofErr w:type="spellEnd"/>
      <w:r w:rsidRPr="001A69B5">
        <w:t xml:space="preserve"> viktig del av meldinga. Målet med meldinga er mellom anna å gi alle barn og unge, uavhengig av bakgrunn, tilgang til kunst og kultur og å gi alle barn og unge </w:t>
      </w:r>
      <w:proofErr w:type="spellStart"/>
      <w:r w:rsidRPr="001A69B5">
        <w:t>moglegheit</w:t>
      </w:r>
      <w:proofErr w:type="spellEnd"/>
      <w:r w:rsidRPr="001A69B5">
        <w:t xml:space="preserve"> til å oppleve og å skape kultur på eigne </w:t>
      </w:r>
      <w:proofErr w:type="spellStart"/>
      <w:r w:rsidRPr="001A69B5">
        <w:t>premissar</w:t>
      </w:r>
      <w:proofErr w:type="spellEnd"/>
      <w:r w:rsidRPr="001A69B5">
        <w:t>.</w:t>
      </w:r>
    </w:p>
    <w:p w14:paraId="62519B8B" w14:textId="77777777" w:rsidR="000513CD" w:rsidRPr="001A69B5" w:rsidRDefault="0009509B" w:rsidP="001A69B5">
      <w:r w:rsidRPr="001A69B5">
        <w:t xml:space="preserve">Regjeringa ønsker at alle barn og unge skal få høve til å </w:t>
      </w:r>
      <w:proofErr w:type="spellStart"/>
      <w:r w:rsidRPr="001A69B5">
        <w:t>vere</w:t>
      </w:r>
      <w:proofErr w:type="spellEnd"/>
      <w:r w:rsidRPr="001A69B5">
        <w:t xml:space="preserve"> med på kunst- og </w:t>
      </w:r>
      <w:proofErr w:type="spellStart"/>
      <w:r w:rsidRPr="001A69B5">
        <w:t>kulturtilboda</w:t>
      </w:r>
      <w:proofErr w:type="spellEnd"/>
      <w:r w:rsidRPr="001A69B5">
        <w:t xml:space="preserve"> </w:t>
      </w:r>
      <w:proofErr w:type="spellStart"/>
      <w:r w:rsidRPr="001A69B5">
        <w:t>dei</w:t>
      </w:r>
      <w:proofErr w:type="spellEnd"/>
      <w:r w:rsidRPr="001A69B5">
        <w:t xml:space="preserve"> er interesserte i, og stiller seg i meldinga bak visjonen «</w:t>
      </w:r>
      <w:proofErr w:type="spellStart"/>
      <w:r w:rsidRPr="001A69B5">
        <w:t>kulturskule</w:t>
      </w:r>
      <w:proofErr w:type="spellEnd"/>
      <w:r w:rsidRPr="001A69B5">
        <w:t xml:space="preserve"> for alle». For at kulturskulen skal være </w:t>
      </w:r>
      <w:proofErr w:type="spellStart"/>
      <w:r w:rsidRPr="001A69B5">
        <w:t>tilgjengeleg</w:t>
      </w:r>
      <w:proofErr w:type="spellEnd"/>
      <w:r w:rsidRPr="001A69B5">
        <w:t xml:space="preserve"> og relevant for </w:t>
      </w:r>
      <w:proofErr w:type="spellStart"/>
      <w:r w:rsidRPr="001A69B5">
        <w:t>fleire</w:t>
      </w:r>
      <w:proofErr w:type="spellEnd"/>
      <w:r w:rsidRPr="001A69B5">
        <w:t xml:space="preserve"> barn og unge, </w:t>
      </w:r>
      <w:proofErr w:type="spellStart"/>
      <w:r w:rsidRPr="001A69B5">
        <w:t>oppmodar</w:t>
      </w:r>
      <w:proofErr w:type="spellEnd"/>
      <w:r w:rsidRPr="001A69B5">
        <w:t xml:space="preserve"> regjeringa </w:t>
      </w:r>
      <w:proofErr w:type="spellStart"/>
      <w:r w:rsidRPr="001A69B5">
        <w:t>kulturskulane</w:t>
      </w:r>
      <w:proofErr w:type="spellEnd"/>
      <w:r w:rsidRPr="001A69B5">
        <w:t xml:space="preserve"> til å jobbe med å rekruttere </w:t>
      </w:r>
      <w:proofErr w:type="spellStart"/>
      <w:r w:rsidRPr="001A69B5">
        <w:t>breiare</w:t>
      </w:r>
      <w:proofErr w:type="spellEnd"/>
      <w:r w:rsidRPr="001A69B5">
        <w:t xml:space="preserve"> for å nå ut til </w:t>
      </w:r>
      <w:proofErr w:type="spellStart"/>
      <w:r w:rsidRPr="001A69B5">
        <w:t>fleire</w:t>
      </w:r>
      <w:proofErr w:type="spellEnd"/>
      <w:r w:rsidRPr="001A69B5">
        <w:t xml:space="preserve">, og til å jobbe for å tilby </w:t>
      </w:r>
      <w:proofErr w:type="spellStart"/>
      <w:r w:rsidRPr="001A69B5">
        <w:t>eit</w:t>
      </w:r>
      <w:proofErr w:type="spellEnd"/>
      <w:r w:rsidRPr="001A69B5">
        <w:t xml:space="preserve"> breitt spekter av kulturuttrykk og </w:t>
      </w:r>
      <w:proofErr w:type="spellStart"/>
      <w:r w:rsidRPr="001A69B5">
        <w:t>tilbod</w:t>
      </w:r>
      <w:proofErr w:type="spellEnd"/>
      <w:r w:rsidRPr="001A69B5">
        <w:t xml:space="preserve">. Regjeringa vil òg be om at </w:t>
      </w:r>
      <w:proofErr w:type="spellStart"/>
      <w:r w:rsidRPr="001A69B5">
        <w:t>kommunane</w:t>
      </w:r>
      <w:proofErr w:type="spellEnd"/>
      <w:r w:rsidRPr="001A69B5">
        <w:t xml:space="preserve"> vurderer om kulturskulen kan </w:t>
      </w:r>
      <w:proofErr w:type="spellStart"/>
      <w:r w:rsidRPr="001A69B5">
        <w:t>omfattast</w:t>
      </w:r>
      <w:proofErr w:type="spellEnd"/>
      <w:r w:rsidRPr="001A69B5">
        <w:t xml:space="preserve"> av fritidskortet.</w:t>
      </w:r>
    </w:p>
    <w:p w14:paraId="6FC9166F" w14:textId="77777777" w:rsidR="000513CD" w:rsidRPr="001A69B5" w:rsidRDefault="0009509B" w:rsidP="001A69B5">
      <w:r w:rsidRPr="001A69B5">
        <w:t xml:space="preserve">Regjeringa </w:t>
      </w:r>
      <w:proofErr w:type="spellStart"/>
      <w:r w:rsidRPr="001A69B5">
        <w:t>oppmodar</w:t>
      </w:r>
      <w:proofErr w:type="spellEnd"/>
      <w:r w:rsidRPr="001A69B5">
        <w:t xml:space="preserve"> om at kommunen, som </w:t>
      </w:r>
      <w:proofErr w:type="spellStart"/>
      <w:r w:rsidRPr="001A69B5">
        <w:t>eigar</w:t>
      </w:r>
      <w:proofErr w:type="spellEnd"/>
      <w:r w:rsidRPr="001A69B5">
        <w:t xml:space="preserve"> av </w:t>
      </w:r>
      <w:proofErr w:type="spellStart"/>
      <w:r w:rsidRPr="001A69B5">
        <w:t>skolane</w:t>
      </w:r>
      <w:proofErr w:type="spellEnd"/>
      <w:r w:rsidRPr="001A69B5">
        <w:t xml:space="preserve"> og </w:t>
      </w:r>
      <w:proofErr w:type="spellStart"/>
      <w:r w:rsidRPr="001A69B5">
        <w:t>kulturskulane</w:t>
      </w:r>
      <w:proofErr w:type="spellEnd"/>
      <w:r w:rsidRPr="001A69B5">
        <w:t xml:space="preserve">, arbeider for å sjå </w:t>
      </w:r>
      <w:proofErr w:type="spellStart"/>
      <w:r w:rsidRPr="001A69B5">
        <w:t>tilsetjingar</w:t>
      </w:r>
      <w:proofErr w:type="spellEnd"/>
      <w:r w:rsidRPr="001A69B5">
        <w:t xml:space="preserve"> i </w:t>
      </w:r>
      <w:proofErr w:type="spellStart"/>
      <w:r w:rsidRPr="001A69B5">
        <w:t>grunnskulen</w:t>
      </w:r>
      <w:proofErr w:type="spellEnd"/>
      <w:r w:rsidRPr="001A69B5">
        <w:t xml:space="preserve">, SFO og kulturskulen i </w:t>
      </w:r>
      <w:proofErr w:type="spellStart"/>
      <w:r w:rsidRPr="001A69B5">
        <w:t>samanheng</w:t>
      </w:r>
      <w:proofErr w:type="spellEnd"/>
      <w:r w:rsidRPr="001A69B5">
        <w:t xml:space="preserve">. Departementet har bede Utdanningsdirektoratet om å greie ut kva ansvar og kva </w:t>
      </w:r>
      <w:proofErr w:type="spellStart"/>
      <w:r w:rsidRPr="001A69B5">
        <w:t>oppgåver</w:t>
      </w:r>
      <w:proofErr w:type="spellEnd"/>
      <w:r w:rsidRPr="001A69B5">
        <w:t xml:space="preserve"> andre yrkesgrupper enn </w:t>
      </w:r>
      <w:proofErr w:type="spellStart"/>
      <w:r w:rsidRPr="001A69B5">
        <w:t>lærarar</w:t>
      </w:r>
      <w:proofErr w:type="spellEnd"/>
      <w:r w:rsidRPr="001A69B5">
        <w:t xml:space="preserve"> kan ta på seg i barnehagen, </w:t>
      </w:r>
      <w:proofErr w:type="spellStart"/>
      <w:r w:rsidRPr="001A69B5">
        <w:t>skulen</w:t>
      </w:r>
      <w:proofErr w:type="spellEnd"/>
      <w:r w:rsidRPr="001A69B5">
        <w:t xml:space="preserve"> og SFO. Utgreiinga vil </w:t>
      </w:r>
      <w:proofErr w:type="spellStart"/>
      <w:r w:rsidRPr="001A69B5">
        <w:t>vere</w:t>
      </w:r>
      <w:proofErr w:type="spellEnd"/>
      <w:r w:rsidRPr="001A69B5">
        <w:t xml:space="preserve"> </w:t>
      </w:r>
      <w:proofErr w:type="spellStart"/>
      <w:r w:rsidRPr="001A69B5">
        <w:t>eit</w:t>
      </w:r>
      <w:proofErr w:type="spellEnd"/>
      <w:r w:rsidRPr="001A69B5">
        <w:t xml:space="preserve"> grunnlag for å vurdere eventuelle tiltak.</w:t>
      </w:r>
    </w:p>
    <w:p w14:paraId="106E9298" w14:textId="77777777" w:rsidR="000513CD" w:rsidRPr="001A69B5" w:rsidRDefault="0009509B" w:rsidP="001A69B5">
      <w:r w:rsidRPr="001A69B5">
        <w:t xml:space="preserve">For å oppmuntre og stimulere til at </w:t>
      </w:r>
      <w:proofErr w:type="spellStart"/>
      <w:r w:rsidRPr="001A69B5">
        <w:t>fleire</w:t>
      </w:r>
      <w:proofErr w:type="spellEnd"/>
      <w:r w:rsidRPr="001A69B5">
        <w:t xml:space="preserve"> </w:t>
      </w:r>
      <w:proofErr w:type="spellStart"/>
      <w:r w:rsidRPr="001A69B5">
        <w:t>kulturskulelærarar</w:t>
      </w:r>
      <w:proofErr w:type="spellEnd"/>
      <w:r w:rsidRPr="001A69B5">
        <w:t xml:space="preserve"> kan få formell </w:t>
      </w:r>
      <w:proofErr w:type="spellStart"/>
      <w:r w:rsidRPr="001A69B5">
        <w:t>lærarkompetanse</w:t>
      </w:r>
      <w:proofErr w:type="spellEnd"/>
      <w:r w:rsidRPr="001A69B5">
        <w:t xml:space="preserve"> og bli kvalifiserte for </w:t>
      </w:r>
      <w:proofErr w:type="spellStart"/>
      <w:r w:rsidRPr="001A69B5">
        <w:t>tilsetjing</w:t>
      </w:r>
      <w:proofErr w:type="spellEnd"/>
      <w:r w:rsidRPr="001A69B5">
        <w:t xml:space="preserve"> i kombinerte </w:t>
      </w:r>
      <w:proofErr w:type="spellStart"/>
      <w:r w:rsidRPr="001A69B5">
        <w:t>undervisningsstillingar</w:t>
      </w:r>
      <w:proofErr w:type="spellEnd"/>
      <w:r w:rsidRPr="001A69B5">
        <w:t xml:space="preserve"> mellom kulturskulen og </w:t>
      </w:r>
      <w:proofErr w:type="spellStart"/>
      <w:r w:rsidRPr="001A69B5">
        <w:t>skulen</w:t>
      </w:r>
      <w:proofErr w:type="spellEnd"/>
      <w:r w:rsidRPr="001A69B5">
        <w:t xml:space="preserve">, vil regjeringa utvide målgruppa for rekrutteringsstipendet til praktisk-pedagogisk utdanning (PPU) slik at </w:t>
      </w:r>
      <w:proofErr w:type="spellStart"/>
      <w:r w:rsidRPr="001A69B5">
        <w:t>kulturskulelærarar</w:t>
      </w:r>
      <w:proofErr w:type="spellEnd"/>
      <w:r w:rsidRPr="001A69B5">
        <w:t xml:space="preserve"> òg kan </w:t>
      </w:r>
      <w:proofErr w:type="spellStart"/>
      <w:r w:rsidRPr="001A69B5">
        <w:t>søkje</w:t>
      </w:r>
      <w:proofErr w:type="spellEnd"/>
      <w:r w:rsidRPr="001A69B5">
        <w:t xml:space="preserve"> om dette stipendet. Regjeringa vil òg bidra til at det blir </w:t>
      </w:r>
      <w:proofErr w:type="spellStart"/>
      <w:r w:rsidRPr="001A69B5">
        <w:t>spreidd</w:t>
      </w:r>
      <w:proofErr w:type="spellEnd"/>
      <w:r w:rsidRPr="001A69B5">
        <w:t xml:space="preserve"> informasjon om PPU og kulturskulen.</w:t>
      </w:r>
    </w:p>
    <w:p w14:paraId="7CFA84D7" w14:textId="77777777" w:rsidR="000513CD" w:rsidRPr="001A69B5" w:rsidRDefault="0009509B" w:rsidP="001A69B5">
      <w:pPr>
        <w:pStyle w:val="Undertittel"/>
      </w:pPr>
      <w:r w:rsidRPr="001A69B5">
        <w:t xml:space="preserve">Barn og unge som har behov for det, får hjelp </w:t>
      </w:r>
      <w:proofErr w:type="spellStart"/>
      <w:r w:rsidRPr="001A69B5">
        <w:t>tidleg</w:t>
      </w:r>
      <w:proofErr w:type="spellEnd"/>
      <w:r w:rsidRPr="001A69B5">
        <w:t>, slik at alle får utvikla potensialet sitt</w:t>
      </w:r>
    </w:p>
    <w:p w14:paraId="31C73214"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41D8FA6A" w14:textId="77777777" w:rsidR="000513CD" w:rsidRPr="001A69B5" w:rsidRDefault="0009509B" w:rsidP="001A69B5">
      <w:pPr>
        <w:pStyle w:val="avsnitt-undertittel"/>
      </w:pPr>
      <w:r w:rsidRPr="001A69B5">
        <w:t xml:space="preserve">Det er behov for ei styrking av </w:t>
      </w:r>
      <w:proofErr w:type="spellStart"/>
      <w:r w:rsidRPr="001A69B5">
        <w:t>tidleg</w:t>
      </w:r>
      <w:proofErr w:type="spellEnd"/>
      <w:r w:rsidRPr="001A69B5">
        <w:t xml:space="preserve"> innsats og </w:t>
      </w:r>
      <w:proofErr w:type="spellStart"/>
      <w:r w:rsidRPr="001A69B5">
        <w:t>meir</w:t>
      </w:r>
      <w:proofErr w:type="spellEnd"/>
      <w:r w:rsidRPr="001A69B5">
        <w:t xml:space="preserve"> </w:t>
      </w:r>
      <w:proofErr w:type="spellStart"/>
      <w:r w:rsidRPr="001A69B5">
        <w:t>inkluderande</w:t>
      </w:r>
      <w:proofErr w:type="spellEnd"/>
      <w:r w:rsidRPr="001A69B5">
        <w:t xml:space="preserve"> praksis i grunnopplæringa</w:t>
      </w:r>
    </w:p>
    <w:p w14:paraId="3C0B837C" w14:textId="77777777" w:rsidR="000513CD" w:rsidRPr="001A69B5" w:rsidRDefault="0009509B" w:rsidP="001A69B5">
      <w:r w:rsidRPr="001A69B5">
        <w:t xml:space="preserve">Tett på-meldinga </w:t>
      </w:r>
      <w:proofErr w:type="spellStart"/>
      <w:r w:rsidRPr="001A69B5">
        <w:t>tek</w:t>
      </w:r>
      <w:proofErr w:type="spellEnd"/>
      <w:r w:rsidRPr="001A69B5">
        <w:t xml:space="preserve"> utgangspunkt i kunnskapsgrunnlaget </w:t>
      </w:r>
      <w:proofErr w:type="spellStart"/>
      <w:r w:rsidRPr="001A69B5">
        <w:t>frå</w:t>
      </w:r>
      <w:proofErr w:type="spellEnd"/>
      <w:r w:rsidRPr="001A69B5">
        <w:t xml:space="preserve"> rapporten til ekspertgruppa for barn og unge med behov for </w:t>
      </w:r>
      <w:proofErr w:type="spellStart"/>
      <w:r w:rsidRPr="001A69B5">
        <w:t>særskild</w:t>
      </w:r>
      <w:proofErr w:type="spellEnd"/>
      <w:r w:rsidRPr="001A69B5">
        <w:t xml:space="preserve"> tilrettelegging </w:t>
      </w:r>
      <w:proofErr w:type="spellStart"/>
      <w:r w:rsidRPr="001A69B5">
        <w:t>frå</w:t>
      </w:r>
      <w:proofErr w:type="spellEnd"/>
      <w:r w:rsidRPr="001A69B5">
        <w:t xml:space="preserve"> 2018 (Nordahl-rapporten) og </w:t>
      </w:r>
      <w:proofErr w:type="spellStart"/>
      <w:r w:rsidRPr="001A69B5">
        <w:t>delar</w:t>
      </w:r>
      <w:proofErr w:type="spellEnd"/>
      <w:r w:rsidRPr="001A69B5">
        <w:t xml:space="preserve"> av Stoltenberg-</w:t>
      </w:r>
      <w:proofErr w:type="spellStart"/>
      <w:r w:rsidRPr="001A69B5">
        <w:t>utvalets</w:t>
      </w:r>
      <w:proofErr w:type="spellEnd"/>
      <w:r w:rsidRPr="001A69B5">
        <w:t xml:space="preserve"> rapport, NOU 2019: 3 </w:t>
      </w:r>
      <w:r w:rsidRPr="001A69B5">
        <w:rPr>
          <w:rStyle w:val="kursiv"/>
        </w:rPr>
        <w:t>Nye sjanser – bedre læring – Kjønnsforskjeller i skoleprestasjoner og utdanningsløp</w:t>
      </w:r>
      <w:r w:rsidRPr="001A69B5">
        <w:t xml:space="preserve">. </w:t>
      </w:r>
      <w:proofErr w:type="spellStart"/>
      <w:r w:rsidRPr="001A69B5">
        <w:t>Rapportane</w:t>
      </w:r>
      <w:proofErr w:type="spellEnd"/>
      <w:r w:rsidRPr="001A69B5">
        <w:t xml:space="preserve"> </w:t>
      </w:r>
      <w:proofErr w:type="spellStart"/>
      <w:r w:rsidRPr="001A69B5">
        <w:t>peika</w:t>
      </w:r>
      <w:proofErr w:type="spellEnd"/>
      <w:r w:rsidRPr="001A69B5">
        <w:t xml:space="preserve"> på </w:t>
      </w:r>
      <w:proofErr w:type="spellStart"/>
      <w:r w:rsidRPr="001A69B5">
        <w:t>fleire</w:t>
      </w:r>
      <w:proofErr w:type="spellEnd"/>
      <w:r w:rsidRPr="001A69B5">
        <w:t xml:space="preserve"> </w:t>
      </w:r>
      <w:proofErr w:type="spellStart"/>
      <w:r w:rsidRPr="001A69B5">
        <w:t>svakheiter</w:t>
      </w:r>
      <w:proofErr w:type="spellEnd"/>
      <w:r w:rsidRPr="001A69B5">
        <w:t xml:space="preserve"> og </w:t>
      </w:r>
      <w:proofErr w:type="spellStart"/>
      <w:r w:rsidRPr="001A69B5">
        <w:t>utfordringar</w:t>
      </w:r>
      <w:proofErr w:type="spellEnd"/>
      <w:r w:rsidRPr="001A69B5">
        <w:t xml:space="preserve"> ved dagens system.</w:t>
      </w:r>
    </w:p>
    <w:p w14:paraId="20BFF0C2" w14:textId="77777777" w:rsidR="000513CD" w:rsidRPr="001A69B5" w:rsidRDefault="0009509B" w:rsidP="001A69B5">
      <w:proofErr w:type="spellStart"/>
      <w:r w:rsidRPr="001A69B5">
        <w:t>Ein</w:t>
      </w:r>
      <w:proofErr w:type="spellEnd"/>
      <w:r w:rsidRPr="001A69B5">
        <w:t xml:space="preserve"> del barn og unge og familien </w:t>
      </w:r>
      <w:proofErr w:type="spellStart"/>
      <w:r w:rsidRPr="001A69B5">
        <w:t>deira</w:t>
      </w:r>
      <w:proofErr w:type="spellEnd"/>
      <w:r w:rsidRPr="001A69B5">
        <w:t xml:space="preserve"> har av ulike årsaker samansette </w:t>
      </w:r>
      <w:proofErr w:type="spellStart"/>
      <w:r w:rsidRPr="001A69B5">
        <w:t>utfordringar</w:t>
      </w:r>
      <w:proofErr w:type="spellEnd"/>
      <w:r w:rsidRPr="001A69B5">
        <w:t xml:space="preserve"> som </w:t>
      </w:r>
      <w:proofErr w:type="spellStart"/>
      <w:r w:rsidRPr="001A69B5">
        <w:t>gjer</w:t>
      </w:r>
      <w:proofErr w:type="spellEnd"/>
      <w:r w:rsidRPr="001A69B5">
        <w:t xml:space="preserve"> at </w:t>
      </w:r>
      <w:proofErr w:type="spellStart"/>
      <w:r w:rsidRPr="001A69B5">
        <w:t>dei</w:t>
      </w:r>
      <w:proofErr w:type="spellEnd"/>
      <w:r w:rsidRPr="001A69B5">
        <w:t xml:space="preserve"> støyter på ekstra problem ved at </w:t>
      </w:r>
      <w:proofErr w:type="spellStart"/>
      <w:r w:rsidRPr="001A69B5">
        <w:t>offentlege</w:t>
      </w:r>
      <w:proofErr w:type="spellEnd"/>
      <w:r w:rsidRPr="001A69B5">
        <w:t xml:space="preserve"> </w:t>
      </w:r>
      <w:proofErr w:type="spellStart"/>
      <w:r w:rsidRPr="001A69B5">
        <w:t>tenester</w:t>
      </w:r>
      <w:proofErr w:type="spellEnd"/>
      <w:r w:rsidRPr="001A69B5">
        <w:t xml:space="preserve"> </w:t>
      </w:r>
      <w:proofErr w:type="spellStart"/>
      <w:r w:rsidRPr="001A69B5">
        <w:t>ikkje</w:t>
      </w:r>
      <w:proofErr w:type="spellEnd"/>
      <w:r w:rsidRPr="001A69B5">
        <w:t xml:space="preserve"> er samordna seg imellom. Dette blei ekstra </w:t>
      </w:r>
      <w:proofErr w:type="spellStart"/>
      <w:r w:rsidRPr="001A69B5">
        <w:t>tydeleg</w:t>
      </w:r>
      <w:proofErr w:type="spellEnd"/>
      <w:r w:rsidRPr="001A69B5">
        <w:t xml:space="preserve"> under covid-19-pandemien. Tett på-meldinga viser mellom anna til at det er godt dokumentert at </w:t>
      </w:r>
      <w:proofErr w:type="spellStart"/>
      <w:r w:rsidRPr="001A69B5">
        <w:t>tverrfagleg</w:t>
      </w:r>
      <w:proofErr w:type="spellEnd"/>
      <w:r w:rsidRPr="001A69B5">
        <w:t xml:space="preserve"> samarbeid ofte fungerer for </w:t>
      </w:r>
      <w:proofErr w:type="spellStart"/>
      <w:r w:rsidRPr="001A69B5">
        <w:t>dårleg</w:t>
      </w:r>
      <w:proofErr w:type="spellEnd"/>
      <w:r w:rsidRPr="001A69B5">
        <w:t xml:space="preserve">, </w:t>
      </w:r>
      <w:proofErr w:type="spellStart"/>
      <w:r w:rsidRPr="001A69B5">
        <w:t>noko</w:t>
      </w:r>
      <w:proofErr w:type="spellEnd"/>
      <w:r w:rsidRPr="001A69B5">
        <w:t xml:space="preserve"> som kan føre til at viktig og nødvendig informasjon </w:t>
      </w:r>
      <w:proofErr w:type="spellStart"/>
      <w:r w:rsidRPr="001A69B5">
        <w:t>ikkje</w:t>
      </w:r>
      <w:proofErr w:type="spellEnd"/>
      <w:r w:rsidRPr="001A69B5">
        <w:t xml:space="preserve"> kjem fram til </w:t>
      </w:r>
      <w:proofErr w:type="spellStart"/>
      <w:r w:rsidRPr="001A69B5">
        <w:t>dei</w:t>
      </w:r>
      <w:proofErr w:type="spellEnd"/>
      <w:r w:rsidRPr="001A69B5">
        <w:t xml:space="preserve"> som treng det. Det kan føre til at </w:t>
      </w:r>
      <w:proofErr w:type="spellStart"/>
      <w:r w:rsidRPr="001A69B5">
        <w:t>elevane</w:t>
      </w:r>
      <w:proofErr w:type="spellEnd"/>
      <w:r w:rsidRPr="001A69B5">
        <w:t xml:space="preserve"> </w:t>
      </w:r>
      <w:proofErr w:type="spellStart"/>
      <w:r w:rsidRPr="001A69B5">
        <w:t>ikkje</w:t>
      </w:r>
      <w:proofErr w:type="spellEnd"/>
      <w:r w:rsidRPr="001A69B5">
        <w:t xml:space="preserve"> får den hjelpa </w:t>
      </w:r>
      <w:proofErr w:type="spellStart"/>
      <w:r w:rsidRPr="001A69B5">
        <w:t>dei</w:t>
      </w:r>
      <w:proofErr w:type="spellEnd"/>
      <w:r w:rsidRPr="001A69B5">
        <w:t xml:space="preserve"> har behov for i tide, eller </w:t>
      </w:r>
      <w:proofErr w:type="spellStart"/>
      <w:r w:rsidRPr="001A69B5">
        <w:t>ikkje</w:t>
      </w:r>
      <w:proofErr w:type="spellEnd"/>
      <w:r w:rsidRPr="001A69B5">
        <w:t xml:space="preserve"> i det heile </w:t>
      </w:r>
      <w:proofErr w:type="spellStart"/>
      <w:r w:rsidRPr="001A69B5">
        <w:t>teke</w:t>
      </w:r>
      <w:proofErr w:type="spellEnd"/>
      <w:r w:rsidRPr="001A69B5">
        <w:t xml:space="preserve">. Det er òg stor variasjon mellom </w:t>
      </w:r>
      <w:proofErr w:type="spellStart"/>
      <w:r w:rsidRPr="001A69B5">
        <w:t>kommunar</w:t>
      </w:r>
      <w:proofErr w:type="spellEnd"/>
      <w:r w:rsidRPr="001A69B5">
        <w:t xml:space="preserve"> i korleis </w:t>
      </w:r>
      <w:proofErr w:type="spellStart"/>
      <w:r w:rsidRPr="001A69B5">
        <w:t>dei</w:t>
      </w:r>
      <w:proofErr w:type="spellEnd"/>
      <w:r w:rsidRPr="001A69B5">
        <w:t xml:space="preserve"> organiserer </w:t>
      </w:r>
      <w:proofErr w:type="spellStart"/>
      <w:r w:rsidRPr="001A69B5">
        <w:t>tverrfagleg</w:t>
      </w:r>
      <w:proofErr w:type="spellEnd"/>
      <w:r w:rsidRPr="001A69B5">
        <w:t xml:space="preserve"> samarbeid mellom </w:t>
      </w:r>
      <w:proofErr w:type="spellStart"/>
      <w:r w:rsidRPr="001A69B5">
        <w:t>tenestene</w:t>
      </w:r>
      <w:proofErr w:type="spellEnd"/>
      <w:r w:rsidRPr="001A69B5">
        <w:t>.</w:t>
      </w:r>
    </w:p>
    <w:p w14:paraId="7E840B9A" w14:textId="77777777" w:rsidR="000513CD" w:rsidRPr="001A69B5" w:rsidRDefault="0009509B" w:rsidP="001A69B5">
      <w:r w:rsidRPr="001A69B5">
        <w:t xml:space="preserve">Meld. St. 21 (2020–2021) </w:t>
      </w:r>
      <w:r w:rsidRPr="001A69B5">
        <w:rPr>
          <w:rStyle w:val="kursiv"/>
        </w:rPr>
        <w:t>Fullføringsreformen – med åpne dører til verden og fremtiden</w:t>
      </w:r>
      <w:r w:rsidRPr="001A69B5">
        <w:t xml:space="preserve"> </w:t>
      </w:r>
      <w:proofErr w:type="spellStart"/>
      <w:r w:rsidRPr="001A69B5">
        <w:t>peikar</w:t>
      </w:r>
      <w:proofErr w:type="spellEnd"/>
      <w:r w:rsidRPr="001A69B5">
        <w:t xml:space="preserve"> på behovet for </w:t>
      </w:r>
      <w:proofErr w:type="spellStart"/>
      <w:r w:rsidRPr="001A69B5">
        <w:t>tidleg</w:t>
      </w:r>
      <w:proofErr w:type="spellEnd"/>
      <w:r w:rsidRPr="001A69B5">
        <w:t xml:space="preserve"> innsats for </w:t>
      </w:r>
      <w:proofErr w:type="spellStart"/>
      <w:r w:rsidRPr="001A69B5">
        <w:t>elevar</w:t>
      </w:r>
      <w:proofErr w:type="spellEnd"/>
      <w:r w:rsidRPr="001A69B5">
        <w:t xml:space="preserve"> med </w:t>
      </w:r>
      <w:proofErr w:type="spellStart"/>
      <w:r w:rsidRPr="001A69B5">
        <w:t>faglege</w:t>
      </w:r>
      <w:proofErr w:type="spellEnd"/>
      <w:r w:rsidRPr="001A69B5">
        <w:t xml:space="preserve"> </w:t>
      </w:r>
      <w:proofErr w:type="spellStart"/>
      <w:r w:rsidRPr="001A69B5">
        <w:t>utfordringar</w:t>
      </w:r>
      <w:proofErr w:type="spellEnd"/>
      <w:r w:rsidRPr="001A69B5">
        <w:t xml:space="preserve">. I </w:t>
      </w:r>
      <w:proofErr w:type="spellStart"/>
      <w:r w:rsidRPr="001A69B5">
        <w:t>vidaregåande</w:t>
      </w:r>
      <w:proofErr w:type="spellEnd"/>
      <w:r w:rsidRPr="001A69B5">
        <w:t xml:space="preserve"> opplæring er det </w:t>
      </w:r>
      <w:proofErr w:type="spellStart"/>
      <w:r w:rsidRPr="001A69B5">
        <w:t>ikkje</w:t>
      </w:r>
      <w:proofErr w:type="spellEnd"/>
      <w:r w:rsidRPr="001A69B5">
        <w:t xml:space="preserve"> gjort </w:t>
      </w:r>
      <w:proofErr w:type="spellStart"/>
      <w:r w:rsidRPr="001A69B5">
        <w:t>ein</w:t>
      </w:r>
      <w:proofErr w:type="spellEnd"/>
      <w:r w:rsidRPr="001A69B5">
        <w:t xml:space="preserve"> </w:t>
      </w:r>
      <w:proofErr w:type="spellStart"/>
      <w:r w:rsidRPr="001A69B5">
        <w:t>tilsvarande</w:t>
      </w:r>
      <w:proofErr w:type="spellEnd"/>
      <w:r w:rsidRPr="001A69B5">
        <w:t xml:space="preserve"> innsats i arbeidet med </w:t>
      </w:r>
      <w:proofErr w:type="spellStart"/>
      <w:r w:rsidRPr="001A69B5">
        <w:t>tidleg</w:t>
      </w:r>
      <w:proofErr w:type="spellEnd"/>
      <w:r w:rsidRPr="001A69B5">
        <w:t xml:space="preserve"> innsats som i </w:t>
      </w:r>
      <w:proofErr w:type="spellStart"/>
      <w:r w:rsidRPr="001A69B5">
        <w:t>grunnskulen</w:t>
      </w:r>
      <w:proofErr w:type="spellEnd"/>
      <w:r w:rsidRPr="001A69B5">
        <w:t xml:space="preserve">. Statistikk viser at over halvparten av </w:t>
      </w:r>
      <w:proofErr w:type="spellStart"/>
      <w:r w:rsidRPr="001A69B5">
        <w:t>elevane</w:t>
      </w:r>
      <w:proofErr w:type="spellEnd"/>
      <w:r w:rsidRPr="001A69B5">
        <w:t xml:space="preserve"> som </w:t>
      </w:r>
      <w:proofErr w:type="spellStart"/>
      <w:r w:rsidRPr="001A69B5">
        <w:t>strauk</w:t>
      </w:r>
      <w:proofErr w:type="spellEnd"/>
      <w:r w:rsidRPr="001A69B5">
        <w:t xml:space="preserve"> i fag på Vg1, var ute av </w:t>
      </w:r>
      <w:proofErr w:type="spellStart"/>
      <w:r w:rsidRPr="001A69B5">
        <w:t>vidaregåande</w:t>
      </w:r>
      <w:proofErr w:type="spellEnd"/>
      <w:r w:rsidRPr="001A69B5">
        <w:t xml:space="preserve"> opplæring </w:t>
      </w:r>
      <w:proofErr w:type="spellStart"/>
      <w:r w:rsidRPr="001A69B5">
        <w:t>utan</w:t>
      </w:r>
      <w:proofErr w:type="spellEnd"/>
      <w:r w:rsidRPr="001A69B5">
        <w:t xml:space="preserve"> å ha fullført og bestått etter fem år. På same måte som </w:t>
      </w:r>
      <w:proofErr w:type="spellStart"/>
      <w:r w:rsidRPr="001A69B5">
        <w:t>tidleg</w:t>
      </w:r>
      <w:proofErr w:type="spellEnd"/>
      <w:r w:rsidRPr="001A69B5">
        <w:t xml:space="preserve"> innsats er viktig i </w:t>
      </w:r>
      <w:proofErr w:type="spellStart"/>
      <w:r w:rsidRPr="001A69B5">
        <w:t>grunnskulen</w:t>
      </w:r>
      <w:proofErr w:type="spellEnd"/>
      <w:r w:rsidRPr="001A69B5">
        <w:t xml:space="preserve">, er det viktig at </w:t>
      </w:r>
      <w:proofErr w:type="spellStart"/>
      <w:r w:rsidRPr="001A69B5">
        <w:t>vidaregåande</w:t>
      </w:r>
      <w:proofErr w:type="spellEnd"/>
      <w:r w:rsidRPr="001A69B5">
        <w:t xml:space="preserve"> </w:t>
      </w:r>
      <w:proofErr w:type="spellStart"/>
      <w:r w:rsidRPr="001A69B5">
        <w:t>skular</w:t>
      </w:r>
      <w:proofErr w:type="spellEnd"/>
      <w:r w:rsidRPr="001A69B5">
        <w:t xml:space="preserve"> jobbar aktivt med å </w:t>
      </w:r>
      <w:proofErr w:type="spellStart"/>
      <w:r w:rsidRPr="001A69B5">
        <w:t>setje</w:t>
      </w:r>
      <w:proofErr w:type="spellEnd"/>
      <w:r w:rsidRPr="001A69B5">
        <w:t xml:space="preserve"> inn tiltak som hjelper </w:t>
      </w:r>
      <w:proofErr w:type="spellStart"/>
      <w:r w:rsidRPr="001A69B5">
        <w:t>elevar</w:t>
      </w:r>
      <w:proofErr w:type="spellEnd"/>
      <w:r w:rsidRPr="001A69B5">
        <w:t xml:space="preserve"> som har risiko for </w:t>
      </w:r>
      <w:proofErr w:type="spellStart"/>
      <w:r w:rsidRPr="001A69B5">
        <w:t>ikkje</w:t>
      </w:r>
      <w:proofErr w:type="spellEnd"/>
      <w:r w:rsidRPr="001A69B5">
        <w:t xml:space="preserve"> å fullføre og bestå </w:t>
      </w:r>
      <w:proofErr w:type="spellStart"/>
      <w:r w:rsidRPr="001A69B5">
        <w:t>vidaregåande</w:t>
      </w:r>
      <w:proofErr w:type="spellEnd"/>
      <w:r w:rsidRPr="001A69B5">
        <w:t xml:space="preserve"> opplæring.</w:t>
      </w:r>
    </w:p>
    <w:p w14:paraId="2ABE1DF0" w14:textId="77777777" w:rsidR="000513CD" w:rsidRPr="001A69B5" w:rsidRDefault="0009509B" w:rsidP="001A69B5">
      <w:pPr>
        <w:pStyle w:val="avsnitt-undertittel"/>
      </w:pPr>
      <w:proofErr w:type="spellStart"/>
      <w:r w:rsidRPr="001A69B5">
        <w:t>Ein</w:t>
      </w:r>
      <w:proofErr w:type="spellEnd"/>
      <w:r w:rsidRPr="001A69B5">
        <w:t xml:space="preserve"> del </w:t>
      </w:r>
      <w:proofErr w:type="spellStart"/>
      <w:r w:rsidRPr="001A69B5">
        <w:t>elevar</w:t>
      </w:r>
      <w:proofErr w:type="spellEnd"/>
      <w:r w:rsidRPr="001A69B5">
        <w:t xml:space="preserve"> slit psykisk</w:t>
      </w:r>
    </w:p>
    <w:p w14:paraId="5A8F57ED" w14:textId="77777777" w:rsidR="000513CD" w:rsidRPr="001A69B5" w:rsidRDefault="0009509B" w:rsidP="001A69B5">
      <w:r w:rsidRPr="001A69B5">
        <w:t xml:space="preserve">Ei rekke </w:t>
      </w:r>
      <w:proofErr w:type="spellStart"/>
      <w:r w:rsidRPr="001A69B5">
        <w:t>undersøkingar</w:t>
      </w:r>
      <w:proofErr w:type="spellEnd"/>
      <w:r w:rsidRPr="001A69B5">
        <w:t xml:space="preserve"> viser at mange unge slit psykisk. Dette er </w:t>
      </w:r>
      <w:proofErr w:type="spellStart"/>
      <w:r w:rsidRPr="001A69B5">
        <w:t>omtala</w:t>
      </w:r>
      <w:proofErr w:type="spellEnd"/>
      <w:r w:rsidRPr="001A69B5">
        <w:t xml:space="preserve"> mellom anna i NOU 2018: 15 </w:t>
      </w:r>
      <w:r w:rsidRPr="001A69B5">
        <w:rPr>
          <w:rStyle w:val="kursiv"/>
        </w:rPr>
        <w:t>Kvalifisert, forberedt og motivert</w:t>
      </w:r>
      <w:r w:rsidRPr="001A69B5">
        <w:t xml:space="preserve"> og </w:t>
      </w:r>
      <w:proofErr w:type="spellStart"/>
      <w:r w:rsidRPr="001A69B5">
        <w:t>Prop</w:t>
      </w:r>
      <w:proofErr w:type="spellEnd"/>
      <w:r w:rsidRPr="001A69B5">
        <w:t xml:space="preserve">. 121 S (2018–2019) </w:t>
      </w:r>
      <w:r w:rsidRPr="001A69B5">
        <w:rPr>
          <w:rStyle w:val="kursiv"/>
        </w:rPr>
        <w:t>Opptrappingsplan for barn og unges psykiske helse (2019–2024)</w:t>
      </w:r>
      <w:r w:rsidRPr="001A69B5">
        <w:t xml:space="preserve">. Meld. St. 21 (2020–2021) </w:t>
      </w:r>
      <w:r w:rsidRPr="001A69B5">
        <w:rPr>
          <w:rStyle w:val="kursiv"/>
        </w:rPr>
        <w:t>Fullføringsreformen – med åpne dører til verden og fremtiden</w:t>
      </w:r>
      <w:r w:rsidRPr="001A69B5">
        <w:t xml:space="preserve"> </w:t>
      </w:r>
      <w:proofErr w:type="spellStart"/>
      <w:r w:rsidRPr="001A69B5">
        <w:t>peikar</w:t>
      </w:r>
      <w:proofErr w:type="spellEnd"/>
      <w:r w:rsidRPr="001A69B5">
        <w:t xml:space="preserve"> òg på psykiske </w:t>
      </w:r>
      <w:proofErr w:type="spellStart"/>
      <w:r w:rsidRPr="001A69B5">
        <w:t>vanskar</w:t>
      </w:r>
      <w:proofErr w:type="spellEnd"/>
      <w:r w:rsidRPr="001A69B5">
        <w:t xml:space="preserve"> som ei </w:t>
      </w:r>
      <w:proofErr w:type="spellStart"/>
      <w:r w:rsidRPr="001A69B5">
        <w:t>betydeleg</w:t>
      </w:r>
      <w:proofErr w:type="spellEnd"/>
      <w:r w:rsidRPr="001A69B5">
        <w:t xml:space="preserve"> utfordring. </w:t>
      </w:r>
      <w:proofErr w:type="spellStart"/>
      <w:r w:rsidRPr="001A69B5">
        <w:t>Undersøkingar</w:t>
      </w:r>
      <w:proofErr w:type="spellEnd"/>
      <w:r w:rsidRPr="001A69B5">
        <w:t xml:space="preserve"> viser at </w:t>
      </w:r>
      <w:proofErr w:type="spellStart"/>
      <w:r w:rsidRPr="001A69B5">
        <w:t>ein</w:t>
      </w:r>
      <w:proofErr w:type="spellEnd"/>
      <w:r w:rsidRPr="001A69B5">
        <w:t xml:space="preserve"> del unge slit med </w:t>
      </w:r>
      <w:proofErr w:type="spellStart"/>
      <w:r w:rsidRPr="001A69B5">
        <w:t>depresjonar</w:t>
      </w:r>
      <w:proofErr w:type="spellEnd"/>
      <w:r w:rsidRPr="001A69B5">
        <w:t xml:space="preserve">, angst og søvnproblem, og at psykiske </w:t>
      </w:r>
      <w:proofErr w:type="spellStart"/>
      <w:r w:rsidRPr="001A69B5">
        <w:t>vanskar</w:t>
      </w:r>
      <w:proofErr w:type="spellEnd"/>
      <w:r w:rsidRPr="001A69B5">
        <w:t xml:space="preserve"> er ei viktig årsak til at </w:t>
      </w:r>
      <w:proofErr w:type="spellStart"/>
      <w:r w:rsidRPr="001A69B5">
        <w:t>elevar</w:t>
      </w:r>
      <w:proofErr w:type="spellEnd"/>
      <w:r w:rsidRPr="001A69B5">
        <w:t xml:space="preserve"> </w:t>
      </w:r>
      <w:proofErr w:type="spellStart"/>
      <w:r w:rsidRPr="001A69B5">
        <w:t>ikkje</w:t>
      </w:r>
      <w:proofErr w:type="spellEnd"/>
      <w:r w:rsidRPr="001A69B5">
        <w:t xml:space="preserve"> fullfører </w:t>
      </w:r>
      <w:proofErr w:type="spellStart"/>
      <w:r w:rsidRPr="001A69B5">
        <w:t>vidaregåande</w:t>
      </w:r>
      <w:proofErr w:type="spellEnd"/>
      <w:r w:rsidRPr="001A69B5">
        <w:t xml:space="preserve"> opplæring. </w:t>
      </w:r>
      <w:proofErr w:type="spellStart"/>
      <w:r w:rsidRPr="001A69B5">
        <w:t>Offentlege</w:t>
      </w:r>
      <w:proofErr w:type="spellEnd"/>
      <w:r w:rsidRPr="001A69B5">
        <w:t xml:space="preserve"> </w:t>
      </w:r>
      <w:proofErr w:type="spellStart"/>
      <w:r w:rsidRPr="001A69B5">
        <w:t>tenester</w:t>
      </w:r>
      <w:proofErr w:type="spellEnd"/>
      <w:r w:rsidRPr="001A69B5">
        <w:t xml:space="preserve"> som ligg </w:t>
      </w:r>
      <w:proofErr w:type="spellStart"/>
      <w:r w:rsidRPr="001A69B5">
        <w:t>utanfor</w:t>
      </w:r>
      <w:proofErr w:type="spellEnd"/>
      <w:r w:rsidRPr="001A69B5">
        <w:t xml:space="preserve"> </w:t>
      </w:r>
      <w:proofErr w:type="spellStart"/>
      <w:r w:rsidRPr="001A69B5">
        <w:t>skulen</w:t>
      </w:r>
      <w:proofErr w:type="spellEnd"/>
      <w:r w:rsidRPr="001A69B5">
        <w:t xml:space="preserve">, kan derfor </w:t>
      </w:r>
      <w:proofErr w:type="spellStart"/>
      <w:r w:rsidRPr="001A69B5">
        <w:t>vere</w:t>
      </w:r>
      <w:proofErr w:type="spellEnd"/>
      <w:r w:rsidRPr="001A69B5">
        <w:t xml:space="preserve"> svært viktige for å betre den psykiske helsa og hindre </w:t>
      </w:r>
      <w:proofErr w:type="spellStart"/>
      <w:r w:rsidRPr="001A69B5">
        <w:t>fråfall</w:t>
      </w:r>
      <w:proofErr w:type="spellEnd"/>
      <w:r w:rsidRPr="001A69B5">
        <w:t xml:space="preserve">. Utsette barn og unge treng </w:t>
      </w:r>
      <w:proofErr w:type="spellStart"/>
      <w:r w:rsidRPr="001A69B5">
        <w:t>ein</w:t>
      </w:r>
      <w:proofErr w:type="spellEnd"/>
      <w:r w:rsidRPr="001A69B5">
        <w:t xml:space="preserve"> </w:t>
      </w:r>
      <w:proofErr w:type="spellStart"/>
      <w:r w:rsidRPr="001A69B5">
        <w:t>skule</w:t>
      </w:r>
      <w:proofErr w:type="spellEnd"/>
      <w:r w:rsidRPr="001A69B5">
        <w:t xml:space="preserve"> som samarbeider godt med andre </w:t>
      </w:r>
      <w:proofErr w:type="spellStart"/>
      <w:r w:rsidRPr="001A69B5">
        <w:t>offentlege</w:t>
      </w:r>
      <w:proofErr w:type="spellEnd"/>
      <w:r w:rsidRPr="001A69B5">
        <w:t xml:space="preserve"> </w:t>
      </w:r>
      <w:proofErr w:type="spellStart"/>
      <w:r w:rsidRPr="001A69B5">
        <w:t>tenester</w:t>
      </w:r>
      <w:proofErr w:type="spellEnd"/>
      <w:r w:rsidRPr="001A69B5">
        <w:t xml:space="preserve">, og som </w:t>
      </w:r>
      <w:proofErr w:type="spellStart"/>
      <w:r w:rsidRPr="001A69B5">
        <w:t>legg</w:t>
      </w:r>
      <w:proofErr w:type="spellEnd"/>
      <w:r w:rsidRPr="001A69B5">
        <w:t xml:space="preserve"> til rette for at </w:t>
      </w:r>
      <w:proofErr w:type="spellStart"/>
      <w:r w:rsidRPr="001A69B5">
        <w:t>elevar</w:t>
      </w:r>
      <w:proofErr w:type="spellEnd"/>
      <w:r w:rsidRPr="001A69B5">
        <w:t xml:space="preserve"> med psykiske </w:t>
      </w:r>
      <w:proofErr w:type="spellStart"/>
      <w:r w:rsidRPr="001A69B5">
        <w:t>vanskar</w:t>
      </w:r>
      <w:proofErr w:type="spellEnd"/>
      <w:r w:rsidRPr="001A69B5">
        <w:t xml:space="preserve"> også kan </w:t>
      </w:r>
      <w:proofErr w:type="spellStart"/>
      <w:r w:rsidRPr="001A69B5">
        <w:t>lykkast</w:t>
      </w:r>
      <w:proofErr w:type="spellEnd"/>
      <w:r w:rsidRPr="001A69B5">
        <w:t xml:space="preserve"> i opplæringa.</w:t>
      </w:r>
    </w:p>
    <w:p w14:paraId="482D13D6" w14:textId="77777777" w:rsidR="000513CD" w:rsidRPr="001A69B5" w:rsidRDefault="0009509B" w:rsidP="001A69B5">
      <w:proofErr w:type="spellStart"/>
      <w:r w:rsidRPr="001A69B5">
        <w:t>Skulen</w:t>
      </w:r>
      <w:proofErr w:type="spellEnd"/>
      <w:r w:rsidRPr="001A69B5">
        <w:t xml:space="preserve"> er </w:t>
      </w:r>
      <w:proofErr w:type="spellStart"/>
      <w:r w:rsidRPr="001A69B5">
        <w:t>ein</w:t>
      </w:r>
      <w:proofErr w:type="spellEnd"/>
      <w:r w:rsidRPr="001A69B5">
        <w:t xml:space="preserve"> viktig arena for barn og unge som er utsette for omsorgssvikt, vald og seksuelle overgrep. Andre </w:t>
      </w:r>
      <w:proofErr w:type="spellStart"/>
      <w:r w:rsidRPr="001A69B5">
        <w:t>tenester</w:t>
      </w:r>
      <w:proofErr w:type="spellEnd"/>
      <w:r w:rsidRPr="001A69B5">
        <w:t xml:space="preserve"> enn </w:t>
      </w:r>
      <w:proofErr w:type="spellStart"/>
      <w:r w:rsidRPr="001A69B5">
        <w:t>skulen</w:t>
      </w:r>
      <w:proofErr w:type="spellEnd"/>
      <w:r w:rsidRPr="001A69B5">
        <w:t xml:space="preserve"> har </w:t>
      </w:r>
      <w:proofErr w:type="spellStart"/>
      <w:r w:rsidRPr="001A69B5">
        <w:t>hovudansvaret</w:t>
      </w:r>
      <w:proofErr w:type="spellEnd"/>
      <w:r w:rsidRPr="001A69B5">
        <w:t xml:space="preserve"> for å hjelpe barna, men alle tilsette i </w:t>
      </w:r>
      <w:proofErr w:type="spellStart"/>
      <w:r w:rsidRPr="001A69B5">
        <w:t>skulen</w:t>
      </w:r>
      <w:proofErr w:type="spellEnd"/>
      <w:r w:rsidRPr="001A69B5">
        <w:t xml:space="preserve"> har meldeplikt til barnevernet ved mistanke om </w:t>
      </w:r>
      <w:proofErr w:type="spellStart"/>
      <w:r w:rsidRPr="001A69B5">
        <w:t>alvorlege</w:t>
      </w:r>
      <w:proofErr w:type="spellEnd"/>
      <w:r w:rsidRPr="001A69B5">
        <w:t xml:space="preserve"> forhold, jf. </w:t>
      </w:r>
      <w:proofErr w:type="spellStart"/>
      <w:r w:rsidRPr="001A69B5">
        <w:t>opplæringslova</w:t>
      </w:r>
      <w:proofErr w:type="spellEnd"/>
      <w:r w:rsidRPr="001A69B5">
        <w:t xml:space="preserve"> § 15-3. Statistikk </w:t>
      </w:r>
      <w:proofErr w:type="spellStart"/>
      <w:r w:rsidRPr="001A69B5">
        <w:t>frå</w:t>
      </w:r>
      <w:proofErr w:type="spellEnd"/>
      <w:r w:rsidRPr="001A69B5">
        <w:t xml:space="preserve"> Statistisk sentralbyrå (SSB) viser at </w:t>
      </w:r>
      <w:proofErr w:type="spellStart"/>
      <w:r w:rsidRPr="001A69B5">
        <w:t>skulen</w:t>
      </w:r>
      <w:proofErr w:type="spellEnd"/>
      <w:r w:rsidRPr="001A69B5">
        <w:t xml:space="preserve"> i 2020 melde 16 pst. av sakene for barn og unge i alderen 6–15 år. Koronakommisjonen som blei nedsett for å gå gjennom og trekke lærdom av covid-19-utbrotet i </w:t>
      </w:r>
      <w:proofErr w:type="spellStart"/>
      <w:r w:rsidRPr="001A69B5">
        <w:t>Noreg</w:t>
      </w:r>
      <w:proofErr w:type="spellEnd"/>
      <w:r w:rsidRPr="001A69B5">
        <w:t xml:space="preserve"> seier </w:t>
      </w:r>
      <w:proofErr w:type="spellStart"/>
      <w:r w:rsidRPr="001A69B5">
        <w:t>følgande</w:t>
      </w:r>
      <w:proofErr w:type="spellEnd"/>
      <w:r w:rsidRPr="001A69B5">
        <w:t xml:space="preserve"> i NOU 2021: 6 </w:t>
      </w:r>
      <w:r w:rsidRPr="001A69B5">
        <w:rPr>
          <w:rStyle w:val="kursiv"/>
        </w:rPr>
        <w:t>Myndighetenes håndtering av koronapandemien</w:t>
      </w:r>
      <w:r w:rsidRPr="001A69B5">
        <w:t>:</w:t>
      </w:r>
    </w:p>
    <w:p w14:paraId="045ED26F" w14:textId="77777777" w:rsidR="000513CD" w:rsidRPr="001A69B5" w:rsidRDefault="0009509B" w:rsidP="001A69B5">
      <w:pPr>
        <w:pStyle w:val="blokksit"/>
      </w:pPr>
      <w:r w:rsidRPr="001A69B5">
        <w:rPr>
          <w:rStyle w:val="kursiv"/>
        </w:rPr>
        <w:t>Da barnehagene og skolene ble stengt, mistet barnevernet noen av sine viktigste «øyne og ører». […] Å gå glipp av disse informasjonskildene svekker barnevernets evne til å fange opp barn som har behov for hjelp. Det kom betydelig færre bekymringsmeldinger enn normalt til barnevernet i løpet av våren 2020 […]. Antallet bekymringsmeldinger fra privatpersoner økte, mens antallet bekymringsmeldinger fra lærere, barnehager og skolehelsetjeneste sank betydelig.</w:t>
      </w:r>
    </w:p>
    <w:p w14:paraId="44BBB00F" w14:textId="77777777" w:rsidR="000513CD" w:rsidRPr="001A69B5" w:rsidRDefault="0009509B" w:rsidP="001A69B5">
      <w:r w:rsidRPr="001A69B5">
        <w:t xml:space="preserve">Nettovergrep mot barn og unge ser ut til å bli </w:t>
      </w:r>
      <w:proofErr w:type="spellStart"/>
      <w:r w:rsidRPr="001A69B5">
        <w:t>eit</w:t>
      </w:r>
      <w:proofErr w:type="spellEnd"/>
      <w:r w:rsidRPr="001A69B5">
        <w:t xml:space="preserve"> stadig større samfunnsproblem, og </w:t>
      </w:r>
      <w:proofErr w:type="spellStart"/>
      <w:r w:rsidRPr="001A69B5">
        <w:t>skulen</w:t>
      </w:r>
      <w:proofErr w:type="spellEnd"/>
      <w:r w:rsidRPr="001A69B5">
        <w:t xml:space="preserve"> har derfor ei viktig rolle i å gi </w:t>
      </w:r>
      <w:proofErr w:type="spellStart"/>
      <w:r w:rsidRPr="001A69B5">
        <w:t>elevane</w:t>
      </w:r>
      <w:proofErr w:type="spellEnd"/>
      <w:r w:rsidRPr="001A69B5">
        <w:t xml:space="preserve"> kunnskap om </w:t>
      </w:r>
      <w:proofErr w:type="spellStart"/>
      <w:r w:rsidRPr="001A69B5">
        <w:t>grensesetjing</w:t>
      </w:r>
      <w:proofErr w:type="spellEnd"/>
      <w:r w:rsidRPr="001A69B5">
        <w:t xml:space="preserve"> for eigen kropp og varsemd på digitale arenaer.</w:t>
      </w:r>
    </w:p>
    <w:p w14:paraId="6F5E1114" w14:textId="77777777" w:rsidR="000513CD" w:rsidRPr="001A69B5" w:rsidRDefault="0009509B" w:rsidP="001A69B5">
      <w:pPr>
        <w:pStyle w:val="avsnitt-undertittel"/>
      </w:pPr>
      <w:r w:rsidRPr="001A69B5">
        <w:t xml:space="preserve">Det er store </w:t>
      </w:r>
      <w:proofErr w:type="spellStart"/>
      <w:r w:rsidRPr="001A69B5">
        <w:t>forskjellar</w:t>
      </w:r>
      <w:proofErr w:type="spellEnd"/>
      <w:r w:rsidRPr="001A69B5">
        <w:t xml:space="preserve"> i korleis </w:t>
      </w:r>
      <w:proofErr w:type="spellStart"/>
      <w:r w:rsidRPr="001A69B5">
        <w:t>skulen</w:t>
      </w:r>
      <w:proofErr w:type="spellEnd"/>
      <w:r w:rsidRPr="001A69B5">
        <w:t xml:space="preserve"> møter </w:t>
      </w:r>
      <w:proofErr w:type="spellStart"/>
      <w:r w:rsidRPr="001A69B5">
        <w:t>elevar</w:t>
      </w:r>
      <w:proofErr w:type="spellEnd"/>
      <w:r w:rsidRPr="001A69B5">
        <w:t xml:space="preserve"> med stort læringspotensial</w:t>
      </w:r>
    </w:p>
    <w:p w14:paraId="06C2201C" w14:textId="77777777" w:rsidR="000513CD" w:rsidRPr="001A69B5" w:rsidRDefault="0009509B" w:rsidP="001A69B5">
      <w:r w:rsidRPr="001A69B5">
        <w:t xml:space="preserve">Prinsippet om tilpassa opplæring gjeld alle </w:t>
      </w:r>
      <w:proofErr w:type="spellStart"/>
      <w:r w:rsidRPr="001A69B5">
        <w:t>elevane</w:t>
      </w:r>
      <w:proofErr w:type="spellEnd"/>
      <w:r w:rsidRPr="001A69B5">
        <w:t xml:space="preserve">. </w:t>
      </w:r>
      <w:proofErr w:type="spellStart"/>
      <w:r w:rsidRPr="001A69B5">
        <w:t>Elevar</w:t>
      </w:r>
      <w:proofErr w:type="spellEnd"/>
      <w:r w:rsidRPr="001A69B5">
        <w:t xml:space="preserve"> med stort læringspotensial må få møte </w:t>
      </w:r>
      <w:proofErr w:type="spellStart"/>
      <w:r w:rsidRPr="001A69B5">
        <w:t>forventningar</w:t>
      </w:r>
      <w:proofErr w:type="spellEnd"/>
      <w:r w:rsidRPr="001A69B5">
        <w:t xml:space="preserve"> og </w:t>
      </w:r>
      <w:proofErr w:type="spellStart"/>
      <w:r w:rsidRPr="001A69B5">
        <w:t>utfordringar</w:t>
      </w:r>
      <w:proofErr w:type="spellEnd"/>
      <w:r w:rsidRPr="001A69B5">
        <w:t xml:space="preserve"> i </w:t>
      </w:r>
      <w:proofErr w:type="spellStart"/>
      <w:r w:rsidRPr="001A69B5">
        <w:t>skulen</w:t>
      </w:r>
      <w:proofErr w:type="spellEnd"/>
      <w:r w:rsidRPr="001A69B5">
        <w:t xml:space="preserve">, slik at </w:t>
      </w:r>
      <w:proofErr w:type="spellStart"/>
      <w:r w:rsidRPr="001A69B5">
        <w:t>dei</w:t>
      </w:r>
      <w:proofErr w:type="spellEnd"/>
      <w:r w:rsidRPr="001A69B5">
        <w:t xml:space="preserve"> opplever </w:t>
      </w:r>
      <w:proofErr w:type="spellStart"/>
      <w:r w:rsidRPr="001A69B5">
        <w:t>meistring</w:t>
      </w:r>
      <w:proofErr w:type="spellEnd"/>
      <w:r w:rsidRPr="001A69B5">
        <w:t xml:space="preserve"> og anerkjenning. Denne gruppa </w:t>
      </w:r>
      <w:proofErr w:type="spellStart"/>
      <w:r w:rsidRPr="001A69B5">
        <w:t>omfattar</w:t>
      </w:r>
      <w:proofErr w:type="spellEnd"/>
      <w:r w:rsidRPr="001A69B5">
        <w:t xml:space="preserve"> </w:t>
      </w:r>
      <w:proofErr w:type="spellStart"/>
      <w:r w:rsidRPr="001A69B5">
        <w:t>elevar</w:t>
      </w:r>
      <w:proofErr w:type="spellEnd"/>
      <w:r w:rsidRPr="001A69B5">
        <w:t xml:space="preserve"> som presterer på høgt </w:t>
      </w:r>
      <w:proofErr w:type="spellStart"/>
      <w:r w:rsidRPr="001A69B5">
        <w:t>fagleg</w:t>
      </w:r>
      <w:proofErr w:type="spellEnd"/>
      <w:r w:rsidRPr="001A69B5">
        <w:t xml:space="preserve"> nivå, </w:t>
      </w:r>
      <w:proofErr w:type="spellStart"/>
      <w:r w:rsidRPr="001A69B5">
        <w:t>elevar</w:t>
      </w:r>
      <w:proofErr w:type="spellEnd"/>
      <w:r w:rsidRPr="001A69B5">
        <w:t xml:space="preserve"> som har spesielle talent, og </w:t>
      </w:r>
      <w:proofErr w:type="spellStart"/>
      <w:r w:rsidRPr="001A69B5">
        <w:t>elevar</w:t>
      </w:r>
      <w:proofErr w:type="spellEnd"/>
      <w:r w:rsidRPr="001A69B5">
        <w:t xml:space="preserve"> som har potensial til å nå </w:t>
      </w:r>
      <w:proofErr w:type="spellStart"/>
      <w:r w:rsidRPr="001A69B5">
        <w:t>dei</w:t>
      </w:r>
      <w:proofErr w:type="spellEnd"/>
      <w:r w:rsidRPr="001A69B5">
        <w:t xml:space="preserve"> </w:t>
      </w:r>
      <w:proofErr w:type="spellStart"/>
      <w:r w:rsidRPr="001A69B5">
        <w:t>høgaste</w:t>
      </w:r>
      <w:proofErr w:type="spellEnd"/>
      <w:r w:rsidRPr="001A69B5">
        <w:t xml:space="preserve"> </w:t>
      </w:r>
      <w:proofErr w:type="spellStart"/>
      <w:r w:rsidRPr="001A69B5">
        <w:t>faglege</w:t>
      </w:r>
      <w:proofErr w:type="spellEnd"/>
      <w:r w:rsidRPr="001A69B5">
        <w:t xml:space="preserve"> nivåa. </w:t>
      </w:r>
      <w:proofErr w:type="spellStart"/>
      <w:r w:rsidRPr="001A69B5">
        <w:t>Skulane</w:t>
      </w:r>
      <w:proofErr w:type="spellEnd"/>
      <w:r w:rsidRPr="001A69B5">
        <w:t xml:space="preserve"> må ha kunnskap om og kompetanse til å møte </w:t>
      </w:r>
      <w:proofErr w:type="spellStart"/>
      <w:r w:rsidRPr="001A69B5">
        <w:t>elevar</w:t>
      </w:r>
      <w:proofErr w:type="spellEnd"/>
      <w:r w:rsidRPr="001A69B5">
        <w:t xml:space="preserve"> med stort læringspotensial. Regelverket gir høve til forsering og fleksibilitet. </w:t>
      </w:r>
      <w:proofErr w:type="spellStart"/>
      <w:r w:rsidRPr="001A69B5">
        <w:t>Elevar</w:t>
      </w:r>
      <w:proofErr w:type="spellEnd"/>
      <w:r w:rsidRPr="001A69B5">
        <w:t xml:space="preserve"> som går på ungdomstrinnet kan ta fag </w:t>
      </w:r>
      <w:proofErr w:type="spellStart"/>
      <w:r w:rsidRPr="001A69B5">
        <w:t>frå</w:t>
      </w:r>
      <w:proofErr w:type="spellEnd"/>
      <w:r w:rsidRPr="001A69B5">
        <w:t xml:space="preserve"> </w:t>
      </w:r>
      <w:proofErr w:type="spellStart"/>
      <w:r w:rsidRPr="001A69B5">
        <w:t>vidaregåande</w:t>
      </w:r>
      <w:proofErr w:type="spellEnd"/>
      <w:r w:rsidRPr="001A69B5">
        <w:t xml:space="preserve"> opplæring.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kan følge undervisning og ta eksamen i </w:t>
      </w:r>
      <w:proofErr w:type="spellStart"/>
      <w:r w:rsidRPr="001A69B5">
        <w:t>einskildemne</w:t>
      </w:r>
      <w:proofErr w:type="spellEnd"/>
      <w:r w:rsidRPr="001A69B5">
        <w:t xml:space="preserve"> i </w:t>
      </w:r>
      <w:proofErr w:type="spellStart"/>
      <w:r w:rsidRPr="001A69B5">
        <w:t>høgare</w:t>
      </w:r>
      <w:proofErr w:type="spellEnd"/>
      <w:r w:rsidRPr="001A69B5">
        <w:t xml:space="preserve"> utdanning (UNG-ordninga). Slik kan </w:t>
      </w:r>
      <w:proofErr w:type="spellStart"/>
      <w:r w:rsidRPr="001A69B5">
        <w:t>skulane</w:t>
      </w:r>
      <w:proofErr w:type="spellEnd"/>
      <w:r w:rsidRPr="001A69B5">
        <w:t xml:space="preserve"> gi </w:t>
      </w:r>
      <w:proofErr w:type="spellStart"/>
      <w:r w:rsidRPr="001A69B5">
        <w:t>utfordringar</w:t>
      </w:r>
      <w:proofErr w:type="spellEnd"/>
      <w:r w:rsidRPr="001A69B5">
        <w:t xml:space="preserve"> og </w:t>
      </w:r>
      <w:proofErr w:type="spellStart"/>
      <w:r w:rsidRPr="001A69B5">
        <w:t>motiverande</w:t>
      </w:r>
      <w:proofErr w:type="spellEnd"/>
      <w:r w:rsidRPr="001A69B5">
        <w:t xml:space="preserve"> undervisning til </w:t>
      </w:r>
      <w:proofErr w:type="spellStart"/>
      <w:r w:rsidRPr="001A69B5">
        <w:t>elevar</w:t>
      </w:r>
      <w:proofErr w:type="spellEnd"/>
      <w:r w:rsidRPr="001A69B5">
        <w:t xml:space="preserve"> med stort læringspotensial. NOU 2016: 14 </w:t>
      </w:r>
      <w:r w:rsidRPr="001A69B5">
        <w:rPr>
          <w:rStyle w:val="kursiv"/>
        </w:rPr>
        <w:t xml:space="preserve">Mer å hente. Bedre læring for elever med stort læringspotensial </w:t>
      </w:r>
      <w:r w:rsidRPr="001A69B5">
        <w:t xml:space="preserve">viste likevel at det er store </w:t>
      </w:r>
      <w:proofErr w:type="spellStart"/>
      <w:r w:rsidRPr="001A69B5">
        <w:t>forskjellar</w:t>
      </w:r>
      <w:proofErr w:type="spellEnd"/>
      <w:r w:rsidRPr="001A69B5">
        <w:t xml:space="preserve"> i korleis </w:t>
      </w:r>
      <w:proofErr w:type="spellStart"/>
      <w:r w:rsidRPr="001A69B5">
        <w:t>skulane</w:t>
      </w:r>
      <w:proofErr w:type="spellEnd"/>
      <w:r w:rsidRPr="001A69B5">
        <w:t xml:space="preserve"> </w:t>
      </w:r>
      <w:proofErr w:type="spellStart"/>
      <w:r w:rsidRPr="001A69B5">
        <w:t>tilpassar</w:t>
      </w:r>
      <w:proofErr w:type="spellEnd"/>
      <w:r w:rsidRPr="001A69B5">
        <w:t xml:space="preserve"> undervisninga til </w:t>
      </w:r>
      <w:proofErr w:type="spellStart"/>
      <w:r w:rsidRPr="001A69B5">
        <w:t>elevar</w:t>
      </w:r>
      <w:proofErr w:type="spellEnd"/>
      <w:r w:rsidRPr="001A69B5">
        <w:t xml:space="preserve"> med stort læringspotensial. </w:t>
      </w:r>
      <w:proofErr w:type="spellStart"/>
      <w:r w:rsidRPr="001A69B5">
        <w:t>Utvalet</w:t>
      </w:r>
      <w:proofErr w:type="spellEnd"/>
      <w:r w:rsidRPr="001A69B5">
        <w:t xml:space="preserve"> oppgav at mellom 10 og 15 pst. av </w:t>
      </w:r>
      <w:proofErr w:type="spellStart"/>
      <w:r w:rsidRPr="001A69B5">
        <w:t>elevane</w:t>
      </w:r>
      <w:proofErr w:type="spellEnd"/>
      <w:r w:rsidRPr="001A69B5">
        <w:t xml:space="preserve"> har </w:t>
      </w:r>
      <w:proofErr w:type="spellStart"/>
      <w:r w:rsidRPr="001A69B5">
        <w:t>eit</w:t>
      </w:r>
      <w:proofErr w:type="spellEnd"/>
      <w:r w:rsidRPr="001A69B5">
        <w:t xml:space="preserve"> stort læringspotensial.</w:t>
      </w:r>
    </w:p>
    <w:p w14:paraId="60567EC1" w14:textId="77777777" w:rsidR="000513CD" w:rsidRPr="001A69B5" w:rsidRDefault="0009509B" w:rsidP="001A69B5">
      <w:proofErr w:type="spellStart"/>
      <w:r w:rsidRPr="001A69B5">
        <w:t>Elevar</w:t>
      </w:r>
      <w:proofErr w:type="spellEnd"/>
      <w:r w:rsidRPr="001A69B5">
        <w:t xml:space="preserve"> med stort læringspotensial var tema i </w:t>
      </w:r>
      <w:r w:rsidRPr="001A69B5">
        <w:rPr>
          <w:rStyle w:val="kursiv"/>
        </w:rPr>
        <w:t xml:space="preserve">Spørsmål til Skole-Norge </w:t>
      </w:r>
      <w:r w:rsidRPr="001A69B5">
        <w:t xml:space="preserve">våren 2021. </w:t>
      </w:r>
      <w:proofErr w:type="spellStart"/>
      <w:r w:rsidRPr="001A69B5">
        <w:t>Éin</w:t>
      </w:r>
      <w:proofErr w:type="spellEnd"/>
      <w:r w:rsidRPr="001A69B5">
        <w:t xml:space="preserve"> av fire </w:t>
      </w:r>
      <w:proofErr w:type="spellStart"/>
      <w:r w:rsidRPr="001A69B5">
        <w:t>skuleleiarar</w:t>
      </w:r>
      <w:proofErr w:type="spellEnd"/>
      <w:r w:rsidRPr="001A69B5">
        <w:t xml:space="preserve"> i </w:t>
      </w:r>
      <w:proofErr w:type="spellStart"/>
      <w:r w:rsidRPr="001A69B5">
        <w:t>grunnskulen</w:t>
      </w:r>
      <w:proofErr w:type="spellEnd"/>
      <w:r w:rsidRPr="001A69B5">
        <w:t xml:space="preserve"> og </w:t>
      </w:r>
      <w:proofErr w:type="spellStart"/>
      <w:r w:rsidRPr="001A69B5">
        <w:t>éin</w:t>
      </w:r>
      <w:proofErr w:type="spellEnd"/>
      <w:r w:rsidRPr="001A69B5">
        <w:t xml:space="preserve"> av fem </w:t>
      </w:r>
      <w:proofErr w:type="spellStart"/>
      <w:r w:rsidRPr="001A69B5">
        <w:t>skuleleiarar</w:t>
      </w:r>
      <w:proofErr w:type="spellEnd"/>
      <w:r w:rsidRPr="001A69B5">
        <w:t xml:space="preserve"> i </w:t>
      </w:r>
      <w:proofErr w:type="spellStart"/>
      <w:r w:rsidRPr="001A69B5">
        <w:t>vidaregåande</w:t>
      </w:r>
      <w:proofErr w:type="spellEnd"/>
      <w:r w:rsidRPr="001A69B5">
        <w:t xml:space="preserve"> </w:t>
      </w:r>
      <w:proofErr w:type="spellStart"/>
      <w:r w:rsidRPr="001A69B5">
        <w:t>skule</w:t>
      </w:r>
      <w:proofErr w:type="spellEnd"/>
      <w:r w:rsidRPr="001A69B5">
        <w:t xml:space="preserve">, av </w:t>
      </w:r>
      <w:proofErr w:type="spellStart"/>
      <w:r w:rsidRPr="001A69B5">
        <w:t>dei</w:t>
      </w:r>
      <w:proofErr w:type="spellEnd"/>
      <w:r w:rsidRPr="001A69B5">
        <w:t xml:space="preserve"> som deltok i </w:t>
      </w:r>
      <w:proofErr w:type="spellStart"/>
      <w:r w:rsidRPr="001A69B5">
        <w:t>skulespørjinga</w:t>
      </w:r>
      <w:proofErr w:type="spellEnd"/>
      <w:r w:rsidRPr="001A69B5">
        <w:t xml:space="preserve">, seier at </w:t>
      </w:r>
      <w:proofErr w:type="spellStart"/>
      <w:r w:rsidRPr="001A69B5">
        <w:t>skuleeigaren</w:t>
      </w:r>
      <w:proofErr w:type="spellEnd"/>
      <w:r w:rsidRPr="001A69B5">
        <w:t xml:space="preserve"> har planar og </w:t>
      </w:r>
      <w:proofErr w:type="spellStart"/>
      <w:r w:rsidRPr="001A69B5">
        <w:t>strategiar</w:t>
      </w:r>
      <w:proofErr w:type="spellEnd"/>
      <w:r w:rsidRPr="001A69B5">
        <w:t xml:space="preserve"> for tilpassa opplæring for </w:t>
      </w:r>
      <w:proofErr w:type="spellStart"/>
      <w:r w:rsidRPr="001A69B5">
        <w:t>elevar</w:t>
      </w:r>
      <w:proofErr w:type="spellEnd"/>
      <w:r w:rsidRPr="001A69B5">
        <w:t xml:space="preserve"> med stort læringspotensial som </w:t>
      </w:r>
      <w:proofErr w:type="spellStart"/>
      <w:r w:rsidRPr="001A69B5">
        <w:t>skulane</w:t>
      </w:r>
      <w:proofErr w:type="spellEnd"/>
      <w:r w:rsidRPr="001A69B5">
        <w:t xml:space="preserve"> kan nytte. Tiltaket om å forsere i aktuelle fag har </w:t>
      </w:r>
      <w:proofErr w:type="spellStart"/>
      <w:r w:rsidRPr="001A69B5">
        <w:t>mykje</w:t>
      </w:r>
      <w:proofErr w:type="spellEnd"/>
      <w:r w:rsidRPr="001A69B5">
        <w:t xml:space="preserve"> </w:t>
      </w:r>
      <w:proofErr w:type="spellStart"/>
      <w:r w:rsidRPr="001A69B5">
        <w:t>høgare</w:t>
      </w:r>
      <w:proofErr w:type="spellEnd"/>
      <w:r w:rsidRPr="001A69B5">
        <w:t xml:space="preserve"> oppslutning blant </w:t>
      </w:r>
      <w:proofErr w:type="spellStart"/>
      <w:r w:rsidRPr="001A69B5">
        <w:t>skuleleiarar</w:t>
      </w:r>
      <w:proofErr w:type="spellEnd"/>
      <w:r w:rsidRPr="001A69B5">
        <w:t xml:space="preserve"> i Oslo-området </w:t>
      </w:r>
      <w:proofErr w:type="spellStart"/>
      <w:r w:rsidRPr="001A69B5">
        <w:t>samanlikna</w:t>
      </w:r>
      <w:proofErr w:type="spellEnd"/>
      <w:r w:rsidRPr="001A69B5">
        <w:t xml:space="preserve"> med resten av landet. Under halvparten av </w:t>
      </w:r>
      <w:proofErr w:type="spellStart"/>
      <w:r w:rsidRPr="001A69B5">
        <w:t>skuleleiarane</w:t>
      </w:r>
      <w:proofErr w:type="spellEnd"/>
      <w:r w:rsidRPr="001A69B5">
        <w:t xml:space="preserve"> </w:t>
      </w:r>
      <w:proofErr w:type="spellStart"/>
      <w:r w:rsidRPr="001A69B5">
        <w:t>seier</w:t>
      </w:r>
      <w:proofErr w:type="spellEnd"/>
      <w:r w:rsidRPr="001A69B5">
        <w:t xml:space="preserve"> at </w:t>
      </w:r>
      <w:proofErr w:type="spellStart"/>
      <w:r w:rsidRPr="001A69B5">
        <w:t>dei</w:t>
      </w:r>
      <w:proofErr w:type="spellEnd"/>
      <w:r w:rsidRPr="001A69B5">
        <w:t xml:space="preserve"> har gode </w:t>
      </w:r>
      <w:proofErr w:type="spellStart"/>
      <w:r w:rsidRPr="001A69B5">
        <w:t>rutinar</w:t>
      </w:r>
      <w:proofErr w:type="spellEnd"/>
      <w:r w:rsidRPr="001A69B5">
        <w:t xml:space="preserve"> for å identifisere </w:t>
      </w:r>
      <w:proofErr w:type="spellStart"/>
      <w:r w:rsidRPr="001A69B5">
        <w:t>elevar</w:t>
      </w:r>
      <w:proofErr w:type="spellEnd"/>
      <w:r w:rsidRPr="001A69B5">
        <w:t xml:space="preserve"> med stort læringspotensial. </w:t>
      </w:r>
      <w:proofErr w:type="spellStart"/>
      <w:r w:rsidRPr="001A69B5">
        <w:t>Rettleiaren</w:t>
      </w:r>
      <w:proofErr w:type="spellEnd"/>
      <w:r w:rsidRPr="001A69B5">
        <w:t xml:space="preserve"> som Utdanningsdirektoratet publiserte i 2019, blir brukt i større grad av </w:t>
      </w:r>
      <w:proofErr w:type="spellStart"/>
      <w:r w:rsidRPr="001A69B5">
        <w:t>skuleeigarar</w:t>
      </w:r>
      <w:proofErr w:type="spellEnd"/>
      <w:r w:rsidRPr="001A69B5">
        <w:t xml:space="preserve"> enn av </w:t>
      </w:r>
      <w:proofErr w:type="spellStart"/>
      <w:r w:rsidRPr="001A69B5">
        <w:t>skuleleiarar</w:t>
      </w:r>
      <w:proofErr w:type="spellEnd"/>
      <w:r w:rsidRPr="001A69B5">
        <w:t xml:space="preserve">. </w:t>
      </w:r>
      <w:proofErr w:type="spellStart"/>
      <w:r w:rsidRPr="001A69B5">
        <w:t>Samanlikna</w:t>
      </w:r>
      <w:proofErr w:type="spellEnd"/>
      <w:r w:rsidRPr="001A69B5">
        <w:t xml:space="preserve"> med </w:t>
      </w:r>
      <w:proofErr w:type="spellStart"/>
      <w:r w:rsidRPr="001A69B5">
        <w:t>skuleleiarar</w:t>
      </w:r>
      <w:proofErr w:type="spellEnd"/>
      <w:r w:rsidRPr="001A69B5">
        <w:t xml:space="preserve">, opplever </w:t>
      </w:r>
      <w:proofErr w:type="spellStart"/>
      <w:r w:rsidRPr="001A69B5">
        <w:t>ein</w:t>
      </w:r>
      <w:proofErr w:type="spellEnd"/>
      <w:r w:rsidRPr="001A69B5">
        <w:t xml:space="preserve"> større del av </w:t>
      </w:r>
      <w:proofErr w:type="spellStart"/>
      <w:r w:rsidRPr="001A69B5">
        <w:t>skuleeigarar</w:t>
      </w:r>
      <w:proofErr w:type="spellEnd"/>
      <w:r w:rsidRPr="001A69B5">
        <w:t xml:space="preserve"> </w:t>
      </w:r>
      <w:proofErr w:type="spellStart"/>
      <w:r w:rsidRPr="001A69B5">
        <w:t>rettleiaren</w:t>
      </w:r>
      <w:proofErr w:type="spellEnd"/>
      <w:r w:rsidRPr="001A69B5">
        <w:t xml:space="preserve"> som nyttig. To av tre </w:t>
      </w:r>
      <w:proofErr w:type="spellStart"/>
      <w:r w:rsidRPr="001A69B5">
        <w:t>skuleleiarar</w:t>
      </w:r>
      <w:proofErr w:type="spellEnd"/>
      <w:r w:rsidRPr="001A69B5">
        <w:t xml:space="preserve"> bruker i lita eller inga grad Utdanningsdirektoratet sin </w:t>
      </w:r>
      <w:proofErr w:type="spellStart"/>
      <w:r w:rsidRPr="001A69B5">
        <w:t>rettleiar</w:t>
      </w:r>
      <w:proofErr w:type="spellEnd"/>
      <w:r w:rsidRPr="001A69B5">
        <w:t>.</w:t>
      </w:r>
    </w:p>
    <w:p w14:paraId="71498EDF"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2DFAFC45" w14:textId="77777777" w:rsidR="000513CD" w:rsidRPr="001A69B5" w:rsidRDefault="0009509B" w:rsidP="001A69B5">
      <w:pPr>
        <w:pStyle w:val="avsnitt-undertittel"/>
      </w:pPr>
      <w:r w:rsidRPr="001A69B5">
        <w:t xml:space="preserve">Tiltak for å styrke </w:t>
      </w:r>
      <w:proofErr w:type="spellStart"/>
      <w:r w:rsidRPr="001A69B5">
        <w:t>tidleg</w:t>
      </w:r>
      <w:proofErr w:type="spellEnd"/>
      <w:r w:rsidRPr="001A69B5">
        <w:t xml:space="preserve"> innsats og betre </w:t>
      </w:r>
      <w:proofErr w:type="spellStart"/>
      <w:r w:rsidRPr="001A69B5">
        <w:t>inkluderande</w:t>
      </w:r>
      <w:proofErr w:type="spellEnd"/>
      <w:r w:rsidRPr="001A69B5">
        <w:t xml:space="preserve"> praksis i grunnopplæringa</w:t>
      </w:r>
    </w:p>
    <w:p w14:paraId="10ACB544" w14:textId="77777777" w:rsidR="000513CD" w:rsidRPr="001A69B5" w:rsidRDefault="0009509B" w:rsidP="001A69B5">
      <w:r w:rsidRPr="001A69B5">
        <w:t xml:space="preserve">I oppfølginga av Tett på-meldinga blei det </w:t>
      </w:r>
      <w:proofErr w:type="spellStart"/>
      <w:r w:rsidRPr="001A69B5">
        <w:t>hausten</w:t>
      </w:r>
      <w:proofErr w:type="spellEnd"/>
      <w:r w:rsidRPr="001A69B5">
        <w:t xml:space="preserve"> 2020 i samarbeid med KS sett i gang </w:t>
      </w:r>
      <w:proofErr w:type="spellStart"/>
      <w:r w:rsidRPr="001A69B5">
        <w:t>eit</w:t>
      </w:r>
      <w:proofErr w:type="spellEnd"/>
      <w:r w:rsidRPr="001A69B5">
        <w:t xml:space="preserve"> kompetanseløft i spesialpedagogikk og </w:t>
      </w:r>
      <w:proofErr w:type="spellStart"/>
      <w:r w:rsidRPr="001A69B5">
        <w:t>inkluderande</w:t>
      </w:r>
      <w:proofErr w:type="spellEnd"/>
      <w:r w:rsidRPr="001A69B5">
        <w:t xml:space="preserve"> praksis for </w:t>
      </w:r>
      <w:proofErr w:type="spellStart"/>
      <w:r w:rsidRPr="001A69B5">
        <w:t>kommunar</w:t>
      </w:r>
      <w:proofErr w:type="spellEnd"/>
      <w:r w:rsidRPr="001A69B5">
        <w:t xml:space="preserve"> og </w:t>
      </w:r>
      <w:proofErr w:type="spellStart"/>
      <w:r w:rsidRPr="001A69B5">
        <w:t>fylkeskommunar</w:t>
      </w:r>
      <w:proofErr w:type="spellEnd"/>
      <w:r w:rsidRPr="001A69B5">
        <w:t xml:space="preserve">. Målet er </w:t>
      </w:r>
      <w:proofErr w:type="spellStart"/>
      <w:r w:rsidRPr="001A69B5">
        <w:t>tilstrekkeleg</w:t>
      </w:r>
      <w:proofErr w:type="spellEnd"/>
      <w:r w:rsidRPr="001A69B5">
        <w:t xml:space="preserve"> kompetanse tett på barna og </w:t>
      </w:r>
      <w:proofErr w:type="spellStart"/>
      <w:r w:rsidRPr="001A69B5">
        <w:t>elevane</w:t>
      </w:r>
      <w:proofErr w:type="spellEnd"/>
      <w:r w:rsidRPr="001A69B5">
        <w:t xml:space="preserve"> til å kunne fange opp og gi </w:t>
      </w:r>
      <w:proofErr w:type="spellStart"/>
      <w:r w:rsidRPr="001A69B5">
        <w:t>eit</w:t>
      </w:r>
      <w:proofErr w:type="spellEnd"/>
      <w:r w:rsidRPr="001A69B5">
        <w:t xml:space="preserve"> </w:t>
      </w:r>
      <w:proofErr w:type="spellStart"/>
      <w:r w:rsidRPr="001A69B5">
        <w:t>inkluderande</w:t>
      </w:r>
      <w:proofErr w:type="spellEnd"/>
      <w:r w:rsidRPr="001A69B5">
        <w:t xml:space="preserve"> og tilpassa pedagogisk </w:t>
      </w:r>
      <w:proofErr w:type="spellStart"/>
      <w:r w:rsidRPr="001A69B5">
        <w:t>tilbod</w:t>
      </w:r>
      <w:proofErr w:type="spellEnd"/>
      <w:r w:rsidRPr="001A69B5">
        <w:t xml:space="preserve"> til alle, inkludert </w:t>
      </w:r>
      <w:proofErr w:type="spellStart"/>
      <w:r w:rsidRPr="001A69B5">
        <w:t>dei</w:t>
      </w:r>
      <w:proofErr w:type="spellEnd"/>
      <w:r w:rsidRPr="001A69B5">
        <w:t xml:space="preserve"> med behov for </w:t>
      </w:r>
      <w:proofErr w:type="spellStart"/>
      <w:r w:rsidRPr="001A69B5">
        <w:t>særskild</w:t>
      </w:r>
      <w:proofErr w:type="spellEnd"/>
      <w:r w:rsidRPr="001A69B5">
        <w:t xml:space="preserve"> tilrettelegging. Kompetanseløftet </w:t>
      </w:r>
      <w:proofErr w:type="spellStart"/>
      <w:r w:rsidRPr="001A69B5">
        <w:t>gjeld</w:t>
      </w:r>
      <w:proofErr w:type="spellEnd"/>
      <w:r w:rsidRPr="001A69B5">
        <w:t xml:space="preserve"> både tilsette i barnehage og </w:t>
      </w:r>
      <w:proofErr w:type="spellStart"/>
      <w:r w:rsidRPr="001A69B5">
        <w:t>skule</w:t>
      </w:r>
      <w:proofErr w:type="spellEnd"/>
      <w:r w:rsidRPr="001A69B5">
        <w:t>, PP-</w:t>
      </w:r>
      <w:proofErr w:type="spellStart"/>
      <w:r w:rsidRPr="001A69B5">
        <w:t>tenesta</w:t>
      </w:r>
      <w:proofErr w:type="spellEnd"/>
      <w:r w:rsidRPr="001A69B5">
        <w:t xml:space="preserve"> og eventuelt andre </w:t>
      </w:r>
      <w:proofErr w:type="spellStart"/>
      <w:r w:rsidRPr="001A69B5">
        <w:t>tenester</w:t>
      </w:r>
      <w:proofErr w:type="spellEnd"/>
      <w:r w:rsidRPr="001A69B5">
        <w:t xml:space="preserve"> som inngår i laget rundt barna og </w:t>
      </w:r>
      <w:proofErr w:type="spellStart"/>
      <w:r w:rsidRPr="001A69B5">
        <w:t>elevane</w:t>
      </w:r>
      <w:proofErr w:type="spellEnd"/>
      <w:r w:rsidRPr="001A69B5">
        <w:t xml:space="preserve">. Kompetanseløftet skal </w:t>
      </w:r>
      <w:proofErr w:type="spellStart"/>
      <w:r w:rsidRPr="001A69B5">
        <w:t>byggast</w:t>
      </w:r>
      <w:proofErr w:type="spellEnd"/>
      <w:r w:rsidRPr="001A69B5">
        <w:t xml:space="preserve"> opp over </w:t>
      </w:r>
      <w:proofErr w:type="spellStart"/>
      <w:r w:rsidRPr="001A69B5">
        <w:t>fleire</w:t>
      </w:r>
      <w:proofErr w:type="spellEnd"/>
      <w:r w:rsidRPr="001A69B5">
        <w:t xml:space="preserve"> år og bli ei varig ordning </w:t>
      </w:r>
      <w:proofErr w:type="spellStart"/>
      <w:r w:rsidRPr="001A69B5">
        <w:t>frå</w:t>
      </w:r>
      <w:proofErr w:type="spellEnd"/>
      <w:r w:rsidRPr="001A69B5">
        <w:t xml:space="preserve"> 2025, og </w:t>
      </w:r>
      <w:proofErr w:type="spellStart"/>
      <w:r w:rsidRPr="001A69B5">
        <w:t>sjåast</w:t>
      </w:r>
      <w:proofErr w:type="spellEnd"/>
      <w:r w:rsidRPr="001A69B5">
        <w:t xml:space="preserve"> i </w:t>
      </w:r>
      <w:proofErr w:type="spellStart"/>
      <w:r w:rsidRPr="001A69B5">
        <w:t>samanheng</w:t>
      </w:r>
      <w:proofErr w:type="spellEnd"/>
      <w:r w:rsidRPr="001A69B5">
        <w:t xml:space="preserve"> med </w:t>
      </w:r>
      <w:proofErr w:type="spellStart"/>
      <w:r w:rsidRPr="001A69B5">
        <w:t>endringane</w:t>
      </w:r>
      <w:proofErr w:type="spellEnd"/>
      <w:r w:rsidRPr="001A69B5">
        <w:t xml:space="preserve"> for </w:t>
      </w:r>
      <w:proofErr w:type="spellStart"/>
      <w:r w:rsidRPr="001A69B5">
        <w:t>Statped</w:t>
      </w:r>
      <w:proofErr w:type="spellEnd"/>
      <w:r w:rsidRPr="001A69B5">
        <w:t xml:space="preserve">, jf. omtale under kap. 230 </w:t>
      </w:r>
      <w:proofErr w:type="spellStart"/>
      <w:r w:rsidRPr="001A69B5">
        <w:t>Statleg</w:t>
      </w:r>
      <w:proofErr w:type="spellEnd"/>
      <w:r w:rsidRPr="001A69B5">
        <w:t xml:space="preserve"> spesialpedagogisk støttesystem. Utdanningsdirektoratet har ansvaret for oppbygginga av kompetanseløftet i samarbeid med KS og </w:t>
      </w:r>
      <w:proofErr w:type="spellStart"/>
      <w:r w:rsidRPr="001A69B5">
        <w:t>Statped</w:t>
      </w:r>
      <w:proofErr w:type="spellEnd"/>
      <w:r w:rsidRPr="001A69B5">
        <w:t xml:space="preserve">. Direktoratet har òg fått i oppdrag å styrke det overordna utviklingsarbeidet </w:t>
      </w:r>
      <w:proofErr w:type="spellStart"/>
      <w:r w:rsidRPr="001A69B5">
        <w:t>innanfor</w:t>
      </w:r>
      <w:proofErr w:type="spellEnd"/>
      <w:r w:rsidRPr="001A69B5">
        <w:t xml:space="preserve"> spesialpedagogikk og spesialpedagogisk støtte, og utvikle </w:t>
      </w:r>
      <w:proofErr w:type="spellStart"/>
      <w:r w:rsidRPr="001A69B5">
        <w:t>verkemidla</w:t>
      </w:r>
      <w:proofErr w:type="spellEnd"/>
      <w:r w:rsidRPr="001A69B5">
        <w:t xml:space="preserve"> sine slik at </w:t>
      </w:r>
      <w:proofErr w:type="spellStart"/>
      <w:r w:rsidRPr="001A69B5">
        <w:t>dei</w:t>
      </w:r>
      <w:proofErr w:type="spellEnd"/>
      <w:r w:rsidRPr="001A69B5">
        <w:t xml:space="preserve"> i større grad </w:t>
      </w:r>
      <w:proofErr w:type="spellStart"/>
      <w:r w:rsidRPr="001A69B5">
        <w:t>tek</w:t>
      </w:r>
      <w:proofErr w:type="spellEnd"/>
      <w:r w:rsidRPr="001A69B5">
        <w:t xml:space="preserve"> omsyn til alle barn og </w:t>
      </w:r>
      <w:proofErr w:type="spellStart"/>
      <w:r w:rsidRPr="001A69B5">
        <w:t>elevar</w:t>
      </w:r>
      <w:proofErr w:type="spellEnd"/>
      <w:r w:rsidRPr="001A69B5">
        <w:t xml:space="preserve">. Våren 2021 har det </w:t>
      </w:r>
      <w:proofErr w:type="spellStart"/>
      <w:r w:rsidRPr="001A69B5">
        <w:t>vore</w:t>
      </w:r>
      <w:proofErr w:type="spellEnd"/>
      <w:r w:rsidRPr="001A69B5">
        <w:t xml:space="preserve"> digitale regionale </w:t>
      </w:r>
      <w:proofErr w:type="spellStart"/>
      <w:r w:rsidRPr="001A69B5">
        <w:t>konferansar</w:t>
      </w:r>
      <w:proofErr w:type="spellEnd"/>
      <w:r w:rsidRPr="001A69B5">
        <w:t xml:space="preserve"> om kompetanseløftet i </w:t>
      </w:r>
      <w:proofErr w:type="gramStart"/>
      <w:r w:rsidRPr="001A69B5">
        <w:t>alle fylke</w:t>
      </w:r>
      <w:proofErr w:type="gramEnd"/>
      <w:r w:rsidRPr="001A69B5">
        <w:t xml:space="preserve">. Ei evaluering av kompetanseløftet blei sett i gang </w:t>
      </w:r>
      <w:proofErr w:type="spellStart"/>
      <w:r w:rsidRPr="001A69B5">
        <w:t>hausten</w:t>
      </w:r>
      <w:proofErr w:type="spellEnd"/>
      <w:r w:rsidRPr="001A69B5">
        <w:t xml:space="preserve"> 2021. Det er NTNU Samfunnsforskning, i samarbeid med Nordlandsforskning og NIFU, som gjennomfører evalueringa. Regjeringa foreslår å </w:t>
      </w:r>
      <w:proofErr w:type="spellStart"/>
      <w:r w:rsidRPr="001A69B5">
        <w:t>auke</w:t>
      </w:r>
      <w:proofErr w:type="spellEnd"/>
      <w:r w:rsidRPr="001A69B5">
        <w:t xml:space="preserve"> løyvinga til kompetanseløftet med 50 mill. kroner til totalt 100 mill. kroner i 2022.</w:t>
      </w:r>
    </w:p>
    <w:p w14:paraId="4CB2AF25" w14:textId="77777777" w:rsidR="000513CD" w:rsidRPr="001A69B5" w:rsidRDefault="0009509B" w:rsidP="001A69B5">
      <w:r w:rsidRPr="001A69B5">
        <w:t xml:space="preserve">God allmennpedagogisk og spesialpedagogisk kompetanse er </w:t>
      </w:r>
      <w:proofErr w:type="spellStart"/>
      <w:r w:rsidRPr="001A69B5">
        <w:t>grunnleggande</w:t>
      </w:r>
      <w:proofErr w:type="spellEnd"/>
      <w:r w:rsidRPr="001A69B5">
        <w:t xml:space="preserve"> for å kunne oppdage, følge opp og legge til rette for barn som har behov for </w:t>
      </w:r>
      <w:proofErr w:type="spellStart"/>
      <w:r w:rsidRPr="001A69B5">
        <w:t>særskild</w:t>
      </w:r>
      <w:proofErr w:type="spellEnd"/>
      <w:r w:rsidRPr="001A69B5">
        <w:t xml:space="preserve"> tilrettelegging. Derfor </w:t>
      </w:r>
      <w:proofErr w:type="spellStart"/>
      <w:r w:rsidRPr="001A69B5">
        <w:t>satsar</w:t>
      </w:r>
      <w:proofErr w:type="spellEnd"/>
      <w:r w:rsidRPr="001A69B5">
        <w:t xml:space="preserve"> departementet </w:t>
      </w:r>
      <w:proofErr w:type="spellStart"/>
      <w:r w:rsidRPr="001A69B5">
        <w:t>vidare</w:t>
      </w:r>
      <w:proofErr w:type="spellEnd"/>
      <w:r w:rsidRPr="001A69B5">
        <w:t xml:space="preserve"> på </w:t>
      </w:r>
      <w:proofErr w:type="spellStart"/>
      <w:r w:rsidRPr="001A69B5">
        <w:t>dei</w:t>
      </w:r>
      <w:proofErr w:type="spellEnd"/>
      <w:r w:rsidRPr="001A69B5">
        <w:t xml:space="preserve"> </w:t>
      </w:r>
      <w:proofErr w:type="spellStart"/>
      <w:r w:rsidRPr="001A69B5">
        <w:t>kompetanseordningane</w:t>
      </w:r>
      <w:proofErr w:type="spellEnd"/>
      <w:r w:rsidRPr="001A69B5">
        <w:t xml:space="preserve"> og </w:t>
      </w:r>
      <w:proofErr w:type="spellStart"/>
      <w:r w:rsidRPr="001A69B5">
        <w:t>vidareutdanningstilboda</w:t>
      </w:r>
      <w:proofErr w:type="spellEnd"/>
      <w:r w:rsidRPr="001A69B5">
        <w:t xml:space="preserve"> for </w:t>
      </w:r>
      <w:proofErr w:type="spellStart"/>
      <w:r w:rsidRPr="001A69B5">
        <w:t>lærarar</w:t>
      </w:r>
      <w:proofErr w:type="spellEnd"/>
      <w:r w:rsidRPr="001A69B5">
        <w:t xml:space="preserve"> og andre tilsette i barnehage og </w:t>
      </w:r>
      <w:proofErr w:type="spellStart"/>
      <w:r w:rsidRPr="001A69B5">
        <w:t>skule</w:t>
      </w:r>
      <w:proofErr w:type="spellEnd"/>
      <w:r w:rsidRPr="001A69B5">
        <w:t xml:space="preserve"> som er i gang.</w:t>
      </w:r>
    </w:p>
    <w:p w14:paraId="7DF5F62E" w14:textId="77777777" w:rsidR="000513CD" w:rsidRPr="001A69B5" w:rsidRDefault="0009509B" w:rsidP="001A69B5">
      <w:proofErr w:type="spellStart"/>
      <w:r w:rsidRPr="001A69B5">
        <w:t>Fleire</w:t>
      </w:r>
      <w:proofErr w:type="spellEnd"/>
      <w:r w:rsidRPr="001A69B5">
        <w:t xml:space="preserve"> av </w:t>
      </w:r>
      <w:proofErr w:type="spellStart"/>
      <w:r w:rsidRPr="001A69B5">
        <w:t>regelverksendringane</w:t>
      </w:r>
      <w:proofErr w:type="spellEnd"/>
      <w:r w:rsidRPr="001A69B5">
        <w:t xml:space="preserve"> og </w:t>
      </w:r>
      <w:proofErr w:type="spellStart"/>
      <w:r w:rsidRPr="001A69B5">
        <w:t>presiseringane</w:t>
      </w:r>
      <w:proofErr w:type="spellEnd"/>
      <w:r w:rsidRPr="001A69B5">
        <w:t xml:space="preserve"> av regelverket som er varsla i Tett på-meldinga, er blitt vurderte i arbeidet med ny opplæringslov, der forslag til ny lov blei sendt på </w:t>
      </w:r>
      <w:proofErr w:type="spellStart"/>
      <w:r w:rsidRPr="001A69B5">
        <w:t>høyring</w:t>
      </w:r>
      <w:proofErr w:type="spellEnd"/>
      <w:r w:rsidRPr="001A69B5">
        <w:t xml:space="preserve"> 26. august 2021. Dette </w:t>
      </w:r>
      <w:proofErr w:type="spellStart"/>
      <w:r w:rsidRPr="001A69B5">
        <w:t>gjeld</w:t>
      </w:r>
      <w:proofErr w:type="spellEnd"/>
      <w:r w:rsidRPr="001A69B5">
        <w:t xml:space="preserve"> mellom anna </w:t>
      </w:r>
      <w:proofErr w:type="spellStart"/>
      <w:r w:rsidRPr="001A69B5">
        <w:t>presiseringar</w:t>
      </w:r>
      <w:proofErr w:type="spellEnd"/>
      <w:r w:rsidRPr="001A69B5">
        <w:t xml:space="preserve"> i regelverket for å sikre at </w:t>
      </w:r>
      <w:proofErr w:type="spellStart"/>
      <w:r w:rsidRPr="001A69B5">
        <w:t>fagpersonar</w:t>
      </w:r>
      <w:proofErr w:type="spellEnd"/>
      <w:r w:rsidRPr="001A69B5">
        <w:t xml:space="preserve"> med rett kompetanse gir spesialundervisning, og ei </w:t>
      </w:r>
      <w:proofErr w:type="spellStart"/>
      <w:r w:rsidRPr="001A69B5">
        <w:t>tydeleggjering</w:t>
      </w:r>
      <w:proofErr w:type="spellEnd"/>
      <w:r w:rsidRPr="001A69B5">
        <w:t xml:space="preserve"> av </w:t>
      </w:r>
      <w:proofErr w:type="spellStart"/>
      <w:r w:rsidRPr="001A69B5">
        <w:t>oppgåvene</w:t>
      </w:r>
      <w:proofErr w:type="spellEnd"/>
      <w:r w:rsidRPr="001A69B5">
        <w:t xml:space="preserve"> til PP-</w:t>
      </w:r>
      <w:proofErr w:type="spellStart"/>
      <w:r w:rsidRPr="001A69B5">
        <w:t>tenesta</w:t>
      </w:r>
      <w:proofErr w:type="spellEnd"/>
      <w:r w:rsidRPr="001A69B5">
        <w:t>.</w:t>
      </w:r>
    </w:p>
    <w:p w14:paraId="5FF23773" w14:textId="77777777" w:rsidR="000513CD" w:rsidRPr="001A69B5" w:rsidRDefault="0009509B" w:rsidP="001A69B5">
      <w:proofErr w:type="spellStart"/>
      <w:r w:rsidRPr="001A69B5">
        <w:t>Fleire</w:t>
      </w:r>
      <w:proofErr w:type="spellEnd"/>
      <w:r w:rsidRPr="001A69B5">
        <w:t xml:space="preserve"> tiltak i meldinga gjeld forsking og pilotforsøk for å styrke kunnskapen om </w:t>
      </w:r>
      <w:proofErr w:type="spellStart"/>
      <w:r w:rsidRPr="001A69B5">
        <w:t>inkluderande</w:t>
      </w:r>
      <w:proofErr w:type="spellEnd"/>
      <w:r w:rsidRPr="001A69B5">
        <w:t xml:space="preserve"> praksis og spesialpedagogikk. Det skal </w:t>
      </w:r>
      <w:proofErr w:type="spellStart"/>
      <w:r w:rsidRPr="001A69B5">
        <w:t>opprettast</w:t>
      </w:r>
      <w:proofErr w:type="spellEnd"/>
      <w:r w:rsidRPr="001A69B5">
        <w:t xml:space="preserve"> </w:t>
      </w:r>
      <w:proofErr w:type="spellStart"/>
      <w:r w:rsidRPr="001A69B5">
        <w:t>eit</w:t>
      </w:r>
      <w:proofErr w:type="spellEnd"/>
      <w:r w:rsidRPr="001A69B5">
        <w:t xml:space="preserve"> senter for forsking på spesialpedagogikk og inkludering </w:t>
      </w:r>
      <w:proofErr w:type="spellStart"/>
      <w:r w:rsidRPr="001A69B5">
        <w:t>hausten</w:t>
      </w:r>
      <w:proofErr w:type="spellEnd"/>
      <w:r w:rsidRPr="001A69B5">
        <w:t xml:space="preserve"> 2021. </w:t>
      </w:r>
      <w:proofErr w:type="spellStart"/>
      <w:r w:rsidRPr="001A69B5">
        <w:t>Noregs</w:t>
      </w:r>
      <w:proofErr w:type="spellEnd"/>
      <w:r w:rsidRPr="001A69B5">
        <w:t xml:space="preserve"> forskingsråd har lyst ut senteret, og det er Institutt for spesialpedagogikk ved Universitetet i Oslo som blir vertsinstitusjon, og som vil samarbeide med fire andre universitet om senteret. Sjå </w:t>
      </w:r>
      <w:proofErr w:type="spellStart"/>
      <w:r w:rsidRPr="001A69B5">
        <w:t>meir</w:t>
      </w:r>
      <w:proofErr w:type="spellEnd"/>
      <w:r w:rsidRPr="001A69B5">
        <w:t xml:space="preserve"> omtale under kap. 201 Analyse og kunnskapsgrunnlag.</w:t>
      </w:r>
    </w:p>
    <w:p w14:paraId="6A46109D" w14:textId="77777777" w:rsidR="000513CD" w:rsidRPr="001A69B5" w:rsidRDefault="0009509B" w:rsidP="001A69B5">
      <w:r w:rsidRPr="001A69B5">
        <w:t xml:space="preserve">Som del av </w:t>
      </w:r>
      <w:proofErr w:type="spellStart"/>
      <w:r w:rsidRPr="001A69B5">
        <w:t>Fullføringsreforma</w:t>
      </w:r>
      <w:proofErr w:type="spellEnd"/>
      <w:r w:rsidRPr="001A69B5">
        <w:t xml:space="preserve"> vil regjeringa at </w:t>
      </w:r>
      <w:proofErr w:type="spellStart"/>
      <w:r w:rsidRPr="001A69B5">
        <w:t>tidleg</w:t>
      </w:r>
      <w:proofErr w:type="spellEnd"/>
      <w:r w:rsidRPr="001A69B5">
        <w:t xml:space="preserve"> innsats blir prioritert også i </w:t>
      </w:r>
      <w:proofErr w:type="spellStart"/>
      <w:r w:rsidRPr="001A69B5">
        <w:t>vidaregåande</w:t>
      </w:r>
      <w:proofErr w:type="spellEnd"/>
      <w:r w:rsidRPr="001A69B5">
        <w:t xml:space="preserve"> opplæring. Skal </w:t>
      </w:r>
      <w:proofErr w:type="spellStart"/>
      <w:r w:rsidRPr="001A69B5">
        <w:t>ambisjonane</w:t>
      </w:r>
      <w:proofErr w:type="spellEnd"/>
      <w:r w:rsidRPr="001A69B5">
        <w:t xml:space="preserve"> bak reforma </w:t>
      </w:r>
      <w:proofErr w:type="spellStart"/>
      <w:r w:rsidRPr="001A69B5">
        <w:t>lykkast</w:t>
      </w:r>
      <w:proofErr w:type="spellEnd"/>
      <w:r w:rsidRPr="001A69B5">
        <w:t xml:space="preserve">, er det viktig at </w:t>
      </w:r>
      <w:proofErr w:type="spellStart"/>
      <w:r w:rsidRPr="001A69B5">
        <w:t>dei</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w:t>
      </w:r>
      <w:proofErr w:type="spellStart"/>
      <w:r w:rsidRPr="001A69B5">
        <w:t>tidleg</w:t>
      </w:r>
      <w:proofErr w:type="spellEnd"/>
      <w:r w:rsidRPr="001A69B5">
        <w:t xml:space="preserve"> </w:t>
      </w:r>
      <w:proofErr w:type="spellStart"/>
      <w:r w:rsidRPr="001A69B5">
        <w:t>set</w:t>
      </w:r>
      <w:proofErr w:type="spellEnd"/>
      <w:r w:rsidRPr="001A69B5">
        <w:t xml:space="preserve"> inn tiltak for </w:t>
      </w:r>
      <w:proofErr w:type="spellStart"/>
      <w:r w:rsidRPr="001A69B5">
        <w:t>dei</w:t>
      </w:r>
      <w:proofErr w:type="spellEnd"/>
      <w:r w:rsidRPr="001A69B5">
        <w:t xml:space="preserve"> </w:t>
      </w:r>
      <w:proofErr w:type="spellStart"/>
      <w:r w:rsidRPr="001A69B5">
        <w:t>elevane</w:t>
      </w:r>
      <w:proofErr w:type="spellEnd"/>
      <w:r w:rsidRPr="001A69B5">
        <w:t xml:space="preserve"> som står i fare for </w:t>
      </w:r>
      <w:proofErr w:type="spellStart"/>
      <w:r w:rsidRPr="001A69B5">
        <w:t>ikkje</w:t>
      </w:r>
      <w:proofErr w:type="spellEnd"/>
      <w:r w:rsidRPr="001A69B5">
        <w:t xml:space="preserve"> å fullføre og bestå </w:t>
      </w:r>
      <w:proofErr w:type="spellStart"/>
      <w:r w:rsidRPr="001A69B5">
        <w:t>vidaregåande</w:t>
      </w:r>
      <w:proofErr w:type="spellEnd"/>
      <w:r w:rsidRPr="001A69B5">
        <w:t xml:space="preserve"> opplæring. Regjeringa vil derfor at </w:t>
      </w:r>
      <w:proofErr w:type="spellStart"/>
      <w:r w:rsidRPr="001A69B5">
        <w:t>fylkeskommunane</w:t>
      </w:r>
      <w:proofErr w:type="spellEnd"/>
      <w:r w:rsidRPr="001A69B5">
        <w:t xml:space="preserve"> skal ha plikt til å jobbe systematisk og </w:t>
      </w:r>
      <w:proofErr w:type="spellStart"/>
      <w:r w:rsidRPr="001A69B5">
        <w:t>førebyggande</w:t>
      </w:r>
      <w:proofErr w:type="spellEnd"/>
      <w:r w:rsidRPr="001A69B5">
        <w:t xml:space="preserve"> med </w:t>
      </w:r>
      <w:proofErr w:type="spellStart"/>
      <w:r w:rsidRPr="001A69B5">
        <w:t>elevar</w:t>
      </w:r>
      <w:proofErr w:type="spellEnd"/>
      <w:r w:rsidRPr="001A69B5">
        <w:t xml:space="preserve"> som står i fare for </w:t>
      </w:r>
      <w:proofErr w:type="spellStart"/>
      <w:r w:rsidRPr="001A69B5">
        <w:t>ikkje</w:t>
      </w:r>
      <w:proofErr w:type="spellEnd"/>
      <w:r w:rsidRPr="001A69B5">
        <w:t xml:space="preserve"> å bestå fag. Forslaget er sendt på </w:t>
      </w:r>
      <w:proofErr w:type="spellStart"/>
      <w:r w:rsidRPr="001A69B5">
        <w:t>høyring</w:t>
      </w:r>
      <w:proofErr w:type="spellEnd"/>
      <w:r w:rsidRPr="001A69B5">
        <w:t xml:space="preserve"> i samband med ny opplæringslov.</w:t>
      </w:r>
    </w:p>
    <w:p w14:paraId="1CF84F13" w14:textId="77777777" w:rsidR="000513CD" w:rsidRPr="001A69B5" w:rsidRDefault="0009509B" w:rsidP="001A69B5">
      <w:r w:rsidRPr="001A69B5">
        <w:t xml:space="preserve">Sjå også del III, kap. 8 Likestilling og arbeid mot diskriminering, der det er omtale av </w:t>
      </w:r>
      <w:r w:rsidRPr="001A69B5">
        <w:rPr>
          <w:rStyle w:val="kursiv"/>
        </w:rPr>
        <w:t>Et samfunn for alle. Regjeringens strategi for likestilling av mennesker med funksjonsnedsettelse for perioden 2020–2030.</w:t>
      </w:r>
    </w:p>
    <w:p w14:paraId="7CFE3EED" w14:textId="77777777" w:rsidR="000513CD" w:rsidRPr="001A69B5" w:rsidRDefault="0009509B" w:rsidP="001A69B5">
      <w:pPr>
        <w:pStyle w:val="avsnitt-undertittel"/>
      </w:pPr>
      <w:r w:rsidRPr="001A69B5">
        <w:t>Styrking av psykisk helse i grunnopplæringa</w:t>
      </w:r>
    </w:p>
    <w:p w14:paraId="40C0FEB0" w14:textId="77777777" w:rsidR="000513CD" w:rsidRPr="001A69B5" w:rsidRDefault="0009509B" w:rsidP="001A69B5">
      <w:r w:rsidRPr="001A69B5">
        <w:t xml:space="preserve">100 mill. kroner av veksten i </w:t>
      </w:r>
      <w:proofErr w:type="spellStart"/>
      <w:r w:rsidRPr="001A69B5">
        <w:t>dei</w:t>
      </w:r>
      <w:proofErr w:type="spellEnd"/>
      <w:r w:rsidRPr="001A69B5">
        <w:t xml:space="preserve"> frie inntektene til kommunesektoren er grunngitt med tiltak retta mot den psykiske helsa til barn og unge, inkludert psykisk helse i </w:t>
      </w:r>
      <w:proofErr w:type="spellStart"/>
      <w:r w:rsidRPr="001A69B5">
        <w:t>vidaregåande</w:t>
      </w:r>
      <w:proofErr w:type="spellEnd"/>
      <w:r w:rsidRPr="001A69B5">
        <w:t xml:space="preserve"> opplæring og </w:t>
      </w:r>
      <w:proofErr w:type="spellStart"/>
      <w:r w:rsidRPr="001A69B5">
        <w:t>lågterskeltilbod</w:t>
      </w:r>
      <w:proofErr w:type="spellEnd"/>
      <w:r w:rsidRPr="001A69B5">
        <w:t xml:space="preserve"> i </w:t>
      </w:r>
      <w:proofErr w:type="spellStart"/>
      <w:r w:rsidRPr="001A69B5">
        <w:t>kommunane</w:t>
      </w:r>
      <w:proofErr w:type="spellEnd"/>
      <w:r w:rsidRPr="001A69B5">
        <w:t>.</w:t>
      </w:r>
    </w:p>
    <w:p w14:paraId="46F771B1" w14:textId="77777777" w:rsidR="000513CD" w:rsidRPr="001A69B5" w:rsidRDefault="0009509B" w:rsidP="001A69B5">
      <w:r w:rsidRPr="001A69B5">
        <w:t xml:space="preserve">Regjeringa la i juni 2019 fram </w:t>
      </w:r>
      <w:proofErr w:type="spellStart"/>
      <w:r w:rsidRPr="001A69B5">
        <w:t>Prop</w:t>
      </w:r>
      <w:proofErr w:type="spellEnd"/>
      <w:r w:rsidRPr="001A69B5">
        <w:t xml:space="preserve">. 121 S (2018–2019) </w:t>
      </w:r>
      <w:r w:rsidRPr="001A69B5">
        <w:rPr>
          <w:rStyle w:val="kursiv"/>
        </w:rPr>
        <w:t>Opptrappingsplan for barn og unges psykiske helse (2019–2024)</w:t>
      </w:r>
      <w:r w:rsidRPr="001A69B5">
        <w:t xml:space="preserve">. Gjennom tiltaka i planen vil regjeringa at </w:t>
      </w:r>
      <w:proofErr w:type="spellStart"/>
      <w:r w:rsidRPr="001A69B5">
        <w:t>fleire</w:t>
      </w:r>
      <w:proofErr w:type="spellEnd"/>
      <w:r w:rsidRPr="001A69B5">
        <w:t xml:space="preserve"> skal få god psykisk helse og god livskvalitet, og at </w:t>
      </w:r>
      <w:proofErr w:type="spellStart"/>
      <w:r w:rsidRPr="001A69B5">
        <w:t>dei</w:t>
      </w:r>
      <w:proofErr w:type="spellEnd"/>
      <w:r w:rsidRPr="001A69B5">
        <w:t xml:space="preserve"> som treng det, skal få </w:t>
      </w:r>
      <w:proofErr w:type="spellStart"/>
      <w:r w:rsidRPr="001A69B5">
        <w:t>eit</w:t>
      </w:r>
      <w:proofErr w:type="spellEnd"/>
      <w:r w:rsidRPr="001A69B5">
        <w:t xml:space="preserve"> godt </w:t>
      </w:r>
      <w:proofErr w:type="spellStart"/>
      <w:r w:rsidRPr="001A69B5">
        <w:t>behandlingstilbod</w:t>
      </w:r>
      <w:proofErr w:type="spellEnd"/>
      <w:r w:rsidRPr="001A69B5">
        <w:t xml:space="preserve">. Planen </w:t>
      </w:r>
      <w:proofErr w:type="spellStart"/>
      <w:r w:rsidRPr="001A69B5">
        <w:t>inneheld</w:t>
      </w:r>
      <w:proofErr w:type="spellEnd"/>
      <w:r w:rsidRPr="001A69B5">
        <w:t xml:space="preserve"> både </w:t>
      </w:r>
      <w:proofErr w:type="spellStart"/>
      <w:r w:rsidRPr="001A69B5">
        <w:t>helsefremjande</w:t>
      </w:r>
      <w:proofErr w:type="spellEnd"/>
      <w:r w:rsidRPr="001A69B5">
        <w:t xml:space="preserve">, </w:t>
      </w:r>
      <w:proofErr w:type="spellStart"/>
      <w:r w:rsidRPr="001A69B5">
        <w:t>førebyggande</w:t>
      </w:r>
      <w:proofErr w:type="spellEnd"/>
      <w:r w:rsidRPr="001A69B5">
        <w:t xml:space="preserve"> og behandlingsretta tiltak og </w:t>
      </w:r>
      <w:proofErr w:type="spellStart"/>
      <w:r w:rsidRPr="001A69B5">
        <w:t>omfattar</w:t>
      </w:r>
      <w:proofErr w:type="spellEnd"/>
      <w:r w:rsidRPr="001A69B5">
        <w:t xml:space="preserve"> barn og unge i alderen 0–25 år.</w:t>
      </w:r>
    </w:p>
    <w:p w14:paraId="1DD15F48" w14:textId="77777777" w:rsidR="000513CD" w:rsidRPr="001A69B5" w:rsidRDefault="0009509B" w:rsidP="001A69B5">
      <w:r w:rsidRPr="001A69B5">
        <w:t xml:space="preserve">I det nye læreplanverket for Kunnskapsløftet (LK20) er folkehelse og </w:t>
      </w:r>
      <w:proofErr w:type="spellStart"/>
      <w:r w:rsidRPr="001A69B5">
        <w:t>livsmeistring</w:t>
      </w:r>
      <w:proofErr w:type="spellEnd"/>
      <w:r w:rsidRPr="001A69B5">
        <w:t xml:space="preserve"> innført som </w:t>
      </w:r>
      <w:proofErr w:type="spellStart"/>
      <w:r w:rsidRPr="001A69B5">
        <w:t>tverrfagleg</w:t>
      </w:r>
      <w:proofErr w:type="spellEnd"/>
      <w:r w:rsidRPr="001A69B5">
        <w:t xml:space="preserve"> tema i </w:t>
      </w:r>
      <w:proofErr w:type="spellStart"/>
      <w:r w:rsidRPr="001A69B5">
        <w:t>fleire</w:t>
      </w:r>
      <w:proofErr w:type="spellEnd"/>
      <w:r w:rsidRPr="001A69B5">
        <w:t xml:space="preserve"> fag. Temaet skal gi </w:t>
      </w:r>
      <w:proofErr w:type="spellStart"/>
      <w:r w:rsidRPr="001A69B5">
        <w:t>elevane</w:t>
      </w:r>
      <w:proofErr w:type="spellEnd"/>
      <w:r w:rsidRPr="001A69B5">
        <w:t xml:space="preserve"> kompetanse som </w:t>
      </w:r>
      <w:proofErr w:type="spellStart"/>
      <w:r w:rsidRPr="001A69B5">
        <w:t>fremjar</w:t>
      </w:r>
      <w:proofErr w:type="spellEnd"/>
      <w:r w:rsidRPr="001A69B5">
        <w:t xml:space="preserve"> god psykisk og fysisk helse, og som gir grunnlag til å ta </w:t>
      </w:r>
      <w:proofErr w:type="spellStart"/>
      <w:r w:rsidRPr="001A69B5">
        <w:t>ansvarlege</w:t>
      </w:r>
      <w:proofErr w:type="spellEnd"/>
      <w:r w:rsidRPr="001A69B5">
        <w:t xml:space="preserve"> </w:t>
      </w:r>
      <w:proofErr w:type="spellStart"/>
      <w:r w:rsidRPr="001A69B5">
        <w:t>livsval</w:t>
      </w:r>
      <w:proofErr w:type="spellEnd"/>
      <w:r w:rsidRPr="001A69B5">
        <w:t>.</w:t>
      </w:r>
    </w:p>
    <w:p w14:paraId="044107AE" w14:textId="77777777" w:rsidR="000513CD" w:rsidRPr="001A69B5" w:rsidRDefault="0009509B" w:rsidP="001A69B5">
      <w:r w:rsidRPr="001A69B5">
        <w:t xml:space="preserve">Helsedirektoratets </w:t>
      </w:r>
      <w:proofErr w:type="spellStart"/>
      <w:r w:rsidRPr="001A69B5">
        <w:t>tilskotsordning</w:t>
      </w:r>
      <w:proofErr w:type="spellEnd"/>
      <w:r w:rsidRPr="001A69B5">
        <w:t xml:space="preserve"> Psykisk helse i </w:t>
      </w:r>
      <w:proofErr w:type="spellStart"/>
      <w:r w:rsidRPr="001A69B5">
        <w:t>skulen</w:t>
      </w:r>
      <w:proofErr w:type="spellEnd"/>
      <w:r w:rsidRPr="001A69B5">
        <w:t xml:space="preserve"> har som mål å styrke psykisk helse i </w:t>
      </w:r>
      <w:proofErr w:type="spellStart"/>
      <w:r w:rsidRPr="001A69B5">
        <w:t>skulen</w:t>
      </w:r>
      <w:proofErr w:type="spellEnd"/>
      <w:r w:rsidRPr="001A69B5">
        <w:t xml:space="preserve"> for å få betre læringsmiljø, </w:t>
      </w:r>
      <w:proofErr w:type="spellStart"/>
      <w:r w:rsidRPr="001A69B5">
        <w:t>auka</w:t>
      </w:r>
      <w:proofErr w:type="spellEnd"/>
      <w:r w:rsidRPr="001A69B5">
        <w:t xml:space="preserve"> kompetanse, </w:t>
      </w:r>
      <w:proofErr w:type="spellStart"/>
      <w:r w:rsidRPr="001A69B5">
        <w:t>tidleg</w:t>
      </w:r>
      <w:proofErr w:type="spellEnd"/>
      <w:r w:rsidRPr="001A69B5">
        <w:t xml:space="preserve"> innsats og samhandling mellom sentrale </w:t>
      </w:r>
      <w:proofErr w:type="spellStart"/>
      <w:r w:rsidRPr="001A69B5">
        <w:t>instansar</w:t>
      </w:r>
      <w:proofErr w:type="spellEnd"/>
      <w:r w:rsidRPr="001A69B5">
        <w:t xml:space="preserve"> og </w:t>
      </w:r>
      <w:proofErr w:type="spellStart"/>
      <w:r w:rsidRPr="001A69B5">
        <w:t>tenester</w:t>
      </w:r>
      <w:proofErr w:type="spellEnd"/>
      <w:r w:rsidRPr="001A69B5">
        <w:t xml:space="preserve"> for barn og unge. Ei evaluering </w:t>
      </w:r>
      <w:proofErr w:type="spellStart"/>
      <w:r w:rsidRPr="001A69B5">
        <w:t>frå</w:t>
      </w:r>
      <w:proofErr w:type="spellEnd"/>
      <w:r w:rsidRPr="001A69B5">
        <w:t xml:space="preserve"> NIFU i 2019 konkluderer med at både staten, gjennom </w:t>
      </w:r>
      <w:proofErr w:type="spellStart"/>
      <w:r w:rsidRPr="001A69B5">
        <w:t>tilskotsordninga</w:t>
      </w:r>
      <w:proofErr w:type="spellEnd"/>
      <w:r w:rsidRPr="001A69B5">
        <w:t xml:space="preserve">, og </w:t>
      </w:r>
      <w:proofErr w:type="spellStart"/>
      <w:r w:rsidRPr="001A69B5">
        <w:t>dei</w:t>
      </w:r>
      <w:proofErr w:type="spellEnd"/>
      <w:r w:rsidRPr="001A69B5">
        <w:t xml:space="preserve"> som tilbyr program </w:t>
      </w:r>
      <w:proofErr w:type="spellStart"/>
      <w:r w:rsidRPr="001A69B5">
        <w:t>innanfor</w:t>
      </w:r>
      <w:proofErr w:type="spellEnd"/>
      <w:r w:rsidRPr="001A69B5">
        <w:t xml:space="preserve"> området psykisk helse i </w:t>
      </w:r>
      <w:proofErr w:type="spellStart"/>
      <w:r w:rsidRPr="001A69B5">
        <w:t>skulen</w:t>
      </w:r>
      <w:proofErr w:type="spellEnd"/>
      <w:r w:rsidRPr="001A69B5">
        <w:t xml:space="preserve">, har ei viktig rolle i å støtte </w:t>
      </w:r>
      <w:proofErr w:type="spellStart"/>
      <w:r w:rsidRPr="001A69B5">
        <w:t>kommunane</w:t>
      </w:r>
      <w:proofErr w:type="spellEnd"/>
      <w:r w:rsidRPr="001A69B5">
        <w:t xml:space="preserve"> i arbeidet med den psykiske helsa til </w:t>
      </w:r>
      <w:proofErr w:type="spellStart"/>
      <w:r w:rsidRPr="001A69B5">
        <w:t>elevane</w:t>
      </w:r>
      <w:proofErr w:type="spellEnd"/>
      <w:r w:rsidRPr="001A69B5">
        <w:t xml:space="preserve">. </w:t>
      </w:r>
      <w:proofErr w:type="spellStart"/>
      <w:r w:rsidRPr="001A69B5">
        <w:t>Forskarane</w:t>
      </w:r>
      <w:proofErr w:type="spellEnd"/>
      <w:r w:rsidRPr="001A69B5">
        <w:t xml:space="preserve"> </w:t>
      </w:r>
      <w:proofErr w:type="spellStart"/>
      <w:r w:rsidRPr="001A69B5">
        <w:t>peikar</w:t>
      </w:r>
      <w:proofErr w:type="spellEnd"/>
      <w:r w:rsidRPr="001A69B5">
        <w:t xml:space="preserve"> på at fagfornyinga og det </w:t>
      </w:r>
      <w:proofErr w:type="spellStart"/>
      <w:r w:rsidRPr="001A69B5">
        <w:t>tverrfaglege</w:t>
      </w:r>
      <w:proofErr w:type="spellEnd"/>
      <w:r w:rsidRPr="001A69B5">
        <w:t xml:space="preserve"> temaet folkehelse og </w:t>
      </w:r>
      <w:proofErr w:type="spellStart"/>
      <w:r w:rsidRPr="001A69B5">
        <w:t>livsmeistring</w:t>
      </w:r>
      <w:proofErr w:type="spellEnd"/>
      <w:r w:rsidRPr="001A69B5">
        <w:t xml:space="preserve"> kan </w:t>
      </w:r>
      <w:proofErr w:type="spellStart"/>
      <w:r w:rsidRPr="001A69B5">
        <w:t>gjere</w:t>
      </w:r>
      <w:proofErr w:type="spellEnd"/>
      <w:r w:rsidRPr="001A69B5">
        <w:t xml:space="preserve"> at </w:t>
      </w:r>
      <w:proofErr w:type="spellStart"/>
      <w:r w:rsidRPr="001A69B5">
        <w:t>skulane</w:t>
      </w:r>
      <w:proofErr w:type="spellEnd"/>
      <w:r w:rsidRPr="001A69B5">
        <w:t xml:space="preserve"> får </w:t>
      </w:r>
      <w:proofErr w:type="spellStart"/>
      <w:r w:rsidRPr="001A69B5">
        <w:t>meir</w:t>
      </w:r>
      <w:proofErr w:type="spellEnd"/>
      <w:r w:rsidRPr="001A69B5">
        <w:t xml:space="preserve"> </w:t>
      </w:r>
      <w:proofErr w:type="spellStart"/>
      <w:r w:rsidRPr="001A69B5">
        <w:t>eigarskap</w:t>
      </w:r>
      <w:proofErr w:type="spellEnd"/>
      <w:r w:rsidRPr="001A69B5">
        <w:t xml:space="preserve"> til temaet psykisk helse, og at </w:t>
      </w:r>
      <w:proofErr w:type="spellStart"/>
      <w:r w:rsidRPr="001A69B5">
        <w:t>skulane</w:t>
      </w:r>
      <w:proofErr w:type="spellEnd"/>
      <w:r w:rsidRPr="001A69B5">
        <w:t xml:space="preserve"> vil ta ei </w:t>
      </w:r>
      <w:proofErr w:type="spellStart"/>
      <w:r w:rsidRPr="001A69B5">
        <w:t>meir</w:t>
      </w:r>
      <w:proofErr w:type="spellEnd"/>
      <w:r w:rsidRPr="001A69B5">
        <w:t xml:space="preserve"> aktiv rolle i å definere kva </w:t>
      </w:r>
      <w:proofErr w:type="spellStart"/>
      <w:r w:rsidRPr="001A69B5">
        <w:t>dei</w:t>
      </w:r>
      <w:proofErr w:type="spellEnd"/>
      <w:r w:rsidRPr="001A69B5">
        <w:t xml:space="preserve"> treng av kunnskap.</w:t>
      </w:r>
    </w:p>
    <w:p w14:paraId="4DD04C5E" w14:textId="77777777" w:rsidR="000513CD" w:rsidRPr="001A69B5" w:rsidRDefault="0009509B" w:rsidP="001A69B5">
      <w:r w:rsidRPr="001A69B5">
        <w:t xml:space="preserve">Regjeringa ønsker å bidra til </w:t>
      </w:r>
      <w:proofErr w:type="spellStart"/>
      <w:r w:rsidRPr="001A69B5">
        <w:t>eit</w:t>
      </w:r>
      <w:proofErr w:type="spellEnd"/>
      <w:r w:rsidRPr="001A69B5">
        <w:t xml:space="preserve"> samfunn som er trygt for alle, med større </w:t>
      </w:r>
      <w:proofErr w:type="spellStart"/>
      <w:r w:rsidRPr="001A69B5">
        <w:t>openheit</w:t>
      </w:r>
      <w:proofErr w:type="spellEnd"/>
      <w:r w:rsidRPr="001A69B5">
        <w:t xml:space="preserve"> om kjønns- og </w:t>
      </w:r>
      <w:proofErr w:type="spellStart"/>
      <w:r w:rsidRPr="001A69B5">
        <w:t>seksualitetsmangfald</w:t>
      </w:r>
      <w:proofErr w:type="spellEnd"/>
      <w:r w:rsidRPr="001A69B5">
        <w:t xml:space="preserve">. Den nye strategien </w:t>
      </w:r>
      <w:r w:rsidRPr="001A69B5">
        <w:rPr>
          <w:rStyle w:val="kursiv"/>
        </w:rPr>
        <w:t>Trygghet, mangfold og åpenhet. Regjeringens handlingsplan mot diskriminering på grunn av seksuell orientering, kjønnsidentitet, kjønnsuttrykk og kjønnskarakteristika (2021–2024)</w:t>
      </w:r>
      <w:r w:rsidRPr="001A69B5">
        <w:t xml:space="preserve"> blei lagd fram i juni 2021.</w:t>
      </w:r>
    </w:p>
    <w:p w14:paraId="4B0E87CB" w14:textId="77777777" w:rsidR="000513CD" w:rsidRPr="001A69B5" w:rsidRDefault="0009509B" w:rsidP="001A69B5">
      <w:proofErr w:type="spellStart"/>
      <w:r w:rsidRPr="001A69B5">
        <w:t>Meir</w:t>
      </w:r>
      <w:proofErr w:type="spellEnd"/>
      <w:r w:rsidRPr="001A69B5">
        <w:t xml:space="preserve"> omtale av </w:t>
      </w:r>
      <w:proofErr w:type="spellStart"/>
      <w:proofErr w:type="gramStart"/>
      <w:r w:rsidRPr="001A69B5">
        <w:t>handlingsplanar</w:t>
      </w:r>
      <w:proofErr w:type="spellEnd"/>
      <w:r w:rsidRPr="001A69B5">
        <w:t xml:space="preserve"> og anna arbeid</w:t>
      </w:r>
      <w:proofErr w:type="gramEnd"/>
      <w:r w:rsidRPr="001A69B5">
        <w:t xml:space="preserve"> som gjeld arbeidet mot negative forhold som kan gi </w:t>
      </w:r>
      <w:proofErr w:type="spellStart"/>
      <w:r w:rsidRPr="001A69B5">
        <w:t>dårleg</w:t>
      </w:r>
      <w:proofErr w:type="spellEnd"/>
      <w:r w:rsidRPr="001A69B5">
        <w:t xml:space="preserve"> psykisk helse hos barn og unge, </w:t>
      </w:r>
      <w:proofErr w:type="spellStart"/>
      <w:r w:rsidRPr="001A69B5">
        <w:t>finst</w:t>
      </w:r>
      <w:proofErr w:type="spellEnd"/>
      <w:r w:rsidRPr="001A69B5">
        <w:t xml:space="preserve"> i del III, kap. 8 Likestilling og arbeid mot diskriminering.</w:t>
      </w:r>
    </w:p>
    <w:p w14:paraId="077C41D4" w14:textId="77777777" w:rsidR="000513CD" w:rsidRPr="001A69B5" w:rsidRDefault="0009509B" w:rsidP="001A69B5">
      <w:pPr>
        <w:pStyle w:val="avsnitt-undertittel"/>
      </w:pPr>
      <w:r w:rsidRPr="001A69B5">
        <w:t xml:space="preserve">Tiltak for betre tverrsektorielt samarbeid til beste for </w:t>
      </w:r>
      <w:proofErr w:type="gramStart"/>
      <w:r w:rsidRPr="001A69B5">
        <w:t>utsette</w:t>
      </w:r>
      <w:proofErr w:type="gramEnd"/>
      <w:r w:rsidRPr="001A69B5">
        <w:t xml:space="preserve"> barn og unge</w:t>
      </w:r>
    </w:p>
    <w:p w14:paraId="44F615A4" w14:textId="77777777" w:rsidR="000513CD" w:rsidRPr="001A69B5" w:rsidRDefault="0009509B" w:rsidP="001A69B5">
      <w:r w:rsidRPr="001A69B5">
        <w:t xml:space="preserve">Kunnskapsdepartementet har leia 0–24-samarbeidet, der Helse- og omsorgsdepartementet, Barne- og familiedepartementet, Arbeids- og sosialdepartementet og Justis- og beredskapsdepartementet deltok. Satsinga skulle i utgangspunktet gjelde perioden 2015–20. </w:t>
      </w:r>
      <w:proofErr w:type="spellStart"/>
      <w:r w:rsidRPr="001A69B5">
        <w:t>Forseinkingar</w:t>
      </w:r>
      <w:proofErr w:type="spellEnd"/>
      <w:r w:rsidRPr="001A69B5">
        <w:t xml:space="preserve"> på grunn av den ekstraordinære situasjonen med covid-19-pandemien og smitteverntiltak i 2020 gjorde at 0–24-samarbeidet blei </w:t>
      </w:r>
      <w:proofErr w:type="spellStart"/>
      <w:r w:rsidRPr="001A69B5">
        <w:t>forlengt</w:t>
      </w:r>
      <w:proofErr w:type="spellEnd"/>
      <w:r w:rsidRPr="001A69B5">
        <w:t xml:space="preserve"> </w:t>
      </w:r>
      <w:proofErr w:type="spellStart"/>
      <w:r w:rsidRPr="001A69B5">
        <w:t>noko</w:t>
      </w:r>
      <w:proofErr w:type="spellEnd"/>
      <w:r w:rsidRPr="001A69B5">
        <w:t xml:space="preserve"> inn i 2021. Målet er å styrke oppfølginga av </w:t>
      </w:r>
      <w:proofErr w:type="gramStart"/>
      <w:r w:rsidRPr="001A69B5">
        <w:t>utsette</w:t>
      </w:r>
      <w:proofErr w:type="gramEnd"/>
      <w:r w:rsidRPr="001A69B5">
        <w:t xml:space="preserve"> barn og unge i alderen 0–24 år gjennom betre samarbeid mellom </w:t>
      </w:r>
      <w:proofErr w:type="spellStart"/>
      <w:r w:rsidRPr="001A69B5">
        <w:t>tenestene</w:t>
      </w:r>
      <w:proofErr w:type="spellEnd"/>
      <w:r w:rsidRPr="001A69B5">
        <w:t xml:space="preserve"> for å hindre </w:t>
      </w:r>
      <w:proofErr w:type="spellStart"/>
      <w:r w:rsidRPr="001A69B5">
        <w:t>fråfall</w:t>
      </w:r>
      <w:proofErr w:type="spellEnd"/>
      <w:r w:rsidRPr="001A69B5">
        <w:t xml:space="preserve"> i </w:t>
      </w:r>
      <w:proofErr w:type="spellStart"/>
      <w:r w:rsidRPr="001A69B5">
        <w:t>vidaregåande</w:t>
      </w:r>
      <w:proofErr w:type="spellEnd"/>
      <w:r w:rsidRPr="001A69B5">
        <w:t xml:space="preserve"> opplæring og </w:t>
      </w:r>
      <w:proofErr w:type="spellStart"/>
      <w:r w:rsidRPr="001A69B5">
        <w:t>seinare</w:t>
      </w:r>
      <w:proofErr w:type="spellEnd"/>
      <w:r w:rsidRPr="001A69B5">
        <w:t xml:space="preserve"> </w:t>
      </w:r>
      <w:proofErr w:type="spellStart"/>
      <w:r w:rsidRPr="001A69B5">
        <w:t>utanforskap</w:t>
      </w:r>
      <w:proofErr w:type="spellEnd"/>
      <w:r w:rsidRPr="001A69B5">
        <w:t xml:space="preserve"> i samfunnet. 0–24-samarbeidsprosjektet i direktorata har levert sluttrapport og gjennomført ei utgreiing med </w:t>
      </w:r>
      <w:proofErr w:type="spellStart"/>
      <w:r w:rsidRPr="001A69B5">
        <w:t>tilrådingar</w:t>
      </w:r>
      <w:proofErr w:type="spellEnd"/>
      <w:r w:rsidRPr="001A69B5">
        <w:t xml:space="preserve"> om </w:t>
      </w:r>
      <w:proofErr w:type="spellStart"/>
      <w:r w:rsidRPr="001A69B5">
        <w:t>vidare</w:t>
      </w:r>
      <w:proofErr w:type="spellEnd"/>
      <w:r w:rsidRPr="001A69B5">
        <w:t xml:space="preserve"> arbeid med tverrsektoriell samordning. </w:t>
      </w:r>
      <w:proofErr w:type="spellStart"/>
      <w:r w:rsidRPr="001A69B5">
        <w:t>Tilrådingane</w:t>
      </w:r>
      <w:proofErr w:type="spellEnd"/>
      <w:r w:rsidRPr="001A69B5">
        <w:t xml:space="preserve"> blir </w:t>
      </w:r>
      <w:proofErr w:type="spellStart"/>
      <w:r w:rsidRPr="001A69B5">
        <w:t>følgde</w:t>
      </w:r>
      <w:proofErr w:type="spellEnd"/>
      <w:r w:rsidRPr="001A69B5">
        <w:t xml:space="preserve"> opp i samarbeid mellom </w:t>
      </w:r>
      <w:proofErr w:type="spellStart"/>
      <w:r w:rsidRPr="001A69B5">
        <w:t>dei</w:t>
      </w:r>
      <w:proofErr w:type="spellEnd"/>
      <w:r w:rsidRPr="001A69B5">
        <w:t xml:space="preserve"> aktuelle departementa. Sjå også omtale under kap. 226 post 64 Programfinansiering av 0–24-samarbeidet.</w:t>
      </w:r>
    </w:p>
    <w:p w14:paraId="2FA91430" w14:textId="77777777" w:rsidR="000513CD" w:rsidRPr="001A69B5" w:rsidRDefault="0009509B" w:rsidP="001A69B5">
      <w:r w:rsidRPr="001A69B5">
        <w:t xml:space="preserve">I strategien </w:t>
      </w:r>
      <w:r w:rsidRPr="001A69B5">
        <w:rPr>
          <w:rStyle w:val="kursiv"/>
        </w:rPr>
        <w:t>Gode hver for oss. Best sammen – Overordnet strategi for departementsfellesskapet (2021–</w:t>
      </w:r>
      <w:proofErr w:type="gramStart"/>
      <w:r w:rsidRPr="001A69B5">
        <w:rPr>
          <w:rStyle w:val="kursiv"/>
        </w:rPr>
        <w:t>2025)</w:t>
      </w:r>
      <w:r w:rsidRPr="001A69B5">
        <w:t>er</w:t>
      </w:r>
      <w:proofErr w:type="gramEnd"/>
      <w:r w:rsidRPr="001A69B5">
        <w:t xml:space="preserve"> kjernegrupper ei ny arbeidsform for å sikre </w:t>
      </w:r>
      <w:proofErr w:type="spellStart"/>
      <w:r w:rsidRPr="001A69B5">
        <w:t>fleirfagleg</w:t>
      </w:r>
      <w:proofErr w:type="spellEnd"/>
      <w:r w:rsidRPr="001A69B5">
        <w:t xml:space="preserve"> samarbeid og forankring ved gjenstridige problem. Kjernegrupper skal vareta samordna utvikling og gjennomføring av </w:t>
      </w:r>
      <w:proofErr w:type="spellStart"/>
      <w:r w:rsidRPr="001A69B5">
        <w:t>tverrgåande</w:t>
      </w:r>
      <w:proofErr w:type="spellEnd"/>
      <w:r w:rsidRPr="001A69B5">
        <w:t xml:space="preserve"> politikk på komplekse område. Det er under etablering </w:t>
      </w:r>
      <w:proofErr w:type="spellStart"/>
      <w:r w:rsidRPr="001A69B5">
        <w:t>ein</w:t>
      </w:r>
      <w:proofErr w:type="spellEnd"/>
      <w:r w:rsidRPr="001A69B5">
        <w:t xml:space="preserve"> kjernegruppepilot for samordning av arbeidet for </w:t>
      </w:r>
      <w:proofErr w:type="gramStart"/>
      <w:r w:rsidRPr="001A69B5">
        <w:t>utsette</w:t>
      </w:r>
      <w:proofErr w:type="gramEnd"/>
      <w:r w:rsidRPr="001A69B5">
        <w:t xml:space="preserve"> barn og unge. Det </w:t>
      </w:r>
      <w:proofErr w:type="spellStart"/>
      <w:r w:rsidRPr="001A69B5">
        <w:t>vidare</w:t>
      </w:r>
      <w:proofErr w:type="spellEnd"/>
      <w:r w:rsidRPr="001A69B5">
        <w:t xml:space="preserve"> samarbeidet om </w:t>
      </w:r>
      <w:proofErr w:type="gramStart"/>
      <w:r w:rsidRPr="001A69B5">
        <w:t>utsette</w:t>
      </w:r>
      <w:proofErr w:type="gramEnd"/>
      <w:r w:rsidRPr="001A69B5">
        <w:t xml:space="preserve"> barn og unge vil bli </w:t>
      </w:r>
      <w:proofErr w:type="spellStart"/>
      <w:r w:rsidRPr="001A69B5">
        <w:t>tekne</w:t>
      </w:r>
      <w:proofErr w:type="spellEnd"/>
      <w:r w:rsidRPr="001A69B5">
        <w:t xml:space="preserve"> inn i kjernegruppepiloten.</w:t>
      </w:r>
    </w:p>
    <w:p w14:paraId="04784697" w14:textId="77777777" w:rsidR="000513CD" w:rsidRPr="001A69B5" w:rsidRDefault="0009509B" w:rsidP="001A69B5">
      <w:r w:rsidRPr="001A69B5">
        <w:t xml:space="preserve">Våren 2021 vedtok Stortinget </w:t>
      </w:r>
      <w:proofErr w:type="spellStart"/>
      <w:r w:rsidRPr="001A69B5">
        <w:t>endringar</w:t>
      </w:r>
      <w:proofErr w:type="spellEnd"/>
      <w:r w:rsidRPr="001A69B5">
        <w:t xml:space="preserve"> i alle </w:t>
      </w:r>
      <w:proofErr w:type="spellStart"/>
      <w:r w:rsidRPr="001A69B5">
        <w:t>velferdstenestelovene</w:t>
      </w:r>
      <w:proofErr w:type="spellEnd"/>
      <w:r w:rsidRPr="001A69B5">
        <w:t xml:space="preserve">, jf. </w:t>
      </w:r>
      <w:proofErr w:type="spellStart"/>
      <w:r w:rsidRPr="001A69B5">
        <w:t>Innst</w:t>
      </w:r>
      <w:proofErr w:type="spellEnd"/>
      <w:r w:rsidRPr="001A69B5">
        <w:t xml:space="preserve">. 58 L (2020–2021) og </w:t>
      </w:r>
      <w:proofErr w:type="spellStart"/>
      <w:r w:rsidRPr="001A69B5">
        <w:t>Prop</w:t>
      </w:r>
      <w:proofErr w:type="spellEnd"/>
      <w:r w:rsidRPr="001A69B5">
        <w:t xml:space="preserve">. 100 L (2020–2021) </w:t>
      </w:r>
      <w:r w:rsidRPr="001A69B5">
        <w:rPr>
          <w:rStyle w:val="kursiv"/>
        </w:rPr>
        <w:t xml:space="preserve">Endringer i </w:t>
      </w:r>
      <w:proofErr w:type="spellStart"/>
      <w:r w:rsidRPr="001A69B5">
        <w:rPr>
          <w:rStyle w:val="kursiv"/>
        </w:rPr>
        <w:t>velferdstjenestelovgivgningen</w:t>
      </w:r>
      <w:proofErr w:type="spellEnd"/>
      <w:r w:rsidRPr="001A69B5">
        <w:rPr>
          <w:rStyle w:val="kursiv"/>
        </w:rPr>
        <w:t xml:space="preserve"> (samarbeid, samordning og barnekoordinator).</w:t>
      </w:r>
      <w:r w:rsidRPr="001A69B5">
        <w:t xml:space="preserve"> </w:t>
      </w:r>
      <w:proofErr w:type="spellStart"/>
      <w:r w:rsidRPr="001A69B5">
        <w:t>Endringane</w:t>
      </w:r>
      <w:proofErr w:type="spellEnd"/>
      <w:r w:rsidRPr="001A69B5">
        <w:t xml:space="preserve"> </w:t>
      </w:r>
      <w:proofErr w:type="spellStart"/>
      <w:r w:rsidRPr="001A69B5">
        <w:t>omfattar</w:t>
      </w:r>
      <w:proofErr w:type="spellEnd"/>
      <w:r w:rsidRPr="001A69B5">
        <w:t xml:space="preserve"> mellom anna harmonisering og styrking av </w:t>
      </w:r>
      <w:proofErr w:type="spellStart"/>
      <w:r w:rsidRPr="001A69B5">
        <w:t>reglane</w:t>
      </w:r>
      <w:proofErr w:type="spellEnd"/>
      <w:r w:rsidRPr="001A69B5">
        <w:t xml:space="preserve"> om samarbeid og individuell plan, innføring av ei samordningsplikt for kommunen ved yting av </w:t>
      </w:r>
      <w:proofErr w:type="spellStart"/>
      <w:r w:rsidRPr="001A69B5">
        <w:t>velferdstenester</w:t>
      </w:r>
      <w:proofErr w:type="spellEnd"/>
      <w:r w:rsidRPr="001A69B5">
        <w:t xml:space="preserve"> og innføring av </w:t>
      </w:r>
      <w:proofErr w:type="spellStart"/>
      <w:r w:rsidRPr="001A69B5">
        <w:t>ein</w:t>
      </w:r>
      <w:proofErr w:type="spellEnd"/>
      <w:r w:rsidRPr="001A69B5">
        <w:t xml:space="preserve"> rett til barnekoordinator. Regjeringa </w:t>
      </w:r>
      <w:proofErr w:type="spellStart"/>
      <w:r w:rsidRPr="001A69B5">
        <w:t>tek</w:t>
      </w:r>
      <w:proofErr w:type="spellEnd"/>
      <w:r w:rsidRPr="001A69B5">
        <w:t xml:space="preserve"> sikte på at </w:t>
      </w:r>
      <w:proofErr w:type="spellStart"/>
      <w:r w:rsidRPr="001A69B5">
        <w:t>lovendringane</w:t>
      </w:r>
      <w:proofErr w:type="spellEnd"/>
      <w:r w:rsidRPr="001A69B5">
        <w:t xml:space="preserve"> trer i kraft 1. august 2022. Sjå også omtale i </w:t>
      </w:r>
      <w:proofErr w:type="spellStart"/>
      <w:r w:rsidRPr="001A69B5">
        <w:t>Prop</w:t>
      </w:r>
      <w:proofErr w:type="spellEnd"/>
      <w:r w:rsidRPr="001A69B5">
        <w:t xml:space="preserve">. 1 S (2021–2022) for Helse- og omsorgsdepartementet. </w:t>
      </w:r>
      <w:proofErr w:type="spellStart"/>
      <w:r w:rsidRPr="001A69B5">
        <w:t>Lovendringane</w:t>
      </w:r>
      <w:proofErr w:type="spellEnd"/>
      <w:r w:rsidRPr="001A69B5">
        <w:t xml:space="preserve"> vil bli evaluerte. Arbeids- og velferdsdirektoratet, Barne-, ungdoms- og familiedirektoratet, Helsedirektoratet og Utdanningsdirektoratet har også fått i oppdrag å utarbeide </w:t>
      </w:r>
      <w:proofErr w:type="spellStart"/>
      <w:r w:rsidRPr="001A69B5">
        <w:t>ein</w:t>
      </w:r>
      <w:proofErr w:type="spellEnd"/>
      <w:r w:rsidRPr="001A69B5">
        <w:t xml:space="preserve"> </w:t>
      </w:r>
      <w:proofErr w:type="spellStart"/>
      <w:r w:rsidRPr="001A69B5">
        <w:t>rettleiar</w:t>
      </w:r>
      <w:proofErr w:type="spellEnd"/>
      <w:r w:rsidRPr="001A69B5">
        <w:t xml:space="preserve"> for </w:t>
      </w:r>
      <w:proofErr w:type="spellStart"/>
      <w:r w:rsidRPr="001A69B5">
        <w:t>lovendringane</w:t>
      </w:r>
      <w:proofErr w:type="spellEnd"/>
      <w:r w:rsidRPr="001A69B5">
        <w:t>.</w:t>
      </w:r>
    </w:p>
    <w:p w14:paraId="1538B778" w14:textId="77777777" w:rsidR="000513CD" w:rsidRPr="001A69B5" w:rsidRDefault="0009509B" w:rsidP="001A69B5">
      <w:proofErr w:type="spellStart"/>
      <w:r w:rsidRPr="001A69B5">
        <w:t>Prop</w:t>
      </w:r>
      <w:proofErr w:type="spellEnd"/>
      <w:r w:rsidRPr="001A69B5">
        <w:t xml:space="preserve">. 12 S (2016–2017) </w:t>
      </w:r>
      <w:r w:rsidRPr="001A69B5">
        <w:rPr>
          <w:rStyle w:val="kursiv"/>
        </w:rPr>
        <w:t>Opptrappingsplan mot vold og overgrep (2017–</w:t>
      </w:r>
      <w:proofErr w:type="gramStart"/>
      <w:r w:rsidRPr="001A69B5">
        <w:rPr>
          <w:rStyle w:val="kursiv"/>
        </w:rPr>
        <w:t>2021)</w:t>
      </w:r>
      <w:r w:rsidRPr="001A69B5">
        <w:t>har</w:t>
      </w:r>
      <w:proofErr w:type="gramEnd"/>
      <w:r w:rsidRPr="001A69B5">
        <w:t xml:space="preserve"> sitt siste år i 2021, jf. </w:t>
      </w:r>
      <w:proofErr w:type="spellStart"/>
      <w:r w:rsidRPr="001A69B5">
        <w:t>nærare</w:t>
      </w:r>
      <w:proofErr w:type="spellEnd"/>
      <w:r w:rsidRPr="001A69B5">
        <w:t xml:space="preserve"> omtale i </w:t>
      </w:r>
      <w:proofErr w:type="spellStart"/>
      <w:r w:rsidRPr="001A69B5">
        <w:t>Prop</w:t>
      </w:r>
      <w:proofErr w:type="spellEnd"/>
      <w:r w:rsidRPr="001A69B5">
        <w:t xml:space="preserve">. 1 S (2021–2022) for Barne- og familiedepartementet. Planen </w:t>
      </w:r>
      <w:proofErr w:type="spellStart"/>
      <w:r w:rsidRPr="001A69B5">
        <w:t>omfattar</w:t>
      </w:r>
      <w:proofErr w:type="spellEnd"/>
      <w:r w:rsidRPr="001A69B5">
        <w:t xml:space="preserve"> mellom anna tiltak som gjeld </w:t>
      </w:r>
      <w:proofErr w:type="spellStart"/>
      <w:r w:rsidRPr="001A69B5">
        <w:t>meir</w:t>
      </w:r>
      <w:proofErr w:type="spellEnd"/>
      <w:r w:rsidRPr="001A69B5">
        <w:t xml:space="preserve"> kompetanse om vald og overgrep blant </w:t>
      </w:r>
      <w:proofErr w:type="spellStart"/>
      <w:r w:rsidRPr="001A69B5">
        <w:t>dei</w:t>
      </w:r>
      <w:proofErr w:type="spellEnd"/>
      <w:r w:rsidRPr="001A69B5">
        <w:t xml:space="preserve"> tilsette i </w:t>
      </w:r>
      <w:proofErr w:type="spellStart"/>
      <w:r w:rsidRPr="001A69B5">
        <w:t>skulen</w:t>
      </w:r>
      <w:proofErr w:type="spellEnd"/>
      <w:r w:rsidRPr="001A69B5">
        <w:t xml:space="preserve">, og tiltak som skal </w:t>
      </w:r>
      <w:proofErr w:type="spellStart"/>
      <w:r w:rsidRPr="001A69B5">
        <w:t>gjere</w:t>
      </w:r>
      <w:proofErr w:type="spellEnd"/>
      <w:r w:rsidRPr="001A69B5">
        <w:t xml:space="preserve"> barn og unge betre i stand til å forstå kva vald og overgrep er, og korleis </w:t>
      </w:r>
      <w:proofErr w:type="spellStart"/>
      <w:r w:rsidRPr="001A69B5">
        <w:t>ein</w:t>
      </w:r>
      <w:proofErr w:type="spellEnd"/>
      <w:r w:rsidRPr="001A69B5">
        <w:t xml:space="preserve"> kan få hjelp dersom </w:t>
      </w:r>
      <w:proofErr w:type="spellStart"/>
      <w:r w:rsidRPr="001A69B5">
        <w:t>ein</w:t>
      </w:r>
      <w:proofErr w:type="spellEnd"/>
      <w:r w:rsidRPr="001A69B5">
        <w:t xml:space="preserve"> er utsett for dette. I samband med planen har regjeringa under leiing av Justis- og beredskapsdepartementet utarbeidd strategien </w:t>
      </w:r>
      <w:r w:rsidRPr="001A69B5">
        <w:rPr>
          <w:rStyle w:val="kursiv"/>
        </w:rPr>
        <w:t>Forebygging og bekjempelse av internettrelaterte overgrep mot barn. Nasjonal strategi for samordnet innsats (2021–2025)</w:t>
      </w:r>
      <w:r w:rsidRPr="001A69B5">
        <w:t xml:space="preserve">. Strategien blei lagd fram i august 2021, og er </w:t>
      </w:r>
      <w:proofErr w:type="spellStart"/>
      <w:r w:rsidRPr="001A69B5">
        <w:t>ein</w:t>
      </w:r>
      <w:proofErr w:type="spellEnd"/>
      <w:r w:rsidRPr="001A69B5">
        <w:t xml:space="preserve"> delplan i strategien </w:t>
      </w:r>
      <w:r w:rsidRPr="001A69B5">
        <w:rPr>
          <w:rStyle w:val="kursiv"/>
        </w:rPr>
        <w:t>Rett på nett. Nasjonal strategi for trygg digital oppvekst</w:t>
      </w:r>
      <w:r w:rsidRPr="001A69B5">
        <w:t>, som Barne- og familiedepartementet la fram 3. september 2021.</w:t>
      </w:r>
    </w:p>
    <w:p w14:paraId="3BE33B4E" w14:textId="77777777" w:rsidR="000513CD" w:rsidRPr="001A69B5" w:rsidRDefault="0009509B" w:rsidP="001A69B5">
      <w:r w:rsidRPr="001A69B5">
        <w:t xml:space="preserve">Kunnskapsdepartementet </w:t>
      </w:r>
      <w:proofErr w:type="spellStart"/>
      <w:r w:rsidRPr="001A69B5">
        <w:t>deltek</w:t>
      </w:r>
      <w:proofErr w:type="spellEnd"/>
      <w:r w:rsidRPr="001A69B5">
        <w:t xml:space="preserve"> i områdesatsinga i Groruddalen for perioden 2017–26 og </w:t>
      </w:r>
      <w:proofErr w:type="spellStart"/>
      <w:r w:rsidRPr="001A69B5">
        <w:t>områdesatsingane</w:t>
      </w:r>
      <w:proofErr w:type="spellEnd"/>
      <w:r w:rsidRPr="001A69B5">
        <w:t xml:space="preserve"> i Oslo sør og indre Oslo aust for perioden 2018–26, jf. kap. 226, post 21, programkategori 07.90 Integrering og </w:t>
      </w:r>
      <w:proofErr w:type="spellStart"/>
      <w:r w:rsidRPr="001A69B5">
        <w:t>mangfald</w:t>
      </w:r>
      <w:proofErr w:type="spellEnd"/>
      <w:r w:rsidRPr="001A69B5">
        <w:t xml:space="preserve"> og </w:t>
      </w:r>
      <w:proofErr w:type="spellStart"/>
      <w:r w:rsidRPr="001A69B5">
        <w:t>Prop</w:t>
      </w:r>
      <w:proofErr w:type="spellEnd"/>
      <w:r w:rsidRPr="001A69B5">
        <w:t>. 1 S (2021–2022) for Kommunal- og moderniseringsdepartementet.</w:t>
      </w:r>
    </w:p>
    <w:p w14:paraId="1766E878" w14:textId="77777777" w:rsidR="000513CD" w:rsidRPr="001A69B5" w:rsidRDefault="0009509B" w:rsidP="001A69B5">
      <w:r w:rsidRPr="001A69B5">
        <w:t xml:space="preserve">Regjeringa la </w:t>
      </w:r>
      <w:proofErr w:type="spellStart"/>
      <w:r w:rsidRPr="001A69B5">
        <w:t>hausten</w:t>
      </w:r>
      <w:proofErr w:type="spellEnd"/>
      <w:r w:rsidRPr="001A69B5">
        <w:t xml:space="preserve"> 2020 fram strategien </w:t>
      </w:r>
      <w:r w:rsidRPr="001A69B5">
        <w:rPr>
          <w:rStyle w:val="kursiv"/>
        </w:rPr>
        <w:t>Like muligheter i oppveksten: Regjeringens samarbeidsstrategi for barn og unge i lavinntektsfamilier (2020–2023).</w:t>
      </w:r>
    </w:p>
    <w:p w14:paraId="61F101DB" w14:textId="77777777" w:rsidR="000513CD" w:rsidRPr="001A69B5" w:rsidRDefault="0009509B" w:rsidP="001A69B5">
      <w:r w:rsidRPr="001A69B5">
        <w:t xml:space="preserve">BarnUnge21-strategien blei lagd fram for regjeringa i februar 2021. Målet med arbeidet har </w:t>
      </w:r>
      <w:proofErr w:type="spellStart"/>
      <w:r w:rsidRPr="001A69B5">
        <w:t>vore</w:t>
      </w:r>
      <w:proofErr w:type="spellEnd"/>
      <w:r w:rsidRPr="001A69B5">
        <w:t xml:space="preserve"> å skape </w:t>
      </w:r>
      <w:proofErr w:type="spellStart"/>
      <w:r w:rsidRPr="001A69B5">
        <w:t>ein</w:t>
      </w:r>
      <w:proofErr w:type="spellEnd"/>
      <w:r w:rsidRPr="001A69B5">
        <w:t xml:space="preserve"> målretta, </w:t>
      </w:r>
      <w:proofErr w:type="spellStart"/>
      <w:r w:rsidRPr="001A69B5">
        <w:t>heilskapleg</w:t>
      </w:r>
      <w:proofErr w:type="spellEnd"/>
      <w:r w:rsidRPr="001A69B5">
        <w:t xml:space="preserve"> og koordinert nasjonal innsats for forsking, utvikling og innovasjon for </w:t>
      </w:r>
      <w:proofErr w:type="gramStart"/>
      <w:r w:rsidRPr="001A69B5">
        <w:t>utsette</w:t>
      </w:r>
      <w:proofErr w:type="gramEnd"/>
      <w:r w:rsidRPr="001A69B5">
        <w:t xml:space="preserve"> barn og unge. Strategien har </w:t>
      </w:r>
      <w:proofErr w:type="spellStart"/>
      <w:r w:rsidRPr="001A69B5">
        <w:t>tilrådingar</w:t>
      </w:r>
      <w:proofErr w:type="spellEnd"/>
      <w:r w:rsidRPr="001A69B5">
        <w:t xml:space="preserve"> om tiltak og </w:t>
      </w:r>
      <w:proofErr w:type="spellStart"/>
      <w:r w:rsidRPr="001A69B5">
        <w:t>verkemiddel</w:t>
      </w:r>
      <w:proofErr w:type="spellEnd"/>
      <w:r w:rsidRPr="001A69B5">
        <w:t xml:space="preserve"> som knyter forsking, utdanning, praksis, </w:t>
      </w:r>
      <w:proofErr w:type="spellStart"/>
      <w:r w:rsidRPr="001A69B5">
        <w:t>myndigheiter</w:t>
      </w:r>
      <w:proofErr w:type="spellEnd"/>
      <w:r w:rsidRPr="001A69B5">
        <w:t xml:space="preserve"> og samfunn </w:t>
      </w:r>
      <w:proofErr w:type="spellStart"/>
      <w:r w:rsidRPr="001A69B5">
        <w:t>tettare</w:t>
      </w:r>
      <w:proofErr w:type="spellEnd"/>
      <w:r w:rsidRPr="001A69B5">
        <w:t xml:space="preserve"> </w:t>
      </w:r>
      <w:proofErr w:type="spellStart"/>
      <w:r w:rsidRPr="001A69B5">
        <w:t>saman</w:t>
      </w:r>
      <w:proofErr w:type="spellEnd"/>
      <w:r w:rsidRPr="001A69B5">
        <w:t xml:space="preserve">, og forklarer korleis kunnskapen kan </w:t>
      </w:r>
      <w:proofErr w:type="spellStart"/>
      <w:r w:rsidRPr="001A69B5">
        <w:t>takast</w:t>
      </w:r>
      <w:proofErr w:type="spellEnd"/>
      <w:r w:rsidRPr="001A69B5">
        <w:t xml:space="preserve"> i bruk. </w:t>
      </w:r>
      <w:proofErr w:type="spellStart"/>
      <w:r w:rsidRPr="001A69B5">
        <w:t>Ein</w:t>
      </w:r>
      <w:proofErr w:type="spellEnd"/>
      <w:r w:rsidRPr="001A69B5">
        <w:t xml:space="preserve"> </w:t>
      </w:r>
      <w:proofErr w:type="spellStart"/>
      <w:r w:rsidRPr="001A69B5">
        <w:t>heilskapleg</w:t>
      </w:r>
      <w:proofErr w:type="spellEnd"/>
      <w:r w:rsidRPr="001A69B5">
        <w:t xml:space="preserve"> omtale av strategien </w:t>
      </w:r>
      <w:proofErr w:type="spellStart"/>
      <w:r w:rsidRPr="001A69B5">
        <w:t>finst</w:t>
      </w:r>
      <w:proofErr w:type="spellEnd"/>
      <w:r w:rsidRPr="001A69B5">
        <w:t xml:space="preserve"> i </w:t>
      </w:r>
      <w:proofErr w:type="spellStart"/>
      <w:r w:rsidRPr="001A69B5">
        <w:t>Prop</w:t>
      </w:r>
      <w:proofErr w:type="spellEnd"/>
      <w:r w:rsidRPr="001A69B5">
        <w:t xml:space="preserve">. 1 S (2021–2022) </w:t>
      </w:r>
      <w:proofErr w:type="spellStart"/>
      <w:r w:rsidRPr="001A69B5">
        <w:t>frå</w:t>
      </w:r>
      <w:proofErr w:type="spellEnd"/>
      <w:r w:rsidRPr="001A69B5">
        <w:t xml:space="preserve"> Barne- og familiedepartementet.</w:t>
      </w:r>
    </w:p>
    <w:p w14:paraId="75E12C96" w14:textId="77777777" w:rsidR="000513CD" w:rsidRPr="001A69B5" w:rsidRDefault="0009509B" w:rsidP="001A69B5">
      <w:pPr>
        <w:pStyle w:val="avsnitt-undertittel"/>
      </w:pPr>
      <w:r w:rsidRPr="001A69B5">
        <w:t xml:space="preserve">Tiltak for å betre </w:t>
      </w:r>
      <w:proofErr w:type="spellStart"/>
      <w:r w:rsidRPr="001A69B5">
        <w:t>tilbodet</w:t>
      </w:r>
      <w:proofErr w:type="spellEnd"/>
      <w:r w:rsidRPr="001A69B5">
        <w:t xml:space="preserve"> til </w:t>
      </w:r>
      <w:proofErr w:type="spellStart"/>
      <w:r w:rsidRPr="001A69B5">
        <w:t>elevar</w:t>
      </w:r>
      <w:proofErr w:type="spellEnd"/>
      <w:r w:rsidRPr="001A69B5">
        <w:t xml:space="preserve"> med stort læringspotensial</w:t>
      </w:r>
    </w:p>
    <w:p w14:paraId="5A786443" w14:textId="77777777" w:rsidR="000513CD" w:rsidRPr="001A69B5" w:rsidRDefault="0009509B" w:rsidP="001A69B5">
      <w:r w:rsidRPr="001A69B5">
        <w:t xml:space="preserve">Utdanningsdirektoratet utarbeidde i 2019 </w:t>
      </w:r>
      <w:proofErr w:type="spellStart"/>
      <w:r w:rsidRPr="001A69B5">
        <w:t>ein</w:t>
      </w:r>
      <w:proofErr w:type="spellEnd"/>
      <w:r w:rsidRPr="001A69B5">
        <w:t xml:space="preserve"> </w:t>
      </w:r>
      <w:proofErr w:type="spellStart"/>
      <w:r w:rsidRPr="001A69B5">
        <w:t>rettleiar</w:t>
      </w:r>
      <w:proofErr w:type="spellEnd"/>
      <w:r w:rsidRPr="001A69B5">
        <w:t xml:space="preserve"> og ei kompetansepakke om </w:t>
      </w:r>
      <w:proofErr w:type="spellStart"/>
      <w:r w:rsidRPr="001A69B5">
        <w:t>elevar</w:t>
      </w:r>
      <w:proofErr w:type="spellEnd"/>
      <w:r w:rsidRPr="001A69B5">
        <w:t xml:space="preserve"> med stort læringspotensial. Dette skal vise </w:t>
      </w:r>
      <w:proofErr w:type="spellStart"/>
      <w:r w:rsidRPr="001A69B5">
        <w:t>skulane</w:t>
      </w:r>
      <w:proofErr w:type="spellEnd"/>
      <w:r w:rsidRPr="001A69B5">
        <w:t xml:space="preserve"> og </w:t>
      </w:r>
      <w:proofErr w:type="spellStart"/>
      <w:r w:rsidRPr="001A69B5">
        <w:t>skuleeigarane</w:t>
      </w:r>
      <w:proofErr w:type="spellEnd"/>
      <w:r w:rsidRPr="001A69B5">
        <w:t xml:space="preserve"> kva handlingsrom </w:t>
      </w:r>
      <w:proofErr w:type="spellStart"/>
      <w:r w:rsidRPr="001A69B5">
        <w:t>dei</w:t>
      </w:r>
      <w:proofErr w:type="spellEnd"/>
      <w:r w:rsidRPr="001A69B5">
        <w:t xml:space="preserve"> har når det </w:t>
      </w:r>
      <w:proofErr w:type="spellStart"/>
      <w:r w:rsidRPr="001A69B5">
        <w:t>gjeld</w:t>
      </w:r>
      <w:proofErr w:type="spellEnd"/>
      <w:r w:rsidRPr="001A69B5">
        <w:t xml:space="preserve"> å legge til rette for denne elevgruppa, og </w:t>
      </w:r>
      <w:proofErr w:type="spellStart"/>
      <w:r w:rsidRPr="001A69B5">
        <w:t>auke</w:t>
      </w:r>
      <w:proofErr w:type="spellEnd"/>
      <w:r w:rsidRPr="001A69B5">
        <w:t xml:space="preserve"> kompetansen om </w:t>
      </w:r>
      <w:proofErr w:type="spellStart"/>
      <w:r w:rsidRPr="001A69B5">
        <w:t>elevar</w:t>
      </w:r>
      <w:proofErr w:type="spellEnd"/>
      <w:r w:rsidRPr="001A69B5">
        <w:t xml:space="preserve"> med stort læringspotensial.</w:t>
      </w:r>
    </w:p>
    <w:p w14:paraId="57AB3C39" w14:textId="77777777" w:rsidR="000513CD" w:rsidRPr="001A69B5" w:rsidRDefault="0009509B" w:rsidP="001A69B5">
      <w:r w:rsidRPr="001A69B5">
        <w:t xml:space="preserve">I oppfølginga av </w:t>
      </w:r>
      <w:r w:rsidRPr="001A69B5">
        <w:rPr>
          <w:rStyle w:val="kursiv"/>
        </w:rPr>
        <w:t xml:space="preserve">Realfagsstrategien </w:t>
      </w:r>
      <w:r w:rsidRPr="001A69B5">
        <w:t xml:space="preserve">blei det </w:t>
      </w:r>
      <w:proofErr w:type="spellStart"/>
      <w:r w:rsidRPr="001A69B5">
        <w:t>hausten</w:t>
      </w:r>
      <w:proofErr w:type="spellEnd"/>
      <w:r w:rsidRPr="001A69B5">
        <w:t xml:space="preserve"> 2016 starta ei treårig utprøving med etablering av talentsenter for </w:t>
      </w:r>
      <w:proofErr w:type="spellStart"/>
      <w:r w:rsidRPr="001A69B5">
        <w:t>elevar</w:t>
      </w:r>
      <w:proofErr w:type="spellEnd"/>
      <w:r w:rsidRPr="001A69B5">
        <w:t xml:space="preserve"> med stort læringspotensial i realfag på 7.–10. trinn og i </w:t>
      </w:r>
      <w:proofErr w:type="spellStart"/>
      <w:r w:rsidRPr="001A69B5">
        <w:t>dei</w:t>
      </w:r>
      <w:proofErr w:type="spellEnd"/>
      <w:r w:rsidRPr="001A69B5">
        <w:t xml:space="preserve"> to første åra i </w:t>
      </w:r>
      <w:proofErr w:type="spellStart"/>
      <w:r w:rsidRPr="001A69B5">
        <w:t>vidaregåande</w:t>
      </w:r>
      <w:proofErr w:type="spellEnd"/>
      <w:r w:rsidRPr="001A69B5">
        <w:t xml:space="preserve"> opplæring. </w:t>
      </w:r>
      <w:proofErr w:type="spellStart"/>
      <w:r w:rsidRPr="001A69B5">
        <w:t>Talentsentera</w:t>
      </w:r>
      <w:proofErr w:type="spellEnd"/>
      <w:r w:rsidRPr="001A69B5">
        <w:t xml:space="preserve"> er plasserte ved </w:t>
      </w:r>
      <w:proofErr w:type="spellStart"/>
      <w:r w:rsidRPr="001A69B5">
        <w:t>vitensentera</w:t>
      </w:r>
      <w:proofErr w:type="spellEnd"/>
      <w:r w:rsidRPr="001A69B5">
        <w:t xml:space="preserve"> i Oslo, Bergen, Tromsø, Trondheim og på Jæren. NIFU gjennomførte i 2019 ei evaluering av ordninga. Konklusjonen var at </w:t>
      </w:r>
      <w:proofErr w:type="spellStart"/>
      <w:r w:rsidRPr="001A69B5">
        <w:t>talentsentera</w:t>
      </w:r>
      <w:proofErr w:type="spellEnd"/>
      <w:r w:rsidRPr="001A69B5">
        <w:t xml:space="preserve"> i realfag har etablert </w:t>
      </w:r>
      <w:proofErr w:type="spellStart"/>
      <w:r w:rsidRPr="001A69B5">
        <w:t>eit</w:t>
      </w:r>
      <w:proofErr w:type="spellEnd"/>
      <w:r w:rsidRPr="001A69B5">
        <w:t xml:space="preserve"> godt </w:t>
      </w:r>
      <w:proofErr w:type="spellStart"/>
      <w:r w:rsidRPr="001A69B5">
        <w:t>tilbod</w:t>
      </w:r>
      <w:proofErr w:type="spellEnd"/>
      <w:r w:rsidRPr="001A69B5">
        <w:t xml:space="preserve"> for målgruppa. Ordninga blei permanent </w:t>
      </w:r>
      <w:proofErr w:type="spellStart"/>
      <w:r w:rsidRPr="001A69B5">
        <w:t>frå</w:t>
      </w:r>
      <w:proofErr w:type="spellEnd"/>
      <w:r w:rsidRPr="001A69B5">
        <w:t xml:space="preserve"> 2020. Det er tildelt </w:t>
      </w:r>
      <w:proofErr w:type="spellStart"/>
      <w:r w:rsidRPr="001A69B5">
        <w:t>midlar</w:t>
      </w:r>
      <w:proofErr w:type="spellEnd"/>
      <w:r w:rsidRPr="001A69B5">
        <w:t xml:space="preserve"> for at </w:t>
      </w:r>
      <w:proofErr w:type="spellStart"/>
      <w:r w:rsidRPr="001A69B5">
        <w:t>eit</w:t>
      </w:r>
      <w:proofErr w:type="spellEnd"/>
      <w:r w:rsidRPr="001A69B5">
        <w:t xml:space="preserve"> nytt talentsenter kan starte opp </w:t>
      </w:r>
      <w:proofErr w:type="spellStart"/>
      <w:r w:rsidRPr="001A69B5">
        <w:t>skuleåret</w:t>
      </w:r>
      <w:proofErr w:type="spellEnd"/>
      <w:r w:rsidRPr="001A69B5">
        <w:t xml:space="preserve"> 2021–22 på Vitenparken Campus Ås. Departementet vil greie ut ei </w:t>
      </w:r>
      <w:proofErr w:type="spellStart"/>
      <w:r w:rsidRPr="001A69B5">
        <w:t>vidareutvikling</w:t>
      </w:r>
      <w:proofErr w:type="spellEnd"/>
      <w:r w:rsidRPr="001A69B5">
        <w:t xml:space="preserve"> av talentsenterordninga for å gi </w:t>
      </w:r>
      <w:proofErr w:type="spellStart"/>
      <w:r w:rsidRPr="001A69B5">
        <w:t>elevar</w:t>
      </w:r>
      <w:proofErr w:type="spellEnd"/>
      <w:r w:rsidRPr="001A69B5">
        <w:t xml:space="preserve"> med stort læringspotensial </w:t>
      </w:r>
      <w:proofErr w:type="spellStart"/>
      <w:r w:rsidRPr="001A69B5">
        <w:t>eit</w:t>
      </w:r>
      <w:proofErr w:type="spellEnd"/>
      <w:r w:rsidRPr="001A69B5">
        <w:t xml:space="preserve"> </w:t>
      </w:r>
      <w:proofErr w:type="spellStart"/>
      <w:r w:rsidRPr="001A69B5">
        <w:t>tilbod</w:t>
      </w:r>
      <w:proofErr w:type="spellEnd"/>
      <w:r w:rsidRPr="001A69B5">
        <w:t>.</w:t>
      </w:r>
    </w:p>
    <w:p w14:paraId="5F324766" w14:textId="77777777" w:rsidR="000513CD" w:rsidRPr="001A69B5" w:rsidRDefault="0009509B" w:rsidP="001A69B5">
      <w:r w:rsidRPr="001A69B5">
        <w:t xml:space="preserve">UNG-ordninga, der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kan følge undervisning og ta eksamen i </w:t>
      </w:r>
      <w:proofErr w:type="spellStart"/>
      <w:r w:rsidRPr="001A69B5">
        <w:t>einskildemne</w:t>
      </w:r>
      <w:proofErr w:type="spellEnd"/>
      <w:r w:rsidRPr="001A69B5">
        <w:t xml:space="preserve"> i </w:t>
      </w:r>
      <w:proofErr w:type="spellStart"/>
      <w:r w:rsidRPr="001A69B5">
        <w:t>høgare</w:t>
      </w:r>
      <w:proofErr w:type="spellEnd"/>
      <w:r w:rsidRPr="001A69B5">
        <w:t xml:space="preserve"> utdanning, gir gode </w:t>
      </w:r>
      <w:proofErr w:type="spellStart"/>
      <w:r w:rsidRPr="001A69B5">
        <w:t>moglegheiter</w:t>
      </w:r>
      <w:proofErr w:type="spellEnd"/>
      <w:r w:rsidRPr="001A69B5">
        <w:t xml:space="preserve"> for </w:t>
      </w:r>
      <w:proofErr w:type="spellStart"/>
      <w:r w:rsidRPr="001A69B5">
        <w:t>elevar</w:t>
      </w:r>
      <w:proofErr w:type="spellEnd"/>
      <w:r w:rsidRPr="001A69B5">
        <w:t xml:space="preserve"> som har stort læringspotensial. Regjeringa meiner UNG-ordninga er </w:t>
      </w:r>
      <w:proofErr w:type="spellStart"/>
      <w:r w:rsidRPr="001A69B5">
        <w:t>noko</w:t>
      </w:r>
      <w:proofErr w:type="spellEnd"/>
      <w:r w:rsidRPr="001A69B5">
        <w:t xml:space="preserve"> det kan </w:t>
      </w:r>
      <w:proofErr w:type="spellStart"/>
      <w:r w:rsidRPr="001A69B5">
        <w:t>byggast</w:t>
      </w:r>
      <w:proofErr w:type="spellEnd"/>
      <w:r w:rsidRPr="001A69B5">
        <w:t xml:space="preserve"> </w:t>
      </w:r>
      <w:proofErr w:type="spellStart"/>
      <w:r w:rsidRPr="001A69B5">
        <w:t>vidare</w:t>
      </w:r>
      <w:proofErr w:type="spellEnd"/>
      <w:r w:rsidRPr="001A69B5">
        <w:t xml:space="preserve"> på, og som kan </w:t>
      </w:r>
      <w:proofErr w:type="spellStart"/>
      <w:r w:rsidRPr="001A69B5">
        <w:t>nyttast</w:t>
      </w:r>
      <w:proofErr w:type="spellEnd"/>
      <w:r w:rsidRPr="001A69B5">
        <w:t xml:space="preserve"> i </w:t>
      </w:r>
      <w:proofErr w:type="spellStart"/>
      <w:r w:rsidRPr="001A69B5">
        <w:t>endå</w:t>
      </w:r>
      <w:proofErr w:type="spellEnd"/>
      <w:r w:rsidRPr="001A69B5">
        <w:t xml:space="preserve"> større grad. Som </w:t>
      </w:r>
      <w:proofErr w:type="spellStart"/>
      <w:r w:rsidRPr="001A69B5">
        <w:t>ein</w:t>
      </w:r>
      <w:proofErr w:type="spellEnd"/>
      <w:r w:rsidRPr="001A69B5">
        <w:t xml:space="preserve"> del av </w:t>
      </w:r>
      <w:proofErr w:type="spellStart"/>
      <w:r w:rsidRPr="001A69B5">
        <w:t>vidareutviklinga</w:t>
      </w:r>
      <w:proofErr w:type="spellEnd"/>
      <w:r w:rsidRPr="001A69B5">
        <w:t xml:space="preserve"> av ordninga vil regjeringa at det blir greidd ut korleis ho kan omfatte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del av </w:t>
      </w:r>
      <w:proofErr w:type="spellStart"/>
      <w:r w:rsidRPr="001A69B5">
        <w:t>Fullføringsreforma</w:t>
      </w:r>
      <w:proofErr w:type="spellEnd"/>
      <w:r w:rsidRPr="001A69B5">
        <w:t xml:space="preserve"> vil regjeringa </w:t>
      </w:r>
      <w:proofErr w:type="spellStart"/>
      <w:r w:rsidRPr="001A69B5">
        <w:t>opne</w:t>
      </w:r>
      <w:proofErr w:type="spellEnd"/>
      <w:r w:rsidRPr="001A69B5">
        <w:t xml:space="preserve"> for større </w:t>
      </w:r>
      <w:proofErr w:type="spellStart"/>
      <w:r w:rsidRPr="001A69B5">
        <w:t>valfridom</w:t>
      </w:r>
      <w:proofErr w:type="spellEnd"/>
      <w:r w:rsidRPr="001A69B5">
        <w:t xml:space="preserve"> for </w:t>
      </w:r>
      <w:proofErr w:type="spellStart"/>
      <w:r w:rsidRPr="001A69B5">
        <w:t>elevane</w:t>
      </w:r>
      <w:proofErr w:type="spellEnd"/>
      <w:r w:rsidRPr="001A69B5">
        <w:t xml:space="preserve">, med </w:t>
      </w:r>
      <w:proofErr w:type="spellStart"/>
      <w:r w:rsidRPr="001A69B5">
        <w:t>meir</w:t>
      </w:r>
      <w:proofErr w:type="spellEnd"/>
      <w:r w:rsidRPr="001A69B5">
        <w:t xml:space="preserve"> fordjuping. I kombinasjon med UNG-ordninga trur regjeringa at dette kan føre til </w:t>
      </w:r>
      <w:proofErr w:type="spellStart"/>
      <w:r w:rsidRPr="001A69B5">
        <w:t>ein</w:t>
      </w:r>
      <w:proofErr w:type="spellEnd"/>
      <w:r w:rsidRPr="001A69B5">
        <w:t xml:space="preserve"> betre </w:t>
      </w:r>
      <w:proofErr w:type="spellStart"/>
      <w:r w:rsidRPr="001A69B5">
        <w:t>skulekvardag</w:t>
      </w:r>
      <w:proofErr w:type="spellEnd"/>
      <w:r w:rsidRPr="001A69B5">
        <w:t xml:space="preserve"> for </w:t>
      </w:r>
      <w:proofErr w:type="spellStart"/>
      <w:r w:rsidRPr="001A69B5">
        <w:t>elevar</w:t>
      </w:r>
      <w:proofErr w:type="spellEnd"/>
      <w:r w:rsidRPr="001A69B5">
        <w:t xml:space="preserve"> med stort læringspotensial.</w:t>
      </w:r>
    </w:p>
    <w:p w14:paraId="26E9F517" w14:textId="1C083D69" w:rsidR="000513CD" w:rsidRPr="001A69B5" w:rsidRDefault="0009509B" w:rsidP="001A69B5">
      <w:pPr>
        <w:pStyle w:val="Undertittel"/>
      </w:pPr>
      <w:r w:rsidRPr="001A69B5">
        <w:t xml:space="preserve">Dei tilsette i kunnskapssektoren har </w:t>
      </w:r>
      <w:proofErr w:type="spellStart"/>
      <w:r w:rsidRPr="001A69B5">
        <w:t>høg</w:t>
      </w:r>
      <w:proofErr w:type="spellEnd"/>
      <w:r w:rsidRPr="001A69B5">
        <w:t xml:space="preserve"> kompetanse</w:t>
      </w:r>
    </w:p>
    <w:p w14:paraId="786C2F72"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69651C2D" w14:textId="77777777" w:rsidR="000513CD" w:rsidRPr="001A69B5" w:rsidRDefault="0009509B" w:rsidP="001A69B5">
      <w:pPr>
        <w:pStyle w:val="avsnitt-undertittel"/>
      </w:pPr>
      <w:r w:rsidRPr="001A69B5">
        <w:t xml:space="preserve">Mange </w:t>
      </w:r>
      <w:proofErr w:type="spellStart"/>
      <w:r w:rsidRPr="001A69B5">
        <w:t>lærarar</w:t>
      </w:r>
      <w:proofErr w:type="spellEnd"/>
      <w:r w:rsidRPr="001A69B5">
        <w:t xml:space="preserve"> </w:t>
      </w:r>
      <w:proofErr w:type="spellStart"/>
      <w:r w:rsidRPr="001A69B5">
        <w:t>manglar</w:t>
      </w:r>
      <w:proofErr w:type="spellEnd"/>
      <w:r w:rsidRPr="001A69B5">
        <w:t xml:space="preserve"> relevant kompetanse</w:t>
      </w:r>
    </w:p>
    <w:p w14:paraId="66F6DC9C" w14:textId="77777777" w:rsidR="000513CD" w:rsidRPr="001A69B5" w:rsidRDefault="0009509B" w:rsidP="001A69B5">
      <w:r w:rsidRPr="001A69B5">
        <w:t xml:space="preserve">Grunnopplæringa stiller krav til kompetansen hos </w:t>
      </w:r>
      <w:proofErr w:type="spellStart"/>
      <w:r w:rsidRPr="001A69B5">
        <w:t>lærarane</w:t>
      </w:r>
      <w:proofErr w:type="spellEnd"/>
      <w:r w:rsidRPr="001A69B5">
        <w:t xml:space="preserve">. Det er godt dokumentert </w:t>
      </w:r>
      <w:proofErr w:type="spellStart"/>
      <w:r w:rsidRPr="001A69B5">
        <w:t>frå</w:t>
      </w:r>
      <w:proofErr w:type="spellEnd"/>
      <w:r w:rsidRPr="001A69B5">
        <w:t xml:space="preserve"> forskinga at </w:t>
      </w:r>
      <w:proofErr w:type="spellStart"/>
      <w:r w:rsidRPr="001A69B5">
        <w:t>elevane</w:t>
      </w:r>
      <w:proofErr w:type="spellEnd"/>
      <w:r w:rsidRPr="001A69B5">
        <w:t xml:space="preserve"> lærer </w:t>
      </w:r>
      <w:proofErr w:type="spellStart"/>
      <w:r w:rsidRPr="001A69B5">
        <w:t>meir</w:t>
      </w:r>
      <w:proofErr w:type="spellEnd"/>
      <w:r w:rsidRPr="001A69B5">
        <w:t xml:space="preserve"> når </w:t>
      </w:r>
      <w:proofErr w:type="spellStart"/>
      <w:r w:rsidRPr="001A69B5">
        <w:t>lærarane</w:t>
      </w:r>
      <w:proofErr w:type="spellEnd"/>
      <w:r w:rsidRPr="001A69B5">
        <w:t xml:space="preserve"> har fordjuping i det faget </w:t>
      </w:r>
      <w:proofErr w:type="spellStart"/>
      <w:r w:rsidRPr="001A69B5">
        <w:t>dei</w:t>
      </w:r>
      <w:proofErr w:type="spellEnd"/>
      <w:r w:rsidRPr="001A69B5">
        <w:t xml:space="preserve"> underviser i. Regjeringa er derfor bekymra over at mange </w:t>
      </w:r>
      <w:proofErr w:type="spellStart"/>
      <w:r w:rsidRPr="001A69B5">
        <w:t>lærarar</w:t>
      </w:r>
      <w:proofErr w:type="spellEnd"/>
      <w:r w:rsidRPr="001A69B5">
        <w:t xml:space="preserve"> </w:t>
      </w:r>
      <w:proofErr w:type="spellStart"/>
      <w:r w:rsidRPr="001A69B5">
        <w:t>anten</w:t>
      </w:r>
      <w:proofErr w:type="spellEnd"/>
      <w:r w:rsidRPr="001A69B5">
        <w:t xml:space="preserve"> </w:t>
      </w:r>
      <w:proofErr w:type="spellStart"/>
      <w:r w:rsidRPr="001A69B5">
        <w:t>ikkje</w:t>
      </w:r>
      <w:proofErr w:type="spellEnd"/>
      <w:r w:rsidRPr="001A69B5">
        <w:t xml:space="preserve"> har fordjuping i faget </w:t>
      </w:r>
      <w:proofErr w:type="spellStart"/>
      <w:r w:rsidRPr="001A69B5">
        <w:t>dei</w:t>
      </w:r>
      <w:proofErr w:type="spellEnd"/>
      <w:r w:rsidRPr="001A69B5">
        <w:t xml:space="preserve"> underviser i, eller </w:t>
      </w:r>
      <w:proofErr w:type="spellStart"/>
      <w:r w:rsidRPr="001A69B5">
        <w:t>ikkje</w:t>
      </w:r>
      <w:proofErr w:type="spellEnd"/>
      <w:r w:rsidRPr="001A69B5">
        <w:t xml:space="preserve"> er formelt kvalifiserte for </w:t>
      </w:r>
      <w:proofErr w:type="spellStart"/>
      <w:r w:rsidRPr="001A69B5">
        <w:t>tilsetjing</w:t>
      </w:r>
      <w:proofErr w:type="spellEnd"/>
      <w:r w:rsidRPr="001A69B5">
        <w:t xml:space="preserve">. Statistikk </w:t>
      </w:r>
      <w:proofErr w:type="spellStart"/>
      <w:r w:rsidRPr="001A69B5">
        <w:t>frå</w:t>
      </w:r>
      <w:proofErr w:type="spellEnd"/>
      <w:r w:rsidRPr="001A69B5">
        <w:t xml:space="preserve"> Grunnskolens Informasjonssystem (GSI) viser at 22 pst. av </w:t>
      </w:r>
      <w:proofErr w:type="spellStart"/>
      <w:r w:rsidRPr="001A69B5">
        <w:t>matematikklærarane</w:t>
      </w:r>
      <w:proofErr w:type="spellEnd"/>
      <w:r w:rsidRPr="001A69B5">
        <w:t xml:space="preserve">, 16 pst. av </w:t>
      </w:r>
      <w:proofErr w:type="spellStart"/>
      <w:r w:rsidRPr="001A69B5">
        <w:t>norsklærarane</w:t>
      </w:r>
      <w:proofErr w:type="spellEnd"/>
      <w:r w:rsidRPr="001A69B5">
        <w:t xml:space="preserve"> og 34 pst. av </w:t>
      </w:r>
      <w:proofErr w:type="spellStart"/>
      <w:r w:rsidRPr="001A69B5">
        <w:t>engelsklærarane</w:t>
      </w:r>
      <w:proofErr w:type="spellEnd"/>
      <w:r w:rsidRPr="001A69B5">
        <w:t xml:space="preserve"> i </w:t>
      </w:r>
      <w:proofErr w:type="spellStart"/>
      <w:r w:rsidRPr="001A69B5">
        <w:t>grunnskulen</w:t>
      </w:r>
      <w:proofErr w:type="spellEnd"/>
      <w:r w:rsidRPr="001A69B5">
        <w:t xml:space="preserve"> mangla fordjuping i faget i </w:t>
      </w:r>
      <w:proofErr w:type="spellStart"/>
      <w:r w:rsidRPr="001A69B5">
        <w:t>skuleåret</w:t>
      </w:r>
      <w:proofErr w:type="spellEnd"/>
      <w:r w:rsidRPr="001A69B5">
        <w:t xml:space="preserve"> 2020–21. </w:t>
      </w:r>
      <w:proofErr w:type="spellStart"/>
      <w:r w:rsidRPr="001A69B5">
        <w:t>Talet</w:t>
      </w:r>
      <w:proofErr w:type="spellEnd"/>
      <w:r w:rsidRPr="001A69B5">
        <w:t xml:space="preserve"> på </w:t>
      </w:r>
      <w:proofErr w:type="spellStart"/>
      <w:r w:rsidRPr="001A69B5">
        <w:t>lærarar</w:t>
      </w:r>
      <w:proofErr w:type="spellEnd"/>
      <w:r w:rsidRPr="001A69B5">
        <w:t xml:space="preserve"> som </w:t>
      </w:r>
      <w:proofErr w:type="spellStart"/>
      <w:r w:rsidRPr="001A69B5">
        <w:t>ikkje</w:t>
      </w:r>
      <w:proofErr w:type="spellEnd"/>
      <w:r w:rsidRPr="001A69B5">
        <w:t xml:space="preserve"> oppfyller kompetansekrava i matematikk, norsk og engelsk, har gått ned med omtrent 12 000 </w:t>
      </w:r>
      <w:proofErr w:type="spellStart"/>
      <w:r w:rsidRPr="001A69B5">
        <w:t>frå</w:t>
      </w:r>
      <w:proofErr w:type="spellEnd"/>
      <w:r w:rsidRPr="001A69B5">
        <w:t xml:space="preserve"> 2015 til 2020. I </w:t>
      </w:r>
      <w:proofErr w:type="spellStart"/>
      <w:r w:rsidRPr="001A69B5">
        <w:t>skuleåret</w:t>
      </w:r>
      <w:proofErr w:type="spellEnd"/>
      <w:r w:rsidRPr="001A69B5">
        <w:t xml:space="preserve"> 2020–21 var om lag 3 230 </w:t>
      </w:r>
      <w:proofErr w:type="spellStart"/>
      <w:r w:rsidRPr="001A69B5">
        <w:t>personar</w:t>
      </w:r>
      <w:proofErr w:type="spellEnd"/>
      <w:r w:rsidRPr="001A69B5">
        <w:t xml:space="preserve"> i </w:t>
      </w:r>
      <w:proofErr w:type="spellStart"/>
      <w:r w:rsidRPr="001A69B5">
        <w:t>undervisningsstillingar</w:t>
      </w:r>
      <w:proofErr w:type="spellEnd"/>
      <w:r w:rsidRPr="001A69B5">
        <w:t xml:space="preserve"> i </w:t>
      </w:r>
      <w:proofErr w:type="spellStart"/>
      <w:r w:rsidRPr="001A69B5">
        <w:t>grunnskulen</w:t>
      </w:r>
      <w:proofErr w:type="spellEnd"/>
      <w:r w:rsidRPr="001A69B5">
        <w:t xml:space="preserve"> </w:t>
      </w:r>
      <w:proofErr w:type="spellStart"/>
      <w:r w:rsidRPr="001A69B5">
        <w:t>ikkje</w:t>
      </w:r>
      <w:proofErr w:type="spellEnd"/>
      <w:r w:rsidRPr="001A69B5">
        <w:t xml:space="preserve"> kvalifiserte for </w:t>
      </w:r>
      <w:proofErr w:type="spellStart"/>
      <w:r w:rsidRPr="001A69B5">
        <w:t>tilsetjing</w:t>
      </w:r>
      <w:proofErr w:type="spellEnd"/>
      <w:r w:rsidRPr="001A69B5">
        <w:t xml:space="preserve">. Dette </w:t>
      </w:r>
      <w:proofErr w:type="spellStart"/>
      <w:r w:rsidRPr="001A69B5">
        <w:t>utgjer</w:t>
      </w:r>
      <w:proofErr w:type="spellEnd"/>
      <w:r w:rsidRPr="001A69B5">
        <w:t xml:space="preserve"> ifølge GSI 4,7 pst. av alle </w:t>
      </w:r>
      <w:proofErr w:type="spellStart"/>
      <w:r w:rsidRPr="001A69B5">
        <w:t>lærarane</w:t>
      </w:r>
      <w:proofErr w:type="spellEnd"/>
      <w:r w:rsidRPr="001A69B5">
        <w:t xml:space="preserve"> i </w:t>
      </w:r>
      <w:proofErr w:type="spellStart"/>
      <w:r w:rsidRPr="001A69B5">
        <w:t>grunnskulen</w:t>
      </w:r>
      <w:proofErr w:type="spellEnd"/>
      <w:r w:rsidRPr="001A69B5">
        <w:t xml:space="preserve">, og det er </w:t>
      </w:r>
      <w:proofErr w:type="spellStart"/>
      <w:r w:rsidRPr="001A69B5">
        <w:t>ein</w:t>
      </w:r>
      <w:proofErr w:type="spellEnd"/>
      <w:r w:rsidRPr="001A69B5">
        <w:t xml:space="preserve"> nedgang </w:t>
      </w:r>
      <w:proofErr w:type="spellStart"/>
      <w:r w:rsidRPr="001A69B5">
        <w:t>frå</w:t>
      </w:r>
      <w:proofErr w:type="spellEnd"/>
      <w:r w:rsidRPr="001A69B5">
        <w:t xml:space="preserve"> 5,4 pst. i </w:t>
      </w:r>
      <w:proofErr w:type="spellStart"/>
      <w:r w:rsidRPr="001A69B5">
        <w:t>skuleåret</w:t>
      </w:r>
      <w:proofErr w:type="spellEnd"/>
      <w:r w:rsidRPr="001A69B5">
        <w:t xml:space="preserve"> 2019–20.</w:t>
      </w:r>
    </w:p>
    <w:p w14:paraId="277A4CF3" w14:textId="77777777" w:rsidR="000513CD" w:rsidRPr="001A69B5" w:rsidRDefault="0009509B" w:rsidP="001A69B5">
      <w:r w:rsidRPr="001A69B5">
        <w:t xml:space="preserve">Ulike </w:t>
      </w:r>
      <w:proofErr w:type="spellStart"/>
      <w:r w:rsidRPr="001A69B5">
        <w:t>statistikkjelder</w:t>
      </w:r>
      <w:proofErr w:type="spellEnd"/>
      <w:r w:rsidRPr="001A69B5">
        <w:t xml:space="preserve"> gir ulike bilde av prosentdelen </w:t>
      </w:r>
      <w:proofErr w:type="spellStart"/>
      <w:r w:rsidRPr="001A69B5">
        <w:t>lærarar</w:t>
      </w:r>
      <w:proofErr w:type="spellEnd"/>
      <w:r w:rsidRPr="001A69B5">
        <w:t xml:space="preserve"> med </w:t>
      </w:r>
      <w:proofErr w:type="spellStart"/>
      <w:r w:rsidRPr="001A69B5">
        <w:t>godkjend</w:t>
      </w:r>
      <w:proofErr w:type="spellEnd"/>
      <w:r w:rsidRPr="001A69B5">
        <w:t xml:space="preserve"> utdanning/kompetanse for å bli tilsett i undervisningsstilling i </w:t>
      </w:r>
      <w:proofErr w:type="spellStart"/>
      <w:r w:rsidRPr="001A69B5">
        <w:t>grunnskulen</w:t>
      </w:r>
      <w:proofErr w:type="spellEnd"/>
      <w:r w:rsidRPr="001A69B5">
        <w:t xml:space="preserve">. Senter for økonomisk forsking ved NTNU har på oppdrag </w:t>
      </w:r>
      <w:proofErr w:type="spellStart"/>
      <w:r w:rsidRPr="001A69B5">
        <w:t>frå</w:t>
      </w:r>
      <w:proofErr w:type="spellEnd"/>
      <w:r w:rsidRPr="001A69B5">
        <w:t xml:space="preserve"> Utdanningsdirektoratet undersøkt </w:t>
      </w:r>
      <w:proofErr w:type="spellStart"/>
      <w:r w:rsidRPr="001A69B5">
        <w:t>dei</w:t>
      </w:r>
      <w:proofErr w:type="spellEnd"/>
      <w:r w:rsidRPr="001A69B5">
        <w:t xml:space="preserve"> </w:t>
      </w:r>
      <w:proofErr w:type="spellStart"/>
      <w:r w:rsidRPr="001A69B5">
        <w:t>viktigaste</w:t>
      </w:r>
      <w:proofErr w:type="spellEnd"/>
      <w:r w:rsidRPr="001A69B5">
        <w:t xml:space="preserve"> årsakene til at det er </w:t>
      </w:r>
      <w:proofErr w:type="spellStart"/>
      <w:r w:rsidRPr="001A69B5">
        <w:t>forskjellar</w:t>
      </w:r>
      <w:proofErr w:type="spellEnd"/>
      <w:r w:rsidRPr="001A69B5">
        <w:t xml:space="preserve"> mellom </w:t>
      </w:r>
      <w:proofErr w:type="spellStart"/>
      <w:r w:rsidRPr="001A69B5">
        <w:t>lærarstatistikken</w:t>
      </w:r>
      <w:proofErr w:type="spellEnd"/>
      <w:r w:rsidRPr="001A69B5">
        <w:t xml:space="preserve"> til GSI og Statistisk sentralbyrå (SSB). Dei finn mellom anna at </w:t>
      </w:r>
      <w:proofErr w:type="spellStart"/>
      <w:r w:rsidRPr="001A69B5">
        <w:t>vikarar</w:t>
      </w:r>
      <w:proofErr w:type="spellEnd"/>
      <w:r w:rsidRPr="001A69B5">
        <w:t xml:space="preserve"> blir </w:t>
      </w:r>
      <w:proofErr w:type="spellStart"/>
      <w:r w:rsidRPr="001A69B5">
        <w:t>talde</w:t>
      </w:r>
      <w:proofErr w:type="spellEnd"/>
      <w:r w:rsidRPr="001A69B5">
        <w:t xml:space="preserve"> ulikt, og at </w:t>
      </w:r>
      <w:proofErr w:type="spellStart"/>
      <w:r w:rsidRPr="001A69B5">
        <w:t>talet</w:t>
      </w:r>
      <w:proofErr w:type="spellEnd"/>
      <w:r w:rsidRPr="001A69B5">
        <w:t xml:space="preserve"> på </w:t>
      </w:r>
      <w:proofErr w:type="spellStart"/>
      <w:r w:rsidRPr="001A69B5">
        <w:t>lærarar</w:t>
      </w:r>
      <w:proofErr w:type="spellEnd"/>
      <w:r w:rsidRPr="001A69B5">
        <w:t xml:space="preserve"> blir talt ulikt. Medan SSB måler prosentdelen </w:t>
      </w:r>
      <w:proofErr w:type="spellStart"/>
      <w:r w:rsidRPr="001A69B5">
        <w:t>lærarar</w:t>
      </w:r>
      <w:proofErr w:type="spellEnd"/>
      <w:r w:rsidRPr="001A69B5">
        <w:t xml:space="preserve"> med </w:t>
      </w:r>
      <w:proofErr w:type="spellStart"/>
      <w:r w:rsidRPr="001A69B5">
        <w:t>godkjend</w:t>
      </w:r>
      <w:proofErr w:type="spellEnd"/>
      <w:r w:rsidRPr="001A69B5">
        <w:t xml:space="preserve"> </w:t>
      </w:r>
      <w:proofErr w:type="spellStart"/>
      <w:r w:rsidRPr="001A69B5">
        <w:t>lærarutdanning</w:t>
      </w:r>
      <w:proofErr w:type="spellEnd"/>
      <w:r w:rsidRPr="001A69B5">
        <w:t xml:space="preserve">, måler GSI tilsette som oppfyller opplæringslovas kompetansekrav for å jobbe som </w:t>
      </w:r>
      <w:proofErr w:type="spellStart"/>
      <w:r w:rsidRPr="001A69B5">
        <w:t>lærar</w:t>
      </w:r>
      <w:proofErr w:type="spellEnd"/>
      <w:r w:rsidRPr="001A69B5">
        <w:t xml:space="preserve"> i </w:t>
      </w:r>
      <w:proofErr w:type="spellStart"/>
      <w:r w:rsidRPr="001A69B5">
        <w:t>skulen</w:t>
      </w:r>
      <w:proofErr w:type="spellEnd"/>
      <w:r w:rsidRPr="001A69B5">
        <w:t xml:space="preserve">. Rapporten blei </w:t>
      </w:r>
      <w:proofErr w:type="spellStart"/>
      <w:r w:rsidRPr="001A69B5">
        <w:t>offentleggjord</w:t>
      </w:r>
      <w:proofErr w:type="spellEnd"/>
      <w:r w:rsidRPr="001A69B5">
        <w:t xml:space="preserve"> 17. juni 2021. Departementet vil følge opp rapporten og </w:t>
      </w:r>
      <w:proofErr w:type="spellStart"/>
      <w:r w:rsidRPr="001A69B5">
        <w:t>saman</w:t>
      </w:r>
      <w:proofErr w:type="spellEnd"/>
      <w:r w:rsidRPr="001A69B5">
        <w:t xml:space="preserve"> med Utdanningsdirektoratet sjå på behov for </w:t>
      </w:r>
      <w:proofErr w:type="spellStart"/>
      <w:r w:rsidRPr="001A69B5">
        <w:t>justeringar</w:t>
      </w:r>
      <w:proofErr w:type="spellEnd"/>
      <w:r w:rsidRPr="001A69B5">
        <w:t xml:space="preserve"> i GSI.</w:t>
      </w:r>
    </w:p>
    <w:p w14:paraId="19E6DEEC" w14:textId="77777777" w:rsidR="000513CD" w:rsidRPr="001A69B5" w:rsidRDefault="0009509B" w:rsidP="001A69B5">
      <w:proofErr w:type="spellStart"/>
      <w:r w:rsidRPr="001A69B5">
        <w:t>Meir</w:t>
      </w:r>
      <w:proofErr w:type="spellEnd"/>
      <w:r w:rsidRPr="001A69B5">
        <w:t xml:space="preserve"> og betre bruk av IKT i opplæringa i form av system, plattformer, digitale </w:t>
      </w:r>
      <w:proofErr w:type="spellStart"/>
      <w:r w:rsidRPr="001A69B5">
        <w:t>einingar</w:t>
      </w:r>
      <w:proofErr w:type="spellEnd"/>
      <w:r w:rsidRPr="001A69B5">
        <w:t xml:space="preserve"> og digitale læremiddel krev </w:t>
      </w:r>
      <w:proofErr w:type="spellStart"/>
      <w:r w:rsidRPr="001A69B5">
        <w:t>auka</w:t>
      </w:r>
      <w:proofErr w:type="spellEnd"/>
      <w:r w:rsidRPr="001A69B5">
        <w:t xml:space="preserve"> kompetanse hos </w:t>
      </w:r>
      <w:proofErr w:type="spellStart"/>
      <w:r w:rsidRPr="001A69B5">
        <w:t>lærarar</w:t>
      </w:r>
      <w:proofErr w:type="spellEnd"/>
      <w:r w:rsidRPr="001A69B5">
        <w:t xml:space="preserve">, </w:t>
      </w:r>
      <w:proofErr w:type="spellStart"/>
      <w:r w:rsidRPr="001A69B5">
        <w:t>skuleleiarar</w:t>
      </w:r>
      <w:proofErr w:type="spellEnd"/>
      <w:r w:rsidRPr="001A69B5">
        <w:t xml:space="preserve"> og </w:t>
      </w:r>
      <w:proofErr w:type="spellStart"/>
      <w:r w:rsidRPr="001A69B5">
        <w:t>skuleeigarar</w:t>
      </w:r>
      <w:proofErr w:type="spellEnd"/>
      <w:r w:rsidRPr="001A69B5">
        <w:t xml:space="preserve"> om </w:t>
      </w:r>
      <w:proofErr w:type="spellStart"/>
      <w:r w:rsidRPr="001A69B5">
        <w:t>samanhengar</w:t>
      </w:r>
      <w:proofErr w:type="spellEnd"/>
      <w:r w:rsidRPr="001A69B5">
        <w:t xml:space="preserve">, </w:t>
      </w:r>
      <w:proofErr w:type="spellStart"/>
      <w:r w:rsidRPr="001A69B5">
        <w:t>moglegheiter</w:t>
      </w:r>
      <w:proofErr w:type="spellEnd"/>
      <w:r w:rsidRPr="001A69B5">
        <w:t xml:space="preserve"> og </w:t>
      </w:r>
      <w:proofErr w:type="spellStart"/>
      <w:r w:rsidRPr="001A69B5">
        <w:t>utfordringar</w:t>
      </w:r>
      <w:proofErr w:type="spellEnd"/>
      <w:r w:rsidRPr="001A69B5">
        <w:t xml:space="preserve">. God forståing av informasjonstryggleik og personvern er også viktig for å </w:t>
      </w:r>
      <w:proofErr w:type="spellStart"/>
      <w:r w:rsidRPr="001A69B5">
        <w:t>lykkast</w:t>
      </w:r>
      <w:proofErr w:type="spellEnd"/>
      <w:r w:rsidRPr="001A69B5">
        <w:t xml:space="preserve"> med digital utvikling. NIFU-rapporten om covid-19-pandemien våren 2020 viser at det er store skilnader mellom </w:t>
      </w:r>
      <w:proofErr w:type="spellStart"/>
      <w:r w:rsidRPr="001A69B5">
        <w:t>lærarar</w:t>
      </w:r>
      <w:proofErr w:type="spellEnd"/>
      <w:r w:rsidRPr="001A69B5">
        <w:t xml:space="preserve">, </w:t>
      </w:r>
      <w:proofErr w:type="spellStart"/>
      <w:r w:rsidRPr="001A69B5">
        <w:t>skular</w:t>
      </w:r>
      <w:proofErr w:type="spellEnd"/>
      <w:r w:rsidRPr="001A69B5">
        <w:t xml:space="preserve"> og </w:t>
      </w:r>
      <w:proofErr w:type="spellStart"/>
      <w:r w:rsidRPr="001A69B5">
        <w:t>kommunar</w:t>
      </w:r>
      <w:proofErr w:type="spellEnd"/>
      <w:r w:rsidRPr="001A69B5">
        <w:t xml:space="preserve"> i den digitale kompetansen. Dette er i samsvar med TALIS-studien </w:t>
      </w:r>
      <w:proofErr w:type="spellStart"/>
      <w:r w:rsidRPr="001A69B5">
        <w:t>frå</w:t>
      </w:r>
      <w:proofErr w:type="spellEnd"/>
      <w:r w:rsidRPr="001A69B5">
        <w:t xml:space="preserve"> 2018, der 20 pst. av </w:t>
      </w:r>
      <w:proofErr w:type="spellStart"/>
      <w:r w:rsidRPr="001A69B5">
        <w:t>lærarane</w:t>
      </w:r>
      <w:proofErr w:type="spellEnd"/>
      <w:r w:rsidRPr="001A69B5">
        <w:t xml:space="preserve"> </w:t>
      </w:r>
      <w:proofErr w:type="spellStart"/>
      <w:r w:rsidRPr="001A69B5">
        <w:t>seier</w:t>
      </w:r>
      <w:proofErr w:type="spellEnd"/>
      <w:r w:rsidRPr="001A69B5">
        <w:t xml:space="preserve"> at </w:t>
      </w:r>
      <w:proofErr w:type="spellStart"/>
      <w:r w:rsidRPr="001A69B5">
        <w:t>dei</w:t>
      </w:r>
      <w:proofErr w:type="spellEnd"/>
      <w:r w:rsidRPr="001A69B5">
        <w:t xml:space="preserve"> har </w:t>
      </w:r>
      <w:proofErr w:type="spellStart"/>
      <w:r w:rsidRPr="001A69B5">
        <w:t>eit</w:t>
      </w:r>
      <w:proofErr w:type="spellEnd"/>
      <w:r w:rsidRPr="001A69B5">
        <w:t xml:space="preserve"> stort behov for betre kunnskap om å </w:t>
      </w:r>
      <w:proofErr w:type="gramStart"/>
      <w:r w:rsidRPr="001A69B5">
        <w:t>integrere</w:t>
      </w:r>
      <w:proofErr w:type="gramEnd"/>
      <w:r w:rsidRPr="001A69B5">
        <w:t xml:space="preserve"> IKT i undervisninga.</w:t>
      </w:r>
    </w:p>
    <w:p w14:paraId="4902B2A4" w14:textId="77777777" w:rsidR="000513CD" w:rsidRPr="001A69B5" w:rsidRDefault="0009509B" w:rsidP="001A69B5">
      <w:pPr>
        <w:pStyle w:val="avsnitt-undertittel"/>
      </w:pPr>
      <w:r w:rsidRPr="001A69B5">
        <w:t xml:space="preserve">Utfordringa med </w:t>
      </w:r>
      <w:proofErr w:type="spellStart"/>
      <w:r w:rsidRPr="001A69B5">
        <w:t>mogleg</w:t>
      </w:r>
      <w:proofErr w:type="spellEnd"/>
      <w:r w:rsidRPr="001A69B5">
        <w:t xml:space="preserve"> framtidig </w:t>
      </w:r>
      <w:proofErr w:type="spellStart"/>
      <w:r w:rsidRPr="001A69B5">
        <w:t>lærarmangel</w:t>
      </w:r>
      <w:proofErr w:type="spellEnd"/>
    </w:p>
    <w:p w14:paraId="078C0C2F" w14:textId="77777777" w:rsidR="000513CD" w:rsidRPr="001A69B5" w:rsidRDefault="0009509B" w:rsidP="001A69B5">
      <w:r w:rsidRPr="001A69B5">
        <w:t xml:space="preserve">8,7 pst. av </w:t>
      </w:r>
      <w:proofErr w:type="spellStart"/>
      <w:r w:rsidRPr="001A69B5">
        <w:t>lærarane</w:t>
      </w:r>
      <w:proofErr w:type="spellEnd"/>
      <w:r w:rsidRPr="001A69B5">
        <w:t xml:space="preserve"> i </w:t>
      </w:r>
      <w:proofErr w:type="spellStart"/>
      <w:r w:rsidRPr="001A69B5">
        <w:t>grunnskulen</w:t>
      </w:r>
      <w:proofErr w:type="spellEnd"/>
      <w:r w:rsidRPr="001A69B5">
        <w:t xml:space="preserve"> er 60 år eller eldre, og 19,0 pst. er i aldersgruppa 50–59 år. I </w:t>
      </w:r>
      <w:proofErr w:type="spellStart"/>
      <w:r w:rsidRPr="001A69B5">
        <w:t>vidaregåande</w:t>
      </w:r>
      <w:proofErr w:type="spellEnd"/>
      <w:r w:rsidRPr="001A69B5">
        <w:t xml:space="preserve"> </w:t>
      </w:r>
      <w:proofErr w:type="spellStart"/>
      <w:r w:rsidRPr="001A69B5">
        <w:t>skule</w:t>
      </w:r>
      <w:proofErr w:type="spellEnd"/>
      <w:r w:rsidRPr="001A69B5">
        <w:t xml:space="preserve"> er 14,2 pst. av </w:t>
      </w:r>
      <w:proofErr w:type="spellStart"/>
      <w:r w:rsidRPr="001A69B5">
        <w:t>lærarane</w:t>
      </w:r>
      <w:proofErr w:type="spellEnd"/>
      <w:r w:rsidRPr="001A69B5">
        <w:t xml:space="preserve"> 60 år eller eldre, </w:t>
      </w:r>
      <w:proofErr w:type="spellStart"/>
      <w:r w:rsidRPr="001A69B5">
        <w:t>medan</w:t>
      </w:r>
      <w:proofErr w:type="spellEnd"/>
      <w:r w:rsidRPr="001A69B5">
        <w:t xml:space="preserve"> 27,6 pst. er 50–59 år. </w:t>
      </w:r>
      <w:proofErr w:type="spellStart"/>
      <w:r w:rsidRPr="001A69B5">
        <w:t>Framskrivingar</w:t>
      </w:r>
      <w:proofErr w:type="spellEnd"/>
      <w:r w:rsidRPr="001A69B5">
        <w:t xml:space="preserve"> </w:t>
      </w:r>
      <w:proofErr w:type="spellStart"/>
      <w:r w:rsidRPr="001A69B5">
        <w:t>frå</w:t>
      </w:r>
      <w:proofErr w:type="spellEnd"/>
      <w:r w:rsidRPr="001A69B5">
        <w:t xml:space="preserve"> SSB viser </w:t>
      </w:r>
      <w:proofErr w:type="spellStart"/>
      <w:r w:rsidRPr="001A69B5">
        <w:t>eit</w:t>
      </w:r>
      <w:proofErr w:type="spellEnd"/>
      <w:r w:rsidRPr="001A69B5">
        <w:t xml:space="preserve"> </w:t>
      </w:r>
      <w:proofErr w:type="spellStart"/>
      <w:r w:rsidRPr="001A69B5">
        <w:t>underskot</w:t>
      </w:r>
      <w:proofErr w:type="spellEnd"/>
      <w:r w:rsidRPr="001A69B5">
        <w:t xml:space="preserve"> på </w:t>
      </w:r>
      <w:proofErr w:type="spellStart"/>
      <w:r w:rsidRPr="001A69B5">
        <w:t>grunnskulelærarar</w:t>
      </w:r>
      <w:proofErr w:type="spellEnd"/>
      <w:r w:rsidRPr="001A69B5">
        <w:t xml:space="preserve"> fram mot 2025, som deretter snur til </w:t>
      </w:r>
      <w:proofErr w:type="spellStart"/>
      <w:r w:rsidRPr="001A69B5">
        <w:t>eit</w:t>
      </w:r>
      <w:proofErr w:type="spellEnd"/>
      <w:r w:rsidRPr="001A69B5">
        <w:t xml:space="preserve"> </w:t>
      </w:r>
      <w:proofErr w:type="spellStart"/>
      <w:r w:rsidRPr="001A69B5">
        <w:t>overskot</w:t>
      </w:r>
      <w:proofErr w:type="spellEnd"/>
      <w:r w:rsidRPr="001A69B5">
        <w:t xml:space="preserve"> i perioden 2025–40. Dersom SSBs </w:t>
      </w:r>
      <w:proofErr w:type="spellStart"/>
      <w:r w:rsidRPr="001A69B5">
        <w:t>framskrivingar</w:t>
      </w:r>
      <w:proofErr w:type="spellEnd"/>
      <w:r w:rsidRPr="001A69B5">
        <w:t xml:space="preserve"> blir realiserte, gir det gode </w:t>
      </w:r>
      <w:proofErr w:type="spellStart"/>
      <w:r w:rsidRPr="001A69B5">
        <w:t>føresetnader</w:t>
      </w:r>
      <w:proofErr w:type="spellEnd"/>
      <w:r w:rsidRPr="001A69B5">
        <w:t xml:space="preserve"> for å sørge for at alle som jobbar som </w:t>
      </w:r>
      <w:proofErr w:type="spellStart"/>
      <w:r w:rsidRPr="001A69B5">
        <w:t>lærarar</w:t>
      </w:r>
      <w:proofErr w:type="spellEnd"/>
      <w:r w:rsidRPr="001A69B5">
        <w:t xml:space="preserve"> i </w:t>
      </w:r>
      <w:proofErr w:type="spellStart"/>
      <w:r w:rsidRPr="001A69B5">
        <w:t>skulen</w:t>
      </w:r>
      <w:proofErr w:type="spellEnd"/>
      <w:r w:rsidRPr="001A69B5">
        <w:t xml:space="preserve">, er kvalifiserte og har rett kompetanse. </w:t>
      </w:r>
      <w:proofErr w:type="spellStart"/>
      <w:r w:rsidRPr="001A69B5">
        <w:t>Tidlegare</w:t>
      </w:r>
      <w:proofErr w:type="spellEnd"/>
      <w:r w:rsidRPr="001A69B5">
        <w:t xml:space="preserve"> </w:t>
      </w:r>
      <w:proofErr w:type="spellStart"/>
      <w:r w:rsidRPr="001A69B5">
        <w:t>framskrivingar</w:t>
      </w:r>
      <w:proofErr w:type="spellEnd"/>
      <w:r w:rsidRPr="001A69B5">
        <w:t xml:space="preserve"> har vist ei </w:t>
      </w:r>
      <w:proofErr w:type="spellStart"/>
      <w:r w:rsidRPr="001A69B5">
        <w:t>betydeleg</w:t>
      </w:r>
      <w:proofErr w:type="spellEnd"/>
      <w:r w:rsidRPr="001A69B5">
        <w:t xml:space="preserve"> og </w:t>
      </w:r>
      <w:proofErr w:type="spellStart"/>
      <w:r w:rsidRPr="001A69B5">
        <w:t>aukande</w:t>
      </w:r>
      <w:proofErr w:type="spellEnd"/>
      <w:r w:rsidRPr="001A69B5">
        <w:t xml:space="preserve"> underdekning av </w:t>
      </w:r>
      <w:proofErr w:type="spellStart"/>
      <w:r w:rsidRPr="001A69B5">
        <w:t>grunnskulelærarar</w:t>
      </w:r>
      <w:proofErr w:type="spellEnd"/>
      <w:r w:rsidRPr="001A69B5">
        <w:t xml:space="preserve"> i perioden fram mot 2040. Nedgang i befolkningsvekst og </w:t>
      </w:r>
      <w:proofErr w:type="spellStart"/>
      <w:r w:rsidRPr="001A69B5">
        <w:t>fødselstal</w:t>
      </w:r>
      <w:proofErr w:type="spellEnd"/>
      <w:r w:rsidRPr="001A69B5">
        <w:t xml:space="preserve"> er den </w:t>
      </w:r>
      <w:proofErr w:type="spellStart"/>
      <w:r w:rsidRPr="001A69B5">
        <w:t>viktigaste</w:t>
      </w:r>
      <w:proofErr w:type="spellEnd"/>
      <w:r w:rsidRPr="001A69B5">
        <w:t xml:space="preserve"> årsaka til det berekna </w:t>
      </w:r>
      <w:proofErr w:type="spellStart"/>
      <w:r w:rsidRPr="001A69B5">
        <w:t>overskotet</w:t>
      </w:r>
      <w:proofErr w:type="spellEnd"/>
      <w:r w:rsidRPr="001A69B5">
        <w:t xml:space="preserve">. For </w:t>
      </w:r>
      <w:proofErr w:type="spellStart"/>
      <w:r w:rsidRPr="001A69B5">
        <w:t>dei</w:t>
      </w:r>
      <w:proofErr w:type="spellEnd"/>
      <w:r w:rsidRPr="001A69B5">
        <w:t xml:space="preserve"> andre </w:t>
      </w:r>
      <w:proofErr w:type="spellStart"/>
      <w:r w:rsidRPr="001A69B5">
        <w:t>lærarutdanningane</w:t>
      </w:r>
      <w:proofErr w:type="spellEnd"/>
      <w:r w:rsidRPr="001A69B5">
        <w:t xml:space="preserve"> er det berekna </w:t>
      </w:r>
      <w:proofErr w:type="spellStart"/>
      <w:r w:rsidRPr="001A69B5">
        <w:t>eit</w:t>
      </w:r>
      <w:proofErr w:type="spellEnd"/>
      <w:r w:rsidRPr="001A69B5">
        <w:t xml:space="preserve"> </w:t>
      </w:r>
      <w:proofErr w:type="spellStart"/>
      <w:r w:rsidRPr="001A69B5">
        <w:t>overskot</w:t>
      </w:r>
      <w:proofErr w:type="spellEnd"/>
      <w:r w:rsidRPr="001A69B5">
        <w:t xml:space="preserve"> i alle åra fram mot 2040, og </w:t>
      </w:r>
      <w:proofErr w:type="spellStart"/>
      <w:r w:rsidRPr="001A69B5">
        <w:t>lærarar</w:t>
      </w:r>
      <w:proofErr w:type="spellEnd"/>
      <w:r w:rsidRPr="001A69B5">
        <w:t xml:space="preserve"> med andre </w:t>
      </w:r>
      <w:proofErr w:type="spellStart"/>
      <w:r w:rsidRPr="001A69B5">
        <w:t>utdanningar</w:t>
      </w:r>
      <w:proofErr w:type="spellEnd"/>
      <w:r w:rsidRPr="001A69B5">
        <w:t xml:space="preserve"> enn </w:t>
      </w:r>
      <w:proofErr w:type="spellStart"/>
      <w:r w:rsidRPr="001A69B5">
        <w:t>grunnskulelærarutdanning</w:t>
      </w:r>
      <w:proofErr w:type="spellEnd"/>
      <w:r w:rsidRPr="001A69B5">
        <w:t xml:space="preserve"> vil dermed kunne avhjelpe </w:t>
      </w:r>
      <w:proofErr w:type="spellStart"/>
      <w:r w:rsidRPr="001A69B5">
        <w:t>noko</w:t>
      </w:r>
      <w:proofErr w:type="spellEnd"/>
      <w:r w:rsidRPr="001A69B5">
        <w:t xml:space="preserve"> av </w:t>
      </w:r>
      <w:proofErr w:type="spellStart"/>
      <w:r w:rsidRPr="001A69B5">
        <w:t>underskotet</w:t>
      </w:r>
      <w:proofErr w:type="spellEnd"/>
      <w:r w:rsidRPr="001A69B5">
        <w:t xml:space="preserve">. </w:t>
      </w:r>
      <w:proofErr w:type="spellStart"/>
      <w:r w:rsidRPr="001A69B5">
        <w:t>Eit</w:t>
      </w:r>
      <w:proofErr w:type="spellEnd"/>
      <w:r w:rsidRPr="001A69B5">
        <w:t xml:space="preserve"> </w:t>
      </w:r>
      <w:proofErr w:type="spellStart"/>
      <w:r w:rsidRPr="001A69B5">
        <w:t>lærarunderskot</w:t>
      </w:r>
      <w:proofErr w:type="spellEnd"/>
      <w:r w:rsidRPr="001A69B5">
        <w:t xml:space="preserve"> vil derfor </w:t>
      </w:r>
      <w:proofErr w:type="spellStart"/>
      <w:r w:rsidRPr="001A69B5">
        <w:t>truleg</w:t>
      </w:r>
      <w:proofErr w:type="spellEnd"/>
      <w:r w:rsidRPr="001A69B5">
        <w:t xml:space="preserve"> i størst grad råke 1.–4. trinn, då </w:t>
      </w:r>
      <w:proofErr w:type="spellStart"/>
      <w:r w:rsidRPr="001A69B5">
        <w:t>dei</w:t>
      </w:r>
      <w:proofErr w:type="spellEnd"/>
      <w:r w:rsidRPr="001A69B5">
        <w:t xml:space="preserve"> fleste andre </w:t>
      </w:r>
      <w:proofErr w:type="spellStart"/>
      <w:r w:rsidRPr="001A69B5">
        <w:t>lærarutdanningane</w:t>
      </w:r>
      <w:proofErr w:type="spellEnd"/>
      <w:r w:rsidRPr="001A69B5">
        <w:t xml:space="preserve"> </w:t>
      </w:r>
      <w:proofErr w:type="spellStart"/>
      <w:r w:rsidRPr="001A69B5">
        <w:t>ikkje</w:t>
      </w:r>
      <w:proofErr w:type="spellEnd"/>
      <w:r w:rsidRPr="001A69B5">
        <w:t xml:space="preserve"> kvalifiserer for </w:t>
      </w:r>
      <w:proofErr w:type="spellStart"/>
      <w:r w:rsidRPr="001A69B5">
        <w:t>tilsetjing</w:t>
      </w:r>
      <w:proofErr w:type="spellEnd"/>
      <w:r w:rsidRPr="001A69B5">
        <w:t xml:space="preserve"> på </w:t>
      </w:r>
      <w:proofErr w:type="spellStart"/>
      <w:r w:rsidRPr="001A69B5">
        <w:t>desse</w:t>
      </w:r>
      <w:proofErr w:type="spellEnd"/>
      <w:r w:rsidRPr="001A69B5">
        <w:t xml:space="preserve"> trinna.</w:t>
      </w:r>
    </w:p>
    <w:p w14:paraId="22BC08F2" w14:textId="77777777" w:rsidR="000513CD" w:rsidRPr="001A69B5" w:rsidRDefault="0009509B" w:rsidP="001A69B5">
      <w:proofErr w:type="spellStart"/>
      <w:r w:rsidRPr="001A69B5">
        <w:t>Tala</w:t>
      </w:r>
      <w:proofErr w:type="spellEnd"/>
      <w:r w:rsidRPr="001A69B5">
        <w:t xml:space="preserve"> </w:t>
      </w:r>
      <w:proofErr w:type="spellStart"/>
      <w:r w:rsidRPr="001A69B5">
        <w:t>frå</w:t>
      </w:r>
      <w:proofErr w:type="spellEnd"/>
      <w:r w:rsidRPr="001A69B5">
        <w:t xml:space="preserve"> Samordna opptak i juli 2021 viser at det totalt er 6 374 </w:t>
      </w:r>
      <w:proofErr w:type="spellStart"/>
      <w:r w:rsidRPr="001A69B5">
        <w:t>søkarar</w:t>
      </w:r>
      <w:proofErr w:type="spellEnd"/>
      <w:r w:rsidRPr="001A69B5">
        <w:t xml:space="preserve"> som har fått </w:t>
      </w:r>
      <w:proofErr w:type="spellStart"/>
      <w:r w:rsidRPr="001A69B5">
        <w:t>tilbod</w:t>
      </w:r>
      <w:proofErr w:type="spellEnd"/>
      <w:r w:rsidRPr="001A69B5">
        <w:t xml:space="preserve"> om studieplass ved ei skuleretta </w:t>
      </w:r>
      <w:proofErr w:type="spellStart"/>
      <w:r w:rsidRPr="001A69B5">
        <w:t>lærarutdanning</w:t>
      </w:r>
      <w:proofErr w:type="spellEnd"/>
      <w:r w:rsidRPr="001A69B5">
        <w:t xml:space="preserve">, </w:t>
      </w:r>
      <w:proofErr w:type="spellStart"/>
      <w:r w:rsidRPr="001A69B5">
        <w:t>ein</w:t>
      </w:r>
      <w:proofErr w:type="spellEnd"/>
      <w:r w:rsidRPr="001A69B5">
        <w:t xml:space="preserve"> reduksjon på 6 pst. </w:t>
      </w:r>
      <w:proofErr w:type="spellStart"/>
      <w:r w:rsidRPr="001A69B5">
        <w:t>frå</w:t>
      </w:r>
      <w:proofErr w:type="spellEnd"/>
      <w:r w:rsidRPr="001A69B5">
        <w:t xml:space="preserve"> 2020. Litt færre </w:t>
      </w:r>
      <w:proofErr w:type="spellStart"/>
      <w:r w:rsidRPr="001A69B5">
        <w:t>fekk</w:t>
      </w:r>
      <w:proofErr w:type="spellEnd"/>
      <w:r w:rsidRPr="001A69B5">
        <w:t xml:space="preserve"> </w:t>
      </w:r>
      <w:proofErr w:type="spellStart"/>
      <w:r w:rsidRPr="001A69B5">
        <w:t>tilbod</w:t>
      </w:r>
      <w:proofErr w:type="spellEnd"/>
      <w:r w:rsidRPr="001A69B5">
        <w:t xml:space="preserve"> om plass i </w:t>
      </w:r>
      <w:proofErr w:type="spellStart"/>
      <w:r w:rsidRPr="001A69B5">
        <w:t>grunnskulelærarutdanninga</w:t>
      </w:r>
      <w:proofErr w:type="spellEnd"/>
      <w:r w:rsidRPr="001A69B5">
        <w:t xml:space="preserve"> for </w:t>
      </w:r>
      <w:proofErr w:type="spellStart"/>
      <w:r w:rsidRPr="001A69B5">
        <w:t>dei</w:t>
      </w:r>
      <w:proofErr w:type="spellEnd"/>
      <w:r w:rsidRPr="001A69B5">
        <w:t xml:space="preserve"> yngste </w:t>
      </w:r>
      <w:proofErr w:type="spellStart"/>
      <w:r w:rsidRPr="001A69B5">
        <w:t>elevane</w:t>
      </w:r>
      <w:proofErr w:type="spellEnd"/>
      <w:r w:rsidRPr="001A69B5">
        <w:t xml:space="preserve"> (1.–7. trinn) i 2021 enn i 2020, men </w:t>
      </w:r>
      <w:proofErr w:type="spellStart"/>
      <w:r w:rsidRPr="001A69B5">
        <w:t>framleis</w:t>
      </w:r>
      <w:proofErr w:type="spellEnd"/>
      <w:r w:rsidRPr="001A69B5">
        <w:t xml:space="preserve"> er det gitt 7 pst. </w:t>
      </w:r>
      <w:proofErr w:type="spellStart"/>
      <w:r w:rsidRPr="001A69B5">
        <w:t>fleire</w:t>
      </w:r>
      <w:proofErr w:type="spellEnd"/>
      <w:r w:rsidRPr="001A69B5">
        <w:t xml:space="preserve"> </w:t>
      </w:r>
      <w:proofErr w:type="spellStart"/>
      <w:r w:rsidRPr="001A69B5">
        <w:t>tilbod</w:t>
      </w:r>
      <w:proofErr w:type="spellEnd"/>
      <w:r w:rsidRPr="001A69B5">
        <w:t xml:space="preserve"> enn gjennomsnittet </w:t>
      </w:r>
      <w:proofErr w:type="spellStart"/>
      <w:r w:rsidRPr="001A69B5">
        <w:t>dei</w:t>
      </w:r>
      <w:proofErr w:type="spellEnd"/>
      <w:r w:rsidRPr="001A69B5">
        <w:t xml:space="preserve"> siste 10 </w:t>
      </w:r>
      <w:proofErr w:type="spellStart"/>
      <w:r w:rsidRPr="001A69B5">
        <w:t>åra</w:t>
      </w:r>
      <w:proofErr w:type="spellEnd"/>
      <w:r w:rsidRPr="001A69B5">
        <w:t xml:space="preserve">. Samla sett har </w:t>
      </w:r>
      <w:proofErr w:type="spellStart"/>
      <w:r w:rsidRPr="001A69B5">
        <w:t>talet</w:t>
      </w:r>
      <w:proofErr w:type="spellEnd"/>
      <w:r w:rsidRPr="001A69B5">
        <w:t xml:space="preserve"> på </w:t>
      </w:r>
      <w:proofErr w:type="spellStart"/>
      <w:r w:rsidRPr="001A69B5">
        <w:t>tilbod</w:t>
      </w:r>
      <w:proofErr w:type="spellEnd"/>
      <w:r w:rsidRPr="001A69B5">
        <w:t xml:space="preserve"> om plass i </w:t>
      </w:r>
      <w:proofErr w:type="spellStart"/>
      <w:r w:rsidRPr="001A69B5">
        <w:t>lærarutdanning</w:t>
      </w:r>
      <w:proofErr w:type="spellEnd"/>
      <w:r w:rsidRPr="001A69B5">
        <w:t xml:space="preserve"> </w:t>
      </w:r>
      <w:proofErr w:type="spellStart"/>
      <w:r w:rsidRPr="001A69B5">
        <w:t>vore</w:t>
      </w:r>
      <w:proofErr w:type="spellEnd"/>
      <w:r w:rsidRPr="001A69B5">
        <w:t xml:space="preserve"> høgt </w:t>
      </w:r>
      <w:proofErr w:type="spellStart"/>
      <w:r w:rsidRPr="001A69B5">
        <w:t>sidan</w:t>
      </w:r>
      <w:proofErr w:type="spellEnd"/>
      <w:r w:rsidRPr="001A69B5">
        <w:t xml:space="preserve"> 2018. Gjennomføringa er blitt betre, og i 2020 og 2021 var </w:t>
      </w:r>
      <w:proofErr w:type="spellStart"/>
      <w:r w:rsidRPr="001A69B5">
        <w:t>talet</w:t>
      </w:r>
      <w:proofErr w:type="spellEnd"/>
      <w:r w:rsidRPr="001A69B5">
        <w:t xml:space="preserve"> på uteksaminerte </w:t>
      </w:r>
      <w:proofErr w:type="spellStart"/>
      <w:r w:rsidRPr="001A69B5">
        <w:t>grunnskulelærarar</w:t>
      </w:r>
      <w:proofErr w:type="spellEnd"/>
      <w:r w:rsidRPr="001A69B5">
        <w:t xml:space="preserve"> </w:t>
      </w:r>
      <w:proofErr w:type="spellStart"/>
      <w:r w:rsidRPr="001A69B5">
        <w:t>høgare</w:t>
      </w:r>
      <w:proofErr w:type="spellEnd"/>
      <w:r w:rsidRPr="001A69B5">
        <w:t xml:space="preserve"> enn </w:t>
      </w:r>
      <w:proofErr w:type="spellStart"/>
      <w:r w:rsidRPr="001A69B5">
        <w:t>noko</w:t>
      </w:r>
      <w:proofErr w:type="spellEnd"/>
      <w:r w:rsidRPr="001A69B5">
        <w:t xml:space="preserve"> anna år.</w:t>
      </w:r>
    </w:p>
    <w:p w14:paraId="22AFE34A" w14:textId="77777777" w:rsidR="000513CD" w:rsidRPr="001A69B5" w:rsidRDefault="0009509B" w:rsidP="001A69B5">
      <w:r w:rsidRPr="001A69B5">
        <w:t xml:space="preserve">Mange </w:t>
      </w:r>
      <w:proofErr w:type="spellStart"/>
      <w:r w:rsidRPr="001A69B5">
        <w:t>lærarar</w:t>
      </w:r>
      <w:proofErr w:type="spellEnd"/>
      <w:r w:rsidRPr="001A69B5">
        <w:t xml:space="preserve"> opplever overgangen </w:t>
      </w:r>
      <w:proofErr w:type="spellStart"/>
      <w:r w:rsidRPr="001A69B5">
        <w:t>frå</w:t>
      </w:r>
      <w:proofErr w:type="spellEnd"/>
      <w:r w:rsidRPr="001A69B5">
        <w:t xml:space="preserve"> utdanninga til yrket som </w:t>
      </w:r>
      <w:proofErr w:type="spellStart"/>
      <w:r w:rsidRPr="001A69B5">
        <w:t>vanskeleg</w:t>
      </w:r>
      <w:proofErr w:type="spellEnd"/>
      <w:r w:rsidRPr="001A69B5">
        <w:t xml:space="preserve">. Dei første åra som </w:t>
      </w:r>
      <w:proofErr w:type="spellStart"/>
      <w:r w:rsidRPr="001A69B5">
        <w:t>nytilsett</w:t>
      </w:r>
      <w:proofErr w:type="spellEnd"/>
      <w:r w:rsidRPr="001A69B5">
        <w:t xml:space="preserve"> </w:t>
      </w:r>
      <w:proofErr w:type="spellStart"/>
      <w:r w:rsidRPr="001A69B5">
        <w:t>lærar</w:t>
      </w:r>
      <w:proofErr w:type="spellEnd"/>
      <w:r w:rsidRPr="001A69B5">
        <w:t xml:space="preserve"> kan </w:t>
      </w:r>
      <w:proofErr w:type="spellStart"/>
      <w:r w:rsidRPr="001A69B5">
        <w:t>vere</w:t>
      </w:r>
      <w:proofErr w:type="spellEnd"/>
      <w:r w:rsidRPr="001A69B5">
        <w:t xml:space="preserve"> </w:t>
      </w:r>
      <w:proofErr w:type="spellStart"/>
      <w:r w:rsidRPr="001A69B5">
        <w:t>krevjande</w:t>
      </w:r>
      <w:proofErr w:type="spellEnd"/>
      <w:r w:rsidRPr="001A69B5">
        <w:t xml:space="preserve">, men er på same tid viktige for å utvikle seg i </w:t>
      </w:r>
      <w:proofErr w:type="spellStart"/>
      <w:r w:rsidRPr="001A69B5">
        <w:t>lærarrolla</w:t>
      </w:r>
      <w:proofErr w:type="spellEnd"/>
      <w:r w:rsidRPr="001A69B5">
        <w:t xml:space="preserve">. Det er derfor viktig med god rettleiing, både for å støtte den </w:t>
      </w:r>
      <w:proofErr w:type="spellStart"/>
      <w:r w:rsidRPr="001A69B5">
        <w:t>faglege</w:t>
      </w:r>
      <w:proofErr w:type="spellEnd"/>
      <w:r w:rsidRPr="001A69B5">
        <w:t xml:space="preserve"> utviklinga og for å hindre </w:t>
      </w:r>
      <w:proofErr w:type="spellStart"/>
      <w:r w:rsidRPr="001A69B5">
        <w:t>fråfall</w:t>
      </w:r>
      <w:proofErr w:type="spellEnd"/>
      <w:r w:rsidRPr="001A69B5">
        <w:t xml:space="preserve"> </w:t>
      </w:r>
      <w:proofErr w:type="spellStart"/>
      <w:r w:rsidRPr="001A69B5">
        <w:t>frå</w:t>
      </w:r>
      <w:proofErr w:type="spellEnd"/>
      <w:r w:rsidRPr="001A69B5">
        <w:t xml:space="preserve"> </w:t>
      </w:r>
      <w:proofErr w:type="spellStart"/>
      <w:r w:rsidRPr="001A69B5">
        <w:t>læraryrket</w:t>
      </w:r>
      <w:proofErr w:type="spellEnd"/>
      <w:r w:rsidRPr="001A69B5">
        <w:t xml:space="preserve">. Det er </w:t>
      </w:r>
      <w:proofErr w:type="spellStart"/>
      <w:r w:rsidRPr="001A69B5">
        <w:t>framleis</w:t>
      </w:r>
      <w:proofErr w:type="spellEnd"/>
      <w:r w:rsidRPr="001A69B5">
        <w:t xml:space="preserve"> ei utfordring at mange nyutdanna </w:t>
      </w:r>
      <w:proofErr w:type="spellStart"/>
      <w:r w:rsidRPr="001A69B5">
        <w:t>nytilsette</w:t>
      </w:r>
      <w:proofErr w:type="spellEnd"/>
      <w:r w:rsidRPr="001A69B5">
        <w:t xml:space="preserve"> </w:t>
      </w:r>
      <w:proofErr w:type="spellStart"/>
      <w:r w:rsidRPr="001A69B5">
        <w:t>lærarar</w:t>
      </w:r>
      <w:proofErr w:type="spellEnd"/>
      <w:r w:rsidRPr="001A69B5">
        <w:t xml:space="preserve"> i grunnopplæringa </w:t>
      </w:r>
      <w:proofErr w:type="spellStart"/>
      <w:r w:rsidRPr="001A69B5">
        <w:t>ikkje</w:t>
      </w:r>
      <w:proofErr w:type="spellEnd"/>
      <w:r w:rsidRPr="001A69B5">
        <w:t xml:space="preserve"> får rettleiing. </w:t>
      </w:r>
      <w:proofErr w:type="spellStart"/>
      <w:r w:rsidRPr="001A69B5">
        <w:t>Ein</w:t>
      </w:r>
      <w:proofErr w:type="spellEnd"/>
      <w:r w:rsidRPr="001A69B5">
        <w:t xml:space="preserve"> sluttrapport </w:t>
      </w:r>
      <w:proofErr w:type="spellStart"/>
      <w:r w:rsidRPr="001A69B5">
        <w:t>frå</w:t>
      </w:r>
      <w:proofErr w:type="spellEnd"/>
      <w:r w:rsidRPr="001A69B5">
        <w:t xml:space="preserve"> Rambøll våren 2021 viser likevel </w:t>
      </w:r>
      <w:proofErr w:type="spellStart"/>
      <w:r w:rsidRPr="001A69B5">
        <w:t>ein</w:t>
      </w:r>
      <w:proofErr w:type="spellEnd"/>
      <w:r w:rsidRPr="001A69B5">
        <w:t xml:space="preserve"> liten </w:t>
      </w:r>
      <w:proofErr w:type="spellStart"/>
      <w:r w:rsidRPr="001A69B5">
        <w:t>auke</w:t>
      </w:r>
      <w:proofErr w:type="spellEnd"/>
      <w:r w:rsidRPr="001A69B5">
        <w:t xml:space="preserve"> i prosentdelen som får rettleiing, </w:t>
      </w:r>
      <w:proofErr w:type="spellStart"/>
      <w:r w:rsidRPr="001A69B5">
        <w:t>frå</w:t>
      </w:r>
      <w:proofErr w:type="spellEnd"/>
      <w:r w:rsidRPr="001A69B5">
        <w:t xml:space="preserve"> 61 pst. i 2016 til 65 pst. i 2019. Rapporten viser òg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2019 til 2020. </w:t>
      </w:r>
      <w:proofErr w:type="spellStart"/>
      <w:r w:rsidRPr="001A69B5">
        <w:t>Fleire</w:t>
      </w:r>
      <w:proofErr w:type="spellEnd"/>
      <w:r w:rsidRPr="001A69B5">
        <w:t xml:space="preserve"> av </w:t>
      </w:r>
      <w:proofErr w:type="spellStart"/>
      <w:r w:rsidRPr="001A69B5">
        <w:t>aktørane</w:t>
      </w:r>
      <w:proofErr w:type="spellEnd"/>
      <w:r w:rsidRPr="001A69B5">
        <w:t xml:space="preserve"> i sektoren har sett i gang </w:t>
      </w:r>
      <w:proofErr w:type="spellStart"/>
      <w:r w:rsidRPr="001A69B5">
        <w:t>eit</w:t>
      </w:r>
      <w:proofErr w:type="spellEnd"/>
      <w:r w:rsidRPr="001A69B5">
        <w:t xml:space="preserve"> forskingsprosjekt finansiert av Forskingsrådet for å sjå </w:t>
      </w:r>
      <w:proofErr w:type="spellStart"/>
      <w:r w:rsidRPr="001A69B5">
        <w:t>nærare</w:t>
      </w:r>
      <w:proofErr w:type="spellEnd"/>
      <w:r w:rsidRPr="001A69B5">
        <w:t xml:space="preserve"> på overgangen </w:t>
      </w:r>
      <w:proofErr w:type="spellStart"/>
      <w:r w:rsidRPr="001A69B5">
        <w:t>frå</w:t>
      </w:r>
      <w:proofErr w:type="spellEnd"/>
      <w:r w:rsidRPr="001A69B5">
        <w:t xml:space="preserve"> utdanning til yrket.</w:t>
      </w:r>
    </w:p>
    <w:p w14:paraId="50AF4A46"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6FC148B4" w14:textId="77777777" w:rsidR="000513CD" w:rsidRPr="001A69B5" w:rsidRDefault="0009509B" w:rsidP="001A69B5">
      <w:pPr>
        <w:pStyle w:val="avsnitt-undertittel"/>
      </w:pPr>
      <w:r w:rsidRPr="001A69B5">
        <w:t xml:space="preserve">Tiltak for å få </w:t>
      </w:r>
      <w:proofErr w:type="spellStart"/>
      <w:r w:rsidRPr="001A69B5">
        <w:t>fleire</w:t>
      </w:r>
      <w:proofErr w:type="spellEnd"/>
      <w:r w:rsidRPr="001A69B5">
        <w:t xml:space="preserve"> </w:t>
      </w:r>
      <w:proofErr w:type="spellStart"/>
      <w:r w:rsidRPr="001A69B5">
        <w:t>lærarar</w:t>
      </w:r>
      <w:proofErr w:type="spellEnd"/>
      <w:r w:rsidRPr="001A69B5">
        <w:t xml:space="preserve"> med relevant kompetanse</w:t>
      </w:r>
    </w:p>
    <w:p w14:paraId="650F0318" w14:textId="77777777" w:rsidR="000513CD" w:rsidRPr="001A69B5" w:rsidRDefault="0009509B" w:rsidP="001A69B5">
      <w:pPr>
        <w:pStyle w:val="avsnitt-under-undertittel"/>
      </w:pPr>
      <w:r w:rsidRPr="001A69B5">
        <w:t xml:space="preserve">Rekruttering av </w:t>
      </w:r>
      <w:proofErr w:type="spellStart"/>
      <w:r w:rsidRPr="001A69B5">
        <w:t>fleire</w:t>
      </w:r>
      <w:proofErr w:type="spellEnd"/>
      <w:r w:rsidRPr="001A69B5">
        <w:t xml:space="preserve"> kvalifiserte </w:t>
      </w:r>
      <w:proofErr w:type="spellStart"/>
      <w:r w:rsidRPr="001A69B5">
        <w:t>lærarar</w:t>
      </w:r>
      <w:proofErr w:type="spellEnd"/>
      <w:r w:rsidRPr="001A69B5">
        <w:t xml:space="preserve"> i </w:t>
      </w:r>
      <w:proofErr w:type="spellStart"/>
      <w:r w:rsidRPr="001A69B5">
        <w:t>skulen</w:t>
      </w:r>
      <w:proofErr w:type="spellEnd"/>
    </w:p>
    <w:p w14:paraId="0BF6AA88" w14:textId="77777777" w:rsidR="000513CD" w:rsidRPr="001A69B5" w:rsidRDefault="0009509B" w:rsidP="001A69B5">
      <w:proofErr w:type="spellStart"/>
      <w:r w:rsidRPr="001A69B5">
        <w:t>Noreg</w:t>
      </w:r>
      <w:proofErr w:type="spellEnd"/>
      <w:r w:rsidRPr="001A69B5">
        <w:t xml:space="preserve"> treng </w:t>
      </w:r>
      <w:proofErr w:type="spellStart"/>
      <w:r w:rsidRPr="001A69B5">
        <w:t>fleire</w:t>
      </w:r>
      <w:proofErr w:type="spellEnd"/>
      <w:r w:rsidRPr="001A69B5">
        <w:t xml:space="preserve"> kvalifiserte </w:t>
      </w:r>
      <w:proofErr w:type="spellStart"/>
      <w:r w:rsidRPr="001A69B5">
        <w:t>lærarar</w:t>
      </w:r>
      <w:proofErr w:type="spellEnd"/>
      <w:r w:rsidRPr="001A69B5">
        <w:t xml:space="preserve">. Mange </w:t>
      </w:r>
      <w:proofErr w:type="spellStart"/>
      <w:r w:rsidRPr="001A69B5">
        <w:t>stadar</w:t>
      </w:r>
      <w:proofErr w:type="spellEnd"/>
      <w:r w:rsidRPr="001A69B5">
        <w:t xml:space="preserve"> i landet er det </w:t>
      </w:r>
      <w:proofErr w:type="spellStart"/>
      <w:r w:rsidRPr="001A69B5">
        <w:t>utfordringar</w:t>
      </w:r>
      <w:proofErr w:type="spellEnd"/>
      <w:r w:rsidRPr="001A69B5">
        <w:t xml:space="preserve"> med å rekruttere </w:t>
      </w:r>
      <w:proofErr w:type="spellStart"/>
      <w:r w:rsidRPr="001A69B5">
        <w:t>søkarar</w:t>
      </w:r>
      <w:proofErr w:type="spellEnd"/>
      <w:r w:rsidRPr="001A69B5">
        <w:t xml:space="preserve"> til </w:t>
      </w:r>
      <w:proofErr w:type="spellStart"/>
      <w:r w:rsidRPr="001A69B5">
        <w:t>lærarutdanning</w:t>
      </w:r>
      <w:proofErr w:type="spellEnd"/>
      <w:r w:rsidRPr="001A69B5">
        <w:t xml:space="preserve">. Departementet har finansiert ulike rekrutteringstiltak. Dette er tiltak som skal gi </w:t>
      </w:r>
      <w:proofErr w:type="spellStart"/>
      <w:r w:rsidRPr="001A69B5">
        <w:t>fleire</w:t>
      </w:r>
      <w:proofErr w:type="spellEnd"/>
      <w:r w:rsidRPr="001A69B5">
        <w:t xml:space="preserve"> </w:t>
      </w:r>
      <w:proofErr w:type="spellStart"/>
      <w:r w:rsidRPr="001A69B5">
        <w:t>søkarar</w:t>
      </w:r>
      <w:proofErr w:type="spellEnd"/>
      <w:r w:rsidRPr="001A69B5">
        <w:t xml:space="preserve">, kvalifisere </w:t>
      </w:r>
      <w:proofErr w:type="spellStart"/>
      <w:r w:rsidRPr="001A69B5">
        <w:t>søkarar</w:t>
      </w:r>
      <w:proofErr w:type="spellEnd"/>
      <w:r w:rsidRPr="001A69B5">
        <w:t xml:space="preserve"> som </w:t>
      </w:r>
      <w:proofErr w:type="spellStart"/>
      <w:r w:rsidRPr="001A69B5">
        <w:t>ikkje</w:t>
      </w:r>
      <w:proofErr w:type="spellEnd"/>
      <w:r w:rsidRPr="001A69B5">
        <w:t xml:space="preserve"> oppfyller krava, gi større </w:t>
      </w:r>
      <w:proofErr w:type="spellStart"/>
      <w:r w:rsidRPr="001A69B5">
        <w:t>studentmangfald</w:t>
      </w:r>
      <w:proofErr w:type="spellEnd"/>
      <w:r w:rsidRPr="001A69B5">
        <w:t xml:space="preserve"> og </w:t>
      </w:r>
      <w:proofErr w:type="spellStart"/>
      <w:r w:rsidRPr="001A69B5">
        <w:t>mangfald</w:t>
      </w:r>
      <w:proofErr w:type="spellEnd"/>
      <w:r w:rsidRPr="001A69B5">
        <w:t xml:space="preserve"> blant </w:t>
      </w:r>
      <w:proofErr w:type="spellStart"/>
      <w:r w:rsidRPr="001A69B5">
        <w:t>lærarane</w:t>
      </w:r>
      <w:proofErr w:type="spellEnd"/>
      <w:r w:rsidRPr="001A69B5">
        <w:t xml:space="preserve"> i barnehagen og </w:t>
      </w:r>
      <w:proofErr w:type="spellStart"/>
      <w:r w:rsidRPr="001A69B5">
        <w:t>skulen</w:t>
      </w:r>
      <w:proofErr w:type="spellEnd"/>
      <w:r w:rsidRPr="001A69B5">
        <w:t xml:space="preserve">, og som skal bidra til å kvalifisere </w:t>
      </w:r>
      <w:proofErr w:type="spellStart"/>
      <w:r w:rsidRPr="001A69B5">
        <w:t>lærarar</w:t>
      </w:r>
      <w:proofErr w:type="spellEnd"/>
      <w:r w:rsidRPr="001A69B5">
        <w:t xml:space="preserve"> som </w:t>
      </w:r>
      <w:proofErr w:type="spellStart"/>
      <w:r w:rsidRPr="001A69B5">
        <w:t>ikkje</w:t>
      </w:r>
      <w:proofErr w:type="spellEnd"/>
      <w:r w:rsidRPr="001A69B5">
        <w:t xml:space="preserve"> har fullført </w:t>
      </w:r>
      <w:proofErr w:type="spellStart"/>
      <w:r w:rsidRPr="001A69B5">
        <w:t>lærarutdanninga</w:t>
      </w:r>
      <w:proofErr w:type="spellEnd"/>
      <w:r w:rsidRPr="001A69B5">
        <w:t xml:space="preserve"> som </w:t>
      </w:r>
      <w:proofErr w:type="spellStart"/>
      <w:r w:rsidRPr="001A69B5">
        <w:t>dei</w:t>
      </w:r>
      <w:proofErr w:type="spellEnd"/>
      <w:r w:rsidRPr="001A69B5">
        <w:t xml:space="preserve"> har starta på. Dei ulike prosjekta har blitt etablert med kortsiktig finansiering, </w:t>
      </w:r>
      <w:proofErr w:type="spellStart"/>
      <w:r w:rsidRPr="001A69B5">
        <w:t>noko</w:t>
      </w:r>
      <w:proofErr w:type="spellEnd"/>
      <w:r w:rsidRPr="001A69B5">
        <w:t xml:space="preserve"> som </w:t>
      </w:r>
      <w:proofErr w:type="spellStart"/>
      <w:r w:rsidRPr="001A69B5">
        <w:t>gjer</w:t>
      </w:r>
      <w:proofErr w:type="spellEnd"/>
      <w:r w:rsidRPr="001A69B5">
        <w:t xml:space="preserve"> det </w:t>
      </w:r>
      <w:proofErr w:type="spellStart"/>
      <w:r w:rsidRPr="001A69B5">
        <w:t>vanskeleg</w:t>
      </w:r>
      <w:proofErr w:type="spellEnd"/>
      <w:r w:rsidRPr="001A69B5">
        <w:t xml:space="preserve"> å legge planar fram i tid, og få ei god forankring. Departementet ser behov for ei langsiktig </w:t>
      </w:r>
      <w:proofErr w:type="spellStart"/>
      <w:r w:rsidRPr="001A69B5">
        <w:t>øyremerking</w:t>
      </w:r>
      <w:proofErr w:type="spellEnd"/>
      <w:r w:rsidRPr="001A69B5">
        <w:t xml:space="preserve"> av </w:t>
      </w:r>
      <w:proofErr w:type="spellStart"/>
      <w:r w:rsidRPr="001A69B5">
        <w:t>midlar</w:t>
      </w:r>
      <w:proofErr w:type="spellEnd"/>
      <w:r w:rsidRPr="001A69B5">
        <w:t xml:space="preserve"> til slike tiltak og foreslår å fordele 10 mill. kroner til formålet i 2022.</w:t>
      </w:r>
    </w:p>
    <w:p w14:paraId="10F8CBB9" w14:textId="77777777" w:rsidR="000513CD" w:rsidRPr="001A69B5" w:rsidRDefault="0009509B" w:rsidP="001A69B5">
      <w:pPr>
        <w:pStyle w:val="avsnitt-under-undertittel"/>
      </w:pPr>
      <w:r w:rsidRPr="001A69B5">
        <w:t xml:space="preserve">Styrking av </w:t>
      </w:r>
      <w:proofErr w:type="spellStart"/>
      <w:r w:rsidRPr="001A69B5">
        <w:t>lærarutdanningane</w:t>
      </w:r>
      <w:proofErr w:type="spellEnd"/>
    </w:p>
    <w:p w14:paraId="33AC210B" w14:textId="77777777" w:rsidR="000513CD" w:rsidRPr="001A69B5" w:rsidRDefault="0009509B" w:rsidP="001A69B5">
      <w:r w:rsidRPr="001A69B5">
        <w:t xml:space="preserve">Regjeringa ønsker at </w:t>
      </w:r>
      <w:proofErr w:type="spellStart"/>
      <w:r w:rsidRPr="001A69B5">
        <w:t>læraryrket</w:t>
      </w:r>
      <w:proofErr w:type="spellEnd"/>
      <w:r w:rsidRPr="001A69B5">
        <w:t xml:space="preserve"> skal </w:t>
      </w:r>
      <w:proofErr w:type="spellStart"/>
      <w:r w:rsidRPr="001A69B5">
        <w:t>vere</w:t>
      </w:r>
      <w:proofErr w:type="spellEnd"/>
      <w:r w:rsidRPr="001A69B5">
        <w:t xml:space="preserve"> attraktivt for </w:t>
      </w:r>
      <w:proofErr w:type="spellStart"/>
      <w:r w:rsidRPr="001A69B5">
        <w:t>fleire</w:t>
      </w:r>
      <w:proofErr w:type="spellEnd"/>
      <w:r w:rsidRPr="001A69B5">
        <w:t xml:space="preserve">, og at </w:t>
      </w:r>
      <w:proofErr w:type="spellStart"/>
      <w:r w:rsidRPr="001A69B5">
        <w:t>elevane</w:t>
      </w:r>
      <w:proofErr w:type="spellEnd"/>
      <w:r w:rsidRPr="001A69B5">
        <w:t xml:space="preserve"> skal møte </w:t>
      </w:r>
      <w:proofErr w:type="spellStart"/>
      <w:r w:rsidRPr="001A69B5">
        <w:t>lærarar</w:t>
      </w:r>
      <w:proofErr w:type="spellEnd"/>
      <w:r w:rsidRPr="001A69B5">
        <w:t xml:space="preserve"> med god fagkunnskap i faga </w:t>
      </w:r>
      <w:proofErr w:type="spellStart"/>
      <w:r w:rsidRPr="001A69B5">
        <w:t>dei</w:t>
      </w:r>
      <w:proofErr w:type="spellEnd"/>
      <w:r w:rsidRPr="001A69B5">
        <w:t xml:space="preserve"> underviser i. I 2017 blei </w:t>
      </w:r>
      <w:proofErr w:type="spellStart"/>
      <w:r w:rsidRPr="001A69B5">
        <w:t>grunnskulelærarutdanninga</w:t>
      </w:r>
      <w:proofErr w:type="spellEnd"/>
      <w:r w:rsidRPr="001A69B5">
        <w:t xml:space="preserve"> </w:t>
      </w:r>
      <w:proofErr w:type="spellStart"/>
      <w:r w:rsidRPr="001A69B5">
        <w:t>omgjord</w:t>
      </w:r>
      <w:proofErr w:type="spellEnd"/>
      <w:r w:rsidRPr="001A69B5">
        <w:t xml:space="preserve"> til ei </w:t>
      </w:r>
      <w:proofErr w:type="spellStart"/>
      <w:r w:rsidRPr="001A69B5">
        <w:t>praksisnær</w:t>
      </w:r>
      <w:proofErr w:type="spellEnd"/>
      <w:r w:rsidRPr="001A69B5">
        <w:t xml:space="preserve"> masterutdanning, </w:t>
      </w:r>
      <w:proofErr w:type="spellStart"/>
      <w:r w:rsidRPr="001A69B5">
        <w:t>noko</w:t>
      </w:r>
      <w:proofErr w:type="spellEnd"/>
      <w:r w:rsidRPr="001A69B5">
        <w:t xml:space="preserve"> som skal bidra til å styrke </w:t>
      </w:r>
      <w:proofErr w:type="spellStart"/>
      <w:r w:rsidRPr="001A69B5">
        <w:t>lærarane</w:t>
      </w:r>
      <w:proofErr w:type="spellEnd"/>
      <w:r w:rsidRPr="001A69B5">
        <w:t xml:space="preserve"> sin </w:t>
      </w:r>
      <w:proofErr w:type="spellStart"/>
      <w:r w:rsidRPr="001A69B5">
        <w:t>føresetnad</w:t>
      </w:r>
      <w:proofErr w:type="spellEnd"/>
      <w:r w:rsidRPr="001A69B5">
        <w:t xml:space="preserve"> for kritisk tenking og kunnskapsbasert yrkesutøving. I 2016 blei det innført krav om karakteren 4 i matematikk for å </w:t>
      </w:r>
      <w:proofErr w:type="spellStart"/>
      <w:r w:rsidRPr="001A69B5">
        <w:t>kome</w:t>
      </w:r>
      <w:proofErr w:type="spellEnd"/>
      <w:r w:rsidRPr="001A69B5">
        <w:t xml:space="preserve"> inn på </w:t>
      </w:r>
      <w:proofErr w:type="spellStart"/>
      <w:r w:rsidRPr="001A69B5">
        <w:t>grunnskulelærar</w:t>
      </w:r>
      <w:proofErr w:type="spellEnd"/>
      <w:r w:rsidRPr="001A69B5">
        <w:t xml:space="preserve">- og </w:t>
      </w:r>
      <w:proofErr w:type="spellStart"/>
      <w:r w:rsidRPr="001A69B5">
        <w:t>lektorutdanningane</w:t>
      </w:r>
      <w:proofErr w:type="spellEnd"/>
      <w:r w:rsidRPr="001A69B5">
        <w:t xml:space="preserve">. Dei siste åra har det </w:t>
      </w:r>
      <w:proofErr w:type="spellStart"/>
      <w:r w:rsidRPr="001A69B5">
        <w:t>vore</w:t>
      </w:r>
      <w:proofErr w:type="spellEnd"/>
      <w:r w:rsidRPr="001A69B5">
        <w:t xml:space="preserve"> </w:t>
      </w:r>
      <w:proofErr w:type="spellStart"/>
      <w:r w:rsidRPr="001A69B5">
        <w:t>fleire</w:t>
      </w:r>
      <w:proofErr w:type="spellEnd"/>
      <w:r w:rsidRPr="001A69B5">
        <w:t xml:space="preserve"> </w:t>
      </w:r>
      <w:proofErr w:type="spellStart"/>
      <w:r w:rsidRPr="001A69B5">
        <w:t>studentar</w:t>
      </w:r>
      <w:proofErr w:type="spellEnd"/>
      <w:r w:rsidRPr="001A69B5">
        <w:t xml:space="preserve"> som møter til studiestart og færre </w:t>
      </w:r>
      <w:proofErr w:type="spellStart"/>
      <w:r w:rsidRPr="001A69B5">
        <w:t>studentar</w:t>
      </w:r>
      <w:proofErr w:type="spellEnd"/>
      <w:r w:rsidRPr="001A69B5">
        <w:t xml:space="preserve"> som fell ifrå etter første studieår, enn </w:t>
      </w:r>
      <w:proofErr w:type="spellStart"/>
      <w:r w:rsidRPr="001A69B5">
        <w:t>tidlegare</w:t>
      </w:r>
      <w:proofErr w:type="spellEnd"/>
      <w:r w:rsidRPr="001A69B5">
        <w:t>.</w:t>
      </w:r>
    </w:p>
    <w:p w14:paraId="6D7C7C9C" w14:textId="77777777" w:rsidR="000513CD" w:rsidRPr="001A69B5" w:rsidRDefault="0009509B" w:rsidP="001A69B5">
      <w:r w:rsidRPr="001A69B5">
        <w:t xml:space="preserve">Våren 2017 lanserte </w:t>
      </w:r>
      <w:proofErr w:type="gramStart"/>
      <w:r w:rsidRPr="001A69B5">
        <w:t xml:space="preserve">regjeringa </w:t>
      </w:r>
      <w:r w:rsidRPr="001A69B5">
        <w:rPr>
          <w:rStyle w:val="kursiv"/>
        </w:rPr>
        <w:t xml:space="preserve"> Lærerutdanning</w:t>
      </w:r>
      <w:proofErr w:type="gramEnd"/>
      <w:r w:rsidRPr="001A69B5">
        <w:rPr>
          <w:rStyle w:val="kursiv"/>
        </w:rPr>
        <w:t xml:space="preserve"> 2025: nasjonal strategi for kvalitet og samarbeid i lærerutdanningene</w:t>
      </w:r>
      <w:r w:rsidRPr="001A69B5">
        <w:t xml:space="preserve">. Strategien er </w:t>
      </w:r>
      <w:proofErr w:type="spellStart"/>
      <w:r w:rsidRPr="001A69B5">
        <w:t>retningsgivande</w:t>
      </w:r>
      <w:proofErr w:type="spellEnd"/>
      <w:r w:rsidRPr="001A69B5">
        <w:t xml:space="preserve"> for arbeidet med å utvikle </w:t>
      </w:r>
      <w:proofErr w:type="spellStart"/>
      <w:r w:rsidRPr="001A69B5">
        <w:t>lærarutdanningane</w:t>
      </w:r>
      <w:proofErr w:type="spellEnd"/>
      <w:r w:rsidRPr="001A69B5">
        <w:t xml:space="preserve">. Det er </w:t>
      </w:r>
      <w:proofErr w:type="spellStart"/>
      <w:r w:rsidRPr="001A69B5">
        <w:t>eit</w:t>
      </w:r>
      <w:proofErr w:type="spellEnd"/>
      <w:r w:rsidRPr="001A69B5">
        <w:t xml:space="preserve"> sentralt mål å utvikle samarbeidet mellom universitet, </w:t>
      </w:r>
      <w:proofErr w:type="spellStart"/>
      <w:r w:rsidRPr="001A69B5">
        <w:t>høgskular</w:t>
      </w:r>
      <w:proofErr w:type="spellEnd"/>
      <w:r w:rsidRPr="001A69B5">
        <w:t xml:space="preserve"> og barnehage- og </w:t>
      </w:r>
      <w:proofErr w:type="spellStart"/>
      <w:r w:rsidRPr="001A69B5">
        <w:t>skulesektoren</w:t>
      </w:r>
      <w:proofErr w:type="spellEnd"/>
      <w:r w:rsidRPr="001A69B5">
        <w:t xml:space="preserve">. Sjå også omtale av </w:t>
      </w:r>
      <w:proofErr w:type="spellStart"/>
      <w:r w:rsidRPr="001A69B5">
        <w:t>barnehagelærarutdanninga</w:t>
      </w:r>
      <w:proofErr w:type="spellEnd"/>
      <w:r w:rsidRPr="001A69B5">
        <w:t xml:space="preserve"> i programkategori 07.30 </w:t>
      </w:r>
      <w:proofErr w:type="spellStart"/>
      <w:r w:rsidRPr="001A69B5">
        <w:t>Barnehagar</w:t>
      </w:r>
      <w:proofErr w:type="spellEnd"/>
      <w:r w:rsidRPr="001A69B5">
        <w:t xml:space="preserve"> og omtale av </w:t>
      </w:r>
      <w:proofErr w:type="spellStart"/>
      <w:r w:rsidRPr="001A69B5">
        <w:t>høgare</w:t>
      </w:r>
      <w:proofErr w:type="spellEnd"/>
      <w:r w:rsidRPr="001A69B5">
        <w:t xml:space="preserve"> utdanning under kap. 260 Universitet og </w:t>
      </w:r>
      <w:proofErr w:type="spellStart"/>
      <w:r w:rsidRPr="001A69B5">
        <w:t>høgskular</w:t>
      </w:r>
      <w:proofErr w:type="spellEnd"/>
      <w:r w:rsidRPr="001A69B5">
        <w:t>, post 50.</w:t>
      </w:r>
    </w:p>
    <w:p w14:paraId="5BC54FCD" w14:textId="77777777" w:rsidR="000513CD" w:rsidRPr="001A69B5" w:rsidRDefault="0009509B" w:rsidP="001A69B5">
      <w:pPr>
        <w:pStyle w:val="avsnitt-under-undertittel"/>
      </w:pPr>
      <w:r w:rsidRPr="001A69B5">
        <w:t>Den desentraliserte ordninga for kompetanseutvikling skal sikre at tiltaka er betre tilpassa lokale behov</w:t>
      </w:r>
    </w:p>
    <w:p w14:paraId="3B93514D" w14:textId="77777777" w:rsidR="000513CD" w:rsidRPr="001A69B5" w:rsidRDefault="0009509B" w:rsidP="001A69B5">
      <w:r w:rsidRPr="001A69B5">
        <w:t xml:space="preserve">I oppfølginga av Meld. St. 21 (2016–2017) </w:t>
      </w:r>
      <w:r w:rsidRPr="001A69B5">
        <w:rPr>
          <w:rStyle w:val="kursiv"/>
        </w:rPr>
        <w:t xml:space="preserve">Lærelyst – tidlig innsats og kvalitet i skolen </w:t>
      </w:r>
      <w:r w:rsidRPr="001A69B5">
        <w:t xml:space="preserve">blei det i 2017 innført ei desentralisert ordning for kompetanseutvikling i </w:t>
      </w:r>
      <w:proofErr w:type="spellStart"/>
      <w:r w:rsidRPr="001A69B5">
        <w:t>skulen</w:t>
      </w:r>
      <w:proofErr w:type="spellEnd"/>
      <w:r w:rsidRPr="001A69B5">
        <w:t xml:space="preserve">. Målet med ordninga er å møte </w:t>
      </w:r>
      <w:proofErr w:type="spellStart"/>
      <w:r w:rsidRPr="001A69B5">
        <w:t>dei</w:t>
      </w:r>
      <w:proofErr w:type="spellEnd"/>
      <w:r w:rsidRPr="001A69B5">
        <w:t xml:space="preserve"> lokale </w:t>
      </w:r>
      <w:proofErr w:type="spellStart"/>
      <w:r w:rsidRPr="001A69B5">
        <w:t>utfordringane</w:t>
      </w:r>
      <w:proofErr w:type="spellEnd"/>
      <w:r w:rsidRPr="001A69B5">
        <w:t xml:space="preserve"> </w:t>
      </w:r>
      <w:proofErr w:type="spellStart"/>
      <w:r w:rsidRPr="001A69B5">
        <w:t>meir</w:t>
      </w:r>
      <w:proofErr w:type="spellEnd"/>
      <w:r w:rsidRPr="001A69B5">
        <w:t xml:space="preserve"> treffsikkert og at alle </w:t>
      </w:r>
      <w:proofErr w:type="spellStart"/>
      <w:r w:rsidRPr="001A69B5">
        <w:t>skular</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r w:rsidRPr="001A69B5">
        <w:t xml:space="preserve"> gjennom samarbeid med universitet og </w:t>
      </w:r>
      <w:proofErr w:type="spellStart"/>
      <w:r w:rsidRPr="001A69B5">
        <w:t>høgskular</w:t>
      </w:r>
      <w:proofErr w:type="spellEnd"/>
      <w:r w:rsidRPr="001A69B5">
        <w:t xml:space="preserve"> skal ta ansvar for </w:t>
      </w:r>
      <w:proofErr w:type="spellStart"/>
      <w:r w:rsidRPr="001A69B5">
        <w:t>og</w:t>
      </w:r>
      <w:proofErr w:type="spellEnd"/>
      <w:r w:rsidRPr="001A69B5">
        <w:t xml:space="preserve"> ha handlingsrom til å drive kvalitetsutvikling lokalt. Alle fylka har etablert samarbeidsforum der </w:t>
      </w:r>
      <w:proofErr w:type="spellStart"/>
      <w:r w:rsidRPr="001A69B5">
        <w:t>skuleeigarar</w:t>
      </w:r>
      <w:proofErr w:type="spellEnd"/>
      <w:r w:rsidRPr="001A69B5">
        <w:t xml:space="preserve">, universitet, </w:t>
      </w:r>
      <w:proofErr w:type="spellStart"/>
      <w:r w:rsidRPr="001A69B5">
        <w:t>høgskular</w:t>
      </w:r>
      <w:proofErr w:type="spellEnd"/>
      <w:r w:rsidRPr="001A69B5">
        <w:t xml:space="preserve"> og </w:t>
      </w:r>
      <w:proofErr w:type="spellStart"/>
      <w:r w:rsidRPr="001A69B5">
        <w:t>statsforvaltaren</w:t>
      </w:r>
      <w:proofErr w:type="spellEnd"/>
      <w:r w:rsidRPr="001A69B5">
        <w:t xml:space="preserve"> er med. Utdanningsdirektoratet fordeler det </w:t>
      </w:r>
      <w:proofErr w:type="spellStart"/>
      <w:r w:rsidRPr="001A69B5">
        <w:t>statlege</w:t>
      </w:r>
      <w:proofErr w:type="spellEnd"/>
      <w:r w:rsidRPr="001A69B5">
        <w:t xml:space="preserve"> </w:t>
      </w:r>
      <w:proofErr w:type="spellStart"/>
      <w:r w:rsidRPr="001A69B5">
        <w:t>tilskotet</w:t>
      </w:r>
      <w:proofErr w:type="spellEnd"/>
      <w:r w:rsidRPr="001A69B5">
        <w:t xml:space="preserve"> til kompetanseutvikling gjennom </w:t>
      </w:r>
      <w:proofErr w:type="spellStart"/>
      <w:r w:rsidRPr="001A69B5">
        <w:t>statsforvaltaren</w:t>
      </w:r>
      <w:proofErr w:type="spellEnd"/>
      <w:r w:rsidRPr="001A69B5">
        <w:t xml:space="preserve"> til kvart einskilt samarbeidsforum. Direktoratet arbeider systematisk med tiltak for å koordinere </w:t>
      </w:r>
      <w:proofErr w:type="spellStart"/>
      <w:r w:rsidRPr="001A69B5">
        <w:t>dei</w:t>
      </w:r>
      <w:proofErr w:type="spellEnd"/>
      <w:r w:rsidRPr="001A69B5">
        <w:t xml:space="preserve"> desentraliserte </w:t>
      </w:r>
      <w:proofErr w:type="spellStart"/>
      <w:r w:rsidRPr="001A69B5">
        <w:t>ordningane</w:t>
      </w:r>
      <w:proofErr w:type="spellEnd"/>
      <w:r w:rsidRPr="001A69B5">
        <w:t xml:space="preserve"> for kompetanseutvikling i barnehage, </w:t>
      </w:r>
      <w:proofErr w:type="spellStart"/>
      <w:r w:rsidRPr="001A69B5">
        <w:t>skule</w:t>
      </w:r>
      <w:proofErr w:type="spellEnd"/>
      <w:r w:rsidRPr="001A69B5">
        <w:t xml:space="preserve">, spesialpedagogikk og </w:t>
      </w:r>
      <w:proofErr w:type="spellStart"/>
      <w:r w:rsidRPr="001A69B5">
        <w:t>inkluderande</w:t>
      </w:r>
      <w:proofErr w:type="spellEnd"/>
      <w:r w:rsidRPr="001A69B5">
        <w:t xml:space="preserve"> praksis, og for yrkesfag, for å styrke det lokale arbeidet med kompetanseutvikling.</w:t>
      </w:r>
    </w:p>
    <w:p w14:paraId="1DA2CB0B" w14:textId="77777777" w:rsidR="000513CD" w:rsidRPr="001A69B5" w:rsidRDefault="0009509B" w:rsidP="001A69B5">
      <w:proofErr w:type="spellStart"/>
      <w:r w:rsidRPr="001A69B5">
        <w:t>Frå</w:t>
      </w:r>
      <w:proofErr w:type="spellEnd"/>
      <w:r w:rsidRPr="001A69B5">
        <w:t xml:space="preserve"> 2021 er det fastsett nye retningslinjer for tildeling av </w:t>
      </w:r>
      <w:proofErr w:type="spellStart"/>
      <w:r w:rsidRPr="001A69B5">
        <w:t>midlar</w:t>
      </w:r>
      <w:proofErr w:type="spellEnd"/>
      <w:r w:rsidRPr="001A69B5">
        <w:t xml:space="preserve"> til </w:t>
      </w:r>
      <w:proofErr w:type="spellStart"/>
      <w:r w:rsidRPr="001A69B5">
        <w:t>tilskotsordning</w:t>
      </w:r>
      <w:proofErr w:type="spellEnd"/>
      <w:r w:rsidRPr="001A69B5">
        <w:t xml:space="preserve"> for lokal kompetanseutvikling i barnehage og grunnopplæring. </w:t>
      </w:r>
      <w:proofErr w:type="spellStart"/>
      <w:r w:rsidRPr="001A69B5">
        <w:t>Tilskotsordninga</w:t>
      </w:r>
      <w:proofErr w:type="spellEnd"/>
      <w:r w:rsidRPr="001A69B5">
        <w:t xml:space="preserve"> </w:t>
      </w:r>
      <w:proofErr w:type="spellStart"/>
      <w:r w:rsidRPr="001A69B5">
        <w:t>omfattar</w:t>
      </w:r>
      <w:proofErr w:type="spellEnd"/>
      <w:r w:rsidRPr="001A69B5">
        <w:t xml:space="preserve"> tre </w:t>
      </w:r>
      <w:proofErr w:type="spellStart"/>
      <w:r w:rsidRPr="001A69B5">
        <w:t>tilskotsordningar</w:t>
      </w:r>
      <w:proofErr w:type="spellEnd"/>
      <w:r w:rsidRPr="001A69B5">
        <w:t xml:space="preserve"> for </w:t>
      </w:r>
      <w:proofErr w:type="spellStart"/>
      <w:r w:rsidRPr="001A69B5">
        <w:t>statleg</w:t>
      </w:r>
      <w:proofErr w:type="spellEnd"/>
      <w:r w:rsidRPr="001A69B5">
        <w:t xml:space="preserve"> </w:t>
      </w:r>
      <w:proofErr w:type="spellStart"/>
      <w:r w:rsidRPr="001A69B5">
        <w:t>tilskot</w:t>
      </w:r>
      <w:proofErr w:type="spellEnd"/>
      <w:r w:rsidRPr="001A69B5">
        <w:t xml:space="preserve"> til kvalitetsutvikling:</w:t>
      </w:r>
    </w:p>
    <w:p w14:paraId="09543732" w14:textId="77777777" w:rsidR="000513CD" w:rsidRPr="001A69B5" w:rsidRDefault="0009509B" w:rsidP="001A69B5">
      <w:pPr>
        <w:pStyle w:val="Liste"/>
      </w:pPr>
      <w:r w:rsidRPr="001A69B5">
        <w:t xml:space="preserve">desentralisert ordning for kompetanseutvikling i </w:t>
      </w:r>
      <w:proofErr w:type="spellStart"/>
      <w:r w:rsidRPr="001A69B5">
        <w:t>grunnskule</w:t>
      </w:r>
      <w:proofErr w:type="spellEnd"/>
      <w:r w:rsidRPr="001A69B5">
        <w:t xml:space="preserve"> og </w:t>
      </w:r>
      <w:proofErr w:type="spellStart"/>
      <w:r w:rsidRPr="001A69B5">
        <w:t>vidaregåande</w:t>
      </w:r>
      <w:proofErr w:type="spellEnd"/>
      <w:r w:rsidRPr="001A69B5">
        <w:t xml:space="preserve"> skule</w:t>
      </w:r>
    </w:p>
    <w:p w14:paraId="7ED6369A" w14:textId="77777777" w:rsidR="000513CD" w:rsidRPr="001A69B5" w:rsidRDefault="0009509B" w:rsidP="001A69B5">
      <w:pPr>
        <w:pStyle w:val="Liste"/>
      </w:pPr>
      <w:r w:rsidRPr="001A69B5">
        <w:t>regional ordning for kompetanseutvikling i barnehage</w:t>
      </w:r>
    </w:p>
    <w:p w14:paraId="7AF9B00C" w14:textId="77777777" w:rsidR="000513CD" w:rsidRPr="001A69B5" w:rsidRDefault="0009509B" w:rsidP="001A69B5">
      <w:pPr>
        <w:pStyle w:val="Liste"/>
      </w:pPr>
      <w:r w:rsidRPr="001A69B5">
        <w:t xml:space="preserve">kompetanseløft for spesialpedagogikk og </w:t>
      </w:r>
      <w:proofErr w:type="spellStart"/>
      <w:r w:rsidRPr="001A69B5">
        <w:t>inkluderande</w:t>
      </w:r>
      <w:proofErr w:type="spellEnd"/>
      <w:r w:rsidRPr="001A69B5">
        <w:t xml:space="preserve"> praksis</w:t>
      </w:r>
    </w:p>
    <w:p w14:paraId="57E3B12C" w14:textId="77777777" w:rsidR="000513CD" w:rsidRPr="001A69B5" w:rsidRDefault="0009509B" w:rsidP="001A69B5">
      <w:r w:rsidRPr="001A69B5">
        <w:t xml:space="preserve">Retningslinjene </w:t>
      </w:r>
      <w:proofErr w:type="spellStart"/>
      <w:r w:rsidRPr="001A69B5">
        <w:t>gjer</w:t>
      </w:r>
      <w:proofErr w:type="spellEnd"/>
      <w:r w:rsidRPr="001A69B5">
        <w:t xml:space="preserve"> greie for </w:t>
      </w:r>
      <w:proofErr w:type="spellStart"/>
      <w:r w:rsidRPr="001A69B5">
        <w:t>målsetjingar</w:t>
      </w:r>
      <w:proofErr w:type="spellEnd"/>
      <w:r w:rsidRPr="001A69B5">
        <w:t xml:space="preserve">, roller og </w:t>
      </w:r>
      <w:proofErr w:type="spellStart"/>
      <w:r w:rsidRPr="001A69B5">
        <w:t>oppgåver</w:t>
      </w:r>
      <w:proofErr w:type="spellEnd"/>
      <w:r w:rsidRPr="001A69B5">
        <w:t xml:space="preserve"> i ei ny felles </w:t>
      </w:r>
      <w:proofErr w:type="spellStart"/>
      <w:r w:rsidRPr="001A69B5">
        <w:t>tilskotsordning</w:t>
      </w:r>
      <w:proofErr w:type="spellEnd"/>
      <w:r w:rsidRPr="001A69B5">
        <w:t xml:space="preserve"> for lokal kompetanseutvikling i barnehage og grunnopplæring. Kunnskapsdepartementet </w:t>
      </w:r>
      <w:proofErr w:type="spellStart"/>
      <w:r w:rsidRPr="001A69B5">
        <w:t>legg</w:t>
      </w:r>
      <w:proofErr w:type="spellEnd"/>
      <w:r w:rsidRPr="001A69B5">
        <w:t xml:space="preserve"> til grunn at det er barnehage- og </w:t>
      </w:r>
      <w:proofErr w:type="spellStart"/>
      <w:r w:rsidRPr="001A69B5">
        <w:t>skuleeigarar</w:t>
      </w:r>
      <w:proofErr w:type="spellEnd"/>
      <w:r w:rsidRPr="001A69B5">
        <w:t xml:space="preserve"> og universitet og </w:t>
      </w:r>
      <w:proofErr w:type="spellStart"/>
      <w:r w:rsidRPr="001A69B5">
        <w:t>høgskular</w:t>
      </w:r>
      <w:proofErr w:type="spellEnd"/>
      <w:r w:rsidRPr="001A69B5">
        <w:t xml:space="preserve"> som er </w:t>
      </w:r>
      <w:proofErr w:type="spellStart"/>
      <w:r w:rsidRPr="001A69B5">
        <w:t>mottakarar</w:t>
      </w:r>
      <w:proofErr w:type="spellEnd"/>
      <w:r w:rsidRPr="001A69B5">
        <w:t xml:space="preserve"> av </w:t>
      </w:r>
      <w:proofErr w:type="spellStart"/>
      <w:r w:rsidRPr="001A69B5">
        <w:t>tilskot</w:t>
      </w:r>
      <w:proofErr w:type="spellEnd"/>
      <w:r w:rsidRPr="001A69B5">
        <w:t xml:space="preserve"> i </w:t>
      </w:r>
      <w:proofErr w:type="spellStart"/>
      <w:r w:rsidRPr="001A69B5">
        <w:t>ordningane</w:t>
      </w:r>
      <w:proofErr w:type="spellEnd"/>
      <w:r w:rsidRPr="001A69B5">
        <w:t xml:space="preserve">. Retningslinjene blei godt </w:t>
      </w:r>
      <w:proofErr w:type="spellStart"/>
      <w:r w:rsidRPr="001A69B5">
        <w:t>mottekne</w:t>
      </w:r>
      <w:proofErr w:type="spellEnd"/>
      <w:r w:rsidRPr="001A69B5">
        <w:t xml:space="preserve"> i </w:t>
      </w:r>
      <w:proofErr w:type="spellStart"/>
      <w:r w:rsidRPr="001A69B5">
        <w:t>høyringa</w:t>
      </w:r>
      <w:proofErr w:type="spellEnd"/>
      <w:r w:rsidRPr="001A69B5">
        <w:t xml:space="preserve"> </w:t>
      </w:r>
      <w:proofErr w:type="spellStart"/>
      <w:r w:rsidRPr="001A69B5">
        <w:t>hausten</w:t>
      </w:r>
      <w:proofErr w:type="spellEnd"/>
      <w:r w:rsidRPr="001A69B5">
        <w:t xml:space="preserve"> 2020, og Utdanningsdirektoratet samarbeider tett med </w:t>
      </w:r>
      <w:proofErr w:type="spellStart"/>
      <w:r w:rsidRPr="001A69B5">
        <w:t>statsforvaltarar</w:t>
      </w:r>
      <w:proofErr w:type="spellEnd"/>
      <w:r w:rsidRPr="001A69B5">
        <w:t xml:space="preserve">, universitet og </w:t>
      </w:r>
      <w:proofErr w:type="spellStart"/>
      <w:r w:rsidRPr="001A69B5">
        <w:t>høgskolar</w:t>
      </w:r>
      <w:proofErr w:type="spellEnd"/>
      <w:r w:rsidRPr="001A69B5">
        <w:t xml:space="preserve"> og andre </w:t>
      </w:r>
      <w:proofErr w:type="spellStart"/>
      <w:r w:rsidRPr="001A69B5">
        <w:t>aktørar</w:t>
      </w:r>
      <w:proofErr w:type="spellEnd"/>
      <w:r w:rsidRPr="001A69B5">
        <w:t xml:space="preserve"> i sektoren for å etablere </w:t>
      </w:r>
      <w:proofErr w:type="spellStart"/>
      <w:r w:rsidRPr="001A69B5">
        <w:t>dei</w:t>
      </w:r>
      <w:proofErr w:type="spellEnd"/>
      <w:r w:rsidRPr="001A69B5">
        <w:t xml:space="preserve"> nye retningslinjene over heile landet.</w:t>
      </w:r>
    </w:p>
    <w:p w14:paraId="5510C5B7" w14:textId="77777777" w:rsidR="000513CD" w:rsidRPr="001A69B5" w:rsidRDefault="0009509B" w:rsidP="001A69B5">
      <w:r w:rsidRPr="001A69B5">
        <w:t xml:space="preserve">Det kan bli aktuelt å tildele ekstra </w:t>
      </w:r>
      <w:proofErr w:type="spellStart"/>
      <w:r w:rsidRPr="001A69B5">
        <w:t>midlar</w:t>
      </w:r>
      <w:proofErr w:type="spellEnd"/>
      <w:r w:rsidRPr="001A69B5">
        <w:t xml:space="preserve"> til </w:t>
      </w:r>
      <w:proofErr w:type="spellStart"/>
      <w:r w:rsidRPr="001A69B5">
        <w:t>tilskotsordninga</w:t>
      </w:r>
      <w:proofErr w:type="spellEnd"/>
      <w:r w:rsidRPr="001A69B5">
        <w:t xml:space="preserve"> til lokal kompetanseutvikling i barnehage og grunnopplæring </w:t>
      </w:r>
      <w:proofErr w:type="spellStart"/>
      <w:r w:rsidRPr="001A69B5">
        <w:t>hausten</w:t>
      </w:r>
      <w:proofErr w:type="spellEnd"/>
      <w:r w:rsidRPr="001A69B5">
        <w:t xml:space="preserve"> 2022 dersom det er handlingsrom til det.</w:t>
      </w:r>
    </w:p>
    <w:p w14:paraId="7F7DEA6C" w14:textId="77777777" w:rsidR="000513CD" w:rsidRPr="001A69B5" w:rsidRDefault="0009509B" w:rsidP="001A69B5">
      <w:pPr>
        <w:pStyle w:val="avsnitt-under-undertittel"/>
      </w:pPr>
      <w:proofErr w:type="spellStart"/>
      <w:r w:rsidRPr="001A69B5">
        <w:t>Vidareutdanning</w:t>
      </w:r>
      <w:proofErr w:type="spellEnd"/>
      <w:r w:rsidRPr="001A69B5">
        <w:t xml:space="preserve"> skal bidra til at </w:t>
      </w:r>
      <w:proofErr w:type="spellStart"/>
      <w:r w:rsidRPr="001A69B5">
        <w:t>fleire</w:t>
      </w:r>
      <w:proofErr w:type="spellEnd"/>
      <w:r w:rsidRPr="001A69B5">
        <w:t xml:space="preserve"> </w:t>
      </w:r>
      <w:proofErr w:type="spellStart"/>
      <w:r w:rsidRPr="001A69B5">
        <w:t>lærarar</w:t>
      </w:r>
      <w:proofErr w:type="spellEnd"/>
      <w:r w:rsidRPr="001A69B5">
        <w:t xml:space="preserve"> får fordjuping i faga </w:t>
      </w:r>
      <w:proofErr w:type="spellStart"/>
      <w:r w:rsidRPr="001A69B5">
        <w:t>dei</w:t>
      </w:r>
      <w:proofErr w:type="spellEnd"/>
      <w:r w:rsidRPr="001A69B5">
        <w:t xml:space="preserve"> underviser i</w:t>
      </w:r>
    </w:p>
    <w:p w14:paraId="1C97357C" w14:textId="77777777" w:rsidR="000513CD" w:rsidRPr="001A69B5" w:rsidRDefault="0009509B" w:rsidP="001A69B5">
      <w:r w:rsidRPr="001A69B5">
        <w:t xml:space="preserve">Regjeringa har som mål at alle </w:t>
      </w:r>
      <w:proofErr w:type="spellStart"/>
      <w:r w:rsidRPr="001A69B5">
        <w:t>lærarar</w:t>
      </w:r>
      <w:proofErr w:type="spellEnd"/>
      <w:r w:rsidRPr="001A69B5">
        <w:t xml:space="preserve"> skal ha fordjuping i faga </w:t>
      </w:r>
      <w:proofErr w:type="spellStart"/>
      <w:r w:rsidRPr="001A69B5">
        <w:t>dei</w:t>
      </w:r>
      <w:proofErr w:type="spellEnd"/>
      <w:r w:rsidRPr="001A69B5">
        <w:t xml:space="preserve"> underviser i, og vil </w:t>
      </w:r>
      <w:proofErr w:type="spellStart"/>
      <w:r w:rsidRPr="001A69B5">
        <w:t>halde</w:t>
      </w:r>
      <w:proofErr w:type="spellEnd"/>
      <w:r w:rsidRPr="001A69B5">
        <w:t xml:space="preserve"> fram med satsinga på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Regjeringa foreslår å styrke </w:t>
      </w:r>
      <w:proofErr w:type="spellStart"/>
      <w:r w:rsidRPr="001A69B5">
        <w:t>vidareutdanningsordninga</w:t>
      </w:r>
      <w:proofErr w:type="spellEnd"/>
      <w:r w:rsidRPr="001A69B5">
        <w:t xml:space="preserve"> for </w:t>
      </w:r>
      <w:proofErr w:type="spellStart"/>
      <w:r w:rsidRPr="001A69B5">
        <w:t>lærarar</w:t>
      </w:r>
      <w:proofErr w:type="spellEnd"/>
      <w:r w:rsidRPr="001A69B5">
        <w:t xml:space="preserve"> i </w:t>
      </w:r>
      <w:proofErr w:type="spellStart"/>
      <w:r w:rsidRPr="001A69B5">
        <w:t>grunnskulen</w:t>
      </w:r>
      <w:proofErr w:type="spellEnd"/>
      <w:r w:rsidRPr="001A69B5">
        <w:t xml:space="preserve"> med 370 </w:t>
      </w:r>
      <w:proofErr w:type="spellStart"/>
      <w:r w:rsidRPr="001A69B5">
        <w:t>plassar</w:t>
      </w:r>
      <w:proofErr w:type="spellEnd"/>
      <w:r w:rsidRPr="001A69B5">
        <w:t xml:space="preserve"> i 2022, </w:t>
      </w:r>
      <w:proofErr w:type="spellStart"/>
      <w:r w:rsidRPr="001A69B5">
        <w:t>hovudsakleg</w:t>
      </w:r>
      <w:proofErr w:type="spellEnd"/>
      <w:r w:rsidRPr="001A69B5">
        <w:t xml:space="preserve"> </w:t>
      </w:r>
      <w:proofErr w:type="spellStart"/>
      <w:r w:rsidRPr="001A69B5">
        <w:t>innanfor</w:t>
      </w:r>
      <w:proofErr w:type="spellEnd"/>
      <w:r w:rsidRPr="001A69B5">
        <w:t xml:space="preserve"> spesialpedagogikk.</w:t>
      </w:r>
    </w:p>
    <w:p w14:paraId="6FEBA073" w14:textId="77777777" w:rsidR="000513CD" w:rsidRPr="001A69B5" w:rsidRDefault="0009509B" w:rsidP="001A69B5">
      <w:r w:rsidRPr="001A69B5">
        <w:t xml:space="preserve">I perioden 2013–21 har om lag 49 000 </w:t>
      </w:r>
      <w:proofErr w:type="spellStart"/>
      <w:r w:rsidRPr="001A69B5">
        <w:t>lærarar</w:t>
      </w:r>
      <w:proofErr w:type="spellEnd"/>
      <w:r w:rsidRPr="001A69B5">
        <w:t xml:space="preserve"> fått </w:t>
      </w:r>
      <w:proofErr w:type="spellStart"/>
      <w:r w:rsidRPr="001A69B5">
        <w:t>tilbod</w:t>
      </w:r>
      <w:proofErr w:type="spellEnd"/>
      <w:r w:rsidRPr="001A69B5">
        <w:t xml:space="preserve"> om </w:t>
      </w:r>
      <w:proofErr w:type="spellStart"/>
      <w:r w:rsidRPr="001A69B5">
        <w:t>vidareutdanning</w:t>
      </w:r>
      <w:proofErr w:type="spellEnd"/>
      <w:r w:rsidRPr="001A69B5">
        <w:t xml:space="preserve"> gjennom</w:t>
      </w:r>
      <w:r w:rsidRPr="001A69B5">
        <w:rPr>
          <w:rStyle w:val="kursiv"/>
        </w:rPr>
        <w:t xml:space="preserve"> Kompetanse for kvalitet – strategi for lærere og skoleledere frem mot 2025</w:t>
      </w:r>
      <w:r w:rsidRPr="001A69B5">
        <w:t xml:space="preserve">. </w:t>
      </w:r>
      <w:proofErr w:type="spellStart"/>
      <w:r w:rsidRPr="001A69B5">
        <w:t>Vidareutdanninga</w:t>
      </w:r>
      <w:proofErr w:type="spellEnd"/>
      <w:r w:rsidRPr="001A69B5">
        <w:t xml:space="preserve"> har </w:t>
      </w:r>
      <w:proofErr w:type="spellStart"/>
      <w:r w:rsidRPr="001A69B5">
        <w:t>medverka</w:t>
      </w:r>
      <w:proofErr w:type="spellEnd"/>
      <w:r w:rsidRPr="001A69B5">
        <w:t xml:space="preserve"> til at </w:t>
      </w:r>
      <w:proofErr w:type="spellStart"/>
      <w:r w:rsidRPr="001A69B5">
        <w:t>fleire</w:t>
      </w:r>
      <w:proofErr w:type="spellEnd"/>
      <w:r w:rsidRPr="001A69B5">
        <w:t xml:space="preserve"> </w:t>
      </w:r>
      <w:proofErr w:type="spellStart"/>
      <w:r w:rsidRPr="001A69B5">
        <w:t>lærarar</w:t>
      </w:r>
      <w:proofErr w:type="spellEnd"/>
      <w:r w:rsidRPr="001A69B5">
        <w:t xml:space="preserve"> har </w:t>
      </w:r>
      <w:proofErr w:type="spellStart"/>
      <w:r w:rsidRPr="001A69B5">
        <w:t>tilstrekkeleg</w:t>
      </w:r>
      <w:proofErr w:type="spellEnd"/>
      <w:r w:rsidRPr="001A69B5">
        <w:t xml:space="preserve"> utdanning i undervisningsfaga sine. Samtidig vil det </w:t>
      </w:r>
      <w:proofErr w:type="spellStart"/>
      <w:r w:rsidRPr="001A69B5">
        <w:t>framleis</w:t>
      </w:r>
      <w:proofErr w:type="spellEnd"/>
      <w:r w:rsidRPr="001A69B5">
        <w:t xml:space="preserve"> </w:t>
      </w:r>
      <w:proofErr w:type="spellStart"/>
      <w:r w:rsidRPr="001A69B5">
        <w:t>vere</w:t>
      </w:r>
      <w:proofErr w:type="spellEnd"/>
      <w:r w:rsidRPr="001A69B5">
        <w:t xml:space="preserve"> </w:t>
      </w:r>
      <w:proofErr w:type="spellStart"/>
      <w:r w:rsidRPr="001A69B5">
        <w:t>utfordringar</w:t>
      </w:r>
      <w:proofErr w:type="spellEnd"/>
      <w:r w:rsidRPr="001A69B5">
        <w:t xml:space="preserve"> med å oppfylle kompetansekrava </w:t>
      </w:r>
      <w:proofErr w:type="spellStart"/>
      <w:r w:rsidRPr="001A69B5">
        <w:t>innan</w:t>
      </w:r>
      <w:proofErr w:type="spellEnd"/>
      <w:r w:rsidRPr="001A69B5">
        <w:t xml:space="preserve"> 2025. Departementet følger utviklinga nøye. Sjå også omtale under kap. 226, post 22.</w:t>
      </w:r>
    </w:p>
    <w:p w14:paraId="3D7743C7" w14:textId="77777777" w:rsidR="000513CD" w:rsidRPr="001A69B5" w:rsidRDefault="0009509B" w:rsidP="001A69B5">
      <w:pPr>
        <w:pStyle w:val="avsnitt-under-undertittel"/>
      </w:pPr>
      <w:r w:rsidRPr="001A69B5">
        <w:t xml:space="preserve">Karrierevegen som </w:t>
      </w:r>
      <w:proofErr w:type="spellStart"/>
      <w:r w:rsidRPr="001A69B5">
        <w:t>lærarspesialist</w:t>
      </w:r>
      <w:proofErr w:type="spellEnd"/>
      <w:r w:rsidRPr="001A69B5">
        <w:t xml:space="preserve"> skal bidra til at erfarne </w:t>
      </w:r>
      <w:proofErr w:type="spellStart"/>
      <w:r w:rsidRPr="001A69B5">
        <w:t>lærarar</w:t>
      </w:r>
      <w:proofErr w:type="spellEnd"/>
      <w:r w:rsidRPr="001A69B5">
        <w:t xml:space="preserve"> blir i yrket</w:t>
      </w:r>
    </w:p>
    <w:p w14:paraId="237007A1" w14:textId="77777777" w:rsidR="000513CD" w:rsidRPr="001A69B5" w:rsidRDefault="0009509B" w:rsidP="001A69B5">
      <w:r w:rsidRPr="001A69B5">
        <w:t xml:space="preserve">Regjeringa ønsker å </w:t>
      </w:r>
      <w:proofErr w:type="spellStart"/>
      <w:r w:rsidRPr="001A69B5">
        <w:t>halde</w:t>
      </w:r>
      <w:proofErr w:type="spellEnd"/>
      <w:r w:rsidRPr="001A69B5">
        <w:t xml:space="preserve"> på gode </w:t>
      </w:r>
      <w:proofErr w:type="spellStart"/>
      <w:r w:rsidRPr="001A69B5">
        <w:t>lærarar</w:t>
      </w:r>
      <w:proofErr w:type="spellEnd"/>
      <w:r w:rsidRPr="001A69B5">
        <w:t xml:space="preserve"> i klasserommet og starta i 2015 </w:t>
      </w:r>
      <w:proofErr w:type="spellStart"/>
      <w:r w:rsidRPr="001A69B5">
        <w:t>eit</w:t>
      </w:r>
      <w:proofErr w:type="spellEnd"/>
      <w:r w:rsidRPr="001A69B5">
        <w:t xml:space="preserve"> pilotprosjekt for </w:t>
      </w:r>
      <w:proofErr w:type="spellStart"/>
      <w:r w:rsidRPr="001A69B5">
        <w:t>ein</w:t>
      </w:r>
      <w:proofErr w:type="spellEnd"/>
      <w:r w:rsidRPr="001A69B5">
        <w:t xml:space="preserve"> ny karriereveg for </w:t>
      </w:r>
      <w:proofErr w:type="spellStart"/>
      <w:r w:rsidRPr="001A69B5">
        <w:t>lærarar</w:t>
      </w:r>
      <w:proofErr w:type="spellEnd"/>
      <w:r w:rsidRPr="001A69B5">
        <w:t xml:space="preserve"> som </w:t>
      </w:r>
      <w:proofErr w:type="spellStart"/>
      <w:r w:rsidRPr="001A69B5">
        <w:t>lærarspesialist</w:t>
      </w:r>
      <w:proofErr w:type="spellEnd"/>
      <w:r w:rsidRPr="001A69B5">
        <w:t xml:space="preserve">. Regjeringa har som mål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lærarspesialistar</w:t>
      </w:r>
      <w:proofErr w:type="spellEnd"/>
      <w:r w:rsidRPr="001A69B5">
        <w:t xml:space="preserve"> til totalt 3 000 </w:t>
      </w:r>
      <w:proofErr w:type="spellStart"/>
      <w:r w:rsidRPr="001A69B5">
        <w:t>innan</w:t>
      </w:r>
      <w:proofErr w:type="spellEnd"/>
      <w:r w:rsidRPr="001A69B5">
        <w:t xml:space="preserve"> utgangen av 2022 og gi alle </w:t>
      </w:r>
      <w:proofErr w:type="spellStart"/>
      <w:r w:rsidRPr="001A69B5">
        <w:t>skular</w:t>
      </w:r>
      <w:proofErr w:type="spellEnd"/>
      <w:r w:rsidRPr="001A69B5">
        <w:t xml:space="preserve"> tilgang til </w:t>
      </w:r>
      <w:proofErr w:type="spellStart"/>
      <w:r w:rsidRPr="001A69B5">
        <w:t>lærarspesialist</w:t>
      </w:r>
      <w:proofErr w:type="spellEnd"/>
      <w:r w:rsidRPr="001A69B5">
        <w:t xml:space="preserve"> i </w:t>
      </w:r>
      <w:proofErr w:type="spellStart"/>
      <w:r w:rsidRPr="001A69B5">
        <w:t>begynnaropplæring</w:t>
      </w:r>
      <w:proofErr w:type="spellEnd"/>
      <w:r w:rsidRPr="001A69B5">
        <w:t xml:space="preserve">. Det vil </w:t>
      </w:r>
      <w:proofErr w:type="spellStart"/>
      <w:r w:rsidRPr="001A69B5">
        <w:t>vere</w:t>
      </w:r>
      <w:proofErr w:type="spellEnd"/>
      <w:r w:rsidRPr="001A69B5">
        <w:t xml:space="preserve"> </w:t>
      </w:r>
      <w:proofErr w:type="spellStart"/>
      <w:r w:rsidRPr="001A69B5">
        <w:t>ein</w:t>
      </w:r>
      <w:proofErr w:type="spellEnd"/>
      <w:r w:rsidRPr="001A69B5">
        <w:t xml:space="preserve"> styrke for kompetanseutviklinga i </w:t>
      </w:r>
      <w:proofErr w:type="spellStart"/>
      <w:r w:rsidRPr="001A69B5">
        <w:t>skulen</w:t>
      </w:r>
      <w:proofErr w:type="spellEnd"/>
      <w:r w:rsidRPr="001A69B5">
        <w:t xml:space="preserve"> at det </w:t>
      </w:r>
      <w:proofErr w:type="spellStart"/>
      <w:r w:rsidRPr="001A69B5">
        <w:t>finst</w:t>
      </w:r>
      <w:proofErr w:type="spellEnd"/>
      <w:r w:rsidRPr="001A69B5">
        <w:t xml:space="preserve"> </w:t>
      </w:r>
      <w:proofErr w:type="spellStart"/>
      <w:r w:rsidRPr="001A69B5">
        <w:t>spesialistar</w:t>
      </w:r>
      <w:proofErr w:type="spellEnd"/>
      <w:r w:rsidRPr="001A69B5">
        <w:t xml:space="preserve"> i </w:t>
      </w:r>
      <w:proofErr w:type="spellStart"/>
      <w:r w:rsidRPr="001A69B5">
        <w:t>dei</w:t>
      </w:r>
      <w:proofErr w:type="spellEnd"/>
      <w:r w:rsidRPr="001A69B5">
        <w:t xml:space="preserve"> fleste sentrale </w:t>
      </w:r>
      <w:proofErr w:type="spellStart"/>
      <w:r w:rsidRPr="001A69B5">
        <w:t>skulefaga</w:t>
      </w:r>
      <w:proofErr w:type="spellEnd"/>
      <w:r w:rsidRPr="001A69B5">
        <w:t xml:space="preserve"> og i tillegg </w:t>
      </w:r>
      <w:proofErr w:type="spellStart"/>
      <w:r w:rsidRPr="001A69B5">
        <w:t>innanfor</w:t>
      </w:r>
      <w:proofErr w:type="spellEnd"/>
      <w:r w:rsidRPr="001A69B5">
        <w:t xml:space="preserve"> område som </w:t>
      </w:r>
      <w:proofErr w:type="spellStart"/>
      <w:r w:rsidRPr="001A69B5">
        <w:t>begynnaropplæring</w:t>
      </w:r>
      <w:proofErr w:type="spellEnd"/>
      <w:r w:rsidRPr="001A69B5">
        <w:t xml:space="preserve">, </w:t>
      </w:r>
      <w:proofErr w:type="spellStart"/>
      <w:r w:rsidRPr="001A69B5">
        <w:t>profesjonsfagleg</w:t>
      </w:r>
      <w:proofErr w:type="spellEnd"/>
      <w:r w:rsidRPr="001A69B5">
        <w:t xml:space="preserve"> digital kompetanse, opplæring av minoritetsspråklege </w:t>
      </w:r>
      <w:proofErr w:type="spellStart"/>
      <w:r w:rsidRPr="001A69B5">
        <w:t>elevar</w:t>
      </w:r>
      <w:proofErr w:type="spellEnd"/>
      <w:r w:rsidRPr="001A69B5">
        <w:t xml:space="preserve"> og spesialpedagogikk.</w:t>
      </w:r>
    </w:p>
    <w:p w14:paraId="1BE17944" w14:textId="77777777" w:rsidR="000513CD" w:rsidRPr="001A69B5" w:rsidRDefault="0009509B" w:rsidP="001A69B5">
      <w:r w:rsidRPr="001A69B5">
        <w:t xml:space="preserve">Regjeringa foreslår å </w:t>
      </w:r>
      <w:proofErr w:type="spellStart"/>
      <w:r w:rsidRPr="001A69B5">
        <w:t>auke</w:t>
      </w:r>
      <w:proofErr w:type="spellEnd"/>
      <w:r w:rsidRPr="001A69B5">
        <w:t xml:space="preserve"> satsinga på </w:t>
      </w:r>
      <w:proofErr w:type="spellStart"/>
      <w:r w:rsidRPr="001A69B5">
        <w:t>karrierevegar</w:t>
      </w:r>
      <w:proofErr w:type="spellEnd"/>
      <w:r w:rsidRPr="001A69B5">
        <w:t xml:space="preserve"> for </w:t>
      </w:r>
      <w:proofErr w:type="spellStart"/>
      <w:r w:rsidRPr="001A69B5">
        <w:t>lærarar</w:t>
      </w:r>
      <w:proofErr w:type="spellEnd"/>
      <w:r w:rsidRPr="001A69B5">
        <w:t xml:space="preserve"> til 171,7 mill. kroner i 2022. Løyvinga gir rom for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lærarspesialistar</w:t>
      </w:r>
      <w:proofErr w:type="spellEnd"/>
      <w:r w:rsidRPr="001A69B5">
        <w:t xml:space="preserve"> til 3 000 </w:t>
      </w:r>
      <w:proofErr w:type="spellStart"/>
      <w:r w:rsidRPr="001A69B5">
        <w:t>frå</w:t>
      </w:r>
      <w:proofErr w:type="spellEnd"/>
      <w:r w:rsidRPr="001A69B5">
        <w:t xml:space="preserve"> </w:t>
      </w:r>
      <w:proofErr w:type="spellStart"/>
      <w:r w:rsidRPr="001A69B5">
        <w:t>hausten</w:t>
      </w:r>
      <w:proofErr w:type="spellEnd"/>
      <w:r w:rsidRPr="001A69B5">
        <w:t xml:space="preserve"> 2022. NIFU gjennomfører ei evaluering av </w:t>
      </w:r>
      <w:proofErr w:type="spellStart"/>
      <w:r w:rsidRPr="001A69B5">
        <w:t>karrierevegar</w:t>
      </w:r>
      <w:proofErr w:type="spellEnd"/>
      <w:r w:rsidRPr="001A69B5">
        <w:t xml:space="preserve"> for </w:t>
      </w:r>
      <w:proofErr w:type="spellStart"/>
      <w:r w:rsidRPr="001A69B5">
        <w:t>lærarar</w:t>
      </w:r>
      <w:proofErr w:type="spellEnd"/>
      <w:r w:rsidRPr="001A69B5">
        <w:t xml:space="preserve">. </w:t>
      </w:r>
      <w:proofErr w:type="spellStart"/>
      <w:r w:rsidRPr="001A69B5">
        <w:t>Ein</w:t>
      </w:r>
      <w:proofErr w:type="spellEnd"/>
      <w:r w:rsidRPr="001A69B5">
        <w:t xml:space="preserve"> delrapport om </w:t>
      </w:r>
      <w:proofErr w:type="spellStart"/>
      <w:r w:rsidRPr="001A69B5">
        <w:t>spesialistutdanningane</w:t>
      </w:r>
      <w:proofErr w:type="spellEnd"/>
      <w:r w:rsidRPr="001A69B5">
        <w:t xml:space="preserve"> blei levert i april. Sluttrapporten om </w:t>
      </w:r>
      <w:proofErr w:type="spellStart"/>
      <w:r w:rsidRPr="001A69B5">
        <w:t>lærarspesialistpiloten</w:t>
      </w:r>
      <w:proofErr w:type="spellEnd"/>
      <w:r w:rsidRPr="001A69B5">
        <w:t xml:space="preserve"> kjem i november 2021. Basert på </w:t>
      </w:r>
      <w:proofErr w:type="spellStart"/>
      <w:r w:rsidRPr="001A69B5">
        <w:t>erfaringane</w:t>
      </w:r>
      <w:proofErr w:type="spellEnd"/>
      <w:r w:rsidRPr="001A69B5">
        <w:t xml:space="preserve"> </w:t>
      </w:r>
      <w:proofErr w:type="spellStart"/>
      <w:r w:rsidRPr="001A69B5">
        <w:t>frå</w:t>
      </w:r>
      <w:proofErr w:type="spellEnd"/>
      <w:r w:rsidRPr="001A69B5">
        <w:t xml:space="preserve"> pilotfasen vil regjeringa </w:t>
      </w:r>
      <w:proofErr w:type="spellStart"/>
      <w:r w:rsidRPr="001A69B5">
        <w:t>hausten</w:t>
      </w:r>
      <w:proofErr w:type="spellEnd"/>
      <w:r w:rsidRPr="001A69B5">
        <w:t xml:space="preserve"> 2021 starte arbeidet med å utvikle ei varig </w:t>
      </w:r>
      <w:proofErr w:type="spellStart"/>
      <w:r w:rsidRPr="001A69B5">
        <w:t>tilskotsordning</w:t>
      </w:r>
      <w:proofErr w:type="spellEnd"/>
      <w:r w:rsidRPr="001A69B5">
        <w:t xml:space="preserve"> for </w:t>
      </w:r>
      <w:proofErr w:type="spellStart"/>
      <w:r w:rsidRPr="001A69B5">
        <w:t>lærarspesialistar</w:t>
      </w:r>
      <w:proofErr w:type="spellEnd"/>
      <w:r w:rsidRPr="001A69B5">
        <w:t xml:space="preserve">. Denne skal etter planen </w:t>
      </w:r>
      <w:proofErr w:type="spellStart"/>
      <w:r w:rsidRPr="001A69B5">
        <w:t>setjast</w:t>
      </w:r>
      <w:proofErr w:type="spellEnd"/>
      <w:r w:rsidRPr="001A69B5">
        <w:t xml:space="preserve"> i verk når målet om 3 000 </w:t>
      </w:r>
      <w:proofErr w:type="spellStart"/>
      <w:r w:rsidRPr="001A69B5">
        <w:t>spesialistar</w:t>
      </w:r>
      <w:proofErr w:type="spellEnd"/>
      <w:r w:rsidRPr="001A69B5">
        <w:t xml:space="preserve"> er nådd.</w:t>
      </w:r>
    </w:p>
    <w:p w14:paraId="33F5EE03" w14:textId="77777777" w:rsidR="000513CD" w:rsidRPr="001A69B5" w:rsidRDefault="0009509B" w:rsidP="001A69B5">
      <w:pPr>
        <w:pStyle w:val="avsnitt-under-undertittel"/>
      </w:pPr>
      <w:r w:rsidRPr="001A69B5">
        <w:t xml:space="preserve">Tiltak for å bidra til at </w:t>
      </w:r>
      <w:proofErr w:type="spellStart"/>
      <w:r w:rsidRPr="001A69B5">
        <w:t>nytilsette</w:t>
      </w:r>
      <w:proofErr w:type="spellEnd"/>
      <w:r w:rsidRPr="001A69B5">
        <w:t xml:space="preserve"> </w:t>
      </w:r>
      <w:proofErr w:type="spellStart"/>
      <w:r w:rsidRPr="001A69B5">
        <w:t>lærarar</w:t>
      </w:r>
      <w:proofErr w:type="spellEnd"/>
      <w:r w:rsidRPr="001A69B5">
        <w:t xml:space="preserve"> og </w:t>
      </w:r>
      <w:proofErr w:type="spellStart"/>
      <w:r w:rsidRPr="001A69B5">
        <w:t>skuleleiarar</w:t>
      </w:r>
      <w:proofErr w:type="spellEnd"/>
      <w:r w:rsidRPr="001A69B5">
        <w:t xml:space="preserve"> blir i yrket</w:t>
      </w:r>
    </w:p>
    <w:p w14:paraId="7CB8A76D" w14:textId="77777777" w:rsidR="000513CD" w:rsidRPr="001A69B5" w:rsidRDefault="0009509B" w:rsidP="001A69B5">
      <w:r w:rsidRPr="001A69B5">
        <w:t xml:space="preserve">Regjeringa ønsker at nyutdanna </w:t>
      </w:r>
      <w:proofErr w:type="spellStart"/>
      <w:r w:rsidRPr="001A69B5">
        <w:t>nytilsette</w:t>
      </w:r>
      <w:proofErr w:type="spellEnd"/>
      <w:r w:rsidRPr="001A69B5">
        <w:t xml:space="preserve"> </w:t>
      </w:r>
      <w:proofErr w:type="spellStart"/>
      <w:r w:rsidRPr="001A69B5">
        <w:t>lærarar</w:t>
      </w:r>
      <w:proofErr w:type="spellEnd"/>
      <w:r w:rsidRPr="001A69B5">
        <w:t xml:space="preserve"> skal få god rettleiing, slik at </w:t>
      </w:r>
      <w:proofErr w:type="spellStart"/>
      <w:r w:rsidRPr="001A69B5">
        <w:t>dei</w:t>
      </w:r>
      <w:proofErr w:type="spellEnd"/>
      <w:r w:rsidRPr="001A69B5">
        <w:t xml:space="preserve"> blir trygge i </w:t>
      </w:r>
      <w:proofErr w:type="spellStart"/>
      <w:r w:rsidRPr="001A69B5">
        <w:t>lærarrolla</w:t>
      </w:r>
      <w:proofErr w:type="spellEnd"/>
      <w:r w:rsidRPr="001A69B5">
        <w:t xml:space="preserve"> og får nytta kompetansen sin. I samarbeid med </w:t>
      </w:r>
      <w:proofErr w:type="spellStart"/>
      <w:r w:rsidRPr="001A69B5">
        <w:t>organisasjonar</w:t>
      </w:r>
      <w:proofErr w:type="spellEnd"/>
      <w:r w:rsidRPr="001A69B5">
        <w:t xml:space="preserve"> for barnehage, </w:t>
      </w:r>
      <w:proofErr w:type="spellStart"/>
      <w:r w:rsidRPr="001A69B5">
        <w:t>skule</w:t>
      </w:r>
      <w:proofErr w:type="spellEnd"/>
      <w:r w:rsidRPr="001A69B5">
        <w:t xml:space="preserve"> og </w:t>
      </w:r>
      <w:proofErr w:type="spellStart"/>
      <w:r w:rsidRPr="001A69B5">
        <w:t>høgare</w:t>
      </w:r>
      <w:proofErr w:type="spellEnd"/>
      <w:r w:rsidRPr="001A69B5">
        <w:t xml:space="preserve"> utdanning følger regjeringa opp </w:t>
      </w:r>
      <w:proofErr w:type="spellStart"/>
      <w:r w:rsidRPr="001A69B5">
        <w:t>dei</w:t>
      </w:r>
      <w:proofErr w:type="spellEnd"/>
      <w:r w:rsidRPr="001A69B5">
        <w:t xml:space="preserve"> nasjonale rammene for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i barnehagen og </w:t>
      </w:r>
      <w:proofErr w:type="spellStart"/>
      <w:r w:rsidRPr="001A69B5">
        <w:t>skulen</w:t>
      </w:r>
      <w:proofErr w:type="spellEnd"/>
      <w:r w:rsidRPr="001A69B5">
        <w:t xml:space="preserve">. Sluttrapporten med Rambølls evaluering av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blei publisert våren 2021 og vil bli </w:t>
      </w:r>
      <w:proofErr w:type="spellStart"/>
      <w:r w:rsidRPr="001A69B5">
        <w:t>følgd</w:t>
      </w:r>
      <w:proofErr w:type="spellEnd"/>
      <w:r w:rsidRPr="001A69B5">
        <w:t xml:space="preserve"> opp i det </w:t>
      </w:r>
      <w:proofErr w:type="spellStart"/>
      <w:r w:rsidRPr="001A69B5">
        <w:t>vidare</w:t>
      </w:r>
      <w:proofErr w:type="spellEnd"/>
      <w:r w:rsidRPr="001A69B5">
        <w:t xml:space="preserve"> arbeidet. Utdanningsdirektoratet </w:t>
      </w:r>
      <w:proofErr w:type="spellStart"/>
      <w:r w:rsidRPr="001A69B5">
        <w:t>forvaltar</w:t>
      </w:r>
      <w:proofErr w:type="spellEnd"/>
      <w:r w:rsidRPr="001A69B5">
        <w:t xml:space="preserve"> også </w:t>
      </w:r>
      <w:proofErr w:type="spellStart"/>
      <w:r w:rsidRPr="001A69B5">
        <w:t>eit</w:t>
      </w:r>
      <w:proofErr w:type="spellEnd"/>
      <w:r w:rsidRPr="001A69B5">
        <w:t xml:space="preserve"> </w:t>
      </w:r>
      <w:proofErr w:type="spellStart"/>
      <w:r w:rsidRPr="001A69B5">
        <w:t>tilskot</w:t>
      </w:r>
      <w:proofErr w:type="spellEnd"/>
      <w:r w:rsidRPr="001A69B5">
        <w:t xml:space="preserve"> som </w:t>
      </w:r>
      <w:proofErr w:type="spellStart"/>
      <w:r w:rsidRPr="001A69B5">
        <w:t>kommunar</w:t>
      </w:r>
      <w:proofErr w:type="spellEnd"/>
      <w:r w:rsidRPr="001A69B5">
        <w:t xml:space="preserve"> og </w:t>
      </w:r>
      <w:proofErr w:type="spellStart"/>
      <w:r w:rsidRPr="001A69B5">
        <w:t>friskular</w:t>
      </w:r>
      <w:proofErr w:type="spellEnd"/>
      <w:r w:rsidRPr="001A69B5">
        <w:t xml:space="preserve"> kan søke på til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i </w:t>
      </w:r>
      <w:proofErr w:type="spellStart"/>
      <w:r w:rsidRPr="001A69B5">
        <w:t>grunnskulen</w:t>
      </w:r>
      <w:proofErr w:type="spellEnd"/>
      <w:r w:rsidRPr="001A69B5">
        <w:t>. Sjå også omtale under kap. 226, post 21, 22 og 61, kap. 231, post 21 og kap. 260, post 50.</w:t>
      </w:r>
    </w:p>
    <w:p w14:paraId="52FC0598" w14:textId="77777777" w:rsidR="000513CD" w:rsidRPr="001A69B5" w:rsidRDefault="0009509B" w:rsidP="001A69B5">
      <w:r w:rsidRPr="001A69B5">
        <w:t xml:space="preserve">Det er viktig å </w:t>
      </w:r>
      <w:proofErr w:type="spellStart"/>
      <w:r w:rsidRPr="001A69B5">
        <w:t>setje</w:t>
      </w:r>
      <w:proofErr w:type="spellEnd"/>
      <w:r w:rsidRPr="001A69B5">
        <w:t xml:space="preserve"> inn tiltak som </w:t>
      </w:r>
      <w:proofErr w:type="spellStart"/>
      <w:r w:rsidRPr="001A69B5">
        <w:t>gjer</w:t>
      </w:r>
      <w:proofErr w:type="spellEnd"/>
      <w:r w:rsidRPr="001A69B5">
        <w:t xml:space="preserve"> at unge, relativt </w:t>
      </w:r>
      <w:proofErr w:type="spellStart"/>
      <w:r w:rsidRPr="001A69B5">
        <w:t>nytilsette</w:t>
      </w:r>
      <w:proofErr w:type="spellEnd"/>
      <w:r w:rsidRPr="001A69B5">
        <w:t xml:space="preserve"> </w:t>
      </w:r>
      <w:proofErr w:type="spellStart"/>
      <w:r w:rsidRPr="001A69B5">
        <w:t>skuleleiarar</w:t>
      </w:r>
      <w:proofErr w:type="spellEnd"/>
      <w:r w:rsidRPr="001A69B5">
        <w:t xml:space="preserve"> </w:t>
      </w:r>
      <w:proofErr w:type="spellStart"/>
      <w:r w:rsidRPr="001A69B5">
        <w:t>trivst</w:t>
      </w:r>
      <w:proofErr w:type="spellEnd"/>
      <w:r w:rsidRPr="001A69B5">
        <w:t xml:space="preserve">, </w:t>
      </w:r>
      <w:proofErr w:type="spellStart"/>
      <w:r w:rsidRPr="001A69B5">
        <w:t>sidan</w:t>
      </w:r>
      <w:proofErr w:type="spellEnd"/>
      <w:r w:rsidRPr="001A69B5">
        <w:t xml:space="preserve"> </w:t>
      </w:r>
      <w:proofErr w:type="spellStart"/>
      <w:r w:rsidRPr="001A69B5">
        <w:t>dei</w:t>
      </w:r>
      <w:proofErr w:type="spellEnd"/>
      <w:r w:rsidRPr="001A69B5">
        <w:t xml:space="preserve"> ofte er usikre på den </w:t>
      </w:r>
      <w:proofErr w:type="spellStart"/>
      <w:r w:rsidRPr="001A69B5">
        <w:t>vidare</w:t>
      </w:r>
      <w:proofErr w:type="spellEnd"/>
      <w:r w:rsidRPr="001A69B5">
        <w:t xml:space="preserve"> yrkeskarrieren sin. Rektorutdanninga er </w:t>
      </w:r>
      <w:proofErr w:type="spellStart"/>
      <w:r w:rsidRPr="001A69B5">
        <w:t>eit</w:t>
      </w:r>
      <w:proofErr w:type="spellEnd"/>
      <w:r w:rsidRPr="001A69B5">
        <w:t xml:space="preserve"> viktig rekrutteringstiltak i denne </w:t>
      </w:r>
      <w:proofErr w:type="spellStart"/>
      <w:r w:rsidRPr="001A69B5">
        <w:t>samanhengen</w:t>
      </w:r>
      <w:proofErr w:type="spellEnd"/>
      <w:r w:rsidRPr="001A69B5">
        <w:t xml:space="preserve">. </w:t>
      </w:r>
      <w:proofErr w:type="spellStart"/>
      <w:r w:rsidRPr="001A69B5">
        <w:t>Tilboda</w:t>
      </w:r>
      <w:proofErr w:type="spellEnd"/>
      <w:r w:rsidRPr="001A69B5">
        <w:t xml:space="preserve"> om </w:t>
      </w:r>
      <w:proofErr w:type="spellStart"/>
      <w:r w:rsidRPr="001A69B5">
        <w:t>vidareutdanning</w:t>
      </w:r>
      <w:proofErr w:type="spellEnd"/>
      <w:r w:rsidRPr="001A69B5">
        <w:t xml:space="preserve"> i ulike emne for </w:t>
      </w:r>
      <w:proofErr w:type="spellStart"/>
      <w:r w:rsidRPr="001A69B5">
        <w:t>dei</w:t>
      </w:r>
      <w:proofErr w:type="spellEnd"/>
      <w:r w:rsidRPr="001A69B5">
        <w:t xml:space="preserve"> som har gjennomført rektorutdanninga er òg viktige.</w:t>
      </w:r>
    </w:p>
    <w:p w14:paraId="296F81F2" w14:textId="77777777" w:rsidR="000513CD" w:rsidRPr="001A69B5" w:rsidRDefault="0009509B" w:rsidP="001A69B5">
      <w:pPr>
        <w:pStyle w:val="avsnitt-under-undertittel"/>
      </w:pPr>
      <w:r w:rsidRPr="001A69B5">
        <w:t xml:space="preserve">Tiltak for å heve den digitale kompetansen blant </w:t>
      </w:r>
      <w:proofErr w:type="spellStart"/>
      <w:r w:rsidRPr="001A69B5">
        <w:t>lærarar</w:t>
      </w:r>
      <w:proofErr w:type="spellEnd"/>
    </w:p>
    <w:p w14:paraId="35D8DFB4" w14:textId="77777777" w:rsidR="000513CD" w:rsidRPr="001A69B5" w:rsidRDefault="0009509B" w:rsidP="001A69B5">
      <w:r w:rsidRPr="001A69B5">
        <w:t xml:space="preserve">Det er </w:t>
      </w:r>
      <w:proofErr w:type="spellStart"/>
      <w:r w:rsidRPr="001A69B5">
        <w:t>dei</w:t>
      </w:r>
      <w:proofErr w:type="spellEnd"/>
      <w:r w:rsidRPr="001A69B5">
        <w:t xml:space="preserve"> siste åra starta opp </w:t>
      </w:r>
      <w:proofErr w:type="spellStart"/>
      <w:r w:rsidRPr="001A69B5">
        <w:t>vidareutdanning</w:t>
      </w:r>
      <w:proofErr w:type="spellEnd"/>
      <w:r w:rsidRPr="001A69B5">
        <w:t xml:space="preserve"> i </w:t>
      </w:r>
      <w:proofErr w:type="spellStart"/>
      <w:r w:rsidRPr="001A69B5">
        <w:t>profesjonsfagleg</w:t>
      </w:r>
      <w:proofErr w:type="spellEnd"/>
      <w:r w:rsidRPr="001A69B5">
        <w:t xml:space="preserve"> digital kompetanse og programmering. Det </w:t>
      </w:r>
      <w:proofErr w:type="spellStart"/>
      <w:r w:rsidRPr="001A69B5">
        <w:t>finst</w:t>
      </w:r>
      <w:proofErr w:type="spellEnd"/>
      <w:r w:rsidRPr="001A69B5">
        <w:t xml:space="preserve"> òg </w:t>
      </w:r>
      <w:proofErr w:type="spellStart"/>
      <w:r w:rsidRPr="001A69B5">
        <w:t>lærarspesialistutdanning</w:t>
      </w:r>
      <w:proofErr w:type="spellEnd"/>
      <w:r w:rsidRPr="001A69B5">
        <w:t xml:space="preserve"> og </w:t>
      </w:r>
      <w:proofErr w:type="spellStart"/>
      <w:r w:rsidRPr="001A69B5">
        <w:t>moglegheit</w:t>
      </w:r>
      <w:proofErr w:type="spellEnd"/>
      <w:r w:rsidRPr="001A69B5">
        <w:t xml:space="preserve"> for å bli </w:t>
      </w:r>
      <w:proofErr w:type="spellStart"/>
      <w:r w:rsidRPr="001A69B5">
        <w:t>lærarspesialist</w:t>
      </w:r>
      <w:proofErr w:type="spellEnd"/>
      <w:r w:rsidRPr="001A69B5">
        <w:t xml:space="preserve"> i </w:t>
      </w:r>
      <w:proofErr w:type="spellStart"/>
      <w:r w:rsidRPr="001A69B5">
        <w:t>profesjonsfagleg</w:t>
      </w:r>
      <w:proofErr w:type="spellEnd"/>
      <w:r w:rsidRPr="001A69B5">
        <w:t xml:space="preserve"> digital kompetanse. I tillegg skal alle </w:t>
      </w:r>
      <w:proofErr w:type="spellStart"/>
      <w:r w:rsidRPr="001A69B5">
        <w:t>vidareutdanningstilbod</w:t>
      </w:r>
      <w:proofErr w:type="spellEnd"/>
      <w:r w:rsidRPr="001A69B5">
        <w:t xml:space="preserve"> til </w:t>
      </w:r>
      <w:proofErr w:type="spellStart"/>
      <w:r w:rsidRPr="001A69B5">
        <w:t>lærarar</w:t>
      </w:r>
      <w:proofErr w:type="spellEnd"/>
      <w:r w:rsidRPr="001A69B5">
        <w:t xml:space="preserve"> legge til rette for refleksjon om kva den digitale utviklinga betyr for </w:t>
      </w:r>
      <w:proofErr w:type="spellStart"/>
      <w:r w:rsidRPr="001A69B5">
        <w:t>innhaldet</w:t>
      </w:r>
      <w:proofErr w:type="spellEnd"/>
      <w:r w:rsidRPr="001A69B5">
        <w:t xml:space="preserve"> og </w:t>
      </w:r>
      <w:proofErr w:type="spellStart"/>
      <w:r w:rsidRPr="001A69B5">
        <w:t>arbeidsmetodane</w:t>
      </w:r>
      <w:proofErr w:type="spellEnd"/>
      <w:r w:rsidRPr="001A69B5">
        <w:t xml:space="preserve"> i faget, og gi </w:t>
      </w:r>
      <w:proofErr w:type="spellStart"/>
      <w:r w:rsidRPr="001A69B5">
        <w:t>lærarane</w:t>
      </w:r>
      <w:proofErr w:type="spellEnd"/>
      <w:r w:rsidRPr="001A69B5">
        <w:t xml:space="preserve"> erfaring med å bruke digitale </w:t>
      </w:r>
      <w:proofErr w:type="spellStart"/>
      <w:r w:rsidRPr="001A69B5">
        <w:t>ressursar</w:t>
      </w:r>
      <w:proofErr w:type="spellEnd"/>
      <w:r w:rsidRPr="001A69B5">
        <w:t xml:space="preserve"> for å nå kompetansemålet i faga. </w:t>
      </w:r>
      <w:proofErr w:type="spellStart"/>
      <w:r w:rsidRPr="001A69B5">
        <w:t>Fleire</w:t>
      </w:r>
      <w:proofErr w:type="spellEnd"/>
      <w:r w:rsidRPr="001A69B5">
        <w:t xml:space="preserve"> </w:t>
      </w:r>
      <w:proofErr w:type="spellStart"/>
      <w:r w:rsidRPr="001A69B5">
        <w:t>kompetansepakkar</w:t>
      </w:r>
      <w:proofErr w:type="spellEnd"/>
      <w:r w:rsidRPr="001A69B5">
        <w:t xml:space="preserve"> knytte til digital kompetanse er utvikla, mellom anna som støtte til innføringa av </w:t>
      </w:r>
      <w:proofErr w:type="spellStart"/>
      <w:r w:rsidRPr="001A69B5">
        <w:t>dei</w:t>
      </w:r>
      <w:proofErr w:type="spellEnd"/>
      <w:r w:rsidRPr="001A69B5">
        <w:t xml:space="preserve"> nye </w:t>
      </w:r>
      <w:proofErr w:type="spellStart"/>
      <w:r w:rsidRPr="001A69B5">
        <w:t>læreplanane</w:t>
      </w:r>
      <w:proofErr w:type="spellEnd"/>
      <w:r w:rsidRPr="001A69B5">
        <w:t xml:space="preserve"> </w:t>
      </w:r>
      <w:proofErr w:type="spellStart"/>
      <w:r w:rsidRPr="001A69B5">
        <w:t>innanfor</w:t>
      </w:r>
      <w:proofErr w:type="spellEnd"/>
      <w:r w:rsidRPr="001A69B5">
        <w:t xml:space="preserve"> LK20 og til hjelp for </w:t>
      </w:r>
      <w:proofErr w:type="spellStart"/>
      <w:r w:rsidRPr="001A69B5">
        <w:t>lærarar</w:t>
      </w:r>
      <w:proofErr w:type="spellEnd"/>
      <w:r w:rsidRPr="001A69B5">
        <w:t xml:space="preserve"> under pandemien. </w:t>
      </w:r>
      <w:proofErr w:type="spellStart"/>
      <w:r w:rsidRPr="001A69B5">
        <w:t>Desse</w:t>
      </w:r>
      <w:proofErr w:type="spellEnd"/>
      <w:r w:rsidRPr="001A69B5">
        <w:t xml:space="preserve"> </w:t>
      </w:r>
      <w:proofErr w:type="spellStart"/>
      <w:r w:rsidRPr="001A69B5">
        <w:t>ressursane</w:t>
      </w:r>
      <w:proofErr w:type="spellEnd"/>
      <w:r w:rsidRPr="001A69B5">
        <w:t xml:space="preserve"> kan </w:t>
      </w:r>
      <w:proofErr w:type="spellStart"/>
      <w:r w:rsidRPr="001A69B5">
        <w:t>lærarar</w:t>
      </w:r>
      <w:proofErr w:type="spellEnd"/>
      <w:r w:rsidRPr="001A69B5">
        <w:t xml:space="preserve"> nytte til eiga kompetanseheving eller som skulebasert kompetanse gjennom </w:t>
      </w:r>
      <w:proofErr w:type="spellStart"/>
      <w:r w:rsidRPr="001A69B5">
        <w:t>tilskotsordninga</w:t>
      </w:r>
      <w:proofErr w:type="spellEnd"/>
      <w:r w:rsidRPr="001A69B5">
        <w:t xml:space="preserve"> for lokal kompetanseutvikling i barnehage og grunnopplæring. Digitalisering av opplæringa er </w:t>
      </w:r>
      <w:proofErr w:type="spellStart"/>
      <w:r w:rsidRPr="001A69B5">
        <w:t>eit</w:t>
      </w:r>
      <w:proofErr w:type="spellEnd"/>
      <w:r w:rsidRPr="001A69B5">
        <w:t xml:space="preserve"> </w:t>
      </w:r>
      <w:proofErr w:type="spellStart"/>
      <w:r w:rsidRPr="001A69B5">
        <w:t>vanleg</w:t>
      </w:r>
      <w:proofErr w:type="spellEnd"/>
      <w:r w:rsidRPr="001A69B5">
        <w:t xml:space="preserve"> tema i etterutdanning i denne </w:t>
      </w:r>
      <w:proofErr w:type="spellStart"/>
      <w:r w:rsidRPr="001A69B5">
        <w:t>tilskotsordninga</w:t>
      </w:r>
      <w:proofErr w:type="spellEnd"/>
      <w:r w:rsidRPr="001A69B5">
        <w:t>.</w:t>
      </w:r>
    </w:p>
    <w:p w14:paraId="5C0ADE78" w14:textId="77777777" w:rsidR="000513CD" w:rsidRPr="001A69B5" w:rsidRDefault="0009509B" w:rsidP="001A69B5">
      <w:pPr>
        <w:pStyle w:val="avsnitt-under-undertittel"/>
      </w:pPr>
      <w:r w:rsidRPr="001A69B5">
        <w:t xml:space="preserve">Tiltak for å heve kompetansen til </w:t>
      </w:r>
      <w:proofErr w:type="spellStart"/>
      <w:r w:rsidRPr="001A69B5">
        <w:t>yrkesfaglærarane</w:t>
      </w:r>
      <w:proofErr w:type="spellEnd"/>
    </w:p>
    <w:p w14:paraId="280598E2" w14:textId="77777777" w:rsidR="000513CD" w:rsidRPr="001A69B5" w:rsidRDefault="0009509B" w:rsidP="001A69B5">
      <w:r w:rsidRPr="001A69B5">
        <w:t xml:space="preserve">Gode </w:t>
      </w:r>
      <w:proofErr w:type="spellStart"/>
      <w:r w:rsidRPr="001A69B5">
        <w:t>yrkesfaglærarar</w:t>
      </w:r>
      <w:proofErr w:type="spellEnd"/>
      <w:r w:rsidRPr="001A69B5">
        <w:t xml:space="preserve"> med oppdatert fagkunnskap </w:t>
      </w:r>
      <w:proofErr w:type="spellStart"/>
      <w:r w:rsidRPr="001A69B5">
        <w:t>bidreg</w:t>
      </w:r>
      <w:proofErr w:type="spellEnd"/>
      <w:r w:rsidRPr="001A69B5">
        <w:t xml:space="preserve"> til relevant og praktisk opplæring for </w:t>
      </w:r>
      <w:proofErr w:type="spellStart"/>
      <w:r w:rsidRPr="001A69B5">
        <w:t>elevane</w:t>
      </w:r>
      <w:proofErr w:type="spellEnd"/>
      <w:r w:rsidRPr="001A69B5">
        <w:t xml:space="preserve">, </w:t>
      </w:r>
      <w:proofErr w:type="spellStart"/>
      <w:r w:rsidRPr="001A69B5">
        <w:t>noko</w:t>
      </w:r>
      <w:proofErr w:type="spellEnd"/>
      <w:r w:rsidRPr="001A69B5">
        <w:t xml:space="preserve"> som vil kunne føre til at </w:t>
      </w:r>
      <w:proofErr w:type="spellStart"/>
      <w:r w:rsidRPr="001A69B5">
        <w:t>fleire</w:t>
      </w:r>
      <w:proofErr w:type="spellEnd"/>
      <w:r w:rsidRPr="001A69B5">
        <w:t xml:space="preserve"> fullfører og består fagopplæringa. Regjeringa sette derfor </w:t>
      </w:r>
      <w:proofErr w:type="spellStart"/>
      <w:r w:rsidRPr="001A69B5">
        <w:t>hausten</w:t>
      </w:r>
      <w:proofErr w:type="spellEnd"/>
      <w:r w:rsidRPr="001A69B5">
        <w:t xml:space="preserve"> 2015 i gang ei satsing på </w:t>
      </w:r>
      <w:proofErr w:type="spellStart"/>
      <w:r w:rsidRPr="001A69B5">
        <w:t>yrkesfaglærarane</w:t>
      </w:r>
      <w:proofErr w:type="spellEnd"/>
      <w:r w:rsidRPr="001A69B5">
        <w:t xml:space="preserve"> – </w:t>
      </w:r>
      <w:proofErr w:type="spellStart"/>
      <w:r w:rsidRPr="001A69B5">
        <w:t>Yrkesfaglærarløftet</w:t>
      </w:r>
      <w:proofErr w:type="spellEnd"/>
      <w:r w:rsidRPr="001A69B5">
        <w:t xml:space="preserve"> – for </w:t>
      </w:r>
      <w:proofErr w:type="spellStart"/>
      <w:r w:rsidRPr="001A69B5">
        <w:t>fagarbeidarar</w:t>
      </w:r>
      <w:proofErr w:type="spellEnd"/>
      <w:r w:rsidRPr="001A69B5">
        <w:t xml:space="preserve"> i framtida. Satsinga skal bidra til å rekruttere </w:t>
      </w:r>
      <w:proofErr w:type="spellStart"/>
      <w:r w:rsidRPr="001A69B5">
        <w:t>fleire</w:t>
      </w:r>
      <w:proofErr w:type="spellEnd"/>
      <w:r w:rsidRPr="001A69B5">
        <w:t xml:space="preserve"> </w:t>
      </w:r>
      <w:proofErr w:type="spellStart"/>
      <w:r w:rsidRPr="001A69B5">
        <w:t>yrkesfaglærarar</w:t>
      </w:r>
      <w:proofErr w:type="spellEnd"/>
      <w:r w:rsidRPr="001A69B5">
        <w:t xml:space="preserve"> og sørge for at </w:t>
      </w:r>
      <w:proofErr w:type="spellStart"/>
      <w:r w:rsidRPr="001A69B5">
        <w:t>fleire</w:t>
      </w:r>
      <w:proofErr w:type="spellEnd"/>
      <w:r w:rsidRPr="001A69B5">
        <w:t xml:space="preserve"> får ei </w:t>
      </w:r>
      <w:proofErr w:type="spellStart"/>
      <w:r w:rsidRPr="001A69B5">
        <w:t>godkjend</w:t>
      </w:r>
      <w:proofErr w:type="spellEnd"/>
      <w:r w:rsidRPr="001A69B5">
        <w:t xml:space="preserve"> </w:t>
      </w:r>
      <w:proofErr w:type="spellStart"/>
      <w:r w:rsidRPr="001A69B5">
        <w:t>lærarutdanning</w:t>
      </w:r>
      <w:proofErr w:type="spellEnd"/>
      <w:r w:rsidRPr="001A69B5">
        <w:t xml:space="preserve">, og at </w:t>
      </w:r>
      <w:proofErr w:type="spellStart"/>
      <w:r w:rsidRPr="001A69B5">
        <w:t>yrkesfaglærarar</w:t>
      </w:r>
      <w:proofErr w:type="spellEnd"/>
      <w:r w:rsidRPr="001A69B5">
        <w:t xml:space="preserve"> får høve til å delta i etter- og </w:t>
      </w:r>
      <w:proofErr w:type="spellStart"/>
      <w:r w:rsidRPr="001A69B5">
        <w:t>vidareutdanning</w:t>
      </w:r>
      <w:proofErr w:type="spellEnd"/>
      <w:r w:rsidRPr="001A69B5">
        <w:t>.</w:t>
      </w:r>
    </w:p>
    <w:p w14:paraId="79C6D02B" w14:textId="77777777" w:rsidR="000513CD" w:rsidRPr="001A69B5" w:rsidRDefault="0009509B" w:rsidP="001A69B5">
      <w:r w:rsidRPr="001A69B5">
        <w:t xml:space="preserve">Som del av </w:t>
      </w:r>
      <w:proofErr w:type="spellStart"/>
      <w:r w:rsidRPr="001A69B5">
        <w:t>Yrkesfaglærarløftet</w:t>
      </w:r>
      <w:proofErr w:type="spellEnd"/>
      <w:r w:rsidRPr="001A69B5">
        <w:t xml:space="preserve"> er det </w:t>
      </w:r>
      <w:proofErr w:type="spellStart"/>
      <w:r w:rsidRPr="001A69B5">
        <w:t>moglegheiter</w:t>
      </w:r>
      <w:proofErr w:type="spellEnd"/>
      <w:r w:rsidRPr="001A69B5">
        <w:t xml:space="preserve"> for ei rekke </w:t>
      </w:r>
      <w:proofErr w:type="spellStart"/>
      <w:r w:rsidRPr="001A69B5">
        <w:t>vidareutdanningstilbod</w:t>
      </w:r>
      <w:proofErr w:type="spellEnd"/>
      <w:r w:rsidRPr="001A69B5">
        <w:t xml:space="preserve"> som skal gi </w:t>
      </w:r>
      <w:proofErr w:type="spellStart"/>
      <w:r w:rsidRPr="001A69B5">
        <w:t>yrkesfaglærarane</w:t>
      </w:r>
      <w:proofErr w:type="spellEnd"/>
      <w:r w:rsidRPr="001A69B5">
        <w:t xml:space="preserve"> den kompetansen </w:t>
      </w:r>
      <w:proofErr w:type="spellStart"/>
      <w:r w:rsidRPr="001A69B5">
        <w:t>dei</w:t>
      </w:r>
      <w:proofErr w:type="spellEnd"/>
      <w:r w:rsidRPr="001A69B5">
        <w:t xml:space="preserve"> treng for å undervise </w:t>
      </w:r>
      <w:proofErr w:type="spellStart"/>
      <w:r w:rsidRPr="001A69B5">
        <w:t>elevar</w:t>
      </w:r>
      <w:proofErr w:type="spellEnd"/>
      <w:r w:rsidRPr="001A69B5">
        <w:t xml:space="preserve"> som møter </w:t>
      </w:r>
      <w:proofErr w:type="spellStart"/>
      <w:r w:rsidRPr="001A69B5">
        <w:t>eit</w:t>
      </w:r>
      <w:proofErr w:type="spellEnd"/>
      <w:r w:rsidRPr="001A69B5">
        <w:t xml:space="preserve"> arbeidsliv i utvikling. Som del av satsinga </w:t>
      </w:r>
      <w:proofErr w:type="spellStart"/>
      <w:r w:rsidRPr="001A69B5">
        <w:t>finst</w:t>
      </w:r>
      <w:proofErr w:type="spellEnd"/>
      <w:r w:rsidRPr="001A69B5">
        <w:t xml:space="preserve"> det mellom anna </w:t>
      </w:r>
      <w:proofErr w:type="spellStart"/>
      <w:r w:rsidRPr="001A69B5">
        <w:t>fleire</w:t>
      </w:r>
      <w:proofErr w:type="spellEnd"/>
      <w:r w:rsidRPr="001A69B5">
        <w:t xml:space="preserve"> </w:t>
      </w:r>
      <w:proofErr w:type="spellStart"/>
      <w:r w:rsidRPr="001A69B5">
        <w:t>vidareutdanningstilbod</w:t>
      </w:r>
      <w:proofErr w:type="spellEnd"/>
      <w:r w:rsidRPr="001A69B5">
        <w:t xml:space="preserve"> som skal utvikle den digitale kompetansen til </w:t>
      </w:r>
      <w:proofErr w:type="spellStart"/>
      <w:r w:rsidRPr="001A69B5">
        <w:t>yrkesfaglærarane</w:t>
      </w:r>
      <w:proofErr w:type="spellEnd"/>
      <w:r w:rsidRPr="001A69B5">
        <w:t>.</w:t>
      </w:r>
    </w:p>
    <w:p w14:paraId="5B2CF90E" w14:textId="77777777" w:rsidR="000513CD" w:rsidRPr="001A69B5" w:rsidRDefault="0009509B" w:rsidP="001A69B5">
      <w:proofErr w:type="spellStart"/>
      <w:r w:rsidRPr="001A69B5">
        <w:t>Fylkeskommunane</w:t>
      </w:r>
      <w:proofErr w:type="spellEnd"/>
      <w:r w:rsidRPr="001A69B5">
        <w:t xml:space="preserve"> er med i den desentraliserte ordninga for kompetanseutvikling. Det er ei rekke tiltak som inngår i denne ordninga, mellom anna </w:t>
      </w:r>
      <w:proofErr w:type="spellStart"/>
      <w:r w:rsidRPr="001A69B5">
        <w:t>midlar</w:t>
      </w:r>
      <w:proofErr w:type="spellEnd"/>
      <w:r w:rsidRPr="001A69B5">
        <w:t xml:space="preserve"> til hospitering og </w:t>
      </w:r>
      <w:proofErr w:type="spellStart"/>
      <w:r w:rsidRPr="001A69B5">
        <w:t>fagleg</w:t>
      </w:r>
      <w:proofErr w:type="spellEnd"/>
      <w:r w:rsidRPr="001A69B5">
        <w:t xml:space="preserve"> oppdatering i regi av arbeidslivet. </w:t>
      </w:r>
      <w:proofErr w:type="spellStart"/>
      <w:r w:rsidRPr="001A69B5">
        <w:t>Midlane</w:t>
      </w:r>
      <w:proofErr w:type="spellEnd"/>
      <w:r w:rsidRPr="001A69B5">
        <w:t xml:space="preserve"> som gjeld yrkesfag, er </w:t>
      </w:r>
      <w:proofErr w:type="spellStart"/>
      <w:r w:rsidRPr="001A69B5">
        <w:t>skilde</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etablerte samarbeidsforuma. </w:t>
      </w:r>
      <w:proofErr w:type="spellStart"/>
      <w:r w:rsidRPr="001A69B5">
        <w:t>Ein</w:t>
      </w:r>
      <w:proofErr w:type="spellEnd"/>
      <w:r w:rsidRPr="001A69B5">
        <w:t xml:space="preserve"> viktig grunn er at det </w:t>
      </w:r>
      <w:proofErr w:type="spellStart"/>
      <w:r w:rsidRPr="001A69B5">
        <w:t>innanfor</w:t>
      </w:r>
      <w:proofErr w:type="spellEnd"/>
      <w:r w:rsidRPr="001A69B5">
        <w:t xml:space="preserve"> yrkesfaga er andre aktuelle </w:t>
      </w:r>
      <w:proofErr w:type="spellStart"/>
      <w:r w:rsidRPr="001A69B5">
        <w:t>tilbydarar</w:t>
      </w:r>
      <w:proofErr w:type="spellEnd"/>
      <w:r w:rsidRPr="001A69B5">
        <w:t xml:space="preserve"> av kompetanseutvikling enn universitet og </w:t>
      </w:r>
      <w:proofErr w:type="spellStart"/>
      <w:r w:rsidRPr="001A69B5">
        <w:t>høgskular</w:t>
      </w:r>
      <w:proofErr w:type="spellEnd"/>
      <w:r w:rsidRPr="001A69B5">
        <w:t xml:space="preserve">, til dømes bedrifter, opplæringskontor, </w:t>
      </w:r>
      <w:proofErr w:type="spellStart"/>
      <w:r w:rsidRPr="001A69B5">
        <w:t>bransjeorganisasjonar</w:t>
      </w:r>
      <w:proofErr w:type="spellEnd"/>
      <w:r w:rsidRPr="001A69B5">
        <w:t xml:space="preserve"> og </w:t>
      </w:r>
      <w:proofErr w:type="spellStart"/>
      <w:r w:rsidRPr="001A69B5">
        <w:t>fagskular</w:t>
      </w:r>
      <w:proofErr w:type="spellEnd"/>
      <w:r w:rsidRPr="001A69B5">
        <w:t>.</w:t>
      </w:r>
    </w:p>
    <w:p w14:paraId="675B7C9A" w14:textId="77777777" w:rsidR="000513CD" w:rsidRPr="001A69B5" w:rsidRDefault="0009509B" w:rsidP="001A69B5">
      <w:r w:rsidRPr="001A69B5">
        <w:t xml:space="preserve">Nye retningslinjer for </w:t>
      </w:r>
      <w:proofErr w:type="spellStart"/>
      <w:r w:rsidRPr="001A69B5">
        <w:t>tilskotsordninga</w:t>
      </w:r>
      <w:proofErr w:type="spellEnd"/>
      <w:r w:rsidRPr="001A69B5">
        <w:t xml:space="preserve"> for lokal kompetanseutvikling i fag- og yrkesopplæringa, med </w:t>
      </w:r>
      <w:proofErr w:type="spellStart"/>
      <w:r w:rsidRPr="001A69B5">
        <w:t>tydeleg</w:t>
      </w:r>
      <w:proofErr w:type="spellEnd"/>
      <w:r w:rsidRPr="001A69B5">
        <w:t xml:space="preserve"> omtale av mål, roller og </w:t>
      </w:r>
      <w:proofErr w:type="spellStart"/>
      <w:r w:rsidRPr="001A69B5">
        <w:t>oppgåver</w:t>
      </w:r>
      <w:proofErr w:type="spellEnd"/>
      <w:r w:rsidRPr="001A69B5">
        <w:t xml:space="preserve">, blei fastsette av departementet </w:t>
      </w:r>
      <w:proofErr w:type="spellStart"/>
      <w:r w:rsidRPr="001A69B5">
        <w:t>hausten</w:t>
      </w:r>
      <w:proofErr w:type="spellEnd"/>
      <w:r w:rsidRPr="001A69B5">
        <w:t xml:space="preserve"> 2020.</w:t>
      </w:r>
    </w:p>
    <w:p w14:paraId="3BC81D13" w14:textId="77777777" w:rsidR="000513CD" w:rsidRPr="001A69B5" w:rsidRDefault="0009509B" w:rsidP="001A69B5">
      <w:pPr>
        <w:pStyle w:val="avsnitt-under-undertittel"/>
      </w:pPr>
      <w:r w:rsidRPr="001A69B5">
        <w:rPr>
          <w:rStyle w:val="kursiv"/>
        </w:rPr>
        <w:t xml:space="preserve">NOU om etter- og </w:t>
      </w:r>
      <w:proofErr w:type="spellStart"/>
      <w:r w:rsidRPr="001A69B5">
        <w:rPr>
          <w:rStyle w:val="kursiv"/>
        </w:rPr>
        <w:t>vidareutdanning</w:t>
      </w:r>
      <w:proofErr w:type="spellEnd"/>
      <w:r w:rsidRPr="001A69B5">
        <w:rPr>
          <w:rStyle w:val="kursiv"/>
        </w:rPr>
        <w:t xml:space="preserve"> i barnehage og grunnopplæringa</w:t>
      </w:r>
    </w:p>
    <w:p w14:paraId="071048C8" w14:textId="77777777" w:rsidR="000513CD" w:rsidRPr="001A69B5" w:rsidRDefault="0009509B" w:rsidP="001A69B5">
      <w:r w:rsidRPr="001A69B5">
        <w:t xml:space="preserve">Regjeringa har sett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vurdere og foreslå ulike </w:t>
      </w:r>
      <w:proofErr w:type="spellStart"/>
      <w:r w:rsidRPr="001A69B5">
        <w:t>modellar</w:t>
      </w:r>
      <w:proofErr w:type="spellEnd"/>
      <w:r w:rsidRPr="001A69B5">
        <w:t xml:space="preserve"> for etter- og </w:t>
      </w:r>
      <w:proofErr w:type="spellStart"/>
      <w:r w:rsidRPr="001A69B5">
        <w:t>vidareutdanning</w:t>
      </w:r>
      <w:proofErr w:type="spellEnd"/>
      <w:r w:rsidRPr="001A69B5">
        <w:t xml:space="preserve"> for alle tilsette i barnehage, </w:t>
      </w:r>
      <w:proofErr w:type="spellStart"/>
      <w:r w:rsidRPr="001A69B5">
        <w:t>grunnskule</w:t>
      </w:r>
      <w:proofErr w:type="spellEnd"/>
      <w:r w:rsidRPr="001A69B5">
        <w:t xml:space="preserve">, </w:t>
      </w:r>
      <w:proofErr w:type="spellStart"/>
      <w:r w:rsidRPr="001A69B5">
        <w:t>vidaregåande</w:t>
      </w:r>
      <w:proofErr w:type="spellEnd"/>
      <w:r w:rsidRPr="001A69B5">
        <w:t xml:space="preserve"> opplæring, opplæring spesielt organisert for </w:t>
      </w:r>
      <w:proofErr w:type="spellStart"/>
      <w:r w:rsidRPr="001A69B5">
        <w:t>vaksne</w:t>
      </w:r>
      <w:proofErr w:type="spellEnd"/>
      <w:r w:rsidRPr="001A69B5">
        <w:t xml:space="preserve">, og </w:t>
      </w:r>
      <w:proofErr w:type="spellStart"/>
      <w:r w:rsidRPr="001A69B5">
        <w:t>modellar</w:t>
      </w:r>
      <w:proofErr w:type="spellEnd"/>
      <w:r w:rsidRPr="001A69B5">
        <w:t xml:space="preserve"> for etterutdanning i fag- og yrkesopplæringa i både </w:t>
      </w:r>
      <w:proofErr w:type="spellStart"/>
      <w:r w:rsidRPr="001A69B5">
        <w:t>skule</w:t>
      </w:r>
      <w:proofErr w:type="spellEnd"/>
      <w:r w:rsidRPr="001A69B5">
        <w:t xml:space="preserve"> og bedrift. </w:t>
      </w:r>
      <w:proofErr w:type="spellStart"/>
      <w:r w:rsidRPr="001A69B5">
        <w:t>Utvalets</w:t>
      </w:r>
      <w:proofErr w:type="spellEnd"/>
      <w:r w:rsidRPr="001A69B5">
        <w:t xml:space="preserve"> </w:t>
      </w:r>
      <w:proofErr w:type="spellStart"/>
      <w:r w:rsidRPr="001A69B5">
        <w:t>hovudoppgåve</w:t>
      </w:r>
      <w:proofErr w:type="spellEnd"/>
      <w:r w:rsidRPr="001A69B5">
        <w:t xml:space="preserve"> er å vurdere korleis </w:t>
      </w:r>
      <w:proofErr w:type="spellStart"/>
      <w:r w:rsidRPr="001A69B5">
        <w:t>ressursane</w:t>
      </w:r>
      <w:proofErr w:type="spellEnd"/>
      <w:r w:rsidRPr="001A69B5">
        <w:t xml:space="preserve"> som blir brukte på etter- og </w:t>
      </w:r>
      <w:proofErr w:type="spellStart"/>
      <w:r w:rsidRPr="001A69B5">
        <w:t>vidareutdanning</w:t>
      </w:r>
      <w:proofErr w:type="spellEnd"/>
      <w:r w:rsidRPr="001A69B5">
        <w:t xml:space="preserve"> kan </w:t>
      </w:r>
      <w:proofErr w:type="spellStart"/>
      <w:r w:rsidRPr="001A69B5">
        <w:t>innrettast</w:t>
      </w:r>
      <w:proofErr w:type="spellEnd"/>
      <w:r w:rsidRPr="001A69B5">
        <w:t xml:space="preserve"> mest </w:t>
      </w:r>
      <w:proofErr w:type="spellStart"/>
      <w:r w:rsidRPr="001A69B5">
        <w:t>mogleg</w:t>
      </w:r>
      <w:proofErr w:type="spellEnd"/>
      <w:r w:rsidRPr="001A69B5">
        <w:t xml:space="preserve"> effektiv for best </w:t>
      </w:r>
      <w:proofErr w:type="spellStart"/>
      <w:r w:rsidRPr="001A69B5">
        <w:t>mogleg</w:t>
      </w:r>
      <w:proofErr w:type="spellEnd"/>
      <w:r w:rsidRPr="001A69B5">
        <w:t xml:space="preserve"> måloppnåing, og målet er at sektoren samla sett oppnår best </w:t>
      </w:r>
      <w:proofErr w:type="spellStart"/>
      <w:r w:rsidRPr="001A69B5">
        <w:t>mogleg</w:t>
      </w:r>
      <w:proofErr w:type="spellEnd"/>
      <w:r w:rsidRPr="001A69B5">
        <w:t xml:space="preserve"> kompetanse for å </w:t>
      </w:r>
      <w:proofErr w:type="spellStart"/>
      <w:r w:rsidRPr="001A69B5">
        <w:t>fremje</w:t>
      </w:r>
      <w:proofErr w:type="spellEnd"/>
      <w:r w:rsidRPr="001A69B5">
        <w:t xml:space="preserve"> læring og danning hos barn og </w:t>
      </w:r>
      <w:proofErr w:type="spellStart"/>
      <w:r w:rsidRPr="001A69B5">
        <w:t>elevar</w:t>
      </w:r>
      <w:proofErr w:type="spellEnd"/>
      <w:r w:rsidRPr="001A69B5">
        <w:t xml:space="preserve">. </w:t>
      </w:r>
      <w:proofErr w:type="spellStart"/>
      <w:r w:rsidRPr="001A69B5">
        <w:t>Utvalet</w:t>
      </w:r>
      <w:proofErr w:type="spellEnd"/>
      <w:r w:rsidRPr="001A69B5">
        <w:t xml:space="preserve"> skal òg vurdere og foreslå kva som skal </w:t>
      </w:r>
      <w:proofErr w:type="spellStart"/>
      <w:r w:rsidRPr="001A69B5">
        <w:t>vere</w:t>
      </w:r>
      <w:proofErr w:type="spellEnd"/>
      <w:r w:rsidRPr="001A69B5">
        <w:t xml:space="preserve"> </w:t>
      </w:r>
      <w:proofErr w:type="spellStart"/>
      <w:r w:rsidRPr="001A69B5">
        <w:t>eit</w:t>
      </w:r>
      <w:proofErr w:type="spellEnd"/>
      <w:r w:rsidRPr="001A69B5">
        <w:t xml:space="preserve"> nasjonalt, </w:t>
      </w:r>
      <w:proofErr w:type="spellStart"/>
      <w:r w:rsidRPr="001A69B5">
        <w:t>statleg</w:t>
      </w:r>
      <w:proofErr w:type="spellEnd"/>
      <w:r w:rsidRPr="001A69B5">
        <w:t xml:space="preserve"> ansvar, og kva ansvar som skal </w:t>
      </w:r>
      <w:proofErr w:type="spellStart"/>
      <w:r w:rsidRPr="001A69B5">
        <w:t>leggast</w:t>
      </w:r>
      <w:proofErr w:type="spellEnd"/>
      <w:r w:rsidRPr="001A69B5">
        <w:t xml:space="preserve"> på private og </w:t>
      </w:r>
      <w:proofErr w:type="spellStart"/>
      <w:r w:rsidRPr="001A69B5">
        <w:t>offentlege</w:t>
      </w:r>
      <w:proofErr w:type="spellEnd"/>
      <w:r w:rsidRPr="001A69B5">
        <w:t xml:space="preserve"> </w:t>
      </w:r>
      <w:proofErr w:type="spellStart"/>
      <w:r w:rsidRPr="001A69B5">
        <w:t>eigarar</w:t>
      </w:r>
      <w:proofErr w:type="spellEnd"/>
      <w:r w:rsidRPr="001A69B5">
        <w:t xml:space="preserve">, </w:t>
      </w:r>
      <w:proofErr w:type="spellStart"/>
      <w:r w:rsidRPr="001A69B5">
        <w:t>leiarar</w:t>
      </w:r>
      <w:proofErr w:type="spellEnd"/>
      <w:r w:rsidRPr="001A69B5">
        <w:t xml:space="preserve"> og profesjonen </w:t>
      </w:r>
      <w:proofErr w:type="spellStart"/>
      <w:r w:rsidRPr="001A69B5">
        <w:t>sjølv</w:t>
      </w:r>
      <w:proofErr w:type="spellEnd"/>
      <w:r w:rsidRPr="001A69B5">
        <w:t xml:space="preserve"> på lokalt nivå.</w:t>
      </w:r>
    </w:p>
    <w:p w14:paraId="16C4E332" w14:textId="77777777" w:rsidR="000513CD" w:rsidRPr="001A69B5" w:rsidRDefault="0009509B" w:rsidP="001A69B5">
      <w:r w:rsidRPr="001A69B5">
        <w:t xml:space="preserve">Utgreiinga </w:t>
      </w:r>
      <w:proofErr w:type="spellStart"/>
      <w:r w:rsidRPr="001A69B5">
        <w:t>frå</w:t>
      </w:r>
      <w:proofErr w:type="spellEnd"/>
      <w:r w:rsidRPr="001A69B5">
        <w:t xml:space="preserve"> </w:t>
      </w:r>
      <w:proofErr w:type="spellStart"/>
      <w:r w:rsidRPr="001A69B5">
        <w:t>utvalet</w:t>
      </w:r>
      <w:proofErr w:type="spellEnd"/>
      <w:r w:rsidRPr="001A69B5">
        <w:t xml:space="preserve"> skal etter planen bli lagd fram </w:t>
      </w:r>
      <w:proofErr w:type="spellStart"/>
      <w:r w:rsidRPr="001A69B5">
        <w:t>innan</w:t>
      </w:r>
      <w:proofErr w:type="spellEnd"/>
      <w:r w:rsidRPr="001A69B5">
        <w:t xml:space="preserve"> 1. oktober 2022.</w:t>
      </w:r>
    </w:p>
    <w:p w14:paraId="1A4CB408" w14:textId="77777777" w:rsidR="000513CD" w:rsidRPr="001A69B5" w:rsidRDefault="0009509B" w:rsidP="001A69B5">
      <w:pPr>
        <w:pStyle w:val="Undertittel"/>
      </w:pPr>
      <w:r w:rsidRPr="001A69B5">
        <w:t xml:space="preserve">Alle </w:t>
      </w:r>
      <w:proofErr w:type="spellStart"/>
      <w:r w:rsidRPr="001A69B5">
        <w:t>lykkast</w:t>
      </w:r>
      <w:proofErr w:type="spellEnd"/>
      <w:r w:rsidRPr="001A69B5">
        <w:t xml:space="preserve"> i opplæringa og utdanninga</w:t>
      </w:r>
    </w:p>
    <w:p w14:paraId="0BA35999"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14B0E906" w14:textId="77777777" w:rsidR="000513CD" w:rsidRPr="001A69B5" w:rsidRDefault="0009509B" w:rsidP="001A69B5">
      <w:pPr>
        <w:pStyle w:val="avsnitt-undertittel"/>
      </w:pPr>
      <w:r w:rsidRPr="001A69B5">
        <w:t xml:space="preserve">Det er </w:t>
      </w:r>
      <w:proofErr w:type="spellStart"/>
      <w:r w:rsidRPr="001A69B5">
        <w:t>framleis</w:t>
      </w:r>
      <w:proofErr w:type="spellEnd"/>
      <w:r w:rsidRPr="001A69B5">
        <w:t xml:space="preserve"> for mange som </w:t>
      </w:r>
      <w:proofErr w:type="spellStart"/>
      <w:r w:rsidRPr="001A69B5">
        <w:t>ikkje</w:t>
      </w:r>
      <w:proofErr w:type="spellEnd"/>
      <w:r w:rsidRPr="001A69B5">
        <w:t xml:space="preserve"> fullfører </w:t>
      </w:r>
      <w:proofErr w:type="spellStart"/>
      <w:r w:rsidRPr="001A69B5">
        <w:t>vidaregåande</w:t>
      </w:r>
      <w:proofErr w:type="spellEnd"/>
      <w:r w:rsidRPr="001A69B5">
        <w:t xml:space="preserve"> opplæring</w:t>
      </w:r>
    </w:p>
    <w:p w14:paraId="61E8459F" w14:textId="77777777" w:rsidR="000513CD" w:rsidRPr="001A69B5" w:rsidRDefault="0009509B" w:rsidP="001A69B5">
      <w:proofErr w:type="spellStart"/>
      <w:r w:rsidRPr="001A69B5">
        <w:t>Vidaregåande</w:t>
      </w:r>
      <w:proofErr w:type="spellEnd"/>
      <w:r w:rsidRPr="001A69B5">
        <w:t xml:space="preserve"> opplæring skal førebu </w:t>
      </w:r>
      <w:proofErr w:type="spellStart"/>
      <w:r w:rsidRPr="001A69B5">
        <w:t>elevane</w:t>
      </w:r>
      <w:proofErr w:type="spellEnd"/>
      <w:r w:rsidRPr="001A69B5">
        <w:t xml:space="preserve"> på </w:t>
      </w:r>
      <w:proofErr w:type="spellStart"/>
      <w:r w:rsidRPr="001A69B5">
        <w:t>vidare</w:t>
      </w:r>
      <w:proofErr w:type="spellEnd"/>
      <w:r w:rsidRPr="001A69B5">
        <w:t xml:space="preserve"> studium og deltaking i yrkes- og samfunnslivet. Derfor må strukturen og </w:t>
      </w:r>
      <w:proofErr w:type="spellStart"/>
      <w:r w:rsidRPr="001A69B5">
        <w:t>innhaldet</w:t>
      </w:r>
      <w:proofErr w:type="spellEnd"/>
      <w:r w:rsidRPr="001A69B5">
        <w:t xml:space="preserve"> i opplæringa </w:t>
      </w:r>
      <w:proofErr w:type="spellStart"/>
      <w:r w:rsidRPr="001A69B5">
        <w:t>vere</w:t>
      </w:r>
      <w:proofErr w:type="spellEnd"/>
      <w:r w:rsidRPr="001A69B5">
        <w:t xml:space="preserve"> tilpassa behova i </w:t>
      </w:r>
      <w:proofErr w:type="spellStart"/>
      <w:r w:rsidRPr="001A69B5">
        <w:t>høgare</w:t>
      </w:r>
      <w:proofErr w:type="spellEnd"/>
      <w:r w:rsidRPr="001A69B5">
        <w:t xml:space="preserve"> utdanning og </w:t>
      </w:r>
      <w:proofErr w:type="spellStart"/>
      <w:r w:rsidRPr="001A69B5">
        <w:t>arbeidsmarknaden</w:t>
      </w:r>
      <w:proofErr w:type="spellEnd"/>
      <w:r w:rsidRPr="001A69B5">
        <w:t xml:space="preserve">. </w:t>
      </w:r>
      <w:proofErr w:type="spellStart"/>
      <w:r w:rsidRPr="001A69B5">
        <w:t>Vidaregåande</w:t>
      </w:r>
      <w:proofErr w:type="spellEnd"/>
      <w:r w:rsidRPr="001A69B5">
        <w:t xml:space="preserve"> opplæring må òg </w:t>
      </w:r>
      <w:proofErr w:type="spellStart"/>
      <w:r w:rsidRPr="001A69B5">
        <w:t>vere</w:t>
      </w:r>
      <w:proofErr w:type="spellEnd"/>
      <w:r w:rsidRPr="001A69B5">
        <w:t xml:space="preserve"> betre tilpassa behova til </w:t>
      </w:r>
      <w:proofErr w:type="spellStart"/>
      <w:r w:rsidRPr="001A69B5">
        <w:t>elevane</w:t>
      </w:r>
      <w:proofErr w:type="spellEnd"/>
      <w:r w:rsidRPr="001A69B5">
        <w:t xml:space="preserve"> og </w:t>
      </w:r>
      <w:proofErr w:type="spellStart"/>
      <w:r w:rsidRPr="001A69B5">
        <w:t>utfordringar</w:t>
      </w:r>
      <w:proofErr w:type="spellEnd"/>
      <w:r w:rsidRPr="001A69B5">
        <w:t xml:space="preserve"> og </w:t>
      </w:r>
      <w:proofErr w:type="spellStart"/>
      <w:r w:rsidRPr="001A69B5">
        <w:t>moglegheiter</w:t>
      </w:r>
      <w:proofErr w:type="spellEnd"/>
      <w:r w:rsidRPr="001A69B5">
        <w:t xml:space="preserve"> vi kan sjå i framtida. </w:t>
      </w:r>
      <w:proofErr w:type="spellStart"/>
      <w:r w:rsidRPr="001A69B5">
        <w:t>Framleis</w:t>
      </w:r>
      <w:proofErr w:type="spellEnd"/>
      <w:r w:rsidRPr="001A69B5">
        <w:t xml:space="preserve"> er det altfor mange som </w:t>
      </w:r>
      <w:proofErr w:type="spellStart"/>
      <w:r w:rsidRPr="001A69B5">
        <w:t>ikkje</w:t>
      </w:r>
      <w:proofErr w:type="spellEnd"/>
      <w:r w:rsidRPr="001A69B5">
        <w:t xml:space="preserve"> fullfører </w:t>
      </w:r>
      <w:proofErr w:type="spellStart"/>
      <w:r w:rsidRPr="001A69B5">
        <w:t>vidaregåande</w:t>
      </w:r>
      <w:proofErr w:type="spellEnd"/>
      <w:r w:rsidRPr="001A69B5">
        <w:t xml:space="preserve"> opplæring.</w:t>
      </w:r>
    </w:p>
    <w:p w14:paraId="26C3D8AD" w14:textId="77777777" w:rsidR="000513CD" w:rsidRPr="001A69B5" w:rsidRDefault="0009509B" w:rsidP="001A69B5">
      <w:proofErr w:type="spellStart"/>
      <w:r w:rsidRPr="001A69B5">
        <w:t>Sjølv</w:t>
      </w:r>
      <w:proofErr w:type="spellEnd"/>
      <w:r w:rsidRPr="001A69B5">
        <w:t xml:space="preserve"> om </w:t>
      </w:r>
      <w:proofErr w:type="spellStart"/>
      <w:r w:rsidRPr="001A69B5">
        <w:t>vidaregåande</w:t>
      </w:r>
      <w:proofErr w:type="spellEnd"/>
      <w:r w:rsidRPr="001A69B5">
        <w:t xml:space="preserve"> opplæring i </w:t>
      </w:r>
      <w:proofErr w:type="spellStart"/>
      <w:r w:rsidRPr="001A69B5">
        <w:t>Noreg</w:t>
      </w:r>
      <w:proofErr w:type="spellEnd"/>
      <w:r w:rsidRPr="001A69B5">
        <w:t xml:space="preserve"> har mange sterke sider i </w:t>
      </w:r>
      <w:proofErr w:type="spellStart"/>
      <w:r w:rsidRPr="001A69B5">
        <w:t>eit</w:t>
      </w:r>
      <w:proofErr w:type="spellEnd"/>
      <w:r w:rsidRPr="001A69B5">
        <w:t xml:space="preserve"> internasjonalt perspektiv, er regjeringa </w:t>
      </w:r>
      <w:proofErr w:type="spellStart"/>
      <w:r w:rsidRPr="001A69B5">
        <w:t>oppteken</w:t>
      </w:r>
      <w:proofErr w:type="spellEnd"/>
      <w:r w:rsidRPr="001A69B5">
        <w:t xml:space="preserve"> av at det må </w:t>
      </w:r>
      <w:proofErr w:type="spellStart"/>
      <w:r w:rsidRPr="001A69B5">
        <w:t>gjerast</w:t>
      </w:r>
      <w:proofErr w:type="spellEnd"/>
      <w:r w:rsidRPr="001A69B5">
        <w:t xml:space="preserve"> </w:t>
      </w:r>
      <w:proofErr w:type="spellStart"/>
      <w:r w:rsidRPr="001A69B5">
        <w:t>noko</w:t>
      </w:r>
      <w:proofErr w:type="spellEnd"/>
      <w:r w:rsidRPr="001A69B5">
        <w:t xml:space="preserve"> med </w:t>
      </w:r>
      <w:proofErr w:type="spellStart"/>
      <w:r w:rsidRPr="001A69B5">
        <w:t>dei</w:t>
      </w:r>
      <w:proofErr w:type="spellEnd"/>
      <w:r w:rsidRPr="001A69B5">
        <w:t xml:space="preserve"> </w:t>
      </w:r>
      <w:proofErr w:type="spellStart"/>
      <w:r w:rsidRPr="001A69B5">
        <w:t>utfordringane</w:t>
      </w:r>
      <w:proofErr w:type="spellEnd"/>
      <w:r w:rsidRPr="001A69B5">
        <w:t xml:space="preserve"> som er der. Derfor har regjeringa lagt fram ei stortingsmelding om </w:t>
      </w:r>
      <w:proofErr w:type="spellStart"/>
      <w:r w:rsidRPr="001A69B5">
        <w:t>vidaregåande</w:t>
      </w:r>
      <w:proofErr w:type="spellEnd"/>
      <w:r w:rsidRPr="001A69B5">
        <w:t xml:space="preserve"> opplæring, Meld. St. 21 (2020–2021) </w:t>
      </w:r>
      <w:r w:rsidRPr="001A69B5">
        <w:rPr>
          <w:rStyle w:val="kursiv"/>
        </w:rPr>
        <w:t>Fullføringsreformen – med åpne dører til verden og fremtiden</w:t>
      </w:r>
      <w:r w:rsidRPr="001A69B5">
        <w:t xml:space="preserve">. I stortingsmeldinga er det </w:t>
      </w:r>
      <w:proofErr w:type="spellStart"/>
      <w:r w:rsidRPr="001A69B5">
        <w:t>peikt</w:t>
      </w:r>
      <w:proofErr w:type="spellEnd"/>
      <w:r w:rsidRPr="001A69B5">
        <w:t xml:space="preserve"> på fem overordna </w:t>
      </w:r>
      <w:proofErr w:type="spellStart"/>
      <w:r w:rsidRPr="001A69B5">
        <w:t>utfordringar</w:t>
      </w:r>
      <w:proofErr w:type="spellEnd"/>
      <w:r w:rsidRPr="001A69B5">
        <w:t xml:space="preserve"> i </w:t>
      </w:r>
      <w:proofErr w:type="spellStart"/>
      <w:r w:rsidRPr="001A69B5">
        <w:t>vidaregåande</w:t>
      </w:r>
      <w:proofErr w:type="spellEnd"/>
      <w:r w:rsidRPr="001A69B5">
        <w:t xml:space="preserve"> opplæring. </w:t>
      </w:r>
      <w:proofErr w:type="spellStart"/>
      <w:r w:rsidRPr="001A69B5">
        <w:t>Desse</w:t>
      </w:r>
      <w:proofErr w:type="spellEnd"/>
      <w:r w:rsidRPr="001A69B5">
        <w:t xml:space="preserve"> er:</w:t>
      </w:r>
    </w:p>
    <w:p w14:paraId="425C3E9D" w14:textId="77777777" w:rsidR="000513CD" w:rsidRPr="001A69B5" w:rsidRDefault="0009509B" w:rsidP="001A69B5">
      <w:pPr>
        <w:pStyle w:val="Nummerertliste"/>
      </w:pPr>
      <w:proofErr w:type="spellStart"/>
      <w:r w:rsidRPr="001A69B5">
        <w:t>Vidaregåande</w:t>
      </w:r>
      <w:proofErr w:type="spellEnd"/>
      <w:r w:rsidRPr="001A69B5">
        <w:t xml:space="preserve"> opplæring er i for lita grad tilpassa </w:t>
      </w:r>
      <w:proofErr w:type="spellStart"/>
      <w:r w:rsidRPr="001A69B5">
        <w:t>elevar</w:t>
      </w:r>
      <w:proofErr w:type="spellEnd"/>
      <w:r w:rsidRPr="001A69B5">
        <w:t xml:space="preserve"> med svake </w:t>
      </w:r>
      <w:proofErr w:type="spellStart"/>
      <w:r w:rsidRPr="001A69B5">
        <w:t>faglege</w:t>
      </w:r>
      <w:proofErr w:type="spellEnd"/>
      <w:r w:rsidRPr="001A69B5">
        <w:t xml:space="preserve"> </w:t>
      </w:r>
      <w:proofErr w:type="spellStart"/>
      <w:r w:rsidRPr="001A69B5">
        <w:t>føresetnader</w:t>
      </w:r>
      <w:proofErr w:type="spellEnd"/>
      <w:r w:rsidRPr="001A69B5">
        <w:t>.</w:t>
      </w:r>
    </w:p>
    <w:p w14:paraId="67DAD7BD" w14:textId="77777777" w:rsidR="000513CD" w:rsidRPr="001A69B5" w:rsidRDefault="0009509B" w:rsidP="001A69B5">
      <w:pPr>
        <w:pStyle w:val="Nummerertliste"/>
      </w:pPr>
      <w:proofErr w:type="spellStart"/>
      <w:r w:rsidRPr="001A69B5">
        <w:t>Elevane</w:t>
      </w:r>
      <w:proofErr w:type="spellEnd"/>
      <w:r w:rsidRPr="001A69B5">
        <w:t xml:space="preserve"> er </w:t>
      </w:r>
      <w:proofErr w:type="spellStart"/>
      <w:r w:rsidRPr="001A69B5">
        <w:t>ikkje</w:t>
      </w:r>
      <w:proofErr w:type="spellEnd"/>
      <w:r w:rsidRPr="001A69B5">
        <w:t xml:space="preserve"> godt nok studieførebudde.</w:t>
      </w:r>
    </w:p>
    <w:p w14:paraId="51934B2B" w14:textId="77777777" w:rsidR="000513CD" w:rsidRPr="001A69B5" w:rsidRDefault="0009509B" w:rsidP="001A69B5">
      <w:pPr>
        <w:pStyle w:val="Nummerertliste"/>
      </w:pPr>
      <w:r w:rsidRPr="001A69B5">
        <w:t xml:space="preserve">Fagopplæringa dekker </w:t>
      </w:r>
      <w:proofErr w:type="spellStart"/>
      <w:r w:rsidRPr="001A69B5">
        <w:t>ikkje</w:t>
      </w:r>
      <w:proofErr w:type="spellEnd"/>
      <w:r w:rsidRPr="001A69B5">
        <w:t xml:space="preserve"> behova til </w:t>
      </w:r>
      <w:proofErr w:type="spellStart"/>
      <w:r w:rsidRPr="001A69B5">
        <w:t>elevane</w:t>
      </w:r>
      <w:proofErr w:type="spellEnd"/>
      <w:r w:rsidRPr="001A69B5">
        <w:t xml:space="preserve">, </w:t>
      </w:r>
      <w:proofErr w:type="spellStart"/>
      <w:r w:rsidRPr="001A69B5">
        <w:t>lærlingane</w:t>
      </w:r>
      <w:proofErr w:type="spellEnd"/>
      <w:r w:rsidRPr="001A69B5">
        <w:t xml:space="preserve"> og arbeidslivet godt nok.</w:t>
      </w:r>
    </w:p>
    <w:p w14:paraId="1AB7A4D6" w14:textId="77777777" w:rsidR="000513CD" w:rsidRPr="001A69B5" w:rsidRDefault="0009509B" w:rsidP="001A69B5">
      <w:pPr>
        <w:pStyle w:val="Nummerertliste"/>
      </w:pPr>
      <w:proofErr w:type="spellStart"/>
      <w:r w:rsidRPr="001A69B5">
        <w:t>Vidaregåande</w:t>
      </w:r>
      <w:proofErr w:type="spellEnd"/>
      <w:r w:rsidRPr="001A69B5">
        <w:t xml:space="preserve"> opplæring er i for lita grad tilpassa den </w:t>
      </w:r>
      <w:proofErr w:type="spellStart"/>
      <w:r w:rsidRPr="001A69B5">
        <w:t>mangfaldige</w:t>
      </w:r>
      <w:proofErr w:type="spellEnd"/>
      <w:r w:rsidRPr="001A69B5">
        <w:t xml:space="preserve"> elevgruppa.</w:t>
      </w:r>
    </w:p>
    <w:p w14:paraId="123B7505" w14:textId="77777777" w:rsidR="000513CD" w:rsidRPr="001A69B5" w:rsidRDefault="0009509B" w:rsidP="001A69B5">
      <w:pPr>
        <w:pStyle w:val="Nummerertliste"/>
      </w:pPr>
      <w:proofErr w:type="spellStart"/>
      <w:r w:rsidRPr="001A69B5">
        <w:t>Vidaregåande</w:t>
      </w:r>
      <w:proofErr w:type="spellEnd"/>
      <w:r w:rsidRPr="001A69B5">
        <w:t xml:space="preserve"> opplæring er </w:t>
      </w:r>
      <w:proofErr w:type="spellStart"/>
      <w:r w:rsidRPr="001A69B5">
        <w:t>ikkje</w:t>
      </w:r>
      <w:proofErr w:type="spellEnd"/>
      <w:r w:rsidRPr="001A69B5">
        <w:t xml:space="preserve"> godt nok tilpassa for </w:t>
      </w:r>
      <w:proofErr w:type="spellStart"/>
      <w:r w:rsidRPr="001A69B5">
        <w:t>vaksne</w:t>
      </w:r>
      <w:proofErr w:type="spellEnd"/>
      <w:r w:rsidRPr="001A69B5">
        <w:t>.</w:t>
      </w:r>
    </w:p>
    <w:p w14:paraId="0E04FB0A" w14:textId="77777777" w:rsidR="000513CD" w:rsidRPr="001A69B5" w:rsidRDefault="0009509B" w:rsidP="001A69B5">
      <w:pPr>
        <w:pStyle w:val="avsnitt-under-undertittel"/>
      </w:pPr>
      <w:proofErr w:type="spellStart"/>
      <w:r w:rsidRPr="001A69B5">
        <w:t>Vidaregåande</w:t>
      </w:r>
      <w:proofErr w:type="spellEnd"/>
      <w:r w:rsidRPr="001A69B5">
        <w:t xml:space="preserve"> opplæring er i for lita grad tilpassa </w:t>
      </w:r>
      <w:proofErr w:type="spellStart"/>
      <w:r w:rsidRPr="001A69B5">
        <w:t>elevar</w:t>
      </w:r>
      <w:proofErr w:type="spellEnd"/>
      <w:r w:rsidRPr="001A69B5">
        <w:t xml:space="preserve"> med svake </w:t>
      </w:r>
      <w:proofErr w:type="spellStart"/>
      <w:r w:rsidRPr="001A69B5">
        <w:t>faglege</w:t>
      </w:r>
      <w:proofErr w:type="spellEnd"/>
      <w:r w:rsidRPr="001A69B5">
        <w:t xml:space="preserve"> </w:t>
      </w:r>
      <w:proofErr w:type="spellStart"/>
      <w:r w:rsidRPr="001A69B5">
        <w:t>føresetnader</w:t>
      </w:r>
      <w:proofErr w:type="spellEnd"/>
    </w:p>
    <w:p w14:paraId="701F6747" w14:textId="77777777" w:rsidR="000513CD" w:rsidRPr="001A69B5" w:rsidRDefault="0009509B" w:rsidP="001A69B5">
      <w:r w:rsidRPr="001A69B5">
        <w:t xml:space="preserve">Resultat </w:t>
      </w:r>
      <w:proofErr w:type="spellStart"/>
      <w:r w:rsidRPr="001A69B5">
        <w:t>frå</w:t>
      </w:r>
      <w:proofErr w:type="spellEnd"/>
      <w:r w:rsidRPr="001A69B5">
        <w:t xml:space="preserve"> </w:t>
      </w:r>
      <w:proofErr w:type="spellStart"/>
      <w:r w:rsidRPr="001A69B5">
        <w:t>grunnskulen</w:t>
      </w:r>
      <w:proofErr w:type="spellEnd"/>
      <w:r w:rsidRPr="001A69B5">
        <w:t xml:space="preserve"> er den </w:t>
      </w:r>
      <w:proofErr w:type="spellStart"/>
      <w:r w:rsidRPr="001A69B5">
        <w:t>einskilde</w:t>
      </w:r>
      <w:proofErr w:type="spellEnd"/>
      <w:r w:rsidRPr="001A69B5">
        <w:t xml:space="preserve"> faktoren som i størst grad </w:t>
      </w:r>
      <w:proofErr w:type="spellStart"/>
      <w:r w:rsidRPr="001A69B5">
        <w:t>forklarar</w:t>
      </w:r>
      <w:proofErr w:type="spellEnd"/>
      <w:r w:rsidRPr="001A69B5">
        <w:t xml:space="preserve"> sannsynet for at </w:t>
      </w:r>
      <w:proofErr w:type="spellStart"/>
      <w:r w:rsidRPr="001A69B5">
        <w:t>elevar</w:t>
      </w:r>
      <w:proofErr w:type="spellEnd"/>
      <w:r w:rsidRPr="001A69B5">
        <w:t xml:space="preserve"> kjem til å fullføre og bestå </w:t>
      </w:r>
      <w:proofErr w:type="spellStart"/>
      <w:r w:rsidRPr="001A69B5">
        <w:t>vidaregåande</w:t>
      </w:r>
      <w:proofErr w:type="spellEnd"/>
      <w:r w:rsidRPr="001A69B5">
        <w:t xml:space="preserve"> opplæring. </w:t>
      </w:r>
      <w:proofErr w:type="spellStart"/>
      <w:r w:rsidRPr="001A69B5">
        <w:t>Elevar</w:t>
      </w:r>
      <w:proofErr w:type="spellEnd"/>
      <w:r w:rsidRPr="001A69B5">
        <w:t xml:space="preserve"> med svake resultat </w:t>
      </w:r>
      <w:proofErr w:type="spellStart"/>
      <w:r w:rsidRPr="001A69B5">
        <w:t>frå</w:t>
      </w:r>
      <w:proofErr w:type="spellEnd"/>
      <w:r w:rsidRPr="001A69B5">
        <w:t xml:space="preserve"> </w:t>
      </w:r>
      <w:proofErr w:type="spellStart"/>
      <w:r w:rsidRPr="001A69B5">
        <w:t>grunnskulen</w:t>
      </w:r>
      <w:proofErr w:type="spellEnd"/>
      <w:r w:rsidRPr="001A69B5">
        <w:t xml:space="preserve"> fullfører i langt mindre grad enn </w:t>
      </w:r>
      <w:proofErr w:type="spellStart"/>
      <w:r w:rsidRPr="001A69B5">
        <w:t>elevar</w:t>
      </w:r>
      <w:proofErr w:type="spellEnd"/>
      <w:r w:rsidRPr="001A69B5">
        <w:t xml:space="preserve"> med betre resultat. Av </w:t>
      </w:r>
      <w:proofErr w:type="spellStart"/>
      <w:r w:rsidRPr="001A69B5">
        <w:t>elevane</w:t>
      </w:r>
      <w:proofErr w:type="spellEnd"/>
      <w:r w:rsidRPr="001A69B5">
        <w:t xml:space="preserve"> som hadde mindre enn 30 grunnskulepoeng var det </w:t>
      </w:r>
      <w:proofErr w:type="spellStart"/>
      <w:r w:rsidRPr="001A69B5">
        <w:t>berre</w:t>
      </w:r>
      <w:proofErr w:type="spellEnd"/>
      <w:r w:rsidRPr="001A69B5">
        <w:t xml:space="preserve"> omtrent fire av ti som fullførte. Blant </w:t>
      </w:r>
      <w:proofErr w:type="spellStart"/>
      <w:r w:rsidRPr="001A69B5">
        <w:t>elevane</w:t>
      </w:r>
      <w:proofErr w:type="spellEnd"/>
      <w:r w:rsidRPr="001A69B5">
        <w:t xml:space="preserve"> med få grunnskulepoeng er det mange </w:t>
      </w:r>
      <w:proofErr w:type="spellStart"/>
      <w:r w:rsidRPr="001A69B5">
        <w:t>gutar</w:t>
      </w:r>
      <w:proofErr w:type="spellEnd"/>
      <w:r w:rsidRPr="001A69B5">
        <w:t xml:space="preserve"> og </w:t>
      </w:r>
      <w:proofErr w:type="spellStart"/>
      <w:r w:rsidRPr="001A69B5">
        <w:t>elevar</w:t>
      </w:r>
      <w:proofErr w:type="spellEnd"/>
      <w:r w:rsidRPr="001A69B5">
        <w:t xml:space="preserve"> med </w:t>
      </w:r>
      <w:proofErr w:type="spellStart"/>
      <w:r w:rsidRPr="001A69B5">
        <w:t>innvandrarbakgrunn</w:t>
      </w:r>
      <w:proofErr w:type="spellEnd"/>
      <w:r w:rsidRPr="001A69B5">
        <w:t xml:space="preserve">, og flesteparten av </w:t>
      </w:r>
      <w:proofErr w:type="spellStart"/>
      <w:r w:rsidRPr="001A69B5">
        <w:t>dei</w:t>
      </w:r>
      <w:proofErr w:type="spellEnd"/>
      <w:r w:rsidRPr="001A69B5">
        <w:t xml:space="preserve"> er </w:t>
      </w:r>
      <w:proofErr w:type="spellStart"/>
      <w:r w:rsidRPr="001A69B5">
        <w:t>yrkesfagelevar</w:t>
      </w:r>
      <w:proofErr w:type="spellEnd"/>
      <w:r w:rsidRPr="001A69B5">
        <w:t xml:space="preserve">. Dei låge </w:t>
      </w:r>
      <w:proofErr w:type="spellStart"/>
      <w:r w:rsidRPr="001A69B5">
        <w:t>fullføringstala</w:t>
      </w:r>
      <w:proofErr w:type="spellEnd"/>
      <w:r w:rsidRPr="001A69B5">
        <w:t xml:space="preserve"> for </w:t>
      </w:r>
      <w:proofErr w:type="spellStart"/>
      <w:r w:rsidRPr="001A69B5">
        <w:t>elevar</w:t>
      </w:r>
      <w:proofErr w:type="spellEnd"/>
      <w:r w:rsidRPr="001A69B5">
        <w:t xml:space="preserve"> med få grunnskulepoeng viser at </w:t>
      </w:r>
      <w:proofErr w:type="spellStart"/>
      <w:r w:rsidRPr="001A69B5">
        <w:t>vidaregåande</w:t>
      </w:r>
      <w:proofErr w:type="spellEnd"/>
      <w:r w:rsidRPr="001A69B5">
        <w:t xml:space="preserve"> opplæring </w:t>
      </w:r>
      <w:proofErr w:type="spellStart"/>
      <w:r w:rsidRPr="001A69B5">
        <w:t>ikkje</w:t>
      </w:r>
      <w:proofErr w:type="spellEnd"/>
      <w:r w:rsidRPr="001A69B5">
        <w:t xml:space="preserve"> </w:t>
      </w:r>
      <w:proofErr w:type="spellStart"/>
      <w:r w:rsidRPr="001A69B5">
        <w:t>lykkast</w:t>
      </w:r>
      <w:proofErr w:type="spellEnd"/>
      <w:r w:rsidRPr="001A69B5">
        <w:t xml:space="preserve"> med å gi </w:t>
      </w:r>
      <w:proofErr w:type="spellStart"/>
      <w:r w:rsidRPr="001A69B5">
        <w:t>desse</w:t>
      </w:r>
      <w:proofErr w:type="spellEnd"/>
      <w:r w:rsidRPr="001A69B5">
        <w:t xml:space="preserve"> </w:t>
      </w:r>
      <w:proofErr w:type="spellStart"/>
      <w:r w:rsidRPr="001A69B5">
        <w:t>elevane</w:t>
      </w:r>
      <w:proofErr w:type="spellEnd"/>
      <w:r w:rsidRPr="001A69B5">
        <w:t xml:space="preserve"> jamgode </w:t>
      </w:r>
      <w:proofErr w:type="spellStart"/>
      <w:r w:rsidRPr="001A69B5">
        <w:t>moglegheiter</w:t>
      </w:r>
      <w:proofErr w:type="spellEnd"/>
      <w:r w:rsidRPr="001A69B5">
        <w:t xml:space="preserve"> til å fullføre og bestå. Figuren under viser </w:t>
      </w:r>
      <w:proofErr w:type="spellStart"/>
      <w:r w:rsidRPr="001A69B5">
        <w:t>samanhengen</w:t>
      </w:r>
      <w:proofErr w:type="spellEnd"/>
      <w:r w:rsidRPr="001A69B5">
        <w:t xml:space="preserve"> mellom </w:t>
      </w:r>
      <w:proofErr w:type="spellStart"/>
      <w:r w:rsidRPr="001A69B5">
        <w:t>karakterane</w:t>
      </w:r>
      <w:proofErr w:type="spellEnd"/>
      <w:r w:rsidRPr="001A69B5">
        <w:t xml:space="preserve"> </w:t>
      </w:r>
      <w:proofErr w:type="spellStart"/>
      <w:r w:rsidRPr="001A69B5">
        <w:t>elevane</w:t>
      </w:r>
      <w:proofErr w:type="spellEnd"/>
      <w:r w:rsidRPr="001A69B5">
        <w:t xml:space="preserve"> har </w:t>
      </w:r>
      <w:proofErr w:type="spellStart"/>
      <w:r w:rsidRPr="001A69B5">
        <w:t>frå</w:t>
      </w:r>
      <w:proofErr w:type="spellEnd"/>
      <w:r w:rsidRPr="001A69B5">
        <w:t xml:space="preserve"> </w:t>
      </w:r>
      <w:proofErr w:type="spellStart"/>
      <w:r w:rsidRPr="001A69B5">
        <w:t>ungdomsskulen</w:t>
      </w:r>
      <w:proofErr w:type="spellEnd"/>
      <w:r w:rsidRPr="001A69B5">
        <w:t xml:space="preserve"> (grunnskulepoeng), og i kva grad </w:t>
      </w:r>
      <w:proofErr w:type="spellStart"/>
      <w:r w:rsidRPr="001A69B5">
        <w:t>dei</w:t>
      </w:r>
      <w:proofErr w:type="spellEnd"/>
      <w:r w:rsidRPr="001A69B5">
        <w:t xml:space="preserve"> gjennomfører </w:t>
      </w:r>
      <w:proofErr w:type="spellStart"/>
      <w:r w:rsidRPr="001A69B5">
        <w:t>vidaregåande</w:t>
      </w:r>
      <w:proofErr w:type="spellEnd"/>
      <w:r w:rsidRPr="001A69B5">
        <w:t xml:space="preserve"> opplæring.</w:t>
      </w:r>
    </w:p>
    <w:p w14:paraId="7FC9F4EB" w14:textId="0328A6C9" w:rsidR="000513CD" w:rsidRPr="001A69B5" w:rsidRDefault="000513CD" w:rsidP="001A69B5"/>
    <w:p w14:paraId="01C5CB65" w14:textId="3287E6D8" w:rsidR="000513CD" w:rsidRPr="001A69B5" w:rsidRDefault="00F35595" w:rsidP="001A69B5">
      <w:r>
        <w:rPr>
          <w:noProof/>
        </w:rPr>
        <w:drawing>
          <wp:inline distT="0" distB="0" distL="0" distR="0" wp14:anchorId="2CAC3854" wp14:editId="1A1BAB50">
            <wp:extent cx="6130290" cy="28384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1C188416" w14:textId="77777777" w:rsidR="000513CD" w:rsidRPr="001A69B5" w:rsidRDefault="0009509B" w:rsidP="001A69B5">
      <w:pPr>
        <w:pStyle w:val="figur-tittel"/>
      </w:pPr>
      <w:r w:rsidRPr="001A69B5">
        <w:t xml:space="preserve">Prosentdel som fullfører og består </w:t>
      </w:r>
      <w:proofErr w:type="spellStart"/>
      <w:r w:rsidRPr="001A69B5">
        <w:t>vidaregåande</w:t>
      </w:r>
      <w:proofErr w:type="spellEnd"/>
      <w:r w:rsidRPr="001A69B5">
        <w:t xml:space="preserve"> opplæring </w:t>
      </w:r>
      <w:proofErr w:type="spellStart"/>
      <w:r w:rsidRPr="001A69B5">
        <w:t>innan</w:t>
      </w:r>
      <w:proofErr w:type="spellEnd"/>
      <w:r w:rsidRPr="001A69B5">
        <w:t xml:space="preserve"> fem/seks år, etter kor mange grunnskulepoeng </w:t>
      </w:r>
      <w:proofErr w:type="spellStart"/>
      <w:r w:rsidRPr="001A69B5">
        <w:t>dei</w:t>
      </w:r>
      <w:proofErr w:type="spellEnd"/>
      <w:r w:rsidRPr="001A69B5">
        <w:t xml:space="preserve"> har (2014-kullet)</w:t>
      </w:r>
    </w:p>
    <w:p w14:paraId="739001C7" w14:textId="77777777" w:rsidR="000513CD" w:rsidRPr="001A69B5" w:rsidRDefault="0009509B" w:rsidP="001A69B5">
      <w:pPr>
        <w:pStyle w:val="Kilde"/>
      </w:pPr>
      <w:r w:rsidRPr="001A69B5">
        <w:t>Statistisk sentralbyrå</w:t>
      </w:r>
    </w:p>
    <w:p w14:paraId="76A13290" w14:textId="77777777" w:rsidR="000513CD" w:rsidRPr="001A69B5" w:rsidRDefault="0009509B" w:rsidP="001A69B5">
      <w:r w:rsidRPr="001A69B5">
        <w:t xml:space="preserve">For </w:t>
      </w:r>
      <w:proofErr w:type="spellStart"/>
      <w:r w:rsidRPr="001A69B5">
        <w:t>skuleåret</w:t>
      </w:r>
      <w:proofErr w:type="spellEnd"/>
      <w:r w:rsidRPr="001A69B5">
        <w:t xml:space="preserve"> 2020–21 mangla om lag 6 pst. av </w:t>
      </w:r>
      <w:proofErr w:type="spellStart"/>
      <w:r w:rsidRPr="001A69B5">
        <w:t>elevane</w:t>
      </w:r>
      <w:proofErr w:type="spellEnd"/>
      <w:r w:rsidRPr="001A69B5">
        <w:t xml:space="preserve"> karakter i </w:t>
      </w:r>
      <w:proofErr w:type="spellStart"/>
      <w:r w:rsidRPr="001A69B5">
        <w:t>meir</w:t>
      </w:r>
      <w:proofErr w:type="spellEnd"/>
      <w:r w:rsidRPr="001A69B5">
        <w:t xml:space="preserve"> enn halvparten av faga, og </w:t>
      </w:r>
      <w:proofErr w:type="spellStart"/>
      <w:r w:rsidRPr="001A69B5">
        <w:t>dei</w:t>
      </w:r>
      <w:proofErr w:type="spellEnd"/>
      <w:r w:rsidRPr="001A69B5">
        <w:t xml:space="preserve"> </w:t>
      </w:r>
      <w:proofErr w:type="spellStart"/>
      <w:r w:rsidRPr="001A69B5">
        <w:t>fekk</w:t>
      </w:r>
      <w:proofErr w:type="spellEnd"/>
      <w:r w:rsidRPr="001A69B5">
        <w:t xml:space="preserve"> derfor </w:t>
      </w:r>
      <w:proofErr w:type="spellStart"/>
      <w:r w:rsidRPr="001A69B5">
        <w:t>ikkje</w:t>
      </w:r>
      <w:proofErr w:type="spellEnd"/>
      <w:r w:rsidRPr="001A69B5">
        <w:t xml:space="preserve"> </w:t>
      </w:r>
      <w:proofErr w:type="spellStart"/>
      <w:r w:rsidRPr="001A69B5">
        <w:t>utrekna</w:t>
      </w:r>
      <w:proofErr w:type="spellEnd"/>
      <w:r w:rsidRPr="001A69B5">
        <w:t xml:space="preserve"> grunnskulepoeng. Årsakene til at </w:t>
      </w:r>
      <w:proofErr w:type="spellStart"/>
      <w:r w:rsidRPr="001A69B5">
        <w:t>elevar</w:t>
      </w:r>
      <w:proofErr w:type="spellEnd"/>
      <w:r w:rsidRPr="001A69B5">
        <w:t xml:space="preserve"> </w:t>
      </w:r>
      <w:proofErr w:type="spellStart"/>
      <w:r w:rsidRPr="001A69B5">
        <w:t>manglar</w:t>
      </w:r>
      <w:proofErr w:type="spellEnd"/>
      <w:r w:rsidRPr="001A69B5">
        <w:t xml:space="preserve"> </w:t>
      </w:r>
      <w:proofErr w:type="spellStart"/>
      <w:r w:rsidRPr="001A69B5">
        <w:t>karakterar</w:t>
      </w:r>
      <w:proofErr w:type="spellEnd"/>
      <w:r w:rsidRPr="001A69B5">
        <w:t xml:space="preserve">, er samansette. Sjå </w:t>
      </w:r>
      <w:proofErr w:type="spellStart"/>
      <w:r w:rsidRPr="001A69B5">
        <w:t>meir</w:t>
      </w:r>
      <w:proofErr w:type="spellEnd"/>
      <w:r w:rsidRPr="001A69B5">
        <w:t xml:space="preserve"> statistikk i del III, kap. 6 Nøkkeltal for grunnopplæringa.</w:t>
      </w:r>
    </w:p>
    <w:p w14:paraId="211DC782" w14:textId="77777777" w:rsidR="000513CD" w:rsidRPr="001A69B5" w:rsidRDefault="0009509B" w:rsidP="001A69B5">
      <w:r w:rsidRPr="001A69B5">
        <w:t xml:space="preserve">Dei nasjonale </w:t>
      </w:r>
      <w:proofErr w:type="spellStart"/>
      <w:r w:rsidRPr="001A69B5">
        <w:t>prøvane</w:t>
      </w:r>
      <w:proofErr w:type="spellEnd"/>
      <w:r w:rsidRPr="001A69B5">
        <w:t xml:space="preserve"> i engelsk og rekning har målt utviklinga </w:t>
      </w:r>
      <w:proofErr w:type="spellStart"/>
      <w:r w:rsidRPr="001A69B5">
        <w:t>sidan</w:t>
      </w:r>
      <w:proofErr w:type="spellEnd"/>
      <w:r w:rsidRPr="001A69B5">
        <w:t xml:space="preserve"> 2014 og </w:t>
      </w:r>
      <w:proofErr w:type="spellStart"/>
      <w:r w:rsidRPr="001A69B5">
        <w:t>dei</w:t>
      </w:r>
      <w:proofErr w:type="spellEnd"/>
      <w:r w:rsidRPr="001A69B5">
        <w:t xml:space="preserve"> nasjonale </w:t>
      </w:r>
      <w:proofErr w:type="spellStart"/>
      <w:r w:rsidRPr="001A69B5">
        <w:t>prøvane</w:t>
      </w:r>
      <w:proofErr w:type="spellEnd"/>
      <w:r w:rsidRPr="001A69B5">
        <w:t xml:space="preserve"> i lesing </w:t>
      </w:r>
      <w:proofErr w:type="spellStart"/>
      <w:r w:rsidRPr="001A69B5">
        <w:t>sidan</w:t>
      </w:r>
      <w:proofErr w:type="spellEnd"/>
      <w:r w:rsidRPr="001A69B5">
        <w:t xml:space="preserve"> 2016. Resultata </w:t>
      </w:r>
      <w:proofErr w:type="spellStart"/>
      <w:r w:rsidRPr="001A69B5">
        <w:t>frå</w:t>
      </w:r>
      <w:proofErr w:type="spellEnd"/>
      <w:r w:rsidRPr="001A69B5">
        <w:t xml:space="preserve"> 2020 viser i snitt ingen store </w:t>
      </w:r>
      <w:proofErr w:type="spellStart"/>
      <w:r w:rsidRPr="001A69B5">
        <w:t>endringar</w:t>
      </w:r>
      <w:proofErr w:type="spellEnd"/>
      <w:r w:rsidRPr="001A69B5">
        <w:t xml:space="preserve"> på nasjonalt nivå. </w:t>
      </w:r>
      <w:proofErr w:type="spellStart"/>
      <w:r w:rsidRPr="001A69B5">
        <w:t>Gutane</w:t>
      </w:r>
      <w:proofErr w:type="spellEnd"/>
      <w:r w:rsidRPr="001A69B5">
        <w:t xml:space="preserve"> presterer </w:t>
      </w:r>
      <w:proofErr w:type="spellStart"/>
      <w:r w:rsidRPr="001A69B5">
        <w:t>framleis</w:t>
      </w:r>
      <w:proofErr w:type="spellEnd"/>
      <w:r w:rsidRPr="001A69B5">
        <w:t xml:space="preserve"> litt betre enn jentene i rekning på årets prøve, men i lesing er det motsett. I engelsk presterer </w:t>
      </w:r>
      <w:proofErr w:type="spellStart"/>
      <w:r w:rsidRPr="001A69B5">
        <w:t>gutane</w:t>
      </w:r>
      <w:proofErr w:type="spellEnd"/>
      <w:r w:rsidRPr="001A69B5">
        <w:t xml:space="preserve"> og jentene </w:t>
      </w:r>
      <w:proofErr w:type="spellStart"/>
      <w:r w:rsidRPr="001A69B5">
        <w:t>meir</w:t>
      </w:r>
      <w:proofErr w:type="spellEnd"/>
      <w:r w:rsidRPr="001A69B5">
        <w:t xml:space="preserve"> jamt. Dette er i samsvar med </w:t>
      </w:r>
      <w:proofErr w:type="spellStart"/>
      <w:r w:rsidRPr="001A69B5">
        <w:t>tidlegare</w:t>
      </w:r>
      <w:proofErr w:type="spellEnd"/>
      <w:r w:rsidRPr="001A69B5">
        <w:t xml:space="preserve"> års resultat. </w:t>
      </w:r>
      <w:proofErr w:type="spellStart"/>
      <w:r w:rsidRPr="001A69B5">
        <w:t>Gutane</w:t>
      </w:r>
      <w:proofErr w:type="spellEnd"/>
      <w:r w:rsidRPr="001A69B5">
        <w:t xml:space="preserve"> presterer </w:t>
      </w:r>
      <w:proofErr w:type="spellStart"/>
      <w:r w:rsidRPr="001A69B5">
        <w:t>noko</w:t>
      </w:r>
      <w:proofErr w:type="spellEnd"/>
      <w:r w:rsidRPr="001A69B5">
        <w:t xml:space="preserve"> </w:t>
      </w:r>
      <w:proofErr w:type="spellStart"/>
      <w:r w:rsidRPr="001A69B5">
        <w:t>svakare</w:t>
      </w:r>
      <w:proofErr w:type="spellEnd"/>
      <w:r w:rsidRPr="001A69B5">
        <w:t xml:space="preserve"> i år </w:t>
      </w:r>
      <w:proofErr w:type="spellStart"/>
      <w:r w:rsidRPr="001A69B5">
        <w:t>samanlikna</w:t>
      </w:r>
      <w:proofErr w:type="spellEnd"/>
      <w:r w:rsidRPr="001A69B5">
        <w:t xml:space="preserve"> med i fjor på alle </w:t>
      </w:r>
      <w:proofErr w:type="spellStart"/>
      <w:r w:rsidRPr="001A69B5">
        <w:t>prøvane</w:t>
      </w:r>
      <w:proofErr w:type="spellEnd"/>
      <w:r w:rsidRPr="001A69B5">
        <w:t>.</w:t>
      </w:r>
    </w:p>
    <w:p w14:paraId="0E7B902F" w14:textId="77777777" w:rsidR="000513CD" w:rsidRPr="001A69B5" w:rsidRDefault="0009509B" w:rsidP="001A69B5">
      <w:r w:rsidRPr="001A69B5">
        <w:t xml:space="preserve">Norske </w:t>
      </w:r>
      <w:proofErr w:type="spellStart"/>
      <w:r w:rsidRPr="001A69B5">
        <w:t>elevar</w:t>
      </w:r>
      <w:proofErr w:type="spellEnd"/>
      <w:r w:rsidRPr="001A69B5">
        <w:t xml:space="preserve"> skulle ha </w:t>
      </w:r>
      <w:proofErr w:type="spellStart"/>
      <w:r w:rsidRPr="001A69B5">
        <w:t>delteke</w:t>
      </w:r>
      <w:proofErr w:type="spellEnd"/>
      <w:r w:rsidRPr="001A69B5">
        <w:t xml:space="preserve"> i </w:t>
      </w:r>
      <w:proofErr w:type="spellStart"/>
      <w:r w:rsidRPr="001A69B5">
        <w:t>Programme</w:t>
      </w:r>
      <w:proofErr w:type="spellEnd"/>
      <w:r w:rsidRPr="001A69B5">
        <w:t xml:space="preserve"> for International Student </w:t>
      </w:r>
      <w:proofErr w:type="spellStart"/>
      <w:r w:rsidRPr="001A69B5">
        <w:t>Assessment</w:t>
      </w:r>
      <w:proofErr w:type="spellEnd"/>
      <w:r w:rsidRPr="001A69B5">
        <w:t xml:space="preserve"> (PISA) i 2021, men undersøkinga vart utsett til 2022 på grunn av covid-19-pandemien. PISA 2022 skal òg kunne kaste lys over </w:t>
      </w:r>
      <w:proofErr w:type="spellStart"/>
      <w:r w:rsidRPr="001A69B5">
        <w:t>utfordringar</w:t>
      </w:r>
      <w:proofErr w:type="spellEnd"/>
      <w:r w:rsidRPr="001A69B5">
        <w:t xml:space="preserve"> som følge av pandemien. Sett over </w:t>
      </w:r>
      <w:proofErr w:type="spellStart"/>
      <w:r w:rsidRPr="001A69B5">
        <w:t>fleire</w:t>
      </w:r>
      <w:proofErr w:type="spellEnd"/>
      <w:r w:rsidRPr="001A69B5">
        <w:t xml:space="preserve"> år er </w:t>
      </w:r>
      <w:proofErr w:type="spellStart"/>
      <w:r w:rsidRPr="001A69B5">
        <w:t>dei</w:t>
      </w:r>
      <w:proofErr w:type="spellEnd"/>
      <w:r w:rsidRPr="001A69B5">
        <w:t xml:space="preserve"> norske resultata i PISA stabile. Norske </w:t>
      </w:r>
      <w:proofErr w:type="spellStart"/>
      <w:r w:rsidRPr="001A69B5">
        <w:t>elevar</w:t>
      </w:r>
      <w:proofErr w:type="spellEnd"/>
      <w:r w:rsidRPr="001A69B5">
        <w:t xml:space="preserve"> </w:t>
      </w:r>
      <w:proofErr w:type="spellStart"/>
      <w:r w:rsidRPr="001A69B5">
        <w:t>deltek</w:t>
      </w:r>
      <w:proofErr w:type="spellEnd"/>
      <w:r w:rsidRPr="001A69B5">
        <w:t xml:space="preserve"> også i den internasjonale leseundersøkinga Progress in International Reading </w:t>
      </w:r>
      <w:proofErr w:type="spellStart"/>
      <w:r w:rsidRPr="001A69B5">
        <w:t>Literacy</w:t>
      </w:r>
      <w:proofErr w:type="spellEnd"/>
      <w:r w:rsidRPr="001A69B5">
        <w:t xml:space="preserve"> </w:t>
      </w:r>
      <w:proofErr w:type="spellStart"/>
      <w:r w:rsidRPr="001A69B5">
        <w:t>Study</w:t>
      </w:r>
      <w:proofErr w:type="spellEnd"/>
      <w:r w:rsidRPr="001A69B5">
        <w:t xml:space="preserve"> (PIRLS) i 2021. Resultata </w:t>
      </w:r>
      <w:proofErr w:type="spellStart"/>
      <w:r w:rsidRPr="001A69B5">
        <w:t>frå</w:t>
      </w:r>
      <w:proofErr w:type="spellEnd"/>
      <w:r w:rsidRPr="001A69B5">
        <w:t xml:space="preserve"> undersøkinga blir publiserte i 2022.</w:t>
      </w:r>
    </w:p>
    <w:p w14:paraId="35571944" w14:textId="77777777" w:rsidR="000513CD" w:rsidRPr="001A69B5" w:rsidRDefault="0009509B" w:rsidP="001A69B5">
      <w:proofErr w:type="spellStart"/>
      <w:r w:rsidRPr="001A69B5">
        <w:t>Elevar</w:t>
      </w:r>
      <w:proofErr w:type="spellEnd"/>
      <w:r w:rsidRPr="001A69B5">
        <w:t xml:space="preserve"> som </w:t>
      </w:r>
      <w:proofErr w:type="spellStart"/>
      <w:r w:rsidRPr="001A69B5">
        <w:t>nyleg</w:t>
      </w:r>
      <w:proofErr w:type="spellEnd"/>
      <w:r w:rsidRPr="001A69B5">
        <w:t xml:space="preserve"> har </w:t>
      </w:r>
      <w:proofErr w:type="spellStart"/>
      <w:r w:rsidRPr="001A69B5">
        <w:t>kome</w:t>
      </w:r>
      <w:proofErr w:type="spellEnd"/>
      <w:r w:rsidRPr="001A69B5">
        <w:t xml:space="preserve"> til </w:t>
      </w:r>
      <w:proofErr w:type="spellStart"/>
      <w:r w:rsidRPr="001A69B5">
        <w:t>Noreg</w:t>
      </w:r>
      <w:proofErr w:type="spellEnd"/>
      <w:r w:rsidRPr="001A69B5">
        <w:t xml:space="preserve">, og som derfor </w:t>
      </w:r>
      <w:proofErr w:type="spellStart"/>
      <w:r w:rsidRPr="001A69B5">
        <w:t>ikkje</w:t>
      </w:r>
      <w:proofErr w:type="spellEnd"/>
      <w:r w:rsidRPr="001A69B5">
        <w:t xml:space="preserve"> har </w:t>
      </w:r>
      <w:proofErr w:type="spellStart"/>
      <w:r w:rsidRPr="001A69B5">
        <w:t>delteke</w:t>
      </w:r>
      <w:proofErr w:type="spellEnd"/>
      <w:r w:rsidRPr="001A69B5">
        <w:t xml:space="preserve"> i ordinær undervisning i alle fag, </w:t>
      </w:r>
      <w:proofErr w:type="spellStart"/>
      <w:r w:rsidRPr="001A69B5">
        <w:t>utgjer</w:t>
      </w:r>
      <w:proofErr w:type="spellEnd"/>
      <w:r w:rsidRPr="001A69B5">
        <w:t xml:space="preserve"> den største gruppa som </w:t>
      </w:r>
      <w:proofErr w:type="spellStart"/>
      <w:r w:rsidRPr="001A69B5">
        <w:t>ikkje</w:t>
      </w:r>
      <w:proofErr w:type="spellEnd"/>
      <w:r w:rsidRPr="001A69B5">
        <w:t xml:space="preserve"> får karakter i alle fag i </w:t>
      </w:r>
      <w:proofErr w:type="spellStart"/>
      <w:r w:rsidRPr="001A69B5">
        <w:t>grunnskulen</w:t>
      </w:r>
      <w:proofErr w:type="spellEnd"/>
      <w:r w:rsidRPr="001A69B5">
        <w:t xml:space="preserve">. Butida har stor </w:t>
      </w:r>
      <w:proofErr w:type="spellStart"/>
      <w:r w:rsidRPr="001A69B5">
        <w:t>innverknad</w:t>
      </w:r>
      <w:proofErr w:type="spellEnd"/>
      <w:r w:rsidRPr="001A69B5">
        <w:t xml:space="preserve"> på </w:t>
      </w:r>
      <w:proofErr w:type="spellStart"/>
      <w:r w:rsidRPr="001A69B5">
        <w:t>meistringsnivået</w:t>
      </w:r>
      <w:proofErr w:type="spellEnd"/>
      <w:r w:rsidRPr="001A69B5">
        <w:t xml:space="preserve"> til </w:t>
      </w:r>
      <w:proofErr w:type="spellStart"/>
      <w:r w:rsidRPr="001A69B5">
        <w:t>elevane</w:t>
      </w:r>
      <w:proofErr w:type="spellEnd"/>
      <w:r w:rsidRPr="001A69B5">
        <w:t xml:space="preserve">, </w:t>
      </w:r>
      <w:proofErr w:type="spellStart"/>
      <w:r w:rsidRPr="001A69B5">
        <w:t>sidan</w:t>
      </w:r>
      <w:proofErr w:type="spellEnd"/>
      <w:r w:rsidRPr="001A69B5">
        <w:t xml:space="preserve"> tida har </w:t>
      </w:r>
      <w:proofErr w:type="spellStart"/>
      <w:r w:rsidRPr="001A69B5">
        <w:t>mykje</w:t>
      </w:r>
      <w:proofErr w:type="spellEnd"/>
      <w:r w:rsidRPr="001A69B5">
        <w:t xml:space="preserve"> å </w:t>
      </w:r>
      <w:proofErr w:type="spellStart"/>
      <w:r w:rsidRPr="001A69B5">
        <w:t>seie</w:t>
      </w:r>
      <w:proofErr w:type="spellEnd"/>
      <w:r w:rsidRPr="001A69B5">
        <w:t xml:space="preserve"> for utvikling av gode </w:t>
      </w:r>
      <w:proofErr w:type="spellStart"/>
      <w:r w:rsidRPr="001A69B5">
        <w:t>norskferdigheiter</w:t>
      </w:r>
      <w:proofErr w:type="spellEnd"/>
      <w:r w:rsidRPr="001A69B5">
        <w:t xml:space="preserve">. Dei som har budd i </w:t>
      </w:r>
      <w:proofErr w:type="spellStart"/>
      <w:r w:rsidRPr="001A69B5">
        <w:t>Noreg</w:t>
      </w:r>
      <w:proofErr w:type="spellEnd"/>
      <w:r w:rsidRPr="001A69B5">
        <w:t xml:space="preserve"> i 7–8 år, </w:t>
      </w:r>
      <w:proofErr w:type="spellStart"/>
      <w:r w:rsidRPr="001A69B5">
        <w:t>nærmar</w:t>
      </w:r>
      <w:proofErr w:type="spellEnd"/>
      <w:r w:rsidRPr="001A69B5">
        <w:t xml:space="preserve"> seg nivået til </w:t>
      </w:r>
      <w:proofErr w:type="spellStart"/>
      <w:r w:rsidRPr="001A69B5">
        <w:t>dei</w:t>
      </w:r>
      <w:proofErr w:type="spellEnd"/>
      <w:r w:rsidRPr="001A69B5">
        <w:t xml:space="preserve"> norskfødde </w:t>
      </w:r>
      <w:proofErr w:type="spellStart"/>
      <w:r w:rsidRPr="001A69B5">
        <w:t>elevane</w:t>
      </w:r>
      <w:proofErr w:type="spellEnd"/>
      <w:r w:rsidRPr="001A69B5">
        <w:t xml:space="preserve"> med </w:t>
      </w:r>
      <w:proofErr w:type="spellStart"/>
      <w:r w:rsidRPr="001A69B5">
        <w:t>innvandrarforeldre</w:t>
      </w:r>
      <w:proofErr w:type="spellEnd"/>
      <w:r w:rsidRPr="001A69B5">
        <w:t xml:space="preserve"> i lesing.</w:t>
      </w:r>
    </w:p>
    <w:p w14:paraId="69711666" w14:textId="77777777" w:rsidR="000513CD" w:rsidRPr="001A69B5" w:rsidRDefault="0009509B" w:rsidP="001A69B5">
      <w:pPr>
        <w:pStyle w:val="avsnitt-under-undertittel"/>
      </w:pPr>
      <w:proofErr w:type="spellStart"/>
      <w:r w:rsidRPr="001A69B5">
        <w:t>Elevane</w:t>
      </w:r>
      <w:proofErr w:type="spellEnd"/>
      <w:r w:rsidRPr="001A69B5">
        <w:t xml:space="preserve"> er </w:t>
      </w:r>
      <w:proofErr w:type="spellStart"/>
      <w:r w:rsidRPr="001A69B5">
        <w:t>ikkje</w:t>
      </w:r>
      <w:proofErr w:type="spellEnd"/>
      <w:r w:rsidRPr="001A69B5">
        <w:t xml:space="preserve"> godt nok studieførebudde</w:t>
      </w:r>
    </w:p>
    <w:p w14:paraId="327538F2" w14:textId="77777777" w:rsidR="000513CD" w:rsidRPr="001A69B5" w:rsidRDefault="0009509B" w:rsidP="001A69B5">
      <w:r w:rsidRPr="001A69B5">
        <w:t xml:space="preserve">Det formelle kravet til å </w:t>
      </w:r>
      <w:proofErr w:type="spellStart"/>
      <w:r w:rsidRPr="001A69B5">
        <w:t>vere</w:t>
      </w:r>
      <w:proofErr w:type="spellEnd"/>
      <w:r w:rsidRPr="001A69B5">
        <w:t xml:space="preserve"> studieførebudd er å ha fullført </w:t>
      </w:r>
      <w:proofErr w:type="spellStart"/>
      <w:r w:rsidRPr="001A69B5">
        <w:t>studieførebuande</w:t>
      </w:r>
      <w:proofErr w:type="spellEnd"/>
      <w:r w:rsidRPr="001A69B5">
        <w:t xml:space="preserve"> utdanningsprogram med godkjent vitnemål. Det er </w:t>
      </w:r>
      <w:proofErr w:type="spellStart"/>
      <w:r w:rsidRPr="001A69B5">
        <w:t>ikkje</w:t>
      </w:r>
      <w:proofErr w:type="spellEnd"/>
      <w:r w:rsidRPr="001A69B5">
        <w:t xml:space="preserve"> nødvendigvis like klart kva det vil </w:t>
      </w:r>
      <w:proofErr w:type="spellStart"/>
      <w:r w:rsidRPr="001A69B5">
        <w:t>seie</w:t>
      </w:r>
      <w:proofErr w:type="spellEnd"/>
      <w:r w:rsidRPr="001A69B5">
        <w:t xml:space="preserve"> å </w:t>
      </w:r>
      <w:proofErr w:type="spellStart"/>
      <w:r w:rsidRPr="001A69B5">
        <w:t>vere</w:t>
      </w:r>
      <w:proofErr w:type="spellEnd"/>
      <w:r w:rsidRPr="001A69B5">
        <w:t xml:space="preserve"> godt førebudd for å studere. </w:t>
      </w:r>
      <w:proofErr w:type="spellStart"/>
      <w:r w:rsidRPr="001A69B5">
        <w:t>Eit</w:t>
      </w:r>
      <w:proofErr w:type="spellEnd"/>
      <w:r w:rsidRPr="001A69B5">
        <w:t xml:space="preserve"> av </w:t>
      </w:r>
      <w:proofErr w:type="spellStart"/>
      <w:r w:rsidRPr="001A69B5">
        <w:t>hovudmåla</w:t>
      </w:r>
      <w:proofErr w:type="spellEnd"/>
      <w:r w:rsidRPr="001A69B5">
        <w:t xml:space="preserve"> med </w:t>
      </w:r>
      <w:proofErr w:type="spellStart"/>
      <w:r w:rsidRPr="001A69B5">
        <w:t>dei</w:t>
      </w:r>
      <w:proofErr w:type="spellEnd"/>
      <w:r w:rsidRPr="001A69B5">
        <w:t xml:space="preserve"> </w:t>
      </w:r>
      <w:proofErr w:type="spellStart"/>
      <w:r w:rsidRPr="001A69B5">
        <w:t>studieførebuande</w:t>
      </w:r>
      <w:proofErr w:type="spellEnd"/>
      <w:r w:rsidRPr="001A69B5">
        <w:t xml:space="preserve"> studieprogramma er å </w:t>
      </w:r>
      <w:proofErr w:type="spellStart"/>
      <w:r w:rsidRPr="001A69B5">
        <w:t>gjere</w:t>
      </w:r>
      <w:proofErr w:type="spellEnd"/>
      <w:r w:rsidRPr="001A69B5">
        <w:t xml:space="preserve"> </w:t>
      </w:r>
      <w:proofErr w:type="spellStart"/>
      <w:r w:rsidRPr="001A69B5">
        <w:t>elevane</w:t>
      </w:r>
      <w:proofErr w:type="spellEnd"/>
      <w:r w:rsidRPr="001A69B5">
        <w:t xml:space="preserve"> i stand til å gjennomføre </w:t>
      </w:r>
      <w:proofErr w:type="spellStart"/>
      <w:r w:rsidRPr="001A69B5">
        <w:t>høgare</w:t>
      </w:r>
      <w:proofErr w:type="spellEnd"/>
      <w:r w:rsidRPr="001A69B5">
        <w:t xml:space="preserve"> utdanning. </w:t>
      </w:r>
      <w:proofErr w:type="spellStart"/>
      <w:r w:rsidRPr="001A69B5">
        <w:t>Elevar</w:t>
      </w:r>
      <w:proofErr w:type="spellEnd"/>
      <w:r w:rsidRPr="001A69B5">
        <w:t xml:space="preserve"> med gode </w:t>
      </w:r>
      <w:proofErr w:type="spellStart"/>
      <w:r w:rsidRPr="001A69B5">
        <w:t>karakterar</w:t>
      </w:r>
      <w:proofErr w:type="spellEnd"/>
      <w:r w:rsidRPr="001A69B5">
        <w:t xml:space="preserve"> </w:t>
      </w:r>
      <w:proofErr w:type="spellStart"/>
      <w:r w:rsidRPr="001A69B5">
        <w:t>frå</w:t>
      </w:r>
      <w:proofErr w:type="spellEnd"/>
      <w:r w:rsidRPr="001A69B5">
        <w:t xml:space="preserve"> </w:t>
      </w:r>
      <w:proofErr w:type="spellStart"/>
      <w:r w:rsidRPr="001A69B5">
        <w:t>vidaregåande</w:t>
      </w:r>
      <w:proofErr w:type="spellEnd"/>
      <w:r w:rsidRPr="001A69B5">
        <w:t xml:space="preserve"> opplæring fullfører i større grad </w:t>
      </w:r>
      <w:proofErr w:type="spellStart"/>
      <w:r w:rsidRPr="001A69B5">
        <w:t>høgare</w:t>
      </w:r>
      <w:proofErr w:type="spellEnd"/>
      <w:r w:rsidRPr="001A69B5">
        <w:t xml:space="preserve"> utdanning </w:t>
      </w:r>
      <w:proofErr w:type="spellStart"/>
      <w:r w:rsidRPr="001A69B5">
        <w:t>dei</w:t>
      </w:r>
      <w:proofErr w:type="spellEnd"/>
      <w:r w:rsidRPr="001A69B5">
        <w:t xml:space="preserve"> har starta på, enn </w:t>
      </w:r>
      <w:proofErr w:type="spellStart"/>
      <w:r w:rsidRPr="001A69B5">
        <w:t>dei</w:t>
      </w:r>
      <w:proofErr w:type="spellEnd"/>
      <w:r w:rsidRPr="001A69B5">
        <w:t xml:space="preserve"> som </w:t>
      </w:r>
      <w:proofErr w:type="spellStart"/>
      <w:r w:rsidRPr="001A69B5">
        <w:t>ikkje</w:t>
      </w:r>
      <w:proofErr w:type="spellEnd"/>
      <w:r w:rsidRPr="001A69B5">
        <w:t xml:space="preserve"> har så gode </w:t>
      </w:r>
      <w:proofErr w:type="spellStart"/>
      <w:r w:rsidRPr="001A69B5">
        <w:t>karakterar</w:t>
      </w:r>
      <w:proofErr w:type="spellEnd"/>
      <w:r w:rsidRPr="001A69B5">
        <w:t>.</w:t>
      </w:r>
    </w:p>
    <w:p w14:paraId="56167959" w14:textId="77777777" w:rsidR="000513CD" w:rsidRPr="001A69B5" w:rsidRDefault="0009509B" w:rsidP="001A69B5">
      <w:r w:rsidRPr="001A69B5">
        <w:t xml:space="preserve">NOU 2019: 25 </w:t>
      </w:r>
      <w:r w:rsidRPr="001A69B5">
        <w:rPr>
          <w:rStyle w:val="kursiv"/>
        </w:rPr>
        <w:t xml:space="preserve">Med rett til å mestre </w:t>
      </w:r>
      <w:r w:rsidRPr="001A69B5">
        <w:t xml:space="preserve">er klar på at den </w:t>
      </w:r>
      <w:proofErr w:type="spellStart"/>
      <w:r w:rsidRPr="001A69B5">
        <w:t>vidaregåande</w:t>
      </w:r>
      <w:proofErr w:type="spellEnd"/>
      <w:r w:rsidRPr="001A69B5">
        <w:t xml:space="preserve"> opplæringa må førebu </w:t>
      </w:r>
      <w:proofErr w:type="spellStart"/>
      <w:r w:rsidRPr="001A69B5">
        <w:t>elevane</w:t>
      </w:r>
      <w:proofErr w:type="spellEnd"/>
      <w:r w:rsidRPr="001A69B5">
        <w:t xml:space="preserve"> betre på </w:t>
      </w:r>
      <w:proofErr w:type="spellStart"/>
      <w:r w:rsidRPr="001A69B5">
        <w:t>studiar</w:t>
      </w:r>
      <w:proofErr w:type="spellEnd"/>
      <w:r w:rsidRPr="001A69B5">
        <w:t xml:space="preserve"> enn det som er tilfellet i dag. Mange </w:t>
      </w:r>
      <w:proofErr w:type="spellStart"/>
      <w:r w:rsidRPr="001A69B5">
        <w:t>studentar</w:t>
      </w:r>
      <w:proofErr w:type="spellEnd"/>
      <w:r w:rsidRPr="001A69B5">
        <w:t xml:space="preserve"> </w:t>
      </w:r>
      <w:proofErr w:type="spellStart"/>
      <w:r w:rsidRPr="001A69B5">
        <w:t>manglar</w:t>
      </w:r>
      <w:proofErr w:type="spellEnd"/>
      <w:r w:rsidRPr="001A69B5">
        <w:t xml:space="preserve"> kompetanse i å skrive og lese lengre akademiske </w:t>
      </w:r>
      <w:proofErr w:type="spellStart"/>
      <w:r w:rsidRPr="001A69B5">
        <w:t>tekstar</w:t>
      </w:r>
      <w:proofErr w:type="spellEnd"/>
      <w:r w:rsidRPr="001A69B5">
        <w:t xml:space="preserve">. Utgreiinga etterlyser også </w:t>
      </w:r>
      <w:proofErr w:type="spellStart"/>
      <w:r w:rsidRPr="001A69B5">
        <w:t>meir</w:t>
      </w:r>
      <w:proofErr w:type="spellEnd"/>
      <w:r w:rsidRPr="001A69B5">
        <w:t xml:space="preserve"> generelle </w:t>
      </w:r>
      <w:proofErr w:type="spellStart"/>
      <w:r w:rsidRPr="001A69B5">
        <w:t>kompetansar</w:t>
      </w:r>
      <w:proofErr w:type="spellEnd"/>
      <w:r w:rsidRPr="001A69B5">
        <w:t xml:space="preserve"> som </w:t>
      </w:r>
      <w:proofErr w:type="spellStart"/>
      <w:r w:rsidRPr="001A69B5">
        <w:t>sjølvstende</w:t>
      </w:r>
      <w:proofErr w:type="spellEnd"/>
      <w:r w:rsidRPr="001A69B5">
        <w:t xml:space="preserve">, kritisk sans, korleis </w:t>
      </w:r>
      <w:proofErr w:type="spellStart"/>
      <w:r w:rsidRPr="001A69B5">
        <w:t>ein</w:t>
      </w:r>
      <w:proofErr w:type="spellEnd"/>
      <w:r w:rsidRPr="001A69B5">
        <w:t xml:space="preserve"> skal lære å lære, og det å </w:t>
      </w:r>
      <w:proofErr w:type="spellStart"/>
      <w:r w:rsidRPr="001A69B5">
        <w:t>skilje</w:t>
      </w:r>
      <w:proofErr w:type="spellEnd"/>
      <w:r w:rsidRPr="001A69B5">
        <w:t xml:space="preserve"> </w:t>
      </w:r>
      <w:proofErr w:type="spellStart"/>
      <w:r w:rsidRPr="001A69B5">
        <w:t>strukturar</w:t>
      </w:r>
      <w:proofErr w:type="spellEnd"/>
      <w:r w:rsidRPr="001A69B5">
        <w:t xml:space="preserve">, tankesett og </w:t>
      </w:r>
      <w:proofErr w:type="spellStart"/>
      <w:r w:rsidRPr="001A69B5">
        <w:t>metodar</w:t>
      </w:r>
      <w:proofErr w:type="spellEnd"/>
      <w:r w:rsidRPr="001A69B5">
        <w:t xml:space="preserve"> i ulike fag </w:t>
      </w:r>
      <w:proofErr w:type="spellStart"/>
      <w:r w:rsidRPr="001A69B5">
        <w:t>frå</w:t>
      </w:r>
      <w:proofErr w:type="spellEnd"/>
      <w:r w:rsidRPr="001A69B5">
        <w:t xml:space="preserve"> </w:t>
      </w:r>
      <w:proofErr w:type="spellStart"/>
      <w:r w:rsidRPr="001A69B5">
        <w:t>kvarandre</w:t>
      </w:r>
      <w:proofErr w:type="spellEnd"/>
      <w:r w:rsidRPr="001A69B5">
        <w:t xml:space="preserve">. I Meld. St. 21 (2020–2021) </w:t>
      </w:r>
      <w:r w:rsidRPr="001A69B5">
        <w:rPr>
          <w:rStyle w:val="kursiv"/>
        </w:rPr>
        <w:t xml:space="preserve">Fullføringsreformen – med åpne dører til verden og fremtiden </w:t>
      </w:r>
      <w:r w:rsidRPr="001A69B5">
        <w:t xml:space="preserve">knyter regjeringa </w:t>
      </w:r>
      <w:proofErr w:type="spellStart"/>
      <w:r w:rsidRPr="001A69B5">
        <w:t>desse</w:t>
      </w:r>
      <w:proofErr w:type="spellEnd"/>
      <w:r w:rsidRPr="001A69B5">
        <w:t xml:space="preserve"> </w:t>
      </w:r>
      <w:proofErr w:type="spellStart"/>
      <w:r w:rsidRPr="001A69B5">
        <w:t>utfordringane</w:t>
      </w:r>
      <w:proofErr w:type="spellEnd"/>
      <w:r w:rsidRPr="001A69B5">
        <w:t xml:space="preserve"> opp til </w:t>
      </w:r>
      <w:proofErr w:type="spellStart"/>
      <w:r w:rsidRPr="001A69B5">
        <w:t>manglande</w:t>
      </w:r>
      <w:proofErr w:type="spellEnd"/>
      <w:r w:rsidRPr="001A69B5">
        <w:t xml:space="preserve"> </w:t>
      </w:r>
      <w:proofErr w:type="spellStart"/>
      <w:r w:rsidRPr="001A69B5">
        <w:t>moglegheiter</w:t>
      </w:r>
      <w:proofErr w:type="spellEnd"/>
      <w:r w:rsidRPr="001A69B5">
        <w:t xml:space="preserve"> til fordjuping i </w:t>
      </w:r>
      <w:proofErr w:type="spellStart"/>
      <w:r w:rsidRPr="001A69B5">
        <w:t>vidaregåande</w:t>
      </w:r>
      <w:proofErr w:type="spellEnd"/>
      <w:r w:rsidRPr="001A69B5">
        <w:t xml:space="preserve"> opplæring. For </w:t>
      </w:r>
      <w:proofErr w:type="spellStart"/>
      <w:r w:rsidRPr="001A69B5">
        <w:t>elevar</w:t>
      </w:r>
      <w:proofErr w:type="spellEnd"/>
      <w:r w:rsidRPr="001A69B5">
        <w:t xml:space="preserve"> på </w:t>
      </w:r>
      <w:proofErr w:type="spellStart"/>
      <w:r w:rsidRPr="001A69B5">
        <w:t>dei</w:t>
      </w:r>
      <w:proofErr w:type="spellEnd"/>
      <w:r w:rsidRPr="001A69B5">
        <w:t xml:space="preserve"> </w:t>
      </w:r>
      <w:proofErr w:type="spellStart"/>
      <w:r w:rsidRPr="001A69B5">
        <w:t>studieførebuande</w:t>
      </w:r>
      <w:proofErr w:type="spellEnd"/>
      <w:r w:rsidRPr="001A69B5">
        <w:t xml:space="preserve"> utdanningsprogramma </w:t>
      </w:r>
      <w:proofErr w:type="spellStart"/>
      <w:r w:rsidRPr="001A69B5">
        <w:t>utgjer</w:t>
      </w:r>
      <w:proofErr w:type="spellEnd"/>
      <w:r w:rsidRPr="001A69B5">
        <w:t xml:space="preserve"> obligatoriske fellesfag </w:t>
      </w:r>
      <w:proofErr w:type="spellStart"/>
      <w:r w:rsidRPr="001A69B5">
        <w:t>ein</w:t>
      </w:r>
      <w:proofErr w:type="spellEnd"/>
      <w:r w:rsidRPr="001A69B5">
        <w:t xml:space="preserve"> stor del av timeplanen, og </w:t>
      </w:r>
      <w:proofErr w:type="spellStart"/>
      <w:r w:rsidRPr="001A69B5">
        <w:t>elevane</w:t>
      </w:r>
      <w:proofErr w:type="spellEnd"/>
      <w:r w:rsidRPr="001A69B5">
        <w:t xml:space="preserve"> har mange og små fag samtidig. Det </w:t>
      </w:r>
      <w:proofErr w:type="spellStart"/>
      <w:r w:rsidRPr="001A69B5">
        <w:t>bidreg</w:t>
      </w:r>
      <w:proofErr w:type="spellEnd"/>
      <w:r w:rsidRPr="001A69B5">
        <w:t xml:space="preserve"> til at </w:t>
      </w:r>
      <w:proofErr w:type="spellStart"/>
      <w:r w:rsidRPr="001A69B5">
        <w:t>elevane</w:t>
      </w:r>
      <w:proofErr w:type="spellEnd"/>
      <w:r w:rsidRPr="001A69B5">
        <w:t xml:space="preserve"> får lite tid til å fordjupe seg i enkelttema eller arbeide med lengre </w:t>
      </w:r>
      <w:proofErr w:type="spellStart"/>
      <w:r w:rsidRPr="001A69B5">
        <w:t>tekstar</w:t>
      </w:r>
      <w:proofErr w:type="spellEnd"/>
      <w:r w:rsidRPr="001A69B5">
        <w:t xml:space="preserve">, og det er gjennom slikt arbeid at </w:t>
      </w:r>
      <w:proofErr w:type="spellStart"/>
      <w:r w:rsidRPr="001A69B5">
        <w:t>ein</w:t>
      </w:r>
      <w:proofErr w:type="spellEnd"/>
      <w:r w:rsidRPr="001A69B5">
        <w:t xml:space="preserve"> kan </w:t>
      </w:r>
      <w:proofErr w:type="spellStart"/>
      <w:r w:rsidRPr="001A69B5">
        <w:t>tileigne</w:t>
      </w:r>
      <w:proofErr w:type="spellEnd"/>
      <w:r w:rsidRPr="001A69B5">
        <w:t xml:space="preserve"> seg </w:t>
      </w:r>
      <w:proofErr w:type="spellStart"/>
      <w:r w:rsidRPr="001A69B5">
        <w:t>dei</w:t>
      </w:r>
      <w:proofErr w:type="spellEnd"/>
      <w:r w:rsidRPr="001A69B5">
        <w:t xml:space="preserve"> </w:t>
      </w:r>
      <w:proofErr w:type="spellStart"/>
      <w:r w:rsidRPr="001A69B5">
        <w:t>ferdigheitene</w:t>
      </w:r>
      <w:proofErr w:type="spellEnd"/>
      <w:r w:rsidRPr="001A69B5">
        <w:t xml:space="preserve"> som er </w:t>
      </w:r>
      <w:proofErr w:type="spellStart"/>
      <w:r w:rsidRPr="001A69B5">
        <w:t>etterspurde</w:t>
      </w:r>
      <w:proofErr w:type="spellEnd"/>
      <w:r w:rsidRPr="001A69B5">
        <w:t xml:space="preserve"> i </w:t>
      </w:r>
      <w:proofErr w:type="spellStart"/>
      <w:r w:rsidRPr="001A69B5">
        <w:t>høgare</w:t>
      </w:r>
      <w:proofErr w:type="spellEnd"/>
      <w:r w:rsidRPr="001A69B5">
        <w:t xml:space="preserve"> utdanning. Både </w:t>
      </w:r>
      <w:proofErr w:type="spellStart"/>
      <w:r w:rsidRPr="001A69B5">
        <w:t>talet</w:t>
      </w:r>
      <w:proofErr w:type="spellEnd"/>
      <w:r w:rsidRPr="001A69B5">
        <w:t xml:space="preserve"> på fellesfag, </w:t>
      </w:r>
      <w:proofErr w:type="spellStart"/>
      <w:r w:rsidRPr="001A69B5">
        <w:t>timetalet</w:t>
      </w:r>
      <w:proofErr w:type="spellEnd"/>
      <w:r w:rsidRPr="001A69B5">
        <w:t xml:space="preserve"> i faga og dels den tematiske </w:t>
      </w:r>
      <w:proofErr w:type="spellStart"/>
      <w:r w:rsidRPr="001A69B5">
        <w:t>breidda</w:t>
      </w:r>
      <w:proofErr w:type="spellEnd"/>
      <w:r w:rsidRPr="001A69B5">
        <w:t xml:space="preserve"> i kvart fag </w:t>
      </w:r>
      <w:proofErr w:type="spellStart"/>
      <w:r w:rsidRPr="001A69B5">
        <w:t>bidreg</w:t>
      </w:r>
      <w:proofErr w:type="spellEnd"/>
      <w:r w:rsidRPr="001A69B5">
        <w:t xml:space="preserve"> til å hindre </w:t>
      </w:r>
      <w:proofErr w:type="spellStart"/>
      <w:r w:rsidRPr="001A69B5">
        <w:t>elevane</w:t>
      </w:r>
      <w:proofErr w:type="spellEnd"/>
      <w:r w:rsidRPr="001A69B5">
        <w:t xml:space="preserve"> i å fordjupe seg. Studiebarometeret 2018 viser at </w:t>
      </w:r>
      <w:proofErr w:type="spellStart"/>
      <w:r w:rsidRPr="001A69B5">
        <w:t>studentane</w:t>
      </w:r>
      <w:proofErr w:type="spellEnd"/>
      <w:r w:rsidRPr="001A69B5">
        <w:t xml:space="preserve"> jamt over gir </w:t>
      </w:r>
      <w:proofErr w:type="spellStart"/>
      <w:r w:rsidRPr="001A69B5">
        <w:t>ein</w:t>
      </w:r>
      <w:proofErr w:type="spellEnd"/>
      <w:r w:rsidRPr="001A69B5">
        <w:t xml:space="preserve"> moderat til låg skår på spørsmåla om </w:t>
      </w:r>
      <w:proofErr w:type="spellStart"/>
      <w:r w:rsidRPr="001A69B5">
        <w:t>vidaregåande</w:t>
      </w:r>
      <w:proofErr w:type="spellEnd"/>
      <w:r w:rsidRPr="001A69B5">
        <w:t xml:space="preserve"> opplæring førebudde </w:t>
      </w:r>
      <w:proofErr w:type="spellStart"/>
      <w:r w:rsidRPr="001A69B5">
        <w:t>dei</w:t>
      </w:r>
      <w:proofErr w:type="spellEnd"/>
      <w:r w:rsidRPr="001A69B5">
        <w:t xml:space="preserve"> godt på </w:t>
      </w:r>
      <w:proofErr w:type="spellStart"/>
      <w:r w:rsidRPr="001A69B5">
        <w:t>høgare</w:t>
      </w:r>
      <w:proofErr w:type="spellEnd"/>
      <w:r w:rsidRPr="001A69B5">
        <w:t xml:space="preserve"> utdanning.</w:t>
      </w:r>
    </w:p>
    <w:p w14:paraId="373A3894" w14:textId="77777777" w:rsidR="000513CD" w:rsidRPr="001A69B5" w:rsidRDefault="0009509B" w:rsidP="001A69B5">
      <w:pPr>
        <w:pStyle w:val="avsnitt-under-undertittel"/>
      </w:pPr>
      <w:r w:rsidRPr="001A69B5">
        <w:t xml:space="preserve">Fagopplæringa dekker </w:t>
      </w:r>
      <w:proofErr w:type="spellStart"/>
      <w:r w:rsidRPr="001A69B5">
        <w:t>ikkje</w:t>
      </w:r>
      <w:proofErr w:type="spellEnd"/>
      <w:r w:rsidRPr="001A69B5">
        <w:t xml:space="preserve"> behova til </w:t>
      </w:r>
      <w:proofErr w:type="spellStart"/>
      <w:r w:rsidRPr="001A69B5">
        <w:t>elevane</w:t>
      </w:r>
      <w:proofErr w:type="spellEnd"/>
      <w:r w:rsidRPr="001A69B5">
        <w:t xml:space="preserve">, </w:t>
      </w:r>
      <w:proofErr w:type="spellStart"/>
      <w:r w:rsidRPr="001A69B5">
        <w:t>lærlingane</w:t>
      </w:r>
      <w:proofErr w:type="spellEnd"/>
      <w:r w:rsidRPr="001A69B5">
        <w:t xml:space="preserve"> og arbeidslivet godt nok</w:t>
      </w:r>
    </w:p>
    <w:p w14:paraId="4F995929" w14:textId="77777777" w:rsidR="000513CD" w:rsidRPr="001A69B5" w:rsidRDefault="0009509B" w:rsidP="001A69B5">
      <w:r w:rsidRPr="001A69B5">
        <w:t xml:space="preserve">Trass i at både nye </w:t>
      </w:r>
      <w:proofErr w:type="spellStart"/>
      <w:r w:rsidRPr="001A69B5">
        <w:t>lærekontraktar</w:t>
      </w:r>
      <w:proofErr w:type="spellEnd"/>
      <w:r w:rsidRPr="001A69B5">
        <w:t xml:space="preserve"> og prosentdelen </w:t>
      </w:r>
      <w:proofErr w:type="spellStart"/>
      <w:r w:rsidRPr="001A69B5">
        <w:t>yrkesfagelevar</w:t>
      </w:r>
      <w:proofErr w:type="spellEnd"/>
      <w:r w:rsidRPr="001A69B5">
        <w:t xml:space="preserve"> som fullfører og består, har </w:t>
      </w:r>
      <w:proofErr w:type="spellStart"/>
      <w:r w:rsidRPr="001A69B5">
        <w:t>auka</w:t>
      </w:r>
      <w:proofErr w:type="spellEnd"/>
      <w:r w:rsidRPr="001A69B5">
        <w:t xml:space="preserve"> </w:t>
      </w:r>
      <w:proofErr w:type="spellStart"/>
      <w:r w:rsidRPr="001A69B5">
        <w:t>dei</w:t>
      </w:r>
      <w:proofErr w:type="spellEnd"/>
      <w:r w:rsidRPr="001A69B5">
        <w:t xml:space="preserve"> siste åra, viser </w:t>
      </w:r>
      <w:proofErr w:type="spellStart"/>
      <w:r w:rsidRPr="001A69B5">
        <w:t>framskrivingar</w:t>
      </w:r>
      <w:proofErr w:type="spellEnd"/>
      <w:r w:rsidRPr="001A69B5">
        <w:t xml:space="preserve"> at </w:t>
      </w:r>
      <w:proofErr w:type="spellStart"/>
      <w:r w:rsidRPr="001A69B5">
        <w:t>Noreg</w:t>
      </w:r>
      <w:proofErr w:type="spellEnd"/>
      <w:r w:rsidRPr="001A69B5">
        <w:t xml:space="preserve"> kjem til å mangle </w:t>
      </w:r>
      <w:proofErr w:type="spellStart"/>
      <w:r w:rsidRPr="001A69B5">
        <w:t>fagarbeidarar</w:t>
      </w:r>
      <w:proofErr w:type="spellEnd"/>
      <w:r w:rsidRPr="001A69B5">
        <w:t xml:space="preserve"> i framtida. Derfor er det viktig å satse på fag- og yrkesopplæringa.</w:t>
      </w:r>
    </w:p>
    <w:p w14:paraId="48FE5A1A" w14:textId="77777777" w:rsidR="000513CD" w:rsidRPr="001A69B5" w:rsidRDefault="0009509B" w:rsidP="001A69B5">
      <w:r w:rsidRPr="001A69B5">
        <w:t xml:space="preserve">I Meld. St. 21 (2020–2021) </w:t>
      </w:r>
      <w:r w:rsidRPr="001A69B5">
        <w:rPr>
          <w:rStyle w:val="kursiv"/>
        </w:rPr>
        <w:t xml:space="preserve">Fullføringsreformen – med åpne dører til verden og fremtiden </w:t>
      </w:r>
      <w:r w:rsidRPr="001A69B5">
        <w:t xml:space="preserve">viser regjeringa til </w:t>
      </w:r>
      <w:proofErr w:type="spellStart"/>
      <w:r w:rsidRPr="001A69B5">
        <w:t>fleire</w:t>
      </w:r>
      <w:proofErr w:type="spellEnd"/>
      <w:r w:rsidRPr="001A69B5">
        <w:t xml:space="preserve"> </w:t>
      </w:r>
      <w:proofErr w:type="spellStart"/>
      <w:r w:rsidRPr="001A69B5">
        <w:t>utfordringar</w:t>
      </w:r>
      <w:proofErr w:type="spellEnd"/>
      <w:r w:rsidRPr="001A69B5">
        <w:t xml:space="preserve"> når det </w:t>
      </w:r>
      <w:proofErr w:type="spellStart"/>
      <w:r w:rsidRPr="001A69B5">
        <w:t>gjeld</w:t>
      </w:r>
      <w:proofErr w:type="spellEnd"/>
      <w:r w:rsidRPr="001A69B5">
        <w:t xml:space="preserve"> fagopplæringa. For det første er </w:t>
      </w:r>
      <w:proofErr w:type="spellStart"/>
      <w:r w:rsidRPr="001A69B5">
        <w:t>ikkje</w:t>
      </w:r>
      <w:proofErr w:type="spellEnd"/>
      <w:r w:rsidRPr="001A69B5">
        <w:t xml:space="preserve"> alle fag- og </w:t>
      </w:r>
      <w:proofErr w:type="spellStart"/>
      <w:r w:rsidRPr="001A69B5">
        <w:t>sveinebrev</w:t>
      </w:r>
      <w:proofErr w:type="spellEnd"/>
      <w:r w:rsidRPr="001A69B5">
        <w:t xml:space="preserve"> verdsette i arbeidslivet. Tilgangen på faste </w:t>
      </w:r>
      <w:proofErr w:type="spellStart"/>
      <w:r w:rsidRPr="001A69B5">
        <w:t>stillingar</w:t>
      </w:r>
      <w:proofErr w:type="spellEnd"/>
      <w:r w:rsidRPr="001A69B5">
        <w:t xml:space="preserve"> og </w:t>
      </w:r>
      <w:proofErr w:type="spellStart"/>
      <w:r w:rsidRPr="001A69B5">
        <w:t>heiltidsarbeid</w:t>
      </w:r>
      <w:proofErr w:type="spellEnd"/>
      <w:r w:rsidRPr="001A69B5">
        <w:t xml:space="preserve"> varierer for ulike lærefag og </w:t>
      </w:r>
      <w:proofErr w:type="spellStart"/>
      <w:r w:rsidRPr="001A69B5">
        <w:t>sektorar</w:t>
      </w:r>
      <w:proofErr w:type="spellEnd"/>
      <w:r w:rsidRPr="001A69B5">
        <w:t xml:space="preserve">. For det andre er det mange unge som </w:t>
      </w:r>
      <w:proofErr w:type="spellStart"/>
      <w:r w:rsidRPr="001A69B5">
        <w:t>ikkje</w:t>
      </w:r>
      <w:proofErr w:type="spellEnd"/>
      <w:r w:rsidRPr="001A69B5">
        <w:t xml:space="preserve"> får læreplass, samstundes som </w:t>
      </w:r>
      <w:proofErr w:type="spellStart"/>
      <w:r w:rsidRPr="001A69B5">
        <w:t>fleire</w:t>
      </w:r>
      <w:proofErr w:type="spellEnd"/>
      <w:r w:rsidRPr="001A69B5">
        <w:t xml:space="preserve"> bedrifter melder om at </w:t>
      </w:r>
      <w:proofErr w:type="spellStart"/>
      <w:r w:rsidRPr="001A69B5">
        <w:t>dei</w:t>
      </w:r>
      <w:proofErr w:type="spellEnd"/>
      <w:r w:rsidRPr="001A69B5">
        <w:t xml:space="preserve"> treng </w:t>
      </w:r>
      <w:proofErr w:type="spellStart"/>
      <w:r w:rsidRPr="001A69B5">
        <w:t>fleire</w:t>
      </w:r>
      <w:proofErr w:type="spellEnd"/>
      <w:r w:rsidRPr="001A69B5">
        <w:t xml:space="preserve"> </w:t>
      </w:r>
      <w:proofErr w:type="spellStart"/>
      <w:r w:rsidRPr="001A69B5">
        <w:t>lærlingar</w:t>
      </w:r>
      <w:proofErr w:type="spellEnd"/>
      <w:r w:rsidRPr="001A69B5">
        <w:t xml:space="preserve">. I 2020 </w:t>
      </w:r>
      <w:proofErr w:type="spellStart"/>
      <w:r w:rsidRPr="001A69B5">
        <w:t>fekk</w:t>
      </w:r>
      <w:proofErr w:type="spellEnd"/>
      <w:r w:rsidRPr="001A69B5">
        <w:t xml:space="preserve"> 76 pst. av alle </w:t>
      </w:r>
      <w:proofErr w:type="spellStart"/>
      <w:r w:rsidRPr="001A69B5">
        <w:t>søkarar</w:t>
      </w:r>
      <w:proofErr w:type="spellEnd"/>
      <w:r w:rsidRPr="001A69B5">
        <w:t xml:space="preserve"> læreplass, </w:t>
      </w:r>
      <w:proofErr w:type="spellStart"/>
      <w:r w:rsidRPr="001A69B5">
        <w:t>medan</w:t>
      </w:r>
      <w:proofErr w:type="spellEnd"/>
      <w:r w:rsidRPr="001A69B5">
        <w:t xml:space="preserve"> 6 900 blei </w:t>
      </w:r>
      <w:proofErr w:type="spellStart"/>
      <w:r w:rsidRPr="001A69B5">
        <w:t>ståande</w:t>
      </w:r>
      <w:proofErr w:type="spellEnd"/>
      <w:r w:rsidRPr="001A69B5">
        <w:t xml:space="preserve"> </w:t>
      </w:r>
      <w:proofErr w:type="spellStart"/>
      <w:r w:rsidRPr="001A69B5">
        <w:t>utan</w:t>
      </w:r>
      <w:proofErr w:type="spellEnd"/>
      <w:r w:rsidRPr="001A69B5">
        <w:t xml:space="preserve"> kontrakt. Utdanningsdirektoratet </w:t>
      </w:r>
      <w:proofErr w:type="spellStart"/>
      <w:r w:rsidRPr="001A69B5">
        <w:t>nemner</w:t>
      </w:r>
      <w:proofErr w:type="spellEnd"/>
      <w:r w:rsidRPr="001A69B5">
        <w:t xml:space="preserve"> mellom anna </w:t>
      </w:r>
      <w:proofErr w:type="spellStart"/>
      <w:r w:rsidRPr="001A69B5">
        <w:t>eit</w:t>
      </w:r>
      <w:proofErr w:type="spellEnd"/>
      <w:r w:rsidRPr="001A69B5">
        <w:t xml:space="preserve"> misforhold mellom </w:t>
      </w:r>
      <w:proofErr w:type="spellStart"/>
      <w:r w:rsidRPr="001A69B5">
        <w:t>talet</w:t>
      </w:r>
      <w:proofErr w:type="spellEnd"/>
      <w:r w:rsidRPr="001A69B5">
        <w:t xml:space="preserve"> på </w:t>
      </w:r>
      <w:proofErr w:type="spellStart"/>
      <w:r w:rsidRPr="001A69B5">
        <w:t>skuleplassar</w:t>
      </w:r>
      <w:proofErr w:type="spellEnd"/>
      <w:r w:rsidRPr="001A69B5">
        <w:t xml:space="preserve"> og </w:t>
      </w:r>
      <w:proofErr w:type="spellStart"/>
      <w:r w:rsidRPr="001A69B5">
        <w:t>læreplassar</w:t>
      </w:r>
      <w:proofErr w:type="spellEnd"/>
      <w:r w:rsidRPr="001A69B5">
        <w:t xml:space="preserve"> og det at </w:t>
      </w:r>
      <w:proofErr w:type="spellStart"/>
      <w:r w:rsidRPr="001A69B5">
        <w:t>søkarane</w:t>
      </w:r>
      <w:proofErr w:type="spellEnd"/>
      <w:r w:rsidRPr="001A69B5">
        <w:t xml:space="preserve"> </w:t>
      </w:r>
      <w:proofErr w:type="spellStart"/>
      <w:r w:rsidRPr="001A69B5">
        <w:t>ikkje</w:t>
      </w:r>
      <w:proofErr w:type="spellEnd"/>
      <w:r w:rsidRPr="001A69B5">
        <w:t xml:space="preserve"> blir </w:t>
      </w:r>
      <w:proofErr w:type="spellStart"/>
      <w:r w:rsidRPr="001A69B5">
        <w:t>rekna</w:t>
      </w:r>
      <w:proofErr w:type="spellEnd"/>
      <w:r w:rsidRPr="001A69B5">
        <w:t xml:space="preserve"> som kvalifiserte av bedriftene, som </w:t>
      </w:r>
      <w:proofErr w:type="spellStart"/>
      <w:r w:rsidRPr="001A69B5">
        <w:t>nokre</w:t>
      </w:r>
      <w:proofErr w:type="spellEnd"/>
      <w:r w:rsidRPr="001A69B5">
        <w:t xml:space="preserve"> av </w:t>
      </w:r>
      <w:proofErr w:type="spellStart"/>
      <w:r w:rsidRPr="001A69B5">
        <w:t>hindringane</w:t>
      </w:r>
      <w:proofErr w:type="spellEnd"/>
      <w:r w:rsidRPr="001A69B5">
        <w:t xml:space="preserve"> som </w:t>
      </w:r>
      <w:proofErr w:type="spellStart"/>
      <w:r w:rsidRPr="001A69B5">
        <w:t>gjer</w:t>
      </w:r>
      <w:proofErr w:type="spellEnd"/>
      <w:r w:rsidRPr="001A69B5">
        <w:t xml:space="preserve"> at </w:t>
      </w:r>
      <w:proofErr w:type="spellStart"/>
      <w:r w:rsidRPr="001A69B5">
        <w:t>fleire</w:t>
      </w:r>
      <w:proofErr w:type="spellEnd"/>
      <w:r w:rsidRPr="001A69B5">
        <w:t xml:space="preserve"> </w:t>
      </w:r>
      <w:proofErr w:type="spellStart"/>
      <w:r w:rsidRPr="001A69B5">
        <w:t>ikkje</w:t>
      </w:r>
      <w:proofErr w:type="spellEnd"/>
      <w:r w:rsidRPr="001A69B5">
        <w:t xml:space="preserve"> får læreplass. Ei tredje utfordring er at alternativet til </w:t>
      </w:r>
      <w:proofErr w:type="spellStart"/>
      <w:r w:rsidRPr="001A69B5">
        <w:t>dei</w:t>
      </w:r>
      <w:proofErr w:type="spellEnd"/>
      <w:r w:rsidRPr="001A69B5">
        <w:t xml:space="preserve"> som </w:t>
      </w:r>
      <w:proofErr w:type="spellStart"/>
      <w:r w:rsidRPr="001A69B5">
        <w:t>ikkje</w:t>
      </w:r>
      <w:proofErr w:type="spellEnd"/>
      <w:r w:rsidRPr="001A69B5">
        <w:t xml:space="preserve"> får læreplass, er mangelfullt. Vg3 i </w:t>
      </w:r>
      <w:proofErr w:type="spellStart"/>
      <w:proofErr w:type="gramStart"/>
      <w:r w:rsidRPr="001A69B5">
        <w:t>skule</w:t>
      </w:r>
      <w:proofErr w:type="spellEnd"/>
      <w:proofErr w:type="gramEnd"/>
      <w:r w:rsidRPr="001A69B5">
        <w:t xml:space="preserve"> er </w:t>
      </w:r>
      <w:proofErr w:type="spellStart"/>
      <w:r w:rsidRPr="001A69B5">
        <w:t>kortare</w:t>
      </w:r>
      <w:proofErr w:type="spellEnd"/>
      <w:r w:rsidRPr="001A69B5">
        <w:t xml:space="preserve"> enn lærlingtida, og </w:t>
      </w:r>
      <w:proofErr w:type="spellStart"/>
      <w:r w:rsidRPr="001A69B5">
        <w:t>tilbodet</w:t>
      </w:r>
      <w:proofErr w:type="spellEnd"/>
      <w:r w:rsidRPr="001A69B5">
        <w:t xml:space="preserve"> kjem ofte for seint i gang.</w:t>
      </w:r>
    </w:p>
    <w:p w14:paraId="60D379F9" w14:textId="77777777" w:rsidR="000513CD" w:rsidRPr="001A69B5" w:rsidRDefault="0009509B" w:rsidP="001A69B5">
      <w:r w:rsidRPr="001A69B5">
        <w:t xml:space="preserve">I 2020 blei det </w:t>
      </w:r>
      <w:proofErr w:type="spellStart"/>
      <w:r w:rsidRPr="001A69B5">
        <w:t>teikna</w:t>
      </w:r>
      <w:proofErr w:type="spellEnd"/>
      <w:r w:rsidRPr="001A69B5">
        <w:t xml:space="preserve"> rundt 21 800 nye </w:t>
      </w:r>
      <w:proofErr w:type="spellStart"/>
      <w:r w:rsidRPr="001A69B5">
        <w:t>lærekontraktar</w:t>
      </w:r>
      <w:proofErr w:type="spellEnd"/>
      <w:r w:rsidRPr="001A69B5">
        <w:t xml:space="preserve">. Trenden </w:t>
      </w:r>
      <w:proofErr w:type="spellStart"/>
      <w:r w:rsidRPr="001A69B5">
        <w:t>dei</w:t>
      </w:r>
      <w:proofErr w:type="spellEnd"/>
      <w:r w:rsidRPr="001A69B5">
        <w:t xml:space="preserve"> siste åra har </w:t>
      </w:r>
      <w:proofErr w:type="spellStart"/>
      <w:r w:rsidRPr="001A69B5">
        <w:t>vore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søkarar</w:t>
      </w:r>
      <w:proofErr w:type="spellEnd"/>
      <w:r w:rsidRPr="001A69B5">
        <w:t xml:space="preserve"> som får læreplass. </w:t>
      </w:r>
      <w:proofErr w:type="spellStart"/>
      <w:r w:rsidRPr="001A69B5">
        <w:t>Frå</w:t>
      </w:r>
      <w:proofErr w:type="spellEnd"/>
      <w:r w:rsidRPr="001A69B5">
        <w:t xml:space="preserve"> 2019 til 2020 gjekk prosentdelen som </w:t>
      </w:r>
      <w:proofErr w:type="spellStart"/>
      <w:r w:rsidRPr="001A69B5">
        <w:t>fekk</w:t>
      </w:r>
      <w:proofErr w:type="spellEnd"/>
      <w:r w:rsidRPr="001A69B5">
        <w:t xml:space="preserve"> læreplass ned 2 prosentpoeng, </w:t>
      </w:r>
      <w:proofErr w:type="spellStart"/>
      <w:r w:rsidRPr="001A69B5">
        <w:t>frå</w:t>
      </w:r>
      <w:proofErr w:type="spellEnd"/>
      <w:r w:rsidRPr="001A69B5">
        <w:t xml:space="preserve"> 77,7 pst. til 75,7 pst. Dette kan ha </w:t>
      </w:r>
      <w:proofErr w:type="spellStart"/>
      <w:r w:rsidRPr="001A69B5">
        <w:t>samanheng</w:t>
      </w:r>
      <w:proofErr w:type="spellEnd"/>
      <w:r w:rsidRPr="001A69B5">
        <w:t xml:space="preserve"> med covid-19-pandemien. Det er for mange som </w:t>
      </w:r>
      <w:proofErr w:type="spellStart"/>
      <w:r w:rsidRPr="001A69B5">
        <w:t>ikkje</w:t>
      </w:r>
      <w:proofErr w:type="spellEnd"/>
      <w:r w:rsidRPr="001A69B5">
        <w:t xml:space="preserve"> får læreplass, og dette er i mange tilfelle ei årsak til at </w:t>
      </w:r>
      <w:proofErr w:type="spellStart"/>
      <w:r w:rsidRPr="001A69B5">
        <w:t>elevar</w:t>
      </w:r>
      <w:proofErr w:type="spellEnd"/>
      <w:r w:rsidRPr="001A69B5">
        <w:t xml:space="preserve"> </w:t>
      </w:r>
      <w:proofErr w:type="spellStart"/>
      <w:r w:rsidRPr="001A69B5">
        <w:t>ikkje</w:t>
      </w:r>
      <w:proofErr w:type="spellEnd"/>
      <w:r w:rsidRPr="001A69B5">
        <w:t xml:space="preserve"> fullfører opplæringa. Mange </w:t>
      </w:r>
      <w:proofErr w:type="spellStart"/>
      <w:r w:rsidRPr="001A69B5">
        <w:t>elevar</w:t>
      </w:r>
      <w:proofErr w:type="spellEnd"/>
      <w:r w:rsidRPr="001A69B5">
        <w:t xml:space="preserve"> på yrkesfaglege utdanningsprogram </w:t>
      </w:r>
      <w:proofErr w:type="spellStart"/>
      <w:r w:rsidRPr="001A69B5">
        <w:t>sluttar</w:t>
      </w:r>
      <w:proofErr w:type="spellEnd"/>
      <w:r w:rsidRPr="001A69B5">
        <w:t xml:space="preserve"> i overgangen mellom </w:t>
      </w:r>
      <w:proofErr w:type="spellStart"/>
      <w:proofErr w:type="gramStart"/>
      <w:r w:rsidRPr="001A69B5">
        <w:t>skule</w:t>
      </w:r>
      <w:proofErr w:type="spellEnd"/>
      <w:proofErr w:type="gramEnd"/>
      <w:r w:rsidRPr="001A69B5">
        <w:t xml:space="preserve"> og læreplass.</w:t>
      </w:r>
    </w:p>
    <w:p w14:paraId="2BFB4031" w14:textId="77777777" w:rsidR="000513CD" w:rsidRPr="001A69B5" w:rsidRDefault="0009509B" w:rsidP="001A69B5">
      <w:r w:rsidRPr="001A69B5">
        <w:t xml:space="preserve">På grunn av covid-19-pandemien blei mange </w:t>
      </w:r>
      <w:proofErr w:type="spellStart"/>
      <w:r w:rsidRPr="001A69B5">
        <w:t>lærlingar</w:t>
      </w:r>
      <w:proofErr w:type="spellEnd"/>
      <w:r w:rsidRPr="001A69B5">
        <w:t xml:space="preserve"> permitterte, </w:t>
      </w:r>
      <w:proofErr w:type="spellStart"/>
      <w:r w:rsidRPr="001A69B5">
        <w:t>særleg</w:t>
      </w:r>
      <w:proofErr w:type="spellEnd"/>
      <w:r w:rsidRPr="001A69B5">
        <w:t xml:space="preserve"> våren 2020. Det er </w:t>
      </w:r>
      <w:proofErr w:type="spellStart"/>
      <w:r w:rsidRPr="001A69B5">
        <w:t>usikkerheit</w:t>
      </w:r>
      <w:proofErr w:type="spellEnd"/>
      <w:r w:rsidRPr="001A69B5">
        <w:t xml:space="preserve"> knytt til </w:t>
      </w:r>
      <w:proofErr w:type="spellStart"/>
      <w:r w:rsidRPr="001A69B5">
        <w:t>konsekvensane</w:t>
      </w:r>
      <w:proofErr w:type="spellEnd"/>
      <w:r w:rsidRPr="001A69B5">
        <w:t xml:space="preserve"> covid-19-pandemien vil ha for </w:t>
      </w:r>
      <w:proofErr w:type="spellStart"/>
      <w:r w:rsidRPr="001A69B5">
        <w:t>lærlingar</w:t>
      </w:r>
      <w:proofErr w:type="spellEnd"/>
      <w:r w:rsidRPr="001A69B5">
        <w:t xml:space="preserve"> og </w:t>
      </w:r>
      <w:proofErr w:type="spellStart"/>
      <w:r w:rsidRPr="001A69B5">
        <w:t>talet</w:t>
      </w:r>
      <w:proofErr w:type="spellEnd"/>
      <w:r w:rsidRPr="001A69B5">
        <w:t xml:space="preserve"> på </w:t>
      </w:r>
      <w:proofErr w:type="spellStart"/>
      <w:r w:rsidRPr="001A69B5">
        <w:t>læreplassar</w:t>
      </w:r>
      <w:proofErr w:type="spellEnd"/>
      <w:r w:rsidRPr="001A69B5">
        <w:t xml:space="preserve"> på sikt.</w:t>
      </w:r>
    </w:p>
    <w:p w14:paraId="60DA5F81" w14:textId="77777777" w:rsidR="000513CD" w:rsidRPr="001A69B5" w:rsidRDefault="0009509B" w:rsidP="001A69B5">
      <w:pPr>
        <w:pStyle w:val="avsnitt-under-undertittel"/>
      </w:pPr>
      <w:proofErr w:type="spellStart"/>
      <w:r w:rsidRPr="001A69B5">
        <w:t>Vidaregåande</w:t>
      </w:r>
      <w:proofErr w:type="spellEnd"/>
      <w:r w:rsidRPr="001A69B5">
        <w:t xml:space="preserve"> opplæring er i for lita grad tilpassa den </w:t>
      </w:r>
      <w:proofErr w:type="spellStart"/>
      <w:r w:rsidRPr="001A69B5">
        <w:t>mangfaldige</w:t>
      </w:r>
      <w:proofErr w:type="spellEnd"/>
      <w:r w:rsidRPr="001A69B5">
        <w:t xml:space="preserve"> elevgruppa</w:t>
      </w:r>
    </w:p>
    <w:p w14:paraId="348ED18C" w14:textId="77777777" w:rsidR="000513CD" w:rsidRPr="001A69B5" w:rsidRDefault="0009509B" w:rsidP="001A69B5">
      <w:r w:rsidRPr="001A69B5">
        <w:t xml:space="preserve">Dei fleste barn og unge i </w:t>
      </w:r>
      <w:proofErr w:type="spellStart"/>
      <w:r w:rsidRPr="001A69B5">
        <w:t>Noreg</w:t>
      </w:r>
      <w:proofErr w:type="spellEnd"/>
      <w:r w:rsidRPr="001A69B5">
        <w:t xml:space="preserve"> </w:t>
      </w:r>
      <w:proofErr w:type="spellStart"/>
      <w:r w:rsidRPr="001A69B5">
        <w:t>trivst</w:t>
      </w:r>
      <w:proofErr w:type="spellEnd"/>
      <w:r w:rsidRPr="001A69B5">
        <w:t xml:space="preserve"> på </w:t>
      </w:r>
      <w:proofErr w:type="spellStart"/>
      <w:r w:rsidRPr="001A69B5">
        <w:t>skulen</w:t>
      </w:r>
      <w:proofErr w:type="spellEnd"/>
      <w:r w:rsidRPr="001A69B5">
        <w:t xml:space="preserve"> og har god psykisk helse. Men det er også mange som av ulike årsaker treng ekstra støtte og oppfølging. </w:t>
      </w:r>
      <w:proofErr w:type="spellStart"/>
      <w:r w:rsidRPr="001A69B5">
        <w:t>Elevar</w:t>
      </w:r>
      <w:proofErr w:type="spellEnd"/>
      <w:r w:rsidRPr="001A69B5">
        <w:t xml:space="preserve"> med behov for </w:t>
      </w:r>
      <w:proofErr w:type="spellStart"/>
      <w:r w:rsidRPr="001A69B5">
        <w:t>særskild</w:t>
      </w:r>
      <w:proofErr w:type="spellEnd"/>
      <w:r w:rsidRPr="001A69B5">
        <w:t xml:space="preserve"> tilrettelegging får generelt lite råd og bistand i samband med overgangen til </w:t>
      </w:r>
      <w:proofErr w:type="spellStart"/>
      <w:r w:rsidRPr="001A69B5">
        <w:t>vidaregåande</w:t>
      </w:r>
      <w:proofErr w:type="spellEnd"/>
      <w:r w:rsidRPr="001A69B5">
        <w:t xml:space="preserve"> opplæring. Det same gjeld ved overgangen </w:t>
      </w:r>
      <w:proofErr w:type="spellStart"/>
      <w:r w:rsidRPr="001A69B5">
        <w:t>frå</w:t>
      </w:r>
      <w:proofErr w:type="spellEnd"/>
      <w:r w:rsidRPr="001A69B5">
        <w:t xml:space="preserve"> </w:t>
      </w:r>
      <w:proofErr w:type="spellStart"/>
      <w:r w:rsidRPr="001A69B5">
        <w:t>vidaregåande</w:t>
      </w:r>
      <w:proofErr w:type="spellEnd"/>
      <w:r w:rsidRPr="001A69B5">
        <w:t xml:space="preserve"> opplæring til </w:t>
      </w:r>
      <w:proofErr w:type="spellStart"/>
      <w:r w:rsidRPr="001A69B5">
        <w:t>etterfølgande</w:t>
      </w:r>
      <w:proofErr w:type="spellEnd"/>
      <w:r w:rsidRPr="001A69B5">
        <w:t xml:space="preserve"> utdanning, eller til arbeidslivet. Mange </w:t>
      </w:r>
      <w:proofErr w:type="spellStart"/>
      <w:r w:rsidRPr="001A69B5">
        <w:t>elevar</w:t>
      </w:r>
      <w:proofErr w:type="spellEnd"/>
      <w:r w:rsidRPr="001A69B5">
        <w:t xml:space="preserve"> møter på </w:t>
      </w:r>
      <w:proofErr w:type="spellStart"/>
      <w:r w:rsidRPr="001A69B5">
        <w:t>utfordringar</w:t>
      </w:r>
      <w:proofErr w:type="spellEnd"/>
      <w:r w:rsidRPr="001A69B5">
        <w:t xml:space="preserve"> som kan gi behov for ekstra støtte, og </w:t>
      </w:r>
      <w:proofErr w:type="spellStart"/>
      <w:r w:rsidRPr="001A69B5">
        <w:t>ein</w:t>
      </w:r>
      <w:proofErr w:type="spellEnd"/>
      <w:r w:rsidRPr="001A69B5">
        <w:t xml:space="preserve"> del møter på </w:t>
      </w:r>
      <w:proofErr w:type="spellStart"/>
      <w:r w:rsidRPr="001A69B5">
        <w:t>fleire</w:t>
      </w:r>
      <w:proofErr w:type="spellEnd"/>
      <w:r w:rsidRPr="001A69B5">
        <w:t xml:space="preserve"> </w:t>
      </w:r>
      <w:proofErr w:type="spellStart"/>
      <w:r w:rsidRPr="001A69B5">
        <w:t>utfordringar</w:t>
      </w:r>
      <w:proofErr w:type="spellEnd"/>
      <w:r w:rsidRPr="001A69B5">
        <w:t xml:space="preserve"> samtidig som </w:t>
      </w:r>
      <w:proofErr w:type="spellStart"/>
      <w:r w:rsidRPr="001A69B5">
        <w:t>dei</w:t>
      </w:r>
      <w:proofErr w:type="spellEnd"/>
      <w:r w:rsidRPr="001A69B5">
        <w:t xml:space="preserve"> må </w:t>
      </w:r>
      <w:proofErr w:type="spellStart"/>
      <w:r w:rsidRPr="001A69B5">
        <w:t>hanskast</w:t>
      </w:r>
      <w:proofErr w:type="spellEnd"/>
      <w:r w:rsidRPr="001A69B5">
        <w:t xml:space="preserve"> med. Døme på dette kan </w:t>
      </w:r>
      <w:proofErr w:type="spellStart"/>
      <w:r w:rsidRPr="001A69B5">
        <w:t>vere</w:t>
      </w:r>
      <w:proofErr w:type="spellEnd"/>
      <w:r w:rsidRPr="001A69B5">
        <w:t xml:space="preserve"> negativt stress, psykiske plager og </w:t>
      </w:r>
      <w:proofErr w:type="spellStart"/>
      <w:r w:rsidRPr="001A69B5">
        <w:t>lidingar</w:t>
      </w:r>
      <w:proofErr w:type="spellEnd"/>
      <w:r w:rsidRPr="001A69B5">
        <w:t xml:space="preserve">, </w:t>
      </w:r>
      <w:proofErr w:type="spellStart"/>
      <w:r w:rsidRPr="001A69B5">
        <w:t>manglande</w:t>
      </w:r>
      <w:proofErr w:type="spellEnd"/>
      <w:r w:rsidRPr="001A69B5">
        <w:t xml:space="preserve"> </w:t>
      </w:r>
      <w:proofErr w:type="spellStart"/>
      <w:r w:rsidRPr="001A69B5">
        <w:t>føresetnader</w:t>
      </w:r>
      <w:proofErr w:type="spellEnd"/>
      <w:r w:rsidRPr="001A69B5">
        <w:t xml:space="preserve"> for å følge ordinær opplæring og behov for spesialundervisning, nedsett funksjonsevne og </w:t>
      </w:r>
      <w:proofErr w:type="spellStart"/>
      <w:r w:rsidRPr="001A69B5">
        <w:t>erfaringar</w:t>
      </w:r>
      <w:proofErr w:type="spellEnd"/>
      <w:r w:rsidRPr="001A69B5">
        <w:t xml:space="preserve"> med barnevernet.</w:t>
      </w:r>
    </w:p>
    <w:p w14:paraId="6609C119" w14:textId="77777777" w:rsidR="000513CD" w:rsidRPr="001A69B5" w:rsidRDefault="0009509B" w:rsidP="001A69B5">
      <w:pPr>
        <w:pStyle w:val="avsnitt-under-undertittel"/>
      </w:pPr>
      <w:proofErr w:type="spellStart"/>
      <w:r w:rsidRPr="001A69B5">
        <w:t>Vidaregåande</w:t>
      </w:r>
      <w:proofErr w:type="spellEnd"/>
      <w:r w:rsidRPr="001A69B5">
        <w:t xml:space="preserve"> opplæring er </w:t>
      </w:r>
      <w:proofErr w:type="spellStart"/>
      <w:r w:rsidRPr="001A69B5">
        <w:t>ikkje</w:t>
      </w:r>
      <w:proofErr w:type="spellEnd"/>
      <w:r w:rsidRPr="001A69B5">
        <w:t xml:space="preserve"> godt nok tilpassa </w:t>
      </w:r>
      <w:proofErr w:type="spellStart"/>
      <w:r w:rsidRPr="001A69B5">
        <w:t>vaksne</w:t>
      </w:r>
      <w:proofErr w:type="spellEnd"/>
    </w:p>
    <w:p w14:paraId="1F41C2BC" w14:textId="77777777" w:rsidR="000513CD" w:rsidRPr="001A69B5" w:rsidRDefault="0009509B" w:rsidP="001A69B5">
      <w:r w:rsidRPr="001A69B5">
        <w:t xml:space="preserve">Mange </w:t>
      </w:r>
      <w:proofErr w:type="spellStart"/>
      <w:r w:rsidRPr="001A69B5">
        <w:t>vaksne</w:t>
      </w:r>
      <w:proofErr w:type="spellEnd"/>
      <w:r w:rsidRPr="001A69B5">
        <w:t xml:space="preserve"> som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er </w:t>
      </w:r>
      <w:proofErr w:type="spellStart"/>
      <w:r w:rsidRPr="001A69B5">
        <w:t>ikkje</w:t>
      </w:r>
      <w:proofErr w:type="spellEnd"/>
      <w:r w:rsidRPr="001A69B5">
        <w:t xml:space="preserve"> i arbeid. Av NOU 2018: 13 </w:t>
      </w:r>
      <w:proofErr w:type="spellStart"/>
      <w:r w:rsidRPr="001A69B5">
        <w:rPr>
          <w:rStyle w:val="kursiv"/>
        </w:rPr>
        <w:t>Vaksne</w:t>
      </w:r>
      <w:proofErr w:type="spellEnd"/>
      <w:r w:rsidRPr="001A69B5">
        <w:rPr>
          <w:rStyle w:val="kursiv"/>
        </w:rPr>
        <w:t xml:space="preserve"> i grunnskole- og videregående opplæring – Finansiering av livsopphold </w:t>
      </w:r>
      <w:r w:rsidRPr="001A69B5">
        <w:t xml:space="preserve">går det fram at fire av ti </w:t>
      </w:r>
      <w:proofErr w:type="spellStart"/>
      <w:r w:rsidRPr="001A69B5">
        <w:t>vaksne</w:t>
      </w:r>
      <w:proofErr w:type="spellEnd"/>
      <w:r w:rsidRPr="001A69B5">
        <w:t xml:space="preserve">, i aldersgruppa 25–54 år, som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er </w:t>
      </w:r>
      <w:proofErr w:type="spellStart"/>
      <w:r w:rsidRPr="001A69B5">
        <w:t>utan</w:t>
      </w:r>
      <w:proofErr w:type="spellEnd"/>
      <w:r w:rsidRPr="001A69B5">
        <w:t xml:space="preserve"> arbeid. Som </w:t>
      </w:r>
      <w:proofErr w:type="spellStart"/>
      <w:r w:rsidRPr="001A69B5">
        <w:t>Kompetansebehovutvalet</w:t>
      </w:r>
      <w:proofErr w:type="spellEnd"/>
      <w:r w:rsidRPr="001A69B5">
        <w:t xml:space="preserve"> har </w:t>
      </w:r>
      <w:proofErr w:type="spellStart"/>
      <w:r w:rsidRPr="001A69B5">
        <w:t>peika</w:t>
      </w:r>
      <w:proofErr w:type="spellEnd"/>
      <w:r w:rsidRPr="001A69B5">
        <w:t xml:space="preserve"> på, har </w:t>
      </w:r>
      <w:proofErr w:type="spellStart"/>
      <w:r w:rsidRPr="001A69B5">
        <w:t>personar</w:t>
      </w:r>
      <w:proofErr w:type="spellEnd"/>
      <w:r w:rsidRPr="001A69B5">
        <w:t xml:space="preserve"> </w:t>
      </w:r>
      <w:proofErr w:type="spellStart"/>
      <w:r w:rsidRPr="001A69B5">
        <w:t>utan</w:t>
      </w:r>
      <w:proofErr w:type="spellEnd"/>
      <w:r w:rsidRPr="001A69B5">
        <w:t xml:space="preserve"> fullført </w:t>
      </w:r>
      <w:proofErr w:type="spellStart"/>
      <w:r w:rsidRPr="001A69B5">
        <w:t>vidaregåande</w:t>
      </w:r>
      <w:proofErr w:type="spellEnd"/>
      <w:r w:rsidRPr="001A69B5">
        <w:t xml:space="preserve"> opplæring </w:t>
      </w:r>
      <w:proofErr w:type="spellStart"/>
      <w:r w:rsidRPr="001A69B5">
        <w:t>vesentleg</w:t>
      </w:r>
      <w:proofErr w:type="spellEnd"/>
      <w:r w:rsidRPr="001A69B5">
        <w:t xml:space="preserve"> </w:t>
      </w:r>
      <w:proofErr w:type="spellStart"/>
      <w:r w:rsidRPr="001A69B5">
        <w:t>høgare</w:t>
      </w:r>
      <w:proofErr w:type="spellEnd"/>
      <w:r w:rsidRPr="001A69B5">
        <w:t xml:space="preserve"> risiko for å få svak </w:t>
      </w:r>
      <w:proofErr w:type="spellStart"/>
      <w:r w:rsidRPr="001A69B5">
        <w:t>tilknyting</w:t>
      </w:r>
      <w:proofErr w:type="spellEnd"/>
      <w:r w:rsidRPr="001A69B5">
        <w:t xml:space="preserve"> til arbeidslivet. Dei har også </w:t>
      </w:r>
      <w:proofErr w:type="spellStart"/>
      <w:r w:rsidRPr="001A69B5">
        <w:t>høgare</w:t>
      </w:r>
      <w:proofErr w:type="spellEnd"/>
      <w:r w:rsidRPr="001A69B5">
        <w:t xml:space="preserve"> </w:t>
      </w:r>
      <w:proofErr w:type="spellStart"/>
      <w:r w:rsidRPr="001A69B5">
        <w:t>arbeidsløyse</w:t>
      </w:r>
      <w:proofErr w:type="spellEnd"/>
      <w:r w:rsidRPr="001A69B5">
        <w:t xml:space="preserve">, er </w:t>
      </w:r>
      <w:proofErr w:type="spellStart"/>
      <w:r w:rsidRPr="001A69B5">
        <w:t>meir</w:t>
      </w:r>
      <w:proofErr w:type="spellEnd"/>
      <w:r w:rsidRPr="001A69B5">
        <w:t xml:space="preserve"> </w:t>
      </w:r>
      <w:proofErr w:type="spellStart"/>
      <w:r w:rsidRPr="001A69B5">
        <w:t>sjuklege</w:t>
      </w:r>
      <w:proofErr w:type="spellEnd"/>
      <w:r w:rsidRPr="001A69B5">
        <w:t xml:space="preserve"> og har </w:t>
      </w:r>
      <w:proofErr w:type="spellStart"/>
      <w:r w:rsidRPr="001A69B5">
        <w:t>høgare</w:t>
      </w:r>
      <w:proofErr w:type="spellEnd"/>
      <w:r w:rsidRPr="001A69B5">
        <w:t xml:space="preserve"> uføregrad.</w:t>
      </w:r>
    </w:p>
    <w:p w14:paraId="38D87A4B" w14:textId="77777777" w:rsidR="000513CD" w:rsidRPr="001A69B5" w:rsidRDefault="0009509B" w:rsidP="001A69B5">
      <w:r w:rsidRPr="001A69B5">
        <w:t xml:space="preserve">Om lag </w:t>
      </w:r>
      <w:proofErr w:type="spellStart"/>
      <w:r w:rsidRPr="001A69B5">
        <w:t>ein</w:t>
      </w:r>
      <w:proofErr w:type="spellEnd"/>
      <w:r w:rsidRPr="001A69B5">
        <w:t xml:space="preserve"> halv million i alderen 25–59 år har </w:t>
      </w:r>
      <w:proofErr w:type="spellStart"/>
      <w:r w:rsidRPr="001A69B5">
        <w:t>ikkje</w:t>
      </w:r>
      <w:proofErr w:type="spellEnd"/>
      <w:r w:rsidRPr="001A69B5">
        <w:t xml:space="preserve"> fullført </w:t>
      </w:r>
      <w:proofErr w:type="spellStart"/>
      <w:r w:rsidRPr="001A69B5">
        <w:t>grunnskule</w:t>
      </w:r>
      <w:proofErr w:type="spellEnd"/>
      <w:r w:rsidRPr="001A69B5">
        <w:t xml:space="preserve"> eller </w:t>
      </w:r>
      <w:proofErr w:type="spellStart"/>
      <w:r w:rsidRPr="001A69B5">
        <w:t>vidaregåande</w:t>
      </w:r>
      <w:proofErr w:type="spellEnd"/>
      <w:r w:rsidRPr="001A69B5">
        <w:t xml:space="preserve"> opplæring eller har ukjent utdanning. Om lag </w:t>
      </w:r>
      <w:proofErr w:type="spellStart"/>
      <w:r w:rsidRPr="001A69B5">
        <w:t>ein</w:t>
      </w:r>
      <w:proofErr w:type="spellEnd"/>
      <w:r w:rsidRPr="001A69B5">
        <w:t xml:space="preserve"> tredel av </w:t>
      </w:r>
      <w:proofErr w:type="spellStart"/>
      <w:r w:rsidRPr="001A69B5">
        <w:t>desse</w:t>
      </w:r>
      <w:proofErr w:type="spellEnd"/>
      <w:r w:rsidRPr="001A69B5">
        <w:t xml:space="preserve"> er </w:t>
      </w:r>
      <w:proofErr w:type="spellStart"/>
      <w:r w:rsidRPr="001A69B5">
        <w:t>innvandrarar</w:t>
      </w:r>
      <w:proofErr w:type="spellEnd"/>
      <w:r w:rsidRPr="001A69B5">
        <w:t xml:space="preserve">. I </w:t>
      </w:r>
      <w:proofErr w:type="spellStart"/>
      <w:r w:rsidRPr="001A69B5">
        <w:t>periodar</w:t>
      </w:r>
      <w:proofErr w:type="spellEnd"/>
      <w:r w:rsidRPr="001A69B5">
        <w:t xml:space="preserve"> med </w:t>
      </w:r>
      <w:proofErr w:type="spellStart"/>
      <w:r w:rsidRPr="001A69B5">
        <w:t>stigande</w:t>
      </w:r>
      <w:proofErr w:type="spellEnd"/>
      <w:r w:rsidRPr="001A69B5">
        <w:t xml:space="preserve"> </w:t>
      </w:r>
      <w:proofErr w:type="spellStart"/>
      <w:r w:rsidRPr="001A69B5">
        <w:t>arbeidsløyse</w:t>
      </w:r>
      <w:proofErr w:type="spellEnd"/>
      <w:r w:rsidRPr="001A69B5">
        <w:t xml:space="preserve">, slik vi </w:t>
      </w:r>
      <w:proofErr w:type="spellStart"/>
      <w:r w:rsidRPr="001A69B5">
        <w:t>nyleg</w:t>
      </w:r>
      <w:proofErr w:type="spellEnd"/>
      <w:r w:rsidRPr="001A69B5">
        <w:t xml:space="preserve"> har </w:t>
      </w:r>
      <w:proofErr w:type="spellStart"/>
      <w:r w:rsidRPr="001A69B5">
        <w:t>vore</w:t>
      </w:r>
      <w:proofErr w:type="spellEnd"/>
      <w:r w:rsidRPr="001A69B5">
        <w:t xml:space="preserve"> vitne til i samband med covid-19-pandemien, er det </w:t>
      </w:r>
      <w:proofErr w:type="spellStart"/>
      <w:r w:rsidRPr="001A69B5">
        <w:t>dei</w:t>
      </w:r>
      <w:proofErr w:type="spellEnd"/>
      <w:r w:rsidRPr="001A69B5">
        <w:t xml:space="preserve"> som </w:t>
      </w:r>
      <w:proofErr w:type="spellStart"/>
      <w:r w:rsidRPr="001A69B5">
        <w:t>manglar</w:t>
      </w:r>
      <w:proofErr w:type="spellEnd"/>
      <w:r w:rsidRPr="001A69B5">
        <w:t xml:space="preserve"> </w:t>
      </w:r>
      <w:proofErr w:type="spellStart"/>
      <w:r w:rsidRPr="001A69B5">
        <w:t>vidaregåande</w:t>
      </w:r>
      <w:proofErr w:type="spellEnd"/>
      <w:r w:rsidRPr="001A69B5">
        <w:t xml:space="preserve"> opplæring, som har størst </w:t>
      </w:r>
      <w:proofErr w:type="spellStart"/>
      <w:r w:rsidRPr="001A69B5">
        <w:t>sannsyn</w:t>
      </w:r>
      <w:proofErr w:type="spellEnd"/>
      <w:r w:rsidRPr="001A69B5">
        <w:t xml:space="preserve"> for å miste jobben. Samstundes blir det </w:t>
      </w:r>
      <w:proofErr w:type="gramStart"/>
      <w:r w:rsidRPr="001A69B5">
        <w:t>stadig færre jobbar</w:t>
      </w:r>
      <w:proofErr w:type="gramEnd"/>
      <w:r w:rsidRPr="001A69B5">
        <w:t xml:space="preserve"> der det er </w:t>
      </w:r>
      <w:proofErr w:type="spellStart"/>
      <w:r w:rsidRPr="001A69B5">
        <w:t>tilstrekkeleg</w:t>
      </w:r>
      <w:proofErr w:type="spellEnd"/>
      <w:r w:rsidRPr="001A69B5">
        <w:t xml:space="preserve"> med </w:t>
      </w:r>
      <w:proofErr w:type="spellStart"/>
      <w:r w:rsidRPr="001A69B5">
        <w:t>berre</w:t>
      </w:r>
      <w:proofErr w:type="spellEnd"/>
      <w:r w:rsidRPr="001A69B5">
        <w:t xml:space="preserve"> </w:t>
      </w:r>
      <w:proofErr w:type="spellStart"/>
      <w:r w:rsidRPr="001A69B5">
        <w:t>grunnskule</w:t>
      </w:r>
      <w:proofErr w:type="spellEnd"/>
      <w:r w:rsidRPr="001A69B5">
        <w:t>.</w:t>
      </w:r>
    </w:p>
    <w:p w14:paraId="63D85A79" w14:textId="77777777" w:rsidR="000513CD" w:rsidRPr="001A69B5" w:rsidRDefault="0009509B" w:rsidP="001A69B5">
      <w:proofErr w:type="spellStart"/>
      <w:r w:rsidRPr="001A69B5">
        <w:t>Undersøkingar</w:t>
      </w:r>
      <w:proofErr w:type="spellEnd"/>
      <w:r w:rsidRPr="001A69B5">
        <w:t xml:space="preserve"> viser at </w:t>
      </w:r>
      <w:proofErr w:type="spellStart"/>
      <w:r w:rsidRPr="001A69B5">
        <w:t>berre</w:t>
      </w:r>
      <w:proofErr w:type="spellEnd"/>
      <w:r w:rsidRPr="001A69B5">
        <w:t xml:space="preserve"> halvparten av </w:t>
      </w:r>
      <w:proofErr w:type="spellStart"/>
      <w:r w:rsidRPr="001A69B5">
        <w:t>dei</w:t>
      </w:r>
      <w:proofErr w:type="spellEnd"/>
      <w:r w:rsidRPr="001A69B5">
        <w:t xml:space="preserve"> som begynner i </w:t>
      </w:r>
      <w:proofErr w:type="spellStart"/>
      <w:r w:rsidRPr="001A69B5">
        <w:t>grunnskuleopplæring</w:t>
      </w:r>
      <w:proofErr w:type="spellEnd"/>
      <w:r w:rsidRPr="001A69B5">
        <w:t xml:space="preserve"> for </w:t>
      </w:r>
      <w:proofErr w:type="spellStart"/>
      <w:r w:rsidRPr="001A69B5">
        <w:t>vaksne</w:t>
      </w:r>
      <w:proofErr w:type="spellEnd"/>
      <w:r w:rsidRPr="001A69B5">
        <w:t xml:space="preserve">, fullfører. Det er </w:t>
      </w:r>
      <w:proofErr w:type="spellStart"/>
      <w:r w:rsidRPr="001A69B5">
        <w:t>ein</w:t>
      </w:r>
      <w:proofErr w:type="spellEnd"/>
      <w:r w:rsidRPr="001A69B5">
        <w:t xml:space="preserve"> </w:t>
      </w:r>
      <w:proofErr w:type="spellStart"/>
      <w:r w:rsidRPr="001A69B5">
        <w:t>tilsvarande</w:t>
      </w:r>
      <w:proofErr w:type="spellEnd"/>
      <w:r w:rsidRPr="001A69B5">
        <w:t xml:space="preserve"> del for </w:t>
      </w:r>
      <w:proofErr w:type="spellStart"/>
      <w:r w:rsidRPr="001A69B5">
        <w:t>vaksne</w:t>
      </w:r>
      <w:proofErr w:type="spellEnd"/>
      <w:r w:rsidRPr="001A69B5">
        <w:t xml:space="preserve"> som </w:t>
      </w:r>
      <w:proofErr w:type="spellStart"/>
      <w:r w:rsidRPr="001A69B5">
        <w:t>tek</w:t>
      </w:r>
      <w:proofErr w:type="spellEnd"/>
      <w:r w:rsidRPr="001A69B5">
        <w:t xml:space="preserve"> til i </w:t>
      </w:r>
      <w:proofErr w:type="spellStart"/>
      <w:r w:rsidRPr="001A69B5">
        <w:t>vidaregåande</w:t>
      </w:r>
      <w:proofErr w:type="spellEnd"/>
      <w:r w:rsidRPr="001A69B5">
        <w:t xml:space="preserve"> opplæring. Både </w:t>
      </w:r>
      <w:proofErr w:type="spellStart"/>
      <w:r w:rsidRPr="001A69B5">
        <w:t>kommunar</w:t>
      </w:r>
      <w:proofErr w:type="spellEnd"/>
      <w:r w:rsidRPr="001A69B5">
        <w:t xml:space="preserve"> og </w:t>
      </w:r>
      <w:proofErr w:type="spellStart"/>
      <w:r w:rsidRPr="001A69B5">
        <w:t>fylkeskommunar</w:t>
      </w:r>
      <w:proofErr w:type="spellEnd"/>
      <w:r w:rsidRPr="001A69B5">
        <w:t xml:space="preserve"> opplyser at </w:t>
      </w:r>
      <w:proofErr w:type="spellStart"/>
      <w:r w:rsidRPr="001A69B5">
        <w:t>manglande</w:t>
      </w:r>
      <w:proofErr w:type="spellEnd"/>
      <w:r w:rsidRPr="001A69B5">
        <w:t xml:space="preserve"> </w:t>
      </w:r>
      <w:proofErr w:type="spellStart"/>
      <w:r w:rsidRPr="001A69B5">
        <w:t>faglege</w:t>
      </w:r>
      <w:proofErr w:type="spellEnd"/>
      <w:r w:rsidRPr="001A69B5">
        <w:t xml:space="preserve"> og </w:t>
      </w:r>
      <w:proofErr w:type="spellStart"/>
      <w:r w:rsidRPr="001A69B5">
        <w:t>språklege</w:t>
      </w:r>
      <w:proofErr w:type="spellEnd"/>
      <w:r w:rsidRPr="001A69B5">
        <w:t xml:space="preserve"> </w:t>
      </w:r>
      <w:proofErr w:type="spellStart"/>
      <w:r w:rsidRPr="001A69B5">
        <w:t>føresetnader</w:t>
      </w:r>
      <w:proofErr w:type="spellEnd"/>
      <w:r w:rsidRPr="001A69B5">
        <w:t xml:space="preserve"> er den </w:t>
      </w:r>
      <w:proofErr w:type="spellStart"/>
      <w:r w:rsidRPr="001A69B5">
        <w:t>viktigaste</w:t>
      </w:r>
      <w:proofErr w:type="spellEnd"/>
      <w:r w:rsidRPr="001A69B5">
        <w:t xml:space="preserve"> årsaka til den låge gjennomføringa. </w:t>
      </w:r>
      <w:proofErr w:type="spellStart"/>
      <w:r w:rsidRPr="001A69B5">
        <w:t>Vaksne</w:t>
      </w:r>
      <w:proofErr w:type="spellEnd"/>
      <w:r w:rsidRPr="001A69B5">
        <w:t xml:space="preserve"> har ofte jobb- og </w:t>
      </w:r>
      <w:proofErr w:type="spellStart"/>
      <w:r w:rsidRPr="001A69B5">
        <w:t>familieforpliktingar</w:t>
      </w:r>
      <w:proofErr w:type="spellEnd"/>
      <w:r w:rsidRPr="001A69B5">
        <w:t xml:space="preserve"> som </w:t>
      </w:r>
      <w:proofErr w:type="spellStart"/>
      <w:r w:rsidRPr="001A69B5">
        <w:t>gjer</w:t>
      </w:r>
      <w:proofErr w:type="spellEnd"/>
      <w:r w:rsidRPr="001A69B5">
        <w:t xml:space="preserve"> det </w:t>
      </w:r>
      <w:proofErr w:type="spellStart"/>
      <w:r w:rsidRPr="001A69B5">
        <w:t>vanskeleg</w:t>
      </w:r>
      <w:proofErr w:type="spellEnd"/>
      <w:r w:rsidRPr="001A69B5">
        <w:t xml:space="preserve"> å ta utdanning på heiltid. I dag er verken </w:t>
      </w:r>
      <w:proofErr w:type="spellStart"/>
      <w:r w:rsidRPr="001A69B5">
        <w:t>innhaldet</w:t>
      </w:r>
      <w:proofErr w:type="spellEnd"/>
      <w:r w:rsidRPr="001A69B5">
        <w:t xml:space="preserve"> eller organiseringa av opplæringa for </w:t>
      </w:r>
      <w:proofErr w:type="spellStart"/>
      <w:r w:rsidRPr="001A69B5">
        <w:t>vaksne</w:t>
      </w:r>
      <w:proofErr w:type="spellEnd"/>
      <w:r w:rsidRPr="001A69B5">
        <w:t xml:space="preserve"> tilpassa behova til den samansette målgruppa. </w:t>
      </w:r>
      <w:proofErr w:type="spellStart"/>
      <w:r w:rsidRPr="001A69B5">
        <w:t>Læreplanane</w:t>
      </w:r>
      <w:proofErr w:type="spellEnd"/>
      <w:r w:rsidRPr="001A69B5">
        <w:t xml:space="preserve"> i </w:t>
      </w:r>
      <w:proofErr w:type="spellStart"/>
      <w:r w:rsidRPr="001A69B5">
        <w:t>grunnskuleopplæringa</w:t>
      </w:r>
      <w:proofErr w:type="spellEnd"/>
      <w:r w:rsidRPr="001A69B5">
        <w:t xml:space="preserve"> for </w:t>
      </w:r>
      <w:proofErr w:type="spellStart"/>
      <w:r w:rsidRPr="001A69B5">
        <w:t>vaksne</w:t>
      </w:r>
      <w:proofErr w:type="spellEnd"/>
      <w:r w:rsidRPr="001A69B5">
        <w:t xml:space="preserve"> er </w:t>
      </w:r>
      <w:proofErr w:type="spellStart"/>
      <w:r w:rsidRPr="001A69B5">
        <w:t>dei</w:t>
      </w:r>
      <w:proofErr w:type="spellEnd"/>
      <w:r w:rsidRPr="001A69B5">
        <w:t xml:space="preserve"> same som for </w:t>
      </w:r>
      <w:proofErr w:type="spellStart"/>
      <w:r w:rsidRPr="001A69B5">
        <w:t>grunnskulen</w:t>
      </w:r>
      <w:proofErr w:type="spellEnd"/>
      <w:r w:rsidRPr="001A69B5">
        <w:t xml:space="preserve">, og dette </w:t>
      </w:r>
      <w:proofErr w:type="spellStart"/>
      <w:r w:rsidRPr="001A69B5">
        <w:t>gjer</w:t>
      </w:r>
      <w:proofErr w:type="spellEnd"/>
      <w:r w:rsidRPr="001A69B5">
        <w:t xml:space="preserve"> det </w:t>
      </w:r>
      <w:proofErr w:type="spellStart"/>
      <w:r w:rsidRPr="001A69B5">
        <w:t>utfordrande</w:t>
      </w:r>
      <w:proofErr w:type="spellEnd"/>
      <w:r w:rsidRPr="001A69B5">
        <w:t xml:space="preserve"> for </w:t>
      </w:r>
      <w:proofErr w:type="spellStart"/>
      <w:r w:rsidRPr="001A69B5">
        <w:t>lærarane</w:t>
      </w:r>
      <w:proofErr w:type="spellEnd"/>
      <w:r w:rsidRPr="001A69B5">
        <w:t xml:space="preserve"> å tilpasse opplæringa </w:t>
      </w:r>
      <w:proofErr w:type="spellStart"/>
      <w:r w:rsidRPr="001A69B5">
        <w:t>sidan</w:t>
      </w:r>
      <w:proofErr w:type="spellEnd"/>
      <w:r w:rsidRPr="001A69B5">
        <w:t xml:space="preserve"> </w:t>
      </w:r>
      <w:proofErr w:type="spellStart"/>
      <w:r w:rsidRPr="001A69B5">
        <w:t>vaksne</w:t>
      </w:r>
      <w:proofErr w:type="spellEnd"/>
      <w:r w:rsidRPr="001A69B5">
        <w:t xml:space="preserve"> ofte har andre </w:t>
      </w:r>
      <w:proofErr w:type="spellStart"/>
      <w:r w:rsidRPr="001A69B5">
        <w:t>erfaringar</w:t>
      </w:r>
      <w:proofErr w:type="spellEnd"/>
      <w:r w:rsidRPr="001A69B5">
        <w:t xml:space="preserve"> og </w:t>
      </w:r>
      <w:proofErr w:type="spellStart"/>
      <w:r w:rsidRPr="001A69B5">
        <w:t>livssituasjonar</w:t>
      </w:r>
      <w:proofErr w:type="spellEnd"/>
      <w:r w:rsidRPr="001A69B5">
        <w:t xml:space="preserve"> enn </w:t>
      </w:r>
      <w:proofErr w:type="spellStart"/>
      <w:r w:rsidRPr="001A69B5">
        <w:t>dei</w:t>
      </w:r>
      <w:proofErr w:type="spellEnd"/>
      <w:r w:rsidRPr="001A69B5">
        <w:t xml:space="preserve"> unge. Det at faga i både </w:t>
      </w:r>
      <w:proofErr w:type="spellStart"/>
      <w:r w:rsidRPr="001A69B5">
        <w:t>grunnskule</w:t>
      </w:r>
      <w:proofErr w:type="spellEnd"/>
      <w:r w:rsidRPr="001A69B5">
        <w:t xml:space="preserve">- og </w:t>
      </w:r>
      <w:proofErr w:type="spellStart"/>
      <w:r w:rsidRPr="001A69B5">
        <w:t>vidaregåande</w:t>
      </w:r>
      <w:proofErr w:type="spellEnd"/>
      <w:r w:rsidRPr="001A69B5">
        <w:t xml:space="preserve"> opplæring for </w:t>
      </w:r>
      <w:proofErr w:type="spellStart"/>
      <w:r w:rsidRPr="001A69B5">
        <w:t>vaksne</w:t>
      </w:r>
      <w:proofErr w:type="spellEnd"/>
      <w:r w:rsidRPr="001A69B5">
        <w:t xml:space="preserve"> </w:t>
      </w:r>
      <w:proofErr w:type="spellStart"/>
      <w:r w:rsidRPr="001A69B5">
        <w:t>ikkje</w:t>
      </w:r>
      <w:proofErr w:type="spellEnd"/>
      <w:r w:rsidRPr="001A69B5">
        <w:t xml:space="preserve"> kan </w:t>
      </w:r>
      <w:proofErr w:type="spellStart"/>
      <w:r w:rsidRPr="001A69B5">
        <w:t>delast</w:t>
      </w:r>
      <w:proofErr w:type="spellEnd"/>
      <w:r w:rsidRPr="001A69B5">
        <w:t xml:space="preserve"> opp i mindre </w:t>
      </w:r>
      <w:proofErr w:type="spellStart"/>
      <w:r w:rsidRPr="001A69B5">
        <w:t>delar</w:t>
      </w:r>
      <w:proofErr w:type="spellEnd"/>
      <w:r w:rsidRPr="001A69B5">
        <w:t xml:space="preserve">, gir heller </w:t>
      </w:r>
      <w:proofErr w:type="spellStart"/>
      <w:r w:rsidRPr="001A69B5">
        <w:t>ikkje</w:t>
      </w:r>
      <w:proofErr w:type="spellEnd"/>
      <w:r w:rsidRPr="001A69B5">
        <w:t xml:space="preserve"> den nødvendige fleksibiliteten som mange </w:t>
      </w:r>
      <w:proofErr w:type="spellStart"/>
      <w:r w:rsidRPr="001A69B5">
        <w:t>vaksne</w:t>
      </w:r>
      <w:proofErr w:type="spellEnd"/>
      <w:r w:rsidRPr="001A69B5">
        <w:t xml:space="preserve"> treng. </w:t>
      </w:r>
    </w:p>
    <w:p w14:paraId="7E13BBE1" w14:textId="4E454C83" w:rsidR="000513CD" w:rsidRPr="001A69B5" w:rsidRDefault="00F35595" w:rsidP="001A69B5">
      <w:r>
        <w:rPr>
          <w:noProof/>
        </w:rPr>
        <w:drawing>
          <wp:inline distT="0" distB="0" distL="0" distR="0" wp14:anchorId="17CEDBC1" wp14:editId="44821AA7">
            <wp:extent cx="6130290" cy="2838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561BA478" w14:textId="77777777" w:rsidR="000513CD" w:rsidRPr="001A69B5" w:rsidRDefault="0009509B" w:rsidP="001A69B5">
      <w:pPr>
        <w:pStyle w:val="figur-tittel"/>
      </w:pPr>
      <w:r w:rsidRPr="001A69B5">
        <w:t xml:space="preserve">Prosentdel som fullfører og består </w:t>
      </w:r>
      <w:proofErr w:type="spellStart"/>
      <w:r w:rsidRPr="001A69B5">
        <w:t>vidaregåande</w:t>
      </w:r>
      <w:proofErr w:type="spellEnd"/>
      <w:r w:rsidRPr="001A69B5">
        <w:t xml:space="preserve"> opplæring 5–10 år etter oppstart. 2010-kullet</w:t>
      </w:r>
    </w:p>
    <w:p w14:paraId="7D8161A3" w14:textId="77777777" w:rsidR="000513CD" w:rsidRPr="001A69B5" w:rsidRDefault="0009509B" w:rsidP="001A69B5">
      <w:pPr>
        <w:pStyle w:val="Kilde"/>
      </w:pPr>
      <w:r w:rsidRPr="001A69B5">
        <w:t>Statistisk sentralbyrå</w:t>
      </w:r>
    </w:p>
    <w:p w14:paraId="678BA672" w14:textId="77777777" w:rsidR="000513CD" w:rsidRPr="001A69B5" w:rsidRDefault="0009509B" w:rsidP="001A69B5">
      <w:pPr>
        <w:pStyle w:val="avsnitt-undertittel"/>
      </w:pPr>
      <w:proofErr w:type="spellStart"/>
      <w:r w:rsidRPr="001A69B5">
        <w:t>Skulane</w:t>
      </w:r>
      <w:proofErr w:type="spellEnd"/>
      <w:r w:rsidRPr="001A69B5">
        <w:t xml:space="preserve"> </w:t>
      </w:r>
      <w:proofErr w:type="spellStart"/>
      <w:r w:rsidRPr="001A69B5">
        <w:t>bidreg</w:t>
      </w:r>
      <w:proofErr w:type="spellEnd"/>
      <w:r w:rsidRPr="001A69B5">
        <w:t xml:space="preserve"> i </w:t>
      </w:r>
      <w:proofErr w:type="spellStart"/>
      <w:r w:rsidRPr="001A69B5">
        <w:t>varierande</w:t>
      </w:r>
      <w:proofErr w:type="spellEnd"/>
      <w:r w:rsidRPr="001A69B5">
        <w:t xml:space="preserve"> grad når det </w:t>
      </w:r>
      <w:proofErr w:type="spellStart"/>
      <w:r w:rsidRPr="001A69B5">
        <w:t>gjeld</w:t>
      </w:r>
      <w:proofErr w:type="spellEnd"/>
      <w:r w:rsidRPr="001A69B5">
        <w:t xml:space="preserve"> læringa til </w:t>
      </w:r>
      <w:proofErr w:type="spellStart"/>
      <w:r w:rsidRPr="001A69B5">
        <w:t>elevane</w:t>
      </w:r>
      <w:proofErr w:type="spellEnd"/>
    </w:p>
    <w:p w14:paraId="737D438B" w14:textId="77777777" w:rsidR="000513CD" w:rsidRPr="001A69B5" w:rsidRDefault="0009509B" w:rsidP="001A69B5">
      <w:r w:rsidRPr="001A69B5">
        <w:t xml:space="preserve">Det er stort </w:t>
      </w:r>
      <w:proofErr w:type="spellStart"/>
      <w:r w:rsidRPr="001A69B5">
        <w:t>mangfald</w:t>
      </w:r>
      <w:proofErr w:type="spellEnd"/>
      <w:r w:rsidRPr="001A69B5">
        <w:t xml:space="preserve"> i den norske </w:t>
      </w:r>
      <w:proofErr w:type="spellStart"/>
      <w:r w:rsidRPr="001A69B5">
        <w:t>skulen</w:t>
      </w:r>
      <w:proofErr w:type="spellEnd"/>
      <w:r w:rsidRPr="001A69B5">
        <w:t xml:space="preserve">, og familiebakgrunnen til </w:t>
      </w:r>
      <w:proofErr w:type="spellStart"/>
      <w:r w:rsidRPr="001A69B5">
        <w:t>elevane</w:t>
      </w:r>
      <w:proofErr w:type="spellEnd"/>
      <w:r w:rsidRPr="001A69B5">
        <w:t xml:space="preserve">, som utdanninga og inntekta til </w:t>
      </w:r>
      <w:proofErr w:type="spellStart"/>
      <w:r w:rsidRPr="001A69B5">
        <w:t>foreldra</w:t>
      </w:r>
      <w:proofErr w:type="spellEnd"/>
      <w:r w:rsidRPr="001A69B5">
        <w:t xml:space="preserve"> og eventuell </w:t>
      </w:r>
      <w:proofErr w:type="spellStart"/>
      <w:r w:rsidRPr="001A69B5">
        <w:t>innvandrarbakgrunn</w:t>
      </w:r>
      <w:proofErr w:type="spellEnd"/>
      <w:r w:rsidRPr="001A69B5">
        <w:t xml:space="preserve">, forklarer </w:t>
      </w:r>
      <w:proofErr w:type="spellStart"/>
      <w:r w:rsidRPr="001A69B5">
        <w:t>mykje</w:t>
      </w:r>
      <w:proofErr w:type="spellEnd"/>
      <w:r w:rsidRPr="001A69B5">
        <w:t xml:space="preserve"> av </w:t>
      </w:r>
      <w:proofErr w:type="spellStart"/>
      <w:r w:rsidRPr="001A69B5">
        <w:t>skuleprestasjonane</w:t>
      </w:r>
      <w:proofErr w:type="spellEnd"/>
      <w:r w:rsidRPr="001A69B5">
        <w:t xml:space="preserve"> </w:t>
      </w:r>
      <w:proofErr w:type="spellStart"/>
      <w:r w:rsidRPr="001A69B5">
        <w:t>deira</w:t>
      </w:r>
      <w:proofErr w:type="spellEnd"/>
      <w:r w:rsidRPr="001A69B5">
        <w:t xml:space="preserve">. For å </w:t>
      </w:r>
      <w:proofErr w:type="spellStart"/>
      <w:r w:rsidRPr="001A69B5">
        <w:t>seie</w:t>
      </w:r>
      <w:proofErr w:type="spellEnd"/>
      <w:r w:rsidRPr="001A69B5">
        <w:t xml:space="preserve"> </w:t>
      </w:r>
      <w:proofErr w:type="spellStart"/>
      <w:r w:rsidRPr="001A69B5">
        <w:t>noko</w:t>
      </w:r>
      <w:proofErr w:type="spellEnd"/>
      <w:r w:rsidRPr="001A69B5">
        <w:t xml:space="preserve"> om kva som er </w:t>
      </w:r>
      <w:proofErr w:type="spellStart"/>
      <w:r w:rsidRPr="001A69B5">
        <w:t>skulane</w:t>
      </w:r>
      <w:proofErr w:type="spellEnd"/>
      <w:r w:rsidRPr="001A69B5">
        <w:t xml:space="preserve"> sitt bidrag til læringa, utarbeider Utdanningsdirektoratet </w:t>
      </w:r>
      <w:proofErr w:type="spellStart"/>
      <w:r w:rsidRPr="001A69B5">
        <w:t>årleg</w:t>
      </w:r>
      <w:proofErr w:type="spellEnd"/>
      <w:r w:rsidRPr="001A69B5">
        <w:t xml:space="preserve"> </w:t>
      </w:r>
      <w:proofErr w:type="spellStart"/>
      <w:r w:rsidRPr="001A69B5">
        <w:t>såkalla</w:t>
      </w:r>
      <w:proofErr w:type="spellEnd"/>
      <w:r w:rsidRPr="001A69B5">
        <w:t xml:space="preserve"> </w:t>
      </w:r>
      <w:proofErr w:type="spellStart"/>
      <w:r w:rsidRPr="001A69B5">
        <w:t>skulebidragsindikatorar</w:t>
      </w:r>
      <w:proofErr w:type="spellEnd"/>
      <w:r w:rsidRPr="001A69B5">
        <w:t>.</w:t>
      </w:r>
    </w:p>
    <w:p w14:paraId="27952D6C" w14:textId="77777777" w:rsidR="000513CD" w:rsidRPr="001A69B5" w:rsidRDefault="0009509B" w:rsidP="001A69B5">
      <w:proofErr w:type="spellStart"/>
      <w:r w:rsidRPr="001A69B5">
        <w:t>Skulebidragsindikatorane</w:t>
      </w:r>
      <w:proofErr w:type="spellEnd"/>
      <w:r w:rsidRPr="001A69B5">
        <w:t xml:space="preserve"> for </w:t>
      </w:r>
      <w:proofErr w:type="spellStart"/>
      <w:r w:rsidRPr="001A69B5">
        <w:t>grunnskulen</w:t>
      </w:r>
      <w:proofErr w:type="spellEnd"/>
      <w:r w:rsidRPr="001A69B5">
        <w:t xml:space="preserve"> for 2019 og 2020 viser at </w:t>
      </w:r>
      <w:proofErr w:type="spellStart"/>
      <w:r w:rsidRPr="001A69B5">
        <w:t>éin</w:t>
      </w:r>
      <w:proofErr w:type="spellEnd"/>
      <w:r w:rsidRPr="001A69B5">
        <w:t xml:space="preserve"> av fem </w:t>
      </w:r>
      <w:proofErr w:type="spellStart"/>
      <w:r w:rsidRPr="001A69B5">
        <w:t>kommunar</w:t>
      </w:r>
      <w:proofErr w:type="spellEnd"/>
      <w:r w:rsidRPr="001A69B5">
        <w:t xml:space="preserve"> ligg under forventa skulebidrag på mellomtrinnet. På grunn av avlyste </w:t>
      </w:r>
      <w:proofErr w:type="spellStart"/>
      <w:r w:rsidRPr="001A69B5">
        <w:t>eksamenar</w:t>
      </w:r>
      <w:proofErr w:type="spellEnd"/>
      <w:r w:rsidRPr="001A69B5">
        <w:t xml:space="preserve"> våren 2020 blei det </w:t>
      </w:r>
      <w:proofErr w:type="spellStart"/>
      <w:r w:rsidRPr="001A69B5">
        <w:t>ikkje</w:t>
      </w:r>
      <w:proofErr w:type="spellEnd"/>
      <w:r w:rsidRPr="001A69B5">
        <w:t xml:space="preserve"> berekna </w:t>
      </w:r>
      <w:proofErr w:type="spellStart"/>
      <w:r w:rsidRPr="001A69B5">
        <w:t>indikatorar</w:t>
      </w:r>
      <w:proofErr w:type="spellEnd"/>
      <w:r w:rsidRPr="001A69B5">
        <w:t xml:space="preserve"> for ungdomstrinnet for 2019 og 2020. Det er store </w:t>
      </w:r>
      <w:proofErr w:type="spellStart"/>
      <w:r w:rsidRPr="001A69B5">
        <w:t>forskjellar</w:t>
      </w:r>
      <w:proofErr w:type="spellEnd"/>
      <w:r w:rsidRPr="001A69B5">
        <w:t xml:space="preserve"> mellom </w:t>
      </w:r>
      <w:proofErr w:type="spellStart"/>
      <w:r w:rsidRPr="001A69B5">
        <w:t>skular</w:t>
      </w:r>
      <w:proofErr w:type="spellEnd"/>
      <w:r w:rsidRPr="001A69B5">
        <w:t xml:space="preserve">, og også mellom </w:t>
      </w:r>
      <w:proofErr w:type="spellStart"/>
      <w:r w:rsidRPr="001A69B5">
        <w:t>kommunar</w:t>
      </w:r>
      <w:proofErr w:type="spellEnd"/>
      <w:r w:rsidRPr="001A69B5">
        <w:t xml:space="preserve"> og til dels fylke, når </w:t>
      </w:r>
      <w:proofErr w:type="gramStart"/>
      <w:r w:rsidRPr="001A69B5">
        <w:t xml:space="preserve">det </w:t>
      </w:r>
      <w:proofErr w:type="spellStart"/>
      <w:r w:rsidRPr="001A69B5">
        <w:t>gjeld</w:t>
      </w:r>
      <w:proofErr w:type="spellEnd"/>
      <w:r w:rsidRPr="001A69B5">
        <w:t xml:space="preserve"> bidraget</w:t>
      </w:r>
      <w:proofErr w:type="gramEnd"/>
      <w:r w:rsidRPr="001A69B5">
        <w:t xml:space="preserve"> til læringa i </w:t>
      </w:r>
      <w:proofErr w:type="spellStart"/>
      <w:r w:rsidRPr="001A69B5">
        <w:t>grunnskulen</w:t>
      </w:r>
      <w:proofErr w:type="spellEnd"/>
      <w:r w:rsidRPr="001A69B5">
        <w:t xml:space="preserve">. Det er </w:t>
      </w:r>
      <w:proofErr w:type="spellStart"/>
      <w:r w:rsidRPr="001A69B5">
        <w:t>berre</w:t>
      </w:r>
      <w:proofErr w:type="spellEnd"/>
      <w:r w:rsidRPr="001A69B5">
        <w:t xml:space="preserve"> små </w:t>
      </w:r>
      <w:proofErr w:type="spellStart"/>
      <w:r w:rsidRPr="001A69B5">
        <w:t>endringar</w:t>
      </w:r>
      <w:proofErr w:type="spellEnd"/>
      <w:r w:rsidRPr="001A69B5">
        <w:t xml:space="preserve"> i bidraget over tid for større </w:t>
      </w:r>
      <w:proofErr w:type="spellStart"/>
      <w:r w:rsidRPr="001A69B5">
        <w:t>kommunar</w:t>
      </w:r>
      <w:proofErr w:type="spellEnd"/>
      <w:r w:rsidRPr="001A69B5">
        <w:t xml:space="preserve"> og fylke. For mindre </w:t>
      </w:r>
      <w:proofErr w:type="spellStart"/>
      <w:r w:rsidRPr="001A69B5">
        <w:t>kommunar</w:t>
      </w:r>
      <w:proofErr w:type="spellEnd"/>
      <w:r w:rsidRPr="001A69B5">
        <w:t xml:space="preserve"> og </w:t>
      </w:r>
      <w:proofErr w:type="spellStart"/>
      <w:r w:rsidRPr="001A69B5">
        <w:t>skular</w:t>
      </w:r>
      <w:proofErr w:type="spellEnd"/>
      <w:r w:rsidRPr="001A69B5">
        <w:t xml:space="preserve"> kan bidraget variere </w:t>
      </w:r>
      <w:proofErr w:type="spellStart"/>
      <w:r w:rsidRPr="001A69B5">
        <w:t>mykje</w:t>
      </w:r>
      <w:proofErr w:type="spellEnd"/>
      <w:r w:rsidRPr="001A69B5">
        <w:t xml:space="preserve"> mellom år. Det er </w:t>
      </w:r>
      <w:proofErr w:type="spellStart"/>
      <w:r w:rsidRPr="001A69B5">
        <w:t>ikkje</w:t>
      </w:r>
      <w:proofErr w:type="spellEnd"/>
      <w:r w:rsidRPr="001A69B5">
        <w:t xml:space="preserve"> nødvendigvis </w:t>
      </w:r>
      <w:proofErr w:type="spellStart"/>
      <w:r w:rsidRPr="001A69B5">
        <w:t>samanheng</w:t>
      </w:r>
      <w:proofErr w:type="spellEnd"/>
      <w:r w:rsidRPr="001A69B5">
        <w:t xml:space="preserve"> mellom bidraget til </w:t>
      </w:r>
      <w:proofErr w:type="spellStart"/>
      <w:r w:rsidRPr="001A69B5">
        <w:t>skulane</w:t>
      </w:r>
      <w:proofErr w:type="spellEnd"/>
      <w:r w:rsidRPr="001A69B5">
        <w:t xml:space="preserve"> på tvers av trinna. </w:t>
      </w:r>
      <w:proofErr w:type="spellStart"/>
      <w:r w:rsidRPr="001A69B5">
        <w:t>Ein</w:t>
      </w:r>
      <w:proofErr w:type="spellEnd"/>
      <w:r w:rsidRPr="001A69B5">
        <w:t xml:space="preserve"> skule kan </w:t>
      </w:r>
      <w:proofErr w:type="spellStart"/>
      <w:r w:rsidRPr="001A69B5">
        <w:t>gjere</w:t>
      </w:r>
      <w:proofErr w:type="spellEnd"/>
      <w:r w:rsidRPr="001A69B5">
        <w:t xml:space="preserve"> det godt på barneskuletrinna, og mindre godt </w:t>
      </w:r>
      <w:proofErr w:type="spellStart"/>
      <w:r w:rsidRPr="001A69B5">
        <w:t>resterande</w:t>
      </w:r>
      <w:proofErr w:type="spellEnd"/>
      <w:r w:rsidRPr="001A69B5">
        <w:t xml:space="preserve"> trinn. </w:t>
      </w:r>
      <w:proofErr w:type="spellStart"/>
      <w:r w:rsidRPr="001A69B5">
        <w:t>Undersøkingane</w:t>
      </w:r>
      <w:proofErr w:type="spellEnd"/>
      <w:r w:rsidRPr="001A69B5">
        <w:t xml:space="preserve"> seier </w:t>
      </w:r>
      <w:proofErr w:type="spellStart"/>
      <w:r w:rsidRPr="001A69B5">
        <w:t>ikkje</w:t>
      </w:r>
      <w:proofErr w:type="spellEnd"/>
      <w:r w:rsidRPr="001A69B5">
        <w:t xml:space="preserve"> </w:t>
      </w:r>
      <w:proofErr w:type="spellStart"/>
      <w:r w:rsidRPr="001A69B5">
        <w:t>noko</w:t>
      </w:r>
      <w:proofErr w:type="spellEnd"/>
      <w:r w:rsidRPr="001A69B5">
        <w:t xml:space="preserve"> om årsakene til </w:t>
      </w:r>
      <w:proofErr w:type="spellStart"/>
      <w:r w:rsidRPr="001A69B5">
        <w:t>forskjellane</w:t>
      </w:r>
      <w:proofErr w:type="spellEnd"/>
      <w:r w:rsidRPr="001A69B5">
        <w:t>.</w:t>
      </w:r>
    </w:p>
    <w:p w14:paraId="20FC60E0" w14:textId="77777777" w:rsidR="000513CD" w:rsidRPr="001A69B5" w:rsidRDefault="0009509B" w:rsidP="001A69B5">
      <w:r w:rsidRPr="001A69B5">
        <w:t xml:space="preserve">Resultata for </w:t>
      </w:r>
      <w:proofErr w:type="spellStart"/>
      <w:r w:rsidRPr="001A69B5">
        <w:t>vidaregåande</w:t>
      </w:r>
      <w:proofErr w:type="spellEnd"/>
      <w:r w:rsidRPr="001A69B5">
        <w:t xml:space="preserve"> </w:t>
      </w:r>
      <w:proofErr w:type="spellStart"/>
      <w:r w:rsidRPr="001A69B5">
        <w:t>skule</w:t>
      </w:r>
      <w:proofErr w:type="spellEnd"/>
      <w:r w:rsidRPr="001A69B5">
        <w:t xml:space="preserve"> for 2019–20 viser at det er </w:t>
      </w:r>
      <w:proofErr w:type="spellStart"/>
      <w:r w:rsidRPr="001A69B5">
        <w:t>tydelege</w:t>
      </w:r>
      <w:proofErr w:type="spellEnd"/>
      <w:r w:rsidRPr="001A69B5">
        <w:t xml:space="preserve"> </w:t>
      </w:r>
      <w:proofErr w:type="spellStart"/>
      <w:r w:rsidRPr="001A69B5">
        <w:t>forskjellar</w:t>
      </w:r>
      <w:proofErr w:type="spellEnd"/>
      <w:r w:rsidRPr="001A69B5">
        <w:t xml:space="preserve"> mellom </w:t>
      </w:r>
      <w:proofErr w:type="spellStart"/>
      <w:r w:rsidRPr="001A69B5">
        <w:t>skulane</w:t>
      </w:r>
      <w:proofErr w:type="spellEnd"/>
      <w:r w:rsidRPr="001A69B5">
        <w:t xml:space="preserve"> når det </w:t>
      </w:r>
      <w:proofErr w:type="spellStart"/>
      <w:r w:rsidRPr="001A69B5">
        <w:t>gjeld</w:t>
      </w:r>
      <w:proofErr w:type="spellEnd"/>
      <w:r w:rsidRPr="001A69B5">
        <w:t xml:space="preserve"> kor </w:t>
      </w:r>
      <w:proofErr w:type="spellStart"/>
      <w:r w:rsidRPr="001A69B5">
        <w:t>mykje</w:t>
      </w:r>
      <w:proofErr w:type="spellEnd"/>
      <w:r w:rsidRPr="001A69B5">
        <w:t xml:space="preserve"> </w:t>
      </w:r>
      <w:proofErr w:type="spellStart"/>
      <w:r w:rsidRPr="001A69B5">
        <w:t>dei</w:t>
      </w:r>
      <w:proofErr w:type="spellEnd"/>
      <w:r w:rsidRPr="001A69B5">
        <w:t xml:space="preserve"> </w:t>
      </w:r>
      <w:proofErr w:type="spellStart"/>
      <w:r w:rsidRPr="001A69B5">
        <w:t>bidreg</w:t>
      </w:r>
      <w:proofErr w:type="spellEnd"/>
      <w:r w:rsidRPr="001A69B5">
        <w:t xml:space="preserve"> med, </w:t>
      </w:r>
      <w:proofErr w:type="spellStart"/>
      <w:r w:rsidRPr="001A69B5">
        <w:t>særleg</w:t>
      </w:r>
      <w:proofErr w:type="spellEnd"/>
      <w:r w:rsidRPr="001A69B5">
        <w:t xml:space="preserve"> når det </w:t>
      </w:r>
      <w:proofErr w:type="spellStart"/>
      <w:r w:rsidRPr="001A69B5">
        <w:t>gjeld</w:t>
      </w:r>
      <w:proofErr w:type="spellEnd"/>
      <w:r w:rsidRPr="001A69B5">
        <w:t xml:space="preserve"> å få </w:t>
      </w:r>
      <w:proofErr w:type="spellStart"/>
      <w:r w:rsidRPr="001A69B5">
        <w:t>elevane</w:t>
      </w:r>
      <w:proofErr w:type="spellEnd"/>
      <w:r w:rsidRPr="001A69B5">
        <w:t xml:space="preserve"> til å bestå. Det blir berekna tre ulike </w:t>
      </w:r>
      <w:proofErr w:type="spellStart"/>
      <w:r w:rsidRPr="001A69B5">
        <w:t>indikatorar</w:t>
      </w:r>
      <w:proofErr w:type="spellEnd"/>
      <w:r w:rsidRPr="001A69B5">
        <w:t xml:space="preserve">: karakterpoeng, </w:t>
      </w:r>
      <w:proofErr w:type="spellStart"/>
      <w:r w:rsidRPr="001A69B5">
        <w:t>årsbestått</w:t>
      </w:r>
      <w:proofErr w:type="spellEnd"/>
      <w:r w:rsidRPr="001A69B5">
        <w:t xml:space="preserve"> og deltaking. På grunn av avlyste </w:t>
      </w:r>
      <w:proofErr w:type="spellStart"/>
      <w:r w:rsidRPr="001A69B5">
        <w:t>eksamenar</w:t>
      </w:r>
      <w:proofErr w:type="spellEnd"/>
      <w:r w:rsidRPr="001A69B5">
        <w:t xml:space="preserve"> våren 2020 var det </w:t>
      </w:r>
      <w:proofErr w:type="spellStart"/>
      <w:r w:rsidRPr="001A69B5">
        <w:t>ikkje</w:t>
      </w:r>
      <w:proofErr w:type="spellEnd"/>
      <w:r w:rsidRPr="001A69B5">
        <w:t xml:space="preserve"> godt nok grunnlag for å </w:t>
      </w:r>
      <w:proofErr w:type="spellStart"/>
      <w:r w:rsidRPr="001A69B5">
        <w:t>berekne</w:t>
      </w:r>
      <w:proofErr w:type="spellEnd"/>
      <w:r w:rsidRPr="001A69B5">
        <w:t xml:space="preserve"> indikatoren for karakterpoeng. Analysen viser at det er større </w:t>
      </w:r>
      <w:proofErr w:type="spellStart"/>
      <w:r w:rsidRPr="001A69B5">
        <w:t>forskjellar</w:t>
      </w:r>
      <w:proofErr w:type="spellEnd"/>
      <w:r w:rsidRPr="001A69B5">
        <w:t xml:space="preserve"> mellom fylka når det gjeld </w:t>
      </w:r>
      <w:proofErr w:type="spellStart"/>
      <w:r w:rsidRPr="001A69B5">
        <w:t>årsbestått</w:t>
      </w:r>
      <w:proofErr w:type="spellEnd"/>
      <w:r w:rsidRPr="001A69B5">
        <w:t xml:space="preserve">, enn for deltaking. </w:t>
      </w:r>
      <w:proofErr w:type="spellStart"/>
      <w:r w:rsidRPr="001A69B5">
        <w:t>Eit</w:t>
      </w:r>
      <w:proofErr w:type="spellEnd"/>
      <w:r w:rsidRPr="001A69B5">
        <w:t xml:space="preserve"> anna funn er at det er større </w:t>
      </w:r>
      <w:proofErr w:type="spellStart"/>
      <w:r w:rsidRPr="001A69B5">
        <w:t>forskjellar</w:t>
      </w:r>
      <w:proofErr w:type="spellEnd"/>
      <w:r w:rsidRPr="001A69B5">
        <w:t xml:space="preserve"> mellom fylka på yrkesfag enn på </w:t>
      </w:r>
      <w:proofErr w:type="spellStart"/>
      <w:r w:rsidRPr="001A69B5">
        <w:t>studieførebuande</w:t>
      </w:r>
      <w:proofErr w:type="spellEnd"/>
      <w:r w:rsidRPr="001A69B5">
        <w:t xml:space="preserve"> program. Sjå </w:t>
      </w:r>
      <w:proofErr w:type="spellStart"/>
      <w:r w:rsidRPr="001A69B5">
        <w:t>meir</w:t>
      </w:r>
      <w:proofErr w:type="spellEnd"/>
      <w:r w:rsidRPr="001A69B5">
        <w:t xml:space="preserve"> omtale i kap. 6 Nøkkeltal for grunnopplæringa.</w:t>
      </w:r>
    </w:p>
    <w:p w14:paraId="0D1D46A6" w14:textId="77777777" w:rsidR="000513CD" w:rsidRPr="001A69B5" w:rsidRDefault="0009509B" w:rsidP="001A69B5">
      <w:pPr>
        <w:pStyle w:val="avsnitt-undertittel"/>
      </w:pPr>
      <w:proofErr w:type="spellStart"/>
      <w:r w:rsidRPr="001A69B5">
        <w:t>Manglande</w:t>
      </w:r>
      <w:proofErr w:type="spellEnd"/>
      <w:r w:rsidRPr="001A69B5">
        <w:t xml:space="preserve"> digitale </w:t>
      </w:r>
      <w:proofErr w:type="spellStart"/>
      <w:r w:rsidRPr="001A69B5">
        <w:t>ferdigheiter</w:t>
      </w:r>
      <w:proofErr w:type="spellEnd"/>
      <w:r w:rsidRPr="001A69B5">
        <w:t xml:space="preserve"> og bruk av IKT i opplæringa</w:t>
      </w:r>
    </w:p>
    <w:p w14:paraId="372BF68B" w14:textId="77777777" w:rsidR="000513CD" w:rsidRPr="001A69B5" w:rsidRDefault="0009509B" w:rsidP="001A69B5">
      <w:r w:rsidRPr="001A69B5">
        <w:t xml:space="preserve">Regjeringa viser i </w:t>
      </w:r>
      <w:r w:rsidRPr="001A69B5">
        <w:rPr>
          <w:rStyle w:val="kursiv"/>
        </w:rPr>
        <w:t xml:space="preserve">Framtid, fornying og digitalisering. Digitaliseringsstrategi for grunnopplæringa 2017–2021 </w:t>
      </w:r>
      <w:r w:rsidRPr="001A69B5">
        <w:t xml:space="preserve">til at digitale </w:t>
      </w:r>
      <w:proofErr w:type="spellStart"/>
      <w:r w:rsidRPr="001A69B5">
        <w:t>ferdigheiter</w:t>
      </w:r>
      <w:proofErr w:type="spellEnd"/>
      <w:r w:rsidRPr="001A69B5">
        <w:t xml:space="preserve"> og bruk av IKT i opplæringa er </w:t>
      </w:r>
      <w:proofErr w:type="spellStart"/>
      <w:r w:rsidRPr="001A69B5">
        <w:t>ein</w:t>
      </w:r>
      <w:proofErr w:type="spellEnd"/>
      <w:r w:rsidRPr="001A69B5">
        <w:t xml:space="preserve"> svært sentral del av læringa til </w:t>
      </w:r>
      <w:proofErr w:type="spellStart"/>
      <w:r w:rsidRPr="001A69B5">
        <w:t>elevane</w:t>
      </w:r>
      <w:proofErr w:type="spellEnd"/>
      <w:r w:rsidRPr="001A69B5">
        <w:t xml:space="preserve">. Digitale </w:t>
      </w:r>
      <w:proofErr w:type="spellStart"/>
      <w:r w:rsidRPr="001A69B5">
        <w:t>ferdigheiter</w:t>
      </w:r>
      <w:proofErr w:type="spellEnd"/>
      <w:r w:rsidRPr="001A69B5">
        <w:t xml:space="preserve"> er like </w:t>
      </w:r>
      <w:proofErr w:type="spellStart"/>
      <w:r w:rsidRPr="001A69B5">
        <w:t>grunnleggande</w:t>
      </w:r>
      <w:proofErr w:type="spellEnd"/>
      <w:r w:rsidRPr="001A69B5">
        <w:t xml:space="preserve"> som lesing, skriving, rekning og munnlege </w:t>
      </w:r>
      <w:proofErr w:type="spellStart"/>
      <w:r w:rsidRPr="001A69B5">
        <w:t>ferdigheiter</w:t>
      </w:r>
      <w:proofErr w:type="spellEnd"/>
      <w:r w:rsidRPr="001A69B5">
        <w:t xml:space="preserve">, og inngår i det som blir </w:t>
      </w:r>
      <w:proofErr w:type="spellStart"/>
      <w:r w:rsidRPr="001A69B5">
        <w:t>omtala</w:t>
      </w:r>
      <w:proofErr w:type="spellEnd"/>
      <w:r w:rsidRPr="001A69B5">
        <w:t xml:space="preserve"> som </w:t>
      </w:r>
      <w:proofErr w:type="spellStart"/>
      <w:r w:rsidRPr="001A69B5">
        <w:t>kompetansar</w:t>
      </w:r>
      <w:proofErr w:type="spellEnd"/>
      <w:r w:rsidRPr="001A69B5">
        <w:t xml:space="preserve"> for det 21. hundreåret. I </w:t>
      </w:r>
      <w:proofErr w:type="spellStart"/>
      <w:r w:rsidRPr="001A69B5">
        <w:t>dei</w:t>
      </w:r>
      <w:proofErr w:type="spellEnd"/>
      <w:r w:rsidRPr="001A69B5">
        <w:t xml:space="preserve"> nye </w:t>
      </w:r>
      <w:proofErr w:type="spellStart"/>
      <w:r w:rsidRPr="001A69B5">
        <w:t>læreplanane</w:t>
      </w:r>
      <w:proofErr w:type="spellEnd"/>
      <w:r w:rsidRPr="001A69B5">
        <w:t xml:space="preserve"> </w:t>
      </w:r>
      <w:proofErr w:type="spellStart"/>
      <w:r w:rsidRPr="001A69B5">
        <w:t>innanfor</w:t>
      </w:r>
      <w:proofErr w:type="spellEnd"/>
      <w:r w:rsidRPr="001A69B5">
        <w:t xml:space="preserve"> LK20 har digitale </w:t>
      </w:r>
      <w:proofErr w:type="spellStart"/>
      <w:r w:rsidRPr="001A69B5">
        <w:t>ferdigheiter</w:t>
      </w:r>
      <w:proofErr w:type="spellEnd"/>
      <w:r w:rsidRPr="001A69B5">
        <w:t xml:space="preserve"> blitt styrkt, og programmering er innført i </w:t>
      </w:r>
      <w:proofErr w:type="spellStart"/>
      <w:r w:rsidRPr="001A69B5">
        <w:t>fleire</w:t>
      </w:r>
      <w:proofErr w:type="spellEnd"/>
      <w:r w:rsidRPr="001A69B5">
        <w:t xml:space="preserve"> fag. Bruk av teknologi i undervisninga </w:t>
      </w:r>
      <w:proofErr w:type="spellStart"/>
      <w:r w:rsidRPr="001A69B5">
        <w:t>opnar</w:t>
      </w:r>
      <w:proofErr w:type="spellEnd"/>
      <w:r w:rsidRPr="001A69B5">
        <w:t xml:space="preserve"> for nye </w:t>
      </w:r>
      <w:proofErr w:type="spellStart"/>
      <w:r w:rsidRPr="001A69B5">
        <w:t>moglegheiter</w:t>
      </w:r>
      <w:proofErr w:type="spellEnd"/>
      <w:r w:rsidRPr="001A69B5">
        <w:t xml:space="preserve"> og </w:t>
      </w:r>
      <w:proofErr w:type="spellStart"/>
      <w:r w:rsidRPr="001A69B5">
        <w:t>utfordringar</w:t>
      </w:r>
      <w:proofErr w:type="spellEnd"/>
      <w:r w:rsidRPr="001A69B5">
        <w:t xml:space="preserve"> i opplæringa. God implementering av bruk av IKT krev derfor ei målbevisst og strategisk tilnærming. I handlingsplan for digitalisering i grunnopplæringa, som utfyller digitaliseringsstrategien i 2021, blir det mellom anna </w:t>
      </w:r>
      <w:proofErr w:type="spellStart"/>
      <w:r w:rsidRPr="001A69B5">
        <w:t>peika</w:t>
      </w:r>
      <w:proofErr w:type="spellEnd"/>
      <w:r w:rsidRPr="001A69B5">
        <w:t xml:space="preserve"> på at det er viktig at </w:t>
      </w:r>
      <w:proofErr w:type="spellStart"/>
      <w:r w:rsidRPr="001A69B5">
        <w:t>dei</w:t>
      </w:r>
      <w:proofErr w:type="spellEnd"/>
      <w:r w:rsidRPr="001A69B5">
        <w:t xml:space="preserve"> ulike digitale </w:t>
      </w:r>
      <w:proofErr w:type="spellStart"/>
      <w:r w:rsidRPr="001A69B5">
        <w:t>læringsressursane</w:t>
      </w:r>
      <w:proofErr w:type="spellEnd"/>
      <w:r w:rsidRPr="001A69B5">
        <w:t xml:space="preserve"> som </w:t>
      </w:r>
      <w:proofErr w:type="spellStart"/>
      <w:r w:rsidRPr="001A69B5">
        <w:t>skulane</w:t>
      </w:r>
      <w:proofErr w:type="spellEnd"/>
      <w:r w:rsidRPr="001A69B5">
        <w:t xml:space="preserve"> kan nytte, må </w:t>
      </w:r>
      <w:proofErr w:type="spellStart"/>
      <w:r w:rsidRPr="001A69B5">
        <w:t>spele</w:t>
      </w:r>
      <w:proofErr w:type="spellEnd"/>
      <w:r w:rsidRPr="001A69B5">
        <w:t xml:space="preserve"> godt </w:t>
      </w:r>
      <w:proofErr w:type="spellStart"/>
      <w:r w:rsidRPr="001A69B5">
        <w:t>saman</w:t>
      </w:r>
      <w:proofErr w:type="spellEnd"/>
      <w:r w:rsidRPr="001A69B5">
        <w:t xml:space="preserve"> med </w:t>
      </w:r>
      <w:proofErr w:type="spellStart"/>
      <w:r w:rsidRPr="001A69B5">
        <w:t>kvarandre</w:t>
      </w:r>
      <w:proofErr w:type="spellEnd"/>
      <w:r w:rsidRPr="001A69B5">
        <w:t xml:space="preserve"> og med </w:t>
      </w:r>
      <w:proofErr w:type="spellStart"/>
      <w:r w:rsidRPr="001A69B5">
        <w:t>dei</w:t>
      </w:r>
      <w:proofErr w:type="spellEnd"/>
      <w:r w:rsidRPr="001A69B5">
        <w:t xml:space="preserve"> administrative </w:t>
      </w:r>
      <w:proofErr w:type="spellStart"/>
      <w:r w:rsidRPr="001A69B5">
        <w:t>løysingane</w:t>
      </w:r>
      <w:proofErr w:type="spellEnd"/>
      <w:r w:rsidRPr="001A69B5">
        <w:t xml:space="preserve"> og </w:t>
      </w:r>
      <w:proofErr w:type="spellStart"/>
      <w:r w:rsidRPr="001A69B5">
        <w:t>tenestene</w:t>
      </w:r>
      <w:proofErr w:type="spellEnd"/>
      <w:r w:rsidRPr="001A69B5">
        <w:t xml:space="preserve"> i </w:t>
      </w:r>
      <w:proofErr w:type="spellStart"/>
      <w:r w:rsidRPr="001A69B5">
        <w:t>skulen</w:t>
      </w:r>
      <w:proofErr w:type="spellEnd"/>
      <w:r w:rsidRPr="001A69B5">
        <w:t xml:space="preserve">. Dersom </w:t>
      </w:r>
      <w:proofErr w:type="spellStart"/>
      <w:r w:rsidRPr="001A69B5">
        <w:t>dei</w:t>
      </w:r>
      <w:proofErr w:type="spellEnd"/>
      <w:r w:rsidRPr="001A69B5">
        <w:t xml:space="preserve"> digitale </w:t>
      </w:r>
      <w:proofErr w:type="spellStart"/>
      <w:r w:rsidRPr="001A69B5">
        <w:t>ressursane</w:t>
      </w:r>
      <w:proofErr w:type="spellEnd"/>
      <w:r w:rsidRPr="001A69B5">
        <w:t xml:space="preserve"> </w:t>
      </w:r>
      <w:proofErr w:type="spellStart"/>
      <w:r w:rsidRPr="001A69B5">
        <w:t>ikkje</w:t>
      </w:r>
      <w:proofErr w:type="spellEnd"/>
      <w:r w:rsidRPr="001A69B5">
        <w:t xml:space="preserve"> </w:t>
      </w:r>
      <w:proofErr w:type="spellStart"/>
      <w:r w:rsidRPr="001A69B5">
        <w:t>spelar</w:t>
      </w:r>
      <w:proofErr w:type="spellEnd"/>
      <w:r w:rsidRPr="001A69B5">
        <w:t xml:space="preserve"> </w:t>
      </w:r>
      <w:proofErr w:type="spellStart"/>
      <w:r w:rsidRPr="001A69B5">
        <w:t>saman</w:t>
      </w:r>
      <w:proofErr w:type="spellEnd"/>
      <w:r w:rsidRPr="001A69B5">
        <w:t xml:space="preserve"> på gode </w:t>
      </w:r>
      <w:proofErr w:type="spellStart"/>
      <w:r w:rsidRPr="001A69B5">
        <w:t>måtar</w:t>
      </w:r>
      <w:proofErr w:type="spellEnd"/>
      <w:r w:rsidRPr="001A69B5">
        <w:t xml:space="preserve">, vil </w:t>
      </w:r>
      <w:proofErr w:type="spellStart"/>
      <w:r w:rsidRPr="001A69B5">
        <w:t>elevar</w:t>
      </w:r>
      <w:proofErr w:type="spellEnd"/>
      <w:r w:rsidRPr="001A69B5">
        <w:t xml:space="preserve"> og </w:t>
      </w:r>
      <w:proofErr w:type="spellStart"/>
      <w:r w:rsidRPr="001A69B5">
        <w:t>lærarar</w:t>
      </w:r>
      <w:proofErr w:type="spellEnd"/>
      <w:r w:rsidRPr="001A69B5">
        <w:t xml:space="preserve"> kunne oppleve bruken som tungvint og ineffektiv. Kommunesektoren vil også kunne oppleve reduserte </w:t>
      </w:r>
      <w:proofErr w:type="spellStart"/>
      <w:r w:rsidRPr="001A69B5">
        <w:t>gevinstar</w:t>
      </w:r>
      <w:proofErr w:type="spellEnd"/>
      <w:r w:rsidRPr="001A69B5">
        <w:t xml:space="preserve">, </w:t>
      </w:r>
      <w:proofErr w:type="spellStart"/>
      <w:r w:rsidRPr="001A69B5">
        <w:t>manglande</w:t>
      </w:r>
      <w:proofErr w:type="spellEnd"/>
      <w:r w:rsidRPr="001A69B5">
        <w:t xml:space="preserve"> måloppnåing og </w:t>
      </w:r>
      <w:proofErr w:type="spellStart"/>
      <w:r w:rsidRPr="001A69B5">
        <w:t>høgare</w:t>
      </w:r>
      <w:proofErr w:type="spellEnd"/>
      <w:r w:rsidRPr="001A69B5">
        <w:t xml:space="preserve"> kostnader.</w:t>
      </w:r>
    </w:p>
    <w:p w14:paraId="2C9DFABA" w14:textId="77777777" w:rsidR="000513CD" w:rsidRPr="001A69B5" w:rsidRDefault="0009509B" w:rsidP="001A69B5">
      <w:r w:rsidRPr="001A69B5">
        <w:t xml:space="preserve">Covid-19-pandemien og fysisk stenging av </w:t>
      </w:r>
      <w:proofErr w:type="spellStart"/>
      <w:r w:rsidRPr="001A69B5">
        <w:t>skulane</w:t>
      </w:r>
      <w:proofErr w:type="spellEnd"/>
      <w:r w:rsidRPr="001A69B5">
        <w:t xml:space="preserve"> våren 2020 førte til at svært mange </w:t>
      </w:r>
      <w:proofErr w:type="spellStart"/>
      <w:r w:rsidRPr="001A69B5">
        <w:t>skuleeigarar</w:t>
      </w:r>
      <w:proofErr w:type="spellEnd"/>
      <w:r w:rsidRPr="001A69B5">
        <w:t xml:space="preserve"> tok i bruk digitale verktøy for å gjennomføre undervisning. Våren 2021 har om lag 25 pst. av </w:t>
      </w:r>
      <w:proofErr w:type="spellStart"/>
      <w:r w:rsidRPr="001A69B5">
        <w:t>skulane</w:t>
      </w:r>
      <w:proofErr w:type="spellEnd"/>
      <w:r w:rsidRPr="001A69B5">
        <w:t xml:space="preserve"> </w:t>
      </w:r>
      <w:proofErr w:type="spellStart"/>
      <w:r w:rsidRPr="001A69B5">
        <w:t>vore</w:t>
      </w:r>
      <w:proofErr w:type="spellEnd"/>
      <w:r w:rsidRPr="001A69B5">
        <w:t xml:space="preserve"> heilt eller delvis </w:t>
      </w:r>
      <w:proofErr w:type="spellStart"/>
      <w:r w:rsidRPr="001A69B5">
        <w:t>stengde</w:t>
      </w:r>
      <w:proofErr w:type="spellEnd"/>
      <w:r w:rsidRPr="001A69B5">
        <w:t xml:space="preserve"> og har gjennomført undervisninga </w:t>
      </w:r>
      <w:proofErr w:type="spellStart"/>
      <w:r w:rsidRPr="001A69B5">
        <w:t>meir</w:t>
      </w:r>
      <w:proofErr w:type="spellEnd"/>
      <w:r w:rsidRPr="001A69B5">
        <w:t xml:space="preserve"> eller mindre digitalt. Situasjonen har avdekt at </w:t>
      </w:r>
      <w:proofErr w:type="spellStart"/>
      <w:r w:rsidRPr="001A69B5">
        <w:t>kommunar</w:t>
      </w:r>
      <w:proofErr w:type="spellEnd"/>
      <w:r w:rsidRPr="001A69B5">
        <w:t xml:space="preserve"> som </w:t>
      </w:r>
      <w:proofErr w:type="spellStart"/>
      <w:r w:rsidRPr="001A69B5">
        <w:t>ikkje</w:t>
      </w:r>
      <w:proofErr w:type="spellEnd"/>
      <w:r w:rsidRPr="001A69B5">
        <w:t xml:space="preserve"> var godt rusta når det </w:t>
      </w:r>
      <w:proofErr w:type="spellStart"/>
      <w:r w:rsidRPr="001A69B5">
        <w:t>gjeld</w:t>
      </w:r>
      <w:proofErr w:type="spellEnd"/>
      <w:r w:rsidRPr="001A69B5">
        <w:t xml:space="preserve"> infrastruktur, utstyr, digitale </w:t>
      </w:r>
      <w:proofErr w:type="spellStart"/>
      <w:r w:rsidRPr="001A69B5">
        <w:t>ressursar</w:t>
      </w:r>
      <w:proofErr w:type="spellEnd"/>
      <w:r w:rsidRPr="001A69B5">
        <w:t xml:space="preserve">/læremiddel og kompetanse, var </w:t>
      </w:r>
      <w:proofErr w:type="spellStart"/>
      <w:r w:rsidRPr="001A69B5">
        <w:t>særleg</w:t>
      </w:r>
      <w:proofErr w:type="spellEnd"/>
      <w:r w:rsidRPr="001A69B5">
        <w:t xml:space="preserve"> sårbare. Forlaga melder om </w:t>
      </w:r>
      <w:proofErr w:type="spellStart"/>
      <w:r w:rsidRPr="001A69B5">
        <w:t>ein</w:t>
      </w:r>
      <w:proofErr w:type="spellEnd"/>
      <w:r w:rsidRPr="001A69B5">
        <w:t xml:space="preserve"> </w:t>
      </w:r>
      <w:proofErr w:type="spellStart"/>
      <w:r w:rsidRPr="001A69B5">
        <w:t>vesentleg</w:t>
      </w:r>
      <w:proofErr w:type="spellEnd"/>
      <w:r w:rsidRPr="001A69B5">
        <w:t xml:space="preserve"> </w:t>
      </w:r>
      <w:proofErr w:type="spellStart"/>
      <w:r w:rsidRPr="001A69B5">
        <w:t>auke</w:t>
      </w:r>
      <w:proofErr w:type="spellEnd"/>
      <w:r w:rsidRPr="001A69B5">
        <w:t xml:space="preserve"> i sal av digitale læremiddel, med </w:t>
      </w:r>
      <w:proofErr w:type="spellStart"/>
      <w:r w:rsidRPr="001A69B5">
        <w:t>ein</w:t>
      </w:r>
      <w:proofErr w:type="spellEnd"/>
      <w:r w:rsidRPr="001A69B5">
        <w:t xml:space="preserve"> </w:t>
      </w:r>
      <w:proofErr w:type="spellStart"/>
      <w:r w:rsidRPr="001A69B5">
        <w:t>tilsvarande</w:t>
      </w:r>
      <w:proofErr w:type="spellEnd"/>
      <w:r w:rsidRPr="001A69B5">
        <w:t xml:space="preserve"> nedgang i sal av tradisjonelle lærebøker. Med </w:t>
      </w:r>
      <w:proofErr w:type="spellStart"/>
      <w:r w:rsidRPr="001A69B5">
        <w:t>meir</w:t>
      </w:r>
      <w:proofErr w:type="spellEnd"/>
      <w:r w:rsidRPr="001A69B5">
        <w:t xml:space="preserve"> bruk av digitale </w:t>
      </w:r>
      <w:proofErr w:type="spellStart"/>
      <w:r w:rsidRPr="001A69B5">
        <w:t>løysingar</w:t>
      </w:r>
      <w:proofErr w:type="spellEnd"/>
      <w:r w:rsidRPr="001A69B5">
        <w:t xml:space="preserve"> og digitale læremiddel er det òg </w:t>
      </w:r>
      <w:proofErr w:type="spellStart"/>
      <w:r w:rsidRPr="001A69B5">
        <w:t>naudsynt</w:t>
      </w:r>
      <w:proofErr w:type="spellEnd"/>
      <w:r w:rsidRPr="001A69B5">
        <w:t xml:space="preserve"> med </w:t>
      </w:r>
      <w:proofErr w:type="spellStart"/>
      <w:r w:rsidRPr="001A69B5">
        <w:t>auka</w:t>
      </w:r>
      <w:proofErr w:type="spellEnd"/>
      <w:r w:rsidRPr="001A69B5">
        <w:t xml:space="preserve"> </w:t>
      </w:r>
      <w:proofErr w:type="spellStart"/>
      <w:r w:rsidRPr="001A69B5">
        <w:t>merksemd</w:t>
      </w:r>
      <w:proofErr w:type="spellEnd"/>
      <w:r w:rsidRPr="001A69B5">
        <w:t xml:space="preserve"> om personvern og informasjonstryggleik i </w:t>
      </w:r>
      <w:proofErr w:type="spellStart"/>
      <w:r w:rsidRPr="001A69B5">
        <w:t>kommunane</w:t>
      </w:r>
      <w:proofErr w:type="spellEnd"/>
      <w:r w:rsidRPr="001A69B5">
        <w:t>.</w:t>
      </w:r>
    </w:p>
    <w:p w14:paraId="43A88F4E" w14:textId="77777777" w:rsidR="000513CD" w:rsidRPr="001A69B5" w:rsidRDefault="0009509B" w:rsidP="001A69B5">
      <w:r w:rsidRPr="001A69B5">
        <w:t xml:space="preserve">Ei av </w:t>
      </w:r>
      <w:proofErr w:type="spellStart"/>
      <w:r w:rsidRPr="001A69B5">
        <w:t>dei</w:t>
      </w:r>
      <w:proofErr w:type="spellEnd"/>
      <w:r w:rsidRPr="001A69B5">
        <w:t xml:space="preserve"> mest samfunnskritiske </w:t>
      </w:r>
      <w:proofErr w:type="spellStart"/>
      <w:r w:rsidRPr="001A69B5">
        <w:t>oppgåvene</w:t>
      </w:r>
      <w:proofErr w:type="spellEnd"/>
      <w:r w:rsidRPr="001A69B5">
        <w:t xml:space="preserve"> til Utdanningsdirektoratet er å utarbeide og gjennomføre </w:t>
      </w:r>
      <w:proofErr w:type="spellStart"/>
      <w:r w:rsidRPr="001A69B5">
        <w:t>prøvar</w:t>
      </w:r>
      <w:proofErr w:type="spellEnd"/>
      <w:r w:rsidRPr="001A69B5">
        <w:t xml:space="preserve"> og </w:t>
      </w:r>
      <w:proofErr w:type="spellStart"/>
      <w:r w:rsidRPr="001A69B5">
        <w:t>eksamenar</w:t>
      </w:r>
      <w:proofErr w:type="spellEnd"/>
      <w:r w:rsidRPr="001A69B5">
        <w:t>. Dagens IKT-</w:t>
      </w:r>
      <w:proofErr w:type="spellStart"/>
      <w:r w:rsidRPr="001A69B5">
        <w:t>løysingar</w:t>
      </w:r>
      <w:proofErr w:type="spellEnd"/>
      <w:r w:rsidRPr="001A69B5">
        <w:t xml:space="preserve"> for digital prøve- og eksamensgjennomføring er over ti år gamle og utdaterte, både teknologisk og funksjonelt. Mange </w:t>
      </w:r>
      <w:proofErr w:type="spellStart"/>
      <w:r w:rsidRPr="001A69B5">
        <w:t>elevar</w:t>
      </w:r>
      <w:proofErr w:type="spellEnd"/>
      <w:r w:rsidRPr="001A69B5">
        <w:t xml:space="preserve"> er ekskluderte </w:t>
      </w:r>
      <w:proofErr w:type="spellStart"/>
      <w:r w:rsidRPr="001A69B5">
        <w:t>frå</w:t>
      </w:r>
      <w:proofErr w:type="spellEnd"/>
      <w:r w:rsidRPr="001A69B5">
        <w:t xml:space="preserve"> å delta på nasjonale </w:t>
      </w:r>
      <w:proofErr w:type="spellStart"/>
      <w:r w:rsidRPr="001A69B5">
        <w:t>prøvar</w:t>
      </w:r>
      <w:proofErr w:type="spellEnd"/>
      <w:r w:rsidRPr="001A69B5">
        <w:t xml:space="preserve">, </w:t>
      </w:r>
      <w:proofErr w:type="spellStart"/>
      <w:r w:rsidRPr="001A69B5">
        <w:t>kartleggingsprøvar</w:t>
      </w:r>
      <w:proofErr w:type="spellEnd"/>
      <w:r w:rsidRPr="001A69B5">
        <w:t xml:space="preserve"> og </w:t>
      </w:r>
      <w:proofErr w:type="spellStart"/>
      <w:r w:rsidRPr="001A69B5">
        <w:t>læringsstøttande</w:t>
      </w:r>
      <w:proofErr w:type="spellEnd"/>
      <w:r w:rsidRPr="001A69B5">
        <w:t xml:space="preserve"> </w:t>
      </w:r>
      <w:proofErr w:type="spellStart"/>
      <w:r w:rsidRPr="001A69B5">
        <w:t>prøvar</w:t>
      </w:r>
      <w:proofErr w:type="spellEnd"/>
      <w:r w:rsidRPr="001A69B5">
        <w:t xml:space="preserve"> fordi løysinga i dag </w:t>
      </w:r>
      <w:proofErr w:type="spellStart"/>
      <w:r w:rsidRPr="001A69B5">
        <w:t>ikkje</w:t>
      </w:r>
      <w:proofErr w:type="spellEnd"/>
      <w:r w:rsidRPr="001A69B5">
        <w:t xml:space="preserve"> er universelt utforma. </w:t>
      </w:r>
      <w:proofErr w:type="spellStart"/>
      <w:r w:rsidRPr="001A69B5">
        <w:t>Marknaden</w:t>
      </w:r>
      <w:proofErr w:type="spellEnd"/>
      <w:r w:rsidRPr="001A69B5">
        <w:t xml:space="preserve"> for system for prøvegjennomføring har òg utvikla seg raskt og kan tilby ei rekke nye </w:t>
      </w:r>
      <w:proofErr w:type="spellStart"/>
      <w:r w:rsidRPr="001A69B5">
        <w:t>funksjonar</w:t>
      </w:r>
      <w:proofErr w:type="spellEnd"/>
      <w:r w:rsidRPr="001A69B5">
        <w:t xml:space="preserve"> som dagens system </w:t>
      </w:r>
      <w:proofErr w:type="spellStart"/>
      <w:r w:rsidRPr="001A69B5">
        <w:t>ikkje</w:t>
      </w:r>
      <w:proofErr w:type="spellEnd"/>
      <w:r w:rsidRPr="001A69B5">
        <w:t xml:space="preserve"> har.</w:t>
      </w:r>
    </w:p>
    <w:p w14:paraId="348E8618" w14:textId="77777777" w:rsidR="000513CD" w:rsidRPr="001A69B5" w:rsidRDefault="0009509B" w:rsidP="001A69B5">
      <w:pPr>
        <w:pStyle w:val="avsnitt-under-undertittel"/>
      </w:pPr>
      <w:proofErr w:type="spellStart"/>
      <w:r w:rsidRPr="001A69B5">
        <w:t>Svakare</w:t>
      </w:r>
      <w:proofErr w:type="spellEnd"/>
      <w:r w:rsidRPr="001A69B5">
        <w:t xml:space="preserve"> resultat i realfag</w:t>
      </w:r>
    </w:p>
    <w:p w14:paraId="5ABB09A1" w14:textId="77777777" w:rsidR="000513CD" w:rsidRPr="001A69B5" w:rsidRDefault="0009509B" w:rsidP="001A69B5">
      <w:r w:rsidRPr="001A69B5">
        <w:t xml:space="preserve">TIMSS (Trends in International Mathematics and Science </w:t>
      </w:r>
      <w:proofErr w:type="spellStart"/>
      <w:r w:rsidRPr="001A69B5">
        <w:t>Study</w:t>
      </w:r>
      <w:proofErr w:type="spellEnd"/>
      <w:r w:rsidRPr="001A69B5">
        <w:t xml:space="preserve">) 2019 viste </w:t>
      </w:r>
      <w:proofErr w:type="spellStart"/>
      <w:r w:rsidRPr="001A69B5">
        <w:t>ein</w:t>
      </w:r>
      <w:proofErr w:type="spellEnd"/>
      <w:r w:rsidRPr="001A69B5">
        <w:t xml:space="preserve"> tilbakegang i resultata for både matematikk og naturfag på ungdomstrinnet, men tilbakegangen var størst i naturfag. I matematikk på ungdomstrinnet ligg </w:t>
      </w:r>
      <w:proofErr w:type="spellStart"/>
      <w:r w:rsidRPr="001A69B5">
        <w:t>dei</w:t>
      </w:r>
      <w:proofErr w:type="spellEnd"/>
      <w:r w:rsidRPr="001A69B5">
        <w:t xml:space="preserve"> norske </w:t>
      </w:r>
      <w:proofErr w:type="spellStart"/>
      <w:r w:rsidRPr="001A69B5">
        <w:t>elevane</w:t>
      </w:r>
      <w:proofErr w:type="spellEnd"/>
      <w:r w:rsidRPr="001A69B5">
        <w:t xml:space="preserve"> på nivå med andre nordiske </w:t>
      </w:r>
      <w:proofErr w:type="spellStart"/>
      <w:r w:rsidRPr="001A69B5">
        <w:t>elevar</w:t>
      </w:r>
      <w:proofErr w:type="spellEnd"/>
      <w:r w:rsidRPr="001A69B5">
        <w:t xml:space="preserve">, </w:t>
      </w:r>
      <w:proofErr w:type="spellStart"/>
      <w:r w:rsidRPr="001A69B5">
        <w:t>medan</w:t>
      </w:r>
      <w:proofErr w:type="spellEnd"/>
      <w:r w:rsidRPr="001A69B5">
        <w:t xml:space="preserve"> </w:t>
      </w:r>
      <w:proofErr w:type="spellStart"/>
      <w:r w:rsidRPr="001A69B5">
        <w:t>dei</w:t>
      </w:r>
      <w:proofErr w:type="spellEnd"/>
      <w:r w:rsidRPr="001A69B5">
        <w:t xml:space="preserve"> ligg </w:t>
      </w:r>
      <w:proofErr w:type="spellStart"/>
      <w:r w:rsidRPr="001A69B5">
        <w:t>ein</w:t>
      </w:r>
      <w:proofErr w:type="spellEnd"/>
      <w:r w:rsidRPr="001A69B5">
        <w:t xml:space="preserve"> god del under i naturfag. </w:t>
      </w:r>
      <w:proofErr w:type="spellStart"/>
      <w:r w:rsidRPr="001A69B5">
        <w:t>Samanlikna</w:t>
      </w:r>
      <w:proofErr w:type="spellEnd"/>
      <w:r w:rsidRPr="001A69B5">
        <w:t xml:space="preserve"> med </w:t>
      </w:r>
      <w:proofErr w:type="spellStart"/>
      <w:r w:rsidRPr="001A69B5">
        <w:t>dei</w:t>
      </w:r>
      <w:proofErr w:type="spellEnd"/>
      <w:r w:rsidRPr="001A69B5">
        <w:t xml:space="preserve"> andre </w:t>
      </w:r>
      <w:proofErr w:type="spellStart"/>
      <w:r w:rsidRPr="001A69B5">
        <w:t>deltakarlanda</w:t>
      </w:r>
      <w:proofErr w:type="spellEnd"/>
      <w:r w:rsidRPr="001A69B5">
        <w:t xml:space="preserve"> i TIMSS 2019 er </w:t>
      </w:r>
      <w:proofErr w:type="spellStart"/>
      <w:r w:rsidRPr="001A69B5">
        <w:t>Noreg</w:t>
      </w:r>
      <w:proofErr w:type="spellEnd"/>
      <w:r w:rsidRPr="001A69B5">
        <w:t xml:space="preserve"> blant landa med </w:t>
      </w:r>
      <w:proofErr w:type="spellStart"/>
      <w:r w:rsidRPr="001A69B5">
        <w:t>færrast</w:t>
      </w:r>
      <w:proofErr w:type="spellEnd"/>
      <w:r w:rsidRPr="001A69B5">
        <w:t xml:space="preserve"> </w:t>
      </w:r>
      <w:proofErr w:type="spellStart"/>
      <w:r w:rsidRPr="001A69B5">
        <w:t>timar</w:t>
      </w:r>
      <w:proofErr w:type="spellEnd"/>
      <w:r w:rsidRPr="001A69B5">
        <w:t xml:space="preserve"> til naturfag på ungdomstrinnet.</w:t>
      </w:r>
    </w:p>
    <w:p w14:paraId="546D4732" w14:textId="77777777" w:rsidR="000513CD" w:rsidRPr="001A69B5" w:rsidRDefault="0009509B" w:rsidP="001A69B5">
      <w:pPr>
        <w:pStyle w:val="avsnitt-undertittel"/>
      </w:pPr>
      <w:proofErr w:type="spellStart"/>
      <w:r w:rsidRPr="001A69B5">
        <w:t>Konsekvensar</w:t>
      </w:r>
      <w:proofErr w:type="spellEnd"/>
      <w:r w:rsidRPr="001A69B5">
        <w:t xml:space="preserve"> av covid-19-pandemien på barn og </w:t>
      </w:r>
      <w:proofErr w:type="spellStart"/>
      <w:r w:rsidRPr="001A69B5">
        <w:t>elevars</w:t>
      </w:r>
      <w:proofErr w:type="spellEnd"/>
      <w:r w:rsidRPr="001A69B5">
        <w:t xml:space="preserve"> utvikling og læring</w:t>
      </w:r>
    </w:p>
    <w:p w14:paraId="7F511D9B" w14:textId="77777777" w:rsidR="000513CD" w:rsidRPr="001A69B5" w:rsidRDefault="0009509B" w:rsidP="001A69B5">
      <w:r w:rsidRPr="001A69B5">
        <w:t xml:space="preserve">Mange barn og unge har gått glipp av læring og sosialt fellesskap under pandemien. Koordineringsgruppa for </w:t>
      </w:r>
      <w:proofErr w:type="spellStart"/>
      <w:r w:rsidRPr="001A69B5">
        <w:t>tenester</w:t>
      </w:r>
      <w:proofErr w:type="spellEnd"/>
      <w:r w:rsidRPr="001A69B5">
        <w:t xml:space="preserve"> til sårbare barn og unge viser til at </w:t>
      </w:r>
      <w:proofErr w:type="spellStart"/>
      <w:r w:rsidRPr="001A69B5">
        <w:t>fleire</w:t>
      </w:r>
      <w:proofErr w:type="spellEnd"/>
      <w:r w:rsidRPr="001A69B5">
        <w:t xml:space="preserve"> </w:t>
      </w:r>
      <w:proofErr w:type="spellStart"/>
      <w:r w:rsidRPr="001A69B5">
        <w:t>studiar</w:t>
      </w:r>
      <w:proofErr w:type="spellEnd"/>
      <w:r w:rsidRPr="001A69B5">
        <w:t xml:space="preserve"> underbygger at </w:t>
      </w:r>
      <w:proofErr w:type="spellStart"/>
      <w:r w:rsidRPr="001A69B5">
        <w:t>konsekvensane</w:t>
      </w:r>
      <w:proofErr w:type="spellEnd"/>
      <w:r w:rsidRPr="001A69B5">
        <w:t xml:space="preserve"> av covid-19-pandemien </w:t>
      </w:r>
      <w:proofErr w:type="spellStart"/>
      <w:r w:rsidRPr="001A69B5">
        <w:t>forsterkar</w:t>
      </w:r>
      <w:proofErr w:type="spellEnd"/>
      <w:r w:rsidRPr="001A69B5">
        <w:t xml:space="preserve"> sosioøkonomiske </w:t>
      </w:r>
      <w:proofErr w:type="spellStart"/>
      <w:r w:rsidRPr="001A69B5">
        <w:t>forskjellar</w:t>
      </w:r>
      <w:proofErr w:type="spellEnd"/>
      <w:r w:rsidRPr="001A69B5">
        <w:t xml:space="preserve">. </w:t>
      </w:r>
      <w:proofErr w:type="spellStart"/>
      <w:r w:rsidRPr="001A69B5">
        <w:t>Ein</w:t>
      </w:r>
      <w:proofErr w:type="spellEnd"/>
      <w:r w:rsidRPr="001A69B5">
        <w:t xml:space="preserve"> norsk studie som har </w:t>
      </w:r>
      <w:proofErr w:type="spellStart"/>
      <w:r w:rsidRPr="001A69B5">
        <w:t>samanlikna</w:t>
      </w:r>
      <w:proofErr w:type="spellEnd"/>
      <w:r w:rsidRPr="001A69B5">
        <w:t xml:space="preserve"> </w:t>
      </w:r>
      <w:proofErr w:type="spellStart"/>
      <w:r w:rsidRPr="001A69B5">
        <w:t>skriveferdigheiter</w:t>
      </w:r>
      <w:proofErr w:type="spellEnd"/>
      <w:r w:rsidRPr="001A69B5">
        <w:t xml:space="preserve"> våren 2019 og våren 2020, viser at </w:t>
      </w:r>
      <w:proofErr w:type="spellStart"/>
      <w:r w:rsidRPr="001A69B5">
        <w:t>førsteklassingar</w:t>
      </w:r>
      <w:proofErr w:type="spellEnd"/>
      <w:r w:rsidRPr="001A69B5">
        <w:t xml:space="preserve"> har tapt skriveopplæring </w:t>
      </w:r>
      <w:proofErr w:type="spellStart"/>
      <w:r w:rsidRPr="001A69B5">
        <w:t>tilsvarande</w:t>
      </w:r>
      <w:proofErr w:type="spellEnd"/>
      <w:r w:rsidRPr="001A69B5">
        <w:t xml:space="preserve"> det </w:t>
      </w:r>
      <w:proofErr w:type="spellStart"/>
      <w:r w:rsidRPr="001A69B5">
        <w:t>ein</w:t>
      </w:r>
      <w:proofErr w:type="spellEnd"/>
      <w:r w:rsidRPr="001A69B5">
        <w:t xml:space="preserve"> </w:t>
      </w:r>
      <w:proofErr w:type="spellStart"/>
      <w:r w:rsidRPr="001A69B5">
        <w:t>vanlegvis</w:t>
      </w:r>
      <w:proofErr w:type="spellEnd"/>
      <w:r w:rsidRPr="001A69B5">
        <w:t xml:space="preserve"> ville ha lært i løpet av </w:t>
      </w:r>
      <w:proofErr w:type="spellStart"/>
      <w:r w:rsidRPr="001A69B5">
        <w:t>eit</w:t>
      </w:r>
      <w:proofErr w:type="spellEnd"/>
      <w:r w:rsidRPr="001A69B5">
        <w:t xml:space="preserve"> halvt år med fysisk </w:t>
      </w:r>
      <w:proofErr w:type="spellStart"/>
      <w:r w:rsidRPr="001A69B5">
        <w:t>skuleundervisning</w:t>
      </w:r>
      <w:proofErr w:type="spellEnd"/>
      <w:r w:rsidRPr="001A69B5">
        <w:t xml:space="preserve"> på </w:t>
      </w:r>
      <w:proofErr w:type="spellStart"/>
      <w:r w:rsidRPr="001A69B5">
        <w:t>berre</w:t>
      </w:r>
      <w:proofErr w:type="spellEnd"/>
      <w:r w:rsidRPr="001A69B5">
        <w:t xml:space="preserve"> seks veker med heimeopplæring. </w:t>
      </w:r>
      <w:proofErr w:type="spellStart"/>
      <w:r w:rsidRPr="001A69B5">
        <w:t>Elevane</w:t>
      </w:r>
      <w:proofErr w:type="spellEnd"/>
      <w:r w:rsidRPr="001A69B5">
        <w:t xml:space="preserve"> som var </w:t>
      </w:r>
      <w:proofErr w:type="spellStart"/>
      <w:r w:rsidRPr="001A69B5">
        <w:t>hardast</w:t>
      </w:r>
      <w:proofErr w:type="spellEnd"/>
      <w:r w:rsidRPr="001A69B5">
        <w:t xml:space="preserve"> ramma, var </w:t>
      </w:r>
      <w:proofErr w:type="spellStart"/>
      <w:r w:rsidRPr="001A69B5">
        <w:t>dei</w:t>
      </w:r>
      <w:proofErr w:type="spellEnd"/>
      <w:r w:rsidRPr="001A69B5">
        <w:t xml:space="preserve"> </w:t>
      </w:r>
      <w:proofErr w:type="spellStart"/>
      <w:r w:rsidRPr="001A69B5">
        <w:t>utan</w:t>
      </w:r>
      <w:proofErr w:type="spellEnd"/>
      <w:r w:rsidRPr="001A69B5">
        <w:t xml:space="preserve"> norsk som morsmål.</w:t>
      </w:r>
    </w:p>
    <w:p w14:paraId="65E9B858" w14:textId="77777777" w:rsidR="000513CD" w:rsidRPr="001A69B5" w:rsidRDefault="0009509B" w:rsidP="001A69B5">
      <w:proofErr w:type="spellStart"/>
      <w:r w:rsidRPr="001A69B5">
        <w:t>Studiar</w:t>
      </w:r>
      <w:proofErr w:type="spellEnd"/>
      <w:r w:rsidRPr="001A69B5">
        <w:t xml:space="preserve"> viser både </w:t>
      </w:r>
      <w:proofErr w:type="spellStart"/>
      <w:r w:rsidRPr="001A69B5">
        <w:t>eit</w:t>
      </w:r>
      <w:proofErr w:type="spellEnd"/>
      <w:r w:rsidRPr="001A69B5">
        <w:t xml:space="preserve"> opplevd og </w:t>
      </w:r>
      <w:proofErr w:type="spellStart"/>
      <w:r w:rsidRPr="001A69B5">
        <w:t>eit</w:t>
      </w:r>
      <w:proofErr w:type="spellEnd"/>
      <w:r w:rsidRPr="001A69B5">
        <w:t xml:space="preserve"> faktisk læringstap på gruppenivå blant </w:t>
      </w:r>
      <w:proofErr w:type="spellStart"/>
      <w:r w:rsidRPr="001A69B5">
        <w:t>elevar</w:t>
      </w:r>
      <w:proofErr w:type="spellEnd"/>
      <w:r w:rsidRPr="001A69B5">
        <w:t xml:space="preserve"> på </w:t>
      </w:r>
      <w:proofErr w:type="spellStart"/>
      <w:r w:rsidRPr="001A69B5">
        <w:t>barneskule</w:t>
      </w:r>
      <w:proofErr w:type="spellEnd"/>
      <w:r w:rsidRPr="001A69B5">
        <w:t xml:space="preserve">, ungdomsskule og </w:t>
      </w:r>
      <w:proofErr w:type="spellStart"/>
      <w:r w:rsidRPr="001A69B5">
        <w:t>vidaregåande</w:t>
      </w:r>
      <w:proofErr w:type="spellEnd"/>
      <w:r w:rsidRPr="001A69B5">
        <w:t xml:space="preserve"> </w:t>
      </w:r>
      <w:proofErr w:type="spellStart"/>
      <w:r w:rsidRPr="001A69B5">
        <w:t>skule</w:t>
      </w:r>
      <w:proofErr w:type="spellEnd"/>
      <w:r w:rsidRPr="001A69B5">
        <w:t xml:space="preserve">, jf. Folkehelseinstituttets siste metastudie om </w:t>
      </w:r>
      <w:proofErr w:type="spellStart"/>
      <w:r w:rsidRPr="001A69B5">
        <w:t>konsekvensar</w:t>
      </w:r>
      <w:proofErr w:type="spellEnd"/>
      <w:r w:rsidRPr="001A69B5">
        <w:t xml:space="preserve"> av covid-19-pandemien for barn og unges liv og psykiske helse. Det er for </w:t>
      </w:r>
      <w:proofErr w:type="spellStart"/>
      <w:r w:rsidRPr="001A69B5">
        <w:t>tidleg</w:t>
      </w:r>
      <w:proofErr w:type="spellEnd"/>
      <w:r w:rsidRPr="001A69B5">
        <w:t xml:space="preserve"> å </w:t>
      </w:r>
      <w:proofErr w:type="spellStart"/>
      <w:r w:rsidRPr="001A69B5">
        <w:t>seie</w:t>
      </w:r>
      <w:proofErr w:type="spellEnd"/>
      <w:r w:rsidRPr="001A69B5">
        <w:t xml:space="preserve"> </w:t>
      </w:r>
      <w:proofErr w:type="spellStart"/>
      <w:r w:rsidRPr="001A69B5">
        <w:t>noko</w:t>
      </w:r>
      <w:proofErr w:type="spellEnd"/>
      <w:r w:rsidRPr="001A69B5">
        <w:t xml:space="preserve"> om </w:t>
      </w:r>
      <w:proofErr w:type="spellStart"/>
      <w:r w:rsidRPr="001A69B5">
        <w:t>dei</w:t>
      </w:r>
      <w:proofErr w:type="spellEnd"/>
      <w:r w:rsidRPr="001A69B5">
        <w:t xml:space="preserve"> langsiktige </w:t>
      </w:r>
      <w:proofErr w:type="spellStart"/>
      <w:r w:rsidRPr="001A69B5">
        <w:t>konsekvensane</w:t>
      </w:r>
      <w:proofErr w:type="spellEnd"/>
      <w:r w:rsidRPr="001A69B5">
        <w:t xml:space="preserve"> av pandemien.</w:t>
      </w:r>
    </w:p>
    <w:p w14:paraId="5251FDAE" w14:textId="77777777" w:rsidR="000513CD" w:rsidRPr="001A69B5" w:rsidRDefault="0009509B" w:rsidP="001A69B5">
      <w:r w:rsidRPr="001A69B5">
        <w:t xml:space="preserve">Dei nasjonale </w:t>
      </w:r>
      <w:proofErr w:type="spellStart"/>
      <w:r w:rsidRPr="001A69B5">
        <w:t>prøvane</w:t>
      </w:r>
      <w:proofErr w:type="spellEnd"/>
      <w:r w:rsidRPr="001A69B5">
        <w:t xml:space="preserve"> i lesing, rekning og engelsk på 5., 8. og 9. trinn i 2020 viser i snitt ingen store </w:t>
      </w:r>
      <w:proofErr w:type="spellStart"/>
      <w:r w:rsidRPr="001A69B5">
        <w:t>endringar</w:t>
      </w:r>
      <w:proofErr w:type="spellEnd"/>
      <w:r w:rsidRPr="001A69B5">
        <w:t xml:space="preserve"> på nasjonalt nivå eller fylkesnivå. </w:t>
      </w:r>
      <w:proofErr w:type="spellStart"/>
      <w:r w:rsidRPr="001A69B5">
        <w:t>Gutane</w:t>
      </w:r>
      <w:proofErr w:type="spellEnd"/>
      <w:r w:rsidRPr="001A69B5">
        <w:t xml:space="preserve"> presterer litt </w:t>
      </w:r>
      <w:proofErr w:type="spellStart"/>
      <w:r w:rsidRPr="001A69B5">
        <w:t>svakare</w:t>
      </w:r>
      <w:proofErr w:type="spellEnd"/>
      <w:r w:rsidRPr="001A69B5">
        <w:t xml:space="preserve"> </w:t>
      </w:r>
      <w:proofErr w:type="spellStart"/>
      <w:r w:rsidRPr="001A69B5">
        <w:t>samanlikna</w:t>
      </w:r>
      <w:proofErr w:type="spellEnd"/>
      <w:r w:rsidRPr="001A69B5">
        <w:t xml:space="preserve"> med </w:t>
      </w:r>
      <w:proofErr w:type="spellStart"/>
      <w:r w:rsidRPr="001A69B5">
        <w:t>tidlegare</w:t>
      </w:r>
      <w:proofErr w:type="spellEnd"/>
      <w:r w:rsidRPr="001A69B5">
        <w:t xml:space="preserve"> år. </w:t>
      </w:r>
      <w:proofErr w:type="spellStart"/>
      <w:r w:rsidRPr="001A69B5">
        <w:t>Prøvane</w:t>
      </w:r>
      <w:proofErr w:type="spellEnd"/>
      <w:r w:rsidRPr="001A69B5">
        <w:t xml:space="preserve"> blei gjennomførte </w:t>
      </w:r>
      <w:proofErr w:type="spellStart"/>
      <w:r w:rsidRPr="001A69B5">
        <w:t>hausten</w:t>
      </w:r>
      <w:proofErr w:type="spellEnd"/>
      <w:r w:rsidRPr="001A69B5">
        <w:t xml:space="preserve"> 2020, og det er usikkert korleis covid-19-pandemien </w:t>
      </w:r>
      <w:proofErr w:type="spellStart"/>
      <w:r w:rsidRPr="001A69B5">
        <w:t>påverka</w:t>
      </w:r>
      <w:proofErr w:type="spellEnd"/>
      <w:r w:rsidRPr="001A69B5">
        <w:t xml:space="preserve"> resultata.</w:t>
      </w:r>
    </w:p>
    <w:p w14:paraId="2E7DE3C3"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2E978ABB" w14:textId="77777777" w:rsidR="000513CD" w:rsidRPr="001A69B5" w:rsidRDefault="0009509B" w:rsidP="001A69B5">
      <w:pPr>
        <w:pStyle w:val="avsnitt-undertittel"/>
      </w:pPr>
      <w:proofErr w:type="spellStart"/>
      <w:r w:rsidRPr="001A69B5">
        <w:t>Fleire</w:t>
      </w:r>
      <w:proofErr w:type="spellEnd"/>
      <w:r w:rsidRPr="001A69B5">
        <w:t xml:space="preserve"> skal fullføre </w:t>
      </w:r>
      <w:proofErr w:type="spellStart"/>
      <w:r w:rsidRPr="001A69B5">
        <w:t>vidaregåande</w:t>
      </w:r>
      <w:proofErr w:type="spellEnd"/>
      <w:r w:rsidRPr="001A69B5">
        <w:t xml:space="preserve"> opplæring</w:t>
      </w:r>
    </w:p>
    <w:p w14:paraId="06B1E813" w14:textId="77777777" w:rsidR="000513CD" w:rsidRPr="001A69B5" w:rsidRDefault="0009509B" w:rsidP="001A69B5">
      <w:pPr>
        <w:pStyle w:val="avsnitt-under-undertittel"/>
      </w:pPr>
      <w:proofErr w:type="spellStart"/>
      <w:r w:rsidRPr="001A69B5">
        <w:t>Fullføringsreforma</w:t>
      </w:r>
      <w:proofErr w:type="spellEnd"/>
    </w:p>
    <w:p w14:paraId="7220E6F5" w14:textId="77777777" w:rsidR="000513CD" w:rsidRPr="001A69B5" w:rsidRDefault="0009509B" w:rsidP="001A69B5">
      <w:r w:rsidRPr="001A69B5">
        <w:t xml:space="preserve">Regjeringa la våren 2021 fram stortingsmeldinga om </w:t>
      </w:r>
      <w:proofErr w:type="spellStart"/>
      <w:r w:rsidRPr="001A69B5">
        <w:t>vidaregåande</w:t>
      </w:r>
      <w:proofErr w:type="spellEnd"/>
      <w:r w:rsidRPr="001A69B5">
        <w:t xml:space="preserve"> opplæring i </w:t>
      </w:r>
      <w:proofErr w:type="spellStart"/>
      <w:r w:rsidRPr="001A69B5">
        <w:t>eit</w:t>
      </w:r>
      <w:proofErr w:type="spellEnd"/>
      <w:r w:rsidRPr="001A69B5">
        <w:t xml:space="preserve"> livslangt læringsperspektiv –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r w:rsidRPr="001A69B5">
        <w:t xml:space="preserve">. Det har </w:t>
      </w:r>
      <w:proofErr w:type="spellStart"/>
      <w:r w:rsidRPr="001A69B5">
        <w:t>vore</w:t>
      </w:r>
      <w:proofErr w:type="spellEnd"/>
      <w:r w:rsidRPr="001A69B5">
        <w:t xml:space="preserve"> få </w:t>
      </w:r>
      <w:proofErr w:type="spellStart"/>
      <w:r w:rsidRPr="001A69B5">
        <w:t>endringar</w:t>
      </w:r>
      <w:proofErr w:type="spellEnd"/>
      <w:r w:rsidRPr="001A69B5">
        <w:t xml:space="preserve"> i </w:t>
      </w:r>
      <w:proofErr w:type="spellStart"/>
      <w:r w:rsidRPr="001A69B5">
        <w:t>vidaregåande</w:t>
      </w:r>
      <w:proofErr w:type="spellEnd"/>
      <w:r w:rsidRPr="001A69B5">
        <w:t xml:space="preserve"> opplæring </w:t>
      </w:r>
      <w:proofErr w:type="spellStart"/>
      <w:r w:rsidRPr="001A69B5">
        <w:t>sidan</w:t>
      </w:r>
      <w:proofErr w:type="spellEnd"/>
      <w:r w:rsidRPr="001A69B5">
        <w:t xml:space="preserve"> Reform 94, trass i at samfunnet har endra seg </w:t>
      </w:r>
      <w:proofErr w:type="spellStart"/>
      <w:r w:rsidRPr="001A69B5">
        <w:t>mykje</w:t>
      </w:r>
      <w:proofErr w:type="spellEnd"/>
      <w:r w:rsidRPr="001A69B5">
        <w:t xml:space="preserve">. Målet er at </w:t>
      </w:r>
      <w:proofErr w:type="spellStart"/>
      <w:r w:rsidRPr="001A69B5">
        <w:t>vidaregåande</w:t>
      </w:r>
      <w:proofErr w:type="spellEnd"/>
      <w:r w:rsidRPr="001A69B5">
        <w:t xml:space="preserve"> opplæring skal gi alle </w:t>
      </w:r>
      <w:proofErr w:type="spellStart"/>
      <w:r w:rsidRPr="001A69B5">
        <w:t>eit</w:t>
      </w:r>
      <w:proofErr w:type="spellEnd"/>
      <w:r w:rsidRPr="001A69B5">
        <w:t xml:space="preserve"> godt grunnlag for å ta del i arbeids- og samfunnslivet gjennom </w:t>
      </w:r>
      <w:proofErr w:type="spellStart"/>
      <w:r w:rsidRPr="001A69B5">
        <w:t>vidare</w:t>
      </w:r>
      <w:proofErr w:type="spellEnd"/>
      <w:r w:rsidRPr="001A69B5">
        <w:t xml:space="preserve"> utdanning og arbeid, og </w:t>
      </w:r>
      <w:proofErr w:type="spellStart"/>
      <w:r w:rsidRPr="001A69B5">
        <w:t>eit</w:t>
      </w:r>
      <w:proofErr w:type="spellEnd"/>
      <w:r w:rsidRPr="001A69B5">
        <w:t xml:space="preserve"> grunnlag for å lære heile livet. Reforma skal utvikle ei </w:t>
      </w:r>
      <w:proofErr w:type="spellStart"/>
      <w:r w:rsidRPr="001A69B5">
        <w:t>vidaregåande</w:t>
      </w:r>
      <w:proofErr w:type="spellEnd"/>
      <w:r w:rsidRPr="001A69B5">
        <w:t xml:space="preserve"> opplæring som </w:t>
      </w:r>
      <w:proofErr w:type="spellStart"/>
      <w:r w:rsidRPr="001A69B5">
        <w:t>tek</w:t>
      </w:r>
      <w:proofErr w:type="spellEnd"/>
      <w:r w:rsidRPr="001A69B5">
        <w:t xml:space="preserve"> inn over seg at menneske er ulike, som gir </w:t>
      </w:r>
      <w:proofErr w:type="spellStart"/>
      <w:r w:rsidRPr="001A69B5">
        <w:t>elevane</w:t>
      </w:r>
      <w:proofErr w:type="spellEnd"/>
      <w:r w:rsidRPr="001A69B5">
        <w:t xml:space="preserve"> </w:t>
      </w:r>
      <w:proofErr w:type="spellStart"/>
      <w:r w:rsidRPr="001A69B5">
        <w:t>meir</w:t>
      </w:r>
      <w:proofErr w:type="spellEnd"/>
      <w:r w:rsidRPr="001A69B5">
        <w:t xml:space="preserve"> tid til å fordjupe seg og til å følge den </w:t>
      </w:r>
      <w:proofErr w:type="spellStart"/>
      <w:r w:rsidRPr="001A69B5">
        <w:t>einskilde</w:t>
      </w:r>
      <w:proofErr w:type="spellEnd"/>
      <w:r w:rsidRPr="001A69B5">
        <w:t xml:space="preserve"> sine interesser. Stortingsmeldinga </w:t>
      </w:r>
      <w:proofErr w:type="spellStart"/>
      <w:r w:rsidRPr="001A69B5">
        <w:t>inneheld</w:t>
      </w:r>
      <w:proofErr w:type="spellEnd"/>
      <w:r w:rsidRPr="001A69B5">
        <w:t xml:space="preserve"> tiltak som mellom anna svarer på </w:t>
      </w:r>
      <w:proofErr w:type="spellStart"/>
      <w:r w:rsidRPr="001A69B5">
        <w:t>dei</w:t>
      </w:r>
      <w:proofErr w:type="spellEnd"/>
      <w:r w:rsidRPr="001A69B5">
        <w:t xml:space="preserve"> fem </w:t>
      </w:r>
      <w:proofErr w:type="spellStart"/>
      <w:r w:rsidRPr="001A69B5">
        <w:t>hovudutfordringane</w:t>
      </w:r>
      <w:proofErr w:type="spellEnd"/>
      <w:r w:rsidRPr="001A69B5">
        <w:t xml:space="preserve"> som er presentert under Utviklingstrekk og </w:t>
      </w:r>
      <w:proofErr w:type="spellStart"/>
      <w:r w:rsidRPr="001A69B5">
        <w:t>utfordringar</w:t>
      </w:r>
      <w:proofErr w:type="spellEnd"/>
      <w:r w:rsidRPr="001A69B5">
        <w:t xml:space="preserve">. Intensjonen til regjeringa er at </w:t>
      </w:r>
      <w:proofErr w:type="spellStart"/>
      <w:r w:rsidRPr="001A69B5">
        <w:t>Fullføringsreforma</w:t>
      </w:r>
      <w:proofErr w:type="spellEnd"/>
      <w:r w:rsidRPr="001A69B5">
        <w:t xml:space="preserve"> skal pågå i </w:t>
      </w:r>
      <w:proofErr w:type="spellStart"/>
      <w:r w:rsidRPr="001A69B5">
        <w:t>eit</w:t>
      </w:r>
      <w:proofErr w:type="spellEnd"/>
      <w:r w:rsidRPr="001A69B5">
        <w:t xml:space="preserve"> tiårig perspektiv.</w:t>
      </w:r>
    </w:p>
    <w:p w14:paraId="73493ED6" w14:textId="77777777" w:rsidR="000513CD" w:rsidRPr="001A69B5" w:rsidRDefault="0009509B" w:rsidP="001A69B5">
      <w:r w:rsidRPr="001A69B5">
        <w:t xml:space="preserve">Som </w:t>
      </w:r>
      <w:proofErr w:type="spellStart"/>
      <w:r w:rsidRPr="001A69B5">
        <w:t>ein</w:t>
      </w:r>
      <w:proofErr w:type="spellEnd"/>
      <w:r w:rsidRPr="001A69B5">
        <w:t xml:space="preserve"> del av planen til regjeringa for å få </w:t>
      </w:r>
      <w:proofErr w:type="spellStart"/>
      <w:r w:rsidRPr="001A69B5">
        <w:t>Noreg</w:t>
      </w:r>
      <w:proofErr w:type="spellEnd"/>
      <w:r w:rsidRPr="001A69B5">
        <w:t xml:space="preserve"> ut av krisa som følge av covid-19-pandemien, blei Utdanningsløftet 2020 lansert våren 2020. Satsinga </w:t>
      </w:r>
      <w:proofErr w:type="spellStart"/>
      <w:r w:rsidRPr="001A69B5">
        <w:t>inneheldt</w:t>
      </w:r>
      <w:proofErr w:type="spellEnd"/>
      <w:r w:rsidRPr="001A69B5">
        <w:t xml:space="preserve"> mellom anna tiltak for å få </w:t>
      </w:r>
      <w:proofErr w:type="spellStart"/>
      <w:r w:rsidRPr="001A69B5">
        <w:t>fleire</w:t>
      </w:r>
      <w:proofErr w:type="spellEnd"/>
      <w:r w:rsidRPr="001A69B5">
        <w:t xml:space="preserve"> til å fullføre </w:t>
      </w:r>
      <w:proofErr w:type="spellStart"/>
      <w:r w:rsidRPr="001A69B5">
        <w:t>vidaregåande</w:t>
      </w:r>
      <w:proofErr w:type="spellEnd"/>
      <w:r w:rsidRPr="001A69B5">
        <w:t xml:space="preserve"> opplæring. </w:t>
      </w:r>
      <w:proofErr w:type="spellStart"/>
      <w:r w:rsidRPr="001A69B5">
        <w:t>Fullføringsreforma</w:t>
      </w:r>
      <w:proofErr w:type="spellEnd"/>
      <w:r w:rsidRPr="001A69B5">
        <w:t xml:space="preserve"> bygger på Utdanningsløftet.</w:t>
      </w:r>
    </w:p>
    <w:p w14:paraId="5BFC7F11" w14:textId="77777777" w:rsidR="000513CD" w:rsidRPr="001A69B5" w:rsidRDefault="0009509B" w:rsidP="001A69B5">
      <w:proofErr w:type="spellStart"/>
      <w:r w:rsidRPr="001A69B5">
        <w:t>Hovudgrepet</w:t>
      </w:r>
      <w:proofErr w:type="spellEnd"/>
      <w:r w:rsidRPr="001A69B5">
        <w:t xml:space="preserve"> i </w:t>
      </w:r>
      <w:proofErr w:type="spellStart"/>
      <w:r w:rsidRPr="001A69B5">
        <w:t>Fullføringsreforma</w:t>
      </w:r>
      <w:proofErr w:type="spellEnd"/>
      <w:r w:rsidRPr="001A69B5">
        <w:t xml:space="preserve"> er å utvide retten til </w:t>
      </w:r>
      <w:proofErr w:type="spellStart"/>
      <w:r w:rsidRPr="001A69B5">
        <w:t>vidaregåande</w:t>
      </w:r>
      <w:proofErr w:type="spellEnd"/>
      <w:r w:rsidRPr="001A69B5">
        <w:t xml:space="preserve"> opplæring. Det </w:t>
      </w:r>
      <w:proofErr w:type="spellStart"/>
      <w:r w:rsidRPr="001A69B5">
        <w:t>inneber</w:t>
      </w:r>
      <w:proofErr w:type="spellEnd"/>
      <w:r w:rsidRPr="001A69B5">
        <w:t xml:space="preserve"> mellom anna at retten til </w:t>
      </w:r>
      <w:proofErr w:type="spellStart"/>
      <w:r w:rsidRPr="001A69B5">
        <w:t>vidaregåande</w:t>
      </w:r>
      <w:proofErr w:type="spellEnd"/>
      <w:r w:rsidRPr="001A69B5">
        <w:t xml:space="preserve"> opplæring </w:t>
      </w:r>
      <w:proofErr w:type="spellStart"/>
      <w:r w:rsidRPr="001A69B5">
        <w:t>ikkje</w:t>
      </w:r>
      <w:proofErr w:type="spellEnd"/>
      <w:r w:rsidRPr="001A69B5">
        <w:t xml:space="preserve"> lenger skal </w:t>
      </w:r>
      <w:proofErr w:type="spellStart"/>
      <w:r w:rsidRPr="001A69B5">
        <w:t>vere</w:t>
      </w:r>
      <w:proofErr w:type="spellEnd"/>
      <w:r w:rsidRPr="001A69B5">
        <w:t xml:space="preserve"> avgrensa i tid. Med den nye retten skal alle, uavhengig av alder, ha rett til opplæring inntil </w:t>
      </w:r>
      <w:proofErr w:type="spellStart"/>
      <w:r w:rsidRPr="001A69B5">
        <w:t>dei</w:t>
      </w:r>
      <w:proofErr w:type="spellEnd"/>
      <w:r w:rsidRPr="001A69B5">
        <w:t xml:space="preserve"> har fullført og bestått </w:t>
      </w:r>
      <w:proofErr w:type="spellStart"/>
      <w:r w:rsidRPr="001A69B5">
        <w:t>vidaregåande</w:t>
      </w:r>
      <w:proofErr w:type="spellEnd"/>
      <w:r w:rsidRPr="001A69B5">
        <w:t xml:space="preserve"> opplæring. Det skal også gjelde unge og </w:t>
      </w:r>
      <w:proofErr w:type="spellStart"/>
      <w:r w:rsidRPr="001A69B5">
        <w:t>vaksne</w:t>
      </w:r>
      <w:proofErr w:type="spellEnd"/>
      <w:r w:rsidRPr="001A69B5">
        <w:t xml:space="preserve"> som </w:t>
      </w:r>
      <w:proofErr w:type="spellStart"/>
      <w:r w:rsidRPr="001A69B5">
        <w:t>tidlegare</w:t>
      </w:r>
      <w:proofErr w:type="spellEnd"/>
      <w:r w:rsidRPr="001A69B5">
        <w:t xml:space="preserve"> har brukt opp retten til opplæring. Planen er at </w:t>
      </w:r>
      <w:proofErr w:type="spellStart"/>
      <w:r w:rsidRPr="001A69B5">
        <w:t>ein</w:t>
      </w:r>
      <w:proofErr w:type="spellEnd"/>
      <w:r w:rsidRPr="001A69B5">
        <w:t xml:space="preserve"> slik rett skal </w:t>
      </w:r>
      <w:proofErr w:type="spellStart"/>
      <w:r w:rsidRPr="001A69B5">
        <w:t>innførast</w:t>
      </w:r>
      <w:proofErr w:type="spellEnd"/>
      <w:r w:rsidRPr="001A69B5">
        <w:t xml:space="preserve"> </w:t>
      </w:r>
      <w:proofErr w:type="spellStart"/>
      <w:r w:rsidRPr="001A69B5">
        <w:t>frå</w:t>
      </w:r>
      <w:proofErr w:type="spellEnd"/>
      <w:r w:rsidRPr="001A69B5">
        <w:t xml:space="preserve"> 2023 i samband med ny opplæringslov. Som del av Utdanningsløftet er det oppretta </w:t>
      </w:r>
      <w:proofErr w:type="spellStart"/>
      <w:r w:rsidRPr="001A69B5">
        <w:t>eit</w:t>
      </w:r>
      <w:proofErr w:type="spellEnd"/>
      <w:r w:rsidRPr="001A69B5">
        <w:t xml:space="preserve"> </w:t>
      </w:r>
      <w:proofErr w:type="spellStart"/>
      <w:r w:rsidRPr="001A69B5">
        <w:t>tilskot</w:t>
      </w:r>
      <w:proofErr w:type="spellEnd"/>
      <w:r w:rsidRPr="001A69B5">
        <w:t xml:space="preserve"> som skal gi </w:t>
      </w:r>
      <w:proofErr w:type="spellStart"/>
      <w:r w:rsidRPr="001A69B5">
        <w:t>personar</w:t>
      </w:r>
      <w:proofErr w:type="spellEnd"/>
      <w:r w:rsidRPr="001A69B5">
        <w:t xml:space="preserve"> som </w:t>
      </w:r>
      <w:proofErr w:type="spellStart"/>
      <w:r w:rsidRPr="001A69B5">
        <w:t>ikkje</w:t>
      </w:r>
      <w:proofErr w:type="spellEnd"/>
      <w:r w:rsidRPr="001A69B5">
        <w:t xml:space="preserve"> har lovfesta rett til opplæringa, </w:t>
      </w:r>
      <w:proofErr w:type="spellStart"/>
      <w:r w:rsidRPr="001A69B5">
        <w:t>moglegheit</w:t>
      </w:r>
      <w:proofErr w:type="spellEnd"/>
      <w:r w:rsidRPr="001A69B5">
        <w:t xml:space="preserve"> til å fullføre </w:t>
      </w:r>
      <w:proofErr w:type="spellStart"/>
      <w:r w:rsidRPr="001A69B5">
        <w:t>vidaregåande</w:t>
      </w:r>
      <w:proofErr w:type="spellEnd"/>
      <w:r w:rsidRPr="001A69B5">
        <w:t xml:space="preserve"> opplæring. Departementet foreslår å føre </w:t>
      </w:r>
      <w:proofErr w:type="spellStart"/>
      <w:r w:rsidRPr="001A69B5">
        <w:t>tilskotet</w:t>
      </w:r>
      <w:proofErr w:type="spellEnd"/>
      <w:r w:rsidRPr="001A69B5">
        <w:t xml:space="preserve"> </w:t>
      </w:r>
      <w:proofErr w:type="spellStart"/>
      <w:r w:rsidRPr="001A69B5">
        <w:t>vidare</w:t>
      </w:r>
      <w:proofErr w:type="spellEnd"/>
      <w:r w:rsidRPr="001A69B5">
        <w:t xml:space="preserve"> i budsjettet for 2022. Departementet foreslår også </w:t>
      </w:r>
      <w:proofErr w:type="spellStart"/>
      <w:r w:rsidRPr="001A69B5">
        <w:t>midlar</w:t>
      </w:r>
      <w:proofErr w:type="spellEnd"/>
      <w:r w:rsidRPr="001A69B5">
        <w:t xml:space="preserve"> for å </w:t>
      </w:r>
      <w:proofErr w:type="spellStart"/>
      <w:r w:rsidRPr="001A69B5">
        <w:t>gjere</w:t>
      </w:r>
      <w:proofErr w:type="spellEnd"/>
      <w:r w:rsidRPr="001A69B5">
        <w:t xml:space="preserve"> </w:t>
      </w:r>
      <w:proofErr w:type="spellStart"/>
      <w:r w:rsidRPr="001A69B5">
        <w:t>vidaregåande</w:t>
      </w:r>
      <w:proofErr w:type="spellEnd"/>
      <w:r w:rsidRPr="001A69B5">
        <w:t xml:space="preserve"> opplæring </w:t>
      </w:r>
      <w:proofErr w:type="spellStart"/>
      <w:r w:rsidRPr="001A69B5">
        <w:t>meir</w:t>
      </w:r>
      <w:proofErr w:type="spellEnd"/>
      <w:r w:rsidRPr="001A69B5">
        <w:t xml:space="preserve"> tilpassa og fleksibel for </w:t>
      </w:r>
      <w:proofErr w:type="spellStart"/>
      <w:r w:rsidRPr="001A69B5">
        <w:t>elevane</w:t>
      </w:r>
      <w:proofErr w:type="spellEnd"/>
      <w:r w:rsidRPr="001A69B5">
        <w:t xml:space="preserve">. </w:t>
      </w:r>
      <w:proofErr w:type="spellStart"/>
      <w:r w:rsidRPr="001A69B5">
        <w:t>Fullføringsreforma</w:t>
      </w:r>
      <w:proofErr w:type="spellEnd"/>
      <w:r w:rsidRPr="001A69B5">
        <w:t xml:space="preserve"> </w:t>
      </w:r>
      <w:proofErr w:type="spellStart"/>
      <w:r w:rsidRPr="001A69B5">
        <w:t>inneber</w:t>
      </w:r>
      <w:proofErr w:type="spellEnd"/>
      <w:r w:rsidRPr="001A69B5">
        <w:t xml:space="preserve"> at den utvida retten skal </w:t>
      </w:r>
      <w:proofErr w:type="spellStart"/>
      <w:r w:rsidRPr="001A69B5">
        <w:t>gjere</w:t>
      </w:r>
      <w:proofErr w:type="spellEnd"/>
      <w:r w:rsidRPr="001A69B5">
        <w:t xml:space="preserve"> </w:t>
      </w:r>
      <w:proofErr w:type="spellStart"/>
      <w:r w:rsidRPr="001A69B5">
        <w:t>vidaregåande</w:t>
      </w:r>
      <w:proofErr w:type="spellEnd"/>
      <w:r w:rsidRPr="001A69B5">
        <w:t xml:space="preserve"> opplæring </w:t>
      </w:r>
      <w:proofErr w:type="spellStart"/>
      <w:r w:rsidRPr="001A69B5">
        <w:t>meir</w:t>
      </w:r>
      <w:proofErr w:type="spellEnd"/>
      <w:r w:rsidRPr="001A69B5">
        <w:t xml:space="preserve"> fleksibel for </w:t>
      </w:r>
      <w:proofErr w:type="spellStart"/>
      <w:r w:rsidRPr="001A69B5">
        <w:t>elevane</w:t>
      </w:r>
      <w:proofErr w:type="spellEnd"/>
      <w:r w:rsidRPr="001A69B5">
        <w:t xml:space="preserve">. Det skal mellom anna </w:t>
      </w:r>
      <w:proofErr w:type="spellStart"/>
      <w:r w:rsidRPr="001A69B5">
        <w:t>leggast</w:t>
      </w:r>
      <w:proofErr w:type="spellEnd"/>
      <w:r w:rsidRPr="001A69B5">
        <w:t xml:space="preserve"> til rette for at </w:t>
      </w:r>
      <w:proofErr w:type="spellStart"/>
      <w:r w:rsidRPr="001A69B5">
        <w:t>fleire</w:t>
      </w:r>
      <w:proofErr w:type="spellEnd"/>
      <w:r w:rsidRPr="001A69B5">
        <w:t xml:space="preserve"> </w:t>
      </w:r>
      <w:proofErr w:type="spellStart"/>
      <w:r w:rsidRPr="001A69B5">
        <w:t>elevar</w:t>
      </w:r>
      <w:proofErr w:type="spellEnd"/>
      <w:r w:rsidRPr="001A69B5">
        <w:t xml:space="preserve"> kan få </w:t>
      </w:r>
      <w:proofErr w:type="spellStart"/>
      <w:r w:rsidRPr="001A69B5">
        <w:t>meir</w:t>
      </w:r>
      <w:proofErr w:type="spellEnd"/>
      <w:r w:rsidRPr="001A69B5">
        <w:t xml:space="preserve"> tilpassa løp, og at </w:t>
      </w:r>
      <w:proofErr w:type="spellStart"/>
      <w:r w:rsidRPr="001A69B5">
        <w:t>elevar</w:t>
      </w:r>
      <w:proofErr w:type="spellEnd"/>
      <w:r w:rsidRPr="001A69B5">
        <w:t xml:space="preserve"> som </w:t>
      </w:r>
      <w:proofErr w:type="spellStart"/>
      <w:r w:rsidRPr="001A69B5">
        <w:t>ikkje</w:t>
      </w:r>
      <w:proofErr w:type="spellEnd"/>
      <w:r w:rsidRPr="001A69B5">
        <w:t xml:space="preserve"> består fag skal få </w:t>
      </w:r>
      <w:proofErr w:type="spellStart"/>
      <w:r w:rsidRPr="001A69B5">
        <w:t>meir</w:t>
      </w:r>
      <w:proofErr w:type="spellEnd"/>
      <w:r w:rsidRPr="001A69B5">
        <w:t xml:space="preserve"> opplæring slik at </w:t>
      </w:r>
      <w:proofErr w:type="spellStart"/>
      <w:r w:rsidRPr="001A69B5">
        <w:t>dei</w:t>
      </w:r>
      <w:proofErr w:type="spellEnd"/>
      <w:r w:rsidRPr="001A69B5">
        <w:t xml:space="preserve"> kan fullføre. I tillegg er det </w:t>
      </w:r>
      <w:proofErr w:type="spellStart"/>
      <w:r w:rsidRPr="001A69B5">
        <w:t>ein</w:t>
      </w:r>
      <w:proofErr w:type="spellEnd"/>
      <w:r w:rsidRPr="001A69B5">
        <w:t xml:space="preserve"> sentral del av reforma at innsatsen overfor </w:t>
      </w:r>
      <w:proofErr w:type="spellStart"/>
      <w:r w:rsidRPr="001A69B5">
        <w:t>elevar</w:t>
      </w:r>
      <w:proofErr w:type="spellEnd"/>
      <w:r w:rsidRPr="001A69B5">
        <w:t xml:space="preserve"> som slit, skal </w:t>
      </w:r>
      <w:proofErr w:type="spellStart"/>
      <w:r w:rsidRPr="001A69B5">
        <w:t>settast</w:t>
      </w:r>
      <w:proofErr w:type="spellEnd"/>
      <w:r w:rsidRPr="001A69B5">
        <w:t xml:space="preserve"> inn </w:t>
      </w:r>
      <w:proofErr w:type="spellStart"/>
      <w:r w:rsidRPr="001A69B5">
        <w:t>tidleg</w:t>
      </w:r>
      <w:proofErr w:type="spellEnd"/>
      <w:r w:rsidRPr="001A69B5">
        <w:t>.</w:t>
      </w:r>
    </w:p>
    <w:p w14:paraId="00A39B9A" w14:textId="77777777" w:rsidR="000513CD" w:rsidRPr="001A69B5" w:rsidRDefault="0009509B" w:rsidP="001A69B5">
      <w:r w:rsidRPr="001A69B5">
        <w:t xml:space="preserve">For at </w:t>
      </w:r>
      <w:proofErr w:type="spellStart"/>
      <w:r w:rsidRPr="001A69B5">
        <w:t>endå</w:t>
      </w:r>
      <w:proofErr w:type="spellEnd"/>
      <w:r w:rsidRPr="001A69B5">
        <w:t xml:space="preserve"> </w:t>
      </w:r>
      <w:proofErr w:type="spellStart"/>
      <w:r w:rsidRPr="001A69B5">
        <w:t>fleire</w:t>
      </w:r>
      <w:proofErr w:type="spellEnd"/>
      <w:r w:rsidRPr="001A69B5">
        <w:t xml:space="preserve"> skal fullføre </w:t>
      </w:r>
      <w:proofErr w:type="spellStart"/>
      <w:r w:rsidRPr="001A69B5">
        <w:t>vidaregåande</w:t>
      </w:r>
      <w:proofErr w:type="spellEnd"/>
      <w:r w:rsidRPr="001A69B5">
        <w:t xml:space="preserve"> opplæring, vil regjeringa sjå på finansieringa av grunnopplæringa. Regjeringa vil vurdere ulike </w:t>
      </w:r>
      <w:proofErr w:type="spellStart"/>
      <w:r w:rsidRPr="001A69B5">
        <w:t>modellar</w:t>
      </w:r>
      <w:proofErr w:type="spellEnd"/>
      <w:r w:rsidRPr="001A69B5">
        <w:t xml:space="preserve"> for resultatbasert finansiering og </w:t>
      </w:r>
      <w:proofErr w:type="spellStart"/>
      <w:r w:rsidRPr="001A69B5">
        <w:t>kome</w:t>
      </w:r>
      <w:proofErr w:type="spellEnd"/>
      <w:r w:rsidRPr="001A69B5">
        <w:t xml:space="preserve"> tilbake i kommuneproposisjonen for 2023.</w:t>
      </w:r>
    </w:p>
    <w:p w14:paraId="1F95100E" w14:textId="77777777" w:rsidR="000513CD" w:rsidRPr="001A69B5" w:rsidRDefault="0009509B" w:rsidP="001A69B5">
      <w:proofErr w:type="spellStart"/>
      <w:r w:rsidRPr="001A69B5">
        <w:t>Ein</w:t>
      </w:r>
      <w:proofErr w:type="spellEnd"/>
      <w:r w:rsidRPr="001A69B5">
        <w:t xml:space="preserve"> </w:t>
      </w:r>
      <w:proofErr w:type="spellStart"/>
      <w:r w:rsidRPr="001A69B5">
        <w:t>annan</w:t>
      </w:r>
      <w:proofErr w:type="spellEnd"/>
      <w:r w:rsidRPr="001A69B5">
        <w:t xml:space="preserve"> viktig del av </w:t>
      </w:r>
      <w:proofErr w:type="spellStart"/>
      <w:r w:rsidRPr="001A69B5">
        <w:t>Fullføringsreforma</w:t>
      </w:r>
      <w:proofErr w:type="spellEnd"/>
      <w:r w:rsidRPr="001A69B5">
        <w:t xml:space="preserve"> er at opplæringa skal gi </w:t>
      </w:r>
      <w:proofErr w:type="spellStart"/>
      <w:r w:rsidRPr="001A69B5">
        <w:t>elevane</w:t>
      </w:r>
      <w:proofErr w:type="spellEnd"/>
      <w:r w:rsidRPr="001A69B5">
        <w:t xml:space="preserve"> </w:t>
      </w:r>
      <w:proofErr w:type="spellStart"/>
      <w:r w:rsidRPr="001A69B5">
        <w:t>tilstrekkelege</w:t>
      </w:r>
      <w:proofErr w:type="spellEnd"/>
      <w:r w:rsidRPr="001A69B5">
        <w:t xml:space="preserve"> </w:t>
      </w:r>
      <w:proofErr w:type="spellStart"/>
      <w:r w:rsidRPr="001A69B5">
        <w:t>moglegheiter</w:t>
      </w:r>
      <w:proofErr w:type="spellEnd"/>
      <w:r w:rsidRPr="001A69B5">
        <w:t xml:space="preserve"> til fordjuping. For å oppnå det vil departementet sette i gang </w:t>
      </w:r>
      <w:proofErr w:type="spellStart"/>
      <w:r w:rsidRPr="001A69B5">
        <w:t>eit</w:t>
      </w:r>
      <w:proofErr w:type="spellEnd"/>
      <w:r w:rsidRPr="001A69B5">
        <w:t xml:space="preserve"> arbeid for å gjennomgå fag- og timefordelinga i </w:t>
      </w:r>
      <w:proofErr w:type="spellStart"/>
      <w:r w:rsidRPr="001A69B5">
        <w:t>vidaregåande</w:t>
      </w:r>
      <w:proofErr w:type="spellEnd"/>
      <w:r w:rsidRPr="001A69B5">
        <w:t xml:space="preserve"> opplæring.</w:t>
      </w:r>
    </w:p>
    <w:p w14:paraId="3495A9E7" w14:textId="77777777" w:rsidR="000513CD" w:rsidRPr="001A69B5" w:rsidRDefault="0009509B" w:rsidP="001A69B5">
      <w:pPr>
        <w:pStyle w:val="avsnitt-under-undertittel"/>
      </w:pPr>
      <w:r w:rsidRPr="001A69B5">
        <w:t>Styrking av fag- og yrkesopplæringa</w:t>
      </w:r>
    </w:p>
    <w:p w14:paraId="6CA3C677" w14:textId="77777777" w:rsidR="000513CD" w:rsidRPr="001A69B5" w:rsidRDefault="0009509B" w:rsidP="001A69B5">
      <w:r w:rsidRPr="001A69B5">
        <w:t xml:space="preserve">Regjeringa </w:t>
      </w:r>
      <w:proofErr w:type="spellStart"/>
      <w:r w:rsidRPr="001A69B5">
        <w:t>satsar</w:t>
      </w:r>
      <w:proofErr w:type="spellEnd"/>
      <w:r w:rsidRPr="001A69B5">
        <w:t xml:space="preserve"> på fag- og yrkesopplæringa og gjennomfører </w:t>
      </w:r>
      <w:proofErr w:type="spellStart"/>
      <w:r w:rsidRPr="001A69B5">
        <w:t>eit</w:t>
      </w:r>
      <w:proofErr w:type="spellEnd"/>
      <w:r w:rsidRPr="001A69B5">
        <w:t xml:space="preserve"> yrkesfagløft i samarbeid med </w:t>
      </w:r>
      <w:proofErr w:type="spellStart"/>
      <w:r w:rsidRPr="001A69B5">
        <w:t>skuleeigarane</w:t>
      </w:r>
      <w:proofErr w:type="spellEnd"/>
      <w:r w:rsidRPr="001A69B5">
        <w:t xml:space="preserve"> og </w:t>
      </w:r>
      <w:proofErr w:type="spellStart"/>
      <w:r w:rsidRPr="001A69B5">
        <w:t>partane</w:t>
      </w:r>
      <w:proofErr w:type="spellEnd"/>
      <w:r w:rsidRPr="001A69B5">
        <w:t xml:space="preserve"> i arbeidslivet. For å svare på </w:t>
      </w:r>
      <w:proofErr w:type="spellStart"/>
      <w:r w:rsidRPr="001A69B5">
        <w:t>utfordringane</w:t>
      </w:r>
      <w:proofErr w:type="spellEnd"/>
      <w:r w:rsidRPr="001A69B5">
        <w:t xml:space="preserve"> som covid-19-pandemien skapte for yrkesfaga, sette regjeringa i verk ei rekke tiltak. </w:t>
      </w:r>
      <w:proofErr w:type="spellStart"/>
      <w:r w:rsidRPr="001A69B5">
        <w:t>Lærlingtilskotet</w:t>
      </w:r>
      <w:proofErr w:type="spellEnd"/>
      <w:r w:rsidRPr="001A69B5">
        <w:t xml:space="preserve"> blei </w:t>
      </w:r>
      <w:proofErr w:type="spellStart"/>
      <w:r w:rsidRPr="001A69B5">
        <w:t>auka</w:t>
      </w:r>
      <w:proofErr w:type="spellEnd"/>
      <w:r w:rsidRPr="001A69B5">
        <w:t xml:space="preserve"> særskilt for </w:t>
      </w:r>
      <w:proofErr w:type="spellStart"/>
      <w:r w:rsidRPr="001A69B5">
        <w:t>hausten</w:t>
      </w:r>
      <w:proofErr w:type="spellEnd"/>
      <w:r w:rsidRPr="001A69B5">
        <w:t xml:space="preserve"> 2020 og våren 2021. I tillegg </w:t>
      </w:r>
      <w:proofErr w:type="spellStart"/>
      <w:r w:rsidRPr="001A69B5">
        <w:t>fekk</w:t>
      </w:r>
      <w:proofErr w:type="spellEnd"/>
      <w:r w:rsidRPr="001A69B5">
        <w:t xml:space="preserve"> </w:t>
      </w:r>
      <w:proofErr w:type="spellStart"/>
      <w:r w:rsidRPr="001A69B5">
        <w:t>fylkeskommunane</w:t>
      </w:r>
      <w:proofErr w:type="spellEnd"/>
      <w:r w:rsidRPr="001A69B5">
        <w:t xml:space="preserve"> i 2020 og 2021 </w:t>
      </w:r>
      <w:proofErr w:type="spellStart"/>
      <w:r w:rsidRPr="001A69B5">
        <w:t>eit</w:t>
      </w:r>
      <w:proofErr w:type="spellEnd"/>
      <w:r w:rsidRPr="001A69B5">
        <w:t xml:space="preserve"> særskilt </w:t>
      </w:r>
      <w:proofErr w:type="spellStart"/>
      <w:r w:rsidRPr="001A69B5">
        <w:t>lærlingtilskot</w:t>
      </w:r>
      <w:proofErr w:type="spellEnd"/>
      <w:r w:rsidRPr="001A69B5">
        <w:t xml:space="preserve"> som </w:t>
      </w:r>
      <w:proofErr w:type="spellStart"/>
      <w:r w:rsidRPr="001A69B5">
        <w:t>dei</w:t>
      </w:r>
      <w:proofErr w:type="spellEnd"/>
      <w:r w:rsidRPr="001A69B5">
        <w:t xml:space="preserve"> kunne rette mot </w:t>
      </w:r>
      <w:proofErr w:type="spellStart"/>
      <w:r w:rsidRPr="001A69B5">
        <w:t>bransjane</w:t>
      </w:r>
      <w:proofErr w:type="spellEnd"/>
      <w:r w:rsidRPr="001A69B5">
        <w:t xml:space="preserve"> og lærefaga som har blitt </w:t>
      </w:r>
      <w:proofErr w:type="spellStart"/>
      <w:r w:rsidRPr="001A69B5">
        <w:t>hardast</w:t>
      </w:r>
      <w:proofErr w:type="spellEnd"/>
      <w:r w:rsidRPr="001A69B5">
        <w:t xml:space="preserve"> ramma av covid-19-pandemien og det økonomiske tilbakeslaget som følge av pandemien.</w:t>
      </w:r>
    </w:p>
    <w:p w14:paraId="6201A69F" w14:textId="77777777" w:rsidR="000513CD" w:rsidRPr="001A69B5" w:rsidRDefault="0009509B" w:rsidP="001A69B5">
      <w:proofErr w:type="spellStart"/>
      <w:r w:rsidRPr="001A69B5">
        <w:t>Hausten</w:t>
      </w:r>
      <w:proofErr w:type="spellEnd"/>
      <w:r w:rsidRPr="001A69B5">
        <w:t xml:space="preserve"> 2020 blei </w:t>
      </w:r>
      <w:proofErr w:type="spellStart"/>
      <w:r w:rsidRPr="001A69B5">
        <w:t>ein</w:t>
      </w:r>
      <w:proofErr w:type="spellEnd"/>
      <w:r w:rsidRPr="001A69B5">
        <w:t xml:space="preserve"> ny </w:t>
      </w:r>
      <w:proofErr w:type="spellStart"/>
      <w:r w:rsidRPr="001A69B5">
        <w:t>tilbodsstruktur</w:t>
      </w:r>
      <w:proofErr w:type="spellEnd"/>
      <w:r w:rsidRPr="001A69B5">
        <w:t xml:space="preserve"> for fag- og yrkesopplæringa innført. Det er den største endringa i </w:t>
      </w:r>
      <w:proofErr w:type="spellStart"/>
      <w:r w:rsidRPr="001A69B5">
        <w:t>yrkesfagutdanningane</w:t>
      </w:r>
      <w:proofErr w:type="spellEnd"/>
      <w:r w:rsidRPr="001A69B5">
        <w:t xml:space="preserve"> </w:t>
      </w:r>
      <w:proofErr w:type="spellStart"/>
      <w:r w:rsidRPr="001A69B5">
        <w:t>sidan</w:t>
      </w:r>
      <w:proofErr w:type="spellEnd"/>
      <w:r w:rsidRPr="001A69B5">
        <w:t xml:space="preserve"> Kunnskapsløftet i 2006. </w:t>
      </w:r>
      <w:proofErr w:type="spellStart"/>
      <w:r w:rsidRPr="001A69B5">
        <w:t>Fleire</w:t>
      </w:r>
      <w:proofErr w:type="spellEnd"/>
      <w:r w:rsidRPr="001A69B5">
        <w:t xml:space="preserve"> </w:t>
      </w:r>
      <w:proofErr w:type="spellStart"/>
      <w:r w:rsidRPr="001A69B5">
        <w:t>elevar</w:t>
      </w:r>
      <w:proofErr w:type="spellEnd"/>
      <w:r w:rsidRPr="001A69B5">
        <w:t xml:space="preserve"> skal få spesialisere seg </w:t>
      </w:r>
      <w:proofErr w:type="spellStart"/>
      <w:r w:rsidRPr="001A69B5">
        <w:t>frå</w:t>
      </w:r>
      <w:proofErr w:type="spellEnd"/>
      <w:r w:rsidRPr="001A69B5">
        <w:t xml:space="preserve"> </w:t>
      </w:r>
      <w:proofErr w:type="spellStart"/>
      <w:r w:rsidRPr="001A69B5">
        <w:t>dei</w:t>
      </w:r>
      <w:proofErr w:type="spellEnd"/>
      <w:r w:rsidRPr="001A69B5">
        <w:t xml:space="preserve"> </w:t>
      </w:r>
      <w:proofErr w:type="spellStart"/>
      <w:r w:rsidRPr="001A69B5">
        <w:t>startar</w:t>
      </w:r>
      <w:proofErr w:type="spellEnd"/>
      <w:r w:rsidRPr="001A69B5">
        <w:t xml:space="preserve"> i </w:t>
      </w:r>
      <w:proofErr w:type="spellStart"/>
      <w:r w:rsidRPr="001A69B5">
        <w:t>vidaregåande</w:t>
      </w:r>
      <w:proofErr w:type="spellEnd"/>
      <w:r w:rsidRPr="001A69B5">
        <w:t xml:space="preserve"> opplæring.</w:t>
      </w:r>
    </w:p>
    <w:p w14:paraId="74620CD5" w14:textId="77777777" w:rsidR="000513CD" w:rsidRPr="001A69B5" w:rsidRDefault="0009509B" w:rsidP="001A69B5">
      <w:r w:rsidRPr="001A69B5">
        <w:t xml:space="preserve">Fag- og yrkesopplæringa stiller høge krav til at utstyret i opplæringa er oppdatert og kvalitetssikra. Derfor har regjeringa starta </w:t>
      </w:r>
      <w:proofErr w:type="spellStart"/>
      <w:r w:rsidRPr="001A69B5">
        <w:t>eit</w:t>
      </w:r>
      <w:proofErr w:type="spellEnd"/>
      <w:r w:rsidRPr="001A69B5">
        <w:t xml:space="preserve"> forsøk med ulike </w:t>
      </w:r>
      <w:proofErr w:type="spellStart"/>
      <w:r w:rsidRPr="001A69B5">
        <w:t>modellar</w:t>
      </w:r>
      <w:proofErr w:type="spellEnd"/>
      <w:r w:rsidRPr="001A69B5">
        <w:t xml:space="preserve"> for å stimulere til finansiering av utstyr i fag- og yrkesopplæringa. I 2020 og 2021 er det totalt løyvd 65 mill. kroner til forsøket, inkludert forsking. Målet med forsøket er å finne ut </w:t>
      </w:r>
      <w:proofErr w:type="spellStart"/>
      <w:r w:rsidRPr="001A69B5">
        <w:t>kva</w:t>
      </w:r>
      <w:proofErr w:type="spellEnd"/>
      <w:r w:rsidRPr="001A69B5">
        <w:t xml:space="preserve"> for </w:t>
      </w:r>
      <w:proofErr w:type="spellStart"/>
      <w:r w:rsidRPr="001A69B5">
        <w:t>modellar</w:t>
      </w:r>
      <w:proofErr w:type="spellEnd"/>
      <w:r w:rsidRPr="001A69B5">
        <w:t xml:space="preserve"> som er </w:t>
      </w:r>
      <w:proofErr w:type="spellStart"/>
      <w:r w:rsidRPr="001A69B5">
        <w:t>berekraftige</w:t>
      </w:r>
      <w:proofErr w:type="spellEnd"/>
      <w:r w:rsidRPr="001A69B5">
        <w:t xml:space="preserve">, og som kan gi den beste utstyrssituasjonen over tid. </w:t>
      </w:r>
      <w:proofErr w:type="spellStart"/>
      <w:r w:rsidRPr="001A69B5">
        <w:t>Midlar</w:t>
      </w:r>
      <w:proofErr w:type="spellEnd"/>
      <w:r w:rsidRPr="001A69B5">
        <w:t xml:space="preserve"> blei utlyste i september i år. Departementet foreslår å </w:t>
      </w:r>
      <w:proofErr w:type="spellStart"/>
      <w:r w:rsidRPr="001A69B5">
        <w:t>vidareføre</w:t>
      </w:r>
      <w:proofErr w:type="spellEnd"/>
      <w:r w:rsidRPr="001A69B5">
        <w:t xml:space="preserve"> </w:t>
      </w:r>
      <w:proofErr w:type="spellStart"/>
      <w:r w:rsidRPr="001A69B5">
        <w:t>midlar</w:t>
      </w:r>
      <w:proofErr w:type="spellEnd"/>
      <w:r w:rsidRPr="001A69B5">
        <w:t xml:space="preserve"> til forsøket i 2022.</w:t>
      </w:r>
    </w:p>
    <w:p w14:paraId="709336DF" w14:textId="77777777" w:rsidR="000513CD" w:rsidRPr="001A69B5" w:rsidRDefault="0009509B" w:rsidP="001A69B5">
      <w:r w:rsidRPr="001A69B5">
        <w:t xml:space="preserve">Regjeringa har i </w:t>
      </w:r>
      <w:proofErr w:type="spellStart"/>
      <w:r w:rsidRPr="001A69B5">
        <w:t>Granavolden</w:t>
      </w:r>
      <w:proofErr w:type="spellEnd"/>
      <w:r w:rsidRPr="001A69B5">
        <w:t xml:space="preserve">-plattforma varsla at det skal bli </w:t>
      </w:r>
      <w:proofErr w:type="spellStart"/>
      <w:r w:rsidRPr="001A69B5">
        <w:t>enklare</w:t>
      </w:r>
      <w:proofErr w:type="spellEnd"/>
      <w:r w:rsidRPr="001A69B5">
        <w:t xml:space="preserve"> å ta </w:t>
      </w:r>
      <w:proofErr w:type="spellStart"/>
      <w:r w:rsidRPr="001A69B5">
        <w:t>fleire</w:t>
      </w:r>
      <w:proofErr w:type="spellEnd"/>
      <w:r w:rsidRPr="001A69B5">
        <w:t xml:space="preserve"> fagbrev. Krava til kompetanse i arbeidslivet </w:t>
      </w:r>
      <w:proofErr w:type="spellStart"/>
      <w:r w:rsidRPr="001A69B5">
        <w:t>aukar</w:t>
      </w:r>
      <w:proofErr w:type="spellEnd"/>
      <w:r w:rsidRPr="001A69B5">
        <w:t xml:space="preserve">, og </w:t>
      </w:r>
      <w:proofErr w:type="spellStart"/>
      <w:r w:rsidRPr="001A69B5">
        <w:t>fleire</w:t>
      </w:r>
      <w:proofErr w:type="spellEnd"/>
      <w:r w:rsidRPr="001A69B5">
        <w:t xml:space="preserve"> som har fullført </w:t>
      </w:r>
      <w:proofErr w:type="spellStart"/>
      <w:r w:rsidRPr="001A69B5">
        <w:t>vidaregåande</w:t>
      </w:r>
      <w:proofErr w:type="spellEnd"/>
      <w:r w:rsidRPr="001A69B5">
        <w:t xml:space="preserve"> opplæring har behov for </w:t>
      </w:r>
      <w:proofErr w:type="spellStart"/>
      <w:r w:rsidRPr="001A69B5">
        <w:t>eit</w:t>
      </w:r>
      <w:proofErr w:type="spellEnd"/>
      <w:r w:rsidRPr="001A69B5">
        <w:t xml:space="preserve"> nytt eller </w:t>
      </w:r>
      <w:proofErr w:type="spellStart"/>
      <w:r w:rsidRPr="001A69B5">
        <w:t>eit</w:t>
      </w:r>
      <w:proofErr w:type="spellEnd"/>
      <w:r w:rsidRPr="001A69B5">
        <w:t xml:space="preserve"> første fag- eller </w:t>
      </w:r>
      <w:proofErr w:type="spellStart"/>
      <w:r w:rsidRPr="001A69B5">
        <w:t>sveinebrev</w:t>
      </w:r>
      <w:proofErr w:type="spellEnd"/>
      <w:r w:rsidRPr="001A69B5">
        <w:t xml:space="preserve">. </w:t>
      </w:r>
      <w:proofErr w:type="spellStart"/>
      <w:r w:rsidRPr="001A69B5">
        <w:t>Framskrivingar</w:t>
      </w:r>
      <w:proofErr w:type="spellEnd"/>
      <w:r w:rsidRPr="001A69B5">
        <w:t xml:space="preserve"> </w:t>
      </w:r>
      <w:proofErr w:type="spellStart"/>
      <w:r w:rsidRPr="001A69B5">
        <w:t>frå</w:t>
      </w:r>
      <w:proofErr w:type="spellEnd"/>
      <w:r w:rsidRPr="001A69B5">
        <w:t xml:space="preserve"> SSB viser at </w:t>
      </w:r>
      <w:proofErr w:type="spellStart"/>
      <w:r w:rsidRPr="001A69B5">
        <w:t>Noreg</w:t>
      </w:r>
      <w:proofErr w:type="spellEnd"/>
      <w:r w:rsidRPr="001A69B5">
        <w:t xml:space="preserve"> vil ha for få fagutdanna i framtida. Som del av </w:t>
      </w:r>
      <w:proofErr w:type="spellStart"/>
      <w:r w:rsidRPr="001A69B5">
        <w:t>Fullføringsreforma</w:t>
      </w:r>
      <w:proofErr w:type="spellEnd"/>
      <w:r w:rsidRPr="001A69B5">
        <w:t xml:space="preserve"> vil regjeringa innføre </w:t>
      </w:r>
      <w:proofErr w:type="spellStart"/>
      <w:r w:rsidRPr="001A69B5">
        <w:t>ein</w:t>
      </w:r>
      <w:proofErr w:type="spellEnd"/>
      <w:r w:rsidRPr="001A69B5">
        <w:t xml:space="preserve"> </w:t>
      </w:r>
      <w:proofErr w:type="spellStart"/>
      <w:r w:rsidRPr="001A69B5">
        <w:t>yrkesfagleg</w:t>
      </w:r>
      <w:proofErr w:type="spellEnd"/>
      <w:r w:rsidRPr="001A69B5">
        <w:t xml:space="preserve"> </w:t>
      </w:r>
      <w:proofErr w:type="spellStart"/>
      <w:r w:rsidRPr="001A69B5">
        <w:t>rekvalifiseringsrett</w:t>
      </w:r>
      <w:proofErr w:type="spellEnd"/>
      <w:r w:rsidRPr="001A69B5">
        <w:t xml:space="preserve">. I statsbudsjettet for 2021 er det etablert </w:t>
      </w:r>
      <w:proofErr w:type="spellStart"/>
      <w:r w:rsidRPr="001A69B5">
        <w:t>eit</w:t>
      </w:r>
      <w:proofErr w:type="spellEnd"/>
      <w:r w:rsidRPr="001A69B5">
        <w:t xml:space="preserve"> </w:t>
      </w:r>
      <w:proofErr w:type="spellStart"/>
      <w:r w:rsidRPr="001A69B5">
        <w:t>tilskot</w:t>
      </w:r>
      <w:proofErr w:type="spellEnd"/>
      <w:r w:rsidRPr="001A69B5">
        <w:t xml:space="preserve"> for å gi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frå</w:t>
      </w:r>
      <w:proofErr w:type="spellEnd"/>
      <w:r w:rsidRPr="001A69B5">
        <w:t xml:space="preserve"> </w:t>
      </w:r>
      <w:proofErr w:type="spellStart"/>
      <w:r w:rsidRPr="001A69B5">
        <w:t>vidaregåande</w:t>
      </w:r>
      <w:proofErr w:type="spellEnd"/>
      <w:r w:rsidRPr="001A69B5">
        <w:t xml:space="preserve"> opplæring, </w:t>
      </w:r>
      <w:proofErr w:type="spellStart"/>
      <w:r w:rsidRPr="001A69B5">
        <w:t>tilbod</w:t>
      </w:r>
      <w:proofErr w:type="spellEnd"/>
      <w:r w:rsidRPr="001A69B5">
        <w:t xml:space="preserve"> om å ta </w:t>
      </w:r>
      <w:proofErr w:type="spellStart"/>
      <w:r w:rsidRPr="001A69B5">
        <w:t>eit</w:t>
      </w:r>
      <w:proofErr w:type="spellEnd"/>
      <w:r w:rsidRPr="001A69B5">
        <w:t xml:space="preserve"> fagbrev. </w:t>
      </w:r>
      <w:proofErr w:type="spellStart"/>
      <w:r w:rsidRPr="001A69B5">
        <w:t>Tilskotet</w:t>
      </w:r>
      <w:proofErr w:type="spellEnd"/>
      <w:r w:rsidRPr="001A69B5">
        <w:t xml:space="preserve"> blir trappa opp i budsjettforslaget for 2022, slik at det blir lagt til rette for å innføre den yrkesfaglege </w:t>
      </w:r>
      <w:proofErr w:type="spellStart"/>
      <w:r w:rsidRPr="001A69B5">
        <w:t>rekvalifiseringsretten</w:t>
      </w:r>
      <w:proofErr w:type="spellEnd"/>
      <w:r w:rsidRPr="001A69B5">
        <w:t xml:space="preserve"> </w:t>
      </w:r>
      <w:proofErr w:type="spellStart"/>
      <w:r w:rsidRPr="001A69B5">
        <w:t>frå</w:t>
      </w:r>
      <w:proofErr w:type="spellEnd"/>
      <w:r w:rsidRPr="001A69B5">
        <w:t xml:space="preserve"> 2023, i samband med ny opplæringslov.</w:t>
      </w:r>
    </w:p>
    <w:p w14:paraId="5AACEDA4" w14:textId="77777777" w:rsidR="000513CD" w:rsidRPr="001A69B5" w:rsidRDefault="0009509B" w:rsidP="001A69B5">
      <w:proofErr w:type="spellStart"/>
      <w:r w:rsidRPr="001A69B5">
        <w:t>Sjølv</w:t>
      </w:r>
      <w:proofErr w:type="spellEnd"/>
      <w:r w:rsidRPr="001A69B5">
        <w:t xml:space="preserve"> om læreplass er </w:t>
      </w:r>
      <w:proofErr w:type="spellStart"/>
      <w:r w:rsidRPr="001A69B5">
        <w:t>førstevalet</w:t>
      </w:r>
      <w:proofErr w:type="spellEnd"/>
      <w:r w:rsidRPr="001A69B5">
        <w:t xml:space="preserve">, skal </w:t>
      </w:r>
      <w:proofErr w:type="spellStart"/>
      <w:r w:rsidRPr="001A69B5">
        <w:t>dei</w:t>
      </w:r>
      <w:proofErr w:type="spellEnd"/>
      <w:r w:rsidRPr="001A69B5">
        <w:t xml:space="preserve"> som </w:t>
      </w:r>
      <w:proofErr w:type="spellStart"/>
      <w:r w:rsidRPr="001A69B5">
        <w:t>ikkje</w:t>
      </w:r>
      <w:proofErr w:type="spellEnd"/>
      <w:r w:rsidRPr="001A69B5">
        <w:t xml:space="preserve"> får læreplass, få </w:t>
      </w:r>
      <w:proofErr w:type="spellStart"/>
      <w:r w:rsidRPr="001A69B5">
        <w:t>eit</w:t>
      </w:r>
      <w:proofErr w:type="spellEnd"/>
      <w:r w:rsidRPr="001A69B5">
        <w:t xml:space="preserve"> </w:t>
      </w:r>
      <w:proofErr w:type="spellStart"/>
      <w:r w:rsidRPr="001A69B5">
        <w:t>mykje</w:t>
      </w:r>
      <w:proofErr w:type="spellEnd"/>
      <w:r w:rsidRPr="001A69B5">
        <w:t xml:space="preserve"> betre </w:t>
      </w:r>
      <w:proofErr w:type="spellStart"/>
      <w:r w:rsidRPr="001A69B5">
        <w:t>tilbod</w:t>
      </w:r>
      <w:proofErr w:type="spellEnd"/>
      <w:r w:rsidRPr="001A69B5">
        <w:t xml:space="preserve"> om å fullføre med fag- eller </w:t>
      </w:r>
      <w:proofErr w:type="spellStart"/>
      <w:r w:rsidRPr="001A69B5">
        <w:t>sveinebrev</w:t>
      </w:r>
      <w:proofErr w:type="spellEnd"/>
      <w:r w:rsidRPr="001A69B5">
        <w:t xml:space="preserve"> enn i dag. Saman med </w:t>
      </w:r>
      <w:proofErr w:type="spellStart"/>
      <w:r w:rsidRPr="001A69B5">
        <w:t>partane</w:t>
      </w:r>
      <w:proofErr w:type="spellEnd"/>
      <w:r w:rsidRPr="001A69B5">
        <w:t xml:space="preserve"> i arbeidslivet, </w:t>
      </w:r>
      <w:proofErr w:type="spellStart"/>
      <w:r w:rsidRPr="001A69B5">
        <w:t>lærar</w:t>
      </w:r>
      <w:proofErr w:type="spellEnd"/>
      <w:r w:rsidRPr="001A69B5">
        <w:t xml:space="preserve">- og </w:t>
      </w:r>
      <w:proofErr w:type="spellStart"/>
      <w:r w:rsidRPr="001A69B5">
        <w:t>elevorganisasjonar</w:t>
      </w:r>
      <w:proofErr w:type="spellEnd"/>
      <w:r w:rsidRPr="001A69B5">
        <w:t xml:space="preserve"> og </w:t>
      </w:r>
      <w:proofErr w:type="spellStart"/>
      <w:r w:rsidRPr="001A69B5">
        <w:t>fylkeskommunane</w:t>
      </w:r>
      <w:proofErr w:type="spellEnd"/>
      <w:r w:rsidRPr="001A69B5">
        <w:t xml:space="preserve"> arbeider departementet for å utvikle </w:t>
      </w:r>
      <w:proofErr w:type="spellStart"/>
      <w:r w:rsidRPr="001A69B5">
        <w:t>eit</w:t>
      </w:r>
      <w:proofErr w:type="spellEnd"/>
      <w:r w:rsidRPr="001A69B5">
        <w:t xml:space="preserve"> best </w:t>
      </w:r>
      <w:proofErr w:type="spellStart"/>
      <w:r w:rsidRPr="001A69B5">
        <w:t>mogleg</w:t>
      </w:r>
      <w:proofErr w:type="spellEnd"/>
      <w:r w:rsidRPr="001A69B5">
        <w:t xml:space="preserve"> </w:t>
      </w:r>
      <w:proofErr w:type="spellStart"/>
      <w:r w:rsidRPr="001A69B5">
        <w:t>tilbod</w:t>
      </w:r>
      <w:proofErr w:type="spellEnd"/>
      <w:r w:rsidRPr="001A69B5">
        <w:t xml:space="preserve">. </w:t>
      </w:r>
      <w:proofErr w:type="spellStart"/>
      <w:r w:rsidRPr="001A69B5">
        <w:t>Tilskotet</w:t>
      </w:r>
      <w:proofErr w:type="spellEnd"/>
      <w:r w:rsidRPr="001A69B5">
        <w:t xml:space="preserve"> som er etablert i statsbudsjettet for 2021 for å legge til rette for </w:t>
      </w:r>
      <w:proofErr w:type="spellStart"/>
      <w:r w:rsidRPr="001A69B5">
        <w:t>tilbodet</w:t>
      </w:r>
      <w:proofErr w:type="spellEnd"/>
      <w:r w:rsidRPr="001A69B5">
        <w:t>, blir trappa opp i budsjettforslaget for 2022.</w:t>
      </w:r>
    </w:p>
    <w:p w14:paraId="37258452" w14:textId="77777777" w:rsidR="000513CD" w:rsidRPr="001A69B5" w:rsidRDefault="0009509B" w:rsidP="001A69B5">
      <w:r w:rsidRPr="001A69B5">
        <w:t xml:space="preserve">Kompetanse </w:t>
      </w:r>
      <w:proofErr w:type="spellStart"/>
      <w:r w:rsidRPr="001A69B5">
        <w:t>Noreg</w:t>
      </w:r>
      <w:proofErr w:type="spellEnd"/>
      <w:r w:rsidRPr="001A69B5">
        <w:t xml:space="preserve"> og Utdanningsdirektoratet har greidd ut korleis </w:t>
      </w:r>
      <w:proofErr w:type="spellStart"/>
      <w:r w:rsidRPr="001A69B5">
        <w:t>eit</w:t>
      </w:r>
      <w:proofErr w:type="spellEnd"/>
      <w:r w:rsidRPr="001A69B5">
        <w:t xml:space="preserve"> nasjonalt </w:t>
      </w:r>
      <w:proofErr w:type="spellStart"/>
      <w:r w:rsidRPr="001A69B5">
        <w:t>lærlingtorg</w:t>
      </w:r>
      <w:proofErr w:type="spellEnd"/>
      <w:r w:rsidRPr="001A69B5">
        <w:t xml:space="preserve">, </w:t>
      </w:r>
      <w:proofErr w:type="spellStart"/>
      <w:r w:rsidRPr="001A69B5">
        <w:t>ein</w:t>
      </w:r>
      <w:proofErr w:type="spellEnd"/>
      <w:r w:rsidRPr="001A69B5">
        <w:t xml:space="preserve"> nasjonal digital portal, kan forenkle prosessen med å formidle </w:t>
      </w:r>
      <w:proofErr w:type="spellStart"/>
      <w:r w:rsidRPr="001A69B5">
        <w:t>læreplassar</w:t>
      </w:r>
      <w:proofErr w:type="spellEnd"/>
      <w:r w:rsidRPr="001A69B5">
        <w:t xml:space="preserve">. Utgreiinga syner at mange </w:t>
      </w:r>
      <w:proofErr w:type="spellStart"/>
      <w:r w:rsidRPr="001A69B5">
        <w:t>fylkeskommunar</w:t>
      </w:r>
      <w:proofErr w:type="spellEnd"/>
      <w:r w:rsidRPr="001A69B5">
        <w:t xml:space="preserve"> </w:t>
      </w:r>
      <w:proofErr w:type="spellStart"/>
      <w:r w:rsidRPr="001A69B5">
        <w:t>allereie</w:t>
      </w:r>
      <w:proofErr w:type="spellEnd"/>
      <w:r w:rsidRPr="001A69B5">
        <w:t xml:space="preserve"> har laga verktøy for å forenkle læreplassformidlinga. Regjeringa vil derfor </w:t>
      </w:r>
      <w:proofErr w:type="spellStart"/>
      <w:r w:rsidRPr="001A69B5">
        <w:t>ikkje</w:t>
      </w:r>
      <w:proofErr w:type="spellEnd"/>
      <w:r w:rsidRPr="001A69B5">
        <w:t xml:space="preserve"> gå </w:t>
      </w:r>
      <w:proofErr w:type="spellStart"/>
      <w:r w:rsidRPr="001A69B5">
        <w:t>vidare</w:t>
      </w:r>
      <w:proofErr w:type="spellEnd"/>
      <w:r w:rsidRPr="001A69B5">
        <w:t xml:space="preserve"> med å utvikle </w:t>
      </w:r>
      <w:proofErr w:type="spellStart"/>
      <w:r w:rsidRPr="001A69B5">
        <w:t>eit</w:t>
      </w:r>
      <w:proofErr w:type="spellEnd"/>
      <w:r w:rsidRPr="001A69B5">
        <w:t xml:space="preserve"> nasjonalt </w:t>
      </w:r>
      <w:proofErr w:type="spellStart"/>
      <w:r w:rsidRPr="001A69B5">
        <w:t>lærlingtorg</w:t>
      </w:r>
      <w:proofErr w:type="spellEnd"/>
      <w:r w:rsidRPr="001A69B5">
        <w:t xml:space="preserve">. Som varsla i Meld. St. 21 (2020–2021) vil regjeringa i samarbeid med </w:t>
      </w:r>
      <w:proofErr w:type="spellStart"/>
      <w:r w:rsidRPr="001A69B5">
        <w:t>fylkeskommunane</w:t>
      </w:r>
      <w:proofErr w:type="spellEnd"/>
      <w:r w:rsidRPr="001A69B5">
        <w:t xml:space="preserve"> vurdere behovet for å </w:t>
      </w:r>
      <w:proofErr w:type="spellStart"/>
      <w:r w:rsidRPr="001A69B5">
        <w:t>vidareutvikle</w:t>
      </w:r>
      <w:proofErr w:type="spellEnd"/>
      <w:r w:rsidRPr="001A69B5">
        <w:t xml:space="preserve"> digitale verktøy som kan </w:t>
      </w:r>
      <w:proofErr w:type="spellStart"/>
      <w:r w:rsidRPr="001A69B5">
        <w:t>nyttast</w:t>
      </w:r>
      <w:proofErr w:type="spellEnd"/>
      <w:r w:rsidRPr="001A69B5">
        <w:t xml:space="preserve"> i formidlinga av </w:t>
      </w:r>
      <w:proofErr w:type="spellStart"/>
      <w:r w:rsidRPr="001A69B5">
        <w:t>læreplassar</w:t>
      </w:r>
      <w:proofErr w:type="spellEnd"/>
      <w:r w:rsidRPr="001A69B5">
        <w:t>.</w:t>
      </w:r>
    </w:p>
    <w:p w14:paraId="35520C2A" w14:textId="77777777" w:rsidR="000513CD" w:rsidRPr="001A69B5" w:rsidRDefault="0009509B" w:rsidP="001A69B5">
      <w:r w:rsidRPr="001A69B5">
        <w:t xml:space="preserve">I 2018 blei det etablert ei ordning med Fagbrev på jobb, jf. </w:t>
      </w:r>
      <w:proofErr w:type="spellStart"/>
      <w:r w:rsidRPr="001A69B5">
        <w:t>Innst</w:t>
      </w:r>
      <w:proofErr w:type="spellEnd"/>
      <w:r w:rsidRPr="001A69B5">
        <w:t xml:space="preserve">. 290 L (2017–2018) og </w:t>
      </w:r>
      <w:proofErr w:type="spellStart"/>
      <w:r w:rsidRPr="001A69B5">
        <w:t>Prop</w:t>
      </w:r>
      <w:proofErr w:type="spellEnd"/>
      <w:r w:rsidRPr="001A69B5">
        <w:t xml:space="preserve">. 52 L (2017–2018). Ordninga skal </w:t>
      </w:r>
      <w:proofErr w:type="spellStart"/>
      <w:r w:rsidRPr="001A69B5">
        <w:t>gjere</w:t>
      </w:r>
      <w:proofErr w:type="spellEnd"/>
      <w:r w:rsidRPr="001A69B5">
        <w:t xml:space="preserve"> det </w:t>
      </w:r>
      <w:proofErr w:type="spellStart"/>
      <w:r w:rsidRPr="001A69B5">
        <w:t>enklare</w:t>
      </w:r>
      <w:proofErr w:type="spellEnd"/>
      <w:r w:rsidRPr="001A69B5">
        <w:t xml:space="preserve"> å kombinere arbeid og opplæring. I samband med Utdanningsløftet 2020 blei det i 2020 etablert </w:t>
      </w:r>
      <w:proofErr w:type="spellStart"/>
      <w:r w:rsidRPr="001A69B5">
        <w:t>eit</w:t>
      </w:r>
      <w:proofErr w:type="spellEnd"/>
      <w:r w:rsidRPr="001A69B5">
        <w:t xml:space="preserve"> </w:t>
      </w:r>
      <w:proofErr w:type="spellStart"/>
      <w:r w:rsidRPr="001A69B5">
        <w:t>tilskot</w:t>
      </w:r>
      <w:proofErr w:type="spellEnd"/>
      <w:r w:rsidRPr="001A69B5">
        <w:t xml:space="preserve"> for å stimulere </w:t>
      </w:r>
      <w:proofErr w:type="spellStart"/>
      <w:r w:rsidRPr="001A69B5">
        <w:t>fylkeskommunane</w:t>
      </w:r>
      <w:proofErr w:type="spellEnd"/>
      <w:r w:rsidRPr="001A69B5">
        <w:t xml:space="preserve"> til å tilby ordninga, som er svært </w:t>
      </w:r>
      <w:proofErr w:type="spellStart"/>
      <w:r w:rsidRPr="001A69B5">
        <w:t>etterspurd</w:t>
      </w:r>
      <w:proofErr w:type="spellEnd"/>
      <w:r w:rsidRPr="001A69B5">
        <w:t xml:space="preserve">. Regjeringa foreslår å </w:t>
      </w:r>
      <w:proofErr w:type="spellStart"/>
      <w:r w:rsidRPr="001A69B5">
        <w:t>vidareføre</w:t>
      </w:r>
      <w:proofErr w:type="spellEnd"/>
      <w:r w:rsidRPr="001A69B5">
        <w:t xml:space="preserve"> </w:t>
      </w:r>
      <w:proofErr w:type="spellStart"/>
      <w:r w:rsidRPr="001A69B5">
        <w:t>tilskotet</w:t>
      </w:r>
      <w:proofErr w:type="spellEnd"/>
      <w:r w:rsidRPr="001A69B5">
        <w:t xml:space="preserve"> i 2022.</w:t>
      </w:r>
    </w:p>
    <w:p w14:paraId="27A980F3" w14:textId="77777777" w:rsidR="000513CD" w:rsidRPr="001A69B5" w:rsidRDefault="0009509B" w:rsidP="001A69B5">
      <w:pPr>
        <w:pStyle w:val="avsnitt-undertittel"/>
      </w:pPr>
      <w:r w:rsidRPr="001A69B5">
        <w:t xml:space="preserve">Tiltak for å støtte </w:t>
      </w:r>
      <w:proofErr w:type="spellStart"/>
      <w:r w:rsidRPr="001A69B5">
        <w:t>grunnskulane</w:t>
      </w:r>
      <w:proofErr w:type="spellEnd"/>
      <w:r w:rsidRPr="001A69B5">
        <w:t xml:space="preserve"> i læringsarbeidet</w:t>
      </w:r>
    </w:p>
    <w:p w14:paraId="2CC4AE04" w14:textId="77777777" w:rsidR="000513CD" w:rsidRPr="001A69B5" w:rsidRDefault="0009509B" w:rsidP="001A69B5">
      <w:pPr>
        <w:pStyle w:val="avsnitt-under-undertittel"/>
      </w:pPr>
      <w:r w:rsidRPr="001A69B5">
        <w:t>Oppfølgingsordninga og Nasjonalt kvalitetsvurderingssystem</w:t>
      </w:r>
    </w:p>
    <w:p w14:paraId="10548ABA" w14:textId="77777777" w:rsidR="000513CD" w:rsidRPr="001A69B5" w:rsidRDefault="0009509B" w:rsidP="001A69B5">
      <w:r w:rsidRPr="001A69B5">
        <w:t xml:space="preserve">Regjeringa har innført ei nedre grense for </w:t>
      </w:r>
      <w:proofErr w:type="spellStart"/>
      <w:r w:rsidRPr="001A69B5">
        <w:t>skulekvalitet</w:t>
      </w:r>
      <w:proofErr w:type="spellEnd"/>
      <w:r w:rsidRPr="001A69B5">
        <w:t xml:space="preserve"> i </w:t>
      </w:r>
      <w:proofErr w:type="spellStart"/>
      <w:r w:rsidRPr="001A69B5">
        <w:t>grunnskulen</w:t>
      </w:r>
      <w:proofErr w:type="spellEnd"/>
      <w:r w:rsidRPr="001A69B5">
        <w:t xml:space="preserve">. </w:t>
      </w:r>
      <w:proofErr w:type="spellStart"/>
      <w:r w:rsidRPr="001A69B5">
        <w:t>Skuleeigarar</w:t>
      </w:r>
      <w:proofErr w:type="spellEnd"/>
      <w:r w:rsidRPr="001A69B5">
        <w:t xml:space="preserve"> som har for </w:t>
      </w:r>
      <w:proofErr w:type="spellStart"/>
      <w:r w:rsidRPr="001A69B5">
        <w:t>dårlege</w:t>
      </w:r>
      <w:proofErr w:type="spellEnd"/>
      <w:r w:rsidRPr="001A69B5">
        <w:t xml:space="preserve"> resultat over tid, får gjennom oppfølgingsordninga nasjonal hjelp til å løfte kvaliteten på </w:t>
      </w:r>
      <w:proofErr w:type="spellStart"/>
      <w:r w:rsidRPr="001A69B5">
        <w:t>skulen</w:t>
      </w:r>
      <w:proofErr w:type="spellEnd"/>
      <w:r w:rsidRPr="001A69B5">
        <w:t xml:space="preserve">, mellom anna gjennom </w:t>
      </w:r>
      <w:proofErr w:type="spellStart"/>
      <w:r w:rsidRPr="001A69B5">
        <w:t>eit</w:t>
      </w:r>
      <w:proofErr w:type="spellEnd"/>
      <w:r w:rsidRPr="001A69B5">
        <w:t xml:space="preserve"> nasjonalt </w:t>
      </w:r>
      <w:proofErr w:type="spellStart"/>
      <w:r w:rsidRPr="001A69B5">
        <w:t>rettleiarkorps</w:t>
      </w:r>
      <w:proofErr w:type="spellEnd"/>
      <w:r w:rsidRPr="001A69B5">
        <w:t xml:space="preserve"> av </w:t>
      </w:r>
      <w:proofErr w:type="spellStart"/>
      <w:r w:rsidRPr="001A69B5">
        <w:t>skuleekspertar</w:t>
      </w:r>
      <w:proofErr w:type="spellEnd"/>
      <w:r w:rsidRPr="001A69B5">
        <w:t xml:space="preserve">. </w:t>
      </w:r>
      <w:proofErr w:type="spellStart"/>
      <w:r w:rsidRPr="001A69B5">
        <w:t>Kommunane</w:t>
      </w:r>
      <w:proofErr w:type="spellEnd"/>
      <w:r w:rsidRPr="001A69B5">
        <w:t xml:space="preserve"> som er omfatta av ordninga, blir identifiserte gjennom </w:t>
      </w:r>
      <w:proofErr w:type="spellStart"/>
      <w:r w:rsidRPr="001A69B5">
        <w:t>eit</w:t>
      </w:r>
      <w:proofErr w:type="spellEnd"/>
      <w:r w:rsidRPr="001A69B5">
        <w:t xml:space="preserve"> indikatorsett for kvalitet i opplæringa, og </w:t>
      </w:r>
      <w:proofErr w:type="spellStart"/>
      <w:r w:rsidRPr="001A69B5">
        <w:t>desse</w:t>
      </w:r>
      <w:proofErr w:type="spellEnd"/>
      <w:r w:rsidRPr="001A69B5">
        <w:t xml:space="preserve"> </w:t>
      </w:r>
      <w:proofErr w:type="spellStart"/>
      <w:r w:rsidRPr="001A69B5">
        <w:t>kommunane</w:t>
      </w:r>
      <w:proofErr w:type="spellEnd"/>
      <w:r w:rsidRPr="001A69B5">
        <w:t xml:space="preserve"> vel aktuelle tiltak for kvalitetsutvikling i dialog med </w:t>
      </w:r>
      <w:proofErr w:type="spellStart"/>
      <w:r w:rsidRPr="001A69B5">
        <w:t>statsforvaltaren</w:t>
      </w:r>
      <w:proofErr w:type="spellEnd"/>
      <w:r w:rsidRPr="001A69B5">
        <w:t xml:space="preserve">. I 2022 vil det </w:t>
      </w:r>
      <w:proofErr w:type="spellStart"/>
      <w:r w:rsidRPr="001A69B5">
        <w:t>vere</w:t>
      </w:r>
      <w:proofErr w:type="spellEnd"/>
      <w:r w:rsidRPr="001A69B5">
        <w:t xml:space="preserve"> 39 </w:t>
      </w:r>
      <w:proofErr w:type="spellStart"/>
      <w:r w:rsidRPr="001A69B5">
        <w:t>kommunar</w:t>
      </w:r>
      <w:proofErr w:type="spellEnd"/>
      <w:r w:rsidRPr="001A69B5">
        <w:t xml:space="preserve"> som </w:t>
      </w:r>
      <w:proofErr w:type="spellStart"/>
      <w:r w:rsidRPr="001A69B5">
        <w:t>deltek</w:t>
      </w:r>
      <w:proofErr w:type="spellEnd"/>
      <w:r w:rsidRPr="001A69B5">
        <w:t xml:space="preserve"> i oppfølgingsordninga. </w:t>
      </w:r>
      <w:proofErr w:type="spellStart"/>
      <w:r w:rsidRPr="001A69B5">
        <w:t>Kommunane</w:t>
      </w:r>
      <w:proofErr w:type="spellEnd"/>
      <w:r w:rsidRPr="001A69B5">
        <w:t xml:space="preserve"> har gjennomført </w:t>
      </w:r>
      <w:proofErr w:type="spellStart"/>
      <w:r w:rsidRPr="001A69B5">
        <w:t>ein</w:t>
      </w:r>
      <w:proofErr w:type="spellEnd"/>
      <w:r w:rsidRPr="001A69B5">
        <w:t xml:space="preserve"> forfase der målet har </w:t>
      </w:r>
      <w:proofErr w:type="spellStart"/>
      <w:r w:rsidRPr="001A69B5">
        <w:t>vore</w:t>
      </w:r>
      <w:proofErr w:type="spellEnd"/>
      <w:r w:rsidRPr="001A69B5">
        <w:t xml:space="preserve"> å gjennomføre </w:t>
      </w:r>
      <w:proofErr w:type="spellStart"/>
      <w:r w:rsidRPr="001A69B5">
        <w:t>analysar</w:t>
      </w:r>
      <w:proofErr w:type="spellEnd"/>
      <w:r w:rsidRPr="001A69B5">
        <w:t xml:space="preserve">, involvering, forankring, val av tiltak og inngåing av </w:t>
      </w:r>
      <w:proofErr w:type="spellStart"/>
      <w:r w:rsidRPr="001A69B5">
        <w:t>avtalar</w:t>
      </w:r>
      <w:proofErr w:type="spellEnd"/>
      <w:r w:rsidRPr="001A69B5">
        <w:t xml:space="preserve"> med kompetansemiljø. </w:t>
      </w:r>
      <w:proofErr w:type="spellStart"/>
      <w:r w:rsidRPr="001A69B5">
        <w:t>Frå</w:t>
      </w:r>
      <w:proofErr w:type="spellEnd"/>
      <w:r w:rsidRPr="001A69B5">
        <w:t xml:space="preserve"> </w:t>
      </w:r>
      <w:proofErr w:type="spellStart"/>
      <w:r w:rsidRPr="001A69B5">
        <w:t>hausten</w:t>
      </w:r>
      <w:proofErr w:type="spellEnd"/>
      <w:r w:rsidRPr="001A69B5">
        <w:t xml:space="preserve"> 2021 skal </w:t>
      </w:r>
      <w:proofErr w:type="spellStart"/>
      <w:r w:rsidRPr="001A69B5">
        <w:t>dei</w:t>
      </w:r>
      <w:proofErr w:type="spellEnd"/>
      <w:r w:rsidRPr="001A69B5">
        <w:t xml:space="preserve"> i gang med gjennomføringsfasen med tiltak som skal føre til </w:t>
      </w:r>
      <w:proofErr w:type="spellStart"/>
      <w:r w:rsidRPr="001A69B5">
        <w:t>kvalitetsforbetringar</w:t>
      </w:r>
      <w:proofErr w:type="spellEnd"/>
      <w:r w:rsidRPr="001A69B5">
        <w:t>.</w:t>
      </w:r>
    </w:p>
    <w:p w14:paraId="165AA8B0" w14:textId="77777777" w:rsidR="000513CD" w:rsidRPr="001A69B5" w:rsidRDefault="0009509B" w:rsidP="001A69B5">
      <w:r w:rsidRPr="001A69B5">
        <w:t xml:space="preserve">Som </w:t>
      </w:r>
      <w:proofErr w:type="spellStart"/>
      <w:r w:rsidRPr="001A69B5">
        <w:t>eit</w:t>
      </w:r>
      <w:proofErr w:type="spellEnd"/>
      <w:r w:rsidRPr="001A69B5">
        <w:t xml:space="preserve"> ledd i oppfølginga av fagfornyinga og oppmodingsvedtaket Stortinget gjorde i samband med </w:t>
      </w:r>
      <w:proofErr w:type="spellStart"/>
      <w:r w:rsidRPr="001A69B5">
        <w:t>behandlinga</w:t>
      </w:r>
      <w:proofErr w:type="spellEnd"/>
      <w:r w:rsidRPr="001A69B5">
        <w:t xml:space="preserve"> av Dokument 8:194 S (2017–2018), har regjeringa, med </w:t>
      </w:r>
      <w:proofErr w:type="spellStart"/>
      <w:r w:rsidRPr="001A69B5">
        <w:t>innspel</w:t>
      </w:r>
      <w:proofErr w:type="spellEnd"/>
      <w:r w:rsidRPr="001A69B5">
        <w:t xml:space="preserve"> </w:t>
      </w:r>
      <w:proofErr w:type="spellStart"/>
      <w:r w:rsidRPr="001A69B5">
        <w:t>frå</w:t>
      </w:r>
      <w:proofErr w:type="spellEnd"/>
      <w:r w:rsidRPr="001A69B5">
        <w:t xml:space="preserve"> </w:t>
      </w:r>
      <w:proofErr w:type="spellStart"/>
      <w:r w:rsidRPr="001A69B5">
        <w:t>partane</w:t>
      </w:r>
      <w:proofErr w:type="spellEnd"/>
      <w:r w:rsidRPr="001A69B5">
        <w:t xml:space="preserve"> i </w:t>
      </w:r>
      <w:proofErr w:type="spellStart"/>
      <w:r w:rsidRPr="001A69B5">
        <w:t>skulesektoren</w:t>
      </w:r>
      <w:proofErr w:type="spellEnd"/>
      <w:r w:rsidRPr="001A69B5">
        <w:t xml:space="preserve">, starta arbeidet med å gå gjennom Nasjonalt kvalitetsvurderingssystem (NKVS). Regjeringa har mellom anna, i dialog med </w:t>
      </w:r>
      <w:proofErr w:type="spellStart"/>
      <w:r w:rsidRPr="001A69B5">
        <w:t>partane</w:t>
      </w:r>
      <w:proofErr w:type="spellEnd"/>
      <w:r w:rsidRPr="001A69B5">
        <w:t xml:space="preserve">, utvikla </w:t>
      </w:r>
      <w:r w:rsidRPr="001A69B5">
        <w:rPr>
          <w:rStyle w:val="kursiv"/>
        </w:rPr>
        <w:t>Strategi for kvalitetsutvikling i skolen i lys av fagfornyelsen</w:t>
      </w:r>
      <w:r w:rsidRPr="001A69B5">
        <w:t xml:space="preserve">. Strategien blei publisert i juli 2021 og </w:t>
      </w:r>
      <w:proofErr w:type="spellStart"/>
      <w:r w:rsidRPr="001A69B5">
        <w:t>synleggjer</w:t>
      </w:r>
      <w:proofErr w:type="spellEnd"/>
      <w:r w:rsidRPr="001A69B5">
        <w:t xml:space="preserve"> og </w:t>
      </w:r>
      <w:proofErr w:type="spellStart"/>
      <w:r w:rsidRPr="001A69B5">
        <w:t>tydeleggjer</w:t>
      </w:r>
      <w:proofErr w:type="spellEnd"/>
      <w:r w:rsidRPr="001A69B5">
        <w:t xml:space="preserve"> mellom anna </w:t>
      </w:r>
      <w:proofErr w:type="spellStart"/>
      <w:r w:rsidRPr="001A69B5">
        <w:t>intensjonar</w:t>
      </w:r>
      <w:proofErr w:type="spellEnd"/>
      <w:r w:rsidRPr="001A69B5">
        <w:t xml:space="preserve">, </w:t>
      </w:r>
      <w:proofErr w:type="spellStart"/>
      <w:r w:rsidRPr="001A69B5">
        <w:t>prosessar</w:t>
      </w:r>
      <w:proofErr w:type="spellEnd"/>
      <w:r w:rsidRPr="001A69B5">
        <w:t>, roller og involvering i dette arbeidet. Sjå òg omtale av vedtak nr. 886, 11. juni 2018 i del I, kap. 3 Oppfølging av oppmodingsvedtak.</w:t>
      </w:r>
    </w:p>
    <w:p w14:paraId="2F06145F" w14:textId="77777777" w:rsidR="000513CD" w:rsidRPr="001A69B5" w:rsidRDefault="0009509B" w:rsidP="001A69B5">
      <w:r w:rsidRPr="001A69B5">
        <w:t xml:space="preserve">Ekspertgruppa for skulebidrag leverte våren 2021 sin sluttrapport </w:t>
      </w:r>
      <w:r w:rsidRPr="001A69B5">
        <w:rPr>
          <w:rStyle w:val="kursiv"/>
        </w:rPr>
        <w:t>En skole for vår tid</w:t>
      </w:r>
      <w:r w:rsidRPr="001A69B5">
        <w:t xml:space="preserve">. I rapporten </w:t>
      </w:r>
      <w:proofErr w:type="spellStart"/>
      <w:r w:rsidRPr="001A69B5">
        <w:t>gjer</w:t>
      </w:r>
      <w:proofErr w:type="spellEnd"/>
      <w:r w:rsidRPr="001A69B5">
        <w:t xml:space="preserve"> ekspertgruppa greie for korleis </w:t>
      </w:r>
      <w:proofErr w:type="spellStart"/>
      <w:r w:rsidRPr="001A69B5">
        <w:t>skolar</w:t>
      </w:r>
      <w:proofErr w:type="spellEnd"/>
      <w:r w:rsidRPr="001A69B5">
        <w:t xml:space="preserve"> som systematisk vurderer eigen praksis og </w:t>
      </w:r>
      <w:proofErr w:type="spellStart"/>
      <w:r w:rsidRPr="001A69B5">
        <w:t>nyttar</w:t>
      </w:r>
      <w:proofErr w:type="spellEnd"/>
      <w:r w:rsidRPr="001A69B5">
        <w:t xml:space="preserve"> det aktivt til å utvikle kvaliteten, </w:t>
      </w:r>
      <w:proofErr w:type="spellStart"/>
      <w:r w:rsidRPr="001A69B5">
        <w:t>lykkast</w:t>
      </w:r>
      <w:proofErr w:type="spellEnd"/>
      <w:r w:rsidRPr="001A69B5">
        <w:t xml:space="preserve"> best med å løfte resultata til </w:t>
      </w:r>
      <w:proofErr w:type="spellStart"/>
      <w:r w:rsidRPr="001A69B5">
        <w:t>elevane</w:t>
      </w:r>
      <w:proofErr w:type="spellEnd"/>
      <w:r w:rsidRPr="001A69B5">
        <w:t xml:space="preserve">. Rapporten </w:t>
      </w:r>
      <w:proofErr w:type="spellStart"/>
      <w:r w:rsidRPr="001A69B5">
        <w:t>frå</w:t>
      </w:r>
      <w:proofErr w:type="spellEnd"/>
      <w:r w:rsidRPr="001A69B5">
        <w:t xml:space="preserve"> ekspertgruppa blei send på </w:t>
      </w:r>
      <w:proofErr w:type="spellStart"/>
      <w:r w:rsidRPr="001A69B5">
        <w:t>høyring</w:t>
      </w:r>
      <w:proofErr w:type="spellEnd"/>
      <w:r w:rsidRPr="001A69B5">
        <w:t xml:space="preserve"> i juni 2021 og vil bli </w:t>
      </w:r>
      <w:proofErr w:type="spellStart"/>
      <w:r w:rsidRPr="001A69B5">
        <w:t>følgd</w:t>
      </w:r>
      <w:proofErr w:type="spellEnd"/>
      <w:r w:rsidRPr="001A69B5">
        <w:t xml:space="preserve"> opp i det </w:t>
      </w:r>
      <w:proofErr w:type="spellStart"/>
      <w:r w:rsidRPr="001A69B5">
        <w:t>vidare</w:t>
      </w:r>
      <w:proofErr w:type="spellEnd"/>
      <w:r w:rsidRPr="001A69B5">
        <w:t xml:space="preserve"> arbeidet med kvalitetsutvikling i </w:t>
      </w:r>
      <w:proofErr w:type="spellStart"/>
      <w:r w:rsidRPr="001A69B5">
        <w:t>skulen</w:t>
      </w:r>
      <w:proofErr w:type="spellEnd"/>
      <w:r w:rsidRPr="001A69B5">
        <w:t xml:space="preserve"> etter innføringa av nye </w:t>
      </w:r>
      <w:proofErr w:type="spellStart"/>
      <w:r w:rsidRPr="001A69B5">
        <w:t>læreplanar</w:t>
      </w:r>
      <w:proofErr w:type="spellEnd"/>
      <w:r w:rsidRPr="001A69B5">
        <w:t>.</w:t>
      </w:r>
    </w:p>
    <w:p w14:paraId="17484F57" w14:textId="77777777" w:rsidR="000513CD" w:rsidRPr="001A69B5" w:rsidRDefault="0009509B" w:rsidP="001A69B5">
      <w:pPr>
        <w:pStyle w:val="avsnitt-under-undertittel"/>
      </w:pPr>
      <w:r w:rsidRPr="001A69B5">
        <w:t>Det nye læreplanverket</w:t>
      </w:r>
    </w:p>
    <w:p w14:paraId="4C187361" w14:textId="77777777" w:rsidR="000513CD" w:rsidRPr="001A69B5" w:rsidRDefault="0009509B" w:rsidP="001A69B5">
      <w:r w:rsidRPr="001A69B5">
        <w:t xml:space="preserve">I oppfølginga av Meld. St. 28 (2015–2016) </w:t>
      </w:r>
      <w:r w:rsidRPr="001A69B5">
        <w:rPr>
          <w:rStyle w:val="kursiv"/>
        </w:rPr>
        <w:t xml:space="preserve">Fag – Fordypning – Forståelse. En fornyelse av Kunnskapsløftet </w:t>
      </w:r>
      <w:r w:rsidRPr="001A69B5">
        <w:t xml:space="preserve">og </w:t>
      </w:r>
      <w:proofErr w:type="spellStart"/>
      <w:r w:rsidRPr="001A69B5">
        <w:t>Innst</w:t>
      </w:r>
      <w:proofErr w:type="spellEnd"/>
      <w:r w:rsidRPr="001A69B5">
        <w:t xml:space="preserve">. 19 S (2016–2017) er læreplanverket for </w:t>
      </w:r>
      <w:proofErr w:type="spellStart"/>
      <w:r w:rsidRPr="001A69B5">
        <w:t>grunnskulen</w:t>
      </w:r>
      <w:proofErr w:type="spellEnd"/>
      <w:r w:rsidRPr="001A69B5">
        <w:t xml:space="preserve"> og fellesfaga i </w:t>
      </w:r>
      <w:proofErr w:type="spellStart"/>
      <w:r w:rsidRPr="001A69B5">
        <w:t>vidaregåande</w:t>
      </w:r>
      <w:proofErr w:type="spellEnd"/>
      <w:r w:rsidRPr="001A69B5">
        <w:t xml:space="preserve"> opplæring fornya, jf. læreplanverket for Kunnskapsløftet 2020 (LK20) og læreplanverket for Kunnskapsløftet samisk (LK20S). Overordna del av læreplanverket er innført for heile grunnopplæringa </w:t>
      </w:r>
      <w:proofErr w:type="spellStart"/>
      <w:r w:rsidRPr="001A69B5">
        <w:t>hausten</w:t>
      </w:r>
      <w:proofErr w:type="spellEnd"/>
      <w:r w:rsidRPr="001A69B5">
        <w:t xml:space="preserve"> 2020, og innføringa av </w:t>
      </w:r>
      <w:proofErr w:type="spellStart"/>
      <w:r w:rsidRPr="001A69B5">
        <w:t>læreplanar</w:t>
      </w:r>
      <w:proofErr w:type="spellEnd"/>
      <w:r w:rsidRPr="001A69B5">
        <w:t xml:space="preserve"> i fag skjer trinnvis. </w:t>
      </w:r>
      <w:proofErr w:type="spellStart"/>
      <w:r w:rsidRPr="001A69B5">
        <w:t>Hausten</w:t>
      </w:r>
      <w:proofErr w:type="spellEnd"/>
      <w:r w:rsidRPr="001A69B5">
        <w:t xml:space="preserve"> 2020 blei </w:t>
      </w:r>
      <w:proofErr w:type="spellStart"/>
      <w:r w:rsidRPr="001A69B5">
        <w:t>dei</w:t>
      </w:r>
      <w:proofErr w:type="spellEnd"/>
      <w:r w:rsidRPr="001A69B5">
        <w:t xml:space="preserve"> nye </w:t>
      </w:r>
      <w:proofErr w:type="spellStart"/>
      <w:r w:rsidRPr="001A69B5">
        <w:t>læreplanane</w:t>
      </w:r>
      <w:proofErr w:type="spellEnd"/>
      <w:r w:rsidRPr="001A69B5">
        <w:t xml:space="preserve"> i fag </w:t>
      </w:r>
      <w:proofErr w:type="spellStart"/>
      <w:r w:rsidRPr="001A69B5">
        <w:t>tekne</w:t>
      </w:r>
      <w:proofErr w:type="spellEnd"/>
      <w:r w:rsidRPr="001A69B5">
        <w:t xml:space="preserve"> i bruk på 1.–9. trinn i </w:t>
      </w:r>
      <w:proofErr w:type="spellStart"/>
      <w:r w:rsidRPr="001A69B5">
        <w:t>grunnskulen</w:t>
      </w:r>
      <w:proofErr w:type="spellEnd"/>
      <w:r w:rsidRPr="001A69B5">
        <w:t xml:space="preserve"> og 1. trinn i </w:t>
      </w:r>
      <w:proofErr w:type="spellStart"/>
      <w:r w:rsidRPr="001A69B5">
        <w:t>vidaregåande</w:t>
      </w:r>
      <w:proofErr w:type="spellEnd"/>
      <w:r w:rsidRPr="001A69B5">
        <w:t xml:space="preserve"> opplæring, </w:t>
      </w:r>
      <w:proofErr w:type="spellStart"/>
      <w:r w:rsidRPr="001A69B5">
        <w:t>medan</w:t>
      </w:r>
      <w:proofErr w:type="spellEnd"/>
      <w:r w:rsidRPr="001A69B5">
        <w:t xml:space="preserve"> 10. trinn i </w:t>
      </w:r>
      <w:proofErr w:type="spellStart"/>
      <w:r w:rsidRPr="001A69B5">
        <w:t>grunnskulen</w:t>
      </w:r>
      <w:proofErr w:type="spellEnd"/>
      <w:r w:rsidRPr="001A69B5">
        <w:t xml:space="preserve"> og Vg2 </w:t>
      </w:r>
      <w:proofErr w:type="spellStart"/>
      <w:r w:rsidRPr="001A69B5">
        <w:t>tek</w:t>
      </w:r>
      <w:proofErr w:type="spellEnd"/>
      <w:r w:rsidRPr="001A69B5">
        <w:t xml:space="preserve"> </w:t>
      </w:r>
      <w:proofErr w:type="spellStart"/>
      <w:r w:rsidRPr="001A69B5">
        <w:t>dei</w:t>
      </w:r>
      <w:proofErr w:type="spellEnd"/>
      <w:r w:rsidRPr="001A69B5">
        <w:t xml:space="preserve"> i bruk </w:t>
      </w:r>
      <w:proofErr w:type="spellStart"/>
      <w:r w:rsidRPr="001A69B5">
        <w:t>hausten</w:t>
      </w:r>
      <w:proofErr w:type="spellEnd"/>
      <w:r w:rsidRPr="001A69B5">
        <w:t xml:space="preserve"> 2021 og Vg3 </w:t>
      </w:r>
      <w:proofErr w:type="spellStart"/>
      <w:r w:rsidRPr="001A69B5">
        <w:t>hausten</w:t>
      </w:r>
      <w:proofErr w:type="spellEnd"/>
      <w:r w:rsidRPr="001A69B5">
        <w:t xml:space="preserve"> 2022. Dette er den største endringa i </w:t>
      </w:r>
      <w:proofErr w:type="spellStart"/>
      <w:r w:rsidRPr="001A69B5">
        <w:t>skulen</w:t>
      </w:r>
      <w:proofErr w:type="spellEnd"/>
      <w:r w:rsidRPr="001A69B5">
        <w:t xml:space="preserve"> </w:t>
      </w:r>
      <w:proofErr w:type="spellStart"/>
      <w:r w:rsidRPr="001A69B5">
        <w:t>sidan</w:t>
      </w:r>
      <w:proofErr w:type="spellEnd"/>
      <w:r w:rsidRPr="001A69B5">
        <w:t xml:space="preserve"> Kunnskapsløftet i 2006. Det nye læreplanverket skal bidra til </w:t>
      </w:r>
      <w:proofErr w:type="spellStart"/>
      <w:r w:rsidRPr="001A69B5">
        <w:t>eit</w:t>
      </w:r>
      <w:proofErr w:type="spellEnd"/>
      <w:r w:rsidRPr="001A69B5">
        <w:t xml:space="preserve"> verdiløft i </w:t>
      </w:r>
      <w:proofErr w:type="spellStart"/>
      <w:r w:rsidRPr="001A69B5">
        <w:t>skulen</w:t>
      </w:r>
      <w:proofErr w:type="spellEnd"/>
      <w:r w:rsidRPr="001A69B5">
        <w:t xml:space="preserve"> og til å ruste </w:t>
      </w:r>
      <w:proofErr w:type="spellStart"/>
      <w:r w:rsidRPr="001A69B5">
        <w:t>elevane</w:t>
      </w:r>
      <w:proofErr w:type="spellEnd"/>
      <w:r w:rsidRPr="001A69B5">
        <w:t xml:space="preserve"> best </w:t>
      </w:r>
      <w:proofErr w:type="spellStart"/>
      <w:r w:rsidRPr="001A69B5">
        <w:t>mogleg</w:t>
      </w:r>
      <w:proofErr w:type="spellEnd"/>
      <w:r w:rsidRPr="001A69B5">
        <w:t xml:space="preserve"> for framtida. Med nye </w:t>
      </w:r>
      <w:proofErr w:type="spellStart"/>
      <w:r w:rsidRPr="001A69B5">
        <w:t>læreplanar</w:t>
      </w:r>
      <w:proofErr w:type="spellEnd"/>
      <w:r w:rsidRPr="001A69B5">
        <w:t xml:space="preserve"> er det behov for å fornye læremidla, og det er </w:t>
      </w:r>
      <w:proofErr w:type="spellStart"/>
      <w:r w:rsidRPr="001A69B5">
        <w:t>allereie</w:t>
      </w:r>
      <w:proofErr w:type="spellEnd"/>
      <w:r w:rsidRPr="001A69B5">
        <w:t xml:space="preserve"> løyvd </w:t>
      </w:r>
      <w:proofErr w:type="spellStart"/>
      <w:r w:rsidRPr="001A69B5">
        <w:t>midlar</w:t>
      </w:r>
      <w:proofErr w:type="spellEnd"/>
      <w:r w:rsidRPr="001A69B5">
        <w:t xml:space="preserve"> til dette i 2019, 2020 og 2021. For 2022 foreslår departementet å </w:t>
      </w:r>
      <w:proofErr w:type="spellStart"/>
      <w:r w:rsidRPr="001A69B5">
        <w:t>vidareføre</w:t>
      </w:r>
      <w:proofErr w:type="spellEnd"/>
      <w:r w:rsidRPr="001A69B5">
        <w:t xml:space="preserve"> </w:t>
      </w:r>
      <w:proofErr w:type="spellStart"/>
      <w:r w:rsidRPr="001A69B5">
        <w:t>midlane</w:t>
      </w:r>
      <w:proofErr w:type="spellEnd"/>
      <w:r w:rsidRPr="001A69B5">
        <w:t>, jf. omtale under kap. 226, post 21.</w:t>
      </w:r>
    </w:p>
    <w:p w14:paraId="610F219C" w14:textId="77777777" w:rsidR="000513CD" w:rsidRPr="001A69B5" w:rsidRDefault="0009509B" w:rsidP="001A69B5">
      <w:pPr>
        <w:pStyle w:val="avsnitt-under-undertittel"/>
      </w:pPr>
      <w:r w:rsidRPr="001A69B5">
        <w:t xml:space="preserve">Tiltak for å møte </w:t>
      </w:r>
      <w:proofErr w:type="spellStart"/>
      <w:r w:rsidRPr="001A69B5">
        <w:t>mangfaldet</w:t>
      </w:r>
      <w:proofErr w:type="spellEnd"/>
      <w:r w:rsidRPr="001A69B5">
        <w:t xml:space="preserve"> i elevgruppa betre</w:t>
      </w:r>
    </w:p>
    <w:p w14:paraId="1C89418E" w14:textId="77777777" w:rsidR="000513CD" w:rsidRPr="001A69B5" w:rsidRDefault="0009509B" w:rsidP="001A69B5">
      <w:r w:rsidRPr="001A69B5">
        <w:t xml:space="preserve">Tett på-meldinga har òg tiltak som skal bidra til at </w:t>
      </w:r>
      <w:proofErr w:type="spellStart"/>
      <w:r w:rsidRPr="001A69B5">
        <w:t>fleire</w:t>
      </w:r>
      <w:proofErr w:type="spellEnd"/>
      <w:r w:rsidRPr="001A69B5">
        <w:t xml:space="preserve"> </w:t>
      </w:r>
      <w:proofErr w:type="spellStart"/>
      <w:r w:rsidRPr="001A69B5">
        <w:t>elevar</w:t>
      </w:r>
      <w:proofErr w:type="spellEnd"/>
      <w:r w:rsidRPr="001A69B5">
        <w:t xml:space="preserve"> </w:t>
      </w:r>
      <w:proofErr w:type="spellStart"/>
      <w:r w:rsidRPr="001A69B5">
        <w:t>meistrar</w:t>
      </w:r>
      <w:proofErr w:type="spellEnd"/>
      <w:r w:rsidRPr="001A69B5">
        <w:t xml:space="preserve"> </w:t>
      </w:r>
      <w:proofErr w:type="spellStart"/>
      <w:r w:rsidRPr="001A69B5">
        <w:t>dei</w:t>
      </w:r>
      <w:proofErr w:type="spellEnd"/>
      <w:r w:rsidRPr="001A69B5">
        <w:t xml:space="preserve"> </w:t>
      </w:r>
      <w:proofErr w:type="spellStart"/>
      <w:r w:rsidRPr="001A69B5">
        <w:t>grunnleggande</w:t>
      </w:r>
      <w:proofErr w:type="spellEnd"/>
      <w:r w:rsidRPr="001A69B5">
        <w:t xml:space="preserve"> </w:t>
      </w:r>
      <w:proofErr w:type="spellStart"/>
      <w:r w:rsidRPr="001A69B5">
        <w:t>ferdigheitene</w:t>
      </w:r>
      <w:proofErr w:type="spellEnd"/>
      <w:r w:rsidRPr="001A69B5">
        <w:t xml:space="preserve"> når </w:t>
      </w:r>
      <w:proofErr w:type="spellStart"/>
      <w:r w:rsidRPr="001A69B5">
        <w:t>dei</w:t>
      </w:r>
      <w:proofErr w:type="spellEnd"/>
      <w:r w:rsidRPr="001A69B5">
        <w:t xml:space="preserve"> går ut av </w:t>
      </w:r>
      <w:proofErr w:type="spellStart"/>
      <w:r w:rsidRPr="001A69B5">
        <w:t>grunnskulen</w:t>
      </w:r>
      <w:proofErr w:type="spellEnd"/>
      <w:r w:rsidRPr="001A69B5">
        <w:t xml:space="preserve">. Sjå </w:t>
      </w:r>
      <w:proofErr w:type="spellStart"/>
      <w:r w:rsidRPr="001A69B5">
        <w:t>nærmare</w:t>
      </w:r>
      <w:proofErr w:type="spellEnd"/>
      <w:r w:rsidRPr="001A69B5">
        <w:t xml:space="preserve"> omtale av tiltaka i Tett på-meldinga under måla «Alle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 og «Barn og unge som har behov for det, får hjelp </w:t>
      </w:r>
      <w:proofErr w:type="spellStart"/>
      <w:r w:rsidRPr="001A69B5">
        <w:t>tidleg</w:t>
      </w:r>
      <w:proofErr w:type="spellEnd"/>
      <w:r w:rsidRPr="001A69B5">
        <w:t xml:space="preserve"> slik at alle får utvikla potensialet sitt». Regjeringa har som mål å gi barn og unge med </w:t>
      </w:r>
      <w:proofErr w:type="spellStart"/>
      <w:r w:rsidRPr="001A69B5">
        <w:t>innvandrarbakgrunn</w:t>
      </w:r>
      <w:proofErr w:type="spellEnd"/>
      <w:r w:rsidRPr="001A69B5">
        <w:t xml:space="preserve"> gode </w:t>
      </w:r>
      <w:proofErr w:type="spellStart"/>
      <w:r w:rsidRPr="001A69B5">
        <w:t>norskkunnskapar</w:t>
      </w:r>
      <w:proofErr w:type="spellEnd"/>
      <w:r w:rsidRPr="001A69B5">
        <w:t xml:space="preserve">, </w:t>
      </w:r>
      <w:proofErr w:type="spellStart"/>
      <w:r w:rsidRPr="001A69B5">
        <w:t>grunnleggande</w:t>
      </w:r>
      <w:proofErr w:type="spellEnd"/>
      <w:r w:rsidRPr="001A69B5">
        <w:t xml:space="preserve"> </w:t>
      </w:r>
      <w:proofErr w:type="spellStart"/>
      <w:r w:rsidRPr="001A69B5">
        <w:t>ferdigheiter</w:t>
      </w:r>
      <w:proofErr w:type="spellEnd"/>
      <w:r w:rsidRPr="001A69B5">
        <w:t xml:space="preserve"> og </w:t>
      </w:r>
      <w:proofErr w:type="spellStart"/>
      <w:r w:rsidRPr="001A69B5">
        <w:t>fagleg</w:t>
      </w:r>
      <w:proofErr w:type="spellEnd"/>
      <w:r w:rsidRPr="001A69B5">
        <w:t xml:space="preserve"> kompetanse gjennom likeverdige utdanningsløp </w:t>
      </w:r>
      <w:proofErr w:type="spellStart"/>
      <w:r w:rsidRPr="001A69B5">
        <w:t>frå</w:t>
      </w:r>
      <w:proofErr w:type="spellEnd"/>
      <w:r w:rsidRPr="001A69B5">
        <w:t xml:space="preserve"> barnehage til </w:t>
      </w:r>
      <w:proofErr w:type="spellStart"/>
      <w:r w:rsidRPr="001A69B5">
        <w:t>vidaregåande</w:t>
      </w:r>
      <w:proofErr w:type="spellEnd"/>
      <w:r w:rsidRPr="001A69B5">
        <w:t xml:space="preserve"> opplæring, jf. omtale av strategien </w:t>
      </w:r>
      <w:r w:rsidRPr="001A69B5">
        <w:rPr>
          <w:rStyle w:val="kursiv"/>
        </w:rPr>
        <w:t>Integrering gjennom kunnskap</w:t>
      </w:r>
      <w:r w:rsidRPr="001A69B5">
        <w:t xml:space="preserve"> for perioden 2019–22 i programkategori 07.90 Integrering og </w:t>
      </w:r>
      <w:proofErr w:type="spellStart"/>
      <w:r w:rsidRPr="001A69B5">
        <w:t>mangfald</w:t>
      </w:r>
      <w:proofErr w:type="spellEnd"/>
      <w:r w:rsidRPr="001A69B5">
        <w:t>.</w:t>
      </w:r>
    </w:p>
    <w:p w14:paraId="58A49CEE" w14:textId="77777777" w:rsidR="000513CD" w:rsidRPr="001A69B5" w:rsidRDefault="0009509B" w:rsidP="001A69B5">
      <w:r w:rsidRPr="001A69B5">
        <w:t xml:space="preserve">Dei to </w:t>
      </w:r>
      <w:proofErr w:type="spellStart"/>
      <w:r w:rsidRPr="001A69B5">
        <w:t>hovudgrepa</w:t>
      </w:r>
      <w:proofErr w:type="spellEnd"/>
      <w:r w:rsidRPr="001A69B5">
        <w:t xml:space="preserve"> når det </w:t>
      </w:r>
      <w:proofErr w:type="spellStart"/>
      <w:r w:rsidRPr="001A69B5">
        <w:t>gjeld</w:t>
      </w:r>
      <w:proofErr w:type="spellEnd"/>
      <w:r w:rsidRPr="001A69B5">
        <w:t xml:space="preserve"> minoritetsspråklege i barnehagen og grunnopplæringa, er</w:t>
      </w:r>
    </w:p>
    <w:p w14:paraId="3E254714" w14:textId="77777777" w:rsidR="000513CD" w:rsidRPr="001A69B5" w:rsidRDefault="0009509B" w:rsidP="001A69B5">
      <w:pPr>
        <w:pStyle w:val="Liste"/>
      </w:pPr>
      <w:r w:rsidRPr="001A69B5">
        <w:t xml:space="preserve">å styrke </w:t>
      </w:r>
      <w:proofErr w:type="spellStart"/>
      <w:r w:rsidRPr="001A69B5">
        <w:t>tidleg</w:t>
      </w:r>
      <w:proofErr w:type="spellEnd"/>
      <w:r w:rsidRPr="001A69B5">
        <w:t xml:space="preserve"> innsats for utvikling av </w:t>
      </w:r>
      <w:proofErr w:type="spellStart"/>
      <w:r w:rsidRPr="001A69B5">
        <w:t>norskkunnskapar</w:t>
      </w:r>
      <w:proofErr w:type="spellEnd"/>
      <w:r w:rsidRPr="001A69B5">
        <w:t xml:space="preserve">, </w:t>
      </w:r>
      <w:proofErr w:type="spellStart"/>
      <w:r w:rsidRPr="001A69B5">
        <w:t>grunnleggande</w:t>
      </w:r>
      <w:proofErr w:type="spellEnd"/>
      <w:r w:rsidRPr="001A69B5">
        <w:t xml:space="preserve"> </w:t>
      </w:r>
      <w:proofErr w:type="spellStart"/>
      <w:r w:rsidRPr="001A69B5">
        <w:t>ferdigheiter</w:t>
      </w:r>
      <w:proofErr w:type="spellEnd"/>
      <w:r w:rsidRPr="001A69B5">
        <w:t xml:space="preserve"> og </w:t>
      </w:r>
      <w:proofErr w:type="spellStart"/>
      <w:r w:rsidRPr="001A69B5">
        <w:t>fagleg</w:t>
      </w:r>
      <w:proofErr w:type="spellEnd"/>
      <w:r w:rsidRPr="001A69B5">
        <w:t xml:space="preserve"> kompetanse</w:t>
      </w:r>
    </w:p>
    <w:p w14:paraId="3724A455" w14:textId="77777777" w:rsidR="000513CD" w:rsidRPr="001A69B5" w:rsidRDefault="0009509B" w:rsidP="001A69B5">
      <w:pPr>
        <w:pStyle w:val="Liste"/>
      </w:pPr>
      <w:r w:rsidRPr="001A69B5">
        <w:t xml:space="preserve">å </w:t>
      </w:r>
      <w:proofErr w:type="spellStart"/>
      <w:r w:rsidRPr="001A69B5">
        <w:t>auke</w:t>
      </w:r>
      <w:proofErr w:type="spellEnd"/>
      <w:r w:rsidRPr="001A69B5">
        <w:t xml:space="preserve"> kompetansen blant tilsette i barnehage, </w:t>
      </w:r>
      <w:proofErr w:type="spellStart"/>
      <w:r w:rsidRPr="001A69B5">
        <w:t>grunnskule</w:t>
      </w:r>
      <w:proofErr w:type="spellEnd"/>
      <w:r w:rsidRPr="001A69B5">
        <w:t xml:space="preserve"> og </w:t>
      </w:r>
      <w:proofErr w:type="spellStart"/>
      <w:r w:rsidRPr="001A69B5">
        <w:t>vidaregåande</w:t>
      </w:r>
      <w:proofErr w:type="spellEnd"/>
      <w:r w:rsidRPr="001A69B5">
        <w:t xml:space="preserve"> opplæring for å vareta minoritetsspråklege barn og unge i heile utdanningsløpet</w:t>
      </w:r>
    </w:p>
    <w:p w14:paraId="13C11118" w14:textId="77777777" w:rsidR="000513CD" w:rsidRPr="001A69B5" w:rsidRDefault="0009509B" w:rsidP="001A69B5">
      <w:proofErr w:type="spellStart"/>
      <w:r w:rsidRPr="001A69B5">
        <w:t>Eit</w:t>
      </w:r>
      <w:proofErr w:type="spellEnd"/>
      <w:r w:rsidRPr="001A69B5">
        <w:t xml:space="preserve"> av tiltaka i strategien er utviklingsprosjektet Fleksibel opplæring, som </w:t>
      </w:r>
      <w:proofErr w:type="spellStart"/>
      <w:r w:rsidRPr="001A69B5">
        <w:t>frå</w:t>
      </w:r>
      <w:proofErr w:type="spellEnd"/>
      <w:r w:rsidRPr="001A69B5">
        <w:t xml:space="preserve"> </w:t>
      </w:r>
      <w:proofErr w:type="spellStart"/>
      <w:r w:rsidRPr="001A69B5">
        <w:t>hausten</w:t>
      </w:r>
      <w:proofErr w:type="spellEnd"/>
      <w:r w:rsidRPr="001A69B5">
        <w:t xml:space="preserve"> 2020 blei gjort til ei permanent ordning. Ordninga gir </w:t>
      </w:r>
      <w:proofErr w:type="spellStart"/>
      <w:r w:rsidRPr="001A69B5">
        <w:t>nykomne</w:t>
      </w:r>
      <w:proofErr w:type="spellEnd"/>
      <w:r w:rsidRPr="001A69B5">
        <w:t xml:space="preserve"> </w:t>
      </w:r>
      <w:proofErr w:type="spellStart"/>
      <w:r w:rsidRPr="001A69B5">
        <w:t>elevar</w:t>
      </w:r>
      <w:proofErr w:type="spellEnd"/>
      <w:r w:rsidRPr="001A69B5">
        <w:t xml:space="preserve"> </w:t>
      </w:r>
      <w:proofErr w:type="spellStart"/>
      <w:r w:rsidRPr="001A69B5">
        <w:t>tospråkleg</w:t>
      </w:r>
      <w:proofErr w:type="spellEnd"/>
      <w:r w:rsidRPr="001A69B5">
        <w:t xml:space="preserve"> opplæring i matematikk og naturfag på nett, i kombinasjon med den ordinære opplæringa. Fleksibel opplæring skal bidra til </w:t>
      </w:r>
      <w:proofErr w:type="spellStart"/>
      <w:r w:rsidRPr="001A69B5">
        <w:t>raskare</w:t>
      </w:r>
      <w:proofErr w:type="spellEnd"/>
      <w:r w:rsidRPr="001A69B5">
        <w:t xml:space="preserve"> norskinnlæring og gi </w:t>
      </w:r>
      <w:proofErr w:type="spellStart"/>
      <w:r w:rsidRPr="001A69B5">
        <w:t>eit</w:t>
      </w:r>
      <w:proofErr w:type="spellEnd"/>
      <w:r w:rsidRPr="001A69B5">
        <w:t xml:space="preserve"> betre grunnlag for det </w:t>
      </w:r>
      <w:proofErr w:type="spellStart"/>
      <w:r w:rsidRPr="001A69B5">
        <w:t>vidare</w:t>
      </w:r>
      <w:proofErr w:type="spellEnd"/>
      <w:r w:rsidRPr="001A69B5">
        <w:t xml:space="preserve"> opplæringsløpet.</w:t>
      </w:r>
    </w:p>
    <w:p w14:paraId="70B992BE" w14:textId="77777777" w:rsidR="000513CD" w:rsidRPr="001A69B5" w:rsidRDefault="0009509B" w:rsidP="001A69B5">
      <w:r w:rsidRPr="001A69B5">
        <w:t xml:space="preserve">For å </w:t>
      </w:r>
      <w:proofErr w:type="spellStart"/>
      <w:r w:rsidRPr="001A69B5">
        <w:t>gjere</w:t>
      </w:r>
      <w:proofErr w:type="spellEnd"/>
      <w:r w:rsidRPr="001A69B5">
        <w:t xml:space="preserve"> det </w:t>
      </w:r>
      <w:proofErr w:type="spellStart"/>
      <w:r w:rsidRPr="001A69B5">
        <w:t>lettare</w:t>
      </w:r>
      <w:proofErr w:type="spellEnd"/>
      <w:r w:rsidRPr="001A69B5">
        <w:t xml:space="preserve"> å finne ut når </w:t>
      </w:r>
      <w:proofErr w:type="spellStart"/>
      <w:r w:rsidRPr="001A69B5">
        <w:t>ein</w:t>
      </w:r>
      <w:proofErr w:type="spellEnd"/>
      <w:r w:rsidRPr="001A69B5">
        <w:t xml:space="preserve"> elev kan </w:t>
      </w:r>
      <w:proofErr w:type="spellStart"/>
      <w:r w:rsidRPr="001A69B5">
        <w:t>tilstrekkeleg</w:t>
      </w:r>
      <w:proofErr w:type="spellEnd"/>
      <w:r w:rsidRPr="001A69B5">
        <w:t xml:space="preserve"> norsk til å følge ordinær opplæring, har Utdanningsdirektoratet utvikla </w:t>
      </w:r>
      <w:proofErr w:type="spellStart"/>
      <w:r w:rsidRPr="001A69B5">
        <w:t>eit</w:t>
      </w:r>
      <w:proofErr w:type="spellEnd"/>
      <w:r w:rsidRPr="001A69B5">
        <w:t xml:space="preserve"> nytt digitalt kartleggingsverktøy for kartlegging av </w:t>
      </w:r>
      <w:proofErr w:type="spellStart"/>
      <w:r w:rsidRPr="001A69B5">
        <w:t>norskferdigheit</w:t>
      </w:r>
      <w:proofErr w:type="spellEnd"/>
      <w:r w:rsidRPr="001A69B5">
        <w:t xml:space="preserve"> i </w:t>
      </w:r>
      <w:proofErr w:type="spellStart"/>
      <w:r w:rsidRPr="001A69B5">
        <w:t>skulen</w:t>
      </w:r>
      <w:proofErr w:type="spellEnd"/>
      <w:r w:rsidRPr="001A69B5">
        <w:t xml:space="preserve">. Direktoratet har fått i oppdrag å </w:t>
      </w:r>
      <w:proofErr w:type="spellStart"/>
      <w:r w:rsidRPr="001A69B5">
        <w:t>utbetre</w:t>
      </w:r>
      <w:proofErr w:type="spellEnd"/>
      <w:r w:rsidRPr="001A69B5">
        <w:t xml:space="preserve"> datagrunnlaget og </w:t>
      </w:r>
      <w:proofErr w:type="spellStart"/>
      <w:r w:rsidRPr="001A69B5">
        <w:t>setje</w:t>
      </w:r>
      <w:proofErr w:type="spellEnd"/>
      <w:r w:rsidRPr="001A69B5">
        <w:t xml:space="preserve"> i gang djupstudium for å styrke kunnskapsgrunnlaget om </w:t>
      </w:r>
      <w:proofErr w:type="spellStart"/>
      <w:r w:rsidRPr="001A69B5">
        <w:t>opplæringstilbodet</w:t>
      </w:r>
      <w:proofErr w:type="spellEnd"/>
      <w:r w:rsidRPr="001A69B5">
        <w:t xml:space="preserve"> for </w:t>
      </w:r>
      <w:proofErr w:type="spellStart"/>
      <w:r w:rsidRPr="001A69B5">
        <w:t>nykomne</w:t>
      </w:r>
      <w:proofErr w:type="spellEnd"/>
      <w:r w:rsidRPr="001A69B5">
        <w:t xml:space="preserve"> </w:t>
      </w:r>
      <w:proofErr w:type="spellStart"/>
      <w:r w:rsidRPr="001A69B5">
        <w:t>elevar</w:t>
      </w:r>
      <w:proofErr w:type="spellEnd"/>
      <w:r w:rsidRPr="001A69B5">
        <w:t>.</w:t>
      </w:r>
    </w:p>
    <w:p w14:paraId="1A3F78BD" w14:textId="77777777" w:rsidR="000513CD" w:rsidRPr="001A69B5" w:rsidRDefault="0009509B" w:rsidP="001A69B5">
      <w:pPr>
        <w:pStyle w:val="avsnitt-undertittel"/>
      </w:pPr>
      <w:proofErr w:type="spellStart"/>
      <w:r w:rsidRPr="001A69B5">
        <w:t>Ein</w:t>
      </w:r>
      <w:proofErr w:type="spellEnd"/>
      <w:r w:rsidRPr="001A69B5">
        <w:t xml:space="preserve"> ny digitaliseringsstrategi skal bidra til betre utnytting av IKT i opplæringa</w:t>
      </w:r>
    </w:p>
    <w:p w14:paraId="1007ABED" w14:textId="77777777" w:rsidR="000513CD" w:rsidRPr="001A69B5" w:rsidRDefault="0009509B" w:rsidP="001A69B5">
      <w:r w:rsidRPr="001A69B5">
        <w:t xml:space="preserve">Strategien </w:t>
      </w:r>
      <w:r w:rsidRPr="001A69B5">
        <w:rPr>
          <w:rStyle w:val="kursiv"/>
        </w:rPr>
        <w:t>Framtid, fornying og digitalisering. Digitaliseringsstrategi for grunnopplæringa 2017–2021</w:t>
      </w:r>
      <w:r w:rsidRPr="001A69B5">
        <w:t xml:space="preserve"> er tett kopla til fagfornyinga. Mellom anna på grunn av covid-19-pandemien er digitaliseringsstrategien </w:t>
      </w:r>
      <w:proofErr w:type="spellStart"/>
      <w:r w:rsidRPr="001A69B5">
        <w:t>forlengd</w:t>
      </w:r>
      <w:proofErr w:type="spellEnd"/>
      <w:r w:rsidRPr="001A69B5">
        <w:t xml:space="preserve"> til 2022. Tiltak for både </w:t>
      </w:r>
      <w:proofErr w:type="spellStart"/>
      <w:r w:rsidRPr="001A69B5">
        <w:t>auka</w:t>
      </w:r>
      <w:proofErr w:type="spellEnd"/>
      <w:r w:rsidRPr="001A69B5">
        <w:t xml:space="preserve"> </w:t>
      </w:r>
      <w:proofErr w:type="spellStart"/>
      <w:r w:rsidRPr="001A69B5">
        <w:t>profesjonsfagleg</w:t>
      </w:r>
      <w:proofErr w:type="spellEnd"/>
      <w:r w:rsidRPr="001A69B5">
        <w:t xml:space="preserve"> digital kompetanse for </w:t>
      </w:r>
      <w:proofErr w:type="spellStart"/>
      <w:r w:rsidRPr="001A69B5">
        <w:t>lærarar</w:t>
      </w:r>
      <w:proofErr w:type="spellEnd"/>
      <w:r w:rsidRPr="001A69B5">
        <w:t xml:space="preserve"> og utvikling og innkjøp av digitale læremiddel skal støtte opp under innføringa av nye </w:t>
      </w:r>
      <w:proofErr w:type="spellStart"/>
      <w:r w:rsidRPr="001A69B5">
        <w:t>læreplanar</w:t>
      </w:r>
      <w:proofErr w:type="spellEnd"/>
      <w:r w:rsidRPr="001A69B5">
        <w:t xml:space="preserve"> i grunnopplæringa. Strategien </w:t>
      </w:r>
      <w:proofErr w:type="spellStart"/>
      <w:r w:rsidRPr="001A69B5">
        <w:t>legg</w:t>
      </w:r>
      <w:proofErr w:type="spellEnd"/>
      <w:r w:rsidRPr="001A69B5">
        <w:t xml:space="preserve"> også vekt på at staten kan støtte </w:t>
      </w:r>
      <w:proofErr w:type="spellStart"/>
      <w:r w:rsidRPr="001A69B5">
        <w:t>skuleeigarane</w:t>
      </w:r>
      <w:proofErr w:type="spellEnd"/>
      <w:r w:rsidRPr="001A69B5">
        <w:t xml:space="preserve"> ved å utvikle digitale </w:t>
      </w:r>
      <w:proofErr w:type="spellStart"/>
      <w:r w:rsidRPr="001A69B5">
        <w:t>fellesløysingar</w:t>
      </w:r>
      <w:proofErr w:type="spellEnd"/>
      <w:r w:rsidRPr="001A69B5">
        <w:t xml:space="preserve">. Regjeringa har </w:t>
      </w:r>
      <w:proofErr w:type="spellStart"/>
      <w:r w:rsidRPr="001A69B5">
        <w:t>hausten</w:t>
      </w:r>
      <w:proofErr w:type="spellEnd"/>
      <w:r w:rsidRPr="001A69B5">
        <w:t xml:space="preserve"> 2021 sett ned ei ekspertgruppe som skal sjå på bruk av digital læringsanalyse i </w:t>
      </w:r>
      <w:proofErr w:type="spellStart"/>
      <w:r w:rsidRPr="001A69B5">
        <w:t>grunnskule</w:t>
      </w:r>
      <w:proofErr w:type="spellEnd"/>
      <w:r w:rsidRPr="001A69B5">
        <w:t xml:space="preserve">, </w:t>
      </w:r>
      <w:proofErr w:type="spellStart"/>
      <w:r w:rsidRPr="001A69B5">
        <w:t>høgare</w:t>
      </w:r>
      <w:proofErr w:type="spellEnd"/>
      <w:r w:rsidRPr="001A69B5">
        <w:t xml:space="preserve"> utdanning og </w:t>
      </w:r>
      <w:proofErr w:type="spellStart"/>
      <w:r w:rsidRPr="001A69B5">
        <w:t>fagskular</w:t>
      </w:r>
      <w:proofErr w:type="spellEnd"/>
      <w:r w:rsidRPr="001A69B5">
        <w:t xml:space="preserve">. Ekspertgruppa skal levere ei delutgreiing </w:t>
      </w:r>
      <w:proofErr w:type="spellStart"/>
      <w:r w:rsidRPr="001A69B5">
        <w:t>innan</w:t>
      </w:r>
      <w:proofErr w:type="spellEnd"/>
      <w:r w:rsidRPr="001A69B5">
        <w:t xml:space="preserve"> 1. juni 2022 og </w:t>
      </w:r>
      <w:proofErr w:type="spellStart"/>
      <w:r w:rsidRPr="001A69B5">
        <w:t>endelege</w:t>
      </w:r>
      <w:proofErr w:type="spellEnd"/>
      <w:r w:rsidRPr="001A69B5">
        <w:t xml:space="preserve"> </w:t>
      </w:r>
      <w:proofErr w:type="spellStart"/>
      <w:r w:rsidRPr="001A69B5">
        <w:t>tilrådingar</w:t>
      </w:r>
      <w:proofErr w:type="spellEnd"/>
      <w:r w:rsidRPr="001A69B5">
        <w:t xml:space="preserve"> til Kunnskapsdepartementet </w:t>
      </w:r>
      <w:proofErr w:type="spellStart"/>
      <w:r w:rsidRPr="001A69B5">
        <w:t>innan</w:t>
      </w:r>
      <w:proofErr w:type="spellEnd"/>
      <w:r w:rsidRPr="001A69B5">
        <w:t xml:space="preserve"> 1. juni 2023.</w:t>
      </w:r>
    </w:p>
    <w:p w14:paraId="115B5E98" w14:textId="77777777" w:rsidR="000513CD" w:rsidRPr="001A69B5" w:rsidRDefault="0009509B" w:rsidP="001A69B5">
      <w:proofErr w:type="spellStart"/>
      <w:r w:rsidRPr="001A69B5">
        <w:t>Hausten</w:t>
      </w:r>
      <w:proofErr w:type="spellEnd"/>
      <w:r w:rsidRPr="001A69B5">
        <w:t xml:space="preserve"> 2020 lanserte regjeringa </w:t>
      </w:r>
      <w:proofErr w:type="spellStart"/>
      <w:r w:rsidRPr="001A69B5">
        <w:t>ein</w:t>
      </w:r>
      <w:proofErr w:type="spellEnd"/>
      <w:r w:rsidRPr="001A69B5">
        <w:t xml:space="preserve"> ny handlingsplan knytt til digitaliseringsstrategien for grunnopplæringa. Handlingsplanen styrker </w:t>
      </w:r>
      <w:proofErr w:type="spellStart"/>
      <w:r w:rsidRPr="001A69B5">
        <w:t>delar</w:t>
      </w:r>
      <w:proofErr w:type="spellEnd"/>
      <w:r w:rsidRPr="001A69B5">
        <w:t xml:space="preserve"> av strategien, </w:t>
      </w:r>
      <w:proofErr w:type="spellStart"/>
      <w:r w:rsidRPr="001A69B5">
        <w:t>særleg</w:t>
      </w:r>
      <w:proofErr w:type="spellEnd"/>
      <w:r w:rsidRPr="001A69B5">
        <w:t xml:space="preserve"> når det </w:t>
      </w:r>
      <w:proofErr w:type="spellStart"/>
      <w:r w:rsidRPr="001A69B5">
        <w:t>gjeld</w:t>
      </w:r>
      <w:proofErr w:type="spellEnd"/>
      <w:r w:rsidRPr="001A69B5">
        <w:t xml:space="preserve"> digital infrastruktur og trygg og god bruk av IKT i </w:t>
      </w:r>
      <w:proofErr w:type="spellStart"/>
      <w:r w:rsidRPr="001A69B5">
        <w:t>skulen</w:t>
      </w:r>
      <w:proofErr w:type="spellEnd"/>
      <w:r w:rsidRPr="001A69B5">
        <w:t xml:space="preserve">. Digitaliseringsstrategien og tiltaka i handlingsplanen må også </w:t>
      </w:r>
      <w:proofErr w:type="spellStart"/>
      <w:r w:rsidRPr="001A69B5">
        <w:t>sjåast</w:t>
      </w:r>
      <w:proofErr w:type="spellEnd"/>
      <w:r w:rsidRPr="001A69B5">
        <w:t xml:space="preserve"> i </w:t>
      </w:r>
      <w:proofErr w:type="spellStart"/>
      <w:r w:rsidRPr="001A69B5">
        <w:t>samanheng</w:t>
      </w:r>
      <w:proofErr w:type="spellEnd"/>
      <w:r w:rsidRPr="001A69B5">
        <w:t xml:space="preserve"> med satsinga Den teknologiske skulesekken.</w:t>
      </w:r>
    </w:p>
    <w:p w14:paraId="7948A93C" w14:textId="77777777" w:rsidR="000513CD" w:rsidRPr="001A69B5" w:rsidRDefault="0009509B" w:rsidP="001A69B5">
      <w:r w:rsidRPr="001A69B5">
        <w:t xml:space="preserve">Som oppfølging av </w:t>
      </w:r>
      <w:proofErr w:type="spellStart"/>
      <w:r w:rsidRPr="001A69B5">
        <w:t>utfordringane</w:t>
      </w:r>
      <w:proofErr w:type="spellEnd"/>
      <w:r w:rsidRPr="001A69B5">
        <w:t xml:space="preserve"> og </w:t>
      </w:r>
      <w:proofErr w:type="spellStart"/>
      <w:r w:rsidRPr="001A69B5">
        <w:t>sårbarheitene</w:t>
      </w:r>
      <w:proofErr w:type="spellEnd"/>
      <w:r w:rsidRPr="001A69B5">
        <w:t xml:space="preserve"> som mellom anna pandemien har avdekt, vil regjeringa i løpet av 2022 lansere </w:t>
      </w:r>
      <w:proofErr w:type="spellStart"/>
      <w:r w:rsidRPr="001A69B5">
        <w:t>ein</w:t>
      </w:r>
      <w:proofErr w:type="spellEnd"/>
      <w:r w:rsidRPr="001A69B5">
        <w:t xml:space="preserve"> ny digitaliseringsstrategi for grunnopplæringa. Den nye digitaliseringsstrategien vil bli utvikla i tett samarbeid med </w:t>
      </w:r>
      <w:proofErr w:type="spellStart"/>
      <w:r w:rsidRPr="001A69B5">
        <w:t>kommunane</w:t>
      </w:r>
      <w:proofErr w:type="spellEnd"/>
      <w:r w:rsidRPr="001A69B5">
        <w:t xml:space="preserve"> og </w:t>
      </w:r>
      <w:proofErr w:type="spellStart"/>
      <w:r w:rsidRPr="001A69B5">
        <w:t>fylkeskommunane</w:t>
      </w:r>
      <w:proofErr w:type="spellEnd"/>
      <w:r w:rsidRPr="001A69B5">
        <w:t xml:space="preserve"> gjennom KS og hente </w:t>
      </w:r>
      <w:proofErr w:type="spellStart"/>
      <w:r w:rsidRPr="001A69B5">
        <w:t>innspel</w:t>
      </w:r>
      <w:proofErr w:type="spellEnd"/>
      <w:r w:rsidRPr="001A69B5">
        <w:t xml:space="preserve"> </w:t>
      </w:r>
      <w:proofErr w:type="spellStart"/>
      <w:r w:rsidRPr="001A69B5">
        <w:t>frå</w:t>
      </w:r>
      <w:proofErr w:type="spellEnd"/>
      <w:r w:rsidRPr="001A69B5">
        <w:t xml:space="preserve"> både næringslivet og </w:t>
      </w:r>
      <w:proofErr w:type="spellStart"/>
      <w:r w:rsidRPr="001A69B5">
        <w:t>brukarorganisasjonane</w:t>
      </w:r>
      <w:proofErr w:type="spellEnd"/>
      <w:r w:rsidRPr="001A69B5">
        <w:t xml:space="preserve"> i sektoren. Tiltaka i handlingsplanen har sett i gang </w:t>
      </w:r>
      <w:proofErr w:type="spellStart"/>
      <w:r w:rsidRPr="001A69B5">
        <w:t>prosessar</w:t>
      </w:r>
      <w:proofErr w:type="spellEnd"/>
      <w:r w:rsidRPr="001A69B5">
        <w:t xml:space="preserve"> som vil bli førte </w:t>
      </w:r>
      <w:proofErr w:type="spellStart"/>
      <w:r w:rsidRPr="001A69B5">
        <w:t>vidare</w:t>
      </w:r>
      <w:proofErr w:type="spellEnd"/>
      <w:r w:rsidRPr="001A69B5">
        <w:t xml:space="preserve"> inn i den nye digitaliseringsstrategien. Arbeidet med ny digitaliseringsstrategi må også </w:t>
      </w:r>
      <w:proofErr w:type="spellStart"/>
      <w:r w:rsidRPr="001A69B5">
        <w:t>sjåast</w:t>
      </w:r>
      <w:proofErr w:type="spellEnd"/>
      <w:r w:rsidRPr="001A69B5">
        <w:t xml:space="preserve"> i </w:t>
      </w:r>
      <w:proofErr w:type="spellStart"/>
      <w:r w:rsidRPr="001A69B5">
        <w:t>samanheng</w:t>
      </w:r>
      <w:proofErr w:type="spellEnd"/>
      <w:r w:rsidRPr="001A69B5">
        <w:t xml:space="preserve"> med regjeringas strategi for </w:t>
      </w:r>
      <w:proofErr w:type="spellStart"/>
      <w:r w:rsidRPr="001A69B5">
        <w:t>ein</w:t>
      </w:r>
      <w:proofErr w:type="spellEnd"/>
      <w:r w:rsidRPr="001A69B5">
        <w:t xml:space="preserve"> trygg digital oppvekst, under leiing av Barne- og familiedepartementet.</w:t>
      </w:r>
    </w:p>
    <w:p w14:paraId="73914F97" w14:textId="77777777" w:rsidR="000513CD" w:rsidRPr="001A69B5" w:rsidRDefault="0009509B" w:rsidP="001A69B5">
      <w:r w:rsidRPr="001A69B5">
        <w:t xml:space="preserve">Sjå også omtale av digitalisering i del III, kap. 10 Fornye, </w:t>
      </w:r>
      <w:proofErr w:type="spellStart"/>
      <w:r w:rsidRPr="001A69B5">
        <w:t>forbetre</w:t>
      </w:r>
      <w:proofErr w:type="spellEnd"/>
      <w:r w:rsidRPr="001A69B5">
        <w:t>, forenkle.</w:t>
      </w:r>
    </w:p>
    <w:p w14:paraId="28A74A2B" w14:textId="77777777" w:rsidR="000513CD" w:rsidRPr="001A69B5" w:rsidRDefault="0009509B" w:rsidP="001A69B5">
      <w:r w:rsidRPr="001A69B5">
        <w:t xml:space="preserve">Utdanningsdirektoratet er i gang med innkjøp og utvikling av </w:t>
      </w:r>
      <w:proofErr w:type="spellStart"/>
      <w:r w:rsidRPr="001A69B5">
        <w:t>eit</w:t>
      </w:r>
      <w:proofErr w:type="spellEnd"/>
      <w:r w:rsidRPr="001A69B5">
        <w:t xml:space="preserve"> nytt digitalt system for gjennomføring av </w:t>
      </w:r>
      <w:proofErr w:type="spellStart"/>
      <w:r w:rsidRPr="001A69B5">
        <w:t>prøvar</w:t>
      </w:r>
      <w:proofErr w:type="spellEnd"/>
      <w:r w:rsidRPr="001A69B5">
        <w:t xml:space="preserve"> og </w:t>
      </w:r>
      <w:proofErr w:type="spellStart"/>
      <w:r w:rsidRPr="001A69B5">
        <w:t>eksamenar</w:t>
      </w:r>
      <w:proofErr w:type="spellEnd"/>
      <w:r w:rsidRPr="001A69B5">
        <w:t xml:space="preserve">. Systemet skal gi </w:t>
      </w:r>
      <w:proofErr w:type="spellStart"/>
      <w:r w:rsidRPr="001A69B5">
        <w:t>elevane</w:t>
      </w:r>
      <w:proofErr w:type="spellEnd"/>
      <w:r w:rsidRPr="001A69B5">
        <w:t xml:space="preserve"> og </w:t>
      </w:r>
      <w:proofErr w:type="spellStart"/>
      <w:r w:rsidRPr="001A69B5">
        <w:t>eksamenskandidatane</w:t>
      </w:r>
      <w:proofErr w:type="spellEnd"/>
      <w:r w:rsidRPr="001A69B5">
        <w:t xml:space="preserve"> ei intuitiv og </w:t>
      </w:r>
      <w:proofErr w:type="spellStart"/>
      <w:r w:rsidRPr="001A69B5">
        <w:t>brukarvennleg</w:t>
      </w:r>
      <w:proofErr w:type="spellEnd"/>
      <w:r w:rsidRPr="001A69B5">
        <w:t xml:space="preserve"> </w:t>
      </w:r>
      <w:proofErr w:type="spellStart"/>
      <w:r w:rsidRPr="001A69B5">
        <w:t>teneste</w:t>
      </w:r>
      <w:proofErr w:type="spellEnd"/>
      <w:r w:rsidRPr="001A69B5">
        <w:t xml:space="preserve"> der </w:t>
      </w:r>
      <w:proofErr w:type="spellStart"/>
      <w:r w:rsidRPr="001A69B5">
        <w:t>dei</w:t>
      </w:r>
      <w:proofErr w:type="spellEnd"/>
      <w:r w:rsidRPr="001A69B5">
        <w:t xml:space="preserve"> kan få vist kompetansen sin på </w:t>
      </w:r>
      <w:proofErr w:type="spellStart"/>
      <w:r w:rsidRPr="001A69B5">
        <w:t>fleire</w:t>
      </w:r>
      <w:proofErr w:type="spellEnd"/>
      <w:r w:rsidRPr="001A69B5">
        <w:t xml:space="preserve"> </w:t>
      </w:r>
      <w:proofErr w:type="spellStart"/>
      <w:r w:rsidRPr="001A69B5">
        <w:t>måtar</w:t>
      </w:r>
      <w:proofErr w:type="spellEnd"/>
      <w:r w:rsidRPr="001A69B5">
        <w:t xml:space="preserve"> enn i dag. Løysinga skal bidra til at alle </w:t>
      </w:r>
      <w:proofErr w:type="spellStart"/>
      <w:r w:rsidRPr="001A69B5">
        <w:t>prøvar</w:t>
      </w:r>
      <w:proofErr w:type="spellEnd"/>
      <w:r w:rsidRPr="001A69B5">
        <w:t xml:space="preserve"> og </w:t>
      </w:r>
      <w:proofErr w:type="spellStart"/>
      <w:r w:rsidRPr="001A69B5">
        <w:t>eksamenar</w:t>
      </w:r>
      <w:proofErr w:type="spellEnd"/>
      <w:r w:rsidRPr="001A69B5">
        <w:t xml:space="preserve"> kan </w:t>
      </w:r>
      <w:proofErr w:type="spellStart"/>
      <w:r w:rsidRPr="001A69B5">
        <w:t>utviklast</w:t>
      </w:r>
      <w:proofErr w:type="spellEnd"/>
      <w:r w:rsidRPr="001A69B5">
        <w:t xml:space="preserve"> og </w:t>
      </w:r>
      <w:proofErr w:type="spellStart"/>
      <w:r w:rsidRPr="001A69B5">
        <w:t>gjennomførast</w:t>
      </w:r>
      <w:proofErr w:type="spellEnd"/>
      <w:r w:rsidRPr="001A69B5">
        <w:t xml:space="preserve"> i ei ny, felles digital løysing. Systemet vil ha </w:t>
      </w:r>
      <w:proofErr w:type="spellStart"/>
      <w:r w:rsidRPr="001A69B5">
        <w:t>brukaren</w:t>
      </w:r>
      <w:proofErr w:type="spellEnd"/>
      <w:r w:rsidRPr="001A69B5">
        <w:t xml:space="preserve"> i sentrum og skal støtte krava om universell utforming. På grunn av pandemien er prosjektet </w:t>
      </w:r>
      <w:proofErr w:type="spellStart"/>
      <w:r w:rsidRPr="001A69B5">
        <w:t>forseinka</w:t>
      </w:r>
      <w:proofErr w:type="spellEnd"/>
      <w:r w:rsidRPr="001A69B5">
        <w:t xml:space="preserve"> med </w:t>
      </w:r>
      <w:proofErr w:type="spellStart"/>
      <w:r w:rsidRPr="001A69B5">
        <w:t>eitt</w:t>
      </w:r>
      <w:proofErr w:type="spellEnd"/>
      <w:r w:rsidRPr="001A69B5">
        <w:t xml:space="preserve"> år. Sjå </w:t>
      </w:r>
      <w:proofErr w:type="spellStart"/>
      <w:r w:rsidRPr="001A69B5">
        <w:t>meir</w:t>
      </w:r>
      <w:proofErr w:type="spellEnd"/>
      <w:r w:rsidRPr="001A69B5">
        <w:t xml:space="preserve"> omtale under kap. 226, post 45.</w:t>
      </w:r>
    </w:p>
    <w:p w14:paraId="34D52645" w14:textId="77777777" w:rsidR="000513CD" w:rsidRPr="001A69B5" w:rsidRDefault="0009509B" w:rsidP="001A69B5">
      <w:pPr>
        <w:pStyle w:val="avsnitt-under-undertittel"/>
      </w:pPr>
      <w:proofErr w:type="spellStart"/>
      <w:r w:rsidRPr="001A69B5">
        <w:t>Ein</w:t>
      </w:r>
      <w:proofErr w:type="spellEnd"/>
      <w:r w:rsidRPr="001A69B5">
        <w:t xml:space="preserve"> time ekstra i naturfag</w:t>
      </w:r>
    </w:p>
    <w:p w14:paraId="7029E5F4" w14:textId="77777777" w:rsidR="000513CD" w:rsidRPr="001A69B5" w:rsidRDefault="0009509B" w:rsidP="001A69B5">
      <w:r w:rsidRPr="001A69B5">
        <w:t xml:space="preserve">Regjeringa vil styrke realfaga i </w:t>
      </w:r>
      <w:proofErr w:type="spellStart"/>
      <w:r w:rsidRPr="001A69B5">
        <w:t>skulen</w:t>
      </w:r>
      <w:proofErr w:type="spellEnd"/>
      <w:r w:rsidRPr="001A69B5">
        <w:t xml:space="preserve">. Det er </w:t>
      </w:r>
      <w:proofErr w:type="spellStart"/>
      <w:r w:rsidRPr="001A69B5">
        <w:t>samanheng</w:t>
      </w:r>
      <w:proofErr w:type="spellEnd"/>
      <w:r w:rsidRPr="001A69B5">
        <w:t xml:space="preserve"> mellom </w:t>
      </w:r>
      <w:proofErr w:type="spellStart"/>
      <w:r w:rsidRPr="001A69B5">
        <w:t>talet</w:t>
      </w:r>
      <w:proofErr w:type="spellEnd"/>
      <w:r w:rsidRPr="001A69B5">
        <w:t xml:space="preserve"> på </w:t>
      </w:r>
      <w:proofErr w:type="spellStart"/>
      <w:r w:rsidRPr="001A69B5">
        <w:t>undervisningstimar</w:t>
      </w:r>
      <w:proofErr w:type="spellEnd"/>
      <w:r w:rsidRPr="001A69B5">
        <w:t xml:space="preserve"> og resultat i naturfag. </w:t>
      </w:r>
      <w:proofErr w:type="spellStart"/>
      <w:r w:rsidRPr="001A69B5">
        <w:t>Samanlikna</w:t>
      </w:r>
      <w:proofErr w:type="spellEnd"/>
      <w:r w:rsidRPr="001A69B5">
        <w:t xml:space="preserve"> med </w:t>
      </w:r>
      <w:proofErr w:type="spellStart"/>
      <w:r w:rsidRPr="001A69B5">
        <w:t>dei</w:t>
      </w:r>
      <w:proofErr w:type="spellEnd"/>
      <w:r w:rsidRPr="001A69B5">
        <w:t xml:space="preserve"> andre </w:t>
      </w:r>
      <w:proofErr w:type="spellStart"/>
      <w:r w:rsidRPr="001A69B5">
        <w:t>deltakarlanda</w:t>
      </w:r>
      <w:proofErr w:type="spellEnd"/>
      <w:r w:rsidRPr="001A69B5">
        <w:t xml:space="preserve"> i TIMSS 2019 er </w:t>
      </w:r>
      <w:proofErr w:type="spellStart"/>
      <w:r w:rsidRPr="001A69B5">
        <w:t>Noreg</w:t>
      </w:r>
      <w:proofErr w:type="spellEnd"/>
      <w:r w:rsidRPr="001A69B5">
        <w:t xml:space="preserve"> blant landa med </w:t>
      </w:r>
      <w:proofErr w:type="spellStart"/>
      <w:r w:rsidRPr="001A69B5">
        <w:t>færrast</w:t>
      </w:r>
      <w:proofErr w:type="spellEnd"/>
      <w:r w:rsidRPr="001A69B5">
        <w:t xml:space="preserve"> </w:t>
      </w:r>
      <w:proofErr w:type="spellStart"/>
      <w:r w:rsidRPr="001A69B5">
        <w:t>timar</w:t>
      </w:r>
      <w:proofErr w:type="spellEnd"/>
      <w:r w:rsidRPr="001A69B5">
        <w:t xml:space="preserve"> til naturfag på ungdomstrinnet. Regjeringa foreslår å løyve 104,2 mill. kroner til å utvide </w:t>
      </w:r>
      <w:proofErr w:type="spellStart"/>
      <w:r w:rsidRPr="001A69B5">
        <w:t>timetalet</w:t>
      </w:r>
      <w:proofErr w:type="spellEnd"/>
      <w:r w:rsidRPr="001A69B5">
        <w:t xml:space="preserve"> på ungdomstrinnet med </w:t>
      </w:r>
      <w:proofErr w:type="spellStart"/>
      <w:r w:rsidRPr="001A69B5">
        <w:t>ein</w:t>
      </w:r>
      <w:proofErr w:type="spellEnd"/>
      <w:r w:rsidRPr="001A69B5">
        <w:t xml:space="preserve"> ekstra time i naturfag. </w:t>
      </w:r>
      <w:proofErr w:type="spellStart"/>
      <w:r w:rsidRPr="001A69B5">
        <w:t>Kommunane</w:t>
      </w:r>
      <w:proofErr w:type="spellEnd"/>
      <w:r w:rsidRPr="001A69B5">
        <w:t xml:space="preserve"> og </w:t>
      </w:r>
      <w:proofErr w:type="spellStart"/>
      <w:r w:rsidRPr="001A69B5">
        <w:t>dei</w:t>
      </w:r>
      <w:proofErr w:type="spellEnd"/>
      <w:r w:rsidRPr="001A69B5">
        <w:t xml:space="preserve"> </w:t>
      </w:r>
      <w:proofErr w:type="spellStart"/>
      <w:r w:rsidRPr="001A69B5">
        <w:t>frittståande</w:t>
      </w:r>
      <w:proofErr w:type="spellEnd"/>
      <w:r w:rsidRPr="001A69B5">
        <w:t xml:space="preserve"> </w:t>
      </w:r>
      <w:proofErr w:type="spellStart"/>
      <w:r w:rsidRPr="001A69B5">
        <w:t>skulane</w:t>
      </w:r>
      <w:proofErr w:type="spellEnd"/>
      <w:r w:rsidRPr="001A69B5">
        <w:t xml:space="preserve"> kan </w:t>
      </w:r>
      <w:proofErr w:type="spellStart"/>
      <w:r w:rsidRPr="001A69B5">
        <w:t>velje</w:t>
      </w:r>
      <w:proofErr w:type="spellEnd"/>
      <w:r w:rsidRPr="001A69B5">
        <w:t xml:space="preserve"> om </w:t>
      </w:r>
      <w:proofErr w:type="spellStart"/>
      <w:r w:rsidRPr="001A69B5">
        <w:t>dei</w:t>
      </w:r>
      <w:proofErr w:type="spellEnd"/>
      <w:r w:rsidRPr="001A69B5">
        <w:t xml:space="preserve"> skal gi den ekstra timen på 8., 9. eller 10. trinn.</w:t>
      </w:r>
    </w:p>
    <w:p w14:paraId="1267A706" w14:textId="77777777" w:rsidR="000513CD" w:rsidRPr="001A69B5" w:rsidRDefault="0009509B" w:rsidP="001A69B5">
      <w:pPr>
        <w:pStyle w:val="avsnitt-undertittel"/>
      </w:pPr>
      <w:r w:rsidRPr="001A69B5">
        <w:t xml:space="preserve">Oppfølging av </w:t>
      </w:r>
      <w:proofErr w:type="spellStart"/>
      <w:r w:rsidRPr="001A69B5">
        <w:t>konsekvensar</w:t>
      </w:r>
      <w:proofErr w:type="spellEnd"/>
      <w:r w:rsidRPr="001A69B5">
        <w:t xml:space="preserve"> covid-19-pandemien har hatt på barn og </w:t>
      </w:r>
      <w:proofErr w:type="spellStart"/>
      <w:r w:rsidRPr="001A69B5">
        <w:t>elevars</w:t>
      </w:r>
      <w:proofErr w:type="spellEnd"/>
      <w:r w:rsidRPr="001A69B5">
        <w:t xml:space="preserve"> utvikling og læring</w:t>
      </w:r>
    </w:p>
    <w:p w14:paraId="2D7F3B84" w14:textId="77777777" w:rsidR="000513CD" w:rsidRPr="001A69B5" w:rsidRDefault="0009509B" w:rsidP="001A69B5">
      <w:r w:rsidRPr="001A69B5">
        <w:t xml:space="preserve">Regjeringa sette våren 2021 ned ei arbeidsgruppe leia av utdanningsdirektør Grethe Hovde Parr ved </w:t>
      </w:r>
      <w:proofErr w:type="spellStart"/>
      <w:r w:rsidRPr="001A69B5">
        <w:t>statsforvaltarembetet</w:t>
      </w:r>
      <w:proofErr w:type="spellEnd"/>
      <w:r w:rsidRPr="001A69B5">
        <w:t xml:space="preserve"> i Oslo og Viken for å få </w:t>
      </w:r>
      <w:proofErr w:type="spellStart"/>
      <w:r w:rsidRPr="001A69B5">
        <w:t>innspel</w:t>
      </w:r>
      <w:proofErr w:type="spellEnd"/>
      <w:r w:rsidRPr="001A69B5">
        <w:t xml:space="preserve"> til gode tiltak som kan bøte på </w:t>
      </w:r>
      <w:proofErr w:type="spellStart"/>
      <w:r w:rsidRPr="001A69B5">
        <w:t>konsekvensane</w:t>
      </w:r>
      <w:proofErr w:type="spellEnd"/>
      <w:r w:rsidRPr="001A69B5">
        <w:t xml:space="preserve"> av pandemien for alle </w:t>
      </w:r>
      <w:proofErr w:type="spellStart"/>
      <w:r w:rsidRPr="001A69B5">
        <w:t>elevar</w:t>
      </w:r>
      <w:proofErr w:type="spellEnd"/>
      <w:r w:rsidRPr="001A69B5">
        <w:t xml:space="preserve"> og gi </w:t>
      </w:r>
      <w:proofErr w:type="spellStart"/>
      <w:r w:rsidRPr="001A69B5">
        <w:t>dei</w:t>
      </w:r>
      <w:proofErr w:type="spellEnd"/>
      <w:r w:rsidRPr="001A69B5">
        <w:t xml:space="preserve"> </w:t>
      </w:r>
      <w:proofErr w:type="spellStart"/>
      <w:r w:rsidRPr="001A69B5">
        <w:t>moglegheit</w:t>
      </w:r>
      <w:proofErr w:type="spellEnd"/>
      <w:r w:rsidRPr="001A69B5">
        <w:t xml:space="preserve"> til å ta igjen tapt læring og utvikling. </w:t>
      </w:r>
      <w:proofErr w:type="spellStart"/>
      <w:r w:rsidRPr="001A69B5">
        <w:t>Særskilde</w:t>
      </w:r>
      <w:proofErr w:type="spellEnd"/>
      <w:r w:rsidRPr="001A69B5">
        <w:t xml:space="preserve"> tiltak for elevgrupper som er sårbare, skulle også </w:t>
      </w:r>
      <w:proofErr w:type="spellStart"/>
      <w:r w:rsidRPr="001A69B5">
        <w:t>vurderast</w:t>
      </w:r>
      <w:proofErr w:type="spellEnd"/>
      <w:r w:rsidRPr="001A69B5">
        <w:t xml:space="preserve">. Gruppa leverte 15. juni rapporten </w:t>
      </w:r>
      <w:r w:rsidRPr="001A69B5">
        <w:rPr>
          <w:rStyle w:val="kursiv"/>
        </w:rPr>
        <w:t>Skolen etter koronapandemien. Et løft for trivsel og læring,</w:t>
      </w:r>
      <w:r w:rsidRPr="001A69B5">
        <w:t xml:space="preserve"> der det blir foreslått </w:t>
      </w:r>
      <w:proofErr w:type="spellStart"/>
      <w:r w:rsidRPr="001A69B5">
        <w:t>fleire</w:t>
      </w:r>
      <w:proofErr w:type="spellEnd"/>
      <w:r w:rsidRPr="001A69B5">
        <w:t xml:space="preserve"> konkrete tiltak.</w:t>
      </w:r>
    </w:p>
    <w:p w14:paraId="051B027C" w14:textId="77777777" w:rsidR="000513CD" w:rsidRPr="001A69B5" w:rsidRDefault="0009509B" w:rsidP="001A69B5">
      <w:r w:rsidRPr="001A69B5">
        <w:t xml:space="preserve">Regjeringa foreslår å løyve 240 mill. kroner for å </w:t>
      </w:r>
      <w:proofErr w:type="spellStart"/>
      <w:r w:rsidRPr="001A69B5">
        <w:t>setje</w:t>
      </w:r>
      <w:proofErr w:type="spellEnd"/>
      <w:r w:rsidRPr="001A69B5">
        <w:t xml:space="preserve"> </w:t>
      </w:r>
      <w:proofErr w:type="spellStart"/>
      <w:r w:rsidRPr="001A69B5">
        <w:t>skular</w:t>
      </w:r>
      <w:proofErr w:type="spellEnd"/>
      <w:r w:rsidRPr="001A69B5">
        <w:t xml:space="preserve"> og </w:t>
      </w:r>
      <w:proofErr w:type="spellStart"/>
      <w:r w:rsidRPr="001A69B5">
        <w:t>barnehagar</w:t>
      </w:r>
      <w:proofErr w:type="spellEnd"/>
      <w:r w:rsidRPr="001A69B5">
        <w:t xml:space="preserve"> betre i stand til å følge opp barn og </w:t>
      </w:r>
      <w:proofErr w:type="spellStart"/>
      <w:r w:rsidRPr="001A69B5">
        <w:t>elevar</w:t>
      </w:r>
      <w:proofErr w:type="spellEnd"/>
      <w:r w:rsidRPr="001A69B5">
        <w:t xml:space="preserve"> som på grunn av langvarige smittevernstiltak har fått tapt </w:t>
      </w:r>
      <w:proofErr w:type="spellStart"/>
      <w:r w:rsidRPr="001A69B5">
        <w:t>fagleg</w:t>
      </w:r>
      <w:proofErr w:type="spellEnd"/>
      <w:r w:rsidRPr="001A69B5">
        <w:t xml:space="preserve"> og sosial læring og utvikling. Område som har hatt høgt smittetrykk, skal få </w:t>
      </w:r>
      <w:proofErr w:type="spellStart"/>
      <w:r w:rsidRPr="001A69B5">
        <w:t>meir</w:t>
      </w:r>
      <w:proofErr w:type="spellEnd"/>
      <w:r w:rsidRPr="001A69B5">
        <w:t xml:space="preserve"> enn område som har hatt </w:t>
      </w:r>
      <w:proofErr w:type="spellStart"/>
      <w:r w:rsidRPr="001A69B5">
        <w:t>lågare</w:t>
      </w:r>
      <w:proofErr w:type="spellEnd"/>
      <w:r w:rsidRPr="001A69B5">
        <w:t xml:space="preserve"> smittetrykk. Dette skal mellom anna </w:t>
      </w:r>
      <w:proofErr w:type="spellStart"/>
      <w:r w:rsidRPr="001A69B5">
        <w:t>setje</w:t>
      </w:r>
      <w:proofErr w:type="spellEnd"/>
      <w:r w:rsidRPr="001A69B5">
        <w:t xml:space="preserve"> </w:t>
      </w:r>
      <w:proofErr w:type="spellStart"/>
      <w:r w:rsidRPr="001A69B5">
        <w:t>dei</w:t>
      </w:r>
      <w:proofErr w:type="spellEnd"/>
      <w:r w:rsidRPr="001A69B5">
        <w:t xml:space="preserve"> i stand til å følge opp </w:t>
      </w:r>
      <w:proofErr w:type="spellStart"/>
      <w:r w:rsidRPr="001A69B5">
        <w:t>nokre</w:t>
      </w:r>
      <w:proofErr w:type="spellEnd"/>
      <w:r w:rsidRPr="001A69B5">
        <w:t xml:space="preserve"> av tiltaka i rapporten </w:t>
      </w:r>
      <w:r w:rsidRPr="001A69B5">
        <w:rPr>
          <w:rStyle w:val="kursiv"/>
        </w:rPr>
        <w:t>Skolen etter koronapandemien. Et løft for trivsel og læring</w:t>
      </w:r>
      <w:r w:rsidRPr="001A69B5">
        <w:t xml:space="preserve">. </w:t>
      </w:r>
      <w:proofErr w:type="spellStart"/>
      <w:r w:rsidRPr="001A69B5">
        <w:t>Sidan</w:t>
      </w:r>
      <w:proofErr w:type="spellEnd"/>
      <w:r w:rsidRPr="001A69B5">
        <w:t xml:space="preserve"> det er lokale skilnader i kva det er behov for, bør det lokalt </w:t>
      </w:r>
      <w:proofErr w:type="spellStart"/>
      <w:r w:rsidRPr="001A69B5">
        <w:t>avgjerast</w:t>
      </w:r>
      <w:proofErr w:type="spellEnd"/>
      <w:r w:rsidRPr="001A69B5">
        <w:t xml:space="preserve"> kva slags tiltak </w:t>
      </w:r>
      <w:proofErr w:type="spellStart"/>
      <w:r w:rsidRPr="001A69B5">
        <w:t>midlane</w:t>
      </w:r>
      <w:proofErr w:type="spellEnd"/>
      <w:r w:rsidRPr="001A69B5">
        <w:t xml:space="preserve"> skal brukast på.</w:t>
      </w:r>
    </w:p>
    <w:p w14:paraId="783B061E" w14:textId="77777777" w:rsidR="000513CD" w:rsidRPr="001A69B5" w:rsidRDefault="0009509B" w:rsidP="001A69B5">
      <w:r w:rsidRPr="001A69B5">
        <w:t xml:space="preserve">Det er </w:t>
      </w:r>
      <w:proofErr w:type="spellStart"/>
      <w:r w:rsidRPr="001A69B5">
        <w:t>allereie</w:t>
      </w:r>
      <w:proofErr w:type="spellEnd"/>
      <w:r w:rsidRPr="001A69B5">
        <w:t xml:space="preserve"> innhenta </w:t>
      </w:r>
      <w:proofErr w:type="spellStart"/>
      <w:r w:rsidRPr="001A69B5">
        <w:t>mykje</w:t>
      </w:r>
      <w:proofErr w:type="spellEnd"/>
      <w:r w:rsidRPr="001A69B5">
        <w:t xml:space="preserve"> informasjon om </w:t>
      </w:r>
      <w:proofErr w:type="spellStart"/>
      <w:r w:rsidRPr="001A69B5">
        <w:t>konsekvensane</w:t>
      </w:r>
      <w:proofErr w:type="spellEnd"/>
      <w:r w:rsidRPr="001A69B5">
        <w:t xml:space="preserve"> av covid-19-pandemien, og departementet vil </w:t>
      </w:r>
      <w:proofErr w:type="spellStart"/>
      <w:r w:rsidRPr="001A69B5">
        <w:t>halde</w:t>
      </w:r>
      <w:proofErr w:type="spellEnd"/>
      <w:r w:rsidRPr="001A69B5">
        <w:t xml:space="preserve"> fram å følge med på </w:t>
      </w:r>
      <w:proofErr w:type="spellStart"/>
      <w:r w:rsidRPr="001A69B5">
        <w:t>konsekvensar</w:t>
      </w:r>
      <w:proofErr w:type="spellEnd"/>
      <w:r w:rsidRPr="001A69B5">
        <w:t xml:space="preserve"> av pandemien for barn og </w:t>
      </w:r>
      <w:proofErr w:type="spellStart"/>
      <w:r w:rsidRPr="001A69B5">
        <w:t>elevars</w:t>
      </w:r>
      <w:proofErr w:type="spellEnd"/>
      <w:r w:rsidRPr="001A69B5">
        <w:t xml:space="preserve"> læring og utvikling, både gjennom statistikken og gjennom </w:t>
      </w:r>
      <w:proofErr w:type="spellStart"/>
      <w:r w:rsidRPr="001A69B5">
        <w:t>meir</w:t>
      </w:r>
      <w:proofErr w:type="spellEnd"/>
      <w:r w:rsidRPr="001A69B5">
        <w:t xml:space="preserve"> forsking. Mellom anna skal Utdanningsdirektoratet lyse ut </w:t>
      </w:r>
      <w:proofErr w:type="spellStart"/>
      <w:r w:rsidRPr="001A69B5">
        <w:t>eitt</w:t>
      </w:r>
      <w:proofErr w:type="spellEnd"/>
      <w:r w:rsidRPr="001A69B5">
        <w:t xml:space="preserve"> eller </w:t>
      </w:r>
      <w:proofErr w:type="spellStart"/>
      <w:r w:rsidRPr="001A69B5">
        <w:t>fleire</w:t>
      </w:r>
      <w:proofErr w:type="spellEnd"/>
      <w:r w:rsidRPr="001A69B5">
        <w:t xml:space="preserve"> forskingsprosjekt om </w:t>
      </w:r>
      <w:proofErr w:type="spellStart"/>
      <w:r w:rsidRPr="001A69B5">
        <w:t>dei</w:t>
      </w:r>
      <w:proofErr w:type="spellEnd"/>
      <w:r w:rsidRPr="001A69B5">
        <w:t xml:space="preserve"> langsiktige </w:t>
      </w:r>
      <w:proofErr w:type="spellStart"/>
      <w:r w:rsidRPr="001A69B5">
        <w:t>konsekvensane</w:t>
      </w:r>
      <w:proofErr w:type="spellEnd"/>
      <w:r w:rsidRPr="001A69B5">
        <w:t xml:space="preserve"> pandemien har hatt for </w:t>
      </w:r>
      <w:proofErr w:type="spellStart"/>
      <w:r w:rsidRPr="001A69B5">
        <w:t>elevane</w:t>
      </w:r>
      <w:proofErr w:type="spellEnd"/>
      <w:r w:rsidRPr="001A69B5">
        <w:t xml:space="preserve"> når det </w:t>
      </w:r>
      <w:proofErr w:type="spellStart"/>
      <w:r w:rsidRPr="001A69B5">
        <w:t>gjeld</w:t>
      </w:r>
      <w:proofErr w:type="spellEnd"/>
      <w:r w:rsidRPr="001A69B5">
        <w:t xml:space="preserve"> læring, utvikling og psykiske helse.</w:t>
      </w:r>
    </w:p>
    <w:p w14:paraId="0B669A26" w14:textId="77777777" w:rsidR="000513CD" w:rsidRPr="001A69B5" w:rsidRDefault="0009509B" w:rsidP="001A69B5">
      <w:pPr>
        <w:pStyle w:val="b-budkaptit"/>
      </w:pPr>
      <w:r w:rsidRPr="001A69B5">
        <w:t>Kap. 220 Utdanningsdirektoratet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4FE44EED" w14:textId="77777777" w:rsidTr="001B3733">
        <w:trPr>
          <w:trHeight w:val="640"/>
          <w:hidden/>
        </w:trPr>
        <w:tc>
          <w:tcPr>
            <w:tcW w:w="840" w:type="dxa"/>
          </w:tcPr>
          <w:p w14:paraId="7A3450FC" w14:textId="77777777" w:rsidR="000513CD" w:rsidRPr="001A69B5" w:rsidRDefault="0009509B" w:rsidP="001A69B5">
            <w:pPr>
              <w:pStyle w:val="Tabellnavn"/>
            </w:pPr>
            <w:r w:rsidRPr="001A69B5">
              <w:t>KPAL</w:t>
            </w:r>
          </w:p>
        </w:tc>
        <w:tc>
          <w:tcPr>
            <w:tcW w:w="4800" w:type="dxa"/>
          </w:tcPr>
          <w:p w14:paraId="4413C1B1" w14:textId="77777777" w:rsidR="000513CD" w:rsidRPr="001A69B5" w:rsidRDefault="000513CD" w:rsidP="001A69B5">
            <w:pPr>
              <w:pStyle w:val="Tabellnavn"/>
            </w:pPr>
          </w:p>
        </w:tc>
        <w:tc>
          <w:tcPr>
            <w:tcW w:w="1300" w:type="dxa"/>
          </w:tcPr>
          <w:p w14:paraId="44FA7DBD" w14:textId="77777777" w:rsidR="000513CD" w:rsidRPr="001A69B5" w:rsidRDefault="000513CD" w:rsidP="001A69B5">
            <w:pPr>
              <w:pStyle w:val="Tabellnavn"/>
            </w:pPr>
          </w:p>
        </w:tc>
        <w:tc>
          <w:tcPr>
            <w:tcW w:w="1300" w:type="dxa"/>
          </w:tcPr>
          <w:p w14:paraId="58B69EB7" w14:textId="77777777" w:rsidR="000513CD" w:rsidRPr="001A69B5" w:rsidRDefault="000513CD" w:rsidP="001A69B5">
            <w:pPr>
              <w:pStyle w:val="Tabellnavn"/>
            </w:pPr>
          </w:p>
        </w:tc>
        <w:tc>
          <w:tcPr>
            <w:tcW w:w="1300" w:type="dxa"/>
          </w:tcPr>
          <w:p w14:paraId="70F3B143" w14:textId="77777777" w:rsidR="000513CD" w:rsidRPr="001A69B5" w:rsidRDefault="0009509B" w:rsidP="001A69B5">
            <w:r w:rsidRPr="001A69B5">
              <w:t>(i 1 000 kr)</w:t>
            </w:r>
          </w:p>
        </w:tc>
      </w:tr>
      <w:tr w:rsidR="000513CD" w:rsidRPr="001A69B5" w14:paraId="75253321" w14:textId="77777777" w:rsidTr="001B3733">
        <w:trPr>
          <w:trHeight w:val="600"/>
        </w:trPr>
        <w:tc>
          <w:tcPr>
            <w:tcW w:w="840" w:type="dxa"/>
          </w:tcPr>
          <w:p w14:paraId="04B4B00B" w14:textId="77777777" w:rsidR="000513CD" w:rsidRPr="001A69B5" w:rsidRDefault="0009509B" w:rsidP="001A69B5">
            <w:r w:rsidRPr="001A69B5">
              <w:t>Post</w:t>
            </w:r>
          </w:p>
        </w:tc>
        <w:tc>
          <w:tcPr>
            <w:tcW w:w="4800" w:type="dxa"/>
          </w:tcPr>
          <w:p w14:paraId="22D25696" w14:textId="77777777" w:rsidR="000513CD" w:rsidRPr="001A69B5" w:rsidRDefault="0009509B" w:rsidP="001A69B5">
            <w:proofErr w:type="spellStart"/>
            <w:r w:rsidRPr="001A69B5">
              <w:t>Nemning</w:t>
            </w:r>
            <w:proofErr w:type="spellEnd"/>
          </w:p>
        </w:tc>
        <w:tc>
          <w:tcPr>
            <w:tcW w:w="1300" w:type="dxa"/>
          </w:tcPr>
          <w:p w14:paraId="7A5081F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7D97F4BE" w14:textId="77777777" w:rsidR="000513CD" w:rsidRPr="001A69B5" w:rsidRDefault="0009509B" w:rsidP="001A69B5">
            <w:r w:rsidRPr="001A69B5">
              <w:t xml:space="preserve">Saldert </w:t>
            </w:r>
            <w:r w:rsidRPr="001A69B5">
              <w:br/>
              <w:t>budsjett 2021</w:t>
            </w:r>
          </w:p>
        </w:tc>
        <w:tc>
          <w:tcPr>
            <w:tcW w:w="1300" w:type="dxa"/>
          </w:tcPr>
          <w:p w14:paraId="49950673" w14:textId="77777777" w:rsidR="000513CD" w:rsidRPr="001A69B5" w:rsidRDefault="0009509B" w:rsidP="001A69B5">
            <w:r w:rsidRPr="001A69B5">
              <w:t xml:space="preserve">Forslag </w:t>
            </w:r>
            <w:r w:rsidRPr="001A69B5">
              <w:br/>
              <w:t>2022</w:t>
            </w:r>
          </w:p>
        </w:tc>
      </w:tr>
      <w:tr w:rsidR="000513CD" w:rsidRPr="001A69B5" w14:paraId="33E98F6F" w14:textId="77777777" w:rsidTr="001B3733">
        <w:trPr>
          <w:trHeight w:val="380"/>
        </w:trPr>
        <w:tc>
          <w:tcPr>
            <w:tcW w:w="840" w:type="dxa"/>
          </w:tcPr>
          <w:p w14:paraId="2F277286" w14:textId="77777777" w:rsidR="000513CD" w:rsidRPr="001A69B5" w:rsidRDefault="0009509B" w:rsidP="001A69B5">
            <w:r w:rsidRPr="001A69B5">
              <w:t>01</w:t>
            </w:r>
          </w:p>
        </w:tc>
        <w:tc>
          <w:tcPr>
            <w:tcW w:w="4800" w:type="dxa"/>
          </w:tcPr>
          <w:p w14:paraId="17614A23" w14:textId="77777777" w:rsidR="000513CD" w:rsidRPr="001A69B5" w:rsidRDefault="0009509B" w:rsidP="001A69B5">
            <w:r w:rsidRPr="001A69B5">
              <w:t>Driftsutgifter</w:t>
            </w:r>
          </w:p>
        </w:tc>
        <w:tc>
          <w:tcPr>
            <w:tcW w:w="1300" w:type="dxa"/>
          </w:tcPr>
          <w:p w14:paraId="0A65D0D3" w14:textId="77777777" w:rsidR="000513CD" w:rsidRPr="001A69B5" w:rsidRDefault="0009509B" w:rsidP="001A69B5">
            <w:r w:rsidRPr="001A69B5">
              <w:t>355 290</w:t>
            </w:r>
          </w:p>
        </w:tc>
        <w:tc>
          <w:tcPr>
            <w:tcW w:w="1300" w:type="dxa"/>
          </w:tcPr>
          <w:p w14:paraId="7F08D34A" w14:textId="77777777" w:rsidR="000513CD" w:rsidRPr="001A69B5" w:rsidRDefault="0009509B" w:rsidP="001A69B5">
            <w:r w:rsidRPr="001A69B5">
              <w:t>357 094</w:t>
            </w:r>
          </w:p>
        </w:tc>
        <w:tc>
          <w:tcPr>
            <w:tcW w:w="1300" w:type="dxa"/>
          </w:tcPr>
          <w:p w14:paraId="109EB745" w14:textId="77777777" w:rsidR="000513CD" w:rsidRPr="001A69B5" w:rsidRDefault="0009509B" w:rsidP="001A69B5">
            <w:r w:rsidRPr="001A69B5">
              <w:t>354 126</w:t>
            </w:r>
          </w:p>
        </w:tc>
      </w:tr>
      <w:tr w:rsidR="000513CD" w:rsidRPr="001A69B5" w14:paraId="160C1736" w14:textId="77777777" w:rsidTr="001B3733">
        <w:trPr>
          <w:trHeight w:val="380"/>
        </w:trPr>
        <w:tc>
          <w:tcPr>
            <w:tcW w:w="840" w:type="dxa"/>
          </w:tcPr>
          <w:p w14:paraId="22306619" w14:textId="77777777" w:rsidR="000513CD" w:rsidRPr="001A69B5" w:rsidRDefault="0009509B" w:rsidP="001A69B5">
            <w:r w:rsidRPr="001A69B5">
              <w:t>21</w:t>
            </w:r>
          </w:p>
        </w:tc>
        <w:tc>
          <w:tcPr>
            <w:tcW w:w="4800" w:type="dxa"/>
          </w:tcPr>
          <w:p w14:paraId="35C99F94"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nyttast</w:t>
            </w:r>
            <w:proofErr w:type="spellEnd"/>
            <w:r w:rsidRPr="001A69B5">
              <w:rPr>
                <w:rStyle w:val="kursiv"/>
              </w:rPr>
              <w:t xml:space="preserve"> under post 70</w:t>
            </w:r>
          </w:p>
        </w:tc>
        <w:tc>
          <w:tcPr>
            <w:tcW w:w="1300" w:type="dxa"/>
          </w:tcPr>
          <w:p w14:paraId="12FBCA15" w14:textId="77777777" w:rsidR="000513CD" w:rsidRPr="001A69B5" w:rsidRDefault="0009509B" w:rsidP="001A69B5">
            <w:r w:rsidRPr="001A69B5">
              <w:t>210 748</w:t>
            </w:r>
          </w:p>
        </w:tc>
        <w:tc>
          <w:tcPr>
            <w:tcW w:w="1300" w:type="dxa"/>
          </w:tcPr>
          <w:p w14:paraId="60844EE2" w14:textId="77777777" w:rsidR="000513CD" w:rsidRPr="001A69B5" w:rsidRDefault="0009509B" w:rsidP="001A69B5">
            <w:r w:rsidRPr="001A69B5">
              <w:t>208 305</w:t>
            </w:r>
          </w:p>
        </w:tc>
        <w:tc>
          <w:tcPr>
            <w:tcW w:w="1300" w:type="dxa"/>
          </w:tcPr>
          <w:p w14:paraId="4ED32A56" w14:textId="77777777" w:rsidR="000513CD" w:rsidRPr="001A69B5" w:rsidRDefault="0009509B" w:rsidP="001A69B5">
            <w:r w:rsidRPr="001A69B5">
              <w:t>200 805</w:t>
            </w:r>
          </w:p>
        </w:tc>
      </w:tr>
      <w:tr w:rsidR="000513CD" w:rsidRPr="001A69B5" w14:paraId="00CF86D1" w14:textId="77777777" w:rsidTr="001B3733">
        <w:trPr>
          <w:trHeight w:val="640"/>
        </w:trPr>
        <w:tc>
          <w:tcPr>
            <w:tcW w:w="840" w:type="dxa"/>
          </w:tcPr>
          <w:p w14:paraId="68E330A8" w14:textId="77777777" w:rsidR="000513CD" w:rsidRPr="001A69B5" w:rsidRDefault="0009509B" w:rsidP="001A69B5">
            <w:r w:rsidRPr="001A69B5">
              <w:t>70</w:t>
            </w:r>
          </w:p>
        </w:tc>
        <w:tc>
          <w:tcPr>
            <w:tcW w:w="4800" w:type="dxa"/>
          </w:tcPr>
          <w:p w14:paraId="6ECE8627" w14:textId="77777777" w:rsidR="000513CD" w:rsidRPr="001A69B5" w:rsidRDefault="0009509B" w:rsidP="001A69B5">
            <w:proofErr w:type="spellStart"/>
            <w:r w:rsidRPr="001A69B5">
              <w:t>Tilskot</w:t>
            </w:r>
            <w:proofErr w:type="spellEnd"/>
            <w:r w:rsidRPr="001A69B5">
              <w:t xml:space="preserve"> til læremiddel o.a.</w:t>
            </w:r>
            <w:r w:rsidRPr="001A69B5">
              <w:rPr>
                <w:rStyle w:val="kursiv"/>
              </w:rPr>
              <w:t xml:space="preserve">, 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21</w:t>
            </w:r>
          </w:p>
        </w:tc>
        <w:tc>
          <w:tcPr>
            <w:tcW w:w="1300" w:type="dxa"/>
          </w:tcPr>
          <w:p w14:paraId="03FD804E" w14:textId="77777777" w:rsidR="000513CD" w:rsidRPr="001A69B5" w:rsidRDefault="0009509B" w:rsidP="001A69B5">
            <w:r w:rsidRPr="001A69B5">
              <w:t>71 349</w:t>
            </w:r>
          </w:p>
        </w:tc>
        <w:tc>
          <w:tcPr>
            <w:tcW w:w="1300" w:type="dxa"/>
          </w:tcPr>
          <w:p w14:paraId="2F2FE6CF" w14:textId="77777777" w:rsidR="000513CD" w:rsidRPr="001A69B5" w:rsidRDefault="0009509B" w:rsidP="001A69B5">
            <w:r w:rsidRPr="001A69B5">
              <w:t>72 807</w:t>
            </w:r>
          </w:p>
        </w:tc>
        <w:tc>
          <w:tcPr>
            <w:tcW w:w="1300" w:type="dxa"/>
          </w:tcPr>
          <w:p w14:paraId="5BB66F0F" w14:textId="77777777" w:rsidR="000513CD" w:rsidRPr="001A69B5" w:rsidRDefault="0009509B" w:rsidP="001A69B5">
            <w:r w:rsidRPr="001A69B5">
              <w:t>74 700</w:t>
            </w:r>
          </w:p>
        </w:tc>
      </w:tr>
      <w:tr w:rsidR="000513CD" w:rsidRPr="001A69B5" w14:paraId="38535454" w14:textId="77777777" w:rsidTr="001B3733">
        <w:trPr>
          <w:trHeight w:val="380"/>
        </w:trPr>
        <w:tc>
          <w:tcPr>
            <w:tcW w:w="840" w:type="dxa"/>
          </w:tcPr>
          <w:p w14:paraId="3473B6C6" w14:textId="77777777" w:rsidR="000513CD" w:rsidRPr="001A69B5" w:rsidRDefault="000513CD" w:rsidP="001A69B5"/>
        </w:tc>
        <w:tc>
          <w:tcPr>
            <w:tcW w:w="4800" w:type="dxa"/>
          </w:tcPr>
          <w:p w14:paraId="5637A245" w14:textId="77777777" w:rsidR="000513CD" w:rsidRPr="001A69B5" w:rsidRDefault="0009509B" w:rsidP="001A69B5">
            <w:r w:rsidRPr="001A69B5">
              <w:t>Sum kap. 220</w:t>
            </w:r>
          </w:p>
        </w:tc>
        <w:tc>
          <w:tcPr>
            <w:tcW w:w="1300" w:type="dxa"/>
          </w:tcPr>
          <w:p w14:paraId="2F591C54" w14:textId="77777777" w:rsidR="000513CD" w:rsidRPr="001A69B5" w:rsidRDefault="0009509B" w:rsidP="001A69B5">
            <w:r w:rsidRPr="001A69B5">
              <w:t>637 387</w:t>
            </w:r>
          </w:p>
        </w:tc>
        <w:tc>
          <w:tcPr>
            <w:tcW w:w="1300" w:type="dxa"/>
          </w:tcPr>
          <w:p w14:paraId="08A089DA" w14:textId="77777777" w:rsidR="000513CD" w:rsidRPr="001A69B5" w:rsidRDefault="0009509B" w:rsidP="001A69B5">
            <w:r w:rsidRPr="001A69B5">
              <w:t>638 206</w:t>
            </w:r>
          </w:p>
        </w:tc>
        <w:tc>
          <w:tcPr>
            <w:tcW w:w="1300" w:type="dxa"/>
          </w:tcPr>
          <w:p w14:paraId="11D520AD" w14:textId="77777777" w:rsidR="000513CD" w:rsidRPr="001A69B5" w:rsidRDefault="0009509B" w:rsidP="001A69B5">
            <w:r w:rsidRPr="001A69B5">
              <w:t>629 631</w:t>
            </w:r>
          </w:p>
        </w:tc>
      </w:tr>
    </w:tbl>
    <w:p w14:paraId="260CC5DA" w14:textId="77777777" w:rsidR="000513CD" w:rsidRPr="001A69B5" w:rsidRDefault="0009509B" w:rsidP="001A69B5">
      <w:r w:rsidRPr="001A69B5">
        <w:t xml:space="preserve">Utdanningsdirektoratet har </w:t>
      </w:r>
      <w:proofErr w:type="spellStart"/>
      <w:r w:rsidRPr="001A69B5">
        <w:t>oppgåver</w:t>
      </w:r>
      <w:proofErr w:type="spellEnd"/>
      <w:r w:rsidRPr="001A69B5">
        <w:t xml:space="preserve"> </w:t>
      </w:r>
      <w:proofErr w:type="spellStart"/>
      <w:r w:rsidRPr="001A69B5">
        <w:t>innanfor</w:t>
      </w:r>
      <w:proofErr w:type="spellEnd"/>
      <w:r w:rsidRPr="001A69B5">
        <w:t xml:space="preserve"> </w:t>
      </w:r>
      <w:proofErr w:type="spellStart"/>
      <w:r w:rsidRPr="001A69B5">
        <w:t>myndigheitsutøving</w:t>
      </w:r>
      <w:proofErr w:type="spellEnd"/>
      <w:r w:rsidRPr="001A69B5">
        <w:t xml:space="preserve">, vurdering, analyse, utvikling, støtte og rettleiing i barnehagesektoren og grunnopplæringssektoren. Arbeidet med digitalisering og bruk av IKT i det pedagogiske arbeidet skal </w:t>
      </w:r>
      <w:proofErr w:type="spellStart"/>
      <w:r w:rsidRPr="001A69B5">
        <w:t>vere</w:t>
      </w:r>
      <w:proofErr w:type="spellEnd"/>
      <w:r w:rsidRPr="001A69B5">
        <w:t xml:space="preserve"> </w:t>
      </w:r>
      <w:proofErr w:type="gramStart"/>
      <w:r w:rsidRPr="001A69B5">
        <w:t>integrert</w:t>
      </w:r>
      <w:proofErr w:type="gramEnd"/>
      <w:r w:rsidRPr="001A69B5">
        <w:t xml:space="preserve"> i anna arbeid direktoratet </w:t>
      </w:r>
      <w:proofErr w:type="spellStart"/>
      <w:r w:rsidRPr="001A69B5">
        <w:t>gjer</w:t>
      </w:r>
      <w:proofErr w:type="spellEnd"/>
      <w:r w:rsidRPr="001A69B5">
        <w:t xml:space="preserve">, og i </w:t>
      </w:r>
      <w:proofErr w:type="spellStart"/>
      <w:r w:rsidRPr="001A69B5">
        <w:t>dei</w:t>
      </w:r>
      <w:proofErr w:type="spellEnd"/>
      <w:r w:rsidRPr="001A69B5">
        <w:t xml:space="preserve"> </w:t>
      </w:r>
      <w:proofErr w:type="spellStart"/>
      <w:r w:rsidRPr="001A69B5">
        <w:t>statlege</w:t>
      </w:r>
      <w:proofErr w:type="spellEnd"/>
      <w:r w:rsidRPr="001A69B5">
        <w:t xml:space="preserve"> tiltaka som blir gjennomførte på utdanningsområdet.</w:t>
      </w:r>
    </w:p>
    <w:p w14:paraId="530EFB5C" w14:textId="77777777" w:rsidR="000513CD" w:rsidRPr="001A69B5" w:rsidRDefault="0009509B" w:rsidP="001A69B5">
      <w:proofErr w:type="spellStart"/>
      <w:r w:rsidRPr="001A69B5">
        <w:t>Løyvingane</w:t>
      </w:r>
      <w:proofErr w:type="spellEnd"/>
      <w:r w:rsidRPr="001A69B5">
        <w:t xml:space="preserve"> under kap. 220 finansierer ordinære </w:t>
      </w:r>
      <w:proofErr w:type="spellStart"/>
      <w:r w:rsidRPr="001A69B5">
        <w:t>driftsoppgåver</w:t>
      </w:r>
      <w:proofErr w:type="spellEnd"/>
      <w:r w:rsidRPr="001A69B5">
        <w:t xml:space="preserve"> i direktoratet. I tillegg kjem </w:t>
      </w:r>
      <w:proofErr w:type="spellStart"/>
      <w:r w:rsidRPr="001A69B5">
        <w:t>oppgåver</w:t>
      </w:r>
      <w:proofErr w:type="spellEnd"/>
      <w:r w:rsidRPr="001A69B5">
        <w:t xml:space="preserve"> som direktoratet har ansvaret for, men som blir finansierte over andre kapittel. Det er til dømes </w:t>
      </w:r>
      <w:proofErr w:type="spellStart"/>
      <w:r w:rsidRPr="001A69B5">
        <w:t>mellombelse</w:t>
      </w:r>
      <w:proofErr w:type="spellEnd"/>
      <w:r w:rsidRPr="001A69B5">
        <w:t xml:space="preserve"> </w:t>
      </w:r>
      <w:proofErr w:type="spellStart"/>
      <w:r w:rsidRPr="001A69B5">
        <w:t>oppgåver</w:t>
      </w:r>
      <w:proofErr w:type="spellEnd"/>
      <w:r w:rsidRPr="001A69B5">
        <w:t xml:space="preserve"> som gjeld kvalitetsutvikling og -vurdering i grunnopplæringa og i barnehagen, jf. kap. 226 Kvalitetsutvikling i grunnopplæringa og kap. 231 </w:t>
      </w:r>
      <w:proofErr w:type="spellStart"/>
      <w:r w:rsidRPr="001A69B5">
        <w:t>Barnehagar</w:t>
      </w:r>
      <w:proofErr w:type="spellEnd"/>
      <w:r w:rsidRPr="001A69B5">
        <w:t xml:space="preserve">. Omtale av </w:t>
      </w:r>
      <w:proofErr w:type="spellStart"/>
      <w:r w:rsidRPr="001A69B5">
        <w:t>verksemda</w:t>
      </w:r>
      <w:proofErr w:type="spellEnd"/>
      <w:r w:rsidRPr="001A69B5">
        <w:t xml:space="preserve"> til direktoratet er derfor dels plassert under andre budsjettkapittel. Direktoratet er delegert </w:t>
      </w:r>
      <w:proofErr w:type="spellStart"/>
      <w:r w:rsidRPr="001A69B5">
        <w:t>myndigheit</w:t>
      </w:r>
      <w:proofErr w:type="spellEnd"/>
      <w:r w:rsidRPr="001A69B5">
        <w:t xml:space="preserve"> i forvaltningssaker som gjeld</w:t>
      </w:r>
    </w:p>
    <w:p w14:paraId="00CDD6FC" w14:textId="77777777" w:rsidR="000513CD" w:rsidRPr="001A69B5" w:rsidRDefault="0009509B" w:rsidP="001A69B5">
      <w:pPr>
        <w:pStyle w:val="Liste"/>
      </w:pPr>
      <w:r w:rsidRPr="001A69B5">
        <w:t xml:space="preserve">etatsstyring av </w:t>
      </w:r>
      <w:proofErr w:type="spellStart"/>
      <w:r w:rsidRPr="001A69B5">
        <w:t>statlege</w:t>
      </w:r>
      <w:proofErr w:type="spellEnd"/>
      <w:r w:rsidRPr="001A69B5">
        <w:t xml:space="preserve"> </w:t>
      </w:r>
      <w:proofErr w:type="spellStart"/>
      <w:r w:rsidRPr="001A69B5">
        <w:t>skular</w:t>
      </w:r>
      <w:proofErr w:type="spellEnd"/>
      <w:r w:rsidRPr="001A69B5">
        <w:t xml:space="preserve"> som gir grunnopplæring, jf. kap. 222</w:t>
      </w:r>
    </w:p>
    <w:p w14:paraId="73BD3DDC" w14:textId="77777777" w:rsidR="000513CD" w:rsidRPr="001A69B5" w:rsidRDefault="0009509B" w:rsidP="001A69B5">
      <w:pPr>
        <w:pStyle w:val="Liste"/>
      </w:pPr>
      <w:r w:rsidRPr="001A69B5">
        <w:t xml:space="preserve">etatsstyring av </w:t>
      </w:r>
      <w:proofErr w:type="spellStart"/>
      <w:r w:rsidRPr="001A69B5">
        <w:t>statsforvaltaren</w:t>
      </w:r>
      <w:proofErr w:type="spellEnd"/>
      <w:r w:rsidRPr="001A69B5">
        <w:t xml:space="preserve"> på barnehageområdet og grunnopplæringsområdet</w:t>
      </w:r>
    </w:p>
    <w:p w14:paraId="3DFB2998" w14:textId="77777777" w:rsidR="000513CD" w:rsidRPr="001A69B5" w:rsidRDefault="0009509B" w:rsidP="001A69B5">
      <w:pPr>
        <w:pStyle w:val="Liste"/>
      </w:pPr>
      <w:r w:rsidRPr="001A69B5">
        <w:t xml:space="preserve">tilsynsarbeid som følger av barnehagelova, opplæringslova, </w:t>
      </w:r>
      <w:proofErr w:type="spellStart"/>
      <w:r w:rsidRPr="001A69B5">
        <w:t>friskulelova</w:t>
      </w:r>
      <w:proofErr w:type="spellEnd"/>
      <w:r w:rsidRPr="001A69B5">
        <w:t xml:space="preserve">, </w:t>
      </w:r>
      <w:proofErr w:type="spellStart"/>
      <w:r w:rsidRPr="001A69B5">
        <w:t>vaksenopplæringslova</w:t>
      </w:r>
      <w:proofErr w:type="spellEnd"/>
      <w:r w:rsidRPr="001A69B5">
        <w:t xml:space="preserve"> kap. 4 Diverse </w:t>
      </w:r>
      <w:proofErr w:type="spellStart"/>
      <w:r w:rsidRPr="001A69B5">
        <w:t>skular</w:t>
      </w:r>
      <w:proofErr w:type="spellEnd"/>
      <w:r w:rsidRPr="001A69B5">
        <w:t>, og folkehøgskulelova</w:t>
      </w:r>
    </w:p>
    <w:p w14:paraId="67777738" w14:textId="77777777" w:rsidR="000513CD" w:rsidRPr="001A69B5" w:rsidRDefault="0009509B" w:rsidP="001A69B5">
      <w:pPr>
        <w:pStyle w:val="Liste"/>
      </w:pPr>
      <w:r w:rsidRPr="001A69B5">
        <w:t xml:space="preserve">tolking av og rettleiing om barnehagelova, opplæringslova, </w:t>
      </w:r>
      <w:proofErr w:type="spellStart"/>
      <w:r w:rsidRPr="001A69B5">
        <w:t>friskulelova</w:t>
      </w:r>
      <w:proofErr w:type="spellEnd"/>
      <w:r w:rsidRPr="001A69B5">
        <w:t xml:space="preserve">, </w:t>
      </w:r>
      <w:proofErr w:type="spellStart"/>
      <w:r w:rsidRPr="001A69B5">
        <w:t>vaksenopplæringslova</w:t>
      </w:r>
      <w:proofErr w:type="spellEnd"/>
      <w:r w:rsidRPr="001A69B5">
        <w:t xml:space="preserve"> kap. 4 Diverse </w:t>
      </w:r>
      <w:proofErr w:type="spellStart"/>
      <w:r w:rsidRPr="001A69B5">
        <w:t>skular</w:t>
      </w:r>
      <w:proofErr w:type="spellEnd"/>
      <w:r w:rsidRPr="001A69B5">
        <w:t>, og folkehøgskulelova med forskrifter på nasjonalt nivå</w:t>
      </w:r>
    </w:p>
    <w:p w14:paraId="6D2598BA" w14:textId="77777777" w:rsidR="000513CD" w:rsidRPr="001A69B5" w:rsidRDefault="0009509B" w:rsidP="001A69B5">
      <w:pPr>
        <w:pStyle w:val="Liste"/>
      </w:pPr>
      <w:proofErr w:type="spellStart"/>
      <w:r w:rsidRPr="001A69B5">
        <w:t>tilskot</w:t>
      </w:r>
      <w:proofErr w:type="spellEnd"/>
      <w:r w:rsidRPr="001A69B5">
        <w:t xml:space="preserve"> til styrking av </w:t>
      </w:r>
      <w:proofErr w:type="spellStart"/>
      <w:r w:rsidRPr="001A69B5">
        <w:t>norskspråkleg</w:t>
      </w:r>
      <w:proofErr w:type="spellEnd"/>
      <w:r w:rsidRPr="001A69B5">
        <w:t xml:space="preserve"> utvikling for minoritetsspråklege barn i barnehage, eksamensavvikling, </w:t>
      </w:r>
      <w:proofErr w:type="spellStart"/>
      <w:r w:rsidRPr="001A69B5">
        <w:t>friskular</w:t>
      </w:r>
      <w:proofErr w:type="spellEnd"/>
      <w:r w:rsidRPr="001A69B5">
        <w:t xml:space="preserve">, </w:t>
      </w:r>
      <w:proofErr w:type="spellStart"/>
      <w:r w:rsidRPr="001A69B5">
        <w:t>folkehøgskular</w:t>
      </w:r>
      <w:proofErr w:type="spellEnd"/>
      <w:r w:rsidRPr="001A69B5">
        <w:t>, freds- og menneskerettssenter og andre formål, jf. kap. 224, 225, 226, 227, 228, 231 og 253</w:t>
      </w:r>
    </w:p>
    <w:p w14:paraId="5660FB4D" w14:textId="77777777" w:rsidR="000513CD" w:rsidRPr="001A69B5" w:rsidRDefault="0009509B" w:rsidP="001A69B5">
      <w:pPr>
        <w:pStyle w:val="b-post"/>
      </w:pPr>
      <w:r w:rsidRPr="001A69B5">
        <w:t>Post 01 Driftsutgifter</w:t>
      </w:r>
    </w:p>
    <w:p w14:paraId="619589D2" w14:textId="77777777" w:rsidR="000513CD" w:rsidRPr="001A69B5" w:rsidRDefault="0009509B" w:rsidP="001A69B5">
      <w:pPr>
        <w:pStyle w:val="avsnitt-tittel"/>
      </w:pPr>
      <w:r w:rsidRPr="001A69B5">
        <w:t>Mål for 2022</w:t>
      </w:r>
    </w:p>
    <w:p w14:paraId="40D516C1" w14:textId="77777777" w:rsidR="000513CD" w:rsidRPr="001A69B5" w:rsidRDefault="0009509B" w:rsidP="001A69B5">
      <w:r w:rsidRPr="001A69B5">
        <w:t xml:space="preserve">Dei måla som er </w:t>
      </w:r>
      <w:proofErr w:type="spellStart"/>
      <w:r w:rsidRPr="001A69B5">
        <w:t>omtala</w:t>
      </w:r>
      <w:proofErr w:type="spellEnd"/>
      <w:r w:rsidRPr="001A69B5">
        <w:t xml:space="preserve"> i innleiinga til </w:t>
      </w:r>
      <w:proofErr w:type="spellStart"/>
      <w:r w:rsidRPr="001A69B5">
        <w:t>programkategoriane</w:t>
      </w:r>
      <w:proofErr w:type="spellEnd"/>
      <w:r w:rsidRPr="001A69B5">
        <w:t xml:space="preserve"> 07.20 Grunnopplæringa og 07.30 </w:t>
      </w:r>
      <w:proofErr w:type="spellStart"/>
      <w:r w:rsidRPr="001A69B5">
        <w:t>Barnehagar</w:t>
      </w:r>
      <w:proofErr w:type="spellEnd"/>
      <w:r w:rsidRPr="001A69B5">
        <w:t xml:space="preserve">, er </w:t>
      </w:r>
      <w:proofErr w:type="spellStart"/>
      <w:r w:rsidRPr="001A69B5">
        <w:t>førande</w:t>
      </w:r>
      <w:proofErr w:type="spellEnd"/>
      <w:r w:rsidRPr="001A69B5">
        <w:t xml:space="preserve"> for arbeidet til direktoratet.</w:t>
      </w:r>
    </w:p>
    <w:p w14:paraId="49D6BF4E" w14:textId="77777777" w:rsidR="000513CD" w:rsidRPr="001A69B5" w:rsidRDefault="0009509B" w:rsidP="001A69B5">
      <w:r w:rsidRPr="001A69B5">
        <w:t xml:space="preserve">Måla for </w:t>
      </w:r>
      <w:proofErr w:type="spellStart"/>
      <w:r w:rsidRPr="001A69B5">
        <w:t>verksemda</w:t>
      </w:r>
      <w:proofErr w:type="spellEnd"/>
      <w:r w:rsidRPr="001A69B5">
        <w:t xml:space="preserve"> til direktoratet i 2022 er:</w:t>
      </w:r>
    </w:p>
    <w:p w14:paraId="4E760155" w14:textId="77777777" w:rsidR="000513CD" w:rsidRPr="001A69B5" w:rsidRDefault="0009509B" w:rsidP="001A69B5">
      <w:pPr>
        <w:pStyle w:val="Liste"/>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w:t>
      </w:r>
      <w:proofErr w:type="spellStart"/>
      <w:r w:rsidRPr="001A69B5">
        <w:t>varetek</w:t>
      </w:r>
      <w:proofErr w:type="spellEnd"/>
      <w:r w:rsidRPr="001A69B5">
        <w:t xml:space="preserve"> utvikling, læring og trivsel hos barn og unge i </w:t>
      </w:r>
      <w:proofErr w:type="spellStart"/>
      <w:r w:rsidRPr="001A69B5">
        <w:t>barnehagar</w:t>
      </w:r>
      <w:proofErr w:type="spellEnd"/>
      <w:r w:rsidRPr="001A69B5">
        <w:t xml:space="preserve">, </w:t>
      </w:r>
      <w:proofErr w:type="spellStart"/>
      <w:r w:rsidRPr="001A69B5">
        <w:t>skular</w:t>
      </w:r>
      <w:proofErr w:type="spellEnd"/>
      <w:r w:rsidRPr="001A69B5">
        <w:t xml:space="preserve"> og lærebedrifter.</w:t>
      </w:r>
    </w:p>
    <w:p w14:paraId="201DE63C" w14:textId="77777777" w:rsidR="000513CD" w:rsidRPr="001A69B5" w:rsidRDefault="0009509B" w:rsidP="001A69B5">
      <w:pPr>
        <w:pStyle w:val="Liste"/>
      </w:pPr>
      <w:proofErr w:type="spellStart"/>
      <w:r w:rsidRPr="001A69B5">
        <w:t>Barnehageeigarar</w:t>
      </w:r>
      <w:proofErr w:type="spellEnd"/>
      <w:r w:rsidRPr="001A69B5">
        <w:t xml:space="preserve"> og </w:t>
      </w:r>
      <w:proofErr w:type="spellStart"/>
      <w:r w:rsidRPr="001A69B5">
        <w:t>skuleeigarar</w:t>
      </w:r>
      <w:proofErr w:type="spellEnd"/>
      <w:r w:rsidRPr="001A69B5">
        <w:t xml:space="preserve"> har tilsette med kompetanse som </w:t>
      </w:r>
      <w:proofErr w:type="spellStart"/>
      <w:r w:rsidRPr="001A69B5">
        <w:t>fremjar</w:t>
      </w:r>
      <w:proofErr w:type="spellEnd"/>
      <w:r w:rsidRPr="001A69B5">
        <w:t xml:space="preserve"> utvikling, læring og trivsel tilpassa behova til barn og unge.</w:t>
      </w:r>
    </w:p>
    <w:p w14:paraId="361642CC" w14:textId="77777777" w:rsidR="000513CD" w:rsidRPr="001A69B5" w:rsidRDefault="0009509B" w:rsidP="001A69B5">
      <w:pPr>
        <w:pStyle w:val="Liste"/>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forstår, </w:t>
      </w:r>
      <w:proofErr w:type="spellStart"/>
      <w:r w:rsidRPr="001A69B5">
        <w:t>formidlar</w:t>
      </w:r>
      <w:proofErr w:type="spellEnd"/>
      <w:r w:rsidRPr="001A69B5">
        <w:t xml:space="preserve"> og etterlever regelverket.</w:t>
      </w:r>
    </w:p>
    <w:p w14:paraId="0F0D4C07" w14:textId="77777777" w:rsidR="000513CD" w:rsidRPr="001A69B5" w:rsidRDefault="0009509B" w:rsidP="001A69B5">
      <w:pPr>
        <w:pStyle w:val="Liste"/>
      </w:pPr>
      <w:proofErr w:type="spellStart"/>
      <w:r w:rsidRPr="001A69B5">
        <w:t>Barnehageeigarar</w:t>
      </w:r>
      <w:proofErr w:type="spellEnd"/>
      <w:r w:rsidRPr="001A69B5">
        <w:t xml:space="preserve"> og </w:t>
      </w:r>
      <w:proofErr w:type="spellStart"/>
      <w:r w:rsidRPr="001A69B5">
        <w:t>skuleeigarar</w:t>
      </w:r>
      <w:proofErr w:type="spellEnd"/>
      <w:r w:rsidRPr="001A69B5">
        <w:t xml:space="preserve"> arbeider kunnskapsbasert i utviklinga av eigne </w:t>
      </w:r>
      <w:proofErr w:type="spellStart"/>
      <w:r w:rsidRPr="001A69B5">
        <w:t>barnehagar</w:t>
      </w:r>
      <w:proofErr w:type="spellEnd"/>
      <w:r w:rsidRPr="001A69B5">
        <w:t xml:space="preserve"> og </w:t>
      </w:r>
      <w:proofErr w:type="spellStart"/>
      <w:r w:rsidRPr="001A69B5">
        <w:t>skular</w:t>
      </w:r>
      <w:proofErr w:type="spellEnd"/>
      <w:r w:rsidRPr="001A69B5">
        <w:t xml:space="preserve"> og overfor lærebedrifter.</w:t>
      </w:r>
    </w:p>
    <w:p w14:paraId="0C2A59B3" w14:textId="77777777" w:rsidR="000513CD" w:rsidRPr="001A69B5" w:rsidRDefault="0009509B" w:rsidP="001A69B5">
      <w:pPr>
        <w:pStyle w:val="Liste"/>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w:t>
      </w:r>
      <w:proofErr w:type="spellStart"/>
      <w:r w:rsidRPr="001A69B5">
        <w:t>utnyttar</w:t>
      </w:r>
      <w:proofErr w:type="spellEnd"/>
      <w:r w:rsidRPr="001A69B5">
        <w:t xml:space="preserve"> </w:t>
      </w:r>
      <w:proofErr w:type="spellStart"/>
      <w:r w:rsidRPr="001A69B5">
        <w:t>dei</w:t>
      </w:r>
      <w:proofErr w:type="spellEnd"/>
      <w:r w:rsidRPr="001A69B5">
        <w:t xml:space="preserve"> </w:t>
      </w:r>
      <w:proofErr w:type="spellStart"/>
      <w:r w:rsidRPr="001A69B5">
        <w:t>moglegheitene</w:t>
      </w:r>
      <w:proofErr w:type="spellEnd"/>
      <w:r w:rsidRPr="001A69B5">
        <w:t xml:space="preserve"> digitaliseringa gir, i læringsarbeid og administrative </w:t>
      </w:r>
      <w:proofErr w:type="spellStart"/>
      <w:r w:rsidRPr="001A69B5">
        <w:t>prosessar</w:t>
      </w:r>
      <w:proofErr w:type="spellEnd"/>
      <w:r w:rsidRPr="001A69B5">
        <w:t>.</w:t>
      </w:r>
    </w:p>
    <w:p w14:paraId="4FBFE17F" w14:textId="77777777" w:rsidR="000513CD" w:rsidRPr="001A69B5" w:rsidRDefault="0009509B" w:rsidP="001A69B5">
      <w:pPr>
        <w:pStyle w:val="avsnitt-tittel"/>
      </w:pPr>
      <w:r w:rsidRPr="001A69B5">
        <w:t>Resultat i 2020</w:t>
      </w:r>
    </w:p>
    <w:p w14:paraId="0F3AAB31" w14:textId="77777777" w:rsidR="000513CD" w:rsidRPr="001A69B5" w:rsidRDefault="0009509B" w:rsidP="001A69B5">
      <w:pPr>
        <w:pStyle w:val="avsnitt-undertittel"/>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w:t>
      </w:r>
      <w:proofErr w:type="spellStart"/>
      <w:r w:rsidRPr="001A69B5">
        <w:t>varetek</w:t>
      </w:r>
      <w:proofErr w:type="spellEnd"/>
      <w:r w:rsidRPr="001A69B5">
        <w:t xml:space="preserve"> utvikling, læring og trivsel hos barn og unge i </w:t>
      </w:r>
      <w:proofErr w:type="spellStart"/>
      <w:r w:rsidRPr="001A69B5">
        <w:t>barnehagar</w:t>
      </w:r>
      <w:proofErr w:type="spellEnd"/>
      <w:r w:rsidRPr="001A69B5">
        <w:t xml:space="preserve">, </w:t>
      </w:r>
      <w:proofErr w:type="spellStart"/>
      <w:r w:rsidRPr="001A69B5">
        <w:t>skular</w:t>
      </w:r>
      <w:proofErr w:type="spellEnd"/>
      <w:r w:rsidRPr="001A69B5">
        <w:t xml:space="preserve"> og lærebedrifter</w:t>
      </w:r>
    </w:p>
    <w:p w14:paraId="58C63969" w14:textId="77777777" w:rsidR="000513CD" w:rsidRPr="001A69B5" w:rsidRDefault="0009509B" w:rsidP="001A69B5">
      <w:r w:rsidRPr="001A69B5">
        <w:t xml:space="preserve">Alle barn og unge har rett til </w:t>
      </w:r>
      <w:proofErr w:type="spellStart"/>
      <w:r w:rsidRPr="001A69B5">
        <w:t>eit</w:t>
      </w:r>
      <w:proofErr w:type="spellEnd"/>
      <w:r w:rsidRPr="001A69B5">
        <w:t xml:space="preserve"> </w:t>
      </w:r>
      <w:proofErr w:type="spellStart"/>
      <w:r w:rsidRPr="001A69B5">
        <w:t>inkluderande</w:t>
      </w:r>
      <w:proofErr w:type="spellEnd"/>
      <w:r w:rsidRPr="001A69B5">
        <w:t xml:space="preserve"> barnehage- og </w:t>
      </w:r>
      <w:proofErr w:type="spellStart"/>
      <w:r w:rsidRPr="001A69B5">
        <w:t>skulemiljø</w:t>
      </w:r>
      <w:proofErr w:type="spellEnd"/>
      <w:r w:rsidRPr="001A69B5">
        <w:t xml:space="preserve">. Under covid-19-pandemien i 2020 har det </w:t>
      </w:r>
      <w:proofErr w:type="spellStart"/>
      <w:r w:rsidRPr="001A69B5">
        <w:t>vore</w:t>
      </w:r>
      <w:proofErr w:type="spellEnd"/>
      <w:r w:rsidRPr="001A69B5">
        <w:t xml:space="preserve"> </w:t>
      </w:r>
      <w:proofErr w:type="spellStart"/>
      <w:r w:rsidRPr="001A69B5">
        <w:t>eit</w:t>
      </w:r>
      <w:proofErr w:type="spellEnd"/>
      <w:r w:rsidRPr="001A69B5">
        <w:t xml:space="preserve"> prioritert område å understreke betydninga av barnehagen og </w:t>
      </w:r>
      <w:proofErr w:type="spellStart"/>
      <w:r w:rsidRPr="001A69B5">
        <w:t>skulen</w:t>
      </w:r>
      <w:proofErr w:type="spellEnd"/>
      <w:r w:rsidRPr="001A69B5">
        <w:t xml:space="preserve"> som </w:t>
      </w:r>
      <w:proofErr w:type="spellStart"/>
      <w:r w:rsidRPr="001A69B5">
        <w:t>ein</w:t>
      </w:r>
      <w:proofErr w:type="spellEnd"/>
      <w:r w:rsidRPr="001A69B5">
        <w:t xml:space="preserve"> arena for barn og unge.</w:t>
      </w:r>
    </w:p>
    <w:p w14:paraId="47955D57" w14:textId="77777777" w:rsidR="000513CD" w:rsidRPr="001A69B5" w:rsidRDefault="0009509B" w:rsidP="001A69B5">
      <w:r w:rsidRPr="001A69B5">
        <w:t xml:space="preserve">Ifølge rammeplanen skal barnehagen </w:t>
      </w:r>
      <w:proofErr w:type="spellStart"/>
      <w:r w:rsidRPr="001A69B5">
        <w:t>fremje</w:t>
      </w:r>
      <w:proofErr w:type="spellEnd"/>
      <w:r w:rsidRPr="001A69B5">
        <w:t xml:space="preserve"> </w:t>
      </w:r>
      <w:proofErr w:type="spellStart"/>
      <w:r w:rsidRPr="001A69B5">
        <w:t>eit</w:t>
      </w:r>
      <w:proofErr w:type="spellEnd"/>
      <w:r w:rsidRPr="001A69B5">
        <w:t xml:space="preserve"> </w:t>
      </w:r>
      <w:proofErr w:type="spellStart"/>
      <w:r w:rsidRPr="001A69B5">
        <w:t>inkluderande</w:t>
      </w:r>
      <w:proofErr w:type="spellEnd"/>
      <w:r w:rsidRPr="001A69B5">
        <w:t xml:space="preserve"> og </w:t>
      </w:r>
      <w:proofErr w:type="spellStart"/>
      <w:r w:rsidRPr="001A69B5">
        <w:t>stimulerande</w:t>
      </w:r>
      <w:proofErr w:type="spellEnd"/>
      <w:r w:rsidRPr="001A69B5">
        <w:t xml:space="preserve"> miljø der alle barn opplever å bli sett og kan delta i leik. Direktoratet har i </w:t>
      </w:r>
      <w:proofErr w:type="spellStart"/>
      <w:r w:rsidRPr="001A69B5">
        <w:t>oppgåve</w:t>
      </w:r>
      <w:proofErr w:type="spellEnd"/>
      <w:r w:rsidRPr="001A69B5">
        <w:t xml:space="preserve"> å forvalte rammeplanen og støtte opp om forståinga og bruken i </w:t>
      </w:r>
      <w:proofErr w:type="spellStart"/>
      <w:r w:rsidRPr="001A69B5">
        <w:t>barnehagane</w:t>
      </w:r>
      <w:proofErr w:type="spellEnd"/>
      <w:r w:rsidRPr="001A69B5">
        <w:t xml:space="preserve">. Direktoratet har utvikla </w:t>
      </w:r>
      <w:proofErr w:type="spellStart"/>
      <w:r w:rsidRPr="001A69B5">
        <w:t>rettleiarar</w:t>
      </w:r>
      <w:proofErr w:type="spellEnd"/>
      <w:r w:rsidRPr="001A69B5">
        <w:t xml:space="preserve"> og støttemateriell som ligg </w:t>
      </w:r>
      <w:proofErr w:type="spellStart"/>
      <w:r w:rsidRPr="001A69B5">
        <w:t>tilgjengeleg</w:t>
      </w:r>
      <w:proofErr w:type="spellEnd"/>
      <w:r w:rsidRPr="001A69B5">
        <w:t xml:space="preserve"> på udir.no, dette hadde mange besøk i 2020.</w:t>
      </w:r>
    </w:p>
    <w:p w14:paraId="482AB789" w14:textId="77777777" w:rsidR="000513CD" w:rsidRPr="001A69B5" w:rsidRDefault="0009509B" w:rsidP="001A69B5">
      <w:r w:rsidRPr="001A69B5">
        <w:t xml:space="preserve">I 2020 </w:t>
      </w:r>
      <w:proofErr w:type="spellStart"/>
      <w:r w:rsidRPr="001A69B5">
        <w:t>vart</w:t>
      </w:r>
      <w:proofErr w:type="spellEnd"/>
      <w:r w:rsidRPr="001A69B5">
        <w:t xml:space="preserve"> det sett i gang ei evaluering av </w:t>
      </w:r>
      <w:proofErr w:type="spellStart"/>
      <w:r w:rsidRPr="001A69B5">
        <w:t>seksårsreforma</w:t>
      </w:r>
      <w:proofErr w:type="spellEnd"/>
      <w:r w:rsidRPr="001A69B5">
        <w:t xml:space="preserve">, jf. omtale i kategoriinnleiinga. Første delrapport er utsett på grunn av pandemisituasjonen og skal etter planen </w:t>
      </w:r>
      <w:proofErr w:type="spellStart"/>
      <w:r w:rsidRPr="001A69B5">
        <w:t>kome</w:t>
      </w:r>
      <w:proofErr w:type="spellEnd"/>
      <w:r w:rsidRPr="001A69B5">
        <w:t xml:space="preserve"> </w:t>
      </w:r>
      <w:proofErr w:type="spellStart"/>
      <w:r w:rsidRPr="001A69B5">
        <w:t>hausten</w:t>
      </w:r>
      <w:proofErr w:type="spellEnd"/>
      <w:r w:rsidRPr="001A69B5">
        <w:t xml:space="preserve"> 2022. Denne evalueringa vil gi oppdatert kunnskap om korleis </w:t>
      </w:r>
      <w:proofErr w:type="spellStart"/>
      <w:r w:rsidRPr="001A69B5">
        <w:t>dei</w:t>
      </w:r>
      <w:proofErr w:type="spellEnd"/>
      <w:r w:rsidRPr="001A69B5">
        <w:t xml:space="preserve"> yngste </w:t>
      </w:r>
      <w:proofErr w:type="spellStart"/>
      <w:r w:rsidRPr="001A69B5">
        <w:t>elevane</w:t>
      </w:r>
      <w:proofErr w:type="spellEnd"/>
      <w:r w:rsidRPr="001A69B5">
        <w:t xml:space="preserve"> opplever </w:t>
      </w:r>
      <w:proofErr w:type="spellStart"/>
      <w:r w:rsidRPr="001A69B5">
        <w:t>skulekvardagen</w:t>
      </w:r>
      <w:proofErr w:type="spellEnd"/>
      <w:r w:rsidRPr="001A69B5">
        <w:t>.</w:t>
      </w:r>
    </w:p>
    <w:p w14:paraId="29CFCFF3" w14:textId="77777777" w:rsidR="000513CD" w:rsidRPr="001A69B5" w:rsidRDefault="0009509B" w:rsidP="001A69B5">
      <w:r w:rsidRPr="001A69B5">
        <w:t xml:space="preserve">Direktoratet starta i 2020 arbeidet med å utvikle </w:t>
      </w:r>
      <w:proofErr w:type="spellStart"/>
      <w:r w:rsidRPr="001A69B5">
        <w:t>ein</w:t>
      </w:r>
      <w:proofErr w:type="spellEnd"/>
      <w:r w:rsidRPr="001A69B5">
        <w:t xml:space="preserve"> nasjonal rammeplan for </w:t>
      </w:r>
      <w:proofErr w:type="spellStart"/>
      <w:r w:rsidRPr="001A69B5">
        <w:t>skulefritidsordninga</w:t>
      </w:r>
      <w:proofErr w:type="spellEnd"/>
      <w:r w:rsidRPr="001A69B5">
        <w:t xml:space="preserve"> (SFO), jf. omtale i kategoriinnleiinga. Rammeplanen vart fastsett våren 2021. Direktoratet starta også arbeidet med å utvikle </w:t>
      </w:r>
      <w:proofErr w:type="spellStart"/>
      <w:r w:rsidRPr="001A69B5">
        <w:t>støtteressursar</w:t>
      </w:r>
      <w:proofErr w:type="spellEnd"/>
      <w:r w:rsidRPr="001A69B5">
        <w:t xml:space="preserve"> for kvalitetsutvikling og innføringa av denne rammeplanen. Målet er å oppnå </w:t>
      </w:r>
      <w:proofErr w:type="spellStart"/>
      <w:r w:rsidRPr="001A69B5">
        <w:t>eit</w:t>
      </w:r>
      <w:proofErr w:type="spellEnd"/>
      <w:r w:rsidRPr="001A69B5">
        <w:t xml:space="preserve"> </w:t>
      </w:r>
      <w:proofErr w:type="spellStart"/>
      <w:r w:rsidRPr="001A69B5">
        <w:t>meir</w:t>
      </w:r>
      <w:proofErr w:type="spellEnd"/>
      <w:r w:rsidRPr="001A69B5">
        <w:t xml:space="preserve"> likeverdig SFO-</w:t>
      </w:r>
      <w:proofErr w:type="spellStart"/>
      <w:r w:rsidRPr="001A69B5">
        <w:t>tilbod</w:t>
      </w:r>
      <w:proofErr w:type="spellEnd"/>
      <w:r w:rsidRPr="001A69B5">
        <w:t xml:space="preserve"> samtidig som det er rom for lokale </w:t>
      </w:r>
      <w:proofErr w:type="spellStart"/>
      <w:r w:rsidRPr="001A69B5">
        <w:t>prioriteringar</w:t>
      </w:r>
      <w:proofErr w:type="spellEnd"/>
      <w:r w:rsidRPr="001A69B5">
        <w:t xml:space="preserve"> og lokal variasjon.</w:t>
      </w:r>
    </w:p>
    <w:p w14:paraId="24695434" w14:textId="77777777" w:rsidR="000513CD" w:rsidRPr="001A69B5" w:rsidRDefault="0009509B" w:rsidP="001A69B5">
      <w:r w:rsidRPr="001A69B5">
        <w:t xml:space="preserve">I 2020 har direktoratet i samband med fagfornyinga </w:t>
      </w:r>
      <w:proofErr w:type="spellStart"/>
      <w:r w:rsidRPr="001A69B5">
        <w:t>halde</w:t>
      </w:r>
      <w:proofErr w:type="spellEnd"/>
      <w:r w:rsidRPr="001A69B5">
        <w:t xml:space="preserve"> fram med å utforme 259 </w:t>
      </w:r>
      <w:proofErr w:type="spellStart"/>
      <w:r w:rsidRPr="001A69B5">
        <w:t>læreplanar</w:t>
      </w:r>
      <w:proofErr w:type="spellEnd"/>
      <w:r w:rsidRPr="001A69B5">
        <w:t xml:space="preserve"> for Vg2 og Vg3 i yrkesfaglege utdanningsprogram. Dei 49 nye </w:t>
      </w:r>
      <w:proofErr w:type="spellStart"/>
      <w:r w:rsidRPr="001A69B5">
        <w:t>læreplanane</w:t>
      </w:r>
      <w:proofErr w:type="spellEnd"/>
      <w:r w:rsidRPr="001A69B5">
        <w:t xml:space="preserve"> som </w:t>
      </w:r>
      <w:proofErr w:type="spellStart"/>
      <w:r w:rsidRPr="001A69B5">
        <w:t>gjeld</w:t>
      </w:r>
      <w:proofErr w:type="spellEnd"/>
      <w:r w:rsidRPr="001A69B5">
        <w:t xml:space="preserve"> for Vg2 og Vg3 i </w:t>
      </w:r>
      <w:proofErr w:type="spellStart"/>
      <w:r w:rsidRPr="001A69B5">
        <w:t>studieførebuande</w:t>
      </w:r>
      <w:proofErr w:type="spellEnd"/>
      <w:r w:rsidRPr="001A69B5">
        <w:t xml:space="preserve"> utdanningsprogram, blei fastsette våren 2021. Sametinget </w:t>
      </w:r>
      <w:proofErr w:type="spellStart"/>
      <w:r w:rsidRPr="001A69B5">
        <w:t>fastset</w:t>
      </w:r>
      <w:proofErr w:type="spellEnd"/>
      <w:r w:rsidRPr="001A69B5">
        <w:t xml:space="preserve"> </w:t>
      </w:r>
      <w:proofErr w:type="spellStart"/>
      <w:r w:rsidRPr="001A69B5">
        <w:t>læreplanar</w:t>
      </w:r>
      <w:proofErr w:type="spellEnd"/>
      <w:r w:rsidRPr="001A69B5">
        <w:t xml:space="preserve"> for </w:t>
      </w:r>
      <w:proofErr w:type="spellStart"/>
      <w:r w:rsidRPr="001A69B5">
        <w:t>særskilde</w:t>
      </w:r>
      <w:proofErr w:type="spellEnd"/>
      <w:r w:rsidRPr="001A69B5">
        <w:t xml:space="preserve"> samiske fag i </w:t>
      </w:r>
      <w:proofErr w:type="spellStart"/>
      <w:r w:rsidRPr="001A69B5">
        <w:t>vidaregåande</w:t>
      </w:r>
      <w:proofErr w:type="spellEnd"/>
      <w:r w:rsidRPr="001A69B5">
        <w:t xml:space="preserve"> opplæring. For å støtte innføringa av fagfornyinga har direktoratet utarbeidd digitale </w:t>
      </w:r>
      <w:proofErr w:type="spellStart"/>
      <w:r w:rsidRPr="001A69B5">
        <w:t>nettressursar</w:t>
      </w:r>
      <w:proofErr w:type="spellEnd"/>
      <w:r w:rsidRPr="001A69B5">
        <w:t xml:space="preserve"> på udir.no, </w:t>
      </w:r>
      <w:proofErr w:type="spellStart"/>
      <w:r w:rsidRPr="001A69B5">
        <w:t>kompetansepakkar</w:t>
      </w:r>
      <w:proofErr w:type="spellEnd"/>
      <w:r w:rsidRPr="001A69B5">
        <w:t xml:space="preserve"> og bruk av sosiale medium.</w:t>
      </w:r>
    </w:p>
    <w:p w14:paraId="77D007D5" w14:textId="77777777" w:rsidR="000513CD" w:rsidRPr="001A69B5" w:rsidRDefault="0009509B" w:rsidP="001A69B5">
      <w:proofErr w:type="spellStart"/>
      <w:r w:rsidRPr="001A69B5">
        <w:t>Prøvane</w:t>
      </w:r>
      <w:proofErr w:type="spellEnd"/>
      <w:r w:rsidRPr="001A69B5">
        <w:t xml:space="preserve"> som blir utvikla nasjonalt, blir </w:t>
      </w:r>
      <w:proofErr w:type="spellStart"/>
      <w:r w:rsidRPr="001A69B5">
        <w:t>jamleg</w:t>
      </w:r>
      <w:proofErr w:type="spellEnd"/>
      <w:r w:rsidRPr="001A69B5">
        <w:t xml:space="preserve"> </w:t>
      </w:r>
      <w:proofErr w:type="spellStart"/>
      <w:r w:rsidRPr="001A69B5">
        <w:t>vidareutvikla</w:t>
      </w:r>
      <w:proofErr w:type="spellEnd"/>
      <w:r w:rsidRPr="001A69B5">
        <w:t xml:space="preserve">, slik at </w:t>
      </w:r>
      <w:proofErr w:type="spellStart"/>
      <w:r w:rsidRPr="001A69B5">
        <w:t>dei</w:t>
      </w:r>
      <w:proofErr w:type="spellEnd"/>
      <w:r w:rsidRPr="001A69B5">
        <w:t xml:space="preserve"> er relevante og oppdaterte. Med innføringa av nye </w:t>
      </w:r>
      <w:proofErr w:type="spellStart"/>
      <w:r w:rsidRPr="001A69B5">
        <w:t>læreplanar</w:t>
      </w:r>
      <w:proofErr w:type="spellEnd"/>
      <w:r w:rsidRPr="001A69B5">
        <w:t xml:space="preserve"> er det behov for </w:t>
      </w:r>
      <w:proofErr w:type="spellStart"/>
      <w:r w:rsidRPr="001A69B5">
        <w:t>endringar</w:t>
      </w:r>
      <w:proofErr w:type="spellEnd"/>
      <w:r w:rsidRPr="001A69B5">
        <w:t xml:space="preserve"> i rammeverket som forklarer kva </w:t>
      </w:r>
      <w:proofErr w:type="spellStart"/>
      <w:r w:rsidRPr="001A69B5">
        <w:t>prøvane</w:t>
      </w:r>
      <w:proofErr w:type="spellEnd"/>
      <w:r w:rsidRPr="001A69B5">
        <w:t xml:space="preserve"> måler, og kva </w:t>
      </w:r>
      <w:proofErr w:type="spellStart"/>
      <w:r w:rsidRPr="001A69B5">
        <w:t>dei</w:t>
      </w:r>
      <w:proofErr w:type="spellEnd"/>
      <w:r w:rsidRPr="001A69B5">
        <w:t xml:space="preserve"> </w:t>
      </w:r>
      <w:proofErr w:type="spellStart"/>
      <w:r w:rsidRPr="001A69B5">
        <w:t>inneheld</w:t>
      </w:r>
      <w:proofErr w:type="spellEnd"/>
      <w:r w:rsidRPr="001A69B5">
        <w:t xml:space="preserve">. For nasjonale </w:t>
      </w:r>
      <w:proofErr w:type="spellStart"/>
      <w:r w:rsidRPr="001A69B5">
        <w:t>prøvar</w:t>
      </w:r>
      <w:proofErr w:type="spellEnd"/>
      <w:r w:rsidRPr="001A69B5">
        <w:t xml:space="preserve"> er dette arbeidet godt i gang. Utviklinga av nye digitale </w:t>
      </w:r>
      <w:proofErr w:type="spellStart"/>
      <w:r w:rsidRPr="001A69B5">
        <w:t>kartleggingsprøvar</w:t>
      </w:r>
      <w:proofErr w:type="spellEnd"/>
      <w:r w:rsidRPr="001A69B5">
        <w:t xml:space="preserve"> i lesing og rekning på 1. og 3. trinn er også sett i gang.</w:t>
      </w:r>
    </w:p>
    <w:p w14:paraId="02C97862" w14:textId="77777777" w:rsidR="000513CD" w:rsidRPr="001A69B5" w:rsidRDefault="0009509B" w:rsidP="001A69B5">
      <w:r w:rsidRPr="001A69B5">
        <w:t xml:space="preserve">I samband med fagfornyinga har direktoratet også gjort </w:t>
      </w:r>
      <w:proofErr w:type="spellStart"/>
      <w:r w:rsidRPr="001A69B5">
        <w:t>endringar</w:t>
      </w:r>
      <w:proofErr w:type="spellEnd"/>
      <w:r w:rsidRPr="001A69B5">
        <w:t xml:space="preserve"> i </w:t>
      </w:r>
      <w:proofErr w:type="spellStart"/>
      <w:r w:rsidRPr="001A69B5">
        <w:t>tilknyting</w:t>
      </w:r>
      <w:proofErr w:type="spellEnd"/>
      <w:r w:rsidRPr="001A69B5">
        <w:t xml:space="preserve"> til eksamen. Eksamensgjennomføringa i 2020 har </w:t>
      </w:r>
      <w:proofErr w:type="spellStart"/>
      <w:r w:rsidRPr="001A69B5">
        <w:t>vore</w:t>
      </w:r>
      <w:proofErr w:type="spellEnd"/>
      <w:r w:rsidRPr="001A69B5">
        <w:t xml:space="preserve"> prega av covid-19-pandemien. Eksamen blei avlyst for alle </w:t>
      </w:r>
      <w:proofErr w:type="spellStart"/>
      <w:r w:rsidRPr="001A69B5">
        <w:t>elevar</w:t>
      </w:r>
      <w:proofErr w:type="spellEnd"/>
      <w:r w:rsidRPr="001A69B5">
        <w:t xml:space="preserve"> i </w:t>
      </w:r>
      <w:proofErr w:type="spellStart"/>
      <w:r w:rsidRPr="001A69B5">
        <w:t>grunnskule</w:t>
      </w:r>
      <w:proofErr w:type="spellEnd"/>
      <w:r w:rsidRPr="001A69B5">
        <w:t xml:space="preserve"> og </w:t>
      </w:r>
      <w:proofErr w:type="spellStart"/>
      <w:r w:rsidRPr="001A69B5">
        <w:t>vidaregåande</w:t>
      </w:r>
      <w:proofErr w:type="spellEnd"/>
      <w:r w:rsidRPr="001A69B5">
        <w:t xml:space="preserve"> opplæring med </w:t>
      </w:r>
      <w:proofErr w:type="spellStart"/>
      <w:r w:rsidRPr="001A69B5">
        <w:t>nokre</w:t>
      </w:r>
      <w:proofErr w:type="spellEnd"/>
      <w:r w:rsidRPr="001A69B5">
        <w:t xml:space="preserve"> unntak for </w:t>
      </w:r>
      <w:proofErr w:type="spellStart"/>
      <w:r w:rsidRPr="001A69B5">
        <w:t>elevar</w:t>
      </w:r>
      <w:proofErr w:type="spellEnd"/>
      <w:r w:rsidRPr="001A69B5">
        <w:t xml:space="preserve"> med </w:t>
      </w:r>
      <w:proofErr w:type="spellStart"/>
      <w:r w:rsidRPr="001A69B5">
        <w:t>særskilde</w:t>
      </w:r>
      <w:proofErr w:type="spellEnd"/>
      <w:r w:rsidRPr="001A69B5">
        <w:t xml:space="preserve"> behov for eksamen, jf. omtale under kap. 225, post 01 og 21. Direktoratet gjennomførte for første gong digital sensorutdanning i ei rekke fag.</w:t>
      </w:r>
    </w:p>
    <w:p w14:paraId="061C00C7" w14:textId="77777777" w:rsidR="000513CD" w:rsidRPr="001A69B5" w:rsidRDefault="0009509B" w:rsidP="001A69B5">
      <w:r w:rsidRPr="001A69B5">
        <w:t xml:space="preserve">Direktorata som har </w:t>
      </w:r>
      <w:proofErr w:type="spellStart"/>
      <w:r w:rsidRPr="001A69B5">
        <w:t>delteke</w:t>
      </w:r>
      <w:proofErr w:type="spellEnd"/>
      <w:r w:rsidRPr="001A69B5">
        <w:t xml:space="preserve"> i 0–24-samarbeidet, har </w:t>
      </w:r>
      <w:proofErr w:type="spellStart"/>
      <w:r w:rsidRPr="001A69B5">
        <w:t>arbeidd</w:t>
      </w:r>
      <w:proofErr w:type="spellEnd"/>
      <w:r w:rsidRPr="001A69B5">
        <w:t xml:space="preserve"> for at utsette barn og unge og familien </w:t>
      </w:r>
      <w:proofErr w:type="spellStart"/>
      <w:r w:rsidRPr="001A69B5">
        <w:t>deira</w:t>
      </w:r>
      <w:proofErr w:type="spellEnd"/>
      <w:r w:rsidRPr="001A69B5">
        <w:t xml:space="preserve"> skal få </w:t>
      </w:r>
      <w:proofErr w:type="spellStart"/>
      <w:r w:rsidRPr="001A69B5">
        <w:t>eit</w:t>
      </w:r>
      <w:proofErr w:type="spellEnd"/>
      <w:r w:rsidRPr="001A69B5">
        <w:t xml:space="preserve"> godt og samordna </w:t>
      </w:r>
      <w:proofErr w:type="spellStart"/>
      <w:r w:rsidRPr="001A69B5">
        <w:t>tilbod</w:t>
      </w:r>
      <w:proofErr w:type="spellEnd"/>
      <w:r w:rsidRPr="001A69B5">
        <w:t xml:space="preserve">. I desember 2020 leverte 0–24-samarbeidet </w:t>
      </w:r>
      <w:proofErr w:type="spellStart"/>
      <w:r w:rsidRPr="001A69B5">
        <w:t>tilrådingar</w:t>
      </w:r>
      <w:proofErr w:type="spellEnd"/>
      <w:r w:rsidRPr="001A69B5">
        <w:t xml:space="preserve"> til departementa og direktorata om korleis det kan </w:t>
      </w:r>
      <w:proofErr w:type="spellStart"/>
      <w:r w:rsidRPr="001A69B5">
        <w:t>byggast</w:t>
      </w:r>
      <w:proofErr w:type="spellEnd"/>
      <w:r w:rsidRPr="001A69B5">
        <w:t xml:space="preserve"> </w:t>
      </w:r>
      <w:proofErr w:type="spellStart"/>
      <w:r w:rsidRPr="001A69B5">
        <w:t>ein</w:t>
      </w:r>
      <w:proofErr w:type="spellEnd"/>
      <w:r w:rsidRPr="001A69B5">
        <w:t xml:space="preserve"> </w:t>
      </w:r>
      <w:proofErr w:type="spellStart"/>
      <w:r w:rsidRPr="001A69B5">
        <w:t>meir</w:t>
      </w:r>
      <w:proofErr w:type="spellEnd"/>
      <w:r w:rsidRPr="001A69B5">
        <w:t xml:space="preserve"> varig struktur for samordning på tvers på </w:t>
      </w:r>
      <w:proofErr w:type="spellStart"/>
      <w:r w:rsidRPr="001A69B5">
        <w:t>statleg</w:t>
      </w:r>
      <w:proofErr w:type="spellEnd"/>
      <w:r w:rsidRPr="001A69B5">
        <w:t xml:space="preserve"> nivå.</w:t>
      </w:r>
    </w:p>
    <w:p w14:paraId="7B56761C" w14:textId="77777777" w:rsidR="000513CD" w:rsidRPr="001A69B5" w:rsidRDefault="0009509B" w:rsidP="001A69B5">
      <w:pPr>
        <w:pStyle w:val="avsnitt-undertittel"/>
      </w:pPr>
      <w:proofErr w:type="spellStart"/>
      <w:r w:rsidRPr="001A69B5">
        <w:t>Barnehageeigarar</w:t>
      </w:r>
      <w:proofErr w:type="spellEnd"/>
      <w:r w:rsidRPr="001A69B5">
        <w:t xml:space="preserve"> og </w:t>
      </w:r>
      <w:proofErr w:type="spellStart"/>
      <w:r w:rsidRPr="001A69B5">
        <w:t>skuleeigarar</w:t>
      </w:r>
      <w:proofErr w:type="spellEnd"/>
      <w:r w:rsidRPr="001A69B5">
        <w:t xml:space="preserve"> har tilsette med kompetanse som </w:t>
      </w:r>
      <w:proofErr w:type="spellStart"/>
      <w:r w:rsidRPr="001A69B5">
        <w:t>fremjar</w:t>
      </w:r>
      <w:proofErr w:type="spellEnd"/>
      <w:r w:rsidRPr="001A69B5">
        <w:t xml:space="preserve"> utvikling, læring og trivsel tilpassa behova til barn og unge</w:t>
      </w:r>
    </w:p>
    <w:p w14:paraId="3EFDFA43" w14:textId="77777777" w:rsidR="000513CD" w:rsidRPr="001A69B5" w:rsidRDefault="0009509B" w:rsidP="001A69B5">
      <w:r w:rsidRPr="001A69B5">
        <w:t xml:space="preserve">For å sikre </w:t>
      </w:r>
      <w:proofErr w:type="spellStart"/>
      <w:r w:rsidRPr="001A69B5">
        <w:t>eit</w:t>
      </w:r>
      <w:proofErr w:type="spellEnd"/>
      <w:r w:rsidRPr="001A69B5">
        <w:t xml:space="preserve"> godt </w:t>
      </w:r>
      <w:proofErr w:type="spellStart"/>
      <w:r w:rsidRPr="001A69B5">
        <w:t>barnehagetilbod</w:t>
      </w:r>
      <w:proofErr w:type="spellEnd"/>
      <w:r w:rsidRPr="001A69B5">
        <w:t xml:space="preserve"> og god opplæring er kompetansen til </w:t>
      </w:r>
      <w:proofErr w:type="spellStart"/>
      <w:r w:rsidRPr="001A69B5">
        <w:t>dei</w:t>
      </w:r>
      <w:proofErr w:type="spellEnd"/>
      <w:r w:rsidRPr="001A69B5">
        <w:t xml:space="preserve"> tilsette heilt </w:t>
      </w:r>
      <w:proofErr w:type="spellStart"/>
      <w:r w:rsidRPr="001A69B5">
        <w:t>avgjerande</w:t>
      </w:r>
      <w:proofErr w:type="spellEnd"/>
      <w:r w:rsidRPr="001A69B5">
        <w:t xml:space="preserve">. Parallelt med satsinga på </w:t>
      </w:r>
      <w:proofErr w:type="spellStart"/>
      <w:r w:rsidRPr="001A69B5">
        <w:t>vidareutdanning</w:t>
      </w:r>
      <w:proofErr w:type="spellEnd"/>
      <w:r w:rsidRPr="001A69B5">
        <w:t xml:space="preserve"> har direktoratet </w:t>
      </w:r>
      <w:proofErr w:type="spellStart"/>
      <w:r w:rsidRPr="001A69B5">
        <w:t>vidareutvikla</w:t>
      </w:r>
      <w:proofErr w:type="spellEnd"/>
      <w:r w:rsidRPr="001A69B5">
        <w:t xml:space="preserve"> </w:t>
      </w:r>
      <w:proofErr w:type="spellStart"/>
      <w:r w:rsidRPr="001A69B5">
        <w:t>dei</w:t>
      </w:r>
      <w:proofErr w:type="spellEnd"/>
      <w:r w:rsidRPr="001A69B5">
        <w:t xml:space="preserve"> kollektive barnehage- og skulebaserte kompetanseutviklingstiltaka. Det vart òg utvikla nye retningslinjer for </w:t>
      </w:r>
      <w:proofErr w:type="spellStart"/>
      <w:r w:rsidRPr="001A69B5">
        <w:t>tilskot</w:t>
      </w:r>
      <w:proofErr w:type="spellEnd"/>
      <w:r w:rsidRPr="001A69B5">
        <w:t xml:space="preserve"> både til lokal kompetanseutvikling og i fag- og yrkesopplæring som tok til å gjelde </w:t>
      </w:r>
      <w:proofErr w:type="spellStart"/>
      <w:r w:rsidRPr="001A69B5">
        <w:t>frå</w:t>
      </w:r>
      <w:proofErr w:type="spellEnd"/>
      <w:r w:rsidRPr="001A69B5">
        <w:t xml:space="preserve"> 2021. </w:t>
      </w:r>
      <w:proofErr w:type="spellStart"/>
      <w:r w:rsidRPr="001A69B5">
        <w:t>Tilskot</w:t>
      </w:r>
      <w:proofErr w:type="spellEnd"/>
      <w:r w:rsidRPr="001A69B5">
        <w:t xml:space="preserve"> for lokal kompetanseutvikling </w:t>
      </w:r>
      <w:proofErr w:type="spellStart"/>
      <w:r w:rsidRPr="001A69B5">
        <w:t>omfattar</w:t>
      </w:r>
      <w:proofErr w:type="spellEnd"/>
      <w:r w:rsidRPr="001A69B5">
        <w:t xml:space="preserve"> regional ordning for kompetanseutvikling i barnehage, desentralisert ordning for kompetanseutvikling i </w:t>
      </w:r>
      <w:proofErr w:type="spellStart"/>
      <w:proofErr w:type="gramStart"/>
      <w:r w:rsidRPr="001A69B5">
        <w:t>skule</w:t>
      </w:r>
      <w:proofErr w:type="spellEnd"/>
      <w:proofErr w:type="gramEnd"/>
      <w:r w:rsidRPr="001A69B5">
        <w:t xml:space="preserve"> og kompetanseløftet i spesialpedagogikk. </w:t>
      </w:r>
      <w:proofErr w:type="spellStart"/>
      <w:r w:rsidRPr="001A69B5">
        <w:t>Ordningane</w:t>
      </w:r>
      <w:proofErr w:type="spellEnd"/>
      <w:r w:rsidRPr="001A69B5">
        <w:t xml:space="preserve"> skal bidra til styrkt kollektiv kompetanse ut </w:t>
      </w:r>
      <w:proofErr w:type="spellStart"/>
      <w:r w:rsidRPr="001A69B5">
        <w:t>frå</w:t>
      </w:r>
      <w:proofErr w:type="spellEnd"/>
      <w:r w:rsidRPr="001A69B5">
        <w:t xml:space="preserve"> lokale behov og gjennom </w:t>
      </w:r>
      <w:proofErr w:type="spellStart"/>
      <w:r w:rsidRPr="001A69B5">
        <w:t>partnarskap</w:t>
      </w:r>
      <w:proofErr w:type="spellEnd"/>
      <w:r w:rsidRPr="001A69B5">
        <w:t xml:space="preserve"> med universitet eller </w:t>
      </w:r>
      <w:proofErr w:type="spellStart"/>
      <w:r w:rsidRPr="001A69B5">
        <w:t>høgskule</w:t>
      </w:r>
      <w:proofErr w:type="spellEnd"/>
      <w:r w:rsidRPr="001A69B5">
        <w:t>.</w:t>
      </w:r>
    </w:p>
    <w:p w14:paraId="3076AED6" w14:textId="77777777" w:rsidR="000513CD" w:rsidRPr="001A69B5" w:rsidRDefault="0009509B" w:rsidP="001A69B5">
      <w:r w:rsidRPr="001A69B5">
        <w:t xml:space="preserve">Direktoratet har i 2020 gjennomført opptak til </w:t>
      </w:r>
      <w:proofErr w:type="spellStart"/>
      <w:r w:rsidRPr="001A69B5">
        <w:t>vidareutdanning</w:t>
      </w:r>
      <w:proofErr w:type="spellEnd"/>
      <w:r w:rsidRPr="001A69B5">
        <w:t xml:space="preserve"> og skaffa </w:t>
      </w:r>
      <w:proofErr w:type="spellStart"/>
      <w:r w:rsidRPr="001A69B5">
        <w:t>fleire</w:t>
      </w:r>
      <w:proofErr w:type="spellEnd"/>
      <w:r w:rsidRPr="001A69B5">
        <w:t xml:space="preserve"> nye </w:t>
      </w:r>
      <w:proofErr w:type="spellStart"/>
      <w:r w:rsidRPr="001A69B5">
        <w:t>vidareutdanningstilbod</w:t>
      </w:r>
      <w:proofErr w:type="spellEnd"/>
      <w:r w:rsidRPr="001A69B5">
        <w:t xml:space="preserve">. Totalt har 1 374 tilsette </w:t>
      </w:r>
      <w:proofErr w:type="spellStart"/>
      <w:r w:rsidRPr="001A69B5">
        <w:t>frå</w:t>
      </w:r>
      <w:proofErr w:type="spellEnd"/>
      <w:r w:rsidRPr="001A69B5">
        <w:t xml:space="preserve"> barnehagesektoren og 7 140 </w:t>
      </w:r>
      <w:proofErr w:type="spellStart"/>
      <w:r w:rsidRPr="001A69B5">
        <w:t>frå</w:t>
      </w:r>
      <w:proofErr w:type="spellEnd"/>
      <w:r w:rsidRPr="001A69B5">
        <w:t xml:space="preserve"> </w:t>
      </w:r>
      <w:proofErr w:type="spellStart"/>
      <w:r w:rsidRPr="001A69B5">
        <w:t>skulesektoren</w:t>
      </w:r>
      <w:proofErr w:type="spellEnd"/>
      <w:r w:rsidRPr="001A69B5">
        <w:t xml:space="preserve"> fått </w:t>
      </w:r>
      <w:proofErr w:type="spellStart"/>
      <w:r w:rsidRPr="001A69B5">
        <w:t>tilbod</w:t>
      </w:r>
      <w:proofErr w:type="spellEnd"/>
      <w:r w:rsidRPr="001A69B5">
        <w:t xml:space="preserve"> om </w:t>
      </w:r>
      <w:proofErr w:type="spellStart"/>
      <w:r w:rsidRPr="001A69B5">
        <w:t>vidareutdanning</w:t>
      </w:r>
      <w:proofErr w:type="spellEnd"/>
      <w:r w:rsidRPr="001A69B5">
        <w:t xml:space="preserve">. </w:t>
      </w:r>
      <w:proofErr w:type="spellStart"/>
      <w:r w:rsidRPr="001A69B5">
        <w:t>Deltakarundersøkingar</w:t>
      </w:r>
      <w:proofErr w:type="spellEnd"/>
      <w:r w:rsidRPr="001A69B5">
        <w:t xml:space="preserve"> har i </w:t>
      </w:r>
      <w:proofErr w:type="spellStart"/>
      <w:r w:rsidRPr="001A69B5">
        <w:t>fleire</w:t>
      </w:r>
      <w:proofErr w:type="spellEnd"/>
      <w:r w:rsidRPr="001A69B5">
        <w:t xml:space="preserve"> år vist at </w:t>
      </w:r>
      <w:proofErr w:type="spellStart"/>
      <w:r w:rsidRPr="001A69B5">
        <w:t>deltakarane</w:t>
      </w:r>
      <w:proofErr w:type="spellEnd"/>
      <w:r w:rsidRPr="001A69B5">
        <w:t xml:space="preserve"> stort sett er godt nøgde med </w:t>
      </w:r>
      <w:proofErr w:type="spellStart"/>
      <w:r w:rsidRPr="001A69B5">
        <w:t>innhaldet</w:t>
      </w:r>
      <w:proofErr w:type="spellEnd"/>
      <w:r w:rsidRPr="001A69B5">
        <w:t xml:space="preserve"> i </w:t>
      </w:r>
      <w:proofErr w:type="spellStart"/>
      <w:r w:rsidRPr="001A69B5">
        <w:t>vidareutdanningstilboda</w:t>
      </w:r>
      <w:proofErr w:type="spellEnd"/>
      <w:r w:rsidRPr="001A69B5">
        <w:t xml:space="preserve"> og opplever </w:t>
      </w:r>
      <w:proofErr w:type="spellStart"/>
      <w:r w:rsidRPr="001A69B5">
        <w:t>eit</w:t>
      </w:r>
      <w:proofErr w:type="spellEnd"/>
      <w:r w:rsidRPr="001A69B5">
        <w:t xml:space="preserve"> godt læringsutbytte.</w:t>
      </w:r>
    </w:p>
    <w:p w14:paraId="541E210E" w14:textId="77777777" w:rsidR="000513CD" w:rsidRPr="001A69B5" w:rsidRDefault="0009509B" w:rsidP="001A69B5">
      <w:r w:rsidRPr="001A69B5">
        <w:t xml:space="preserve">Direktoratet følger utviklinga i kvaliteten på </w:t>
      </w:r>
      <w:proofErr w:type="spellStart"/>
      <w:r w:rsidRPr="001A69B5">
        <w:t>vidareutdanningstilboda</w:t>
      </w:r>
      <w:proofErr w:type="spellEnd"/>
      <w:r w:rsidRPr="001A69B5">
        <w:t xml:space="preserve"> i alle </w:t>
      </w:r>
      <w:proofErr w:type="spellStart"/>
      <w:r w:rsidRPr="001A69B5">
        <w:t>ordningane</w:t>
      </w:r>
      <w:proofErr w:type="spellEnd"/>
      <w:r w:rsidRPr="001A69B5">
        <w:t xml:space="preserve"> og har i løpet av det siste året fått på plass </w:t>
      </w:r>
      <w:proofErr w:type="spellStart"/>
      <w:r w:rsidRPr="001A69B5">
        <w:t>ein</w:t>
      </w:r>
      <w:proofErr w:type="spellEnd"/>
      <w:r w:rsidRPr="001A69B5">
        <w:t xml:space="preserve"> fireårig rammeavtale med NIFU for gjennomføring av </w:t>
      </w:r>
      <w:proofErr w:type="spellStart"/>
      <w:r w:rsidRPr="001A69B5">
        <w:t>deltakarundersøkingar</w:t>
      </w:r>
      <w:proofErr w:type="spellEnd"/>
      <w:r w:rsidRPr="001A69B5">
        <w:t xml:space="preserve">. Som </w:t>
      </w:r>
      <w:proofErr w:type="spellStart"/>
      <w:r w:rsidRPr="001A69B5">
        <w:t>ein</w:t>
      </w:r>
      <w:proofErr w:type="spellEnd"/>
      <w:r w:rsidRPr="001A69B5">
        <w:t xml:space="preserve"> del av rammeavtalen vurderer direktoratet å innføre </w:t>
      </w:r>
      <w:proofErr w:type="spellStart"/>
      <w:r w:rsidRPr="001A69B5">
        <w:t>oppfølgingsundersøkingar</w:t>
      </w:r>
      <w:proofErr w:type="spellEnd"/>
      <w:r w:rsidRPr="001A69B5">
        <w:t xml:space="preserve"> som kan gi kunnskap om på kva måte </w:t>
      </w:r>
      <w:proofErr w:type="spellStart"/>
      <w:r w:rsidRPr="001A69B5">
        <w:t>vidareutdanninga</w:t>
      </w:r>
      <w:proofErr w:type="spellEnd"/>
      <w:r w:rsidRPr="001A69B5">
        <w:t xml:space="preserve"> får </w:t>
      </w:r>
      <w:proofErr w:type="spellStart"/>
      <w:r w:rsidRPr="001A69B5">
        <w:t>konsekvensar</w:t>
      </w:r>
      <w:proofErr w:type="spellEnd"/>
      <w:r w:rsidRPr="001A69B5">
        <w:t xml:space="preserve"> for praksis på den </w:t>
      </w:r>
      <w:proofErr w:type="spellStart"/>
      <w:r w:rsidRPr="001A69B5">
        <w:t>einskilde</w:t>
      </w:r>
      <w:proofErr w:type="spellEnd"/>
      <w:r w:rsidRPr="001A69B5">
        <w:t xml:space="preserve"> </w:t>
      </w:r>
      <w:proofErr w:type="spellStart"/>
      <w:r w:rsidRPr="001A69B5">
        <w:t>skulen</w:t>
      </w:r>
      <w:proofErr w:type="spellEnd"/>
      <w:r w:rsidRPr="001A69B5">
        <w:t>.</w:t>
      </w:r>
    </w:p>
    <w:p w14:paraId="22E703B5" w14:textId="77777777" w:rsidR="000513CD" w:rsidRPr="001A69B5" w:rsidRDefault="0009509B" w:rsidP="001A69B5">
      <w:r w:rsidRPr="001A69B5">
        <w:t xml:space="preserve">Direktoratet utarbeider </w:t>
      </w:r>
      <w:proofErr w:type="spellStart"/>
      <w:r w:rsidRPr="001A69B5">
        <w:t>mykje</w:t>
      </w:r>
      <w:proofErr w:type="spellEnd"/>
      <w:r w:rsidRPr="001A69B5">
        <w:t xml:space="preserve"> støttemateriell til arbeidet med kompetanseutvikling i </w:t>
      </w:r>
      <w:proofErr w:type="spellStart"/>
      <w:proofErr w:type="gramStart"/>
      <w:r w:rsidRPr="001A69B5">
        <w:t>skule</w:t>
      </w:r>
      <w:proofErr w:type="spellEnd"/>
      <w:proofErr w:type="gramEnd"/>
      <w:r w:rsidRPr="001A69B5">
        <w:t xml:space="preserve"> og barnehage. </w:t>
      </w:r>
      <w:proofErr w:type="spellStart"/>
      <w:r w:rsidRPr="001A69B5">
        <w:t>Kompetansepakkar</w:t>
      </w:r>
      <w:proofErr w:type="spellEnd"/>
      <w:r w:rsidRPr="001A69B5">
        <w:t xml:space="preserve"> blir utvikla i samarbeid med ulike universitet og </w:t>
      </w:r>
      <w:proofErr w:type="spellStart"/>
      <w:r w:rsidRPr="001A69B5">
        <w:t>høgskular</w:t>
      </w:r>
      <w:proofErr w:type="spellEnd"/>
      <w:r w:rsidRPr="001A69B5">
        <w:t xml:space="preserve"> til fleksibel bruk i </w:t>
      </w:r>
      <w:proofErr w:type="spellStart"/>
      <w:r w:rsidRPr="001A69B5">
        <w:t>skule</w:t>
      </w:r>
      <w:proofErr w:type="spellEnd"/>
      <w:r w:rsidRPr="001A69B5">
        <w:t xml:space="preserve">- og barnehagebasert kompetanseutvikling. </w:t>
      </w:r>
      <w:proofErr w:type="spellStart"/>
      <w:r w:rsidRPr="001A69B5">
        <w:t>Pakkane</w:t>
      </w:r>
      <w:proofErr w:type="spellEnd"/>
      <w:r w:rsidRPr="001A69B5">
        <w:t xml:space="preserve"> har eiga </w:t>
      </w:r>
      <w:proofErr w:type="spellStart"/>
      <w:r w:rsidRPr="001A69B5">
        <w:t>leiarstøtte</w:t>
      </w:r>
      <w:proofErr w:type="spellEnd"/>
      <w:r w:rsidRPr="001A69B5">
        <w:t xml:space="preserve"> for gjennomføring og kan </w:t>
      </w:r>
      <w:proofErr w:type="spellStart"/>
      <w:r w:rsidRPr="001A69B5">
        <w:t>nyttast</w:t>
      </w:r>
      <w:proofErr w:type="spellEnd"/>
      <w:r w:rsidRPr="001A69B5">
        <w:t xml:space="preserve"> i samband med </w:t>
      </w:r>
      <w:proofErr w:type="spellStart"/>
      <w:r w:rsidRPr="001A69B5">
        <w:t>ordningar</w:t>
      </w:r>
      <w:proofErr w:type="spellEnd"/>
      <w:r w:rsidRPr="001A69B5">
        <w:t xml:space="preserve"> for lokal kompetanseutvikling.</w:t>
      </w:r>
    </w:p>
    <w:p w14:paraId="138606A1" w14:textId="77777777" w:rsidR="000513CD" w:rsidRPr="001A69B5" w:rsidRDefault="0009509B" w:rsidP="001A69B5">
      <w:r w:rsidRPr="001A69B5">
        <w:t xml:space="preserve">Direktoratet har </w:t>
      </w:r>
      <w:proofErr w:type="spellStart"/>
      <w:r w:rsidRPr="001A69B5">
        <w:t>eit</w:t>
      </w:r>
      <w:proofErr w:type="spellEnd"/>
      <w:r w:rsidRPr="001A69B5">
        <w:t xml:space="preserve"> </w:t>
      </w:r>
      <w:proofErr w:type="spellStart"/>
      <w:r w:rsidRPr="001A69B5">
        <w:t>omfattande</w:t>
      </w:r>
      <w:proofErr w:type="spellEnd"/>
      <w:r w:rsidRPr="001A69B5">
        <w:t xml:space="preserve"> samarbeid med universitet og </w:t>
      </w:r>
      <w:proofErr w:type="spellStart"/>
      <w:r w:rsidRPr="001A69B5">
        <w:t>høgskular</w:t>
      </w:r>
      <w:proofErr w:type="spellEnd"/>
      <w:r w:rsidRPr="001A69B5">
        <w:t xml:space="preserve">. Samarbeidet er av stor betydning for å gi tilsette i barnehage og </w:t>
      </w:r>
      <w:proofErr w:type="spellStart"/>
      <w:r w:rsidRPr="001A69B5">
        <w:t>skule</w:t>
      </w:r>
      <w:proofErr w:type="spellEnd"/>
      <w:r w:rsidRPr="001A69B5">
        <w:t xml:space="preserve"> gode </w:t>
      </w:r>
      <w:proofErr w:type="spellStart"/>
      <w:r w:rsidRPr="001A69B5">
        <w:t>kompetanseutviklingstilbod</w:t>
      </w:r>
      <w:proofErr w:type="spellEnd"/>
      <w:r w:rsidRPr="001A69B5">
        <w:t xml:space="preserve">. Direktoratet </w:t>
      </w:r>
      <w:proofErr w:type="spellStart"/>
      <w:r w:rsidRPr="001A69B5">
        <w:t>deltek</w:t>
      </w:r>
      <w:proofErr w:type="spellEnd"/>
      <w:r w:rsidRPr="001A69B5">
        <w:t xml:space="preserve"> i ulike referansegrupper, har observatørrolle i ulike fora og har sekretariatsansvar for </w:t>
      </w:r>
      <w:proofErr w:type="spellStart"/>
      <w:r w:rsidRPr="001A69B5">
        <w:t>Fagleg</w:t>
      </w:r>
      <w:proofErr w:type="spellEnd"/>
      <w:r w:rsidRPr="001A69B5">
        <w:t xml:space="preserve"> råd for </w:t>
      </w:r>
      <w:proofErr w:type="spellStart"/>
      <w:r w:rsidRPr="001A69B5">
        <w:t>lærarutdanning</w:t>
      </w:r>
      <w:proofErr w:type="spellEnd"/>
      <w:r w:rsidRPr="001A69B5">
        <w:t xml:space="preserve"> 2025. Direktoratet er også </w:t>
      </w:r>
      <w:proofErr w:type="spellStart"/>
      <w:r w:rsidRPr="001A69B5">
        <w:t>oppdragsgivar</w:t>
      </w:r>
      <w:proofErr w:type="spellEnd"/>
      <w:r w:rsidRPr="001A69B5">
        <w:t xml:space="preserve"> for ulike </w:t>
      </w:r>
      <w:proofErr w:type="spellStart"/>
      <w:r w:rsidRPr="001A69B5">
        <w:t>studietilbod</w:t>
      </w:r>
      <w:proofErr w:type="spellEnd"/>
      <w:r w:rsidRPr="001A69B5">
        <w:t xml:space="preserve"> og forskings- og </w:t>
      </w:r>
      <w:proofErr w:type="spellStart"/>
      <w:r w:rsidRPr="001A69B5">
        <w:t>evalueringstiltak</w:t>
      </w:r>
      <w:proofErr w:type="spellEnd"/>
      <w:r w:rsidRPr="001A69B5">
        <w:t xml:space="preserve">, </w:t>
      </w:r>
      <w:proofErr w:type="spellStart"/>
      <w:r w:rsidRPr="001A69B5">
        <w:t>noko</w:t>
      </w:r>
      <w:proofErr w:type="spellEnd"/>
      <w:r w:rsidRPr="001A69B5">
        <w:t xml:space="preserve"> som også krev god dialog med universitet og </w:t>
      </w:r>
      <w:proofErr w:type="spellStart"/>
      <w:r w:rsidRPr="001A69B5">
        <w:t>høgskular</w:t>
      </w:r>
      <w:proofErr w:type="spellEnd"/>
      <w:r w:rsidRPr="001A69B5">
        <w:t>.</w:t>
      </w:r>
    </w:p>
    <w:p w14:paraId="17B91A18" w14:textId="77777777" w:rsidR="000513CD" w:rsidRPr="001A69B5" w:rsidRDefault="0009509B" w:rsidP="001A69B5">
      <w:pPr>
        <w:pStyle w:val="avsnitt-undertittel"/>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forstår, </w:t>
      </w:r>
      <w:proofErr w:type="spellStart"/>
      <w:r w:rsidRPr="001A69B5">
        <w:t>formidlar</w:t>
      </w:r>
      <w:proofErr w:type="spellEnd"/>
      <w:r w:rsidRPr="001A69B5">
        <w:t xml:space="preserve"> og etterlever regelverket</w:t>
      </w:r>
    </w:p>
    <w:p w14:paraId="332AC8C3" w14:textId="77777777" w:rsidR="000513CD" w:rsidRPr="001A69B5" w:rsidRDefault="0009509B" w:rsidP="001A69B5">
      <w:r w:rsidRPr="001A69B5">
        <w:t xml:space="preserve">Direktoratet bruker ulike verktøy for at </w:t>
      </w: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barnehagemyndigheitene</w:t>
      </w:r>
      <w:proofErr w:type="spellEnd"/>
      <w:r w:rsidRPr="001A69B5">
        <w:t xml:space="preserve"> skal forstå og etterleve regelverket. Barn, unge og foreldre må også få vite </w:t>
      </w:r>
      <w:proofErr w:type="spellStart"/>
      <w:r w:rsidRPr="001A69B5">
        <w:t>kva</w:t>
      </w:r>
      <w:proofErr w:type="spellEnd"/>
      <w:r w:rsidRPr="001A69B5">
        <w:t xml:space="preserve"> krav regelverket stiller til </w:t>
      </w:r>
      <w:proofErr w:type="spellStart"/>
      <w:r w:rsidRPr="001A69B5">
        <w:t>barnehagar</w:t>
      </w:r>
      <w:proofErr w:type="spellEnd"/>
      <w:r w:rsidRPr="001A69B5">
        <w:t xml:space="preserve"> og </w:t>
      </w:r>
      <w:proofErr w:type="spellStart"/>
      <w:r w:rsidRPr="001A69B5">
        <w:t>skular</w:t>
      </w:r>
      <w:proofErr w:type="spellEnd"/>
      <w:r w:rsidRPr="001A69B5">
        <w:t xml:space="preserve">, og kva </w:t>
      </w:r>
      <w:proofErr w:type="spellStart"/>
      <w:r w:rsidRPr="001A69B5">
        <w:t>rettar</w:t>
      </w:r>
      <w:proofErr w:type="spellEnd"/>
      <w:r w:rsidRPr="001A69B5">
        <w:t xml:space="preserve"> </w:t>
      </w:r>
      <w:proofErr w:type="spellStart"/>
      <w:r w:rsidRPr="001A69B5">
        <w:t>dei</w:t>
      </w:r>
      <w:proofErr w:type="spellEnd"/>
      <w:r w:rsidRPr="001A69B5">
        <w:t xml:space="preserve"> har etter lova. Direktoratet jobbar for å tilpasse informasjon og rettleiinga til den </w:t>
      </w:r>
      <w:proofErr w:type="spellStart"/>
      <w:r w:rsidRPr="001A69B5">
        <w:t>einskilde</w:t>
      </w:r>
      <w:proofErr w:type="spellEnd"/>
      <w:r w:rsidRPr="001A69B5">
        <w:t xml:space="preserve"> målgruppa og bruker mellom anna digitale </w:t>
      </w:r>
      <w:proofErr w:type="spellStart"/>
      <w:r w:rsidRPr="001A69B5">
        <w:t>løysingar</w:t>
      </w:r>
      <w:proofErr w:type="spellEnd"/>
      <w:r w:rsidRPr="001A69B5">
        <w:t xml:space="preserve"> i arbeidet med å formidle og forvalte regelverket.</w:t>
      </w:r>
    </w:p>
    <w:p w14:paraId="0B64A39B" w14:textId="77777777" w:rsidR="000513CD" w:rsidRPr="001A69B5" w:rsidRDefault="0009509B" w:rsidP="001A69B5">
      <w:r w:rsidRPr="001A69B5">
        <w:t xml:space="preserve">Covid-19-pandemien har sett sitt preg på arbeidet med regelverket i 2020. Direktoratet har brukt </w:t>
      </w:r>
      <w:proofErr w:type="spellStart"/>
      <w:r w:rsidRPr="001A69B5">
        <w:t>mykje</w:t>
      </w:r>
      <w:proofErr w:type="spellEnd"/>
      <w:r w:rsidRPr="001A69B5">
        <w:t xml:space="preserve"> tid på å avklare rammene for barnehage- og </w:t>
      </w:r>
      <w:proofErr w:type="spellStart"/>
      <w:r w:rsidRPr="001A69B5">
        <w:t>opplæringstilbodet</w:t>
      </w:r>
      <w:proofErr w:type="spellEnd"/>
      <w:r w:rsidRPr="001A69B5">
        <w:t xml:space="preserve">. Forholdet mellom mellombels covid-19-regelverk, </w:t>
      </w:r>
      <w:proofErr w:type="spellStart"/>
      <w:r w:rsidRPr="001A69B5">
        <w:t>smittevernlovgivinga</w:t>
      </w:r>
      <w:proofErr w:type="spellEnd"/>
      <w:r w:rsidRPr="001A69B5">
        <w:t xml:space="preserve"> og det ordinære barnehage- og opplæringsregelverket har </w:t>
      </w:r>
      <w:proofErr w:type="spellStart"/>
      <w:r w:rsidRPr="001A69B5">
        <w:t>vore</w:t>
      </w:r>
      <w:proofErr w:type="spellEnd"/>
      <w:r w:rsidRPr="001A69B5">
        <w:t xml:space="preserve"> område med stort behov for rettleiing og </w:t>
      </w:r>
      <w:proofErr w:type="spellStart"/>
      <w:r w:rsidRPr="001A69B5">
        <w:t>avklaringar</w:t>
      </w:r>
      <w:proofErr w:type="spellEnd"/>
      <w:r w:rsidRPr="001A69B5">
        <w:t xml:space="preserve">. For å sikre </w:t>
      </w:r>
      <w:proofErr w:type="spellStart"/>
      <w:r w:rsidRPr="001A69B5">
        <w:t>eit</w:t>
      </w:r>
      <w:proofErr w:type="spellEnd"/>
      <w:r w:rsidRPr="001A69B5">
        <w:t xml:space="preserve"> best </w:t>
      </w:r>
      <w:proofErr w:type="spellStart"/>
      <w:r w:rsidRPr="001A69B5">
        <w:t>mogleg</w:t>
      </w:r>
      <w:proofErr w:type="spellEnd"/>
      <w:r w:rsidRPr="001A69B5">
        <w:t xml:space="preserve"> opplærings- og </w:t>
      </w:r>
      <w:proofErr w:type="spellStart"/>
      <w:r w:rsidRPr="001A69B5">
        <w:t>barnehagetilbod</w:t>
      </w:r>
      <w:proofErr w:type="spellEnd"/>
      <w:r w:rsidRPr="001A69B5">
        <w:t xml:space="preserve"> under pandemien har direktoratet i samarbeid med Folkehelseinstituttet mellom anna utarbeidd informasjon og </w:t>
      </w:r>
      <w:proofErr w:type="spellStart"/>
      <w:r w:rsidRPr="001A69B5">
        <w:t>rettleiarar</w:t>
      </w:r>
      <w:proofErr w:type="spellEnd"/>
      <w:r w:rsidRPr="001A69B5">
        <w:t xml:space="preserve"> for smittevern for </w:t>
      </w:r>
      <w:proofErr w:type="spellStart"/>
      <w:r w:rsidRPr="001A69B5">
        <w:t>skular</w:t>
      </w:r>
      <w:proofErr w:type="spellEnd"/>
      <w:r w:rsidRPr="001A69B5">
        <w:t xml:space="preserve"> og </w:t>
      </w:r>
      <w:proofErr w:type="spellStart"/>
      <w:r w:rsidRPr="001A69B5">
        <w:t>barnehagar</w:t>
      </w:r>
      <w:proofErr w:type="spellEnd"/>
      <w:r w:rsidRPr="001A69B5">
        <w:t xml:space="preserve"> i </w:t>
      </w:r>
      <w:proofErr w:type="spellStart"/>
      <w:r w:rsidRPr="001A69B5">
        <w:t>fleire</w:t>
      </w:r>
      <w:proofErr w:type="spellEnd"/>
      <w:r w:rsidRPr="001A69B5">
        <w:t xml:space="preserve"> </w:t>
      </w:r>
      <w:proofErr w:type="spellStart"/>
      <w:r w:rsidRPr="001A69B5">
        <w:t>omgangar</w:t>
      </w:r>
      <w:proofErr w:type="spellEnd"/>
      <w:r w:rsidRPr="001A69B5">
        <w:t>. Direktoratet har jobba tett med både Folkehelseinstituttet, Helsedirektoratet og Barne- og familiedirektoratet under heile pandemiperioden.</w:t>
      </w:r>
    </w:p>
    <w:p w14:paraId="2EE51EB7" w14:textId="77777777" w:rsidR="000513CD" w:rsidRPr="001A69B5" w:rsidRDefault="0009509B" w:rsidP="001A69B5">
      <w:r w:rsidRPr="001A69B5">
        <w:t xml:space="preserve">På rettstryggleiksområdet er rettleiing i regelverket, klagesaksbehandling og tilsyn med </w:t>
      </w:r>
      <w:proofErr w:type="spellStart"/>
      <w:r w:rsidRPr="001A69B5">
        <w:t>barnehagemyndigheitene</w:t>
      </w:r>
      <w:proofErr w:type="spellEnd"/>
      <w:r w:rsidRPr="001A69B5">
        <w:t xml:space="preserve"> og </w:t>
      </w:r>
      <w:proofErr w:type="spellStart"/>
      <w:r w:rsidRPr="001A69B5">
        <w:t>offentlege</w:t>
      </w:r>
      <w:proofErr w:type="spellEnd"/>
      <w:r w:rsidRPr="001A69B5">
        <w:t xml:space="preserve"> </w:t>
      </w:r>
      <w:proofErr w:type="spellStart"/>
      <w:r w:rsidRPr="001A69B5">
        <w:t>skuleeigarar</w:t>
      </w:r>
      <w:proofErr w:type="spellEnd"/>
      <w:r w:rsidRPr="001A69B5">
        <w:t xml:space="preserve"> delegert til </w:t>
      </w:r>
      <w:proofErr w:type="spellStart"/>
      <w:r w:rsidRPr="001A69B5">
        <w:t>statsforvaltarane</w:t>
      </w:r>
      <w:proofErr w:type="spellEnd"/>
      <w:r w:rsidRPr="001A69B5">
        <w:t xml:space="preserve">. For å bidra til at </w:t>
      </w:r>
      <w:proofErr w:type="spellStart"/>
      <w:r w:rsidRPr="001A69B5">
        <w:t>dei</w:t>
      </w:r>
      <w:proofErr w:type="spellEnd"/>
      <w:r w:rsidRPr="001A69B5">
        <w:t xml:space="preserve"> praktiserer regelverket for </w:t>
      </w:r>
      <w:proofErr w:type="spellStart"/>
      <w:r w:rsidRPr="001A69B5">
        <w:t>skulemiljø</w:t>
      </w:r>
      <w:proofErr w:type="spellEnd"/>
      <w:r w:rsidRPr="001A69B5">
        <w:t xml:space="preserve"> og handhevingsordninga likt, har direktoratet </w:t>
      </w:r>
      <w:proofErr w:type="spellStart"/>
      <w:r w:rsidRPr="001A69B5">
        <w:t>vore</w:t>
      </w:r>
      <w:proofErr w:type="spellEnd"/>
      <w:r w:rsidRPr="001A69B5">
        <w:t xml:space="preserve"> </w:t>
      </w:r>
      <w:proofErr w:type="spellStart"/>
      <w:r w:rsidRPr="001A69B5">
        <w:t>oppteke</w:t>
      </w:r>
      <w:proofErr w:type="spellEnd"/>
      <w:r w:rsidRPr="001A69B5">
        <w:t xml:space="preserve"> av å gi </w:t>
      </w:r>
      <w:proofErr w:type="spellStart"/>
      <w:r w:rsidRPr="001A69B5">
        <w:t>dei</w:t>
      </w:r>
      <w:proofErr w:type="spellEnd"/>
      <w:r w:rsidRPr="001A69B5">
        <w:t xml:space="preserve"> felles arbeidsverktøy gjennom </w:t>
      </w:r>
      <w:proofErr w:type="spellStart"/>
      <w:r w:rsidRPr="001A69B5">
        <w:t>tolkingsutsegner</w:t>
      </w:r>
      <w:proofErr w:type="spellEnd"/>
      <w:r w:rsidRPr="001A69B5">
        <w:t xml:space="preserve"> og oppdaterte </w:t>
      </w:r>
      <w:proofErr w:type="spellStart"/>
      <w:r w:rsidRPr="001A69B5">
        <w:t>rettleiingar</w:t>
      </w:r>
      <w:proofErr w:type="spellEnd"/>
      <w:r w:rsidRPr="001A69B5">
        <w:t xml:space="preserve"> om </w:t>
      </w:r>
      <w:proofErr w:type="spellStart"/>
      <w:r w:rsidRPr="001A69B5">
        <w:t>skulemiljø</w:t>
      </w:r>
      <w:proofErr w:type="spellEnd"/>
      <w:r w:rsidRPr="001A69B5">
        <w:t xml:space="preserve"> og saksbehandling.</w:t>
      </w:r>
    </w:p>
    <w:p w14:paraId="26D82F2B" w14:textId="77777777" w:rsidR="000513CD" w:rsidRPr="001A69B5" w:rsidRDefault="0009509B" w:rsidP="001A69B5">
      <w:r w:rsidRPr="001A69B5">
        <w:t xml:space="preserve">Embeta har i 2020 </w:t>
      </w:r>
      <w:proofErr w:type="spellStart"/>
      <w:r w:rsidRPr="001A69B5">
        <w:t>vore</w:t>
      </w:r>
      <w:proofErr w:type="spellEnd"/>
      <w:r w:rsidRPr="001A69B5">
        <w:t xml:space="preserve"> </w:t>
      </w:r>
      <w:proofErr w:type="spellStart"/>
      <w:r w:rsidRPr="001A69B5">
        <w:t>avgjerande</w:t>
      </w:r>
      <w:proofErr w:type="spellEnd"/>
      <w:r w:rsidRPr="001A69B5">
        <w:t xml:space="preserve"> for oppfølginga av barnehage- og opplæringssektoren under pandemien. Dei har </w:t>
      </w:r>
      <w:proofErr w:type="spellStart"/>
      <w:r w:rsidRPr="001A69B5">
        <w:t>fortløpande</w:t>
      </w:r>
      <w:proofErr w:type="spellEnd"/>
      <w:r w:rsidRPr="001A69B5">
        <w:t xml:space="preserve"> registrert avvik </w:t>
      </w:r>
      <w:proofErr w:type="spellStart"/>
      <w:r w:rsidRPr="001A69B5">
        <w:t>frå</w:t>
      </w:r>
      <w:proofErr w:type="spellEnd"/>
      <w:r w:rsidRPr="001A69B5">
        <w:t xml:space="preserve"> </w:t>
      </w:r>
      <w:proofErr w:type="spellStart"/>
      <w:r w:rsidRPr="001A69B5">
        <w:t>gjeldande</w:t>
      </w:r>
      <w:proofErr w:type="spellEnd"/>
      <w:r w:rsidRPr="001A69B5">
        <w:t xml:space="preserve"> regelverk og retningslinjer for smittevern. Ei digital løysing for registrering har gitt Folkehelseinstituttet og Helsedirektoratet direkte tilgang, slik at </w:t>
      </w:r>
      <w:proofErr w:type="spellStart"/>
      <w:r w:rsidRPr="001A69B5">
        <w:t>dei</w:t>
      </w:r>
      <w:proofErr w:type="spellEnd"/>
      <w:r w:rsidRPr="001A69B5">
        <w:t xml:space="preserve"> også har </w:t>
      </w:r>
      <w:proofErr w:type="spellStart"/>
      <w:r w:rsidRPr="001A69B5">
        <w:t>kunna</w:t>
      </w:r>
      <w:proofErr w:type="spellEnd"/>
      <w:r w:rsidRPr="001A69B5">
        <w:t xml:space="preserve"> </w:t>
      </w:r>
      <w:proofErr w:type="spellStart"/>
      <w:r w:rsidRPr="001A69B5">
        <w:t>nyttiggjere</w:t>
      </w:r>
      <w:proofErr w:type="spellEnd"/>
      <w:r w:rsidRPr="001A69B5">
        <w:t xml:space="preserve"> seg informasjonen.</w:t>
      </w:r>
    </w:p>
    <w:p w14:paraId="4E96528C" w14:textId="77777777" w:rsidR="000513CD" w:rsidRPr="001A69B5" w:rsidRDefault="0009509B" w:rsidP="001A69B5">
      <w:r w:rsidRPr="001A69B5">
        <w:t xml:space="preserve">Direktoratet har rettleia </w:t>
      </w:r>
      <w:proofErr w:type="spellStart"/>
      <w:r w:rsidRPr="001A69B5">
        <w:t>friskulane</w:t>
      </w:r>
      <w:proofErr w:type="spellEnd"/>
      <w:r w:rsidRPr="001A69B5">
        <w:t xml:space="preserve"> i arbeidet med nye </w:t>
      </w:r>
      <w:proofErr w:type="spellStart"/>
      <w:r w:rsidRPr="001A69B5">
        <w:t>læreplanar</w:t>
      </w:r>
      <w:proofErr w:type="spellEnd"/>
      <w:r w:rsidRPr="001A69B5">
        <w:t xml:space="preserve"> og </w:t>
      </w:r>
      <w:proofErr w:type="spellStart"/>
      <w:r w:rsidRPr="001A69B5">
        <w:t>bidrege</w:t>
      </w:r>
      <w:proofErr w:type="spellEnd"/>
      <w:r w:rsidRPr="001A69B5">
        <w:t xml:space="preserve"> til å støtte innføringa av </w:t>
      </w:r>
      <w:proofErr w:type="spellStart"/>
      <w:r w:rsidRPr="001A69B5">
        <w:t>dei</w:t>
      </w:r>
      <w:proofErr w:type="spellEnd"/>
      <w:r w:rsidRPr="001A69B5">
        <w:t xml:space="preserve"> nye </w:t>
      </w:r>
      <w:proofErr w:type="spellStart"/>
      <w:r w:rsidRPr="001A69B5">
        <w:t>læreplanane</w:t>
      </w:r>
      <w:proofErr w:type="spellEnd"/>
      <w:r w:rsidRPr="001A69B5">
        <w:t xml:space="preserve"> gjennom forskriftsarbeidet om innføringstakt, individuell vurdering og klage på vurdering. Direktoratet ser </w:t>
      </w:r>
      <w:proofErr w:type="spellStart"/>
      <w:r w:rsidRPr="001A69B5">
        <w:t>framleis</w:t>
      </w:r>
      <w:proofErr w:type="spellEnd"/>
      <w:r w:rsidRPr="001A69B5">
        <w:t xml:space="preserve"> </w:t>
      </w:r>
      <w:proofErr w:type="spellStart"/>
      <w:r w:rsidRPr="001A69B5">
        <w:t>ein</w:t>
      </w:r>
      <w:proofErr w:type="spellEnd"/>
      <w:r w:rsidRPr="001A69B5">
        <w:t xml:space="preserve"> stor risiko for </w:t>
      </w:r>
      <w:proofErr w:type="spellStart"/>
      <w:r w:rsidRPr="001A69B5">
        <w:t>brot</w:t>
      </w:r>
      <w:proofErr w:type="spellEnd"/>
      <w:r w:rsidRPr="001A69B5">
        <w:t xml:space="preserve"> på regelverket i </w:t>
      </w:r>
      <w:proofErr w:type="spellStart"/>
      <w:r w:rsidRPr="001A69B5">
        <w:t>dei</w:t>
      </w:r>
      <w:proofErr w:type="spellEnd"/>
      <w:r w:rsidRPr="001A69B5">
        <w:t xml:space="preserve"> </w:t>
      </w:r>
      <w:proofErr w:type="spellStart"/>
      <w:r w:rsidRPr="001A69B5">
        <w:t>frittståande</w:t>
      </w:r>
      <w:proofErr w:type="spellEnd"/>
      <w:r w:rsidRPr="001A69B5">
        <w:t xml:space="preserve"> </w:t>
      </w:r>
      <w:proofErr w:type="spellStart"/>
      <w:r w:rsidRPr="001A69B5">
        <w:t>skulane</w:t>
      </w:r>
      <w:proofErr w:type="spellEnd"/>
      <w:r w:rsidRPr="001A69B5">
        <w:t xml:space="preserve">. </w:t>
      </w:r>
      <w:proofErr w:type="spellStart"/>
      <w:r w:rsidRPr="001A69B5">
        <w:t>Eitt</w:t>
      </w:r>
      <w:proofErr w:type="spellEnd"/>
      <w:r w:rsidRPr="001A69B5">
        <w:t xml:space="preserve"> av måla for 2020 har derfor </w:t>
      </w:r>
      <w:proofErr w:type="spellStart"/>
      <w:r w:rsidRPr="001A69B5">
        <w:t>vore</w:t>
      </w:r>
      <w:proofErr w:type="spellEnd"/>
      <w:r w:rsidRPr="001A69B5">
        <w:t xml:space="preserve"> å ha </w:t>
      </w:r>
      <w:proofErr w:type="spellStart"/>
      <w:r w:rsidRPr="001A69B5">
        <w:t>fleire</w:t>
      </w:r>
      <w:proofErr w:type="spellEnd"/>
      <w:r w:rsidRPr="001A69B5">
        <w:t xml:space="preserve"> og </w:t>
      </w:r>
      <w:proofErr w:type="spellStart"/>
      <w:r w:rsidRPr="001A69B5">
        <w:t>meir</w:t>
      </w:r>
      <w:proofErr w:type="spellEnd"/>
      <w:r w:rsidRPr="001A69B5">
        <w:t xml:space="preserve"> treffsikre tilsyn. I tillegg har direktoratet vektlagt tilsyn retta mot </w:t>
      </w:r>
      <w:proofErr w:type="gramStart"/>
      <w:r w:rsidRPr="001A69B5">
        <w:t>utsette</w:t>
      </w:r>
      <w:proofErr w:type="gramEnd"/>
      <w:r w:rsidRPr="001A69B5">
        <w:t xml:space="preserve"> barn og unge. På grunn av covid-19-pandemien gjennomførte direktoratet </w:t>
      </w:r>
      <w:proofErr w:type="spellStart"/>
      <w:r w:rsidRPr="001A69B5">
        <w:t>berre</w:t>
      </w:r>
      <w:proofErr w:type="spellEnd"/>
      <w:r w:rsidRPr="001A69B5">
        <w:t xml:space="preserve"> </w:t>
      </w:r>
      <w:proofErr w:type="spellStart"/>
      <w:r w:rsidRPr="001A69B5">
        <w:t>skriftlege</w:t>
      </w:r>
      <w:proofErr w:type="spellEnd"/>
      <w:r w:rsidRPr="001A69B5">
        <w:t xml:space="preserve"> tilsyn, og </w:t>
      </w:r>
      <w:proofErr w:type="spellStart"/>
      <w:r w:rsidRPr="001A69B5">
        <w:t>skulane</w:t>
      </w:r>
      <w:proofErr w:type="spellEnd"/>
      <w:r w:rsidRPr="001A69B5">
        <w:t xml:space="preserve"> </w:t>
      </w:r>
      <w:proofErr w:type="spellStart"/>
      <w:r w:rsidRPr="001A69B5">
        <w:t>fekk</w:t>
      </w:r>
      <w:proofErr w:type="spellEnd"/>
      <w:r w:rsidRPr="001A69B5">
        <w:t xml:space="preserve"> utsett frist for å levere dokumentasjon.</w:t>
      </w:r>
    </w:p>
    <w:p w14:paraId="77E99B19" w14:textId="77777777" w:rsidR="000513CD" w:rsidRPr="001A69B5" w:rsidRDefault="0009509B" w:rsidP="001A69B5">
      <w:r w:rsidRPr="001A69B5">
        <w:t xml:space="preserve">Direktoratet starta </w:t>
      </w:r>
      <w:proofErr w:type="spellStart"/>
      <w:r w:rsidRPr="001A69B5">
        <w:t>hausten</w:t>
      </w:r>
      <w:proofErr w:type="spellEnd"/>
      <w:r w:rsidRPr="001A69B5">
        <w:t xml:space="preserve"> 2020 oppbygginga av ei avdeling for økonomisk tilsyn med private </w:t>
      </w:r>
      <w:proofErr w:type="spellStart"/>
      <w:r w:rsidRPr="001A69B5">
        <w:t>barnehagar</w:t>
      </w:r>
      <w:proofErr w:type="spellEnd"/>
      <w:r w:rsidRPr="001A69B5">
        <w:t xml:space="preserve">. Det er i 2020 rekruttert </w:t>
      </w:r>
      <w:proofErr w:type="spellStart"/>
      <w:r w:rsidRPr="001A69B5">
        <w:t>leiar</w:t>
      </w:r>
      <w:proofErr w:type="spellEnd"/>
      <w:r w:rsidRPr="001A69B5">
        <w:t xml:space="preserve"> av det nye tilsynet og arbeidet med rekruttering av </w:t>
      </w:r>
      <w:proofErr w:type="spellStart"/>
      <w:r w:rsidRPr="001A69B5">
        <w:t>medarbeidarar</w:t>
      </w:r>
      <w:proofErr w:type="spellEnd"/>
      <w:r w:rsidRPr="001A69B5">
        <w:t xml:space="preserve"> blei sett i gang.</w:t>
      </w:r>
    </w:p>
    <w:p w14:paraId="57F010E8" w14:textId="77777777" w:rsidR="000513CD" w:rsidRPr="001A69B5" w:rsidRDefault="0009509B" w:rsidP="001A69B5">
      <w:pPr>
        <w:pStyle w:val="avsnitt-undertittel"/>
      </w:pPr>
      <w:proofErr w:type="spellStart"/>
      <w:r w:rsidRPr="001A69B5">
        <w:t>Barnehageeigarar</w:t>
      </w:r>
      <w:proofErr w:type="spellEnd"/>
      <w:r w:rsidRPr="001A69B5">
        <w:t xml:space="preserve"> og </w:t>
      </w:r>
      <w:proofErr w:type="spellStart"/>
      <w:r w:rsidRPr="001A69B5">
        <w:t>skuleeigarar</w:t>
      </w:r>
      <w:proofErr w:type="spellEnd"/>
      <w:r w:rsidRPr="001A69B5">
        <w:t xml:space="preserve"> arbeider kunnskapsbasert i utviklinga av eigne </w:t>
      </w:r>
      <w:proofErr w:type="spellStart"/>
      <w:r w:rsidRPr="001A69B5">
        <w:t>barnehagar</w:t>
      </w:r>
      <w:proofErr w:type="spellEnd"/>
      <w:r w:rsidRPr="001A69B5">
        <w:t xml:space="preserve"> og </w:t>
      </w:r>
      <w:proofErr w:type="spellStart"/>
      <w:r w:rsidRPr="001A69B5">
        <w:t>skular</w:t>
      </w:r>
      <w:proofErr w:type="spellEnd"/>
      <w:r w:rsidRPr="001A69B5">
        <w:t xml:space="preserve"> og overfor lærebedrifter</w:t>
      </w:r>
    </w:p>
    <w:p w14:paraId="2FC573D1" w14:textId="77777777" w:rsidR="000513CD" w:rsidRPr="001A69B5" w:rsidRDefault="0009509B" w:rsidP="001A69B5">
      <w:r w:rsidRPr="001A69B5">
        <w:t xml:space="preserve">Utdanningsdirektoratet støtter opp om kvalitetsutvikling i </w:t>
      </w:r>
      <w:proofErr w:type="spellStart"/>
      <w:r w:rsidRPr="001A69B5">
        <w:t>barnehagar</w:t>
      </w:r>
      <w:proofErr w:type="spellEnd"/>
      <w:r w:rsidRPr="001A69B5">
        <w:t xml:space="preserve">, </w:t>
      </w:r>
      <w:proofErr w:type="spellStart"/>
      <w:r w:rsidRPr="001A69B5">
        <w:t>skular</w:t>
      </w:r>
      <w:proofErr w:type="spellEnd"/>
      <w:r w:rsidRPr="001A69B5">
        <w:t xml:space="preserve"> og lærebedrifter. Dette </w:t>
      </w:r>
      <w:proofErr w:type="spellStart"/>
      <w:r w:rsidRPr="001A69B5">
        <w:t>gjer</w:t>
      </w:r>
      <w:proofErr w:type="spellEnd"/>
      <w:r w:rsidRPr="001A69B5">
        <w:t xml:space="preserve"> direktoratet gjennom å </w:t>
      </w:r>
      <w:proofErr w:type="spellStart"/>
      <w:r w:rsidRPr="001A69B5">
        <w:t>vidareutvikle</w:t>
      </w:r>
      <w:proofErr w:type="spellEnd"/>
      <w:r w:rsidRPr="001A69B5">
        <w:t xml:space="preserve"> og formidle kunnskap i form av forsking, statistikk og </w:t>
      </w:r>
      <w:proofErr w:type="spellStart"/>
      <w:r w:rsidRPr="001A69B5">
        <w:t>analysar</w:t>
      </w:r>
      <w:proofErr w:type="spellEnd"/>
      <w:r w:rsidRPr="001A69B5">
        <w:t xml:space="preserve">, og ved å tilby støtte, opplæring og rettleiing. Direktoratet </w:t>
      </w:r>
      <w:proofErr w:type="spellStart"/>
      <w:r w:rsidRPr="001A69B5">
        <w:t>støttar</w:t>
      </w:r>
      <w:proofErr w:type="spellEnd"/>
      <w:r w:rsidRPr="001A69B5">
        <w:t xml:space="preserve"> Kunnskapsdepartementet når </w:t>
      </w:r>
      <w:proofErr w:type="spellStart"/>
      <w:r w:rsidRPr="001A69B5">
        <w:t>dei</w:t>
      </w:r>
      <w:proofErr w:type="spellEnd"/>
      <w:r w:rsidRPr="001A69B5">
        <w:t xml:space="preserve"> </w:t>
      </w:r>
      <w:proofErr w:type="spellStart"/>
      <w:r w:rsidRPr="001A69B5">
        <w:t>utviklar</w:t>
      </w:r>
      <w:proofErr w:type="spellEnd"/>
      <w:r w:rsidRPr="001A69B5">
        <w:t xml:space="preserve"> politiske tiltak på nasjonalt nivå.</w:t>
      </w:r>
    </w:p>
    <w:p w14:paraId="44F8E31B" w14:textId="77777777" w:rsidR="000513CD" w:rsidRPr="001A69B5" w:rsidRDefault="0009509B" w:rsidP="001A69B5">
      <w:r w:rsidRPr="001A69B5">
        <w:t xml:space="preserve">Udir.no er inngangsporten til kunnskapen, </w:t>
      </w:r>
      <w:proofErr w:type="spellStart"/>
      <w:r w:rsidRPr="001A69B5">
        <w:t>tala</w:t>
      </w:r>
      <w:proofErr w:type="spellEnd"/>
      <w:r w:rsidRPr="001A69B5">
        <w:t xml:space="preserve"> og verktøya for sektoren. Sidene på udir.no om statistikk, forsking, </w:t>
      </w:r>
      <w:proofErr w:type="spellStart"/>
      <w:r w:rsidRPr="001A69B5">
        <w:t>rapportar</w:t>
      </w:r>
      <w:proofErr w:type="spellEnd"/>
      <w:r w:rsidRPr="001A69B5">
        <w:t xml:space="preserve"> og </w:t>
      </w:r>
      <w:proofErr w:type="spellStart"/>
      <w:r w:rsidRPr="001A69B5">
        <w:t>analysar</w:t>
      </w:r>
      <w:proofErr w:type="spellEnd"/>
      <w:r w:rsidRPr="001A69B5">
        <w:t xml:space="preserve"> hadde 480 000 besøk og 2,1 mill. </w:t>
      </w:r>
      <w:proofErr w:type="spellStart"/>
      <w:r w:rsidRPr="001A69B5">
        <w:t>sidevisningar</w:t>
      </w:r>
      <w:proofErr w:type="spellEnd"/>
      <w:r w:rsidRPr="001A69B5">
        <w:t xml:space="preserve"> i 2020. I tillegg hadde sidene om </w:t>
      </w:r>
      <w:proofErr w:type="spellStart"/>
      <w:r w:rsidRPr="001A69B5">
        <w:t>brukarundersøkingane</w:t>
      </w:r>
      <w:proofErr w:type="spellEnd"/>
      <w:r w:rsidRPr="001A69B5">
        <w:t xml:space="preserve"> 478 000 besøk og 1,8 mill. </w:t>
      </w:r>
      <w:proofErr w:type="spellStart"/>
      <w:r w:rsidRPr="001A69B5">
        <w:t>sidevisningar</w:t>
      </w:r>
      <w:proofErr w:type="spellEnd"/>
      <w:r w:rsidRPr="001A69B5">
        <w:t xml:space="preserve">. Direktoratet har </w:t>
      </w:r>
      <w:proofErr w:type="spellStart"/>
      <w:r w:rsidRPr="001A69B5">
        <w:t>arbeidd</w:t>
      </w:r>
      <w:proofErr w:type="spellEnd"/>
      <w:r w:rsidRPr="001A69B5">
        <w:t xml:space="preserve"> med å </w:t>
      </w:r>
      <w:proofErr w:type="spellStart"/>
      <w:r w:rsidRPr="001A69B5">
        <w:t>gjere</w:t>
      </w:r>
      <w:proofErr w:type="spellEnd"/>
      <w:r w:rsidRPr="001A69B5">
        <w:t xml:space="preserve"> kunnskapsgrunnlaget </w:t>
      </w:r>
      <w:proofErr w:type="spellStart"/>
      <w:r w:rsidRPr="001A69B5">
        <w:t>endå</w:t>
      </w:r>
      <w:proofErr w:type="spellEnd"/>
      <w:r w:rsidRPr="001A69B5">
        <w:t xml:space="preserve"> </w:t>
      </w:r>
      <w:proofErr w:type="spellStart"/>
      <w:r w:rsidRPr="001A69B5">
        <w:t>meir</w:t>
      </w:r>
      <w:proofErr w:type="spellEnd"/>
      <w:r w:rsidRPr="001A69B5">
        <w:t xml:space="preserve"> </w:t>
      </w:r>
      <w:proofErr w:type="spellStart"/>
      <w:r w:rsidRPr="001A69B5">
        <w:t>tilgjengeleg</w:t>
      </w:r>
      <w:proofErr w:type="spellEnd"/>
      <w:r w:rsidRPr="001A69B5">
        <w:t xml:space="preserve"> gjennom å utvikle det nye verktøyet analysebrett, som skal vise tal og statistikk på </w:t>
      </w:r>
      <w:proofErr w:type="spellStart"/>
      <w:r w:rsidRPr="001A69B5">
        <w:t>ein</w:t>
      </w:r>
      <w:proofErr w:type="spellEnd"/>
      <w:r w:rsidRPr="001A69B5">
        <w:t xml:space="preserve"> </w:t>
      </w:r>
      <w:proofErr w:type="spellStart"/>
      <w:r w:rsidRPr="001A69B5">
        <w:t>meir</w:t>
      </w:r>
      <w:proofErr w:type="spellEnd"/>
      <w:r w:rsidRPr="001A69B5">
        <w:t xml:space="preserve"> </w:t>
      </w:r>
      <w:proofErr w:type="spellStart"/>
      <w:r w:rsidRPr="001A69B5">
        <w:t>brukarvenleg</w:t>
      </w:r>
      <w:proofErr w:type="spellEnd"/>
      <w:r w:rsidRPr="001A69B5">
        <w:t xml:space="preserve"> måte gjennom ei eiga samanstilling av statistikk, og gjennom Statistikkbanken, som skal erstatte Skoleporten.</w:t>
      </w:r>
    </w:p>
    <w:p w14:paraId="1B2D55E8" w14:textId="77777777" w:rsidR="000513CD" w:rsidRPr="001A69B5" w:rsidRDefault="0009509B" w:rsidP="001A69B5">
      <w:r w:rsidRPr="001A69B5">
        <w:t xml:space="preserve">1 2020 har direktoratet prioritert formidling og </w:t>
      </w:r>
      <w:proofErr w:type="spellStart"/>
      <w:r w:rsidRPr="001A69B5">
        <w:t>brukarinvolvering</w:t>
      </w:r>
      <w:proofErr w:type="spellEnd"/>
      <w:r w:rsidRPr="001A69B5">
        <w:t xml:space="preserve">. Elevundersøkinga, </w:t>
      </w:r>
      <w:proofErr w:type="spellStart"/>
      <w:r w:rsidRPr="001A69B5">
        <w:t>lærlingundersøkinga</w:t>
      </w:r>
      <w:proofErr w:type="spellEnd"/>
      <w:r w:rsidRPr="001A69B5">
        <w:t xml:space="preserve"> og foreldreundersøkinga i barnehagen er verktøy som gir </w:t>
      </w:r>
      <w:proofErr w:type="spellStart"/>
      <w:r w:rsidRPr="001A69B5">
        <w:t>eit</w:t>
      </w:r>
      <w:proofErr w:type="spellEnd"/>
      <w:r w:rsidRPr="001A69B5">
        <w:t xml:space="preserve"> godt grunnlag for at barnehage- og </w:t>
      </w:r>
      <w:proofErr w:type="spellStart"/>
      <w:r w:rsidRPr="001A69B5">
        <w:t>skuleeigarar</w:t>
      </w:r>
      <w:proofErr w:type="spellEnd"/>
      <w:r w:rsidRPr="001A69B5">
        <w:t xml:space="preserve"> skal kunne utvikle </w:t>
      </w:r>
      <w:proofErr w:type="spellStart"/>
      <w:r w:rsidRPr="001A69B5">
        <w:t>barnehagane</w:t>
      </w:r>
      <w:proofErr w:type="spellEnd"/>
      <w:r w:rsidRPr="001A69B5">
        <w:t xml:space="preserve"> og </w:t>
      </w:r>
      <w:proofErr w:type="spellStart"/>
      <w:r w:rsidRPr="001A69B5">
        <w:t>skulane</w:t>
      </w:r>
      <w:proofErr w:type="spellEnd"/>
      <w:r w:rsidRPr="001A69B5">
        <w:t xml:space="preserve">. I 2020 har direktoratet fått ny kunnskap gjennom </w:t>
      </w:r>
      <w:proofErr w:type="spellStart"/>
      <w:r w:rsidRPr="001A69B5">
        <w:t>fagarbeidarundersøkinga</w:t>
      </w:r>
      <w:proofErr w:type="spellEnd"/>
      <w:r w:rsidRPr="001A69B5">
        <w:t xml:space="preserve">. Direktoratet har også fått </w:t>
      </w:r>
      <w:proofErr w:type="spellStart"/>
      <w:r w:rsidRPr="001A69B5">
        <w:t>ein</w:t>
      </w:r>
      <w:proofErr w:type="spellEnd"/>
      <w:r w:rsidRPr="001A69B5">
        <w:t xml:space="preserve"> betre og </w:t>
      </w:r>
      <w:proofErr w:type="spellStart"/>
      <w:r w:rsidRPr="001A69B5">
        <w:t>meir</w:t>
      </w:r>
      <w:proofErr w:type="spellEnd"/>
      <w:r w:rsidRPr="001A69B5">
        <w:t xml:space="preserve"> detaljert </w:t>
      </w:r>
      <w:proofErr w:type="spellStart"/>
      <w:r w:rsidRPr="001A69B5">
        <w:t>sysselsetjingsstatistikk</w:t>
      </w:r>
      <w:proofErr w:type="spellEnd"/>
      <w:r w:rsidRPr="001A69B5">
        <w:t>.</w:t>
      </w:r>
    </w:p>
    <w:p w14:paraId="3545699E" w14:textId="77777777" w:rsidR="000513CD" w:rsidRPr="001A69B5" w:rsidRDefault="0009509B" w:rsidP="001A69B5">
      <w:r w:rsidRPr="001A69B5">
        <w:t xml:space="preserve">Covid-19-situasjonen med </w:t>
      </w:r>
      <w:proofErr w:type="spellStart"/>
      <w:r w:rsidRPr="001A69B5">
        <w:t>heimeskule</w:t>
      </w:r>
      <w:proofErr w:type="spellEnd"/>
      <w:r w:rsidRPr="001A69B5">
        <w:t xml:space="preserve"> og </w:t>
      </w:r>
      <w:proofErr w:type="spellStart"/>
      <w:r w:rsidRPr="001A69B5">
        <w:t>skule</w:t>
      </w:r>
      <w:proofErr w:type="spellEnd"/>
      <w:r w:rsidRPr="001A69B5">
        <w:t xml:space="preserve"> med strenge smitteverntiltak medførte </w:t>
      </w:r>
      <w:proofErr w:type="spellStart"/>
      <w:r w:rsidRPr="001A69B5">
        <w:t>eit</w:t>
      </w:r>
      <w:proofErr w:type="spellEnd"/>
      <w:r w:rsidRPr="001A69B5">
        <w:t xml:space="preserve"> stort kunnskapsbehov. Direktoratet har gjennomført </w:t>
      </w:r>
      <w:proofErr w:type="spellStart"/>
      <w:r w:rsidRPr="001A69B5">
        <w:t>fleire</w:t>
      </w:r>
      <w:proofErr w:type="spellEnd"/>
      <w:r w:rsidRPr="001A69B5">
        <w:t xml:space="preserve"> ekstra </w:t>
      </w:r>
      <w:proofErr w:type="spellStart"/>
      <w:r w:rsidRPr="001A69B5">
        <w:t>datainnsamlingar</w:t>
      </w:r>
      <w:proofErr w:type="spellEnd"/>
      <w:r w:rsidRPr="001A69B5">
        <w:t xml:space="preserve"> om covid-19-situasjonen, og har utarbeidd kunnskapsgrunnlag om </w:t>
      </w:r>
      <w:proofErr w:type="spellStart"/>
      <w:r w:rsidRPr="001A69B5">
        <w:t>konsekvensar</w:t>
      </w:r>
      <w:proofErr w:type="spellEnd"/>
      <w:r w:rsidRPr="001A69B5">
        <w:t xml:space="preserve"> av digital undervisning, </w:t>
      </w:r>
      <w:proofErr w:type="spellStart"/>
      <w:r w:rsidRPr="001A69B5">
        <w:t>heimeskule</w:t>
      </w:r>
      <w:proofErr w:type="spellEnd"/>
      <w:r w:rsidRPr="001A69B5">
        <w:t xml:space="preserve"> og smitteverntiltak. </w:t>
      </w:r>
      <w:proofErr w:type="spellStart"/>
      <w:r w:rsidRPr="001A69B5">
        <w:t>Desse</w:t>
      </w:r>
      <w:proofErr w:type="spellEnd"/>
      <w:r w:rsidRPr="001A69B5">
        <w:t xml:space="preserve"> har mellom anna blitt nytta av overordna </w:t>
      </w:r>
      <w:proofErr w:type="spellStart"/>
      <w:r w:rsidRPr="001A69B5">
        <w:t>myndigheiter</w:t>
      </w:r>
      <w:proofErr w:type="spellEnd"/>
      <w:r w:rsidRPr="001A69B5">
        <w:t xml:space="preserve"> i </w:t>
      </w:r>
      <w:proofErr w:type="spellStart"/>
      <w:r w:rsidRPr="001A69B5">
        <w:t>deira</w:t>
      </w:r>
      <w:proofErr w:type="spellEnd"/>
      <w:r w:rsidRPr="001A69B5">
        <w:t xml:space="preserve"> vurdering av </w:t>
      </w:r>
      <w:proofErr w:type="spellStart"/>
      <w:r w:rsidRPr="001A69B5">
        <w:t>konsekvensar</w:t>
      </w:r>
      <w:proofErr w:type="spellEnd"/>
      <w:r w:rsidRPr="001A69B5">
        <w:t xml:space="preserve"> av </w:t>
      </w:r>
      <w:proofErr w:type="spellStart"/>
      <w:r w:rsidRPr="001A69B5">
        <w:t>eksisterande</w:t>
      </w:r>
      <w:proofErr w:type="spellEnd"/>
      <w:r w:rsidRPr="001A69B5">
        <w:t xml:space="preserve"> smitteverntiltak og behov for nye.</w:t>
      </w:r>
    </w:p>
    <w:p w14:paraId="42F19F0D" w14:textId="77777777" w:rsidR="000513CD" w:rsidRPr="001A69B5" w:rsidRDefault="0009509B" w:rsidP="001A69B5">
      <w:r w:rsidRPr="001A69B5">
        <w:t xml:space="preserve">Situasjonen under covid-19-pandemien har òg medført </w:t>
      </w:r>
      <w:proofErr w:type="spellStart"/>
      <w:r w:rsidRPr="001A69B5">
        <w:t>utfordringar</w:t>
      </w:r>
      <w:proofErr w:type="spellEnd"/>
      <w:r w:rsidRPr="001A69B5">
        <w:t xml:space="preserve"> og </w:t>
      </w:r>
      <w:proofErr w:type="spellStart"/>
      <w:r w:rsidRPr="001A69B5">
        <w:t>manglar</w:t>
      </w:r>
      <w:proofErr w:type="spellEnd"/>
      <w:r w:rsidRPr="001A69B5">
        <w:t xml:space="preserve"> i direktoratet sitt statistikkgrunnlag, til dømes for </w:t>
      </w:r>
      <w:proofErr w:type="spellStart"/>
      <w:r w:rsidRPr="001A69B5">
        <w:t>fråvær</w:t>
      </w:r>
      <w:proofErr w:type="spellEnd"/>
      <w:r w:rsidRPr="001A69B5">
        <w:t xml:space="preserve">, </w:t>
      </w:r>
      <w:proofErr w:type="spellStart"/>
      <w:r w:rsidRPr="001A69B5">
        <w:t>eksamenskarakterar</w:t>
      </w:r>
      <w:proofErr w:type="spellEnd"/>
      <w:r w:rsidRPr="001A69B5">
        <w:t xml:space="preserve"> og grunnskulepoeng. Direktoratet har gjort ekstra </w:t>
      </w:r>
      <w:proofErr w:type="spellStart"/>
      <w:r w:rsidRPr="001A69B5">
        <w:t>analysar</w:t>
      </w:r>
      <w:proofErr w:type="spellEnd"/>
      <w:r w:rsidRPr="001A69B5">
        <w:t xml:space="preserve"> for å svare på korleis </w:t>
      </w:r>
      <w:proofErr w:type="spellStart"/>
      <w:r w:rsidRPr="001A69B5">
        <w:t>manglande</w:t>
      </w:r>
      <w:proofErr w:type="spellEnd"/>
      <w:r w:rsidRPr="001A69B5">
        <w:t xml:space="preserve"> </w:t>
      </w:r>
      <w:proofErr w:type="spellStart"/>
      <w:r w:rsidRPr="001A69B5">
        <w:t>eksamenskarakterar</w:t>
      </w:r>
      <w:proofErr w:type="spellEnd"/>
      <w:r w:rsidRPr="001A69B5">
        <w:t xml:space="preserve"> påverkar karaktersnittet for 2020-kullet, og </w:t>
      </w:r>
      <w:proofErr w:type="spellStart"/>
      <w:r w:rsidRPr="001A69B5">
        <w:t>eit</w:t>
      </w:r>
      <w:proofErr w:type="spellEnd"/>
      <w:r w:rsidRPr="001A69B5">
        <w:t xml:space="preserve"> ekstra djupdykk i </w:t>
      </w:r>
      <w:proofErr w:type="spellStart"/>
      <w:r w:rsidRPr="001A69B5">
        <w:t>dei</w:t>
      </w:r>
      <w:proofErr w:type="spellEnd"/>
      <w:r w:rsidRPr="001A69B5">
        <w:t xml:space="preserve"> </w:t>
      </w:r>
      <w:proofErr w:type="spellStart"/>
      <w:r w:rsidRPr="001A69B5">
        <w:t>viktigaste</w:t>
      </w:r>
      <w:proofErr w:type="spellEnd"/>
      <w:r w:rsidRPr="001A69B5">
        <w:t xml:space="preserve"> </w:t>
      </w:r>
      <w:proofErr w:type="spellStart"/>
      <w:r w:rsidRPr="001A69B5">
        <w:t>forskjellane</w:t>
      </w:r>
      <w:proofErr w:type="spellEnd"/>
      <w:r w:rsidRPr="001A69B5">
        <w:t xml:space="preserve"> mellom </w:t>
      </w:r>
      <w:proofErr w:type="spellStart"/>
      <w:r w:rsidRPr="001A69B5">
        <w:t>eksamenskarakterar</w:t>
      </w:r>
      <w:proofErr w:type="spellEnd"/>
      <w:r w:rsidRPr="001A69B5">
        <w:t xml:space="preserve"> og </w:t>
      </w:r>
      <w:proofErr w:type="spellStart"/>
      <w:r w:rsidRPr="001A69B5">
        <w:t>standpunktkarakterar</w:t>
      </w:r>
      <w:proofErr w:type="spellEnd"/>
      <w:r w:rsidRPr="001A69B5">
        <w:t>.</w:t>
      </w:r>
    </w:p>
    <w:p w14:paraId="4A6F8898" w14:textId="77777777" w:rsidR="000513CD" w:rsidRPr="001A69B5" w:rsidRDefault="0009509B" w:rsidP="001A69B5">
      <w:r w:rsidRPr="001A69B5">
        <w:t xml:space="preserve">Gjennom 0–24-prosjektet er det avdekt at mange </w:t>
      </w:r>
      <w:proofErr w:type="spellStart"/>
      <w:r w:rsidRPr="001A69B5">
        <w:t>kommunar</w:t>
      </w:r>
      <w:proofErr w:type="spellEnd"/>
      <w:r w:rsidRPr="001A69B5">
        <w:t xml:space="preserve"> sakna ei felles ressursside for statistikk på oppvekstfeltet. Saman med Folkehelseinstituttet lanserte 0–24-direktorata «Oppvekstprofil» i september 2020. Utdanningsdirektoratet har hatt </w:t>
      </w:r>
      <w:proofErr w:type="spellStart"/>
      <w:r w:rsidRPr="001A69B5">
        <w:t>eit</w:t>
      </w:r>
      <w:proofErr w:type="spellEnd"/>
      <w:r w:rsidRPr="001A69B5">
        <w:t xml:space="preserve"> særskilt ansvar for å levere </w:t>
      </w:r>
      <w:proofErr w:type="spellStart"/>
      <w:r w:rsidRPr="001A69B5">
        <w:t>indikatorar</w:t>
      </w:r>
      <w:proofErr w:type="spellEnd"/>
      <w:r w:rsidRPr="001A69B5">
        <w:t xml:space="preserve"> som gjeld barnehage og </w:t>
      </w:r>
      <w:proofErr w:type="spellStart"/>
      <w:r w:rsidRPr="001A69B5">
        <w:t>skule</w:t>
      </w:r>
      <w:proofErr w:type="spellEnd"/>
      <w:r w:rsidRPr="001A69B5">
        <w:t xml:space="preserve"> inn i </w:t>
      </w:r>
      <w:proofErr w:type="spellStart"/>
      <w:r w:rsidRPr="001A69B5">
        <w:t>oppvekstprofilane</w:t>
      </w:r>
      <w:proofErr w:type="spellEnd"/>
      <w:r w:rsidRPr="001A69B5">
        <w:t>.</w:t>
      </w:r>
    </w:p>
    <w:p w14:paraId="33D80503" w14:textId="77777777" w:rsidR="000513CD" w:rsidRPr="001A69B5" w:rsidRDefault="0009509B" w:rsidP="001A69B5">
      <w:pPr>
        <w:pStyle w:val="avsnitt-undertittel"/>
      </w:pPr>
      <w:proofErr w:type="spellStart"/>
      <w:r w:rsidRPr="001A69B5">
        <w:t>Barnehageeigarar</w:t>
      </w:r>
      <w:proofErr w:type="spellEnd"/>
      <w:r w:rsidRPr="001A69B5">
        <w:t xml:space="preserve">, </w:t>
      </w:r>
      <w:proofErr w:type="spellStart"/>
      <w:r w:rsidRPr="001A69B5">
        <w:t>skuleeigarar</w:t>
      </w:r>
      <w:proofErr w:type="spellEnd"/>
      <w:r w:rsidRPr="001A69B5">
        <w:t xml:space="preserve"> og </w:t>
      </w:r>
      <w:proofErr w:type="spellStart"/>
      <w:r w:rsidRPr="001A69B5">
        <w:t>barnehagemyndigheiter</w:t>
      </w:r>
      <w:proofErr w:type="spellEnd"/>
      <w:r w:rsidRPr="001A69B5">
        <w:t xml:space="preserve"> </w:t>
      </w:r>
      <w:proofErr w:type="spellStart"/>
      <w:r w:rsidRPr="001A69B5">
        <w:t>utnyttar</w:t>
      </w:r>
      <w:proofErr w:type="spellEnd"/>
      <w:r w:rsidRPr="001A69B5">
        <w:t xml:space="preserve"> </w:t>
      </w:r>
      <w:proofErr w:type="spellStart"/>
      <w:r w:rsidRPr="001A69B5">
        <w:t>dei</w:t>
      </w:r>
      <w:proofErr w:type="spellEnd"/>
      <w:r w:rsidRPr="001A69B5">
        <w:t xml:space="preserve"> </w:t>
      </w:r>
      <w:proofErr w:type="spellStart"/>
      <w:r w:rsidRPr="001A69B5">
        <w:t>moglegheitene</w:t>
      </w:r>
      <w:proofErr w:type="spellEnd"/>
      <w:r w:rsidRPr="001A69B5">
        <w:t xml:space="preserve"> digitaliseringa gir, i læringsarbeid og administrative </w:t>
      </w:r>
      <w:proofErr w:type="spellStart"/>
      <w:r w:rsidRPr="001A69B5">
        <w:t>prosessar</w:t>
      </w:r>
      <w:proofErr w:type="spellEnd"/>
    </w:p>
    <w:p w14:paraId="01451D1C" w14:textId="77777777" w:rsidR="000513CD" w:rsidRPr="001A69B5" w:rsidRDefault="0009509B" w:rsidP="001A69B5">
      <w:r w:rsidRPr="001A69B5">
        <w:t xml:space="preserve">Direktoratet har </w:t>
      </w:r>
      <w:proofErr w:type="spellStart"/>
      <w:r w:rsidRPr="001A69B5">
        <w:t>arbeidd</w:t>
      </w:r>
      <w:proofErr w:type="spellEnd"/>
      <w:r w:rsidRPr="001A69B5">
        <w:t xml:space="preserve"> målretta for å </w:t>
      </w:r>
      <w:proofErr w:type="spellStart"/>
      <w:r w:rsidRPr="001A69B5">
        <w:t>auke</w:t>
      </w:r>
      <w:proofErr w:type="spellEnd"/>
      <w:r w:rsidRPr="001A69B5">
        <w:t xml:space="preserve"> den digitale kompetansen hos </w:t>
      </w:r>
      <w:proofErr w:type="gramStart"/>
      <w:r w:rsidRPr="001A69B5">
        <w:t>tilsette</w:t>
      </w:r>
      <w:proofErr w:type="gramEnd"/>
      <w:r w:rsidRPr="001A69B5">
        <w:t xml:space="preserve"> i barnehagen og grunnopplæringa slik at </w:t>
      </w:r>
      <w:proofErr w:type="spellStart"/>
      <w:r w:rsidRPr="001A69B5">
        <w:t>dei</w:t>
      </w:r>
      <w:proofErr w:type="spellEnd"/>
      <w:r w:rsidRPr="001A69B5">
        <w:t xml:space="preserve"> kan utnytte </w:t>
      </w:r>
      <w:proofErr w:type="spellStart"/>
      <w:r w:rsidRPr="001A69B5">
        <w:t>dei</w:t>
      </w:r>
      <w:proofErr w:type="spellEnd"/>
      <w:r w:rsidRPr="001A69B5">
        <w:t xml:space="preserve"> </w:t>
      </w:r>
      <w:proofErr w:type="spellStart"/>
      <w:r w:rsidRPr="001A69B5">
        <w:t>moglegheitene</w:t>
      </w:r>
      <w:proofErr w:type="spellEnd"/>
      <w:r w:rsidRPr="001A69B5">
        <w:t xml:space="preserve"> digitaliseringa gir i læringsarbeid og administrative </w:t>
      </w:r>
      <w:proofErr w:type="spellStart"/>
      <w:r w:rsidRPr="001A69B5">
        <w:t>prosessar</w:t>
      </w:r>
      <w:proofErr w:type="spellEnd"/>
      <w:r w:rsidRPr="001A69B5">
        <w:t xml:space="preserve">. Innsatsen har </w:t>
      </w:r>
      <w:proofErr w:type="spellStart"/>
      <w:r w:rsidRPr="001A69B5">
        <w:t>vore</w:t>
      </w:r>
      <w:proofErr w:type="spellEnd"/>
      <w:r w:rsidRPr="001A69B5">
        <w:t xml:space="preserve"> knytt til å stimulere til betre og </w:t>
      </w:r>
      <w:proofErr w:type="spellStart"/>
      <w:r w:rsidRPr="001A69B5">
        <w:t>auka</w:t>
      </w:r>
      <w:proofErr w:type="spellEnd"/>
      <w:r w:rsidRPr="001A69B5">
        <w:t xml:space="preserve"> bruk av digitale læremiddel, å utvikle </w:t>
      </w:r>
      <w:proofErr w:type="spellStart"/>
      <w:r w:rsidRPr="001A69B5">
        <w:t>dei</w:t>
      </w:r>
      <w:proofErr w:type="spellEnd"/>
      <w:r w:rsidRPr="001A69B5">
        <w:t xml:space="preserve"> digitale </w:t>
      </w:r>
      <w:proofErr w:type="spellStart"/>
      <w:r w:rsidRPr="001A69B5">
        <w:t>fellesløysingane</w:t>
      </w:r>
      <w:proofErr w:type="spellEnd"/>
      <w:r w:rsidRPr="001A69B5">
        <w:t xml:space="preserve"> til sektoren, arbeidet med å standardisere digital læringsteknologi, </w:t>
      </w:r>
      <w:proofErr w:type="spellStart"/>
      <w:r w:rsidRPr="001A69B5">
        <w:t>kompetansepakkar</w:t>
      </w:r>
      <w:proofErr w:type="spellEnd"/>
      <w:r w:rsidRPr="001A69B5">
        <w:t xml:space="preserve"> for bruk av digitale </w:t>
      </w:r>
      <w:proofErr w:type="spellStart"/>
      <w:r w:rsidRPr="001A69B5">
        <w:t>løysingar</w:t>
      </w:r>
      <w:proofErr w:type="spellEnd"/>
      <w:r w:rsidRPr="001A69B5">
        <w:t xml:space="preserve"> og styrkt informasjon om personvern i sektoren.</w:t>
      </w:r>
    </w:p>
    <w:p w14:paraId="537A668E" w14:textId="77777777" w:rsidR="000513CD" w:rsidRPr="001A69B5" w:rsidRDefault="0009509B" w:rsidP="001A69B5">
      <w:r w:rsidRPr="001A69B5">
        <w:t xml:space="preserve">Covid-19-situasjonen bidrog til </w:t>
      </w:r>
      <w:proofErr w:type="spellStart"/>
      <w:r w:rsidRPr="001A69B5">
        <w:t>ein</w:t>
      </w:r>
      <w:proofErr w:type="spellEnd"/>
      <w:r w:rsidRPr="001A69B5">
        <w:t xml:space="preserve"> formidabel vekst i bruk av digitale </w:t>
      </w:r>
      <w:proofErr w:type="spellStart"/>
      <w:r w:rsidRPr="001A69B5">
        <w:t>løysingar</w:t>
      </w:r>
      <w:proofErr w:type="spellEnd"/>
      <w:r w:rsidRPr="001A69B5">
        <w:t xml:space="preserve">. Direktoratet publiserte nettsida Digital kompetanse i barnehage og skole på Udir.no. På sida ligg det både </w:t>
      </w:r>
      <w:proofErr w:type="spellStart"/>
      <w:r w:rsidRPr="001A69B5">
        <w:t>kompetansepakkar</w:t>
      </w:r>
      <w:proofErr w:type="spellEnd"/>
      <w:r w:rsidRPr="001A69B5">
        <w:t xml:space="preserve"> som </w:t>
      </w:r>
      <w:proofErr w:type="spellStart"/>
      <w:r w:rsidRPr="001A69B5">
        <w:t>tek</w:t>
      </w:r>
      <w:proofErr w:type="spellEnd"/>
      <w:r w:rsidRPr="001A69B5">
        <w:t xml:space="preserve"> for seg digital praksis i barnehagen, og ulike </w:t>
      </w:r>
      <w:proofErr w:type="spellStart"/>
      <w:r w:rsidRPr="001A69B5">
        <w:t>kompetansepakkar</w:t>
      </w:r>
      <w:proofErr w:type="spellEnd"/>
      <w:r w:rsidRPr="001A69B5">
        <w:t xml:space="preserve"> til bruk i </w:t>
      </w:r>
      <w:proofErr w:type="spellStart"/>
      <w:r w:rsidRPr="001A69B5">
        <w:t>skulen</w:t>
      </w:r>
      <w:proofErr w:type="spellEnd"/>
      <w:r w:rsidRPr="001A69B5">
        <w:t>.</w:t>
      </w:r>
    </w:p>
    <w:p w14:paraId="19BD35F3" w14:textId="77777777" w:rsidR="000513CD" w:rsidRPr="001A69B5" w:rsidRDefault="0009509B" w:rsidP="001A69B5">
      <w:r w:rsidRPr="001A69B5">
        <w:t xml:space="preserve">Gjennom Den teknologiske skulesekken er det etablert ei </w:t>
      </w:r>
      <w:proofErr w:type="spellStart"/>
      <w:r w:rsidRPr="001A69B5">
        <w:t>tilskotsordning</w:t>
      </w:r>
      <w:proofErr w:type="spellEnd"/>
      <w:r w:rsidRPr="001A69B5">
        <w:t xml:space="preserve"> for kjøp av digitale læremiddel, som </w:t>
      </w:r>
      <w:proofErr w:type="spellStart"/>
      <w:r w:rsidRPr="001A69B5">
        <w:t>bidreg</w:t>
      </w:r>
      <w:proofErr w:type="spellEnd"/>
      <w:r w:rsidRPr="001A69B5">
        <w:t xml:space="preserve"> til at </w:t>
      </w:r>
      <w:proofErr w:type="spellStart"/>
      <w:r w:rsidRPr="001A69B5">
        <w:t>elevane</w:t>
      </w:r>
      <w:proofErr w:type="spellEnd"/>
      <w:r w:rsidRPr="001A69B5">
        <w:t xml:space="preserve"> har fått betre tilgang på digitale læremiddel av </w:t>
      </w:r>
      <w:proofErr w:type="spellStart"/>
      <w:r w:rsidRPr="001A69B5">
        <w:t>høg</w:t>
      </w:r>
      <w:proofErr w:type="spellEnd"/>
      <w:r w:rsidRPr="001A69B5">
        <w:t xml:space="preserve"> kvalitet. </w:t>
      </w:r>
      <w:proofErr w:type="spellStart"/>
      <w:r w:rsidRPr="001A69B5">
        <w:t>Tilskotsordninga</w:t>
      </w:r>
      <w:proofErr w:type="spellEnd"/>
      <w:r w:rsidRPr="001A69B5">
        <w:t xml:space="preserve"> blei styrkt i samband med </w:t>
      </w:r>
      <w:proofErr w:type="spellStart"/>
      <w:r w:rsidRPr="001A69B5">
        <w:t>behandlinga</w:t>
      </w:r>
      <w:proofErr w:type="spellEnd"/>
      <w:r w:rsidRPr="001A69B5">
        <w:t xml:space="preserve"> av Revidert nasjonalbudsjett 2020, som følge av pandemien. Direktoratet </w:t>
      </w:r>
      <w:proofErr w:type="spellStart"/>
      <w:r w:rsidRPr="001A69B5">
        <w:t>fekk</w:t>
      </w:r>
      <w:proofErr w:type="spellEnd"/>
      <w:r w:rsidRPr="001A69B5">
        <w:t xml:space="preserve"> 253 søknader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r w:rsidRPr="001A69B5">
        <w:t xml:space="preserve"> i 2020.</w:t>
      </w:r>
    </w:p>
    <w:p w14:paraId="0ACB5A7C" w14:textId="77777777" w:rsidR="000513CD" w:rsidRPr="001A69B5" w:rsidRDefault="0009509B" w:rsidP="001A69B5">
      <w:pPr>
        <w:pStyle w:val="avsnitt-tittel"/>
      </w:pPr>
      <w:r w:rsidRPr="001A69B5">
        <w:t>Budsjettforslag for 2022</w:t>
      </w:r>
    </w:p>
    <w:p w14:paraId="365B0B28" w14:textId="77777777" w:rsidR="000513CD" w:rsidRPr="001A69B5" w:rsidRDefault="0009509B" w:rsidP="001A69B5">
      <w:r w:rsidRPr="001A69B5">
        <w:t xml:space="preserve">Departementet foreslår å løyve 354,1 mill. kroner på posten. Som ei oppfølging av Meld. 6 (2019–2020) </w:t>
      </w:r>
      <w:r w:rsidRPr="001A69B5">
        <w:rPr>
          <w:rStyle w:val="kursiv"/>
        </w:rPr>
        <w:t xml:space="preserve">Tett på – tidlig innsats og inkluderende fellesskap i barnehage, skole og SFO, </w:t>
      </w:r>
      <w:r w:rsidRPr="001A69B5">
        <w:t xml:space="preserve">skal direktoratet ta </w:t>
      </w:r>
      <w:proofErr w:type="spellStart"/>
      <w:r w:rsidRPr="001A69B5">
        <w:t>eit</w:t>
      </w:r>
      <w:proofErr w:type="spellEnd"/>
      <w:r w:rsidRPr="001A69B5">
        <w:t xml:space="preserve"> større ansvar på det spesialpedagogiske området og sørge for at tiltak og </w:t>
      </w:r>
      <w:proofErr w:type="spellStart"/>
      <w:r w:rsidRPr="001A69B5">
        <w:t>verkemiddel</w:t>
      </w:r>
      <w:proofErr w:type="spellEnd"/>
      <w:r w:rsidRPr="001A69B5">
        <w:t xml:space="preserve"> tek omsyn til heile barne- og elevgruppa, inkludert </w:t>
      </w:r>
      <w:proofErr w:type="spellStart"/>
      <w:r w:rsidRPr="001A69B5">
        <w:t>dei</w:t>
      </w:r>
      <w:proofErr w:type="spellEnd"/>
      <w:r w:rsidRPr="001A69B5">
        <w:t xml:space="preserve"> som treng særskilt tilrettelegging.</w:t>
      </w:r>
    </w:p>
    <w:p w14:paraId="5DC7DBA4" w14:textId="77777777" w:rsidR="000513CD" w:rsidRPr="001A69B5" w:rsidRDefault="0009509B" w:rsidP="001A69B5">
      <w:r w:rsidRPr="001A69B5">
        <w:t xml:space="preserve">Departementet foreslår å flytte 0,6 mill. kroner </w:t>
      </w:r>
      <w:proofErr w:type="spellStart"/>
      <w:r w:rsidRPr="001A69B5">
        <w:t>frå</w:t>
      </w:r>
      <w:proofErr w:type="spellEnd"/>
      <w:r w:rsidRPr="001A69B5">
        <w:t xml:space="preserve"> posten til kap. 256, post 01, som følge av at </w:t>
      </w:r>
      <w:proofErr w:type="spellStart"/>
      <w:r w:rsidRPr="001A69B5">
        <w:t>nokre</w:t>
      </w:r>
      <w:proofErr w:type="spellEnd"/>
      <w:r w:rsidRPr="001A69B5">
        <w:t xml:space="preserve"> </w:t>
      </w:r>
      <w:proofErr w:type="spellStart"/>
      <w:r w:rsidRPr="001A69B5">
        <w:t>oppgåver</w:t>
      </w:r>
      <w:proofErr w:type="spellEnd"/>
      <w:r w:rsidRPr="001A69B5">
        <w:t xml:space="preserve"> </w:t>
      </w:r>
      <w:proofErr w:type="spellStart"/>
      <w:r w:rsidRPr="001A69B5">
        <w:t>innanfor</w:t>
      </w:r>
      <w:proofErr w:type="spellEnd"/>
      <w:r w:rsidRPr="001A69B5">
        <w:t xml:space="preserve"> områda </w:t>
      </w:r>
      <w:proofErr w:type="spellStart"/>
      <w:r w:rsidRPr="001A69B5">
        <w:t>vaksnes</w:t>
      </w:r>
      <w:proofErr w:type="spellEnd"/>
      <w:r w:rsidRPr="001A69B5">
        <w:t xml:space="preserve"> læring og kompetansemobilisering er overførte </w:t>
      </w:r>
      <w:proofErr w:type="spellStart"/>
      <w:r w:rsidRPr="001A69B5">
        <w:t>frå</w:t>
      </w:r>
      <w:proofErr w:type="spellEnd"/>
      <w:r w:rsidRPr="001A69B5">
        <w:t xml:space="preserve"> Utdanningsdirektoratet til Kompetanse </w:t>
      </w:r>
      <w:proofErr w:type="spellStart"/>
      <w:r w:rsidRPr="001A69B5">
        <w:t>Noreg</w:t>
      </w:r>
      <w:proofErr w:type="spellEnd"/>
      <w:r w:rsidRPr="001A69B5">
        <w:t xml:space="preserve">, </w:t>
      </w:r>
      <w:proofErr w:type="spellStart"/>
      <w:r w:rsidRPr="001A69B5">
        <w:t>no</w:t>
      </w:r>
      <w:proofErr w:type="spellEnd"/>
      <w:r w:rsidRPr="001A69B5">
        <w:t xml:space="preserve"> Direktoratet for </w:t>
      </w:r>
      <w:proofErr w:type="spellStart"/>
      <w:r w:rsidRPr="001A69B5">
        <w:t>høgare</w:t>
      </w:r>
      <w:proofErr w:type="spellEnd"/>
      <w:r w:rsidRPr="001A69B5">
        <w:t xml:space="preserve"> utdanning og kompetanse, </w:t>
      </w:r>
      <w:proofErr w:type="spellStart"/>
      <w:r w:rsidRPr="001A69B5">
        <w:t>frå</w:t>
      </w:r>
      <w:proofErr w:type="spellEnd"/>
      <w:r w:rsidRPr="001A69B5">
        <w:t xml:space="preserve"> 1. januar 2020.</w:t>
      </w:r>
    </w:p>
    <w:p w14:paraId="574201D0"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posten med 2 mill. kroner for å styrke arbeidet med tilsyn av </w:t>
      </w:r>
      <w:proofErr w:type="spellStart"/>
      <w:r w:rsidRPr="001A69B5">
        <w:t>friskular</w:t>
      </w:r>
      <w:proofErr w:type="spellEnd"/>
      <w:r w:rsidRPr="001A69B5">
        <w:t xml:space="preserve">. Det er heilårseffekten av </w:t>
      </w:r>
      <w:proofErr w:type="spellStart"/>
      <w:r w:rsidRPr="001A69B5">
        <w:t>auken</w:t>
      </w:r>
      <w:proofErr w:type="spellEnd"/>
      <w:r w:rsidRPr="001A69B5">
        <w:t xml:space="preserve"> </w:t>
      </w:r>
      <w:proofErr w:type="spellStart"/>
      <w:r w:rsidRPr="001A69B5">
        <w:t>frå</w:t>
      </w:r>
      <w:proofErr w:type="spellEnd"/>
      <w:r w:rsidRPr="001A69B5">
        <w:t xml:space="preserve"> </w:t>
      </w:r>
      <w:proofErr w:type="spellStart"/>
      <w:r w:rsidRPr="001A69B5">
        <w:t>hausten</w:t>
      </w:r>
      <w:proofErr w:type="spellEnd"/>
      <w:r w:rsidRPr="001A69B5">
        <w:t xml:space="preserve"> 2021 i samband med </w:t>
      </w:r>
      <w:proofErr w:type="spellStart"/>
      <w:r w:rsidRPr="001A69B5">
        <w:t>behandlinga</w:t>
      </w:r>
      <w:proofErr w:type="spellEnd"/>
      <w:r w:rsidRPr="001A69B5">
        <w:t xml:space="preserve"> av Revidert nasjonalbudsjett 2021, jf. </w:t>
      </w:r>
      <w:proofErr w:type="spellStart"/>
      <w:r w:rsidRPr="001A69B5">
        <w:t>Innst</w:t>
      </w:r>
      <w:proofErr w:type="spellEnd"/>
      <w:r w:rsidRPr="001A69B5">
        <w:t>. 600 S (2020–2021).</w:t>
      </w:r>
    </w:p>
    <w:p w14:paraId="1A4C5D3C" w14:textId="77777777" w:rsidR="000513CD" w:rsidRPr="001A69B5" w:rsidRDefault="0009509B" w:rsidP="001A69B5">
      <w:r w:rsidRPr="001A69B5">
        <w:t xml:space="preserve">Løyvinga på posten er redusert med 5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Departementet foreslår å redusere løyvinga på posten med 1,4 mill. kroner som følge av endra </w:t>
      </w:r>
      <w:proofErr w:type="spellStart"/>
      <w:r w:rsidRPr="001A69B5">
        <w:t>jobbreisevanar</w:t>
      </w:r>
      <w:proofErr w:type="spellEnd"/>
      <w:r w:rsidRPr="001A69B5">
        <w:t xml:space="preserve"> etter covid-19-pandemien.</w:t>
      </w:r>
    </w:p>
    <w:p w14:paraId="7EA18403" w14:textId="77777777" w:rsidR="000513CD" w:rsidRPr="001A69B5" w:rsidRDefault="0009509B" w:rsidP="001A69B5">
      <w:r w:rsidRPr="001A69B5">
        <w:t xml:space="preserve">Departementet foreslår å redusere løyvinga til Utdanningsdirektoratet med 6,1 mill. kroner fordi det er berekna </w:t>
      </w:r>
      <w:proofErr w:type="spellStart"/>
      <w:r w:rsidRPr="001A69B5">
        <w:t>ein</w:t>
      </w:r>
      <w:proofErr w:type="spellEnd"/>
      <w:r w:rsidRPr="001A69B5">
        <w:t xml:space="preserve"> økonomisk gevinst av omorganiseringa av den sentrale forvaltninga under Kunnskapsdepartementet i 2018, jf. </w:t>
      </w:r>
      <w:proofErr w:type="spellStart"/>
      <w:r w:rsidRPr="001A69B5">
        <w:t>Innst</w:t>
      </w:r>
      <w:proofErr w:type="spellEnd"/>
      <w:r w:rsidRPr="001A69B5">
        <w:t xml:space="preserve">. 400 S (2017–2018) og omtale i </w:t>
      </w:r>
      <w:proofErr w:type="spellStart"/>
      <w:r w:rsidRPr="001A69B5">
        <w:t>Prop</w:t>
      </w:r>
      <w:proofErr w:type="spellEnd"/>
      <w:r w:rsidRPr="001A69B5">
        <w:t>. 85 S (2017–2018).</w:t>
      </w:r>
    </w:p>
    <w:p w14:paraId="1552504B" w14:textId="77777777" w:rsidR="000513CD" w:rsidRPr="001A69B5" w:rsidRDefault="0009509B" w:rsidP="001A69B5">
      <w:r w:rsidRPr="001A69B5">
        <w:t xml:space="preserve">Departementet foreslår at løyvinga på posten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3220, post 02, jf. forslag til vedtak II nr. 1.</w:t>
      </w:r>
    </w:p>
    <w:p w14:paraId="11DF01A0"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nyttast</w:t>
      </w:r>
      <w:proofErr w:type="spellEnd"/>
      <w:r w:rsidRPr="001A69B5">
        <w:t xml:space="preserve"> under post 70</w:t>
      </w:r>
    </w:p>
    <w:p w14:paraId="334E0954" w14:textId="77777777" w:rsidR="000513CD" w:rsidRPr="001A69B5" w:rsidRDefault="0009509B" w:rsidP="001A69B5">
      <w:r w:rsidRPr="001A69B5">
        <w:t xml:space="preserve">Løyvinga går til kostnader direktoratet har til utviklingsprosjekt og </w:t>
      </w:r>
      <w:proofErr w:type="spellStart"/>
      <w:r w:rsidRPr="001A69B5">
        <w:t>oppdragsverksemd</w:t>
      </w:r>
      <w:proofErr w:type="spellEnd"/>
      <w:r w:rsidRPr="001A69B5">
        <w:t xml:space="preserve">. Forvaltning av IKT-verktøy retta mot </w:t>
      </w:r>
      <w:proofErr w:type="spellStart"/>
      <w:r w:rsidRPr="001A69B5">
        <w:t>sektorane</w:t>
      </w:r>
      <w:proofErr w:type="spellEnd"/>
      <w:r w:rsidRPr="001A69B5">
        <w:t xml:space="preserve"> er finansiert over denne posten. Løyvinga finansierer også utarbeiding av </w:t>
      </w:r>
      <w:proofErr w:type="spellStart"/>
      <w:r w:rsidRPr="001A69B5">
        <w:t>eksamensoppgåvene</w:t>
      </w:r>
      <w:proofErr w:type="spellEnd"/>
      <w:r w:rsidRPr="001A69B5">
        <w:t xml:space="preserve"> og materiell for rettleiing til sentralt gitt eksamen i </w:t>
      </w:r>
      <w:proofErr w:type="spellStart"/>
      <w:r w:rsidRPr="001A69B5">
        <w:t>grunnskulen</w:t>
      </w:r>
      <w:proofErr w:type="spellEnd"/>
      <w:r w:rsidRPr="001A69B5">
        <w:t xml:space="preserve">, i </w:t>
      </w:r>
      <w:proofErr w:type="spellStart"/>
      <w:r w:rsidRPr="001A69B5">
        <w:t>vidaregåande</w:t>
      </w:r>
      <w:proofErr w:type="spellEnd"/>
      <w:r w:rsidRPr="001A69B5">
        <w:t xml:space="preserve"> opplæring og i den sentralt gitte delen av fag- og </w:t>
      </w:r>
      <w:proofErr w:type="spellStart"/>
      <w:r w:rsidRPr="001A69B5">
        <w:t>sveineprøvar</w:t>
      </w:r>
      <w:proofErr w:type="spellEnd"/>
      <w:r w:rsidRPr="001A69B5">
        <w:t xml:space="preserve"> </w:t>
      </w:r>
      <w:proofErr w:type="spellStart"/>
      <w:r w:rsidRPr="001A69B5">
        <w:t>innanfor</w:t>
      </w:r>
      <w:proofErr w:type="spellEnd"/>
      <w:r w:rsidRPr="001A69B5">
        <w:t xml:space="preserve"> yrkesfaga.</w:t>
      </w:r>
    </w:p>
    <w:p w14:paraId="53C8A9D1" w14:textId="77777777" w:rsidR="000513CD" w:rsidRPr="001A69B5" w:rsidRDefault="0009509B" w:rsidP="001A69B5">
      <w:pPr>
        <w:pStyle w:val="avsnitt-tittel"/>
      </w:pPr>
      <w:r w:rsidRPr="001A69B5">
        <w:t>Mål for 2022</w:t>
      </w:r>
    </w:p>
    <w:p w14:paraId="542789A5" w14:textId="77777777" w:rsidR="000513CD" w:rsidRPr="001A69B5" w:rsidRDefault="0009509B" w:rsidP="001A69B5">
      <w:r w:rsidRPr="001A69B5">
        <w:t xml:space="preserve">Målet med løyvinga er å gi rom for utviklingsprosjekt og </w:t>
      </w:r>
      <w:proofErr w:type="spellStart"/>
      <w:r w:rsidRPr="001A69B5">
        <w:t>oppdragsverksemd</w:t>
      </w:r>
      <w:proofErr w:type="spellEnd"/>
      <w:r w:rsidRPr="001A69B5">
        <w:t xml:space="preserve"> </w:t>
      </w:r>
      <w:proofErr w:type="spellStart"/>
      <w:r w:rsidRPr="001A69B5">
        <w:t>innanfor</w:t>
      </w:r>
      <w:proofErr w:type="spellEnd"/>
      <w:r w:rsidRPr="001A69B5">
        <w:t xml:space="preserve"> ansvarsområdet til Utdanningsdirektoratet.</w:t>
      </w:r>
    </w:p>
    <w:p w14:paraId="0BD86D2A" w14:textId="77777777" w:rsidR="000513CD" w:rsidRPr="001A69B5" w:rsidRDefault="0009509B" w:rsidP="001A69B5">
      <w:pPr>
        <w:pStyle w:val="avsnitt-tittel"/>
      </w:pPr>
      <w:r w:rsidRPr="001A69B5">
        <w:t>Resultat i 2020</w:t>
      </w:r>
    </w:p>
    <w:p w14:paraId="08E09F28" w14:textId="77777777" w:rsidR="000513CD" w:rsidRPr="001A69B5" w:rsidRDefault="0009509B" w:rsidP="001A69B5">
      <w:r w:rsidRPr="001A69B5">
        <w:t xml:space="preserve">Arbeidet med å utarbeide </w:t>
      </w:r>
      <w:proofErr w:type="spellStart"/>
      <w:r w:rsidRPr="001A69B5">
        <w:t>eksamensoppgåvene</w:t>
      </w:r>
      <w:proofErr w:type="spellEnd"/>
      <w:r w:rsidRPr="001A69B5">
        <w:t xml:space="preserve"> og materiell for rettleiing til sentralt gitt eksamen i </w:t>
      </w:r>
      <w:proofErr w:type="spellStart"/>
      <w:r w:rsidRPr="001A69B5">
        <w:t>grunnskulen</w:t>
      </w:r>
      <w:proofErr w:type="spellEnd"/>
      <w:r w:rsidRPr="001A69B5">
        <w:t xml:space="preserve"> og i </w:t>
      </w:r>
      <w:proofErr w:type="spellStart"/>
      <w:r w:rsidRPr="001A69B5">
        <w:t>vidaregåande</w:t>
      </w:r>
      <w:proofErr w:type="spellEnd"/>
      <w:r w:rsidRPr="001A69B5">
        <w:t xml:space="preserve"> opplæring blei gjennomført som planlagt. Det same gjeld arbeidet med å utarbeide og gjennomføre nasjonale </w:t>
      </w:r>
      <w:proofErr w:type="spellStart"/>
      <w:r w:rsidRPr="001A69B5">
        <w:t>prøvar</w:t>
      </w:r>
      <w:proofErr w:type="spellEnd"/>
      <w:r w:rsidRPr="001A69B5">
        <w:t xml:space="preserve"> og </w:t>
      </w:r>
      <w:proofErr w:type="spellStart"/>
      <w:r w:rsidRPr="001A69B5">
        <w:t>kartleggingsprøvar</w:t>
      </w:r>
      <w:proofErr w:type="spellEnd"/>
      <w:r w:rsidRPr="001A69B5">
        <w:t xml:space="preserve">. Den </w:t>
      </w:r>
      <w:proofErr w:type="spellStart"/>
      <w:r w:rsidRPr="001A69B5">
        <w:t>planlagde</w:t>
      </w:r>
      <w:proofErr w:type="spellEnd"/>
      <w:r w:rsidRPr="001A69B5">
        <w:t xml:space="preserve"> gjennomføringsperioden på fire veker vart </w:t>
      </w:r>
      <w:proofErr w:type="spellStart"/>
      <w:r w:rsidRPr="001A69B5">
        <w:t>forlengd</w:t>
      </w:r>
      <w:proofErr w:type="spellEnd"/>
      <w:r w:rsidRPr="001A69B5">
        <w:t xml:space="preserve"> med ni veker fordi </w:t>
      </w:r>
      <w:proofErr w:type="spellStart"/>
      <w:r w:rsidRPr="001A69B5">
        <w:t>skulane</w:t>
      </w:r>
      <w:proofErr w:type="spellEnd"/>
      <w:r w:rsidRPr="001A69B5">
        <w:t xml:space="preserve"> var </w:t>
      </w:r>
      <w:proofErr w:type="spellStart"/>
      <w:r w:rsidRPr="001A69B5">
        <w:t>stengde</w:t>
      </w:r>
      <w:proofErr w:type="spellEnd"/>
      <w:r w:rsidRPr="001A69B5">
        <w:t xml:space="preserve"> i deler av gjennomføringsperioden.</w:t>
      </w:r>
    </w:p>
    <w:p w14:paraId="2C466C2B" w14:textId="77777777" w:rsidR="000513CD" w:rsidRPr="001A69B5" w:rsidRDefault="0009509B" w:rsidP="001A69B5">
      <w:r w:rsidRPr="001A69B5">
        <w:t xml:space="preserve">Feide er den sentrale fellesløysinga og </w:t>
      </w:r>
      <w:proofErr w:type="spellStart"/>
      <w:r w:rsidRPr="001A69B5">
        <w:t>tenesteplattforma</w:t>
      </w:r>
      <w:proofErr w:type="spellEnd"/>
      <w:r w:rsidRPr="001A69B5">
        <w:t xml:space="preserve"> for grunnopplæringa med sikker autentisering og deling av data mellom </w:t>
      </w:r>
      <w:proofErr w:type="spellStart"/>
      <w:proofErr w:type="gramStart"/>
      <w:r w:rsidRPr="001A69B5">
        <w:t>skule</w:t>
      </w:r>
      <w:proofErr w:type="spellEnd"/>
      <w:proofErr w:type="gramEnd"/>
      <w:r w:rsidRPr="001A69B5">
        <w:t xml:space="preserve"> og leverandør. Utviklingsarbeid og kompetanseheving knytte til Feide har </w:t>
      </w:r>
      <w:proofErr w:type="spellStart"/>
      <w:r w:rsidRPr="001A69B5">
        <w:t>bidrege</w:t>
      </w:r>
      <w:proofErr w:type="spellEnd"/>
      <w:r w:rsidRPr="001A69B5">
        <w:t xml:space="preserve"> til at sektoren har vorte betre rusta til å utnytte </w:t>
      </w:r>
      <w:proofErr w:type="spellStart"/>
      <w:r w:rsidRPr="001A69B5">
        <w:t>dei</w:t>
      </w:r>
      <w:proofErr w:type="spellEnd"/>
      <w:r w:rsidRPr="001A69B5">
        <w:t xml:space="preserve"> </w:t>
      </w:r>
      <w:proofErr w:type="spellStart"/>
      <w:r w:rsidRPr="001A69B5">
        <w:t>moglegheitene</w:t>
      </w:r>
      <w:proofErr w:type="spellEnd"/>
      <w:r w:rsidRPr="001A69B5">
        <w:t xml:space="preserve"> digitaliseringa gir i læringsarbeid og administrative </w:t>
      </w:r>
      <w:proofErr w:type="spellStart"/>
      <w:r w:rsidRPr="001A69B5">
        <w:t>prosessar</w:t>
      </w:r>
      <w:proofErr w:type="spellEnd"/>
      <w:r w:rsidRPr="001A69B5">
        <w:t xml:space="preserve">. Ved utgangen av 2020 var Feides </w:t>
      </w:r>
      <w:proofErr w:type="spellStart"/>
      <w:r w:rsidRPr="001A69B5">
        <w:t>teneste</w:t>
      </w:r>
      <w:proofErr w:type="spellEnd"/>
      <w:r w:rsidRPr="001A69B5">
        <w:t xml:space="preserve"> for pålogging </w:t>
      </w:r>
      <w:proofErr w:type="spellStart"/>
      <w:r w:rsidRPr="001A69B5">
        <w:t>tilgjengeleg</w:t>
      </w:r>
      <w:proofErr w:type="spellEnd"/>
      <w:r w:rsidRPr="001A69B5">
        <w:t xml:space="preserve"> for 99,9 pst. av </w:t>
      </w:r>
      <w:proofErr w:type="spellStart"/>
      <w:r w:rsidRPr="001A69B5">
        <w:t>elevane</w:t>
      </w:r>
      <w:proofErr w:type="spellEnd"/>
      <w:r w:rsidRPr="001A69B5">
        <w:t xml:space="preserve"> i </w:t>
      </w:r>
      <w:proofErr w:type="spellStart"/>
      <w:r w:rsidRPr="001A69B5">
        <w:t>offentlege</w:t>
      </w:r>
      <w:proofErr w:type="spellEnd"/>
      <w:r w:rsidRPr="001A69B5">
        <w:t xml:space="preserve"> </w:t>
      </w:r>
      <w:proofErr w:type="spellStart"/>
      <w:r w:rsidRPr="001A69B5">
        <w:t>skular</w:t>
      </w:r>
      <w:proofErr w:type="spellEnd"/>
      <w:r w:rsidRPr="001A69B5">
        <w:t xml:space="preserve">, med 221 mill. </w:t>
      </w:r>
      <w:proofErr w:type="spellStart"/>
      <w:r w:rsidRPr="001A69B5">
        <w:t>påloggingar</w:t>
      </w:r>
      <w:proofErr w:type="spellEnd"/>
      <w:r w:rsidRPr="001A69B5">
        <w:t xml:space="preserve">, 41 mill. </w:t>
      </w:r>
      <w:proofErr w:type="spellStart"/>
      <w:r w:rsidRPr="001A69B5">
        <w:t>fleire</w:t>
      </w:r>
      <w:proofErr w:type="spellEnd"/>
      <w:r w:rsidRPr="001A69B5">
        <w:t xml:space="preserve"> enn i 2019. 154 av landets 353 </w:t>
      </w:r>
      <w:proofErr w:type="spellStart"/>
      <w:r w:rsidRPr="001A69B5">
        <w:t>friskular</w:t>
      </w:r>
      <w:proofErr w:type="spellEnd"/>
      <w:r w:rsidRPr="001A69B5">
        <w:t xml:space="preserve"> har etablert Feide-</w:t>
      </w:r>
      <w:proofErr w:type="spellStart"/>
      <w:r w:rsidRPr="001A69B5">
        <w:t>teneste</w:t>
      </w:r>
      <w:proofErr w:type="spellEnd"/>
      <w:r w:rsidRPr="001A69B5">
        <w:t xml:space="preserve">. </w:t>
      </w:r>
      <w:proofErr w:type="spellStart"/>
      <w:r w:rsidRPr="001A69B5">
        <w:t>Tilskotsordninga</w:t>
      </w:r>
      <w:proofErr w:type="spellEnd"/>
      <w:r w:rsidRPr="001A69B5">
        <w:t xml:space="preserve"> for oppgradering av Feide for </w:t>
      </w:r>
      <w:proofErr w:type="spellStart"/>
      <w:r w:rsidRPr="001A69B5">
        <w:t>kommunar</w:t>
      </w:r>
      <w:proofErr w:type="spellEnd"/>
      <w:r w:rsidRPr="001A69B5">
        <w:t xml:space="preserve"> og </w:t>
      </w:r>
      <w:proofErr w:type="spellStart"/>
      <w:r w:rsidRPr="001A69B5">
        <w:t>fylkeskommunar</w:t>
      </w:r>
      <w:proofErr w:type="spellEnd"/>
      <w:r w:rsidRPr="001A69B5">
        <w:t xml:space="preserve"> har hatt god verknad i 2020. </w:t>
      </w:r>
      <w:proofErr w:type="spellStart"/>
      <w:r w:rsidRPr="001A69B5">
        <w:t>Nyaste</w:t>
      </w:r>
      <w:proofErr w:type="spellEnd"/>
      <w:r w:rsidRPr="001A69B5">
        <w:t xml:space="preserve"> versjon av Feide tek omsyn til informasjonstryggleik og personvern i grunnopplæringa og </w:t>
      </w:r>
      <w:proofErr w:type="spellStart"/>
      <w:r w:rsidRPr="001A69B5">
        <w:t>forenklar</w:t>
      </w:r>
      <w:proofErr w:type="spellEnd"/>
      <w:r w:rsidRPr="001A69B5">
        <w:t xml:space="preserve"> og </w:t>
      </w:r>
      <w:proofErr w:type="spellStart"/>
      <w:r w:rsidRPr="001A69B5">
        <w:t>betrar</w:t>
      </w:r>
      <w:proofErr w:type="spellEnd"/>
      <w:r w:rsidRPr="001A69B5">
        <w:t xml:space="preserve"> administrasjonen av pålogging og digitale </w:t>
      </w:r>
      <w:proofErr w:type="spellStart"/>
      <w:r w:rsidRPr="001A69B5">
        <w:t>tenester</w:t>
      </w:r>
      <w:proofErr w:type="spellEnd"/>
      <w:r w:rsidRPr="001A69B5">
        <w:t>.</w:t>
      </w:r>
    </w:p>
    <w:p w14:paraId="24B06EA9" w14:textId="77777777" w:rsidR="000513CD" w:rsidRPr="001A69B5" w:rsidRDefault="0009509B" w:rsidP="001A69B5">
      <w:r w:rsidRPr="001A69B5">
        <w:t xml:space="preserve">I 2020 har direktoratet arbeidd </w:t>
      </w:r>
      <w:proofErr w:type="spellStart"/>
      <w:r w:rsidRPr="001A69B5">
        <w:t>vidare</w:t>
      </w:r>
      <w:proofErr w:type="spellEnd"/>
      <w:r w:rsidRPr="001A69B5">
        <w:t xml:space="preserve"> med å utvikle og </w:t>
      </w:r>
      <w:proofErr w:type="gramStart"/>
      <w:r w:rsidRPr="001A69B5">
        <w:t>implementere</w:t>
      </w:r>
      <w:proofErr w:type="gramEnd"/>
      <w:r w:rsidRPr="001A69B5">
        <w:t xml:space="preserve"> </w:t>
      </w:r>
      <w:proofErr w:type="spellStart"/>
      <w:r w:rsidRPr="001A69B5">
        <w:t>standardar</w:t>
      </w:r>
      <w:proofErr w:type="spellEnd"/>
      <w:r w:rsidRPr="001A69B5">
        <w:t xml:space="preserve"> for å </w:t>
      </w:r>
      <w:proofErr w:type="spellStart"/>
      <w:r w:rsidRPr="001A69B5">
        <w:t>betre</w:t>
      </w:r>
      <w:proofErr w:type="spellEnd"/>
      <w:r w:rsidRPr="001A69B5">
        <w:t xml:space="preserve"> tilgangen på digitale </w:t>
      </w:r>
      <w:proofErr w:type="spellStart"/>
      <w:r w:rsidRPr="001A69B5">
        <w:t>læringsressursar</w:t>
      </w:r>
      <w:proofErr w:type="spellEnd"/>
      <w:r w:rsidRPr="001A69B5">
        <w:t xml:space="preserve">, inkludert å legge til rette for å finne relevante </w:t>
      </w:r>
      <w:proofErr w:type="spellStart"/>
      <w:r w:rsidRPr="001A69B5">
        <w:t>ressursar</w:t>
      </w:r>
      <w:proofErr w:type="spellEnd"/>
      <w:r w:rsidRPr="001A69B5">
        <w:t xml:space="preserve"> som er tilpassa behovet til den </w:t>
      </w:r>
      <w:proofErr w:type="spellStart"/>
      <w:r w:rsidRPr="001A69B5">
        <w:t>einskilde</w:t>
      </w:r>
      <w:proofErr w:type="spellEnd"/>
      <w:r w:rsidRPr="001A69B5">
        <w:t xml:space="preserve"> eleven.</w:t>
      </w:r>
    </w:p>
    <w:p w14:paraId="1F921659" w14:textId="77777777" w:rsidR="000513CD" w:rsidRPr="001A69B5" w:rsidRDefault="0009509B" w:rsidP="001A69B5">
      <w:pPr>
        <w:pStyle w:val="avsnitt-tittel"/>
      </w:pPr>
      <w:r w:rsidRPr="001A69B5">
        <w:t>Budsjettforslag for 2022</w:t>
      </w:r>
    </w:p>
    <w:p w14:paraId="42701CB7" w14:textId="77777777" w:rsidR="000513CD" w:rsidRPr="001A69B5" w:rsidRDefault="0009509B" w:rsidP="001A69B5">
      <w:r w:rsidRPr="001A69B5">
        <w:t xml:space="preserve">Departementet foreslår å løyve 200,8 mill. kroner på posten. Posten er redusert med 11,8 mill. kroner mot </w:t>
      </w:r>
      <w:proofErr w:type="spellStart"/>
      <w:r w:rsidRPr="001A69B5">
        <w:t>tilsvarande</w:t>
      </w:r>
      <w:proofErr w:type="spellEnd"/>
      <w:r w:rsidRPr="001A69B5">
        <w:t xml:space="preserve"> reduksjon av inntektsløyvinga over kap. 3220, post 01.</w:t>
      </w:r>
    </w:p>
    <w:p w14:paraId="620A5DCA" w14:textId="499324FE" w:rsidR="000513CD" w:rsidRPr="001A69B5" w:rsidRDefault="0009509B" w:rsidP="001A69B5">
      <w:pPr>
        <w:pStyle w:val="b-post"/>
      </w:pPr>
      <w:r w:rsidRPr="001A69B5">
        <w:t xml:space="preserve">Post 70 </w:t>
      </w:r>
      <w:proofErr w:type="spellStart"/>
      <w:r w:rsidRPr="001A69B5">
        <w:t>Tilskot</w:t>
      </w:r>
      <w:proofErr w:type="spellEnd"/>
      <w:r w:rsidRPr="001A69B5">
        <w:t xml:space="preserve"> til læremiddel o.a.,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21</w:t>
      </w:r>
    </w:p>
    <w:p w14:paraId="42BCE8E5" w14:textId="77777777" w:rsidR="000513CD" w:rsidRPr="001A69B5" w:rsidRDefault="0009509B" w:rsidP="001A69B5">
      <w:r w:rsidRPr="001A69B5">
        <w:t>Løyvinga på post 70 gjeld utvikling av læremiddel.</w:t>
      </w:r>
    </w:p>
    <w:p w14:paraId="643F8337" w14:textId="77777777" w:rsidR="000513CD" w:rsidRPr="001A69B5" w:rsidRDefault="0009509B" w:rsidP="001A69B5">
      <w:pPr>
        <w:pStyle w:val="avsnitt-tittel"/>
      </w:pPr>
      <w:r w:rsidRPr="001A69B5">
        <w:t>Mål for 2022</w:t>
      </w:r>
    </w:p>
    <w:p w14:paraId="7399AFA4" w14:textId="77777777" w:rsidR="000513CD" w:rsidRPr="001A69B5" w:rsidRDefault="0009509B" w:rsidP="001A69B5">
      <w:r w:rsidRPr="001A69B5">
        <w:t xml:space="preserve">Løyvinga på post 70 skal </w:t>
      </w:r>
      <w:proofErr w:type="spellStart"/>
      <w:r w:rsidRPr="001A69B5">
        <w:t>medverke</w:t>
      </w:r>
      <w:proofErr w:type="spellEnd"/>
      <w:r w:rsidRPr="001A69B5">
        <w:t xml:space="preserve"> til at det blir utvikla og produsert læremiddel der det </w:t>
      </w:r>
      <w:proofErr w:type="spellStart"/>
      <w:r w:rsidRPr="001A69B5">
        <w:t>ikkje</w:t>
      </w:r>
      <w:proofErr w:type="spellEnd"/>
      <w:r w:rsidRPr="001A69B5">
        <w:t xml:space="preserve"> er grunnlag for kommersiell produksjon, slik at </w:t>
      </w:r>
      <w:proofErr w:type="spellStart"/>
      <w:r w:rsidRPr="001A69B5">
        <w:t>elevane</w:t>
      </w:r>
      <w:proofErr w:type="spellEnd"/>
      <w:r w:rsidRPr="001A69B5">
        <w:t xml:space="preserve"> har tilgang på </w:t>
      </w:r>
      <w:proofErr w:type="spellStart"/>
      <w:r w:rsidRPr="001A69B5">
        <w:t>dei</w:t>
      </w:r>
      <w:proofErr w:type="spellEnd"/>
      <w:r w:rsidRPr="001A69B5">
        <w:t xml:space="preserve"> læremidla </w:t>
      </w:r>
      <w:proofErr w:type="spellStart"/>
      <w:r w:rsidRPr="001A69B5">
        <w:t>dei</w:t>
      </w:r>
      <w:proofErr w:type="spellEnd"/>
      <w:r w:rsidRPr="001A69B5">
        <w:t xml:space="preserve"> treng. Dette </w:t>
      </w:r>
      <w:proofErr w:type="spellStart"/>
      <w:r w:rsidRPr="001A69B5">
        <w:t>gjeld</w:t>
      </w:r>
      <w:proofErr w:type="spellEnd"/>
      <w:r w:rsidRPr="001A69B5">
        <w:t xml:space="preserve"> læremiddel for smale fagområde, </w:t>
      </w:r>
      <w:proofErr w:type="spellStart"/>
      <w:r w:rsidRPr="001A69B5">
        <w:t>parallellutgåver</w:t>
      </w:r>
      <w:proofErr w:type="spellEnd"/>
      <w:r w:rsidRPr="001A69B5">
        <w:t xml:space="preserve"> på nynorsk, særskilt tilrettelagde læremiddel, universelt utforma læremiddel og læremiddel for </w:t>
      </w:r>
      <w:proofErr w:type="spellStart"/>
      <w:r w:rsidRPr="001A69B5">
        <w:t>språklege</w:t>
      </w:r>
      <w:proofErr w:type="spellEnd"/>
      <w:r w:rsidRPr="001A69B5">
        <w:t xml:space="preserve"> </w:t>
      </w:r>
      <w:proofErr w:type="spellStart"/>
      <w:r w:rsidRPr="001A69B5">
        <w:t>minoritetar</w:t>
      </w:r>
      <w:proofErr w:type="spellEnd"/>
      <w:r w:rsidRPr="001A69B5">
        <w:t>.</w:t>
      </w:r>
    </w:p>
    <w:p w14:paraId="69F41E89" w14:textId="77777777" w:rsidR="000513CD" w:rsidRPr="001A69B5" w:rsidRDefault="0009509B" w:rsidP="001A69B5">
      <w:pPr>
        <w:pStyle w:val="avsnitt-tittel"/>
      </w:pPr>
      <w:r w:rsidRPr="001A69B5">
        <w:t>Resultat i 2020</w:t>
      </w:r>
    </w:p>
    <w:p w14:paraId="554466A1" w14:textId="77777777" w:rsidR="000513CD" w:rsidRPr="001A69B5" w:rsidRDefault="0009509B" w:rsidP="001A69B5">
      <w:r w:rsidRPr="001A69B5">
        <w:t xml:space="preserve">Det blei i 2020 gitt </w:t>
      </w:r>
      <w:proofErr w:type="spellStart"/>
      <w:r w:rsidRPr="001A69B5">
        <w:t>midlar</w:t>
      </w:r>
      <w:proofErr w:type="spellEnd"/>
      <w:r w:rsidRPr="001A69B5">
        <w:t xml:space="preserve"> til totalt 51 nye prosjekt. Sjå fordelinga for 2020 i tabell </w:t>
      </w:r>
      <w:proofErr w:type="spellStart"/>
      <w:r w:rsidRPr="001A69B5">
        <w:t>saman</w:t>
      </w:r>
      <w:proofErr w:type="spellEnd"/>
      <w:r w:rsidRPr="001A69B5">
        <w:t xml:space="preserve"> med fordelinga </w:t>
      </w:r>
      <w:proofErr w:type="spellStart"/>
      <w:r w:rsidRPr="001A69B5">
        <w:t>frå</w:t>
      </w:r>
      <w:proofErr w:type="spellEnd"/>
      <w:r w:rsidRPr="001A69B5">
        <w:t xml:space="preserve"> 2019:</w:t>
      </w:r>
    </w:p>
    <w:p w14:paraId="3C2207CE" w14:textId="77777777" w:rsidR="000513CD" w:rsidRPr="001A69B5" w:rsidRDefault="0009509B" w:rsidP="001A69B5">
      <w:pPr>
        <w:pStyle w:val="Tabellnavn"/>
      </w:pPr>
      <w:r w:rsidRPr="001A69B5">
        <w:t>03N1xt2</w:t>
      </w:r>
    </w:p>
    <w:tbl>
      <w:tblPr>
        <w:tblStyle w:val="StandardTabell"/>
        <w:tblW w:w="0" w:type="auto"/>
        <w:tblLayout w:type="fixed"/>
        <w:tblLook w:val="04A0" w:firstRow="1" w:lastRow="0" w:firstColumn="1" w:lastColumn="0" w:noHBand="0" w:noVBand="1"/>
      </w:tblPr>
      <w:tblGrid>
        <w:gridCol w:w="6740"/>
        <w:gridCol w:w="1400"/>
        <w:gridCol w:w="1400"/>
      </w:tblGrid>
      <w:tr w:rsidR="000513CD" w:rsidRPr="001A69B5" w14:paraId="4F910F30" w14:textId="77777777" w:rsidTr="001B3733">
        <w:trPr>
          <w:trHeight w:val="360"/>
        </w:trPr>
        <w:tc>
          <w:tcPr>
            <w:tcW w:w="6740" w:type="dxa"/>
          </w:tcPr>
          <w:p w14:paraId="00923119" w14:textId="77777777" w:rsidR="000513CD" w:rsidRPr="001A69B5" w:rsidRDefault="0009509B" w:rsidP="001A69B5">
            <w:proofErr w:type="spellStart"/>
            <w:r w:rsidRPr="001A69B5">
              <w:t>Tilskot</w:t>
            </w:r>
            <w:proofErr w:type="spellEnd"/>
            <w:r w:rsidRPr="001A69B5">
              <w:t xml:space="preserve"> til læremiddel</w:t>
            </w:r>
          </w:p>
        </w:tc>
        <w:tc>
          <w:tcPr>
            <w:tcW w:w="1400" w:type="dxa"/>
          </w:tcPr>
          <w:p w14:paraId="03723599" w14:textId="77777777" w:rsidR="000513CD" w:rsidRPr="001A69B5" w:rsidRDefault="0009509B" w:rsidP="001A69B5">
            <w:r w:rsidRPr="001A69B5">
              <w:t>2019</w:t>
            </w:r>
          </w:p>
        </w:tc>
        <w:tc>
          <w:tcPr>
            <w:tcW w:w="1400" w:type="dxa"/>
          </w:tcPr>
          <w:p w14:paraId="4F7ED3D2" w14:textId="77777777" w:rsidR="000513CD" w:rsidRPr="001A69B5" w:rsidRDefault="0009509B" w:rsidP="001A69B5">
            <w:r w:rsidRPr="001A69B5">
              <w:t>2020</w:t>
            </w:r>
          </w:p>
        </w:tc>
      </w:tr>
      <w:tr w:rsidR="000513CD" w:rsidRPr="001A69B5" w14:paraId="2F31876A" w14:textId="77777777" w:rsidTr="001B3733">
        <w:trPr>
          <w:trHeight w:val="380"/>
        </w:trPr>
        <w:tc>
          <w:tcPr>
            <w:tcW w:w="6740" w:type="dxa"/>
          </w:tcPr>
          <w:p w14:paraId="0B00949C" w14:textId="77777777" w:rsidR="000513CD" w:rsidRPr="001A69B5" w:rsidRDefault="0009509B" w:rsidP="001A69B5">
            <w:r w:rsidRPr="001A69B5">
              <w:t>Smale fagområde</w:t>
            </w:r>
          </w:p>
        </w:tc>
        <w:tc>
          <w:tcPr>
            <w:tcW w:w="1400" w:type="dxa"/>
          </w:tcPr>
          <w:p w14:paraId="3051D4ED" w14:textId="77777777" w:rsidR="000513CD" w:rsidRPr="001A69B5" w:rsidRDefault="0009509B" w:rsidP="001A69B5">
            <w:r w:rsidRPr="001A69B5">
              <w:t>8</w:t>
            </w:r>
          </w:p>
        </w:tc>
        <w:tc>
          <w:tcPr>
            <w:tcW w:w="1400" w:type="dxa"/>
          </w:tcPr>
          <w:p w14:paraId="4E626109" w14:textId="77777777" w:rsidR="000513CD" w:rsidRPr="001A69B5" w:rsidRDefault="0009509B" w:rsidP="001A69B5">
            <w:r w:rsidRPr="001A69B5">
              <w:t>19</w:t>
            </w:r>
          </w:p>
        </w:tc>
      </w:tr>
      <w:tr w:rsidR="000513CD" w:rsidRPr="001A69B5" w14:paraId="4AB1BD51" w14:textId="77777777" w:rsidTr="001B3733">
        <w:trPr>
          <w:trHeight w:val="640"/>
        </w:trPr>
        <w:tc>
          <w:tcPr>
            <w:tcW w:w="6740" w:type="dxa"/>
          </w:tcPr>
          <w:p w14:paraId="1A24ABA0" w14:textId="77777777" w:rsidR="000513CD" w:rsidRPr="001A69B5" w:rsidRDefault="0009509B" w:rsidP="001A69B5">
            <w:r w:rsidRPr="001A69B5">
              <w:t>Særskilt tilrettelagde læremiddel / særskilt tilrettelagde pedagogiske barnehagemateriell/læremiddel</w:t>
            </w:r>
          </w:p>
        </w:tc>
        <w:tc>
          <w:tcPr>
            <w:tcW w:w="1400" w:type="dxa"/>
          </w:tcPr>
          <w:p w14:paraId="0BD8E2DC" w14:textId="77777777" w:rsidR="000513CD" w:rsidRPr="001A69B5" w:rsidRDefault="0009509B" w:rsidP="001A69B5">
            <w:r w:rsidRPr="001A69B5">
              <w:t>16</w:t>
            </w:r>
          </w:p>
        </w:tc>
        <w:tc>
          <w:tcPr>
            <w:tcW w:w="1400" w:type="dxa"/>
          </w:tcPr>
          <w:p w14:paraId="1A83BB36" w14:textId="77777777" w:rsidR="000513CD" w:rsidRPr="001A69B5" w:rsidRDefault="0009509B" w:rsidP="001A69B5">
            <w:r w:rsidRPr="001A69B5">
              <w:t>13</w:t>
            </w:r>
          </w:p>
        </w:tc>
      </w:tr>
      <w:tr w:rsidR="000513CD" w:rsidRPr="001A69B5" w14:paraId="49511128" w14:textId="77777777" w:rsidTr="001B3733">
        <w:trPr>
          <w:trHeight w:val="380"/>
        </w:trPr>
        <w:tc>
          <w:tcPr>
            <w:tcW w:w="6740" w:type="dxa"/>
          </w:tcPr>
          <w:p w14:paraId="1FB896D5" w14:textId="77777777" w:rsidR="000513CD" w:rsidRPr="001A69B5" w:rsidRDefault="0009509B" w:rsidP="001A69B5">
            <w:r w:rsidRPr="001A69B5">
              <w:t>Universell utforming</w:t>
            </w:r>
          </w:p>
        </w:tc>
        <w:tc>
          <w:tcPr>
            <w:tcW w:w="1400" w:type="dxa"/>
          </w:tcPr>
          <w:p w14:paraId="077F2B05" w14:textId="77777777" w:rsidR="000513CD" w:rsidRPr="001A69B5" w:rsidRDefault="0009509B" w:rsidP="001A69B5">
            <w:r w:rsidRPr="001A69B5">
              <w:t>4</w:t>
            </w:r>
          </w:p>
        </w:tc>
        <w:tc>
          <w:tcPr>
            <w:tcW w:w="1400" w:type="dxa"/>
          </w:tcPr>
          <w:p w14:paraId="34A216CA" w14:textId="77777777" w:rsidR="000513CD" w:rsidRPr="001A69B5" w:rsidRDefault="0009509B" w:rsidP="001A69B5">
            <w:r w:rsidRPr="001A69B5">
              <w:t>0</w:t>
            </w:r>
          </w:p>
        </w:tc>
      </w:tr>
      <w:tr w:rsidR="000513CD" w:rsidRPr="001A69B5" w14:paraId="0EC7A6D4" w14:textId="77777777" w:rsidTr="001B3733">
        <w:trPr>
          <w:trHeight w:val="380"/>
        </w:trPr>
        <w:tc>
          <w:tcPr>
            <w:tcW w:w="6740" w:type="dxa"/>
          </w:tcPr>
          <w:p w14:paraId="460C1A33" w14:textId="77777777" w:rsidR="000513CD" w:rsidRPr="001A69B5" w:rsidRDefault="0009509B" w:rsidP="001A69B5">
            <w:proofErr w:type="spellStart"/>
            <w:r w:rsidRPr="001A69B5">
              <w:t>Parallellutgåver</w:t>
            </w:r>
            <w:proofErr w:type="spellEnd"/>
            <w:r w:rsidRPr="001A69B5">
              <w:t xml:space="preserve"> på nynorsk</w:t>
            </w:r>
          </w:p>
        </w:tc>
        <w:tc>
          <w:tcPr>
            <w:tcW w:w="1400" w:type="dxa"/>
          </w:tcPr>
          <w:p w14:paraId="5955FB3B" w14:textId="77777777" w:rsidR="000513CD" w:rsidRPr="001A69B5" w:rsidRDefault="0009509B" w:rsidP="001A69B5">
            <w:r w:rsidRPr="001A69B5">
              <w:t>4</w:t>
            </w:r>
          </w:p>
        </w:tc>
        <w:tc>
          <w:tcPr>
            <w:tcW w:w="1400" w:type="dxa"/>
          </w:tcPr>
          <w:p w14:paraId="5293E511" w14:textId="77777777" w:rsidR="000513CD" w:rsidRPr="001A69B5" w:rsidRDefault="0009509B" w:rsidP="001A69B5">
            <w:r w:rsidRPr="001A69B5">
              <w:t>9</w:t>
            </w:r>
          </w:p>
        </w:tc>
      </w:tr>
      <w:tr w:rsidR="000513CD" w:rsidRPr="001A69B5" w14:paraId="381AB7E6" w14:textId="77777777" w:rsidTr="001B3733">
        <w:trPr>
          <w:trHeight w:val="640"/>
        </w:trPr>
        <w:tc>
          <w:tcPr>
            <w:tcW w:w="6740" w:type="dxa"/>
          </w:tcPr>
          <w:p w14:paraId="1C57CAD7" w14:textId="2CFEF20E" w:rsidR="000513CD" w:rsidRPr="001A69B5" w:rsidRDefault="0009509B" w:rsidP="001A69B5">
            <w:r w:rsidRPr="001A69B5">
              <w:t xml:space="preserve">Læremiddel for </w:t>
            </w:r>
            <w:proofErr w:type="spellStart"/>
            <w:r w:rsidRPr="001A69B5">
              <w:t>språklege</w:t>
            </w:r>
            <w:proofErr w:type="spellEnd"/>
            <w:r w:rsidRPr="001A69B5">
              <w:t xml:space="preserve"> </w:t>
            </w:r>
            <w:proofErr w:type="spellStart"/>
            <w:r w:rsidRPr="001A69B5">
              <w:t>minoritetar</w:t>
            </w:r>
            <w:proofErr w:type="spellEnd"/>
            <w:r w:rsidRPr="001A69B5">
              <w:t xml:space="preserve"> / læremiddel / pedagogisk barnehagemateriell for </w:t>
            </w:r>
            <w:proofErr w:type="spellStart"/>
            <w:r w:rsidRPr="001A69B5">
              <w:t>språklege</w:t>
            </w:r>
            <w:proofErr w:type="spellEnd"/>
            <w:r w:rsidRPr="001A69B5">
              <w:t xml:space="preserve"> </w:t>
            </w:r>
            <w:proofErr w:type="spellStart"/>
            <w:r w:rsidRPr="001A69B5">
              <w:t>minoritetar</w:t>
            </w:r>
            <w:proofErr w:type="spellEnd"/>
          </w:p>
        </w:tc>
        <w:tc>
          <w:tcPr>
            <w:tcW w:w="1400" w:type="dxa"/>
          </w:tcPr>
          <w:p w14:paraId="6F0D59F1" w14:textId="77777777" w:rsidR="000513CD" w:rsidRPr="001A69B5" w:rsidRDefault="0009509B" w:rsidP="001A69B5">
            <w:r w:rsidRPr="001A69B5">
              <w:t>10</w:t>
            </w:r>
          </w:p>
        </w:tc>
        <w:tc>
          <w:tcPr>
            <w:tcW w:w="1400" w:type="dxa"/>
          </w:tcPr>
          <w:p w14:paraId="6E406976" w14:textId="77777777" w:rsidR="000513CD" w:rsidRPr="001A69B5" w:rsidRDefault="0009509B" w:rsidP="001A69B5">
            <w:r w:rsidRPr="001A69B5">
              <w:t>10</w:t>
            </w:r>
          </w:p>
        </w:tc>
      </w:tr>
      <w:tr w:rsidR="000513CD" w:rsidRPr="001A69B5" w14:paraId="3BE46C98" w14:textId="77777777" w:rsidTr="001B3733">
        <w:trPr>
          <w:trHeight w:val="380"/>
        </w:trPr>
        <w:tc>
          <w:tcPr>
            <w:tcW w:w="6740" w:type="dxa"/>
          </w:tcPr>
          <w:p w14:paraId="740DB8E9" w14:textId="77777777" w:rsidR="000513CD" w:rsidRPr="001A69B5" w:rsidRDefault="0009509B" w:rsidP="001A69B5">
            <w:r w:rsidRPr="001A69B5">
              <w:t>Samla</w:t>
            </w:r>
          </w:p>
        </w:tc>
        <w:tc>
          <w:tcPr>
            <w:tcW w:w="1400" w:type="dxa"/>
          </w:tcPr>
          <w:p w14:paraId="4D7BB1FD" w14:textId="77777777" w:rsidR="000513CD" w:rsidRPr="001A69B5" w:rsidRDefault="0009509B" w:rsidP="001A69B5">
            <w:r w:rsidRPr="001A69B5">
              <w:t>42</w:t>
            </w:r>
          </w:p>
        </w:tc>
        <w:tc>
          <w:tcPr>
            <w:tcW w:w="1400" w:type="dxa"/>
          </w:tcPr>
          <w:p w14:paraId="1D680DC1" w14:textId="77777777" w:rsidR="000513CD" w:rsidRPr="001A69B5" w:rsidRDefault="0009509B" w:rsidP="001A69B5">
            <w:r w:rsidRPr="001A69B5">
              <w:t>51</w:t>
            </w:r>
          </w:p>
        </w:tc>
      </w:tr>
    </w:tbl>
    <w:p w14:paraId="009F073E" w14:textId="77777777" w:rsidR="000513CD" w:rsidRPr="001A69B5" w:rsidRDefault="0009509B" w:rsidP="001A69B5">
      <w:pPr>
        <w:pStyle w:val="avsnitt-tittel"/>
      </w:pPr>
      <w:r w:rsidRPr="001A69B5">
        <w:t>Budsjettforslag for 2022</w:t>
      </w:r>
    </w:p>
    <w:p w14:paraId="6FE594AF" w14:textId="77777777" w:rsidR="000513CD" w:rsidRPr="001A69B5" w:rsidRDefault="0009509B" w:rsidP="001A69B5">
      <w:r w:rsidRPr="001A69B5">
        <w:t>Departementet foreslår å løyve 74,7 mill. kroner på posten.</w:t>
      </w:r>
    </w:p>
    <w:p w14:paraId="5586027F" w14:textId="77777777" w:rsidR="000513CD" w:rsidRPr="001A69B5" w:rsidRDefault="0009509B" w:rsidP="001A69B5">
      <w:r w:rsidRPr="001A69B5">
        <w:t xml:space="preserve">Det blir foreslått ei </w:t>
      </w:r>
      <w:proofErr w:type="spellStart"/>
      <w:r w:rsidRPr="001A69B5">
        <w:t>tilsegnsfullmakt</w:t>
      </w:r>
      <w:proofErr w:type="spellEnd"/>
      <w:r w:rsidRPr="001A69B5">
        <w:t xml:space="preserve"> knytt til posten, jf. forslag til vedtak III nr. 1.</w:t>
      </w:r>
    </w:p>
    <w:p w14:paraId="111AB05C" w14:textId="77777777" w:rsidR="000513CD" w:rsidRPr="001A69B5" w:rsidRDefault="0009509B" w:rsidP="001A69B5">
      <w:pPr>
        <w:pStyle w:val="b-budkaptit"/>
      </w:pPr>
      <w:r w:rsidRPr="001A69B5">
        <w:t>Kap. 3220 Utdanningsdirektoratet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EE8DA00" w14:textId="77777777" w:rsidTr="001B3733">
        <w:trPr>
          <w:trHeight w:val="640"/>
          <w:hidden/>
        </w:trPr>
        <w:tc>
          <w:tcPr>
            <w:tcW w:w="840" w:type="dxa"/>
          </w:tcPr>
          <w:p w14:paraId="5537186C" w14:textId="77777777" w:rsidR="000513CD" w:rsidRPr="001A69B5" w:rsidRDefault="0009509B" w:rsidP="001A69B5">
            <w:pPr>
              <w:pStyle w:val="Tabellnavn"/>
            </w:pPr>
            <w:r w:rsidRPr="001A69B5">
              <w:t>KPAL</w:t>
            </w:r>
          </w:p>
        </w:tc>
        <w:tc>
          <w:tcPr>
            <w:tcW w:w="4800" w:type="dxa"/>
          </w:tcPr>
          <w:p w14:paraId="3DB0CEA3" w14:textId="77777777" w:rsidR="000513CD" w:rsidRPr="001A69B5" w:rsidRDefault="000513CD" w:rsidP="001A69B5">
            <w:pPr>
              <w:pStyle w:val="Tabellnavn"/>
            </w:pPr>
          </w:p>
        </w:tc>
        <w:tc>
          <w:tcPr>
            <w:tcW w:w="1300" w:type="dxa"/>
          </w:tcPr>
          <w:p w14:paraId="42F4102B" w14:textId="77777777" w:rsidR="000513CD" w:rsidRPr="001A69B5" w:rsidRDefault="000513CD" w:rsidP="001A69B5">
            <w:pPr>
              <w:pStyle w:val="Tabellnavn"/>
            </w:pPr>
          </w:p>
        </w:tc>
        <w:tc>
          <w:tcPr>
            <w:tcW w:w="1300" w:type="dxa"/>
          </w:tcPr>
          <w:p w14:paraId="281D0A01" w14:textId="77777777" w:rsidR="000513CD" w:rsidRPr="001A69B5" w:rsidRDefault="000513CD" w:rsidP="001A69B5">
            <w:pPr>
              <w:pStyle w:val="Tabellnavn"/>
            </w:pPr>
          </w:p>
        </w:tc>
        <w:tc>
          <w:tcPr>
            <w:tcW w:w="1300" w:type="dxa"/>
          </w:tcPr>
          <w:p w14:paraId="7D158DAB" w14:textId="77777777" w:rsidR="000513CD" w:rsidRPr="001A69B5" w:rsidRDefault="0009509B" w:rsidP="001A69B5">
            <w:r w:rsidRPr="001A69B5">
              <w:t>(i 1 000 kr)</w:t>
            </w:r>
          </w:p>
        </w:tc>
      </w:tr>
      <w:tr w:rsidR="000513CD" w:rsidRPr="001A69B5" w14:paraId="60FD72BD" w14:textId="77777777" w:rsidTr="001B3733">
        <w:trPr>
          <w:trHeight w:val="600"/>
        </w:trPr>
        <w:tc>
          <w:tcPr>
            <w:tcW w:w="840" w:type="dxa"/>
          </w:tcPr>
          <w:p w14:paraId="05FFF5AA" w14:textId="77777777" w:rsidR="000513CD" w:rsidRPr="001A69B5" w:rsidRDefault="0009509B" w:rsidP="001A69B5">
            <w:r w:rsidRPr="001A69B5">
              <w:t>Post</w:t>
            </w:r>
          </w:p>
        </w:tc>
        <w:tc>
          <w:tcPr>
            <w:tcW w:w="4800" w:type="dxa"/>
          </w:tcPr>
          <w:p w14:paraId="47802F0F" w14:textId="77777777" w:rsidR="000513CD" w:rsidRPr="001A69B5" w:rsidRDefault="0009509B" w:rsidP="001A69B5">
            <w:proofErr w:type="spellStart"/>
            <w:r w:rsidRPr="001A69B5">
              <w:t>Nemning</w:t>
            </w:r>
            <w:proofErr w:type="spellEnd"/>
          </w:p>
        </w:tc>
        <w:tc>
          <w:tcPr>
            <w:tcW w:w="1300" w:type="dxa"/>
          </w:tcPr>
          <w:p w14:paraId="1B9A240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365B2C9" w14:textId="77777777" w:rsidR="000513CD" w:rsidRPr="001A69B5" w:rsidRDefault="0009509B" w:rsidP="001A69B5">
            <w:r w:rsidRPr="001A69B5">
              <w:t xml:space="preserve">Saldert </w:t>
            </w:r>
            <w:r w:rsidRPr="001A69B5">
              <w:br/>
              <w:t>budsjett 2021</w:t>
            </w:r>
          </w:p>
        </w:tc>
        <w:tc>
          <w:tcPr>
            <w:tcW w:w="1300" w:type="dxa"/>
          </w:tcPr>
          <w:p w14:paraId="6F887500" w14:textId="77777777" w:rsidR="000513CD" w:rsidRPr="001A69B5" w:rsidRDefault="0009509B" w:rsidP="001A69B5">
            <w:r w:rsidRPr="001A69B5">
              <w:t xml:space="preserve">Forslag </w:t>
            </w:r>
            <w:r w:rsidRPr="001A69B5">
              <w:br/>
              <w:t>2022</w:t>
            </w:r>
          </w:p>
        </w:tc>
      </w:tr>
      <w:tr w:rsidR="000513CD" w:rsidRPr="001A69B5" w14:paraId="689998C5" w14:textId="77777777" w:rsidTr="001B3733">
        <w:trPr>
          <w:trHeight w:val="380"/>
        </w:trPr>
        <w:tc>
          <w:tcPr>
            <w:tcW w:w="840" w:type="dxa"/>
          </w:tcPr>
          <w:p w14:paraId="7627B2AB" w14:textId="77777777" w:rsidR="000513CD" w:rsidRPr="001A69B5" w:rsidRDefault="0009509B" w:rsidP="001A69B5">
            <w:r w:rsidRPr="001A69B5">
              <w:t>01</w:t>
            </w:r>
          </w:p>
        </w:tc>
        <w:tc>
          <w:tcPr>
            <w:tcW w:w="4800" w:type="dxa"/>
          </w:tcPr>
          <w:p w14:paraId="6BFE4D8B"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300" w:type="dxa"/>
          </w:tcPr>
          <w:p w14:paraId="15F1BE6A" w14:textId="77777777" w:rsidR="000513CD" w:rsidRPr="001A69B5" w:rsidRDefault="0009509B" w:rsidP="001A69B5">
            <w:r w:rsidRPr="001A69B5">
              <w:t>18 037</w:t>
            </w:r>
          </w:p>
        </w:tc>
        <w:tc>
          <w:tcPr>
            <w:tcW w:w="1300" w:type="dxa"/>
          </w:tcPr>
          <w:p w14:paraId="7622B827" w14:textId="77777777" w:rsidR="000513CD" w:rsidRPr="001A69B5" w:rsidRDefault="0009509B" w:rsidP="001A69B5">
            <w:r w:rsidRPr="001A69B5">
              <w:t>13 962</w:t>
            </w:r>
          </w:p>
        </w:tc>
        <w:tc>
          <w:tcPr>
            <w:tcW w:w="1300" w:type="dxa"/>
          </w:tcPr>
          <w:p w14:paraId="2CFFB398" w14:textId="77777777" w:rsidR="000513CD" w:rsidRPr="001A69B5" w:rsidRDefault="0009509B" w:rsidP="001A69B5">
            <w:r w:rsidRPr="001A69B5">
              <w:t>2 406</w:t>
            </w:r>
          </w:p>
        </w:tc>
      </w:tr>
      <w:tr w:rsidR="000513CD" w:rsidRPr="001A69B5" w14:paraId="6AA28233" w14:textId="77777777" w:rsidTr="001B3733">
        <w:trPr>
          <w:trHeight w:val="380"/>
        </w:trPr>
        <w:tc>
          <w:tcPr>
            <w:tcW w:w="840" w:type="dxa"/>
          </w:tcPr>
          <w:p w14:paraId="6786B380" w14:textId="77777777" w:rsidR="000513CD" w:rsidRPr="001A69B5" w:rsidRDefault="0009509B" w:rsidP="001A69B5">
            <w:r w:rsidRPr="001A69B5">
              <w:t>02</w:t>
            </w:r>
          </w:p>
        </w:tc>
        <w:tc>
          <w:tcPr>
            <w:tcW w:w="4800" w:type="dxa"/>
          </w:tcPr>
          <w:p w14:paraId="35A131F5"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04065288" w14:textId="77777777" w:rsidR="000513CD" w:rsidRPr="001A69B5" w:rsidRDefault="0009509B" w:rsidP="001A69B5">
            <w:r w:rsidRPr="001A69B5">
              <w:t>2 624</w:t>
            </w:r>
          </w:p>
        </w:tc>
        <w:tc>
          <w:tcPr>
            <w:tcW w:w="1300" w:type="dxa"/>
          </w:tcPr>
          <w:p w14:paraId="0198ECAC" w14:textId="77777777" w:rsidR="000513CD" w:rsidRPr="001A69B5" w:rsidRDefault="000513CD" w:rsidP="001A69B5"/>
        </w:tc>
        <w:tc>
          <w:tcPr>
            <w:tcW w:w="1300" w:type="dxa"/>
          </w:tcPr>
          <w:p w14:paraId="62BC3DFA" w14:textId="77777777" w:rsidR="000513CD" w:rsidRPr="001A69B5" w:rsidRDefault="000513CD" w:rsidP="001A69B5"/>
        </w:tc>
      </w:tr>
      <w:tr w:rsidR="000513CD" w:rsidRPr="001A69B5" w14:paraId="0DB887CA" w14:textId="77777777" w:rsidTr="001B3733">
        <w:trPr>
          <w:trHeight w:val="380"/>
        </w:trPr>
        <w:tc>
          <w:tcPr>
            <w:tcW w:w="840" w:type="dxa"/>
          </w:tcPr>
          <w:p w14:paraId="7769D6C9" w14:textId="77777777" w:rsidR="000513CD" w:rsidRPr="001A69B5" w:rsidRDefault="000513CD" w:rsidP="001A69B5"/>
        </w:tc>
        <w:tc>
          <w:tcPr>
            <w:tcW w:w="4800" w:type="dxa"/>
          </w:tcPr>
          <w:p w14:paraId="3261CB51" w14:textId="77777777" w:rsidR="000513CD" w:rsidRPr="001A69B5" w:rsidRDefault="0009509B" w:rsidP="001A69B5">
            <w:r w:rsidRPr="001A69B5">
              <w:t>Sum kap. 3220</w:t>
            </w:r>
          </w:p>
        </w:tc>
        <w:tc>
          <w:tcPr>
            <w:tcW w:w="1300" w:type="dxa"/>
          </w:tcPr>
          <w:p w14:paraId="6CC1A449" w14:textId="77777777" w:rsidR="000513CD" w:rsidRPr="001A69B5" w:rsidRDefault="0009509B" w:rsidP="001A69B5">
            <w:r w:rsidRPr="001A69B5">
              <w:t>20 661</w:t>
            </w:r>
          </w:p>
        </w:tc>
        <w:tc>
          <w:tcPr>
            <w:tcW w:w="1300" w:type="dxa"/>
          </w:tcPr>
          <w:p w14:paraId="5BC877C2" w14:textId="77777777" w:rsidR="000513CD" w:rsidRPr="001A69B5" w:rsidRDefault="0009509B" w:rsidP="001A69B5">
            <w:r w:rsidRPr="001A69B5">
              <w:t>13 962</w:t>
            </w:r>
          </w:p>
        </w:tc>
        <w:tc>
          <w:tcPr>
            <w:tcW w:w="1300" w:type="dxa"/>
          </w:tcPr>
          <w:p w14:paraId="34A73567" w14:textId="77777777" w:rsidR="000513CD" w:rsidRPr="001A69B5" w:rsidRDefault="0009509B" w:rsidP="001A69B5">
            <w:r w:rsidRPr="001A69B5">
              <w:t>2 406</w:t>
            </w:r>
          </w:p>
        </w:tc>
      </w:tr>
    </w:tbl>
    <w:p w14:paraId="13F62E4E" w14:textId="77777777" w:rsidR="000513CD" w:rsidRPr="001A69B5" w:rsidRDefault="0009509B" w:rsidP="001A69B5">
      <w:r w:rsidRPr="001A69B5">
        <w:t xml:space="preserve">Departementet foreslår å redusere inntektsløyvinga over post 01 med 11,8 mill. kroner, mot </w:t>
      </w:r>
      <w:proofErr w:type="spellStart"/>
      <w:r w:rsidRPr="001A69B5">
        <w:t>ein</w:t>
      </w:r>
      <w:proofErr w:type="spellEnd"/>
      <w:r w:rsidRPr="001A69B5">
        <w:t xml:space="preserve"> </w:t>
      </w:r>
      <w:proofErr w:type="spellStart"/>
      <w:r w:rsidRPr="001A69B5">
        <w:t>tilsvarande</w:t>
      </w:r>
      <w:proofErr w:type="spellEnd"/>
      <w:r w:rsidRPr="001A69B5">
        <w:t xml:space="preserve"> reduksjon over kap. 220, post 21. Dette er på grunn av færre oppdrag og fordi inntekter </w:t>
      </w:r>
      <w:proofErr w:type="spellStart"/>
      <w:r w:rsidRPr="001A69B5">
        <w:t>frå</w:t>
      </w:r>
      <w:proofErr w:type="spellEnd"/>
      <w:r w:rsidRPr="001A69B5">
        <w:t xml:space="preserve"> VIGO </w:t>
      </w:r>
      <w:proofErr w:type="spellStart"/>
      <w:r w:rsidRPr="001A69B5">
        <w:t>ikkje</w:t>
      </w:r>
      <w:proofErr w:type="spellEnd"/>
      <w:r w:rsidRPr="001A69B5">
        <w:t xml:space="preserve"> lenger blir behandla som oppdrag, men som ei </w:t>
      </w:r>
      <w:proofErr w:type="spellStart"/>
      <w:r w:rsidRPr="001A69B5">
        <w:t>utgiftsdeling</w:t>
      </w:r>
      <w:proofErr w:type="spellEnd"/>
      <w:r w:rsidRPr="001A69B5">
        <w:t xml:space="preserve">, og derfor blir nettoført på kap. 220, post 21, jf. nye krav i Finansdepartementets rundskriv R-101 </w:t>
      </w:r>
      <w:proofErr w:type="spellStart"/>
      <w:r w:rsidRPr="001A69B5">
        <w:t>gjeldande</w:t>
      </w:r>
      <w:proofErr w:type="spellEnd"/>
      <w:r w:rsidRPr="001A69B5">
        <w:t xml:space="preserve"> </w:t>
      </w:r>
      <w:proofErr w:type="spellStart"/>
      <w:r w:rsidRPr="001A69B5">
        <w:t>frå</w:t>
      </w:r>
      <w:proofErr w:type="spellEnd"/>
      <w:r w:rsidRPr="001A69B5">
        <w:t xml:space="preserve"> 1. januar 2021. Departementet viser også til omtale i </w:t>
      </w:r>
      <w:proofErr w:type="spellStart"/>
      <w:r w:rsidRPr="001A69B5">
        <w:t>Prop</w:t>
      </w:r>
      <w:proofErr w:type="spellEnd"/>
      <w:r w:rsidRPr="001A69B5">
        <w:t>. 195 S (2020–2021).</w:t>
      </w:r>
    </w:p>
    <w:p w14:paraId="665B2832" w14:textId="77777777" w:rsidR="000513CD" w:rsidRPr="001A69B5" w:rsidRDefault="0009509B" w:rsidP="001A69B5">
      <w:pPr>
        <w:pStyle w:val="b-budkaptit"/>
      </w:pPr>
      <w:r w:rsidRPr="001A69B5">
        <w:t xml:space="preserve">Kap. 221 </w:t>
      </w:r>
      <w:proofErr w:type="spellStart"/>
      <w:r w:rsidRPr="001A69B5">
        <w:t>Foreldreutvala</w:t>
      </w:r>
      <w:proofErr w:type="spellEnd"/>
      <w:r w:rsidRPr="001A69B5">
        <w:t xml:space="preserve"> for grunnopplæringa og </w:t>
      </w:r>
      <w:proofErr w:type="spellStart"/>
      <w:r w:rsidRPr="001A69B5">
        <w:t>barnehagane</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851C24B" w14:textId="77777777" w:rsidTr="001B3733">
        <w:trPr>
          <w:trHeight w:val="640"/>
          <w:hidden/>
        </w:trPr>
        <w:tc>
          <w:tcPr>
            <w:tcW w:w="840" w:type="dxa"/>
          </w:tcPr>
          <w:p w14:paraId="5221F967" w14:textId="77777777" w:rsidR="000513CD" w:rsidRPr="001A69B5" w:rsidRDefault="0009509B" w:rsidP="001A69B5">
            <w:pPr>
              <w:pStyle w:val="Tabellnavn"/>
            </w:pPr>
            <w:r w:rsidRPr="001A69B5">
              <w:t>KPAL</w:t>
            </w:r>
          </w:p>
        </w:tc>
        <w:tc>
          <w:tcPr>
            <w:tcW w:w="4800" w:type="dxa"/>
          </w:tcPr>
          <w:p w14:paraId="7C69CC31" w14:textId="77777777" w:rsidR="000513CD" w:rsidRPr="001A69B5" w:rsidRDefault="000513CD" w:rsidP="001A69B5">
            <w:pPr>
              <w:pStyle w:val="Tabellnavn"/>
            </w:pPr>
          </w:p>
        </w:tc>
        <w:tc>
          <w:tcPr>
            <w:tcW w:w="1300" w:type="dxa"/>
          </w:tcPr>
          <w:p w14:paraId="01CB6399" w14:textId="77777777" w:rsidR="000513CD" w:rsidRPr="001A69B5" w:rsidRDefault="000513CD" w:rsidP="001A69B5">
            <w:pPr>
              <w:pStyle w:val="Tabellnavn"/>
            </w:pPr>
          </w:p>
        </w:tc>
        <w:tc>
          <w:tcPr>
            <w:tcW w:w="1300" w:type="dxa"/>
          </w:tcPr>
          <w:p w14:paraId="72B8985B" w14:textId="77777777" w:rsidR="000513CD" w:rsidRPr="001A69B5" w:rsidRDefault="000513CD" w:rsidP="001A69B5">
            <w:pPr>
              <w:pStyle w:val="Tabellnavn"/>
            </w:pPr>
          </w:p>
        </w:tc>
        <w:tc>
          <w:tcPr>
            <w:tcW w:w="1300" w:type="dxa"/>
          </w:tcPr>
          <w:p w14:paraId="2EB9C89C" w14:textId="77777777" w:rsidR="000513CD" w:rsidRPr="001A69B5" w:rsidRDefault="0009509B" w:rsidP="001A69B5">
            <w:r w:rsidRPr="001A69B5">
              <w:t>(i 1 000 kr)</w:t>
            </w:r>
          </w:p>
        </w:tc>
      </w:tr>
      <w:tr w:rsidR="000513CD" w:rsidRPr="001A69B5" w14:paraId="7910D49E" w14:textId="77777777" w:rsidTr="001B3733">
        <w:trPr>
          <w:trHeight w:val="600"/>
        </w:trPr>
        <w:tc>
          <w:tcPr>
            <w:tcW w:w="840" w:type="dxa"/>
          </w:tcPr>
          <w:p w14:paraId="639784DF" w14:textId="77777777" w:rsidR="000513CD" w:rsidRPr="001A69B5" w:rsidRDefault="0009509B" w:rsidP="001A69B5">
            <w:r w:rsidRPr="001A69B5">
              <w:t>Post</w:t>
            </w:r>
          </w:p>
        </w:tc>
        <w:tc>
          <w:tcPr>
            <w:tcW w:w="4800" w:type="dxa"/>
          </w:tcPr>
          <w:p w14:paraId="46D13FBE" w14:textId="77777777" w:rsidR="000513CD" w:rsidRPr="001A69B5" w:rsidRDefault="0009509B" w:rsidP="001A69B5">
            <w:proofErr w:type="spellStart"/>
            <w:r w:rsidRPr="001A69B5">
              <w:t>Nemning</w:t>
            </w:r>
            <w:proofErr w:type="spellEnd"/>
          </w:p>
        </w:tc>
        <w:tc>
          <w:tcPr>
            <w:tcW w:w="1300" w:type="dxa"/>
          </w:tcPr>
          <w:p w14:paraId="648748F8"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5072FFB" w14:textId="77777777" w:rsidR="000513CD" w:rsidRPr="001A69B5" w:rsidRDefault="0009509B" w:rsidP="001A69B5">
            <w:r w:rsidRPr="001A69B5">
              <w:t xml:space="preserve">Saldert </w:t>
            </w:r>
            <w:r w:rsidRPr="001A69B5">
              <w:br/>
              <w:t>budsjett 2021</w:t>
            </w:r>
          </w:p>
        </w:tc>
        <w:tc>
          <w:tcPr>
            <w:tcW w:w="1300" w:type="dxa"/>
          </w:tcPr>
          <w:p w14:paraId="6FC87A83" w14:textId="77777777" w:rsidR="000513CD" w:rsidRPr="001A69B5" w:rsidRDefault="0009509B" w:rsidP="001A69B5">
            <w:r w:rsidRPr="001A69B5">
              <w:t xml:space="preserve">Forslag </w:t>
            </w:r>
            <w:r w:rsidRPr="001A69B5">
              <w:br/>
              <w:t>2022</w:t>
            </w:r>
          </w:p>
        </w:tc>
      </w:tr>
      <w:tr w:rsidR="000513CD" w:rsidRPr="001A69B5" w14:paraId="7E5880F5" w14:textId="77777777" w:rsidTr="001B3733">
        <w:trPr>
          <w:trHeight w:val="380"/>
        </w:trPr>
        <w:tc>
          <w:tcPr>
            <w:tcW w:w="840" w:type="dxa"/>
          </w:tcPr>
          <w:p w14:paraId="15B9BA4C" w14:textId="77777777" w:rsidR="000513CD" w:rsidRPr="001A69B5" w:rsidRDefault="0009509B" w:rsidP="001A69B5">
            <w:r w:rsidRPr="001A69B5">
              <w:t>01</w:t>
            </w:r>
          </w:p>
        </w:tc>
        <w:tc>
          <w:tcPr>
            <w:tcW w:w="4800" w:type="dxa"/>
          </w:tcPr>
          <w:p w14:paraId="112CA3B2" w14:textId="77777777" w:rsidR="000513CD" w:rsidRPr="001A69B5" w:rsidRDefault="0009509B" w:rsidP="001A69B5">
            <w:r w:rsidRPr="001A69B5">
              <w:t>Driftsutgifter</w:t>
            </w:r>
          </w:p>
        </w:tc>
        <w:tc>
          <w:tcPr>
            <w:tcW w:w="1300" w:type="dxa"/>
          </w:tcPr>
          <w:p w14:paraId="78908BF9" w14:textId="77777777" w:rsidR="000513CD" w:rsidRPr="001A69B5" w:rsidRDefault="0009509B" w:rsidP="001A69B5">
            <w:r w:rsidRPr="001A69B5">
              <w:t>14 908</w:t>
            </w:r>
          </w:p>
        </w:tc>
        <w:tc>
          <w:tcPr>
            <w:tcW w:w="1300" w:type="dxa"/>
          </w:tcPr>
          <w:p w14:paraId="5C56C505" w14:textId="77777777" w:rsidR="000513CD" w:rsidRPr="001A69B5" w:rsidRDefault="0009509B" w:rsidP="001A69B5">
            <w:r w:rsidRPr="001A69B5">
              <w:t>16 037</w:t>
            </w:r>
          </w:p>
        </w:tc>
        <w:tc>
          <w:tcPr>
            <w:tcW w:w="1300" w:type="dxa"/>
          </w:tcPr>
          <w:p w14:paraId="07D12A82" w14:textId="77777777" w:rsidR="000513CD" w:rsidRPr="001A69B5" w:rsidRDefault="0009509B" w:rsidP="001A69B5">
            <w:r w:rsidRPr="001A69B5">
              <w:t>16 066</w:t>
            </w:r>
          </w:p>
        </w:tc>
      </w:tr>
      <w:tr w:rsidR="000513CD" w:rsidRPr="001A69B5" w14:paraId="36C402B6" w14:textId="77777777" w:rsidTr="001B3733">
        <w:trPr>
          <w:trHeight w:val="380"/>
        </w:trPr>
        <w:tc>
          <w:tcPr>
            <w:tcW w:w="840" w:type="dxa"/>
          </w:tcPr>
          <w:p w14:paraId="24583F00" w14:textId="77777777" w:rsidR="000513CD" w:rsidRPr="001A69B5" w:rsidRDefault="000513CD" w:rsidP="001A69B5"/>
        </w:tc>
        <w:tc>
          <w:tcPr>
            <w:tcW w:w="4800" w:type="dxa"/>
          </w:tcPr>
          <w:p w14:paraId="6875B08C" w14:textId="77777777" w:rsidR="000513CD" w:rsidRPr="001A69B5" w:rsidRDefault="0009509B" w:rsidP="001A69B5">
            <w:r w:rsidRPr="001A69B5">
              <w:t>Sum kap. 221</w:t>
            </w:r>
          </w:p>
        </w:tc>
        <w:tc>
          <w:tcPr>
            <w:tcW w:w="1300" w:type="dxa"/>
          </w:tcPr>
          <w:p w14:paraId="0602EAFE" w14:textId="77777777" w:rsidR="000513CD" w:rsidRPr="001A69B5" w:rsidRDefault="0009509B" w:rsidP="001A69B5">
            <w:r w:rsidRPr="001A69B5">
              <w:t>14 908</w:t>
            </w:r>
          </w:p>
        </w:tc>
        <w:tc>
          <w:tcPr>
            <w:tcW w:w="1300" w:type="dxa"/>
          </w:tcPr>
          <w:p w14:paraId="38FDB69D" w14:textId="77777777" w:rsidR="000513CD" w:rsidRPr="001A69B5" w:rsidRDefault="0009509B" w:rsidP="001A69B5">
            <w:r w:rsidRPr="001A69B5">
              <w:t>16 037</w:t>
            </w:r>
          </w:p>
        </w:tc>
        <w:tc>
          <w:tcPr>
            <w:tcW w:w="1300" w:type="dxa"/>
          </w:tcPr>
          <w:p w14:paraId="7853828B" w14:textId="77777777" w:rsidR="000513CD" w:rsidRPr="001A69B5" w:rsidRDefault="0009509B" w:rsidP="001A69B5">
            <w:r w:rsidRPr="001A69B5">
              <w:t>16 066</w:t>
            </w:r>
          </w:p>
        </w:tc>
      </w:tr>
    </w:tbl>
    <w:p w14:paraId="1F2BEFC9" w14:textId="77777777" w:rsidR="000513CD" w:rsidRPr="001A69B5" w:rsidRDefault="0009509B" w:rsidP="001A69B5">
      <w:pPr>
        <w:pStyle w:val="b-post"/>
      </w:pPr>
      <w:r w:rsidRPr="001A69B5">
        <w:t>Post 01 Driftsutgifter</w:t>
      </w:r>
    </w:p>
    <w:p w14:paraId="739AA68B" w14:textId="77777777" w:rsidR="000513CD" w:rsidRPr="001A69B5" w:rsidRDefault="0009509B" w:rsidP="001A69B5">
      <w:proofErr w:type="spellStart"/>
      <w:r w:rsidRPr="001A69B5">
        <w:t>Foreldreutvalet</w:t>
      </w:r>
      <w:proofErr w:type="spellEnd"/>
      <w:r w:rsidRPr="001A69B5">
        <w:t xml:space="preserve"> for </w:t>
      </w:r>
      <w:proofErr w:type="spellStart"/>
      <w:r w:rsidRPr="001A69B5">
        <w:t>barnehagar</w:t>
      </w:r>
      <w:proofErr w:type="spellEnd"/>
      <w:r w:rsidRPr="001A69B5">
        <w:t xml:space="preserve"> (FUB) og </w:t>
      </w:r>
      <w:proofErr w:type="spellStart"/>
      <w:r w:rsidRPr="001A69B5">
        <w:t>Foreldreutvalet</w:t>
      </w:r>
      <w:proofErr w:type="spellEnd"/>
      <w:r w:rsidRPr="001A69B5">
        <w:t xml:space="preserve"> for grunnopplæringa (FUG) er sjølvstendige </w:t>
      </w:r>
      <w:proofErr w:type="spellStart"/>
      <w:r w:rsidRPr="001A69B5">
        <w:t>rådgivande</w:t>
      </w:r>
      <w:proofErr w:type="spellEnd"/>
      <w:r w:rsidRPr="001A69B5">
        <w:t xml:space="preserve"> organ for Kunnskapsdepartementet og Utdanningsdirektoratet. Løyvinga gjeld drift av </w:t>
      </w:r>
      <w:proofErr w:type="spellStart"/>
      <w:r w:rsidRPr="001A69B5">
        <w:t>utvala</w:t>
      </w:r>
      <w:proofErr w:type="spellEnd"/>
      <w:r w:rsidRPr="001A69B5">
        <w:t xml:space="preserve"> og det felles sekretariatet </w:t>
      </w:r>
      <w:proofErr w:type="spellStart"/>
      <w:r w:rsidRPr="001A69B5">
        <w:t>deira</w:t>
      </w:r>
      <w:proofErr w:type="spellEnd"/>
      <w:r w:rsidRPr="001A69B5">
        <w:t xml:space="preserve">. Dagens </w:t>
      </w:r>
      <w:proofErr w:type="spellStart"/>
      <w:r w:rsidRPr="001A69B5">
        <w:t>utval</w:t>
      </w:r>
      <w:proofErr w:type="spellEnd"/>
      <w:r w:rsidRPr="001A69B5">
        <w:t xml:space="preserve"> er </w:t>
      </w:r>
      <w:proofErr w:type="spellStart"/>
      <w:r w:rsidRPr="001A69B5">
        <w:t>oppnemnde</w:t>
      </w:r>
      <w:proofErr w:type="spellEnd"/>
      <w:r w:rsidRPr="001A69B5">
        <w:t xml:space="preserve"> for perioden 2020–23.</w:t>
      </w:r>
    </w:p>
    <w:p w14:paraId="0EF40900" w14:textId="77777777" w:rsidR="000513CD" w:rsidRPr="001A69B5" w:rsidRDefault="0009509B" w:rsidP="001A69B5">
      <w:pPr>
        <w:pStyle w:val="avsnitt-tittel"/>
      </w:pPr>
      <w:r w:rsidRPr="001A69B5">
        <w:t>Mål for 2022</w:t>
      </w:r>
    </w:p>
    <w:p w14:paraId="430A0B0F" w14:textId="77777777" w:rsidR="000513CD" w:rsidRPr="001A69B5" w:rsidRDefault="0009509B" w:rsidP="001A69B5">
      <w:r w:rsidRPr="001A69B5">
        <w:t xml:space="preserve">FUB og FUG skal </w:t>
      </w:r>
      <w:proofErr w:type="spellStart"/>
      <w:r w:rsidRPr="001A69B5">
        <w:t>fremje</w:t>
      </w:r>
      <w:proofErr w:type="spellEnd"/>
      <w:r w:rsidRPr="001A69B5">
        <w:t xml:space="preserve"> </w:t>
      </w:r>
      <w:proofErr w:type="spellStart"/>
      <w:r w:rsidRPr="001A69B5">
        <w:t>eit</w:t>
      </w:r>
      <w:proofErr w:type="spellEnd"/>
      <w:r w:rsidRPr="001A69B5">
        <w:t xml:space="preserve"> godt samarbeid mellom barnehage/</w:t>
      </w:r>
      <w:proofErr w:type="spellStart"/>
      <w:r w:rsidRPr="001A69B5">
        <w:t>skule</w:t>
      </w:r>
      <w:proofErr w:type="spellEnd"/>
      <w:r w:rsidRPr="001A69B5">
        <w:t xml:space="preserve"> og heim og vareta interessene til </w:t>
      </w:r>
      <w:proofErr w:type="spellStart"/>
      <w:r w:rsidRPr="001A69B5">
        <w:t>foreldra</w:t>
      </w:r>
      <w:proofErr w:type="spellEnd"/>
      <w:r w:rsidRPr="001A69B5">
        <w:t xml:space="preserve"> i barnehage- og skulesamanheng.</w:t>
      </w:r>
    </w:p>
    <w:p w14:paraId="735711EB" w14:textId="77777777" w:rsidR="000513CD" w:rsidRPr="001A69B5" w:rsidRDefault="0009509B" w:rsidP="001A69B5">
      <w:r w:rsidRPr="001A69B5">
        <w:t xml:space="preserve">Mål for </w:t>
      </w:r>
      <w:proofErr w:type="spellStart"/>
      <w:r w:rsidRPr="001A69B5">
        <w:t>verksemda</w:t>
      </w:r>
      <w:proofErr w:type="spellEnd"/>
      <w:r w:rsidRPr="001A69B5">
        <w:t xml:space="preserve"> til </w:t>
      </w:r>
      <w:proofErr w:type="spellStart"/>
      <w:r w:rsidRPr="001A69B5">
        <w:t>foreldreutvala</w:t>
      </w:r>
      <w:proofErr w:type="spellEnd"/>
      <w:r w:rsidRPr="001A69B5">
        <w:t xml:space="preserve"> i 2022 er:</w:t>
      </w:r>
    </w:p>
    <w:p w14:paraId="6E574B8B" w14:textId="77777777" w:rsidR="000513CD" w:rsidRPr="001A69B5" w:rsidRDefault="0009509B" w:rsidP="001A69B5">
      <w:pPr>
        <w:pStyle w:val="Liste"/>
      </w:pPr>
      <w:proofErr w:type="spellStart"/>
      <w:r w:rsidRPr="001A69B5">
        <w:t>Foreldreutvala</w:t>
      </w:r>
      <w:proofErr w:type="spellEnd"/>
      <w:r w:rsidRPr="001A69B5">
        <w:t xml:space="preserve"> og sekretariatet gir råd og </w:t>
      </w:r>
      <w:proofErr w:type="spellStart"/>
      <w:r w:rsidRPr="001A69B5">
        <w:t>innspel</w:t>
      </w:r>
      <w:proofErr w:type="spellEnd"/>
      <w:r w:rsidRPr="001A69B5">
        <w:t xml:space="preserve"> til Kunnskapsdepartementet og Utdanningsdirektoratet i saker som </w:t>
      </w:r>
      <w:proofErr w:type="spellStart"/>
      <w:r w:rsidRPr="001A69B5">
        <w:t>gjeld</w:t>
      </w:r>
      <w:proofErr w:type="spellEnd"/>
      <w:r w:rsidRPr="001A69B5">
        <w:t xml:space="preserve"> samarbeid mellom barnehage/</w:t>
      </w:r>
      <w:proofErr w:type="spellStart"/>
      <w:r w:rsidRPr="001A69B5">
        <w:t>skule</w:t>
      </w:r>
      <w:proofErr w:type="spellEnd"/>
      <w:r w:rsidRPr="001A69B5">
        <w:t xml:space="preserve"> og heim.</w:t>
      </w:r>
    </w:p>
    <w:p w14:paraId="25FA1859" w14:textId="77777777" w:rsidR="000513CD" w:rsidRPr="001A69B5" w:rsidRDefault="0009509B" w:rsidP="001A69B5">
      <w:pPr>
        <w:pStyle w:val="Liste"/>
      </w:pPr>
      <w:proofErr w:type="spellStart"/>
      <w:r w:rsidRPr="001A69B5">
        <w:t>Foreldreutvala</w:t>
      </w:r>
      <w:proofErr w:type="spellEnd"/>
      <w:r w:rsidRPr="001A69B5">
        <w:t xml:space="preserve"> og sekretariatet gir informasjon og rettleiing om samarbeid mellom barnehage/</w:t>
      </w:r>
      <w:proofErr w:type="spellStart"/>
      <w:r w:rsidRPr="001A69B5">
        <w:t>skule</w:t>
      </w:r>
      <w:proofErr w:type="spellEnd"/>
      <w:r w:rsidRPr="001A69B5">
        <w:t xml:space="preserve"> og heim.</w:t>
      </w:r>
    </w:p>
    <w:p w14:paraId="0684C3C2" w14:textId="77777777" w:rsidR="000513CD" w:rsidRPr="001A69B5" w:rsidRDefault="0009509B" w:rsidP="001A69B5">
      <w:pPr>
        <w:pStyle w:val="Liste"/>
      </w:pPr>
      <w:proofErr w:type="spellStart"/>
      <w:r w:rsidRPr="001A69B5">
        <w:t>Foreldreutvala</w:t>
      </w:r>
      <w:proofErr w:type="spellEnd"/>
      <w:r w:rsidRPr="001A69B5">
        <w:t xml:space="preserve"> og sekretariatet samarbeider med relevante </w:t>
      </w:r>
      <w:proofErr w:type="spellStart"/>
      <w:r w:rsidRPr="001A69B5">
        <w:t>aktørar</w:t>
      </w:r>
      <w:proofErr w:type="spellEnd"/>
      <w:r w:rsidRPr="001A69B5">
        <w:t xml:space="preserve"> i saker som </w:t>
      </w:r>
      <w:proofErr w:type="spellStart"/>
      <w:r w:rsidRPr="001A69B5">
        <w:t>gjeld</w:t>
      </w:r>
      <w:proofErr w:type="spellEnd"/>
      <w:r w:rsidRPr="001A69B5">
        <w:t xml:space="preserve"> samarbeid mellom barnehage/</w:t>
      </w:r>
      <w:proofErr w:type="spellStart"/>
      <w:r w:rsidRPr="001A69B5">
        <w:t>skule</w:t>
      </w:r>
      <w:proofErr w:type="spellEnd"/>
      <w:r w:rsidRPr="001A69B5">
        <w:t xml:space="preserve"> og heim.</w:t>
      </w:r>
    </w:p>
    <w:p w14:paraId="2E56B083" w14:textId="77777777" w:rsidR="000513CD" w:rsidRPr="001A69B5" w:rsidRDefault="0009509B" w:rsidP="001A69B5">
      <w:pPr>
        <w:pStyle w:val="avsnitt-tittel"/>
      </w:pPr>
      <w:r w:rsidRPr="001A69B5">
        <w:t>Resultat i 2020</w:t>
      </w:r>
    </w:p>
    <w:p w14:paraId="4EBE4C8F" w14:textId="77777777" w:rsidR="000513CD" w:rsidRPr="001A69B5" w:rsidRDefault="0009509B" w:rsidP="001A69B5">
      <w:r w:rsidRPr="001A69B5">
        <w:t xml:space="preserve">Dei </w:t>
      </w:r>
      <w:proofErr w:type="spellStart"/>
      <w:r w:rsidRPr="001A69B5">
        <w:t>nyoppnemnde</w:t>
      </w:r>
      <w:proofErr w:type="spellEnd"/>
      <w:r w:rsidRPr="001A69B5">
        <w:t xml:space="preserve"> </w:t>
      </w:r>
      <w:proofErr w:type="spellStart"/>
      <w:r w:rsidRPr="001A69B5">
        <w:t>foreldreutvala</w:t>
      </w:r>
      <w:proofErr w:type="spellEnd"/>
      <w:r w:rsidRPr="001A69B5">
        <w:t xml:space="preserve"> hadde sitt første </w:t>
      </w:r>
      <w:proofErr w:type="spellStart"/>
      <w:r w:rsidRPr="001A69B5">
        <w:t>verkeår</w:t>
      </w:r>
      <w:proofErr w:type="spellEnd"/>
      <w:r w:rsidRPr="001A69B5">
        <w:t xml:space="preserve"> i 2020. Det var stor aktivitet, og </w:t>
      </w:r>
      <w:proofErr w:type="spellStart"/>
      <w:r w:rsidRPr="001A69B5">
        <w:t>oppgåvene</w:t>
      </w:r>
      <w:proofErr w:type="spellEnd"/>
      <w:r w:rsidRPr="001A69B5">
        <w:t xml:space="preserve"> vart løyste på </w:t>
      </w:r>
      <w:proofErr w:type="spellStart"/>
      <w:r w:rsidRPr="001A69B5">
        <w:t>ein</w:t>
      </w:r>
      <w:proofErr w:type="spellEnd"/>
      <w:r w:rsidRPr="001A69B5">
        <w:t xml:space="preserve"> god måte, trass </w:t>
      </w:r>
      <w:proofErr w:type="spellStart"/>
      <w:r w:rsidRPr="001A69B5">
        <w:t>eit</w:t>
      </w:r>
      <w:proofErr w:type="spellEnd"/>
      <w:r w:rsidRPr="001A69B5">
        <w:t xml:space="preserve"> svært </w:t>
      </w:r>
      <w:proofErr w:type="spellStart"/>
      <w:r w:rsidRPr="001A69B5">
        <w:t>krevjande</w:t>
      </w:r>
      <w:proofErr w:type="spellEnd"/>
      <w:r w:rsidRPr="001A69B5">
        <w:t xml:space="preserve"> år med covid-19-pandemien, nye </w:t>
      </w:r>
      <w:proofErr w:type="spellStart"/>
      <w:r w:rsidRPr="001A69B5">
        <w:t>utval</w:t>
      </w:r>
      <w:proofErr w:type="spellEnd"/>
      <w:r w:rsidRPr="001A69B5">
        <w:t xml:space="preserve"> og store </w:t>
      </w:r>
      <w:proofErr w:type="spellStart"/>
      <w:r w:rsidRPr="001A69B5">
        <w:t>endringar</w:t>
      </w:r>
      <w:proofErr w:type="spellEnd"/>
      <w:r w:rsidRPr="001A69B5">
        <w:t xml:space="preserve"> i personalet i sekretariatet etter at </w:t>
      </w:r>
      <w:proofErr w:type="spellStart"/>
      <w:r w:rsidRPr="001A69B5">
        <w:t>arbeidsstaden</w:t>
      </w:r>
      <w:proofErr w:type="spellEnd"/>
      <w:r w:rsidRPr="001A69B5">
        <w:t xml:space="preserve"> vart flytta </w:t>
      </w:r>
      <w:proofErr w:type="spellStart"/>
      <w:r w:rsidRPr="001A69B5">
        <w:t>frå</w:t>
      </w:r>
      <w:proofErr w:type="spellEnd"/>
      <w:r w:rsidRPr="001A69B5">
        <w:t xml:space="preserve"> Oslo til Bø i 2018. </w:t>
      </w:r>
      <w:proofErr w:type="spellStart"/>
      <w:r w:rsidRPr="001A69B5">
        <w:t>Utvala</w:t>
      </w:r>
      <w:proofErr w:type="spellEnd"/>
      <w:r w:rsidRPr="001A69B5">
        <w:t xml:space="preserve"> sette foreldresamarbeid under pandemien på dagsordenen, leverte mange </w:t>
      </w:r>
      <w:proofErr w:type="spellStart"/>
      <w:r w:rsidRPr="001A69B5">
        <w:t>høyringssvar</w:t>
      </w:r>
      <w:proofErr w:type="spellEnd"/>
      <w:r w:rsidRPr="001A69B5">
        <w:t xml:space="preserve"> og kom med klare råd og viktige </w:t>
      </w:r>
      <w:proofErr w:type="spellStart"/>
      <w:r w:rsidRPr="001A69B5">
        <w:t>innspel</w:t>
      </w:r>
      <w:proofErr w:type="spellEnd"/>
      <w:r w:rsidRPr="001A69B5">
        <w:t xml:space="preserve"> til departementet og direktoratet. </w:t>
      </w:r>
      <w:proofErr w:type="spellStart"/>
      <w:r w:rsidRPr="001A69B5">
        <w:t>Utvala</w:t>
      </w:r>
      <w:proofErr w:type="spellEnd"/>
      <w:r w:rsidRPr="001A69B5">
        <w:t xml:space="preserve"> tok i bruk nye digitale verktøy og utarbeidde nye heimesider og kommunikasjonsplattformer. </w:t>
      </w:r>
      <w:proofErr w:type="spellStart"/>
      <w:r w:rsidRPr="001A69B5">
        <w:t>Utvala</w:t>
      </w:r>
      <w:proofErr w:type="spellEnd"/>
      <w:r w:rsidRPr="001A69B5">
        <w:t xml:space="preserve"> tok òg del i ei rekke arbeids- og referansegrupper på nasjonalt nivå og gav informasjon og rettleiing til foreldre, </w:t>
      </w:r>
      <w:proofErr w:type="spellStart"/>
      <w:r w:rsidRPr="001A69B5">
        <w:t>skular</w:t>
      </w:r>
      <w:proofErr w:type="spellEnd"/>
      <w:r w:rsidRPr="001A69B5">
        <w:t xml:space="preserve"> og </w:t>
      </w:r>
      <w:proofErr w:type="spellStart"/>
      <w:r w:rsidRPr="001A69B5">
        <w:t>barnehagar</w:t>
      </w:r>
      <w:proofErr w:type="spellEnd"/>
      <w:r w:rsidRPr="001A69B5">
        <w:t>.</w:t>
      </w:r>
    </w:p>
    <w:p w14:paraId="758BE1E9" w14:textId="77777777" w:rsidR="000513CD" w:rsidRPr="001A69B5" w:rsidRDefault="0009509B" w:rsidP="001A69B5">
      <w:pPr>
        <w:pStyle w:val="avsnitt-tittel"/>
      </w:pPr>
      <w:r w:rsidRPr="001A69B5">
        <w:t>Budsjettforslag for 2022</w:t>
      </w:r>
    </w:p>
    <w:p w14:paraId="1266B14A" w14:textId="77777777" w:rsidR="000513CD" w:rsidRPr="001A69B5" w:rsidRDefault="0009509B" w:rsidP="001A69B5">
      <w:r w:rsidRPr="001A69B5">
        <w:t>Departementet foreslår å løyve 16,1 mill. kroner på posten.</w:t>
      </w:r>
    </w:p>
    <w:p w14:paraId="08AC314A" w14:textId="77777777" w:rsidR="000513CD" w:rsidRPr="001A69B5" w:rsidRDefault="0009509B" w:rsidP="001A69B5">
      <w:r w:rsidRPr="001A69B5">
        <w:t xml:space="preserve">Løyvinga under posten er redusert med 0,2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Departementet foreslår å redusere løyvinga på posten med 0,1 mill. kroner som følge av endra </w:t>
      </w:r>
      <w:proofErr w:type="spellStart"/>
      <w:r w:rsidRPr="001A69B5">
        <w:t>jobbreisevanar</w:t>
      </w:r>
      <w:proofErr w:type="spellEnd"/>
      <w:r w:rsidRPr="001A69B5">
        <w:t xml:space="preserve"> etter covid-19-pandemien.</w:t>
      </w:r>
    </w:p>
    <w:p w14:paraId="50EB8959" w14:textId="77777777" w:rsidR="000513CD" w:rsidRPr="001A69B5" w:rsidRDefault="0009509B" w:rsidP="001A69B5">
      <w:pPr>
        <w:pStyle w:val="b-budkaptit"/>
      </w:pPr>
      <w:r w:rsidRPr="001A69B5">
        <w:t xml:space="preserve">Kap. 222 </w:t>
      </w:r>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7D523DA4" w14:textId="77777777" w:rsidTr="001B3733">
        <w:trPr>
          <w:trHeight w:val="640"/>
          <w:hidden/>
        </w:trPr>
        <w:tc>
          <w:tcPr>
            <w:tcW w:w="840" w:type="dxa"/>
          </w:tcPr>
          <w:p w14:paraId="7700EE46" w14:textId="77777777" w:rsidR="000513CD" w:rsidRPr="001A69B5" w:rsidRDefault="0009509B" w:rsidP="001A69B5">
            <w:pPr>
              <w:pStyle w:val="Tabellnavn"/>
            </w:pPr>
            <w:r w:rsidRPr="001A69B5">
              <w:t>KPAL</w:t>
            </w:r>
          </w:p>
        </w:tc>
        <w:tc>
          <w:tcPr>
            <w:tcW w:w="4800" w:type="dxa"/>
          </w:tcPr>
          <w:p w14:paraId="79C1F68D" w14:textId="77777777" w:rsidR="000513CD" w:rsidRPr="001A69B5" w:rsidRDefault="000513CD" w:rsidP="001A69B5">
            <w:pPr>
              <w:pStyle w:val="Tabellnavn"/>
            </w:pPr>
          </w:p>
        </w:tc>
        <w:tc>
          <w:tcPr>
            <w:tcW w:w="1300" w:type="dxa"/>
          </w:tcPr>
          <w:p w14:paraId="211C7AA2" w14:textId="77777777" w:rsidR="000513CD" w:rsidRPr="001A69B5" w:rsidRDefault="000513CD" w:rsidP="001A69B5">
            <w:pPr>
              <w:pStyle w:val="Tabellnavn"/>
            </w:pPr>
          </w:p>
        </w:tc>
        <w:tc>
          <w:tcPr>
            <w:tcW w:w="1300" w:type="dxa"/>
          </w:tcPr>
          <w:p w14:paraId="5C99529F" w14:textId="77777777" w:rsidR="000513CD" w:rsidRPr="001A69B5" w:rsidRDefault="000513CD" w:rsidP="001A69B5">
            <w:pPr>
              <w:pStyle w:val="Tabellnavn"/>
            </w:pPr>
          </w:p>
        </w:tc>
        <w:tc>
          <w:tcPr>
            <w:tcW w:w="1300" w:type="dxa"/>
          </w:tcPr>
          <w:p w14:paraId="01037954" w14:textId="77777777" w:rsidR="000513CD" w:rsidRPr="001A69B5" w:rsidRDefault="0009509B" w:rsidP="001A69B5">
            <w:r w:rsidRPr="001A69B5">
              <w:t>(i 1 000 kr)</w:t>
            </w:r>
          </w:p>
        </w:tc>
      </w:tr>
      <w:tr w:rsidR="000513CD" w:rsidRPr="001A69B5" w14:paraId="334B9B19" w14:textId="77777777" w:rsidTr="001B3733">
        <w:trPr>
          <w:trHeight w:val="600"/>
        </w:trPr>
        <w:tc>
          <w:tcPr>
            <w:tcW w:w="840" w:type="dxa"/>
          </w:tcPr>
          <w:p w14:paraId="5713AA46" w14:textId="77777777" w:rsidR="000513CD" w:rsidRPr="001A69B5" w:rsidRDefault="0009509B" w:rsidP="001A69B5">
            <w:r w:rsidRPr="001A69B5">
              <w:t>Post</w:t>
            </w:r>
          </w:p>
        </w:tc>
        <w:tc>
          <w:tcPr>
            <w:tcW w:w="4800" w:type="dxa"/>
          </w:tcPr>
          <w:p w14:paraId="287821D0" w14:textId="77777777" w:rsidR="000513CD" w:rsidRPr="001A69B5" w:rsidRDefault="0009509B" w:rsidP="001A69B5">
            <w:proofErr w:type="spellStart"/>
            <w:r w:rsidRPr="001A69B5">
              <w:t>Nemning</w:t>
            </w:r>
            <w:proofErr w:type="spellEnd"/>
          </w:p>
        </w:tc>
        <w:tc>
          <w:tcPr>
            <w:tcW w:w="1300" w:type="dxa"/>
          </w:tcPr>
          <w:p w14:paraId="23B5EEFF"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59E7C97" w14:textId="77777777" w:rsidR="000513CD" w:rsidRPr="001A69B5" w:rsidRDefault="0009509B" w:rsidP="001A69B5">
            <w:r w:rsidRPr="001A69B5">
              <w:t xml:space="preserve">Saldert </w:t>
            </w:r>
            <w:r w:rsidRPr="001A69B5">
              <w:br/>
              <w:t>budsjett 2021</w:t>
            </w:r>
          </w:p>
        </w:tc>
        <w:tc>
          <w:tcPr>
            <w:tcW w:w="1300" w:type="dxa"/>
          </w:tcPr>
          <w:p w14:paraId="7C1E590F" w14:textId="77777777" w:rsidR="000513CD" w:rsidRPr="001A69B5" w:rsidRDefault="0009509B" w:rsidP="001A69B5">
            <w:r w:rsidRPr="001A69B5">
              <w:t xml:space="preserve">Forslag </w:t>
            </w:r>
            <w:r w:rsidRPr="001A69B5">
              <w:br/>
              <w:t>2022</w:t>
            </w:r>
          </w:p>
        </w:tc>
      </w:tr>
      <w:tr w:rsidR="000513CD" w:rsidRPr="001A69B5" w14:paraId="071E0CBF" w14:textId="77777777" w:rsidTr="001B3733">
        <w:trPr>
          <w:trHeight w:val="380"/>
        </w:trPr>
        <w:tc>
          <w:tcPr>
            <w:tcW w:w="840" w:type="dxa"/>
          </w:tcPr>
          <w:p w14:paraId="7689D14A" w14:textId="77777777" w:rsidR="000513CD" w:rsidRPr="001A69B5" w:rsidRDefault="0009509B" w:rsidP="001A69B5">
            <w:r w:rsidRPr="001A69B5">
              <w:t>01</w:t>
            </w:r>
          </w:p>
        </w:tc>
        <w:tc>
          <w:tcPr>
            <w:tcW w:w="4800" w:type="dxa"/>
          </w:tcPr>
          <w:p w14:paraId="202F0177" w14:textId="77777777" w:rsidR="000513CD" w:rsidRPr="001A69B5" w:rsidRDefault="0009509B" w:rsidP="001A69B5">
            <w:r w:rsidRPr="001A69B5">
              <w:t>Driftsutgifter</w:t>
            </w:r>
          </w:p>
        </w:tc>
        <w:tc>
          <w:tcPr>
            <w:tcW w:w="1300" w:type="dxa"/>
          </w:tcPr>
          <w:p w14:paraId="4657F631" w14:textId="77777777" w:rsidR="000513CD" w:rsidRPr="001A69B5" w:rsidRDefault="0009509B" w:rsidP="001A69B5">
            <w:r w:rsidRPr="001A69B5">
              <w:t>146 026</w:t>
            </w:r>
          </w:p>
        </w:tc>
        <w:tc>
          <w:tcPr>
            <w:tcW w:w="1300" w:type="dxa"/>
          </w:tcPr>
          <w:p w14:paraId="378C85FA" w14:textId="77777777" w:rsidR="000513CD" w:rsidRPr="001A69B5" w:rsidRDefault="0009509B" w:rsidP="001A69B5">
            <w:r w:rsidRPr="001A69B5">
              <w:t>143 419</w:t>
            </w:r>
          </w:p>
        </w:tc>
        <w:tc>
          <w:tcPr>
            <w:tcW w:w="1300" w:type="dxa"/>
          </w:tcPr>
          <w:p w14:paraId="24FC88EF" w14:textId="77777777" w:rsidR="000513CD" w:rsidRPr="001A69B5" w:rsidRDefault="0009509B" w:rsidP="001A69B5">
            <w:r w:rsidRPr="001A69B5">
              <w:t>151 011</w:t>
            </w:r>
          </w:p>
        </w:tc>
      </w:tr>
      <w:tr w:rsidR="000513CD" w:rsidRPr="001A69B5" w14:paraId="7BD7AEA4" w14:textId="77777777" w:rsidTr="001B3733">
        <w:trPr>
          <w:trHeight w:val="380"/>
        </w:trPr>
        <w:tc>
          <w:tcPr>
            <w:tcW w:w="840" w:type="dxa"/>
          </w:tcPr>
          <w:p w14:paraId="26DBBFA6" w14:textId="77777777" w:rsidR="000513CD" w:rsidRPr="001A69B5" w:rsidRDefault="0009509B" w:rsidP="001A69B5">
            <w:r w:rsidRPr="001A69B5">
              <w:t>45</w:t>
            </w:r>
          </w:p>
        </w:tc>
        <w:tc>
          <w:tcPr>
            <w:tcW w:w="4800" w:type="dxa"/>
          </w:tcPr>
          <w:p w14:paraId="575408FD"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4DE9A8E7" w14:textId="77777777" w:rsidR="000513CD" w:rsidRPr="001A69B5" w:rsidRDefault="0009509B" w:rsidP="001A69B5">
            <w:r w:rsidRPr="001A69B5">
              <w:t>2 208</w:t>
            </w:r>
          </w:p>
        </w:tc>
        <w:tc>
          <w:tcPr>
            <w:tcW w:w="1300" w:type="dxa"/>
          </w:tcPr>
          <w:p w14:paraId="18017B57" w14:textId="77777777" w:rsidR="000513CD" w:rsidRPr="001A69B5" w:rsidRDefault="0009509B" w:rsidP="001A69B5">
            <w:r w:rsidRPr="001A69B5">
              <w:t>2 019</w:t>
            </w:r>
          </w:p>
        </w:tc>
        <w:tc>
          <w:tcPr>
            <w:tcW w:w="1300" w:type="dxa"/>
          </w:tcPr>
          <w:p w14:paraId="0BE56EC8" w14:textId="77777777" w:rsidR="000513CD" w:rsidRPr="001A69B5" w:rsidRDefault="0009509B" w:rsidP="001A69B5">
            <w:r w:rsidRPr="001A69B5">
              <w:t>2 067</w:t>
            </w:r>
          </w:p>
        </w:tc>
      </w:tr>
      <w:tr w:rsidR="000513CD" w:rsidRPr="001A69B5" w14:paraId="1C71AEBB" w14:textId="77777777" w:rsidTr="001B3733">
        <w:trPr>
          <w:trHeight w:val="380"/>
        </w:trPr>
        <w:tc>
          <w:tcPr>
            <w:tcW w:w="840" w:type="dxa"/>
          </w:tcPr>
          <w:p w14:paraId="1C53CE6E" w14:textId="77777777" w:rsidR="000513CD" w:rsidRPr="001A69B5" w:rsidRDefault="000513CD" w:rsidP="001A69B5"/>
        </w:tc>
        <w:tc>
          <w:tcPr>
            <w:tcW w:w="4800" w:type="dxa"/>
          </w:tcPr>
          <w:p w14:paraId="56230762" w14:textId="77777777" w:rsidR="000513CD" w:rsidRPr="001A69B5" w:rsidRDefault="0009509B" w:rsidP="001A69B5">
            <w:r w:rsidRPr="001A69B5">
              <w:t>Sum kap. 222</w:t>
            </w:r>
          </w:p>
        </w:tc>
        <w:tc>
          <w:tcPr>
            <w:tcW w:w="1300" w:type="dxa"/>
          </w:tcPr>
          <w:p w14:paraId="18DF2800" w14:textId="77777777" w:rsidR="000513CD" w:rsidRPr="001A69B5" w:rsidRDefault="0009509B" w:rsidP="001A69B5">
            <w:r w:rsidRPr="001A69B5">
              <w:t>148 234</w:t>
            </w:r>
          </w:p>
        </w:tc>
        <w:tc>
          <w:tcPr>
            <w:tcW w:w="1300" w:type="dxa"/>
          </w:tcPr>
          <w:p w14:paraId="440E42F8" w14:textId="77777777" w:rsidR="000513CD" w:rsidRPr="001A69B5" w:rsidRDefault="0009509B" w:rsidP="001A69B5">
            <w:r w:rsidRPr="001A69B5">
              <w:t>145 438</w:t>
            </w:r>
          </w:p>
        </w:tc>
        <w:tc>
          <w:tcPr>
            <w:tcW w:w="1300" w:type="dxa"/>
          </w:tcPr>
          <w:p w14:paraId="722BFC0F" w14:textId="77777777" w:rsidR="000513CD" w:rsidRPr="001A69B5" w:rsidRDefault="0009509B" w:rsidP="001A69B5">
            <w:r w:rsidRPr="001A69B5">
              <w:t>153 078</w:t>
            </w:r>
          </w:p>
        </w:tc>
      </w:tr>
    </w:tbl>
    <w:p w14:paraId="1CF7F412" w14:textId="77777777" w:rsidR="000513CD" w:rsidRPr="001A69B5" w:rsidRDefault="0009509B" w:rsidP="001A69B5">
      <w:pPr>
        <w:pStyle w:val="b-post"/>
      </w:pPr>
      <w:r w:rsidRPr="001A69B5">
        <w:t xml:space="preserve">Post 01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6F5B297B" w14:textId="77777777" w:rsidR="000513CD" w:rsidRPr="001A69B5" w:rsidRDefault="0009509B" w:rsidP="001A69B5">
      <w:proofErr w:type="spellStart"/>
      <w:r w:rsidRPr="001A69B5">
        <w:t>Løyvingane</w:t>
      </w:r>
      <w:proofErr w:type="spellEnd"/>
      <w:r w:rsidRPr="001A69B5">
        <w:t xml:space="preserve"> på kapittelet gjeld</w:t>
      </w:r>
    </w:p>
    <w:p w14:paraId="175356D0" w14:textId="77777777" w:rsidR="000513CD" w:rsidRPr="001A69B5" w:rsidRDefault="0009509B" w:rsidP="001A69B5">
      <w:pPr>
        <w:pStyle w:val="Liste"/>
      </w:pPr>
      <w:r w:rsidRPr="001A69B5">
        <w:t>drift av Sørsamisk kunnskapspark i Hattfjelldal,</w:t>
      </w:r>
    </w:p>
    <w:p w14:paraId="7336183D" w14:textId="77777777" w:rsidR="000513CD" w:rsidRPr="001A69B5" w:rsidRDefault="0009509B" w:rsidP="001A69B5">
      <w:pPr>
        <w:pStyle w:val="Liste"/>
      </w:pPr>
      <w:r w:rsidRPr="001A69B5">
        <w:t xml:space="preserve">drift av Samisk </w:t>
      </w:r>
      <w:proofErr w:type="spellStart"/>
      <w:r w:rsidRPr="001A69B5">
        <w:t>vidaregåande</w:t>
      </w:r>
      <w:proofErr w:type="spellEnd"/>
      <w:r w:rsidRPr="001A69B5">
        <w:t xml:space="preserve"> skule i Karasjok og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w:t>
      </w:r>
    </w:p>
    <w:p w14:paraId="7D4CE294" w14:textId="77777777" w:rsidR="000513CD" w:rsidRPr="001A69B5" w:rsidRDefault="0009509B" w:rsidP="001A69B5">
      <w:pPr>
        <w:pStyle w:val="Liste"/>
      </w:pPr>
      <w:r w:rsidRPr="001A69B5">
        <w:t>drift av Diamanten skole for elever med døvblindhet</w:t>
      </w:r>
    </w:p>
    <w:p w14:paraId="099D42E0" w14:textId="77777777" w:rsidR="000513CD" w:rsidRPr="001A69B5" w:rsidRDefault="0009509B" w:rsidP="001A69B5">
      <w:pPr>
        <w:pStyle w:val="Liste"/>
      </w:pPr>
      <w:r w:rsidRPr="001A69B5">
        <w:t xml:space="preserve">lønn etter rettsvilkårsavtalen for personale ved </w:t>
      </w:r>
      <w:proofErr w:type="spellStart"/>
      <w:r w:rsidRPr="001A69B5">
        <w:t>nedlagde</w:t>
      </w:r>
      <w:proofErr w:type="spellEnd"/>
      <w:r w:rsidRPr="001A69B5">
        <w:t xml:space="preserve"> </w:t>
      </w:r>
      <w:proofErr w:type="spellStart"/>
      <w:r w:rsidRPr="001A69B5">
        <w:t>statlege</w:t>
      </w:r>
      <w:proofErr w:type="spellEnd"/>
      <w:r w:rsidRPr="001A69B5">
        <w:t xml:space="preserve"> </w:t>
      </w:r>
      <w:proofErr w:type="spellStart"/>
      <w:r w:rsidRPr="001A69B5">
        <w:t>skular</w:t>
      </w:r>
      <w:proofErr w:type="spellEnd"/>
      <w:r w:rsidRPr="001A69B5">
        <w:t xml:space="preserve"> og ventelønn for personale </w:t>
      </w:r>
      <w:proofErr w:type="spellStart"/>
      <w:r w:rsidRPr="001A69B5">
        <w:t>frå</w:t>
      </w:r>
      <w:proofErr w:type="spellEnd"/>
      <w:r w:rsidRPr="001A69B5">
        <w:t xml:space="preserve"> avvikla statsinternat i Finnmark</w:t>
      </w:r>
    </w:p>
    <w:p w14:paraId="711B4FA2" w14:textId="77777777" w:rsidR="000513CD" w:rsidRPr="001A69B5" w:rsidRDefault="0009509B" w:rsidP="001A69B5">
      <w:r w:rsidRPr="001A69B5">
        <w:t xml:space="preserve">Opplæringa ved Sørsamisk kunnskapspark og </w:t>
      </w:r>
      <w:proofErr w:type="spellStart"/>
      <w:r w:rsidRPr="001A69B5">
        <w:t>dei</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følger Kunnskapsløftet – samisk.</w:t>
      </w:r>
    </w:p>
    <w:p w14:paraId="3FCAE5E6" w14:textId="77777777" w:rsidR="000513CD" w:rsidRPr="001A69B5" w:rsidRDefault="0009509B" w:rsidP="001A69B5">
      <w:pPr>
        <w:pStyle w:val="avsnitt-tittel"/>
      </w:pPr>
      <w:r w:rsidRPr="001A69B5">
        <w:t>Mål for 2022</w:t>
      </w:r>
    </w:p>
    <w:p w14:paraId="65E27FB2" w14:textId="77777777" w:rsidR="000513CD" w:rsidRPr="001A69B5" w:rsidRDefault="0009509B" w:rsidP="001A69B5">
      <w:r w:rsidRPr="001A69B5">
        <w:t xml:space="preserve">Målet med løyvinga til drift av Sørsamisk kunnskapspark i Hattfjelldal, Samisk </w:t>
      </w:r>
      <w:proofErr w:type="spellStart"/>
      <w:r w:rsidRPr="001A69B5">
        <w:t>vidaregåande</w:t>
      </w:r>
      <w:proofErr w:type="spellEnd"/>
      <w:r w:rsidRPr="001A69B5">
        <w:t xml:space="preserve"> skule i Karasjok og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 er å </w:t>
      </w:r>
      <w:proofErr w:type="spellStart"/>
      <w:r w:rsidRPr="001A69B5">
        <w:t>medverke</w:t>
      </w:r>
      <w:proofErr w:type="spellEnd"/>
      <w:r w:rsidRPr="001A69B5">
        <w:t xml:space="preserve"> til å utvikle samisk identitet, språk og kultur.</w:t>
      </w:r>
    </w:p>
    <w:p w14:paraId="3D49B305" w14:textId="77777777" w:rsidR="000513CD" w:rsidRPr="001A69B5" w:rsidRDefault="0009509B" w:rsidP="001A69B5">
      <w:r w:rsidRPr="001A69B5">
        <w:t xml:space="preserve">Målet med løyvinga til Diamanten skole for elever med døvblindhet er å </w:t>
      </w:r>
      <w:proofErr w:type="spellStart"/>
      <w:r w:rsidRPr="001A69B5">
        <w:t>medverke</w:t>
      </w:r>
      <w:proofErr w:type="spellEnd"/>
      <w:r w:rsidRPr="001A69B5">
        <w:t xml:space="preserve"> til at døvblinde barn og unge i Oslo-regionen får grunnopplæring.</w:t>
      </w:r>
    </w:p>
    <w:p w14:paraId="4F659B1C" w14:textId="77777777" w:rsidR="000513CD" w:rsidRPr="001A69B5" w:rsidRDefault="0009509B" w:rsidP="001A69B5">
      <w:pPr>
        <w:pStyle w:val="avsnitt-tittel"/>
      </w:pPr>
      <w:r w:rsidRPr="001A69B5">
        <w:t>Resultat i 2020</w:t>
      </w:r>
    </w:p>
    <w:p w14:paraId="07FC6847" w14:textId="77777777" w:rsidR="000513CD" w:rsidRPr="001A69B5" w:rsidRDefault="0009509B" w:rsidP="001A69B5">
      <w:pPr>
        <w:pStyle w:val="avsnitt-undertittel"/>
      </w:pPr>
      <w:r w:rsidRPr="001A69B5">
        <w:t>Sørsamisk kunnskapspark</w:t>
      </w:r>
    </w:p>
    <w:p w14:paraId="79391CDE" w14:textId="77777777" w:rsidR="000513CD" w:rsidRPr="001A69B5" w:rsidRDefault="0009509B" w:rsidP="001A69B5">
      <w:r w:rsidRPr="001A69B5">
        <w:t xml:space="preserve">Sørsamisk kunnskapspark tilbyr fjernundervisning for </w:t>
      </w:r>
      <w:proofErr w:type="spellStart"/>
      <w:r w:rsidRPr="001A69B5">
        <w:t>elevar</w:t>
      </w:r>
      <w:proofErr w:type="spellEnd"/>
      <w:r w:rsidRPr="001A69B5">
        <w:t xml:space="preserve"> som har rett til språkopplæring i samisk, men som </w:t>
      </w:r>
      <w:proofErr w:type="spellStart"/>
      <w:r w:rsidRPr="001A69B5">
        <w:t>ikkje</w:t>
      </w:r>
      <w:proofErr w:type="spellEnd"/>
      <w:r w:rsidRPr="001A69B5">
        <w:t xml:space="preserve"> har </w:t>
      </w:r>
      <w:proofErr w:type="spellStart"/>
      <w:r w:rsidRPr="001A69B5">
        <w:t>tilbod</w:t>
      </w:r>
      <w:proofErr w:type="spellEnd"/>
      <w:r w:rsidRPr="001A69B5">
        <w:t xml:space="preserve"> om språkopplæring i eigen kommune. Den positive utviklinga i </w:t>
      </w:r>
      <w:proofErr w:type="spellStart"/>
      <w:r w:rsidRPr="001A69B5">
        <w:t>talet</w:t>
      </w:r>
      <w:proofErr w:type="spellEnd"/>
      <w:r w:rsidRPr="001A69B5">
        <w:t xml:space="preserve"> på </w:t>
      </w:r>
      <w:proofErr w:type="spellStart"/>
      <w:r w:rsidRPr="001A69B5">
        <w:t>elevar</w:t>
      </w:r>
      <w:proofErr w:type="spellEnd"/>
      <w:r w:rsidRPr="001A69B5">
        <w:t xml:space="preserve"> som får samisk som fjernundervisning, har </w:t>
      </w:r>
      <w:proofErr w:type="spellStart"/>
      <w:r w:rsidRPr="001A69B5">
        <w:t>halde</w:t>
      </w:r>
      <w:proofErr w:type="spellEnd"/>
      <w:r w:rsidRPr="001A69B5">
        <w:t xml:space="preserve"> fram i 2020. Per 1. oktober 2020 var det 86 </w:t>
      </w:r>
      <w:proofErr w:type="spellStart"/>
      <w:r w:rsidRPr="001A69B5">
        <w:t>elevar</w:t>
      </w:r>
      <w:proofErr w:type="spellEnd"/>
      <w:r w:rsidRPr="001A69B5">
        <w:t xml:space="preserve"> som </w:t>
      </w:r>
      <w:proofErr w:type="spellStart"/>
      <w:r w:rsidRPr="001A69B5">
        <w:t>fekk</w:t>
      </w:r>
      <w:proofErr w:type="spellEnd"/>
      <w:r w:rsidRPr="001A69B5">
        <w:t xml:space="preserve"> samisk som fjernundervisning. Det er </w:t>
      </w:r>
      <w:proofErr w:type="spellStart"/>
      <w:r w:rsidRPr="001A69B5">
        <w:t>ein</w:t>
      </w:r>
      <w:proofErr w:type="spellEnd"/>
      <w:r w:rsidRPr="001A69B5">
        <w:t xml:space="preserve"> </w:t>
      </w:r>
      <w:proofErr w:type="spellStart"/>
      <w:r w:rsidRPr="001A69B5">
        <w:t>auke</w:t>
      </w:r>
      <w:proofErr w:type="spellEnd"/>
      <w:r w:rsidRPr="001A69B5">
        <w:t xml:space="preserve"> på 26 </w:t>
      </w:r>
      <w:proofErr w:type="spellStart"/>
      <w:r w:rsidRPr="001A69B5">
        <w:t>frå</w:t>
      </w:r>
      <w:proofErr w:type="spellEnd"/>
      <w:r w:rsidRPr="001A69B5">
        <w:t xml:space="preserve"> </w:t>
      </w:r>
      <w:proofErr w:type="spellStart"/>
      <w:r w:rsidRPr="001A69B5">
        <w:t>førre</w:t>
      </w:r>
      <w:proofErr w:type="spellEnd"/>
      <w:r w:rsidRPr="001A69B5">
        <w:t xml:space="preserve"> </w:t>
      </w:r>
      <w:proofErr w:type="spellStart"/>
      <w:r w:rsidRPr="001A69B5">
        <w:t>skuleår</w:t>
      </w:r>
      <w:proofErr w:type="spellEnd"/>
      <w:r w:rsidRPr="001A69B5">
        <w:t xml:space="preserve">. </w:t>
      </w:r>
      <w:proofErr w:type="spellStart"/>
      <w:r w:rsidRPr="001A69B5">
        <w:t>Frå</w:t>
      </w:r>
      <w:proofErr w:type="spellEnd"/>
      <w:r w:rsidRPr="001A69B5">
        <w:t xml:space="preserve"> desember 2019 tilbyr kunnskapsparken også opplæring i lulesamisk. Færre </w:t>
      </w:r>
      <w:proofErr w:type="spellStart"/>
      <w:r w:rsidRPr="001A69B5">
        <w:t>elevar</w:t>
      </w:r>
      <w:proofErr w:type="spellEnd"/>
      <w:r w:rsidRPr="001A69B5">
        <w:t xml:space="preserve"> har </w:t>
      </w:r>
      <w:proofErr w:type="spellStart"/>
      <w:r w:rsidRPr="001A69B5">
        <w:t>delteke</w:t>
      </w:r>
      <w:proofErr w:type="spellEnd"/>
      <w:r w:rsidRPr="001A69B5">
        <w:t xml:space="preserve"> på </w:t>
      </w:r>
      <w:proofErr w:type="spellStart"/>
      <w:r w:rsidRPr="001A69B5">
        <w:t>språksamlingar</w:t>
      </w:r>
      <w:proofErr w:type="spellEnd"/>
      <w:r w:rsidRPr="001A69B5">
        <w:t xml:space="preserve"> på grunn av pandemien.</w:t>
      </w:r>
    </w:p>
    <w:p w14:paraId="1F156FE1" w14:textId="77777777" w:rsidR="000513CD" w:rsidRPr="001A69B5" w:rsidRDefault="0009509B" w:rsidP="001A69B5">
      <w:pPr>
        <w:pStyle w:val="avsnitt-undertittel"/>
      </w:pPr>
      <w:r w:rsidRPr="001A69B5">
        <w:t xml:space="preserve">Samiske </w:t>
      </w:r>
      <w:proofErr w:type="spellStart"/>
      <w:r w:rsidRPr="001A69B5">
        <w:t>vidaregåande</w:t>
      </w:r>
      <w:proofErr w:type="spellEnd"/>
      <w:r w:rsidRPr="001A69B5">
        <w:t xml:space="preserve"> </w:t>
      </w:r>
      <w:proofErr w:type="spellStart"/>
      <w:r w:rsidRPr="001A69B5">
        <w:t>skular</w:t>
      </w:r>
      <w:proofErr w:type="spellEnd"/>
    </w:p>
    <w:p w14:paraId="1471CEB4" w14:textId="77777777" w:rsidR="000513CD" w:rsidRPr="001A69B5" w:rsidRDefault="0009509B" w:rsidP="001A69B5">
      <w:r w:rsidRPr="001A69B5">
        <w:t xml:space="preserve">Begge </w:t>
      </w:r>
      <w:proofErr w:type="spellStart"/>
      <w:r w:rsidRPr="001A69B5">
        <w:t>skulane</w:t>
      </w:r>
      <w:proofErr w:type="spellEnd"/>
      <w:r w:rsidRPr="001A69B5">
        <w:t xml:space="preserve"> er </w:t>
      </w:r>
      <w:proofErr w:type="spellStart"/>
      <w:r w:rsidRPr="001A69B5">
        <w:t>opne</w:t>
      </w:r>
      <w:proofErr w:type="spellEnd"/>
      <w:r w:rsidRPr="001A69B5">
        <w:t xml:space="preserve"> for </w:t>
      </w:r>
      <w:proofErr w:type="spellStart"/>
      <w:r w:rsidRPr="001A69B5">
        <w:t>elevar</w:t>
      </w:r>
      <w:proofErr w:type="spellEnd"/>
      <w:r w:rsidRPr="001A69B5">
        <w:t xml:space="preserve"> </w:t>
      </w:r>
      <w:proofErr w:type="spellStart"/>
      <w:r w:rsidRPr="001A69B5">
        <w:t>frå</w:t>
      </w:r>
      <w:proofErr w:type="spellEnd"/>
      <w:r w:rsidRPr="001A69B5">
        <w:t xml:space="preserve"> heile landet og har både </w:t>
      </w:r>
      <w:proofErr w:type="spellStart"/>
      <w:r w:rsidRPr="001A69B5">
        <w:t>heiltids</w:t>
      </w:r>
      <w:proofErr w:type="spellEnd"/>
      <w:r w:rsidRPr="001A69B5">
        <w:t xml:space="preserve">- og deltidselevar. Dei samiske </w:t>
      </w:r>
      <w:proofErr w:type="spellStart"/>
      <w:r w:rsidRPr="001A69B5">
        <w:t>vidaregåande</w:t>
      </w:r>
      <w:proofErr w:type="spellEnd"/>
      <w:r w:rsidRPr="001A69B5">
        <w:t xml:space="preserve"> </w:t>
      </w:r>
      <w:proofErr w:type="spellStart"/>
      <w:r w:rsidRPr="001A69B5">
        <w:t>skulane</w:t>
      </w:r>
      <w:proofErr w:type="spellEnd"/>
      <w:r w:rsidRPr="001A69B5">
        <w:t xml:space="preserve"> har </w:t>
      </w:r>
      <w:proofErr w:type="spellStart"/>
      <w:r w:rsidRPr="001A69B5">
        <w:t>eit</w:t>
      </w:r>
      <w:proofErr w:type="spellEnd"/>
      <w:r w:rsidRPr="001A69B5">
        <w:t xml:space="preserve"> </w:t>
      </w:r>
      <w:proofErr w:type="spellStart"/>
      <w:r w:rsidRPr="001A69B5">
        <w:t>særleg</w:t>
      </w:r>
      <w:proofErr w:type="spellEnd"/>
      <w:r w:rsidRPr="001A69B5">
        <w:t xml:space="preserve"> ansvar for å gi undervisning på og i samisk. </w:t>
      </w:r>
      <w:proofErr w:type="spellStart"/>
      <w:r w:rsidRPr="001A69B5">
        <w:t>Skulane</w:t>
      </w:r>
      <w:proofErr w:type="spellEnd"/>
      <w:r w:rsidRPr="001A69B5">
        <w:t xml:space="preserve"> har ei ordning med </w:t>
      </w:r>
      <w:proofErr w:type="spellStart"/>
      <w:r w:rsidRPr="001A69B5">
        <w:t>vertsfamiliar</w:t>
      </w:r>
      <w:proofErr w:type="spellEnd"/>
      <w:r w:rsidRPr="001A69B5">
        <w:t xml:space="preserve"> for </w:t>
      </w:r>
      <w:proofErr w:type="spellStart"/>
      <w:r w:rsidRPr="001A69B5">
        <w:t>dei</w:t>
      </w:r>
      <w:proofErr w:type="spellEnd"/>
      <w:r w:rsidRPr="001A69B5">
        <w:t xml:space="preserve"> yngste </w:t>
      </w:r>
      <w:proofErr w:type="spellStart"/>
      <w:r w:rsidRPr="001A69B5">
        <w:t>tilreisande</w:t>
      </w:r>
      <w:proofErr w:type="spellEnd"/>
      <w:r w:rsidRPr="001A69B5">
        <w:t xml:space="preserve"> </w:t>
      </w:r>
      <w:proofErr w:type="spellStart"/>
      <w:r w:rsidRPr="001A69B5">
        <w:t>elevane</w:t>
      </w:r>
      <w:proofErr w:type="spellEnd"/>
      <w:r w:rsidRPr="001A69B5">
        <w:t xml:space="preserve">. I tillegg til den ordinære undervisninga gir </w:t>
      </w:r>
      <w:proofErr w:type="spellStart"/>
      <w:r w:rsidRPr="001A69B5">
        <w:t>skulane</w:t>
      </w:r>
      <w:proofErr w:type="spellEnd"/>
      <w:r w:rsidRPr="001A69B5">
        <w:t xml:space="preserve"> fjernundervisning i samisk. Gjennom </w:t>
      </w:r>
      <w:proofErr w:type="spellStart"/>
      <w:r w:rsidRPr="001A69B5">
        <w:t>fjernundervisningstilbodet</w:t>
      </w:r>
      <w:proofErr w:type="spellEnd"/>
      <w:r w:rsidRPr="001A69B5">
        <w:t xml:space="preserve"> </w:t>
      </w:r>
      <w:proofErr w:type="spellStart"/>
      <w:r w:rsidRPr="001A69B5">
        <w:t>bidreg</w:t>
      </w:r>
      <w:proofErr w:type="spellEnd"/>
      <w:r w:rsidRPr="001A69B5">
        <w:t xml:space="preserve"> </w:t>
      </w:r>
      <w:proofErr w:type="spellStart"/>
      <w:r w:rsidRPr="001A69B5">
        <w:t>skulane</w:t>
      </w:r>
      <w:proofErr w:type="spellEnd"/>
      <w:r w:rsidRPr="001A69B5">
        <w:t xml:space="preserve"> til at </w:t>
      </w:r>
      <w:proofErr w:type="spellStart"/>
      <w:r w:rsidRPr="001A69B5">
        <w:t>elevar</w:t>
      </w:r>
      <w:proofErr w:type="spellEnd"/>
      <w:r w:rsidRPr="001A69B5">
        <w:t xml:space="preserve"> </w:t>
      </w:r>
      <w:proofErr w:type="spellStart"/>
      <w:r w:rsidRPr="001A69B5">
        <w:t>frå</w:t>
      </w:r>
      <w:proofErr w:type="spellEnd"/>
      <w:r w:rsidRPr="001A69B5">
        <w:t xml:space="preserve"> andre </w:t>
      </w:r>
      <w:proofErr w:type="spellStart"/>
      <w:r w:rsidRPr="001A69B5">
        <w:t>stadar</w:t>
      </w:r>
      <w:proofErr w:type="spellEnd"/>
      <w:r w:rsidRPr="001A69B5">
        <w:t xml:space="preserve"> i landet får oppfylt den </w:t>
      </w:r>
      <w:proofErr w:type="spellStart"/>
      <w:r w:rsidRPr="001A69B5">
        <w:t>grunnleggande</w:t>
      </w:r>
      <w:proofErr w:type="spellEnd"/>
      <w:r w:rsidRPr="001A69B5">
        <w:t xml:space="preserve"> retten </w:t>
      </w:r>
      <w:proofErr w:type="spellStart"/>
      <w:r w:rsidRPr="001A69B5">
        <w:t>dei</w:t>
      </w:r>
      <w:proofErr w:type="spellEnd"/>
      <w:r w:rsidRPr="001A69B5">
        <w:t xml:space="preserve"> har til opplæring i samisk.</w:t>
      </w:r>
    </w:p>
    <w:p w14:paraId="6D137933" w14:textId="77777777" w:rsidR="000513CD" w:rsidRPr="001A69B5" w:rsidRDefault="0009509B" w:rsidP="001A69B5">
      <w:r w:rsidRPr="001A69B5">
        <w:t xml:space="preserve">I </w:t>
      </w:r>
      <w:proofErr w:type="spellStart"/>
      <w:r w:rsidRPr="001A69B5">
        <w:t>skuleåret</w:t>
      </w:r>
      <w:proofErr w:type="spellEnd"/>
      <w:r w:rsidRPr="001A69B5">
        <w:t xml:space="preserve"> 2020–21 hadde Samisk </w:t>
      </w:r>
      <w:proofErr w:type="spellStart"/>
      <w:r w:rsidRPr="001A69B5">
        <w:t>vidaregåande</w:t>
      </w:r>
      <w:proofErr w:type="spellEnd"/>
      <w:r w:rsidRPr="001A69B5">
        <w:t xml:space="preserve"> skule i Karasjok 106 </w:t>
      </w:r>
      <w:proofErr w:type="spellStart"/>
      <w:r w:rsidRPr="001A69B5">
        <w:t>elevar</w:t>
      </w:r>
      <w:proofErr w:type="spellEnd"/>
      <w:r w:rsidRPr="001A69B5">
        <w:t xml:space="preserve">. </w:t>
      </w:r>
      <w:proofErr w:type="spellStart"/>
      <w:r w:rsidRPr="001A69B5">
        <w:t>Skulen</w:t>
      </w:r>
      <w:proofErr w:type="spellEnd"/>
      <w:r w:rsidRPr="001A69B5">
        <w:t xml:space="preserve"> hadde òg 51 </w:t>
      </w:r>
      <w:proofErr w:type="spellStart"/>
      <w:r w:rsidRPr="001A69B5">
        <w:t>elevar</w:t>
      </w:r>
      <w:proofErr w:type="spellEnd"/>
      <w:r w:rsidRPr="001A69B5">
        <w:t xml:space="preserve"> som </w:t>
      </w:r>
      <w:proofErr w:type="spellStart"/>
      <w:r w:rsidRPr="001A69B5">
        <w:t>fekk</w:t>
      </w:r>
      <w:proofErr w:type="spellEnd"/>
      <w:r w:rsidRPr="001A69B5">
        <w:t xml:space="preserve"> fjernundervisning.</w:t>
      </w:r>
    </w:p>
    <w:p w14:paraId="1F1D8101" w14:textId="77777777" w:rsidR="000513CD" w:rsidRPr="001A69B5" w:rsidRDefault="0009509B" w:rsidP="001A69B5">
      <w:r w:rsidRPr="001A69B5">
        <w:t xml:space="preserve">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 hadde 95 </w:t>
      </w:r>
      <w:proofErr w:type="spellStart"/>
      <w:r w:rsidRPr="001A69B5">
        <w:t>elevar</w:t>
      </w:r>
      <w:proofErr w:type="spellEnd"/>
      <w:r w:rsidRPr="001A69B5">
        <w:t xml:space="preserve"> i </w:t>
      </w:r>
      <w:proofErr w:type="spellStart"/>
      <w:r w:rsidRPr="001A69B5">
        <w:t>skuleåret</w:t>
      </w:r>
      <w:proofErr w:type="spellEnd"/>
      <w:r w:rsidRPr="001A69B5">
        <w:t xml:space="preserve"> 2020–21. </w:t>
      </w:r>
      <w:proofErr w:type="spellStart"/>
      <w:r w:rsidRPr="001A69B5">
        <w:t>Skulen</w:t>
      </w:r>
      <w:proofErr w:type="spellEnd"/>
      <w:r w:rsidRPr="001A69B5">
        <w:t xml:space="preserve"> hadde òg 63 </w:t>
      </w:r>
      <w:proofErr w:type="spellStart"/>
      <w:r w:rsidRPr="001A69B5">
        <w:t>elevar</w:t>
      </w:r>
      <w:proofErr w:type="spellEnd"/>
      <w:r w:rsidRPr="001A69B5">
        <w:t xml:space="preserve"> som </w:t>
      </w:r>
      <w:proofErr w:type="spellStart"/>
      <w:r w:rsidRPr="001A69B5">
        <w:t>fekk</w:t>
      </w:r>
      <w:proofErr w:type="spellEnd"/>
      <w:r w:rsidRPr="001A69B5">
        <w:t xml:space="preserve"> fjernundervisning.</w:t>
      </w:r>
    </w:p>
    <w:p w14:paraId="49EAD75C" w14:textId="77777777" w:rsidR="000513CD" w:rsidRPr="001A69B5" w:rsidRDefault="0009509B" w:rsidP="001A69B5">
      <w:pPr>
        <w:pStyle w:val="avsnitt-undertittel"/>
      </w:pPr>
      <w:r w:rsidRPr="001A69B5">
        <w:t>Diamanten skole</w:t>
      </w:r>
    </w:p>
    <w:p w14:paraId="5154AFA6" w14:textId="77777777" w:rsidR="000513CD" w:rsidRPr="001A69B5" w:rsidRDefault="0009509B" w:rsidP="001A69B5">
      <w:proofErr w:type="spellStart"/>
      <w:r w:rsidRPr="001A69B5">
        <w:t>Statped</w:t>
      </w:r>
      <w:proofErr w:type="spellEnd"/>
      <w:r w:rsidRPr="001A69B5">
        <w:t xml:space="preserve"> driv Diamanten skole, som er </w:t>
      </w:r>
      <w:proofErr w:type="spellStart"/>
      <w:r w:rsidRPr="001A69B5">
        <w:t>ein</w:t>
      </w:r>
      <w:proofErr w:type="spellEnd"/>
      <w:r w:rsidRPr="001A69B5">
        <w:t xml:space="preserve"> </w:t>
      </w:r>
      <w:proofErr w:type="spellStart"/>
      <w:r w:rsidRPr="001A69B5">
        <w:t>grunnskule</w:t>
      </w:r>
      <w:proofErr w:type="spellEnd"/>
      <w:r w:rsidRPr="001A69B5">
        <w:t xml:space="preserve"> og </w:t>
      </w:r>
      <w:proofErr w:type="spellStart"/>
      <w:r w:rsidRPr="001A69B5">
        <w:t>vidaregåande</w:t>
      </w:r>
      <w:proofErr w:type="spellEnd"/>
      <w:r w:rsidRPr="001A69B5">
        <w:t xml:space="preserve"> </w:t>
      </w:r>
      <w:proofErr w:type="spellStart"/>
      <w:r w:rsidRPr="001A69B5">
        <w:t>skule</w:t>
      </w:r>
      <w:proofErr w:type="spellEnd"/>
      <w:r w:rsidRPr="001A69B5">
        <w:t xml:space="preserve"> for døvblindfødde i Oslo. </w:t>
      </w:r>
      <w:proofErr w:type="spellStart"/>
      <w:r w:rsidRPr="001A69B5">
        <w:t>Skulen</w:t>
      </w:r>
      <w:proofErr w:type="spellEnd"/>
      <w:r w:rsidRPr="001A69B5">
        <w:t xml:space="preserve"> hadde 11 </w:t>
      </w:r>
      <w:proofErr w:type="spellStart"/>
      <w:r w:rsidRPr="001A69B5">
        <w:t>elevar</w:t>
      </w:r>
      <w:proofErr w:type="spellEnd"/>
      <w:r w:rsidRPr="001A69B5">
        <w:t xml:space="preserve"> i 2020. </w:t>
      </w:r>
      <w:proofErr w:type="spellStart"/>
      <w:r w:rsidRPr="001A69B5">
        <w:t>Skulen</w:t>
      </w:r>
      <w:proofErr w:type="spellEnd"/>
      <w:r w:rsidRPr="001A69B5">
        <w:t xml:space="preserve"> flytta inn i nye, tilpassa lokale på Oppsal våren 2020. </w:t>
      </w:r>
      <w:proofErr w:type="spellStart"/>
      <w:r w:rsidRPr="001A69B5">
        <w:t>Skulen</w:t>
      </w:r>
      <w:proofErr w:type="spellEnd"/>
      <w:r w:rsidRPr="001A69B5">
        <w:t xml:space="preserve"> blei </w:t>
      </w:r>
      <w:proofErr w:type="spellStart"/>
      <w:r w:rsidRPr="001A69B5">
        <w:t>stengd</w:t>
      </w:r>
      <w:proofErr w:type="spellEnd"/>
      <w:r w:rsidRPr="001A69B5">
        <w:t xml:space="preserve"> i mars i samband med covid-19-pandemien, men </w:t>
      </w:r>
      <w:proofErr w:type="spellStart"/>
      <w:r w:rsidRPr="001A69B5">
        <w:t>opna</w:t>
      </w:r>
      <w:proofErr w:type="spellEnd"/>
      <w:r w:rsidRPr="001A69B5">
        <w:t xml:space="preserve"> igjen etter kort tid med </w:t>
      </w:r>
      <w:proofErr w:type="spellStart"/>
      <w:r w:rsidRPr="001A69B5">
        <w:t>tilbod</w:t>
      </w:r>
      <w:proofErr w:type="spellEnd"/>
      <w:r w:rsidRPr="001A69B5">
        <w:t xml:space="preserve"> til </w:t>
      </w:r>
      <w:proofErr w:type="spellStart"/>
      <w:r w:rsidRPr="001A69B5">
        <w:t>elevar</w:t>
      </w:r>
      <w:proofErr w:type="spellEnd"/>
      <w:r w:rsidRPr="001A69B5">
        <w:t xml:space="preserve"> som ønskte dette, og var i ordinær drift </w:t>
      </w:r>
      <w:proofErr w:type="spellStart"/>
      <w:r w:rsidRPr="001A69B5">
        <w:t>frå</w:t>
      </w:r>
      <w:proofErr w:type="spellEnd"/>
      <w:r w:rsidRPr="001A69B5">
        <w:t xml:space="preserve"> mai.</w:t>
      </w:r>
    </w:p>
    <w:p w14:paraId="38E35B3B" w14:textId="77777777" w:rsidR="000513CD" w:rsidRPr="001A69B5" w:rsidRDefault="0009509B" w:rsidP="001A69B5">
      <w:pPr>
        <w:pStyle w:val="avsnitt-undertittel"/>
      </w:pPr>
      <w:r w:rsidRPr="001A69B5">
        <w:t>Ventelønn</w:t>
      </w:r>
    </w:p>
    <w:p w14:paraId="052FBDCE" w14:textId="4B98BC08" w:rsidR="000513CD" w:rsidRPr="001A69B5" w:rsidRDefault="0009509B" w:rsidP="001A69B5">
      <w:r w:rsidRPr="001A69B5">
        <w:t xml:space="preserve">I samband med </w:t>
      </w:r>
      <w:proofErr w:type="spellStart"/>
      <w:r w:rsidRPr="001A69B5">
        <w:t>tidlegare</w:t>
      </w:r>
      <w:proofErr w:type="spellEnd"/>
      <w:r w:rsidRPr="001A69B5">
        <w:t xml:space="preserve"> nedlegging av </w:t>
      </w:r>
      <w:proofErr w:type="spellStart"/>
      <w:r w:rsidRPr="001A69B5">
        <w:t>statlege</w:t>
      </w:r>
      <w:proofErr w:type="spellEnd"/>
      <w:r w:rsidRPr="001A69B5">
        <w:t xml:space="preserve"> </w:t>
      </w:r>
      <w:proofErr w:type="spellStart"/>
      <w:r w:rsidRPr="001A69B5">
        <w:t>skular</w:t>
      </w:r>
      <w:proofErr w:type="spellEnd"/>
      <w:r w:rsidRPr="001A69B5">
        <w:t xml:space="preserve"> og statsinternat i Finnmark er det i 2020 utbetalt 0,7 mill. kroner i ventelønn til </w:t>
      </w:r>
      <w:proofErr w:type="spellStart"/>
      <w:r w:rsidRPr="001A69B5">
        <w:t>tidlegare</w:t>
      </w:r>
      <w:proofErr w:type="spellEnd"/>
      <w:r w:rsidRPr="001A69B5">
        <w:t xml:space="preserve"> tilsette ved </w:t>
      </w:r>
      <w:proofErr w:type="spellStart"/>
      <w:r w:rsidRPr="001A69B5">
        <w:t>desse</w:t>
      </w:r>
      <w:proofErr w:type="spellEnd"/>
      <w:r w:rsidRPr="001A69B5">
        <w:t xml:space="preserve"> </w:t>
      </w:r>
      <w:proofErr w:type="spellStart"/>
      <w:r w:rsidRPr="001A69B5">
        <w:t>skulane</w:t>
      </w:r>
      <w:proofErr w:type="spellEnd"/>
      <w:r w:rsidRPr="001A69B5">
        <w:t xml:space="preserve"> og statsinternata.</w:t>
      </w:r>
    </w:p>
    <w:p w14:paraId="1391335F" w14:textId="77777777" w:rsidR="000513CD" w:rsidRPr="001A69B5" w:rsidRDefault="0009509B" w:rsidP="001A69B5">
      <w:pPr>
        <w:pStyle w:val="avsnitt-tittel"/>
      </w:pPr>
      <w:r w:rsidRPr="001A69B5">
        <w:t>Budsjettforslag for 2022</w:t>
      </w:r>
    </w:p>
    <w:p w14:paraId="446C8B71" w14:textId="77777777" w:rsidR="000513CD" w:rsidRPr="001A69B5" w:rsidRDefault="0009509B" w:rsidP="001A69B5">
      <w:r w:rsidRPr="001A69B5">
        <w:t>Departementet foreslår å løyve 151 mill. kroner på post 01 og 2,1 mill. kroner på post 45.</w:t>
      </w:r>
    </w:p>
    <w:p w14:paraId="132E5647" w14:textId="77777777" w:rsidR="000513CD" w:rsidRPr="001A69B5" w:rsidRDefault="0009509B" w:rsidP="001A69B5">
      <w:r w:rsidRPr="001A69B5">
        <w:t xml:space="preserve">Løyvinga på post 01 inkluderer </w:t>
      </w:r>
      <w:proofErr w:type="spellStart"/>
      <w:r w:rsidRPr="001A69B5">
        <w:t>ein</w:t>
      </w:r>
      <w:proofErr w:type="spellEnd"/>
      <w:r w:rsidRPr="001A69B5">
        <w:t xml:space="preserve"> </w:t>
      </w:r>
      <w:proofErr w:type="spellStart"/>
      <w:r w:rsidRPr="001A69B5">
        <w:t>auke</w:t>
      </w:r>
      <w:proofErr w:type="spellEnd"/>
      <w:r w:rsidRPr="001A69B5">
        <w:t xml:space="preserve"> på 1,2 mill. kroner til Sørsamisk kunnskapspark som følge av </w:t>
      </w:r>
      <w:proofErr w:type="spellStart"/>
      <w:r w:rsidRPr="001A69B5">
        <w:t>fleire</w:t>
      </w:r>
      <w:proofErr w:type="spellEnd"/>
      <w:r w:rsidRPr="001A69B5">
        <w:t xml:space="preserve"> </w:t>
      </w:r>
      <w:proofErr w:type="spellStart"/>
      <w:r w:rsidRPr="001A69B5">
        <w:t>elevar</w:t>
      </w:r>
      <w:proofErr w:type="spellEnd"/>
      <w:r w:rsidRPr="001A69B5">
        <w:t xml:space="preserve">. Løyvinga inkluderer òg </w:t>
      </w:r>
      <w:proofErr w:type="spellStart"/>
      <w:r w:rsidRPr="001A69B5">
        <w:t>ein</w:t>
      </w:r>
      <w:proofErr w:type="spellEnd"/>
      <w:r w:rsidRPr="001A69B5">
        <w:t xml:space="preserve"> </w:t>
      </w:r>
      <w:proofErr w:type="spellStart"/>
      <w:r w:rsidRPr="001A69B5">
        <w:t>auke</w:t>
      </w:r>
      <w:proofErr w:type="spellEnd"/>
      <w:r w:rsidRPr="001A69B5">
        <w:t xml:space="preserve"> på 5,1 mill. kroner som følge av </w:t>
      </w:r>
      <w:proofErr w:type="spellStart"/>
      <w:r w:rsidRPr="001A69B5">
        <w:t>auka</w:t>
      </w:r>
      <w:proofErr w:type="spellEnd"/>
      <w:r w:rsidRPr="001A69B5">
        <w:t xml:space="preserve"> inntektsløyving til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og Sørsamisk kunnskapspark, jf. omtale under kap. 3222, post 02.</w:t>
      </w:r>
    </w:p>
    <w:p w14:paraId="73B0AEAB" w14:textId="77777777" w:rsidR="000513CD" w:rsidRPr="001A69B5" w:rsidRDefault="0009509B" w:rsidP="001A69B5">
      <w:r w:rsidRPr="001A69B5">
        <w:t xml:space="preserve">Departementet foreslår at løyvinga på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3222, post 02, jf. forslag til vedtak II nr. 1.</w:t>
      </w:r>
    </w:p>
    <w:p w14:paraId="5C29BDE5" w14:textId="77777777" w:rsidR="000513CD" w:rsidRPr="001A69B5" w:rsidRDefault="0009509B" w:rsidP="001A69B5">
      <w:r w:rsidRPr="001A69B5">
        <w:t xml:space="preserve">Løyvinga under post 01 er redusert med 1,9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under del I, kap. 1. Departementet foreslår å redusere løyvinga på post 01 med 0,2 mill. kroner som følge av endra </w:t>
      </w:r>
      <w:proofErr w:type="spellStart"/>
      <w:r w:rsidRPr="001A69B5">
        <w:t>jobbreisevanar</w:t>
      </w:r>
      <w:proofErr w:type="spellEnd"/>
      <w:r w:rsidRPr="001A69B5">
        <w:t xml:space="preserve"> etter covid-19-pandemien.</w:t>
      </w:r>
    </w:p>
    <w:p w14:paraId="4866EA0F" w14:textId="77777777" w:rsidR="000513CD" w:rsidRPr="001A69B5" w:rsidRDefault="0009509B" w:rsidP="001A69B5">
      <w:pPr>
        <w:pStyle w:val="avsnitt-undertittel"/>
      </w:pPr>
      <w:r w:rsidRPr="001A69B5">
        <w:t xml:space="preserve">Nybygg for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w:t>
      </w:r>
    </w:p>
    <w:p w14:paraId="2F2E228F" w14:textId="77777777" w:rsidR="000513CD" w:rsidRPr="001A69B5" w:rsidRDefault="0009509B" w:rsidP="001A69B5">
      <w:r w:rsidRPr="001A69B5">
        <w:t xml:space="preserve">Lokala til Det Samiske Nasjonalteateret </w:t>
      </w:r>
      <w:proofErr w:type="spellStart"/>
      <w:r w:rsidRPr="001A69B5">
        <w:t>Beaivváš</w:t>
      </w:r>
      <w:proofErr w:type="spellEnd"/>
      <w:r w:rsidRPr="001A69B5">
        <w:t xml:space="preserve"> og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 har store </w:t>
      </w:r>
      <w:proofErr w:type="spellStart"/>
      <w:r w:rsidRPr="001A69B5">
        <w:t>manglar</w:t>
      </w:r>
      <w:proofErr w:type="spellEnd"/>
      <w:r w:rsidRPr="001A69B5">
        <w:t xml:space="preserve">. Regjeringa foreslår å bygge </w:t>
      </w:r>
      <w:proofErr w:type="spellStart"/>
      <w:r w:rsidRPr="001A69B5">
        <w:t>eit</w:t>
      </w:r>
      <w:proofErr w:type="spellEnd"/>
      <w:r w:rsidRPr="001A69B5">
        <w:t xml:space="preserve"> nytt samlokalisert bygg for </w:t>
      </w:r>
      <w:proofErr w:type="spellStart"/>
      <w:r w:rsidRPr="001A69B5">
        <w:t>dei</w:t>
      </w:r>
      <w:proofErr w:type="spellEnd"/>
      <w:r w:rsidRPr="001A69B5">
        <w:t xml:space="preserve"> to </w:t>
      </w:r>
      <w:proofErr w:type="spellStart"/>
      <w:r w:rsidRPr="001A69B5">
        <w:t>institusjonane</w:t>
      </w:r>
      <w:proofErr w:type="spellEnd"/>
      <w:r w:rsidRPr="001A69B5">
        <w:t xml:space="preserve"> med ei startløyving på 60 mill. kroner i 2022. </w:t>
      </w:r>
      <w:proofErr w:type="spellStart"/>
      <w:r w:rsidRPr="001A69B5">
        <w:t>Midlane</w:t>
      </w:r>
      <w:proofErr w:type="spellEnd"/>
      <w:r w:rsidRPr="001A69B5">
        <w:t xml:space="preserve"> blir løyvde over budsjettet til Kommunal- og moderniseringsdepartementet kap. 2445, post 31. Prosjektet har ei samla ramme på 485 mill. kroner (prisnivå per 1. juli 2022), jf. forslag til vedtak VI. Prosjektet skal </w:t>
      </w:r>
      <w:proofErr w:type="spellStart"/>
      <w:r w:rsidRPr="001A69B5">
        <w:t>gjennomførast</w:t>
      </w:r>
      <w:proofErr w:type="spellEnd"/>
      <w:r w:rsidRPr="001A69B5">
        <w:t xml:space="preserve"> </w:t>
      </w:r>
      <w:proofErr w:type="spellStart"/>
      <w:r w:rsidRPr="001A69B5">
        <w:t>innanfor</w:t>
      </w:r>
      <w:proofErr w:type="spellEnd"/>
      <w:r w:rsidRPr="001A69B5">
        <w:t xml:space="preserve"> absolutte økonomiske rammer (prinsippa om design-to-</w:t>
      </w:r>
      <w:proofErr w:type="spellStart"/>
      <w:r w:rsidRPr="001A69B5">
        <w:t>cost</w:t>
      </w:r>
      <w:proofErr w:type="spellEnd"/>
      <w:r w:rsidRPr="001A69B5">
        <w:t xml:space="preserve">). Bygget er planlagt å </w:t>
      </w:r>
      <w:proofErr w:type="spellStart"/>
      <w:r w:rsidRPr="001A69B5">
        <w:t>vere</w:t>
      </w:r>
      <w:proofErr w:type="spellEnd"/>
      <w:r w:rsidRPr="001A69B5">
        <w:t xml:space="preserve"> klart til </w:t>
      </w:r>
      <w:proofErr w:type="spellStart"/>
      <w:r w:rsidRPr="001A69B5">
        <w:t>skulestart</w:t>
      </w:r>
      <w:proofErr w:type="spellEnd"/>
      <w:r w:rsidRPr="001A69B5">
        <w:t xml:space="preserve"> i 2024.</w:t>
      </w:r>
    </w:p>
    <w:p w14:paraId="17F08B03" w14:textId="77777777" w:rsidR="000513CD" w:rsidRPr="001A69B5" w:rsidRDefault="0009509B" w:rsidP="001A69B5">
      <w:r w:rsidRPr="001A69B5">
        <w:t xml:space="preserve">Det er </w:t>
      </w:r>
      <w:proofErr w:type="spellStart"/>
      <w:r w:rsidRPr="001A69B5">
        <w:t>eit</w:t>
      </w:r>
      <w:proofErr w:type="spellEnd"/>
      <w:r w:rsidRPr="001A69B5">
        <w:t xml:space="preserve"> mål for prosjektet at det samiske nasjonalteateret skal styrke samisk identitet, språk og kultur ved å bevare og utvikle den samiske </w:t>
      </w:r>
      <w:proofErr w:type="spellStart"/>
      <w:r w:rsidRPr="001A69B5">
        <w:t>forteljar</w:t>
      </w:r>
      <w:proofErr w:type="spellEnd"/>
      <w:r w:rsidRPr="001A69B5">
        <w:t xml:space="preserve">- og scenekunsten.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skal gi opplæring til ungdom </w:t>
      </w:r>
      <w:proofErr w:type="spellStart"/>
      <w:r w:rsidRPr="001A69B5">
        <w:t>frå</w:t>
      </w:r>
      <w:proofErr w:type="spellEnd"/>
      <w:r w:rsidRPr="001A69B5">
        <w:t xml:space="preserve"> heile landet og bidra til at samisk ungdom styrker samisk identitet, språk og kultur. Saman skal </w:t>
      </w:r>
      <w:proofErr w:type="spellStart"/>
      <w:r w:rsidRPr="001A69B5">
        <w:t>skulen</w:t>
      </w:r>
      <w:proofErr w:type="spellEnd"/>
      <w:r w:rsidRPr="001A69B5">
        <w:t xml:space="preserve"> og teateret ta ansvar for å </w:t>
      </w:r>
      <w:proofErr w:type="spellStart"/>
      <w:r w:rsidRPr="001A69B5">
        <w:t>vidareutvikle</w:t>
      </w:r>
      <w:proofErr w:type="spellEnd"/>
      <w:r w:rsidRPr="001A69B5">
        <w:t xml:space="preserve"> den samiske identiteten og kulturen og stimulere til rekruttering til </w:t>
      </w:r>
      <w:proofErr w:type="spellStart"/>
      <w:proofErr w:type="gramStart"/>
      <w:r w:rsidRPr="001A69B5">
        <w:t>skule</w:t>
      </w:r>
      <w:proofErr w:type="spellEnd"/>
      <w:proofErr w:type="gramEnd"/>
      <w:r w:rsidRPr="001A69B5">
        <w:t xml:space="preserve"> og teater.</w:t>
      </w:r>
    </w:p>
    <w:p w14:paraId="0211BB60" w14:textId="77777777" w:rsidR="000513CD" w:rsidRPr="001A69B5" w:rsidRDefault="0009509B" w:rsidP="001A69B5">
      <w:pPr>
        <w:pStyle w:val="b-budkaptit"/>
      </w:pPr>
      <w:r w:rsidRPr="001A69B5">
        <w:t xml:space="preserve">Kap. 3222 </w:t>
      </w:r>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6CDEECF" w14:textId="77777777" w:rsidTr="001B3733">
        <w:trPr>
          <w:trHeight w:val="640"/>
          <w:hidden/>
        </w:trPr>
        <w:tc>
          <w:tcPr>
            <w:tcW w:w="840" w:type="dxa"/>
          </w:tcPr>
          <w:p w14:paraId="7D4DF7B6" w14:textId="77777777" w:rsidR="000513CD" w:rsidRPr="001A69B5" w:rsidRDefault="0009509B" w:rsidP="001A69B5">
            <w:pPr>
              <w:pStyle w:val="Tabellnavn"/>
            </w:pPr>
            <w:r w:rsidRPr="001A69B5">
              <w:t>KPAL</w:t>
            </w:r>
          </w:p>
        </w:tc>
        <w:tc>
          <w:tcPr>
            <w:tcW w:w="4800" w:type="dxa"/>
          </w:tcPr>
          <w:p w14:paraId="3324F6E8" w14:textId="77777777" w:rsidR="000513CD" w:rsidRPr="001A69B5" w:rsidRDefault="000513CD" w:rsidP="001A69B5">
            <w:pPr>
              <w:pStyle w:val="Tabellnavn"/>
            </w:pPr>
          </w:p>
        </w:tc>
        <w:tc>
          <w:tcPr>
            <w:tcW w:w="1300" w:type="dxa"/>
          </w:tcPr>
          <w:p w14:paraId="2C210184" w14:textId="77777777" w:rsidR="000513CD" w:rsidRPr="001A69B5" w:rsidRDefault="000513CD" w:rsidP="001A69B5">
            <w:pPr>
              <w:pStyle w:val="Tabellnavn"/>
            </w:pPr>
          </w:p>
        </w:tc>
        <w:tc>
          <w:tcPr>
            <w:tcW w:w="1300" w:type="dxa"/>
          </w:tcPr>
          <w:p w14:paraId="0943F9A0" w14:textId="77777777" w:rsidR="000513CD" w:rsidRPr="001A69B5" w:rsidRDefault="000513CD" w:rsidP="001A69B5">
            <w:pPr>
              <w:pStyle w:val="Tabellnavn"/>
            </w:pPr>
          </w:p>
        </w:tc>
        <w:tc>
          <w:tcPr>
            <w:tcW w:w="1300" w:type="dxa"/>
          </w:tcPr>
          <w:p w14:paraId="0FCC2C58" w14:textId="77777777" w:rsidR="000513CD" w:rsidRPr="001A69B5" w:rsidRDefault="0009509B" w:rsidP="001A69B5">
            <w:r w:rsidRPr="001A69B5">
              <w:t>(i 1 000 kr)</w:t>
            </w:r>
          </w:p>
        </w:tc>
      </w:tr>
      <w:tr w:rsidR="000513CD" w:rsidRPr="001A69B5" w14:paraId="39525A0B" w14:textId="77777777" w:rsidTr="001B3733">
        <w:trPr>
          <w:trHeight w:val="600"/>
        </w:trPr>
        <w:tc>
          <w:tcPr>
            <w:tcW w:w="840" w:type="dxa"/>
          </w:tcPr>
          <w:p w14:paraId="454F2F93" w14:textId="77777777" w:rsidR="000513CD" w:rsidRPr="001A69B5" w:rsidRDefault="0009509B" w:rsidP="001A69B5">
            <w:r w:rsidRPr="001A69B5">
              <w:t>Post</w:t>
            </w:r>
          </w:p>
        </w:tc>
        <w:tc>
          <w:tcPr>
            <w:tcW w:w="4800" w:type="dxa"/>
          </w:tcPr>
          <w:p w14:paraId="09E0F2F9" w14:textId="77777777" w:rsidR="000513CD" w:rsidRPr="001A69B5" w:rsidRDefault="0009509B" w:rsidP="001A69B5">
            <w:proofErr w:type="spellStart"/>
            <w:r w:rsidRPr="001A69B5">
              <w:t>Nemning</w:t>
            </w:r>
            <w:proofErr w:type="spellEnd"/>
          </w:p>
        </w:tc>
        <w:tc>
          <w:tcPr>
            <w:tcW w:w="1300" w:type="dxa"/>
          </w:tcPr>
          <w:p w14:paraId="15D5E26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95B0F69" w14:textId="77777777" w:rsidR="000513CD" w:rsidRPr="001A69B5" w:rsidRDefault="0009509B" w:rsidP="001A69B5">
            <w:r w:rsidRPr="001A69B5">
              <w:t xml:space="preserve">Saldert </w:t>
            </w:r>
            <w:r w:rsidRPr="001A69B5">
              <w:br/>
              <w:t>budsjett 2021</w:t>
            </w:r>
          </w:p>
        </w:tc>
        <w:tc>
          <w:tcPr>
            <w:tcW w:w="1300" w:type="dxa"/>
          </w:tcPr>
          <w:p w14:paraId="456B1D5D" w14:textId="77777777" w:rsidR="000513CD" w:rsidRPr="001A69B5" w:rsidRDefault="0009509B" w:rsidP="001A69B5">
            <w:r w:rsidRPr="001A69B5">
              <w:t xml:space="preserve">Forslag </w:t>
            </w:r>
            <w:r w:rsidRPr="001A69B5">
              <w:br/>
              <w:t>2022</w:t>
            </w:r>
          </w:p>
        </w:tc>
      </w:tr>
      <w:tr w:rsidR="000513CD" w:rsidRPr="001A69B5" w14:paraId="2E25692A" w14:textId="77777777" w:rsidTr="001B3733">
        <w:trPr>
          <w:trHeight w:val="380"/>
        </w:trPr>
        <w:tc>
          <w:tcPr>
            <w:tcW w:w="840" w:type="dxa"/>
          </w:tcPr>
          <w:p w14:paraId="275528FF" w14:textId="77777777" w:rsidR="000513CD" w:rsidRPr="001A69B5" w:rsidRDefault="0009509B" w:rsidP="001A69B5">
            <w:r w:rsidRPr="001A69B5">
              <w:t>02</w:t>
            </w:r>
          </w:p>
        </w:tc>
        <w:tc>
          <w:tcPr>
            <w:tcW w:w="4800" w:type="dxa"/>
          </w:tcPr>
          <w:p w14:paraId="09127FAE"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25B8DCCD" w14:textId="77777777" w:rsidR="000513CD" w:rsidRPr="001A69B5" w:rsidRDefault="0009509B" w:rsidP="001A69B5">
            <w:r w:rsidRPr="001A69B5">
              <w:t>20 371</w:t>
            </w:r>
          </w:p>
        </w:tc>
        <w:tc>
          <w:tcPr>
            <w:tcW w:w="1300" w:type="dxa"/>
          </w:tcPr>
          <w:p w14:paraId="3FFB6CDB" w14:textId="77777777" w:rsidR="000513CD" w:rsidRPr="001A69B5" w:rsidRDefault="0009509B" w:rsidP="001A69B5">
            <w:r w:rsidRPr="001A69B5">
              <w:t>15 614</w:t>
            </w:r>
          </w:p>
        </w:tc>
        <w:tc>
          <w:tcPr>
            <w:tcW w:w="1300" w:type="dxa"/>
          </w:tcPr>
          <w:p w14:paraId="2B8BD2DE" w14:textId="77777777" w:rsidR="000513CD" w:rsidRPr="001A69B5" w:rsidRDefault="0009509B" w:rsidP="001A69B5">
            <w:r w:rsidRPr="001A69B5">
              <w:t>21 040</w:t>
            </w:r>
          </w:p>
        </w:tc>
      </w:tr>
      <w:tr w:rsidR="000513CD" w:rsidRPr="001A69B5" w14:paraId="3FEA9824" w14:textId="77777777" w:rsidTr="001B3733">
        <w:trPr>
          <w:trHeight w:val="380"/>
        </w:trPr>
        <w:tc>
          <w:tcPr>
            <w:tcW w:w="840" w:type="dxa"/>
          </w:tcPr>
          <w:p w14:paraId="6C4033EA" w14:textId="77777777" w:rsidR="000513CD" w:rsidRPr="001A69B5" w:rsidRDefault="000513CD" w:rsidP="001A69B5"/>
        </w:tc>
        <w:tc>
          <w:tcPr>
            <w:tcW w:w="4800" w:type="dxa"/>
          </w:tcPr>
          <w:p w14:paraId="76149908" w14:textId="77777777" w:rsidR="000513CD" w:rsidRPr="001A69B5" w:rsidRDefault="0009509B" w:rsidP="001A69B5">
            <w:r w:rsidRPr="001A69B5">
              <w:t>Sum kap. 3222</w:t>
            </w:r>
          </w:p>
        </w:tc>
        <w:tc>
          <w:tcPr>
            <w:tcW w:w="1300" w:type="dxa"/>
          </w:tcPr>
          <w:p w14:paraId="0F3FC005" w14:textId="77777777" w:rsidR="000513CD" w:rsidRPr="001A69B5" w:rsidRDefault="0009509B" w:rsidP="001A69B5">
            <w:r w:rsidRPr="001A69B5">
              <w:t>20 371</w:t>
            </w:r>
          </w:p>
        </w:tc>
        <w:tc>
          <w:tcPr>
            <w:tcW w:w="1300" w:type="dxa"/>
          </w:tcPr>
          <w:p w14:paraId="1BB639E3" w14:textId="77777777" w:rsidR="000513CD" w:rsidRPr="001A69B5" w:rsidRDefault="0009509B" w:rsidP="001A69B5">
            <w:r w:rsidRPr="001A69B5">
              <w:t>15 614</w:t>
            </w:r>
          </w:p>
        </w:tc>
        <w:tc>
          <w:tcPr>
            <w:tcW w:w="1300" w:type="dxa"/>
          </w:tcPr>
          <w:p w14:paraId="38D78A8A" w14:textId="77777777" w:rsidR="000513CD" w:rsidRPr="001A69B5" w:rsidRDefault="0009509B" w:rsidP="001A69B5">
            <w:r w:rsidRPr="001A69B5">
              <w:t>21 040</w:t>
            </w:r>
          </w:p>
        </w:tc>
      </w:tr>
    </w:tbl>
    <w:p w14:paraId="6CE16466" w14:textId="77777777" w:rsidR="000513CD" w:rsidRPr="001A69B5" w:rsidRDefault="0009509B" w:rsidP="001A69B5">
      <w:r w:rsidRPr="001A69B5">
        <w:t xml:space="preserve">Post 02 gjeld inntekter </w:t>
      </w:r>
      <w:proofErr w:type="spellStart"/>
      <w:r w:rsidRPr="001A69B5">
        <w:t>frå</w:t>
      </w:r>
      <w:proofErr w:type="spellEnd"/>
      <w:r w:rsidRPr="001A69B5">
        <w:t xml:space="preserve"> mellom anna kurs og </w:t>
      </w:r>
      <w:proofErr w:type="spellStart"/>
      <w:r w:rsidRPr="001A69B5">
        <w:t>vaksenopplæring</w:t>
      </w:r>
      <w:proofErr w:type="spellEnd"/>
      <w:r w:rsidRPr="001A69B5">
        <w:t xml:space="preserve">, sal </w:t>
      </w:r>
      <w:proofErr w:type="spellStart"/>
      <w:r w:rsidRPr="001A69B5">
        <w:t>frå</w:t>
      </w:r>
      <w:proofErr w:type="spellEnd"/>
      <w:r w:rsidRPr="001A69B5">
        <w:t xml:space="preserve"> kantine, </w:t>
      </w:r>
      <w:proofErr w:type="spellStart"/>
      <w:r w:rsidRPr="001A69B5">
        <w:t>hybelutleige</w:t>
      </w:r>
      <w:proofErr w:type="spellEnd"/>
      <w:r w:rsidRPr="001A69B5">
        <w:t xml:space="preserve"> og betaling </w:t>
      </w:r>
      <w:proofErr w:type="spellStart"/>
      <w:r w:rsidRPr="001A69B5">
        <w:t>frå</w:t>
      </w:r>
      <w:proofErr w:type="spellEnd"/>
      <w:r w:rsidRPr="001A69B5">
        <w:t xml:space="preserve"> </w:t>
      </w:r>
      <w:proofErr w:type="spellStart"/>
      <w:r w:rsidRPr="001A69B5">
        <w:t>heimeskulane</w:t>
      </w:r>
      <w:proofErr w:type="spellEnd"/>
      <w:r w:rsidRPr="001A69B5">
        <w:t xml:space="preserve"> for fjernundervisning. For å gi betre samsvar mellom budsjetterte og faktiske inntekter ved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og Sørsamisk kunnskapspark foreslår departementet å </w:t>
      </w:r>
      <w:proofErr w:type="spellStart"/>
      <w:r w:rsidRPr="001A69B5">
        <w:t>auke</w:t>
      </w:r>
      <w:proofErr w:type="spellEnd"/>
      <w:r w:rsidRPr="001A69B5">
        <w:t xml:space="preserve"> løyvinga med 5,1 mill. kroner mot </w:t>
      </w:r>
      <w:proofErr w:type="spellStart"/>
      <w:r w:rsidRPr="001A69B5">
        <w:t>ein</w:t>
      </w:r>
      <w:proofErr w:type="spellEnd"/>
      <w:r w:rsidRPr="001A69B5">
        <w:t xml:space="preserve"> </w:t>
      </w:r>
      <w:proofErr w:type="spellStart"/>
      <w:r w:rsidRPr="001A69B5">
        <w:t>tilsvarande</w:t>
      </w:r>
      <w:proofErr w:type="spellEnd"/>
      <w:r w:rsidRPr="001A69B5">
        <w:t xml:space="preserve"> </w:t>
      </w:r>
      <w:proofErr w:type="spellStart"/>
      <w:r w:rsidRPr="001A69B5">
        <w:t>auke</w:t>
      </w:r>
      <w:proofErr w:type="spellEnd"/>
      <w:r w:rsidRPr="001A69B5">
        <w:t xml:space="preserve"> av løyvinga på kap. 222, post 01.</w:t>
      </w:r>
    </w:p>
    <w:p w14:paraId="1DD58535" w14:textId="77777777" w:rsidR="000513CD" w:rsidRPr="001A69B5" w:rsidRDefault="0009509B" w:rsidP="001A69B5">
      <w:pPr>
        <w:pStyle w:val="b-budkaptit"/>
      </w:pPr>
      <w:r w:rsidRPr="001A69B5">
        <w:t xml:space="preserve">Kap. 224 </w:t>
      </w:r>
      <w:proofErr w:type="spellStart"/>
      <w:r w:rsidRPr="001A69B5">
        <w:t>Tilskot</w:t>
      </w:r>
      <w:proofErr w:type="spellEnd"/>
      <w:r w:rsidRPr="001A69B5">
        <w:t xml:space="preserve"> til freds- og menneskerettssenter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C8697ED" w14:textId="77777777" w:rsidTr="001B3733">
        <w:trPr>
          <w:trHeight w:val="640"/>
          <w:hidden/>
        </w:trPr>
        <w:tc>
          <w:tcPr>
            <w:tcW w:w="840" w:type="dxa"/>
          </w:tcPr>
          <w:p w14:paraId="23640850" w14:textId="77777777" w:rsidR="000513CD" w:rsidRPr="001A69B5" w:rsidRDefault="0009509B" w:rsidP="001A69B5">
            <w:pPr>
              <w:pStyle w:val="Tabellnavn"/>
            </w:pPr>
            <w:r w:rsidRPr="001A69B5">
              <w:t>KPAL</w:t>
            </w:r>
          </w:p>
        </w:tc>
        <w:tc>
          <w:tcPr>
            <w:tcW w:w="4800" w:type="dxa"/>
          </w:tcPr>
          <w:p w14:paraId="4F9FB888" w14:textId="77777777" w:rsidR="000513CD" w:rsidRPr="001A69B5" w:rsidRDefault="000513CD" w:rsidP="001A69B5">
            <w:pPr>
              <w:pStyle w:val="Tabellnavn"/>
            </w:pPr>
          </w:p>
        </w:tc>
        <w:tc>
          <w:tcPr>
            <w:tcW w:w="1300" w:type="dxa"/>
          </w:tcPr>
          <w:p w14:paraId="3D772095" w14:textId="77777777" w:rsidR="000513CD" w:rsidRPr="001A69B5" w:rsidRDefault="000513CD" w:rsidP="001A69B5">
            <w:pPr>
              <w:pStyle w:val="Tabellnavn"/>
            </w:pPr>
          </w:p>
        </w:tc>
        <w:tc>
          <w:tcPr>
            <w:tcW w:w="1300" w:type="dxa"/>
          </w:tcPr>
          <w:p w14:paraId="1E29D28A" w14:textId="77777777" w:rsidR="000513CD" w:rsidRPr="001A69B5" w:rsidRDefault="000513CD" w:rsidP="001A69B5">
            <w:pPr>
              <w:pStyle w:val="Tabellnavn"/>
            </w:pPr>
          </w:p>
        </w:tc>
        <w:tc>
          <w:tcPr>
            <w:tcW w:w="1300" w:type="dxa"/>
          </w:tcPr>
          <w:p w14:paraId="457ECCE0" w14:textId="77777777" w:rsidR="000513CD" w:rsidRPr="001A69B5" w:rsidRDefault="0009509B" w:rsidP="001A69B5">
            <w:r w:rsidRPr="001A69B5">
              <w:t>(i 1 000 kr)</w:t>
            </w:r>
          </w:p>
        </w:tc>
      </w:tr>
      <w:tr w:rsidR="000513CD" w:rsidRPr="001A69B5" w14:paraId="1D794F10" w14:textId="77777777" w:rsidTr="001B3733">
        <w:trPr>
          <w:trHeight w:val="600"/>
        </w:trPr>
        <w:tc>
          <w:tcPr>
            <w:tcW w:w="840" w:type="dxa"/>
          </w:tcPr>
          <w:p w14:paraId="427F1DD0" w14:textId="77777777" w:rsidR="000513CD" w:rsidRPr="001A69B5" w:rsidRDefault="0009509B" w:rsidP="001A69B5">
            <w:r w:rsidRPr="001A69B5">
              <w:t>Post</w:t>
            </w:r>
          </w:p>
        </w:tc>
        <w:tc>
          <w:tcPr>
            <w:tcW w:w="4800" w:type="dxa"/>
          </w:tcPr>
          <w:p w14:paraId="21A78FAD" w14:textId="77777777" w:rsidR="000513CD" w:rsidRPr="001A69B5" w:rsidRDefault="0009509B" w:rsidP="001A69B5">
            <w:proofErr w:type="spellStart"/>
            <w:r w:rsidRPr="001A69B5">
              <w:t>Nemning</w:t>
            </w:r>
            <w:proofErr w:type="spellEnd"/>
          </w:p>
        </w:tc>
        <w:tc>
          <w:tcPr>
            <w:tcW w:w="1300" w:type="dxa"/>
          </w:tcPr>
          <w:p w14:paraId="343FB4E4"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B0B6EE4" w14:textId="77777777" w:rsidR="000513CD" w:rsidRPr="001A69B5" w:rsidRDefault="0009509B" w:rsidP="001A69B5">
            <w:r w:rsidRPr="001A69B5">
              <w:t xml:space="preserve">Saldert </w:t>
            </w:r>
            <w:r w:rsidRPr="001A69B5">
              <w:br/>
              <w:t>budsjett 2021</w:t>
            </w:r>
          </w:p>
        </w:tc>
        <w:tc>
          <w:tcPr>
            <w:tcW w:w="1300" w:type="dxa"/>
          </w:tcPr>
          <w:p w14:paraId="50A9CF0F" w14:textId="77777777" w:rsidR="000513CD" w:rsidRPr="001A69B5" w:rsidRDefault="0009509B" w:rsidP="001A69B5">
            <w:r w:rsidRPr="001A69B5">
              <w:t xml:space="preserve">Forslag </w:t>
            </w:r>
            <w:r w:rsidRPr="001A69B5">
              <w:br/>
              <w:t>2022</w:t>
            </w:r>
          </w:p>
        </w:tc>
      </w:tr>
      <w:tr w:rsidR="000513CD" w:rsidRPr="001A69B5" w14:paraId="7F196F8D" w14:textId="77777777" w:rsidTr="001B3733">
        <w:trPr>
          <w:trHeight w:val="380"/>
        </w:trPr>
        <w:tc>
          <w:tcPr>
            <w:tcW w:w="840" w:type="dxa"/>
          </w:tcPr>
          <w:p w14:paraId="51DADFC5" w14:textId="77777777" w:rsidR="000513CD" w:rsidRPr="001A69B5" w:rsidRDefault="0009509B" w:rsidP="001A69B5">
            <w:r w:rsidRPr="001A69B5">
              <w:t>70</w:t>
            </w:r>
          </w:p>
        </w:tc>
        <w:tc>
          <w:tcPr>
            <w:tcW w:w="4800" w:type="dxa"/>
          </w:tcPr>
          <w:p w14:paraId="54C762EE" w14:textId="77777777" w:rsidR="000513CD" w:rsidRPr="001A69B5" w:rsidRDefault="0009509B" w:rsidP="001A69B5">
            <w:r w:rsidRPr="001A69B5">
              <w:t>Freds- og menneskerettssenter</w:t>
            </w:r>
          </w:p>
        </w:tc>
        <w:tc>
          <w:tcPr>
            <w:tcW w:w="1300" w:type="dxa"/>
          </w:tcPr>
          <w:p w14:paraId="002B208D" w14:textId="77777777" w:rsidR="000513CD" w:rsidRPr="001A69B5" w:rsidRDefault="000513CD" w:rsidP="001A69B5"/>
        </w:tc>
        <w:tc>
          <w:tcPr>
            <w:tcW w:w="1300" w:type="dxa"/>
          </w:tcPr>
          <w:p w14:paraId="118C7DC5" w14:textId="77777777" w:rsidR="000513CD" w:rsidRPr="001A69B5" w:rsidRDefault="0009509B" w:rsidP="001A69B5">
            <w:r w:rsidRPr="001A69B5">
              <w:t>100 838</w:t>
            </w:r>
          </w:p>
        </w:tc>
        <w:tc>
          <w:tcPr>
            <w:tcW w:w="1300" w:type="dxa"/>
          </w:tcPr>
          <w:p w14:paraId="55C1990D" w14:textId="77777777" w:rsidR="000513CD" w:rsidRPr="001A69B5" w:rsidRDefault="0009509B" w:rsidP="001A69B5">
            <w:r w:rsidRPr="001A69B5">
              <w:t>107 460</w:t>
            </w:r>
          </w:p>
        </w:tc>
      </w:tr>
      <w:tr w:rsidR="000513CD" w:rsidRPr="001A69B5" w14:paraId="4D20FB9E" w14:textId="77777777" w:rsidTr="001B3733">
        <w:trPr>
          <w:trHeight w:val="380"/>
        </w:trPr>
        <w:tc>
          <w:tcPr>
            <w:tcW w:w="840" w:type="dxa"/>
          </w:tcPr>
          <w:p w14:paraId="0DD972DB" w14:textId="77777777" w:rsidR="000513CD" w:rsidRPr="001A69B5" w:rsidRDefault="0009509B" w:rsidP="001A69B5">
            <w:r w:rsidRPr="001A69B5">
              <w:t>71</w:t>
            </w:r>
          </w:p>
        </w:tc>
        <w:tc>
          <w:tcPr>
            <w:tcW w:w="4800" w:type="dxa"/>
          </w:tcPr>
          <w:p w14:paraId="6A17EE22" w14:textId="77777777" w:rsidR="000513CD" w:rsidRPr="001A69B5" w:rsidRDefault="0009509B" w:rsidP="001A69B5">
            <w:r w:rsidRPr="001A69B5">
              <w:t xml:space="preserve">Det europeiske </w:t>
            </w:r>
            <w:proofErr w:type="spellStart"/>
            <w:r w:rsidRPr="001A69B5">
              <w:t>Wergelandsenteret</w:t>
            </w:r>
            <w:proofErr w:type="spellEnd"/>
          </w:p>
        </w:tc>
        <w:tc>
          <w:tcPr>
            <w:tcW w:w="1300" w:type="dxa"/>
          </w:tcPr>
          <w:p w14:paraId="33177F7F" w14:textId="77777777" w:rsidR="000513CD" w:rsidRPr="001A69B5" w:rsidRDefault="000513CD" w:rsidP="001A69B5"/>
        </w:tc>
        <w:tc>
          <w:tcPr>
            <w:tcW w:w="1300" w:type="dxa"/>
          </w:tcPr>
          <w:p w14:paraId="2782E941" w14:textId="77777777" w:rsidR="000513CD" w:rsidRPr="001A69B5" w:rsidRDefault="0009509B" w:rsidP="001A69B5">
            <w:r w:rsidRPr="001A69B5">
              <w:t>11 084</w:t>
            </w:r>
          </w:p>
        </w:tc>
        <w:tc>
          <w:tcPr>
            <w:tcW w:w="1300" w:type="dxa"/>
          </w:tcPr>
          <w:p w14:paraId="643B2C57" w14:textId="77777777" w:rsidR="000513CD" w:rsidRPr="001A69B5" w:rsidRDefault="0009509B" w:rsidP="001A69B5">
            <w:r w:rsidRPr="001A69B5">
              <w:t>11 672</w:t>
            </w:r>
          </w:p>
        </w:tc>
      </w:tr>
      <w:tr w:rsidR="000513CD" w:rsidRPr="001A69B5" w14:paraId="1E49B475" w14:textId="77777777" w:rsidTr="001B3733">
        <w:trPr>
          <w:trHeight w:val="380"/>
        </w:trPr>
        <w:tc>
          <w:tcPr>
            <w:tcW w:w="840" w:type="dxa"/>
          </w:tcPr>
          <w:p w14:paraId="0561B977" w14:textId="77777777" w:rsidR="000513CD" w:rsidRPr="001A69B5" w:rsidRDefault="000513CD" w:rsidP="001A69B5"/>
        </w:tc>
        <w:tc>
          <w:tcPr>
            <w:tcW w:w="4800" w:type="dxa"/>
          </w:tcPr>
          <w:p w14:paraId="1114AE46" w14:textId="77777777" w:rsidR="000513CD" w:rsidRPr="001A69B5" w:rsidRDefault="0009509B" w:rsidP="001A69B5">
            <w:r w:rsidRPr="001A69B5">
              <w:t>Sum kap. 224</w:t>
            </w:r>
          </w:p>
        </w:tc>
        <w:tc>
          <w:tcPr>
            <w:tcW w:w="1300" w:type="dxa"/>
          </w:tcPr>
          <w:p w14:paraId="616E7511" w14:textId="77777777" w:rsidR="000513CD" w:rsidRPr="001A69B5" w:rsidRDefault="000513CD" w:rsidP="001A69B5"/>
        </w:tc>
        <w:tc>
          <w:tcPr>
            <w:tcW w:w="1300" w:type="dxa"/>
          </w:tcPr>
          <w:p w14:paraId="658DEB82" w14:textId="77777777" w:rsidR="000513CD" w:rsidRPr="001A69B5" w:rsidRDefault="0009509B" w:rsidP="001A69B5">
            <w:r w:rsidRPr="001A69B5">
              <w:t>111 922</w:t>
            </w:r>
          </w:p>
        </w:tc>
        <w:tc>
          <w:tcPr>
            <w:tcW w:w="1300" w:type="dxa"/>
          </w:tcPr>
          <w:p w14:paraId="1090CE5E" w14:textId="77777777" w:rsidR="000513CD" w:rsidRPr="001A69B5" w:rsidRDefault="0009509B" w:rsidP="001A69B5">
            <w:r w:rsidRPr="001A69B5">
              <w:t>119 132</w:t>
            </w:r>
          </w:p>
        </w:tc>
      </w:tr>
    </w:tbl>
    <w:p w14:paraId="7152FF1A" w14:textId="77777777" w:rsidR="000513CD" w:rsidRPr="001A69B5" w:rsidRDefault="0009509B" w:rsidP="001A69B5">
      <w:r w:rsidRPr="001A69B5">
        <w:t xml:space="preserve">Kunnskapsdepartementet gir </w:t>
      </w:r>
      <w:proofErr w:type="spellStart"/>
      <w:r w:rsidRPr="001A69B5">
        <w:t>tilskot</w:t>
      </w:r>
      <w:proofErr w:type="spellEnd"/>
      <w:r w:rsidRPr="001A69B5">
        <w:t xml:space="preserve"> til sju freds- og menneskerettssenter. </w:t>
      </w:r>
      <w:proofErr w:type="spellStart"/>
      <w:r w:rsidRPr="001A69B5">
        <w:t>Sentera</w:t>
      </w:r>
      <w:proofErr w:type="spellEnd"/>
      <w:r w:rsidRPr="001A69B5">
        <w:t xml:space="preserve"> er uavhengige </w:t>
      </w:r>
      <w:proofErr w:type="spellStart"/>
      <w:r w:rsidRPr="001A69B5">
        <w:t>stiftingar</w:t>
      </w:r>
      <w:proofErr w:type="spellEnd"/>
      <w:r w:rsidRPr="001A69B5">
        <w:t xml:space="preserve">. Departementet laga i 2017 </w:t>
      </w:r>
      <w:proofErr w:type="spellStart"/>
      <w:r w:rsidRPr="001A69B5">
        <w:t>ein</w:t>
      </w:r>
      <w:proofErr w:type="spellEnd"/>
      <w:r w:rsidRPr="001A69B5">
        <w:t xml:space="preserve"> strategi for freds- og menneskerettssentra, i nært samarbeid med </w:t>
      </w:r>
      <w:proofErr w:type="spellStart"/>
      <w:r w:rsidRPr="001A69B5">
        <w:t>sentera</w:t>
      </w:r>
      <w:proofErr w:type="spellEnd"/>
      <w:r w:rsidRPr="001A69B5">
        <w:t xml:space="preserve"> som får </w:t>
      </w:r>
      <w:proofErr w:type="spellStart"/>
      <w:r w:rsidRPr="001A69B5">
        <w:t>statleg</w:t>
      </w:r>
      <w:proofErr w:type="spellEnd"/>
      <w:r w:rsidRPr="001A69B5">
        <w:t xml:space="preserve"> </w:t>
      </w:r>
      <w:proofErr w:type="spellStart"/>
      <w:r w:rsidRPr="001A69B5">
        <w:t>tilskot</w:t>
      </w:r>
      <w:proofErr w:type="spellEnd"/>
      <w:r w:rsidRPr="001A69B5">
        <w:t xml:space="preserve">. Strategien legg vekt på særtrekka til </w:t>
      </w:r>
      <w:proofErr w:type="spellStart"/>
      <w:r w:rsidRPr="001A69B5">
        <w:t>sentera</w:t>
      </w:r>
      <w:proofErr w:type="spellEnd"/>
      <w:r w:rsidRPr="001A69B5">
        <w:t xml:space="preserve"> og den store fridommen </w:t>
      </w:r>
      <w:proofErr w:type="spellStart"/>
      <w:r w:rsidRPr="001A69B5">
        <w:t>dei</w:t>
      </w:r>
      <w:proofErr w:type="spellEnd"/>
      <w:r w:rsidRPr="001A69B5">
        <w:t xml:space="preserve"> har i val av </w:t>
      </w:r>
      <w:proofErr w:type="spellStart"/>
      <w:r w:rsidRPr="001A69B5">
        <w:t>innhald</w:t>
      </w:r>
      <w:proofErr w:type="spellEnd"/>
      <w:r w:rsidRPr="001A69B5">
        <w:t xml:space="preserve"> og </w:t>
      </w:r>
      <w:proofErr w:type="spellStart"/>
      <w:r w:rsidRPr="001A69B5">
        <w:t>arbeidsmetodar</w:t>
      </w:r>
      <w:proofErr w:type="spellEnd"/>
      <w:r w:rsidRPr="001A69B5">
        <w:t xml:space="preserve"> og -former. Strategien skal bidra til at </w:t>
      </w:r>
      <w:proofErr w:type="spellStart"/>
      <w:r w:rsidRPr="001A69B5">
        <w:t>sentera</w:t>
      </w:r>
      <w:proofErr w:type="spellEnd"/>
      <w:r w:rsidRPr="001A69B5">
        <w:t xml:space="preserve"> samarbeider og utfyller </w:t>
      </w:r>
      <w:proofErr w:type="spellStart"/>
      <w:r w:rsidRPr="001A69B5">
        <w:t>kvarandre</w:t>
      </w:r>
      <w:proofErr w:type="spellEnd"/>
      <w:r w:rsidRPr="001A69B5">
        <w:t xml:space="preserve">, og at </w:t>
      </w:r>
      <w:proofErr w:type="spellStart"/>
      <w:r w:rsidRPr="001A69B5">
        <w:t>dei</w:t>
      </w:r>
      <w:proofErr w:type="spellEnd"/>
      <w:r w:rsidRPr="001A69B5">
        <w:t xml:space="preserve"> </w:t>
      </w:r>
      <w:proofErr w:type="spellStart"/>
      <w:r w:rsidRPr="001A69B5">
        <w:t>innrettar</w:t>
      </w:r>
      <w:proofErr w:type="spellEnd"/>
      <w:r w:rsidRPr="001A69B5">
        <w:t xml:space="preserve"> </w:t>
      </w:r>
      <w:proofErr w:type="spellStart"/>
      <w:r w:rsidRPr="001A69B5">
        <w:t>verksemda</w:t>
      </w:r>
      <w:proofErr w:type="spellEnd"/>
      <w:r w:rsidRPr="001A69B5">
        <w:t xml:space="preserve"> og utfører </w:t>
      </w:r>
      <w:proofErr w:type="spellStart"/>
      <w:r w:rsidRPr="001A69B5">
        <w:t>oppgåvene</w:t>
      </w:r>
      <w:proofErr w:type="spellEnd"/>
      <w:r w:rsidRPr="001A69B5">
        <w:t xml:space="preserve"> </w:t>
      </w:r>
      <w:proofErr w:type="spellStart"/>
      <w:r w:rsidRPr="001A69B5">
        <w:t>innanfor</w:t>
      </w:r>
      <w:proofErr w:type="spellEnd"/>
      <w:r w:rsidRPr="001A69B5">
        <w:t xml:space="preserve"> </w:t>
      </w:r>
      <w:proofErr w:type="spellStart"/>
      <w:r w:rsidRPr="001A69B5">
        <w:t>eit</w:t>
      </w:r>
      <w:proofErr w:type="spellEnd"/>
      <w:r w:rsidRPr="001A69B5">
        <w:t xml:space="preserve"> regionalt, </w:t>
      </w:r>
      <w:proofErr w:type="spellStart"/>
      <w:r w:rsidRPr="001A69B5">
        <w:t>landsdekkande</w:t>
      </w:r>
      <w:proofErr w:type="spellEnd"/>
      <w:r w:rsidRPr="001A69B5">
        <w:t xml:space="preserve"> og internasjonalt perspektiv. Departementet vurderer at </w:t>
      </w:r>
      <w:proofErr w:type="spellStart"/>
      <w:r w:rsidRPr="001A69B5">
        <w:t>dei</w:t>
      </w:r>
      <w:proofErr w:type="spellEnd"/>
      <w:r w:rsidRPr="001A69B5">
        <w:t xml:space="preserve"> sju </w:t>
      </w:r>
      <w:proofErr w:type="spellStart"/>
      <w:r w:rsidRPr="001A69B5">
        <w:t>sentera</w:t>
      </w:r>
      <w:proofErr w:type="spellEnd"/>
      <w:r w:rsidRPr="001A69B5">
        <w:t xml:space="preserve"> utfyller </w:t>
      </w:r>
      <w:proofErr w:type="spellStart"/>
      <w:r w:rsidRPr="001A69B5">
        <w:t>kvarandre</w:t>
      </w:r>
      <w:proofErr w:type="spellEnd"/>
      <w:r w:rsidRPr="001A69B5">
        <w:t xml:space="preserve"> temamessig og gir grunnlag for </w:t>
      </w:r>
      <w:proofErr w:type="spellStart"/>
      <w:r w:rsidRPr="001A69B5">
        <w:t>eit</w:t>
      </w:r>
      <w:proofErr w:type="spellEnd"/>
      <w:r w:rsidRPr="001A69B5">
        <w:t xml:space="preserve"> </w:t>
      </w:r>
      <w:proofErr w:type="spellStart"/>
      <w:r w:rsidRPr="001A69B5">
        <w:t>tilbod</w:t>
      </w:r>
      <w:proofErr w:type="spellEnd"/>
      <w:r w:rsidRPr="001A69B5">
        <w:t xml:space="preserve"> som i dag dekker landet på </w:t>
      </w:r>
      <w:proofErr w:type="spellStart"/>
      <w:r w:rsidRPr="001A69B5">
        <w:t>ein</w:t>
      </w:r>
      <w:proofErr w:type="spellEnd"/>
      <w:r w:rsidRPr="001A69B5">
        <w:t xml:space="preserve"> god måte.</w:t>
      </w:r>
    </w:p>
    <w:p w14:paraId="18117219" w14:textId="77777777" w:rsidR="000513CD" w:rsidRPr="001A69B5" w:rsidRDefault="0009509B" w:rsidP="001A69B5">
      <w:pPr>
        <w:pStyle w:val="b-post"/>
      </w:pPr>
      <w:r w:rsidRPr="001A69B5">
        <w:t>Post 70 Freds- og menneskerettssenter</w:t>
      </w:r>
    </w:p>
    <w:p w14:paraId="7052E10D" w14:textId="77777777" w:rsidR="000513CD" w:rsidRPr="001A69B5" w:rsidRDefault="0009509B" w:rsidP="001A69B5">
      <w:r w:rsidRPr="001A69B5">
        <w:t xml:space="preserve">Posten </w:t>
      </w:r>
      <w:proofErr w:type="spellStart"/>
      <w:r w:rsidRPr="001A69B5">
        <w:t>omfattar</w:t>
      </w:r>
      <w:proofErr w:type="spellEnd"/>
      <w:r w:rsidRPr="001A69B5">
        <w:t xml:space="preserve"> </w:t>
      </w:r>
      <w:proofErr w:type="spellStart"/>
      <w:r w:rsidRPr="001A69B5">
        <w:t>tilskot</w:t>
      </w:r>
      <w:proofErr w:type="spellEnd"/>
      <w:r w:rsidRPr="001A69B5">
        <w:t xml:space="preserve"> til </w:t>
      </w:r>
      <w:proofErr w:type="spellStart"/>
      <w:r w:rsidRPr="001A69B5">
        <w:t>desse</w:t>
      </w:r>
      <w:proofErr w:type="spellEnd"/>
      <w:r w:rsidRPr="001A69B5">
        <w:t xml:space="preserve"> freds- og </w:t>
      </w:r>
      <w:proofErr w:type="spellStart"/>
      <w:r w:rsidRPr="001A69B5">
        <w:t>menneskerettssentera</w:t>
      </w:r>
      <w:proofErr w:type="spellEnd"/>
      <w:r w:rsidRPr="001A69B5">
        <w:t>:</w:t>
      </w:r>
    </w:p>
    <w:p w14:paraId="3690A3DD" w14:textId="77777777" w:rsidR="000513CD" w:rsidRPr="001A69B5" w:rsidRDefault="0009509B" w:rsidP="001A69B5">
      <w:pPr>
        <w:pStyle w:val="Liste"/>
      </w:pPr>
      <w:r w:rsidRPr="001A69B5">
        <w:t>Senter for studier av Holocaust og livssynsminoriteter (Oslo)</w:t>
      </w:r>
    </w:p>
    <w:p w14:paraId="65EB1DBD" w14:textId="77777777" w:rsidR="000513CD" w:rsidRPr="001A69B5" w:rsidRDefault="0009509B" w:rsidP="001A69B5">
      <w:pPr>
        <w:pStyle w:val="Liste"/>
      </w:pPr>
      <w:r w:rsidRPr="001A69B5">
        <w:t>Falstadsenteret (Ekne i Trøndelag)</w:t>
      </w:r>
    </w:p>
    <w:p w14:paraId="07E0CE4E" w14:textId="77777777" w:rsidR="000513CD" w:rsidRPr="001A69B5" w:rsidRDefault="0009509B" w:rsidP="001A69B5">
      <w:pPr>
        <w:pStyle w:val="Liste"/>
      </w:pPr>
      <w:r w:rsidRPr="001A69B5">
        <w:t>Arkivet freds- og menneskerettighetssenter (Kristiansand)</w:t>
      </w:r>
    </w:p>
    <w:p w14:paraId="5657365D" w14:textId="77777777" w:rsidR="000513CD" w:rsidRPr="001A69B5" w:rsidRDefault="0009509B" w:rsidP="001A69B5">
      <w:pPr>
        <w:pStyle w:val="Liste"/>
      </w:pPr>
      <w:r w:rsidRPr="001A69B5">
        <w:t>Nansen Fredssenter (Lillehammer)</w:t>
      </w:r>
    </w:p>
    <w:p w14:paraId="6ACD782E" w14:textId="77777777" w:rsidR="000513CD" w:rsidRPr="001A69B5" w:rsidRDefault="0009509B" w:rsidP="001A69B5">
      <w:pPr>
        <w:pStyle w:val="Liste"/>
      </w:pPr>
      <w:r w:rsidRPr="001A69B5">
        <w:t>Narviksenteret (Narvik)</w:t>
      </w:r>
    </w:p>
    <w:p w14:paraId="67887A37" w14:textId="77777777" w:rsidR="000513CD" w:rsidRPr="001A69B5" w:rsidRDefault="0009509B" w:rsidP="001A69B5">
      <w:pPr>
        <w:pStyle w:val="Liste"/>
      </w:pPr>
      <w:proofErr w:type="spellStart"/>
      <w:r w:rsidRPr="001A69B5">
        <w:t>Raftostiftelsen</w:t>
      </w:r>
      <w:proofErr w:type="spellEnd"/>
      <w:r w:rsidRPr="001A69B5">
        <w:t xml:space="preserve"> (Bergen)</w:t>
      </w:r>
    </w:p>
    <w:p w14:paraId="79C57368" w14:textId="77777777" w:rsidR="000513CD" w:rsidRPr="001A69B5" w:rsidRDefault="0009509B" w:rsidP="001A69B5">
      <w:r w:rsidRPr="001A69B5">
        <w:t xml:space="preserve">Forvaltninga av </w:t>
      </w:r>
      <w:proofErr w:type="spellStart"/>
      <w:r w:rsidRPr="001A69B5">
        <w:t>tilskotet</w:t>
      </w:r>
      <w:proofErr w:type="spellEnd"/>
      <w:r w:rsidRPr="001A69B5">
        <w:t xml:space="preserve"> til </w:t>
      </w:r>
      <w:proofErr w:type="spellStart"/>
      <w:r w:rsidRPr="001A69B5">
        <w:t>desse</w:t>
      </w:r>
      <w:proofErr w:type="spellEnd"/>
      <w:r w:rsidRPr="001A69B5">
        <w:t xml:space="preserve"> </w:t>
      </w:r>
      <w:proofErr w:type="spellStart"/>
      <w:r w:rsidRPr="001A69B5">
        <w:t>sentera</w:t>
      </w:r>
      <w:proofErr w:type="spellEnd"/>
      <w:r w:rsidRPr="001A69B5">
        <w:t xml:space="preserve"> blei overført </w:t>
      </w:r>
      <w:proofErr w:type="spellStart"/>
      <w:r w:rsidRPr="001A69B5">
        <w:t>frå</w:t>
      </w:r>
      <w:proofErr w:type="spellEnd"/>
      <w:r w:rsidRPr="001A69B5">
        <w:t xml:space="preserve"> Kompetanse </w:t>
      </w:r>
      <w:proofErr w:type="spellStart"/>
      <w:r w:rsidRPr="001A69B5">
        <w:t>Noreg</w:t>
      </w:r>
      <w:proofErr w:type="spellEnd"/>
      <w:r w:rsidRPr="001A69B5">
        <w:t xml:space="preserve"> til Utdanningsdirektoratet </w:t>
      </w:r>
      <w:proofErr w:type="spellStart"/>
      <w:r w:rsidRPr="001A69B5">
        <w:t>frå</w:t>
      </w:r>
      <w:proofErr w:type="spellEnd"/>
      <w:r w:rsidRPr="001A69B5">
        <w:t xml:space="preserve"> 2021. Det innebar at løyvinga over kap. 255, post 77 i 2021 blei flytta til kap. 224, post 70. Resultata for 2020 for </w:t>
      </w:r>
      <w:proofErr w:type="spellStart"/>
      <w:r w:rsidRPr="001A69B5">
        <w:t>dei</w:t>
      </w:r>
      <w:proofErr w:type="spellEnd"/>
      <w:r w:rsidRPr="001A69B5">
        <w:t xml:space="preserve"> seks </w:t>
      </w:r>
      <w:proofErr w:type="spellStart"/>
      <w:r w:rsidRPr="001A69B5">
        <w:t>sentera</w:t>
      </w:r>
      <w:proofErr w:type="spellEnd"/>
      <w:r w:rsidRPr="001A69B5">
        <w:t xml:space="preserve"> er </w:t>
      </w:r>
      <w:proofErr w:type="spellStart"/>
      <w:r w:rsidRPr="001A69B5">
        <w:t>omtala</w:t>
      </w:r>
      <w:proofErr w:type="spellEnd"/>
      <w:r w:rsidRPr="001A69B5">
        <w:t xml:space="preserve"> under kap. 255, post 77.</w:t>
      </w:r>
    </w:p>
    <w:p w14:paraId="26E95E69" w14:textId="77777777" w:rsidR="000513CD" w:rsidRPr="001A69B5" w:rsidRDefault="0009509B" w:rsidP="001A69B5">
      <w:pPr>
        <w:pStyle w:val="avsnitt-tittel"/>
      </w:pPr>
      <w:r w:rsidRPr="001A69B5">
        <w:t>Mål for 2022,</w:t>
      </w:r>
    </w:p>
    <w:p w14:paraId="61D79EE9" w14:textId="77777777" w:rsidR="000513CD" w:rsidRPr="001A69B5" w:rsidRDefault="0009509B" w:rsidP="001A69B5">
      <w:r w:rsidRPr="001A69B5">
        <w:t xml:space="preserve">Freds- og </w:t>
      </w:r>
      <w:proofErr w:type="spellStart"/>
      <w:r w:rsidRPr="001A69B5">
        <w:t>menneskerettssentera</w:t>
      </w:r>
      <w:proofErr w:type="spellEnd"/>
      <w:r w:rsidRPr="001A69B5">
        <w:t xml:space="preserve"> skal arbeide med dokumentasjon av, forsking på og formidling av demokrati, fred og </w:t>
      </w:r>
      <w:proofErr w:type="spellStart"/>
      <w:r w:rsidRPr="001A69B5">
        <w:t>menneskerettar</w:t>
      </w:r>
      <w:proofErr w:type="spellEnd"/>
      <w:r w:rsidRPr="001A69B5">
        <w:t>, fangehistorie og folkemord.</w:t>
      </w:r>
    </w:p>
    <w:p w14:paraId="27F83666" w14:textId="77777777" w:rsidR="000513CD" w:rsidRPr="001A69B5" w:rsidRDefault="0009509B" w:rsidP="001A69B5">
      <w:r w:rsidRPr="001A69B5">
        <w:t xml:space="preserve">Dei </w:t>
      </w:r>
      <w:proofErr w:type="spellStart"/>
      <w:r w:rsidRPr="001A69B5">
        <w:t>einskilde</w:t>
      </w:r>
      <w:proofErr w:type="spellEnd"/>
      <w:r w:rsidRPr="001A69B5">
        <w:t xml:space="preserve"> </w:t>
      </w:r>
      <w:proofErr w:type="spellStart"/>
      <w:r w:rsidRPr="001A69B5">
        <w:t>sentera</w:t>
      </w:r>
      <w:proofErr w:type="spellEnd"/>
      <w:r w:rsidRPr="001A69B5">
        <w:t xml:space="preserve"> har </w:t>
      </w:r>
      <w:proofErr w:type="spellStart"/>
      <w:r w:rsidRPr="001A69B5">
        <w:t>særskilde</w:t>
      </w:r>
      <w:proofErr w:type="spellEnd"/>
      <w:r w:rsidRPr="001A69B5">
        <w:t xml:space="preserve"> </w:t>
      </w:r>
      <w:proofErr w:type="spellStart"/>
      <w:r w:rsidRPr="001A69B5">
        <w:t>oppgåver</w:t>
      </w:r>
      <w:proofErr w:type="spellEnd"/>
      <w:r w:rsidRPr="001A69B5">
        <w:t xml:space="preserve"> som er </w:t>
      </w:r>
      <w:proofErr w:type="spellStart"/>
      <w:r w:rsidRPr="001A69B5">
        <w:t>nærare</w:t>
      </w:r>
      <w:proofErr w:type="spellEnd"/>
      <w:r w:rsidRPr="001A69B5">
        <w:t xml:space="preserve"> definerte i </w:t>
      </w:r>
      <w:proofErr w:type="spellStart"/>
      <w:r w:rsidRPr="001A69B5">
        <w:t>tilskotsbreva</w:t>
      </w:r>
      <w:proofErr w:type="spellEnd"/>
      <w:r w:rsidRPr="001A69B5">
        <w:t xml:space="preserve"> til </w:t>
      </w:r>
      <w:proofErr w:type="spellStart"/>
      <w:r w:rsidRPr="001A69B5">
        <w:t>sentera</w:t>
      </w:r>
      <w:proofErr w:type="spellEnd"/>
      <w:r w:rsidRPr="001A69B5">
        <w:t>.</w:t>
      </w:r>
    </w:p>
    <w:p w14:paraId="784BB427" w14:textId="77777777" w:rsidR="000513CD" w:rsidRPr="001A69B5" w:rsidRDefault="0009509B" w:rsidP="001A69B5">
      <w:pPr>
        <w:pStyle w:val="avsnitt-tittel"/>
      </w:pPr>
      <w:r w:rsidRPr="001A69B5">
        <w:t>Budsjettforslag for 2022</w:t>
      </w:r>
    </w:p>
    <w:p w14:paraId="0B4B38DA" w14:textId="77777777" w:rsidR="000513CD" w:rsidRPr="001A69B5" w:rsidRDefault="0009509B" w:rsidP="001A69B5">
      <w:r w:rsidRPr="001A69B5">
        <w:t>Departementet foreslår å løyve 107,5 mill. kroner på posten.</w:t>
      </w:r>
    </w:p>
    <w:p w14:paraId="5FD0C043" w14:textId="0A16B6B3" w:rsidR="000513CD" w:rsidRDefault="0009509B" w:rsidP="001A69B5">
      <w:r w:rsidRPr="001A69B5">
        <w:t>Demokratisk beredskap mot rasisme og antisemittisme (</w:t>
      </w:r>
      <w:proofErr w:type="spellStart"/>
      <w:r w:rsidRPr="001A69B5">
        <w:t>Dembra</w:t>
      </w:r>
      <w:proofErr w:type="spellEnd"/>
      <w:r w:rsidRPr="001A69B5">
        <w:t xml:space="preserve">) er </w:t>
      </w:r>
      <w:proofErr w:type="spellStart"/>
      <w:r w:rsidRPr="001A69B5">
        <w:t>eit</w:t>
      </w:r>
      <w:proofErr w:type="spellEnd"/>
      <w:r w:rsidRPr="001A69B5">
        <w:t xml:space="preserve"> </w:t>
      </w:r>
      <w:proofErr w:type="spellStart"/>
      <w:r w:rsidRPr="001A69B5">
        <w:t>tilbod</w:t>
      </w:r>
      <w:proofErr w:type="spellEnd"/>
      <w:r w:rsidRPr="001A69B5">
        <w:t xml:space="preserve"> om kompetanseutvikling til </w:t>
      </w:r>
      <w:proofErr w:type="spellStart"/>
      <w:r w:rsidRPr="001A69B5">
        <w:t>skular</w:t>
      </w:r>
      <w:proofErr w:type="spellEnd"/>
      <w:r w:rsidRPr="001A69B5">
        <w:t xml:space="preserve"> som ønsker å arbeide mot </w:t>
      </w:r>
      <w:proofErr w:type="spellStart"/>
      <w:r w:rsidRPr="001A69B5">
        <w:t>fordommar</w:t>
      </w:r>
      <w:proofErr w:type="spellEnd"/>
      <w:r w:rsidRPr="001A69B5">
        <w:t xml:space="preserve"> og fiendskap mot grupper, jf. omtale også under kap. 226, post 21 og i del III, kap. 8 Likestilling og arbeid mot diskriminering. </w:t>
      </w:r>
      <w:proofErr w:type="spellStart"/>
      <w:r w:rsidRPr="001A69B5">
        <w:t>Dembra</w:t>
      </w:r>
      <w:proofErr w:type="spellEnd"/>
      <w:r w:rsidRPr="001A69B5">
        <w:t xml:space="preserve">, som blir koordinert av Holocaust-senteret, er etablert med </w:t>
      </w:r>
      <w:proofErr w:type="spellStart"/>
      <w:r w:rsidRPr="001A69B5">
        <w:t>statleg</w:t>
      </w:r>
      <w:proofErr w:type="spellEnd"/>
      <w:r w:rsidRPr="001A69B5">
        <w:t xml:space="preserve"> finansiering og har </w:t>
      </w:r>
      <w:proofErr w:type="spellStart"/>
      <w:r w:rsidRPr="001A69B5">
        <w:t>dei</w:t>
      </w:r>
      <w:proofErr w:type="spellEnd"/>
      <w:r w:rsidRPr="001A69B5">
        <w:t xml:space="preserve"> seks </w:t>
      </w:r>
      <w:proofErr w:type="spellStart"/>
      <w:r w:rsidRPr="001A69B5">
        <w:t>fredssentera</w:t>
      </w:r>
      <w:proofErr w:type="spellEnd"/>
      <w:r w:rsidRPr="001A69B5">
        <w:t xml:space="preserve"> med </w:t>
      </w:r>
      <w:proofErr w:type="spellStart"/>
      <w:r w:rsidRPr="001A69B5">
        <w:t>statleg</w:t>
      </w:r>
      <w:proofErr w:type="spellEnd"/>
      <w:r w:rsidRPr="001A69B5">
        <w:t xml:space="preserve"> </w:t>
      </w:r>
      <w:proofErr w:type="spellStart"/>
      <w:r w:rsidRPr="001A69B5">
        <w:t>tilskot</w:t>
      </w:r>
      <w:proofErr w:type="spellEnd"/>
      <w:r w:rsidRPr="001A69B5">
        <w:t xml:space="preserve"> som regionale </w:t>
      </w:r>
      <w:proofErr w:type="spellStart"/>
      <w:r w:rsidRPr="001A69B5">
        <w:t>aktørar</w:t>
      </w:r>
      <w:proofErr w:type="spellEnd"/>
      <w:r w:rsidRPr="001A69B5">
        <w:t xml:space="preserve">. </w:t>
      </w:r>
      <w:proofErr w:type="spellStart"/>
      <w:r w:rsidRPr="001A69B5">
        <w:t>Dembra</w:t>
      </w:r>
      <w:proofErr w:type="spellEnd"/>
      <w:r w:rsidRPr="001A69B5">
        <w:t xml:space="preserve"> har blitt </w:t>
      </w:r>
      <w:proofErr w:type="spellStart"/>
      <w:r w:rsidRPr="001A69B5">
        <w:t>eit</w:t>
      </w:r>
      <w:proofErr w:type="spellEnd"/>
      <w:r w:rsidRPr="001A69B5">
        <w:t xml:space="preserve"> </w:t>
      </w:r>
      <w:proofErr w:type="spellStart"/>
      <w:r w:rsidRPr="001A69B5">
        <w:t>omfattande</w:t>
      </w:r>
      <w:proofErr w:type="spellEnd"/>
      <w:r w:rsidRPr="001A69B5">
        <w:t xml:space="preserve"> nasjonalt </w:t>
      </w:r>
      <w:proofErr w:type="spellStart"/>
      <w:r w:rsidRPr="001A69B5">
        <w:t>tilbod</w:t>
      </w:r>
      <w:proofErr w:type="spellEnd"/>
      <w:r w:rsidRPr="001A69B5">
        <w:t xml:space="preserve">, og det er stor </w:t>
      </w:r>
      <w:proofErr w:type="spellStart"/>
      <w:r w:rsidRPr="001A69B5">
        <w:t>etterspurnad</w:t>
      </w:r>
      <w:proofErr w:type="spellEnd"/>
      <w:r w:rsidRPr="001A69B5">
        <w:t xml:space="preserve"> etter </w:t>
      </w:r>
      <w:proofErr w:type="spellStart"/>
      <w:r w:rsidRPr="001A69B5">
        <w:t>tilbodet</w:t>
      </w:r>
      <w:proofErr w:type="spellEnd"/>
      <w:r w:rsidRPr="001A69B5">
        <w:t xml:space="preserve">. Departementet foreslår å </w:t>
      </w:r>
      <w:proofErr w:type="spellStart"/>
      <w:r w:rsidRPr="001A69B5">
        <w:t>auke</w:t>
      </w:r>
      <w:proofErr w:type="spellEnd"/>
      <w:r w:rsidRPr="001A69B5">
        <w:t xml:space="preserve"> løyvinga med 4 mill. kroner for å styrke satsinga i 2022. </w:t>
      </w:r>
      <w:proofErr w:type="spellStart"/>
      <w:r w:rsidRPr="001A69B5">
        <w:t>Midlane</w:t>
      </w:r>
      <w:proofErr w:type="spellEnd"/>
      <w:r w:rsidRPr="001A69B5">
        <w:t xml:space="preserve"> vil bli fordelte med 300 000 kroner til </w:t>
      </w:r>
      <w:proofErr w:type="spellStart"/>
      <w:r w:rsidRPr="001A69B5">
        <w:t>dei</w:t>
      </w:r>
      <w:proofErr w:type="spellEnd"/>
      <w:r w:rsidRPr="001A69B5">
        <w:t xml:space="preserve"> fire </w:t>
      </w:r>
      <w:proofErr w:type="spellStart"/>
      <w:r w:rsidRPr="001A69B5">
        <w:t>sentera</w:t>
      </w:r>
      <w:proofErr w:type="spellEnd"/>
      <w:r w:rsidRPr="001A69B5">
        <w:t xml:space="preserve"> som </w:t>
      </w:r>
      <w:proofErr w:type="spellStart"/>
      <w:r w:rsidRPr="001A69B5">
        <w:t>allereie</w:t>
      </w:r>
      <w:proofErr w:type="spellEnd"/>
      <w:r w:rsidRPr="001A69B5">
        <w:t xml:space="preserve"> </w:t>
      </w:r>
      <w:proofErr w:type="spellStart"/>
      <w:r w:rsidRPr="001A69B5">
        <w:t>bidreg</w:t>
      </w:r>
      <w:proofErr w:type="spellEnd"/>
      <w:r w:rsidRPr="001A69B5">
        <w:t xml:space="preserve"> i </w:t>
      </w:r>
      <w:proofErr w:type="spellStart"/>
      <w:r w:rsidRPr="001A69B5">
        <w:t>Dembra</w:t>
      </w:r>
      <w:proofErr w:type="spellEnd"/>
      <w:r w:rsidRPr="001A69B5">
        <w:t xml:space="preserve"> gjennom å tilby kurs (Holocaust-senteret, Falstadsenteret, Arkivet og Narviksenteret). I tillegg foreslår departementet 1,4 mill. kroner til </w:t>
      </w:r>
      <w:proofErr w:type="spellStart"/>
      <w:r w:rsidRPr="001A69B5">
        <w:t>Raftostiftelsen</w:t>
      </w:r>
      <w:proofErr w:type="spellEnd"/>
      <w:r w:rsidRPr="001A69B5">
        <w:t xml:space="preserve"> og Nansen Fredssenter. </w:t>
      </w:r>
      <w:proofErr w:type="spellStart"/>
      <w:r w:rsidRPr="001A69B5">
        <w:t>Desse</w:t>
      </w:r>
      <w:proofErr w:type="spellEnd"/>
      <w:r w:rsidRPr="001A69B5">
        <w:t xml:space="preserve"> </w:t>
      </w:r>
      <w:proofErr w:type="spellStart"/>
      <w:r w:rsidRPr="001A69B5">
        <w:t>sentera</w:t>
      </w:r>
      <w:proofErr w:type="spellEnd"/>
      <w:r w:rsidRPr="001A69B5">
        <w:t xml:space="preserve"> har </w:t>
      </w:r>
      <w:proofErr w:type="spellStart"/>
      <w:r w:rsidRPr="001A69B5">
        <w:t>ikkje</w:t>
      </w:r>
      <w:proofErr w:type="spellEnd"/>
      <w:r w:rsidRPr="001A69B5">
        <w:t xml:space="preserve"> </w:t>
      </w:r>
      <w:proofErr w:type="spellStart"/>
      <w:r w:rsidRPr="001A69B5">
        <w:t>tidlegare</w:t>
      </w:r>
      <w:proofErr w:type="spellEnd"/>
      <w:r w:rsidRPr="001A69B5">
        <w:t xml:space="preserve"> fått </w:t>
      </w:r>
      <w:proofErr w:type="spellStart"/>
      <w:r w:rsidRPr="001A69B5">
        <w:t>tilskot</w:t>
      </w:r>
      <w:proofErr w:type="spellEnd"/>
      <w:r w:rsidRPr="001A69B5">
        <w:t xml:space="preserve"> til å bidra i </w:t>
      </w:r>
      <w:proofErr w:type="spellStart"/>
      <w:r w:rsidRPr="001A69B5">
        <w:t>Dembra</w:t>
      </w:r>
      <w:proofErr w:type="spellEnd"/>
      <w:r w:rsidRPr="001A69B5">
        <w:t xml:space="preserve">. Forslaget </w:t>
      </w:r>
      <w:proofErr w:type="spellStart"/>
      <w:r w:rsidRPr="001A69B5">
        <w:t>inneber</w:t>
      </w:r>
      <w:proofErr w:type="spellEnd"/>
      <w:r w:rsidRPr="001A69B5">
        <w:t xml:space="preserve"> at alle </w:t>
      </w:r>
      <w:proofErr w:type="spellStart"/>
      <w:r w:rsidRPr="001A69B5">
        <w:t>sentera</w:t>
      </w:r>
      <w:proofErr w:type="spellEnd"/>
      <w:r w:rsidRPr="001A69B5">
        <w:t xml:space="preserve"> vil ha fått </w:t>
      </w:r>
      <w:proofErr w:type="spellStart"/>
      <w:r w:rsidRPr="001A69B5">
        <w:t>auka</w:t>
      </w:r>
      <w:proofErr w:type="spellEnd"/>
      <w:r w:rsidRPr="001A69B5">
        <w:t xml:space="preserve"> </w:t>
      </w:r>
      <w:proofErr w:type="spellStart"/>
      <w:r w:rsidRPr="001A69B5">
        <w:t>tilskot</w:t>
      </w:r>
      <w:proofErr w:type="spellEnd"/>
      <w:r w:rsidRPr="001A69B5">
        <w:t xml:space="preserve"> </w:t>
      </w:r>
      <w:proofErr w:type="spellStart"/>
      <w:r w:rsidRPr="001A69B5">
        <w:t>dei</w:t>
      </w:r>
      <w:proofErr w:type="spellEnd"/>
      <w:r w:rsidRPr="001A69B5">
        <w:t xml:space="preserve"> siste åra, slik at </w:t>
      </w:r>
      <w:proofErr w:type="spellStart"/>
      <w:r w:rsidRPr="001A69B5">
        <w:t>dei</w:t>
      </w:r>
      <w:proofErr w:type="spellEnd"/>
      <w:r w:rsidRPr="001A69B5">
        <w:t xml:space="preserve"> mellom anna kan bidra i </w:t>
      </w:r>
      <w:proofErr w:type="spellStart"/>
      <w:r w:rsidRPr="001A69B5">
        <w:t>Dembra</w:t>
      </w:r>
      <w:proofErr w:type="spellEnd"/>
      <w:r w:rsidRPr="001A69B5">
        <w:t xml:space="preserve">-arbeidet med eigne </w:t>
      </w:r>
      <w:proofErr w:type="spellStart"/>
      <w:r w:rsidRPr="001A69B5">
        <w:t>ressursar</w:t>
      </w:r>
      <w:proofErr w:type="spellEnd"/>
      <w:r w:rsidRPr="001A69B5">
        <w:t xml:space="preserve"> i tillegg til </w:t>
      </w:r>
      <w:proofErr w:type="spellStart"/>
      <w:r w:rsidRPr="001A69B5">
        <w:t>midlane</w:t>
      </w:r>
      <w:proofErr w:type="spellEnd"/>
      <w:r w:rsidRPr="001A69B5">
        <w:t xml:space="preserve"> som blir løyvde til det nasjonale </w:t>
      </w:r>
      <w:proofErr w:type="spellStart"/>
      <w:r w:rsidRPr="001A69B5">
        <w:t>tilbodet</w:t>
      </w:r>
      <w:proofErr w:type="spellEnd"/>
      <w:r w:rsidRPr="001A69B5">
        <w:t xml:space="preserve"> over kap. 226, post 21.</w:t>
      </w:r>
    </w:p>
    <w:p w14:paraId="246BAE66" w14:textId="37384E65" w:rsidR="00FE3006" w:rsidRPr="001A69B5" w:rsidRDefault="00FE3006" w:rsidP="00FE3006">
      <w:pPr>
        <w:pStyle w:val="tabell-tittel"/>
      </w:pPr>
      <w:proofErr w:type="spellStart"/>
      <w:r w:rsidRPr="001A69B5">
        <w:t>Tilskot</w:t>
      </w:r>
      <w:proofErr w:type="spellEnd"/>
      <w:r w:rsidRPr="001A69B5">
        <w:t xml:space="preserve"> til freds- og menneskerettssenter</w:t>
      </w:r>
    </w:p>
    <w:p w14:paraId="666CA59A" w14:textId="77777777" w:rsidR="000513CD" w:rsidRPr="001A69B5" w:rsidRDefault="0009509B" w:rsidP="001A69B5">
      <w:pPr>
        <w:pStyle w:val="Tabellnavn"/>
      </w:pPr>
      <w:r w:rsidRPr="001A69B5">
        <w:t>03J2xx1</w:t>
      </w:r>
    </w:p>
    <w:tbl>
      <w:tblPr>
        <w:tblStyle w:val="StandardTabell"/>
        <w:tblW w:w="0" w:type="auto"/>
        <w:tblLayout w:type="fixed"/>
        <w:tblLook w:val="04A0" w:firstRow="1" w:lastRow="0" w:firstColumn="1" w:lastColumn="0" w:noHBand="0" w:noVBand="1"/>
      </w:tblPr>
      <w:tblGrid>
        <w:gridCol w:w="2700"/>
        <w:gridCol w:w="840"/>
        <w:gridCol w:w="1020"/>
      </w:tblGrid>
      <w:tr w:rsidR="000513CD" w:rsidRPr="001A69B5" w14:paraId="084A736B" w14:textId="77777777" w:rsidTr="001B3733">
        <w:trPr>
          <w:trHeight w:val="380"/>
        </w:trPr>
        <w:tc>
          <w:tcPr>
            <w:tcW w:w="2700" w:type="dxa"/>
          </w:tcPr>
          <w:p w14:paraId="6F245459" w14:textId="77777777" w:rsidR="000513CD" w:rsidRPr="001A69B5" w:rsidRDefault="000513CD" w:rsidP="001A69B5"/>
        </w:tc>
        <w:tc>
          <w:tcPr>
            <w:tcW w:w="840" w:type="dxa"/>
          </w:tcPr>
          <w:p w14:paraId="5FC4D643" w14:textId="77777777" w:rsidR="000513CD" w:rsidRPr="001A69B5" w:rsidRDefault="000513CD" w:rsidP="001A69B5"/>
        </w:tc>
        <w:tc>
          <w:tcPr>
            <w:tcW w:w="1020" w:type="dxa"/>
          </w:tcPr>
          <w:p w14:paraId="1D5CB2F7" w14:textId="77777777" w:rsidR="000513CD" w:rsidRPr="001A69B5" w:rsidRDefault="0009509B" w:rsidP="001A69B5">
            <w:r w:rsidRPr="001A69B5">
              <w:t>(i 1 000 kr)</w:t>
            </w:r>
          </w:p>
        </w:tc>
      </w:tr>
      <w:tr w:rsidR="000513CD" w:rsidRPr="001A69B5" w14:paraId="55F66CB5" w14:textId="77777777" w:rsidTr="001B3733">
        <w:trPr>
          <w:trHeight w:val="900"/>
        </w:trPr>
        <w:tc>
          <w:tcPr>
            <w:tcW w:w="2700" w:type="dxa"/>
          </w:tcPr>
          <w:p w14:paraId="2B3A8080" w14:textId="3D725A8B" w:rsidR="000513CD" w:rsidRPr="001A69B5" w:rsidRDefault="0009509B" w:rsidP="001A69B5">
            <w:r w:rsidRPr="001A69B5">
              <w:t xml:space="preserve">Freds- og menneskerettssenter med </w:t>
            </w:r>
            <w:proofErr w:type="spellStart"/>
            <w:r w:rsidRPr="001A69B5">
              <w:t>tilskot</w:t>
            </w:r>
            <w:proofErr w:type="spellEnd"/>
            <w:r w:rsidRPr="001A69B5">
              <w:t xml:space="preserve"> over kap. 224, post 70</w:t>
            </w:r>
          </w:p>
        </w:tc>
        <w:tc>
          <w:tcPr>
            <w:tcW w:w="840" w:type="dxa"/>
          </w:tcPr>
          <w:p w14:paraId="7E6083EA" w14:textId="77777777" w:rsidR="000513CD" w:rsidRPr="001A69B5" w:rsidRDefault="0009509B" w:rsidP="001A69B5">
            <w:r w:rsidRPr="001A69B5">
              <w:t xml:space="preserve">Beløp </w:t>
            </w:r>
            <w:r w:rsidRPr="001A69B5">
              <w:br/>
              <w:t>2021</w:t>
            </w:r>
          </w:p>
        </w:tc>
        <w:tc>
          <w:tcPr>
            <w:tcW w:w="1020" w:type="dxa"/>
          </w:tcPr>
          <w:p w14:paraId="57B1AAE8" w14:textId="77777777" w:rsidR="000513CD" w:rsidRPr="001A69B5" w:rsidRDefault="0009509B" w:rsidP="001A69B5">
            <w:r w:rsidRPr="001A69B5">
              <w:t xml:space="preserve">Beløp </w:t>
            </w:r>
            <w:r w:rsidRPr="001A69B5">
              <w:br/>
              <w:t>2022</w:t>
            </w:r>
          </w:p>
        </w:tc>
      </w:tr>
      <w:tr w:rsidR="000513CD" w:rsidRPr="001A69B5" w14:paraId="441296FF" w14:textId="77777777" w:rsidTr="001B3733">
        <w:trPr>
          <w:trHeight w:val="920"/>
        </w:trPr>
        <w:tc>
          <w:tcPr>
            <w:tcW w:w="2700" w:type="dxa"/>
          </w:tcPr>
          <w:p w14:paraId="69B54134" w14:textId="670865F4" w:rsidR="000513CD" w:rsidRPr="001A69B5" w:rsidRDefault="0009509B" w:rsidP="001A69B5">
            <w:r w:rsidRPr="001A69B5">
              <w:t>Senter for studier av Holocaust og livssynsminoriteter</w:t>
            </w:r>
          </w:p>
        </w:tc>
        <w:tc>
          <w:tcPr>
            <w:tcW w:w="840" w:type="dxa"/>
          </w:tcPr>
          <w:p w14:paraId="699365D8" w14:textId="77777777" w:rsidR="000513CD" w:rsidRPr="001A69B5" w:rsidRDefault="0009509B" w:rsidP="001A69B5">
            <w:r w:rsidRPr="001A69B5">
              <w:t>39 535</w:t>
            </w:r>
          </w:p>
        </w:tc>
        <w:tc>
          <w:tcPr>
            <w:tcW w:w="1020" w:type="dxa"/>
          </w:tcPr>
          <w:p w14:paraId="56B6F645" w14:textId="77777777" w:rsidR="000513CD" w:rsidRPr="001A69B5" w:rsidRDefault="0009509B" w:rsidP="001A69B5">
            <w:r w:rsidRPr="001A69B5">
              <w:t>40 863</w:t>
            </w:r>
          </w:p>
        </w:tc>
      </w:tr>
      <w:tr w:rsidR="000513CD" w:rsidRPr="001A69B5" w14:paraId="07D52DF6" w14:textId="77777777" w:rsidTr="001B3733">
        <w:trPr>
          <w:trHeight w:val="400"/>
        </w:trPr>
        <w:tc>
          <w:tcPr>
            <w:tcW w:w="2700" w:type="dxa"/>
          </w:tcPr>
          <w:p w14:paraId="18379DFD" w14:textId="77777777" w:rsidR="000513CD" w:rsidRPr="001A69B5" w:rsidRDefault="0009509B" w:rsidP="001A69B5">
            <w:r w:rsidRPr="001A69B5">
              <w:t>Falstadsenteret</w:t>
            </w:r>
          </w:p>
        </w:tc>
        <w:tc>
          <w:tcPr>
            <w:tcW w:w="840" w:type="dxa"/>
          </w:tcPr>
          <w:p w14:paraId="28B4B539" w14:textId="77777777" w:rsidR="000513CD" w:rsidRPr="001A69B5" w:rsidRDefault="0009509B" w:rsidP="001A69B5">
            <w:r w:rsidRPr="001A69B5">
              <w:t>22 779</w:t>
            </w:r>
          </w:p>
        </w:tc>
        <w:tc>
          <w:tcPr>
            <w:tcW w:w="1020" w:type="dxa"/>
          </w:tcPr>
          <w:p w14:paraId="37991C08" w14:textId="77777777" w:rsidR="000513CD" w:rsidRPr="001A69B5" w:rsidRDefault="0009509B" w:rsidP="001A69B5">
            <w:r w:rsidRPr="001A69B5">
              <w:t>23 671</w:t>
            </w:r>
          </w:p>
        </w:tc>
      </w:tr>
      <w:tr w:rsidR="000513CD" w:rsidRPr="001A69B5" w14:paraId="7423567E" w14:textId="77777777" w:rsidTr="001B3733">
        <w:trPr>
          <w:trHeight w:val="640"/>
        </w:trPr>
        <w:tc>
          <w:tcPr>
            <w:tcW w:w="2700" w:type="dxa"/>
          </w:tcPr>
          <w:p w14:paraId="1850DBAF" w14:textId="77777777" w:rsidR="000513CD" w:rsidRPr="001A69B5" w:rsidRDefault="0009509B" w:rsidP="001A69B5">
            <w:r w:rsidRPr="001A69B5">
              <w:t>Arkivet freds- og menneskerettighetssenter</w:t>
            </w:r>
          </w:p>
        </w:tc>
        <w:tc>
          <w:tcPr>
            <w:tcW w:w="840" w:type="dxa"/>
          </w:tcPr>
          <w:p w14:paraId="71088D95" w14:textId="77777777" w:rsidR="000513CD" w:rsidRPr="001A69B5" w:rsidRDefault="0009509B" w:rsidP="001A69B5">
            <w:r w:rsidRPr="001A69B5">
              <w:t>16 779</w:t>
            </w:r>
          </w:p>
        </w:tc>
        <w:tc>
          <w:tcPr>
            <w:tcW w:w="1020" w:type="dxa"/>
          </w:tcPr>
          <w:p w14:paraId="702C7221" w14:textId="77777777" w:rsidR="000513CD" w:rsidRPr="001A69B5" w:rsidRDefault="0009509B" w:rsidP="001A69B5">
            <w:r w:rsidRPr="001A69B5">
              <w:t>17 515</w:t>
            </w:r>
          </w:p>
        </w:tc>
      </w:tr>
      <w:tr w:rsidR="000513CD" w:rsidRPr="001A69B5" w14:paraId="5BBD13C0" w14:textId="77777777" w:rsidTr="001B3733">
        <w:trPr>
          <w:trHeight w:val="400"/>
        </w:trPr>
        <w:tc>
          <w:tcPr>
            <w:tcW w:w="2700" w:type="dxa"/>
          </w:tcPr>
          <w:p w14:paraId="0ABA1F61" w14:textId="77777777" w:rsidR="000513CD" w:rsidRPr="001A69B5" w:rsidRDefault="0009509B" w:rsidP="001A69B5">
            <w:r w:rsidRPr="001A69B5">
              <w:t>Nansen Fredssenter</w:t>
            </w:r>
          </w:p>
        </w:tc>
        <w:tc>
          <w:tcPr>
            <w:tcW w:w="840" w:type="dxa"/>
          </w:tcPr>
          <w:p w14:paraId="21528C9B" w14:textId="77777777" w:rsidR="000513CD" w:rsidRPr="001A69B5" w:rsidRDefault="0009509B" w:rsidP="001A69B5">
            <w:r w:rsidRPr="001A69B5">
              <w:t>6 954</w:t>
            </w:r>
          </w:p>
        </w:tc>
        <w:tc>
          <w:tcPr>
            <w:tcW w:w="1020" w:type="dxa"/>
          </w:tcPr>
          <w:p w14:paraId="76E8CAE8" w14:textId="77777777" w:rsidR="000513CD" w:rsidRPr="001A69B5" w:rsidRDefault="0009509B" w:rsidP="001A69B5">
            <w:r w:rsidRPr="001A69B5">
              <w:t>8 535</w:t>
            </w:r>
          </w:p>
        </w:tc>
      </w:tr>
      <w:tr w:rsidR="000513CD" w:rsidRPr="001A69B5" w14:paraId="57F69BF6" w14:textId="77777777" w:rsidTr="001B3733">
        <w:trPr>
          <w:trHeight w:val="400"/>
        </w:trPr>
        <w:tc>
          <w:tcPr>
            <w:tcW w:w="2700" w:type="dxa"/>
          </w:tcPr>
          <w:p w14:paraId="7FAB951F" w14:textId="77777777" w:rsidR="000513CD" w:rsidRPr="001A69B5" w:rsidRDefault="0009509B" w:rsidP="001A69B5">
            <w:r w:rsidRPr="001A69B5">
              <w:t>Narviksenteret</w:t>
            </w:r>
          </w:p>
        </w:tc>
        <w:tc>
          <w:tcPr>
            <w:tcW w:w="840" w:type="dxa"/>
          </w:tcPr>
          <w:p w14:paraId="7484C76F" w14:textId="77777777" w:rsidR="000513CD" w:rsidRPr="001A69B5" w:rsidRDefault="0009509B" w:rsidP="001A69B5">
            <w:r w:rsidRPr="001A69B5">
              <w:t>9 049</w:t>
            </w:r>
          </w:p>
        </w:tc>
        <w:tc>
          <w:tcPr>
            <w:tcW w:w="1020" w:type="dxa"/>
          </w:tcPr>
          <w:p w14:paraId="24E3F339" w14:textId="77777777" w:rsidR="000513CD" w:rsidRPr="001A69B5" w:rsidRDefault="0009509B" w:rsidP="001A69B5">
            <w:r w:rsidRPr="001A69B5">
              <w:t>9 584</w:t>
            </w:r>
          </w:p>
        </w:tc>
      </w:tr>
      <w:tr w:rsidR="000513CD" w:rsidRPr="001A69B5" w14:paraId="248CB33F" w14:textId="77777777" w:rsidTr="001B3733">
        <w:trPr>
          <w:trHeight w:val="400"/>
        </w:trPr>
        <w:tc>
          <w:tcPr>
            <w:tcW w:w="2700" w:type="dxa"/>
          </w:tcPr>
          <w:p w14:paraId="2ACA066F" w14:textId="77777777" w:rsidR="000513CD" w:rsidRPr="001A69B5" w:rsidRDefault="0009509B" w:rsidP="001A69B5">
            <w:proofErr w:type="spellStart"/>
            <w:r w:rsidRPr="001A69B5">
              <w:t>Raftostiftelsen</w:t>
            </w:r>
            <w:proofErr w:type="spellEnd"/>
          </w:p>
        </w:tc>
        <w:tc>
          <w:tcPr>
            <w:tcW w:w="840" w:type="dxa"/>
          </w:tcPr>
          <w:p w14:paraId="2365908A" w14:textId="77777777" w:rsidR="000513CD" w:rsidRPr="001A69B5" w:rsidRDefault="0009509B" w:rsidP="001A69B5">
            <w:r w:rsidRPr="001A69B5">
              <w:t>5 742</w:t>
            </w:r>
          </w:p>
        </w:tc>
        <w:tc>
          <w:tcPr>
            <w:tcW w:w="1020" w:type="dxa"/>
          </w:tcPr>
          <w:p w14:paraId="0A66CB2A" w14:textId="77777777" w:rsidR="000513CD" w:rsidRPr="001A69B5" w:rsidRDefault="0009509B" w:rsidP="001A69B5">
            <w:r w:rsidRPr="001A69B5">
              <w:t>7 292</w:t>
            </w:r>
          </w:p>
        </w:tc>
      </w:tr>
      <w:tr w:rsidR="000513CD" w:rsidRPr="001A69B5" w14:paraId="2D1C1186" w14:textId="77777777" w:rsidTr="001B3733">
        <w:trPr>
          <w:trHeight w:val="400"/>
        </w:trPr>
        <w:tc>
          <w:tcPr>
            <w:tcW w:w="2700" w:type="dxa"/>
          </w:tcPr>
          <w:p w14:paraId="44C53913" w14:textId="77777777" w:rsidR="000513CD" w:rsidRPr="001A69B5" w:rsidRDefault="0009509B" w:rsidP="001A69B5">
            <w:r w:rsidRPr="001A69B5">
              <w:t>Sum</w:t>
            </w:r>
          </w:p>
        </w:tc>
        <w:tc>
          <w:tcPr>
            <w:tcW w:w="840" w:type="dxa"/>
          </w:tcPr>
          <w:p w14:paraId="5D2B68CA" w14:textId="77777777" w:rsidR="000513CD" w:rsidRPr="001A69B5" w:rsidRDefault="0009509B" w:rsidP="001A69B5">
            <w:r w:rsidRPr="001A69B5">
              <w:t>100 838</w:t>
            </w:r>
          </w:p>
        </w:tc>
        <w:tc>
          <w:tcPr>
            <w:tcW w:w="1020" w:type="dxa"/>
          </w:tcPr>
          <w:p w14:paraId="655FF3E2" w14:textId="77777777" w:rsidR="000513CD" w:rsidRPr="001A69B5" w:rsidRDefault="0009509B" w:rsidP="001A69B5">
            <w:r w:rsidRPr="001A69B5">
              <w:t>107 460</w:t>
            </w:r>
          </w:p>
        </w:tc>
      </w:tr>
    </w:tbl>
    <w:p w14:paraId="2B0D39FC" w14:textId="77777777" w:rsidR="000513CD" w:rsidRPr="001A69B5" w:rsidRDefault="0009509B" w:rsidP="001A69B5">
      <w:pPr>
        <w:pStyle w:val="b-post"/>
      </w:pPr>
      <w:r w:rsidRPr="001A69B5">
        <w:t xml:space="preserve">Post 71 Det europeiske </w:t>
      </w:r>
      <w:proofErr w:type="spellStart"/>
      <w:r w:rsidRPr="001A69B5">
        <w:t>Wergelandsenteret</w:t>
      </w:r>
      <w:proofErr w:type="spellEnd"/>
    </w:p>
    <w:p w14:paraId="35763098" w14:textId="77777777" w:rsidR="000513CD" w:rsidRPr="001A69B5" w:rsidRDefault="0009509B" w:rsidP="001A69B5">
      <w:r w:rsidRPr="001A69B5">
        <w:t xml:space="preserve">Det europeiske </w:t>
      </w:r>
      <w:proofErr w:type="spellStart"/>
      <w:r w:rsidRPr="001A69B5">
        <w:t>Wergelandsenteret</w:t>
      </w:r>
      <w:proofErr w:type="spellEnd"/>
      <w:r w:rsidRPr="001A69B5">
        <w:t xml:space="preserve"> (EWC) samarbeider med Europarådet om opplæring i interkulturell forståing, </w:t>
      </w:r>
      <w:proofErr w:type="spellStart"/>
      <w:r w:rsidRPr="001A69B5">
        <w:t>menneskerettar</w:t>
      </w:r>
      <w:proofErr w:type="spellEnd"/>
      <w:r w:rsidRPr="001A69B5">
        <w:t xml:space="preserve"> og aktivt </w:t>
      </w:r>
      <w:proofErr w:type="spellStart"/>
      <w:r w:rsidRPr="001A69B5">
        <w:t>medborgarskap</w:t>
      </w:r>
      <w:proofErr w:type="spellEnd"/>
      <w:r w:rsidRPr="001A69B5">
        <w:t xml:space="preserve">, jf. </w:t>
      </w:r>
      <w:proofErr w:type="spellStart"/>
      <w:r w:rsidRPr="001A69B5">
        <w:t>Innst</w:t>
      </w:r>
      <w:proofErr w:type="spellEnd"/>
      <w:r w:rsidRPr="001A69B5">
        <w:t xml:space="preserve">. S. nr. 9 (2008–2009) og St.prp. nr. 86 (2007–2008) </w:t>
      </w:r>
      <w:r w:rsidRPr="001A69B5">
        <w:rPr>
          <w:rStyle w:val="kursiv"/>
        </w:rPr>
        <w:t>Om samtykke til inngåelse av samarbeidsavtale av 16. september 2008 mellom Norge og Europarådet om Det europeiske ressurssenteret for opplæring i interkulturell forståelse, menneskerettigheter og demokratisk medborgerskap.</w:t>
      </w:r>
    </w:p>
    <w:p w14:paraId="12330BF7" w14:textId="77777777" w:rsidR="000513CD" w:rsidRPr="001A69B5" w:rsidRDefault="0009509B" w:rsidP="001A69B5">
      <w:r w:rsidRPr="001A69B5">
        <w:t xml:space="preserve">Løyvinga til senteret over kap. 255, post 75 blei i statsbudsjettet for 2021 flytta til kap. 224, post 71. Resultata for 2020 for senteret er </w:t>
      </w:r>
      <w:proofErr w:type="spellStart"/>
      <w:r w:rsidRPr="001A69B5">
        <w:t>omtala</w:t>
      </w:r>
      <w:proofErr w:type="spellEnd"/>
      <w:r w:rsidRPr="001A69B5">
        <w:t xml:space="preserve"> under kap. 255, post 75.</w:t>
      </w:r>
    </w:p>
    <w:p w14:paraId="4B5EC6EA" w14:textId="77777777" w:rsidR="000513CD" w:rsidRPr="001A69B5" w:rsidRDefault="0009509B" w:rsidP="001A69B5">
      <w:pPr>
        <w:pStyle w:val="avsnitt-tittel"/>
      </w:pPr>
      <w:r w:rsidRPr="001A69B5">
        <w:t>Mål for 2022</w:t>
      </w:r>
    </w:p>
    <w:p w14:paraId="0E01E417" w14:textId="77777777" w:rsidR="000513CD" w:rsidRPr="001A69B5" w:rsidRDefault="0009509B" w:rsidP="001A69B5">
      <w:proofErr w:type="spellStart"/>
      <w:r w:rsidRPr="001A69B5">
        <w:t>Tilskotet</w:t>
      </w:r>
      <w:proofErr w:type="spellEnd"/>
      <w:r w:rsidRPr="001A69B5">
        <w:t xml:space="preserve"> skal bidra til at </w:t>
      </w:r>
      <w:proofErr w:type="spellStart"/>
      <w:r w:rsidRPr="001A69B5">
        <w:t>Wergelandsenteret</w:t>
      </w:r>
      <w:proofErr w:type="spellEnd"/>
      <w:r w:rsidRPr="001A69B5">
        <w:t xml:space="preserve"> kan </w:t>
      </w:r>
      <w:proofErr w:type="spellStart"/>
      <w:r w:rsidRPr="001A69B5">
        <w:t>vere</w:t>
      </w:r>
      <w:proofErr w:type="spellEnd"/>
      <w:r w:rsidRPr="001A69B5">
        <w:t xml:space="preserve"> </w:t>
      </w:r>
      <w:proofErr w:type="spellStart"/>
      <w:r w:rsidRPr="001A69B5">
        <w:t>eit</w:t>
      </w:r>
      <w:proofErr w:type="spellEnd"/>
      <w:r w:rsidRPr="001A69B5">
        <w:t xml:space="preserve"> ressurssenter for opplæring på områda interkulturell forståing, </w:t>
      </w:r>
      <w:proofErr w:type="spellStart"/>
      <w:r w:rsidRPr="001A69B5">
        <w:t>menneskerettar</w:t>
      </w:r>
      <w:proofErr w:type="spellEnd"/>
      <w:r w:rsidRPr="001A69B5">
        <w:t xml:space="preserve"> og aktivt </w:t>
      </w:r>
      <w:proofErr w:type="spellStart"/>
      <w:r w:rsidRPr="001A69B5">
        <w:t>medborgarskap</w:t>
      </w:r>
      <w:proofErr w:type="spellEnd"/>
      <w:r w:rsidRPr="001A69B5">
        <w:t xml:space="preserve"> for ulike målgrupper som arbeider på utdanningsfeltet.</w:t>
      </w:r>
    </w:p>
    <w:p w14:paraId="7997FB1A" w14:textId="77777777" w:rsidR="000513CD" w:rsidRPr="001A69B5" w:rsidRDefault="0009509B" w:rsidP="001A69B5">
      <w:pPr>
        <w:pStyle w:val="avsnitt-tittel"/>
      </w:pPr>
      <w:r w:rsidRPr="001A69B5">
        <w:t>Budsjettforslag for 2022</w:t>
      </w:r>
    </w:p>
    <w:p w14:paraId="56890FDA" w14:textId="77777777" w:rsidR="000513CD" w:rsidRPr="001A69B5" w:rsidRDefault="0009509B" w:rsidP="001A69B5">
      <w:r w:rsidRPr="001A69B5">
        <w:t xml:space="preserve">Departementet foreslår å løyve 11,7 mill. kroner på posten. Løyvinga inkluderer </w:t>
      </w:r>
      <w:proofErr w:type="spellStart"/>
      <w:r w:rsidRPr="001A69B5">
        <w:t>ein</w:t>
      </w:r>
      <w:proofErr w:type="spellEnd"/>
      <w:r w:rsidRPr="001A69B5">
        <w:t xml:space="preserve"> </w:t>
      </w:r>
      <w:proofErr w:type="spellStart"/>
      <w:r w:rsidRPr="001A69B5">
        <w:t>auke</w:t>
      </w:r>
      <w:proofErr w:type="spellEnd"/>
      <w:r w:rsidRPr="001A69B5">
        <w:t xml:space="preserve"> på 300 000 kroner til å styrke arbeidet til senteret retta mot </w:t>
      </w:r>
      <w:proofErr w:type="spellStart"/>
      <w:r w:rsidRPr="001A69B5">
        <w:t>elevar</w:t>
      </w:r>
      <w:proofErr w:type="spellEnd"/>
      <w:r w:rsidRPr="001A69B5">
        <w:t xml:space="preserve"> og </w:t>
      </w:r>
      <w:proofErr w:type="spellStart"/>
      <w:r w:rsidRPr="001A69B5">
        <w:t>lærarar</w:t>
      </w:r>
      <w:proofErr w:type="spellEnd"/>
      <w:r w:rsidRPr="001A69B5">
        <w:t xml:space="preserve"> i </w:t>
      </w:r>
      <w:proofErr w:type="spellStart"/>
      <w:r w:rsidRPr="001A69B5">
        <w:t>Noreg</w:t>
      </w:r>
      <w:proofErr w:type="spellEnd"/>
      <w:r w:rsidRPr="001A69B5">
        <w:t>.</w:t>
      </w:r>
    </w:p>
    <w:p w14:paraId="6331FE54" w14:textId="77777777" w:rsidR="000513CD" w:rsidRPr="001A69B5" w:rsidRDefault="0009509B" w:rsidP="001A69B5">
      <w:r w:rsidRPr="001A69B5">
        <w:t xml:space="preserve">Departementet foreslår òg </w:t>
      </w:r>
      <w:proofErr w:type="spellStart"/>
      <w:r w:rsidRPr="001A69B5">
        <w:t>midlar</w:t>
      </w:r>
      <w:proofErr w:type="spellEnd"/>
      <w:r w:rsidRPr="001A69B5">
        <w:t xml:space="preserve"> til senteret over kap. 226, post 21 til drift av det nasjonale </w:t>
      </w:r>
      <w:proofErr w:type="spellStart"/>
      <w:r w:rsidRPr="001A69B5">
        <w:t>læringstilbodet</w:t>
      </w:r>
      <w:proofErr w:type="spellEnd"/>
      <w:r w:rsidRPr="001A69B5">
        <w:t xml:space="preserve"> i samarbeid med 22. juli-senteret og Utøya AS, jf. omtale under kap. 226, post 21.</w:t>
      </w:r>
    </w:p>
    <w:p w14:paraId="0FF6B815" w14:textId="77777777" w:rsidR="000513CD" w:rsidRPr="001A69B5" w:rsidRDefault="0009509B" w:rsidP="001A69B5">
      <w:pPr>
        <w:pStyle w:val="b-budkaptit"/>
      </w:pPr>
      <w:r w:rsidRPr="001A69B5">
        <w:t>Kap. 225 Tiltak i grunnopplæringa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7F390AAE" w14:textId="77777777" w:rsidTr="001B3733">
        <w:trPr>
          <w:trHeight w:val="640"/>
          <w:hidden/>
        </w:trPr>
        <w:tc>
          <w:tcPr>
            <w:tcW w:w="840" w:type="dxa"/>
          </w:tcPr>
          <w:p w14:paraId="0700AFC2" w14:textId="77777777" w:rsidR="000513CD" w:rsidRPr="001A69B5" w:rsidRDefault="0009509B" w:rsidP="001A69B5">
            <w:pPr>
              <w:pStyle w:val="Tabellnavn"/>
            </w:pPr>
            <w:r w:rsidRPr="001A69B5">
              <w:t>KPAL</w:t>
            </w:r>
          </w:p>
        </w:tc>
        <w:tc>
          <w:tcPr>
            <w:tcW w:w="4800" w:type="dxa"/>
          </w:tcPr>
          <w:p w14:paraId="40636CCF" w14:textId="77777777" w:rsidR="000513CD" w:rsidRPr="001A69B5" w:rsidRDefault="000513CD" w:rsidP="001A69B5">
            <w:pPr>
              <w:pStyle w:val="Tabellnavn"/>
            </w:pPr>
          </w:p>
        </w:tc>
        <w:tc>
          <w:tcPr>
            <w:tcW w:w="1300" w:type="dxa"/>
          </w:tcPr>
          <w:p w14:paraId="4152180B" w14:textId="77777777" w:rsidR="000513CD" w:rsidRPr="001A69B5" w:rsidRDefault="000513CD" w:rsidP="001A69B5">
            <w:pPr>
              <w:pStyle w:val="Tabellnavn"/>
            </w:pPr>
          </w:p>
        </w:tc>
        <w:tc>
          <w:tcPr>
            <w:tcW w:w="1300" w:type="dxa"/>
          </w:tcPr>
          <w:p w14:paraId="0571257B" w14:textId="77777777" w:rsidR="000513CD" w:rsidRPr="001A69B5" w:rsidRDefault="000513CD" w:rsidP="001A69B5">
            <w:pPr>
              <w:pStyle w:val="Tabellnavn"/>
            </w:pPr>
          </w:p>
        </w:tc>
        <w:tc>
          <w:tcPr>
            <w:tcW w:w="1300" w:type="dxa"/>
          </w:tcPr>
          <w:p w14:paraId="60B79E19" w14:textId="77777777" w:rsidR="000513CD" w:rsidRPr="001A69B5" w:rsidRDefault="0009509B" w:rsidP="001A69B5">
            <w:r w:rsidRPr="001A69B5">
              <w:t>(i 1 000 kr)</w:t>
            </w:r>
          </w:p>
        </w:tc>
      </w:tr>
      <w:tr w:rsidR="000513CD" w:rsidRPr="001A69B5" w14:paraId="6A7A5CE9" w14:textId="77777777" w:rsidTr="001B3733">
        <w:trPr>
          <w:trHeight w:val="600"/>
        </w:trPr>
        <w:tc>
          <w:tcPr>
            <w:tcW w:w="840" w:type="dxa"/>
          </w:tcPr>
          <w:p w14:paraId="4A5BC11A" w14:textId="77777777" w:rsidR="000513CD" w:rsidRPr="001A69B5" w:rsidRDefault="0009509B" w:rsidP="001A69B5">
            <w:r w:rsidRPr="001A69B5">
              <w:t>Post</w:t>
            </w:r>
          </w:p>
        </w:tc>
        <w:tc>
          <w:tcPr>
            <w:tcW w:w="4800" w:type="dxa"/>
          </w:tcPr>
          <w:p w14:paraId="3D0BE115" w14:textId="77777777" w:rsidR="000513CD" w:rsidRPr="001A69B5" w:rsidRDefault="0009509B" w:rsidP="001A69B5">
            <w:proofErr w:type="spellStart"/>
            <w:r w:rsidRPr="001A69B5">
              <w:t>Nemning</w:t>
            </w:r>
            <w:proofErr w:type="spellEnd"/>
          </w:p>
        </w:tc>
        <w:tc>
          <w:tcPr>
            <w:tcW w:w="1300" w:type="dxa"/>
          </w:tcPr>
          <w:p w14:paraId="0BC6A5E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ED7E031" w14:textId="77777777" w:rsidR="000513CD" w:rsidRPr="001A69B5" w:rsidRDefault="0009509B" w:rsidP="001A69B5">
            <w:r w:rsidRPr="001A69B5">
              <w:t xml:space="preserve">Saldert </w:t>
            </w:r>
            <w:r w:rsidRPr="001A69B5">
              <w:br/>
              <w:t>budsjett 2021</w:t>
            </w:r>
          </w:p>
        </w:tc>
        <w:tc>
          <w:tcPr>
            <w:tcW w:w="1300" w:type="dxa"/>
          </w:tcPr>
          <w:p w14:paraId="1AC09E01" w14:textId="77777777" w:rsidR="000513CD" w:rsidRPr="001A69B5" w:rsidRDefault="0009509B" w:rsidP="001A69B5">
            <w:r w:rsidRPr="001A69B5">
              <w:t xml:space="preserve">Forslag </w:t>
            </w:r>
            <w:r w:rsidRPr="001A69B5">
              <w:br/>
              <w:t>2022</w:t>
            </w:r>
          </w:p>
        </w:tc>
      </w:tr>
      <w:tr w:rsidR="000513CD" w:rsidRPr="001A69B5" w14:paraId="7314805F" w14:textId="77777777" w:rsidTr="001B3733">
        <w:trPr>
          <w:trHeight w:val="380"/>
        </w:trPr>
        <w:tc>
          <w:tcPr>
            <w:tcW w:w="840" w:type="dxa"/>
          </w:tcPr>
          <w:p w14:paraId="734B3A99" w14:textId="77777777" w:rsidR="000513CD" w:rsidRPr="001A69B5" w:rsidRDefault="0009509B" w:rsidP="001A69B5">
            <w:r w:rsidRPr="001A69B5">
              <w:t>01</w:t>
            </w:r>
          </w:p>
        </w:tc>
        <w:tc>
          <w:tcPr>
            <w:tcW w:w="4800" w:type="dxa"/>
          </w:tcPr>
          <w:p w14:paraId="2813E543" w14:textId="77777777" w:rsidR="000513CD" w:rsidRPr="001A69B5" w:rsidRDefault="0009509B" w:rsidP="001A69B5">
            <w:r w:rsidRPr="001A69B5">
              <w:t>Driftsutgifter</w:t>
            </w:r>
          </w:p>
        </w:tc>
        <w:tc>
          <w:tcPr>
            <w:tcW w:w="1300" w:type="dxa"/>
          </w:tcPr>
          <w:p w14:paraId="1E4F018D" w14:textId="77777777" w:rsidR="000513CD" w:rsidRPr="001A69B5" w:rsidRDefault="0009509B" w:rsidP="001A69B5">
            <w:r w:rsidRPr="001A69B5">
              <w:t>10 326</w:t>
            </w:r>
          </w:p>
        </w:tc>
        <w:tc>
          <w:tcPr>
            <w:tcW w:w="1300" w:type="dxa"/>
          </w:tcPr>
          <w:p w14:paraId="57FB3944" w14:textId="77777777" w:rsidR="000513CD" w:rsidRPr="001A69B5" w:rsidRDefault="0009509B" w:rsidP="001A69B5">
            <w:r w:rsidRPr="001A69B5">
              <w:t>23 970</w:t>
            </w:r>
          </w:p>
        </w:tc>
        <w:tc>
          <w:tcPr>
            <w:tcW w:w="1300" w:type="dxa"/>
          </w:tcPr>
          <w:p w14:paraId="5BD0C4A3" w14:textId="77777777" w:rsidR="000513CD" w:rsidRPr="001A69B5" w:rsidRDefault="0009509B" w:rsidP="001A69B5">
            <w:r w:rsidRPr="001A69B5">
              <w:t>23 902</w:t>
            </w:r>
          </w:p>
        </w:tc>
      </w:tr>
      <w:tr w:rsidR="000513CD" w:rsidRPr="001A69B5" w14:paraId="3E09490B" w14:textId="77777777" w:rsidTr="001B3733">
        <w:trPr>
          <w:trHeight w:val="380"/>
        </w:trPr>
        <w:tc>
          <w:tcPr>
            <w:tcW w:w="840" w:type="dxa"/>
          </w:tcPr>
          <w:p w14:paraId="748DB093" w14:textId="77777777" w:rsidR="000513CD" w:rsidRPr="001A69B5" w:rsidRDefault="0009509B" w:rsidP="001A69B5">
            <w:r w:rsidRPr="001A69B5">
              <w:t>21</w:t>
            </w:r>
          </w:p>
        </w:tc>
        <w:tc>
          <w:tcPr>
            <w:tcW w:w="4800" w:type="dxa"/>
          </w:tcPr>
          <w:p w14:paraId="7ABBDF2D"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146DB138" w14:textId="77777777" w:rsidR="000513CD" w:rsidRPr="001A69B5" w:rsidRDefault="0009509B" w:rsidP="001A69B5">
            <w:r w:rsidRPr="001A69B5">
              <w:t>22 884</w:t>
            </w:r>
          </w:p>
        </w:tc>
        <w:tc>
          <w:tcPr>
            <w:tcW w:w="1300" w:type="dxa"/>
          </w:tcPr>
          <w:p w14:paraId="4F346C29" w14:textId="77777777" w:rsidR="000513CD" w:rsidRPr="001A69B5" w:rsidRDefault="0009509B" w:rsidP="001A69B5">
            <w:r w:rsidRPr="001A69B5">
              <w:t>112 446</w:t>
            </w:r>
          </w:p>
        </w:tc>
        <w:tc>
          <w:tcPr>
            <w:tcW w:w="1300" w:type="dxa"/>
          </w:tcPr>
          <w:p w14:paraId="2926514A" w14:textId="77777777" w:rsidR="000513CD" w:rsidRPr="001A69B5" w:rsidRDefault="0009509B" w:rsidP="001A69B5">
            <w:r w:rsidRPr="001A69B5">
              <w:t>114 780</w:t>
            </w:r>
          </w:p>
        </w:tc>
      </w:tr>
      <w:tr w:rsidR="000513CD" w:rsidRPr="001A69B5" w14:paraId="41A154AF" w14:textId="77777777" w:rsidTr="001B3733">
        <w:trPr>
          <w:trHeight w:val="380"/>
        </w:trPr>
        <w:tc>
          <w:tcPr>
            <w:tcW w:w="840" w:type="dxa"/>
          </w:tcPr>
          <w:p w14:paraId="0543F794" w14:textId="77777777" w:rsidR="000513CD" w:rsidRPr="001A69B5" w:rsidRDefault="0009509B" w:rsidP="001A69B5">
            <w:r w:rsidRPr="001A69B5">
              <w:t>60</w:t>
            </w:r>
          </w:p>
        </w:tc>
        <w:tc>
          <w:tcPr>
            <w:tcW w:w="4800" w:type="dxa"/>
          </w:tcPr>
          <w:p w14:paraId="1B7D8E4F" w14:textId="77777777" w:rsidR="000513CD" w:rsidRPr="001A69B5" w:rsidRDefault="0009509B" w:rsidP="001A69B5">
            <w:proofErr w:type="spellStart"/>
            <w:r w:rsidRPr="001A69B5">
              <w:t>Tilskot</w:t>
            </w:r>
            <w:proofErr w:type="spellEnd"/>
            <w:r w:rsidRPr="001A69B5">
              <w:t xml:space="preserve"> til landslinjer</w:t>
            </w:r>
          </w:p>
        </w:tc>
        <w:tc>
          <w:tcPr>
            <w:tcW w:w="1300" w:type="dxa"/>
          </w:tcPr>
          <w:p w14:paraId="3AC92040" w14:textId="77777777" w:rsidR="000513CD" w:rsidRPr="001A69B5" w:rsidRDefault="0009509B" w:rsidP="001A69B5">
            <w:r w:rsidRPr="001A69B5">
              <w:t>240 373</w:t>
            </w:r>
          </w:p>
        </w:tc>
        <w:tc>
          <w:tcPr>
            <w:tcW w:w="1300" w:type="dxa"/>
          </w:tcPr>
          <w:p w14:paraId="50E70FE4" w14:textId="77777777" w:rsidR="000513CD" w:rsidRPr="001A69B5" w:rsidRDefault="0009509B" w:rsidP="001A69B5">
            <w:r w:rsidRPr="001A69B5">
              <w:t>243 207</w:t>
            </w:r>
          </w:p>
        </w:tc>
        <w:tc>
          <w:tcPr>
            <w:tcW w:w="1300" w:type="dxa"/>
          </w:tcPr>
          <w:p w14:paraId="4B597319" w14:textId="77777777" w:rsidR="000513CD" w:rsidRPr="001A69B5" w:rsidRDefault="0009509B" w:rsidP="001A69B5">
            <w:r w:rsidRPr="001A69B5">
              <w:t>247 269</w:t>
            </w:r>
          </w:p>
        </w:tc>
      </w:tr>
      <w:tr w:rsidR="000513CD" w:rsidRPr="001A69B5" w14:paraId="79F88F1F" w14:textId="77777777" w:rsidTr="001B3733">
        <w:trPr>
          <w:trHeight w:val="380"/>
        </w:trPr>
        <w:tc>
          <w:tcPr>
            <w:tcW w:w="840" w:type="dxa"/>
          </w:tcPr>
          <w:p w14:paraId="653A85CE" w14:textId="77777777" w:rsidR="000513CD" w:rsidRPr="001A69B5" w:rsidRDefault="0009509B" w:rsidP="001A69B5">
            <w:r w:rsidRPr="001A69B5">
              <w:t>63</w:t>
            </w:r>
          </w:p>
        </w:tc>
        <w:tc>
          <w:tcPr>
            <w:tcW w:w="4800" w:type="dxa"/>
          </w:tcPr>
          <w:p w14:paraId="112C0D93" w14:textId="77777777" w:rsidR="000513CD" w:rsidRPr="001A69B5" w:rsidRDefault="0009509B" w:rsidP="001A69B5">
            <w:proofErr w:type="spellStart"/>
            <w:r w:rsidRPr="001A69B5">
              <w:t>Tilskot</w:t>
            </w:r>
            <w:proofErr w:type="spellEnd"/>
            <w:r w:rsidRPr="001A69B5">
              <w:t xml:space="preserve"> til samisk i grunnopplæringa</w:t>
            </w:r>
            <w:r w:rsidRPr="001A69B5">
              <w:rPr>
                <w:rStyle w:val="kursiv"/>
              </w:rPr>
              <w:t xml:space="preserve">, kan </w:t>
            </w:r>
            <w:proofErr w:type="spellStart"/>
            <w:r w:rsidRPr="001A69B5">
              <w:rPr>
                <w:rStyle w:val="kursiv"/>
              </w:rPr>
              <w:t>overførast</w:t>
            </w:r>
            <w:proofErr w:type="spellEnd"/>
          </w:p>
        </w:tc>
        <w:tc>
          <w:tcPr>
            <w:tcW w:w="1300" w:type="dxa"/>
          </w:tcPr>
          <w:p w14:paraId="62117CCB" w14:textId="77777777" w:rsidR="000513CD" w:rsidRPr="001A69B5" w:rsidRDefault="0009509B" w:rsidP="001A69B5">
            <w:r w:rsidRPr="001A69B5">
              <w:t>71 678</w:t>
            </w:r>
          </w:p>
        </w:tc>
        <w:tc>
          <w:tcPr>
            <w:tcW w:w="1300" w:type="dxa"/>
          </w:tcPr>
          <w:p w14:paraId="53ED6105" w14:textId="77777777" w:rsidR="000513CD" w:rsidRPr="001A69B5" w:rsidRDefault="0009509B" w:rsidP="001A69B5">
            <w:r w:rsidRPr="001A69B5">
              <w:t>87 660</w:t>
            </w:r>
          </w:p>
        </w:tc>
        <w:tc>
          <w:tcPr>
            <w:tcW w:w="1300" w:type="dxa"/>
          </w:tcPr>
          <w:p w14:paraId="54AFDE86" w14:textId="77777777" w:rsidR="000513CD" w:rsidRPr="001A69B5" w:rsidRDefault="0009509B" w:rsidP="001A69B5">
            <w:r w:rsidRPr="001A69B5">
              <w:t>94 733</w:t>
            </w:r>
          </w:p>
        </w:tc>
      </w:tr>
      <w:tr w:rsidR="000513CD" w:rsidRPr="001A69B5" w14:paraId="224A3CDB" w14:textId="77777777" w:rsidTr="001B3733">
        <w:trPr>
          <w:trHeight w:val="640"/>
        </w:trPr>
        <w:tc>
          <w:tcPr>
            <w:tcW w:w="840" w:type="dxa"/>
          </w:tcPr>
          <w:p w14:paraId="4F978D4D" w14:textId="77777777" w:rsidR="000513CD" w:rsidRPr="001A69B5" w:rsidRDefault="0009509B" w:rsidP="001A69B5">
            <w:r w:rsidRPr="001A69B5">
              <w:t>64</w:t>
            </w:r>
          </w:p>
        </w:tc>
        <w:tc>
          <w:tcPr>
            <w:tcW w:w="4800" w:type="dxa"/>
          </w:tcPr>
          <w:p w14:paraId="04149253" w14:textId="77777777" w:rsidR="000513CD" w:rsidRPr="001A69B5" w:rsidRDefault="0009509B" w:rsidP="001A69B5">
            <w:proofErr w:type="spellStart"/>
            <w:r w:rsidRPr="001A69B5">
              <w:t>Tilskot</w:t>
            </w:r>
            <w:proofErr w:type="spellEnd"/>
            <w:r w:rsidRPr="001A69B5">
              <w:t xml:space="preserve"> til opplæring av barn og unge som søker </w:t>
            </w:r>
            <w:proofErr w:type="spellStart"/>
            <w:r w:rsidRPr="001A69B5">
              <w:t>opphald</w:t>
            </w:r>
            <w:proofErr w:type="spellEnd"/>
            <w:r w:rsidRPr="001A69B5">
              <w:t xml:space="preserve"> i </w:t>
            </w:r>
            <w:proofErr w:type="spellStart"/>
            <w:r w:rsidRPr="001A69B5">
              <w:t>Noreg</w:t>
            </w:r>
            <w:proofErr w:type="spellEnd"/>
          </w:p>
        </w:tc>
        <w:tc>
          <w:tcPr>
            <w:tcW w:w="1300" w:type="dxa"/>
          </w:tcPr>
          <w:p w14:paraId="243E3B58" w14:textId="77777777" w:rsidR="000513CD" w:rsidRPr="001A69B5" w:rsidRDefault="0009509B" w:rsidP="001A69B5">
            <w:r w:rsidRPr="001A69B5">
              <w:t>44 149</w:t>
            </w:r>
          </w:p>
        </w:tc>
        <w:tc>
          <w:tcPr>
            <w:tcW w:w="1300" w:type="dxa"/>
          </w:tcPr>
          <w:p w14:paraId="0277537F" w14:textId="77777777" w:rsidR="000513CD" w:rsidRPr="001A69B5" w:rsidRDefault="0009509B" w:rsidP="001A69B5">
            <w:r w:rsidRPr="001A69B5">
              <w:t>36 265</w:t>
            </w:r>
          </w:p>
        </w:tc>
        <w:tc>
          <w:tcPr>
            <w:tcW w:w="1300" w:type="dxa"/>
          </w:tcPr>
          <w:p w14:paraId="36CAEF47" w14:textId="77777777" w:rsidR="000513CD" w:rsidRPr="001A69B5" w:rsidRDefault="0009509B" w:rsidP="001A69B5">
            <w:r w:rsidRPr="001A69B5">
              <w:t>30 705</w:t>
            </w:r>
          </w:p>
        </w:tc>
      </w:tr>
      <w:tr w:rsidR="000513CD" w:rsidRPr="001A69B5" w14:paraId="48045B4F" w14:textId="77777777" w:rsidTr="001B3733">
        <w:trPr>
          <w:trHeight w:val="640"/>
        </w:trPr>
        <w:tc>
          <w:tcPr>
            <w:tcW w:w="840" w:type="dxa"/>
          </w:tcPr>
          <w:p w14:paraId="150D61AC" w14:textId="77777777" w:rsidR="000513CD" w:rsidRPr="001A69B5" w:rsidRDefault="0009509B" w:rsidP="001A69B5">
            <w:r w:rsidRPr="001A69B5">
              <w:t>65</w:t>
            </w:r>
          </w:p>
        </w:tc>
        <w:tc>
          <w:tcPr>
            <w:tcW w:w="4800" w:type="dxa"/>
          </w:tcPr>
          <w:p w14:paraId="3D68BB3B" w14:textId="483C2B37" w:rsidR="000513CD" w:rsidRPr="001A69B5" w:rsidRDefault="0009509B" w:rsidP="001A69B5">
            <w:r w:rsidRPr="001A69B5">
              <w:t xml:space="preserve">Rentekompensasjon for </w:t>
            </w:r>
            <w:proofErr w:type="spellStart"/>
            <w:r w:rsidRPr="001A69B5">
              <w:t>skule</w:t>
            </w:r>
            <w:proofErr w:type="spellEnd"/>
            <w:r w:rsidRPr="001A69B5">
              <w:t xml:space="preserve">- og </w:t>
            </w:r>
            <w:proofErr w:type="spellStart"/>
            <w:r w:rsidRPr="001A69B5">
              <w:t>symjeanlegg</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75E3A5AA" w14:textId="77777777" w:rsidR="000513CD" w:rsidRPr="001A69B5" w:rsidRDefault="0009509B" w:rsidP="001A69B5">
            <w:r w:rsidRPr="001A69B5">
              <w:t>178 552</w:t>
            </w:r>
          </w:p>
        </w:tc>
        <w:tc>
          <w:tcPr>
            <w:tcW w:w="1300" w:type="dxa"/>
          </w:tcPr>
          <w:p w14:paraId="395765CA" w14:textId="77777777" w:rsidR="000513CD" w:rsidRPr="001A69B5" w:rsidRDefault="000513CD" w:rsidP="001A69B5"/>
        </w:tc>
        <w:tc>
          <w:tcPr>
            <w:tcW w:w="1300" w:type="dxa"/>
          </w:tcPr>
          <w:p w14:paraId="68E8DA1C" w14:textId="77777777" w:rsidR="000513CD" w:rsidRPr="001A69B5" w:rsidRDefault="0009509B" w:rsidP="001A69B5">
            <w:r w:rsidRPr="001A69B5">
              <w:t>128 796</w:t>
            </w:r>
          </w:p>
        </w:tc>
      </w:tr>
      <w:tr w:rsidR="000513CD" w:rsidRPr="001A69B5" w14:paraId="3EE002EF" w14:textId="77777777" w:rsidTr="001B3733">
        <w:trPr>
          <w:trHeight w:val="640"/>
        </w:trPr>
        <w:tc>
          <w:tcPr>
            <w:tcW w:w="840" w:type="dxa"/>
          </w:tcPr>
          <w:p w14:paraId="6A2FB831" w14:textId="77777777" w:rsidR="000513CD" w:rsidRPr="001A69B5" w:rsidRDefault="0009509B" w:rsidP="001A69B5">
            <w:r w:rsidRPr="001A69B5">
              <w:t>66</w:t>
            </w:r>
          </w:p>
        </w:tc>
        <w:tc>
          <w:tcPr>
            <w:tcW w:w="4800" w:type="dxa"/>
          </w:tcPr>
          <w:p w14:paraId="43BA2F7B" w14:textId="77777777" w:rsidR="000513CD" w:rsidRPr="001A69B5" w:rsidRDefault="0009509B" w:rsidP="001A69B5">
            <w:proofErr w:type="spellStart"/>
            <w:r w:rsidRPr="001A69B5">
              <w:t>Tilskot</w:t>
            </w:r>
            <w:proofErr w:type="spellEnd"/>
            <w:r w:rsidRPr="001A69B5">
              <w:t xml:space="preserve"> til </w:t>
            </w:r>
            <w:proofErr w:type="spellStart"/>
            <w:r w:rsidRPr="001A69B5">
              <w:t>skuleturar</w:t>
            </w:r>
            <w:proofErr w:type="spellEnd"/>
            <w:r w:rsidRPr="001A69B5">
              <w:t xml:space="preserve"> i samband med handlingsplan mot antisemittisme</w:t>
            </w:r>
          </w:p>
        </w:tc>
        <w:tc>
          <w:tcPr>
            <w:tcW w:w="1300" w:type="dxa"/>
          </w:tcPr>
          <w:p w14:paraId="58BC48F0" w14:textId="77777777" w:rsidR="000513CD" w:rsidRPr="001A69B5" w:rsidRDefault="0009509B" w:rsidP="001A69B5">
            <w:r w:rsidRPr="001A69B5">
              <w:t>14 473</w:t>
            </w:r>
          </w:p>
        </w:tc>
        <w:tc>
          <w:tcPr>
            <w:tcW w:w="1300" w:type="dxa"/>
          </w:tcPr>
          <w:p w14:paraId="4A47156D" w14:textId="77777777" w:rsidR="000513CD" w:rsidRPr="001A69B5" w:rsidRDefault="0009509B" w:rsidP="001A69B5">
            <w:r w:rsidRPr="001A69B5">
              <w:t>15 480</w:t>
            </w:r>
          </w:p>
        </w:tc>
        <w:tc>
          <w:tcPr>
            <w:tcW w:w="1300" w:type="dxa"/>
          </w:tcPr>
          <w:p w14:paraId="240DC234" w14:textId="77777777" w:rsidR="000513CD" w:rsidRPr="001A69B5" w:rsidRDefault="0009509B" w:rsidP="001A69B5">
            <w:r w:rsidRPr="001A69B5">
              <w:t>15 477</w:t>
            </w:r>
          </w:p>
        </w:tc>
      </w:tr>
      <w:tr w:rsidR="000513CD" w:rsidRPr="001A69B5" w14:paraId="730BC8F6" w14:textId="77777777" w:rsidTr="001B3733">
        <w:trPr>
          <w:trHeight w:val="380"/>
        </w:trPr>
        <w:tc>
          <w:tcPr>
            <w:tcW w:w="840" w:type="dxa"/>
          </w:tcPr>
          <w:p w14:paraId="32DD4D96" w14:textId="77777777" w:rsidR="000513CD" w:rsidRPr="001A69B5" w:rsidRDefault="0009509B" w:rsidP="001A69B5">
            <w:r w:rsidRPr="001A69B5">
              <w:t>67</w:t>
            </w:r>
          </w:p>
        </w:tc>
        <w:tc>
          <w:tcPr>
            <w:tcW w:w="4800" w:type="dxa"/>
          </w:tcPr>
          <w:p w14:paraId="6EF64742" w14:textId="77777777" w:rsidR="000513CD" w:rsidRPr="001A69B5" w:rsidRDefault="0009509B" w:rsidP="001A69B5">
            <w:proofErr w:type="spellStart"/>
            <w:r w:rsidRPr="001A69B5">
              <w:t>Tilskot</w:t>
            </w:r>
            <w:proofErr w:type="spellEnd"/>
            <w:r w:rsidRPr="001A69B5">
              <w:t xml:space="preserve"> til opplæring i kvensk eller finsk</w:t>
            </w:r>
          </w:p>
        </w:tc>
        <w:tc>
          <w:tcPr>
            <w:tcW w:w="1300" w:type="dxa"/>
          </w:tcPr>
          <w:p w14:paraId="7918B206" w14:textId="77777777" w:rsidR="000513CD" w:rsidRPr="001A69B5" w:rsidRDefault="0009509B" w:rsidP="001A69B5">
            <w:r w:rsidRPr="001A69B5">
              <w:t>7 486</w:t>
            </w:r>
          </w:p>
        </w:tc>
        <w:tc>
          <w:tcPr>
            <w:tcW w:w="1300" w:type="dxa"/>
          </w:tcPr>
          <w:p w14:paraId="4372848B" w14:textId="77777777" w:rsidR="000513CD" w:rsidRPr="001A69B5" w:rsidRDefault="0009509B" w:rsidP="001A69B5">
            <w:r w:rsidRPr="001A69B5">
              <w:t>9 185</w:t>
            </w:r>
          </w:p>
        </w:tc>
        <w:tc>
          <w:tcPr>
            <w:tcW w:w="1300" w:type="dxa"/>
          </w:tcPr>
          <w:p w14:paraId="1B53A5C9" w14:textId="77777777" w:rsidR="000513CD" w:rsidRPr="001A69B5" w:rsidRDefault="0009509B" w:rsidP="001A69B5">
            <w:r w:rsidRPr="001A69B5">
              <w:t>9 154</w:t>
            </w:r>
          </w:p>
        </w:tc>
      </w:tr>
      <w:tr w:rsidR="000513CD" w:rsidRPr="001A69B5" w14:paraId="5B56F24A" w14:textId="77777777" w:rsidTr="001B3733">
        <w:trPr>
          <w:trHeight w:val="380"/>
        </w:trPr>
        <w:tc>
          <w:tcPr>
            <w:tcW w:w="840" w:type="dxa"/>
          </w:tcPr>
          <w:p w14:paraId="2629875F" w14:textId="77777777" w:rsidR="000513CD" w:rsidRPr="001A69B5" w:rsidRDefault="0009509B" w:rsidP="001A69B5">
            <w:r w:rsidRPr="001A69B5">
              <w:t>68</w:t>
            </w:r>
          </w:p>
        </w:tc>
        <w:tc>
          <w:tcPr>
            <w:tcW w:w="4800" w:type="dxa"/>
          </w:tcPr>
          <w:p w14:paraId="223B00AF" w14:textId="77777777" w:rsidR="000513CD" w:rsidRPr="001A69B5" w:rsidRDefault="0009509B" w:rsidP="001A69B5">
            <w:proofErr w:type="spellStart"/>
            <w:r w:rsidRPr="001A69B5">
              <w:t>Tilskot</w:t>
            </w:r>
            <w:proofErr w:type="spellEnd"/>
            <w:r w:rsidRPr="001A69B5">
              <w:t xml:space="preserve"> til opplæring i kriminalomsorga</w:t>
            </w:r>
          </w:p>
        </w:tc>
        <w:tc>
          <w:tcPr>
            <w:tcW w:w="1300" w:type="dxa"/>
          </w:tcPr>
          <w:p w14:paraId="4C9603C1" w14:textId="77777777" w:rsidR="000513CD" w:rsidRPr="001A69B5" w:rsidRDefault="0009509B" w:rsidP="001A69B5">
            <w:r w:rsidRPr="001A69B5">
              <w:t>293 592</w:t>
            </w:r>
          </w:p>
        </w:tc>
        <w:tc>
          <w:tcPr>
            <w:tcW w:w="1300" w:type="dxa"/>
          </w:tcPr>
          <w:p w14:paraId="321AD636" w14:textId="77777777" w:rsidR="000513CD" w:rsidRPr="001A69B5" w:rsidRDefault="0009509B" w:rsidP="001A69B5">
            <w:r w:rsidRPr="001A69B5">
              <w:t>302 816</w:t>
            </w:r>
          </w:p>
        </w:tc>
        <w:tc>
          <w:tcPr>
            <w:tcW w:w="1300" w:type="dxa"/>
          </w:tcPr>
          <w:p w14:paraId="4A9899F4" w14:textId="77777777" w:rsidR="000513CD" w:rsidRPr="001A69B5" w:rsidRDefault="0009509B" w:rsidP="001A69B5">
            <w:r w:rsidRPr="001A69B5">
              <w:t>310 689</w:t>
            </w:r>
          </w:p>
        </w:tc>
      </w:tr>
      <w:tr w:rsidR="000513CD" w:rsidRPr="001A69B5" w14:paraId="6788D012" w14:textId="77777777" w:rsidTr="001B3733">
        <w:trPr>
          <w:trHeight w:val="380"/>
        </w:trPr>
        <w:tc>
          <w:tcPr>
            <w:tcW w:w="840" w:type="dxa"/>
          </w:tcPr>
          <w:p w14:paraId="3199FA1E" w14:textId="77777777" w:rsidR="000513CD" w:rsidRPr="001A69B5" w:rsidRDefault="0009509B" w:rsidP="001A69B5">
            <w:r w:rsidRPr="001A69B5">
              <w:t>69</w:t>
            </w:r>
          </w:p>
        </w:tc>
        <w:tc>
          <w:tcPr>
            <w:tcW w:w="4800" w:type="dxa"/>
          </w:tcPr>
          <w:p w14:paraId="7B1D26B0" w14:textId="77777777" w:rsidR="000513CD" w:rsidRPr="001A69B5" w:rsidRDefault="0009509B" w:rsidP="001A69B5">
            <w:r w:rsidRPr="001A69B5">
              <w:t xml:space="preserve">Tiltak for fullføring av </w:t>
            </w:r>
            <w:proofErr w:type="spellStart"/>
            <w:r w:rsidRPr="001A69B5">
              <w:t>vidaregående</w:t>
            </w:r>
            <w:proofErr w:type="spellEnd"/>
            <w:r w:rsidRPr="001A69B5">
              <w:t xml:space="preserve"> opplæring</w:t>
            </w:r>
          </w:p>
        </w:tc>
        <w:tc>
          <w:tcPr>
            <w:tcW w:w="1300" w:type="dxa"/>
          </w:tcPr>
          <w:p w14:paraId="28622D51" w14:textId="77777777" w:rsidR="000513CD" w:rsidRPr="001A69B5" w:rsidRDefault="0009509B" w:rsidP="001A69B5">
            <w:r w:rsidRPr="001A69B5">
              <w:t>666 740</w:t>
            </w:r>
          </w:p>
        </w:tc>
        <w:tc>
          <w:tcPr>
            <w:tcW w:w="1300" w:type="dxa"/>
          </w:tcPr>
          <w:p w14:paraId="59714E2C" w14:textId="77777777" w:rsidR="000513CD" w:rsidRPr="001A69B5" w:rsidRDefault="0009509B" w:rsidP="001A69B5">
            <w:r w:rsidRPr="001A69B5">
              <w:t>691 500</w:t>
            </w:r>
          </w:p>
        </w:tc>
        <w:tc>
          <w:tcPr>
            <w:tcW w:w="1300" w:type="dxa"/>
          </w:tcPr>
          <w:p w14:paraId="6AD0CE57" w14:textId="77777777" w:rsidR="000513CD" w:rsidRPr="001A69B5" w:rsidRDefault="0009509B" w:rsidP="001A69B5">
            <w:r w:rsidRPr="001A69B5">
              <w:t>718 834</w:t>
            </w:r>
          </w:p>
        </w:tc>
      </w:tr>
      <w:tr w:rsidR="000513CD" w:rsidRPr="001A69B5" w14:paraId="09F4B5EF" w14:textId="77777777" w:rsidTr="001B3733">
        <w:trPr>
          <w:trHeight w:val="380"/>
        </w:trPr>
        <w:tc>
          <w:tcPr>
            <w:tcW w:w="840" w:type="dxa"/>
          </w:tcPr>
          <w:p w14:paraId="06A3351C" w14:textId="77777777" w:rsidR="000513CD" w:rsidRPr="001A69B5" w:rsidRDefault="0009509B" w:rsidP="001A69B5">
            <w:r w:rsidRPr="001A69B5">
              <w:t>74</w:t>
            </w:r>
          </w:p>
        </w:tc>
        <w:tc>
          <w:tcPr>
            <w:tcW w:w="4800" w:type="dxa"/>
          </w:tcPr>
          <w:p w14:paraId="3E391C3C" w14:textId="77777777" w:rsidR="000513CD" w:rsidRPr="001A69B5" w:rsidRDefault="0009509B" w:rsidP="001A69B5">
            <w:proofErr w:type="spellStart"/>
            <w:r w:rsidRPr="001A69B5">
              <w:t>Prosjekttilskot</w:t>
            </w:r>
            <w:proofErr w:type="spellEnd"/>
          </w:p>
        </w:tc>
        <w:tc>
          <w:tcPr>
            <w:tcW w:w="1300" w:type="dxa"/>
          </w:tcPr>
          <w:p w14:paraId="2FFCF1F4" w14:textId="77777777" w:rsidR="000513CD" w:rsidRPr="001A69B5" w:rsidRDefault="0009509B" w:rsidP="001A69B5">
            <w:r w:rsidRPr="001A69B5">
              <w:t>9 437</w:t>
            </w:r>
          </w:p>
        </w:tc>
        <w:tc>
          <w:tcPr>
            <w:tcW w:w="1300" w:type="dxa"/>
          </w:tcPr>
          <w:p w14:paraId="15DAF469" w14:textId="77777777" w:rsidR="000513CD" w:rsidRPr="001A69B5" w:rsidRDefault="0009509B" w:rsidP="001A69B5">
            <w:r w:rsidRPr="001A69B5">
              <w:t>6 739</w:t>
            </w:r>
          </w:p>
        </w:tc>
        <w:tc>
          <w:tcPr>
            <w:tcW w:w="1300" w:type="dxa"/>
          </w:tcPr>
          <w:p w14:paraId="0BDF20A9" w14:textId="77777777" w:rsidR="000513CD" w:rsidRPr="001A69B5" w:rsidRDefault="0009509B" w:rsidP="001A69B5">
            <w:r w:rsidRPr="001A69B5">
              <w:t>6 914</w:t>
            </w:r>
          </w:p>
        </w:tc>
      </w:tr>
      <w:tr w:rsidR="000513CD" w:rsidRPr="001A69B5" w14:paraId="75726311" w14:textId="77777777" w:rsidTr="001B3733">
        <w:trPr>
          <w:trHeight w:val="380"/>
        </w:trPr>
        <w:tc>
          <w:tcPr>
            <w:tcW w:w="840" w:type="dxa"/>
          </w:tcPr>
          <w:p w14:paraId="0BF450B1" w14:textId="77777777" w:rsidR="000513CD" w:rsidRPr="001A69B5" w:rsidRDefault="0009509B" w:rsidP="001A69B5">
            <w:r w:rsidRPr="001A69B5">
              <w:t>75</w:t>
            </w:r>
          </w:p>
        </w:tc>
        <w:tc>
          <w:tcPr>
            <w:tcW w:w="4800" w:type="dxa"/>
          </w:tcPr>
          <w:p w14:paraId="36C858FD" w14:textId="77777777" w:rsidR="000513CD" w:rsidRPr="001A69B5" w:rsidRDefault="0009509B" w:rsidP="001A69B5">
            <w:proofErr w:type="spellStart"/>
            <w:r w:rsidRPr="001A69B5">
              <w:t>Grunntilskot</w:t>
            </w:r>
            <w:proofErr w:type="spellEnd"/>
          </w:p>
        </w:tc>
        <w:tc>
          <w:tcPr>
            <w:tcW w:w="1300" w:type="dxa"/>
          </w:tcPr>
          <w:p w14:paraId="3F0AAEB6" w14:textId="77777777" w:rsidR="000513CD" w:rsidRPr="001A69B5" w:rsidRDefault="0009509B" w:rsidP="001A69B5">
            <w:r w:rsidRPr="001A69B5">
              <w:t>92 337</w:t>
            </w:r>
          </w:p>
        </w:tc>
        <w:tc>
          <w:tcPr>
            <w:tcW w:w="1300" w:type="dxa"/>
          </w:tcPr>
          <w:p w14:paraId="17DD5CED" w14:textId="77777777" w:rsidR="000513CD" w:rsidRPr="001A69B5" w:rsidRDefault="0009509B" w:rsidP="001A69B5">
            <w:r w:rsidRPr="001A69B5">
              <w:t>95 942</w:t>
            </w:r>
          </w:p>
        </w:tc>
        <w:tc>
          <w:tcPr>
            <w:tcW w:w="1300" w:type="dxa"/>
          </w:tcPr>
          <w:p w14:paraId="2242BDA7" w14:textId="77777777" w:rsidR="000513CD" w:rsidRPr="001A69B5" w:rsidRDefault="0009509B" w:rsidP="001A69B5">
            <w:r w:rsidRPr="001A69B5">
              <w:t>104 436</w:t>
            </w:r>
          </w:p>
        </w:tc>
      </w:tr>
      <w:tr w:rsidR="000513CD" w:rsidRPr="001A69B5" w14:paraId="1E54BDF2" w14:textId="77777777" w:rsidTr="001B3733">
        <w:trPr>
          <w:trHeight w:val="380"/>
        </w:trPr>
        <w:tc>
          <w:tcPr>
            <w:tcW w:w="840" w:type="dxa"/>
          </w:tcPr>
          <w:p w14:paraId="404F743E" w14:textId="77777777" w:rsidR="000513CD" w:rsidRPr="001A69B5" w:rsidRDefault="000513CD" w:rsidP="001A69B5"/>
        </w:tc>
        <w:tc>
          <w:tcPr>
            <w:tcW w:w="4800" w:type="dxa"/>
          </w:tcPr>
          <w:p w14:paraId="432B4C1C" w14:textId="77777777" w:rsidR="000513CD" w:rsidRPr="001A69B5" w:rsidRDefault="0009509B" w:rsidP="001A69B5">
            <w:r w:rsidRPr="001A69B5">
              <w:t>Sum kap. 225</w:t>
            </w:r>
          </w:p>
        </w:tc>
        <w:tc>
          <w:tcPr>
            <w:tcW w:w="1300" w:type="dxa"/>
          </w:tcPr>
          <w:p w14:paraId="6F13A2FD" w14:textId="77777777" w:rsidR="000513CD" w:rsidRPr="001A69B5" w:rsidRDefault="0009509B" w:rsidP="001A69B5">
            <w:r w:rsidRPr="001A69B5">
              <w:t>1 652 027</w:t>
            </w:r>
          </w:p>
        </w:tc>
        <w:tc>
          <w:tcPr>
            <w:tcW w:w="1300" w:type="dxa"/>
          </w:tcPr>
          <w:p w14:paraId="5F60B56D" w14:textId="77777777" w:rsidR="000513CD" w:rsidRPr="001A69B5" w:rsidRDefault="0009509B" w:rsidP="001A69B5">
            <w:r w:rsidRPr="001A69B5">
              <w:t>1 625 210</w:t>
            </w:r>
          </w:p>
        </w:tc>
        <w:tc>
          <w:tcPr>
            <w:tcW w:w="1300" w:type="dxa"/>
          </w:tcPr>
          <w:p w14:paraId="1C1CF7A2" w14:textId="77777777" w:rsidR="000513CD" w:rsidRPr="001A69B5" w:rsidRDefault="0009509B" w:rsidP="001A69B5">
            <w:r w:rsidRPr="001A69B5">
              <w:t>1 805 689</w:t>
            </w:r>
          </w:p>
        </w:tc>
      </w:tr>
    </w:tbl>
    <w:p w14:paraId="27838141" w14:textId="77777777" w:rsidR="000513CD" w:rsidRPr="001A69B5" w:rsidRDefault="0009509B" w:rsidP="001A69B5">
      <w:pPr>
        <w:pStyle w:val="b-post"/>
      </w:pPr>
      <w:r w:rsidRPr="001A69B5">
        <w:t xml:space="preserve">Post 01 Driftsutgifter og post 21 </w:t>
      </w:r>
      <w:proofErr w:type="spellStart"/>
      <w:r w:rsidRPr="001A69B5">
        <w:t>Særskilde</w:t>
      </w:r>
      <w:proofErr w:type="spellEnd"/>
      <w:r w:rsidRPr="001A69B5">
        <w:t xml:space="preserve"> driftsutgifter</w:t>
      </w:r>
    </w:p>
    <w:p w14:paraId="7B026D8E" w14:textId="77777777" w:rsidR="000513CD" w:rsidRPr="001A69B5" w:rsidRDefault="0009509B" w:rsidP="001A69B5">
      <w:r w:rsidRPr="001A69B5">
        <w:t xml:space="preserve">Løyvinga på post 01 finansierer </w:t>
      </w:r>
      <w:proofErr w:type="spellStart"/>
      <w:r w:rsidRPr="001A69B5">
        <w:t>dei</w:t>
      </w:r>
      <w:proofErr w:type="spellEnd"/>
      <w:r w:rsidRPr="001A69B5">
        <w:t xml:space="preserve"> kostnadene som </w:t>
      </w:r>
      <w:proofErr w:type="spellStart"/>
      <w:r w:rsidRPr="001A69B5">
        <w:t>statsforvaltaren</w:t>
      </w:r>
      <w:proofErr w:type="spellEnd"/>
      <w:r w:rsidRPr="001A69B5">
        <w:t xml:space="preserve"> har ved å administrere sentralt gitt eksamen i </w:t>
      </w:r>
      <w:proofErr w:type="spellStart"/>
      <w:r w:rsidRPr="001A69B5">
        <w:t>grunnskulen</w:t>
      </w:r>
      <w:proofErr w:type="spellEnd"/>
      <w:r w:rsidRPr="001A69B5">
        <w:t xml:space="preserve"> og i </w:t>
      </w:r>
      <w:proofErr w:type="spellStart"/>
      <w:r w:rsidRPr="001A69B5">
        <w:t>vidaregåande</w:t>
      </w:r>
      <w:proofErr w:type="spellEnd"/>
      <w:r w:rsidRPr="001A69B5">
        <w:t xml:space="preserve"> opplæring.</w:t>
      </w:r>
    </w:p>
    <w:p w14:paraId="2731E3B6" w14:textId="77777777" w:rsidR="000513CD" w:rsidRPr="001A69B5" w:rsidRDefault="0009509B" w:rsidP="001A69B5">
      <w:r w:rsidRPr="001A69B5">
        <w:t xml:space="preserve">Løyvinga på post 21 dekker utgifter til </w:t>
      </w:r>
      <w:proofErr w:type="spellStart"/>
      <w:r w:rsidRPr="001A69B5">
        <w:t>lærarar</w:t>
      </w:r>
      <w:proofErr w:type="spellEnd"/>
      <w:r w:rsidRPr="001A69B5">
        <w:t xml:space="preserve"> som har </w:t>
      </w:r>
      <w:proofErr w:type="spellStart"/>
      <w:r w:rsidRPr="001A69B5">
        <w:t>teke</w:t>
      </w:r>
      <w:proofErr w:type="spellEnd"/>
      <w:r w:rsidRPr="001A69B5">
        <w:t xml:space="preserve"> på seg sensoroppdrag ved sentralt gitt eksamen (sensur og klagebehandling). </w:t>
      </w:r>
      <w:proofErr w:type="spellStart"/>
      <w:r w:rsidRPr="001A69B5">
        <w:t>Statsforvaltaren</w:t>
      </w:r>
      <w:proofErr w:type="spellEnd"/>
      <w:r w:rsidRPr="001A69B5">
        <w:t xml:space="preserve"> utbetaler </w:t>
      </w:r>
      <w:proofErr w:type="spellStart"/>
      <w:r w:rsidRPr="001A69B5">
        <w:t>midlane</w:t>
      </w:r>
      <w:proofErr w:type="spellEnd"/>
      <w:r w:rsidRPr="001A69B5">
        <w:t xml:space="preserve">. Ordninga er heimla i forskrift til </w:t>
      </w:r>
      <w:proofErr w:type="spellStart"/>
      <w:r w:rsidRPr="001A69B5">
        <w:t>opplæringslova</w:t>
      </w:r>
      <w:proofErr w:type="spellEnd"/>
      <w:r w:rsidRPr="001A69B5">
        <w:t xml:space="preserve"> § 3-25 og i Kunnskapsløftet om gjennomføring av eksamen i </w:t>
      </w:r>
      <w:proofErr w:type="spellStart"/>
      <w:r w:rsidRPr="001A69B5">
        <w:t>grunnskulen</w:t>
      </w:r>
      <w:proofErr w:type="spellEnd"/>
      <w:r w:rsidRPr="001A69B5">
        <w:t xml:space="preserve"> og </w:t>
      </w:r>
      <w:proofErr w:type="spellStart"/>
      <w:r w:rsidRPr="001A69B5">
        <w:t>vidaregåande</w:t>
      </w:r>
      <w:proofErr w:type="spellEnd"/>
      <w:r w:rsidRPr="001A69B5">
        <w:t xml:space="preserve"> opplæring, inkludert den sentralt gitte delen av fag- og </w:t>
      </w:r>
      <w:proofErr w:type="spellStart"/>
      <w:r w:rsidRPr="001A69B5">
        <w:t>sveineprøven</w:t>
      </w:r>
      <w:proofErr w:type="spellEnd"/>
      <w:r w:rsidRPr="001A69B5">
        <w:t xml:space="preserve"> </w:t>
      </w:r>
      <w:proofErr w:type="spellStart"/>
      <w:r w:rsidRPr="001A69B5">
        <w:t>innanfor</w:t>
      </w:r>
      <w:proofErr w:type="spellEnd"/>
      <w:r w:rsidRPr="001A69B5">
        <w:t xml:space="preserve"> yrkesfaga.</w:t>
      </w:r>
    </w:p>
    <w:p w14:paraId="3FF99229" w14:textId="77777777" w:rsidR="000513CD" w:rsidRPr="001A69B5" w:rsidRDefault="0009509B" w:rsidP="001A69B5">
      <w:r w:rsidRPr="001A69B5">
        <w:t xml:space="preserve">Utarbeiding av sentralt gitt eksamen og elektroniske prøve- og </w:t>
      </w:r>
      <w:proofErr w:type="spellStart"/>
      <w:r w:rsidRPr="001A69B5">
        <w:t>eksamenstenester</w:t>
      </w:r>
      <w:proofErr w:type="spellEnd"/>
      <w:r w:rsidRPr="001A69B5">
        <w:t xml:space="preserve"> blir finansiert av løyvinga på kap. 220, post 21.</w:t>
      </w:r>
    </w:p>
    <w:p w14:paraId="64690EF3" w14:textId="77777777" w:rsidR="000513CD" w:rsidRPr="001A69B5" w:rsidRDefault="0009509B" w:rsidP="001A69B5">
      <w:pPr>
        <w:pStyle w:val="avsnitt-tittel"/>
      </w:pPr>
      <w:r w:rsidRPr="001A69B5">
        <w:t>Mål for 2022</w:t>
      </w:r>
    </w:p>
    <w:p w14:paraId="2D6F7B3C" w14:textId="77777777" w:rsidR="000513CD" w:rsidRPr="001A69B5" w:rsidRDefault="0009509B" w:rsidP="001A69B5">
      <w:r w:rsidRPr="001A69B5">
        <w:t xml:space="preserve">Målet med </w:t>
      </w:r>
      <w:proofErr w:type="spellStart"/>
      <w:r w:rsidRPr="001A69B5">
        <w:t>løyvingane</w:t>
      </w:r>
      <w:proofErr w:type="spellEnd"/>
      <w:r w:rsidRPr="001A69B5">
        <w:t xml:space="preserve"> er å </w:t>
      </w:r>
      <w:proofErr w:type="spellStart"/>
      <w:r w:rsidRPr="001A69B5">
        <w:t>medverke</w:t>
      </w:r>
      <w:proofErr w:type="spellEnd"/>
      <w:r w:rsidRPr="001A69B5">
        <w:t xml:space="preserve"> til at det blir gjennomført sentralt gitt eksamen i </w:t>
      </w:r>
      <w:proofErr w:type="spellStart"/>
      <w:r w:rsidRPr="001A69B5">
        <w:t>grunnskulen</w:t>
      </w:r>
      <w:proofErr w:type="spellEnd"/>
      <w:r w:rsidRPr="001A69B5">
        <w:t xml:space="preserve"> og i </w:t>
      </w:r>
      <w:proofErr w:type="spellStart"/>
      <w:r w:rsidRPr="001A69B5">
        <w:t>vidaregåande</w:t>
      </w:r>
      <w:proofErr w:type="spellEnd"/>
      <w:r w:rsidRPr="001A69B5">
        <w:t xml:space="preserve"> opplæring.</w:t>
      </w:r>
    </w:p>
    <w:p w14:paraId="28D78969" w14:textId="77777777" w:rsidR="000513CD" w:rsidRPr="001A69B5" w:rsidRDefault="0009509B" w:rsidP="001A69B5">
      <w:pPr>
        <w:pStyle w:val="avsnitt-tittel"/>
      </w:pPr>
      <w:r w:rsidRPr="001A69B5">
        <w:t>Resultat i 2020</w:t>
      </w:r>
    </w:p>
    <w:p w14:paraId="6FBF4819" w14:textId="77777777" w:rsidR="000513CD" w:rsidRPr="001A69B5" w:rsidRDefault="0009509B" w:rsidP="001A69B5">
      <w:r w:rsidRPr="001A69B5">
        <w:t xml:space="preserve">Våren 2020 blei det avlagt mindre enn 100 sentralt gitte </w:t>
      </w:r>
      <w:proofErr w:type="spellStart"/>
      <w:r w:rsidRPr="001A69B5">
        <w:t>eksamenar</w:t>
      </w:r>
      <w:proofErr w:type="spellEnd"/>
      <w:r w:rsidRPr="001A69B5">
        <w:t xml:space="preserve"> i </w:t>
      </w:r>
      <w:proofErr w:type="spellStart"/>
      <w:r w:rsidRPr="001A69B5">
        <w:t>grunnskulen</w:t>
      </w:r>
      <w:proofErr w:type="spellEnd"/>
      <w:r w:rsidRPr="001A69B5">
        <w:t xml:space="preserve">, av </w:t>
      </w:r>
      <w:proofErr w:type="spellStart"/>
      <w:r w:rsidRPr="001A69B5">
        <w:t>desse</w:t>
      </w:r>
      <w:proofErr w:type="spellEnd"/>
      <w:r w:rsidRPr="001A69B5">
        <w:t xml:space="preserve"> var alle </w:t>
      </w:r>
      <w:proofErr w:type="spellStart"/>
      <w:r w:rsidRPr="001A69B5">
        <w:t>grunnskuleopplæring</w:t>
      </w:r>
      <w:proofErr w:type="spellEnd"/>
      <w:r w:rsidRPr="001A69B5">
        <w:t xml:space="preserve"> for </w:t>
      </w:r>
      <w:proofErr w:type="spellStart"/>
      <w:r w:rsidRPr="001A69B5">
        <w:t>vaksne</w:t>
      </w:r>
      <w:proofErr w:type="spellEnd"/>
      <w:r w:rsidRPr="001A69B5">
        <w:t xml:space="preserve">. I </w:t>
      </w:r>
      <w:proofErr w:type="spellStart"/>
      <w:r w:rsidRPr="001A69B5">
        <w:t>vidaregåande</w:t>
      </w:r>
      <w:proofErr w:type="spellEnd"/>
      <w:r w:rsidRPr="001A69B5">
        <w:t xml:space="preserve"> opplæring blei det avlagt 36 400 sentralt gitte </w:t>
      </w:r>
      <w:proofErr w:type="spellStart"/>
      <w:r w:rsidRPr="001A69B5">
        <w:t>eksamenar</w:t>
      </w:r>
      <w:proofErr w:type="spellEnd"/>
      <w:r w:rsidRPr="001A69B5">
        <w:t xml:space="preserve"> våren 2020. Om lag 2,8 pst. var </w:t>
      </w:r>
      <w:proofErr w:type="spellStart"/>
      <w:r w:rsidRPr="001A69B5">
        <w:t>eleveksamenar</w:t>
      </w:r>
      <w:proofErr w:type="spellEnd"/>
      <w:r w:rsidRPr="001A69B5">
        <w:t xml:space="preserve"> og 97,2 pst. var </w:t>
      </w:r>
      <w:proofErr w:type="spellStart"/>
      <w:r w:rsidRPr="001A69B5">
        <w:t>privatisteksamenar</w:t>
      </w:r>
      <w:proofErr w:type="spellEnd"/>
      <w:r w:rsidRPr="001A69B5">
        <w:t xml:space="preserve">. </w:t>
      </w:r>
      <w:proofErr w:type="spellStart"/>
      <w:r w:rsidRPr="001A69B5">
        <w:t>Tala</w:t>
      </w:r>
      <w:proofErr w:type="spellEnd"/>
      <w:r w:rsidRPr="001A69B5">
        <w:t xml:space="preserve"> er langt </w:t>
      </w:r>
      <w:proofErr w:type="spellStart"/>
      <w:r w:rsidRPr="001A69B5">
        <w:t>lågare</w:t>
      </w:r>
      <w:proofErr w:type="spellEnd"/>
      <w:r w:rsidRPr="001A69B5">
        <w:t xml:space="preserve"> enn </w:t>
      </w:r>
      <w:proofErr w:type="spellStart"/>
      <w:r w:rsidRPr="001A69B5">
        <w:t>vanleg</w:t>
      </w:r>
      <w:proofErr w:type="spellEnd"/>
      <w:r w:rsidRPr="001A69B5">
        <w:t xml:space="preserve"> fordi eleveksamen blei avlyst våren 2020.</w:t>
      </w:r>
    </w:p>
    <w:p w14:paraId="183DE7D0" w14:textId="77777777" w:rsidR="000513CD" w:rsidRPr="001A69B5" w:rsidRDefault="0009509B" w:rsidP="001A69B5">
      <w:proofErr w:type="spellStart"/>
      <w:r w:rsidRPr="001A69B5">
        <w:t>Hausten</w:t>
      </w:r>
      <w:proofErr w:type="spellEnd"/>
      <w:r w:rsidRPr="001A69B5">
        <w:t xml:space="preserve"> 2020 blei det avlagt til </w:t>
      </w:r>
      <w:proofErr w:type="spellStart"/>
      <w:r w:rsidRPr="001A69B5">
        <w:t>saman</w:t>
      </w:r>
      <w:proofErr w:type="spellEnd"/>
      <w:r w:rsidRPr="001A69B5">
        <w:t xml:space="preserve"> 34 300 sentralt gitte </w:t>
      </w:r>
      <w:proofErr w:type="spellStart"/>
      <w:r w:rsidRPr="001A69B5">
        <w:t>eksamenar</w:t>
      </w:r>
      <w:proofErr w:type="spellEnd"/>
      <w:r w:rsidRPr="001A69B5">
        <w:t xml:space="preserve"> i </w:t>
      </w:r>
      <w:proofErr w:type="spellStart"/>
      <w:r w:rsidRPr="001A69B5">
        <w:t>vidaregåande</w:t>
      </w:r>
      <w:proofErr w:type="spellEnd"/>
      <w:r w:rsidRPr="001A69B5">
        <w:t xml:space="preserve"> opplæring, og av </w:t>
      </w:r>
      <w:proofErr w:type="spellStart"/>
      <w:r w:rsidRPr="001A69B5">
        <w:t>desse</w:t>
      </w:r>
      <w:proofErr w:type="spellEnd"/>
      <w:r w:rsidRPr="001A69B5">
        <w:t xml:space="preserve"> var 96 pst. </w:t>
      </w:r>
      <w:proofErr w:type="spellStart"/>
      <w:r w:rsidRPr="001A69B5">
        <w:t>privatisteksamenar</w:t>
      </w:r>
      <w:proofErr w:type="spellEnd"/>
      <w:r w:rsidRPr="001A69B5">
        <w:t xml:space="preserve">, </w:t>
      </w:r>
      <w:proofErr w:type="spellStart"/>
      <w:r w:rsidRPr="001A69B5">
        <w:t>medan</w:t>
      </w:r>
      <w:proofErr w:type="spellEnd"/>
      <w:r w:rsidRPr="001A69B5">
        <w:t xml:space="preserve"> resten blei </w:t>
      </w:r>
      <w:proofErr w:type="spellStart"/>
      <w:r w:rsidRPr="001A69B5">
        <w:t>avlagde</w:t>
      </w:r>
      <w:proofErr w:type="spellEnd"/>
      <w:r w:rsidRPr="001A69B5">
        <w:t xml:space="preserve"> av </w:t>
      </w:r>
      <w:proofErr w:type="spellStart"/>
      <w:r w:rsidRPr="001A69B5">
        <w:t>elevar</w:t>
      </w:r>
      <w:proofErr w:type="spellEnd"/>
      <w:r w:rsidRPr="001A69B5">
        <w:t xml:space="preserve"> med rett til </w:t>
      </w:r>
      <w:proofErr w:type="spellStart"/>
      <w:r w:rsidRPr="001A69B5">
        <w:t>anten</w:t>
      </w:r>
      <w:proofErr w:type="spellEnd"/>
      <w:r w:rsidRPr="001A69B5">
        <w:t xml:space="preserve"> </w:t>
      </w:r>
      <w:proofErr w:type="spellStart"/>
      <w:r w:rsidRPr="001A69B5">
        <w:t>særskild</w:t>
      </w:r>
      <w:proofErr w:type="spellEnd"/>
      <w:r w:rsidRPr="001A69B5">
        <w:t xml:space="preserve"> utsett eller ny eksamen. </w:t>
      </w:r>
      <w:proofErr w:type="spellStart"/>
      <w:r w:rsidRPr="001A69B5">
        <w:t>Eksamenar</w:t>
      </w:r>
      <w:proofErr w:type="spellEnd"/>
      <w:r w:rsidRPr="001A69B5">
        <w:t xml:space="preserve"> som fylkeskommunen har ansvar for å utarbeide, er </w:t>
      </w:r>
      <w:proofErr w:type="spellStart"/>
      <w:r w:rsidRPr="001A69B5">
        <w:t>ikkje</w:t>
      </w:r>
      <w:proofErr w:type="spellEnd"/>
      <w:r w:rsidRPr="001A69B5">
        <w:t xml:space="preserve"> </w:t>
      </w:r>
      <w:proofErr w:type="spellStart"/>
      <w:r w:rsidRPr="001A69B5">
        <w:t>rekna</w:t>
      </w:r>
      <w:proofErr w:type="spellEnd"/>
      <w:r w:rsidRPr="001A69B5">
        <w:t xml:space="preserve"> med i </w:t>
      </w:r>
      <w:proofErr w:type="spellStart"/>
      <w:r w:rsidRPr="001A69B5">
        <w:t>desse</w:t>
      </w:r>
      <w:proofErr w:type="spellEnd"/>
      <w:r w:rsidRPr="001A69B5">
        <w:t xml:space="preserve"> </w:t>
      </w:r>
      <w:proofErr w:type="spellStart"/>
      <w:r w:rsidRPr="001A69B5">
        <w:t>tala</w:t>
      </w:r>
      <w:proofErr w:type="spellEnd"/>
      <w:r w:rsidRPr="001A69B5">
        <w:t>.</w:t>
      </w:r>
    </w:p>
    <w:p w14:paraId="19F2CC70" w14:textId="77777777" w:rsidR="000513CD" w:rsidRPr="001A69B5" w:rsidRDefault="0009509B" w:rsidP="001A69B5">
      <w:r w:rsidRPr="001A69B5">
        <w:t xml:space="preserve">I oktober 2020 blei det sett opp ekstra </w:t>
      </w:r>
      <w:proofErr w:type="spellStart"/>
      <w:r w:rsidRPr="001A69B5">
        <w:t>eksamenar</w:t>
      </w:r>
      <w:proofErr w:type="spellEnd"/>
      <w:r w:rsidRPr="001A69B5">
        <w:t xml:space="preserve"> for </w:t>
      </w:r>
      <w:proofErr w:type="spellStart"/>
      <w:r w:rsidRPr="001A69B5">
        <w:t>praksiskandidatar</w:t>
      </w:r>
      <w:proofErr w:type="spellEnd"/>
      <w:r w:rsidRPr="001A69B5">
        <w:t xml:space="preserve"> som hadde </w:t>
      </w:r>
      <w:proofErr w:type="spellStart"/>
      <w:r w:rsidRPr="001A69B5">
        <w:t>teke</w:t>
      </w:r>
      <w:proofErr w:type="spellEnd"/>
      <w:r w:rsidRPr="001A69B5">
        <w:t xml:space="preserve"> kurs retta mot permitterte og ledige. </w:t>
      </w:r>
      <w:proofErr w:type="spellStart"/>
      <w:r w:rsidRPr="001A69B5">
        <w:t>Desse</w:t>
      </w:r>
      <w:proofErr w:type="spellEnd"/>
      <w:r w:rsidRPr="001A69B5">
        <w:t xml:space="preserve"> arrangementa er inkluderte i </w:t>
      </w:r>
      <w:proofErr w:type="spellStart"/>
      <w:r w:rsidRPr="001A69B5">
        <w:t>tala</w:t>
      </w:r>
      <w:proofErr w:type="spellEnd"/>
      <w:r w:rsidRPr="001A69B5">
        <w:t xml:space="preserve"> for hausteksamen over. 300 </w:t>
      </w:r>
      <w:proofErr w:type="spellStart"/>
      <w:r w:rsidRPr="001A69B5">
        <w:t>kandidatar</w:t>
      </w:r>
      <w:proofErr w:type="spellEnd"/>
      <w:r w:rsidRPr="001A69B5">
        <w:t xml:space="preserve"> deltok.</w:t>
      </w:r>
    </w:p>
    <w:p w14:paraId="1299AF2B" w14:textId="77777777" w:rsidR="000513CD" w:rsidRPr="001A69B5" w:rsidRDefault="0009509B" w:rsidP="001A69B5">
      <w:r w:rsidRPr="001A69B5">
        <w:t xml:space="preserve">Det blei </w:t>
      </w:r>
      <w:proofErr w:type="spellStart"/>
      <w:r w:rsidRPr="001A69B5">
        <w:t>ikkje</w:t>
      </w:r>
      <w:proofErr w:type="spellEnd"/>
      <w:r w:rsidRPr="001A69B5">
        <w:t xml:space="preserve"> behandla </w:t>
      </w:r>
      <w:proofErr w:type="spellStart"/>
      <w:r w:rsidRPr="001A69B5">
        <w:t>nokon</w:t>
      </w:r>
      <w:proofErr w:type="spellEnd"/>
      <w:r w:rsidRPr="001A69B5">
        <w:t xml:space="preserve"> klager på eksamen i </w:t>
      </w:r>
      <w:proofErr w:type="spellStart"/>
      <w:r w:rsidRPr="001A69B5">
        <w:t>grunnskulen</w:t>
      </w:r>
      <w:proofErr w:type="spellEnd"/>
      <w:r w:rsidRPr="001A69B5">
        <w:t xml:space="preserve"> i 2020. For sentralt gitt eksamen i </w:t>
      </w:r>
      <w:proofErr w:type="spellStart"/>
      <w:r w:rsidRPr="001A69B5">
        <w:t>vidaregåande</w:t>
      </w:r>
      <w:proofErr w:type="spellEnd"/>
      <w:r w:rsidRPr="001A69B5">
        <w:t xml:space="preserve"> opplæring blei 4 500 klager behandla.</w:t>
      </w:r>
    </w:p>
    <w:p w14:paraId="2CE1CD3A" w14:textId="77777777" w:rsidR="000513CD" w:rsidRPr="001A69B5" w:rsidRDefault="0009509B" w:rsidP="001A69B5">
      <w:pPr>
        <w:pStyle w:val="avsnitt-tittel"/>
      </w:pPr>
      <w:r w:rsidRPr="001A69B5">
        <w:t>Budsjettforslag for 2022</w:t>
      </w:r>
    </w:p>
    <w:p w14:paraId="6D8B0448" w14:textId="77777777" w:rsidR="000513CD" w:rsidRPr="001A69B5" w:rsidRDefault="0009509B" w:rsidP="001A69B5">
      <w:r w:rsidRPr="001A69B5">
        <w:t xml:space="preserve">Departementet foreslår å løyve 23,9 mill. kroner på post 01 og 114,8 mill. kroner på post 21. Departementet foreslår å redusere løyvinga på post 01 med 0,5 mill. kroner og løyvinga på post 21 med 13 000 kroner som følge av endra </w:t>
      </w:r>
      <w:proofErr w:type="spellStart"/>
      <w:r w:rsidRPr="001A69B5">
        <w:t>jobbreisevanar</w:t>
      </w:r>
      <w:proofErr w:type="spellEnd"/>
      <w:r w:rsidRPr="001A69B5">
        <w:t xml:space="preserve"> etter covid-19-pandemien.</w:t>
      </w:r>
    </w:p>
    <w:p w14:paraId="093032AC" w14:textId="77777777" w:rsidR="000513CD" w:rsidRPr="001A69B5" w:rsidRDefault="0009509B" w:rsidP="001A69B5">
      <w:pPr>
        <w:pStyle w:val="b-post"/>
      </w:pPr>
      <w:r w:rsidRPr="001A69B5">
        <w:t xml:space="preserve">Post 60 </w:t>
      </w:r>
      <w:proofErr w:type="spellStart"/>
      <w:r w:rsidRPr="001A69B5">
        <w:t>Tilskot</w:t>
      </w:r>
      <w:proofErr w:type="spellEnd"/>
      <w:r w:rsidRPr="001A69B5">
        <w:t xml:space="preserve"> til landslinjer</w:t>
      </w:r>
    </w:p>
    <w:p w14:paraId="1914B559" w14:textId="77777777" w:rsidR="000513CD" w:rsidRPr="001A69B5" w:rsidRDefault="0009509B" w:rsidP="001A69B5">
      <w:proofErr w:type="spellStart"/>
      <w:r w:rsidRPr="001A69B5">
        <w:t>Tilskotet</w:t>
      </w:r>
      <w:proofErr w:type="spellEnd"/>
      <w:r w:rsidRPr="001A69B5">
        <w:t xml:space="preserve"> går til </w:t>
      </w:r>
      <w:proofErr w:type="spellStart"/>
      <w:r w:rsidRPr="001A69B5">
        <w:t>fylkeskommunar</w:t>
      </w:r>
      <w:proofErr w:type="spellEnd"/>
      <w:r w:rsidRPr="001A69B5">
        <w:t xml:space="preserve"> med landslinjer, til drift av landslinjene og til innkjøp av utstyr.</w:t>
      </w:r>
    </w:p>
    <w:p w14:paraId="4A7DC809" w14:textId="77777777" w:rsidR="000513CD" w:rsidRPr="001A69B5" w:rsidRDefault="0009509B" w:rsidP="001A69B5">
      <w:r w:rsidRPr="001A69B5">
        <w:t xml:space="preserve">Landslinjeordninga </w:t>
      </w:r>
      <w:proofErr w:type="spellStart"/>
      <w:r w:rsidRPr="001A69B5">
        <w:t>omfattar</w:t>
      </w:r>
      <w:proofErr w:type="spellEnd"/>
      <w:r w:rsidRPr="001A69B5">
        <w:t xml:space="preserve"> </w:t>
      </w:r>
      <w:proofErr w:type="spellStart"/>
      <w:r w:rsidRPr="001A69B5">
        <w:t>eit</w:t>
      </w:r>
      <w:proofErr w:type="spellEnd"/>
      <w:r w:rsidRPr="001A69B5">
        <w:t xml:space="preserve"> breitt spekter av </w:t>
      </w:r>
      <w:proofErr w:type="spellStart"/>
      <w:r w:rsidRPr="001A69B5">
        <w:t>utdanningstilbod</w:t>
      </w:r>
      <w:proofErr w:type="spellEnd"/>
      <w:r w:rsidRPr="001A69B5">
        <w:t xml:space="preserve">, </w:t>
      </w:r>
      <w:proofErr w:type="spellStart"/>
      <w:r w:rsidRPr="001A69B5">
        <w:t>frå</w:t>
      </w:r>
      <w:proofErr w:type="spellEnd"/>
      <w:r w:rsidRPr="001A69B5">
        <w:t xml:space="preserve"> </w:t>
      </w:r>
      <w:proofErr w:type="spellStart"/>
      <w:r w:rsidRPr="001A69B5">
        <w:t>særleg</w:t>
      </w:r>
      <w:proofErr w:type="spellEnd"/>
      <w:r w:rsidRPr="001A69B5">
        <w:t xml:space="preserve"> små </w:t>
      </w:r>
      <w:proofErr w:type="spellStart"/>
      <w:r w:rsidRPr="001A69B5">
        <w:t>tilbod</w:t>
      </w:r>
      <w:proofErr w:type="spellEnd"/>
      <w:r w:rsidRPr="001A69B5">
        <w:t xml:space="preserve"> som </w:t>
      </w:r>
      <w:proofErr w:type="spellStart"/>
      <w:r w:rsidRPr="001A69B5">
        <w:t>berre</w:t>
      </w:r>
      <w:proofErr w:type="spellEnd"/>
      <w:r w:rsidRPr="001A69B5">
        <w:t xml:space="preserve"> </w:t>
      </w:r>
      <w:proofErr w:type="spellStart"/>
      <w:r w:rsidRPr="001A69B5">
        <w:t>finst</w:t>
      </w:r>
      <w:proofErr w:type="spellEnd"/>
      <w:r w:rsidRPr="001A69B5">
        <w:t xml:space="preserve"> </w:t>
      </w:r>
      <w:proofErr w:type="spellStart"/>
      <w:r w:rsidRPr="001A69B5">
        <w:t>éin</w:t>
      </w:r>
      <w:proofErr w:type="spellEnd"/>
      <w:r w:rsidRPr="001A69B5">
        <w:t xml:space="preserve"> stad i landet, til </w:t>
      </w:r>
      <w:proofErr w:type="spellStart"/>
      <w:r w:rsidRPr="001A69B5">
        <w:t>særleg</w:t>
      </w:r>
      <w:proofErr w:type="spellEnd"/>
      <w:r w:rsidRPr="001A69B5">
        <w:t xml:space="preserve"> </w:t>
      </w:r>
      <w:proofErr w:type="spellStart"/>
      <w:r w:rsidRPr="001A69B5">
        <w:t>utstyrskrevjande</w:t>
      </w:r>
      <w:proofErr w:type="spellEnd"/>
      <w:r w:rsidRPr="001A69B5">
        <w:t xml:space="preserve"> </w:t>
      </w:r>
      <w:proofErr w:type="spellStart"/>
      <w:r w:rsidRPr="001A69B5">
        <w:t>tilbod</w:t>
      </w:r>
      <w:proofErr w:type="spellEnd"/>
      <w:r w:rsidRPr="001A69B5">
        <w:t xml:space="preserve"> som </w:t>
      </w:r>
      <w:proofErr w:type="spellStart"/>
      <w:r w:rsidRPr="001A69B5">
        <w:t>finst</w:t>
      </w:r>
      <w:proofErr w:type="spellEnd"/>
      <w:r w:rsidRPr="001A69B5">
        <w:t xml:space="preserve"> </w:t>
      </w:r>
      <w:proofErr w:type="spellStart"/>
      <w:r w:rsidRPr="001A69B5">
        <w:t>fleire</w:t>
      </w:r>
      <w:proofErr w:type="spellEnd"/>
      <w:r w:rsidRPr="001A69B5">
        <w:t xml:space="preserve"> </w:t>
      </w:r>
      <w:proofErr w:type="spellStart"/>
      <w:r w:rsidRPr="001A69B5">
        <w:t>stadar</w:t>
      </w:r>
      <w:proofErr w:type="spellEnd"/>
      <w:r w:rsidRPr="001A69B5">
        <w:t xml:space="preserve">. Departementet har endra retningslinjene for landslinjeordninga med verknad </w:t>
      </w:r>
      <w:proofErr w:type="spellStart"/>
      <w:r w:rsidRPr="001A69B5">
        <w:t>frå</w:t>
      </w:r>
      <w:proofErr w:type="spellEnd"/>
      <w:r w:rsidRPr="001A69B5">
        <w:t xml:space="preserve"> 1. januar 2021. </w:t>
      </w:r>
      <w:proofErr w:type="spellStart"/>
      <w:r w:rsidRPr="001A69B5">
        <w:t>Endringane</w:t>
      </w:r>
      <w:proofErr w:type="spellEnd"/>
      <w:r w:rsidRPr="001A69B5">
        <w:t xml:space="preserve"> gjeld nye </w:t>
      </w:r>
      <w:proofErr w:type="spellStart"/>
      <w:r w:rsidRPr="001A69B5">
        <w:t>landslinjetilbod</w:t>
      </w:r>
      <w:proofErr w:type="spellEnd"/>
      <w:r w:rsidRPr="001A69B5">
        <w:t xml:space="preserve"> og </w:t>
      </w:r>
      <w:proofErr w:type="spellStart"/>
      <w:r w:rsidRPr="001A69B5">
        <w:t>utvidingar</w:t>
      </w:r>
      <w:proofErr w:type="spellEnd"/>
      <w:r w:rsidRPr="001A69B5">
        <w:t xml:space="preserve"> av </w:t>
      </w:r>
      <w:proofErr w:type="spellStart"/>
      <w:r w:rsidRPr="001A69B5">
        <w:t>eksisterande</w:t>
      </w:r>
      <w:proofErr w:type="spellEnd"/>
      <w:r w:rsidRPr="001A69B5">
        <w:t xml:space="preserve"> </w:t>
      </w:r>
      <w:proofErr w:type="spellStart"/>
      <w:r w:rsidRPr="001A69B5">
        <w:t>tilbod</w:t>
      </w:r>
      <w:proofErr w:type="spellEnd"/>
      <w:r w:rsidRPr="001A69B5">
        <w:t xml:space="preserve">. For å bli </w:t>
      </w:r>
      <w:proofErr w:type="spellStart"/>
      <w:r w:rsidRPr="001A69B5">
        <w:t>godkjende</w:t>
      </w:r>
      <w:proofErr w:type="spellEnd"/>
      <w:r w:rsidRPr="001A69B5">
        <w:t xml:space="preserve"> er det i utgangspunktet </w:t>
      </w:r>
      <w:proofErr w:type="spellStart"/>
      <w:r w:rsidRPr="001A69B5">
        <w:t>eit</w:t>
      </w:r>
      <w:proofErr w:type="spellEnd"/>
      <w:r w:rsidRPr="001A69B5">
        <w:t xml:space="preserve"> krav at søknadene skal </w:t>
      </w:r>
      <w:proofErr w:type="spellStart"/>
      <w:r w:rsidRPr="001A69B5">
        <w:t>vere</w:t>
      </w:r>
      <w:proofErr w:type="spellEnd"/>
      <w:r w:rsidRPr="001A69B5">
        <w:t xml:space="preserve"> støtta av alle </w:t>
      </w:r>
      <w:proofErr w:type="spellStart"/>
      <w:r w:rsidRPr="001A69B5">
        <w:t>fylkeskommunane</w:t>
      </w:r>
      <w:proofErr w:type="spellEnd"/>
      <w:r w:rsidRPr="001A69B5">
        <w:t xml:space="preserve">. Det kan </w:t>
      </w:r>
      <w:proofErr w:type="spellStart"/>
      <w:r w:rsidRPr="001A69B5">
        <w:t>vikast</w:t>
      </w:r>
      <w:proofErr w:type="spellEnd"/>
      <w:r w:rsidRPr="001A69B5">
        <w:t xml:space="preserve"> </w:t>
      </w:r>
      <w:proofErr w:type="spellStart"/>
      <w:r w:rsidRPr="001A69B5">
        <w:t>frå</w:t>
      </w:r>
      <w:proofErr w:type="spellEnd"/>
      <w:r w:rsidRPr="001A69B5">
        <w:t xml:space="preserve"> kravet dersom </w:t>
      </w:r>
      <w:proofErr w:type="spellStart"/>
      <w:r w:rsidRPr="001A69B5">
        <w:t>tilbodet</w:t>
      </w:r>
      <w:proofErr w:type="spellEnd"/>
      <w:r w:rsidRPr="001A69B5">
        <w:t xml:space="preserve"> dekker nasjonale kompetansebehov som er </w:t>
      </w:r>
      <w:proofErr w:type="spellStart"/>
      <w:r w:rsidRPr="001A69B5">
        <w:t>særleg</w:t>
      </w:r>
      <w:proofErr w:type="spellEnd"/>
      <w:r w:rsidRPr="001A69B5">
        <w:t xml:space="preserve"> viktig, til dømes for å ivareta kritiske </w:t>
      </w:r>
      <w:proofErr w:type="spellStart"/>
      <w:r w:rsidRPr="001A69B5">
        <w:t>samfunnsfunksjonar</w:t>
      </w:r>
      <w:proofErr w:type="spellEnd"/>
      <w:r w:rsidRPr="001A69B5">
        <w:t xml:space="preserve">. Søknadene blir vurderte av Utdanningsdirektoratet. I vurderinga skal det mellom anna </w:t>
      </w:r>
      <w:proofErr w:type="spellStart"/>
      <w:r w:rsidRPr="001A69B5">
        <w:t>leggast</w:t>
      </w:r>
      <w:proofErr w:type="spellEnd"/>
      <w:r w:rsidRPr="001A69B5">
        <w:t xml:space="preserve"> vekt på nasjonale og regionale kompetansebehov og tilgangen på </w:t>
      </w:r>
      <w:proofErr w:type="spellStart"/>
      <w:r w:rsidRPr="001A69B5">
        <w:t>læreplassar</w:t>
      </w:r>
      <w:proofErr w:type="spellEnd"/>
      <w:r w:rsidRPr="001A69B5">
        <w:t xml:space="preserve">. </w:t>
      </w:r>
      <w:proofErr w:type="spellStart"/>
      <w:r w:rsidRPr="001A69B5">
        <w:t>Endringane</w:t>
      </w:r>
      <w:proofErr w:type="spellEnd"/>
      <w:r w:rsidRPr="001A69B5">
        <w:t xml:space="preserve"> skal sørge for at nye </w:t>
      </w:r>
      <w:proofErr w:type="spellStart"/>
      <w:r w:rsidRPr="001A69B5">
        <w:t>landslinjetilbod</w:t>
      </w:r>
      <w:proofErr w:type="spellEnd"/>
      <w:r w:rsidRPr="001A69B5">
        <w:t xml:space="preserve"> er i godt samsvar med </w:t>
      </w:r>
      <w:proofErr w:type="spellStart"/>
      <w:r w:rsidRPr="001A69B5">
        <w:t>prioriteringane</w:t>
      </w:r>
      <w:proofErr w:type="spellEnd"/>
      <w:r w:rsidRPr="001A69B5">
        <w:t xml:space="preserve"> til </w:t>
      </w:r>
      <w:proofErr w:type="spellStart"/>
      <w:r w:rsidRPr="001A69B5">
        <w:t>fylkeskommunane</w:t>
      </w:r>
      <w:proofErr w:type="spellEnd"/>
      <w:r w:rsidRPr="001A69B5">
        <w:t xml:space="preserve"> og regionale og nasjonale kompetansebehov. </w:t>
      </w:r>
      <w:proofErr w:type="spellStart"/>
      <w:r w:rsidRPr="001A69B5">
        <w:t>Endringane</w:t>
      </w:r>
      <w:proofErr w:type="spellEnd"/>
      <w:r w:rsidRPr="001A69B5">
        <w:t xml:space="preserve"> skal òg </w:t>
      </w:r>
      <w:proofErr w:type="spellStart"/>
      <w:r w:rsidRPr="001A69B5">
        <w:t>gjere</w:t>
      </w:r>
      <w:proofErr w:type="spellEnd"/>
      <w:r w:rsidRPr="001A69B5">
        <w:t xml:space="preserve"> søknadsprosessen og kva som blir lagt vekt på i vurderinga av søknadene om landslinjer, </w:t>
      </w:r>
      <w:proofErr w:type="spellStart"/>
      <w:r w:rsidRPr="001A69B5">
        <w:t>meir</w:t>
      </w:r>
      <w:proofErr w:type="spellEnd"/>
      <w:r w:rsidRPr="001A69B5">
        <w:t xml:space="preserve"> </w:t>
      </w:r>
      <w:proofErr w:type="spellStart"/>
      <w:r w:rsidRPr="001A69B5">
        <w:t>oversiktleg</w:t>
      </w:r>
      <w:proofErr w:type="spellEnd"/>
      <w:r w:rsidRPr="001A69B5">
        <w:t xml:space="preserve"> for </w:t>
      </w:r>
      <w:proofErr w:type="spellStart"/>
      <w:r w:rsidRPr="001A69B5">
        <w:t>søkarane</w:t>
      </w:r>
      <w:proofErr w:type="spellEnd"/>
      <w:r w:rsidRPr="001A69B5">
        <w:t>.</w:t>
      </w:r>
    </w:p>
    <w:p w14:paraId="566FDDA8" w14:textId="77777777" w:rsidR="000513CD" w:rsidRPr="001A69B5" w:rsidRDefault="0009509B" w:rsidP="001A69B5">
      <w:proofErr w:type="spellStart"/>
      <w:r w:rsidRPr="001A69B5">
        <w:t>Vidaregåande</w:t>
      </w:r>
      <w:proofErr w:type="spellEnd"/>
      <w:r w:rsidRPr="001A69B5">
        <w:t xml:space="preserve"> opplæring blir i </w:t>
      </w:r>
      <w:proofErr w:type="spellStart"/>
      <w:r w:rsidRPr="001A69B5">
        <w:t>hovudsak</w:t>
      </w:r>
      <w:proofErr w:type="spellEnd"/>
      <w:r w:rsidRPr="001A69B5">
        <w:t xml:space="preserve"> finansiert med </w:t>
      </w:r>
      <w:proofErr w:type="spellStart"/>
      <w:r w:rsidRPr="001A69B5">
        <w:t>dei</w:t>
      </w:r>
      <w:proofErr w:type="spellEnd"/>
      <w:r w:rsidRPr="001A69B5">
        <w:t xml:space="preserve"> frie inntektene til </w:t>
      </w:r>
      <w:proofErr w:type="spellStart"/>
      <w:r w:rsidRPr="001A69B5">
        <w:t>fylkeskommunane</w:t>
      </w:r>
      <w:proofErr w:type="spellEnd"/>
      <w:r w:rsidRPr="001A69B5">
        <w:t xml:space="preserve">. </w:t>
      </w:r>
      <w:proofErr w:type="spellStart"/>
      <w:r w:rsidRPr="001A69B5">
        <w:t>Fylkeskommunane</w:t>
      </w:r>
      <w:proofErr w:type="spellEnd"/>
      <w:r w:rsidRPr="001A69B5">
        <w:t xml:space="preserve"> er kompenserte for å gi </w:t>
      </w:r>
      <w:proofErr w:type="spellStart"/>
      <w:r w:rsidRPr="001A69B5">
        <w:t>eit</w:t>
      </w:r>
      <w:proofErr w:type="spellEnd"/>
      <w:r w:rsidRPr="001A69B5">
        <w:t xml:space="preserve"> </w:t>
      </w:r>
      <w:proofErr w:type="spellStart"/>
      <w:r w:rsidRPr="001A69B5">
        <w:t>tilbod</w:t>
      </w:r>
      <w:proofErr w:type="spellEnd"/>
      <w:r w:rsidRPr="001A69B5">
        <w:t xml:space="preserve"> til alle som har rett til </w:t>
      </w:r>
      <w:proofErr w:type="spellStart"/>
      <w:r w:rsidRPr="001A69B5">
        <w:t>vidaregåande</w:t>
      </w:r>
      <w:proofErr w:type="spellEnd"/>
      <w:r w:rsidRPr="001A69B5">
        <w:t xml:space="preserve"> opplæring, og dette inkluderer </w:t>
      </w:r>
      <w:proofErr w:type="spellStart"/>
      <w:r w:rsidRPr="001A69B5">
        <w:t>elevar</w:t>
      </w:r>
      <w:proofErr w:type="spellEnd"/>
      <w:r w:rsidRPr="001A69B5">
        <w:t xml:space="preserve"> ved landslinjer. For å unngå dobbeltfinansiering vil nye </w:t>
      </w:r>
      <w:proofErr w:type="spellStart"/>
      <w:r w:rsidRPr="001A69B5">
        <w:t>landslinjetilbod</w:t>
      </w:r>
      <w:proofErr w:type="spellEnd"/>
      <w:r w:rsidRPr="001A69B5">
        <w:t xml:space="preserve"> og </w:t>
      </w:r>
      <w:proofErr w:type="spellStart"/>
      <w:r w:rsidRPr="001A69B5">
        <w:t>utvidingar</w:t>
      </w:r>
      <w:proofErr w:type="spellEnd"/>
      <w:r w:rsidRPr="001A69B5">
        <w:t xml:space="preserve"> av </w:t>
      </w:r>
      <w:proofErr w:type="spellStart"/>
      <w:r w:rsidRPr="001A69B5">
        <w:t>eksisterande</w:t>
      </w:r>
      <w:proofErr w:type="spellEnd"/>
      <w:r w:rsidRPr="001A69B5">
        <w:t xml:space="preserve"> </w:t>
      </w:r>
      <w:proofErr w:type="spellStart"/>
      <w:r w:rsidRPr="001A69B5">
        <w:t>tilbod</w:t>
      </w:r>
      <w:proofErr w:type="spellEnd"/>
      <w:r w:rsidRPr="001A69B5">
        <w:t xml:space="preserve"> bli finansierte med </w:t>
      </w:r>
      <w:proofErr w:type="spellStart"/>
      <w:r w:rsidRPr="001A69B5">
        <w:t>eit</w:t>
      </w:r>
      <w:proofErr w:type="spellEnd"/>
      <w:r w:rsidRPr="001A69B5">
        <w:t xml:space="preserve"> trekk i det samla </w:t>
      </w:r>
      <w:proofErr w:type="spellStart"/>
      <w:r w:rsidRPr="001A69B5">
        <w:t>rammetilskotet</w:t>
      </w:r>
      <w:proofErr w:type="spellEnd"/>
      <w:r w:rsidRPr="001A69B5">
        <w:t xml:space="preserve"> til </w:t>
      </w:r>
      <w:proofErr w:type="spellStart"/>
      <w:r w:rsidRPr="001A69B5">
        <w:t>fylkeskommunane</w:t>
      </w:r>
      <w:proofErr w:type="spellEnd"/>
      <w:r w:rsidRPr="001A69B5">
        <w:t>.</w:t>
      </w:r>
    </w:p>
    <w:p w14:paraId="1C974E73" w14:textId="77777777" w:rsidR="000513CD" w:rsidRPr="001A69B5" w:rsidRDefault="0009509B" w:rsidP="001A69B5">
      <w:pPr>
        <w:pStyle w:val="avsnitt-tittel"/>
      </w:pPr>
      <w:r w:rsidRPr="001A69B5">
        <w:t>Mål for 2022</w:t>
      </w:r>
    </w:p>
    <w:p w14:paraId="73A95223"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at </w:t>
      </w:r>
      <w:proofErr w:type="spellStart"/>
      <w:r w:rsidRPr="001A69B5">
        <w:t>elevar</w:t>
      </w:r>
      <w:proofErr w:type="spellEnd"/>
      <w:r w:rsidRPr="001A69B5">
        <w:t xml:space="preserve"> </w:t>
      </w:r>
      <w:proofErr w:type="spellStart"/>
      <w:r w:rsidRPr="001A69B5">
        <w:t>frå</w:t>
      </w:r>
      <w:proofErr w:type="spellEnd"/>
      <w:r w:rsidRPr="001A69B5">
        <w:t xml:space="preserve"> heile landet kan få </w:t>
      </w:r>
      <w:proofErr w:type="spellStart"/>
      <w:r w:rsidRPr="001A69B5">
        <w:t>eit</w:t>
      </w:r>
      <w:proofErr w:type="spellEnd"/>
      <w:r w:rsidRPr="001A69B5">
        <w:t xml:space="preserve"> nasjonalt </w:t>
      </w:r>
      <w:proofErr w:type="spellStart"/>
      <w:r w:rsidRPr="001A69B5">
        <w:t>tilbod</w:t>
      </w:r>
      <w:proofErr w:type="spellEnd"/>
      <w:r w:rsidRPr="001A69B5">
        <w:t xml:space="preserve"> i små og/eller kostbare kurs i </w:t>
      </w:r>
      <w:proofErr w:type="spellStart"/>
      <w:r w:rsidRPr="001A69B5">
        <w:t>vidaregåande</w:t>
      </w:r>
      <w:proofErr w:type="spellEnd"/>
      <w:r w:rsidRPr="001A69B5">
        <w:t xml:space="preserve"> opplæring.</w:t>
      </w:r>
    </w:p>
    <w:p w14:paraId="41C10A0B" w14:textId="77777777" w:rsidR="000513CD" w:rsidRPr="001A69B5" w:rsidRDefault="0009509B" w:rsidP="001A69B5">
      <w:pPr>
        <w:pStyle w:val="avsnitt-tittel"/>
      </w:pPr>
      <w:r w:rsidRPr="001A69B5">
        <w:t>Resultat i 2020</w:t>
      </w:r>
    </w:p>
    <w:p w14:paraId="25AB0F41" w14:textId="77777777" w:rsidR="000513CD" w:rsidRPr="001A69B5" w:rsidRDefault="0009509B" w:rsidP="001A69B5">
      <w:r w:rsidRPr="001A69B5">
        <w:t xml:space="preserve">I </w:t>
      </w:r>
      <w:proofErr w:type="spellStart"/>
      <w:r w:rsidRPr="001A69B5">
        <w:t>skuleåret</w:t>
      </w:r>
      <w:proofErr w:type="spellEnd"/>
      <w:r w:rsidRPr="001A69B5">
        <w:t xml:space="preserve"> 2020–21 var det 1 697 </w:t>
      </w:r>
      <w:proofErr w:type="spellStart"/>
      <w:r w:rsidRPr="001A69B5">
        <w:t>heilårsplassar</w:t>
      </w:r>
      <w:proofErr w:type="spellEnd"/>
      <w:r w:rsidRPr="001A69B5">
        <w:t xml:space="preserve"> fordelte på 51 </w:t>
      </w:r>
      <w:proofErr w:type="spellStart"/>
      <w:r w:rsidRPr="001A69B5">
        <w:t>landslinjetilbod</w:t>
      </w:r>
      <w:proofErr w:type="spellEnd"/>
      <w:r w:rsidRPr="001A69B5">
        <w:t xml:space="preserve">. </w:t>
      </w:r>
      <w:proofErr w:type="spellStart"/>
      <w:r w:rsidRPr="001A69B5">
        <w:t>Hausten</w:t>
      </w:r>
      <w:proofErr w:type="spellEnd"/>
      <w:r w:rsidRPr="001A69B5">
        <w:t xml:space="preserve"> 2020 brukte </w:t>
      </w:r>
      <w:proofErr w:type="spellStart"/>
      <w:r w:rsidRPr="001A69B5">
        <w:t>fylkeskommunane</w:t>
      </w:r>
      <w:proofErr w:type="spellEnd"/>
      <w:r w:rsidRPr="001A69B5">
        <w:t xml:space="preserve"> om lag 82 pst. av kapasiteten ved alle landslinjene. For våren 2021 var </w:t>
      </w:r>
      <w:proofErr w:type="spellStart"/>
      <w:r w:rsidRPr="001A69B5">
        <w:t>talet</w:t>
      </w:r>
      <w:proofErr w:type="spellEnd"/>
      <w:r w:rsidRPr="001A69B5">
        <w:t xml:space="preserve"> 80 pst. I </w:t>
      </w:r>
      <w:proofErr w:type="spellStart"/>
      <w:r w:rsidRPr="001A69B5">
        <w:t>dei</w:t>
      </w:r>
      <w:proofErr w:type="spellEnd"/>
      <w:r w:rsidRPr="001A69B5">
        <w:t xml:space="preserve"> siste åra har i overkant av 80 pst. av </w:t>
      </w:r>
      <w:proofErr w:type="spellStart"/>
      <w:r w:rsidRPr="001A69B5">
        <w:t>elevplassane</w:t>
      </w:r>
      <w:proofErr w:type="spellEnd"/>
      <w:r w:rsidRPr="001A69B5">
        <w:t xml:space="preserve"> ved landslinjene blitt nytta.</w:t>
      </w:r>
    </w:p>
    <w:p w14:paraId="2E75007D" w14:textId="77777777" w:rsidR="000513CD" w:rsidRPr="001A69B5" w:rsidRDefault="0009509B" w:rsidP="001A69B5">
      <w:pPr>
        <w:pStyle w:val="avsnitt-tittel"/>
      </w:pPr>
      <w:r w:rsidRPr="001A69B5">
        <w:t>Budsjettforslag for 2022</w:t>
      </w:r>
    </w:p>
    <w:p w14:paraId="59A08703" w14:textId="77777777" w:rsidR="000513CD" w:rsidRPr="001A69B5" w:rsidRDefault="0009509B" w:rsidP="001A69B5">
      <w:r w:rsidRPr="001A69B5">
        <w:t>Departementet foreslår å løyve 247,3 mill. kroner på posten.</w:t>
      </w:r>
    </w:p>
    <w:p w14:paraId="7E68627E" w14:textId="77777777" w:rsidR="000513CD" w:rsidRPr="001A69B5" w:rsidRDefault="0009509B" w:rsidP="001A69B5">
      <w:r w:rsidRPr="001A69B5">
        <w:t xml:space="preserve">Det er sendt inn tre søknader om nye/utvida </w:t>
      </w:r>
      <w:proofErr w:type="spellStart"/>
      <w:r w:rsidRPr="001A69B5">
        <w:t>landslinjetilbod</w:t>
      </w:r>
      <w:proofErr w:type="spellEnd"/>
      <w:r w:rsidRPr="001A69B5">
        <w:t xml:space="preserve"> </w:t>
      </w:r>
      <w:proofErr w:type="spellStart"/>
      <w:r w:rsidRPr="001A69B5">
        <w:t>frå</w:t>
      </w:r>
      <w:proofErr w:type="spellEnd"/>
      <w:r w:rsidRPr="001A69B5">
        <w:t xml:space="preserve"> </w:t>
      </w:r>
      <w:proofErr w:type="spellStart"/>
      <w:r w:rsidRPr="001A69B5">
        <w:t>hausten</w:t>
      </w:r>
      <w:proofErr w:type="spellEnd"/>
      <w:r w:rsidRPr="001A69B5">
        <w:t xml:space="preserve"> 2022:</w:t>
      </w:r>
    </w:p>
    <w:p w14:paraId="059764E7" w14:textId="77777777" w:rsidR="000513CD" w:rsidRPr="001A69B5" w:rsidRDefault="0009509B" w:rsidP="001A69B5">
      <w:pPr>
        <w:pStyle w:val="Liste"/>
      </w:pPr>
      <w:r w:rsidRPr="001A69B5">
        <w:t xml:space="preserve">etablering av </w:t>
      </w:r>
      <w:proofErr w:type="spellStart"/>
      <w:r w:rsidRPr="001A69B5">
        <w:t>tilbod</w:t>
      </w:r>
      <w:proofErr w:type="spellEnd"/>
      <w:r w:rsidRPr="001A69B5">
        <w:t xml:space="preserve"> i flyfag i Trøndelag fylkeskommune</w:t>
      </w:r>
    </w:p>
    <w:p w14:paraId="1C069F67" w14:textId="77777777" w:rsidR="000513CD" w:rsidRPr="001A69B5" w:rsidRDefault="0009509B" w:rsidP="001A69B5">
      <w:pPr>
        <w:pStyle w:val="Liste"/>
      </w:pPr>
      <w:r w:rsidRPr="001A69B5">
        <w:t xml:space="preserve">utviding av </w:t>
      </w:r>
      <w:proofErr w:type="spellStart"/>
      <w:r w:rsidRPr="001A69B5">
        <w:t>tilbod</w:t>
      </w:r>
      <w:proofErr w:type="spellEnd"/>
      <w:r w:rsidRPr="001A69B5">
        <w:t xml:space="preserve"> i flyfag i Troms og Finnmark fylkeskommune ved Bardufoss videregående skole</w:t>
      </w:r>
    </w:p>
    <w:p w14:paraId="451DEFB6" w14:textId="77777777" w:rsidR="000513CD" w:rsidRPr="001A69B5" w:rsidRDefault="0009509B" w:rsidP="001A69B5">
      <w:pPr>
        <w:pStyle w:val="Liste"/>
      </w:pPr>
      <w:r w:rsidRPr="001A69B5">
        <w:t xml:space="preserve">etablering av </w:t>
      </w:r>
      <w:proofErr w:type="spellStart"/>
      <w:r w:rsidRPr="001A69B5">
        <w:t>tilbod</w:t>
      </w:r>
      <w:proofErr w:type="spellEnd"/>
      <w:r w:rsidRPr="001A69B5">
        <w:t xml:space="preserve"> i dronefag i Nordland fylkeskommune ved Andøya videregående skole</w:t>
      </w:r>
    </w:p>
    <w:p w14:paraId="2881E2EC" w14:textId="77777777" w:rsidR="000513CD" w:rsidRPr="001A69B5" w:rsidRDefault="0009509B" w:rsidP="001A69B5">
      <w:r w:rsidRPr="001A69B5">
        <w:t xml:space="preserve">Søknaden </w:t>
      </w:r>
      <w:proofErr w:type="spellStart"/>
      <w:r w:rsidRPr="001A69B5">
        <w:t>frå</w:t>
      </w:r>
      <w:proofErr w:type="spellEnd"/>
      <w:r w:rsidRPr="001A69B5">
        <w:t xml:space="preserve"> Trøndelag fylkeskommune gjeld 30 </w:t>
      </w:r>
      <w:proofErr w:type="spellStart"/>
      <w:r w:rsidRPr="001A69B5">
        <w:t>elevplassar</w:t>
      </w:r>
      <w:proofErr w:type="spellEnd"/>
      <w:r w:rsidRPr="001A69B5">
        <w:t xml:space="preserve">. Det er ei rekke </w:t>
      </w:r>
      <w:proofErr w:type="spellStart"/>
      <w:r w:rsidRPr="001A69B5">
        <w:t>fylkeskommunar</w:t>
      </w:r>
      <w:proofErr w:type="spellEnd"/>
      <w:r w:rsidRPr="001A69B5">
        <w:t xml:space="preserve"> som </w:t>
      </w:r>
      <w:proofErr w:type="spellStart"/>
      <w:r w:rsidRPr="001A69B5">
        <w:t>ikkje</w:t>
      </w:r>
      <w:proofErr w:type="spellEnd"/>
      <w:r w:rsidRPr="001A69B5">
        <w:t xml:space="preserve"> </w:t>
      </w:r>
      <w:proofErr w:type="spellStart"/>
      <w:r w:rsidRPr="001A69B5">
        <w:t>støttar</w:t>
      </w:r>
      <w:proofErr w:type="spellEnd"/>
      <w:r w:rsidRPr="001A69B5">
        <w:t xml:space="preserve"> søknaden. </w:t>
      </w:r>
      <w:proofErr w:type="spellStart"/>
      <w:r w:rsidRPr="001A69B5">
        <w:t>Desse</w:t>
      </w:r>
      <w:proofErr w:type="spellEnd"/>
      <w:r w:rsidRPr="001A69B5">
        <w:t xml:space="preserve"> </w:t>
      </w:r>
      <w:proofErr w:type="spellStart"/>
      <w:r w:rsidRPr="001A69B5">
        <w:t>fylkeskommunane</w:t>
      </w:r>
      <w:proofErr w:type="spellEnd"/>
      <w:r w:rsidRPr="001A69B5">
        <w:t xml:space="preserve"> uttrykker bekymring for tilgangen på </w:t>
      </w:r>
      <w:proofErr w:type="spellStart"/>
      <w:r w:rsidRPr="001A69B5">
        <w:t>læreplassar</w:t>
      </w:r>
      <w:proofErr w:type="spellEnd"/>
      <w:r w:rsidRPr="001A69B5">
        <w:t xml:space="preserve"> og at </w:t>
      </w:r>
      <w:proofErr w:type="spellStart"/>
      <w:r w:rsidRPr="001A69B5">
        <w:t>eit</w:t>
      </w:r>
      <w:proofErr w:type="spellEnd"/>
      <w:r w:rsidRPr="001A69B5">
        <w:t xml:space="preserve"> nytt </w:t>
      </w:r>
      <w:proofErr w:type="spellStart"/>
      <w:r w:rsidRPr="001A69B5">
        <w:t>landslinjetilbod</w:t>
      </w:r>
      <w:proofErr w:type="spellEnd"/>
      <w:r w:rsidRPr="001A69B5">
        <w:t xml:space="preserve"> i flyfag kan splitte opp </w:t>
      </w:r>
      <w:proofErr w:type="spellStart"/>
      <w:r w:rsidRPr="001A69B5">
        <w:t>eksisterande</w:t>
      </w:r>
      <w:proofErr w:type="spellEnd"/>
      <w:r w:rsidRPr="001A69B5">
        <w:t xml:space="preserve"> fagmiljø. </w:t>
      </w:r>
      <w:proofErr w:type="spellStart"/>
      <w:r w:rsidRPr="001A69B5">
        <w:t>Fagleg</w:t>
      </w:r>
      <w:proofErr w:type="spellEnd"/>
      <w:r w:rsidRPr="001A69B5">
        <w:t xml:space="preserve"> råd for elektro og datateknologi har uttalt at tilgangen på </w:t>
      </w:r>
      <w:proofErr w:type="spellStart"/>
      <w:r w:rsidRPr="001A69B5">
        <w:t>læreplassar</w:t>
      </w:r>
      <w:proofErr w:type="spellEnd"/>
      <w:r w:rsidRPr="001A69B5">
        <w:t xml:space="preserve"> </w:t>
      </w:r>
      <w:proofErr w:type="spellStart"/>
      <w:r w:rsidRPr="001A69B5">
        <w:t>ikkje</w:t>
      </w:r>
      <w:proofErr w:type="spellEnd"/>
      <w:r w:rsidRPr="001A69B5">
        <w:t xml:space="preserve"> er </w:t>
      </w:r>
      <w:proofErr w:type="spellStart"/>
      <w:r w:rsidRPr="001A69B5">
        <w:t>tilstrekkeleg</w:t>
      </w:r>
      <w:proofErr w:type="spellEnd"/>
      <w:r w:rsidRPr="001A69B5">
        <w:t xml:space="preserve"> dokumentert. Forsvaret, som </w:t>
      </w:r>
      <w:proofErr w:type="spellStart"/>
      <w:r w:rsidRPr="001A69B5">
        <w:t>ikkje</w:t>
      </w:r>
      <w:proofErr w:type="spellEnd"/>
      <w:r w:rsidRPr="001A69B5">
        <w:t xml:space="preserve"> er representert i </w:t>
      </w:r>
      <w:proofErr w:type="spellStart"/>
      <w:r w:rsidRPr="001A69B5">
        <w:t>Fagleg</w:t>
      </w:r>
      <w:proofErr w:type="spellEnd"/>
      <w:r w:rsidRPr="001A69B5">
        <w:t xml:space="preserve"> råd for elektro og datateknologi, har informert om at skulesenteret </w:t>
      </w:r>
      <w:proofErr w:type="spellStart"/>
      <w:r w:rsidRPr="001A69B5">
        <w:t>dei</w:t>
      </w:r>
      <w:proofErr w:type="spellEnd"/>
      <w:r w:rsidRPr="001A69B5">
        <w:t xml:space="preserve"> har på Kjevik skal </w:t>
      </w:r>
      <w:proofErr w:type="spellStart"/>
      <w:r w:rsidRPr="001A69B5">
        <w:t>flyttast</w:t>
      </w:r>
      <w:proofErr w:type="spellEnd"/>
      <w:r w:rsidRPr="001A69B5">
        <w:t xml:space="preserve"> til Værnes, og at ei ny landslinje vil </w:t>
      </w:r>
      <w:proofErr w:type="spellStart"/>
      <w:r w:rsidRPr="001A69B5">
        <w:t>vere</w:t>
      </w:r>
      <w:proofErr w:type="spellEnd"/>
      <w:r w:rsidRPr="001A69B5">
        <w:t xml:space="preserve"> viktig for rekrutteringa av </w:t>
      </w:r>
      <w:proofErr w:type="spellStart"/>
      <w:r w:rsidRPr="001A69B5">
        <w:t>lærlingar</w:t>
      </w:r>
      <w:proofErr w:type="spellEnd"/>
      <w:r w:rsidRPr="001A69B5">
        <w:t xml:space="preserve"> og fagutdanna til Forsvaret. Utdanningsdirektoratet meiner at risikoen for mangel på </w:t>
      </w:r>
      <w:proofErr w:type="spellStart"/>
      <w:r w:rsidRPr="001A69B5">
        <w:t>læreplassar</w:t>
      </w:r>
      <w:proofErr w:type="spellEnd"/>
      <w:r w:rsidRPr="001A69B5">
        <w:t xml:space="preserve"> må </w:t>
      </w:r>
      <w:proofErr w:type="spellStart"/>
      <w:r w:rsidRPr="001A69B5">
        <w:t>vegast</w:t>
      </w:r>
      <w:proofErr w:type="spellEnd"/>
      <w:r w:rsidRPr="001A69B5">
        <w:t xml:space="preserve"> opp mot </w:t>
      </w:r>
      <w:proofErr w:type="spellStart"/>
      <w:r w:rsidRPr="001A69B5">
        <w:t>konsekvensane</w:t>
      </w:r>
      <w:proofErr w:type="spellEnd"/>
      <w:r w:rsidRPr="001A69B5">
        <w:t xml:space="preserve"> dersom kritiske </w:t>
      </w:r>
      <w:proofErr w:type="spellStart"/>
      <w:r w:rsidRPr="001A69B5">
        <w:t>samfunnsfunksjonar</w:t>
      </w:r>
      <w:proofErr w:type="spellEnd"/>
      <w:r w:rsidRPr="001A69B5">
        <w:t xml:space="preserve"> </w:t>
      </w:r>
      <w:proofErr w:type="spellStart"/>
      <w:r w:rsidRPr="001A69B5">
        <w:t>ikkje</w:t>
      </w:r>
      <w:proofErr w:type="spellEnd"/>
      <w:r w:rsidRPr="001A69B5">
        <w:t xml:space="preserve"> får dekt det kompetansebehovet </w:t>
      </w:r>
      <w:proofErr w:type="spellStart"/>
      <w:r w:rsidRPr="001A69B5">
        <w:t>dei</w:t>
      </w:r>
      <w:proofErr w:type="spellEnd"/>
      <w:r w:rsidRPr="001A69B5">
        <w:t xml:space="preserve"> har. Etter ei </w:t>
      </w:r>
      <w:proofErr w:type="spellStart"/>
      <w:r w:rsidRPr="001A69B5">
        <w:t>heilskapleg</w:t>
      </w:r>
      <w:proofErr w:type="spellEnd"/>
      <w:r w:rsidRPr="001A69B5">
        <w:t xml:space="preserve"> vurdering tilrår direktoratet at søknaden </w:t>
      </w:r>
      <w:proofErr w:type="spellStart"/>
      <w:r w:rsidRPr="001A69B5">
        <w:t>frå</w:t>
      </w:r>
      <w:proofErr w:type="spellEnd"/>
      <w:r w:rsidRPr="001A69B5">
        <w:t xml:space="preserve"> Trøndelag fylkeskommune blir </w:t>
      </w:r>
      <w:proofErr w:type="spellStart"/>
      <w:r w:rsidRPr="001A69B5">
        <w:t>godkjend</w:t>
      </w:r>
      <w:proofErr w:type="spellEnd"/>
      <w:r w:rsidRPr="001A69B5">
        <w:t xml:space="preserve">. Departementet </w:t>
      </w:r>
      <w:proofErr w:type="spellStart"/>
      <w:r w:rsidRPr="001A69B5">
        <w:t>støttar</w:t>
      </w:r>
      <w:proofErr w:type="spellEnd"/>
      <w:r w:rsidRPr="001A69B5">
        <w:t xml:space="preserve"> vurderinga til direktoratet.</w:t>
      </w:r>
    </w:p>
    <w:p w14:paraId="19EB4E5B" w14:textId="77777777" w:rsidR="000513CD" w:rsidRPr="001A69B5" w:rsidRDefault="0009509B" w:rsidP="001A69B5">
      <w:r w:rsidRPr="001A69B5">
        <w:t xml:space="preserve">Troms og Finnmark fylkeskommune søker om å utvide </w:t>
      </w:r>
      <w:proofErr w:type="spellStart"/>
      <w:r w:rsidRPr="001A69B5">
        <w:t>landslinjetilbodet</w:t>
      </w:r>
      <w:proofErr w:type="spellEnd"/>
      <w:r w:rsidRPr="001A69B5">
        <w:t xml:space="preserve"> i flyfag ved Bardufoss videregående skole med 12 </w:t>
      </w:r>
      <w:proofErr w:type="spellStart"/>
      <w:r w:rsidRPr="001A69B5">
        <w:t>elevplassar</w:t>
      </w:r>
      <w:proofErr w:type="spellEnd"/>
      <w:r w:rsidRPr="001A69B5">
        <w:t xml:space="preserve">. Det utvida </w:t>
      </w:r>
      <w:proofErr w:type="spellStart"/>
      <w:r w:rsidRPr="001A69B5">
        <w:t>tilbodet</w:t>
      </w:r>
      <w:proofErr w:type="spellEnd"/>
      <w:r w:rsidRPr="001A69B5">
        <w:t xml:space="preserve"> er oppretta med fylkeskommunal finansiering </w:t>
      </w:r>
      <w:proofErr w:type="spellStart"/>
      <w:r w:rsidRPr="001A69B5">
        <w:t>frå</w:t>
      </w:r>
      <w:proofErr w:type="spellEnd"/>
      <w:r w:rsidRPr="001A69B5">
        <w:t xml:space="preserve"> </w:t>
      </w:r>
      <w:proofErr w:type="spellStart"/>
      <w:r w:rsidRPr="001A69B5">
        <w:t>skuleåret</w:t>
      </w:r>
      <w:proofErr w:type="spellEnd"/>
      <w:r w:rsidRPr="001A69B5">
        <w:t xml:space="preserve"> 2020–21, men fylkeskommunen meiner at det </w:t>
      </w:r>
      <w:proofErr w:type="spellStart"/>
      <w:r w:rsidRPr="001A69B5">
        <w:t>ikkje</w:t>
      </w:r>
      <w:proofErr w:type="spellEnd"/>
      <w:r w:rsidRPr="001A69B5">
        <w:t xml:space="preserve"> er </w:t>
      </w:r>
      <w:proofErr w:type="spellStart"/>
      <w:r w:rsidRPr="001A69B5">
        <w:t>mogleg</w:t>
      </w:r>
      <w:proofErr w:type="spellEnd"/>
      <w:r w:rsidRPr="001A69B5">
        <w:t xml:space="preserve"> å </w:t>
      </w:r>
      <w:proofErr w:type="spellStart"/>
      <w:r w:rsidRPr="001A69B5">
        <w:t>vidareføre</w:t>
      </w:r>
      <w:proofErr w:type="spellEnd"/>
      <w:r w:rsidRPr="001A69B5">
        <w:t xml:space="preserve"> utvidinga med fylkeskommunal finansiering. </w:t>
      </w:r>
      <w:proofErr w:type="spellStart"/>
      <w:r w:rsidRPr="001A69B5">
        <w:t>Fleire</w:t>
      </w:r>
      <w:proofErr w:type="spellEnd"/>
      <w:r w:rsidRPr="001A69B5">
        <w:t xml:space="preserve"> </w:t>
      </w:r>
      <w:proofErr w:type="spellStart"/>
      <w:r w:rsidRPr="001A69B5">
        <w:t>fylkeskommunar</w:t>
      </w:r>
      <w:proofErr w:type="spellEnd"/>
      <w:r w:rsidRPr="001A69B5">
        <w:t xml:space="preserve"> </w:t>
      </w:r>
      <w:proofErr w:type="spellStart"/>
      <w:r w:rsidRPr="001A69B5">
        <w:t>støttar</w:t>
      </w:r>
      <w:proofErr w:type="spellEnd"/>
      <w:r w:rsidRPr="001A69B5">
        <w:t xml:space="preserve"> </w:t>
      </w:r>
      <w:proofErr w:type="spellStart"/>
      <w:r w:rsidRPr="001A69B5">
        <w:t>ikkje</w:t>
      </w:r>
      <w:proofErr w:type="spellEnd"/>
      <w:r w:rsidRPr="001A69B5">
        <w:t xml:space="preserve"> utvidinga av landslinja, men </w:t>
      </w:r>
      <w:proofErr w:type="spellStart"/>
      <w:r w:rsidRPr="001A69B5">
        <w:t>Fagleg</w:t>
      </w:r>
      <w:proofErr w:type="spellEnd"/>
      <w:r w:rsidRPr="001A69B5">
        <w:t xml:space="preserve"> råd for elektro og datateknologi har uttalt at tilgangen på </w:t>
      </w:r>
      <w:proofErr w:type="spellStart"/>
      <w:r w:rsidRPr="001A69B5">
        <w:t>læreplassar</w:t>
      </w:r>
      <w:proofErr w:type="spellEnd"/>
      <w:r w:rsidRPr="001A69B5">
        <w:t xml:space="preserve"> er </w:t>
      </w:r>
      <w:proofErr w:type="spellStart"/>
      <w:r w:rsidRPr="001A69B5">
        <w:t>tilstrekkeleg</w:t>
      </w:r>
      <w:proofErr w:type="spellEnd"/>
      <w:r w:rsidRPr="001A69B5">
        <w:t xml:space="preserve"> til å utvide </w:t>
      </w:r>
      <w:proofErr w:type="spellStart"/>
      <w:r w:rsidRPr="001A69B5">
        <w:t>tilbodet</w:t>
      </w:r>
      <w:proofErr w:type="spellEnd"/>
      <w:r w:rsidRPr="001A69B5">
        <w:t xml:space="preserve">. Utdanningsdirektoratet viser til at Troms og Finnmark dokumenterer at </w:t>
      </w:r>
      <w:proofErr w:type="spellStart"/>
      <w:r w:rsidRPr="001A69B5">
        <w:t>søkarar</w:t>
      </w:r>
      <w:proofErr w:type="spellEnd"/>
      <w:r w:rsidRPr="001A69B5">
        <w:t xml:space="preserve"> </w:t>
      </w:r>
      <w:proofErr w:type="spellStart"/>
      <w:r w:rsidRPr="001A69B5">
        <w:t>frå</w:t>
      </w:r>
      <w:proofErr w:type="spellEnd"/>
      <w:r w:rsidRPr="001A69B5">
        <w:t xml:space="preserve"> </w:t>
      </w:r>
      <w:proofErr w:type="spellStart"/>
      <w:r w:rsidRPr="001A69B5">
        <w:t>skulen</w:t>
      </w:r>
      <w:proofErr w:type="spellEnd"/>
      <w:r w:rsidRPr="001A69B5">
        <w:t xml:space="preserve"> blir rekrutterte til kritiske </w:t>
      </w:r>
      <w:proofErr w:type="spellStart"/>
      <w:r w:rsidRPr="001A69B5">
        <w:t>samfunnsfunksjonar</w:t>
      </w:r>
      <w:proofErr w:type="spellEnd"/>
      <w:r w:rsidRPr="001A69B5">
        <w:t xml:space="preserve"> i Forsvaret, kystvakta og </w:t>
      </w:r>
      <w:proofErr w:type="spellStart"/>
      <w:r w:rsidRPr="001A69B5">
        <w:t>ambulansetenesta</w:t>
      </w:r>
      <w:proofErr w:type="spellEnd"/>
      <w:r w:rsidRPr="001A69B5">
        <w:t xml:space="preserve">. Direktoratet tilrår at søknaden blir </w:t>
      </w:r>
      <w:proofErr w:type="spellStart"/>
      <w:r w:rsidRPr="001A69B5">
        <w:t>godkjend</w:t>
      </w:r>
      <w:proofErr w:type="spellEnd"/>
      <w:r w:rsidRPr="001A69B5">
        <w:t xml:space="preserve"> av omsyn til </w:t>
      </w:r>
      <w:proofErr w:type="spellStart"/>
      <w:r w:rsidRPr="001A69B5">
        <w:t>særleg</w:t>
      </w:r>
      <w:proofErr w:type="spellEnd"/>
      <w:r w:rsidRPr="001A69B5">
        <w:t xml:space="preserve"> viktige nasjonale kompetansebehov. Departementet </w:t>
      </w:r>
      <w:proofErr w:type="spellStart"/>
      <w:r w:rsidRPr="001A69B5">
        <w:t>støttar</w:t>
      </w:r>
      <w:proofErr w:type="spellEnd"/>
      <w:r w:rsidRPr="001A69B5">
        <w:t xml:space="preserve"> vurderinga til direktoratet.</w:t>
      </w:r>
    </w:p>
    <w:p w14:paraId="7329ABA2" w14:textId="77777777" w:rsidR="000513CD" w:rsidRPr="001A69B5" w:rsidRDefault="0009509B" w:rsidP="001A69B5">
      <w:r w:rsidRPr="001A69B5">
        <w:t xml:space="preserve">Nordland fylkeskommune søker om å etablere </w:t>
      </w:r>
      <w:proofErr w:type="spellStart"/>
      <w:r w:rsidRPr="001A69B5">
        <w:t>eit</w:t>
      </w:r>
      <w:proofErr w:type="spellEnd"/>
      <w:r w:rsidRPr="001A69B5">
        <w:t xml:space="preserve"> </w:t>
      </w:r>
      <w:proofErr w:type="spellStart"/>
      <w:r w:rsidRPr="001A69B5">
        <w:t>landslinjetilbod</w:t>
      </w:r>
      <w:proofErr w:type="spellEnd"/>
      <w:r w:rsidRPr="001A69B5">
        <w:t xml:space="preserve"> i dronefag ved Andøya videregående skole med 15 </w:t>
      </w:r>
      <w:proofErr w:type="spellStart"/>
      <w:r w:rsidRPr="001A69B5">
        <w:t>elevplassar</w:t>
      </w:r>
      <w:proofErr w:type="spellEnd"/>
      <w:r w:rsidRPr="001A69B5">
        <w:t xml:space="preserve">. Søknaden får i </w:t>
      </w:r>
      <w:proofErr w:type="spellStart"/>
      <w:r w:rsidRPr="001A69B5">
        <w:t>hovudsak</w:t>
      </w:r>
      <w:proofErr w:type="spellEnd"/>
      <w:r w:rsidRPr="001A69B5">
        <w:t xml:space="preserve"> støtte </w:t>
      </w:r>
      <w:proofErr w:type="spellStart"/>
      <w:r w:rsidRPr="001A69B5">
        <w:t>frå</w:t>
      </w:r>
      <w:proofErr w:type="spellEnd"/>
      <w:r w:rsidRPr="001A69B5">
        <w:t xml:space="preserve"> andre </w:t>
      </w:r>
      <w:proofErr w:type="spellStart"/>
      <w:r w:rsidRPr="001A69B5">
        <w:t>fylkeskommunar</w:t>
      </w:r>
      <w:proofErr w:type="spellEnd"/>
      <w:r w:rsidRPr="001A69B5">
        <w:t xml:space="preserve">. Oslo kommune </w:t>
      </w:r>
      <w:proofErr w:type="spellStart"/>
      <w:r w:rsidRPr="001A69B5">
        <w:t>støttar</w:t>
      </w:r>
      <w:proofErr w:type="spellEnd"/>
      <w:r w:rsidRPr="001A69B5">
        <w:t xml:space="preserve"> </w:t>
      </w:r>
      <w:proofErr w:type="spellStart"/>
      <w:r w:rsidRPr="001A69B5">
        <w:t>ikkje</w:t>
      </w:r>
      <w:proofErr w:type="spellEnd"/>
      <w:r w:rsidRPr="001A69B5">
        <w:t xml:space="preserve"> søknaden og viser til at kommunen har planar om å etablere </w:t>
      </w:r>
      <w:proofErr w:type="spellStart"/>
      <w:r w:rsidRPr="001A69B5">
        <w:t>tilbod</w:t>
      </w:r>
      <w:proofErr w:type="spellEnd"/>
      <w:r w:rsidRPr="001A69B5">
        <w:t xml:space="preserve"> i dronefag </w:t>
      </w:r>
      <w:proofErr w:type="spellStart"/>
      <w:r w:rsidRPr="001A69B5">
        <w:t>frå</w:t>
      </w:r>
      <w:proofErr w:type="spellEnd"/>
      <w:r w:rsidRPr="001A69B5">
        <w:t xml:space="preserve"> </w:t>
      </w:r>
      <w:proofErr w:type="spellStart"/>
      <w:r w:rsidRPr="001A69B5">
        <w:t>hausten</w:t>
      </w:r>
      <w:proofErr w:type="spellEnd"/>
      <w:r w:rsidRPr="001A69B5">
        <w:t xml:space="preserve"> 2022 ved minst </w:t>
      </w:r>
      <w:proofErr w:type="spellStart"/>
      <w:r w:rsidRPr="001A69B5">
        <w:t>éin</w:t>
      </w:r>
      <w:proofErr w:type="spellEnd"/>
      <w:r w:rsidRPr="001A69B5">
        <w:t xml:space="preserve"> </w:t>
      </w:r>
      <w:proofErr w:type="spellStart"/>
      <w:r w:rsidRPr="001A69B5">
        <w:t>vidaregåande</w:t>
      </w:r>
      <w:proofErr w:type="spellEnd"/>
      <w:r w:rsidRPr="001A69B5">
        <w:t xml:space="preserve"> skule. Nordland fylkeskommune argumenterer </w:t>
      </w:r>
      <w:proofErr w:type="spellStart"/>
      <w:r w:rsidRPr="001A69B5">
        <w:t>sjølv</w:t>
      </w:r>
      <w:proofErr w:type="spellEnd"/>
      <w:r w:rsidRPr="001A69B5">
        <w:t xml:space="preserve"> for at dronefaget vil få stor vekst framover i </w:t>
      </w:r>
      <w:proofErr w:type="spellStart"/>
      <w:r w:rsidRPr="001A69B5">
        <w:t>bedriftsmarknaden</w:t>
      </w:r>
      <w:proofErr w:type="spellEnd"/>
      <w:r w:rsidRPr="001A69B5">
        <w:t xml:space="preserve">, i </w:t>
      </w:r>
      <w:proofErr w:type="spellStart"/>
      <w:r w:rsidRPr="001A69B5">
        <w:t>offentleg</w:t>
      </w:r>
      <w:proofErr w:type="spellEnd"/>
      <w:r w:rsidRPr="001A69B5">
        <w:t xml:space="preserve"> forvaltning og for militære formål. Utdanningsdirektoratet meiner dette talar for at </w:t>
      </w:r>
      <w:proofErr w:type="spellStart"/>
      <w:r w:rsidRPr="001A69B5">
        <w:t>tilbodet</w:t>
      </w:r>
      <w:proofErr w:type="spellEnd"/>
      <w:r w:rsidRPr="001A69B5">
        <w:t xml:space="preserve"> </w:t>
      </w:r>
      <w:proofErr w:type="spellStart"/>
      <w:r w:rsidRPr="001A69B5">
        <w:t>ikkje</w:t>
      </w:r>
      <w:proofErr w:type="spellEnd"/>
      <w:r w:rsidRPr="001A69B5">
        <w:t xml:space="preserve"> vil </w:t>
      </w:r>
      <w:proofErr w:type="spellStart"/>
      <w:r w:rsidRPr="001A69B5">
        <w:t>vere</w:t>
      </w:r>
      <w:proofErr w:type="spellEnd"/>
      <w:r w:rsidRPr="001A69B5">
        <w:t xml:space="preserve"> lite, og derfor </w:t>
      </w:r>
      <w:proofErr w:type="spellStart"/>
      <w:r w:rsidRPr="001A69B5">
        <w:t>ikkje</w:t>
      </w:r>
      <w:proofErr w:type="spellEnd"/>
      <w:r w:rsidRPr="001A69B5">
        <w:t xml:space="preserve"> høyrer heime i landslinjeordninga. </w:t>
      </w:r>
      <w:proofErr w:type="spellStart"/>
      <w:r w:rsidRPr="001A69B5">
        <w:t>Tilbodet</w:t>
      </w:r>
      <w:proofErr w:type="spellEnd"/>
      <w:r w:rsidRPr="001A69B5">
        <w:t xml:space="preserve"> i dronefag er nytt, og læreplanen for faget er </w:t>
      </w:r>
      <w:proofErr w:type="spellStart"/>
      <w:r w:rsidRPr="001A69B5">
        <w:t>ikkje</w:t>
      </w:r>
      <w:proofErr w:type="spellEnd"/>
      <w:r w:rsidRPr="001A69B5">
        <w:t xml:space="preserve"> </w:t>
      </w:r>
      <w:proofErr w:type="spellStart"/>
      <w:r w:rsidRPr="001A69B5">
        <w:t>godkjend</w:t>
      </w:r>
      <w:proofErr w:type="spellEnd"/>
      <w:r w:rsidRPr="001A69B5">
        <w:t xml:space="preserve">. Direktoratet viser til at </w:t>
      </w:r>
      <w:proofErr w:type="spellStart"/>
      <w:r w:rsidRPr="001A69B5">
        <w:t>fylkeskommunane</w:t>
      </w:r>
      <w:proofErr w:type="spellEnd"/>
      <w:r w:rsidRPr="001A69B5">
        <w:t xml:space="preserve"> gjerne </w:t>
      </w:r>
      <w:proofErr w:type="spellStart"/>
      <w:r w:rsidRPr="001A69B5">
        <w:t>avgjer</w:t>
      </w:r>
      <w:proofErr w:type="spellEnd"/>
      <w:r w:rsidRPr="001A69B5">
        <w:t xml:space="preserve"> om </w:t>
      </w:r>
      <w:proofErr w:type="spellStart"/>
      <w:r w:rsidRPr="001A69B5">
        <w:t>dei</w:t>
      </w:r>
      <w:proofErr w:type="spellEnd"/>
      <w:r w:rsidRPr="001A69B5">
        <w:t xml:space="preserve"> vil tilby </w:t>
      </w:r>
      <w:proofErr w:type="spellStart"/>
      <w:r w:rsidRPr="001A69B5">
        <w:t>eit</w:t>
      </w:r>
      <w:proofErr w:type="spellEnd"/>
      <w:r w:rsidRPr="001A69B5">
        <w:t xml:space="preserve"> nytt fag i samband med at læreplanen for faget er til </w:t>
      </w:r>
      <w:proofErr w:type="spellStart"/>
      <w:r w:rsidRPr="001A69B5">
        <w:t>høyring</w:t>
      </w:r>
      <w:proofErr w:type="spellEnd"/>
      <w:r w:rsidRPr="001A69B5">
        <w:t xml:space="preserve">. Direktoratet viser til at Nordland fylkeskommune </w:t>
      </w:r>
      <w:proofErr w:type="spellStart"/>
      <w:r w:rsidRPr="001A69B5">
        <w:t>ikkje</w:t>
      </w:r>
      <w:proofErr w:type="spellEnd"/>
      <w:r w:rsidRPr="001A69B5">
        <w:t xml:space="preserve"> har gjort greie for kva som vil bli </w:t>
      </w:r>
      <w:proofErr w:type="spellStart"/>
      <w:r w:rsidRPr="001A69B5">
        <w:t>konsekvensane</w:t>
      </w:r>
      <w:proofErr w:type="spellEnd"/>
      <w:r w:rsidRPr="001A69B5">
        <w:t xml:space="preserve"> om </w:t>
      </w:r>
      <w:proofErr w:type="spellStart"/>
      <w:r w:rsidRPr="001A69B5">
        <w:t>tilbodet</w:t>
      </w:r>
      <w:proofErr w:type="spellEnd"/>
      <w:r w:rsidRPr="001A69B5">
        <w:t xml:space="preserve"> </w:t>
      </w:r>
      <w:proofErr w:type="spellStart"/>
      <w:r w:rsidRPr="001A69B5">
        <w:t>ikkje</w:t>
      </w:r>
      <w:proofErr w:type="spellEnd"/>
      <w:r w:rsidRPr="001A69B5">
        <w:t xml:space="preserve"> blir etablert. For direktoratet kan det </w:t>
      </w:r>
      <w:proofErr w:type="spellStart"/>
      <w:r w:rsidRPr="001A69B5">
        <w:t>synast</w:t>
      </w:r>
      <w:proofErr w:type="spellEnd"/>
      <w:r w:rsidRPr="001A69B5">
        <w:t xml:space="preserve"> som det vil bli etablert </w:t>
      </w:r>
      <w:proofErr w:type="spellStart"/>
      <w:r w:rsidRPr="001A69B5">
        <w:t>tilbod</w:t>
      </w:r>
      <w:proofErr w:type="spellEnd"/>
      <w:r w:rsidRPr="001A69B5">
        <w:t xml:space="preserve"> i dronefag, uavhengig av </w:t>
      </w:r>
      <w:proofErr w:type="spellStart"/>
      <w:r w:rsidRPr="001A69B5">
        <w:t>landslinjetilbod</w:t>
      </w:r>
      <w:proofErr w:type="spellEnd"/>
      <w:r w:rsidRPr="001A69B5">
        <w:t xml:space="preserve">. Direktoratet tilrår at søknaden </w:t>
      </w:r>
      <w:proofErr w:type="spellStart"/>
      <w:r w:rsidRPr="001A69B5">
        <w:t>ikkje</w:t>
      </w:r>
      <w:proofErr w:type="spellEnd"/>
      <w:r w:rsidRPr="001A69B5">
        <w:t xml:space="preserve"> blir </w:t>
      </w:r>
      <w:proofErr w:type="spellStart"/>
      <w:r w:rsidRPr="001A69B5">
        <w:t>godkjend</w:t>
      </w:r>
      <w:proofErr w:type="spellEnd"/>
      <w:r w:rsidRPr="001A69B5">
        <w:t xml:space="preserve">. Departementet </w:t>
      </w:r>
      <w:proofErr w:type="spellStart"/>
      <w:r w:rsidRPr="001A69B5">
        <w:t>støttar</w:t>
      </w:r>
      <w:proofErr w:type="spellEnd"/>
      <w:r w:rsidRPr="001A69B5">
        <w:t xml:space="preserve"> vurderinga til direktoratet. Nye </w:t>
      </w:r>
      <w:proofErr w:type="spellStart"/>
      <w:r w:rsidRPr="001A69B5">
        <w:t>tilbod</w:t>
      </w:r>
      <w:proofErr w:type="spellEnd"/>
      <w:r w:rsidRPr="001A69B5">
        <w:t xml:space="preserve"> som det er </w:t>
      </w:r>
      <w:proofErr w:type="spellStart"/>
      <w:r w:rsidRPr="001A69B5">
        <w:t>sannsynleg</w:t>
      </w:r>
      <w:proofErr w:type="spellEnd"/>
      <w:r w:rsidRPr="001A69B5">
        <w:t xml:space="preserve"> at vil bli etablert </w:t>
      </w:r>
      <w:proofErr w:type="spellStart"/>
      <w:r w:rsidRPr="001A69B5">
        <w:t>fleire</w:t>
      </w:r>
      <w:proofErr w:type="spellEnd"/>
      <w:r w:rsidRPr="001A69B5">
        <w:t xml:space="preserve"> </w:t>
      </w:r>
      <w:proofErr w:type="spellStart"/>
      <w:r w:rsidRPr="001A69B5">
        <w:t>stadar</w:t>
      </w:r>
      <w:proofErr w:type="spellEnd"/>
      <w:r w:rsidRPr="001A69B5">
        <w:t xml:space="preserve"> i landet, bør </w:t>
      </w:r>
      <w:proofErr w:type="spellStart"/>
      <w:r w:rsidRPr="001A69B5">
        <w:t>ikkje</w:t>
      </w:r>
      <w:proofErr w:type="spellEnd"/>
      <w:r w:rsidRPr="001A69B5">
        <w:t xml:space="preserve"> få status som landslinje.</w:t>
      </w:r>
    </w:p>
    <w:p w14:paraId="20AA56FF"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3,3 mill. kroner for å legge til rette for å etablere </w:t>
      </w:r>
      <w:proofErr w:type="spellStart"/>
      <w:r w:rsidRPr="001A69B5">
        <w:t>ein</w:t>
      </w:r>
      <w:proofErr w:type="spellEnd"/>
      <w:r w:rsidRPr="001A69B5">
        <w:t xml:space="preserve"> ny landslinje i flyfag i Trøndelag og å utvide </w:t>
      </w:r>
      <w:proofErr w:type="spellStart"/>
      <w:r w:rsidRPr="001A69B5">
        <w:t>tilbodet</w:t>
      </w:r>
      <w:proofErr w:type="spellEnd"/>
      <w:r w:rsidRPr="001A69B5">
        <w:t xml:space="preserve"> i flyfag ved Bardufoss videregående skole i tråd med søknaden </w:t>
      </w:r>
      <w:proofErr w:type="spellStart"/>
      <w:r w:rsidRPr="001A69B5">
        <w:t>frå</w:t>
      </w:r>
      <w:proofErr w:type="spellEnd"/>
      <w:r w:rsidRPr="001A69B5">
        <w:t xml:space="preserve"> Troms og Finnmark fylkeskommune. </w:t>
      </w:r>
      <w:proofErr w:type="spellStart"/>
      <w:r w:rsidRPr="001A69B5">
        <w:t>Løyvingsauken</w:t>
      </w:r>
      <w:proofErr w:type="spellEnd"/>
      <w:r w:rsidRPr="001A69B5">
        <w:t xml:space="preserve"> blir motsvart av </w:t>
      </w:r>
      <w:proofErr w:type="spellStart"/>
      <w:r w:rsidRPr="001A69B5">
        <w:t>ein</w:t>
      </w:r>
      <w:proofErr w:type="spellEnd"/>
      <w:r w:rsidRPr="001A69B5">
        <w:t xml:space="preserve"> </w:t>
      </w:r>
      <w:proofErr w:type="spellStart"/>
      <w:r w:rsidRPr="001A69B5">
        <w:t>tilsvarande</w:t>
      </w:r>
      <w:proofErr w:type="spellEnd"/>
      <w:r w:rsidRPr="001A69B5">
        <w:t xml:space="preserve"> reduksjon av </w:t>
      </w:r>
      <w:proofErr w:type="spellStart"/>
      <w:r w:rsidRPr="001A69B5">
        <w:t>rammetilskotet</w:t>
      </w:r>
      <w:proofErr w:type="spellEnd"/>
      <w:r w:rsidRPr="001A69B5">
        <w:t xml:space="preserve"> til </w:t>
      </w:r>
      <w:proofErr w:type="spellStart"/>
      <w:r w:rsidRPr="001A69B5">
        <w:t>fylkeskommunane</w:t>
      </w:r>
      <w:proofErr w:type="spellEnd"/>
      <w:r w:rsidRPr="001A69B5">
        <w:t>.</w:t>
      </w:r>
    </w:p>
    <w:p w14:paraId="41D832E7"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0,8 mill. kroner for å dekke våreffekten av Vg3-tilbodet for landslinja i sjømat som blei oppretta ved Vardø videregående skole </w:t>
      </w:r>
      <w:proofErr w:type="spellStart"/>
      <w:r w:rsidRPr="001A69B5">
        <w:t>hausten</w:t>
      </w:r>
      <w:proofErr w:type="spellEnd"/>
      <w:r w:rsidRPr="001A69B5">
        <w:t xml:space="preserve"> 2019.</w:t>
      </w:r>
    </w:p>
    <w:p w14:paraId="1E259F96" w14:textId="77777777" w:rsidR="000513CD" w:rsidRPr="001A69B5" w:rsidRDefault="0009509B" w:rsidP="001A69B5">
      <w:proofErr w:type="spellStart"/>
      <w:r w:rsidRPr="001A69B5">
        <w:t>Løyvingsforslaget</w:t>
      </w:r>
      <w:proofErr w:type="spellEnd"/>
      <w:r w:rsidRPr="001A69B5">
        <w:t xml:space="preserve"> </w:t>
      </w:r>
      <w:proofErr w:type="spellStart"/>
      <w:r w:rsidRPr="001A69B5">
        <w:t>inneber</w:t>
      </w:r>
      <w:proofErr w:type="spellEnd"/>
      <w:r w:rsidRPr="001A69B5">
        <w:t xml:space="preserve"> at </w:t>
      </w:r>
      <w:proofErr w:type="spellStart"/>
      <w:r w:rsidRPr="001A69B5">
        <w:t>satsane</w:t>
      </w:r>
      <w:proofErr w:type="spellEnd"/>
      <w:r w:rsidRPr="001A69B5">
        <w:t xml:space="preserve"> for </w:t>
      </w:r>
      <w:proofErr w:type="spellStart"/>
      <w:r w:rsidRPr="001A69B5">
        <w:t>tilskotsordninga</w:t>
      </w:r>
      <w:proofErr w:type="spellEnd"/>
      <w:r w:rsidRPr="001A69B5">
        <w:t xml:space="preserve"> blir </w:t>
      </w:r>
      <w:proofErr w:type="spellStart"/>
      <w:r w:rsidRPr="001A69B5">
        <w:t>vidareførte</w:t>
      </w:r>
      <w:proofErr w:type="spellEnd"/>
      <w:r w:rsidRPr="001A69B5">
        <w:t xml:space="preserve"> på same nominelle nivå som i 2021.</w:t>
      </w:r>
    </w:p>
    <w:p w14:paraId="246804E7" w14:textId="77777777" w:rsidR="000513CD" w:rsidRPr="001A69B5" w:rsidRDefault="0009509B" w:rsidP="001A69B5">
      <w:pPr>
        <w:pStyle w:val="b-post"/>
      </w:pPr>
      <w:r w:rsidRPr="001A69B5">
        <w:t xml:space="preserve">Post 63 </w:t>
      </w:r>
      <w:proofErr w:type="spellStart"/>
      <w:r w:rsidRPr="001A69B5">
        <w:t>Tilskot</w:t>
      </w:r>
      <w:proofErr w:type="spellEnd"/>
      <w:r w:rsidRPr="001A69B5">
        <w:t xml:space="preserve"> til samisk i grunnopplæringa, kan </w:t>
      </w:r>
      <w:proofErr w:type="spellStart"/>
      <w:r w:rsidRPr="001A69B5">
        <w:t>overførast</w:t>
      </w:r>
      <w:proofErr w:type="spellEnd"/>
    </w:p>
    <w:p w14:paraId="4590C95D" w14:textId="77777777" w:rsidR="000513CD" w:rsidRPr="001A69B5" w:rsidRDefault="0009509B" w:rsidP="001A69B5">
      <w:r w:rsidRPr="001A69B5">
        <w:t xml:space="preserve">Under denne posten er det tre </w:t>
      </w:r>
      <w:proofErr w:type="spellStart"/>
      <w:r w:rsidRPr="001A69B5">
        <w:t>tilskotsordningar</w:t>
      </w:r>
      <w:proofErr w:type="spellEnd"/>
      <w:r w:rsidRPr="001A69B5">
        <w:t>:</w:t>
      </w:r>
    </w:p>
    <w:p w14:paraId="5E89DE82" w14:textId="77777777" w:rsidR="000513CD" w:rsidRPr="001A69B5" w:rsidRDefault="0009509B" w:rsidP="001A69B5">
      <w:pPr>
        <w:pStyle w:val="Liste"/>
      </w:pPr>
      <w:r w:rsidRPr="001A69B5">
        <w:t xml:space="preserve">ei ordning for samiskopplæring i </w:t>
      </w:r>
      <w:proofErr w:type="spellStart"/>
      <w:r w:rsidRPr="001A69B5">
        <w:t>grunnskulen</w:t>
      </w:r>
      <w:proofErr w:type="spellEnd"/>
    </w:p>
    <w:p w14:paraId="6A2A0661" w14:textId="77777777" w:rsidR="000513CD" w:rsidRPr="001A69B5" w:rsidRDefault="0009509B" w:rsidP="001A69B5">
      <w:pPr>
        <w:pStyle w:val="Liste"/>
      </w:pPr>
      <w:r w:rsidRPr="001A69B5">
        <w:t xml:space="preserve">ei ordning for samiskopplæring i </w:t>
      </w:r>
      <w:proofErr w:type="spellStart"/>
      <w:r w:rsidRPr="001A69B5">
        <w:t>vidaregåande</w:t>
      </w:r>
      <w:proofErr w:type="spellEnd"/>
      <w:r w:rsidRPr="001A69B5">
        <w:t xml:space="preserve"> opplæring</w:t>
      </w:r>
    </w:p>
    <w:p w14:paraId="69439951" w14:textId="77777777" w:rsidR="000513CD" w:rsidRPr="001A69B5" w:rsidRDefault="0009509B" w:rsidP="001A69B5">
      <w:pPr>
        <w:pStyle w:val="Liste"/>
      </w:pPr>
      <w:r w:rsidRPr="001A69B5">
        <w:t xml:space="preserve">ei ordning for </w:t>
      </w:r>
      <w:proofErr w:type="spellStart"/>
      <w:r w:rsidRPr="001A69B5">
        <w:t>studiepermisjonar</w:t>
      </w:r>
      <w:proofErr w:type="spellEnd"/>
      <w:r w:rsidRPr="001A69B5">
        <w:t xml:space="preserve"> for </w:t>
      </w:r>
      <w:proofErr w:type="spellStart"/>
      <w:r w:rsidRPr="001A69B5">
        <w:t>vidareutdanning</w:t>
      </w:r>
      <w:proofErr w:type="spellEnd"/>
      <w:r w:rsidRPr="001A69B5">
        <w:t xml:space="preserve"> i samisk for </w:t>
      </w:r>
      <w:proofErr w:type="spellStart"/>
      <w:r w:rsidRPr="001A69B5">
        <w:t>lærarar</w:t>
      </w:r>
      <w:proofErr w:type="spellEnd"/>
      <w:r w:rsidRPr="001A69B5">
        <w:t xml:space="preserve"> i heile grunnopplæringa og rekrutteringsstipend for </w:t>
      </w:r>
      <w:proofErr w:type="spellStart"/>
      <w:r w:rsidRPr="001A69B5">
        <w:t>lærarstudentar</w:t>
      </w:r>
      <w:proofErr w:type="spellEnd"/>
    </w:p>
    <w:p w14:paraId="615DAFB6" w14:textId="77777777" w:rsidR="000513CD" w:rsidRPr="001A69B5" w:rsidRDefault="0009509B" w:rsidP="001A69B5">
      <w:proofErr w:type="spellStart"/>
      <w:r w:rsidRPr="001A69B5">
        <w:t>Berekningsreglane</w:t>
      </w:r>
      <w:proofErr w:type="spellEnd"/>
      <w:r w:rsidRPr="001A69B5">
        <w:t xml:space="preserve"> for </w:t>
      </w:r>
      <w:proofErr w:type="spellStart"/>
      <w:r w:rsidRPr="001A69B5">
        <w:t>tilskotsordningane</w:t>
      </w:r>
      <w:proofErr w:type="spellEnd"/>
      <w:r w:rsidRPr="001A69B5">
        <w:t xml:space="preserve"> for samiskopplæring i </w:t>
      </w:r>
      <w:proofErr w:type="spellStart"/>
      <w:r w:rsidRPr="001A69B5">
        <w:t>grunnskulen</w:t>
      </w:r>
      <w:proofErr w:type="spellEnd"/>
      <w:r w:rsidRPr="001A69B5">
        <w:t xml:space="preserve"> og </w:t>
      </w:r>
      <w:proofErr w:type="spellStart"/>
      <w:r w:rsidRPr="001A69B5">
        <w:t>vidaregåande</w:t>
      </w:r>
      <w:proofErr w:type="spellEnd"/>
      <w:r w:rsidRPr="001A69B5">
        <w:t xml:space="preserve"> opplæring er kompliserte og gir store </w:t>
      </w:r>
      <w:proofErr w:type="spellStart"/>
      <w:r w:rsidRPr="001A69B5">
        <w:t>forskjellar</w:t>
      </w:r>
      <w:proofErr w:type="spellEnd"/>
      <w:r w:rsidRPr="001A69B5">
        <w:t xml:space="preserve"> i </w:t>
      </w:r>
      <w:proofErr w:type="spellStart"/>
      <w:r w:rsidRPr="001A69B5">
        <w:t>tilskot</w:t>
      </w:r>
      <w:proofErr w:type="spellEnd"/>
      <w:r w:rsidRPr="001A69B5">
        <w:t xml:space="preserve"> for </w:t>
      </w:r>
      <w:proofErr w:type="spellStart"/>
      <w:r w:rsidRPr="001A69B5">
        <w:t>elevar</w:t>
      </w:r>
      <w:proofErr w:type="spellEnd"/>
      <w:r w:rsidRPr="001A69B5">
        <w:t xml:space="preserve"> i </w:t>
      </w:r>
      <w:proofErr w:type="spellStart"/>
      <w:r w:rsidRPr="001A69B5">
        <w:t>kommunar</w:t>
      </w:r>
      <w:proofErr w:type="spellEnd"/>
      <w:r w:rsidRPr="001A69B5">
        <w:t>/</w:t>
      </w:r>
      <w:proofErr w:type="spellStart"/>
      <w:r w:rsidRPr="001A69B5">
        <w:t>fylkeskommunar</w:t>
      </w:r>
      <w:proofErr w:type="spellEnd"/>
      <w:r w:rsidRPr="001A69B5">
        <w:t xml:space="preserve"> </w:t>
      </w:r>
      <w:proofErr w:type="spellStart"/>
      <w:r w:rsidRPr="001A69B5">
        <w:t>innanfor</w:t>
      </w:r>
      <w:proofErr w:type="spellEnd"/>
      <w:r w:rsidRPr="001A69B5">
        <w:t xml:space="preserve"> og </w:t>
      </w:r>
      <w:proofErr w:type="spellStart"/>
      <w:r w:rsidRPr="001A69B5">
        <w:t>utanfor</w:t>
      </w:r>
      <w:proofErr w:type="spellEnd"/>
      <w:r w:rsidRPr="001A69B5">
        <w:t xml:space="preserve"> det samiske forvaltningsområdet. Departementet vil gi Utdanningsdirektoratet i oppdrag å revidere retningslinjene for </w:t>
      </w:r>
      <w:proofErr w:type="spellStart"/>
      <w:r w:rsidRPr="001A69B5">
        <w:t>tilskot</w:t>
      </w:r>
      <w:proofErr w:type="spellEnd"/>
      <w:r w:rsidRPr="001A69B5">
        <w:t xml:space="preserve"> til samiskopplæring i </w:t>
      </w:r>
      <w:proofErr w:type="spellStart"/>
      <w:r w:rsidRPr="001A69B5">
        <w:t>grunnskulen</w:t>
      </w:r>
      <w:proofErr w:type="spellEnd"/>
      <w:r w:rsidRPr="001A69B5">
        <w:t xml:space="preserve"> og i </w:t>
      </w:r>
      <w:proofErr w:type="spellStart"/>
      <w:r w:rsidRPr="001A69B5">
        <w:t>vidaregåande</w:t>
      </w:r>
      <w:proofErr w:type="spellEnd"/>
      <w:r w:rsidRPr="001A69B5">
        <w:t xml:space="preserve"> opplæring. Departementet vil ha dialog med Sametinget i arbeidet med nye retningslinjer.</w:t>
      </w:r>
    </w:p>
    <w:p w14:paraId="622AB98C" w14:textId="77777777" w:rsidR="000513CD" w:rsidRPr="001A69B5" w:rsidRDefault="0009509B" w:rsidP="001A69B5">
      <w:pPr>
        <w:pStyle w:val="avsnitt-tittel"/>
      </w:pPr>
      <w:r w:rsidRPr="001A69B5">
        <w:t>Mål for 2022</w:t>
      </w:r>
    </w:p>
    <w:p w14:paraId="1C1D274C" w14:textId="77777777" w:rsidR="000513CD" w:rsidRPr="001A69B5" w:rsidRDefault="0009509B" w:rsidP="001A69B5">
      <w:proofErr w:type="spellStart"/>
      <w:r w:rsidRPr="001A69B5">
        <w:t>Tilskotet</w:t>
      </w:r>
      <w:proofErr w:type="spellEnd"/>
      <w:r w:rsidRPr="001A69B5">
        <w:t xml:space="preserve"> skal bidra med finansiering til </w:t>
      </w:r>
      <w:proofErr w:type="spellStart"/>
      <w:r w:rsidRPr="001A69B5">
        <w:t>kommunar</w:t>
      </w:r>
      <w:proofErr w:type="spellEnd"/>
      <w:r w:rsidRPr="001A69B5">
        <w:t xml:space="preserve">, </w:t>
      </w:r>
      <w:proofErr w:type="spellStart"/>
      <w:r w:rsidRPr="001A69B5">
        <w:t>fylkeskommunar</w:t>
      </w:r>
      <w:proofErr w:type="spellEnd"/>
      <w:r w:rsidRPr="001A69B5">
        <w:t xml:space="preserve"> og </w:t>
      </w:r>
      <w:proofErr w:type="spellStart"/>
      <w:r w:rsidRPr="001A69B5">
        <w:t>frittståande</w:t>
      </w:r>
      <w:proofErr w:type="spellEnd"/>
      <w:r w:rsidRPr="001A69B5">
        <w:t xml:space="preserve"> </w:t>
      </w:r>
      <w:proofErr w:type="spellStart"/>
      <w:r w:rsidRPr="001A69B5">
        <w:t>skular</w:t>
      </w:r>
      <w:proofErr w:type="spellEnd"/>
      <w:r w:rsidRPr="001A69B5">
        <w:t xml:space="preserve"> som tilbyr samiskopplæring i samsvar med § 6-2 og § 6-3 i </w:t>
      </w:r>
      <w:proofErr w:type="spellStart"/>
      <w:r w:rsidRPr="001A69B5">
        <w:t>opplæringslova</w:t>
      </w:r>
      <w:proofErr w:type="spellEnd"/>
      <w:r w:rsidRPr="001A69B5">
        <w:t xml:space="preserve">. </w:t>
      </w:r>
      <w:proofErr w:type="spellStart"/>
      <w:r w:rsidRPr="001A69B5">
        <w:t>Tilskotet</w:t>
      </w:r>
      <w:proofErr w:type="spellEnd"/>
      <w:r w:rsidRPr="001A69B5">
        <w:t xml:space="preserve"> skal òg bidra til at </w:t>
      </w:r>
      <w:proofErr w:type="spellStart"/>
      <w:r w:rsidRPr="001A69B5">
        <w:t>lærarar</w:t>
      </w:r>
      <w:proofErr w:type="spellEnd"/>
      <w:r w:rsidRPr="001A69B5">
        <w:t xml:space="preserve"> får </w:t>
      </w:r>
      <w:proofErr w:type="spellStart"/>
      <w:r w:rsidRPr="001A69B5">
        <w:t>vidareutdanning</w:t>
      </w:r>
      <w:proofErr w:type="spellEnd"/>
      <w:r w:rsidRPr="001A69B5">
        <w:t xml:space="preserve"> i og </w:t>
      </w:r>
      <w:proofErr w:type="spellStart"/>
      <w:r w:rsidRPr="001A69B5">
        <w:t>lærarstudentar</w:t>
      </w:r>
      <w:proofErr w:type="spellEnd"/>
      <w:r w:rsidRPr="001A69B5">
        <w:t xml:space="preserve"> </w:t>
      </w:r>
      <w:proofErr w:type="spellStart"/>
      <w:r w:rsidRPr="001A69B5">
        <w:t>tek</w:t>
      </w:r>
      <w:proofErr w:type="spellEnd"/>
      <w:r w:rsidRPr="001A69B5">
        <w:t xml:space="preserve"> utdanning i samiske språk.</w:t>
      </w:r>
    </w:p>
    <w:p w14:paraId="2579569E" w14:textId="77777777" w:rsidR="000513CD" w:rsidRPr="001A69B5" w:rsidRDefault="0009509B" w:rsidP="001A69B5">
      <w:pPr>
        <w:pStyle w:val="avsnitt-tittel"/>
      </w:pPr>
      <w:r w:rsidRPr="001A69B5">
        <w:t>Resultat i 2020</w:t>
      </w:r>
    </w:p>
    <w:p w14:paraId="3AFCB43B" w14:textId="5C280DFE" w:rsidR="000513CD" w:rsidRDefault="0009509B" w:rsidP="001A69B5">
      <w:proofErr w:type="spellStart"/>
      <w:r w:rsidRPr="001A69B5">
        <w:t>Talet</w:t>
      </w:r>
      <w:proofErr w:type="spellEnd"/>
      <w:r w:rsidRPr="001A69B5">
        <w:t xml:space="preserve"> på </w:t>
      </w:r>
      <w:proofErr w:type="spellStart"/>
      <w:r w:rsidRPr="001A69B5">
        <w:t>elevar</w:t>
      </w:r>
      <w:proofErr w:type="spellEnd"/>
      <w:r w:rsidRPr="001A69B5">
        <w:t xml:space="preserve"> som vel samisk språk i </w:t>
      </w:r>
      <w:proofErr w:type="spellStart"/>
      <w:r w:rsidRPr="001A69B5">
        <w:t>grunnskulen</w:t>
      </w:r>
      <w:proofErr w:type="spellEnd"/>
      <w:r w:rsidRPr="001A69B5">
        <w:t xml:space="preserve">, har </w:t>
      </w:r>
      <w:proofErr w:type="spellStart"/>
      <w:r w:rsidRPr="001A69B5">
        <w:t>auka</w:t>
      </w:r>
      <w:proofErr w:type="spellEnd"/>
      <w:r w:rsidRPr="001A69B5">
        <w:t xml:space="preserve"> </w:t>
      </w:r>
      <w:proofErr w:type="spellStart"/>
      <w:r w:rsidRPr="001A69B5">
        <w:t>frå</w:t>
      </w:r>
      <w:proofErr w:type="spellEnd"/>
      <w:r w:rsidRPr="001A69B5">
        <w:t xml:space="preserve"> 2017 til 2020, jf. tabell 4.3.</w:t>
      </w:r>
    </w:p>
    <w:p w14:paraId="07ADC2F6" w14:textId="29D9C285" w:rsidR="00FE3006" w:rsidRPr="001A69B5" w:rsidRDefault="00FE3006" w:rsidP="00FE3006">
      <w:pPr>
        <w:pStyle w:val="tabell-tittel"/>
      </w:pPr>
      <w:r w:rsidRPr="001A69B5">
        <w:t xml:space="preserve">Tal på </w:t>
      </w:r>
      <w:proofErr w:type="spellStart"/>
      <w:r w:rsidRPr="001A69B5">
        <w:t>grunnskuleelevar</w:t>
      </w:r>
      <w:proofErr w:type="spellEnd"/>
      <w:r w:rsidRPr="001A69B5">
        <w:t xml:space="preserve"> med samisk som første- og andrespråk</w:t>
      </w:r>
    </w:p>
    <w:p w14:paraId="0B9B0431"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DAC5F54" w14:textId="77777777" w:rsidTr="001B3733">
        <w:trPr>
          <w:trHeight w:val="360"/>
        </w:trPr>
        <w:tc>
          <w:tcPr>
            <w:tcW w:w="3900" w:type="dxa"/>
          </w:tcPr>
          <w:p w14:paraId="198DE7BD" w14:textId="77777777" w:rsidR="000513CD" w:rsidRPr="001A69B5" w:rsidRDefault="0009509B" w:rsidP="001A69B5">
            <w:proofErr w:type="spellStart"/>
            <w:r w:rsidRPr="001A69B5">
              <w:t>Skuleår</w:t>
            </w:r>
            <w:proofErr w:type="spellEnd"/>
          </w:p>
        </w:tc>
        <w:tc>
          <w:tcPr>
            <w:tcW w:w="1400" w:type="dxa"/>
          </w:tcPr>
          <w:p w14:paraId="740006B6" w14:textId="77777777" w:rsidR="000513CD" w:rsidRPr="001A69B5" w:rsidRDefault="0009509B" w:rsidP="001A69B5">
            <w:r w:rsidRPr="001A69B5">
              <w:t xml:space="preserve">2017–18 </w:t>
            </w:r>
          </w:p>
        </w:tc>
        <w:tc>
          <w:tcPr>
            <w:tcW w:w="1400" w:type="dxa"/>
          </w:tcPr>
          <w:p w14:paraId="400E7824" w14:textId="77777777" w:rsidR="000513CD" w:rsidRPr="001A69B5" w:rsidRDefault="0009509B" w:rsidP="001A69B5">
            <w:r w:rsidRPr="001A69B5">
              <w:t xml:space="preserve">2018–19 </w:t>
            </w:r>
          </w:p>
        </w:tc>
        <w:tc>
          <w:tcPr>
            <w:tcW w:w="1400" w:type="dxa"/>
          </w:tcPr>
          <w:p w14:paraId="0623D905" w14:textId="77777777" w:rsidR="000513CD" w:rsidRPr="001A69B5" w:rsidRDefault="0009509B" w:rsidP="001A69B5">
            <w:r w:rsidRPr="001A69B5">
              <w:t>2019–20</w:t>
            </w:r>
          </w:p>
        </w:tc>
        <w:tc>
          <w:tcPr>
            <w:tcW w:w="1400" w:type="dxa"/>
          </w:tcPr>
          <w:p w14:paraId="2849436C" w14:textId="77777777" w:rsidR="000513CD" w:rsidRPr="001A69B5" w:rsidRDefault="0009509B" w:rsidP="001A69B5">
            <w:r w:rsidRPr="001A69B5">
              <w:t>2020–21</w:t>
            </w:r>
          </w:p>
        </w:tc>
      </w:tr>
      <w:tr w:rsidR="000513CD" w:rsidRPr="001A69B5" w14:paraId="6213A8C2" w14:textId="77777777" w:rsidTr="001B3733">
        <w:trPr>
          <w:trHeight w:val="380"/>
        </w:trPr>
        <w:tc>
          <w:tcPr>
            <w:tcW w:w="3900" w:type="dxa"/>
          </w:tcPr>
          <w:p w14:paraId="78D1CBDD" w14:textId="77777777" w:rsidR="000513CD" w:rsidRPr="001A69B5" w:rsidRDefault="0009509B" w:rsidP="001A69B5">
            <w:r w:rsidRPr="001A69B5">
              <w:t xml:space="preserve">Samisk som førstespråk </w:t>
            </w:r>
          </w:p>
        </w:tc>
        <w:tc>
          <w:tcPr>
            <w:tcW w:w="1400" w:type="dxa"/>
          </w:tcPr>
          <w:p w14:paraId="2386DFE3" w14:textId="77777777" w:rsidR="000513CD" w:rsidRPr="001A69B5" w:rsidRDefault="0009509B" w:rsidP="001A69B5">
            <w:r w:rsidRPr="001A69B5">
              <w:t xml:space="preserve">935 </w:t>
            </w:r>
          </w:p>
        </w:tc>
        <w:tc>
          <w:tcPr>
            <w:tcW w:w="1400" w:type="dxa"/>
          </w:tcPr>
          <w:p w14:paraId="0847D206" w14:textId="77777777" w:rsidR="000513CD" w:rsidRPr="001A69B5" w:rsidRDefault="0009509B" w:rsidP="001A69B5">
            <w:r w:rsidRPr="001A69B5">
              <w:t xml:space="preserve">952 </w:t>
            </w:r>
          </w:p>
        </w:tc>
        <w:tc>
          <w:tcPr>
            <w:tcW w:w="1400" w:type="dxa"/>
          </w:tcPr>
          <w:p w14:paraId="4650D964" w14:textId="77777777" w:rsidR="000513CD" w:rsidRPr="001A69B5" w:rsidRDefault="0009509B" w:rsidP="001A69B5">
            <w:r w:rsidRPr="001A69B5">
              <w:t>954</w:t>
            </w:r>
          </w:p>
        </w:tc>
        <w:tc>
          <w:tcPr>
            <w:tcW w:w="1400" w:type="dxa"/>
          </w:tcPr>
          <w:p w14:paraId="26B0A76C" w14:textId="77777777" w:rsidR="000513CD" w:rsidRPr="001A69B5" w:rsidRDefault="0009509B" w:rsidP="001A69B5">
            <w:r w:rsidRPr="001A69B5">
              <w:t>1 011</w:t>
            </w:r>
          </w:p>
        </w:tc>
      </w:tr>
      <w:tr w:rsidR="000513CD" w:rsidRPr="001A69B5" w14:paraId="5AB0CDC5" w14:textId="77777777" w:rsidTr="001B3733">
        <w:trPr>
          <w:trHeight w:val="380"/>
        </w:trPr>
        <w:tc>
          <w:tcPr>
            <w:tcW w:w="3900" w:type="dxa"/>
          </w:tcPr>
          <w:p w14:paraId="273E021B" w14:textId="77777777" w:rsidR="000513CD" w:rsidRPr="001A69B5" w:rsidRDefault="0009509B" w:rsidP="001A69B5">
            <w:r w:rsidRPr="001A69B5">
              <w:t xml:space="preserve">Samisk som andrespråk </w:t>
            </w:r>
          </w:p>
        </w:tc>
        <w:tc>
          <w:tcPr>
            <w:tcW w:w="1400" w:type="dxa"/>
          </w:tcPr>
          <w:p w14:paraId="10E3814E" w14:textId="77777777" w:rsidR="000513CD" w:rsidRPr="001A69B5" w:rsidRDefault="0009509B" w:rsidP="001A69B5">
            <w:r w:rsidRPr="001A69B5">
              <w:t xml:space="preserve">1 333 </w:t>
            </w:r>
          </w:p>
        </w:tc>
        <w:tc>
          <w:tcPr>
            <w:tcW w:w="1400" w:type="dxa"/>
          </w:tcPr>
          <w:p w14:paraId="02E4495C" w14:textId="77777777" w:rsidR="000513CD" w:rsidRPr="001A69B5" w:rsidRDefault="0009509B" w:rsidP="001A69B5">
            <w:r w:rsidRPr="001A69B5">
              <w:t xml:space="preserve">1 442 </w:t>
            </w:r>
          </w:p>
        </w:tc>
        <w:tc>
          <w:tcPr>
            <w:tcW w:w="1400" w:type="dxa"/>
          </w:tcPr>
          <w:p w14:paraId="0ADEEE7F" w14:textId="77777777" w:rsidR="000513CD" w:rsidRPr="001A69B5" w:rsidRDefault="0009509B" w:rsidP="001A69B5">
            <w:r w:rsidRPr="001A69B5">
              <w:t>1 455</w:t>
            </w:r>
          </w:p>
        </w:tc>
        <w:tc>
          <w:tcPr>
            <w:tcW w:w="1400" w:type="dxa"/>
          </w:tcPr>
          <w:p w14:paraId="257027BA" w14:textId="77777777" w:rsidR="000513CD" w:rsidRPr="001A69B5" w:rsidRDefault="0009509B" w:rsidP="001A69B5">
            <w:r w:rsidRPr="001A69B5">
              <w:t>1 511</w:t>
            </w:r>
          </w:p>
        </w:tc>
      </w:tr>
      <w:tr w:rsidR="000513CD" w:rsidRPr="001A69B5" w14:paraId="3001FDC6" w14:textId="77777777" w:rsidTr="001B3733">
        <w:trPr>
          <w:trHeight w:val="380"/>
        </w:trPr>
        <w:tc>
          <w:tcPr>
            <w:tcW w:w="3900" w:type="dxa"/>
          </w:tcPr>
          <w:p w14:paraId="4BD2ECE6" w14:textId="77777777" w:rsidR="000513CD" w:rsidRPr="001A69B5" w:rsidRDefault="0009509B" w:rsidP="001A69B5">
            <w:r w:rsidRPr="001A69B5">
              <w:t xml:space="preserve">Totalt </w:t>
            </w:r>
          </w:p>
        </w:tc>
        <w:tc>
          <w:tcPr>
            <w:tcW w:w="1400" w:type="dxa"/>
          </w:tcPr>
          <w:p w14:paraId="75D70C1E" w14:textId="77777777" w:rsidR="000513CD" w:rsidRPr="001A69B5" w:rsidRDefault="0009509B" w:rsidP="001A69B5">
            <w:r w:rsidRPr="001A69B5">
              <w:t xml:space="preserve">2 268 </w:t>
            </w:r>
          </w:p>
        </w:tc>
        <w:tc>
          <w:tcPr>
            <w:tcW w:w="1400" w:type="dxa"/>
          </w:tcPr>
          <w:p w14:paraId="55F8CF90" w14:textId="77777777" w:rsidR="000513CD" w:rsidRPr="001A69B5" w:rsidRDefault="0009509B" w:rsidP="001A69B5">
            <w:r w:rsidRPr="001A69B5">
              <w:t xml:space="preserve">2 394 </w:t>
            </w:r>
          </w:p>
        </w:tc>
        <w:tc>
          <w:tcPr>
            <w:tcW w:w="1400" w:type="dxa"/>
          </w:tcPr>
          <w:p w14:paraId="453F9A1C" w14:textId="77777777" w:rsidR="000513CD" w:rsidRPr="001A69B5" w:rsidRDefault="0009509B" w:rsidP="001A69B5">
            <w:r w:rsidRPr="001A69B5">
              <w:t>2 409</w:t>
            </w:r>
          </w:p>
        </w:tc>
        <w:tc>
          <w:tcPr>
            <w:tcW w:w="1400" w:type="dxa"/>
          </w:tcPr>
          <w:p w14:paraId="3407F2FF" w14:textId="77777777" w:rsidR="000513CD" w:rsidRPr="001A69B5" w:rsidRDefault="0009509B" w:rsidP="001A69B5">
            <w:r w:rsidRPr="001A69B5">
              <w:t>2 522</w:t>
            </w:r>
          </w:p>
        </w:tc>
      </w:tr>
      <w:tr w:rsidR="000513CD" w:rsidRPr="001A69B5" w14:paraId="787AA4F4" w14:textId="77777777" w:rsidTr="001B3733">
        <w:trPr>
          <w:trHeight w:val="380"/>
        </w:trPr>
        <w:tc>
          <w:tcPr>
            <w:tcW w:w="3900" w:type="dxa"/>
          </w:tcPr>
          <w:p w14:paraId="5771664D" w14:textId="77777777" w:rsidR="000513CD" w:rsidRPr="001A69B5" w:rsidRDefault="0009509B" w:rsidP="001A69B5">
            <w:r w:rsidRPr="001A69B5">
              <w:t xml:space="preserve">Endring </w:t>
            </w:r>
            <w:proofErr w:type="spellStart"/>
            <w:r w:rsidRPr="001A69B5">
              <w:t>frå</w:t>
            </w:r>
            <w:proofErr w:type="spellEnd"/>
            <w:r w:rsidRPr="001A69B5">
              <w:t xml:space="preserve"> året før i pst. </w:t>
            </w:r>
          </w:p>
        </w:tc>
        <w:tc>
          <w:tcPr>
            <w:tcW w:w="1400" w:type="dxa"/>
          </w:tcPr>
          <w:p w14:paraId="346E7BDA" w14:textId="77777777" w:rsidR="000513CD" w:rsidRPr="001A69B5" w:rsidRDefault="0009509B" w:rsidP="001A69B5">
            <w:r w:rsidRPr="001A69B5">
              <w:t xml:space="preserve">6,8 </w:t>
            </w:r>
          </w:p>
        </w:tc>
        <w:tc>
          <w:tcPr>
            <w:tcW w:w="1400" w:type="dxa"/>
          </w:tcPr>
          <w:p w14:paraId="0D9238E8" w14:textId="77777777" w:rsidR="000513CD" w:rsidRPr="001A69B5" w:rsidRDefault="0009509B" w:rsidP="001A69B5">
            <w:r w:rsidRPr="001A69B5">
              <w:t xml:space="preserve">5,6 </w:t>
            </w:r>
          </w:p>
        </w:tc>
        <w:tc>
          <w:tcPr>
            <w:tcW w:w="1400" w:type="dxa"/>
          </w:tcPr>
          <w:p w14:paraId="3D9DE689" w14:textId="77777777" w:rsidR="000513CD" w:rsidRPr="001A69B5" w:rsidRDefault="0009509B" w:rsidP="001A69B5">
            <w:r w:rsidRPr="001A69B5">
              <w:t>0,6</w:t>
            </w:r>
          </w:p>
        </w:tc>
        <w:tc>
          <w:tcPr>
            <w:tcW w:w="1400" w:type="dxa"/>
          </w:tcPr>
          <w:p w14:paraId="6DA1EFD5" w14:textId="77777777" w:rsidR="000513CD" w:rsidRPr="001A69B5" w:rsidRDefault="0009509B" w:rsidP="001A69B5">
            <w:r w:rsidRPr="001A69B5">
              <w:t>4,7</w:t>
            </w:r>
          </w:p>
        </w:tc>
      </w:tr>
    </w:tbl>
    <w:p w14:paraId="55049A33" w14:textId="77777777" w:rsidR="000513CD" w:rsidRPr="001A69B5" w:rsidRDefault="0009509B" w:rsidP="001A69B5">
      <w:pPr>
        <w:pStyle w:val="Kilde"/>
      </w:pPr>
      <w:r w:rsidRPr="001A69B5">
        <w:t>Grunnskolens Informasjonssystem (GSI)</w:t>
      </w:r>
    </w:p>
    <w:p w14:paraId="2C9C80ED" w14:textId="77777777" w:rsidR="000513CD" w:rsidRPr="001A69B5" w:rsidRDefault="0009509B" w:rsidP="001A69B5">
      <w:r w:rsidRPr="001A69B5">
        <w:t xml:space="preserve">I </w:t>
      </w:r>
      <w:proofErr w:type="spellStart"/>
      <w:r w:rsidRPr="001A69B5">
        <w:t>tilskotsordninga</w:t>
      </w:r>
      <w:proofErr w:type="spellEnd"/>
      <w:r w:rsidRPr="001A69B5">
        <w:t xml:space="preserve"> til samisk i </w:t>
      </w:r>
      <w:proofErr w:type="spellStart"/>
      <w:r w:rsidRPr="001A69B5">
        <w:t>vidaregåande</w:t>
      </w:r>
      <w:proofErr w:type="spellEnd"/>
      <w:r w:rsidRPr="001A69B5">
        <w:t xml:space="preserve"> opplæring blei det i 2020 utbetalt </w:t>
      </w:r>
      <w:proofErr w:type="spellStart"/>
      <w:r w:rsidRPr="001A69B5">
        <w:t>tilskot</w:t>
      </w:r>
      <w:proofErr w:type="spellEnd"/>
      <w:r w:rsidRPr="001A69B5">
        <w:t xml:space="preserve"> for i alt 279 </w:t>
      </w:r>
      <w:proofErr w:type="spellStart"/>
      <w:r w:rsidRPr="001A69B5">
        <w:t>elevar</w:t>
      </w:r>
      <w:proofErr w:type="spellEnd"/>
      <w:r w:rsidRPr="001A69B5">
        <w:t xml:space="preserve">. Dette er 3 </w:t>
      </w:r>
      <w:proofErr w:type="spellStart"/>
      <w:r w:rsidRPr="001A69B5">
        <w:t>fleire</w:t>
      </w:r>
      <w:proofErr w:type="spellEnd"/>
      <w:r w:rsidRPr="001A69B5">
        <w:t xml:space="preserve"> </w:t>
      </w:r>
      <w:proofErr w:type="spellStart"/>
      <w:r w:rsidRPr="001A69B5">
        <w:t>elevar</w:t>
      </w:r>
      <w:proofErr w:type="spellEnd"/>
      <w:r w:rsidRPr="001A69B5">
        <w:t xml:space="preserve"> enn i 2019.</w:t>
      </w:r>
    </w:p>
    <w:p w14:paraId="0B0ADB3E" w14:textId="77777777" w:rsidR="000513CD" w:rsidRPr="001A69B5" w:rsidRDefault="0009509B" w:rsidP="001A69B5">
      <w:r w:rsidRPr="001A69B5">
        <w:t xml:space="preserve">I 2020 blei det utbetalt 2,2 mill. kroner til </w:t>
      </w:r>
      <w:proofErr w:type="spellStart"/>
      <w:r w:rsidRPr="001A69B5">
        <w:t>studiepermisjonar</w:t>
      </w:r>
      <w:proofErr w:type="spellEnd"/>
      <w:r w:rsidRPr="001A69B5">
        <w:t xml:space="preserve"> for </w:t>
      </w:r>
      <w:proofErr w:type="spellStart"/>
      <w:r w:rsidRPr="001A69B5">
        <w:t>vidareutdanning</w:t>
      </w:r>
      <w:proofErr w:type="spellEnd"/>
      <w:r w:rsidRPr="001A69B5">
        <w:t xml:space="preserve"> i samisk for </w:t>
      </w:r>
      <w:proofErr w:type="spellStart"/>
      <w:r w:rsidRPr="001A69B5">
        <w:t>lærarar</w:t>
      </w:r>
      <w:proofErr w:type="spellEnd"/>
      <w:r w:rsidRPr="001A69B5">
        <w:t xml:space="preserve"> i grunnopplæringa og til stipend for </w:t>
      </w:r>
      <w:proofErr w:type="spellStart"/>
      <w:r w:rsidRPr="001A69B5">
        <w:t>lærarstudentar</w:t>
      </w:r>
      <w:proofErr w:type="spellEnd"/>
      <w:r w:rsidRPr="001A69B5">
        <w:t xml:space="preserve">. Til </w:t>
      </w:r>
      <w:proofErr w:type="spellStart"/>
      <w:r w:rsidRPr="001A69B5">
        <w:t>samanlikning</w:t>
      </w:r>
      <w:proofErr w:type="spellEnd"/>
      <w:r w:rsidRPr="001A69B5">
        <w:t xml:space="preserve"> blei det utbetalt 3,5 mill. kroner i </w:t>
      </w:r>
      <w:proofErr w:type="spellStart"/>
      <w:r w:rsidRPr="001A69B5">
        <w:t>tilskot</w:t>
      </w:r>
      <w:proofErr w:type="spellEnd"/>
      <w:r w:rsidRPr="001A69B5">
        <w:t xml:space="preserve"> i 2019 og 3,4 mill. kroner i </w:t>
      </w:r>
      <w:proofErr w:type="spellStart"/>
      <w:r w:rsidRPr="001A69B5">
        <w:t>tilskot</w:t>
      </w:r>
      <w:proofErr w:type="spellEnd"/>
      <w:r w:rsidRPr="001A69B5">
        <w:t xml:space="preserve"> i 2018. </w:t>
      </w:r>
      <w:proofErr w:type="spellStart"/>
      <w:r w:rsidRPr="001A69B5">
        <w:t>Statsforvaltaren</w:t>
      </w:r>
      <w:proofErr w:type="spellEnd"/>
      <w:r w:rsidRPr="001A69B5">
        <w:t xml:space="preserve"> melder om at universitet og </w:t>
      </w:r>
      <w:proofErr w:type="spellStart"/>
      <w:r w:rsidRPr="001A69B5">
        <w:t>høgskular</w:t>
      </w:r>
      <w:proofErr w:type="spellEnd"/>
      <w:r w:rsidRPr="001A69B5">
        <w:t xml:space="preserve"> har hatt for få </w:t>
      </w:r>
      <w:proofErr w:type="spellStart"/>
      <w:r w:rsidRPr="001A69B5">
        <w:t>vidareutdanningstilbod</w:t>
      </w:r>
      <w:proofErr w:type="spellEnd"/>
      <w:r w:rsidRPr="001A69B5">
        <w:t xml:space="preserve"> for </w:t>
      </w:r>
      <w:proofErr w:type="spellStart"/>
      <w:r w:rsidRPr="001A69B5">
        <w:t>lærarar</w:t>
      </w:r>
      <w:proofErr w:type="spellEnd"/>
      <w:r w:rsidRPr="001A69B5">
        <w:t xml:space="preserve"> i 2020 i høve til behovet.</w:t>
      </w:r>
    </w:p>
    <w:p w14:paraId="3A899684" w14:textId="77777777" w:rsidR="000513CD" w:rsidRPr="001A69B5" w:rsidRDefault="0009509B" w:rsidP="001A69B5">
      <w:pPr>
        <w:pStyle w:val="avsnitt-tittel"/>
      </w:pPr>
      <w:r w:rsidRPr="001A69B5">
        <w:t>Budsjettforslag for 2022</w:t>
      </w:r>
    </w:p>
    <w:p w14:paraId="4B601A3F" w14:textId="77777777" w:rsidR="000513CD" w:rsidRPr="001A69B5" w:rsidRDefault="0009509B" w:rsidP="001A69B5">
      <w:r w:rsidRPr="001A69B5">
        <w:t xml:space="preserve">Departementet foreslår å løyve 94,7 mill. kroner på posten.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4,8 mill. kroner som følge av at </w:t>
      </w:r>
      <w:proofErr w:type="spellStart"/>
      <w:r w:rsidRPr="001A69B5">
        <w:t>fleire</w:t>
      </w:r>
      <w:proofErr w:type="spellEnd"/>
      <w:r w:rsidRPr="001A69B5">
        <w:t xml:space="preserve"> </w:t>
      </w:r>
      <w:proofErr w:type="spellStart"/>
      <w:r w:rsidRPr="001A69B5">
        <w:t>elevar</w:t>
      </w:r>
      <w:proofErr w:type="spellEnd"/>
      <w:r w:rsidRPr="001A69B5">
        <w:t xml:space="preserve"> får opplæring i samisk.</w:t>
      </w:r>
    </w:p>
    <w:p w14:paraId="40DBC9FD" w14:textId="77777777" w:rsidR="000513CD" w:rsidRPr="001A69B5" w:rsidRDefault="0009509B" w:rsidP="001A69B5">
      <w:pPr>
        <w:pStyle w:val="b-post"/>
      </w:pPr>
      <w:r w:rsidRPr="001A69B5">
        <w:t xml:space="preserve">Post 64 </w:t>
      </w:r>
      <w:proofErr w:type="spellStart"/>
      <w:r w:rsidRPr="001A69B5">
        <w:t>Tilskot</w:t>
      </w:r>
      <w:proofErr w:type="spellEnd"/>
      <w:r w:rsidRPr="001A69B5">
        <w:t xml:space="preserve"> til opplæring av barn og unge som søker </w:t>
      </w:r>
      <w:proofErr w:type="spellStart"/>
      <w:r w:rsidRPr="001A69B5">
        <w:t>opphald</w:t>
      </w:r>
      <w:proofErr w:type="spellEnd"/>
      <w:r w:rsidRPr="001A69B5">
        <w:t xml:space="preserve"> i </w:t>
      </w:r>
      <w:proofErr w:type="spellStart"/>
      <w:r w:rsidRPr="001A69B5">
        <w:t>Noreg</w:t>
      </w:r>
      <w:proofErr w:type="spellEnd"/>
    </w:p>
    <w:p w14:paraId="4AE0C65A" w14:textId="77777777" w:rsidR="000513CD" w:rsidRPr="001A69B5" w:rsidRDefault="0009509B" w:rsidP="001A69B5">
      <w:r w:rsidRPr="001A69B5">
        <w:t xml:space="preserve">Løyvinga skal finansiere opplæring av barn og unge som søker </w:t>
      </w:r>
      <w:proofErr w:type="spellStart"/>
      <w:r w:rsidRPr="001A69B5">
        <w:t>opphald</w:t>
      </w:r>
      <w:proofErr w:type="spellEnd"/>
      <w:r w:rsidRPr="001A69B5">
        <w:t xml:space="preserve"> i </w:t>
      </w:r>
      <w:proofErr w:type="spellStart"/>
      <w:r w:rsidRPr="001A69B5">
        <w:t>Noreg</w:t>
      </w:r>
      <w:proofErr w:type="spellEnd"/>
      <w:r w:rsidRPr="001A69B5">
        <w:t xml:space="preserve">. Dette </w:t>
      </w:r>
      <w:proofErr w:type="spellStart"/>
      <w:r w:rsidRPr="001A69B5">
        <w:t>omfattar</w:t>
      </w:r>
      <w:proofErr w:type="spellEnd"/>
      <w:r w:rsidRPr="001A69B5">
        <w:t xml:space="preserve"> </w:t>
      </w:r>
      <w:proofErr w:type="spellStart"/>
      <w:r w:rsidRPr="001A69B5">
        <w:t>asylsøkarar</w:t>
      </w:r>
      <w:proofErr w:type="spellEnd"/>
      <w:r w:rsidRPr="001A69B5">
        <w:t xml:space="preserve"> og </w:t>
      </w:r>
      <w:proofErr w:type="spellStart"/>
      <w:r w:rsidRPr="001A69B5">
        <w:t>personar</w:t>
      </w:r>
      <w:proofErr w:type="spellEnd"/>
      <w:r w:rsidRPr="001A69B5">
        <w:t xml:space="preserve"> som søker om familiesameining. Løyvinga inkluderer </w:t>
      </w:r>
      <w:proofErr w:type="spellStart"/>
      <w:r w:rsidRPr="001A69B5">
        <w:t>tilskot</w:t>
      </w:r>
      <w:proofErr w:type="spellEnd"/>
      <w:r w:rsidRPr="001A69B5">
        <w:t xml:space="preserve"> til tre grupper:</w:t>
      </w:r>
    </w:p>
    <w:p w14:paraId="2C264390" w14:textId="77777777" w:rsidR="000513CD" w:rsidRPr="001A69B5" w:rsidRDefault="0009509B" w:rsidP="001A69B5">
      <w:pPr>
        <w:pStyle w:val="Liste"/>
      </w:pPr>
      <w:r w:rsidRPr="001A69B5">
        <w:t xml:space="preserve">barn og unge til og med 15 år som har rett og plikt til </w:t>
      </w:r>
      <w:proofErr w:type="spellStart"/>
      <w:r w:rsidRPr="001A69B5">
        <w:t>grunnskuleopplæring</w:t>
      </w:r>
      <w:proofErr w:type="spellEnd"/>
    </w:p>
    <w:p w14:paraId="52FAAF1F" w14:textId="77777777" w:rsidR="000513CD" w:rsidRPr="001A69B5" w:rsidRDefault="0009509B" w:rsidP="001A69B5">
      <w:pPr>
        <w:pStyle w:val="Liste"/>
      </w:pPr>
      <w:r w:rsidRPr="001A69B5">
        <w:t xml:space="preserve">ungdom mellom 15 og 18 år som søker </w:t>
      </w:r>
      <w:proofErr w:type="spellStart"/>
      <w:r w:rsidRPr="001A69B5">
        <w:t>opphald</w:t>
      </w:r>
      <w:proofErr w:type="spellEnd"/>
      <w:r w:rsidRPr="001A69B5">
        <w:t xml:space="preserve">, og som har rett til </w:t>
      </w:r>
      <w:proofErr w:type="spellStart"/>
      <w:r w:rsidRPr="001A69B5">
        <w:t>grunnskuleopplæring</w:t>
      </w:r>
      <w:proofErr w:type="spellEnd"/>
    </w:p>
    <w:p w14:paraId="761D20DC" w14:textId="77777777" w:rsidR="000513CD" w:rsidRPr="001A69B5" w:rsidRDefault="0009509B" w:rsidP="001A69B5">
      <w:pPr>
        <w:pStyle w:val="Liste"/>
      </w:pPr>
      <w:r w:rsidRPr="001A69B5">
        <w:t xml:space="preserve">ungdom mellom 15 og 18 år som søker </w:t>
      </w:r>
      <w:proofErr w:type="spellStart"/>
      <w:r w:rsidRPr="001A69B5">
        <w:t>opphald</w:t>
      </w:r>
      <w:proofErr w:type="spellEnd"/>
      <w:r w:rsidRPr="001A69B5">
        <w:t xml:space="preserve">, og som har rett til </w:t>
      </w:r>
      <w:proofErr w:type="spellStart"/>
      <w:r w:rsidRPr="001A69B5">
        <w:t>vidaregåande</w:t>
      </w:r>
      <w:proofErr w:type="spellEnd"/>
      <w:r w:rsidRPr="001A69B5">
        <w:t xml:space="preserve"> opplæring</w:t>
      </w:r>
    </w:p>
    <w:p w14:paraId="568287A4" w14:textId="77777777" w:rsidR="000513CD" w:rsidRPr="001A69B5" w:rsidRDefault="0009509B" w:rsidP="001A69B5">
      <w:proofErr w:type="spellStart"/>
      <w:r w:rsidRPr="001A69B5">
        <w:t>Tilskotsordninga</w:t>
      </w:r>
      <w:proofErr w:type="spellEnd"/>
      <w:r w:rsidRPr="001A69B5">
        <w:t xml:space="preserve"> er avgrensa til </w:t>
      </w:r>
      <w:proofErr w:type="spellStart"/>
      <w:r w:rsidRPr="001A69B5">
        <w:t>dei</w:t>
      </w:r>
      <w:proofErr w:type="spellEnd"/>
      <w:r w:rsidRPr="001A69B5">
        <w:t xml:space="preserve"> som bur på mottak/omsorgssenter eller </w:t>
      </w:r>
      <w:proofErr w:type="spellStart"/>
      <w:r w:rsidRPr="001A69B5">
        <w:t>oppheld</w:t>
      </w:r>
      <w:proofErr w:type="spellEnd"/>
      <w:r w:rsidRPr="001A69B5">
        <w:t xml:space="preserve"> seg </w:t>
      </w:r>
      <w:proofErr w:type="spellStart"/>
      <w:r w:rsidRPr="001A69B5">
        <w:t>lovleg</w:t>
      </w:r>
      <w:proofErr w:type="spellEnd"/>
      <w:r w:rsidRPr="001A69B5">
        <w:t xml:space="preserve"> i landet </w:t>
      </w:r>
      <w:proofErr w:type="spellStart"/>
      <w:r w:rsidRPr="001A69B5">
        <w:t>medan</w:t>
      </w:r>
      <w:proofErr w:type="spellEnd"/>
      <w:r w:rsidRPr="001A69B5">
        <w:t xml:space="preserve"> </w:t>
      </w:r>
      <w:proofErr w:type="spellStart"/>
      <w:r w:rsidRPr="001A69B5">
        <w:t>dei</w:t>
      </w:r>
      <w:proofErr w:type="spellEnd"/>
      <w:r w:rsidRPr="001A69B5">
        <w:t xml:space="preserve"> </w:t>
      </w:r>
      <w:proofErr w:type="spellStart"/>
      <w:r w:rsidRPr="001A69B5">
        <w:t>ventar</w:t>
      </w:r>
      <w:proofErr w:type="spellEnd"/>
      <w:r w:rsidRPr="001A69B5">
        <w:t xml:space="preserve"> på å få avgjort søknad om </w:t>
      </w:r>
      <w:proofErr w:type="spellStart"/>
      <w:r w:rsidRPr="001A69B5">
        <w:t>opphaldsløyve</w:t>
      </w:r>
      <w:proofErr w:type="spellEnd"/>
      <w:r w:rsidRPr="001A69B5">
        <w:t xml:space="preserve"> inntil </w:t>
      </w:r>
      <w:proofErr w:type="spellStart"/>
      <w:r w:rsidRPr="001A69B5">
        <w:t>dei</w:t>
      </w:r>
      <w:proofErr w:type="spellEnd"/>
      <w:r w:rsidRPr="001A69B5">
        <w:t xml:space="preserve"> fyller 18 år, eller har fullført det </w:t>
      </w:r>
      <w:proofErr w:type="spellStart"/>
      <w:r w:rsidRPr="001A69B5">
        <w:t>skuleåret</w:t>
      </w:r>
      <w:proofErr w:type="spellEnd"/>
      <w:r w:rsidRPr="001A69B5">
        <w:t xml:space="preserve"> </w:t>
      </w:r>
      <w:proofErr w:type="spellStart"/>
      <w:r w:rsidRPr="001A69B5">
        <w:t>dei</w:t>
      </w:r>
      <w:proofErr w:type="spellEnd"/>
      <w:r w:rsidRPr="001A69B5">
        <w:t xml:space="preserve"> fyller 18 år.</w:t>
      </w:r>
    </w:p>
    <w:p w14:paraId="689A71D2" w14:textId="77777777" w:rsidR="000513CD" w:rsidRPr="001A69B5" w:rsidRDefault="0009509B" w:rsidP="001A69B5">
      <w:pPr>
        <w:pStyle w:val="avsnitt-tittel"/>
      </w:pPr>
      <w:r w:rsidRPr="001A69B5">
        <w:t>Mål for 2022</w:t>
      </w:r>
    </w:p>
    <w:p w14:paraId="080D7DED" w14:textId="77777777" w:rsidR="000513CD" w:rsidRPr="001A69B5" w:rsidRDefault="0009509B" w:rsidP="001A69B5">
      <w:proofErr w:type="spellStart"/>
      <w:r w:rsidRPr="001A69B5">
        <w:t>Tilskotet</w:t>
      </w:r>
      <w:proofErr w:type="spellEnd"/>
      <w:r w:rsidRPr="001A69B5">
        <w:t xml:space="preserve"> skal bidra til at barn og unge som søker </w:t>
      </w:r>
      <w:proofErr w:type="spellStart"/>
      <w:r w:rsidRPr="001A69B5">
        <w:t>opphald</w:t>
      </w:r>
      <w:proofErr w:type="spellEnd"/>
      <w:r w:rsidRPr="001A69B5">
        <w:t xml:space="preserve"> i </w:t>
      </w:r>
      <w:proofErr w:type="spellStart"/>
      <w:r w:rsidRPr="001A69B5">
        <w:t>Noreg</w:t>
      </w:r>
      <w:proofErr w:type="spellEnd"/>
      <w:r w:rsidRPr="001A69B5">
        <w:t xml:space="preserve">, får </w:t>
      </w:r>
      <w:proofErr w:type="spellStart"/>
      <w:r w:rsidRPr="001A69B5">
        <w:t>grunnskuleopplæring</w:t>
      </w:r>
      <w:proofErr w:type="spellEnd"/>
      <w:r w:rsidRPr="001A69B5">
        <w:t xml:space="preserve"> og </w:t>
      </w:r>
      <w:proofErr w:type="spellStart"/>
      <w:r w:rsidRPr="001A69B5">
        <w:t>vidaregåande</w:t>
      </w:r>
      <w:proofErr w:type="spellEnd"/>
      <w:r w:rsidRPr="001A69B5">
        <w:t xml:space="preserve"> opplæring, jf. </w:t>
      </w:r>
      <w:proofErr w:type="spellStart"/>
      <w:r w:rsidRPr="001A69B5">
        <w:t>opplæringslova</w:t>
      </w:r>
      <w:proofErr w:type="spellEnd"/>
      <w:r w:rsidRPr="001A69B5">
        <w:t xml:space="preserve"> § 2-1 andre ledd og § 3-1 tolvte ledd.</w:t>
      </w:r>
    </w:p>
    <w:p w14:paraId="08A4B183" w14:textId="77777777" w:rsidR="000513CD" w:rsidRPr="001A69B5" w:rsidRDefault="0009509B" w:rsidP="001A69B5">
      <w:pPr>
        <w:pStyle w:val="avsnitt-tittel"/>
      </w:pPr>
      <w:r w:rsidRPr="001A69B5">
        <w:t>Resultat i 2020</w:t>
      </w:r>
    </w:p>
    <w:p w14:paraId="313A9BD9" w14:textId="77777777" w:rsidR="000513CD" w:rsidRPr="001A69B5" w:rsidRDefault="0009509B" w:rsidP="001A69B5">
      <w:r w:rsidRPr="001A69B5">
        <w:t xml:space="preserve">I gjennomsnitt </w:t>
      </w:r>
      <w:proofErr w:type="spellStart"/>
      <w:r w:rsidRPr="001A69B5">
        <w:t>fekk</w:t>
      </w:r>
      <w:proofErr w:type="spellEnd"/>
      <w:r w:rsidRPr="001A69B5">
        <w:t xml:space="preserve"> 694 barn som var busette i mottak/omsorgssenter eller som budde privat, </w:t>
      </w:r>
      <w:proofErr w:type="spellStart"/>
      <w:r w:rsidRPr="001A69B5">
        <w:t>grunnskuleopplæring</w:t>
      </w:r>
      <w:proofErr w:type="spellEnd"/>
      <w:r w:rsidRPr="001A69B5">
        <w:t xml:space="preserve"> i </w:t>
      </w:r>
      <w:proofErr w:type="spellStart"/>
      <w:r w:rsidRPr="001A69B5">
        <w:t>skuleåret</w:t>
      </w:r>
      <w:proofErr w:type="spellEnd"/>
      <w:r w:rsidRPr="001A69B5">
        <w:t xml:space="preserve"> 2019–20. Det er på same nivå som </w:t>
      </w:r>
      <w:proofErr w:type="spellStart"/>
      <w:r w:rsidRPr="001A69B5">
        <w:t>skuleåret</w:t>
      </w:r>
      <w:proofErr w:type="spellEnd"/>
      <w:r w:rsidRPr="001A69B5">
        <w:t xml:space="preserve"> 2018–19. I </w:t>
      </w:r>
      <w:proofErr w:type="spellStart"/>
      <w:r w:rsidRPr="001A69B5">
        <w:t>vidaregåande</w:t>
      </w:r>
      <w:proofErr w:type="spellEnd"/>
      <w:r w:rsidRPr="001A69B5">
        <w:t xml:space="preserve"> opplæring var det i </w:t>
      </w:r>
      <w:proofErr w:type="spellStart"/>
      <w:r w:rsidRPr="001A69B5">
        <w:t>skuleåret</w:t>
      </w:r>
      <w:proofErr w:type="spellEnd"/>
      <w:r w:rsidRPr="001A69B5">
        <w:t xml:space="preserve"> 2019–20 i aldersgruppa 16–18 år i gjennomsnitt 18 </w:t>
      </w:r>
      <w:proofErr w:type="spellStart"/>
      <w:r w:rsidRPr="001A69B5">
        <w:t>elevar</w:t>
      </w:r>
      <w:proofErr w:type="spellEnd"/>
      <w:r w:rsidRPr="001A69B5">
        <w:t xml:space="preserve">. Det er om lag på same nivå som </w:t>
      </w:r>
      <w:proofErr w:type="spellStart"/>
      <w:r w:rsidRPr="001A69B5">
        <w:t>skuleåret</w:t>
      </w:r>
      <w:proofErr w:type="spellEnd"/>
      <w:r w:rsidRPr="001A69B5">
        <w:t xml:space="preserve"> 2018–19.</w:t>
      </w:r>
    </w:p>
    <w:p w14:paraId="3079A295" w14:textId="77777777" w:rsidR="000513CD" w:rsidRPr="001A69B5" w:rsidRDefault="0009509B" w:rsidP="001A69B5">
      <w:pPr>
        <w:pStyle w:val="avsnitt-tittel"/>
      </w:pPr>
      <w:r w:rsidRPr="001A69B5">
        <w:t>Budsjettforslag for 2022</w:t>
      </w:r>
    </w:p>
    <w:p w14:paraId="455F044C" w14:textId="77777777" w:rsidR="000513CD" w:rsidRPr="001A69B5" w:rsidRDefault="0009509B" w:rsidP="001A69B5">
      <w:r w:rsidRPr="001A69B5">
        <w:t xml:space="preserve">Departementet foreslår å løyve 30,7 mill. kroner på posten. Løyvinga er redusert med 6,5 mill. kroner som følge av </w:t>
      </w:r>
      <w:proofErr w:type="spellStart"/>
      <w:r w:rsidRPr="001A69B5">
        <w:t>ein</w:t>
      </w:r>
      <w:proofErr w:type="spellEnd"/>
      <w:r w:rsidRPr="001A69B5">
        <w:t xml:space="preserve"> venta reduksjon i </w:t>
      </w:r>
      <w:proofErr w:type="spellStart"/>
      <w:r w:rsidRPr="001A69B5">
        <w:t>talet</w:t>
      </w:r>
      <w:proofErr w:type="spellEnd"/>
      <w:r w:rsidRPr="001A69B5">
        <w:t xml:space="preserve"> på </w:t>
      </w:r>
      <w:proofErr w:type="spellStart"/>
      <w:r w:rsidRPr="001A69B5">
        <w:t>elevar</w:t>
      </w:r>
      <w:proofErr w:type="spellEnd"/>
      <w:r w:rsidRPr="001A69B5">
        <w:t xml:space="preserve"> som utløyser </w:t>
      </w:r>
      <w:proofErr w:type="spellStart"/>
      <w:r w:rsidRPr="001A69B5">
        <w:t>tilskot</w:t>
      </w:r>
      <w:proofErr w:type="spellEnd"/>
      <w:r w:rsidRPr="001A69B5">
        <w:t xml:space="preserve"> til grunnopplæring.</w:t>
      </w:r>
    </w:p>
    <w:p w14:paraId="6934AD1A" w14:textId="77777777" w:rsidR="000513CD" w:rsidRPr="001A69B5" w:rsidRDefault="0009509B" w:rsidP="001A69B5">
      <w:pPr>
        <w:pStyle w:val="b-post"/>
      </w:pPr>
      <w:r w:rsidRPr="001A69B5">
        <w:t xml:space="preserve">Post 65 Rentekompensasjon for </w:t>
      </w:r>
      <w:proofErr w:type="spellStart"/>
      <w:r w:rsidRPr="001A69B5">
        <w:t>skule</w:t>
      </w:r>
      <w:proofErr w:type="spellEnd"/>
      <w:r w:rsidRPr="001A69B5">
        <w:t xml:space="preserve">- og </w:t>
      </w:r>
      <w:proofErr w:type="spellStart"/>
      <w:r w:rsidRPr="001A69B5">
        <w:t>symjeanlegg</w:t>
      </w:r>
      <w:proofErr w:type="spellEnd"/>
      <w:r w:rsidRPr="001A69B5">
        <w:t xml:space="preserve">, kan </w:t>
      </w:r>
      <w:proofErr w:type="spellStart"/>
      <w:r w:rsidRPr="001A69B5">
        <w:t>overførast</w:t>
      </w:r>
      <w:proofErr w:type="spellEnd"/>
    </w:p>
    <w:p w14:paraId="24E1A1F4" w14:textId="77777777" w:rsidR="000513CD" w:rsidRPr="001A69B5" w:rsidRDefault="0009509B" w:rsidP="001A69B5">
      <w:pPr>
        <w:pStyle w:val="avsnitt-tittel"/>
      </w:pPr>
      <w:r w:rsidRPr="001A69B5">
        <w:t>Mål for 2022</w:t>
      </w:r>
    </w:p>
    <w:p w14:paraId="7F0EC981" w14:textId="77777777" w:rsidR="000513CD" w:rsidRPr="001A69B5" w:rsidRDefault="0009509B" w:rsidP="001A69B5">
      <w:r w:rsidRPr="001A69B5">
        <w:t xml:space="preserve">Løyvinga skal </w:t>
      </w:r>
      <w:proofErr w:type="spellStart"/>
      <w:r w:rsidRPr="001A69B5">
        <w:t>nyttast</w:t>
      </w:r>
      <w:proofErr w:type="spellEnd"/>
      <w:r w:rsidRPr="001A69B5">
        <w:t xml:space="preserve"> til å innfri </w:t>
      </w:r>
      <w:proofErr w:type="spellStart"/>
      <w:r w:rsidRPr="001A69B5">
        <w:t>tilsegner</w:t>
      </w:r>
      <w:proofErr w:type="spellEnd"/>
      <w:r w:rsidRPr="001A69B5">
        <w:t xml:space="preserve"> om rentekompensasjon som er gitt i perioden 2002–16. Målet med å gi </w:t>
      </w:r>
      <w:proofErr w:type="spellStart"/>
      <w:r w:rsidRPr="001A69B5">
        <w:t>tilsegnene</w:t>
      </w:r>
      <w:proofErr w:type="spellEnd"/>
      <w:r w:rsidRPr="001A69B5">
        <w:t xml:space="preserve"> har </w:t>
      </w:r>
      <w:proofErr w:type="spellStart"/>
      <w:r w:rsidRPr="001A69B5">
        <w:t>vore</w:t>
      </w:r>
      <w:proofErr w:type="spellEnd"/>
      <w:r w:rsidRPr="001A69B5">
        <w:t xml:space="preserve"> å stimulere </w:t>
      </w:r>
      <w:proofErr w:type="spellStart"/>
      <w:r w:rsidRPr="001A69B5">
        <w:t>kommunar</w:t>
      </w:r>
      <w:proofErr w:type="spellEnd"/>
      <w:r w:rsidRPr="001A69B5">
        <w:t xml:space="preserve"> og </w:t>
      </w:r>
      <w:proofErr w:type="spellStart"/>
      <w:r w:rsidRPr="001A69B5">
        <w:t>fylkeskommunar</w:t>
      </w:r>
      <w:proofErr w:type="spellEnd"/>
      <w:r w:rsidRPr="001A69B5">
        <w:t xml:space="preserve"> til å bygge nye </w:t>
      </w:r>
      <w:proofErr w:type="spellStart"/>
      <w:r w:rsidRPr="001A69B5">
        <w:t>skule</w:t>
      </w:r>
      <w:proofErr w:type="spellEnd"/>
      <w:r w:rsidRPr="001A69B5">
        <w:t xml:space="preserve">- og </w:t>
      </w:r>
      <w:proofErr w:type="spellStart"/>
      <w:r w:rsidRPr="001A69B5">
        <w:t>symjeanlegg</w:t>
      </w:r>
      <w:proofErr w:type="spellEnd"/>
      <w:r w:rsidRPr="001A69B5">
        <w:t xml:space="preserve"> og rehabilitere og ruste opp </w:t>
      </w:r>
      <w:proofErr w:type="spellStart"/>
      <w:r w:rsidRPr="001A69B5">
        <w:t>eksisterande</w:t>
      </w:r>
      <w:proofErr w:type="spellEnd"/>
      <w:r w:rsidRPr="001A69B5">
        <w:t xml:space="preserve"> anlegg.</w:t>
      </w:r>
    </w:p>
    <w:p w14:paraId="75555F15" w14:textId="77777777" w:rsidR="000513CD" w:rsidRPr="001A69B5" w:rsidRDefault="0009509B" w:rsidP="001A69B5">
      <w:pPr>
        <w:pStyle w:val="avsnitt-tittel"/>
      </w:pPr>
      <w:r w:rsidRPr="001A69B5">
        <w:t>Resultat i 2020</w:t>
      </w:r>
    </w:p>
    <w:p w14:paraId="672DA755" w14:textId="77777777" w:rsidR="000513CD" w:rsidRPr="001A69B5" w:rsidRDefault="0009509B" w:rsidP="001A69B5">
      <w:r w:rsidRPr="001A69B5">
        <w:t xml:space="preserve">Det blei utbetalt 178,6 mill. kroner i rentekompensasjon for </w:t>
      </w:r>
      <w:proofErr w:type="spellStart"/>
      <w:r w:rsidRPr="001A69B5">
        <w:t>skule</w:t>
      </w:r>
      <w:proofErr w:type="spellEnd"/>
      <w:r w:rsidRPr="001A69B5">
        <w:t xml:space="preserve">- og </w:t>
      </w:r>
      <w:proofErr w:type="spellStart"/>
      <w:r w:rsidRPr="001A69B5">
        <w:t>symjeanlegg</w:t>
      </w:r>
      <w:proofErr w:type="spellEnd"/>
      <w:r w:rsidRPr="001A69B5">
        <w:t xml:space="preserve"> i 2020.</w:t>
      </w:r>
    </w:p>
    <w:p w14:paraId="5D7947B6" w14:textId="77777777" w:rsidR="000513CD" w:rsidRPr="001A69B5" w:rsidRDefault="0009509B" w:rsidP="001A69B5">
      <w:pPr>
        <w:pStyle w:val="avsnitt-tittel"/>
      </w:pPr>
      <w:r w:rsidRPr="001A69B5">
        <w:t>Budsjettforslag for 2022</w:t>
      </w:r>
    </w:p>
    <w:p w14:paraId="10C0F72C" w14:textId="77777777" w:rsidR="000513CD" w:rsidRPr="001A69B5" w:rsidRDefault="0009509B" w:rsidP="001A69B5">
      <w:r w:rsidRPr="001A69B5">
        <w:t xml:space="preserve">Departementet foreslår å løyve 128,8 mill. kroner på posten. Det er lagt til grunn </w:t>
      </w:r>
      <w:proofErr w:type="spellStart"/>
      <w:r w:rsidRPr="001A69B5">
        <w:t>ein</w:t>
      </w:r>
      <w:proofErr w:type="spellEnd"/>
      <w:r w:rsidRPr="001A69B5">
        <w:t xml:space="preserve"> </w:t>
      </w:r>
      <w:proofErr w:type="spellStart"/>
      <w:r w:rsidRPr="001A69B5">
        <w:t>renteføresetnad</w:t>
      </w:r>
      <w:proofErr w:type="spellEnd"/>
      <w:r w:rsidRPr="001A69B5">
        <w:t xml:space="preserve"> på 1 pst. for 2022.</w:t>
      </w:r>
    </w:p>
    <w:p w14:paraId="55D71598" w14:textId="77777777" w:rsidR="000513CD" w:rsidRPr="001A69B5" w:rsidRDefault="0009509B" w:rsidP="001A69B5">
      <w:pPr>
        <w:pStyle w:val="b-post"/>
      </w:pPr>
      <w:r w:rsidRPr="001A69B5">
        <w:t xml:space="preserve">Post 66 </w:t>
      </w:r>
      <w:proofErr w:type="spellStart"/>
      <w:r w:rsidRPr="001A69B5">
        <w:t>Tilskot</w:t>
      </w:r>
      <w:proofErr w:type="spellEnd"/>
      <w:r w:rsidRPr="001A69B5">
        <w:t xml:space="preserve"> til </w:t>
      </w:r>
      <w:proofErr w:type="spellStart"/>
      <w:r w:rsidRPr="001A69B5">
        <w:t>skuleturar</w:t>
      </w:r>
      <w:proofErr w:type="spellEnd"/>
      <w:r w:rsidRPr="001A69B5">
        <w:t xml:space="preserve"> i samband med handlingsplan mot antisemittisme</w:t>
      </w:r>
    </w:p>
    <w:p w14:paraId="3764546B" w14:textId="77777777" w:rsidR="000513CD" w:rsidRPr="001A69B5" w:rsidRDefault="0009509B" w:rsidP="001A69B5">
      <w:r w:rsidRPr="001A69B5">
        <w:t xml:space="preserve">Til og med 2019 gjaldt posten </w:t>
      </w:r>
      <w:proofErr w:type="spellStart"/>
      <w:r w:rsidRPr="001A69B5">
        <w:t>tilskot</w:t>
      </w:r>
      <w:proofErr w:type="spellEnd"/>
      <w:r w:rsidRPr="001A69B5">
        <w:t xml:space="preserve"> til </w:t>
      </w:r>
      <w:proofErr w:type="spellStart"/>
      <w:r w:rsidRPr="001A69B5">
        <w:t>leirskule</w:t>
      </w:r>
      <w:proofErr w:type="spellEnd"/>
      <w:r w:rsidRPr="001A69B5">
        <w:t xml:space="preserve">, men </w:t>
      </w:r>
      <w:proofErr w:type="spellStart"/>
      <w:r w:rsidRPr="001A69B5">
        <w:t>frå</w:t>
      </w:r>
      <w:proofErr w:type="spellEnd"/>
      <w:r w:rsidRPr="001A69B5">
        <w:t xml:space="preserve"> 2020 blei </w:t>
      </w:r>
      <w:proofErr w:type="spellStart"/>
      <w:r w:rsidRPr="001A69B5">
        <w:t>midlar</w:t>
      </w:r>
      <w:proofErr w:type="spellEnd"/>
      <w:r w:rsidRPr="001A69B5">
        <w:t xml:space="preserve"> til </w:t>
      </w:r>
      <w:proofErr w:type="spellStart"/>
      <w:r w:rsidRPr="001A69B5">
        <w:t>leirskule</w:t>
      </w:r>
      <w:proofErr w:type="spellEnd"/>
      <w:r w:rsidRPr="001A69B5">
        <w:t xml:space="preserve"> innlemma i </w:t>
      </w:r>
      <w:proofErr w:type="spellStart"/>
      <w:r w:rsidRPr="001A69B5">
        <w:t>rammetilskotet</w:t>
      </w:r>
      <w:proofErr w:type="spellEnd"/>
      <w:r w:rsidRPr="001A69B5">
        <w:t xml:space="preserve"> til </w:t>
      </w:r>
      <w:proofErr w:type="spellStart"/>
      <w:r w:rsidRPr="001A69B5">
        <w:t>kommunane</w:t>
      </w:r>
      <w:proofErr w:type="spellEnd"/>
      <w:r w:rsidRPr="001A69B5">
        <w:t xml:space="preserve"> under kap. 571, post 60, jf. </w:t>
      </w:r>
      <w:proofErr w:type="spellStart"/>
      <w:r w:rsidRPr="001A69B5">
        <w:t>Prop</w:t>
      </w:r>
      <w:proofErr w:type="spellEnd"/>
      <w:r w:rsidRPr="001A69B5">
        <w:t xml:space="preserve">. 1 S (2019–2020) for Kommunal- og moderniseringsdepartementet. For </w:t>
      </w:r>
      <w:proofErr w:type="spellStart"/>
      <w:r w:rsidRPr="001A69B5">
        <w:t>nærare</w:t>
      </w:r>
      <w:proofErr w:type="spellEnd"/>
      <w:r w:rsidRPr="001A69B5">
        <w:t xml:space="preserve"> omtale av lovfesting av plikt for </w:t>
      </w:r>
      <w:proofErr w:type="spellStart"/>
      <w:r w:rsidRPr="001A69B5">
        <w:t>kommunane</w:t>
      </w:r>
      <w:proofErr w:type="spellEnd"/>
      <w:r w:rsidRPr="001A69B5">
        <w:t xml:space="preserve"> til å tilby </w:t>
      </w:r>
      <w:proofErr w:type="spellStart"/>
      <w:r w:rsidRPr="001A69B5">
        <w:t>leirskule</w:t>
      </w:r>
      <w:proofErr w:type="spellEnd"/>
      <w:r w:rsidRPr="001A69B5">
        <w:t xml:space="preserve"> eller </w:t>
      </w:r>
      <w:proofErr w:type="spellStart"/>
      <w:r w:rsidRPr="001A69B5">
        <w:t>annan</w:t>
      </w:r>
      <w:proofErr w:type="spellEnd"/>
      <w:r w:rsidRPr="001A69B5">
        <w:t xml:space="preserve"> </w:t>
      </w:r>
      <w:proofErr w:type="spellStart"/>
      <w:r w:rsidRPr="001A69B5">
        <w:t>skuletur</w:t>
      </w:r>
      <w:proofErr w:type="spellEnd"/>
      <w:r w:rsidRPr="001A69B5">
        <w:t xml:space="preserve"> med overnatting som del av </w:t>
      </w:r>
      <w:proofErr w:type="spellStart"/>
      <w:r w:rsidRPr="001A69B5">
        <w:t>grunnskuleopplæringa</w:t>
      </w:r>
      <w:proofErr w:type="spellEnd"/>
      <w:r w:rsidRPr="001A69B5">
        <w:t xml:space="preserve">, sjå </w:t>
      </w:r>
      <w:proofErr w:type="spellStart"/>
      <w:r w:rsidRPr="001A69B5">
        <w:t>Prop</w:t>
      </w:r>
      <w:proofErr w:type="spellEnd"/>
      <w:r w:rsidRPr="001A69B5">
        <w:t xml:space="preserve">. 88 L (2018–2019) </w:t>
      </w:r>
      <w:proofErr w:type="spellStart"/>
      <w:r w:rsidRPr="001A69B5">
        <w:rPr>
          <w:rStyle w:val="kursiv"/>
        </w:rPr>
        <w:t>Endringar</w:t>
      </w:r>
      <w:proofErr w:type="spellEnd"/>
      <w:r w:rsidRPr="001A69B5">
        <w:rPr>
          <w:rStyle w:val="kursiv"/>
        </w:rPr>
        <w:t xml:space="preserve"> i </w:t>
      </w:r>
      <w:proofErr w:type="spellStart"/>
      <w:r w:rsidRPr="001A69B5">
        <w:rPr>
          <w:rStyle w:val="kursiv"/>
        </w:rPr>
        <w:t>opplæringslova</w:t>
      </w:r>
      <w:proofErr w:type="spellEnd"/>
      <w:r w:rsidRPr="001A69B5">
        <w:rPr>
          <w:rStyle w:val="kursiv"/>
        </w:rPr>
        <w:t>, folkehøgskolelova, friskolelova m.m. (samleproposisjon).</w:t>
      </w:r>
    </w:p>
    <w:p w14:paraId="1F074B70" w14:textId="77777777" w:rsidR="000513CD" w:rsidRPr="001A69B5" w:rsidRDefault="0009509B" w:rsidP="001A69B5">
      <w:r w:rsidRPr="001A69B5">
        <w:t xml:space="preserve">For 2019 gjaldt posten også </w:t>
      </w:r>
      <w:proofErr w:type="spellStart"/>
      <w:r w:rsidRPr="001A69B5">
        <w:t>tilskot</w:t>
      </w:r>
      <w:proofErr w:type="spellEnd"/>
      <w:r w:rsidRPr="001A69B5">
        <w:t xml:space="preserve"> til </w:t>
      </w:r>
      <w:proofErr w:type="spellStart"/>
      <w:r w:rsidRPr="001A69B5">
        <w:t>skuleturar</w:t>
      </w:r>
      <w:proofErr w:type="spellEnd"/>
      <w:r w:rsidRPr="001A69B5">
        <w:t xml:space="preserve"> i samband med handlingsplan mot antisemittisme. Dette omfatta </w:t>
      </w:r>
      <w:proofErr w:type="spellStart"/>
      <w:r w:rsidRPr="001A69B5">
        <w:t>skuleturar</w:t>
      </w:r>
      <w:proofErr w:type="spellEnd"/>
      <w:r w:rsidRPr="001A69B5">
        <w:t xml:space="preserve"> for ungdom i alderen 12–16 år til </w:t>
      </w:r>
      <w:proofErr w:type="spellStart"/>
      <w:r w:rsidRPr="001A69B5">
        <w:t>tidlegare</w:t>
      </w:r>
      <w:proofErr w:type="spellEnd"/>
      <w:r w:rsidRPr="001A69B5">
        <w:t xml:space="preserve"> </w:t>
      </w:r>
      <w:proofErr w:type="spellStart"/>
      <w:r w:rsidRPr="001A69B5">
        <w:t>konsentrasjonsleirar</w:t>
      </w:r>
      <w:proofErr w:type="spellEnd"/>
      <w:r w:rsidRPr="001A69B5">
        <w:t xml:space="preserve"> og </w:t>
      </w:r>
      <w:proofErr w:type="spellStart"/>
      <w:r w:rsidRPr="001A69B5">
        <w:t>minnestadar</w:t>
      </w:r>
      <w:proofErr w:type="spellEnd"/>
      <w:r w:rsidRPr="001A69B5">
        <w:t xml:space="preserve"> </w:t>
      </w:r>
      <w:proofErr w:type="spellStart"/>
      <w:r w:rsidRPr="001A69B5">
        <w:t>frå</w:t>
      </w:r>
      <w:proofErr w:type="spellEnd"/>
      <w:r w:rsidRPr="001A69B5">
        <w:t xml:space="preserve"> den andre verdskrigen. </w:t>
      </w:r>
      <w:r w:rsidRPr="001A69B5">
        <w:rPr>
          <w:rStyle w:val="kursiv"/>
        </w:rPr>
        <w:t>Handlingsplan mot antisemittisme 2016–2020</w:t>
      </w:r>
      <w:r w:rsidRPr="001A69B5">
        <w:t xml:space="preserve"> gjekk ut ved årsskiftet 2020–21. Regjeringa lanserte </w:t>
      </w:r>
      <w:proofErr w:type="spellStart"/>
      <w:r w:rsidRPr="001A69B5">
        <w:t>ein</w:t>
      </w:r>
      <w:proofErr w:type="spellEnd"/>
      <w:r w:rsidRPr="001A69B5">
        <w:t xml:space="preserve"> revidert handlingsplan mot antisemittisme i januar 2021, denne gjeld ut 2023. </w:t>
      </w:r>
      <w:proofErr w:type="spellStart"/>
      <w:r w:rsidRPr="001A69B5">
        <w:t>Tilskot</w:t>
      </w:r>
      <w:proofErr w:type="spellEnd"/>
      <w:r w:rsidRPr="001A69B5">
        <w:t xml:space="preserve"> til </w:t>
      </w:r>
      <w:proofErr w:type="spellStart"/>
      <w:r w:rsidRPr="001A69B5">
        <w:t>desse</w:t>
      </w:r>
      <w:proofErr w:type="spellEnd"/>
      <w:r w:rsidRPr="001A69B5">
        <w:t xml:space="preserve"> </w:t>
      </w:r>
      <w:proofErr w:type="spellStart"/>
      <w:r w:rsidRPr="001A69B5">
        <w:t>skuleturane</w:t>
      </w:r>
      <w:proofErr w:type="spellEnd"/>
      <w:r w:rsidRPr="001A69B5">
        <w:t xml:space="preserve"> er </w:t>
      </w:r>
      <w:proofErr w:type="spellStart"/>
      <w:r w:rsidRPr="001A69B5">
        <w:t>eit</w:t>
      </w:r>
      <w:proofErr w:type="spellEnd"/>
      <w:r w:rsidRPr="001A69B5">
        <w:t xml:space="preserve"> av tiltaka i denne.</w:t>
      </w:r>
    </w:p>
    <w:p w14:paraId="75E5D4DC" w14:textId="77777777" w:rsidR="000513CD" w:rsidRPr="001A69B5" w:rsidRDefault="0009509B" w:rsidP="001A69B5">
      <w:proofErr w:type="spellStart"/>
      <w:r w:rsidRPr="001A69B5">
        <w:t>Frå</w:t>
      </w:r>
      <w:proofErr w:type="spellEnd"/>
      <w:r w:rsidRPr="001A69B5">
        <w:t xml:space="preserve"> og med 2020 gjeld denne posten </w:t>
      </w:r>
      <w:proofErr w:type="spellStart"/>
      <w:r w:rsidRPr="001A69B5">
        <w:t>berre</w:t>
      </w:r>
      <w:proofErr w:type="spellEnd"/>
      <w:r w:rsidRPr="001A69B5">
        <w:t xml:space="preserve"> </w:t>
      </w:r>
      <w:proofErr w:type="spellStart"/>
      <w:r w:rsidRPr="001A69B5">
        <w:t>tilskotsordninga</w:t>
      </w:r>
      <w:proofErr w:type="spellEnd"/>
      <w:r w:rsidRPr="001A69B5">
        <w:t xml:space="preserve"> til </w:t>
      </w:r>
      <w:proofErr w:type="spellStart"/>
      <w:r w:rsidRPr="001A69B5">
        <w:t>turar</w:t>
      </w:r>
      <w:proofErr w:type="spellEnd"/>
      <w:r w:rsidRPr="001A69B5">
        <w:t xml:space="preserve"> i samband med handlingsplanen mot antisemittisme. Departementet har fastsett reviderte retningslinjer som </w:t>
      </w:r>
      <w:proofErr w:type="spellStart"/>
      <w:r w:rsidRPr="001A69B5">
        <w:t>gjeld</w:t>
      </w:r>
      <w:proofErr w:type="spellEnd"/>
      <w:r w:rsidRPr="001A69B5">
        <w:t xml:space="preserve"> </w:t>
      </w:r>
      <w:proofErr w:type="spellStart"/>
      <w:r w:rsidRPr="001A69B5">
        <w:t>frå</w:t>
      </w:r>
      <w:proofErr w:type="spellEnd"/>
      <w:r w:rsidRPr="001A69B5">
        <w:t xml:space="preserve"> og med </w:t>
      </w:r>
      <w:proofErr w:type="spellStart"/>
      <w:r w:rsidRPr="001A69B5">
        <w:t>skuleåret</w:t>
      </w:r>
      <w:proofErr w:type="spellEnd"/>
      <w:r w:rsidRPr="001A69B5">
        <w:t xml:space="preserve"> 2020–21, der også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blir omfatta av ordninga. I september 2020 blei retningslinjene for </w:t>
      </w:r>
      <w:proofErr w:type="spellStart"/>
      <w:r w:rsidRPr="001A69B5">
        <w:t>tilskotsordninga</w:t>
      </w:r>
      <w:proofErr w:type="spellEnd"/>
      <w:r w:rsidRPr="001A69B5">
        <w:t xml:space="preserve"> endra på grunn av covid-19-pandemien, slik at reisemål i større grad kan bli tilpassa </w:t>
      </w:r>
      <w:proofErr w:type="spellStart"/>
      <w:r w:rsidRPr="001A69B5">
        <w:t>dei</w:t>
      </w:r>
      <w:proofErr w:type="spellEnd"/>
      <w:r w:rsidRPr="001A69B5">
        <w:t xml:space="preserve"> </w:t>
      </w:r>
      <w:proofErr w:type="spellStart"/>
      <w:r w:rsidRPr="001A69B5">
        <w:t>minnestadene</w:t>
      </w:r>
      <w:proofErr w:type="spellEnd"/>
      <w:r w:rsidRPr="001A69B5">
        <w:t xml:space="preserve"> </w:t>
      </w:r>
      <w:proofErr w:type="spellStart"/>
      <w:r w:rsidRPr="001A69B5">
        <w:t>frå</w:t>
      </w:r>
      <w:proofErr w:type="spellEnd"/>
      <w:r w:rsidRPr="001A69B5">
        <w:t xml:space="preserve"> den andre verdskrigen som </w:t>
      </w:r>
      <w:proofErr w:type="spellStart"/>
      <w:r w:rsidRPr="001A69B5">
        <w:t>finst</w:t>
      </w:r>
      <w:proofErr w:type="spellEnd"/>
      <w:r w:rsidRPr="001A69B5">
        <w:t xml:space="preserve"> i </w:t>
      </w:r>
      <w:proofErr w:type="spellStart"/>
      <w:r w:rsidRPr="001A69B5">
        <w:t>Noreg</w:t>
      </w:r>
      <w:proofErr w:type="spellEnd"/>
      <w:r w:rsidRPr="001A69B5">
        <w:t xml:space="preserve">, og at </w:t>
      </w:r>
      <w:proofErr w:type="spellStart"/>
      <w:r w:rsidRPr="001A69B5">
        <w:t>skuleturane</w:t>
      </w:r>
      <w:proofErr w:type="spellEnd"/>
      <w:r w:rsidRPr="001A69B5">
        <w:t xml:space="preserve"> kan </w:t>
      </w:r>
      <w:proofErr w:type="spellStart"/>
      <w:r w:rsidRPr="001A69B5">
        <w:t>vere</w:t>
      </w:r>
      <w:proofErr w:type="spellEnd"/>
      <w:r w:rsidRPr="001A69B5">
        <w:t xml:space="preserve"> av </w:t>
      </w:r>
      <w:proofErr w:type="spellStart"/>
      <w:r w:rsidRPr="001A69B5">
        <w:t>kortare</w:t>
      </w:r>
      <w:proofErr w:type="spellEnd"/>
      <w:r w:rsidRPr="001A69B5">
        <w:t xml:space="preserve"> </w:t>
      </w:r>
      <w:proofErr w:type="spellStart"/>
      <w:r w:rsidRPr="001A69B5">
        <w:t>varigheit</w:t>
      </w:r>
      <w:proofErr w:type="spellEnd"/>
      <w:r w:rsidRPr="001A69B5">
        <w:t xml:space="preserve"> enn tre </w:t>
      </w:r>
      <w:proofErr w:type="spellStart"/>
      <w:r w:rsidRPr="001A69B5">
        <w:t>overnattingar</w:t>
      </w:r>
      <w:proofErr w:type="spellEnd"/>
      <w:r w:rsidRPr="001A69B5">
        <w:t>.</w:t>
      </w:r>
    </w:p>
    <w:p w14:paraId="0D23FF93" w14:textId="77777777" w:rsidR="000513CD" w:rsidRPr="001A69B5" w:rsidRDefault="0009509B" w:rsidP="001A69B5">
      <w:pPr>
        <w:pStyle w:val="avsnitt-tittel"/>
      </w:pPr>
      <w:r w:rsidRPr="001A69B5">
        <w:t>Mål for 2022</w:t>
      </w:r>
    </w:p>
    <w:p w14:paraId="3910636C"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å stimulere til at </w:t>
      </w:r>
      <w:proofErr w:type="spellStart"/>
      <w:r w:rsidRPr="001A69B5">
        <w:t>skuleeigarar</w:t>
      </w:r>
      <w:proofErr w:type="spellEnd"/>
      <w:r w:rsidRPr="001A69B5">
        <w:t xml:space="preserve">, </w:t>
      </w:r>
      <w:proofErr w:type="spellStart"/>
      <w:r w:rsidRPr="001A69B5">
        <w:t>skular</w:t>
      </w:r>
      <w:proofErr w:type="spellEnd"/>
      <w:r w:rsidRPr="001A69B5">
        <w:t xml:space="preserve"> og foreldregrupper organiserer </w:t>
      </w:r>
      <w:proofErr w:type="spellStart"/>
      <w:r w:rsidRPr="001A69B5">
        <w:t>turar</w:t>
      </w:r>
      <w:proofErr w:type="spellEnd"/>
      <w:r w:rsidRPr="001A69B5">
        <w:t xml:space="preserve"> til </w:t>
      </w:r>
      <w:proofErr w:type="spellStart"/>
      <w:r w:rsidRPr="001A69B5">
        <w:t>tidlegare</w:t>
      </w:r>
      <w:proofErr w:type="spellEnd"/>
      <w:r w:rsidRPr="001A69B5">
        <w:t xml:space="preserve"> </w:t>
      </w:r>
      <w:proofErr w:type="spellStart"/>
      <w:r w:rsidRPr="001A69B5">
        <w:t>konsentrasjonsleirar</w:t>
      </w:r>
      <w:proofErr w:type="spellEnd"/>
      <w:r w:rsidRPr="001A69B5">
        <w:t xml:space="preserve"> eller </w:t>
      </w:r>
      <w:proofErr w:type="spellStart"/>
      <w:r w:rsidRPr="001A69B5">
        <w:t>minnestadar</w:t>
      </w:r>
      <w:proofErr w:type="spellEnd"/>
      <w:r w:rsidRPr="001A69B5">
        <w:t xml:space="preserve"> for </w:t>
      </w:r>
      <w:proofErr w:type="spellStart"/>
      <w:r w:rsidRPr="001A69B5">
        <w:t>elevar</w:t>
      </w:r>
      <w:proofErr w:type="spellEnd"/>
      <w:r w:rsidRPr="001A69B5">
        <w:t xml:space="preserve"> på ungdomstrinnet og i </w:t>
      </w:r>
      <w:proofErr w:type="spellStart"/>
      <w:r w:rsidRPr="001A69B5">
        <w:t>vidaregåande</w:t>
      </w:r>
      <w:proofErr w:type="spellEnd"/>
      <w:r w:rsidRPr="001A69B5">
        <w:t xml:space="preserve"> opplæring.</w:t>
      </w:r>
    </w:p>
    <w:p w14:paraId="44C308D7" w14:textId="77777777" w:rsidR="000513CD" w:rsidRPr="001A69B5" w:rsidRDefault="0009509B" w:rsidP="001A69B5">
      <w:pPr>
        <w:pStyle w:val="avsnitt-tittel"/>
      </w:pPr>
      <w:r w:rsidRPr="001A69B5">
        <w:t>Resultat i 2020</w:t>
      </w:r>
    </w:p>
    <w:p w14:paraId="0936FB72" w14:textId="77777777" w:rsidR="000513CD" w:rsidRPr="001A69B5" w:rsidRDefault="0009509B" w:rsidP="001A69B5">
      <w:r w:rsidRPr="001A69B5">
        <w:t xml:space="preserve">Til </w:t>
      </w:r>
      <w:proofErr w:type="spellStart"/>
      <w:r w:rsidRPr="001A69B5">
        <w:t>tilskotsordninga</w:t>
      </w:r>
      <w:proofErr w:type="spellEnd"/>
      <w:r w:rsidRPr="001A69B5">
        <w:t xml:space="preserve"> til </w:t>
      </w:r>
      <w:proofErr w:type="spellStart"/>
      <w:r w:rsidRPr="001A69B5">
        <w:t>skuleturar</w:t>
      </w:r>
      <w:proofErr w:type="spellEnd"/>
      <w:r w:rsidRPr="001A69B5">
        <w:t xml:space="preserve"> i samband med handlingsplan mot antisemittisme kom det inn 254 søknader i 2020, mot 390 søknader i 2019. Det blei for </w:t>
      </w:r>
      <w:proofErr w:type="spellStart"/>
      <w:r w:rsidRPr="001A69B5">
        <w:t>skuleåret</w:t>
      </w:r>
      <w:proofErr w:type="spellEnd"/>
      <w:r w:rsidRPr="001A69B5">
        <w:t xml:space="preserve"> 2020–21 gitt </w:t>
      </w:r>
      <w:proofErr w:type="spellStart"/>
      <w:r w:rsidRPr="001A69B5">
        <w:t>tilskot</w:t>
      </w:r>
      <w:proofErr w:type="spellEnd"/>
      <w:r w:rsidRPr="001A69B5">
        <w:t xml:space="preserve"> for i alt 12 211 </w:t>
      </w:r>
      <w:proofErr w:type="spellStart"/>
      <w:r w:rsidRPr="001A69B5">
        <w:t>elevar</w:t>
      </w:r>
      <w:proofErr w:type="spellEnd"/>
      <w:r w:rsidRPr="001A69B5">
        <w:t xml:space="preserve"> i ungdomsskule og </w:t>
      </w:r>
      <w:proofErr w:type="spellStart"/>
      <w:r w:rsidRPr="001A69B5">
        <w:t>vidaregåande</w:t>
      </w:r>
      <w:proofErr w:type="spellEnd"/>
      <w:r w:rsidRPr="001A69B5">
        <w:t xml:space="preserve"> opplæring, mot 16 550 </w:t>
      </w:r>
      <w:proofErr w:type="spellStart"/>
      <w:r w:rsidRPr="001A69B5">
        <w:t>ungdommar</w:t>
      </w:r>
      <w:proofErr w:type="spellEnd"/>
      <w:r w:rsidRPr="001A69B5">
        <w:t xml:space="preserve"> i </w:t>
      </w:r>
      <w:proofErr w:type="spellStart"/>
      <w:r w:rsidRPr="001A69B5">
        <w:t>ungdomsskulen</w:t>
      </w:r>
      <w:proofErr w:type="spellEnd"/>
      <w:r w:rsidRPr="001A69B5">
        <w:t xml:space="preserve"> i </w:t>
      </w:r>
      <w:proofErr w:type="spellStart"/>
      <w:r w:rsidRPr="001A69B5">
        <w:t>skuleåret</w:t>
      </w:r>
      <w:proofErr w:type="spellEnd"/>
      <w:r w:rsidRPr="001A69B5">
        <w:t xml:space="preserve"> 2019–20. Alle søknader som fylte kriteria i </w:t>
      </w:r>
      <w:proofErr w:type="spellStart"/>
      <w:r w:rsidRPr="001A69B5">
        <w:t>tilskotsordninga</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Nedgangen i </w:t>
      </w:r>
      <w:proofErr w:type="spellStart"/>
      <w:r w:rsidRPr="001A69B5">
        <w:t>talet</w:t>
      </w:r>
      <w:proofErr w:type="spellEnd"/>
      <w:r w:rsidRPr="001A69B5">
        <w:t xml:space="preserve"> på søknader kom i </w:t>
      </w:r>
      <w:proofErr w:type="spellStart"/>
      <w:r w:rsidRPr="001A69B5">
        <w:t>hovudsak</w:t>
      </w:r>
      <w:proofErr w:type="spellEnd"/>
      <w:r w:rsidRPr="001A69B5">
        <w:t xml:space="preserve"> av covid-19-pandemien. Det er i stor grad private </w:t>
      </w:r>
      <w:proofErr w:type="spellStart"/>
      <w:r w:rsidRPr="001A69B5">
        <w:t>aktørar</w:t>
      </w:r>
      <w:proofErr w:type="spellEnd"/>
      <w:r w:rsidRPr="001A69B5">
        <w:t xml:space="preserve"> som arrangerer </w:t>
      </w:r>
      <w:proofErr w:type="spellStart"/>
      <w:r w:rsidRPr="001A69B5">
        <w:t>turane</w:t>
      </w:r>
      <w:proofErr w:type="spellEnd"/>
      <w:r w:rsidRPr="001A69B5">
        <w:t>.</w:t>
      </w:r>
    </w:p>
    <w:p w14:paraId="1D590800" w14:textId="77777777" w:rsidR="000513CD" w:rsidRPr="001A69B5" w:rsidRDefault="0009509B" w:rsidP="001A69B5">
      <w:pPr>
        <w:pStyle w:val="avsnitt-tittel"/>
      </w:pPr>
      <w:r w:rsidRPr="001A69B5">
        <w:t>Budsjettforslag for 2022</w:t>
      </w:r>
    </w:p>
    <w:p w14:paraId="7B94BBB1" w14:textId="77777777" w:rsidR="000513CD" w:rsidRPr="001A69B5" w:rsidRDefault="0009509B" w:rsidP="001A69B5">
      <w:r w:rsidRPr="001A69B5">
        <w:t>Departementet foreslår å løyve 15,5 mill. kroner på posten.</w:t>
      </w:r>
    </w:p>
    <w:p w14:paraId="13F17163" w14:textId="77777777" w:rsidR="000513CD" w:rsidRPr="001A69B5" w:rsidRDefault="0009509B" w:rsidP="001A69B5">
      <w:pPr>
        <w:pStyle w:val="b-post"/>
      </w:pPr>
      <w:r w:rsidRPr="001A69B5">
        <w:t xml:space="preserve">Post 67 </w:t>
      </w:r>
      <w:proofErr w:type="spellStart"/>
      <w:r w:rsidRPr="001A69B5">
        <w:t>Tilskot</w:t>
      </w:r>
      <w:proofErr w:type="spellEnd"/>
      <w:r w:rsidRPr="001A69B5">
        <w:t xml:space="preserve"> til opplæring i kvensk eller finsk</w:t>
      </w:r>
    </w:p>
    <w:p w14:paraId="30978EA6" w14:textId="77777777" w:rsidR="000513CD" w:rsidRPr="001A69B5" w:rsidRDefault="0009509B" w:rsidP="001A69B5">
      <w:r w:rsidRPr="001A69B5">
        <w:t xml:space="preserve">Under denne posten er det tre </w:t>
      </w:r>
      <w:proofErr w:type="spellStart"/>
      <w:r w:rsidRPr="001A69B5">
        <w:t>tilskotsordningar</w:t>
      </w:r>
      <w:proofErr w:type="spellEnd"/>
      <w:r w:rsidRPr="001A69B5">
        <w:t>:</w:t>
      </w:r>
    </w:p>
    <w:p w14:paraId="41484C2C" w14:textId="77777777" w:rsidR="000513CD" w:rsidRPr="001A69B5" w:rsidRDefault="0009509B" w:rsidP="001A69B5">
      <w:pPr>
        <w:pStyle w:val="Liste"/>
      </w:pPr>
      <w:r w:rsidRPr="001A69B5">
        <w:t xml:space="preserve">ei </w:t>
      </w:r>
      <w:proofErr w:type="spellStart"/>
      <w:r w:rsidRPr="001A69B5">
        <w:t>tilskotsordning</w:t>
      </w:r>
      <w:proofErr w:type="spellEnd"/>
      <w:r w:rsidRPr="001A69B5">
        <w:t xml:space="preserve"> for opplæring i kvensk eller finsk som andrespråk i </w:t>
      </w:r>
      <w:proofErr w:type="spellStart"/>
      <w:r w:rsidRPr="001A69B5">
        <w:t>grunnskulen</w:t>
      </w:r>
      <w:proofErr w:type="spellEnd"/>
    </w:p>
    <w:p w14:paraId="0D9F13F9" w14:textId="77777777" w:rsidR="000513CD" w:rsidRPr="001A69B5" w:rsidRDefault="0009509B" w:rsidP="001A69B5">
      <w:pPr>
        <w:pStyle w:val="Liste"/>
      </w:pPr>
      <w:r w:rsidRPr="001A69B5">
        <w:t xml:space="preserve">ei </w:t>
      </w:r>
      <w:proofErr w:type="spellStart"/>
      <w:r w:rsidRPr="001A69B5">
        <w:t>tilskotsordning</w:t>
      </w:r>
      <w:proofErr w:type="spellEnd"/>
      <w:r w:rsidRPr="001A69B5">
        <w:t xml:space="preserve"> for opplæring i kvensk eller finsk som andrespråk i </w:t>
      </w:r>
      <w:proofErr w:type="spellStart"/>
      <w:r w:rsidRPr="001A69B5">
        <w:t>vidaregåande</w:t>
      </w:r>
      <w:proofErr w:type="spellEnd"/>
      <w:r w:rsidRPr="001A69B5">
        <w:t xml:space="preserve"> opplæring</w:t>
      </w:r>
    </w:p>
    <w:p w14:paraId="2ACDDEB9" w14:textId="77777777" w:rsidR="000513CD" w:rsidRPr="001A69B5" w:rsidRDefault="0009509B" w:rsidP="001A69B5">
      <w:pPr>
        <w:pStyle w:val="Liste"/>
      </w:pPr>
      <w:r w:rsidRPr="001A69B5">
        <w:t xml:space="preserve">ei ordning med </w:t>
      </w:r>
      <w:proofErr w:type="spellStart"/>
      <w:r w:rsidRPr="001A69B5">
        <w:t>studiepermisjonar</w:t>
      </w:r>
      <w:proofErr w:type="spellEnd"/>
      <w:r w:rsidRPr="001A69B5">
        <w:t xml:space="preserve"> for </w:t>
      </w:r>
      <w:proofErr w:type="spellStart"/>
      <w:r w:rsidRPr="001A69B5">
        <w:t>vidareutdanning</w:t>
      </w:r>
      <w:proofErr w:type="spellEnd"/>
      <w:r w:rsidRPr="001A69B5">
        <w:t xml:space="preserve"> i kvensk eller finsk for </w:t>
      </w:r>
      <w:proofErr w:type="spellStart"/>
      <w:r w:rsidRPr="001A69B5">
        <w:t>lærarar</w:t>
      </w:r>
      <w:proofErr w:type="spellEnd"/>
      <w:r w:rsidRPr="001A69B5">
        <w:t xml:space="preserve"> i </w:t>
      </w:r>
      <w:proofErr w:type="spellStart"/>
      <w:r w:rsidRPr="001A69B5">
        <w:t>grunnskulen</w:t>
      </w:r>
      <w:proofErr w:type="spellEnd"/>
    </w:p>
    <w:p w14:paraId="36E61994" w14:textId="77777777" w:rsidR="000513CD" w:rsidRPr="001A69B5" w:rsidRDefault="0009509B" w:rsidP="001A69B5">
      <w:pPr>
        <w:pStyle w:val="avsnitt-tittel"/>
      </w:pPr>
      <w:r w:rsidRPr="001A69B5">
        <w:t>Mål for 2022</w:t>
      </w:r>
    </w:p>
    <w:p w14:paraId="34700959" w14:textId="77777777" w:rsidR="000513CD" w:rsidRPr="001A69B5" w:rsidRDefault="0009509B" w:rsidP="001A69B5">
      <w:r w:rsidRPr="001A69B5">
        <w:t xml:space="preserve">Målet med løyvinga er å bidra med finansiering slik at </w:t>
      </w:r>
      <w:proofErr w:type="spellStart"/>
      <w:r w:rsidRPr="001A69B5">
        <w:t>elevar</w:t>
      </w:r>
      <w:proofErr w:type="spellEnd"/>
      <w:r w:rsidRPr="001A69B5">
        <w:t xml:space="preserve"> med kvensk/norskfinsk bakgrunn i Troms og Finnmark får opplæring i kvensk eller finsk som andrespråk ved kommunale og </w:t>
      </w:r>
      <w:proofErr w:type="spellStart"/>
      <w:r w:rsidRPr="001A69B5">
        <w:t>frittståande</w:t>
      </w:r>
      <w:proofErr w:type="spellEnd"/>
      <w:r w:rsidRPr="001A69B5">
        <w:t xml:space="preserve"> </w:t>
      </w:r>
      <w:proofErr w:type="spellStart"/>
      <w:r w:rsidRPr="001A69B5">
        <w:t>grunnskular</w:t>
      </w:r>
      <w:proofErr w:type="spellEnd"/>
      <w:r w:rsidRPr="001A69B5">
        <w:t xml:space="preserve"> i samsvar med </w:t>
      </w:r>
      <w:proofErr w:type="spellStart"/>
      <w:r w:rsidRPr="001A69B5">
        <w:t>rettane</w:t>
      </w:r>
      <w:proofErr w:type="spellEnd"/>
      <w:r w:rsidRPr="001A69B5">
        <w:t xml:space="preserve"> som går fram av § 2-7 i </w:t>
      </w:r>
      <w:proofErr w:type="spellStart"/>
      <w:r w:rsidRPr="001A69B5">
        <w:t>opplæringslova</w:t>
      </w:r>
      <w:proofErr w:type="spellEnd"/>
      <w:r w:rsidRPr="001A69B5">
        <w:t xml:space="preserve">. </w:t>
      </w:r>
      <w:proofErr w:type="spellStart"/>
      <w:r w:rsidRPr="001A69B5">
        <w:t>Vidare</w:t>
      </w:r>
      <w:proofErr w:type="spellEnd"/>
      <w:r w:rsidRPr="001A69B5">
        <w:t xml:space="preserve"> er målet med løyvinga å bidra med finansiering slik at </w:t>
      </w:r>
      <w:proofErr w:type="spellStart"/>
      <w:r w:rsidRPr="001A69B5">
        <w:t>elevar</w:t>
      </w:r>
      <w:proofErr w:type="spellEnd"/>
      <w:r w:rsidRPr="001A69B5">
        <w:t xml:space="preserve"> og </w:t>
      </w:r>
      <w:proofErr w:type="spellStart"/>
      <w:r w:rsidRPr="001A69B5">
        <w:t>lærlingar</w:t>
      </w:r>
      <w:proofErr w:type="spellEnd"/>
      <w:r w:rsidRPr="001A69B5">
        <w:t xml:space="preserve"> med kvensk/norskfinsk bakgrunn får opplæring i kvensk eller finsk ved fylkeskommunale og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Det er òg </w:t>
      </w:r>
      <w:proofErr w:type="spellStart"/>
      <w:r w:rsidRPr="001A69B5">
        <w:t>eit</w:t>
      </w:r>
      <w:proofErr w:type="spellEnd"/>
      <w:r w:rsidRPr="001A69B5">
        <w:t xml:space="preserve"> mål å styrke kompetansen i kvensk og finsk for </w:t>
      </w:r>
      <w:proofErr w:type="spellStart"/>
      <w:r w:rsidRPr="001A69B5">
        <w:t>lærarar</w:t>
      </w:r>
      <w:proofErr w:type="spellEnd"/>
      <w:r w:rsidRPr="001A69B5">
        <w:t xml:space="preserve"> i </w:t>
      </w:r>
      <w:proofErr w:type="spellStart"/>
      <w:r w:rsidRPr="001A69B5">
        <w:t>grunnskulen</w:t>
      </w:r>
      <w:proofErr w:type="spellEnd"/>
      <w:r w:rsidRPr="001A69B5">
        <w:t>.</w:t>
      </w:r>
    </w:p>
    <w:p w14:paraId="49237938" w14:textId="77777777" w:rsidR="000513CD" w:rsidRPr="001A69B5" w:rsidRDefault="0009509B" w:rsidP="001A69B5">
      <w:pPr>
        <w:pStyle w:val="avsnitt-tittel"/>
      </w:pPr>
      <w:r w:rsidRPr="001A69B5">
        <w:t>Resultat i 2020</w:t>
      </w:r>
    </w:p>
    <w:p w14:paraId="70EE23AC" w14:textId="77777777" w:rsidR="000513CD" w:rsidRPr="001A69B5" w:rsidRDefault="0009509B" w:rsidP="001A69B5">
      <w:proofErr w:type="spellStart"/>
      <w:r w:rsidRPr="001A69B5">
        <w:t>Talet</w:t>
      </w:r>
      <w:proofErr w:type="spellEnd"/>
      <w:r w:rsidRPr="001A69B5">
        <w:t xml:space="preserve"> på </w:t>
      </w:r>
      <w:proofErr w:type="spellStart"/>
      <w:r w:rsidRPr="001A69B5">
        <w:t>elevar</w:t>
      </w:r>
      <w:proofErr w:type="spellEnd"/>
      <w:r w:rsidRPr="001A69B5">
        <w:t xml:space="preserve"> i Troms og Finnmark som vel kvensk eller finsk som andrespråk i </w:t>
      </w:r>
      <w:proofErr w:type="spellStart"/>
      <w:r w:rsidRPr="001A69B5">
        <w:t>grunnskulen</w:t>
      </w:r>
      <w:proofErr w:type="spellEnd"/>
      <w:r w:rsidRPr="001A69B5">
        <w:t xml:space="preserve">, er </w:t>
      </w:r>
      <w:proofErr w:type="spellStart"/>
      <w:r w:rsidRPr="001A69B5">
        <w:t>lågare</w:t>
      </w:r>
      <w:proofErr w:type="spellEnd"/>
      <w:r w:rsidRPr="001A69B5">
        <w:t xml:space="preserve"> enn åra før. </w:t>
      </w:r>
      <w:proofErr w:type="spellStart"/>
      <w:r w:rsidRPr="001A69B5">
        <w:t>Hausten</w:t>
      </w:r>
      <w:proofErr w:type="spellEnd"/>
      <w:r w:rsidRPr="001A69B5">
        <w:t xml:space="preserve"> 2020 var det 443 </w:t>
      </w:r>
      <w:proofErr w:type="spellStart"/>
      <w:r w:rsidRPr="001A69B5">
        <w:t>elevar</w:t>
      </w:r>
      <w:proofErr w:type="spellEnd"/>
      <w:r w:rsidRPr="001A69B5">
        <w:t>. Dette er 28 færre enn i 2019.</w:t>
      </w:r>
    </w:p>
    <w:p w14:paraId="7ADB5E83" w14:textId="77777777" w:rsidR="000513CD" w:rsidRPr="001A69B5" w:rsidRDefault="0009509B" w:rsidP="001A69B5">
      <w:r w:rsidRPr="001A69B5">
        <w:t xml:space="preserve">Våren 2020 var det i alt 25 </w:t>
      </w:r>
      <w:proofErr w:type="spellStart"/>
      <w:r w:rsidRPr="001A69B5">
        <w:t>elevar</w:t>
      </w:r>
      <w:proofErr w:type="spellEnd"/>
      <w:r w:rsidRPr="001A69B5">
        <w:t xml:space="preserve"> som </w:t>
      </w:r>
      <w:proofErr w:type="spellStart"/>
      <w:r w:rsidRPr="001A69B5">
        <w:t>fekk</w:t>
      </w:r>
      <w:proofErr w:type="spellEnd"/>
      <w:r w:rsidRPr="001A69B5">
        <w:t xml:space="preserve"> opplæring i kvensk eller finsk i </w:t>
      </w:r>
      <w:proofErr w:type="spellStart"/>
      <w:r w:rsidRPr="001A69B5">
        <w:t>vidaregåande</w:t>
      </w:r>
      <w:proofErr w:type="spellEnd"/>
      <w:r w:rsidRPr="001A69B5">
        <w:t xml:space="preserve"> opplæring. Det er 2 </w:t>
      </w:r>
      <w:proofErr w:type="spellStart"/>
      <w:r w:rsidRPr="001A69B5">
        <w:t>fleire</w:t>
      </w:r>
      <w:proofErr w:type="spellEnd"/>
      <w:r w:rsidRPr="001A69B5">
        <w:t xml:space="preserve"> enn i 2019.</w:t>
      </w:r>
    </w:p>
    <w:p w14:paraId="4CC5D07C" w14:textId="77777777" w:rsidR="000513CD" w:rsidRPr="001A69B5" w:rsidRDefault="0009509B" w:rsidP="001A69B5">
      <w:proofErr w:type="spellStart"/>
      <w:r w:rsidRPr="001A69B5">
        <w:t>Frå</w:t>
      </w:r>
      <w:proofErr w:type="spellEnd"/>
      <w:r w:rsidRPr="001A69B5">
        <w:t xml:space="preserve"> den </w:t>
      </w:r>
      <w:proofErr w:type="spellStart"/>
      <w:r w:rsidRPr="001A69B5">
        <w:t>årlege</w:t>
      </w:r>
      <w:proofErr w:type="spellEnd"/>
      <w:r w:rsidRPr="001A69B5">
        <w:t xml:space="preserve"> løyvinga til to heile </w:t>
      </w:r>
      <w:proofErr w:type="spellStart"/>
      <w:r w:rsidRPr="001A69B5">
        <w:t>studieheimlar</w:t>
      </w:r>
      <w:proofErr w:type="spellEnd"/>
      <w:r w:rsidRPr="001A69B5">
        <w:t xml:space="preserve"> for </w:t>
      </w:r>
      <w:proofErr w:type="spellStart"/>
      <w:r w:rsidRPr="001A69B5">
        <w:t>vidareutdanning</w:t>
      </w:r>
      <w:proofErr w:type="spellEnd"/>
      <w:r w:rsidRPr="001A69B5">
        <w:t xml:space="preserve"> av </w:t>
      </w:r>
      <w:proofErr w:type="spellStart"/>
      <w:r w:rsidRPr="001A69B5">
        <w:t>lærarar</w:t>
      </w:r>
      <w:proofErr w:type="spellEnd"/>
      <w:r w:rsidRPr="001A69B5">
        <w:t xml:space="preserve"> i kvensk eller finsk språk, blei det innvilga </w:t>
      </w:r>
      <w:proofErr w:type="spellStart"/>
      <w:r w:rsidRPr="001A69B5">
        <w:t>tilskot</w:t>
      </w:r>
      <w:proofErr w:type="spellEnd"/>
      <w:r w:rsidRPr="001A69B5">
        <w:t xml:space="preserve"> til </w:t>
      </w:r>
      <w:proofErr w:type="spellStart"/>
      <w:r w:rsidRPr="001A69B5">
        <w:t>ein</w:t>
      </w:r>
      <w:proofErr w:type="spellEnd"/>
      <w:r w:rsidRPr="001A69B5">
        <w:t xml:space="preserve"> kvart studieheimel i 2020, </w:t>
      </w:r>
      <w:proofErr w:type="spellStart"/>
      <w:r w:rsidRPr="001A69B5">
        <w:t>noko</w:t>
      </w:r>
      <w:proofErr w:type="spellEnd"/>
      <w:r w:rsidRPr="001A69B5">
        <w:t xml:space="preserve"> som er det same som i 2019.</w:t>
      </w:r>
    </w:p>
    <w:p w14:paraId="5BDBF97D" w14:textId="77777777" w:rsidR="000513CD" w:rsidRPr="001A69B5" w:rsidRDefault="0009509B" w:rsidP="001A69B5">
      <w:pPr>
        <w:pStyle w:val="avsnitt-tittel"/>
      </w:pPr>
      <w:r w:rsidRPr="001A69B5">
        <w:t>Budsjettforslag for 2022</w:t>
      </w:r>
    </w:p>
    <w:p w14:paraId="20FF2573" w14:textId="77777777" w:rsidR="000513CD" w:rsidRPr="001A69B5" w:rsidRDefault="0009509B" w:rsidP="001A69B5">
      <w:r w:rsidRPr="001A69B5">
        <w:t xml:space="preserve">Departementet foreslår å løyve 9,2 mill. kroner på posten. Departementet foreslår å redusere løyvinga med 0,3 mill. kroner som følge av oppdatert anslag for </w:t>
      </w:r>
      <w:proofErr w:type="spellStart"/>
      <w:r w:rsidRPr="001A69B5">
        <w:t>talet</w:t>
      </w:r>
      <w:proofErr w:type="spellEnd"/>
      <w:r w:rsidRPr="001A69B5">
        <w:t xml:space="preserve"> på </w:t>
      </w:r>
      <w:proofErr w:type="spellStart"/>
      <w:r w:rsidRPr="001A69B5">
        <w:t>elevar</w:t>
      </w:r>
      <w:proofErr w:type="spellEnd"/>
      <w:r w:rsidRPr="001A69B5">
        <w:t xml:space="preserve"> som vil få opplæring i kvensk eller finsk.</w:t>
      </w:r>
    </w:p>
    <w:p w14:paraId="774C7BF9" w14:textId="77777777" w:rsidR="000513CD" w:rsidRPr="001A69B5" w:rsidRDefault="0009509B" w:rsidP="001A69B5">
      <w:pPr>
        <w:pStyle w:val="b-post"/>
      </w:pPr>
      <w:r w:rsidRPr="001A69B5">
        <w:t xml:space="preserve">Post 68 </w:t>
      </w:r>
      <w:proofErr w:type="spellStart"/>
      <w:r w:rsidRPr="001A69B5">
        <w:t>Tilskot</w:t>
      </w:r>
      <w:proofErr w:type="spellEnd"/>
      <w:r w:rsidRPr="001A69B5">
        <w:t xml:space="preserve"> til opplæring i kriminalomsorga</w:t>
      </w:r>
    </w:p>
    <w:p w14:paraId="4C3CFF6F" w14:textId="77777777" w:rsidR="000513CD" w:rsidRPr="001A69B5" w:rsidRDefault="0009509B" w:rsidP="001A69B5">
      <w:r w:rsidRPr="001A69B5">
        <w:t xml:space="preserve">Innsette i fengsel har rett til opplæring under soning av straff. </w:t>
      </w:r>
      <w:proofErr w:type="spellStart"/>
      <w:r w:rsidRPr="001A69B5">
        <w:t>Tilskot</w:t>
      </w:r>
      <w:proofErr w:type="spellEnd"/>
      <w:r w:rsidRPr="001A69B5">
        <w:t xml:space="preserve"> til opplæring i kriminalomsorga skal bidra til at </w:t>
      </w:r>
      <w:proofErr w:type="spellStart"/>
      <w:r w:rsidRPr="001A69B5">
        <w:t>dei</w:t>
      </w:r>
      <w:proofErr w:type="spellEnd"/>
      <w:r w:rsidRPr="001A69B5">
        <w:t xml:space="preserve"> innsette får den opplæringa </w:t>
      </w:r>
      <w:proofErr w:type="spellStart"/>
      <w:r w:rsidRPr="001A69B5">
        <w:t>dei</w:t>
      </w:r>
      <w:proofErr w:type="spellEnd"/>
      <w:r w:rsidRPr="001A69B5">
        <w:t xml:space="preserve"> har krav på. </w:t>
      </w:r>
      <w:proofErr w:type="spellStart"/>
      <w:r w:rsidRPr="001A69B5">
        <w:t>Fylkeskommunane</w:t>
      </w:r>
      <w:proofErr w:type="spellEnd"/>
      <w:r w:rsidRPr="001A69B5">
        <w:t xml:space="preserve"> har ansvaret for opplæringa i norske fengsel, og </w:t>
      </w:r>
      <w:proofErr w:type="spellStart"/>
      <w:r w:rsidRPr="001A69B5">
        <w:t>dei</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står for den praktiske gjennomføringa.</w:t>
      </w:r>
    </w:p>
    <w:p w14:paraId="5B202874" w14:textId="77777777" w:rsidR="000513CD" w:rsidRPr="001A69B5" w:rsidRDefault="0009509B" w:rsidP="001A69B5">
      <w:proofErr w:type="spellStart"/>
      <w:r w:rsidRPr="001A69B5">
        <w:t>Fylkeskommunar</w:t>
      </w:r>
      <w:proofErr w:type="spellEnd"/>
      <w:r w:rsidRPr="001A69B5">
        <w:t xml:space="preserve"> med </w:t>
      </w:r>
      <w:proofErr w:type="spellStart"/>
      <w:r w:rsidRPr="001A69B5">
        <w:t>særskilde</w:t>
      </w:r>
      <w:proofErr w:type="spellEnd"/>
      <w:r w:rsidRPr="001A69B5">
        <w:t xml:space="preserve"> </w:t>
      </w:r>
      <w:proofErr w:type="spellStart"/>
      <w:r w:rsidRPr="001A69B5">
        <w:t>oppgåver</w:t>
      </w:r>
      <w:proofErr w:type="spellEnd"/>
      <w:r w:rsidRPr="001A69B5">
        <w:t xml:space="preserve"> vil få særskilt </w:t>
      </w:r>
      <w:proofErr w:type="spellStart"/>
      <w:r w:rsidRPr="001A69B5">
        <w:t>tilskot</w:t>
      </w:r>
      <w:proofErr w:type="spellEnd"/>
      <w:r w:rsidRPr="001A69B5">
        <w:t xml:space="preserve"> for </w:t>
      </w:r>
      <w:proofErr w:type="spellStart"/>
      <w:r w:rsidRPr="001A69B5">
        <w:t>tilbod</w:t>
      </w:r>
      <w:proofErr w:type="spellEnd"/>
      <w:r w:rsidRPr="001A69B5">
        <w:t xml:space="preserve"> som </w:t>
      </w:r>
      <w:proofErr w:type="spellStart"/>
      <w:r w:rsidRPr="001A69B5">
        <w:t>ungdomseiningar</w:t>
      </w:r>
      <w:proofErr w:type="spellEnd"/>
      <w:r w:rsidRPr="001A69B5">
        <w:t xml:space="preserve">, </w:t>
      </w:r>
      <w:proofErr w:type="spellStart"/>
      <w:r w:rsidRPr="001A69B5">
        <w:t>oppfølgingsklassar</w:t>
      </w:r>
      <w:proofErr w:type="spellEnd"/>
      <w:r w:rsidRPr="001A69B5">
        <w:t>, eining for tilbakeføring gjennom arbeid, fritid og utdanning (TAFU), eining for narkotikaprogram med domstolskontroll (ND) og den felles IKT-løysinga Desktop for skolen (DFS).</w:t>
      </w:r>
    </w:p>
    <w:p w14:paraId="7BBCCFE4" w14:textId="77777777" w:rsidR="000513CD" w:rsidRPr="001A69B5" w:rsidRDefault="0009509B" w:rsidP="001A69B5">
      <w:pPr>
        <w:pStyle w:val="avsnitt-tittel"/>
      </w:pPr>
      <w:r w:rsidRPr="001A69B5">
        <w:t>Mål for 2022</w:t>
      </w:r>
    </w:p>
    <w:p w14:paraId="1580514C"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at innsette som </w:t>
      </w:r>
      <w:proofErr w:type="spellStart"/>
      <w:r w:rsidRPr="001A69B5">
        <w:t>ikkje</w:t>
      </w:r>
      <w:proofErr w:type="spellEnd"/>
      <w:r w:rsidRPr="001A69B5">
        <w:t xml:space="preserve"> har fullført </w:t>
      </w:r>
      <w:proofErr w:type="spellStart"/>
      <w:r w:rsidRPr="001A69B5">
        <w:t>grunnskulen</w:t>
      </w:r>
      <w:proofErr w:type="spellEnd"/>
      <w:r w:rsidRPr="001A69B5">
        <w:t xml:space="preserve"> eller </w:t>
      </w:r>
      <w:proofErr w:type="spellStart"/>
      <w:r w:rsidRPr="001A69B5">
        <w:t>vidaregåande</w:t>
      </w:r>
      <w:proofErr w:type="spellEnd"/>
      <w:r w:rsidRPr="001A69B5">
        <w:t xml:space="preserve"> opplæring, og som har rett til og ønsker slik opplæring, får det. I tillegg skal </w:t>
      </w:r>
      <w:proofErr w:type="spellStart"/>
      <w:r w:rsidRPr="001A69B5">
        <w:t>lauslatne</w:t>
      </w:r>
      <w:proofErr w:type="spellEnd"/>
      <w:r w:rsidRPr="001A69B5">
        <w:t xml:space="preserve"> kunne fullføre opplæring som er begynt under soning. Opplæringa skal bli gitt etter kompetansemål </w:t>
      </w:r>
      <w:proofErr w:type="spellStart"/>
      <w:r w:rsidRPr="001A69B5">
        <w:t>frå</w:t>
      </w:r>
      <w:proofErr w:type="spellEnd"/>
      <w:r w:rsidRPr="001A69B5">
        <w:t xml:space="preserve"> læreplanverket for Kunnskapsløftet og opplæring i </w:t>
      </w:r>
      <w:proofErr w:type="spellStart"/>
      <w:r w:rsidRPr="001A69B5">
        <w:t>grunnleggande</w:t>
      </w:r>
      <w:proofErr w:type="spellEnd"/>
      <w:r w:rsidRPr="001A69B5">
        <w:t xml:space="preserve"> </w:t>
      </w:r>
      <w:proofErr w:type="spellStart"/>
      <w:r w:rsidRPr="001A69B5">
        <w:t>ferdigheiter</w:t>
      </w:r>
      <w:proofErr w:type="spellEnd"/>
      <w:r w:rsidRPr="001A69B5">
        <w:t>.</w:t>
      </w:r>
    </w:p>
    <w:p w14:paraId="76BB80A3" w14:textId="77777777" w:rsidR="000513CD" w:rsidRPr="001A69B5" w:rsidRDefault="0009509B" w:rsidP="001A69B5">
      <w:pPr>
        <w:pStyle w:val="avsnitt-tittel"/>
      </w:pPr>
      <w:r w:rsidRPr="001A69B5">
        <w:t>Resultat i 2020</w:t>
      </w:r>
    </w:p>
    <w:p w14:paraId="1242D79E" w14:textId="77777777" w:rsidR="000513CD" w:rsidRPr="001A69B5" w:rsidRDefault="0009509B" w:rsidP="001A69B5">
      <w:r w:rsidRPr="001A69B5">
        <w:t xml:space="preserve">Det er </w:t>
      </w:r>
      <w:proofErr w:type="spellStart"/>
      <w:r w:rsidRPr="001A69B5">
        <w:t>opplæringstilbod</w:t>
      </w:r>
      <w:proofErr w:type="spellEnd"/>
      <w:r w:rsidRPr="001A69B5">
        <w:t xml:space="preserve"> for innsette i alle fengsla i </w:t>
      </w:r>
      <w:proofErr w:type="spellStart"/>
      <w:r w:rsidRPr="001A69B5">
        <w:t>Noreg</w:t>
      </w:r>
      <w:proofErr w:type="spellEnd"/>
      <w:r w:rsidRPr="001A69B5">
        <w:t xml:space="preserve">. I tillegg </w:t>
      </w:r>
      <w:proofErr w:type="spellStart"/>
      <w:r w:rsidRPr="001A69B5">
        <w:t>finst</w:t>
      </w:r>
      <w:proofErr w:type="spellEnd"/>
      <w:r w:rsidRPr="001A69B5">
        <w:t xml:space="preserve"> det </w:t>
      </w:r>
      <w:proofErr w:type="spellStart"/>
      <w:r w:rsidRPr="001A69B5">
        <w:t>oppfølgingsklassar</w:t>
      </w:r>
      <w:proofErr w:type="spellEnd"/>
      <w:r w:rsidRPr="001A69B5">
        <w:t xml:space="preserve"> og </w:t>
      </w:r>
      <w:proofErr w:type="spellStart"/>
      <w:r w:rsidRPr="001A69B5">
        <w:t>ein</w:t>
      </w:r>
      <w:proofErr w:type="spellEnd"/>
      <w:r w:rsidRPr="001A69B5">
        <w:t xml:space="preserve"> TAFU (tilbakeføring gjennom arbeid, fritid og utdanning) for å lette overgangen etter lauslating ti </w:t>
      </w:r>
      <w:proofErr w:type="spellStart"/>
      <w:r w:rsidRPr="001A69B5">
        <w:t>stadar</w:t>
      </w:r>
      <w:proofErr w:type="spellEnd"/>
      <w:r w:rsidRPr="001A69B5">
        <w:t xml:space="preserve"> i landet.</w:t>
      </w:r>
    </w:p>
    <w:p w14:paraId="2956792E" w14:textId="77777777" w:rsidR="000513CD" w:rsidRPr="001A69B5" w:rsidRDefault="0009509B" w:rsidP="001A69B5">
      <w:r w:rsidRPr="001A69B5">
        <w:t xml:space="preserve">Om lag 40 pst. av </w:t>
      </w:r>
      <w:proofErr w:type="spellStart"/>
      <w:r w:rsidRPr="001A69B5">
        <w:t>dei</w:t>
      </w:r>
      <w:proofErr w:type="spellEnd"/>
      <w:r w:rsidRPr="001A69B5">
        <w:t xml:space="preserve"> innsette tok del i ei eller anna form for opplæring i 2020, ned </w:t>
      </w:r>
      <w:proofErr w:type="spellStart"/>
      <w:r w:rsidRPr="001A69B5">
        <w:t>frå</w:t>
      </w:r>
      <w:proofErr w:type="spellEnd"/>
      <w:r w:rsidRPr="001A69B5">
        <w:t xml:space="preserve"> 45 pst. i 2019. I </w:t>
      </w:r>
      <w:proofErr w:type="spellStart"/>
      <w:r w:rsidRPr="001A69B5">
        <w:t>hovudsak</w:t>
      </w:r>
      <w:proofErr w:type="spellEnd"/>
      <w:r w:rsidRPr="001A69B5">
        <w:t xml:space="preserve"> følger opplæringa læreplanplanverket for </w:t>
      </w:r>
      <w:proofErr w:type="spellStart"/>
      <w:r w:rsidRPr="001A69B5">
        <w:t>vidaregåande</w:t>
      </w:r>
      <w:proofErr w:type="spellEnd"/>
      <w:r w:rsidRPr="001A69B5">
        <w:t xml:space="preserve"> </w:t>
      </w:r>
      <w:proofErr w:type="spellStart"/>
      <w:r w:rsidRPr="001A69B5">
        <w:t>skule</w:t>
      </w:r>
      <w:proofErr w:type="spellEnd"/>
      <w:r w:rsidRPr="001A69B5">
        <w:t xml:space="preserve">, og i stor grad yrkesfag. I samarbeid med kriminalomsorga bruker </w:t>
      </w:r>
      <w:proofErr w:type="spellStart"/>
      <w:r w:rsidRPr="001A69B5">
        <w:t>skuleverket</w:t>
      </w:r>
      <w:proofErr w:type="spellEnd"/>
      <w:r w:rsidRPr="001A69B5">
        <w:t xml:space="preserve"> </w:t>
      </w:r>
      <w:proofErr w:type="spellStart"/>
      <w:r w:rsidRPr="001A69B5">
        <w:t>ressursar</w:t>
      </w:r>
      <w:proofErr w:type="spellEnd"/>
      <w:r w:rsidRPr="001A69B5">
        <w:t xml:space="preserve"> på ulike </w:t>
      </w:r>
      <w:proofErr w:type="spellStart"/>
      <w:r w:rsidRPr="001A69B5">
        <w:t>opplæringstilbod</w:t>
      </w:r>
      <w:proofErr w:type="spellEnd"/>
      <w:r w:rsidRPr="001A69B5">
        <w:t xml:space="preserve"> for å stimulere innsette til å </w:t>
      </w:r>
      <w:proofErr w:type="spellStart"/>
      <w:r w:rsidRPr="001A69B5">
        <w:t>kome</w:t>
      </w:r>
      <w:proofErr w:type="spellEnd"/>
      <w:r w:rsidRPr="001A69B5">
        <w:t xml:space="preserve"> i gang med </w:t>
      </w:r>
      <w:proofErr w:type="spellStart"/>
      <w:r w:rsidRPr="001A69B5">
        <w:t>grunnskule</w:t>
      </w:r>
      <w:proofErr w:type="spellEnd"/>
      <w:r w:rsidRPr="001A69B5">
        <w:t xml:space="preserve"> og/eller </w:t>
      </w:r>
      <w:proofErr w:type="spellStart"/>
      <w:r w:rsidRPr="001A69B5">
        <w:t>vidaregåande</w:t>
      </w:r>
      <w:proofErr w:type="spellEnd"/>
      <w:r w:rsidRPr="001A69B5">
        <w:t xml:space="preserve"> opplæring, kategorisert som «anna opplæring» i tabell 4.4. </w:t>
      </w:r>
      <w:proofErr w:type="spellStart"/>
      <w:r w:rsidRPr="001A69B5">
        <w:t>Skulane</w:t>
      </w:r>
      <w:proofErr w:type="spellEnd"/>
      <w:r w:rsidRPr="001A69B5">
        <w:t xml:space="preserve"> samarbeider med kriminalomsorga for å legge til rette for </w:t>
      </w:r>
      <w:proofErr w:type="spellStart"/>
      <w:r w:rsidRPr="001A69B5">
        <w:t>dei</w:t>
      </w:r>
      <w:proofErr w:type="spellEnd"/>
      <w:r w:rsidRPr="001A69B5">
        <w:t xml:space="preserve"> innsette som ønsker å ta fatt på </w:t>
      </w:r>
      <w:proofErr w:type="spellStart"/>
      <w:r w:rsidRPr="001A69B5">
        <w:t>høgare</w:t>
      </w:r>
      <w:proofErr w:type="spellEnd"/>
      <w:r w:rsidRPr="001A69B5">
        <w:t xml:space="preserve"> utdanning.</w:t>
      </w:r>
    </w:p>
    <w:p w14:paraId="757396B3" w14:textId="61F21817" w:rsidR="000513CD" w:rsidRDefault="0009509B" w:rsidP="001A69B5">
      <w:r w:rsidRPr="001A69B5">
        <w:t xml:space="preserve">Smitteverntiltaka mot covid-19-pandemien </w:t>
      </w:r>
      <w:proofErr w:type="spellStart"/>
      <w:r w:rsidRPr="001A69B5">
        <w:t>fekk</w:t>
      </w:r>
      <w:proofErr w:type="spellEnd"/>
      <w:r w:rsidRPr="001A69B5">
        <w:t xml:space="preserve"> </w:t>
      </w:r>
      <w:proofErr w:type="spellStart"/>
      <w:r w:rsidRPr="001A69B5">
        <w:t>betydelege</w:t>
      </w:r>
      <w:proofErr w:type="spellEnd"/>
      <w:r w:rsidRPr="001A69B5">
        <w:t xml:space="preserve"> </w:t>
      </w:r>
      <w:proofErr w:type="spellStart"/>
      <w:r w:rsidRPr="001A69B5">
        <w:t>konsekvensar</w:t>
      </w:r>
      <w:proofErr w:type="spellEnd"/>
      <w:r w:rsidRPr="001A69B5">
        <w:t xml:space="preserve"> for opplæringa i kriminalomsorga i 2020. Når undervisningspersonalet </w:t>
      </w:r>
      <w:proofErr w:type="spellStart"/>
      <w:r w:rsidRPr="001A69B5">
        <w:t>ikkje</w:t>
      </w:r>
      <w:proofErr w:type="spellEnd"/>
      <w:r w:rsidRPr="001A69B5">
        <w:t xml:space="preserve"> kunne gjennomføre undervisning i klasseromma i fengsla, var det </w:t>
      </w:r>
      <w:proofErr w:type="spellStart"/>
      <w:r w:rsidRPr="001A69B5">
        <w:t>ikkje</w:t>
      </w:r>
      <w:proofErr w:type="spellEnd"/>
      <w:r w:rsidRPr="001A69B5">
        <w:t xml:space="preserve"> fullgode digitale </w:t>
      </w:r>
      <w:proofErr w:type="spellStart"/>
      <w:r w:rsidRPr="001A69B5">
        <w:t>erstatningar</w:t>
      </w:r>
      <w:proofErr w:type="spellEnd"/>
      <w:r w:rsidRPr="001A69B5">
        <w:t xml:space="preserve">. Smitteverntiltaka førte til </w:t>
      </w:r>
      <w:proofErr w:type="spellStart"/>
      <w:r w:rsidRPr="001A69B5">
        <w:t>ein</w:t>
      </w:r>
      <w:proofErr w:type="spellEnd"/>
      <w:r w:rsidRPr="001A69B5">
        <w:t xml:space="preserve"> reduksjon av </w:t>
      </w:r>
      <w:proofErr w:type="spellStart"/>
      <w:r w:rsidRPr="001A69B5">
        <w:t>opplæringstilbodet</w:t>
      </w:r>
      <w:proofErr w:type="spellEnd"/>
      <w:r w:rsidRPr="001A69B5">
        <w:t xml:space="preserve">, færre gjennomførte </w:t>
      </w:r>
      <w:proofErr w:type="spellStart"/>
      <w:r w:rsidRPr="001A69B5">
        <w:t>eksamenar</w:t>
      </w:r>
      <w:proofErr w:type="spellEnd"/>
      <w:r w:rsidRPr="001A69B5">
        <w:t xml:space="preserve"> og dermed færre fullførte opplæringsløp. </w:t>
      </w:r>
      <w:proofErr w:type="spellStart"/>
      <w:r w:rsidRPr="001A69B5">
        <w:t>Statsforvaltaren</w:t>
      </w:r>
      <w:proofErr w:type="spellEnd"/>
      <w:r w:rsidRPr="001A69B5">
        <w:t xml:space="preserve"> i </w:t>
      </w:r>
      <w:proofErr w:type="spellStart"/>
      <w:r w:rsidRPr="001A69B5">
        <w:t>Vestland</w:t>
      </w:r>
      <w:proofErr w:type="spellEnd"/>
      <w:r w:rsidRPr="001A69B5">
        <w:t xml:space="preserve"> og Kriminalomsorgsdirektoratet har sett i gang ulike tiltak for å styrke den digitale opplæringa i fengsla.</w:t>
      </w:r>
    </w:p>
    <w:p w14:paraId="1F9319DA" w14:textId="776C1F7F" w:rsidR="00FE3006" w:rsidRPr="001A69B5" w:rsidRDefault="00FE3006" w:rsidP="00FE3006">
      <w:pPr>
        <w:pStyle w:val="tabell-tittel"/>
      </w:pPr>
      <w:r w:rsidRPr="001A69B5">
        <w:t xml:space="preserve">Tal på </w:t>
      </w:r>
      <w:proofErr w:type="spellStart"/>
      <w:r w:rsidRPr="001A69B5">
        <w:t>elevar</w:t>
      </w:r>
      <w:proofErr w:type="spellEnd"/>
      <w:r w:rsidRPr="001A69B5">
        <w:t>/</w:t>
      </w:r>
      <w:proofErr w:type="spellStart"/>
      <w:r w:rsidRPr="001A69B5">
        <w:t>deltakarar</w:t>
      </w:r>
      <w:proofErr w:type="spellEnd"/>
      <w:r w:rsidRPr="001A69B5">
        <w:t xml:space="preserve"> i fengsel og </w:t>
      </w:r>
      <w:proofErr w:type="spellStart"/>
      <w:r w:rsidRPr="001A69B5">
        <w:t>oppfølgingsklassar</w:t>
      </w:r>
      <w:proofErr w:type="spellEnd"/>
      <w:r w:rsidRPr="001A69B5">
        <w:t xml:space="preserve"> og tilbakeføringsprogram gitt i </w:t>
      </w:r>
      <w:proofErr w:type="spellStart"/>
      <w:r w:rsidRPr="001A69B5">
        <w:t>totaltal</w:t>
      </w:r>
      <w:proofErr w:type="spellEnd"/>
      <w:r w:rsidRPr="001A69B5">
        <w:t xml:space="preserve"> og gjennomsnitt, fordelte etter opplæringstype</w:t>
      </w:r>
    </w:p>
    <w:p w14:paraId="6E694BAF" w14:textId="77777777" w:rsidR="000513CD" w:rsidRPr="001A69B5" w:rsidRDefault="0009509B" w:rsidP="001A69B5">
      <w:pPr>
        <w:pStyle w:val="Tabellnavn"/>
      </w:pPr>
      <w:r w:rsidRPr="001A69B5">
        <w:t>09J1xt2</w:t>
      </w:r>
    </w:p>
    <w:tbl>
      <w:tblPr>
        <w:tblStyle w:val="StandardTabell"/>
        <w:tblW w:w="0" w:type="auto"/>
        <w:tblLayout w:type="fixed"/>
        <w:tblLook w:val="04A0" w:firstRow="1" w:lastRow="0" w:firstColumn="1" w:lastColumn="0" w:noHBand="0" w:noVBand="1"/>
      </w:tblPr>
      <w:tblGrid>
        <w:gridCol w:w="2420"/>
        <w:gridCol w:w="880"/>
        <w:gridCol w:w="880"/>
        <w:gridCol w:w="880"/>
        <w:gridCol w:w="880"/>
        <w:gridCol w:w="880"/>
        <w:gridCol w:w="880"/>
        <w:gridCol w:w="880"/>
        <w:gridCol w:w="880"/>
      </w:tblGrid>
      <w:tr w:rsidR="000513CD" w:rsidRPr="001A69B5" w14:paraId="78CD55CC" w14:textId="77777777" w:rsidTr="001B3733">
        <w:trPr>
          <w:trHeight w:val="360"/>
        </w:trPr>
        <w:tc>
          <w:tcPr>
            <w:tcW w:w="2420" w:type="dxa"/>
          </w:tcPr>
          <w:p w14:paraId="778D0482" w14:textId="77777777" w:rsidR="000513CD" w:rsidRPr="001A69B5" w:rsidRDefault="000513CD" w:rsidP="001A69B5"/>
        </w:tc>
        <w:tc>
          <w:tcPr>
            <w:tcW w:w="3520" w:type="dxa"/>
            <w:gridSpan w:val="4"/>
          </w:tcPr>
          <w:p w14:paraId="77F2D5A7" w14:textId="77777777" w:rsidR="000513CD" w:rsidRPr="001A69B5" w:rsidRDefault="0009509B" w:rsidP="001A69B5">
            <w:r w:rsidRPr="001A69B5">
              <w:t>2019</w:t>
            </w:r>
          </w:p>
        </w:tc>
        <w:tc>
          <w:tcPr>
            <w:tcW w:w="3520" w:type="dxa"/>
            <w:gridSpan w:val="4"/>
          </w:tcPr>
          <w:p w14:paraId="39FB4D32" w14:textId="77777777" w:rsidR="000513CD" w:rsidRPr="001A69B5" w:rsidRDefault="0009509B" w:rsidP="001A69B5">
            <w:r w:rsidRPr="001A69B5">
              <w:t>2020</w:t>
            </w:r>
          </w:p>
        </w:tc>
      </w:tr>
      <w:tr w:rsidR="000513CD" w:rsidRPr="001A69B5" w14:paraId="00F3CA2C" w14:textId="77777777" w:rsidTr="001B3733">
        <w:trPr>
          <w:trHeight w:val="380"/>
        </w:trPr>
        <w:tc>
          <w:tcPr>
            <w:tcW w:w="2420" w:type="dxa"/>
          </w:tcPr>
          <w:p w14:paraId="78615CC1" w14:textId="77777777" w:rsidR="000513CD" w:rsidRPr="001A69B5" w:rsidRDefault="000513CD" w:rsidP="001A69B5"/>
        </w:tc>
        <w:tc>
          <w:tcPr>
            <w:tcW w:w="1760" w:type="dxa"/>
            <w:gridSpan w:val="2"/>
          </w:tcPr>
          <w:p w14:paraId="4A305CD0" w14:textId="77777777" w:rsidR="000513CD" w:rsidRPr="001A69B5" w:rsidRDefault="0009509B" w:rsidP="001A69B5">
            <w:r w:rsidRPr="001A69B5">
              <w:t>Heiltid</w:t>
            </w:r>
          </w:p>
        </w:tc>
        <w:tc>
          <w:tcPr>
            <w:tcW w:w="1760" w:type="dxa"/>
            <w:gridSpan w:val="2"/>
          </w:tcPr>
          <w:p w14:paraId="3C65656A" w14:textId="77777777" w:rsidR="000513CD" w:rsidRPr="001A69B5" w:rsidRDefault="0009509B" w:rsidP="001A69B5">
            <w:r w:rsidRPr="001A69B5">
              <w:t>Deltid</w:t>
            </w:r>
          </w:p>
        </w:tc>
        <w:tc>
          <w:tcPr>
            <w:tcW w:w="1760" w:type="dxa"/>
            <w:gridSpan w:val="2"/>
          </w:tcPr>
          <w:p w14:paraId="18F062C9" w14:textId="77777777" w:rsidR="000513CD" w:rsidRPr="001A69B5" w:rsidRDefault="0009509B" w:rsidP="001A69B5">
            <w:r w:rsidRPr="001A69B5">
              <w:t>Heiltid</w:t>
            </w:r>
          </w:p>
        </w:tc>
        <w:tc>
          <w:tcPr>
            <w:tcW w:w="1760" w:type="dxa"/>
            <w:gridSpan w:val="2"/>
          </w:tcPr>
          <w:p w14:paraId="590A733D" w14:textId="77777777" w:rsidR="000513CD" w:rsidRPr="001A69B5" w:rsidRDefault="0009509B" w:rsidP="001A69B5">
            <w:r w:rsidRPr="001A69B5">
              <w:t>Deltid</w:t>
            </w:r>
          </w:p>
        </w:tc>
      </w:tr>
      <w:tr w:rsidR="000513CD" w:rsidRPr="001A69B5" w14:paraId="2CE5A509" w14:textId="77777777" w:rsidTr="001B3733">
        <w:trPr>
          <w:trHeight w:val="640"/>
        </w:trPr>
        <w:tc>
          <w:tcPr>
            <w:tcW w:w="2420" w:type="dxa"/>
          </w:tcPr>
          <w:p w14:paraId="239FB9C0" w14:textId="77777777" w:rsidR="000513CD" w:rsidRPr="001A69B5" w:rsidRDefault="000513CD" w:rsidP="001A69B5"/>
        </w:tc>
        <w:tc>
          <w:tcPr>
            <w:tcW w:w="880" w:type="dxa"/>
          </w:tcPr>
          <w:p w14:paraId="41A5C455" w14:textId="77777777" w:rsidR="000513CD" w:rsidRPr="001A69B5" w:rsidRDefault="0009509B" w:rsidP="001A69B5">
            <w:r w:rsidRPr="001A69B5">
              <w:t xml:space="preserve">Reg. </w:t>
            </w:r>
            <w:r w:rsidRPr="001A69B5">
              <w:br/>
            </w:r>
            <w:proofErr w:type="spellStart"/>
            <w:r w:rsidRPr="001A69B5">
              <w:t>elevar</w:t>
            </w:r>
            <w:proofErr w:type="spellEnd"/>
          </w:p>
        </w:tc>
        <w:tc>
          <w:tcPr>
            <w:tcW w:w="880" w:type="dxa"/>
          </w:tcPr>
          <w:p w14:paraId="0F69BE19" w14:textId="77777777" w:rsidR="000513CD" w:rsidRPr="001A69B5" w:rsidRDefault="0009509B" w:rsidP="001A69B5">
            <w:r w:rsidRPr="001A69B5">
              <w:t>Snitt</w:t>
            </w:r>
          </w:p>
        </w:tc>
        <w:tc>
          <w:tcPr>
            <w:tcW w:w="880" w:type="dxa"/>
          </w:tcPr>
          <w:p w14:paraId="66AE6C58" w14:textId="77777777" w:rsidR="000513CD" w:rsidRPr="001A69B5" w:rsidRDefault="0009509B" w:rsidP="001A69B5">
            <w:r w:rsidRPr="001A69B5">
              <w:t xml:space="preserve">Reg. </w:t>
            </w:r>
            <w:r w:rsidRPr="001A69B5">
              <w:br/>
            </w:r>
            <w:proofErr w:type="spellStart"/>
            <w:r w:rsidRPr="001A69B5">
              <w:t>elevar</w:t>
            </w:r>
            <w:proofErr w:type="spellEnd"/>
          </w:p>
        </w:tc>
        <w:tc>
          <w:tcPr>
            <w:tcW w:w="880" w:type="dxa"/>
          </w:tcPr>
          <w:p w14:paraId="4C7F4CB3" w14:textId="77777777" w:rsidR="000513CD" w:rsidRPr="001A69B5" w:rsidRDefault="0009509B" w:rsidP="001A69B5">
            <w:r w:rsidRPr="001A69B5">
              <w:t>Snitt</w:t>
            </w:r>
          </w:p>
        </w:tc>
        <w:tc>
          <w:tcPr>
            <w:tcW w:w="880" w:type="dxa"/>
          </w:tcPr>
          <w:p w14:paraId="4AAE5BF9" w14:textId="77777777" w:rsidR="000513CD" w:rsidRPr="001A69B5" w:rsidRDefault="0009509B" w:rsidP="001A69B5">
            <w:r w:rsidRPr="001A69B5">
              <w:t xml:space="preserve">Reg. </w:t>
            </w:r>
            <w:r w:rsidRPr="001A69B5">
              <w:br/>
            </w:r>
            <w:proofErr w:type="spellStart"/>
            <w:r w:rsidRPr="001A69B5">
              <w:t>elevar</w:t>
            </w:r>
            <w:proofErr w:type="spellEnd"/>
          </w:p>
        </w:tc>
        <w:tc>
          <w:tcPr>
            <w:tcW w:w="880" w:type="dxa"/>
          </w:tcPr>
          <w:p w14:paraId="1E0B3D58" w14:textId="77777777" w:rsidR="000513CD" w:rsidRPr="001A69B5" w:rsidRDefault="0009509B" w:rsidP="001A69B5">
            <w:r w:rsidRPr="001A69B5">
              <w:t>Snitt</w:t>
            </w:r>
          </w:p>
        </w:tc>
        <w:tc>
          <w:tcPr>
            <w:tcW w:w="880" w:type="dxa"/>
          </w:tcPr>
          <w:p w14:paraId="303D234D" w14:textId="77777777" w:rsidR="000513CD" w:rsidRPr="001A69B5" w:rsidRDefault="0009509B" w:rsidP="001A69B5">
            <w:r w:rsidRPr="001A69B5">
              <w:t xml:space="preserve">Reg. </w:t>
            </w:r>
            <w:r w:rsidRPr="001A69B5">
              <w:br/>
            </w:r>
            <w:proofErr w:type="spellStart"/>
            <w:r w:rsidRPr="001A69B5">
              <w:t>elevar</w:t>
            </w:r>
            <w:proofErr w:type="spellEnd"/>
          </w:p>
        </w:tc>
        <w:tc>
          <w:tcPr>
            <w:tcW w:w="880" w:type="dxa"/>
          </w:tcPr>
          <w:p w14:paraId="347FFBA4" w14:textId="77777777" w:rsidR="000513CD" w:rsidRPr="001A69B5" w:rsidRDefault="0009509B" w:rsidP="001A69B5">
            <w:r w:rsidRPr="001A69B5">
              <w:t>Snitt</w:t>
            </w:r>
          </w:p>
        </w:tc>
      </w:tr>
      <w:tr w:rsidR="000513CD" w:rsidRPr="001A69B5" w14:paraId="3876373E" w14:textId="77777777" w:rsidTr="001B3733">
        <w:trPr>
          <w:trHeight w:val="380"/>
        </w:trPr>
        <w:tc>
          <w:tcPr>
            <w:tcW w:w="2420" w:type="dxa"/>
          </w:tcPr>
          <w:p w14:paraId="00F917AD" w14:textId="77777777" w:rsidR="000513CD" w:rsidRPr="001A69B5" w:rsidRDefault="0009509B" w:rsidP="001A69B5">
            <w:proofErr w:type="spellStart"/>
            <w:r w:rsidRPr="001A69B5">
              <w:t>Grunnskule</w:t>
            </w:r>
            <w:proofErr w:type="spellEnd"/>
          </w:p>
        </w:tc>
        <w:tc>
          <w:tcPr>
            <w:tcW w:w="880" w:type="dxa"/>
          </w:tcPr>
          <w:p w14:paraId="6F0DED4F" w14:textId="77777777" w:rsidR="000513CD" w:rsidRPr="001A69B5" w:rsidRDefault="0009509B" w:rsidP="001A69B5">
            <w:r w:rsidRPr="001A69B5">
              <w:t>9</w:t>
            </w:r>
          </w:p>
        </w:tc>
        <w:tc>
          <w:tcPr>
            <w:tcW w:w="880" w:type="dxa"/>
          </w:tcPr>
          <w:p w14:paraId="0455E903" w14:textId="77777777" w:rsidR="000513CD" w:rsidRPr="001A69B5" w:rsidRDefault="0009509B" w:rsidP="001A69B5">
            <w:r w:rsidRPr="001A69B5">
              <w:t>2</w:t>
            </w:r>
          </w:p>
        </w:tc>
        <w:tc>
          <w:tcPr>
            <w:tcW w:w="880" w:type="dxa"/>
          </w:tcPr>
          <w:p w14:paraId="6ED8DA19" w14:textId="77777777" w:rsidR="000513CD" w:rsidRPr="001A69B5" w:rsidRDefault="0009509B" w:rsidP="001A69B5">
            <w:r w:rsidRPr="001A69B5">
              <w:t>189</w:t>
            </w:r>
          </w:p>
        </w:tc>
        <w:tc>
          <w:tcPr>
            <w:tcW w:w="880" w:type="dxa"/>
          </w:tcPr>
          <w:p w14:paraId="1033F243" w14:textId="77777777" w:rsidR="000513CD" w:rsidRPr="001A69B5" w:rsidRDefault="0009509B" w:rsidP="001A69B5">
            <w:r w:rsidRPr="001A69B5">
              <w:t>81</w:t>
            </w:r>
          </w:p>
        </w:tc>
        <w:tc>
          <w:tcPr>
            <w:tcW w:w="880" w:type="dxa"/>
          </w:tcPr>
          <w:p w14:paraId="33E1AD83" w14:textId="77777777" w:rsidR="000513CD" w:rsidRPr="001A69B5" w:rsidRDefault="0009509B" w:rsidP="001A69B5">
            <w:r w:rsidRPr="001A69B5">
              <w:t>5</w:t>
            </w:r>
          </w:p>
        </w:tc>
        <w:tc>
          <w:tcPr>
            <w:tcW w:w="880" w:type="dxa"/>
          </w:tcPr>
          <w:p w14:paraId="73CA44C4" w14:textId="77777777" w:rsidR="000513CD" w:rsidRPr="001A69B5" w:rsidRDefault="0009509B" w:rsidP="001A69B5">
            <w:r w:rsidRPr="001A69B5">
              <w:t>2</w:t>
            </w:r>
          </w:p>
        </w:tc>
        <w:tc>
          <w:tcPr>
            <w:tcW w:w="880" w:type="dxa"/>
          </w:tcPr>
          <w:p w14:paraId="31BD0CAA" w14:textId="77777777" w:rsidR="000513CD" w:rsidRPr="001A69B5" w:rsidRDefault="0009509B" w:rsidP="001A69B5">
            <w:r w:rsidRPr="001A69B5">
              <w:t>138</w:t>
            </w:r>
          </w:p>
        </w:tc>
        <w:tc>
          <w:tcPr>
            <w:tcW w:w="880" w:type="dxa"/>
          </w:tcPr>
          <w:p w14:paraId="3C9B9A2B" w14:textId="77777777" w:rsidR="000513CD" w:rsidRPr="001A69B5" w:rsidRDefault="0009509B" w:rsidP="001A69B5">
            <w:r w:rsidRPr="001A69B5">
              <w:t>41</w:t>
            </w:r>
          </w:p>
        </w:tc>
      </w:tr>
      <w:tr w:rsidR="000513CD" w:rsidRPr="001A69B5" w14:paraId="63E3A6CC" w14:textId="77777777" w:rsidTr="001B3733">
        <w:trPr>
          <w:trHeight w:val="380"/>
        </w:trPr>
        <w:tc>
          <w:tcPr>
            <w:tcW w:w="2420" w:type="dxa"/>
          </w:tcPr>
          <w:p w14:paraId="2A321446" w14:textId="77777777" w:rsidR="000513CD" w:rsidRPr="001A69B5" w:rsidRDefault="0009509B" w:rsidP="001A69B5">
            <w:proofErr w:type="spellStart"/>
            <w:r w:rsidRPr="001A69B5">
              <w:t>Vidaregåande</w:t>
            </w:r>
            <w:proofErr w:type="spellEnd"/>
            <w:r w:rsidRPr="001A69B5">
              <w:t xml:space="preserve"> skule</w:t>
            </w:r>
          </w:p>
        </w:tc>
        <w:tc>
          <w:tcPr>
            <w:tcW w:w="880" w:type="dxa"/>
          </w:tcPr>
          <w:p w14:paraId="5E409798" w14:textId="77777777" w:rsidR="000513CD" w:rsidRPr="001A69B5" w:rsidRDefault="0009509B" w:rsidP="001A69B5">
            <w:r w:rsidRPr="001A69B5">
              <w:t>312</w:t>
            </w:r>
          </w:p>
        </w:tc>
        <w:tc>
          <w:tcPr>
            <w:tcW w:w="880" w:type="dxa"/>
          </w:tcPr>
          <w:p w14:paraId="6F049E13" w14:textId="77777777" w:rsidR="000513CD" w:rsidRPr="001A69B5" w:rsidRDefault="0009509B" w:rsidP="001A69B5">
            <w:r w:rsidRPr="001A69B5">
              <w:t>157</w:t>
            </w:r>
          </w:p>
        </w:tc>
        <w:tc>
          <w:tcPr>
            <w:tcW w:w="880" w:type="dxa"/>
          </w:tcPr>
          <w:p w14:paraId="1F312269" w14:textId="77777777" w:rsidR="000513CD" w:rsidRPr="001A69B5" w:rsidRDefault="0009509B" w:rsidP="001A69B5">
            <w:r w:rsidRPr="001A69B5">
              <w:t>2 742</w:t>
            </w:r>
          </w:p>
        </w:tc>
        <w:tc>
          <w:tcPr>
            <w:tcW w:w="880" w:type="dxa"/>
          </w:tcPr>
          <w:p w14:paraId="3B01D203" w14:textId="77777777" w:rsidR="000513CD" w:rsidRPr="001A69B5" w:rsidRDefault="0009509B" w:rsidP="001A69B5">
            <w:r w:rsidRPr="001A69B5">
              <w:t>716</w:t>
            </w:r>
          </w:p>
        </w:tc>
        <w:tc>
          <w:tcPr>
            <w:tcW w:w="880" w:type="dxa"/>
          </w:tcPr>
          <w:p w14:paraId="4FE29BF3" w14:textId="77777777" w:rsidR="000513CD" w:rsidRPr="001A69B5" w:rsidRDefault="0009509B" w:rsidP="001A69B5">
            <w:r w:rsidRPr="001A69B5">
              <w:t>196</w:t>
            </w:r>
          </w:p>
        </w:tc>
        <w:tc>
          <w:tcPr>
            <w:tcW w:w="880" w:type="dxa"/>
          </w:tcPr>
          <w:p w14:paraId="43859178" w14:textId="77777777" w:rsidR="000513CD" w:rsidRPr="001A69B5" w:rsidRDefault="0009509B" w:rsidP="001A69B5">
            <w:r w:rsidRPr="001A69B5">
              <w:t>121</w:t>
            </w:r>
          </w:p>
        </w:tc>
        <w:tc>
          <w:tcPr>
            <w:tcW w:w="880" w:type="dxa"/>
          </w:tcPr>
          <w:p w14:paraId="762A7A6A" w14:textId="77777777" w:rsidR="000513CD" w:rsidRPr="001A69B5" w:rsidRDefault="0009509B" w:rsidP="001A69B5">
            <w:r w:rsidRPr="001A69B5">
              <w:t>3 021</w:t>
            </w:r>
          </w:p>
        </w:tc>
        <w:tc>
          <w:tcPr>
            <w:tcW w:w="880" w:type="dxa"/>
          </w:tcPr>
          <w:p w14:paraId="56A71BD5" w14:textId="77777777" w:rsidR="000513CD" w:rsidRPr="001A69B5" w:rsidRDefault="0009509B" w:rsidP="001A69B5">
            <w:r w:rsidRPr="001A69B5">
              <w:t>737</w:t>
            </w:r>
          </w:p>
        </w:tc>
      </w:tr>
      <w:tr w:rsidR="000513CD" w:rsidRPr="001A69B5" w14:paraId="5DAA7754" w14:textId="77777777" w:rsidTr="001B3733">
        <w:trPr>
          <w:trHeight w:val="380"/>
        </w:trPr>
        <w:tc>
          <w:tcPr>
            <w:tcW w:w="2420" w:type="dxa"/>
          </w:tcPr>
          <w:p w14:paraId="2F82D9F2" w14:textId="77777777" w:rsidR="000513CD" w:rsidRPr="001A69B5" w:rsidRDefault="0009509B" w:rsidP="001A69B5">
            <w:r w:rsidRPr="001A69B5">
              <w:t xml:space="preserve">Korte </w:t>
            </w:r>
            <w:proofErr w:type="spellStart"/>
            <w:r w:rsidRPr="001A69B5">
              <w:t>opplæringstilbod</w:t>
            </w:r>
            <w:proofErr w:type="spellEnd"/>
          </w:p>
        </w:tc>
        <w:tc>
          <w:tcPr>
            <w:tcW w:w="880" w:type="dxa"/>
          </w:tcPr>
          <w:p w14:paraId="49EFD9BA" w14:textId="77777777" w:rsidR="000513CD" w:rsidRPr="001A69B5" w:rsidRDefault="0009509B" w:rsidP="001A69B5">
            <w:r w:rsidRPr="001A69B5">
              <w:t>152</w:t>
            </w:r>
          </w:p>
        </w:tc>
        <w:tc>
          <w:tcPr>
            <w:tcW w:w="880" w:type="dxa"/>
          </w:tcPr>
          <w:p w14:paraId="118092FC" w14:textId="77777777" w:rsidR="000513CD" w:rsidRPr="001A69B5" w:rsidRDefault="0009509B" w:rsidP="001A69B5">
            <w:r w:rsidRPr="001A69B5">
              <w:t>27</w:t>
            </w:r>
          </w:p>
        </w:tc>
        <w:tc>
          <w:tcPr>
            <w:tcW w:w="880" w:type="dxa"/>
          </w:tcPr>
          <w:p w14:paraId="0C937BEE" w14:textId="77777777" w:rsidR="000513CD" w:rsidRPr="001A69B5" w:rsidRDefault="0009509B" w:rsidP="001A69B5">
            <w:r w:rsidRPr="001A69B5">
              <w:t>2 791</w:t>
            </w:r>
          </w:p>
        </w:tc>
        <w:tc>
          <w:tcPr>
            <w:tcW w:w="880" w:type="dxa"/>
          </w:tcPr>
          <w:p w14:paraId="11061DA6" w14:textId="77777777" w:rsidR="000513CD" w:rsidRPr="001A69B5" w:rsidRDefault="0009509B" w:rsidP="001A69B5">
            <w:r w:rsidRPr="001A69B5">
              <w:t>310</w:t>
            </w:r>
          </w:p>
        </w:tc>
        <w:tc>
          <w:tcPr>
            <w:tcW w:w="880" w:type="dxa"/>
          </w:tcPr>
          <w:p w14:paraId="32AC2805" w14:textId="77777777" w:rsidR="000513CD" w:rsidRPr="001A69B5" w:rsidRDefault="0009509B" w:rsidP="001A69B5">
            <w:r w:rsidRPr="001A69B5">
              <w:t>64</w:t>
            </w:r>
          </w:p>
        </w:tc>
        <w:tc>
          <w:tcPr>
            <w:tcW w:w="880" w:type="dxa"/>
          </w:tcPr>
          <w:p w14:paraId="118822EF" w14:textId="77777777" w:rsidR="000513CD" w:rsidRPr="001A69B5" w:rsidRDefault="0009509B" w:rsidP="001A69B5">
            <w:r w:rsidRPr="001A69B5">
              <w:t>19</w:t>
            </w:r>
          </w:p>
        </w:tc>
        <w:tc>
          <w:tcPr>
            <w:tcW w:w="880" w:type="dxa"/>
          </w:tcPr>
          <w:p w14:paraId="2EB0D982" w14:textId="77777777" w:rsidR="000513CD" w:rsidRPr="001A69B5" w:rsidRDefault="0009509B" w:rsidP="001A69B5">
            <w:r w:rsidRPr="001A69B5">
              <w:t>1 878</w:t>
            </w:r>
          </w:p>
        </w:tc>
        <w:tc>
          <w:tcPr>
            <w:tcW w:w="880" w:type="dxa"/>
          </w:tcPr>
          <w:p w14:paraId="519509EC" w14:textId="77777777" w:rsidR="000513CD" w:rsidRPr="001A69B5" w:rsidRDefault="0009509B" w:rsidP="001A69B5">
            <w:r w:rsidRPr="001A69B5">
              <w:t>252</w:t>
            </w:r>
          </w:p>
        </w:tc>
      </w:tr>
      <w:tr w:rsidR="000513CD" w:rsidRPr="001A69B5" w14:paraId="3B23025D" w14:textId="77777777" w:rsidTr="001B3733">
        <w:trPr>
          <w:trHeight w:val="380"/>
        </w:trPr>
        <w:tc>
          <w:tcPr>
            <w:tcW w:w="2420" w:type="dxa"/>
          </w:tcPr>
          <w:p w14:paraId="6FB0AE20" w14:textId="77777777" w:rsidR="000513CD" w:rsidRPr="001A69B5" w:rsidRDefault="0009509B" w:rsidP="001A69B5">
            <w:r w:rsidRPr="001A69B5">
              <w:t>Anna opplæring</w:t>
            </w:r>
          </w:p>
        </w:tc>
        <w:tc>
          <w:tcPr>
            <w:tcW w:w="880" w:type="dxa"/>
          </w:tcPr>
          <w:p w14:paraId="6814EEF1" w14:textId="77777777" w:rsidR="000513CD" w:rsidRPr="001A69B5" w:rsidRDefault="0009509B" w:rsidP="001A69B5">
            <w:r w:rsidRPr="001A69B5">
              <w:t>8</w:t>
            </w:r>
          </w:p>
        </w:tc>
        <w:tc>
          <w:tcPr>
            <w:tcW w:w="880" w:type="dxa"/>
          </w:tcPr>
          <w:p w14:paraId="061F945B" w14:textId="77777777" w:rsidR="000513CD" w:rsidRPr="001A69B5" w:rsidRDefault="0009509B" w:rsidP="001A69B5">
            <w:r w:rsidRPr="001A69B5">
              <w:t>11</w:t>
            </w:r>
          </w:p>
        </w:tc>
        <w:tc>
          <w:tcPr>
            <w:tcW w:w="880" w:type="dxa"/>
          </w:tcPr>
          <w:p w14:paraId="048B23C1" w14:textId="77777777" w:rsidR="000513CD" w:rsidRPr="001A69B5" w:rsidRDefault="0009509B" w:rsidP="001A69B5">
            <w:r w:rsidRPr="001A69B5">
              <w:t>1 348</w:t>
            </w:r>
          </w:p>
        </w:tc>
        <w:tc>
          <w:tcPr>
            <w:tcW w:w="880" w:type="dxa"/>
          </w:tcPr>
          <w:p w14:paraId="68E75B88" w14:textId="77777777" w:rsidR="000513CD" w:rsidRPr="001A69B5" w:rsidRDefault="0009509B" w:rsidP="001A69B5">
            <w:r w:rsidRPr="001A69B5">
              <w:t>222</w:t>
            </w:r>
          </w:p>
        </w:tc>
        <w:tc>
          <w:tcPr>
            <w:tcW w:w="880" w:type="dxa"/>
          </w:tcPr>
          <w:p w14:paraId="0EAF67FF" w14:textId="77777777" w:rsidR="000513CD" w:rsidRPr="001A69B5" w:rsidRDefault="0009509B" w:rsidP="001A69B5">
            <w:r w:rsidRPr="001A69B5">
              <w:t>5</w:t>
            </w:r>
          </w:p>
        </w:tc>
        <w:tc>
          <w:tcPr>
            <w:tcW w:w="880" w:type="dxa"/>
          </w:tcPr>
          <w:p w14:paraId="7A355137" w14:textId="77777777" w:rsidR="000513CD" w:rsidRPr="001A69B5" w:rsidRDefault="0009509B" w:rsidP="001A69B5">
            <w:r w:rsidRPr="001A69B5">
              <w:t>9</w:t>
            </w:r>
          </w:p>
        </w:tc>
        <w:tc>
          <w:tcPr>
            <w:tcW w:w="880" w:type="dxa"/>
          </w:tcPr>
          <w:p w14:paraId="6A7991EE" w14:textId="77777777" w:rsidR="000513CD" w:rsidRPr="001A69B5" w:rsidRDefault="0009509B" w:rsidP="001A69B5">
            <w:r w:rsidRPr="001A69B5">
              <w:t>866</w:t>
            </w:r>
          </w:p>
        </w:tc>
        <w:tc>
          <w:tcPr>
            <w:tcW w:w="880" w:type="dxa"/>
          </w:tcPr>
          <w:p w14:paraId="54E0477A" w14:textId="77777777" w:rsidR="000513CD" w:rsidRPr="001A69B5" w:rsidRDefault="0009509B" w:rsidP="001A69B5">
            <w:r w:rsidRPr="001A69B5">
              <w:t>200</w:t>
            </w:r>
          </w:p>
        </w:tc>
      </w:tr>
      <w:tr w:rsidR="000513CD" w:rsidRPr="001A69B5" w14:paraId="3A2FE077" w14:textId="77777777" w:rsidTr="001B3733">
        <w:trPr>
          <w:trHeight w:val="380"/>
        </w:trPr>
        <w:tc>
          <w:tcPr>
            <w:tcW w:w="2420" w:type="dxa"/>
          </w:tcPr>
          <w:p w14:paraId="491E8AF8" w14:textId="77777777" w:rsidR="000513CD" w:rsidRPr="001A69B5" w:rsidRDefault="0009509B" w:rsidP="001A69B5">
            <w:r w:rsidRPr="001A69B5">
              <w:t>Sum</w:t>
            </w:r>
          </w:p>
        </w:tc>
        <w:tc>
          <w:tcPr>
            <w:tcW w:w="880" w:type="dxa"/>
          </w:tcPr>
          <w:p w14:paraId="33C61620" w14:textId="77777777" w:rsidR="000513CD" w:rsidRPr="001A69B5" w:rsidRDefault="0009509B" w:rsidP="001A69B5">
            <w:r w:rsidRPr="001A69B5">
              <w:t>481</w:t>
            </w:r>
          </w:p>
        </w:tc>
        <w:tc>
          <w:tcPr>
            <w:tcW w:w="880" w:type="dxa"/>
          </w:tcPr>
          <w:p w14:paraId="514B8EC8" w14:textId="77777777" w:rsidR="000513CD" w:rsidRPr="001A69B5" w:rsidRDefault="0009509B" w:rsidP="001A69B5">
            <w:r w:rsidRPr="001A69B5">
              <w:t>201</w:t>
            </w:r>
          </w:p>
        </w:tc>
        <w:tc>
          <w:tcPr>
            <w:tcW w:w="880" w:type="dxa"/>
          </w:tcPr>
          <w:p w14:paraId="5AB18198" w14:textId="77777777" w:rsidR="000513CD" w:rsidRPr="001A69B5" w:rsidRDefault="0009509B" w:rsidP="001A69B5">
            <w:r w:rsidRPr="001A69B5">
              <w:t>7 070</w:t>
            </w:r>
          </w:p>
        </w:tc>
        <w:tc>
          <w:tcPr>
            <w:tcW w:w="880" w:type="dxa"/>
          </w:tcPr>
          <w:p w14:paraId="66C5967B" w14:textId="77777777" w:rsidR="000513CD" w:rsidRPr="001A69B5" w:rsidRDefault="0009509B" w:rsidP="001A69B5">
            <w:r w:rsidRPr="001A69B5">
              <w:t>1 336</w:t>
            </w:r>
          </w:p>
        </w:tc>
        <w:tc>
          <w:tcPr>
            <w:tcW w:w="880" w:type="dxa"/>
          </w:tcPr>
          <w:p w14:paraId="452AECF6" w14:textId="77777777" w:rsidR="000513CD" w:rsidRPr="001A69B5" w:rsidRDefault="0009509B" w:rsidP="001A69B5">
            <w:r w:rsidRPr="001A69B5">
              <w:t>270</w:t>
            </w:r>
          </w:p>
        </w:tc>
        <w:tc>
          <w:tcPr>
            <w:tcW w:w="880" w:type="dxa"/>
          </w:tcPr>
          <w:p w14:paraId="1AD17203" w14:textId="77777777" w:rsidR="000513CD" w:rsidRPr="001A69B5" w:rsidRDefault="0009509B" w:rsidP="001A69B5">
            <w:r w:rsidRPr="001A69B5">
              <w:t>151</w:t>
            </w:r>
          </w:p>
        </w:tc>
        <w:tc>
          <w:tcPr>
            <w:tcW w:w="880" w:type="dxa"/>
          </w:tcPr>
          <w:p w14:paraId="700F8BFE" w14:textId="77777777" w:rsidR="000513CD" w:rsidRPr="001A69B5" w:rsidRDefault="0009509B" w:rsidP="001A69B5">
            <w:r w:rsidRPr="001A69B5">
              <w:t>5 903</w:t>
            </w:r>
          </w:p>
        </w:tc>
        <w:tc>
          <w:tcPr>
            <w:tcW w:w="880" w:type="dxa"/>
          </w:tcPr>
          <w:p w14:paraId="1F7A843D" w14:textId="77777777" w:rsidR="000513CD" w:rsidRPr="001A69B5" w:rsidRDefault="0009509B" w:rsidP="001A69B5">
            <w:r w:rsidRPr="001A69B5">
              <w:t>1 230</w:t>
            </w:r>
          </w:p>
        </w:tc>
      </w:tr>
      <w:tr w:rsidR="000513CD" w:rsidRPr="001A69B5" w14:paraId="18143167" w14:textId="77777777" w:rsidTr="001B3733">
        <w:trPr>
          <w:trHeight w:val="380"/>
        </w:trPr>
        <w:tc>
          <w:tcPr>
            <w:tcW w:w="2420" w:type="dxa"/>
          </w:tcPr>
          <w:p w14:paraId="59C319EF" w14:textId="77777777" w:rsidR="000513CD" w:rsidRPr="001A69B5" w:rsidRDefault="0009509B" w:rsidP="001A69B5">
            <w:r w:rsidRPr="001A69B5">
              <w:t>Fagskule</w:t>
            </w:r>
            <w:r w:rsidRPr="001A69B5">
              <w:rPr>
                <w:rStyle w:val="skrift-hevet"/>
              </w:rPr>
              <w:t>1</w:t>
            </w:r>
          </w:p>
        </w:tc>
        <w:tc>
          <w:tcPr>
            <w:tcW w:w="880" w:type="dxa"/>
          </w:tcPr>
          <w:p w14:paraId="2CC6C476" w14:textId="77777777" w:rsidR="000513CD" w:rsidRPr="001A69B5" w:rsidRDefault="0009509B" w:rsidP="001A69B5">
            <w:r w:rsidRPr="001A69B5">
              <w:t>21</w:t>
            </w:r>
          </w:p>
        </w:tc>
        <w:tc>
          <w:tcPr>
            <w:tcW w:w="880" w:type="dxa"/>
          </w:tcPr>
          <w:p w14:paraId="606BA627" w14:textId="77777777" w:rsidR="000513CD" w:rsidRPr="001A69B5" w:rsidRDefault="0009509B" w:rsidP="001A69B5">
            <w:r w:rsidRPr="001A69B5">
              <w:t>4</w:t>
            </w:r>
          </w:p>
        </w:tc>
        <w:tc>
          <w:tcPr>
            <w:tcW w:w="880" w:type="dxa"/>
          </w:tcPr>
          <w:p w14:paraId="1CD2045B" w14:textId="77777777" w:rsidR="000513CD" w:rsidRPr="001A69B5" w:rsidRDefault="000513CD" w:rsidP="001A69B5"/>
        </w:tc>
        <w:tc>
          <w:tcPr>
            <w:tcW w:w="880" w:type="dxa"/>
          </w:tcPr>
          <w:p w14:paraId="3FFDD6E6" w14:textId="77777777" w:rsidR="000513CD" w:rsidRPr="001A69B5" w:rsidRDefault="000513CD" w:rsidP="001A69B5"/>
        </w:tc>
        <w:tc>
          <w:tcPr>
            <w:tcW w:w="880" w:type="dxa"/>
          </w:tcPr>
          <w:p w14:paraId="082A061B" w14:textId="77777777" w:rsidR="000513CD" w:rsidRPr="001A69B5" w:rsidRDefault="0009509B" w:rsidP="001A69B5">
            <w:r w:rsidRPr="001A69B5">
              <w:t>20</w:t>
            </w:r>
          </w:p>
        </w:tc>
        <w:tc>
          <w:tcPr>
            <w:tcW w:w="880" w:type="dxa"/>
          </w:tcPr>
          <w:p w14:paraId="4F38F766" w14:textId="77777777" w:rsidR="000513CD" w:rsidRPr="001A69B5" w:rsidRDefault="0009509B" w:rsidP="001A69B5">
            <w:r w:rsidRPr="001A69B5">
              <w:t>5</w:t>
            </w:r>
          </w:p>
        </w:tc>
        <w:tc>
          <w:tcPr>
            <w:tcW w:w="880" w:type="dxa"/>
          </w:tcPr>
          <w:p w14:paraId="5777E9BB" w14:textId="77777777" w:rsidR="000513CD" w:rsidRPr="001A69B5" w:rsidRDefault="000513CD" w:rsidP="001A69B5"/>
        </w:tc>
        <w:tc>
          <w:tcPr>
            <w:tcW w:w="880" w:type="dxa"/>
          </w:tcPr>
          <w:p w14:paraId="2E4E976E" w14:textId="77777777" w:rsidR="000513CD" w:rsidRPr="001A69B5" w:rsidRDefault="000513CD" w:rsidP="001A69B5"/>
        </w:tc>
      </w:tr>
      <w:tr w:rsidR="000513CD" w:rsidRPr="001A69B5" w14:paraId="2EB4F995" w14:textId="77777777" w:rsidTr="001B3733">
        <w:trPr>
          <w:trHeight w:val="380"/>
        </w:trPr>
        <w:tc>
          <w:tcPr>
            <w:tcW w:w="2420" w:type="dxa"/>
          </w:tcPr>
          <w:p w14:paraId="59B7F91C" w14:textId="77777777" w:rsidR="000513CD" w:rsidRPr="001A69B5" w:rsidRDefault="0009509B" w:rsidP="001A69B5">
            <w:proofErr w:type="spellStart"/>
            <w:r w:rsidRPr="001A69B5">
              <w:t>Høgskule</w:t>
            </w:r>
            <w:proofErr w:type="spellEnd"/>
            <w:r w:rsidRPr="001A69B5">
              <w:t>/universitet</w:t>
            </w:r>
          </w:p>
        </w:tc>
        <w:tc>
          <w:tcPr>
            <w:tcW w:w="880" w:type="dxa"/>
          </w:tcPr>
          <w:p w14:paraId="01DC85F6" w14:textId="77777777" w:rsidR="000513CD" w:rsidRPr="001A69B5" w:rsidRDefault="0009509B" w:rsidP="001A69B5">
            <w:r w:rsidRPr="001A69B5">
              <w:t>133</w:t>
            </w:r>
          </w:p>
        </w:tc>
        <w:tc>
          <w:tcPr>
            <w:tcW w:w="880" w:type="dxa"/>
          </w:tcPr>
          <w:p w14:paraId="040BD93B" w14:textId="77777777" w:rsidR="000513CD" w:rsidRPr="001A69B5" w:rsidRDefault="0009509B" w:rsidP="001A69B5">
            <w:r w:rsidRPr="001A69B5">
              <w:t>65</w:t>
            </w:r>
          </w:p>
        </w:tc>
        <w:tc>
          <w:tcPr>
            <w:tcW w:w="880" w:type="dxa"/>
          </w:tcPr>
          <w:p w14:paraId="55995C04" w14:textId="77777777" w:rsidR="000513CD" w:rsidRPr="001A69B5" w:rsidRDefault="000513CD" w:rsidP="001A69B5"/>
        </w:tc>
        <w:tc>
          <w:tcPr>
            <w:tcW w:w="880" w:type="dxa"/>
          </w:tcPr>
          <w:p w14:paraId="776BDD08" w14:textId="77777777" w:rsidR="000513CD" w:rsidRPr="001A69B5" w:rsidRDefault="000513CD" w:rsidP="001A69B5"/>
        </w:tc>
        <w:tc>
          <w:tcPr>
            <w:tcW w:w="880" w:type="dxa"/>
          </w:tcPr>
          <w:p w14:paraId="000B79CA" w14:textId="77777777" w:rsidR="000513CD" w:rsidRPr="001A69B5" w:rsidRDefault="0009509B" w:rsidP="001A69B5">
            <w:r w:rsidRPr="001A69B5">
              <w:t>127</w:t>
            </w:r>
          </w:p>
        </w:tc>
        <w:tc>
          <w:tcPr>
            <w:tcW w:w="880" w:type="dxa"/>
          </w:tcPr>
          <w:p w14:paraId="534BF3DA" w14:textId="77777777" w:rsidR="000513CD" w:rsidRPr="001A69B5" w:rsidRDefault="0009509B" w:rsidP="001A69B5">
            <w:r w:rsidRPr="001A69B5">
              <w:t>63</w:t>
            </w:r>
          </w:p>
        </w:tc>
        <w:tc>
          <w:tcPr>
            <w:tcW w:w="880" w:type="dxa"/>
          </w:tcPr>
          <w:p w14:paraId="23D6D840" w14:textId="77777777" w:rsidR="000513CD" w:rsidRPr="001A69B5" w:rsidRDefault="000513CD" w:rsidP="001A69B5"/>
        </w:tc>
        <w:tc>
          <w:tcPr>
            <w:tcW w:w="880" w:type="dxa"/>
          </w:tcPr>
          <w:p w14:paraId="0432DF81" w14:textId="77777777" w:rsidR="000513CD" w:rsidRPr="001A69B5" w:rsidRDefault="000513CD" w:rsidP="001A69B5"/>
        </w:tc>
      </w:tr>
    </w:tbl>
    <w:p w14:paraId="3D12A719" w14:textId="77777777" w:rsidR="000513CD" w:rsidRPr="001A69B5" w:rsidRDefault="0009509B" w:rsidP="001A69B5">
      <w:pPr>
        <w:pStyle w:val="tabell-noter"/>
      </w:pPr>
      <w:r w:rsidRPr="001A69B5">
        <w:t xml:space="preserve">Reg. </w:t>
      </w:r>
      <w:proofErr w:type="spellStart"/>
      <w:r w:rsidRPr="001A69B5">
        <w:t>elevar</w:t>
      </w:r>
      <w:proofErr w:type="spellEnd"/>
      <w:r w:rsidRPr="001A69B5">
        <w:t xml:space="preserve"> vil </w:t>
      </w:r>
      <w:proofErr w:type="spellStart"/>
      <w:r w:rsidRPr="001A69B5">
        <w:t>seie</w:t>
      </w:r>
      <w:proofErr w:type="spellEnd"/>
      <w:r w:rsidRPr="001A69B5">
        <w:t xml:space="preserve"> kor mange som har fått opplæring i løpet av kalenderåret.</w:t>
      </w:r>
    </w:p>
    <w:p w14:paraId="0FA12C3F" w14:textId="77777777" w:rsidR="000513CD" w:rsidRPr="001A69B5" w:rsidRDefault="0009509B" w:rsidP="001A69B5">
      <w:pPr>
        <w:pStyle w:val="tabell-noter"/>
      </w:pPr>
      <w:r w:rsidRPr="001A69B5">
        <w:t xml:space="preserve">Snitt vil </w:t>
      </w:r>
      <w:proofErr w:type="spellStart"/>
      <w:r w:rsidRPr="001A69B5">
        <w:t>seie</w:t>
      </w:r>
      <w:proofErr w:type="spellEnd"/>
      <w:r w:rsidRPr="001A69B5">
        <w:t xml:space="preserve"> </w:t>
      </w:r>
      <w:proofErr w:type="spellStart"/>
      <w:r w:rsidRPr="001A69B5">
        <w:t>gjennomsnittleg</w:t>
      </w:r>
      <w:proofErr w:type="spellEnd"/>
      <w:r w:rsidRPr="001A69B5">
        <w:t xml:space="preserve"> tal på </w:t>
      </w:r>
      <w:proofErr w:type="spellStart"/>
      <w:r w:rsidRPr="001A69B5">
        <w:t>elevar</w:t>
      </w:r>
      <w:proofErr w:type="spellEnd"/>
      <w:r w:rsidRPr="001A69B5">
        <w:t>/</w:t>
      </w:r>
      <w:proofErr w:type="spellStart"/>
      <w:r w:rsidRPr="001A69B5">
        <w:t>deltakarar</w:t>
      </w:r>
      <w:proofErr w:type="spellEnd"/>
      <w:r w:rsidRPr="001A69B5">
        <w:t xml:space="preserve"> basert på fire rapporteringstidspunkt i løpet av året.</w:t>
      </w:r>
    </w:p>
    <w:p w14:paraId="352B2F46" w14:textId="77777777" w:rsidR="000513CD" w:rsidRPr="001A69B5" w:rsidRDefault="0009509B" w:rsidP="001A69B5">
      <w:pPr>
        <w:pStyle w:val="tabell-noter"/>
      </w:pPr>
      <w:r w:rsidRPr="001A69B5">
        <w:t xml:space="preserve">Korte </w:t>
      </w:r>
      <w:proofErr w:type="spellStart"/>
      <w:r w:rsidRPr="001A69B5">
        <w:t>opplæringstilbod</w:t>
      </w:r>
      <w:proofErr w:type="spellEnd"/>
      <w:r w:rsidRPr="001A69B5">
        <w:t xml:space="preserve"> er tilpassa </w:t>
      </w:r>
      <w:proofErr w:type="spellStart"/>
      <w:r w:rsidRPr="001A69B5">
        <w:t>opplæringstilbod</w:t>
      </w:r>
      <w:proofErr w:type="spellEnd"/>
      <w:r w:rsidRPr="001A69B5">
        <w:t xml:space="preserve"> heimla i fagplanverket for den </w:t>
      </w:r>
      <w:proofErr w:type="spellStart"/>
      <w:r w:rsidRPr="001A69B5">
        <w:t>vidaregåande</w:t>
      </w:r>
      <w:proofErr w:type="spellEnd"/>
      <w:r w:rsidRPr="001A69B5">
        <w:t xml:space="preserve"> </w:t>
      </w:r>
      <w:proofErr w:type="spellStart"/>
      <w:r w:rsidRPr="001A69B5">
        <w:t>skulen</w:t>
      </w:r>
      <w:proofErr w:type="spellEnd"/>
      <w:r w:rsidRPr="001A69B5">
        <w:t>.</w:t>
      </w:r>
    </w:p>
    <w:p w14:paraId="54C167B8" w14:textId="77777777" w:rsidR="000513CD" w:rsidRPr="001A69B5" w:rsidRDefault="0009509B" w:rsidP="001A69B5">
      <w:pPr>
        <w:pStyle w:val="tabell-noter"/>
      </w:pPr>
      <w:r w:rsidRPr="001A69B5">
        <w:rPr>
          <w:rStyle w:val="skrift-hevet"/>
        </w:rPr>
        <w:t>1</w:t>
      </w:r>
      <w:r w:rsidRPr="001A69B5">
        <w:tab/>
      </w:r>
      <w:proofErr w:type="spellStart"/>
      <w:r w:rsidRPr="001A69B5">
        <w:t>Tala</w:t>
      </w:r>
      <w:proofErr w:type="spellEnd"/>
      <w:r w:rsidRPr="001A69B5">
        <w:t xml:space="preserve"> for </w:t>
      </w:r>
      <w:proofErr w:type="spellStart"/>
      <w:r w:rsidRPr="001A69B5">
        <w:t>fagskule</w:t>
      </w:r>
      <w:proofErr w:type="spellEnd"/>
      <w:r w:rsidRPr="001A69B5">
        <w:t xml:space="preserve"> og </w:t>
      </w:r>
      <w:proofErr w:type="spellStart"/>
      <w:r w:rsidRPr="001A69B5">
        <w:t>høgskule</w:t>
      </w:r>
      <w:proofErr w:type="spellEnd"/>
      <w:r w:rsidRPr="001A69B5">
        <w:t xml:space="preserve">/universitet er </w:t>
      </w:r>
      <w:proofErr w:type="spellStart"/>
      <w:r w:rsidRPr="001A69B5">
        <w:t>ikkje</w:t>
      </w:r>
      <w:proofErr w:type="spellEnd"/>
      <w:r w:rsidRPr="001A69B5">
        <w:t xml:space="preserve"> differensierte etter heiltid/deltid.</w:t>
      </w:r>
    </w:p>
    <w:p w14:paraId="1AB4EF23" w14:textId="77777777" w:rsidR="000513CD" w:rsidRPr="001A69B5" w:rsidRDefault="0009509B" w:rsidP="001A69B5">
      <w:pPr>
        <w:pStyle w:val="Kilde"/>
      </w:pPr>
      <w:proofErr w:type="spellStart"/>
      <w:r w:rsidRPr="001A69B5">
        <w:t>Statsforvaltaren</w:t>
      </w:r>
      <w:proofErr w:type="spellEnd"/>
      <w:r w:rsidRPr="001A69B5">
        <w:t xml:space="preserve"> i </w:t>
      </w:r>
      <w:proofErr w:type="spellStart"/>
      <w:r w:rsidRPr="001A69B5">
        <w:t>Vestland</w:t>
      </w:r>
      <w:proofErr w:type="spellEnd"/>
    </w:p>
    <w:p w14:paraId="2A46DDC5" w14:textId="77777777" w:rsidR="000513CD" w:rsidRPr="001A69B5" w:rsidRDefault="0009509B" w:rsidP="001A69B5">
      <w:pPr>
        <w:pStyle w:val="avsnitt-tittel"/>
      </w:pPr>
      <w:r w:rsidRPr="001A69B5">
        <w:t>Budsjettforslag for 2022</w:t>
      </w:r>
    </w:p>
    <w:p w14:paraId="7BB6900D" w14:textId="77777777" w:rsidR="000513CD" w:rsidRPr="001A69B5" w:rsidRDefault="0009509B" w:rsidP="001A69B5">
      <w:r w:rsidRPr="001A69B5">
        <w:t>Departementet foreslår å løyve 310,7 mill. kroner på posten.</w:t>
      </w:r>
    </w:p>
    <w:p w14:paraId="25C1397C" w14:textId="77777777" w:rsidR="000513CD" w:rsidRPr="001A69B5" w:rsidRDefault="0009509B" w:rsidP="001A69B5">
      <w:proofErr w:type="spellStart"/>
      <w:r w:rsidRPr="001A69B5">
        <w:t>Delar</w:t>
      </w:r>
      <w:proofErr w:type="spellEnd"/>
      <w:r w:rsidRPr="001A69B5">
        <w:t xml:space="preserve"> av løyvinga vil gå til drift av Desktop for skolen, som er </w:t>
      </w:r>
      <w:proofErr w:type="spellStart"/>
      <w:r w:rsidRPr="001A69B5">
        <w:t>eit</w:t>
      </w:r>
      <w:proofErr w:type="spellEnd"/>
      <w:r w:rsidRPr="001A69B5">
        <w:t xml:space="preserve"> IKT-system for sikker bruk av digitale verktøy i opplæringa i fengsla.</w:t>
      </w:r>
    </w:p>
    <w:p w14:paraId="00C72025" w14:textId="77777777" w:rsidR="000513CD" w:rsidRPr="001A69B5" w:rsidRDefault="0009509B" w:rsidP="001A69B5">
      <w:r w:rsidRPr="001A69B5">
        <w:t xml:space="preserve">Departementet foreslår ei </w:t>
      </w:r>
      <w:proofErr w:type="spellStart"/>
      <w:r w:rsidRPr="001A69B5">
        <w:t>tilsegnsfullmakt</w:t>
      </w:r>
      <w:proofErr w:type="spellEnd"/>
      <w:r w:rsidRPr="001A69B5">
        <w:t xml:space="preserve"> på posten, jf. forslag til vedtak III nr. 2.</w:t>
      </w:r>
    </w:p>
    <w:p w14:paraId="7228D39A" w14:textId="77777777" w:rsidR="000513CD" w:rsidRPr="001A69B5" w:rsidRDefault="0009509B" w:rsidP="001A69B5">
      <w:pPr>
        <w:pStyle w:val="b-post"/>
      </w:pPr>
      <w:r w:rsidRPr="001A69B5">
        <w:t xml:space="preserve">Post 69 Tiltak for fullføring av </w:t>
      </w:r>
      <w:proofErr w:type="spellStart"/>
      <w:r w:rsidRPr="001A69B5">
        <w:t>vidaregåande</w:t>
      </w:r>
      <w:proofErr w:type="spellEnd"/>
      <w:r w:rsidRPr="001A69B5">
        <w:t xml:space="preserve"> opplæring</w:t>
      </w:r>
    </w:p>
    <w:p w14:paraId="234AA293" w14:textId="77777777" w:rsidR="000513CD" w:rsidRPr="001A69B5" w:rsidRDefault="0009509B" w:rsidP="001A69B5">
      <w:r w:rsidRPr="001A69B5">
        <w:t xml:space="preserve">Løyvinga </w:t>
      </w:r>
      <w:proofErr w:type="spellStart"/>
      <w:r w:rsidRPr="001A69B5">
        <w:t>legg</w:t>
      </w:r>
      <w:proofErr w:type="spellEnd"/>
      <w:r w:rsidRPr="001A69B5">
        <w:t xml:space="preserve"> til rette for gjennomføringa av </w:t>
      </w:r>
      <w:proofErr w:type="spellStart"/>
      <w:r w:rsidRPr="001A69B5">
        <w:t>Fullføringsreforma</w:t>
      </w:r>
      <w:proofErr w:type="spellEnd"/>
      <w:r w:rsidRPr="001A69B5">
        <w:t>, jf. Meld. St. 21 (2020–2021</w:t>
      </w:r>
      <w:proofErr w:type="gramStart"/>
      <w:r w:rsidRPr="001A69B5">
        <w:t xml:space="preserve">) </w:t>
      </w:r>
      <w:r w:rsidRPr="001A69B5">
        <w:rPr>
          <w:rStyle w:val="kursiv"/>
        </w:rPr>
        <w:t xml:space="preserve"> Fullføringsreformen</w:t>
      </w:r>
      <w:proofErr w:type="gramEnd"/>
      <w:r w:rsidRPr="001A69B5">
        <w:rPr>
          <w:rStyle w:val="kursiv"/>
        </w:rPr>
        <w:t xml:space="preserve"> – med åpne dører til verden og fremtiden.</w:t>
      </w:r>
    </w:p>
    <w:p w14:paraId="014BA883" w14:textId="77777777" w:rsidR="000513CD" w:rsidRPr="001A69B5" w:rsidRDefault="0009509B" w:rsidP="001A69B5">
      <w:pPr>
        <w:pStyle w:val="avsnitt-tittel"/>
      </w:pPr>
      <w:r w:rsidRPr="001A69B5">
        <w:t>Mål for 2022</w:t>
      </w:r>
    </w:p>
    <w:p w14:paraId="4E8C6B87" w14:textId="77777777" w:rsidR="000513CD" w:rsidRPr="001A69B5" w:rsidRDefault="0009509B" w:rsidP="001A69B5">
      <w:r w:rsidRPr="001A69B5">
        <w:t xml:space="preserve">Løyvinga skal føre til at </w:t>
      </w:r>
      <w:proofErr w:type="spellStart"/>
      <w:r w:rsidRPr="001A69B5">
        <w:t>fleire</w:t>
      </w:r>
      <w:proofErr w:type="spellEnd"/>
      <w:r w:rsidRPr="001A69B5">
        <w:t xml:space="preserve"> fullfører </w:t>
      </w:r>
      <w:proofErr w:type="spellStart"/>
      <w:r w:rsidRPr="001A69B5">
        <w:t>vidaregåande</w:t>
      </w:r>
      <w:proofErr w:type="spellEnd"/>
      <w:r w:rsidRPr="001A69B5">
        <w:t xml:space="preserve"> opplæring, og at </w:t>
      </w:r>
      <w:proofErr w:type="spellStart"/>
      <w:r w:rsidRPr="001A69B5">
        <w:t>fleire</w:t>
      </w:r>
      <w:proofErr w:type="spellEnd"/>
      <w:r w:rsidRPr="001A69B5">
        <w:t xml:space="preserve"> med studie- eller yrkeskompetanse tek fagbrev.</w:t>
      </w:r>
    </w:p>
    <w:p w14:paraId="7C05EDE3" w14:textId="77777777" w:rsidR="000513CD" w:rsidRPr="001A69B5" w:rsidRDefault="0009509B" w:rsidP="001A69B5">
      <w:pPr>
        <w:pStyle w:val="avsnitt-tittel"/>
      </w:pPr>
      <w:r w:rsidRPr="001A69B5">
        <w:t>Resultat i 2020</w:t>
      </w:r>
    </w:p>
    <w:p w14:paraId="0A840C96" w14:textId="77777777" w:rsidR="000513CD" w:rsidRPr="001A69B5" w:rsidRDefault="0009509B" w:rsidP="001A69B5">
      <w:r w:rsidRPr="001A69B5">
        <w:t xml:space="preserve">I 2020 </w:t>
      </w:r>
      <w:proofErr w:type="spellStart"/>
      <w:r w:rsidRPr="001A69B5">
        <w:t>fekk</w:t>
      </w:r>
      <w:proofErr w:type="spellEnd"/>
      <w:r w:rsidRPr="001A69B5">
        <w:t xml:space="preserve"> </w:t>
      </w:r>
      <w:proofErr w:type="spellStart"/>
      <w:r w:rsidRPr="001A69B5">
        <w:t>fylkeskommunane</w:t>
      </w:r>
      <w:proofErr w:type="spellEnd"/>
      <w:r w:rsidRPr="001A69B5">
        <w:t xml:space="preserve"> utbetalt totalt 666,7 mill. kroner til tiltak for fullføring av </w:t>
      </w:r>
      <w:proofErr w:type="spellStart"/>
      <w:r w:rsidRPr="001A69B5">
        <w:t>vidaregåande</w:t>
      </w:r>
      <w:proofErr w:type="spellEnd"/>
      <w:r w:rsidRPr="001A69B5">
        <w:t xml:space="preserve"> opplæring over posten, som del av Utdanningsløftet.</w:t>
      </w:r>
    </w:p>
    <w:p w14:paraId="06E3985C" w14:textId="77777777" w:rsidR="000513CD" w:rsidRPr="001A69B5" w:rsidRDefault="0009509B" w:rsidP="001A69B5">
      <w:r w:rsidRPr="001A69B5">
        <w:t xml:space="preserve">Det blei utbetalt 297 mill. kroner for at arbeidsledige og permitterte </w:t>
      </w:r>
      <w:proofErr w:type="spellStart"/>
      <w:r w:rsidRPr="001A69B5">
        <w:t>utan</w:t>
      </w:r>
      <w:proofErr w:type="spellEnd"/>
      <w:r w:rsidRPr="001A69B5">
        <w:t xml:space="preserve"> rett til opplæring skulle kunne fullføre </w:t>
      </w:r>
      <w:proofErr w:type="spellStart"/>
      <w:r w:rsidRPr="001A69B5">
        <w:t>vidaregåande</w:t>
      </w:r>
      <w:proofErr w:type="spellEnd"/>
      <w:r w:rsidRPr="001A69B5">
        <w:t xml:space="preserve"> opplæring. Tiltaka i </w:t>
      </w:r>
      <w:proofErr w:type="spellStart"/>
      <w:r w:rsidRPr="001A69B5">
        <w:t>fylkeskommunane</w:t>
      </w:r>
      <w:proofErr w:type="spellEnd"/>
      <w:r w:rsidRPr="001A69B5">
        <w:t xml:space="preserve"> omfatta i 2020 1 320 ledige og permitterte. Det er færre enn </w:t>
      </w:r>
      <w:proofErr w:type="spellStart"/>
      <w:r w:rsidRPr="001A69B5">
        <w:t>talet</w:t>
      </w:r>
      <w:proofErr w:type="spellEnd"/>
      <w:r w:rsidRPr="001A69B5">
        <w:t xml:space="preserve"> på </w:t>
      </w:r>
      <w:proofErr w:type="spellStart"/>
      <w:r w:rsidRPr="001A69B5">
        <w:t>deltakarar</w:t>
      </w:r>
      <w:proofErr w:type="spellEnd"/>
      <w:r w:rsidRPr="001A69B5">
        <w:t xml:space="preserve"> som departementet la til grunn for </w:t>
      </w:r>
      <w:proofErr w:type="spellStart"/>
      <w:r w:rsidRPr="001A69B5">
        <w:t>tilskotet</w:t>
      </w:r>
      <w:proofErr w:type="spellEnd"/>
      <w:r w:rsidRPr="001A69B5">
        <w:t xml:space="preserve">. </w:t>
      </w:r>
      <w:proofErr w:type="spellStart"/>
      <w:r w:rsidRPr="001A69B5">
        <w:t>Fylkeskommunane</w:t>
      </w:r>
      <w:proofErr w:type="spellEnd"/>
      <w:r w:rsidRPr="001A69B5">
        <w:t xml:space="preserve"> melder om at det har </w:t>
      </w:r>
      <w:proofErr w:type="spellStart"/>
      <w:r w:rsidRPr="001A69B5">
        <w:t>vore</w:t>
      </w:r>
      <w:proofErr w:type="spellEnd"/>
      <w:r w:rsidRPr="001A69B5">
        <w:t xml:space="preserve"> </w:t>
      </w:r>
      <w:proofErr w:type="spellStart"/>
      <w:r w:rsidRPr="001A69B5">
        <w:t>krevjande</w:t>
      </w:r>
      <w:proofErr w:type="spellEnd"/>
      <w:r w:rsidRPr="001A69B5">
        <w:t xml:space="preserve"> å rekruttere </w:t>
      </w:r>
      <w:proofErr w:type="spellStart"/>
      <w:r w:rsidRPr="001A69B5">
        <w:t>deltakarar</w:t>
      </w:r>
      <w:proofErr w:type="spellEnd"/>
      <w:r w:rsidRPr="001A69B5">
        <w:t xml:space="preserve"> i målgruppa, </w:t>
      </w:r>
      <w:proofErr w:type="spellStart"/>
      <w:r w:rsidRPr="001A69B5">
        <w:t>særleg</w:t>
      </w:r>
      <w:proofErr w:type="spellEnd"/>
      <w:r w:rsidRPr="001A69B5">
        <w:t xml:space="preserve"> i </w:t>
      </w:r>
      <w:proofErr w:type="spellStart"/>
      <w:r w:rsidRPr="001A69B5">
        <w:t>ein</w:t>
      </w:r>
      <w:proofErr w:type="spellEnd"/>
      <w:r w:rsidRPr="001A69B5">
        <w:t xml:space="preserve"> </w:t>
      </w:r>
      <w:proofErr w:type="spellStart"/>
      <w:r w:rsidRPr="001A69B5">
        <w:t>tidleg</w:t>
      </w:r>
      <w:proofErr w:type="spellEnd"/>
      <w:r w:rsidRPr="001A69B5">
        <w:t xml:space="preserve"> fase. </w:t>
      </w:r>
      <w:proofErr w:type="spellStart"/>
      <w:r w:rsidRPr="001A69B5">
        <w:t>Vaksne</w:t>
      </w:r>
      <w:proofErr w:type="spellEnd"/>
      <w:r w:rsidRPr="001A69B5">
        <w:t xml:space="preserve"> som </w:t>
      </w:r>
      <w:proofErr w:type="spellStart"/>
      <w:r w:rsidRPr="001A69B5">
        <w:t>manglar</w:t>
      </w:r>
      <w:proofErr w:type="spellEnd"/>
      <w:r w:rsidRPr="001A69B5">
        <w:t xml:space="preserve"> studie- eller yrkeskompetanse, har ofte </w:t>
      </w:r>
      <w:proofErr w:type="spellStart"/>
      <w:r w:rsidRPr="001A69B5">
        <w:t>låg</w:t>
      </w:r>
      <w:proofErr w:type="spellEnd"/>
      <w:r w:rsidRPr="001A69B5">
        <w:t xml:space="preserve"> utdanningsmotivasjon. I tillegg er det relativt få permitterte som ønsker å ta utdanning </w:t>
      </w:r>
      <w:proofErr w:type="spellStart"/>
      <w:r w:rsidRPr="001A69B5">
        <w:t>medan</w:t>
      </w:r>
      <w:proofErr w:type="spellEnd"/>
      <w:r w:rsidRPr="001A69B5">
        <w:t xml:space="preserve"> </w:t>
      </w:r>
      <w:proofErr w:type="spellStart"/>
      <w:r w:rsidRPr="001A69B5">
        <w:t>dei</w:t>
      </w:r>
      <w:proofErr w:type="spellEnd"/>
      <w:r w:rsidRPr="001A69B5">
        <w:t xml:space="preserve"> </w:t>
      </w:r>
      <w:proofErr w:type="spellStart"/>
      <w:r w:rsidRPr="001A69B5">
        <w:t>ventar</w:t>
      </w:r>
      <w:proofErr w:type="spellEnd"/>
      <w:r w:rsidRPr="001A69B5">
        <w:t xml:space="preserve"> på å </w:t>
      </w:r>
      <w:proofErr w:type="spellStart"/>
      <w:r w:rsidRPr="001A69B5">
        <w:t>kome</w:t>
      </w:r>
      <w:proofErr w:type="spellEnd"/>
      <w:r w:rsidRPr="001A69B5">
        <w:t xml:space="preserve"> i arbeid.</w:t>
      </w:r>
    </w:p>
    <w:p w14:paraId="6458A7EF" w14:textId="77777777" w:rsidR="000513CD" w:rsidRPr="001A69B5" w:rsidRDefault="0009509B" w:rsidP="001A69B5">
      <w:r w:rsidRPr="001A69B5">
        <w:t xml:space="preserve">175 mill. kroner var retta mot </w:t>
      </w:r>
      <w:proofErr w:type="spellStart"/>
      <w:r w:rsidRPr="001A69B5">
        <w:t>utfordringar</w:t>
      </w:r>
      <w:proofErr w:type="spellEnd"/>
      <w:r w:rsidRPr="001A69B5">
        <w:t xml:space="preserve"> i fag- og yrkesopplæringa og lærefag som var </w:t>
      </w:r>
      <w:proofErr w:type="spellStart"/>
      <w:r w:rsidRPr="001A69B5">
        <w:t>særleg</w:t>
      </w:r>
      <w:proofErr w:type="spellEnd"/>
      <w:r w:rsidRPr="001A69B5">
        <w:t xml:space="preserve"> hardt ramma av pandemien. Rapportering </w:t>
      </w:r>
      <w:proofErr w:type="spellStart"/>
      <w:r w:rsidRPr="001A69B5">
        <w:t>frå</w:t>
      </w:r>
      <w:proofErr w:type="spellEnd"/>
      <w:r w:rsidRPr="001A69B5">
        <w:t xml:space="preserve"> fylka viser at 2 700 </w:t>
      </w:r>
      <w:proofErr w:type="spellStart"/>
      <w:r w:rsidRPr="001A69B5">
        <w:t>lærlingar</w:t>
      </w:r>
      <w:proofErr w:type="spellEnd"/>
      <w:r w:rsidRPr="001A69B5">
        <w:t xml:space="preserve">, </w:t>
      </w:r>
      <w:proofErr w:type="spellStart"/>
      <w:r w:rsidRPr="001A69B5">
        <w:t>praksisbrevkandidatar</w:t>
      </w:r>
      <w:proofErr w:type="spellEnd"/>
      <w:r w:rsidRPr="001A69B5">
        <w:t xml:space="preserve"> og </w:t>
      </w:r>
      <w:proofErr w:type="spellStart"/>
      <w:r w:rsidRPr="001A69B5">
        <w:t>lærekandidatar</w:t>
      </w:r>
      <w:proofErr w:type="spellEnd"/>
      <w:r w:rsidRPr="001A69B5">
        <w:t xml:space="preserve"> har </w:t>
      </w:r>
      <w:proofErr w:type="spellStart"/>
      <w:r w:rsidRPr="001A69B5">
        <w:t>vore</w:t>
      </w:r>
      <w:proofErr w:type="spellEnd"/>
      <w:r w:rsidRPr="001A69B5">
        <w:t xml:space="preserve"> omfatta av ordninga i 2020. Det var størst behov for tiltak </w:t>
      </w:r>
      <w:proofErr w:type="spellStart"/>
      <w:r w:rsidRPr="001A69B5">
        <w:t>innanfor</w:t>
      </w:r>
      <w:proofErr w:type="spellEnd"/>
      <w:r w:rsidRPr="001A69B5">
        <w:t xml:space="preserve"> lærefaga </w:t>
      </w:r>
      <w:proofErr w:type="spellStart"/>
      <w:r w:rsidRPr="001A69B5">
        <w:t>elektrikar</w:t>
      </w:r>
      <w:proofErr w:type="spellEnd"/>
      <w:r w:rsidRPr="001A69B5">
        <w:t>, kokk, sal og frisørfaget.</w:t>
      </w:r>
    </w:p>
    <w:p w14:paraId="382F639A" w14:textId="77777777" w:rsidR="000513CD" w:rsidRPr="001A69B5" w:rsidRDefault="0009509B" w:rsidP="001A69B5">
      <w:r w:rsidRPr="001A69B5">
        <w:t xml:space="preserve">Det blei utbetalt 148,7 mill. kroner for at </w:t>
      </w:r>
      <w:proofErr w:type="spellStart"/>
      <w:r w:rsidRPr="001A69B5">
        <w:t>avgangselevar</w:t>
      </w:r>
      <w:proofErr w:type="spellEnd"/>
      <w:r w:rsidRPr="001A69B5">
        <w:t xml:space="preserve"> </w:t>
      </w:r>
      <w:proofErr w:type="spellStart"/>
      <w:r w:rsidRPr="001A69B5">
        <w:t>utan</w:t>
      </w:r>
      <w:proofErr w:type="spellEnd"/>
      <w:r w:rsidRPr="001A69B5">
        <w:t xml:space="preserve"> vitnemål skulle fullføre </w:t>
      </w:r>
      <w:proofErr w:type="spellStart"/>
      <w:r w:rsidRPr="001A69B5">
        <w:t>vidaregåande</w:t>
      </w:r>
      <w:proofErr w:type="spellEnd"/>
      <w:r w:rsidRPr="001A69B5">
        <w:t xml:space="preserve"> opplæring. Rapportering </w:t>
      </w:r>
      <w:proofErr w:type="spellStart"/>
      <w:r w:rsidRPr="001A69B5">
        <w:t>frå</w:t>
      </w:r>
      <w:proofErr w:type="spellEnd"/>
      <w:r w:rsidRPr="001A69B5">
        <w:t xml:space="preserve"> </w:t>
      </w:r>
      <w:proofErr w:type="spellStart"/>
      <w:r w:rsidRPr="001A69B5">
        <w:t>fylkeskommunane</w:t>
      </w:r>
      <w:proofErr w:type="spellEnd"/>
      <w:r w:rsidRPr="001A69B5">
        <w:t xml:space="preserve"> viser at 1 128 </w:t>
      </w:r>
      <w:proofErr w:type="spellStart"/>
      <w:r w:rsidRPr="001A69B5">
        <w:t>elevar</w:t>
      </w:r>
      <w:proofErr w:type="spellEnd"/>
      <w:r w:rsidRPr="001A69B5">
        <w:t xml:space="preserve"> har </w:t>
      </w:r>
      <w:proofErr w:type="spellStart"/>
      <w:r w:rsidRPr="001A69B5">
        <w:t>vore</w:t>
      </w:r>
      <w:proofErr w:type="spellEnd"/>
      <w:r w:rsidRPr="001A69B5">
        <w:t xml:space="preserve"> omfatta av ordninga i 2020, og at matematikk og norsk er faga flest </w:t>
      </w:r>
      <w:proofErr w:type="spellStart"/>
      <w:r w:rsidRPr="001A69B5">
        <w:t>elevar</w:t>
      </w:r>
      <w:proofErr w:type="spellEnd"/>
      <w:r w:rsidRPr="001A69B5">
        <w:t xml:space="preserve"> </w:t>
      </w:r>
      <w:proofErr w:type="spellStart"/>
      <w:r w:rsidRPr="001A69B5">
        <w:t>fekk</w:t>
      </w:r>
      <w:proofErr w:type="spellEnd"/>
      <w:r w:rsidRPr="001A69B5">
        <w:t xml:space="preserve"> undervisning i. Av </w:t>
      </w:r>
      <w:proofErr w:type="spellStart"/>
      <w:r w:rsidRPr="001A69B5">
        <w:t>elevane</w:t>
      </w:r>
      <w:proofErr w:type="spellEnd"/>
      <w:r w:rsidRPr="001A69B5">
        <w:t xml:space="preserve"> som var omfatta av ordninga, hadde 9 pst. nådd studie- eller yrkeskompetanse per midten av desember 2020, </w:t>
      </w:r>
      <w:proofErr w:type="spellStart"/>
      <w:r w:rsidRPr="001A69B5">
        <w:t>medan</w:t>
      </w:r>
      <w:proofErr w:type="spellEnd"/>
      <w:r w:rsidRPr="001A69B5">
        <w:t xml:space="preserve"> 38 pst. hadde avlagt eksamen/fagprøve og venta på sensur. 29 pst. </w:t>
      </w:r>
      <w:proofErr w:type="spellStart"/>
      <w:r w:rsidRPr="001A69B5">
        <w:t>fekk</w:t>
      </w:r>
      <w:proofErr w:type="spellEnd"/>
      <w:r w:rsidRPr="001A69B5">
        <w:t xml:space="preserve"> framleis undervisning. </w:t>
      </w:r>
      <w:proofErr w:type="spellStart"/>
      <w:r w:rsidRPr="001A69B5">
        <w:t>Fråfallet</w:t>
      </w:r>
      <w:proofErr w:type="spellEnd"/>
      <w:r w:rsidRPr="001A69B5">
        <w:t xml:space="preserve"> i målgruppa er relativt stort, </w:t>
      </w:r>
      <w:proofErr w:type="spellStart"/>
      <w:r w:rsidRPr="001A69B5">
        <w:t>noko</w:t>
      </w:r>
      <w:proofErr w:type="spellEnd"/>
      <w:r w:rsidRPr="001A69B5">
        <w:t xml:space="preserve"> som mellom anna kjem av at </w:t>
      </w:r>
      <w:proofErr w:type="spellStart"/>
      <w:r w:rsidRPr="001A69B5">
        <w:t>fleire</w:t>
      </w:r>
      <w:proofErr w:type="spellEnd"/>
      <w:r w:rsidRPr="001A69B5">
        <w:t xml:space="preserve"> av </w:t>
      </w:r>
      <w:proofErr w:type="spellStart"/>
      <w:r w:rsidRPr="001A69B5">
        <w:t>elevane</w:t>
      </w:r>
      <w:proofErr w:type="spellEnd"/>
      <w:r w:rsidRPr="001A69B5">
        <w:t xml:space="preserve"> har </w:t>
      </w:r>
      <w:proofErr w:type="spellStart"/>
      <w:r w:rsidRPr="001A69B5">
        <w:t>eit</w:t>
      </w:r>
      <w:proofErr w:type="spellEnd"/>
      <w:r w:rsidRPr="001A69B5">
        <w:t xml:space="preserve"> stort opplæringsbehov for å fullføre. </w:t>
      </w:r>
      <w:proofErr w:type="spellStart"/>
      <w:r w:rsidRPr="001A69B5">
        <w:t>Fleire</w:t>
      </w:r>
      <w:proofErr w:type="spellEnd"/>
      <w:r w:rsidRPr="001A69B5">
        <w:t xml:space="preserve"> </w:t>
      </w:r>
      <w:proofErr w:type="spellStart"/>
      <w:r w:rsidRPr="001A69B5">
        <w:t>fylkeskommunar</w:t>
      </w:r>
      <w:proofErr w:type="spellEnd"/>
      <w:r w:rsidRPr="001A69B5">
        <w:t xml:space="preserve"> melder om at </w:t>
      </w:r>
      <w:proofErr w:type="spellStart"/>
      <w:r w:rsidRPr="001A69B5">
        <w:t>ein</w:t>
      </w:r>
      <w:proofErr w:type="spellEnd"/>
      <w:r w:rsidRPr="001A69B5">
        <w:t xml:space="preserve"> del av målgruppa er </w:t>
      </w:r>
      <w:proofErr w:type="spellStart"/>
      <w:r w:rsidRPr="001A69B5">
        <w:t>vanskeleg</w:t>
      </w:r>
      <w:proofErr w:type="spellEnd"/>
      <w:r w:rsidRPr="001A69B5">
        <w:t xml:space="preserve"> å motivere for </w:t>
      </w:r>
      <w:proofErr w:type="spellStart"/>
      <w:r w:rsidRPr="001A69B5">
        <w:t>meir</w:t>
      </w:r>
      <w:proofErr w:type="spellEnd"/>
      <w:r w:rsidRPr="001A69B5">
        <w:t xml:space="preserve"> opplæring.</w:t>
      </w:r>
    </w:p>
    <w:p w14:paraId="0D0CD461" w14:textId="77777777" w:rsidR="000513CD" w:rsidRPr="001A69B5" w:rsidRDefault="0009509B" w:rsidP="001A69B5">
      <w:r w:rsidRPr="001A69B5">
        <w:t xml:space="preserve">Det blei utbetalt 46 mill. kroner for at </w:t>
      </w:r>
      <w:proofErr w:type="spellStart"/>
      <w:r w:rsidRPr="001A69B5">
        <w:t>fleire</w:t>
      </w:r>
      <w:proofErr w:type="spellEnd"/>
      <w:r w:rsidRPr="001A69B5">
        <w:t xml:space="preserve"> skulle bruke ordninga Fagbrev på jobb, og </w:t>
      </w:r>
      <w:proofErr w:type="spellStart"/>
      <w:r w:rsidRPr="001A69B5">
        <w:t>fylkeskommunane</w:t>
      </w:r>
      <w:proofErr w:type="spellEnd"/>
      <w:r w:rsidRPr="001A69B5">
        <w:t xml:space="preserve"> melde om 700 </w:t>
      </w:r>
      <w:proofErr w:type="spellStart"/>
      <w:r w:rsidRPr="001A69B5">
        <w:t>deltakarar</w:t>
      </w:r>
      <w:proofErr w:type="spellEnd"/>
      <w:r w:rsidRPr="001A69B5">
        <w:t xml:space="preserve"> som blei finansierte av </w:t>
      </w:r>
      <w:proofErr w:type="spellStart"/>
      <w:r w:rsidRPr="001A69B5">
        <w:t>tilskotet</w:t>
      </w:r>
      <w:proofErr w:type="spellEnd"/>
      <w:r w:rsidRPr="001A69B5">
        <w:t xml:space="preserve"> i 2020.</w:t>
      </w:r>
    </w:p>
    <w:p w14:paraId="403C4104" w14:textId="77777777" w:rsidR="000513CD" w:rsidRPr="001A69B5" w:rsidRDefault="0009509B" w:rsidP="001A69B5">
      <w:pPr>
        <w:pStyle w:val="avsnitt-tittel"/>
      </w:pPr>
      <w:r w:rsidRPr="001A69B5">
        <w:t>Budsjettforslag for 2022</w:t>
      </w:r>
    </w:p>
    <w:p w14:paraId="6296FDA2" w14:textId="77777777" w:rsidR="000513CD" w:rsidRPr="001A69B5" w:rsidRDefault="0009509B" w:rsidP="001A69B5">
      <w:r w:rsidRPr="001A69B5">
        <w:t>Departementet foreslår å løyve 718,8 mill. kroner på posten.</w:t>
      </w:r>
    </w:p>
    <w:p w14:paraId="558D1F1E"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og trappe opp </w:t>
      </w:r>
      <w:proofErr w:type="spellStart"/>
      <w:r w:rsidRPr="001A69B5">
        <w:t>fleire</w:t>
      </w:r>
      <w:proofErr w:type="spellEnd"/>
      <w:r w:rsidRPr="001A69B5">
        <w:t xml:space="preserve"> av </w:t>
      </w:r>
      <w:proofErr w:type="spellStart"/>
      <w:r w:rsidRPr="001A69B5">
        <w:t>tilskota</w:t>
      </w:r>
      <w:proofErr w:type="spellEnd"/>
      <w:r w:rsidRPr="001A69B5">
        <w:t xml:space="preserve"> som blei oppretta i 2020 som </w:t>
      </w:r>
      <w:proofErr w:type="spellStart"/>
      <w:r w:rsidRPr="001A69B5">
        <w:t>ein</w:t>
      </w:r>
      <w:proofErr w:type="spellEnd"/>
      <w:r w:rsidRPr="001A69B5">
        <w:t xml:space="preserve"> del av Utdanningsløftet 2020, for å legge til rette for gjennomføring av </w:t>
      </w:r>
      <w:proofErr w:type="spellStart"/>
      <w:r w:rsidRPr="001A69B5">
        <w:t>Fullføringsreforma</w:t>
      </w:r>
      <w:proofErr w:type="spellEnd"/>
      <w:r w:rsidRPr="001A69B5">
        <w:t xml:space="preserve">. Det gjeld </w:t>
      </w:r>
      <w:proofErr w:type="spellStart"/>
      <w:r w:rsidRPr="001A69B5">
        <w:t>følgande</w:t>
      </w:r>
      <w:proofErr w:type="spellEnd"/>
      <w:r w:rsidRPr="001A69B5">
        <w:t xml:space="preserve"> </w:t>
      </w:r>
      <w:proofErr w:type="spellStart"/>
      <w:r w:rsidRPr="001A69B5">
        <w:t>tilskot</w:t>
      </w:r>
      <w:proofErr w:type="spellEnd"/>
      <w:r w:rsidRPr="001A69B5">
        <w:t xml:space="preserve"> til </w:t>
      </w:r>
      <w:proofErr w:type="spellStart"/>
      <w:r w:rsidRPr="001A69B5">
        <w:t>fylkeskommunane</w:t>
      </w:r>
      <w:proofErr w:type="spellEnd"/>
      <w:r w:rsidRPr="001A69B5">
        <w:t>:</w:t>
      </w:r>
    </w:p>
    <w:p w14:paraId="21EFB7FD" w14:textId="77777777" w:rsidR="000513CD" w:rsidRPr="001A69B5" w:rsidRDefault="0009509B" w:rsidP="001A69B5">
      <w:pPr>
        <w:pStyle w:val="Liste"/>
      </w:pPr>
      <w:r w:rsidRPr="001A69B5">
        <w:t xml:space="preserve">304,5 mill. kroner for at </w:t>
      </w:r>
      <w:proofErr w:type="spellStart"/>
      <w:r w:rsidRPr="001A69B5">
        <w:t>personar</w:t>
      </w:r>
      <w:proofErr w:type="spellEnd"/>
      <w:r w:rsidRPr="001A69B5">
        <w:t xml:space="preserve"> </w:t>
      </w:r>
      <w:proofErr w:type="spellStart"/>
      <w:r w:rsidRPr="001A69B5">
        <w:t>utan</w:t>
      </w:r>
      <w:proofErr w:type="spellEnd"/>
      <w:r w:rsidRPr="001A69B5">
        <w:t xml:space="preserve"> lovfesta rett til </w:t>
      </w:r>
      <w:proofErr w:type="spellStart"/>
      <w:r w:rsidRPr="001A69B5">
        <w:t>vidaregåande</w:t>
      </w:r>
      <w:proofErr w:type="spellEnd"/>
      <w:r w:rsidRPr="001A69B5">
        <w:t xml:space="preserve"> opplæring kan få </w:t>
      </w:r>
      <w:proofErr w:type="spellStart"/>
      <w:r w:rsidRPr="001A69B5">
        <w:t>moglegheit</w:t>
      </w:r>
      <w:proofErr w:type="spellEnd"/>
      <w:r w:rsidRPr="001A69B5">
        <w:t xml:space="preserve"> til å oppnå studie- eller yrkeskompetanse. </w:t>
      </w:r>
      <w:proofErr w:type="spellStart"/>
      <w:r w:rsidRPr="001A69B5">
        <w:t>Tilskotet</w:t>
      </w:r>
      <w:proofErr w:type="spellEnd"/>
      <w:r w:rsidRPr="001A69B5">
        <w:t xml:space="preserve"> </w:t>
      </w:r>
      <w:proofErr w:type="spellStart"/>
      <w:r w:rsidRPr="001A69B5">
        <w:t>legg</w:t>
      </w:r>
      <w:proofErr w:type="spellEnd"/>
      <w:r w:rsidRPr="001A69B5">
        <w:t xml:space="preserve"> til rette for innføring av </w:t>
      </w:r>
      <w:proofErr w:type="spellStart"/>
      <w:r w:rsidRPr="001A69B5">
        <w:t>ein</w:t>
      </w:r>
      <w:proofErr w:type="spellEnd"/>
      <w:r w:rsidRPr="001A69B5">
        <w:t xml:space="preserve"> utvida rett til </w:t>
      </w:r>
      <w:proofErr w:type="spellStart"/>
      <w:r w:rsidRPr="001A69B5">
        <w:t>vidaregåande</w:t>
      </w:r>
      <w:proofErr w:type="spellEnd"/>
      <w:r w:rsidRPr="001A69B5">
        <w:t xml:space="preserve"> opplæring </w:t>
      </w:r>
      <w:proofErr w:type="spellStart"/>
      <w:r w:rsidRPr="001A69B5">
        <w:t>frå</w:t>
      </w:r>
      <w:proofErr w:type="spellEnd"/>
      <w:r w:rsidRPr="001A69B5">
        <w:t xml:space="preserve"> </w:t>
      </w:r>
      <w:proofErr w:type="spellStart"/>
      <w:r w:rsidRPr="001A69B5">
        <w:t>hausten</w:t>
      </w:r>
      <w:proofErr w:type="spellEnd"/>
      <w:r w:rsidRPr="001A69B5">
        <w:t xml:space="preserve"> 2023 i tråd med forslaget til ny opplæringslov</w:t>
      </w:r>
    </w:p>
    <w:p w14:paraId="04722295" w14:textId="77777777" w:rsidR="000513CD" w:rsidRPr="001A69B5" w:rsidRDefault="0009509B" w:rsidP="001A69B5">
      <w:pPr>
        <w:pStyle w:val="Liste"/>
      </w:pPr>
      <w:r w:rsidRPr="001A69B5">
        <w:t xml:space="preserve">46 mill. kroner for å stimulere til </w:t>
      </w:r>
      <w:proofErr w:type="spellStart"/>
      <w:r w:rsidRPr="001A69B5">
        <w:t>auka</w:t>
      </w:r>
      <w:proofErr w:type="spellEnd"/>
      <w:r w:rsidRPr="001A69B5">
        <w:t xml:space="preserve"> bruk av ordninga Fagbrev på jobb. Målgruppa for ordninga er </w:t>
      </w:r>
      <w:proofErr w:type="spellStart"/>
      <w:r w:rsidRPr="001A69B5">
        <w:t>vaksne</w:t>
      </w:r>
      <w:proofErr w:type="spellEnd"/>
      <w:r w:rsidRPr="001A69B5">
        <w:t xml:space="preserve"> i arbeidslivet som har fullført </w:t>
      </w:r>
      <w:proofErr w:type="spellStart"/>
      <w:r w:rsidRPr="001A69B5">
        <w:t>grunnskulen</w:t>
      </w:r>
      <w:proofErr w:type="spellEnd"/>
      <w:r w:rsidRPr="001A69B5">
        <w:t xml:space="preserve"> eller </w:t>
      </w:r>
      <w:proofErr w:type="spellStart"/>
      <w:r w:rsidRPr="001A69B5">
        <w:t>tilsvarande</w:t>
      </w:r>
      <w:proofErr w:type="spellEnd"/>
      <w:r w:rsidRPr="001A69B5">
        <w:t xml:space="preserve"> opplæring, og som har praksis </w:t>
      </w:r>
      <w:proofErr w:type="spellStart"/>
      <w:r w:rsidRPr="001A69B5">
        <w:t>frå</w:t>
      </w:r>
      <w:proofErr w:type="spellEnd"/>
      <w:r w:rsidRPr="001A69B5">
        <w:t xml:space="preserve"> lærefaget, men som har behov for rettleiing for å gå opp til fagprøva</w:t>
      </w:r>
    </w:p>
    <w:p w14:paraId="29A54E0D" w14:textId="77777777" w:rsidR="000513CD" w:rsidRPr="001A69B5" w:rsidRDefault="0009509B" w:rsidP="001A69B5">
      <w:pPr>
        <w:pStyle w:val="Liste"/>
      </w:pPr>
      <w:r w:rsidRPr="001A69B5">
        <w:t xml:space="preserve">256,5 mill. kroner for at </w:t>
      </w:r>
      <w:proofErr w:type="spellStart"/>
      <w:r w:rsidRPr="001A69B5">
        <w:t>tilbodet</w:t>
      </w:r>
      <w:proofErr w:type="spellEnd"/>
      <w:r w:rsidRPr="001A69B5">
        <w:t xml:space="preserve"> til </w:t>
      </w:r>
      <w:proofErr w:type="spellStart"/>
      <w:r w:rsidRPr="001A69B5">
        <w:t>dei</w:t>
      </w:r>
      <w:proofErr w:type="spellEnd"/>
      <w:r w:rsidRPr="001A69B5">
        <w:t xml:space="preserve"> som </w:t>
      </w:r>
      <w:proofErr w:type="spellStart"/>
      <w:r w:rsidRPr="001A69B5">
        <w:t>ikkje</w:t>
      </w:r>
      <w:proofErr w:type="spellEnd"/>
      <w:r w:rsidRPr="001A69B5">
        <w:t xml:space="preserve"> får læreplass (Vg3 i </w:t>
      </w:r>
      <w:proofErr w:type="gramStart"/>
      <w:r w:rsidRPr="001A69B5">
        <w:t>skule</w:t>
      </w:r>
      <w:proofErr w:type="gramEnd"/>
      <w:r w:rsidRPr="001A69B5">
        <w:t xml:space="preserve">), skal bli utvida og forsterka. Det er </w:t>
      </w:r>
      <w:proofErr w:type="spellStart"/>
      <w:r w:rsidRPr="001A69B5">
        <w:t>ein</w:t>
      </w:r>
      <w:proofErr w:type="spellEnd"/>
      <w:r w:rsidRPr="001A69B5">
        <w:t xml:space="preserve"> </w:t>
      </w:r>
      <w:proofErr w:type="spellStart"/>
      <w:r w:rsidRPr="001A69B5">
        <w:t>auke</w:t>
      </w:r>
      <w:proofErr w:type="spellEnd"/>
      <w:r w:rsidRPr="001A69B5">
        <w:t xml:space="preserve"> på 102,6 mill. kroner i høve til 2021 som følge av at </w:t>
      </w:r>
      <w:proofErr w:type="spellStart"/>
      <w:r w:rsidRPr="001A69B5">
        <w:t>tilskotet</w:t>
      </w:r>
      <w:proofErr w:type="spellEnd"/>
      <w:r w:rsidRPr="001A69B5">
        <w:t xml:space="preserve"> får heilårsverknad. Auken tek </w:t>
      </w:r>
      <w:proofErr w:type="spellStart"/>
      <w:r w:rsidRPr="001A69B5">
        <w:t>vidare</w:t>
      </w:r>
      <w:proofErr w:type="spellEnd"/>
      <w:r w:rsidRPr="001A69B5">
        <w:t xml:space="preserve"> omsyn til </w:t>
      </w:r>
      <w:proofErr w:type="spellStart"/>
      <w:r w:rsidRPr="001A69B5">
        <w:t>ein</w:t>
      </w:r>
      <w:proofErr w:type="spellEnd"/>
      <w:r w:rsidRPr="001A69B5">
        <w:t xml:space="preserve"> </w:t>
      </w:r>
      <w:proofErr w:type="spellStart"/>
      <w:r w:rsidRPr="001A69B5">
        <w:t>auka</w:t>
      </w:r>
      <w:proofErr w:type="spellEnd"/>
      <w:r w:rsidRPr="001A69B5">
        <w:t xml:space="preserve"> </w:t>
      </w:r>
      <w:proofErr w:type="spellStart"/>
      <w:r w:rsidRPr="001A69B5">
        <w:t>etterspurnad</w:t>
      </w:r>
      <w:proofErr w:type="spellEnd"/>
      <w:r w:rsidRPr="001A69B5">
        <w:t xml:space="preserve"> etter </w:t>
      </w:r>
      <w:proofErr w:type="spellStart"/>
      <w:r w:rsidRPr="001A69B5">
        <w:t>tilbodet</w:t>
      </w:r>
      <w:proofErr w:type="spellEnd"/>
      <w:r w:rsidRPr="001A69B5">
        <w:t xml:space="preserve"> som følge av covid-19-pandemien. Saman med </w:t>
      </w:r>
      <w:proofErr w:type="spellStart"/>
      <w:r w:rsidRPr="001A69B5">
        <w:t>partane</w:t>
      </w:r>
      <w:proofErr w:type="spellEnd"/>
      <w:r w:rsidRPr="001A69B5">
        <w:t xml:space="preserve"> i arbeidslivet, </w:t>
      </w:r>
      <w:proofErr w:type="spellStart"/>
      <w:r w:rsidRPr="001A69B5">
        <w:t>lærar</w:t>
      </w:r>
      <w:proofErr w:type="spellEnd"/>
      <w:r w:rsidRPr="001A69B5">
        <w:t xml:space="preserve">- og </w:t>
      </w:r>
      <w:proofErr w:type="spellStart"/>
      <w:r w:rsidRPr="001A69B5">
        <w:t>elevorganisasjonar</w:t>
      </w:r>
      <w:proofErr w:type="spellEnd"/>
      <w:r w:rsidRPr="001A69B5">
        <w:t xml:space="preserve"> og </w:t>
      </w:r>
      <w:proofErr w:type="spellStart"/>
      <w:r w:rsidRPr="001A69B5">
        <w:t>fylkeskommunane</w:t>
      </w:r>
      <w:proofErr w:type="spellEnd"/>
      <w:r w:rsidRPr="001A69B5">
        <w:t xml:space="preserve"> arbeider departementet for å utvikle </w:t>
      </w:r>
      <w:proofErr w:type="spellStart"/>
      <w:r w:rsidRPr="001A69B5">
        <w:t>eit</w:t>
      </w:r>
      <w:proofErr w:type="spellEnd"/>
      <w:r w:rsidRPr="001A69B5">
        <w:t xml:space="preserve"> best </w:t>
      </w:r>
      <w:proofErr w:type="spellStart"/>
      <w:r w:rsidRPr="001A69B5">
        <w:t>mogleg</w:t>
      </w:r>
      <w:proofErr w:type="spellEnd"/>
      <w:r w:rsidRPr="001A69B5">
        <w:t xml:space="preserve"> </w:t>
      </w:r>
      <w:proofErr w:type="spellStart"/>
      <w:r w:rsidRPr="001A69B5">
        <w:t>tilbod</w:t>
      </w:r>
      <w:proofErr w:type="spellEnd"/>
    </w:p>
    <w:p w14:paraId="45B00ABC" w14:textId="77777777" w:rsidR="000513CD" w:rsidRPr="001A69B5" w:rsidRDefault="0009509B" w:rsidP="001A69B5">
      <w:pPr>
        <w:pStyle w:val="Liste"/>
      </w:pPr>
      <w:r w:rsidRPr="001A69B5">
        <w:t xml:space="preserve">111,8 mill. kroner for at </w:t>
      </w:r>
      <w:proofErr w:type="spellStart"/>
      <w:r w:rsidRPr="001A69B5">
        <w:t>fleire</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frå</w:t>
      </w:r>
      <w:proofErr w:type="spellEnd"/>
      <w:r w:rsidRPr="001A69B5">
        <w:t xml:space="preserve"> </w:t>
      </w:r>
      <w:proofErr w:type="spellStart"/>
      <w:r w:rsidRPr="001A69B5">
        <w:t>vidaregåande</w:t>
      </w:r>
      <w:proofErr w:type="spellEnd"/>
      <w:r w:rsidRPr="001A69B5">
        <w:t xml:space="preserve"> opplæring, skal få </w:t>
      </w:r>
      <w:proofErr w:type="spellStart"/>
      <w:r w:rsidRPr="001A69B5">
        <w:t>tilbod</w:t>
      </w:r>
      <w:proofErr w:type="spellEnd"/>
      <w:r w:rsidRPr="001A69B5">
        <w:t xml:space="preserve"> om å ta </w:t>
      </w:r>
      <w:proofErr w:type="spellStart"/>
      <w:r w:rsidRPr="001A69B5">
        <w:t>eit</w:t>
      </w:r>
      <w:proofErr w:type="spellEnd"/>
      <w:r w:rsidRPr="001A69B5">
        <w:t xml:space="preserve"> fagbrev. Målgruppa inkluderer </w:t>
      </w:r>
      <w:proofErr w:type="spellStart"/>
      <w:r w:rsidRPr="001A69B5">
        <w:t>personar</w:t>
      </w:r>
      <w:proofErr w:type="spellEnd"/>
      <w:r w:rsidRPr="001A69B5">
        <w:t xml:space="preserve"> med omstillingsbehov og unge med studiekompetanse som </w:t>
      </w:r>
      <w:proofErr w:type="spellStart"/>
      <w:r w:rsidRPr="001A69B5">
        <w:t>ikkje</w:t>
      </w:r>
      <w:proofErr w:type="spellEnd"/>
      <w:r w:rsidRPr="001A69B5">
        <w:t xml:space="preserve"> er motiverte for eller </w:t>
      </w:r>
      <w:proofErr w:type="spellStart"/>
      <w:r w:rsidRPr="001A69B5">
        <w:t>ikkje</w:t>
      </w:r>
      <w:proofErr w:type="spellEnd"/>
      <w:r w:rsidRPr="001A69B5">
        <w:t xml:space="preserve"> kjem inn på </w:t>
      </w:r>
      <w:proofErr w:type="spellStart"/>
      <w:r w:rsidRPr="001A69B5">
        <w:t>høgare</w:t>
      </w:r>
      <w:proofErr w:type="spellEnd"/>
      <w:r w:rsidRPr="001A69B5">
        <w:t xml:space="preserve"> utdanning. </w:t>
      </w:r>
      <w:proofErr w:type="spellStart"/>
      <w:r w:rsidRPr="001A69B5">
        <w:t>Tilskotet</w:t>
      </w:r>
      <w:proofErr w:type="spellEnd"/>
      <w:r w:rsidRPr="001A69B5">
        <w:t xml:space="preserve"> </w:t>
      </w:r>
      <w:proofErr w:type="spellStart"/>
      <w:r w:rsidRPr="001A69B5">
        <w:t>legg</w:t>
      </w:r>
      <w:proofErr w:type="spellEnd"/>
      <w:r w:rsidRPr="001A69B5">
        <w:t xml:space="preserve"> til rette for 1 000 nye </w:t>
      </w:r>
      <w:proofErr w:type="spellStart"/>
      <w:r w:rsidRPr="001A69B5">
        <w:t>deltakarar</w:t>
      </w:r>
      <w:proofErr w:type="spellEnd"/>
      <w:r w:rsidRPr="001A69B5">
        <w:t xml:space="preserve"> i </w:t>
      </w:r>
      <w:proofErr w:type="spellStart"/>
      <w:r w:rsidRPr="001A69B5">
        <w:t>yrkesfagleg</w:t>
      </w:r>
      <w:proofErr w:type="spellEnd"/>
      <w:r w:rsidRPr="001A69B5">
        <w:t xml:space="preserve"> utdanning </w:t>
      </w:r>
      <w:proofErr w:type="spellStart"/>
      <w:r w:rsidRPr="001A69B5">
        <w:t>frå</w:t>
      </w:r>
      <w:proofErr w:type="spellEnd"/>
      <w:r w:rsidRPr="001A69B5">
        <w:t xml:space="preserve"> </w:t>
      </w:r>
      <w:proofErr w:type="spellStart"/>
      <w:r w:rsidRPr="001A69B5">
        <w:t>hausten</w:t>
      </w:r>
      <w:proofErr w:type="spellEnd"/>
      <w:r w:rsidRPr="001A69B5">
        <w:t xml:space="preserve"> 2021. Det er lagt til grunn at halvparten har behov for </w:t>
      </w:r>
      <w:proofErr w:type="spellStart"/>
      <w:r w:rsidRPr="001A69B5">
        <w:t>eit</w:t>
      </w:r>
      <w:proofErr w:type="spellEnd"/>
      <w:r w:rsidRPr="001A69B5">
        <w:t xml:space="preserve"> tilnærma fullt løp i </w:t>
      </w:r>
      <w:proofErr w:type="spellStart"/>
      <w:r w:rsidRPr="001A69B5">
        <w:t>yrkesfagleg</w:t>
      </w:r>
      <w:proofErr w:type="spellEnd"/>
      <w:r w:rsidRPr="001A69B5">
        <w:t xml:space="preserve"> utdanning (opptil 3 1/2 år), </w:t>
      </w:r>
      <w:proofErr w:type="spellStart"/>
      <w:r w:rsidRPr="001A69B5">
        <w:t>medan</w:t>
      </w:r>
      <w:proofErr w:type="spellEnd"/>
      <w:r w:rsidRPr="001A69B5">
        <w:t xml:space="preserve"> den andre halvparten </w:t>
      </w:r>
      <w:proofErr w:type="spellStart"/>
      <w:r w:rsidRPr="001A69B5">
        <w:t>berre</w:t>
      </w:r>
      <w:proofErr w:type="spellEnd"/>
      <w:r w:rsidRPr="001A69B5">
        <w:t xml:space="preserve"> treng </w:t>
      </w:r>
      <w:proofErr w:type="spellStart"/>
      <w:r w:rsidRPr="001A69B5">
        <w:t>eitt</w:t>
      </w:r>
      <w:proofErr w:type="spellEnd"/>
      <w:r w:rsidRPr="001A69B5">
        <w:t xml:space="preserve"> år i lære. </w:t>
      </w:r>
      <w:proofErr w:type="spellStart"/>
      <w:r w:rsidRPr="001A69B5">
        <w:t>Tilskotet</w:t>
      </w:r>
      <w:proofErr w:type="spellEnd"/>
      <w:r w:rsidRPr="001A69B5">
        <w:t xml:space="preserve"> blir derfor trappa opp med 65,2 mill. kroner i høve til 2021</w:t>
      </w:r>
    </w:p>
    <w:p w14:paraId="0D98A91D" w14:textId="77777777" w:rsidR="000513CD" w:rsidRPr="001A69B5" w:rsidRDefault="0009509B" w:rsidP="001A69B5">
      <w:proofErr w:type="spellStart"/>
      <w:r w:rsidRPr="001A69B5">
        <w:t>Fleire</w:t>
      </w:r>
      <w:proofErr w:type="spellEnd"/>
      <w:r w:rsidRPr="001A69B5">
        <w:t xml:space="preserve"> av tiltaka </w:t>
      </w:r>
      <w:proofErr w:type="spellStart"/>
      <w:r w:rsidRPr="001A69B5">
        <w:t>inneber</w:t>
      </w:r>
      <w:proofErr w:type="spellEnd"/>
      <w:r w:rsidRPr="001A69B5">
        <w:t xml:space="preserve"> utgifter til utdanningsstøtte under programkategori 07.80 Utdanningsstøtte.</w:t>
      </w:r>
    </w:p>
    <w:p w14:paraId="349C76B5" w14:textId="77777777" w:rsidR="000513CD" w:rsidRPr="001A69B5" w:rsidRDefault="0009509B" w:rsidP="001A69B5">
      <w:r w:rsidRPr="001A69B5">
        <w:t xml:space="preserve">Departementet vil kunne omprioritere mellom </w:t>
      </w:r>
      <w:proofErr w:type="spellStart"/>
      <w:r w:rsidRPr="001A69B5">
        <w:t>tilskota</w:t>
      </w:r>
      <w:proofErr w:type="spellEnd"/>
      <w:r w:rsidRPr="001A69B5">
        <w:t xml:space="preserve"> dersom </w:t>
      </w:r>
      <w:proofErr w:type="spellStart"/>
      <w:r w:rsidRPr="001A69B5">
        <w:t>vurderingar</w:t>
      </w:r>
      <w:proofErr w:type="spellEnd"/>
      <w:r w:rsidRPr="001A69B5">
        <w:t xml:space="preserve"> </w:t>
      </w:r>
      <w:proofErr w:type="spellStart"/>
      <w:r w:rsidRPr="001A69B5">
        <w:t>frå</w:t>
      </w:r>
      <w:proofErr w:type="spellEnd"/>
      <w:r w:rsidRPr="001A69B5">
        <w:t xml:space="preserve"> </w:t>
      </w:r>
      <w:proofErr w:type="spellStart"/>
      <w:r w:rsidRPr="001A69B5">
        <w:t>fylkeskommunane</w:t>
      </w:r>
      <w:proofErr w:type="spellEnd"/>
      <w:r w:rsidRPr="001A69B5">
        <w:t xml:space="preserve"> om ressursbehov </w:t>
      </w:r>
      <w:proofErr w:type="spellStart"/>
      <w:r w:rsidRPr="001A69B5">
        <w:t>tilseier</w:t>
      </w:r>
      <w:proofErr w:type="spellEnd"/>
      <w:r w:rsidRPr="001A69B5">
        <w:t xml:space="preserve"> det.</w:t>
      </w:r>
    </w:p>
    <w:p w14:paraId="7182C7EE" w14:textId="77777777" w:rsidR="000513CD" w:rsidRPr="001A69B5" w:rsidRDefault="0009509B" w:rsidP="001A69B5">
      <w:proofErr w:type="spellStart"/>
      <w:r w:rsidRPr="001A69B5">
        <w:t>Innanfor</w:t>
      </w:r>
      <w:proofErr w:type="spellEnd"/>
      <w:r w:rsidRPr="001A69B5">
        <w:t xml:space="preserve"> løyvinga kan det òg bli gitt </w:t>
      </w:r>
      <w:proofErr w:type="spellStart"/>
      <w:r w:rsidRPr="001A69B5">
        <w:t>tilskot</w:t>
      </w:r>
      <w:proofErr w:type="spellEnd"/>
      <w:r w:rsidRPr="001A69B5">
        <w:t xml:space="preserve"> til </w:t>
      </w:r>
      <w:proofErr w:type="spellStart"/>
      <w:r w:rsidRPr="001A69B5">
        <w:t>friskular</w:t>
      </w:r>
      <w:proofErr w:type="spellEnd"/>
      <w:r w:rsidRPr="001A69B5">
        <w:t>.</w:t>
      </w:r>
    </w:p>
    <w:p w14:paraId="413CEEEC" w14:textId="77777777" w:rsidR="000513CD" w:rsidRPr="001A69B5" w:rsidRDefault="0009509B" w:rsidP="001A69B5">
      <w:pPr>
        <w:pStyle w:val="b-post"/>
      </w:pPr>
      <w:r w:rsidRPr="001A69B5">
        <w:t xml:space="preserve">Post 74 </w:t>
      </w:r>
      <w:proofErr w:type="spellStart"/>
      <w:r w:rsidRPr="001A69B5">
        <w:t>Prosjekttilskot</w:t>
      </w:r>
      <w:proofErr w:type="spellEnd"/>
    </w:p>
    <w:p w14:paraId="59A69825" w14:textId="77777777" w:rsidR="000513CD" w:rsidRPr="001A69B5" w:rsidRDefault="0009509B" w:rsidP="001A69B5">
      <w:r w:rsidRPr="001A69B5">
        <w:t xml:space="preserve">Som varsla i </w:t>
      </w:r>
      <w:proofErr w:type="spellStart"/>
      <w:r w:rsidRPr="001A69B5">
        <w:t>Prop</w:t>
      </w:r>
      <w:proofErr w:type="spellEnd"/>
      <w:r w:rsidRPr="001A69B5">
        <w:t xml:space="preserve">. 1 S (2020–2021) for Kunnskapsdepartementet vil departementet endre innrettinga av ordninga </w:t>
      </w:r>
      <w:proofErr w:type="spellStart"/>
      <w:r w:rsidRPr="001A69B5">
        <w:t>frå</w:t>
      </w:r>
      <w:proofErr w:type="spellEnd"/>
      <w:r w:rsidRPr="001A69B5">
        <w:t xml:space="preserve"> 2022-budsjettet slik at ho blir </w:t>
      </w:r>
      <w:proofErr w:type="spellStart"/>
      <w:r w:rsidRPr="001A69B5">
        <w:t>meir</w:t>
      </w:r>
      <w:proofErr w:type="spellEnd"/>
      <w:r w:rsidRPr="001A69B5">
        <w:t xml:space="preserve"> avgrensa enn i dag. På den måten kan ordninga </w:t>
      </w:r>
      <w:proofErr w:type="spellStart"/>
      <w:r w:rsidRPr="001A69B5">
        <w:t>rettast</w:t>
      </w:r>
      <w:proofErr w:type="spellEnd"/>
      <w:r w:rsidRPr="001A69B5">
        <w:t xml:space="preserve"> inn mot prosjekt på område der departementet meiner det er </w:t>
      </w:r>
      <w:proofErr w:type="spellStart"/>
      <w:r w:rsidRPr="001A69B5">
        <w:t>eit</w:t>
      </w:r>
      <w:proofErr w:type="spellEnd"/>
      <w:r w:rsidRPr="001A69B5">
        <w:t xml:space="preserve"> </w:t>
      </w:r>
      <w:proofErr w:type="spellStart"/>
      <w:r w:rsidRPr="001A69B5">
        <w:t>særleg</w:t>
      </w:r>
      <w:proofErr w:type="spellEnd"/>
      <w:r w:rsidRPr="001A69B5">
        <w:t xml:space="preserve"> behov for at private og frivillige </w:t>
      </w:r>
      <w:proofErr w:type="spellStart"/>
      <w:r w:rsidRPr="001A69B5">
        <w:t>organisasjonar</w:t>
      </w:r>
      <w:proofErr w:type="spellEnd"/>
      <w:r w:rsidRPr="001A69B5">
        <w:t xml:space="preserve"> gjennomfører tidsavgrensa tiltak. I tillegg vil </w:t>
      </w:r>
      <w:proofErr w:type="spellStart"/>
      <w:r w:rsidRPr="001A69B5">
        <w:t>organisasjonane</w:t>
      </w:r>
      <w:proofErr w:type="spellEnd"/>
      <w:r w:rsidRPr="001A69B5">
        <w:t xml:space="preserve"> som mottek </w:t>
      </w:r>
      <w:proofErr w:type="spellStart"/>
      <w:r w:rsidRPr="001A69B5">
        <w:t>tilskot</w:t>
      </w:r>
      <w:proofErr w:type="spellEnd"/>
      <w:r w:rsidRPr="001A69B5">
        <w:t xml:space="preserve">, som </w:t>
      </w:r>
      <w:proofErr w:type="spellStart"/>
      <w:r w:rsidRPr="001A69B5">
        <w:t>hovudregel</w:t>
      </w:r>
      <w:proofErr w:type="spellEnd"/>
      <w:r w:rsidRPr="001A69B5">
        <w:t xml:space="preserve"> få innvilga </w:t>
      </w:r>
      <w:proofErr w:type="spellStart"/>
      <w:r w:rsidRPr="001A69B5">
        <w:t>tilskot</w:t>
      </w:r>
      <w:proofErr w:type="spellEnd"/>
      <w:r w:rsidRPr="001A69B5">
        <w:t xml:space="preserve"> i inntil tre år såframt </w:t>
      </w:r>
      <w:proofErr w:type="spellStart"/>
      <w:r w:rsidRPr="001A69B5">
        <w:t>dei</w:t>
      </w:r>
      <w:proofErr w:type="spellEnd"/>
      <w:r w:rsidRPr="001A69B5">
        <w:t xml:space="preserve"> oppfyller krava i </w:t>
      </w:r>
      <w:proofErr w:type="spellStart"/>
      <w:r w:rsidRPr="001A69B5">
        <w:t>tilskotsordninga</w:t>
      </w:r>
      <w:proofErr w:type="spellEnd"/>
      <w:r w:rsidRPr="001A69B5">
        <w:t xml:space="preserve">, og gitt Stortingets </w:t>
      </w:r>
      <w:proofErr w:type="spellStart"/>
      <w:r w:rsidRPr="001A69B5">
        <w:t>årlege</w:t>
      </w:r>
      <w:proofErr w:type="spellEnd"/>
      <w:r w:rsidRPr="001A69B5">
        <w:t xml:space="preserve"> budsjettvedtak.</w:t>
      </w:r>
    </w:p>
    <w:p w14:paraId="6727970F" w14:textId="77777777" w:rsidR="000513CD" w:rsidRPr="001A69B5" w:rsidRDefault="0009509B" w:rsidP="001A69B5">
      <w:pPr>
        <w:pStyle w:val="avsnitt-tittel"/>
      </w:pPr>
      <w:r w:rsidRPr="001A69B5">
        <w:t>Mål for 2022</w:t>
      </w:r>
    </w:p>
    <w:p w14:paraId="74DB0F8F" w14:textId="77777777" w:rsidR="000513CD" w:rsidRPr="001A69B5" w:rsidRDefault="0009509B" w:rsidP="001A69B5">
      <w:r w:rsidRPr="001A69B5">
        <w:t xml:space="preserve">Formålet med </w:t>
      </w:r>
      <w:proofErr w:type="spellStart"/>
      <w:r w:rsidRPr="001A69B5">
        <w:t>tilskotsordninga</w:t>
      </w:r>
      <w:proofErr w:type="spellEnd"/>
      <w:r w:rsidRPr="001A69B5">
        <w:t xml:space="preserve"> er å stimulere </w:t>
      </w:r>
      <w:proofErr w:type="spellStart"/>
      <w:r w:rsidRPr="001A69B5">
        <w:t>organisasjonar</w:t>
      </w:r>
      <w:proofErr w:type="spellEnd"/>
      <w:r w:rsidRPr="001A69B5">
        <w:t xml:space="preserve"> til å </w:t>
      </w:r>
      <w:proofErr w:type="spellStart"/>
      <w:r w:rsidRPr="001A69B5">
        <w:t>setje</w:t>
      </w:r>
      <w:proofErr w:type="spellEnd"/>
      <w:r w:rsidRPr="001A69B5">
        <w:t xml:space="preserve"> i verk prosjekt som på ulike </w:t>
      </w:r>
      <w:proofErr w:type="spellStart"/>
      <w:r w:rsidRPr="001A69B5">
        <w:t>måtar</w:t>
      </w:r>
      <w:proofErr w:type="spellEnd"/>
      <w:r w:rsidRPr="001A69B5">
        <w:t xml:space="preserve"> kan bidra til å nå </w:t>
      </w:r>
      <w:proofErr w:type="spellStart"/>
      <w:r w:rsidRPr="001A69B5">
        <w:t>dei</w:t>
      </w:r>
      <w:proofErr w:type="spellEnd"/>
      <w:r w:rsidRPr="001A69B5">
        <w:t xml:space="preserve"> måla departementet har sett for grunnopplæringa, jf. omtale i kategoriinnleiinga. </w:t>
      </w:r>
      <w:proofErr w:type="spellStart"/>
      <w:r w:rsidRPr="001A69B5">
        <w:t>Verksemda</w:t>
      </w:r>
      <w:proofErr w:type="spellEnd"/>
      <w:r w:rsidRPr="001A69B5">
        <w:t xml:space="preserve"> til </w:t>
      </w:r>
      <w:proofErr w:type="spellStart"/>
      <w:r w:rsidRPr="001A69B5">
        <w:t>organisasjonane</w:t>
      </w:r>
      <w:proofErr w:type="spellEnd"/>
      <w:r w:rsidRPr="001A69B5">
        <w:t xml:space="preserve"> skal ha </w:t>
      </w:r>
      <w:proofErr w:type="spellStart"/>
      <w:r w:rsidRPr="001A69B5">
        <w:t>ein</w:t>
      </w:r>
      <w:proofErr w:type="spellEnd"/>
      <w:r w:rsidRPr="001A69B5">
        <w:t xml:space="preserve"> nasjonal verdi, og </w:t>
      </w:r>
      <w:proofErr w:type="spellStart"/>
      <w:r w:rsidRPr="001A69B5">
        <w:t>aktivitetar</w:t>
      </w:r>
      <w:proofErr w:type="spellEnd"/>
      <w:r w:rsidRPr="001A69B5">
        <w:t xml:space="preserve">/tiltak skal nå flest </w:t>
      </w:r>
      <w:proofErr w:type="spellStart"/>
      <w:r w:rsidRPr="001A69B5">
        <w:t>mogleg</w:t>
      </w:r>
      <w:proofErr w:type="spellEnd"/>
      <w:r w:rsidRPr="001A69B5">
        <w:t xml:space="preserve"> </w:t>
      </w:r>
      <w:proofErr w:type="spellStart"/>
      <w:r w:rsidRPr="001A69B5">
        <w:t>elevar</w:t>
      </w:r>
      <w:proofErr w:type="spellEnd"/>
      <w:r w:rsidRPr="001A69B5">
        <w:t xml:space="preserve"> og </w:t>
      </w:r>
      <w:proofErr w:type="spellStart"/>
      <w:r w:rsidRPr="001A69B5">
        <w:t>skular</w:t>
      </w:r>
      <w:proofErr w:type="spellEnd"/>
      <w:r w:rsidRPr="001A69B5">
        <w:t>. I 2022 vil departementet støtte tiltak som skal betre læringsmiljøet gjennom tiltak mot mobbing.</w:t>
      </w:r>
    </w:p>
    <w:p w14:paraId="12F0DD7C" w14:textId="77777777" w:rsidR="000513CD" w:rsidRPr="001A69B5" w:rsidRDefault="0009509B" w:rsidP="001A69B5">
      <w:pPr>
        <w:pStyle w:val="avsnitt-tittel"/>
      </w:pPr>
      <w:r w:rsidRPr="001A69B5">
        <w:t>Resultat i 2020</w:t>
      </w:r>
    </w:p>
    <w:p w14:paraId="3D6D8D54" w14:textId="77777777" w:rsidR="000513CD" w:rsidRPr="001A69B5" w:rsidRDefault="0009509B" w:rsidP="001A69B5">
      <w:proofErr w:type="spellStart"/>
      <w:r w:rsidRPr="001A69B5">
        <w:t>Følgande</w:t>
      </w:r>
      <w:proofErr w:type="spellEnd"/>
      <w:r w:rsidRPr="001A69B5">
        <w:t xml:space="preserve"> </w:t>
      </w:r>
      <w:proofErr w:type="spellStart"/>
      <w:r w:rsidRPr="001A69B5">
        <w:t>organisasjonar</w:t>
      </w:r>
      <w:proofErr w:type="spellEnd"/>
      <w:r w:rsidRPr="001A69B5">
        <w:t xml:space="preserve"> </w:t>
      </w:r>
      <w:proofErr w:type="spellStart"/>
      <w:r w:rsidRPr="001A69B5">
        <w:t>fekk</w:t>
      </w:r>
      <w:proofErr w:type="spellEnd"/>
      <w:r w:rsidRPr="001A69B5">
        <w:t xml:space="preserve"> tildelt til </w:t>
      </w:r>
      <w:proofErr w:type="spellStart"/>
      <w:r w:rsidRPr="001A69B5">
        <w:t>saman</w:t>
      </w:r>
      <w:proofErr w:type="spellEnd"/>
      <w:r w:rsidRPr="001A69B5">
        <w:t xml:space="preserve"> 9,4 mill. kroner </w:t>
      </w:r>
      <w:proofErr w:type="spellStart"/>
      <w:r w:rsidRPr="001A69B5">
        <w:t>frå</w:t>
      </w:r>
      <w:proofErr w:type="spellEnd"/>
      <w:r w:rsidRPr="001A69B5">
        <w:t xml:space="preserve"> </w:t>
      </w:r>
      <w:proofErr w:type="spellStart"/>
      <w:r w:rsidRPr="001A69B5">
        <w:t>tilskotsordninga</w:t>
      </w:r>
      <w:proofErr w:type="spellEnd"/>
      <w:r w:rsidRPr="001A69B5">
        <w:t xml:space="preserve"> for private og frivillige </w:t>
      </w:r>
      <w:proofErr w:type="spellStart"/>
      <w:r w:rsidRPr="001A69B5">
        <w:t>organisasjonar</w:t>
      </w:r>
      <w:proofErr w:type="spellEnd"/>
      <w:r w:rsidRPr="001A69B5">
        <w:t xml:space="preserve"> i 2020:</w:t>
      </w:r>
    </w:p>
    <w:p w14:paraId="2ED39A98" w14:textId="77777777" w:rsidR="000513CD" w:rsidRPr="001A69B5" w:rsidRDefault="0009509B" w:rsidP="001A69B5">
      <w:pPr>
        <w:pStyle w:val="Liste"/>
      </w:pPr>
      <w:r w:rsidRPr="001A69B5">
        <w:t xml:space="preserve">Stiftinga </w:t>
      </w:r>
      <w:proofErr w:type="spellStart"/>
      <w:r w:rsidRPr="001A69B5">
        <w:t>Magasinett</w:t>
      </w:r>
      <w:proofErr w:type="spellEnd"/>
    </w:p>
    <w:p w14:paraId="06DE9336" w14:textId="77777777" w:rsidR="000513CD" w:rsidRPr="001A69B5" w:rsidRDefault="0009509B" w:rsidP="001A69B5">
      <w:pPr>
        <w:pStyle w:val="Liste"/>
      </w:pPr>
      <w:r w:rsidRPr="001A69B5">
        <w:t xml:space="preserve">Stiftinga </w:t>
      </w:r>
      <w:proofErr w:type="spellStart"/>
      <w:r w:rsidRPr="001A69B5">
        <w:t>Pirion</w:t>
      </w:r>
      <w:proofErr w:type="spellEnd"/>
    </w:p>
    <w:p w14:paraId="23C237DD" w14:textId="77777777" w:rsidR="000513CD" w:rsidRPr="001A69B5" w:rsidRDefault="0009509B" w:rsidP="001A69B5">
      <w:pPr>
        <w:pStyle w:val="Liste"/>
      </w:pPr>
      <w:r w:rsidRPr="001A69B5">
        <w:t>Redd Barna</w:t>
      </w:r>
    </w:p>
    <w:p w14:paraId="6CE5EA6E" w14:textId="77777777" w:rsidR="000513CD" w:rsidRPr="001A69B5" w:rsidRDefault="0009509B" w:rsidP="001A69B5">
      <w:pPr>
        <w:pStyle w:val="Liste"/>
      </w:pPr>
      <w:r w:rsidRPr="001A69B5">
        <w:t>Landslaget for norskundervisning</w:t>
      </w:r>
    </w:p>
    <w:p w14:paraId="4B5F734C" w14:textId="77777777" w:rsidR="000513CD" w:rsidRPr="001A69B5" w:rsidRDefault="0009509B" w:rsidP="001A69B5">
      <w:pPr>
        <w:pStyle w:val="Liste"/>
      </w:pPr>
      <w:r w:rsidRPr="001A69B5">
        <w:t>MOT Norge</w:t>
      </w:r>
    </w:p>
    <w:p w14:paraId="27D715D5" w14:textId="77777777" w:rsidR="000513CD" w:rsidRPr="001A69B5" w:rsidRDefault="0009509B" w:rsidP="001A69B5">
      <w:pPr>
        <w:pStyle w:val="Liste"/>
      </w:pPr>
      <w:r w:rsidRPr="001A69B5">
        <w:t>Sex og Politikk</w:t>
      </w:r>
    </w:p>
    <w:p w14:paraId="016D6373" w14:textId="77777777" w:rsidR="000513CD" w:rsidRPr="001A69B5" w:rsidRDefault="0009509B" w:rsidP="001A69B5">
      <w:pPr>
        <w:pStyle w:val="Liste"/>
      </w:pPr>
      <w:r w:rsidRPr="001A69B5">
        <w:t>FRI – Rosa kompetanse skole</w:t>
      </w:r>
    </w:p>
    <w:p w14:paraId="5C8CE8CD" w14:textId="77777777" w:rsidR="000513CD" w:rsidRPr="001A69B5" w:rsidRDefault="0009509B" w:rsidP="001A69B5">
      <w:pPr>
        <w:pStyle w:val="Liste"/>
      </w:pPr>
      <w:r w:rsidRPr="001A69B5">
        <w:t>Skeiv Ungdom</w:t>
      </w:r>
    </w:p>
    <w:p w14:paraId="24CBD8E4" w14:textId="77777777" w:rsidR="000513CD" w:rsidRPr="001A69B5" w:rsidRDefault="0009509B" w:rsidP="001A69B5">
      <w:pPr>
        <w:pStyle w:val="Liste"/>
      </w:pPr>
      <w:r w:rsidRPr="001A69B5">
        <w:t>Foreningen Les</w:t>
      </w:r>
    </w:p>
    <w:p w14:paraId="3B4C6EA8" w14:textId="77777777" w:rsidR="000513CD" w:rsidRPr="001A69B5" w:rsidRDefault="0009509B" w:rsidP="001A69B5">
      <w:pPr>
        <w:pStyle w:val="Liste"/>
      </w:pPr>
      <w:r w:rsidRPr="001A69B5">
        <w:t>Dysleksi Norge</w:t>
      </w:r>
    </w:p>
    <w:p w14:paraId="7E3DF5F9" w14:textId="77777777" w:rsidR="000513CD" w:rsidRPr="001A69B5" w:rsidRDefault="0009509B" w:rsidP="001A69B5">
      <w:pPr>
        <w:pStyle w:val="Liste"/>
      </w:pPr>
      <w:r w:rsidRPr="001A69B5">
        <w:t>Organisasjonen Voksne for barn</w:t>
      </w:r>
    </w:p>
    <w:p w14:paraId="2A125495" w14:textId="77777777" w:rsidR="000513CD" w:rsidRPr="001A69B5" w:rsidRDefault="0009509B" w:rsidP="001A69B5">
      <w:pPr>
        <w:pStyle w:val="Liste"/>
      </w:pPr>
      <w:r w:rsidRPr="001A69B5">
        <w:t>Barnevakten</w:t>
      </w:r>
    </w:p>
    <w:p w14:paraId="1C43AD2D" w14:textId="77777777" w:rsidR="000513CD" w:rsidRPr="001A69B5" w:rsidRDefault="0009509B" w:rsidP="001A69B5">
      <w:pPr>
        <w:pStyle w:val="avsnitt-tittel"/>
      </w:pPr>
      <w:r w:rsidRPr="001A69B5">
        <w:t>Budsjettforslag for 2022</w:t>
      </w:r>
    </w:p>
    <w:p w14:paraId="6B57510A" w14:textId="77777777" w:rsidR="000513CD" w:rsidRPr="001A69B5" w:rsidRDefault="0009509B" w:rsidP="001A69B5">
      <w:r w:rsidRPr="001A69B5">
        <w:t>Departementet foreslår å løyve 6,9 mill. kroner på posten.</w:t>
      </w:r>
    </w:p>
    <w:p w14:paraId="0FCCE798" w14:textId="77777777" w:rsidR="000513CD" w:rsidRPr="001A69B5" w:rsidRDefault="0009509B" w:rsidP="001A69B5">
      <w:pPr>
        <w:pStyle w:val="b-post"/>
      </w:pPr>
      <w:r w:rsidRPr="001A69B5">
        <w:t xml:space="preserve">Post 75 </w:t>
      </w:r>
      <w:proofErr w:type="spellStart"/>
      <w:r w:rsidRPr="001A69B5">
        <w:t>Grunntilskot</w:t>
      </w:r>
      <w:proofErr w:type="spellEnd"/>
    </w:p>
    <w:p w14:paraId="42DD688B" w14:textId="77777777" w:rsidR="000513CD" w:rsidRPr="001A69B5" w:rsidRDefault="0009509B" w:rsidP="001A69B5">
      <w:r w:rsidRPr="001A69B5">
        <w:t xml:space="preserve">I </w:t>
      </w:r>
      <w:proofErr w:type="spellStart"/>
      <w:r w:rsidRPr="001A69B5">
        <w:t>Prop</w:t>
      </w:r>
      <w:proofErr w:type="spellEnd"/>
      <w:r w:rsidRPr="001A69B5">
        <w:t xml:space="preserve">. 1 S for 2021 varsla departementet at det skulle </w:t>
      </w:r>
      <w:proofErr w:type="spellStart"/>
      <w:r w:rsidRPr="001A69B5">
        <w:t>stillast</w:t>
      </w:r>
      <w:proofErr w:type="spellEnd"/>
      <w:r w:rsidRPr="001A69B5">
        <w:t xml:space="preserve"> </w:t>
      </w:r>
      <w:proofErr w:type="spellStart"/>
      <w:r w:rsidRPr="001A69B5">
        <w:t>tydelegare</w:t>
      </w:r>
      <w:proofErr w:type="spellEnd"/>
      <w:r w:rsidRPr="001A69B5">
        <w:t xml:space="preserve"> krav til </w:t>
      </w:r>
      <w:proofErr w:type="spellStart"/>
      <w:r w:rsidRPr="001A69B5">
        <w:t>mottakarar</w:t>
      </w:r>
      <w:proofErr w:type="spellEnd"/>
      <w:r w:rsidRPr="001A69B5">
        <w:t xml:space="preserve"> av </w:t>
      </w:r>
      <w:proofErr w:type="spellStart"/>
      <w:r w:rsidRPr="001A69B5">
        <w:t>grunntilskot</w:t>
      </w:r>
      <w:proofErr w:type="spellEnd"/>
      <w:r w:rsidRPr="001A69B5">
        <w:t xml:space="preserve">, og at </w:t>
      </w:r>
      <w:proofErr w:type="spellStart"/>
      <w:r w:rsidRPr="001A69B5">
        <w:t>mottakarar</w:t>
      </w:r>
      <w:proofErr w:type="spellEnd"/>
      <w:r w:rsidRPr="001A69B5">
        <w:t xml:space="preserve"> av </w:t>
      </w:r>
      <w:proofErr w:type="spellStart"/>
      <w:r w:rsidRPr="001A69B5">
        <w:t>grunntilskot</w:t>
      </w:r>
      <w:proofErr w:type="spellEnd"/>
      <w:r w:rsidRPr="001A69B5">
        <w:t xml:space="preserve"> i 2021, skulle gi informasjon om </w:t>
      </w:r>
      <w:proofErr w:type="spellStart"/>
      <w:r w:rsidRPr="001A69B5">
        <w:t>planlagd</w:t>
      </w:r>
      <w:proofErr w:type="spellEnd"/>
      <w:r w:rsidRPr="001A69B5">
        <w:t xml:space="preserve"> bruk av </w:t>
      </w:r>
      <w:proofErr w:type="spellStart"/>
      <w:r w:rsidRPr="001A69B5">
        <w:t>tilskotet</w:t>
      </w:r>
      <w:proofErr w:type="spellEnd"/>
      <w:r w:rsidRPr="001A69B5">
        <w:t xml:space="preserve"> i 2022 og framover. Utdanningsdirektoratet har henta inn denne informasjonen. Departementet vil vurdere innrettinga til </w:t>
      </w:r>
      <w:proofErr w:type="spellStart"/>
      <w:r w:rsidRPr="001A69B5">
        <w:t>grunntilskotet</w:t>
      </w:r>
      <w:proofErr w:type="spellEnd"/>
      <w:r w:rsidRPr="001A69B5">
        <w:t>.</w:t>
      </w:r>
    </w:p>
    <w:p w14:paraId="43006A6C" w14:textId="77777777" w:rsidR="000513CD" w:rsidRPr="001A69B5" w:rsidRDefault="0009509B" w:rsidP="001A69B5">
      <w:pPr>
        <w:pStyle w:val="avsnitt-tittel"/>
      </w:pPr>
      <w:r w:rsidRPr="001A69B5">
        <w:t>Mål for 2022</w:t>
      </w:r>
    </w:p>
    <w:p w14:paraId="01FF877B" w14:textId="77777777" w:rsidR="000513CD" w:rsidRPr="001A69B5" w:rsidRDefault="0009509B" w:rsidP="001A69B5">
      <w:r w:rsidRPr="001A69B5">
        <w:t xml:space="preserve">Målet med ordninga er å sikre langsiktige og stabile rammevilkår for nasjonale ressursmiljø som på </w:t>
      </w:r>
      <w:proofErr w:type="spellStart"/>
      <w:r w:rsidRPr="001A69B5">
        <w:t>ein</w:t>
      </w:r>
      <w:proofErr w:type="spellEnd"/>
      <w:r w:rsidRPr="001A69B5">
        <w:t xml:space="preserve"> </w:t>
      </w:r>
      <w:proofErr w:type="spellStart"/>
      <w:r w:rsidRPr="001A69B5">
        <w:t>særskild</w:t>
      </w:r>
      <w:proofErr w:type="spellEnd"/>
      <w:r w:rsidRPr="001A69B5">
        <w:t xml:space="preserve"> måte </w:t>
      </w:r>
      <w:proofErr w:type="spellStart"/>
      <w:r w:rsidRPr="001A69B5">
        <w:t>bidreg</w:t>
      </w:r>
      <w:proofErr w:type="spellEnd"/>
      <w:r w:rsidRPr="001A69B5">
        <w:t xml:space="preserve"> til å nå </w:t>
      </w:r>
      <w:proofErr w:type="spellStart"/>
      <w:r w:rsidRPr="001A69B5">
        <w:t>dei</w:t>
      </w:r>
      <w:proofErr w:type="spellEnd"/>
      <w:r w:rsidRPr="001A69B5">
        <w:t xml:space="preserve"> måla departementet har sett for grunnopplæringa, jf. kategoriinnleiinga.</w:t>
      </w:r>
    </w:p>
    <w:p w14:paraId="42FD2FC8" w14:textId="77777777" w:rsidR="000513CD" w:rsidRPr="001A69B5" w:rsidRDefault="0009509B" w:rsidP="001A69B5">
      <w:pPr>
        <w:pStyle w:val="avsnitt-tittel"/>
      </w:pPr>
      <w:r w:rsidRPr="001A69B5">
        <w:t>Resultat i 2020</w:t>
      </w:r>
    </w:p>
    <w:p w14:paraId="061EEB0C" w14:textId="77777777" w:rsidR="000513CD" w:rsidRPr="001A69B5" w:rsidRDefault="0009509B" w:rsidP="001A69B5">
      <w:pPr>
        <w:pStyle w:val="avsnitt-undertittel"/>
      </w:pPr>
      <w:proofErr w:type="spellStart"/>
      <w:r w:rsidRPr="001A69B5">
        <w:t>Grunntilskot</w:t>
      </w:r>
      <w:proofErr w:type="spellEnd"/>
      <w:r w:rsidRPr="001A69B5">
        <w:t xml:space="preserve"> til </w:t>
      </w:r>
      <w:proofErr w:type="spellStart"/>
      <w:r w:rsidRPr="001A69B5">
        <w:t>organisasjonar</w:t>
      </w:r>
      <w:proofErr w:type="spellEnd"/>
      <w:r w:rsidRPr="001A69B5">
        <w:t xml:space="preserve"> mv.</w:t>
      </w:r>
    </w:p>
    <w:p w14:paraId="6B2BD83D" w14:textId="77777777" w:rsidR="000513CD" w:rsidRPr="001A69B5" w:rsidRDefault="0009509B" w:rsidP="001A69B5">
      <w:r w:rsidRPr="001A69B5">
        <w:t xml:space="preserve">I 2020 </w:t>
      </w:r>
      <w:proofErr w:type="spellStart"/>
      <w:r w:rsidRPr="001A69B5">
        <w:t>fekk</w:t>
      </w:r>
      <w:proofErr w:type="spellEnd"/>
      <w:r w:rsidRPr="001A69B5">
        <w:t xml:space="preserve"> </w:t>
      </w:r>
      <w:proofErr w:type="spellStart"/>
      <w:r w:rsidRPr="001A69B5">
        <w:t>følgande</w:t>
      </w:r>
      <w:proofErr w:type="spellEnd"/>
      <w:r w:rsidRPr="001A69B5">
        <w:t xml:space="preserve"> </w:t>
      </w:r>
      <w:proofErr w:type="spellStart"/>
      <w:r w:rsidRPr="001A69B5">
        <w:t>organisasjonar</w:t>
      </w:r>
      <w:proofErr w:type="spellEnd"/>
      <w:r w:rsidRPr="001A69B5">
        <w:t xml:space="preserve"> tildelt til </w:t>
      </w:r>
      <w:proofErr w:type="spellStart"/>
      <w:r w:rsidRPr="001A69B5">
        <w:t>saman</w:t>
      </w:r>
      <w:proofErr w:type="spellEnd"/>
      <w:r w:rsidRPr="001A69B5">
        <w:t xml:space="preserve"> 39,7 mill. kroner </w:t>
      </w:r>
      <w:proofErr w:type="spellStart"/>
      <w:r w:rsidRPr="001A69B5">
        <w:t>frå</w:t>
      </w:r>
      <w:proofErr w:type="spellEnd"/>
      <w:r w:rsidRPr="001A69B5">
        <w:t xml:space="preserve"> ordninga for </w:t>
      </w:r>
      <w:proofErr w:type="spellStart"/>
      <w:r w:rsidRPr="001A69B5">
        <w:t>grunntilskot</w:t>
      </w:r>
      <w:proofErr w:type="spellEnd"/>
      <w:r w:rsidRPr="001A69B5">
        <w:t xml:space="preserve"> til private og frivillige </w:t>
      </w:r>
      <w:proofErr w:type="spellStart"/>
      <w:r w:rsidRPr="001A69B5">
        <w:t>organisasjonar</w:t>
      </w:r>
      <w:proofErr w:type="spellEnd"/>
      <w:r w:rsidRPr="001A69B5">
        <w:t>:</w:t>
      </w:r>
    </w:p>
    <w:p w14:paraId="0C1394CC" w14:textId="77777777" w:rsidR="000513CD" w:rsidRPr="001A69B5" w:rsidRDefault="0009509B" w:rsidP="001A69B5">
      <w:pPr>
        <w:pStyle w:val="Liste"/>
      </w:pPr>
      <w:r w:rsidRPr="001A69B5">
        <w:t>Elevorganisasjonen</w:t>
      </w:r>
    </w:p>
    <w:p w14:paraId="66401AAB" w14:textId="77777777" w:rsidR="000513CD" w:rsidRPr="001A69B5" w:rsidRDefault="0009509B" w:rsidP="001A69B5">
      <w:pPr>
        <w:pStyle w:val="Liste"/>
      </w:pPr>
      <w:r w:rsidRPr="001A69B5">
        <w:t>FIRST Scandinavia</w:t>
      </w:r>
    </w:p>
    <w:p w14:paraId="444BF3AE" w14:textId="77777777" w:rsidR="000513CD" w:rsidRPr="001A69B5" w:rsidRDefault="0009509B" w:rsidP="001A69B5">
      <w:pPr>
        <w:pStyle w:val="Liste"/>
      </w:pPr>
      <w:r w:rsidRPr="001A69B5">
        <w:t>Operasjon Dagsverk</w:t>
      </w:r>
    </w:p>
    <w:p w14:paraId="30D020B8" w14:textId="77777777" w:rsidR="000513CD" w:rsidRPr="001A69B5" w:rsidRDefault="0009509B" w:rsidP="001A69B5">
      <w:pPr>
        <w:pStyle w:val="Liste"/>
      </w:pPr>
      <w:proofErr w:type="spellStart"/>
      <w:r w:rsidRPr="001A69B5">
        <w:t>WorldSkills</w:t>
      </w:r>
      <w:proofErr w:type="spellEnd"/>
      <w:r w:rsidRPr="001A69B5">
        <w:t xml:space="preserve"> Norway</w:t>
      </w:r>
    </w:p>
    <w:p w14:paraId="3B8409C3" w14:textId="77777777" w:rsidR="000513CD" w:rsidRPr="001A69B5" w:rsidRDefault="0009509B" w:rsidP="001A69B5">
      <w:pPr>
        <w:pStyle w:val="Liste"/>
      </w:pPr>
      <w:r w:rsidRPr="001A69B5">
        <w:t>Foreningen Norden</w:t>
      </w:r>
    </w:p>
    <w:p w14:paraId="53774C4A" w14:textId="77777777" w:rsidR="000513CD" w:rsidRPr="001A69B5" w:rsidRDefault="0009509B" w:rsidP="001A69B5">
      <w:pPr>
        <w:pStyle w:val="Liste"/>
      </w:pPr>
      <w:r w:rsidRPr="001A69B5">
        <w:t>Norsk håndverksinstitutt</w:t>
      </w:r>
    </w:p>
    <w:p w14:paraId="22B6938B" w14:textId="77777777" w:rsidR="000513CD" w:rsidRPr="001A69B5" w:rsidRDefault="0009509B" w:rsidP="001A69B5">
      <w:pPr>
        <w:pStyle w:val="Liste"/>
      </w:pPr>
      <w:r w:rsidRPr="001A69B5">
        <w:t>Forandringsfabrikken</w:t>
      </w:r>
    </w:p>
    <w:p w14:paraId="5146FB1C" w14:textId="77777777" w:rsidR="000513CD" w:rsidRPr="001A69B5" w:rsidRDefault="0009509B" w:rsidP="001A69B5">
      <w:pPr>
        <w:pStyle w:val="Liste"/>
      </w:pPr>
      <w:r w:rsidRPr="001A69B5">
        <w:t>Blå Kors – Snakk om mobbing</w:t>
      </w:r>
    </w:p>
    <w:p w14:paraId="2B1C432E" w14:textId="77777777" w:rsidR="000513CD" w:rsidRPr="001A69B5" w:rsidRDefault="0009509B" w:rsidP="001A69B5">
      <w:pPr>
        <w:pStyle w:val="Liste"/>
      </w:pPr>
      <w:r w:rsidRPr="001A69B5">
        <w:t>Teknisk Senter AS</w:t>
      </w:r>
    </w:p>
    <w:p w14:paraId="764A05AA" w14:textId="77777777" w:rsidR="000513CD" w:rsidRPr="001A69B5" w:rsidRDefault="0009509B" w:rsidP="001A69B5">
      <w:pPr>
        <w:pStyle w:val="Liste"/>
      </w:pPr>
      <w:r w:rsidRPr="001A69B5">
        <w:t>Ungt Entreprenørskap Norge</w:t>
      </w:r>
    </w:p>
    <w:p w14:paraId="10C82F51" w14:textId="77777777" w:rsidR="000513CD" w:rsidRPr="001A69B5" w:rsidRDefault="0009509B" w:rsidP="001A69B5">
      <w:pPr>
        <w:pStyle w:val="Liste"/>
      </w:pPr>
      <w:r w:rsidRPr="001A69B5">
        <w:t>Blikk AS</w:t>
      </w:r>
    </w:p>
    <w:p w14:paraId="6ACBE0E8" w14:textId="77777777" w:rsidR="000513CD" w:rsidRPr="001A69B5" w:rsidRDefault="0009509B" w:rsidP="001A69B5">
      <w:pPr>
        <w:pStyle w:val="Liste"/>
      </w:pPr>
      <w:r w:rsidRPr="001A69B5">
        <w:t>Stiftelsen Barnevakten – Nettvettprogram til innføring av fagfornyelsen</w:t>
      </w:r>
    </w:p>
    <w:p w14:paraId="2A80241C" w14:textId="77777777" w:rsidR="000513CD" w:rsidRPr="001A69B5" w:rsidRDefault="0009509B" w:rsidP="001A69B5">
      <w:pPr>
        <w:pStyle w:val="Liste"/>
      </w:pPr>
      <w:r w:rsidRPr="001A69B5">
        <w:t xml:space="preserve">Musikkens Studieforbund – Krafttak for </w:t>
      </w:r>
      <w:proofErr w:type="spellStart"/>
      <w:r w:rsidRPr="001A69B5">
        <w:t>song</w:t>
      </w:r>
      <w:proofErr w:type="spellEnd"/>
    </w:p>
    <w:p w14:paraId="10F61B85" w14:textId="77777777" w:rsidR="000513CD" w:rsidRPr="001A69B5" w:rsidRDefault="0009509B" w:rsidP="001A69B5">
      <w:pPr>
        <w:pStyle w:val="Liste"/>
      </w:pPr>
      <w:r w:rsidRPr="001A69B5">
        <w:t>Faktisk.no</w:t>
      </w:r>
    </w:p>
    <w:p w14:paraId="4C8A6C85" w14:textId="77777777" w:rsidR="000513CD" w:rsidRPr="001A69B5" w:rsidRDefault="0009509B" w:rsidP="001A69B5">
      <w:pPr>
        <w:pStyle w:val="Liste"/>
      </w:pPr>
      <w:r w:rsidRPr="001A69B5">
        <w:t>Samarbeidsforumet av funksjonshemmedes organisasjoner</w:t>
      </w:r>
    </w:p>
    <w:p w14:paraId="757214C9" w14:textId="77777777" w:rsidR="000513CD" w:rsidRPr="001A69B5" w:rsidRDefault="0009509B" w:rsidP="001A69B5">
      <w:pPr>
        <w:pStyle w:val="Liste"/>
      </w:pPr>
      <w:r w:rsidRPr="001A69B5">
        <w:t>Funksjonshemmedes Fellesorganisasjon</w:t>
      </w:r>
    </w:p>
    <w:p w14:paraId="3494677E" w14:textId="77777777" w:rsidR="000513CD" w:rsidRPr="001A69B5" w:rsidRDefault="0009509B" w:rsidP="001A69B5">
      <w:pPr>
        <w:pStyle w:val="Liste"/>
      </w:pPr>
      <w:r w:rsidRPr="001A69B5">
        <w:t>Unge funksjonshemmede</w:t>
      </w:r>
    </w:p>
    <w:p w14:paraId="3C532C02" w14:textId="77777777" w:rsidR="000513CD" w:rsidRPr="001A69B5" w:rsidRDefault="0009509B" w:rsidP="001A69B5">
      <w:pPr>
        <w:pStyle w:val="avsnitt-undertittel"/>
      </w:pPr>
      <w:proofErr w:type="spellStart"/>
      <w:r w:rsidRPr="001A69B5">
        <w:t>Grunntilskot</w:t>
      </w:r>
      <w:proofErr w:type="spellEnd"/>
      <w:r w:rsidRPr="001A69B5">
        <w:t xml:space="preserve"> til Andøya Space </w:t>
      </w:r>
      <w:proofErr w:type="spellStart"/>
      <w:r w:rsidRPr="001A69B5">
        <w:t>Education</w:t>
      </w:r>
      <w:proofErr w:type="spellEnd"/>
    </w:p>
    <w:p w14:paraId="5DCC1D65" w14:textId="77777777" w:rsidR="000513CD" w:rsidRPr="001A69B5" w:rsidRDefault="0009509B" w:rsidP="001A69B5">
      <w:r w:rsidRPr="001A69B5">
        <w:t xml:space="preserve">I 2020 </w:t>
      </w:r>
      <w:proofErr w:type="spellStart"/>
      <w:r w:rsidRPr="001A69B5">
        <w:t>fekk</w:t>
      </w:r>
      <w:proofErr w:type="spellEnd"/>
      <w:r w:rsidRPr="001A69B5">
        <w:t xml:space="preserve"> Andøya Space </w:t>
      </w:r>
      <w:proofErr w:type="spellStart"/>
      <w:r w:rsidRPr="001A69B5">
        <w:t>Education</w:t>
      </w:r>
      <w:proofErr w:type="spellEnd"/>
      <w:r w:rsidRPr="001A69B5">
        <w:t xml:space="preserve"> (ASE) 16,2 mill. kroner over posten. I 2020 deltok 4 396 </w:t>
      </w:r>
      <w:proofErr w:type="spellStart"/>
      <w:r w:rsidRPr="001A69B5">
        <w:t>personar</w:t>
      </w:r>
      <w:proofErr w:type="spellEnd"/>
      <w:r w:rsidRPr="001A69B5">
        <w:t xml:space="preserve"> på ulike </w:t>
      </w:r>
      <w:proofErr w:type="spellStart"/>
      <w:r w:rsidRPr="001A69B5">
        <w:t>aktivitetar</w:t>
      </w:r>
      <w:proofErr w:type="spellEnd"/>
      <w:r w:rsidRPr="001A69B5">
        <w:t xml:space="preserve"> i regi av ASE. 3 037 var </w:t>
      </w:r>
      <w:proofErr w:type="spellStart"/>
      <w:r w:rsidRPr="001A69B5">
        <w:t>elevar</w:t>
      </w:r>
      <w:proofErr w:type="spellEnd"/>
      <w:r w:rsidRPr="001A69B5">
        <w:t xml:space="preserve"> i grunnopplæringa, 4 140 færre enn i 2019 på grunn av covid-19-pandemien. ASE gjennomførte i 2020 ei rekke etter- og </w:t>
      </w:r>
      <w:proofErr w:type="spellStart"/>
      <w:r w:rsidRPr="001A69B5">
        <w:t>vidareutdanningskurs</w:t>
      </w:r>
      <w:proofErr w:type="spellEnd"/>
      <w:r w:rsidRPr="001A69B5">
        <w:t xml:space="preserve"> for </w:t>
      </w:r>
      <w:proofErr w:type="spellStart"/>
      <w:r w:rsidRPr="001A69B5">
        <w:t>lærarar</w:t>
      </w:r>
      <w:proofErr w:type="spellEnd"/>
      <w:r w:rsidRPr="001A69B5">
        <w:t xml:space="preserve"> og hadde ansvaret for </w:t>
      </w:r>
      <w:proofErr w:type="spellStart"/>
      <w:r w:rsidRPr="001A69B5">
        <w:t>fleire</w:t>
      </w:r>
      <w:proofErr w:type="spellEnd"/>
      <w:r w:rsidRPr="001A69B5">
        <w:t xml:space="preserve"> nettbaserte </w:t>
      </w:r>
      <w:proofErr w:type="spellStart"/>
      <w:r w:rsidRPr="001A69B5">
        <w:t>læringsressursar</w:t>
      </w:r>
      <w:proofErr w:type="spellEnd"/>
      <w:r w:rsidRPr="001A69B5">
        <w:t>.</w:t>
      </w:r>
    </w:p>
    <w:p w14:paraId="7A908F45" w14:textId="77777777" w:rsidR="000513CD" w:rsidRPr="001A69B5" w:rsidRDefault="0009509B" w:rsidP="001A69B5">
      <w:pPr>
        <w:pStyle w:val="avsnitt-undertittel"/>
      </w:pPr>
      <w:proofErr w:type="spellStart"/>
      <w:r w:rsidRPr="001A69B5">
        <w:t>Grunntilskot</w:t>
      </w:r>
      <w:proofErr w:type="spellEnd"/>
      <w:r w:rsidRPr="001A69B5">
        <w:t xml:space="preserve"> til </w:t>
      </w:r>
      <w:proofErr w:type="spellStart"/>
      <w:r w:rsidRPr="001A69B5">
        <w:t>friskuleorganisasjonane</w:t>
      </w:r>
      <w:proofErr w:type="spellEnd"/>
    </w:p>
    <w:p w14:paraId="16D53345" w14:textId="77777777" w:rsidR="000513CD" w:rsidRPr="001A69B5" w:rsidRDefault="0009509B" w:rsidP="001A69B5">
      <w:r w:rsidRPr="001A69B5">
        <w:t xml:space="preserve">I 2020 </w:t>
      </w:r>
      <w:proofErr w:type="spellStart"/>
      <w:r w:rsidRPr="001A69B5">
        <w:t>fekk</w:t>
      </w:r>
      <w:proofErr w:type="spellEnd"/>
      <w:r w:rsidRPr="001A69B5">
        <w:t xml:space="preserve"> fire </w:t>
      </w:r>
      <w:proofErr w:type="spellStart"/>
      <w:r w:rsidRPr="001A69B5">
        <w:t>friskuleorganisasjonar</w:t>
      </w:r>
      <w:proofErr w:type="spellEnd"/>
      <w:r w:rsidRPr="001A69B5">
        <w:t xml:space="preserve"> </w:t>
      </w:r>
      <w:proofErr w:type="spellStart"/>
      <w:r w:rsidRPr="001A69B5">
        <w:t>eit</w:t>
      </w:r>
      <w:proofErr w:type="spellEnd"/>
      <w:r w:rsidRPr="001A69B5">
        <w:t xml:space="preserve"> samla </w:t>
      </w:r>
      <w:proofErr w:type="spellStart"/>
      <w:r w:rsidRPr="001A69B5">
        <w:t>tilskot</w:t>
      </w:r>
      <w:proofErr w:type="spellEnd"/>
      <w:r w:rsidRPr="001A69B5">
        <w:t xml:space="preserve"> på 0,9 mill. kroner. </w:t>
      </w:r>
      <w:proofErr w:type="spellStart"/>
      <w:r w:rsidRPr="001A69B5">
        <w:t>Organisasjonane</w:t>
      </w:r>
      <w:proofErr w:type="spellEnd"/>
      <w:r w:rsidRPr="001A69B5">
        <w:t xml:space="preserve"> utførte </w:t>
      </w:r>
      <w:proofErr w:type="spellStart"/>
      <w:r w:rsidRPr="001A69B5">
        <w:t>samordningsoppgåver</w:t>
      </w:r>
      <w:proofErr w:type="spellEnd"/>
      <w:r w:rsidRPr="001A69B5">
        <w:t xml:space="preserve"> for til </w:t>
      </w:r>
      <w:proofErr w:type="spellStart"/>
      <w:r w:rsidRPr="001A69B5">
        <w:t>saman</w:t>
      </w:r>
      <w:proofErr w:type="spellEnd"/>
      <w:r w:rsidRPr="001A69B5">
        <w:t xml:space="preserve"> 280 </w:t>
      </w:r>
      <w:proofErr w:type="spellStart"/>
      <w:r w:rsidRPr="001A69B5">
        <w:t>godkjende</w:t>
      </w:r>
      <w:proofErr w:type="spellEnd"/>
      <w:r w:rsidRPr="001A69B5">
        <w:t xml:space="preserve"> </w:t>
      </w:r>
      <w:proofErr w:type="spellStart"/>
      <w:r w:rsidRPr="001A69B5">
        <w:t>medlemsskular</w:t>
      </w:r>
      <w:proofErr w:type="spellEnd"/>
      <w:r w:rsidRPr="001A69B5">
        <w:t xml:space="preserve">. I tillegg </w:t>
      </w:r>
      <w:proofErr w:type="spellStart"/>
      <w:r w:rsidRPr="001A69B5">
        <w:t>fekk</w:t>
      </w:r>
      <w:proofErr w:type="spellEnd"/>
      <w:r w:rsidRPr="001A69B5">
        <w:t xml:space="preserve"> </w:t>
      </w:r>
      <w:proofErr w:type="spellStart"/>
      <w:r w:rsidRPr="001A69B5">
        <w:t>organisasjonane</w:t>
      </w:r>
      <w:proofErr w:type="spellEnd"/>
      <w:r w:rsidRPr="001A69B5">
        <w:t xml:space="preserve"> 0,8 mill. kroner til arbeid med nye </w:t>
      </w:r>
      <w:proofErr w:type="spellStart"/>
      <w:r w:rsidRPr="001A69B5">
        <w:t>læreplanar</w:t>
      </w:r>
      <w:proofErr w:type="spellEnd"/>
      <w:r w:rsidRPr="001A69B5">
        <w:t xml:space="preserve"> fordelt på 256 </w:t>
      </w:r>
      <w:proofErr w:type="spellStart"/>
      <w:r w:rsidRPr="001A69B5">
        <w:t>godkjende</w:t>
      </w:r>
      <w:proofErr w:type="spellEnd"/>
      <w:r w:rsidRPr="001A69B5">
        <w:t xml:space="preserve"> </w:t>
      </w:r>
      <w:proofErr w:type="spellStart"/>
      <w:r w:rsidRPr="001A69B5">
        <w:t>medlemsskular</w:t>
      </w:r>
      <w:proofErr w:type="spellEnd"/>
      <w:r w:rsidRPr="001A69B5">
        <w:t>.</w:t>
      </w:r>
    </w:p>
    <w:p w14:paraId="0C1C9272" w14:textId="77777777" w:rsidR="000513CD" w:rsidRPr="001A69B5" w:rsidRDefault="0009509B" w:rsidP="001A69B5">
      <w:pPr>
        <w:pStyle w:val="avsnitt-undertittel"/>
      </w:pPr>
      <w:proofErr w:type="spellStart"/>
      <w:r w:rsidRPr="001A69B5">
        <w:t>Grunntilskot</w:t>
      </w:r>
      <w:proofErr w:type="spellEnd"/>
      <w:r w:rsidRPr="001A69B5">
        <w:t xml:space="preserve"> til kunst- og kulturarbeid i grunnopplæringa</w:t>
      </w:r>
    </w:p>
    <w:p w14:paraId="3F2AD19E" w14:textId="77777777" w:rsidR="000513CD" w:rsidRPr="001A69B5" w:rsidRDefault="0009509B" w:rsidP="001A69B5">
      <w:r w:rsidRPr="001A69B5">
        <w:t xml:space="preserve">Norsk kulturskoleråd, Fellesrådet for kunstfagene i skolen og Samarbeidsforum for estetiske fag </w:t>
      </w:r>
      <w:proofErr w:type="spellStart"/>
      <w:r w:rsidRPr="001A69B5">
        <w:t>fekk</w:t>
      </w:r>
      <w:proofErr w:type="spellEnd"/>
      <w:r w:rsidRPr="001A69B5">
        <w:t xml:space="preserve"> 34,9 mill. kroner over posten i 2020. </w:t>
      </w:r>
      <w:proofErr w:type="spellStart"/>
      <w:r w:rsidRPr="001A69B5">
        <w:t>Organisasjonane</w:t>
      </w:r>
      <w:proofErr w:type="spellEnd"/>
      <w:r w:rsidRPr="001A69B5">
        <w:t xml:space="preserve"> har </w:t>
      </w:r>
      <w:proofErr w:type="spellStart"/>
      <w:r w:rsidRPr="001A69B5">
        <w:t>arbeidd</w:t>
      </w:r>
      <w:proofErr w:type="spellEnd"/>
      <w:r w:rsidRPr="001A69B5">
        <w:t xml:space="preserve"> med ei rekke tiltak og </w:t>
      </w:r>
      <w:proofErr w:type="spellStart"/>
      <w:r w:rsidRPr="001A69B5">
        <w:t>satsingar</w:t>
      </w:r>
      <w:proofErr w:type="spellEnd"/>
      <w:r w:rsidRPr="001A69B5">
        <w:t xml:space="preserve"> for å </w:t>
      </w:r>
      <w:proofErr w:type="spellStart"/>
      <w:r w:rsidRPr="001A69B5">
        <w:t>betre</w:t>
      </w:r>
      <w:proofErr w:type="spellEnd"/>
      <w:r w:rsidRPr="001A69B5">
        <w:t xml:space="preserve"> kvaliteten i </w:t>
      </w:r>
      <w:proofErr w:type="spellStart"/>
      <w:r w:rsidRPr="001A69B5">
        <w:t>kulturskulane</w:t>
      </w:r>
      <w:proofErr w:type="spellEnd"/>
      <w:r w:rsidRPr="001A69B5">
        <w:t xml:space="preserve"> og i arbeidet med kunst og kultur i grunnopplæringa. Kvar </w:t>
      </w:r>
      <w:proofErr w:type="spellStart"/>
      <w:r w:rsidRPr="001A69B5">
        <w:t>tilskotsmottakar</w:t>
      </w:r>
      <w:proofErr w:type="spellEnd"/>
      <w:r w:rsidRPr="001A69B5">
        <w:t xml:space="preserve"> har fordelt </w:t>
      </w:r>
      <w:proofErr w:type="spellStart"/>
      <w:r w:rsidRPr="001A69B5">
        <w:t>ein</w:t>
      </w:r>
      <w:proofErr w:type="spellEnd"/>
      <w:r w:rsidRPr="001A69B5">
        <w:t xml:space="preserve"> del av </w:t>
      </w:r>
      <w:proofErr w:type="spellStart"/>
      <w:r w:rsidRPr="001A69B5">
        <w:t>tilskotet</w:t>
      </w:r>
      <w:proofErr w:type="spellEnd"/>
      <w:r w:rsidRPr="001A69B5">
        <w:t xml:space="preserve"> </w:t>
      </w:r>
      <w:proofErr w:type="spellStart"/>
      <w:r w:rsidRPr="001A69B5">
        <w:t>vidare</w:t>
      </w:r>
      <w:proofErr w:type="spellEnd"/>
      <w:r w:rsidRPr="001A69B5">
        <w:t xml:space="preserve"> til </w:t>
      </w:r>
      <w:proofErr w:type="spellStart"/>
      <w:r w:rsidRPr="001A69B5">
        <w:t>underliggande</w:t>
      </w:r>
      <w:proofErr w:type="spellEnd"/>
      <w:r w:rsidRPr="001A69B5">
        <w:t xml:space="preserve"> </w:t>
      </w:r>
      <w:proofErr w:type="spellStart"/>
      <w:r w:rsidRPr="001A69B5">
        <w:t>medlemsorganisasjonar</w:t>
      </w:r>
      <w:proofErr w:type="spellEnd"/>
      <w:r w:rsidRPr="001A69B5">
        <w:t xml:space="preserve"> og prosjekt.</w:t>
      </w:r>
    </w:p>
    <w:p w14:paraId="68B868B2" w14:textId="77777777" w:rsidR="000513CD" w:rsidRPr="001A69B5" w:rsidRDefault="0009509B" w:rsidP="001A69B5">
      <w:pPr>
        <w:pStyle w:val="avsnitt-tittel"/>
      </w:pPr>
      <w:r w:rsidRPr="001A69B5">
        <w:t>Budsjettforslag for 2022</w:t>
      </w:r>
    </w:p>
    <w:p w14:paraId="05956DC1" w14:textId="77777777" w:rsidR="000513CD" w:rsidRPr="001A69B5" w:rsidRDefault="0009509B" w:rsidP="001A69B5">
      <w:r w:rsidRPr="001A69B5">
        <w:t>Departementet foreslår å løyve 104,4 mill. kroner på posten.</w:t>
      </w:r>
    </w:p>
    <w:p w14:paraId="50A0269B" w14:textId="77777777" w:rsidR="000513CD" w:rsidRPr="001A69B5" w:rsidRDefault="0009509B" w:rsidP="001A69B5">
      <w:r w:rsidRPr="001A69B5">
        <w:t xml:space="preserve">Departementet foreslår at Skeiv Ungdom og </w:t>
      </w:r>
      <w:proofErr w:type="spellStart"/>
      <w:r w:rsidRPr="001A69B5">
        <w:t>Geitmyra</w:t>
      </w:r>
      <w:proofErr w:type="spellEnd"/>
      <w:r w:rsidRPr="001A69B5">
        <w:t xml:space="preserve"> matkultursenter for barn blir inkludert i ordninga for </w:t>
      </w:r>
      <w:proofErr w:type="spellStart"/>
      <w:r w:rsidRPr="001A69B5">
        <w:t>grunntilskot</w:t>
      </w:r>
      <w:proofErr w:type="spellEnd"/>
      <w:r w:rsidRPr="001A69B5">
        <w:t xml:space="preserve"> i 2022.</w:t>
      </w:r>
    </w:p>
    <w:p w14:paraId="2AF5E991" w14:textId="77777777" w:rsidR="000513CD" w:rsidRPr="001A69B5" w:rsidRDefault="0009509B" w:rsidP="001A69B5">
      <w:proofErr w:type="spellStart"/>
      <w:r w:rsidRPr="001A69B5">
        <w:t>Vidare</w:t>
      </w:r>
      <w:proofErr w:type="spellEnd"/>
      <w:r w:rsidRPr="001A69B5">
        <w:t xml:space="preserve"> foreslår departementet å flytte 4 mill. kroner til posten </w:t>
      </w:r>
      <w:proofErr w:type="spellStart"/>
      <w:r w:rsidRPr="001A69B5">
        <w:t>frå</w:t>
      </w:r>
      <w:proofErr w:type="spellEnd"/>
      <w:r w:rsidRPr="001A69B5">
        <w:t xml:space="preserve"> kap. 226, post 21, slik at </w:t>
      </w:r>
      <w:proofErr w:type="spellStart"/>
      <w:r w:rsidRPr="001A69B5">
        <w:t>organisasjonar</w:t>
      </w:r>
      <w:proofErr w:type="spellEnd"/>
      <w:r w:rsidRPr="001A69B5">
        <w:t xml:space="preserve"> som </w:t>
      </w:r>
      <w:proofErr w:type="spellStart"/>
      <w:r w:rsidRPr="001A69B5">
        <w:t>tidlegare</w:t>
      </w:r>
      <w:proofErr w:type="spellEnd"/>
      <w:r w:rsidRPr="001A69B5">
        <w:t xml:space="preserve"> har fått </w:t>
      </w:r>
      <w:proofErr w:type="spellStart"/>
      <w:r w:rsidRPr="001A69B5">
        <w:t>tilskot</w:t>
      </w:r>
      <w:proofErr w:type="spellEnd"/>
      <w:r w:rsidRPr="001A69B5">
        <w:t xml:space="preserve"> </w:t>
      </w:r>
      <w:proofErr w:type="spellStart"/>
      <w:r w:rsidRPr="001A69B5">
        <w:t>frå</w:t>
      </w:r>
      <w:proofErr w:type="spellEnd"/>
      <w:r w:rsidRPr="001A69B5">
        <w:t xml:space="preserve"> ei søknadsbasert </w:t>
      </w:r>
      <w:proofErr w:type="spellStart"/>
      <w:r w:rsidRPr="001A69B5">
        <w:t>tilskotsordning</w:t>
      </w:r>
      <w:proofErr w:type="spellEnd"/>
      <w:r w:rsidRPr="001A69B5">
        <w:t xml:space="preserve"> for lesestimulering, får </w:t>
      </w:r>
      <w:proofErr w:type="spellStart"/>
      <w:r w:rsidRPr="001A69B5">
        <w:t>grunntilskot</w:t>
      </w:r>
      <w:proofErr w:type="spellEnd"/>
      <w:r w:rsidRPr="001A69B5">
        <w:t xml:space="preserve"> i 2022. Samstundes foreslår departementet å </w:t>
      </w:r>
      <w:proofErr w:type="spellStart"/>
      <w:r w:rsidRPr="001A69B5">
        <w:t>auke</w:t>
      </w:r>
      <w:proofErr w:type="spellEnd"/>
      <w:r w:rsidRPr="001A69B5">
        <w:t xml:space="preserve"> </w:t>
      </w:r>
      <w:proofErr w:type="spellStart"/>
      <w:r w:rsidRPr="001A69B5">
        <w:t>tilskotet</w:t>
      </w:r>
      <w:proofErr w:type="spellEnd"/>
      <w:r w:rsidRPr="001A69B5">
        <w:t xml:space="preserve"> med </w:t>
      </w:r>
      <w:proofErr w:type="spellStart"/>
      <w:r w:rsidRPr="001A69B5">
        <w:t>ytterlegare</w:t>
      </w:r>
      <w:proofErr w:type="spellEnd"/>
      <w:r w:rsidRPr="001A69B5">
        <w:t xml:space="preserve"> 2 mill. kroner til </w:t>
      </w:r>
      <w:proofErr w:type="spellStart"/>
      <w:r w:rsidRPr="001A69B5">
        <w:t>dei</w:t>
      </w:r>
      <w:proofErr w:type="spellEnd"/>
      <w:r w:rsidRPr="001A69B5">
        <w:t xml:space="preserve"> same </w:t>
      </w:r>
      <w:proofErr w:type="spellStart"/>
      <w:r w:rsidRPr="001A69B5">
        <w:t>organisasjonane</w:t>
      </w:r>
      <w:proofErr w:type="spellEnd"/>
      <w:r w:rsidRPr="001A69B5">
        <w:t xml:space="preserve">. </w:t>
      </w:r>
      <w:proofErr w:type="spellStart"/>
      <w:r w:rsidRPr="001A69B5">
        <w:t>Organisasjonane</w:t>
      </w:r>
      <w:proofErr w:type="spellEnd"/>
      <w:r w:rsidRPr="001A69B5">
        <w:t xml:space="preserve"> departementet foreslår at skal få </w:t>
      </w:r>
      <w:proofErr w:type="spellStart"/>
      <w:r w:rsidRPr="001A69B5">
        <w:t>grunntilskot</w:t>
      </w:r>
      <w:proofErr w:type="spellEnd"/>
      <w:r w:rsidRPr="001A69B5">
        <w:t xml:space="preserve"> er </w:t>
      </w:r>
      <w:proofErr w:type="gramStart"/>
      <w:r w:rsidRPr="001A69B5">
        <w:t>Foreningen !les</w:t>
      </w:r>
      <w:proofErr w:type="gramEnd"/>
      <w:r w:rsidRPr="001A69B5">
        <w:t xml:space="preserve">, Stiftinga </w:t>
      </w:r>
      <w:proofErr w:type="spellStart"/>
      <w:r w:rsidRPr="001A69B5">
        <w:t>Magasinett</w:t>
      </w:r>
      <w:proofErr w:type="spellEnd"/>
      <w:r w:rsidRPr="001A69B5">
        <w:t xml:space="preserve">, Leser søker bok og Dysleksi Norge. </w:t>
      </w:r>
      <w:proofErr w:type="spellStart"/>
      <w:r w:rsidRPr="001A69B5">
        <w:t>Tilskotsordninga</w:t>
      </w:r>
      <w:proofErr w:type="spellEnd"/>
      <w:r w:rsidRPr="001A69B5">
        <w:t xml:space="preserve"> for lesestimulering over kap. 226, post 21 blir som følge av dette avvikla.</w:t>
      </w:r>
    </w:p>
    <w:p w14:paraId="370E30AD" w14:textId="158D3CEE" w:rsidR="000513CD" w:rsidRDefault="0009509B" w:rsidP="001A69B5">
      <w:r w:rsidRPr="001A69B5">
        <w:t xml:space="preserve">Tabell 4.5 viser forslag til fordeling av </w:t>
      </w:r>
      <w:proofErr w:type="spellStart"/>
      <w:r w:rsidRPr="001A69B5">
        <w:t>grunntilskot</w:t>
      </w:r>
      <w:proofErr w:type="spellEnd"/>
      <w:r w:rsidRPr="001A69B5">
        <w:t xml:space="preserve"> til </w:t>
      </w:r>
      <w:proofErr w:type="spellStart"/>
      <w:r w:rsidRPr="001A69B5">
        <w:t>organisasjonar</w:t>
      </w:r>
      <w:proofErr w:type="spellEnd"/>
      <w:r w:rsidRPr="001A69B5">
        <w:t xml:space="preserve"> i 2022. </w:t>
      </w:r>
      <w:proofErr w:type="spellStart"/>
      <w:r w:rsidRPr="001A69B5">
        <w:t>Tilskotet</w:t>
      </w:r>
      <w:proofErr w:type="spellEnd"/>
      <w:r w:rsidRPr="001A69B5">
        <w:t xml:space="preserve"> til </w:t>
      </w:r>
      <w:proofErr w:type="spellStart"/>
      <w:r w:rsidRPr="001A69B5">
        <w:t>interesseorganisasjonar</w:t>
      </w:r>
      <w:proofErr w:type="spellEnd"/>
      <w:r w:rsidRPr="001A69B5">
        <w:t xml:space="preserve"> for funksjonshemma blir fordelt på </w:t>
      </w:r>
      <w:proofErr w:type="spellStart"/>
      <w:r w:rsidRPr="001A69B5">
        <w:t>hovudorganisasjonane</w:t>
      </w:r>
      <w:proofErr w:type="spellEnd"/>
      <w:r w:rsidRPr="001A69B5">
        <w:t xml:space="preserve"> med 30 pst. til Funksjonshemmedes fellesorganisasjon, 30 pst. til Samarbeidsforumet av funksjonshemmedes organisasjoner og 40 pst. til Unge funksjonshemmede. </w:t>
      </w:r>
      <w:proofErr w:type="spellStart"/>
      <w:r w:rsidRPr="001A69B5">
        <w:t>Tilskotet</w:t>
      </w:r>
      <w:proofErr w:type="spellEnd"/>
      <w:r w:rsidRPr="001A69B5">
        <w:t xml:space="preserve"> til </w:t>
      </w:r>
      <w:proofErr w:type="spellStart"/>
      <w:r w:rsidRPr="001A69B5">
        <w:t>friskuleorganisasjonar</w:t>
      </w:r>
      <w:proofErr w:type="spellEnd"/>
      <w:r w:rsidRPr="001A69B5">
        <w:t xml:space="preserve"> blir fordelt mellom </w:t>
      </w:r>
      <w:proofErr w:type="spellStart"/>
      <w:r w:rsidRPr="001A69B5">
        <w:t>organisasjonane</w:t>
      </w:r>
      <w:proofErr w:type="spellEnd"/>
      <w:r w:rsidRPr="001A69B5">
        <w:t xml:space="preserve"> etter </w:t>
      </w:r>
      <w:proofErr w:type="spellStart"/>
      <w:r w:rsidRPr="001A69B5">
        <w:t>talet</w:t>
      </w:r>
      <w:proofErr w:type="spellEnd"/>
      <w:r w:rsidRPr="001A69B5">
        <w:t xml:space="preserve"> på </w:t>
      </w:r>
      <w:proofErr w:type="spellStart"/>
      <w:r w:rsidRPr="001A69B5">
        <w:t>medlemsskular</w:t>
      </w:r>
      <w:proofErr w:type="spellEnd"/>
      <w:r w:rsidRPr="001A69B5">
        <w:t xml:space="preserve"> som har rett til </w:t>
      </w:r>
      <w:proofErr w:type="spellStart"/>
      <w:r w:rsidRPr="001A69B5">
        <w:t>statstilskot</w:t>
      </w:r>
      <w:proofErr w:type="spellEnd"/>
      <w:r w:rsidRPr="001A69B5">
        <w:t xml:space="preserve"> per 1. januar. </w:t>
      </w:r>
      <w:proofErr w:type="spellStart"/>
      <w:r w:rsidRPr="001A69B5">
        <w:t>Grunntilskotet</w:t>
      </w:r>
      <w:proofErr w:type="spellEnd"/>
      <w:r w:rsidRPr="001A69B5">
        <w:t xml:space="preserve"> til kunst- og kulturarbeid i opplæringa blir fordelt med 75,2 pst. til Norsk kulturskoleråd, 7,3 pst. til Fellesrådet for kunstfagene i skolen og 17,5 pst. til Samarbeidsforum for estetiske fag.</w:t>
      </w:r>
    </w:p>
    <w:p w14:paraId="666738D8" w14:textId="45FFD487" w:rsidR="00FE3006" w:rsidRPr="001A69B5" w:rsidRDefault="00FE3006" w:rsidP="00FE3006">
      <w:pPr>
        <w:pStyle w:val="tabell-tittel"/>
      </w:pPr>
      <w:r w:rsidRPr="001A69B5">
        <w:t xml:space="preserve">Fordeling av </w:t>
      </w:r>
      <w:proofErr w:type="spellStart"/>
      <w:r w:rsidRPr="001A69B5">
        <w:t>tilskot</w:t>
      </w:r>
      <w:proofErr w:type="spellEnd"/>
      <w:r w:rsidRPr="001A69B5">
        <w:t xml:space="preserve"> på kap. 225, post 75</w:t>
      </w:r>
    </w:p>
    <w:p w14:paraId="366E1DE3" w14:textId="77777777" w:rsidR="000513CD" w:rsidRPr="001A69B5" w:rsidRDefault="0009509B" w:rsidP="001A69B5">
      <w:pPr>
        <w:pStyle w:val="Tabellnavn"/>
      </w:pPr>
      <w:r w:rsidRPr="001A69B5">
        <w:t>02J2xt1</w:t>
      </w:r>
    </w:p>
    <w:tbl>
      <w:tblPr>
        <w:tblStyle w:val="StandardTabell"/>
        <w:tblW w:w="0" w:type="auto"/>
        <w:tblLayout w:type="fixed"/>
        <w:tblLook w:val="04A0" w:firstRow="1" w:lastRow="0" w:firstColumn="1" w:lastColumn="0" w:noHBand="0" w:noVBand="1"/>
      </w:tblPr>
      <w:tblGrid>
        <w:gridCol w:w="3160"/>
        <w:gridCol w:w="1400"/>
      </w:tblGrid>
      <w:tr w:rsidR="000513CD" w:rsidRPr="001A69B5" w14:paraId="70F553E8" w14:textId="77777777" w:rsidTr="001B3733">
        <w:trPr>
          <w:trHeight w:val="360"/>
        </w:trPr>
        <w:tc>
          <w:tcPr>
            <w:tcW w:w="3160" w:type="dxa"/>
          </w:tcPr>
          <w:p w14:paraId="107219ED" w14:textId="77777777" w:rsidR="000513CD" w:rsidRPr="001A69B5" w:rsidRDefault="000513CD" w:rsidP="001A69B5"/>
        </w:tc>
        <w:tc>
          <w:tcPr>
            <w:tcW w:w="1400" w:type="dxa"/>
          </w:tcPr>
          <w:p w14:paraId="04594D40" w14:textId="77777777" w:rsidR="000513CD" w:rsidRPr="001A69B5" w:rsidRDefault="0009509B" w:rsidP="001A69B5">
            <w:r w:rsidRPr="001A69B5">
              <w:t>(i 1 000 kr)</w:t>
            </w:r>
          </w:p>
        </w:tc>
      </w:tr>
      <w:tr w:rsidR="000513CD" w:rsidRPr="001A69B5" w14:paraId="7A9849C5" w14:textId="77777777" w:rsidTr="001B3733">
        <w:trPr>
          <w:trHeight w:val="360"/>
        </w:trPr>
        <w:tc>
          <w:tcPr>
            <w:tcW w:w="3160" w:type="dxa"/>
          </w:tcPr>
          <w:p w14:paraId="0EA0EC50" w14:textId="77777777" w:rsidR="000513CD" w:rsidRPr="001A69B5" w:rsidRDefault="0009509B" w:rsidP="001A69B5">
            <w:proofErr w:type="spellStart"/>
            <w:r w:rsidRPr="001A69B5">
              <w:t>Tilskotsmottakar</w:t>
            </w:r>
            <w:proofErr w:type="spellEnd"/>
          </w:p>
        </w:tc>
        <w:tc>
          <w:tcPr>
            <w:tcW w:w="1400" w:type="dxa"/>
          </w:tcPr>
          <w:p w14:paraId="4E966472" w14:textId="77777777" w:rsidR="000513CD" w:rsidRPr="001A69B5" w:rsidRDefault="0009509B" w:rsidP="001A69B5">
            <w:proofErr w:type="spellStart"/>
            <w:r w:rsidRPr="001A69B5">
              <w:t>Tilskot</w:t>
            </w:r>
            <w:proofErr w:type="spellEnd"/>
            <w:r w:rsidRPr="001A69B5">
              <w:t xml:space="preserve"> 2022</w:t>
            </w:r>
          </w:p>
        </w:tc>
      </w:tr>
      <w:tr w:rsidR="000513CD" w:rsidRPr="001A69B5" w14:paraId="49367561" w14:textId="77777777" w:rsidTr="001B3733">
        <w:trPr>
          <w:trHeight w:val="380"/>
        </w:trPr>
        <w:tc>
          <w:tcPr>
            <w:tcW w:w="3160" w:type="dxa"/>
          </w:tcPr>
          <w:p w14:paraId="3F52FB09" w14:textId="77777777" w:rsidR="000513CD" w:rsidRPr="001A69B5" w:rsidRDefault="0009509B" w:rsidP="001A69B5">
            <w:r w:rsidRPr="001A69B5">
              <w:t xml:space="preserve">Elevorganisasjonen </w:t>
            </w:r>
          </w:p>
        </w:tc>
        <w:tc>
          <w:tcPr>
            <w:tcW w:w="1400" w:type="dxa"/>
          </w:tcPr>
          <w:p w14:paraId="6D755478" w14:textId="77777777" w:rsidR="000513CD" w:rsidRPr="001A69B5" w:rsidRDefault="0009509B" w:rsidP="001A69B5">
            <w:r w:rsidRPr="001A69B5">
              <w:t>3 105</w:t>
            </w:r>
          </w:p>
        </w:tc>
      </w:tr>
      <w:tr w:rsidR="000513CD" w:rsidRPr="001A69B5" w14:paraId="72C98E66" w14:textId="77777777" w:rsidTr="001B3733">
        <w:trPr>
          <w:trHeight w:val="380"/>
        </w:trPr>
        <w:tc>
          <w:tcPr>
            <w:tcW w:w="3160" w:type="dxa"/>
          </w:tcPr>
          <w:p w14:paraId="4941F8C2" w14:textId="77777777" w:rsidR="000513CD" w:rsidRPr="001A69B5" w:rsidRDefault="0009509B" w:rsidP="001A69B5">
            <w:r w:rsidRPr="001A69B5">
              <w:t>Operasjon Dagsverk</w:t>
            </w:r>
          </w:p>
        </w:tc>
        <w:tc>
          <w:tcPr>
            <w:tcW w:w="1400" w:type="dxa"/>
          </w:tcPr>
          <w:p w14:paraId="02F1013F" w14:textId="77777777" w:rsidR="000513CD" w:rsidRPr="001A69B5" w:rsidRDefault="0009509B" w:rsidP="001A69B5">
            <w:r w:rsidRPr="001A69B5">
              <w:t>589</w:t>
            </w:r>
          </w:p>
        </w:tc>
      </w:tr>
      <w:tr w:rsidR="000513CD" w:rsidRPr="001A69B5" w14:paraId="3E2845DE" w14:textId="77777777" w:rsidTr="001B3733">
        <w:trPr>
          <w:trHeight w:val="380"/>
        </w:trPr>
        <w:tc>
          <w:tcPr>
            <w:tcW w:w="3160" w:type="dxa"/>
          </w:tcPr>
          <w:p w14:paraId="3968C7F5" w14:textId="77777777" w:rsidR="000513CD" w:rsidRPr="001A69B5" w:rsidRDefault="0009509B" w:rsidP="001A69B5">
            <w:r w:rsidRPr="001A69B5">
              <w:t>FIRST Scandinavia</w:t>
            </w:r>
          </w:p>
        </w:tc>
        <w:tc>
          <w:tcPr>
            <w:tcW w:w="1400" w:type="dxa"/>
          </w:tcPr>
          <w:p w14:paraId="03CBD7F3" w14:textId="77777777" w:rsidR="000513CD" w:rsidRPr="001A69B5" w:rsidRDefault="0009509B" w:rsidP="001A69B5">
            <w:r w:rsidRPr="001A69B5">
              <w:t>11 000</w:t>
            </w:r>
          </w:p>
        </w:tc>
      </w:tr>
      <w:tr w:rsidR="000513CD" w:rsidRPr="001A69B5" w14:paraId="0D8AF2DB" w14:textId="77777777" w:rsidTr="001B3733">
        <w:trPr>
          <w:trHeight w:val="380"/>
        </w:trPr>
        <w:tc>
          <w:tcPr>
            <w:tcW w:w="3160" w:type="dxa"/>
          </w:tcPr>
          <w:p w14:paraId="2A0D1F28" w14:textId="77777777" w:rsidR="000513CD" w:rsidRPr="001A69B5" w:rsidRDefault="0009509B" w:rsidP="001A69B5">
            <w:proofErr w:type="spellStart"/>
            <w:r w:rsidRPr="001A69B5">
              <w:t>WorldSkills</w:t>
            </w:r>
            <w:proofErr w:type="spellEnd"/>
            <w:r w:rsidRPr="001A69B5">
              <w:t xml:space="preserve"> Norway</w:t>
            </w:r>
          </w:p>
        </w:tc>
        <w:tc>
          <w:tcPr>
            <w:tcW w:w="1400" w:type="dxa"/>
          </w:tcPr>
          <w:p w14:paraId="5470FC46" w14:textId="77777777" w:rsidR="000513CD" w:rsidRPr="001A69B5" w:rsidRDefault="0009509B" w:rsidP="001A69B5">
            <w:r w:rsidRPr="001A69B5">
              <w:t>3 909</w:t>
            </w:r>
          </w:p>
        </w:tc>
      </w:tr>
      <w:tr w:rsidR="000513CD" w:rsidRPr="001A69B5" w14:paraId="5751BE1F" w14:textId="77777777" w:rsidTr="001B3733">
        <w:trPr>
          <w:trHeight w:val="380"/>
        </w:trPr>
        <w:tc>
          <w:tcPr>
            <w:tcW w:w="3160" w:type="dxa"/>
          </w:tcPr>
          <w:p w14:paraId="269384D7" w14:textId="77777777" w:rsidR="000513CD" w:rsidRPr="001A69B5" w:rsidRDefault="0009509B" w:rsidP="001A69B5">
            <w:r w:rsidRPr="001A69B5">
              <w:t>Foreningen Norden</w:t>
            </w:r>
          </w:p>
        </w:tc>
        <w:tc>
          <w:tcPr>
            <w:tcW w:w="1400" w:type="dxa"/>
          </w:tcPr>
          <w:p w14:paraId="045BF850" w14:textId="77777777" w:rsidR="000513CD" w:rsidRPr="001A69B5" w:rsidRDefault="0009509B" w:rsidP="001A69B5">
            <w:r w:rsidRPr="001A69B5">
              <w:t>1 300</w:t>
            </w:r>
          </w:p>
        </w:tc>
      </w:tr>
      <w:tr w:rsidR="000513CD" w:rsidRPr="001A69B5" w14:paraId="66C06A42" w14:textId="77777777" w:rsidTr="001B3733">
        <w:trPr>
          <w:trHeight w:val="380"/>
        </w:trPr>
        <w:tc>
          <w:tcPr>
            <w:tcW w:w="3160" w:type="dxa"/>
          </w:tcPr>
          <w:p w14:paraId="75F799C7" w14:textId="77777777" w:rsidR="000513CD" w:rsidRPr="001A69B5" w:rsidRDefault="0009509B" w:rsidP="001A69B5">
            <w:r w:rsidRPr="001A69B5">
              <w:t>Norsk håndverksinstitutt</w:t>
            </w:r>
          </w:p>
        </w:tc>
        <w:tc>
          <w:tcPr>
            <w:tcW w:w="1400" w:type="dxa"/>
          </w:tcPr>
          <w:p w14:paraId="36D3646D" w14:textId="77777777" w:rsidR="000513CD" w:rsidRPr="001A69B5" w:rsidRDefault="0009509B" w:rsidP="001A69B5">
            <w:r w:rsidRPr="001A69B5">
              <w:t>6 211</w:t>
            </w:r>
          </w:p>
        </w:tc>
      </w:tr>
      <w:tr w:rsidR="000513CD" w:rsidRPr="001A69B5" w14:paraId="7FC608BB" w14:textId="77777777" w:rsidTr="001B3733">
        <w:trPr>
          <w:trHeight w:val="640"/>
        </w:trPr>
        <w:tc>
          <w:tcPr>
            <w:tcW w:w="3160" w:type="dxa"/>
          </w:tcPr>
          <w:p w14:paraId="7EB95CCF" w14:textId="4752B432" w:rsidR="000513CD" w:rsidRPr="001A69B5" w:rsidRDefault="0009509B" w:rsidP="001A69B5">
            <w:proofErr w:type="spellStart"/>
            <w:r w:rsidRPr="001A69B5">
              <w:t>Interesseorganisasjonar</w:t>
            </w:r>
            <w:proofErr w:type="spellEnd"/>
            <w:r w:rsidRPr="001A69B5">
              <w:t xml:space="preserve"> for funksjonshemma</w:t>
            </w:r>
          </w:p>
        </w:tc>
        <w:tc>
          <w:tcPr>
            <w:tcW w:w="1400" w:type="dxa"/>
          </w:tcPr>
          <w:p w14:paraId="282A748D" w14:textId="77777777" w:rsidR="000513CD" w:rsidRPr="001A69B5" w:rsidRDefault="0009509B" w:rsidP="001A69B5">
            <w:r w:rsidRPr="001A69B5">
              <w:t>1 404</w:t>
            </w:r>
          </w:p>
        </w:tc>
      </w:tr>
      <w:tr w:rsidR="000513CD" w:rsidRPr="001A69B5" w14:paraId="20AAFA91" w14:textId="77777777" w:rsidTr="001B3733">
        <w:trPr>
          <w:trHeight w:val="380"/>
        </w:trPr>
        <w:tc>
          <w:tcPr>
            <w:tcW w:w="3160" w:type="dxa"/>
          </w:tcPr>
          <w:p w14:paraId="6B49E105" w14:textId="77777777" w:rsidR="000513CD" w:rsidRPr="001A69B5" w:rsidRDefault="0009509B" w:rsidP="001A69B5">
            <w:r w:rsidRPr="001A69B5">
              <w:t>Forandringsfabrikken</w:t>
            </w:r>
          </w:p>
        </w:tc>
        <w:tc>
          <w:tcPr>
            <w:tcW w:w="1400" w:type="dxa"/>
          </w:tcPr>
          <w:p w14:paraId="0C4A7D06" w14:textId="77777777" w:rsidR="000513CD" w:rsidRPr="001A69B5" w:rsidRDefault="0009509B" w:rsidP="001A69B5">
            <w:r w:rsidRPr="001A69B5">
              <w:t>3 528</w:t>
            </w:r>
          </w:p>
        </w:tc>
      </w:tr>
      <w:tr w:rsidR="000513CD" w:rsidRPr="001A69B5" w14:paraId="3FDDB2FC" w14:textId="77777777" w:rsidTr="001B3733">
        <w:trPr>
          <w:trHeight w:val="380"/>
        </w:trPr>
        <w:tc>
          <w:tcPr>
            <w:tcW w:w="3160" w:type="dxa"/>
          </w:tcPr>
          <w:p w14:paraId="5A5B46AB" w14:textId="77777777" w:rsidR="000513CD" w:rsidRPr="001A69B5" w:rsidRDefault="0009509B" w:rsidP="001A69B5">
            <w:r w:rsidRPr="001A69B5">
              <w:t>Blå Kors – Snakk om mobbing</w:t>
            </w:r>
          </w:p>
        </w:tc>
        <w:tc>
          <w:tcPr>
            <w:tcW w:w="1400" w:type="dxa"/>
          </w:tcPr>
          <w:p w14:paraId="7AB2FE96" w14:textId="77777777" w:rsidR="000513CD" w:rsidRPr="001A69B5" w:rsidRDefault="0009509B" w:rsidP="001A69B5">
            <w:r w:rsidRPr="001A69B5">
              <w:t>3 028</w:t>
            </w:r>
          </w:p>
        </w:tc>
      </w:tr>
      <w:tr w:rsidR="000513CD" w:rsidRPr="001A69B5" w14:paraId="2335B9F9" w14:textId="77777777" w:rsidTr="001B3733">
        <w:trPr>
          <w:trHeight w:val="380"/>
        </w:trPr>
        <w:tc>
          <w:tcPr>
            <w:tcW w:w="3160" w:type="dxa"/>
          </w:tcPr>
          <w:p w14:paraId="37283601" w14:textId="77777777" w:rsidR="000513CD" w:rsidRPr="001A69B5" w:rsidRDefault="0009509B" w:rsidP="001A69B5">
            <w:r w:rsidRPr="001A69B5">
              <w:t>Teknisk Senter, Flekkefjord</w:t>
            </w:r>
          </w:p>
        </w:tc>
        <w:tc>
          <w:tcPr>
            <w:tcW w:w="1400" w:type="dxa"/>
          </w:tcPr>
          <w:p w14:paraId="1CAC90A5" w14:textId="77777777" w:rsidR="000513CD" w:rsidRPr="001A69B5" w:rsidRDefault="0009509B" w:rsidP="001A69B5">
            <w:r w:rsidRPr="001A69B5">
              <w:t>829</w:t>
            </w:r>
          </w:p>
        </w:tc>
      </w:tr>
      <w:tr w:rsidR="000513CD" w:rsidRPr="001A69B5" w14:paraId="0DB01D5E" w14:textId="77777777" w:rsidTr="001B3733">
        <w:trPr>
          <w:trHeight w:val="380"/>
        </w:trPr>
        <w:tc>
          <w:tcPr>
            <w:tcW w:w="3160" w:type="dxa"/>
          </w:tcPr>
          <w:p w14:paraId="5F2C497E" w14:textId="77777777" w:rsidR="000513CD" w:rsidRPr="001A69B5" w:rsidRDefault="0009509B" w:rsidP="001A69B5">
            <w:r w:rsidRPr="001A69B5">
              <w:t>Ungt Entreprenørskap</w:t>
            </w:r>
          </w:p>
        </w:tc>
        <w:tc>
          <w:tcPr>
            <w:tcW w:w="1400" w:type="dxa"/>
          </w:tcPr>
          <w:p w14:paraId="410C3DEA" w14:textId="77777777" w:rsidR="000513CD" w:rsidRPr="001A69B5" w:rsidRDefault="0009509B" w:rsidP="001A69B5">
            <w:r w:rsidRPr="001A69B5">
              <w:t>529</w:t>
            </w:r>
          </w:p>
        </w:tc>
      </w:tr>
      <w:tr w:rsidR="000513CD" w:rsidRPr="001A69B5" w14:paraId="54D5F097" w14:textId="77777777" w:rsidTr="001B3733">
        <w:trPr>
          <w:trHeight w:val="380"/>
        </w:trPr>
        <w:tc>
          <w:tcPr>
            <w:tcW w:w="3160" w:type="dxa"/>
          </w:tcPr>
          <w:p w14:paraId="38634D15" w14:textId="77777777" w:rsidR="000513CD" w:rsidRPr="001A69B5" w:rsidRDefault="0009509B" w:rsidP="001A69B5">
            <w:r w:rsidRPr="001A69B5">
              <w:t>Blikk AS</w:t>
            </w:r>
          </w:p>
        </w:tc>
        <w:tc>
          <w:tcPr>
            <w:tcW w:w="1400" w:type="dxa"/>
          </w:tcPr>
          <w:p w14:paraId="5490DF5E" w14:textId="77777777" w:rsidR="000513CD" w:rsidRPr="001A69B5" w:rsidRDefault="0009509B" w:rsidP="001A69B5">
            <w:r w:rsidRPr="001A69B5">
              <w:t>300</w:t>
            </w:r>
          </w:p>
        </w:tc>
      </w:tr>
      <w:tr w:rsidR="000513CD" w:rsidRPr="001A69B5" w14:paraId="5D2D9C0D" w14:textId="77777777" w:rsidTr="001B3733">
        <w:trPr>
          <w:trHeight w:val="380"/>
        </w:trPr>
        <w:tc>
          <w:tcPr>
            <w:tcW w:w="3160" w:type="dxa"/>
          </w:tcPr>
          <w:p w14:paraId="2E7BA9B9" w14:textId="77777777" w:rsidR="000513CD" w:rsidRPr="001A69B5" w:rsidRDefault="0009509B" w:rsidP="001A69B5">
            <w:r w:rsidRPr="001A69B5">
              <w:t>Skeiv Ungdom</w:t>
            </w:r>
          </w:p>
        </w:tc>
        <w:tc>
          <w:tcPr>
            <w:tcW w:w="1400" w:type="dxa"/>
          </w:tcPr>
          <w:p w14:paraId="592AE204" w14:textId="77777777" w:rsidR="000513CD" w:rsidRPr="001A69B5" w:rsidRDefault="0009509B" w:rsidP="001A69B5">
            <w:r w:rsidRPr="001A69B5">
              <w:t>1 500</w:t>
            </w:r>
          </w:p>
        </w:tc>
      </w:tr>
      <w:tr w:rsidR="000513CD" w:rsidRPr="001A69B5" w14:paraId="40FE4E03" w14:textId="77777777" w:rsidTr="001B3733">
        <w:trPr>
          <w:trHeight w:val="380"/>
        </w:trPr>
        <w:tc>
          <w:tcPr>
            <w:tcW w:w="3160" w:type="dxa"/>
          </w:tcPr>
          <w:p w14:paraId="39C88E71" w14:textId="77777777" w:rsidR="000513CD" w:rsidRPr="001A69B5" w:rsidRDefault="0009509B" w:rsidP="001A69B5">
            <w:r w:rsidRPr="001A69B5">
              <w:t xml:space="preserve">Andøya Space </w:t>
            </w:r>
            <w:proofErr w:type="spellStart"/>
            <w:r w:rsidRPr="001A69B5">
              <w:t>Education</w:t>
            </w:r>
            <w:proofErr w:type="spellEnd"/>
          </w:p>
        </w:tc>
        <w:tc>
          <w:tcPr>
            <w:tcW w:w="1400" w:type="dxa"/>
          </w:tcPr>
          <w:p w14:paraId="5E0D5838" w14:textId="77777777" w:rsidR="000513CD" w:rsidRPr="001A69B5" w:rsidRDefault="0009509B" w:rsidP="001A69B5">
            <w:r w:rsidRPr="001A69B5">
              <w:t>16 800</w:t>
            </w:r>
          </w:p>
        </w:tc>
      </w:tr>
      <w:tr w:rsidR="000513CD" w:rsidRPr="001A69B5" w14:paraId="2B01A313" w14:textId="77777777" w:rsidTr="001B3733">
        <w:trPr>
          <w:trHeight w:val="380"/>
        </w:trPr>
        <w:tc>
          <w:tcPr>
            <w:tcW w:w="3160" w:type="dxa"/>
          </w:tcPr>
          <w:p w14:paraId="7703919E" w14:textId="77777777" w:rsidR="000513CD" w:rsidRPr="001A69B5" w:rsidRDefault="0009509B" w:rsidP="001A69B5">
            <w:proofErr w:type="spellStart"/>
            <w:r w:rsidRPr="001A69B5">
              <w:t>Friskuleorganisasjonar</w:t>
            </w:r>
            <w:proofErr w:type="spellEnd"/>
          </w:p>
        </w:tc>
        <w:tc>
          <w:tcPr>
            <w:tcW w:w="1400" w:type="dxa"/>
          </w:tcPr>
          <w:p w14:paraId="5EF65401" w14:textId="77777777" w:rsidR="000513CD" w:rsidRPr="001A69B5" w:rsidRDefault="0009509B" w:rsidP="001A69B5">
            <w:r w:rsidRPr="001A69B5">
              <w:t>805</w:t>
            </w:r>
          </w:p>
        </w:tc>
      </w:tr>
      <w:tr w:rsidR="000513CD" w:rsidRPr="001A69B5" w14:paraId="122A843C" w14:textId="77777777" w:rsidTr="001B3733">
        <w:trPr>
          <w:trHeight w:val="640"/>
        </w:trPr>
        <w:tc>
          <w:tcPr>
            <w:tcW w:w="3160" w:type="dxa"/>
          </w:tcPr>
          <w:p w14:paraId="78D9DB47" w14:textId="77777777" w:rsidR="000513CD" w:rsidRPr="001A69B5" w:rsidRDefault="0009509B" w:rsidP="001A69B5">
            <w:proofErr w:type="spellStart"/>
            <w:r w:rsidRPr="001A69B5">
              <w:t>Grunntilskot</w:t>
            </w:r>
            <w:proofErr w:type="spellEnd"/>
            <w:r w:rsidRPr="001A69B5">
              <w:t xml:space="preserve"> til kunst- og kulturarbeid i opplæringa</w:t>
            </w:r>
          </w:p>
        </w:tc>
        <w:tc>
          <w:tcPr>
            <w:tcW w:w="1400" w:type="dxa"/>
          </w:tcPr>
          <w:p w14:paraId="58BE28A7" w14:textId="77777777" w:rsidR="000513CD" w:rsidRPr="001A69B5" w:rsidRDefault="0009509B" w:rsidP="001A69B5">
            <w:r w:rsidRPr="001A69B5">
              <w:t>34 899</w:t>
            </w:r>
          </w:p>
        </w:tc>
      </w:tr>
      <w:tr w:rsidR="000513CD" w:rsidRPr="001A69B5" w14:paraId="5218C129" w14:textId="77777777" w:rsidTr="001B3733">
        <w:trPr>
          <w:trHeight w:val="640"/>
        </w:trPr>
        <w:tc>
          <w:tcPr>
            <w:tcW w:w="3160" w:type="dxa"/>
          </w:tcPr>
          <w:p w14:paraId="041FA50D" w14:textId="77777777" w:rsidR="000513CD" w:rsidRPr="001A69B5" w:rsidRDefault="0009509B" w:rsidP="001A69B5">
            <w:r w:rsidRPr="001A69B5">
              <w:t xml:space="preserve">Faktisk.no – </w:t>
            </w:r>
            <w:proofErr w:type="spellStart"/>
            <w:r w:rsidRPr="001A69B5">
              <w:t>skuleprosjektet</w:t>
            </w:r>
            <w:proofErr w:type="spellEnd"/>
            <w:r w:rsidRPr="001A69B5">
              <w:t xml:space="preserve"> TENK</w:t>
            </w:r>
          </w:p>
        </w:tc>
        <w:tc>
          <w:tcPr>
            <w:tcW w:w="1400" w:type="dxa"/>
          </w:tcPr>
          <w:p w14:paraId="4D0BA07D" w14:textId="77777777" w:rsidR="000513CD" w:rsidRPr="001A69B5" w:rsidRDefault="0009509B" w:rsidP="001A69B5">
            <w:r w:rsidRPr="001A69B5">
              <w:t>5 000</w:t>
            </w:r>
          </w:p>
        </w:tc>
      </w:tr>
      <w:tr w:rsidR="000513CD" w:rsidRPr="001A69B5" w14:paraId="2E689617" w14:textId="77777777" w:rsidTr="001B3733">
        <w:trPr>
          <w:trHeight w:val="640"/>
        </w:trPr>
        <w:tc>
          <w:tcPr>
            <w:tcW w:w="3160" w:type="dxa"/>
          </w:tcPr>
          <w:p w14:paraId="1AB7355D" w14:textId="77777777" w:rsidR="000513CD" w:rsidRPr="001A69B5" w:rsidRDefault="0009509B" w:rsidP="001A69B5">
            <w:r w:rsidRPr="001A69B5">
              <w:t>Landslaget for norskundervisning</w:t>
            </w:r>
          </w:p>
        </w:tc>
        <w:tc>
          <w:tcPr>
            <w:tcW w:w="1400" w:type="dxa"/>
          </w:tcPr>
          <w:p w14:paraId="0186E0BE" w14:textId="77777777" w:rsidR="000513CD" w:rsidRPr="001A69B5" w:rsidRDefault="0009509B" w:rsidP="001A69B5">
            <w:r w:rsidRPr="001A69B5">
              <w:t>600</w:t>
            </w:r>
          </w:p>
        </w:tc>
      </w:tr>
      <w:tr w:rsidR="000513CD" w:rsidRPr="001A69B5" w14:paraId="615D5050" w14:textId="77777777" w:rsidTr="001B3733">
        <w:trPr>
          <w:trHeight w:val="380"/>
        </w:trPr>
        <w:tc>
          <w:tcPr>
            <w:tcW w:w="3160" w:type="dxa"/>
          </w:tcPr>
          <w:p w14:paraId="7D52CB9E" w14:textId="77777777" w:rsidR="000513CD" w:rsidRPr="001A69B5" w:rsidRDefault="0009509B" w:rsidP="001A69B5">
            <w:r w:rsidRPr="001A69B5">
              <w:t>Sex og Politikk</w:t>
            </w:r>
          </w:p>
        </w:tc>
        <w:tc>
          <w:tcPr>
            <w:tcW w:w="1400" w:type="dxa"/>
          </w:tcPr>
          <w:p w14:paraId="6C5A5AE1" w14:textId="77777777" w:rsidR="000513CD" w:rsidRPr="001A69B5" w:rsidRDefault="0009509B" w:rsidP="001A69B5">
            <w:r w:rsidRPr="001A69B5">
              <w:t>600</w:t>
            </w:r>
          </w:p>
        </w:tc>
      </w:tr>
      <w:tr w:rsidR="000513CD" w:rsidRPr="001A69B5" w14:paraId="5BBAD9DA" w14:textId="77777777" w:rsidTr="001B3733">
        <w:trPr>
          <w:trHeight w:val="380"/>
        </w:trPr>
        <w:tc>
          <w:tcPr>
            <w:tcW w:w="3160" w:type="dxa"/>
          </w:tcPr>
          <w:p w14:paraId="53DF0087" w14:textId="77777777" w:rsidR="000513CD" w:rsidRPr="001A69B5" w:rsidRDefault="0009509B" w:rsidP="001A69B5">
            <w:r w:rsidRPr="001A69B5">
              <w:t>FRI – Rosa kompetanse skole</w:t>
            </w:r>
          </w:p>
        </w:tc>
        <w:tc>
          <w:tcPr>
            <w:tcW w:w="1400" w:type="dxa"/>
          </w:tcPr>
          <w:p w14:paraId="2D24115D" w14:textId="77777777" w:rsidR="000513CD" w:rsidRPr="001A69B5" w:rsidRDefault="0009509B" w:rsidP="001A69B5">
            <w:r w:rsidRPr="001A69B5">
              <w:t>2 000</w:t>
            </w:r>
          </w:p>
        </w:tc>
      </w:tr>
      <w:tr w:rsidR="000513CD" w:rsidRPr="001A69B5" w14:paraId="04E8BEDE" w14:textId="77777777" w:rsidTr="001B3733">
        <w:trPr>
          <w:trHeight w:val="640"/>
        </w:trPr>
        <w:tc>
          <w:tcPr>
            <w:tcW w:w="3160" w:type="dxa"/>
          </w:tcPr>
          <w:p w14:paraId="2A445B76" w14:textId="77777777" w:rsidR="000513CD" w:rsidRPr="001A69B5" w:rsidRDefault="0009509B" w:rsidP="001A69B5">
            <w:proofErr w:type="spellStart"/>
            <w:r w:rsidRPr="001A69B5">
              <w:t>Geitmyra</w:t>
            </w:r>
            <w:proofErr w:type="spellEnd"/>
            <w:r w:rsidRPr="001A69B5">
              <w:t xml:space="preserve"> matkultursenter for barn</w:t>
            </w:r>
          </w:p>
        </w:tc>
        <w:tc>
          <w:tcPr>
            <w:tcW w:w="1400" w:type="dxa"/>
          </w:tcPr>
          <w:p w14:paraId="1B757A7D" w14:textId="77777777" w:rsidR="000513CD" w:rsidRPr="001A69B5" w:rsidRDefault="0009509B" w:rsidP="001A69B5">
            <w:r w:rsidRPr="001A69B5">
              <w:t>500</w:t>
            </w:r>
          </w:p>
        </w:tc>
      </w:tr>
      <w:tr w:rsidR="000513CD" w:rsidRPr="001A69B5" w14:paraId="0B76E2B6" w14:textId="77777777" w:rsidTr="001B3733">
        <w:trPr>
          <w:trHeight w:val="380"/>
        </w:trPr>
        <w:tc>
          <w:tcPr>
            <w:tcW w:w="3160" w:type="dxa"/>
          </w:tcPr>
          <w:p w14:paraId="6FEEF9A0" w14:textId="77777777" w:rsidR="000513CD" w:rsidRPr="001A69B5" w:rsidRDefault="0009509B" w:rsidP="001A69B5">
            <w:proofErr w:type="gramStart"/>
            <w:r w:rsidRPr="001A69B5">
              <w:t>Foreningen !les</w:t>
            </w:r>
            <w:proofErr w:type="gramEnd"/>
          </w:p>
        </w:tc>
        <w:tc>
          <w:tcPr>
            <w:tcW w:w="1400" w:type="dxa"/>
          </w:tcPr>
          <w:p w14:paraId="3DEB6B0F" w14:textId="77777777" w:rsidR="000513CD" w:rsidRPr="001A69B5" w:rsidRDefault="0009509B" w:rsidP="001A69B5">
            <w:r w:rsidRPr="001A69B5">
              <w:t>4 400</w:t>
            </w:r>
          </w:p>
        </w:tc>
      </w:tr>
      <w:tr w:rsidR="000513CD" w:rsidRPr="001A69B5" w14:paraId="689DAAB9" w14:textId="77777777" w:rsidTr="001B3733">
        <w:trPr>
          <w:trHeight w:val="380"/>
        </w:trPr>
        <w:tc>
          <w:tcPr>
            <w:tcW w:w="3160" w:type="dxa"/>
          </w:tcPr>
          <w:p w14:paraId="6AE425CC" w14:textId="77777777" w:rsidR="000513CD" w:rsidRPr="001A69B5" w:rsidRDefault="0009509B" w:rsidP="001A69B5">
            <w:r w:rsidRPr="001A69B5">
              <w:t xml:space="preserve">Stiftinga </w:t>
            </w:r>
            <w:proofErr w:type="spellStart"/>
            <w:r w:rsidRPr="001A69B5">
              <w:t>Magasinett</w:t>
            </w:r>
            <w:proofErr w:type="spellEnd"/>
          </w:p>
        </w:tc>
        <w:tc>
          <w:tcPr>
            <w:tcW w:w="1400" w:type="dxa"/>
          </w:tcPr>
          <w:p w14:paraId="4D8B0077" w14:textId="77777777" w:rsidR="000513CD" w:rsidRPr="001A69B5" w:rsidRDefault="0009509B" w:rsidP="001A69B5">
            <w:r w:rsidRPr="001A69B5">
              <w:t>1 100</w:t>
            </w:r>
          </w:p>
        </w:tc>
      </w:tr>
      <w:tr w:rsidR="000513CD" w:rsidRPr="001A69B5" w14:paraId="76938B30" w14:textId="77777777" w:rsidTr="001B3733">
        <w:trPr>
          <w:trHeight w:val="380"/>
        </w:trPr>
        <w:tc>
          <w:tcPr>
            <w:tcW w:w="3160" w:type="dxa"/>
          </w:tcPr>
          <w:p w14:paraId="03AB5EB7" w14:textId="77777777" w:rsidR="000513CD" w:rsidRPr="001A69B5" w:rsidRDefault="0009509B" w:rsidP="001A69B5">
            <w:r w:rsidRPr="001A69B5">
              <w:t>Leser søker bok</w:t>
            </w:r>
          </w:p>
        </w:tc>
        <w:tc>
          <w:tcPr>
            <w:tcW w:w="1400" w:type="dxa"/>
          </w:tcPr>
          <w:p w14:paraId="605D4E59" w14:textId="77777777" w:rsidR="000513CD" w:rsidRPr="001A69B5" w:rsidRDefault="0009509B" w:rsidP="001A69B5">
            <w:r w:rsidRPr="001A69B5">
              <w:t>300</w:t>
            </w:r>
          </w:p>
        </w:tc>
      </w:tr>
      <w:tr w:rsidR="000513CD" w:rsidRPr="001A69B5" w14:paraId="6B2117EA" w14:textId="77777777" w:rsidTr="001B3733">
        <w:trPr>
          <w:trHeight w:val="380"/>
        </w:trPr>
        <w:tc>
          <w:tcPr>
            <w:tcW w:w="3160" w:type="dxa"/>
          </w:tcPr>
          <w:p w14:paraId="154FAEFF" w14:textId="77777777" w:rsidR="000513CD" w:rsidRPr="001A69B5" w:rsidRDefault="0009509B" w:rsidP="001A69B5">
            <w:r w:rsidRPr="001A69B5">
              <w:t>Dysleksi Norge</w:t>
            </w:r>
          </w:p>
        </w:tc>
        <w:tc>
          <w:tcPr>
            <w:tcW w:w="1400" w:type="dxa"/>
          </w:tcPr>
          <w:p w14:paraId="2CF9182C" w14:textId="77777777" w:rsidR="000513CD" w:rsidRPr="001A69B5" w:rsidRDefault="0009509B" w:rsidP="001A69B5">
            <w:r w:rsidRPr="001A69B5">
              <w:t>200</w:t>
            </w:r>
          </w:p>
        </w:tc>
      </w:tr>
      <w:tr w:rsidR="000513CD" w:rsidRPr="001A69B5" w14:paraId="1F2CE435" w14:textId="77777777" w:rsidTr="001B3733">
        <w:trPr>
          <w:trHeight w:val="380"/>
        </w:trPr>
        <w:tc>
          <w:tcPr>
            <w:tcW w:w="3160" w:type="dxa"/>
          </w:tcPr>
          <w:p w14:paraId="6F9F543B" w14:textId="77777777" w:rsidR="000513CD" w:rsidRPr="001A69B5" w:rsidRDefault="0009509B" w:rsidP="001A69B5">
            <w:r w:rsidRPr="001A69B5">
              <w:t>Sum</w:t>
            </w:r>
          </w:p>
        </w:tc>
        <w:tc>
          <w:tcPr>
            <w:tcW w:w="1400" w:type="dxa"/>
          </w:tcPr>
          <w:p w14:paraId="4E6F4EBF" w14:textId="77777777" w:rsidR="000513CD" w:rsidRPr="001A69B5" w:rsidRDefault="0009509B" w:rsidP="001A69B5">
            <w:r w:rsidRPr="001A69B5">
              <w:t>104 436</w:t>
            </w:r>
          </w:p>
        </w:tc>
      </w:tr>
    </w:tbl>
    <w:p w14:paraId="404AE4CD" w14:textId="77777777" w:rsidR="000513CD" w:rsidRPr="001A69B5" w:rsidRDefault="0009509B" w:rsidP="001A69B5">
      <w:pPr>
        <w:pStyle w:val="b-budkaptit"/>
      </w:pPr>
      <w:r w:rsidRPr="001A69B5">
        <w:t>Kap. 3225 Tiltak i grunnopplæringa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ED75F4C" w14:textId="77777777" w:rsidTr="001B3733">
        <w:trPr>
          <w:trHeight w:val="640"/>
          <w:hidden/>
        </w:trPr>
        <w:tc>
          <w:tcPr>
            <w:tcW w:w="840" w:type="dxa"/>
          </w:tcPr>
          <w:p w14:paraId="14385083" w14:textId="77777777" w:rsidR="000513CD" w:rsidRPr="001A69B5" w:rsidRDefault="0009509B" w:rsidP="001A69B5">
            <w:pPr>
              <w:pStyle w:val="Tabellnavn"/>
            </w:pPr>
            <w:r w:rsidRPr="001A69B5">
              <w:t>KPAL</w:t>
            </w:r>
          </w:p>
        </w:tc>
        <w:tc>
          <w:tcPr>
            <w:tcW w:w="4800" w:type="dxa"/>
          </w:tcPr>
          <w:p w14:paraId="4F75625E" w14:textId="77777777" w:rsidR="000513CD" w:rsidRPr="001A69B5" w:rsidRDefault="000513CD" w:rsidP="001A69B5">
            <w:pPr>
              <w:pStyle w:val="Tabellnavn"/>
            </w:pPr>
          </w:p>
        </w:tc>
        <w:tc>
          <w:tcPr>
            <w:tcW w:w="1300" w:type="dxa"/>
          </w:tcPr>
          <w:p w14:paraId="654B9380" w14:textId="77777777" w:rsidR="000513CD" w:rsidRPr="001A69B5" w:rsidRDefault="000513CD" w:rsidP="001A69B5">
            <w:pPr>
              <w:pStyle w:val="Tabellnavn"/>
            </w:pPr>
          </w:p>
        </w:tc>
        <w:tc>
          <w:tcPr>
            <w:tcW w:w="1300" w:type="dxa"/>
          </w:tcPr>
          <w:p w14:paraId="1F669029" w14:textId="77777777" w:rsidR="000513CD" w:rsidRPr="001A69B5" w:rsidRDefault="000513CD" w:rsidP="001A69B5">
            <w:pPr>
              <w:pStyle w:val="Tabellnavn"/>
            </w:pPr>
          </w:p>
        </w:tc>
        <w:tc>
          <w:tcPr>
            <w:tcW w:w="1300" w:type="dxa"/>
          </w:tcPr>
          <w:p w14:paraId="3CB535A2" w14:textId="77777777" w:rsidR="000513CD" w:rsidRPr="001A69B5" w:rsidRDefault="0009509B" w:rsidP="001A69B5">
            <w:r w:rsidRPr="001A69B5">
              <w:t>(i 1 000 kr)</w:t>
            </w:r>
          </w:p>
        </w:tc>
      </w:tr>
      <w:tr w:rsidR="000513CD" w:rsidRPr="001A69B5" w14:paraId="0BE4ADCB" w14:textId="77777777" w:rsidTr="001B3733">
        <w:trPr>
          <w:trHeight w:val="600"/>
        </w:trPr>
        <w:tc>
          <w:tcPr>
            <w:tcW w:w="840" w:type="dxa"/>
          </w:tcPr>
          <w:p w14:paraId="776F991C" w14:textId="77777777" w:rsidR="000513CD" w:rsidRPr="001A69B5" w:rsidRDefault="0009509B" w:rsidP="001A69B5">
            <w:r w:rsidRPr="001A69B5">
              <w:t>Post</w:t>
            </w:r>
          </w:p>
        </w:tc>
        <w:tc>
          <w:tcPr>
            <w:tcW w:w="4800" w:type="dxa"/>
          </w:tcPr>
          <w:p w14:paraId="0F51B159" w14:textId="77777777" w:rsidR="000513CD" w:rsidRPr="001A69B5" w:rsidRDefault="0009509B" w:rsidP="001A69B5">
            <w:proofErr w:type="spellStart"/>
            <w:r w:rsidRPr="001A69B5">
              <w:t>Nemning</w:t>
            </w:r>
            <w:proofErr w:type="spellEnd"/>
          </w:p>
        </w:tc>
        <w:tc>
          <w:tcPr>
            <w:tcW w:w="1300" w:type="dxa"/>
          </w:tcPr>
          <w:p w14:paraId="4C0D65A5"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9013B44" w14:textId="77777777" w:rsidR="000513CD" w:rsidRPr="001A69B5" w:rsidRDefault="0009509B" w:rsidP="001A69B5">
            <w:r w:rsidRPr="001A69B5">
              <w:t xml:space="preserve">Saldert </w:t>
            </w:r>
            <w:r w:rsidRPr="001A69B5">
              <w:br/>
              <w:t>budsjett 2021</w:t>
            </w:r>
          </w:p>
        </w:tc>
        <w:tc>
          <w:tcPr>
            <w:tcW w:w="1300" w:type="dxa"/>
          </w:tcPr>
          <w:p w14:paraId="7F4B6EC0" w14:textId="77777777" w:rsidR="000513CD" w:rsidRPr="001A69B5" w:rsidRDefault="0009509B" w:rsidP="001A69B5">
            <w:r w:rsidRPr="001A69B5">
              <w:t xml:space="preserve">Forslag </w:t>
            </w:r>
            <w:r w:rsidRPr="001A69B5">
              <w:br/>
              <w:t>2022</w:t>
            </w:r>
          </w:p>
        </w:tc>
      </w:tr>
      <w:tr w:rsidR="000513CD" w:rsidRPr="001A69B5" w14:paraId="761E4BB1" w14:textId="77777777" w:rsidTr="001B3733">
        <w:trPr>
          <w:trHeight w:val="380"/>
        </w:trPr>
        <w:tc>
          <w:tcPr>
            <w:tcW w:w="840" w:type="dxa"/>
          </w:tcPr>
          <w:p w14:paraId="5EEC09E7" w14:textId="77777777" w:rsidR="000513CD" w:rsidRPr="001A69B5" w:rsidRDefault="0009509B" w:rsidP="001A69B5">
            <w:r w:rsidRPr="001A69B5">
              <w:t>04</w:t>
            </w:r>
          </w:p>
        </w:tc>
        <w:tc>
          <w:tcPr>
            <w:tcW w:w="4800" w:type="dxa"/>
          </w:tcPr>
          <w:p w14:paraId="2044D5DC"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300" w:type="dxa"/>
          </w:tcPr>
          <w:p w14:paraId="0BCD24D4" w14:textId="77777777" w:rsidR="000513CD" w:rsidRPr="001A69B5" w:rsidRDefault="0009509B" w:rsidP="001A69B5">
            <w:r w:rsidRPr="001A69B5">
              <w:t>13 658</w:t>
            </w:r>
          </w:p>
        </w:tc>
        <w:tc>
          <w:tcPr>
            <w:tcW w:w="1300" w:type="dxa"/>
          </w:tcPr>
          <w:p w14:paraId="580A8C91" w14:textId="77777777" w:rsidR="000513CD" w:rsidRPr="001A69B5" w:rsidRDefault="0009509B" w:rsidP="001A69B5">
            <w:r w:rsidRPr="001A69B5">
              <w:t>12 495</w:t>
            </w:r>
          </w:p>
        </w:tc>
        <w:tc>
          <w:tcPr>
            <w:tcW w:w="1300" w:type="dxa"/>
          </w:tcPr>
          <w:p w14:paraId="27BF6F51" w14:textId="77777777" w:rsidR="000513CD" w:rsidRPr="001A69B5" w:rsidRDefault="0009509B" w:rsidP="001A69B5">
            <w:r w:rsidRPr="001A69B5">
              <w:t>11 201</w:t>
            </w:r>
          </w:p>
        </w:tc>
      </w:tr>
      <w:tr w:rsidR="000513CD" w:rsidRPr="001A69B5" w14:paraId="2A742945" w14:textId="77777777" w:rsidTr="001B3733">
        <w:trPr>
          <w:trHeight w:val="380"/>
        </w:trPr>
        <w:tc>
          <w:tcPr>
            <w:tcW w:w="840" w:type="dxa"/>
          </w:tcPr>
          <w:p w14:paraId="034ABA45" w14:textId="77777777" w:rsidR="000513CD" w:rsidRPr="001A69B5" w:rsidRDefault="000513CD" w:rsidP="001A69B5"/>
        </w:tc>
        <w:tc>
          <w:tcPr>
            <w:tcW w:w="4800" w:type="dxa"/>
          </w:tcPr>
          <w:p w14:paraId="64D88B02" w14:textId="77777777" w:rsidR="000513CD" w:rsidRPr="001A69B5" w:rsidRDefault="0009509B" w:rsidP="001A69B5">
            <w:r w:rsidRPr="001A69B5">
              <w:t>Sum kap. 3225</w:t>
            </w:r>
          </w:p>
        </w:tc>
        <w:tc>
          <w:tcPr>
            <w:tcW w:w="1300" w:type="dxa"/>
          </w:tcPr>
          <w:p w14:paraId="6259B06E" w14:textId="77777777" w:rsidR="000513CD" w:rsidRPr="001A69B5" w:rsidRDefault="0009509B" w:rsidP="001A69B5">
            <w:r w:rsidRPr="001A69B5">
              <w:t>13 658</w:t>
            </w:r>
          </w:p>
        </w:tc>
        <w:tc>
          <w:tcPr>
            <w:tcW w:w="1300" w:type="dxa"/>
          </w:tcPr>
          <w:p w14:paraId="25D2619A" w14:textId="77777777" w:rsidR="000513CD" w:rsidRPr="001A69B5" w:rsidRDefault="0009509B" w:rsidP="001A69B5">
            <w:r w:rsidRPr="001A69B5">
              <w:t>12 495</w:t>
            </w:r>
          </w:p>
        </w:tc>
        <w:tc>
          <w:tcPr>
            <w:tcW w:w="1300" w:type="dxa"/>
          </w:tcPr>
          <w:p w14:paraId="12F70B2B" w14:textId="77777777" w:rsidR="000513CD" w:rsidRPr="001A69B5" w:rsidRDefault="0009509B" w:rsidP="001A69B5">
            <w:r w:rsidRPr="001A69B5">
              <w:t>11 201</w:t>
            </w:r>
          </w:p>
        </w:tc>
      </w:tr>
    </w:tbl>
    <w:p w14:paraId="0E4CE3F6" w14:textId="77777777" w:rsidR="000513CD" w:rsidRPr="001A69B5" w:rsidRDefault="0009509B" w:rsidP="001A69B5">
      <w:r w:rsidRPr="001A69B5">
        <w:t xml:space="preserve">Visse </w:t>
      </w:r>
      <w:proofErr w:type="spellStart"/>
      <w:r w:rsidRPr="001A69B5">
        <w:t>innanlandske</w:t>
      </w:r>
      <w:proofErr w:type="spellEnd"/>
      <w:r w:rsidRPr="001A69B5">
        <w:t xml:space="preserve"> utgifter til </w:t>
      </w:r>
      <w:proofErr w:type="spellStart"/>
      <w:r w:rsidRPr="001A69B5">
        <w:t>flyktningar</w:t>
      </w:r>
      <w:proofErr w:type="spellEnd"/>
      <w:r w:rsidRPr="001A69B5">
        <w:t xml:space="preserve"> kan etter statistikkdirektiva til OECD bli definerte som </w:t>
      </w:r>
      <w:proofErr w:type="spellStart"/>
      <w:r w:rsidRPr="001A69B5">
        <w:t>offentleg</w:t>
      </w:r>
      <w:proofErr w:type="spellEnd"/>
      <w:r w:rsidRPr="001A69B5">
        <w:t xml:space="preserve"> utviklingshjelp. </w:t>
      </w:r>
      <w:proofErr w:type="spellStart"/>
      <w:r w:rsidRPr="001A69B5">
        <w:t>Ein</w:t>
      </w:r>
      <w:proofErr w:type="spellEnd"/>
      <w:r w:rsidRPr="001A69B5">
        <w:t xml:space="preserve"> del av løyvinga på kap. 225, post 64 blir rapportert som utviklingshjelp. Kunnskapsdepartementet foreslår ei </w:t>
      </w:r>
      <w:proofErr w:type="spellStart"/>
      <w:r w:rsidRPr="001A69B5">
        <w:t>tilsvarande</w:t>
      </w:r>
      <w:proofErr w:type="spellEnd"/>
      <w:r w:rsidRPr="001A69B5">
        <w:t xml:space="preserve"> løyving på kap. 3225, post 04. Refusjon av ODA-</w:t>
      </w:r>
      <w:proofErr w:type="spellStart"/>
      <w:r w:rsidRPr="001A69B5">
        <w:t>godkjende</w:t>
      </w:r>
      <w:proofErr w:type="spellEnd"/>
      <w:r w:rsidRPr="001A69B5">
        <w:t xml:space="preserve"> utgifter er </w:t>
      </w:r>
      <w:proofErr w:type="spellStart"/>
      <w:r w:rsidRPr="001A69B5">
        <w:t>rekna</w:t>
      </w:r>
      <w:proofErr w:type="spellEnd"/>
      <w:r w:rsidRPr="001A69B5">
        <w:t xml:space="preserve"> til 11,2 mill. kroner i 2022.</w:t>
      </w:r>
    </w:p>
    <w:p w14:paraId="36D21615" w14:textId="77777777" w:rsidR="000513CD" w:rsidRPr="001A69B5" w:rsidRDefault="0009509B" w:rsidP="001A69B5">
      <w:pPr>
        <w:pStyle w:val="b-budkaptit"/>
      </w:pPr>
      <w:r w:rsidRPr="001A69B5">
        <w:t>Kap. 226 Kvalitetsutvikling i grunnopplæringa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953E9B0" w14:textId="77777777" w:rsidTr="001B3733">
        <w:trPr>
          <w:trHeight w:val="640"/>
          <w:hidden/>
        </w:trPr>
        <w:tc>
          <w:tcPr>
            <w:tcW w:w="840" w:type="dxa"/>
          </w:tcPr>
          <w:p w14:paraId="34A5E292" w14:textId="77777777" w:rsidR="000513CD" w:rsidRPr="001A69B5" w:rsidRDefault="0009509B" w:rsidP="001A69B5">
            <w:pPr>
              <w:pStyle w:val="Tabellnavn"/>
            </w:pPr>
            <w:r w:rsidRPr="001A69B5">
              <w:t>KPAL</w:t>
            </w:r>
          </w:p>
        </w:tc>
        <w:tc>
          <w:tcPr>
            <w:tcW w:w="4800" w:type="dxa"/>
          </w:tcPr>
          <w:p w14:paraId="5AF1C4B1" w14:textId="77777777" w:rsidR="000513CD" w:rsidRPr="001A69B5" w:rsidRDefault="000513CD" w:rsidP="001A69B5">
            <w:pPr>
              <w:pStyle w:val="Tabellnavn"/>
            </w:pPr>
          </w:p>
        </w:tc>
        <w:tc>
          <w:tcPr>
            <w:tcW w:w="1300" w:type="dxa"/>
          </w:tcPr>
          <w:p w14:paraId="0813A959" w14:textId="77777777" w:rsidR="000513CD" w:rsidRPr="001A69B5" w:rsidRDefault="000513CD" w:rsidP="001A69B5">
            <w:pPr>
              <w:pStyle w:val="Tabellnavn"/>
            </w:pPr>
          </w:p>
        </w:tc>
        <w:tc>
          <w:tcPr>
            <w:tcW w:w="1300" w:type="dxa"/>
          </w:tcPr>
          <w:p w14:paraId="75547626" w14:textId="77777777" w:rsidR="000513CD" w:rsidRPr="001A69B5" w:rsidRDefault="000513CD" w:rsidP="001A69B5">
            <w:pPr>
              <w:pStyle w:val="Tabellnavn"/>
            </w:pPr>
          </w:p>
        </w:tc>
        <w:tc>
          <w:tcPr>
            <w:tcW w:w="1300" w:type="dxa"/>
          </w:tcPr>
          <w:p w14:paraId="44458032" w14:textId="77777777" w:rsidR="000513CD" w:rsidRPr="001A69B5" w:rsidRDefault="0009509B" w:rsidP="001A69B5">
            <w:r w:rsidRPr="001A69B5">
              <w:t>(i 1 000 kr)</w:t>
            </w:r>
          </w:p>
        </w:tc>
      </w:tr>
      <w:tr w:rsidR="000513CD" w:rsidRPr="001A69B5" w14:paraId="602A14CB" w14:textId="77777777" w:rsidTr="001B3733">
        <w:trPr>
          <w:trHeight w:val="600"/>
        </w:trPr>
        <w:tc>
          <w:tcPr>
            <w:tcW w:w="840" w:type="dxa"/>
          </w:tcPr>
          <w:p w14:paraId="6338D183" w14:textId="77777777" w:rsidR="000513CD" w:rsidRPr="001A69B5" w:rsidRDefault="0009509B" w:rsidP="001A69B5">
            <w:r w:rsidRPr="001A69B5">
              <w:t>Post</w:t>
            </w:r>
          </w:p>
        </w:tc>
        <w:tc>
          <w:tcPr>
            <w:tcW w:w="4800" w:type="dxa"/>
          </w:tcPr>
          <w:p w14:paraId="15CA80DC" w14:textId="77777777" w:rsidR="000513CD" w:rsidRPr="001A69B5" w:rsidRDefault="0009509B" w:rsidP="001A69B5">
            <w:proofErr w:type="spellStart"/>
            <w:r w:rsidRPr="001A69B5">
              <w:t>Nemning</w:t>
            </w:r>
            <w:proofErr w:type="spellEnd"/>
          </w:p>
        </w:tc>
        <w:tc>
          <w:tcPr>
            <w:tcW w:w="1300" w:type="dxa"/>
          </w:tcPr>
          <w:p w14:paraId="14BE2B7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E969998" w14:textId="77777777" w:rsidR="000513CD" w:rsidRPr="001A69B5" w:rsidRDefault="0009509B" w:rsidP="001A69B5">
            <w:r w:rsidRPr="001A69B5">
              <w:t xml:space="preserve">Saldert </w:t>
            </w:r>
            <w:r w:rsidRPr="001A69B5">
              <w:br/>
              <w:t>budsjett 2021</w:t>
            </w:r>
          </w:p>
        </w:tc>
        <w:tc>
          <w:tcPr>
            <w:tcW w:w="1300" w:type="dxa"/>
          </w:tcPr>
          <w:p w14:paraId="528F57DA" w14:textId="77777777" w:rsidR="000513CD" w:rsidRPr="001A69B5" w:rsidRDefault="0009509B" w:rsidP="001A69B5">
            <w:r w:rsidRPr="001A69B5">
              <w:t xml:space="preserve">Forslag </w:t>
            </w:r>
            <w:r w:rsidRPr="001A69B5">
              <w:br/>
              <w:t>2022</w:t>
            </w:r>
          </w:p>
        </w:tc>
      </w:tr>
      <w:tr w:rsidR="000513CD" w:rsidRPr="001A69B5" w14:paraId="7C7BE1F4" w14:textId="77777777" w:rsidTr="001B3733">
        <w:trPr>
          <w:trHeight w:val="380"/>
        </w:trPr>
        <w:tc>
          <w:tcPr>
            <w:tcW w:w="840" w:type="dxa"/>
          </w:tcPr>
          <w:p w14:paraId="496C9E57" w14:textId="77777777" w:rsidR="000513CD" w:rsidRPr="001A69B5" w:rsidRDefault="0009509B" w:rsidP="001A69B5">
            <w:r w:rsidRPr="001A69B5">
              <w:t>21</w:t>
            </w:r>
          </w:p>
        </w:tc>
        <w:tc>
          <w:tcPr>
            <w:tcW w:w="4800" w:type="dxa"/>
          </w:tcPr>
          <w:p w14:paraId="67034D57"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04BAE55D" w14:textId="77777777" w:rsidR="000513CD" w:rsidRPr="001A69B5" w:rsidRDefault="0009509B" w:rsidP="001A69B5">
            <w:r w:rsidRPr="001A69B5">
              <w:t>1 561 834</w:t>
            </w:r>
          </w:p>
        </w:tc>
        <w:tc>
          <w:tcPr>
            <w:tcW w:w="1300" w:type="dxa"/>
          </w:tcPr>
          <w:p w14:paraId="10FDE3B3" w14:textId="77777777" w:rsidR="000513CD" w:rsidRPr="001A69B5" w:rsidRDefault="0009509B" w:rsidP="001A69B5">
            <w:r w:rsidRPr="001A69B5">
              <w:t>1 562 093</w:t>
            </w:r>
          </w:p>
        </w:tc>
        <w:tc>
          <w:tcPr>
            <w:tcW w:w="1300" w:type="dxa"/>
          </w:tcPr>
          <w:p w14:paraId="7715055E" w14:textId="77777777" w:rsidR="000513CD" w:rsidRPr="001A69B5" w:rsidRDefault="0009509B" w:rsidP="001A69B5">
            <w:r w:rsidRPr="001A69B5">
              <w:t>1 697 667</w:t>
            </w:r>
          </w:p>
        </w:tc>
      </w:tr>
      <w:tr w:rsidR="000513CD" w:rsidRPr="001A69B5" w14:paraId="1ADBAF10" w14:textId="77777777" w:rsidTr="001B3733">
        <w:trPr>
          <w:trHeight w:val="380"/>
        </w:trPr>
        <w:tc>
          <w:tcPr>
            <w:tcW w:w="840" w:type="dxa"/>
          </w:tcPr>
          <w:p w14:paraId="379842C1" w14:textId="77777777" w:rsidR="000513CD" w:rsidRPr="001A69B5" w:rsidRDefault="0009509B" w:rsidP="001A69B5">
            <w:r w:rsidRPr="001A69B5">
              <w:t>22</w:t>
            </w:r>
          </w:p>
        </w:tc>
        <w:tc>
          <w:tcPr>
            <w:tcW w:w="4800" w:type="dxa"/>
          </w:tcPr>
          <w:p w14:paraId="6745BC5B" w14:textId="77777777" w:rsidR="000513CD" w:rsidRPr="001A69B5" w:rsidRDefault="0009509B" w:rsidP="001A69B5">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p>
        </w:tc>
        <w:tc>
          <w:tcPr>
            <w:tcW w:w="1300" w:type="dxa"/>
          </w:tcPr>
          <w:p w14:paraId="7957CB84" w14:textId="77777777" w:rsidR="000513CD" w:rsidRPr="001A69B5" w:rsidRDefault="0009509B" w:rsidP="001A69B5">
            <w:r w:rsidRPr="001A69B5">
              <w:t>1 551 804</w:t>
            </w:r>
          </w:p>
        </w:tc>
        <w:tc>
          <w:tcPr>
            <w:tcW w:w="1300" w:type="dxa"/>
          </w:tcPr>
          <w:p w14:paraId="38278CB3" w14:textId="77777777" w:rsidR="000513CD" w:rsidRPr="001A69B5" w:rsidRDefault="0009509B" w:rsidP="001A69B5">
            <w:r w:rsidRPr="001A69B5">
              <w:t>1 600 858</w:t>
            </w:r>
          </w:p>
        </w:tc>
        <w:tc>
          <w:tcPr>
            <w:tcW w:w="1300" w:type="dxa"/>
          </w:tcPr>
          <w:p w14:paraId="604D91B5" w14:textId="77777777" w:rsidR="000513CD" w:rsidRPr="001A69B5" w:rsidRDefault="0009509B" w:rsidP="001A69B5">
            <w:r w:rsidRPr="001A69B5">
              <w:t>1 683 724</w:t>
            </w:r>
          </w:p>
        </w:tc>
      </w:tr>
      <w:tr w:rsidR="000513CD" w:rsidRPr="001A69B5" w14:paraId="4A5B3EF3" w14:textId="77777777" w:rsidTr="001B3733">
        <w:trPr>
          <w:trHeight w:val="640"/>
        </w:trPr>
        <w:tc>
          <w:tcPr>
            <w:tcW w:w="840" w:type="dxa"/>
          </w:tcPr>
          <w:p w14:paraId="78D7B846" w14:textId="77777777" w:rsidR="000513CD" w:rsidRPr="001A69B5" w:rsidRDefault="0009509B" w:rsidP="001A69B5">
            <w:r w:rsidRPr="001A69B5">
              <w:t>45</w:t>
            </w:r>
          </w:p>
        </w:tc>
        <w:tc>
          <w:tcPr>
            <w:tcW w:w="4800" w:type="dxa"/>
          </w:tcPr>
          <w:p w14:paraId="06C54FDE"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w:t>
            </w:r>
            <w:r w:rsidRPr="001A69B5">
              <w:rPr>
                <w:rStyle w:val="kursiv"/>
              </w:rPr>
              <w:br/>
              <w:t xml:space="preserve">kan </w:t>
            </w:r>
            <w:proofErr w:type="spellStart"/>
            <w:r w:rsidRPr="001A69B5">
              <w:rPr>
                <w:rStyle w:val="kursiv"/>
              </w:rPr>
              <w:t>overførast</w:t>
            </w:r>
            <w:proofErr w:type="spellEnd"/>
          </w:p>
        </w:tc>
        <w:tc>
          <w:tcPr>
            <w:tcW w:w="1300" w:type="dxa"/>
          </w:tcPr>
          <w:p w14:paraId="5A95A3A1" w14:textId="77777777" w:rsidR="000513CD" w:rsidRPr="001A69B5" w:rsidRDefault="0009509B" w:rsidP="001A69B5">
            <w:r w:rsidRPr="001A69B5">
              <w:t>57 415</w:t>
            </w:r>
          </w:p>
        </w:tc>
        <w:tc>
          <w:tcPr>
            <w:tcW w:w="1300" w:type="dxa"/>
          </w:tcPr>
          <w:p w14:paraId="39B3493B" w14:textId="77777777" w:rsidR="000513CD" w:rsidRPr="001A69B5" w:rsidRDefault="0009509B" w:rsidP="001A69B5">
            <w:r w:rsidRPr="001A69B5">
              <w:t>35 826</w:t>
            </w:r>
          </w:p>
        </w:tc>
        <w:tc>
          <w:tcPr>
            <w:tcW w:w="1300" w:type="dxa"/>
          </w:tcPr>
          <w:p w14:paraId="2E0D2BEF" w14:textId="77777777" w:rsidR="000513CD" w:rsidRPr="001A69B5" w:rsidRDefault="0009509B" w:rsidP="001A69B5">
            <w:r w:rsidRPr="001A69B5">
              <w:t>44 000</w:t>
            </w:r>
          </w:p>
        </w:tc>
      </w:tr>
      <w:tr w:rsidR="000513CD" w:rsidRPr="001A69B5" w14:paraId="175203C3" w14:textId="77777777" w:rsidTr="001B3733">
        <w:trPr>
          <w:trHeight w:val="640"/>
        </w:trPr>
        <w:tc>
          <w:tcPr>
            <w:tcW w:w="840" w:type="dxa"/>
          </w:tcPr>
          <w:p w14:paraId="298AC2ED" w14:textId="77777777" w:rsidR="000513CD" w:rsidRPr="001A69B5" w:rsidRDefault="0009509B" w:rsidP="001A69B5">
            <w:r w:rsidRPr="001A69B5">
              <w:t>61</w:t>
            </w:r>
          </w:p>
        </w:tc>
        <w:tc>
          <w:tcPr>
            <w:tcW w:w="4800" w:type="dxa"/>
          </w:tcPr>
          <w:p w14:paraId="4B64BEFC" w14:textId="77777777" w:rsidR="000513CD" w:rsidRPr="001A69B5" w:rsidRDefault="0009509B" w:rsidP="001A69B5">
            <w:proofErr w:type="spellStart"/>
            <w:r w:rsidRPr="001A69B5">
              <w:t>Tilskotsordning</w:t>
            </w:r>
            <w:proofErr w:type="spellEnd"/>
            <w:r w:rsidRPr="001A69B5">
              <w:t xml:space="preserve"> til rettleiing for nyutdanna </w:t>
            </w:r>
            <w:r w:rsidRPr="001A69B5">
              <w:br/>
            </w:r>
            <w:proofErr w:type="spellStart"/>
            <w:r w:rsidRPr="001A69B5">
              <w:t>nytilsette</w:t>
            </w:r>
            <w:proofErr w:type="spellEnd"/>
            <w:r w:rsidRPr="001A69B5">
              <w:t xml:space="preserve"> </w:t>
            </w:r>
            <w:proofErr w:type="spellStart"/>
            <w:r w:rsidRPr="001A69B5">
              <w:t>lærarar</w:t>
            </w:r>
            <w:proofErr w:type="spellEnd"/>
          </w:p>
        </w:tc>
        <w:tc>
          <w:tcPr>
            <w:tcW w:w="1300" w:type="dxa"/>
          </w:tcPr>
          <w:p w14:paraId="72FFAEEC" w14:textId="77777777" w:rsidR="000513CD" w:rsidRPr="001A69B5" w:rsidRDefault="0009509B" w:rsidP="001A69B5">
            <w:r w:rsidRPr="001A69B5">
              <w:t>61 815</w:t>
            </w:r>
          </w:p>
        </w:tc>
        <w:tc>
          <w:tcPr>
            <w:tcW w:w="1300" w:type="dxa"/>
          </w:tcPr>
          <w:p w14:paraId="55E68AB8" w14:textId="77777777" w:rsidR="000513CD" w:rsidRPr="001A69B5" w:rsidRDefault="0009509B" w:rsidP="001A69B5">
            <w:r w:rsidRPr="001A69B5">
              <w:t>61 919</w:t>
            </w:r>
          </w:p>
        </w:tc>
        <w:tc>
          <w:tcPr>
            <w:tcW w:w="1300" w:type="dxa"/>
          </w:tcPr>
          <w:p w14:paraId="08649FC5" w14:textId="77777777" w:rsidR="000513CD" w:rsidRPr="001A69B5" w:rsidRDefault="0009509B" w:rsidP="001A69B5">
            <w:r w:rsidRPr="001A69B5">
              <w:t>61 919</w:t>
            </w:r>
          </w:p>
        </w:tc>
      </w:tr>
      <w:tr w:rsidR="000513CD" w:rsidRPr="001A69B5" w14:paraId="4AB3A4F8" w14:textId="77777777" w:rsidTr="001B3733">
        <w:trPr>
          <w:trHeight w:val="380"/>
        </w:trPr>
        <w:tc>
          <w:tcPr>
            <w:tcW w:w="840" w:type="dxa"/>
          </w:tcPr>
          <w:p w14:paraId="40671659" w14:textId="77777777" w:rsidR="000513CD" w:rsidRPr="001A69B5" w:rsidRDefault="0009509B" w:rsidP="001A69B5">
            <w:r w:rsidRPr="001A69B5">
              <w:t>63</w:t>
            </w:r>
          </w:p>
        </w:tc>
        <w:tc>
          <w:tcPr>
            <w:tcW w:w="4800" w:type="dxa"/>
          </w:tcPr>
          <w:p w14:paraId="4DD12B40" w14:textId="77777777" w:rsidR="000513CD" w:rsidRPr="001A69B5" w:rsidRDefault="0009509B" w:rsidP="001A69B5">
            <w:r w:rsidRPr="001A69B5">
              <w:t xml:space="preserve">Forsking på </w:t>
            </w:r>
            <w:proofErr w:type="spellStart"/>
            <w:r w:rsidRPr="001A69B5">
              <w:t>effektane</w:t>
            </w:r>
            <w:proofErr w:type="spellEnd"/>
            <w:r w:rsidRPr="001A69B5">
              <w:t xml:space="preserve"> av </w:t>
            </w:r>
            <w:proofErr w:type="spellStart"/>
            <w:r w:rsidRPr="001A69B5">
              <w:t>auka</w:t>
            </w:r>
            <w:proofErr w:type="spellEnd"/>
            <w:r w:rsidRPr="001A69B5">
              <w:t xml:space="preserve"> </w:t>
            </w:r>
            <w:proofErr w:type="spellStart"/>
            <w:r w:rsidRPr="001A69B5">
              <w:t>lærartettleik</w:t>
            </w:r>
            <w:proofErr w:type="spellEnd"/>
          </w:p>
        </w:tc>
        <w:tc>
          <w:tcPr>
            <w:tcW w:w="1300" w:type="dxa"/>
          </w:tcPr>
          <w:p w14:paraId="6C7504B3" w14:textId="77777777" w:rsidR="000513CD" w:rsidRPr="001A69B5" w:rsidRDefault="0009509B" w:rsidP="001A69B5">
            <w:r w:rsidRPr="001A69B5">
              <w:t>43 001</w:t>
            </w:r>
          </w:p>
        </w:tc>
        <w:tc>
          <w:tcPr>
            <w:tcW w:w="1300" w:type="dxa"/>
          </w:tcPr>
          <w:p w14:paraId="604227AF" w14:textId="77777777" w:rsidR="000513CD" w:rsidRPr="001A69B5" w:rsidRDefault="000513CD" w:rsidP="001A69B5"/>
        </w:tc>
        <w:tc>
          <w:tcPr>
            <w:tcW w:w="1300" w:type="dxa"/>
          </w:tcPr>
          <w:p w14:paraId="64F94AB3" w14:textId="77777777" w:rsidR="000513CD" w:rsidRPr="001A69B5" w:rsidRDefault="000513CD" w:rsidP="001A69B5"/>
        </w:tc>
      </w:tr>
      <w:tr w:rsidR="000513CD" w:rsidRPr="001A69B5" w14:paraId="51AFC97D" w14:textId="77777777" w:rsidTr="001B3733">
        <w:trPr>
          <w:trHeight w:val="380"/>
        </w:trPr>
        <w:tc>
          <w:tcPr>
            <w:tcW w:w="840" w:type="dxa"/>
          </w:tcPr>
          <w:p w14:paraId="68CCA62B" w14:textId="77777777" w:rsidR="000513CD" w:rsidRPr="001A69B5" w:rsidRDefault="0009509B" w:rsidP="001A69B5">
            <w:r w:rsidRPr="001A69B5">
              <w:t>64</w:t>
            </w:r>
          </w:p>
        </w:tc>
        <w:tc>
          <w:tcPr>
            <w:tcW w:w="4800" w:type="dxa"/>
          </w:tcPr>
          <w:p w14:paraId="0E0FA4ED" w14:textId="77777777" w:rsidR="000513CD" w:rsidRPr="001A69B5" w:rsidRDefault="0009509B" w:rsidP="001A69B5">
            <w:r w:rsidRPr="001A69B5">
              <w:t>Programfinansiering av 0-24-samarbeidet</w:t>
            </w:r>
          </w:p>
        </w:tc>
        <w:tc>
          <w:tcPr>
            <w:tcW w:w="1300" w:type="dxa"/>
          </w:tcPr>
          <w:p w14:paraId="0936E1C1" w14:textId="77777777" w:rsidR="000513CD" w:rsidRPr="001A69B5" w:rsidRDefault="0009509B" w:rsidP="001A69B5">
            <w:r w:rsidRPr="001A69B5">
              <w:t>39 310</w:t>
            </w:r>
          </w:p>
        </w:tc>
        <w:tc>
          <w:tcPr>
            <w:tcW w:w="1300" w:type="dxa"/>
          </w:tcPr>
          <w:p w14:paraId="197F71CC" w14:textId="77777777" w:rsidR="000513CD" w:rsidRPr="001A69B5" w:rsidRDefault="0009509B" w:rsidP="001A69B5">
            <w:r w:rsidRPr="001A69B5">
              <w:t>40 529</w:t>
            </w:r>
          </w:p>
        </w:tc>
        <w:tc>
          <w:tcPr>
            <w:tcW w:w="1300" w:type="dxa"/>
          </w:tcPr>
          <w:p w14:paraId="493D59EE" w14:textId="77777777" w:rsidR="000513CD" w:rsidRPr="001A69B5" w:rsidRDefault="0009509B" w:rsidP="001A69B5">
            <w:r w:rsidRPr="001A69B5">
              <w:t>41 583</w:t>
            </w:r>
          </w:p>
        </w:tc>
      </w:tr>
      <w:tr w:rsidR="000513CD" w:rsidRPr="001A69B5" w14:paraId="5574702C" w14:textId="77777777" w:rsidTr="001B3733">
        <w:trPr>
          <w:trHeight w:val="380"/>
        </w:trPr>
        <w:tc>
          <w:tcPr>
            <w:tcW w:w="840" w:type="dxa"/>
          </w:tcPr>
          <w:p w14:paraId="5FD1ABEE" w14:textId="77777777" w:rsidR="000513CD" w:rsidRPr="001A69B5" w:rsidRDefault="0009509B" w:rsidP="001A69B5">
            <w:r w:rsidRPr="001A69B5">
              <w:t>71</w:t>
            </w:r>
          </w:p>
        </w:tc>
        <w:tc>
          <w:tcPr>
            <w:tcW w:w="4800" w:type="dxa"/>
          </w:tcPr>
          <w:p w14:paraId="09BDBC68" w14:textId="77777777" w:rsidR="000513CD" w:rsidRPr="001A69B5" w:rsidRDefault="0009509B" w:rsidP="001A69B5">
            <w:proofErr w:type="spellStart"/>
            <w:r w:rsidRPr="001A69B5">
              <w:t>Tilskot</w:t>
            </w:r>
            <w:proofErr w:type="spellEnd"/>
            <w:r w:rsidRPr="001A69B5">
              <w:t xml:space="preserve"> til vitensenter</w:t>
            </w:r>
          </w:p>
        </w:tc>
        <w:tc>
          <w:tcPr>
            <w:tcW w:w="1300" w:type="dxa"/>
          </w:tcPr>
          <w:p w14:paraId="4EF18752" w14:textId="77777777" w:rsidR="000513CD" w:rsidRPr="001A69B5" w:rsidRDefault="0009509B" w:rsidP="001A69B5">
            <w:r w:rsidRPr="001A69B5">
              <w:t>101 305</w:t>
            </w:r>
          </w:p>
        </w:tc>
        <w:tc>
          <w:tcPr>
            <w:tcW w:w="1300" w:type="dxa"/>
          </w:tcPr>
          <w:p w14:paraId="22E12EB5" w14:textId="77777777" w:rsidR="000513CD" w:rsidRPr="001A69B5" w:rsidRDefault="0009509B" w:rsidP="001A69B5">
            <w:r w:rsidRPr="001A69B5">
              <w:t>88 802</w:t>
            </w:r>
          </w:p>
        </w:tc>
        <w:tc>
          <w:tcPr>
            <w:tcW w:w="1300" w:type="dxa"/>
          </w:tcPr>
          <w:p w14:paraId="33C98808" w14:textId="77777777" w:rsidR="000513CD" w:rsidRPr="001A69B5" w:rsidRDefault="0009509B" w:rsidP="001A69B5">
            <w:r w:rsidRPr="001A69B5">
              <w:t>94 651</w:t>
            </w:r>
          </w:p>
        </w:tc>
      </w:tr>
      <w:tr w:rsidR="000513CD" w:rsidRPr="001A69B5" w14:paraId="189D3F5F" w14:textId="77777777" w:rsidTr="001B3733">
        <w:trPr>
          <w:trHeight w:val="380"/>
        </w:trPr>
        <w:tc>
          <w:tcPr>
            <w:tcW w:w="840" w:type="dxa"/>
          </w:tcPr>
          <w:p w14:paraId="6F003CF2" w14:textId="77777777" w:rsidR="000513CD" w:rsidRPr="001A69B5" w:rsidRDefault="000513CD" w:rsidP="001A69B5"/>
        </w:tc>
        <w:tc>
          <w:tcPr>
            <w:tcW w:w="4800" w:type="dxa"/>
          </w:tcPr>
          <w:p w14:paraId="772EFE81" w14:textId="77777777" w:rsidR="000513CD" w:rsidRPr="001A69B5" w:rsidRDefault="0009509B" w:rsidP="001A69B5">
            <w:r w:rsidRPr="001A69B5">
              <w:t>Sum kap. 226</w:t>
            </w:r>
          </w:p>
        </w:tc>
        <w:tc>
          <w:tcPr>
            <w:tcW w:w="1300" w:type="dxa"/>
          </w:tcPr>
          <w:p w14:paraId="60E69EF6" w14:textId="77777777" w:rsidR="000513CD" w:rsidRPr="001A69B5" w:rsidRDefault="0009509B" w:rsidP="001A69B5">
            <w:r w:rsidRPr="001A69B5">
              <w:t>3 416 484</w:t>
            </w:r>
          </w:p>
        </w:tc>
        <w:tc>
          <w:tcPr>
            <w:tcW w:w="1300" w:type="dxa"/>
          </w:tcPr>
          <w:p w14:paraId="0A6D2634" w14:textId="77777777" w:rsidR="000513CD" w:rsidRPr="001A69B5" w:rsidRDefault="0009509B" w:rsidP="001A69B5">
            <w:r w:rsidRPr="001A69B5">
              <w:t>3 390 027</w:t>
            </w:r>
          </w:p>
        </w:tc>
        <w:tc>
          <w:tcPr>
            <w:tcW w:w="1300" w:type="dxa"/>
          </w:tcPr>
          <w:p w14:paraId="185F3C69" w14:textId="77777777" w:rsidR="000513CD" w:rsidRPr="001A69B5" w:rsidRDefault="0009509B" w:rsidP="001A69B5">
            <w:r w:rsidRPr="001A69B5">
              <w:t>3 623 544</w:t>
            </w:r>
          </w:p>
        </w:tc>
      </w:tr>
    </w:tbl>
    <w:p w14:paraId="5EAE6E3F" w14:textId="77777777" w:rsidR="000513CD" w:rsidRPr="001A69B5" w:rsidRDefault="0009509B" w:rsidP="001A69B5">
      <w:proofErr w:type="spellStart"/>
      <w:r w:rsidRPr="001A69B5">
        <w:t>Skuleeigarane</w:t>
      </w:r>
      <w:proofErr w:type="spellEnd"/>
      <w:r w:rsidRPr="001A69B5">
        <w:t xml:space="preserve"> har </w:t>
      </w:r>
      <w:proofErr w:type="spellStart"/>
      <w:r w:rsidRPr="001A69B5">
        <w:t>hovudansvaret</w:t>
      </w:r>
      <w:proofErr w:type="spellEnd"/>
      <w:r w:rsidRPr="001A69B5">
        <w:t xml:space="preserve"> for å utvikle kvaliteten på opplæringa i </w:t>
      </w:r>
      <w:proofErr w:type="spellStart"/>
      <w:r w:rsidRPr="001A69B5">
        <w:t>skular</w:t>
      </w:r>
      <w:proofErr w:type="spellEnd"/>
      <w:r w:rsidRPr="001A69B5">
        <w:t xml:space="preserve"> og lærebedrifter. Regjeringa </w:t>
      </w:r>
      <w:proofErr w:type="spellStart"/>
      <w:r w:rsidRPr="001A69B5">
        <w:t>legg</w:t>
      </w:r>
      <w:proofErr w:type="spellEnd"/>
      <w:r w:rsidRPr="001A69B5">
        <w:t xml:space="preserve"> stor vekt på å støtte og rettleie </w:t>
      </w:r>
      <w:proofErr w:type="spellStart"/>
      <w:r w:rsidRPr="001A69B5">
        <w:t>skular</w:t>
      </w:r>
      <w:proofErr w:type="spellEnd"/>
      <w:r w:rsidRPr="001A69B5">
        <w:t xml:space="preserve"> og </w:t>
      </w:r>
      <w:proofErr w:type="spellStart"/>
      <w:r w:rsidRPr="001A69B5">
        <w:t>skuleeigarar</w:t>
      </w:r>
      <w:proofErr w:type="spellEnd"/>
      <w:r w:rsidRPr="001A69B5">
        <w:t xml:space="preserve"> gjennom kompetanse- og utviklingstiltak. Kap. 226 </w:t>
      </w:r>
      <w:proofErr w:type="spellStart"/>
      <w:r w:rsidRPr="001A69B5">
        <w:t>omfattar</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r w:rsidRPr="001A69B5">
        <w:t xml:space="preserve"> til kvalitetsutvikling i grunnopplæringa.</w:t>
      </w:r>
    </w:p>
    <w:p w14:paraId="64C847D8" w14:textId="77777777" w:rsidR="000513CD" w:rsidRPr="001A69B5" w:rsidRDefault="0009509B" w:rsidP="001A69B5">
      <w:r w:rsidRPr="001A69B5">
        <w:t xml:space="preserve">Utdanningsdirektoratet har i stor grad ansvaret for å forvalte </w:t>
      </w:r>
      <w:proofErr w:type="spellStart"/>
      <w:r w:rsidRPr="001A69B5">
        <w:t>midlane</w:t>
      </w:r>
      <w:proofErr w:type="spellEnd"/>
      <w:r w:rsidRPr="001A69B5">
        <w:t xml:space="preserve"> og gjennomføre tiltaka. </w:t>
      </w:r>
      <w:proofErr w:type="spellStart"/>
      <w:r w:rsidRPr="001A69B5">
        <w:t>Delar</w:t>
      </w:r>
      <w:proofErr w:type="spellEnd"/>
      <w:r w:rsidRPr="001A69B5">
        <w:t xml:space="preserve"> av </w:t>
      </w:r>
      <w:proofErr w:type="spellStart"/>
      <w:r w:rsidRPr="001A69B5">
        <w:t>løyvingane</w:t>
      </w:r>
      <w:proofErr w:type="spellEnd"/>
      <w:r w:rsidRPr="001A69B5">
        <w:t xml:space="preserve"> på post 21 og 22 dekker utgifter til lønn og administrasjon i Kunnskapsdepartementet og Utdanningsdirektoratet og hos eventuelle andre </w:t>
      </w:r>
      <w:proofErr w:type="spellStart"/>
      <w:r w:rsidRPr="001A69B5">
        <w:t>statlege</w:t>
      </w:r>
      <w:proofErr w:type="spellEnd"/>
      <w:r w:rsidRPr="001A69B5">
        <w:t xml:space="preserve"> </w:t>
      </w:r>
      <w:proofErr w:type="spellStart"/>
      <w:r w:rsidRPr="001A69B5">
        <w:t>aktørar</w:t>
      </w:r>
      <w:proofErr w:type="spellEnd"/>
      <w:r w:rsidRPr="001A69B5">
        <w:t xml:space="preserve"> som har ansvar/delansvar for drift av </w:t>
      </w:r>
      <w:proofErr w:type="spellStart"/>
      <w:r w:rsidRPr="001A69B5">
        <w:t>dei</w:t>
      </w:r>
      <w:proofErr w:type="spellEnd"/>
      <w:r w:rsidRPr="001A69B5">
        <w:t xml:space="preserve"> ulike prosjekta og tiltaka.</w:t>
      </w:r>
    </w:p>
    <w:p w14:paraId="727904F4"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p>
    <w:p w14:paraId="27BFFC87" w14:textId="77777777" w:rsidR="000513CD" w:rsidRPr="001A69B5" w:rsidRDefault="0009509B" w:rsidP="001A69B5">
      <w:r w:rsidRPr="001A69B5">
        <w:t xml:space="preserve">Løyvinga på posten finansierer mellom anna kompetanse- og profesjonsutvikling i grunnopplæringa, tiltak for </w:t>
      </w:r>
      <w:proofErr w:type="spellStart"/>
      <w:r w:rsidRPr="001A69B5">
        <w:t>betre</w:t>
      </w:r>
      <w:proofErr w:type="spellEnd"/>
      <w:r w:rsidRPr="001A69B5">
        <w:t xml:space="preserve"> læringsmiljø, digitalisering, styrking av fag- og yrkesopplæringa og utvikling av læreplanverket for grunnopplæringa. Løyvinga på posten dekker òg element i kvalitetsvurderingssystemet for grunnopplæringa, mellom anna internasjonale </w:t>
      </w:r>
      <w:proofErr w:type="spellStart"/>
      <w:r w:rsidRPr="001A69B5">
        <w:t>undersøkingar</w:t>
      </w:r>
      <w:proofErr w:type="spellEnd"/>
      <w:r w:rsidRPr="001A69B5">
        <w:t xml:space="preserve">, </w:t>
      </w:r>
      <w:proofErr w:type="spellStart"/>
      <w:r w:rsidRPr="001A69B5">
        <w:t>brukarundersøkingar</w:t>
      </w:r>
      <w:proofErr w:type="spellEnd"/>
      <w:r w:rsidRPr="001A69B5">
        <w:t xml:space="preserve">, utdanningsstatistikk, forsking og evaluering. Løyvinga dekker drift av tidsavgrensa prosjekt i den sentrale utdanningsadministrasjonen, </w:t>
      </w:r>
      <w:proofErr w:type="spellStart"/>
      <w:r w:rsidRPr="001A69B5">
        <w:t>tilskot</w:t>
      </w:r>
      <w:proofErr w:type="spellEnd"/>
      <w:r w:rsidRPr="001A69B5">
        <w:t xml:space="preserve"> til </w:t>
      </w:r>
      <w:proofErr w:type="spellStart"/>
      <w:r w:rsidRPr="001A69B5">
        <w:t>offentlege</w:t>
      </w:r>
      <w:proofErr w:type="spellEnd"/>
      <w:r w:rsidRPr="001A69B5">
        <w:t xml:space="preserve"> og eventuelle private </w:t>
      </w:r>
      <w:proofErr w:type="spellStart"/>
      <w:r w:rsidRPr="001A69B5">
        <w:t>aktørar</w:t>
      </w:r>
      <w:proofErr w:type="spellEnd"/>
      <w:r w:rsidRPr="001A69B5">
        <w:t xml:space="preserve"> som blir involverte i kvalitetsutvikling i grunnopplæringa, og eventuelle utgifter til </w:t>
      </w:r>
      <w:proofErr w:type="spellStart"/>
      <w:r w:rsidRPr="001A69B5">
        <w:t>offentlege</w:t>
      </w:r>
      <w:proofErr w:type="spellEnd"/>
      <w:r w:rsidRPr="001A69B5">
        <w:t xml:space="preserve"> </w:t>
      </w:r>
      <w:proofErr w:type="spellStart"/>
      <w:r w:rsidRPr="001A69B5">
        <w:t>utval</w:t>
      </w:r>
      <w:proofErr w:type="spellEnd"/>
      <w:r w:rsidRPr="001A69B5">
        <w:t xml:space="preserve"> og </w:t>
      </w:r>
      <w:proofErr w:type="spellStart"/>
      <w:r w:rsidRPr="001A69B5">
        <w:t>ekspertutval</w:t>
      </w:r>
      <w:proofErr w:type="spellEnd"/>
      <w:r w:rsidRPr="001A69B5">
        <w:t xml:space="preserve"> som departementet har sett ned. Det kan òg bli gitt </w:t>
      </w:r>
      <w:proofErr w:type="spellStart"/>
      <w:r w:rsidRPr="001A69B5">
        <w:t>tilskot</w:t>
      </w:r>
      <w:proofErr w:type="spellEnd"/>
      <w:r w:rsidRPr="001A69B5">
        <w:t xml:space="preserve"> til </w:t>
      </w:r>
      <w:proofErr w:type="spellStart"/>
      <w:r w:rsidRPr="001A69B5">
        <w:t>samordningsoppgåver</w:t>
      </w:r>
      <w:proofErr w:type="spellEnd"/>
      <w:r w:rsidRPr="001A69B5">
        <w:t xml:space="preserve"> i kommunesektoren over posten.</w:t>
      </w:r>
    </w:p>
    <w:p w14:paraId="0B479280" w14:textId="77777777" w:rsidR="000513CD" w:rsidRPr="001A69B5" w:rsidRDefault="0009509B" w:rsidP="001A69B5">
      <w:pPr>
        <w:pStyle w:val="avsnitt-tittel"/>
      </w:pPr>
      <w:r w:rsidRPr="001A69B5">
        <w:t>Mål for 2022</w:t>
      </w:r>
    </w:p>
    <w:p w14:paraId="53CBE89A" w14:textId="77777777" w:rsidR="000513CD" w:rsidRPr="001A69B5" w:rsidRDefault="0009509B" w:rsidP="001A69B5">
      <w:proofErr w:type="spellStart"/>
      <w:r w:rsidRPr="001A69B5">
        <w:t>Midlane</w:t>
      </w:r>
      <w:proofErr w:type="spellEnd"/>
      <w:r w:rsidRPr="001A69B5">
        <w:t xml:space="preserve"> på posten skal </w:t>
      </w:r>
      <w:proofErr w:type="spellStart"/>
      <w:r w:rsidRPr="001A69B5">
        <w:t>medverke</w:t>
      </w:r>
      <w:proofErr w:type="spellEnd"/>
      <w:r w:rsidRPr="001A69B5">
        <w:t xml:space="preserve"> til å utvikle kvaliteten i grunnopplæringa for å nå </w:t>
      </w:r>
      <w:proofErr w:type="spellStart"/>
      <w:r w:rsidRPr="001A69B5">
        <w:t>dei</w:t>
      </w:r>
      <w:proofErr w:type="spellEnd"/>
      <w:r w:rsidRPr="001A69B5">
        <w:t xml:space="preserve"> </w:t>
      </w:r>
      <w:proofErr w:type="spellStart"/>
      <w:r w:rsidRPr="001A69B5">
        <w:t>statlege</w:t>
      </w:r>
      <w:proofErr w:type="spellEnd"/>
      <w:r w:rsidRPr="001A69B5">
        <w:t xml:space="preserve"> sektormåla, jf. omtalen av </w:t>
      </w:r>
      <w:proofErr w:type="spellStart"/>
      <w:r w:rsidRPr="001A69B5">
        <w:t>desse</w:t>
      </w:r>
      <w:proofErr w:type="spellEnd"/>
      <w:r w:rsidRPr="001A69B5">
        <w:t xml:space="preserve"> i kategoriinnleiinga.</w:t>
      </w:r>
    </w:p>
    <w:p w14:paraId="50A74D50" w14:textId="77777777" w:rsidR="000513CD" w:rsidRPr="001A69B5" w:rsidRDefault="0009509B" w:rsidP="001A69B5">
      <w:pPr>
        <w:pStyle w:val="avsnitt-tittel"/>
      </w:pPr>
      <w:r w:rsidRPr="001A69B5">
        <w:t>Resultat i 2020</w:t>
      </w:r>
    </w:p>
    <w:p w14:paraId="3D4DC915" w14:textId="78052AE2" w:rsidR="000513CD" w:rsidRDefault="0009509B" w:rsidP="001A69B5">
      <w:r w:rsidRPr="001A69B5">
        <w:t xml:space="preserve">Samla blei det brukt 1,6 mrd. kroner over posten i 2020. </w:t>
      </w:r>
      <w:proofErr w:type="spellStart"/>
      <w:r w:rsidRPr="001A69B5">
        <w:t>Hovuddelen</w:t>
      </w:r>
      <w:proofErr w:type="spellEnd"/>
      <w:r w:rsidRPr="001A69B5">
        <w:t xml:space="preserve"> av </w:t>
      </w:r>
      <w:proofErr w:type="spellStart"/>
      <w:r w:rsidRPr="001A69B5">
        <w:t>midlane</w:t>
      </w:r>
      <w:proofErr w:type="spellEnd"/>
      <w:r w:rsidRPr="001A69B5">
        <w:t xml:space="preserve"> gjekk til kompetanseutviklingstiltak. Tabell 4.6 viser samla </w:t>
      </w:r>
      <w:proofErr w:type="spellStart"/>
      <w:r w:rsidRPr="001A69B5">
        <w:t>rekneskap</w:t>
      </w:r>
      <w:proofErr w:type="spellEnd"/>
      <w:r w:rsidRPr="001A69B5">
        <w:t xml:space="preserve"> for posten i 2020, med tiltak samla for </w:t>
      </w:r>
      <w:proofErr w:type="spellStart"/>
      <w:r w:rsidRPr="001A69B5">
        <w:t>dei</w:t>
      </w:r>
      <w:proofErr w:type="spellEnd"/>
      <w:r w:rsidRPr="001A69B5">
        <w:t xml:space="preserve"> ulike måla for posten.</w:t>
      </w:r>
    </w:p>
    <w:p w14:paraId="794B0C4B" w14:textId="4B1FD138" w:rsidR="00FE3006" w:rsidRPr="001A69B5" w:rsidRDefault="00FE3006" w:rsidP="00FE3006">
      <w:pPr>
        <w:pStyle w:val="tabell-tittel"/>
      </w:pPr>
      <w:r w:rsidRPr="001A69B5">
        <w:t xml:space="preserve">Oversikt over </w:t>
      </w:r>
      <w:proofErr w:type="spellStart"/>
      <w:r w:rsidRPr="001A69B5">
        <w:t>løyvingar</w:t>
      </w:r>
      <w:proofErr w:type="spellEnd"/>
      <w:r w:rsidRPr="001A69B5">
        <w:t xml:space="preserve"> på kap. 226, post 21 i 2020</w:t>
      </w:r>
    </w:p>
    <w:p w14:paraId="6C280E5B" w14:textId="77777777" w:rsidR="000513CD" w:rsidRPr="001A69B5" w:rsidRDefault="0009509B" w:rsidP="001A69B5">
      <w:pPr>
        <w:pStyle w:val="Tabellnavn"/>
      </w:pPr>
      <w:r w:rsidRPr="001A69B5">
        <w:t>02J1xt2</w:t>
      </w:r>
    </w:p>
    <w:tbl>
      <w:tblPr>
        <w:tblStyle w:val="StandardTabell"/>
        <w:tblW w:w="0" w:type="auto"/>
        <w:tblLayout w:type="fixed"/>
        <w:tblLook w:val="04A0" w:firstRow="1" w:lastRow="0" w:firstColumn="1" w:lastColumn="0" w:noHBand="0" w:noVBand="1"/>
      </w:tblPr>
      <w:tblGrid>
        <w:gridCol w:w="7680"/>
        <w:gridCol w:w="1860"/>
      </w:tblGrid>
      <w:tr w:rsidR="000513CD" w:rsidRPr="001A69B5" w14:paraId="3E935828" w14:textId="77777777" w:rsidTr="001B3733">
        <w:trPr>
          <w:trHeight w:val="360"/>
        </w:trPr>
        <w:tc>
          <w:tcPr>
            <w:tcW w:w="7680" w:type="dxa"/>
          </w:tcPr>
          <w:p w14:paraId="38BA2C74" w14:textId="77777777" w:rsidR="000513CD" w:rsidRPr="001A69B5" w:rsidRDefault="000513CD" w:rsidP="001A69B5"/>
        </w:tc>
        <w:tc>
          <w:tcPr>
            <w:tcW w:w="1860" w:type="dxa"/>
          </w:tcPr>
          <w:p w14:paraId="59481D27" w14:textId="77777777" w:rsidR="000513CD" w:rsidRPr="001A69B5" w:rsidRDefault="0009509B" w:rsidP="001A69B5">
            <w:r w:rsidRPr="001A69B5">
              <w:t>(i mill. kr)</w:t>
            </w:r>
          </w:p>
        </w:tc>
      </w:tr>
      <w:tr w:rsidR="000513CD" w:rsidRPr="001A69B5" w14:paraId="52C2D184" w14:textId="77777777" w:rsidTr="001B3733">
        <w:trPr>
          <w:trHeight w:val="380"/>
        </w:trPr>
        <w:tc>
          <w:tcPr>
            <w:tcW w:w="7680" w:type="dxa"/>
          </w:tcPr>
          <w:p w14:paraId="35A9BB17" w14:textId="77777777" w:rsidR="000513CD" w:rsidRPr="001A69B5" w:rsidRDefault="0009509B" w:rsidP="001A69B5">
            <w:r w:rsidRPr="001A69B5">
              <w:t>Overordna mål for grunnopplæringa:</w:t>
            </w:r>
          </w:p>
        </w:tc>
        <w:tc>
          <w:tcPr>
            <w:tcW w:w="1860" w:type="dxa"/>
          </w:tcPr>
          <w:p w14:paraId="4B7B42E9" w14:textId="77777777" w:rsidR="000513CD" w:rsidRPr="001A69B5" w:rsidRDefault="0009509B" w:rsidP="001A69B5">
            <w:proofErr w:type="spellStart"/>
            <w:r w:rsidRPr="001A69B5">
              <w:t>Rekneskap</w:t>
            </w:r>
            <w:proofErr w:type="spellEnd"/>
            <w:r w:rsidRPr="001A69B5">
              <w:t xml:space="preserve"> 2020 </w:t>
            </w:r>
          </w:p>
        </w:tc>
      </w:tr>
      <w:tr w:rsidR="000513CD" w:rsidRPr="001A69B5" w14:paraId="2EB76787" w14:textId="77777777" w:rsidTr="001B3733">
        <w:trPr>
          <w:trHeight w:val="380"/>
        </w:trPr>
        <w:tc>
          <w:tcPr>
            <w:tcW w:w="7680" w:type="dxa"/>
          </w:tcPr>
          <w:p w14:paraId="16EC8BDF" w14:textId="77777777" w:rsidR="000513CD" w:rsidRPr="001A69B5" w:rsidRDefault="0009509B" w:rsidP="001A69B5">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r w:rsidRPr="001A69B5">
              <w:tab/>
            </w:r>
          </w:p>
        </w:tc>
        <w:tc>
          <w:tcPr>
            <w:tcW w:w="1860" w:type="dxa"/>
          </w:tcPr>
          <w:p w14:paraId="0BBEB877" w14:textId="77777777" w:rsidR="000513CD" w:rsidRPr="001A69B5" w:rsidRDefault="0009509B" w:rsidP="001A69B5">
            <w:r w:rsidRPr="001A69B5">
              <w:t>112,4</w:t>
            </w:r>
          </w:p>
        </w:tc>
      </w:tr>
      <w:tr w:rsidR="000513CD" w:rsidRPr="001A69B5" w14:paraId="609F0996" w14:textId="77777777" w:rsidTr="001B3733">
        <w:trPr>
          <w:trHeight w:val="640"/>
        </w:trPr>
        <w:tc>
          <w:tcPr>
            <w:tcW w:w="7680" w:type="dxa"/>
          </w:tcPr>
          <w:p w14:paraId="4D0B65A8" w14:textId="4AD7CC7D" w:rsidR="000513CD" w:rsidRPr="001A69B5" w:rsidRDefault="0009509B" w:rsidP="001A69B5">
            <w:r w:rsidRPr="001A69B5">
              <w:t xml:space="preserve">Barn og unge som har behov for det, får hjelp </w:t>
            </w:r>
            <w:proofErr w:type="spellStart"/>
            <w:r w:rsidRPr="001A69B5">
              <w:t>tidleg</w:t>
            </w:r>
            <w:proofErr w:type="spellEnd"/>
            <w:r w:rsidRPr="001A69B5">
              <w:t>, slik at alle får utvikla potensialet sitt</w:t>
            </w:r>
            <w:r w:rsidRPr="001A69B5">
              <w:tab/>
            </w:r>
          </w:p>
        </w:tc>
        <w:tc>
          <w:tcPr>
            <w:tcW w:w="1860" w:type="dxa"/>
          </w:tcPr>
          <w:p w14:paraId="4947C00A" w14:textId="77777777" w:rsidR="000513CD" w:rsidRPr="001A69B5" w:rsidRDefault="0009509B" w:rsidP="001A69B5">
            <w:r w:rsidRPr="001A69B5">
              <w:t>28,2</w:t>
            </w:r>
          </w:p>
        </w:tc>
      </w:tr>
      <w:tr w:rsidR="000513CD" w:rsidRPr="001A69B5" w14:paraId="74B7D7F9" w14:textId="77777777" w:rsidTr="001B3733">
        <w:trPr>
          <w:trHeight w:val="380"/>
        </w:trPr>
        <w:tc>
          <w:tcPr>
            <w:tcW w:w="7680" w:type="dxa"/>
          </w:tcPr>
          <w:p w14:paraId="503FA40C" w14:textId="77777777" w:rsidR="000513CD" w:rsidRPr="001A69B5" w:rsidRDefault="0009509B" w:rsidP="001A69B5">
            <w:r w:rsidRPr="001A69B5">
              <w:t xml:space="preserve">Dei tilsette i kunnskapssektoren har </w:t>
            </w:r>
            <w:proofErr w:type="spellStart"/>
            <w:r w:rsidRPr="001A69B5">
              <w:t>høg</w:t>
            </w:r>
            <w:proofErr w:type="spellEnd"/>
            <w:r w:rsidRPr="001A69B5">
              <w:t xml:space="preserve"> kompetanse</w:t>
            </w:r>
            <w:r w:rsidRPr="001A69B5">
              <w:tab/>
            </w:r>
          </w:p>
        </w:tc>
        <w:tc>
          <w:tcPr>
            <w:tcW w:w="1860" w:type="dxa"/>
          </w:tcPr>
          <w:p w14:paraId="3485310F" w14:textId="77777777" w:rsidR="000513CD" w:rsidRPr="001A69B5" w:rsidRDefault="0009509B" w:rsidP="001A69B5">
            <w:r w:rsidRPr="001A69B5">
              <w:t>489,7</w:t>
            </w:r>
          </w:p>
        </w:tc>
      </w:tr>
      <w:tr w:rsidR="000513CD" w:rsidRPr="001A69B5" w14:paraId="1ABF9431" w14:textId="77777777" w:rsidTr="001B3733">
        <w:trPr>
          <w:trHeight w:val="380"/>
        </w:trPr>
        <w:tc>
          <w:tcPr>
            <w:tcW w:w="7680" w:type="dxa"/>
          </w:tcPr>
          <w:p w14:paraId="4BE56F41" w14:textId="77777777" w:rsidR="000513CD" w:rsidRPr="001A69B5" w:rsidRDefault="0009509B" w:rsidP="001A69B5">
            <w:r w:rsidRPr="001A69B5">
              <w:t xml:space="preserve">Alle </w:t>
            </w:r>
            <w:proofErr w:type="spellStart"/>
            <w:r w:rsidRPr="001A69B5">
              <w:t>lykkast</w:t>
            </w:r>
            <w:proofErr w:type="spellEnd"/>
            <w:r w:rsidRPr="001A69B5">
              <w:t xml:space="preserve"> i opplæringa og utdanninga</w:t>
            </w:r>
            <w:r w:rsidRPr="001A69B5">
              <w:tab/>
            </w:r>
          </w:p>
        </w:tc>
        <w:tc>
          <w:tcPr>
            <w:tcW w:w="1860" w:type="dxa"/>
          </w:tcPr>
          <w:p w14:paraId="3BE9FDEF" w14:textId="77777777" w:rsidR="000513CD" w:rsidRPr="001A69B5" w:rsidRDefault="0009509B" w:rsidP="001A69B5">
            <w:r w:rsidRPr="001A69B5">
              <w:t>880,1</w:t>
            </w:r>
          </w:p>
        </w:tc>
      </w:tr>
      <w:tr w:rsidR="000513CD" w:rsidRPr="001A69B5" w14:paraId="4B7C1F57" w14:textId="77777777" w:rsidTr="001B3733">
        <w:trPr>
          <w:trHeight w:val="380"/>
        </w:trPr>
        <w:tc>
          <w:tcPr>
            <w:tcW w:w="7680" w:type="dxa"/>
          </w:tcPr>
          <w:p w14:paraId="42A4D186" w14:textId="77777777" w:rsidR="000513CD" w:rsidRPr="001A69B5" w:rsidRDefault="0009509B" w:rsidP="001A69B5">
            <w:r w:rsidRPr="001A69B5">
              <w:t>Andre tiltak</w:t>
            </w:r>
            <w:r w:rsidRPr="001A69B5">
              <w:tab/>
            </w:r>
          </w:p>
        </w:tc>
        <w:tc>
          <w:tcPr>
            <w:tcW w:w="1860" w:type="dxa"/>
          </w:tcPr>
          <w:p w14:paraId="4806E496" w14:textId="77777777" w:rsidR="000513CD" w:rsidRPr="001A69B5" w:rsidRDefault="0009509B" w:rsidP="001A69B5">
            <w:r w:rsidRPr="001A69B5">
              <w:t>51,4</w:t>
            </w:r>
          </w:p>
        </w:tc>
      </w:tr>
      <w:tr w:rsidR="000513CD" w:rsidRPr="001A69B5" w14:paraId="7D65D500" w14:textId="77777777" w:rsidTr="001B3733">
        <w:trPr>
          <w:trHeight w:val="380"/>
        </w:trPr>
        <w:tc>
          <w:tcPr>
            <w:tcW w:w="7680" w:type="dxa"/>
          </w:tcPr>
          <w:p w14:paraId="73CB2611" w14:textId="77777777" w:rsidR="000513CD" w:rsidRPr="001A69B5" w:rsidRDefault="0009509B" w:rsidP="001A69B5">
            <w:r w:rsidRPr="001A69B5">
              <w:t>Totalt</w:t>
            </w:r>
            <w:r w:rsidRPr="001A69B5">
              <w:tab/>
            </w:r>
          </w:p>
        </w:tc>
        <w:tc>
          <w:tcPr>
            <w:tcW w:w="1860" w:type="dxa"/>
          </w:tcPr>
          <w:p w14:paraId="538055BB" w14:textId="77777777" w:rsidR="000513CD" w:rsidRPr="001A69B5" w:rsidRDefault="0009509B" w:rsidP="001A69B5">
            <w:r w:rsidRPr="001A69B5">
              <w:t>1 561,8</w:t>
            </w:r>
          </w:p>
        </w:tc>
      </w:tr>
    </w:tbl>
    <w:p w14:paraId="6A08C4D0" w14:textId="77777777" w:rsidR="000513CD" w:rsidRPr="001A69B5" w:rsidRDefault="0009509B" w:rsidP="001A69B5">
      <w:pPr>
        <w:pStyle w:val="avsnitt-undertittel"/>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6D734636" w14:textId="7A5F114D" w:rsidR="000513CD" w:rsidRDefault="0009509B" w:rsidP="001A69B5">
      <w:r w:rsidRPr="001A69B5">
        <w:t xml:space="preserve">I 2020 blei det over denne posten brukt 112,4 mill. kroner til tiltak som </w:t>
      </w:r>
      <w:proofErr w:type="spellStart"/>
      <w:r w:rsidRPr="001A69B5">
        <w:t>støttar</w:t>
      </w:r>
      <w:proofErr w:type="spellEnd"/>
      <w:r w:rsidRPr="001A69B5">
        <w:t xml:space="preserve"> opp under målet om at 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 I tillegg blei det brukt 10,5 mill. kroner over kap. 231 </w:t>
      </w:r>
      <w:proofErr w:type="spellStart"/>
      <w:r w:rsidRPr="001A69B5">
        <w:t>Barnehagar</w:t>
      </w:r>
      <w:proofErr w:type="spellEnd"/>
      <w:r w:rsidRPr="001A69B5">
        <w:t xml:space="preserve">, post 21 </w:t>
      </w:r>
      <w:proofErr w:type="spellStart"/>
      <w:r w:rsidRPr="001A69B5">
        <w:t>Særskilde</w:t>
      </w:r>
      <w:proofErr w:type="spellEnd"/>
      <w:r w:rsidRPr="001A69B5">
        <w:t xml:space="preserve"> driftsutgifter til arbeid med barnehagemiljø.</w:t>
      </w:r>
    </w:p>
    <w:p w14:paraId="2C27B514" w14:textId="0E8E5C61" w:rsidR="00FE3006" w:rsidRPr="001A69B5" w:rsidRDefault="00FE3006" w:rsidP="00FE3006">
      <w:pPr>
        <w:pStyle w:val="tabell-tittel"/>
      </w:pPr>
      <w:r w:rsidRPr="001A69B5">
        <w:t xml:space="preserve">Oversikt over </w:t>
      </w:r>
      <w:proofErr w:type="spellStart"/>
      <w:r w:rsidRPr="001A69B5">
        <w:t>løyvingar</w:t>
      </w:r>
      <w:proofErr w:type="spellEnd"/>
      <w:r w:rsidRPr="001A69B5">
        <w:t xml:space="preserve"> til tiltak for å støtte målet om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7A597FF9"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7800"/>
        <w:gridCol w:w="1780"/>
      </w:tblGrid>
      <w:tr w:rsidR="000513CD" w:rsidRPr="001A69B5" w14:paraId="2203D54A" w14:textId="77777777" w:rsidTr="001B3733">
        <w:trPr>
          <w:trHeight w:val="360"/>
        </w:trPr>
        <w:tc>
          <w:tcPr>
            <w:tcW w:w="7800" w:type="dxa"/>
          </w:tcPr>
          <w:p w14:paraId="3B97C2A6" w14:textId="77777777" w:rsidR="000513CD" w:rsidRPr="001A69B5" w:rsidRDefault="000513CD" w:rsidP="001A69B5"/>
        </w:tc>
        <w:tc>
          <w:tcPr>
            <w:tcW w:w="1780" w:type="dxa"/>
          </w:tcPr>
          <w:p w14:paraId="48132874" w14:textId="77777777" w:rsidR="000513CD" w:rsidRPr="001A69B5" w:rsidRDefault="0009509B" w:rsidP="001A69B5">
            <w:r w:rsidRPr="001A69B5">
              <w:t>(i mill. kr)</w:t>
            </w:r>
          </w:p>
        </w:tc>
      </w:tr>
      <w:tr w:rsidR="000513CD" w:rsidRPr="001A69B5" w14:paraId="37198658" w14:textId="77777777" w:rsidTr="001B3733">
        <w:trPr>
          <w:trHeight w:val="360"/>
        </w:trPr>
        <w:tc>
          <w:tcPr>
            <w:tcW w:w="7800" w:type="dxa"/>
          </w:tcPr>
          <w:p w14:paraId="081A47FC" w14:textId="77777777" w:rsidR="000513CD" w:rsidRPr="001A69B5" w:rsidRDefault="0009509B" w:rsidP="001A69B5">
            <w:r w:rsidRPr="001A69B5">
              <w:t>Tiltak</w:t>
            </w:r>
          </w:p>
        </w:tc>
        <w:tc>
          <w:tcPr>
            <w:tcW w:w="1780" w:type="dxa"/>
          </w:tcPr>
          <w:p w14:paraId="734848B0" w14:textId="77777777" w:rsidR="000513CD" w:rsidRPr="001A69B5" w:rsidRDefault="0009509B" w:rsidP="001A69B5">
            <w:proofErr w:type="spellStart"/>
            <w:r w:rsidRPr="001A69B5">
              <w:t>Rekneskap</w:t>
            </w:r>
            <w:proofErr w:type="spellEnd"/>
            <w:r w:rsidRPr="001A69B5">
              <w:t xml:space="preserve"> 2020</w:t>
            </w:r>
          </w:p>
        </w:tc>
      </w:tr>
      <w:tr w:rsidR="000513CD" w:rsidRPr="001A69B5" w14:paraId="60D3E953" w14:textId="77777777" w:rsidTr="001B3733">
        <w:trPr>
          <w:trHeight w:val="380"/>
        </w:trPr>
        <w:tc>
          <w:tcPr>
            <w:tcW w:w="7800" w:type="dxa"/>
          </w:tcPr>
          <w:p w14:paraId="6943A1ED" w14:textId="77777777" w:rsidR="000513CD" w:rsidRPr="001A69B5" w:rsidRDefault="0009509B" w:rsidP="001A69B5">
            <w:r w:rsidRPr="001A69B5">
              <w:t>Handhevingsordninga for skulemiljøsaker</w:t>
            </w:r>
          </w:p>
        </w:tc>
        <w:tc>
          <w:tcPr>
            <w:tcW w:w="1780" w:type="dxa"/>
          </w:tcPr>
          <w:p w14:paraId="62A7F7A2" w14:textId="77777777" w:rsidR="000513CD" w:rsidRPr="001A69B5" w:rsidRDefault="0009509B" w:rsidP="001A69B5">
            <w:r w:rsidRPr="001A69B5">
              <w:t>35,5</w:t>
            </w:r>
          </w:p>
        </w:tc>
      </w:tr>
      <w:tr w:rsidR="000513CD" w:rsidRPr="001A69B5" w14:paraId="7516D2F5" w14:textId="77777777" w:rsidTr="001B3733">
        <w:trPr>
          <w:trHeight w:val="380"/>
        </w:trPr>
        <w:tc>
          <w:tcPr>
            <w:tcW w:w="7800" w:type="dxa"/>
          </w:tcPr>
          <w:p w14:paraId="3CAB0F70" w14:textId="77777777" w:rsidR="000513CD" w:rsidRPr="001A69B5" w:rsidRDefault="0009509B" w:rsidP="001A69B5">
            <w:r w:rsidRPr="001A69B5">
              <w:t xml:space="preserve">Kompetanseutvikling for å skape gode barnehage- og </w:t>
            </w:r>
            <w:proofErr w:type="spellStart"/>
            <w:r w:rsidRPr="001A69B5">
              <w:t>skulemiljø</w:t>
            </w:r>
            <w:proofErr w:type="spellEnd"/>
          </w:p>
        </w:tc>
        <w:tc>
          <w:tcPr>
            <w:tcW w:w="1780" w:type="dxa"/>
          </w:tcPr>
          <w:p w14:paraId="097BFFF3" w14:textId="77777777" w:rsidR="000513CD" w:rsidRPr="001A69B5" w:rsidRDefault="0009509B" w:rsidP="001A69B5">
            <w:r w:rsidRPr="001A69B5">
              <w:t>33,7</w:t>
            </w:r>
          </w:p>
        </w:tc>
      </w:tr>
      <w:tr w:rsidR="000513CD" w:rsidRPr="001A69B5" w14:paraId="72BBC883" w14:textId="77777777" w:rsidTr="001B3733">
        <w:trPr>
          <w:trHeight w:val="380"/>
        </w:trPr>
        <w:tc>
          <w:tcPr>
            <w:tcW w:w="7800" w:type="dxa"/>
          </w:tcPr>
          <w:p w14:paraId="07A7FE5D" w14:textId="77777777" w:rsidR="000513CD" w:rsidRPr="001A69B5" w:rsidRDefault="0009509B" w:rsidP="001A69B5">
            <w:proofErr w:type="spellStart"/>
            <w:r w:rsidRPr="001A69B5">
              <w:t>Dembra</w:t>
            </w:r>
            <w:proofErr w:type="spellEnd"/>
            <w:r w:rsidRPr="001A69B5">
              <w:t xml:space="preserve"> – Demokratisk beredskap mot rasisme og antisemittisme</w:t>
            </w:r>
          </w:p>
        </w:tc>
        <w:tc>
          <w:tcPr>
            <w:tcW w:w="1780" w:type="dxa"/>
          </w:tcPr>
          <w:p w14:paraId="52D5E4EA" w14:textId="77777777" w:rsidR="000513CD" w:rsidRPr="001A69B5" w:rsidRDefault="0009509B" w:rsidP="001A69B5">
            <w:r w:rsidRPr="001A69B5">
              <w:t>11,3</w:t>
            </w:r>
          </w:p>
        </w:tc>
      </w:tr>
      <w:tr w:rsidR="000513CD" w:rsidRPr="001A69B5" w14:paraId="6343C7DD" w14:textId="77777777" w:rsidTr="001B3733">
        <w:trPr>
          <w:trHeight w:val="380"/>
        </w:trPr>
        <w:tc>
          <w:tcPr>
            <w:tcW w:w="7800" w:type="dxa"/>
          </w:tcPr>
          <w:p w14:paraId="29082BD3" w14:textId="77777777" w:rsidR="000513CD" w:rsidRPr="001A69B5" w:rsidRDefault="0009509B" w:rsidP="001A69B5">
            <w:r w:rsidRPr="001A69B5">
              <w:t xml:space="preserve">Forsøk med gratis </w:t>
            </w:r>
            <w:proofErr w:type="spellStart"/>
            <w:r w:rsidRPr="001A69B5">
              <w:t>deltidstilbod</w:t>
            </w:r>
            <w:proofErr w:type="spellEnd"/>
            <w:r w:rsidRPr="001A69B5">
              <w:t xml:space="preserve"> i SFO</w:t>
            </w:r>
          </w:p>
        </w:tc>
        <w:tc>
          <w:tcPr>
            <w:tcW w:w="1780" w:type="dxa"/>
          </w:tcPr>
          <w:p w14:paraId="3985F639" w14:textId="77777777" w:rsidR="000513CD" w:rsidRPr="001A69B5" w:rsidRDefault="0009509B" w:rsidP="001A69B5">
            <w:r w:rsidRPr="001A69B5">
              <w:t>10</w:t>
            </w:r>
          </w:p>
        </w:tc>
      </w:tr>
      <w:tr w:rsidR="000513CD" w:rsidRPr="001A69B5" w14:paraId="0A0BA6BC" w14:textId="77777777" w:rsidTr="001B3733">
        <w:trPr>
          <w:trHeight w:val="380"/>
        </w:trPr>
        <w:tc>
          <w:tcPr>
            <w:tcW w:w="7800" w:type="dxa"/>
          </w:tcPr>
          <w:p w14:paraId="3A575D5A" w14:textId="77777777" w:rsidR="000513CD" w:rsidRPr="001A69B5" w:rsidRDefault="0009509B" w:rsidP="001A69B5">
            <w:proofErr w:type="spellStart"/>
            <w:r w:rsidRPr="001A69B5">
              <w:t>Mobbeombod</w:t>
            </w:r>
            <w:proofErr w:type="spellEnd"/>
            <w:r w:rsidRPr="001A69B5">
              <w:t xml:space="preserve"> </w:t>
            </w:r>
          </w:p>
        </w:tc>
        <w:tc>
          <w:tcPr>
            <w:tcW w:w="1780" w:type="dxa"/>
          </w:tcPr>
          <w:p w14:paraId="44A50708" w14:textId="77777777" w:rsidR="000513CD" w:rsidRPr="001A69B5" w:rsidRDefault="0009509B" w:rsidP="001A69B5">
            <w:r w:rsidRPr="001A69B5">
              <w:t>10</w:t>
            </w:r>
          </w:p>
        </w:tc>
      </w:tr>
      <w:tr w:rsidR="000513CD" w:rsidRPr="001A69B5" w14:paraId="310012F6" w14:textId="77777777" w:rsidTr="001B3733">
        <w:trPr>
          <w:trHeight w:val="380"/>
        </w:trPr>
        <w:tc>
          <w:tcPr>
            <w:tcW w:w="7800" w:type="dxa"/>
          </w:tcPr>
          <w:p w14:paraId="7C083231" w14:textId="77777777" w:rsidR="000513CD" w:rsidRPr="001A69B5" w:rsidRDefault="0009509B" w:rsidP="001A69B5">
            <w:proofErr w:type="spellStart"/>
            <w:r w:rsidRPr="001A69B5">
              <w:t>Læringstilbod</w:t>
            </w:r>
            <w:proofErr w:type="spellEnd"/>
            <w:r w:rsidRPr="001A69B5">
              <w:t xml:space="preserve"> om 22. juli</w:t>
            </w:r>
          </w:p>
        </w:tc>
        <w:tc>
          <w:tcPr>
            <w:tcW w:w="1780" w:type="dxa"/>
          </w:tcPr>
          <w:p w14:paraId="617A6EF8" w14:textId="77777777" w:rsidR="000513CD" w:rsidRPr="001A69B5" w:rsidRDefault="0009509B" w:rsidP="001A69B5">
            <w:r w:rsidRPr="001A69B5">
              <w:t>5</w:t>
            </w:r>
          </w:p>
        </w:tc>
      </w:tr>
      <w:tr w:rsidR="000513CD" w:rsidRPr="001A69B5" w14:paraId="47FD7911" w14:textId="77777777" w:rsidTr="001B3733">
        <w:trPr>
          <w:trHeight w:val="380"/>
        </w:trPr>
        <w:tc>
          <w:tcPr>
            <w:tcW w:w="7800" w:type="dxa"/>
          </w:tcPr>
          <w:p w14:paraId="6AE42C4D" w14:textId="77777777" w:rsidR="000513CD" w:rsidRPr="001A69B5" w:rsidRDefault="0009509B" w:rsidP="001A69B5">
            <w:r w:rsidRPr="001A69B5">
              <w:t>Program mot mobbing</w:t>
            </w:r>
          </w:p>
        </w:tc>
        <w:tc>
          <w:tcPr>
            <w:tcW w:w="1780" w:type="dxa"/>
          </w:tcPr>
          <w:p w14:paraId="4E846402" w14:textId="77777777" w:rsidR="000513CD" w:rsidRPr="001A69B5" w:rsidRDefault="0009509B" w:rsidP="001A69B5">
            <w:r w:rsidRPr="001A69B5">
              <w:t>4</w:t>
            </w:r>
          </w:p>
        </w:tc>
      </w:tr>
      <w:tr w:rsidR="000513CD" w:rsidRPr="001A69B5" w14:paraId="556EA460" w14:textId="77777777" w:rsidTr="001B3733">
        <w:trPr>
          <w:trHeight w:val="380"/>
        </w:trPr>
        <w:tc>
          <w:tcPr>
            <w:tcW w:w="7800" w:type="dxa"/>
          </w:tcPr>
          <w:p w14:paraId="621A60EF" w14:textId="77777777" w:rsidR="000513CD" w:rsidRPr="001A69B5" w:rsidRDefault="0009509B" w:rsidP="001A69B5">
            <w:proofErr w:type="spellStart"/>
            <w:r w:rsidRPr="001A69B5">
              <w:t>Partnarskap</w:t>
            </w:r>
            <w:proofErr w:type="spellEnd"/>
            <w:r w:rsidRPr="001A69B5">
              <w:t xml:space="preserve"> mot mobbing</w:t>
            </w:r>
          </w:p>
        </w:tc>
        <w:tc>
          <w:tcPr>
            <w:tcW w:w="1780" w:type="dxa"/>
          </w:tcPr>
          <w:p w14:paraId="29058FE9" w14:textId="77777777" w:rsidR="000513CD" w:rsidRPr="001A69B5" w:rsidRDefault="0009509B" w:rsidP="001A69B5">
            <w:r w:rsidRPr="001A69B5">
              <w:t>1,5</w:t>
            </w:r>
          </w:p>
        </w:tc>
      </w:tr>
      <w:tr w:rsidR="000513CD" w:rsidRPr="001A69B5" w14:paraId="42DFCD51" w14:textId="77777777" w:rsidTr="001B3733">
        <w:trPr>
          <w:trHeight w:val="380"/>
        </w:trPr>
        <w:tc>
          <w:tcPr>
            <w:tcW w:w="7800" w:type="dxa"/>
          </w:tcPr>
          <w:p w14:paraId="10A4E2B3" w14:textId="77777777" w:rsidR="000513CD" w:rsidRPr="001A69B5" w:rsidRDefault="0009509B" w:rsidP="001A69B5">
            <w:r w:rsidRPr="001A69B5">
              <w:t xml:space="preserve">Pilotforsøk for </w:t>
            </w:r>
            <w:proofErr w:type="spellStart"/>
            <w:r w:rsidRPr="001A69B5">
              <w:t>meir</w:t>
            </w:r>
            <w:proofErr w:type="spellEnd"/>
            <w:r w:rsidRPr="001A69B5">
              <w:t xml:space="preserve"> </w:t>
            </w:r>
            <w:proofErr w:type="spellStart"/>
            <w:r w:rsidRPr="001A69B5">
              <w:t>inkluderande</w:t>
            </w:r>
            <w:proofErr w:type="spellEnd"/>
            <w:r w:rsidRPr="001A69B5">
              <w:t xml:space="preserve"> praksis i barnehage, </w:t>
            </w:r>
            <w:proofErr w:type="spellStart"/>
            <w:r w:rsidRPr="001A69B5">
              <w:t>skule</w:t>
            </w:r>
            <w:proofErr w:type="spellEnd"/>
            <w:r w:rsidRPr="001A69B5">
              <w:t xml:space="preserve"> og SFO, del 1</w:t>
            </w:r>
          </w:p>
        </w:tc>
        <w:tc>
          <w:tcPr>
            <w:tcW w:w="1780" w:type="dxa"/>
          </w:tcPr>
          <w:p w14:paraId="2099AF1E" w14:textId="77777777" w:rsidR="000513CD" w:rsidRPr="001A69B5" w:rsidRDefault="0009509B" w:rsidP="001A69B5">
            <w:r w:rsidRPr="001A69B5">
              <w:t>1,4</w:t>
            </w:r>
          </w:p>
        </w:tc>
      </w:tr>
      <w:tr w:rsidR="000513CD" w:rsidRPr="001A69B5" w14:paraId="02784BF9" w14:textId="77777777" w:rsidTr="001B3733">
        <w:trPr>
          <w:trHeight w:val="380"/>
        </w:trPr>
        <w:tc>
          <w:tcPr>
            <w:tcW w:w="7800" w:type="dxa"/>
          </w:tcPr>
          <w:p w14:paraId="1ED477D7" w14:textId="77777777" w:rsidR="000513CD" w:rsidRPr="001A69B5" w:rsidRDefault="0009509B" w:rsidP="001A69B5">
            <w:r w:rsidRPr="001A69B5">
              <w:t>Totalt</w:t>
            </w:r>
          </w:p>
        </w:tc>
        <w:tc>
          <w:tcPr>
            <w:tcW w:w="1780" w:type="dxa"/>
          </w:tcPr>
          <w:p w14:paraId="58063DA8" w14:textId="77777777" w:rsidR="000513CD" w:rsidRPr="001A69B5" w:rsidRDefault="0009509B" w:rsidP="001A69B5">
            <w:r w:rsidRPr="001A69B5">
              <w:t>112,4</w:t>
            </w:r>
          </w:p>
        </w:tc>
      </w:tr>
    </w:tbl>
    <w:p w14:paraId="1D0FE2F8" w14:textId="77777777" w:rsidR="000513CD" w:rsidRPr="001A69B5" w:rsidRDefault="0009509B" w:rsidP="001A69B5">
      <w:pPr>
        <w:pStyle w:val="avsnitt-under-undertittel"/>
      </w:pPr>
      <w:r w:rsidRPr="001A69B5">
        <w:t>Handhevingsordninga for skulemiljøsaker</w:t>
      </w:r>
    </w:p>
    <w:p w14:paraId="0582F600" w14:textId="77777777" w:rsidR="000513CD" w:rsidRPr="001A69B5" w:rsidRDefault="0009509B" w:rsidP="001A69B5">
      <w:r w:rsidRPr="001A69B5">
        <w:t xml:space="preserve">I 2020 gjekk det 35,5 mill. kroner til dette tiltaket. </w:t>
      </w:r>
      <w:proofErr w:type="spellStart"/>
      <w:r w:rsidRPr="001A69B5">
        <w:t>Statsforvaltarembeta</w:t>
      </w:r>
      <w:proofErr w:type="spellEnd"/>
      <w:r w:rsidRPr="001A69B5">
        <w:t xml:space="preserve"> rapporterer om mange </w:t>
      </w:r>
      <w:proofErr w:type="spellStart"/>
      <w:r w:rsidRPr="001A69B5">
        <w:t>førespurnader</w:t>
      </w:r>
      <w:proofErr w:type="spellEnd"/>
      <w:r w:rsidRPr="001A69B5">
        <w:t xml:space="preserve"> </w:t>
      </w:r>
      <w:proofErr w:type="spellStart"/>
      <w:r w:rsidRPr="001A69B5">
        <w:t>frå</w:t>
      </w:r>
      <w:proofErr w:type="spellEnd"/>
      <w:r w:rsidRPr="001A69B5">
        <w:t xml:space="preserve"> barn, foreldre og </w:t>
      </w:r>
      <w:proofErr w:type="spellStart"/>
      <w:r w:rsidRPr="001A69B5">
        <w:t>skular</w:t>
      </w:r>
      <w:proofErr w:type="spellEnd"/>
      <w:r w:rsidRPr="001A69B5">
        <w:t xml:space="preserve"> for å få hjelp til å løyse skulemiljøsaker. I 2020 kom det inn 1 189 </w:t>
      </w:r>
      <w:proofErr w:type="spellStart"/>
      <w:r w:rsidRPr="001A69B5">
        <w:t>meldingar</w:t>
      </w:r>
      <w:proofErr w:type="spellEnd"/>
      <w:r w:rsidRPr="001A69B5">
        <w:t xml:space="preserve"> til </w:t>
      </w:r>
      <w:proofErr w:type="spellStart"/>
      <w:r w:rsidRPr="001A69B5">
        <w:t>statsforvaltaren</w:t>
      </w:r>
      <w:proofErr w:type="spellEnd"/>
      <w:r w:rsidRPr="001A69B5">
        <w:t xml:space="preserve"> </w:t>
      </w:r>
      <w:proofErr w:type="spellStart"/>
      <w:r w:rsidRPr="001A69B5">
        <w:t>frå</w:t>
      </w:r>
      <w:proofErr w:type="spellEnd"/>
      <w:r w:rsidRPr="001A69B5">
        <w:t xml:space="preserve"> </w:t>
      </w:r>
      <w:proofErr w:type="spellStart"/>
      <w:r w:rsidRPr="001A69B5">
        <w:t>elevar</w:t>
      </w:r>
      <w:proofErr w:type="spellEnd"/>
      <w:r w:rsidRPr="001A69B5">
        <w:t xml:space="preserve"> og foreldre mot 1 585 </w:t>
      </w:r>
      <w:proofErr w:type="spellStart"/>
      <w:r w:rsidRPr="001A69B5">
        <w:t>meldingar</w:t>
      </w:r>
      <w:proofErr w:type="spellEnd"/>
      <w:r w:rsidRPr="001A69B5">
        <w:t xml:space="preserve"> i 2019. I mange saker der </w:t>
      </w:r>
      <w:proofErr w:type="spellStart"/>
      <w:r w:rsidRPr="001A69B5">
        <w:t>statsforvaltaren</w:t>
      </w:r>
      <w:proofErr w:type="spellEnd"/>
      <w:r w:rsidRPr="001A69B5">
        <w:t xml:space="preserve"> tok stilling til om aktivitetsplikta var oppfylt eller </w:t>
      </w:r>
      <w:proofErr w:type="spellStart"/>
      <w:r w:rsidRPr="001A69B5">
        <w:t>broten</w:t>
      </w:r>
      <w:proofErr w:type="spellEnd"/>
      <w:r w:rsidRPr="001A69B5">
        <w:t xml:space="preserve">, </w:t>
      </w:r>
      <w:proofErr w:type="spellStart"/>
      <w:r w:rsidRPr="001A69B5">
        <w:t>fekk</w:t>
      </w:r>
      <w:proofErr w:type="spellEnd"/>
      <w:r w:rsidRPr="001A69B5">
        <w:t xml:space="preserve"> </w:t>
      </w:r>
      <w:proofErr w:type="spellStart"/>
      <w:r w:rsidRPr="001A69B5">
        <w:t>elevane</w:t>
      </w:r>
      <w:proofErr w:type="spellEnd"/>
      <w:r w:rsidRPr="001A69B5">
        <w:t xml:space="preserve"> </w:t>
      </w:r>
      <w:proofErr w:type="spellStart"/>
      <w:r w:rsidRPr="001A69B5">
        <w:t>medhald</w:t>
      </w:r>
      <w:proofErr w:type="spellEnd"/>
      <w:r w:rsidRPr="001A69B5">
        <w:t xml:space="preserve">. Omfanget av saker og kompleksiteten i sakene </w:t>
      </w:r>
      <w:proofErr w:type="spellStart"/>
      <w:r w:rsidRPr="001A69B5">
        <w:t>gjer</w:t>
      </w:r>
      <w:proofErr w:type="spellEnd"/>
      <w:r w:rsidRPr="001A69B5">
        <w:t xml:space="preserve"> at saksbehandlingstida kan bli lang.</w:t>
      </w:r>
    </w:p>
    <w:p w14:paraId="0C24106E" w14:textId="77777777" w:rsidR="000513CD" w:rsidRPr="001A69B5" w:rsidRDefault="0009509B" w:rsidP="001A69B5">
      <w:pPr>
        <w:pStyle w:val="avsnitt-under-undertittel"/>
      </w:pPr>
      <w:r w:rsidRPr="001A69B5">
        <w:t xml:space="preserve">Kompetanseutvikling for å skape gode barnehage- og </w:t>
      </w:r>
      <w:proofErr w:type="spellStart"/>
      <w:r w:rsidRPr="001A69B5">
        <w:t>skulemiljø</w:t>
      </w:r>
      <w:proofErr w:type="spellEnd"/>
    </w:p>
    <w:p w14:paraId="5E9708CD" w14:textId="77777777" w:rsidR="000513CD" w:rsidRPr="001A69B5" w:rsidRDefault="0009509B" w:rsidP="001A69B5">
      <w:r w:rsidRPr="001A69B5">
        <w:t xml:space="preserve">I 2020 gjekk det 33,7 mill. kroner til ulike tiltak for å skape gode barnehage- og </w:t>
      </w:r>
      <w:proofErr w:type="spellStart"/>
      <w:r w:rsidRPr="001A69B5">
        <w:t>skulemiljø</w:t>
      </w:r>
      <w:proofErr w:type="spellEnd"/>
      <w:r w:rsidRPr="001A69B5">
        <w:t xml:space="preserve">. </w:t>
      </w:r>
      <w:proofErr w:type="spellStart"/>
      <w:r w:rsidRPr="001A69B5">
        <w:t>Innanfor</w:t>
      </w:r>
      <w:proofErr w:type="spellEnd"/>
      <w:r w:rsidRPr="001A69B5">
        <w:t xml:space="preserve"> ordninga «</w:t>
      </w:r>
      <w:proofErr w:type="spellStart"/>
      <w:r w:rsidRPr="001A69B5">
        <w:t>Inkluderande</w:t>
      </w:r>
      <w:proofErr w:type="spellEnd"/>
      <w:r w:rsidRPr="001A69B5">
        <w:t xml:space="preserve"> barnehage- og </w:t>
      </w:r>
      <w:proofErr w:type="spellStart"/>
      <w:r w:rsidRPr="001A69B5">
        <w:t>skulemiljø</w:t>
      </w:r>
      <w:proofErr w:type="spellEnd"/>
      <w:r w:rsidRPr="001A69B5">
        <w:t xml:space="preserve">» har Utdanningsdirektoratet i 2020 gitt tre ulike </w:t>
      </w:r>
      <w:proofErr w:type="spellStart"/>
      <w:r w:rsidRPr="001A69B5">
        <w:t>tilbod</w:t>
      </w:r>
      <w:proofErr w:type="spellEnd"/>
      <w:r w:rsidRPr="001A69B5">
        <w:t xml:space="preserve"> om kompetanseheving som skal styrke kompetansen i </w:t>
      </w:r>
      <w:proofErr w:type="spellStart"/>
      <w:r w:rsidRPr="001A69B5">
        <w:t>barnehagar</w:t>
      </w:r>
      <w:proofErr w:type="spellEnd"/>
      <w:r w:rsidRPr="001A69B5">
        <w:t xml:space="preserve">, </w:t>
      </w:r>
      <w:proofErr w:type="spellStart"/>
      <w:r w:rsidRPr="001A69B5">
        <w:t>skular</w:t>
      </w:r>
      <w:proofErr w:type="spellEnd"/>
      <w:r w:rsidRPr="001A69B5">
        <w:t xml:space="preserve"> og hos barnehage- og </w:t>
      </w:r>
      <w:proofErr w:type="spellStart"/>
      <w:r w:rsidRPr="001A69B5">
        <w:t>skuleeigarar</w:t>
      </w:r>
      <w:proofErr w:type="spellEnd"/>
      <w:r w:rsidRPr="001A69B5">
        <w:t xml:space="preserve"> til å skape og </w:t>
      </w:r>
      <w:proofErr w:type="spellStart"/>
      <w:r w:rsidRPr="001A69B5">
        <w:t>halde</w:t>
      </w:r>
      <w:proofErr w:type="spellEnd"/>
      <w:r w:rsidRPr="001A69B5">
        <w:t xml:space="preserve"> ved like trygge og gode barnehage- og </w:t>
      </w:r>
      <w:proofErr w:type="spellStart"/>
      <w:r w:rsidRPr="001A69B5">
        <w:t>skulemiljø</w:t>
      </w:r>
      <w:proofErr w:type="spellEnd"/>
      <w:r w:rsidRPr="001A69B5">
        <w:t xml:space="preserve"> og </w:t>
      </w:r>
      <w:proofErr w:type="spellStart"/>
      <w:r w:rsidRPr="001A69B5">
        <w:t>førebygge</w:t>
      </w:r>
      <w:proofErr w:type="spellEnd"/>
      <w:r w:rsidRPr="001A69B5">
        <w:t xml:space="preserve"> og handtere mobbing og andre </w:t>
      </w:r>
      <w:proofErr w:type="spellStart"/>
      <w:r w:rsidRPr="001A69B5">
        <w:t>krenkingar</w:t>
      </w:r>
      <w:proofErr w:type="spellEnd"/>
      <w:r w:rsidRPr="001A69B5">
        <w:t>.</w:t>
      </w:r>
    </w:p>
    <w:p w14:paraId="63398D31" w14:textId="77777777" w:rsidR="000513CD" w:rsidRPr="001A69B5" w:rsidRDefault="0009509B" w:rsidP="001A69B5">
      <w:pPr>
        <w:pStyle w:val="Liste"/>
      </w:pPr>
      <w:r w:rsidRPr="001A69B5">
        <w:t xml:space="preserve">Læringsmiljøprosjektet gav støtte gjennom nasjonale </w:t>
      </w:r>
      <w:proofErr w:type="spellStart"/>
      <w:r w:rsidRPr="001A69B5">
        <w:t>fagdagar</w:t>
      </w:r>
      <w:proofErr w:type="spellEnd"/>
      <w:r w:rsidRPr="001A69B5">
        <w:t xml:space="preserve"> og </w:t>
      </w:r>
      <w:proofErr w:type="spellStart"/>
      <w:r w:rsidRPr="001A69B5">
        <w:t>eit</w:t>
      </w:r>
      <w:proofErr w:type="spellEnd"/>
      <w:r w:rsidRPr="001A69B5">
        <w:t xml:space="preserve"> eksternt </w:t>
      </w:r>
      <w:proofErr w:type="spellStart"/>
      <w:r w:rsidRPr="001A69B5">
        <w:t>rettleiarteam</w:t>
      </w:r>
      <w:proofErr w:type="spellEnd"/>
      <w:r w:rsidRPr="001A69B5">
        <w:t xml:space="preserve"> leia av Læringsmiljøsenteret ved Universitetet i Stavanger.</w:t>
      </w:r>
    </w:p>
    <w:p w14:paraId="31EA8025" w14:textId="77777777" w:rsidR="000513CD" w:rsidRPr="001A69B5" w:rsidRDefault="0009509B" w:rsidP="001A69B5">
      <w:pPr>
        <w:pStyle w:val="Liste"/>
      </w:pPr>
      <w:r w:rsidRPr="001A69B5">
        <w:t xml:space="preserve">Det nettbaserte </w:t>
      </w:r>
      <w:proofErr w:type="spellStart"/>
      <w:r w:rsidRPr="001A69B5">
        <w:t>tilbodet</w:t>
      </w:r>
      <w:proofErr w:type="spellEnd"/>
      <w:r w:rsidRPr="001A69B5">
        <w:t xml:space="preserve"> gav opplæring gjennom </w:t>
      </w:r>
      <w:proofErr w:type="spellStart"/>
      <w:r w:rsidRPr="001A69B5">
        <w:t>filmar</w:t>
      </w:r>
      <w:proofErr w:type="spellEnd"/>
      <w:r w:rsidRPr="001A69B5">
        <w:t xml:space="preserve"> og anna læringsmateriell. </w:t>
      </w:r>
      <w:proofErr w:type="spellStart"/>
      <w:r w:rsidRPr="001A69B5">
        <w:t>Fafo</w:t>
      </w:r>
      <w:proofErr w:type="spellEnd"/>
      <w:r w:rsidRPr="001A69B5">
        <w:t xml:space="preserve"> har evaluert </w:t>
      </w:r>
      <w:proofErr w:type="spellStart"/>
      <w:r w:rsidRPr="001A69B5">
        <w:t>tilboda</w:t>
      </w:r>
      <w:proofErr w:type="spellEnd"/>
      <w:r w:rsidRPr="001A69B5">
        <w:t xml:space="preserve"> i perioden 2018–20. Sluttrapporten viser at </w:t>
      </w:r>
      <w:proofErr w:type="spellStart"/>
      <w:r w:rsidRPr="001A69B5">
        <w:t>fleirtalet</w:t>
      </w:r>
      <w:proofErr w:type="spellEnd"/>
      <w:r w:rsidRPr="001A69B5">
        <w:t xml:space="preserve"> av </w:t>
      </w:r>
      <w:proofErr w:type="spellStart"/>
      <w:r w:rsidRPr="001A69B5">
        <w:t>deltakarane</w:t>
      </w:r>
      <w:proofErr w:type="spellEnd"/>
      <w:r w:rsidRPr="001A69B5">
        <w:t xml:space="preserve"> opplever stor nytteverdi av </w:t>
      </w:r>
      <w:proofErr w:type="spellStart"/>
      <w:r w:rsidRPr="001A69B5">
        <w:t>tilboda</w:t>
      </w:r>
      <w:proofErr w:type="spellEnd"/>
      <w:r w:rsidRPr="001A69B5">
        <w:t xml:space="preserve">, og at </w:t>
      </w:r>
      <w:proofErr w:type="spellStart"/>
      <w:r w:rsidRPr="001A69B5">
        <w:t>dei</w:t>
      </w:r>
      <w:proofErr w:type="spellEnd"/>
      <w:r w:rsidRPr="001A69B5">
        <w:t xml:space="preserve"> har gjort </w:t>
      </w:r>
      <w:proofErr w:type="spellStart"/>
      <w:r w:rsidRPr="001A69B5">
        <w:t>endringar</w:t>
      </w:r>
      <w:proofErr w:type="spellEnd"/>
      <w:r w:rsidRPr="001A69B5">
        <w:t xml:space="preserve"> i eigen praksis. </w:t>
      </w:r>
      <w:proofErr w:type="spellStart"/>
      <w:r w:rsidRPr="001A69B5">
        <w:t>Eit</w:t>
      </w:r>
      <w:proofErr w:type="spellEnd"/>
      <w:r w:rsidRPr="001A69B5">
        <w:t xml:space="preserve"> anna funn er at lokalt </w:t>
      </w:r>
      <w:proofErr w:type="spellStart"/>
      <w:r w:rsidRPr="001A69B5">
        <w:t>eigarskap</w:t>
      </w:r>
      <w:proofErr w:type="spellEnd"/>
      <w:r w:rsidRPr="001A69B5">
        <w:t xml:space="preserve"> er </w:t>
      </w:r>
      <w:proofErr w:type="spellStart"/>
      <w:r w:rsidRPr="001A69B5">
        <w:t>avgjerande</w:t>
      </w:r>
      <w:proofErr w:type="spellEnd"/>
      <w:r w:rsidRPr="001A69B5">
        <w:t xml:space="preserve"> for å få til kompetanseutvikling.</w:t>
      </w:r>
    </w:p>
    <w:p w14:paraId="0C42E223" w14:textId="77777777" w:rsidR="000513CD" w:rsidRPr="001A69B5" w:rsidRDefault="0009509B" w:rsidP="001A69B5">
      <w:pPr>
        <w:pStyle w:val="Liste"/>
      </w:pPr>
      <w:r w:rsidRPr="001A69B5">
        <w:t xml:space="preserve">Det samlingsbaserte </w:t>
      </w:r>
      <w:proofErr w:type="spellStart"/>
      <w:r w:rsidRPr="001A69B5">
        <w:t>tilbodet</w:t>
      </w:r>
      <w:proofErr w:type="spellEnd"/>
      <w:r w:rsidRPr="001A69B5">
        <w:t xml:space="preserve"> gav </w:t>
      </w:r>
      <w:proofErr w:type="spellStart"/>
      <w:r w:rsidRPr="001A69B5">
        <w:t>deltakarane</w:t>
      </w:r>
      <w:proofErr w:type="spellEnd"/>
      <w:r w:rsidRPr="001A69B5">
        <w:t xml:space="preserve"> støtte </w:t>
      </w:r>
      <w:proofErr w:type="spellStart"/>
      <w:r w:rsidRPr="001A69B5">
        <w:t>frå</w:t>
      </w:r>
      <w:proofErr w:type="spellEnd"/>
      <w:r w:rsidRPr="001A69B5">
        <w:t xml:space="preserve"> lokale </w:t>
      </w:r>
      <w:proofErr w:type="spellStart"/>
      <w:r w:rsidRPr="001A69B5">
        <w:t>ressurspersonar</w:t>
      </w:r>
      <w:proofErr w:type="spellEnd"/>
      <w:r w:rsidRPr="001A69B5">
        <w:t xml:space="preserve"> og regionale og nasjonale </w:t>
      </w:r>
      <w:proofErr w:type="spellStart"/>
      <w:r w:rsidRPr="001A69B5">
        <w:t>fagdagar</w:t>
      </w:r>
      <w:proofErr w:type="spellEnd"/>
      <w:r w:rsidRPr="001A69B5">
        <w:t>.</w:t>
      </w:r>
    </w:p>
    <w:p w14:paraId="7CEA1242" w14:textId="77777777" w:rsidR="000513CD" w:rsidRPr="001A69B5" w:rsidRDefault="0009509B" w:rsidP="001A69B5">
      <w:proofErr w:type="spellStart"/>
      <w:r w:rsidRPr="001A69B5">
        <w:t>Deltakarane</w:t>
      </w:r>
      <w:proofErr w:type="spellEnd"/>
      <w:r w:rsidRPr="001A69B5">
        <w:t xml:space="preserve"> i alle tre </w:t>
      </w:r>
      <w:proofErr w:type="spellStart"/>
      <w:r w:rsidRPr="001A69B5">
        <w:t>tilboda</w:t>
      </w:r>
      <w:proofErr w:type="spellEnd"/>
      <w:r w:rsidRPr="001A69B5">
        <w:t xml:space="preserve"> opplever at tiltaka har høg </w:t>
      </w:r>
      <w:proofErr w:type="spellStart"/>
      <w:r w:rsidRPr="001A69B5">
        <w:t>fagleg</w:t>
      </w:r>
      <w:proofErr w:type="spellEnd"/>
      <w:r w:rsidRPr="001A69B5">
        <w:t xml:space="preserve"> kvalitet som har gitt </w:t>
      </w:r>
      <w:proofErr w:type="spellStart"/>
      <w:r w:rsidRPr="001A69B5">
        <w:t>dei</w:t>
      </w:r>
      <w:proofErr w:type="spellEnd"/>
      <w:r w:rsidRPr="001A69B5">
        <w:t xml:space="preserve"> </w:t>
      </w:r>
      <w:proofErr w:type="spellStart"/>
      <w:r w:rsidRPr="001A69B5">
        <w:t>meir</w:t>
      </w:r>
      <w:proofErr w:type="spellEnd"/>
      <w:r w:rsidRPr="001A69B5">
        <w:t xml:space="preserve"> kompetanse. </w:t>
      </w:r>
      <w:proofErr w:type="spellStart"/>
      <w:r w:rsidRPr="001A69B5">
        <w:t>Fleire</w:t>
      </w:r>
      <w:proofErr w:type="spellEnd"/>
      <w:r w:rsidRPr="001A69B5">
        <w:t xml:space="preserve"> </w:t>
      </w:r>
      <w:proofErr w:type="spellStart"/>
      <w:r w:rsidRPr="001A69B5">
        <w:t>seier</w:t>
      </w:r>
      <w:proofErr w:type="spellEnd"/>
      <w:r w:rsidRPr="001A69B5">
        <w:t xml:space="preserve"> at </w:t>
      </w:r>
      <w:proofErr w:type="spellStart"/>
      <w:r w:rsidRPr="001A69B5">
        <w:t>dei</w:t>
      </w:r>
      <w:proofErr w:type="spellEnd"/>
      <w:r w:rsidRPr="001A69B5">
        <w:t xml:space="preserve"> </w:t>
      </w:r>
      <w:proofErr w:type="spellStart"/>
      <w:r w:rsidRPr="001A69B5">
        <w:t>no</w:t>
      </w:r>
      <w:proofErr w:type="spellEnd"/>
      <w:r w:rsidRPr="001A69B5">
        <w:t xml:space="preserve"> </w:t>
      </w:r>
      <w:proofErr w:type="spellStart"/>
      <w:r w:rsidRPr="001A69B5">
        <w:t>raskare</w:t>
      </w:r>
      <w:proofErr w:type="spellEnd"/>
      <w:r w:rsidRPr="001A69B5">
        <w:t xml:space="preserve"> </w:t>
      </w:r>
      <w:proofErr w:type="spellStart"/>
      <w:r w:rsidRPr="001A69B5">
        <w:t>set</w:t>
      </w:r>
      <w:proofErr w:type="spellEnd"/>
      <w:r w:rsidRPr="001A69B5">
        <w:t xml:space="preserve"> inn tiltak når </w:t>
      </w:r>
      <w:proofErr w:type="spellStart"/>
      <w:r w:rsidRPr="001A69B5">
        <w:t>ein</w:t>
      </w:r>
      <w:proofErr w:type="spellEnd"/>
      <w:r w:rsidRPr="001A69B5">
        <w:t xml:space="preserve"> elev/</w:t>
      </w:r>
      <w:proofErr w:type="spellStart"/>
      <w:r w:rsidRPr="001A69B5">
        <w:t>eit</w:t>
      </w:r>
      <w:proofErr w:type="spellEnd"/>
      <w:r w:rsidRPr="001A69B5">
        <w:t xml:space="preserve"> barn </w:t>
      </w:r>
      <w:proofErr w:type="spellStart"/>
      <w:r w:rsidRPr="001A69B5">
        <w:t>ikkje</w:t>
      </w:r>
      <w:proofErr w:type="spellEnd"/>
      <w:r w:rsidRPr="001A69B5">
        <w:t xml:space="preserve"> har </w:t>
      </w:r>
      <w:proofErr w:type="spellStart"/>
      <w:r w:rsidRPr="001A69B5">
        <w:t>eit</w:t>
      </w:r>
      <w:proofErr w:type="spellEnd"/>
      <w:r w:rsidRPr="001A69B5">
        <w:t xml:space="preserve"> trygt og godt miljø. </w:t>
      </w:r>
      <w:proofErr w:type="spellStart"/>
      <w:r w:rsidRPr="001A69B5">
        <w:t>Tidlegare</w:t>
      </w:r>
      <w:proofErr w:type="spellEnd"/>
      <w:r w:rsidRPr="001A69B5">
        <w:t xml:space="preserve"> </w:t>
      </w:r>
      <w:proofErr w:type="spellStart"/>
      <w:r w:rsidRPr="001A69B5">
        <w:t>evalueringar</w:t>
      </w:r>
      <w:proofErr w:type="spellEnd"/>
      <w:r w:rsidRPr="001A69B5">
        <w:t xml:space="preserve"> av Læringsmiljøprosjektet viste også at </w:t>
      </w:r>
      <w:proofErr w:type="spellStart"/>
      <w:r w:rsidRPr="001A69B5">
        <w:t>skulane</w:t>
      </w:r>
      <w:proofErr w:type="spellEnd"/>
      <w:r w:rsidRPr="001A69B5">
        <w:t xml:space="preserve"> som deltok, reduserte </w:t>
      </w:r>
      <w:proofErr w:type="spellStart"/>
      <w:r w:rsidRPr="001A69B5">
        <w:t>mobbetala</w:t>
      </w:r>
      <w:proofErr w:type="spellEnd"/>
      <w:r w:rsidRPr="001A69B5">
        <w:t xml:space="preserve"> </w:t>
      </w:r>
      <w:proofErr w:type="spellStart"/>
      <w:r w:rsidRPr="001A69B5">
        <w:t>frå</w:t>
      </w:r>
      <w:proofErr w:type="spellEnd"/>
      <w:r w:rsidRPr="001A69B5">
        <w:t xml:space="preserve"> å ligge klart over landsgjennomsnittet til å ligge </w:t>
      </w:r>
      <w:proofErr w:type="spellStart"/>
      <w:r w:rsidRPr="001A69B5">
        <w:t>lågare</w:t>
      </w:r>
      <w:proofErr w:type="spellEnd"/>
      <w:r w:rsidRPr="001A69B5">
        <w:t xml:space="preserve"> enn landsgjennomsnittet. </w:t>
      </w:r>
      <w:proofErr w:type="spellStart"/>
      <w:r w:rsidRPr="001A69B5">
        <w:t>Vidare</w:t>
      </w:r>
      <w:proofErr w:type="spellEnd"/>
      <w:r w:rsidRPr="001A69B5">
        <w:t xml:space="preserve"> delte Utdanningsdirektoratet ut Benjaminprisen og Dronning Sonjas </w:t>
      </w:r>
      <w:proofErr w:type="spellStart"/>
      <w:r w:rsidRPr="001A69B5">
        <w:t>skulepris</w:t>
      </w:r>
      <w:proofErr w:type="spellEnd"/>
      <w:r w:rsidRPr="001A69B5">
        <w:t xml:space="preserve">. HL-senteret administrerer Benjaminprisen på oppdrag </w:t>
      </w:r>
      <w:proofErr w:type="spellStart"/>
      <w:r w:rsidRPr="001A69B5">
        <w:t>frå</w:t>
      </w:r>
      <w:proofErr w:type="spellEnd"/>
      <w:r w:rsidRPr="001A69B5">
        <w:t xml:space="preserve"> Utdanningsdirektoratet.</w:t>
      </w:r>
    </w:p>
    <w:p w14:paraId="3ACB5AFF" w14:textId="77777777" w:rsidR="000513CD" w:rsidRPr="001A69B5" w:rsidRDefault="0009509B" w:rsidP="001A69B5">
      <w:pPr>
        <w:pStyle w:val="avsnitt-under-undertittel"/>
      </w:pPr>
      <w:proofErr w:type="spellStart"/>
      <w:r w:rsidRPr="001A69B5">
        <w:t>Dembra</w:t>
      </w:r>
      <w:proofErr w:type="spellEnd"/>
      <w:r w:rsidRPr="001A69B5">
        <w:t xml:space="preserve"> – Demokratisk beredskap mot rasisme og antisemittisme</w:t>
      </w:r>
    </w:p>
    <w:p w14:paraId="266ECD91" w14:textId="77777777" w:rsidR="000513CD" w:rsidRPr="001A69B5" w:rsidRDefault="0009509B" w:rsidP="001A69B5">
      <w:r w:rsidRPr="001A69B5">
        <w:t xml:space="preserve">I 2020 gjekk det 11,3 mill. kroner til dette tiltaket, som </w:t>
      </w:r>
      <w:proofErr w:type="spellStart"/>
      <w:r w:rsidRPr="001A69B5">
        <w:t>omfattar</w:t>
      </w:r>
      <w:proofErr w:type="spellEnd"/>
      <w:r w:rsidRPr="001A69B5">
        <w:t xml:space="preserve"> rettleiing, kurs og nettbaserte </w:t>
      </w:r>
      <w:proofErr w:type="spellStart"/>
      <w:r w:rsidRPr="001A69B5">
        <w:t>ressursar</w:t>
      </w:r>
      <w:proofErr w:type="spellEnd"/>
      <w:r w:rsidRPr="001A69B5">
        <w:t xml:space="preserve"> for </w:t>
      </w:r>
      <w:proofErr w:type="spellStart"/>
      <w:r w:rsidRPr="001A69B5">
        <w:t>førebygging</w:t>
      </w:r>
      <w:proofErr w:type="spellEnd"/>
      <w:r w:rsidRPr="001A69B5">
        <w:t xml:space="preserve"> av ulike former for gruppebaserte </w:t>
      </w:r>
      <w:proofErr w:type="spellStart"/>
      <w:r w:rsidRPr="001A69B5">
        <w:t>fordommar</w:t>
      </w:r>
      <w:proofErr w:type="spellEnd"/>
      <w:r w:rsidRPr="001A69B5">
        <w:t xml:space="preserve">. </w:t>
      </w:r>
      <w:proofErr w:type="spellStart"/>
      <w:r w:rsidRPr="001A69B5">
        <w:t>Dembra</w:t>
      </w:r>
      <w:proofErr w:type="spellEnd"/>
      <w:r w:rsidRPr="001A69B5">
        <w:t xml:space="preserve"> blir koordinert av Senter for studier av Holocaust og livssynsminoriteter (HL-senteret). 2 mill. kroner gjekk til </w:t>
      </w:r>
      <w:proofErr w:type="spellStart"/>
      <w:r w:rsidRPr="001A69B5">
        <w:t>Dembra</w:t>
      </w:r>
      <w:proofErr w:type="spellEnd"/>
      <w:r w:rsidRPr="001A69B5">
        <w:t xml:space="preserve"> for </w:t>
      </w:r>
      <w:proofErr w:type="spellStart"/>
      <w:r w:rsidRPr="001A69B5">
        <w:t>lærarutdannarar</w:t>
      </w:r>
      <w:proofErr w:type="spellEnd"/>
      <w:r w:rsidRPr="001A69B5">
        <w:t xml:space="preserve"> (</w:t>
      </w:r>
      <w:proofErr w:type="spellStart"/>
      <w:r w:rsidRPr="001A69B5">
        <w:t>Dembra</w:t>
      </w:r>
      <w:proofErr w:type="spellEnd"/>
      <w:r w:rsidRPr="001A69B5">
        <w:t xml:space="preserve"> LU), som </w:t>
      </w:r>
      <w:proofErr w:type="spellStart"/>
      <w:r w:rsidRPr="001A69B5">
        <w:t>omfattar</w:t>
      </w:r>
      <w:proofErr w:type="spellEnd"/>
      <w:r w:rsidRPr="001A69B5">
        <w:t xml:space="preserve"> </w:t>
      </w:r>
      <w:proofErr w:type="spellStart"/>
      <w:r w:rsidRPr="001A69B5">
        <w:t>kurstilbod</w:t>
      </w:r>
      <w:proofErr w:type="spellEnd"/>
      <w:r w:rsidRPr="001A69B5">
        <w:t xml:space="preserve"> til </w:t>
      </w:r>
      <w:proofErr w:type="spellStart"/>
      <w:r w:rsidRPr="001A69B5">
        <w:t>lærarstudentar</w:t>
      </w:r>
      <w:proofErr w:type="spellEnd"/>
      <w:r w:rsidRPr="001A69B5">
        <w:t xml:space="preserve">, </w:t>
      </w:r>
      <w:proofErr w:type="spellStart"/>
      <w:r w:rsidRPr="001A69B5">
        <w:t>lærarar</w:t>
      </w:r>
      <w:proofErr w:type="spellEnd"/>
      <w:r w:rsidRPr="001A69B5">
        <w:t xml:space="preserve">, </w:t>
      </w:r>
      <w:proofErr w:type="spellStart"/>
      <w:r w:rsidRPr="001A69B5">
        <w:t>skuleleiarar</w:t>
      </w:r>
      <w:proofErr w:type="spellEnd"/>
      <w:r w:rsidRPr="001A69B5">
        <w:t xml:space="preserve"> og andre tilsette i </w:t>
      </w:r>
      <w:proofErr w:type="spellStart"/>
      <w:r w:rsidRPr="001A69B5">
        <w:t>skulen</w:t>
      </w:r>
      <w:proofErr w:type="spellEnd"/>
      <w:r w:rsidRPr="001A69B5">
        <w:t xml:space="preserve"> for å </w:t>
      </w:r>
      <w:proofErr w:type="spellStart"/>
      <w:r w:rsidRPr="001A69B5">
        <w:t>auke</w:t>
      </w:r>
      <w:proofErr w:type="spellEnd"/>
      <w:r w:rsidRPr="001A69B5">
        <w:t xml:space="preserve"> kompetansen </w:t>
      </w:r>
      <w:proofErr w:type="spellStart"/>
      <w:r w:rsidRPr="001A69B5">
        <w:t>deira</w:t>
      </w:r>
      <w:proofErr w:type="spellEnd"/>
      <w:r w:rsidRPr="001A69B5">
        <w:t xml:space="preserve"> om korleis </w:t>
      </w:r>
      <w:proofErr w:type="spellStart"/>
      <w:r w:rsidRPr="001A69B5">
        <w:t>dei</w:t>
      </w:r>
      <w:proofErr w:type="spellEnd"/>
      <w:r w:rsidRPr="001A69B5">
        <w:t xml:space="preserve"> kan legge opp det pedagogiske arbeidet for å </w:t>
      </w:r>
      <w:proofErr w:type="spellStart"/>
      <w:r w:rsidRPr="001A69B5">
        <w:t>førebygge</w:t>
      </w:r>
      <w:proofErr w:type="spellEnd"/>
      <w:r w:rsidRPr="001A69B5">
        <w:t xml:space="preserve"> gruppebaserte </w:t>
      </w:r>
      <w:proofErr w:type="spellStart"/>
      <w:r w:rsidRPr="001A69B5">
        <w:t>fordommar</w:t>
      </w:r>
      <w:proofErr w:type="spellEnd"/>
      <w:r w:rsidRPr="001A69B5">
        <w:t xml:space="preserve"> hos </w:t>
      </w:r>
      <w:proofErr w:type="spellStart"/>
      <w:r w:rsidRPr="001A69B5">
        <w:t>elevane</w:t>
      </w:r>
      <w:proofErr w:type="spellEnd"/>
      <w:r w:rsidRPr="001A69B5">
        <w:t xml:space="preserve">. 8,3 mill. kroner gjekk til </w:t>
      </w:r>
      <w:proofErr w:type="spellStart"/>
      <w:r w:rsidRPr="001A69B5">
        <w:t>Dembra</w:t>
      </w:r>
      <w:proofErr w:type="spellEnd"/>
      <w:r w:rsidRPr="001A69B5">
        <w:t xml:space="preserve">-arbeidet i grunnopplæringa. </w:t>
      </w:r>
      <w:proofErr w:type="spellStart"/>
      <w:r w:rsidRPr="001A69B5">
        <w:t>Læringsressursane</w:t>
      </w:r>
      <w:proofErr w:type="spellEnd"/>
      <w:r w:rsidRPr="001A69B5">
        <w:t xml:space="preserve"> dekker områda hatefulle </w:t>
      </w:r>
      <w:proofErr w:type="spellStart"/>
      <w:r w:rsidRPr="001A69B5">
        <w:t>ytringar</w:t>
      </w:r>
      <w:proofErr w:type="spellEnd"/>
      <w:r w:rsidRPr="001A69B5">
        <w:t xml:space="preserve">, antisemittisme, rasisme, diskriminering av </w:t>
      </w:r>
      <w:proofErr w:type="spellStart"/>
      <w:r w:rsidRPr="001A69B5">
        <w:t>minoritetar</w:t>
      </w:r>
      <w:proofErr w:type="spellEnd"/>
      <w:r w:rsidRPr="001A69B5">
        <w:t xml:space="preserve"> og udemokratiske </w:t>
      </w:r>
      <w:proofErr w:type="spellStart"/>
      <w:r w:rsidRPr="001A69B5">
        <w:t>haldningar</w:t>
      </w:r>
      <w:proofErr w:type="spellEnd"/>
      <w:r w:rsidRPr="001A69B5">
        <w:t xml:space="preserve">. </w:t>
      </w:r>
      <w:proofErr w:type="spellStart"/>
      <w:r w:rsidRPr="001A69B5">
        <w:t>Dembra</w:t>
      </w:r>
      <w:proofErr w:type="spellEnd"/>
      <w:r w:rsidRPr="001A69B5">
        <w:t xml:space="preserve"> er </w:t>
      </w:r>
      <w:proofErr w:type="spellStart"/>
      <w:r w:rsidRPr="001A69B5">
        <w:t>eit</w:t>
      </w:r>
      <w:proofErr w:type="spellEnd"/>
      <w:r w:rsidRPr="001A69B5">
        <w:t xml:space="preserve"> varig tiltak som engasjerer </w:t>
      </w:r>
      <w:proofErr w:type="spellStart"/>
      <w:r w:rsidRPr="001A69B5">
        <w:t>dei</w:t>
      </w:r>
      <w:proofErr w:type="spellEnd"/>
      <w:r w:rsidRPr="001A69B5">
        <w:t xml:space="preserve"> nasjonale freds- og </w:t>
      </w:r>
      <w:proofErr w:type="spellStart"/>
      <w:r w:rsidRPr="001A69B5">
        <w:t>menneskerettssentera</w:t>
      </w:r>
      <w:proofErr w:type="spellEnd"/>
      <w:r w:rsidRPr="001A69B5">
        <w:t xml:space="preserve"> i arbeidet gjennom mellom anna </w:t>
      </w:r>
      <w:proofErr w:type="spellStart"/>
      <w:r w:rsidRPr="001A69B5">
        <w:t>kurstilbod</w:t>
      </w:r>
      <w:proofErr w:type="spellEnd"/>
      <w:r w:rsidRPr="001A69B5">
        <w:t xml:space="preserve">. Det er etablert regionale knutepunkt for </w:t>
      </w:r>
      <w:proofErr w:type="spellStart"/>
      <w:r w:rsidRPr="001A69B5">
        <w:t>Dembra</w:t>
      </w:r>
      <w:proofErr w:type="spellEnd"/>
      <w:r w:rsidRPr="001A69B5">
        <w:t xml:space="preserve">-arbeidet over heile landet ved at HL-senteret har ansvar for Austlandet, </w:t>
      </w:r>
      <w:proofErr w:type="spellStart"/>
      <w:r w:rsidRPr="001A69B5">
        <w:t>Raftostiftelsen</w:t>
      </w:r>
      <w:proofErr w:type="spellEnd"/>
      <w:r w:rsidRPr="001A69B5">
        <w:t xml:space="preserve"> for Vestlandet, Falstadsenteret for Trøndelag, Arkivet for Sørlandet, Nansen Fredssenter for Innlandet og Narviksenteret for Nord-</w:t>
      </w:r>
      <w:proofErr w:type="spellStart"/>
      <w:r w:rsidRPr="001A69B5">
        <w:t>Noreg</w:t>
      </w:r>
      <w:proofErr w:type="spellEnd"/>
      <w:r w:rsidRPr="001A69B5">
        <w:t xml:space="preserve">. Sjå </w:t>
      </w:r>
      <w:proofErr w:type="spellStart"/>
      <w:r w:rsidRPr="001A69B5">
        <w:t>meir</w:t>
      </w:r>
      <w:proofErr w:type="spellEnd"/>
      <w:r w:rsidRPr="001A69B5">
        <w:t xml:space="preserve"> omtale av </w:t>
      </w:r>
      <w:proofErr w:type="spellStart"/>
      <w:r w:rsidRPr="001A69B5">
        <w:t>desse</w:t>
      </w:r>
      <w:proofErr w:type="spellEnd"/>
      <w:r w:rsidRPr="001A69B5">
        <w:t xml:space="preserve"> </w:t>
      </w:r>
      <w:proofErr w:type="spellStart"/>
      <w:r w:rsidRPr="001A69B5">
        <w:t>sentera</w:t>
      </w:r>
      <w:proofErr w:type="spellEnd"/>
      <w:r w:rsidRPr="001A69B5">
        <w:t xml:space="preserve"> og </w:t>
      </w:r>
      <w:proofErr w:type="spellStart"/>
      <w:r w:rsidRPr="001A69B5">
        <w:t>Dembra</w:t>
      </w:r>
      <w:proofErr w:type="spellEnd"/>
      <w:r w:rsidRPr="001A69B5">
        <w:t xml:space="preserve"> under kap. 224, post 70 og omtale av </w:t>
      </w:r>
      <w:proofErr w:type="spellStart"/>
      <w:r w:rsidRPr="001A69B5">
        <w:t>Dembra</w:t>
      </w:r>
      <w:proofErr w:type="spellEnd"/>
      <w:r w:rsidRPr="001A69B5">
        <w:t xml:space="preserve"> i del III, kap. 8 Likestilling og arbeid mot diskriminering.</w:t>
      </w:r>
    </w:p>
    <w:p w14:paraId="03D100DB" w14:textId="77777777" w:rsidR="000513CD" w:rsidRPr="001A69B5" w:rsidRDefault="0009509B" w:rsidP="001A69B5">
      <w:pPr>
        <w:pStyle w:val="avsnitt-under-undertittel"/>
      </w:pPr>
      <w:r w:rsidRPr="001A69B5">
        <w:t xml:space="preserve">Forsøk med gratis </w:t>
      </w:r>
      <w:proofErr w:type="spellStart"/>
      <w:r w:rsidRPr="001A69B5">
        <w:t>deltidstilbod</w:t>
      </w:r>
      <w:proofErr w:type="spellEnd"/>
      <w:r w:rsidRPr="001A69B5">
        <w:t xml:space="preserve"> i SFO</w:t>
      </w:r>
    </w:p>
    <w:p w14:paraId="041A887C" w14:textId="77777777" w:rsidR="000513CD" w:rsidRPr="001A69B5" w:rsidRDefault="0009509B" w:rsidP="001A69B5">
      <w:r w:rsidRPr="001A69B5">
        <w:t xml:space="preserve">I 2020 gjekk det 10 mill. kroner til dette tiltaket. Forsøket med gratis </w:t>
      </w:r>
      <w:proofErr w:type="spellStart"/>
      <w:r w:rsidRPr="001A69B5">
        <w:t>skulefritidsordning</w:t>
      </w:r>
      <w:proofErr w:type="spellEnd"/>
      <w:r w:rsidRPr="001A69B5">
        <w:t xml:space="preserve"> (SFO) i Drammen, Oslo, Stavanger og Trondheim blei sett i gang </w:t>
      </w:r>
      <w:proofErr w:type="spellStart"/>
      <w:r w:rsidRPr="001A69B5">
        <w:t>hausten</w:t>
      </w:r>
      <w:proofErr w:type="spellEnd"/>
      <w:r w:rsidRPr="001A69B5">
        <w:t xml:space="preserve"> 2016. Målet med prosjektet var </w:t>
      </w:r>
      <w:proofErr w:type="spellStart"/>
      <w:r w:rsidRPr="001A69B5">
        <w:t>høgare</w:t>
      </w:r>
      <w:proofErr w:type="spellEnd"/>
      <w:r w:rsidRPr="001A69B5">
        <w:t xml:space="preserve"> deltaking i SFO blant </w:t>
      </w:r>
      <w:proofErr w:type="spellStart"/>
      <w:r w:rsidRPr="001A69B5">
        <w:t>elevar</w:t>
      </w:r>
      <w:proofErr w:type="spellEnd"/>
      <w:r w:rsidRPr="001A69B5">
        <w:t xml:space="preserve"> med </w:t>
      </w:r>
      <w:proofErr w:type="spellStart"/>
      <w:r w:rsidRPr="001A69B5">
        <w:t>innvandrarbakgrunn</w:t>
      </w:r>
      <w:proofErr w:type="spellEnd"/>
      <w:r w:rsidRPr="001A69B5">
        <w:t xml:space="preserve"> og/eller </w:t>
      </w:r>
      <w:proofErr w:type="spellStart"/>
      <w:r w:rsidRPr="001A69B5">
        <w:t>frå</w:t>
      </w:r>
      <w:proofErr w:type="spellEnd"/>
      <w:r w:rsidRPr="001A69B5">
        <w:t xml:space="preserve"> </w:t>
      </w:r>
      <w:proofErr w:type="spellStart"/>
      <w:r w:rsidRPr="001A69B5">
        <w:t>familiar</w:t>
      </w:r>
      <w:proofErr w:type="spellEnd"/>
      <w:r w:rsidRPr="001A69B5">
        <w:t xml:space="preserve"> med låg inntekt. Alle </w:t>
      </w:r>
      <w:proofErr w:type="spellStart"/>
      <w:r w:rsidRPr="001A69B5">
        <w:t>kommunane</w:t>
      </w:r>
      <w:proofErr w:type="spellEnd"/>
      <w:r w:rsidRPr="001A69B5">
        <w:t xml:space="preserve"> har kopla innsatsen til eigne </w:t>
      </w:r>
      <w:proofErr w:type="spellStart"/>
      <w:r w:rsidRPr="001A69B5">
        <w:t>satsingar</w:t>
      </w:r>
      <w:proofErr w:type="spellEnd"/>
      <w:r w:rsidRPr="001A69B5">
        <w:t xml:space="preserve"> for målgruppene. Alle </w:t>
      </w:r>
      <w:proofErr w:type="spellStart"/>
      <w:r w:rsidRPr="001A69B5">
        <w:t>kommunane</w:t>
      </w:r>
      <w:proofErr w:type="spellEnd"/>
      <w:r w:rsidRPr="001A69B5">
        <w:t xml:space="preserve"> viser til </w:t>
      </w:r>
      <w:proofErr w:type="spellStart"/>
      <w:r w:rsidRPr="001A69B5">
        <w:t>ein</w:t>
      </w:r>
      <w:proofErr w:type="spellEnd"/>
      <w:r w:rsidRPr="001A69B5">
        <w:t xml:space="preserve"> </w:t>
      </w:r>
      <w:proofErr w:type="spellStart"/>
      <w:r w:rsidRPr="001A69B5">
        <w:t>tydeleg</w:t>
      </w:r>
      <w:proofErr w:type="spellEnd"/>
      <w:r w:rsidRPr="001A69B5">
        <w:t xml:space="preserve"> </w:t>
      </w:r>
      <w:proofErr w:type="spellStart"/>
      <w:r w:rsidRPr="001A69B5">
        <w:t>auke</w:t>
      </w:r>
      <w:proofErr w:type="spellEnd"/>
      <w:r w:rsidRPr="001A69B5">
        <w:t xml:space="preserve"> i deltakinga i SFO blant gruppene som </w:t>
      </w:r>
      <w:proofErr w:type="spellStart"/>
      <w:r w:rsidRPr="001A69B5">
        <w:t>fekk</w:t>
      </w:r>
      <w:proofErr w:type="spellEnd"/>
      <w:r w:rsidRPr="001A69B5">
        <w:t xml:space="preserve"> </w:t>
      </w:r>
      <w:proofErr w:type="spellStart"/>
      <w:r w:rsidRPr="001A69B5">
        <w:t>tilbodet</w:t>
      </w:r>
      <w:proofErr w:type="spellEnd"/>
      <w:r w:rsidRPr="001A69B5">
        <w:t xml:space="preserve">. Prosjektet blei avslutta som planlagt etter fire </w:t>
      </w:r>
      <w:proofErr w:type="spellStart"/>
      <w:r w:rsidRPr="001A69B5">
        <w:t>skuleår</w:t>
      </w:r>
      <w:proofErr w:type="spellEnd"/>
      <w:r w:rsidRPr="001A69B5">
        <w:t xml:space="preserve"> i juni 2020.</w:t>
      </w:r>
    </w:p>
    <w:p w14:paraId="08F2B5FF" w14:textId="77777777" w:rsidR="000513CD" w:rsidRPr="001A69B5" w:rsidRDefault="0009509B" w:rsidP="001A69B5">
      <w:pPr>
        <w:pStyle w:val="avsnitt-under-undertittel"/>
      </w:pPr>
      <w:proofErr w:type="spellStart"/>
      <w:r w:rsidRPr="001A69B5">
        <w:t>Mobbeombod</w:t>
      </w:r>
      <w:proofErr w:type="spellEnd"/>
    </w:p>
    <w:p w14:paraId="623CACE9" w14:textId="77777777" w:rsidR="000513CD" w:rsidRPr="001A69B5" w:rsidRDefault="0009509B" w:rsidP="001A69B5">
      <w:r w:rsidRPr="001A69B5">
        <w:t xml:space="preserve">I 2020 gjekk det 10 mill. kroner til dette tiltaket. </w:t>
      </w:r>
      <w:proofErr w:type="spellStart"/>
      <w:r w:rsidRPr="001A69B5">
        <w:t>Mobbeombodsordninga</w:t>
      </w:r>
      <w:proofErr w:type="spellEnd"/>
      <w:r w:rsidRPr="001A69B5">
        <w:t xml:space="preserve"> blei evaluert i 2020 og er førebels </w:t>
      </w:r>
      <w:proofErr w:type="spellStart"/>
      <w:r w:rsidRPr="001A69B5">
        <w:t>vidareført</w:t>
      </w:r>
      <w:proofErr w:type="spellEnd"/>
      <w:r w:rsidRPr="001A69B5">
        <w:t xml:space="preserve"> for 2021 i påvente av ei </w:t>
      </w:r>
      <w:proofErr w:type="spellStart"/>
      <w:r w:rsidRPr="001A69B5">
        <w:t>endeleg</w:t>
      </w:r>
      <w:proofErr w:type="spellEnd"/>
      <w:r w:rsidRPr="001A69B5">
        <w:t xml:space="preserve"> vurdering av korleis ordninga skal sjå ut i framtida. Evalueringa viste at barn og foreldre i </w:t>
      </w:r>
      <w:proofErr w:type="spellStart"/>
      <w:r w:rsidRPr="001A69B5">
        <w:t>aukande</w:t>
      </w:r>
      <w:proofErr w:type="spellEnd"/>
      <w:r w:rsidRPr="001A69B5">
        <w:t xml:space="preserve"> grad får hjelp og blir involverte i saker som </w:t>
      </w:r>
      <w:proofErr w:type="spellStart"/>
      <w:r w:rsidRPr="001A69B5">
        <w:t>gjeld</w:t>
      </w:r>
      <w:proofErr w:type="spellEnd"/>
      <w:r w:rsidRPr="001A69B5">
        <w:t xml:space="preserve"> psykososialt miljø, og at ordninga på denne måten </w:t>
      </w:r>
      <w:proofErr w:type="spellStart"/>
      <w:r w:rsidRPr="001A69B5">
        <w:t>bidreg</w:t>
      </w:r>
      <w:proofErr w:type="spellEnd"/>
      <w:r w:rsidRPr="001A69B5">
        <w:t xml:space="preserve"> til at </w:t>
      </w:r>
      <w:proofErr w:type="spellStart"/>
      <w:r w:rsidRPr="001A69B5">
        <w:t>fleire</w:t>
      </w:r>
      <w:proofErr w:type="spellEnd"/>
      <w:r w:rsidRPr="001A69B5">
        <w:t xml:space="preserve"> barn har det trygt og godt i barnehage og </w:t>
      </w:r>
      <w:proofErr w:type="spellStart"/>
      <w:r w:rsidRPr="001A69B5">
        <w:t>skule</w:t>
      </w:r>
      <w:proofErr w:type="spellEnd"/>
      <w:r w:rsidRPr="001A69B5">
        <w:t xml:space="preserve">. </w:t>
      </w:r>
    </w:p>
    <w:p w14:paraId="4CC2461A" w14:textId="77777777" w:rsidR="000513CD" w:rsidRPr="001A69B5" w:rsidRDefault="0009509B" w:rsidP="001A69B5">
      <w:pPr>
        <w:pStyle w:val="avsnitt-under-undertittel"/>
      </w:pPr>
      <w:proofErr w:type="spellStart"/>
      <w:r w:rsidRPr="001A69B5">
        <w:t>Læringstilbod</w:t>
      </w:r>
      <w:proofErr w:type="spellEnd"/>
      <w:r w:rsidRPr="001A69B5">
        <w:t xml:space="preserve"> om 22. juli</w:t>
      </w:r>
    </w:p>
    <w:p w14:paraId="54083D05" w14:textId="77777777" w:rsidR="000513CD" w:rsidRPr="001A69B5" w:rsidRDefault="0009509B" w:rsidP="001A69B5">
      <w:r w:rsidRPr="001A69B5">
        <w:t xml:space="preserve">I 2020 gjekk det 5 mill. kroner til dette tiltaket. Det europeiske </w:t>
      </w:r>
      <w:proofErr w:type="spellStart"/>
      <w:r w:rsidRPr="001A69B5">
        <w:t>Wergelandsenteret</w:t>
      </w:r>
      <w:proofErr w:type="spellEnd"/>
      <w:r w:rsidRPr="001A69B5">
        <w:t xml:space="preserve"> mottok </w:t>
      </w:r>
      <w:proofErr w:type="spellStart"/>
      <w:r w:rsidRPr="001A69B5">
        <w:t>tilskotet</w:t>
      </w:r>
      <w:proofErr w:type="spellEnd"/>
      <w:r w:rsidRPr="001A69B5">
        <w:t xml:space="preserve">, som blei brukt til å gi </w:t>
      </w:r>
      <w:proofErr w:type="spellStart"/>
      <w:r w:rsidRPr="001A69B5">
        <w:t>fleire</w:t>
      </w:r>
      <w:proofErr w:type="spellEnd"/>
      <w:r w:rsidRPr="001A69B5">
        <w:t xml:space="preserve"> </w:t>
      </w:r>
      <w:proofErr w:type="spellStart"/>
      <w:r w:rsidRPr="001A69B5">
        <w:t>elevar</w:t>
      </w:r>
      <w:proofErr w:type="spellEnd"/>
      <w:r w:rsidRPr="001A69B5">
        <w:t xml:space="preserve"> og </w:t>
      </w:r>
      <w:proofErr w:type="spellStart"/>
      <w:r w:rsidRPr="001A69B5">
        <w:t>lærarar</w:t>
      </w:r>
      <w:proofErr w:type="spellEnd"/>
      <w:r w:rsidRPr="001A69B5">
        <w:t xml:space="preserve"> høve til å delta i </w:t>
      </w:r>
      <w:proofErr w:type="spellStart"/>
      <w:r w:rsidRPr="001A69B5">
        <w:t>opplæringstilbodet</w:t>
      </w:r>
      <w:proofErr w:type="spellEnd"/>
      <w:r w:rsidRPr="001A69B5">
        <w:t xml:space="preserve"> om 22. juli og demokratisk </w:t>
      </w:r>
      <w:proofErr w:type="spellStart"/>
      <w:r w:rsidRPr="001A69B5">
        <w:t>medborgarskap</w:t>
      </w:r>
      <w:proofErr w:type="spellEnd"/>
      <w:r w:rsidRPr="001A69B5">
        <w:t xml:space="preserve">. </w:t>
      </w:r>
      <w:proofErr w:type="spellStart"/>
      <w:r w:rsidRPr="001A69B5">
        <w:t>Tilbodet</w:t>
      </w:r>
      <w:proofErr w:type="spellEnd"/>
      <w:r w:rsidRPr="001A69B5">
        <w:t xml:space="preserve"> er utvikla av 22. juli-senteret, Utøya AS og </w:t>
      </w:r>
      <w:proofErr w:type="spellStart"/>
      <w:r w:rsidRPr="001A69B5">
        <w:t>Wergelandsenteret</w:t>
      </w:r>
      <w:proofErr w:type="spellEnd"/>
      <w:r w:rsidRPr="001A69B5">
        <w:t>. Sjå også omtale under kap. 251, post 01.</w:t>
      </w:r>
    </w:p>
    <w:p w14:paraId="5B19C008" w14:textId="77777777" w:rsidR="000513CD" w:rsidRPr="001A69B5" w:rsidRDefault="0009509B" w:rsidP="001A69B5">
      <w:pPr>
        <w:pStyle w:val="avsnitt-under-undertittel"/>
      </w:pPr>
      <w:r w:rsidRPr="001A69B5">
        <w:t>Program mot mobbing</w:t>
      </w:r>
    </w:p>
    <w:p w14:paraId="05E8DD3C" w14:textId="77777777" w:rsidR="000513CD" w:rsidRPr="001A69B5" w:rsidRDefault="0009509B" w:rsidP="001A69B5">
      <w:r w:rsidRPr="001A69B5">
        <w:t xml:space="preserve">I 2020 gjekk det 4 mill. kroner til dette tiltaket. </w:t>
      </w:r>
      <w:proofErr w:type="spellStart"/>
      <w:r w:rsidRPr="001A69B5">
        <w:t>Midlane</w:t>
      </w:r>
      <w:proofErr w:type="spellEnd"/>
      <w:r w:rsidRPr="001A69B5">
        <w:t xml:space="preserve"> blei fordelte til ei rekke program i regi av ulike </w:t>
      </w:r>
      <w:proofErr w:type="spellStart"/>
      <w:r w:rsidRPr="001A69B5">
        <w:t>eigarar</w:t>
      </w:r>
      <w:proofErr w:type="spellEnd"/>
      <w:r w:rsidRPr="001A69B5">
        <w:t>, til dømes Nasjonalt utviklingssenter for barn og unge, Høgskolen i Innlandet, Universitetet i Stavanger og NORCE (Norwegian Research Centre).</w:t>
      </w:r>
    </w:p>
    <w:p w14:paraId="517BF09B" w14:textId="77777777" w:rsidR="000513CD" w:rsidRPr="001A69B5" w:rsidRDefault="0009509B" w:rsidP="001A69B5">
      <w:pPr>
        <w:pStyle w:val="avsnitt-under-undertittel"/>
      </w:pPr>
      <w:proofErr w:type="spellStart"/>
      <w:r w:rsidRPr="001A69B5">
        <w:t>Partnarskap</w:t>
      </w:r>
      <w:proofErr w:type="spellEnd"/>
      <w:r w:rsidRPr="001A69B5">
        <w:t xml:space="preserve"> mot mobbing</w:t>
      </w:r>
    </w:p>
    <w:p w14:paraId="1ACA51CA" w14:textId="77777777" w:rsidR="000513CD" w:rsidRPr="001A69B5" w:rsidRDefault="0009509B" w:rsidP="001A69B5">
      <w:r w:rsidRPr="001A69B5">
        <w:t xml:space="preserve">I 2020 gjekk det 1,5 mill. kroner til dette tiltaket. </w:t>
      </w:r>
      <w:proofErr w:type="spellStart"/>
      <w:r w:rsidRPr="001A69B5">
        <w:t>Partnarskap</w:t>
      </w:r>
      <w:proofErr w:type="spellEnd"/>
      <w:r w:rsidRPr="001A69B5">
        <w:t xml:space="preserve"> mot mobbing består av regjeringa og 14 </w:t>
      </w:r>
      <w:proofErr w:type="spellStart"/>
      <w:r w:rsidRPr="001A69B5">
        <w:t>organisasjonar</w:t>
      </w:r>
      <w:proofErr w:type="spellEnd"/>
      <w:r w:rsidRPr="001A69B5">
        <w:t xml:space="preserve"> i oppvekst- og utdanningssektoren. Ordninga blei evaluert i 2020, og evalueringa viser ei positiv utvikling. Likevel </w:t>
      </w:r>
      <w:proofErr w:type="spellStart"/>
      <w:r w:rsidRPr="001A69B5">
        <w:t>peiker</w:t>
      </w:r>
      <w:proofErr w:type="spellEnd"/>
      <w:r w:rsidRPr="001A69B5">
        <w:t xml:space="preserve"> </w:t>
      </w:r>
      <w:proofErr w:type="spellStart"/>
      <w:r w:rsidRPr="001A69B5">
        <w:t>fleire</w:t>
      </w:r>
      <w:proofErr w:type="spellEnd"/>
      <w:r w:rsidRPr="001A69B5">
        <w:t xml:space="preserve"> av </w:t>
      </w:r>
      <w:proofErr w:type="spellStart"/>
      <w:r w:rsidRPr="001A69B5">
        <w:t>partnarane</w:t>
      </w:r>
      <w:proofErr w:type="spellEnd"/>
      <w:r w:rsidRPr="001A69B5">
        <w:t xml:space="preserve"> på behovet for </w:t>
      </w:r>
      <w:proofErr w:type="spellStart"/>
      <w:r w:rsidRPr="001A69B5">
        <w:t>eit</w:t>
      </w:r>
      <w:proofErr w:type="spellEnd"/>
      <w:r w:rsidRPr="001A69B5">
        <w:t xml:space="preserve"> </w:t>
      </w:r>
      <w:proofErr w:type="spellStart"/>
      <w:r w:rsidRPr="001A69B5">
        <w:t>breiare</w:t>
      </w:r>
      <w:proofErr w:type="spellEnd"/>
      <w:r w:rsidRPr="001A69B5">
        <w:t xml:space="preserve"> og </w:t>
      </w:r>
      <w:proofErr w:type="spellStart"/>
      <w:r w:rsidRPr="001A69B5">
        <w:t>meir</w:t>
      </w:r>
      <w:proofErr w:type="spellEnd"/>
      <w:r w:rsidRPr="001A69B5">
        <w:t xml:space="preserve"> </w:t>
      </w:r>
      <w:proofErr w:type="spellStart"/>
      <w:r w:rsidRPr="001A69B5">
        <w:t>forpliktande</w:t>
      </w:r>
      <w:proofErr w:type="spellEnd"/>
      <w:r w:rsidRPr="001A69B5">
        <w:t xml:space="preserve"> arbeid for gode </w:t>
      </w:r>
      <w:proofErr w:type="spellStart"/>
      <w:r w:rsidRPr="001A69B5">
        <w:t>oppvekstvilkår</w:t>
      </w:r>
      <w:proofErr w:type="spellEnd"/>
      <w:r w:rsidRPr="001A69B5">
        <w:t xml:space="preserve"> for barn og unge. </w:t>
      </w:r>
      <w:proofErr w:type="spellStart"/>
      <w:r w:rsidRPr="001A69B5">
        <w:t>Partnarskap</w:t>
      </w:r>
      <w:proofErr w:type="spellEnd"/>
      <w:r w:rsidRPr="001A69B5">
        <w:t xml:space="preserve"> mot mobbing er </w:t>
      </w:r>
      <w:proofErr w:type="spellStart"/>
      <w:r w:rsidRPr="001A69B5">
        <w:t>vedteke</w:t>
      </w:r>
      <w:proofErr w:type="spellEnd"/>
      <w:r w:rsidRPr="001A69B5">
        <w:t xml:space="preserve"> </w:t>
      </w:r>
      <w:proofErr w:type="spellStart"/>
      <w:r w:rsidRPr="001A69B5">
        <w:t>vidareført</w:t>
      </w:r>
      <w:proofErr w:type="spellEnd"/>
      <w:r w:rsidRPr="001A69B5">
        <w:t xml:space="preserve"> for perioden 2021–25.</w:t>
      </w:r>
    </w:p>
    <w:p w14:paraId="5EB05FF0" w14:textId="77777777" w:rsidR="000513CD" w:rsidRPr="001A69B5" w:rsidRDefault="0009509B" w:rsidP="001A69B5">
      <w:pPr>
        <w:pStyle w:val="avsnitt-under-undertittel"/>
      </w:pPr>
      <w:r w:rsidRPr="001A69B5">
        <w:t xml:space="preserve">Pilotforsøk for </w:t>
      </w:r>
      <w:proofErr w:type="spellStart"/>
      <w:r w:rsidRPr="001A69B5">
        <w:t>meir</w:t>
      </w:r>
      <w:proofErr w:type="spellEnd"/>
      <w:r w:rsidRPr="001A69B5">
        <w:t xml:space="preserve"> </w:t>
      </w:r>
      <w:proofErr w:type="spellStart"/>
      <w:r w:rsidRPr="001A69B5">
        <w:t>inkluderande</w:t>
      </w:r>
      <w:proofErr w:type="spellEnd"/>
      <w:r w:rsidRPr="001A69B5">
        <w:t xml:space="preserve"> praksis i barnehage, </w:t>
      </w:r>
      <w:proofErr w:type="spellStart"/>
      <w:r w:rsidRPr="001A69B5">
        <w:t>skule</w:t>
      </w:r>
      <w:proofErr w:type="spellEnd"/>
      <w:r w:rsidRPr="001A69B5">
        <w:t xml:space="preserve"> og SFO</w:t>
      </w:r>
    </w:p>
    <w:p w14:paraId="2F5D64D0" w14:textId="77777777" w:rsidR="000513CD" w:rsidRPr="001A69B5" w:rsidRDefault="0009509B" w:rsidP="001A69B5">
      <w:r w:rsidRPr="001A69B5">
        <w:t xml:space="preserve">I 2020 gjekk det til </w:t>
      </w:r>
      <w:proofErr w:type="spellStart"/>
      <w:r w:rsidRPr="001A69B5">
        <w:t>saman</w:t>
      </w:r>
      <w:proofErr w:type="spellEnd"/>
      <w:r w:rsidRPr="001A69B5">
        <w:t xml:space="preserve"> 1,4 mill. kroner til dette tiltaket. Om lag 0,8 mill. kroner gjekk til pilotforsøk for </w:t>
      </w:r>
      <w:proofErr w:type="spellStart"/>
      <w:r w:rsidRPr="001A69B5">
        <w:t>meir</w:t>
      </w:r>
      <w:proofErr w:type="spellEnd"/>
      <w:r w:rsidRPr="001A69B5">
        <w:t xml:space="preserve"> </w:t>
      </w:r>
      <w:proofErr w:type="spellStart"/>
      <w:r w:rsidRPr="001A69B5">
        <w:t>inkluderande</w:t>
      </w:r>
      <w:proofErr w:type="spellEnd"/>
      <w:r w:rsidRPr="001A69B5">
        <w:t xml:space="preserve"> praksis i barnehage, </w:t>
      </w:r>
      <w:proofErr w:type="spellStart"/>
      <w:r w:rsidRPr="001A69B5">
        <w:t>skule</w:t>
      </w:r>
      <w:proofErr w:type="spellEnd"/>
      <w:r w:rsidRPr="001A69B5">
        <w:t xml:space="preserve"> og SFO </w:t>
      </w:r>
      <w:proofErr w:type="spellStart"/>
      <w:r w:rsidRPr="001A69B5">
        <w:t>medan</w:t>
      </w:r>
      <w:proofErr w:type="spellEnd"/>
      <w:r w:rsidRPr="001A69B5">
        <w:t xml:space="preserve"> 0,6 mill. kroner gjekk til utprøving og forsking på </w:t>
      </w:r>
      <w:proofErr w:type="spellStart"/>
      <w:r w:rsidRPr="001A69B5">
        <w:t>modellar</w:t>
      </w:r>
      <w:proofErr w:type="spellEnd"/>
      <w:r w:rsidRPr="001A69B5">
        <w:t xml:space="preserve">. Utdanningsdirektoratet sette i 2019 i gang pilotprosjekt for </w:t>
      </w:r>
      <w:proofErr w:type="spellStart"/>
      <w:r w:rsidRPr="001A69B5">
        <w:t>meir</w:t>
      </w:r>
      <w:proofErr w:type="spellEnd"/>
      <w:r w:rsidRPr="001A69B5">
        <w:t xml:space="preserve"> </w:t>
      </w:r>
      <w:proofErr w:type="spellStart"/>
      <w:r w:rsidRPr="001A69B5">
        <w:t>inkluderande</w:t>
      </w:r>
      <w:proofErr w:type="spellEnd"/>
      <w:r w:rsidRPr="001A69B5">
        <w:t xml:space="preserve"> praksis i barnehage, </w:t>
      </w:r>
      <w:proofErr w:type="spellStart"/>
      <w:r w:rsidRPr="001A69B5">
        <w:t>skule</w:t>
      </w:r>
      <w:proofErr w:type="spellEnd"/>
      <w:r w:rsidRPr="001A69B5">
        <w:t xml:space="preserve"> og SFO i fem </w:t>
      </w:r>
      <w:proofErr w:type="spellStart"/>
      <w:r w:rsidRPr="001A69B5">
        <w:t>kommunar</w:t>
      </w:r>
      <w:proofErr w:type="spellEnd"/>
      <w:r w:rsidRPr="001A69B5">
        <w:t xml:space="preserve">. Prosjekta skal </w:t>
      </w:r>
      <w:proofErr w:type="spellStart"/>
      <w:r w:rsidRPr="001A69B5">
        <w:t>vere</w:t>
      </w:r>
      <w:proofErr w:type="spellEnd"/>
      <w:r w:rsidRPr="001A69B5">
        <w:t xml:space="preserve"> avslutta </w:t>
      </w:r>
      <w:proofErr w:type="spellStart"/>
      <w:r w:rsidRPr="001A69B5">
        <w:t>innan</w:t>
      </w:r>
      <w:proofErr w:type="spellEnd"/>
      <w:r w:rsidRPr="001A69B5">
        <w:t xml:space="preserve"> utgangen av 2022. Totalramma er på 5 mill. kroner, og av </w:t>
      </w:r>
      <w:proofErr w:type="spellStart"/>
      <w:r w:rsidRPr="001A69B5">
        <w:t>dei</w:t>
      </w:r>
      <w:proofErr w:type="spellEnd"/>
      <w:r w:rsidRPr="001A69B5">
        <w:t xml:space="preserve"> går 3 mill. kroner til </w:t>
      </w:r>
      <w:proofErr w:type="spellStart"/>
      <w:r w:rsidRPr="001A69B5">
        <w:t>kommunane</w:t>
      </w:r>
      <w:proofErr w:type="spellEnd"/>
      <w:r w:rsidRPr="001A69B5">
        <w:t xml:space="preserve"> og 2 mill. kroner til sjølve forsøket og arbeidet med rettleiing og forsking.</w:t>
      </w:r>
    </w:p>
    <w:p w14:paraId="2CF1453F" w14:textId="77777777" w:rsidR="000513CD" w:rsidRPr="001A69B5" w:rsidRDefault="0009509B" w:rsidP="001A69B5">
      <w:pPr>
        <w:pStyle w:val="avsnitt-undertittel"/>
      </w:pPr>
      <w:r w:rsidRPr="001A69B5">
        <w:t xml:space="preserve">Barn og unge som har behov for det, får hjelp </w:t>
      </w:r>
      <w:proofErr w:type="spellStart"/>
      <w:r w:rsidRPr="001A69B5">
        <w:t>tidleg</w:t>
      </w:r>
      <w:proofErr w:type="spellEnd"/>
      <w:r w:rsidRPr="001A69B5">
        <w:t>, slik at alle får utvikla potensialet sitt</w:t>
      </w:r>
    </w:p>
    <w:p w14:paraId="3EFA58E1" w14:textId="2F9627BC" w:rsidR="000513CD" w:rsidRDefault="0009509B" w:rsidP="001A69B5">
      <w:r w:rsidRPr="001A69B5">
        <w:t xml:space="preserve">I 2020 blei det over denne posten brukt 28,2 mill. kroner til tiltak som </w:t>
      </w:r>
      <w:proofErr w:type="spellStart"/>
      <w:r w:rsidRPr="001A69B5">
        <w:t>støttar</w:t>
      </w:r>
      <w:proofErr w:type="spellEnd"/>
      <w:r w:rsidRPr="001A69B5">
        <w:t xml:space="preserve"> opp under målet om at alle barn og unge får utvikla potensialet sitt.</w:t>
      </w:r>
    </w:p>
    <w:p w14:paraId="2E7F2706" w14:textId="4EC70686" w:rsidR="00FE3006" w:rsidRPr="001A69B5" w:rsidRDefault="00FE3006" w:rsidP="00FE3006">
      <w:pPr>
        <w:pStyle w:val="tabell-tittel"/>
      </w:pPr>
      <w:r w:rsidRPr="001A69B5">
        <w:t xml:space="preserve">Oversikt over </w:t>
      </w:r>
      <w:proofErr w:type="spellStart"/>
      <w:r w:rsidRPr="001A69B5">
        <w:t>løyvingar</w:t>
      </w:r>
      <w:proofErr w:type="spellEnd"/>
      <w:r w:rsidRPr="001A69B5">
        <w:t xml:space="preserve"> til tiltak for å støtte målet om å få utvikla potensialet sitt</w:t>
      </w:r>
    </w:p>
    <w:p w14:paraId="25308529"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7700"/>
        <w:gridCol w:w="1840"/>
      </w:tblGrid>
      <w:tr w:rsidR="000513CD" w:rsidRPr="001A69B5" w14:paraId="575D7769" w14:textId="77777777" w:rsidTr="001B3733">
        <w:trPr>
          <w:trHeight w:val="360"/>
        </w:trPr>
        <w:tc>
          <w:tcPr>
            <w:tcW w:w="7700" w:type="dxa"/>
          </w:tcPr>
          <w:p w14:paraId="0E010F88" w14:textId="77777777" w:rsidR="000513CD" w:rsidRPr="001A69B5" w:rsidRDefault="000513CD" w:rsidP="001A69B5"/>
        </w:tc>
        <w:tc>
          <w:tcPr>
            <w:tcW w:w="1840" w:type="dxa"/>
          </w:tcPr>
          <w:p w14:paraId="59BD89D4" w14:textId="77777777" w:rsidR="000513CD" w:rsidRPr="001A69B5" w:rsidRDefault="0009509B" w:rsidP="001A69B5">
            <w:r w:rsidRPr="001A69B5">
              <w:t>(i mill. kr)</w:t>
            </w:r>
          </w:p>
        </w:tc>
      </w:tr>
      <w:tr w:rsidR="000513CD" w:rsidRPr="001A69B5" w14:paraId="6F520BCC" w14:textId="77777777" w:rsidTr="001B3733">
        <w:trPr>
          <w:trHeight w:val="360"/>
        </w:trPr>
        <w:tc>
          <w:tcPr>
            <w:tcW w:w="7700" w:type="dxa"/>
          </w:tcPr>
          <w:p w14:paraId="37BAD87A" w14:textId="77777777" w:rsidR="000513CD" w:rsidRPr="001A69B5" w:rsidRDefault="0009509B" w:rsidP="001A69B5">
            <w:r w:rsidRPr="001A69B5">
              <w:t>Tiltak</w:t>
            </w:r>
          </w:p>
        </w:tc>
        <w:tc>
          <w:tcPr>
            <w:tcW w:w="1840" w:type="dxa"/>
          </w:tcPr>
          <w:p w14:paraId="160F984A" w14:textId="77777777" w:rsidR="000513CD" w:rsidRPr="001A69B5" w:rsidRDefault="0009509B" w:rsidP="001A69B5">
            <w:proofErr w:type="spellStart"/>
            <w:r w:rsidRPr="001A69B5">
              <w:t>Rekneskap</w:t>
            </w:r>
            <w:proofErr w:type="spellEnd"/>
            <w:r w:rsidRPr="001A69B5">
              <w:t xml:space="preserve"> 2020</w:t>
            </w:r>
          </w:p>
        </w:tc>
      </w:tr>
      <w:tr w:rsidR="000513CD" w:rsidRPr="001A69B5" w14:paraId="7602A0F1" w14:textId="77777777" w:rsidTr="001B3733">
        <w:trPr>
          <w:trHeight w:val="380"/>
        </w:trPr>
        <w:tc>
          <w:tcPr>
            <w:tcW w:w="7700" w:type="dxa"/>
          </w:tcPr>
          <w:p w14:paraId="399B84CD" w14:textId="77777777" w:rsidR="000513CD" w:rsidRPr="001A69B5" w:rsidRDefault="0009509B" w:rsidP="001A69B5">
            <w:proofErr w:type="spellStart"/>
            <w:r w:rsidRPr="001A69B5">
              <w:t>Områdesatsingane</w:t>
            </w:r>
            <w:proofErr w:type="spellEnd"/>
            <w:r w:rsidRPr="001A69B5">
              <w:t xml:space="preserve"> i Groruddalen og Oslo sør</w:t>
            </w:r>
          </w:p>
        </w:tc>
        <w:tc>
          <w:tcPr>
            <w:tcW w:w="1840" w:type="dxa"/>
          </w:tcPr>
          <w:p w14:paraId="1E427156" w14:textId="77777777" w:rsidR="000513CD" w:rsidRPr="001A69B5" w:rsidRDefault="0009509B" w:rsidP="001A69B5">
            <w:r w:rsidRPr="001A69B5">
              <w:t>10,5</w:t>
            </w:r>
          </w:p>
        </w:tc>
      </w:tr>
      <w:tr w:rsidR="000513CD" w:rsidRPr="001A69B5" w14:paraId="4AC57690" w14:textId="77777777" w:rsidTr="001B3733">
        <w:trPr>
          <w:trHeight w:val="380"/>
        </w:trPr>
        <w:tc>
          <w:tcPr>
            <w:tcW w:w="7700" w:type="dxa"/>
          </w:tcPr>
          <w:p w14:paraId="5DE5404D" w14:textId="77777777" w:rsidR="000513CD" w:rsidRPr="001A69B5" w:rsidRDefault="0009509B" w:rsidP="001A69B5">
            <w:proofErr w:type="spellStart"/>
            <w:r w:rsidRPr="001A69B5">
              <w:t>Symjeopplæring</w:t>
            </w:r>
            <w:proofErr w:type="spellEnd"/>
            <w:r w:rsidRPr="001A69B5">
              <w:t xml:space="preserve"> </w:t>
            </w:r>
          </w:p>
        </w:tc>
        <w:tc>
          <w:tcPr>
            <w:tcW w:w="1840" w:type="dxa"/>
          </w:tcPr>
          <w:p w14:paraId="3EE0A277" w14:textId="77777777" w:rsidR="000513CD" w:rsidRPr="001A69B5" w:rsidRDefault="0009509B" w:rsidP="001A69B5">
            <w:r w:rsidRPr="001A69B5">
              <w:t>8,4</w:t>
            </w:r>
          </w:p>
        </w:tc>
      </w:tr>
      <w:tr w:rsidR="000513CD" w:rsidRPr="001A69B5" w14:paraId="425396DE" w14:textId="77777777" w:rsidTr="001B3733">
        <w:trPr>
          <w:trHeight w:val="380"/>
        </w:trPr>
        <w:tc>
          <w:tcPr>
            <w:tcW w:w="7700" w:type="dxa"/>
          </w:tcPr>
          <w:p w14:paraId="14624928" w14:textId="77777777" w:rsidR="000513CD" w:rsidRPr="001A69B5" w:rsidRDefault="0009509B" w:rsidP="001A69B5">
            <w:r w:rsidRPr="001A69B5">
              <w:t xml:space="preserve">0–24-samarbeidet </w:t>
            </w:r>
          </w:p>
        </w:tc>
        <w:tc>
          <w:tcPr>
            <w:tcW w:w="1840" w:type="dxa"/>
          </w:tcPr>
          <w:p w14:paraId="199D4B04" w14:textId="77777777" w:rsidR="000513CD" w:rsidRPr="001A69B5" w:rsidRDefault="0009509B" w:rsidP="001A69B5">
            <w:r w:rsidRPr="001A69B5">
              <w:t>5,4</w:t>
            </w:r>
          </w:p>
        </w:tc>
      </w:tr>
      <w:tr w:rsidR="000513CD" w:rsidRPr="001A69B5" w14:paraId="45D0A4DA" w14:textId="77777777" w:rsidTr="001B3733">
        <w:trPr>
          <w:trHeight w:val="380"/>
        </w:trPr>
        <w:tc>
          <w:tcPr>
            <w:tcW w:w="7700" w:type="dxa"/>
          </w:tcPr>
          <w:p w14:paraId="1BCFA841" w14:textId="77777777" w:rsidR="000513CD" w:rsidRPr="001A69B5" w:rsidRDefault="0009509B" w:rsidP="001A69B5">
            <w:r w:rsidRPr="001A69B5">
              <w:t>Innovasjonsordninga Et lag rundt eleven</w:t>
            </w:r>
          </w:p>
        </w:tc>
        <w:tc>
          <w:tcPr>
            <w:tcW w:w="1840" w:type="dxa"/>
          </w:tcPr>
          <w:p w14:paraId="087684C8" w14:textId="77777777" w:rsidR="000513CD" w:rsidRPr="001A69B5" w:rsidRDefault="0009509B" w:rsidP="001A69B5">
            <w:r w:rsidRPr="001A69B5">
              <w:t>3,9</w:t>
            </w:r>
          </w:p>
        </w:tc>
      </w:tr>
      <w:tr w:rsidR="000513CD" w:rsidRPr="001A69B5" w14:paraId="1428A90B" w14:textId="77777777" w:rsidTr="001B3733">
        <w:trPr>
          <w:trHeight w:val="380"/>
        </w:trPr>
        <w:tc>
          <w:tcPr>
            <w:tcW w:w="7700" w:type="dxa"/>
          </w:tcPr>
          <w:p w14:paraId="705121E0" w14:textId="77777777" w:rsidR="000513CD" w:rsidRPr="001A69B5" w:rsidRDefault="0009509B" w:rsidP="001A69B5">
            <w:r w:rsidRPr="001A69B5">
              <w:t>Totalt</w:t>
            </w:r>
          </w:p>
        </w:tc>
        <w:tc>
          <w:tcPr>
            <w:tcW w:w="1840" w:type="dxa"/>
          </w:tcPr>
          <w:p w14:paraId="738D70AE" w14:textId="77777777" w:rsidR="000513CD" w:rsidRPr="001A69B5" w:rsidRDefault="0009509B" w:rsidP="001A69B5">
            <w:r w:rsidRPr="001A69B5">
              <w:t>28,2</w:t>
            </w:r>
          </w:p>
        </w:tc>
      </w:tr>
    </w:tbl>
    <w:p w14:paraId="7F628374" w14:textId="77777777" w:rsidR="000513CD" w:rsidRPr="001A69B5" w:rsidRDefault="0009509B" w:rsidP="001A69B5">
      <w:pPr>
        <w:pStyle w:val="avsnitt-under-undertittel"/>
      </w:pPr>
      <w:r w:rsidRPr="001A69B5">
        <w:t>Områdesatsing i Groruddalen og Oslo sør</w:t>
      </w:r>
    </w:p>
    <w:p w14:paraId="0159FF57" w14:textId="77777777" w:rsidR="000513CD" w:rsidRPr="001A69B5" w:rsidRDefault="0009509B" w:rsidP="001A69B5">
      <w:r w:rsidRPr="001A69B5">
        <w:t xml:space="preserve">I 2020 gjekk det 10,5 mill. kroner til dette tiltaket. </w:t>
      </w:r>
      <w:proofErr w:type="spellStart"/>
      <w:r w:rsidRPr="001A69B5">
        <w:t>Midlane</w:t>
      </w:r>
      <w:proofErr w:type="spellEnd"/>
      <w:r w:rsidRPr="001A69B5">
        <w:t xml:space="preserve"> går til prosjekt </w:t>
      </w:r>
      <w:proofErr w:type="spellStart"/>
      <w:r w:rsidRPr="001A69B5">
        <w:t>innanfor</w:t>
      </w:r>
      <w:proofErr w:type="spellEnd"/>
      <w:r w:rsidRPr="001A69B5">
        <w:t xml:space="preserve"> barnehage og </w:t>
      </w:r>
      <w:proofErr w:type="spellStart"/>
      <w:r w:rsidRPr="001A69B5">
        <w:t>skule</w:t>
      </w:r>
      <w:proofErr w:type="spellEnd"/>
      <w:r w:rsidRPr="001A69B5">
        <w:t xml:space="preserve"> i </w:t>
      </w:r>
      <w:proofErr w:type="spellStart"/>
      <w:r w:rsidRPr="001A69B5">
        <w:t>områdesatsingane</w:t>
      </w:r>
      <w:proofErr w:type="spellEnd"/>
      <w:r w:rsidRPr="001A69B5">
        <w:t xml:space="preserve"> i Groruddalen (10 mill. kroner) og Oslo sør (0,5 mill. kroner). Målet med </w:t>
      </w:r>
      <w:proofErr w:type="spellStart"/>
      <w:r w:rsidRPr="001A69B5">
        <w:t>områdesatsingane</w:t>
      </w:r>
      <w:proofErr w:type="spellEnd"/>
      <w:r w:rsidRPr="001A69B5">
        <w:t xml:space="preserve">, som er </w:t>
      </w:r>
      <w:proofErr w:type="spellStart"/>
      <w:r w:rsidRPr="001A69B5">
        <w:t>eit</w:t>
      </w:r>
      <w:proofErr w:type="spellEnd"/>
      <w:r w:rsidRPr="001A69B5">
        <w:t xml:space="preserve"> samarbeid mellom stat og kommune, er å betre miljø, </w:t>
      </w:r>
      <w:proofErr w:type="spellStart"/>
      <w:r w:rsidRPr="001A69B5">
        <w:t>butilhøve</w:t>
      </w:r>
      <w:proofErr w:type="spellEnd"/>
      <w:r w:rsidRPr="001A69B5">
        <w:t xml:space="preserve"> og levekår i </w:t>
      </w:r>
      <w:proofErr w:type="spellStart"/>
      <w:r w:rsidRPr="001A69B5">
        <w:t>eit</w:t>
      </w:r>
      <w:proofErr w:type="spellEnd"/>
      <w:r w:rsidRPr="001A69B5">
        <w:t xml:space="preserve"> geografisk avgrensa område. </w:t>
      </w:r>
      <w:proofErr w:type="spellStart"/>
      <w:r w:rsidRPr="001A69B5">
        <w:t>Eit</w:t>
      </w:r>
      <w:proofErr w:type="spellEnd"/>
      <w:r w:rsidRPr="001A69B5">
        <w:t xml:space="preserve"> delmål på opplæringsfeltet er at </w:t>
      </w:r>
      <w:proofErr w:type="spellStart"/>
      <w:r w:rsidRPr="001A69B5">
        <w:t>fleire</w:t>
      </w:r>
      <w:proofErr w:type="spellEnd"/>
      <w:r w:rsidRPr="001A69B5">
        <w:t xml:space="preserve"> </w:t>
      </w:r>
      <w:proofErr w:type="spellStart"/>
      <w:r w:rsidRPr="001A69B5">
        <w:t>elevar</w:t>
      </w:r>
      <w:proofErr w:type="spellEnd"/>
      <w:r w:rsidRPr="001A69B5">
        <w:t xml:space="preserve"> skal gjennomføre grunnopplæringa. </w:t>
      </w:r>
      <w:proofErr w:type="spellStart"/>
      <w:r w:rsidRPr="001A69B5">
        <w:t>Områdesatsingane</w:t>
      </w:r>
      <w:proofErr w:type="spellEnd"/>
      <w:r w:rsidRPr="001A69B5">
        <w:t xml:space="preserve"> er </w:t>
      </w:r>
      <w:proofErr w:type="spellStart"/>
      <w:r w:rsidRPr="001A69B5">
        <w:t>vedtekne</w:t>
      </w:r>
      <w:proofErr w:type="spellEnd"/>
      <w:r w:rsidRPr="001A69B5">
        <w:t xml:space="preserve"> til 2027. Sjå </w:t>
      </w:r>
      <w:proofErr w:type="spellStart"/>
      <w:r w:rsidRPr="001A69B5">
        <w:t>meir</w:t>
      </w:r>
      <w:proofErr w:type="spellEnd"/>
      <w:r w:rsidRPr="001A69B5">
        <w:t xml:space="preserve"> omtale av </w:t>
      </w:r>
      <w:proofErr w:type="spellStart"/>
      <w:r w:rsidRPr="001A69B5">
        <w:t>midlar</w:t>
      </w:r>
      <w:proofErr w:type="spellEnd"/>
      <w:r w:rsidRPr="001A69B5">
        <w:t xml:space="preserve"> til </w:t>
      </w:r>
      <w:proofErr w:type="spellStart"/>
      <w:r w:rsidRPr="001A69B5">
        <w:t>områdesatsingane</w:t>
      </w:r>
      <w:proofErr w:type="spellEnd"/>
      <w:r w:rsidRPr="001A69B5">
        <w:t xml:space="preserve"> i programkategori 07.90 og </w:t>
      </w:r>
      <w:proofErr w:type="spellStart"/>
      <w:r w:rsidRPr="001A69B5">
        <w:t>Prop</w:t>
      </w:r>
      <w:proofErr w:type="spellEnd"/>
      <w:r w:rsidRPr="001A69B5">
        <w:t>. 1 S (2021–2022) for Kommunal- og moderniseringsdepartementet.</w:t>
      </w:r>
    </w:p>
    <w:p w14:paraId="74A56C5E" w14:textId="77777777" w:rsidR="000513CD" w:rsidRPr="001A69B5" w:rsidRDefault="0009509B" w:rsidP="001A69B5">
      <w:pPr>
        <w:pStyle w:val="avsnitt-under-undertittel"/>
      </w:pPr>
      <w:proofErr w:type="spellStart"/>
      <w:r w:rsidRPr="001A69B5">
        <w:t>Symjeopplæring</w:t>
      </w:r>
      <w:proofErr w:type="spellEnd"/>
    </w:p>
    <w:p w14:paraId="093B4219" w14:textId="77777777" w:rsidR="000513CD" w:rsidRPr="001A69B5" w:rsidRDefault="0009509B" w:rsidP="001A69B5">
      <w:r w:rsidRPr="001A69B5">
        <w:t xml:space="preserve">I 2020 blei det nytta 7,4 mill. kroner til </w:t>
      </w:r>
      <w:proofErr w:type="spellStart"/>
      <w:r w:rsidRPr="001A69B5">
        <w:t>symjeopplæring</w:t>
      </w:r>
      <w:proofErr w:type="spellEnd"/>
      <w:r w:rsidRPr="001A69B5">
        <w:t xml:space="preserve"> med mål om å gi </w:t>
      </w:r>
      <w:proofErr w:type="spellStart"/>
      <w:r w:rsidRPr="001A69B5">
        <w:t>nykomne</w:t>
      </w:r>
      <w:proofErr w:type="spellEnd"/>
      <w:r w:rsidRPr="001A69B5">
        <w:t xml:space="preserve"> minoritetsspråklege barn, unge og </w:t>
      </w:r>
      <w:proofErr w:type="spellStart"/>
      <w:r w:rsidRPr="001A69B5">
        <w:t>vaksne</w:t>
      </w:r>
      <w:proofErr w:type="spellEnd"/>
      <w:r w:rsidRPr="001A69B5">
        <w:t xml:space="preserve"> i </w:t>
      </w:r>
      <w:proofErr w:type="spellStart"/>
      <w:r w:rsidRPr="001A69B5">
        <w:t>grunnskuleopplæringa</w:t>
      </w:r>
      <w:proofErr w:type="spellEnd"/>
      <w:r w:rsidRPr="001A69B5">
        <w:t xml:space="preserve"> </w:t>
      </w:r>
      <w:proofErr w:type="spellStart"/>
      <w:r w:rsidRPr="001A69B5">
        <w:t>meir</w:t>
      </w:r>
      <w:proofErr w:type="spellEnd"/>
      <w:r w:rsidRPr="001A69B5">
        <w:t xml:space="preserve"> og betre </w:t>
      </w:r>
      <w:proofErr w:type="spellStart"/>
      <w:r w:rsidRPr="001A69B5">
        <w:t>symjeopplæring</w:t>
      </w:r>
      <w:proofErr w:type="spellEnd"/>
      <w:r w:rsidRPr="001A69B5">
        <w:t xml:space="preserve">, og dermed redusere risikoen for ulykker. Ordninga kunne også omfatte andre </w:t>
      </w:r>
      <w:proofErr w:type="spellStart"/>
      <w:r w:rsidRPr="001A69B5">
        <w:t>elevar</w:t>
      </w:r>
      <w:proofErr w:type="spellEnd"/>
      <w:r w:rsidRPr="001A69B5">
        <w:t xml:space="preserve"> som </w:t>
      </w:r>
      <w:proofErr w:type="spellStart"/>
      <w:r w:rsidRPr="001A69B5">
        <w:t>ikkje</w:t>
      </w:r>
      <w:proofErr w:type="spellEnd"/>
      <w:r w:rsidRPr="001A69B5">
        <w:t xml:space="preserve"> kan </w:t>
      </w:r>
      <w:proofErr w:type="spellStart"/>
      <w:r w:rsidRPr="001A69B5">
        <w:t>symje</w:t>
      </w:r>
      <w:proofErr w:type="spellEnd"/>
      <w:r w:rsidRPr="001A69B5">
        <w:t xml:space="preserve">, eller som </w:t>
      </w:r>
      <w:proofErr w:type="spellStart"/>
      <w:r w:rsidRPr="001A69B5">
        <w:t>ikkje</w:t>
      </w:r>
      <w:proofErr w:type="spellEnd"/>
      <w:r w:rsidRPr="001A69B5">
        <w:t xml:space="preserve"> har fått </w:t>
      </w:r>
      <w:proofErr w:type="spellStart"/>
      <w:r w:rsidRPr="001A69B5">
        <w:t>delteke</w:t>
      </w:r>
      <w:proofErr w:type="spellEnd"/>
      <w:r w:rsidRPr="001A69B5">
        <w:t xml:space="preserve"> i den ordinære </w:t>
      </w:r>
      <w:proofErr w:type="spellStart"/>
      <w:r w:rsidRPr="001A69B5">
        <w:t>symjeundervisninga</w:t>
      </w:r>
      <w:proofErr w:type="spellEnd"/>
      <w:r w:rsidRPr="001A69B5">
        <w:t xml:space="preserve">. </w:t>
      </w:r>
      <w:proofErr w:type="spellStart"/>
      <w:r w:rsidRPr="001A69B5">
        <w:t>Tilskotet</w:t>
      </w:r>
      <w:proofErr w:type="spellEnd"/>
      <w:r w:rsidRPr="001A69B5">
        <w:t xml:space="preserve"> har </w:t>
      </w:r>
      <w:proofErr w:type="spellStart"/>
      <w:r w:rsidRPr="001A69B5">
        <w:t>sidan</w:t>
      </w:r>
      <w:proofErr w:type="spellEnd"/>
      <w:r w:rsidRPr="001A69B5">
        <w:t xml:space="preserve"> 2016 </w:t>
      </w:r>
      <w:proofErr w:type="spellStart"/>
      <w:r w:rsidRPr="001A69B5">
        <w:t>vore</w:t>
      </w:r>
      <w:proofErr w:type="spellEnd"/>
      <w:r w:rsidRPr="001A69B5">
        <w:t xml:space="preserve"> budsjettert </w:t>
      </w:r>
      <w:proofErr w:type="spellStart"/>
      <w:r w:rsidRPr="001A69B5">
        <w:t>årleg</w:t>
      </w:r>
      <w:proofErr w:type="spellEnd"/>
      <w:r w:rsidRPr="001A69B5">
        <w:t xml:space="preserve"> med 10 mill. kroner. I 2019 blei det nytta 9,3 mill. kroner. </w:t>
      </w:r>
      <w:proofErr w:type="spellStart"/>
      <w:r w:rsidRPr="001A69B5">
        <w:t>Mindreforbruket</w:t>
      </w:r>
      <w:proofErr w:type="spellEnd"/>
      <w:r w:rsidRPr="001A69B5">
        <w:t xml:space="preserve"> i 2020 har </w:t>
      </w:r>
      <w:proofErr w:type="spellStart"/>
      <w:r w:rsidRPr="001A69B5">
        <w:t>samanheng</w:t>
      </w:r>
      <w:proofErr w:type="spellEnd"/>
      <w:r w:rsidRPr="001A69B5">
        <w:t xml:space="preserve"> med </w:t>
      </w:r>
      <w:proofErr w:type="spellStart"/>
      <w:r w:rsidRPr="001A69B5">
        <w:t>talet</w:t>
      </w:r>
      <w:proofErr w:type="spellEnd"/>
      <w:r w:rsidRPr="001A69B5">
        <w:t xml:space="preserve"> på søknader </w:t>
      </w:r>
      <w:proofErr w:type="spellStart"/>
      <w:r w:rsidRPr="001A69B5">
        <w:t>frå</w:t>
      </w:r>
      <w:proofErr w:type="spellEnd"/>
      <w:r w:rsidRPr="001A69B5">
        <w:t xml:space="preserve"> </w:t>
      </w:r>
      <w:proofErr w:type="spellStart"/>
      <w:r w:rsidRPr="001A69B5">
        <w:t>skuleeigarar</w:t>
      </w:r>
      <w:proofErr w:type="spellEnd"/>
      <w:r w:rsidRPr="001A69B5">
        <w:t xml:space="preserve"> og frivillige </w:t>
      </w:r>
      <w:proofErr w:type="spellStart"/>
      <w:r w:rsidRPr="001A69B5">
        <w:t>organisasjonar</w:t>
      </w:r>
      <w:proofErr w:type="spellEnd"/>
      <w:r w:rsidRPr="001A69B5">
        <w:t xml:space="preserve">. </w:t>
      </w:r>
      <w:proofErr w:type="spellStart"/>
      <w:r w:rsidRPr="001A69B5">
        <w:t>Mindreforbruket</w:t>
      </w:r>
      <w:proofErr w:type="spellEnd"/>
      <w:r w:rsidRPr="001A69B5">
        <w:t xml:space="preserve"> kan ha </w:t>
      </w:r>
      <w:proofErr w:type="spellStart"/>
      <w:r w:rsidRPr="001A69B5">
        <w:t>samanheng</w:t>
      </w:r>
      <w:proofErr w:type="spellEnd"/>
      <w:r w:rsidRPr="001A69B5">
        <w:t xml:space="preserve"> med redusert tilgang til bassenga på grunn av covid-19-pandemien.</w:t>
      </w:r>
    </w:p>
    <w:p w14:paraId="41635FF8" w14:textId="77777777" w:rsidR="000513CD" w:rsidRPr="001A69B5" w:rsidRDefault="0009509B" w:rsidP="001A69B5">
      <w:r w:rsidRPr="001A69B5">
        <w:t xml:space="preserve">I tillegg blei det i 2020 nytta 1 mill. kroner til å støtte </w:t>
      </w:r>
      <w:proofErr w:type="spellStart"/>
      <w:r w:rsidRPr="001A69B5">
        <w:t>symjeopplæring</w:t>
      </w:r>
      <w:proofErr w:type="spellEnd"/>
      <w:r w:rsidRPr="001A69B5">
        <w:t xml:space="preserve"> for </w:t>
      </w:r>
      <w:proofErr w:type="spellStart"/>
      <w:r w:rsidRPr="001A69B5">
        <w:t>elevar</w:t>
      </w:r>
      <w:proofErr w:type="spellEnd"/>
      <w:r w:rsidRPr="001A69B5">
        <w:t xml:space="preserve"> i </w:t>
      </w:r>
      <w:proofErr w:type="spellStart"/>
      <w:r w:rsidRPr="001A69B5">
        <w:t>grunnskulen</w:t>
      </w:r>
      <w:proofErr w:type="spellEnd"/>
      <w:r w:rsidRPr="001A69B5">
        <w:t xml:space="preserve">, mellom anna nettsida svømmedyktig.no og </w:t>
      </w:r>
      <w:proofErr w:type="spellStart"/>
      <w:r w:rsidRPr="001A69B5">
        <w:t>ferdigheitsprøva</w:t>
      </w:r>
      <w:proofErr w:type="spellEnd"/>
      <w:r w:rsidRPr="001A69B5">
        <w:t xml:space="preserve"> i </w:t>
      </w:r>
      <w:proofErr w:type="spellStart"/>
      <w:r w:rsidRPr="001A69B5">
        <w:t>symjing</w:t>
      </w:r>
      <w:proofErr w:type="spellEnd"/>
      <w:r w:rsidRPr="001A69B5">
        <w:t>.</w:t>
      </w:r>
    </w:p>
    <w:p w14:paraId="1C65915A" w14:textId="77777777" w:rsidR="000513CD" w:rsidRPr="001A69B5" w:rsidRDefault="0009509B" w:rsidP="001A69B5">
      <w:pPr>
        <w:pStyle w:val="avsnitt-under-undertittel"/>
      </w:pPr>
      <w:r w:rsidRPr="001A69B5">
        <w:t>0–24-samarbeidet</w:t>
      </w:r>
    </w:p>
    <w:p w14:paraId="7F85DE84" w14:textId="77777777" w:rsidR="000513CD" w:rsidRPr="001A69B5" w:rsidRDefault="0009509B" w:rsidP="001A69B5">
      <w:r w:rsidRPr="001A69B5">
        <w:t xml:space="preserve">I 2020 gjekk det 5,4 mill. kroner til dette tiltaket over denne posten. 0–24-samarbeidet er </w:t>
      </w:r>
      <w:proofErr w:type="spellStart"/>
      <w:r w:rsidRPr="001A69B5">
        <w:t>eit</w:t>
      </w:r>
      <w:proofErr w:type="spellEnd"/>
      <w:r w:rsidRPr="001A69B5">
        <w:t xml:space="preserve"> prosjekt som har gått i perioden 2015 til og med mars 2021. Formålet med samarbeidet har </w:t>
      </w:r>
      <w:proofErr w:type="spellStart"/>
      <w:r w:rsidRPr="001A69B5">
        <w:t>vore</w:t>
      </w:r>
      <w:proofErr w:type="spellEnd"/>
      <w:r w:rsidRPr="001A69B5">
        <w:t xml:space="preserve"> å styrke oppfølginga av </w:t>
      </w:r>
      <w:proofErr w:type="gramStart"/>
      <w:r w:rsidRPr="001A69B5">
        <w:t>utsette</w:t>
      </w:r>
      <w:proofErr w:type="gramEnd"/>
      <w:r w:rsidRPr="001A69B5">
        <w:t xml:space="preserve"> barn og unge i alderen 0–24 år og familien </w:t>
      </w:r>
      <w:proofErr w:type="spellStart"/>
      <w:r w:rsidRPr="001A69B5">
        <w:t>deira</w:t>
      </w:r>
      <w:proofErr w:type="spellEnd"/>
      <w:r w:rsidRPr="001A69B5">
        <w:t xml:space="preserve"> gjennom betre samarbeid mellom </w:t>
      </w:r>
      <w:proofErr w:type="spellStart"/>
      <w:r w:rsidRPr="001A69B5">
        <w:t>tenestene</w:t>
      </w:r>
      <w:proofErr w:type="spellEnd"/>
      <w:r w:rsidRPr="001A69B5">
        <w:t xml:space="preserve">. Utdanningsdirektoratet, Helsedirektoratet, Barne-, ungdoms- og familiedirektoratet, Integrerings- og </w:t>
      </w:r>
      <w:proofErr w:type="spellStart"/>
      <w:r w:rsidRPr="001A69B5">
        <w:t>mangfaldsdirektoratet</w:t>
      </w:r>
      <w:proofErr w:type="spellEnd"/>
      <w:r w:rsidRPr="001A69B5">
        <w:t xml:space="preserve"> og Arbeids- og velferdsdirektoratet har gjennomført ei rekke delprosjekt for å samordne økonomiske, juridiske og pedagogiske </w:t>
      </w:r>
      <w:proofErr w:type="spellStart"/>
      <w:r w:rsidRPr="001A69B5">
        <w:t>verkemiddel</w:t>
      </w:r>
      <w:proofErr w:type="spellEnd"/>
      <w:r w:rsidRPr="001A69B5">
        <w:t xml:space="preserve"> i arbeidet for </w:t>
      </w:r>
      <w:proofErr w:type="gramStart"/>
      <w:r w:rsidRPr="001A69B5">
        <w:t>utsette</w:t>
      </w:r>
      <w:proofErr w:type="gramEnd"/>
      <w:r w:rsidRPr="001A69B5">
        <w:t xml:space="preserve"> barn og unge. </w:t>
      </w:r>
      <w:proofErr w:type="spellStart"/>
      <w:r w:rsidRPr="001A69B5">
        <w:t>Frå</w:t>
      </w:r>
      <w:proofErr w:type="spellEnd"/>
      <w:r w:rsidRPr="001A69B5">
        <w:t xml:space="preserve"> </w:t>
      </w:r>
      <w:proofErr w:type="spellStart"/>
      <w:r w:rsidRPr="001A69B5">
        <w:t>hausten</w:t>
      </w:r>
      <w:proofErr w:type="spellEnd"/>
      <w:r w:rsidRPr="001A69B5">
        <w:t xml:space="preserve"> 2019 blei også Politidirektoratet og Sekretariatet for konfliktråda kopla på arbeidet. I det siste året av satsinga har </w:t>
      </w:r>
      <w:proofErr w:type="spellStart"/>
      <w:r w:rsidRPr="001A69B5">
        <w:t>hovudoppgåvene</w:t>
      </w:r>
      <w:proofErr w:type="spellEnd"/>
      <w:r w:rsidRPr="001A69B5">
        <w:t xml:space="preserve"> </w:t>
      </w:r>
      <w:proofErr w:type="spellStart"/>
      <w:r w:rsidRPr="001A69B5">
        <w:t>vore</w:t>
      </w:r>
      <w:proofErr w:type="spellEnd"/>
      <w:r w:rsidRPr="001A69B5">
        <w:t xml:space="preserve"> å avslutte </w:t>
      </w:r>
      <w:proofErr w:type="spellStart"/>
      <w:r w:rsidRPr="001A69B5">
        <w:t>pågåande</w:t>
      </w:r>
      <w:proofErr w:type="spellEnd"/>
      <w:r w:rsidRPr="001A69B5">
        <w:t xml:space="preserve"> prosjekt og å sikre oppfølging av </w:t>
      </w:r>
      <w:proofErr w:type="gramStart"/>
      <w:r w:rsidRPr="001A69B5">
        <w:t>igangsette</w:t>
      </w:r>
      <w:proofErr w:type="gramEnd"/>
      <w:r w:rsidRPr="001A69B5">
        <w:t xml:space="preserve"> prosjekt som går ut over prosjektperioden. Sjå </w:t>
      </w:r>
      <w:proofErr w:type="spellStart"/>
      <w:r w:rsidRPr="001A69B5">
        <w:t>meir</w:t>
      </w:r>
      <w:proofErr w:type="spellEnd"/>
      <w:r w:rsidRPr="001A69B5">
        <w:t xml:space="preserve"> omtale i kategoriinnleiinga for 07.20 Grunnopplæringa og kap. 226, post 64 Programfinansiering av 0–24-samarbeidet.</w:t>
      </w:r>
    </w:p>
    <w:p w14:paraId="4DB67054" w14:textId="77777777" w:rsidR="000513CD" w:rsidRPr="001A69B5" w:rsidRDefault="0009509B" w:rsidP="001A69B5">
      <w:pPr>
        <w:pStyle w:val="avsnitt-under-undertittel"/>
      </w:pPr>
      <w:r w:rsidRPr="001A69B5">
        <w:t xml:space="preserve">Innovasjonsordninga – </w:t>
      </w:r>
      <w:proofErr w:type="spellStart"/>
      <w:r w:rsidRPr="001A69B5">
        <w:t>Eit</w:t>
      </w:r>
      <w:proofErr w:type="spellEnd"/>
      <w:r w:rsidRPr="001A69B5">
        <w:t xml:space="preserve"> lag rundt eleven</w:t>
      </w:r>
    </w:p>
    <w:p w14:paraId="6B002273" w14:textId="77777777" w:rsidR="000513CD" w:rsidRPr="001A69B5" w:rsidRDefault="0009509B" w:rsidP="001A69B5">
      <w:r w:rsidRPr="001A69B5">
        <w:t xml:space="preserve">I 2020 gjekk det 3,9 mill. kroner til dette tiltaket. Utdanningsdirektoratet tildelte </w:t>
      </w:r>
      <w:proofErr w:type="spellStart"/>
      <w:r w:rsidRPr="001A69B5">
        <w:t>midlar</w:t>
      </w:r>
      <w:proofErr w:type="spellEnd"/>
      <w:r w:rsidRPr="001A69B5">
        <w:t xml:space="preserve"> til prosjektet </w:t>
      </w:r>
      <w:proofErr w:type="spellStart"/>
      <w:r w:rsidRPr="001A69B5">
        <w:t>Eit</w:t>
      </w:r>
      <w:proofErr w:type="spellEnd"/>
      <w:r w:rsidRPr="001A69B5">
        <w:t xml:space="preserve"> lag rundt eleven for å dokumentere </w:t>
      </w:r>
      <w:proofErr w:type="spellStart"/>
      <w:r w:rsidRPr="001A69B5">
        <w:t>effektar</w:t>
      </w:r>
      <w:proofErr w:type="spellEnd"/>
      <w:r w:rsidRPr="001A69B5">
        <w:t xml:space="preserve"> av systematisk satsing på </w:t>
      </w:r>
      <w:proofErr w:type="spellStart"/>
      <w:r w:rsidRPr="001A69B5">
        <w:t>tverrfagleg</w:t>
      </w:r>
      <w:proofErr w:type="spellEnd"/>
      <w:r w:rsidRPr="001A69B5">
        <w:t xml:space="preserve"> kompetanse gjennom </w:t>
      </w:r>
      <w:proofErr w:type="spellStart"/>
      <w:r w:rsidRPr="001A69B5">
        <w:t>desse</w:t>
      </w:r>
      <w:proofErr w:type="spellEnd"/>
      <w:r w:rsidRPr="001A69B5">
        <w:t xml:space="preserve"> to forskingsprosjekta:</w:t>
      </w:r>
    </w:p>
    <w:p w14:paraId="7F36911B" w14:textId="77777777" w:rsidR="000513CD" w:rsidRPr="001A69B5" w:rsidRDefault="0009509B" w:rsidP="001A69B5">
      <w:pPr>
        <w:pStyle w:val="Liste"/>
      </w:pPr>
      <w:proofErr w:type="spellStart"/>
      <w:r w:rsidRPr="001A69B5">
        <w:t>eit</w:t>
      </w:r>
      <w:proofErr w:type="spellEnd"/>
      <w:r w:rsidRPr="001A69B5">
        <w:t xml:space="preserve"> samarbeidsprosjekt mellom Nordisk institutt for </w:t>
      </w:r>
      <w:proofErr w:type="spellStart"/>
      <w:r w:rsidRPr="001A69B5">
        <w:t>studiar</w:t>
      </w:r>
      <w:proofErr w:type="spellEnd"/>
      <w:r w:rsidRPr="001A69B5">
        <w:t xml:space="preserve"> av innovasjon, forsking og utdanning (NIFU), Læringsmiljøsenteret ved Universitetet i Stavanger og Folkehelseinstituttet. </w:t>
      </w:r>
      <w:proofErr w:type="spellStart"/>
      <w:r w:rsidRPr="001A69B5">
        <w:t>Forskarane</w:t>
      </w:r>
      <w:proofErr w:type="spellEnd"/>
      <w:r w:rsidRPr="001A69B5">
        <w:t xml:space="preserve"> undersøker kva effekt </w:t>
      </w:r>
      <w:proofErr w:type="spellStart"/>
      <w:r w:rsidRPr="001A69B5">
        <w:t>auka</w:t>
      </w:r>
      <w:proofErr w:type="spellEnd"/>
      <w:r w:rsidRPr="001A69B5">
        <w:t xml:space="preserve"> bruk av </w:t>
      </w:r>
      <w:proofErr w:type="spellStart"/>
      <w:r w:rsidRPr="001A69B5">
        <w:t>helsesjukepleiarar</w:t>
      </w:r>
      <w:proofErr w:type="spellEnd"/>
      <w:r w:rsidRPr="001A69B5">
        <w:t xml:space="preserve"> på </w:t>
      </w:r>
      <w:proofErr w:type="spellStart"/>
      <w:r w:rsidRPr="001A69B5">
        <w:t>skulen</w:t>
      </w:r>
      <w:proofErr w:type="spellEnd"/>
      <w:r w:rsidRPr="001A69B5">
        <w:t xml:space="preserve"> har på læringsmiljø og læringsutbytte</w:t>
      </w:r>
    </w:p>
    <w:p w14:paraId="6B69B869" w14:textId="77777777" w:rsidR="000513CD" w:rsidRPr="001A69B5" w:rsidRDefault="0009509B" w:rsidP="001A69B5">
      <w:pPr>
        <w:pStyle w:val="Liste"/>
      </w:pPr>
      <w:proofErr w:type="spellStart"/>
      <w:r w:rsidRPr="001A69B5">
        <w:t>eit</w:t>
      </w:r>
      <w:proofErr w:type="spellEnd"/>
      <w:r w:rsidRPr="001A69B5">
        <w:t xml:space="preserve"> prosjekt gjennomført av </w:t>
      </w:r>
      <w:proofErr w:type="spellStart"/>
      <w:r w:rsidRPr="001A69B5">
        <w:t>OsloMet</w:t>
      </w:r>
      <w:proofErr w:type="spellEnd"/>
      <w:r w:rsidRPr="001A69B5">
        <w:t xml:space="preserve"> som ser på effekten av styrkt </w:t>
      </w:r>
      <w:proofErr w:type="spellStart"/>
      <w:r w:rsidRPr="001A69B5">
        <w:t>skuleleiing</w:t>
      </w:r>
      <w:proofErr w:type="spellEnd"/>
    </w:p>
    <w:p w14:paraId="51D47ADF" w14:textId="77777777" w:rsidR="000513CD" w:rsidRPr="001A69B5" w:rsidRDefault="0009509B" w:rsidP="001A69B5">
      <w:r w:rsidRPr="001A69B5">
        <w:t xml:space="preserve">Begge prosjekta leverte </w:t>
      </w:r>
      <w:proofErr w:type="spellStart"/>
      <w:r w:rsidRPr="001A69B5">
        <w:t>sluttrapportar</w:t>
      </w:r>
      <w:proofErr w:type="spellEnd"/>
      <w:r w:rsidRPr="001A69B5">
        <w:t xml:space="preserve"> i 2020. </w:t>
      </w:r>
      <w:proofErr w:type="spellStart"/>
      <w:r w:rsidRPr="001A69B5">
        <w:t>Rapportane</w:t>
      </w:r>
      <w:proofErr w:type="spellEnd"/>
      <w:r w:rsidRPr="001A69B5">
        <w:t xml:space="preserve"> viser ingen målbar effekt på læringsmiljøet eller læringsresultata, men tiltaka kan ha positiv </w:t>
      </w:r>
      <w:proofErr w:type="spellStart"/>
      <w:r w:rsidRPr="001A69B5">
        <w:t>innverknad</w:t>
      </w:r>
      <w:proofErr w:type="spellEnd"/>
      <w:r w:rsidRPr="001A69B5">
        <w:t xml:space="preserve"> på </w:t>
      </w:r>
      <w:proofErr w:type="spellStart"/>
      <w:r w:rsidRPr="001A69B5">
        <w:t>elevane</w:t>
      </w:r>
      <w:proofErr w:type="spellEnd"/>
      <w:r w:rsidRPr="001A69B5">
        <w:t xml:space="preserve"> dersom </w:t>
      </w:r>
      <w:proofErr w:type="spellStart"/>
      <w:r w:rsidRPr="001A69B5">
        <w:t>skulen</w:t>
      </w:r>
      <w:proofErr w:type="spellEnd"/>
      <w:r w:rsidRPr="001A69B5">
        <w:t xml:space="preserve"> får til god implementering, nok tid, god forankring og </w:t>
      </w:r>
      <w:proofErr w:type="spellStart"/>
      <w:r w:rsidRPr="001A69B5">
        <w:t>leiaroppfølging</w:t>
      </w:r>
      <w:proofErr w:type="spellEnd"/>
      <w:r w:rsidRPr="001A69B5">
        <w:t xml:space="preserve"> og god kultur for samarbeid.</w:t>
      </w:r>
    </w:p>
    <w:p w14:paraId="5F7A980C" w14:textId="77777777" w:rsidR="000513CD" w:rsidRPr="001A69B5" w:rsidRDefault="0009509B" w:rsidP="001A69B5">
      <w:pPr>
        <w:pStyle w:val="avsnitt-undertittel"/>
      </w:pPr>
      <w:r w:rsidRPr="001A69B5">
        <w:t xml:space="preserve">Dei tilsette i kunnskapssektoren har </w:t>
      </w:r>
      <w:proofErr w:type="spellStart"/>
      <w:r w:rsidRPr="001A69B5">
        <w:t>høg</w:t>
      </w:r>
      <w:proofErr w:type="spellEnd"/>
      <w:r w:rsidRPr="001A69B5">
        <w:t xml:space="preserve"> kompetanse</w:t>
      </w:r>
    </w:p>
    <w:p w14:paraId="7D27F8CB" w14:textId="78359DC3" w:rsidR="000513CD" w:rsidRDefault="0009509B" w:rsidP="001A69B5">
      <w:r w:rsidRPr="001A69B5">
        <w:t xml:space="preserve">I 2020 blei det over denne posten brukt 489,7 mill. kroner til tiltak som </w:t>
      </w:r>
      <w:proofErr w:type="spellStart"/>
      <w:r w:rsidRPr="001A69B5">
        <w:t>støttar</w:t>
      </w:r>
      <w:proofErr w:type="spellEnd"/>
      <w:r w:rsidRPr="001A69B5">
        <w:t xml:space="preserve"> opp under målet om at </w:t>
      </w:r>
      <w:proofErr w:type="spellStart"/>
      <w:r w:rsidRPr="001A69B5">
        <w:t>dei</w:t>
      </w:r>
      <w:proofErr w:type="spellEnd"/>
      <w:r w:rsidRPr="001A69B5">
        <w:t xml:space="preserve"> tilsette i kunnskapssektoren har </w:t>
      </w:r>
      <w:proofErr w:type="spellStart"/>
      <w:r w:rsidRPr="001A69B5">
        <w:t>høg</w:t>
      </w:r>
      <w:proofErr w:type="spellEnd"/>
      <w:r w:rsidRPr="001A69B5">
        <w:t xml:space="preserve"> kompetanse. Mesteparten av </w:t>
      </w:r>
      <w:proofErr w:type="spellStart"/>
      <w:r w:rsidRPr="001A69B5">
        <w:t>midlane</w:t>
      </w:r>
      <w:proofErr w:type="spellEnd"/>
      <w:r w:rsidRPr="001A69B5">
        <w:t xml:space="preserve"> til </w:t>
      </w:r>
      <w:proofErr w:type="spellStart"/>
      <w:r w:rsidRPr="001A69B5">
        <w:t>vidareutdanning</w:t>
      </w:r>
      <w:proofErr w:type="spellEnd"/>
      <w:r w:rsidRPr="001A69B5">
        <w:t xml:space="preserve"> blei løyvde over kap. 226, post 22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sjå </w:t>
      </w:r>
      <w:proofErr w:type="spellStart"/>
      <w:r w:rsidRPr="001A69B5">
        <w:t>meir</w:t>
      </w:r>
      <w:proofErr w:type="spellEnd"/>
      <w:r w:rsidRPr="001A69B5">
        <w:t xml:space="preserve"> omtale der.</w:t>
      </w:r>
    </w:p>
    <w:p w14:paraId="3BF23D2C" w14:textId="25CAAF63" w:rsidR="006E2411" w:rsidRPr="001A69B5" w:rsidRDefault="006E2411" w:rsidP="006E2411">
      <w:pPr>
        <w:pStyle w:val="tabell-tittel"/>
      </w:pPr>
      <w:r w:rsidRPr="001A69B5">
        <w:t xml:space="preserve">Oversikt over </w:t>
      </w:r>
      <w:proofErr w:type="spellStart"/>
      <w:r w:rsidRPr="001A69B5">
        <w:t>løyvingar</w:t>
      </w:r>
      <w:proofErr w:type="spellEnd"/>
      <w:r w:rsidRPr="001A69B5">
        <w:t xml:space="preserve"> til tiltak for å støtte målet om kompetanse</w:t>
      </w:r>
    </w:p>
    <w:p w14:paraId="01808E4B"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7760"/>
        <w:gridCol w:w="1820"/>
      </w:tblGrid>
      <w:tr w:rsidR="000513CD" w:rsidRPr="001A69B5" w14:paraId="7A3CC2B2" w14:textId="77777777" w:rsidTr="001B3733">
        <w:trPr>
          <w:trHeight w:val="360"/>
        </w:trPr>
        <w:tc>
          <w:tcPr>
            <w:tcW w:w="7760" w:type="dxa"/>
          </w:tcPr>
          <w:p w14:paraId="1F7858AF" w14:textId="77777777" w:rsidR="000513CD" w:rsidRPr="001A69B5" w:rsidRDefault="000513CD" w:rsidP="001A69B5"/>
        </w:tc>
        <w:tc>
          <w:tcPr>
            <w:tcW w:w="1820" w:type="dxa"/>
          </w:tcPr>
          <w:p w14:paraId="66EF026B" w14:textId="77777777" w:rsidR="000513CD" w:rsidRPr="001A69B5" w:rsidRDefault="0009509B" w:rsidP="001A69B5">
            <w:r w:rsidRPr="001A69B5">
              <w:t>(i mill. kr)</w:t>
            </w:r>
          </w:p>
        </w:tc>
      </w:tr>
      <w:tr w:rsidR="000513CD" w:rsidRPr="001A69B5" w14:paraId="4DF231D4" w14:textId="77777777" w:rsidTr="001B3733">
        <w:trPr>
          <w:trHeight w:val="360"/>
        </w:trPr>
        <w:tc>
          <w:tcPr>
            <w:tcW w:w="7760" w:type="dxa"/>
          </w:tcPr>
          <w:p w14:paraId="08062239" w14:textId="77777777" w:rsidR="000513CD" w:rsidRPr="001A69B5" w:rsidRDefault="0009509B" w:rsidP="001A69B5">
            <w:r w:rsidRPr="001A69B5">
              <w:t>Tiltak</w:t>
            </w:r>
          </w:p>
        </w:tc>
        <w:tc>
          <w:tcPr>
            <w:tcW w:w="1820" w:type="dxa"/>
          </w:tcPr>
          <w:p w14:paraId="6E5BAC69" w14:textId="77777777" w:rsidR="000513CD" w:rsidRPr="001A69B5" w:rsidRDefault="0009509B" w:rsidP="001A69B5">
            <w:proofErr w:type="spellStart"/>
            <w:r w:rsidRPr="001A69B5">
              <w:t>Rekneskap</w:t>
            </w:r>
            <w:proofErr w:type="spellEnd"/>
            <w:r w:rsidRPr="001A69B5">
              <w:t xml:space="preserve"> 2020</w:t>
            </w:r>
          </w:p>
        </w:tc>
      </w:tr>
      <w:tr w:rsidR="000513CD" w:rsidRPr="001A69B5" w14:paraId="16599BB3" w14:textId="77777777" w:rsidTr="001B3733">
        <w:trPr>
          <w:trHeight w:val="380"/>
        </w:trPr>
        <w:tc>
          <w:tcPr>
            <w:tcW w:w="7760" w:type="dxa"/>
          </w:tcPr>
          <w:p w14:paraId="5F6E6B41" w14:textId="77777777" w:rsidR="000513CD" w:rsidRPr="001A69B5" w:rsidRDefault="0009509B" w:rsidP="001A69B5">
            <w:r w:rsidRPr="001A69B5">
              <w:t>Desentralisert ordning for kompetanseutvikling</w:t>
            </w:r>
          </w:p>
        </w:tc>
        <w:tc>
          <w:tcPr>
            <w:tcW w:w="1820" w:type="dxa"/>
          </w:tcPr>
          <w:p w14:paraId="2A158344" w14:textId="77777777" w:rsidR="000513CD" w:rsidRPr="001A69B5" w:rsidRDefault="0009509B" w:rsidP="001A69B5">
            <w:r w:rsidRPr="001A69B5">
              <w:t>230,4</w:t>
            </w:r>
          </w:p>
        </w:tc>
      </w:tr>
      <w:tr w:rsidR="000513CD" w:rsidRPr="001A69B5" w14:paraId="74728B7F" w14:textId="77777777" w:rsidTr="001B3733">
        <w:trPr>
          <w:trHeight w:val="380"/>
        </w:trPr>
        <w:tc>
          <w:tcPr>
            <w:tcW w:w="7760" w:type="dxa"/>
          </w:tcPr>
          <w:p w14:paraId="06B6ED42" w14:textId="77777777" w:rsidR="000513CD" w:rsidRPr="001A69B5" w:rsidRDefault="0009509B" w:rsidP="001A69B5">
            <w:r w:rsidRPr="001A69B5">
              <w:t xml:space="preserve">Nye </w:t>
            </w:r>
            <w:proofErr w:type="spellStart"/>
            <w:r w:rsidRPr="001A69B5">
              <w:t>karrierevegar</w:t>
            </w:r>
            <w:proofErr w:type="spellEnd"/>
            <w:r w:rsidRPr="001A69B5">
              <w:t xml:space="preserve"> for </w:t>
            </w:r>
            <w:proofErr w:type="spellStart"/>
            <w:r w:rsidRPr="001A69B5">
              <w:t>lærarar</w:t>
            </w:r>
            <w:proofErr w:type="spellEnd"/>
            <w:r w:rsidRPr="001A69B5">
              <w:t xml:space="preserve"> (</w:t>
            </w:r>
            <w:proofErr w:type="spellStart"/>
            <w:r w:rsidRPr="001A69B5">
              <w:t>lærarspesialistar</w:t>
            </w:r>
            <w:proofErr w:type="spellEnd"/>
            <w:r w:rsidRPr="001A69B5">
              <w:t>)</w:t>
            </w:r>
          </w:p>
        </w:tc>
        <w:tc>
          <w:tcPr>
            <w:tcW w:w="1820" w:type="dxa"/>
          </w:tcPr>
          <w:p w14:paraId="32B8BE8A" w14:textId="77777777" w:rsidR="000513CD" w:rsidRPr="001A69B5" w:rsidRDefault="0009509B" w:rsidP="001A69B5">
            <w:r w:rsidRPr="001A69B5">
              <w:t>150,2</w:t>
            </w:r>
          </w:p>
        </w:tc>
      </w:tr>
      <w:tr w:rsidR="000513CD" w:rsidRPr="001A69B5" w14:paraId="5EBC12A4" w14:textId="77777777" w:rsidTr="001B3733">
        <w:trPr>
          <w:trHeight w:val="380"/>
        </w:trPr>
        <w:tc>
          <w:tcPr>
            <w:tcW w:w="7760" w:type="dxa"/>
          </w:tcPr>
          <w:p w14:paraId="695E7F65" w14:textId="77777777" w:rsidR="000513CD" w:rsidRPr="001A69B5" w:rsidRDefault="0009509B" w:rsidP="001A69B5">
            <w:proofErr w:type="spellStart"/>
            <w:r w:rsidRPr="001A69B5">
              <w:t>Yrkesfaglærarløftet</w:t>
            </w:r>
            <w:proofErr w:type="spellEnd"/>
          </w:p>
        </w:tc>
        <w:tc>
          <w:tcPr>
            <w:tcW w:w="1820" w:type="dxa"/>
          </w:tcPr>
          <w:p w14:paraId="694A340F" w14:textId="77777777" w:rsidR="000513CD" w:rsidRPr="001A69B5" w:rsidRDefault="0009509B" w:rsidP="001A69B5">
            <w:r w:rsidRPr="001A69B5">
              <w:t>79,4</w:t>
            </w:r>
          </w:p>
        </w:tc>
      </w:tr>
      <w:tr w:rsidR="000513CD" w:rsidRPr="001A69B5" w14:paraId="75AE47FB" w14:textId="77777777" w:rsidTr="001B3733">
        <w:trPr>
          <w:trHeight w:val="380"/>
        </w:trPr>
        <w:tc>
          <w:tcPr>
            <w:tcW w:w="7760" w:type="dxa"/>
          </w:tcPr>
          <w:p w14:paraId="70240CB2" w14:textId="77777777" w:rsidR="000513CD" w:rsidRPr="001A69B5" w:rsidRDefault="0009509B" w:rsidP="001A69B5">
            <w:r w:rsidRPr="001A69B5">
              <w:t xml:space="preserve">Kompetanseløft i spesialpedagogikk og </w:t>
            </w:r>
            <w:proofErr w:type="spellStart"/>
            <w:r w:rsidRPr="001A69B5">
              <w:t>inkluderande</w:t>
            </w:r>
            <w:proofErr w:type="spellEnd"/>
            <w:r w:rsidRPr="001A69B5">
              <w:t xml:space="preserve"> praksis</w:t>
            </w:r>
          </w:p>
        </w:tc>
        <w:tc>
          <w:tcPr>
            <w:tcW w:w="1820" w:type="dxa"/>
          </w:tcPr>
          <w:p w14:paraId="3207F0D1" w14:textId="77777777" w:rsidR="000513CD" w:rsidRPr="001A69B5" w:rsidRDefault="0009509B" w:rsidP="001A69B5">
            <w:r w:rsidRPr="001A69B5">
              <w:t>9,3</w:t>
            </w:r>
          </w:p>
        </w:tc>
      </w:tr>
      <w:tr w:rsidR="000513CD" w:rsidRPr="001A69B5" w14:paraId="462530A4" w14:textId="77777777" w:rsidTr="001B3733">
        <w:trPr>
          <w:trHeight w:val="380"/>
        </w:trPr>
        <w:tc>
          <w:tcPr>
            <w:tcW w:w="7760" w:type="dxa"/>
          </w:tcPr>
          <w:p w14:paraId="3A0C6205" w14:textId="77777777" w:rsidR="000513CD" w:rsidRPr="001A69B5" w:rsidRDefault="0009509B" w:rsidP="001A69B5">
            <w:r w:rsidRPr="001A69B5">
              <w:t xml:space="preserve">Rekruttering til </w:t>
            </w:r>
            <w:proofErr w:type="spellStart"/>
            <w:r w:rsidRPr="001A69B5">
              <w:t>lærarutdanning</w:t>
            </w:r>
            <w:proofErr w:type="spellEnd"/>
            <w:r w:rsidRPr="001A69B5">
              <w:t xml:space="preserve"> og </w:t>
            </w:r>
            <w:proofErr w:type="spellStart"/>
            <w:r w:rsidRPr="001A69B5">
              <w:t>læraryrket</w:t>
            </w:r>
            <w:proofErr w:type="spellEnd"/>
          </w:p>
        </w:tc>
        <w:tc>
          <w:tcPr>
            <w:tcW w:w="1820" w:type="dxa"/>
          </w:tcPr>
          <w:p w14:paraId="08191AC8" w14:textId="77777777" w:rsidR="000513CD" w:rsidRPr="001A69B5" w:rsidRDefault="0009509B" w:rsidP="001A69B5">
            <w:r w:rsidRPr="001A69B5">
              <w:t>7</w:t>
            </w:r>
          </w:p>
        </w:tc>
      </w:tr>
      <w:tr w:rsidR="000513CD" w:rsidRPr="001A69B5" w14:paraId="5118C459" w14:textId="77777777" w:rsidTr="001B3733">
        <w:trPr>
          <w:trHeight w:val="380"/>
        </w:trPr>
        <w:tc>
          <w:tcPr>
            <w:tcW w:w="7760" w:type="dxa"/>
          </w:tcPr>
          <w:p w14:paraId="1BC7D015" w14:textId="77777777" w:rsidR="000513CD" w:rsidRPr="001A69B5" w:rsidRDefault="0009509B" w:rsidP="001A69B5">
            <w:r w:rsidRPr="001A69B5">
              <w:t xml:space="preserve">Rettleiing av nyutdanna </w:t>
            </w:r>
            <w:proofErr w:type="spellStart"/>
            <w:r w:rsidRPr="001A69B5">
              <w:t>nytilsette</w:t>
            </w:r>
            <w:proofErr w:type="spellEnd"/>
            <w:r w:rsidRPr="001A69B5">
              <w:t xml:space="preserve"> </w:t>
            </w:r>
            <w:proofErr w:type="spellStart"/>
            <w:r w:rsidRPr="001A69B5">
              <w:t>lærarar</w:t>
            </w:r>
            <w:proofErr w:type="spellEnd"/>
          </w:p>
        </w:tc>
        <w:tc>
          <w:tcPr>
            <w:tcW w:w="1820" w:type="dxa"/>
          </w:tcPr>
          <w:p w14:paraId="5B867A90" w14:textId="77777777" w:rsidR="000513CD" w:rsidRPr="001A69B5" w:rsidRDefault="0009509B" w:rsidP="001A69B5">
            <w:r w:rsidRPr="001A69B5">
              <w:t>6,5</w:t>
            </w:r>
          </w:p>
        </w:tc>
      </w:tr>
      <w:tr w:rsidR="000513CD" w:rsidRPr="001A69B5" w14:paraId="2E9DFFB8" w14:textId="77777777" w:rsidTr="001B3733">
        <w:trPr>
          <w:trHeight w:val="380"/>
        </w:trPr>
        <w:tc>
          <w:tcPr>
            <w:tcW w:w="7760" w:type="dxa"/>
          </w:tcPr>
          <w:p w14:paraId="3E316299" w14:textId="77777777" w:rsidR="000513CD" w:rsidRPr="001A69B5" w:rsidRDefault="0009509B" w:rsidP="001A69B5">
            <w:r w:rsidRPr="001A69B5">
              <w:t xml:space="preserve">Vurderingskompetansen til </w:t>
            </w:r>
            <w:proofErr w:type="spellStart"/>
            <w:r w:rsidRPr="001A69B5">
              <w:t>lærarane</w:t>
            </w:r>
            <w:proofErr w:type="spellEnd"/>
          </w:p>
        </w:tc>
        <w:tc>
          <w:tcPr>
            <w:tcW w:w="1820" w:type="dxa"/>
          </w:tcPr>
          <w:p w14:paraId="07A06060" w14:textId="77777777" w:rsidR="000513CD" w:rsidRPr="001A69B5" w:rsidRDefault="0009509B" w:rsidP="001A69B5">
            <w:r w:rsidRPr="001A69B5">
              <w:t>6,1</w:t>
            </w:r>
          </w:p>
        </w:tc>
      </w:tr>
      <w:tr w:rsidR="000513CD" w:rsidRPr="001A69B5" w14:paraId="082A84DB" w14:textId="77777777" w:rsidTr="001B3733">
        <w:trPr>
          <w:trHeight w:val="380"/>
        </w:trPr>
        <w:tc>
          <w:tcPr>
            <w:tcW w:w="7760" w:type="dxa"/>
          </w:tcPr>
          <w:p w14:paraId="7E67FC33" w14:textId="77777777" w:rsidR="000513CD" w:rsidRPr="001A69B5" w:rsidRDefault="0009509B" w:rsidP="001A69B5">
            <w:proofErr w:type="spellStart"/>
            <w:r w:rsidRPr="001A69B5">
              <w:t>Fagleg</w:t>
            </w:r>
            <w:proofErr w:type="spellEnd"/>
            <w:r w:rsidRPr="001A69B5">
              <w:t xml:space="preserve"> råd for </w:t>
            </w:r>
            <w:proofErr w:type="spellStart"/>
            <w:r w:rsidRPr="001A69B5">
              <w:t>lærarutdanning</w:t>
            </w:r>
            <w:proofErr w:type="spellEnd"/>
            <w:r w:rsidRPr="001A69B5">
              <w:t xml:space="preserve"> 2025</w:t>
            </w:r>
          </w:p>
        </w:tc>
        <w:tc>
          <w:tcPr>
            <w:tcW w:w="1820" w:type="dxa"/>
          </w:tcPr>
          <w:p w14:paraId="76431FDE" w14:textId="77777777" w:rsidR="000513CD" w:rsidRPr="001A69B5" w:rsidRDefault="0009509B" w:rsidP="001A69B5">
            <w:r w:rsidRPr="001A69B5">
              <w:t>0,8</w:t>
            </w:r>
          </w:p>
        </w:tc>
      </w:tr>
      <w:tr w:rsidR="000513CD" w:rsidRPr="001A69B5" w14:paraId="542C14A3" w14:textId="77777777" w:rsidTr="001B3733">
        <w:trPr>
          <w:trHeight w:val="380"/>
        </w:trPr>
        <w:tc>
          <w:tcPr>
            <w:tcW w:w="7760" w:type="dxa"/>
          </w:tcPr>
          <w:p w14:paraId="62378D1D" w14:textId="77777777" w:rsidR="000513CD" w:rsidRPr="001A69B5" w:rsidRDefault="0009509B" w:rsidP="001A69B5">
            <w:r w:rsidRPr="001A69B5">
              <w:t>Totalt</w:t>
            </w:r>
          </w:p>
        </w:tc>
        <w:tc>
          <w:tcPr>
            <w:tcW w:w="1820" w:type="dxa"/>
          </w:tcPr>
          <w:p w14:paraId="082D7D49" w14:textId="77777777" w:rsidR="000513CD" w:rsidRPr="001A69B5" w:rsidRDefault="0009509B" w:rsidP="001A69B5">
            <w:r w:rsidRPr="001A69B5">
              <w:t>489,7</w:t>
            </w:r>
          </w:p>
        </w:tc>
      </w:tr>
    </w:tbl>
    <w:p w14:paraId="0F5234F1" w14:textId="77777777" w:rsidR="000513CD" w:rsidRPr="001A69B5" w:rsidRDefault="0009509B" w:rsidP="001A69B5">
      <w:pPr>
        <w:pStyle w:val="avsnitt-under-undertittel"/>
      </w:pPr>
      <w:r w:rsidRPr="001A69B5">
        <w:t>Desentralisert ordning for kompetanseutvikling</w:t>
      </w:r>
    </w:p>
    <w:p w14:paraId="5FC5A943" w14:textId="77777777" w:rsidR="000513CD" w:rsidRPr="001A69B5" w:rsidRDefault="0009509B" w:rsidP="001A69B5">
      <w:r w:rsidRPr="001A69B5">
        <w:t xml:space="preserve">I 2020 gjekk det 230,4 mill. kroner til dette tiltaket. 214,5 mill. kroner blei fordelte til </w:t>
      </w:r>
      <w:proofErr w:type="spellStart"/>
      <w:r w:rsidRPr="001A69B5">
        <w:t>statsforvaltarane</w:t>
      </w:r>
      <w:proofErr w:type="spellEnd"/>
      <w:r w:rsidRPr="001A69B5">
        <w:t xml:space="preserve"> i alle fylka etter </w:t>
      </w:r>
      <w:proofErr w:type="spellStart"/>
      <w:r w:rsidRPr="001A69B5">
        <w:t>lærarårsverk</w:t>
      </w:r>
      <w:proofErr w:type="spellEnd"/>
      <w:r w:rsidRPr="001A69B5">
        <w:t xml:space="preserve"> og nytta til ulike kompetansetiltak etter prioritering i </w:t>
      </w:r>
      <w:proofErr w:type="spellStart"/>
      <w:r w:rsidRPr="001A69B5">
        <w:t>dei</w:t>
      </w:r>
      <w:proofErr w:type="spellEnd"/>
      <w:r w:rsidRPr="001A69B5">
        <w:t xml:space="preserve"> fylkesvise samarbeidsforuma. </w:t>
      </w:r>
      <w:proofErr w:type="spellStart"/>
      <w:r w:rsidRPr="001A69B5">
        <w:t>Skuleeigarar</w:t>
      </w:r>
      <w:proofErr w:type="spellEnd"/>
      <w:r w:rsidRPr="001A69B5">
        <w:t xml:space="preserve">, universitet og </w:t>
      </w:r>
      <w:proofErr w:type="spellStart"/>
      <w:r w:rsidRPr="001A69B5">
        <w:t>høgskular</w:t>
      </w:r>
      <w:proofErr w:type="spellEnd"/>
      <w:r w:rsidRPr="001A69B5">
        <w:t xml:space="preserve"> samarbeider om </w:t>
      </w:r>
      <w:proofErr w:type="spellStart"/>
      <w:r w:rsidRPr="001A69B5">
        <w:t>innhald</w:t>
      </w:r>
      <w:proofErr w:type="spellEnd"/>
      <w:r w:rsidRPr="001A69B5">
        <w:t xml:space="preserve"> og organisering. 13,7 mill. kroner blei nytta til administrasjonen av ordninga internt i </w:t>
      </w:r>
      <w:proofErr w:type="spellStart"/>
      <w:r w:rsidRPr="001A69B5">
        <w:t>statsforvaltarembeta</w:t>
      </w:r>
      <w:proofErr w:type="spellEnd"/>
      <w:r w:rsidRPr="001A69B5">
        <w:t>.</w:t>
      </w:r>
    </w:p>
    <w:p w14:paraId="3CFB5385" w14:textId="77777777" w:rsidR="000513CD" w:rsidRPr="001A69B5" w:rsidRDefault="0009509B" w:rsidP="001A69B5">
      <w:r w:rsidRPr="001A69B5">
        <w:t xml:space="preserve">I 2020 blei forslag til retningslinjer for ny </w:t>
      </w:r>
      <w:proofErr w:type="spellStart"/>
      <w:r w:rsidRPr="001A69B5">
        <w:t>tilskotsordning</w:t>
      </w:r>
      <w:proofErr w:type="spellEnd"/>
      <w:r w:rsidRPr="001A69B5">
        <w:t xml:space="preserve"> for lokal kompetanseutvikling for </w:t>
      </w:r>
      <w:proofErr w:type="spellStart"/>
      <w:r w:rsidRPr="001A69B5">
        <w:t>barnehagane</w:t>
      </w:r>
      <w:proofErr w:type="spellEnd"/>
      <w:r w:rsidRPr="001A69B5">
        <w:t xml:space="preserve"> og grunnopplæring sendt på ei brei </w:t>
      </w:r>
      <w:proofErr w:type="spellStart"/>
      <w:r w:rsidRPr="001A69B5">
        <w:t>høyring</w:t>
      </w:r>
      <w:proofErr w:type="spellEnd"/>
      <w:r w:rsidRPr="001A69B5">
        <w:t xml:space="preserve">. Retningslinjene er felles for regional ordning for </w:t>
      </w:r>
      <w:proofErr w:type="spellStart"/>
      <w:r w:rsidRPr="001A69B5">
        <w:t>barnehagar</w:t>
      </w:r>
      <w:proofErr w:type="spellEnd"/>
      <w:r w:rsidRPr="001A69B5">
        <w:t xml:space="preserve">, desentralisert ordning for grunnopplæringa og kompetanseløftet i spesialpedagogikk og </w:t>
      </w:r>
      <w:proofErr w:type="spellStart"/>
      <w:r w:rsidRPr="001A69B5">
        <w:t>inkluderande</w:t>
      </w:r>
      <w:proofErr w:type="spellEnd"/>
      <w:r w:rsidRPr="001A69B5">
        <w:t xml:space="preserve"> praksis. Nye forskriftsfesta retningslinjer gjeld </w:t>
      </w:r>
      <w:proofErr w:type="spellStart"/>
      <w:r w:rsidRPr="001A69B5">
        <w:t>frå</w:t>
      </w:r>
      <w:proofErr w:type="spellEnd"/>
      <w:r w:rsidRPr="001A69B5">
        <w:t xml:space="preserve"> 2021.</w:t>
      </w:r>
    </w:p>
    <w:p w14:paraId="10BFE98A" w14:textId="77777777" w:rsidR="000513CD" w:rsidRPr="001A69B5" w:rsidRDefault="0009509B" w:rsidP="001A69B5">
      <w:r w:rsidRPr="001A69B5">
        <w:t xml:space="preserve">Tema som </w:t>
      </w:r>
      <w:proofErr w:type="spellStart"/>
      <w:r w:rsidRPr="001A69B5">
        <w:t>peika</w:t>
      </w:r>
      <w:proofErr w:type="spellEnd"/>
      <w:r w:rsidRPr="001A69B5">
        <w:t xml:space="preserve"> seg ut for kompetanseutvikling i 2020, var </w:t>
      </w:r>
      <w:proofErr w:type="spellStart"/>
      <w:r w:rsidRPr="001A69B5">
        <w:t>dei</w:t>
      </w:r>
      <w:proofErr w:type="spellEnd"/>
      <w:r w:rsidRPr="001A69B5">
        <w:t xml:space="preserve"> same som i 2019:</w:t>
      </w:r>
    </w:p>
    <w:p w14:paraId="2D6F0CE7" w14:textId="77777777" w:rsidR="000513CD" w:rsidRPr="001A69B5" w:rsidRDefault="0009509B" w:rsidP="001A69B5">
      <w:pPr>
        <w:pStyle w:val="Liste"/>
      </w:pPr>
      <w:r w:rsidRPr="001A69B5">
        <w:t xml:space="preserve">arbeid med nytt læreplanverk, </w:t>
      </w:r>
      <w:proofErr w:type="spellStart"/>
      <w:r w:rsidRPr="001A69B5">
        <w:t>skulemiljø</w:t>
      </w:r>
      <w:proofErr w:type="spellEnd"/>
      <w:r w:rsidRPr="001A69B5">
        <w:t xml:space="preserve"> og digitalisering i </w:t>
      </w:r>
      <w:proofErr w:type="spellStart"/>
      <w:r w:rsidRPr="001A69B5">
        <w:t>grunnskulen</w:t>
      </w:r>
      <w:proofErr w:type="spellEnd"/>
    </w:p>
    <w:p w14:paraId="184ED57C" w14:textId="77777777" w:rsidR="000513CD" w:rsidRPr="001A69B5" w:rsidRDefault="0009509B" w:rsidP="001A69B5">
      <w:pPr>
        <w:pStyle w:val="Liste"/>
      </w:pPr>
      <w:r w:rsidRPr="001A69B5">
        <w:t xml:space="preserve">arbeid med nytt læreplanverk, digitalisering, vurderingspraksis og fagområde i </w:t>
      </w:r>
      <w:proofErr w:type="spellStart"/>
      <w:r w:rsidRPr="001A69B5">
        <w:t>vidaregåande</w:t>
      </w:r>
      <w:proofErr w:type="spellEnd"/>
      <w:r w:rsidRPr="001A69B5">
        <w:t xml:space="preserve"> opplæring</w:t>
      </w:r>
    </w:p>
    <w:p w14:paraId="2360A82D" w14:textId="77777777" w:rsidR="000513CD" w:rsidRPr="001A69B5" w:rsidRDefault="0009509B" w:rsidP="001A69B5">
      <w:r w:rsidRPr="001A69B5">
        <w:t xml:space="preserve">Rapporteringa </w:t>
      </w:r>
      <w:proofErr w:type="spellStart"/>
      <w:r w:rsidRPr="001A69B5">
        <w:t>frå</w:t>
      </w:r>
      <w:proofErr w:type="spellEnd"/>
      <w:r w:rsidRPr="001A69B5">
        <w:t xml:space="preserve"> </w:t>
      </w:r>
      <w:proofErr w:type="spellStart"/>
      <w:r w:rsidRPr="001A69B5">
        <w:t>statsforvaltarane</w:t>
      </w:r>
      <w:proofErr w:type="spellEnd"/>
      <w:r w:rsidRPr="001A69B5">
        <w:t xml:space="preserve"> viser at 42 pst. av </w:t>
      </w:r>
      <w:proofErr w:type="spellStart"/>
      <w:r w:rsidRPr="001A69B5">
        <w:t>midlane</w:t>
      </w:r>
      <w:proofErr w:type="spellEnd"/>
      <w:r w:rsidRPr="001A69B5">
        <w:t xml:space="preserve"> gjekk til </w:t>
      </w:r>
      <w:proofErr w:type="spellStart"/>
      <w:r w:rsidRPr="001A69B5">
        <w:t>skuleeigarar</w:t>
      </w:r>
      <w:proofErr w:type="spellEnd"/>
      <w:r w:rsidRPr="001A69B5">
        <w:t xml:space="preserve">, </w:t>
      </w:r>
      <w:proofErr w:type="spellStart"/>
      <w:r w:rsidRPr="001A69B5">
        <w:t>medan</w:t>
      </w:r>
      <w:proofErr w:type="spellEnd"/>
      <w:r w:rsidRPr="001A69B5">
        <w:t xml:space="preserve"> 57 pst. gjekk til universitets- og </w:t>
      </w:r>
      <w:proofErr w:type="spellStart"/>
      <w:r w:rsidRPr="001A69B5">
        <w:t>høgskulesektoren</w:t>
      </w:r>
      <w:proofErr w:type="spellEnd"/>
      <w:r w:rsidRPr="001A69B5">
        <w:t xml:space="preserve">. 80 pst. av alle </w:t>
      </w:r>
      <w:proofErr w:type="spellStart"/>
      <w:r w:rsidRPr="001A69B5">
        <w:t>grunnskular</w:t>
      </w:r>
      <w:proofErr w:type="spellEnd"/>
      <w:r w:rsidRPr="001A69B5">
        <w:t xml:space="preserve"> og 75 pst. av alle </w:t>
      </w:r>
      <w:proofErr w:type="spellStart"/>
      <w:r w:rsidRPr="001A69B5">
        <w:t>vidaregåande</w:t>
      </w:r>
      <w:proofErr w:type="spellEnd"/>
      <w:r w:rsidRPr="001A69B5">
        <w:t xml:space="preserve"> </w:t>
      </w:r>
      <w:proofErr w:type="spellStart"/>
      <w:r w:rsidRPr="001A69B5">
        <w:t>skular</w:t>
      </w:r>
      <w:proofErr w:type="spellEnd"/>
      <w:r w:rsidRPr="001A69B5">
        <w:t xml:space="preserve"> har </w:t>
      </w:r>
      <w:proofErr w:type="spellStart"/>
      <w:r w:rsidRPr="001A69B5">
        <w:t>delteke</w:t>
      </w:r>
      <w:proofErr w:type="spellEnd"/>
      <w:r w:rsidRPr="001A69B5">
        <w:t xml:space="preserve"> i kompetansetiltaka.</w:t>
      </w:r>
    </w:p>
    <w:p w14:paraId="4E208DAE" w14:textId="77777777" w:rsidR="000513CD" w:rsidRPr="001A69B5" w:rsidRDefault="0009509B" w:rsidP="001A69B5">
      <w:pPr>
        <w:pStyle w:val="avsnitt-under-undertittel"/>
      </w:pPr>
      <w:r w:rsidRPr="001A69B5">
        <w:t xml:space="preserve">Nye </w:t>
      </w:r>
      <w:proofErr w:type="spellStart"/>
      <w:r w:rsidRPr="001A69B5">
        <w:t>karrierevegar</w:t>
      </w:r>
      <w:proofErr w:type="spellEnd"/>
      <w:r w:rsidRPr="001A69B5">
        <w:t xml:space="preserve"> for </w:t>
      </w:r>
      <w:proofErr w:type="spellStart"/>
      <w:r w:rsidRPr="001A69B5">
        <w:t>lærarar</w:t>
      </w:r>
      <w:proofErr w:type="spellEnd"/>
      <w:r w:rsidRPr="001A69B5">
        <w:t xml:space="preserve"> (</w:t>
      </w:r>
      <w:proofErr w:type="spellStart"/>
      <w:r w:rsidRPr="001A69B5">
        <w:t>lærarspesialistar</w:t>
      </w:r>
      <w:proofErr w:type="spellEnd"/>
      <w:r w:rsidRPr="001A69B5">
        <w:t>)</w:t>
      </w:r>
    </w:p>
    <w:p w14:paraId="51E8230D" w14:textId="77777777" w:rsidR="000513CD" w:rsidRPr="001A69B5" w:rsidRDefault="0009509B" w:rsidP="001A69B5">
      <w:r w:rsidRPr="001A69B5">
        <w:t>I 2020 gjekk det 150,2 mill. kroner til dette tiltaket over kap. 226, post 21. I tillegg blei det nytta 26,6 mill. kroner over kap. 226, post 22.</w:t>
      </w:r>
    </w:p>
    <w:p w14:paraId="51959791" w14:textId="77777777" w:rsidR="000513CD" w:rsidRPr="001A69B5" w:rsidRDefault="0009509B" w:rsidP="001A69B5">
      <w:proofErr w:type="spellStart"/>
      <w:r w:rsidRPr="001A69B5">
        <w:t>Hausten</w:t>
      </w:r>
      <w:proofErr w:type="spellEnd"/>
      <w:r w:rsidRPr="001A69B5">
        <w:t xml:space="preserve"> 2020 var 1 236 </w:t>
      </w:r>
      <w:proofErr w:type="spellStart"/>
      <w:r w:rsidRPr="001A69B5">
        <w:t>lærarar</w:t>
      </w:r>
      <w:proofErr w:type="spellEnd"/>
      <w:r w:rsidRPr="001A69B5">
        <w:t xml:space="preserve"> i funksjon som </w:t>
      </w:r>
      <w:proofErr w:type="spellStart"/>
      <w:r w:rsidRPr="001A69B5">
        <w:t>lærarspesialistar</w:t>
      </w:r>
      <w:proofErr w:type="spellEnd"/>
      <w:r w:rsidRPr="001A69B5">
        <w:t xml:space="preserve"> </w:t>
      </w:r>
      <w:proofErr w:type="spellStart"/>
      <w:r w:rsidRPr="001A69B5">
        <w:t>innanfor</w:t>
      </w:r>
      <w:proofErr w:type="spellEnd"/>
      <w:r w:rsidRPr="001A69B5">
        <w:t xml:space="preserve"> elleve fag og fagområde, og totalt 448 </w:t>
      </w:r>
      <w:proofErr w:type="spellStart"/>
      <w:r w:rsidRPr="001A69B5">
        <w:t>lærarar</w:t>
      </w:r>
      <w:proofErr w:type="spellEnd"/>
      <w:r w:rsidRPr="001A69B5">
        <w:t xml:space="preserve"> studerte ved ulike </w:t>
      </w:r>
      <w:proofErr w:type="spellStart"/>
      <w:r w:rsidRPr="001A69B5">
        <w:t>lærarspesialistutdanningar</w:t>
      </w:r>
      <w:proofErr w:type="spellEnd"/>
      <w:r w:rsidRPr="001A69B5">
        <w:t xml:space="preserve">. Forsøket blir evaluert av NIFU. </w:t>
      </w:r>
      <w:proofErr w:type="spellStart"/>
      <w:r w:rsidRPr="001A69B5">
        <w:t>Ein</w:t>
      </w:r>
      <w:proofErr w:type="spellEnd"/>
      <w:r w:rsidRPr="001A69B5">
        <w:t xml:space="preserve"> delrapport om </w:t>
      </w:r>
      <w:proofErr w:type="spellStart"/>
      <w:r w:rsidRPr="001A69B5">
        <w:t>lærarspesialistutdanningane</w:t>
      </w:r>
      <w:proofErr w:type="spellEnd"/>
      <w:r w:rsidRPr="001A69B5">
        <w:t xml:space="preserve"> blei publisert våren 2021. I delrapporten blir det mellom anna vist til at </w:t>
      </w:r>
      <w:proofErr w:type="spellStart"/>
      <w:r w:rsidRPr="001A69B5">
        <w:t>lærarane</w:t>
      </w:r>
      <w:proofErr w:type="spellEnd"/>
      <w:r w:rsidRPr="001A69B5">
        <w:t xml:space="preserve"> har godt utbytte av </w:t>
      </w:r>
      <w:proofErr w:type="spellStart"/>
      <w:r w:rsidRPr="001A69B5">
        <w:t>utdanningane</w:t>
      </w:r>
      <w:proofErr w:type="spellEnd"/>
      <w:r w:rsidRPr="001A69B5">
        <w:t xml:space="preserve">, og at studiet blir opplevd som relevant. Delrapporten viser også til at </w:t>
      </w:r>
      <w:proofErr w:type="spellStart"/>
      <w:r w:rsidRPr="001A69B5">
        <w:t>samanhengen</w:t>
      </w:r>
      <w:proofErr w:type="spellEnd"/>
      <w:r w:rsidRPr="001A69B5">
        <w:t xml:space="preserve"> mellom utdanning og funksjon blir opplevd som </w:t>
      </w:r>
      <w:proofErr w:type="spellStart"/>
      <w:r w:rsidRPr="001A69B5">
        <w:t>noko</w:t>
      </w:r>
      <w:proofErr w:type="spellEnd"/>
      <w:r w:rsidRPr="001A69B5">
        <w:t xml:space="preserve"> uklar. Sluttrapport </w:t>
      </w:r>
      <w:proofErr w:type="spellStart"/>
      <w:r w:rsidRPr="001A69B5">
        <w:t>frå</w:t>
      </w:r>
      <w:proofErr w:type="spellEnd"/>
      <w:r w:rsidRPr="001A69B5">
        <w:t xml:space="preserve"> evalueringa kjem i slutten av 2021.</w:t>
      </w:r>
    </w:p>
    <w:p w14:paraId="72E47A74" w14:textId="77777777" w:rsidR="000513CD" w:rsidRPr="001A69B5" w:rsidRDefault="0009509B" w:rsidP="001A69B5">
      <w:pPr>
        <w:pStyle w:val="avsnitt-under-undertittel"/>
      </w:pPr>
      <w:proofErr w:type="spellStart"/>
      <w:r w:rsidRPr="001A69B5">
        <w:t>Yrkesfaglærarløftet</w:t>
      </w:r>
      <w:proofErr w:type="spellEnd"/>
    </w:p>
    <w:p w14:paraId="423A99BE" w14:textId="77777777" w:rsidR="000513CD" w:rsidRPr="001A69B5" w:rsidRDefault="0009509B" w:rsidP="001A69B5">
      <w:r w:rsidRPr="001A69B5">
        <w:t xml:space="preserve">I 2020 gjekk det 79,4 mill. kroner til dette tiltaket. Studieåret 2020–21 kunne </w:t>
      </w:r>
      <w:proofErr w:type="spellStart"/>
      <w:r w:rsidRPr="001A69B5">
        <w:t>yrkesfaglærarar</w:t>
      </w:r>
      <w:proofErr w:type="spellEnd"/>
      <w:r w:rsidRPr="001A69B5">
        <w:t xml:space="preserve"> søke på 26 </w:t>
      </w:r>
      <w:proofErr w:type="spellStart"/>
      <w:r w:rsidRPr="001A69B5">
        <w:t>vidareutdanningstilbod</w:t>
      </w:r>
      <w:proofErr w:type="spellEnd"/>
      <w:r w:rsidRPr="001A69B5">
        <w:t xml:space="preserve"> ved ni universitet og </w:t>
      </w:r>
      <w:proofErr w:type="spellStart"/>
      <w:r w:rsidRPr="001A69B5">
        <w:t>høgskular</w:t>
      </w:r>
      <w:proofErr w:type="spellEnd"/>
      <w:r w:rsidRPr="001A69B5">
        <w:t xml:space="preserve">. Totalt 312 </w:t>
      </w:r>
      <w:proofErr w:type="spellStart"/>
      <w:r w:rsidRPr="001A69B5">
        <w:t>yrkesfaglærarar</w:t>
      </w:r>
      <w:proofErr w:type="spellEnd"/>
      <w:r w:rsidRPr="001A69B5">
        <w:t xml:space="preserve"> </w:t>
      </w:r>
      <w:proofErr w:type="spellStart"/>
      <w:r w:rsidRPr="001A69B5">
        <w:t>fekk</w:t>
      </w:r>
      <w:proofErr w:type="spellEnd"/>
      <w:r w:rsidRPr="001A69B5">
        <w:t xml:space="preserve"> </w:t>
      </w:r>
      <w:proofErr w:type="spellStart"/>
      <w:r w:rsidRPr="001A69B5">
        <w:t>tilbod</w:t>
      </w:r>
      <w:proofErr w:type="spellEnd"/>
      <w:r w:rsidRPr="001A69B5">
        <w:t xml:space="preserve"> om å delta i 2020–21, og det blei nytta 48,1 mill. kroner til vikar- og </w:t>
      </w:r>
      <w:proofErr w:type="spellStart"/>
      <w:r w:rsidRPr="001A69B5">
        <w:t>stipendmidlar</w:t>
      </w:r>
      <w:proofErr w:type="spellEnd"/>
      <w:r w:rsidRPr="001A69B5">
        <w:t xml:space="preserve"> og til </w:t>
      </w:r>
      <w:proofErr w:type="spellStart"/>
      <w:r w:rsidRPr="001A69B5">
        <w:t>studieplassar</w:t>
      </w:r>
      <w:proofErr w:type="spellEnd"/>
      <w:r w:rsidRPr="001A69B5">
        <w:t xml:space="preserve">. Desentralisert ordning for yrkesfag blei etablert </w:t>
      </w:r>
      <w:proofErr w:type="spellStart"/>
      <w:r w:rsidRPr="001A69B5">
        <w:t>hausten</w:t>
      </w:r>
      <w:proofErr w:type="spellEnd"/>
      <w:r w:rsidRPr="001A69B5">
        <w:t xml:space="preserve"> 2019, og </w:t>
      </w:r>
      <w:proofErr w:type="spellStart"/>
      <w:r w:rsidRPr="001A69B5">
        <w:t>fleire</w:t>
      </w:r>
      <w:proofErr w:type="spellEnd"/>
      <w:r w:rsidRPr="001A69B5">
        <w:t xml:space="preserve"> nasjonale etterutdanningstiltak blei </w:t>
      </w:r>
      <w:proofErr w:type="spellStart"/>
      <w:r w:rsidRPr="001A69B5">
        <w:t>ein</w:t>
      </w:r>
      <w:proofErr w:type="spellEnd"/>
      <w:r w:rsidRPr="001A69B5">
        <w:t xml:space="preserve"> del av ordninga, inkludert hospiteringsordninga. Det blei nytta 30 mill. kroner til dette og blant </w:t>
      </w:r>
      <w:proofErr w:type="spellStart"/>
      <w:r w:rsidRPr="001A69B5">
        <w:t>temaa</w:t>
      </w:r>
      <w:proofErr w:type="spellEnd"/>
      <w:r w:rsidRPr="001A69B5">
        <w:t xml:space="preserve"> som </w:t>
      </w:r>
      <w:proofErr w:type="spellStart"/>
      <w:r w:rsidRPr="001A69B5">
        <w:t>peika</w:t>
      </w:r>
      <w:proofErr w:type="spellEnd"/>
      <w:r w:rsidRPr="001A69B5">
        <w:t xml:space="preserve"> seg ut i 2020, var arbeid med nytt læreplanverk, hospiteringsordninga, vurderings- og rettleiingskompetanse, prøvenemndskulering og instruktøropplæring. </w:t>
      </w:r>
      <w:proofErr w:type="spellStart"/>
      <w:r w:rsidRPr="001A69B5">
        <w:t>Frå</w:t>
      </w:r>
      <w:proofErr w:type="spellEnd"/>
      <w:r w:rsidRPr="001A69B5">
        <w:t xml:space="preserve"> 2021 er det etablert ei eiga </w:t>
      </w:r>
      <w:proofErr w:type="spellStart"/>
      <w:r w:rsidRPr="001A69B5">
        <w:t>tilskotsordning</w:t>
      </w:r>
      <w:proofErr w:type="spellEnd"/>
      <w:r w:rsidRPr="001A69B5">
        <w:t xml:space="preserve"> for lokal kompetanseutvikling i fag- og yrkesopplæringa som </w:t>
      </w:r>
      <w:proofErr w:type="spellStart"/>
      <w:r w:rsidRPr="001A69B5">
        <w:t>erstattar</w:t>
      </w:r>
      <w:proofErr w:type="spellEnd"/>
      <w:r w:rsidRPr="001A69B5">
        <w:t xml:space="preserve"> desentralisert ordning for yrkesfag.</w:t>
      </w:r>
    </w:p>
    <w:p w14:paraId="5D28F38D" w14:textId="77777777" w:rsidR="000513CD" w:rsidRPr="001A69B5" w:rsidRDefault="0009509B" w:rsidP="001A69B5">
      <w:pPr>
        <w:pStyle w:val="avsnitt-under-undertittel"/>
      </w:pPr>
      <w:r w:rsidRPr="001A69B5">
        <w:t xml:space="preserve">Kompetanseløft i spesialpedagogikk og </w:t>
      </w:r>
      <w:proofErr w:type="spellStart"/>
      <w:r w:rsidRPr="001A69B5">
        <w:t>inkluderande</w:t>
      </w:r>
      <w:proofErr w:type="spellEnd"/>
      <w:r w:rsidRPr="001A69B5">
        <w:t xml:space="preserve"> praksis</w:t>
      </w:r>
    </w:p>
    <w:p w14:paraId="071446C9" w14:textId="77777777" w:rsidR="000513CD" w:rsidRPr="001A69B5" w:rsidRDefault="0009509B" w:rsidP="001A69B5">
      <w:r w:rsidRPr="001A69B5">
        <w:t xml:space="preserve">I 2020 gjekk det 9,3 mill. kroner til dette tiltaket. </w:t>
      </w:r>
      <w:proofErr w:type="spellStart"/>
      <w:r w:rsidRPr="001A69B5">
        <w:t>Ein</w:t>
      </w:r>
      <w:proofErr w:type="spellEnd"/>
      <w:r w:rsidRPr="001A69B5">
        <w:t xml:space="preserve"> stor del av løyvinga til dette tiltaket er faseforskove til 2021.</w:t>
      </w:r>
    </w:p>
    <w:p w14:paraId="2FEC4957" w14:textId="77777777" w:rsidR="000513CD" w:rsidRPr="001A69B5" w:rsidRDefault="0009509B" w:rsidP="001A69B5">
      <w:r w:rsidRPr="001A69B5">
        <w:t xml:space="preserve">Meld. St. 6 (2019–2020) </w:t>
      </w:r>
      <w:r w:rsidRPr="001A69B5">
        <w:rPr>
          <w:rStyle w:val="kursiv"/>
        </w:rPr>
        <w:t>Tett på – tidlig innsats og inkluderende fellesskap i barnehage, skole og SFO</w:t>
      </w:r>
      <w:r w:rsidRPr="001A69B5">
        <w:t xml:space="preserve"> varsla </w:t>
      </w:r>
      <w:proofErr w:type="spellStart"/>
      <w:r w:rsidRPr="001A69B5">
        <w:t>eit</w:t>
      </w:r>
      <w:proofErr w:type="spellEnd"/>
      <w:r w:rsidRPr="001A69B5">
        <w:t xml:space="preserve"> kompetanseløft for spesialpedagogikk og </w:t>
      </w:r>
      <w:proofErr w:type="spellStart"/>
      <w:r w:rsidRPr="001A69B5">
        <w:t>inkluderande</w:t>
      </w:r>
      <w:proofErr w:type="spellEnd"/>
      <w:r w:rsidRPr="001A69B5">
        <w:t xml:space="preserve"> praksis. Målet for kompetanseløftet er å bygge kompetanse, både hos PP-</w:t>
      </w:r>
      <w:proofErr w:type="spellStart"/>
      <w:r w:rsidRPr="001A69B5">
        <w:t>tenesta</w:t>
      </w:r>
      <w:proofErr w:type="spellEnd"/>
      <w:r w:rsidRPr="001A69B5">
        <w:t xml:space="preserve">, hos </w:t>
      </w:r>
      <w:proofErr w:type="gramStart"/>
      <w:r w:rsidRPr="001A69B5">
        <w:t>tilsette</w:t>
      </w:r>
      <w:proofErr w:type="gramEnd"/>
      <w:r w:rsidRPr="001A69B5">
        <w:t xml:space="preserve"> i </w:t>
      </w:r>
      <w:proofErr w:type="spellStart"/>
      <w:r w:rsidRPr="001A69B5">
        <w:t>barnehagar</w:t>
      </w:r>
      <w:proofErr w:type="spellEnd"/>
      <w:r w:rsidRPr="001A69B5">
        <w:t xml:space="preserve"> og </w:t>
      </w:r>
      <w:proofErr w:type="spellStart"/>
      <w:r w:rsidRPr="001A69B5">
        <w:t>skular</w:t>
      </w:r>
      <w:proofErr w:type="spellEnd"/>
      <w:r w:rsidRPr="001A69B5">
        <w:t xml:space="preserve"> og hos det </w:t>
      </w:r>
      <w:proofErr w:type="spellStart"/>
      <w:r w:rsidRPr="001A69B5">
        <w:t>tverrfaglege</w:t>
      </w:r>
      <w:proofErr w:type="spellEnd"/>
      <w:r w:rsidRPr="001A69B5">
        <w:t xml:space="preserve"> støttesystemet i laget rundt barna og </w:t>
      </w:r>
      <w:proofErr w:type="spellStart"/>
      <w:r w:rsidRPr="001A69B5">
        <w:t>elevane</w:t>
      </w:r>
      <w:proofErr w:type="spellEnd"/>
      <w:r w:rsidRPr="001A69B5">
        <w:t xml:space="preserve">, slik at alle barn og </w:t>
      </w:r>
      <w:proofErr w:type="spellStart"/>
      <w:r w:rsidRPr="001A69B5">
        <w:t>elevar</w:t>
      </w:r>
      <w:proofErr w:type="spellEnd"/>
      <w:r w:rsidRPr="001A69B5">
        <w:t xml:space="preserve">, uavhengig av </w:t>
      </w:r>
      <w:proofErr w:type="spellStart"/>
      <w:r w:rsidRPr="001A69B5">
        <w:t>føresetnader</w:t>
      </w:r>
      <w:proofErr w:type="spellEnd"/>
      <w:r w:rsidRPr="001A69B5">
        <w:t xml:space="preserve">, skal få </w:t>
      </w:r>
      <w:proofErr w:type="spellStart"/>
      <w:r w:rsidRPr="001A69B5">
        <w:t>moglegheit</w:t>
      </w:r>
      <w:proofErr w:type="spellEnd"/>
      <w:r w:rsidRPr="001A69B5">
        <w:t xml:space="preserve"> til utvikling, </w:t>
      </w:r>
      <w:proofErr w:type="spellStart"/>
      <w:r w:rsidRPr="001A69B5">
        <w:t>meistring</w:t>
      </w:r>
      <w:proofErr w:type="spellEnd"/>
      <w:r w:rsidRPr="001A69B5">
        <w:t xml:space="preserve">, læring og trivsel. Dei skal få god hjelp raskt når </w:t>
      </w:r>
      <w:proofErr w:type="spellStart"/>
      <w:r w:rsidRPr="001A69B5">
        <w:t>dei</w:t>
      </w:r>
      <w:proofErr w:type="spellEnd"/>
      <w:r w:rsidRPr="001A69B5">
        <w:t xml:space="preserve"> treng det, </w:t>
      </w:r>
      <w:proofErr w:type="spellStart"/>
      <w:r w:rsidRPr="001A69B5">
        <w:t>dei</w:t>
      </w:r>
      <w:proofErr w:type="spellEnd"/>
      <w:r w:rsidRPr="001A69B5">
        <w:t xml:space="preserve"> skal oppleve at </w:t>
      </w:r>
      <w:proofErr w:type="spellStart"/>
      <w:r w:rsidRPr="001A69B5">
        <w:t>dei</w:t>
      </w:r>
      <w:proofErr w:type="spellEnd"/>
      <w:r w:rsidRPr="001A69B5">
        <w:t xml:space="preserve"> er </w:t>
      </w:r>
      <w:proofErr w:type="spellStart"/>
      <w:r w:rsidRPr="001A69B5">
        <w:t>ein</w:t>
      </w:r>
      <w:proofErr w:type="spellEnd"/>
      <w:r w:rsidRPr="001A69B5">
        <w:t xml:space="preserve"> viktig del av fellesskapet, og </w:t>
      </w:r>
      <w:proofErr w:type="spellStart"/>
      <w:r w:rsidRPr="001A69B5">
        <w:t>dei</w:t>
      </w:r>
      <w:proofErr w:type="spellEnd"/>
      <w:r w:rsidRPr="001A69B5">
        <w:t xml:space="preserve"> skal sjølve bli </w:t>
      </w:r>
      <w:proofErr w:type="spellStart"/>
      <w:r w:rsidRPr="001A69B5">
        <w:t>høyrde</w:t>
      </w:r>
      <w:proofErr w:type="spellEnd"/>
      <w:r w:rsidRPr="001A69B5">
        <w:t xml:space="preserve"> om kva </w:t>
      </w:r>
      <w:proofErr w:type="spellStart"/>
      <w:r w:rsidRPr="001A69B5">
        <w:t>dei</w:t>
      </w:r>
      <w:proofErr w:type="spellEnd"/>
      <w:r w:rsidRPr="001A69B5">
        <w:t xml:space="preserve"> har behov for. Kompetanseløftet skal bidra til at </w:t>
      </w:r>
      <w:proofErr w:type="spellStart"/>
      <w:r w:rsidRPr="001A69B5">
        <w:t>kommunar</w:t>
      </w:r>
      <w:proofErr w:type="spellEnd"/>
      <w:r w:rsidRPr="001A69B5">
        <w:t xml:space="preserve"> og private </w:t>
      </w:r>
      <w:proofErr w:type="spellStart"/>
      <w:r w:rsidRPr="001A69B5">
        <w:t>eigarar</w:t>
      </w:r>
      <w:proofErr w:type="spellEnd"/>
      <w:r w:rsidRPr="001A69B5">
        <w:t xml:space="preserve"> i barnehage og </w:t>
      </w:r>
      <w:proofErr w:type="spellStart"/>
      <w:r w:rsidRPr="001A69B5">
        <w:t>skule</w:t>
      </w:r>
      <w:proofErr w:type="spellEnd"/>
      <w:r w:rsidRPr="001A69B5">
        <w:t xml:space="preserve"> har kompetanse til å sjå det allmennpedagogiske og spesialpedagogiske i </w:t>
      </w:r>
      <w:proofErr w:type="spellStart"/>
      <w:r w:rsidRPr="001A69B5">
        <w:t>samanheng</w:t>
      </w:r>
      <w:proofErr w:type="spellEnd"/>
      <w:r w:rsidRPr="001A69B5">
        <w:t xml:space="preserve"> og kan møte behova for spesialpedagogisk tilrettelegging. Kompetanseløftet skal </w:t>
      </w:r>
      <w:proofErr w:type="spellStart"/>
      <w:r w:rsidRPr="001A69B5">
        <w:t>byggast</w:t>
      </w:r>
      <w:proofErr w:type="spellEnd"/>
      <w:r w:rsidRPr="001A69B5">
        <w:t xml:space="preserve"> gradvis opp fram til 2025, og etter det skal det bli ei varig ordning. I same periode skal </w:t>
      </w:r>
      <w:proofErr w:type="spellStart"/>
      <w:r w:rsidRPr="001A69B5">
        <w:t>Statped</w:t>
      </w:r>
      <w:proofErr w:type="spellEnd"/>
      <w:r w:rsidRPr="001A69B5">
        <w:t xml:space="preserve"> </w:t>
      </w:r>
      <w:proofErr w:type="spellStart"/>
      <w:r w:rsidRPr="001A69B5">
        <w:t>omorganiserast</w:t>
      </w:r>
      <w:proofErr w:type="spellEnd"/>
      <w:r w:rsidRPr="001A69B5">
        <w:t xml:space="preserve">, og </w:t>
      </w:r>
      <w:proofErr w:type="spellStart"/>
      <w:r w:rsidRPr="001A69B5">
        <w:t>dei</w:t>
      </w:r>
      <w:proofErr w:type="spellEnd"/>
      <w:r w:rsidRPr="001A69B5">
        <w:t xml:space="preserve"> skal framover ha </w:t>
      </w:r>
      <w:proofErr w:type="spellStart"/>
      <w:r w:rsidRPr="001A69B5">
        <w:t>eit</w:t>
      </w:r>
      <w:proofErr w:type="spellEnd"/>
      <w:r w:rsidRPr="001A69B5">
        <w:t xml:space="preserve"> særskilt ansvar for å støtte </w:t>
      </w:r>
      <w:proofErr w:type="spellStart"/>
      <w:r w:rsidRPr="001A69B5">
        <w:t>skuleeigarar</w:t>
      </w:r>
      <w:proofErr w:type="spellEnd"/>
      <w:r w:rsidRPr="001A69B5">
        <w:t xml:space="preserve"> i arbeidet </w:t>
      </w:r>
      <w:proofErr w:type="spellStart"/>
      <w:r w:rsidRPr="001A69B5">
        <w:t>deira</w:t>
      </w:r>
      <w:proofErr w:type="spellEnd"/>
      <w:r w:rsidRPr="001A69B5">
        <w:t xml:space="preserve"> for barn, unge og </w:t>
      </w:r>
      <w:proofErr w:type="spellStart"/>
      <w:r w:rsidRPr="001A69B5">
        <w:t>vaksne</w:t>
      </w:r>
      <w:proofErr w:type="spellEnd"/>
      <w:r w:rsidRPr="001A69B5">
        <w:t xml:space="preserve"> med varige og </w:t>
      </w:r>
      <w:proofErr w:type="spellStart"/>
      <w:r w:rsidRPr="001A69B5">
        <w:t>omfattande</w:t>
      </w:r>
      <w:proofErr w:type="spellEnd"/>
      <w:r w:rsidRPr="001A69B5">
        <w:t xml:space="preserve"> behov for </w:t>
      </w:r>
      <w:proofErr w:type="spellStart"/>
      <w:r w:rsidRPr="001A69B5">
        <w:t>særskild</w:t>
      </w:r>
      <w:proofErr w:type="spellEnd"/>
      <w:r w:rsidRPr="001A69B5">
        <w:t xml:space="preserve"> tilrettelegging. </w:t>
      </w:r>
      <w:proofErr w:type="spellStart"/>
      <w:r w:rsidRPr="001A69B5">
        <w:t>Innsparingar</w:t>
      </w:r>
      <w:proofErr w:type="spellEnd"/>
      <w:r w:rsidRPr="001A69B5">
        <w:t xml:space="preserve"> i </w:t>
      </w:r>
      <w:proofErr w:type="spellStart"/>
      <w:r w:rsidRPr="001A69B5">
        <w:t>Statped</w:t>
      </w:r>
      <w:proofErr w:type="spellEnd"/>
      <w:r w:rsidRPr="001A69B5">
        <w:t xml:space="preserve"> i samband med omorganiseringa skal finansiere oppbygginga av kompetanseløftet.</w:t>
      </w:r>
    </w:p>
    <w:p w14:paraId="16C64A8D" w14:textId="77777777" w:rsidR="000513CD" w:rsidRPr="001A69B5" w:rsidRDefault="0009509B" w:rsidP="001A69B5">
      <w:proofErr w:type="spellStart"/>
      <w:r w:rsidRPr="001A69B5">
        <w:t>Ein</w:t>
      </w:r>
      <w:proofErr w:type="spellEnd"/>
      <w:r w:rsidRPr="001A69B5">
        <w:t xml:space="preserve"> viktig del av kompetanseløftet er </w:t>
      </w:r>
      <w:proofErr w:type="spellStart"/>
      <w:r w:rsidRPr="001A69B5">
        <w:t>tilskot</w:t>
      </w:r>
      <w:proofErr w:type="spellEnd"/>
      <w:r w:rsidRPr="001A69B5">
        <w:t xml:space="preserve"> til lokal kompetanseutvikling med utgangspunkt i lokale behov. Kompetanseutviklinga skal skje i </w:t>
      </w:r>
      <w:proofErr w:type="spellStart"/>
      <w:r w:rsidRPr="001A69B5">
        <w:t>partnarskap</w:t>
      </w:r>
      <w:proofErr w:type="spellEnd"/>
      <w:r w:rsidRPr="001A69B5">
        <w:t xml:space="preserve"> med universitet eller </w:t>
      </w:r>
      <w:proofErr w:type="spellStart"/>
      <w:r w:rsidRPr="001A69B5">
        <w:t>høgskule</w:t>
      </w:r>
      <w:proofErr w:type="spellEnd"/>
      <w:r w:rsidRPr="001A69B5">
        <w:t xml:space="preserve">. I 2020 blei det etablert </w:t>
      </w:r>
      <w:proofErr w:type="spellStart"/>
      <w:r w:rsidRPr="001A69B5">
        <w:t>oppstartskommunar</w:t>
      </w:r>
      <w:proofErr w:type="spellEnd"/>
      <w:r w:rsidRPr="001A69B5">
        <w:t xml:space="preserve"> i åtte fylke. Til </w:t>
      </w:r>
      <w:proofErr w:type="spellStart"/>
      <w:r w:rsidRPr="001A69B5">
        <w:t>saman</w:t>
      </w:r>
      <w:proofErr w:type="spellEnd"/>
      <w:r w:rsidRPr="001A69B5">
        <w:t xml:space="preserve"> blei det løyvd 8,8 mill. kroner til </w:t>
      </w:r>
      <w:proofErr w:type="spellStart"/>
      <w:r w:rsidRPr="001A69B5">
        <w:t>desse</w:t>
      </w:r>
      <w:proofErr w:type="spellEnd"/>
      <w:r w:rsidRPr="001A69B5">
        <w:t xml:space="preserve"> </w:t>
      </w:r>
      <w:proofErr w:type="spellStart"/>
      <w:r w:rsidRPr="001A69B5">
        <w:t>oppstartskommunane</w:t>
      </w:r>
      <w:proofErr w:type="spellEnd"/>
      <w:r w:rsidRPr="001A69B5">
        <w:t xml:space="preserve">, og </w:t>
      </w:r>
      <w:proofErr w:type="spellStart"/>
      <w:r w:rsidRPr="001A69B5">
        <w:t>dei</w:t>
      </w:r>
      <w:proofErr w:type="spellEnd"/>
      <w:r w:rsidRPr="001A69B5">
        <w:t xml:space="preserve"> er </w:t>
      </w:r>
      <w:proofErr w:type="spellStart"/>
      <w:r w:rsidRPr="001A69B5">
        <w:t>no</w:t>
      </w:r>
      <w:proofErr w:type="spellEnd"/>
      <w:r w:rsidRPr="001A69B5">
        <w:t xml:space="preserve"> i gang med arbeidet med kompetanseløftet.</w:t>
      </w:r>
    </w:p>
    <w:p w14:paraId="5026C2B0" w14:textId="77777777" w:rsidR="000513CD" w:rsidRPr="001A69B5" w:rsidRDefault="0009509B" w:rsidP="001A69B5">
      <w:r w:rsidRPr="001A69B5">
        <w:t xml:space="preserve">For å informere om kompetanseløftet og motivere til å delta, blei det arrangert 10 store, regionale </w:t>
      </w:r>
      <w:proofErr w:type="spellStart"/>
      <w:r w:rsidRPr="001A69B5">
        <w:t>konferansar</w:t>
      </w:r>
      <w:proofErr w:type="spellEnd"/>
      <w:r w:rsidRPr="001A69B5">
        <w:t xml:space="preserve"> i alle fylka vinteren 2020/2021. Det blei nytta 0,5 mill. kroner til dette i 2020. </w:t>
      </w:r>
      <w:proofErr w:type="spellStart"/>
      <w:r w:rsidRPr="001A69B5">
        <w:t>Konferansane</w:t>
      </w:r>
      <w:proofErr w:type="spellEnd"/>
      <w:r w:rsidRPr="001A69B5">
        <w:t xml:space="preserve"> var </w:t>
      </w:r>
      <w:proofErr w:type="spellStart"/>
      <w:r w:rsidRPr="001A69B5">
        <w:t>eit</w:t>
      </w:r>
      <w:proofErr w:type="spellEnd"/>
      <w:r w:rsidRPr="001A69B5">
        <w:t xml:space="preserve"> samarbeid mellom Utdanningsdirektoratet, KS, </w:t>
      </w:r>
      <w:proofErr w:type="spellStart"/>
      <w:r w:rsidRPr="001A69B5">
        <w:t>Statped</w:t>
      </w:r>
      <w:proofErr w:type="spellEnd"/>
      <w:r w:rsidRPr="001A69B5">
        <w:t xml:space="preserve"> og </w:t>
      </w:r>
      <w:proofErr w:type="spellStart"/>
      <w:r w:rsidRPr="001A69B5">
        <w:t>statsforvaltarane</w:t>
      </w:r>
      <w:proofErr w:type="spellEnd"/>
      <w:r w:rsidRPr="001A69B5">
        <w:t>, og blei gjennomført digitalt på grunn av covid-19-situasjonen.</w:t>
      </w:r>
    </w:p>
    <w:p w14:paraId="7A07AE01" w14:textId="77777777" w:rsidR="000513CD" w:rsidRPr="001A69B5" w:rsidRDefault="0009509B" w:rsidP="001A69B5">
      <w:pPr>
        <w:pStyle w:val="avsnitt-under-undertittel"/>
      </w:pPr>
      <w:r w:rsidRPr="001A69B5">
        <w:t xml:space="preserve">Rekruttering til </w:t>
      </w:r>
      <w:proofErr w:type="spellStart"/>
      <w:r w:rsidRPr="001A69B5">
        <w:t>lærarutdanning</w:t>
      </w:r>
      <w:proofErr w:type="spellEnd"/>
      <w:r w:rsidRPr="001A69B5">
        <w:t xml:space="preserve"> og </w:t>
      </w:r>
      <w:proofErr w:type="spellStart"/>
      <w:r w:rsidRPr="001A69B5">
        <w:t>læraryrket</w:t>
      </w:r>
      <w:proofErr w:type="spellEnd"/>
    </w:p>
    <w:p w14:paraId="13AB54ED" w14:textId="77777777" w:rsidR="000513CD" w:rsidRPr="001A69B5" w:rsidRDefault="0009509B" w:rsidP="001A69B5">
      <w:r w:rsidRPr="001A69B5">
        <w:t xml:space="preserve">I 2020 gjekk det 7 mill. kroner til </w:t>
      </w:r>
      <w:proofErr w:type="spellStart"/>
      <w:r w:rsidRPr="001A69B5">
        <w:t>Høgskulen</w:t>
      </w:r>
      <w:proofErr w:type="spellEnd"/>
      <w:r w:rsidRPr="001A69B5">
        <w:t xml:space="preserve"> i Vestlandet, Nord universitet og Universitetet i Tromsø slik at </w:t>
      </w:r>
      <w:proofErr w:type="spellStart"/>
      <w:r w:rsidRPr="001A69B5">
        <w:t>dei</w:t>
      </w:r>
      <w:proofErr w:type="spellEnd"/>
      <w:r w:rsidRPr="001A69B5">
        <w:t xml:space="preserve"> kunne stimulere til </w:t>
      </w:r>
      <w:proofErr w:type="spellStart"/>
      <w:r w:rsidRPr="001A69B5">
        <w:t>auka</w:t>
      </w:r>
      <w:proofErr w:type="spellEnd"/>
      <w:r w:rsidRPr="001A69B5">
        <w:t xml:space="preserve"> rekruttering, </w:t>
      </w:r>
      <w:proofErr w:type="spellStart"/>
      <w:r w:rsidRPr="001A69B5">
        <w:t>mangfald</w:t>
      </w:r>
      <w:proofErr w:type="spellEnd"/>
      <w:r w:rsidRPr="001A69B5">
        <w:t xml:space="preserve"> og kjønnsbalanse i norske og samiske </w:t>
      </w:r>
      <w:proofErr w:type="spellStart"/>
      <w:r w:rsidRPr="001A69B5">
        <w:t>lærarutdanningar</w:t>
      </w:r>
      <w:proofErr w:type="spellEnd"/>
      <w:r w:rsidRPr="001A69B5">
        <w:t xml:space="preserve"> retta mot </w:t>
      </w:r>
      <w:proofErr w:type="spellStart"/>
      <w:r w:rsidRPr="001A69B5">
        <w:t>barnehagar</w:t>
      </w:r>
      <w:proofErr w:type="spellEnd"/>
      <w:r w:rsidRPr="001A69B5">
        <w:t xml:space="preserve"> og </w:t>
      </w:r>
      <w:proofErr w:type="spellStart"/>
      <w:r w:rsidRPr="001A69B5">
        <w:t>skular</w:t>
      </w:r>
      <w:proofErr w:type="spellEnd"/>
      <w:r w:rsidRPr="001A69B5">
        <w:t xml:space="preserve">. Sjå også omtale av </w:t>
      </w:r>
      <w:proofErr w:type="spellStart"/>
      <w:r w:rsidRPr="001A69B5">
        <w:t>midlar</w:t>
      </w:r>
      <w:proofErr w:type="spellEnd"/>
      <w:r w:rsidRPr="001A69B5">
        <w:t xml:space="preserve"> løyvde over kap. 226, post 22 til forsøksordning for </w:t>
      </w:r>
      <w:proofErr w:type="spellStart"/>
      <w:r w:rsidRPr="001A69B5">
        <w:t>lærarkvalifisering</w:t>
      </w:r>
      <w:proofErr w:type="spellEnd"/>
      <w:r w:rsidRPr="001A69B5">
        <w:t>.</w:t>
      </w:r>
    </w:p>
    <w:p w14:paraId="2EE5C59D" w14:textId="77777777" w:rsidR="000513CD" w:rsidRPr="001A69B5" w:rsidRDefault="0009509B" w:rsidP="001A69B5">
      <w:pPr>
        <w:pStyle w:val="avsnitt-under-undertittel"/>
      </w:pPr>
      <w:r w:rsidRPr="001A69B5">
        <w:t xml:space="preserve">Rettleiing av nyutdanna </w:t>
      </w:r>
      <w:proofErr w:type="spellStart"/>
      <w:r w:rsidRPr="001A69B5">
        <w:t>nytilsette</w:t>
      </w:r>
      <w:proofErr w:type="spellEnd"/>
      <w:r w:rsidRPr="001A69B5">
        <w:t xml:space="preserve"> </w:t>
      </w:r>
      <w:proofErr w:type="spellStart"/>
      <w:r w:rsidRPr="001A69B5">
        <w:t>lærarar</w:t>
      </w:r>
      <w:proofErr w:type="spellEnd"/>
    </w:p>
    <w:p w14:paraId="3FDAF6BF" w14:textId="77777777" w:rsidR="000513CD" w:rsidRPr="001A69B5" w:rsidRDefault="0009509B" w:rsidP="001A69B5">
      <w:r w:rsidRPr="001A69B5">
        <w:t xml:space="preserve">I 2020 gjekk det 6,5 mill. kroner til dette tiltaket over denne posten. I tillegg blei det nytta 4 mill. kroner over kap. 231 </w:t>
      </w:r>
      <w:proofErr w:type="spellStart"/>
      <w:r w:rsidRPr="001A69B5">
        <w:t>Barnehagar</w:t>
      </w:r>
      <w:proofErr w:type="spellEnd"/>
      <w:r w:rsidRPr="001A69B5">
        <w:t xml:space="preserve">, post 21. Sytten universitet og </w:t>
      </w:r>
      <w:proofErr w:type="spellStart"/>
      <w:r w:rsidRPr="001A69B5">
        <w:t>høgskular</w:t>
      </w:r>
      <w:proofErr w:type="spellEnd"/>
      <w:r w:rsidRPr="001A69B5">
        <w:t xml:space="preserve"> deltok i innsatsen, som </w:t>
      </w:r>
      <w:proofErr w:type="spellStart"/>
      <w:r w:rsidRPr="001A69B5">
        <w:t>omfattar</w:t>
      </w:r>
      <w:proofErr w:type="spellEnd"/>
      <w:r w:rsidRPr="001A69B5">
        <w:t xml:space="preserve"> </w:t>
      </w:r>
      <w:proofErr w:type="spellStart"/>
      <w:r w:rsidRPr="001A69B5">
        <w:t>midlar</w:t>
      </w:r>
      <w:proofErr w:type="spellEnd"/>
      <w:r w:rsidRPr="001A69B5">
        <w:t xml:space="preserve"> til mellom anna informasjonstiltak og nettverksarbeid mellom barnehage- og </w:t>
      </w:r>
      <w:proofErr w:type="spellStart"/>
      <w:r w:rsidRPr="001A69B5">
        <w:t>skuleeigarar</w:t>
      </w:r>
      <w:proofErr w:type="spellEnd"/>
      <w:r w:rsidRPr="001A69B5">
        <w:t xml:space="preserve"> og </w:t>
      </w:r>
      <w:proofErr w:type="spellStart"/>
      <w:r w:rsidRPr="001A69B5">
        <w:t>lærarutdanningsinstitusjonane</w:t>
      </w:r>
      <w:proofErr w:type="spellEnd"/>
      <w:r w:rsidRPr="001A69B5">
        <w:t xml:space="preserve"> slik at </w:t>
      </w:r>
      <w:proofErr w:type="spellStart"/>
      <w:r w:rsidRPr="001A69B5">
        <w:t>fleire</w:t>
      </w:r>
      <w:proofErr w:type="spellEnd"/>
      <w:r w:rsidRPr="001A69B5">
        <w:t xml:space="preserve"> nyutdanna </w:t>
      </w:r>
      <w:proofErr w:type="spellStart"/>
      <w:r w:rsidRPr="001A69B5">
        <w:t>nytilsette</w:t>
      </w:r>
      <w:proofErr w:type="spellEnd"/>
      <w:r w:rsidRPr="001A69B5">
        <w:t xml:space="preserve"> </w:t>
      </w:r>
      <w:proofErr w:type="spellStart"/>
      <w:r w:rsidRPr="001A69B5">
        <w:t>lærarar</w:t>
      </w:r>
      <w:proofErr w:type="spellEnd"/>
      <w:r w:rsidRPr="001A69B5">
        <w:t xml:space="preserve"> </w:t>
      </w:r>
      <w:proofErr w:type="spellStart"/>
      <w:r w:rsidRPr="001A69B5">
        <w:t>fekk</w:t>
      </w:r>
      <w:proofErr w:type="spellEnd"/>
      <w:r w:rsidRPr="001A69B5">
        <w:t xml:space="preserve"> rettleiing. Sjå også omtale av </w:t>
      </w:r>
      <w:proofErr w:type="spellStart"/>
      <w:r w:rsidRPr="001A69B5">
        <w:t>midlar</w:t>
      </w:r>
      <w:proofErr w:type="spellEnd"/>
      <w:r w:rsidRPr="001A69B5">
        <w:t xml:space="preserve"> løyvde over kap. 226, post 61 </w:t>
      </w:r>
      <w:proofErr w:type="spellStart"/>
      <w:r w:rsidRPr="001A69B5">
        <w:t>Tilskotsordning</w:t>
      </w:r>
      <w:proofErr w:type="spellEnd"/>
      <w:r w:rsidRPr="001A69B5">
        <w:t xml:space="preserve"> til rettleiing for nyutdanna </w:t>
      </w:r>
      <w:proofErr w:type="spellStart"/>
      <w:r w:rsidRPr="001A69B5">
        <w:t>nytilsette</w:t>
      </w:r>
      <w:proofErr w:type="spellEnd"/>
      <w:r w:rsidRPr="001A69B5">
        <w:t xml:space="preserve"> </w:t>
      </w:r>
      <w:proofErr w:type="spellStart"/>
      <w:r w:rsidRPr="001A69B5">
        <w:t>lærarar</w:t>
      </w:r>
      <w:proofErr w:type="spellEnd"/>
      <w:r w:rsidRPr="001A69B5">
        <w:t>.</w:t>
      </w:r>
    </w:p>
    <w:p w14:paraId="4E38C7A4" w14:textId="77777777" w:rsidR="000513CD" w:rsidRPr="001A69B5" w:rsidRDefault="0009509B" w:rsidP="001A69B5">
      <w:r w:rsidRPr="001A69B5">
        <w:t xml:space="preserve">Utdanningsdirektoratet har utvikla </w:t>
      </w:r>
      <w:proofErr w:type="spellStart"/>
      <w:r w:rsidRPr="001A69B5">
        <w:t>ein</w:t>
      </w:r>
      <w:proofErr w:type="spellEnd"/>
      <w:r w:rsidRPr="001A69B5">
        <w:t xml:space="preserve"> </w:t>
      </w:r>
      <w:proofErr w:type="spellStart"/>
      <w:r w:rsidRPr="001A69B5">
        <w:t>rettleiar</w:t>
      </w:r>
      <w:proofErr w:type="spellEnd"/>
      <w:r w:rsidRPr="001A69B5">
        <w:t xml:space="preserve"> om </w:t>
      </w:r>
      <w:proofErr w:type="spellStart"/>
      <w:r w:rsidRPr="001A69B5">
        <w:t>kjenneteikn</w:t>
      </w:r>
      <w:proofErr w:type="spellEnd"/>
      <w:r w:rsidRPr="001A69B5">
        <w:t xml:space="preserve"> på gode lokale </w:t>
      </w:r>
      <w:proofErr w:type="spellStart"/>
      <w:r w:rsidRPr="001A69B5">
        <w:t>rettleiingsordningar</w:t>
      </w:r>
      <w:proofErr w:type="spellEnd"/>
      <w:r w:rsidRPr="001A69B5">
        <w:t xml:space="preserve"> og laga nye rammer for </w:t>
      </w:r>
      <w:proofErr w:type="spellStart"/>
      <w:r w:rsidRPr="001A69B5">
        <w:t>vidareutdanningstilbod</w:t>
      </w:r>
      <w:proofErr w:type="spellEnd"/>
      <w:r w:rsidRPr="001A69B5">
        <w:t xml:space="preserve"> i rettleiing som starta opp </w:t>
      </w:r>
      <w:proofErr w:type="spellStart"/>
      <w:r w:rsidRPr="001A69B5">
        <w:t>hausten</w:t>
      </w:r>
      <w:proofErr w:type="spellEnd"/>
      <w:r w:rsidRPr="001A69B5">
        <w:t xml:space="preserve"> 2020. Ei evaluering som blei publisert våren 2021, viser at </w:t>
      </w:r>
      <w:proofErr w:type="spellStart"/>
      <w:r w:rsidRPr="001A69B5">
        <w:t>fleire</w:t>
      </w:r>
      <w:proofErr w:type="spellEnd"/>
      <w:r w:rsidRPr="001A69B5">
        <w:t xml:space="preserve"> nyutdanna </w:t>
      </w:r>
      <w:proofErr w:type="spellStart"/>
      <w:r w:rsidRPr="001A69B5">
        <w:t>lærarar</w:t>
      </w:r>
      <w:proofErr w:type="spellEnd"/>
      <w:r w:rsidRPr="001A69B5">
        <w:t xml:space="preserve"> enn før får rettleiing når </w:t>
      </w:r>
      <w:proofErr w:type="spellStart"/>
      <w:r w:rsidRPr="001A69B5">
        <w:t>dei</w:t>
      </w:r>
      <w:proofErr w:type="spellEnd"/>
      <w:r w:rsidRPr="001A69B5">
        <w:t xml:space="preserve"> er nye i jobben. Det er </w:t>
      </w:r>
      <w:proofErr w:type="spellStart"/>
      <w:r w:rsidRPr="001A69B5">
        <w:t>utfordrande</w:t>
      </w:r>
      <w:proofErr w:type="spellEnd"/>
      <w:r w:rsidRPr="001A69B5">
        <w:t xml:space="preserve"> å finne tid til rettleiinga, men </w:t>
      </w:r>
      <w:proofErr w:type="spellStart"/>
      <w:r w:rsidRPr="001A69B5">
        <w:t>lærarar</w:t>
      </w:r>
      <w:proofErr w:type="spellEnd"/>
      <w:r w:rsidRPr="001A69B5">
        <w:t xml:space="preserve"> som får rettleiing er </w:t>
      </w:r>
      <w:proofErr w:type="spellStart"/>
      <w:r w:rsidRPr="001A69B5">
        <w:t>meir</w:t>
      </w:r>
      <w:proofErr w:type="spellEnd"/>
      <w:r w:rsidRPr="001A69B5">
        <w:t xml:space="preserve"> motiverte enn andre for å bli i yrket. </w:t>
      </w:r>
      <w:proofErr w:type="spellStart"/>
      <w:r w:rsidRPr="001A69B5">
        <w:t>Vidare</w:t>
      </w:r>
      <w:proofErr w:type="spellEnd"/>
      <w:r w:rsidRPr="001A69B5">
        <w:t xml:space="preserve"> viser evalueringa at det </w:t>
      </w:r>
      <w:proofErr w:type="spellStart"/>
      <w:r w:rsidRPr="001A69B5">
        <w:t>framleis</w:t>
      </w:r>
      <w:proofErr w:type="spellEnd"/>
      <w:r w:rsidRPr="001A69B5">
        <w:t xml:space="preserve"> er </w:t>
      </w:r>
      <w:proofErr w:type="spellStart"/>
      <w:r w:rsidRPr="001A69B5">
        <w:t>ein</w:t>
      </w:r>
      <w:proofErr w:type="spellEnd"/>
      <w:r w:rsidRPr="001A69B5">
        <w:t xml:space="preserve"> stor del nyutdanna som </w:t>
      </w:r>
      <w:proofErr w:type="spellStart"/>
      <w:r w:rsidRPr="001A69B5">
        <w:t>ikkje</w:t>
      </w:r>
      <w:proofErr w:type="spellEnd"/>
      <w:r w:rsidRPr="001A69B5">
        <w:t xml:space="preserve"> får </w:t>
      </w:r>
      <w:proofErr w:type="spellStart"/>
      <w:r w:rsidRPr="001A69B5">
        <w:t>tilbod</w:t>
      </w:r>
      <w:proofErr w:type="spellEnd"/>
      <w:r w:rsidRPr="001A69B5">
        <w:t xml:space="preserve"> om rettleiing, og at </w:t>
      </w:r>
      <w:proofErr w:type="spellStart"/>
      <w:r w:rsidRPr="001A69B5">
        <w:t>berre</w:t>
      </w:r>
      <w:proofErr w:type="spellEnd"/>
      <w:r w:rsidRPr="001A69B5">
        <w:t xml:space="preserve"> om lag halvparten av </w:t>
      </w:r>
      <w:proofErr w:type="spellStart"/>
      <w:r w:rsidRPr="001A69B5">
        <w:t>rettleiarane</w:t>
      </w:r>
      <w:proofErr w:type="spellEnd"/>
      <w:r w:rsidRPr="001A69B5">
        <w:t xml:space="preserve"> har formell kompetanse til å gi rettleiing.</w:t>
      </w:r>
    </w:p>
    <w:p w14:paraId="734FB8A4" w14:textId="77777777" w:rsidR="000513CD" w:rsidRPr="001A69B5" w:rsidRDefault="0009509B" w:rsidP="001A69B5">
      <w:pPr>
        <w:pStyle w:val="avsnitt-under-undertittel"/>
      </w:pPr>
      <w:r w:rsidRPr="001A69B5">
        <w:t xml:space="preserve">Vurderingskompetansen til </w:t>
      </w:r>
      <w:proofErr w:type="spellStart"/>
      <w:r w:rsidRPr="001A69B5">
        <w:t>lærarane</w:t>
      </w:r>
      <w:proofErr w:type="spellEnd"/>
    </w:p>
    <w:p w14:paraId="546B5227" w14:textId="77777777" w:rsidR="000513CD" w:rsidRPr="001A69B5" w:rsidRDefault="0009509B" w:rsidP="001A69B5">
      <w:r w:rsidRPr="001A69B5">
        <w:t xml:space="preserve">I 2020 gjekk det 6,1 mill. kroner til dette tiltaket. </w:t>
      </w:r>
      <w:proofErr w:type="spellStart"/>
      <w:r w:rsidRPr="001A69B5">
        <w:t>Vidareutviklinga</w:t>
      </w:r>
      <w:proofErr w:type="spellEnd"/>
      <w:r w:rsidRPr="001A69B5">
        <w:t xml:space="preserve"> av undervegs- og sluttvurdering i fagfornyinga </w:t>
      </w:r>
      <w:proofErr w:type="spellStart"/>
      <w:r w:rsidRPr="001A69B5">
        <w:t>heldt</w:t>
      </w:r>
      <w:proofErr w:type="spellEnd"/>
      <w:r w:rsidRPr="001A69B5">
        <w:t xml:space="preserve"> fram, og </w:t>
      </w:r>
      <w:proofErr w:type="spellStart"/>
      <w:r w:rsidRPr="001A69B5">
        <w:t>midlane</w:t>
      </w:r>
      <w:proofErr w:type="spellEnd"/>
      <w:r w:rsidRPr="001A69B5">
        <w:t xml:space="preserve"> blei nytta til </w:t>
      </w:r>
      <w:proofErr w:type="spellStart"/>
      <w:r w:rsidRPr="001A69B5">
        <w:t>utprøvingar</w:t>
      </w:r>
      <w:proofErr w:type="spellEnd"/>
      <w:r w:rsidRPr="001A69B5">
        <w:t xml:space="preserve"> og utgreiing av mellom anna behovet for betre kvalitetssikring av arbeidet med </w:t>
      </w:r>
      <w:proofErr w:type="spellStart"/>
      <w:r w:rsidRPr="001A69B5">
        <w:t>oppgåveutvikling</w:t>
      </w:r>
      <w:proofErr w:type="spellEnd"/>
      <w:r w:rsidRPr="001A69B5">
        <w:t xml:space="preserve"> og sensur.</w:t>
      </w:r>
    </w:p>
    <w:p w14:paraId="343B95A2" w14:textId="77777777" w:rsidR="000513CD" w:rsidRPr="001A69B5" w:rsidRDefault="0009509B" w:rsidP="001A69B5">
      <w:pPr>
        <w:pStyle w:val="avsnitt-under-undertittel"/>
      </w:pPr>
      <w:proofErr w:type="spellStart"/>
      <w:r w:rsidRPr="001A69B5">
        <w:t>Fagleg</w:t>
      </w:r>
      <w:proofErr w:type="spellEnd"/>
      <w:r w:rsidRPr="001A69B5">
        <w:t xml:space="preserve"> råd for </w:t>
      </w:r>
      <w:proofErr w:type="spellStart"/>
      <w:r w:rsidRPr="001A69B5">
        <w:t>lærarutdanning</w:t>
      </w:r>
      <w:proofErr w:type="spellEnd"/>
      <w:r w:rsidRPr="001A69B5">
        <w:t xml:space="preserve"> 2025</w:t>
      </w:r>
    </w:p>
    <w:p w14:paraId="6CE83E2B" w14:textId="77777777" w:rsidR="000513CD" w:rsidRPr="001A69B5" w:rsidRDefault="0009509B" w:rsidP="001A69B5">
      <w:r w:rsidRPr="001A69B5">
        <w:t xml:space="preserve">I 2020 gjekk det 0,8 mill. kroner til dette tiltaket. </w:t>
      </w:r>
      <w:proofErr w:type="spellStart"/>
      <w:r w:rsidRPr="001A69B5">
        <w:t>Fagleg</w:t>
      </w:r>
      <w:proofErr w:type="spellEnd"/>
      <w:r w:rsidRPr="001A69B5">
        <w:t xml:space="preserve"> råd for </w:t>
      </w:r>
      <w:proofErr w:type="spellStart"/>
      <w:r w:rsidRPr="001A69B5">
        <w:t>lærarutdanning</w:t>
      </w:r>
      <w:proofErr w:type="spellEnd"/>
      <w:r w:rsidRPr="001A69B5">
        <w:t xml:space="preserve"> 2025 blei etablert i 2019, og Utdanningsdirektoratet har sekretariatsansvaret. Rådet skal utarbeide </w:t>
      </w:r>
      <w:proofErr w:type="spellStart"/>
      <w:r w:rsidRPr="001A69B5">
        <w:t>fagleg</w:t>
      </w:r>
      <w:proofErr w:type="spellEnd"/>
      <w:r w:rsidRPr="001A69B5">
        <w:t xml:space="preserve"> funderte </w:t>
      </w:r>
      <w:proofErr w:type="spellStart"/>
      <w:r w:rsidRPr="001A69B5">
        <w:t>analysar</w:t>
      </w:r>
      <w:proofErr w:type="spellEnd"/>
      <w:r w:rsidRPr="001A69B5">
        <w:t xml:space="preserve"> og råd til bruk i oppfølginga av strategien </w:t>
      </w:r>
      <w:r w:rsidRPr="001A69B5">
        <w:rPr>
          <w:rStyle w:val="kursiv"/>
        </w:rPr>
        <w:t>Lærerutdanning 2025: nasjonal strategi for kvalitet og samarbeid i lærerutdanningene</w:t>
      </w:r>
      <w:r w:rsidRPr="001A69B5">
        <w:t xml:space="preserve">. Rådet rapporterer til Kunnskapsdepartementet, men saker skal </w:t>
      </w:r>
      <w:proofErr w:type="spellStart"/>
      <w:r w:rsidRPr="001A69B5">
        <w:t>leggast</w:t>
      </w:r>
      <w:proofErr w:type="spellEnd"/>
      <w:r w:rsidRPr="001A69B5">
        <w:t xml:space="preserve"> fram for Nasjonalt forum for </w:t>
      </w:r>
      <w:proofErr w:type="spellStart"/>
      <w:r w:rsidRPr="001A69B5">
        <w:t>lærarutdanning</w:t>
      </w:r>
      <w:proofErr w:type="spellEnd"/>
      <w:r w:rsidRPr="001A69B5">
        <w:t xml:space="preserve"> og profesjonsutvikling. I 2020 leverte rådet to </w:t>
      </w:r>
      <w:proofErr w:type="spellStart"/>
      <w:r w:rsidRPr="001A69B5">
        <w:t>rapportar</w:t>
      </w:r>
      <w:proofErr w:type="spellEnd"/>
      <w:r w:rsidRPr="001A69B5">
        <w:t xml:space="preserve"> som viste at </w:t>
      </w:r>
      <w:proofErr w:type="spellStart"/>
      <w:r w:rsidRPr="001A69B5">
        <w:t>dei</w:t>
      </w:r>
      <w:proofErr w:type="spellEnd"/>
      <w:r w:rsidRPr="001A69B5">
        <w:t xml:space="preserve"> aller fleste </w:t>
      </w:r>
      <w:proofErr w:type="spellStart"/>
      <w:r w:rsidRPr="001A69B5">
        <w:t>lærarutdanningsinstitusjonane</w:t>
      </w:r>
      <w:proofErr w:type="spellEnd"/>
      <w:r w:rsidRPr="001A69B5">
        <w:t xml:space="preserve"> har etablert </w:t>
      </w:r>
      <w:proofErr w:type="spellStart"/>
      <w:r w:rsidRPr="001A69B5">
        <w:t>partnarskap</w:t>
      </w:r>
      <w:proofErr w:type="spellEnd"/>
      <w:r w:rsidRPr="001A69B5">
        <w:t xml:space="preserve"> med </w:t>
      </w:r>
      <w:proofErr w:type="spellStart"/>
      <w:r w:rsidRPr="001A69B5">
        <w:t>skular</w:t>
      </w:r>
      <w:proofErr w:type="spellEnd"/>
      <w:r w:rsidRPr="001A69B5">
        <w:t xml:space="preserve"> og </w:t>
      </w:r>
      <w:proofErr w:type="spellStart"/>
      <w:r w:rsidRPr="001A69B5">
        <w:t>barnehagar</w:t>
      </w:r>
      <w:proofErr w:type="spellEnd"/>
      <w:r w:rsidRPr="001A69B5">
        <w:t xml:space="preserve">, jf. omtale under kap. 275 Tiltak for </w:t>
      </w:r>
      <w:proofErr w:type="spellStart"/>
      <w:r w:rsidRPr="001A69B5">
        <w:t>høgare</w:t>
      </w:r>
      <w:proofErr w:type="spellEnd"/>
      <w:r w:rsidRPr="001A69B5">
        <w:t xml:space="preserve"> utdanning og forsking, post 21.</w:t>
      </w:r>
    </w:p>
    <w:p w14:paraId="24A5DB0E" w14:textId="77777777" w:rsidR="000513CD" w:rsidRPr="001A69B5" w:rsidRDefault="0009509B" w:rsidP="001A69B5">
      <w:pPr>
        <w:pStyle w:val="avsnitt-undertittel"/>
      </w:pPr>
      <w:r w:rsidRPr="001A69B5">
        <w:t xml:space="preserve">Alle </w:t>
      </w:r>
      <w:proofErr w:type="spellStart"/>
      <w:r w:rsidRPr="001A69B5">
        <w:t>lykkast</w:t>
      </w:r>
      <w:proofErr w:type="spellEnd"/>
      <w:r w:rsidRPr="001A69B5">
        <w:t xml:space="preserve"> i opplæringa og utdanninga</w:t>
      </w:r>
    </w:p>
    <w:p w14:paraId="09D15D10" w14:textId="70AF760F" w:rsidR="000513CD" w:rsidRDefault="0009509B" w:rsidP="001A69B5">
      <w:r w:rsidRPr="001A69B5">
        <w:t xml:space="preserve">I 2020 blei det brukt 880,1 mill. kroner over denne posten til tiltak som </w:t>
      </w:r>
      <w:proofErr w:type="spellStart"/>
      <w:r w:rsidRPr="001A69B5">
        <w:t>støttar</w:t>
      </w:r>
      <w:proofErr w:type="spellEnd"/>
      <w:r w:rsidRPr="001A69B5">
        <w:t xml:space="preserve"> opp under målet om at alle </w:t>
      </w:r>
      <w:proofErr w:type="spellStart"/>
      <w:r w:rsidRPr="001A69B5">
        <w:t>lykkast</w:t>
      </w:r>
      <w:proofErr w:type="spellEnd"/>
      <w:r w:rsidRPr="001A69B5">
        <w:t xml:space="preserve"> i opplæringa og utdanninga.</w:t>
      </w:r>
    </w:p>
    <w:p w14:paraId="16510753" w14:textId="7A26A8A2" w:rsidR="006E2411" w:rsidRPr="001A69B5" w:rsidRDefault="006E2411" w:rsidP="006E2411">
      <w:pPr>
        <w:pStyle w:val="tabell-tittel"/>
      </w:pPr>
      <w:r w:rsidRPr="001A69B5">
        <w:t xml:space="preserve">Oversikt over </w:t>
      </w:r>
      <w:proofErr w:type="spellStart"/>
      <w:r w:rsidRPr="001A69B5">
        <w:t>løyvingar</w:t>
      </w:r>
      <w:proofErr w:type="spellEnd"/>
      <w:r w:rsidRPr="001A69B5">
        <w:t xml:space="preserve"> til tiltak for å støtte målet om at alle </w:t>
      </w:r>
      <w:proofErr w:type="spellStart"/>
      <w:r w:rsidRPr="001A69B5">
        <w:t>lykkast</w:t>
      </w:r>
      <w:proofErr w:type="spellEnd"/>
    </w:p>
    <w:p w14:paraId="3FEBF266"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7880"/>
        <w:gridCol w:w="1680"/>
      </w:tblGrid>
      <w:tr w:rsidR="000513CD" w:rsidRPr="001A69B5" w14:paraId="2748B373" w14:textId="77777777" w:rsidTr="001B3733">
        <w:trPr>
          <w:trHeight w:val="360"/>
        </w:trPr>
        <w:tc>
          <w:tcPr>
            <w:tcW w:w="9560" w:type="dxa"/>
            <w:gridSpan w:val="2"/>
          </w:tcPr>
          <w:p w14:paraId="1EA7D2A5" w14:textId="77777777" w:rsidR="000513CD" w:rsidRPr="001A69B5" w:rsidRDefault="0009509B" w:rsidP="001A69B5">
            <w:r w:rsidRPr="001A69B5">
              <w:t>(i mill. kr)</w:t>
            </w:r>
          </w:p>
        </w:tc>
      </w:tr>
      <w:tr w:rsidR="000513CD" w:rsidRPr="001A69B5" w14:paraId="6C48CDF1" w14:textId="77777777" w:rsidTr="001B3733">
        <w:trPr>
          <w:trHeight w:val="380"/>
        </w:trPr>
        <w:tc>
          <w:tcPr>
            <w:tcW w:w="7880" w:type="dxa"/>
          </w:tcPr>
          <w:p w14:paraId="2B18FC66" w14:textId="77777777" w:rsidR="000513CD" w:rsidRPr="001A69B5" w:rsidRDefault="0009509B" w:rsidP="001A69B5">
            <w:r w:rsidRPr="001A69B5">
              <w:t>Tiltak</w:t>
            </w:r>
          </w:p>
        </w:tc>
        <w:tc>
          <w:tcPr>
            <w:tcW w:w="1680" w:type="dxa"/>
          </w:tcPr>
          <w:p w14:paraId="7897A2AD" w14:textId="77777777" w:rsidR="000513CD" w:rsidRPr="001A69B5" w:rsidRDefault="0009509B" w:rsidP="001A69B5">
            <w:proofErr w:type="spellStart"/>
            <w:r w:rsidRPr="001A69B5">
              <w:t>Rekneskap</w:t>
            </w:r>
            <w:proofErr w:type="spellEnd"/>
            <w:r w:rsidRPr="001A69B5">
              <w:t xml:space="preserve"> 2020</w:t>
            </w:r>
          </w:p>
        </w:tc>
      </w:tr>
      <w:tr w:rsidR="000513CD" w:rsidRPr="001A69B5" w14:paraId="18886346" w14:textId="77777777" w:rsidTr="001B3733">
        <w:trPr>
          <w:trHeight w:val="640"/>
        </w:trPr>
        <w:tc>
          <w:tcPr>
            <w:tcW w:w="7880" w:type="dxa"/>
          </w:tcPr>
          <w:p w14:paraId="40118392" w14:textId="53CCA795" w:rsidR="000513CD" w:rsidRPr="001A69B5" w:rsidRDefault="0009509B" w:rsidP="001A69B5">
            <w:r w:rsidRPr="001A69B5">
              <w:t xml:space="preserve">Fornying av </w:t>
            </w:r>
            <w:proofErr w:type="spellStart"/>
            <w:r w:rsidRPr="001A69B5">
              <w:t>innhaldet</w:t>
            </w:r>
            <w:proofErr w:type="spellEnd"/>
            <w:r w:rsidRPr="001A69B5">
              <w:t xml:space="preserve"> i </w:t>
            </w:r>
            <w:proofErr w:type="spellStart"/>
            <w:r w:rsidRPr="001A69B5">
              <w:t>skulen</w:t>
            </w:r>
            <w:proofErr w:type="spellEnd"/>
            <w:r w:rsidRPr="001A69B5">
              <w:t>, nye læremiddel i samband med fagfornyinga og læreplanforvaltning</w:t>
            </w:r>
          </w:p>
        </w:tc>
        <w:tc>
          <w:tcPr>
            <w:tcW w:w="1680" w:type="dxa"/>
          </w:tcPr>
          <w:p w14:paraId="7AF15CF7" w14:textId="77777777" w:rsidR="000513CD" w:rsidRPr="001A69B5" w:rsidRDefault="0009509B" w:rsidP="001A69B5">
            <w:r w:rsidRPr="001A69B5">
              <w:t>231,6</w:t>
            </w:r>
          </w:p>
        </w:tc>
      </w:tr>
      <w:tr w:rsidR="000513CD" w:rsidRPr="001A69B5" w14:paraId="0D7304C9" w14:textId="77777777" w:rsidTr="001B3733">
        <w:trPr>
          <w:trHeight w:val="380"/>
        </w:trPr>
        <w:tc>
          <w:tcPr>
            <w:tcW w:w="7880" w:type="dxa"/>
          </w:tcPr>
          <w:p w14:paraId="43552B81" w14:textId="77777777" w:rsidR="000513CD" w:rsidRPr="001A69B5" w:rsidRDefault="0009509B" w:rsidP="001A69B5">
            <w:r w:rsidRPr="001A69B5">
              <w:t xml:space="preserve">Tiltak for at sårbare </w:t>
            </w:r>
            <w:proofErr w:type="spellStart"/>
            <w:r w:rsidRPr="001A69B5">
              <w:t>elevar</w:t>
            </w:r>
            <w:proofErr w:type="spellEnd"/>
            <w:r w:rsidRPr="001A69B5">
              <w:t xml:space="preserve"> kan ta igjen tapt </w:t>
            </w:r>
            <w:proofErr w:type="spellStart"/>
            <w:r w:rsidRPr="001A69B5">
              <w:t>fagleg</w:t>
            </w:r>
            <w:proofErr w:type="spellEnd"/>
            <w:r w:rsidRPr="001A69B5">
              <w:t xml:space="preserve"> progresjon</w:t>
            </w:r>
          </w:p>
        </w:tc>
        <w:tc>
          <w:tcPr>
            <w:tcW w:w="1680" w:type="dxa"/>
          </w:tcPr>
          <w:p w14:paraId="3572BABF" w14:textId="77777777" w:rsidR="000513CD" w:rsidRPr="001A69B5" w:rsidRDefault="0009509B" w:rsidP="001A69B5">
            <w:r w:rsidRPr="001A69B5">
              <w:t>170,0</w:t>
            </w:r>
          </w:p>
        </w:tc>
      </w:tr>
      <w:tr w:rsidR="000513CD" w:rsidRPr="001A69B5" w14:paraId="575CD24B" w14:textId="77777777" w:rsidTr="001B3733">
        <w:trPr>
          <w:trHeight w:val="380"/>
        </w:trPr>
        <w:tc>
          <w:tcPr>
            <w:tcW w:w="7880" w:type="dxa"/>
          </w:tcPr>
          <w:p w14:paraId="108B4CDE" w14:textId="77777777" w:rsidR="000513CD" w:rsidRPr="001A69B5" w:rsidRDefault="0009509B" w:rsidP="001A69B5">
            <w:r w:rsidRPr="001A69B5">
              <w:t>Digitaliseringsstrategien og Den teknologiske skulesekken</w:t>
            </w:r>
          </w:p>
        </w:tc>
        <w:tc>
          <w:tcPr>
            <w:tcW w:w="1680" w:type="dxa"/>
          </w:tcPr>
          <w:p w14:paraId="4B109CD1" w14:textId="77777777" w:rsidR="000513CD" w:rsidRPr="001A69B5" w:rsidRDefault="0009509B" w:rsidP="001A69B5">
            <w:r w:rsidRPr="001A69B5">
              <w:t>164,4</w:t>
            </w:r>
          </w:p>
        </w:tc>
      </w:tr>
      <w:tr w:rsidR="000513CD" w:rsidRPr="001A69B5" w14:paraId="2957B3A1" w14:textId="77777777" w:rsidTr="001B3733">
        <w:trPr>
          <w:trHeight w:val="380"/>
        </w:trPr>
        <w:tc>
          <w:tcPr>
            <w:tcW w:w="7880" w:type="dxa"/>
          </w:tcPr>
          <w:p w14:paraId="1EFC7551" w14:textId="77777777" w:rsidR="000513CD" w:rsidRPr="001A69B5" w:rsidRDefault="0009509B" w:rsidP="001A69B5">
            <w:r w:rsidRPr="001A69B5">
              <w:t>Støtte til digital heimeundervisning under covid-19-pandemien</w:t>
            </w:r>
          </w:p>
        </w:tc>
        <w:tc>
          <w:tcPr>
            <w:tcW w:w="1680" w:type="dxa"/>
          </w:tcPr>
          <w:p w14:paraId="562D77BF" w14:textId="77777777" w:rsidR="000513CD" w:rsidRPr="001A69B5" w:rsidRDefault="0009509B" w:rsidP="001A69B5">
            <w:r w:rsidRPr="001A69B5">
              <w:t>94,0</w:t>
            </w:r>
          </w:p>
        </w:tc>
      </w:tr>
      <w:tr w:rsidR="000513CD" w:rsidRPr="001A69B5" w14:paraId="531C8F1C" w14:textId="77777777" w:rsidTr="001B3733">
        <w:trPr>
          <w:trHeight w:val="380"/>
        </w:trPr>
        <w:tc>
          <w:tcPr>
            <w:tcW w:w="7880" w:type="dxa"/>
          </w:tcPr>
          <w:p w14:paraId="2492E7C7" w14:textId="77777777" w:rsidR="000513CD" w:rsidRPr="001A69B5" w:rsidRDefault="0009509B" w:rsidP="001A69B5">
            <w:r w:rsidRPr="001A69B5">
              <w:t xml:space="preserve">Forsking, </w:t>
            </w:r>
            <w:proofErr w:type="spellStart"/>
            <w:r w:rsidRPr="001A69B5">
              <w:t>evalueringar</w:t>
            </w:r>
            <w:proofErr w:type="spellEnd"/>
            <w:r w:rsidRPr="001A69B5">
              <w:t xml:space="preserve"> og data for vurdering av kvalitet i </w:t>
            </w:r>
            <w:proofErr w:type="spellStart"/>
            <w:r w:rsidRPr="001A69B5">
              <w:t>skulen</w:t>
            </w:r>
            <w:proofErr w:type="spellEnd"/>
          </w:p>
        </w:tc>
        <w:tc>
          <w:tcPr>
            <w:tcW w:w="1680" w:type="dxa"/>
          </w:tcPr>
          <w:p w14:paraId="32D2914A" w14:textId="77777777" w:rsidR="000513CD" w:rsidRPr="001A69B5" w:rsidRDefault="0009509B" w:rsidP="001A69B5">
            <w:r w:rsidRPr="001A69B5">
              <w:t>63,4</w:t>
            </w:r>
          </w:p>
        </w:tc>
      </w:tr>
      <w:tr w:rsidR="000513CD" w:rsidRPr="001A69B5" w14:paraId="794EC0AC" w14:textId="77777777" w:rsidTr="001B3733">
        <w:trPr>
          <w:trHeight w:val="380"/>
        </w:trPr>
        <w:tc>
          <w:tcPr>
            <w:tcW w:w="7880" w:type="dxa"/>
          </w:tcPr>
          <w:p w14:paraId="09AB0D1A" w14:textId="77777777" w:rsidR="000513CD" w:rsidRPr="001A69B5" w:rsidRDefault="0009509B" w:rsidP="001A69B5">
            <w:r w:rsidRPr="001A69B5">
              <w:t>Oppfølgingsordninga</w:t>
            </w:r>
          </w:p>
        </w:tc>
        <w:tc>
          <w:tcPr>
            <w:tcW w:w="1680" w:type="dxa"/>
          </w:tcPr>
          <w:p w14:paraId="02224F74" w14:textId="77777777" w:rsidR="000513CD" w:rsidRPr="001A69B5" w:rsidRDefault="0009509B" w:rsidP="001A69B5">
            <w:r w:rsidRPr="001A69B5">
              <w:t>35,1</w:t>
            </w:r>
          </w:p>
        </w:tc>
      </w:tr>
      <w:tr w:rsidR="000513CD" w:rsidRPr="001A69B5" w14:paraId="2988B95D" w14:textId="77777777" w:rsidTr="001B3733">
        <w:trPr>
          <w:trHeight w:val="380"/>
        </w:trPr>
        <w:tc>
          <w:tcPr>
            <w:tcW w:w="7880" w:type="dxa"/>
          </w:tcPr>
          <w:p w14:paraId="5D4274C8" w14:textId="77777777" w:rsidR="000513CD" w:rsidRPr="001A69B5" w:rsidRDefault="0009509B" w:rsidP="001A69B5">
            <w:r w:rsidRPr="001A69B5">
              <w:t>Tiltak retta mot fag- og yrkesopplæringa:</w:t>
            </w:r>
          </w:p>
        </w:tc>
        <w:tc>
          <w:tcPr>
            <w:tcW w:w="1680" w:type="dxa"/>
          </w:tcPr>
          <w:p w14:paraId="5986F598" w14:textId="77777777" w:rsidR="000513CD" w:rsidRPr="001A69B5" w:rsidRDefault="000513CD" w:rsidP="001A69B5"/>
        </w:tc>
      </w:tr>
      <w:tr w:rsidR="000513CD" w:rsidRPr="001A69B5" w14:paraId="2C868CF4" w14:textId="77777777" w:rsidTr="001B3733">
        <w:trPr>
          <w:trHeight w:val="380"/>
        </w:trPr>
        <w:tc>
          <w:tcPr>
            <w:tcW w:w="7880" w:type="dxa"/>
          </w:tcPr>
          <w:p w14:paraId="7D3BE2E6" w14:textId="77777777" w:rsidR="000513CD" w:rsidRPr="001A69B5" w:rsidRDefault="0009509B" w:rsidP="001A69B5">
            <w:r w:rsidRPr="001A69B5">
              <w:t xml:space="preserve">   Lokal rekruttering av lærebedrifter</w:t>
            </w:r>
          </w:p>
        </w:tc>
        <w:tc>
          <w:tcPr>
            <w:tcW w:w="1680" w:type="dxa"/>
          </w:tcPr>
          <w:p w14:paraId="7D7C81A5" w14:textId="77777777" w:rsidR="000513CD" w:rsidRPr="001A69B5" w:rsidRDefault="0009509B" w:rsidP="001A69B5">
            <w:r w:rsidRPr="001A69B5">
              <w:t>12,5</w:t>
            </w:r>
          </w:p>
        </w:tc>
      </w:tr>
      <w:tr w:rsidR="000513CD" w:rsidRPr="001A69B5" w14:paraId="581DE5A3" w14:textId="77777777" w:rsidTr="001B3733">
        <w:trPr>
          <w:trHeight w:val="380"/>
        </w:trPr>
        <w:tc>
          <w:tcPr>
            <w:tcW w:w="7880" w:type="dxa"/>
          </w:tcPr>
          <w:p w14:paraId="40DA49C7" w14:textId="77777777" w:rsidR="000513CD" w:rsidRPr="001A69B5" w:rsidRDefault="0009509B" w:rsidP="001A69B5">
            <w:r w:rsidRPr="001A69B5">
              <w:t xml:space="preserve">   </w:t>
            </w:r>
            <w:proofErr w:type="spellStart"/>
            <w:r w:rsidRPr="001A69B5">
              <w:t>Yrkesfaglærar</w:t>
            </w:r>
            <w:proofErr w:type="spellEnd"/>
            <w:r w:rsidRPr="001A69B5">
              <w:t xml:space="preserve"> 2 (lektor 2-ordninga for yrkesfag)</w:t>
            </w:r>
          </w:p>
        </w:tc>
        <w:tc>
          <w:tcPr>
            <w:tcW w:w="1680" w:type="dxa"/>
          </w:tcPr>
          <w:p w14:paraId="114D28AB" w14:textId="77777777" w:rsidR="000513CD" w:rsidRPr="001A69B5" w:rsidRDefault="0009509B" w:rsidP="001A69B5">
            <w:r w:rsidRPr="001A69B5">
              <w:t>9,5</w:t>
            </w:r>
          </w:p>
        </w:tc>
      </w:tr>
      <w:tr w:rsidR="000513CD" w:rsidRPr="001A69B5" w14:paraId="475F08C2" w14:textId="77777777" w:rsidTr="001B3733">
        <w:trPr>
          <w:trHeight w:val="380"/>
        </w:trPr>
        <w:tc>
          <w:tcPr>
            <w:tcW w:w="7880" w:type="dxa"/>
          </w:tcPr>
          <w:p w14:paraId="0DFF7CED" w14:textId="77777777" w:rsidR="000513CD" w:rsidRPr="001A69B5" w:rsidRDefault="0009509B" w:rsidP="001A69B5">
            <w:r w:rsidRPr="001A69B5">
              <w:t xml:space="preserve">   Forsking på fag- og yrkesopplæringa</w:t>
            </w:r>
          </w:p>
        </w:tc>
        <w:tc>
          <w:tcPr>
            <w:tcW w:w="1680" w:type="dxa"/>
          </w:tcPr>
          <w:p w14:paraId="1D685A5B" w14:textId="77777777" w:rsidR="000513CD" w:rsidRPr="001A69B5" w:rsidRDefault="0009509B" w:rsidP="001A69B5">
            <w:r w:rsidRPr="001A69B5">
              <w:t>5,0</w:t>
            </w:r>
          </w:p>
        </w:tc>
      </w:tr>
      <w:tr w:rsidR="000513CD" w:rsidRPr="001A69B5" w14:paraId="78835EE2" w14:textId="77777777" w:rsidTr="001B3733">
        <w:trPr>
          <w:trHeight w:val="380"/>
        </w:trPr>
        <w:tc>
          <w:tcPr>
            <w:tcW w:w="7880" w:type="dxa"/>
          </w:tcPr>
          <w:p w14:paraId="23DFE10E" w14:textId="77777777" w:rsidR="000513CD" w:rsidRPr="001A69B5" w:rsidRDefault="0009509B" w:rsidP="001A69B5">
            <w:r w:rsidRPr="001A69B5">
              <w:t xml:space="preserve">   Andre tiltak</w:t>
            </w:r>
          </w:p>
        </w:tc>
        <w:tc>
          <w:tcPr>
            <w:tcW w:w="1680" w:type="dxa"/>
          </w:tcPr>
          <w:p w14:paraId="5EC9A31C" w14:textId="77777777" w:rsidR="000513CD" w:rsidRPr="001A69B5" w:rsidRDefault="0009509B" w:rsidP="001A69B5">
            <w:r w:rsidRPr="001A69B5">
              <w:t>5,0</w:t>
            </w:r>
          </w:p>
        </w:tc>
      </w:tr>
      <w:tr w:rsidR="000513CD" w:rsidRPr="001A69B5" w14:paraId="677B2DD4" w14:textId="77777777" w:rsidTr="001B3733">
        <w:trPr>
          <w:trHeight w:val="380"/>
        </w:trPr>
        <w:tc>
          <w:tcPr>
            <w:tcW w:w="7880" w:type="dxa"/>
          </w:tcPr>
          <w:p w14:paraId="62DBEBA7" w14:textId="77777777" w:rsidR="000513CD" w:rsidRPr="001A69B5" w:rsidRDefault="0009509B" w:rsidP="001A69B5">
            <w:r w:rsidRPr="001A69B5">
              <w:t xml:space="preserve">Lesestimulering og </w:t>
            </w:r>
            <w:proofErr w:type="spellStart"/>
            <w:r w:rsidRPr="001A69B5">
              <w:t>skule</w:t>
            </w:r>
            <w:proofErr w:type="spellEnd"/>
            <w:r w:rsidRPr="001A69B5">
              <w:t>- og folkebibliotek</w:t>
            </w:r>
          </w:p>
        </w:tc>
        <w:tc>
          <w:tcPr>
            <w:tcW w:w="1680" w:type="dxa"/>
          </w:tcPr>
          <w:p w14:paraId="29EC40B5" w14:textId="77777777" w:rsidR="000513CD" w:rsidRPr="001A69B5" w:rsidRDefault="0009509B" w:rsidP="001A69B5">
            <w:r w:rsidRPr="001A69B5">
              <w:t>19,1</w:t>
            </w:r>
          </w:p>
        </w:tc>
      </w:tr>
      <w:tr w:rsidR="000513CD" w:rsidRPr="001A69B5" w14:paraId="330EEBBC" w14:textId="77777777" w:rsidTr="001B3733">
        <w:trPr>
          <w:trHeight w:val="380"/>
        </w:trPr>
        <w:tc>
          <w:tcPr>
            <w:tcW w:w="7880" w:type="dxa"/>
          </w:tcPr>
          <w:p w14:paraId="7B9A0231" w14:textId="77777777" w:rsidR="000513CD" w:rsidRPr="001A69B5" w:rsidRDefault="0009509B" w:rsidP="001A69B5">
            <w:r w:rsidRPr="001A69B5">
              <w:t xml:space="preserve">Tiltak for minoritetsspråklege </w:t>
            </w:r>
            <w:proofErr w:type="spellStart"/>
            <w:r w:rsidRPr="001A69B5">
              <w:t>elevar</w:t>
            </w:r>
            <w:proofErr w:type="spellEnd"/>
            <w:r w:rsidRPr="001A69B5">
              <w:t>, inkludert fleksibel opplæring</w:t>
            </w:r>
          </w:p>
        </w:tc>
        <w:tc>
          <w:tcPr>
            <w:tcW w:w="1680" w:type="dxa"/>
          </w:tcPr>
          <w:p w14:paraId="5E530C62" w14:textId="77777777" w:rsidR="000513CD" w:rsidRPr="001A69B5" w:rsidRDefault="0009509B" w:rsidP="001A69B5">
            <w:r w:rsidRPr="001A69B5">
              <w:t>13,7</w:t>
            </w:r>
          </w:p>
        </w:tc>
      </w:tr>
      <w:tr w:rsidR="000513CD" w:rsidRPr="001A69B5" w14:paraId="75E54FD6" w14:textId="77777777" w:rsidTr="001B3733">
        <w:trPr>
          <w:trHeight w:val="380"/>
        </w:trPr>
        <w:tc>
          <w:tcPr>
            <w:tcW w:w="7880" w:type="dxa"/>
          </w:tcPr>
          <w:p w14:paraId="5E7666DC" w14:textId="77777777" w:rsidR="000513CD" w:rsidRPr="001A69B5" w:rsidRDefault="0009509B" w:rsidP="001A69B5">
            <w:r w:rsidRPr="001A69B5">
              <w:t>Tiltak for betre opplæring i realfag</w:t>
            </w:r>
          </w:p>
        </w:tc>
        <w:tc>
          <w:tcPr>
            <w:tcW w:w="1680" w:type="dxa"/>
          </w:tcPr>
          <w:p w14:paraId="7F54DE69" w14:textId="77777777" w:rsidR="000513CD" w:rsidRPr="001A69B5" w:rsidRDefault="0009509B" w:rsidP="001A69B5">
            <w:r w:rsidRPr="001A69B5">
              <w:t>13,7</w:t>
            </w:r>
          </w:p>
        </w:tc>
      </w:tr>
      <w:tr w:rsidR="000513CD" w:rsidRPr="001A69B5" w14:paraId="653A2D33" w14:textId="77777777" w:rsidTr="001B3733">
        <w:trPr>
          <w:trHeight w:val="380"/>
        </w:trPr>
        <w:tc>
          <w:tcPr>
            <w:tcW w:w="7880" w:type="dxa"/>
          </w:tcPr>
          <w:p w14:paraId="7934C1F2" w14:textId="77777777" w:rsidR="000513CD" w:rsidRPr="001A69B5" w:rsidRDefault="0009509B" w:rsidP="001A69B5">
            <w:r w:rsidRPr="001A69B5">
              <w:t xml:space="preserve">Tiltak retta mot ungdom </w:t>
            </w:r>
            <w:proofErr w:type="spellStart"/>
            <w:r w:rsidRPr="001A69B5">
              <w:t>utanfor</w:t>
            </w:r>
            <w:proofErr w:type="spellEnd"/>
            <w:r w:rsidRPr="001A69B5">
              <w:t xml:space="preserve"> opplæring og arbeid</w:t>
            </w:r>
          </w:p>
        </w:tc>
        <w:tc>
          <w:tcPr>
            <w:tcW w:w="1680" w:type="dxa"/>
          </w:tcPr>
          <w:p w14:paraId="78014ED5" w14:textId="77777777" w:rsidR="000513CD" w:rsidRPr="001A69B5" w:rsidRDefault="0009509B" w:rsidP="001A69B5">
            <w:r w:rsidRPr="001A69B5">
              <w:t>16,6</w:t>
            </w:r>
          </w:p>
        </w:tc>
      </w:tr>
      <w:tr w:rsidR="000513CD" w:rsidRPr="001A69B5" w14:paraId="4A8D1E40" w14:textId="77777777" w:rsidTr="001B3733">
        <w:trPr>
          <w:trHeight w:val="380"/>
        </w:trPr>
        <w:tc>
          <w:tcPr>
            <w:tcW w:w="7880" w:type="dxa"/>
          </w:tcPr>
          <w:p w14:paraId="03E4E60E" w14:textId="77777777" w:rsidR="000513CD" w:rsidRPr="001A69B5" w:rsidRDefault="0009509B" w:rsidP="001A69B5">
            <w:r w:rsidRPr="001A69B5">
              <w:t>Lektor 2-ordninga for realfag</w:t>
            </w:r>
          </w:p>
        </w:tc>
        <w:tc>
          <w:tcPr>
            <w:tcW w:w="1680" w:type="dxa"/>
          </w:tcPr>
          <w:p w14:paraId="7F5A6978" w14:textId="77777777" w:rsidR="000513CD" w:rsidRPr="001A69B5" w:rsidRDefault="0009509B" w:rsidP="001A69B5">
            <w:r w:rsidRPr="001A69B5">
              <w:t>9,0</w:t>
            </w:r>
          </w:p>
        </w:tc>
      </w:tr>
      <w:tr w:rsidR="000513CD" w:rsidRPr="001A69B5" w14:paraId="22D60295" w14:textId="77777777" w:rsidTr="001B3733">
        <w:trPr>
          <w:trHeight w:val="380"/>
        </w:trPr>
        <w:tc>
          <w:tcPr>
            <w:tcW w:w="7880" w:type="dxa"/>
          </w:tcPr>
          <w:p w14:paraId="22CE4841" w14:textId="77777777" w:rsidR="000513CD" w:rsidRPr="001A69B5" w:rsidRDefault="0009509B" w:rsidP="001A69B5">
            <w:r w:rsidRPr="001A69B5">
              <w:t>Digilær.no – nasjonal plattform for nettbasert undervisning</w:t>
            </w:r>
          </w:p>
        </w:tc>
        <w:tc>
          <w:tcPr>
            <w:tcW w:w="1680" w:type="dxa"/>
          </w:tcPr>
          <w:p w14:paraId="5EB6B8A2" w14:textId="77777777" w:rsidR="000513CD" w:rsidRPr="001A69B5" w:rsidRDefault="0009509B" w:rsidP="001A69B5">
            <w:r w:rsidRPr="001A69B5">
              <w:t>8,2</w:t>
            </w:r>
          </w:p>
        </w:tc>
      </w:tr>
      <w:tr w:rsidR="000513CD" w:rsidRPr="001A69B5" w14:paraId="27E1B9D3" w14:textId="77777777" w:rsidTr="001B3733">
        <w:trPr>
          <w:trHeight w:val="380"/>
        </w:trPr>
        <w:tc>
          <w:tcPr>
            <w:tcW w:w="7880" w:type="dxa"/>
          </w:tcPr>
          <w:p w14:paraId="072DDEE8" w14:textId="77777777" w:rsidR="000513CD" w:rsidRPr="001A69B5" w:rsidRDefault="0009509B" w:rsidP="001A69B5">
            <w:r w:rsidRPr="001A69B5">
              <w:t>Samisk fjernundervisning</w:t>
            </w:r>
          </w:p>
        </w:tc>
        <w:tc>
          <w:tcPr>
            <w:tcW w:w="1680" w:type="dxa"/>
          </w:tcPr>
          <w:p w14:paraId="05CD166B" w14:textId="77777777" w:rsidR="000513CD" w:rsidRPr="001A69B5" w:rsidRDefault="0009509B" w:rsidP="001A69B5">
            <w:r w:rsidRPr="001A69B5">
              <w:t>4,5</w:t>
            </w:r>
          </w:p>
        </w:tc>
      </w:tr>
      <w:tr w:rsidR="000513CD" w:rsidRPr="001A69B5" w14:paraId="237035EC" w14:textId="77777777" w:rsidTr="001B3733">
        <w:trPr>
          <w:trHeight w:val="380"/>
        </w:trPr>
        <w:tc>
          <w:tcPr>
            <w:tcW w:w="7880" w:type="dxa"/>
          </w:tcPr>
          <w:p w14:paraId="19A29AE9" w14:textId="77777777" w:rsidR="000513CD" w:rsidRPr="001A69B5" w:rsidRDefault="0009509B" w:rsidP="001A69B5">
            <w:r w:rsidRPr="001A69B5">
              <w:t>Den naturlege skulesekken</w:t>
            </w:r>
          </w:p>
        </w:tc>
        <w:tc>
          <w:tcPr>
            <w:tcW w:w="1680" w:type="dxa"/>
          </w:tcPr>
          <w:p w14:paraId="0E1DAC85" w14:textId="77777777" w:rsidR="000513CD" w:rsidRPr="001A69B5" w:rsidRDefault="0009509B" w:rsidP="001A69B5">
            <w:r w:rsidRPr="001A69B5">
              <w:t>3,0</w:t>
            </w:r>
          </w:p>
        </w:tc>
      </w:tr>
      <w:tr w:rsidR="000513CD" w:rsidRPr="001A69B5" w14:paraId="56F249DB" w14:textId="77777777" w:rsidTr="001B3733">
        <w:trPr>
          <w:trHeight w:val="380"/>
        </w:trPr>
        <w:tc>
          <w:tcPr>
            <w:tcW w:w="7880" w:type="dxa"/>
          </w:tcPr>
          <w:p w14:paraId="22D15CC7" w14:textId="77777777" w:rsidR="000513CD" w:rsidRPr="001A69B5" w:rsidRDefault="0009509B" w:rsidP="001A69B5">
            <w:r w:rsidRPr="001A69B5">
              <w:t xml:space="preserve">Stimuleringsordninga for </w:t>
            </w:r>
            <w:proofErr w:type="spellStart"/>
            <w:r w:rsidRPr="001A69B5">
              <w:t>teiknspråk</w:t>
            </w:r>
            <w:proofErr w:type="spellEnd"/>
          </w:p>
        </w:tc>
        <w:tc>
          <w:tcPr>
            <w:tcW w:w="1680" w:type="dxa"/>
          </w:tcPr>
          <w:p w14:paraId="54E1010E" w14:textId="77777777" w:rsidR="000513CD" w:rsidRPr="001A69B5" w:rsidRDefault="0009509B" w:rsidP="001A69B5">
            <w:r w:rsidRPr="001A69B5">
              <w:t>1,8</w:t>
            </w:r>
          </w:p>
        </w:tc>
      </w:tr>
      <w:tr w:rsidR="000513CD" w:rsidRPr="001A69B5" w14:paraId="488B92CE" w14:textId="77777777" w:rsidTr="001B3733">
        <w:trPr>
          <w:trHeight w:val="380"/>
        </w:trPr>
        <w:tc>
          <w:tcPr>
            <w:tcW w:w="7880" w:type="dxa"/>
          </w:tcPr>
          <w:p w14:paraId="2808333F" w14:textId="77777777" w:rsidR="000513CD" w:rsidRPr="001A69B5" w:rsidRDefault="0009509B" w:rsidP="001A69B5">
            <w:r w:rsidRPr="001A69B5">
              <w:t>Totalt</w:t>
            </w:r>
          </w:p>
        </w:tc>
        <w:tc>
          <w:tcPr>
            <w:tcW w:w="1680" w:type="dxa"/>
          </w:tcPr>
          <w:p w14:paraId="5DA2C5D0" w14:textId="77777777" w:rsidR="000513CD" w:rsidRPr="001A69B5" w:rsidRDefault="0009509B" w:rsidP="001A69B5">
            <w:r w:rsidRPr="001A69B5">
              <w:t>880,1</w:t>
            </w:r>
          </w:p>
        </w:tc>
      </w:tr>
    </w:tbl>
    <w:p w14:paraId="661CD3FE" w14:textId="77777777" w:rsidR="000513CD" w:rsidRPr="001A69B5" w:rsidRDefault="0009509B" w:rsidP="001A69B5">
      <w:pPr>
        <w:pStyle w:val="avsnitt-under-undertittel"/>
      </w:pPr>
      <w:r w:rsidRPr="001A69B5">
        <w:t xml:space="preserve">Fornying av </w:t>
      </w:r>
      <w:proofErr w:type="spellStart"/>
      <w:r w:rsidRPr="001A69B5">
        <w:t>innhaldet</w:t>
      </w:r>
      <w:proofErr w:type="spellEnd"/>
      <w:r w:rsidRPr="001A69B5">
        <w:t xml:space="preserve"> i </w:t>
      </w:r>
      <w:proofErr w:type="spellStart"/>
      <w:r w:rsidRPr="001A69B5">
        <w:t>skulen</w:t>
      </w:r>
      <w:proofErr w:type="spellEnd"/>
      <w:r w:rsidRPr="001A69B5">
        <w:t>, nye læremiddel i samband med fagfornyinga og læreplanforvaltning</w:t>
      </w:r>
    </w:p>
    <w:p w14:paraId="7AFD99E0" w14:textId="77777777" w:rsidR="000513CD" w:rsidRPr="001A69B5" w:rsidRDefault="0009509B" w:rsidP="001A69B5">
      <w:r w:rsidRPr="001A69B5">
        <w:t xml:space="preserve">I 2020 gjekk det 231,6 mill. kroner til dette tiltaket. Av dette gjekk 170 mill. kroner til </w:t>
      </w:r>
      <w:proofErr w:type="spellStart"/>
      <w:r w:rsidRPr="001A69B5">
        <w:t>tilskot</w:t>
      </w:r>
      <w:proofErr w:type="spellEnd"/>
      <w:r w:rsidRPr="001A69B5">
        <w:t xml:space="preserve"> til nye læremiddel i samband med fagfornyinga. </w:t>
      </w:r>
      <w:proofErr w:type="spellStart"/>
      <w:r w:rsidRPr="001A69B5">
        <w:t>Kommunane</w:t>
      </w:r>
      <w:proofErr w:type="spellEnd"/>
      <w:r w:rsidRPr="001A69B5">
        <w:t xml:space="preserve"> skal rapportere på bruken av </w:t>
      </w:r>
      <w:proofErr w:type="spellStart"/>
      <w:r w:rsidRPr="001A69B5">
        <w:t>dei</w:t>
      </w:r>
      <w:proofErr w:type="spellEnd"/>
      <w:r w:rsidRPr="001A69B5">
        <w:t xml:space="preserve"> 170 mill. kroner i </w:t>
      </w:r>
      <w:proofErr w:type="spellStart"/>
      <w:r w:rsidRPr="001A69B5">
        <w:t>tilskot</w:t>
      </w:r>
      <w:proofErr w:type="spellEnd"/>
      <w:r w:rsidRPr="001A69B5">
        <w:t xml:space="preserve"> til nye læremiddel i samband med fagfornyinga. Per 1. august 2021 har om lag halvparten av </w:t>
      </w:r>
      <w:proofErr w:type="spellStart"/>
      <w:r w:rsidRPr="001A69B5">
        <w:t>kommunane</w:t>
      </w:r>
      <w:proofErr w:type="spellEnd"/>
      <w:r w:rsidRPr="001A69B5">
        <w:t xml:space="preserve"> rapportert. Mellom anna på grunn av covid-19-pandemien har det </w:t>
      </w:r>
      <w:proofErr w:type="spellStart"/>
      <w:r w:rsidRPr="001A69B5">
        <w:t>vore</w:t>
      </w:r>
      <w:proofErr w:type="spellEnd"/>
      <w:r w:rsidRPr="001A69B5">
        <w:t xml:space="preserve"> </w:t>
      </w:r>
      <w:proofErr w:type="spellStart"/>
      <w:r w:rsidRPr="001A69B5">
        <w:t>vanskeleg</w:t>
      </w:r>
      <w:proofErr w:type="spellEnd"/>
      <w:r w:rsidRPr="001A69B5">
        <w:t xml:space="preserve"> for </w:t>
      </w:r>
      <w:proofErr w:type="spellStart"/>
      <w:r w:rsidRPr="001A69B5">
        <w:t>kommunane</w:t>
      </w:r>
      <w:proofErr w:type="spellEnd"/>
      <w:r w:rsidRPr="001A69B5">
        <w:t xml:space="preserve"> å </w:t>
      </w:r>
      <w:proofErr w:type="spellStart"/>
      <w:r w:rsidRPr="001A69B5">
        <w:t>overhalde</w:t>
      </w:r>
      <w:proofErr w:type="spellEnd"/>
      <w:r w:rsidRPr="001A69B5">
        <w:t xml:space="preserve"> </w:t>
      </w:r>
      <w:proofErr w:type="spellStart"/>
      <w:r w:rsidRPr="001A69B5">
        <w:t>rapporteringsfristane</w:t>
      </w:r>
      <w:proofErr w:type="spellEnd"/>
      <w:r w:rsidRPr="001A69B5">
        <w:t xml:space="preserve">, og Utdanningsdirektoratet har derfor utsett fristen for rapportering for 2020. Direktoratet </w:t>
      </w:r>
      <w:proofErr w:type="spellStart"/>
      <w:r w:rsidRPr="001A69B5">
        <w:t>tek</w:t>
      </w:r>
      <w:proofErr w:type="spellEnd"/>
      <w:r w:rsidRPr="001A69B5">
        <w:t xml:space="preserve"> sikte på at rapporteringsfristen for både 2020 og 2021, blir våren 2022. </w:t>
      </w:r>
    </w:p>
    <w:p w14:paraId="6E052813" w14:textId="77777777" w:rsidR="000513CD" w:rsidRPr="001A69B5" w:rsidRDefault="0009509B" w:rsidP="001A69B5">
      <w:r w:rsidRPr="001A69B5">
        <w:t xml:space="preserve">7,5 mill. kroner gjekk til </w:t>
      </w:r>
      <w:proofErr w:type="spellStart"/>
      <w:r w:rsidRPr="001A69B5">
        <w:t>tilskot</w:t>
      </w:r>
      <w:proofErr w:type="spellEnd"/>
      <w:r w:rsidRPr="001A69B5">
        <w:t xml:space="preserve"> for å utvikle, tilpasse og </w:t>
      </w:r>
      <w:proofErr w:type="spellStart"/>
      <w:r w:rsidRPr="001A69B5">
        <w:t>setje</w:t>
      </w:r>
      <w:proofErr w:type="spellEnd"/>
      <w:r w:rsidRPr="001A69B5">
        <w:t xml:space="preserve"> om læremiddel til samisk og 7,5 mill. kroner gjekk til utvikling av læremiddel der det </w:t>
      </w:r>
      <w:proofErr w:type="spellStart"/>
      <w:r w:rsidRPr="001A69B5">
        <w:t>ikkje</w:t>
      </w:r>
      <w:proofErr w:type="spellEnd"/>
      <w:r w:rsidRPr="001A69B5">
        <w:t xml:space="preserve"> er kommersielt grunnlag for utvikling. </w:t>
      </w:r>
      <w:proofErr w:type="spellStart"/>
      <w:r w:rsidRPr="001A69B5">
        <w:t>Midlar</w:t>
      </w:r>
      <w:proofErr w:type="spellEnd"/>
      <w:r w:rsidRPr="001A69B5">
        <w:t xml:space="preserve"> blei òg nytta til førebuinga av innføring av </w:t>
      </w:r>
      <w:proofErr w:type="spellStart"/>
      <w:r w:rsidRPr="001A69B5">
        <w:t>læreplanar</w:t>
      </w:r>
      <w:proofErr w:type="spellEnd"/>
      <w:r w:rsidRPr="001A69B5">
        <w:t xml:space="preserve">, den digitale læreplanvisninga og </w:t>
      </w:r>
      <w:proofErr w:type="spellStart"/>
      <w:r w:rsidRPr="001A69B5">
        <w:t>kompetansepakkar</w:t>
      </w:r>
      <w:proofErr w:type="spellEnd"/>
      <w:r w:rsidRPr="001A69B5">
        <w:t xml:space="preserve"> for å støtte forståing og bruk av læreplanverket. </w:t>
      </w:r>
      <w:proofErr w:type="spellStart"/>
      <w:r w:rsidRPr="001A69B5">
        <w:t>Vidare</w:t>
      </w:r>
      <w:proofErr w:type="spellEnd"/>
      <w:r w:rsidRPr="001A69B5">
        <w:t xml:space="preserve"> blei det starta </w:t>
      </w:r>
      <w:proofErr w:type="spellStart"/>
      <w:r w:rsidRPr="001A69B5">
        <w:t>eit</w:t>
      </w:r>
      <w:proofErr w:type="spellEnd"/>
      <w:r w:rsidRPr="001A69B5">
        <w:t xml:space="preserve"> arbeid med </w:t>
      </w:r>
      <w:proofErr w:type="spellStart"/>
      <w:r w:rsidRPr="001A69B5">
        <w:t>ein</w:t>
      </w:r>
      <w:proofErr w:type="spellEnd"/>
      <w:r w:rsidRPr="001A69B5">
        <w:t xml:space="preserve"> kompetansepakke for å støtte innføring av nye </w:t>
      </w:r>
      <w:proofErr w:type="spellStart"/>
      <w:r w:rsidRPr="001A69B5">
        <w:t>læreplanar</w:t>
      </w:r>
      <w:proofErr w:type="spellEnd"/>
      <w:r w:rsidRPr="001A69B5">
        <w:t xml:space="preserve"> for opplæring i bedrift i vg3. Det blei også tildelt </w:t>
      </w:r>
      <w:proofErr w:type="spellStart"/>
      <w:r w:rsidRPr="001A69B5">
        <w:t>midlar</w:t>
      </w:r>
      <w:proofErr w:type="spellEnd"/>
      <w:r w:rsidRPr="001A69B5">
        <w:t xml:space="preserve"> til </w:t>
      </w:r>
      <w:proofErr w:type="spellStart"/>
      <w:r w:rsidRPr="001A69B5">
        <w:t>aktivitetar</w:t>
      </w:r>
      <w:proofErr w:type="spellEnd"/>
      <w:r w:rsidRPr="001A69B5">
        <w:t xml:space="preserve"> i </w:t>
      </w:r>
      <w:proofErr w:type="spellStart"/>
      <w:r w:rsidRPr="001A69B5">
        <w:t>statsforvaltarembeta</w:t>
      </w:r>
      <w:proofErr w:type="spellEnd"/>
      <w:r w:rsidRPr="001A69B5">
        <w:t xml:space="preserve"> for å støtte førebuinga av fagfornyinga. I tillegg gjekk det </w:t>
      </w:r>
      <w:proofErr w:type="spellStart"/>
      <w:r w:rsidRPr="001A69B5">
        <w:t>midlar</w:t>
      </w:r>
      <w:proofErr w:type="spellEnd"/>
      <w:r w:rsidRPr="001A69B5">
        <w:t xml:space="preserve"> til utvikling av nye </w:t>
      </w:r>
      <w:proofErr w:type="spellStart"/>
      <w:r w:rsidRPr="001A69B5">
        <w:t>læreplanar</w:t>
      </w:r>
      <w:proofErr w:type="spellEnd"/>
      <w:r w:rsidRPr="001A69B5">
        <w:t xml:space="preserve"> for yrkesfag og </w:t>
      </w:r>
      <w:proofErr w:type="spellStart"/>
      <w:r w:rsidRPr="001A69B5">
        <w:t>studieførebuande</w:t>
      </w:r>
      <w:proofErr w:type="spellEnd"/>
      <w:r w:rsidRPr="001A69B5">
        <w:t xml:space="preserve"> programfag i </w:t>
      </w:r>
      <w:proofErr w:type="spellStart"/>
      <w:r w:rsidRPr="001A69B5">
        <w:t>vidaregåande</w:t>
      </w:r>
      <w:proofErr w:type="spellEnd"/>
      <w:r w:rsidRPr="001A69B5">
        <w:t xml:space="preserve"> opplæring. Kartleggingsverktøyet i </w:t>
      </w:r>
      <w:proofErr w:type="spellStart"/>
      <w:r w:rsidRPr="001A69B5">
        <w:t>grunnleggande</w:t>
      </w:r>
      <w:proofErr w:type="spellEnd"/>
      <w:r w:rsidRPr="001A69B5">
        <w:t xml:space="preserve"> norsk for </w:t>
      </w:r>
      <w:proofErr w:type="spellStart"/>
      <w:r w:rsidRPr="001A69B5">
        <w:t>språklege</w:t>
      </w:r>
      <w:proofErr w:type="spellEnd"/>
      <w:r w:rsidRPr="001A69B5">
        <w:t xml:space="preserve"> </w:t>
      </w:r>
      <w:proofErr w:type="spellStart"/>
      <w:r w:rsidRPr="001A69B5">
        <w:t>minoritetar</w:t>
      </w:r>
      <w:proofErr w:type="spellEnd"/>
      <w:r w:rsidRPr="001A69B5">
        <w:t xml:space="preserve"> er </w:t>
      </w:r>
      <w:proofErr w:type="spellStart"/>
      <w:r w:rsidRPr="001A69B5">
        <w:t>no</w:t>
      </w:r>
      <w:proofErr w:type="spellEnd"/>
      <w:r w:rsidRPr="001A69B5">
        <w:t xml:space="preserve"> digitalisert og laga som ei støtte til </w:t>
      </w:r>
      <w:proofErr w:type="spellStart"/>
      <w:r w:rsidRPr="001A69B5">
        <w:t>lærarar</w:t>
      </w:r>
      <w:proofErr w:type="spellEnd"/>
      <w:r w:rsidRPr="001A69B5">
        <w:t xml:space="preserve">. </w:t>
      </w:r>
      <w:proofErr w:type="spellStart"/>
      <w:r w:rsidRPr="001A69B5">
        <w:t>Midlar</w:t>
      </w:r>
      <w:proofErr w:type="spellEnd"/>
      <w:r w:rsidRPr="001A69B5">
        <w:t xml:space="preserve"> blei òg nytta til utvikling av den nasjonale rammeplanen for SFO, og </w:t>
      </w:r>
      <w:proofErr w:type="spellStart"/>
      <w:r w:rsidRPr="001A69B5">
        <w:t>noko</w:t>
      </w:r>
      <w:proofErr w:type="spellEnd"/>
      <w:r w:rsidRPr="001A69B5">
        <w:t xml:space="preserve"> til mindre </w:t>
      </w:r>
      <w:proofErr w:type="spellStart"/>
      <w:r w:rsidRPr="001A69B5">
        <w:t>forvaltningsoppgåver</w:t>
      </w:r>
      <w:proofErr w:type="spellEnd"/>
      <w:r w:rsidRPr="001A69B5">
        <w:t xml:space="preserve"> knytte til rammeplan for barnehagen.</w:t>
      </w:r>
    </w:p>
    <w:p w14:paraId="56DF4AED" w14:textId="77777777" w:rsidR="000513CD" w:rsidRPr="001A69B5" w:rsidRDefault="0009509B" w:rsidP="001A69B5">
      <w:pPr>
        <w:pStyle w:val="avsnitt-under-undertittel"/>
      </w:pPr>
      <w:r w:rsidRPr="001A69B5">
        <w:t xml:space="preserve">Tiltak for at sårbare </w:t>
      </w:r>
      <w:proofErr w:type="spellStart"/>
      <w:r w:rsidRPr="001A69B5">
        <w:t>elevar</w:t>
      </w:r>
      <w:proofErr w:type="spellEnd"/>
      <w:r w:rsidRPr="001A69B5">
        <w:t xml:space="preserve"> kan ta igjen tapt </w:t>
      </w:r>
      <w:proofErr w:type="spellStart"/>
      <w:r w:rsidRPr="001A69B5">
        <w:t>fagleg</w:t>
      </w:r>
      <w:proofErr w:type="spellEnd"/>
      <w:r w:rsidRPr="001A69B5">
        <w:t xml:space="preserve"> progresjon</w:t>
      </w:r>
    </w:p>
    <w:p w14:paraId="4F4A40D6" w14:textId="77777777" w:rsidR="000513CD" w:rsidRPr="001A69B5" w:rsidRDefault="0009509B" w:rsidP="001A69B5">
      <w:r w:rsidRPr="001A69B5">
        <w:t xml:space="preserve">I 2020 gjekk det 170 mill. kroner til tiltak for å ta igjen tapt </w:t>
      </w:r>
      <w:proofErr w:type="spellStart"/>
      <w:r w:rsidRPr="001A69B5">
        <w:t>fagleg</w:t>
      </w:r>
      <w:proofErr w:type="spellEnd"/>
      <w:r w:rsidRPr="001A69B5">
        <w:t xml:space="preserve"> progresjon som kom av covid-19-pandemien. 129,7 mill. kroner gjekk til </w:t>
      </w:r>
      <w:proofErr w:type="spellStart"/>
      <w:r w:rsidRPr="001A69B5">
        <w:t>kommunar</w:t>
      </w:r>
      <w:proofErr w:type="spellEnd"/>
      <w:r w:rsidRPr="001A69B5">
        <w:t xml:space="preserve"> med til </w:t>
      </w:r>
      <w:proofErr w:type="spellStart"/>
      <w:r w:rsidRPr="001A69B5">
        <w:t>saman</w:t>
      </w:r>
      <w:proofErr w:type="spellEnd"/>
      <w:r w:rsidRPr="001A69B5">
        <w:t xml:space="preserve"> 625 921 </w:t>
      </w:r>
      <w:proofErr w:type="spellStart"/>
      <w:r w:rsidRPr="001A69B5">
        <w:t>elevar</w:t>
      </w:r>
      <w:proofErr w:type="spellEnd"/>
      <w:r w:rsidRPr="001A69B5">
        <w:t xml:space="preserve">, 32,1 mill. kroner gjekk til </w:t>
      </w:r>
      <w:proofErr w:type="spellStart"/>
      <w:r w:rsidRPr="001A69B5">
        <w:t>fylkeskommunar</w:t>
      </w:r>
      <w:proofErr w:type="spellEnd"/>
      <w:r w:rsidRPr="001A69B5">
        <w:t xml:space="preserve"> med til </w:t>
      </w:r>
      <w:proofErr w:type="spellStart"/>
      <w:r w:rsidRPr="001A69B5">
        <w:t>saman</w:t>
      </w:r>
      <w:proofErr w:type="spellEnd"/>
      <w:r w:rsidRPr="001A69B5">
        <w:t xml:space="preserve"> 154 775 </w:t>
      </w:r>
      <w:proofErr w:type="spellStart"/>
      <w:r w:rsidRPr="001A69B5">
        <w:t>elevar</w:t>
      </w:r>
      <w:proofErr w:type="spellEnd"/>
      <w:r w:rsidRPr="001A69B5">
        <w:t xml:space="preserve"> og 8,2 mill. kroner gjekk til </w:t>
      </w:r>
      <w:proofErr w:type="spellStart"/>
      <w:r w:rsidRPr="001A69B5">
        <w:t>frittståande</w:t>
      </w:r>
      <w:proofErr w:type="spellEnd"/>
      <w:r w:rsidRPr="001A69B5">
        <w:t xml:space="preserve"> </w:t>
      </w:r>
      <w:proofErr w:type="spellStart"/>
      <w:r w:rsidRPr="001A69B5">
        <w:t>skular</w:t>
      </w:r>
      <w:proofErr w:type="spellEnd"/>
      <w:r w:rsidRPr="001A69B5">
        <w:t xml:space="preserve"> med til </w:t>
      </w:r>
      <w:proofErr w:type="spellStart"/>
      <w:r w:rsidRPr="001A69B5">
        <w:t>saman</w:t>
      </w:r>
      <w:proofErr w:type="spellEnd"/>
      <w:r w:rsidRPr="001A69B5">
        <w:t xml:space="preserve"> 39 737 </w:t>
      </w:r>
      <w:proofErr w:type="spellStart"/>
      <w:r w:rsidRPr="001A69B5">
        <w:t>elevar</w:t>
      </w:r>
      <w:proofErr w:type="spellEnd"/>
      <w:r w:rsidRPr="001A69B5">
        <w:t xml:space="preserve">. Sjå </w:t>
      </w:r>
      <w:proofErr w:type="spellStart"/>
      <w:r w:rsidRPr="001A69B5">
        <w:t>meir</w:t>
      </w:r>
      <w:proofErr w:type="spellEnd"/>
      <w:r w:rsidRPr="001A69B5">
        <w:t xml:space="preserve"> omtale av temaet i del III, kap. 11 </w:t>
      </w:r>
      <w:proofErr w:type="spellStart"/>
      <w:r w:rsidRPr="001A69B5">
        <w:t>Konsekvensar</w:t>
      </w:r>
      <w:proofErr w:type="spellEnd"/>
      <w:r w:rsidRPr="001A69B5">
        <w:t xml:space="preserve"> av covid-19-pandemien i kunnskapssektoren.</w:t>
      </w:r>
    </w:p>
    <w:p w14:paraId="6EA62A4E" w14:textId="77777777" w:rsidR="000513CD" w:rsidRPr="001A69B5" w:rsidRDefault="0009509B" w:rsidP="001A69B5">
      <w:pPr>
        <w:pStyle w:val="avsnitt-under-undertittel"/>
      </w:pPr>
      <w:r w:rsidRPr="001A69B5">
        <w:t>Digitaliseringsstrategien og Den teknologiske skulesekken</w:t>
      </w:r>
    </w:p>
    <w:p w14:paraId="77B1E6FF" w14:textId="77777777" w:rsidR="000513CD" w:rsidRPr="001A69B5" w:rsidRDefault="0009509B" w:rsidP="001A69B5">
      <w:r w:rsidRPr="001A69B5">
        <w:t>I 2020 gjekk det 164,4 mill. kroner til dette tiltaket.</w:t>
      </w:r>
    </w:p>
    <w:p w14:paraId="7EF7BDCB" w14:textId="77777777" w:rsidR="000513CD" w:rsidRPr="001A69B5" w:rsidRDefault="0009509B" w:rsidP="001A69B5">
      <w:r w:rsidRPr="001A69B5">
        <w:t xml:space="preserve">Feide er etablert som ei sentral fellesløysing og </w:t>
      </w:r>
      <w:proofErr w:type="spellStart"/>
      <w:r w:rsidRPr="001A69B5">
        <w:t>tenesteplattform</w:t>
      </w:r>
      <w:proofErr w:type="spellEnd"/>
      <w:r w:rsidRPr="001A69B5">
        <w:t xml:space="preserve"> for grunnopplæringa. Utviklingsarbeid og kompetanseheving knytte til Feide har </w:t>
      </w:r>
      <w:proofErr w:type="spellStart"/>
      <w:r w:rsidRPr="001A69B5">
        <w:t>bidrege</w:t>
      </w:r>
      <w:proofErr w:type="spellEnd"/>
      <w:r w:rsidRPr="001A69B5">
        <w:t xml:space="preserve"> til at sektoren har vorte betre rusta til å utnytte </w:t>
      </w:r>
      <w:proofErr w:type="spellStart"/>
      <w:r w:rsidRPr="001A69B5">
        <w:t>dei</w:t>
      </w:r>
      <w:proofErr w:type="spellEnd"/>
      <w:r w:rsidRPr="001A69B5">
        <w:t xml:space="preserve"> </w:t>
      </w:r>
      <w:proofErr w:type="spellStart"/>
      <w:r w:rsidRPr="001A69B5">
        <w:t>moglegheitene</w:t>
      </w:r>
      <w:proofErr w:type="spellEnd"/>
      <w:r w:rsidRPr="001A69B5">
        <w:t xml:space="preserve"> digitaliseringa gir i læringsarbeid og administrative </w:t>
      </w:r>
      <w:proofErr w:type="spellStart"/>
      <w:r w:rsidRPr="001A69B5">
        <w:t>prosessar</w:t>
      </w:r>
      <w:proofErr w:type="spellEnd"/>
      <w:r w:rsidRPr="001A69B5">
        <w:t xml:space="preserve">. Alle </w:t>
      </w:r>
      <w:proofErr w:type="spellStart"/>
      <w:r w:rsidRPr="001A69B5">
        <w:t>kommunar</w:t>
      </w:r>
      <w:proofErr w:type="spellEnd"/>
      <w:r w:rsidRPr="001A69B5">
        <w:t xml:space="preserve"> og 10 av 11 </w:t>
      </w:r>
      <w:proofErr w:type="spellStart"/>
      <w:r w:rsidRPr="001A69B5">
        <w:t>fylkeskommunar</w:t>
      </w:r>
      <w:proofErr w:type="spellEnd"/>
      <w:r w:rsidRPr="001A69B5">
        <w:t xml:space="preserve"> hadde ved utgangen av 2020 oppgradert til Feide 2.0. Det blei nytta totalt 16 mill. kroner i 2020 til </w:t>
      </w:r>
      <w:proofErr w:type="spellStart"/>
      <w:r w:rsidRPr="001A69B5">
        <w:t>vidareutvikling</w:t>
      </w:r>
      <w:proofErr w:type="spellEnd"/>
      <w:r w:rsidRPr="001A69B5">
        <w:t xml:space="preserve"> av Feide.</w:t>
      </w:r>
    </w:p>
    <w:p w14:paraId="01390A03" w14:textId="77777777" w:rsidR="000513CD" w:rsidRPr="001A69B5" w:rsidRDefault="0009509B" w:rsidP="001A69B5">
      <w:proofErr w:type="spellStart"/>
      <w:r w:rsidRPr="001A69B5">
        <w:t>Innanfor</w:t>
      </w:r>
      <w:proofErr w:type="spellEnd"/>
      <w:r w:rsidRPr="001A69B5">
        <w:t xml:space="preserve"> Den teknologiske skulesekken blei mellom anna satsinga Programmering i </w:t>
      </w:r>
      <w:proofErr w:type="spellStart"/>
      <w:r w:rsidRPr="001A69B5">
        <w:t>skulen</w:t>
      </w:r>
      <w:proofErr w:type="spellEnd"/>
      <w:r w:rsidRPr="001A69B5">
        <w:t xml:space="preserve"> forsterka. </w:t>
      </w:r>
      <w:proofErr w:type="spellStart"/>
      <w:r w:rsidRPr="001A69B5">
        <w:t>Kunnskapssentera</w:t>
      </w:r>
      <w:proofErr w:type="spellEnd"/>
      <w:r w:rsidRPr="001A69B5">
        <w:t xml:space="preserve"> </w:t>
      </w:r>
      <w:proofErr w:type="spellStart"/>
      <w:r w:rsidRPr="001A69B5">
        <w:t>fekk</w:t>
      </w:r>
      <w:proofErr w:type="spellEnd"/>
      <w:r w:rsidRPr="001A69B5">
        <w:t xml:space="preserve"> 10 mill. kroner i </w:t>
      </w:r>
      <w:proofErr w:type="spellStart"/>
      <w:r w:rsidRPr="001A69B5">
        <w:t>tilskot</w:t>
      </w:r>
      <w:proofErr w:type="spellEnd"/>
      <w:r w:rsidRPr="001A69B5">
        <w:t xml:space="preserve"> i 2020. Målet er å gi over 100 000 </w:t>
      </w:r>
      <w:proofErr w:type="spellStart"/>
      <w:r w:rsidRPr="001A69B5">
        <w:t>elevar</w:t>
      </w:r>
      <w:proofErr w:type="spellEnd"/>
      <w:r w:rsidRPr="001A69B5">
        <w:t xml:space="preserve"> på mellomtrinnet og </w:t>
      </w:r>
      <w:proofErr w:type="spellStart"/>
      <w:r w:rsidRPr="001A69B5">
        <w:t>lærarane</w:t>
      </w:r>
      <w:proofErr w:type="spellEnd"/>
      <w:r w:rsidRPr="001A69B5">
        <w:t xml:space="preserve"> </w:t>
      </w:r>
      <w:proofErr w:type="spellStart"/>
      <w:r w:rsidRPr="001A69B5">
        <w:t>deira</w:t>
      </w:r>
      <w:proofErr w:type="spellEnd"/>
      <w:r w:rsidRPr="001A69B5">
        <w:t xml:space="preserve"> kompetanseheving i programmering i perioden 2018–21. Det blei også løyvd 20 mill. kroner til innkjøp av utstyr til bruk i programmering i undervisninga i 2020. 58 </w:t>
      </w:r>
      <w:proofErr w:type="spellStart"/>
      <w:r w:rsidRPr="001A69B5">
        <w:t>skuleeigarar</w:t>
      </w:r>
      <w:proofErr w:type="spellEnd"/>
      <w:r w:rsidRPr="001A69B5">
        <w:t xml:space="preserve">, som kunne dokumentere satsing på kompetanseutvikling i programmering, </w:t>
      </w:r>
      <w:proofErr w:type="spellStart"/>
      <w:r w:rsidRPr="001A69B5">
        <w:t>fekk</w:t>
      </w:r>
      <w:proofErr w:type="spellEnd"/>
      <w:r w:rsidRPr="001A69B5">
        <w:t xml:space="preserve"> </w:t>
      </w:r>
      <w:proofErr w:type="spellStart"/>
      <w:r w:rsidRPr="001A69B5">
        <w:t>eit</w:t>
      </w:r>
      <w:proofErr w:type="spellEnd"/>
      <w:r w:rsidRPr="001A69B5">
        <w:t xml:space="preserve"> slikt </w:t>
      </w:r>
      <w:proofErr w:type="spellStart"/>
      <w:r w:rsidRPr="001A69B5">
        <w:t>tilskot</w:t>
      </w:r>
      <w:proofErr w:type="spellEnd"/>
      <w:r w:rsidRPr="001A69B5">
        <w:t>.</w:t>
      </w:r>
    </w:p>
    <w:p w14:paraId="0441D2E9" w14:textId="77777777" w:rsidR="000513CD" w:rsidRPr="001A69B5" w:rsidRDefault="0009509B" w:rsidP="001A69B5">
      <w:r w:rsidRPr="001A69B5">
        <w:t xml:space="preserve">I 2020 blei det gjennom Den teknologiske skulesekken tildelt om lag 111 mill. kroner til innkjøp av digitale læremiddel, inkludert 60 mill. kroner for å avhjelpe </w:t>
      </w:r>
      <w:proofErr w:type="spellStart"/>
      <w:r w:rsidRPr="001A69B5">
        <w:t>kommunane</w:t>
      </w:r>
      <w:proofErr w:type="spellEnd"/>
      <w:r w:rsidRPr="001A69B5">
        <w:t xml:space="preserve"> og </w:t>
      </w:r>
      <w:proofErr w:type="spellStart"/>
      <w:r w:rsidRPr="001A69B5">
        <w:t>fylkeskommunane</w:t>
      </w:r>
      <w:proofErr w:type="spellEnd"/>
      <w:r w:rsidRPr="001A69B5">
        <w:t xml:space="preserve"> under pandemien,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117 S (2019–2020). Ordninga skal stimulere </w:t>
      </w:r>
      <w:proofErr w:type="spellStart"/>
      <w:r w:rsidRPr="001A69B5">
        <w:t>kommunar</w:t>
      </w:r>
      <w:proofErr w:type="spellEnd"/>
      <w:r w:rsidRPr="001A69B5">
        <w:t xml:space="preserve"> og </w:t>
      </w:r>
      <w:proofErr w:type="spellStart"/>
      <w:r w:rsidRPr="001A69B5">
        <w:t>fylkeskommunar</w:t>
      </w:r>
      <w:proofErr w:type="spellEnd"/>
      <w:r w:rsidRPr="001A69B5">
        <w:t xml:space="preserve"> til innkjøp av digitale læremiddel. </w:t>
      </w:r>
      <w:proofErr w:type="spellStart"/>
      <w:r w:rsidRPr="001A69B5">
        <w:t>Tilskot</w:t>
      </w:r>
      <w:proofErr w:type="spellEnd"/>
      <w:r w:rsidRPr="001A69B5">
        <w:t xml:space="preserve"> blei utbetalt til 253 </w:t>
      </w:r>
      <w:proofErr w:type="spellStart"/>
      <w:r w:rsidRPr="001A69B5">
        <w:t>kommunar</w:t>
      </w:r>
      <w:proofErr w:type="spellEnd"/>
      <w:r w:rsidRPr="001A69B5">
        <w:t>/</w:t>
      </w:r>
      <w:proofErr w:type="spellStart"/>
      <w:r w:rsidRPr="001A69B5">
        <w:t>fylkeskommunar</w:t>
      </w:r>
      <w:proofErr w:type="spellEnd"/>
      <w:r w:rsidRPr="001A69B5">
        <w:t xml:space="preserve"> etter søknad. </w:t>
      </w:r>
      <w:proofErr w:type="spellStart"/>
      <w:r w:rsidRPr="001A69B5">
        <w:t>Tilskotsordninga</w:t>
      </w:r>
      <w:proofErr w:type="spellEnd"/>
      <w:r w:rsidRPr="001A69B5">
        <w:t xml:space="preserve"> varer </w:t>
      </w:r>
      <w:proofErr w:type="spellStart"/>
      <w:r w:rsidRPr="001A69B5">
        <w:t>frå</w:t>
      </w:r>
      <w:proofErr w:type="spellEnd"/>
      <w:r w:rsidRPr="001A69B5">
        <w:t xml:space="preserve"> 2019 til 2022.</w:t>
      </w:r>
    </w:p>
    <w:p w14:paraId="6C44E280" w14:textId="77777777" w:rsidR="000513CD" w:rsidRPr="001A69B5" w:rsidRDefault="0009509B" w:rsidP="001A69B5">
      <w:pPr>
        <w:pStyle w:val="avsnitt-under-undertittel"/>
      </w:pPr>
      <w:r w:rsidRPr="001A69B5">
        <w:t>Støtte til digital heimeundervisning under covid-19-pandemien</w:t>
      </w:r>
    </w:p>
    <w:p w14:paraId="29B23422" w14:textId="77777777" w:rsidR="000513CD" w:rsidRPr="001A69B5" w:rsidRDefault="0009509B" w:rsidP="001A69B5">
      <w:r w:rsidRPr="001A69B5">
        <w:t xml:space="preserve">I 2020 gjekk det 94 mill. kroner til dette tiltaket. 7,5 mill. kroner gjekk til 251 </w:t>
      </w:r>
      <w:proofErr w:type="spellStart"/>
      <w:r w:rsidRPr="001A69B5">
        <w:t>frittståande</w:t>
      </w:r>
      <w:proofErr w:type="spellEnd"/>
      <w:r w:rsidRPr="001A69B5">
        <w:t xml:space="preserve"> </w:t>
      </w:r>
      <w:proofErr w:type="spellStart"/>
      <w:r w:rsidRPr="001A69B5">
        <w:t>grunnskular</w:t>
      </w:r>
      <w:proofErr w:type="spellEnd"/>
      <w:r w:rsidRPr="001A69B5">
        <w:t xml:space="preserve"> og </w:t>
      </w:r>
      <w:proofErr w:type="spellStart"/>
      <w:r w:rsidRPr="001A69B5">
        <w:t>vidaregåande</w:t>
      </w:r>
      <w:proofErr w:type="spellEnd"/>
      <w:r w:rsidRPr="001A69B5">
        <w:t xml:space="preserve"> </w:t>
      </w:r>
      <w:proofErr w:type="spellStart"/>
      <w:r w:rsidRPr="001A69B5">
        <w:t>skular</w:t>
      </w:r>
      <w:proofErr w:type="spellEnd"/>
      <w:r w:rsidRPr="001A69B5">
        <w:t xml:space="preserve"> etter søknad. </w:t>
      </w:r>
      <w:proofErr w:type="spellStart"/>
      <w:r w:rsidRPr="001A69B5">
        <w:t>Tilskotet</w:t>
      </w:r>
      <w:proofErr w:type="spellEnd"/>
      <w:r w:rsidRPr="001A69B5">
        <w:t xml:space="preserve"> er brukt til digitale læremiddel, infrastruktur og utstyr. 81,2 mill. kroner gjekk til </w:t>
      </w:r>
      <w:proofErr w:type="spellStart"/>
      <w:r w:rsidRPr="001A69B5">
        <w:t>statsforvaltarane</w:t>
      </w:r>
      <w:proofErr w:type="spellEnd"/>
      <w:r w:rsidRPr="001A69B5">
        <w:t xml:space="preserve"> som fordelte </w:t>
      </w:r>
      <w:proofErr w:type="spellStart"/>
      <w:r w:rsidRPr="001A69B5">
        <w:t>midlane</w:t>
      </w:r>
      <w:proofErr w:type="spellEnd"/>
      <w:r w:rsidRPr="001A69B5">
        <w:t xml:space="preserve"> etter søknad, 240 </w:t>
      </w:r>
      <w:proofErr w:type="spellStart"/>
      <w:r w:rsidRPr="001A69B5">
        <w:t>kommunar</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til infrastruktur og </w:t>
      </w:r>
      <w:proofErr w:type="spellStart"/>
      <w:r w:rsidRPr="001A69B5">
        <w:t>einingar</w:t>
      </w:r>
      <w:proofErr w:type="spellEnd"/>
      <w:r w:rsidRPr="001A69B5">
        <w:t xml:space="preserve"> for å sikre digital undervisning også i </w:t>
      </w:r>
      <w:proofErr w:type="spellStart"/>
      <w:r w:rsidRPr="001A69B5">
        <w:t>situasjonar</w:t>
      </w:r>
      <w:proofErr w:type="spellEnd"/>
      <w:r w:rsidRPr="001A69B5">
        <w:t xml:space="preserve"> med </w:t>
      </w:r>
      <w:proofErr w:type="spellStart"/>
      <w:r w:rsidRPr="001A69B5">
        <w:t>elevar</w:t>
      </w:r>
      <w:proofErr w:type="spellEnd"/>
      <w:r w:rsidRPr="001A69B5">
        <w:t xml:space="preserve"> heime. KS </w:t>
      </w:r>
      <w:proofErr w:type="spellStart"/>
      <w:r w:rsidRPr="001A69B5">
        <w:t>fekk</w:t>
      </w:r>
      <w:proofErr w:type="spellEnd"/>
      <w:r w:rsidRPr="001A69B5">
        <w:t xml:space="preserve"> 3,5 mill. kroner til prosjektet </w:t>
      </w:r>
      <w:proofErr w:type="spellStart"/>
      <w:r w:rsidRPr="001A69B5">
        <w:t>SkoleSec</w:t>
      </w:r>
      <w:proofErr w:type="spellEnd"/>
      <w:r w:rsidRPr="001A69B5">
        <w:t xml:space="preserve"> for å styrke arbeidet i </w:t>
      </w:r>
      <w:proofErr w:type="spellStart"/>
      <w:r w:rsidRPr="001A69B5">
        <w:t>kommunane</w:t>
      </w:r>
      <w:proofErr w:type="spellEnd"/>
      <w:r w:rsidRPr="001A69B5">
        <w:t xml:space="preserve"> med personvern og </w:t>
      </w:r>
      <w:proofErr w:type="spellStart"/>
      <w:r w:rsidRPr="001A69B5">
        <w:t>sikkerheit</w:t>
      </w:r>
      <w:proofErr w:type="spellEnd"/>
      <w:r w:rsidRPr="001A69B5">
        <w:t xml:space="preserve">. 1,8 mill. kroner gjekk til utvikling av </w:t>
      </w:r>
      <w:proofErr w:type="spellStart"/>
      <w:r w:rsidRPr="001A69B5">
        <w:t>kompetansepakkar</w:t>
      </w:r>
      <w:proofErr w:type="spellEnd"/>
      <w:r w:rsidRPr="001A69B5">
        <w:t xml:space="preserve"> i digital undervisning på </w:t>
      </w:r>
      <w:proofErr w:type="spellStart"/>
      <w:r w:rsidRPr="001A69B5">
        <w:t>skulen</w:t>
      </w:r>
      <w:proofErr w:type="spellEnd"/>
      <w:r w:rsidRPr="001A69B5">
        <w:t xml:space="preserve"> og heime.</w:t>
      </w:r>
    </w:p>
    <w:p w14:paraId="3486B8AB" w14:textId="77777777" w:rsidR="000513CD" w:rsidRPr="001A69B5" w:rsidRDefault="0009509B" w:rsidP="001A69B5">
      <w:pPr>
        <w:pStyle w:val="avsnitt-under-undertittel"/>
      </w:pPr>
      <w:r w:rsidRPr="001A69B5">
        <w:t xml:space="preserve">Forsking, </w:t>
      </w:r>
      <w:proofErr w:type="spellStart"/>
      <w:r w:rsidRPr="001A69B5">
        <w:t>evalueringar</w:t>
      </w:r>
      <w:proofErr w:type="spellEnd"/>
      <w:r w:rsidRPr="001A69B5">
        <w:t xml:space="preserve"> og data for vurdering av kvalitet i </w:t>
      </w:r>
      <w:proofErr w:type="spellStart"/>
      <w:r w:rsidRPr="001A69B5">
        <w:t>skulen</w:t>
      </w:r>
      <w:proofErr w:type="spellEnd"/>
    </w:p>
    <w:p w14:paraId="2F675A6E" w14:textId="77777777" w:rsidR="000513CD" w:rsidRPr="001A69B5" w:rsidRDefault="0009509B" w:rsidP="001A69B5">
      <w:r w:rsidRPr="001A69B5">
        <w:t xml:space="preserve">I 2020 gjekk det 63,4 mill. kroner til dette tiltaket. Kvalitetsvurderingssystemet består av </w:t>
      </w:r>
      <w:proofErr w:type="spellStart"/>
      <w:r w:rsidRPr="001A69B5">
        <w:t>eit</w:t>
      </w:r>
      <w:proofErr w:type="spellEnd"/>
      <w:r w:rsidRPr="001A69B5">
        <w:t xml:space="preserve"> kunnskapsgrunnlag basert på statistikk og </w:t>
      </w:r>
      <w:proofErr w:type="spellStart"/>
      <w:r w:rsidRPr="001A69B5">
        <w:t>undersøkingar</w:t>
      </w:r>
      <w:proofErr w:type="spellEnd"/>
      <w:r w:rsidRPr="001A69B5">
        <w:t xml:space="preserve"> som </w:t>
      </w:r>
      <w:proofErr w:type="spellStart"/>
      <w:r w:rsidRPr="001A69B5">
        <w:t>skulane</w:t>
      </w:r>
      <w:proofErr w:type="spellEnd"/>
      <w:r w:rsidRPr="001A69B5">
        <w:t xml:space="preserve"> har tilgang til, og digitale verktøy, </w:t>
      </w:r>
      <w:proofErr w:type="spellStart"/>
      <w:r w:rsidRPr="001A69B5">
        <w:t>rutinar</w:t>
      </w:r>
      <w:proofErr w:type="spellEnd"/>
      <w:r w:rsidRPr="001A69B5">
        <w:t xml:space="preserve"> og andre tiltak som </w:t>
      </w:r>
      <w:proofErr w:type="spellStart"/>
      <w:r w:rsidRPr="001A69B5">
        <w:t>skulane</w:t>
      </w:r>
      <w:proofErr w:type="spellEnd"/>
      <w:r w:rsidRPr="001A69B5">
        <w:t xml:space="preserve"> kan ta i bruk for å </w:t>
      </w:r>
      <w:proofErr w:type="spellStart"/>
      <w:r w:rsidRPr="001A69B5">
        <w:t>gjere</w:t>
      </w:r>
      <w:proofErr w:type="spellEnd"/>
      <w:r w:rsidRPr="001A69B5">
        <w:t xml:space="preserve"> eigen praksis betre.</w:t>
      </w:r>
    </w:p>
    <w:p w14:paraId="2B04ED6D" w14:textId="77777777" w:rsidR="000513CD" w:rsidRPr="001A69B5" w:rsidRDefault="0009509B" w:rsidP="001A69B5">
      <w:r w:rsidRPr="001A69B5">
        <w:t xml:space="preserve">Stortinget har bedt om </w:t>
      </w:r>
      <w:proofErr w:type="spellStart"/>
      <w:r w:rsidRPr="001A69B5">
        <w:t>ein</w:t>
      </w:r>
      <w:proofErr w:type="spellEnd"/>
      <w:r w:rsidRPr="001A69B5">
        <w:t xml:space="preserve"> gjennomgang av kvalitetsvurderingssystemet sett opp mot fagfornyinga, jf. omtale i del I, kap. 3, av oppmodingsvedtak nr. 886, stortingssesjonen 2017–2018. Dette vil mellom anna bli </w:t>
      </w:r>
      <w:proofErr w:type="spellStart"/>
      <w:r w:rsidRPr="001A69B5">
        <w:t>følgt</w:t>
      </w:r>
      <w:proofErr w:type="spellEnd"/>
      <w:r w:rsidRPr="001A69B5">
        <w:t xml:space="preserve"> opp i samarbeid med referansegruppa for fagfornyinga, der </w:t>
      </w:r>
      <w:proofErr w:type="spellStart"/>
      <w:r w:rsidRPr="001A69B5">
        <w:t>organisasjonane</w:t>
      </w:r>
      <w:proofErr w:type="spellEnd"/>
      <w:r w:rsidRPr="001A69B5">
        <w:t xml:space="preserve"> i </w:t>
      </w:r>
      <w:proofErr w:type="spellStart"/>
      <w:r w:rsidRPr="001A69B5">
        <w:t>skulen</w:t>
      </w:r>
      <w:proofErr w:type="spellEnd"/>
      <w:r w:rsidRPr="001A69B5">
        <w:t xml:space="preserve"> er representerte. I juli 2021 la departementet fram </w:t>
      </w:r>
      <w:r w:rsidRPr="001A69B5">
        <w:rPr>
          <w:rStyle w:val="kursiv"/>
        </w:rPr>
        <w:t>Strategi for kvalitetsutvikling i skolen i lys av fagfornyelsen</w:t>
      </w:r>
      <w:r w:rsidRPr="001A69B5">
        <w:t xml:space="preserve">. Strategien blei laga med </w:t>
      </w:r>
      <w:proofErr w:type="spellStart"/>
      <w:r w:rsidRPr="001A69B5">
        <w:t>innspel</w:t>
      </w:r>
      <w:proofErr w:type="spellEnd"/>
      <w:r w:rsidRPr="001A69B5">
        <w:t xml:space="preserve"> </w:t>
      </w:r>
      <w:proofErr w:type="spellStart"/>
      <w:r w:rsidRPr="001A69B5">
        <w:t>frå</w:t>
      </w:r>
      <w:proofErr w:type="spellEnd"/>
      <w:r w:rsidRPr="001A69B5">
        <w:t xml:space="preserve"> </w:t>
      </w:r>
      <w:proofErr w:type="spellStart"/>
      <w:r w:rsidRPr="001A69B5">
        <w:t>partane</w:t>
      </w:r>
      <w:proofErr w:type="spellEnd"/>
      <w:r w:rsidRPr="001A69B5">
        <w:t xml:space="preserve">, og han gir mellom anna </w:t>
      </w:r>
      <w:proofErr w:type="gramStart"/>
      <w:r w:rsidRPr="001A69B5">
        <w:t>ei oversyn</w:t>
      </w:r>
      <w:proofErr w:type="gramEnd"/>
      <w:r w:rsidRPr="001A69B5">
        <w:t xml:space="preserve"> over </w:t>
      </w:r>
      <w:proofErr w:type="spellStart"/>
      <w:r w:rsidRPr="001A69B5">
        <w:t>tidsplanar</w:t>
      </w:r>
      <w:proofErr w:type="spellEnd"/>
      <w:r w:rsidRPr="001A69B5">
        <w:t xml:space="preserve"> og status for </w:t>
      </w:r>
      <w:proofErr w:type="spellStart"/>
      <w:r w:rsidRPr="001A69B5">
        <w:t>dei</w:t>
      </w:r>
      <w:proofErr w:type="spellEnd"/>
      <w:r w:rsidRPr="001A69B5">
        <w:t xml:space="preserve"> ulike </w:t>
      </w:r>
      <w:proofErr w:type="spellStart"/>
      <w:r w:rsidRPr="001A69B5">
        <w:t>prosessane</w:t>
      </w:r>
      <w:proofErr w:type="spellEnd"/>
      <w:r w:rsidRPr="001A69B5">
        <w:t xml:space="preserve"> som er sette i gang og som er </w:t>
      </w:r>
      <w:proofErr w:type="spellStart"/>
      <w:r w:rsidRPr="001A69B5">
        <w:t>planlagde</w:t>
      </w:r>
      <w:proofErr w:type="spellEnd"/>
      <w:r w:rsidRPr="001A69B5">
        <w:t xml:space="preserve"> ut 2025. Strategien </w:t>
      </w:r>
      <w:proofErr w:type="spellStart"/>
      <w:r w:rsidRPr="001A69B5">
        <w:t>gjer</w:t>
      </w:r>
      <w:proofErr w:type="spellEnd"/>
      <w:r w:rsidRPr="001A69B5">
        <w:t xml:space="preserve"> greie for formål og rammer, </w:t>
      </w:r>
      <w:proofErr w:type="spellStart"/>
      <w:r w:rsidRPr="001A69B5">
        <w:t>synleggjer</w:t>
      </w:r>
      <w:proofErr w:type="spellEnd"/>
      <w:r w:rsidRPr="001A69B5">
        <w:t xml:space="preserve"> ulike roller og ansvar og </w:t>
      </w:r>
      <w:proofErr w:type="spellStart"/>
      <w:r w:rsidRPr="001A69B5">
        <w:t>understrekar</w:t>
      </w:r>
      <w:proofErr w:type="spellEnd"/>
      <w:r w:rsidRPr="001A69B5">
        <w:t xml:space="preserve"> behovet for samarbeid og tillit for å </w:t>
      </w:r>
      <w:proofErr w:type="spellStart"/>
      <w:r w:rsidRPr="001A69B5">
        <w:t>lykkast</w:t>
      </w:r>
      <w:proofErr w:type="spellEnd"/>
      <w:r w:rsidRPr="001A69B5">
        <w:t xml:space="preserve"> med kvalitetsutvikling i </w:t>
      </w:r>
      <w:proofErr w:type="spellStart"/>
      <w:r w:rsidRPr="001A69B5">
        <w:t>skulen</w:t>
      </w:r>
      <w:proofErr w:type="spellEnd"/>
      <w:r w:rsidRPr="001A69B5">
        <w:t xml:space="preserve">. Strategien </w:t>
      </w:r>
      <w:proofErr w:type="spellStart"/>
      <w:r w:rsidRPr="001A69B5">
        <w:t>understrekar</w:t>
      </w:r>
      <w:proofErr w:type="spellEnd"/>
      <w:r w:rsidRPr="001A69B5">
        <w:t xml:space="preserve"> at før viktige avgjerder eller </w:t>
      </w:r>
      <w:proofErr w:type="spellStart"/>
      <w:r w:rsidRPr="001A69B5">
        <w:t>vegval</w:t>
      </w:r>
      <w:proofErr w:type="spellEnd"/>
      <w:r w:rsidRPr="001A69B5">
        <w:t xml:space="preserve"> blir </w:t>
      </w:r>
      <w:proofErr w:type="spellStart"/>
      <w:r w:rsidRPr="001A69B5">
        <w:t>tekne</w:t>
      </w:r>
      <w:proofErr w:type="spellEnd"/>
      <w:r w:rsidRPr="001A69B5">
        <w:t xml:space="preserve">, vil sentrale </w:t>
      </w:r>
      <w:proofErr w:type="spellStart"/>
      <w:r w:rsidRPr="001A69B5">
        <w:t>aktørar</w:t>
      </w:r>
      <w:proofErr w:type="spellEnd"/>
      <w:r w:rsidRPr="001A69B5">
        <w:t xml:space="preserve"> i sektoren og relevante fagmiljø bli involverte.</w:t>
      </w:r>
    </w:p>
    <w:p w14:paraId="771542AA" w14:textId="77777777" w:rsidR="000513CD" w:rsidRPr="001A69B5" w:rsidRDefault="0009509B" w:rsidP="001A69B5">
      <w:r w:rsidRPr="001A69B5">
        <w:t xml:space="preserve">I 2020 gjekk det 36,4 mill. kroner til ei rekke forskings-, kartleggings- og evalueringsoppdrag knytte til nasjonale </w:t>
      </w:r>
      <w:proofErr w:type="spellStart"/>
      <w:r w:rsidRPr="001A69B5">
        <w:t>satsingar</w:t>
      </w:r>
      <w:proofErr w:type="spellEnd"/>
      <w:r w:rsidRPr="001A69B5">
        <w:t xml:space="preserve">. Eksempel på prosjekt er evaluering av fagfornyinga, evaluering av </w:t>
      </w:r>
      <w:proofErr w:type="spellStart"/>
      <w:r w:rsidRPr="001A69B5">
        <w:t>lærarnorm</w:t>
      </w:r>
      <w:proofErr w:type="spellEnd"/>
      <w:r w:rsidRPr="001A69B5">
        <w:t xml:space="preserve"> og evaluering av ny kompetansemodell – desentraliserte </w:t>
      </w:r>
      <w:proofErr w:type="spellStart"/>
      <w:r w:rsidRPr="001A69B5">
        <w:t>ordningar</w:t>
      </w:r>
      <w:proofErr w:type="spellEnd"/>
      <w:r w:rsidRPr="001A69B5">
        <w:t xml:space="preserve"> for </w:t>
      </w:r>
      <w:proofErr w:type="spellStart"/>
      <w:proofErr w:type="gramStart"/>
      <w:r w:rsidRPr="001A69B5">
        <w:t>skule</w:t>
      </w:r>
      <w:proofErr w:type="spellEnd"/>
      <w:proofErr w:type="gramEnd"/>
      <w:r w:rsidRPr="001A69B5">
        <w:t xml:space="preserve"> og yrkesfag. I tillegg blir det gjennomført </w:t>
      </w:r>
      <w:proofErr w:type="spellStart"/>
      <w:r w:rsidRPr="001A69B5">
        <w:t>spørjeundersøkingar</w:t>
      </w:r>
      <w:proofErr w:type="spellEnd"/>
      <w:r w:rsidRPr="001A69B5">
        <w:t xml:space="preserve"> i Skule-</w:t>
      </w:r>
      <w:proofErr w:type="spellStart"/>
      <w:r w:rsidRPr="001A69B5">
        <w:t>Noreg</w:t>
      </w:r>
      <w:proofErr w:type="spellEnd"/>
      <w:r w:rsidRPr="001A69B5">
        <w:t xml:space="preserve"> kvar vår og haust.</w:t>
      </w:r>
    </w:p>
    <w:p w14:paraId="05AB6C52" w14:textId="77777777" w:rsidR="000513CD" w:rsidRPr="001A69B5" w:rsidRDefault="0009509B" w:rsidP="001A69B5">
      <w:r w:rsidRPr="001A69B5">
        <w:t xml:space="preserve">I 2020 blei det nytta 18 mill. kroner til internasjonale </w:t>
      </w:r>
      <w:proofErr w:type="spellStart"/>
      <w:r w:rsidRPr="001A69B5">
        <w:t>studiar</w:t>
      </w:r>
      <w:proofErr w:type="spellEnd"/>
      <w:r w:rsidRPr="001A69B5">
        <w:t xml:space="preserve">. </w:t>
      </w:r>
      <w:proofErr w:type="spellStart"/>
      <w:r w:rsidRPr="001A69B5">
        <w:t>Noreg</w:t>
      </w:r>
      <w:proofErr w:type="spellEnd"/>
      <w:r w:rsidRPr="001A69B5">
        <w:t xml:space="preserve"> </w:t>
      </w:r>
      <w:proofErr w:type="spellStart"/>
      <w:r w:rsidRPr="001A69B5">
        <w:t>deltek</w:t>
      </w:r>
      <w:proofErr w:type="spellEnd"/>
      <w:r w:rsidRPr="001A69B5">
        <w:t xml:space="preserve"> regelmessig i </w:t>
      </w:r>
      <w:proofErr w:type="spellStart"/>
      <w:r w:rsidRPr="001A69B5">
        <w:t>desse</w:t>
      </w:r>
      <w:proofErr w:type="spellEnd"/>
      <w:r w:rsidRPr="001A69B5">
        <w:t xml:space="preserve"> </w:t>
      </w:r>
      <w:proofErr w:type="spellStart"/>
      <w:r w:rsidRPr="001A69B5">
        <w:t>trendstudiane</w:t>
      </w:r>
      <w:proofErr w:type="spellEnd"/>
      <w:r w:rsidRPr="001A69B5">
        <w:t xml:space="preserve"> som blir gjennomførte kvart tredje, fjerde eller femte år:</w:t>
      </w:r>
    </w:p>
    <w:p w14:paraId="1C67434F" w14:textId="77777777" w:rsidR="000513CD" w:rsidRPr="001A69B5" w:rsidRDefault="0009509B" w:rsidP="001A69B5">
      <w:pPr>
        <w:pStyle w:val="Liste"/>
      </w:pPr>
      <w:r w:rsidRPr="001A69B5">
        <w:t xml:space="preserve">PISA – </w:t>
      </w:r>
      <w:proofErr w:type="spellStart"/>
      <w:r w:rsidRPr="001A69B5">
        <w:t>Programme</w:t>
      </w:r>
      <w:proofErr w:type="spellEnd"/>
      <w:r w:rsidRPr="001A69B5">
        <w:t xml:space="preserve"> for International Student </w:t>
      </w:r>
      <w:proofErr w:type="spellStart"/>
      <w:r w:rsidRPr="001A69B5">
        <w:t>Assessment</w:t>
      </w:r>
      <w:proofErr w:type="spellEnd"/>
    </w:p>
    <w:p w14:paraId="408DE60C" w14:textId="77777777" w:rsidR="000513CD" w:rsidRPr="00E47C52" w:rsidRDefault="0009509B" w:rsidP="001A69B5">
      <w:pPr>
        <w:pStyle w:val="Liste"/>
        <w:rPr>
          <w:lang w:val="en-US"/>
        </w:rPr>
      </w:pPr>
      <w:r w:rsidRPr="00E47C52">
        <w:rPr>
          <w:lang w:val="en-US"/>
        </w:rPr>
        <w:t>TIMSS – Trends in International Mathematics and Science Study</w:t>
      </w:r>
    </w:p>
    <w:p w14:paraId="1EBF249E" w14:textId="77777777" w:rsidR="000513CD" w:rsidRPr="00E47C52" w:rsidRDefault="0009509B" w:rsidP="001A69B5">
      <w:pPr>
        <w:pStyle w:val="Liste"/>
        <w:rPr>
          <w:lang w:val="en-US"/>
        </w:rPr>
      </w:pPr>
      <w:r w:rsidRPr="00E47C52">
        <w:rPr>
          <w:lang w:val="en-US"/>
        </w:rPr>
        <w:t>ICCS – International Civic and Citizenship Education Study</w:t>
      </w:r>
    </w:p>
    <w:p w14:paraId="25EC751A" w14:textId="77777777" w:rsidR="000513CD" w:rsidRPr="00E47C52" w:rsidRDefault="0009509B" w:rsidP="001A69B5">
      <w:pPr>
        <w:pStyle w:val="Liste"/>
        <w:rPr>
          <w:lang w:val="en-US"/>
        </w:rPr>
      </w:pPr>
      <w:r w:rsidRPr="00E47C52">
        <w:rPr>
          <w:lang w:val="en-US"/>
        </w:rPr>
        <w:t>ICILS – International Computer and Information Literacy Study</w:t>
      </w:r>
    </w:p>
    <w:p w14:paraId="7B5526A8" w14:textId="77777777" w:rsidR="000513CD" w:rsidRPr="00E47C52" w:rsidRDefault="0009509B" w:rsidP="001A69B5">
      <w:pPr>
        <w:pStyle w:val="Liste"/>
        <w:rPr>
          <w:lang w:val="en-US"/>
        </w:rPr>
      </w:pPr>
      <w:r w:rsidRPr="00E47C52">
        <w:rPr>
          <w:lang w:val="en-US"/>
        </w:rPr>
        <w:t>PIRLS – Progress in International Reading Literacy Study</w:t>
      </w:r>
    </w:p>
    <w:p w14:paraId="0CB8EE6D" w14:textId="77777777" w:rsidR="000513CD" w:rsidRPr="00E47C52" w:rsidRDefault="0009509B" w:rsidP="001A69B5">
      <w:pPr>
        <w:rPr>
          <w:lang w:val="en-US"/>
        </w:rPr>
      </w:pPr>
      <w:r w:rsidRPr="00E47C52">
        <w:rPr>
          <w:lang w:val="en-US"/>
        </w:rPr>
        <w:t xml:space="preserve">I </w:t>
      </w:r>
      <w:proofErr w:type="spellStart"/>
      <w:r w:rsidRPr="00E47C52">
        <w:rPr>
          <w:lang w:val="en-US"/>
        </w:rPr>
        <w:t>tillegg</w:t>
      </w:r>
      <w:proofErr w:type="spellEnd"/>
      <w:r w:rsidRPr="00E47C52">
        <w:rPr>
          <w:lang w:val="en-US"/>
        </w:rPr>
        <w:t xml:space="preserve"> </w:t>
      </w:r>
      <w:proofErr w:type="spellStart"/>
      <w:r w:rsidRPr="00E47C52">
        <w:rPr>
          <w:lang w:val="en-US"/>
        </w:rPr>
        <w:t>deltek</w:t>
      </w:r>
      <w:proofErr w:type="spellEnd"/>
      <w:r w:rsidRPr="00E47C52">
        <w:rPr>
          <w:lang w:val="en-US"/>
        </w:rPr>
        <w:t xml:space="preserve"> </w:t>
      </w:r>
      <w:proofErr w:type="spellStart"/>
      <w:r w:rsidRPr="00E47C52">
        <w:rPr>
          <w:lang w:val="en-US"/>
        </w:rPr>
        <w:t>Noreg</w:t>
      </w:r>
      <w:proofErr w:type="spellEnd"/>
      <w:r w:rsidRPr="00E47C52">
        <w:rPr>
          <w:lang w:val="en-US"/>
        </w:rPr>
        <w:t xml:space="preserve"> </w:t>
      </w:r>
      <w:proofErr w:type="spellStart"/>
      <w:r w:rsidRPr="00E47C52">
        <w:rPr>
          <w:lang w:val="en-US"/>
        </w:rPr>
        <w:t>i</w:t>
      </w:r>
      <w:proofErr w:type="spellEnd"/>
      <w:r w:rsidRPr="00E47C52">
        <w:rPr>
          <w:lang w:val="en-US"/>
        </w:rPr>
        <w:t xml:space="preserve"> TALIS – Teaching and Learning International Survey.</w:t>
      </w:r>
    </w:p>
    <w:p w14:paraId="2D9F7496" w14:textId="77777777" w:rsidR="000513CD" w:rsidRPr="001A69B5" w:rsidRDefault="0009509B" w:rsidP="001A69B5">
      <w:r w:rsidRPr="001A69B5">
        <w:t xml:space="preserve">Utgiftene til </w:t>
      </w:r>
      <w:proofErr w:type="spellStart"/>
      <w:r w:rsidRPr="001A69B5">
        <w:t>studiane</w:t>
      </w:r>
      <w:proofErr w:type="spellEnd"/>
      <w:r w:rsidRPr="001A69B5">
        <w:t xml:space="preserve"> varierer </w:t>
      </w:r>
      <w:proofErr w:type="spellStart"/>
      <w:r w:rsidRPr="001A69B5">
        <w:t>frå</w:t>
      </w:r>
      <w:proofErr w:type="spellEnd"/>
      <w:r w:rsidRPr="001A69B5">
        <w:t xml:space="preserve"> år til år alt etter kvar i syklusen studien er. Resultata </w:t>
      </w:r>
      <w:proofErr w:type="spellStart"/>
      <w:r w:rsidRPr="001A69B5">
        <w:t>frå</w:t>
      </w:r>
      <w:proofErr w:type="spellEnd"/>
      <w:r w:rsidRPr="001A69B5">
        <w:t xml:space="preserve"> </w:t>
      </w:r>
      <w:proofErr w:type="spellStart"/>
      <w:r w:rsidRPr="001A69B5">
        <w:t>studiane</w:t>
      </w:r>
      <w:proofErr w:type="spellEnd"/>
      <w:r w:rsidRPr="001A69B5">
        <w:t xml:space="preserve"> gir høve til å følge utviklinga i </w:t>
      </w:r>
      <w:proofErr w:type="spellStart"/>
      <w:r w:rsidRPr="001A69B5">
        <w:t>skulen</w:t>
      </w:r>
      <w:proofErr w:type="spellEnd"/>
      <w:r w:rsidRPr="001A69B5">
        <w:t xml:space="preserve"> sett i </w:t>
      </w:r>
      <w:proofErr w:type="spellStart"/>
      <w:r w:rsidRPr="001A69B5">
        <w:t>ein</w:t>
      </w:r>
      <w:proofErr w:type="spellEnd"/>
      <w:r w:rsidRPr="001A69B5">
        <w:t xml:space="preserve"> internasjonal </w:t>
      </w:r>
      <w:proofErr w:type="spellStart"/>
      <w:r w:rsidRPr="001A69B5">
        <w:t>samanheng</w:t>
      </w:r>
      <w:proofErr w:type="spellEnd"/>
      <w:r w:rsidRPr="001A69B5">
        <w:t xml:space="preserve">, og til å følge utviklinga i viktige fag, evner og </w:t>
      </w:r>
      <w:proofErr w:type="spellStart"/>
      <w:r w:rsidRPr="001A69B5">
        <w:t>haldningar</w:t>
      </w:r>
      <w:proofErr w:type="spellEnd"/>
      <w:r w:rsidRPr="001A69B5">
        <w:t xml:space="preserve"> over tid.</w:t>
      </w:r>
    </w:p>
    <w:p w14:paraId="59485FAE" w14:textId="77777777" w:rsidR="000513CD" w:rsidRPr="001A69B5" w:rsidRDefault="0009509B" w:rsidP="001A69B5">
      <w:r w:rsidRPr="001A69B5">
        <w:t xml:space="preserve">I 2020 gjekk det 7,3 mill. kroner til statistikk og indikatorutvikling. Det er sentrale element for arbeidet med kvalitet i </w:t>
      </w:r>
      <w:proofErr w:type="spellStart"/>
      <w:r w:rsidRPr="001A69B5">
        <w:t>skulen</w:t>
      </w:r>
      <w:proofErr w:type="spellEnd"/>
      <w:r w:rsidRPr="001A69B5">
        <w:t xml:space="preserve">. </w:t>
      </w:r>
      <w:proofErr w:type="spellStart"/>
      <w:r w:rsidRPr="001A69B5">
        <w:t>Midlane</w:t>
      </w:r>
      <w:proofErr w:type="spellEnd"/>
      <w:r w:rsidRPr="001A69B5">
        <w:t xml:space="preserve"> blir nytta til å produsere statistikk og </w:t>
      </w:r>
      <w:proofErr w:type="spellStart"/>
      <w:r w:rsidRPr="001A69B5">
        <w:t>analysar</w:t>
      </w:r>
      <w:proofErr w:type="spellEnd"/>
      <w:r w:rsidRPr="001A69B5">
        <w:t xml:space="preserve"> om grunnopplæringa, til dømes statistikk om </w:t>
      </w:r>
      <w:proofErr w:type="spellStart"/>
      <w:r w:rsidRPr="001A69B5">
        <w:t>grunnskulen</w:t>
      </w:r>
      <w:proofErr w:type="spellEnd"/>
      <w:r w:rsidRPr="001A69B5">
        <w:t xml:space="preserve"> gjennom GSI (Grunnskolens Informasjonssystem). </w:t>
      </w:r>
      <w:proofErr w:type="spellStart"/>
      <w:r w:rsidRPr="001A69B5">
        <w:t>Midlane</w:t>
      </w:r>
      <w:proofErr w:type="spellEnd"/>
      <w:r w:rsidRPr="001A69B5">
        <w:t xml:space="preserve"> blir òg nytta til </w:t>
      </w:r>
      <w:proofErr w:type="spellStart"/>
      <w:r w:rsidRPr="001A69B5">
        <w:t>vidareutvikling</w:t>
      </w:r>
      <w:proofErr w:type="spellEnd"/>
      <w:r w:rsidRPr="001A69B5">
        <w:t xml:space="preserve"> av formidling av statistikk og analyse, med vekt på god brukarforankring. Døme på dette er analysebrett, analysenotat og </w:t>
      </w:r>
      <w:proofErr w:type="spellStart"/>
      <w:r w:rsidRPr="001A69B5">
        <w:t>Utdanningsspegelen</w:t>
      </w:r>
      <w:proofErr w:type="spellEnd"/>
      <w:r w:rsidRPr="001A69B5">
        <w:t>. Internasjonal deltaking i OECD/NESLI-arbeid inngår òg i denne posten.</w:t>
      </w:r>
    </w:p>
    <w:p w14:paraId="488B7119" w14:textId="77777777" w:rsidR="000513CD" w:rsidRPr="001A69B5" w:rsidRDefault="0009509B" w:rsidP="001A69B5">
      <w:pPr>
        <w:pStyle w:val="avsnitt-under-undertittel"/>
      </w:pPr>
      <w:r w:rsidRPr="001A69B5">
        <w:t>Oppfølgingsordninga</w:t>
      </w:r>
    </w:p>
    <w:p w14:paraId="287EB296" w14:textId="77777777" w:rsidR="000513CD" w:rsidRPr="001A69B5" w:rsidRDefault="0009509B" w:rsidP="001A69B5">
      <w:r w:rsidRPr="001A69B5">
        <w:t xml:space="preserve">I 2020 gjekk det 35,1 mill. kroner til dette tiltaket. Oppfølgingsordninga blei etablert med bakgrunn i Meld. St. 21 (2016–2017) </w:t>
      </w:r>
      <w:r w:rsidRPr="001A69B5">
        <w:rPr>
          <w:rStyle w:val="kursiv"/>
        </w:rPr>
        <w:t xml:space="preserve">Lærelyst – </w:t>
      </w:r>
      <w:proofErr w:type="spellStart"/>
      <w:r w:rsidRPr="001A69B5">
        <w:rPr>
          <w:rStyle w:val="kursiv"/>
        </w:rPr>
        <w:t>tidleg</w:t>
      </w:r>
      <w:proofErr w:type="spellEnd"/>
      <w:r w:rsidRPr="001A69B5">
        <w:rPr>
          <w:rStyle w:val="kursiv"/>
        </w:rPr>
        <w:t xml:space="preserve"> innsats og kvalitet i skolen. </w:t>
      </w:r>
      <w:r w:rsidRPr="001A69B5">
        <w:t xml:space="preserve">Målet med ordninga er å gi støtte og rettleiing til </w:t>
      </w:r>
      <w:proofErr w:type="spellStart"/>
      <w:r w:rsidRPr="001A69B5">
        <w:t>kommunar</w:t>
      </w:r>
      <w:proofErr w:type="spellEnd"/>
      <w:r w:rsidRPr="001A69B5">
        <w:t xml:space="preserve"> som er under den nedre grensa for kvalitet på sentrale område av opplæringa. I </w:t>
      </w:r>
      <w:proofErr w:type="spellStart"/>
      <w:r w:rsidRPr="001A69B5">
        <w:t>dei</w:t>
      </w:r>
      <w:proofErr w:type="spellEnd"/>
      <w:r w:rsidRPr="001A69B5">
        <w:t xml:space="preserve"> to første uttrekka blei til </w:t>
      </w:r>
      <w:proofErr w:type="spellStart"/>
      <w:r w:rsidRPr="001A69B5">
        <w:t>saman</w:t>
      </w:r>
      <w:proofErr w:type="spellEnd"/>
      <w:r w:rsidRPr="001A69B5">
        <w:t xml:space="preserve"> 68 </w:t>
      </w:r>
      <w:proofErr w:type="spellStart"/>
      <w:r w:rsidRPr="001A69B5">
        <w:t>kommunar</w:t>
      </w:r>
      <w:proofErr w:type="spellEnd"/>
      <w:r w:rsidRPr="001A69B5">
        <w:t xml:space="preserve"> omfatta av ordninga. I 2020 blei 39 nye </w:t>
      </w:r>
      <w:proofErr w:type="spellStart"/>
      <w:r w:rsidRPr="001A69B5">
        <w:t>kommunar</w:t>
      </w:r>
      <w:proofErr w:type="spellEnd"/>
      <w:r w:rsidRPr="001A69B5">
        <w:t xml:space="preserve"> identifiserte og innsatsperioden er </w:t>
      </w:r>
      <w:proofErr w:type="spellStart"/>
      <w:r w:rsidRPr="001A69B5">
        <w:t>forlengd</w:t>
      </w:r>
      <w:proofErr w:type="spellEnd"/>
      <w:r w:rsidRPr="001A69B5">
        <w:t xml:space="preserve"> </w:t>
      </w:r>
      <w:proofErr w:type="spellStart"/>
      <w:r w:rsidRPr="001A69B5">
        <w:t>frå</w:t>
      </w:r>
      <w:proofErr w:type="spellEnd"/>
      <w:r w:rsidRPr="001A69B5">
        <w:t xml:space="preserve"> 2 til 3 år. Dei nye </w:t>
      </w:r>
      <w:proofErr w:type="spellStart"/>
      <w:r w:rsidRPr="001A69B5">
        <w:t>kommunane</w:t>
      </w:r>
      <w:proofErr w:type="spellEnd"/>
      <w:r w:rsidRPr="001A69B5">
        <w:t xml:space="preserve"> </w:t>
      </w:r>
      <w:proofErr w:type="spellStart"/>
      <w:r w:rsidRPr="001A69B5">
        <w:t>avsluttar</w:t>
      </w:r>
      <w:proofErr w:type="spellEnd"/>
      <w:r w:rsidRPr="001A69B5">
        <w:t xml:space="preserve"> </w:t>
      </w:r>
      <w:proofErr w:type="gramStart"/>
      <w:r w:rsidRPr="001A69B5">
        <w:t>ei førebuingsfase</w:t>
      </w:r>
      <w:proofErr w:type="gramEnd"/>
      <w:r w:rsidRPr="001A69B5">
        <w:t xml:space="preserve"> </w:t>
      </w:r>
      <w:proofErr w:type="spellStart"/>
      <w:r w:rsidRPr="001A69B5">
        <w:t>sommaren</w:t>
      </w:r>
      <w:proofErr w:type="spellEnd"/>
      <w:r w:rsidRPr="001A69B5">
        <w:t xml:space="preserve"> 2021 og gjennomfører </w:t>
      </w:r>
      <w:proofErr w:type="spellStart"/>
      <w:r w:rsidRPr="001A69B5">
        <w:t>dei</w:t>
      </w:r>
      <w:proofErr w:type="spellEnd"/>
      <w:r w:rsidRPr="001A69B5">
        <w:t xml:space="preserve"> to </w:t>
      </w:r>
      <w:proofErr w:type="spellStart"/>
      <w:r w:rsidRPr="001A69B5">
        <w:t>følgande</w:t>
      </w:r>
      <w:proofErr w:type="spellEnd"/>
      <w:r w:rsidRPr="001A69B5">
        <w:t xml:space="preserve"> åra ulike tiltak med sikte på betre kvalitet i opplæringa, inkludert </w:t>
      </w:r>
      <w:proofErr w:type="spellStart"/>
      <w:r w:rsidRPr="001A69B5">
        <w:t>frå</w:t>
      </w:r>
      <w:proofErr w:type="spellEnd"/>
      <w:r w:rsidRPr="001A69B5">
        <w:t xml:space="preserve"> barnehage til </w:t>
      </w:r>
      <w:proofErr w:type="spellStart"/>
      <w:r w:rsidRPr="001A69B5">
        <w:t>skule</w:t>
      </w:r>
      <w:proofErr w:type="spellEnd"/>
      <w:r w:rsidRPr="001A69B5">
        <w:t xml:space="preserve">. </w:t>
      </w:r>
      <w:proofErr w:type="spellStart"/>
      <w:r w:rsidRPr="001A69B5">
        <w:t>Statsforvaltaren</w:t>
      </w:r>
      <w:proofErr w:type="spellEnd"/>
      <w:r w:rsidRPr="001A69B5">
        <w:t xml:space="preserve"> følger opp alle </w:t>
      </w:r>
      <w:proofErr w:type="spellStart"/>
      <w:r w:rsidRPr="001A69B5">
        <w:t>kommunane</w:t>
      </w:r>
      <w:proofErr w:type="spellEnd"/>
      <w:r w:rsidRPr="001A69B5">
        <w:t xml:space="preserve"> som er med i ordninga. Det er planlagt nytt uttrekk av </w:t>
      </w:r>
      <w:proofErr w:type="spellStart"/>
      <w:r w:rsidRPr="001A69B5">
        <w:t>kommunar</w:t>
      </w:r>
      <w:proofErr w:type="spellEnd"/>
      <w:r w:rsidRPr="001A69B5">
        <w:t xml:space="preserve"> våren 2022.</w:t>
      </w:r>
    </w:p>
    <w:p w14:paraId="1F95EA8D" w14:textId="77777777" w:rsidR="000513CD" w:rsidRPr="001A69B5" w:rsidRDefault="0009509B" w:rsidP="001A69B5">
      <w:pPr>
        <w:pStyle w:val="avsnitt-under-undertittel"/>
      </w:pPr>
      <w:r w:rsidRPr="001A69B5">
        <w:t>Tiltak retta mot fag- og yrkesopplæringa</w:t>
      </w:r>
    </w:p>
    <w:p w14:paraId="5553F6B1" w14:textId="77777777" w:rsidR="000513CD" w:rsidRPr="001A69B5" w:rsidRDefault="0009509B" w:rsidP="001A69B5">
      <w:r w:rsidRPr="001A69B5">
        <w:t>I 2020 gjekk det 32 mill. kroner til tiltak retta mot fag- og yrkesopplæringa.</w:t>
      </w:r>
    </w:p>
    <w:p w14:paraId="112BCB7B" w14:textId="77777777" w:rsidR="000513CD" w:rsidRPr="001A69B5" w:rsidRDefault="0009509B" w:rsidP="001A69B5">
      <w:r w:rsidRPr="001A69B5">
        <w:t xml:space="preserve">I tråd med </w:t>
      </w:r>
      <w:r w:rsidRPr="001A69B5">
        <w:rPr>
          <w:rStyle w:val="kursiv"/>
        </w:rPr>
        <w:t>Samfunnskontrakten for flere læreplasser (2016–2020)</w:t>
      </w:r>
      <w:r w:rsidRPr="001A69B5">
        <w:t xml:space="preserve"> blei det i 2020 gitt </w:t>
      </w:r>
      <w:proofErr w:type="spellStart"/>
      <w:r w:rsidRPr="001A69B5">
        <w:t>tilskot</w:t>
      </w:r>
      <w:proofErr w:type="spellEnd"/>
      <w:r w:rsidRPr="001A69B5">
        <w:t xml:space="preserve"> på 12,5 mill. kroner til </w:t>
      </w:r>
      <w:proofErr w:type="spellStart"/>
      <w:r w:rsidRPr="001A69B5">
        <w:t>fylkeskommunane</w:t>
      </w:r>
      <w:proofErr w:type="spellEnd"/>
      <w:r w:rsidRPr="001A69B5">
        <w:t xml:space="preserve"> for å styrke arbeidet med å rekruttere nye lærebedrifter gjennom lokalt </w:t>
      </w:r>
      <w:proofErr w:type="spellStart"/>
      <w:r w:rsidRPr="001A69B5">
        <w:t>oppsøkande</w:t>
      </w:r>
      <w:proofErr w:type="spellEnd"/>
      <w:r w:rsidRPr="001A69B5">
        <w:t xml:space="preserve"> arbeid. Fylka rapporterer om behov for </w:t>
      </w:r>
      <w:proofErr w:type="spellStart"/>
      <w:r w:rsidRPr="001A69B5">
        <w:t>tidlegare</w:t>
      </w:r>
      <w:proofErr w:type="spellEnd"/>
      <w:r w:rsidRPr="001A69B5">
        <w:t xml:space="preserve"> og </w:t>
      </w:r>
      <w:proofErr w:type="spellStart"/>
      <w:r w:rsidRPr="001A69B5">
        <w:t>meir</w:t>
      </w:r>
      <w:proofErr w:type="spellEnd"/>
      <w:r w:rsidRPr="001A69B5">
        <w:t xml:space="preserve"> strukturert innsats i formidlingsarbeidet.</w:t>
      </w:r>
    </w:p>
    <w:p w14:paraId="5829E5BB" w14:textId="77777777" w:rsidR="000513CD" w:rsidRPr="001A69B5" w:rsidRDefault="0009509B" w:rsidP="001A69B5">
      <w:r w:rsidRPr="001A69B5">
        <w:t xml:space="preserve">Det blei nytta 9,5 mill. kroner til tiltaket </w:t>
      </w:r>
      <w:proofErr w:type="spellStart"/>
      <w:r w:rsidRPr="001A69B5">
        <w:t>yrkesfaglærar</w:t>
      </w:r>
      <w:proofErr w:type="spellEnd"/>
      <w:r w:rsidRPr="001A69B5">
        <w:t xml:space="preserve"> 2 (</w:t>
      </w:r>
      <w:proofErr w:type="spellStart"/>
      <w:r w:rsidRPr="001A69B5">
        <w:t>tidlegare</w:t>
      </w:r>
      <w:proofErr w:type="spellEnd"/>
      <w:r w:rsidRPr="001A69B5">
        <w:t xml:space="preserve"> lektor 2-ordninga for yrkesfag), der </w:t>
      </w:r>
      <w:proofErr w:type="spellStart"/>
      <w:r w:rsidRPr="001A69B5">
        <w:t>fagpersonar</w:t>
      </w:r>
      <w:proofErr w:type="spellEnd"/>
      <w:r w:rsidRPr="001A69B5">
        <w:t xml:space="preserve"> </w:t>
      </w:r>
      <w:proofErr w:type="spellStart"/>
      <w:r w:rsidRPr="001A69B5">
        <w:t>frå</w:t>
      </w:r>
      <w:proofErr w:type="spellEnd"/>
      <w:r w:rsidRPr="001A69B5">
        <w:t xml:space="preserve"> arbeidslivet blir direkte involverte i opplæringa på yrkesfaglege utdanningsprogram. Ordninga skal bidra til å </w:t>
      </w:r>
      <w:proofErr w:type="spellStart"/>
      <w:r w:rsidRPr="001A69B5">
        <w:t>gjere</w:t>
      </w:r>
      <w:proofErr w:type="spellEnd"/>
      <w:r w:rsidRPr="001A69B5">
        <w:t xml:space="preserve"> opplæringa </w:t>
      </w:r>
      <w:proofErr w:type="spellStart"/>
      <w:r w:rsidRPr="001A69B5">
        <w:t>meir</w:t>
      </w:r>
      <w:proofErr w:type="spellEnd"/>
      <w:r w:rsidRPr="001A69B5">
        <w:t xml:space="preserve"> relevant for </w:t>
      </w:r>
      <w:proofErr w:type="spellStart"/>
      <w:r w:rsidRPr="001A69B5">
        <w:t>elevane</w:t>
      </w:r>
      <w:proofErr w:type="spellEnd"/>
      <w:r w:rsidRPr="001A69B5">
        <w:t xml:space="preserve"> ved å styrke samarbeidet mellom </w:t>
      </w:r>
      <w:proofErr w:type="spellStart"/>
      <w:r w:rsidRPr="001A69B5">
        <w:t>skular</w:t>
      </w:r>
      <w:proofErr w:type="spellEnd"/>
      <w:r w:rsidRPr="001A69B5">
        <w:t xml:space="preserve"> og arbeidsliv.</w:t>
      </w:r>
    </w:p>
    <w:p w14:paraId="5A5F0BAD" w14:textId="77777777" w:rsidR="000513CD" w:rsidRPr="001A69B5" w:rsidRDefault="0009509B" w:rsidP="001A69B5">
      <w:r w:rsidRPr="001A69B5">
        <w:t xml:space="preserve">Det blei òg brukt 5 mill. kroner til forsking på kva som gir fag- og yrkesopplæringa framifrå kvalitet. </w:t>
      </w:r>
      <w:proofErr w:type="spellStart"/>
      <w:r w:rsidRPr="001A69B5">
        <w:t>Vidare</w:t>
      </w:r>
      <w:proofErr w:type="spellEnd"/>
      <w:r w:rsidRPr="001A69B5">
        <w:t xml:space="preserve"> blei det brukt </w:t>
      </w:r>
      <w:proofErr w:type="spellStart"/>
      <w:r w:rsidRPr="001A69B5">
        <w:t>midlar</w:t>
      </w:r>
      <w:proofErr w:type="spellEnd"/>
      <w:r w:rsidRPr="001A69B5">
        <w:t xml:space="preserve"> på utgreiing av </w:t>
      </w:r>
      <w:proofErr w:type="spellStart"/>
      <w:r w:rsidRPr="001A69B5">
        <w:t>eit</w:t>
      </w:r>
      <w:proofErr w:type="spellEnd"/>
      <w:r w:rsidRPr="001A69B5">
        <w:t xml:space="preserve"> nasjonalt </w:t>
      </w:r>
      <w:proofErr w:type="spellStart"/>
      <w:r w:rsidRPr="001A69B5">
        <w:t>lærlingtorg</w:t>
      </w:r>
      <w:proofErr w:type="spellEnd"/>
      <w:r w:rsidRPr="001A69B5">
        <w:t xml:space="preserve">, </w:t>
      </w:r>
      <w:proofErr w:type="spellStart"/>
      <w:r w:rsidRPr="001A69B5">
        <w:t>vidareutvikling</w:t>
      </w:r>
      <w:proofErr w:type="spellEnd"/>
      <w:r w:rsidRPr="001A69B5">
        <w:t xml:space="preserve"> av </w:t>
      </w:r>
      <w:proofErr w:type="spellStart"/>
      <w:r w:rsidRPr="001A69B5">
        <w:t>tenesta</w:t>
      </w:r>
      <w:proofErr w:type="spellEnd"/>
      <w:r w:rsidRPr="001A69B5">
        <w:t xml:space="preserve"> Finn læredrift på utdanning.no og tiltak for betre realkompetansevurdering, inkludert kompetanseutvikling.</w:t>
      </w:r>
    </w:p>
    <w:p w14:paraId="0B4FD666" w14:textId="77777777" w:rsidR="000513CD" w:rsidRPr="001A69B5" w:rsidRDefault="0009509B" w:rsidP="001A69B5">
      <w:pPr>
        <w:pStyle w:val="avsnitt-under-undertittel"/>
      </w:pPr>
      <w:r w:rsidRPr="001A69B5">
        <w:t xml:space="preserve">Lesestimulering og </w:t>
      </w:r>
      <w:proofErr w:type="spellStart"/>
      <w:r w:rsidRPr="001A69B5">
        <w:t>skule</w:t>
      </w:r>
      <w:proofErr w:type="spellEnd"/>
      <w:r w:rsidRPr="001A69B5">
        <w:t>- og folkebibliotek</w:t>
      </w:r>
    </w:p>
    <w:p w14:paraId="10E0C5C6" w14:textId="77777777" w:rsidR="000513CD" w:rsidRPr="001A69B5" w:rsidRDefault="0009509B" w:rsidP="001A69B5">
      <w:r w:rsidRPr="001A69B5">
        <w:t xml:space="preserve">I 2020 gjekk det 19,1 mill. kroner til dette tiltaket. </w:t>
      </w:r>
      <w:proofErr w:type="spellStart"/>
      <w:r w:rsidRPr="001A69B5">
        <w:t>Tilskotsordninga</w:t>
      </w:r>
      <w:proofErr w:type="spellEnd"/>
      <w:r w:rsidRPr="001A69B5">
        <w:t xml:space="preserve"> for </w:t>
      </w:r>
      <w:proofErr w:type="spellStart"/>
      <w:r w:rsidRPr="001A69B5">
        <w:t>skulebibliotek</w:t>
      </w:r>
      <w:proofErr w:type="spellEnd"/>
      <w:r w:rsidRPr="001A69B5">
        <w:t xml:space="preserve"> og for lesestimuleringstiltak er forankra i </w:t>
      </w:r>
      <w:r w:rsidRPr="001A69B5">
        <w:rPr>
          <w:rStyle w:val="kursiv"/>
        </w:rPr>
        <w:t xml:space="preserve">Rom for demokrati og dannelse – Nasjonal bibliotekstrategi 2020–2023 </w:t>
      </w:r>
      <w:r w:rsidRPr="001A69B5">
        <w:t xml:space="preserve">og </w:t>
      </w:r>
      <w:proofErr w:type="spellStart"/>
      <w:r w:rsidRPr="001A69B5">
        <w:t>omfattar</w:t>
      </w:r>
      <w:proofErr w:type="spellEnd"/>
      <w:r w:rsidRPr="001A69B5">
        <w:t xml:space="preserve"> òg </w:t>
      </w:r>
      <w:proofErr w:type="spellStart"/>
      <w:r w:rsidRPr="001A69B5">
        <w:t>skulebiblioteka</w:t>
      </w:r>
      <w:proofErr w:type="spellEnd"/>
      <w:r w:rsidRPr="001A69B5">
        <w:t xml:space="preserve">. I samband med lanseringa av strategien i 2019, blei perioden for </w:t>
      </w:r>
      <w:proofErr w:type="spellStart"/>
      <w:r w:rsidRPr="001A69B5">
        <w:t>tilskotsordninga</w:t>
      </w:r>
      <w:proofErr w:type="spellEnd"/>
      <w:r w:rsidRPr="001A69B5">
        <w:t xml:space="preserve"> utvida </w:t>
      </w:r>
      <w:proofErr w:type="spellStart"/>
      <w:r w:rsidRPr="001A69B5">
        <w:t>frå</w:t>
      </w:r>
      <w:proofErr w:type="spellEnd"/>
      <w:r w:rsidRPr="001A69B5">
        <w:t xml:space="preserve"> 2021 til 2023. Direktoratet tildelte 14,1 mill. kroner i 2020 i tilskott til </w:t>
      </w:r>
      <w:proofErr w:type="spellStart"/>
      <w:r w:rsidRPr="001A69B5">
        <w:t>kommunar</w:t>
      </w:r>
      <w:proofErr w:type="spellEnd"/>
      <w:r w:rsidRPr="001A69B5">
        <w:t xml:space="preserve"> som vil utvikle </w:t>
      </w:r>
      <w:proofErr w:type="spellStart"/>
      <w:r w:rsidRPr="001A69B5">
        <w:t>skulebiblioteka</w:t>
      </w:r>
      <w:proofErr w:type="spellEnd"/>
      <w:r w:rsidRPr="001A69B5">
        <w:t xml:space="preserve"> for å stimulere til betre lesing. </w:t>
      </w:r>
      <w:proofErr w:type="spellStart"/>
      <w:r w:rsidRPr="001A69B5">
        <w:t>Tilskotsordninga</w:t>
      </w:r>
      <w:proofErr w:type="spellEnd"/>
      <w:r w:rsidRPr="001A69B5">
        <w:t xml:space="preserve"> blir evaluert, og rapporten kjem i 2021. Direktoratet tildelte også 4 mill. kroner i </w:t>
      </w:r>
      <w:proofErr w:type="spellStart"/>
      <w:r w:rsidRPr="001A69B5">
        <w:t>tilskot</w:t>
      </w:r>
      <w:proofErr w:type="spellEnd"/>
      <w:r w:rsidRPr="001A69B5">
        <w:t xml:space="preserve"> til private og frivillige </w:t>
      </w:r>
      <w:proofErr w:type="spellStart"/>
      <w:r w:rsidRPr="001A69B5">
        <w:t>organisasjonar</w:t>
      </w:r>
      <w:proofErr w:type="spellEnd"/>
      <w:r w:rsidRPr="001A69B5">
        <w:t xml:space="preserve"> for å tilby lesestimuleringstiltak i </w:t>
      </w:r>
      <w:proofErr w:type="spellStart"/>
      <w:r w:rsidRPr="001A69B5">
        <w:t>skulen</w:t>
      </w:r>
      <w:proofErr w:type="spellEnd"/>
      <w:r w:rsidRPr="001A69B5">
        <w:t>.</w:t>
      </w:r>
    </w:p>
    <w:p w14:paraId="1A0FF1AF" w14:textId="77777777" w:rsidR="000513CD" w:rsidRPr="001A69B5" w:rsidRDefault="0009509B" w:rsidP="001A69B5">
      <w:r w:rsidRPr="001A69B5">
        <w:rPr>
          <w:rStyle w:val="kursiv"/>
        </w:rPr>
        <w:t>Språkløyper – nasjonal strategi for språk, lesing og skriving (2016–2019)</w:t>
      </w:r>
      <w:r w:rsidRPr="001A69B5">
        <w:t xml:space="preserve"> blei avslutta i 2019, men det blei i 2020 nytta 1 mill. kroner til drift, </w:t>
      </w:r>
      <w:proofErr w:type="spellStart"/>
      <w:r w:rsidRPr="001A69B5">
        <w:t>vedlikehald</w:t>
      </w:r>
      <w:proofErr w:type="spellEnd"/>
      <w:r w:rsidRPr="001A69B5">
        <w:t xml:space="preserve"> og oppdatering av nettstaden språkløyper.no. NIFU evaluerer strategien. Evalueringa </w:t>
      </w:r>
      <w:proofErr w:type="spellStart"/>
      <w:r w:rsidRPr="001A69B5">
        <w:t>frå</w:t>
      </w:r>
      <w:proofErr w:type="spellEnd"/>
      <w:r w:rsidRPr="001A69B5">
        <w:t xml:space="preserve"> NIFU i 2020 viser mellom anna at arbeid med språk, lesing og skriving er </w:t>
      </w:r>
      <w:proofErr w:type="spellStart"/>
      <w:r w:rsidRPr="001A69B5">
        <w:t>høgare</w:t>
      </w:r>
      <w:proofErr w:type="spellEnd"/>
      <w:r w:rsidRPr="001A69B5">
        <w:t xml:space="preserve"> prioritert, det er betre koordinering av arbeidet og </w:t>
      </w:r>
      <w:proofErr w:type="spellStart"/>
      <w:r w:rsidRPr="001A69B5">
        <w:t>auka</w:t>
      </w:r>
      <w:proofErr w:type="spellEnd"/>
      <w:r w:rsidRPr="001A69B5">
        <w:t xml:space="preserve"> </w:t>
      </w:r>
      <w:proofErr w:type="spellStart"/>
      <w:r w:rsidRPr="001A69B5">
        <w:t>medvit</w:t>
      </w:r>
      <w:proofErr w:type="spellEnd"/>
      <w:r w:rsidRPr="001A69B5">
        <w:t xml:space="preserve"> og kompetanse hos </w:t>
      </w:r>
      <w:proofErr w:type="gramStart"/>
      <w:r w:rsidRPr="001A69B5">
        <w:t>tilsette</w:t>
      </w:r>
      <w:proofErr w:type="gramEnd"/>
      <w:r w:rsidRPr="001A69B5">
        <w:t xml:space="preserve"> i utdanningssektoren. NIFU finn òg </w:t>
      </w:r>
      <w:proofErr w:type="spellStart"/>
      <w:r w:rsidRPr="001A69B5">
        <w:t>teikn</w:t>
      </w:r>
      <w:proofErr w:type="spellEnd"/>
      <w:r w:rsidRPr="001A69B5">
        <w:t xml:space="preserve"> til at tilsette i barnehagen og </w:t>
      </w:r>
      <w:proofErr w:type="spellStart"/>
      <w:r w:rsidRPr="001A69B5">
        <w:t>skulen</w:t>
      </w:r>
      <w:proofErr w:type="spellEnd"/>
      <w:r w:rsidRPr="001A69B5">
        <w:t xml:space="preserve"> har endra praksis. Når </w:t>
      </w:r>
      <w:proofErr w:type="spellStart"/>
      <w:r w:rsidRPr="001A69B5">
        <w:t>fleire</w:t>
      </w:r>
      <w:proofErr w:type="spellEnd"/>
      <w:r w:rsidRPr="001A69B5">
        <w:t xml:space="preserve"> </w:t>
      </w:r>
      <w:proofErr w:type="spellStart"/>
      <w:r w:rsidRPr="001A69B5">
        <w:t>strategiar</w:t>
      </w:r>
      <w:proofErr w:type="spellEnd"/>
      <w:r w:rsidRPr="001A69B5">
        <w:t xml:space="preserve"> og </w:t>
      </w:r>
      <w:proofErr w:type="spellStart"/>
      <w:r w:rsidRPr="001A69B5">
        <w:t>satsingar</w:t>
      </w:r>
      <w:proofErr w:type="spellEnd"/>
      <w:r w:rsidRPr="001A69B5">
        <w:t xml:space="preserve"> pågår samtidig eller etter </w:t>
      </w:r>
      <w:proofErr w:type="spellStart"/>
      <w:r w:rsidRPr="001A69B5">
        <w:t>kvarandre</w:t>
      </w:r>
      <w:proofErr w:type="spellEnd"/>
      <w:r w:rsidRPr="001A69B5">
        <w:t xml:space="preserve">, skaper det </w:t>
      </w:r>
      <w:proofErr w:type="spellStart"/>
      <w:r w:rsidRPr="001A69B5">
        <w:t>eit</w:t>
      </w:r>
      <w:proofErr w:type="spellEnd"/>
      <w:r w:rsidRPr="001A69B5">
        <w:t xml:space="preserve"> høgt aktivitetsnivå både på kommunenivået og for den </w:t>
      </w:r>
      <w:proofErr w:type="spellStart"/>
      <w:r w:rsidRPr="001A69B5">
        <w:t>einskilde</w:t>
      </w:r>
      <w:proofErr w:type="spellEnd"/>
      <w:r w:rsidRPr="001A69B5">
        <w:t xml:space="preserve"> tilsette. Dette kan svekke motivasjonen til å gjennomføre </w:t>
      </w:r>
      <w:proofErr w:type="spellStart"/>
      <w:r w:rsidRPr="001A69B5">
        <w:t>endringar</w:t>
      </w:r>
      <w:proofErr w:type="spellEnd"/>
      <w:r w:rsidRPr="001A69B5">
        <w:t xml:space="preserve">. På den andre sida kan </w:t>
      </w:r>
      <w:proofErr w:type="spellStart"/>
      <w:r w:rsidRPr="001A69B5">
        <w:t>fleire</w:t>
      </w:r>
      <w:proofErr w:type="spellEnd"/>
      <w:r w:rsidRPr="001A69B5">
        <w:t xml:space="preserve"> </w:t>
      </w:r>
      <w:proofErr w:type="spellStart"/>
      <w:r w:rsidRPr="001A69B5">
        <w:t>strategiar</w:t>
      </w:r>
      <w:proofErr w:type="spellEnd"/>
      <w:r w:rsidRPr="001A69B5">
        <w:t xml:space="preserve"> skape </w:t>
      </w:r>
      <w:proofErr w:type="spellStart"/>
      <w:r w:rsidRPr="001A69B5">
        <w:t>samanheng</w:t>
      </w:r>
      <w:proofErr w:type="spellEnd"/>
      <w:r w:rsidRPr="001A69B5">
        <w:t xml:space="preserve"> mellom ulike </w:t>
      </w:r>
      <w:proofErr w:type="spellStart"/>
      <w:r w:rsidRPr="001A69B5">
        <w:t>satsingar</w:t>
      </w:r>
      <w:proofErr w:type="spellEnd"/>
      <w:r w:rsidRPr="001A69B5">
        <w:t xml:space="preserve"> og gi synergieffekt når </w:t>
      </w:r>
      <w:proofErr w:type="spellStart"/>
      <w:r w:rsidRPr="001A69B5">
        <w:t>ein</w:t>
      </w:r>
      <w:proofErr w:type="spellEnd"/>
      <w:r w:rsidRPr="001A69B5">
        <w:t xml:space="preserve"> bygger på </w:t>
      </w:r>
      <w:proofErr w:type="spellStart"/>
      <w:r w:rsidRPr="001A69B5">
        <w:t>erfaringar</w:t>
      </w:r>
      <w:proofErr w:type="spellEnd"/>
      <w:r w:rsidRPr="001A69B5">
        <w:t xml:space="preserve"> og </w:t>
      </w:r>
      <w:proofErr w:type="spellStart"/>
      <w:r w:rsidRPr="001A69B5">
        <w:t>allereie</w:t>
      </w:r>
      <w:proofErr w:type="spellEnd"/>
      <w:r w:rsidRPr="001A69B5">
        <w:t xml:space="preserve"> etablerte </w:t>
      </w:r>
      <w:proofErr w:type="spellStart"/>
      <w:r w:rsidRPr="001A69B5">
        <w:t>arbeidsmåtar</w:t>
      </w:r>
      <w:proofErr w:type="spellEnd"/>
      <w:r w:rsidRPr="001A69B5">
        <w:t>.</w:t>
      </w:r>
    </w:p>
    <w:p w14:paraId="70B77540" w14:textId="77777777" w:rsidR="000513CD" w:rsidRPr="001A69B5" w:rsidRDefault="0009509B" w:rsidP="001A69B5">
      <w:pPr>
        <w:pStyle w:val="avsnitt-under-undertittel"/>
      </w:pPr>
      <w:r w:rsidRPr="001A69B5">
        <w:t xml:space="preserve">Tiltak for minoritetsspråklege </w:t>
      </w:r>
      <w:proofErr w:type="spellStart"/>
      <w:r w:rsidRPr="001A69B5">
        <w:t>elevar</w:t>
      </w:r>
      <w:proofErr w:type="spellEnd"/>
      <w:r w:rsidRPr="001A69B5">
        <w:t>, inkludert Fleksibel opplæring</w:t>
      </w:r>
    </w:p>
    <w:p w14:paraId="491A1EAC" w14:textId="77777777" w:rsidR="000513CD" w:rsidRPr="001A69B5" w:rsidRDefault="0009509B" w:rsidP="001A69B5">
      <w:r w:rsidRPr="001A69B5">
        <w:t xml:space="preserve">I 2020 gjekk det 13,7 mill. kroner til dette tiltaket. 10,4 mill. kroner gjekk til Fleksibel opplæring, inkludert 3,6 mill. kroner til utviding av </w:t>
      </w:r>
      <w:proofErr w:type="spellStart"/>
      <w:r w:rsidRPr="001A69B5">
        <w:t>tilbodet</w:t>
      </w:r>
      <w:proofErr w:type="spellEnd"/>
      <w:r w:rsidRPr="001A69B5">
        <w:t xml:space="preserve"> med engelsk for </w:t>
      </w:r>
      <w:proofErr w:type="spellStart"/>
      <w:r w:rsidRPr="001A69B5">
        <w:t>arabisktalande</w:t>
      </w:r>
      <w:proofErr w:type="spellEnd"/>
      <w:r w:rsidRPr="001A69B5">
        <w:t xml:space="preserve"> </w:t>
      </w:r>
      <w:proofErr w:type="spellStart"/>
      <w:r w:rsidRPr="001A69B5">
        <w:t>elevar</w:t>
      </w:r>
      <w:proofErr w:type="spellEnd"/>
      <w:r w:rsidRPr="001A69B5">
        <w:t xml:space="preserve">. 3,3 mill. kroner blei nytta til stipend for minoritetsspråklege </w:t>
      </w:r>
      <w:proofErr w:type="spellStart"/>
      <w:r w:rsidRPr="001A69B5">
        <w:t>lærarar</w:t>
      </w:r>
      <w:proofErr w:type="spellEnd"/>
      <w:r w:rsidRPr="001A69B5">
        <w:t xml:space="preserve"> og rettleiing </w:t>
      </w:r>
      <w:proofErr w:type="spellStart"/>
      <w:r w:rsidRPr="001A69B5">
        <w:t>innanfor</w:t>
      </w:r>
      <w:proofErr w:type="spellEnd"/>
      <w:r w:rsidRPr="001A69B5">
        <w:t xml:space="preserve"> minoritetsfeltet.</w:t>
      </w:r>
    </w:p>
    <w:p w14:paraId="0A17813B" w14:textId="77777777" w:rsidR="000513CD" w:rsidRPr="001A69B5" w:rsidRDefault="0009509B" w:rsidP="001A69B5">
      <w:r w:rsidRPr="001A69B5">
        <w:t xml:space="preserve">Fleksibel opplæring har </w:t>
      </w:r>
      <w:proofErr w:type="spellStart"/>
      <w:r w:rsidRPr="001A69B5">
        <w:t>vore</w:t>
      </w:r>
      <w:proofErr w:type="spellEnd"/>
      <w:r w:rsidRPr="001A69B5">
        <w:t xml:space="preserve"> </w:t>
      </w:r>
      <w:proofErr w:type="spellStart"/>
      <w:r w:rsidRPr="001A69B5">
        <w:t>eit</w:t>
      </w:r>
      <w:proofErr w:type="spellEnd"/>
      <w:r w:rsidRPr="001A69B5">
        <w:t xml:space="preserve"> utviklingsprosjekt som gjekk over i ordinær drift </w:t>
      </w:r>
      <w:proofErr w:type="spellStart"/>
      <w:r w:rsidRPr="001A69B5">
        <w:t>frå</w:t>
      </w:r>
      <w:proofErr w:type="spellEnd"/>
      <w:r w:rsidRPr="001A69B5">
        <w:t xml:space="preserve"> </w:t>
      </w:r>
      <w:proofErr w:type="spellStart"/>
      <w:r w:rsidRPr="001A69B5">
        <w:t>hausten</w:t>
      </w:r>
      <w:proofErr w:type="spellEnd"/>
      <w:r w:rsidRPr="001A69B5">
        <w:t xml:space="preserve"> 2020. </w:t>
      </w:r>
      <w:proofErr w:type="spellStart"/>
      <w:r w:rsidRPr="001A69B5">
        <w:t>Tilbodet</w:t>
      </w:r>
      <w:proofErr w:type="spellEnd"/>
      <w:r w:rsidRPr="001A69B5">
        <w:t xml:space="preserve"> vert levert av Nasjonalt senter for </w:t>
      </w:r>
      <w:proofErr w:type="spellStart"/>
      <w:r w:rsidRPr="001A69B5">
        <w:t>fleirkulturell</w:t>
      </w:r>
      <w:proofErr w:type="spellEnd"/>
      <w:r w:rsidRPr="001A69B5">
        <w:t xml:space="preserve"> opplæring (NAFO) ved </w:t>
      </w:r>
      <w:proofErr w:type="spellStart"/>
      <w:r w:rsidRPr="001A69B5">
        <w:t>OsloMet</w:t>
      </w:r>
      <w:proofErr w:type="spellEnd"/>
      <w:r w:rsidRPr="001A69B5">
        <w:t xml:space="preserve"> og gir nettbasert </w:t>
      </w:r>
      <w:proofErr w:type="spellStart"/>
      <w:r w:rsidRPr="001A69B5">
        <w:t>tilbod</w:t>
      </w:r>
      <w:proofErr w:type="spellEnd"/>
      <w:r w:rsidRPr="001A69B5">
        <w:t xml:space="preserve"> om </w:t>
      </w:r>
      <w:proofErr w:type="spellStart"/>
      <w:r w:rsidRPr="001A69B5">
        <w:t>tospråkleg</w:t>
      </w:r>
      <w:proofErr w:type="spellEnd"/>
      <w:r w:rsidRPr="001A69B5">
        <w:t xml:space="preserve"> fagopplæring i matematikk og naturfag på 8. og 9. trinn på arabisk, somali og tigrinja. I tillegg til </w:t>
      </w:r>
      <w:proofErr w:type="spellStart"/>
      <w:r w:rsidRPr="001A69B5">
        <w:t>ungdomsskuleelevar</w:t>
      </w:r>
      <w:proofErr w:type="spellEnd"/>
      <w:r w:rsidRPr="001A69B5">
        <w:t xml:space="preserve"> har også </w:t>
      </w:r>
      <w:proofErr w:type="spellStart"/>
      <w:r w:rsidRPr="001A69B5">
        <w:t>elevar</w:t>
      </w:r>
      <w:proofErr w:type="spellEnd"/>
      <w:r w:rsidRPr="001A69B5">
        <w:t xml:space="preserve"> i </w:t>
      </w:r>
      <w:proofErr w:type="spellStart"/>
      <w:r w:rsidRPr="001A69B5">
        <w:t>innføringstilbod</w:t>
      </w:r>
      <w:proofErr w:type="spellEnd"/>
      <w:r w:rsidRPr="001A69B5">
        <w:t xml:space="preserve"> i </w:t>
      </w:r>
      <w:proofErr w:type="spellStart"/>
      <w:r w:rsidRPr="001A69B5">
        <w:t>vidaregåande</w:t>
      </w:r>
      <w:proofErr w:type="spellEnd"/>
      <w:r w:rsidRPr="001A69B5">
        <w:t xml:space="preserve"> opplæring, </w:t>
      </w:r>
      <w:proofErr w:type="spellStart"/>
      <w:r w:rsidRPr="001A69B5">
        <w:t>kombinasjonsklassar</w:t>
      </w:r>
      <w:proofErr w:type="spellEnd"/>
      <w:r w:rsidRPr="001A69B5">
        <w:t xml:space="preserve"> og </w:t>
      </w:r>
      <w:proofErr w:type="spellStart"/>
      <w:r w:rsidRPr="001A69B5">
        <w:t>vaksenopplæringa</w:t>
      </w:r>
      <w:proofErr w:type="spellEnd"/>
      <w:r w:rsidRPr="001A69B5">
        <w:t xml:space="preserve"> </w:t>
      </w:r>
      <w:proofErr w:type="spellStart"/>
      <w:r w:rsidRPr="001A69B5">
        <w:t>delteke</w:t>
      </w:r>
      <w:proofErr w:type="spellEnd"/>
      <w:r w:rsidRPr="001A69B5">
        <w:t>.</w:t>
      </w:r>
    </w:p>
    <w:p w14:paraId="42C5789E" w14:textId="77777777" w:rsidR="000513CD" w:rsidRPr="001A69B5" w:rsidRDefault="0009509B" w:rsidP="001A69B5">
      <w:proofErr w:type="spellStart"/>
      <w:r w:rsidRPr="001A69B5">
        <w:t>Vidare</w:t>
      </w:r>
      <w:proofErr w:type="spellEnd"/>
      <w:r w:rsidRPr="001A69B5">
        <w:t xml:space="preserve"> blei samarbeid med NAFO om å utvikle </w:t>
      </w:r>
      <w:proofErr w:type="spellStart"/>
      <w:r w:rsidRPr="001A69B5">
        <w:t>støtteressursar</w:t>
      </w:r>
      <w:proofErr w:type="spellEnd"/>
      <w:r w:rsidRPr="001A69B5">
        <w:t xml:space="preserve"> om samarbeid mellom </w:t>
      </w:r>
      <w:proofErr w:type="spellStart"/>
      <w:r w:rsidRPr="001A69B5">
        <w:t>skulen</w:t>
      </w:r>
      <w:proofErr w:type="spellEnd"/>
      <w:r w:rsidRPr="001A69B5">
        <w:t xml:space="preserve"> og minoritetsspråklege foreldre fullført. Det blei også utvikla </w:t>
      </w:r>
      <w:proofErr w:type="spellStart"/>
      <w:r w:rsidRPr="001A69B5">
        <w:t>ein</w:t>
      </w:r>
      <w:proofErr w:type="spellEnd"/>
      <w:r w:rsidRPr="001A69B5">
        <w:t xml:space="preserve"> film og </w:t>
      </w:r>
      <w:proofErr w:type="spellStart"/>
      <w:r w:rsidRPr="001A69B5">
        <w:t>ein</w:t>
      </w:r>
      <w:proofErr w:type="spellEnd"/>
      <w:r w:rsidRPr="001A69B5">
        <w:t xml:space="preserve"> brosjyre på </w:t>
      </w:r>
      <w:proofErr w:type="spellStart"/>
      <w:r w:rsidRPr="001A69B5">
        <w:t>fleire</w:t>
      </w:r>
      <w:proofErr w:type="spellEnd"/>
      <w:r w:rsidRPr="001A69B5">
        <w:t xml:space="preserve"> språk for å få </w:t>
      </w:r>
      <w:proofErr w:type="spellStart"/>
      <w:r w:rsidRPr="001A69B5">
        <w:t>fleire</w:t>
      </w:r>
      <w:proofErr w:type="spellEnd"/>
      <w:r w:rsidRPr="001A69B5">
        <w:t xml:space="preserve"> innvandrarelevar med på </w:t>
      </w:r>
      <w:proofErr w:type="spellStart"/>
      <w:r w:rsidRPr="001A69B5">
        <w:t>turar</w:t>
      </w:r>
      <w:proofErr w:type="spellEnd"/>
      <w:r w:rsidRPr="001A69B5">
        <w:t xml:space="preserve"> i regi av </w:t>
      </w:r>
      <w:proofErr w:type="spellStart"/>
      <w:r w:rsidRPr="001A69B5">
        <w:t>skulen</w:t>
      </w:r>
      <w:proofErr w:type="spellEnd"/>
      <w:r w:rsidRPr="001A69B5">
        <w:t xml:space="preserve">. Dette er </w:t>
      </w:r>
      <w:proofErr w:type="spellStart"/>
      <w:r w:rsidRPr="001A69B5">
        <w:t>ein</w:t>
      </w:r>
      <w:proofErr w:type="spellEnd"/>
      <w:r w:rsidRPr="001A69B5">
        <w:t xml:space="preserve"> del av oppfølginga av tiltak 36 i Integreringsstrategien for å styrke barnehagen og </w:t>
      </w:r>
      <w:proofErr w:type="spellStart"/>
      <w:r w:rsidRPr="001A69B5">
        <w:t>skulen</w:t>
      </w:r>
      <w:proofErr w:type="spellEnd"/>
      <w:r w:rsidRPr="001A69B5">
        <w:t xml:space="preserve"> som inkluderingsarena.</w:t>
      </w:r>
    </w:p>
    <w:p w14:paraId="2CB12A7A" w14:textId="77777777" w:rsidR="000513CD" w:rsidRPr="001A69B5" w:rsidRDefault="0009509B" w:rsidP="001A69B5">
      <w:pPr>
        <w:pStyle w:val="avsnitt-under-undertittel"/>
      </w:pPr>
      <w:r w:rsidRPr="001A69B5">
        <w:t>Tiltak for betre opplæring i realfag</w:t>
      </w:r>
    </w:p>
    <w:p w14:paraId="23B7656F" w14:textId="77777777" w:rsidR="000513CD" w:rsidRPr="001A69B5" w:rsidRDefault="0009509B" w:rsidP="001A69B5">
      <w:r w:rsidRPr="001A69B5">
        <w:t xml:space="preserve">I 2020 gjekk det 13,7 mill. kroner til dette tiltaket. Realfagsstrategien «Tett på realfag» blei avslutta i 2019. Nettstaden realfagsløyper.no var </w:t>
      </w:r>
      <w:proofErr w:type="spellStart"/>
      <w:r w:rsidRPr="001A69B5">
        <w:t>eit</w:t>
      </w:r>
      <w:proofErr w:type="spellEnd"/>
      <w:r w:rsidRPr="001A69B5">
        <w:t xml:space="preserve"> av tiltaka i strategien og er </w:t>
      </w:r>
      <w:proofErr w:type="spellStart"/>
      <w:r w:rsidRPr="001A69B5">
        <w:t>eit</w:t>
      </w:r>
      <w:proofErr w:type="spellEnd"/>
      <w:r w:rsidRPr="001A69B5">
        <w:t xml:space="preserve"> verktøy for lokalt arbeid med didaktisk kompetanseutvikling i realfag i </w:t>
      </w:r>
      <w:proofErr w:type="spellStart"/>
      <w:r w:rsidRPr="001A69B5">
        <w:t>barnehagar</w:t>
      </w:r>
      <w:proofErr w:type="spellEnd"/>
      <w:r w:rsidRPr="001A69B5">
        <w:t xml:space="preserve"> og </w:t>
      </w:r>
      <w:proofErr w:type="spellStart"/>
      <w:r w:rsidRPr="001A69B5">
        <w:t>skular</w:t>
      </w:r>
      <w:proofErr w:type="spellEnd"/>
      <w:r w:rsidRPr="001A69B5">
        <w:t xml:space="preserve">. Realfagsløyper.no blei ferdigutvikla i 2019, men Matematikksenteret og Naturfagsenteret har brukt 1 mill. kroner til å </w:t>
      </w:r>
      <w:proofErr w:type="spellStart"/>
      <w:r w:rsidRPr="001A69B5">
        <w:t>halde</w:t>
      </w:r>
      <w:proofErr w:type="spellEnd"/>
      <w:r w:rsidRPr="001A69B5">
        <w:t xml:space="preserve"> ved like og oppdatere nettstaden.</w:t>
      </w:r>
    </w:p>
    <w:p w14:paraId="4DBB285E" w14:textId="77777777" w:rsidR="000513CD" w:rsidRPr="001A69B5" w:rsidRDefault="0009509B" w:rsidP="001A69B5">
      <w:proofErr w:type="spellStart"/>
      <w:r w:rsidRPr="001A69B5">
        <w:t>Frå</w:t>
      </w:r>
      <w:proofErr w:type="spellEnd"/>
      <w:r w:rsidRPr="001A69B5">
        <w:t xml:space="preserve"> og med 2020 er talentsenter for </w:t>
      </w:r>
      <w:proofErr w:type="spellStart"/>
      <w:r w:rsidRPr="001A69B5">
        <w:t>elevar</w:t>
      </w:r>
      <w:proofErr w:type="spellEnd"/>
      <w:r w:rsidRPr="001A69B5">
        <w:t xml:space="preserve"> med stort læringspotensial i matematikk, naturfag og teknologi ei permanent ordning. Evalueringa av realfagstrategien </w:t>
      </w:r>
      <w:proofErr w:type="spellStart"/>
      <w:r w:rsidRPr="001A69B5">
        <w:t>frå</w:t>
      </w:r>
      <w:proofErr w:type="spellEnd"/>
      <w:r w:rsidRPr="001A69B5">
        <w:t xml:space="preserve"> 2019 viser mellom anna at </w:t>
      </w:r>
      <w:proofErr w:type="spellStart"/>
      <w:r w:rsidRPr="001A69B5">
        <w:t>talentsentera</w:t>
      </w:r>
      <w:proofErr w:type="spellEnd"/>
      <w:r w:rsidRPr="001A69B5">
        <w:t xml:space="preserve"> fungerer særs godt. </w:t>
      </w:r>
      <w:proofErr w:type="spellStart"/>
      <w:r w:rsidRPr="001A69B5">
        <w:t>Hausten</w:t>
      </w:r>
      <w:proofErr w:type="spellEnd"/>
      <w:r w:rsidRPr="001A69B5">
        <w:t xml:space="preserve"> 2020 blei det oppretta </w:t>
      </w:r>
      <w:proofErr w:type="spellStart"/>
      <w:r w:rsidRPr="001A69B5">
        <w:t>eit</w:t>
      </w:r>
      <w:proofErr w:type="spellEnd"/>
      <w:r w:rsidRPr="001A69B5">
        <w:t xml:space="preserve"> femte talentsenter ved Jærmuseet.</w:t>
      </w:r>
    </w:p>
    <w:p w14:paraId="20087E35" w14:textId="77777777" w:rsidR="000513CD" w:rsidRPr="001A69B5" w:rsidRDefault="0009509B" w:rsidP="001A69B5">
      <w:r w:rsidRPr="001A69B5">
        <w:t xml:space="preserve">Matematikksenteret arrangerte ei digital nettverkssamling </w:t>
      </w:r>
      <w:proofErr w:type="spellStart"/>
      <w:r w:rsidRPr="001A69B5">
        <w:t>hausten</w:t>
      </w:r>
      <w:proofErr w:type="spellEnd"/>
      <w:r w:rsidRPr="001A69B5">
        <w:t xml:space="preserve"> 2020 for kompetansemiljø som arbeider med </w:t>
      </w:r>
      <w:proofErr w:type="spellStart"/>
      <w:r w:rsidRPr="001A69B5">
        <w:t>matematikkvanskar</w:t>
      </w:r>
      <w:proofErr w:type="spellEnd"/>
      <w:r w:rsidRPr="001A69B5">
        <w:t xml:space="preserve">. Samlinga er </w:t>
      </w:r>
      <w:proofErr w:type="spellStart"/>
      <w:r w:rsidRPr="001A69B5">
        <w:t>eit</w:t>
      </w:r>
      <w:proofErr w:type="spellEnd"/>
      <w:r w:rsidRPr="001A69B5">
        <w:t xml:space="preserve"> tiltak for å bygge opp </w:t>
      </w:r>
      <w:proofErr w:type="spellStart"/>
      <w:r w:rsidRPr="001A69B5">
        <w:t>eit</w:t>
      </w:r>
      <w:proofErr w:type="spellEnd"/>
      <w:r w:rsidRPr="001A69B5">
        <w:t xml:space="preserve"> sterkt kompetansemiljø om </w:t>
      </w:r>
      <w:proofErr w:type="spellStart"/>
      <w:r w:rsidRPr="001A69B5">
        <w:t>matematikkvanskar</w:t>
      </w:r>
      <w:proofErr w:type="spellEnd"/>
      <w:r w:rsidRPr="001A69B5">
        <w:t xml:space="preserve"> i </w:t>
      </w:r>
      <w:proofErr w:type="spellStart"/>
      <w:r w:rsidRPr="001A69B5">
        <w:t>Noreg</w:t>
      </w:r>
      <w:proofErr w:type="spellEnd"/>
      <w:r w:rsidRPr="001A69B5">
        <w:t>.</w:t>
      </w:r>
    </w:p>
    <w:p w14:paraId="00DE8BDA" w14:textId="77777777" w:rsidR="000513CD" w:rsidRPr="001A69B5" w:rsidRDefault="0009509B" w:rsidP="001A69B5">
      <w:proofErr w:type="spellStart"/>
      <w:r w:rsidRPr="001A69B5">
        <w:t>Eit</w:t>
      </w:r>
      <w:proofErr w:type="spellEnd"/>
      <w:r w:rsidRPr="001A69B5">
        <w:t xml:space="preserve"> anna tiltak er utviklinga av </w:t>
      </w:r>
      <w:proofErr w:type="spellStart"/>
      <w:r w:rsidRPr="001A69B5">
        <w:t>kompetansepakkar</w:t>
      </w:r>
      <w:proofErr w:type="spellEnd"/>
      <w:r w:rsidRPr="001A69B5">
        <w:t xml:space="preserve"> for </w:t>
      </w:r>
      <w:proofErr w:type="spellStart"/>
      <w:r w:rsidRPr="001A69B5">
        <w:t>elevar</w:t>
      </w:r>
      <w:proofErr w:type="spellEnd"/>
      <w:r w:rsidRPr="001A69B5">
        <w:t xml:space="preserve"> med stort læringspotensial. </w:t>
      </w:r>
      <w:proofErr w:type="spellStart"/>
      <w:r w:rsidRPr="001A69B5">
        <w:t>Kompetansepakkane</w:t>
      </w:r>
      <w:proofErr w:type="spellEnd"/>
      <w:r w:rsidRPr="001A69B5">
        <w:t xml:space="preserve"> er publiserte på kompetanse.udir.no og er promotert </w:t>
      </w:r>
      <w:proofErr w:type="gramStart"/>
      <w:r w:rsidRPr="001A69B5">
        <w:t>i mellom</w:t>
      </w:r>
      <w:proofErr w:type="gramEnd"/>
      <w:r w:rsidRPr="001A69B5">
        <w:t xml:space="preserve"> anna sosiale medium.</w:t>
      </w:r>
    </w:p>
    <w:p w14:paraId="74A7E071" w14:textId="77777777" w:rsidR="000513CD" w:rsidRPr="001A69B5" w:rsidRDefault="0009509B" w:rsidP="001A69B5">
      <w:pPr>
        <w:pStyle w:val="avsnitt-under-undertittel"/>
      </w:pPr>
      <w:r w:rsidRPr="001A69B5">
        <w:t xml:space="preserve">Tiltak retta mot ungdom </w:t>
      </w:r>
      <w:proofErr w:type="spellStart"/>
      <w:r w:rsidRPr="001A69B5">
        <w:t>utanfor</w:t>
      </w:r>
      <w:proofErr w:type="spellEnd"/>
      <w:r w:rsidRPr="001A69B5">
        <w:t xml:space="preserve"> opplæring og arbeid</w:t>
      </w:r>
    </w:p>
    <w:p w14:paraId="675A3C5F" w14:textId="77777777" w:rsidR="000513CD" w:rsidRPr="001A69B5" w:rsidRDefault="0009509B" w:rsidP="001A69B5">
      <w:r w:rsidRPr="001A69B5">
        <w:t xml:space="preserve">I 2020 gjekk det 9,1 mill. kroner til </w:t>
      </w:r>
      <w:proofErr w:type="spellStart"/>
      <w:r w:rsidRPr="001A69B5">
        <w:t>eit</w:t>
      </w:r>
      <w:proofErr w:type="spellEnd"/>
      <w:r w:rsidRPr="001A69B5">
        <w:t xml:space="preserve"> </w:t>
      </w:r>
      <w:proofErr w:type="spellStart"/>
      <w:r w:rsidRPr="001A69B5">
        <w:t>tilskot</w:t>
      </w:r>
      <w:proofErr w:type="spellEnd"/>
      <w:r w:rsidRPr="001A69B5">
        <w:t xml:space="preserve"> til </w:t>
      </w:r>
      <w:proofErr w:type="spellStart"/>
      <w:r w:rsidRPr="001A69B5">
        <w:t>fylkeskommunane</w:t>
      </w:r>
      <w:proofErr w:type="spellEnd"/>
      <w:r w:rsidRPr="001A69B5">
        <w:t xml:space="preserve"> retta mot den fylkeskommunale </w:t>
      </w:r>
      <w:proofErr w:type="spellStart"/>
      <w:r w:rsidRPr="001A69B5">
        <w:t>oppfølgingstenesta</w:t>
      </w:r>
      <w:proofErr w:type="spellEnd"/>
      <w:r w:rsidRPr="001A69B5">
        <w:t xml:space="preserve"> for ungdom </w:t>
      </w:r>
      <w:proofErr w:type="spellStart"/>
      <w:r w:rsidRPr="001A69B5">
        <w:t>utanfor</w:t>
      </w:r>
      <w:proofErr w:type="spellEnd"/>
      <w:r w:rsidRPr="001A69B5">
        <w:t xml:space="preserve"> opplæring og arbeid. Målgruppa for tiltaket var ungdom mellom 16 og 24 år som har falle ut av </w:t>
      </w:r>
      <w:proofErr w:type="spellStart"/>
      <w:r w:rsidRPr="001A69B5">
        <w:t>vidaregåande</w:t>
      </w:r>
      <w:proofErr w:type="spellEnd"/>
      <w:r w:rsidRPr="001A69B5">
        <w:t xml:space="preserve"> opplæring.</w:t>
      </w:r>
    </w:p>
    <w:p w14:paraId="0BCAEE7E" w14:textId="77777777" w:rsidR="000513CD" w:rsidRPr="001A69B5" w:rsidRDefault="0009509B" w:rsidP="001A69B5">
      <w:proofErr w:type="spellStart"/>
      <w:r w:rsidRPr="001A69B5">
        <w:t>Vidare</w:t>
      </w:r>
      <w:proofErr w:type="spellEnd"/>
      <w:r w:rsidRPr="001A69B5">
        <w:t xml:space="preserve"> blei det gitt 5 mill. kroner til </w:t>
      </w:r>
      <w:proofErr w:type="spellStart"/>
      <w:r w:rsidRPr="001A69B5">
        <w:t>utvalde</w:t>
      </w:r>
      <w:proofErr w:type="spellEnd"/>
      <w:r w:rsidRPr="001A69B5">
        <w:t xml:space="preserve"> </w:t>
      </w:r>
      <w:proofErr w:type="spellStart"/>
      <w:r w:rsidRPr="001A69B5">
        <w:t>fylkeskommunar</w:t>
      </w:r>
      <w:proofErr w:type="spellEnd"/>
      <w:r w:rsidRPr="001A69B5">
        <w:t xml:space="preserve"> for å prøve ut fleksible </w:t>
      </w:r>
      <w:proofErr w:type="spellStart"/>
      <w:r w:rsidRPr="001A69B5">
        <w:t>løysingar</w:t>
      </w:r>
      <w:proofErr w:type="spellEnd"/>
      <w:r w:rsidRPr="001A69B5">
        <w:t xml:space="preserve"> for ungdom </w:t>
      </w:r>
      <w:proofErr w:type="spellStart"/>
      <w:r w:rsidRPr="001A69B5">
        <w:t>utanfor</w:t>
      </w:r>
      <w:proofErr w:type="spellEnd"/>
      <w:r w:rsidRPr="001A69B5">
        <w:t xml:space="preserve"> opplæring og arbeid gjennom tiltak som kombinerer opplæring og arbeidstrening. Tiltaka har </w:t>
      </w:r>
      <w:proofErr w:type="spellStart"/>
      <w:r w:rsidRPr="001A69B5">
        <w:t>vore</w:t>
      </w:r>
      <w:proofErr w:type="spellEnd"/>
      <w:r w:rsidRPr="001A69B5">
        <w:t xml:space="preserve"> samarbeidsprosjekt med andre </w:t>
      </w:r>
      <w:proofErr w:type="spellStart"/>
      <w:r w:rsidRPr="001A69B5">
        <w:t>aktørar</w:t>
      </w:r>
      <w:proofErr w:type="spellEnd"/>
      <w:r w:rsidRPr="001A69B5">
        <w:t xml:space="preserve">, til dømes </w:t>
      </w:r>
      <w:proofErr w:type="spellStart"/>
      <w:r w:rsidRPr="001A69B5">
        <w:t>kommunar</w:t>
      </w:r>
      <w:proofErr w:type="spellEnd"/>
      <w:r w:rsidRPr="001A69B5">
        <w:t xml:space="preserve">, og </w:t>
      </w:r>
      <w:proofErr w:type="spellStart"/>
      <w:r w:rsidRPr="001A69B5">
        <w:t>dei</w:t>
      </w:r>
      <w:proofErr w:type="spellEnd"/>
      <w:r w:rsidRPr="001A69B5">
        <w:t xml:space="preserve"> skulle føre fram til </w:t>
      </w:r>
      <w:proofErr w:type="spellStart"/>
      <w:r w:rsidRPr="001A69B5">
        <w:t>kompetansegivande</w:t>
      </w:r>
      <w:proofErr w:type="spellEnd"/>
      <w:r w:rsidRPr="001A69B5">
        <w:t xml:space="preserve"> løp. Ordninga har gått over tre </w:t>
      </w:r>
      <w:proofErr w:type="spellStart"/>
      <w:r w:rsidRPr="001A69B5">
        <w:t>skuleår</w:t>
      </w:r>
      <w:proofErr w:type="spellEnd"/>
      <w:r w:rsidRPr="001A69B5">
        <w:t xml:space="preserve">, </w:t>
      </w:r>
      <w:proofErr w:type="spellStart"/>
      <w:r w:rsidRPr="001A69B5">
        <w:t>frå</w:t>
      </w:r>
      <w:proofErr w:type="spellEnd"/>
      <w:r w:rsidRPr="001A69B5">
        <w:t xml:space="preserve"> og med </w:t>
      </w:r>
      <w:proofErr w:type="spellStart"/>
      <w:r w:rsidRPr="001A69B5">
        <w:t>skuleåret</w:t>
      </w:r>
      <w:proofErr w:type="spellEnd"/>
      <w:r w:rsidRPr="001A69B5">
        <w:t xml:space="preserve"> 2017–18 til og med </w:t>
      </w:r>
      <w:proofErr w:type="spellStart"/>
      <w:r w:rsidRPr="001A69B5">
        <w:t>skuleåret</w:t>
      </w:r>
      <w:proofErr w:type="spellEnd"/>
      <w:r w:rsidRPr="001A69B5">
        <w:t xml:space="preserve"> 2019–20. Utdanningsdirektoratet gir overordna ei positiv vurdering av tiltaka som har </w:t>
      </w:r>
      <w:proofErr w:type="spellStart"/>
      <w:r w:rsidRPr="001A69B5">
        <w:t>vore</w:t>
      </w:r>
      <w:proofErr w:type="spellEnd"/>
      <w:r w:rsidRPr="001A69B5">
        <w:t xml:space="preserve"> prøvde ut, basert på rapportering </w:t>
      </w:r>
      <w:proofErr w:type="spellStart"/>
      <w:r w:rsidRPr="001A69B5">
        <w:t>frå</w:t>
      </w:r>
      <w:proofErr w:type="spellEnd"/>
      <w:r w:rsidRPr="001A69B5">
        <w:t xml:space="preserve"> </w:t>
      </w:r>
      <w:proofErr w:type="spellStart"/>
      <w:r w:rsidRPr="001A69B5">
        <w:t>fylkeskommunane</w:t>
      </w:r>
      <w:proofErr w:type="spellEnd"/>
      <w:r w:rsidRPr="001A69B5">
        <w:t xml:space="preserve"> som deltok. Det blei òg gitt 2,5 mill. kroner til Agder fylkeskommune til prosjektet </w:t>
      </w:r>
      <w:r w:rsidRPr="001A69B5">
        <w:rPr>
          <w:rStyle w:val="kursiv"/>
        </w:rPr>
        <w:t xml:space="preserve">Venneslabroen – </w:t>
      </w:r>
      <w:proofErr w:type="spellStart"/>
      <w:r w:rsidRPr="001A69B5">
        <w:rPr>
          <w:rStyle w:val="kursiv"/>
        </w:rPr>
        <w:t>frå</w:t>
      </w:r>
      <w:proofErr w:type="spellEnd"/>
      <w:r w:rsidRPr="001A69B5">
        <w:rPr>
          <w:rStyle w:val="kursiv"/>
        </w:rPr>
        <w:t xml:space="preserve"> ungdomstid til arbeidsliv,</w:t>
      </w:r>
      <w:r w:rsidRPr="001A69B5">
        <w:t xml:space="preserve"> som pågår i perioden 2019–23.</w:t>
      </w:r>
    </w:p>
    <w:p w14:paraId="032C136C" w14:textId="77777777" w:rsidR="000513CD" w:rsidRPr="001A69B5" w:rsidRDefault="0009509B" w:rsidP="001A69B5">
      <w:pPr>
        <w:pStyle w:val="avsnitt-under-undertittel"/>
      </w:pPr>
      <w:r w:rsidRPr="001A69B5">
        <w:t>Lektor 2 for realfag</w:t>
      </w:r>
    </w:p>
    <w:p w14:paraId="4CF1B9D3" w14:textId="77777777" w:rsidR="000513CD" w:rsidRPr="001A69B5" w:rsidRDefault="0009509B" w:rsidP="001A69B5">
      <w:r w:rsidRPr="001A69B5">
        <w:t xml:space="preserve">I 2020 gjekk det 9 mill. kroner til dette tiltaket. Lektor 2 for realfag skal bidra til at </w:t>
      </w:r>
      <w:proofErr w:type="spellStart"/>
      <w:r w:rsidRPr="001A69B5">
        <w:t>skular</w:t>
      </w:r>
      <w:proofErr w:type="spellEnd"/>
      <w:r w:rsidRPr="001A69B5">
        <w:t xml:space="preserve"> og næringsliv knyter </w:t>
      </w:r>
      <w:proofErr w:type="spellStart"/>
      <w:r w:rsidRPr="001A69B5">
        <w:t>tettare</w:t>
      </w:r>
      <w:proofErr w:type="spellEnd"/>
      <w:r w:rsidRPr="001A69B5">
        <w:t xml:space="preserve"> band, og at næringslivets kompetanse kan </w:t>
      </w:r>
      <w:proofErr w:type="spellStart"/>
      <w:r w:rsidRPr="001A69B5">
        <w:t>nyttast</w:t>
      </w:r>
      <w:proofErr w:type="spellEnd"/>
      <w:r w:rsidRPr="001A69B5">
        <w:t xml:space="preserve"> i opplæringa. Lektor 2 for realfag skal òg bidra til </w:t>
      </w:r>
      <w:proofErr w:type="spellStart"/>
      <w:r w:rsidRPr="001A69B5">
        <w:t>auka</w:t>
      </w:r>
      <w:proofErr w:type="spellEnd"/>
      <w:r w:rsidRPr="001A69B5">
        <w:t xml:space="preserve"> relevans i opplæringa og </w:t>
      </w:r>
      <w:proofErr w:type="spellStart"/>
      <w:r w:rsidRPr="001A69B5">
        <w:t>auka</w:t>
      </w:r>
      <w:proofErr w:type="spellEnd"/>
      <w:r w:rsidRPr="001A69B5">
        <w:t xml:space="preserve"> rekruttering til realfaga. </w:t>
      </w:r>
      <w:proofErr w:type="spellStart"/>
      <w:r w:rsidRPr="001A69B5">
        <w:t>Skuleåret</w:t>
      </w:r>
      <w:proofErr w:type="spellEnd"/>
      <w:r w:rsidRPr="001A69B5">
        <w:t xml:space="preserve"> 2020–21 deltok 163 </w:t>
      </w:r>
      <w:proofErr w:type="spellStart"/>
      <w:r w:rsidRPr="001A69B5">
        <w:t>skular</w:t>
      </w:r>
      <w:proofErr w:type="spellEnd"/>
      <w:r w:rsidRPr="001A69B5">
        <w:t xml:space="preserve">, og av </w:t>
      </w:r>
      <w:proofErr w:type="spellStart"/>
      <w:r w:rsidRPr="001A69B5">
        <w:t>dei</w:t>
      </w:r>
      <w:proofErr w:type="spellEnd"/>
      <w:r w:rsidRPr="001A69B5">
        <w:t xml:space="preserve"> deltok 27 for første gong. 92 </w:t>
      </w:r>
      <w:proofErr w:type="spellStart"/>
      <w:r w:rsidRPr="001A69B5">
        <w:t>ungdomsskular</w:t>
      </w:r>
      <w:proofErr w:type="spellEnd"/>
      <w:r w:rsidRPr="001A69B5">
        <w:t xml:space="preserve"> og 71 </w:t>
      </w:r>
      <w:proofErr w:type="spellStart"/>
      <w:r w:rsidRPr="001A69B5">
        <w:t>vidaregåande</w:t>
      </w:r>
      <w:proofErr w:type="spellEnd"/>
      <w:r w:rsidRPr="001A69B5">
        <w:t xml:space="preserve"> </w:t>
      </w:r>
      <w:proofErr w:type="spellStart"/>
      <w:r w:rsidRPr="001A69B5">
        <w:t>skular</w:t>
      </w:r>
      <w:proofErr w:type="spellEnd"/>
      <w:r w:rsidRPr="001A69B5">
        <w:t xml:space="preserve"> deltok.</w:t>
      </w:r>
    </w:p>
    <w:p w14:paraId="7072B835" w14:textId="77777777" w:rsidR="000513CD" w:rsidRPr="001A69B5" w:rsidRDefault="0009509B" w:rsidP="001A69B5">
      <w:pPr>
        <w:pStyle w:val="avsnitt-under-undertittel"/>
      </w:pPr>
      <w:r w:rsidRPr="001A69B5">
        <w:t>Digilær.no – nasjonal plattform for nettbasert undervisning</w:t>
      </w:r>
    </w:p>
    <w:p w14:paraId="7C11B0F4" w14:textId="77777777" w:rsidR="000513CD" w:rsidRPr="001A69B5" w:rsidRDefault="0009509B" w:rsidP="001A69B5">
      <w:r w:rsidRPr="001A69B5">
        <w:t xml:space="preserve">I 2020 gjekk det 8,2 mill. kroner til dette tiltaket. Pilotprosjektet Den virtuelle matematikkskulen endra </w:t>
      </w:r>
      <w:proofErr w:type="spellStart"/>
      <w:r w:rsidRPr="001A69B5">
        <w:t>namn</w:t>
      </w:r>
      <w:proofErr w:type="spellEnd"/>
      <w:r w:rsidRPr="001A69B5">
        <w:t xml:space="preserve"> til Digilær.no i 2019 for å bli ei permanent plattform for nettbasert undervisning som fellesløysing for sektoren, dette for å kunne understøtte </w:t>
      </w:r>
      <w:proofErr w:type="spellStart"/>
      <w:r w:rsidRPr="001A69B5">
        <w:t>fleire</w:t>
      </w:r>
      <w:proofErr w:type="spellEnd"/>
      <w:r w:rsidRPr="001A69B5">
        <w:t xml:space="preserve"> fag. Arbeidet med automatisering, digitalisering og </w:t>
      </w:r>
      <w:proofErr w:type="spellStart"/>
      <w:r w:rsidRPr="001A69B5">
        <w:t>integrasjonar</w:t>
      </w:r>
      <w:proofErr w:type="spellEnd"/>
      <w:r w:rsidRPr="001A69B5">
        <w:t xml:space="preserve"> gav betre kvalitet, </w:t>
      </w:r>
      <w:proofErr w:type="spellStart"/>
      <w:r w:rsidRPr="001A69B5">
        <w:t>forenklingar</w:t>
      </w:r>
      <w:proofErr w:type="spellEnd"/>
      <w:r w:rsidRPr="001A69B5">
        <w:t xml:space="preserve"> og betre arbeids- og læringsmiljø. </w:t>
      </w:r>
      <w:proofErr w:type="spellStart"/>
      <w:r w:rsidRPr="001A69B5">
        <w:t>Schrems</w:t>
      </w:r>
      <w:proofErr w:type="spellEnd"/>
      <w:r w:rsidRPr="001A69B5">
        <w:t xml:space="preserve"> II-dommen medførte ny gjennomgang, dokumentasjon og flytting av </w:t>
      </w:r>
      <w:proofErr w:type="spellStart"/>
      <w:r w:rsidRPr="001A69B5">
        <w:t>tenester</w:t>
      </w:r>
      <w:proofErr w:type="spellEnd"/>
      <w:r w:rsidRPr="001A69B5">
        <w:t xml:space="preserve">, dette arbeidet held fram i 2021. Det har </w:t>
      </w:r>
      <w:proofErr w:type="spellStart"/>
      <w:r w:rsidRPr="001A69B5">
        <w:t>vore</w:t>
      </w:r>
      <w:proofErr w:type="spellEnd"/>
      <w:r w:rsidRPr="001A69B5">
        <w:t xml:space="preserve"> lagt innsats på </w:t>
      </w:r>
      <w:proofErr w:type="spellStart"/>
      <w:r w:rsidRPr="001A69B5">
        <w:t>omsetjing</w:t>
      </w:r>
      <w:proofErr w:type="spellEnd"/>
      <w:r w:rsidRPr="001A69B5">
        <w:t xml:space="preserve"> av plattforma til nynorsk og nordsamisk og </w:t>
      </w:r>
      <w:proofErr w:type="spellStart"/>
      <w:r w:rsidRPr="001A69B5">
        <w:t>omsetjing</w:t>
      </w:r>
      <w:proofErr w:type="spellEnd"/>
      <w:r w:rsidRPr="001A69B5">
        <w:t xml:space="preserve"> av </w:t>
      </w:r>
      <w:proofErr w:type="spellStart"/>
      <w:r w:rsidRPr="001A69B5">
        <w:t>informasjonstekstar</w:t>
      </w:r>
      <w:proofErr w:type="spellEnd"/>
      <w:r w:rsidRPr="001A69B5">
        <w:t xml:space="preserve"> og </w:t>
      </w:r>
      <w:proofErr w:type="spellStart"/>
      <w:r w:rsidRPr="001A69B5">
        <w:t>rettleiingar</w:t>
      </w:r>
      <w:proofErr w:type="spellEnd"/>
      <w:r w:rsidRPr="001A69B5">
        <w:t xml:space="preserve"> </w:t>
      </w:r>
      <w:proofErr w:type="spellStart"/>
      <w:r w:rsidRPr="001A69B5">
        <w:t>frå</w:t>
      </w:r>
      <w:proofErr w:type="spellEnd"/>
      <w:r w:rsidRPr="001A69B5">
        <w:t xml:space="preserve"> bokmål til nynorsk.</w:t>
      </w:r>
    </w:p>
    <w:p w14:paraId="4DBE6977" w14:textId="77777777" w:rsidR="000513CD" w:rsidRPr="001A69B5" w:rsidRDefault="0009509B" w:rsidP="001A69B5">
      <w:proofErr w:type="spellStart"/>
      <w:r w:rsidRPr="001A69B5">
        <w:t>Midlane</w:t>
      </w:r>
      <w:proofErr w:type="spellEnd"/>
      <w:r w:rsidRPr="001A69B5">
        <w:t xml:space="preserve"> inkluderer forsering i matematikk 1T, der er </w:t>
      </w:r>
      <w:proofErr w:type="spellStart"/>
      <w:r w:rsidRPr="001A69B5">
        <w:t>læringsinnhaldet</w:t>
      </w:r>
      <w:proofErr w:type="spellEnd"/>
      <w:r w:rsidRPr="001A69B5">
        <w:t xml:space="preserve"> oppdatert i samsvar med fagfornyinga, mellom anna når det </w:t>
      </w:r>
      <w:proofErr w:type="spellStart"/>
      <w:r w:rsidRPr="001A69B5">
        <w:t>gjeld</w:t>
      </w:r>
      <w:proofErr w:type="spellEnd"/>
      <w:r w:rsidRPr="001A69B5">
        <w:t xml:space="preserve"> innføring av programmering. Alle </w:t>
      </w:r>
      <w:proofErr w:type="spellStart"/>
      <w:r w:rsidRPr="001A69B5">
        <w:t>undervisningsfilmane</w:t>
      </w:r>
      <w:proofErr w:type="spellEnd"/>
      <w:r w:rsidRPr="001A69B5">
        <w:t xml:space="preserve"> er teksta på bokmål som </w:t>
      </w:r>
      <w:proofErr w:type="spellStart"/>
      <w:r w:rsidRPr="001A69B5">
        <w:t>ein</w:t>
      </w:r>
      <w:proofErr w:type="spellEnd"/>
      <w:r w:rsidRPr="001A69B5">
        <w:t xml:space="preserve"> del av krava til universell utforming. </w:t>
      </w:r>
      <w:proofErr w:type="spellStart"/>
      <w:r w:rsidRPr="001A69B5">
        <w:t>Elevtalet</w:t>
      </w:r>
      <w:proofErr w:type="spellEnd"/>
      <w:r w:rsidRPr="001A69B5">
        <w:t xml:space="preserve"> var om lag 300 </w:t>
      </w:r>
      <w:proofErr w:type="spellStart"/>
      <w:r w:rsidRPr="001A69B5">
        <w:t>elevar</w:t>
      </w:r>
      <w:proofErr w:type="spellEnd"/>
      <w:r w:rsidRPr="001A69B5">
        <w:t xml:space="preserve">, undervisninga blir levert av </w:t>
      </w:r>
      <w:proofErr w:type="spellStart"/>
      <w:r w:rsidRPr="001A69B5">
        <w:t>dei</w:t>
      </w:r>
      <w:proofErr w:type="spellEnd"/>
      <w:r w:rsidRPr="001A69B5">
        <w:t xml:space="preserve"> fylkeskommunale </w:t>
      </w:r>
      <w:proofErr w:type="spellStart"/>
      <w:r w:rsidRPr="001A69B5">
        <w:t>nettskulane</w:t>
      </w:r>
      <w:proofErr w:type="spellEnd"/>
      <w:r w:rsidRPr="001A69B5">
        <w:t>, Nettskolen i Nordland og Nettskolen Vestfold.</w:t>
      </w:r>
    </w:p>
    <w:p w14:paraId="1CE0D891" w14:textId="77777777" w:rsidR="000513CD" w:rsidRPr="001A69B5" w:rsidRDefault="0009509B" w:rsidP="001A69B5">
      <w:pPr>
        <w:pStyle w:val="avsnitt-under-undertittel"/>
      </w:pPr>
      <w:r w:rsidRPr="001A69B5">
        <w:t>Samisk fjernundervisning</w:t>
      </w:r>
    </w:p>
    <w:p w14:paraId="78E10073" w14:textId="77777777" w:rsidR="000513CD" w:rsidRPr="001A69B5" w:rsidRDefault="0009509B" w:rsidP="001A69B5">
      <w:r w:rsidRPr="001A69B5">
        <w:t>I 2020 gjekk det 4,5 mill. kroner til dette tiltaket. Det omfatta 1,8 mill. kroner til fjernundervisning i sørsamisk, 1,1 mill. kroner til fjernundervisning i lulesamisk og 1,6 mill. kroner til fjernundervisning i nordsamisk.</w:t>
      </w:r>
    </w:p>
    <w:p w14:paraId="6ADB2A72" w14:textId="77777777" w:rsidR="000513CD" w:rsidRPr="001A69B5" w:rsidRDefault="0009509B" w:rsidP="001A69B5">
      <w:pPr>
        <w:pStyle w:val="avsnitt-under-undertittel"/>
      </w:pPr>
      <w:r w:rsidRPr="001A69B5">
        <w:t>Den naturlege skulesekken</w:t>
      </w:r>
    </w:p>
    <w:p w14:paraId="74F83C31" w14:textId="77777777" w:rsidR="000513CD" w:rsidRPr="001A69B5" w:rsidRDefault="0009509B" w:rsidP="001A69B5">
      <w:r w:rsidRPr="001A69B5">
        <w:t xml:space="preserve">I 2020 gjekk det 3 mill. kroner til dette tiltaket. Den naturlege skulesekken skal bidra til at </w:t>
      </w:r>
      <w:proofErr w:type="spellStart"/>
      <w:r w:rsidRPr="001A69B5">
        <w:t>skular</w:t>
      </w:r>
      <w:proofErr w:type="spellEnd"/>
      <w:r w:rsidRPr="001A69B5">
        <w:t xml:space="preserve"> får </w:t>
      </w:r>
      <w:proofErr w:type="spellStart"/>
      <w:r w:rsidRPr="001A69B5">
        <w:t>auka</w:t>
      </w:r>
      <w:proofErr w:type="spellEnd"/>
      <w:r w:rsidRPr="001A69B5">
        <w:t xml:space="preserve"> kompetanse i å undervise for </w:t>
      </w:r>
      <w:proofErr w:type="spellStart"/>
      <w:r w:rsidRPr="001A69B5">
        <w:t>berekraftig</w:t>
      </w:r>
      <w:proofErr w:type="spellEnd"/>
      <w:r w:rsidRPr="001A69B5">
        <w:t xml:space="preserve"> utvikling. </w:t>
      </w:r>
      <w:proofErr w:type="spellStart"/>
      <w:r w:rsidRPr="001A69B5">
        <w:t>Skular</w:t>
      </w:r>
      <w:proofErr w:type="spellEnd"/>
      <w:r w:rsidRPr="001A69B5">
        <w:t xml:space="preserve"> som </w:t>
      </w:r>
      <w:proofErr w:type="spellStart"/>
      <w:r w:rsidRPr="001A69B5">
        <w:t>deltek</w:t>
      </w:r>
      <w:proofErr w:type="spellEnd"/>
      <w:r w:rsidRPr="001A69B5">
        <w:t xml:space="preserve">, får </w:t>
      </w:r>
      <w:proofErr w:type="spellStart"/>
      <w:r w:rsidRPr="001A69B5">
        <w:t>eit</w:t>
      </w:r>
      <w:proofErr w:type="spellEnd"/>
      <w:r w:rsidRPr="001A69B5">
        <w:t xml:space="preserve"> økonomisk </w:t>
      </w:r>
      <w:proofErr w:type="spellStart"/>
      <w:r w:rsidRPr="001A69B5">
        <w:t>tilskot</w:t>
      </w:r>
      <w:proofErr w:type="spellEnd"/>
      <w:r w:rsidRPr="001A69B5">
        <w:t xml:space="preserve"> og </w:t>
      </w:r>
      <w:proofErr w:type="spellStart"/>
      <w:r w:rsidRPr="001A69B5">
        <w:t>fagleg</w:t>
      </w:r>
      <w:proofErr w:type="spellEnd"/>
      <w:r w:rsidRPr="001A69B5">
        <w:t xml:space="preserve"> rettleiing i arbeidet med å utvikle og teste undervisningsopplegg for </w:t>
      </w:r>
      <w:proofErr w:type="spellStart"/>
      <w:r w:rsidRPr="001A69B5">
        <w:t>berekraftig</w:t>
      </w:r>
      <w:proofErr w:type="spellEnd"/>
      <w:r w:rsidRPr="001A69B5">
        <w:t xml:space="preserve"> utvikling.</w:t>
      </w:r>
    </w:p>
    <w:p w14:paraId="722A097A" w14:textId="77777777" w:rsidR="000513CD" w:rsidRPr="001A69B5" w:rsidRDefault="0009509B" w:rsidP="001A69B5">
      <w:pPr>
        <w:pStyle w:val="avsnitt-under-undertittel"/>
      </w:pPr>
      <w:r w:rsidRPr="001A69B5">
        <w:t xml:space="preserve">Stimuleringsordninga for </w:t>
      </w:r>
      <w:proofErr w:type="spellStart"/>
      <w:r w:rsidRPr="001A69B5">
        <w:t>teiknspråk</w:t>
      </w:r>
      <w:proofErr w:type="spellEnd"/>
    </w:p>
    <w:p w14:paraId="51BA79E4" w14:textId="77777777" w:rsidR="000513CD" w:rsidRPr="001A69B5" w:rsidRDefault="0009509B" w:rsidP="001A69B5">
      <w:r w:rsidRPr="001A69B5">
        <w:t xml:space="preserve">I 2020 gjekk det 1,8 mill. kroner til </w:t>
      </w:r>
      <w:proofErr w:type="spellStart"/>
      <w:r w:rsidRPr="001A69B5">
        <w:t>eit</w:t>
      </w:r>
      <w:proofErr w:type="spellEnd"/>
      <w:r w:rsidRPr="001A69B5">
        <w:t xml:space="preserve"> pilotforsøk der </w:t>
      </w:r>
      <w:proofErr w:type="spellStart"/>
      <w:r w:rsidRPr="001A69B5">
        <w:t>barnehagar</w:t>
      </w:r>
      <w:proofErr w:type="spellEnd"/>
      <w:r w:rsidRPr="001A69B5">
        <w:t xml:space="preserve"> og </w:t>
      </w:r>
      <w:proofErr w:type="spellStart"/>
      <w:r w:rsidRPr="001A69B5">
        <w:t>skular</w:t>
      </w:r>
      <w:proofErr w:type="spellEnd"/>
      <w:r w:rsidRPr="001A69B5">
        <w:t xml:space="preserve"> gir </w:t>
      </w:r>
      <w:proofErr w:type="spellStart"/>
      <w:r w:rsidRPr="001A69B5">
        <w:t>eit</w:t>
      </w:r>
      <w:proofErr w:type="spellEnd"/>
      <w:r w:rsidRPr="001A69B5">
        <w:t xml:space="preserve"> </w:t>
      </w:r>
      <w:proofErr w:type="spellStart"/>
      <w:r w:rsidRPr="001A69B5">
        <w:t>opplæringstilbod</w:t>
      </w:r>
      <w:proofErr w:type="spellEnd"/>
      <w:r w:rsidRPr="001A69B5">
        <w:t xml:space="preserve"> i </w:t>
      </w:r>
      <w:proofErr w:type="spellStart"/>
      <w:r w:rsidRPr="001A69B5">
        <w:t>teiknspråk</w:t>
      </w:r>
      <w:proofErr w:type="spellEnd"/>
      <w:r w:rsidRPr="001A69B5">
        <w:t xml:space="preserve"> til barn av døve foreldre (KODA) og søsken av </w:t>
      </w:r>
      <w:proofErr w:type="spellStart"/>
      <w:r w:rsidRPr="001A69B5">
        <w:t>teiknspråkbrukarar</w:t>
      </w:r>
      <w:proofErr w:type="spellEnd"/>
      <w:r w:rsidRPr="001A69B5">
        <w:t xml:space="preserve">. Pilotforsøket skal </w:t>
      </w:r>
      <w:proofErr w:type="spellStart"/>
      <w:r w:rsidRPr="001A69B5">
        <w:t>avsluttast</w:t>
      </w:r>
      <w:proofErr w:type="spellEnd"/>
      <w:r w:rsidRPr="001A69B5">
        <w:t xml:space="preserve"> som planlagt våren 2022. Det er 27 </w:t>
      </w:r>
      <w:proofErr w:type="spellStart"/>
      <w:r w:rsidRPr="001A69B5">
        <w:t>kommunar</w:t>
      </w:r>
      <w:proofErr w:type="spellEnd"/>
      <w:r w:rsidRPr="001A69B5">
        <w:t xml:space="preserve"> og private </w:t>
      </w:r>
      <w:proofErr w:type="spellStart"/>
      <w:r w:rsidRPr="001A69B5">
        <w:t>aktørar</w:t>
      </w:r>
      <w:proofErr w:type="spellEnd"/>
      <w:r w:rsidRPr="001A69B5">
        <w:t xml:space="preserve"> som </w:t>
      </w:r>
      <w:proofErr w:type="spellStart"/>
      <w:r w:rsidRPr="001A69B5">
        <w:t>deltek</w:t>
      </w:r>
      <w:proofErr w:type="spellEnd"/>
      <w:r w:rsidRPr="001A69B5">
        <w:t>, og barna/</w:t>
      </w:r>
      <w:proofErr w:type="spellStart"/>
      <w:r w:rsidRPr="001A69B5">
        <w:t>elevane</w:t>
      </w:r>
      <w:proofErr w:type="spellEnd"/>
      <w:r w:rsidRPr="001A69B5">
        <w:t xml:space="preserve"> er </w:t>
      </w:r>
      <w:proofErr w:type="spellStart"/>
      <w:r w:rsidRPr="001A69B5">
        <w:t>frå</w:t>
      </w:r>
      <w:proofErr w:type="spellEnd"/>
      <w:r w:rsidRPr="001A69B5">
        <w:t xml:space="preserve"> barnehagealder til og med </w:t>
      </w:r>
      <w:proofErr w:type="spellStart"/>
      <w:r w:rsidRPr="001A69B5">
        <w:t>vidaregåande</w:t>
      </w:r>
      <w:proofErr w:type="spellEnd"/>
      <w:r w:rsidRPr="001A69B5">
        <w:t xml:space="preserve"> opplæring. </w:t>
      </w:r>
      <w:proofErr w:type="spellStart"/>
      <w:r w:rsidRPr="001A69B5">
        <w:t>Statped</w:t>
      </w:r>
      <w:proofErr w:type="spellEnd"/>
      <w:r w:rsidRPr="001A69B5">
        <w:t xml:space="preserve"> har ansvar for den </w:t>
      </w:r>
      <w:proofErr w:type="spellStart"/>
      <w:r w:rsidRPr="001A69B5">
        <w:t>faglege</w:t>
      </w:r>
      <w:proofErr w:type="spellEnd"/>
      <w:r w:rsidRPr="001A69B5">
        <w:t xml:space="preserve"> oppfølginga. </w:t>
      </w:r>
      <w:proofErr w:type="spellStart"/>
      <w:r w:rsidRPr="001A69B5">
        <w:t>Erfaringar</w:t>
      </w:r>
      <w:proofErr w:type="spellEnd"/>
      <w:r w:rsidRPr="001A69B5">
        <w:t xml:space="preserve"> </w:t>
      </w:r>
      <w:proofErr w:type="spellStart"/>
      <w:r w:rsidRPr="001A69B5">
        <w:t>frå</w:t>
      </w:r>
      <w:proofErr w:type="spellEnd"/>
      <w:r w:rsidRPr="001A69B5">
        <w:t xml:space="preserve"> piloten vil bli nytta i det </w:t>
      </w:r>
      <w:proofErr w:type="spellStart"/>
      <w:r w:rsidRPr="001A69B5">
        <w:t>vidare</w:t>
      </w:r>
      <w:proofErr w:type="spellEnd"/>
      <w:r w:rsidRPr="001A69B5">
        <w:t xml:space="preserve"> arbeidet med å vurdere rett til </w:t>
      </w:r>
      <w:proofErr w:type="spellStart"/>
      <w:r w:rsidRPr="001A69B5">
        <w:t>teiknspråkopplæring</w:t>
      </w:r>
      <w:proofErr w:type="spellEnd"/>
      <w:r w:rsidRPr="001A69B5">
        <w:t xml:space="preserve"> for barn av døve foreldre og søsken av </w:t>
      </w:r>
      <w:proofErr w:type="spellStart"/>
      <w:r w:rsidRPr="001A69B5">
        <w:t>teiknspråkbrukarar</w:t>
      </w:r>
      <w:proofErr w:type="spellEnd"/>
      <w:r w:rsidRPr="001A69B5">
        <w:t>.</w:t>
      </w:r>
    </w:p>
    <w:p w14:paraId="79E3014E" w14:textId="77777777" w:rsidR="000513CD" w:rsidRPr="001A69B5" w:rsidRDefault="0009509B" w:rsidP="001A69B5">
      <w:pPr>
        <w:pStyle w:val="avsnitt-under-undertittel"/>
      </w:pPr>
      <w:r w:rsidRPr="001A69B5">
        <w:t>Andre tiltak</w:t>
      </w:r>
    </w:p>
    <w:p w14:paraId="14B6199B" w14:textId="43FB7408" w:rsidR="000513CD" w:rsidRDefault="0009509B" w:rsidP="001A69B5">
      <w:r w:rsidRPr="001A69B5">
        <w:t xml:space="preserve">I 2020 blei det brukt 51,4 mill. kroner til andre tiltak som </w:t>
      </w:r>
      <w:proofErr w:type="spellStart"/>
      <w:r w:rsidRPr="001A69B5">
        <w:t>støttar</w:t>
      </w:r>
      <w:proofErr w:type="spellEnd"/>
      <w:r w:rsidRPr="001A69B5">
        <w:t xml:space="preserve"> opp under målet for posten, jf. tabell 4.11.</w:t>
      </w:r>
    </w:p>
    <w:p w14:paraId="209F4222" w14:textId="788E41FB" w:rsidR="006E2411" w:rsidRPr="001A69B5" w:rsidRDefault="006E2411" w:rsidP="006E2411">
      <w:pPr>
        <w:pStyle w:val="tabell-tittel"/>
      </w:pPr>
      <w:r w:rsidRPr="001A69B5">
        <w:t>Andre tiltak finansierte over posten</w:t>
      </w:r>
    </w:p>
    <w:p w14:paraId="290103FC"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7320"/>
        <w:gridCol w:w="2260"/>
      </w:tblGrid>
      <w:tr w:rsidR="000513CD" w:rsidRPr="001A69B5" w14:paraId="05595398" w14:textId="77777777" w:rsidTr="001B3733">
        <w:trPr>
          <w:trHeight w:val="360"/>
        </w:trPr>
        <w:tc>
          <w:tcPr>
            <w:tcW w:w="7320" w:type="dxa"/>
          </w:tcPr>
          <w:p w14:paraId="59CF54C5" w14:textId="77777777" w:rsidR="000513CD" w:rsidRPr="001A69B5" w:rsidRDefault="000513CD" w:rsidP="001A69B5"/>
        </w:tc>
        <w:tc>
          <w:tcPr>
            <w:tcW w:w="2260" w:type="dxa"/>
          </w:tcPr>
          <w:p w14:paraId="01F3E9B4" w14:textId="77777777" w:rsidR="000513CD" w:rsidRPr="001A69B5" w:rsidRDefault="0009509B" w:rsidP="001A69B5">
            <w:r w:rsidRPr="001A69B5">
              <w:t>(i mill. kr)</w:t>
            </w:r>
          </w:p>
        </w:tc>
      </w:tr>
      <w:tr w:rsidR="000513CD" w:rsidRPr="001A69B5" w14:paraId="6A2895E2" w14:textId="77777777" w:rsidTr="001B3733">
        <w:trPr>
          <w:trHeight w:val="360"/>
        </w:trPr>
        <w:tc>
          <w:tcPr>
            <w:tcW w:w="7320" w:type="dxa"/>
          </w:tcPr>
          <w:p w14:paraId="4EE8A059" w14:textId="77777777" w:rsidR="000513CD" w:rsidRPr="001A69B5" w:rsidRDefault="0009509B" w:rsidP="001A69B5">
            <w:r w:rsidRPr="001A69B5">
              <w:t>Tiltak</w:t>
            </w:r>
          </w:p>
        </w:tc>
        <w:tc>
          <w:tcPr>
            <w:tcW w:w="2260" w:type="dxa"/>
          </w:tcPr>
          <w:p w14:paraId="4D5C54A8" w14:textId="77777777" w:rsidR="000513CD" w:rsidRPr="001A69B5" w:rsidRDefault="0009509B" w:rsidP="001A69B5">
            <w:proofErr w:type="spellStart"/>
            <w:r w:rsidRPr="001A69B5">
              <w:t>Rekneskap</w:t>
            </w:r>
            <w:proofErr w:type="spellEnd"/>
            <w:r w:rsidRPr="001A69B5">
              <w:t xml:space="preserve"> 2020</w:t>
            </w:r>
          </w:p>
        </w:tc>
      </w:tr>
      <w:tr w:rsidR="000513CD" w:rsidRPr="001A69B5" w14:paraId="641537C3" w14:textId="77777777" w:rsidTr="001B3733">
        <w:trPr>
          <w:trHeight w:val="380"/>
        </w:trPr>
        <w:tc>
          <w:tcPr>
            <w:tcW w:w="7320" w:type="dxa"/>
          </w:tcPr>
          <w:p w14:paraId="320AEBAD" w14:textId="77777777" w:rsidR="000513CD" w:rsidRPr="001A69B5" w:rsidRDefault="0009509B" w:rsidP="001A69B5">
            <w:r w:rsidRPr="001A69B5">
              <w:t xml:space="preserve">Forsking og statistikk </w:t>
            </w:r>
          </w:p>
        </w:tc>
        <w:tc>
          <w:tcPr>
            <w:tcW w:w="2260" w:type="dxa"/>
          </w:tcPr>
          <w:p w14:paraId="680006E4" w14:textId="77777777" w:rsidR="000513CD" w:rsidRPr="001A69B5" w:rsidRDefault="0009509B" w:rsidP="001A69B5">
            <w:r w:rsidRPr="001A69B5">
              <w:t>14,0</w:t>
            </w:r>
          </w:p>
        </w:tc>
      </w:tr>
      <w:tr w:rsidR="000513CD" w:rsidRPr="001A69B5" w14:paraId="01631EBB" w14:textId="77777777" w:rsidTr="001B3733">
        <w:trPr>
          <w:trHeight w:val="380"/>
        </w:trPr>
        <w:tc>
          <w:tcPr>
            <w:tcW w:w="7320" w:type="dxa"/>
          </w:tcPr>
          <w:p w14:paraId="1D091300" w14:textId="77777777" w:rsidR="000513CD" w:rsidRPr="001A69B5" w:rsidRDefault="0009509B" w:rsidP="001A69B5">
            <w:r w:rsidRPr="001A69B5">
              <w:t xml:space="preserve">Internasjonale </w:t>
            </w:r>
            <w:proofErr w:type="spellStart"/>
            <w:r w:rsidRPr="001A69B5">
              <w:t>studiar</w:t>
            </w:r>
            <w:proofErr w:type="spellEnd"/>
          </w:p>
        </w:tc>
        <w:tc>
          <w:tcPr>
            <w:tcW w:w="2260" w:type="dxa"/>
          </w:tcPr>
          <w:p w14:paraId="002AB4B4" w14:textId="77777777" w:rsidR="000513CD" w:rsidRPr="001A69B5" w:rsidRDefault="0009509B" w:rsidP="001A69B5">
            <w:r w:rsidRPr="001A69B5">
              <w:t>1,8</w:t>
            </w:r>
          </w:p>
        </w:tc>
      </w:tr>
      <w:tr w:rsidR="000513CD" w:rsidRPr="001A69B5" w14:paraId="75915E23" w14:textId="77777777" w:rsidTr="001B3733">
        <w:trPr>
          <w:trHeight w:val="380"/>
        </w:trPr>
        <w:tc>
          <w:tcPr>
            <w:tcW w:w="7320" w:type="dxa"/>
          </w:tcPr>
          <w:p w14:paraId="529EAE65" w14:textId="77777777" w:rsidR="000513CD" w:rsidRPr="001A69B5" w:rsidRDefault="0009509B" w:rsidP="001A69B5">
            <w:r w:rsidRPr="001A69B5">
              <w:t xml:space="preserve">Diverse tiltak (forvalting av tiltak, </w:t>
            </w:r>
            <w:proofErr w:type="spellStart"/>
            <w:r w:rsidRPr="001A69B5">
              <w:t>utvalsarbeid</w:t>
            </w:r>
            <w:proofErr w:type="spellEnd"/>
            <w:r w:rsidRPr="001A69B5">
              <w:t xml:space="preserve"> m.m.)</w:t>
            </w:r>
          </w:p>
        </w:tc>
        <w:tc>
          <w:tcPr>
            <w:tcW w:w="2260" w:type="dxa"/>
          </w:tcPr>
          <w:p w14:paraId="2C954553" w14:textId="77777777" w:rsidR="000513CD" w:rsidRPr="001A69B5" w:rsidRDefault="0009509B" w:rsidP="001A69B5">
            <w:r w:rsidRPr="001A69B5">
              <w:t>35,6</w:t>
            </w:r>
          </w:p>
        </w:tc>
      </w:tr>
      <w:tr w:rsidR="000513CD" w:rsidRPr="001A69B5" w14:paraId="22F99B14" w14:textId="77777777" w:rsidTr="001B3733">
        <w:trPr>
          <w:trHeight w:val="380"/>
        </w:trPr>
        <w:tc>
          <w:tcPr>
            <w:tcW w:w="7320" w:type="dxa"/>
          </w:tcPr>
          <w:p w14:paraId="64D54E83" w14:textId="77777777" w:rsidR="000513CD" w:rsidRPr="001A69B5" w:rsidRDefault="0009509B" w:rsidP="001A69B5">
            <w:r w:rsidRPr="001A69B5">
              <w:t>Totalt</w:t>
            </w:r>
          </w:p>
        </w:tc>
        <w:tc>
          <w:tcPr>
            <w:tcW w:w="2260" w:type="dxa"/>
          </w:tcPr>
          <w:p w14:paraId="6631E3B6" w14:textId="77777777" w:rsidR="000513CD" w:rsidRPr="001A69B5" w:rsidRDefault="0009509B" w:rsidP="001A69B5">
            <w:r w:rsidRPr="001A69B5">
              <w:t>51,4</w:t>
            </w:r>
          </w:p>
        </w:tc>
      </w:tr>
    </w:tbl>
    <w:p w14:paraId="2B2AB43A" w14:textId="77777777" w:rsidR="000513CD" w:rsidRPr="001A69B5" w:rsidRDefault="0009509B" w:rsidP="001A69B5">
      <w:pPr>
        <w:pStyle w:val="avsnitt-tittel"/>
      </w:pPr>
      <w:r w:rsidRPr="001A69B5">
        <w:t>Budsjettforslag for 2022</w:t>
      </w:r>
    </w:p>
    <w:p w14:paraId="2050D18A" w14:textId="77777777" w:rsidR="000513CD" w:rsidRPr="001A69B5" w:rsidRDefault="0009509B" w:rsidP="001A69B5">
      <w:r w:rsidRPr="001A69B5">
        <w:t xml:space="preserve">Departementet foreslår å løyve 1,7 mrd. kroner på posten til ulike tiltak for kvalitetsutvikling i grunnopplæringa. Departementet foreslår </w:t>
      </w:r>
      <w:proofErr w:type="spellStart"/>
      <w:r w:rsidRPr="001A69B5">
        <w:t>følgande</w:t>
      </w:r>
      <w:proofErr w:type="spellEnd"/>
      <w:r w:rsidRPr="001A69B5">
        <w:t xml:space="preserve"> </w:t>
      </w:r>
      <w:proofErr w:type="spellStart"/>
      <w:r w:rsidRPr="001A69B5">
        <w:t>flyttingar</w:t>
      </w:r>
      <w:proofErr w:type="spellEnd"/>
      <w:r w:rsidRPr="001A69B5">
        <w:t xml:space="preserve"> av </w:t>
      </w:r>
      <w:proofErr w:type="spellStart"/>
      <w:r w:rsidRPr="001A69B5">
        <w:t>midlar</w:t>
      </w:r>
      <w:proofErr w:type="spellEnd"/>
      <w:r w:rsidRPr="001A69B5">
        <w:t xml:space="preserve"> til og </w:t>
      </w:r>
      <w:proofErr w:type="spellStart"/>
      <w:r w:rsidRPr="001A69B5">
        <w:t>frå</w:t>
      </w:r>
      <w:proofErr w:type="spellEnd"/>
      <w:r w:rsidRPr="001A69B5">
        <w:t xml:space="preserve"> posten:</w:t>
      </w:r>
    </w:p>
    <w:p w14:paraId="57836503" w14:textId="77777777" w:rsidR="000513CD" w:rsidRPr="001A69B5" w:rsidRDefault="0009509B" w:rsidP="001A69B5">
      <w:pPr>
        <w:pStyle w:val="Liste"/>
      </w:pPr>
      <w:r w:rsidRPr="001A69B5">
        <w:t xml:space="preserve">25 mill. kroner </w:t>
      </w:r>
      <w:proofErr w:type="spellStart"/>
      <w:r w:rsidRPr="001A69B5">
        <w:t>frå</w:t>
      </w:r>
      <w:proofErr w:type="spellEnd"/>
      <w:r w:rsidRPr="001A69B5">
        <w:t xml:space="preserve"> kap. 230, post 01 for å styrke kompetanseløftet i spesialpedagogikk og </w:t>
      </w:r>
      <w:proofErr w:type="spellStart"/>
      <w:r w:rsidRPr="001A69B5">
        <w:t>inkluderande</w:t>
      </w:r>
      <w:proofErr w:type="spellEnd"/>
      <w:r w:rsidRPr="001A69B5">
        <w:t xml:space="preserve"> praksis</w:t>
      </w:r>
    </w:p>
    <w:p w14:paraId="66C701AC" w14:textId="77777777" w:rsidR="000513CD" w:rsidRPr="001A69B5" w:rsidRDefault="0009509B" w:rsidP="001A69B5">
      <w:pPr>
        <w:pStyle w:val="Liste"/>
      </w:pPr>
      <w:r w:rsidRPr="001A69B5">
        <w:t xml:space="preserve">5 mill. kroner </w:t>
      </w:r>
      <w:proofErr w:type="spellStart"/>
      <w:r w:rsidRPr="001A69B5">
        <w:t>frå</w:t>
      </w:r>
      <w:proofErr w:type="spellEnd"/>
      <w:r w:rsidRPr="001A69B5">
        <w:t xml:space="preserve"> posten til kap. 201, post 21 til forsking på kvalitet i fag- og yrkesopplæringa</w:t>
      </w:r>
    </w:p>
    <w:p w14:paraId="7B981EAA" w14:textId="77777777" w:rsidR="000513CD" w:rsidRPr="001A69B5" w:rsidRDefault="0009509B" w:rsidP="001A69B5">
      <w:pPr>
        <w:pStyle w:val="Liste"/>
      </w:pPr>
      <w:r w:rsidRPr="001A69B5">
        <w:t xml:space="preserve">4 mill. kroner </w:t>
      </w:r>
      <w:proofErr w:type="spellStart"/>
      <w:r w:rsidRPr="001A69B5">
        <w:t>frå</w:t>
      </w:r>
      <w:proofErr w:type="spellEnd"/>
      <w:r w:rsidRPr="001A69B5">
        <w:t xml:space="preserve"> posten til kap. 225, post 75, slik at </w:t>
      </w:r>
      <w:proofErr w:type="spellStart"/>
      <w:r w:rsidRPr="001A69B5">
        <w:t>organisasjonar</w:t>
      </w:r>
      <w:proofErr w:type="spellEnd"/>
      <w:r w:rsidRPr="001A69B5">
        <w:t xml:space="preserve"> som har fått </w:t>
      </w:r>
      <w:proofErr w:type="spellStart"/>
      <w:r w:rsidRPr="001A69B5">
        <w:t>midlar</w:t>
      </w:r>
      <w:proofErr w:type="spellEnd"/>
      <w:r w:rsidRPr="001A69B5">
        <w:t xml:space="preserve"> gjennom </w:t>
      </w:r>
      <w:proofErr w:type="spellStart"/>
      <w:r w:rsidRPr="001A69B5">
        <w:t>tilskotsordninga</w:t>
      </w:r>
      <w:proofErr w:type="spellEnd"/>
      <w:r w:rsidRPr="001A69B5">
        <w:t xml:space="preserve"> for lesestimulering heller får </w:t>
      </w:r>
      <w:proofErr w:type="spellStart"/>
      <w:r w:rsidRPr="001A69B5">
        <w:t>grunntilskot</w:t>
      </w:r>
      <w:proofErr w:type="spellEnd"/>
    </w:p>
    <w:p w14:paraId="15DD5147" w14:textId="77777777" w:rsidR="000513CD" w:rsidRPr="001A69B5" w:rsidRDefault="0009509B" w:rsidP="001A69B5">
      <w:pPr>
        <w:pStyle w:val="Liste"/>
      </w:pPr>
      <w:r w:rsidRPr="001A69B5">
        <w:t xml:space="preserve">1 mill. kroner for å flytte </w:t>
      </w:r>
      <w:proofErr w:type="spellStart"/>
      <w:r w:rsidRPr="001A69B5">
        <w:t>tilskotet</w:t>
      </w:r>
      <w:proofErr w:type="spellEnd"/>
      <w:r w:rsidRPr="001A69B5">
        <w:t xml:space="preserve"> til Stiftelsen 10. august til posten </w:t>
      </w:r>
      <w:proofErr w:type="spellStart"/>
      <w:r w:rsidRPr="001A69B5">
        <w:t>frå</w:t>
      </w:r>
      <w:proofErr w:type="spellEnd"/>
      <w:r w:rsidRPr="001A69B5">
        <w:t xml:space="preserve"> kap. 291, post 73. Samla er det sett av 4 mill. kroner til tiltaket, jf. omtale under.</w:t>
      </w:r>
    </w:p>
    <w:p w14:paraId="6683CB76" w14:textId="77777777" w:rsidR="000513CD" w:rsidRPr="001A69B5" w:rsidRDefault="0009509B" w:rsidP="001A69B5">
      <w:proofErr w:type="spellStart"/>
      <w:r w:rsidRPr="001A69B5">
        <w:t>Nedanfor</w:t>
      </w:r>
      <w:proofErr w:type="spellEnd"/>
      <w:r w:rsidRPr="001A69B5">
        <w:t xml:space="preserve"> følger omtale av </w:t>
      </w:r>
      <w:proofErr w:type="spellStart"/>
      <w:r w:rsidRPr="001A69B5">
        <w:t>dei</w:t>
      </w:r>
      <w:proofErr w:type="spellEnd"/>
      <w:r w:rsidRPr="001A69B5">
        <w:t xml:space="preserve"> </w:t>
      </w:r>
      <w:proofErr w:type="spellStart"/>
      <w:r w:rsidRPr="001A69B5">
        <w:t>viktigaste</w:t>
      </w:r>
      <w:proofErr w:type="spellEnd"/>
      <w:r w:rsidRPr="001A69B5">
        <w:t xml:space="preserve"> </w:t>
      </w:r>
      <w:proofErr w:type="spellStart"/>
      <w:r w:rsidRPr="001A69B5">
        <w:t>prioriteringane</w:t>
      </w:r>
      <w:proofErr w:type="spellEnd"/>
      <w:r w:rsidRPr="001A69B5">
        <w:t xml:space="preserve"> </w:t>
      </w:r>
      <w:proofErr w:type="spellStart"/>
      <w:r w:rsidRPr="001A69B5">
        <w:t>innanfor</w:t>
      </w:r>
      <w:proofErr w:type="spellEnd"/>
      <w:r w:rsidRPr="001A69B5">
        <w:t xml:space="preserve"> </w:t>
      </w:r>
      <w:proofErr w:type="spellStart"/>
      <w:r w:rsidRPr="001A69B5">
        <w:t>løyvingsforslaget</w:t>
      </w:r>
      <w:proofErr w:type="spellEnd"/>
      <w:r w:rsidRPr="001A69B5">
        <w:t xml:space="preserve">. Departementet vil ved behov omdisponere </w:t>
      </w:r>
      <w:proofErr w:type="spellStart"/>
      <w:r w:rsidRPr="001A69B5">
        <w:t>midlar</w:t>
      </w:r>
      <w:proofErr w:type="spellEnd"/>
      <w:r w:rsidRPr="001A69B5">
        <w:t xml:space="preserve"> mellom </w:t>
      </w:r>
      <w:proofErr w:type="spellStart"/>
      <w:r w:rsidRPr="001A69B5">
        <w:t>dei</w:t>
      </w:r>
      <w:proofErr w:type="spellEnd"/>
      <w:r w:rsidRPr="001A69B5">
        <w:t xml:space="preserve"> ulike </w:t>
      </w:r>
      <w:proofErr w:type="spellStart"/>
      <w:r w:rsidRPr="001A69B5">
        <w:t>satsingane</w:t>
      </w:r>
      <w:proofErr w:type="spellEnd"/>
      <w:r w:rsidRPr="001A69B5">
        <w:t xml:space="preserve"> på posten.</w:t>
      </w:r>
    </w:p>
    <w:p w14:paraId="69215052" w14:textId="77777777" w:rsidR="000513CD" w:rsidRPr="001A69B5" w:rsidRDefault="0009509B" w:rsidP="001A69B5">
      <w:r w:rsidRPr="001A69B5">
        <w:t xml:space="preserve">Departementet foreslår ei </w:t>
      </w:r>
      <w:proofErr w:type="spellStart"/>
      <w:r w:rsidRPr="001A69B5">
        <w:t>tilsegnsfullmakt</w:t>
      </w:r>
      <w:proofErr w:type="spellEnd"/>
      <w:r w:rsidRPr="001A69B5">
        <w:t xml:space="preserve"> på 35 mill. kroner på posten, jf. forslag til vedtak III nr. 1.</w:t>
      </w:r>
    </w:p>
    <w:p w14:paraId="3E134D8E" w14:textId="77777777" w:rsidR="000513CD" w:rsidRPr="001A69B5" w:rsidRDefault="0009509B" w:rsidP="001A69B5">
      <w:r w:rsidRPr="001A69B5">
        <w:t xml:space="preserve">Løyvinga under posten er redusert med 0,7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Departementet foreslår å redusere løyvinga på posten med 0,1 mill. kroner som følge av endra </w:t>
      </w:r>
      <w:proofErr w:type="spellStart"/>
      <w:r w:rsidRPr="001A69B5">
        <w:t>jobbreisevanar</w:t>
      </w:r>
      <w:proofErr w:type="spellEnd"/>
      <w:r w:rsidRPr="001A69B5">
        <w:t xml:space="preserve"> etter covid-19-pandemien.</w:t>
      </w:r>
    </w:p>
    <w:p w14:paraId="05930C6B" w14:textId="77777777" w:rsidR="000513CD" w:rsidRPr="001A69B5" w:rsidRDefault="0009509B" w:rsidP="001A69B5">
      <w:pPr>
        <w:pStyle w:val="avsnitt-undertittel"/>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75501173" w14:textId="77777777" w:rsidR="000513CD" w:rsidRPr="001A69B5" w:rsidRDefault="0009509B" w:rsidP="001A69B5">
      <w:r w:rsidRPr="001A69B5">
        <w:t>Departementet foreslår å løyve</w:t>
      </w:r>
    </w:p>
    <w:p w14:paraId="1BBA6BE8" w14:textId="77777777" w:rsidR="000513CD" w:rsidRPr="001A69B5" w:rsidRDefault="0009509B" w:rsidP="001A69B5">
      <w:pPr>
        <w:pStyle w:val="Liste"/>
      </w:pPr>
      <w:r w:rsidRPr="001A69B5">
        <w:t xml:space="preserve">51,5 mill. kroner til gratis SFO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p>
    <w:p w14:paraId="59CA51F6" w14:textId="77777777" w:rsidR="000513CD" w:rsidRPr="001A69B5" w:rsidRDefault="0009509B" w:rsidP="001A69B5">
      <w:pPr>
        <w:pStyle w:val="Liste"/>
      </w:pPr>
      <w:r w:rsidRPr="001A69B5">
        <w:t xml:space="preserve">42 mill. kroner til ulike tiltak for å sikre </w:t>
      </w:r>
      <w:proofErr w:type="spellStart"/>
      <w:r w:rsidRPr="001A69B5">
        <w:t>eit</w:t>
      </w:r>
      <w:proofErr w:type="spellEnd"/>
      <w:r w:rsidRPr="001A69B5">
        <w:t xml:space="preserve"> betre læringsmiljø, under dette ordninga </w:t>
      </w:r>
      <w:proofErr w:type="spellStart"/>
      <w:r w:rsidRPr="001A69B5">
        <w:t>Inkluderande</w:t>
      </w:r>
      <w:proofErr w:type="spellEnd"/>
      <w:r w:rsidRPr="001A69B5">
        <w:t xml:space="preserve"> barnehage- og </w:t>
      </w:r>
      <w:proofErr w:type="spellStart"/>
      <w:r w:rsidRPr="001A69B5">
        <w:t>skulemiljø</w:t>
      </w:r>
      <w:proofErr w:type="spellEnd"/>
      <w:r w:rsidRPr="001A69B5">
        <w:t xml:space="preserve">, ordninga med fylkesvise </w:t>
      </w:r>
      <w:proofErr w:type="spellStart"/>
      <w:r w:rsidRPr="001A69B5">
        <w:t>mobbeombod</w:t>
      </w:r>
      <w:proofErr w:type="spellEnd"/>
      <w:r w:rsidRPr="001A69B5">
        <w:t xml:space="preserve"> for </w:t>
      </w:r>
      <w:proofErr w:type="spellStart"/>
      <w:r w:rsidRPr="001A69B5">
        <w:t>barnehagar</w:t>
      </w:r>
      <w:proofErr w:type="spellEnd"/>
      <w:r w:rsidRPr="001A69B5">
        <w:t xml:space="preserve"> og </w:t>
      </w:r>
      <w:proofErr w:type="spellStart"/>
      <w:r w:rsidRPr="001A69B5">
        <w:t>skular</w:t>
      </w:r>
      <w:proofErr w:type="spellEnd"/>
      <w:r w:rsidRPr="001A69B5">
        <w:t xml:space="preserve">, </w:t>
      </w:r>
      <w:proofErr w:type="spellStart"/>
      <w:r w:rsidRPr="001A69B5">
        <w:t>partnarskap</w:t>
      </w:r>
      <w:proofErr w:type="spellEnd"/>
      <w:r w:rsidRPr="001A69B5">
        <w:t xml:space="preserve"> mot mobbing m.m.</w:t>
      </w:r>
    </w:p>
    <w:p w14:paraId="41B72A6D" w14:textId="77777777" w:rsidR="000513CD" w:rsidRPr="001A69B5" w:rsidRDefault="0009509B" w:rsidP="001A69B5">
      <w:pPr>
        <w:pStyle w:val="Liste"/>
      </w:pPr>
      <w:r w:rsidRPr="001A69B5">
        <w:t>35 mill. kroner til handhevingsordninga for mobbesaker</w:t>
      </w:r>
    </w:p>
    <w:p w14:paraId="2AE36C31" w14:textId="77777777" w:rsidR="000513CD" w:rsidRPr="001A69B5" w:rsidRDefault="0009509B" w:rsidP="001A69B5">
      <w:pPr>
        <w:pStyle w:val="Liste"/>
      </w:pPr>
      <w:r w:rsidRPr="001A69B5">
        <w:t xml:space="preserve">12,5 mill. kroner til </w:t>
      </w:r>
      <w:proofErr w:type="spellStart"/>
      <w:r w:rsidRPr="001A69B5">
        <w:t>Dembra</w:t>
      </w:r>
      <w:proofErr w:type="spellEnd"/>
    </w:p>
    <w:p w14:paraId="71BA7069" w14:textId="77777777" w:rsidR="000513CD" w:rsidRPr="001A69B5" w:rsidRDefault="0009509B" w:rsidP="001A69B5">
      <w:pPr>
        <w:pStyle w:val="Liste"/>
      </w:pPr>
      <w:r w:rsidRPr="001A69B5">
        <w:t xml:space="preserve">5 mill. kroner til </w:t>
      </w:r>
      <w:proofErr w:type="spellStart"/>
      <w:r w:rsidRPr="001A69B5">
        <w:t>eit</w:t>
      </w:r>
      <w:proofErr w:type="spellEnd"/>
      <w:r w:rsidRPr="001A69B5">
        <w:t xml:space="preserve"> nasjonalt </w:t>
      </w:r>
      <w:proofErr w:type="spellStart"/>
      <w:r w:rsidRPr="001A69B5">
        <w:t>læringstilbod</w:t>
      </w:r>
      <w:proofErr w:type="spellEnd"/>
      <w:r w:rsidRPr="001A69B5">
        <w:t xml:space="preserve"> om 22. juli. Det europeiske </w:t>
      </w:r>
      <w:proofErr w:type="spellStart"/>
      <w:r w:rsidRPr="001A69B5">
        <w:t>Wergelandsenteret</w:t>
      </w:r>
      <w:proofErr w:type="spellEnd"/>
      <w:r w:rsidRPr="001A69B5">
        <w:t xml:space="preserve"> er </w:t>
      </w:r>
      <w:proofErr w:type="spellStart"/>
      <w:r w:rsidRPr="001A69B5">
        <w:t>mottakar</w:t>
      </w:r>
      <w:proofErr w:type="spellEnd"/>
      <w:r w:rsidRPr="001A69B5">
        <w:t xml:space="preserve"> av </w:t>
      </w:r>
      <w:proofErr w:type="spellStart"/>
      <w:r w:rsidRPr="001A69B5">
        <w:t>tilskotet</w:t>
      </w:r>
      <w:proofErr w:type="spellEnd"/>
    </w:p>
    <w:p w14:paraId="18775978" w14:textId="77777777" w:rsidR="000513CD" w:rsidRPr="001A69B5" w:rsidRDefault="0009509B" w:rsidP="001A69B5">
      <w:pPr>
        <w:pStyle w:val="Liste"/>
      </w:pPr>
      <w:r w:rsidRPr="001A69B5">
        <w:t xml:space="preserve">4 mill. kroner til Stiftelsen 10. august. I 2021 </w:t>
      </w:r>
      <w:proofErr w:type="spellStart"/>
      <w:r w:rsidRPr="001A69B5">
        <w:t>fekk</w:t>
      </w:r>
      <w:proofErr w:type="spellEnd"/>
      <w:r w:rsidRPr="001A69B5">
        <w:t xml:space="preserve"> stiftinga ei </w:t>
      </w:r>
      <w:proofErr w:type="spellStart"/>
      <w:r w:rsidRPr="001A69B5">
        <w:t>oppstartsstøtte</w:t>
      </w:r>
      <w:proofErr w:type="spellEnd"/>
      <w:r w:rsidRPr="001A69B5">
        <w:t xml:space="preserve"> på 1 mill. kroner </w:t>
      </w:r>
      <w:proofErr w:type="spellStart"/>
      <w:r w:rsidRPr="001A69B5">
        <w:t>frå</w:t>
      </w:r>
      <w:proofErr w:type="spellEnd"/>
      <w:r w:rsidRPr="001A69B5">
        <w:t xml:space="preserve"> kap. 291, post 73. For 2022 foreslår departementet å </w:t>
      </w:r>
      <w:proofErr w:type="spellStart"/>
      <w:r w:rsidRPr="001A69B5">
        <w:t>auke</w:t>
      </w:r>
      <w:proofErr w:type="spellEnd"/>
      <w:r w:rsidRPr="001A69B5">
        <w:t xml:space="preserve"> </w:t>
      </w:r>
      <w:proofErr w:type="spellStart"/>
      <w:r w:rsidRPr="001A69B5">
        <w:t>tilskotet</w:t>
      </w:r>
      <w:proofErr w:type="spellEnd"/>
      <w:r w:rsidRPr="001A69B5">
        <w:t xml:space="preserve"> med 3 mill. kroner til etablering av </w:t>
      </w:r>
      <w:proofErr w:type="spellStart"/>
      <w:r w:rsidRPr="001A69B5">
        <w:t>eit</w:t>
      </w:r>
      <w:proofErr w:type="spellEnd"/>
      <w:r w:rsidRPr="001A69B5">
        <w:t xml:space="preserve"> minne- og kunnskapssenter og formidlingsarbeid om terror og hat mot </w:t>
      </w:r>
      <w:proofErr w:type="spellStart"/>
      <w:r w:rsidRPr="001A69B5">
        <w:t>muslimar</w:t>
      </w:r>
      <w:proofErr w:type="spellEnd"/>
      <w:r w:rsidRPr="001A69B5">
        <w:t xml:space="preserve"> etter terrorangrepet på Al-Noor </w:t>
      </w:r>
      <w:proofErr w:type="spellStart"/>
      <w:r w:rsidRPr="001A69B5">
        <w:t>Islamic</w:t>
      </w:r>
      <w:proofErr w:type="spellEnd"/>
      <w:r w:rsidRPr="001A69B5">
        <w:t xml:space="preserve"> Center i 2019. Samstundes er </w:t>
      </w:r>
      <w:proofErr w:type="spellStart"/>
      <w:r w:rsidRPr="001A69B5">
        <w:t>tilskotet</w:t>
      </w:r>
      <w:proofErr w:type="spellEnd"/>
      <w:r w:rsidRPr="001A69B5">
        <w:t xml:space="preserve"> flytta til kap. 226, post 21</w:t>
      </w:r>
    </w:p>
    <w:p w14:paraId="35B004AB" w14:textId="77777777" w:rsidR="000513CD" w:rsidRPr="001A69B5" w:rsidRDefault="0009509B" w:rsidP="001A69B5">
      <w:pPr>
        <w:pStyle w:val="Liste"/>
      </w:pPr>
      <w:r w:rsidRPr="001A69B5">
        <w:t>2 mill. kroner til Stiftelsen Espeland fangeleir og Gestapohuset i Veiten</w:t>
      </w:r>
    </w:p>
    <w:p w14:paraId="3CAFF72D" w14:textId="77777777" w:rsidR="000513CD" w:rsidRPr="001A69B5" w:rsidRDefault="0009509B" w:rsidP="001A69B5">
      <w:pPr>
        <w:pStyle w:val="Liste"/>
      </w:pPr>
      <w:r w:rsidRPr="001A69B5">
        <w:t>0,5 mill. kroner til støttegruppa etter 22. juli</w:t>
      </w:r>
    </w:p>
    <w:p w14:paraId="45AA5822" w14:textId="77777777" w:rsidR="000513CD" w:rsidRPr="001A69B5" w:rsidRDefault="0009509B" w:rsidP="001A69B5">
      <w:pPr>
        <w:pStyle w:val="avsnitt-undertittel"/>
      </w:pPr>
      <w:r w:rsidRPr="001A69B5">
        <w:t xml:space="preserve">Barn og unge som har behov for det, får hjelp </w:t>
      </w:r>
      <w:proofErr w:type="spellStart"/>
      <w:r w:rsidRPr="001A69B5">
        <w:t>tidleg</w:t>
      </w:r>
      <w:proofErr w:type="spellEnd"/>
      <w:r w:rsidRPr="001A69B5">
        <w:t>, slik at alle får utvikla potensialet sitt</w:t>
      </w:r>
    </w:p>
    <w:p w14:paraId="3303E193" w14:textId="77777777" w:rsidR="000513CD" w:rsidRPr="001A69B5" w:rsidRDefault="0009509B" w:rsidP="001A69B5">
      <w:pPr>
        <w:pStyle w:val="avsnitt-under-undertittel"/>
      </w:pPr>
      <w:r w:rsidRPr="001A69B5">
        <w:t xml:space="preserve">Tiltak for å redusere tapt progresjon i </w:t>
      </w:r>
      <w:proofErr w:type="spellStart"/>
      <w:r w:rsidRPr="001A69B5">
        <w:t>skulen</w:t>
      </w:r>
      <w:proofErr w:type="spellEnd"/>
      <w:r w:rsidRPr="001A69B5">
        <w:t xml:space="preserve"> for sårbare </w:t>
      </w:r>
      <w:proofErr w:type="spellStart"/>
      <w:r w:rsidRPr="001A69B5">
        <w:t>elevar</w:t>
      </w:r>
      <w:proofErr w:type="spellEnd"/>
    </w:p>
    <w:p w14:paraId="36F19A59" w14:textId="77777777" w:rsidR="000513CD" w:rsidRPr="001A69B5" w:rsidRDefault="0009509B" w:rsidP="001A69B5">
      <w:r w:rsidRPr="001A69B5">
        <w:t xml:space="preserve">I samband med </w:t>
      </w:r>
      <w:proofErr w:type="spellStart"/>
      <w:r w:rsidRPr="001A69B5">
        <w:t>behandlinga</w:t>
      </w:r>
      <w:proofErr w:type="spellEnd"/>
      <w:r w:rsidRPr="001A69B5">
        <w:t xml:space="preserve"> av </w:t>
      </w:r>
      <w:proofErr w:type="spellStart"/>
      <w:r w:rsidRPr="001A69B5">
        <w:t>Prop</w:t>
      </w:r>
      <w:proofErr w:type="spellEnd"/>
      <w:r w:rsidRPr="001A69B5">
        <w:t xml:space="preserve">. 117 S (2019–2020) løyvde Stortinget </w:t>
      </w:r>
      <w:proofErr w:type="spellStart"/>
      <w:r w:rsidRPr="001A69B5">
        <w:t>midlar</w:t>
      </w:r>
      <w:proofErr w:type="spellEnd"/>
      <w:r w:rsidRPr="001A69B5">
        <w:t xml:space="preserve"> til tiltak for å redusere tapt progresjon i </w:t>
      </w:r>
      <w:proofErr w:type="spellStart"/>
      <w:r w:rsidRPr="001A69B5">
        <w:t>skulen</w:t>
      </w:r>
      <w:proofErr w:type="spellEnd"/>
      <w:r w:rsidRPr="001A69B5">
        <w:t xml:space="preserve"> for sårbare </w:t>
      </w:r>
      <w:proofErr w:type="spellStart"/>
      <w:r w:rsidRPr="001A69B5">
        <w:t>elevar</w:t>
      </w:r>
      <w:proofErr w:type="spellEnd"/>
      <w:r w:rsidRPr="001A69B5">
        <w:t xml:space="preserve"> i samband med covid-19-utbrotet. For </w:t>
      </w:r>
      <w:proofErr w:type="spellStart"/>
      <w:r w:rsidRPr="001A69B5">
        <w:t>nokre</w:t>
      </w:r>
      <w:proofErr w:type="spellEnd"/>
      <w:r w:rsidRPr="001A69B5">
        <w:t xml:space="preserve"> </w:t>
      </w:r>
      <w:proofErr w:type="spellStart"/>
      <w:r w:rsidRPr="001A69B5">
        <w:t>elevar</w:t>
      </w:r>
      <w:proofErr w:type="spellEnd"/>
      <w:r w:rsidRPr="001A69B5">
        <w:t xml:space="preserve"> kan nedstenginga ha langvarige </w:t>
      </w:r>
      <w:proofErr w:type="spellStart"/>
      <w:r w:rsidRPr="001A69B5">
        <w:t>konsekvensar</w:t>
      </w:r>
      <w:proofErr w:type="spellEnd"/>
      <w:r w:rsidRPr="001A69B5">
        <w:t xml:space="preserve">. Det kan også </w:t>
      </w:r>
      <w:proofErr w:type="spellStart"/>
      <w:r w:rsidRPr="001A69B5">
        <w:t>vere</w:t>
      </w:r>
      <w:proofErr w:type="spellEnd"/>
      <w:r w:rsidRPr="001A69B5">
        <w:t xml:space="preserve"> nødvendig med forsterka tiltak ved nye </w:t>
      </w:r>
      <w:proofErr w:type="spellStart"/>
      <w:r w:rsidRPr="001A69B5">
        <w:t>periodar</w:t>
      </w:r>
      <w:proofErr w:type="spellEnd"/>
      <w:r w:rsidRPr="001A69B5">
        <w:t xml:space="preserve"> med nedstenging eller forsterka smitteverntiltak. Departementet foreslår å løyve 240 mill. kroner for å støtte barn og unge som følge av </w:t>
      </w:r>
      <w:proofErr w:type="spellStart"/>
      <w:r w:rsidRPr="001A69B5">
        <w:t>konsekvensar</w:t>
      </w:r>
      <w:proofErr w:type="spellEnd"/>
      <w:r w:rsidRPr="001A69B5">
        <w:t xml:space="preserve"> av covid-19-pandemien i </w:t>
      </w:r>
      <w:proofErr w:type="spellStart"/>
      <w:proofErr w:type="gramStart"/>
      <w:r w:rsidRPr="001A69B5">
        <w:t>skule</w:t>
      </w:r>
      <w:proofErr w:type="spellEnd"/>
      <w:proofErr w:type="gramEnd"/>
      <w:r w:rsidRPr="001A69B5">
        <w:t xml:space="preserve"> og barnehage, mellom anna til oppfølging av </w:t>
      </w:r>
      <w:proofErr w:type="spellStart"/>
      <w:r w:rsidRPr="001A69B5">
        <w:t>elevar</w:t>
      </w:r>
      <w:proofErr w:type="spellEnd"/>
      <w:r w:rsidRPr="001A69B5">
        <w:t xml:space="preserve"> som har fått tapt </w:t>
      </w:r>
      <w:proofErr w:type="spellStart"/>
      <w:r w:rsidRPr="001A69B5">
        <w:t>fagleg</w:t>
      </w:r>
      <w:proofErr w:type="spellEnd"/>
      <w:r w:rsidRPr="001A69B5">
        <w:t xml:space="preserve"> og sosial læring.</w:t>
      </w:r>
    </w:p>
    <w:p w14:paraId="6DBB08EB" w14:textId="77777777" w:rsidR="000513CD" w:rsidRPr="001A69B5" w:rsidRDefault="0009509B" w:rsidP="001A69B5">
      <w:pPr>
        <w:pStyle w:val="avsnitt-under-undertittel"/>
      </w:pPr>
      <w:r w:rsidRPr="001A69B5">
        <w:t>Andre tiltak</w:t>
      </w:r>
    </w:p>
    <w:p w14:paraId="3B520F3D" w14:textId="77777777" w:rsidR="000513CD" w:rsidRPr="001A69B5" w:rsidRDefault="0009509B" w:rsidP="001A69B5">
      <w:r w:rsidRPr="001A69B5">
        <w:t xml:space="preserve">Departementet foreslår </w:t>
      </w:r>
      <w:proofErr w:type="spellStart"/>
      <w:r w:rsidRPr="001A69B5">
        <w:t>vidare</w:t>
      </w:r>
      <w:proofErr w:type="spellEnd"/>
      <w:r w:rsidRPr="001A69B5">
        <w:t xml:space="preserve"> å løyve</w:t>
      </w:r>
    </w:p>
    <w:p w14:paraId="561F7857" w14:textId="77777777" w:rsidR="000513CD" w:rsidRPr="001A69B5" w:rsidRDefault="0009509B" w:rsidP="001A69B5">
      <w:pPr>
        <w:pStyle w:val="Liste"/>
      </w:pPr>
      <w:r w:rsidRPr="001A69B5">
        <w:t xml:space="preserve">13,7 mill. kroner til strategiplan og talentsenter for realfag. Det inkluderer 2 mill. kroner til </w:t>
      </w:r>
      <w:proofErr w:type="spellStart"/>
      <w:r w:rsidRPr="001A69B5">
        <w:t>eit</w:t>
      </w:r>
      <w:proofErr w:type="spellEnd"/>
      <w:r w:rsidRPr="001A69B5">
        <w:t xml:space="preserve"> talentsenter på Vitenparken Campus Ås, som har fått </w:t>
      </w:r>
      <w:proofErr w:type="spellStart"/>
      <w:r w:rsidRPr="001A69B5">
        <w:t>midlar</w:t>
      </w:r>
      <w:proofErr w:type="spellEnd"/>
      <w:r w:rsidRPr="001A69B5">
        <w:t xml:space="preserve"> til å starte opp </w:t>
      </w:r>
      <w:proofErr w:type="spellStart"/>
      <w:r w:rsidRPr="001A69B5">
        <w:t>frå</w:t>
      </w:r>
      <w:proofErr w:type="spellEnd"/>
      <w:r w:rsidRPr="001A69B5">
        <w:t xml:space="preserve"> </w:t>
      </w:r>
      <w:proofErr w:type="spellStart"/>
      <w:r w:rsidRPr="001A69B5">
        <w:t>skuleåret</w:t>
      </w:r>
      <w:proofErr w:type="spellEnd"/>
      <w:r w:rsidRPr="001A69B5">
        <w:t xml:space="preserve"> 2021–22</w:t>
      </w:r>
    </w:p>
    <w:p w14:paraId="10589200" w14:textId="77777777" w:rsidR="000513CD" w:rsidRPr="001A69B5" w:rsidRDefault="0009509B" w:rsidP="001A69B5">
      <w:pPr>
        <w:pStyle w:val="Liste"/>
      </w:pPr>
      <w:r w:rsidRPr="001A69B5">
        <w:t xml:space="preserve">10 mill. kroner til </w:t>
      </w:r>
      <w:proofErr w:type="spellStart"/>
      <w:r w:rsidRPr="001A69B5">
        <w:t>symjeopplæring</w:t>
      </w:r>
      <w:proofErr w:type="spellEnd"/>
      <w:r w:rsidRPr="001A69B5">
        <w:t xml:space="preserve"> for </w:t>
      </w:r>
      <w:proofErr w:type="spellStart"/>
      <w:r w:rsidRPr="001A69B5">
        <w:t>nykomne</w:t>
      </w:r>
      <w:proofErr w:type="spellEnd"/>
      <w:r w:rsidRPr="001A69B5">
        <w:t xml:space="preserve"> minoritetsspråklege </w:t>
      </w:r>
      <w:proofErr w:type="spellStart"/>
      <w:r w:rsidRPr="001A69B5">
        <w:t>elevar</w:t>
      </w:r>
      <w:proofErr w:type="spellEnd"/>
      <w:r w:rsidRPr="001A69B5">
        <w:t xml:space="preserve">. Alle </w:t>
      </w:r>
      <w:proofErr w:type="spellStart"/>
      <w:r w:rsidRPr="001A69B5">
        <w:t>elevar</w:t>
      </w:r>
      <w:proofErr w:type="spellEnd"/>
      <w:r w:rsidRPr="001A69B5">
        <w:t xml:space="preserve"> som </w:t>
      </w:r>
      <w:proofErr w:type="spellStart"/>
      <w:r w:rsidRPr="001A69B5">
        <w:t>ikkje</w:t>
      </w:r>
      <w:proofErr w:type="spellEnd"/>
      <w:r w:rsidRPr="001A69B5">
        <w:t xml:space="preserve"> kan </w:t>
      </w:r>
      <w:proofErr w:type="spellStart"/>
      <w:r w:rsidRPr="001A69B5">
        <w:t>symje</w:t>
      </w:r>
      <w:proofErr w:type="spellEnd"/>
      <w:r w:rsidRPr="001A69B5">
        <w:t xml:space="preserve"> eller har hatt </w:t>
      </w:r>
      <w:proofErr w:type="spellStart"/>
      <w:r w:rsidRPr="001A69B5">
        <w:t>moglegheit</w:t>
      </w:r>
      <w:proofErr w:type="spellEnd"/>
      <w:r w:rsidRPr="001A69B5">
        <w:t xml:space="preserve"> til å delta i </w:t>
      </w:r>
      <w:proofErr w:type="spellStart"/>
      <w:r w:rsidRPr="001A69B5">
        <w:t>symjeundervisninga</w:t>
      </w:r>
      <w:proofErr w:type="spellEnd"/>
      <w:r w:rsidRPr="001A69B5">
        <w:t xml:space="preserve">, kan </w:t>
      </w:r>
      <w:proofErr w:type="spellStart"/>
      <w:r w:rsidRPr="001A69B5">
        <w:t>omfattast</w:t>
      </w:r>
      <w:proofErr w:type="spellEnd"/>
      <w:r w:rsidRPr="001A69B5">
        <w:t xml:space="preserve"> av ordninga</w:t>
      </w:r>
    </w:p>
    <w:p w14:paraId="30E5CF29" w14:textId="77777777" w:rsidR="000513CD" w:rsidRPr="001A69B5" w:rsidRDefault="0009509B" w:rsidP="001A69B5">
      <w:pPr>
        <w:pStyle w:val="Liste"/>
      </w:pPr>
      <w:r w:rsidRPr="001A69B5">
        <w:t xml:space="preserve">10 mill. kroner til områdesatsinga i Groruddalen og 0,5 mill. kroner til områdesatsinga i Oslo sør. For samla omtale av </w:t>
      </w:r>
      <w:proofErr w:type="spellStart"/>
      <w:r w:rsidRPr="001A69B5">
        <w:t>midlar</w:t>
      </w:r>
      <w:proofErr w:type="spellEnd"/>
      <w:r w:rsidRPr="001A69B5">
        <w:t xml:space="preserve"> over Kunnskapsdepartementets budsjett til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områdesatsingane</w:t>
      </w:r>
      <w:proofErr w:type="spellEnd"/>
      <w:r w:rsidRPr="001A69B5">
        <w:t xml:space="preserve">, sjå programkategori 07.90 Integrering og </w:t>
      </w:r>
      <w:proofErr w:type="spellStart"/>
      <w:r w:rsidRPr="001A69B5">
        <w:t>mangfald</w:t>
      </w:r>
      <w:proofErr w:type="spellEnd"/>
    </w:p>
    <w:p w14:paraId="7B492478" w14:textId="77777777" w:rsidR="000513CD" w:rsidRPr="001A69B5" w:rsidRDefault="0009509B" w:rsidP="001A69B5">
      <w:pPr>
        <w:pStyle w:val="avsnitt-undertittel"/>
      </w:pPr>
      <w:r w:rsidRPr="001A69B5">
        <w:t xml:space="preserve">Dei tilsette i kunnskapssektoren har </w:t>
      </w:r>
      <w:proofErr w:type="spellStart"/>
      <w:r w:rsidRPr="001A69B5">
        <w:t>høg</w:t>
      </w:r>
      <w:proofErr w:type="spellEnd"/>
      <w:r w:rsidRPr="001A69B5">
        <w:t xml:space="preserve"> kompetanse</w:t>
      </w:r>
    </w:p>
    <w:p w14:paraId="400901DC" w14:textId="77777777" w:rsidR="000513CD" w:rsidRPr="001A69B5" w:rsidRDefault="0009509B" w:rsidP="001A69B5">
      <w:pPr>
        <w:pStyle w:val="avsnitt-under-undertittel"/>
      </w:pPr>
      <w:r w:rsidRPr="001A69B5">
        <w:t>Desentralisert ordning for kompetanseutvikling</w:t>
      </w:r>
    </w:p>
    <w:p w14:paraId="34992EE9" w14:textId="77777777" w:rsidR="000513CD" w:rsidRPr="001A69B5" w:rsidRDefault="0009509B" w:rsidP="001A69B5">
      <w:proofErr w:type="spellStart"/>
      <w:r w:rsidRPr="001A69B5">
        <w:t>Frå</w:t>
      </w:r>
      <w:proofErr w:type="spellEnd"/>
      <w:r w:rsidRPr="001A69B5">
        <w:t xml:space="preserve"> 2021 inngår desentralisert ordning for kompetanseutvikling i ny </w:t>
      </w:r>
      <w:proofErr w:type="spellStart"/>
      <w:r w:rsidRPr="001A69B5">
        <w:t>tilskotsordning</w:t>
      </w:r>
      <w:proofErr w:type="spellEnd"/>
      <w:r w:rsidRPr="001A69B5">
        <w:t xml:space="preserve"> for lokal kompetanseutvikling i barnehage og grunnopplæring. Den nye </w:t>
      </w:r>
      <w:proofErr w:type="spellStart"/>
      <w:r w:rsidRPr="001A69B5">
        <w:t>tilskotsordninga</w:t>
      </w:r>
      <w:proofErr w:type="spellEnd"/>
      <w:r w:rsidRPr="001A69B5">
        <w:t xml:space="preserve"> </w:t>
      </w:r>
      <w:proofErr w:type="spellStart"/>
      <w:r w:rsidRPr="001A69B5">
        <w:t>omfattar</w:t>
      </w:r>
      <w:proofErr w:type="spellEnd"/>
      <w:r w:rsidRPr="001A69B5">
        <w:t xml:space="preserve"> desentralisert ordning for kompetanseutvikling i </w:t>
      </w:r>
      <w:proofErr w:type="spellStart"/>
      <w:proofErr w:type="gramStart"/>
      <w:r w:rsidRPr="001A69B5">
        <w:t>skule</w:t>
      </w:r>
      <w:proofErr w:type="spellEnd"/>
      <w:proofErr w:type="gramEnd"/>
      <w:r w:rsidRPr="001A69B5">
        <w:t xml:space="preserve">, regional ordning for kompetanseutvikling i barnehage og kompetanseløftet i spesialpedagogikk og </w:t>
      </w:r>
      <w:proofErr w:type="spellStart"/>
      <w:r w:rsidRPr="001A69B5">
        <w:t>inkluderande</w:t>
      </w:r>
      <w:proofErr w:type="spellEnd"/>
      <w:r w:rsidRPr="001A69B5">
        <w:t xml:space="preserve"> praksis.</w:t>
      </w:r>
    </w:p>
    <w:p w14:paraId="73A98040" w14:textId="77777777" w:rsidR="000513CD" w:rsidRPr="001A69B5" w:rsidRDefault="0009509B" w:rsidP="001A69B5">
      <w:r w:rsidRPr="001A69B5">
        <w:t xml:space="preserve">Departementet foreslår for 2022 å løyve 260 mill. kroner til den desentraliserte ordninga for kompetanseutvikling i </w:t>
      </w:r>
      <w:proofErr w:type="spellStart"/>
      <w:proofErr w:type="gramStart"/>
      <w:r w:rsidRPr="001A69B5">
        <w:t>skule</w:t>
      </w:r>
      <w:proofErr w:type="spellEnd"/>
      <w:proofErr w:type="gramEnd"/>
      <w:r w:rsidRPr="001A69B5">
        <w:t xml:space="preserve">. Utdanningsdirektoratet </w:t>
      </w:r>
      <w:proofErr w:type="spellStart"/>
      <w:r w:rsidRPr="001A69B5">
        <w:t>forvaltar</w:t>
      </w:r>
      <w:proofErr w:type="spellEnd"/>
      <w:r w:rsidRPr="001A69B5">
        <w:t xml:space="preserve"> ordninga, og samarbeider tett med </w:t>
      </w:r>
      <w:proofErr w:type="spellStart"/>
      <w:r w:rsidRPr="001A69B5">
        <w:t>statsforvaltarembeta</w:t>
      </w:r>
      <w:proofErr w:type="spellEnd"/>
      <w:r w:rsidRPr="001A69B5">
        <w:t xml:space="preserve"> om implementering av nye retningslinjer og </w:t>
      </w:r>
      <w:proofErr w:type="spellStart"/>
      <w:r w:rsidRPr="001A69B5">
        <w:t>vidareutvikling</w:t>
      </w:r>
      <w:proofErr w:type="spellEnd"/>
      <w:r w:rsidRPr="001A69B5">
        <w:t xml:space="preserve"> av praksis knytt til ordninga i alle fylker.</w:t>
      </w:r>
    </w:p>
    <w:p w14:paraId="48AA0EC3" w14:textId="77777777" w:rsidR="000513CD" w:rsidRPr="001A69B5" w:rsidRDefault="0009509B" w:rsidP="001A69B5">
      <w:pPr>
        <w:pStyle w:val="avsnitt-under-undertittel"/>
      </w:pPr>
      <w:r w:rsidRPr="001A69B5">
        <w:t>Oppfølginga av Tett på-meldinga</w:t>
      </w:r>
    </w:p>
    <w:p w14:paraId="3F051DE4" w14:textId="77777777" w:rsidR="000513CD" w:rsidRPr="001A69B5" w:rsidRDefault="0009509B" w:rsidP="001A69B5">
      <w:r w:rsidRPr="001A69B5">
        <w:t xml:space="preserve">Departementet vil </w:t>
      </w:r>
      <w:proofErr w:type="spellStart"/>
      <w:r w:rsidRPr="001A69B5">
        <w:t>setje</w:t>
      </w:r>
      <w:proofErr w:type="spellEnd"/>
      <w:r w:rsidRPr="001A69B5">
        <w:t xml:space="preserve"> av </w:t>
      </w:r>
      <w:proofErr w:type="spellStart"/>
      <w:r w:rsidRPr="001A69B5">
        <w:t>midlar</w:t>
      </w:r>
      <w:proofErr w:type="spellEnd"/>
      <w:r w:rsidRPr="001A69B5">
        <w:t xml:space="preserve"> på posten til arbeidet med oppfølging av Meld. St. 6 (2019–2020) </w:t>
      </w:r>
      <w:r w:rsidRPr="001A69B5">
        <w:rPr>
          <w:rStyle w:val="kursiv"/>
        </w:rPr>
        <w:t xml:space="preserve">Tett på – tidlig innsats og inkluderende fellesskap i barnehage, skole og SFO. </w:t>
      </w:r>
      <w:r w:rsidRPr="001A69B5">
        <w:t xml:space="preserve">Departementet foreslår å løyve totalt 100 mill. kroner i 2022 til kompetanseløftet i spesialpedagogikk og </w:t>
      </w:r>
      <w:proofErr w:type="spellStart"/>
      <w:r w:rsidRPr="001A69B5">
        <w:t>inkluderande</w:t>
      </w:r>
      <w:proofErr w:type="spellEnd"/>
      <w:r w:rsidRPr="001A69B5">
        <w:t xml:space="preserve"> praksis i barnehage, </w:t>
      </w:r>
      <w:proofErr w:type="spellStart"/>
      <w:r w:rsidRPr="001A69B5">
        <w:t>skule</w:t>
      </w:r>
      <w:proofErr w:type="spellEnd"/>
      <w:r w:rsidRPr="001A69B5">
        <w:t xml:space="preserve">, PPT og eventuelt andre </w:t>
      </w:r>
      <w:proofErr w:type="spellStart"/>
      <w:r w:rsidRPr="001A69B5">
        <w:t>tenester</w:t>
      </w:r>
      <w:proofErr w:type="spellEnd"/>
      <w:r w:rsidRPr="001A69B5">
        <w:t>.</w:t>
      </w:r>
    </w:p>
    <w:p w14:paraId="42587F82" w14:textId="77777777" w:rsidR="000513CD" w:rsidRPr="001A69B5" w:rsidRDefault="0009509B" w:rsidP="001A69B5">
      <w:pPr>
        <w:pStyle w:val="avsnitt-under-undertittel"/>
      </w:pPr>
      <w:proofErr w:type="spellStart"/>
      <w:r w:rsidRPr="001A69B5">
        <w:t>Karrierevegar</w:t>
      </w:r>
      <w:proofErr w:type="spellEnd"/>
      <w:r w:rsidRPr="001A69B5">
        <w:t xml:space="preserve"> for </w:t>
      </w:r>
      <w:proofErr w:type="spellStart"/>
      <w:r w:rsidRPr="001A69B5">
        <w:t>lærarar</w:t>
      </w:r>
      <w:proofErr w:type="spellEnd"/>
    </w:p>
    <w:p w14:paraId="5820633C" w14:textId="77777777" w:rsidR="000513CD" w:rsidRPr="001A69B5" w:rsidRDefault="0009509B" w:rsidP="001A69B5">
      <w:r w:rsidRPr="001A69B5">
        <w:t xml:space="preserve">Departementet foreslår å bruke til </w:t>
      </w:r>
      <w:proofErr w:type="spellStart"/>
      <w:r w:rsidRPr="001A69B5">
        <w:t>saman</w:t>
      </w:r>
      <w:proofErr w:type="spellEnd"/>
      <w:r w:rsidRPr="001A69B5">
        <w:t xml:space="preserve"> 271,7 mill. kroner i 2022 til satsinga på </w:t>
      </w:r>
      <w:proofErr w:type="spellStart"/>
      <w:r w:rsidRPr="001A69B5">
        <w:t>karrierevegar</w:t>
      </w:r>
      <w:proofErr w:type="spellEnd"/>
      <w:r w:rsidRPr="001A69B5">
        <w:t xml:space="preserve"> for </w:t>
      </w:r>
      <w:proofErr w:type="spellStart"/>
      <w:r w:rsidRPr="001A69B5">
        <w:t>lærarar</w:t>
      </w:r>
      <w:proofErr w:type="spellEnd"/>
      <w:r w:rsidRPr="001A69B5">
        <w:t xml:space="preserve"> som ønsker profesjonell utvikling. Av </w:t>
      </w:r>
      <w:proofErr w:type="spellStart"/>
      <w:r w:rsidRPr="001A69B5">
        <w:t>desse</w:t>
      </w:r>
      <w:proofErr w:type="spellEnd"/>
      <w:r w:rsidRPr="001A69B5">
        <w:t xml:space="preserve"> </w:t>
      </w:r>
      <w:proofErr w:type="spellStart"/>
      <w:r w:rsidRPr="001A69B5">
        <w:t>midlane</w:t>
      </w:r>
      <w:proofErr w:type="spellEnd"/>
      <w:r w:rsidRPr="001A69B5">
        <w:t xml:space="preserve"> skal 255,7 mill. kroner gå over kap. 226, post 21 og 16 mill. kroner over kap. 226, post 22. Løyvinga gir rom for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lærarspesialistar</w:t>
      </w:r>
      <w:proofErr w:type="spellEnd"/>
      <w:r w:rsidRPr="001A69B5">
        <w:t xml:space="preserve"> </w:t>
      </w:r>
      <w:proofErr w:type="spellStart"/>
      <w:r w:rsidRPr="001A69B5">
        <w:t>frå</w:t>
      </w:r>
      <w:proofErr w:type="spellEnd"/>
      <w:r w:rsidRPr="001A69B5">
        <w:t xml:space="preserve"> 2 300 i 2021 til 3 000 </w:t>
      </w:r>
      <w:proofErr w:type="spellStart"/>
      <w:r w:rsidRPr="001A69B5">
        <w:t>hausten</w:t>
      </w:r>
      <w:proofErr w:type="spellEnd"/>
      <w:r w:rsidRPr="001A69B5">
        <w:t xml:space="preserve"> 2022.</w:t>
      </w:r>
    </w:p>
    <w:p w14:paraId="6D8BD9CC" w14:textId="77777777" w:rsidR="000513CD" w:rsidRPr="001A69B5" w:rsidRDefault="0009509B" w:rsidP="001A69B5">
      <w:pPr>
        <w:pStyle w:val="avsnitt-under-undertittel"/>
      </w:pPr>
      <w:r w:rsidRPr="001A69B5">
        <w:t>Andre tiltak</w:t>
      </w:r>
    </w:p>
    <w:p w14:paraId="292F619E" w14:textId="77777777" w:rsidR="000513CD" w:rsidRPr="001A69B5" w:rsidRDefault="0009509B" w:rsidP="001A69B5">
      <w:r w:rsidRPr="001A69B5">
        <w:t xml:space="preserve">Departementet foreslår </w:t>
      </w:r>
      <w:proofErr w:type="spellStart"/>
      <w:r w:rsidRPr="001A69B5">
        <w:t>vidare</w:t>
      </w:r>
      <w:proofErr w:type="spellEnd"/>
      <w:r w:rsidRPr="001A69B5">
        <w:t xml:space="preserve"> å løyve</w:t>
      </w:r>
    </w:p>
    <w:p w14:paraId="19C0C3A4" w14:textId="77777777" w:rsidR="000513CD" w:rsidRPr="001A69B5" w:rsidRDefault="0009509B" w:rsidP="001A69B5">
      <w:pPr>
        <w:pStyle w:val="Liste"/>
      </w:pPr>
      <w:r w:rsidRPr="001A69B5">
        <w:t xml:space="preserve">100 mill. kroner til å gjennomføre kompetanseutvikling </w:t>
      </w:r>
      <w:proofErr w:type="spellStart"/>
      <w:r w:rsidRPr="001A69B5">
        <w:t>innanfor</w:t>
      </w:r>
      <w:proofErr w:type="spellEnd"/>
      <w:r w:rsidRPr="001A69B5">
        <w:t xml:space="preserve"> strategien </w:t>
      </w:r>
      <w:proofErr w:type="spellStart"/>
      <w:r w:rsidRPr="001A69B5">
        <w:t>yrkesfaglærarløftet</w:t>
      </w:r>
      <w:proofErr w:type="spellEnd"/>
    </w:p>
    <w:p w14:paraId="131E2ADF" w14:textId="77777777" w:rsidR="000513CD" w:rsidRPr="001A69B5" w:rsidRDefault="0009509B" w:rsidP="001A69B5">
      <w:pPr>
        <w:pStyle w:val="Liste"/>
      </w:pPr>
      <w:r w:rsidRPr="001A69B5">
        <w:t xml:space="preserve">9 mill. kroner til å </w:t>
      </w:r>
      <w:proofErr w:type="spellStart"/>
      <w:r w:rsidRPr="001A69B5">
        <w:t>vidareføre</w:t>
      </w:r>
      <w:proofErr w:type="spellEnd"/>
      <w:r w:rsidRPr="001A69B5">
        <w:t xml:space="preserve"> lektor-2-ordninga for realfag</w:t>
      </w:r>
    </w:p>
    <w:p w14:paraId="075F5AA6" w14:textId="77777777" w:rsidR="000513CD" w:rsidRPr="001A69B5" w:rsidRDefault="0009509B" w:rsidP="001A69B5">
      <w:pPr>
        <w:pStyle w:val="Liste"/>
      </w:pPr>
      <w:r w:rsidRPr="001A69B5">
        <w:t xml:space="preserve">7 mill. kroner til </w:t>
      </w:r>
      <w:proofErr w:type="spellStart"/>
      <w:r w:rsidRPr="001A69B5">
        <w:t>stimuleringsmidlar</w:t>
      </w:r>
      <w:proofErr w:type="spellEnd"/>
      <w:r w:rsidRPr="001A69B5">
        <w:t xml:space="preserve"> til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i barnehage og </w:t>
      </w:r>
      <w:proofErr w:type="spellStart"/>
      <w:r w:rsidRPr="001A69B5">
        <w:t>skule</w:t>
      </w:r>
      <w:proofErr w:type="spellEnd"/>
      <w:r w:rsidRPr="001A69B5">
        <w:t xml:space="preserve"> som universitet og </w:t>
      </w:r>
      <w:proofErr w:type="spellStart"/>
      <w:r w:rsidRPr="001A69B5">
        <w:t>høgskular</w:t>
      </w:r>
      <w:proofErr w:type="spellEnd"/>
      <w:r w:rsidRPr="001A69B5">
        <w:t xml:space="preserve"> kan søke på</w:t>
      </w:r>
    </w:p>
    <w:p w14:paraId="7025372B" w14:textId="77777777" w:rsidR="000513CD" w:rsidRPr="001A69B5" w:rsidRDefault="0009509B" w:rsidP="001A69B5">
      <w:pPr>
        <w:pStyle w:val="Liste"/>
      </w:pPr>
      <w:r w:rsidRPr="001A69B5">
        <w:t xml:space="preserve">5 mill. kroner til </w:t>
      </w:r>
      <w:proofErr w:type="spellStart"/>
      <w:r w:rsidRPr="001A69B5">
        <w:t>auka</w:t>
      </w:r>
      <w:proofErr w:type="spellEnd"/>
      <w:r w:rsidRPr="001A69B5">
        <w:t xml:space="preserve"> kompetanse blant tilsette i SFO</w:t>
      </w:r>
    </w:p>
    <w:p w14:paraId="5EC2548C" w14:textId="77777777" w:rsidR="000513CD" w:rsidRPr="001A69B5" w:rsidRDefault="0009509B" w:rsidP="001A69B5">
      <w:pPr>
        <w:pStyle w:val="avsnitt-undertittel"/>
      </w:pPr>
      <w:r w:rsidRPr="001A69B5">
        <w:t xml:space="preserve">Alle </w:t>
      </w:r>
      <w:proofErr w:type="spellStart"/>
      <w:r w:rsidRPr="001A69B5">
        <w:t>lykkast</w:t>
      </w:r>
      <w:proofErr w:type="spellEnd"/>
      <w:r w:rsidRPr="001A69B5">
        <w:t xml:space="preserve"> i opplæringa og utdanninga</w:t>
      </w:r>
    </w:p>
    <w:p w14:paraId="6032564D" w14:textId="77777777" w:rsidR="000513CD" w:rsidRPr="001A69B5" w:rsidRDefault="0009509B" w:rsidP="001A69B5">
      <w:pPr>
        <w:pStyle w:val="avsnitt-under-undertittel"/>
      </w:pPr>
      <w:r w:rsidRPr="001A69B5">
        <w:t>Fagfornyinga i grunnopplæringa</w:t>
      </w:r>
    </w:p>
    <w:p w14:paraId="0625A0D7" w14:textId="77777777" w:rsidR="000513CD" w:rsidRPr="001A69B5" w:rsidRDefault="0009509B" w:rsidP="001A69B5">
      <w:r w:rsidRPr="001A69B5">
        <w:t xml:space="preserve">Departementet foreslår ei løyving på 100 mill. kroner til læremiddel i </w:t>
      </w:r>
      <w:proofErr w:type="spellStart"/>
      <w:r w:rsidRPr="001A69B5">
        <w:t>kommunane</w:t>
      </w:r>
      <w:proofErr w:type="spellEnd"/>
      <w:r w:rsidRPr="001A69B5">
        <w:t xml:space="preserve">. </w:t>
      </w:r>
      <w:proofErr w:type="spellStart"/>
      <w:r w:rsidRPr="001A69B5">
        <w:t>Vidare</w:t>
      </w:r>
      <w:proofErr w:type="spellEnd"/>
      <w:r w:rsidRPr="001A69B5">
        <w:t xml:space="preserve"> foreslår departementet å løyve 15 mill. kroner til læremiddel der det </w:t>
      </w:r>
      <w:proofErr w:type="spellStart"/>
      <w:r w:rsidRPr="001A69B5">
        <w:t>ikkje</w:t>
      </w:r>
      <w:proofErr w:type="spellEnd"/>
      <w:r w:rsidRPr="001A69B5">
        <w:t xml:space="preserve"> er kommersielt grunnlag for utvikling. Departementet foreslår også at 15 mill. kroner blir tildelt Sametinget, og at </w:t>
      </w:r>
      <w:proofErr w:type="spellStart"/>
      <w:r w:rsidRPr="001A69B5">
        <w:t>desse</w:t>
      </w:r>
      <w:proofErr w:type="spellEnd"/>
      <w:r w:rsidRPr="001A69B5">
        <w:t xml:space="preserve"> </w:t>
      </w:r>
      <w:proofErr w:type="spellStart"/>
      <w:r w:rsidRPr="001A69B5">
        <w:t>midlane</w:t>
      </w:r>
      <w:proofErr w:type="spellEnd"/>
      <w:r w:rsidRPr="001A69B5">
        <w:t xml:space="preserve"> kjem i tillegg til andre </w:t>
      </w:r>
      <w:proofErr w:type="spellStart"/>
      <w:r w:rsidRPr="001A69B5">
        <w:t>midlar</w:t>
      </w:r>
      <w:proofErr w:type="spellEnd"/>
      <w:r w:rsidRPr="001A69B5">
        <w:t xml:space="preserve"> Sametinget </w:t>
      </w:r>
      <w:proofErr w:type="spellStart"/>
      <w:r w:rsidRPr="001A69B5">
        <w:t>nyttar</w:t>
      </w:r>
      <w:proofErr w:type="spellEnd"/>
      <w:r w:rsidRPr="001A69B5">
        <w:t xml:space="preserve"> til læremiddel, under dette </w:t>
      </w:r>
      <w:proofErr w:type="spellStart"/>
      <w:r w:rsidRPr="001A69B5">
        <w:t>omsetjing</w:t>
      </w:r>
      <w:proofErr w:type="spellEnd"/>
      <w:r w:rsidRPr="001A69B5">
        <w:t xml:space="preserve">, tilpassing og utvikling av digitale læremiddel på samisk. </w:t>
      </w:r>
      <w:proofErr w:type="spellStart"/>
      <w:r w:rsidRPr="001A69B5">
        <w:t>Vidare</w:t>
      </w:r>
      <w:proofErr w:type="spellEnd"/>
      <w:r w:rsidRPr="001A69B5">
        <w:t xml:space="preserve"> vil Utdanningsdirektoratet følge opp implementeringa av fagfornyinga med </w:t>
      </w:r>
      <w:proofErr w:type="spellStart"/>
      <w:r w:rsidRPr="001A69B5">
        <w:t>midlar</w:t>
      </w:r>
      <w:proofErr w:type="spellEnd"/>
      <w:r w:rsidRPr="001A69B5">
        <w:t xml:space="preserve"> til læreplanforvaltning, </w:t>
      </w:r>
      <w:proofErr w:type="spellStart"/>
      <w:r w:rsidRPr="001A69B5">
        <w:t>vidareutvikling</w:t>
      </w:r>
      <w:proofErr w:type="spellEnd"/>
      <w:r w:rsidRPr="001A69B5">
        <w:t xml:space="preserve"> av undervegs- og sluttvurdering og utvikling av nye </w:t>
      </w:r>
      <w:proofErr w:type="spellStart"/>
      <w:r w:rsidRPr="001A69B5">
        <w:t>prøvar</w:t>
      </w:r>
      <w:proofErr w:type="spellEnd"/>
      <w:r w:rsidRPr="001A69B5">
        <w:t>.</w:t>
      </w:r>
    </w:p>
    <w:p w14:paraId="6C981BEA" w14:textId="77777777" w:rsidR="000513CD" w:rsidRPr="001A69B5" w:rsidRDefault="0009509B" w:rsidP="001A69B5">
      <w:pPr>
        <w:pStyle w:val="avsnitt-under-undertittel"/>
      </w:pPr>
      <w:r w:rsidRPr="001A69B5">
        <w:t>Digitaliseringsstrategien og Den teknologiske skulesekken</w:t>
      </w:r>
    </w:p>
    <w:p w14:paraId="2273C89C" w14:textId="77777777" w:rsidR="000513CD" w:rsidRPr="001A69B5" w:rsidRDefault="0009509B" w:rsidP="001A69B5">
      <w:r w:rsidRPr="001A69B5">
        <w:t xml:space="preserve">Departementet vil i løpet av 2022 legge fram </w:t>
      </w:r>
      <w:proofErr w:type="spellStart"/>
      <w:r w:rsidRPr="001A69B5">
        <w:t>ein</w:t>
      </w:r>
      <w:proofErr w:type="spellEnd"/>
      <w:r w:rsidRPr="001A69B5">
        <w:t xml:space="preserve"> ny digitaliseringsstrategi for grunnopplæringa. Departementet foreslår å løyve til </w:t>
      </w:r>
      <w:proofErr w:type="spellStart"/>
      <w:r w:rsidRPr="001A69B5">
        <w:t>saman</w:t>
      </w:r>
      <w:proofErr w:type="spellEnd"/>
      <w:r w:rsidRPr="001A69B5">
        <w:t xml:space="preserve"> om lag 110 mill. kroner i 2022 til satsinga Den teknologiske skulesekken. Dette inkluderer om lag 50 mill. kroner til ei </w:t>
      </w:r>
      <w:proofErr w:type="spellStart"/>
      <w:r w:rsidRPr="001A69B5">
        <w:t>tilskotsordning</w:t>
      </w:r>
      <w:proofErr w:type="spellEnd"/>
      <w:r w:rsidRPr="001A69B5">
        <w:t xml:space="preserve"> for innkjøp av digitale læremiddel. Målet med </w:t>
      </w:r>
      <w:proofErr w:type="spellStart"/>
      <w:r w:rsidRPr="001A69B5">
        <w:t>tilskotsordninga</w:t>
      </w:r>
      <w:proofErr w:type="spellEnd"/>
      <w:r w:rsidRPr="001A69B5">
        <w:t xml:space="preserve"> er å gi </w:t>
      </w:r>
      <w:proofErr w:type="spellStart"/>
      <w:r w:rsidRPr="001A69B5">
        <w:t>elevar</w:t>
      </w:r>
      <w:proofErr w:type="spellEnd"/>
      <w:r w:rsidRPr="001A69B5">
        <w:t xml:space="preserve"> og </w:t>
      </w:r>
      <w:proofErr w:type="spellStart"/>
      <w:r w:rsidRPr="001A69B5">
        <w:t>lærarar</w:t>
      </w:r>
      <w:proofErr w:type="spellEnd"/>
      <w:r w:rsidRPr="001A69B5">
        <w:t xml:space="preserve"> betre tilgang til </w:t>
      </w:r>
      <w:proofErr w:type="spellStart"/>
      <w:r w:rsidRPr="001A69B5">
        <w:t>eit</w:t>
      </w:r>
      <w:proofErr w:type="spellEnd"/>
      <w:r w:rsidRPr="001A69B5">
        <w:t xml:space="preserve"> </w:t>
      </w:r>
      <w:proofErr w:type="spellStart"/>
      <w:r w:rsidRPr="001A69B5">
        <w:t>mangfald</w:t>
      </w:r>
      <w:proofErr w:type="spellEnd"/>
      <w:r w:rsidRPr="001A69B5">
        <w:t xml:space="preserve"> av digitale læremiddel av </w:t>
      </w:r>
      <w:proofErr w:type="spellStart"/>
      <w:r w:rsidRPr="001A69B5">
        <w:t>høg</w:t>
      </w:r>
      <w:proofErr w:type="spellEnd"/>
      <w:r w:rsidRPr="001A69B5">
        <w:t xml:space="preserve"> kvalitet til fagfornyinga, og det må </w:t>
      </w:r>
      <w:proofErr w:type="spellStart"/>
      <w:r w:rsidRPr="001A69B5">
        <w:t>sjåast</w:t>
      </w:r>
      <w:proofErr w:type="spellEnd"/>
      <w:r w:rsidRPr="001A69B5">
        <w:t xml:space="preserve"> i </w:t>
      </w:r>
      <w:proofErr w:type="spellStart"/>
      <w:r w:rsidRPr="001A69B5">
        <w:t>samanheng</w:t>
      </w:r>
      <w:proofErr w:type="spellEnd"/>
      <w:r w:rsidRPr="001A69B5">
        <w:t xml:space="preserve"> med satsinga på læremiddel til fagfornyinga og </w:t>
      </w:r>
      <w:proofErr w:type="spellStart"/>
      <w:r w:rsidRPr="001A69B5">
        <w:t>tilskotet</w:t>
      </w:r>
      <w:proofErr w:type="spellEnd"/>
      <w:r w:rsidRPr="001A69B5">
        <w:t xml:space="preserve"> til </w:t>
      </w:r>
      <w:proofErr w:type="spellStart"/>
      <w:r w:rsidRPr="001A69B5">
        <w:t>omsetjing</w:t>
      </w:r>
      <w:proofErr w:type="spellEnd"/>
      <w:r w:rsidRPr="001A69B5">
        <w:t xml:space="preserve">, tilpassing og utvikling av digitale læremiddel på samisk. </w:t>
      </w:r>
      <w:proofErr w:type="spellStart"/>
      <w:r w:rsidRPr="001A69B5">
        <w:t>Tilskotet</w:t>
      </w:r>
      <w:proofErr w:type="spellEnd"/>
      <w:r w:rsidRPr="001A69B5">
        <w:t xml:space="preserve"> til </w:t>
      </w:r>
      <w:proofErr w:type="spellStart"/>
      <w:r w:rsidRPr="001A69B5">
        <w:t>kunnskapssentera</w:t>
      </w:r>
      <w:proofErr w:type="spellEnd"/>
      <w:r w:rsidRPr="001A69B5">
        <w:t xml:space="preserve"> til programmering i grunnopplæringa blir ført </w:t>
      </w:r>
      <w:proofErr w:type="spellStart"/>
      <w:r w:rsidRPr="001A69B5">
        <w:t>vidare</w:t>
      </w:r>
      <w:proofErr w:type="spellEnd"/>
      <w:r w:rsidRPr="001A69B5">
        <w:t xml:space="preserve"> med 10 mill. kroner. </w:t>
      </w:r>
      <w:proofErr w:type="spellStart"/>
      <w:r w:rsidRPr="001A69B5">
        <w:t>Tilskot</w:t>
      </w:r>
      <w:proofErr w:type="spellEnd"/>
      <w:r w:rsidRPr="001A69B5">
        <w:t xml:space="preserve"> til utstyr til </w:t>
      </w:r>
      <w:proofErr w:type="spellStart"/>
      <w:r w:rsidRPr="001A69B5">
        <w:t>skuleeigarar</w:t>
      </w:r>
      <w:proofErr w:type="spellEnd"/>
      <w:r w:rsidRPr="001A69B5">
        <w:t xml:space="preserve"> som prioriterer </w:t>
      </w:r>
      <w:proofErr w:type="spellStart"/>
      <w:r w:rsidRPr="001A69B5">
        <w:t>vidareutdanning</w:t>
      </w:r>
      <w:proofErr w:type="spellEnd"/>
      <w:r w:rsidRPr="001A69B5">
        <w:t xml:space="preserve"> og kompetanseheving </w:t>
      </w:r>
      <w:proofErr w:type="spellStart"/>
      <w:r w:rsidRPr="001A69B5">
        <w:t>innanfor</w:t>
      </w:r>
      <w:proofErr w:type="spellEnd"/>
      <w:r w:rsidRPr="001A69B5">
        <w:t xml:space="preserve"> programmering, vil òg bli ført </w:t>
      </w:r>
      <w:proofErr w:type="spellStart"/>
      <w:r w:rsidRPr="001A69B5">
        <w:t>vidare</w:t>
      </w:r>
      <w:proofErr w:type="spellEnd"/>
      <w:r w:rsidRPr="001A69B5">
        <w:t xml:space="preserve"> med opptil 15 mill. kroner. I tillegg vil arbeidet med Feide i grunnopplæringa, informasjonstryggleik og personvern bli styrkt i 2022.</w:t>
      </w:r>
    </w:p>
    <w:p w14:paraId="4EE3D207" w14:textId="77777777" w:rsidR="000513CD" w:rsidRPr="001A69B5" w:rsidRDefault="0009509B" w:rsidP="001A69B5">
      <w:pPr>
        <w:pStyle w:val="avsnitt-under-undertittel"/>
      </w:pPr>
      <w:r w:rsidRPr="001A69B5">
        <w:t>Nettbasert opplæring</w:t>
      </w:r>
    </w:p>
    <w:p w14:paraId="14FD29B7" w14:textId="77777777" w:rsidR="000513CD" w:rsidRPr="001A69B5" w:rsidRDefault="0009509B" w:rsidP="001A69B5">
      <w:r w:rsidRPr="001A69B5">
        <w:t xml:space="preserve">Departementet foreslår å løyve 10 mill. kroner til satsinga på nettbasert opplæring og 9 mill. kroner til Fleksibel opplæring. Utdanningsdirektoratet har oppretta Digilær.no, ei permanent plattform for nettbasert undervisning som fellesløysing for sektoren. Gjennom plattforma skal </w:t>
      </w:r>
      <w:proofErr w:type="spellStart"/>
      <w:r w:rsidRPr="001A69B5">
        <w:t>elevar</w:t>
      </w:r>
      <w:proofErr w:type="spellEnd"/>
      <w:r w:rsidRPr="001A69B5">
        <w:t xml:space="preserve"> på ungdomstrinnet som ønsker større </w:t>
      </w:r>
      <w:proofErr w:type="spellStart"/>
      <w:r w:rsidRPr="001A69B5">
        <w:t>utfordringar</w:t>
      </w:r>
      <w:proofErr w:type="spellEnd"/>
      <w:r w:rsidRPr="001A69B5">
        <w:t xml:space="preserve"> i matematikk, kunne nytte det nettbaserte </w:t>
      </w:r>
      <w:proofErr w:type="spellStart"/>
      <w:r w:rsidRPr="001A69B5">
        <w:t>tilbodet</w:t>
      </w:r>
      <w:proofErr w:type="spellEnd"/>
      <w:r w:rsidRPr="001A69B5">
        <w:t xml:space="preserve"> Forsering matematikk 1T (</w:t>
      </w:r>
      <w:proofErr w:type="spellStart"/>
      <w:r w:rsidRPr="001A69B5">
        <w:t>tidlegare</w:t>
      </w:r>
      <w:proofErr w:type="spellEnd"/>
      <w:r w:rsidRPr="001A69B5">
        <w:t xml:space="preserve"> Den virtuelle matematikkskulen). Plattforma skal også </w:t>
      </w:r>
      <w:proofErr w:type="spellStart"/>
      <w:r w:rsidRPr="001A69B5">
        <w:t>nyttast</w:t>
      </w:r>
      <w:proofErr w:type="spellEnd"/>
      <w:r w:rsidRPr="001A69B5">
        <w:t xml:space="preserve"> til ordninga Fleksibel opplæring.</w:t>
      </w:r>
    </w:p>
    <w:p w14:paraId="4F361CC8" w14:textId="77777777" w:rsidR="000513CD" w:rsidRPr="001A69B5" w:rsidRDefault="0009509B" w:rsidP="001A69B5">
      <w:pPr>
        <w:pStyle w:val="avsnitt-under-undertittel"/>
      </w:pPr>
      <w:r w:rsidRPr="001A69B5">
        <w:t>Tiltak retta mot fag- og yrkesopplæringa</w:t>
      </w:r>
    </w:p>
    <w:p w14:paraId="69FB138C" w14:textId="77777777" w:rsidR="000513CD" w:rsidRPr="001A69B5" w:rsidRDefault="0009509B" w:rsidP="001A69B5">
      <w:r w:rsidRPr="001A69B5">
        <w:t xml:space="preserve">Departementet vil i 2022 nytte 17 mill. kroner til å </w:t>
      </w:r>
      <w:proofErr w:type="spellStart"/>
      <w:r w:rsidRPr="001A69B5">
        <w:t>vidareføre</w:t>
      </w:r>
      <w:proofErr w:type="spellEnd"/>
      <w:r w:rsidRPr="001A69B5">
        <w:t xml:space="preserve"> forsøket med ulike </w:t>
      </w:r>
      <w:proofErr w:type="spellStart"/>
      <w:r w:rsidRPr="001A69B5">
        <w:t>ordningar</w:t>
      </w:r>
      <w:proofErr w:type="spellEnd"/>
      <w:r w:rsidRPr="001A69B5">
        <w:t xml:space="preserve"> for å stimulere til </w:t>
      </w:r>
      <w:proofErr w:type="spellStart"/>
      <w:r w:rsidRPr="001A69B5">
        <w:t>investeringar</w:t>
      </w:r>
      <w:proofErr w:type="spellEnd"/>
      <w:r w:rsidRPr="001A69B5">
        <w:t xml:space="preserve"> i utstyr på yrkesfag. Målet er å få betre kunnskap om kva for </w:t>
      </w:r>
      <w:proofErr w:type="spellStart"/>
      <w:r w:rsidRPr="001A69B5">
        <w:t>modellar</w:t>
      </w:r>
      <w:proofErr w:type="spellEnd"/>
      <w:r w:rsidRPr="001A69B5">
        <w:t xml:space="preserve"> for finansiering av utstyr som fører til finansiering </w:t>
      </w:r>
      <w:proofErr w:type="spellStart"/>
      <w:r w:rsidRPr="001A69B5">
        <w:t>frå</w:t>
      </w:r>
      <w:proofErr w:type="spellEnd"/>
      <w:r w:rsidRPr="001A69B5">
        <w:t xml:space="preserve"> </w:t>
      </w:r>
      <w:proofErr w:type="spellStart"/>
      <w:r w:rsidRPr="001A69B5">
        <w:t>fylkeskommunane</w:t>
      </w:r>
      <w:proofErr w:type="spellEnd"/>
      <w:r w:rsidRPr="001A69B5">
        <w:t>.</w:t>
      </w:r>
    </w:p>
    <w:p w14:paraId="6029DB77" w14:textId="77777777" w:rsidR="000513CD" w:rsidRPr="001A69B5" w:rsidRDefault="0009509B" w:rsidP="001A69B5">
      <w:r w:rsidRPr="001A69B5">
        <w:t xml:space="preserve">I tillegg foreslår departementet å </w:t>
      </w:r>
      <w:proofErr w:type="spellStart"/>
      <w:r w:rsidRPr="001A69B5">
        <w:t>vidareføre</w:t>
      </w:r>
      <w:proofErr w:type="spellEnd"/>
      <w:r w:rsidRPr="001A69B5">
        <w:t xml:space="preserve"> 10 mill. kroner til </w:t>
      </w:r>
      <w:proofErr w:type="spellStart"/>
      <w:r w:rsidRPr="001A69B5">
        <w:t>yrkesfaglærar</w:t>
      </w:r>
      <w:proofErr w:type="spellEnd"/>
      <w:r w:rsidRPr="001A69B5">
        <w:t xml:space="preserve"> 2-ordninga.</w:t>
      </w:r>
    </w:p>
    <w:p w14:paraId="40D55CDE" w14:textId="77777777" w:rsidR="000513CD" w:rsidRPr="001A69B5" w:rsidRDefault="0009509B" w:rsidP="001A69B5">
      <w:r w:rsidRPr="001A69B5">
        <w:t xml:space="preserve">Departementet vil </w:t>
      </w:r>
      <w:proofErr w:type="spellStart"/>
      <w:r w:rsidRPr="001A69B5">
        <w:t>setje</w:t>
      </w:r>
      <w:proofErr w:type="spellEnd"/>
      <w:r w:rsidRPr="001A69B5">
        <w:t xml:space="preserve"> av </w:t>
      </w:r>
      <w:proofErr w:type="spellStart"/>
      <w:r w:rsidRPr="001A69B5">
        <w:t>midlar</w:t>
      </w:r>
      <w:proofErr w:type="spellEnd"/>
      <w:r w:rsidRPr="001A69B5">
        <w:t xml:space="preserve"> til å </w:t>
      </w:r>
      <w:proofErr w:type="spellStart"/>
      <w:r w:rsidRPr="001A69B5">
        <w:t>vidareutvikle</w:t>
      </w:r>
      <w:proofErr w:type="spellEnd"/>
      <w:r w:rsidRPr="001A69B5">
        <w:t xml:space="preserve"> digitale verktøy som kan </w:t>
      </w:r>
      <w:proofErr w:type="spellStart"/>
      <w:r w:rsidRPr="001A69B5">
        <w:t>nyttast</w:t>
      </w:r>
      <w:proofErr w:type="spellEnd"/>
      <w:r w:rsidRPr="001A69B5">
        <w:t xml:space="preserve"> i formidlinga av </w:t>
      </w:r>
      <w:proofErr w:type="spellStart"/>
      <w:r w:rsidRPr="001A69B5">
        <w:t>læreplassar</w:t>
      </w:r>
      <w:proofErr w:type="spellEnd"/>
      <w:r w:rsidRPr="001A69B5">
        <w:t>.</w:t>
      </w:r>
    </w:p>
    <w:p w14:paraId="5458750F" w14:textId="77777777" w:rsidR="000513CD" w:rsidRPr="001A69B5" w:rsidRDefault="0009509B" w:rsidP="001A69B5">
      <w:pPr>
        <w:pStyle w:val="avsnitt-under-undertittel"/>
      </w:pPr>
      <w:r w:rsidRPr="001A69B5">
        <w:t xml:space="preserve">Forsking og evaluering og internasjonale </w:t>
      </w:r>
      <w:proofErr w:type="spellStart"/>
      <w:r w:rsidRPr="001A69B5">
        <w:t>undersøkingar</w:t>
      </w:r>
      <w:proofErr w:type="spellEnd"/>
    </w:p>
    <w:p w14:paraId="608F9411" w14:textId="77777777" w:rsidR="000513CD" w:rsidRPr="001A69B5" w:rsidRDefault="0009509B" w:rsidP="001A69B5">
      <w:r w:rsidRPr="001A69B5">
        <w:t xml:space="preserve">Departementet vil </w:t>
      </w:r>
      <w:proofErr w:type="spellStart"/>
      <w:r w:rsidRPr="001A69B5">
        <w:t>setje</w:t>
      </w:r>
      <w:proofErr w:type="spellEnd"/>
      <w:r w:rsidRPr="001A69B5">
        <w:t xml:space="preserve"> av </w:t>
      </w:r>
      <w:proofErr w:type="spellStart"/>
      <w:r w:rsidRPr="001A69B5">
        <w:t>midlar</w:t>
      </w:r>
      <w:proofErr w:type="spellEnd"/>
      <w:r w:rsidRPr="001A69B5">
        <w:t xml:space="preserve"> på posten til arbeidet med å utvikle </w:t>
      </w:r>
      <w:proofErr w:type="spellStart"/>
      <w:r w:rsidRPr="001A69B5">
        <w:t>Skuleporten</w:t>
      </w:r>
      <w:proofErr w:type="spellEnd"/>
      <w:r w:rsidRPr="001A69B5">
        <w:t xml:space="preserve">, </w:t>
      </w:r>
      <w:proofErr w:type="spellStart"/>
      <w:r w:rsidRPr="001A69B5">
        <w:t>brukarundersøkingar</w:t>
      </w:r>
      <w:proofErr w:type="spellEnd"/>
      <w:r w:rsidRPr="001A69B5">
        <w:t xml:space="preserve">, statistikk og </w:t>
      </w:r>
      <w:proofErr w:type="spellStart"/>
      <w:r w:rsidRPr="001A69B5">
        <w:t>indikatorar</w:t>
      </w:r>
      <w:proofErr w:type="spellEnd"/>
      <w:r w:rsidRPr="001A69B5">
        <w:t xml:space="preserve"> og deltaking i internasjonale </w:t>
      </w:r>
      <w:proofErr w:type="spellStart"/>
      <w:r w:rsidRPr="001A69B5">
        <w:t>undersøkingar</w:t>
      </w:r>
      <w:proofErr w:type="spellEnd"/>
      <w:r w:rsidRPr="001A69B5">
        <w:t xml:space="preserve">. Det vil òg bli sett av </w:t>
      </w:r>
      <w:proofErr w:type="spellStart"/>
      <w:r w:rsidRPr="001A69B5">
        <w:t>midlar</w:t>
      </w:r>
      <w:proofErr w:type="spellEnd"/>
      <w:r w:rsidRPr="001A69B5">
        <w:t xml:space="preserve"> til forsking og evaluering i grunnopplæringa, inkludert </w:t>
      </w:r>
      <w:proofErr w:type="spellStart"/>
      <w:r w:rsidRPr="001A69B5">
        <w:t>kartleggingar</w:t>
      </w:r>
      <w:proofErr w:type="spellEnd"/>
      <w:r w:rsidRPr="001A69B5">
        <w:t xml:space="preserve">, </w:t>
      </w:r>
      <w:proofErr w:type="spellStart"/>
      <w:r w:rsidRPr="001A69B5">
        <w:t>evalueringar</w:t>
      </w:r>
      <w:proofErr w:type="spellEnd"/>
      <w:r w:rsidRPr="001A69B5">
        <w:t xml:space="preserve"> og forskingsbaserte </w:t>
      </w:r>
      <w:proofErr w:type="spellStart"/>
      <w:r w:rsidRPr="001A69B5">
        <w:t>analysar</w:t>
      </w:r>
      <w:proofErr w:type="spellEnd"/>
      <w:r w:rsidRPr="001A69B5">
        <w:t xml:space="preserve"> av </w:t>
      </w:r>
      <w:proofErr w:type="spellStart"/>
      <w:r w:rsidRPr="001A69B5">
        <w:t>statlege</w:t>
      </w:r>
      <w:proofErr w:type="spellEnd"/>
      <w:r w:rsidRPr="001A69B5">
        <w:t xml:space="preserve"> tiltak som er under utprøving eller har starta opp.</w:t>
      </w:r>
    </w:p>
    <w:p w14:paraId="7F304549" w14:textId="77777777" w:rsidR="000513CD" w:rsidRPr="001A69B5" w:rsidRDefault="0009509B" w:rsidP="001A69B5">
      <w:r w:rsidRPr="001A69B5">
        <w:t xml:space="preserve">Departementet foreslår å løyve 1 mill. kroner til </w:t>
      </w:r>
      <w:proofErr w:type="spellStart"/>
      <w:r w:rsidRPr="001A69B5">
        <w:t>eit</w:t>
      </w:r>
      <w:proofErr w:type="spellEnd"/>
      <w:r w:rsidRPr="001A69B5">
        <w:t xml:space="preserve"> samarbeid med Kommunal- og moderniseringsdepartementet om ei «regulatorisk sandkasse» for kunstig intelligens og personvern. Dette er ei ordning for utprøving av nye </w:t>
      </w:r>
      <w:proofErr w:type="spellStart"/>
      <w:r w:rsidRPr="001A69B5">
        <w:t>idear</w:t>
      </w:r>
      <w:proofErr w:type="spellEnd"/>
      <w:r w:rsidRPr="001A69B5">
        <w:t xml:space="preserve"> før </w:t>
      </w:r>
      <w:proofErr w:type="spellStart"/>
      <w:r w:rsidRPr="001A69B5">
        <w:t>fastsetjing</w:t>
      </w:r>
      <w:proofErr w:type="spellEnd"/>
      <w:r w:rsidRPr="001A69B5">
        <w:t xml:space="preserve"> av regelverk, til dømes når det gjeld </w:t>
      </w:r>
      <w:proofErr w:type="spellStart"/>
      <w:r w:rsidRPr="001A69B5">
        <w:t>samanhengande</w:t>
      </w:r>
      <w:proofErr w:type="spellEnd"/>
      <w:r w:rsidRPr="001A69B5">
        <w:t xml:space="preserve"> digitale </w:t>
      </w:r>
      <w:proofErr w:type="spellStart"/>
      <w:r w:rsidRPr="001A69B5">
        <w:t>tenester</w:t>
      </w:r>
      <w:proofErr w:type="spellEnd"/>
      <w:r w:rsidRPr="001A69B5">
        <w:t xml:space="preserve">. </w:t>
      </w:r>
      <w:proofErr w:type="spellStart"/>
      <w:r w:rsidRPr="001A69B5">
        <w:t>Midlane</w:t>
      </w:r>
      <w:proofErr w:type="spellEnd"/>
      <w:r w:rsidRPr="001A69B5">
        <w:t xml:space="preserve"> kan mellom anna </w:t>
      </w:r>
      <w:proofErr w:type="spellStart"/>
      <w:r w:rsidRPr="001A69B5">
        <w:t>fremje</w:t>
      </w:r>
      <w:proofErr w:type="spellEnd"/>
      <w:r w:rsidRPr="001A69B5">
        <w:t xml:space="preserve"> prosjekt om læringsanalyse og adaptive læremiddel. 2022 er det siste året for denne løyvinga.</w:t>
      </w:r>
    </w:p>
    <w:p w14:paraId="79DEFE0C" w14:textId="77777777" w:rsidR="000513CD" w:rsidRPr="001A69B5" w:rsidRDefault="0009509B" w:rsidP="001A69B5">
      <w:pPr>
        <w:pStyle w:val="avsnitt-under-undertittel"/>
      </w:pPr>
      <w:r w:rsidRPr="001A69B5">
        <w:t>Matematikk-OL</w:t>
      </w:r>
    </w:p>
    <w:p w14:paraId="7AC50E5D" w14:textId="77777777" w:rsidR="000513CD" w:rsidRPr="001A69B5" w:rsidRDefault="0009509B" w:rsidP="001A69B5">
      <w:r w:rsidRPr="001A69B5">
        <w:t xml:space="preserve">Matematikk-OL, som er </w:t>
      </w:r>
      <w:proofErr w:type="spellStart"/>
      <w:r w:rsidRPr="001A69B5">
        <w:t>ein</w:t>
      </w:r>
      <w:proofErr w:type="spellEnd"/>
      <w:r w:rsidRPr="001A69B5">
        <w:t xml:space="preserve"> konkurranse for </w:t>
      </w:r>
      <w:proofErr w:type="spellStart"/>
      <w:r w:rsidRPr="001A69B5">
        <w:t>dei</w:t>
      </w:r>
      <w:proofErr w:type="spellEnd"/>
      <w:r w:rsidRPr="001A69B5">
        <w:t xml:space="preserve"> under 20 år, </w:t>
      </w:r>
      <w:proofErr w:type="spellStart"/>
      <w:r w:rsidRPr="001A69B5">
        <w:t>samlar</w:t>
      </w:r>
      <w:proofErr w:type="spellEnd"/>
      <w:r w:rsidRPr="001A69B5">
        <w:t xml:space="preserve"> </w:t>
      </w:r>
      <w:proofErr w:type="spellStart"/>
      <w:r w:rsidRPr="001A69B5">
        <w:t>deltakarar</w:t>
      </w:r>
      <w:proofErr w:type="spellEnd"/>
      <w:r w:rsidRPr="001A69B5">
        <w:t xml:space="preserve"> </w:t>
      </w:r>
      <w:proofErr w:type="spellStart"/>
      <w:r w:rsidRPr="001A69B5">
        <w:t>frå</w:t>
      </w:r>
      <w:proofErr w:type="spellEnd"/>
      <w:r w:rsidRPr="001A69B5">
        <w:t xml:space="preserve"> over 100 land </w:t>
      </w:r>
      <w:proofErr w:type="spellStart"/>
      <w:r w:rsidRPr="001A69B5">
        <w:t>frå</w:t>
      </w:r>
      <w:proofErr w:type="spellEnd"/>
      <w:r w:rsidRPr="001A69B5">
        <w:t xml:space="preserve"> fem kontinent. </w:t>
      </w:r>
      <w:proofErr w:type="spellStart"/>
      <w:r w:rsidRPr="001A69B5">
        <w:t>Noreg</w:t>
      </w:r>
      <w:proofErr w:type="spellEnd"/>
      <w:r w:rsidRPr="001A69B5">
        <w:t xml:space="preserve"> har </w:t>
      </w:r>
      <w:proofErr w:type="spellStart"/>
      <w:r w:rsidRPr="001A69B5">
        <w:t>delteke</w:t>
      </w:r>
      <w:proofErr w:type="spellEnd"/>
      <w:r w:rsidRPr="001A69B5">
        <w:t xml:space="preserve"> </w:t>
      </w:r>
      <w:proofErr w:type="spellStart"/>
      <w:r w:rsidRPr="001A69B5">
        <w:t>sidan</w:t>
      </w:r>
      <w:proofErr w:type="spellEnd"/>
      <w:r w:rsidRPr="001A69B5">
        <w:t xml:space="preserve"> 1984, men aldri </w:t>
      </w:r>
      <w:proofErr w:type="spellStart"/>
      <w:r w:rsidRPr="001A69B5">
        <w:t>vore</w:t>
      </w:r>
      <w:proofErr w:type="spellEnd"/>
      <w:r w:rsidRPr="001A69B5">
        <w:t xml:space="preserve"> arrangør. I 2022 skal OL i matematikk </w:t>
      </w:r>
      <w:proofErr w:type="spellStart"/>
      <w:r w:rsidRPr="001A69B5">
        <w:t>arrangerast</w:t>
      </w:r>
      <w:proofErr w:type="spellEnd"/>
      <w:r w:rsidRPr="001A69B5">
        <w:t xml:space="preserve"> i Oslo, og Universitetet i Oslo (UiO) er arrangør. Departementet foreslår å løyve 20 mill. kroner til arrangementet, i tråd med forpliktinga staten tok på seg då UiO søkte om å arrangere, jf. </w:t>
      </w:r>
      <w:proofErr w:type="spellStart"/>
      <w:r w:rsidRPr="001A69B5">
        <w:t>tilsegnsfullmakta</w:t>
      </w:r>
      <w:proofErr w:type="spellEnd"/>
      <w:r w:rsidRPr="001A69B5">
        <w:t xml:space="preserve"> som Stortinget vedtok ved </w:t>
      </w:r>
      <w:proofErr w:type="spellStart"/>
      <w:r w:rsidRPr="001A69B5">
        <w:t>behandlinga</w:t>
      </w:r>
      <w:proofErr w:type="spellEnd"/>
      <w:r w:rsidRPr="001A69B5">
        <w:t xml:space="preserve"> av statsbudsjettet for 2017.</w:t>
      </w:r>
    </w:p>
    <w:p w14:paraId="74C4F74C" w14:textId="77777777" w:rsidR="000513CD" w:rsidRPr="001A69B5" w:rsidRDefault="0009509B" w:rsidP="001A69B5">
      <w:pPr>
        <w:pStyle w:val="avsnitt-under-undertittel"/>
      </w:pPr>
      <w:r w:rsidRPr="001A69B5">
        <w:t>Andre tiltak</w:t>
      </w:r>
    </w:p>
    <w:p w14:paraId="43502601" w14:textId="77777777" w:rsidR="000513CD" w:rsidRPr="001A69B5" w:rsidRDefault="0009509B" w:rsidP="001A69B5">
      <w:r w:rsidRPr="001A69B5">
        <w:t xml:space="preserve">Departementet foreslår </w:t>
      </w:r>
      <w:proofErr w:type="spellStart"/>
      <w:r w:rsidRPr="001A69B5">
        <w:t>vidare</w:t>
      </w:r>
      <w:proofErr w:type="spellEnd"/>
      <w:r w:rsidRPr="001A69B5">
        <w:t xml:space="preserve"> å løyve</w:t>
      </w:r>
    </w:p>
    <w:p w14:paraId="74CED6E4" w14:textId="77777777" w:rsidR="000513CD" w:rsidRPr="001A69B5" w:rsidRDefault="0009509B" w:rsidP="001A69B5">
      <w:pPr>
        <w:pStyle w:val="Liste"/>
      </w:pPr>
      <w:r w:rsidRPr="001A69B5">
        <w:t xml:space="preserve">43 mill. kroner til oppfølgingsordninga. </w:t>
      </w:r>
      <w:proofErr w:type="spellStart"/>
      <w:r w:rsidRPr="001A69B5">
        <w:t>Kommunane</w:t>
      </w:r>
      <w:proofErr w:type="spellEnd"/>
      <w:r w:rsidRPr="001A69B5">
        <w:t xml:space="preserve"> skal få </w:t>
      </w:r>
      <w:proofErr w:type="spellStart"/>
      <w:r w:rsidRPr="001A69B5">
        <w:t>tilbod</w:t>
      </w:r>
      <w:proofErr w:type="spellEnd"/>
      <w:r w:rsidRPr="001A69B5">
        <w:t xml:space="preserve"> om støtte og rettleiing, tilpassa </w:t>
      </w:r>
      <w:proofErr w:type="spellStart"/>
      <w:r w:rsidRPr="001A69B5">
        <w:t>dei</w:t>
      </w:r>
      <w:proofErr w:type="spellEnd"/>
      <w:r w:rsidRPr="001A69B5">
        <w:t xml:space="preserve"> lokale </w:t>
      </w:r>
      <w:proofErr w:type="spellStart"/>
      <w:r w:rsidRPr="001A69B5">
        <w:t>utfordringane</w:t>
      </w:r>
      <w:proofErr w:type="spellEnd"/>
    </w:p>
    <w:p w14:paraId="3E16E390" w14:textId="77777777" w:rsidR="000513CD" w:rsidRPr="001A69B5" w:rsidRDefault="0009509B" w:rsidP="001A69B5">
      <w:pPr>
        <w:pStyle w:val="Liste"/>
      </w:pPr>
      <w:r w:rsidRPr="001A69B5">
        <w:t xml:space="preserve">17,5 mill. kroner til folke- og </w:t>
      </w:r>
      <w:proofErr w:type="spellStart"/>
      <w:r w:rsidRPr="001A69B5">
        <w:t>skulebibliotek</w:t>
      </w:r>
      <w:proofErr w:type="spellEnd"/>
    </w:p>
    <w:p w14:paraId="0F24D32C" w14:textId="77777777" w:rsidR="000513CD" w:rsidRPr="001A69B5" w:rsidRDefault="0009509B" w:rsidP="001A69B5">
      <w:pPr>
        <w:pStyle w:val="Liste"/>
      </w:pPr>
      <w:r w:rsidRPr="001A69B5">
        <w:t xml:space="preserve">6 mill. kroner til </w:t>
      </w:r>
      <w:proofErr w:type="spellStart"/>
      <w:r w:rsidRPr="001A69B5">
        <w:t>produksjonsskular</w:t>
      </w:r>
      <w:proofErr w:type="spellEnd"/>
      <w:r w:rsidRPr="001A69B5">
        <w:t xml:space="preserve"> i </w:t>
      </w:r>
      <w:proofErr w:type="spellStart"/>
      <w:r w:rsidRPr="001A69B5">
        <w:t>Vestland</w:t>
      </w:r>
      <w:proofErr w:type="spellEnd"/>
      <w:r w:rsidRPr="001A69B5">
        <w:t xml:space="preserve"> fylkeskommune, for å </w:t>
      </w:r>
      <w:proofErr w:type="spellStart"/>
      <w:r w:rsidRPr="001A69B5">
        <w:t>vidareføre</w:t>
      </w:r>
      <w:proofErr w:type="spellEnd"/>
      <w:r w:rsidRPr="001A69B5">
        <w:t xml:space="preserve"> </w:t>
      </w:r>
      <w:proofErr w:type="spellStart"/>
      <w:r w:rsidRPr="001A69B5">
        <w:t>tilskotet</w:t>
      </w:r>
      <w:proofErr w:type="spellEnd"/>
      <w:r w:rsidRPr="001A69B5">
        <w:t xml:space="preserve"> som blei gitt i samband med </w:t>
      </w:r>
      <w:proofErr w:type="spellStart"/>
      <w:r w:rsidRPr="001A69B5">
        <w:t>behandlinga</w:t>
      </w:r>
      <w:proofErr w:type="spellEnd"/>
      <w:r w:rsidRPr="001A69B5">
        <w:t xml:space="preserve"> av revidert nasjonalbudsjett for 2021.</w:t>
      </w:r>
    </w:p>
    <w:p w14:paraId="12C5F9E2" w14:textId="77777777" w:rsidR="000513CD" w:rsidRPr="001A69B5" w:rsidRDefault="0009509B" w:rsidP="001A69B5">
      <w:pPr>
        <w:pStyle w:val="Liste"/>
      </w:pPr>
      <w:r w:rsidRPr="001A69B5">
        <w:t xml:space="preserve">2,5 mill. kroner til prosjektet Venneslabroa, som er </w:t>
      </w:r>
      <w:proofErr w:type="spellStart"/>
      <w:r w:rsidRPr="001A69B5">
        <w:t>eit</w:t>
      </w:r>
      <w:proofErr w:type="spellEnd"/>
      <w:r w:rsidRPr="001A69B5">
        <w:t xml:space="preserve"> prosjekt der Vennesla videregående skole </w:t>
      </w:r>
      <w:proofErr w:type="spellStart"/>
      <w:r w:rsidRPr="001A69B5">
        <w:t>utviklar</w:t>
      </w:r>
      <w:proofErr w:type="spellEnd"/>
      <w:r w:rsidRPr="001A69B5">
        <w:t xml:space="preserve"> nye tiltak for å få ungdom gjennom </w:t>
      </w:r>
      <w:proofErr w:type="spellStart"/>
      <w:r w:rsidRPr="001A69B5">
        <w:t>skuleløpet</w:t>
      </w:r>
      <w:proofErr w:type="spellEnd"/>
    </w:p>
    <w:p w14:paraId="500FFDBC" w14:textId="77777777" w:rsidR="000513CD" w:rsidRPr="001A69B5" w:rsidRDefault="0009509B" w:rsidP="001A69B5">
      <w:pPr>
        <w:pStyle w:val="Liste"/>
      </w:pPr>
      <w:r w:rsidRPr="001A69B5">
        <w:t xml:space="preserve">1 mill. kroner til Eidsvoll 1814 og demokratinettstaden Min Stemme. Løyvinga må </w:t>
      </w:r>
      <w:proofErr w:type="spellStart"/>
      <w:r w:rsidRPr="001A69B5">
        <w:t>sjåast</w:t>
      </w:r>
      <w:proofErr w:type="spellEnd"/>
      <w:r w:rsidRPr="001A69B5">
        <w:t xml:space="preserve"> i </w:t>
      </w:r>
      <w:proofErr w:type="spellStart"/>
      <w:r w:rsidRPr="001A69B5">
        <w:t>samanheng</w:t>
      </w:r>
      <w:proofErr w:type="spellEnd"/>
      <w:r w:rsidRPr="001A69B5">
        <w:t xml:space="preserve"> med fagfornyinga</w:t>
      </w:r>
    </w:p>
    <w:p w14:paraId="1085FCB3" w14:textId="77777777" w:rsidR="000513CD" w:rsidRPr="001A69B5" w:rsidRDefault="0009509B" w:rsidP="001A69B5">
      <w:pPr>
        <w:pStyle w:val="b-post"/>
      </w:pPr>
      <w:r w:rsidRPr="001A69B5">
        <w:t xml:space="preserve">Post 22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p>
    <w:p w14:paraId="7F3C2BFA" w14:textId="77777777" w:rsidR="000513CD" w:rsidRPr="001A69B5" w:rsidRDefault="0009509B" w:rsidP="001A69B5">
      <w:r w:rsidRPr="001A69B5">
        <w:t xml:space="preserve">Løyvinga finansierer satsinga på </w:t>
      </w:r>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jf. </w:t>
      </w:r>
      <w:r w:rsidRPr="001A69B5">
        <w:rPr>
          <w:rStyle w:val="kursiv"/>
        </w:rPr>
        <w:t>Kompetanse for kvalitet – strategi for videreutdanning for lærere og skoleledere frem mot 2025</w:t>
      </w:r>
      <w:r w:rsidRPr="001A69B5">
        <w:t xml:space="preserve">. I strategiperioden er engelsk, matematikk, norsk, norsk </w:t>
      </w:r>
      <w:proofErr w:type="spellStart"/>
      <w:r w:rsidRPr="001A69B5">
        <w:t>teiknspråk</w:t>
      </w:r>
      <w:proofErr w:type="spellEnd"/>
      <w:r w:rsidRPr="001A69B5">
        <w:t xml:space="preserve"> og samisk prioriterte fag i </w:t>
      </w:r>
      <w:proofErr w:type="spellStart"/>
      <w:r w:rsidRPr="001A69B5">
        <w:t>vidareutdanningsordninga</w:t>
      </w:r>
      <w:proofErr w:type="spellEnd"/>
      <w:r w:rsidRPr="001A69B5">
        <w:t xml:space="preserve"> for </w:t>
      </w:r>
      <w:proofErr w:type="spellStart"/>
      <w:r w:rsidRPr="001A69B5">
        <w:t>lærarar</w:t>
      </w:r>
      <w:proofErr w:type="spellEnd"/>
      <w:r w:rsidRPr="001A69B5">
        <w:t xml:space="preserve">. Dette er i samsvar med krava til formell kompetanse for å undervise i </w:t>
      </w:r>
      <w:proofErr w:type="spellStart"/>
      <w:r w:rsidRPr="001A69B5">
        <w:t>desse</w:t>
      </w:r>
      <w:proofErr w:type="spellEnd"/>
      <w:r w:rsidRPr="001A69B5">
        <w:t xml:space="preserve"> faga.</w:t>
      </w:r>
    </w:p>
    <w:p w14:paraId="42700491" w14:textId="77777777" w:rsidR="000513CD" w:rsidRPr="001A69B5" w:rsidRDefault="0009509B" w:rsidP="001A69B5">
      <w:r w:rsidRPr="001A69B5">
        <w:t xml:space="preserve">Løyvinga finansierer også rektorutdanning, modulbasert </w:t>
      </w:r>
      <w:proofErr w:type="spellStart"/>
      <w:r w:rsidRPr="001A69B5">
        <w:t>vidareutdanning</w:t>
      </w:r>
      <w:proofErr w:type="spellEnd"/>
      <w:r w:rsidRPr="001A69B5">
        <w:t xml:space="preserve"> for </w:t>
      </w:r>
      <w:proofErr w:type="spellStart"/>
      <w:r w:rsidRPr="001A69B5">
        <w:t>skuleleiarar</w:t>
      </w:r>
      <w:proofErr w:type="spellEnd"/>
      <w:r w:rsidRPr="001A69B5">
        <w:t xml:space="preserve">, </w:t>
      </w:r>
      <w:proofErr w:type="spellStart"/>
      <w:r w:rsidRPr="001A69B5">
        <w:t>vidareutdanning</w:t>
      </w:r>
      <w:proofErr w:type="spellEnd"/>
      <w:r w:rsidRPr="001A69B5">
        <w:t xml:space="preserve"> for rettleiing av nyutdanna </w:t>
      </w:r>
      <w:proofErr w:type="spellStart"/>
      <w:r w:rsidRPr="001A69B5">
        <w:t>lærarar</w:t>
      </w:r>
      <w:proofErr w:type="spellEnd"/>
      <w:r w:rsidRPr="001A69B5">
        <w:t xml:space="preserve"> og </w:t>
      </w:r>
      <w:proofErr w:type="spellStart"/>
      <w:r w:rsidRPr="001A69B5">
        <w:t>lærarspesialistutdanningane</w:t>
      </w:r>
      <w:proofErr w:type="spellEnd"/>
      <w:r w:rsidRPr="001A69B5">
        <w:t xml:space="preserve">. For </w:t>
      </w:r>
      <w:proofErr w:type="gramStart"/>
      <w:r w:rsidRPr="001A69B5">
        <w:t>tilsette</w:t>
      </w:r>
      <w:proofErr w:type="gramEnd"/>
      <w:r w:rsidRPr="001A69B5">
        <w:t xml:space="preserve"> i </w:t>
      </w:r>
      <w:proofErr w:type="spellStart"/>
      <w:r w:rsidRPr="001A69B5">
        <w:t>skulen</w:t>
      </w:r>
      <w:proofErr w:type="spellEnd"/>
      <w:r w:rsidRPr="001A69B5">
        <w:t xml:space="preserve"> som </w:t>
      </w:r>
      <w:proofErr w:type="spellStart"/>
      <w:r w:rsidRPr="001A69B5">
        <w:t>manglar</w:t>
      </w:r>
      <w:proofErr w:type="spellEnd"/>
      <w:r w:rsidRPr="001A69B5">
        <w:t xml:space="preserve"> </w:t>
      </w:r>
      <w:proofErr w:type="spellStart"/>
      <w:r w:rsidRPr="001A69B5">
        <w:t>lærarutdanning</w:t>
      </w:r>
      <w:proofErr w:type="spellEnd"/>
      <w:r w:rsidRPr="001A69B5">
        <w:t xml:space="preserve">, er det </w:t>
      </w:r>
      <w:proofErr w:type="spellStart"/>
      <w:r w:rsidRPr="001A69B5">
        <w:t>stipendordningar</w:t>
      </w:r>
      <w:proofErr w:type="spellEnd"/>
      <w:r w:rsidRPr="001A69B5">
        <w:t xml:space="preserve"> for toårig praktisk-pedagogisk utdanning (PPU), praktisk-pedagogisk utdanning for yrkesfag (PPU-Y) og treårig </w:t>
      </w:r>
      <w:proofErr w:type="spellStart"/>
      <w:r w:rsidRPr="001A69B5">
        <w:t>yrkesfaglærarutdanning</w:t>
      </w:r>
      <w:proofErr w:type="spellEnd"/>
      <w:r w:rsidRPr="001A69B5">
        <w:t xml:space="preserve"> (YFL). Staten har også finansiert </w:t>
      </w:r>
      <w:proofErr w:type="spellStart"/>
      <w:r w:rsidRPr="001A69B5">
        <w:t>stipendmidlar</w:t>
      </w:r>
      <w:proofErr w:type="spellEnd"/>
      <w:r w:rsidRPr="001A69B5">
        <w:t xml:space="preserve"> for at </w:t>
      </w:r>
      <w:proofErr w:type="spellStart"/>
      <w:r w:rsidRPr="001A69B5">
        <w:t>skuleeigarar</w:t>
      </w:r>
      <w:proofErr w:type="spellEnd"/>
      <w:r w:rsidRPr="001A69B5">
        <w:t xml:space="preserve"> kan rekruttere </w:t>
      </w:r>
      <w:proofErr w:type="spellStart"/>
      <w:r w:rsidRPr="001A69B5">
        <w:t>personar</w:t>
      </w:r>
      <w:proofErr w:type="spellEnd"/>
      <w:r w:rsidRPr="001A69B5">
        <w:t xml:space="preserve"> </w:t>
      </w:r>
      <w:proofErr w:type="spellStart"/>
      <w:r w:rsidRPr="001A69B5">
        <w:t>utanfrå</w:t>
      </w:r>
      <w:proofErr w:type="spellEnd"/>
      <w:r w:rsidRPr="001A69B5">
        <w:t xml:space="preserve"> som ønsker å ta ei </w:t>
      </w:r>
      <w:proofErr w:type="spellStart"/>
      <w:r w:rsidRPr="001A69B5">
        <w:t>yrkesfaglærarutdanning</w:t>
      </w:r>
      <w:proofErr w:type="spellEnd"/>
      <w:r w:rsidRPr="001A69B5">
        <w:t xml:space="preserve"> for å jobbe i </w:t>
      </w:r>
      <w:proofErr w:type="spellStart"/>
      <w:r w:rsidRPr="001A69B5">
        <w:t>skulen</w:t>
      </w:r>
      <w:proofErr w:type="spellEnd"/>
      <w:r w:rsidRPr="001A69B5">
        <w:t>.</w:t>
      </w:r>
    </w:p>
    <w:p w14:paraId="5E6BF422" w14:textId="77777777" w:rsidR="000513CD" w:rsidRPr="001A69B5" w:rsidRDefault="0009509B" w:rsidP="001A69B5">
      <w:pPr>
        <w:pStyle w:val="avsnitt-tittel"/>
      </w:pPr>
      <w:r w:rsidRPr="001A69B5">
        <w:t>Mål for 2022</w:t>
      </w:r>
    </w:p>
    <w:p w14:paraId="6E81A4CD" w14:textId="77777777" w:rsidR="000513CD" w:rsidRPr="001A69B5" w:rsidRDefault="0009509B" w:rsidP="001A69B5">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r w:rsidRPr="001A69B5">
        <w:t xml:space="preserve"> og kvalifisering av </w:t>
      </w:r>
      <w:proofErr w:type="spellStart"/>
      <w:r w:rsidRPr="001A69B5">
        <w:t>lærarar</w:t>
      </w:r>
      <w:proofErr w:type="spellEnd"/>
      <w:r w:rsidRPr="001A69B5">
        <w:t xml:space="preserve"> skal bidra til god </w:t>
      </w:r>
      <w:proofErr w:type="spellStart"/>
      <w:r w:rsidRPr="001A69B5">
        <w:t>fagleg</w:t>
      </w:r>
      <w:proofErr w:type="spellEnd"/>
      <w:r w:rsidRPr="001A69B5">
        <w:t xml:space="preserve"> og pedagogisk kvalitet i grunnopplæringa. Dette skal føre til at </w:t>
      </w:r>
      <w:proofErr w:type="spellStart"/>
      <w:r w:rsidRPr="001A69B5">
        <w:t>elevane</w:t>
      </w:r>
      <w:proofErr w:type="spellEnd"/>
      <w:r w:rsidRPr="001A69B5">
        <w:t xml:space="preserve"> lærer </w:t>
      </w:r>
      <w:proofErr w:type="spellStart"/>
      <w:r w:rsidRPr="001A69B5">
        <w:t>meir</w:t>
      </w:r>
      <w:proofErr w:type="spellEnd"/>
      <w:r w:rsidRPr="001A69B5">
        <w:t>.</w:t>
      </w:r>
    </w:p>
    <w:p w14:paraId="7E9C2E40" w14:textId="77777777" w:rsidR="000513CD" w:rsidRPr="001A69B5" w:rsidRDefault="0009509B" w:rsidP="001A69B5">
      <w:pPr>
        <w:pStyle w:val="avsnitt-tittel"/>
      </w:pPr>
      <w:r w:rsidRPr="001A69B5">
        <w:t>Resultat i 2020</w:t>
      </w:r>
    </w:p>
    <w:p w14:paraId="48A74F1A" w14:textId="77777777" w:rsidR="000513CD" w:rsidRPr="001A69B5" w:rsidRDefault="0009509B" w:rsidP="001A69B5">
      <w:pPr>
        <w:pStyle w:val="avsnitt-under-undertittel"/>
      </w:pPr>
      <w:proofErr w:type="spellStart"/>
      <w:r w:rsidRPr="001A69B5">
        <w:t>Rettleiarutdanning</w:t>
      </w:r>
      <w:proofErr w:type="spellEnd"/>
    </w:p>
    <w:p w14:paraId="55926A0B" w14:textId="77777777" w:rsidR="000513CD" w:rsidRPr="001A69B5" w:rsidRDefault="0009509B" w:rsidP="001A69B5">
      <w:r w:rsidRPr="001A69B5">
        <w:t xml:space="preserve">Utdanningsdirektoratet har </w:t>
      </w:r>
      <w:proofErr w:type="spellStart"/>
      <w:r w:rsidRPr="001A69B5">
        <w:t>overteke</w:t>
      </w:r>
      <w:proofErr w:type="spellEnd"/>
      <w:r w:rsidRPr="001A69B5">
        <w:t xml:space="preserve"> ansvar for </w:t>
      </w:r>
      <w:proofErr w:type="spellStart"/>
      <w:r w:rsidRPr="001A69B5">
        <w:t>rettleiarutdanning</w:t>
      </w:r>
      <w:proofErr w:type="spellEnd"/>
      <w:r w:rsidRPr="001A69B5">
        <w:t xml:space="preserve"> av nyutdanna </w:t>
      </w:r>
      <w:proofErr w:type="spellStart"/>
      <w:r w:rsidRPr="001A69B5">
        <w:t>barnehagelærarar</w:t>
      </w:r>
      <w:proofErr w:type="spellEnd"/>
      <w:r w:rsidRPr="001A69B5">
        <w:t xml:space="preserve"> og </w:t>
      </w:r>
      <w:proofErr w:type="spellStart"/>
      <w:r w:rsidRPr="001A69B5">
        <w:t>lærarar</w:t>
      </w:r>
      <w:proofErr w:type="spellEnd"/>
      <w:r w:rsidRPr="001A69B5">
        <w:t xml:space="preserve">. For studieåret 2020–21 blei det inngått avtale med 10 universitet og </w:t>
      </w:r>
      <w:proofErr w:type="spellStart"/>
      <w:r w:rsidRPr="001A69B5">
        <w:t>høgskular</w:t>
      </w:r>
      <w:proofErr w:type="spellEnd"/>
      <w:r w:rsidRPr="001A69B5">
        <w:t xml:space="preserve"> om i alt 385 </w:t>
      </w:r>
      <w:proofErr w:type="spellStart"/>
      <w:r w:rsidRPr="001A69B5">
        <w:t>studieplassar</w:t>
      </w:r>
      <w:proofErr w:type="spellEnd"/>
      <w:r w:rsidRPr="001A69B5">
        <w:t>, og det blei nytta 6,6 mill. kroner til dette i 2020.</w:t>
      </w:r>
    </w:p>
    <w:p w14:paraId="6CFAFA6A" w14:textId="77777777" w:rsidR="000513CD" w:rsidRPr="001A69B5" w:rsidRDefault="0009509B" w:rsidP="001A69B5">
      <w:pPr>
        <w:pStyle w:val="avsnitt-under-undertittel"/>
      </w:pPr>
      <w:proofErr w:type="spellStart"/>
      <w:r w:rsidRPr="001A69B5">
        <w:t>Vidareutdanning</w:t>
      </w:r>
      <w:proofErr w:type="spellEnd"/>
      <w:r w:rsidRPr="001A69B5">
        <w:t xml:space="preserve"> for </w:t>
      </w:r>
      <w:proofErr w:type="spellStart"/>
      <w:r w:rsidRPr="001A69B5">
        <w:t>lærarar</w:t>
      </w:r>
      <w:proofErr w:type="spellEnd"/>
    </w:p>
    <w:p w14:paraId="7365AD37" w14:textId="77777777" w:rsidR="000513CD" w:rsidRPr="001A69B5" w:rsidRDefault="0009509B" w:rsidP="001A69B5">
      <w:r w:rsidRPr="001A69B5">
        <w:t xml:space="preserve">I 2020 blei det brukt 1,36 mrd. kroner til </w:t>
      </w:r>
      <w:proofErr w:type="spellStart"/>
      <w:r w:rsidRPr="001A69B5">
        <w:t>vidareutdanning</w:t>
      </w:r>
      <w:proofErr w:type="spellEnd"/>
      <w:r w:rsidRPr="001A69B5">
        <w:t xml:space="preserve"> for </w:t>
      </w:r>
      <w:proofErr w:type="spellStart"/>
      <w:r w:rsidRPr="001A69B5">
        <w:t>lærarar</w:t>
      </w:r>
      <w:proofErr w:type="spellEnd"/>
      <w:r w:rsidRPr="001A69B5">
        <w:t xml:space="preserve"> gjennom strategien Kompetanse for kvalitet. I </w:t>
      </w:r>
      <w:proofErr w:type="spellStart"/>
      <w:r w:rsidRPr="001A69B5">
        <w:t>skuleåret</w:t>
      </w:r>
      <w:proofErr w:type="spellEnd"/>
      <w:r w:rsidRPr="001A69B5">
        <w:t xml:space="preserve"> 2020–21 blei det gitt </w:t>
      </w:r>
      <w:proofErr w:type="spellStart"/>
      <w:r w:rsidRPr="001A69B5">
        <w:t>tilbod</w:t>
      </w:r>
      <w:proofErr w:type="spellEnd"/>
      <w:r w:rsidRPr="001A69B5">
        <w:t xml:space="preserve"> om </w:t>
      </w:r>
      <w:proofErr w:type="spellStart"/>
      <w:r w:rsidRPr="001A69B5">
        <w:t>vidareutdanning</w:t>
      </w:r>
      <w:proofErr w:type="spellEnd"/>
      <w:r w:rsidRPr="001A69B5">
        <w:t xml:space="preserve"> til 5 775 </w:t>
      </w:r>
      <w:proofErr w:type="spellStart"/>
      <w:r w:rsidRPr="001A69B5">
        <w:t>lærarar</w:t>
      </w:r>
      <w:proofErr w:type="spellEnd"/>
      <w:r w:rsidRPr="001A69B5">
        <w:t xml:space="preserve">. Ei evaluering viser at </w:t>
      </w:r>
      <w:proofErr w:type="spellStart"/>
      <w:r w:rsidRPr="001A69B5">
        <w:t>lærarar</w:t>
      </w:r>
      <w:proofErr w:type="spellEnd"/>
      <w:r w:rsidRPr="001A69B5">
        <w:t xml:space="preserve"> som har </w:t>
      </w:r>
      <w:proofErr w:type="spellStart"/>
      <w:r w:rsidRPr="001A69B5">
        <w:t>teke</w:t>
      </w:r>
      <w:proofErr w:type="spellEnd"/>
      <w:r w:rsidRPr="001A69B5">
        <w:t xml:space="preserve"> </w:t>
      </w:r>
      <w:proofErr w:type="spellStart"/>
      <w:r w:rsidRPr="001A69B5">
        <w:t>vidareutdanning</w:t>
      </w:r>
      <w:proofErr w:type="spellEnd"/>
      <w:r w:rsidRPr="001A69B5">
        <w:t xml:space="preserve">, meiner at </w:t>
      </w:r>
      <w:proofErr w:type="spellStart"/>
      <w:r w:rsidRPr="001A69B5">
        <w:t>elevane</w:t>
      </w:r>
      <w:proofErr w:type="spellEnd"/>
      <w:r w:rsidRPr="001A69B5">
        <w:t xml:space="preserve"> </w:t>
      </w:r>
      <w:proofErr w:type="spellStart"/>
      <w:r w:rsidRPr="001A69B5">
        <w:t>deira</w:t>
      </w:r>
      <w:proofErr w:type="spellEnd"/>
      <w:r w:rsidRPr="001A69B5">
        <w:t xml:space="preserve"> lærer </w:t>
      </w:r>
      <w:proofErr w:type="spellStart"/>
      <w:r w:rsidRPr="001A69B5">
        <w:t>meir</w:t>
      </w:r>
      <w:proofErr w:type="spellEnd"/>
      <w:r w:rsidRPr="001A69B5">
        <w:t xml:space="preserve">, og at </w:t>
      </w:r>
      <w:proofErr w:type="spellStart"/>
      <w:r w:rsidRPr="001A69B5">
        <w:t>dei</w:t>
      </w:r>
      <w:proofErr w:type="spellEnd"/>
      <w:r w:rsidRPr="001A69B5">
        <w:t xml:space="preserve"> sjølve har blitt </w:t>
      </w:r>
      <w:proofErr w:type="spellStart"/>
      <w:r w:rsidRPr="001A69B5">
        <w:t>meir</w:t>
      </w:r>
      <w:proofErr w:type="spellEnd"/>
      <w:r w:rsidRPr="001A69B5">
        <w:t xml:space="preserve"> engasjerte og betre til å undervise.</w:t>
      </w:r>
    </w:p>
    <w:p w14:paraId="1EB308CD" w14:textId="77777777" w:rsidR="000513CD" w:rsidRPr="001A69B5" w:rsidRDefault="0009509B" w:rsidP="001A69B5">
      <w:pPr>
        <w:pStyle w:val="avsnitt-undertittel"/>
      </w:pPr>
      <w:r w:rsidRPr="001A69B5">
        <w:t xml:space="preserve">Nye </w:t>
      </w:r>
      <w:proofErr w:type="spellStart"/>
      <w:r w:rsidRPr="001A69B5">
        <w:t>karrierevegar</w:t>
      </w:r>
      <w:proofErr w:type="spellEnd"/>
      <w:r w:rsidRPr="001A69B5">
        <w:t xml:space="preserve"> for </w:t>
      </w:r>
      <w:proofErr w:type="spellStart"/>
      <w:r w:rsidRPr="001A69B5">
        <w:t>lærarar</w:t>
      </w:r>
      <w:proofErr w:type="spellEnd"/>
      <w:r w:rsidRPr="001A69B5">
        <w:t xml:space="preserve"> (</w:t>
      </w:r>
      <w:proofErr w:type="spellStart"/>
      <w:r w:rsidRPr="001A69B5">
        <w:t>lærarspesialistar</w:t>
      </w:r>
      <w:proofErr w:type="spellEnd"/>
      <w:r w:rsidRPr="001A69B5">
        <w:t>)</w:t>
      </w:r>
    </w:p>
    <w:p w14:paraId="556550A7" w14:textId="77777777" w:rsidR="000513CD" w:rsidRPr="001A69B5" w:rsidRDefault="0009509B" w:rsidP="001A69B5">
      <w:r w:rsidRPr="001A69B5">
        <w:t xml:space="preserve">Det blei nytta 26,6 mill. kroner over kap. 226, post 22 til ordninga med </w:t>
      </w:r>
      <w:proofErr w:type="spellStart"/>
      <w:r w:rsidRPr="001A69B5">
        <w:t>lærarspesialistar</w:t>
      </w:r>
      <w:proofErr w:type="spellEnd"/>
      <w:r w:rsidRPr="001A69B5">
        <w:t xml:space="preserve">. Sjå </w:t>
      </w:r>
      <w:proofErr w:type="spellStart"/>
      <w:r w:rsidRPr="001A69B5">
        <w:t>meir</w:t>
      </w:r>
      <w:proofErr w:type="spellEnd"/>
      <w:r w:rsidRPr="001A69B5">
        <w:t xml:space="preserve"> omtale under rapport for 2020 over kap. 226, post 21.</w:t>
      </w:r>
    </w:p>
    <w:p w14:paraId="2AD3E8A4" w14:textId="77777777" w:rsidR="000513CD" w:rsidRPr="001A69B5" w:rsidRDefault="0009509B" w:rsidP="001A69B5">
      <w:pPr>
        <w:pStyle w:val="avsnitt-under-undertittel"/>
      </w:pPr>
      <w:r w:rsidRPr="001A69B5">
        <w:t xml:space="preserve">Rektorutdanninga og </w:t>
      </w:r>
      <w:proofErr w:type="spellStart"/>
      <w:r w:rsidRPr="001A69B5">
        <w:t>vidareutdanning</w:t>
      </w:r>
      <w:proofErr w:type="spellEnd"/>
      <w:r w:rsidRPr="001A69B5">
        <w:t xml:space="preserve"> for </w:t>
      </w:r>
      <w:proofErr w:type="spellStart"/>
      <w:r w:rsidRPr="001A69B5">
        <w:t>skuleleiarar</w:t>
      </w:r>
      <w:proofErr w:type="spellEnd"/>
    </w:p>
    <w:p w14:paraId="1E90AA7B" w14:textId="77777777" w:rsidR="000513CD" w:rsidRPr="001A69B5" w:rsidRDefault="0009509B" w:rsidP="001A69B5">
      <w:r w:rsidRPr="001A69B5">
        <w:t xml:space="preserve">69,3 mill. kroner gjekk til rektorutdanninga og modulbasert </w:t>
      </w:r>
      <w:proofErr w:type="spellStart"/>
      <w:r w:rsidRPr="001A69B5">
        <w:t>vidareutdanning</w:t>
      </w:r>
      <w:proofErr w:type="spellEnd"/>
      <w:r w:rsidRPr="001A69B5">
        <w:t xml:space="preserve"> for </w:t>
      </w:r>
      <w:proofErr w:type="spellStart"/>
      <w:r w:rsidRPr="001A69B5">
        <w:t>skuleleiarar</w:t>
      </w:r>
      <w:proofErr w:type="spellEnd"/>
      <w:r w:rsidRPr="001A69B5">
        <w:t xml:space="preserve">. I 2020 begynte 467 på rektorutdanninga og 349 på den modulbaserte </w:t>
      </w:r>
      <w:proofErr w:type="spellStart"/>
      <w:r w:rsidRPr="001A69B5">
        <w:t>vidareutdanninga</w:t>
      </w:r>
      <w:proofErr w:type="spellEnd"/>
      <w:r w:rsidRPr="001A69B5">
        <w:t xml:space="preserve"> for </w:t>
      </w:r>
      <w:proofErr w:type="spellStart"/>
      <w:r w:rsidRPr="001A69B5">
        <w:t>skuleleiarar</w:t>
      </w:r>
      <w:proofErr w:type="spellEnd"/>
      <w:r w:rsidRPr="001A69B5">
        <w:t xml:space="preserve">. Evalueringa av rektorutdanninga viser at </w:t>
      </w:r>
      <w:proofErr w:type="spellStart"/>
      <w:r w:rsidRPr="001A69B5">
        <w:t>deltakarane</w:t>
      </w:r>
      <w:proofErr w:type="spellEnd"/>
      <w:r w:rsidRPr="001A69B5">
        <w:t xml:space="preserve"> er svært nøgde med </w:t>
      </w:r>
      <w:proofErr w:type="spellStart"/>
      <w:r w:rsidRPr="001A69B5">
        <w:t>tilbodet</w:t>
      </w:r>
      <w:proofErr w:type="spellEnd"/>
      <w:r w:rsidRPr="001A69B5">
        <w:t xml:space="preserve">. Dei opplever at utdanninga har </w:t>
      </w:r>
      <w:proofErr w:type="spellStart"/>
      <w:r w:rsidRPr="001A69B5">
        <w:t>høg</w:t>
      </w:r>
      <w:proofErr w:type="spellEnd"/>
      <w:r w:rsidRPr="001A69B5">
        <w:t xml:space="preserve"> kvalitet, og at </w:t>
      </w:r>
      <w:proofErr w:type="spellStart"/>
      <w:r w:rsidRPr="001A69B5">
        <w:t>dei</w:t>
      </w:r>
      <w:proofErr w:type="spellEnd"/>
      <w:r w:rsidRPr="001A69B5">
        <w:t xml:space="preserve"> blir </w:t>
      </w:r>
      <w:proofErr w:type="spellStart"/>
      <w:r w:rsidRPr="001A69B5">
        <w:t>meir</w:t>
      </w:r>
      <w:proofErr w:type="spellEnd"/>
      <w:r w:rsidRPr="001A69B5">
        <w:t xml:space="preserve"> bevisste på eigen </w:t>
      </w:r>
      <w:proofErr w:type="spellStart"/>
      <w:r w:rsidRPr="001A69B5">
        <w:t>leiarpraksis</w:t>
      </w:r>
      <w:proofErr w:type="spellEnd"/>
      <w:r w:rsidRPr="001A69B5">
        <w:t xml:space="preserve"> og dermed </w:t>
      </w:r>
      <w:proofErr w:type="spellStart"/>
      <w:r w:rsidRPr="001A69B5">
        <w:t>tryggare</w:t>
      </w:r>
      <w:proofErr w:type="spellEnd"/>
      <w:r w:rsidRPr="001A69B5">
        <w:t xml:space="preserve"> </w:t>
      </w:r>
      <w:proofErr w:type="spellStart"/>
      <w:r w:rsidRPr="001A69B5">
        <w:t>leiarar</w:t>
      </w:r>
      <w:proofErr w:type="spellEnd"/>
      <w:r w:rsidRPr="001A69B5">
        <w:t>.</w:t>
      </w:r>
    </w:p>
    <w:p w14:paraId="2EE8EE6D" w14:textId="77777777" w:rsidR="000513CD" w:rsidRPr="001A69B5" w:rsidRDefault="0009509B" w:rsidP="001A69B5">
      <w:pPr>
        <w:pStyle w:val="avsnitt-under-undertittel"/>
      </w:pPr>
      <w:r w:rsidRPr="001A69B5">
        <w:t xml:space="preserve">Stipendordning for </w:t>
      </w:r>
      <w:proofErr w:type="gramStart"/>
      <w:r w:rsidRPr="001A69B5">
        <w:t>tilsette</w:t>
      </w:r>
      <w:proofErr w:type="gramEnd"/>
      <w:r w:rsidRPr="001A69B5">
        <w:t xml:space="preserve"> som </w:t>
      </w:r>
      <w:proofErr w:type="spellStart"/>
      <w:r w:rsidRPr="001A69B5">
        <w:t>manglar</w:t>
      </w:r>
      <w:proofErr w:type="spellEnd"/>
      <w:r w:rsidRPr="001A69B5">
        <w:t xml:space="preserve"> </w:t>
      </w:r>
      <w:proofErr w:type="spellStart"/>
      <w:r w:rsidRPr="001A69B5">
        <w:t>lærarutdanning</w:t>
      </w:r>
      <w:proofErr w:type="spellEnd"/>
      <w:r w:rsidRPr="001A69B5">
        <w:t xml:space="preserve">, og til rekruttering av </w:t>
      </w:r>
      <w:proofErr w:type="spellStart"/>
      <w:r w:rsidRPr="001A69B5">
        <w:t>personar</w:t>
      </w:r>
      <w:proofErr w:type="spellEnd"/>
      <w:r w:rsidRPr="001A69B5">
        <w:t xml:space="preserve"> </w:t>
      </w:r>
      <w:proofErr w:type="spellStart"/>
      <w:r w:rsidRPr="001A69B5">
        <w:t>utanfor</w:t>
      </w:r>
      <w:proofErr w:type="spellEnd"/>
      <w:r w:rsidRPr="001A69B5">
        <w:t xml:space="preserve"> </w:t>
      </w:r>
      <w:proofErr w:type="spellStart"/>
      <w:r w:rsidRPr="001A69B5">
        <w:t>skulen</w:t>
      </w:r>
      <w:proofErr w:type="spellEnd"/>
    </w:p>
    <w:p w14:paraId="390F98D9" w14:textId="77777777" w:rsidR="000513CD" w:rsidRPr="001A69B5" w:rsidRDefault="0009509B" w:rsidP="001A69B5">
      <w:r w:rsidRPr="001A69B5">
        <w:t xml:space="preserve">82,9 mill. kroner gjekk til kompetansetiltak for </w:t>
      </w:r>
      <w:proofErr w:type="spellStart"/>
      <w:r w:rsidRPr="001A69B5">
        <w:t>ikkje</w:t>
      </w:r>
      <w:proofErr w:type="spellEnd"/>
      <w:r w:rsidRPr="001A69B5">
        <w:t xml:space="preserve">-kvalifisert undervisningspersonell i 2020. Det blei utbetalt 469 nye stipend til </w:t>
      </w:r>
      <w:proofErr w:type="spellStart"/>
      <w:r w:rsidRPr="001A69B5">
        <w:t>personar</w:t>
      </w:r>
      <w:proofErr w:type="spellEnd"/>
      <w:r w:rsidRPr="001A69B5">
        <w:t xml:space="preserve"> for </w:t>
      </w:r>
      <w:proofErr w:type="spellStart"/>
      <w:r w:rsidRPr="001A69B5">
        <w:t>studiar</w:t>
      </w:r>
      <w:proofErr w:type="spellEnd"/>
      <w:r w:rsidRPr="001A69B5">
        <w:t xml:space="preserve"> på PPU, PPU-Y og YFL. Av </w:t>
      </w:r>
      <w:proofErr w:type="spellStart"/>
      <w:r w:rsidRPr="001A69B5">
        <w:t>desse</w:t>
      </w:r>
      <w:proofErr w:type="spellEnd"/>
      <w:r w:rsidRPr="001A69B5">
        <w:t xml:space="preserve"> gjekk 64 stipend til å rekruttere </w:t>
      </w:r>
      <w:proofErr w:type="spellStart"/>
      <w:r w:rsidRPr="001A69B5">
        <w:t>personar</w:t>
      </w:r>
      <w:proofErr w:type="spellEnd"/>
      <w:r w:rsidRPr="001A69B5">
        <w:t xml:space="preserve"> </w:t>
      </w:r>
      <w:proofErr w:type="spellStart"/>
      <w:r w:rsidRPr="001A69B5">
        <w:t>utanfor</w:t>
      </w:r>
      <w:proofErr w:type="spellEnd"/>
      <w:r w:rsidRPr="001A69B5">
        <w:t xml:space="preserve"> </w:t>
      </w:r>
      <w:proofErr w:type="spellStart"/>
      <w:r w:rsidRPr="001A69B5">
        <w:t>skulen</w:t>
      </w:r>
      <w:proofErr w:type="spellEnd"/>
      <w:r w:rsidRPr="001A69B5">
        <w:t xml:space="preserve">. Den andre halvparten av stipenda til </w:t>
      </w:r>
      <w:proofErr w:type="spellStart"/>
      <w:r w:rsidRPr="001A69B5">
        <w:t>deltakarane</w:t>
      </w:r>
      <w:proofErr w:type="spellEnd"/>
      <w:r w:rsidRPr="001A69B5">
        <w:t xml:space="preserve"> </w:t>
      </w:r>
      <w:proofErr w:type="spellStart"/>
      <w:r w:rsidRPr="001A69B5">
        <w:t>frå</w:t>
      </w:r>
      <w:proofErr w:type="spellEnd"/>
      <w:r w:rsidRPr="001A69B5">
        <w:t xml:space="preserve"> stipendordninga i 2017 og 2018 blei også utbetalt etter fullførte studium.</w:t>
      </w:r>
    </w:p>
    <w:p w14:paraId="2667A117" w14:textId="77777777" w:rsidR="000513CD" w:rsidRPr="001A69B5" w:rsidRDefault="0009509B" w:rsidP="001A69B5">
      <w:pPr>
        <w:pStyle w:val="avsnitt-under-undertittel"/>
      </w:pPr>
      <w:r w:rsidRPr="001A69B5">
        <w:t xml:space="preserve">Forsøksordning for </w:t>
      </w:r>
      <w:proofErr w:type="spellStart"/>
      <w:r w:rsidRPr="001A69B5">
        <w:t>lærarkvalifisering</w:t>
      </w:r>
      <w:proofErr w:type="spellEnd"/>
    </w:p>
    <w:p w14:paraId="709BA42D" w14:textId="77777777" w:rsidR="000513CD" w:rsidRPr="001A69B5" w:rsidRDefault="0009509B" w:rsidP="001A69B5">
      <w:r w:rsidRPr="001A69B5">
        <w:t xml:space="preserve">I 2020 gjekk 6 mill. kroner til universitet og </w:t>
      </w:r>
      <w:proofErr w:type="spellStart"/>
      <w:r w:rsidRPr="001A69B5">
        <w:t>høgskular</w:t>
      </w:r>
      <w:proofErr w:type="spellEnd"/>
      <w:r w:rsidRPr="001A69B5">
        <w:t xml:space="preserve"> til å understøtte gjennomføringa av prosjektet for at </w:t>
      </w:r>
      <w:proofErr w:type="spellStart"/>
      <w:r w:rsidRPr="001A69B5">
        <w:t>personar</w:t>
      </w:r>
      <w:proofErr w:type="spellEnd"/>
      <w:r w:rsidRPr="001A69B5">
        <w:t xml:space="preserve"> med påbegynt, men </w:t>
      </w:r>
      <w:proofErr w:type="spellStart"/>
      <w:r w:rsidRPr="001A69B5">
        <w:t>ikkje</w:t>
      </w:r>
      <w:proofErr w:type="spellEnd"/>
      <w:r w:rsidRPr="001A69B5">
        <w:t xml:space="preserve"> fullført </w:t>
      </w:r>
      <w:proofErr w:type="spellStart"/>
      <w:r w:rsidRPr="001A69B5">
        <w:t>lærarutdanning</w:t>
      </w:r>
      <w:proofErr w:type="spellEnd"/>
      <w:r w:rsidRPr="001A69B5">
        <w:t xml:space="preserve"> skal kunne fullføre fireårig </w:t>
      </w:r>
      <w:proofErr w:type="spellStart"/>
      <w:r w:rsidRPr="001A69B5">
        <w:t>grunnskulelærarutdanning</w:t>
      </w:r>
      <w:proofErr w:type="spellEnd"/>
      <w:r w:rsidRPr="001A69B5">
        <w:t xml:space="preserve">. Sjå også omtale av </w:t>
      </w:r>
      <w:proofErr w:type="spellStart"/>
      <w:r w:rsidRPr="001A69B5">
        <w:t>midlar</w:t>
      </w:r>
      <w:proofErr w:type="spellEnd"/>
      <w:r w:rsidRPr="001A69B5">
        <w:t xml:space="preserve"> løyvde over kap. 226, post 21 til rekruttering til </w:t>
      </w:r>
      <w:proofErr w:type="spellStart"/>
      <w:r w:rsidRPr="001A69B5">
        <w:t>lærarutdanning</w:t>
      </w:r>
      <w:proofErr w:type="spellEnd"/>
      <w:r w:rsidRPr="001A69B5">
        <w:t xml:space="preserve"> og </w:t>
      </w:r>
      <w:proofErr w:type="spellStart"/>
      <w:r w:rsidRPr="001A69B5">
        <w:t>læraryrket</w:t>
      </w:r>
      <w:proofErr w:type="spellEnd"/>
      <w:r w:rsidRPr="001A69B5">
        <w:t>.</w:t>
      </w:r>
    </w:p>
    <w:p w14:paraId="1DF654BA" w14:textId="77777777" w:rsidR="000513CD" w:rsidRPr="001A69B5" w:rsidRDefault="0009509B" w:rsidP="001A69B5">
      <w:pPr>
        <w:pStyle w:val="avsnitt-tittel"/>
      </w:pPr>
      <w:r w:rsidRPr="001A69B5">
        <w:t>Budsjettforslag for 2022</w:t>
      </w:r>
    </w:p>
    <w:p w14:paraId="0E1D1926" w14:textId="77777777" w:rsidR="000513CD" w:rsidRPr="001A69B5" w:rsidRDefault="0009509B" w:rsidP="001A69B5">
      <w:r w:rsidRPr="001A69B5">
        <w:t xml:space="preserve">Departementet foreslår å løyve 1,7 mrd. kroner på posten. Løyvinga finansierer </w:t>
      </w:r>
      <w:proofErr w:type="spellStart"/>
      <w:r w:rsidRPr="001A69B5">
        <w:t>plassar</w:t>
      </w:r>
      <w:proofErr w:type="spellEnd"/>
      <w:r w:rsidRPr="001A69B5">
        <w:t xml:space="preserve"> våren 2022 og gir rom for å tilby </w:t>
      </w:r>
      <w:proofErr w:type="spellStart"/>
      <w:r w:rsidRPr="001A69B5">
        <w:t>vidareutdanning</w:t>
      </w:r>
      <w:proofErr w:type="spellEnd"/>
      <w:r w:rsidRPr="001A69B5">
        <w:t xml:space="preserve"> til om lag 5 000 </w:t>
      </w:r>
      <w:proofErr w:type="spellStart"/>
      <w:r w:rsidRPr="001A69B5">
        <w:t>lærarar</w:t>
      </w:r>
      <w:proofErr w:type="spellEnd"/>
      <w:r w:rsidRPr="001A69B5">
        <w:t xml:space="preserve"> </w:t>
      </w:r>
      <w:proofErr w:type="spellStart"/>
      <w:r w:rsidRPr="001A69B5">
        <w:t>hausten</w:t>
      </w:r>
      <w:proofErr w:type="spellEnd"/>
      <w:r w:rsidRPr="001A69B5">
        <w:t xml:space="preserve"> 2022 </w:t>
      </w:r>
      <w:proofErr w:type="spellStart"/>
      <w:r w:rsidRPr="001A69B5">
        <w:t>innanfor</w:t>
      </w:r>
      <w:proofErr w:type="spellEnd"/>
      <w:r w:rsidRPr="001A69B5">
        <w:t xml:space="preserve"> ordninga Kompetanse for kvalitet. Dette inkluderer 370 nye plasser, </w:t>
      </w:r>
      <w:proofErr w:type="spellStart"/>
      <w:r w:rsidRPr="001A69B5">
        <w:t>hovudsakleg</w:t>
      </w:r>
      <w:proofErr w:type="spellEnd"/>
      <w:r w:rsidRPr="001A69B5">
        <w:t xml:space="preserve"> i spesialpedagogikk. Departementet </w:t>
      </w:r>
      <w:proofErr w:type="spellStart"/>
      <w:r w:rsidRPr="001A69B5">
        <w:t>forventar</w:t>
      </w:r>
      <w:proofErr w:type="spellEnd"/>
      <w:r w:rsidRPr="001A69B5">
        <w:t xml:space="preserve"> at kapasiteten vil </w:t>
      </w:r>
      <w:proofErr w:type="spellStart"/>
      <w:r w:rsidRPr="001A69B5">
        <w:t>vere</w:t>
      </w:r>
      <w:proofErr w:type="spellEnd"/>
      <w:r w:rsidRPr="001A69B5">
        <w:t xml:space="preserve"> god nok til å gi </w:t>
      </w:r>
      <w:proofErr w:type="spellStart"/>
      <w:r w:rsidRPr="001A69B5">
        <w:t>tilbod</w:t>
      </w:r>
      <w:proofErr w:type="spellEnd"/>
      <w:r w:rsidRPr="001A69B5">
        <w:t xml:space="preserve"> til alle som ønsker </w:t>
      </w:r>
      <w:proofErr w:type="spellStart"/>
      <w:r w:rsidRPr="001A69B5">
        <w:t>vidareutdanning</w:t>
      </w:r>
      <w:proofErr w:type="spellEnd"/>
      <w:r w:rsidRPr="001A69B5">
        <w:t xml:space="preserve"> i matematikk, norsk, engelsk, norsk </w:t>
      </w:r>
      <w:proofErr w:type="spellStart"/>
      <w:r w:rsidRPr="001A69B5">
        <w:t>teiknspråk</w:t>
      </w:r>
      <w:proofErr w:type="spellEnd"/>
      <w:r w:rsidRPr="001A69B5">
        <w:t xml:space="preserve"> og samisk.</w:t>
      </w:r>
    </w:p>
    <w:p w14:paraId="0D5A756A" w14:textId="77777777" w:rsidR="000513CD" w:rsidRPr="001A69B5" w:rsidRDefault="0009509B" w:rsidP="001A69B5">
      <w:r w:rsidRPr="001A69B5">
        <w:t xml:space="preserve">Utdanningsdirektoratet har ansvaret for å finansiere </w:t>
      </w:r>
      <w:proofErr w:type="spellStart"/>
      <w:r w:rsidRPr="001A69B5">
        <w:t>studieplassar</w:t>
      </w:r>
      <w:proofErr w:type="spellEnd"/>
      <w:r w:rsidRPr="001A69B5">
        <w:t xml:space="preserve"> i </w:t>
      </w:r>
      <w:proofErr w:type="spellStart"/>
      <w:r w:rsidRPr="001A69B5">
        <w:t>vidareutdanning</w:t>
      </w:r>
      <w:proofErr w:type="spellEnd"/>
      <w:r w:rsidRPr="001A69B5">
        <w:t xml:space="preserve"> i rettleiing av nyutdanna </w:t>
      </w:r>
      <w:proofErr w:type="spellStart"/>
      <w:r w:rsidRPr="001A69B5">
        <w:t>lærarar</w:t>
      </w:r>
      <w:proofErr w:type="spellEnd"/>
      <w:r w:rsidRPr="001A69B5">
        <w:t xml:space="preserve">. Dette er </w:t>
      </w:r>
      <w:proofErr w:type="spellStart"/>
      <w:r w:rsidRPr="001A69B5">
        <w:t>ein</w:t>
      </w:r>
      <w:proofErr w:type="spellEnd"/>
      <w:r w:rsidRPr="001A69B5">
        <w:t xml:space="preserve"> del av </w:t>
      </w:r>
      <w:proofErr w:type="spellStart"/>
      <w:r w:rsidRPr="001A69B5">
        <w:t>dei</w:t>
      </w:r>
      <w:proofErr w:type="spellEnd"/>
      <w:r w:rsidRPr="001A69B5">
        <w:t xml:space="preserve"> nasjonale rammene for rettleiing av nyutdanna </w:t>
      </w:r>
      <w:proofErr w:type="spellStart"/>
      <w:r w:rsidRPr="001A69B5">
        <w:t>nytilsette</w:t>
      </w:r>
      <w:proofErr w:type="spellEnd"/>
      <w:r w:rsidRPr="001A69B5">
        <w:t xml:space="preserve"> </w:t>
      </w:r>
      <w:proofErr w:type="spellStart"/>
      <w:r w:rsidRPr="001A69B5">
        <w:t>lærarar</w:t>
      </w:r>
      <w:proofErr w:type="spellEnd"/>
      <w:r w:rsidRPr="001A69B5">
        <w:t>.</w:t>
      </w:r>
    </w:p>
    <w:p w14:paraId="6257163C" w14:textId="77777777" w:rsidR="000513CD" w:rsidRPr="001A69B5" w:rsidRDefault="0009509B" w:rsidP="001A69B5">
      <w:r w:rsidRPr="001A69B5">
        <w:t xml:space="preserve">Det er behov for </w:t>
      </w:r>
      <w:proofErr w:type="spellStart"/>
      <w:r w:rsidRPr="001A69B5">
        <w:t>fleire</w:t>
      </w:r>
      <w:proofErr w:type="spellEnd"/>
      <w:r w:rsidRPr="001A69B5">
        <w:t xml:space="preserve"> kvalifiserte </w:t>
      </w:r>
      <w:proofErr w:type="spellStart"/>
      <w:r w:rsidRPr="001A69B5">
        <w:t>søkarar</w:t>
      </w:r>
      <w:proofErr w:type="spellEnd"/>
      <w:r w:rsidRPr="001A69B5">
        <w:t xml:space="preserve"> til </w:t>
      </w:r>
      <w:proofErr w:type="spellStart"/>
      <w:r w:rsidRPr="001A69B5">
        <w:t>lærarutdanningar</w:t>
      </w:r>
      <w:proofErr w:type="spellEnd"/>
      <w:r w:rsidRPr="001A69B5">
        <w:t xml:space="preserve"> retta mot </w:t>
      </w:r>
      <w:proofErr w:type="spellStart"/>
      <w:r w:rsidRPr="001A69B5">
        <w:t>barnehagar</w:t>
      </w:r>
      <w:proofErr w:type="spellEnd"/>
      <w:r w:rsidRPr="001A69B5">
        <w:t xml:space="preserve"> og </w:t>
      </w:r>
      <w:proofErr w:type="spellStart"/>
      <w:r w:rsidRPr="001A69B5">
        <w:t>skular</w:t>
      </w:r>
      <w:proofErr w:type="spellEnd"/>
      <w:r w:rsidRPr="001A69B5">
        <w:t xml:space="preserve">. For mange som underviser i </w:t>
      </w:r>
      <w:proofErr w:type="spellStart"/>
      <w:r w:rsidRPr="001A69B5">
        <w:t>skulen</w:t>
      </w:r>
      <w:proofErr w:type="spellEnd"/>
      <w:r w:rsidRPr="001A69B5">
        <w:t xml:space="preserve">, er </w:t>
      </w:r>
      <w:proofErr w:type="spellStart"/>
      <w:r w:rsidRPr="001A69B5">
        <w:t>ikkje</w:t>
      </w:r>
      <w:proofErr w:type="spellEnd"/>
      <w:r w:rsidRPr="001A69B5">
        <w:t xml:space="preserve"> kvalifiserte </w:t>
      </w:r>
      <w:proofErr w:type="spellStart"/>
      <w:r w:rsidRPr="001A69B5">
        <w:t>lærarar</w:t>
      </w:r>
      <w:proofErr w:type="spellEnd"/>
      <w:r w:rsidRPr="001A69B5">
        <w:t xml:space="preserve">, jf. omtalen i kategoriinnleiinga av utviklingstrekk og </w:t>
      </w:r>
      <w:proofErr w:type="spellStart"/>
      <w:r w:rsidRPr="001A69B5">
        <w:t>utfordringar</w:t>
      </w:r>
      <w:proofErr w:type="spellEnd"/>
      <w:r w:rsidRPr="001A69B5">
        <w:t xml:space="preserve"> under målet om kompetanse. 10 mill. kroner over posten skal gå til universitet og </w:t>
      </w:r>
      <w:proofErr w:type="spellStart"/>
      <w:r w:rsidRPr="001A69B5">
        <w:t>høgskular</w:t>
      </w:r>
      <w:proofErr w:type="spellEnd"/>
      <w:r w:rsidRPr="001A69B5">
        <w:t xml:space="preserve"> som tilbyr </w:t>
      </w:r>
      <w:proofErr w:type="spellStart"/>
      <w:r w:rsidRPr="001A69B5">
        <w:t>lærarutdanningar</w:t>
      </w:r>
      <w:proofErr w:type="spellEnd"/>
      <w:r w:rsidRPr="001A69B5">
        <w:t xml:space="preserve">, slik at </w:t>
      </w:r>
      <w:proofErr w:type="spellStart"/>
      <w:r w:rsidRPr="001A69B5">
        <w:t>dei</w:t>
      </w:r>
      <w:proofErr w:type="spellEnd"/>
      <w:r w:rsidRPr="001A69B5">
        <w:t xml:space="preserve"> kan stimulere til </w:t>
      </w:r>
      <w:proofErr w:type="spellStart"/>
      <w:r w:rsidRPr="001A69B5">
        <w:t>auka</w:t>
      </w:r>
      <w:proofErr w:type="spellEnd"/>
      <w:r w:rsidRPr="001A69B5">
        <w:t xml:space="preserve"> rekruttering til norske og samiske </w:t>
      </w:r>
      <w:proofErr w:type="spellStart"/>
      <w:r w:rsidRPr="001A69B5">
        <w:t>lærarutdanningar</w:t>
      </w:r>
      <w:proofErr w:type="spellEnd"/>
      <w:r w:rsidRPr="001A69B5">
        <w:t xml:space="preserve"> retta mot </w:t>
      </w:r>
      <w:proofErr w:type="spellStart"/>
      <w:r w:rsidRPr="001A69B5">
        <w:t>barnehagar</w:t>
      </w:r>
      <w:proofErr w:type="spellEnd"/>
      <w:r w:rsidRPr="001A69B5">
        <w:t xml:space="preserve"> og </w:t>
      </w:r>
      <w:proofErr w:type="spellStart"/>
      <w:r w:rsidRPr="001A69B5">
        <w:t>skular</w:t>
      </w:r>
      <w:proofErr w:type="spellEnd"/>
      <w:r w:rsidRPr="001A69B5">
        <w:t>.</w:t>
      </w:r>
    </w:p>
    <w:p w14:paraId="41FCD483" w14:textId="77777777" w:rsidR="000513CD" w:rsidRPr="001A69B5" w:rsidRDefault="0009509B" w:rsidP="001A69B5">
      <w:r w:rsidRPr="001A69B5">
        <w:t xml:space="preserve">Som følge av </w:t>
      </w:r>
      <w:proofErr w:type="spellStart"/>
      <w:r w:rsidRPr="001A69B5">
        <w:t>dei</w:t>
      </w:r>
      <w:proofErr w:type="spellEnd"/>
      <w:r w:rsidRPr="001A69B5">
        <w:t xml:space="preserve"> </w:t>
      </w:r>
      <w:proofErr w:type="spellStart"/>
      <w:r w:rsidRPr="001A69B5">
        <w:t>stipendordningane</w:t>
      </w:r>
      <w:proofErr w:type="spellEnd"/>
      <w:r w:rsidRPr="001A69B5">
        <w:t xml:space="preserve"> som blir finansierte av løyvinga på posten, der </w:t>
      </w:r>
      <w:proofErr w:type="spellStart"/>
      <w:r w:rsidRPr="001A69B5">
        <w:t>delar</w:t>
      </w:r>
      <w:proofErr w:type="spellEnd"/>
      <w:r w:rsidRPr="001A69B5">
        <w:t xml:space="preserve"> av stipendet først blir utbetalte når </w:t>
      </w:r>
      <w:proofErr w:type="spellStart"/>
      <w:r w:rsidRPr="001A69B5">
        <w:t>vidareutdanninga</w:t>
      </w:r>
      <w:proofErr w:type="spellEnd"/>
      <w:r w:rsidRPr="001A69B5">
        <w:t xml:space="preserve"> er fullført, er det behov for ei </w:t>
      </w:r>
      <w:proofErr w:type="spellStart"/>
      <w:r w:rsidRPr="001A69B5">
        <w:t>tilsegnsfullmakt</w:t>
      </w:r>
      <w:proofErr w:type="spellEnd"/>
      <w:r w:rsidRPr="001A69B5">
        <w:t xml:space="preserve"> på 237 mill. kroner knytt til posten, jf. forslag til vedtak III nr. 1.</w:t>
      </w:r>
    </w:p>
    <w:p w14:paraId="1B7181D4" w14:textId="77777777" w:rsidR="000513CD" w:rsidRPr="001A69B5" w:rsidRDefault="0009509B" w:rsidP="001A69B5">
      <w:pPr>
        <w:pStyle w:val="b-post"/>
      </w:pPr>
      <w:r w:rsidRPr="001A69B5">
        <w:t xml:space="preserve">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6C8E6C7E" w14:textId="77777777" w:rsidR="000513CD" w:rsidRPr="001A69B5" w:rsidRDefault="0009509B" w:rsidP="001A69B5">
      <w:r w:rsidRPr="001A69B5">
        <w:t xml:space="preserve">Løyvinga skal finansiere innkjøp av </w:t>
      </w:r>
      <w:proofErr w:type="spellStart"/>
      <w:r w:rsidRPr="001A69B5">
        <w:t>eit</w:t>
      </w:r>
      <w:proofErr w:type="spellEnd"/>
      <w:r w:rsidRPr="001A69B5">
        <w:t xml:space="preserve"> nytt digitalt system for gjennomføring av </w:t>
      </w:r>
      <w:proofErr w:type="spellStart"/>
      <w:r w:rsidRPr="001A69B5">
        <w:t>prøvar</w:t>
      </w:r>
      <w:proofErr w:type="spellEnd"/>
      <w:r w:rsidRPr="001A69B5">
        <w:t xml:space="preserve"> og </w:t>
      </w:r>
      <w:proofErr w:type="spellStart"/>
      <w:r w:rsidRPr="001A69B5">
        <w:t>eksamenar</w:t>
      </w:r>
      <w:proofErr w:type="spellEnd"/>
      <w:r w:rsidRPr="001A69B5">
        <w:t xml:space="preserve">, jf. omtale i kategoriinnleiinga. Satsinga gjaldt først for treårsperioden 2019–21, men er </w:t>
      </w:r>
      <w:proofErr w:type="spellStart"/>
      <w:r w:rsidRPr="001A69B5">
        <w:t>forlengd</w:t>
      </w:r>
      <w:proofErr w:type="spellEnd"/>
      <w:r w:rsidRPr="001A69B5">
        <w:t xml:space="preserve"> ut 2022.</w:t>
      </w:r>
    </w:p>
    <w:p w14:paraId="2EE50CBE" w14:textId="77777777" w:rsidR="000513CD" w:rsidRPr="001A69B5" w:rsidRDefault="0009509B" w:rsidP="001A69B5">
      <w:pPr>
        <w:pStyle w:val="avsnitt-tittel"/>
      </w:pPr>
      <w:r w:rsidRPr="001A69B5">
        <w:t>Mål for 2022</w:t>
      </w:r>
    </w:p>
    <w:p w14:paraId="2426AF50" w14:textId="77777777" w:rsidR="000513CD" w:rsidRPr="001A69B5" w:rsidRDefault="0009509B" w:rsidP="001A69B5">
      <w:r w:rsidRPr="001A69B5">
        <w:t xml:space="preserve">Målet med løyvinga er å gi </w:t>
      </w:r>
      <w:proofErr w:type="spellStart"/>
      <w:r w:rsidRPr="001A69B5">
        <w:t>elevane</w:t>
      </w:r>
      <w:proofErr w:type="spellEnd"/>
      <w:r w:rsidRPr="001A69B5">
        <w:t xml:space="preserve"> og </w:t>
      </w:r>
      <w:proofErr w:type="spellStart"/>
      <w:r w:rsidRPr="001A69B5">
        <w:t>eksamenskandidatane</w:t>
      </w:r>
      <w:proofErr w:type="spellEnd"/>
      <w:r w:rsidRPr="001A69B5">
        <w:t xml:space="preserve"> ei intuitiv og </w:t>
      </w:r>
      <w:proofErr w:type="spellStart"/>
      <w:r w:rsidRPr="001A69B5">
        <w:t>brukarvennleg</w:t>
      </w:r>
      <w:proofErr w:type="spellEnd"/>
      <w:r w:rsidRPr="001A69B5">
        <w:t xml:space="preserve"> </w:t>
      </w:r>
      <w:proofErr w:type="spellStart"/>
      <w:r w:rsidRPr="001A69B5">
        <w:t>teneste</w:t>
      </w:r>
      <w:proofErr w:type="spellEnd"/>
      <w:r w:rsidRPr="001A69B5">
        <w:t xml:space="preserve"> der </w:t>
      </w:r>
      <w:proofErr w:type="spellStart"/>
      <w:r w:rsidRPr="001A69B5">
        <w:t>dei</w:t>
      </w:r>
      <w:proofErr w:type="spellEnd"/>
      <w:r w:rsidRPr="001A69B5">
        <w:t xml:space="preserve"> kan få vist eigen kompetanse på </w:t>
      </w:r>
      <w:proofErr w:type="spellStart"/>
      <w:r w:rsidRPr="001A69B5">
        <w:t>fleire</w:t>
      </w:r>
      <w:proofErr w:type="spellEnd"/>
      <w:r w:rsidRPr="001A69B5">
        <w:t xml:space="preserve"> </w:t>
      </w:r>
      <w:proofErr w:type="spellStart"/>
      <w:r w:rsidRPr="001A69B5">
        <w:t>måtar</w:t>
      </w:r>
      <w:proofErr w:type="spellEnd"/>
      <w:r w:rsidRPr="001A69B5">
        <w:t xml:space="preserve"> enn i dag. </w:t>
      </w:r>
      <w:proofErr w:type="spellStart"/>
      <w:r w:rsidRPr="001A69B5">
        <w:t>Tenesta</w:t>
      </w:r>
      <w:proofErr w:type="spellEnd"/>
      <w:r w:rsidRPr="001A69B5">
        <w:t xml:space="preserve"> skal vareta nye krav til universell utforming. Løysinga skal bidra til at alle </w:t>
      </w:r>
      <w:proofErr w:type="spellStart"/>
      <w:r w:rsidRPr="001A69B5">
        <w:t>prøvar</w:t>
      </w:r>
      <w:proofErr w:type="spellEnd"/>
      <w:r w:rsidRPr="001A69B5">
        <w:t xml:space="preserve"> og </w:t>
      </w:r>
      <w:proofErr w:type="spellStart"/>
      <w:r w:rsidRPr="001A69B5">
        <w:t>eksamenar</w:t>
      </w:r>
      <w:proofErr w:type="spellEnd"/>
      <w:r w:rsidRPr="001A69B5">
        <w:t xml:space="preserve"> kan </w:t>
      </w:r>
      <w:proofErr w:type="spellStart"/>
      <w:r w:rsidRPr="001A69B5">
        <w:t>utviklast</w:t>
      </w:r>
      <w:proofErr w:type="spellEnd"/>
      <w:r w:rsidRPr="001A69B5">
        <w:t xml:space="preserve"> og </w:t>
      </w:r>
      <w:proofErr w:type="spellStart"/>
      <w:r w:rsidRPr="001A69B5">
        <w:t>gjennomførast</w:t>
      </w:r>
      <w:proofErr w:type="spellEnd"/>
      <w:r w:rsidRPr="001A69B5">
        <w:t xml:space="preserve"> i ei ny, felles digital løysing.</w:t>
      </w:r>
    </w:p>
    <w:p w14:paraId="7B20652E" w14:textId="77777777" w:rsidR="000513CD" w:rsidRPr="001A69B5" w:rsidRDefault="0009509B" w:rsidP="001A69B5">
      <w:pPr>
        <w:pStyle w:val="avsnitt-tittel"/>
      </w:pPr>
      <w:r w:rsidRPr="001A69B5">
        <w:t>Resultat i 2020</w:t>
      </w:r>
    </w:p>
    <w:p w14:paraId="24D67CBD" w14:textId="77777777" w:rsidR="000513CD" w:rsidRPr="001A69B5" w:rsidRDefault="0009509B" w:rsidP="001A69B5">
      <w:proofErr w:type="spellStart"/>
      <w:r w:rsidRPr="001A69B5">
        <w:t>Hovudprosjektet</w:t>
      </w:r>
      <w:proofErr w:type="spellEnd"/>
      <w:r w:rsidRPr="001A69B5">
        <w:t xml:space="preserve"> for å kjøpe inn og ta i bruk </w:t>
      </w:r>
      <w:proofErr w:type="spellStart"/>
      <w:r w:rsidRPr="001A69B5">
        <w:t>eit</w:t>
      </w:r>
      <w:proofErr w:type="spellEnd"/>
      <w:r w:rsidRPr="001A69B5">
        <w:t xml:space="preserve"> nytt digitalt system blei starta opp i 2019. Kontrakt med leverandør blei </w:t>
      </w:r>
      <w:proofErr w:type="spellStart"/>
      <w:r w:rsidRPr="001A69B5">
        <w:t>underteikna</w:t>
      </w:r>
      <w:proofErr w:type="spellEnd"/>
      <w:r w:rsidRPr="001A69B5">
        <w:t xml:space="preserve">, og arbeidet med å </w:t>
      </w:r>
      <w:proofErr w:type="spellStart"/>
      <w:r w:rsidRPr="001A69B5">
        <w:t>setje</w:t>
      </w:r>
      <w:proofErr w:type="spellEnd"/>
      <w:r w:rsidRPr="001A69B5">
        <w:t xml:space="preserve"> opp og ta i bruk løysinga blei sett i gang. Smitteverntiltak som følge av covid-19-pandemien har resultert i avlysing av eksamen og at </w:t>
      </w:r>
      <w:proofErr w:type="spellStart"/>
      <w:r w:rsidRPr="001A69B5">
        <w:t>skular</w:t>
      </w:r>
      <w:proofErr w:type="spellEnd"/>
      <w:r w:rsidRPr="001A69B5">
        <w:t xml:space="preserve"> og </w:t>
      </w:r>
      <w:proofErr w:type="spellStart"/>
      <w:r w:rsidRPr="001A69B5">
        <w:t>skuleeigarar</w:t>
      </w:r>
      <w:proofErr w:type="spellEnd"/>
      <w:r w:rsidRPr="001A69B5">
        <w:t xml:space="preserve"> </w:t>
      </w:r>
      <w:proofErr w:type="spellStart"/>
      <w:r w:rsidRPr="001A69B5">
        <w:t>ikkje</w:t>
      </w:r>
      <w:proofErr w:type="spellEnd"/>
      <w:r w:rsidRPr="001A69B5">
        <w:t xml:space="preserve"> har </w:t>
      </w:r>
      <w:proofErr w:type="spellStart"/>
      <w:r w:rsidRPr="001A69B5">
        <w:t>vore</w:t>
      </w:r>
      <w:proofErr w:type="spellEnd"/>
      <w:r w:rsidRPr="001A69B5">
        <w:t xml:space="preserve"> </w:t>
      </w:r>
      <w:proofErr w:type="spellStart"/>
      <w:r w:rsidRPr="001A69B5">
        <w:t>tilgjengelege</w:t>
      </w:r>
      <w:proofErr w:type="spellEnd"/>
      <w:r w:rsidRPr="001A69B5">
        <w:t xml:space="preserve"> for brukartest. Prosjektet er derfor </w:t>
      </w:r>
      <w:proofErr w:type="spellStart"/>
      <w:r w:rsidRPr="001A69B5">
        <w:t>forseinka</w:t>
      </w:r>
      <w:proofErr w:type="spellEnd"/>
      <w:r w:rsidRPr="001A69B5">
        <w:t xml:space="preserve"> med </w:t>
      </w:r>
      <w:proofErr w:type="spellStart"/>
      <w:r w:rsidRPr="001A69B5">
        <w:t>eitt</w:t>
      </w:r>
      <w:proofErr w:type="spellEnd"/>
      <w:r w:rsidRPr="001A69B5">
        <w:t xml:space="preserve"> år, og skal etter planen </w:t>
      </w:r>
      <w:proofErr w:type="spellStart"/>
      <w:r w:rsidRPr="001A69B5">
        <w:t>avsluttast</w:t>
      </w:r>
      <w:proofErr w:type="spellEnd"/>
      <w:r w:rsidRPr="001A69B5">
        <w:t xml:space="preserve"> ved utgangen av 2022. </w:t>
      </w:r>
      <w:proofErr w:type="spellStart"/>
      <w:r w:rsidRPr="001A69B5">
        <w:t>Forseinkinga</w:t>
      </w:r>
      <w:proofErr w:type="spellEnd"/>
      <w:r w:rsidRPr="001A69B5">
        <w:t xml:space="preserve"> fører til at kostnadene ved prosjektet stig. </w:t>
      </w:r>
      <w:proofErr w:type="spellStart"/>
      <w:r w:rsidRPr="001A69B5">
        <w:t>Eksisterande</w:t>
      </w:r>
      <w:proofErr w:type="spellEnd"/>
      <w:r w:rsidRPr="001A69B5">
        <w:t xml:space="preserve"> løysing for prøvegjennomføring oppfyller </w:t>
      </w:r>
      <w:proofErr w:type="spellStart"/>
      <w:r w:rsidRPr="001A69B5">
        <w:t>ikkje</w:t>
      </w:r>
      <w:proofErr w:type="spellEnd"/>
      <w:r w:rsidRPr="001A69B5">
        <w:t xml:space="preserve"> krava i likestillings- og diskrimineringslova til universell utforming av IKT. Utdanningsdirektoratet må søke om dispensasjon kvart år for framleis bruk i påvente av ny løysing.</w:t>
      </w:r>
    </w:p>
    <w:p w14:paraId="537C2F35" w14:textId="77777777" w:rsidR="000513CD" w:rsidRPr="001A69B5" w:rsidRDefault="0009509B" w:rsidP="001A69B5">
      <w:pPr>
        <w:pStyle w:val="avsnitt-tittel"/>
      </w:pPr>
      <w:r w:rsidRPr="001A69B5">
        <w:t>Budsjettforslag for 2022</w:t>
      </w:r>
    </w:p>
    <w:p w14:paraId="5E2BE835" w14:textId="77777777" w:rsidR="000513CD" w:rsidRPr="001A69B5" w:rsidRDefault="0009509B" w:rsidP="001A69B5">
      <w:r w:rsidRPr="001A69B5">
        <w:t>Departementet foreslår å løyve 44 mill. kroner på posten.</w:t>
      </w:r>
    </w:p>
    <w:p w14:paraId="55781EEE" w14:textId="77777777" w:rsidR="000513CD" w:rsidRPr="001A69B5" w:rsidRDefault="0009509B" w:rsidP="001A69B5">
      <w:r w:rsidRPr="001A69B5">
        <w:t xml:space="preserve">Digitalt system for gjennomføring av </w:t>
      </w:r>
      <w:proofErr w:type="spellStart"/>
      <w:r w:rsidRPr="001A69B5">
        <w:t>prøvar</w:t>
      </w:r>
      <w:proofErr w:type="spellEnd"/>
      <w:r w:rsidRPr="001A69B5">
        <w:t xml:space="preserve"> og </w:t>
      </w:r>
      <w:proofErr w:type="spellStart"/>
      <w:r w:rsidRPr="001A69B5">
        <w:t>eksamenar</w:t>
      </w:r>
      <w:proofErr w:type="spellEnd"/>
      <w:r w:rsidRPr="001A69B5">
        <w:t xml:space="preserve"> vil gi ei </w:t>
      </w:r>
      <w:proofErr w:type="spellStart"/>
      <w:r w:rsidRPr="001A69B5">
        <w:t>årleg</w:t>
      </w:r>
      <w:proofErr w:type="spellEnd"/>
      <w:r w:rsidRPr="001A69B5">
        <w:t xml:space="preserve"> nettoinnsparing for </w:t>
      </w:r>
      <w:proofErr w:type="spellStart"/>
      <w:r w:rsidRPr="001A69B5">
        <w:t>kommunar</w:t>
      </w:r>
      <w:proofErr w:type="spellEnd"/>
      <w:r w:rsidRPr="001A69B5">
        <w:t xml:space="preserve"> og </w:t>
      </w:r>
      <w:proofErr w:type="spellStart"/>
      <w:r w:rsidRPr="001A69B5">
        <w:t>fylkeskommunar</w:t>
      </w:r>
      <w:proofErr w:type="spellEnd"/>
      <w:r w:rsidRPr="001A69B5">
        <w:t xml:space="preserve">. På grunn av </w:t>
      </w:r>
      <w:proofErr w:type="spellStart"/>
      <w:r w:rsidRPr="001A69B5">
        <w:t>forseinking</w:t>
      </w:r>
      <w:proofErr w:type="spellEnd"/>
      <w:r w:rsidRPr="001A69B5">
        <w:t xml:space="preserve"> av prosjektet er også innsparinga for </w:t>
      </w:r>
      <w:proofErr w:type="spellStart"/>
      <w:r w:rsidRPr="001A69B5">
        <w:t>kommunar</w:t>
      </w:r>
      <w:proofErr w:type="spellEnd"/>
      <w:r w:rsidRPr="001A69B5">
        <w:t xml:space="preserve"> og </w:t>
      </w:r>
      <w:proofErr w:type="spellStart"/>
      <w:r w:rsidRPr="001A69B5">
        <w:t>fylkeskommunar</w:t>
      </w:r>
      <w:proofErr w:type="spellEnd"/>
      <w:r w:rsidRPr="001A69B5">
        <w:t xml:space="preserve"> </w:t>
      </w:r>
      <w:proofErr w:type="spellStart"/>
      <w:r w:rsidRPr="001A69B5">
        <w:t>forseinka</w:t>
      </w:r>
      <w:proofErr w:type="spellEnd"/>
      <w:r w:rsidRPr="001A69B5">
        <w:t xml:space="preserve">, og det blir </w:t>
      </w:r>
      <w:proofErr w:type="spellStart"/>
      <w:r w:rsidRPr="001A69B5">
        <w:t>ikkje</w:t>
      </w:r>
      <w:proofErr w:type="spellEnd"/>
      <w:r w:rsidRPr="001A69B5">
        <w:t xml:space="preserve"> </w:t>
      </w:r>
      <w:proofErr w:type="spellStart"/>
      <w:r w:rsidRPr="001A69B5">
        <w:t>trekt</w:t>
      </w:r>
      <w:proofErr w:type="spellEnd"/>
      <w:r w:rsidRPr="001A69B5">
        <w:t xml:space="preserve"> ut </w:t>
      </w:r>
      <w:proofErr w:type="spellStart"/>
      <w:r w:rsidRPr="001A69B5">
        <w:t>meir</w:t>
      </w:r>
      <w:proofErr w:type="spellEnd"/>
      <w:r w:rsidRPr="001A69B5">
        <w:t xml:space="preserve"> </w:t>
      </w:r>
      <w:proofErr w:type="spellStart"/>
      <w:r w:rsidRPr="001A69B5">
        <w:t>frå</w:t>
      </w:r>
      <w:proofErr w:type="spellEnd"/>
      <w:r w:rsidRPr="001A69B5">
        <w:t xml:space="preserve"> </w:t>
      </w:r>
      <w:proofErr w:type="spellStart"/>
      <w:r w:rsidRPr="001A69B5">
        <w:t>rammetilskotet</w:t>
      </w:r>
      <w:proofErr w:type="spellEnd"/>
      <w:r w:rsidRPr="001A69B5">
        <w:t xml:space="preserve"> før i 2023.</w:t>
      </w:r>
    </w:p>
    <w:p w14:paraId="7C477CF4" w14:textId="77777777" w:rsidR="000513CD" w:rsidRPr="001A69B5" w:rsidRDefault="0009509B" w:rsidP="001A69B5">
      <w:pPr>
        <w:pStyle w:val="b-post"/>
      </w:pPr>
      <w:r w:rsidRPr="001A69B5">
        <w:t xml:space="preserve">Post 61 </w:t>
      </w:r>
      <w:proofErr w:type="spellStart"/>
      <w:r w:rsidRPr="001A69B5">
        <w:t>Tilskotsordning</w:t>
      </w:r>
      <w:proofErr w:type="spellEnd"/>
      <w:r w:rsidRPr="001A69B5">
        <w:t xml:space="preserve"> til rettleiing for nyutdanna </w:t>
      </w:r>
      <w:proofErr w:type="spellStart"/>
      <w:r w:rsidRPr="001A69B5">
        <w:t>lærarar</w:t>
      </w:r>
      <w:proofErr w:type="spellEnd"/>
    </w:p>
    <w:p w14:paraId="5D919D71" w14:textId="77777777" w:rsidR="000513CD" w:rsidRPr="001A69B5" w:rsidRDefault="0009509B" w:rsidP="001A69B5">
      <w:r w:rsidRPr="001A69B5">
        <w:t xml:space="preserve">Målgruppa for </w:t>
      </w:r>
      <w:proofErr w:type="spellStart"/>
      <w:r w:rsidRPr="001A69B5">
        <w:t>tilskotet</w:t>
      </w:r>
      <w:proofErr w:type="spellEnd"/>
      <w:r w:rsidRPr="001A69B5">
        <w:t xml:space="preserve"> er nyutdanna </w:t>
      </w:r>
      <w:proofErr w:type="spellStart"/>
      <w:r w:rsidRPr="001A69B5">
        <w:t>nytilsette</w:t>
      </w:r>
      <w:proofErr w:type="spellEnd"/>
      <w:r w:rsidRPr="001A69B5">
        <w:t xml:space="preserve"> </w:t>
      </w:r>
      <w:proofErr w:type="spellStart"/>
      <w:r w:rsidRPr="001A69B5">
        <w:t>lærarar</w:t>
      </w:r>
      <w:proofErr w:type="spellEnd"/>
      <w:r w:rsidRPr="001A69B5">
        <w:t xml:space="preserve"> i </w:t>
      </w:r>
      <w:proofErr w:type="spellStart"/>
      <w:r w:rsidRPr="001A69B5">
        <w:t>grunnskulen</w:t>
      </w:r>
      <w:proofErr w:type="spellEnd"/>
      <w:r w:rsidRPr="001A69B5">
        <w:t xml:space="preserve">. </w:t>
      </w:r>
      <w:proofErr w:type="spellStart"/>
      <w:r w:rsidRPr="001A69B5">
        <w:t>Kommunar</w:t>
      </w:r>
      <w:proofErr w:type="spellEnd"/>
      <w:r w:rsidRPr="001A69B5">
        <w:t xml:space="preserve"> og </w:t>
      </w:r>
      <w:proofErr w:type="spellStart"/>
      <w:r w:rsidRPr="001A69B5">
        <w:t>friskular</w:t>
      </w:r>
      <w:proofErr w:type="spellEnd"/>
      <w:r w:rsidRPr="001A69B5">
        <w:t xml:space="preserve"> som gir rettleiing til nyutdanna </w:t>
      </w:r>
      <w:proofErr w:type="spellStart"/>
      <w:r w:rsidRPr="001A69B5">
        <w:t>nytilsette</w:t>
      </w:r>
      <w:proofErr w:type="spellEnd"/>
      <w:r w:rsidRPr="001A69B5">
        <w:t xml:space="preserve"> </w:t>
      </w:r>
      <w:proofErr w:type="spellStart"/>
      <w:r w:rsidRPr="001A69B5">
        <w:t>lærarar</w:t>
      </w:r>
      <w:proofErr w:type="spellEnd"/>
      <w:r w:rsidRPr="001A69B5">
        <w:t xml:space="preserve"> i </w:t>
      </w:r>
      <w:proofErr w:type="spellStart"/>
      <w:r w:rsidRPr="001A69B5">
        <w:t>grunnskulen</w:t>
      </w:r>
      <w:proofErr w:type="spellEnd"/>
      <w:r w:rsidRPr="001A69B5">
        <w:t xml:space="preserve">, kan søke om </w:t>
      </w:r>
      <w:proofErr w:type="spellStart"/>
      <w:r w:rsidRPr="001A69B5">
        <w:t>tilskot</w:t>
      </w:r>
      <w:proofErr w:type="spellEnd"/>
      <w:r w:rsidRPr="001A69B5">
        <w:t xml:space="preserve"> til å planlegge og gjennomføre sjølve rettleiinga. </w:t>
      </w:r>
      <w:proofErr w:type="spellStart"/>
      <w:r w:rsidRPr="001A69B5">
        <w:t>Tilskotet</w:t>
      </w:r>
      <w:proofErr w:type="spellEnd"/>
      <w:r w:rsidRPr="001A69B5">
        <w:t xml:space="preserve"> skal brukast til direkte kostnader til rettleiinga.</w:t>
      </w:r>
    </w:p>
    <w:p w14:paraId="3651DB2F" w14:textId="77777777" w:rsidR="000513CD" w:rsidRPr="001A69B5" w:rsidRDefault="0009509B" w:rsidP="001A69B5">
      <w:pPr>
        <w:pStyle w:val="avsnitt-tittel"/>
      </w:pPr>
      <w:r w:rsidRPr="001A69B5">
        <w:t>Mål for 2022</w:t>
      </w:r>
    </w:p>
    <w:p w14:paraId="7D525976" w14:textId="77777777" w:rsidR="000513CD" w:rsidRPr="001A69B5" w:rsidRDefault="0009509B" w:rsidP="001A69B5">
      <w:r w:rsidRPr="001A69B5">
        <w:t xml:space="preserve">Målet med løyvinga er både å bidra til at </w:t>
      </w:r>
      <w:proofErr w:type="spellStart"/>
      <w:r w:rsidRPr="001A69B5">
        <w:t>skuleeigarane</w:t>
      </w:r>
      <w:proofErr w:type="spellEnd"/>
      <w:r w:rsidRPr="001A69B5">
        <w:t xml:space="preserve"> følger opp ansvaret sitt for å ha </w:t>
      </w:r>
      <w:proofErr w:type="spellStart"/>
      <w:r w:rsidRPr="001A69B5">
        <w:t>rettleiingsordningar</w:t>
      </w:r>
      <w:proofErr w:type="spellEnd"/>
      <w:r w:rsidRPr="001A69B5">
        <w:t xml:space="preserve"> lokalt, og å styrke rettleiinga til den </w:t>
      </w:r>
      <w:proofErr w:type="spellStart"/>
      <w:r w:rsidRPr="001A69B5">
        <w:t>einskilde</w:t>
      </w:r>
      <w:proofErr w:type="spellEnd"/>
      <w:r w:rsidRPr="001A69B5">
        <w:t xml:space="preserve"> nyutdanna </w:t>
      </w:r>
      <w:proofErr w:type="spellStart"/>
      <w:r w:rsidRPr="001A69B5">
        <w:t>nytilsette</w:t>
      </w:r>
      <w:proofErr w:type="spellEnd"/>
      <w:r w:rsidRPr="001A69B5">
        <w:t xml:space="preserve"> </w:t>
      </w:r>
      <w:proofErr w:type="spellStart"/>
      <w:r w:rsidRPr="001A69B5">
        <w:t>læraren</w:t>
      </w:r>
      <w:proofErr w:type="spellEnd"/>
      <w:r w:rsidRPr="001A69B5">
        <w:t xml:space="preserve">. Målet med rettleiinga er at </w:t>
      </w:r>
      <w:proofErr w:type="spellStart"/>
      <w:r w:rsidRPr="001A69B5">
        <w:t>fleire</w:t>
      </w:r>
      <w:proofErr w:type="spellEnd"/>
      <w:r w:rsidRPr="001A69B5">
        <w:t xml:space="preserve"> nyutdanna </w:t>
      </w:r>
      <w:proofErr w:type="spellStart"/>
      <w:r w:rsidRPr="001A69B5">
        <w:t>nytilsette</w:t>
      </w:r>
      <w:proofErr w:type="spellEnd"/>
      <w:r w:rsidRPr="001A69B5">
        <w:t xml:space="preserve"> </w:t>
      </w:r>
      <w:proofErr w:type="spellStart"/>
      <w:r w:rsidRPr="001A69B5">
        <w:t>lærarar</w:t>
      </w:r>
      <w:proofErr w:type="spellEnd"/>
      <w:r w:rsidRPr="001A69B5">
        <w:t xml:space="preserve"> får </w:t>
      </w:r>
      <w:proofErr w:type="spellStart"/>
      <w:r w:rsidRPr="001A69B5">
        <w:t>ein</w:t>
      </w:r>
      <w:proofErr w:type="spellEnd"/>
      <w:r w:rsidRPr="001A69B5">
        <w:t xml:space="preserve"> god overgang </w:t>
      </w:r>
      <w:proofErr w:type="spellStart"/>
      <w:r w:rsidRPr="001A69B5">
        <w:t>frå</w:t>
      </w:r>
      <w:proofErr w:type="spellEnd"/>
      <w:r w:rsidRPr="001A69B5">
        <w:t xml:space="preserve"> utdanninga til yrket, og at </w:t>
      </w:r>
      <w:proofErr w:type="spellStart"/>
      <w:r w:rsidRPr="001A69B5">
        <w:t>dei</w:t>
      </w:r>
      <w:proofErr w:type="spellEnd"/>
      <w:r w:rsidRPr="001A69B5">
        <w:t xml:space="preserve"> dermed blir </w:t>
      </w:r>
      <w:proofErr w:type="spellStart"/>
      <w:r w:rsidRPr="001A69B5">
        <w:t>verande</w:t>
      </w:r>
      <w:proofErr w:type="spellEnd"/>
      <w:r w:rsidRPr="001A69B5">
        <w:t xml:space="preserve"> i </w:t>
      </w:r>
      <w:proofErr w:type="spellStart"/>
      <w:r w:rsidRPr="001A69B5">
        <w:t>skulen</w:t>
      </w:r>
      <w:proofErr w:type="spellEnd"/>
      <w:r w:rsidRPr="001A69B5">
        <w:t>.</w:t>
      </w:r>
    </w:p>
    <w:p w14:paraId="5B3EF755" w14:textId="77777777" w:rsidR="000513CD" w:rsidRPr="001A69B5" w:rsidRDefault="0009509B" w:rsidP="001A69B5">
      <w:pPr>
        <w:pStyle w:val="avsnitt-tittel"/>
      </w:pPr>
      <w:r w:rsidRPr="001A69B5">
        <w:t>Resultat i 2020</w:t>
      </w:r>
    </w:p>
    <w:p w14:paraId="19A34E46" w14:textId="77777777" w:rsidR="000513CD" w:rsidRPr="001A69B5" w:rsidRDefault="0009509B" w:rsidP="001A69B5">
      <w:r w:rsidRPr="001A69B5">
        <w:t xml:space="preserve">I 2020 blei det innvilga 214 søknader, mot 226 i 2019. Dette omfatta 2 406 nyutdanna </w:t>
      </w:r>
      <w:proofErr w:type="spellStart"/>
      <w:r w:rsidRPr="001A69B5">
        <w:t>nytilsette</w:t>
      </w:r>
      <w:proofErr w:type="spellEnd"/>
      <w:r w:rsidRPr="001A69B5">
        <w:t xml:space="preserve"> </w:t>
      </w:r>
      <w:proofErr w:type="spellStart"/>
      <w:r w:rsidRPr="001A69B5">
        <w:t>lærarar</w:t>
      </w:r>
      <w:proofErr w:type="spellEnd"/>
      <w:r w:rsidRPr="001A69B5">
        <w:t xml:space="preserve"> i 2020, mot 2 137 </w:t>
      </w:r>
      <w:proofErr w:type="spellStart"/>
      <w:r w:rsidRPr="001A69B5">
        <w:t>lærarar</w:t>
      </w:r>
      <w:proofErr w:type="spellEnd"/>
      <w:r w:rsidRPr="001A69B5">
        <w:t xml:space="preserve"> i 2019. 173 </w:t>
      </w:r>
      <w:proofErr w:type="spellStart"/>
      <w:r w:rsidRPr="001A69B5">
        <w:t>kommunar</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for 2 330 </w:t>
      </w:r>
      <w:proofErr w:type="spellStart"/>
      <w:r w:rsidRPr="001A69B5">
        <w:t>lærarar</w:t>
      </w:r>
      <w:proofErr w:type="spellEnd"/>
      <w:r w:rsidRPr="001A69B5">
        <w:t xml:space="preserve">, mot 182 </w:t>
      </w:r>
      <w:proofErr w:type="spellStart"/>
      <w:r w:rsidRPr="001A69B5">
        <w:t>kommunar</w:t>
      </w:r>
      <w:proofErr w:type="spellEnd"/>
      <w:r w:rsidRPr="001A69B5">
        <w:t xml:space="preserve"> og 2 051 </w:t>
      </w:r>
      <w:proofErr w:type="spellStart"/>
      <w:r w:rsidRPr="001A69B5">
        <w:t>lærarar</w:t>
      </w:r>
      <w:proofErr w:type="spellEnd"/>
      <w:r w:rsidRPr="001A69B5">
        <w:t xml:space="preserve"> i 2019. 41 </w:t>
      </w:r>
      <w:proofErr w:type="spellStart"/>
      <w:r w:rsidRPr="001A69B5">
        <w:t>friskular</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for 76 </w:t>
      </w:r>
      <w:proofErr w:type="spellStart"/>
      <w:r w:rsidRPr="001A69B5">
        <w:t>lærarar</w:t>
      </w:r>
      <w:proofErr w:type="spellEnd"/>
      <w:r w:rsidRPr="001A69B5">
        <w:t xml:space="preserve">, mot 44 </w:t>
      </w:r>
      <w:proofErr w:type="spellStart"/>
      <w:r w:rsidRPr="001A69B5">
        <w:t>friskular</w:t>
      </w:r>
      <w:proofErr w:type="spellEnd"/>
      <w:r w:rsidRPr="001A69B5">
        <w:t xml:space="preserve"> og 86 </w:t>
      </w:r>
      <w:proofErr w:type="spellStart"/>
      <w:r w:rsidRPr="001A69B5">
        <w:t>lærarar</w:t>
      </w:r>
      <w:proofErr w:type="spellEnd"/>
      <w:r w:rsidRPr="001A69B5">
        <w:t xml:space="preserve"> i 2019. Satsen per </w:t>
      </w:r>
      <w:proofErr w:type="spellStart"/>
      <w:r w:rsidRPr="001A69B5">
        <w:t>lærar</w:t>
      </w:r>
      <w:proofErr w:type="spellEnd"/>
      <w:r w:rsidRPr="001A69B5">
        <w:t xml:space="preserve"> i 2020 blei 25 700 kroner, mot 28 000 kroner i 2019.</w:t>
      </w:r>
    </w:p>
    <w:p w14:paraId="28FE9777" w14:textId="77777777" w:rsidR="000513CD" w:rsidRPr="001A69B5" w:rsidRDefault="0009509B" w:rsidP="001A69B5">
      <w:pPr>
        <w:pStyle w:val="avsnitt-tittel"/>
      </w:pPr>
      <w:r w:rsidRPr="001A69B5">
        <w:t>Budsjettforslag for 2022</w:t>
      </w:r>
    </w:p>
    <w:p w14:paraId="4A05875F" w14:textId="77777777" w:rsidR="000513CD" w:rsidRPr="001A69B5" w:rsidRDefault="0009509B" w:rsidP="001A69B5">
      <w:r w:rsidRPr="001A69B5">
        <w:t>Departementet foreslår å løyve 61,9 mill. kroner på posten i 2022.</w:t>
      </w:r>
    </w:p>
    <w:p w14:paraId="51272ADE" w14:textId="77777777" w:rsidR="000513CD" w:rsidRPr="001A69B5" w:rsidRDefault="0009509B" w:rsidP="001A69B5">
      <w:pPr>
        <w:pStyle w:val="b-post"/>
      </w:pPr>
      <w:r w:rsidRPr="001A69B5">
        <w:t xml:space="preserve">Post 63 Forsking på </w:t>
      </w:r>
      <w:proofErr w:type="spellStart"/>
      <w:r w:rsidRPr="001A69B5">
        <w:t>effektane</w:t>
      </w:r>
      <w:proofErr w:type="spellEnd"/>
      <w:r w:rsidRPr="001A69B5">
        <w:t xml:space="preserve"> av </w:t>
      </w:r>
      <w:proofErr w:type="spellStart"/>
      <w:r w:rsidRPr="001A69B5">
        <w:t>auka</w:t>
      </w:r>
      <w:proofErr w:type="spellEnd"/>
      <w:r w:rsidRPr="001A69B5">
        <w:t xml:space="preserve"> </w:t>
      </w:r>
      <w:proofErr w:type="spellStart"/>
      <w:r w:rsidRPr="001A69B5">
        <w:t>lærartettleik</w:t>
      </w:r>
      <w:proofErr w:type="spellEnd"/>
    </w:p>
    <w:p w14:paraId="66A45AF1" w14:textId="77777777" w:rsidR="000513CD" w:rsidRPr="001A69B5" w:rsidRDefault="0009509B" w:rsidP="001A69B5">
      <w:r w:rsidRPr="001A69B5">
        <w:t xml:space="preserve">Forskinga under ordninga LÆREEFFEKT har omfatta 228 </w:t>
      </w:r>
      <w:proofErr w:type="spellStart"/>
      <w:r w:rsidRPr="001A69B5">
        <w:t>offentlege</w:t>
      </w:r>
      <w:proofErr w:type="spellEnd"/>
      <w:r w:rsidRPr="001A69B5">
        <w:t xml:space="preserve"> </w:t>
      </w:r>
      <w:proofErr w:type="spellStart"/>
      <w:r w:rsidRPr="001A69B5">
        <w:t>skular</w:t>
      </w:r>
      <w:proofErr w:type="spellEnd"/>
      <w:r w:rsidRPr="001A69B5">
        <w:t xml:space="preserve"> i 62 </w:t>
      </w:r>
      <w:proofErr w:type="spellStart"/>
      <w:r w:rsidRPr="001A69B5">
        <w:t>kommunar</w:t>
      </w:r>
      <w:proofErr w:type="spellEnd"/>
      <w:r w:rsidRPr="001A69B5">
        <w:t xml:space="preserve"> og starta opp </w:t>
      </w:r>
      <w:proofErr w:type="spellStart"/>
      <w:r w:rsidRPr="001A69B5">
        <w:t>hausten</w:t>
      </w:r>
      <w:proofErr w:type="spellEnd"/>
      <w:r w:rsidRPr="001A69B5">
        <w:t xml:space="preserve"> 2016. Ordninga er administrert av Forskingsrådet, og det er Universitetet i Stavanger og Nordisk institutt for studier av innovasjon, forskning og utdanning (NIFU) som gjennomfører forskinga. Målet med LÆREEFFEKT er å utvikle kunnskap om </w:t>
      </w:r>
      <w:proofErr w:type="spellStart"/>
      <w:r w:rsidRPr="001A69B5">
        <w:t>effektane</w:t>
      </w:r>
      <w:proofErr w:type="spellEnd"/>
      <w:r w:rsidRPr="001A69B5">
        <w:t xml:space="preserve"> av ulike </w:t>
      </w:r>
      <w:proofErr w:type="spellStart"/>
      <w:r w:rsidRPr="001A69B5">
        <w:t>ordningar</w:t>
      </w:r>
      <w:proofErr w:type="spellEnd"/>
      <w:r w:rsidRPr="001A69B5">
        <w:t xml:space="preserve"> med </w:t>
      </w:r>
      <w:proofErr w:type="spellStart"/>
      <w:r w:rsidRPr="001A69B5">
        <w:t>fleire</w:t>
      </w:r>
      <w:proofErr w:type="spellEnd"/>
      <w:r w:rsidRPr="001A69B5">
        <w:t xml:space="preserve"> </w:t>
      </w:r>
      <w:proofErr w:type="spellStart"/>
      <w:r w:rsidRPr="001A69B5">
        <w:t>lærarar</w:t>
      </w:r>
      <w:proofErr w:type="spellEnd"/>
      <w:r w:rsidRPr="001A69B5">
        <w:t xml:space="preserve"> i </w:t>
      </w:r>
      <w:proofErr w:type="spellStart"/>
      <w:r w:rsidRPr="001A69B5">
        <w:t>småskulen</w:t>
      </w:r>
      <w:proofErr w:type="spellEnd"/>
      <w:r w:rsidRPr="001A69B5">
        <w:t>.</w:t>
      </w:r>
    </w:p>
    <w:p w14:paraId="4A41B6A7" w14:textId="77777777" w:rsidR="000513CD" w:rsidRPr="001A69B5" w:rsidRDefault="0009509B" w:rsidP="001A69B5">
      <w:proofErr w:type="spellStart"/>
      <w:r w:rsidRPr="001A69B5">
        <w:t>Skuleåret</w:t>
      </w:r>
      <w:proofErr w:type="spellEnd"/>
      <w:r w:rsidRPr="001A69B5">
        <w:t xml:space="preserve"> 2019–20 skulle </w:t>
      </w:r>
      <w:proofErr w:type="spellStart"/>
      <w:r w:rsidRPr="001A69B5">
        <w:t>vere</w:t>
      </w:r>
      <w:proofErr w:type="spellEnd"/>
      <w:r w:rsidRPr="001A69B5">
        <w:t xml:space="preserve"> det siste året som blei omfatta av forsøka, og det blei derfor </w:t>
      </w:r>
      <w:proofErr w:type="spellStart"/>
      <w:r w:rsidRPr="001A69B5">
        <w:t>ikkje</w:t>
      </w:r>
      <w:proofErr w:type="spellEnd"/>
      <w:r w:rsidRPr="001A69B5">
        <w:t xml:space="preserve"> løyvd </w:t>
      </w:r>
      <w:proofErr w:type="spellStart"/>
      <w:r w:rsidRPr="001A69B5">
        <w:t>midlar</w:t>
      </w:r>
      <w:proofErr w:type="spellEnd"/>
      <w:r w:rsidRPr="001A69B5">
        <w:t xml:space="preserve"> over posten i 2021. På grunn av covid-19-pandemien er det skjedd </w:t>
      </w:r>
      <w:proofErr w:type="spellStart"/>
      <w:r w:rsidRPr="001A69B5">
        <w:t>forseinkingar</w:t>
      </w:r>
      <w:proofErr w:type="spellEnd"/>
      <w:r w:rsidRPr="001A69B5">
        <w:t xml:space="preserve"> i </w:t>
      </w:r>
      <w:proofErr w:type="spellStart"/>
      <w:r w:rsidRPr="001A69B5">
        <w:t>fleire</w:t>
      </w:r>
      <w:proofErr w:type="spellEnd"/>
      <w:r w:rsidRPr="001A69B5">
        <w:t xml:space="preserve"> av delprosjekta. Samla rapportering av resultata </w:t>
      </w:r>
      <w:proofErr w:type="spellStart"/>
      <w:r w:rsidRPr="001A69B5">
        <w:t>frå</w:t>
      </w:r>
      <w:proofErr w:type="spellEnd"/>
      <w:r w:rsidRPr="001A69B5">
        <w:t xml:space="preserve"> LÆREEFFEKT vil derfor </w:t>
      </w:r>
      <w:proofErr w:type="spellStart"/>
      <w:r w:rsidRPr="001A69B5">
        <w:t>ikkje</w:t>
      </w:r>
      <w:proofErr w:type="spellEnd"/>
      <w:r w:rsidRPr="001A69B5">
        <w:t xml:space="preserve"> </w:t>
      </w:r>
      <w:proofErr w:type="spellStart"/>
      <w:r w:rsidRPr="001A69B5">
        <w:t>kome</w:t>
      </w:r>
      <w:proofErr w:type="spellEnd"/>
      <w:r w:rsidRPr="001A69B5">
        <w:t xml:space="preserve"> før </w:t>
      </w:r>
      <w:proofErr w:type="spellStart"/>
      <w:r w:rsidRPr="001A69B5">
        <w:t>tidlegast</w:t>
      </w:r>
      <w:proofErr w:type="spellEnd"/>
      <w:r w:rsidRPr="001A69B5">
        <w:t xml:space="preserve"> i 2022.</w:t>
      </w:r>
    </w:p>
    <w:p w14:paraId="5608FC1C" w14:textId="77777777" w:rsidR="000513CD" w:rsidRPr="001A69B5" w:rsidRDefault="0009509B" w:rsidP="001A69B5">
      <w:pPr>
        <w:pStyle w:val="avsnitt-tittel"/>
      </w:pPr>
      <w:r w:rsidRPr="001A69B5">
        <w:t>Resultat i 2020</w:t>
      </w:r>
    </w:p>
    <w:p w14:paraId="31BC970A" w14:textId="77777777" w:rsidR="000513CD" w:rsidRPr="001A69B5" w:rsidRDefault="0009509B" w:rsidP="001A69B5">
      <w:r w:rsidRPr="001A69B5">
        <w:t xml:space="preserve">I 2020 blei det nytta 36,6 mill. kroner på posten til å finansiere </w:t>
      </w:r>
      <w:proofErr w:type="spellStart"/>
      <w:r w:rsidRPr="001A69B5">
        <w:t>lærarårsverk</w:t>
      </w:r>
      <w:proofErr w:type="spellEnd"/>
      <w:r w:rsidRPr="001A69B5">
        <w:t xml:space="preserve"> i forskingsprosjektet LÆREEFFEKT. </w:t>
      </w:r>
      <w:proofErr w:type="spellStart"/>
      <w:r w:rsidRPr="001A69B5">
        <w:t>Intervensjonane</w:t>
      </w:r>
      <w:proofErr w:type="spellEnd"/>
      <w:r w:rsidRPr="001A69B5">
        <w:t xml:space="preserve"> i LÆREEFFEKT starta </w:t>
      </w:r>
      <w:proofErr w:type="spellStart"/>
      <w:r w:rsidRPr="001A69B5">
        <w:t>skuleåret</w:t>
      </w:r>
      <w:proofErr w:type="spellEnd"/>
      <w:r w:rsidRPr="001A69B5">
        <w:t xml:space="preserve"> 2016–17. Siste år med </w:t>
      </w:r>
      <w:proofErr w:type="spellStart"/>
      <w:r w:rsidRPr="001A69B5">
        <w:t>intervensjonar</w:t>
      </w:r>
      <w:proofErr w:type="spellEnd"/>
      <w:r w:rsidRPr="001A69B5">
        <w:t xml:space="preserve"> var </w:t>
      </w:r>
      <w:proofErr w:type="spellStart"/>
      <w:r w:rsidRPr="001A69B5">
        <w:t>skuleåret</w:t>
      </w:r>
      <w:proofErr w:type="spellEnd"/>
      <w:r w:rsidRPr="001A69B5">
        <w:t xml:space="preserve"> 2019–20. </w:t>
      </w:r>
      <w:proofErr w:type="spellStart"/>
      <w:r w:rsidRPr="001A69B5">
        <w:t>Tilskotsmidlane</w:t>
      </w:r>
      <w:proofErr w:type="spellEnd"/>
      <w:r w:rsidRPr="001A69B5">
        <w:t xml:space="preserve"> på posten som blei nytta til å finansiere </w:t>
      </w:r>
      <w:proofErr w:type="spellStart"/>
      <w:r w:rsidRPr="001A69B5">
        <w:t>lærarårsverk</w:t>
      </w:r>
      <w:proofErr w:type="spellEnd"/>
      <w:r w:rsidRPr="001A69B5">
        <w:t xml:space="preserve"> i alle </w:t>
      </w:r>
      <w:proofErr w:type="spellStart"/>
      <w:r w:rsidRPr="001A69B5">
        <w:t>kommunane</w:t>
      </w:r>
      <w:proofErr w:type="spellEnd"/>
      <w:r w:rsidRPr="001A69B5">
        <w:t xml:space="preserve">, er </w:t>
      </w:r>
      <w:proofErr w:type="spellStart"/>
      <w:r w:rsidRPr="001A69B5">
        <w:t>frå</w:t>
      </w:r>
      <w:proofErr w:type="spellEnd"/>
      <w:r w:rsidRPr="001A69B5">
        <w:t xml:space="preserve"> 2020 overført til </w:t>
      </w:r>
      <w:proofErr w:type="spellStart"/>
      <w:r w:rsidRPr="001A69B5">
        <w:t>rammetilskotet</w:t>
      </w:r>
      <w:proofErr w:type="spellEnd"/>
      <w:r w:rsidRPr="001A69B5">
        <w:t xml:space="preserve"> for </w:t>
      </w:r>
      <w:proofErr w:type="spellStart"/>
      <w:r w:rsidRPr="001A69B5">
        <w:t>kommunane</w:t>
      </w:r>
      <w:proofErr w:type="spellEnd"/>
      <w:r w:rsidRPr="001A69B5">
        <w:t>.</w:t>
      </w:r>
    </w:p>
    <w:p w14:paraId="2AFB1E72" w14:textId="77777777" w:rsidR="000513CD" w:rsidRPr="001A69B5" w:rsidRDefault="0009509B" w:rsidP="001A69B5">
      <w:r w:rsidRPr="001A69B5">
        <w:t xml:space="preserve">Sjå </w:t>
      </w:r>
      <w:proofErr w:type="spellStart"/>
      <w:r w:rsidRPr="001A69B5">
        <w:t>nærare</w:t>
      </w:r>
      <w:proofErr w:type="spellEnd"/>
      <w:r w:rsidRPr="001A69B5">
        <w:t xml:space="preserve"> omtale av </w:t>
      </w:r>
      <w:proofErr w:type="spellStart"/>
      <w:r w:rsidRPr="001A69B5">
        <w:t>auka</w:t>
      </w:r>
      <w:proofErr w:type="spellEnd"/>
      <w:r w:rsidRPr="001A69B5">
        <w:t xml:space="preserve"> </w:t>
      </w:r>
      <w:proofErr w:type="spellStart"/>
      <w:r w:rsidRPr="001A69B5">
        <w:t>lærartettleik</w:t>
      </w:r>
      <w:proofErr w:type="spellEnd"/>
      <w:r w:rsidRPr="001A69B5">
        <w:t xml:space="preserve"> i kapittel 6 Nøkkeltal for grunnopplæringa.</w:t>
      </w:r>
    </w:p>
    <w:p w14:paraId="7ECBBDA6" w14:textId="77777777" w:rsidR="000513CD" w:rsidRPr="001A69B5" w:rsidRDefault="0009509B" w:rsidP="001A69B5">
      <w:pPr>
        <w:pStyle w:val="b-post"/>
      </w:pPr>
      <w:r w:rsidRPr="001A69B5">
        <w:t>Post 64 Programfinansiering av 0–24-samarbeidet</w:t>
      </w:r>
    </w:p>
    <w:p w14:paraId="69377905" w14:textId="77777777" w:rsidR="000513CD" w:rsidRPr="001A69B5" w:rsidRDefault="0009509B" w:rsidP="001A69B5">
      <w:r w:rsidRPr="001A69B5">
        <w:t xml:space="preserve">Posten blei oppretta i 2020 og skal finansiere </w:t>
      </w:r>
      <w:proofErr w:type="spellStart"/>
      <w:r w:rsidRPr="001A69B5">
        <w:t>eit</w:t>
      </w:r>
      <w:proofErr w:type="spellEnd"/>
      <w:r w:rsidRPr="001A69B5">
        <w:t xml:space="preserve"> treårig pilotforsøk for perioden 2020–22, jf. omtale av 0–24-samarbeidet i kategoriinnleiinga for 07.20 Grunnopplæringa. Arbeids- og sosialdepartementet, Helse- og omsorgsdepartementet og Barne- og familiedepartementet bidrog med </w:t>
      </w:r>
      <w:proofErr w:type="spellStart"/>
      <w:r w:rsidRPr="001A69B5">
        <w:t>midlar</w:t>
      </w:r>
      <w:proofErr w:type="spellEnd"/>
      <w:r w:rsidRPr="001A69B5">
        <w:t xml:space="preserve"> som blei rammeoverførte til posten i 2020. På grunn av covid-19-pandemien blei </w:t>
      </w:r>
      <w:proofErr w:type="spellStart"/>
      <w:r w:rsidRPr="001A69B5">
        <w:t>kommunane</w:t>
      </w:r>
      <w:proofErr w:type="spellEnd"/>
      <w:r w:rsidRPr="001A69B5">
        <w:t xml:space="preserve"> </w:t>
      </w:r>
      <w:proofErr w:type="spellStart"/>
      <w:r w:rsidRPr="001A69B5">
        <w:t>noko</w:t>
      </w:r>
      <w:proofErr w:type="spellEnd"/>
      <w:r w:rsidRPr="001A69B5">
        <w:t xml:space="preserve"> </w:t>
      </w:r>
      <w:proofErr w:type="spellStart"/>
      <w:r w:rsidRPr="001A69B5">
        <w:t>forseinka</w:t>
      </w:r>
      <w:proofErr w:type="spellEnd"/>
      <w:r w:rsidRPr="001A69B5">
        <w:t xml:space="preserve"> med utvikling av tiltaka som </w:t>
      </w:r>
      <w:proofErr w:type="spellStart"/>
      <w:r w:rsidRPr="001A69B5">
        <w:t>kommunane</w:t>
      </w:r>
      <w:proofErr w:type="spellEnd"/>
      <w:r w:rsidRPr="001A69B5">
        <w:t xml:space="preserve"> ønsker å teste ut. Perioden som tiltaka skal verke i </w:t>
      </w:r>
      <w:proofErr w:type="spellStart"/>
      <w:r w:rsidRPr="001A69B5">
        <w:t>kommunane</w:t>
      </w:r>
      <w:proofErr w:type="spellEnd"/>
      <w:r w:rsidRPr="001A69B5">
        <w:t xml:space="preserve">, er derfor </w:t>
      </w:r>
      <w:proofErr w:type="spellStart"/>
      <w:r w:rsidRPr="001A69B5">
        <w:t>forlengd</w:t>
      </w:r>
      <w:proofErr w:type="spellEnd"/>
      <w:r w:rsidRPr="001A69B5">
        <w:t xml:space="preserve"> til og med juni 2023.</w:t>
      </w:r>
    </w:p>
    <w:p w14:paraId="102AAE6E" w14:textId="77777777" w:rsidR="000513CD" w:rsidRPr="001A69B5" w:rsidRDefault="0009509B" w:rsidP="001A69B5">
      <w:pPr>
        <w:pStyle w:val="avsnitt-tittel"/>
      </w:pPr>
      <w:r w:rsidRPr="001A69B5">
        <w:t>Mål for 2022</w:t>
      </w:r>
    </w:p>
    <w:p w14:paraId="50725DDE" w14:textId="77777777" w:rsidR="000513CD" w:rsidRPr="001A69B5" w:rsidRDefault="0009509B" w:rsidP="001A69B5">
      <w:r w:rsidRPr="001A69B5">
        <w:t xml:space="preserve">Målet med pilotforsøket er å prøve ut om programfinansiering er </w:t>
      </w:r>
      <w:proofErr w:type="spellStart"/>
      <w:r w:rsidRPr="001A69B5">
        <w:t>eit</w:t>
      </w:r>
      <w:proofErr w:type="spellEnd"/>
      <w:r w:rsidRPr="001A69B5">
        <w:t xml:space="preserve"> effektivt </w:t>
      </w:r>
      <w:proofErr w:type="spellStart"/>
      <w:r w:rsidRPr="001A69B5">
        <w:t>verkemiddel</w:t>
      </w:r>
      <w:proofErr w:type="spellEnd"/>
      <w:r w:rsidRPr="001A69B5">
        <w:t xml:space="preserve"> for å gi betre samordna </w:t>
      </w:r>
      <w:proofErr w:type="spellStart"/>
      <w:r w:rsidRPr="001A69B5">
        <w:t>tenester</w:t>
      </w:r>
      <w:proofErr w:type="spellEnd"/>
      <w:r w:rsidRPr="001A69B5">
        <w:t xml:space="preserve"> til </w:t>
      </w:r>
      <w:proofErr w:type="gramStart"/>
      <w:r w:rsidRPr="001A69B5">
        <w:t>utsette</w:t>
      </w:r>
      <w:proofErr w:type="gramEnd"/>
      <w:r w:rsidRPr="001A69B5">
        <w:t xml:space="preserve"> barn og unge i alderen 0–24 år og familien </w:t>
      </w:r>
      <w:proofErr w:type="spellStart"/>
      <w:r w:rsidRPr="001A69B5">
        <w:t>deira</w:t>
      </w:r>
      <w:proofErr w:type="spellEnd"/>
      <w:r w:rsidRPr="001A69B5">
        <w:t xml:space="preserve">. Programfinansieringa går ut på å slå </w:t>
      </w:r>
      <w:proofErr w:type="spellStart"/>
      <w:r w:rsidRPr="001A69B5">
        <w:t>saman</w:t>
      </w:r>
      <w:proofErr w:type="spellEnd"/>
      <w:r w:rsidRPr="001A69B5">
        <w:t xml:space="preserve"> </w:t>
      </w:r>
      <w:proofErr w:type="spellStart"/>
      <w:r w:rsidRPr="001A69B5">
        <w:t>delar</w:t>
      </w:r>
      <w:proofErr w:type="spellEnd"/>
      <w:r w:rsidRPr="001A69B5">
        <w:t xml:space="preserve"> av </w:t>
      </w:r>
      <w:proofErr w:type="spellStart"/>
      <w:r w:rsidRPr="001A69B5">
        <w:t>eksisterande</w:t>
      </w:r>
      <w:proofErr w:type="spellEnd"/>
      <w:r w:rsidRPr="001A69B5">
        <w:t xml:space="preserve"> </w:t>
      </w:r>
      <w:proofErr w:type="spellStart"/>
      <w:r w:rsidRPr="001A69B5">
        <w:t>tilskotsordningar</w:t>
      </w:r>
      <w:proofErr w:type="spellEnd"/>
      <w:r w:rsidRPr="001A69B5">
        <w:t xml:space="preserve"> retta mot </w:t>
      </w:r>
      <w:proofErr w:type="gramStart"/>
      <w:r w:rsidRPr="001A69B5">
        <w:t>utsette</w:t>
      </w:r>
      <w:proofErr w:type="gramEnd"/>
      <w:r w:rsidRPr="001A69B5">
        <w:t xml:space="preserve"> barn og unge i </w:t>
      </w:r>
      <w:proofErr w:type="spellStart"/>
      <w:r w:rsidRPr="001A69B5">
        <w:t>ein</w:t>
      </w:r>
      <w:proofErr w:type="spellEnd"/>
      <w:r w:rsidRPr="001A69B5">
        <w:t xml:space="preserve"> pott som </w:t>
      </w:r>
      <w:proofErr w:type="spellStart"/>
      <w:r w:rsidRPr="001A69B5">
        <w:t>pilotkommunane</w:t>
      </w:r>
      <w:proofErr w:type="spellEnd"/>
      <w:r w:rsidRPr="001A69B5">
        <w:t xml:space="preserve"> har stor fridom til å disponere </w:t>
      </w:r>
      <w:proofErr w:type="spellStart"/>
      <w:r w:rsidRPr="001A69B5">
        <w:t>innanfor</w:t>
      </w:r>
      <w:proofErr w:type="spellEnd"/>
      <w:r w:rsidRPr="001A69B5">
        <w:t xml:space="preserve"> formålet. På denne måten kan </w:t>
      </w:r>
      <w:proofErr w:type="spellStart"/>
      <w:r w:rsidRPr="001A69B5">
        <w:t>midlane</w:t>
      </w:r>
      <w:proofErr w:type="spellEnd"/>
      <w:r w:rsidRPr="001A69B5">
        <w:t xml:space="preserve"> bli betre tilpassa lokale behov.</w:t>
      </w:r>
    </w:p>
    <w:p w14:paraId="4E87F86C" w14:textId="77777777" w:rsidR="000513CD" w:rsidRPr="001A69B5" w:rsidRDefault="0009509B" w:rsidP="001A69B5">
      <w:pPr>
        <w:pStyle w:val="avsnitt-tittel"/>
      </w:pPr>
      <w:r w:rsidRPr="001A69B5">
        <w:t>Resultat i 2020</w:t>
      </w:r>
    </w:p>
    <w:p w14:paraId="51521ADB" w14:textId="77777777" w:rsidR="000513CD" w:rsidRPr="001A69B5" w:rsidRDefault="0009509B" w:rsidP="001A69B5">
      <w:r w:rsidRPr="001A69B5">
        <w:t xml:space="preserve">Om lag 39 mill. kroner blei utbetalt til </w:t>
      </w:r>
      <w:proofErr w:type="spellStart"/>
      <w:r w:rsidRPr="001A69B5">
        <w:t>dei</w:t>
      </w:r>
      <w:proofErr w:type="spellEnd"/>
      <w:r w:rsidRPr="001A69B5">
        <w:t xml:space="preserve"> tolv </w:t>
      </w:r>
      <w:proofErr w:type="spellStart"/>
      <w:r w:rsidRPr="001A69B5">
        <w:t>pilotkommunane</w:t>
      </w:r>
      <w:proofErr w:type="spellEnd"/>
      <w:r w:rsidRPr="001A69B5">
        <w:t xml:space="preserve"> i 2020. Tiltaka som </w:t>
      </w:r>
      <w:proofErr w:type="spellStart"/>
      <w:r w:rsidRPr="001A69B5">
        <w:t>kommunane</w:t>
      </w:r>
      <w:proofErr w:type="spellEnd"/>
      <w:r w:rsidRPr="001A69B5">
        <w:t xml:space="preserve"> skal teste ut i prosjektperioden, skal </w:t>
      </w:r>
      <w:proofErr w:type="spellStart"/>
      <w:r w:rsidRPr="001A69B5">
        <w:t>evaluerast</w:t>
      </w:r>
      <w:proofErr w:type="spellEnd"/>
      <w:r w:rsidRPr="001A69B5">
        <w:t xml:space="preserve"> av ulike kompetansemiljø. Den overordna evalueringa av programfinansiering som </w:t>
      </w:r>
      <w:proofErr w:type="spellStart"/>
      <w:r w:rsidRPr="001A69B5">
        <w:t>verkemiddel</w:t>
      </w:r>
      <w:proofErr w:type="spellEnd"/>
      <w:r w:rsidRPr="001A69B5">
        <w:t xml:space="preserve"> blir gjord av Oxford Research.</w:t>
      </w:r>
    </w:p>
    <w:p w14:paraId="55DD124F" w14:textId="77777777" w:rsidR="000513CD" w:rsidRPr="001A69B5" w:rsidRDefault="0009509B" w:rsidP="001A69B5">
      <w:pPr>
        <w:pStyle w:val="avsnitt-tittel"/>
      </w:pPr>
      <w:r w:rsidRPr="001A69B5">
        <w:t>Budsjettforslag for 2022</w:t>
      </w:r>
    </w:p>
    <w:p w14:paraId="1D1436DF" w14:textId="77777777" w:rsidR="000513CD" w:rsidRPr="001A69B5" w:rsidRDefault="0009509B" w:rsidP="001A69B5">
      <w:r w:rsidRPr="001A69B5">
        <w:t>Departementet foreslår å løyve 41,6 mill. kroner på posten.</w:t>
      </w:r>
    </w:p>
    <w:p w14:paraId="2B89B825" w14:textId="77777777" w:rsidR="000513CD" w:rsidRPr="001A69B5" w:rsidRDefault="0009509B" w:rsidP="001A69B5">
      <w:pPr>
        <w:pStyle w:val="b-post"/>
      </w:pPr>
      <w:r w:rsidRPr="001A69B5">
        <w:t xml:space="preserve">Post 71 </w:t>
      </w:r>
      <w:proofErr w:type="spellStart"/>
      <w:r w:rsidRPr="001A69B5">
        <w:t>Tilskot</w:t>
      </w:r>
      <w:proofErr w:type="spellEnd"/>
      <w:r w:rsidRPr="001A69B5">
        <w:t xml:space="preserve"> til vitensenter</w:t>
      </w:r>
    </w:p>
    <w:p w14:paraId="5D6A2095" w14:textId="77777777" w:rsidR="000513CD" w:rsidRPr="001A69B5" w:rsidRDefault="0009509B" w:rsidP="001A69B5">
      <w:proofErr w:type="spellStart"/>
      <w:r w:rsidRPr="001A69B5">
        <w:t>Eit</w:t>
      </w:r>
      <w:proofErr w:type="spellEnd"/>
      <w:r w:rsidRPr="001A69B5">
        <w:t xml:space="preserve"> vitensenter er </w:t>
      </w:r>
      <w:proofErr w:type="spellStart"/>
      <w:r w:rsidRPr="001A69B5">
        <w:t>eit</w:t>
      </w:r>
      <w:proofErr w:type="spellEnd"/>
      <w:r w:rsidRPr="001A69B5">
        <w:t xml:space="preserve"> lærings- og opplevingssenter for teknologi, </w:t>
      </w:r>
      <w:proofErr w:type="spellStart"/>
      <w:r w:rsidRPr="001A69B5">
        <w:t>naturvitskap</w:t>
      </w:r>
      <w:proofErr w:type="spellEnd"/>
      <w:r w:rsidRPr="001A69B5">
        <w:t xml:space="preserve"> og matematikk der </w:t>
      </w:r>
      <w:proofErr w:type="spellStart"/>
      <w:r w:rsidRPr="001A69B5">
        <w:t>besøkande</w:t>
      </w:r>
      <w:proofErr w:type="spellEnd"/>
      <w:r w:rsidRPr="001A69B5">
        <w:t xml:space="preserve"> lærer ved å eksperimentere. </w:t>
      </w:r>
      <w:proofErr w:type="spellStart"/>
      <w:r w:rsidRPr="001A69B5">
        <w:t>Vitensentera</w:t>
      </w:r>
      <w:proofErr w:type="spellEnd"/>
      <w:r w:rsidRPr="001A69B5">
        <w:t xml:space="preserve"> er </w:t>
      </w:r>
      <w:proofErr w:type="spellStart"/>
      <w:r w:rsidRPr="001A69B5">
        <w:t>eit</w:t>
      </w:r>
      <w:proofErr w:type="spellEnd"/>
      <w:r w:rsidRPr="001A69B5">
        <w:t xml:space="preserve"> viktig </w:t>
      </w:r>
      <w:proofErr w:type="spellStart"/>
      <w:r w:rsidRPr="001A69B5">
        <w:t>verkemiddel</w:t>
      </w:r>
      <w:proofErr w:type="spellEnd"/>
      <w:r w:rsidRPr="001A69B5">
        <w:t xml:space="preserve"> for </w:t>
      </w:r>
      <w:proofErr w:type="spellStart"/>
      <w:r w:rsidRPr="001A69B5">
        <w:t>auka</w:t>
      </w:r>
      <w:proofErr w:type="spellEnd"/>
      <w:r w:rsidRPr="001A69B5">
        <w:t xml:space="preserve"> kunnskap i teknologi og realfag og </w:t>
      </w:r>
      <w:proofErr w:type="spellStart"/>
      <w:r w:rsidRPr="001A69B5">
        <w:t>bidreg</w:t>
      </w:r>
      <w:proofErr w:type="spellEnd"/>
      <w:r w:rsidRPr="001A69B5">
        <w:t xml:space="preserve"> til å skape interesse for og rekruttering til </w:t>
      </w:r>
      <w:proofErr w:type="spellStart"/>
      <w:r w:rsidRPr="001A69B5">
        <w:t>eit</w:t>
      </w:r>
      <w:proofErr w:type="spellEnd"/>
      <w:r w:rsidRPr="001A69B5">
        <w:t xml:space="preserve"> kompetanseområde </w:t>
      </w:r>
      <w:proofErr w:type="spellStart"/>
      <w:r w:rsidRPr="001A69B5">
        <w:t>Noreg</w:t>
      </w:r>
      <w:proofErr w:type="spellEnd"/>
      <w:r w:rsidRPr="001A69B5">
        <w:t xml:space="preserve"> treng. </w:t>
      </w:r>
      <w:proofErr w:type="spellStart"/>
      <w:r w:rsidRPr="001A69B5">
        <w:t>Sentera</w:t>
      </w:r>
      <w:proofErr w:type="spellEnd"/>
      <w:r w:rsidRPr="001A69B5">
        <w:t xml:space="preserve"> fungerer som ei støtte og gir verktøy til </w:t>
      </w:r>
      <w:proofErr w:type="spellStart"/>
      <w:r w:rsidRPr="001A69B5">
        <w:t>skulane</w:t>
      </w:r>
      <w:proofErr w:type="spellEnd"/>
      <w:r w:rsidRPr="001A69B5">
        <w:t xml:space="preserve"> og </w:t>
      </w:r>
      <w:proofErr w:type="spellStart"/>
      <w:r w:rsidRPr="001A69B5">
        <w:t>lærarane</w:t>
      </w:r>
      <w:proofErr w:type="spellEnd"/>
      <w:r w:rsidRPr="001A69B5">
        <w:t xml:space="preserve"> i opplæringa og </w:t>
      </w:r>
      <w:proofErr w:type="spellStart"/>
      <w:r w:rsidRPr="001A69B5">
        <w:t>bidreg</w:t>
      </w:r>
      <w:proofErr w:type="spellEnd"/>
      <w:r w:rsidRPr="001A69B5">
        <w:t xml:space="preserve"> til å følge opp nasjonale </w:t>
      </w:r>
      <w:proofErr w:type="spellStart"/>
      <w:r w:rsidRPr="001A69B5">
        <w:t>strategiar</w:t>
      </w:r>
      <w:proofErr w:type="spellEnd"/>
      <w:r w:rsidRPr="001A69B5">
        <w:t xml:space="preserve">. </w:t>
      </w:r>
      <w:proofErr w:type="spellStart"/>
      <w:r w:rsidRPr="001A69B5">
        <w:t>Tilbodet</w:t>
      </w:r>
      <w:proofErr w:type="spellEnd"/>
      <w:r w:rsidRPr="001A69B5">
        <w:t xml:space="preserve"> er basert på </w:t>
      </w:r>
      <w:proofErr w:type="spellStart"/>
      <w:r w:rsidRPr="001A69B5">
        <w:t>læreplanar</w:t>
      </w:r>
      <w:proofErr w:type="spellEnd"/>
      <w:r w:rsidRPr="001A69B5">
        <w:t xml:space="preserve"> i realfag. </w:t>
      </w:r>
      <w:proofErr w:type="spellStart"/>
      <w:r w:rsidRPr="001A69B5">
        <w:t>Hausten</w:t>
      </w:r>
      <w:proofErr w:type="spellEnd"/>
      <w:r w:rsidRPr="001A69B5">
        <w:t xml:space="preserve"> 2021 er det 13 vitensenter i Vitensenterprogrammet i Forskingsrådet:</w:t>
      </w:r>
    </w:p>
    <w:p w14:paraId="4B70D65C" w14:textId="77777777" w:rsidR="000513CD" w:rsidRPr="001A69B5" w:rsidRDefault="0009509B" w:rsidP="001A69B5">
      <w:pPr>
        <w:pStyle w:val="Liste"/>
      </w:pPr>
      <w:r w:rsidRPr="001A69B5">
        <w:t>Jærmuseet – Rogaland</w:t>
      </w:r>
    </w:p>
    <w:p w14:paraId="42DC6648" w14:textId="77777777" w:rsidR="000513CD" w:rsidRPr="001A69B5" w:rsidRDefault="0009509B" w:rsidP="001A69B5">
      <w:pPr>
        <w:pStyle w:val="Liste"/>
      </w:pPr>
      <w:r w:rsidRPr="001A69B5">
        <w:t>Nordnorsk vitensenter – Tromsø</w:t>
      </w:r>
    </w:p>
    <w:p w14:paraId="1C4CB059" w14:textId="6D45E69A" w:rsidR="000513CD" w:rsidRPr="001A69B5" w:rsidRDefault="0009509B" w:rsidP="001A69B5">
      <w:pPr>
        <w:pStyle w:val="Liste"/>
      </w:pPr>
      <w:r w:rsidRPr="001A69B5">
        <w:t>Vitensenteret i Oslo v/Norsk Teknisk Museum</w:t>
      </w:r>
    </w:p>
    <w:p w14:paraId="45161827" w14:textId="77777777" w:rsidR="000513CD" w:rsidRPr="001A69B5" w:rsidRDefault="0009509B" w:rsidP="001A69B5">
      <w:pPr>
        <w:pStyle w:val="Liste"/>
      </w:pPr>
      <w:proofErr w:type="spellStart"/>
      <w:r w:rsidRPr="001A69B5">
        <w:t>Vilvite</w:t>
      </w:r>
      <w:proofErr w:type="spellEnd"/>
      <w:r w:rsidRPr="001A69B5">
        <w:t xml:space="preserve"> – Bergen</w:t>
      </w:r>
    </w:p>
    <w:p w14:paraId="7BA9777E" w14:textId="77777777" w:rsidR="000513CD" w:rsidRPr="001A69B5" w:rsidRDefault="0009509B" w:rsidP="001A69B5">
      <w:pPr>
        <w:pStyle w:val="Liste"/>
      </w:pPr>
      <w:r w:rsidRPr="001A69B5">
        <w:t>Vitenlaben – Grenland</w:t>
      </w:r>
    </w:p>
    <w:p w14:paraId="2F5A091F" w14:textId="77777777" w:rsidR="000513CD" w:rsidRPr="001A69B5" w:rsidRDefault="0009509B" w:rsidP="001A69B5">
      <w:pPr>
        <w:pStyle w:val="Liste"/>
      </w:pPr>
      <w:r w:rsidRPr="001A69B5">
        <w:t>Vitensenteret i Trondheim</w:t>
      </w:r>
    </w:p>
    <w:p w14:paraId="2C1CB6EA" w14:textId="77777777" w:rsidR="000513CD" w:rsidRPr="001A69B5" w:rsidRDefault="0009509B" w:rsidP="001A69B5">
      <w:pPr>
        <w:pStyle w:val="Liste"/>
      </w:pPr>
      <w:r w:rsidRPr="001A69B5">
        <w:t>Vitensenteret Innlandet – Gjøvik</w:t>
      </w:r>
    </w:p>
    <w:p w14:paraId="64A201E0" w14:textId="77777777" w:rsidR="000513CD" w:rsidRPr="001A69B5" w:rsidRDefault="0009509B" w:rsidP="001A69B5">
      <w:pPr>
        <w:pStyle w:val="Liste"/>
      </w:pPr>
      <w:r w:rsidRPr="001A69B5">
        <w:t>Inspiria Science Center – Østfold</w:t>
      </w:r>
    </w:p>
    <w:p w14:paraId="362EEA88" w14:textId="2DAC9C3B" w:rsidR="000513CD" w:rsidRPr="001A69B5" w:rsidRDefault="0009509B" w:rsidP="001A69B5">
      <w:pPr>
        <w:pStyle w:val="Liste"/>
      </w:pPr>
      <w:r w:rsidRPr="001A69B5">
        <w:t>Sørlandet vitensenter – Arendal og Kristiansand</w:t>
      </w:r>
    </w:p>
    <w:p w14:paraId="40E83C6C" w14:textId="77777777" w:rsidR="000513CD" w:rsidRPr="001A69B5" w:rsidRDefault="0009509B" w:rsidP="001A69B5">
      <w:pPr>
        <w:pStyle w:val="Liste"/>
      </w:pPr>
      <w:r w:rsidRPr="001A69B5">
        <w:t>Vitenparken Campus Ås</w:t>
      </w:r>
    </w:p>
    <w:p w14:paraId="2862CCFC" w14:textId="77777777" w:rsidR="000513CD" w:rsidRPr="001A69B5" w:rsidRDefault="0009509B" w:rsidP="001A69B5">
      <w:pPr>
        <w:pStyle w:val="Liste"/>
      </w:pPr>
      <w:r w:rsidRPr="001A69B5">
        <w:t>Atlanterhavsparken – Ålesund</w:t>
      </w:r>
    </w:p>
    <w:p w14:paraId="715E998A" w14:textId="77777777" w:rsidR="000513CD" w:rsidRPr="001A69B5" w:rsidRDefault="0009509B" w:rsidP="001A69B5">
      <w:pPr>
        <w:pStyle w:val="Liste"/>
      </w:pPr>
      <w:r w:rsidRPr="001A69B5">
        <w:t>Vitensenter Nordland – Mo i Rana</w:t>
      </w:r>
    </w:p>
    <w:p w14:paraId="55353399" w14:textId="77777777" w:rsidR="000513CD" w:rsidRPr="001A69B5" w:rsidRDefault="0009509B" w:rsidP="001A69B5">
      <w:pPr>
        <w:pStyle w:val="Liste"/>
      </w:pPr>
      <w:proofErr w:type="spellStart"/>
      <w:r w:rsidRPr="001A69B5">
        <w:t>ViteMeir</w:t>
      </w:r>
      <w:proofErr w:type="spellEnd"/>
      <w:r w:rsidRPr="001A69B5">
        <w:t xml:space="preserve"> – Kaupanger</w:t>
      </w:r>
    </w:p>
    <w:p w14:paraId="75096725" w14:textId="77777777" w:rsidR="000513CD" w:rsidRPr="001A69B5" w:rsidRDefault="0009509B" w:rsidP="001A69B5">
      <w:r w:rsidRPr="001A69B5">
        <w:t xml:space="preserve">Fordelinga av </w:t>
      </w:r>
      <w:proofErr w:type="spellStart"/>
      <w:r w:rsidRPr="001A69B5">
        <w:t>tilskotet</w:t>
      </w:r>
      <w:proofErr w:type="spellEnd"/>
      <w:r w:rsidRPr="001A69B5">
        <w:t xml:space="preserve"> til </w:t>
      </w:r>
      <w:proofErr w:type="spellStart"/>
      <w:r w:rsidRPr="001A69B5">
        <w:t>vitensentera</w:t>
      </w:r>
      <w:proofErr w:type="spellEnd"/>
      <w:r w:rsidRPr="001A69B5">
        <w:t xml:space="preserve"> blir </w:t>
      </w:r>
      <w:proofErr w:type="spellStart"/>
      <w:r w:rsidRPr="001A69B5">
        <w:t>vedteke</w:t>
      </w:r>
      <w:proofErr w:type="spellEnd"/>
      <w:r w:rsidRPr="001A69B5">
        <w:t xml:space="preserve"> av styret i Vitensenterprogrammet. Styret blir </w:t>
      </w:r>
      <w:proofErr w:type="spellStart"/>
      <w:r w:rsidRPr="001A69B5">
        <w:t>oppnemnt</w:t>
      </w:r>
      <w:proofErr w:type="spellEnd"/>
      <w:r w:rsidRPr="001A69B5">
        <w:t xml:space="preserve"> av </w:t>
      </w:r>
      <w:proofErr w:type="spellStart"/>
      <w:r w:rsidRPr="001A69B5">
        <w:t>Noregs</w:t>
      </w:r>
      <w:proofErr w:type="spellEnd"/>
      <w:r w:rsidRPr="001A69B5">
        <w:t xml:space="preserve"> forskingsråd. I styret </w:t>
      </w:r>
      <w:proofErr w:type="spellStart"/>
      <w:r w:rsidRPr="001A69B5">
        <w:t>sit</w:t>
      </w:r>
      <w:proofErr w:type="spellEnd"/>
      <w:r w:rsidRPr="001A69B5">
        <w:t xml:space="preserve"> mellom anna </w:t>
      </w:r>
      <w:proofErr w:type="spellStart"/>
      <w:r w:rsidRPr="001A69B5">
        <w:t>representantar</w:t>
      </w:r>
      <w:proofErr w:type="spellEnd"/>
      <w:r w:rsidRPr="001A69B5">
        <w:t xml:space="preserve"> </w:t>
      </w:r>
      <w:proofErr w:type="spellStart"/>
      <w:r w:rsidRPr="001A69B5">
        <w:t>frå</w:t>
      </w:r>
      <w:proofErr w:type="spellEnd"/>
      <w:r w:rsidRPr="001A69B5">
        <w:t xml:space="preserve"> akademia og næringslivet.</w:t>
      </w:r>
    </w:p>
    <w:p w14:paraId="04C6EC3C" w14:textId="77777777" w:rsidR="000513CD" w:rsidRPr="001A69B5" w:rsidRDefault="0009509B" w:rsidP="001A69B5">
      <w:pPr>
        <w:pStyle w:val="avsnitt-tittel"/>
      </w:pPr>
      <w:r w:rsidRPr="001A69B5">
        <w:t>Mål for 2022</w:t>
      </w:r>
    </w:p>
    <w:p w14:paraId="5E615B97" w14:textId="77777777" w:rsidR="000513CD" w:rsidRPr="001A69B5" w:rsidRDefault="0009509B" w:rsidP="001A69B5">
      <w:r w:rsidRPr="001A69B5">
        <w:t xml:space="preserve">Målet med </w:t>
      </w:r>
      <w:proofErr w:type="spellStart"/>
      <w:r w:rsidRPr="001A69B5">
        <w:t>tilskotet</w:t>
      </w:r>
      <w:proofErr w:type="spellEnd"/>
      <w:r w:rsidRPr="001A69B5">
        <w:t xml:space="preserve"> er å </w:t>
      </w:r>
      <w:proofErr w:type="spellStart"/>
      <w:r w:rsidRPr="001A69B5">
        <w:t>auke</w:t>
      </w:r>
      <w:proofErr w:type="spellEnd"/>
      <w:r w:rsidRPr="001A69B5">
        <w:t xml:space="preserve"> </w:t>
      </w:r>
      <w:proofErr w:type="spellStart"/>
      <w:r w:rsidRPr="001A69B5">
        <w:t>interessa</w:t>
      </w:r>
      <w:proofErr w:type="spellEnd"/>
      <w:r w:rsidRPr="001A69B5">
        <w:t xml:space="preserve"> for teknologi og realfag.</w:t>
      </w:r>
    </w:p>
    <w:p w14:paraId="5803869F" w14:textId="77777777" w:rsidR="000513CD" w:rsidRPr="001A69B5" w:rsidRDefault="0009509B" w:rsidP="001A69B5">
      <w:pPr>
        <w:pStyle w:val="avsnitt-tittel"/>
      </w:pPr>
      <w:r w:rsidRPr="001A69B5">
        <w:t>Resultat i 2020</w:t>
      </w:r>
    </w:p>
    <w:p w14:paraId="1A5068A4" w14:textId="77777777" w:rsidR="000513CD" w:rsidRPr="001A69B5" w:rsidRDefault="0009509B" w:rsidP="001A69B5">
      <w:r w:rsidRPr="001A69B5">
        <w:t xml:space="preserve">I 2020 </w:t>
      </w:r>
      <w:proofErr w:type="spellStart"/>
      <w:r w:rsidRPr="001A69B5">
        <w:t>fekk</w:t>
      </w:r>
      <w:proofErr w:type="spellEnd"/>
      <w:r w:rsidRPr="001A69B5">
        <w:t xml:space="preserve"> 12 regionale vitensenter </w:t>
      </w:r>
      <w:proofErr w:type="spellStart"/>
      <w:r w:rsidRPr="001A69B5">
        <w:t>midlar</w:t>
      </w:r>
      <w:proofErr w:type="spellEnd"/>
      <w:r w:rsidRPr="001A69B5">
        <w:t xml:space="preserve"> </w:t>
      </w:r>
      <w:proofErr w:type="spellStart"/>
      <w:r w:rsidRPr="001A69B5">
        <w:t>frå</w:t>
      </w:r>
      <w:proofErr w:type="spellEnd"/>
      <w:r w:rsidRPr="001A69B5">
        <w:t xml:space="preserve"> denne posten. I 2020 var det samla </w:t>
      </w:r>
      <w:proofErr w:type="spellStart"/>
      <w:r w:rsidRPr="001A69B5">
        <w:t>talet</w:t>
      </w:r>
      <w:proofErr w:type="spellEnd"/>
      <w:r w:rsidRPr="001A69B5">
        <w:t xml:space="preserve"> på </w:t>
      </w:r>
      <w:proofErr w:type="spellStart"/>
      <w:r w:rsidRPr="001A69B5">
        <w:t>besøkande</w:t>
      </w:r>
      <w:proofErr w:type="spellEnd"/>
      <w:r w:rsidRPr="001A69B5">
        <w:t xml:space="preserve"> 507 000. Dette er 414 000 færre enn året før. </w:t>
      </w:r>
      <w:proofErr w:type="spellStart"/>
      <w:r w:rsidRPr="001A69B5">
        <w:t>Vitensentera</w:t>
      </w:r>
      <w:proofErr w:type="spellEnd"/>
      <w:r w:rsidRPr="001A69B5">
        <w:t xml:space="preserve"> leverte i 2020 undervisning til 155 000 </w:t>
      </w:r>
      <w:proofErr w:type="spellStart"/>
      <w:r w:rsidRPr="001A69B5">
        <w:t>elevar</w:t>
      </w:r>
      <w:proofErr w:type="spellEnd"/>
      <w:r w:rsidRPr="001A69B5">
        <w:t xml:space="preserve"> og </w:t>
      </w:r>
      <w:proofErr w:type="spellStart"/>
      <w:r w:rsidRPr="001A69B5">
        <w:t>lærarar</w:t>
      </w:r>
      <w:proofErr w:type="spellEnd"/>
      <w:r w:rsidRPr="001A69B5">
        <w:t xml:space="preserve">. Dette er 73 000 færre enn året før. </w:t>
      </w:r>
      <w:proofErr w:type="spellStart"/>
      <w:r w:rsidRPr="001A69B5">
        <w:t>Tala</w:t>
      </w:r>
      <w:proofErr w:type="spellEnd"/>
      <w:r w:rsidRPr="001A69B5">
        <w:t xml:space="preserve"> </w:t>
      </w:r>
      <w:proofErr w:type="spellStart"/>
      <w:r w:rsidRPr="001A69B5">
        <w:t>omfattar</w:t>
      </w:r>
      <w:proofErr w:type="spellEnd"/>
      <w:r w:rsidRPr="001A69B5">
        <w:t xml:space="preserve"> </w:t>
      </w:r>
      <w:proofErr w:type="spellStart"/>
      <w:r w:rsidRPr="001A69B5">
        <w:t>ikkje</w:t>
      </w:r>
      <w:proofErr w:type="spellEnd"/>
      <w:r w:rsidRPr="001A69B5">
        <w:t xml:space="preserve"> Atlanterhavsparken, som </w:t>
      </w:r>
      <w:proofErr w:type="spellStart"/>
      <w:r w:rsidRPr="001A69B5">
        <w:t>fekk</w:t>
      </w:r>
      <w:proofErr w:type="spellEnd"/>
      <w:r w:rsidRPr="001A69B5">
        <w:t xml:space="preserve"> </w:t>
      </w:r>
      <w:proofErr w:type="spellStart"/>
      <w:r w:rsidRPr="001A69B5">
        <w:t>midlar</w:t>
      </w:r>
      <w:proofErr w:type="spellEnd"/>
      <w:r w:rsidRPr="001A69B5">
        <w:t xml:space="preserve"> på posten for første gong </w:t>
      </w:r>
      <w:proofErr w:type="spellStart"/>
      <w:r w:rsidRPr="001A69B5">
        <w:t>hausten</w:t>
      </w:r>
      <w:proofErr w:type="spellEnd"/>
      <w:r w:rsidRPr="001A69B5">
        <w:t xml:space="preserve"> 2019, og som </w:t>
      </w:r>
      <w:proofErr w:type="spellStart"/>
      <w:r w:rsidRPr="001A69B5">
        <w:t>framleis</w:t>
      </w:r>
      <w:proofErr w:type="spellEnd"/>
      <w:r w:rsidRPr="001A69B5">
        <w:t xml:space="preserve"> er i etableringsfasen. Covid-19-pandemien har </w:t>
      </w:r>
      <w:proofErr w:type="spellStart"/>
      <w:r w:rsidRPr="001A69B5">
        <w:t>påverka</w:t>
      </w:r>
      <w:proofErr w:type="spellEnd"/>
      <w:r w:rsidRPr="001A69B5">
        <w:t xml:space="preserve"> </w:t>
      </w:r>
      <w:proofErr w:type="spellStart"/>
      <w:r w:rsidRPr="001A69B5">
        <w:t>vitensentera</w:t>
      </w:r>
      <w:proofErr w:type="spellEnd"/>
      <w:r w:rsidRPr="001A69B5">
        <w:t xml:space="preserve"> i stor grad og har ført til nær ei halvering i </w:t>
      </w:r>
      <w:proofErr w:type="spellStart"/>
      <w:r w:rsidRPr="001A69B5">
        <w:t>besøkstal</w:t>
      </w:r>
      <w:proofErr w:type="spellEnd"/>
      <w:r w:rsidRPr="001A69B5">
        <w:t xml:space="preserve"> </w:t>
      </w:r>
      <w:proofErr w:type="spellStart"/>
      <w:r w:rsidRPr="001A69B5">
        <w:t>samanlikna</w:t>
      </w:r>
      <w:proofErr w:type="spellEnd"/>
      <w:r w:rsidRPr="001A69B5">
        <w:t xml:space="preserve"> med 2019. For å kompensere for inntektssvikten i 2020, blei løyvinga til </w:t>
      </w:r>
      <w:proofErr w:type="spellStart"/>
      <w:r w:rsidRPr="001A69B5">
        <w:t>vitensentera</w:t>
      </w:r>
      <w:proofErr w:type="spellEnd"/>
      <w:r w:rsidRPr="001A69B5">
        <w:t xml:space="preserve"> </w:t>
      </w:r>
      <w:proofErr w:type="spellStart"/>
      <w:r w:rsidRPr="001A69B5">
        <w:t>auka</w:t>
      </w:r>
      <w:proofErr w:type="spellEnd"/>
      <w:r w:rsidRPr="001A69B5">
        <w:t xml:space="preserve"> med 18,6 mill. kroner </w:t>
      </w:r>
      <w:proofErr w:type="spellStart"/>
      <w:r w:rsidRPr="001A69B5">
        <w:t>hausten</w:t>
      </w:r>
      <w:proofErr w:type="spellEnd"/>
      <w:r w:rsidRPr="001A69B5">
        <w:t xml:space="preserve"> 2020, jf. </w:t>
      </w:r>
      <w:proofErr w:type="spellStart"/>
      <w:r w:rsidRPr="001A69B5">
        <w:t>Innst</w:t>
      </w:r>
      <w:proofErr w:type="spellEnd"/>
      <w:r w:rsidRPr="001A69B5">
        <w:t xml:space="preserve">. 154 S (2020–2021) og </w:t>
      </w:r>
      <w:proofErr w:type="spellStart"/>
      <w:r w:rsidRPr="001A69B5">
        <w:t>Prop</w:t>
      </w:r>
      <w:proofErr w:type="spellEnd"/>
      <w:r w:rsidRPr="001A69B5">
        <w:t>. 44 S (2020–2021).</w:t>
      </w:r>
    </w:p>
    <w:p w14:paraId="19CB1E1E" w14:textId="77777777" w:rsidR="000513CD" w:rsidRPr="001A69B5" w:rsidRDefault="0009509B" w:rsidP="001A69B5">
      <w:proofErr w:type="spellStart"/>
      <w:r w:rsidRPr="001A69B5">
        <w:t>Vitensentera</w:t>
      </w:r>
      <w:proofErr w:type="spellEnd"/>
      <w:r w:rsidRPr="001A69B5">
        <w:t xml:space="preserve"> har i 2020 utvikla og gjennomført digitale </w:t>
      </w:r>
      <w:proofErr w:type="spellStart"/>
      <w:r w:rsidRPr="001A69B5">
        <w:t>undervisningstilbod</w:t>
      </w:r>
      <w:proofErr w:type="spellEnd"/>
      <w:r w:rsidRPr="001A69B5">
        <w:t xml:space="preserve">. Resultatet, i tal på </w:t>
      </w:r>
      <w:proofErr w:type="spellStart"/>
      <w:r w:rsidRPr="001A69B5">
        <w:t>undervisningstimar</w:t>
      </w:r>
      <w:proofErr w:type="spellEnd"/>
      <w:r w:rsidRPr="001A69B5">
        <w:t xml:space="preserve"> som </w:t>
      </w:r>
      <w:proofErr w:type="spellStart"/>
      <w:r w:rsidRPr="001A69B5">
        <w:t>sentera</w:t>
      </w:r>
      <w:proofErr w:type="spellEnd"/>
      <w:r w:rsidRPr="001A69B5">
        <w:t xml:space="preserve"> har levert, viser </w:t>
      </w:r>
      <w:proofErr w:type="spellStart"/>
      <w:r w:rsidRPr="001A69B5">
        <w:t>ein</w:t>
      </w:r>
      <w:proofErr w:type="spellEnd"/>
      <w:r w:rsidRPr="001A69B5">
        <w:t xml:space="preserve"> </w:t>
      </w:r>
      <w:proofErr w:type="spellStart"/>
      <w:r w:rsidRPr="001A69B5">
        <w:t>auke</w:t>
      </w:r>
      <w:proofErr w:type="spellEnd"/>
      <w:r w:rsidRPr="001A69B5">
        <w:t xml:space="preserve"> på over 50 pst. </w:t>
      </w:r>
      <w:proofErr w:type="spellStart"/>
      <w:r w:rsidRPr="001A69B5">
        <w:t>samanlikna</w:t>
      </w:r>
      <w:proofErr w:type="spellEnd"/>
      <w:r w:rsidRPr="001A69B5">
        <w:t xml:space="preserve"> med 2019. Ifølge </w:t>
      </w:r>
      <w:proofErr w:type="spellStart"/>
      <w:r w:rsidRPr="001A69B5">
        <w:t>lærarane</w:t>
      </w:r>
      <w:proofErr w:type="spellEnd"/>
      <w:r w:rsidRPr="001A69B5">
        <w:t xml:space="preserve"> er </w:t>
      </w:r>
      <w:proofErr w:type="spellStart"/>
      <w:r w:rsidRPr="001A69B5">
        <w:t>vitensentera</w:t>
      </w:r>
      <w:proofErr w:type="spellEnd"/>
      <w:r w:rsidRPr="001A69B5">
        <w:t xml:space="preserve"> </w:t>
      </w:r>
      <w:proofErr w:type="spellStart"/>
      <w:r w:rsidRPr="001A69B5">
        <w:t>eit</w:t>
      </w:r>
      <w:proofErr w:type="spellEnd"/>
      <w:r w:rsidRPr="001A69B5">
        <w:t xml:space="preserve"> viktig supplement til undervisninga i realfag.</w:t>
      </w:r>
    </w:p>
    <w:p w14:paraId="204F23C4" w14:textId="77777777" w:rsidR="000513CD" w:rsidRPr="001A69B5" w:rsidRDefault="0009509B" w:rsidP="001A69B5">
      <w:pPr>
        <w:pStyle w:val="avsnitt-tittel"/>
      </w:pPr>
      <w:r w:rsidRPr="001A69B5">
        <w:t>Budsjettforslag for 2022</w:t>
      </w:r>
    </w:p>
    <w:p w14:paraId="171BD8E4" w14:textId="77777777" w:rsidR="000513CD" w:rsidRPr="001A69B5" w:rsidRDefault="0009509B" w:rsidP="001A69B5">
      <w:r w:rsidRPr="001A69B5">
        <w:t>Departementet foreslår å løyve 94,7 mill. kroner på posten.</w:t>
      </w:r>
    </w:p>
    <w:p w14:paraId="225C6FA2" w14:textId="77777777" w:rsidR="000513CD" w:rsidRPr="001A69B5" w:rsidRDefault="0009509B" w:rsidP="001A69B5">
      <w:r w:rsidRPr="001A69B5">
        <w:t xml:space="preserve">I løyvinga inngår </w:t>
      </w:r>
      <w:proofErr w:type="spellStart"/>
      <w:r w:rsidRPr="001A69B5">
        <w:t>ein</w:t>
      </w:r>
      <w:proofErr w:type="spellEnd"/>
      <w:r w:rsidRPr="001A69B5">
        <w:t xml:space="preserve"> </w:t>
      </w:r>
      <w:proofErr w:type="spellStart"/>
      <w:r w:rsidRPr="001A69B5">
        <w:t>auke</w:t>
      </w:r>
      <w:proofErr w:type="spellEnd"/>
      <w:r w:rsidRPr="001A69B5">
        <w:t xml:space="preserve"> på 3,5 mill. kroner for å gi rom for at </w:t>
      </w:r>
      <w:proofErr w:type="spellStart"/>
      <w:r w:rsidRPr="001A69B5">
        <w:t>tilskotet</w:t>
      </w:r>
      <w:proofErr w:type="spellEnd"/>
      <w:r w:rsidRPr="001A69B5">
        <w:t xml:space="preserve"> til </w:t>
      </w:r>
      <w:proofErr w:type="spellStart"/>
      <w:r w:rsidRPr="001A69B5">
        <w:t>ViteMeir</w:t>
      </w:r>
      <w:proofErr w:type="spellEnd"/>
      <w:r w:rsidRPr="001A69B5">
        <w:t xml:space="preserve"> i Kaupanger i Sogndal kommune kan få heilårseffekt i 2022.</w:t>
      </w:r>
    </w:p>
    <w:p w14:paraId="4F33544C" w14:textId="77777777" w:rsidR="000513CD" w:rsidRPr="001A69B5" w:rsidRDefault="0009509B" w:rsidP="001A69B5">
      <w:r w:rsidRPr="001A69B5">
        <w:t xml:space="preserve">Fordelinga av </w:t>
      </w:r>
      <w:proofErr w:type="spellStart"/>
      <w:r w:rsidRPr="001A69B5">
        <w:t>tilskotet</w:t>
      </w:r>
      <w:proofErr w:type="spellEnd"/>
      <w:r w:rsidRPr="001A69B5">
        <w:t xml:space="preserve"> til </w:t>
      </w:r>
      <w:proofErr w:type="spellStart"/>
      <w:r w:rsidRPr="001A69B5">
        <w:t>vitensentera</w:t>
      </w:r>
      <w:proofErr w:type="spellEnd"/>
      <w:r w:rsidRPr="001A69B5">
        <w:t xml:space="preserve"> blir </w:t>
      </w:r>
      <w:proofErr w:type="spellStart"/>
      <w:r w:rsidRPr="001A69B5">
        <w:t>vedteke</w:t>
      </w:r>
      <w:proofErr w:type="spellEnd"/>
      <w:r w:rsidRPr="001A69B5">
        <w:t xml:space="preserve"> av styret i Vitensenterprogrammet.</w:t>
      </w:r>
    </w:p>
    <w:p w14:paraId="7F35B528" w14:textId="77777777" w:rsidR="000513CD" w:rsidRPr="001A69B5" w:rsidRDefault="0009509B" w:rsidP="001A69B5">
      <w:pPr>
        <w:pStyle w:val="b-budkaptit"/>
      </w:pPr>
      <w:r w:rsidRPr="001A69B5">
        <w:t xml:space="preserve">Kap. 227 </w:t>
      </w:r>
      <w:proofErr w:type="spellStart"/>
      <w:r w:rsidRPr="001A69B5">
        <w:t>Tilskot</w:t>
      </w:r>
      <w:proofErr w:type="spellEnd"/>
      <w:r w:rsidRPr="001A69B5">
        <w:t xml:space="preserve"> til </w:t>
      </w:r>
      <w:proofErr w:type="spellStart"/>
      <w:r w:rsidRPr="001A69B5">
        <w:t>særskilde</w:t>
      </w:r>
      <w:proofErr w:type="spellEnd"/>
      <w:r w:rsidRPr="001A69B5">
        <w:t xml:space="preserve"> </w:t>
      </w:r>
      <w:proofErr w:type="spellStart"/>
      <w:r w:rsidRPr="001A69B5">
        <w:t>skular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DF5F1E3" w14:textId="77777777" w:rsidTr="001B3733">
        <w:trPr>
          <w:trHeight w:val="640"/>
          <w:hidden/>
        </w:trPr>
        <w:tc>
          <w:tcPr>
            <w:tcW w:w="840" w:type="dxa"/>
          </w:tcPr>
          <w:p w14:paraId="4A73BFA9" w14:textId="77777777" w:rsidR="000513CD" w:rsidRPr="001A69B5" w:rsidRDefault="0009509B" w:rsidP="001A69B5">
            <w:pPr>
              <w:pStyle w:val="Tabellnavn"/>
            </w:pPr>
            <w:r w:rsidRPr="001A69B5">
              <w:t>KPAL</w:t>
            </w:r>
          </w:p>
        </w:tc>
        <w:tc>
          <w:tcPr>
            <w:tcW w:w="4800" w:type="dxa"/>
          </w:tcPr>
          <w:p w14:paraId="558C813F" w14:textId="77777777" w:rsidR="000513CD" w:rsidRPr="001A69B5" w:rsidRDefault="000513CD" w:rsidP="001A69B5">
            <w:pPr>
              <w:pStyle w:val="Tabellnavn"/>
            </w:pPr>
          </w:p>
        </w:tc>
        <w:tc>
          <w:tcPr>
            <w:tcW w:w="1300" w:type="dxa"/>
          </w:tcPr>
          <w:p w14:paraId="0A473956" w14:textId="77777777" w:rsidR="000513CD" w:rsidRPr="001A69B5" w:rsidRDefault="000513CD" w:rsidP="001A69B5">
            <w:pPr>
              <w:pStyle w:val="Tabellnavn"/>
            </w:pPr>
          </w:p>
        </w:tc>
        <w:tc>
          <w:tcPr>
            <w:tcW w:w="1300" w:type="dxa"/>
          </w:tcPr>
          <w:p w14:paraId="696F5DD9" w14:textId="77777777" w:rsidR="000513CD" w:rsidRPr="001A69B5" w:rsidRDefault="000513CD" w:rsidP="001A69B5">
            <w:pPr>
              <w:pStyle w:val="Tabellnavn"/>
            </w:pPr>
          </w:p>
        </w:tc>
        <w:tc>
          <w:tcPr>
            <w:tcW w:w="1300" w:type="dxa"/>
          </w:tcPr>
          <w:p w14:paraId="70704437" w14:textId="77777777" w:rsidR="000513CD" w:rsidRPr="001A69B5" w:rsidRDefault="0009509B" w:rsidP="001A69B5">
            <w:r w:rsidRPr="001A69B5">
              <w:t>(i 1 000 kr)</w:t>
            </w:r>
          </w:p>
        </w:tc>
      </w:tr>
      <w:tr w:rsidR="000513CD" w:rsidRPr="001A69B5" w14:paraId="16B4C188" w14:textId="77777777" w:rsidTr="001B3733">
        <w:trPr>
          <w:trHeight w:val="600"/>
        </w:trPr>
        <w:tc>
          <w:tcPr>
            <w:tcW w:w="840" w:type="dxa"/>
          </w:tcPr>
          <w:p w14:paraId="7F4D4756" w14:textId="77777777" w:rsidR="000513CD" w:rsidRPr="001A69B5" w:rsidRDefault="0009509B" w:rsidP="001A69B5">
            <w:r w:rsidRPr="001A69B5">
              <w:t>Post</w:t>
            </w:r>
          </w:p>
        </w:tc>
        <w:tc>
          <w:tcPr>
            <w:tcW w:w="4800" w:type="dxa"/>
          </w:tcPr>
          <w:p w14:paraId="52B69F15" w14:textId="77777777" w:rsidR="000513CD" w:rsidRPr="001A69B5" w:rsidRDefault="0009509B" w:rsidP="001A69B5">
            <w:proofErr w:type="spellStart"/>
            <w:r w:rsidRPr="001A69B5">
              <w:t>Nemning</w:t>
            </w:r>
            <w:proofErr w:type="spellEnd"/>
          </w:p>
        </w:tc>
        <w:tc>
          <w:tcPr>
            <w:tcW w:w="1300" w:type="dxa"/>
          </w:tcPr>
          <w:p w14:paraId="4301D7BF"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8BEA28A" w14:textId="77777777" w:rsidR="000513CD" w:rsidRPr="001A69B5" w:rsidRDefault="0009509B" w:rsidP="001A69B5">
            <w:r w:rsidRPr="001A69B5">
              <w:t xml:space="preserve">Saldert </w:t>
            </w:r>
            <w:r w:rsidRPr="001A69B5">
              <w:br/>
              <w:t>budsjett 2021</w:t>
            </w:r>
          </w:p>
        </w:tc>
        <w:tc>
          <w:tcPr>
            <w:tcW w:w="1300" w:type="dxa"/>
          </w:tcPr>
          <w:p w14:paraId="046E4E0B" w14:textId="77777777" w:rsidR="000513CD" w:rsidRPr="001A69B5" w:rsidRDefault="0009509B" w:rsidP="001A69B5">
            <w:r w:rsidRPr="001A69B5">
              <w:t xml:space="preserve">Forslag </w:t>
            </w:r>
            <w:r w:rsidRPr="001A69B5">
              <w:br/>
              <w:t>2022</w:t>
            </w:r>
          </w:p>
        </w:tc>
      </w:tr>
      <w:tr w:rsidR="000513CD" w:rsidRPr="001A69B5" w14:paraId="2670604A" w14:textId="77777777" w:rsidTr="001B3733">
        <w:trPr>
          <w:trHeight w:val="380"/>
        </w:trPr>
        <w:tc>
          <w:tcPr>
            <w:tcW w:w="840" w:type="dxa"/>
          </w:tcPr>
          <w:p w14:paraId="2F714776" w14:textId="77777777" w:rsidR="000513CD" w:rsidRPr="001A69B5" w:rsidRDefault="0009509B" w:rsidP="001A69B5">
            <w:r w:rsidRPr="001A69B5">
              <w:t>63</w:t>
            </w:r>
          </w:p>
        </w:tc>
        <w:tc>
          <w:tcPr>
            <w:tcW w:w="4800" w:type="dxa"/>
          </w:tcPr>
          <w:p w14:paraId="27CF5788" w14:textId="77777777" w:rsidR="000513CD" w:rsidRPr="001A69B5" w:rsidRDefault="0009509B" w:rsidP="001A69B5">
            <w:proofErr w:type="spellStart"/>
            <w:r w:rsidRPr="001A69B5">
              <w:t>Tilskot</w:t>
            </w:r>
            <w:proofErr w:type="spellEnd"/>
            <w:r w:rsidRPr="001A69B5">
              <w:t xml:space="preserve"> til </w:t>
            </w:r>
            <w:proofErr w:type="spellStart"/>
            <w:r w:rsidRPr="001A69B5">
              <w:t>kommunar</w:t>
            </w:r>
            <w:proofErr w:type="spellEnd"/>
            <w:r w:rsidRPr="001A69B5">
              <w:t xml:space="preserve"> og </w:t>
            </w:r>
            <w:proofErr w:type="spellStart"/>
            <w:r w:rsidRPr="001A69B5">
              <w:t>fylkeskommunar</w:t>
            </w:r>
            <w:proofErr w:type="spellEnd"/>
          </w:p>
        </w:tc>
        <w:tc>
          <w:tcPr>
            <w:tcW w:w="1300" w:type="dxa"/>
          </w:tcPr>
          <w:p w14:paraId="585DB1D4" w14:textId="77777777" w:rsidR="000513CD" w:rsidRPr="001A69B5" w:rsidRDefault="0009509B" w:rsidP="001A69B5">
            <w:r w:rsidRPr="001A69B5">
              <w:t>41 467</w:t>
            </w:r>
          </w:p>
        </w:tc>
        <w:tc>
          <w:tcPr>
            <w:tcW w:w="1300" w:type="dxa"/>
          </w:tcPr>
          <w:p w14:paraId="1D7BFF6A" w14:textId="77777777" w:rsidR="000513CD" w:rsidRPr="001A69B5" w:rsidRDefault="0009509B" w:rsidP="001A69B5">
            <w:r w:rsidRPr="001A69B5">
              <w:t>43 502</w:t>
            </w:r>
          </w:p>
        </w:tc>
        <w:tc>
          <w:tcPr>
            <w:tcW w:w="1300" w:type="dxa"/>
          </w:tcPr>
          <w:p w14:paraId="3902407A" w14:textId="77777777" w:rsidR="000513CD" w:rsidRPr="001A69B5" w:rsidRDefault="0009509B" w:rsidP="001A69B5">
            <w:r w:rsidRPr="001A69B5">
              <w:t>44 552</w:t>
            </w:r>
          </w:p>
        </w:tc>
      </w:tr>
      <w:tr w:rsidR="000513CD" w:rsidRPr="001A69B5" w14:paraId="62D42A63" w14:textId="77777777" w:rsidTr="001B3733">
        <w:trPr>
          <w:trHeight w:val="380"/>
        </w:trPr>
        <w:tc>
          <w:tcPr>
            <w:tcW w:w="840" w:type="dxa"/>
          </w:tcPr>
          <w:p w14:paraId="402AB3CD" w14:textId="77777777" w:rsidR="000513CD" w:rsidRPr="001A69B5" w:rsidRDefault="0009509B" w:rsidP="001A69B5">
            <w:r w:rsidRPr="001A69B5">
              <w:t>78</w:t>
            </w:r>
          </w:p>
        </w:tc>
        <w:tc>
          <w:tcPr>
            <w:tcW w:w="4800" w:type="dxa"/>
          </w:tcPr>
          <w:p w14:paraId="41408CCD" w14:textId="77777777" w:rsidR="000513CD" w:rsidRPr="001A69B5" w:rsidRDefault="0009509B" w:rsidP="001A69B5">
            <w:proofErr w:type="spellStart"/>
            <w:r w:rsidRPr="001A69B5">
              <w:t>Tilskot</w:t>
            </w:r>
            <w:proofErr w:type="spellEnd"/>
          </w:p>
        </w:tc>
        <w:tc>
          <w:tcPr>
            <w:tcW w:w="1300" w:type="dxa"/>
          </w:tcPr>
          <w:p w14:paraId="64665954" w14:textId="77777777" w:rsidR="000513CD" w:rsidRPr="001A69B5" w:rsidRDefault="0009509B" w:rsidP="001A69B5">
            <w:r w:rsidRPr="001A69B5">
              <w:t>177 354</w:t>
            </w:r>
          </w:p>
        </w:tc>
        <w:tc>
          <w:tcPr>
            <w:tcW w:w="1300" w:type="dxa"/>
          </w:tcPr>
          <w:p w14:paraId="457DE8F2" w14:textId="77777777" w:rsidR="000513CD" w:rsidRPr="001A69B5" w:rsidRDefault="0009509B" w:rsidP="001A69B5">
            <w:r w:rsidRPr="001A69B5">
              <w:t>186 434</w:t>
            </w:r>
          </w:p>
        </w:tc>
        <w:tc>
          <w:tcPr>
            <w:tcW w:w="1300" w:type="dxa"/>
          </w:tcPr>
          <w:p w14:paraId="0A5E684E" w14:textId="77777777" w:rsidR="000513CD" w:rsidRPr="001A69B5" w:rsidRDefault="0009509B" w:rsidP="001A69B5">
            <w:r w:rsidRPr="001A69B5">
              <w:t>186 434</w:t>
            </w:r>
          </w:p>
        </w:tc>
      </w:tr>
      <w:tr w:rsidR="000513CD" w:rsidRPr="001A69B5" w14:paraId="35E28AD7" w14:textId="77777777" w:rsidTr="001B3733">
        <w:trPr>
          <w:trHeight w:val="380"/>
        </w:trPr>
        <w:tc>
          <w:tcPr>
            <w:tcW w:w="840" w:type="dxa"/>
          </w:tcPr>
          <w:p w14:paraId="006AFEB2" w14:textId="77777777" w:rsidR="000513CD" w:rsidRPr="001A69B5" w:rsidRDefault="000513CD" w:rsidP="001A69B5"/>
        </w:tc>
        <w:tc>
          <w:tcPr>
            <w:tcW w:w="4800" w:type="dxa"/>
          </w:tcPr>
          <w:p w14:paraId="23B9A744" w14:textId="77777777" w:rsidR="000513CD" w:rsidRPr="001A69B5" w:rsidRDefault="0009509B" w:rsidP="001A69B5">
            <w:r w:rsidRPr="001A69B5">
              <w:t>Sum kap. 227</w:t>
            </w:r>
          </w:p>
        </w:tc>
        <w:tc>
          <w:tcPr>
            <w:tcW w:w="1300" w:type="dxa"/>
          </w:tcPr>
          <w:p w14:paraId="2452A2D0" w14:textId="77777777" w:rsidR="000513CD" w:rsidRPr="001A69B5" w:rsidRDefault="0009509B" w:rsidP="001A69B5">
            <w:r w:rsidRPr="001A69B5">
              <w:t>218 821</w:t>
            </w:r>
          </w:p>
        </w:tc>
        <w:tc>
          <w:tcPr>
            <w:tcW w:w="1300" w:type="dxa"/>
          </w:tcPr>
          <w:p w14:paraId="113CD301" w14:textId="77777777" w:rsidR="000513CD" w:rsidRPr="001A69B5" w:rsidRDefault="0009509B" w:rsidP="001A69B5">
            <w:r w:rsidRPr="001A69B5">
              <w:t>229 936</w:t>
            </w:r>
          </w:p>
        </w:tc>
        <w:tc>
          <w:tcPr>
            <w:tcW w:w="1300" w:type="dxa"/>
          </w:tcPr>
          <w:p w14:paraId="6577897E" w14:textId="77777777" w:rsidR="000513CD" w:rsidRPr="001A69B5" w:rsidRDefault="0009509B" w:rsidP="001A69B5">
            <w:r w:rsidRPr="001A69B5">
              <w:t>230 986</w:t>
            </w:r>
          </w:p>
        </w:tc>
      </w:tr>
    </w:tbl>
    <w:p w14:paraId="304C7749" w14:textId="77777777" w:rsidR="000513CD" w:rsidRPr="001A69B5" w:rsidRDefault="0009509B" w:rsidP="001A69B5">
      <w:r w:rsidRPr="001A69B5">
        <w:t xml:space="preserve">Post 63 blir nytta når </w:t>
      </w:r>
      <w:proofErr w:type="spellStart"/>
      <w:r w:rsidRPr="001A69B5">
        <w:t>midlane</w:t>
      </w:r>
      <w:proofErr w:type="spellEnd"/>
      <w:r w:rsidRPr="001A69B5">
        <w:t xml:space="preserve"> går til </w:t>
      </w:r>
      <w:proofErr w:type="spellStart"/>
      <w:r w:rsidRPr="001A69B5">
        <w:t>kommunar</w:t>
      </w:r>
      <w:proofErr w:type="spellEnd"/>
      <w:r w:rsidRPr="001A69B5">
        <w:t xml:space="preserve"> og </w:t>
      </w:r>
      <w:proofErr w:type="spellStart"/>
      <w:r w:rsidRPr="001A69B5">
        <w:t>fylkeskommunar</w:t>
      </w:r>
      <w:proofErr w:type="spellEnd"/>
      <w:r w:rsidRPr="001A69B5">
        <w:t xml:space="preserve">, </w:t>
      </w:r>
      <w:proofErr w:type="spellStart"/>
      <w:r w:rsidRPr="001A69B5">
        <w:t>medan</w:t>
      </w:r>
      <w:proofErr w:type="spellEnd"/>
      <w:r w:rsidRPr="001A69B5">
        <w:t xml:space="preserve"> post 78 blir nytta til </w:t>
      </w:r>
      <w:proofErr w:type="spellStart"/>
      <w:r w:rsidRPr="001A69B5">
        <w:t>tilskot</w:t>
      </w:r>
      <w:proofErr w:type="spellEnd"/>
      <w:r w:rsidRPr="001A69B5">
        <w:t xml:space="preserve"> til </w:t>
      </w:r>
      <w:proofErr w:type="spellStart"/>
      <w:r w:rsidRPr="001A69B5">
        <w:t>aktørar</w:t>
      </w:r>
      <w:proofErr w:type="spellEnd"/>
      <w:r w:rsidRPr="001A69B5">
        <w:t xml:space="preserve"> som </w:t>
      </w:r>
      <w:proofErr w:type="spellStart"/>
      <w:r w:rsidRPr="001A69B5">
        <w:t>ikkje</w:t>
      </w:r>
      <w:proofErr w:type="spellEnd"/>
      <w:r w:rsidRPr="001A69B5">
        <w:t xml:space="preserve"> er </w:t>
      </w:r>
      <w:proofErr w:type="spellStart"/>
      <w:r w:rsidRPr="001A69B5">
        <w:t>offentlege</w:t>
      </w:r>
      <w:proofErr w:type="spellEnd"/>
      <w:r w:rsidRPr="001A69B5">
        <w:t>.</w:t>
      </w:r>
    </w:p>
    <w:p w14:paraId="0088F567" w14:textId="77777777" w:rsidR="000513CD" w:rsidRPr="001A69B5" w:rsidRDefault="0009509B" w:rsidP="001A69B5">
      <w:pPr>
        <w:pStyle w:val="b-post"/>
      </w:pPr>
      <w:r w:rsidRPr="001A69B5">
        <w:t xml:space="preserve">Post 63 </w:t>
      </w:r>
      <w:proofErr w:type="spellStart"/>
      <w:r w:rsidRPr="001A69B5">
        <w:t>Tilskot</w:t>
      </w:r>
      <w:proofErr w:type="spellEnd"/>
      <w:r w:rsidRPr="001A69B5">
        <w:t xml:space="preserve"> til </w:t>
      </w:r>
      <w:proofErr w:type="spellStart"/>
      <w:r w:rsidRPr="001A69B5">
        <w:t>kommunar</w:t>
      </w:r>
      <w:proofErr w:type="spellEnd"/>
      <w:r w:rsidRPr="001A69B5">
        <w:t xml:space="preserve"> og </w:t>
      </w:r>
      <w:proofErr w:type="spellStart"/>
      <w:r w:rsidRPr="001A69B5">
        <w:t>fylkeskommunar</w:t>
      </w:r>
      <w:proofErr w:type="spellEnd"/>
    </w:p>
    <w:p w14:paraId="213B27A4" w14:textId="77777777" w:rsidR="000513CD" w:rsidRPr="001A69B5" w:rsidRDefault="0009509B" w:rsidP="001A69B5">
      <w:pPr>
        <w:pStyle w:val="avsnitt-tittel"/>
      </w:pPr>
      <w:r w:rsidRPr="001A69B5">
        <w:t>Mål for 2022</w:t>
      </w:r>
    </w:p>
    <w:p w14:paraId="756C9365" w14:textId="77777777" w:rsidR="000513CD" w:rsidRPr="001A69B5" w:rsidRDefault="0009509B" w:rsidP="001A69B5">
      <w:r w:rsidRPr="001A69B5">
        <w:t xml:space="preserve">Målet med løyvinga er å støtte </w:t>
      </w:r>
      <w:proofErr w:type="spellStart"/>
      <w:r w:rsidRPr="001A69B5">
        <w:t>offentlege</w:t>
      </w:r>
      <w:proofErr w:type="spellEnd"/>
      <w:r w:rsidRPr="001A69B5">
        <w:t xml:space="preserve"> </w:t>
      </w:r>
      <w:proofErr w:type="spellStart"/>
      <w:r w:rsidRPr="001A69B5">
        <w:t>skular</w:t>
      </w:r>
      <w:proofErr w:type="spellEnd"/>
      <w:r w:rsidRPr="001A69B5">
        <w:t xml:space="preserve"> som </w:t>
      </w:r>
      <w:proofErr w:type="spellStart"/>
      <w:r w:rsidRPr="001A69B5">
        <w:t>ikkje</w:t>
      </w:r>
      <w:proofErr w:type="spellEnd"/>
      <w:r w:rsidRPr="001A69B5">
        <w:t xml:space="preserve"> har lovheimla rett til </w:t>
      </w:r>
      <w:proofErr w:type="spellStart"/>
      <w:r w:rsidRPr="001A69B5">
        <w:t>tilskot</w:t>
      </w:r>
      <w:proofErr w:type="spellEnd"/>
      <w:r w:rsidRPr="001A69B5">
        <w:t xml:space="preserve">, men som departementet likevel ønsker å støtte fordi </w:t>
      </w:r>
      <w:proofErr w:type="spellStart"/>
      <w:r w:rsidRPr="001A69B5">
        <w:t>verksemda</w:t>
      </w:r>
      <w:proofErr w:type="spellEnd"/>
      <w:r w:rsidRPr="001A69B5">
        <w:t xml:space="preserve"> ved </w:t>
      </w:r>
      <w:proofErr w:type="spellStart"/>
      <w:r w:rsidRPr="001A69B5">
        <w:t>skulane</w:t>
      </w:r>
      <w:proofErr w:type="spellEnd"/>
      <w:r w:rsidRPr="001A69B5">
        <w:t xml:space="preserve"> dekker viktige behov.</w:t>
      </w:r>
    </w:p>
    <w:p w14:paraId="615F86B5" w14:textId="77777777" w:rsidR="000513CD" w:rsidRPr="001A69B5" w:rsidRDefault="0009509B" w:rsidP="001A69B5">
      <w:pPr>
        <w:pStyle w:val="avsnitt-undertittel"/>
      </w:pPr>
      <w:proofErr w:type="spellStart"/>
      <w:r w:rsidRPr="001A69B5">
        <w:t>Tilskot</w:t>
      </w:r>
      <w:proofErr w:type="spellEnd"/>
      <w:r w:rsidRPr="001A69B5">
        <w:t xml:space="preserve"> til Murmanskskolen</w:t>
      </w:r>
    </w:p>
    <w:p w14:paraId="28BFBD79" w14:textId="77777777" w:rsidR="000513CD" w:rsidRPr="001A69B5" w:rsidRDefault="0009509B" w:rsidP="001A69B5">
      <w:proofErr w:type="spellStart"/>
      <w:r w:rsidRPr="001A69B5">
        <w:t>Tilskotet</w:t>
      </w:r>
      <w:proofErr w:type="spellEnd"/>
      <w:r w:rsidRPr="001A69B5">
        <w:t xml:space="preserve"> går til Troms og Finnmark fylkeskommune og skal </w:t>
      </w:r>
      <w:proofErr w:type="spellStart"/>
      <w:r w:rsidRPr="001A69B5">
        <w:t>nyttast</w:t>
      </w:r>
      <w:proofErr w:type="spellEnd"/>
      <w:r w:rsidRPr="001A69B5">
        <w:t xml:space="preserve"> til drift av norskrussisk </w:t>
      </w:r>
      <w:proofErr w:type="spellStart"/>
      <w:r w:rsidRPr="001A69B5">
        <w:t>vidaregåande</w:t>
      </w:r>
      <w:proofErr w:type="spellEnd"/>
      <w:r w:rsidRPr="001A69B5">
        <w:t xml:space="preserve"> skule i Murmansk (Murmanskskolen). </w:t>
      </w:r>
      <w:proofErr w:type="spellStart"/>
      <w:r w:rsidRPr="001A69B5">
        <w:t>Skulen</w:t>
      </w:r>
      <w:proofErr w:type="spellEnd"/>
      <w:r w:rsidRPr="001A69B5">
        <w:t xml:space="preserve"> gir </w:t>
      </w:r>
      <w:proofErr w:type="spellStart"/>
      <w:r w:rsidRPr="001A69B5">
        <w:t>tilbod</w:t>
      </w:r>
      <w:proofErr w:type="spellEnd"/>
      <w:r w:rsidRPr="001A69B5">
        <w:t xml:space="preserve"> om tilpassa </w:t>
      </w:r>
      <w:proofErr w:type="spellStart"/>
      <w:r w:rsidRPr="001A69B5">
        <w:t>studieførebuande</w:t>
      </w:r>
      <w:proofErr w:type="spellEnd"/>
      <w:r w:rsidRPr="001A69B5">
        <w:t xml:space="preserve"> Vg3 til norske </w:t>
      </w:r>
      <w:proofErr w:type="spellStart"/>
      <w:r w:rsidRPr="001A69B5">
        <w:t>elevar</w:t>
      </w:r>
      <w:proofErr w:type="spellEnd"/>
      <w:r w:rsidRPr="001A69B5">
        <w:t>.</w:t>
      </w:r>
    </w:p>
    <w:p w14:paraId="5ED49E20"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vaksenopplæring</w:t>
      </w:r>
      <w:proofErr w:type="spellEnd"/>
      <w:r w:rsidRPr="001A69B5">
        <w:t xml:space="preserve"> i Sandefjord kommune</w:t>
      </w:r>
    </w:p>
    <w:p w14:paraId="1DC3234B" w14:textId="77777777" w:rsidR="000513CD" w:rsidRPr="001A69B5" w:rsidRDefault="0009509B" w:rsidP="001A69B5">
      <w:r w:rsidRPr="001A69B5">
        <w:t xml:space="preserve">Stiftelsen </w:t>
      </w:r>
      <w:proofErr w:type="spellStart"/>
      <w:r w:rsidRPr="001A69B5">
        <w:t>Signo</w:t>
      </w:r>
      <w:proofErr w:type="spellEnd"/>
      <w:r w:rsidRPr="001A69B5">
        <w:t xml:space="preserve"> har </w:t>
      </w:r>
      <w:proofErr w:type="spellStart"/>
      <w:r w:rsidRPr="001A69B5">
        <w:t>ein</w:t>
      </w:r>
      <w:proofErr w:type="spellEnd"/>
      <w:r w:rsidRPr="001A69B5">
        <w:t xml:space="preserve"> institusjon og </w:t>
      </w:r>
      <w:proofErr w:type="spellStart"/>
      <w:r w:rsidRPr="001A69B5">
        <w:t>ein</w:t>
      </w:r>
      <w:proofErr w:type="spellEnd"/>
      <w:r w:rsidRPr="001A69B5">
        <w:t xml:space="preserve"> </w:t>
      </w:r>
      <w:proofErr w:type="spellStart"/>
      <w:r w:rsidRPr="001A69B5">
        <w:t>skule</w:t>
      </w:r>
      <w:proofErr w:type="spellEnd"/>
      <w:r w:rsidRPr="001A69B5">
        <w:t xml:space="preserve"> for døvblinde og døve med </w:t>
      </w:r>
      <w:proofErr w:type="spellStart"/>
      <w:r w:rsidRPr="001A69B5">
        <w:t>tilleggsfunksjonshemmingar</w:t>
      </w:r>
      <w:proofErr w:type="spellEnd"/>
      <w:r w:rsidRPr="001A69B5">
        <w:t xml:space="preserve"> i Sandefjord kommune. Kommunen er etter </w:t>
      </w:r>
      <w:proofErr w:type="spellStart"/>
      <w:r w:rsidRPr="001A69B5">
        <w:t>opplæringslova</w:t>
      </w:r>
      <w:proofErr w:type="spellEnd"/>
      <w:r w:rsidRPr="001A69B5">
        <w:t xml:space="preserve"> </w:t>
      </w:r>
      <w:proofErr w:type="spellStart"/>
      <w:r w:rsidRPr="001A69B5">
        <w:t>ansvarleg</w:t>
      </w:r>
      <w:proofErr w:type="spellEnd"/>
      <w:r w:rsidRPr="001A69B5">
        <w:t xml:space="preserve"> for å finansiere </w:t>
      </w:r>
      <w:proofErr w:type="spellStart"/>
      <w:r w:rsidRPr="001A69B5">
        <w:t>vaksenopplæring</w:t>
      </w:r>
      <w:proofErr w:type="spellEnd"/>
      <w:r w:rsidRPr="001A69B5">
        <w:t xml:space="preserve">. </w:t>
      </w:r>
      <w:proofErr w:type="spellStart"/>
      <w:r w:rsidRPr="001A69B5">
        <w:t>Tilskotet</w:t>
      </w:r>
      <w:proofErr w:type="spellEnd"/>
      <w:r w:rsidRPr="001A69B5">
        <w:t xml:space="preserve"> skal bidra til å dekke </w:t>
      </w:r>
      <w:proofErr w:type="spellStart"/>
      <w:r w:rsidRPr="001A69B5">
        <w:t>meirutgifter</w:t>
      </w:r>
      <w:proofErr w:type="spellEnd"/>
      <w:r w:rsidRPr="001A69B5">
        <w:t xml:space="preserve"> Sandefjord kommune har som følge av ansvaret for å gi </w:t>
      </w:r>
      <w:proofErr w:type="spellStart"/>
      <w:r w:rsidRPr="001A69B5">
        <w:t>vaksenopplæring</w:t>
      </w:r>
      <w:proofErr w:type="spellEnd"/>
      <w:r w:rsidRPr="001A69B5">
        <w:t xml:space="preserve"> til </w:t>
      </w:r>
      <w:proofErr w:type="spellStart"/>
      <w:r w:rsidRPr="001A69B5">
        <w:t>bebuarar</w:t>
      </w:r>
      <w:proofErr w:type="spellEnd"/>
      <w:r w:rsidRPr="001A69B5">
        <w:t xml:space="preserve"> ved Stiftelsen </w:t>
      </w:r>
      <w:proofErr w:type="spellStart"/>
      <w:r w:rsidRPr="001A69B5">
        <w:t>Signo</w:t>
      </w:r>
      <w:proofErr w:type="spellEnd"/>
      <w:r w:rsidRPr="001A69B5">
        <w:t>.</w:t>
      </w:r>
    </w:p>
    <w:p w14:paraId="622DBCC6" w14:textId="77777777" w:rsidR="000513CD" w:rsidRPr="001A69B5" w:rsidRDefault="0009509B" w:rsidP="001A69B5">
      <w:pPr>
        <w:pStyle w:val="avsnitt-undertittel"/>
      </w:pPr>
      <w:proofErr w:type="spellStart"/>
      <w:r w:rsidRPr="001A69B5">
        <w:t>Tilskot</w:t>
      </w:r>
      <w:proofErr w:type="spellEnd"/>
      <w:r w:rsidRPr="001A69B5">
        <w:t xml:space="preserve"> til Fjellheimen </w:t>
      </w:r>
      <w:proofErr w:type="spellStart"/>
      <w:r w:rsidRPr="001A69B5">
        <w:t>leirskule</w:t>
      </w:r>
      <w:proofErr w:type="spellEnd"/>
    </w:p>
    <w:p w14:paraId="0FAFF18B" w14:textId="77777777" w:rsidR="000513CD" w:rsidRPr="001A69B5" w:rsidRDefault="0009509B" w:rsidP="001A69B5">
      <w:proofErr w:type="spellStart"/>
      <w:r w:rsidRPr="001A69B5">
        <w:t>Tilskotsmottakar</w:t>
      </w:r>
      <w:proofErr w:type="spellEnd"/>
      <w:r w:rsidRPr="001A69B5">
        <w:t xml:space="preserve"> er Engerdal kommune, og </w:t>
      </w:r>
      <w:proofErr w:type="spellStart"/>
      <w:r w:rsidRPr="001A69B5">
        <w:t>tilskotet</w:t>
      </w:r>
      <w:proofErr w:type="spellEnd"/>
      <w:r w:rsidRPr="001A69B5">
        <w:t xml:space="preserve"> skal </w:t>
      </w:r>
      <w:proofErr w:type="spellStart"/>
      <w:r w:rsidRPr="001A69B5">
        <w:t>nyttast</w:t>
      </w:r>
      <w:proofErr w:type="spellEnd"/>
      <w:r w:rsidRPr="001A69B5">
        <w:t xml:space="preserve"> til drift av Fjellheimen </w:t>
      </w:r>
      <w:proofErr w:type="spellStart"/>
      <w:r w:rsidRPr="001A69B5">
        <w:t>leirskule</w:t>
      </w:r>
      <w:proofErr w:type="spellEnd"/>
      <w:r w:rsidRPr="001A69B5">
        <w:t xml:space="preserve">. Fjellheimen </w:t>
      </w:r>
      <w:proofErr w:type="spellStart"/>
      <w:r w:rsidRPr="001A69B5">
        <w:t>leirskule</w:t>
      </w:r>
      <w:proofErr w:type="spellEnd"/>
      <w:r w:rsidRPr="001A69B5">
        <w:t xml:space="preserve"> er </w:t>
      </w:r>
      <w:proofErr w:type="spellStart"/>
      <w:r w:rsidRPr="001A69B5">
        <w:t>ein</w:t>
      </w:r>
      <w:proofErr w:type="spellEnd"/>
      <w:r w:rsidRPr="001A69B5">
        <w:t xml:space="preserve"> </w:t>
      </w:r>
      <w:proofErr w:type="spellStart"/>
      <w:r w:rsidRPr="001A69B5">
        <w:t>leirskule</w:t>
      </w:r>
      <w:proofErr w:type="spellEnd"/>
      <w:r w:rsidRPr="001A69B5">
        <w:t xml:space="preserve"> for barn, unge og </w:t>
      </w:r>
      <w:proofErr w:type="spellStart"/>
      <w:r w:rsidRPr="001A69B5">
        <w:t>vaksne</w:t>
      </w:r>
      <w:proofErr w:type="spellEnd"/>
      <w:r w:rsidRPr="001A69B5">
        <w:t xml:space="preserve"> med psykisk utviklingshemming eller </w:t>
      </w:r>
      <w:proofErr w:type="spellStart"/>
      <w:r w:rsidRPr="001A69B5">
        <w:t>lærevanskar</w:t>
      </w:r>
      <w:proofErr w:type="spellEnd"/>
      <w:r w:rsidRPr="001A69B5">
        <w:t xml:space="preserve">. </w:t>
      </w:r>
      <w:proofErr w:type="spellStart"/>
      <w:r w:rsidRPr="001A69B5">
        <w:t>Leirskulen</w:t>
      </w:r>
      <w:proofErr w:type="spellEnd"/>
      <w:r w:rsidRPr="001A69B5">
        <w:t xml:space="preserve"> finansierer drifta ved </w:t>
      </w:r>
      <w:proofErr w:type="spellStart"/>
      <w:r w:rsidRPr="001A69B5">
        <w:t>statstilskot</w:t>
      </w:r>
      <w:proofErr w:type="spellEnd"/>
      <w:r w:rsidRPr="001A69B5">
        <w:t xml:space="preserve">, betaling </w:t>
      </w:r>
      <w:proofErr w:type="spellStart"/>
      <w:r w:rsidRPr="001A69B5">
        <w:t>frå</w:t>
      </w:r>
      <w:proofErr w:type="spellEnd"/>
      <w:r w:rsidRPr="001A69B5">
        <w:t xml:space="preserve"> </w:t>
      </w:r>
      <w:proofErr w:type="spellStart"/>
      <w:r w:rsidRPr="001A69B5">
        <w:t>elevane</w:t>
      </w:r>
      <w:proofErr w:type="spellEnd"/>
      <w:r w:rsidRPr="001A69B5">
        <w:t>/</w:t>
      </w:r>
      <w:proofErr w:type="spellStart"/>
      <w:r w:rsidRPr="001A69B5">
        <w:t>deltakarane</w:t>
      </w:r>
      <w:proofErr w:type="spellEnd"/>
      <w:r w:rsidRPr="001A69B5">
        <w:t xml:space="preserve"> og </w:t>
      </w:r>
      <w:proofErr w:type="spellStart"/>
      <w:r w:rsidRPr="001A69B5">
        <w:t>medverknad</w:t>
      </w:r>
      <w:proofErr w:type="spellEnd"/>
      <w:r w:rsidRPr="001A69B5">
        <w:t xml:space="preserve"> </w:t>
      </w:r>
      <w:proofErr w:type="spellStart"/>
      <w:r w:rsidRPr="001A69B5">
        <w:t>frå</w:t>
      </w:r>
      <w:proofErr w:type="spellEnd"/>
      <w:r w:rsidRPr="001A69B5">
        <w:t xml:space="preserve"> Engerdal kommune, som </w:t>
      </w:r>
      <w:proofErr w:type="spellStart"/>
      <w:r w:rsidRPr="001A69B5">
        <w:t>eig</w:t>
      </w:r>
      <w:proofErr w:type="spellEnd"/>
      <w:r w:rsidRPr="001A69B5">
        <w:t xml:space="preserve"> og driv Fjellheimen </w:t>
      </w:r>
      <w:proofErr w:type="spellStart"/>
      <w:r w:rsidRPr="001A69B5">
        <w:t>leirskule</w:t>
      </w:r>
      <w:proofErr w:type="spellEnd"/>
      <w:r w:rsidRPr="001A69B5">
        <w:t>.</w:t>
      </w:r>
    </w:p>
    <w:p w14:paraId="6BD20D67"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w:t>
      </w:r>
    </w:p>
    <w:p w14:paraId="74591330" w14:textId="77777777" w:rsidR="000513CD" w:rsidRPr="001A69B5" w:rsidRDefault="0009509B" w:rsidP="001A69B5">
      <w:proofErr w:type="spellStart"/>
      <w:r w:rsidRPr="001A69B5">
        <w:t>Tilskotet</w:t>
      </w:r>
      <w:proofErr w:type="spellEnd"/>
      <w:r w:rsidRPr="001A69B5">
        <w:t xml:space="preserve"> finansierer drift av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 med </w:t>
      </w:r>
      <w:proofErr w:type="spellStart"/>
      <w:r w:rsidRPr="001A69B5">
        <w:t>tilhøyrande</w:t>
      </w:r>
      <w:proofErr w:type="spellEnd"/>
      <w:r w:rsidRPr="001A69B5">
        <w:t xml:space="preserve"> internat. </w:t>
      </w:r>
      <w:proofErr w:type="spellStart"/>
      <w:r w:rsidRPr="001A69B5">
        <w:t>Skulen</w:t>
      </w:r>
      <w:proofErr w:type="spellEnd"/>
      <w:r w:rsidRPr="001A69B5">
        <w:t xml:space="preserve"> i Snåsa gir opplæring på sørsamisk, </w:t>
      </w:r>
      <w:proofErr w:type="spellStart"/>
      <w:r w:rsidRPr="001A69B5">
        <w:t>medan</w:t>
      </w:r>
      <w:proofErr w:type="spellEnd"/>
      <w:r w:rsidRPr="001A69B5">
        <w:t xml:space="preserve"> </w:t>
      </w:r>
      <w:proofErr w:type="spellStart"/>
      <w:r w:rsidRPr="001A69B5">
        <w:t>skulen</w:t>
      </w:r>
      <w:proofErr w:type="spellEnd"/>
      <w:r w:rsidRPr="001A69B5">
        <w:t xml:space="preserve"> i Målselv gir opplæring på nordsamisk. </w:t>
      </w:r>
      <w:proofErr w:type="spellStart"/>
      <w:r w:rsidRPr="001A69B5">
        <w:t>Skulane</w:t>
      </w:r>
      <w:proofErr w:type="spellEnd"/>
      <w:r w:rsidRPr="001A69B5">
        <w:t xml:space="preserve"> har heile landet som opptaksområde.</w:t>
      </w:r>
    </w:p>
    <w:p w14:paraId="18421280" w14:textId="77777777" w:rsidR="000513CD" w:rsidRPr="001A69B5" w:rsidRDefault="0009509B" w:rsidP="001A69B5">
      <w:pPr>
        <w:pStyle w:val="avsnitt-undertittel"/>
      </w:pPr>
      <w:proofErr w:type="spellStart"/>
      <w:r w:rsidRPr="001A69B5">
        <w:t>Tilskot</w:t>
      </w:r>
      <w:proofErr w:type="spellEnd"/>
      <w:r w:rsidRPr="001A69B5">
        <w:t xml:space="preserve"> til skuleskyss for </w:t>
      </w:r>
      <w:proofErr w:type="spellStart"/>
      <w:r w:rsidRPr="001A69B5">
        <w:t>elevar</w:t>
      </w:r>
      <w:proofErr w:type="spellEnd"/>
      <w:r w:rsidRPr="001A69B5">
        <w:t xml:space="preserve"> ved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w:t>
      </w:r>
    </w:p>
    <w:p w14:paraId="39CC67EE" w14:textId="77777777" w:rsidR="000513CD" w:rsidRPr="001A69B5" w:rsidRDefault="0009509B" w:rsidP="001A69B5">
      <w:proofErr w:type="spellStart"/>
      <w:r w:rsidRPr="001A69B5">
        <w:t>Tilskotet</w:t>
      </w:r>
      <w:proofErr w:type="spellEnd"/>
      <w:r w:rsidRPr="001A69B5">
        <w:t xml:space="preserve"> skal bidra til å dekke utgifter til skuleskyss for </w:t>
      </w:r>
      <w:proofErr w:type="spellStart"/>
      <w:r w:rsidRPr="001A69B5">
        <w:t>elevar</w:t>
      </w:r>
      <w:proofErr w:type="spellEnd"/>
      <w:r w:rsidRPr="001A69B5">
        <w:t xml:space="preserve"> ved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 </w:t>
      </w:r>
      <w:proofErr w:type="spellStart"/>
      <w:r w:rsidRPr="001A69B5">
        <w:t>Tilskotet</w:t>
      </w:r>
      <w:proofErr w:type="spellEnd"/>
      <w:r w:rsidRPr="001A69B5">
        <w:t xml:space="preserve"> går til </w:t>
      </w:r>
      <w:proofErr w:type="spellStart"/>
      <w:r w:rsidRPr="001A69B5">
        <w:t>kommunane</w:t>
      </w:r>
      <w:proofErr w:type="spellEnd"/>
      <w:r w:rsidRPr="001A69B5">
        <w:t xml:space="preserve"> Snåsa og Målselv.</w:t>
      </w:r>
    </w:p>
    <w:p w14:paraId="71BBEE79" w14:textId="77777777" w:rsidR="000513CD" w:rsidRPr="001A69B5" w:rsidRDefault="0009509B" w:rsidP="001A69B5">
      <w:pPr>
        <w:pStyle w:val="avsnitt-tittel"/>
      </w:pPr>
      <w:r w:rsidRPr="001A69B5">
        <w:t>Resultat i 2020</w:t>
      </w:r>
    </w:p>
    <w:p w14:paraId="51B89011" w14:textId="77777777" w:rsidR="000513CD" w:rsidRPr="001A69B5" w:rsidRDefault="0009509B" w:rsidP="001A69B5">
      <w:pPr>
        <w:pStyle w:val="avsnitt-undertittel"/>
      </w:pPr>
      <w:proofErr w:type="spellStart"/>
      <w:r w:rsidRPr="001A69B5">
        <w:t>Tilskot</w:t>
      </w:r>
      <w:proofErr w:type="spellEnd"/>
      <w:r w:rsidRPr="001A69B5">
        <w:t xml:space="preserve"> til Murmanskskolen</w:t>
      </w:r>
    </w:p>
    <w:p w14:paraId="307BBC9C" w14:textId="77777777" w:rsidR="000513CD" w:rsidRPr="001A69B5" w:rsidRDefault="0009509B" w:rsidP="001A69B5">
      <w:proofErr w:type="spellStart"/>
      <w:r w:rsidRPr="001A69B5">
        <w:t>Hausten</w:t>
      </w:r>
      <w:proofErr w:type="spellEnd"/>
      <w:r w:rsidRPr="001A69B5">
        <w:t xml:space="preserve"> 2020 blei det </w:t>
      </w:r>
      <w:proofErr w:type="spellStart"/>
      <w:r w:rsidRPr="001A69B5">
        <w:t>teke</w:t>
      </w:r>
      <w:proofErr w:type="spellEnd"/>
      <w:r w:rsidRPr="001A69B5">
        <w:t xml:space="preserve"> inn ti </w:t>
      </w:r>
      <w:proofErr w:type="spellStart"/>
      <w:r w:rsidRPr="001A69B5">
        <w:t>elevar</w:t>
      </w:r>
      <w:proofErr w:type="spellEnd"/>
      <w:r w:rsidRPr="001A69B5">
        <w:t xml:space="preserve"> </w:t>
      </w:r>
      <w:proofErr w:type="spellStart"/>
      <w:r w:rsidRPr="001A69B5">
        <w:t>frå</w:t>
      </w:r>
      <w:proofErr w:type="spellEnd"/>
      <w:r w:rsidRPr="001A69B5">
        <w:t xml:space="preserve"> </w:t>
      </w:r>
      <w:proofErr w:type="spellStart"/>
      <w:r w:rsidRPr="001A69B5">
        <w:t>Noreg</w:t>
      </w:r>
      <w:proofErr w:type="spellEnd"/>
      <w:r w:rsidRPr="001A69B5">
        <w:t xml:space="preserve"> som skulle starte på Vg3 ved Murmanskskolen. Alle </w:t>
      </w:r>
      <w:proofErr w:type="spellStart"/>
      <w:r w:rsidRPr="001A69B5">
        <w:t>elevane</w:t>
      </w:r>
      <w:proofErr w:type="spellEnd"/>
      <w:r w:rsidRPr="001A69B5">
        <w:t xml:space="preserve"> blei i slutten av august førte tilbake til </w:t>
      </w:r>
      <w:proofErr w:type="spellStart"/>
      <w:r w:rsidRPr="001A69B5">
        <w:t>skulen</w:t>
      </w:r>
      <w:proofErr w:type="spellEnd"/>
      <w:r w:rsidRPr="001A69B5">
        <w:t xml:space="preserve"> i heimfylket på grunn av den </w:t>
      </w:r>
      <w:proofErr w:type="spellStart"/>
      <w:r w:rsidRPr="001A69B5">
        <w:t>pågåande</w:t>
      </w:r>
      <w:proofErr w:type="spellEnd"/>
      <w:r w:rsidRPr="001A69B5">
        <w:t xml:space="preserve"> pandemien. </w:t>
      </w:r>
      <w:proofErr w:type="spellStart"/>
      <w:r w:rsidRPr="001A69B5">
        <w:t>Desse</w:t>
      </w:r>
      <w:proofErr w:type="spellEnd"/>
      <w:r w:rsidRPr="001A69B5">
        <w:t xml:space="preserve"> </w:t>
      </w:r>
      <w:proofErr w:type="spellStart"/>
      <w:r w:rsidRPr="001A69B5">
        <w:t>elevplassane</w:t>
      </w:r>
      <w:proofErr w:type="spellEnd"/>
      <w:r w:rsidRPr="001A69B5">
        <w:t xml:space="preserve"> blei erstatta av russiske </w:t>
      </w:r>
      <w:proofErr w:type="spellStart"/>
      <w:r w:rsidRPr="001A69B5">
        <w:t>elevar</w:t>
      </w:r>
      <w:proofErr w:type="spellEnd"/>
      <w:r w:rsidRPr="001A69B5">
        <w:t>.</w:t>
      </w:r>
    </w:p>
    <w:p w14:paraId="15FF7DBF"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vaksenopplæring</w:t>
      </w:r>
      <w:proofErr w:type="spellEnd"/>
      <w:r w:rsidRPr="001A69B5">
        <w:t xml:space="preserve"> i Sandefjord kommune</w:t>
      </w:r>
    </w:p>
    <w:p w14:paraId="0587D066" w14:textId="77777777" w:rsidR="000513CD" w:rsidRPr="001A69B5" w:rsidRDefault="0009509B" w:rsidP="001A69B5">
      <w:proofErr w:type="spellStart"/>
      <w:r w:rsidRPr="001A69B5">
        <w:t>Tilskotet</w:t>
      </w:r>
      <w:proofErr w:type="spellEnd"/>
      <w:r w:rsidRPr="001A69B5">
        <w:t xml:space="preserve"> kommunen </w:t>
      </w:r>
      <w:proofErr w:type="spellStart"/>
      <w:r w:rsidRPr="001A69B5">
        <w:t>fekk</w:t>
      </w:r>
      <w:proofErr w:type="spellEnd"/>
      <w:r w:rsidRPr="001A69B5">
        <w:t xml:space="preserve"> i 2020, gjekk til kjøp av </w:t>
      </w:r>
      <w:proofErr w:type="spellStart"/>
      <w:r w:rsidRPr="001A69B5">
        <w:t>vaksenopplæringstenester</w:t>
      </w:r>
      <w:proofErr w:type="spellEnd"/>
      <w:r w:rsidRPr="001A69B5">
        <w:t xml:space="preserve"> </w:t>
      </w:r>
      <w:proofErr w:type="spellStart"/>
      <w:r w:rsidRPr="001A69B5">
        <w:t>frå</w:t>
      </w:r>
      <w:proofErr w:type="spellEnd"/>
      <w:r w:rsidRPr="001A69B5">
        <w:t xml:space="preserve"> Stiftelsen </w:t>
      </w:r>
      <w:proofErr w:type="spellStart"/>
      <w:r w:rsidRPr="001A69B5">
        <w:t>Signo</w:t>
      </w:r>
      <w:proofErr w:type="spellEnd"/>
      <w:r w:rsidRPr="001A69B5">
        <w:t xml:space="preserve">. Totalt 29 </w:t>
      </w:r>
      <w:proofErr w:type="spellStart"/>
      <w:r w:rsidRPr="001A69B5">
        <w:t>elevar</w:t>
      </w:r>
      <w:proofErr w:type="spellEnd"/>
      <w:r w:rsidRPr="001A69B5">
        <w:t xml:space="preserve"> </w:t>
      </w:r>
      <w:proofErr w:type="spellStart"/>
      <w:r w:rsidRPr="001A69B5">
        <w:t>fekk</w:t>
      </w:r>
      <w:proofErr w:type="spellEnd"/>
      <w:r w:rsidRPr="001A69B5">
        <w:t xml:space="preserve"> opplæring i 2020.</w:t>
      </w:r>
    </w:p>
    <w:p w14:paraId="46527B86" w14:textId="77777777" w:rsidR="000513CD" w:rsidRPr="001A69B5" w:rsidRDefault="0009509B" w:rsidP="001A69B5">
      <w:pPr>
        <w:pStyle w:val="avsnitt-undertittel"/>
      </w:pPr>
      <w:proofErr w:type="spellStart"/>
      <w:r w:rsidRPr="001A69B5">
        <w:t>Tilskot</w:t>
      </w:r>
      <w:proofErr w:type="spellEnd"/>
      <w:r w:rsidRPr="001A69B5">
        <w:t xml:space="preserve"> til Fjellheimen </w:t>
      </w:r>
      <w:proofErr w:type="spellStart"/>
      <w:r w:rsidRPr="001A69B5">
        <w:t>leirskule</w:t>
      </w:r>
      <w:proofErr w:type="spellEnd"/>
    </w:p>
    <w:p w14:paraId="65598C6F" w14:textId="77777777" w:rsidR="000513CD" w:rsidRPr="001A69B5" w:rsidRDefault="0009509B" w:rsidP="001A69B5">
      <w:proofErr w:type="spellStart"/>
      <w:r w:rsidRPr="001A69B5">
        <w:t>Skulen</w:t>
      </w:r>
      <w:proofErr w:type="spellEnd"/>
      <w:r w:rsidRPr="001A69B5">
        <w:t xml:space="preserve"> kan ta inn opptil 1 000 </w:t>
      </w:r>
      <w:proofErr w:type="spellStart"/>
      <w:r w:rsidRPr="001A69B5">
        <w:t>deltakarar</w:t>
      </w:r>
      <w:proofErr w:type="spellEnd"/>
      <w:r w:rsidRPr="001A69B5">
        <w:t xml:space="preserve"> kvart år. I 2020 var det 530 </w:t>
      </w:r>
      <w:proofErr w:type="spellStart"/>
      <w:r w:rsidRPr="001A69B5">
        <w:t>deltakarar</w:t>
      </w:r>
      <w:proofErr w:type="spellEnd"/>
      <w:r w:rsidRPr="001A69B5">
        <w:t xml:space="preserve">. Dette er </w:t>
      </w:r>
      <w:proofErr w:type="spellStart"/>
      <w:r w:rsidRPr="001A69B5">
        <w:t>ein</w:t>
      </w:r>
      <w:proofErr w:type="spellEnd"/>
      <w:r w:rsidRPr="001A69B5">
        <w:t xml:space="preserve"> </w:t>
      </w:r>
      <w:proofErr w:type="spellStart"/>
      <w:r w:rsidRPr="001A69B5">
        <w:t>vesentleg</w:t>
      </w:r>
      <w:proofErr w:type="spellEnd"/>
      <w:r w:rsidRPr="001A69B5">
        <w:t xml:space="preserve"> nedgang </w:t>
      </w:r>
      <w:proofErr w:type="spellStart"/>
      <w:r w:rsidRPr="001A69B5">
        <w:t>samanlikna</w:t>
      </w:r>
      <w:proofErr w:type="spellEnd"/>
      <w:r w:rsidRPr="001A69B5">
        <w:t xml:space="preserve"> med året før, då 867 </w:t>
      </w:r>
      <w:proofErr w:type="spellStart"/>
      <w:r w:rsidRPr="001A69B5">
        <w:t>personar</w:t>
      </w:r>
      <w:proofErr w:type="spellEnd"/>
      <w:r w:rsidRPr="001A69B5">
        <w:t xml:space="preserve"> </w:t>
      </w:r>
      <w:proofErr w:type="spellStart"/>
      <w:r w:rsidRPr="001A69B5">
        <w:t>fekk</w:t>
      </w:r>
      <w:proofErr w:type="spellEnd"/>
      <w:r w:rsidRPr="001A69B5">
        <w:t xml:space="preserve"> </w:t>
      </w:r>
      <w:proofErr w:type="spellStart"/>
      <w:r w:rsidRPr="001A69B5">
        <w:t>eit</w:t>
      </w:r>
      <w:proofErr w:type="spellEnd"/>
      <w:r w:rsidRPr="001A69B5">
        <w:t xml:space="preserve"> </w:t>
      </w:r>
      <w:proofErr w:type="spellStart"/>
      <w:r w:rsidRPr="001A69B5">
        <w:t>opphald</w:t>
      </w:r>
      <w:proofErr w:type="spellEnd"/>
      <w:r w:rsidRPr="001A69B5">
        <w:t xml:space="preserve"> ved </w:t>
      </w:r>
      <w:proofErr w:type="spellStart"/>
      <w:r w:rsidRPr="001A69B5">
        <w:t>skulen</w:t>
      </w:r>
      <w:proofErr w:type="spellEnd"/>
      <w:r w:rsidRPr="001A69B5">
        <w:t xml:space="preserve">. Det låge </w:t>
      </w:r>
      <w:proofErr w:type="spellStart"/>
      <w:r w:rsidRPr="001A69B5">
        <w:t>talet</w:t>
      </w:r>
      <w:proofErr w:type="spellEnd"/>
      <w:r w:rsidRPr="001A69B5">
        <w:t xml:space="preserve"> på </w:t>
      </w:r>
      <w:proofErr w:type="spellStart"/>
      <w:r w:rsidRPr="001A69B5">
        <w:t>elevar</w:t>
      </w:r>
      <w:proofErr w:type="spellEnd"/>
      <w:r w:rsidRPr="001A69B5">
        <w:t xml:space="preserve"> har årsak i covid-19-pandemien.</w:t>
      </w:r>
    </w:p>
    <w:p w14:paraId="376D667A"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w:t>
      </w:r>
    </w:p>
    <w:p w14:paraId="7B011C3A" w14:textId="77777777" w:rsidR="000513CD" w:rsidRPr="001A69B5" w:rsidRDefault="0009509B" w:rsidP="001A69B5">
      <w:proofErr w:type="spellStart"/>
      <w:r w:rsidRPr="001A69B5">
        <w:t>Sameskulen</w:t>
      </w:r>
      <w:proofErr w:type="spellEnd"/>
      <w:r w:rsidRPr="001A69B5">
        <w:t xml:space="preserve"> i Snåsa hadde 13 </w:t>
      </w:r>
      <w:proofErr w:type="spellStart"/>
      <w:r w:rsidRPr="001A69B5">
        <w:t>elevar</w:t>
      </w:r>
      <w:proofErr w:type="spellEnd"/>
      <w:r w:rsidRPr="001A69B5">
        <w:t xml:space="preserve"> </w:t>
      </w:r>
      <w:proofErr w:type="spellStart"/>
      <w:r w:rsidRPr="001A69B5">
        <w:t>hausten</w:t>
      </w:r>
      <w:proofErr w:type="spellEnd"/>
      <w:r w:rsidRPr="001A69B5">
        <w:t xml:space="preserve"> 2020. Det er fem </w:t>
      </w:r>
      <w:proofErr w:type="spellStart"/>
      <w:r w:rsidRPr="001A69B5">
        <w:t>elevar</w:t>
      </w:r>
      <w:proofErr w:type="spellEnd"/>
      <w:r w:rsidRPr="001A69B5">
        <w:t xml:space="preserve"> færre enn året før. På grunn av covid-19-pandemien hadde </w:t>
      </w:r>
      <w:proofErr w:type="spellStart"/>
      <w:r w:rsidRPr="001A69B5">
        <w:t>ikkje</w:t>
      </w:r>
      <w:proofErr w:type="spellEnd"/>
      <w:r w:rsidRPr="001A69B5">
        <w:t xml:space="preserve"> </w:t>
      </w:r>
      <w:proofErr w:type="spellStart"/>
      <w:r w:rsidRPr="001A69B5">
        <w:t>skulen</w:t>
      </w:r>
      <w:proofErr w:type="spellEnd"/>
      <w:r w:rsidRPr="001A69B5">
        <w:t xml:space="preserve"> svenske </w:t>
      </w:r>
      <w:proofErr w:type="spellStart"/>
      <w:r w:rsidRPr="001A69B5">
        <w:t>elevar</w:t>
      </w:r>
      <w:proofErr w:type="spellEnd"/>
      <w:r w:rsidRPr="001A69B5">
        <w:t xml:space="preserve"> dette året. I tillegg </w:t>
      </w:r>
      <w:proofErr w:type="spellStart"/>
      <w:r w:rsidRPr="001A69B5">
        <w:t>fekk</w:t>
      </w:r>
      <w:proofErr w:type="spellEnd"/>
      <w:r w:rsidRPr="001A69B5">
        <w:t xml:space="preserve"> sju </w:t>
      </w:r>
      <w:proofErr w:type="spellStart"/>
      <w:r w:rsidRPr="001A69B5">
        <w:t>elevar</w:t>
      </w:r>
      <w:proofErr w:type="spellEnd"/>
      <w:r w:rsidRPr="001A69B5">
        <w:t xml:space="preserve"> ved Snåsa ungdomsskule undervisning ved </w:t>
      </w:r>
      <w:proofErr w:type="spellStart"/>
      <w:r w:rsidRPr="001A69B5">
        <w:t>sameskulen</w:t>
      </w:r>
      <w:proofErr w:type="spellEnd"/>
      <w:r w:rsidRPr="001A69B5">
        <w:t xml:space="preserve">. Ti </w:t>
      </w:r>
      <w:proofErr w:type="spellStart"/>
      <w:r w:rsidRPr="001A69B5">
        <w:t>elevar</w:t>
      </w:r>
      <w:proofErr w:type="spellEnd"/>
      <w:r w:rsidRPr="001A69B5">
        <w:t xml:space="preserve"> </w:t>
      </w:r>
      <w:proofErr w:type="spellStart"/>
      <w:r w:rsidRPr="001A69B5">
        <w:t>fekk</w:t>
      </w:r>
      <w:proofErr w:type="spellEnd"/>
      <w:r w:rsidRPr="001A69B5">
        <w:t xml:space="preserve"> fjernundervisning, like mange som året før. </w:t>
      </w:r>
      <w:proofErr w:type="spellStart"/>
      <w:r w:rsidRPr="001A69B5">
        <w:t>Sameskulen</w:t>
      </w:r>
      <w:proofErr w:type="spellEnd"/>
      <w:r w:rsidRPr="001A69B5">
        <w:t xml:space="preserve"> i Målselv hadde 21 </w:t>
      </w:r>
      <w:proofErr w:type="spellStart"/>
      <w:r w:rsidRPr="001A69B5">
        <w:t>elevar</w:t>
      </w:r>
      <w:proofErr w:type="spellEnd"/>
      <w:r w:rsidRPr="001A69B5">
        <w:t xml:space="preserve"> </w:t>
      </w:r>
      <w:proofErr w:type="spellStart"/>
      <w:r w:rsidRPr="001A69B5">
        <w:t>hausten</w:t>
      </w:r>
      <w:proofErr w:type="spellEnd"/>
      <w:r w:rsidRPr="001A69B5">
        <w:t xml:space="preserve"> 2020, mot 25 </w:t>
      </w:r>
      <w:proofErr w:type="spellStart"/>
      <w:r w:rsidRPr="001A69B5">
        <w:t>elevar</w:t>
      </w:r>
      <w:proofErr w:type="spellEnd"/>
      <w:r w:rsidRPr="001A69B5">
        <w:t xml:space="preserve"> året før. I tillegg </w:t>
      </w:r>
      <w:proofErr w:type="spellStart"/>
      <w:r w:rsidRPr="001A69B5">
        <w:t>fekk</w:t>
      </w:r>
      <w:proofErr w:type="spellEnd"/>
      <w:r w:rsidRPr="001A69B5">
        <w:t xml:space="preserve"> 17 </w:t>
      </w:r>
      <w:proofErr w:type="spellStart"/>
      <w:r w:rsidRPr="001A69B5">
        <w:t>elevar</w:t>
      </w:r>
      <w:proofErr w:type="spellEnd"/>
      <w:r w:rsidRPr="001A69B5">
        <w:t xml:space="preserve"> fjernundervisning. Det er fire </w:t>
      </w:r>
      <w:proofErr w:type="spellStart"/>
      <w:r w:rsidRPr="001A69B5">
        <w:t>fleire</w:t>
      </w:r>
      <w:proofErr w:type="spellEnd"/>
      <w:r w:rsidRPr="001A69B5">
        <w:t xml:space="preserve"> enn året før.</w:t>
      </w:r>
    </w:p>
    <w:p w14:paraId="74A4C8F7" w14:textId="77777777" w:rsidR="000513CD" w:rsidRPr="001A69B5" w:rsidRDefault="0009509B" w:rsidP="001A69B5">
      <w:pPr>
        <w:pStyle w:val="avsnitt-tittel"/>
      </w:pPr>
      <w:r w:rsidRPr="001A69B5">
        <w:t>Budsjettforslag for 2022</w:t>
      </w:r>
    </w:p>
    <w:p w14:paraId="70BE9B25" w14:textId="6B9755C2" w:rsidR="000513CD" w:rsidRDefault="0009509B" w:rsidP="001A69B5">
      <w:r w:rsidRPr="001A69B5">
        <w:t xml:space="preserve">Departementet foreslår å løyve 44,6 mill. kroner på posten. Tabell 4.12 viser forslag til fordeling av </w:t>
      </w:r>
      <w:proofErr w:type="spellStart"/>
      <w:r w:rsidRPr="001A69B5">
        <w:t>tilskotet</w:t>
      </w:r>
      <w:proofErr w:type="spellEnd"/>
      <w:r w:rsidRPr="001A69B5">
        <w:t xml:space="preserve">. I løyvinga inngår 1,8 mill. kroner for å bidra til å dekke utgifter til skuleskyss for </w:t>
      </w:r>
      <w:proofErr w:type="spellStart"/>
      <w:r w:rsidRPr="001A69B5">
        <w:t>elevar</w:t>
      </w:r>
      <w:proofErr w:type="spellEnd"/>
      <w:r w:rsidRPr="001A69B5">
        <w:t xml:space="preserve"> ved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 Det er </w:t>
      </w:r>
      <w:proofErr w:type="spellStart"/>
      <w:r w:rsidRPr="001A69B5">
        <w:t>ein</w:t>
      </w:r>
      <w:proofErr w:type="spellEnd"/>
      <w:r w:rsidRPr="001A69B5">
        <w:t xml:space="preserve"> </w:t>
      </w:r>
      <w:proofErr w:type="spellStart"/>
      <w:r w:rsidRPr="001A69B5">
        <w:t>auke</w:t>
      </w:r>
      <w:proofErr w:type="spellEnd"/>
      <w:r w:rsidRPr="001A69B5">
        <w:t xml:space="preserve"> på 1,1 mill. kroner som følge av at </w:t>
      </w:r>
      <w:proofErr w:type="spellStart"/>
      <w:r w:rsidRPr="001A69B5">
        <w:t>tilskotet</w:t>
      </w:r>
      <w:proofErr w:type="spellEnd"/>
      <w:r w:rsidRPr="001A69B5">
        <w:t xml:space="preserve"> får heilårseffekt.</w:t>
      </w:r>
    </w:p>
    <w:p w14:paraId="27C1DD34" w14:textId="5B7358E1" w:rsidR="006E2411" w:rsidRPr="001A69B5" w:rsidRDefault="006E2411" w:rsidP="006E2411">
      <w:pPr>
        <w:pStyle w:val="tabell-tittel"/>
      </w:pPr>
      <w:r w:rsidRPr="001A69B5">
        <w:t xml:space="preserve">Fordeling av </w:t>
      </w:r>
      <w:proofErr w:type="spellStart"/>
      <w:r w:rsidRPr="001A69B5">
        <w:t>tilskot</w:t>
      </w:r>
      <w:proofErr w:type="spellEnd"/>
      <w:r w:rsidRPr="001A69B5">
        <w:t xml:space="preserve"> på kap. 227, post 63</w:t>
      </w:r>
    </w:p>
    <w:p w14:paraId="5B52DE8A" w14:textId="77777777" w:rsidR="000513CD" w:rsidRPr="001A69B5" w:rsidRDefault="0009509B" w:rsidP="001A69B5">
      <w:pPr>
        <w:pStyle w:val="Tabellnavn"/>
      </w:pPr>
      <w:r w:rsidRPr="001A69B5">
        <w:t>02J2xt1</w:t>
      </w:r>
    </w:p>
    <w:tbl>
      <w:tblPr>
        <w:tblStyle w:val="StandardTabell"/>
        <w:tblW w:w="0" w:type="auto"/>
        <w:tblLayout w:type="fixed"/>
        <w:tblLook w:val="04A0" w:firstRow="1" w:lastRow="0" w:firstColumn="1" w:lastColumn="0" w:noHBand="0" w:noVBand="1"/>
      </w:tblPr>
      <w:tblGrid>
        <w:gridCol w:w="3160"/>
        <w:gridCol w:w="1400"/>
      </w:tblGrid>
      <w:tr w:rsidR="000513CD" w:rsidRPr="001A69B5" w14:paraId="7E30DA21" w14:textId="77777777" w:rsidTr="001B3733">
        <w:trPr>
          <w:trHeight w:val="360"/>
        </w:trPr>
        <w:tc>
          <w:tcPr>
            <w:tcW w:w="3160" w:type="dxa"/>
          </w:tcPr>
          <w:p w14:paraId="65621D41" w14:textId="77777777" w:rsidR="000513CD" w:rsidRPr="001A69B5" w:rsidRDefault="000513CD" w:rsidP="001A69B5"/>
        </w:tc>
        <w:tc>
          <w:tcPr>
            <w:tcW w:w="1400" w:type="dxa"/>
          </w:tcPr>
          <w:p w14:paraId="000941E0" w14:textId="77777777" w:rsidR="000513CD" w:rsidRPr="001A69B5" w:rsidRDefault="0009509B" w:rsidP="001A69B5">
            <w:r w:rsidRPr="001A69B5">
              <w:t>(i 1 000 kr)</w:t>
            </w:r>
          </w:p>
        </w:tc>
      </w:tr>
      <w:tr w:rsidR="000513CD" w:rsidRPr="001A69B5" w14:paraId="0A9BB84F" w14:textId="77777777" w:rsidTr="001B3733">
        <w:trPr>
          <w:trHeight w:val="360"/>
        </w:trPr>
        <w:tc>
          <w:tcPr>
            <w:tcW w:w="3160" w:type="dxa"/>
          </w:tcPr>
          <w:p w14:paraId="332D2731" w14:textId="77777777" w:rsidR="000513CD" w:rsidRPr="001A69B5" w:rsidRDefault="0009509B" w:rsidP="001A69B5">
            <w:proofErr w:type="spellStart"/>
            <w:r w:rsidRPr="001A69B5">
              <w:t>Tilskotsmottakar</w:t>
            </w:r>
            <w:proofErr w:type="spellEnd"/>
          </w:p>
        </w:tc>
        <w:tc>
          <w:tcPr>
            <w:tcW w:w="1400" w:type="dxa"/>
          </w:tcPr>
          <w:p w14:paraId="66454602" w14:textId="77777777" w:rsidR="000513CD" w:rsidRPr="001A69B5" w:rsidRDefault="0009509B" w:rsidP="001A69B5">
            <w:proofErr w:type="spellStart"/>
            <w:r w:rsidRPr="001A69B5">
              <w:t>Tilskot</w:t>
            </w:r>
            <w:proofErr w:type="spellEnd"/>
            <w:r w:rsidRPr="001A69B5">
              <w:t xml:space="preserve"> 2022</w:t>
            </w:r>
          </w:p>
        </w:tc>
      </w:tr>
      <w:tr w:rsidR="000513CD" w:rsidRPr="001A69B5" w14:paraId="7BFCDB26" w14:textId="77777777" w:rsidTr="001B3733">
        <w:trPr>
          <w:trHeight w:val="380"/>
        </w:trPr>
        <w:tc>
          <w:tcPr>
            <w:tcW w:w="3160" w:type="dxa"/>
          </w:tcPr>
          <w:p w14:paraId="12FA72AA" w14:textId="77777777" w:rsidR="000513CD" w:rsidRPr="001A69B5" w:rsidRDefault="0009509B" w:rsidP="001A69B5">
            <w:r w:rsidRPr="001A69B5">
              <w:t>Murmanskskolen</w:t>
            </w:r>
          </w:p>
        </w:tc>
        <w:tc>
          <w:tcPr>
            <w:tcW w:w="1400" w:type="dxa"/>
          </w:tcPr>
          <w:p w14:paraId="2D0D8D92" w14:textId="77777777" w:rsidR="000513CD" w:rsidRPr="001A69B5" w:rsidRDefault="0009509B" w:rsidP="001A69B5">
            <w:r w:rsidRPr="001A69B5">
              <w:t>2 585</w:t>
            </w:r>
          </w:p>
        </w:tc>
      </w:tr>
      <w:tr w:rsidR="000513CD" w:rsidRPr="001A69B5" w14:paraId="2EB96415" w14:textId="77777777" w:rsidTr="001B3733">
        <w:trPr>
          <w:trHeight w:val="640"/>
        </w:trPr>
        <w:tc>
          <w:tcPr>
            <w:tcW w:w="3160" w:type="dxa"/>
          </w:tcPr>
          <w:p w14:paraId="2E703B17" w14:textId="77777777" w:rsidR="000513CD" w:rsidRPr="001A69B5" w:rsidRDefault="0009509B" w:rsidP="001A69B5">
            <w:proofErr w:type="spellStart"/>
            <w:r w:rsidRPr="001A69B5">
              <w:t>Vaksenopplæring</w:t>
            </w:r>
            <w:proofErr w:type="spellEnd"/>
            <w:r w:rsidRPr="001A69B5">
              <w:t xml:space="preserve"> i Sandefjord kommune</w:t>
            </w:r>
          </w:p>
        </w:tc>
        <w:tc>
          <w:tcPr>
            <w:tcW w:w="1400" w:type="dxa"/>
          </w:tcPr>
          <w:p w14:paraId="2297A59E" w14:textId="77777777" w:rsidR="000513CD" w:rsidRPr="001A69B5" w:rsidRDefault="0009509B" w:rsidP="001A69B5">
            <w:r w:rsidRPr="001A69B5">
              <w:t>5 874</w:t>
            </w:r>
          </w:p>
        </w:tc>
      </w:tr>
      <w:tr w:rsidR="000513CD" w:rsidRPr="001A69B5" w14:paraId="24D2F640" w14:textId="77777777" w:rsidTr="001B3733">
        <w:trPr>
          <w:trHeight w:val="380"/>
        </w:trPr>
        <w:tc>
          <w:tcPr>
            <w:tcW w:w="3160" w:type="dxa"/>
          </w:tcPr>
          <w:p w14:paraId="194150A0" w14:textId="77777777" w:rsidR="000513CD" w:rsidRPr="001A69B5" w:rsidRDefault="0009509B" w:rsidP="001A69B5">
            <w:r w:rsidRPr="001A69B5">
              <w:t xml:space="preserve">Fjellheimen </w:t>
            </w:r>
            <w:proofErr w:type="spellStart"/>
            <w:r w:rsidRPr="001A69B5">
              <w:t>leirskule</w:t>
            </w:r>
            <w:proofErr w:type="spellEnd"/>
          </w:p>
        </w:tc>
        <w:tc>
          <w:tcPr>
            <w:tcW w:w="1400" w:type="dxa"/>
          </w:tcPr>
          <w:p w14:paraId="79BEB92D" w14:textId="77777777" w:rsidR="000513CD" w:rsidRPr="001A69B5" w:rsidRDefault="0009509B" w:rsidP="001A69B5">
            <w:r w:rsidRPr="001A69B5">
              <w:t>6 998</w:t>
            </w:r>
          </w:p>
        </w:tc>
      </w:tr>
      <w:tr w:rsidR="000513CD" w:rsidRPr="001A69B5" w14:paraId="1ACAD68C" w14:textId="77777777" w:rsidTr="001B3733">
        <w:trPr>
          <w:trHeight w:val="640"/>
        </w:trPr>
        <w:tc>
          <w:tcPr>
            <w:tcW w:w="3160" w:type="dxa"/>
          </w:tcPr>
          <w:p w14:paraId="4C3DB550" w14:textId="01FF5654" w:rsidR="000513CD" w:rsidRPr="001A69B5" w:rsidRDefault="0009509B" w:rsidP="001A69B5">
            <w:r w:rsidRPr="001A69B5">
              <w:t xml:space="preserve">Dei kommunale </w:t>
            </w:r>
            <w:proofErr w:type="spellStart"/>
            <w:r w:rsidRPr="001A69B5">
              <w:t>sameskulane</w:t>
            </w:r>
            <w:proofErr w:type="spellEnd"/>
            <w:r w:rsidR="00941759">
              <w:t xml:space="preserve"> </w:t>
            </w:r>
            <w:r w:rsidRPr="001A69B5">
              <w:t>i Snåsa og Målselv</w:t>
            </w:r>
          </w:p>
        </w:tc>
        <w:tc>
          <w:tcPr>
            <w:tcW w:w="1400" w:type="dxa"/>
          </w:tcPr>
          <w:p w14:paraId="7661A383" w14:textId="77777777" w:rsidR="000513CD" w:rsidRPr="001A69B5" w:rsidRDefault="0009509B" w:rsidP="001A69B5">
            <w:r w:rsidRPr="001A69B5">
              <w:t>27 295</w:t>
            </w:r>
          </w:p>
        </w:tc>
      </w:tr>
      <w:tr w:rsidR="000513CD" w:rsidRPr="001A69B5" w14:paraId="14281360" w14:textId="77777777" w:rsidTr="001B3733">
        <w:trPr>
          <w:trHeight w:val="640"/>
        </w:trPr>
        <w:tc>
          <w:tcPr>
            <w:tcW w:w="3160" w:type="dxa"/>
          </w:tcPr>
          <w:p w14:paraId="7295795F" w14:textId="77777777" w:rsidR="000513CD" w:rsidRPr="001A69B5" w:rsidRDefault="0009509B" w:rsidP="001A69B5">
            <w:r w:rsidRPr="001A69B5">
              <w:t xml:space="preserve">Skuleskyss ved </w:t>
            </w:r>
            <w:proofErr w:type="spellStart"/>
            <w:r w:rsidRPr="001A69B5">
              <w:t>dei</w:t>
            </w:r>
            <w:proofErr w:type="spellEnd"/>
            <w:r w:rsidRPr="001A69B5">
              <w:t xml:space="preserve"> kommunale </w:t>
            </w:r>
            <w:proofErr w:type="spellStart"/>
            <w:r w:rsidRPr="001A69B5">
              <w:t>sameskulane</w:t>
            </w:r>
            <w:proofErr w:type="spellEnd"/>
            <w:r w:rsidRPr="001A69B5">
              <w:t xml:space="preserve"> i Snåsa og Målselv</w:t>
            </w:r>
          </w:p>
        </w:tc>
        <w:tc>
          <w:tcPr>
            <w:tcW w:w="1400" w:type="dxa"/>
          </w:tcPr>
          <w:p w14:paraId="6B5E1A69" w14:textId="77777777" w:rsidR="000513CD" w:rsidRPr="001A69B5" w:rsidRDefault="0009509B" w:rsidP="001A69B5">
            <w:r w:rsidRPr="001A69B5">
              <w:t>1 800</w:t>
            </w:r>
          </w:p>
        </w:tc>
      </w:tr>
      <w:tr w:rsidR="000513CD" w:rsidRPr="001A69B5" w14:paraId="497C4C3C" w14:textId="77777777" w:rsidTr="001B3733">
        <w:trPr>
          <w:trHeight w:val="380"/>
        </w:trPr>
        <w:tc>
          <w:tcPr>
            <w:tcW w:w="3160" w:type="dxa"/>
          </w:tcPr>
          <w:p w14:paraId="607C0CA2" w14:textId="77777777" w:rsidR="000513CD" w:rsidRPr="001A69B5" w:rsidRDefault="0009509B" w:rsidP="001A69B5">
            <w:r w:rsidRPr="001A69B5">
              <w:t>Sum</w:t>
            </w:r>
          </w:p>
        </w:tc>
        <w:tc>
          <w:tcPr>
            <w:tcW w:w="1400" w:type="dxa"/>
          </w:tcPr>
          <w:p w14:paraId="11FD9CFD" w14:textId="77777777" w:rsidR="000513CD" w:rsidRPr="001A69B5" w:rsidRDefault="0009509B" w:rsidP="001A69B5">
            <w:r w:rsidRPr="001A69B5">
              <w:t>44 552</w:t>
            </w:r>
          </w:p>
        </w:tc>
      </w:tr>
    </w:tbl>
    <w:p w14:paraId="58E8FA73" w14:textId="77777777" w:rsidR="000513CD" w:rsidRPr="001A69B5" w:rsidRDefault="0009509B" w:rsidP="001A69B5">
      <w:pPr>
        <w:pStyle w:val="b-post"/>
      </w:pPr>
      <w:r w:rsidRPr="001A69B5">
        <w:t xml:space="preserve">Post 78 </w:t>
      </w:r>
      <w:proofErr w:type="spellStart"/>
      <w:r w:rsidRPr="001A69B5">
        <w:t>Tilskot</w:t>
      </w:r>
      <w:proofErr w:type="spellEnd"/>
    </w:p>
    <w:p w14:paraId="7CDCEA3C" w14:textId="77777777" w:rsidR="000513CD" w:rsidRPr="001A69B5" w:rsidRDefault="0009509B" w:rsidP="001A69B5">
      <w:pPr>
        <w:pStyle w:val="avsnitt-tittel"/>
      </w:pPr>
      <w:r w:rsidRPr="001A69B5">
        <w:t>Mål for 2022</w:t>
      </w:r>
    </w:p>
    <w:p w14:paraId="4213058B" w14:textId="77777777" w:rsidR="000513CD" w:rsidRPr="001A69B5" w:rsidRDefault="0009509B" w:rsidP="001A69B5">
      <w:r w:rsidRPr="001A69B5">
        <w:t xml:space="preserve">Målet med løyvinga er å støtte private </w:t>
      </w:r>
      <w:proofErr w:type="spellStart"/>
      <w:r w:rsidRPr="001A69B5">
        <w:t>verksemder</w:t>
      </w:r>
      <w:proofErr w:type="spellEnd"/>
      <w:r w:rsidRPr="001A69B5">
        <w:t xml:space="preserve"> som </w:t>
      </w:r>
      <w:proofErr w:type="spellStart"/>
      <w:r w:rsidRPr="001A69B5">
        <w:t>ikkje</w:t>
      </w:r>
      <w:proofErr w:type="spellEnd"/>
      <w:r w:rsidRPr="001A69B5">
        <w:t xml:space="preserve"> har lovheimla rett til </w:t>
      </w:r>
      <w:proofErr w:type="spellStart"/>
      <w:r w:rsidRPr="001A69B5">
        <w:t>tilskot</w:t>
      </w:r>
      <w:proofErr w:type="spellEnd"/>
      <w:r w:rsidRPr="001A69B5">
        <w:t xml:space="preserve">, men som departementet likevel ønsker å støtte fordi </w:t>
      </w:r>
      <w:proofErr w:type="spellStart"/>
      <w:r w:rsidRPr="001A69B5">
        <w:t>verksemda</w:t>
      </w:r>
      <w:proofErr w:type="spellEnd"/>
      <w:r w:rsidRPr="001A69B5">
        <w:t xml:space="preserve"> ved </w:t>
      </w:r>
      <w:proofErr w:type="spellStart"/>
      <w:r w:rsidRPr="001A69B5">
        <w:t>skulane</w:t>
      </w:r>
      <w:proofErr w:type="spellEnd"/>
      <w:r w:rsidRPr="001A69B5">
        <w:t xml:space="preserve"> dekker viktige behov.</w:t>
      </w:r>
    </w:p>
    <w:p w14:paraId="6EC8882D" w14:textId="77777777" w:rsidR="000513CD" w:rsidRPr="001A69B5" w:rsidRDefault="0009509B" w:rsidP="001A69B5">
      <w:pPr>
        <w:pStyle w:val="avsnitt-undertittel"/>
      </w:pPr>
      <w:proofErr w:type="spellStart"/>
      <w:r w:rsidRPr="001A69B5">
        <w:t>Tilskot</w:t>
      </w:r>
      <w:proofErr w:type="spellEnd"/>
      <w:r w:rsidRPr="001A69B5">
        <w:t xml:space="preserve"> til Den franske skolen i Oslo</w:t>
      </w:r>
    </w:p>
    <w:p w14:paraId="1E1D08A8" w14:textId="77777777" w:rsidR="000513CD" w:rsidRPr="001A69B5" w:rsidRDefault="0009509B" w:rsidP="001A69B5">
      <w:proofErr w:type="spellStart"/>
      <w:r w:rsidRPr="001A69B5">
        <w:t>Noreg</w:t>
      </w:r>
      <w:proofErr w:type="spellEnd"/>
      <w:r w:rsidRPr="001A69B5">
        <w:t xml:space="preserve"> har inngått </w:t>
      </w:r>
      <w:proofErr w:type="spellStart"/>
      <w:r w:rsidRPr="001A69B5">
        <w:t>ein</w:t>
      </w:r>
      <w:proofErr w:type="spellEnd"/>
      <w:r w:rsidRPr="001A69B5">
        <w:t xml:space="preserve"> avtale med Frankrike som </w:t>
      </w:r>
      <w:proofErr w:type="spellStart"/>
      <w:r w:rsidRPr="001A69B5">
        <w:t>forpliktar</w:t>
      </w:r>
      <w:proofErr w:type="spellEnd"/>
      <w:r w:rsidRPr="001A69B5">
        <w:t xml:space="preserve"> </w:t>
      </w:r>
      <w:proofErr w:type="spellStart"/>
      <w:r w:rsidRPr="001A69B5">
        <w:t>Noreg</w:t>
      </w:r>
      <w:proofErr w:type="spellEnd"/>
      <w:r w:rsidRPr="001A69B5">
        <w:t xml:space="preserve"> til å gi </w:t>
      </w:r>
      <w:proofErr w:type="spellStart"/>
      <w:r w:rsidRPr="001A69B5">
        <w:t>eit</w:t>
      </w:r>
      <w:proofErr w:type="spellEnd"/>
      <w:r w:rsidRPr="001A69B5">
        <w:t xml:space="preserve"> </w:t>
      </w:r>
      <w:proofErr w:type="spellStart"/>
      <w:r w:rsidRPr="001A69B5">
        <w:t>årleg</w:t>
      </w:r>
      <w:proofErr w:type="spellEnd"/>
      <w:r w:rsidRPr="001A69B5">
        <w:t xml:space="preserve"> </w:t>
      </w:r>
      <w:proofErr w:type="spellStart"/>
      <w:r w:rsidRPr="001A69B5">
        <w:t>tilskot</w:t>
      </w:r>
      <w:proofErr w:type="spellEnd"/>
      <w:r w:rsidRPr="001A69B5">
        <w:t xml:space="preserve"> til Den franske skolen i Oslo, mot at Frankrike </w:t>
      </w:r>
      <w:proofErr w:type="spellStart"/>
      <w:r w:rsidRPr="001A69B5">
        <w:t>legg</w:t>
      </w:r>
      <w:proofErr w:type="spellEnd"/>
      <w:r w:rsidRPr="001A69B5">
        <w:t xml:space="preserve"> til rette for opplæring av </w:t>
      </w:r>
      <w:proofErr w:type="spellStart"/>
      <w:r w:rsidRPr="001A69B5">
        <w:t>lærlingar</w:t>
      </w:r>
      <w:proofErr w:type="spellEnd"/>
      <w:r w:rsidRPr="001A69B5">
        <w:t xml:space="preserve"> </w:t>
      </w:r>
      <w:proofErr w:type="spellStart"/>
      <w:r w:rsidRPr="001A69B5">
        <w:t>frå</w:t>
      </w:r>
      <w:proofErr w:type="spellEnd"/>
      <w:r w:rsidRPr="001A69B5">
        <w:t xml:space="preserve"> </w:t>
      </w:r>
      <w:proofErr w:type="spellStart"/>
      <w:r w:rsidRPr="001A69B5">
        <w:t>Noreg</w:t>
      </w:r>
      <w:proofErr w:type="spellEnd"/>
      <w:r w:rsidRPr="001A69B5">
        <w:t xml:space="preserve"> i Frankrike. På </w:t>
      </w:r>
      <w:proofErr w:type="spellStart"/>
      <w:r w:rsidRPr="001A69B5">
        <w:t>skulen</w:t>
      </w:r>
      <w:proofErr w:type="spellEnd"/>
      <w:r w:rsidRPr="001A69B5">
        <w:t xml:space="preserve"> går det </w:t>
      </w:r>
      <w:proofErr w:type="spellStart"/>
      <w:r w:rsidRPr="001A69B5">
        <w:t>elevar</w:t>
      </w:r>
      <w:proofErr w:type="spellEnd"/>
      <w:r w:rsidRPr="001A69B5">
        <w:t xml:space="preserve"> </w:t>
      </w:r>
      <w:proofErr w:type="spellStart"/>
      <w:r w:rsidRPr="001A69B5">
        <w:t>frå</w:t>
      </w:r>
      <w:proofErr w:type="spellEnd"/>
      <w:r w:rsidRPr="001A69B5">
        <w:t xml:space="preserve"> Frankrike og </w:t>
      </w:r>
      <w:proofErr w:type="spellStart"/>
      <w:r w:rsidRPr="001A69B5">
        <w:t>Noreg</w:t>
      </w:r>
      <w:proofErr w:type="spellEnd"/>
      <w:r w:rsidRPr="001A69B5">
        <w:t xml:space="preserve"> i tillegg til </w:t>
      </w:r>
      <w:proofErr w:type="spellStart"/>
      <w:r w:rsidRPr="001A69B5">
        <w:t>elevar</w:t>
      </w:r>
      <w:proofErr w:type="spellEnd"/>
      <w:r w:rsidRPr="001A69B5">
        <w:t xml:space="preserve"> </w:t>
      </w:r>
      <w:proofErr w:type="spellStart"/>
      <w:r w:rsidRPr="001A69B5">
        <w:t>frå</w:t>
      </w:r>
      <w:proofErr w:type="spellEnd"/>
      <w:r w:rsidRPr="001A69B5">
        <w:t xml:space="preserve"> mange andre land. </w:t>
      </w:r>
      <w:proofErr w:type="spellStart"/>
      <w:r w:rsidRPr="001A69B5">
        <w:t>Tilskotet</w:t>
      </w:r>
      <w:proofErr w:type="spellEnd"/>
      <w:r w:rsidRPr="001A69B5">
        <w:t xml:space="preserve"> skal styrke samarbeidet med Frankrike og stillinga til det franske språket i </w:t>
      </w:r>
      <w:proofErr w:type="spellStart"/>
      <w:r w:rsidRPr="001A69B5">
        <w:t>Noreg</w:t>
      </w:r>
      <w:proofErr w:type="spellEnd"/>
      <w:r w:rsidRPr="001A69B5">
        <w:t>.</w:t>
      </w:r>
    </w:p>
    <w:p w14:paraId="5AE1D47F" w14:textId="77777777" w:rsidR="000513CD" w:rsidRPr="001A69B5" w:rsidRDefault="0009509B" w:rsidP="001A69B5">
      <w:pPr>
        <w:pStyle w:val="avsnitt-undertittel"/>
      </w:pPr>
      <w:proofErr w:type="spellStart"/>
      <w:r w:rsidRPr="001A69B5">
        <w:t>Tilskot</w:t>
      </w:r>
      <w:proofErr w:type="spellEnd"/>
      <w:r w:rsidRPr="001A69B5">
        <w:t xml:space="preserve"> til internatdrifta ved Krokeide videregående skole</w:t>
      </w:r>
    </w:p>
    <w:p w14:paraId="24A1E035" w14:textId="77777777" w:rsidR="000513CD" w:rsidRPr="001A69B5" w:rsidRDefault="0009509B" w:rsidP="001A69B5">
      <w:r w:rsidRPr="001A69B5">
        <w:t xml:space="preserve">Krokeide videregående skole AS er </w:t>
      </w:r>
      <w:proofErr w:type="spellStart"/>
      <w:r w:rsidRPr="001A69B5">
        <w:t>godkjend</w:t>
      </w:r>
      <w:proofErr w:type="spellEnd"/>
      <w:r w:rsidRPr="001A69B5">
        <w:t xml:space="preserve"> etter </w:t>
      </w:r>
      <w:proofErr w:type="spellStart"/>
      <w:r w:rsidRPr="001A69B5">
        <w:t>friskulelova</w:t>
      </w:r>
      <w:proofErr w:type="spellEnd"/>
      <w:r w:rsidRPr="001A69B5">
        <w:t xml:space="preserve"> § 2-1 bokstav f for å tilby særskilt tilrettelagd opplæring for funksjonshemma </w:t>
      </w:r>
      <w:proofErr w:type="spellStart"/>
      <w:r w:rsidRPr="001A69B5">
        <w:t>elevar</w:t>
      </w:r>
      <w:proofErr w:type="spellEnd"/>
      <w:r w:rsidRPr="001A69B5">
        <w:t xml:space="preserve">. </w:t>
      </w:r>
      <w:proofErr w:type="spellStart"/>
      <w:r w:rsidRPr="001A69B5">
        <w:t>Skulen</w:t>
      </w:r>
      <w:proofErr w:type="spellEnd"/>
      <w:r w:rsidRPr="001A69B5">
        <w:t xml:space="preserve"> gir </w:t>
      </w:r>
      <w:proofErr w:type="spellStart"/>
      <w:r w:rsidRPr="001A69B5">
        <w:t>eit</w:t>
      </w:r>
      <w:proofErr w:type="spellEnd"/>
      <w:r w:rsidRPr="001A69B5">
        <w:t xml:space="preserve"> </w:t>
      </w:r>
      <w:proofErr w:type="spellStart"/>
      <w:r w:rsidRPr="001A69B5">
        <w:t>landsdekkande</w:t>
      </w:r>
      <w:proofErr w:type="spellEnd"/>
      <w:r w:rsidRPr="001A69B5">
        <w:t xml:space="preserve"> </w:t>
      </w:r>
      <w:proofErr w:type="spellStart"/>
      <w:r w:rsidRPr="001A69B5">
        <w:t>tilbod</w:t>
      </w:r>
      <w:proofErr w:type="spellEnd"/>
      <w:r w:rsidRPr="001A69B5">
        <w:t xml:space="preserve"> som er godkjent for 220 </w:t>
      </w:r>
      <w:proofErr w:type="spellStart"/>
      <w:r w:rsidRPr="001A69B5">
        <w:t>elevar</w:t>
      </w:r>
      <w:proofErr w:type="spellEnd"/>
      <w:r w:rsidRPr="001A69B5">
        <w:t xml:space="preserve">, og har plass til drygt 115 </w:t>
      </w:r>
      <w:proofErr w:type="spellStart"/>
      <w:r w:rsidRPr="001A69B5">
        <w:t>elevar</w:t>
      </w:r>
      <w:proofErr w:type="spellEnd"/>
      <w:r w:rsidRPr="001A69B5">
        <w:t xml:space="preserve"> på internatet. </w:t>
      </w:r>
      <w:proofErr w:type="spellStart"/>
      <w:r w:rsidRPr="001A69B5">
        <w:t>Tilskotet</w:t>
      </w:r>
      <w:proofErr w:type="spellEnd"/>
      <w:r w:rsidRPr="001A69B5">
        <w:t xml:space="preserve"> skal bidra til drifta av internatet ved Krokeide videregående skole og det sosialmedisinske hjelpeapparatet ved </w:t>
      </w:r>
      <w:proofErr w:type="spellStart"/>
      <w:r w:rsidRPr="001A69B5">
        <w:t>skulen</w:t>
      </w:r>
      <w:proofErr w:type="spellEnd"/>
      <w:r w:rsidRPr="001A69B5">
        <w:t xml:space="preserve">, slik at </w:t>
      </w:r>
      <w:proofErr w:type="spellStart"/>
      <w:r w:rsidRPr="001A69B5">
        <w:t>skulen</w:t>
      </w:r>
      <w:proofErr w:type="spellEnd"/>
      <w:r w:rsidRPr="001A69B5">
        <w:t xml:space="preserve"> kan tilby yrkesretta </w:t>
      </w:r>
      <w:proofErr w:type="spellStart"/>
      <w:r w:rsidRPr="001A69B5">
        <w:t>vidaregåande</w:t>
      </w:r>
      <w:proofErr w:type="spellEnd"/>
      <w:r w:rsidRPr="001A69B5">
        <w:t xml:space="preserve"> opplæring for </w:t>
      </w:r>
      <w:proofErr w:type="spellStart"/>
      <w:r w:rsidRPr="001A69B5">
        <w:t>personar</w:t>
      </w:r>
      <w:proofErr w:type="spellEnd"/>
      <w:r w:rsidRPr="001A69B5">
        <w:t xml:space="preserve"> med fysiske eller psykiske </w:t>
      </w:r>
      <w:proofErr w:type="spellStart"/>
      <w:r w:rsidRPr="001A69B5">
        <w:t>utfordringar</w:t>
      </w:r>
      <w:proofErr w:type="spellEnd"/>
      <w:r w:rsidRPr="001A69B5">
        <w:t>.</w:t>
      </w:r>
    </w:p>
    <w:p w14:paraId="71232373" w14:textId="77777777" w:rsidR="000513CD" w:rsidRPr="001A69B5" w:rsidRDefault="0009509B" w:rsidP="001A69B5">
      <w:pPr>
        <w:pStyle w:val="avsnitt-undertittel"/>
      </w:pPr>
      <w:proofErr w:type="spellStart"/>
      <w:r w:rsidRPr="001A69B5">
        <w:t>Tilskot</w:t>
      </w:r>
      <w:proofErr w:type="spellEnd"/>
      <w:r w:rsidRPr="001A69B5">
        <w:t xml:space="preserve"> til Røde Kors Nordisk United World College</w:t>
      </w:r>
    </w:p>
    <w:p w14:paraId="6C13D694" w14:textId="77777777" w:rsidR="000513CD" w:rsidRPr="001A69B5" w:rsidRDefault="0009509B" w:rsidP="001A69B5">
      <w:r w:rsidRPr="001A69B5">
        <w:t xml:space="preserve">United World Colleges (UWC) er </w:t>
      </w:r>
      <w:proofErr w:type="spellStart"/>
      <w:r w:rsidRPr="001A69B5">
        <w:t>ein</w:t>
      </w:r>
      <w:proofErr w:type="spellEnd"/>
      <w:r w:rsidRPr="001A69B5">
        <w:t xml:space="preserve"> internasjonal organisasjon som arbeider for å </w:t>
      </w:r>
      <w:proofErr w:type="spellStart"/>
      <w:r w:rsidRPr="001A69B5">
        <w:t>fremje</w:t>
      </w:r>
      <w:proofErr w:type="spellEnd"/>
      <w:r w:rsidRPr="001A69B5">
        <w:t xml:space="preserve"> fred og forståing gjennom utdanning. Det er i alt 18 UWC-</w:t>
      </w:r>
      <w:proofErr w:type="spellStart"/>
      <w:r w:rsidRPr="001A69B5">
        <w:t>skular</w:t>
      </w:r>
      <w:proofErr w:type="spellEnd"/>
      <w:r w:rsidRPr="001A69B5">
        <w:t xml:space="preserve"> i 18 land. </w:t>
      </w:r>
      <w:proofErr w:type="spellStart"/>
      <w:r w:rsidRPr="001A69B5">
        <w:t>Tilskotet</w:t>
      </w:r>
      <w:proofErr w:type="spellEnd"/>
      <w:r w:rsidRPr="001A69B5">
        <w:t xml:space="preserve"> går til Røde Kors Nordisk United World College i Fjaler i Sogn og Fjordane (RKNUWC). </w:t>
      </w:r>
      <w:proofErr w:type="spellStart"/>
      <w:r w:rsidRPr="001A69B5">
        <w:t>Skulen</w:t>
      </w:r>
      <w:proofErr w:type="spellEnd"/>
      <w:r w:rsidRPr="001A69B5">
        <w:t xml:space="preserve"> fører </w:t>
      </w:r>
      <w:proofErr w:type="spellStart"/>
      <w:r w:rsidRPr="001A69B5">
        <w:t>elevane</w:t>
      </w:r>
      <w:proofErr w:type="spellEnd"/>
      <w:r w:rsidRPr="001A69B5">
        <w:t xml:space="preserve"> fram til </w:t>
      </w:r>
      <w:proofErr w:type="spellStart"/>
      <w:r w:rsidRPr="001A69B5">
        <w:t>ein</w:t>
      </w:r>
      <w:proofErr w:type="spellEnd"/>
      <w:r w:rsidRPr="001A69B5">
        <w:t xml:space="preserve"> International </w:t>
      </w:r>
      <w:proofErr w:type="spellStart"/>
      <w:r w:rsidRPr="001A69B5">
        <w:t>Baccalaureate</w:t>
      </w:r>
      <w:proofErr w:type="spellEnd"/>
      <w:r w:rsidRPr="001A69B5">
        <w:t xml:space="preserve"> (IB)-eksamen.</w:t>
      </w:r>
    </w:p>
    <w:p w14:paraId="501BE9DF"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Signo</w:t>
      </w:r>
      <w:proofErr w:type="spellEnd"/>
      <w:r w:rsidRPr="001A69B5">
        <w:t xml:space="preserve"> grunn- og videregående skole og Briskeby videregående skole</w:t>
      </w:r>
    </w:p>
    <w:p w14:paraId="59E7DE76" w14:textId="77777777" w:rsidR="000513CD" w:rsidRPr="001A69B5" w:rsidRDefault="0009509B" w:rsidP="001A69B5">
      <w:r w:rsidRPr="001A69B5">
        <w:t xml:space="preserve">Målgruppene til </w:t>
      </w:r>
      <w:proofErr w:type="spellStart"/>
      <w:r w:rsidRPr="001A69B5">
        <w:t>Signo</w:t>
      </w:r>
      <w:proofErr w:type="spellEnd"/>
      <w:r w:rsidRPr="001A69B5">
        <w:t xml:space="preserve"> grunn- og videregående skole er døvblinde og døve </w:t>
      </w:r>
      <w:proofErr w:type="spellStart"/>
      <w:r w:rsidRPr="001A69B5">
        <w:t>elevar</w:t>
      </w:r>
      <w:proofErr w:type="spellEnd"/>
      <w:r w:rsidRPr="001A69B5">
        <w:t xml:space="preserve"> med </w:t>
      </w:r>
      <w:proofErr w:type="spellStart"/>
      <w:r w:rsidRPr="001A69B5">
        <w:t>tilleggsfunksjonshemmingar</w:t>
      </w:r>
      <w:proofErr w:type="spellEnd"/>
      <w:r w:rsidRPr="001A69B5">
        <w:t xml:space="preserve">, </w:t>
      </w:r>
      <w:proofErr w:type="spellStart"/>
      <w:r w:rsidRPr="001A69B5">
        <w:t>medan</w:t>
      </w:r>
      <w:proofErr w:type="spellEnd"/>
      <w:r w:rsidRPr="001A69B5">
        <w:t xml:space="preserve"> målgruppa til Briskeby videregående skole er </w:t>
      </w:r>
      <w:proofErr w:type="spellStart"/>
      <w:r w:rsidRPr="001A69B5">
        <w:t>høyrselshemma</w:t>
      </w:r>
      <w:proofErr w:type="spellEnd"/>
      <w:r w:rsidRPr="001A69B5">
        <w:t xml:space="preserve"> </w:t>
      </w:r>
      <w:proofErr w:type="spellStart"/>
      <w:r w:rsidRPr="001A69B5">
        <w:t>elevar</w:t>
      </w:r>
      <w:proofErr w:type="spellEnd"/>
      <w:r w:rsidRPr="001A69B5">
        <w:t xml:space="preserve">. </w:t>
      </w:r>
      <w:proofErr w:type="spellStart"/>
      <w:r w:rsidRPr="001A69B5">
        <w:t>Tilskotet</w:t>
      </w:r>
      <w:proofErr w:type="spellEnd"/>
      <w:r w:rsidRPr="001A69B5">
        <w:t xml:space="preserve"> skal bidra til at </w:t>
      </w:r>
      <w:proofErr w:type="spellStart"/>
      <w:r w:rsidRPr="001A69B5">
        <w:t>skulane</w:t>
      </w:r>
      <w:proofErr w:type="spellEnd"/>
      <w:r w:rsidRPr="001A69B5">
        <w:t xml:space="preserve"> kan </w:t>
      </w:r>
      <w:proofErr w:type="spellStart"/>
      <w:r w:rsidRPr="001A69B5">
        <w:t>halde</w:t>
      </w:r>
      <w:proofErr w:type="spellEnd"/>
      <w:r w:rsidRPr="001A69B5">
        <w:t xml:space="preserve"> fram med drifta på om lag same nivå som før </w:t>
      </w:r>
      <w:proofErr w:type="spellStart"/>
      <w:r w:rsidRPr="001A69B5">
        <w:t>dei</w:t>
      </w:r>
      <w:proofErr w:type="spellEnd"/>
      <w:r w:rsidRPr="001A69B5">
        <w:t xml:space="preserve"> blei </w:t>
      </w:r>
      <w:proofErr w:type="spellStart"/>
      <w:r w:rsidRPr="001A69B5">
        <w:t>godkjende</w:t>
      </w:r>
      <w:proofErr w:type="spellEnd"/>
      <w:r w:rsidRPr="001A69B5">
        <w:t xml:space="preserve"> som </w:t>
      </w:r>
      <w:proofErr w:type="spellStart"/>
      <w:r w:rsidRPr="001A69B5">
        <w:t>frittståande</w:t>
      </w:r>
      <w:proofErr w:type="spellEnd"/>
      <w:r w:rsidRPr="001A69B5">
        <w:t xml:space="preserve"> </w:t>
      </w:r>
      <w:proofErr w:type="spellStart"/>
      <w:r w:rsidRPr="001A69B5">
        <w:t>skular</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2012–13. </w:t>
      </w:r>
      <w:proofErr w:type="spellStart"/>
      <w:r w:rsidRPr="001A69B5">
        <w:t>Tilskotet</w:t>
      </w:r>
      <w:proofErr w:type="spellEnd"/>
      <w:r w:rsidRPr="001A69B5">
        <w:t xml:space="preserve"> skal òg bidra til å dekke heimreisekostnader for </w:t>
      </w:r>
      <w:proofErr w:type="spellStart"/>
      <w:r w:rsidRPr="001A69B5">
        <w:t>elevane</w:t>
      </w:r>
      <w:proofErr w:type="spellEnd"/>
      <w:r w:rsidRPr="001A69B5">
        <w:t xml:space="preserve"> ved </w:t>
      </w:r>
      <w:proofErr w:type="spellStart"/>
      <w:r w:rsidRPr="001A69B5">
        <w:t>skulane</w:t>
      </w:r>
      <w:proofErr w:type="spellEnd"/>
      <w:r w:rsidRPr="001A69B5">
        <w:t xml:space="preserve"> og drift av internatet ved </w:t>
      </w:r>
      <w:proofErr w:type="spellStart"/>
      <w:r w:rsidRPr="001A69B5">
        <w:t>Signo</w:t>
      </w:r>
      <w:proofErr w:type="spellEnd"/>
      <w:r w:rsidRPr="001A69B5">
        <w:t xml:space="preserve"> grunn- og videregående skole.</w:t>
      </w:r>
    </w:p>
    <w:p w14:paraId="2F4E3587" w14:textId="77777777" w:rsidR="000513CD" w:rsidRPr="001A69B5" w:rsidRDefault="0009509B" w:rsidP="001A69B5">
      <w:pPr>
        <w:pStyle w:val="avsnitt-undertittel"/>
      </w:pPr>
      <w:proofErr w:type="spellStart"/>
      <w:r w:rsidRPr="001A69B5">
        <w:t>Tilskot</w:t>
      </w:r>
      <w:proofErr w:type="spellEnd"/>
      <w:r w:rsidRPr="001A69B5">
        <w:t xml:space="preserve"> til opplæring i </w:t>
      </w:r>
      <w:proofErr w:type="spellStart"/>
      <w:r w:rsidRPr="001A69B5">
        <w:t>rusinstitusjonar</w:t>
      </w:r>
      <w:proofErr w:type="spellEnd"/>
    </w:p>
    <w:p w14:paraId="66683BA8" w14:textId="77777777" w:rsidR="000513CD" w:rsidRPr="001A69B5" w:rsidRDefault="0009509B" w:rsidP="001A69B5">
      <w:proofErr w:type="spellStart"/>
      <w:r w:rsidRPr="001A69B5">
        <w:t>Tilskotet</w:t>
      </w:r>
      <w:proofErr w:type="spellEnd"/>
      <w:r w:rsidRPr="001A69B5">
        <w:t xml:space="preserve"> skal finansiere </w:t>
      </w:r>
      <w:proofErr w:type="spellStart"/>
      <w:r w:rsidRPr="001A69B5">
        <w:t>opplæringstilbodet</w:t>
      </w:r>
      <w:proofErr w:type="spellEnd"/>
      <w:r w:rsidRPr="001A69B5">
        <w:t xml:space="preserve"> som </w:t>
      </w:r>
      <w:proofErr w:type="spellStart"/>
      <w:r w:rsidRPr="001A69B5">
        <w:t>rusinstitusjonane</w:t>
      </w:r>
      <w:proofErr w:type="spellEnd"/>
      <w:r w:rsidRPr="001A69B5">
        <w:t xml:space="preserve"> </w:t>
      </w:r>
      <w:proofErr w:type="spellStart"/>
      <w:r w:rsidRPr="001A69B5">
        <w:t>Tyrilistiftelsen</w:t>
      </w:r>
      <w:proofErr w:type="spellEnd"/>
      <w:r w:rsidRPr="001A69B5">
        <w:t xml:space="preserve"> og Stiftelsen </w:t>
      </w:r>
      <w:proofErr w:type="spellStart"/>
      <w:r w:rsidRPr="001A69B5">
        <w:t>Fossumkollektivet</w:t>
      </w:r>
      <w:proofErr w:type="spellEnd"/>
      <w:r w:rsidRPr="001A69B5">
        <w:t xml:space="preserve"> har i Viken og Innlandet. </w:t>
      </w:r>
      <w:proofErr w:type="spellStart"/>
      <w:r w:rsidRPr="001A69B5">
        <w:t>Tilskotet</w:t>
      </w:r>
      <w:proofErr w:type="spellEnd"/>
      <w:r w:rsidRPr="001A69B5">
        <w:t xml:space="preserve"> skal dekke kostnader til opplæring som ligg </w:t>
      </w:r>
      <w:proofErr w:type="spellStart"/>
      <w:r w:rsidRPr="001A69B5">
        <w:t>utanfor</w:t>
      </w:r>
      <w:proofErr w:type="spellEnd"/>
      <w:r w:rsidRPr="001A69B5">
        <w:t xml:space="preserve"> ramma av </w:t>
      </w:r>
      <w:proofErr w:type="spellStart"/>
      <w:r w:rsidRPr="001A69B5">
        <w:t>opplæringslova</w:t>
      </w:r>
      <w:proofErr w:type="spellEnd"/>
      <w:r w:rsidRPr="001A69B5">
        <w:t xml:space="preserve">, og som derfor </w:t>
      </w:r>
      <w:proofErr w:type="spellStart"/>
      <w:r w:rsidRPr="001A69B5">
        <w:t>ikkje</w:t>
      </w:r>
      <w:proofErr w:type="spellEnd"/>
      <w:r w:rsidRPr="001A69B5">
        <w:t xml:space="preserve"> ligg under ansvaret til </w:t>
      </w:r>
      <w:proofErr w:type="spellStart"/>
      <w:r w:rsidRPr="001A69B5">
        <w:t>fylkeskommunane</w:t>
      </w:r>
      <w:proofErr w:type="spellEnd"/>
      <w:r w:rsidRPr="001A69B5">
        <w:t>.</w:t>
      </w:r>
    </w:p>
    <w:p w14:paraId="47C57E0A"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Lycée</w:t>
      </w:r>
      <w:proofErr w:type="spellEnd"/>
      <w:r w:rsidRPr="001A69B5">
        <w:t xml:space="preserve"> International de Saint-Germain-en-</w:t>
      </w:r>
      <w:proofErr w:type="spellStart"/>
      <w:r w:rsidRPr="001A69B5">
        <w:t>Laye</w:t>
      </w:r>
      <w:proofErr w:type="spellEnd"/>
    </w:p>
    <w:p w14:paraId="7E810F95" w14:textId="77777777" w:rsidR="000513CD" w:rsidRPr="001A69B5" w:rsidRDefault="0009509B" w:rsidP="001A69B5">
      <w:proofErr w:type="spellStart"/>
      <w:r w:rsidRPr="001A69B5">
        <w:t>Tilskotet</w:t>
      </w:r>
      <w:proofErr w:type="spellEnd"/>
      <w:r w:rsidRPr="001A69B5">
        <w:t xml:space="preserve"> skal </w:t>
      </w:r>
      <w:proofErr w:type="spellStart"/>
      <w:r w:rsidRPr="001A69B5">
        <w:t>medverke</w:t>
      </w:r>
      <w:proofErr w:type="spellEnd"/>
      <w:r w:rsidRPr="001A69B5">
        <w:t xml:space="preserve"> til at det blir gitt </w:t>
      </w:r>
      <w:proofErr w:type="spellStart"/>
      <w:r w:rsidRPr="001A69B5">
        <w:t>grunnskuleopplæring</w:t>
      </w:r>
      <w:proofErr w:type="spellEnd"/>
      <w:r w:rsidRPr="001A69B5">
        <w:t xml:space="preserve"> og </w:t>
      </w:r>
      <w:proofErr w:type="spellStart"/>
      <w:r w:rsidRPr="001A69B5">
        <w:t>vidaregåande</w:t>
      </w:r>
      <w:proofErr w:type="spellEnd"/>
      <w:r w:rsidRPr="001A69B5">
        <w:t xml:space="preserve"> opplæring til norske </w:t>
      </w:r>
      <w:proofErr w:type="spellStart"/>
      <w:r w:rsidRPr="001A69B5">
        <w:t>elevar</w:t>
      </w:r>
      <w:proofErr w:type="spellEnd"/>
      <w:r w:rsidRPr="001A69B5">
        <w:t xml:space="preserve"> ved den norske seksjonen ved </w:t>
      </w:r>
      <w:proofErr w:type="spellStart"/>
      <w:r w:rsidRPr="001A69B5">
        <w:t>skulen</w:t>
      </w:r>
      <w:proofErr w:type="spellEnd"/>
      <w:r w:rsidRPr="001A69B5">
        <w:t xml:space="preserve">, i </w:t>
      </w:r>
      <w:proofErr w:type="spellStart"/>
      <w:r w:rsidRPr="001A69B5">
        <w:t>dei</w:t>
      </w:r>
      <w:proofErr w:type="spellEnd"/>
      <w:r w:rsidRPr="001A69B5">
        <w:t xml:space="preserve"> faga seksjonen tilbyr.</w:t>
      </w:r>
    </w:p>
    <w:p w14:paraId="383FD20C" w14:textId="77777777" w:rsidR="000513CD" w:rsidRPr="001A69B5" w:rsidRDefault="0009509B" w:rsidP="001A69B5">
      <w:pPr>
        <w:pStyle w:val="avsnitt-undertittel"/>
      </w:pPr>
      <w:proofErr w:type="spellStart"/>
      <w:r w:rsidRPr="001A69B5">
        <w:t>Tilskot</w:t>
      </w:r>
      <w:proofErr w:type="spellEnd"/>
      <w:r w:rsidRPr="001A69B5">
        <w:t xml:space="preserve"> til internatdrifta ved Feiring videregående skole</w:t>
      </w:r>
    </w:p>
    <w:p w14:paraId="0369E736" w14:textId="77777777" w:rsidR="000513CD" w:rsidRPr="001A69B5" w:rsidRDefault="0009509B" w:rsidP="001A69B5">
      <w:r w:rsidRPr="001A69B5">
        <w:t xml:space="preserve">Feiring videregående skole AS er </w:t>
      </w:r>
      <w:proofErr w:type="spellStart"/>
      <w:r w:rsidRPr="001A69B5">
        <w:t>godkjend</w:t>
      </w:r>
      <w:proofErr w:type="spellEnd"/>
      <w:r w:rsidRPr="001A69B5">
        <w:t xml:space="preserve"> etter </w:t>
      </w:r>
      <w:proofErr w:type="spellStart"/>
      <w:r w:rsidRPr="001A69B5">
        <w:t>friskulelova</w:t>
      </w:r>
      <w:proofErr w:type="spellEnd"/>
      <w:r w:rsidRPr="001A69B5">
        <w:t xml:space="preserve"> § 2-1 bokstav f for å tilby særskilt tilrettelagd opplæring for funksjonshemma </w:t>
      </w:r>
      <w:proofErr w:type="spellStart"/>
      <w:r w:rsidRPr="001A69B5">
        <w:t>elevar</w:t>
      </w:r>
      <w:proofErr w:type="spellEnd"/>
      <w:r w:rsidRPr="001A69B5">
        <w:t xml:space="preserve">. </w:t>
      </w:r>
      <w:proofErr w:type="spellStart"/>
      <w:r w:rsidRPr="001A69B5">
        <w:t>Skulen</w:t>
      </w:r>
      <w:proofErr w:type="spellEnd"/>
      <w:r w:rsidRPr="001A69B5">
        <w:t xml:space="preserve"> gir </w:t>
      </w:r>
      <w:proofErr w:type="spellStart"/>
      <w:r w:rsidRPr="001A69B5">
        <w:t>eit</w:t>
      </w:r>
      <w:proofErr w:type="spellEnd"/>
      <w:r w:rsidRPr="001A69B5">
        <w:t xml:space="preserve"> </w:t>
      </w:r>
      <w:proofErr w:type="spellStart"/>
      <w:r w:rsidRPr="001A69B5">
        <w:t>landsdekkande</w:t>
      </w:r>
      <w:proofErr w:type="spellEnd"/>
      <w:r w:rsidRPr="001A69B5">
        <w:t xml:space="preserve"> </w:t>
      </w:r>
      <w:proofErr w:type="spellStart"/>
      <w:r w:rsidRPr="001A69B5">
        <w:t>tilbod</w:t>
      </w:r>
      <w:proofErr w:type="spellEnd"/>
      <w:r w:rsidRPr="001A69B5">
        <w:t xml:space="preserve">. </w:t>
      </w:r>
      <w:proofErr w:type="spellStart"/>
      <w:r w:rsidRPr="001A69B5">
        <w:t>Tilskotet</w:t>
      </w:r>
      <w:proofErr w:type="spellEnd"/>
      <w:r w:rsidRPr="001A69B5">
        <w:t xml:space="preserve"> skal bidra til drifta av internatet ved Feiring videregående skole og det sosialmedisinske hjelpeapparatet ved </w:t>
      </w:r>
      <w:proofErr w:type="spellStart"/>
      <w:r w:rsidRPr="001A69B5">
        <w:t>skulen</w:t>
      </w:r>
      <w:proofErr w:type="spellEnd"/>
      <w:r w:rsidRPr="001A69B5">
        <w:t xml:space="preserve">, slik at </w:t>
      </w:r>
      <w:proofErr w:type="spellStart"/>
      <w:r w:rsidRPr="001A69B5">
        <w:t>skulen</w:t>
      </w:r>
      <w:proofErr w:type="spellEnd"/>
      <w:r w:rsidRPr="001A69B5">
        <w:t xml:space="preserve"> kan tilby yrkesretta </w:t>
      </w:r>
      <w:proofErr w:type="spellStart"/>
      <w:r w:rsidRPr="001A69B5">
        <w:t>vidaregåande</w:t>
      </w:r>
      <w:proofErr w:type="spellEnd"/>
      <w:r w:rsidRPr="001A69B5">
        <w:t xml:space="preserve"> opplæring for </w:t>
      </w:r>
      <w:proofErr w:type="spellStart"/>
      <w:r w:rsidRPr="001A69B5">
        <w:t>personar</w:t>
      </w:r>
      <w:proofErr w:type="spellEnd"/>
      <w:r w:rsidRPr="001A69B5">
        <w:t xml:space="preserve"> med fysiske eller psykiske </w:t>
      </w:r>
      <w:proofErr w:type="spellStart"/>
      <w:r w:rsidRPr="001A69B5">
        <w:t>utfordringar</w:t>
      </w:r>
      <w:proofErr w:type="spellEnd"/>
      <w:r w:rsidRPr="001A69B5">
        <w:t>.</w:t>
      </w:r>
    </w:p>
    <w:p w14:paraId="10D7B5B9" w14:textId="77777777" w:rsidR="000513CD" w:rsidRPr="001A69B5" w:rsidRDefault="0009509B" w:rsidP="001A69B5">
      <w:pPr>
        <w:pStyle w:val="avsnitt-tittel"/>
      </w:pPr>
      <w:r w:rsidRPr="001A69B5">
        <w:t>Resultat i 2020</w:t>
      </w:r>
    </w:p>
    <w:p w14:paraId="3E63290A" w14:textId="77777777" w:rsidR="000513CD" w:rsidRPr="001A69B5" w:rsidRDefault="0009509B" w:rsidP="001A69B5">
      <w:pPr>
        <w:pStyle w:val="avsnitt-undertittel"/>
      </w:pPr>
      <w:proofErr w:type="spellStart"/>
      <w:r w:rsidRPr="001A69B5">
        <w:t>Tilskot</w:t>
      </w:r>
      <w:proofErr w:type="spellEnd"/>
      <w:r w:rsidRPr="001A69B5">
        <w:t xml:space="preserve"> til Den franske skolen i Oslo</w:t>
      </w:r>
    </w:p>
    <w:p w14:paraId="7D2A2C43" w14:textId="77777777" w:rsidR="000513CD" w:rsidRPr="001A69B5" w:rsidRDefault="0009509B" w:rsidP="001A69B5">
      <w:r w:rsidRPr="001A69B5">
        <w:t xml:space="preserve">I </w:t>
      </w:r>
      <w:proofErr w:type="spellStart"/>
      <w:r w:rsidRPr="001A69B5">
        <w:t>skuleåret</w:t>
      </w:r>
      <w:proofErr w:type="spellEnd"/>
      <w:r w:rsidRPr="001A69B5">
        <w:t xml:space="preserve"> 2020–21 hadde Den franske skolen i Oslo 273 </w:t>
      </w:r>
      <w:proofErr w:type="spellStart"/>
      <w:r w:rsidRPr="001A69B5">
        <w:t>elevar</w:t>
      </w:r>
      <w:proofErr w:type="spellEnd"/>
      <w:r w:rsidRPr="001A69B5">
        <w:t xml:space="preserve"> på barnetrinnet, 192 </w:t>
      </w:r>
      <w:proofErr w:type="spellStart"/>
      <w:r w:rsidRPr="001A69B5">
        <w:t>elevar</w:t>
      </w:r>
      <w:proofErr w:type="spellEnd"/>
      <w:r w:rsidRPr="001A69B5">
        <w:t xml:space="preserve"> på ungdomstrinnet og 81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Totalt hadde </w:t>
      </w:r>
      <w:proofErr w:type="spellStart"/>
      <w:r w:rsidRPr="001A69B5">
        <w:t>skulen</w:t>
      </w:r>
      <w:proofErr w:type="spellEnd"/>
      <w:r w:rsidRPr="001A69B5">
        <w:t xml:space="preserve"> 546 </w:t>
      </w:r>
      <w:proofErr w:type="spellStart"/>
      <w:r w:rsidRPr="001A69B5">
        <w:t>elevar</w:t>
      </w:r>
      <w:proofErr w:type="spellEnd"/>
      <w:r w:rsidRPr="001A69B5">
        <w:t xml:space="preserve">, mot 529 </w:t>
      </w:r>
      <w:proofErr w:type="spellStart"/>
      <w:r w:rsidRPr="001A69B5">
        <w:t>elevar</w:t>
      </w:r>
      <w:proofErr w:type="spellEnd"/>
      <w:r w:rsidRPr="001A69B5">
        <w:t xml:space="preserve"> i </w:t>
      </w:r>
      <w:proofErr w:type="spellStart"/>
      <w:r w:rsidRPr="001A69B5">
        <w:t>skuleåret</w:t>
      </w:r>
      <w:proofErr w:type="spellEnd"/>
      <w:r w:rsidRPr="001A69B5">
        <w:t xml:space="preserve"> 2019–20.</w:t>
      </w:r>
    </w:p>
    <w:p w14:paraId="55F0F90E" w14:textId="77777777" w:rsidR="000513CD" w:rsidRPr="001A69B5" w:rsidRDefault="0009509B" w:rsidP="001A69B5">
      <w:pPr>
        <w:pStyle w:val="avsnitt-undertittel"/>
      </w:pPr>
      <w:proofErr w:type="spellStart"/>
      <w:r w:rsidRPr="001A69B5">
        <w:t>Tilskot</w:t>
      </w:r>
      <w:proofErr w:type="spellEnd"/>
      <w:r w:rsidRPr="001A69B5">
        <w:t xml:space="preserve"> til internatdrifta ved Krokeide </w:t>
      </w:r>
      <w:proofErr w:type="spellStart"/>
      <w:r w:rsidRPr="001A69B5">
        <w:t>vidaregåande</w:t>
      </w:r>
      <w:proofErr w:type="spellEnd"/>
      <w:r w:rsidRPr="001A69B5">
        <w:t xml:space="preserve"> skole</w:t>
      </w:r>
    </w:p>
    <w:p w14:paraId="188F6B86" w14:textId="77777777" w:rsidR="000513CD" w:rsidRPr="001A69B5" w:rsidRDefault="0009509B" w:rsidP="001A69B5">
      <w:r w:rsidRPr="001A69B5">
        <w:t xml:space="preserve">I 2020 var det 108 </w:t>
      </w:r>
      <w:proofErr w:type="spellStart"/>
      <w:r w:rsidRPr="001A69B5">
        <w:t>elevar</w:t>
      </w:r>
      <w:proofErr w:type="spellEnd"/>
      <w:r w:rsidRPr="001A69B5">
        <w:t xml:space="preserve"> på internatet om våren og 95 </w:t>
      </w:r>
      <w:proofErr w:type="spellStart"/>
      <w:r w:rsidRPr="001A69B5">
        <w:t>elevar</w:t>
      </w:r>
      <w:proofErr w:type="spellEnd"/>
      <w:r w:rsidRPr="001A69B5">
        <w:t xml:space="preserve"> om </w:t>
      </w:r>
      <w:proofErr w:type="spellStart"/>
      <w:r w:rsidRPr="001A69B5">
        <w:t>hausten</w:t>
      </w:r>
      <w:proofErr w:type="spellEnd"/>
      <w:r w:rsidRPr="001A69B5">
        <w:t xml:space="preserve">. I 2019 var det til </w:t>
      </w:r>
      <w:proofErr w:type="spellStart"/>
      <w:r w:rsidRPr="001A69B5">
        <w:t>samanlikning</w:t>
      </w:r>
      <w:proofErr w:type="spellEnd"/>
      <w:r w:rsidRPr="001A69B5">
        <w:t xml:space="preserve"> 106 </w:t>
      </w:r>
      <w:proofErr w:type="spellStart"/>
      <w:r w:rsidRPr="001A69B5">
        <w:t>elevar</w:t>
      </w:r>
      <w:proofErr w:type="spellEnd"/>
      <w:r w:rsidRPr="001A69B5">
        <w:t xml:space="preserve"> om våren og 99 </w:t>
      </w:r>
      <w:proofErr w:type="spellStart"/>
      <w:r w:rsidRPr="001A69B5">
        <w:t>elevar</w:t>
      </w:r>
      <w:proofErr w:type="spellEnd"/>
      <w:r w:rsidRPr="001A69B5">
        <w:t xml:space="preserve"> om </w:t>
      </w:r>
      <w:proofErr w:type="spellStart"/>
      <w:r w:rsidRPr="001A69B5">
        <w:t>hausten</w:t>
      </w:r>
      <w:proofErr w:type="spellEnd"/>
      <w:r w:rsidRPr="001A69B5">
        <w:t xml:space="preserve"> ved internatet. </w:t>
      </w:r>
      <w:proofErr w:type="spellStart"/>
      <w:r w:rsidRPr="001A69B5">
        <w:t>Skulen</w:t>
      </w:r>
      <w:proofErr w:type="spellEnd"/>
      <w:r w:rsidRPr="001A69B5">
        <w:t xml:space="preserve"> er </w:t>
      </w:r>
      <w:proofErr w:type="spellStart"/>
      <w:r w:rsidRPr="001A69B5">
        <w:t>godkjend</w:t>
      </w:r>
      <w:proofErr w:type="spellEnd"/>
      <w:r w:rsidRPr="001A69B5">
        <w:t xml:space="preserve"> for 220 </w:t>
      </w:r>
      <w:proofErr w:type="spellStart"/>
      <w:r w:rsidRPr="001A69B5">
        <w:t>elevar</w:t>
      </w:r>
      <w:proofErr w:type="spellEnd"/>
      <w:r w:rsidRPr="001A69B5">
        <w:t xml:space="preserve"> og har plass til 115 </w:t>
      </w:r>
      <w:proofErr w:type="spellStart"/>
      <w:r w:rsidRPr="001A69B5">
        <w:t>elevar</w:t>
      </w:r>
      <w:proofErr w:type="spellEnd"/>
      <w:r w:rsidRPr="001A69B5">
        <w:t xml:space="preserve"> på internatet. Utnyttinga av kapasiteten til internatet er derfor god.</w:t>
      </w:r>
    </w:p>
    <w:p w14:paraId="511CBA90" w14:textId="77777777" w:rsidR="000513CD" w:rsidRPr="001A69B5" w:rsidRDefault="0009509B" w:rsidP="001A69B5">
      <w:pPr>
        <w:pStyle w:val="avsnitt-undertittel"/>
      </w:pPr>
      <w:proofErr w:type="spellStart"/>
      <w:r w:rsidRPr="001A69B5">
        <w:t>Tilskot</w:t>
      </w:r>
      <w:proofErr w:type="spellEnd"/>
      <w:r w:rsidRPr="001A69B5">
        <w:t xml:space="preserve"> til Røde Kors Nordisk United World College</w:t>
      </w:r>
    </w:p>
    <w:p w14:paraId="562DF9B5" w14:textId="77777777" w:rsidR="000513CD" w:rsidRPr="001A69B5" w:rsidRDefault="0009509B" w:rsidP="001A69B5">
      <w:r w:rsidRPr="001A69B5">
        <w:t xml:space="preserve">I </w:t>
      </w:r>
      <w:proofErr w:type="spellStart"/>
      <w:r w:rsidRPr="001A69B5">
        <w:t>skuleåret</w:t>
      </w:r>
      <w:proofErr w:type="spellEnd"/>
      <w:r w:rsidRPr="001A69B5">
        <w:t xml:space="preserve"> 2020–21 hadde RKNUWC 200 </w:t>
      </w:r>
      <w:proofErr w:type="spellStart"/>
      <w:r w:rsidRPr="001A69B5">
        <w:t>elevar</w:t>
      </w:r>
      <w:proofErr w:type="spellEnd"/>
      <w:r w:rsidRPr="001A69B5">
        <w:t xml:space="preserve"> </w:t>
      </w:r>
      <w:proofErr w:type="spellStart"/>
      <w:r w:rsidRPr="001A69B5">
        <w:t>frå</w:t>
      </w:r>
      <w:proofErr w:type="spellEnd"/>
      <w:r w:rsidRPr="001A69B5">
        <w:t xml:space="preserve"> 89 land. 68 av </w:t>
      </w:r>
      <w:proofErr w:type="spellStart"/>
      <w:r w:rsidRPr="001A69B5">
        <w:t>elevane</w:t>
      </w:r>
      <w:proofErr w:type="spellEnd"/>
      <w:r w:rsidRPr="001A69B5">
        <w:t xml:space="preserve"> kom </w:t>
      </w:r>
      <w:proofErr w:type="spellStart"/>
      <w:r w:rsidRPr="001A69B5">
        <w:t>frå</w:t>
      </w:r>
      <w:proofErr w:type="spellEnd"/>
      <w:r w:rsidRPr="001A69B5">
        <w:t xml:space="preserve"> nordiske land. </w:t>
      </w:r>
      <w:proofErr w:type="spellStart"/>
      <w:r w:rsidRPr="001A69B5">
        <w:t>Elevtalet</w:t>
      </w:r>
      <w:proofErr w:type="spellEnd"/>
      <w:r w:rsidRPr="001A69B5">
        <w:t xml:space="preserve"> og fordelinga mellom </w:t>
      </w:r>
      <w:proofErr w:type="spellStart"/>
      <w:r w:rsidRPr="001A69B5">
        <w:t>regionane</w:t>
      </w:r>
      <w:proofErr w:type="spellEnd"/>
      <w:r w:rsidRPr="001A69B5">
        <w:t xml:space="preserve"> </w:t>
      </w:r>
      <w:proofErr w:type="spellStart"/>
      <w:r w:rsidRPr="001A69B5">
        <w:t>elevane</w:t>
      </w:r>
      <w:proofErr w:type="spellEnd"/>
      <w:r w:rsidRPr="001A69B5">
        <w:t xml:space="preserve"> kjem </w:t>
      </w:r>
      <w:proofErr w:type="spellStart"/>
      <w:r w:rsidRPr="001A69B5">
        <w:t>frå</w:t>
      </w:r>
      <w:proofErr w:type="spellEnd"/>
      <w:r w:rsidRPr="001A69B5">
        <w:t xml:space="preserve">, har </w:t>
      </w:r>
      <w:proofErr w:type="spellStart"/>
      <w:r w:rsidRPr="001A69B5">
        <w:t>vore</w:t>
      </w:r>
      <w:proofErr w:type="spellEnd"/>
      <w:r w:rsidRPr="001A69B5">
        <w:t xml:space="preserve"> relativt stabile i </w:t>
      </w:r>
      <w:proofErr w:type="spellStart"/>
      <w:r w:rsidRPr="001A69B5">
        <w:t>dei</w:t>
      </w:r>
      <w:proofErr w:type="spellEnd"/>
      <w:r w:rsidRPr="001A69B5">
        <w:t xml:space="preserve"> siste åra. </w:t>
      </w:r>
      <w:proofErr w:type="spellStart"/>
      <w:r w:rsidRPr="001A69B5">
        <w:t>Hausten</w:t>
      </w:r>
      <w:proofErr w:type="spellEnd"/>
      <w:r w:rsidRPr="001A69B5">
        <w:t xml:space="preserve"> 2020 var det </w:t>
      </w:r>
      <w:proofErr w:type="spellStart"/>
      <w:r w:rsidRPr="001A69B5">
        <w:t>fleire</w:t>
      </w:r>
      <w:proofErr w:type="spellEnd"/>
      <w:r w:rsidRPr="001A69B5">
        <w:t xml:space="preserve"> </w:t>
      </w:r>
      <w:proofErr w:type="spellStart"/>
      <w:r w:rsidRPr="001A69B5">
        <w:t>elevar</w:t>
      </w:r>
      <w:proofErr w:type="spellEnd"/>
      <w:r w:rsidRPr="001A69B5">
        <w:t xml:space="preserve"> </w:t>
      </w:r>
      <w:proofErr w:type="spellStart"/>
      <w:r w:rsidRPr="001A69B5">
        <w:t>frå</w:t>
      </w:r>
      <w:proofErr w:type="spellEnd"/>
      <w:r w:rsidRPr="001A69B5">
        <w:t xml:space="preserve"> Europa enn </w:t>
      </w:r>
      <w:proofErr w:type="spellStart"/>
      <w:r w:rsidRPr="001A69B5">
        <w:t>tidlegare</w:t>
      </w:r>
      <w:proofErr w:type="spellEnd"/>
      <w:r w:rsidRPr="001A69B5">
        <w:t xml:space="preserve">, </w:t>
      </w:r>
      <w:proofErr w:type="spellStart"/>
      <w:r w:rsidRPr="001A69B5">
        <w:t>sidan</w:t>
      </w:r>
      <w:proofErr w:type="spellEnd"/>
      <w:r w:rsidRPr="001A69B5">
        <w:t xml:space="preserve"> </w:t>
      </w:r>
      <w:proofErr w:type="spellStart"/>
      <w:r w:rsidRPr="001A69B5">
        <w:t>elevar</w:t>
      </w:r>
      <w:proofErr w:type="spellEnd"/>
      <w:r w:rsidRPr="001A69B5">
        <w:t xml:space="preserve"> </w:t>
      </w:r>
      <w:proofErr w:type="spellStart"/>
      <w:r w:rsidRPr="001A69B5">
        <w:t>frå</w:t>
      </w:r>
      <w:proofErr w:type="spellEnd"/>
      <w:r w:rsidRPr="001A69B5">
        <w:t xml:space="preserve"> andre </w:t>
      </w:r>
      <w:proofErr w:type="spellStart"/>
      <w:r w:rsidRPr="001A69B5">
        <w:t>verdsdelar</w:t>
      </w:r>
      <w:proofErr w:type="spellEnd"/>
      <w:r w:rsidRPr="001A69B5">
        <w:t xml:space="preserve"> </w:t>
      </w:r>
      <w:proofErr w:type="spellStart"/>
      <w:r w:rsidRPr="001A69B5">
        <w:t>ikkje</w:t>
      </w:r>
      <w:proofErr w:type="spellEnd"/>
      <w:r w:rsidRPr="001A69B5">
        <w:t xml:space="preserve"> kunne kom på grunn av covid-19-pandemien.</w:t>
      </w:r>
    </w:p>
    <w:p w14:paraId="3CD174F6" w14:textId="3B9F8392"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Signo</w:t>
      </w:r>
      <w:proofErr w:type="spellEnd"/>
      <w:r w:rsidRPr="001A69B5">
        <w:t xml:space="preserve"> grunn- og videregående skole og Briskeby videregående skole</w:t>
      </w:r>
    </w:p>
    <w:p w14:paraId="4A80E3E6" w14:textId="77777777" w:rsidR="000513CD" w:rsidRPr="001A69B5" w:rsidRDefault="0009509B" w:rsidP="001A69B5">
      <w:proofErr w:type="spellStart"/>
      <w:r w:rsidRPr="001A69B5">
        <w:t>Signo</w:t>
      </w:r>
      <w:proofErr w:type="spellEnd"/>
      <w:r w:rsidRPr="001A69B5">
        <w:t xml:space="preserve"> </w:t>
      </w:r>
      <w:proofErr w:type="spellStart"/>
      <w:r w:rsidRPr="001A69B5">
        <w:t>fekk</w:t>
      </w:r>
      <w:proofErr w:type="spellEnd"/>
      <w:r w:rsidRPr="001A69B5">
        <w:t xml:space="preserve"> våren 2020 </w:t>
      </w:r>
      <w:proofErr w:type="spellStart"/>
      <w:r w:rsidRPr="001A69B5">
        <w:t>tilskot</w:t>
      </w:r>
      <w:proofErr w:type="spellEnd"/>
      <w:r w:rsidRPr="001A69B5">
        <w:t xml:space="preserve"> for 11 </w:t>
      </w:r>
      <w:proofErr w:type="spellStart"/>
      <w:r w:rsidRPr="001A69B5">
        <w:t>elevar</w:t>
      </w:r>
      <w:proofErr w:type="spellEnd"/>
      <w:r w:rsidRPr="001A69B5">
        <w:t xml:space="preserve"> på </w:t>
      </w:r>
      <w:proofErr w:type="spellStart"/>
      <w:r w:rsidRPr="001A69B5">
        <w:t>grunnskulenivå</w:t>
      </w:r>
      <w:proofErr w:type="spellEnd"/>
      <w:r w:rsidRPr="001A69B5">
        <w:t xml:space="preserve"> og 18 </w:t>
      </w:r>
      <w:proofErr w:type="spellStart"/>
      <w:r w:rsidRPr="001A69B5">
        <w:t>heiltidselevar</w:t>
      </w:r>
      <w:proofErr w:type="spellEnd"/>
      <w:r w:rsidRPr="001A69B5">
        <w:t xml:space="preserve"> på </w:t>
      </w:r>
      <w:proofErr w:type="spellStart"/>
      <w:r w:rsidRPr="001A69B5">
        <w:t>vidaregåande</w:t>
      </w:r>
      <w:proofErr w:type="spellEnd"/>
      <w:r w:rsidRPr="001A69B5">
        <w:t xml:space="preserve"> nivå om våren. Om </w:t>
      </w:r>
      <w:proofErr w:type="spellStart"/>
      <w:r w:rsidRPr="001A69B5">
        <w:t>hausten</w:t>
      </w:r>
      <w:proofErr w:type="spellEnd"/>
      <w:r w:rsidRPr="001A69B5">
        <w:t xml:space="preserve"> var det 18 </w:t>
      </w:r>
      <w:proofErr w:type="spellStart"/>
      <w:r w:rsidRPr="001A69B5">
        <w:t>elevar</w:t>
      </w:r>
      <w:proofErr w:type="spellEnd"/>
      <w:r w:rsidRPr="001A69B5">
        <w:t xml:space="preserve"> på </w:t>
      </w:r>
      <w:proofErr w:type="spellStart"/>
      <w:r w:rsidRPr="001A69B5">
        <w:t>grunnskulenivå</w:t>
      </w:r>
      <w:proofErr w:type="spellEnd"/>
      <w:r w:rsidRPr="001A69B5">
        <w:t xml:space="preserve"> og 11 </w:t>
      </w:r>
      <w:proofErr w:type="spellStart"/>
      <w:r w:rsidRPr="001A69B5">
        <w:t>heiltidselevar</w:t>
      </w:r>
      <w:proofErr w:type="spellEnd"/>
      <w:r w:rsidRPr="001A69B5">
        <w:t xml:space="preserve"> på </w:t>
      </w:r>
      <w:proofErr w:type="spellStart"/>
      <w:r w:rsidRPr="001A69B5">
        <w:t>vidaregåande</w:t>
      </w:r>
      <w:proofErr w:type="spellEnd"/>
      <w:r w:rsidRPr="001A69B5">
        <w:t xml:space="preserve">. </w:t>
      </w:r>
      <w:proofErr w:type="spellStart"/>
      <w:r w:rsidRPr="001A69B5">
        <w:t>Tilskotet</w:t>
      </w:r>
      <w:proofErr w:type="spellEnd"/>
      <w:r w:rsidRPr="001A69B5">
        <w:t xml:space="preserve"> til Briskeby blei utbetalt for 37 </w:t>
      </w:r>
      <w:proofErr w:type="spellStart"/>
      <w:r w:rsidRPr="001A69B5">
        <w:t>heiltids</w:t>
      </w:r>
      <w:proofErr w:type="spellEnd"/>
      <w:r w:rsidRPr="001A69B5">
        <w:t xml:space="preserve">- og 14 deltidselevar på </w:t>
      </w:r>
      <w:proofErr w:type="spellStart"/>
      <w:r w:rsidRPr="001A69B5">
        <w:t>vidaregåande</w:t>
      </w:r>
      <w:proofErr w:type="spellEnd"/>
      <w:r w:rsidRPr="001A69B5">
        <w:t xml:space="preserve"> nivå våren 2020 og 31 </w:t>
      </w:r>
      <w:proofErr w:type="spellStart"/>
      <w:r w:rsidRPr="001A69B5">
        <w:t>heiltids</w:t>
      </w:r>
      <w:proofErr w:type="spellEnd"/>
      <w:r w:rsidRPr="001A69B5">
        <w:t xml:space="preserve">- og 13 deltidselevar på </w:t>
      </w:r>
      <w:proofErr w:type="spellStart"/>
      <w:r w:rsidRPr="001A69B5">
        <w:t>vidaregåande</w:t>
      </w:r>
      <w:proofErr w:type="spellEnd"/>
      <w:r w:rsidRPr="001A69B5">
        <w:t xml:space="preserve"> nivå om </w:t>
      </w:r>
      <w:proofErr w:type="spellStart"/>
      <w:r w:rsidRPr="001A69B5">
        <w:t>hausten</w:t>
      </w:r>
      <w:proofErr w:type="spellEnd"/>
      <w:r w:rsidRPr="001A69B5">
        <w:t xml:space="preserve">. </w:t>
      </w:r>
      <w:proofErr w:type="spellStart"/>
      <w:r w:rsidRPr="001A69B5">
        <w:t>Elevtalet</w:t>
      </w:r>
      <w:proofErr w:type="spellEnd"/>
      <w:r w:rsidRPr="001A69B5">
        <w:t xml:space="preserve"> ved </w:t>
      </w:r>
      <w:proofErr w:type="spellStart"/>
      <w:r w:rsidRPr="001A69B5">
        <w:t>dei</w:t>
      </w:r>
      <w:proofErr w:type="spellEnd"/>
      <w:r w:rsidRPr="001A69B5">
        <w:t xml:space="preserve"> to </w:t>
      </w:r>
      <w:proofErr w:type="spellStart"/>
      <w:r w:rsidRPr="001A69B5">
        <w:t>skulane</w:t>
      </w:r>
      <w:proofErr w:type="spellEnd"/>
      <w:r w:rsidRPr="001A69B5">
        <w:t xml:space="preserve"> har </w:t>
      </w:r>
      <w:proofErr w:type="spellStart"/>
      <w:r w:rsidRPr="001A69B5">
        <w:t>vore</w:t>
      </w:r>
      <w:proofErr w:type="spellEnd"/>
      <w:r w:rsidRPr="001A69B5">
        <w:t xml:space="preserve"> relativt stabilt i </w:t>
      </w:r>
      <w:proofErr w:type="spellStart"/>
      <w:r w:rsidRPr="001A69B5">
        <w:t>dei</w:t>
      </w:r>
      <w:proofErr w:type="spellEnd"/>
      <w:r w:rsidRPr="001A69B5">
        <w:t xml:space="preserve"> siste </w:t>
      </w:r>
      <w:proofErr w:type="spellStart"/>
      <w:r w:rsidRPr="001A69B5">
        <w:t>skuleåra</w:t>
      </w:r>
      <w:proofErr w:type="spellEnd"/>
      <w:r w:rsidRPr="001A69B5">
        <w:t xml:space="preserve"> og ligg på </w:t>
      </w:r>
      <w:proofErr w:type="spellStart"/>
      <w:r w:rsidRPr="001A69B5">
        <w:t>eit</w:t>
      </w:r>
      <w:proofErr w:type="spellEnd"/>
      <w:r w:rsidRPr="001A69B5">
        <w:t xml:space="preserve"> høgt nivå i høve til det </w:t>
      </w:r>
      <w:proofErr w:type="spellStart"/>
      <w:r w:rsidRPr="001A69B5">
        <w:t>elevtalet</w:t>
      </w:r>
      <w:proofErr w:type="spellEnd"/>
      <w:r w:rsidRPr="001A69B5">
        <w:t xml:space="preserve"> </w:t>
      </w:r>
      <w:proofErr w:type="spellStart"/>
      <w:r w:rsidRPr="001A69B5">
        <w:t>skulane</w:t>
      </w:r>
      <w:proofErr w:type="spellEnd"/>
      <w:r w:rsidRPr="001A69B5">
        <w:t xml:space="preserve"> er </w:t>
      </w:r>
      <w:proofErr w:type="spellStart"/>
      <w:r w:rsidRPr="001A69B5">
        <w:t>godkjende</w:t>
      </w:r>
      <w:proofErr w:type="spellEnd"/>
      <w:r w:rsidRPr="001A69B5">
        <w:t xml:space="preserve"> for.</w:t>
      </w:r>
    </w:p>
    <w:p w14:paraId="4DB3C2EC" w14:textId="77777777" w:rsidR="000513CD" w:rsidRPr="001A69B5" w:rsidRDefault="0009509B" w:rsidP="001A69B5">
      <w:pPr>
        <w:pStyle w:val="avsnitt-undertittel"/>
      </w:pPr>
      <w:proofErr w:type="spellStart"/>
      <w:r w:rsidRPr="001A69B5">
        <w:t>Tilskot</w:t>
      </w:r>
      <w:proofErr w:type="spellEnd"/>
      <w:r w:rsidRPr="001A69B5">
        <w:t xml:space="preserve"> til opplæring i </w:t>
      </w:r>
      <w:proofErr w:type="spellStart"/>
      <w:r w:rsidRPr="001A69B5">
        <w:t>rusinstitusjonar</w:t>
      </w:r>
      <w:proofErr w:type="spellEnd"/>
    </w:p>
    <w:p w14:paraId="0449C5CF" w14:textId="77777777" w:rsidR="000513CD" w:rsidRPr="001A69B5" w:rsidRDefault="0009509B" w:rsidP="001A69B5">
      <w:proofErr w:type="spellStart"/>
      <w:r w:rsidRPr="001A69B5">
        <w:t>Fossumkollektivet</w:t>
      </w:r>
      <w:proofErr w:type="spellEnd"/>
      <w:r w:rsidRPr="001A69B5">
        <w:t xml:space="preserve"> hadde i 2020 til </w:t>
      </w:r>
      <w:proofErr w:type="spellStart"/>
      <w:r w:rsidRPr="001A69B5">
        <w:t>saman</w:t>
      </w:r>
      <w:proofErr w:type="spellEnd"/>
      <w:r w:rsidRPr="001A69B5">
        <w:t xml:space="preserve"> 84 </w:t>
      </w:r>
      <w:proofErr w:type="spellStart"/>
      <w:r w:rsidRPr="001A69B5">
        <w:t>elevar</w:t>
      </w:r>
      <w:proofErr w:type="spellEnd"/>
      <w:r w:rsidRPr="001A69B5">
        <w:t xml:space="preserve"> ved </w:t>
      </w:r>
      <w:proofErr w:type="spellStart"/>
      <w:r w:rsidRPr="001A69B5">
        <w:t>skuleavdelingane</w:t>
      </w:r>
      <w:proofErr w:type="spellEnd"/>
      <w:r w:rsidRPr="001A69B5">
        <w:t xml:space="preserve"> i Viken og 26 </w:t>
      </w:r>
      <w:proofErr w:type="spellStart"/>
      <w:r w:rsidRPr="001A69B5">
        <w:t>elevar</w:t>
      </w:r>
      <w:proofErr w:type="spellEnd"/>
      <w:r w:rsidRPr="001A69B5">
        <w:t xml:space="preserve"> ved </w:t>
      </w:r>
      <w:proofErr w:type="spellStart"/>
      <w:r w:rsidRPr="001A69B5">
        <w:t>dei</w:t>
      </w:r>
      <w:proofErr w:type="spellEnd"/>
      <w:r w:rsidRPr="001A69B5">
        <w:t xml:space="preserve"> to </w:t>
      </w:r>
      <w:proofErr w:type="spellStart"/>
      <w:r w:rsidRPr="001A69B5">
        <w:t>avdelingane</w:t>
      </w:r>
      <w:proofErr w:type="spellEnd"/>
      <w:r w:rsidRPr="001A69B5">
        <w:t xml:space="preserve"> i Innlandet. Ved </w:t>
      </w:r>
      <w:proofErr w:type="spellStart"/>
      <w:r w:rsidRPr="001A69B5">
        <w:t>dei</w:t>
      </w:r>
      <w:proofErr w:type="spellEnd"/>
      <w:r w:rsidRPr="001A69B5">
        <w:t xml:space="preserve"> to </w:t>
      </w:r>
      <w:proofErr w:type="spellStart"/>
      <w:r w:rsidRPr="001A69B5">
        <w:t>verksemdene</w:t>
      </w:r>
      <w:proofErr w:type="spellEnd"/>
      <w:r w:rsidRPr="001A69B5">
        <w:t xml:space="preserve"> </w:t>
      </w:r>
      <w:proofErr w:type="spellStart"/>
      <w:r w:rsidRPr="001A69B5">
        <w:t>Tyrilistiftelsen</w:t>
      </w:r>
      <w:proofErr w:type="spellEnd"/>
      <w:r w:rsidRPr="001A69B5">
        <w:t xml:space="preserve"> har i Innlandet, har 86 </w:t>
      </w:r>
      <w:proofErr w:type="spellStart"/>
      <w:r w:rsidRPr="001A69B5">
        <w:t>bebuarar</w:t>
      </w:r>
      <w:proofErr w:type="spellEnd"/>
      <w:r w:rsidRPr="001A69B5">
        <w:t xml:space="preserve"> hatt </w:t>
      </w:r>
      <w:proofErr w:type="spellStart"/>
      <w:r w:rsidRPr="001A69B5">
        <w:t>eit</w:t>
      </w:r>
      <w:proofErr w:type="spellEnd"/>
      <w:r w:rsidRPr="001A69B5">
        <w:t xml:space="preserve"> </w:t>
      </w:r>
      <w:proofErr w:type="spellStart"/>
      <w:r w:rsidRPr="001A69B5">
        <w:t>opplæringstilbod</w:t>
      </w:r>
      <w:proofErr w:type="spellEnd"/>
      <w:r w:rsidRPr="001A69B5">
        <w:t xml:space="preserve"> i regi av </w:t>
      </w:r>
      <w:proofErr w:type="spellStart"/>
      <w:r w:rsidRPr="001A69B5">
        <w:t>Frankmotunet</w:t>
      </w:r>
      <w:proofErr w:type="spellEnd"/>
      <w:r w:rsidRPr="001A69B5">
        <w:t xml:space="preserve">, og 97 </w:t>
      </w:r>
      <w:proofErr w:type="spellStart"/>
      <w:r w:rsidRPr="001A69B5">
        <w:t>bebuarar</w:t>
      </w:r>
      <w:proofErr w:type="spellEnd"/>
      <w:r w:rsidRPr="001A69B5">
        <w:t xml:space="preserve"> har </w:t>
      </w:r>
      <w:proofErr w:type="spellStart"/>
      <w:r w:rsidRPr="001A69B5">
        <w:t>delteke</w:t>
      </w:r>
      <w:proofErr w:type="spellEnd"/>
      <w:r w:rsidRPr="001A69B5">
        <w:t xml:space="preserve"> på ulike </w:t>
      </w:r>
      <w:proofErr w:type="spellStart"/>
      <w:r w:rsidRPr="001A69B5">
        <w:t>skuletilbod</w:t>
      </w:r>
      <w:proofErr w:type="spellEnd"/>
      <w:r w:rsidRPr="001A69B5">
        <w:t xml:space="preserve"> i Lillehammer.</w:t>
      </w:r>
    </w:p>
    <w:p w14:paraId="1D364329"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Lycée</w:t>
      </w:r>
      <w:proofErr w:type="spellEnd"/>
      <w:r w:rsidRPr="001A69B5">
        <w:t xml:space="preserve"> International de Saint-Germain-en-</w:t>
      </w:r>
      <w:proofErr w:type="spellStart"/>
      <w:r w:rsidRPr="001A69B5">
        <w:t>Laye</w:t>
      </w:r>
      <w:proofErr w:type="spellEnd"/>
    </w:p>
    <w:p w14:paraId="45BB2EC5" w14:textId="77777777" w:rsidR="000513CD" w:rsidRPr="001A69B5" w:rsidRDefault="0009509B" w:rsidP="001A69B5">
      <w:proofErr w:type="spellStart"/>
      <w:r w:rsidRPr="001A69B5">
        <w:t>Hausten</w:t>
      </w:r>
      <w:proofErr w:type="spellEnd"/>
      <w:r w:rsidRPr="001A69B5">
        <w:t xml:space="preserve"> 2020 var det 22 </w:t>
      </w:r>
      <w:proofErr w:type="spellStart"/>
      <w:r w:rsidRPr="001A69B5">
        <w:t>elevar</w:t>
      </w:r>
      <w:proofErr w:type="spellEnd"/>
      <w:r w:rsidRPr="001A69B5">
        <w:t xml:space="preserve"> på barnetrinnet, 9 </w:t>
      </w:r>
      <w:proofErr w:type="spellStart"/>
      <w:r w:rsidRPr="001A69B5">
        <w:t>elevar</w:t>
      </w:r>
      <w:proofErr w:type="spellEnd"/>
      <w:r w:rsidRPr="001A69B5">
        <w:t xml:space="preserve"> på ungdomstrinnet og 14 </w:t>
      </w:r>
      <w:proofErr w:type="spellStart"/>
      <w:r w:rsidRPr="001A69B5">
        <w:t>elevar</w:t>
      </w:r>
      <w:proofErr w:type="spellEnd"/>
      <w:r w:rsidRPr="001A69B5">
        <w:t xml:space="preserve"> i </w:t>
      </w:r>
      <w:proofErr w:type="spellStart"/>
      <w:r w:rsidRPr="001A69B5">
        <w:t>vidaregåande</w:t>
      </w:r>
      <w:proofErr w:type="spellEnd"/>
      <w:r w:rsidRPr="001A69B5">
        <w:t xml:space="preserve"> </w:t>
      </w:r>
      <w:proofErr w:type="spellStart"/>
      <w:r w:rsidRPr="001A69B5">
        <w:t>skule</w:t>
      </w:r>
      <w:proofErr w:type="spellEnd"/>
      <w:r w:rsidRPr="001A69B5">
        <w:t xml:space="preserve"> som </w:t>
      </w:r>
      <w:proofErr w:type="spellStart"/>
      <w:r w:rsidRPr="001A69B5">
        <w:t>fekk</w:t>
      </w:r>
      <w:proofErr w:type="spellEnd"/>
      <w:r w:rsidRPr="001A69B5">
        <w:t xml:space="preserve"> opplæring i den norske seksjonen ved </w:t>
      </w:r>
      <w:proofErr w:type="spellStart"/>
      <w:r w:rsidRPr="001A69B5">
        <w:t>skulen</w:t>
      </w:r>
      <w:proofErr w:type="spellEnd"/>
      <w:r w:rsidRPr="001A69B5">
        <w:t>.</w:t>
      </w:r>
    </w:p>
    <w:p w14:paraId="38FE2238" w14:textId="77777777" w:rsidR="000513CD" w:rsidRPr="001A69B5" w:rsidRDefault="0009509B" w:rsidP="001A69B5">
      <w:pPr>
        <w:pStyle w:val="avsnitt-undertittel"/>
      </w:pPr>
      <w:proofErr w:type="spellStart"/>
      <w:r w:rsidRPr="001A69B5">
        <w:t>Tilskot</w:t>
      </w:r>
      <w:proofErr w:type="spellEnd"/>
      <w:r w:rsidRPr="001A69B5">
        <w:t xml:space="preserve"> til internatdrifta ved Feiring </w:t>
      </w:r>
      <w:proofErr w:type="spellStart"/>
      <w:r w:rsidRPr="001A69B5">
        <w:t>vidaregåande</w:t>
      </w:r>
      <w:proofErr w:type="spellEnd"/>
      <w:r w:rsidRPr="001A69B5">
        <w:t xml:space="preserve"> skole</w:t>
      </w:r>
    </w:p>
    <w:p w14:paraId="08739258" w14:textId="77777777" w:rsidR="000513CD" w:rsidRPr="001A69B5" w:rsidRDefault="0009509B" w:rsidP="001A69B5">
      <w:r w:rsidRPr="001A69B5">
        <w:t xml:space="preserve">Feiring </w:t>
      </w:r>
      <w:proofErr w:type="spellStart"/>
      <w:r w:rsidRPr="001A69B5">
        <w:t>vidaregåande</w:t>
      </w:r>
      <w:proofErr w:type="spellEnd"/>
      <w:r w:rsidRPr="001A69B5">
        <w:t xml:space="preserve"> skole starta opp </w:t>
      </w:r>
      <w:proofErr w:type="spellStart"/>
      <w:r w:rsidRPr="001A69B5">
        <w:t>hausten</w:t>
      </w:r>
      <w:proofErr w:type="spellEnd"/>
      <w:r w:rsidRPr="001A69B5">
        <w:t xml:space="preserve"> 2020 med 108 </w:t>
      </w:r>
      <w:proofErr w:type="spellStart"/>
      <w:r w:rsidRPr="001A69B5">
        <w:t>elevar</w:t>
      </w:r>
      <w:proofErr w:type="spellEnd"/>
      <w:r w:rsidRPr="001A69B5">
        <w:t xml:space="preserve">. </w:t>
      </w:r>
      <w:proofErr w:type="spellStart"/>
      <w:r w:rsidRPr="001A69B5">
        <w:t>Hausten</w:t>
      </w:r>
      <w:proofErr w:type="spellEnd"/>
      <w:r w:rsidRPr="001A69B5">
        <w:t xml:space="preserve"> 2020 vart det </w:t>
      </w:r>
      <w:proofErr w:type="spellStart"/>
      <w:r w:rsidRPr="001A69B5">
        <w:t>teke</w:t>
      </w:r>
      <w:proofErr w:type="spellEnd"/>
      <w:r w:rsidRPr="001A69B5">
        <w:t xml:space="preserve"> i bruk 56 </w:t>
      </w:r>
      <w:proofErr w:type="spellStart"/>
      <w:r w:rsidRPr="001A69B5">
        <w:t>hyblar</w:t>
      </w:r>
      <w:proofErr w:type="spellEnd"/>
      <w:r w:rsidRPr="001A69B5">
        <w:t xml:space="preserve"> på internatet.</w:t>
      </w:r>
    </w:p>
    <w:p w14:paraId="54C1DED5" w14:textId="77777777" w:rsidR="000513CD" w:rsidRPr="001A69B5" w:rsidRDefault="0009509B" w:rsidP="001A69B5">
      <w:pPr>
        <w:pStyle w:val="avsnitt-tittel"/>
      </w:pPr>
      <w:r w:rsidRPr="001A69B5">
        <w:t>Budsjettforslag for 2022</w:t>
      </w:r>
    </w:p>
    <w:p w14:paraId="2C8E794E" w14:textId="689033F9" w:rsidR="000513CD" w:rsidRDefault="0009509B" w:rsidP="001A69B5">
      <w:r w:rsidRPr="001A69B5">
        <w:t xml:space="preserve">Departementet foreslår å løyve 186,4 mill. kroner på posten. Tabell 4.13 viser forslag til fordelinga av </w:t>
      </w:r>
      <w:proofErr w:type="spellStart"/>
      <w:r w:rsidRPr="001A69B5">
        <w:t>tilskotet</w:t>
      </w:r>
      <w:proofErr w:type="spellEnd"/>
      <w:r w:rsidRPr="001A69B5">
        <w:t>.</w:t>
      </w:r>
    </w:p>
    <w:p w14:paraId="7F26BE7B" w14:textId="0F502CAC" w:rsidR="006E2411" w:rsidRPr="001A69B5" w:rsidRDefault="006E2411" w:rsidP="006E2411">
      <w:pPr>
        <w:pStyle w:val="tabell-tittel"/>
      </w:pPr>
      <w:r w:rsidRPr="001A69B5">
        <w:t xml:space="preserve">Fordeling av </w:t>
      </w:r>
      <w:proofErr w:type="spellStart"/>
      <w:r w:rsidRPr="001A69B5">
        <w:t>tilskot</w:t>
      </w:r>
      <w:proofErr w:type="spellEnd"/>
      <w:r w:rsidRPr="001A69B5">
        <w:t xml:space="preserve"> på kap. 227, post 78</w:t>
      </w:r>
    </w:p>
    <w:p w14:paraId="70D07CB3"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777A6E07" w14:textId="77777777" w:rsidTr="001B3733">
        <w:trPr>
          <w:trHeight w:val="360"/>
        </w:trPr>
        <w:tc>
          <w:tcPr>
            <w:tcW w:w="8160" w:type="dxa"/>
          </w:tcPr>
          <w:p w14:paraId="6EDE68A8" w14:textId="77777777" w:rsidR="000513CD" w:rsidRPr="001A69B5" w:rsidRDefault="000513CD" w:rsidP="001A69B5"/>
        </w:tc>
        <w:tc>
          <w:tcPr>
            <w:tcW w:w="1400" w:type="dxa"/>
          </w:tcPr>
          <w:p w14:paraId="6561E426" w14:textId="77777777" w:rsidR="000513CD" w:rsidRPr="001A69B5" w:rsidRDefault="0009509B" w:rsidP="001A69B5">
            <w:r w:rsidRPr="001A69B5">
              <w:t>(i 1 000 kr)</w:t>
            </w:r>
          </w:p>
        </w:tc>
      </w:tr>
      <w:tr w:rsidR="000513CD" w:rsidRPr="001A69B5" w14:paraId="508AE87F" w14:textId="77777777" w:rsidTr="001B3733">
        <w:trPr>
          <w:trHeight w:val="360"/>
        </w:trPr>
        <w:tc>
          <w:tcPr>
            <w:tcW w:w="8160" w:type="dxa"/>
          </w:tcPr>
          <w:p w14:paraId="2EDBF5C9" w14:textId="77777777" w:rsidR="000513CD" w:rsidRPr="001A69B5" w:rsidRDefault="0009509B" w:rsidP="001A69B5">
            <w:proofErr w:type="spellStart"/>
            <w:r w:rsidRPr="001A69B5">
              <w:t>Tilskotsmottakar</w:t>
            </w:r>
            <w:proofErr w:type="spellEnd"/>
          </w:p>
        </w:tc>
        <w:tc>
          <w:tcPr>
            <w:tcW w:w="1400" w:type="dxa"/>
          </w:tcPr>
          <w:p w14:paraId="4770E195" w14:textId="77777777" w:rsidR="000513CD" w:rsidRPr="001A69B5" w:rsidRDefault="0009509B" w:rsidP="001A69B5">
            <w:proofErr w:type="spellStart"/>
            <w:r w:rsidRPr="001A69B5">
              <w:t>Tilskot</w:t>
            </w:r>
            <w:proofErr w:type="spellEnd"/>
            <w:r w:rsidRPr="001A69B5">
              <w:t xml:space="preserve"> 2022</w:t>
            </w:r>
          </w:p>
        </w:tc>
      </w:tr>
      <w:tr w:rsidR="000513CD" w:rsidRPr="001A69B5" w14:paraId="4E073BC1" w14:textId="77777777" w:rsidTr="001B3733">
        <w:trPr>
          <w:trHeight w:val="380"/>
        </w:trPr>
        <w:tc>
          <w:tcPr>
            <w:tcW w:w="8160" w:type="dxa"/>
          </w:tcPr>
          <w:p w14:paraId="7C062208" w14:textId="77777777" w:rsidR="000513CD" w:rsidRPr="001A69B5" w:rsidRDefault="0009509B" w:rsidP="001A69B5">
            <w:r w:rsidRPr="001A69B5">
              <w:t>Den franske skolen i Oslo</w:t>
            </w:r>
          </w:p>
        </w:tc>
        <w:tc>
          <w:tcPr>
            <w:tcW w:w="1400" w:type="dxa"/>
          </w:tcPr>
          <w:p w14:paraId="12547B34" w14:textId="77777777" w:rsidR="000513CD" w:rsidRPr="001A69B5" w:rsidRDefault="0009509B" w:rsidP="001A69B5">
            <w:r w:rsidRPr="001A69B5">
              <w:t>32 606</w:t>
            </w:r>
          </w:p>
        </w:tc>
      </w:tr>
      <w:tr w:rsidR="000513CD" w:rsidRPr="001A69B5" w14:paraId="3D78B55E" w14:textId="77777777" w:rsidTr="001B3733">
        <w:trPr>
          <w:trHeight w:val="380"/>
        </w:trPr>
        <w:tc>
          <w:tcPr>
            <w:tcW w:w="8160" w:type="dxa"/>
          </w:tcPr>
          <w:p w14:paraId="068C27FE" w14:textId="77777777" w:rsidR="000513CD" w:rsidRPr="001A69B5" w:rsidRDefault="0009509B" w:rsidP="001A69B5">
            <w:r w:rsidRPr="001A69B5">
              <w:t>Internatdrifta ved Krokeide videregående skole</w:t>
            </w:r>
          </w:p>
        </w:tc>
        <w:tc>
          <w:tcPr>
            <w:tcW w:w="1400" w:type="dxa"/>
          </w:tcPr>
          <w:p w14:paraId="49E6FCB0" w14:textId="77777777" w:rsidR="000513CD" w:rsidRPr="001A69B5" w:rsidRDefault="0009509B" w:rsidP="001A69B5">
            <w:r w:rsidRPr="001A69B5">
              <w:t>29 187</w:t>
            </w:r>
          </w:p>
        </w:tc>
      </w:tr>
      <w:tr w:rsidR="000513CD" w:rsidRPr="001A69B5" w14:paraId="68C8F414" w14:textId="77777777" w:rsidTr="001B3733">
        <w:trPr>
          <w:trHeight w:val="380"/>
        </w:trPr>
        <w:tc>
          <w:tcPr>
            <w:tcW w:w="8160" w:type="dxa"/>
          </w:tcPr>
          <w:p w14:paraId="5AD2B149" w14:textId="77777777" w:rsidR="000513CD" w:rsidRPr="001A69B5" w:rsidRDefault="0009509B" w:rsidP="001A69B5">
            <w:r w:rsidRPr="001A69B5">
              <w:t xml:space="preserve">Røde Kors Nordisk United World College </w:t>
            </w:r>
          </w:p>
        </w:tc>
        <w:tc>
          <w:tcPr>
            <w:tcW w:w="1400" w:type="dxa"/>
          </w:tcPr>
          <w:p w14:paraId="5FE82B10" w14:textId="77777777" w:rsidR="000513CD" w:rsidRPr="001A69B5" w:rsidRDefault="0009509B" w:rsidP="001A69B5">
            <w:r w:rsidRPr="001A69B5">
              <w:t>39 981</w:t>
            </w:r>
          </w:p>
        </w:tc>
      </w:tr>
      <w:tr w:rsidR="000513CD" w:rsidRPr="001A69B5" w14:paraId="56F2A6DA" w14:textId="77777777" w:rsidTr="001B3733">
        <w:trPr>
          <w:trHeight w:val="380"/>
        </w:trPr>
        <w:tc>
          <w:tcPr>
            <w:tcW w:w="8160" w:type="dxa"/>
          </w:tcPr>
          <w:p w14:paraId="0048995B" w14:textId="77777777" w:rsidR="000513CD" w:rsidRPr="001A69B5" w:rsidRDefault="0009509B" w:rsidP="001A69B5">
            <w:proofErr w:type="spellStart"/>
            <w:r w:rsidRPr="001A69B5">
              <w:t>Signo</w:t>
            </w:r>
            <w:proofErr w:type="spellEnd"/>
            <w:r w:rsidRPr="001A69B5">
              <w:t xml:space="preserve"> grunn- og videregående skole og Briskeby videregående skole</w:t>
            </w:r>
          </w:p>
        </w:tc>
        <w:tc>
          <w:tcPr>
            <w:tcW w:w="1400" w:type="dxa"/>
          </w:tcPr>
          <w:p w14:paraId="7C2FF5B9" w14:textId="77777777" w:rsidR="000513CD" w:rsidRPr="001A69B5" w:rsidRDefault="0009509B" w:rsidP="001A69B5">
            <w:r w:rsidRPr="001A69B5">
              <w:t>49 666</w:t>
            </w:r>
          </w:p>
        </w:tc>
      </w:tr>
      <w:tr w:rsidR="000513CD" w:rsidRPr="001A69B5" w14:paraId="13198DBD" w14:textId="77777777" w:rsidTr="001B3733">
        <w:trPr>
          <w:trHeight w:val="380"/>
        </w:trPr>
        <w:tc>
          <w:tcPr>
            <w:tcW w:w="8160" w:type="dxa"/>
          </w:tcPr>
          <w:p w14:paraId="35F7EFF5" w14:textId="77777777" w:rsidR="000513CD" w:rsidRPr="001A69B5" w:rsidRDefault="0009509B" w:rsidP="001A69B5">
            <w:r w:rsidRPr="001A69B5">
              <w:t xml:space="preserve">Opplæring i </w:t>
            </w:r>
            <w:proofErr w:type="spellStart"/>
            <w:r w:rsidRPr="001A69B5">
              <w:t>rusinstitusjonar</w:t>
            </w:r>
            <w:proofErr w:type="spellEnd"/>
          </w:p>
        </w:tc>
        <w:tc>
          <w:tcPr>
            <w:tcW w:w="1400" w:type="dxa"/>
          </w:tcPr>
          <w:p w14:paraId="03BD6007" w14:textId="77777777" w:rsidR="000513CD" w:rsidRPr="001A69B5" w:rsidRDefault="0009509B" w:rsidP="001A69B5">
            <w:r w:rsidRPr="001A69B5">
              <w:t>12 238</w:t>
            </w:r>
          </w:p>
        </w:tc>
      </w:tr>
      <w:tr w:rsidR="000513CD" w:rsidRPr="001A69B5" w14:paraId="3613D239" w14:textId="77777777" w:rsidTr="001B3733">
        <w:trPr>
          <w:trHeight w:val="380"/>
        </w:trPr>
        <w:tc>
          <w:tcPr>
            <w:tcW w:w="8160" w:type="dxa"/>
          </w:tcPr>
          <w:p w14:paraId="565F510B" w14:textId="77777777" w:rsidR="000513CD" w:rsidRPr="001A69B5" w:rsidRDefault="0009509B" w:rsidP="001A69B5">
            <w:proofErr w:type="spellStart"/>
            <w:r w:rsidRPr="001A69B5">
              <w:t>Lycée</w:t>
            </w:r>
            <w:proofErr w:type="spellEnd"/>
            <w:r w:rsidRPr="001A69B5">
              <w:t xml:space="preserve"> International de Saint-Germain-en-</w:t>
            </w:r>
            <w:proofErr w:type="spellStart"/>
            <w:r w:rsidRPr="001A69B5">
              <w:t>Laye</w:t>
            </w:r>
            <w:proofErr w:type="spellEnd"/>
          </w:p>
        </w:tc>
        <w:tc>
          <w:tcPr>
            <w:tcW w:w="1400" w:type="dxa"/>
          </w:tcPr>
          <w:p w14:paraId="21B4F47B" w14:textId="77777777" w:rsidR="000513CD" w:rsidRPr="001A69B5" w:rsidRDefault="0009509B" w:rsidP="001A69B5">
            <w:r w:rsidRPr="001A69B5">
              <w:t>5 356</w:t>
            </w:r>
          </w:p>
        </w:tc>
      </w:tr>
      <w:tr w:rsidR="000513CD" w:rsidRPr="001A69B5" w14:paraId="2A29930C" w14:textId="77777777" w:rsidTr="001B3733">
        <w:trPr>
          <w:trHeight w:val="380"/>
        </w:trPr>
        <w:tc>
          <w:tcPr>
            <w:tcW w:w="8160" w:type="dxa"/>
          </w:tcPr>
          <w:p w14:paraId="3174AFBF" w14:textId="77777777" w:rsidR="000513CD" w:rsidRPr="001A69B5" w:rsidRDefault="0009509B" w:rsidP="001A69B5">
            <w:r w:rsidRPr="001A69B5">
              <w:t>Internatdrifta ved Feiring videregående skole</w:t>
            </w:r>
          </w:p>
        </w:tc>
        <w:tc>
          <w:tcPr>
            <w:tcW w:w="1400" w:type="dxa"/>
          </w:tcPr>
          <w:p w14:paraId="64870076" w14:textId="77777777" w:rsidR="000513CD" w:rsidRPr="001A69B5" w:rsidRDefault="0009509B" w:rsidP="001A69B5">
            <w:r w:rsidRPr="001A69B5">
              <w:t>17 400</w:t>
            </w:r>
          </w:p>
        </w:tc>
      </w:tr>
      <w:tr w:rsidR="000513CD" w:rsidRPr="001A69B5" w14:paraId="0C1C8B1F" w14:textId="77777777" w:rsidTr="001B3733">
        <w:trPr>
          <w:trHeight w:val="380"/>
        </w:trPr>
        <w:tc>
          <w:tcPr>
            <w:tcW w:w="8160" w:type="dxa"/>
          </w:tcPr>
          <w:p w14:paraId="17FB0795" w14:textId="77777777" w:rsidR="000513CD" w:rsidRPr="001A69B5" w:rsidRDefault="0009509B" w:rsidP="001A69B5">
            <w:r w:rsidRPr="001A69B5">
              <w:t>Sum</w:t>
            </w:r>
          </w:p>
        </w:tc>
        <w:tc>
          <w:tcPr>
            <w:tcW w:w="1400" w:type="dxa"/>
          </w:tcPr>
          <w:p w14:paraId="145E98E7" w14:textId="77777777" w:rsidR="000513CD" w:rsidRPr="001A69B5" w:rsidRDefault="0009509B" w:rsidP="001A69B5">
            <w:r w:rsidRPr="001A69B5">
              <w:t>186 434</w:t>
            </w:r>
          </w:p>
        </w:tc>
      </w:tr>
    </w:tbl>
    <w:p w14:paraId="4D5A81A9" w14:textId="77777777" w:rsidR="000513CD" w:rsidRPr="001A69B5" w:rsidRDefault="0009509B" w:rsidP="001A69B5">
      <w:pPr>
        <w:pStyle w:val="b-budkaptit"/>
      </w:pPr>
      <w:r w:rsidRPr="001A69B5">
        <w:t xml:space="preserve">Kap. 228 </w:t>
      </w:r>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o.a.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DA6742F" w14:textId="77777777" w:rsidTr="001B3733">
        <w:trPr>
          <w:trHeight w:val="640"/>
          <w:hidden/>
        </w:trPr>
        <w:tc>
          <w:tcPr>
            <w:tcW w:w="840" w:type="dxa"/>
          </w:tcPr>
          <w:p w14:paraId="242D073D" w14:textId="77777777" w:rsidR="000513CD" w:rsidRPr="001A69B5" w:rsidRDefault="0009509B" w:rsidP="001A69B5">
            <w:pPr>
              <w:pStyle w:val="Tabellnavn"/>
            </w:pPr>
            <w:r w:rsidRPr="001A69B5">
              <w:t>KPAL</w:t>
            </w:r>
          </w:p>
        </w:tc>
        <w:tc>
          <w:tcPr>
            <w:tcW w:w="4800" w:type="dxa"/>
          </w:tcPr>
          <w:p w14:paraId="6E7B76A4" w14:textId="77777777" w:rsidR="000513CD" w:rsidRPr="001A69B5" w:rsidRDefault="000513CD" w:rsidP="001A69B5">
            <w:pPr>
              <w:pStyle w:val="Tabellnavn"/>
            </w:pPr>
          </w:p>
        </w:tc>
        <w:tc>
          <w:tcPr>
            <w:tcW w:w="1300" w:type="dxa"/>
          </w:tcPr>
          <w:p w14:paraId="1183565C" w14:textId="77777777" w:rsidR="000513CD" w:rsidRPr="001A69B5" w:rsidRDefault="000513CD" w:rsidP="001A69B5">
            <w:pPr>
              <w:pStyle w:val="Tabellnavn"/>
            </w:pPr>
          </w:p>
        </w:tc>
        <w:tc>
          <w:tcPr>
            <w:tcW w:w="1300" w:type="dxa"/>
          </w:tcPr>
          <w:p w14:paraId="7694C6BC" w14:textId="77777777" w:rsidR="000513CD" w:rsidRPr="001A69B5" w:rsidRDefault="000513CD" w:rsidP="001A69B5">
            <w:pPr>
              <w:pStyle w:val="Tabellnavn"/>
            </w:pPr>
          </w:p>
        </w:tc>
        <w:tc>
          <w:tcPr>
            <w:tcW w:w="1300" w:type="dxa"/>
          </w:tcPr>
          <w:p w14:paraId="449906CB" w14:textId="77777777" w:rsidR="000513CD" w:rsidRPr="001A69B5" w:rsidRDefault="0009509B" w:rsidP="001A69B5">
            <w:r w:rsidRPr="001A69B5">
              <w:t>(i 1 000 kr)</w:t>
            </w:r>
          </w:p>
        </w:tc>
      </w:tr>
      <w:tr w:rsidR="000513CD" w:rsidRPr="001A69B5" w14:paraId="5C951313" w14:textId="77777777" w:rsidTr="001B3733">
        <w:trPr>
          <w:trHeight w:val="600"/>
        </w:trPr>
        <w:tc>
          <w:tcPr>
            <w:tcW w:w="840" w:type="dxa"/>
          </w:tcPr>
          <w:p w14:paraId="35C41221" w14:textId="77777777" w:rsidR="000513CD" w:rsidRPr="001A69B5" w:rsidRDefault="0009509B" w:rsidP="001A69B5">
            <w:r w:rsidRPr="001A69B5">
              <w:t>Post</w:t>
            </w:r>
          </w:p>
        </w:tc>
        <w:tc>
          <w:tcPr>
            <w:tcW w:w="4800" w:type="dxa"/>
          </w:tcPr>
          <w:p w14:paraId="3DF85AC6" w14:textId="77777777" w:rsidR="000513CD" w:rsidRPr="001A69B5" w:rsidRDefault="0009509B" w:rsidP="001A69B5">
            <w:proofErr w:type="spellStart"/>
            <w:r w:rsidRPr="001A69B5">
              <w:t>Nemning</w:t>
            </w:r>
            <w:proofErr w:type="spellEnd"/>
          </w:p>
        </w:tc>
        <w:tc>
          <w:tcPr>
            <w:tcW w:w="1300" w:type="dxa"/>
          </w:tcPr>
          <w:p w14:paraId="7BBF2F2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7080C11C" w14:textId="77777777" w:rsidR="000513CD" w:rsidRPr="001A69B5" w:rsidRDefault="0009509B" w:rsidP="001A69B5">
            <w:r w:rsidRPr="001A69B5">
              <w:t xml:space="preserve">Saldert </w:t>
            </w:r>
            <w:r w:rsidRPr="001A69B5">
              <w:br/>
              <w:t>budsjett 2021</w:t>
            </w:r>
          </w:p>
        </w:tc>
        <w:tc>
          <w:tcPr>
            <w:tcW w:w="1300" w:type="dxa"/>
          </w:tcPr>
          <w:p w14:paraId="167D3633" w14:textId="77777777" w:rsidR="000513CD" w:rsidRPr="001A69B5" w:rsidRDefault="0009509B" w:rsidP="001A69B5">
            <w:r w:rsidRPr="001A69B5">
              <w:t xml:space="preserve">Forslag </w:t>
            </w:r>
            <w:r w:rsidRPr="001A69B5">
              <w:br/>
              <w:t>2022</w:t>
            </w:r>
          </w:p>
        </w:tc>
      </w:tr>
      <w:tr w:rsidR="000513CD" w:rsidRPr="001A69B5" w14:paraId="64381A45" w14:textId="77777777" w:rsidTr="001B3733">
        <w:trPr>
          <w:trHeight w:val="380"/>
        </w:trPr>
        <w:tc>
          <w:tcPr>
            <w:tcW w:w="840" w:type="dxa"/>
          </w:tcPr>
          <w:p w14:paraId="5E09A3DB" w14:textId="77777777" w:rsidR="000513CD" w:rsidRPr="001A69B5" w:rsidRDefault="0009509B" w:rsidP="001A69B5">
            <w:r w:rsidRPr="001A69B5">
              <w:t>70</w:t>
            </w:r>
          </w:p>
        </w:tc>
        <w:tc>
          <w:tcPr>
            <w:tcW w:w="4800" w:type="dxa"/>
          </w:tcPr>
          <w:p w14:paraId="32DFEE3D" w14:textId="77777777" w:rsidR="000513CD" w:rsidRPr="001A69B5" w:rsidRDefault="0009509B" w:rsidP="001A69B5">
            <w:proofErr w:type="spellStart"/>
            <w:r w:rsidRPr="001A69B5">
              <w:t>Frittståande</w:t>
            </w:r>
            <w:proofErr w:type="spellEnd"/>
            <w:r w:rsidRPr="001A69B5">
              <w:t xml:space="preserve"> </w:t>
            </w:r>
            <w:proofErr w:type="spellStart"/>
            <w:r w:rsidRPr="001A69B5">
              <w:t>grunnskular</w:t>
            </w:r>
            <w:proofErr w:type="spellEnd"/>
            <w:r w:rsidRPr="001A69B5">
              <w:rPr>
                <w:rStyle w:val="kursiv"/>
              </w:rPr>
              <w:t>, overslagsløyving</w:t>
            </w:r>
          </w:p>
        </w:tc>
        <w:tc>
          <w:tcPr>
            <w:tcW w:w="1300" w:type="dxa"/>
          </w:tcPr>
          <w:p w14:paraId="53C3604B" w14:textId="77777777" w:rsidR="000513CD" w:rsidRPr="001A69B5" w:rsidRDefault="0009509B" w:rsidP="001A69B5">
            <w:r w:rsidRPr="001A69B5">
              <w:t>3 117 719</w:t>
            </w:r>
          </w:p>
        </w:tc>
        <w:tc>
          <w:tcPr>
            <w:tcW w:w="1300" w:type="dxa"/>
          </w:tcPr>
          <w:p w14:paraId="0951F7B0" w14:textId="77777777" w:rsidR="000513CD" w:rsidRPr="001A69B5" w:rsidRDefault="0009509B" w:rsidP="001A69B5">
            <w:r w:rsidRPr="001A69B5">
              <w:t>3 154 601</w:t>
            </w:r>
          </w:p>
        </w:tc>
        <w:tc>
          <w:tcPr>
            <w:tcW w:w="1300" w:type="dxa"/>
          </w:tcPr>
          <w:p w14:paraId="2897D7A2" w14:textId="77777777" w:rsidR="000513CD" w:rsidRPr="001A69B5" w:rsidRDefault="0009509B" w:rsidP="001A69B5">
            <w:r w:rsidRPr="001A69B5">
              <w:t>3 202 439</w:t>
            </w:r>
          </w:p>
        </w:tc>
      </w:tr>
      <w:tr w:rsidR="000513CD" w:rsidRPr="001A69B5" w14:paraId="46A1C797" w14:textId="77777777" w:rsidTr="001B3733">
        <w:trPr>
          <w:trHeight w:val="380"/>
        </w:trPr>
        <w:tc>
          <w:tcPr>
            <w:tcW w:w="840" w:type="dxa"/>
          </w:tcPr>
          <w:p w14:paraId="5754C0A7" w14:textId="77777777" w:rsidR="000513CD" w:rsidRPr="001A69B5" w:rsidRDefault="0009509B" w:rsidP="001A69B5">
            <w:r w:rsidRPr="001A69B5">
              <w:t>71</w:t>
            </w:r>
          </w:p>
        </w:tc>
        <w:tc>
          <w:tcPr>
            <w:tcW w:w="4800" w:type="dxa"/>
          </w:tcPr>
          <w:p w14:paraId="696F9C9C" w14:textId="77777777" w:rsidR="000513CD" w:rsidRPr="001A69B5" w:rsidRDefault="0009509B" w:rsidP="001A69B5">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rPr>
                <w:rStyle w:val="kursiv"/>
              </w:rPr>
              <w:t>, overslagsløyving</w:t>
            </w:r>
          </w:p>
        </w:tc>
        <w:tc>
          <w:tcPr>
            <w:tcW w:w="1300" w:type="dxa"/>
          </w:tcPr>
          <w:p w14:paraId="79D7F39F" w14:textId="77777777" w:rsidR="000513CD" w:rsidRPr="001A69B5" w:rsidRDefault="0009509B" w:rsidP="001A69B5">
            <w:r w:rsidRPr="001A69B5">
              <w:t>1 721 790</w:t>
            </w:r>
          </w:p>
        </w:tc>
        <w:tc>
          <w:tcPr>
            <w:tcW w:w="1300" w:type="dxa"/>
          </w:tcPr>
          <w:p w14:paraId="6CAA0AA1" w14:textId="77777777" w:rsidR="000513CD" w:rsidRPr="001A69B5" w:rsidRDefault="0009509B" w:rsidP="001A69B5">
            <w:r w:rsidRPr="001A69B5">
              <w:t>1 718 569</w:t>
            </w:r>
          </w:p>
        </w:tc>
        <w:tc>
          <w:tcPr>
            <w:tcW w:w="1300" w:type="dxa"/>
          </w:tcPr>
          <w:p w14:paraId="5266A3AB" w14:textId="77777777" w:rsidR="000513CD" w:rsidRPr="001A69B5" w:rsidRDefault="0009509B" w:rsidP="001A69B5">
            <w:r w:rsidRPr="001A69B5">
              <w:t>1 740 303</w:t>
            </w:r>
          </w:p>
        </w:tc>
      </w:tr>
      <w:tr w:rsidR="000513CD" w:rsidRPr="001A69B5" w14:paraId="1BADDEEB" w14:textId="77777777" w:rsidTr="001B3733">
        <w:trPr>
          <w:trHeight w:val="640"/>
        </w:trPr>
        <w:tc>
          <w:tcPr>
            <w:tcW w:w="840" w:type="dxa"/>
          </w:tcPr>
          <w:p w14:paraId="4772B7FC" w14:textId="77777777" w:rsidR="000513CD" w:rsidRPr="001A69B5" w:rsidRDefault="0009509B" w:rsidP="001A69B5">
            <w:r w:rsidRPr="001A69B5">
              <w:t>72</w:t>
            </w:r>
          </w:p>
        </w:tc>
        <w:tc>
          <w:tcPr>
            <w:tcW w:w="4800" w:type="dxa"/>
          </w:tcPr>
          <w:p w14:paraId="17090701" w14:textId="71875493" w:rsidR="000513CD" w:rsidRPr="001A69B5" w:rsidRDefault="0009509B" w:rsidP="001A69B5">
            <w:r w:rsidRPr="001A69B5">
              <w:t xml:space="preserve">Diverse </w:t>
            </w:r>
            <w:proofErr w:type="spellStart"/>
            <w:r w:rsidRPr="001A69B5">
              <w:t>skular</w:t>
            </w:r>
            <w:proofErr w:type="spellEnd"/>
            <w:r w:rsidRPr="001A69B5">
              <w:t xml:space="preserve"> som gir yrkesretta opplæring</w:t>
            </w:r>
            <w:r w:rsidRPr="001A69B5">
              <w:rPr>
                <w:rStyle w:val="kursiv"/>
              </w:rPr>
              <w:t>, overslagsløyving</w:t>
            </w:r>
          </w:p>
        </w:tc>
        <w:tc>
          <w:tcPr>
            <w:tcW w:w="1300" w:type="dxa"/>
          </w:tcPr>
          <w:p w14:paraId="505E7DA4" w14:textId="77777777" w:rsidR="000513CD" w:rsidRPr="001A69B5" w:rsidRDefault="0009509B" w:rsidP="001A69B5">
            <w:r w:rsidRPr="001A69B5">
              <w:t>152 941</w:t>
            </w:r>
          </w:p>
        </w:tc>
        <w:tc>
          <w:tcPr>
            <w:tcW w:w="1300" w:type="dxa"/>
          </w:tcPr>
          <w:p w14:paraId="5406D2F8" w14:textId="77777777" w:rsidR="000513CD" w:rsidRPr="001A69B5" w:rsidRDefault="0009509B" w:rsidP="001A69B5">
            <w:r w:rsidRPr="001A69B5">
              <w:t>161 878</w:t>
            </w:r>
          </w:p>
        </w:tc>
        <w:tc>
          <w:tcPr>
            <w:tcW w:w="1300" w:type="dxa"/>
          </w:tcPr>
          <w:p w14:paraId="24D85E7E" w14:textId="77777777" w:rsidR="000513CD" w:rsidRPr="001A69B5" w:rsidRDefault="0009509B" w:rsidP="001A69B5">
            <w:r w:rsidRPr="001A69B5">
              <w:t>155 354</w:t>
            </w:r>
          </w:p>
        </w:tc>
      </w:tr>
      <w:tr w:rsidR="000513CD" w:rsidRPr="001A69B5" w14:paraId="2E0FEB4C" w14:textId="77777777" w:rsidTr="001B3733">
        <w:trPr>
          <w:trHeight w:val="640"/>
        </w:trPr>
        <w:tc>
          <w:tcPr>
            <w:tcW w:w="840" w:type="dxa"/>
          </w:tcPr>
          <w:p w14:paraId="784D9A5C" w14:textId="77777777" w:rsidR="000513CD" w:rsidRPr="001A69B5" w:rsidRDefault="0009509B" w:rsidP="001A69B5">
            <w:r w:rsidRPr="001A69B5">
              <w:t>73</w:t>
            </w:r>
          </w:p>
        </w:tc>
        <w:tc>
          <w:tcPr>
            <w:tcW w:w="4800" w:type="dxa"/>
          </w:tcPr>
          <w:p w14:paraId="5427B614" w14:textId="6FC488C1" w:rsidR="000513CD" w:rsidRPr="001A69B5" w:rsidRDefault="0009509B" w:rsidP="001A69B5">
            <w:proofErr w:type="spellStart"/>
            <w:r w:rsidRPr="001A69B5">
              <w:t>Frittståande</w:t>
            </w:r>
            <w:proofErr w:type="spellEnd"/>
            <w:r w:rsidRPr="001A69B5">
              <w:t xml:space="preserve"> </w:t>
            </w:r>
            <w:proofErr w:type="spellStart"/>
            <w:r w:rsidRPr="001A69B5">
              <w:t>grunnskular</w:t>
            </w:r>
            <w:proofErr w:type="spellEnd"/>
            <w:r w:rsidRPr="001A69B5">
              <w:t xml:space="preserve"> i utlandet</w:t>
            </w:r>
            <w:r w:rsidRPr="001A69B5">
              <w:rPr>
                <w:rStyle w:val="kursiv"/>
              </w:rPr>
              <w:t>, overslagsløyving</w:t>
            </w:r>
          </w:p>
        </w:tc>
        <w:tc>
          <w:tcPr>
            <w:tcW w:w="1300" w:type="dxa"/>
          </w:tcPr>
          <w:p w14:paraId="12810472" w14:textId="77777777" w:rsidR="000513CD" w:rsidRPr="001A69B5" w:rsidRDefault="0009509B" w:rsidP="001A69B5">
            <w:r w:rsidRPr="001A69B5">
              <w:t>115 874</w:t>
            </w:r>
          </w:p>
        </w:tc>
        <w:tc>
          <w:tcPr>
            <w:tcW w:w="1300" w:type="dxa"/>
          </w:tcPr>
          <w:p w14:paraId="7A944175" w14:textId="77777777" w:rsidR="000513CD" w:rsidRPr="001A69B5" w:rsidRDefault="0009509B" w:rsidP="001A69B5">
            <w:r w:rsidRPr="001A69B5">
              <w:t>128 845</w:t>
            </w:r>
          </w:p>
        </w:tc>
        <w:tc>
          <w:tcPr>
            <w:tcW w:w="1300" w:type="dxa"/>
          </w:tcPr>
          <w:p w14:paraId="24A0209D" w14:textId="77777777" w:rsidR="000513CD" w:rsidRPr="001A69B5" w:rsidRDefault="0009509B" w:rsidP="001A69B5">
            <w:r w:rsidRPr="001A69B5">
              <w:t>109 397</w:t>
            </w:r>
          </w:p>
        </w:tc>
      </w:tr>
      <w:tr w:rsidR="000513CD" w:rsidRPr="001A69B5" w14:paraId="2920F1A3" w14:textId="77777777" w:rsidTr="001B3733">
        <w:trPr>
          <w:trHeight w:val="640"/>
        </w:trPr>
        <w:tc>
          <w:tcPr>
            <w:tcW w:w="840" w:type="dxa"/>
          </w:tcPr>
          <w:p w14:paraId="33C2884B" w14:textId="77777777" w:rsidR="000513CD" w:rsidRPr="001A69B5" w:rsidRDefault="0009509B" w:rsidP="001A69B5">
            <w:r w:rsidRPr="001A69B5">
              <w:t>74</w:t>
            </w:r>
          </w:p>
        </w:tc>
        <w:tc>
          <w:tcPr>
            <w:tcW w:w="4800" w:type="dxa"/>
          </w:tcPr>
          <w:p w14:paraId="48F37C3D" w14:textId="61BF4FF8" w:rsidR="000513CD" w:rsidRPr="001A69B5" w:rsidRDefault="0009509B" w:rsidP="001A69B5">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i utlandet</w:t>
            </w:r>
            <w:r w:rsidRPr="001A69B5">
              <w:rPr>
                <w:rStyle w:val="kursiv"/>
              </w:rPr>
              <w:t>, overslagsløyving</w:t>
            </w:r>
          </w:p>
        </w:tc>
        <w:tc>
          <w:tcPr>
            <w:tcW w:w="1300" w:type="dxa"/>
          </w:tcPr>
          <w:p w14:paraId="3FF20594" w14:textId="77777777" w:rsidR="000513CD" w:rsidRPr="001A69B5" w:rsidRDefault="0009509B" w:rsidP="001A69B5">
            <w:r w:rsidRPr="001A69B5">
              <w:t>15 396</w:t>
            </w:r>
          </w:p>
        </w:tc>
        <w:tc>
          <w:tcPr>
            <w:tcW w:w="1300" w:type="dxa"/>
          </w:tcPr>
          <w:p w14:paraId="42CCDB4D" w14:textId="77777777" w:rsidR="000513CD" w:rsidRPr="001A69B5" w:rsidRDefault="0009509B" w:rsidP="001A69B5">
            <w:r w:rsidRPr="001A69B5">
              <w:t>22 133</w:t>
            </w:r>
          </w:p>
        </w:tc>
        <w:tc>
          <w:tcPr>
            <w:tcW w:w="1300" w:type="dxa"/>
          </w:tcPr>
          <w:p w14:paraId="4805FF53" w14:textId="77777777" w:rsidR="000513CD" w:rsidRPr="001A69B5" w:rsidRDefault="0009509B" w:rsidP="001A69B5">
            <w:r w:rsidRPr="001A69B5">
              <w:t>13 335</w:t>
            </w:r>
          </w:p>
        </w:tc>
      </w:tr>
      <w:tr w:rsidR="000513CD" w:rsidRPr="001A69B5" w14:paraId="3927D0DF" w14:textId="77777777" w:rsidTr="001B3733">
        <w:trPr>
          <w:trHeight w:val="640"/>
        </w:trPr>
        <w:tc>
          <w:tcPr>
            <w:tcW w:w="840" w:type="dxa"/>
          </w:tcPr>
          <w:p w14:paraId="6FE2D5ED" w14:textId="77777777" w:rsidR="000513CD" w:rsidRPr="001A69B5" w:rsidRDefault="0009509B" w:rsidP="001A69B5">
            <w:r w:rsidRPr="001A69B5">
              <w:t>75</w:t>
            </w:r>
          </w:p>
        </w:tc>
        <w:tc>
          <w:tcPr>
            <w:tcW w:w="4800" w:type="dxa"/>
          </w:tcPr>
          <w:p w14:paraId="6C35CB86" w14:textId="77777777" w:rsidR="000513CD" w:rsidRPr="001A69B5" w:rsidRDefault="0009509B" w:rsidP="001A69B5">
            <w:proofErr w:type="spellStart"/>
            <w:r w:rsidRPr="001A69B5">
              <w:t>Frittståande</w:t>
            </w:r>
            <w:proofErr w:type="spellEnd"/>
            <w:r w:rsidRPr="001A69B5">
              <w:t xml:space="preserve"> </w:t>
            </w:r>
            <w:proofErr w:type="spellStart"/>
            <w:r w:rsidRPr="001A69B5">
              <w:t>skular</w:t>
            </w:r>
            <w:proofErr w:type="spellEnd"/>
            <w:r w:rsidRPr="001A69B5">
              <w:t xml:space="preserve"> for funksjonshemma </w:t>
            </w:r>
            <w:proofErr w:type="spellStart"/>
            <w:r w:rsidRPr="001A69B5">
              <w:t>elevar</w:t>
            </w:r>
            <w:proofErr w:type="spellEnd"/>
            <w:r w:rsidRPr="001A69B5">
              <w:rPr>
                <w:rStyle w:val="kursiv"/>
              </w:rPr>
              <w:t>, overslagsløyving</w:t>
            </w:r>
          </w:p>
        </w:tc>
        <w:tc>
          <w:tcPr>
            <w:tcW w:w="1300" w:type="dxa"/>
          </w:tcPr>
          <w:p w14:paraId="66CDB935" w14:textId="77777777" w:rsidR="000513CD" w:rsidRPr="001A69B5" w:rsidRDefault="0009509B" w:rsidP="001A69B5">
            <w:r w:rsidRPr="001A69B5">
              <w:t>366 111</w:t>
            </w:r>
          </w:p>
        </w:tc>
        <w:tc>
          <w:tcPr>
            <w:tcW w:w="1300" w:type="dxa"/>
          </w:tcPr>
          <w:p w14:paraId="7D4704E3" w14:textId="77777777" w:rsidR="000513CD" w:rsidRPr="001A69B5" w:rsidRDefault="0009509B" w:rsidP="001A69B5">
            <w:r w:rsidRPr="001A69B5">
              <w:t>365 466</w:t>
            </w:r>
          </w:p>
        </w:tc>
        <w:tc>
          <w:tcPr>
            <w:tcW w:w="1300" w:type="dxa"/>
          </w:tcPr>
          <w:p w14:paraId="2893621E" w14:textId="77777777" w:rsidR="000513CD" w:rsidRPr="001A69B5" w:rsidRDefault="0009509B" w:rsidP="001A69B5">
            <w:r w:rsidRPr="001A69B5">
              <w:t>401 325</w:t>
            </w:r>
          </w:p>
        </w:tc>
      </w:tr>
      <w:tr w:rsidR="000513CD" w:rsidRPr="001A69B5" w14:paraId="1D8106E4" w14:textId="77777777" w:rsidTr="001B3733">
        <w:trPr>
          <w:trHeight w:val="380"/>
        </w:trPr>
        <w:tc>
          <w:tcPr>
            <w:tcW w:w="840" w:type="dxa"/>
          </w:tcPr>
          <w:p w14:paraId="4784C8CA" w14:textId="77777777" w:rsidR="000513CD" w:rsidRPr="001A69B5" w:rsidRDefault="0009509B" w:rsidP="001A69B5">
            <w:r w:rsidRPr="001A69B5">
              <w:t>76</w:t>
            </w:r>
          </w:p>
        </w:tc>
        <w:tc>
          <w:tcPr>
            <w:tcW w:w="4800" w:type="dxa"/>
          </w:tcPr>
          <w:p w14:paraId="4C17B5B0" w14:textId="77777777" w:rsidR="000513CD" w:rsidRPr="001A69B5" w:rsidRDefault="0009509B" w:rsidP="001A69B5">
            <w:r w:rsidRPr="001A69B5">
              <w:t xml:space="preserve">Andre </w:t>
            </w:r>
            <w:proofErr w:type="spellStart"/>
            <w:r w:rsidRPr="001A69B5">
              <w:t>frittståande</w:t>
            </w:r>
            <w:proofErr w:type="spellEnd"/>
            <w:r w:rsidRPr="001A69B5">
              <w:t xml:space="preserve"> </w:t>
            </w:r>
            <w:proofErr w:type="spellStart"/>
            <w:r w:rsidRPr="001A69B5">
              <w:t>skular</w:t>
            </w:r>
            <w:proofErr w:type="spellEnd"/>
            <w:r w:rsidRPr="001A69B5">
              <w:rPr>
                <w:rStyle w:val="kursiv"/>
              </w:rPr>
              <w:t>, overslagsløyving</w:t>
            </w:r>
          </w:p>
        </w:tc>
        <w:tc>
          <w:tcPr>
            <w:tcW w:w="1300" w:type="dxa"/>
          </w:tcPr>
          <w:p w14:paraId="44A205A4" w14:textId="77777777" w:rsidR="000513CD" w:rsidRPr="001A69B5" w:rsidRDefault="0009509B" w:rsidP="001A69B5">
            <w:r w:rsidRPr="001A69B5">
              <w:t>41 852</w:t>
            </w:r>
          </w:p>
        </w:tc>
        <w:tc>
          <w:tcPr>
            <w:tcW w:w="1300" w:type="dxa"/>
          </w:tcPr>
          <w:p w14:paraId="16BF4337" w14:textId="77777777" w:rsidR="000513CD" w:rsidRPr="001A69B5" w:rsidRDefault="0009509B" w:rsidP="001A69B5">
            <w:r w:rsidRPr="001A69B5">
              <w:t>42 046</w:t>
            </w:r>
          </w:p>
        </w:tc>
        <w:tc>
          <w:tcPr>
            <w:tcW w:w="1300" w:type="dxa"/>
          </w:tcPr>
          <w:p w14:paraId="42825844" w14:textId="77777777" w:rsidR="000513CD" w:rsidRPr="001A69B5" w:rsidRDefault="0009509B" w:rsidP="001A69B5">
            <w:r w:rsidRPr="001A69B5">
              <w:t>60 813</w:t>
            </w:r>
          </w:p>
        </w:tc>
      </w:tr>
      <w:tr w:rsidR="000513CD" w:rsidRPr="001A69B5" w14:paraId="5BB410FB" w14:textId="77777777" w:rsidTr="001B3733">
        <w:trPr>
          <w:trHeight w:val="380"/>
        </w:trPr>
        <w:tc>
          <w:tcPr>
            <w:tcW w:w="840" w:type="dxa"/>
          </w:tcPr>
          <w:p w14:paraId="79F218AA" w14:textId="77777777" w:rsidR="000513CD" w:rsidRPr="001A69B5" w:rsidRDefault="0009509B" w:rsidP="001A69B5">
            <w:r w:rsidRPr="001A69B5">
              <w:t>77</w:t>
            </w:r>
          </w:p>
        </w:tc>
        <w:tc>
          <w:tcPr>
            <w:tcW w:w="4800" w:type="dxa"/>
          </w:tcPr>
          <w:p w14:paraId="57A928AB" w14:textId="77777777" w:rsidR="000513CD" w:rsidRPr="001A69B5" w:rsidRDefault="0009509B" w:rsidP="001A69B5">
            <w:r w:rsidRPr="001A69B5">
              <w:t>Den tysk-norske skolen i Oslo</w:t>
            </w:r>
            <w:r w:rsidRPr="001A69B5">
              <w:rPr>
                <w:rStyle w:val="kursiv"/>
              </w:rPr>
              <w:t>, overslagsløyving</w:t>
            </w:r>
          </w:p>
        </w:tc>
        <w:tc>
          <w:tcPr>
            <w:tcW w:w="1300" w:type="dxa"/>
          </w:tcPr>
          <w:p w14:paraId="0F8A0C27" w14:textId="77777777" w:rsidR="000513CD" w:rsidRPr="001A69B5" w:rsidRDefault="0009509B" w:rsidP="001A69B5">
            <w:r w:rsidRPr="001A69B5">
              <w:t>29 487</w:t>
            </w:r>
          </w:p>
        </w:tc>
        <w:tc>
          <w:tcPr>
            <w:tcW w:w="1300" w:type="dxa"/>
          </w:tcPr>
          <w:p w14:paraId="3E00FA73" w14:textId="77777777" w:rsidR="000513CD" w:rsidRPr="001A69B5" w:rsidRDefault="0009509B" w:rsidP="001A69B5">
            <w:r w:rsidRPr="001A69B5">
              <w:t>30 104</w:t>
            </w:r>
          </w:p>
        </w:tc>
        <w:tc>
          <w:tcPr>
            <w:tcW w:w="1300" w:type="dxa"/>
          </w:tcPr>
          <w:p w14:paraId="4694F627" w14:textId="77777777" w:rsidR="000513CD" w:rsidRPr="001A69B5" w:rsidRDefault="0009509B" w:rsidP="001A69B5">
            <w:r w:rsidRPr="001A69B5">
              <w:t>30 309</w:t>
            </w:r>
          </w:p>
        </w:tc>
      </w:tr>
      <w:tr w:rsidR="000513CD" w:rsidRPr="001A69B5" w14:paraId="1681FA87" w14:textId="77777777" w:rsidTr="001B3733">
        <w:trPr>
          <w:trHeight w:val="380"/>
        </w:trPr>
        <w:tc>
          <w:tcPr>
            <w:tcW w:w="840" w:type="dxa"/>
          </w:tcPr>
          <w:p w14:paraId="25FC4CB8" w14:textId="77777777" w:rsidR="000513CD" w:rsidRPr="001A69B5" w:rsidRDefault="0009509B" w:rsidP="001A69B5">
            <w:r w:rsidRPr="001A69B5">
              <w:t>78</w:t>
            </w:r>
          </w:p>
        </w:tc>
        <w:tc>
          <w:tcPr>
            <w:tcW w:w="4800" w:type="dxa"/>
          </w:tcPr>
          <w:p w14:paraId="5B17F905" w14:textId="77777777" w:rsidR="000513CD" w:rsidRPr="001A69B5" w:rsidRDefault="0009509B" w:rsidP="001A69B5">
            <w:proofErr w:type="spellStart"/>
            <w:r w:rsidRPr="001A69B5">
              <w:t>Kompletterande</w:t>
            </w:r>
            <w:proofErr w:type="spellEnd"/>
            <w:r w:rsidRPr="001A69B5">
              <w:t xml:space="preserve"> undervisning</w:t>
            </w:r>
          </w:p>
        </w:tc>
        <w:tc>
          <w:tcPr>
            <w:tcW w:w="1300" w:type="dxa"/>
          </w:tcPr>
          <w:p w14:paraId="41B92E46" w14:textId="77777777" w:rsidR="000513CD" w:rsidRPr="001A69B5" w:rsidRDefault="0009509B" w:rsidP="001A69B5">
            <w:r w:rsidRPr="001A69B5">
              <w:t>23 065</w:t>
            </w:r>
          </w:p>
        </w:tc>
        <w:tc>
          <w:tcPr>
            <w:tcW w:w="1300" w:type="dxa"/>
          </w:tcPr>
          <w:p w14:paraId="78311E20" w14:textId="77777777" w:rsidR="000513CD" w:rsidRPr="001A69B5" w:rsidRDefault="0009509B" w:rsidP="001A69B5">
            <w:r w:rsidRPr="001A69B5">
              <w:t>24 772</w:t>
            </w:r>
          </w:p>
        </w:tc>
        <w:tc>
          <w:tcPr>
            <w:tcW w:w="1300" w:type="dxa"/>
          </w:tcPr>
          <w:p w14:paraId="0F5DA4A5" w14:textId="77777777" w:rsidR="000513CD" w:rsidRPr="001A69B5" w:rsidRDefault="0009509B" w:rsidP="001A69B5">
            <w:r w:rsidRPr="001A69B5">
              <w:t>25 416</w:t>
            </w:r>
          </w:p>
        </w:tc>
      </w:tr>
      <w:tr w:rsidR="000513CD" w:rsidRPr="001A69B5" w14:paraId="4685D9B3" w14:textId="77777777" w:rsidTr="001B3733">
        <w:trPr>
          <w:trHeight w:val="380"/>
        </w:trPr>
        <w:tc>
          <w:tcPr>
            <w:tcW w:w="840" w:type="dxa"/>
          </w:tcPr>
          <w:p w14:paraId="1374C372" w14:textId="77777777" w:rsidR="000513CD" w:rsidRPr="001A69B5" w:rsidRDefault="0009509B" w:rsidP="001A69B5">
            <w:r w:rsidRPr="001A69B5">
              <w:t>79</w:t>
            </w:r>
          </w:p>
        </w:tc>
        <w:tc>
          <w:tcPr>
            <w:tcW w:w="4800" w:type="dxa"/>
          </w:tcPr>
          <w:p w14:paraId="017A9AF3" w14:textId="77777777" w:rsidR="000513CD" w:rsidRPr="001A69B5" w:rsidRDefault="0009509B" w:rsidP="001A69B5">
            <w:r w:rsidRPr="001A69B5">
              <w:t>Toppidrett</w:t>
            </w:r>
          </w:p>
        </w:tc>
        <w:tc>
          <w:tcPr>
            <w:tcW w:w="1300" w:type="dxa"/>
          </w:tcPr>
          <w:p w14:paraId="57970809" w14:textId="77777777" w:rsidR="000513CD" w:rsidRPr="001A69B5" w:rsidRDefault="0009509B" w:rsidP="001A69B5">
            <w:r w:rsidRPr="001A69B5">
              <w:t>48 808</w:t>
            </w:r>
          </w:p>
        </w:tc>
        <w:tc>
          <w:tcPr>
            <w:tcW w:w="1300" w:type="dxa"/>
          </w:tcPr>
          <w:p w14:paraId="581C1E1B" w14:textId="77777777" w:rsidR="000513CD" w:rsidRPr="001A69B5" w:rsidRDefault="0009509B" w:rsidP="001A69B5">
            <w:r w:rsidRPr="001A69B5">
              <w:t>77 403</w:t>
            </w:r>
          </w:p>
        </w:tc>
        <w:tc>
          <w:tcPr>
            <w:tcW w:w="1300" w:type="dxa"/>
          </w:tcPr>
          <w:p w14:paraId="49BBD922" w14:textId="77777777" w:rsidR="000513CD" w:rsidRPr="001A69B5" w:rsidRDefault="0009509B" w:rsidP="001A69B5">
            <w:r w:rsidRPr="001A69B5">
              <w:t>79 415</w:t>
            </w:r>
          </w:p>
        </w:tc>
      </w:tr>
      <w:tr w:rsidR="000513CD" w:rsidRPr="001A69B5" w14:paraId="787C1C12" w14:textId="77777777" w:rsidTr="001B3733">
        <w:trPr>
          <w:trHeight w:val="380"/>
        </w:trPr>
        <w:tc>
          <w:tcPr>
            <w:tcW w:w="840" w:type="dxa"/>
          </w:tcPr>
          <w:p w14:paraId="17FD7488" w14:textId="77777777" w:rsidR="000513CD" w:rsidRPr="001A69B5" w:rsidRDefault="0009509B" w:rsidP="001A69B5">
            <w:r w:rsidRPr="001A69B5">
              <w:t>81</w:t>
            </w:r>
          </w:p>
        </w:tc>
        <w:tc>
          <w:tcPr>
            <w:tcW w:w="4800" w:type="dxa"/>
          </w:tcPr>
          <w:p w14:paraId="716C4A56" w14:textId="77777777" w:rsidR="000513CD" w:rsidRPr="001A69B5" w:rsidRDefault="0009509B" w:rsidP="001A69B5">
            <w:r w:rsidRPr="001A69B5">
              <w:t>Elevutveksling til utlandet</w:t>
            </w:r>
          </w:p>
        </w:tc>
        <w:tc>
          <w:tcPr>
            <w:tcW w:w="1300" w:type="dxa"/>
          </w:tcPr>
          <w:p w14:paraId="626CC9A4" w14:textId="77777777" w:rsidR="000513CD" w:rsidRPr="001A69B5" w:rsidRDefault="0009509B" w:rsidP="001A69B5">
            <w:r w:rsidRPr="001A69B5">
              <w:t>2 122</w:t>
            </w:r>
          </w:p>
        </w:tc>
        <w:tc>
          <w:tcPr>
            <w:tcW w:w="1300" w:type="dxa"/>
          </w:tcPr>
          <w:p w14:paraId="028070EC" w14:textId="77777777" w:rsidR="000513CD" w:rsidRPr="001A69B5" w:rsidRDefault="0009509B" w:rsidP="001A69B5">
            <w:r w:rsidRPr="001A69B5">
              <w:t>2 190</w:t>
            </w:r>
          </w:p>
        </w:tc>
        <w:tc>
          <w:tcPr>
            <w:tcW w:w="1300" w:type="dxa"/>
          </w:tcPr>
          <w:p w14:paraId="1478C722" w14:textId="77777777" w:rsidR="000513CD" w:rsidRPr="001A69B5" w:rsidRDefault="0009509B" w:rsidP="001A69B5">
            <w:r w:rsidRPr="001A69B5">
              <w:t>2 247</w:t>
            </w:r>
          </w:p>
        </w:tc>
      </w:tr>
      <w:tr w:rsidR="000513CD" w:rsidRPr="001A69B5" w14:paraId="0F912169" w14:textId="77777777" w:rsidTr="001B3733">
        <w:trPr>
          <w:trHeight w:val="380"/>
        </w:trPr>
        <w:tc>
          <w:tcPr>
            <w:tcW w:w="840" w:type="dxa"/>
          </w:tcPr>
          <w:p w14:paraId="4C4DE2A3" w14:textId="77777777" w:rsidR="000513CD" w:rsidRPr="001A69B5" w:rsidRDefault="0009509B" w:rsidP="001A69B5">
            <w:r w:rsidRPr="001A69B5">
              <w:t>82</w:t>
            </w:r>
          </w:p>
        </w:tc>
        <w:tc>
          <w:tcPr>
            <w:tcW w:w="4800" w:type="dxa"/>
          </w:tcPr>
          <w:p w14:paraId="62FC6A0B" w14:textId="77777777" w:rsidR="000513CD" w:rsidRPr="001A69B5" w:rsidRDefault="0009509B" w:rsidP="001A69B5">
            <w:r w:rsidRPr="001A69B5">
              <w:t xml:space="preserve">Kapital- og </w:t>
            </w:r>
            <w:proofErr w:type="spellStart"/>
            <w:r w:rsidRPr="001A69B5">
              <w:t>husleigetilskot</w:t>
            </w:r>
            <w:proofErr w:type="spellEnd"/>
            <w:r w:rsidRPr="001A69B5">
              <w:t xml:space="preserve"> til </w:t>
            </w:r>
            <w:proofErr w:type="spellStart"/>
            <w:r w:rsidRPr="001A69B5">
              <w:t>friskular</w:t>
            </w:r>
            <w:proofErr w:type="spellEnd"/>
          </w:p>
        </w:tc>
        <w:tc>
          <w:tcPr>
            <w:tcW w:w="1300" w:type="dxa"/>
          </w:tcPr>
          <w:p w14:paraId="087D183E" w14:textId="77777777" w:rsidR="000513CD" w:rsidRPr="001A69B5" w:rsidRDefault="0009509B" w:rsidP="001A69B5">
            <w:r w:rsidRPr="001A69B5">
              <w:t>66 162</w:t>
            </w:r>
          </w:p>
        </w:tc>
        <w:tc>
          <w:tcPr>
            <w:tcW w:w="1300" w:type="dxa"/>
          </w:tcPr>
          <w:p w14:paraId="4217B9BF" w14:textId="77777777" w:rsidR="000513CD" w:rsidRPr="001A69B5" w:rsidRDefault="0009509B" w:rsidP="001A69B5">
            <w:r w:rsidRPr="001A69B5">
              <w:t>83 337</w:t>
            </w:r>
          </w:p>
        </w:tc>
        <w:tc>
          <w:tcPr>
            <w:tcW w:w="1300" w:type="dxa"/>
          </w:tcPr>
          <w:p w14:paraId="233DA935" w14:textId="77777777" w:rsidR="000513CD" w:rsidRPr="001A69B5" w:rsidRDefault="0009509B" w:rsidP="001A69B5">
            <w:r w:rsidRPr="001A69B5">
              <w:t>105 504</w:t>
            </w:r>
          </w:p>
        </w:tc>
      </w:tr>
      <w:tr w:rsidR="000513CD" w:rsidRPr="001A69B5" w14:paraId="08A91C78" w14:textId="77777777" w:rsidTr="001B3733">
        <w:trPr>
          <w:trHeight w:val="380"/>
        </w:trPr>
        <w:tc>
          <w:tcPr>
            <w:tcW w:w="840" w:type="dxa"/>
          </w:tcPr>
          <w:p w14:paraId="4DBB73BD" w14:textId="77777777" w:rsidR="000513CD" w:rsidRPr="001A69B5" w:rsidRDefault="0009509B" w:rsidP="001A69B5">
            <w:r w:rsidRPr="001A69B5">
              <w:t>84</w:t>
            </w:r>
          </w:p>
        </w:tc>
        <w:tc>
          <w:tcPr>
            <w:tcW w:w="4800" w:type="dxa"/>
          </w:tcPr>
          <w:p w14:paraId="2B53F526" w14:textId="77777777" w:rsidR="000513CD" w:rsidRPr="001A69B5" w:rsidRDefault="0009509B" w:rsidP="001A69B5">
            <w:r w:rsidRPr="001A69B5">
              <w:t xml:space="preserve">Redusert foreldrebetaling i </w:t>
            </w:r>
            <w:proofErr w:type="spellStart"/>
            <w:r w:rsidRPr="001A69B5">
              <w:t>skulefritidsordninga</w:t>
            </w:r>
            <w:proofErr w:type="spellEnd"/>
          </w:p>
        </w:tc>
        <w:tc>
          <w:tcPr>
            <w:tcW w:w="1300" w:type="dxa"/>
          </w:tcPr>
          <w:p w14:paraId="4EF08453" w14:textId="77777777" w:rsidR="000513CD" w:rsidRPr="001A69B5" w:rsidRDefault="000513CD" w:rsidP="001A69B5"/>
        </w:tc>
        <w:tc>
          <w:tcPr>
            <w:tcW w:w="1300" w:type="dxa"/>
          </w:tcPr>
          <w:p w14:paraId="7C1155F7" w14:textId="77777777" w:rsidR="000513CD" w:rsidRPr="001A69B5" w:rsidRDefault="0009509B" w:rsidP="001A69B5">
            <w:r w:rsidRPr="001A69B5">
              <w:t>3 000</w:t>
            </w:r>
          </w:p>
        </w:tc>
        <w:tc>
          <w:tcPr>
            <w:tcW w:w="1300" w:type="dxa"/>
          </w:tcPr>
          <w:p w14:paraId="401BE190" w14:textId="77777777" w:rsidR="000513CD" w:rsidRPr="001A69B5" w:rsidRDefault="0009509B" w:rsidP="001A69B5">
            <w:r w:rsidRPr="001A69B5">
              <w:t>7 200</w:t>
            </w:r>
          </w:p>
        </w:tc>
      </w:tr>
      <w:tr w:rsidR="000513CD" w:rsidRPr="001A69B5" w14:paraId="3AC7D0C8" w14:textId="77777777" w:rsidTr="001B3733">
        <w:trPr>
          <w:trHeight w:val="380"/>
        </w:trPr>
        <w:tc>
          <w:tcPr>
            <w:tcW w:w="840" w:type="dxa"/>
          </w:tcPr>
          <w:p w14:paraId="5AB5E230" w14:textId="77777777" w:rsidR="000513CD" w:rsidRPr="001A69B5" w:rsidRDefault="0009509B" w:rsidP="001A69B5">
            <w:r w:rsidRPr="001A69B5">
              <w:t>85</w:t>
            </w:r>
          </w:p>
        </w:tc>
        <w:tc>
          <w:tcPr>
            <w:tcW w:w="4800" w:type="dxa"/>
          </w:tcPr>
          <w:p w14:paraId="0EB326EE" w14:textId="77777777" w:rsidR="000513CD" w:rsidRPr="001A69B5" w:rsidRDefault="0009509B" w:rsidP="001A69B5">
            <w:r w:rsidRPr="001A69B5">
              <w:t xml:space="preserve">Kompensasjon for </w:t>
            </w:r>
            <w:proofErr w:type="spellStart"/>
            <w:r w:rsidRPr="001A69B5">
              <w:t>meirutgifter</w:t>
            </w:r>
            <w:proofErr w:type="spellEnd"/>
            <w:r w:rsidRPr="001A69B5">
              <w:t xml:space="preserve"> knytt til covid-19</w:t>
            </w:r>
          </w:p>
        </w:tc>
        <w:tc>
          <w:tcPr>
            <w:tcW w:w="1300" w:type="dxa"/>
          </w:tcPr>
          <w:p w14:paraId="09E923A0" w14:textId="77777777" w:rsidR="000513CD" w:rsidRPr="001A69B5" w:rsidRDefault="0009509B" w:rsidP="001A69B5">
            <w:r w:rsidRPr="001A69B5">
              <w:t>50 000</w:t>
            </w:r>
          </w:p>
        </w:tc>
        <w:tc>
          <w:tcPr>
            <w:tcW w:w="1300" w:type="dxa"/>
          </w:tcPr>
          <w:p w14:paraId="50085637" w14:textId="77777777" w:rsidR="000513CD" w:rsidRPr="001A69B5" w:rsidRDefault="0009509B" w:rsidP="001A69B5">
            <w:r w:rsidRPr="001A69B5">
              <w:t>40 000</w:t>
            </w:r>
          </w:p>
        </w:tc>
        <w:tc>
          <w:tcPr>
            <w:tcW w:w="1300" w:type="dxa"/>
          </w:tcPr>
          <w:p w14:paraId="6AE05272" w14:textId="77777777" w:rsidR="000513CD" w:rsidRPr="001A69B5" w:rsidRDefault="000513CD" w:rsidP="001A69B5"/>
        </w:tc>
      </w:tr>
      <w:tr w:rsidR="000513CD" w:rsidRPr="001A69B5" w14:paraId="7A77E312" w14:textId="77777777" w:rsidTr="001B3733">
        <w:trPr>
          <w:trHeight w:val="380"/>
        </w:trPr>
        <w:tc>
          <w:tcPr>
            <w:tcW w:w="840" w:type="dxa"/>
          </w:tcPr>
          <w:p w14:paraId="1EA15BC1" w14:textId="77777777" w:rsidR="000513CD" w:rsidRPr="001A69B5" w:rsidRDefault="000513CD" w:rsidP="001A69B5"/>
        </w:tc>
        <w:tc>
          <w:tcPr>
            <w:tcW w:w="4800" w:type="dxa"/>
          </w:tcPr>
          <w:p w14:paraId="2F49BF73" w14:textId="77777777" w:rsidR="000513CD" w:rsidRPr="001A69B5" w:rsidRDefault="0009509B" w:rsidP="001A69B5">
            <w:r w:rsidRPr="001A69B5">
              <w:t>Sum kap. 228</w:t>
            </w:r>
          </w:p>
        </w:tc>
        <w:tc>
          <w:tcPr>
            <w:tcW w:w="1300" w:type="dxa"/>
          </w:tcPr>
          <w:p w14:paraId="3B426B6E" w14:textId="77777777" w:rsidR="000513CD" w:rsidRPr="001A69B5" w:rsidRDefault="0009509B" w:rsidP="001A69B5">
            <w:r w:rsidRPr="001A69B5">
              <w:t>5 751 327</w:t>
            </w:r>
          </w:p>
        </w:tc>
        <w:tc>
          <w:tcPr>
            <w:tcW w:w="1300" w:type="dxa"/>
          </w:tcPr>
          <w:p w14:paraId="7E202DD4" w14:textId="77777777" w:rsidR="000513CD" w:rsidRPr="001A69B5" w:rsidRDefault="0009509B" w:rsidP="001A69B5">
            <w:r w:rsidRPr="001A69B5">
              <w:t>5 854 344</w:t>
            </w:r>
          </w:p>
        </w:tc>
        <w:tc>
          <w:tcPr>
            <w:tcW w:w="1300" w:type="dxa"/>
          </w:tcPr>
          <w:p w14:paraId="338B1A2C" w14:textId="77777777" w:rsidR="000513CD" w:rsidRPr="001A69B5" w:rsidRDefault="0009509B" w:rsidP="001A69B5">
            <w:r w:rsidRPr="001A69B5">
              <w:t>5 933 057</w:t>
            </w:r>
          </w:p>
        </w:tc>
      </w:tr>
    </w:tbl>
    <w:p w14:paraId="4BD611A3" w14:textId="77777777" w:rsidR="000513CD" w:rsidRPr="001A69B5" w:rsidRDefault="0009509B" w:rsidP="001A69B5">
      <w:r w:rsidRPr="001A69B5">
        <w:t xml:space="preserve">Lov av 4. juli 2003 nr. 84 om </w:t>
      </w:r>
      <w:proofErr w:type="spellStart"/>
      <w:r w:rsidRPr="001A69B5">
        <w:t>frittståande</w:t>
      </w:r>
      <w:proofErr w:type="spellEnd"/>
      <w:r w:rsidRPr="001A69B5">
        <w:t xml:space="preserve"> </w:t>
      </w:r>
      <w:proofErr w:type="spellStart"/>
      <w:r w:rsidRPr="001A69B5">
        <w:t>skolar</w:t>
      </w:r>
      <w:proofErr w:type="spellEnd"/>
      <w:r w:rsidRPr="001A69B5">
        <w:t xml:space="preserve"> (</w:t>
      </w:r>
      <w:proofErr w:type="spellStart"/>
      <w:r w:rsidRPr="001A69B5">
        <w:t>friskulelova</w:t>
      </w:r>
      <w:proofErr w:type="spellEnd"/>
      <w:r w:rsidRPr="001A69B5">
        <w:t xml:space="preserve">) skal </w:t>
      </w:r>
      <w:proofErr w:type="spellStart"/>
      <w:r w:rsidRPr="001A69B5">
        <w:t>medverke</w:t>
      </w:r>
      <w:proofErr w:type="spellEnd"/>
      <w:r w:rsidRPr="001A69B5">
        <w:t xml:space="preserve"> til at det kan bli oppretta og drive </w:t>
      </w:r>
      <w:proofErr w:type="spellStart"/>
      <w:r w:rsidRPr="001A69B5">
        <w:t>frittståande</w:t>
      </w:r>
      <w:proofErr w:type="spellEnd"/>
      <w:r w:rsidRPr="001A69B5">
        <w:t xml:space="preserve"> </w:t>
      </w:r>
      <w:proofErr w:type="spellStart"/>
      <w:r w:rsidRPr="001A69B5">
        <w:t>skular</w:t>
      </w:r>
      <w:proofErr w:type="spellEnd"/>
      <w:r w:rsidRPr="001A69B5">
        <w:t xml:space="preserve"> i </w:t>
      </w:r>
      <w:proofErr w:type="spellStart"/>
      <w:r w:rsidRPr="001A69B5">
        <w:t>Noreg</w:t>
      </w:r>
      <w:proofErr w:type="spellEnd"/>
      <w:r w:rsidRPr="001A69B5">
        <w:t xml:space="preserve">, slik at foreldre og </w:t>
      </w:r>
      <w:proofErr w:type="spellStart"/>
      <w:r w:rsidRPr="001A69B5">
        <w:t>elevar</w:t>
      </w:r>
      <w:proofErr w:type="spellEnd"/>
      <w:r w:rsidRPr="001A69B5">
        <w:t xml:space="preserve"> kan </w:t>
      </w:r>
      <w:proofErr w:type="spellStart"/>
      <w:r w:rsidRPr="001A69B5">
        <w:t>velje</w:t>
      </w:r>
      <w:proofErr w:type="spellEnd"/>
      <w:r w:rsidRPr="001A69B5">
        <w:t xml:space="preserve"> andre </w:t>
      </w:r>
      <w:proofErr w:type="spellStart"/>
      <w:r w:rsidRPr="001A69B5">
        <w:t>skular</w:t>
      </w:r>
      <w:proofErr w:type="spellEnd"/>
      <w:r w:rsidRPr="001A69B5">
        <w:t xml:space="preserve"> enn </w:t>
      </w:r>
      <w:proofErr w:type="spellStart"/>
      <w:r w:rsidRPr="001A69B5">
        <w:t>dei</w:t>
      </w:r>
      <w:proofErr w:type="spellEnd"/>
      <w:r w:rsidRPr="001A69B5">
        <w:t xml:space="preserve"> </w:t>
      </w:r>
      <w:proofErr w:type="spellStart"/>
      <w:r w:rsidRPr="001A69B5">
        <w:t>offentlege</w:t>
      </w:r>
      <w:proofErr w:type="spellEnd"/>
      <w:r w:rsidRPr="001A69B5">
        <w:t>, jf. menneskerettslova § 2 nr. 2.</w:t>
      </w:r>
    </w:p>
    <w:p w14:paraId="6E6F64B1" w14:textId="77777777" w:rsidR="000513CD" w:rsidRPr="001A69B5" w:rsidRDefault="0009509B" w:rsidP="001A69B5">
      <w:proofErr w:type="spellStart"/>
      <w:r w:rsidRPr="001A69B5">
        <w:t>Løyvingane</w:t>
      </w:r>
      <w:proofErr w:type="spellEnd"/>
      <w:r w:rsidRPr="001A69B5">
        <w:t xml:space="preserve"> over kap. 228 går i </w:t>
      </w:r>
      <w:proofErr w:type="spellStart"/>
      <w:r w:rsidRPr="001A69B5">
        <w:t>hovudsak</w:t>
      </w:r>
      <w:proofErr w:type="spellEnd"/>
      <w:r w:rsidRPr="001A69B5">
        <w:t xml:space="preserve"> til </w:t>
      </w:r>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som er </w:t>
      </w:r>
      <w:proofErr w:type="spellStart"/>
      <w:r w:rsidRPr="001A69B5">
        <w:t>godkjende</w:t>
      </w:r>
      <w:proofErr w:type="spellEnd"/>
      <w:r w:rsidRPr="001A69B5">
        <w:t xml:space="preserve"> etter </w:t>
      </w:r>
      <w:proofErr w:type="spellStart"/>
      <w:r w:rsidRPr="001A69B5">
        <w:t>friskulelova</w:t>
      </w:r>
      <w:proofErr w:type="spellEnd"/>
      <w:r w:rsidRPr="001A69B5">
        <w:t xml:space="preserve">. </w:t>
      </w:r>
      <w:proofErr w:type="spellStart"/>
      <w:r w:rsidRPr="001A69B5">
        <w:t>Tilskotet</w:t>
      </w:r>
      <w:proofErr w:type="spellEnd"/>
      <w:r w:rsidRPr="001A69B5">
        <w:t xml:space="preserve"> oppfyller </w:t>
      </w:r>
      <w:proofErr w:type="spellStart"/>
      <w:r w:rsidRPr="001A69B5">
        <w:t>dei</w:t>
      </w:r>
      <w:proofErr w:type="spellEnd"/>
      <w:r w:rsidRPr="001A69B5">
        <w:t xml:space="preserve"> finansielle pliktene staten har overfor </w:t>
      </w:r>
      <w:proofErr w:type="spellStart"/>
      <w:r w:rsidRPr="001A69B5">
        <w:t>frittståande</w:t>
      </w:r>
      <w:proofErr w:type="spellEnd"/>
      <w:r w:rsidRPr="001A69B5">
        <w:t xml:space="preserve"> </w:t>
      </w:r>
      <w:proofErr w:type="spellStart"/>
      <w:r w:rsidRPr="001A69B5">
        <w:t>skular</w:t>
      </w:r>
      <w:proofErr w:type="spellEnd"/>
      <w:r w:rsidRPr="001A69B5">
        <w:t xml:space="preserve"> som er </w:t>
      </w:r>
      <w:proofErr w:type="spellStart"/>
      <w:r w:rsidRPr="001A69B5">
        <w:t>godkjende</w:t>
      </w:r>
      <w:proofErr w:type="spellEnd"/>
      <w:r w:rsidRPr="001A69B5">
        <w:t xml:space="preserve"> etter lova. I tillegg blir det over dette kapittelet gitt </w:t>
      </w:r>
      <w:proofErr w:type="spellStart"/>
      <w:r w:rsidRPr="001A69B5">
        <w:t>tilskot</w:t>
      </w:r>
      <w:proofErr w:type="spellEnd"/>
      <w:r w:rsidRPr="001A69B5">
        <w:t xml:space="preserve"> til </w:t>
      </w:r>
      <w:proofErr w:type="spellStart"/>
      <w:r w:rsidRPr="001A69B5">
        <w:t>kompletterande</w:t>
      </w:r>
      <w:proofErr w:type="spellEnd"/>
      <w:r w:rsidRPr="001A69B5">
        <w:t xml:space="preserve"> undervisning, jf. </w:t>
      </w:r>
      <w:proofErr w:type="spellStart"/>
      <w:r w:rsidRPr="001A69B5">
        <w:t>friskulelova</w:t>
      </w:r>
      <w:proofErr w:type="spellEnd"/>
      <w:r w:rsidRPr="001A69B5">
        <w:t xml:space="preserve"> § 6-4, Den tysk-norske skolen i Oslo, toppidrett og elevutveksling i utlandet.</w:t>
      </w:r>
    </w:p>
    <w:p w14:paraId="4276C945" w14:textId="77777777" w:rsidR="000513CD" w:rsidRPr="001A69B5" w:rsidRDefault="0009509B" w:rsidP="001A69B5">
      <w:proofErr w:type="spellStart"/>
      <w:r w:rsidRPr="001A69B5">
        <w:t>Satsane</w:t>
      </w:r>
      <w:proofErr w:type="spellEnd"/>
      <w:r w:rsidRPr="001A69B5">
        <w:t xml:space="preserve"> for </w:t>
      </w:r>
      <w:proofErr w:type="spellStart"/>
      <w:r w:rsidRPr="001A69B5">
        <w:t>tilskot</w:t>
      </w:r>
      <w:proofErr w:type="spellEnd"/>
      <w:r w:rsidRPr="001A69B5">
        <w:t xml:space="preserve"> til </w:t>
      </w:r>
      <w:proofErr w:type="spellStart"/>
      <w:r w:rsidRPr="001A69B5">
        <w:t>dei</w:t>
      </w:r>
      <w:proofErr w:type="spellEnd"/>
      <w:r w:rsidRPr="001A69B5">
        <w:t xml:space="preserve"> fleste </w:t>
      </w:r>
      <w:proofErr w:type="spellStart"/>
      <w:r w:rsidRPr="001A69B5">
        <w:t>frittståande</w:t>
      </w:r>
      <w:proofErr w:type="spellEnd"/>
      <w:r w:rsidRPr="001A69B5">
        <w:t xml:space="preserve"> </w:t>
      </w:r>
      <w:proofErr w:type="spellStart"/>
      <w:r w:rsidRPr="001A69B5">
        <w:t>skulane</w:t>
      </w:r>
      <w:proofErr w:type="spellEnd"/>
      <w:r w:rsidRPr="001A69B5">
        <w:t xml:space="preserve"> bygger på </w:t>
      </w:r>
      <w:proofErr w:type="spellStart"/>
      <w:r w:rsidRPr="001A69B5">
        <w:t>dei</w:t>
      </w:r>
      <w:proofErr w:type="spellEnd"/>
      <w:r w:rsidRPr="001A69B5">
        <w:t xml:space="preserve"> </w:t>
      </w:r>
      <w:proofErr w:type="spellStart"/>
      <w:r w:rsidRPr="001A69B5">
        <w:t>gjennomsnittlege</w:t>
      </w:r>
      <w:proofErr w:type="spellEnd"/>
      <w:r w:rsidRPr="001A69B5">
        <w:t xml:space="preserve"> utgiftene i den </w:t>
      </w:r>
      <w:proofErr w:type="spellStart"/>
      <w:r w:rsidRPr="001A69B5">
        <w:t>offentlege</w:t>
      </w:r>
      <w:proofErr w:type="spellEnd"/>
      <w:r w:rsidRPr="001A69B5">
        <w:t xml:space="preserve"> </w:t>
      </w:r>
      <w:proofErr w:type="spellStart"/>
      <w:r w:rsidRPr="001A69B5">
        <w:t>skulen</w:t>
      </w:r>
      <w:proofErr w:type="spellEnd"/>
      <w:r w:rsidRPr="001A69B5">
        <w:t xml:space="preserve"> i 2020, jf. </w:t>
      </w:r>
      <w:proofErr w:type="spellStart"/>
      <w:r w:rsidRPr="001A69B5">
        <w:t>friskulelova</w:t>
      </w:r>
      <w:proofErr w:type="spellEnd"/>
      <w:r w:rsidRPr="001A69B5">
        <w:t xml:space="preserve"> kap. 6. Mange av </w:t>
      </w:r>
      <w:proofErr w:type="spellStart"/>
      <w:r w:rsidRPr="001A69B5">
        <w:t>tilskotssatsane</w:t>
      </w:r>
      <w:proofErr w:type="spellEnd"/>
      <w:r w:rsidRPr="001A69B5">
        <w:t xml:space="preserve"> for både </w:t>
      </w:r>
      <w:proofErr w:type="spellStart"/>
      <w:r w:rsidRPr="001A69B5">
        <w:t>frittståande</w:t>
      </w:r>
      <w:proofErr w:type="spellEnd"/>
      <w:r w:rsidRPr="001A69B5">
        <w:t xml:space="preserve"> </w:t>
      </w:r>
      <w:proofErr w:type="spellStart"/>
      <w:r w:rsidRPr="001A69B5">
        <w:t>grunnskular</w:t>
      </w:r>
      <w:proofErr w:type="spellEnd"/>
      <w:r w:rsidRPr="001A69B5">
        <w:t xml:space="preserve"> og </w:t>
      </w:r>
      <w:proofErr w:type="spellStart"/>
      <w:r w:rsidRPr="001A69B5">
        <w:t>vidaregåande</w:t>
      </w:r>
      <w:proofErr w:type="spellEnd"/>
      <w:r w:rsidRPr="001A69B5">
        <w:t xml:space="preserve"> </w:t>
      </w:r>
      <w:proofErr w:type="spellStart"/>
      <w:r w:rsidRPr="001A69B5">
        <w:t>skular</w:t>
      </w:r>
      <w:proofErr w:type="spellEnd"/>
      <w:r w:rsidRPr="001A69B5">
        <w:t xml:space="preserve"> blir reduserte i 2022, </w:t>
      </w:r>
      <w:proofErr w:type="spellStart"/>
      <w:r w:rsidRPr="001A69B5">
        <w:t>samanlikna</w:t>
      </w:r>
      <w:proofErr w:type="spellEnd"/>
      <w:r w:rsidRPr="001A69B5">
        <w:t xml:space="preserve"> med året før. Dette kjem av </w:t>
      </w:r>
      <w:proofErr w:type="spellStart"/>
      <w:r w:rsidRPr="001A69B5">
        <w:t>endringar</w:t>
      </w:r>
      <w:proofErr w:type="spellEnd"/>
      <w:r w:rsidRPr="001A69B5">
        <w:t xml:space="preserve"> i </w:t>
      </w:r>
      <w:proofErr w:type="spellStart"/>
      <w:r w:rsidRPr="001A69B5">
        <w:t>tilskotsgrunnlaget</w:t>
      </w:r>
      <w:proofErr w:type="spellEnd"/>
      <w:r w:rsidRPr="001A69B5">
        <w:t xml:space="preserve">. Kunnskapsdepartementet vil sjå </w:t>
      </w:r>
      <w:proofErr w:type="spellStart"/>
      <w:r w:rsidRPr="001A69B5">
        <w:t>nærare</w:t>
      </w:r>
      <w:proofErr w:type="spellEnd"/>
      <w:r w:rsidRPr="001A69B5">
        <w:t xml:space="preserve"> på korleis </w:t>
      </w:r>
      <w:proofErr w:type="spellStart"/>
      <w:r w:rsidRPr="001A69B5">
        <w:t>endringar</w:t>
      </w:r>
      <w:proofErr w:type="spellEnd"/>
      <w:r w:rsidRPr="001A69B5">
        <w:t xml:space="preserve"> i utgiftene til kommunesektoren slår inn i </w:t>
      </w:r>
      <w:proofErr w:type="spellStart"/>
      <w:r w:rsidRPr="001A69B5">
        <w:t>tilskotssatsane</w:t>
      </w:r>
      <w:proofErr w:type="spellEnd"/>
      <w:r w:rsidRPr="001A69B5">
        <w:t xml:space="preserve">, og i kva grad </w:t>
      </w:r>
      <w:proofErr w:type="spellStart"/>
      <w:r w:rsidRPr="001A69B5">
        <w:t>desse</w:t>
      </w:r>
      <w:proofErr w:type="spellEnd"/>
      <w:r w:rsidRPr="001A69B5">
        <w:t xml:space="preserve"> </w:t>
      </w:r>
      <w:proofErr w:type="spellStart"/>
      <w:r w:rsidRPr="001A69B5">
        <w:t>endringane</w:t>
      </w:r>
      <w:proofErr w:type="spellEnd"/>
      <w:r w:rsidRPr="001A69B5">
        <w:t xml:space="preserve"> over tid reflekterer </w:t>
      </w:r>
      <w:proofErr w:type="spellStart"/>
      <w:r w:rsidRPr="001A69B5">
        <w:t>endringar</w:t>
      </w:r>
      <w:proofErr w:type="spellEnd"/>
      <w:r w:rsidRPr="001A69B5">
        <w:t xml:space="preserve"> i utgiftene til </w:t>
      </w:r>
      <w:proofErr w:type="spellStart"/>
      <w:r w:rsidRPr="001A69B5">
        <w:t>dei</w:t>
      </w:r>
      <w:proofErr w:type="spellEnd"/>
      <w:r w:rsidRPr="001A69B5">
        <w:t xml:space="preserve"> </w:t>
      </w:r>
      <w:proofErr w:type="spellStart"/>
      <w:r w:rsidRPr="001A69B5">
        <w:t>frittståande</w:t>
      </w:r>
      <w:proofErr w:type="spellEnd"/>
      <w:r w:rsidRPr="001A69B5">
        <w:t xml:space="preserve"> </w:t>
      </w:r>
      <w:proofErr w:type="spellStart"/>
      <w:r w:rsidRPr="001A69B5">
        <w:t>skulane</w:t>
      </w:r>
      <w:proofErr w:type="spellEnd"/>
      <w:r w:rsidRPr="001A69B5">
        <w:t xml:space="preserve">. Regjeringa vil </w:t>
      </w:r>
      <w:proofErr w:type="spellStart"/>
      <w:r w:rsidRPr="001A69B5">
        <w:t>kome</w:t>
      </w:r>
      <w:proofErr w:type="spellEnd"/>
      <w:r w:rsidRPr="001A69B5">
        <w:t xml:space="preserve"> tilbake til Stortinget i samband med Revidert nasjonalbudsjett 2022 med forslag om </w:t>
      </w:r>
      <w:proofErr w:type="spellStart"/>
      <w:r w:rsidRPr="001A69B5">
        <w:t>auka</w:t>
      </w:r>
      <w:proofErr w:type="spellEnd"/>
      <w:r w:rsidRPr="001A69B5">
        <w:t xml:space="preserve"> løyving dersom det viser seg at </w:t>
      </w:r>
      <w:proofErr w:type="spellStart"/>
      <w:r w:rsidRPr="001A69B5">
        <w:t>berekningsmodellane</w:t>
      </w:r>
      <w:proofErr w:type="spellEnd"/>
      <w:r w:rsidRPr="001A69B5">
        <w:t xml:space="preserve"> har gitt </w:t>
      </w:r>
      <w:proofErr w:type="spellStart"/>
      <w:r w:rsidRPr="001A69B5">
        <w:t>urimelege</w:t>
      </w:r>
      <w:proofErr w:type="spellEnd"/>
      <w:r w:rsidRPr="001A69B5">
        <w:t xml:space="preserve"> utslag i </w:t>
      </w:r>
      <w:proofErr w:type="spellStart"/>
      <w:r w:rsidRPr="001A69B5">
        <w:t>tilskotssatsane</w:t>
      </w:r>
      <w:proofErr w:type="spellEnd"/>
      <w:r w:rsidRPr="001A69B5">
        <w:t xml:space="preserve">, i form av at kostnadsreduksjonen for </w:t>
      </w:r>
      <w:proofErr w:type="spellStart"/>
      <w:r w:rsidRPr="001A69B5">
        <w:t>friskulane</w:t>
      </w:r>
      <w:proofErr w:type="spellEnd"/>
      <w:r w:rsidRPr="001A69B5">
        <w:t xml:space="preserve"> </w:t>
      </w:r>
      <w:proofErr w:type="spellStart"/>
      <w:r w:rsidRPr="001A69B5">
        <w:t>ikkje</w:t>
      </w:r>
      <w:proofErr w:type="spellEnd"/>
      <w:r w:rsidRPr="001A69B5">
        <w:t xml:space="preserve"> svarer til </w:t>
      </w:r>
      <w:proofErr w:type="spellStart"/>
      <w:r w:rsidRPr="001A69B5">
        <w:t>tilskotsreduksjonen</w:t>
      </w:r>
      <w:proofErr w:type="spellEnd"/>
      <w:r w:rsidRPr="001A69B5">
        <w:t xml:space="preserve">. Kommunesektoren blei kompensert for </w:t>
      </w:r>
      <w:proofErr w:type="spellStart"/>
      <w:r w:rsidRPr="001A69B5">
        <w:t>meirutgifter</w:t>
      </w:r>
      <w:proofErr w:type="spellEnd"/>
      <w:r w:rsidRPr="001A69B5">
        <w:t xml:space="preserve"> som </w:t>
      </w:r>
      <w:proofErr w:type="spellStart"/>
      <w:r w:rsidRPr="001A69B5">
        <w:t>følgde</w:t>
      </w:r>
      <w:proofErr w:type="spellEnd"/>
      <w:r w:rsidRPr="001A69B5">
        <w:t xml:space="preserve"> av covid-19-pandemien i 2020. </w:t>
      </w:r>
      <w:proofErr w:type="spellStart"/>
      <w:r w:rsidRPr="001A69B5">
        <w:t>Friskulane</w:t>
      </w:r>
      <w:proofErr w:type="spellEnd"/>
      <w:r w:rsidRPr="001A69B5">
        <w:t xml:space="preserve"> blei òg kompenserte på om lag same nivå per elev. Kompensasjonen til kommunesektoren er derfor </w:t>
      </w:r>
      <w:proofErr w:type="spellStart"/>
      <w:r w:rsidRPr="001A69B5">
        <w:t>trekt</w:t>
      </w:r>
      <w:proofErr w:type="spellEnd"/>
      <w:r w:rsidRPr="001A69B5">
        <w:t xml:space="preserve"> ut av </w:t>
      </w:r>
      <w:proofErr w:type="spellStart"/>
      <w:r w:rsidRPr="001A69B5">
        <w:t>tilskotsgrunnlaget</w:t>
      </w:r>
      <w:proofErr w:type="spellEnd"/>
      <w:r w:rsidRPr="001A69B5">
        <w:t>.</w:t>
      </w:r>
    </w:p>
    <w:p w14:paraId="6214365A" w14:textId="77777777" w:rsidR="000513CD" w:rsidRPr="001A69B5" w:rsidRDefault="0009509B" w:rsidP="001A69B5">
      <w:pPr>
        <w:pStyle w:val="avsnitt-tittel"/>
      </w:pPr>
      <w:r w:rsidRPr="001A69B5">
        <w:t>Mål for 2022</w:t>
      </w:r>
    </w:p>
    <w:p w14:paraId="3C76162D" w14:textId="77777777" w:rsidR="000513CD" w:rsidRPr="001A69B5" w:rsidRDefault="0009509B" w:rsidP="001A69B5">
      <w:r w:rsidRPr="001A69B5">
        <w:t xml:space="preserve">Målet med </w:t>
      </w:r>
      <w:proofErr w:type="spellStart"/>
      <w:r w:rsidRPr="001A69B5">
        <w:t>tilskotsordningane</w:t>
      </w:r>
      <w:proofErr w:type="spellEnd"/>
      <w:r w:rsidRPr="001A69B5">
        <w:t xml:space="preserve"> er å </w:t>
      </w:r>
      <w:proofErr w:type="spellStart"/>
      <w:r w:rsidRPr="001A69B5">
        <w:t>medverke</w:t>
      </w:r>
      <w:proofErr w:type="spellEnd"/>
      <w:r w:rsidRPr="001A69B5">
        <w:t xml:space="preserve"> til at det kan bli oppretta og drifta </w:t>
      </w:r>
      <w:proofErr w:type="spellStart"/>
      <w:r w:rsidRPr="001A69B5">
        <w:t>friskular</w:t>
      </w:r>
      <w:proofErr w:type="spellEnd"/>
      <w:r w:rsidRPr="001A69B5">
        <w:t xml:space="preserve"> etter </w:t>
      </w:r>
      <w:proofErr w:type="spellStart"/>
      <w:r w:rsidRPr="001A69B5">
        <w:t>friskulelova</w:t>
      </w:r>
      <w:proofErr w:type="spellEnd"/>
      <w:r w:rsidRPr="001A69B5">
        <w:t>.</w:t>
      </w:r>
    </w:p>
    <w:p w14:paraId="193DA360" w14:textId="77777777" w:rsidR="000513CD" w:rsidRPr="001A69B5" w:rsidRDefault="0009509B" w:rsidP="001A69B5">
      <w:pPr>
        <w:pStyle w:val="avsnitt-tittel"/>
      </w:pPr>
      <w:r w:rsidRPr="001A69B5">
        <w:t>Resultat i 2020</w:t>
      </w:r>
    </w:p>
    <w:p w14:paraId="6CB16A58" w14:textId="292E6653" w:rsidR="000513CD" w:rsidRDefault="0009509B" w:rsidP="001A69B5">
      <w:r w:rsidRPr="001A69B5">
        <w:t xml:space="preserve">Tabell 4.14 viser </w:t>
      </w:r>
      <w:proofErr w:type="spellStart"/>
      <w:r w:rsidRPr="001A69B5">
        <w:t>endringar</w:t>
      </w:r>
      <w:proofErr w:type="spellEnd"/>
      <w:r w:rsidRPr="001A69B5">
        <w:t xml:space="preserve"> i </w:t>
      </w:r>
      <w:proofErr w:type="spellStart"/>
      <w:r w:rsidRPr="001A69B5">
        <w:t>talet</w:t>
      </w:r>
      <w:proofErr w:type="spellEnd"/>
      <w:r w:rsidRPr="001A69B5">
        <w:t xml:space="preserve"> på </w:t>
      </w:r>
      <w:proofErr w:type="spellStart"/>
      <w:r w:rsidRPr="001A69B5">
        <w:t>elevar</w:t>
      </w:r>
      <w:proofErr w:type="spellEnd"/>
      <w:r w:rsidRPr="001A69B5">
        <w:t xml:space="preserve"> og </w:t>
      </w:r>
      <w:proofErr w:type="spellStart"/>
      <w:r w:rsidRPr="001A69B5">
        <w:t>frittståande</w:t>
      </w:r>
      <w:proofErr w:type="spellEnd"/>
      <w:r w:rsidRPr="001A69B5">
        <w:t xml:space="preserve"> </w:t>
      </w:r>
      <w:proofErr w:type="spellStart"/>
      <w:r w:rsidRPr="001A69B5">
        <w:t>skular</w:t>
      </w:r>
      <w:proofErr w:type="spellEnd"/>
      <w:r w:rsidRPr="001A69B5">
        <w:t xml:space="preserve"> som </w:t>
      </w:r>
      <w:proofErr w:type="spellStart"/>
      <w:r w:rsidRPr="001A69B5">
        <w:t>fekk</w:t>
      </w:r>
      <w:proofErr w:type="spellEnd"/>
      <w:r w:rsidRPr="001A69B5">
        <w:t xml:space="preserve"> </w:t>
      </w:r>
      <w:proofErr w:type="spellStart"/>
      <w:r w:rsidRPr="001A69B5">
        <w:t>tilskot</w:t>
      </w:r>
      <w:proofErr w:type="spellEnd"/>
      <w:r w:rsidRPr="001A69B5">
        <w:t xml:space="preserve"> over post 70–76, </w:t>
      </w:r>
      <w:proofErr w:type="spellStart"/>
      <w:r w:rsidRPr="001A69B5">
        <w:t>frå</w:t>
      </w:r>
      <w:proofErr w:type="spellEnd"/>
      <w:r w:rsidRPr="001A69B5">
        <w:t xml:space="preserve"> </w:t>
      </w:r>
      <w:proofErr w:type="spellStart"/>
      <w:r w:rsidRPr="001A69B5">
        <w:t>skuleåret</w:t>
      </w:r>
      <w:proofErr w:type="spellEnd"/>
      <w:r w:rsidRPr="001A69B5">
        <w:t xml:space="preserve"> 2018–19 til </w:t>
      </w:r>
      <w:proofErr w:type="spellStart"/>
      <w:r w:rsidRPr="001A69B5">
        <w:t>skuleåret</w:t>
      </w:r>
      <w:proofErr w:type="spellEnd"/>
      <w:r w:rsidRPr="001A69B5">
        <w:t xml:space="preserve"> 2020–21. For </w:t>
      </w:r>
      <w:proofErr w:type="spellStart"/>
      <w:r w:rsidRPr="001A69B5">
        <w:t>grunnskulen</w:t>
      </w:r>
      <w:proofErr w:type="spellEnd"/>
      <w:r w:rsidRPr="001A69B5">
        <w:t xml:space="preserve"> gjeld </w:t>
      </w:r>
      <w:proofErr w:type="spellStart"/>
      <w:r w:rsidRPr="001A69B5">
        <w:t>tala</w:t>
      </w:r>
      <w:proofErr w:type="spellEnd"/>
      <w:r w:rsidRPr="001A69B5">
        <w:t xml:space="preserve"> </w:t>
      </w:r>
      <w:proofErr w:type="spellStart"/>
      <w:r w:rsidRPr="001A69B5">
        <w:t>frå</w:t>
      </w:r>
      <w:proofErr w:type="spellEnd"/>
      <w:r w:rsidRPr="001A69B5">
        <w:t xml:space="preserve"> </w:t>
      </w:r>
      <w:proofErr w:type="spellStart"/>
      <w:r w:rsidRPr="001A69B5">
        <w:t>elevteljinga</w:t>
      </w:r>
      <w:proofErr w:type="spellEnd"/>
      <w:r w:rsidRPr="001A69B5">
        <w:t xml:space="preserve"> 1. oktober. For </w:t>
      </w:r>
      <w:proofErr w:type="spellStart"/>
      <w:r w:rsidRPr="001A69B5">
        <w:t>vidaregåande</w:t>
      </w:r>
      <w:proofErr w:type="spellEnd"/>
      <w:r w:rsidRPr="001A69B5">
        <w:t xml:space="preserve"> skule gjeld gjennomsnittet av </w:t>
      </w:r>
      <w:proofErr w:type="spellStart"/>
      <w:r w:rsidRPr="001A69B5">
        <w:t>talet</w:t>
      </w:r>
      <w:proofErr w:type="spellEnd"/>
      <w:r w:rsidRPr="001A69B5">
        <w:t xml:space="preserve"> på </w:t>
      </w:r>
      <w:proofErr w:type="spellStart"/>
      <w:r w:rsidRPr="001A69B5">
        <w:t>elevar</w:t>
      </w:r>
      <w:proofErr w:type="spellEnd"/>
      <w:r w:rsidRPr="001A69B5">
        <w:t xml:space="preserve"> </w:t>
      </w:r>
      <w:proofErr w:type="spellStart"/>
      <w:r w:rsidRPr="001A69B5">
        <w:t>frå</w:t>
      </w:r>
      <w:proofErr w:type="spellEnd"/>
      <w:r w:rsidRPr="001A69B5">
        <w:t xml:space="preserve"> </w:t>
      </w:r>
      <w:proofErr w:type="spellStart"/>
      <w:r w:rsidRPr="001A69B5">
        <w:t>elevteljingane</w:t>
      </w:r>
      <w:proofErr w:type="spellEnd"/>
      <w:r w:rsidRPr="001A69B5">
        <w:t xml:space="preserve"> 1. oktober og 1. april.</w:t>
      </w:r>
    </w:p>
    <w:p w14:paraId="741839F1" w14:textId="78F894F8" w:rsidR="006E2411" w:rsidRPr="001A69B5" w:rsidRDefault="006E2411" w:rsidP="006E2411">
      <w:pPr>
        <w:pStyle w:val="tabell-tittel"/>
      </w:pPr>
      <w:proofErr w:type="spellStart"/>
      <w:r w:rsidRPr="001A69B5">
        <w:t>Friskular</w:t>
      </w:r>
      <w:proofErr w:type="spellEnd"/>
      <w:r w:rsidRPr="001A69B5">
        <w:t xml:space="preserve">, tal på </w:t>
      </w:r>
      <w:proofErr w:type="spellStart"/>
      <w:r w:rsidRPr="001A69B5">
        <w:t>skular</w:t>
      </w:r>
      <w:proofErr w:type="spellEnd"/>
      <w:r w:rsidRPr="001A69B5">
        <w:t xml:space="preserve"> og </w:t>
      </w:r>
      <w:proofErr w:type="spellStart"/>
      <w:r w:rsidRPr="001A69B5">
        <w:t>elevar</w:t>
      </w:r>
      <w:proofErr w:type="spellEnd"/>
    </w:p>
    <w:p w14:paraId="6D49B551" w14:textId="77777777" w:rsidR="000513CD" w:rsidRPr="001A69B5" w:rsidRDefault="0009509B" w:rsidP="001A69B5">
      <w:pPr>
        <w:pStyle w:val="Tabellnavn"/>
      </w:pPr>
      <w:r w:rsidRPr="001A69B5">
        <w:t>08J2xt2</w:t>
      </w:r>
    </w:p>
    <w:tbl>
      <w:tblPr>
        <w:tblStyle w:val="StandardTabell"/>
        <w:tblW w:w="0" w:type="auto"/>
        <w:tblLayout w:type="fixed"/>
        <w:tblLook w:val="04A0" w:firstRow="1" w:lastRow="0" w:firstColumn="1" w:lastColumn="0" w:noHBand="0" w:noVBand="1"/>
      </w:tblPr>
      <w:tblGrid>
        <w:gridCol w:w="840"/>
        <w:gridCol w:w="3620"/>
        <w:gridCol w:w="840"/>
        <w:gridCol w:w="840"/>
        <w:gridCol w:w="840"/>
        <w:gridCol w:w="840"/>
        <w:gridCol w:w="840"/>
        <w:gridCol w:w="840"/>
      </w:tblGrid>
      <w:tr w:rsidR="000513CD" w:rsidRPr="001A69B5" w14:paraId="334B2ABD" w14:textId="77777777" w:rsidTr="001B3733">
        <w:trPr>
          <w:trHeight w:val="360"/>
        </w:trPr>
        <w:tc>
          <w:tcPr>
            <w:tcW w:w="840" w:type="dxa"/>
          </w:tcPr>
          <w:p w14:paraId="6EE288BC" w14:textId="77777777" w:rsidR="000513CD" w:rsidRPr="001A69B5" w:rsidRDefault="0009509B" w:rsidP="001A69B5">
            <w:r w:rsidRPr="001A69B5">
              <w:t>Post</w:t>
            </w:r>
          </w:p>
        </w:tc>
        <w:tc>
          <w:tcPr>
            <w:tcW w:w="3620" w:type="dxa"/>
          </w:tcPr>
          <w:p w14:paraId="03A48837" w14:textId="77777777" w:rsidR="000513CD" w:rsidRPr="001A69B5" w:rsidRDefault="000513CD" w:rsidP="001A69B5"/>
        </w:tc>
        <w:tc>
          <w:tcPr>
            <w:tcW w:w="2520" w:type="dxa"/>
            <w:gridSpan w:val="3"/>
          </w:tcPr>
          <w:p w14:paraId="5A0A5974" w14:textId="77777777" w:rsidR="000513CD" w:rsidRPr="001A69B5" w:rsidRDefault="0009509B" w:rsidP="001A69B5">
            <w:proofErr w:type="spellStart"/>
            <w:r w:rsidRPr="001A69B5">
              <w:t>Skular</w:t>
            </w:r>
            <w:proofErr w:type="spellEnd"/>
          </w:p>
        </w:tc>
        <w:tc>
          <w:tcPr>
            <w:tcW w:w="2520" w:type="dxa"/>
            <w:gridSpan w:val="3"/>
          </w:tcPr>
          <w:p w14:paraId="5A16AF2D" w14:textId="77777777" w:rsidR="000513CD" w:rsidRPr="001A69B5" w:rsidRDefault="0009509B" w:rsidP="001A69B5">
            <w:proofErr w:type="spellStart"/>
            <w:r w:rsidRPr="001A69B5">
              <w:t>Elevar</w:t>
            </w:r>
            <w:proofErr w:type="spellEnd"/>
          </w:p>
        </w:tc>
      </w:tr>
      <w:tr w:rsidR="000513CD" w:rsidRPr="001A69B5" w14:paraId="73602042" w14:textId="77777777" w:rsidTr="001B3733">
        <w:trPr>
          <w:trHeight w:val="360"/>
        </w:trPr>
        <w:tc>
          <w:tcPr>
            <w:tcW w:w="840" w:type="dxa"/>
          </w:tcPr>
          <w:p w14:paraId="65B362E2" w14:textId="77777777" w:rsidR="000513CD" w:rsidRPr="001A69B5" w:rsidRDefault="000513CD" w:rsidP="001A69B5"/>
        </w:tc>
        <w:tc>
          <w:tcPr>
            <w:tcW w:w="3620" w:type="dxa"/>
          </w:tcPr>
          <w:p w14:paraId="2DE56A38" w14:textId="77777777" w:rsidR="000513CD" w:rsidRPr="001A69B5" w:rsidRDefault="0009509B" w:rsidP="001A69B5">
            <w:proofErr w:type="spellStart"/>
            <w:r w:rsidRPr="001A69B5">
              <w:t>Skuletype</w:t>
            </w:r>
            <w:proofErr w:type="spellEnd"/>
            <w:r w:rsidRPr="001A69B5">
              <w:t xml:space="preserve"> </w:t>
            </w:r>
          </w:p>
        </w:tc>
        <w:tc>
          <w:tcPr>
            <w:tcW w:w="840" w:type="dxa"/>
          </w:tcPr>
          <w:p w14:paraId="5528B252" w14:textId="77777777" w:rsidR="000513CD" w:rsidRPr="001A69B5" w:rsidRDefault="0009509B" w:rsidP="001A69B5">
            <w:r w:rsidRPr="001A69B5">
              <w:t>2018–19</w:t>
            </w:r>
          </w:p>
        </w:tc>
        <w:tc>
          <w:tcPr>
            <w:tcW w:w="840" w:type="dxa"/>
          </w:tcPr>
          <w:p w14:paraId="154DD4AD" w14:textId="77777777" w:rsidR="000513CD" w:rsidRPr="001A69B5" w:rsidRDefault="0009509B" w:rsidP="001A69B5">
            <w:r w:rsidRPr="001A69B5">
              <w:t>2019–20</w:t>
            </w:r>
          </w:p>
        </w:tc>
        <w:tc>
          <w:tcPr>
            <w:tcW w:w="840" w:type="dxa"/>
          </w:tcPr>
          <w:p w14:paraId="65E49F00" w14:textId="77777777" w:rsidR="000513CD" w:rsidRPr="001A69B5" w:rsidRDefault="0009509B" w:rsidP="001A69B5">
            <w:r w:rsidRPr="001A69B5">
              <w:t>2020–21</w:t>
            </w:r>
          </w:p>
        </w:tc>
        <w:tc>
          <w:tcPr>
            <w:tcW w:w="840" w:type="dxa"/>
          </w:tcPr>
          <w:p w14:paraId="0EB4BF02" w14:textId="77777777" w:rsidR="000513CD" w:rsidRPr="001A69B5" w:rsidRDefault="0009509B" w:rsidP="001A69B5">
            <w:r w:rsidRPr="001A69B5">
              <w:t>2018–19</w:t>
            </w:r>
          </w:p>
        </w:tc>
        <w:tc>
          <w:tcPr>
            <w:tcW w:w="840" w:type="dxa"/>
          </w:tcPr>
          <w:p w14:paraId="47107ACE" w14:textId="77777777" w:rsidR="000513CD" w:rsidRPr="001A69B5" w:rsidRDefault="0009509B" w:rsidP="001A69B5">
            <w:r w:rsidRPr="001A69B5">
              <w:t>2019–20</w:t>
            </w:r>
          </w:p>
        </w:tc>
        <w:tc>
          <w:tcPr>
            <w:tcW w:w="840" w:type="dxa"/>
          </w:tcPr>
          <w:p w14:paraId="5E440AD3" w14:textId="77777777" w:rsidR="000513CD" w:rsidRPr="001A69B5" w:rsidRDefault="0009509B" w:rsidP="001A69B5">
            <w:r w:rsidRPr="001A69B5">
              <w:t>2020–21</w:t>
            </w:r>
          </w:p>
        </w:tc>
      </w:tr>
      <w:tr w:rsidR="000513CD" w:rsidRPr="001A69B5" w14:paraId="37DC41BB" w14:textId="77777777" w:rsidTr="001B3733">
        <w:trPr>
          <w:trHeight w:val="380"/>
        </w:trPr>
        <w:tc>
          <w:tcPr>
            <w:tcW w:w="840" w:type="dxa"/>
          </w:tcPr>
          <w:p w14:paraId="49C27B7D" w14:textId="77777777" w:rsidR="000513CD" w:rsidRPr="001A69B5" w:rsidRDefault="0009509B" w:rsidP="001A69B5">
            <w:r w:rsidRPr="001A69B5">
              <w:t>70</w:t>
            </w:r>
          </w:p>
        </w:tc>
        <w:tc>
          <w:tcPr>
            <w:tcW w:w="3620" w:type="dxa"/>
          </w:tcPr>
          <w:p w14:paraId="45083976" w14:textId="77777777" w:rsidR="000513CD" w:rsidRPr="001A69B5" w:rsidRDefault="0009509B" w:rsidP="001A69B5">
            <w:proofErr w:type="spellStart"/>
            <w:r w:rsidRPr="001A69B5">
              <w:t>Grunnskular</w:t>
            </w:r>
            <w:proofErr w:type="spellEnd"/>
            <w:r w:rsidRPr="001A69B5">
              <w:t xml:space="preserve"> </w:t>
            </w:r>
          </w:p>
        </w:tc>
        <w:tc>
          <w:tcPr>
            <w:tcW w:w="840" w:type="dxa"/>
          </w:tcPr>
          <w:p w14:paraId="67912F8B" w14:textId="77777777" w:rsidR="000513CD" w:rsidRPr="001A69B5" w:rsidRDefault="0009509B" w:rsidP="001A69B5">
            <w:r w:rsidRPr="001A69B5">
              <w:t>237</w:t>
            </w:r>
          </w:p>
        </w:tc>
        <w:tc>
          <w:tcPr>
            <w:tcW w:w="840" w:type="dxa"/>
          </w:tcPr>
          <w:p w14:paraId="47D9D2DE" w14:textId="77777777" w:rsidR="000513CD" w:rsidRPr="001A69B5" w:rsidRDefault="0009509B" w:rsidP="001A69B5">
            <w:r w:rsidRPr="001A69B5">
              <w:t>249</w:t>
            </w:r>
          </w:p>
        </w:tc>
        <w:tc>
          <w:tcPr>
            <w:tcW w:w="840" w:type="dxa"/>
          </w:tcPr>
          <w:p w14:paraId="0A7B73A8" w14:textId="77777777" w:rsidR="000513CD" w:rsidRPr="001A69B5" w:rsidRDefault="0009509B" w:rsidP="001A69B5">
            <w:r w:rsidRPr="001A69B5">
              <w:t>255</w:t>
            </w:r>
          </w:p>
        </w:tc>
        <w:tc>
          <w:tcPr>
            <w:tcW w:w="840" w:type="dxa"/>
          </w:tcPr>
          <w:p w14:paraId="3D10A1D0" w14:textId="77777777" w:rsidR="000513CD" w:rsidRPr="001A69B5" w:rsidRDefault="0009509B" w:rsidP="001A69B5">
            <w:r w:rsidRPr="001A69B5">
              <w:t>21 616</w:t>
            </w:r>
          </w:p>
        </w:tc>
        <w:tc>
          <w:tcPr>
            <w:tcW w:w="840" w:type="dxa"/>
          </w:tcPr>
          <w:p w14:paraId="421C81BA" w14:textId="77777777" w:rsidR="000513CD" w:rsidRPr="001A69B5" w:rsidRDefault="0009509B" w:rsidP="001A69B5">
            <w:r w:rsidRPr="001A69B5">
              <w:t>24 993</w:t>
            </w:r>
          </w:p>
        </w:tc>
        <w:tc>
          <w:tcPr>
            <w:tcW w:w="840" w:type="dxa"/>
          </w:tcPr>
          <w:p w14:paraId="5AA99C41" w14:textId="77777777" w:rsidR="000513CD" w:rsidRPr="001A69B5" w:rsidRDefault="0009509B" w:rsidP="001A69B5">
            <w:r w:rsidRPr="001A69B5">
              <w:t>26 101</w:t>
            </w:r>
          </w:p>
        </w:tc>
      </w:tr>
      <w:tr w:rsidR="000513CD" w:rsidRPr="001A69B5" w14:paraId="1D60C81B" w14:textId="77777777" w:rsidTr="001B3733">
        <w:trPr>
          <w:trHeight w:val="380"/>
        </w:trPr>
        <w:tc>
          <w:tcPr>
            <w:tcW w:w="840" w:type="dxa"/>
          </w:tcPr>
          <w:p w14:paraId="17D26DCA" w14:textId="77777777" w:rsidR="000513CD" w:rsidRPr="001A69B5" w:rsidRDefault="0009509B" w:rsidP="001A69B5">
            <w:r w:rsidRPr="001A69B5">
              <w:t>71</w:t>
            </w:r>
          </w:p>
        </w:tc>
        <w:tc>
          <w:tcPr>
            <w:tcW w:w="3620" w:type="dxa"/>
          </w:tcPr>
          <w:p w14:paraId="7ECAA377" w14:textId="77777777" w:rsidR="000513CD" w:rsidRPr="001A69B5" w:rsidRDefault="0009509B" w:rsidP="001A69B5">
            <w:proofErr w:type="spellStart"/>
            <w:r w:rsidRPr="001A69B5">
              <w:t>Vidaregåande</w:t>
            </w:r>
            <w:proofErr w:type="spellEnd"/>
            <w:r w:rsidRPr="001A69B5">
              <w:t xml:space="preserve"> </w:t>
            </w:r>
            <w:proofErr w:type="spellStart"/>
            <w:r w:rsidRPr="001A69B5">
              <w:t>skular</w:t>
            </w:r>
            <w:proofErr w:type="spellEnd"/>
            <w:r w:rsidRPr="001A69B5">
              <w:t xml:space="preserve"> </w:t>
            </w:r>
          </w:p>
        </w:tc>
        <w:tc>
          <w:tcPr>
            <w:tcW w:w="840" w:type="dxa"/>
          </w:tcPr>
          <w:p w14:paraId="3EEDF834" w14:textId="77777777" w:rsidR="000513CD" w:rsidRPr="001A69B5" w:rsidRDefault="0009509B" w:rsidP="001A69B5">
            <w:r w:rsidRPr="001A69B5">
              <w:t>79</w:t>
            </w:r>
          </w:p>
        </w:tc>
        <w:tc>
          <w:tcPr>
            <w:tcW w:w="840" w:type="dxa"/>
          </w:tcPr>
          <w:p w14:paraId="4A57B2FD" w14:textId="77777777" w:rsidR="000513CD" w:rsidRPr="001A69B5" w:rsidRDefault="0009509B" w:rsidP="001A69B5">
            <w:r w:rsidRPr="001A69B5">
              <w:t>81</w:t>
            </w:r>
          </w:p>
        </w:tc>
        <w:tc>
          <w:tcPr>
            <w:tcW w:w="840" w:type="dxa"/>
          </w:tcPr>
          <w:p w14:paraId="217A746C" w14:textId="77777777" w:rsidR="000513CD" w:rsidRPr="001A69B5" w:rsidRDefault="0009509B" w:rsidP="001A69B5">
            <w:r w:rsidRPr="001A69B5">
              <w:t>83</w:t>
            </w:r>
          </w:p>
        </w:tc>
        <w:tc>
          <w:tcPr>
            <w:tcW w:w="840" w:type="dxa"/>
          </w:tcPr>
          <w:p w14:paraId="71D104E9" w14:textId="77777777" w:rsidR="000513CD" w:rsidRPr="001A69B5" w:rsidRDefault="0009509B" w:rsidP="001A69B5">
            <w:r w:rsidRPr="001A69B5">
              <w:t>13 807</w:t>
            </w:r>
          </w:p>
        </w:tc>
        <w:tc>
          <w:tcPr>
            <w:tcW w:w="840" w:type="dxa"/>
          </w:tcPr>
          <w:p w14:paraId="7AB648E4" w14:textId="77777777" w:rsidR="000513CD" w:rsidRPr="001A69B5" w:rsidRDefault="0009509B" w:rsidP="001A69B5">
            <w:r w:rsidRPr="001A69B5">
              <w:t>13 680</w:t>
            </w:r>
          </w:p>
        </w:tc>
        <w:tc>
          <w:tcPr>
            <w:tcW w:w="840" w:type="dxa"/>
          </w:tcPr>
          <w:p w14:paraId="3E17428C" w14:textId="77777777" w:rsidR="000513CD" w:rsidRPr="001A69B5" w:rsidRDefault="0009509B" w:rsidP="001A69B5">
            <w:r w:rsidRPr="001A69B5">
              <w:t>14 537</w:t>
            </w:r>
            <w:r w:rsidRPr="001A69B5">
              <w:rPr>
                <w:rStyle w:val="skrift-hevet"/>
              </w:rPr>
              <w:t>1</w:t>
            </w:r>
          </w:p>
        </w:tc>
      </w:tr>
      <w:tr w:rsidR="000513CD" w:rsidRPr="001A69B5" w14:paraId="7080403D" w14:textId="77777777" w:rsidTr="001B3733">
        <w:trPr>
          <w:trHeight w:val="640"/>
        </w:trPr>
        <w:tc>
          <w:tcPr>
            <w:tcW w:w="840" w:type="dxa"/>
          </w:tcPr>
          <w:p w14:paraId="24E98615" w14:textId="77777777" w:rsidR="000513CD" w:rsidRPr="001A69B5" w:rsidRDefault="0009509B" w:rsidP="001A69B5">
            <w:r w:rsidRPr="001A69B5">
              <w:t>72</w:t>
            </w:r>
          </w:p>
        </w:tc>
        <w:tc>
          <w:tcPr>
            <w:tcW w:w="3620" w:type="dxa"/>
          </w:tcPr>
          <w:p w14:paraId="2DC9980A" w14:textId="77777777" w:rsidR="000513CD" w:rsidRPr="001A69B5" w:rsidRDefault="0009509B" w:rsidP="001A69B5">
            <w:r w:rsidRPr="001A69B5">
              <w:t xml:space="preserve">Diverse </w:t>
            </w:r>
            <w:proofErr w:type="spellStart"/>
            <w:r w:rsidRPr="001A69B5">
              <w:t>skular</w:t>
            </w:r>
            <w:proofErr w:type="spellEnd"/>
            <w:r w:rsidRPr="001A69B5">
              <w:t xml:space="preserve"> godkjent etter </w:t>
            </w:r>
            <w:proofErr w:type="spellStart"/>
            <w:r w:rsidRPr="001A69B5">
              <w:t>friskulelova</w:t>
            </w:r>
            <w:proofErr w:type="spellEnd"/>
            <w:r w:rsidRPr="001A69B5">
              <w:t xml:space="preserve"> kapittel 6A</w:t>
            </w:r>
          </w:p>
        </w:tc>
        <w:tc>
          <w:tcPr>
            <w:tcW w:w="840" w:type="dxa"/>
          </w:tcPr>
          <w:p w14:paraId="29DA8B41" w14:textId="77777777" w:rsidR="000513CD" w:rsidRPr="001A69B5" w:rsidRDefault="0009509B" w:rsidP="001A69B5">
            <w:r w:rsidRPr="001A69B5">
              <w:t>30</w:t>
            </w:r>
          </w:p>
        </w:tc>
        <w:tc>
          <w:tcPr>
            <w:tcW w:w="840" w:type="dxa"/>
          </w:tcPr>
          <w:p w14:paraId="401D0B5D" w14:textId="77777777" w:rsidR="000513CD" w:rsidRPr="001A69B5" w:rsidRDefault="0009509B" w:rsidP="001A69B5">
            <w:r w:rsidRPr="001A69B5">
              <w:t>29</w:t>
            </w:r>
          </w:p>
        </w:tc>
        <w:tc>
          <w:tcPr>
            <w:tcW w:w="840" w:type="dxa"/>
          </w:tcPr>
          <w:p w14:paraId="3549C4F4" w14:textId="77777777" w:rsidR="000513CD" w:rsidRPr="001A69B5" w:rsidRDefault="0009509B" w:rsidP="001A69B5">
            <w:r w:rsidRPr="001A69B5">
              <w:t>28</w:t>
            </w:r>
          </w:p>
        </w:tc>
        <w:tc>
          <w:tcPr>
            <w:tcW w:w="840" w:type="dxa"/>
          </w:tcPr>
          <w:p w14:paraId="6A159A22" w14:textId="77777777" w:rsidR="000513CD" w:rsidRPr="001A69B5" w:rsidRDefault="0009509B" w:rsidP="001A69B5">
            <w:r w:rsidRPr="001A69B5">
              <w:t>1 373</w:t>
            </w:r>
          </w:p>
        </w:tc>
        <w:tc>
          <w:tcPr>
            <w:tcW w:w="840" w:type="dxa"/>
          </w:tcPr>
          <w:p w14:paraId="59C6EDDB" w14:textId="77777777" w:rsidR="000513CD" w:rsidRPr="001A69B5" w:rsidRDefault="0009509B" w:rsidP="001A69B5">
            <w:r w:rsidRPr="001A69B5">
              <w:t>1 265</w:t>
            </w:r>
          </w:p>
        </w:tc>
        <w:tc>
          <w:tcPr>
            <w:tcW w:w="840" w:type="dxa"/>
          </w:tcPr>
          <w:p w14:paraId="3F9FCCCA" w14:textId="77777777" w:rsidR="000513CD" w:rsidRPr="001A69B5" w:rsidRDefault="0009509B" w:rsidP="001A69B5">
            <w:r w:rsidRPr="001A69B5">
              <w:t>1 278</w:t>
            </w:r>
          </w:p>
        </w:tc>
      </w:tr>
      <w:tr w:rsidR="000513CD" w:rsidRPr="001A69B5" w14:paraId="2FB6C778" w14:textId="77777777" w:rsidTr="001B3733">
        <w:trPr>
          <w:trHeight w:val="380"/>
        </w:trPr>
        <w:tc>
          <w:tcPr>
            <w:tcW w:w="840" w:type="dxa"/>
          </w:tcPr>
          <w:p w14:paraId="032D62B8" w14:textId="77777777" w:rsidR="000513CD" w:rsidRPr="001A69B5" w:rsidRDefault="0009509B" w:rsidP="001A69B5">
            <w:r w:rsidRPr="001A69B5">
              <w:t>73</w:t>
            </w:r>
          </w:p>
        </w:tc>
        <w:tc>
          <w:tcPr>
            <w:tcW w:w="3620" w:type="dxa"/>
          </w:tcPr>
          <w:p w14:paraId="7F30D860" w14:textId="77777777" w:rsidR="000513CD" w:rsidRPr="001A69B5" w:rsidRDefault="0009509B" w:rsidP="001A69B5">
            <w:proofErr w:type="spellStart"/>
            <w:r w:rsidRPr="001A69B5">
              <w:t>Grunnskular</w:t>
            </w:r>
            <w:proofErr w:type="spellEnd"/>
            <w:r w:rsidRPr="001A69B5">
              <w:t xml:space="preserve"> i utlandet </w:t>
            </w:r>
          </w:p>
        </w:tc>
        <w:tc>
          <w:tcPr>
            <w:tcW w:w="840" w:type="dxa"/>
          </w:tcPr>
          <w:p w14:paraId="0FE9C92D" w14:textId="77777777" w:rsidR="000513CD" w:rsidRPr="001A69B5" w:rsidRDefault="0009509B" w:rsidP="001A69B5">
            <w:r w:rsidRPr="001A69B5">
              <w:t>9</w:t>
            </w:r>
          </w:p>
        </w:tc>
        <w:tc>
          <w:tcPr>
            <w:tcW w:w="840" w:type="dxa"/>
          </w:tcPr>
          <w:p w14:paraId="16D775ED" w14:textId="77777777" w:rsidR="000513CD" w:rsidRPr="001A69B5" w:rsidRDefault="0009509B" w:rsidP="001A69B5">
            <w:r w:rsidRPr="001A69B5">
              <w:t>9</w:t>
            </w:r>
          </w:p>
        </w:tc>
        <w:tc>
          <w:tcPr>
            <w:tcW w:w="840" w:type="dxa"/>
          </w:tcPr>
          <w:p w14:paraId="62D3CFE0" w14:textId="77777777" w:rsidR="000513CD" w:rsidRPr="001A69B5" w:rsidRDefault="0009509B" w:rsidP="001A69B5">
            <w:r w:rsidRPr="001A69B5">
              <w:t>9</w:t>
            </w:r>
          </w:p>
        </w:tc>
        <w:tc>
          <w:tcPr>
            <w:tcW w:w="840" w:type="dxa"/>
          </w:tcPr>
          <w:p w14:paraId="72DAA8DA" w14:textId="77777777" w:rsidR="000513CD" w:rsidRPr="001A69B5" w:rsidRDefault="0009509B" w:rsidP="001A69B5">
            <w:r w:rsidRPr="001A69B5">
              <w:t>748</w:t>
            </w:r>
          </w:p>
        </w:tc>
        <w:tc>
          <w:tcPr>
            <w:tcW w:w="840" w:type="dxa"/>
          </w:tcPr>
          <w:p w14:paraId="498CA34A" w14:textId="77777777" w:rsidR="000513CD" w:rsidRPr="001A69B5" w:rsidRDefault="0009509B" w:rsidP="001A69B5">
            <w:r w:rsidRPr="001A69B5">
              <w:t>765</w:t>
            </w:r>
          </w:p>
        </w:tc>
        <w:tc>
          <w:tcPr>
            <w:tcW w:w="840" w:type="dxa"/>
          </w:tcPr>
          <w:p w14:paraId="33611D88" w14:textId="77777777" w:rsidR="000513CD" w:rsidRPr="001A69B5" w:rsidRDefault="0009509B" w:rsidP="001A69B5">
            <w:r w:rsidRPr="001A69B5">
              <w:t>547</w:t>
            </w:r>
          </w:p>
        </w:tc>
      </w:tr>
      <w:tr w:rsidR="000513CD" w:rsidRPr="001A69B5" w14:paraId="29C1E808" w14:textId="77777777" w:rsidTr="001B3733">
        <w:trPr>
          <w:trHeight w:val="380"/>
        </w:trPr>
        <w:tc>
          <w:tcPr>
            <w:tcW w:w="840" w:type="dxa"/>
          </w:tcPr>
          <w:p w14:paraId="120F1100" w14:textId="77777777" w:rsidR="000513CD" w:rsidRPr="001A69B5" w:rsidRDefault="0009509B" w:rsidP="001A69B5">
            <w:r w:rsidRPr="001A69B5">
              <w:t>74</w:t>
            </w:r>
          </w:p>
        </w:tc>
        <w:tc>
          <w:tcPr>
            <w:tcW w:w="3620" w:type="dxa"/>
          </w:tcPr>
          <w:p w14:paraId="670BEEA3" w14:textId="77777777" w:rsidR="000513CD" w:rsidRPr="001A69B5" w:rsidRDefault="0009509B" w:rsidP="001A69B5">
            <w:proofErr w:type="spellStart"/>
            <w:r w:rsidRPr="001A69B5">
              <w:t>Vidaregåande</w:t>
            </w:r>
            <w:proofErr w:type="spellEnd"/>
            <w:r w:rsidRPr="001A69B5">
              <w:t xml:space="preserve"> </w:t>
            </w:r>
            <w:proofErr w:type="spellStart"/>
            <w:r w:rsidRPr="001A69B5">
              <w:t>skular</w:t>
            </w:r>
            <w:proofErr w:type="spellEnd"/>
            <w:r w:rsidRPr="001A69B5">
              <w:t xml:space="preserve"> i utlandet </w:t>
            </w:r>
          </w:p>
        </w:tc>
        <w:tc>
          <w:tcPr>
            <w:tcW w:w="840" w:type="dxa"/>
          </w:tcPr>
          <w:p w14:paraId="4FCEC18D" w14:textId="77777777" w:rsidR="000513CD" w:rsidRPr="001A69B5" w:rsidRDefault="0009509B" w:rsidP="001A69B5">
            <w:r w:rsidRPr="001A69B5">
              <w:t>3</w:t>
            </w:r>
          </w:p>
        </w:tc>
        <w:tc>
          <w:tcPr>
            <w:tcW w:w="840" w:type="dxa"/>
          </w:tcPr>
          <w:p w14:paraId="49E40BFF" w14:textId="77777777" w:rsidR="000513CD" w:rsidRPr="001A69B5" w:rsidRDefault="0009509B" w:rsidP="001A69B5">
            <w:r w:rsidRPr="001A69B5">
              <w:t>3</w:t>
            </w:r>
          </w:p>
        </w:tc>
        <w:tc>
          <w:tcPr>
            <w:tcW w:w="840" w:type="dxa"/>
          </w:tcPr>
          <w:p w14:paraId="4CAD244E" w14:textId="77777777" w:rsidR="000513CD" w:rsidRPr="001A69B5" w:rsidRDefault="0009509B" w:rsidP="001A69B5">
            <w:r w:rsidRPr="001A69B5">
              <w:t>3</w:t>
            </w:r>
          </w:p>
        </w:tc>
        <w:tc>
          <w:tcPr>
            <w:tcW w:w="840" w:type="dxa"/>
          </w:tcPr>
          <w:p w14:paraId="2956A90B" w14:textId="77777777" w:rsidR="000513CD" w:rsidRPr="001A69B5" w:rsidRDefault="0009509B" w:rsidP="001A69B5">
            <w:r w:rsidRPr="001A69B5">
              <w:t>131</w:t>
            </w:r>
          </w:p>
        </w:tc>
        <w:tc>
          <w:tcPr>
            <w:tcW w:w="840" w:type="dxa"/>
          </w:tcPr>
          <w:p w14:paraId="7C9FC344" w14:textId="77777777" w:rsidR="000513CD" w:rsidRPr="001A69B5" w:rsidRDefault="0009509B" w:rsidP="001A69B5">
            <w:r w:rsidRPr="001A69B5">
              <w:t>138</w:t>
            </w:r>
          </w:p>
        </w:tc>
        <w:tc>
          <w:tcPr>
            <w:tcW w:w="840" w:type="dxa"/>
          </w:tcPr>
          <w:p w14:paraId="1812F15B" w14:textId="77777777" w:rsidR="000513CD" w:rsidRPr="001A69B5" w:rsidRDefault="0009509B" w:rsidP="001A69B5">
            <w:r w:rsidRPr="001A69B5">
              <w:t>85</w:t>
            </w:r>
            <w:r w:rsidRPr="001A69B5">
              <w:rPr>
                <w:rStyle w:val="skrift-hevet"/>
              </w:rPr>
              <w:t>1</w:t>
            </w:r>
          </w:p>
        </w:tc>
      </w:tr>
      <w:tr w:rsidR="000513CD" w:rsidRPr="001A69B5" w14:paraId="070AB319" w14:textId="77777777" w:rsidTr="001B3733">
        <w:trPr>
          <w:trHeight w:val="380"/>
        </w:trPr>
        <w:tc>
          <w:tcPr>
            <w:tcW w:w="840" w:type="dxa"/>
          </w:tcPr>
          <w:p w14:paraId="0EEF48AF" w14:textId="77777777" w:rsidR="000513CD" w:rsidRPr="001A69B5" w:rsidRDefault="0009509B" w:rsidP="001A69B5">
            <w:r w:rsidRPr="001A69B5">
              <w:t>75</w:t>
            </w:r>
          </w:p>
        </w:tc>
        <w:tc>
          <w:tcPr>
            <w:tcW w:w="3620" w:type="dxa"/>
          </w:tcPr>
          <w:p w14:paraId="0CC429E2" w14:textId="77777777" w:rsidR="000513CD" w:rsidRPr="001A69B5" w:rsidRDefault="0009509B" w:rsidP="001A69B5">
            <w:proofErr w:type="spellStart"/>
            <w:r w:rsidRPr="001A69B5">
              <w:t>Skular</w:t>
            </w:r>
            <w:proofErr w:type="spellEnd"/>
            <w:r w:rsidRPr="001A69B5">
              <w:t xml:space="preserve"> for funksjonshemma </w:t>
            </w:r>
            <w:proofErr w:type="spellStart"/>
            <w:r w:rsidRPr="001A69B5">
              <w:t>elevar</w:t>
            </w:r>
            <w:proofErr w:type="spellEnd"/>
            <w:r w:rsidRPr="001A69B5">
              <w:t xml:space="preserve"> </w:t>
            </w:r>
          </w:p>
        </w:tc>
        <w:tc>
          <w:tcPr>
            <w:tcW w:w="840" w:type="dxa"/>
          </w:tcPr>
          <w:p w14:paraId="5C878171" w14:textId="77777777" w:rsidR="000513CD" w:rsidRPr="001A69B5" w:rsidRDefault="0009509B" w:rsidP="001A69B5">
            <w:r w:rsidRPr="001A69B5">
              <w:t>16</w:t>
            </w:r>
          </w:p>
        </w:tc>
        <w:tc>
          <w:tcPr>
            <w:tcW w:w="840" w:type="dxa"/>
          </w:tcPr>
          <w:p w14:paraId="557DAAAF" w14:textId="77777777" w:rsidR="000513CD" w:rsidRPr="001A69B5" w:rsidRDefault="0009509B" w:rsidP="001A69B5">
            <w:r w:rsidRPr="001A69B5">
              <w:t>15</w:t>
            </w:r>
          </w:p>
        </w:tc>
        <w:tc>
          <w:tcPr>
            <w:tcW w:w="840" w:type="dxa"/>
          </w:tcPr>
          <w:p w14:paraId="5109E539" w14:textId="77777777" w:rsidR="000513CD" w:rsidRPr="001A69B5" w:rsidRDefault="0009509B" w:rsidP="001A69B5">
            <w:r w:rsidRPr="001A69B5">
              <w:t>16</w:t>
            </w:r>
          </w:p>
        </w:tc>
        <w:tc>
          <w:tcPr>
            <w:tcW w:w="840" w:type="dxa"/>
          </w:tcPr>
          <w:p w14:paraId="03AB99E5" w14:textId="77777777" w:rsidR="000513CD" w:rsidRPr="001A69B5" w:rsidRDefault="0009509B" w:rsidP="001A69B5">
            <w:r w:rsidRPr="001A69B5">
              <w:t>819</w:t>
            </w:r>
          </w:p>
        </w:tc>
        <w:tc>
          <w:tcPr>
            <w:tcW w:w="840" w:type="dxa"/>
          </w:tcPr>
          <w:p w14:paraId="693BA607" w14:textId="77777777" w:rsidR="000513CD" w:rsidRPr="001A69B5" w:rsidRDefault="0009509B" w:rsidP="001A69B5">
            <w:r w:rsidRPr="001A69B5">
              <w:t>869</w:t>
            </w:r>
          </w:p>
        </w:tc>
        <w:tc>
          <w:tcPr>
            <w:tcW w:w="840" w:type="dxa"/>
          </w:tcPr>
          <w:p w14:paraId="305D5175" w14:textId="77777777" w:rsidR="000513CD" w:rsidRPr="001A69B5" w:rsidRDefault="0009509B" w:rsidP="001A69B5">
            <w:r w:rsidRPr="001A69B5">
              <w:t>957</w:t>
            </w:r>
            <w:r w:rsidRPr="001A69B5">
              <w:rPr>
                <w:rStyle w:val="skrift-hevet"/>
              </w:rPr>
              <w:t>1</w:t>
            </w:r>
          </w:p>
        </w:tc>
      </w:tr>
      <w:tr w:rsidR="000513CD" w:rsidRPr="001A69B5" w14:paraId="3D99B391" w14:textId="77777777" w:rsidTr="001B3733">
        <w:trPr>
          <w:trHeight w:val="380"/>
        </w:trPr>
        <w:tc>
          <w:tcPr>
            <w:tcW w:w="840" w:type="dxa"/>
          </w:tcPr>
          <w:p w14:paraId="40858566" w14:textId="77777777" w:rsidR="000513CD" w:rsidRPr="001A69B5" w:rsidRDefault="0009509B" w:rsidP="001A69B5">
            <w:r w:rsidRPr="001A69B5">
              <w:t>76</w:t>
            </w:r>
          </w:p>
        </w:tc>
        <w:tc>
          <w:tcPr>
            <w:tcW w:w="3620" w:type="dxa"/>
          </w:tcPr>
          <w:p w14:paraId="5D5B6030" w14:textId="77777777" w:rsidR="000513CD" w:rsidRPr="001A69B5" w:rsidRDefault="0009509B" w:rsidP="001A69B5">
            <w:r w:rsidRPr="001A69B5">
              <w:t xml:space="preserve">Andre </w:t>
            </w:r>
            <w:proofErr w:type="spellStart"/>
            <w:r w:rsidRPr="001A69B5">
              <w:t>frittståande</w:t>
            </w:r>
            <w:proofErr w:type="spellEnd"/>
            <w:r w:rsidRPr="001A69B5">
              <w:t xml:space="preserve"> </w:t>
            </w:r>
            <w:proofErr w:type="spellStart"/>
            <w:r w:rsidRPr="001A69B5">
              <w:t>skular</w:t>
            </w:r>
            <w:proofErr w:type="spellEnd"/>
            <w:r w:rsidRPr="001A69B5">
              <w:t xml:space="preserve"> </w:t>
            </w:r>
          </w:p>
        </w:tc>
        <w:tc>
          <w:tcPr>
            <w:tcW w:w="840" w:type="dxa"/>
          </w:tcPr>
          <w:p w14:paraId="1585EBE1" w14:textId="77777777" w:rsidR="000513CD" w:rsidRPr="001A69B5" w:rsidRDefault="0009509B" w:rsidP="001A69B5">
            <w:r w:rsidRPr="001A69B5">
              <w:t>2</w:t>
            </w:r>
          </w:p>
        </w:tc>
        <w:tc>
          <w:tcPr>
            <w:tcW w:w="840" w:type="dxa"/>
          </w:tcPr>
          <w:p w14:paraId="4DB6D36E" w14:textId="77777777" w:rsidR="000513CD" w:rsidRPr="001A69B5" w:rsidRDefault="0009509B" w:rsidP="001A69B5">
            <w:r w:rsidRPr="001A69B5">
              <w:t>1</w:t>
            </w:r>
          </w:p>
        </w:tc>
        <w:tc>
          <w:tcPr>
            <w:tcW w:w="840" w:type="dxa"/>
          </w:tcPr>
          <w:p w14:paraId="79DA01BE" w14:textId="77777777" w:rsidR="000513CD" w:rsidRPr="001A69B5" w:rsidRDefault="0009509B" w:rsidP="001A69B5">
            <w:r w:rsidRPr="001A69B5">
              <w:t>1</w:t>
            </w:r>
          </w:p>
        </w:tc>
        <w:tc>
          <w:tcPr>
            <w:tcW w:w="840" w:type="dxa"/>
          </w:tcPr>
          <w:p w14:paraId="3B81CD9C" w14:textId="77777777" w:rsidR="000513CD" w:rsidRPr="001A69B5" w:rsidRDefault="0009509B" w:rsidP="001A69B5">
            <w:r w:rsidRPr="001A69B5">
              <w:t>178</w:t>
            </w:r>
          </w:p>
        </w:tc>
        <w:tc>
          <w:tcPr>
            <w:tcW w:w="840" w:type="dxa"/>
          </w:tcPr>
          <w:p w14:paraId="7DB9AF9C" w14:textId="77777777" w:rsidR="000513CD" w:rsidRPr="001A69B5" w:rsidRDefault="0009509B" w:rsidP="001A69B5">
            <w:r w:rsidRPr="001A69B5">
              <w:t>119</w:t>
            </w:r>
          </w:p>
        </w:tc>
        <w:tc>
          <w:tcPr>
            <w:tcW w:w="840" w:type="dxa"/>
          </w:tcPr>
          <w:p w14:paraId="579300FC" w14:textId="77777777" w:rsidR="000513CD" w:rsidRPr="001A69B5" w:rsidRDefault="0009509B" w:rsidP="001A69B5">
            <w:r w:rsidRPr="001A69B5">
              <w:t>135</w:t>
            </w:r>
          </w:p>
        </w:tc>
      </w:tr>
      <w:tr w:rsidR="000513CD" w:rsidRPr="001A69B5" w14:paraId="463862BD" w14:textId="77777777" w:rsidTr="001B3733">
        <w:trPr>
          <w:trHeight w:val="380"/>
        </w:trPr>
        <w:tc>
          <w:tcPr>
            <w:tcW w:w="840" w:type="dxa"/>
          </w:tcPr>
          <w:p w14:paraId="4C8A8A5B" w14:textId="77777777" w:rsidR="000513CD" w:rsidRPr="001A69B5" w:rsidRDefault="000513CD" w:rsidP="001A69B5"/>
        </w:tc>
        <w:tc>
          <w:tcPr>
            <w:tcW w:w="3620" w:type="dxa"/>
          </w:tcPr>
          <w:p w14:paraId="79EAA63D" w14:textId="77777777" w:rsidR="000513CD" w:rsidRPr="001A69B5" w:rsidRDefault="0009509B" w:rsidP="001A69B5">
            <w:r w:rsidRPr="001A69B5">
              <w:t>Sum</w:t>
            </w:r>
          </w:p>
        </w:tc>
        <w:tc>
          <w:tcPr>
            <w:tcW w:w="840" w:type="dxa"/>
          </w:tcPr>
          <w:p w14:paraId="39F8628E" w14:textId="77777777" w:rsidR="000513CD" w:rsidRPr="001A69B5" w:rsidRDefault="0009509B" w:rsidP="001A69B5">
            <w:r w:rsidRPr="001A69B5">
              <w:t>376</w:t>
            </w:r>
          </w:p>
        </w:tc>
        <w:tc>
          <w:tcPr>
            <w:tcW w:w="840" w:type="dxa"/>
          </w:tcPr>
          <w:p w14:paraId="08E9A6C0" w14:textId="77777777" w:rsidR="000513CD" w:rsidRPr="001A69B5" w:rsidRDefault="0009509B" w:rsidP="001A69B5">
            <w:r w:rsidRPr="001A69B5">
              <w:t>387</w:t>
            </w:r>
          </w:p>
        </w:tc>
        <w:tc>
          <w:tcPr>
            <w:tcW w:w="840" w:type="dxa"/>
          </w:tcPr>
          <w:p w14:paraId="06AEB9F8" w14:textId="77777777" w:rsidR="000513CD" w:rsidRPr="001A69B5" w:rsidRDefault="0009509B" w:rsidP="001A69B5">
            <w:r w:rsidRPr="001A69B5">
              <w:t>395</w:t>
            </w:r>
          </w:p>
        </w:tc>
        <w:tc>
          <w:tcPr>
            <w:tcW w:w="840" w:type="dxa"/>
          </w:tcPr>
          <w:p w14:paraId="782104A1" w14:textId="77777777" w:rsidR="000513CD" w:rsidRPr="001A69B5" w:rsidRDefault="0009509B" w:rsidP="001A69B5">
            <w:r w:rsidRPr="001A69B5">
              <w:t>38 672</w:t>
            </w:r>
          </w:p>
        </w:tc>
        <w:tc>
          <w:tcPr>
            <w:tcW w:w="840" w:type="dxa"/>
          </w:tcPr>
          <w:p w14:paraId="25BB94C4" w14:textId="77777777" w:rsidR="000513CD" w:rsidRPr="001A69B5" w:rsidRDefault="0009509B" w:rsidP="001A69B5">
            <w:r w:rsidRPr="001A69B5">
              <w:t>41 829</w:t>
            </w:r>
          </w:p>
        </w:tc>
        <w:tc>
          <w:tcPr>
            <w:tcW w:w="840" w:type="dxa"/>
          </w:tcPr>
          <w:p w14:paraId="2846FBD8" w14:textId="77777777" w:rsidR="000513CD" w:rsidRPr="001A69B5" w:rsidRDefault="0009509B" w:rsidP="001A69B5">
            <w:r w:rsidRPr="001A69B5">
              <w:t>43 640</w:t>
            </w:r>
          </w:p>
        </w:tc>
      </w:tr>
    </w:tbl>
    <w:p w14:paraId="748CC191" w14:textId="77777777" w:rsidR="000513CD" w:rsidRPr="001A69B5" w:rsidRDefault="0009509B" w:rsidP="001A69B5">
      <w:pPr>
        <w:pStyle w:val="tabell-noter"/>
      </w:pPr>
      <w:r w:rsidRPr="001A69B5">
        <w:rPr>
          <w:rStyle w:val="skrift-hevet"/>
        </w:rPr>
        <w:t>1</w:t>
      </w:r>
      <w:r w:rsidRPr="001A69B5">
        <w:tab/>
        <w:t xml:space="preserve">Inkludert </w:t>
      </w:r>
      <w:proofErr w:type="spellStart"/>
      <w:r w:rsidRPr="001A69B5">
        <w:t>elevar</w:t>
      </w:r>
      <w:proofErr w:type="spellEnd"/>
      <w:r w:rsidRPr="001A69B5">
        <w:t xml:space="preserve"> </w:t>
      </w:r>
      <w:proofErr w:type="spellStart"/>
      <w:r w:rsidRPr="001A69B5">
        <w:t>tekne</w:t>
      </w:r>
      <w:proofErr w:type="spellEnd"/>
      <w:r w:rsidRPr="001A69B5">
        <w:t xml:space="preserve"> opp som følge av mellombels særregel om inntak i </w:t>
      </w:r>
      <w:proofErr w:type="spellStart"/>
      <w:r w:rsidRPr="001A69B5">
        <w:t>friskular</w:t>
      </w:r>
      <w:proofErr w:type="spellEnd"/>
      <w:r w:rsidRPr="001A69B5">
        <w:t xml:space="preserve"> </w:t>
      </w:r>
      <w:proofErr w:type="spellStart"/>
      <w:r w:rsidRPr="001A69B5">
        <w:t>hausten</w:t>
      </w:r>
      <w:proofErr w:type="spellEnd"/>
      <w:r w:rsidRPr="001A69B5">
        <w:t xml:space="preserve"> 2020.</w:t>
      </w:r>
    </w:p>
    <w:p w14:paraId="56EADBC6" w14:textId="77777777" w:rsidR="000513CD" w:rsidRPr="001A69B5" w:rsidRDefault="0009509B" w:rsidP="001A69B5">
      <w:pPr>
        <w:pStyle w:val="Kilde"/>
      </w:pPr>
      <w:r w:rsidRPr="001A69B5">
        <w:t>Utdanningsdirektoratet</w:t>
      </w:r>
    </w:p>
    <w:p w14:paraId="0AFE1DC3" w14:textId="77777777" w:rsidR="000513CD" w:rsidRPr="001A69B5" w:rsidRDefault="0009509B" w:rsidP="001A69B5">
      <w:proofErr w:type="spellStart"/>
      <w:r w:rsidRPr="001A69B5">
        <w:t>Hausten</w:t>
      </w:r>
      <w:proofErr w:type="spellEnd"/>
      <w:r w:rsidRPr="001A69B5">
        <w:t xml:space="preserve"> 2020 gjekk 4,1 pst. av </w:t>
      </w:r>
      <w:proofErr w:type="spellStart"/>
      <w:r w:rsidRPr="001A69B5">
        <w:t>grunnskuleelevane</w:t>
      </w:r>
      <w:proofErr w:type="spellEnd"/>
      <w:r w:rsidRPr="001A69B5">
        <w:t xml:space="preserve"> i </w:t>
      </w:r>
      <w:proofErr w:type="spellStart"/>
      <w:r w:rsidRPr="001A69B5">
        <w:t>frittståande</w:t>
      </w:r>
      <w:proofErr w:type="spellEnd"/>
      <w:r w:rsidRPr="001A69B5">
        <w:t xml:space="preserve"> </w:t>
      </w:r>
      <w:proofErr w:type="spellStart"/>
      <w:r w:rsidRPr="001A69B5">
        <w:t>skular</w:t>
      </w:r>
      <w:proofErr w:type="spellEnd"/>
      <w:r w:rsidRPr="001A69B5">
        <w:t xml:space="preserve">, mot 3,9 pst. året før. </w:t>
      </w:r>
      <w:proofErr w:type="spellStart"/>
      <w:r w:rsidRPr="001A69B5">
        <w:t>Hausten</w:t>
      </w:r>
      <w:proofErr w:type="spellEnd"/>
      <w:r w:rsidRPr="001A69B5">
        <w:t xml:space="preserve"> 2020 gjekk 7,3 pst. av </w:t>
      </w:r>
      <w:proofErr w:type="spellStart"/>
      <w:r w:rsidRPr="001A69B5">
        <w:t>elevane</w:t>
      </w:r>
      <w:proofErr w:type="spellEnd"/>
      <w:r w:rsidRPr="001A69B5">
        <w:t xml:space="preserve"> i </w:t>
      </w:r>
      <w:proofErr w:type="spellStart"/>
      <w:r w:rsidRPr="001A69B5">
        <w:t>vidaregåande</w:t>
      </w:r>
      <w:proofErr w:type="spellEnd"/>
      <w:r w:rsidRPr="001A69B5">
        <w:t xml:space="preserve"> opplæring i </w:t>
      </w:r>
      <w:proofErr w:type="spellStart"/>
      <w:r w:rsidRPr="001A69B5">
        <w:t>frittståande</w:t>
      </w:r>
      <w:proofErr w:type="spellEnd"/>
      <w:r w:rsidRPr="001A69B5">
        <w:t xml:space="preserve"> </w:t>
      </w:r>
      <w:proofErr w:type="spellStart"/>
      <w:r w:rsidRPr="001A69B5">
        <w:t>skular</w:t>
      </w:r>
      <w:proofErr w:type="spellEnd"/>
      <w:r w:rsidRPr="001A69B5">
        <w:t xml:space="preserve">, mot 7,2 pst. året før. I </w:t>
      </w:r>
      <w:proofErr w:type="spellStart"/>
      <w:r w:rsidRPr="001A69B5">
        <w:t>dei</w:t>
      </w:r>
      <w:proofErr w:type="spellEnd"/>
      <w:r w:rsidRPr="001A69B5">
        <w:t xml:space="preserve"> siste ti </w:t>
      </w:r>
      <w:proofErr w:type="spellStart"/>
      <w:r w:rsidRPr="001A69B5">
        <w:t>åra</w:t>
      </w:r>
      <w:proofErr w:type="spellEnd"/>
      <w:r w:rsidRPr="001A69B5">
        <w:t xml:space="preserve"> har det </w:t>
      </w:r>
      <w:proofErr w:type="spellStart"/>
      <w:r w:rsidRPr="001A69B5">
        <w:t>vore</w:t>
      </w:r>
      <w:proofErr w:type="spellEnd"/>
      <w:r w:rsidRPr="001A69B5">
        <w:t xml:space="preserve"> </w:t>
      </w:r>
      <w:proofErr w:type="spellStart"/>
      <w:r w:rsidRPr="001A69B5">
        <w:t>ein</w:t>
      </w:r>
      <w:proofErr w:type="spellEnd"/>
      <w:r w:rsidRPr="001A69B5">
        <w:t xml:space="preserve"> liten </w:t>
      </w:r>
      <w:proofErr w:type="spellStart"/>
      <w:r w:rsidRPr="001A69B5">
        <w:t>auke</w:t>
      </w:r>
      <w:proofErr w:type="spellEnd"/>
      <w:r w:rsidRPr="001A69B5">
        <w:t xml:space="preserve"> i prosentdelen </w:t>
      </w:r>
      <w:proofErr w:type="spellStart"/>
      <w:r w:rsidRPr="001A69B5">
        <w:t>elevar</w:t>
      </w:r>
      <w:proofErr w:type="spellEnd"/>
      <w:r w:rsidRPr="001A69B5">
        <w:t xml:space="preserve"> i </w:t>
      </w:r>
      <w:proofErr w:type="spellStart"/>
      <w:r w:rsidRPr="001A69B5">
        <w:t>frittståande</w:t>
      </w:r>
      <w:proofErr w:type="spellEnd"/>
      <w:r w:rsidRPr="001A69B5">
        <w:t xml:space="preserve"> </w:t>
      </w:r>
      <w:proofErr w:type="spellStart"/>
      <w:r w:rsidRPr="001A69B5">
        <w:t>grunnskular</w:t>
      </w:r>
      <w:proofErr w:type="spellEnd"/>
      <w:r w:rsidRPr="001A69B5">
        <w:t xml:space="preserve"> og i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I </w:t>
      </w:r>
      <w:proofErr w:type="spellStart"/>
      <w:r w:rsidRPr="001A69B5">
        <w:t>skuleåret</w:t>
      </w:r>
      <w:proofErr w:type="spellEnd"/>
      <w:r w:rsidRPr="001A69B5">
        <w:t xml:space="preserve"> 2009–10 gjekk 2,4 pst. av </w:t>
      </w:r>
      <w:proofErr w:type="spellStart"/>
      <w:r w:rsidRPr="001A69B5">
        <w:t>elevane</w:t>
      </w:r>
      <w:proofErr w:type="spellEnd"/>
      <w:r w:rsidRPr="001A69B5">
        <w:t xml:space="preserve"> i </w:t>
      </w:r>
      <w:proofErr w:type="spellStart"/>
      <w:r w:rsidRPr="001A69B5">
        <w:t>grunnskulen</w:t>
      </w:r>
      <w:proofErr w:type="spellEnd"/>
      <w:r w:rsidRPr="001A69B5">
        <w:t xml:space="preserve"> i </w:t>
      </w:r>
      <w:proofErr w:type="spellStart"/>
      <w:r w:rsidRPr="001A69B5">
        <w:t>friskular</w:t>
      </w:r>
      <w:proofErr w:type="spellEnd"/>
      <w:r w:rsidRPr="001A69B5">
        <w:t xml:space="preserve"> og 6,4 pst. av </w:t>
      </w:r>
      <w:proofErr w:type="spellStart"/>
      <w:r w:rsidRPr="001A69B5">
        <w:t>elevane</w:t>
      </w:r>
      <w:proofErr w:type="spellEnd"/>
      <w:r w:rsidRPr="001A69B5">
        <w:t xml:space="preserve"> i </w:t>
      </w:r>
      <w:proofErr w:type="spellStart"/>
      <w:r w:rsidRPr="001A69B5">
        <w:t>vidaregåande</w:t>
      </w:r>
      <w:proofErr w:type="spellEnd"/>
      <w:r w:rsidRPr="001A69B5">
        <w:t xml:space="preserve"> opplæring.</w:t>
      </w:r>
    </w:p>
    <w:p w14:paraId="51C88BB8" w14:textId="77777777" w:rsidR="000513CD" w:rsidRPr="001A69B5" w:rsidRDefault="0009509B" w:rsidP="001A69B5">
      <w:pPr>
        <w:pStyle w:val="b-post"/>
      </w:pPr>
      <w:r w:rsidRPr="001A69B5">
        <w:t xml:space="preserve">Post 70 </w:t>
      </w:r>
      <w:proofErr w:type="spellStart"/>
      <w:r w:rsidRPr="001A69B5">
        <w:t>Frittståande</w:t>
      </w:r>
      <w:proofErr w:type="spellEnd"/>
      <w:r w:rsidRPr="001A69B5">
        <w:t xml:space="preserve"> </w:t>
      </w:r>
      <w:proofErr w:type="spellStart"/>
      <w:r w:rsidRPr="001A69B5">
        <w:t>grunnskular</w:t>
      </w:r>
      <w:proofErr w:type="spellEnd"/>
      <w:r w:rsidRPr="001A69B5">
        <w:t>, overslagsløyving</w:t>
      </w:r>
    </w:p>
    <w:p w14:paraId="15A4EF6F" w14:textId="77777777" w:rsidR="000513CD" w:rsidRPr="001A69B5" w:rsidRDefault="0009509B" w:rsidP="001A69B5">
      <w:proofErr w:type="spellStart"/>
      <w:r w:rsidRPr="001A69B5">
        <w:t>Frittståande</w:t>
      </w:r>
      <w:proofErr w:type="spellEnd"/>
      <w:r w:rsidRPr="001A69B5">
        <w:t xml:space="preserve"> </w:t>
      </w:r>
      <w:proofErr w:type="spellStart"/>
      <w:r w:rsidRPr="001A69B5">
        <w:t>grunnskular</w:t>
      </w:r>
      <w:proofErr w:type="spellEnd"/>
      <w:r w:rsidRPr="001A69B5">
        <w:t xml:space="preserve"> som er </w:t>
      </w:r>
      <w:proofErr w:type="spellStart"/>
      <w:r w:rsidRPr="001A69B5">
        <w:t>godkjende</w:t>
      </w:r>
      <w:proofErr w:type="spellEnd"/>
      <w:r w:rsidRPr="001A69B5">
        <w:t xml:space="preserve"> etter </w:t>
      </w:r>
      <w:proofErr w:type="spellStart"/>
      <w:r w:rsidRPr="001A69B5">
        <w:t>friskulelova</w:t>
      </w:r>
      <w:proofErr w:type="spellEnd"/>
      <w:r w:rsidRPr="001A69B5">
        <w:t xml:space="preserve">, får </w:t>
      </w:r>
      <w:proofErr w:type="spellStart"/>
      <w:r w:rsidRPr="001A69B5">
        <w:t>tilskot</w:t>
      </w:r>
      <w:proofErr w:type="spellEnd"/>
      <w:r w:rsidRPr="001A69B5">
        <w:t xml:space="preserve"> </w:t>
      </w:r>
      <w:proofErr w:type="spellStart"/>
      <w:r w:rsidRPr="001A69B5">
        <w:t>tilsvarande</w:t>
      </w:r>
      <w:proofErr w:type="spellEnd"/>
      <w:r w:rsidRPr="001A69B5">
        <w:t xml:space="preserve"> 85 pst. av </w:t>
      </w:r>
      <w:proofErr w:type="spellStart"/>
      <w:r w:rsidRPr="001A69B5">
        <w:t>tilskotssatsen</w:t>
      </w:r>
      <w:proofErr w:type="spellEnd"/>
      <w:r w:rsidRPr="001A69B5">
        <w:t>.</w:t>
      </w:r>
    </w:p>
    <w:p w14:paraId="738223C7" w14:textId="77777777" w:rsidR="000513CD" w:rsidRPr="001A69B5" w:rsidRDefault="0009509B" w:rsidP="001A69B5">
      <w:r w:rsidRPr="001A69B5">
        <w:t xml:space="preserve">I 2020 blei det løyvd 15,5 mill. kroner i </w:t>
      </w:r>
      <w:proofErr w:type="spellStart"/>
      <w:r w:rsidRPr="001A69B5">
        <w:t>tilskot</w:t>
      </w:r>
      <w:proofErr w:type="spellEnd"/>
      <w:r w:rsidRPr="001A69B5">
        <w:t xml:space="preserve"> til å gjennomføre </w:t>
      </w:r>
      <w:proofErr w:type="spellStart"/>
      <w:r w:rsidRPr="001A69B5">
        <w:t>lærarnorma</w:t>
      </w:r>
      <w:proofErr w:type="spellEnd"/>
      <w:r w:rsidRPr="001A69B5">
        <w:t xml:space="preserve">, jf. </w:t>
      </w:r>
      <w:proofErr w:type="spellStart"/>
      <w:r w:rsidRPr="001A69B5">
        <w:t>Innst</w:t>
      </w:r>
      <w:proofErr w:type="spellEnd"/>
      <w:r w:rsidRPr="001A69B5">
        <w:t xml:space="preserve">. 12 S (2018–2019). </w:t>
      </w:r>
      <w:proofErr w:type="spellStart"/>
      <w:r w:rsidRPr="001A69B5">
        <w:t>Tilskotet</w:t>
      </w:r>
      <w:proofErr w:type="spellEnd"/>
      <w:r w:rsidRPr="001A69B5">
        <w:t xml:space="preserve"> blir fordelt til </w:t>
      </w:r>
      <w:proofErr w:type="spellStart"/>
      <w:r w:rsidRPr="001A69B5">
        <w:t>dei</w:t>
      </w:r>
      <w:proofErr w:type="spellEnd"/>
      <w:r w:rsidRPr="001A69B5">
        <w:t xml:space="preserve"> </w:t>
      </w:r>
      <w:proofErr w:type="spellStart"/>
      <w:r w:rsidRPr="001A69B5">
        <w:t>skulane</w:t>
      </w:r>
      <w:proofErr w:type="spellEnd"/>
      <w:r w:rsidRPr="001A69B5">
        <w:t xml:space="preserve"> som per 1. oktober 2018 mangla </w:t>
      </w:r>
      <w:proofErr w:type="spellStart"/>
      <w:r w:rsidRPr="001A69B5">
        <w:t>meir</w:t>
      </w:r>
      <w:proofErr w:type="spellEnd"/>
      <w:r w:rsidRPr="001A69B5">
        <w:t xml:space="preserve"> enn 0,2 </w:t>
      </w:r>
      <w:proofErr w:type="spellStart"/>
      <w:r w:rsidRPr="001A69B5">
        <w:t>lærarårsverk</w:t>
      </w:r>
      <w:proofErr w:type="spellEnd"/>
      <w:r w:rsidRPr="001A69B5">
        <w:t xml:space="preserve"> for å oppfylle same </w:t>
      </w:r>
      <w:proofErr w:type="spellStart"/>
      <w:r w:rsidRPr="001A69B5">
        <w:t>lærartettleik</w:t>
      </w:r>
      <w:proofErr w:type="spellEnd"/>
      <w:r w:rsidRPr="001A69B5">
        <w:t xml:space="preserve"> som </w:t>
      </w:r>
      <w:proofErr w:type="spellStart"/>
      <w:r w:rsidRPr="001A69B5">
        <w:t>norma</w:t>
      </w:r>
      <w:proofErr w:type="spellEnd"/>
      <w:r w:rsidRPr="001A69B5">
        <w:t xml:space="preserve"> i </w:t>
      </w:r>
      <w:proofErr w:type="spellStart"/>
      <w:r w:rsidRPr="001A69B5">
        <w:t>offentleg</w:t>
      </w:r>
      <w:proofErr w:type="spellEnd"/>
      <w:r w:rsidRPr="001A69B5">
        <w:t xml:space="preserve"> skule. Det </w:t>
      </w:r>
      <w:proofErr w:type="spellStart"/>
      <w:r w:rsidRPr="001A69B5">
        <w:t>gjeld</w:t>
      </w:r>
      <w:proofErr w:type="spellEnd"/>
      <w:r w:rsidRPr="001A69B5">
        <w:t xml:space="preserve"> 22 </w:t>
      </w:r>
      <w:proofErr w:type="spellStart"/>
      <w:r w:rsidRPr="001A69B5">
        <w:t>skular</w:t>
      </w:r>
      <w:proofErr w:type="spellEnd"/>
      <w:r w:rsidRPr="001A69B5">
        <w:t xml:space="preserve">. Rapporteringa </w:t>
      </w:r>
      <w:proofErr w:type="spellStart"/>
      <w:r w:rsidRPr="001A69B5">
        <w:t>frå</w:t>
      </w:r>
      <w:proofErr w:type="spellEnd"/>
      <w:r w:rsidRPr="001A69B5">
        <w:t xml:space="preserve"> GSI (Grunnskolens Informasjonssystem) per 1. oktober 2018 </w:t>
      </w:r>
      <w:proofErr w:type="spellStart"/>
      <w:r w:rsidRPr="001A69B5">
        <w:t>dannar</w:t>
      </w:r>
      <w:proofErr w:type="spellEnd"/>
      <w:r w:rsidRPr="001A69B5">
        <w:t xml:space="preserve"> grunnlaget for å </w:t>
      </w:r>
      <w:proofErr w:type="spellStart"/>
      <w:r w:rsidRPr="001A69B5">
        <w:t>berekne</w:t>
      </w:r>
      <w:proofErr w:type="spellEnd"/>
      <w:r w:rsidRPr="001A69B5">
        <w:t xml:space="preserve"> og utbetale </w:t>
      </w:r>
      <w:proofErr w:type="spellStart"/>
      <w:r w:rsidRPr="001A69B5">
        <w:t>tilskot</w:t>
      </w:r>
      <w:proofErr w:type="spellEnd"/>
      <w:r w:rsidRPr="001A69B5">
        <w:t xml:space="preserve">. </w:t>
      </w:r>
      <w:proofErr w:type="spellStart"/>
      <w:r w:rsidRPr="001A69B5">
        <w:t>Tilskotet</w:t>
      </w:r>
      <w:proofErr w:type="spellEnd"/>
      <w:r w:rsidRPr="001A69B5">
        <w:t xml:space="preserve"> blir gitt med </w:t>
      </w:r>
      <w:proofErr w:type="spellStart"/>
      <w:r w:rsidRPr="001A69B5">
        <w:t>ein</w:t>
      </w:r>
      <w:proofErr w:type="spellEnd"/>
      <w:r w:rsidRPr="001A69B5">
        <w:t xml:space="preserve"> sats per ekstra </w:t>
      </w:r>
      <w:proofErr w:type="spellStart"/>
      <w:r w:rsidRPr="001A69B5">
        <w:t>lærarårsverk</w:t>
      </w:r>
      <w:proofErr w:type="spellEnd"/>
      <w:r w:rsidRPr="001A69B5">
        <w:t xml:space="preserve">, og det blir fasa ut når </w:t>
      </w:r>
      <w:proofErr w:type="spellStart"/>
      <w:r w:rsidRPr="001A69B5">
        <w:t>ressursane</w:t>
      </w:r>
      <w:proofErr w:type="spellEnd"/>
      <w:r w:rsidRPr="001A69B5">
        <w:t xml:space="preserve"> </w:t>
      </w:r>
      <w:proofErr w:type="spellStart"/>
      <w:r w:rsidRPr="001A69B5">
        <w:t>kommunane</w:t>
      </w:r>
      <w:proofErr w:type="spellEnd"/>
      <w:r w:rsidRPr="001A69B5">
        <w:t xml:space="preserve"> har til </w:t>
      </w:r>
      <w:proofErr w:type="spellStart"/>
      <w:r w:rsidRPr="001A69B5">
        <w:t>fleire</w:t>
      </w:r>
      <w:proofErr w:type="spellEnd"/>
      <w:r w:rsidRPr="001A69B5">
        <w:t xml:space="preserve"> </w:t>
      </w:r>
      <w:proofErr w:type="spellStart"/>
      <w:r w:rsidRPr="001A69B5">
        <w:t>lærarar</w:t>
      </w:r>
      <w:proofErr w:type="spellEnd"/>
      <w:r w:rsidRPr="001A69B5">
        <w:t xml:space="preserve"> for å oppfylle </w:t>
      </w:r>
      <w:proofErr w:type="spellStart"/>
      <w:r w:rsidRPr="001A69B5">
        <w:t>lærarnorma</w:t>
      </w:r>
      <w:proofErr w:type="spellEnd"/>
      <w:r w:rsidRPr="001A69B5">
        <w:t xml:space="preserve">, inngår i </w:t>
      </w:r>
      <w:proofErr w:type="spellStart"/>
      <w:r w:rsidRPr="001A69B5">
        <w:t>tilskotsgrunnlaget</w:t>
      </w:r>
      <w:proofErr w:type="spellEnd"/>
      <w:r w:rsidRPr="001A69B5">
        <w:t xml:space="preserve"> til </w:t>
      </w:r>
      <w:proofErr w:type="spellStart"/>
      <w:r w:rsidRPr="001A69B5">
        <w:t>friskulane</w:t>
      </w:r>
      <w:proofErr w:type="spellEnd"/>
      <w:r w:rsidRPr="001A69B5">
        <w:t>.</w:t>
      </w:r>
    </w:p>
    <w:p w14:paraId="62A37ACF" w14:textId="77777777" w:rsidR="000513CD" w:rsidRPr="001A69B5" w:rsidRDefault="0009509B" w:rsidP="001A69B5">
      <w:pPr>
        <w:pStyle w:val="avsnitt-tittel"/>
      </w:pPr>
      <w:r w:rsidRPr="001A69B5">
        <w:t>Budsjettforslag for 2022</w:t>
      </w:r>
    </w:p>
    <w:p w14:paraId="34AB383B" w14:textId="77777777" w:rsidR="000513CD" w:rsidRPr="001A69B5" w:rsidRDefault="0009509B" w:rsidP="001A69B5">
      <w:r w:rsidRPr="001A69B5">
        <w:t xml:space="preserve">Departementet foreslår å løyve 3,2 mrd. kroner på posten.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119,7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76,1 mill. kroner som følge av nye </w:t>
      </w:r>
      <w:proofErr w:type="spellStart"/>
      <w:r w:rsidRPr="001A69B5">
        <w:t>satsar</w:t>
      </w:r>
      <w:proofErr w:type="spellEnd"/>
      <w:r w:rsidRPr="001A69B5">
        <w:t xml:space="preserve"> i høve til saldert budsjett for 2021. Departementet foreslår òg å løyve 4,2 mill. kroner som kompensasjon for hausteffekten av </w:t>
      </w:r>
      <w:proofErr w:type="spellStart"/>
      <w:r w:rsidRPr="001A69B5">
        <w:t>ein</w:t>
      </w:r>
      <w:proofErr w:type="spellEnd"/>
      <w:r w:rsidRPr="001A69B5">
        <w:t xml:space="preserve"> ekstra </w:t>
      </w:r>
      <w:proofErr w:type="spellStart"/>
      <w:r w:rsidRPr="001A69B5">
        <w:t>skuletime</w:t>
      </w:r>
      <w:proofErr w:type="spellEnd"/>
      <w:r w:rsidRPr="001A69B5">
        <w:t xml:space="preserve"> i naturfag i </w:t>
      </w:r>
      <w:proofErr w:type="spellStart"/>
      <w:r w:rsidRPr="001A69B5">
        <w:t>grunnskulen</w:t>
      </w:r>
      <w:proofErr w:type="spellEnd"/>
      <w:r w:rsidRPr="001A69B5">
        <w:t>.</w:t>
      </w:r>
    </w:p>
    <w:p w14:paraId="279911E4" w14:textId="77777777" w:rsidR="000513CD" w:rsidRPr="001A69B5" w:rsidRDefault="0009509B" w:rsidP="001A69B5">
      <w:r w:rsidRPr="001A69B5">
        <w:t xml:space="preserve">Det følger av </w:t>
      </w:r>
      <w:proofErr w:type="spellStart"/>
      <w:r w:rsidRPr="001A69B5">
        <w:t>friskulelova</w:t>
      </w:r>
      <w:proofErr w:type="spellEnd"/>
      <w:r w:rsidRPr="001A69B5">
        <w:t xml:space="preserve"> at </w:t>
      </w:r>
      <w:proofErr w:type="spellStart"/>
      <w:r w:rsidRPr="001A69B5">
        <w:t>statstilskotet</w:t>
      </w:r>
      <w:proofErr w:type="spellEnd"/>
      <w:r w:rsidRPr="001A69B5">
        <w:t xml:space="preserve"> til </w:t>
      </w:r>
      <w:proofErr w:type="spellStart"/>
      <w:r w:rsidRPr="001A69B5">
        <w:t>frittståande</w:t>
      </w:r>
      <w:proofErr w:type="spellEnd"/>
      <w:r w:rsidRPr="001A69B5">
        <w:t xml:space="preserve"> </w:t>
      </w:r>
      <w:proofErr w:type="spellStart"/>
      <w:r w:rsidRPr="001A69B5">
        <w:t>grunnskular</w:t>
      </w:r>
      <w:proofErr w:type="spellEnd"/>
      <w:r w:rsidRPr="001A69B5">
        <w:t xml:space="preserve"> skal ta omsyn til storleiken til </w:t>
      </w:r>
      <w:proofErr w:type="spellStart"/>
      <w:r w:rsidRPr="001A69B5">
        <w:t>skulane</w:t>
      </w:r>
      <w:proofErr w:type="spellEnd"/>
      <w:r w:rsidRPr="001A69B5">
        <w:t xml:space="preserve">. </w:t>
      </w:r>
      <w:proofErr w:type="spellStart"/>
      <w:r w:rsidRPr="001A69B5">
        <w:t>Satsane</w:t>
      </w:r>
      <w:proofErr w:type="spellEnd"/>
      <w:r w:rsidRPr="001A69B5">
        <w:t xml:space="preserve"> i </w:t>
      </w:r>
      <w:proofErr w:type="spellStart"/>
      <w:r w:rsidRPr="001A69B5">
        <w:t>tilskotsmodellen</w:t>
      </w:r>
      <w:proofErr w:type="spellEnd"/>
      <w:r w:rsidRPr="001A69B5">
        <w:t xml:space="preserve"> blir berekna basert på </w:t>
      </w:r>
      <w:proofErr w:type="spellStart"/>
      <w:r w:rsidRPr="001A69B5">
        <w:t>gjennomsnittleg</w:t>
      </w:r>
      <w:proofErr w:type="spellEnd"/>
      <w:r w:rsidRPr="001A69B5">
        <w:t xml:space="preserve"> </w:t>
      </w:r>
      <w:proofErr w:type="spellStart"/>
      <w:r w:rsidRPr="001A69B5">
        <w:t>elevtal</w:t>
      </w:r>
      <w:proofErr w:type="spellEnd"/>
      <w:r w:rsidRPr="001A69B5">
        <w:t xml:space="preserve"> og </w:t>
      </w:r>
      <w:proofErr w:type="spellStart"/>
      <w:r w:rsidRPr="001A69B5">
        <w:t>gjennomsnittleg</w:t>
      </w:r>
      <w:proofErr w:type="spellEnd"/>
      <w:r w:rsidRPr="001A69B5">
        <w:t xml:space="preserve"> skulekostnad per kommune. Det blir stadig færre </w:t>
      </w:r>
      <w:proofErr w:type="spellStart"/>
      <w:r w:rsidRPr="001A69B5">
        <w:t>kommunar</w:t>
      </w:r>
      <w:proofErr w:type="spellEnd"/>
      <w:r w:rsidRPr="001A69B5">
        <w:t xml:space="preserve"> med lågt </w:t>
      </w:r>
      <w:proofErr w:type="spellStart"/>
      <w:r w:rsidRPr="001A69B5">
        <w:t>gjennomsnittleg</w:t>
      </w:r>
      <w:proofErr w:type="spellEnd"/>
      <w:r w:rsidRPr="001A69B5">
        <w:t xml:space="preserve"> </w:t>
      </w:r>
      <w:proofErr w:type="spellStart"/>
      <w:r w:rsidRPr="001A69B5">
        <w:t>elevtal</w:t>
      </w:r>
      <w:proofErr w:type="spellEnd"/>
      <w:r w:rsidRPr="001A69B5">
        <w:t xml:space="preserve">. </w:t>
      </w:r>
      <w:proofErr w:type="spellStart"/>
      <w:r w:rsidRPr="001A69B5">
        <w:t>Berekningsmodellen</w:t>
      </w:r>
      <w:proofErr w:type="spellEnd"/>
      <w:r w:rsidRPr="001A69B5">
        <w:t xml:space="preserve"> gir derfor </w:t>
      </w:r>
      <w:proofErr w:type="spellStart"/>
      <w:r w:rsidRPr="001A69B5">
        <w:t>ikkje</w:t>
      </w:r>
      <w:proofErr w:type="spellEnd"/>
      <w:r w:rsidRPr="001A69B5">
        <w:t xml:space="preserve"> lenger </w:t>
      </w:r>
      <w:proofErr w:type="spellStart"/>
      <w:r w:rsidRPr="001A69B5">
        <w:t>eit</w:t>
      </w:r>
      <w:proofErr w:type="spellEnd"/>
      <w:r w:rsidRPr="001A69B5">
        <w:t xml:space="preserve"> </w:t>
      </w:r>
      <w:proofErr w:type="spellStart"/>
      <w:r w:rsidRPr="001A69B5">
        <w:t>eintydig</w:t>
      </w:r>
      <w:proofErr w:type="spellEnd"/>
      <w:r w:rsidRPr="001A69B5">
        <w:t xml:space="preserve"> svar på kva </w:t>
      </w:r>
      <w:proofErr w:type="spellStart"/>
      <w:r w:rsidRPr="001A69B5">
        <w:t>satsane</w:t>
      </w:r>
      <w:proofErr w:type="spellEnd"/>
      <w:r w:rsidRPr="001A69B5">
        <w:t xml:space="preserve"> bør </w:t>
      </w:r>
      <w:proofErr w:type="spellStart"/>
      <w:r w:rsidRPr="001A69B5">
        <w:t>vere</w:t>
      </w:r>
      <w:proofErr w:type="spellEnd"/>
      <w:r w:rsidRPr="001A69B5">
        <w:t xml:space="preserve">, eller kva som bør </w:t>
      </w:r>
      <w:proofErr w:type="spellStart"/>
      <w:r w:rsidRPr="001A69B5">
        <w:t>reknast</w:t>
      </w:r>
      <w:proofErr w:type="spellEnd"/>
      <w:r w:rsidRPr="001A69B5">
        <w:t xml:space="preserve"> som </w:t>
      </w:r>
      <w:proofErr w:type="spellStart"/>
      <w:r w:rsidRPr="001A69B5">
        <w:t>ein</w:t>
      </w:r>
      <w:proofErr w:type="spellEnd"/>
      <w:r w:rsidRPr="001A69B5">
        <w:t xml:space="preserve"> stor og </w:t>
      </w:r>
      <w:proofErr w:type="spellStart"/>
      <w:r w:rsidRPr="001A69B5">
        <w:t>ein</w:t>
      </w:r>
      <w:proofErr w:type="spellEnd"/>
      <w:r w:rsidRPr="001A69B5">
        <w:t xml:space="preserve"> liten </w:t>
      </w:r>
      <w:proofErr w:type="spellStart"/>
      <w:r w:rsidRPr="001A69B5">
        <w:t>skule</w:t>
      </w:r>
      <w:proofErr w:type="spellEnd"/>
      <w:r w:rsidRPr="001A69B5">
        <w:t xml:space="preserve">. Departementet har sett i gang </w:t>
      </w:r>
      <w:proofErr w:type="spellStart"/>
      <w:r w:rsidRPr="001A69B5">
        <w:t>eit</w:t>
      </w:r>
      <w:proofErr w:type="spellEnd"/>
      <w:r w:rsidRPr="001A69B5">
        <w:t xml:space="preserve"> arbeid med å greie ut </w:t>
      </w:r>
      <w:proofErr w:type="spellStart"/>
      <w:r w:rsidRPr="001A69B5">
        <w:t>ein</w:t>
      </w:r>
      <w:proofErr w:type="spellEnd"/>
      <w:r w:rsidRPr="001A69B5">
        <w:t xml:space="preserve"> ny </w:t>
      </w:r>
      <w:proofErr w:type="spellStart"/>
      <w:r w:rsidRPr="001A69B5">
        <w:t>tilskotsmodell</w:t>
      </w:r>
      <w:proofErr w:type="spellEnd"/>
      <w:r w:rsidRPr="001A69B5">
        <w:t>.</w:t>
      </w:r>
    </w:p>
    <w:p w14:paraId="3650253B" w14:textId="77777777" w:rsidR="000513CD" w:rsidRPr="001A69B5" w:rsidRDefault="0009509B" w:rsidP="001A69B5">
      <w:r w:rsidRPr="001A69B5">
        <w:t xml:space="preserve">I statsbudsjettet for 2022 er </w:t>
      </w:r>
      <w:proofErr w:type="spellStart"/>
      <w:r w:rsidRPr="001A69B5">
        <w:t>satsane</w:t>
      </w:r>
      <w:proofErr w:type="spellEnd"/>
      <w:r w:rsidRPr="001A69B5">
        <w:t xml:space="preserve"> berekna med utgangspunkt i </w:t>
      </w:r>
      <w:proofErr w:type="spellStart"/>
      <w:r w:rsidRPr="001A69B5">
        <w:t>satsane</w:t>
      </w:r>
      <w:proofErr w:type="spellEnd"/>
      <w:r w:rsidRPr="001A69B5">
        <w:t xml:space="preserve"> </w:t>
      </w:r>
      <w:proofErr w:type="spellStart"/>
      <w:r w:rsidRPr="001A69B5">
        <w:t>frå</w:t>
      </w:r>
      <w:proofErr w:type="spellEnd"/>
      <w:r w:rsidRPr="001A69B5">
        <w:t xml:space="preserve"> 2020, korrigert for </w:t>
      </w:r>
      <w:proofErr w:type="spellStart"/>
      <w:r w:rsidRPr="001A69B5">
        <w:t>endringar</w:t>
      </w:r>
      <w:proofErr w:type="spellEnd"/>
      <w:r w:rsidRPr="001A69B5">
        <w:t xml:space="preserve"> i </w:t>
      </w:r>
      <w:proofErr w:type="spellStart"/>
      <w:r w:rsidRPr="001A69B5">
        <w:t>tilskotsgrunnlaget</w:t>
      </w:r>
      <w:proofErr w:type="spellEnd"/>
      <w:r w:rsidRPr="001A69B5">
        <w:t xml:space="preserve"> </w:t>
      </w:r>
      <w:proofErr w:type="spellStart"/>
      <w:r w:rsidRPr="001A69B5">
        <w:t>frå</w:t>
      </w:r>
      <w:proofErr w:type="spellEnd"/>
      <w:r w:rsidRPr="001A69B5">
        <w:t xml:space="preserve"> 2018 til 2020.</w:t>
      </w:r>
    </w:p>
    <w:p w14:paraId="3BB11443"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16,4 mill. kroner til å gjennomføre </w:t>
      </w:r>
      <w:proofErr w:type="spellStart"/>
      <w:r w:rsidRPr="001A69B5">
        <w:t>lærarnorma</w:t>
      </w:r>
      <w:proofErr w:type="spellEnd"/>
      <w:r w:rsidRPr="001A69B5">
        <w:t xml:space="preserve"> i </w:t>
      </w:r>
      <w:proofErr w:type="spellStart"/>
      <w:r w:rsidRPr="001A69B5">
        <w:t>friskulane</w:t>
      </w:r>
      <w:proofErr w:type="spellEnd"/>
      <w:r w:rsidRPr="001A69B5">
        <w:t xml:space="preserve"> </w:t>
      </w:r>
      <w:proofErr w:type="spellStart"/>
      <w:r w:rsidRPr="001A69B5">
        <w:t>innanfor</w:t>
      </w:r>
      <w:proofErr w:type="spellEnd"/>
      <w:r w:rsidRPr="001A69B5">
        <w:t xml:space="preserve"> løyvinga.</w:t>
      </w:r>
    </w:p>
    <w:p w14:paraId="1363214A" w14:textId="77777777" w:rsidR="000513CD" w:rsidRPr="001A69B5" w:rsidRDefault="0009509B" w:rsidP="001A69B5">
      <w:pPr>
        <w:pStyle w:val="b-post"/>
      </w:pPr>
      <w:r w:rsidRPr="001A69B5">
        <w:t xml:space="preserve">Post 71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overslagsløyving</w:t>
      </w:r>
    </w:p>
    <w:p w14:paraId="5D00CA48" w14:textId="77777777" w:rsidR="000513CD" w:rsidRPr="001A69B5" w:rsidRDefault="0009509B" w:rsidP="001A69B5">
      <w:proofErr w:type="spellStart"/>
      <w:r w:rsidRPr="001A69B5">
        <w:t>Vidaregåande</w:t>
      </w:r>
      <w:proofErr w:type="spellEnd"/>
      <w:r w:rsidRPr="001A69B5">
        <w:t xml:space="preserve"> </w:t>
      </w:r>
      <w:proofErr w:type="spellStart"/>
      <w:r w:rsidRPr="001A69B5">
        <w:t>skular</w:t>
      </w:r>
      <w:proofErr w:type="spellEnd"/>
      <w:r w:rsidRPr="001A69B5">
        <w:t xml:space="preserve"> som er </w:t>
      </w:r>
      <w:proofErr w:type="spellStart"/>
      <w:r w:rsidRPr="001A69B5">
        <w:t>godkjende</w:t>
      </w:r>
      <w:proofErr w:type="spellEnd"/>
      <w:r w:rsidRPr="001A69B5">
        <w:t xml:space="preserve"> etter </w:t>
      </w:r>
      <w:proofErr w:type="spellStart"/>
      <w:r w:rsidRPr="001A69B5">
        <w:t>friskulelova</w:t>
      </w:r>
      <w:proofErr w:type="spellEnd"/>
      <w:r w:rsidRPr="001A69B5">
        <w:t xml:space="preserve">, får </w:t>
      </w:r>
      <w:proofErr w:type="spellStart"/>
      <w:r w:rsidRPr="001A69B5">
        <w:t>tilskot</w:t>
      </w:r>
      <w:proofErr w:type="spellEnd"/>
      <w:r w:rsidRPr="001A69B5">
        <w:t xml:space="preserve"> </w:t>
      </w:r>
      <w:proofErr w:type="spellStart"/>
      <w:r w:rsidRPr="001A69B5">
        <w:t>tilsvarande</w:t>
      </w:r>
      <w:proofErr w:type="spellEnd"/>
      <w:r w:rsidRPr="001A69B5">
        <w:t xml:space="preserve"> 85 pst. av </w:t>
      </w:r>
      <w:proofErr w:type="spellStart"/>
      <w:r w:rsidRPr="001A69B5">
        <w:t>tilskotssatsen</w:t>
      </w:r>
      <w:proofErr w:type="spellEnd"/>
      <w:r w:rsidRPr="001A69B5">
        <w:t xml:space="preserve">. </w:t>
      </w:r>
      <w:proofErr w:type="spellStart"/>
      <w:r w:rsidRPr="001A69B5">
        <w:t>Satsane</w:t>
      </w:r>
      <w:proofErr w:type="spellEnd"/>
      <w:r w:rsidRPr="001A69B5">
        <w:t xml:space="preserve"> for </w:t>
      </w:r>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bygger på </w:t>
      </w:r>
      <w:proofErr w:type="spellStart"/>
      <w:r w:rsidRPr="001A69B5">
        <w:t>dei</w:t>
      </w:r>
      <w:proofErr w:type="spellEnd"/>
      <w:r w:rsidRPr="001A69B5">
        <w:t xml:space="preserve"> </w:t>
      </w:r>
      <w:proofErr w:type="spellStart"/>
      <w:r w:rsidRPr="001A69B5">
        <w:t>gjennomsnittlege</w:t>
      </w:r>
      <w:proofErr w:type="spellEnd"/>
      <w:r w:rsidRPr="001A69B5">
        <w:t xml:space="preserve"> utgiftene i den </w:t>
      </w:r>
      <w:proofErr w:type="spellStart"/>
      <w:r w:rsidRPr="001A69B5">
        <w:t>offentlege</w:t>
      </w:r>
      <w:proofErr w:type="spellEnd"/>
      <w:r w:rsidRPr="001A69B5">
        <w:t xml:space="preserve"> </w:t>
      </w:r>
      <w:proofErr w:type="spellStart"/>
      <w:r w:rsidRPr="001A69B5">
        <w:t>skulen</w:t>
      </w:r>
      <w:proofErr w:type="spellEnd"/>
      <w:r w:rsidRPr="001A69B5">
        <w:t xml:space="preserve"> to år </w:t>
      </w:r>
      <w:proofErr w:type="spellStart"/>
      <w:r w:rsidRPr="001A69B5">
        <w:t>tidlegare</w:t>
      </w:r>
      <w:proofErr w:type="spellEnd"/>
      <w:r w:rsidRPr="001A69B5">
        <w:t xml:space="preserve">. Det blir </w:t>
      </w:r>
      <w:proofErr w:type="spellStart"/>
      <w:r w:rsidRPr="001A69B5">
        <w:t>rekna</w:t>
      </w:r>
      <w:proofErr w:type="spellEnd"/>
      <w:r w:rsidRPr="001A69B5">
        <w:t xml:space="preserve"> ut </w:t>
      </w:r>
      <w:proofErr w:type="spellStart"/>
      <w:r w:rsidRPr="001A69B5">
        <w:t>ein</w:t>
      </w:r>
      <w:proofErr w:type="spellEnd"/>
      <w:r w:rsidRPr="001A69B5">
        <w:t xml:space="preserve"> sats for kvart utdanningsprogram. For </w:t>
      </w:r>
      <w:proofErr w:type="spellStart"/>
      <w:r w:rsidRPr="001A69B5">
        <w:t>dei</w:t>
      </w:r>
      <w:proofErr w:type="spellEnd"/>
      <w:r w:rsidRPr="001A69B5">
        <w:t xml:space="preserve"> nye utdanningsprogramma som kom med ny </w:t>
      </w:r>
      <w:proofErr w:type="spellStart"/>
      <w:r w:rsidRPr="001A69B5">
        <w:t>tilbodsstruktur</w:t>
      </w:r>
      <w:proofErr w:type="spellEnd"/>
      <w:r w:rsidRPr="001A69B5">
        <w:t xml:space="preserve"> </w:t>
      </w:r>
      <w:proofErr w:type="spellStart"/>
      <w:r w:rsidRPr="001A69B5">
        <w:t>hausten</w:t>
      </w:r>
      <w:proofErr w:type="spellEnd"/>
      <w:r w:rsidRPr="001A69B5">
        <w:t xml:space="preserve"> 2020, vil departementet inntil </w:t>
      </w:r>
      <w:proofErr w:type="spellStart"/>
      <w:r w:rsidRPr="001A69B5">
        <w:t>vidare</w:t>
      </w:r>
      <w:proofErr w:type="spellEnd"/>
      <w:r w:rsidRPr="001A69B5">
        <w:t xml:space="preserve"> </w:t>
      </w:r>
      <w:proofErr w:type="spellStart"/>
      <w:r w:rsidRPr="001A69B5">
        <w:t>vidareføre</w:t>
      </w:r>
      <w:proofErr w:type="spellEnd"/>
      <w:r w:rsidRPr="001A69B5">
        <w:t xml:space="preserve"> </w:t>
      </w:r>
      <w:proofErr w:type="spellStart"/>
      <w:r w:rsidRPr="001A69B5">
        <w:t>satsane</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w:t>
      </w:r>
      <w:proofErr w:type="spellStart"/>
      <w:r w:rsidRPr="001A69B5">
        <w:t>tilsvarande</w:t>
      </w:r>
      <w:proofErr w:type="spellEnd"/>
      <w:r w:rsidRPr="001A69B5">
        <w:t xml:space="preserve"> utdanningsprogramma i den gamle </w:t>
      </w:r>
      <w:proofErr w:type="spellStart"/>
      <w:r w:rsidRPr="001A69B5">
        <w:t>tilbodsstrukturen</w:t>
      </w:r>
      <w:proofErr w:type="spellEnd"/>
      <w:r w:rsidRPr="001A69B5">
        <w:t xml:space="preserve">. </w:t>
      </w:r>
      <w:proofErr w:type="spellStart"/>
      <w:r w:rsidRPr="001A69B5">
        <w:t>Desse</w:t>
      </w:r>
      <w:proofErr w:type="spellEnd"/>
      <w:r w:rsidRPr="001A69B5">
        <w:t xml:space="preserve"> </w:t>
      </w:r>
      <w:proofErr w:type="spellStart"/>
      <w:r w:rsidRPr="001A69B5">
        <w:t>satsane</w:t>
      </w:r>
      <w:proofErr w:type="spellEnd"/>
      <w:r w:rsidRPr="001A69B5">
        <w:t xml:space="preserve"> blir frosne og prisjusterte inntil </w:t>
      </w:r>
      <w:proofErr w:type="spellStart"/>
      <w:r w:rsidRPr="001A69B5">
        <w:t>ein</w:t>
      </w:r>
      <w:proofErr w:type="spellEnd"/>
      <w:r w:rsidRPr="001A69B5">
        <w:t xml:space="preserve"> har grunnlag for å </w:t>
      </w:r>
      <w:proofErr w:type="spellStart"/>
      <w:r w:rsidRPr="001A69B5">
        <w:t>berekne</w:t>
      </w:r>
      <w:proofErr w:type="spellEnd"/>
      <w:r w:rsidRPr="001A69B5">
        <w:t xml:space="preserve"> nye </w:t>
      </w:r>
      <w:proofErr w:type="spellStart"/>
      <w:r w:rsidRPr="001A69B5">
        <w:t>satsar</w:t>
      </w:r>
      <w:proofErr w:type="spellEnd"/>
      <w:r w:rsidRPr="001A69B5">
        <w:t xml:space="preserve">. Posten </w:t>
      </w:r>
      <w:proofErr w:type="spellStart"/>
      <w:r w:rsidRPr="001A69B5">
        <w:t>omfattar</w:t>
      </w:r>
      <w:proofErr w:type="spellEnd"/>
      <w:r w:rsidRPr="001A69B5">
        <w:t xml:space="preserve"> òg </w:t>
      </w:r>
      <w:proofErr w:type="spellStart"/>
      <w:r w:rsidRPr="001A69B5">
        <w:t>eit</w:t>
      </w:r>
      <w:proofErr w:type="spellEnd"/>
      <w:r w:rsidRPr="001A69B5">
        <w:t xml:space="preserve"> særskilt </w:t>
      </w:r>
      <w:proofErr w:type="spellStart"/>
      <w:r w:rsidRPr="001A69B5">
        <w:t>årleg</w:t>
      </w:r>
      <w:proofErr w:type="spellEnd"/>
      <w:r w:rsidRPr="001A69B5">
        <w:t xml:space="preserve"> </w:t>
      </w:r>
      <w:proofErr w:type="spellStart"/>
      <w:r w:rsidRPr="001A69B5">
        <w:t>tilskot</w:t>
      </w:r>
      <w:proofErr w:type="spellEnd"/>
      <w:r w:rsidRPr="001A69B5">
        <w:t xml:space="preserve"> til Kongshaug Musikkgymnas, Oslo by steinerskole og Kristen VGS Vennesla.</w:t>
      </w:r>
    </w:p>
    <w:p w14:paraId="025D010E" w14:textId="77777777" w:rsidR="000513CD" w:rsidRPr="001A69B5" w:rsidRDefault="0009509B" w:rsidP="001A69B5">
      <w:pPr>
        <w:pStyle w:val="avsnitt-tittel"/>
      </w:pPr>
      <w:r w:rsidRPr="001A69B5">
        <w:t>Budsjettforslag for 2022</w:t>
      </w:r>
    </w:p>
    <w:p w14:paraId="44FE21D8" w14:textId="77777777" w:rsidR="000513CD" w:rsidRPr="001A69B5" w:rsidRDefault="0009509B" w:rsidP="001A69B5">
      <w:r w:rsidRPr="001A69B5">
        <w:t xml:space="preserve">Departementet foreslår å løyve 1,7 mrd. kroner på posten.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106,1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90,5 mill. kroner som følge av nye </w:t>
      </w:r>
      <w:proofErr w:type="spellStart"/>
      <w:r w:rsidRPr="001A69B5">
        <w:t>satsar</w:t>
      </w:r>
      <w:proofErr w:type="spellEnd"/>
      <w:r w:rsidRPr="001A69B5">
        <w:t xml:space="preserve"> i høve til saldert budsjett for 2021. Departementet foreslår òg å løyve 6,2 mill. kroner til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 i samband med </w:t>
      </w:r>
      <w:proofErr w:type="spellStart"/>
      <w:r w:rsidRPr="001A69B5">
        <w:t>Fullføringsreforma</w:t>
      </w:r>
      <w:proofErr w:type="spellEnd"/>
      <w:r w:rsidRPr="001A69B5">
        <w:t>.</w:t>
      </w:r>
    </w:p>
    <w:p w14:paraId="6465384E" w14:textId="77777777" w:rsidR="000513CD" w:rsidRPr="001A69B5" w:rsidRDefault="0009509B" w:rsidP="001A69B5">
      <w:pPr>
        <w:pStyle w:val="b-post"/>
      </w:pPr>
      <w:r w:rsidRPr="001A69B5">
        <w:t xml:space="preserve">Post 72 Diverse </w:t>
      </w:r>
      <w:proofErr w:type="spellStart"/>
      <w:r w:rsidRPr="001A69B5">
        <w:t>skular</w:t>
      </w:r>
      <w:proofErr w:type="spellEnd"/>
      <w:r w:rsidRPr="001A69B5">
        <w:t xml:space="preserve"> som gir yrkesretta opplæring, overslagsløyving</w:t>
      </w:r>
    </w:p>
    <w:p w14:paraId="1A2DFB34" w14:textId="77777777" w:rsidR="000513CD" w:rsidRPr="001A69B5" w:rsidRDefault="0009509B" w:rsidP="001A69B5">
      <w:r w:rsidRPr="001A69B5">
        <w:t xml:space="preserve">Med verknad </w:t>
      </w:r>
      <w:proofErr w:type="spellStart"/>
      <w:r w:rsidRPr="001A69B5">
        <w:t>frå</w:t>
      </w:r>
      <w:proofErr w:type="spellEnd"/>
      <w:r w:rsidRPr="001A69B5">
        <w:t xml:space="preserve"> 1. januar 2021 vart føresegnene i kapittel 4 i </w:t>
      </w:r>
      <w:proofErr w:type="spellStart"/>
      <w:r w:rsidRPr="001A69B5">
        <w:t>vaksenopplæringslova</w:t>
      </w:r>
      <w:proofErr w:type="spellEnd"/>
      <w:r w:rsidRPr="001A69B5">
        <w:t xml:space="preserve"> om diverse </w:t>
      </w:r>
      <w:proofErr w:type="spellStart"/>
      <w:r w:rsidRPr="001A69B5">
        <w:t>skular</w:t>
      </w:r>
      <w:proofErr w:type="spellEnd"/>
      <w:r w:rsidRPr="001A69B5">
        <w:t xml:space="preserve"> flytta </w:t>
      </w:r>
      <w:proofErr w:type="spellStart"/>
      <w:r w:rsidRPr="001A69B5">
        <w:t>frå</w:t>
      </w:r>
      <w:proofErr w:type="spellEnd"/>
      <w:r w:rsidRPr="001A69B5">
        <w:t xml:space="preserve"> </w:t>
      </w:r>
      <w:proofErr w:type="spellStart"/>
      <w:r w:rsidRPr="001A69B5">
        <w:t>vaksenopplæringslova</w:t>
      </w:r>
      <w:proofErr w:type="spellEnd"/>
      <w:r w:rsidRPr="001A69B5">
        <w:t xml:space="preserve"> til kapittel 6A i </w:t>
      </w:r>
      <w:proofErr w:type="spellStart"/>
      <w:r w:rsidRPr="001A69B5">
        <w:t>friskulelova</w:t>
      </w:r>
      <w:proofErr w:type="spellEnd"/>
      <w:r w:rsidRPr="001A69B5">
        <w:t xml:space="preserve">, jf. lov av 19. juni 2020 nr. 91. </w:t>
      </w:r>
      <w:proofErr w:type="spellStart"/>
      <w:r w:rsidRPr="001A69B5">
        <w:t>Satsane</w:t>
      </w:r>
      <w:proofErr w:type="spellEnd"/>
      <w:r w:rsidRPr="001A69B5">
        <w:t xml:space="preserve"> for </w:t>
      </w:r>
      <w:proofErr w:type="spellStart"/>
      <w:r w:rsidRPr="001A69B5">
        <w:t>tilskot</w:t>
      </w:r>
      <w:proofErr w:type="spellEnd"/>
      <w:r w:rsidRPr="001A69B5">
        <w:t xml:space="preserve"> til </w:t>
      </w:r>
      <w:proofErr w:type="spellStart"/>
      <w:r w:rsidRPr="001A69B5">
        <w:t>skular</w:t>
      </w:r>
      <w:proofErr w:type="spellEnd"/>
      <w:r w:rsidRPr="001A69B5">
        <w:t xml:space="preserve"> som er </w:t>
      </w:r>
      <w:proofErr w:type="spellStart"/>
      <w:r w:rsidRPr="001A69B5">
        <w:t>godkjende</w:t>
      </w:r>
      <w:proofErr w:type="spellEnd"/>
      <w:r w:rsidRPr="001A69B5">
        <w:t xml:space="preserve"> etter kap. 6A i </w:t>
      </w:r>
      <w:proofErr w:type="spellStart"/>
      <w:r w:rsidRPr="001A69B5">
        <w:t>friskulelova</w:t>
      </w:r>
      <w:proofErr w:type="spellEnd"/>
      <w:r w:rsidRPr="001A69B5">
        <w:t xml:space="preserve">, med unntak av Norsk Yrkesdykkerskole, er baserte på tre av </w:t>
      </w:r>
      <w:proofErr w:type="spellStart"/>
      <w:r w:rsidRPr="001A69B5">
        <w:t>satsane</w:t>
      </w:r>
      <w:proofErr w:type="spellEnd"/>
      <w:r w:rsidRPr="001A69B5">
        <w:t xml:space="preserve"> for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Dei tre </w:t>
      </w:r>
      <w:proofErr w:type="spellStart"/>
      <w:r w:rsidRPr="001A69B5">
        <w:t>satsane</w:t>
      </w:r>
      <w:proofErr w:type="spellEnd"/>
      <w:r w:rsidRPr="001A69B5">
        <w:t xml:space="preserve"> er </w:t>
      </w:r>
      <w:proofErr w:type="spellStart"/>
      <w:r w:rsidRPr="001A69B5">
        <w:t>dei</w:t>
      </w:r>
      <w:proofErr w:type="spellEnd"/>
      <w:r w:rsidRPr="001A69B5">
        <w:t xml:space="preserve"> same som for utdanningsprogram for studiespesialisering, idrettsfag og musikk, dans og drama. </w:t>
      </w:r>
      <w:proofErr w:type="spellStart"/>
      <w:r w:rsidRPr="001A69B5">
        <w:t>Skular</w:t>
      </w:r>
      <w:proofErr w:type="spellEnd"/>
      <w:r w:rsidRPr="001A69B5">
        <w:t xml:space="preserve"> som er </w:t>
      </w:r>
      <w:proofErr w:type="spellStart"/>
      <w:r w:rsidRPr="001A69B5">
        <w:t>godkjende</w:t>
      </w:r>
      <w:proofErr w:type="spellEnd"/>
      <w:r w:rsidRPr="001A69B5">
        <w:t xml:space="preserve"> etter kap. 6A i </w:t>
      </w:r>
      <w:proofErr w:type="spellStart"/>
      <w:r w:rsidRPr="001A69B5">
        <w:t>friskulelova</w:t>
      </w:r>
      <w:proofErr w:type="spellEnd"/>
      <w:r w:rsidRPr="001A69B5">
        <w:t xml:space="preserve">, får 75 pst. av </w:t>
      </w:r>
      <w:proofErr w:type="spellStart"/>
      <w:r w:rsidRPr="001A69B5">
        <w:t>tilskotssatsane</w:t>
      </w:r>
      <w:proofErr w:type="spellEnd"/>
      <w:r w:rsidRPr="001A69B5">
        <w:t>.</w:t>
      </w:r>
    </w:p>
    <w:p w14:paraId="710ABED2" w14:textId="77777777" w:rsidR="000513CD" w:rsidRPr="001A69B5" w:rsidRDefault="0009509B" w:rsidP="001A69B5">
      <w:r w:rsidRPr="001A69B5">
        <w:t xml:space="preserve">Oxford Research har gjennomgått </w:t>
      </w:r>
      <w:proofErr w:type="spellStart"/>
      <w:r w:rsidRPr="001A69B5">
        <w:t>tilskotsordninga</w:t>
      </w:r>
      <w:proofErr w:type="spellEnd"/>
      <w:r w:rsidRPr="001A69B5">
        <w:t xml:space="preserve"> i 2020 på oppdrag av Kunnskapsdepartementet, som </w:t>
      </w:r>
      <w:proofErr w:type="spellStart"/>
      <w:r w:rsidRPr="001A69B5">
        <w:t>no</w:t>
      </w:r>
      <w:proofErr w:type="spellEnd"/>
      <w:r w:rsidRPr="001A69B5">
        <w:t xml:space="preserve"> vil vurdere korleis </w:t>
      </w:r>
      <w:proofErr w:type="spellStart"/>
      <w:r w:rsidRPr="001A69B5">
        <w:t>tilrådingane</w:t>
      </w:r>
      <w:proofErr w:type="spellEnd"/>
      <w:r w:rsidRPr="001A69B5">
        <w:t xml:space="preserve"> bør </w:t>
      </w:r>
      <w:proofErr w:type="spellStart"/>
      <w:r w:rsidRPr="001A69B5">
        <w:t>følgast</w:t>
      </w:r>
      <w:proofErr w:type="spellEnd"/>
      <w:r w:rsidRPr="001A69B5">
        <w:t xml:space="preserve"> opp. Oppfølginga er </w:t>
      </w:r>
      <w:proofErr w:type="spellStart"/>
      <w:r w:rsidRPr="001A69B5">
        <w:t>forseinka</w:t>
      </w:r>
      <w:proofErr w:type="spellEnd"/>
      <w:r w:rsidRPr="001A69B5">
        <w:t xml:space="preserve"> som følge av covid-19-pandemien.</w:t>
      </w:r>
    </w:p>
    <w:p w14:paraId="444782B0" w14:textId="77777777" w:rsidR="000513CD" w:rsidRPr="001A69B5" w:rsidRDefault="0009509B" w:rsidP="001A69B5">
      <w:pPr>
        <w:pStyle w:val="avsnitt-tittel"/>
      </w:pPr>
      <w:r w:rsidRPr="001A69B5">
        <w:t>Budsjettforslag for 2022</w:t>
      </w:r>
    </w:p>
    <w:p w14:paraId="066D7248" w14:textId="77777777" w:rsidR="000513CD" w:rsidRPr="001A69B5" w:rsidRDefault="0009509B" w:rsidP="001A69B5">
      <w:r w:rsidRPr="001A69B5">
        <w:t xml:space="preserve">Departementet foreslår å løyve 155,4 mill. kroner på posten. I løyvinga inngår </w:t>
      </w:r>
      <w:proofErr w:type="spellStart"/>
      <w:r w:rsidRPr="001A69B5">
        <w:t>ein</w:t>
      </w:r>
      <w:proofErr w:type="spellEnd"/>
      <w:r w:rsidRPr="001A69B5">
        <w:t xml:space="preserve"> reduksjon på 54 000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6,5 mill. kroner som følge av nye </w:t>
      </w:r>
      <w:proofErr w:type="spellStart"/>
      <w:r w:rsidRPr="001A69B5">
        <w:t>satsar</w:t>
      </w:r>
      <w:proofErr w:type="spellEnd"/>
      <w:r w:rsidRPr="001A69B5">
        <w:t xml:space="preserve"> i høve til saldert budsjett for 2021.</w:t>
      </w:r>
    </w:p>
    <w:p w14:paraId="2FC5ED8D" w14:textId="77777777" w:rsidR="000513CD" w:rsidRPr="001A69B5" w:rsidRDefault="0009509B" w:rsidP="001A69B5">
      <w:pPr>
        <w:pStyle w:val="b-post"/>
      </w:pPr>
      <w:r w:rsidRPr="001A69B5">
        <w:t xml:space="preserve">Post 73 </w:t>
      </w:r>
      <w:proofErr w:type="spellStart"/>
      <w:r w:rsidRPr="001A69B5">
        <w:t>Frittståande</w:t>
      </w:r>
      <w:proofErr w:type="spellEnd"/>
      <w:r w:rsidRPr="001A69B5">
        <w:t xml:space="preserve"> </w:t>
      </w:r>
      <w:proofErr w:type="spellStart"/>
      <w:r w:rsidRPr="001A69B5">
        <w:t>grunnskular</w:t>
      </w:r>
      <w:proofErr w:type="spellEnd"/>
      <w:r w:rsidRPr="001A69B5">
        <w:t xml:space="preserve"> i utlandet, overslagsløyving</w:t>
      </w:r>
    </w:p>
    <w:p w14:paraId="5737194E" w14:textId="77777777" w:rsidR="000513CD" w:rsidRPr="001A69B5" w:rsidRDefault="0009509B" w:rsidP="001A69B5">
      <w:proofErr w:type="spellStart"/>
      <w:r w:rsidRPr="001A69B5">
        <w:t>Skulane</w:t>
      </w:r>
      <w:proofErr w:type="spellEnd"/>
      <w:r w:rsidRPr="001A69B5">
        <w:t xml:space="preserve"> får </w:t>
      </w:r>
      <w:proofErr w:type="spellStart"/>
      <w:r w:rsidRPr="001A69B5">
        <w:t>tilskot</w:t>
      </w:r>
      <w:proofErr w:type="spellEnd"/>
      <w:r w:rsidRPr="001A69B5">
        <w:t xml:space="preserve"> etter same grunnlag som </w:t>
      </w:r>
      <w:proofErr w:type="spellStart"/>
      <w:r w:rsidRPr="001A69B5">
        <w:t>frittståande</w:t>
      </w:r>
      <w:proofErr w:type="spellEnd"/>
      <w:r w:rsidRPr="001A69B5">
        <w:t xml:space="preserve"> </w:t>
      </w:r>
      <w:proofErr w:type="spellStart"/>
      <w:r w:rsidRPr="001A69B5">
        <w:t>grunnskular</w:t>
      </w:r>
      <w:proofErr w:type="spellEnd"/>
      <w:r w:rsidRPr="001A69B5">
        <w:t xml:space="preserve"> i </w:t>
      </w:r>
      <w:proofErr w:type="spellStart"/>
      <w:r w:rsidRPr="001A69B5">
        <w:t>Noreg</w:t>
      </w:r>
      <w:proofErr w:type="spellEnd"/>
      <w:r w:rsidRPr="001A69B5">
        <w:t xml:space="preserve">, men satsen blir </w:t>
      </w:r>
      <w:proofErr w:type="spellStart"/>
      <w:r w:rsidRPr="001A69B5">
        <w:t>høgare</w:t>
      </w:r>
      <w:proofErr w:type="spellEnd"/>
      <w:r w:rsidRPr="001A69B5">
        <w:t xml:space="preserve"> fordi </w:t>
      </w:r>
      <w:proofErr w:type="spellStart"/>
      <w:r w:rsidRPr="001A69B5">
        <w:t>desse</w:t>
      </w:r>
      <w:proofErr w:type="spellEnd"/>
      <w:r w:rsidRPr="001A69B5">
        <w:t xml:space="preserve"> </w:t>
      </w:r>
      <w:proofErr w:type="spellStart"/>
      <w:r w:rsidRPr="001A69B5">
        <w:t>skulane</w:t>
      </w:r>
      <w:proofErr w:type="spellEnd"/>
      <w:r w:rsidRPr="001A69B5">
        <w:t xml:space="preserve"> </w:t>
      </w:r>
      <w:proofErr w:type="spellStart"/>
      <w:r w:rsidRPr="001A69B5">
        <w:t>ikkje</w:t>
      </w:r>
      <w:proofErr w:type="spellEnd"/>
      <w:r w:rsidRPr="001A69B5">
        <w:t xml:space="preserve"> er omfatta av ordninga med kompensasjon for </w:t>
      </w:r>
      <w:proofErr w:type="spellStart"/>
      <w:r w:rsidRPr="001A69B5">
        <w:t>meirverdiavgift</w:t>
      </w:r>
      <w:proofErr w:type="spellEnd"/>
      <w:r w:rsidRPr="001A69B5">
        <w:t xml:space="preserve">. Posten </w:t>
      </w:r>
      <w:proofErr w:type="spellStart"/>
      <w:r w:rsidRPr="001A69B5">
        <w:t>omfattar</w:t>
      </w:r>
      <w:proofErr w:type="spellEnd"/>
      <w:r w:rsidRPr="001A69B5">
        <w:t xml:space="preserve"> òg avrekning mellom </w:t>
      </w:r>
      <w:proofErr w:type="spellStart"/>
      <w:r w:rsidRPr="001A69B5">
        <w:t>Noreg</w:t>
      </w:r>
      <w:proofErr w:type="spellEnd"/>
      <w:r w:rsidRPr="001A69B5">
        <w:t xml:space="preserve"> og Sverige for svenske </w:t>
      </w:r>
      <w:proofErr w:type="spellStart"/>
      <w:r w:rsidRPr="001A69B5">
        <w:t>elevar</w:t>
      </w:r>
      <w:proofErr w:type="spellEnd"/>
      <w:r w:rsidRPr="001A69B5">
        <w:t xml:space="preserve"> i norske </w:t>
      </w:r>
      <w:proofErr w:type="spellStart"/>
      <w:r w:rsidRPr="001A69B5">
        <w:t>skular</w:t>
      </w:r>
      <w:proofErr w:type="spellEnd"/>
      <w:r w:rsidRPr="001A69B5">
        <w:t xml:space="preserve"> i utlandet og for norske </w:t>
      </w:r>
      <w:proofErr w:type="spellStart"/>
      <w:r w:rsidRPr="001A69B5">
        <w:t>elevar</w:t>
      </w:r>
      <w:proofErr w:type="spellEnd"/>
      <w:r w:rsidRPr="001A69B5">
        <w:t xml:space="preserve"> ved svenske </w:t>
      </w:r>
      <w:proofErr w:type="spellStart"/>
      <w:r w:rsidRPr="001A69B5">
        <w:t>frittståande</w:t>
      </w:r>
      <w:proofErr w:type="spellEnd"/>
      <w:r w:rsidRPr="001A69B5">
        <w:t xml:space="preserve"> </w:t>
      </w:r>
      <w:proofErr w:type="spellStart"/>
      <w:r w:rsidRPr="001A69B5">
        <w:t>grunnskular</w:t>
      </w:r>
      <w:proofErr w:type="spellEnd"/>
      <w:r w:rsidRPr="001A69B5">
        <w:t xml:space="preserve"> i utlandet. I tillegg </w:t>
      </w:r>
      <w:proofErr w:type="spellStart"/>
      <w:r w:rsidRPr="001A69B5">
        <w:t>omfattar</w:t>
      </w:r>
      <w:proofErr w:type="spellEnd"/>
      <w:r w:rsidRPr="001A69B5">
        <w:t xml:space="preserve"> posten utgifter til spesialundervisning.</w:t>
      </w:r>
    </w:p>
    <w:p w14:paraId="77D2B26E" w14:textId="77777777" w:rsidR="000513CD" w:rsidRPr="001A69B5" w:rsidRDefault="0009509B" w:rsidP="001A69B5">
      <w:pPr>
        <w:pStyle w:val="avsnitt-tittel"/>
      </w:pPr>
      <w:r w:rsidRPr="001A69B5">
        <w:t>Budsjettforslag for 2022</w:t>
      </w:r>
    </w:p>
    <w:p w14:paraId="691411C8" w14:textId="77777777" w:rsidR="000513CD" w:rsidRPr="001A69B5" w:rsidRDefault="0009509B" w:rsidP="001A69B5">
      <w:r w:rsidRPr="001A69B5">
        <w:t xml:space="preserve">Departementet foreslår å løyve 109,4 mill. kroner på posten. I løyvinga inngår </w:t>
      </w:r>
      <w:proofErr w:type="spellStart"/>
      <w:r w:rsidRPr="001A69B5">
        <w:t>ein</w:t>
      </w:r>
      <w:proofErr w:type="spellEnd"/>
      <w:r w:rsidRPr="001A69B5">
        <w:t xml:space="preserve"> reduksjon på 18,4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1,1 mill. kroner som følge av nye </w:t>
      </w:r>
      <w:proofErr w:type="spellStart"/>
      <w:r w:rsidRPr="001A69B5">
        <w:t>satsar</w:t>
      </w:r>
      <w:proofErr w:type="spellEnd"/>
      <w:r w:rsidRPr="001A69B5">
        <w:t xml:space="preserve"> i høve til saldert budsjett for 2021. Departementet foreslår òg å løyve 0,1 mill. kroner som kompensasjon for hausteffekten av </w:t>
      </w:r>
      <w:proofErr w:type="spellStart"/>
      <w:r w:rsidRPr="001A69B5">
        <w:t>ein</w:t>
      </w:r>
      <w:proofErr w:type="spellEnd"/>
      <w:r w:rsidRPr="001A69B5">
        <w:t xml:space="preserve"> ekstra </w:t>
      </w:r>
      <w:proofErr w:type="spellStart"/>
      <w:r w:rsidRPr="001A69B5">
        <w:t>skuletime</w:t>
      </w:r>
      <w:proofErr w:type="spellEnd"/>
      <w:r w:rsidRPr="001A69B5">
        <w:t xml:space="preserve"> i naturfag i </w:t>
      </w:r>
      <w:proofErr w:type="spellStart"/>
      <w:r w:rsidRPr="001A69B5">
        <w:t>grunnskulen</w:t>
      </w:r>
      <w:proofErr w:type="spellEnd"/>
      <w:r w:rsidRPr="001A69B5">
        <w:t>.</w:t>
      </w:r>
    </w:p>
    <w:p w14:paraId="41FB0E2E" w14:textId="77777777" w:rsidR="000513CD" w:rsidRPr="001A69B5" w:rsidRDefault="0009509B" w:rsidP="001A69B5">
      <w:pPr>
        <w:pStyle w:val="b-post"/>
      </w:pPr>
      <w:r w:rsidRPr="001A69B5">
        <w:t xml:space="preserve">Post 74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i utlandet, overslagsløyving</w:t>
      </w:r>
    </w:p>
    <w:p w14:paraId="575BE376" w14:textId="77777777" w:rsidR="000513CD" w:rsidRPr="001A69B5" w:rsidRDefault="0009509B" w:rsidP="001A69B5">
      <w:proofErr w:type="spellStart"/>
      <w:r w:rsidRPr="001A69B5">
        <w:t>Skulane</w:t>
      </w:r>
      <w:proofErr w:type="spellEnd"/>
      <w:r w:rsidRPr="001A69B5">
        <w:t xml:space="preserve"> får </w:t>
      </w:r>
      <w:proofErr w:type="spellStart"/>
      <w:r w:rsidRPr="001A69B5">
        <w:t>tilskot</w:t>
      </w:r>
      <w:proofErr w:type="spellEnd"/>
      <w:r w:rsidRPr="001A69B5">
        <w:t xml:space="preserve"> etter same grunnlag som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i </w:t>
      </w:r>
      <w:proofErr w:type="spellStart"/>
      <w:r w:rsidRPr="001A69B5">
        <w:t>Noreg</w:t>
      </w:r>
      <w:proofErr w:type="spellEnd"/>
      <w:r w:rsidRPr="001A69B5">
        <w:t xml:space="preserve">, men satsen blir </w:t>
      </w:r>
      <w:proofErr w:type="spellStart"/>
      <w:r w:rsidRPr="001A69B5">
        <w:t>høgare</w:t>
      </w:r>
      <w:proofErr w:type="spellEnd"/>
      <w:r w:rsidRPr="001A69B5">
        <w:t xml:space="preserve"> fordi </w:t>
      </w:r>
      <w:proofErr w:type="spellStart"/>
      <w:r w:rsidRPr="001A69B5">
        <w:t>desse</w:t>
      </w:r>
      <w:proofErr w:type="spellEnd"/>
      <w:r w:rsidRPr="001A69B5">
        <w:t xml:space="preserve"> </w:t>
      </w:r>
      <w:proofErr w:type="spellStart"/>
      <w:r w:rsidRPr="001A69B5">
        <w:t>skulane</w:t>
      </w:r>
      <w:proofErr w:type="spellEnd"/>
      <w:r w:rsidRPr="001A69B5">
        <w:t xml:space="preserve"> </w:t>
      </w:r>
      <w:proofErr w:type="spellStart"/>
      <w:r w:rsidRPr="001A69B5">
        <w:t>ikkje</w:t>
      </w:r>
      <w:proofErr w:type="spellEnd"/>
      <w:r w:rsidRPr="001A69B5">
        <w:t xml:space="preserve"> er omfatta av ordninga med kompensasjon for </w:t>
      </w:r>
      <w:proofErr w:type="spellStart"/>
      <w:r w:rsidRPr="001A69B5">
        <w:t>meirverdiavgift</w:t>
      </w:r>
      <w:proofErr w:type="spellEnd"/>
      <w:r w:rsidRPr="001A69B5">
        <w:t xml:space="preserve">. Posten </w:t>
      </w:r>
      <w:proofErr w:type="spellStart"/>
      <w:r w:rsidRPr="001A69B5">
        <w:t>omfattar</w:t>
      </w:r>
      <w:proofErr w:type="spellEnd"/>
      <w:r w:rsidRPr="001A69B5">
        <w:t xml:space="preserve"> òg utgifter til spesialundervisning.</w:t>
      </w:r>
    </w:p>
    <w:p w14:paraId="7B31FD28" w14:textId="77777777" w:rsidR="000513CD" w:rsidRPr="001A69B5" w:rsidRDefault="0009509B" w:rsidP="001A69B5">
      <w:pPr>
        <w:pStyle w:val="avsnitt-tittel"/>
      </w:pPr>
      <w:r w:rsidRPr="001A69B5">
        <w:t>Budsjettforslag for 2022</w:t>
      </w:r>
    </w:p>
    <w:p w14:paraId="47C9D8D3" w14:textId="77777777" w:rsidR="000513CD" w:rsidRPr="001A69B5" w:rsidRDefault="0009509B" w:rsidP="001A69B5">
      <w:r w:rsidRPr="001A69B5">
        <w:t xml:space="preserve">Departementet foreslår å løyve 13,3 mill. kroner på posten. I løyvinga inngår </w:t>
      </w:r>
      <w:proofErr w:type="spellStart"/>
      <w:r w:rsidRPr="001A69B5">
        <w:t>ein</w:t>
      </w:r>
      <w:proofErr w:type="spellEnd"/>
      <w:r w:rsidRPr="001A69B5">
        <w:t xml:space="preserve"> reduksjon på 8,4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0,4 mill. kroner som følge av nye </w:t>
      </w:r>
      <w:proofErr w:type="spellStart"/>
      <w:r w:rsidRPr="001A69B5">
        <w:t>satsar</w:t>
      </w:r>
      <w:proofErr w:type="spellEnd"/>
      <w:r w:rsidRPr="001A69B5">
        <w:t xml:space="preserve"> i høve til saldert budsjett for 2021. Departementet foreslår òg å løyve 38 000 kroner til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 i samband med </w:t>
      </w:r>
      <w:proofErr w:type="spellStart"/>
      <w:r w:rsidRPr="001A69B5">
        <w:t>Fullføringsreforma</w:t>
      </w:r>
      <w:proofErr w:type="spellEnd"/>
      <w:r w:rsidRPr="001A69B5">
        <w:t>.</w:t>
      </w:r>
    </w:p>
    <w:p w14:paraId="258FE2B5" w14:textId="77777777" w:rsidR="000513CD" w:rsidRPr="001A69B5" w:rsidRDefault="0009509B" w:rsidP="001A69B5">
      <w:pPr>
        <w:pStyle w:val="b-post"/>
      </w:pPr>
      <w:r w:rsidRPr="001A69B5">
        <w:t xml:space="preserve">Post 75 </w:t>
      </w:r>
      <w:proofErr w:type="spellStart"/>
      <w:r w:rsidRPr="001A69B5">
        <w:t>Frittståande</w:t>
      </w:r>
      <w:proofErr w:type="spellEnd"/>
      <w:r w:rsidRPr="001A69B5">
        <w:t xml:space="preserve"> </w:t>
      </w:r>
      <w:proofErr w:type="spellStart"/>
      <w:r w:rsidRPr="001A69B5">
        <w:t>skular</w:t>
      </w:r>
      <w:proofErr w:type="spellEnd"/>
      <w:r w:rsidRPr="001A69B5">
        <w:t xml:space="preserve"> for funksjonshemma </w:t>
      </w:r>
      <w:proofErr w:type="spellStart"/>
      <w:r w:rsidRPr="001A69B5">
        <w:t>elevar</w:t>
      </w:r>
      <w:proofErr w:type="spellEnd"/>
      <w:r w:rsidRPr="001A69B5">
        <w:t>, overslagsløyving</w:t>
      </w:r>
    </w:p>
    <w:p w14:paraId="1BF8FB3E" w14:textId="77777777" w:rsidR="000513CD" w:rsidRPr="001A69B5" w:rsidRDefault="0009509B" w:rsidP="001A69B5">
      <w:r w:rsidRPr="001A69B5">
        <w:t xml:space="preserve">Grunn- og </w:t>
      </w:r>
      <w:proofErr w:type="spellStart"/>
      <w:r w:rsidRPr="001A69B5">
        <w:t>vidaregåande</w:t>
      </w:r>
      <w:proofErr w:type="spellEnd"/>
      <w:r w:rsidRPr="001A69B5">
        <w:t xml:space="preserve"> </w:t>
      </w:r>
      <w:proofErr w:type="spellStart"/>
      <w:r w:rsidRPr="001A69B5">
        <w:t>skular</w:t>
      </w:r>
      <w:proofErr w:type="spellEnd"/>
      <w:r w:rsidRPr="001A69B5">
        <w:t xml:space="preserve"> for funksjonshemma </w:t>
      </w:r>
      <w:proofErr w:type="spellStart"/>
      <w:r w:rsidRPr="001A69B5">
        <w:t>elevar</w:t>
      </w:r>
      <w:proofErr w:type="spellEnd"/>
      <w:r w:rsidRPr="001A69B5">
        <w:t xml:space="preserve"> får </w:t>
      </w:r>
      <w:proofErr w:type="spellStart"/>
      <w:r w:rsidRPr="001A69B5">
        <w:t>tilskot</w:t>
      </w:r>
      <w:proofErr w:type="spellEnd"/>
      <w:r w:rsidRPr="001A69B5">
        <w:t xml:space="preserve"> </w:t>
      </w:r>
      <w:proofErr w:type="spellStart"/>
      <w:r w:rsidRPr="001A69B5">
        <w:t>tilsvarande</w:t>
      </w:r>
      <w:proofErr w:type="spellEnd"/>
      <w:r w:rsidRPr="001A69B5">
        <w:t xml:space="preserve"> 100 pst. av </w:t>
      </w:r>
      <w:proofErr w:type="spellStart"/>
      <w:r w:rsidRPr="001A69B5">
        <w:t>ein</w:t>
      </w:r>
      <w:proofErr w:type="spellEnd"/>
      <w:r w:rsidRPr="001A69B5">
        <w:t xml:space="preserve"> normalsats per elev. </w:t>
      </w:r>
      <w:proofErr w:type="spellStart"/>
      <w:r w:rsidRPr="001A69B5">
        <w:t>Nokre</w:t>
      </w:r>
      <w:proofErr w:type="spellEnd"/>
      <w:r w:rsidRPr="001A69B5">
        <w:t xml:space="preserve"> av </w:t>
      </w:r>
      <w:proofErr w:type="spellStart"/>
      <w:r w:rsidRPr="001A69B5">
        <w:t>skulane</w:t>
      </w:r>
      <w:proofErr w:type="spellEnd"/>
      <w:r w:rsidRPr="001A69B5">
        <w:t xml:space="preserve"> får i tillegg </w:t>
      </w:r>
      <w:proofErr w:type="spellStart"/>
      <w:r w:rsidRPr="001A69B5">
        <w:t>statstilskot</w:t>
      </w:r>
      <w:proofErr w:type="spellEnd"/>
      <w:r w:rsidRPr="001A69B5">
        <w:t xml:space="preserve"> til </w:t>
      </w:r>
      <w:proofErr w:type="spellStart"/>
      <w:r w:rsidRPr="001A69B5">
        <w:t>husleigeutgifter</w:t>
      </w:r>
      <w:proofErr w:type="spellEnd"/>
      <w:r w:rsidRPr="001A69B5">
        <w:t xml:space="preserve"> på same nivå som i 2003, jf. </w:t>
      </w:r>
      <w:proofErr w:type="spellStart"/>
      <w:r w:rsidRPr="001A69B5">
        <w:t>Innst</w:t>
      </w:r>
      <w:proofErr w:type="spellEnd"/>
      <w:r w:rsidRPr="001A69B5">
        <w:t>. O. nr. 80 (2002–2003).</w:t>
      </w:r>
    </w:p>
    <w:p w14:paraId="39CB49EC" w14:textId="77777777" w:rsidR="000513CD" w:rsidRPr="001A69B5" w:rsidRDefault="0009509B" w:rsidP="001A69B5">
      <w:r w:rsidRPr="001A69B5">
        <w:t xml:space="preserve">Kunnskapsdepartementet har i 2021 gitt Utdanningsdirektoratet i oppdrag å revidere </w:t>
      </w:r>
      <w:proofErr w:type="spellStart"/>
      <w:r w:rsidRPr="001A69B5">
        <w:t>tilskotsordninga</w:t>
      </w:r>
      <w:proofErr w:type="spellEnd"/>
      <w:r w:rsidRPr="001A69B5">
        <w:t xml:space="preserve"> basert på gjennomgangen av Oxford Research </w:t>
      </w:r>
      <w:proofErr w:type="spellStart"/>
      <w:r w:rsidRPr="001A69B5">
        <w:t>frå</w:t>
      </w:r>
      <w:proofErr w:type="spellEnd"/>
      <w:r w:rsidRPr="001A69B5">
        <w:t xml:space="preserve"> 2020.</w:t>
      </w:r>
    </w:p>
    <w:p w14:paraId="46DFB8C1" w14:textId="77777777" w:rsidR="000513CD" w:rsidRPr="001A69B5" w:rsidRDefault="0009509B" w:rsidP="001A69B5">
      <w:pPr>
        <w:pStyle w:val="avsnitt-tittel"/>
      </w:pPr>
      <w:r w:rsidRPr="001A69B5">
        <w:t>Budsjettforslag for 2022</w:t>
      </w:r>
    </w:p>
    <w:p w14:paraId="0FBF8BAC" w14:textId="77777777" w:rsidR="000513CD" w:rsidRPr="001A69B5" w:rsidRDefault="0009509B" w:rsidP="001A69B5">
      <w:r w:rsidRPr="001A69B5">
        <w:t xml:space="preserve">Departementet foreslår å løyve 401,3 mill. kroner på posten.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25,6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w:t>
      </w:r>
      <w:proofErr w:type="spellStart"/>
      <w:r w:rsidRPr="001A69B5">
        <w:t>auke</w:t>
      </w:r>
      <w:proofErr w:type="spellEnd"/>
      <w:r w:rsidRPr="001A69B5">
        <w:t xml:space="preserve"> på 9,9 mill. kroner som følge av nye </w:t>
      </w:r>
      <w:proofErr w:type="spellStart"/>
      <w:r w:rsidRPr="001A69B5">
        <w:t>satsar</w:t>
      </w:r>
      <w:proofErr w:type="spellEnd"/>
      <w:r w:rsidRPr="001A69B5">
        <w:t xml:space="preserve"> i høve til saldert budsjett for 2021. Departementet foreslår òg å løyve 0,4 mill. kroner til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 i samband med </w:t>
      </w:r>
      <w:proofErr w:type="spellStart"/>
      <w:r w:rsidRPr="001A69B5">
        <w:t>Fullføringsreforma</w:t>
      </w:r>
      <w:proofErr w:type="spellEnd"/>
      <w:r w:rsidRPr="001A69B5">
        <w:t>.</w:t>
      </w:r>
    </w:p>
    <w:p w14:paraId="425E0ADE" w14:textId="77777777" w:rsidR="000513CD" w:rsidRPr="001A69B5" w:rsidRDefault="0009509B" w:rsidP="001A69B5">
      <w:pPr>
        <w:pStyle w:val="b-post"/>
      </w:pPr>
      <w:r w:rsidRPr="001A69B5">
        <w:t xml:space="preserve">Post 76 Andre </w:t>
      </w:r>
      <w:proofErr w:type="spellStart"/>
      <w:r w:rsidRPr="001A69B5">
        <w:t>frittståande</w:t>
      </w:r>
      <w:proofErr w:type="spellEnd"/>
      <w:r w:rsidRPr="001A69B5">
        <w:t xml:space="preserve"> </w:t>
      </w:r>
      <w:proofErr w:type="spellStart"/>
      <w:r w:rsidRPr="001A69B5">
        <w:t>skular</w:t>
      </w:r>
      <w:proofErr w:type="spellEnd"/>
      <w:r w:rsidRPr="001A69B5">
        <w:t>, overslagsløyving</w:t>
      </w:r>
    </w:p>
    <w:p w14:paraId="2CD3C822" w14:textId="77777777" w:rsidR="000513CD" w:rsidRPr="001A69B5" w:rsidRDefault="0009509B" w:rsidP="001A69B5">
      <w:r w:rsidRPr="001A69B5">
        <w:t xml:space="preserve">Posten </w:t>
      </w:r>
      <w:proofErr w:type="spellStart"/>
      <w:r w:rsidRPr="001A69B5">
        <w:t>omfattar</w:t>
      </w:r>
      <w:proofErr w:type="spellEnd"/>
      <w:r w:rsidRPr="001A69B5">
        <w:t xml:space="preserve"> Unge Sjømenns Kristelige Forening (MS Gann) og Maritim videregående skole Sørlandet (MS Lofoten). </w:t>
      </w:r>
      <w:proofErr w:type="spellStart"/>
      <w:r w:rsidRPr="001A69B5">
        <w:t>Skulane</w:t>
      </w:r>
      <w:proofErr w:type="spellEnd"/>
      <w:r w:rsidRPr="001A69B5">
        <w:t xml:space="preserve"> får </w:t>
      </w:r>
      <w:proofErr w:type="spellStart"/>
      <w:r w:rsidRPr="001A69B5">
        <w:t>tilskot</w:t>
      </w:r>
      <w:proofErr w:type="spellEnd"/>
      <w:r w:rsidRPr="001A69B5">
        <w:t xml:space="preserve"> per elev etter satsen for utdanningsprogram for teknikk og industriell produksjon eller elektro. </w:t>
      </w:r>
      <w:proofErr w:type="spellStart"/>
      <w:r w:rsidRPr="001A69B5">
        <w:t>Skulane</w:t>
      </w:r>
      <w:proofErr w:type="spellEnd"/>
      <w:r w:rsidRPr="001A69B5">
        <w:t xml:space="preserve"> får 85 pst. av </w:t>
      </w:r>
      <w:proofErr w:type="spellStart"/>
      <w:r w:rsidRPr="001A69B5">
        <w:t>tilskotssatsen</w:t>
      </w:r>
      <w:proofErr w:type="spellEnd"/>
      <w:r w:rsidRPr="001A69B5">
        <w:t xml:space="preserve">. I tillegg får </w:t>
      </w:r>
      <w:proofErr w:type="spellStart"/>
      <w:r w:rsidRPr="001A69B5">
        <w:t>skulane</w:t>
      </w:r>
      <w:proofErr w:type="spellEnd"/>
      <w:r w:rsidRPr="001A69B5">
        <w:t xml:space="preserve"> </w:t>
      </w:r>
      <w:proofErr w:type="spellStart"/>
      <w:r w:rsidRPr="001A69B5">
        <w:t>eit</w:t>
      </w:r>
      <w:proofErr w:type="spellEnd"/>
      <w:r w:rsidRPr="001A69B5">
        <w:t xml:space="preserve"> fast </w:t>
      </w:r>
      <w:proofErr w:type="spellStart"/>
      <w:r w:rsidRPr="001A69B5">
        <w:t>tilskot</w:t>
      </w:r>
      <w:proofErr w:type="spellEnd"/>
      <w:r w:rsidRPr="001A69B5">
        <w:t xml:space="preserve"> for ekstrakostnader ved </w:t>
      </w:r>
      <w:proofErr w:type="spellStart"/>
      <w:r w:rsidRPr="001A69B5">
        <w:t>skuledrift</w:t>
      </w:r>
      <w:proofErr w:type="spellEnd"/>
      <w:r w:rsidRPr="001A69B5">
        <w:t xml:space="preserve"> på skip.</w:t>
      </w:r>
    </w:p>
    <w:p w14:paraId="53B17FE4" w14:textId="77777777" w:rsidR="000513CD" w:rsidRPr="001A69B5" w:rsidRDefault="0009509B" w:rsidP="001A69B5">
      <w:pPr>
        <w:pStyle w:val="avsnitt-tittel"/>
      </w:pPr>
      <w:r w:rsidRPr="001A69B5">
        <w:t>Budsjettforslag for 2022</w:t>
      </w:r>
    </w:p>
    <w:p w14:paraId="5B8428DD" w14:textId="77777777" w:rsidR="000513CD" w:rsidRPr="001A69B5" w:rsidRDefault="0009509B" w:rsidP="001A69B5">
      <w:r w:rsidRPr="001A69B5">
        <w:t xml:space="preserve">Departementet foreslår å løyve 60,8 mill. kroner på posten. Utdanningsdirektoratet har godkjent søknaden </w:t>
      </w:r>
      <w:proofErr w:type="spellStart"/>
      <w:r w:rsidRPr="001A69B5">
        <w:t>frå</w:t>
      </w:r>
      <w:proofErr w:type="spellEnd"/>
      <w:r w:rsidRPr="001A69B5">
        <w:t xml:space="preserve"> Stiftelsen Sørlandets Maritime videregående skole om </w:t>
      </w:r>
      <w:proofErr w:type="spellStart"/>
      <w:r w:rsidRPr="001A69B5">
        <w:t>skuledrift</w:t>
      </w:r>
      <w:proofErr w:type="spellEnd"/>
      <w:r w:rsidRPr="001A69B5">
        <w:t xml:space="preserve"> etter </w:t>
      </w:r>
      <w:proofErr w:type="spellStart"/>
      <w:r w:rsidRPr="001A69B5">
        <w:t>friskulelova</w:t>
      </w:r>
      <w:proofErr w:type="spellEnd"/>
      <w:r w:rsidRPr="001A69B5">
        <w:t xml:space="preserve">, og </w:t>
      </w:r>
      <w:proofErr w:type="spellStart"/>
      <w:r w:rsidRPr="001A69B5">
        <w:t>skulen</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til oppstart i samband med </w:t>
      </w:r>
      <w:proofErr w:type="spellStart"/>
      <w:r w:rsidRPr="001A69B5">
        <w:t>behandlinga</w:t>
      </w:r>
      <w:proofErr w:type="spellEnd"/>
      <w:r w:rsidRPr="001A69B5">
        <w:t xml:space="preserve"> av Revidert nasjonalbudsjett 2021.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17 mill. kroner i høve til saldert budsjett for 2021 som følge av at </w:t>
      </w:r>
      <w:proofErr w:type="spellStart"/>
      <w:r w:rsidRPr="001A69B5">
        <w:t>tilskotet</w:t>
      </w:r>
      <w:proofErr w:type="spellEnd"/>
      <w:r w:rsidRPr="001A69B5">
        <w:t xml:space="preserve"> til Maritim videregående skole får heilårseffekt i 2022.</w:t>
      </w:r>
    </w:p>
    <w:p w14:paraId="78209AB8" w14:textId="77777777" w:rsidR="000513CD" w:rsidRPr="001A69B5" w:rsidRDefault="0009509B" w:rsidP="001A69B5">
      <w:r w:rsidRPr="001A69B5">
        <w:t xml:space="preserve">For MS Gann gir oppdaterte </w:t>
      </w:r>
      <w:proofErr w:type="spellStart"/>
      <w:r w:rsidRPr="001A69B5">
        <w:t>elevtal</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på 2,2 mill. kroner, </w:t>
      </w:r>
      <w:proofErr w:type="spellStart"/>
      <w:r w:rsidRPr="001A69B5">
        <w:t>medan</w:t>
      </w:r>
      <w:proofErr w:type="spellEnd"/>
      <w:r w:rsidRPr="001A69B5">
        <w:t xml:space="preserve"> nye </w:t>
      </w:r>
      <w:proofErr w:type="spellStart"/>
      <w:r w:rsidRPr="001A69B5">
        <w:t>satsar</w:t>
      </w:r>
      <w:proofErr w:type="spellEnd"/>
      <w:r w:rsidRPr="001A69B5">
        <w:t xml:space="preserve"> gir </w:t>
      </w:r>
      <w:proofErr w:type="spellStart"/>
      <w:r w:rsidRPr="001A69B5">
        <w:t>ein</w:t>
      </w:r>
      <w:proofErr w:type="spellEnd"/>
      <w:r w:rsidRPr="001A69B5">
        <w:t xml:space="preserve"> reduksjon på 0,5 mill. kroner i høve til saldert budsjett for 2021. Departementet foreslår òg å løyve 77 000 kroner til </w:t>
      </w:r>
      <w:proofErr w:type="spellStart"/>
      <w:r w:rsidRPr="001A69B5">
        <w:t>meir</w:t>
      </w:r>
      <w:proofErr w:type="spellEnd"/>
      <w:r w:rsidRPr="001A69B5">
        <w:t xml:space="preserve"> fleksible og tilpassa opplæringsløp i </w:t>
      </w:r>
      <w:proofErr w:type="spellStart"/>
      <w:r w:rsidRPr="001A69B5">
        <w:t>vidaregåande</w:t>
      </w:r>
      <w:proofErr w:type="spellEnd"/>
      <w:r w:rsidRPr="001A69B5">
        <w:t xml:space="preserve"> opplæring i samband med </w:t>
      </w:r>
      <w:proofErr w:type="spellStart"/>
      <w:r w:rsidRPr="001A69B5">
        <w:t>Fullføringsreforma</w:t>
      </w:r>
      <w:proofErr w:type="spellEnd"/>
      <w:r w:rsidRPr="001A69B5">
        <w:t>.</w:t>
      </w:r>
    </w:p>
    <w:p w14:paraId="15DC8F64" w14:textId="77777777" w:rsidR="000513CD" w:rsidRPr="001A69B5" w:rsidRDefault="0009509B" w:rsidP="001A69B5">
      <w:pPr>
        <w:pStyle w:val="b-post"/>
      </w:pPr>
      <w:r w:rsidRPr="001A69B5">
        <w:t>Post 77 Den tysk-norske skolen i Oslo, overslagsløyving</w:t>
      </w:r>
    </w:p>
    <w:p w14:paraId="49759D42" w14:textId="77777777" w:rsidR="000513CD" w:rsidRPr="001A69B5" w:rsidRDefault="0009509B" w:rsidP="001A69B5">
      <w:r w:rsidRPr="001A69B5">
        <w:t xml:space="preserve">Avtalen mellom </w:t>
      </w:r>
      <w:proofErr w:type="spellStart"/>
      <w:r w:rsidRPr="001A69B5">
        <w:t>Noreg</w:t>
      </w:r>
      <w:proofErr w:type="spellEnd"/>
      <w:r w:rsidRPr="001A69B5">
        <w:t xml:space="preserve"> og Tyskland om Den tysk-norske skolen i Oslo blei ført </w:t>
      </w:r>
      <w:proofErr w:type="spellStart"/>
      <w:r w:rsidRPr="001A69B5">
        <w:t>vidare</w:t>
      </w:r>
      <w:proofErr w:type="spellEnd"/>
      <w:r w:rsidRPr="001A69B5">
        <w:t xml:space="preserve"> og </w:t>
      </w:r>
      <w:proofErr w:type="spellStart"/>
      <w:r w:rsidRPr="001A69B5">
        <w:t>godkjend</w:t>
      </w:r>
      <w:proofErr w:type="spellEnd"/>
      <w:r w:rsidRPr="001A69B5">
        <w:t xml:space="preserve"> av Stortinget i april 2018, jf. </w:t>
      </w:r>
      <w:proofErr w:type="spellStart"/>
      <w:r w:rsidRPr="001A69B5">
        <w:t>Innst</w:t>
      </w:r>
      <w:proofErr w:type="spellEnd"/>
      <w:r w:rsidRPr="001A69B5">
        <w:t xml:space="preserve">. 337 S (2017–2018) og </w:t>
      </w:r>
      <w:proofErr w:type="spellStart"/>
      <w:r w:rsidRPr="001A69B5">
        <w:t>Prop</w:t>
      </w:r>
      <w:proofErr w:type="spellEnd"/>
      <w:r w:rsidRPr="001A69B5">
        <w:t xml:space="preserve">. 78 S (2017–2018). </w:t>
      </w:r>
      <w:proofErr w:type="spellStart"/>
      <w:r w:rsidRPr="001A69B5">
        <w:t>Tilskotet</w:t>
      </w:r>
      <w:proofErr w:type="spellEnd"/>
      <w:r w:rsidRPr="001A69B5">
        <w:t xml:space="preserve"> blir </w:t>
      </w:r>
      <w:proofErr w:type="spellStart"/>
      <w:r w:rsidRPr="001A69B5">
        <w:t>rekna</w:t>
      </w:r>
      <w:proofErr w:type="spellEnd"/>
      <w:r w:rsidRPr="001A69B5">
        <w:t xml:space="preserve"> ut på same måte som </w:t>
      </w:r>
      <w:proofErr w:type="spellStart"/>
      <w:r w:rsidRPr="001A69B5">
        <w:t>tilskotet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som er </w:t>
      </w:r>
      <w:proofErr w:type="spellStart"/>
      <w:r w:rsidRPr="001A69B5">
        <w:t>godkjende</w:t>
      </w:r>
      <w:proofErr w:type="spellEnd"/>
      <w:r w:rsidRPr="001A69B5">
        <w:t xml:space="preserve"> etter </w:t>
      </w:r>
      <w:proofErr w:type="spellStart"/>
      <w:r w:rsidRPr="001A69B5">
        <w:t>friskulelova</w:t>
      </w:r>
      <w:proofErr w:type="spellEnd"/>
      <w:r w:rsidRPr="001A69B5">
        <w:t xml:space="preserve">, men med 54,4 pst. av </w:t>
      </w:r>
      <w:proofErr w:type="spellStart"/>
      <w:r w:rsidRPr="001A69B5">
        <w:t>tilskotssatsen</w:t>
      </w:r>
      <w:proofErr w:type="spellEnd"/>
      <w:r w:rsidRPr="001A69B5">
        <w:t xml:space="preserve">. I tillegg blir det gitt </w:t>
      </w:r>
      <w:proofErr w:type="spellStart"/>
      <w:r w:rsidRPr="001A69B5">
        <w:t>eit</w:t>
      </w:r>
      <w:proofErr w:type="spellEnd"/>
      <w:r w:rsidRPr="001A69B5">
        <w:t xml:space="preserve"> særskilt </w:t>
      </w:r>
      <w:proofErr w:type="spellStart"/>
      <w:r w:rsidRPr="001A69B5">
        <w:t>tilskot</w:t>
      </w:r>
      <w:proofErr w:type="spellEnd"/>
      <w:r w:rsidRPr="001A69B5">
        <w:t xml:space="preserve"> som kompensasjon for at </w:t>
      </w:r>
      <w:proofErr w:type="spellStart"/>
      <w:r w:rsidRPr="001A69B5">
        <w:t>skulen</w:t>
      </w:r>
      <w:proofErr w:type="spellEnd"/>
      <w:r w:rsidRPr="001A69B5">
        <w:t xml:space="preserve"> </w:t>
      </w:r>
      <w:proofErr w:type="spellStart"/>
      <w:r w:rsidRPr="001A69B5">
        <w:t>ikkje</w:t>
      </w:r>
      <w:proofErr w:type="spellEnd"/>
      <w:r w:rsidRPr="001A69B5">
        <w:t xml:space="preserve"> lenger får </w:t>
      </w:r>
      <w:proofErr w:type="spellStart"/>
      <w:r w:rsidRPr="001A69B5">
        <w:t>tilskot</w:t>
      </w:r>
      <w:proofErr w:type="spellEnd"/>
      <w:r w:rsidRPr="001A69B5">
        <w:t xml:space="preserve"> til </w:t>
      </w:r>
      <w:proofErr w:type="spellStart"/>
      <w:r w:rsidRPr="001A69B5">
        <w:t>kompletterande</w:t>
      </w:r>
      <w:proofErr w:type="spellEnd"/>
      <w:r w:rsidRPr="001A69B5">
        <w:t xml:space="preserve"> undervisning, og for å dekke </w:t>
      </w:r>
      <w:proofErr w:type="spellStart"/>
      <w:r w:rsidRPr="001A69B5">
        <w:t>høgare</w:t>
      </w:r>
      <w:proofErr w:type="spellEnd"/>
      <w:r w:rsidRPr="001A69B5">
        <w:t xml:space="preserve"> </w:t>
      </w:r>
      <w:proofErr w:type="spellStart"/>
      <w:r w:rsidRPr="001A69B5">
        <w:t>husleigekostnader</w:t>
      </w:r>
      <w:proofErr w:type="spellEnd"/>
      <w:r w:rsidRPr="001A69B5">
        <w:t xml:space="preserve"> til nye, større lokale for </w:t>
      </w:r>
      <w:proofErr w:type="spellStart"/>
      <w:r w:rsidRPr="001A69B5">
        <w:t>skulen</w:t>
      </w:r>
      <w:proofErr w:type="spellEnd"/>
      <w:r w:rsidRPr="001A69B5">
        <w:t>.</w:t>
      </w:r>
    </w:p>
    <w:p w14:paraId="401ED414" w14:textId="77777777" w:rsidR="000513CD" w:rsidRPr="001A69B5" w:rsidRDefault="0009509B" w:rsidP="001A69B5">
      <w:pPr>
        <w:pStyle w:val="avsnitt-tittel"/>
      </w:pPr>
      <w:r w:rsidRPr="001A69B5">
        <w:t>Mål for 2022</w:t>
      </w:r>
    </w:p>
    <w:p w14:paraId="79BADAB4" w14:textId="77777777" w:rsidR="000513CD" w:rsidRPr="001A69B5" w:rsidRDefault="0009509B" w:rsidP="001A69B5">
      <w:proofErr w:type="spellStart"/>
      <w:r w:rsidRPr="001A69B5">
        <w:t>Tilskotet</w:t>
      </w:r>
      <w:proofErr w:type="spellEnd"/>
      <w:r w:rsidRPr="001A69B5">
        <w:t xml:space="preserve"> skal styrke samarbeidet med Tyskland og stillinga til det tyske språket i </w:t>
      </w:r>
      <w:proofErr w:type="spellStart"/>
      <w:r w:rsidRPr="001A69B5">
        <w:t>Noreg</w:t>
      </w:r>
      <w:proofErr w:type="spellEnd"/>
      <w:r w:rsidRPr="001A69B5">
        <w:t>.</w:t>
      </w:r>
    </w:p>
    <w:p w14:paraId="10652A9F" w14:textId="77777777" w:rsidR="000513CD" w:rsidRPr="001A69B5" w:rsidRDefault="0009509B" w:rsidP="001A69B5">
      <w:pPr>
        <w:pStyle w:val="avsnitt-tittel"/>
      </w:pPr>
      <w:r w:rsidRPr="001A69B5">
        <w:t>Resultat i 2020</w:t>
      </w:r>
    </w:p>
    <w:p w14:paraId="1420D9BA" w14:textId="77777777" w:rsidR="000513CD" w:rsidRPr="001A69B5" w:rsidRDefault="0009509B" w:rsidP="001A69B5">
      <w:proofErr w:type="spellStart"/>
      <w:r w:rsidRPr="001A69B5">
        <w:t>Hausten</w:t>
      </w:r>
      <w:proofErr w:type="spellEnd"/>
      <w:r w:rsidRPr="001A69B5">
        <w:t xml:space="preserve"> 2020 var det til </w:t>
      </w:r>
      <w:proofErr w:type="spellStart"/>
      <w:r w:rsidRPr="001A69B5">
        <w:t>saman</w:t>
      </w:r>
      <w:proofErr w:type="spellEnd"/>
      <w:r w:rsidRPr="001A69B5">
        <w:t xml:space="preserve"> 327 </w:t>
      </w:r>
      <w:proofErr w:type="spellStart"/>
      <w:r w:rsidRPr="001A69B5">
        <w:t>elevar</w:t>
      </w:r>
      <w:proofErr w:type="spellEnd"/>
      <w:r w:rsidRPr="001A69B5">
        <w:t xml:space="preserve"> ved Den tysk-norske skolen i Oslo, og av </w:t>
      </w:r>
      <w:proofErr w:type="spellStart"/>
      <w:r w:rsidRPr="001A69B5">
        <w:t>dei</w:t>
      </w:r>
      <w:proofErr w:type="spellEnd"/>
      <w:r w:rsidRPr="001A69B5">
        <w:t xml:space="preserve"> gjekk 267 </w:t>
      </w:r>
      <w:proofErr w:type="spellStart"/>
      <w:r w:rsidRPr="001A69B5">
        <w:t>elevar</w:t>
      </w:r>
      <w:proofErr w:type="spellEnd"/>
      <w:r w:rsidRPr="001A69B5">
        <w:t xml:space="preserve"> i </w:t>
      </w:r>
      <w:proofErr w:type="spellStart"/>
      <w:r w:rsidRPr="001A69B5">
        <w:t>grunnskulen</w:t>
      </w:r>
      <w:proofErr w:type="spellEnd"/>
      <w:r w:rsidRPr="001A69B5">
        <w:t xml:space="preserve"> og 60 </w:t>
      </w:r>
      <w:proofErr w:type="spellStart"/>
      <w:r w:rsidRPr="001A69B5">
        <w:t>elevar</w:t>
      </w:r>
      <w:proofErr w:type="spellEnd"/>
      <w:r w:rsidRPr="001A69B5">
        <w:t xml:space="preserve"> i </w:t>
      </w:r>
      <w:proofErr w:type="spellStart"/>
      <w:r w:rsidRPr="001A69B5">
        <w:t>vidaregåande</w:t>
      </w:r>
      <w:proofErr w:type="spellEnd"/>
      <w:r w:rsidRPr="001A69B5">
        <w:t xml:space="preserve"> skule. Dette er </w:t>
      </w:r>
      <w:proofErr w:type="spellStart"/>
      <w:r w:rsidRPr="001A69B5">
        <w:t>ein</w:t>
      </w:r>
      <w:proofErr w:type="spellEnd"/>
      <w:r w:rsidRPr="001A69B5">
        <w:t xml:space="preserve"> </w:t>
      </w:r>
      <w:proofErr w:type="spellStart"/>
      <w:r w:rsidRPr="001A69B5">
        <w:t>auke</w:t>
      </w:r>
      <w:proofErr w:type="spellEnd"/>
      <w:r w:rsidRPr="001A69B5">
        <w:t xml:space="preserve"> på 1 elev </w:t>
      </w:r>
      <w:proofErr w:type="spellStart"/>
      <w:r w:rsidRPr="001A69B5">
        <w:t>samanlikna</w:t>
      </w:r>
      <w:proofErr w:type="spellEnd"/>
      <w:r w:rsidRPr="001A69B5">
        <w:t xml:space="preserve"> med </w:t>
      </w:r>
      <w:proofErr w:type="spellStart"/>
      <w:r w:rsidRPr="001A69B5">
        <w:t>hausten</w:t>
      </w:r>
      <w:proofErr w:type="spellEnd"/>
      <w:r w:rsidRPr="001A69B5">
        <w:t xml:space="preserve"> 2019.</w:t>
      </w:r>
    </w:p>
    <w:p w14:paraId="4B4D5E61" w14:textId="77777777" w:rsidR="000513CD" w:rsidRPr="001A69B5" w:rsidRDefault="0009509B" w:rsidP="001A69B5">
      <w:pPr>
        <w:pStyle w:val="avsnitt-tittel"/>
      </w:pPr>
      <w:r w:rsidRPr="001A69B5">
        <w:t>Budsjettforslag for 2022</w:t>
      </w:r>
    </w:p>
    <w:p w14:paraId="722A96B6" w14:textId="77777777" w:rsidR="000513CD" w:rsidRPr="001A69B5" w:rsidRDefault="0009509B" w:rsidP="001A69B5">
      <w:r w:rsidRPr="001A69B5">
        <w:t xml:space="preserve">Departementet foreslår å løyve 30,3 mill. kroner på posten. I løyvinga inngår </w:t>
      </w:r>
      <w:proofErr w:type="spellStart"/>
      <w:r w:rsidRPr="001A69B5">
        <w:t>ein</w:t>
      </w:r>
      <w:proofErr w:type="spellEnd"/>
      <w:r w:rsidRPr="001A69B5">
        <w:t xml:space="preserve"> </w:t>
      </w:r>
      <w:proofErr w:type="spellStart"/>
      <w:r w:rsidRPr="001A69B5">
        <w:t>auke</w:t>
      </w:r>
      <w:proofErr w:type="spellEnd"/>
      <w:r w:rsidRPr="001A69B5">
        <w:t xml:space="preserve"> på 0,7 mill. kroner som følge av oppdaterte </w:t>
      </w:r>
      <w:proofErr w:type="spellStart"/>
      <w:r w:rsidRPr="001A69B5">
        <w:t>elevtal</w:t>
      </w:r>
      <w:proofErr w:type="spellEnd"/>
      <w:r w:rsidRPr="001A69B5">
        <w:t xml:space="preserve"> og </w:t>
      </w:r>
      <w:proofErr w:type="spellStart"/>
      <w:r w:rsidRPr="001A69B5">
        <w:t>ein</w:t>
      </w:r>
      <w:proofErr w:type="spellEnd"/>
      <w:r w:rsidRPr="001A69B5">
        <w:t xml:space="preserve"> reduksjon på 0,5 mill. kroner som følge av nye </w:t>
      </w:r>
      <w:proofErr w:type="spellStart"/>
      <w:r w:rsidRPr="001A69B5">
        <w:t>satsar</w:t>
      </w:r>
      <w:proofErr w:type="spellEnd"/>
      <w:r w:rsidRPr="001A69B5">
        <w:t xml:space="preserve"> i høve til saldert budsjett for 2021. I løyvinga inngår òg </w:t>
      </w:r>
      <w:proofErr w:type="spellStart"/>
      <w:r w:rsidRPr="001A69B5">
        <w:t>eit</w:t>
      </w:r>
      <w:proofErr w:type="spellEnd"/>
      <w:r w:rsidRPr="001A69B5">
        <w:t xml:space="preserve"> særskilt </w:t>
      </w:r>
      <w:proofErr w:type="spellStart"/>
      <w:r w:rsidRPr="001A69B5">
        <w:t>tilskot</w:t>
      </w:r>
      <w:proofErr w:type="spellEnd"/>
      <w:r w:rsidRPr="001A69B5">
        <w:t xml:space="preserve"> på 9,4 mill. kroner.</w:t>
      </w:r>
    </w:p>
    <w:p w14:paraId="66E4BE66" w14:textId="77777777" w:rsidR="000513CD" w:rsidRPr="001A69B5" w:rsidRDefault="0009509B" w:rsidP="001A69B5">
      <w:pPr>
        <w:pStyle w:val="b-post"/>
      </w:pPr>
      <w:r w:rsidRPr="001A69B5">
        <w:t xml:space="preserve">Post 78 </w:t>
      </w:r>
      <w:proofErr w:type="spellStart"/>
      <w:r w:rsidRPr="001A69B5">
        <w:t>Kompletterande</w:t>
      </w:r>
      <w:proofErr w:type="spellEnd"/>
      <w:r w:rsidRPr="001A69B5">
        <w:t xml:space="preserve"> undervisning</w:t>
      </w:r>
    </w:p>
    <w:p w14:paraId="706939AD" w14:textId="77777777" w:rsidR="000513CD" w:rsidRPr="001A69B5" w:rsidRDefault="0009509B" w:rsidP="001A69B5">
      <w:proofErr w:type="spellStart"/>
      <w:r w:rsidRPr="001A69B5">
        <w:t>Tilskotsordninga</w:t>
      </w:r>
      <w:proofErr w:type="spellEnd"/>
      <w:r w:rsidRPr="001A69B5">
        <w:t xml:space="preserve"> </w:t>
      </w:r>
      <w:proofErr w:type="spellStart"/>
      <w:r w:rsidRPr="001A69B5">
        <w:t>medverkar</w:t>
      </w:r>
      <w:proofErr w:type="spellEnd"/>
      <w:r w:rsidRPr="001A69B5">
        <w:t xml:space="preserve"> til å finansiere </w:t>
      </w:r>
      <w:proofErr w:type="spellStart"/>
      <w:r w:rsidRPr="001A69B5">
        <w:t>kompletterande</w:t>
      </w:r>
      <w:proofErr w:type="spellEnd"/>
      <w:r w:rsidRPr="001A69B5">
        <w:t xml:space="preserve"> undervisning i norsk, samfunnsfag og kristendom, religion, livssyn og etikk (KRLE) for norske </w:t>
      </w:r>
      <w:proofErr w:type="spellStart"/>
      <w:r w:rsidRPr="001A69B5">
        <w:t>elevar</w:t>
      </w:r>
      <w:proofErr w:type="spellEnd"/>
      <w:r w:rsidRPr="001A69B5">
        <w:t xml:space="preserve"> ved </w:t>
      </w:r>
      <w:proofErr w:type="spellStart"/>
      <w:r w:rsidRPr="001A69B5">
        <w:t>utanlandske</w:t>
      </w:r>
      <w:proofErr w:type="spellEnd"/>
      <w:r w:rsidRPr="001A69B5">
        <w:t xml:space="preserve"> eller internasjonale </w:t>
      </w:r>
      <w:proofErr w:type="spellStart"/>
      <w:r w:rsidRPr="001A69B5">
        <w:t>grunnskular</w:t>
      </w:r>
      <w:proofErr w:type="spellEnd"/>
      <w:r w:rsidRPr="001A69B5">
        <w:t xml:space="preserve"> i utlandet. </w:t>
      </w:r>
      <w:proofErr w:type="spellStart"/>
      <w:r w:rsidRPr="001A69B5">
        <w:t>Tilskotsmottakarar</w:t>
      </w:r>
      <w:proofErr w:type="spellEnd"/>
      <w:r w:rsidRPr="001A69B5">
        <w:t xml:space="preserve"> i ordninga er to sertifiserte </w:t>
      </w:r>
      <w:proofErr w:type="spellStart"/>
      <w:r w:rsidRPr="001A69B5">
        <w:t>nettskular</w:t>
      </w:r>
      <w:proofErr w:type="spellEnd"/>
      <w:r w:rsidRPr="001A69B5">
        <w:t xml:space="preserve"> – Globalskolen og Norskskolen.</w:t>
      </w:r>
    </w:p>
    <w:p w14:paraId="0FD68DE6" w14:textId="77777777" w:rsidR="000513CD" w:rsidRPr="001A69B5" w:rsidRDefault="0009509B" w:rsidP="001A69B5">
      <w:pPr>
        <w:pStyle w:val="avsnitt-tittel"/>
      </w:pPr>
      <w:r w:rsidRPr="001A69B5">
        <w:t>Mål for 2022</w:t>
      </w:r>
    </w:p>
    <w:p w14:paraId="350E6156" w14:textId="77777777" w:rsidR="000513CD" w:rsidRPr="001A69B5" w:rsidRDefault="0009509B" w:rsidP="001A69B5">
      <w:r w:rsidRPr="001A69B5">
        <w:t xml:space="preserve">Målet med </w:t>
      </w:r>
      <w:proofErr w:type="spellStart"/>
      <w:r w:rsidRPr="001A69B5">
        <w:t>tilskotet</w:t>
      </w:r>
      <w:proofErr w:type="spellEnd"/>
      <w:r w:rsidRPr="001A69B5">
        <w:t xml:space="preserve"> er at norske </w:t>
      </w:r>
      <w:proofErr w:type="spellStart"/>
      <w:r w:rsidRPr="001A69B5">
        <w:t>elevar</w:t>
      </w:r>
      <w:proofErr w:type="spellEnd"/>
      <w:r w:rsidRPr="001A69B5">
        <w:t xml:space="preserve"> ved internasjonale eller </w:t>
      </w:r>
      <w:proofErr w:type="spellStart"/>
      <w:r w:rsidRPr="001A69B5">
        <w:t>utanlandske</w:t>
      </w:r>
      <w:proofErr w:type="spellEnd"/>
      <w:r w:rsidRPr="001A69B5">
        <w:t xml:space="preserve"> </w:t>
      </w:r>
      <w:proofErr w:type="spellStart"/>
      <w:r w:rsidRPr="001A69B5">
        <w:t>grunnskular</w:t>
      </w:r>
      <w:proofErr w:type="spellEnd"/>
      <w:r w:rsidRPr="001A69B5">
        <w:t xml:space="preserve"> i utlandet skal ha </w:t>
      </w:r>
      <w:proofErr w:type="spellStart"/>
      <w:r w:rsidRPr="001A69B5">
        <w:t>moglegheit</w:t>
      </w:r>
      <w:proofErr w:type="spellEnd"/>
      <w:r w:rsidRPr="001A69B5">
        <w:t xml:space="preserve"> til å få nettundervisning i norsk, samfunnsfag og kristendom, religion, livssyn og etikk (KRLE).</w:t>
      </w:r>
    </w:p>
    <w:p w14:paraId="03B8DD3D" w14:textId="77777777" w:rsidR="000513CD" w:rsidRPr="001A69B5" w:rsidRDefault="0009509B" w:rsidP="001A69B5">
      <w:pPr>
        <w:pStyle w:val="avsnitt-tittel"/>
      </w:pPr>
      <w:r w:rsidRPr="001A69B5">
        <w:t>Resultat i 2020</w:t>
      </w:r>
    </w:p>
    <w:p w14:paraId="660C1B17" w14:textId="77777777" w:rsidR="000513CD" w:rsidRPr="001A69B5" w:rsidRDefault="0009509B" w:rsidP="001A69B5">
      <w:proofErr w:type="spellStart"/>
      <w:r w:rsidRPr="001A69B5">
        <w:t>Eit</w:t>
      </w:r>
      <w:proofErr w:type="spellEnd"/>
      <w:r w:rsidRPr="001A69B5">
        <w:t xml:space="preserve"> øvre elevtak blir fastsett på grunnlag av løyvinga til formålet. For 2020 var dette elevtaket på 1 469 </w:t>
      </w:r>
      <w:proofErr w:type="spellStart"/>
      <w:r w:rsidRPr="001A69B5">
        <w:t>elevar</w:t>
      </w:r>
      <w:proofErr w:type="spellEnd"/>
      <w:r w:rsidRPr="001A69B5">
        <w:t xml:space="preserve">, og det er </w:t>
      </w:r>
      <w:proofErr w:type="spellStart"/>
      <w:r w:rsidRPr="001A69B5">
        <w:t>ein</w:t>
      </w:r>
      <w:proofErr w:type="spellEnd"/>
      <w:r w:rsidRPr="001A69B5">
        <w:t xml:space="preserve"> reduksjon på 131 </w:t>
      </w:r>
      <w:proofErr w:type="spellStart"/>
      <w:r w:rsidRPr="001A69B5">
        <w:t>elevar</w:t>
      </w:r>
      <w:proofErr w:type="spellEnd"/>
      <w:r w:rsidRPr="001A69B5">
        <w:t xml:space="preserve"> eller 8,2 pst., i høve til elevtaket i 2019. I 2020 gav </w:t>
      </w:r>
      <w:proofErr w:type="spellStart"/>
      <w:r w:rsidRPr="001A69B5">
        <w:t>nettskulane</w:t>
      </w:r>
      <w:proofErr w:type="spellEnd"/>
      <w:r w:rsidRPr="001A69B5">
        <w:t xml:space="preserve"> </w:t>
      </w:r>
      <w:proofErr w:type="spellStart"/>
      <w:r w:rsidRPr="001A69B5">
        <w:t>kompletterande</w:t>
      </w:r>
      <w:proofErr w:type="spellEnd"/>
      <w:r w:rsidRPr="001A69B5">
        <w:t xml:space="preserve"> undervisning til i alt 1 450 </w:t>
      </w:r>
      <w:proofErr w:type="spellStart"/>
      <w:r w:rsidRPr="001A69B5">
        <w:t>elevar</w:t>
      </w:r>
      <w:proofErr w:type="spellEnd"/>
      <w:r w:rsidRPr="001A69B5">
        <w:t xml:space="preserve">, og dette var 133 færre </w:t>
      </w:r>
      <w:proofErr w:type="spellStart"/>
      <w:r w:rsidRPr="001A69B5">
        <w:t>elevar</w:t>
      </w:r>
      <w:proofErr w:type="spellEnd"/>
      <w:r w:rsidRPr="001A69B5">
        <w:t xml:space="preserve"> enn i 2019.</w:t>
      </w:r>
    </w:p>
    <w:p w14:paraId="79782874" w14:textId="77777777" w:rsidR="000513CD" w:rsidRPr="001A69B5" w:rsidRDefault="0009509B" w:rsidP="001A69B5">
      <w:pPr>
        <w:pStyle w:val="avsnitt-tittel"/>
      </w:pPr>
      <w:r w:rsidRPr="001A69B5">
        <w:t>Budsjettforslag for 2022</w:t>
      </w:r>
    </w:p>
    <w:p w14:paraId="11B4E7F3" w14:textId="77777777" w:rsidR="000513CD" w:rsidRPr="001A69B5" w:rsidRDefault="0009509B" w:rsidP="001A69B5">
      <w:r w:rsidRPr="001A69B5">
        <w:t>Departementet foreslår å løyve 25,4 mill. kroner på posten.</w:t>
      </w:r>
    </w:p>
    <w:p w14:paraId="643307DA" w14:textId="77777777" w:rsidR="000513CD" w:rsidRPr="001A69B5" w:rsidRDefault="0009509B" w:rsidP="001A69B5">
      <w:pPr>
        <w:pStyle w:val="b-post"/>
      </w:pPr>
      <w:r w:rsidRPr="001A69B5">
        <w:t>Post 79 Toppidrett</w:t>
      </w:r>
    </w:p>
    <w:p w14:paraId="14C12757" w14:textId="77777777" w:rsidR="000513CD" w:rsidRPr="001A69B5" w:rsidRDefault="0009509B" w:rsidP="001A69B5">
      <w:r w:rsidRPr="001A69B5">
        <w:t xml:space="preserve">Ordninga gjeld </w:t>
      </w:r>
      <w:proofErr w:type="spellStart"/>
      <w:r w:rsidRPr="001A69B5">
        <w:t>skular</w:t>
      </w:r>
      <w:proofErr w:type="spellEnd"/>
      <w:r w:rsidRPr="001A69B5">
        <w:t xml:space="preserve"> som i tillegg til godkjenninga etter </w:t>
      </w:r>
      <w:proofErr w:type="spellStart"/>
      <w:r w:rsidRPr="001A69B5">
        <w:t>friskulelova</w:t>
      </w:r>
      <w:proofErr w:type="spellEnd"/>
      <w:r w:rsidRPr="001A69B5">
        <w:t xml:space="preserve">, er </w:t>
      </w:r>
      <w:proofErr w:type="spellStart"/>
      <w:r w:rsidRPr="001A69B5">
        <w:t>godkjende</w:t>
      </w:r>
      <w:proofErr w:type="spellEnd"/>
      <w:r w:rsidRPr="001A69B5">
        <w:t xml:space="preserve"> som toppidrettsgymnas av Norges Idrettsforbund og Olympiske og paralympiske komité (NIF). Ordninga </w:t>
      </w:r>
      <w:proofErr w:type="spellStart"/>
      <w:r w:rsidRPr="001A69B5">
        <w:t>omfattar</w:t>
      </w:r>
      <w:proofErr w:type="spellEnd"/>
      <w:r w:rsidRPr="001A69B5">
        <w:t xml:space="preserve"> </w:t>
      </w:r>
      <w:proofErr w:type="spellStart"/>
      <w:r w:rsidRPr="001A69B5">
        <w:t>desse</w:t>
      </w:r>
      <w:proofErr w:type="spellEnd"/>
      <w:r w:rsidRPr="001A69B5">
        <w:t xml:space="preserve"> </w:t>
      </w:r>
      <w:proofErr w:type="spellStart"/>
      <w:r w:rsidRPr="001A69B5">
        <w:t>skulane</w:t>
      </w:r>
      <w:proofErr w:type="spellEnd"/>
      <w:r w:rsidRPr="001A69B5">
        <w:t>: Haugesund Toppidrettsgymnas, Norges Toppidrettsgymnas (NTG) i Bodø, Bærum, Geilo, Kongsvinger, Lillehammer og Tromsø, Telemark Toppidrett gymnas, Wang i Fredrikstad, Hamar, Oslo, Stavanger og Tønsberg.</w:t>
      </w:r>
    </w:p>
    <w:p w14:paraId="510EF2B8" w14:textId="77777777" w:rsidR="000513CD" w:rsidRPr="001A69B5" w:rsidRDefault="0009509B" w:rsidP="001A69B5">
      <w:r w:rsidRPr="001A69B5">
        <w:t xml:space="preserve">Ny innretting av </w:t>
      </w:r>
      <w:proofErr w:type="spellStart"/>
      <w:r w:rsidRPr="001A69B5">
        <w:t>tilskotsordninga</w:t>
      </w:r>
      <w:proofErr w:type="spellEnd"/>
      <w:r w:rsidRPr="001A69B5">
        <w:t xml:space="preserve"> blei lagd fram i samband med Revidert nasjonalbudsjett 2021, og Stortinget </w:t>
      </w:r>
      <w:proofErr w:type="spellStart"/>
      <w:r w:rsidRPr="001A69B5">
        <w:t>slutta</w:t>
      </w:r>
      <w:proofErr w:type="spellEnd"/>
      <w:r w:rsidRPr="001A69B5">
        <w:t xml:space="preserve"> seg til forslaget, jf. </w:t>
      </w:r>
      <w:proofErr w:type="spellStart"/>
      <w:r w:rsidRPr="001A69B5">
        <w:t>Innst</w:t>
      </w:r>
      <w:proofErr w:type="spellEnd"/>
      <w:r w:rsidRPr="001A69B5">
        <w:t xml:space="preserve">. 600 S (2020–2021) og </w:t>
      </w:r>
      <w:proofErr w:type="spellStart"/>
      <w:r w:rsidRPr="001A69B5">
        <w:t>Prop</w:t>
      </w:r>
      <w:proofErr w:type="spellEnd"/>
      <w:r w:rsidRPr="001A69B5">
        <w:t xml:space="preserve"> 195 S (2020–2021). Den nye innrettinga gjeld </w:t>
      </w:r>
      <w:proofErr w:type="spellStart"/>
      <w:r w:rsidRPr="001A69B5">
        <w:t>frå</w:t>
      </w:r>
      <w:proofErr w:type="spellEnd"/>
      <w:r w:rsidRPr="001A69B5">
        <w:t xml:space="preserve"> budsjettåret 2021 og er lagd opp etter </w:t>
      </w:r>
      <w:proofErr w:type="spellStart"/>
      <w:r w:rsidRPr="001A69B5">
        <w:t>følgande</w:t>
      </w:r>
      <w:proofErr w:type="spellEnd"/>
      <w:r w:rsidRPr="001A69B5">
        <w:t xml:space="preserve"> prinsipp:</w:t>
      </w:r>
    </w:p>
    <w:p w14:paraId="45826CF0" w14:textId="77777777" w:rsidR="000513CD" w:rsidRPr="001A69B5" w:rsidRDefault="0009509B" w:rsidP="001A69B5">
      <w:pPr>
        <w:pStyle w:val="Liste"/>
      </w:pPr>
      <w:r w:rsidRPr="001A69B5">
        <w:t xml:space="preserve">Fordelinga av </w:t>
      </w:r>
      <w:proofErr w:type="spellStart"/>
      <w:r w:rsidRPr="001A69B5">
        <w:t>tilskotet</w:t>
      </w:r>
      <w:proofErr w:type="spellEnd"/>
      <w:r w:rsidRPr="001A69B5">
        <w:t xml:space="preserve"> mellom </w:t>
      </w:r>
      <w:proofErr w:type="spellStart"/>
      <w:r w:rsidRPr="001A69B5">
        <w:t>skulane</w:t>
      </w:r>
      <w:proofErr w:type="spellEnd"/>
      <w:r w:rsidRPr="001A69B5">
        <w:t xml:space="preserve"> blir justert </w:t>
      </w:r>
      <w:proofErr w:type="spellStart"/>
      <w:r w:rsidRPr="001A69B5">
        <w:t>årleg</w:t>
      </w:r>
      <w:proofErr w:type="spellEnd"/>
      <w:r w:rsidRPr="001A69B5">
        <w:t xml:space="preserve"> etter faktisk </w:t>
      </w:r>
      <w:proofErr w:type="spellStart"/>
      <w:r w:rsidRPr="001A69B5">
        <w:t>elevtal</w:t>
      </w:r>
      <w:proofErr w:type="spellEnd"/>
      <w:r w:rsidRPr="001A69B5">
        <w:t xml:space="preserve"> på </w:t>
      </w:r>
      <w:proofErr w:type="spellStart"/>
      <w:r w:rsidRPr="001A69B5">
        <w:t>idrettstilbodet</w:t>
      </w:r>
      <w:proofErr w:type="spellEnd"/>
      <w:r w:rsidRPr="001A69B5">
        <w:t xml:space="preserve"> ved </w:t>
      </w:r>
      <w:proofErr w:type="spellStart"/>
      <w:r w:rsidRPr="001A69B5">
        <w:t>skulane</w:t>
      </w:r>
      <w:proofErr w:type="spellEnd"/>
      <w:r w:rsidRPr="001A69B5">
        <w:t xml:space="preserve"> to år </w:t>
      </w:r>
      <w:proofErr w:type="spellStart"/>
      <w:r w:rsidRPr="001A69B5">
        <w:t>tidlegare</w:t>
      </w:r>
      <w:proofErr w:type="spellEnd"/>
      <w:r w:rsidRPr="001A69B5">
        <w:t xml:space="preserve"> enn budsjettåret.</w:t>
      </w:r>
    </w:p>
    <w:p w14:paraId="379A02D6" w14:textId="77777777" w:rsidR="000513CD" w:rsidRPr="001A69B5" w:rsidRDefault="0009509B" w:rsidP="001A69B5">
      <w:pPr>
        <w:pStyle w:val="Liste"/>
      </w:pPr>
      <w:r w:rsidRPr="001A69B5">
        <w:t xml:space="preserve">Ved budsjettering av </w:t>
      </w:r>
      <w:proofErr w:type="spellStart"/>
      <w:r w:rsidRPr="001A69B5">
        <w:t>tilskot</w:t>
      </w:r>
      <w:proofErr w:type="spellEnd"/>
      <w:r w:rsidRPr="001A69B5">
        <w:t xml:space="preserve"> til nye </w:t>
      </w:r>
      <w:proofErr w:type="spellStart"/>
      <w:r w:rsidRPr="001A69B5">
        <w:t>skular</w:t>
      </w:r>
      <w:proofErr w:type="spellEnd"/>
      <w:r w:rsidRPr="001A69B5">
        <w:t xml:space="preserve"> som blir fasa inn i ordninga, blir same </w:t>
      </w:r>
      <w:proofErr w:type="spellStart"/>
      <w:r w:rsidRPr="001A69B5">
        <w:t>tilskotssats</w:t>
      </w:r>
      <w:proofErr w:type="spellEnd"/>
      <w:r w:rsidRPr="001A69B5">
        <w:t xml:space="preserve"> per elev lagd til grunn som for andre </w:t>
      </w:r>
      <w:proofErr w:type="spellStart"/>
      <w:r w:rsidRPr="001A69B5">
        <w:t>skular</w:t>
      </w:r>
      <w:proofErr w:type="spellEnd"/>
      <w:r w:rsidRPr="001A69B5">
        <w:t xml:space="preserve">, der satsen blir bestemt av ramma som er gitt av løyvinga på posten. For at </w:t>
      </w:r>
      <w:proofErr w:type="spellStart"/>
      <w:r w:rsidRPr="001A69B5">
        <w:t>tilskotet</w:t>
      </w:r>
      <w:proofErr w:type="spellEnd"/>
      <w:r w:rsidRPr="001A69B5">
        <w:t xml:space="preserve"> til nye </w:t>
      </w:r>
      <w:proofErr w:type="spellStart"/>
      <w:r w:rsidRPr="001A69B5">
        <w:t>skular</w:t>
      </w:r>
      <w:proofErr w:type="spellEnd"/>
      <w:r w:rsidRPr="001A69B5">
        <w:t xml:space="preserve"> skal stå i </w:t>
      </w:r>
      <w:proofErr w:type="spellStart"/>
      <w:r w:rsidRPr="001A69B5">
        <w:t>rimeleg</w:t>
      </w:r>
      <w:proofErr w:type="spellEnd"/>
      <w:r w:rsidRPr="001A69B5">
        <w:t xml:space="preserve"> forhold til oppdaterte </w:t>
      </w:r>
      <w:proofErr w:type="spellStart"/>
      <w:r w:rsidRPr="001A69B5">
        <w:t>elevtal</w:t>
      </w:r>
      <w:proofErr w:type="spellEnd"/>
      <w:r w:rsidRPr="001A69B5">
        <w:t xml:space="preserve"> ved </w:t>
      </w:r>
      <w:proofErr w:type="spellStart"/>
      <w:r w:rsidRPr="001A69B5">
        <w:t>dei</w:t>
      </w:r>
      <w:proofErr w:type="spellEnd"/>
      <w:r w:rsidRPr="001A69B5">
        <w:t xml:space="preserve"> nye </w:t>
      </w:r>
      <w:proofErr w:type="spellStart"/>
      <w:r w:rsidRPr="001A69B5">
        <w:t>skulane</w:t>
      </w:r>
      <w:proofErr w:type="spellEnd"/>
      <w:r w:rsidRPr="001A69B5">
        <w:t xml:space="preserve">, vil det i </w:t>
      </w:r>
      <w:proofErr w:type="spellStart"/>
      <w:r w:rsidRPr="001A69B5">
        <w:t>ein</w:t>
      </w:r>
      <w:proofErr w:type="spellEnd"/>
      <w:r w:rsidRPr="001A69B5">
        <w:t xml:space="preserve"> overgangsperiode på tre år bli lagt til grunn forventa </w:t>
      </w:r>
      <w:proofErr w:type="spellStart"/>
      <w:r w:rsidRPr="001A69B5">
        <w:t>elevtal</w:t>
      </w:r>
      <w:proofErr w:type="spellEnd"/>
      <w:r w:rsidRPr="001A69B5">
        <w:t xml:space="preserve"> på </w:t>
      </w:r>
      <w:proofErr w:type="spellStart"/>
      <w:r w:rsidRPr="001A69B5">
        <w:t>idrettstilbodet</w:t>
      </w:r>
      <w:proofErr w:type="spellEnd"/>
      <w:r w:rsidRPr="001A69B5">
        <w:t xml:space="preserve"> ved </w:t>
      </w:r>
      <w:proofErr w:type="spellStart"/>
      <w:r w:rsidRPr="001A69B5">
        <w:t>dei</w:t>
      </w:r>
      <w:proofErr w:type="spellEnd"/>
      <w:r w:rsidRPr="001A69B5">
        <w:t xml:space="preserve"> nye </w:t>
      </w:r>
      <w:proofErr w:type="spellStart"/>
      <w:r w:rsidRPr="001A69B5">
        <w:t>skulane</w:t>
      </w:r>
      <w:proofErr w:type="spellEnd"/>
      <w:r w:rsidRPr="001A69B5">
        <w:t xml:space="preserve"> </w:t>
      </w:r>
      <w:proofErr w:type="spellStart"/>
      <w:r w:rsidRPr="001A69B5">
        <w:t>hausten</w:t>
      </w:r>
      <w:proofErr w:type="spellEnd"/>
      <w:r w:rsidRPr="001A69B5">
        <w:t xml:space="preserve"> i budsjettåret.</w:t>
      </w:r>
    </w:p>
    <w:p w14:paraId="2A6BA8CE" w14:textId="77777777" w:rsidR="000513CD" w:rsidRPr="001A69B5" w:rsidRDefault="0009509B" w:rsidP="001A69B5">
      <w:pPr>
        <w:pStyle w:val="Liste"/>
      </w:pPr>
      <w:r w:rsidRPr="001A69B5">
        <w:t xml:space="preserve">Olympiatoppen </w:t>
      </w:r>
      <w:proofErr w:type="spellStart"/>
      <w:r w:rsidRPr="001A69B5">
        <w:t>kvalitetssikrar</w:t>
      </w:r>
      <w:proofErr w:type="spellEnd"/>
      <w:r w:rsidRPr="001A69B5">
        <w:t xml:space="preserve"> </w:t>
      </w:r>
      <w:proofErr w:type="spellStart"/>
      <w:r w:rsidRPr="001A69B5">
        <w:t>toppidrettstilboda</w:t>
      </w:r>
      <w:proofErr w:type="spellEnd"/>
      <w:r w:rsidRPr="001A69B5">
        <w:t xml:space="preserve"> i tråd med </w:t>
      </w:r>
      <w:proofErr w:type="spellStart"/>
      <w:r w:rsidRPr="001A69B5">
        <w:t>dei</w:t>
      </w:r>
      <w:proofErr w:type="spellEnd"/>
      <w:r w:rsidRPr="001A69B5">
        <w:t xml:space="preserve"> fastsette retningslinjene for </w:t>
      </w:r>
      <w:proofErr w:type="spellStart"/>
      <w:r w:rsidRPr="001A69B5">
        <w:t>forvaltningstilskotet</w:t>
      </w:r>
      <w:proofErr w:type="spellEnd"/>
      <w:r w:rsidRPr="001A69B5">
        <w:t xml:space="preserve"> til Olympiatoppen.</w:t>
      </w:r>
    </w:p>
    <w:p w14:paraId="7F37B13C" w14:textId="77777777" w:rsidR="000513CD" w:rsidRPr="001A69B5" w:rsidRDefault="0009509B" w:rsidP="001A69B5">
      <w:r w:rsidRPr="001A69B5">
        <w:t xml:space="preserve">Det er </w:t>
      </w:r>
      <w:proofErr w:type="spellStart"/>
      <w:r w:rsidRPr="001A69B5">
        <w:t>ein</w:t>
      </w:r>
      <w:proofErr w:type="spellEnd"/>
      <w:r w:rsidRPr="001A69B5">
        <w:t xml:space="preserve"> </w:t>
      </w:r>
      <w:proofErr w:type="spellStart"/>
      <w:r w:rsidRPr="001A69B5">
        <w:t>føresetnad</w:t>
      </w:r>
      <w:proofErr w:type="spellEnd"/>
      <w:r w:rsidRPr="001A69B5">
        <w:t xml:space="preserve"> at </w:t>
      </w:r>
      <w:proofErr w:type="spellStart"/>
      <w:r w:rsidRPr="001A69B5">
        <w:t>skulane</w:t>
      </w:r>
      <w:proofErr w:type="spellEnd"/>
      <w:r w:rsidRPr="001A69B5">
        <w:t xml:space="preserve"> har </w:t>
      </w:r>
      <w:proofErr w:type="spellStart"/>
      <w:r w:rsidRPr="001A69B5">
        <w:t>elevar</w:t>
      </w:r>
      <w:proofErr w:type="spellEnd"/>
      <w:r w:rsidRPr="001A69B5">
        <w:t xml:space="preserve"> på </w:t>
      </w:r>
      <w:proofErr w:type="spellStart"/>
      <w:r w:rsidRPr="001A69B5">
        <w:t>tilbodet</w:t>
      </w:r>
      <w:proofErr w:type="spellEnd"/>
      <w:r w:rsidRPr="001A69B5">
        <w:t xml:space="preserve"> om særskilt tilrettelagd </w:t>
      </w:r>
      <w:proofErr w:type="spellStart"/>
      <w:r w:rsidRPr="001A69B5">
        <w:t>vidaregåande</w:t>
      </w:r>
      <w:proofErr w:type="spellEnd"/>
      <w:r w:rsidRPr="001A69B5">
        <w:t xml:space="preserve"> opplæring i kombinasjon med toppidrett. Dersom det blir </w:t>
      </w:r>
      <w:proofErr w:type="spellStart"/>
      <w:r w:rsidRPr="001A69B5">
        <w:t>fleire</w:t>
      </w:r>
      <w:proofErr w:type="spellEnd"/>
      <w:r w:rsidRPr="001A69B5">
        <w:t xml:space="preserve"> </w:t>
      </w:r>
      <w:proofErr w:type="spellStart"/>
      <w:r w:rsidRPr="001A69B5">
        <w:t>godkjende</w:t>
      </w:r>
      <w:proofErr w:type="spellEnd"/>
      <w:r w:rsidRPr="001A69B5">
        <w:t xml:space="preserve"> </w:t>
      </w:r>
      <w:proofErr w:type="spellStart"/>
      <w:r w:rsidRPr="001A69B5">
        <w:t>skular</w:t>
      </w:r>
      <w:proofErr w:type="spellEnd"/>
      <w:r w:rsidRPr="001A69B5">
        <w:t xml:space="preserve"> som har </w:t>
      </w:r>
      <w:proofErr w:type="spellStart"/>
      <w:r w:rsidRPr="001A69B5">
        <w:t>tilbod</w:t>
      </w:r>
      <w:proofErr w:type="spellEnd"/>
      <w:r w:rsidRPr="001A69B5">
        <w:t xml:space="preserve"> om slik opplæring, og som samtidig blir </w:t>
      </w:r>
      <w:proofErr w:type="spellStart"/>
      <w:r w:rsidRPr="001A69B5">
        <w:t>godkjende</w:t>
      </w:r>
      <w:proofErr w:type="spellEnd"/>
      <w:r w:rsidRPr="001A69B5">
        <w:t xml:space="preserve"> av NIF, vil </w:t>
      </w:r>
      <w:proofErr w:type="spellStart"/>
      <w:r w:rsidRPr="001A69B5">
        <w:t>dei</w:t>
      </w:r>
      <w:proofErr w:type="spellEnd"/>
      <w:r w:rsidRPr="001A69B5">
        <w:t xml:space="preserve"> </w:t>
      </w:r>
      <w:proofErr w:type="spellStart"/>
      <w:r w:rsidRPr="001A69B5">
        <w:t>ikkje</w:t>
      </w:r>
      <w:proofErr w:type="spellEnd"/>
      <w:r w:rsidRPr="001A69B5">
        <w:t xml:space="preserve"> automatisk bli omfatta av ordninga med særskilt </w:t>
      </w:r>
      <w:proofErr w:type="spellStart"/>
      <w:r w:rsidRPr="001A69B5">
        <w:t>toppidrettstilskot</w:t>
      </w:r>
      <w:proofErr w:type="spellEnd"/>
      <w:r w:rsidRPr="001A69B5">
        <w:t>.</w:t>
      </w:r>
    </w:p>
    <w:p w14:paraId="1697592A" w14:textId="77777777" w:rsidR="000513CD" w:rsidRPr="001A69B5" w:rsidRDefault="0009509B" w:rsidP="001A69B5">
      <w:r w:rsidRPr="001A69B5">
        <w:t xml:space="preserve">Posten </w:t>
      </w:r>
      <w:proofErr w:type="spellStart"/>
      <w:r w:rsidRPr="001A69B5">
        <w:t>omfattar</w:t>
      </w:r>
      <w:proofErr w:type="spellEnd"/>
      <w:r w:rsidRPr="001A69B5">
        <w:t xml:space="preserve"> òg </w:t>
      </w:r>
      <w:proofErr w:type="spellStart"/>
      <w:r w:rsidRPr="001A69B5">
        <w:t>eit</w:t>
      </w:r>
      <w:proofErr w:type="spellEnd"/>
      <w:r w:rsidRPr="001A69B5">
        <w:t xml:space="preserve"> </w:t>
      </w:r>
      <w:proofErr w:type="spellStart"/>
      <w:r w:rsidRPr="001A69B5">
        <w:t>forvaltningstilskot</w:t>
      </w:r>
      <w:proofErr w:type="spellEnd"/>
      <w:r w:rsidRPr="001A69B5">
        <w:t xml:space="preserve"> til Olympiatoppen. Departementet har fastsett retningslinjer for </w:t>
      </w:r>
      <w:proofErr w:type="spellStart"/>
      <w:r w:rsidRPr="001A69B5">
        <w:t>forvaltningstilskotet</w:t>
      </w:r>
      <w:proofErr w:type="spellEnd"/>
      <w:r w:rsidRPr="001A69B5">
        <w:t>.</w:t>
      </w:r>
    </w:p>
    <w:p w14:paraId="4744583B" w14:textId="77777777" w:rsidR="000513CD" w:rsidRPr="001A69B5" w:rsidRDefault="0009509B" w:rsidP="001A69B5">
      <w:r w:rsidRPr="001A69B5">
        <w:t xml:space="preserve">I </w:t>
      </w:r>
      <w:proofErr w:type="spellStart"/>
      <w:r w:rsidRPr="001A69B5">
        <w:t>Innst</w:t>
      </w:r>
      <w:proofErr w:type="spellEnd"/>
      <w:r w:rsidRPr="001A69B5">
        <w:t xml:space="preserve">. 12 S (2020–2021), under kap. 228, post 79, har </w:t>
      </w:r>
      <w:proofErr w:type="spellStart"/>
      <w:r w:rsidRPr="001A69B5">
        <w:t>eit</w:t>
      </w:r>
      <w:proofErr w:type="spellEnd"/>
      <w:r w:rsidRPr="001A69B5">
        <w:t xml:space="preserve"> </w:t>
      </w:r>
      <w:proofErr w:type="spellStart"/>
      <w:r w:rsidRPr="001A69B5">
        <w:t>fleirtal</w:t>
      </w:r>
      <w:proofErr w:type="spellEnd"/>
      <w:r w:rsidRPr="001A69B5">
        <w:t xml:space="preserve"> i utdannings- og forskingskomiteen denne merknaden:</w:t>
      </w:r>
    </w:p>
    <w:p w14:paraId="23F99D36" w14:textId="77777777" w:rsidR="000513CD" w:rsidRPr="001A69B5" w:rsidRDefault="0009509B" w:rsidP="001A69B5">
      <w:pPr>
        <w:pStyle w:val="blokksit"/>
      </w:pPr>
      <w:r w:rsidRPr="001A69B5">
        <w:rPr>
          <w:rStyle w:val="kursiv"/>
        </w:rPr>
        <w:t>Komiteens flertall, medlemmene fra Høyre, Fremskrittspartiet, Venstre og Kristelig Folkeparti, viser til opprettelsen av Norges Realfagsgymnas i 2017, og ser det som naturlig at det også vurderes hvordan denne skolen også kan omfattes av denne tilskuddsordningen.</w:t>
      </w:r>
    </w:p>
    <w:p w14:paraId="3A10E8EC" w14:textId="77777777" w:rsidR="000513CD" w:rsidRPr="001A69B5" w:rsidRDefault="0009509B" w:rsidP="001A69B5">
      <w:r w:rsidRPr="001A69B5">
        <w:t xml:space="preserve">Departementet har </w:t>
      </w:r>
      <w:proofErr w:type="spellStart"/>
      <w:r w:rsidRPr="001A69B5">
        <w:t>vidare</w:t>
      </w:r>
      <w:proofErr w:type="spellEnd"/>
      <w:r w:rsidRPr="001A69B5">
        <w:t xml:space="preserve"> </w:t>
      </w:r>
      <w:proofErr w:type="spellStart"/>
      <w:r w:rsidRPr="001A69B5">
        <w:t>motteke</w:t>
      </w:r>
      <w:proofErr w:type="spellEnd"/>
      <w:r w:rsidRPr="001A69B5">
        <w:t xml:space="preserve"> </w:t>
      </w:r>
      <w:proofErr w:type="spellStart"/>
      <w:r w:rsidRPr="001A69B5">
        <w:t>ein</w:t>
      </w:r>
      <w:proofErr w:type="spellEnd"/>
      <w:r w:rsidRPr="001A69B5">
        <w:t xml:space="preserve"> søknad </w:t>
      </w:r>
      <w:proofErr w:type="spellStart"/>
      <w:r w:rsidRPr="001A69B5">
        <w:t>frå</w:t>
      </w:r>
      <w:proofErr w:type="spellEnd"/>
      <w:r w:rsidRPr="001A69B5">
        <w:t xml:space="preserve"> Norges Realfagsgymnas (NRG) der </w:t>
      </w:r>
      <w:proofErr w:type="spellStart"/>
      <w:r w:rsidRPr="001A69B5">
        <w:t>skulen</w:t>
      </w:r>
      <w:proofErr w:type="spellEnd"/>
      <w:r w:rsidRPr="001A69B5">
        <w:t xml:space="preserve"> ber om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statstilskotet</w:t>
      </w:r>
      <w:proofErr w:type="spellEnd"/>
      <w:r w:rsidRPr="001A69B5">
        <w:t xml:space="preserve"> og at </w:t>
      </w:r>
      <w:proofErr w:type="spellStart"/>
      <w:r w:rsidRPr="001A69B5">
        <w:t>tilskotet</w:t>
      </w:r>
      <w:proofErr w:type="spellEnd"/>
      <w:r w:rsidRPr="001A69B5">
        <w:t xml:space="preserve"> </w:t>
      </w:r>
      <w:proofErr w:type="spellStart"/>
      <w:r w:rsidRPr="001A69B5">
        <w:t>ikkje</w:t>
      </w:r>
      <w:proofErr w:type="spellEnd"/>
      <w:r w:rsidRPr="001A69B5">
        <w:t xml:space="preserve"> blir redusert for </w:t>
      </w:r>
      <w:proofErr w:type="spellStart"/>
      <w:r w:rsidRPr="001A69B5">
        <w:t>elevar</w:t>
      </w:r>
      <w:proofErr w:type="spellEnd"/>
      <w:r w:rsidRPr="001A69B5">
        <w:t xml:space="preserve"> på Vg3 som forserer matematikkfag på universitets- og </w:t>
      </w:r>
      <w:proofErr w:type="spellStart"/>
      <w:r w:rsidRPr="001A69B5">
        <w:t>høgskulenivå</w:t>
      </w:r>
      <w:proofErr w:type="spellEnd"/>
      <w:r w:rsidRPr="001A69B5">
        <w:t xml:space="preserve">. Departementet foreslår </w:t>
      </w:r>
      <w:proofErr w:type="spellStart"/>
      <w:r w:rsidRPr="001A69B5">
        <w:t>ikkje</w:t>
      </w:r>
      <w:proofErr w:type="spellEnd"/>
      <w:r w:rsidRPr="001A69B5">
        <w:t xml:space="preserve"> å gi </w:t>
      </w:r>
      <w:proofErr w:type="spellStart"/>
      <w:r w:rsidRPr="001A69B5">
        <w:t>toppidrettstilskot</w:t>
      </w:r>
      <w:proofErr w:type="spellEnd"/>
      <w:r w:rsidRPr="001A69B5">
        <w:t xml:space="preserve"> til NRG i 2022-budsjettet. Departementet vil vurdere </w:t>
      </w:r>
      <w:proofErr w:type="spellStart"/>
      <w:r w:rsidRPr="001A69B5">
        <w:t>tilskotet</w:t>
      </w:r>
      <w:proofErr w:type="spellEnd"/>
      <w:r w:rsidRPr="001A69B5">
        <w:t xml:space="preserve"> til NRG </w:t>
      </w:r>
      <w:proofErr w:type="spellStart"/>
      <w:r w:rsidRPr="001A69B5">
        <w:t>vidare</w:t>
      </w:r>
      <w:proofErr w:type="spellEnd"/>
      <w:r w:rsidRPr="001A69B5">
        <w:t xml:space="preserve">. I tillegg har departementet gitt Utdanningsdirektoratet i oppdrag å greie ut om </w:t>
      </w:r>
      <w:proofErr w:type="spellStart"/>
      <w:r w:rsidRPr="001A69B5">
        <w:t>friskulelova</w:t>
      </w:r>
      <w:proofErr w:type="spellEnd"/>
      <w:r w:rsidRPr="001A69B5">
        <w:t xml:space="preserve"> med forskrifter og </w:t>
      </w:r>
      <w:proofErr w:type="spellStart"/>
      <w:r w:rsidRPr="001A69B5">
        <w:t>tilskotet</w:t>
      </w:r>
      <w:proofErr w:type="spellEnd"/>
      <w:r w:rsidRPr="001A69B5">
        <w:t xml:space="preserve"> til </w:t>
      </w:r>
      <w:proofErr w:type="spellStart"/>
      <w:r w:rsidRPr="001A69B5">
        <w:t>friskular</w:t>
      </w:r>
      <w:proofErr w:type="spellEnd"/>
      <w:r w:rsidRPr="001A69B5">
        <w:t xml:space="preserve"> i </w:t>
      </w:r>
      <w:proofErr w:type="spellStart"/>
      <w:r w:rsidRPr="001A69B5">
        <w:t>tilstrekkeleg</w:t>
      </w:r>
      <w:proofErr w:type="spellEnd"/>
      <w:r w:rsidRPr="001A69B5">
        <w:t xml:space="preserve"> grad </w:t>
      </w:r>
      <w:proofErr w:type="spellStart"/>
      <w:r w:rsidRPr="001A69B5">
        <w:t>tek</w:t>
      </w:r>
      <w:proofErr w:type="spellEnd"/>
      <w:r w:rsidRPr="001A69B5">
        <w:t xml:space="preserve"> omsyn til </w:t>
      </w:r>
      <w:proofErr w:type="spellStart"/>
      <w:r w:rsidRPr="001A69B5">
        <w:t>elevar</w:t>
      </w:r>
      <w:proofErr w:type="spellEnd"/>
      <w:r w:rsidRPr="001A69B5">
        <w:t xml:space="preserve"> som </w:t>
      </w:r>
      <w:proofErr w:type="spellStart"/>
      <w:r w:rsidRPr="001A69B5">
        <w:t>tek</w:t>
      </w:r>
      <w:proofErr w:type="spellEnd"/>
      <w:r w:rsidRPr="001A69B5">
        <w:t xml:space="preserve"> fag på </w:t>
      </w:r>
      <w:proofErr w:type="spellStart"/>
      <w:r w:rsidRPr="001A69B5">
        <w:t>høgare</w:t>
      </w:r>
      <w:proofErr w:type="spellEnd"/>
      <w:r w:rsidRPr="001A69B5">
        <w:t xml:space="preserve"> nivå (forsering). Direktoratet har frist til 1. juni 2022 med å legge fram utgreiinga, inkludert å </w:t>
      </w:r>
      <w:proofErr w:type="spellStart"/>
      <w:r w:rsidRPr="001A69B5">
        <w:t>kome</w:t>
      </w:r>
      <w:proofErr w:type="spellEnd"/>
      <w:r w:rsidRPr="001A69B5">
        <w:t xml:space="preserve"> med forslag til eventuelle </w:t>
      </w:r>
      <w:proofErr w:type="spellStart"/>
      <w:r w:rsidRPr="001A69B5">
        <w:t>endringar</w:t>
      </w:r>
      <w:proofErr w:type="spellEnd"/>
      <w:r w:rsidRPr="001A69B5">
        <w:t xml:space="preserve"> i regelverket og </w:t>
      </w:r>
      <w:proofErr w:type="spellStart"/>
      <w:r w:rsidRPr="001A69B5">
        <w:t>tilskotsordninga</w:t>
      </w:r>
      <w:proofErr w:type="spellEnd"/>
      <w:r w:rsidRPr="001A69B5">
        <w:t xml:space="preserve">. Eventuelle </w:t>
      </w:r>
      <w:proofErr w:type="spellStart"/>
      <w:r w:rsidRPr="001A69B5">
        <w:t>endringar</w:t>
      </w:r>
      <w:proofErr w:type="spellEnd"/>
      <w:r w:rsidRPr="001A69B5">
        <w:t xml:space="preserve"> vil først kunne gjelde </w:t>
      </w:r>
      <w:proofErr w:type="spellStart"/>
      <w:r w:rsidRPr="001A69B5">
        <w:t>frå</w:t>
      </w:r>
      <w:proofErr w:type="spellEnd"/>
      <w:r w:rsidRPr="001A69B5">
        <w:t xml:space="preserve"> </w:t>
      </w:r>
      <w:proofErr w:type="spellStart"/>
      <w:r w:rsidRPr="001A69B5">
        <w:t>skuleåret</w:t>
      </w:r>
      <w:proofErr w:type="spellEnd"/>
      <w:r w:rsidRPr="001A69B5">
        <w:t xml:space="preserve"> 2023–24.</w:t>
      </w:r>
    </w:p>
    <w:p w14:paraId="35C48A70" w14:textId="77777777" w:rsidR="000513CD" w:rsidRPr="001A69B5" w:rsidRDefault="0009509B" w:rsidP="001A69B5">
      <w:pPr>
        <w:pStyle w:val="avsnitt-tittel"/>
      </w:pPr>
      <w:r w:rsidRPr="001A69B5">
        <w:t>Mål for 2022</w:t>
      </w:r>
    </w:p>
    <w:p w14:paraId="4FFFC952" w14:textId="77777777" w:rsidR="000513CD" w:rsidRPr="001A69B5" w:rsidRDefault="0009509B" w:rsidP="001A69B5">
      <w:r w:rsidRPr="001A69B5">
        <w:t xml:space="preserve">Målet med </w:t>
      </w:r>
      <w:proofErr w:type="spellStart"/>
      <w:r w:rsidRPr="001A69B5">
        <w:t>tilskotet</w:t>
      </w:r>
      <w:proofErr w:type="spellEnd"/>
      <w:r w:rsidRPr="001A69B5">
        <w:t xml:space="preserve"> er at </w:t>
      </w:r>
      <w:proofErr w:type="spellStart"/>
      <w:r w:rsidRPr="001A69B5">
        <w:t>dei</w:t>
      </w:r>
      <w:proofErr w:type="spellEnd"/>
      <w:r w:rsidRPr="001A69B5">
        <w:t xml:space="preserve"> </w:t>
      </w:r>
      <w:proofErr w:type="spellStart"/>
      <w:r w:rsidRPr="001A69B5">
        <w:t>skulane</w:t>
      </w:r>
      <w:proofErr w:type="spellEnd"/>
      <w:r w:rsidRPr="001A69B5">
        <w:t xml:space="preserve"> som er omfatta av ordninga, kan legge til rette for at </w:t>
      </w:r>
      <w:proofErr w:type="spellStart"/>
      <w:r w:rsidRPr="001A69B5">
        <w:t>toppidrettsutøvarar</w:t>
      </w:r>
      <w:proofErr w:type="spellEnd"/>
      <w:r w:rsidRPr="001A69B5">
        <w:t xml:space="preserve"> kan kombinere trening med </w:t>
      </w:r>
      <w:proofErr w:type="spellStart"/>
      <w:r w:rsidRPr="001A69B5">
        <w:t>vidaregåande</w:t>
      </w:r>
      <w:proofErr w:type="spellEnd"/>
      <w:r w:rsidRPr="001A69B5">
        <w:t xml:space="preserve"> opplæring.</w:t>
      </w:r>
    </w:p>
    <w:p w14:paraId="22DB3871" w14:textId="77777777" w:rsidR="000513CD" w:rsidRPr="001A69B5" w:rsidRDefault="0009509B" w:rsidP="001A69B5">
      <w:proofErr w:type="spellStart"/>
      <w:r w:rsidRPr="001A69B5">
        <w:t>Tilskotet</w:t>
      </w:r>
      <w:proofErr w:type="spellEnd"/>
      <w:r w:rsidRPr="001A69B5">
        <w:t xml:space="preserve"> skal òg bidra til Olympiatoppens arbeid med å behandle søknader om kvalitetssikring av toppidrettsdelen av </w:t>
      </w:r>
      <w:proofErr w:type="spellStart"/>
      <w:r w:rsidRPr="001A69B5">
        <w:t>tilbodet</w:t>
      </w:r>
      <w:proofErr w:type="spellEnd"/>
      <w:r w:rsidRPr="001A69B5">
        <w:t xml:space="preserve"> ved </w:t>
      </w:r>
      <w:proofErr w:type="spellStart"/>
      <w:r w:rsidRPr="001A69B5">
        <w:t>skular</w:t>
      </w:r>
      <w:proofErr w:type="spellEnd"/>
      <w:r w:rsidRPr="001A69B5">
        <w:t xml:space="preserve"> </w:t>
      </w:r>
      <w:proofErr w:type="spellStart"/>
      <w:r w:rsidRPr="001A69B5">
        <w:t>godkjende</w:t>
      </w:r>
      <w:proofErr w:type="spellEnd"/>
      <w:r w:rsidRPr="001A69B5">
        <w:t xml:space="preserve"> etter </w:t>
      </w:r>
      <w:proofErr w:type="spellStart"/>
      <w:r w:rsidRPr="001A69B5">
        <w:t>friskulelova</w:t>
      </w:r>
      <w:proofErr w:type="spellEnd"/>
      <w:r w:rsidRPr="001A69B5">
        <w:t xml:space="preserve"> §2-1 andre ledd bokstav d.</w:t>
      </w:r>
    </w:p>
    <w:p w14:paraId="4F10FEDF" w14:textId="77777777" w:rsidR="000513CD" w:rsidRPr="001A69B5" w:rsidRDefault="0009509B" w:rsidP="001A69B5">
      <w:pPr>
        <w:pStyle w:val="avsnitt-tittel"/>
      </w:pPr>
      <w:r w:rsidRPr="001A69B5">
        <w:t>Resultat i 2020</w:t>
      </w:r>
    </w:p>
    <w:p w14:paraId="5A0E9736" w14:textId="77777777" w:rsidR="000513CD" w:rsidRPr="001A69B5" w:rsidRDefault="0009509B" w:rsidP="001A69B5">
      <w:proofErr w:type="spellStart"/>
      <w:r w:rsidRPr="001A69B5">
        <w:t>Hausten</w:t>
      </w:r>
      <w:proofErr w:type="spellEnd"/>
      <w:r w:rsidRPr="001A69B5">
        <w:t xml:space="preserve"> 2020 var det totalt 2 435 </w:t>
      </w:r>
      <w:proofErr w:type="spellStart"/>
      <w:r w:rsidRPr="001A69B5">
        <w:t>toppidrettselevar</w:t>
      </w:r>
      <w:proofErr w:type="spellEnd"/>
      <w:r w:rsidRPr="001A69B5">
        <w:t xml:space="preserve"> ved </w:t>
      </w:r>
      <w:proofErr w:type="spellStart"/>
      <w:r w:rsidRPr="001A69B5">
        <w:t>desse</w:t>
      </w:r>
      <w:proofErr w:type="spellEnd"/>
      <w:r w:rsidRPr="001A69B5">
        <w:t xml:space="preserve"> </w:t>
      </w:r>
      <w:proofErr w:type="spellStart"/>
      <w:r w:rsidRPr="001A69B5">
        <w:t>skulane</w:t>
      </w:r>
      <w:proofErr w:type="spellEnd"/>
      <w:r w:rsidRPr="001A69B5">
        <w:t xml:space="preserve">, og det er 72 </w:t>
      </w:r>
      <w:proofErr w:type="spellStart"/>
      <w:r w:rsidRPr="001A69B5">
        <w:t>fleire</w:t>
      </w:r>
      <w:proofErr w:type="spellEnd"/>
      <w:r w:rsidRPr="001A69B5">
        <w:t xml:space="preserve"> enn i 2019. 11 </w:t>
      </w:r>
      <w:proofErr w:type="spellStart"/>
      <w:r w:rsidRPr="001A69B5">
        <w:t>skular</w:t>
      </w:r>
      <w:proofErr w:type="spellEnd"/>
      <w:r w:rsidRPr="001A69B5">
        <w:t xml:space="preserve"> var inkluderte i </w:t>
      </w:r>
      <w:proofErr w:type="spellStart"/>
      <w:r w:rsidRPr="001A69B5">
        <w:t>tilskotsordninga</w:t>
      </w:r>
      <w:proofErr w:type="spellEnd"/>
      <w:r w:rsidRPr="001A69B5">
        <w:t xml:space="preserve"> i 2020.</w:t>
      </w:r>
    </w:p>
    <w:p w14:paraId="7CCBE986" w14:textId="77777777" w:rsidR="000513CD" w:rsidRPr="001A69B5" w:rsidRDefault="0009509B" w:rsidP="001A69B5">
      <w:pPr>
        <w:pStyle w:val="avsnitt-tittel"/>
      </w:pPr>
      <w:r w:rsidRPr="001A69B5">
        <w:t>Budsjettforslag for 2022</w:t>
      </w:r>
    </w:p>
    <w:p w14:paraId="35CAC400" w14:textId="7C8860DB" w:rsidR="000513CD" w:rsidRDefault="0009509B" w:rsidP="001A69B5">
      <w:r w:rsidRPr="001A69B5">
        <w:t xml:space="preserve">Departementet foreslår å løyve 79,4 mill. kroner på posten. I løyvinga inngår 359 000 kroner til </w:t>
      </w:r>
      <w:proofErr w:type="spellStart"/>
      <w:r w:rsidRPr="001A69B5">
        <w:t>eit</w:t>
      </w:r>
      <w:proofErr w:type="spellEnd"/>
      <w:r w:rsidRPr="001A69B5">
        <w:t xml:space="preserve"> </w:t>
      </w:r>
      <w:proofErr w:type="spellStart"/>
      <w:r w:rsidRPr="001A69B5">
        <w:t>forvaltningstilskot</w:t>
      </w:r>
      <w:proofErr w:type="spellEnd"/>
      <w:r w:rsidRPr="001A69B5">
        <w:t xml:space="preserve"> til Olympiatoppen.</w:t>
      </w:r>
    </w:p>
    <w:p w14:paraId="16F8B489" w14:textId="01360414" w:rsidR="006E2411" w:rsidRPr="001A69B5" w:rsidRDefault="006E2411" w:rsidP="006E2411">
      <w:pPr>
        <w:pStyle w:val="tabell-tittel"/>
      </w:pPr>
      <w:r w:rsidRPr="001A69B5">
        <w:t xml:space="preserve">Fordeling av </w:t>
      </w:r>
      <w:proofErr w:type="spellStart"/>
      <w:r w:rsidRPr="001A69B5">
        <w:t>tilskot</w:t>
      </w:r>
      <w:proofErr w:type="spellEnd"/>
      <w:r w:rsidRPr="001A69B5">
        <w:t xml:space="preserve"> over kap. 228, post 79</w:t>
      </w:r>
    </w:p>
    <w:p w14:paraId="3ECDF377"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351513DF" w14:textId="77777777" w:rsidTr="001B3733">
        <w:trPr>
          <w:trHeight w:val="360"/>
        </w:trPr>
        <w:tc>
          <w:tcPr>
            <w:tcW w:w="8160" w:type="dxa"/>
          </w:tcPr>
          <w:p w14:paraId="7E4A317F" w14:textId="77777777" w:rsidR="000513CD" w:rsidRPr="001A69B5" w:rsidRDefault="000513CD" w:rsidP="001A69B5"/>
        </w:tc>
        <w:tc>
          <w:tcPr>
            <w:tcW w:w="1400" w:type="dxa"/>
          </w:tcPr>
          <w:p w14:paraId="7F59DA35" w14:textId="77777777" w:rsidR="000513CD" w:rsidRPr="001A69B5" w:rsidRDefault="0009509B" w:rsidP="001A69B5">
            <w:r w:rsidRPr="001A69B5">
              <w:t>(i 1 000 kr)</w:t>
            </w:r>
          </w:p>
        </w:tc>
      </w:tr>
      <w:tr w:rsidR="000513CD" w:rsidRPr="001A69B5" w14:paraId="58FE9499" w14:textId="77777777" w:rsidTr="001B3733">
        <w:trPr>
          <w:trHeight w:val="360"/>
        </w:trPr>
        <w:tc>
          <w:tcPr>
            <w:tcW w:w="8160" w:type="dxa"/>
          </w:tcPr>
          <w:p w14:paraId="04A82C28" w14:textId="77777777" w:rsidR="000513CD" w:rsidRPr="001A69B5" w:rsidRDefault="0009509B" w:rsidP="001A69B5">
            <w:proofErr w:type="spellStart"/>
            <w:r w:rsidRPr="001A69B5">
              <w:t>Skular</w:t>
            </w:r>
            <w:proofErr w:type="spellEnd"/>
            <w:r w:rsidRPr="001A69B5">
              <w:t xml:space="preserve"> som får </w:t>
            </w:r>
            <w:proofErr w:type="spellStart"/>
            <w:r w:rsidRPr="001A69B5">
              <w:t>toppidrettstilskot</w:t>
            </w:r>
            <w:proofErr w:type="spellEnd"/>
          </w:p>
        </w:tc>
        <w:tc>
          <w:tcPr>
            <w:tcW w:w="1400" w:type="dxa"/>
          </w:tcPr>
          <w:p w14:paraId="42B29B5A" w14:textId="77777777" w:rsidR="000513CD" w:rsidRPr="001A69B5" w:rsidRDefault="0009509B" w:rsidP="001A69B5">
            <w:proofErr w:type="spellStart"/>
            <w:r w:rsidRPr="001A69B5">
              <w:t>Særtilskot</w:t>
            </w:r>
            <w:proofErr w:type="spellEnd"/>
            <w:r w:rsidRPr="001A69B5">
              <w:t xml:space="preserve"> 2022 </w:t>
            </w:r>
          </w:p>
        </w:tc>
      </w:tr>
      <w:tr w:rsidR="000513CD" w:rsidRPr="001A69B5" w14:paraId="7705B173" w14:textId="77777777" w:rsidTr="001B3733">
        <w:trPr>
          <w:trHeight w:val="380"/>
        </w:trPr>
        <w:tc>
          <w:tcPr>
            <w:tcW w:w="8160" w:type="dxa"/>
          </w:tcPr>
          <w:p w14:paraId="3997A7AB" w14:textId="77777777" w:rsidR="000513CD" w:rsidRPr="001A69B5" w:rsidRDefault="0009509B" w:rsidP="001A69B5">
            <w:r w:rsidRPr="001A69B5">
              <w:t>Haugesund Toppidrettsgymnas AS</w:t>
            </w:r>
          </w:p>
        </w:tc>
        <w:tc>
          <w:tcPr>
            <w:tcW w:w="1400" w:type="dxa"/>
          </w:tcPr>
          <w:p w14:paraId="0A082F27" w14:textId="77777777" w:rsidR="000513CD" w:rsidRPr="001A69B5" w:rsidRDefault="0009509B" w:rsidP="001A69B5">
            <w:r w:rsidRPr="001A69B5">
              <w:t>7 539</w:t>
            </w:r>
          </w:p>
        </w:tc>
      </w:tr>
      <w:tr w:rsidR="000513CD" w:rsidRPr="001A69B5" w14:paraId="470EBF96" w14:textId="77777777" w:rsidTr="001B3733">
        <w:trPr>
          <w:trHeight w:val="380"/>
        </w:trPr>
        <w:tc>
          <w:tcPr>
            <w:tcW w:w="8160" w:type="dxa"/>
          </w:tcPr>
          <w:p w14:paraId="30757127" w14:textId="77777777" w:rsidR="000513CD" w:rsidRPr="001A69B5" w:rsidRDefault="0009509B" w:rsidP="001A69B5">
            <w:r w:rsidRPr="001A69B5">
              <w:t>Norges Toppidrettsgymnas Bodø AS</w:t>
            </w:r>
          </w:p>
        </w:tc>
        <w:tc>
          <w:tcPr>
            <w:tcW w:w="1400" w:type="dxa"/>
          </w:tcPr>
          <w:p w14:paraId="2482C00F" w14:textId="77777777" w:rsidR="000513CD" w:rsidRPr="001A69B5" w:rsidRDefault="0009509B" w:rsidP="001A69B5">
            <w:r w:rsidRPr="001A69B5">
              <w:t>2 639</w:t>
            </w:r>
          </w:p>
        </w:tc>
      </w:tr>
      <w:tr w:rsidR="000513CD" w:rsidRPr="001A69B5" w14:paraId="77F7D47E" w14:textId="77777777" w:rsidTr="001B3733">
        <w:trPr>
          <w:trHeight w:val="380"/>
        </w:trPr>
        <w:tc>
          <w:tcPr>
            <w:tcW w:w="8160" w:type="dxa"/>
          </w:tcPr>
          <w:p w14:paraId="1BD8C9EA" w14:textId="77777777" w:rsidR="000513CD" w:rsidRPr="001A69B5" w:rsidRDefault="0009509B" w:rsidP="001A69B5">
            <w:r w:rsidRPr="001A69B5">
              <w:t>Norges Toppidrettsgymnas Bærum AS</w:t>
            </w:r>
          </w:p>
        </w:tc>
        <w:tc>
          <w:tcPr>
            <w:tcW w:w="1400" w:type="dxa"/>
          </w:tcPr>
          <w:p w14:paraId="66C6E97A" w14:textId="77777777" w:rsidR="000513CD" w:rsidRPr="001A69B5" w:rsidRDefault="0009509B" w:rsidP="001A69B5">
            <w:r w:rsidRPr="001A69B5">
              <w:t>9 963</w:t>
            </w:r>
          </w:p>
        </w:tc>
      </w:tr>
      <w:tr w:rsidR="000513CD" w:rsidRPr="001A69B5" w14:paraId="1F76EB92" w14:textId="77777777" w:rsidTr="001B3733">
        <w:trPr>
          <w:trHeight w:val="380"/>
        </w:trPr>
        <w:tc>
          <w:tcPr>
            <w:tcW w:w="8160" w:type="dxa"/>
          </w:tcPr>
          <w:p w14:paraId="799FEA8B" w14:textId="77777777" w:rsidR="000513CD" w:rsidRPr="001A69B5" w:rsidRDefault="0009509B" w:rsidP="001A69B5">
            <w:r w:rsidRPr="001A69B5">
              <w:t>Norges Toppidrettsgymnas Geilo AS</w:t>
            </w:r>
          </w:p>
        </w:tc>
        <w:tc>
          <w:tcPr>
            <w:tcW w:w="1400" w:type="dxa"/>
          </w:tcPr>
          <w:p w14:paraId="06F5D19B" w14:textId="77777777" w:rsidR="000513CD" w:rsidRPr="001A69B5" w:rsidRDefault="0009509B" w:rsidP="001A69B5">
            <w:r w:rsidRPr="001A69B5">
              <w:t>2 654</w:t>
            </w:r>
          </w:p>
        </w:tc>
      </w:tr>
      <w:tr w:rsidR="000513CD" w:rsidRPr="001A69B5" w14:paraId="70DDB6F1" w14:textId="77777777" w:rsidTr="001B3733">
        <w:trPr>
          <w:trHeight w:val="380"/>
        </w:trPr>
        <w:tc>
          <w:tcPr>
            <w:tcW w:w="8160" w:type="dxa"/>
          </w:tcPr>
          <w:p w14:paraId="303805B9" w14:textId="77777777" w:rsidR="000513CD" w:rsidRPr="001A69B5" w:rsidRDefault="0009509B" w:rsidP="001A69B5">
            <w:r w:rsidRPr="001A69B5">
              <w:t>Norges Toppidrettsgymnas Kongsvinger AS</w:t>
            </w:r>
          </w:p>
        </w:tc>
        <w:tc>
          <w:tcPr>
            <w:tcW w:w="1400" w:type="dxa"/>
          </w:tcPr>
          <w:p w14:paraId="70406132" w14:textId="77777777" w:rsidR="000513CD" w:rsidRPr="001A69B5" w:rsidRDefault="0009509B" w:rsidP="001A69B5">
            <w:r w:rsidRPr="001A69B5">
              <w:t>3 888</w:t>
            </w:r>
          </w:p>
        </w:tc>
      </w:tr>
      <w:tr w:rsidR="000513CD" w:rsidRPr="001A69B5" w14:paraId="58C9B858" w14:textId="77777777" w:rsidTr="001B3733">
        <w:trPr>
          <w:trHeight w:val="380"/>
        </w:trPr>
        <w:tc>
          <w:tcPr>
            <w:tcW w:w="8160" w:type="dxa"/>
          </w:tcPr>
          <w:p w14:paraId="04C03E74" w14:textId="77777777" w:rsidR="000513CD" w:rsidRPr="001A69B5" w:rsidRDefault="0009509B" w:rsidP="001A69B5">
            <w:r w:rsidRPr="001A69B5">
              <w:t>Norges Toppidrettsgymnas Lillehammer AS</w:t>
            </w:r>
          </w:p>
        </w:tc>
        <w:tc>
          <w:tcPr>
            <w:tcW w:w="1400" w:type="dxa"/>
          </w:tcPr>
          <w:p w14:paraId="5E28A834" w14:textId="77777777" w:rsidR="000513CD" w:rsidRPr="001A69B5" w:rsidRDefault="0009509B" w:rsidP="001A69B5">
            <w:r w:rsidRPr="001A69B5">
              <w:t>7 799</w:t>
            </w:r>
          </w:p>
        </w:tc>
      </w:tr>
      <w:tr w:rsidR="000513CD" w:rsidRPr="001A69B5" w14:paraId="426542AE" w14:textId="77777777" w:rsidTr="001B3733">
        <w:trPr>
          <w:trHeight w:val="380"/>
        </w:trPr>
        <w:tc>
          <w:tcPr>
            <w:tcW w:w="8160" w:type="dxa"/>
          </w:tcPr>
          <w:p w14:paraId="4DB1DF8F" w14:textId="77777777" w:rsidR="000513CD" w:rsidRPr="001A69B5" w:rsidRDefault="0009509B" w:rsidP="001A69B5">
            <w:r w:rsidRPr="001A69B5">
              <w:t>Norges Toppidrettsgymnas Tromsø AS</w:t>
            </w:r>
          </w:p>
        </w:tc>
        <w:tc>
          <w:tcPr>
            <w:tcW w:w="1400" w:type="dxa"/>
          </w:tcPr>
          <w:p w14:paraId="3BDA57C0" w14:textId="77777777" w:rsidR="000513CD" w:rsidRPr="001A69B5" w:rsidRDefault="0009509B" w:rsidP="001A69B5">
            <w:r w:rsidRPr="001A69B5">
              <w:t>3 843</w:t>
            </w:r>
          </w:p>
        </w:tc>
      </w:tr>
      <w:tr w:rsidR="000513CD" w:rsidRPr="001A69B5" w14:paraId="7A942E72" w14:textId="77777777" w:rsidTr="001B3733">
        <w:trPr>
          <w:trHeight w:val="380"/>
        </w:trPr>
        <w:tc>
          <w:tcPr>
            <w:tcW w:w="8160" w:type="dxa"/>
          </w:tcPr>
          <w:p w14:paraId="41BBF68F" w14:textId="77777777" w:rsidR="000513CD" w:rsidRPr="001A69B5" w:rsidRDefault="0009509B" w:rsidP="001A69B5">
            <w:r w:rsidRPr="001A69B5">
              <w:t>Stiftelsen Telemark Toppidrett gymnas</w:t>
            </w:r>
          </w:p>
        </w:tc>
        <w:tc>
          <w:tcPr>
            <w:tcW w:w="1400" w:type="dxa"/>
          </w:tcPr>
          <w:p w14:paraId="62EEB49F" w14:textId="77777777" w:rsidR="000513CD" w:rsidRPr="001A69B5" w:rsidRDefault="0009509B" w:rsidP="001A69B5">
            <w:r w:rsidRPr="001A69B5">
              <w:t>6 683</w:t>
            </w:r>
          </w:p>
        </w:tc>
      </w:tr>
      <w:tr w:rsidR="000513CD" w:rsidRPr="001A69B5" w14:paraId="1887618C" w14:textId="77777777" w:rsidTr="001B3733">
        <w:trPr>
          <w:trHeight w:val="380"/>
        </w:trPr>
        <w:tc>
          <w:tcPr>
            <w:tcW w:w="8160" w:type="dxa"/>
          </w:tcPr>
          <w:p w14:paraId="21C6C0D4" w14:textId="77777777" w:rsidR="000513CD" w:rsidRPr="001A69B5" w:rsidRDefault="0009509B" w:rsidP="001A69B5">
            <w:r w:rsidRPr="001A69B5">
              <w:t>Wang AS (Oslo)</w:t>
            </w:r>
          </w:p>
        </w:tc>
        <w:tc>
          <w:tcPr>
            <w:tcW w:w="1400" w:type="dxa"/>
          </w:tcPr>
          <w:p w14:paraId="60E050C4" w14:textId="77777777" w:rsidR="000513CD" w:rsidRPr="001A69B5" w:rsidRDefault="0009509B" w:rsidP="001A69B5">
            <w:r w:rsidRPr="001A69B5">
              <w:t>12 682</w:t>
            </w:r>
          </w:p>
        </w:tc>
      </w:tr>
      <w:tr w:rsidR="000513CD" w:rsidRPr="001A69B5" w14:paraId="706DB31E" w14:textId="77777777" w:rsidTr="001B3733">
        <w:trPr>
          <w:trHeight w:val="380"/>
        </w:trPr>
        <w:tc>
          <w:tcPr>
            <w:tcW w:w="8160" w:type="dxa"/>
          </w:tcPr>
          <w:p w14:paraId="1CB5F261" w14:textId="77777777" w:rsidR="000513CD" w:rsidRPr="001A69B5" w:rsidRDefault="0009509B" w:rsidP="001A69B5">
            <w:r w:rsidRPr="001A69B5">
              <w:t>Wang Fredrikstad AS</w:t>
            </w:r>
          </w:p>
        </w:tc>
        <w:tc>
          <w:tcPr>
            <w:tcW w:w="1400" w:type="dxa"/>
          </w:tcPr>
          <w:p w14:paraId="0B2047C3" w14:textId="77777777" w:rsidR="000513CD" w:rsidRPr="001A69B5" w:rsidRDefault="0009509B" w:rsidP="001A69B5">
            <w:r w:rsidRPr="001A69B5">
              <w:t>5 104</w:t>
            </w:r>
          </w:p>
        </w:tc>
      </w:tr>
      <w:tr w:rsidR="000513CD" w:rsidRPr="001A69B5" w14:paraId="6AA04C91" w14:textId="77777777" w:rsidTr="001B3733">
        <w:trPr>
          <w:trHeight w:val="380"/>
        </w:trPr>
        <w:tc>
          <w:tcPr>
            <w:tcW w:w="8160" w:type="dxa"/>
          </w:tcPr>
          <w:p w14:paraId="3B7D7757" w14:textId="77777777" w:rsidR="000513CD" w:rsidRPr="001A69B5" w:rsidRDefault="0009509B" w:rsidP="001A69B5">
            <w:r w:rsidRPr="001A69B5">
              <w:t>Wang Hamar AS</w:t>
            </w:r>
          </w:p>
        </w:tc>
        <w:tc>
          <w:tcPr>
            <w:tcW w:w="1400" w:type="dxa"/>
          </w:tcPr>
          <w:p w14:paraId="57581EBE" w14:textId="77777777" w:rsidR="000513CD" w:rsidRPr="001A69B5" w:rsidRDefault="0009509B" w:rsidP="001A69B5">
            <w:r w:rsidRPr="001A69B5">
              <w:t>5 850</w:t>
            </w:r>
          </w:p>
        </w:tc>
      </w:tr>
      <w:tr w:rsidR="000513CD" w:rsidRPr="001A69B5" w14:paraId="3548653F" w14:textId="77777777" w:rsidTr="001B3733">
        <w:trPr>
          <w:trHeight w:val="380"/>
        </w:trPr>
        <w:tc>
          <w:tcPr>
            <w:tcW w:w="8160" w:type="dxa"/>
          </w:tcPr>
          <w:p w14:paraId="22A645F2" w14:textId="77777777" w:rsidR="000513CD" w:rsidRPr="001A69B5" w:rsidRDefault="0009509B" w:rsidP="001A69B5">
            <w:r w:rsidRPr="001A69B5">
              <w:t>Wang Toppidrett Stavanger AS</w:t>
            </w:r>
          </w:p>
        </w:tc>
        <w:tc>
          <w:tcPr>
            <w:tcW w:w="1400" w:type="dxa"/>
          </w:tcPr>
          <w:p w14:paraId="5FD624A3" w14:textId="77777777" w:rsidR="000513CD" w:rsidRPr="001A69B5" w:rsidRDefault="0009509B" w:rsidP="001A69B5">
            <w:r w:rsidRPr="001A69B5">
              <w:t>5 244</w:t>
            </w:r>
          </w:p>
        </w:tc>
      </w:tr>
      <w:tr w:rsidR="000513CD" w:rsidRPr="001A69B5" w14:paraId="5CCE8E73" w14:textId="77777777" w:rsidTr="001B3733">
        <w:trPr>
          <w:trHeight w:val="380"/>
        </w:trPr>
        <w:tc>
          <w:tcPr>
            <w:tcW w:w="8160" w:type="dxa"/>
          </w:tcPr>
          <w:p w14:paraId="3560E82C" w14:textId="77777777" w:rsidR="000513CD" w:rsidRPr="001A69B5" w:rsidRDefault="0009509B" w:rsidP="001A69B5">
            <w:r w:rsidRPr="001A69B5">
              <w:t>Wang Tønsberg AS</w:t>
            </w:r>
          </w:p>
        </w:tc>
        <w:tc>
          <w:tcPr>
            <w:tcW w:w="1400" w:type="dxa"/>
          </w:tcPr>
          <w:p w14:paraId="61B7A1FF" w14:textId="77777777" w:rsidR="000513CD" w:rsidRPr="001A69B5" w:rsidRDefault="0009509B" w:rsidP="001A69B5">
            <w:r w:rsidRPr="001A69B5">
              <w:t>5 168</w:t>
            </w:r>
          </w:p>
        </w:tc>
      </w:tr>
      <w:tr w:rsidR="000513CD" w:rsidRPr="001A69B5" w14:paraId="032B61C6" w14:textId="77777777" w:rsidTr="001B3733">
        <w:trPr>
          <w:trHeight w:val="380"/>
        </w:trPr>
        <w:tc>
          <w:tcPr>
            <w:tcW w:w="8160" w:type="dxa"/>
          </w:tcPr>
          <w:p w14:paraId="7B3BB14F" w14:textId="77777777" w:rsidR="000513CD" w:rsidRPr="001A69B5" w:rsidRDefault="0009509B" w:rsidP="001A69B5">
            <w:r w:rsidRPr="001A69B5">
              <w:t>Sum</w:t>
            </w:r>
          </w:p>
        </w:tc>
        <w:tc>
          <w:tcPr>
            <w:tcW w:w="1400" w:type="dxa"/>
          </w:tcPr>
          <w:p w14:paraId="3C0E143E" w14:textId="77777777" w:rsidR="000513CD" w:rsidRPr="001A69B5" w:rsidRDefault="0009509B" w:rsidP="001A69B5">
            <w:r w:rsidRPr="001A69B5">
              <w:t>79 056</w:t>
            </w:r>
          </w:p>
        </w:tc>
      </w:tr>
    </w:tbl>
    <w:p w14:paraId="2524C085" w14:textId="77777777" w:rsidR="000513CD" w:rsidRPr="001A69B5" w:rsidRDefault="0009509B" w:rsidP="001A69B5">
      <w:pPr>
        <w:pStyle w:val="b-post"/>
      </w:pPr>
      <w:r w:rsidRPr="001A69B5">
        <w:t>Post 81 Elevutveksling til utlandet</w:t>
      </w:r>
    </w:p>
    <w:p w14:paraId="0DFA7294" w14:textId="77777777" w:rsidR="000513CD" w:rsidRPr="001A69B5" w:rsidRDefault="0009509B" w:rsidP="001A69B5">
      <w:proofErr w:type="spellStart"/>
      <w:r w:rsidRPr="001A69B5">
        <w:t>Tilskotsordninga</w:t>
      </w:r>
      <w:proofErr w:type="spellEnd"/>
      <w:r w:rsidRPr="001A69B5">
        <w:t xml:space="preserve"> gjeld utveksling til utlandet for </w:t>
      </w:r>
      <w:proofErr w:type="spellStart"/>
      <w:r w:rsidRPr="001A69B5">
        <w:t>elevar</w:t>
      </w:r>
      <w:proofErr w:type="spellEnd"/>
      <w:r w:rsidRPr="001A69B5">
        <w:t xml:space="preserve"> ved tre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med rett til </w:t>
      </w:r>
      <w:proofErr w:type="spellStart"/>
      <w:r w:rsidRPr="001A69B5">
        <w:t>statstilskot</w:t>
      </w:r>
      <w:proofErr w:type="spellEnd"/>
      <w:r w:rsidRPr="001A69B5">
        <w:t xml:space="preserve">. Dei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som er </w:t>
      </w:r>
      <w:proofErr w:type="spellStart"/>
      <w:r w:rsidRPr="001A69B5">
        <w:t>godkjende</w:t>
      </w:r>
      <w:proofErr w:type="spellEnd"/>
      <w:r w:rsidRPr="001A69B5">
        <w:t xml:space="preserve"> for å bli tildelte slikt </w:t>
      </w:r>
      <w:proofErr w:type="spellStart"/>
      <w:r w:rsidRPr="001A69B5">
        <w:t>tilskot</w:t>
      </w:r>
      <w:proofErr w:type="spellEnd"/>
      <w:r w:rsidRPr="001A69B5">
        <w:t>, er</w:t>
      </w:r>
    </w:p>
    <w:p w14:paraId="5C0A5D73" w14:textId="77777777" w:rsidR="000513CD" w:rsidRPr="001A69B5" w:rsidRDefault="0009509B" w:rsidP="001A69B5">
      <w:pPr>
        <w:pStyle w:val="Liste"/>
      </w:pPr>
      <w:r w:rsidRPr="001A69B5">
        <w:t>Danielsen videregående skole i Bergen</w:t>
      </w:r>
    </w:p>
    <w:p w14:paraId="14AFDBC6" w14:textId="77777777" w:rsidR="000513CD" w:rsidRPr="001A69B5" w:rsidRDefault="0009509B" w:rsidP="001A69B5">
      <w:pPr>
        <w:pStyle w:val="Liste"/>
      </w:pPr>
      <w:r w:rsidRPr="001A69B5">
        <w:t>Heltberg Private Gymnas i Oslo</w:t>
      </w:r>
    </w:p>
    <w:p w14:paraId="398EE9FC" w14:textId="77777777" w:rsidR="000513CD" w:rsidRPr="001A69B5" w:rsidRDefault="0009509B" w:rsidP="001A69B5">
      <w:pPr>
        <w:pStyle w:val="Liste"/>
      </w:pPr>
      <w:proofErr w:type="spellStart"/>
      <w:r w:rsidRPr="001A69B5">
        <w:t>Drottningborg</w:t>
      </w:r>
      <w:proofErr w:type="spellEnd"/>
      <w:r w:rsidRPr="001A69B5">
        <w:t xml:space="preserve"> videregående skole i Grimstad</w:t>
      </w:r>
    </w:p>
    <w:p w14:paraId="3AB34515" w14:textId="77777777" w:rsidR="000513CD" w:rsidRPr="001A69B5" w:rsidRDefault="0009509B" w:rsidP="001A69B5">
      <w:r w:rsidRPr="001A69B5">
        <w:t xml:space="preserve">Det ordinære </w:t>
      </w:r>
      <w:proofErr w:type="spellStart"/>
      <w:r w:rsidRPr="001A69B5">
        <w:t>statstilskotet</w:t>
      </w:r>
      <w:proofErr w:type="spellEnd"/>
      <w:r w:rsidRPr="001A69B5">
        <w:t xml:space="preserve"> </w:t>
      </w:r>
      <w:proofErr w:type="spellStart"/>
      <w:r w:rsidRPr="001A69B5">
        <w:t>skulane</w:t>
      </w:r>
      <w:proofErr w:type="spellEnd"/>
      <w:r w:rsidRPr="001A69B5">
        <w:t xml:space="preserve"> får etter </w:t>
      </w:r>
      <w:proofErr w:type="spellStart"/>
      <w:r w:rsidRPr="001A69B5">
        <w:t>friskulelova</w:t>
      </w:r>
      <w:proofErr w:type="spellEnd"/>
      <w:r w:rsidRPr="001A69B5">
        <w:t xml:space="preserve">, kan </w:t>
      </w:r>
      <w:proofErr w:type="spellStart"/>
      <w:r w:rsidRPr="001A69B5">
        <w:t>ikkje</w:t>
      </w:r>
      <w:proofErr w:type="spellEnd"/>
      <w:r w:rsidRPr="001A69B5">
        <w:t xml:space="preserve"> </w:t>
      </w:r>
      <w:proofErr w:type="spellStart"/>
      <w:r w:rsidRPr="001A69B5">
        <w:t>nyttast</w:t>
      </w:r>
      <w:proofErr w:type="spellEnd"/>
      <w:r w:rsidRPr="001A69B5">
        <w:t xml:space="preserve"> til elevutveksling til utlandet. </w:t>
      </w:r>
      <w:proofErr w:type="spellStart"/>
      <w:r w:rsidRPr="001A69B5">
        <w:t>Skulane</w:t>
      </w:r>
      <w:proofErr w:type="spellEnd"/>
      <w:r w:rsidRPr="001A69B5">
        <w:t xml:space="preserve"> kan søke om støtte til administrasjon, oppfølging av og tilrettelegging for elevutveksling. </w:t>
      </w:r>
      <w:proofErr w:type="spellStart"/>
      <w:r w:rsidRPr="001A69B5">
        <w:t>Tilskotet</w:t>
      </w:r>
      <w:proofErr w:type="spellEnd"/>
      <w:r w:rsidRPr="001A69B5">
        <w:t xml:space="preserve"> kan bli gitt til </w:t>
      </w:r>
      <w:proofErr w:type="spellStart"/>
      <w:r w:rsidRPr="001A69B5">
        <w:t>godkjende</w:t>
      </w:r>
      <w:proofErr w:type="spellEnd"/>
      <w:r w:rsidRPr="001A69B5">
        <w:t xml:space="preserve"> samarbeidsprosjekt mellom norske </w:t>
      </w:r>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med rett til </w:t>
      </w:r>
      <w:proofErr w:type="spellStart"/>
      <w:r w:rsidRPr="001A69B5">
        <w:t>statstilskot</w:t>
      </w:r>
      <w:proofErr w:type="spellEnd"/>
      <w:r w:rsidRPr="001A69B5">
        <w:t xml:space="preserve"> og </w:t>
      </w:r>
      <w:proofErr w:type="spellStart"/>
      <w:r w:rsidRPr="001A69B5">
        <w:t>utanlandske</w:t>
      </w:r>
      <w:proofErr w:type="spellEnd"/>
      <w:r w:rsidRPr="001A69B5">
        <w:t xml:space="preserve"> </w:t>
      </w:r>
      <w:proofErr w:type="spellStart"/>
      <w:r w:rsidRPr="001A69B5">
        <w:t>skular</w:t>
      </w:r>
      <w:proofErr w:type="spellEnd"/>
      <w:r w:rsidRPr="001A69B5">
        <w:t>.</w:t>
      </w:r>
    </w:p>
    <w:p w14:paraId="0A6E1CFC" w14:textId="77777777" w:rsidR="000513CD" w:rsidRPr="001A69B5" w:rsidRDefault="0009509B" w:rsidP="001A69B5">
      <w:pPr>
        <w:pStyle w:val="avsnitt-tittel"/>
      </w:pPr>
      <w:r w:rsidRPr="001A69B5">
        <w:t>Mål for 2022</w:t>
      </w:r>
    </w:p>
    <w:p w14:paraId="3D5AA7AB"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å stimulere </w:t>
      </w:r>
      <w:proofErr w:type="spellStart"/>
      <w:r w:rsidRPr="001A69B5">
        <w:t>dei</w:t>
      </w:r>
      <w:proofErr w:type="spellEnd"/>
      <w:r w:rsidRPr="001A69B5">
        <w:t xml:space="preserve"> </w:t>
      </w:r>
      <w:proofErr w:type="spellStart"/>
      <w:r w:rsidRPr="001A69B5">
        <w:t>skulane</w:t>
      </w:r>
      <w:proofErr w:type="spellEnd"/>
      <w:r w:rsidRPr="001A69B5">
        <w:t xml:space="preserve"> som er omfatta av ordninga, til å tilby elevutveksling til utlandet for </w:t>
      </w:r>
      <w:proofErr w:type="spellStart"/>
      <w:r w:rsidRPr="001A69B5">
        <w:t>elevane</w:t>
      </w:r>
      <w:proofErr w:type="spellEnd"/>
      <w:r w:rsidRPr="001A69B5">
        <w:t xml:space="preserve"> ved </w:t>
      </w:r>
      <w:proofErr w:type="spellStart"/>
      <w:r w:rsidRPr="001A69B5">
        <w:t>skulane</w:t>
      </w:r>
      <w:proofErr w:type="spellEnd"/>
      <w:r w:rsidRPr="001A69B5">
        <w:t>.</w:t>
      </w:r>
    </w:p>
    <w:p w14:paraId="59DF26D5" w14:textId="77777777" w:rsidR="000513CD" w:rsidRPr="001A69B5" w:rsidRDefault="0009509B" w:rsidP="001A69B5">
      <w:pPr>
        <w:pStyle w:val="avsnitt-tittel"/>
      </w:pPr>
      <w:r w:rsidRPr="001A69B5">
        <w:t>Resultat i 2020</w:t>
      </w:r>
    </w:p>
    <w:p w14:paraId="60E19FCE" w14:textId="77777777" w:rsidR="000513CD" w:rsidRPr="001A69B5" w:rsidRDefault="0009509B" w:rsidP="001A69B5">
      <w:r w:rsidRPr="001A69B5">
        <w:t xml:space="preserve">Løyvinga for 2020 finansierte aktivitet </w:t>
      </w:r>
      <w:proofErr w:type="spellStart"/>
      <w:r w:rsidRPr="001A69B5">
        <w:t>skuleåret</w:t>
      </w:r>
      <w:proofErr w:type="spellEnd"/>
      <w:r w:rsidRPr="001A69B5">
        <w:t xml:space="preserve"> 2019–20. Kvar av </w:t>
      </w:r>
      <w:proofErr w:type="spellStart"/>
      <w:r w:rsidRPr="001A69B5">
        <w:t>skulane</w:t>
      </w:r>
      <w:proofErr w:type="spellEnd"/>
      <w:r w:rsidRPr="001A69B5">
        <w:t xml:space="preserve"> mottok </w:t>
      </w:r>
      <w:proofErr w:type="spellStart"/>
      <w:r w:rsidRPr="001A69B5">
        <w:t>eit</w:t>
      </w:r>
      <w:proofErr w:type="spellEnd"/>
      <w:r w:rsidRPr="001A69B5">
        <w:t xml:space="preserve"> </w:t>
      </w:r>
      <w:proofErr w:type="spellStart"/>
      <w:r w:rsidRPr="001A69B5">
        <w:t>basistilskot</w:t>
      </w:r>
      <w:proofErr w:type="spellEnd"/>
      <w:r w:rsidRPr="001A69B5">
        <w:t xml:space="preserve"> på 109 100 kroner. Etter </w:t>
      </w:r>
      <w:proofErr w:type="spellStart"/>
      <w:r w:rsidRPr="001A69B5">
        <w:t>retningsinjene</w:t>
      </w:r>
      <w:proofErr w:type="spellEnd"/>
      <w:r w:rsidRPr="001A69B5">
        <w:t xml:space="preserve"> for ordninga skal resten av løyvinga </w:t>
      </w:r>
      <w:proofErr w:type="spellStart"/>
      <w:r w:rsidRPr="001A69B5">
        <w:t>fordelast</w:t>
      </w:r>
      <w:proofErr w:type="spellEnd"/>
      <w:r w:rsidRPr="001A69B5">
        <w:t xml:space="preserve"> som </w:t>
      </w:r>
      <w:proofErr w:type="spellStart"/>
      <w:r w:rsidRPr="001A69B5">
        <w:t>elevtilskot</w:t>
      </w:r>
      <w:proofErr w:type="spellEnd"/>
      <w:r w:rsidRPr="001A69B5">
        <w:t xml:space="preserve"> etter </w:t>
      </w:r>
      <w:proofErr w:type="spellStart"/>
      <w:r w:rsidRPr="001A69B5">
        <w:t>talet</w:t>
      </w:r>
      <w:proofErr w:type="spellEnd"/>
      <w:r w:rsidRPr="001A69B5">
        <w:t xml:space="preserve"> på </w:t>
      </w:r>
      <w:proofErr w:type="spellStart"/>
      <w:r w:rsidRPr="001A69B5">
        <w:t>elevar</w:t>
      </w:r>
      <w:proofErr w:type="spellEnd"/>
      <w:r w:rsidRPr="001A69B5">
        <w:t xml:space="preserve"> som blir sende ut, men maksimalt 30 </w:t>
      </w:r>
      <w:proofErr w:type="spellStart"/>
      <w:r w:rsidRPr="001A69B5">
        <w:t>elevar</w:t>
      </w:r>
      <w:proofErr w:type="spellEnd"/>
      <w:r w:rsidRPr="001A69B5">
        <w:t xml:space="preserve"> </w:t>
      </w:r>
      <w:proofErr w:type="spellStart"/>
      <w:r w:rsidRPr="001A69B5">
        <w:t>frå</w:t>
      </w:r>
      <w:proofErr w:type="spellEnd"/>
      <w:r w:rsidRPr="001A69B5">
        <w:t xml:space="preserve"> kvar </w:t>
      </w:r>
      <w:proofErr w:type="spellStart"/>
      <w:r w:rsidRPr="001A69B5">
        <w:t>skule</w:t>
      </w:r>
      <w:proofErr w:type="spellEnd"/>
      <w:r w:rsidRPr="001A69B5">
        <w:t xml:space="preserve">. </w:t>
      </w:r>
      <w:proofErr w:type="spellStart"/>
      <w:r w:rsidRPr="001A69B5">
        <w:t>Skuleåret</w:t>
      </w:r>
      <w:proofErr w:type="spellEnd"/>
      <w:r w:rsidRPr="001A69B5">
        <w:t xml:space="preserve"> 2019–20 var det 34 </w:t>
      </w:r>
      <w:proofErr w:type="spellStart"/>
      <w:r w:rsidRPr="001A69B5">
        <w:t>elevar</w:t>
      </w:r>
      <w:proofErr w:type="spellEnd"/>
      <w:r w:rsidRPr="001A69B5">
        <w:t xml:space="preserve"> som utløyste </w:t>
      </w:r>
      <w:proofErr w:type="spellStart"/>
      <w:r w:rsidRPr="001A69B5">
        <w:t>tilskot</w:t>
      </w:r>
      <w:proofErr w:type="spellEnd"/>
      <w:r w:rsidRPr="001A69B5">
        <w:t xml:space="preserve">, </w:t>
      </w:r>
      <w:proofErr w:type="spellStart"/>
      <w:r w:rsidRPr="001A69B5">
        <w:t>ein</w:t>
      </w:r>
      <w:proofErr w:type="spellEnd"/>
      <w:r w:rsidRPr="001A69B5">
        <w:t xml:space="preserve"> reduksjon </w:t>
      </w:r>
      <w:proofErr w:type="spellStart"/>
      <w:r w:rsidRPr="001A69B5">
        <w:t>frå</w:t>
      </w:r>
      <w:proofErr w:type="spellEnd"/>
      <w:r w:rsidRPr="001A69B5">
        <w:t xml:space="preserve"> 60 </w:t>
      </w:r>
      <w:proofErr w:type="spellStart"/>
      <w:r w:rsidRPr="001A69B5">
        <w:t>elevar</w:t>
      </w:r>
      <w:proofErr w:type="spellEnd"/>
      <w:r w:rsidRPr="001A69B5">
        <w:t xml:space="preserve"> </w:t>
      </w:r>
      <w:proofErr w:type="spellStart"/>
      <w:r w:rsidRPr="001A69B5">
        <w:t>skuleåret</w:t>
      </w:r>
      <w:proofErr w:type="spellEnd"/>
      <w:r w:rsidRPr="001A69B5">
        <w:t xml:space="preserve"> 2018–19. Samla blei det utbetalt 2,1 mill. kroner i 2020.</w:t>
      </w:r>
    </w:p>
    <w:p w14:paraId="4ABC874A" w14:textId="77777777" w:rsidR="000513CD" w:rsidRPr="001A69B5" w:rsidRDefault="0009509B" w:rsidP="001A69B5">
      <w:pPr>
        <w:pStyle w:val="avsnitt-tittel"/>
      </w:pPr>
      <w:r w:rsidRPr="001A69B5">
        <w:t>Budsjettforslag for 2022</w:t>
      </w:r>
    </w:p>
    <w:p w14:paraId="3D9EF979" w14:textId="77777777" w:rsidR="000513CD" w:rsidRPr="001A69B5" w:rsidRDefault="0009509B" w:rsidP="001A69B5">
      <w:r w:rsidRPr="001A69B5">
        <w:t>Departementet foreslår å løyve 2,2 mill. kroner på posten. Det er same nivå som i 2021.</w:t>
      </w:r>
    </w:p>
    <w:p w14:paraId="16D57DC3" w14:textId="77777777" w:rsidR="000513CD" w:rsidRPr="001A69B5" w:rsidRDefault="0009509B" w:rsidP="001A69B5">
      <w:r w:rsidRPr="001A69B5">
        <w:t xml:space="preserve">Covid-19-pandemien førte til at det </w:t>
      </w:r>
      <w:proofErr w:type="spellStart"/>
      <w:r w:rsidRPr="001A69B5">
        <w:t>berre</w:t>
      </w:r>
      <w:proofErr w:type="spellEnd"/>
      <w:r w:rsidRPr="001A69B5">
        <w:t xml:space="preserve"> var to </w:t>
      </w:r>
      <w:proofErr w:type="spellStart"/>
      <w:r w:rsidRPr="001A69B5">
        <w:t>elevar</w:t>
      </w:r>
      <w:proofErr w:type="spellEnd"/>
      <w:r w:rsidRPr="001A69B5">
        <w:t xml:space="preserve"> som blei sende på utveksling </w:t>
      </w:r>
      <w:proofErr w:type="spellStart"/>
      <w:r w:rsidRPr="001A69B5">
        <w:t>skuleåret</w:t>
      </w:r>
      <w:proofErr w:type="spellEnd"/>
      <w:r w:rsidRPr="001A69B5">
        <w:t xml:space="preserve"> 2020–21. Etter retningslinjene for ordninga er satsen for </w:t>
      </w:r>
      <w:proofErr w:type="spellStart"/>
      <w:r w:rsidRPr="001A69B5">
        <w:t>elevtilskotet</w:t>
      </w:r>
      <w:proofErr w:type="spellEnd"/>
      <w:r w:rsidRPr="001A69B5">
        <w:t xml:space="preserve"> avhengig av kor mange </w:t>
      </w:r>
      <w:proofErr w:type="spellStart"/>
      <w:r w:rsidRPr="001A69B5">
        <w:t>elevar</w:t>
      </w:r>
      <w:proofErr w:type="spellEnd"/>
      <w:r w:rsidRPr="001A69B5">
        <w:t xml:space="preserve"> som blir sende ut. </w:t>
      </w:r>
      <w:proofErr w:type="spellStart"/>
      <w:r w:rsidRPr="001A69B5">
        <w:t>Ein</w:t>
      </w:r>
      <w:proofErr w:type="spellEnd"/>
      <w:r w:rsidRPr="001A69B5">
        <w:t xml:space="preserve"> slik </w:t>
      </w:r>
      <w:proofErr w:type="spellStart"/>
      <w:r w:rsidRPr="001A69B5">
        <w:t>berekningsmodell</w:t>
      </w:r>
      <w:proofErr w:type="spellEnd"/>
      <w:r w:rsidRPr="001A69B5">
        <w:t xml:space="preserve"> vil gi </w:t>
      </w:r>
      <w:proofErr w:type="spellStart"/>
      <w:r w:rsidRPr="001A69B5">
        <w:t>ein</w:t>
      </w:r>
      <w:proofErr w:type="spellEnd"/>
      <w:r w:rsidRPr="001A69B5">
        <w:t xml:space="preserve"> sats i 2021 på over 920 000 kroner per elev, </w:t>
      </w:r>
      <w:proofErr w:type="spellStart"/>
      <w:r w:rsidRPr="001A69B5">
        <w:t>noko</w:t>
      </w:r>
      <w:proofErr w:type="spellEnd"/>
      <w:r w:rsidRPr="001A69B5">
        <w:t xml:space="preserve"> som vil </w:t>
      </w:r>
      <w:proofErr w:type="spellStart"/>
      <w:r w:rsidRPr="001A69B5">
        <w:t>vere</w:t>
      </w:r>
      <w:proofErr w:type="spellEnd"/>
      <w:r w:rsidRPr="001A69B5">
        <w:t xml:space="preserve"> </w:t>
      </w:r>
      <w:proofErr w:type="spellStart"/>
      <w:r w:rsidRPr="001A69B5">
        <w:t>urimeleg</w:t>
      </w:r>
      <w:proofErr w:type="spellEnd"/>
      <w:r w:rsidRPr="001A69B5">
        <w:t xml:space="preserve"> og </w:t>
      </w:r>
      <w:proofErr w:type="spellStart"/>
      <w:r w:rsidRPr="001A69B5">
        <w:t>uforsvarleg</w:t>
      </w:r>
      <w:proofErr w:type="spellEnd"/>
      <w:r w:rsidRPr="001A69B5">
        <w:t xml:space="preserve">. Departementet har derfor bede Utdanningsdirektoratet </w:t>
      </w:r>
      <w:proofErr w:type="spellStart"/>
      <w:r w:rsidRPr="001A69B5">
        <w:t>berekne</w:t>
      </w:r>
      <w:proofErr w:type="spellEnd"/>
      <w:r w:rsidRPr="001A69B5">
        <w:t xml:space="preserve"> </w:t>
      </w:r>
      <w:proofErr w:type="spellStart"/>
      <w:r w:rsidRPr="001A69B5">
        <w:t>tilskotet</w:t>
      </w:r>
      <w:proofErr w:type="spellEnd"/>
      <w:r w:rsidRPr="001A69B5">
        <w:t xml:space="preserve"> for </w:t>
      </w:r>
      <w:proofErr w:type="spellStart"/>
      <w:r w:rsidRPr="001A69B5">
        <w:t>dei</w:t>
      </w:r>
      <w:proofErr w:type="spellEnd"/>
      <w:r w:rsidRPr="001A69B5">
        <w:t xml:space="preserve"> to </w:t>
      </w:r>
      <w:proofErr w:type="spellStart"/>
      <w:r w:rsidRPr="001A69B5">
        <w:t>elevane</w:t>
      </w:r>
      <w:proofErr w:type="spellEnd"/>
      <w:r w:rsidRPr="001A69B5">
        <w:t xml:space="preserve"> med utgangspunkt i elevsatsen for </w:t>
      </w:r>
      <w:proofErr w:type="spellStart"/>
      <w:r w:rsidRPr="001A69B5">
        <w:t>skuleåret</w:t>
      </w:r>
      <w:proofErr w:type="spellEnd"/>
      <w:r w:rsidRPr="001A69B5">
        <w:t xml:space="preserve"> 2019–20.</w:t>
      </w:r>
    </w:p>
    <w:p w14:paraId="17465D69" w14:textId="77777777" w:rsidR="000513CD" w:rsidRPr="001A69B5" w:rsidRDefault="0009509B" w:rsidP="001A69B5">
      <w:r w:rsidRPr="001A69B5">
        <w:t xml:space="preserve">Departementet ser behov for å </w:t>
      </w:r>
      <w:proofErr w:type="spellStart"/>
      <w:r w:rsidRPr="001A69B5">
        <w:t>gjere</w:t>
      </w:r>
      <w:proofErr w:type="spellEnd"/>
      <w:r w:rsidRPr="001A69B5">
        <w:t xml:space="preserve"> </w:t>
      </w:r>
      <w:proofErr w:type="spellStart"/>
      <w:r w:rsidRPr="001A69B5">
        <w:t>endringar</w:t>
      </w:r>
      <w:proofErr w:type="spellEnd"/>
      <w:r w:rsidRPr="001A69B5">
        <w:t xml:space="preserve"> i ordninga slik at satsen per elev blir fastsett før </w:t>
      </w:r>
      <w:proofErr w:type="spellStart"/>
      <w:r w:rsidRPr="001A69B5">
        <w:t>skuleåret</w:t>
      </w:r>
      <w:proofErr w:type="spellEnd"/>
      <w:r w:rsidRPr="001A69B5">
        <w:t xml:space="preserve"> tek til og </w:t>
      </w:r>
      <w:proofErr w:type="spellStart"/>
      <w:r w:rsidRPr="001A69B5">
        <w:t>ikkje</w:t>
      </w:r>
      <w:proofErr w:type="spellEnd"/>
      <w:r w:rsidRPr="001A69B5">
        <w:t xml:space="preserve"> er avhengig av kor mange </w:t>
      </w:r>
      <w:proofErr w:type="spellStart"/>
      <w:r w:rsidRPr="001A69B5">
        <w:t>elevar</w:t>
      </w:r>
      <w:proofErr w:type="spellEnd"/>
      <w:r w:rsidRPr="001A69B5">
        <w:t xml:space="preserve"> som blir sende ut. Det vil sikre at </w:t>
      </w:r>
      <w:proofErr w:type="spellStart"/>
      <w:r w:rsidRPr="001A69B5">
        <w:t>ein</w:t>
      </w:r>
      <w:proofErr w:type="spellEnd"/>
      <w:r w:rsidRPr="001A69B5">
        <w:t xml:space="preserve"> </w:t>
      </w:r>
      <w:proofErr w:type="spellStart"/>
      <w:r w:rsidRPr="001A69B5">
        <w:t>ikkje</w:t>
      </w:r>
      <w:proofErr w:type="spellEnd"/>
      <w:r w:rsidRPr="001A69B5">
        <w:t xml:space="preserve"> får </w:t>
      </w:r>
      <w:proofErr w:type="spellStart"/>
      <w:r w:rsidRPr="001A69B5">
        <w:t>urimelege</w:t>
      </w:r>
      <w:proofErr w:type="spellEnd"/>
      <w:r w:rsidRPr="001A69B5">
        <w:t xml:space="preserve"> utslag av </w:t>
      </w:r>
      <w:proofErr w:type="spellStart"/>
      <w:r w:rsidRPr="001A69B5">
        <w:t>svingingar</w:t>
      </w:r>
      <w:proofErr w:type="spellEnd"/>
      <w:r w:rsidRPr="001A69B5">
        <w:t xml:space="preserve"> i </w:t>
      </w:r>
      <w:proofErr w:type="spellStart"/>
      <w:r w:rsidRPr="001A69B5">
        <w:t>talet</w:t>
      </w:r>
      <w:proofErr w:type="spellEnd"/>
      <w:r w:rsidRPr="001A69B5">
        <w:t xml:space="preserve"> på </w:t>
      </w:r>
      <w:proofErr w:type="spellStart"/>
      <w:r w:rsidRPr="001A69B5">
        <w:t>elevar</w:t>
      </w:r>
      <w:proofErr w:type="spellEnd"/>
      <w:r w:rsidRPr="001A69B5">
        <w:t xml:space="preserve">, og det vil </w:t>
      </w:r>
      <w:proofErr w:type="spellStart"/>
      <w:r w:rsidRPr="001A69B5">
        <w:t>gjere</w:t>
      </w:r>
      <w:proofErr w:type="spellEnd"/>
      <w:r w:rsidRPr="001A69B5">
        <w:t xml:space="preserve"> ordninga </w:t>
      </w:r>
      <w:proofErr w:type="spellStart"/>
      <w:r w:rsidRPr="001A69B5">
        <w:t>meir</w:t>
      </w:r>
      <w:proofErr w:type="spellEnd"/>
      <w:r w:rsidRPr="001A69B5">
        <w:t xml:space="preserve"> </w:t>
      </w:r>
      <w:proofErr w:type="spellStart"/>
      <w:r w:rsidRPr="001A69B5">
        <w:t>føreseieleg</w:t>
      </w:r>
      <w:proofErr w:type="spellEnd"/>
      <w:r w:rsidRPr="001A69B5">
        <w:t xml:space="preserve"> for </w:t>
      </w:r>
      <w:proofErr w:type="spellStart"/>
      <w:r w:rsidRPr="001A69B5">
        <w:t>skulane</w:t>
      </w:r>
      <w:proofErr w:type="spellEnd"/>
      <w:r w:rsidRPr="001A69B5">
        <w:t xml:space="preserve">. Dagens </w:t>
      </w:r>
      <w:proofErr w:type="spellStart"/>
      <w:r w:rsidRPr="001A69B5">
        <w:t>berekningsmodell</w:t>
      </w:r>
      <w:proofErr w:type="spellEnd"/>
      <w:r w:rsidRPr="001A69B5">
        <w:t xml:space="preserve"> der </w:t>
      </w:r>
      <w:proofErr w:type="spellStart"/>
      <w:r w:rsidRPr="001A69B5">
        <w:t>skulane</w:t>
      </w:r>
      <w:proofErr w:type="spellEnd"/>
      <w:r w:rsidRPr="001A69B5">
        <w:t xml:space="preserve"> samla får like </w:t>
      </w:r>
      <w:proofErr w:type="spellStart"/>
      <w:r w:rsidRPr="001A69B5">
        <w:t>mykje</w:t>
      </w:r>
      <w:proofErr w:type="spellEnd"/>
      <w:r w:rsidRPr="001A69B5">
        <w:t xml:space="preserve"> </w:t>
      </w:r>
      <w:proofErr w:type="spellStart"/>
      <w:r w:rsidRPr="001A69B5">
        <w:t>tilskot</w:t>
      </w:r>
      <w:proofErr w:type="spellEnd"/>
      <w:r w:rsidRPr="001A69B5">
        <w:t xml:space="preserve"> uavhengig av kor mange </w:t>
      </w:r>
      <w:proofErr w:type="spellStart"/>
      <w:r w:rsidRPr="001A69B5">
        <w:t>elevar</w:t>
      </w:r>
      <w:proofErr w:type="spellEnd"/>
      <w:r w:rsidRPr="001A69B5">
        <w:t xml:space="preserve"> </w:t>
      </w:r>
      <w:proofErr w:type="spellStart"/>
      <w:r w:rsidRPr="001A69B5">
        <w:t>dei</w:t>
      </w:r>
      <w:proofErr w:type="spellEnd"/>
      <w:r w:rsidRPr="001A69B5">
        <w:t xml:space="preserve"> sender ut, gir heller </w:t>
      </w:r>
      <w:proofErr w:type="spellStart"/>
      <w:r w:rsidRPr="001A69B5">
        <w:t>ikkje</w:t>
      </w:r>
      <w:proofErr w:type="spellEnd"/>
      <w:r w:rsidRPr="001A69B5">
        <w:t xml:space="preserve"> </w:t>
      </w:r>
      <w:proofErr w:type="spellStart"/>
      <w:r w:rsidRPr="001A69B5">
        <w:t>skulane</w:t>
      </w:r>
      <w:proofErr w:type="spellEnd"/>
      <w:r w:rsidRPr="001A69B5">
        <w:t xml:space="preserve"> insentiv til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utvekslingselevar</w:t>
      </w:r>
      <w:proofErr w:type="spellEnd"/>
      <w:r w:rsidRPr="001A69B5">
        <w:t>.</w:t>
      </w:r>
    </w:p>
    <w:p w14:paraId="017A4822" w14:textId="77777777" w:rsidR="000513CD" w:rsidRPr="001A69B5" w:rsidRDefault="0009509B" w:rsidP="001A69B5">
      <w:proofErr w:type="spellStart"/>
      <w:r w:rsidRPr="001A69B5">
        <w:t>Skulane</w:t>
      </w:r>
      <w:proofErr w:type="spellEnd"/>
      <w:r w:rsidRPr="001A69B5">
        <w:t xml:space="preserve"> kan </w:t>
      </w:r>
      <w:proofErr w:type="spellStart"/>
      <w:r w:rsidRPr="001A69B5">
        <w:t>innanfor</w:t>
      </w:r>
      <w:proofErr w:type="spellEnd"/>
      <w:r w:rsidRPr="001A69B5">
        <w:t xml:space="preserve"> ordninga få </w:t>
      </w:r>
      <w:proofErr w:type="spellStart"/>
      <w:r w:rsidRPr="001A69B5">
        <w:t>tilskot</w:t>
      </w:r>
      <w:proofErr w:type="spellEnd"/>
      <w:r w:rsidRPr="001A69B5">
        <w:t xml:space="preserve"> for maksimalt 30 </w:t>
      </w:r>
      <w:proofErr w:type="spellStart"/>
      <w:r w:rsidRPr="001A69B5">
        <w:t>elevar</w:t>
      </w:r>
      <w:proofErr w:type="spellEnd"/>
      <w:r w:rsidRPr="001A69B5">
        <w:t xml:space="preserve"> kvar, til </w:t>
      </w:r>
      <w:proofErr w:type="spellStart"/>
      <w:r w:rsidRPr="001A69B5">
        <w:t>saman</w:t>
      </w:r>
      <w:proofErr w:type="spellEnd"/>
      <w:r w:rsidRPr="001A69B5">
        <w:t xml:space="preserve"> 90 </w:t>
      </w:r>
      <w:proofErr w:type="spellStart"/>
      <w:r w:rsidRPr="001A69B5">
        <w:t>elevar</w:t>
      </w:r>
      <w:proofErr w:type="spellEnd"/>
      <w:r w:rsidRPr="001A69B5">
        <w:t xml:space="preserve">. Det normale </w:t>
      </w:r>
      <w:proofErr w:type="spellStart"/>
      <w:r w:rsidRPr="001A69B5">
        <w:t>talet</w:t>
      </w:r>
      <w:proofErr w:type="spellEnd"/>
      <w:r w:rsidRPr="001A69B5">
        <w:t xml:space="preserve"> på </w:t>
      </w:r>
      <w:proofErr w:type="spellStart"/>
      <w:r w:rsidRPr="001A69B5">
        <w:t>utvekslingselevar</w:t>
      </w:r>
      <w:proofErr w:type="spellEnd"/>
      <w:r w:rsidRPr="001A69B5">
        <w:t xml:space="preserve"> har over tid </w:t>
      </w:r>
      <w:proofErr w:type="spellStart"/>
      <w:r w:rsidRPr="001A69B5">
        <w:t>vore</w:t>
      </w:r>
      <w:proofErr w:type="spellEnd"/>
      <w:r w:rsidRPr="001A69B5">
        <w:t xml:space="preserve"> 63 </w:t>
      </w:r>
      <w:proofErr w:type="spellStart"/>
      <w:r w:rsidRPr="001A69B5">
        <w:t>elevar</w:t>
      </w:r>
      <w:proofErr w:type="spellEnd"/>
      <w:r w:rsidRPr="001A69B5">
        <w:t xml:space="preserve">. Departementet </w:t>
      </w:r>
      <w:proofErr w:type="spellStart"/>
      <w:r w:rsidRPr="001A69B5">
        <w:t>tek</w:t>
      </w:r>
      <w:proofErr w:type="spellEnd"/>
      <w:r w:rsidRPr="001A69B5">
        <w:t xml:space="preserve"> sikte på at det </w:t>
      </w:r>
      <w:proofErr w:type="spellStart"/>
      <w:r w:rsidRPr="001A69B5">
        <w:t>frå</w:t>
      </w:r>
      <w:proofErr w:type="spellEnd"/>
      <w:r w:rsidRPr="001A69B5">
        <w:t xml:space="preserve"> </w:t>
      </w:r>
      <w:proofErr w:type="spellStart"/>
      <w:r w:rsidRPr="001A69B5">
        <w:t>skuleåret</w:t>
      </w:r>
      <w:proofErr w:type="spellEnd"/>
      <w:r w:rsidRPr="001A69B5">
        <w:t xml:space="preserve"> 2022–23 vil bli berekna </w:t>
      </w:r>
      <w:proofErr w:type="spellStart"/>
      <w:r w:rsidRPr="001A69B5">
        <w:t>ein</w:t>
      </w:r>
      <w:proofErr w:type="spellEnd"/>
      <w:r w:rsidRPr="001A69B5">
        <w:t xml:space="preserve"> sats per elev med utgangspunkt i det maksimale </w:t>
      </w:r>
      <w:proofErr w:type="spellStart"/>
      <w:r w:rsidRPr="001A69B5">
        <w:t>elevtalet</w:t>
      </w:r>
      <w:proofErr w:type="spellEnd"/>
      <w:r w:rsidRPr="001A69B5">
        <w:t xml:space="preserve">. For </w:t>
      </w:r>
      <w:proofErr w:type="spellStart"/>
      <w:r w:rsidRPr="001A69B5">
        <w:t>skuleåret</w:t>
      </w:r>
      <w:proofErr w:type="spellEnd"/>
      <w:r w:rsidRPr="001A69B5">
        <w:t xml:space="preserve"> 2021–22 vil det som ei overgangsordning, bli berekna </w:t>
      </w:r>
      <w:proofErr w:type="spellStart"/>
      <w:r w:rsidRPr="001A69B5">
        <w:t>ein</w:t>
      </w:r>
      <w:proofErr w:type="spellEnd"/>
      <w:r w:rsidRPr="001A69B5">
        <w:t xml:space="preserve"> sats med utgangspunkt i 63 </w:t>
      </w:r>
      <w:proofErr w:type="spellStart"/>
      <w:r w:rsidRPr="001A69B5">
        <w:t>elevar</w:t>
      </w:r>
      <w:proofErr w:type="spellEnd"/>
      <w:r w:rsidRPr="001A69B5">
        <w:t>.</w:t>
      </w:r>
    </w:p>
    <w:p w14:paraId="4B2E02AA" w14:textId="77777777" w:rsidR="000513CD" w:rsidRPr="001A69B5" w:rsidRDefault="0009509B" w:rsidP="001A69B5">
      <w:pPr>
        <w:pStyle w:val="b-post"/>
      </w:pPr>
      <w:r w:rsidRPr="001A69B5">
        <w:t xml:space="preserve">Post 82 </w:t>
      </w:r>
      <w:proofErr w:type="spellStart"/>
      <w:r w:rsidRPr="001A69B5">
        <w:t>Kapitaltilskot</w:t>
      </w:r>
      <w:proofErr w:type="spellEnd"/>
      <w:r w:rsidRPr="001A69B5">
        <w:t xml:space="preserve"> til </w:t>
      </w:r>
      <w:proofErr w:type="spellStart"/>
      <w:r w:rsidRPr="001A69B5">
        <w:t>friskular</w:t>
      </w:r>
      <w:proofErr w:type="spellEnd"/>
      <w:r w:rsidRPr="001A69B5">
        <w:t xml:space="preserve">, kapital- og </w:t>
      </w:r>
      <w:proofErr w:type="spellStart"/>
      <w:r w:rsidRPr="001A69B5">
        <w:t>husleigetilskot</w:t>
      </w:r>
      <w:proofErr w:type="spellEnd"/>
    </w:p>
    <w:p w14:paraId="3F290415" w14:textId="77777777" w:rsidR="000513CD" w:rsidRPr="001A69B5" w:rsidRDefault="0009509B" w:rsidP="001A69B5">
      <w:pPr>
        <w:pStyle w:val="avsnitt-tittel"/>
      </w:pPr>
      <w:r w:rsidRPr="001A69B5">
        <w:t>Mål for 2022</w:t>
      </w:r>
    </w:p>
    <w:p w14:paraId="238E7425"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å </w:t>
      </w:r>
      <w:proofErr w:type="spellStart"/>
      <w:r w:rsidRPr="001A69B5">
        <w:t>medverke</w:t>
      </w:r>
      <w:proofErr w:type="spellEnd"/>
      <w:r w:rsidRPr="001A69B5">
        <w:t xml:space="preserve"> til at </w:t>
      </w:r>
      <w:proofErr w:type="spellStart"/>
      <w:r w:rsidRPr="001A69B5">
        <w:t>frittståande</w:t>
      </w:r>
      <w:proofErr w:type="spellEnd"/>
      <w:r w:rsidRPr="001A69B5">
        <w:t xml:space="preserve"> </w:t>
      </w:r>
      <w:proofErr w:type="spellStart"/>
      <w:r w:rsidRPr="001A69B5">
        <w:t>skular</w:t>
      </w:r>
      <w:proofErr w:type="spellEnd"/>
      <w:r w:rsidRPr="001A69B5">
        <w:t xml:space="preserve"> i </w:t>
      </w:r>
      <w:proofErr w:type="spellStart"/>
      <w:r w:rsidRPr="001A69B5">
        <w:t>Noreg</w:t>
      </w:r>
      <w:proofErr w:type="spellEnd"/>
      <w:r w:rsidRPr="001A69B5">
        <w:t xml:space="preserve"> skal kunne finansiere </w:t>
      </w:r>
      <w:proofErr w:type="spellStart"/>
      <w:r w:rsidRPr="001A69B5">
        <w:t>vedlikehald</w:t>
      </w:r>
      <w:proofErr w:type="spellEnd"/>
      <w:r w:rsidRPr="001A69B5">
        <w:t xml:space="preserve"> og </w:t>
      </w:r>
      <w:proofErr w:type="spellStart"/>
      <w:r w:rsidRPr="001A69B5">
        <w:t>rehabiliteringar</w:t>
      </w:r>
      <w:proofErr w:type="spellEnd"/>
      <w:r w:rsidRPr="001A69B5">
        <w:t xml:space="preserve"> av bygg og </w:t>
      </w:r>
      <w:proofErr w:type="spellStart"/>
      <w:r w:rsidRPr="001A69B5">
        <w:t>husleige</w:t>
      </w:r>
      <w:proofErr w:type="spellEnd"/>
      <w:r w:rsidRPr="001A69B5">
        <w:t>.</w:t>
      </w:r>
    </w:p>
    <w:p w14:paraId="2B0A731A" w14:textId="77777777" w:rsidR="000513CD" w:rsidRPr="001A69B5" w:rsidRDefault="0009509B" w:rsidP="001A69B5">
      <w:pPr>
        <w:pStyle w:val="avsnitt-tittel"/>
      </w:pPr>
      <w:r w:rsidRPr="001A69B5">
        <w:t>Resultat i 2020</w:t>
      </w:r>
    </w:p>
    <w:p w14:paraId="4AEE871C" w14:textId="77777777" w:rsidR="000513CD" w:rsidRPr="001A69B5" w:rsidRDefault="0009509B" w:rsidP="001A69B5">
      <w:r w:rsidRPr="001A69B5">
        <w:t xml:space="preserve">I 2020 </w:t>
      </w:r>
      <w:proofErr w:type="spellStart"/>
      <w:r w:rsidRPr="001A69B5">
        <w:t>fekk</w:t>
      </w:r>
      <w:proofErr w:type="spellEnd"/>
      <w:r w:rsidRPr="001A69B5">
        <w:t xml:space="preserve"> </w:t>
      </w:r>
      <w:proofErr w:type="spellStart"/>
      <w:r w:rsidRPr="001A69B5">
        <w:t>frittståande</w:t>
      </w:r>
      <w:proofErr w:type="spellEnd"/>
      <w:r w:rsidRPr="001A69B5">
        <w:t xml:space="preserve"> </w:t>
      </w:r>
      <w:proofErr w:type="spellStart"/>
      <w:r w:rsidRPr="001A69B5">
        <w:t>skular</w:t>
      </w:r>
      <w:proofErr w:type="spellEnd"/>
      <w:r w:rsidRPr="001A69B5">
        <w:t xml:space="preserve"> 66,2 mill. kroner i </w:t>
      </w:r>
      <w:proofErr w:type="spellStart"/>
      <w:r w:rsidRPr="001A69B5">
        <w:t>kapitaltilskot</w:t>
      </w:r>
      <w:proofErr w:type="spellEnd"/>
      <w:r w:rsidRPr="001A69B5">
        <w:t xml:space="preserve">. </w:t>
      </w:r>
      <w:proofErr w:type="spellStart"/>
      <w:r w:rsidRPr="001A69B5">
        <w:t>Tilskotet</w:t>
      </w:r>
      <w:proofErr w:type="spellEnd"/>
      <w:r w:rsidRPr="001A69B5">
        <w:t xml:space="preserve"> er ei rammestyrt ordning og blei fordelt på grunnlag av </w:t>
      </w:r>
      <w:proofErr w:type="spellStart"/>
      <w:r w:rsidRPr="001A69B5">
        <w:t>elevtal</w:t>
      </w:r>
      <w:proofErr w:type="spellEnd"/>
      <w:r w:rsidRPr="001A69B5">
        <w:t xml:space="preserve"> mellom </w:t>
      </w:r>
      <w:proofErr w:type="spellStart"/>
      <w:r w:rsidRPr="001A69B5">
        <w:t>dei</w:t>
      </w:r>
      <w:proofErr w:type="spellEnd"/>
      <w:r w:rsidRPr="001A69B5">
        <w:t xml:space="preserve"> </w:t>
      </w:r>
      <w:proofErr w:type="spellStart"/>
      <w:r w:rsidRPr="001A69B5">
        <w:t>frittståande</w:t>
      </w:r>
      <w:proofErr w:type="spellEnd"/>
      <w:r w:rsidRPr="001A69B5">
        <w:t xml:space="preserve"> grunn- og </w:t>
      </w:r>
      <w:proofErr w:type="spellStart"/>
      <w:r w:rsidRPr="001A69B5">
        <w:t>vidaregåande</w:t>
      </w:r>
      <w:proofErr w:type="spellEnd"/>
      <w:r w:rsidRPr="001A69B5">
        <w:t xml:space="preserve"> </w:t>
      </w:r>
      <w:proofErr w:type="spellStart"/>
      <w:r w:rsidRPr="001A69B5">
        <w:t>skulane</w:t>
      </w:r>
      <w:proofErr w:type="spellEnd"/>
      <w:r w:rsidRPr="001A69B5">
        <w:t xml:space="preserve"> i </w:t>
      </w:r>
      <w:proofErr w:type="spellStart"/>
      <w:r w:rsidRPr="001A69B5">
        <w:t>Noreg</w:t>
      </w:r>
      <w:proofErr w:type="spellEnd"/>
      <w:r w:rsidRPr="001A69B5">
        <w:t xml:space="preserve"> som får </w:t>
      </w:r>
      <w:proofErr w:type="spellStart"/>
      <w:r w:rsidRPr="001A69B5">
        <w:t>driftstilskot</w:t>
      </w:r>
      <w:proofErr w:type="spellEnd"/>
      <w:r w:rsidRPr="001A69B5">
        <w:t xml:space="preserve"> over kap. 228, post 70 og 71.</w:t>
      </w:r>
    </w:p>
    <w:p w14:paraId="3BC20EC5" w14:textId="77777777" w:rsidR="000513CD" w:rsidRPr="001A69B5" w:rsidRDefault="0009509B" w:rsidP="001A69B5">
      <w:pPr>
        <w:pStyle w:val="avsnitt-tittel"/>
      </w:pPr>
      <w:r w:rsidRPr="001A69B5">
        <w:t>Budsjettforslag for 2022</w:t>
      </w:r>
    </w:p>
    <w:p w14:paraId="1EBD6DFD" w14:textId="77777777" w:rsidR="000513CD" w:rsidRPr="001A69B5" w:rsidRDefault="0009509B" w:rsidP="001A69B5">
      <w:r w:rsidRPr="001A69B5">
        <w:t xml:space="preserve">Departementet foreslår å løyve 105,5 mill. kroner på posten i 2022. Det er </w:t>
      </w:r>
      <w:proofErr w:type="spellStart"/>
      <w:r w:rsidRPr="001A69B5">
        <w:t>ein</w:t>
      </w:r>
      <w:proofErr w:type="spellEnd"/>
      <w:r w:rsidRPr="001A69B5">
        <w:t xml:space="preserve"> </w:t>
      </w:r>
      <w:proofErr w:type="spellStart"/>
      <w:r w:rsidRPr="001A69B5">
        <w:t>auke</w:t>
      </w:r>
      <w:proofErr w:type="spellEnd"/>
      <w:r w:rsidRPr="001A69B5">
        <w:t xml:space="preserve"> på 20 mill. kroner </w:t>
      </w:r>
      <w:proofErr w:type="spellStart"/>
      <w:r w:rsidRPr="001A69B5">
        <w:t>frå</w:t>
      </w:r>
      <w:proofErr w:type="spellEnd"/>
      <w:r w:rsidRPr="001A69B5">
        <w:t xml:space="preserve"> Saldert budsjett 2021. Forslaget er ei oppfølging av </w:t>
      </w:r>
      <w:proofErr w:type="spellStart"/>
      <w:r w:rsidRPr="001A69B5">
        <w:t>Granavolden</w:t>
      </w:r>
      <w:proofErr w:type="spellEnd"/>
      <w:r w:rsidRPr="001A69B5">
        <w:t>-plattforma.</w:t>
      </w:r>
    </w:p>
    <w:p w14:paraId="64315541" w14:textId="77777777" w:rsidR="000513CD" w:rsidRPr="001A69B5" w:rsidRDefault="0009509B" w:rsidP="001A69B5">
      <w:pPr>
        <w:pStyle w:val="b-post"/>
      </w:pPr>
      <w:r w:rsidRPr="001A69B5">
        <w:t xml:space="preserve">Post 84 Redusert foreldrebetaling i </w:t>
      </w:r>
      <w:proofErr w:type="spellStart"/>
      <w:r w:rsidRPr="001A69B5">
        <w:t>skulefritidsordninga</w:t>
      </w:r>
      <w:proofErr w:type="spellEnd"/>
    </w:p>
    <w:p w14:paraId="53A0905B" w14:textId="77777777" w:rsidR="000513CD" w:rsidRPr="001A69B5" w:rsidRDefault="0009509B" w:rsidP="001A69B5">
      <w:pPr>
        <w:pStyle w:val="avsnitt-tittel"/>
      </w:pPr>
      <w:r w:rsidRPr="001A69B5">
        <w:t>Mål for 2022</w:t>
      </w:r>
    </w:p>
    <w:p w14:paraId="51CEC28F"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å </w:t>
      </w:r>
      <w:proofErr w:type="spellStart"/>
      <w:r w:rsidRPr="001A69B5">
        <w:t>medverke</w:t>
      </w:r>
      <w:proofErr w:type="spellEnd"/>
      <w:r w:rsidRPr="001A69B5">
        <w:t xml:space="preserve"> til at </w:t>
      </w:r>
      <w:proofErr w:type="spellStart"/>
      <w:r w:rsidRPr="001A69B5">
        <w:t>skulefritidsordninga</w:t>
      </w:r>
      <w:proofErr w:type="spellEnd"/>
      <w:r w:rsidRPr="001A69B5">
        <w:t xml:space="preserve"> (SFO) ved </w:t>
      </w:r>
      <w:proofErr w:type="spellStart"/>
      <w:r w:rsidRPr="001A69B5">
        <w:t>frittståande</w:t>
      </w:r>
      <w:proofErr w:type="spellEnd"/>
      <w:r w:rsidRPr="001A69B5">
        <w:t xml:space="preserve"> </w:t>
      </w:r>
      <w:proofErr w:type="spellStart"/>
      <w:r w:rsidRPr="001A69B5">
        <w:t>skular</w:t>
      </w:r>
      <w:proofErr w:type="spellEnd"/>
      <w:r w:rsidRPr="001A69B5">
        <w:t xml:space="preserve"> kan tilby redusert foreldrebetaling for </w:t>
      </w:r>
      <w:proofErr w:type="spellStart"/>
      <w:r w:rsidRPr="001A69B5">
        <w:t>elevar</w:t>
      </w:r>
      <w:proofErr w:type="spellEnd"/>
      <w:r w:rsidRPr="001A69B5">
        <w:t xml:space="preserve"> på 1.–4. trinn </w:t>
      </w:r>
      <w:proofErr w:type="spellStart"/>
      <w:r w:rsidRPr="001A69B5">
        <w:t>frå</w:t>
      </w:r>
      <w:proofErr w:type="spellEnd"/>
      <w:r w:rsidRPr="001A69B5">
        <w:t xml:space="preserve"> </w:t>
      </w:r>
      <w:proofErr w:type="spellStart"/>
      <w:r w:rsidRPr="001A69B5">
        <w:t>familiar</w:t>
      </w:r>
      <w:proofErr w:type="spellEnd"/>
      <w:r w:rsidRPr="001A69B5">
        <w:t xml:space="preserve"> med låg inntekt, på same måte som i SFO ved </w:t>
      </w:r>
      <w:proofErr w:type="spellStart"/>
      <w:r w:rsidRPr="001A69B5">
        <w:t>offentlege</w:t>
      </w:r>
      <w:proofErr w:type="spellEnd"/>
      <w:r w:rsidRPr="001A69B5">
        <w:t xml:space="preserve"> </w:t>
      </w:r>
      <w:proofErr w:type="spellStart"/>
      <w:r w:rsidRPr="001A69B5">
        <w:t>skular</w:t>
      </w:r>
      <w:proofErr w:type="spellEnd"/>
      <w:r w:rsidRPr="001A69B5">
        <w:t xml:space="preserve">. Ordninga tok til å gjelde </w:t>
      </w:r>
      <w:proofErr w:type="spellStart"/>
      <w:r w:rsidRPr="001A69B5">
        <w:t>frå</w:t>
      </w:r>
      <w:proofErr w:type="spellEnd"/>
      <w:r w:rsidRPr="001A69B5">
        <w:t xml:space="preserve"> 1. august 2021.</w:t>
      </w:r>
    </w:p>
    <w:p w14:paraId="040AB714" w14:textId="77777777" w:rsidR="000513CD" w:rsidRPr="001A69B5" w:rsidRDefault="0009509B" w:rsidP="001A69B5">
      <w:r w:rsidRPr="001A69B5">
        <w:t xml:space="preserve">Ordninga </w:t>
      </w:r>
      <w:proofErr w:type="spellStart"/>
      <w:r w:rsidRPr="001A69B5">
        <w:t>inneber</w:t>
      </w:r>
      <w:proofErr w:type="spellEnd"/>
      <w:r w:rsidRPr="001A69B5">
        <w:t xml:space="preserve"> at foreldrebetalinga for </w:t>
      </w:r>
      <w:proofErr w:type="spellStart"/>
      <w:r w:rsidRPr="001A69B5">
        <w:t>ein</w:t>
      </w:r>
      <w:proofErr w:type="spellEnd"/>
      <w:r w:rsidRPr="001A69B5">
        <w:t xml:space="preserve"> SFO-plass maksimalt skal </w:t>
      </w:r>
      <w:proofErr w:type="spellStart"/>
      <w:r w:rsidRPr="001A69B5">
        <w:t>utgjere</w:t>
      </w:r>
      <w:proofErr w:type="spellEnd"/>
      <w:r w:rsidRPr="001A69B5">
        <w:t xml:space="preserve"> 6 pst. av </w:t>
      </w:r>
      <w:proofErr w:type="spellStart"/>
      <w:r w:rsidRPr="001A69B5">
        <w:t>hushaldets</w:t>
      </w:r>
      <w:proofErr w:type="spellEnd"/>
      <w:r w:rsidRPr="001A69B5">
        <w:t xml:space="preserve"> samla personinntekt etter skattelova kapittel 12 og skattepliktig kapitalinntekt.</w:t>
      </w:r>
    </w:p>
    <w:p w14:paraId="2A1E268D" w14:textId="77777777" w:rsidR="000513CD" w:rsidRPr="001A69B5" w:rsidRDefault="0009509B" w:rsidP="001A69B5">
      <w:pPr>
        <w:pStyle w:val="avsnitt-tittel"/>
      </w:pPr>
      <w:r w:rsidRPr="001A69B5">
        <w:t>Budsjettforslag for 2022</w:t>
      </w:r>
    </w:p>
    <w:p w14:paraId="61B9B01C" w14:textId="77777777" w:rsidR="000513CD" w:rsidRPr="001A69B5" w:rsidRDefault="0009509B" w:rsidP="001A69B5">
      <w:r w:rsidRPr="001A69B5">
        <w:t xml:space="preserve">Departementet foreslår å løyve 7,2 mill. kroner på posten i 2022. Det er </w:t>
      </w:r>
      <w:proofErr w:type="spellStart"/>
      <w:r w:rsidRPr="001A69B5">
        <w:t>ein</w:t>
      </w:r>
      <w:proofErr w:type="spellEnd"/>
      <w:r w:rsidRPr="001A69B5">
        <w:t xml:space="preserve"> </w:t>
      </w:r>
      <w:proofErr w:type="spellStart"/>
      <w:r w:rsidRPr="001A69B5">
        <w:t>auke</w:t>
      </w:r>
      <w:proofErr w:type="spellEnd"/>
      <w:r w:rsidRPr="001A69B5">
        <w:t xml:space="preserve"> på 4,2 mill. kroner som følge av at </w:t>
      </w:r>
      <w:proofErr w:type="spellStart"/>
      <w:r w:rsidRPr="001A69B5">
        <w:t>tilskotet</w:t>
      </w:r>
      <w:proofErr w:type="spellEnd"/>
      <w:r w:rsidRPr="001A69B5">
        <w:t xml:space="preserve"> får </w:t>
      </w:r>
      <w:proofErr w:type="spellStart"/>
      <w:r w:rsidRPr="001A69B5">
        <w:t>ein</w:t>
      </w:r>
      <w:proofErr w:type="spellEnd"/>
      <w:r w:rsidRPr="001A69B5">
        <w:t xml:space="preserve"> heilårseffekt.</w:t>
      </w:r>
    </w:p>
    <w:p w14:paraId="2BA6078D" w14:textId="77777777" w:rsidR="000513CD" w:rsidRPr="001A69B5" w:rsidRDefault="0009509B" w:rsidP="001A69B5">
      <w:pPr>
        <w:pStyle w:val="b-post"/>
      </w:pPr>
      <w:r w:rsidRPr="001A69B5">
        <w:t xml:space="preserve">Post 85 Kompensasjon for </w:t>
      </w:r>
      <w:proofErr w:type="spellStart"/>
      <w:r w:rsidRPr="001A69B5">
        <w:t>meirutgifter</w:t>
      </w:r>
      <w:proofErr w:type="spellEnd"/>
      <w:r w:rsidRPr="001A69B5">
        <w:t xml:space="preserve"> knytt til covid-19</w:t>
      </w:r>
    </w:p>
    <w:p w14:paraId="1B7C7CD9" w14:textId="77777777" w:rsidR="000513CD" w:rsidRPr="001A69B5" w:rsidRDefault="0009509B" w:rsidP="001A69B5">
      <w:r w:rsidRPr="001A69B5">
        <w:t xml:space="preserve">Ordninga omfatta </w:t>
      </w:r>
      <w:proofErr w:type="spellStart"/>
      <w:r w:rsidRPr="001A69B5">
        <w:t>frittståande</w:t>
      </w:r>
      <w:proofErr w:type="spellEnd"/>
      <w:r w:rsidRPr="001A69B5">
        <w:t xml:space="preserve"> </w:t>
      </w:r>
      <w:proofErr w:type="spellStart"/>
      <w:r w:rsidRPr="001A69B5">
        <w:t>grunnskular</w:t>
      </w:r>
      <w:proofErr w:type="spellEnd"/>
      <w:r w:rsidRPr="001A69B5">
        <w:t xml:space="preserve"> og </w:t>
      </w:r>
      <w:proofErr w:type="spellStart"/>
      <w:r w:rsidRPr="001A69B5">
        <w:t>vidaregåande</w:t>
      </w:r>
      <w:proofErr w:type="spellEnd"/>
      <w:r w:rsidRPr="001A69B5">
        <w:t xml:space="preserve"> </w:t>
      </w:r>
      <w:proofErr w:type="spellStart"/>
      <w:r w:rsidRPr="001A69B5">
        <w:t>skular</w:t>
      </w:r>
      <w:proofErr w:type="spellEnd"/>
      <w:r w:rsidRPr="001A69B5">
        <w:t xml:space="preserve"> som er </w:t>
      </w:r>
      <w:proofErr w:type="spellStart"/>
      <w:r w:rsidRPr="001A69B5">
        <w:t>godkjende</w:t>
      </w:r>
      <w:proofErr w:type="spellEnd"/>
      <w:r w:rsidRPr="001A69B5">
        <w:t xml:space="preserve"> med heimel i </w:t>
      </w:r>
      <w:proofErr w:type="spellStart"/>
      <w:r w:rsidRPr="001A69B5">
        <w:t>friskulelova</w:t>
      </w:r>
      <w:proofErr w:type="spellEnd"/>
      <w:r w:rsidRPr="001A69B5">
        <w:t xml:space="preserve">, Den tysk-norske skolen i Oslo, Den franske skolen i Oslo og United World College i Fjaler. Ordninga skulle bidra til at </w:t>
      </w:r>
      <w:proofErr w:type="spellStart"/>
      <w:r w:rsidRPr="001A69B5">
        <w:t>friskulane</w:t>
      </w:r>
      <w:proofErr w:type="spellEnd"/>
      <w:r w:rsidRPr="001A69B5">
        <w:t xml:space="preserve"> blei kompenserte for økonomiske </w:t>
      </w:r>
      <w:proofErr w:type="spellStart"/>
      <w:r w:rsidRPr="001A69B5">
        <w:t>konsekvensar</w:t>
      </w:r>
      <w:proofErr w:type="spellEnd"/>
      <w:r w:rsidRPr="001A69B5">
        <w:t xml:space="preserve"> av covid-19-pandemien på om lag same nivå som kommunesektoren. Ordninga blir </w:t>
      </w:r>
      <w:proofErr w:type="spellStart"/>
      <w:r w:rsidRPr="001A69B5">
        <w:t>ikkje</w:t>
      </w:r>
      <w:proofErr w:type="spellEnd"/>
      <w:r w:rsidRPr="001A69B5">
        <w:t xml:space="preserve"> </w:t>
      </w:r>
      <w:proofErr w:type="spellStart"/>
      <w:r w:rsidRPr="001A69B5">
        <w:t>vidareført</w:t>
      </w:r>
      <w:proofErr w:type="spellEnd"/>
      <w:r w:rsidRPr="001A69B5">
        <w:t xml:space="preserve"> i 2022.</w:t>
      </w:r>
    </w:p>
    <w:p w14:paraId="11CE5565" w14:textId="77777777" w:rsidR="000513CD" w:rsidRPr="001A69B5" w:rsidRDefault="0009509B" w:rsidP="001A69B5">
      <w:pPr>
        <w:pStyle w:val="avsnitt-tittel"/>
      </w:pPr>
      <w:r w:rsidRPr="001A69B5">
        <w:t>Resultat i 2020</w:t>
      </w:r>
    </w:p>
    <w:p w14:paraId="33AEBEE3" w14:textId="77777777" w:rsidR="000513CD" w:rsidRPr="001A69B5" w:rsidRDefault="0009509B" w:rsidP="001A69B5">
      <w:r w:rsidRPr="001A69B5">
        <w:t xml:space="preserve">I 2020 blei det utbetalt 50 mill. kroner for å kompensere </w:t>
      </w:r>
      <w:proofErr w:type="spellStart"/>
      <w:r w:rsidRPr="001A69B5">
        <w:t>friskulane</w:t>
      </w:r>
      <w:proofErr w:type="spellEnd"/>
      <w:r w:rsidRPr="001A69B5">
        <w:t xml:space="preserve"> for </w:t>
      </w:r>
      <w:proofErr w:type="spellStart"/>
      <w:r w:rsidRPr="001A69B5">
        <w:t>meirutgifter</w:t>
      </w:r>
      <w:proofErr w:type="spellEnd"/>
      <w:r w:rsidRPr="001A69B5">
        <w:t xml:space="preserve"> som </w:t>
      </w:r>
      <w:proofErr w:type="spellStart"/>
      <w:r w:rsidRPr="001A69B5">
        <w:t>følgde</w:t>
      </w:r>
      <w:proofErr w:type="spellEnd"/>
      <w:r w:rsidRPr="001A69B5">
        <w:t xml:space="preserve"> av covid-19-pandemien. </w:t>
      </w:r>
      <w:proofErr w:type="spellStart"/>
      <w:r w:rsidRPr="001A69B5">
        <w:t>Smittevernrettleiarar</w:t>
      </w:r>
      <w:proofErr w:type="spellEnd"/>
      <w:r w:rsidRPr="001A69B5">
        <w:t xml:space="preserve"> for </w:t>
      </w:r>
      <w:proofErr w:type="spellStart"/>
      <w:r w:rsidRPr="001A69B5">
        <w:t>skulane</w:t>
      </w:r>
      <w:proofErr w:type="spellEnd"/>
      <w:r w:rsidRPr="001A69B5">
        <w:t xml:space="preserve"> førte i </w:t>
      </w:r>
      <w:proofErr w:type="spellStart"/>
      <w:r w:rsidRPr="001A69B5">
        <w:t>nokre</w:t>
      </w:r>
      <w:proofErr w:type="spellEnd"/>
      <w:r w:rsidRPr="001A69B5">
        <w:t xml:space="preserve"> tilfelle til at undervisninga blei organisert i mindre grupper enn normalt. </w:t>
      </w:r>
      <w:proofErr w:type="spellStart"/>
      <w:r w:rsidRPr="001A69B5">
        <w:t>Fleire</w:t>
      </w:r>
      <w:proofErr w:type="spellEnd"/>
      <w:r w:rsidRPr="001A69B5">
        <w:t xml:space="preserve"> </w:t>
      </w:r>
      <w:proofErr w:type="spellStart"/>
      <w:r w:rsidRPr="001A69B5">
        <w:t>skular</w:t>
      </w:r>
      <w:proofErr w:type="spellEnd"/>
      <w:r w:rsidRPr="001A69B5">
        <w:t xml:space="preserve"> hadde òg </w:t>
      </w:r>
      <w:proofErr w:type="spellStart"/>
      <w:r w:rsidRPr="001A69B5">
        <w:t>meirutgifter</w:t>
      </w:r>
      <w:proofErr w:type="spellEnd"/>
      <w:r w:rsidRPr="001A69B5">
        <w:t xml:space="preserve"> ved å gi </w:t>
      </w:r>
      <w:proofErr w:type="spellStart"/>
      <w:r w:rsidRPr="001A69B5">
        <w:t>eit</w:t>
      </w:r>
      <w:proofErr w:type="spellEnd"/>
      <w:r w:rsidRPr="001A69B5">
        <w:t xml:space="preserve"> godt </w:t>
      </w:r>
      <w:proofErr w:type="spellStart"/>
      <w:r w:rsidRPr="001A69B5">
        <w:t>opplæringstilbod</w:t>
      </w:r>
      <w:proofErr w:type="spellEnd"/>
      <w:r w:rsidRPr="001A69B5">
        <w:t xml:space="preserve"> til </w:t>
      </w:r>
      <w:proofErr w:type="spellStart"/>
      <w:r w:rsidRPr="001A69B5">
        <w:t>elevar</w:t>
      </w:r>
      <w:proofErr w:type="spellEnd"/>
      <w:r w:rsidRPr="001A69B5">
        <w:t xml:space="preserve"> som var heime med milde symptom. </w:t>
      </w:r>
      <w:proofErr w:type="spellStart"/>
      <w:r w:rsidRPr="001A69B5">
        <w:t>Meirutgiftene</w:t>
      </w:r>
      <w:proofErr w:type="spellEnd"/>
      <w:r w:rsidRPr="001A69B5">
        <w:t xml:space="preserve"> dreidde seg </w:t>
      </w:r>
      <w:proofErr w:type="spellStart"/>
      <w:r w:rsidRPr="001A69B5">
        <w:t>særleg</w:t>
      </w:r>
      <w:proofErr w:type="spellEnd"/>
      <w:r w:rsidRPr="001A69B5">
        <w:t xml:space="preserve"> om </w:t>
      </w:r>
      <w:proofErr w:type="spellStart"/>
      <w:r w:rsidRPr="001A69B5">
        <w:t>eit</w:t>
      </w:r>
      <w:proofErr w:type="spellEnd"/>
      <w:r w:rsidRPr="001A69B5">
        <w:t xml:space="preserve"> </w:t>
      </w:r>
      <w:proofErr w:type="spellStart"/>
      <w:r w:rsidRPr="001A69B5">
        <w:t>auka</w:t>
      </w:r>
      <w:proofErr w:type="spellEnd"/>
      <w:r w:rsidRPr="001A69B5">
        <w:t xml:space="preserve"> behov for </w:t>
      </w:r>
      <w:proofErr w:type="spellStart"/>
      <w:r w:rsidRPr="001A69B5">
        <w:t>vikarar</w:t>
      </w:r>
      <w:proofErr w:type="spellEnd"/>
      <w:r w:rsidRPr="001A69B5">
        <w:t xml:space="preserve"> og overtid.</w:t>
      </w:r>
    </w:p>
    <w:p w14:paraId="51DDD0F9" w14:textId="77777777" w:rsidR="000513CD" w:rsidRPr="001A69B5" w:rsidRDefault="0009509B" w:rsidP="001A69B5">
      <w:pPr>
        <w:pStyle w:val="avsnitt-tittel"/>
      </w:pPr>
      <w:r w:rsidRPr="001A69B5">
        <w:t>Budsjettforslag for 2022</w:t>
      </w:r>
    </w:p>
    <w:p w14:paraId="45A6B760" w14:textId="77777777" w:rsidR="000513CD" w:rsidRPr="001A69B5" w:rsidRDefault="0009509B" w:rsidP="001A69B5">
      <w:r w:rsidRPr="001A69B5">
        <w:t xml:space="preserve">Departementet foreslår å </w:t>
      </w:r>
      <w:proofErr w:type="spellStart"/>
      <w:r w:rsidRPr="001A69B5">
        <w:t>ikkje</w:t>
      </w:r>
      <w:proofErr w:type="spellEnd"/>
      <w:r w:rsidRPr="001A69B5">
        <w:t xml:space="preserve"> </w:t>
      </w:r>
      <w:proofErr w:type="spellStart"/>
      <w:r w:rsidRPr="001A69B5">
        <w:t>vidareføre</w:t>
      </w:r>
      <w:proofErr w:type="spellEnd"/>
      <w:r w:rsidRPr="001A69B5">
        <w:t xml:space="preserve"> ordninga, og dermed inga løyving på posten i 2022.</w:t>
      </w:r>
    </w:p>
    <w:p w14:paraId="27D5AC54" w14:textId="77777777" w:rsidR="000513CD" w:rsidRPr="001A69B5" w:rsidRDefault="0009509B" w:rsidP="001A69B5">
      <w:pPr>
        <w:pStyle w:val="b-budkaptit"/>
      </w:pPr>
      <w:r w:rsidRPr="001A69B5">
        <w:t xml:space="preserve">Kap. 230 </w:t>
      </w:r>
      <w:proofErr w:type="spellStart"/>
      <w:r w:rsidRPr="001A69B5">
        <w:t>Statleg</w:t>
      </w:r>
      <w:proofErr w:type="spellEnd"/>
      <w:r w:rsidRPr="001A69B5">
        <w:t xml:space="preserve"> spesialpedagogisk støttesystem</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66B791A3" w14:textId="77777777" w:rsidTr="001B3733">
        <w:trPr>
          <w:trHeight w:val="640"/>
          <w:hidden/>
        </w:trPr>
        <w:tc>
          <w:tcPr>
            <w:tcW w:w="840" w:type="dxa"/>
          </w:tcPr>
          <w:p w14:paraId="4B40CCCF" w14:textId="77777777" w:rsidR="000513CD" w:rsidRPr="001A69B5" w:rsidRDefault="0009509B" w:rsidP="001A69B5">
            <w:pPr>
              <w:pStyle w:val="Tabellnavn"/>
            </w:pPr>
            <w:r w:rsidRPr="001A69B5">
              <w:t>KPAL</w:t>
            </w:r>
          </w:p>
        </w:tc>
        <w:tc>
          <w:tcPr>
            <w:tcW w:w="4800" w:type="dxa"/>
          </w:tcPr>
          <w:p w14:paraId="0FFE072E" w14:textId="77777777" w:rsidR="000513CD" w:rsidRPr="001A69B5" w:rsidRDefault="000513CD" w:rsidP="001A69B5">
            <w:pPr>
              <w:pStyle w:val="Tabellnavn"/>
            </w:pPr>
          </w:p>
        </w:tc>
        <w:tc>
          <w:tcPr>
            <w:tcW w:w="1300" w:type="dxa"/>
          </w:tcPr>
          <w:p w14:paraId="1F662B5B" w14:textId="77777777" w:rsidR="000513CD" w:rsidRPr="001A69B5" w:rsidRDefault="000513CD" w:rsidP="001A69B5">
            <w:pPr>
              <w:pStyle w:val="Tabellnavn"/>
            </w:pPr>
          </w:p>
        </w:tc>
        <w:tc>
          <w:tcPr>
            <w:tcW w:w="1300" w:type="dxa"/>
          </w:tcPr>
          <w:p w14:paraId="2D9A0C04" w14:textId="77777777" w:rsidR="000513CD" w:rsidRPr="001A69B5" w:rsidRDefault="000513CD" w:rsidP="001A69B5">
            <w:pPr>
              <w:pStyle w:val="Tabellnavn"/>
            </w:pPr>
          </w:p>
        </w:tc>
        <w:tc>
          <w:tcPr>
            <w:tcW w:w="1300" w:type="dxa"/>
          </w:tcPr>
          <w:p w14:paraId="09CBB3A6" w14:textId="77777777" w:rsidR="000513CD" w:rsidRPr="001A69B5" w:rsidRDefault="0009509B" w:rsidP="001A69B5">
            <w:r w:rsidRPr="001A69B5">
              <w:t>(i 1 000 kr)</w:t>
            </w:r>
          </w:p>
        </w:tc>
      </w:tr>
      <w:tr w:rsidR="000513CD" w:rsidRPr="001A69B5" w14:paraId="038812F0" w14:textId="77777777" w:rsidTr="001B3733">
        <w:trPr>
          <w:trHeight w:val="600"/>
        </w:trPr>
        <w:tc>
          <w:tcPr>
            <w:tcW w:w="840" w:type="dxa"/>
          </w:tcPr>
          <w:p w14:paraId="2B5B0C1C" w14:textId="77777777" w:rsidR="000513CD" w:rsidRPr="001A69B5" w:rsidRDefault="0009509B" w:rsidP="001A69B5">
            <w:r w:rsidRPr="001A69B5">
              <w:t>Post</w:t>
            </w:r>
          </w:p>
        </w:tc>
        <w:tc>
          <w:tcPr>
            <w:tcW w:w="4800" w:type="dxa"/>
          </w:tcPr>
          <w:p w14:paraId="5EEC453E" w14:textId="77777777" w:rsidR="000513CD" w:rsidRPr="001A69B5" w:rsidRDefault="0009509B" w:rsidP="001A69B5">
            <w:proofErr w:type="spellStart"/>
            <w:r w:rsidRPr="001A69B5">
              <w:t>Nemning</w:t>
            </w:r>
            <w:proofErr w:type="spellEnd"/>
          </w:p>
        </w:tc>
        <w:tc>
          <w:tcPr>
            <w:tcW w:w="1300" w:type="dxa"/>
          </w:tcPr>
          <w:p w14:paraId="292948C5"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FD980F7" w14:textId="77777777" w:rsidR="000513CD" w:rsidRPr="001A69B5" w:rsidRDefault="0009509B" w:rsidP="001A69B5">
            <w:r w:rsidRPr="001A69B5">
              <w:t xml:space="preserve">Saldert </w:t>
            </w:r>
            <w:r w:rsidRPr="001A69B5">
              <w:br/>
              <w:t>budsjett 2021</w:t>
            </w:r>
          </w:p>
        </w:tc>
        <w:tc>
          <w:tcPr>
            <w:tcW w:w="1300" w:type="dxa"/>
          </w:tcPr>
          <w:p w14:paraId="46353D93" w14:textId="77777777" w:rsidR="000513CD" w:rsidRPr="001A69B5" w:rsidRDefault="0009509B" w:rsidP="001A69B5">
            <w:r w:rsidRPr="001A69B5">
              <w:t xml:space="preserve">Forslag </w:t>
            </w:r>
            <w:r w:rsidRPr="001A69B5">
              <w:br/>
              <w:t>2022</w:t>
            </w:r>
          </w:p>
        </w:tc>
      </w:tr>
      <w:tr w:rsidR="000513CD" w:rsidRPr="001A69B5" w14:paraId="0C0B7A5F" w14:textId="77777777" w:rsidTr="001B3733">
        <w:trPr>
          <w:trHeight w:val="380"/>
        </w:trPr>
        <w:tc>
          <w:tcPr>
            <w:tcW w:w="840" w:type="dxa"/>
          </w:tcPr>
          <w:p w14:paraId="164B2F32" w14:textId="77777777" w:rsidR="000513CD" w:rsidRPr="001A69B5" w:rsidRDefault="0009509B" w:rsidP="001A69B5">
            <w:r w:rsidRPr="001A69B5">
              <w:t>01</w:t>
            </w:r>
          </w:p>
        </w:tc>
        <w:tc>
          <w:tcPr>
            <w:tcW w:w="4800" w:type="dxa"/>
          </w:tcPr>
          <w:p w14:paraId="5D5E58DE" w14:textId="77777777" w:rsidR="000513CD" w:rsidRPr="001A69B5" w:rsidRDefault="0009509B" w:rsidP="001A69B5">
            <w:r w:rsidRPr="001A69B5">
              <w:t>Driftsutgifter</w:t>
            </w:r>
          </w:p>
        </w:tc>
        <w:tc>
          <w:tcPr>
            <w:tcW w:w="1300" w:type="dxa"/>
          </w:tcPr>
          <w:p w14:paraId="07843656" w14:textId="77777777" w:rsidR="000513CD" w:rsidRPr="001A69B5" w:rsidRDefault="0009509B" w:rsidP="001A69B5">
            <w:r w:rsidRPr="001A69B5">
              <w:t>651 081</w:t>
            </w:r>
          </w:p>
        </w:tc>
        <w:tc>
          <w:tcPr>
            <w:tcW w:w="1300" w:type="dxa"/>
          </w:tcPr>
          <w:p w14:paraId="7625341E" w14:textId="77777777" w:rsidR="000513CD" w:rsidRPr="001A69B5" w:rsidRDefault="0009509B" w:rsidP="001A69B5">
            <w:r w:rsidRPr="001A69B5">
              <w:t>648 213</w:t>
            </w:r>
          </w:p>
        </w:tc>
        <w:tc>
          <w:tcPr>
            <w:tcW w:w="1300" w:type="dxa"/>
          </w:tcPr>
          <w:p w14:paraId="0C4D498E" w14:textId="77777777" w:rsidR="000513CD" w:rsidRPr="001A69B5" w:rsidRDefault="0009509B" w:rsidP="001A69B5">
            <w:r w:rsidRPr="001A69B5">
              <w:t>620 422</w:t>
            </w:r>
          </w:p>
        </w:tc>
      </w:tr>
      <w:tr w:rsidR="000513CD" w:rsidRPr="001A69B5" w14:paraId="6F267E11" w14:textId="77777777" w:rsidTr="001B3733">
        <w:trPr>
          <w:trHeight w:val="380"/>
        </w:trPr>
        <w:tc>
          <w:tcPr>
            <w:tcW w:w="840" w:type="dxa"/>
          </w:tcPr>
          <w:p w14:paraId="2F624150" w14:textId="77777777" w:rsidR="000513CD" w:rsidRPr="001A69B5" w:rsidRDefault="0009509B" w:rsidP="001A69B5">
            <w:r w:rsidRPr="001A69B5">
              <w:t>21</w:t>
            </w:r>
          </w:p>
        </w:tc>
        <w:tc>
          <w:tcPr>
            <w:tcW w:w="4800" w:type="dxa"/>
          </w:tcPr>
          <w:p w14:paraId="677079BE"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60FB6C80" w14:textId="77777777" w:rsidR="000513CD" w:rsidRPr="001A69B5" w:rsidRDefault="0009509B" w:rsidP="001A69B5">
            <w:r w:rsidRPr="001A69B5">
              <w:t>24 876</w:t>
            </w:r>
          </w:p>
        </w:tc>
        <w:tc>
          <w:tcPr>
            <w:tcW w:w="1300" w:type="dxa"/>
          </w:tcPr>
          <w:p w14:paraId="287E5BB8" w14:textId="77777777" w:rsidR="000513CD" w:rsidRPr="001A69B5" w:rsidRDefault="0009509B" w:rsidP="001A69B5">
            <w:r w:rsidRPr="001A69B5">
              <w:t>35 995</w:t>
            </w:r>
          </w:p>
        </w:tc>
        <w:tc>
          <w:tcPr>
            <w:tcW w:w="1300" w:type="dxa"/>
          </w:tcPr>
          <w:p w14:paraId="129166EE" w14:textId="77777777" w:rsidR="000513CD" w:rsidRPr="001A69B5" w:rsidRDefault="0009509B" w:rsidP="001A69B5">
            <w:r w:rsidRPr="001A69B5">
              <w:t>25 000</w:t>
            </w:r>
          </w:p>
        </w:tc>
      </w:tr>
      <w:tr w:rsidR="000513CD" w:rsidRPr="001A69B5" w14:paraId="48210BD8" w14:textId="77777777" w:rsidTr="001B3733">
        <w:trPr>
          <w:trHeight w:val="380"/>
        </w:trPr>
        <w:tc>
          <w:tcPr>
            <w:tcW w:w="840" w:type="dxa"/>
          </w:tcPr>
          <w:p w14:paraId="32BF4890" w14:textId="77777777" w:rsidR="000513CD" w:rsidRPr="001A69B5" w:rsidRDefault="0009509B" w:rsidP="001A69B5">
            <w:r w:rsidRPr="001A69B5">
              <w:t>45</w:t>
            </w:r>
          </w:p>
        </w:tc>
        <w:tc>
          <w:tcPr>
            <w:tcW w:w="4800" w:type="dxa"/>
          </w:tcPr>
          <w:p w14:paraId="6F4F95D9"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5B34A85B" w14:textId="77777777" w:rsidR="000513CD" w:rsidRPr="001A69B5" w:rsidRDefault="0009509B" w:rsidP="001A69B5">
            <w:r w:rsidRPr="001A69B5">
              <w:t>16 008</w:t>
            </w:r>
          </w:p>
        </w:tc>
        <w:tc>
          <w:tcPr>
            <w:tcW w:w="1300" w:type="dxa"/>
          </w:tcPr>
          <w:p w14:paraId="0E2B9516" w14:textId="77777777" w:rsidR="000513CD" w:rsidRPr="001A69B5" w:rsidRDefault="0009509B" w:rsidP="001A69B5">
            <w:r w:rsidRPr="001A69B5">
              <w:t>9 678</w:t>
            </w:r>
          </w:p>
        </w:tc>
        <w:tc>
          <w:tcPr>
            <w:tcW w:w="1300" w:type="dxa"/>
          </w:tcPr>
          <w:p w14:paraId="3903214B" w14:textId="77777777" w:rsidR="000513CD" w:rsidRPr="001A69B5" w:rsidRDefault="0009509B" w:rsidP="001A69B5">
            <w:r w:rsidRPr="001A69B5">
              <w:t>9 910</w:t>
            </w:r>
          </w:p>
        </w:tc>
      </w:tr>
      <w:tr w:rsidR="000513CD" w:rsidRPr="001A69B5" w14:paraId="08702130" w14:textId="77777777" w:rsidTr="001B3733">
        <w:trPr>
          <w:trHeight w:val="380"/>
        </w:trPr>
        <w:tc>
          <w:tcPr>
            <w:tcW w:w="840" w:type="dxa"/>
          </w:tcPr>
          <w:p w14:paraId="36D02FE4" w14:textId="77777777" w:rsidR="000513CD" w:rsidRPr="001A69B5" w:rsidRDefault="000513CD" w:rsidP="001A69B5"/>
        </w:tc>
        <w:tc>
          <w:tcPr>
            <w:tcW w:w="4800" w:type="dxa"/>
          </w:tcPr>
          <w:p w14:paraId="6BCA102C" w14:textId="77777777" w:rsidR="000513CD" w:rsidRPr="001A69B5" w:rsidRDefault="0009509B" w:rsidP="001A69B5">
            <w:r w:rsidRPr="001A69B5">
              <w:t>Sum kap. 230</w:t>
            </w:r>
          </w:p>
        </w:tc>
        <w:tc>
          <w:tcPr>
            <w:tcW w:w="1300" w:type="dxa"/>
          </w:tcPr>
          <w:p w14:paraId="41DB59BA" w14:textId="77777777" w:rsidR="000513CD" w:rsidRPr="001A69B5" w:rsidRDefault="0009509B" w:rsidP="001A69B5">
            <w:r w:rsidRPr="001A69B5">
              <w:t>691 965</w:t>
            </w:r>
          </w:p>
        </w:tc>
        <w:tc>
          <w:tcPr>
            <w:tcW w:w="1300" w:type="dxa"/>
          </w:tcPr>
          <w:p w14:paraId="170E0439" w14:textId="77777777" w:rsidR="000513CD" w:rsidRPr="001A69B5" w:rsidRDefault="0009509B" w:rsidP="001A69B5">
            <w:r w:rsidRPr="001A69B5">
              <w:t>693 886</w:t>
            </w:r>
          </w:p>
        </w:tc>
        <w:tc>
          <w:tcPr>
            <w:tcW w:w="1300" w:type="dxa"/>
          </w:tcPr>
          <w:p w14:paraId="0FC4B568" w14:textId="77777777" w:rsidR="000513CD" w:rsidRPr="001A69B5" w:rsidRDefault="0009509B" w:rsidP="001A69B5">
            <w:r w:rsidRPr="001A69B5">
              <w:t>655 332</w:t>
            </w:r>
          </w:p>
        </w:tc>
      </w:tr>
    </w:tbl>
    <w:p w14:paraId="6EC7E73C" w14:textId="77777777" w:rsidR="000513CD" w:rsidRPr="001A69B5" w:rsidRDefault="0009509B" w:rsidP="001A69B5">
      <w:proofErr w:type="spellStart"/>
      <w:r w:rsidRPr="001A69B5">
        <w:t>Statped</w:t>
      </w:r>
      <w:proofErr w:type="spellEnd"/>
      <w:r w:rsidRPr="001A69B5">
        <w:t xml:space="preserve"> er direkte </w:t>
      </w:r>
      <w:proofErr w:type="spellStart"/>
      <w:r w:rsidRPr="001A69B5">
        <w:t>underlagd</w:t>
      </w:r>
      <w:proofErr w:type="spellEnd"/>
      <w:r w:rsidRPr="001A69B5">
        <w:t xml:space="preserve"> Kunnskapsdepartementet og skal bidra til at sektormåla for barnehagen og grunnopplæringa blir nådd. </w:t>
      </w:r>
      <w:proofErr w:type="spellStart"/>
      <w:r w:rsidRPr="001A69B5">
        <w:t>Statped</w:t>
      </w:r>
      <w:proofErr w:type="spellEnd"/>
      <w:r w:rsidRPr="001A69B5">
        <w:t xml:space="preserve"> er ei </w:t>
      </w:r>
      <w:proofErr w:type="spellStart"/>
      <w:r w:rsidRPr="001A69B5">
        <w:t>statleg</w:t>
      </w:r>
      <w:proofErr w:type="spellEnd"/>
      <w:r w:rsidRPr="001A69B5">
        <w:t xml:space="preserve"> </w:t>
      </w:r>
      <w:proofErr w:type="spellStart"/>
      <w:r w:rsidRPr="001A69B5">
        <w:t>støtteteneste</w:t>
      </w:r>
      <w:proofErr w:type="spellEnd"/>
      <w:r w:rsidRPr="001A69B5">
        <w:t xml:space="preserve"> for </w:t>
      </w:r>
      <w:proofErr w:type="spellStart"/>
      <w:r w:rsidRPr="001A69B5">
        <w:t>kommunar</w:t>
      </w:r>
      <w:proofErr w:type="spellEnd"/>
      <w:r w:rsidRPr="001A69B5">
        <w:t xml:space="preserve"> og </w:t>
      </w:r>
      <w:proofErr w:type="spellStart"/>
      <w:r w:rsidRPr="001A69B5">
        <w:t>fylkeskommunar</w:t>
      </w:r>
      <w:proofErr w:type="spellEnd"/>
      <w:r w:rsidRPr="001A69B5">
        <w:t xml:space="preserve"> i arbeidet for at barn, unge og </w:t>
      </w:r>
      <w:proofErr w:type="spellStart"/>
      <w:r w:rsidRPr="001A69B5">
        <w:t>vaksne</w:t>
      </w:r>
      <w:proofErr w:type="spellEnd"/>
      <w:r w:rsidRPr="001A69B5">
        <w:t xml:space="preserve"> med varige og </w:t>
      </w:r>
      <w:proofErr w:type="spellStart"/>
      <w:r w:rsidRPr="001A69B5">
        <w:t>omfattande</w:t>
      </w:r>
      <w:proofErr w:type="spellEnd"/>
      <w:r w:rsidRPr="001A69B5">
        <w:t xml:space="preserve"> behov for </w:t>
      </w:r>
      <w:proofErr w:type="spellStart"/>
      <w:r w:rsidRPr="001A69B5">
        <w:t>særskild</w:t>
      </w:r>
      <w:proofErr w:type="spellEnd"/>
      <w:r w:rsidRPr="001A69B5">
        <w:t xml:space="preserve"> tilrettelegging får gode, tilpassa barnehage- og </w:t>
      </w:r>
      <w:proofErr w:type="spellStart"/>
      <w:r w:rsidRPr="001A69B5">
        <w:t>opplæringstilbod</w:t>
      </w:r>
      <w:proofErr w:type="spellEnd"/>
      <w:r w:rsidRPr="001A69B5">
        <w:t xml:space="preserve"> i </w:t>
      </w:r>
      <w:proofErr w:type="spellStart"/>
      <w:r w:rsidRPr="001A69B5">
        <w:t>inkluderande</w:t>
      </w:r>
      <w:proofErr w:type="spellEnd"/>
      <w:r w:rsidRPr="001A69B5">
        <w:t xml:space="preserve"> fellesskap. Fram til 2024 er </w:t>
      </w:r>
      <w:proofErr w:type="spellStart"/>
      <w:r w:rsidRPr="001A69B5">
        <w:t>Statped</w:t>
      </w:r>
      <w:proofErr w:type="spellEnd"/>
      <w:r w:rsidRPr="001A69B5">
        <w:t xml:space="preserve"> i </w:t>
      </w:r>
      <w:proofErr w:type="spellStart"/>
      <w:r w:rsidRPr="001A69B5">
        <w:t>ein</w:t>
      </w:r>
      <w:proofErr w:type="spellEnd"/>
      <w:r w:rsidRPr="001A69B5">
        <w:t xml:space="preserve"> omstillingsprosess, dette som </w:t>
      </w:r>
      <w:proofErr w:type="spellStart"/>
      <w:r w:rsidRPr="001A69B5">
        <w:t>ein</w:t>
      </w:r>
      <w:proofErr w:type="spellEnd"/>
      <w:r w:rsidRPr="001A69B5">
        <w:t xml:space="preserve"> del av oppfølginga av Meld. St. 6 (2019–2020) </w:t>
      </w:r>
      <w:r w:rsidRPr="001A69B5">
        <w:rPr>
          <w:rStyle w:val="kursiv"/>
        </w:rPr>
        <w:t>Tett på – tidlig innsats og inkluderende fellesskap i barnehage, skole og SFO</w:t>
      </w:r>
      <w:r w:rsidRPr="001A69B5">
        <w:t>.</w:t>
      </w:r>
    </w:p>
    <w:p w14:paraId="05FEDCF1" w14:textId="77777777" w:rsidR="000513CD" w:rsidRPr="001A69B5" w:rsidRDefault="0009509B" w:rsidP="001A69B5">
      <w:r w:rsidRPr="001A69B5">
        <w:t xml:space="preserve">Som oppfølging av Tett på-meldinga, har </w:t>
      </w:r>
      <w:proofErr w:type="spellStart"/>
      <w:r w:rsidRPr="001A69B5">
        <w:t>Statped</w:t>
      </w:r>
      <w:proofErr w:type="spellEnd"/>
      <w:r w:rsidRPr="001A69B5">
        <w:t xml:space="preserve"> fått nye rammer for </w:t>
      </w:r>
      <w:proofErr w:type="spellStart"/>
      <w:r w:rsidRPr="001A69B5">
        <w:t>verksemda</w:t>
      </w:r>
      <w:proofErr w:type="spellEnd"/>
      <w:r w:rsidRPr="001A69B5">
        <w:t xml:space="preserve">. I omstillingsperioden blir det </w:t>
      </w:r>
      <w:proofErr w:type="spellStart"/>
      <w:r w:rsidRPr="001A69B5">
        <w:t>arbeidd</w:t>
      </w:r>
      <w:proofErr w:type="spellEnd"/>
      <w:r w:rsidRPr="001A69B5">
        <w:t xml:space="preserve"> </w:t>
      </w:r>
      <w:proofErr w:type="spellStart"/>
      <w:r w:rsidRPr="001A69B5">
        <w:t>vidare</w:t>
      </w:r>
      <w:proofErr w:type="spellEnd"/>
      <w:r w:rsidRPr="001A69B5">
        <w:t xml:space="preserve"> med å konkretisere kva </w:t>
      </w:r>
      <w:proofErr w:type="spellStart"/>
      <w:r w:rsidRPr="001A69B5">
        <w:t>endringane</w:t>
      </w:r>
      <w:proofErr w:type="spellEnd"/>
      <w:r w:rsidRPr="001A69B5">
        <w:t xml:space="preserve"> </w:t>
      </w:r>
      <w:proofErr w:type="spellStart"/>
      <w:r w:rsidRPr="001A69B5">
        <w:t>inneber</w:t>
      </w:r>
      <w:proofErr w:type="spellEnd"/>
      <w:r w:rsidRPr="001A69B5">
        <w:t xml:space="preserve"> for </w:t>
      </w:r>
      <w:proofErr w:type="spellStart"/>
      <w:r w:rsidRPr="001A69B5">
        <w:t>oppgåvene</w:t>
      </w:r>
      <w:proofErr w:type="spellEnd"/>
      <w:r w:rsidRPr="001A69B5">
        <w:t xml:space="preserve"> og </w:t>
      </w:r>
      <w:proofErr w:type="spellStart"/>
      <w:r w:rsidRPr="001A69B5">
        <w:t>tenestene</w:t>
      </w:r>
      <w:proofErr w:type="spellEnd"/>
      <w:r w:rsidRPr="001A69B5">
        <w:t xml:space="preserve"> til </w:t>
      </w:r>
      <w:proofErr w:type="spellStart"/>
      <w:r w:rsidRPr="001A69B5">
        <w:t>Statped</w:t>
      </w:r>
      <w:proofErr w:type="spellEnd"/>
      <w:r w:rsidRPr="001A69B5">
        <w:t xml:space="preserve">. Målet er at det skal bli </w:t>
      </w:r>
      <w:proofErr w:type="spellStart"/>
      <w:r w:rsidRPr="001A69B5">
        <w:t>tydelegare</w:t>
      </w:r>
      <w:proofErr w:type="spellEnd"/>
      <w:r w:rsidRPr="001A69B5">
        <w:t xml:space="preserve"> kva for </w:t>
      </w:r>
      <w:proofErr w:type="spellStart"/>
      <w:r w:rsidRPr="001A69B5">
        <w:t>tenester</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r w:rsidRPr="001A69B5">
        <w:t xml:space="preserve"> kan få bistand til </w:t>
      </w:r>
      <w:proofErr w:type="spellStart"/>
      <w:r w:rsidRPr="001A69B5">
        <w:t>frå</w:t>
      </w:r>
      <w:proofErr w:type="spellEnd"/>
      <w:r w:rsidRPr="001A69B5">
        <w:t xml:space="preserve"> </w:t>
      </w:r>
      <w:proofErr w:type="spellStart"/>
      <w:r w:rsidRPr="001A69B5">
        <w:t>Statped</w:t>
      </w:r>
      <w:proofErr w:type="spellEnd"/>
      <w:r w:rsidRPr="001A69B5">
        <w:t>.</w:t>
      </w:r>
    </w:p>
    <w:p w14:paraId="1D6EABA5" w14:textId="77777777" w:rsidR="000513CD" w:rsidRPr="001A69B5" w:rsidRDefault="0009509B" w:rsidP="001A69B5">
      <w:pPr>
        <w:pStyle w:val="b-post"/>
      </w:pPr>
      <w:r w:rsidRPr="001A69B5">
        <w:t xml:space="preserve">Post 01 Driftsutgifter, post 21 </w:t>
      </w:r>
      <w:proofErr w:type="spellStart"/>
      <w:r w:rsidRPr="001A69B5">
        <w:t>Særskilde</w:t>
      </w:r>
      <w:proofErr w:type="spellEnd"/>
      <w:r w:rsidRPr="001A69B5">
        <w:t xml:space="preserve">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39BBA538" w14:textId="77777777" w:rsidR="000513CD" w:rsidRPr="001A69B5" w:rsidRDefault="0009509B" w:rsidP="001A69B5">
      <w:proofErr w:type="spellStart"/>
      <w:r w:rsidRPr="001A69B5">
        <w:t>Løyvingane</w:t>
      </w:r>
      <w:proofErr w:type="spellEnd"/>
      <w:r w:rsidRPr="001A69B5">
        <w:t xml:space="preserve"> gjeld drift av </w:t>
      </w:r>
      <w:proofErr w:type="spellStart"/>
      <w:r w:rsidRPr="001A69B5">
        <w:t>Statped</w:t>
      </w:r>
      <w:proofErr w:type="spellEnd"/>
      <w:r w:rsidRPr="001A69B5">
        <w:t xml:space="preserve">, inkludert ventelønn og lønn etter rettsvilkårsavtalen for </w:t>
      </w:r>
      <w:proofErr w:type="spellStart"/>
      <w:r w:rsidRPr="001A69B5">
        <w:t>overtalige</w:t>
      </w:r>
      <w:proofErr w:type="spellEnd"/>
      <w:r w:rsidRPr="001A69B5">
        <w:t xml:space="preserve">. I tillegg blir det over post 01 gitt </w:t>
      </w:r>
      <w:proofErr w:type="spellStart"/>
      <w:r w:rsidRPr="001A69B5">
        <w:t>midlar</w:t>
      </w:r>
      <w:proofErr w:type="spellEnd"/>
      <w:r w:rsidRPr="001A69B5">
        <w:t xml:space="preserve"> til internasjonalt samarbeid mv., dekning av utgifter til </w:t>
      </w:r>
      <w:proofErr w:type="spellStart"/>
      <w:r w:rsidRPr="001A69B5">
        <w:t>medlemsskap</w:t>
      </w:r>
      <w:proofErr w:type="spellEnd"/>
      <w:r w:rsidRPr="001A69B5">
        <w:t xml:space="preserve"> i og nasjonal koordinator for The European </w:t>
      </w:r>
      <w:proofErr w:type="spellStart"/>
      <w:r w:rsidRPr="001A69B5">
        <w:t>Agency</w:t>
      </w:r>
      <w:proofErr w:type="spellEnd"/>
      <w:r w:rsidRPr="001A69B5">
        <w:t xml:space="preserve"> for Special </w:t>
      </w:r>
      <w:proofErr w:type="spellStart"/>
      <w:r w:rsidRPr="001A69B5">
        <w:t>Needs</w:t>
      </w:r>
      <w:proofErr w:type="spellEnd"/>
      <w:r w:rsidRPr="001A69B5">
        <w:t xml:space="preserve"> and </w:t>
      </w:r>
      <w:proofErr w:type="spellStart"/>
      <w:r w:rsidRPr="001A69B5">
        <w:t>Inclusive</w:t>
      </w:r>
      <w:proofErr w:type="spellEnd"/>
      <w:r w:rsidRPr="001A69B5">
        <w:t xml:space="preserve"> </w:t>
      </w:r>
      <w:proofErr w:type="spellStart"/>
      <w:r w:rsidRPr="001A69B5">
        <w:t>Education</w:t>
      </w:r>
      <w:proofErr w:type="spellEnd"/>
      <w:r w:rsidRPr="001A69B5">
        <w:t xml:space="preserve">, </w:t>
      </w:r>
      <w:proofErr w:type="spellStart"/>
      <w:r w:rsidRPr="001A69B5">
        <w:t>tilskot</w:t>
      </w:r>
      <w:proofErr w:type="spellEnd"/>
      <w:r w:rsidRPr="001A69B5">
        <w:t xml:space="preserve"> til </w:t>
      </w:r>
      <w:proofErr w:type="spellStart"/>
      <w:r w:rsidRPr="001A69B5">
        <w:t>kompetansetenester</w:t>
      </w:r>
      <w:proofErr w:type="spellEnd"/>
      <w:r w:rsidRPr="001A69B5">
        <w:t xml:space="preserve"> </w:t>
      </w:r>
      <w:proofErr w:type="spellStart"/>
      <w:r w:rsidRPr="001A69B5">
        <w:t>frå</w:t>
      </w:r>
      <w:proofErr w:type="spellEnd"/>
      <w:r w:rsidRPr="001A69B5">
        <w:t xml:space="preserve"> </w:t>
      </w:r>
      <w:proofErr w:type="spellStart"/>
      <w:r w:rsidRPr="001A69B5">
        <w:t>Signo</w:t>
      </w:r>
      <w:proofErr w:type="spellEnd"/>
      <w:r w:rsidRPr="001A69B5">
        <w:t xml:space="preserve"> og Briskeby og utgifter til å </w:t>
      </w:r>
      <w:proofErr w:type="spellStart"/>
      <w:r w:rsidRPr="001A69B5">
        <w:t>følgeevaluere</w:t>
      </w:r>
      <w:proofErr w:type="spellEnd"/>
      <w:r w:rsidRPr="001A69B5">
        <w:t xml:space="preserve"> omstillinga i </w:t>
      </w:r>
      <w:proofErr w:type="spellStart"/>
      <w:r w:rsidRPr="001A69B5">
        <w:t>Statped</w:t>
      </w:r>
      <w:proofErr w:type="spellEnd"/>
      <w:r w:rsidRPr="001A69B5">
        <w:t>.</w:t>
      </w:r>
    </w:p>
    <w:p w14:paraId="6EBE2BBC" w14:textId="77777777" w:rsidR="000513CD" w:rsidRPr="001A69B5" w:rsidRDefault="0009509B" w:rsidP="001A69B5">
      <w:pPr>
        <w:pStyle w:val="avsnitt-tittel"/>
      </w:pPr>
      <w:r w:rsidRPr="001A69B5">
        <w:t>Mål for 2022</w:t>
      </w:r>
    </w:p>
    <w:p w14:paraId="10A0B5B3" w14:textId="77777777" w:rsidR="000513CD" w:rsidRPr="001A69B5" w:rsidRDefault="0009509B" w:rsidP="001A69B5">
      <w:proofErr w:type="spellStart"/>
      <w:r w:rsidRPr="001A69B5">
        <w:t>Statped</w:t>
      </w:r>
      <w:proofErr w:type="spellEnd"/>
      <w:r w:rsidRPr="001A69B5">
        <w:t xml:space="preserve"> skal arbeide etter </w:t>
      </w:r>
      <w:proofErr w:type="spellStart"/>
      <w:r w:rsidRPr="001A69B5">
        <w:t>desse</w:t>
      </w:r>
      <w:proofErr w:type="spellEnd"/>
      <w:r w:rsidRPr="001A69B5">
        <w:t xml:space="preserve"> måla i 2022:</w:t>
      </w:r>
    </w:p>
    <w:p w14:paraId="006744CF" w14:textId="77777777" w:rsidR="000513CD" w:rsidRPr="001A69B5" w:rsidRDefault="0009509B" w:rsidP="001A69B5">
      <w:pPr>
        <w:pStyle w:val="Liste"/>
      </w:pPr>
      <w:r w:rsidRPr="001A69B5">
        <w:t xml:space="preserve">Barnehage- og </w:t>
      </w:r>
      <w:proofErr w:type="spellStart"/>
      <w:r w:rsidRPr="001A69B5">
        <w:t>skuleeigarar</w:t>
      </w:r>
      <w:proofErr w:type="spellEnd"/>
      <w:r w:rsidRPr="001A69B5">
        <w:t xml:space="preserve"> får målretta </w:t>
      </w:r>
      <w:proofErr w:type="spellStart"/>
      <w:r w:rsidRPr="001A69B5">
        <w:t>tenester</w:t>
      </w:r>
      <w:proofErr w:type="spellEnd"/>
      <w:r w:rsidRPr="001A69B5">
        <w:t xml:space="preserve"> på det spesialpedagogiske området.</w:t>
      </w:r>
    </w:p>
    <w:p w14:paraId="14C77632" w14:textId="77777777" w:rsidR="000513CD" w:rsidRPr="001A69B5" w:rsidRDefault="0009509B" w:rsidP="001A69B5">
      <w:pPr>
        <w:pStyle w:val="Liste"/>
      </w:pPr>
      <w:r w:rsidRPr="001A69B5">
        <w:t xml:space="preserve">Barnehage- og </w:t>
      </w:r>
      <w:proofErr w:type="spellStart"/>
      <w:r w:rsidRPr="001A69B5">
        <w:t>skuleeigarar</w:t>
      </w:r>
      <w:proofErr w:type="spellEnd"/>
      <w:r w:rsidRPr="001A69B5">
        <w:t xml:space="preserve"> har tilsette som får kunnskap og kompetanse som </w:t>
      </w:r>
      <w:proofErr w:type="spellStart"/>
      <w:r w:rsidRPr="001A69B5">
        <w:t>fremjar</w:t>
      </w:r>
      <w:proofErr w:type="spellEnd"/>
      <w:r w:rsidRPr="001A69B5">
        <w:t xml:space="preserve"> utvikling og inkludering på det spesialpedagogiske området.</w:t>
      </w:r>
    </w:p>
    <w:p w14:paraId="430E0A19" w14:textId="77777777" w:rsidR="000513CD" w:rsidRPr="001A69B5" w:rsidRDefault="0009509B" w:rsidP="001A69B5">
      <w:pPr>
        <w:pStyle w:val="avsnitt-tittel"/>
      </w:pPr>
      <w:r w:rsidRPr="001A69B5">
        <w:t>Resultat i 2020</w:t>
      </w:r>
    </w:p>
    <w:p w14:paraId="0CA63031" w14:textId="77777777" w:rsidR="000513CD" w:rsidRPr="001A69B5" w:rsidRDefault="0009509B" w:rsidP="001A69B5">
      <w:pPr>
        <w:pStyle w:val="avsnitt-undertittel"/>
      </w:pPr>
      <w:r w:rsidRPr="001A69B5">
        <w:t xml:space="preserve">Barnehage- og </w:t>
      </w:r>
      <w:proofErr w:type="spellStart"/>
      <w:r w:rsidRPr="001A69B5">
        <w:t>skuleeigarar</w:t>
      </w:r>
      <w:proofErr w:type="spellEnd"/>
      <w:r w:rsidRPr="001A69B5">
        <w:t xml:space="preserve"> får målretta </w:t>
      </w:r>
      <w:proofErr w:type="spellStart"/>
      <w:r w:rsidRPr="001A69B5">
        <w:t>tenester</w:t>
      </w:r>
      <w:proofErr w:type="spellEnd"/>
      <w:r w:rsidRPr="001A69B5">
        <w:t xml:space="preserve"> på det spesialpedagogiske området</w:t>
      </w:r>
    </w:p>
    <w:p w14:paraId="5E937BF3" w14:textId="77777777" w:rsidR="000513CD" w:rsidRPr="001A69B5" w:rsidRDefault="0009509B" w:rsidP="001A69B5">
      <w:r w:rsidRPr="001A69B5">
        <w:t xml:space="preserve">Saksbehandlings- og ventetida gjekk ned i 2020, både i individ- og systemsaker. </w:t>
      </w:r>
      <w:proofErr w:type="spellStart"/>
      <w:r w:rsidRPr="001A69B5">
        <w:t>Statped</w:t>
      </w:r>
      <w:proofErr w:type="spellEnd"/>
      <w:r w:rsidRPr="001A69B5">
        <w:t xml:space="preserve"> </w:t>
      </w:r>
      <w:proofErr w:type="spellStart"/>
      <w:r w:rsidRPr="001A69B5">
        <w:t>følgde</w:t>
      </w:r>
      <w:proofErr w:type="spellEnd"/>
      <w:r w:rsidRPr="001A69B5">
        <w:t xml:space="preserve"> systematisk opp </w:t>
      </w:r>
      <w:proofErr w:type="spellStart"/>
      <w:r w:rsidRPr="001A69B5">
        <w:t>rutinar</w:t>
      </w:r>
      <w:proofErr w:type="spellEnd"/>
      <w:r w:rsidRPr="001A69B5">
        <w:t xml:space="preserve"> for å behandle søknader, og nytta videomøte og støtteverktøy. Sårbare </w:t>
      </w:r>
      <w:proofErr w:type="spellStart"/>
      <w:r w:rsidRPr="001A69B5">
        <w:t>brukarar</w:t>
      </w:r>
      <w:proofErr w:type="spellEnd"/>
      <w:r w:rsidRPr="001A69B5">
        <w:t xml:space="preserve"> blei prioriterte. </w:t>
      </w:r>
      <w:proofErr w:type="spellStart"/>
      <w:r w:rsidRPr="001A69B5">
        <w:t>Brukarane</w:t>
      </w:r>
      <w:proofErr w:type="spellEnd"/>
      <w:r w:rsidRPr="001A69B5">
        <w:t xml:space="preserve"> </w:t>
      </w:r>
      <w:proofErr w:type="spellStart"/>
      <w:r w:rsidRPr="001A69B5">
        <w:t>fekk</w:t>
      </w:r>
      <w:proofErr w:type="spellEnd"/>
      <w:r w:rsidRPr="001A69B5">
        <w:t xml:space="preserve"> stort sett hjelp </w:t>
      </w:r>
      <w:proofErr w:type="spellStart"/>
      <w:r w:rsidRPr="001A69B5">
        <w:t>tidleg</w:t>
      </w:r>
      <w:proofErr w:type="spellEnd"/>
      <w:r w:rsidRPr="001A69B5">
        <w:t xml:space="preserve">, trass i covid-19-pandemien. Men pandemien gjorde òg at </w:t>
      </w:r>
      <w:proofErr w:type="spellStart"/>
      <w:r w:rsidRPr="001A69B5">
        <w:t>tenestene</w:t>
      </w:r>
      <w:proofErr w:type="spellEnd"/>
      <w:r w:rsidRPr="001A69B5">
        <w:t xml:space="preserve"> blei mindre </w:t>
      </w:r>
      <w:proofErr w:type="gramStart"/>
      <w:r w:rsidRPr="001A69B5">
        <w:t>optimale</w:t>
      </w:r>
      <w:proofErr w:type="gramEnd"/>
      <w:r w:rsidRPr="001A69B5">
        <w:t xml:space="preserve"> i </w:t>
      </w:r>
      <w:proofErr w:type="spellStart"/>
      <w:r w:rsidRPr="001A69B5">
        <w:t>dei</w:t>
      </w:r>
      <w:proofErr w:type="spellEnd"/>
      <w:r w:rsidRPr="001A69B5">
        <w:t xml:space="preserve"> tilfella der det er best å </w:t>
      </w:r>
      <w:proofErr w:type="spellStart"/>
      <w:r w:rsidRPr="001A69B5">
        <w:t>vere</w:t>
      </w:r>
      <w:proofErr w:type="spellEnd"/>
      <w:r w:rsidRPr="001A69B5">
        <w:t xml:space="preserve"> fysisk til </w:t>
      </w:r>
      <w:proofErr w:type="spellStart"/>
      <w:r w:rsidRPr="001A69B5">
        <w:t>stades</w:t>
      </w:r>
      <w:proofErr w:type="spellEnd"/>
      <w:r w:rsidRPr="001A69B5">
        <w:t xml:space="preserve">. </w:t>
      </w:r>
      <w:proofErr w:type="spellStart"/>
      <w:r w:rsidRPr="001A69B5">
        <w:t>Statped</w:t>
      </w:r>
      <w:proofErr w:type="spellEnd"/>
      <w:r w:rsidRPr="001A69B5">
        <w:t xml:space="preserve"> erfarte at på grunn av pandemien, var PP-</w:t>
      </w:r>
      <w:proofErr w:type="spellStart"/>
      <w:r w:rsidRPr="001A69B5">
        <w:t>tenesta</w:t>
      </w:r>
      <w:proofErr w:type="spellEnd"/>
      <w:r w:rsidRPr="001A69B5">
        <w:t xml:space="preserve"> mindre til </w:t>
      </w:r>
      <w:proofErr w:type="spellStart"/>
      <w:r w:rsidRPr="001A69B5">
        <w:t>stades</w:t>
      </w:r>
      <w:proofErr w:type="spellEnd"/>
      <w:r w:rsidRPr="001A69B5">
        <w:t xml:space="preserve"> i </w:t>
      </w:r>
      <w:proofErr w:type="spellStart"/>
      <w:r w:rsidRPr="001A69B5">
        <w:t>barnehagar</w:t>
      </w:r>
      <w:proofErr w:type="spellEnd"/>
      <w:r w:rsidRPr="001A69B5">
        <w:t xml:space="preserve"> og </w:t>
      </w:r>
      <w:proofErr w:type="spellStart"/>
      <w:r w:rsidRPr="001A69B5">
        <w:t>skular</w:t>
      </w:r>
      <w:proofErr w:type="spellEnd"/>
      <w:r w:rsidRPr="001A69B5">
        <w:t xml:space="preserve">, og dette gjorde at </w:t>
      </w:r>
      <w:proofErr w:type="spellStart"/>
      <w:r w:rsidRPr="001A69B5">
        <w:t>talet</w:t>
      </w:r>
      <w:proofErr w:type="spellEnd"/>
      <w:r w:rsidRPr="001A69B5">
        <w:t xml:space="preserve"> på søknader til </w:t>
      </w:r>
      <w:proofErr w:type="spellStart"/>
      <w:r w:rsidRPr="001A69B5">
        <w:t>Statped</w:t>
      </w:r>
      <w:proofErr w:type="spellEnd"/>
      <w:r w:rsidRPr="001A69B5">
        <w:t xml:space="preserve"> gjekk ned </w:t>
      </w:r>
      <w:proofErr w:type="spellStart"/>
      <w:r w:rsidRPr="001A69B5">
        <w:t>samanlikna</w:t>
      </w:r>
      <w:proofErr w:type="spellEnd"/>
      <w:r w:rsidRPr="001A69B5">
        <w:t xml:space="preserve"> med </w:t>
      </w:r>
      <w:proofErr w:type="spellStart"/>
      <w:r w:rsidRPr="001A69B5">
        <w:t>føregåande</w:t>
      </w:r>
      <w:proofErr w:type="spellEnd"/>
      <w:r w:rsidRPr="001A69B5">
        <w:t xml:space="preserve"> år. Det er </w:t>
      </w:r>
      <w:proofErr w:type="spellStart"/>
      <w:r w:rsidRPr="001A69B5">
        <w:t>ein</w:t>
      </w:r>
      <w:proofErr w:type="spellEnd"/>
      <w:r w:rsidRPr="001A69B5">
        <w:t xml:space="preserve"> fare for at </w:t>
      </w:r>
      <w:proofErr w:type="spellStart"/>
      <w:r w:rsidRPr="001A69B5">
        <w:t>dei</w:t>
      </w:r>
      <w:proofErr w:type="spellEnd"/>
      <w:r w:rsidRPr="001A69B5">
        <w:t xml:space="preserve"> mest sårbare </w:t>
      </w:r>
      <w:proofErr w:type="spellStart"/>
      <w:r w:rsidRPr="001A69B5">
        <w:t>ikkje</w:t>
      </w:r>
      <w:proofErr w:type="spellEnd"/>
      <w:r w:rsidRPr="001A69B5">
        <w:t xml:space="preserve"> har fått den støtta og hjelpa </w:t>
      </w:r>
      <w:proofErr w:type="spellStart"/>
      <w:r w:rsidRPr="001A69B5">
        <w:t>dei</w:t>
      </w:r>
      <w:proofErr w:type="spellEnd"/>
      <w:r w:rsidRPr="001A69B5">
        <w:t xml:space="preserve"> har behov for, og at det vil </w:t>
      </w:r>
      <w:proofErr w:type="spellStart"/>
      <w:r w:rsidRPr="001A69B5">
        <w:t>kome</w:t>
      </w:r>
      <w:proofErr w:type="spellEnd"/>
      <w:r w:rsidRPr="001A69B5">
        <w:t xml:space="preserve"> mange </w:t>
      </w:r>
      <w:proofErr w:type="spellStart"/>
      <w:r w:rsidRPr="001A69B5">
        <w:t>fleire</w:t>
      </w:r>
      <w:proofErr w:type="spellEnd"/>
      <w:r w:rsidRPr="001A69B5">
        <w:t xml:space="preserve"> søknader om </w:t>
      </w:r>
      <w:proofErr w:type="spellStart"/>
      <w:r w:rsidRPr="001A69B5">
        <w:t>tenester</w:t>
      </w:r>
      <w:proofErr w:type="spellEnd"/>
      <w:r w:rsidRPr="001A69B5">
        <w:t xml:space="preserve"> i 2021.</w:t>
      </w:r>
    </w:p>
    <w:p w14:paraId="5B07034D" w14:textId="77777777" w:rsidR="000513CD" w:rsidRPr="001A69B5" w:rsidRDefault="0009509B" w:rsidP="001A69B5">
      <w:proofErr w:type="spellStart"/>
      <w:r w:rsidRPr="001A69B5">
        <w:t>Statped</w:t>
      </w:r>
      <w:proofErr w:type="spellEnd"/>
      <w:r w:rsidRPr="001A69B5">
        <w:t xml:space="preserve"> ytte </w:t>
      </w:r>
      <w:proofErr w:type="spellStart"/>
      <w:r w:rsidRPr="001A69B5">
        <w:t>tenester</w:t>
      </w:r>
      <w:proofErr w:type="spellEnd"/>
      <w:r w:rsidRPr="001A69B5">
        <w:t xml:space="preserve"> til over 95 pst. av </w:t>
      </w:r>
      <w:proofErr w:type="spellStart"/>
      <w:r w:rsidRPr="001A69B5">
        <w:t>kommunane</w:t>
      </w:r>
      <w:proofErr w:type="spellEnd"/>
      <w:r w:rsidRPr="001A69B5">
        <w:t xml:space="preserve">. </w:t>
      </w:r>
      <w:r w:rsidRPr="001A69B5">
        <w:rPr>
          <w:rStyle w:val="kursiv"/>
        </w:rPr>
        <w:t xml:space="preserve">Spør </w:t>
      </w:r>
      <w:proofErr w:type="spellStart"/>
      <w:r w:rsidRPr="001A69B5">
        <w:rPr>
          <w:rStyle w:val="kursiv"/>
        </w:rPr>
        <w:t>oss-</w:t>
      </w:r>
      <w:r w:rsidRPr="001A69B5">
        <w:t>tenesta</w:t>
      </w:r>
      <w:proofErr w:type="spellEnd"/>
      <w:r w:rsidRPr="001A69B5">
        <w:t xml:space="preserve"> er </w:t>
      </w:r>
      <w:proofErr w:type="spellStart"/>
      <w:r w:rsidRPr="001A69B5">
        <w:t>eit</w:t>
      </w:r>
      <w:proofErr w:type="spellEnd"/>
      <w:r w:rsidRPr="001A69B5">
        <w:t xml:space="preserve"> tiltak for å bidra til </w:t>
      </w:r>
      <w:proofErr w:type="spellStart"/>
      <w:r w:rsidRPr="001A69B5">
        <w:t>tidleg</w:t>
      </w:r>
      <w:proofErr w:type="spellEnd"/>
      <w:r w:rsidRPr="001A69B5">
        <w:t xml:space="preserve"> innsats, som </w:t>
      </w:r>
      <w:proofErr w:type="spellStart"/>
      <w:r w:rsidRPr="001A69B5">
        <w:t>eit</w:t>
      </w:r>
      <w:proofErr w:type="spellEnd"/>
      <w:r w:rsidRPr="001A69B5">
        <w:t xml:space="preserve"> </w:t>
      </w:r>
      <w:proofErr w:type="spellStart"/>
      <w:r w:rsidRPr="001A69B5">
        <w:t>lågterskeltilbod</w:t>
      </w:r>
      <w:proofErr w:type="spellEnd"/>
      <w:r w:rsidRPr="001A69B5">
        <w:t xml:space="preserve"> om rådgiving </w:t>
      </w:r>
      <w:proofErr w:type="spellStart"/>
      <w:r w:rsidRPr="001A69B5">
        <w:t>frå</w:t>
      </w:r>
      <w:proofErr w:type="spellEnd"/>
      <w:r w:rsidRPr="001A69B5">
        <w:t xml:space="preserve"> </w:t>
      </w:r>
      <w:proofErr w:type="spellStart"/>
      <w:r w:rsidRPr="001A69B5">
        <w:t>Statped</w:t>
      </w:r>
      <w:proofErr w:type="spellEnd"/>
      <w:r w:rsidRPr="001A69B5">
        <w:t xml:space="preserve">. Covid-19-pandemien førte til </w:t>
      </w:r>
      <w:proofErr w:type="spellStart"/>
      <w:r w:rsidRPr="001A69B5">
        <w:t>auka</w:t>
      </w:r>
      <w:proofErr w:type="spellEnd"/>
      <w:r w:rsidRPr="001A69B5">
        <w:t xml:space="preserve"> interesse for </w:t>
      </w:r>
      <w:proofErr w:type="spellStart"/>
      <w:r w:rsidRPr="001A69B5">
        <w:t>dei</w:t>
      </w:r>
      <w:proofErr w:type="spellEnd"/>
      <w:r w:rsidRPr="001A69B5">
        <w:t xml:space="preserve"> digitale </w:t>
      </w:r>
      <w:proofErr w:type="spellStart"/>
      <w:r w:rsidRPr="001A69B5">
        <w:t>løysingane</w:t>
      </w:r>
      <w:proofErr w:type="spellEnd"/>
      <w:r w:rsidRPr="001A69B5">
        <w:t xml:space="preserve"> til </w:t>
      </w:r>
      <w:proofErr w:type="spellStart"/>
      <w:r w:rsidRPr="001A69B5">
        <w:t>Statped</w:t>
      </w:r>
      <w:proofErr w:type="spellEnd"/>
      <w:r w:rsidRPr="001A69B5">
        <w:t xml:space="preserve">. </w:t>
      </w:r>
      <w:proofErr w:type="spellStart"/>
      <w:r w:rsidRPr="001A69B5">
        <w:t>Statped</w:t>
      </w:r>
      <w:proofErr w:type="spellEnd"/>
      <w:r w:rsidRPr="001A69B5">
        <w:t xml:space="preserve">-undersøkinga for 2020 viser at </w:t>
      </w:r>
      <w:proofErr w:type="spellStart"/>
      <w:r w:rsidRPr="001A69B5">
        <w:t>brukarar</w:t>
      </w:r>
      <w:proofErr w:type="spellEnd"/>
      <w:r w:rsidRPr="001A69B5">
        <w:t xml:space="preserve"> og </w:t>
      </w:r>
      <w:proofErr w:type="spellStart"/>
      <w:r w:rsidRPr="001A69B5">
        <w:t>samarbeidspartar</w:t>
      </w:r>
      <w:proofErr w:type="spellEnd"/>
      <w:r w:rsidRPr="001A69B5">
        <w:t xml:space="preserve"> er godt nøgde med </w:t>
      </w:r>
      <w:proofErr w:type="spellStart"/>
      <w:r w:rsidRPr="001A69B5">
        <w:t>tenestene</w:t>
      </w:r>
      <w:proofErr w:type="spellEnd"/>
      <w:r w:rsidRPr="001A69B5">
        <w:t xml:space="preserve"> til </w:t>
      </w:r>
      <w:proofErr w:type="spellStart"/>
      <w:r w:rsidRPr="001A69B5">
        <w:t>Statped</w:t>
      </w:r>
      <w:proofErr w:type="spellEnd"/>
      <w:r w:rsidRPr="001A69B5">
        <w:t xml:space="preserve">, men </w:t>
      </w:r>
      <w:proofErr w:type="spellStart"/>
      <w:r w:rsidRPr="001A69B5">
        <w:t>peiker</w:t>
      </w:r>
      <w:proofErr w:type="spellEnd"/>
      <w:r w:rsidRPr="001A69B5">
        <w:t xml:space="preserve"> òg på </w:t>
      </w:r>
      <w:proofErr w:type="spellStart"/>
      <w:r w:rsidRPr="001A69B5">
        <w:t>forbetringspunkt</w:t>
      </w:r>
      <w:proofErr w:type="spellEnd"/>
      <w:r w:rsidRPr="001A69B5">
        <w:t xml:space="preserve">, mellom anna når det </w:t>
      </w:r>
      <w:proofErr w:type="spellStart"/>
      <w:r w:rsidRPr="001A69B5">
        <w:t>gjeld</w:t>
      </w:r>
      <w:proofErr w:type="spellEnd"/>
      <w:r w:rsidRPr="001A69B5">
        <w:t xml:space="preserve"> søknadsprosessen og </w:t>
      </w:r>
      <w:proofErr w:type="spellStart"/>
      <w:r w:rsidRPr="001A69B5">
        <w:t>brukarmedverking</w:t>
      </w:r>
      <w:proofErr w:type="spellEnd"/>
      <w:r w:rsidRPr="001A69B5">
        <w:t>.</w:t>
      </w:r>
    </w:p>
    <w:p w14:paraId="37167BA3" w14:textId="77777777" w:rsidR="000513CD" w:rsidRPr="001A69B5" w:rsidRDefault="0009509B" w:rsidP="001A69B5">
      <w:pPr>
        <w:pStyle w:val="avsnitt-undertittel"/>
      </w:pPr>
      <w:r w:rsidRPr="001A69B5">
        <w:t xml:space="preserve">Barnehage- og </w:t>
      </w:r>
      <w:proofErr w:type="spellStart"/>
      <w:r w:rsidRPr="001A69B5">
        <w:t>skuleeigarar</w:t>
      </w:r>
      <w:proofErr w:type="spellEnd"/>
      <w:r w:rsidRPr="001A69B5">
        <w:t xml:space="preserve"> har tilsette med kunnskap og kompetanse som </w:t>
      </w:r>
      <w:proofErr w:type="spellStart"/>
      <w:r w:rsidRPr="001A69B5">
        <w:t>fremjar</w:t>
      </w:r>
      <w:proofErr w:type="spellEnd"/>
      <w:r w:rsidRPr="001A69B5">
        <w:t xml:space="preserve"> utvikling og inkludering</w:t>
      </w:r>
    </w:p>
    <w:p w14:paraId="7491EDCF" w14:textId="77777777" w:rsidR="000513CD" w:rsidRPr="001A69B5" w:rsidRDefault="0009509B" w:rsidP="001A69B5">
      <w:r w:rsidRPr="001A69B5">
        <w:t xml:space="preserve">Covid-19-pandemien gjorde at </w:t>
      </w:r>
      <w:proofErr w:type="spellStart"/>
      <w:r w:rsidRPr="001A69B5">
        <w:t>Statped</w:t>
      </w:r>
      <w:proofErr w:type="spellEnd"/>
      <w:r w:rsidRPr="001A69B5">
        <w:t xml:space="preserve"> tenkte nytt og </w:t>
      </w:r>
      <w:proofErr w:type="spellStart"/>
      <w:r w:rsidRPr="001A69B5">
        <w:t>fann</w:t>
      </w:r>
      <w:proofErr w:type="spellEnd"/>
      <w:r w:rsidRPr="001A69B5">
        <w:t xml:space="preserve"> effektive </w:t>
      </w:r>
      <w:proofErr w:type="spellStart"/>
      <w:r w:rsidRPr="001A69B5">
        <w:t>arbeidsmåtar</w:t>
      </w:r>
      <w:proofErr w:type="spellEnd"/>
      <w:r w:rsidRPr="001A69B5">
        <w:t xml:space="preserve"> med </w:t>
      </w:r>
      <w:proofErr w:type="spellStart"/>
      <w:r w:rsidRPr="001A69B5">
        <w:t>meir</w:t>
      </w:r>
      <w:proofErr w:type="spellEnd"/>
      <w:r w:rsidRPr="001A69B5">
        <w:t xml:space="preserve"> bruk av Statped.no og digitale kurs, slik at </w:t>
      </w:r>
      <w:proofErr w:type="spellStart"/>
      <w:r w:rsidRPr="001A69B5">
        <w:t>dei</w:t>
      </w:r>
      <w:proofErr w:type="spellEnd"/>
      <w:r w:rsidRPr="001A69B5">
        <w:t xml:space="preserve"> tilsette i </w:t>
      </w:r>
      <w:proofErr w:type="spellStart"/>
      <w:r w:rsidRPr="001A69B5">
        <w:t>barnehagar</w:t>
      </w:r>
      <w:proofErr w:type="spellEnd"/>
      <w:r w:rsidRPr="001A69B5">
        <w:t xml:space="preserve"> og </w:t>
      </w:r>
      <w:proofErr w:type="spellStart"/>
      <w:r w:rsidRPr="001A69B5">
        <w:t>skular</w:t>
      </w:r>
      <w:proofErr w:type="spellEnd"/>
      <w:r w:rsidRPr="001A69B5">
        <w:t xml:space="preserve"> </w:t>
      </w:r>
      <w:proofErr w:type="spellStart"/>
      <w:r w:rsidRPr="001A69B5">
        <w:t>fekk</w:t>
      </w:r>
      <w:proofErr w:type="spellEnd"/>
      <w:r w:rsidRPr="001A69B5">
        <w:t xml:space="preserve"> tilgang til spesialpedagogisk kompetanse. </w:t>
      </w:r>
      <w:proofErr w:type="spellStart"/>
      <w:r w:rsidRPr="001A69B5">
        <w:t>Statped</w:t>
      </w:r>
      <w:proofErr w:type="spellEnd"/>
      <w:r w:rsidRPr="001A69B5">
        <w:t xml:space="preserve">-undersøkinga 2020 viser at </w:t>
      </w:r>
      <w:proofErr w:type="spellStart"/>
      <w:r w:rsidRPr="001A69B5">
        <w:t>Statped</w:t>
      </w:r>
      <w:proofErr w:type="spellEnd"/>
      <w:r w:rsidRPr="001A69B5">
        <w:t xml:space="preserve"> har samarbeidd godt med </w:t>
      </w:r>
      <w:proofErr w:type="spellStart"/>
      <w:r w:rsidRPr="001A69B5">
        <w:t>fagpersonar</w:t>
      </w:r>
      <w:proofErr w:type="spellEnd"/>
      <w:r w:rsidRPr="001A69B5">
        <w:t xml:space="preserve"> lokalt og levert gode </w:t>
      </w:r>
      <w:proofErr w:type="spellStart"/>
      <w:r w:rsidRPr="001A69B5">
        <w:t>tenester</w:t>
      </w:r>
      <w:proofErr w:type="spellEnd"/>
      <w:r w:rsidRPr="001A69B5">
        <w:t xml:space="preserve">. Dei digitale støtte- og </w:t>
      </w:r>
      <w:proofErr w:type="spellStart"/>
      <w:r w:rsidRPr="001A69B5">
        <w:t>rettleiingsressursane</w:t>
      </w:r>
      <w:proofErr w:type="spellEnd"/>
      <w:r w:rsidRPr="001A69B5">
        <w:t xml:space="preserve"> til </w:t>
      </w:r>
      <w:proofErr w:type="spellStart"/>
      <w:r w:rsidRPr="001A69B5">
        <w:t>Statped</w:t>
      </w:r>
      <w:proofErr w:type="spellEnd"/>
      <w:r w:rsidRPr="001A69B5">
        <w:t xml:space="preserve"> er </w:t>
      </w:r>
      <w:proofErr w:type="spellStart"/>
      <w:r w:rsidRPr="001A69B5">
        <w:t>eit</w:t>
      </w:r>
      <w:proofErr w:type="spellEnd"/>
      <w:r w:rsidRPr="001A69B5">
        <w:t xml:space="preserve"> viktig bidrag til kompetanseutviklinga. </w:t>
      </w:r>
      <w:proofErr w:type="spellStart"/>
      <w:r w:rsidRPr="001A69B5">
        <w:t>Statped</w:t>
      </w:r>
      <w:proofErr w:type="spellEnd"/>
      <w:r w:rsidRPr="001A69B5">
        <w:t xml:space="preserve"> har hatt ei aktiv rolle i innføringa av kompetanseløftet for spesialpedagogikk og </w:t>
      </w:r>
      <w:proofErr w:type="spellStart"/>
      <w:r w:rsidRPr="001A69B5">
        <w:t>inkluderande</w:t>
      </w:r>
      <w:proofErr w:type="spellEnd"/>
      <w:r w:rsidRPr="001A69B5">
        <w:t xml:space="preserve"> opplæring.</w:t>
      </w:r>
    </w:p>
    <w:p w14:paraId="1D5D16FC" w14:textId="77777777" w:rsidR="000513CD" w:rsidRPr="001A69B5" w:rsidRDefault="0009509B" w:rsidP="001A69B5">
      <w:r w:rsidRPr="001A69B5">
        <w:t xml:space="preserve">I 2020 hadde </w:t>
      </w:r>
      <w:proofErr w:type="spellStart"/>
      <w:r w:rsidRPr="001A69B5">
        <w:t>Statped</w:t>
      </w:r>
      <w:proofErr w:type="spellEnd"/>
      <w:r w:rsidRPr="001A69B5">
        <w:t xml:space="preserve"> </w:t>
      </w:r>
      <w:proofErr w:type="spellStart"/>
      <w:r w:rsidRPr="001A69B5">
        <w:t>eit</w:t>
      </w:r>
      <w:proofErr w:type="spellEnd"/>
      <w:r w:rsidRPr="001A69B5">
        <w:t xml:space="preserve"> breitt samarbeid med </w:t>
      </w:r>
      <w:proofErr w:type="spellStart"/>
      <w:r w:rsidRPr="001A69B5">
        <w:t>kommunar</w:t>
      </w:r>
      <w:proofErr w:type="spellEnd"/>
      <w:r w:rsidRPr="001A69B5">
        <w:t xml:space="preserve">, </w:t>
      </w:r>
      <w:proofErr w:type="spellStart"/>
      <w:r w:rsidRPr="001A69B5">
        <w:t>fylkeskommunar</w:t>
      </w:r>
      <w:proofErr w:type="spellEnd"/>
      <w:r w:rsidRPr="001A69B5">
        <w:t xml:space="preserve">, universitet og </w:t>
      </w:r>
      <w:proofErr w:type="spellStart"/>
      <w:r w:rsidRPr="001A69B5">
        <w:t>høgskular</w:t>
      </w:r>
      <w:proofErr w:type="spellEnd"/>
      <w:r w:rsidRPr="001A69B5">
        <w:t xml:space="preserve">. I samband med innføringa av kompetanseløftet </w:t>
      </w:r>
      <w:proofErr w:type="spellStart"/>
      <w:r w:rsidRPr="001A69B5">
        <w:t>fekk</w:t>
      </w:r>
      <w:proofErr w:type="spellEnd"/>
      <w:r w:rsidRPr="001A69B5">
        <w:t xml:space="preserve"> </w:t>
      </w:r>
      <w:proofErr w:type="spellStart"/>
      <w:r w:rsidRPr="001A69B5">
        <w:t>Statped</w:t>
      </w:r>
      <w:proofErr w:type="spellEnd"/>
      <w:r w:rsidRPr="001A69B5">
        <w:t xml:space="preserve"> òg </w:t>
      </w:r>
      <w:proofErr w:type="spellStart"/>
      <w:r w:rsidRPr="001A69B5">
        <w:t>meir</w:t>
      </w:r>
      <w:proofErr w:type="spellEnd"/>
      <w:r w:rsidRPr="001A69B5">
        <w:t xml:space="preserve"> kontakt med </w:t>
      </w:r>
      <w:proofErr w:type="spellStart"/>
      <w:r w:rsidRPr="001A69B5">
        <w:t>statsforvaltaren</w:t>
      </w:r>
      <w:proofErr w:type="spellEnd"/>
      <w:r w:rsidRPr="001A69B5">
        <w:t>.</w:t>
      </w:r>
    </w:p>
    <w:p w14:paraId="174793E5" w14:textId="77777777" w:rsidR="000513CD" w:rsidRPr="001A69B5" w:rsidRDefault="0009509B" w:rsidP="001A69B5">
      <w:r w:rsidRPr="001A69B5">
        <w:t xml:space="preserve">Som følge av covid-19-pandemien, gjekk </w:t>
      </w:r>
      <w:proofErr w:type="spellStart"/>
      <w:r w:rsidRPr="001A69B5">
        <w:t>talet</w:t>
      </w:r>
      <w:proofErr w:type="spellEnd"/>
      <w:r w:rsidRPr="001A69B5">
        <w:t xml:space="preserve"> på ordinære kurs og </w:t>
      </w:r>
      <w:proofErr w:type="spellStart"/>
      <w:r w:rsidRPr="001A69B5">
        <w:t>konferansar</w:t>
      </w:r>
      <w:proofErr w:type="spellEnd"/>
      <w:r w:rsidRPr="001A69B5">
        <w:t xml:space="preserve"> ned, </w:t>
      </w:r>
      <w:proofErr w:type="spellStart"/>
      <w:r w:rsidRPr="001A69B5">
        <w:t>frå</w:t>
      </w:r>
      <w:proofErr w:type="spellEnd"/>
      <w:r w:rsidRPr="001A69B5">
        <w:t xml:space="preserve"> 420 i 2019 til 202 i 2020. </w:t>
      </w:r>
      <w:proofErr w:type="spellStart"/>
      <w:r w:rsidRPr="001A69B5">
        <w:t>Sidan</w:t>
      </w:r>
      <w:proofErr w:type="spellEnd"/>
      <w:r w:rsidRPr="001A69B5">
        <w:t xml:space="preserve"> kursa har </w:t>
      </w:r>
      <w:proofErr w:type="spellStart"/>
      <w:r w:rsidRPr="001A69B5">
        <w:t>vore</w:t>
      </w:r>
      <w:proofErr w:type="spellEnd"/>
      <w:r w:rsidRPr="001A69B5">
        <w:t xml:space="preserve"> digitale under pandemien, har </w:t>
      </w:r>
      <w:proofErr w:type="spellStart"/>
      <w:r w:rsidRPr="001A69B5">
        <w:t>dei</w:t>
      </w:r>
      <w:proofErr w:type="spellEnd"/>
      <w:r w:rsidRPr="001A69B5">
        <w:t xml:space="preserve"> </w:t>
      </w:r>
      <w:proofErr w:type="spellStart"/>
      <w:r w:rsidRPr="001A69B5">
        <w:t>sannsynlegvis</w:t>
      </w:r>
      <w:proofErr w:type="spellEnd"/>
      <w:r w:rsidRPr="001A69B5">
        <w:t xml:space="preserve"> likevel nådd ut til </w:t>
      </w:r>
      <w:proofErr w:type="spellStart"/>
      <w:r w:rsidRPr="001A69B5">
        <w:t>fleire</w:t>
      </w:r>
      <w:proofErr w:type="spellEnd"/>
      <w:r w:rsidRPr="001A69B5">
        <w:t xml:space="preserve"> </w:t>
      </w:r>
      <w:proofErr w:type="spellStart"/>
      <w:r w:rsidRPr="001A69B5">
        <w:t>deltakarar</w:t>
      </w:r>
      <w:proofErr w:type="spellEnd"/>
      <w:r w:rsidRPr="001A69B5">
        <w:t>.</w:t>
      </w:r>
    </w:p>
    <w:p w14:paraId="30018392" w14:textId="77777777" w:rsidR="000513CD" w:rsidRPr="001A69B5" w:rsidRDefault="0009509B" w:rsidP="001A69B5">
      <w:pPr>
        <w:pStyle w:val="avsnitt-undertittel"/>
      </w:pPr>
      <w:r w:rsidRPr="001A69B5">
        <w:t>Utdanningssektoren har tilgang til forskings- og erfaringsbasert kunnskap på det spesialpedagogiske området</w:t>
      </w:r>
    </w:p>
    <w:p w14:paraId="4521478A" w14:textId="77777777" w:rsidR="000513CD" w:rsidRPr="001A69B5" w:rsidRDefault="0009509B" w:rsidP="001A69B5">
      <w:r w:rsidRPr="001A69B5">
        <w:t xml:space="preserve">Som følge av Meld. St. 6 (2019–2020) </w:t>
      </w:r>
      <w:r w:rsidRPr="001A69B5">
        <w:rPr>
          <w:rStyle w:val="kursiv"/>
        </w:rPr>
        <w:t>Tett på – tidlig innsats og inkluderende fellesskap i barnehage, skole og SFO</w:t>
      </w:r>
      <w:r w:rsidRPr="001A69B5">
        <w:t xml:space="preserve"> skal </w:t>
      </w:r>
      <w:proofErr w:type="spellStart"/>
      <w:r w:rsidRPr="001A69B5">
        <w:t>Statped</w:t>
      </w:r>
      <w:proofErr w:type="spellEnd"/>
      <w:r w:rsidRPr="001A69B5">
        <w:t xml:space="preserve"> </w:t>
      </w:r>
      <w:proofErr w:type="spellStart"/>
      <w:r w:rsidRPr="001A69B5">
        <w:t>ikkje</w:t>
      </w:r>
      <w:proofErr w:type="spellEnd"/>
      <w:r w:rsidRPr="001A69B5">
        <w:t xml:space="preserve"> lenger drive med forsking, og derfor blei aktiviteten på feltet redusert i 2020. </w:t>
      </w:r>
      <w:proofErr w:type="spellStart"/>
      <w:r w:rsidRPr="001A69B5">
        <w:t>Statped</w:t>
      </w:r>
      <w:proofErr w:type="spellEnd"/>
      <w:r w:rsidRPr="001A69B5">
        <w:t xml:space="preserve"> har hatt godt samarbeid med universitet og </w:t>
      </w:r>
      <w:proofErr w:type="spellStart"/>
      <w:r w:rsidRPr="001A69B5">
        <w:t>høgskular</w:t>
      </w:r>
      <w:proofErr w:type="spellEnd"/>
      <w:r w:rsidRPr="001A69B5">
        <w:t xml:space="preserve">, og har </w:t>
      </w:r>
      <w:proofErr w:type="spellStart"/>
      <w:r w:rsidRPr="001A69B5">
        <w:t>bidrege</w:t>
      </w:r>
      <w:proofErr w:type="spellEnd"/>
      <w:r w:rsidRPr="001A69B5">
        <w:t xml:space="preserve"> med </w:t>
      </w:r>
      <w:proofErr w:type="spellStart"/>
      <w:r w:rsidRPr="001A69B5">
        <w:t>praksisnær</w:t>
      </w:r>
      <w:proofErr w:type="spellEnd"/>
      <w:r w:rsidRPr="001A69B5">
        <w:t xml:space="preserve"> spesialpedagogisk kompetanse. </w:t>
      </w:r>
      <w:proofErr w:type="spellStart"/>
      <w:r w:rsidRPr="001A69B5">
        <w:t>Statped</w:t>
      </w:r>
      <w:proofErr w:type="spellEnd"/>
      <w:r w:rsidRPr="001A69B5">
        <w:t xml:space="preserve"> har hatt til </w:t>
      </w:r>
      <w:proofErr w:type="spellStart"/>
      <w:r w:rsidRPr="001A69B5">
        <w:t>saman</w:t>
      </w:r>
      <w:proofErr w:type="spellEnd"/>
      <w:r w:rsidRPr="001A69B5">
        <w:t xml:space="preserve"> 1 165 </w:t>
      </w:r>
      <w:proofErr w:type="spellStart"/>
      <w:r w:rsidRPr="001A69B5">
        <w:t>forelesningstimar</w:t>
      </w:r>
      <w:proofErr w:type="spellEnd"/>
      <w:r w:rsidRPr="001A69B5">
        <w:t xml:space="preserve"> etter </w:t>
      </w:r>
      <w:proofErr w:type="spellStart"/>
      <w:r w:rsidRPr="001A69B5">
        <w:t>førespurnad</w:t>
      </w:r>
      <w:proofErr w:type="spellEnd"/>
      <w:r w:rsidRPr="001A69B5">
        <w:t xml:space="preserve"> </w:t>
      </w:r>
      <w:proofErr w:type="spellStart"/>
      <w:r w:rsidRPr="001A69B5">
        <w:t>frå</w:t>
      </w:r>
      <w:proofErr w:type="spellEnd"/>
      <w:r w:rsidRPr="001A69B5">
        <w:t xml:space="preserve"> universitet og </w:t>
      </w:r>
      <w:proofErr w:type="spellStart"/>
      <w:r w:rsidRPr="001A69B5">
        <w:t>høgskular</w:t>
      </w:r>
      <w:proofErr w:type="spellEnd"/>
      <w:r w:rsidRPr="001A69B5">
        <w:t xml:space="preserve">. </w:t>
      </w:r>
      <w:proofErr w:type="spellStart"/>
      <w:r w:rsidRPr="001A69B5">
        <w:t>Statped</w:t>
      </w:r>
      <w:proofErr w:type="spellEnd"/>
      <w:r w:rsidRPr="001A69B5">
        <w:t xml:space="preserve"> har hatt 25 FoU-prosjekt i 2020 og ferdigstilte sju.</w:t>
      </w:r>
    </w:p>
    <w:p w14:paraId="28C24842" w14:textId="77777777" w:rsidR="000513CD" w:rsidRPr="001A69B5" w:rsidRDefault="0009509B" w:rsidP="001A69B5">
      <w:pPr>
        <w:pStyle w:val="avsnitt-tittel"/>
      </w:pPr>
      <w:r w:rsidRPr="001A69B5">
        <w:t>Budsjettforslag for 2022</w:t>
      </w:r>
    </w:p>
    <w:p w14:paraId="405ADE9F" w14:textId="77777777" w:rsidR="000513CD" w:rsidRPr="001A69B5" w:rsidRDefault="0009509B" w:rsidP="001A69B5">
      <w:r w:rsidRPr="001A69B5">
        <w:t xml:space="preserve">Departementet foreslår å løyve 620,4 mill. kroner på kap. 230, post 01. Fordi rammene for </w:t>
      </w:r>
      <w:proofErr w:type="spellStart"/>
      <w:r w:rsidRPr="001A69B5">
        <w:t>verksemda</w:t>
      </w:r>
      <w:proofErr w:type="spellEnd"/>
      <w:r w:rsidRPr="001A69B5">
        <w:t xml:space="preserve"> til </w:t>
      </w:r>
      <w:proofErr w:type="spellStart"/>
      <w:r w:rsidRPr="001A69B5">
        <w:t>Statped</w:t>
      </w:r>
      <w:proofErr w:type="spellEnd"/>
      <w:r w:rsidRPr="001A69B5">
        <w:t xml:space="preserve"> er blitt avgrensa, foreslår departementet å redusere løyvinga på post 01 med 25 mill. kroner som skal gå til kompetanseløftet for spesialpedagogikk og </w:t>
      </w:r>
      <w:proofErr w:type="spellStart"/>
      <w:r w:rsidRPr="001A69B5">
        <w:t>inkluderande</w:t>
      </w:r>
      <w:proofErr w:type="spellEnd"/>
      <w:r w:rsidRPr="001A69B5">
        <w:t xml:space="preserve"> praksis, jf. omtale under kap. 226, post 21. Departementet foreslår å redusere løyvinga på post 01 med 3 mill. kroner på bakgrunn av at </w:t>
      </w:r>
      <w:proofErr w:type="spellStart"/>
      <w:r w:rsidRPr="001A69B5">
        <w:t>Statped</w:t>
      </w:r>
      <w:proofErr w:type="spellEnd"/>
      <w:r w:rsidRPr="001A69B5">
        <w:t xml:space="preserve"> skal avvikle arbeidet med forsking og forskingsretta utviklingsarbeid. </w:t>
      </w:r>
      <w:proofErr w:type="spellStart"/>
      <w:r w:rsidRPr="001A69B5">
        <w:t>Vidare</w:t>
      </w:r>
      <w:proofErr w:type="spellEnd"/>
      <w:r w:rsidRPr="001A69B5">
        <w:t xml:space="preserve"> foreslår departementet å redusere løyvinga med 4 mill. kroner mot </w:t>
      </w:r>
      <w:proofErr w:type="spellStart"/>
      <w:r w:rsidRPr="001A69B5">
        <w:t>tilsvarande</w:t>
      </w:r>
      <w:proofErr w:type="spellEnd"/>
      <w:r w:rsidRPr="001A69B5">
        <w:t xml:space="preserve"> reduksjon av inntektsløyvinga over kap. 3230, post 02.</w:t>
      </w:r>
    </w:p>
    <w:p w14:paraId="791B6102" w14:textId="77777777" w:rsidR="000513CD" w:rsidRPr="001A69B5" w:rsidRDefault="0009509B" w:rsidP="001A69B5">
      <w:r w:rsidRPr="001A69B5">
        <w:t xml:space="preserve">HLF Briskeby (Briskeby) og Stiftelsen </w:t>
      </w:r>
      <w:proofErr w:type="spellStart"/>
      <w:r w:rsidRPr="001A69B5">
        <w:t>Signo</w:t>
      </w:r>
      <w:proofErr w:type="spellEnd"/>
      <w:r w:rsidRPr="001A69B5">
        <w:t xml:space="preserve"> (</w:t>
      </w:r>
      <w:proofErr w:type="spellStart"/>
      <w:r w:rsidRPr="001A69B5">
        <w:t>Signo</w:t>
      </w:r>
      <w:proofErr w:type="spellEnd"/>
      <w:r w:rsidRPr="001A69B5">
        <w:t xml:space="preserve">) får </w:t>
      </w:r>
      <w:proofErr w:type="spellStart"/>
      <w:r w:rsidRPr="001A69B5">
        <w:t>tilskot</w:t>
      </w:r>
      <w:proofErr w:type="spellEnd"/>
      <w:r w:rsidRPr="001A69B5">
        <w:t xml:space="preserve"> til </w:t>
      </w:r>
      <w:proofErr w:type="spellStart"/>
      <w:r w:rsidRPr="001A69B5">
        <w:t>kompetansetenester</w:t>
      </w:r>
      <w:proofErr w:type="spellEnd"/>
      <w:r w:rsidRPr="001A69B5">
        <w:t xml:space="preserve"> som kompletterer </w:t>
      </w:r>
      <w:proofErr w:type="spellStart"/>
      <w:r w:rsidRPr="001A69B5">
        <w:t>tenester</w:t>
      </w:r>
      <w:proofErr w:type="spellEnd"/>
      <w:r w:rsidRPr="001A69B5">
        <w:t xml:space="preserve"> </w:t>
      </w:r>
      <w:proofErr w:type="spellStart"/>
      <w:r w:rsidRPr="001A69B5">
        <w:t>frå</w:t>
      </w:r>
      <w:proofErr w:type="spellEnd"/>
      <w:r w:rsidRPr="001A69B5">
        <w:t xml:space="preserve"> </w:t>
      </w:r>
      <w:proofErr w:type="spellStart"/>
      <w:r w:rsidRPr="001A69B5">
        <w:t>Statped</w:t>
      </w:r>
      <w:proofErr w:type="spellEnd"/>
      <w:r w:rsidRPr="001A69B5">
        <w:t xml:space="preserve">. Departementet foreslår å tildele om lag 35 mill. kroner til dette over kap. 230, post 01. Departementet </w:t>
      </w:r>
      <w:proofErr w:type="spellStart"/>
      <w:r w:rsidRPr="001A69B5">
        <w:t>tek</w:t>
      </w:r>
      <w:proofErr w:type="spellEnd"/>
      <w:r w:rsidRPr="001A69B5">
        <w:t xml:space="preserve"> sikte på å foreslå ei </w:t>
      </w:r>
      <w:proofErr w:type="spellStart"/>
      <w:r w:rsidRPr="001A69B5">
        <w:t>vidareføring</w:t>
      </w:r>
      <w:proofErr w:type="spellEnd"/>
      <w:r w:rsidRPr="001A69B5">
        <w:t xml:space="preserve"> av </w:t>
      </w:r>
      <w:proofErr w:type="spellStart"/>
      <w:r w:rsidRPr="001A69B5">
        <w:t>tilskotet</w:t>
      </w:r>
      <w:proofErr w:type="spellEnd"/>
      <w:r w:rsidRPr="001A69B5">
        <w:t xml:space="preserve"> på same nivå </w:t>
      </w:r>
      <w:proofErr w:type="spellStart"/>
      <w:r w:rsidRPr="001A69B5">
        <w:t>medan</w:t>
      </w:r>
      <w:proofErr w:type="spellEnd"/>
      <w:r w:rsidRPr="001A69B5">
        <w:t xml:space="preserve"> omstillinga av </w:t>
      </w:r>
      <w:proofErr w:type="spellStart"/>
      <w:r w:rsidRPr="001A69B5">
        <w:t>Statped</w:t>
      </w:r>
      <w:proofErr w:type="spellEnd"/>
      <w:r w:rsidRPr="001A69B5">
        <w:t xml:space="preserve"> blir gjennomført. Deretter vil omfang og innretting på </w:t>
      </w:r>
      <w:proofErr w:type="spellStart"/>
      <w:r w:rsidRPr="001A69B5">
        <w:t>tilskotet</w:t>
      </w:r>
      <w:proofErr w:type="spellEnd"/>
      <w:r w:rsidRPr="001A69B5">
        <w:t xml:space="preserve"> bli vurdert opp mot behovet for </w:t>
      </w:r>
      <w:proofErr w:type="spellStart"/>
      <w:r w:rsidRPr="001A69B5">
        <w:t>vidare</w:t>
      </w:r>
      <w:proofErr w:type="spellEnd"/>
      <w:r w:rsidRPr="001A69B5">
        <w:t xml:space="preserve"> </w:t>
      </w:r>
      <w:proofErr w:type="spellStart"/>
      <w:r w:rsidRPr="001A69B5">
        <w:t>tenester</w:t>
      </w:r>
      <w:proofErr w:type="spellEnd"/>
      <w:r w:rsidRPr="001A69B5">
        <w:t xml:space="preserve">, i dialog med </w:t>
      </w:r>
      <w:proofErr w:type="spellStart"/>
      <w:r w:rsidRPr="001A69B5">
        <w:t>Signo</w:t>
      </w:r>
      <w:proofErr w:type="spellEnd"/>
      <w:r w:rsidRPr="001A69B5">
        <w:t xml:space="preserve"> og Briskeby.</w:t>
      </w:r>
    </w:p>
    <w:p w14:paraId="2A659578" w14:textId="77777777" w:rsidR="000513CD" w:rsidRPr="001A69B5" w:rsidRDefault="0009509B" w:rsidP="001A69B5">
      <w:r w:rsidRPr="001A69B5">
        <w:t xml:space="preserve">Løyvinga under post 01 er redusert med 9,9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Departementet foreslår å redusere løyvinga på posten med 1,5 mill. kroner som følge av endra </w:t>
      </w:r>
      <w:proofErr w:type="spellStart"/>
      <w:r w:rsidRPr="001A69B5">
        <w:t>jobbreisevanar</w:t>
      </w:r>
      <w:proofErr w:type="spellEnd"/>
      <w:r w:rsidRPr="001A69B5">
        <w:t xml:space="preserve"> etter covid-19-pandemien.</w:t>
      </w:r>
    </w:p>
    <w:p w14:paraId="1623ED4B" w14:textId="77777777" w:rsidR="000513CD" w:rsidRPr="001A69B5" w:rsidRDefault="0009509B" w:rsidP="001A69B5">
      <w:r w:rsidRPr="001A69B5">
        <w:t xml:space="preserve">Departementet foreslår at løyvinga på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3230, post 02, jf. forslag til vedtak II nr. 1.</w:t>
      </w:r>
    </w:p>
    <w:p w14:paraId="7B5321C5" w14:textId="77777777" w:rsidR="000513CD" w:rsidRPr="001A69B5" w:rsidRDefault="0009509B" w:rsidP="001A69B5">
      <w:r w:rsidRPr="001A69B5">
        <w:t xml:space="preserve">Departementet foreslår å løyve 25 mill. kroner på kap. 230, post 21. Det er </w:t>
      </w:r>
      <w:proofErr w:type="spellStart"/>
      <w:r w:rsidRPr="001A69B5">
        <w:t>ein</w:t>
      </w:r>
      <w:proofErr w:type="spellEnd"/>
      <w:r w:rsidRPr="001A69B5">
        <w:t xml:space="preserve"> reduksjon </w:t>
      </w:r>
      <w:proofErr w:type="spellStart"/>
      <w:r w:rsidRPr="001A69B5">
        <w:t>frå</w:t>
      </w:r>
      <w:proofErr w:type="spellEnd"/>
      <w:r w:rsidRPr="001A69B5">
        <w:t xml:space="preserve"> 2021 på grunn av </w:t>
      </w:r>
      <w:proofErr w:type="spellStart"/>
      <w:r w:rsidRPr="001A69B5">
        <w:t>ein</w:t>
      </w:r>
      <w:proofErr w:type="spellEnd"/>
      <w:r w:rsidRPr="001A69B5">
        <w:t xml:space="preserve"> reduksjon i inntektskravet på 11,8 mill. kroner. </w:t>
      </w:r>
      <w:proofErr w:type="spellStart"/>
      <w:r w:rsidRPr="001A69B5">
        <w:t>Vidare</w:t>
      </w:r>
      <w:proofErr w:type="spellEnd"/>
      <w:r w:rsidRPr="001A69B5">
        <w:t xml:space="preserve"> foreslår departementet at løyvinga på kap. 230, post 45 blir </w:t>
      </w:r>
      <w:proofErr w:type="spellStart"/>
      <w:r w:rsidRPr="001A69B5">
        <w:t>vidareført</w:t>
      </w:r>
      <w:proofErr w:type="spellEnd"/>
      <w:r w:rsidRPr="001A69B5">
        <w:t xml:space="preserve"> på same nivå som i 2021.</w:t>
      </w:r>
    </w:p>
    <w:p w14:paraId="3F43865E" w14:textId="77777777" w:rsidR="000513CD" w:rsidRPr="001A69B5" w:rsidRDefault="0009509B" w:rsidP="001A69B5">
      <w:pPr>
        <w:pStyle w:val="b-budkaptit"/>
      </w:pPr>
      <w:r w:rsidRPr="001A69B5">
        <w:t xml:space="preserve">Kap. 3230 </w:t>
      </w:r>
      <w:proofErr w:type="spellStart"/>
      <w:r w:rsidRPr="001A69B5">
        <w:t>Statleg</w:t>
      </w:r>
      <w:proofErr w:type="spellEnd"/>
      <w:r w:rsidRPr="001A69B5">
        <w:t xml:space="preserve"> spesialpedagogisk støttesystem</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6A9491B1" w14:textId="77777777" w:rsidTr="001B3733">
        <w:trPr>
          <w:trHeight w:val="640"/>
          <w:hidden/>
        </w:trPr>
        <w:tc>
          <w:tcPr>
            <w:tcW w:w="840" w:type="dxa"/>
          </w:tcPr>
          <w:p w14:paraId="1C868B1C" w14:textId="77777777" w:rsidR="000513CD" w:rsidRPr="001A69B5" w:rsidRDefault="0009509B" w:rsidP="001A69B5">
            <w:pPr>
              <w:pStyle w:val="Tabellnavn"/>
            </w:pPr>
            <w:r w:rsidRPr="001A69B5">
              <w:t>KPAL</w:t>
            </w:r>
          </w:p>
        </w:tc>
        <w:tc>
          <w:tcPr>
            <w:tcW w:w="4800" w:type="dxa"/>
          </w:tcPr>
          <w:p w14:paraId="7093652B" w14:textId="77777777" w:rsidR="000513CD" w:rsidRPr="001A69B5" w:rsidRDefault="000513CD" w:rsidP="001A69B5">
            <w:pPr>
              <w:pStyle w:val="Tabellnavn"/>
            </w:pPr>
          </w:p>
        </w:tc>
        <w:tc>
          <w:tcPr>
            <w:tcW w:w="1300" w:type="dxa"/>
          </w:tcPr>
          <w:p w14:paraId="619D2512" w14:textId="77777777" w:rsidR="000513CD" w:rsidRPr="001A69B5" w:rsidRDefault="000513CD" w:rsidP="001A69B5">
            <w:pPr>
              <w:pStyle w:val="Tabellnavn"/>
            </w:pPr>
          </w:p>
        </w:tc>
        <w:tc>
          <w:tcPr>
            <w:tcW w:w="1300" w:type="dxa"/>
          </w:tcPr>
          <w:p w14:paraId="64A40684" w14:textId="77777777" w:rsidR="000513CD" w:rsidRPr="001A69B5" w:rsidRDefault="000513CD" w:rsidP="001A69B5">
            <w:pPr>
              <w:pStyle w:val="Tabellnavn"/>
            </w:pPr>
          </w:p>
        </w:tc>
        <w:tc>
          <w:tcPr>
            <w:tcW w:w="1300" w:type="dxa"/>
          </w:tcPr>
          <w:p w14:paraId="039AF423" w14:textId="77777777" w:rsidR="000513CD" w:rsidRPr="001A69B5" w:rsidRDefault="0009509B" w:rsidP="001A69B5">
            <w:r w:rsidRPr="001A69B5">
              <w:t>(i 1 000 kr)</w:t>
            </w:r>
          </w:p>
        </w:tc>
      </w:tr>
      <w:tr w:rsidR="000513CD" w:rsidRPr="001A69B5" w14:paraId="08F579C4" w14:textId="77777777" w:rsidTr="001B3733">
        <w:trPr>
          <w:trHeight w:val="600"/>
        </w:trPr>
        <w:tc>
          <w:tcPr>
            <w:tcW w:w="840" w:type="dxa"/>
          </w:tcPr>
          <w:p w14:paraId="60A62F3B" w14:textId="77777777" w:rsidR="000513CD" w:rsidRPr="001A69B5" w:rsidRDefault="0009509B" w:rsidP="001A69B5">
            <w:r w:rsidRPr="001A69B5">
              <w:t>Post</w:t>
            </w:r>
          </w:p>
        </w:tc>
        <w:tc>
          <w:tcPr>
            <w:tcW w:w="4800" w:type="dxa"/>
          </w:tcPr>
          <w:p w14:paraId="626ED4E8" w14:textId="77777777" w:rsidR="000513CD" w:rsidRPr="001A69B5" w:rsidRDefault="0009509B" w:rsidP="001A69B5">
            <w:proofErr w:type="spellStart"/>
            <w:r w:rsidRPr="001A69B5">
              <w:t>Nemning</w:t>
            </w:r>
            <w:proofErr w:type="spellEnd"/>
          </w:p>
        </w:tc>
        <w:tc>
          <w:tcPr>
            <w:tcW w:w="1300" w:type="dxa"/>
          </w:tcPr>
          <w:p w14:paraId="50EAA664"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4FE2990" w14:textId="77777777" w:rsidR="000513CD" w:rsidRPr="001A69B5" w:rsidRDefault="0009509B" w:rsidP="001A69B5">
            <w:r w:rsidRPr="001A69B5">
              <w:t xml:space="preserve">Saldert </w:t>
            </w:r>
            <w:r w:rsidRPr="001A69B5">
              <w:br/>
              <w:t>budsjett 2021</w:t>
            </w:r>
          </w:p>
        </w:tc>
        <w:tc>
          <w:tcPr>
            <w:tcW w:w="1300" w:type="dxa"/>
          </w:tcPr>
          <w:p w14:paraId="358D4DFC" w14:textId="77777777" w:rsidR="000513CD" w:rsidRPr="001A69B5" w:rsidRDefault="0009509B" w:rsidP="001A69B5">
            <w:r w:rsidRPr="001A69B5">
              <w:t xml:space="preserve">Forslag </w:t>
            </w:r>
            <w:r w:rsidRPr="001A69B5">
              <w:br/>
              <w:t>2022</w:t>
            </w:r>
          </w:p>
        </w:tc>
      </w:tr>
      <w:tr w:rsidR="000513CD" w:rsidRPr="001A69B5" w14:paraId="72776CE8" w14:textId="77777777" w:rsidTr="001B3733">
        <w:trPr>
          <w:trHeight w:val="380"/>
        </w:trPr>
        <w:tc>
          <w:tcPr>
            <w:tcW w:w="840" w:type="dxa"/>
          </w:tcPr>
          <w:p w14:paraId="4C4D170A" w14:textId="77777777" w:rsidR="000513CD" w:rsidRPr="001A69B5" w:rsidRDefault="0009509B" w:rsidP="001A69B5">
            <w:r w:rsidRPr="001A69B5">
              <w:t>01</w:t>
            </w:r>
          </w:p>
        </w:tc>
        <w:tc>
          <w:tcPr>
            <w:tcW w:w="4800" w:type="dxa"/>
          </w:tcPr>
          <w:p w14:paraId="4479B55F"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300" w:type="dxa"/>
          </w:tcPr>
          <w:p w14:paraId="0C2FD615" w14:textId="77777777" w:rsidR="000513CD" w:rsidRPr="001A69B5" w:rsidRDefault="0009509B" w:rsidP="001A69B5">
            <w:r w:rsidRPr="001A69B5">
              <w:t>24 876</w:t>
            </w:r>
          </w:p>
        </w:tc>
        <w:tc>
          <w:tcPr>
            <w:tcW w:w="1300" w:type="dxa"/>
          </w:tcPr>
          <w:p w14:paraId="22348B91" w14:textId="77777777" w:rsidR="000513CD" w:rsidRPr="001A69B5" w:rsidRDefault="0009509B" w:rsidP="001A69B5">
            <w:r w:rsidRPr="001A69B5">
              <w:t>35 984</w:t>
            </w:r>
          </w:p>
        </w:tc>
        <w:tc>
          <w:tcPr>
            <w:tcW w:w="1300" w:type="dxa"/>
          </w:tcPr>
          <w:p w14:paraId="54DB0C65" w14:textId="77777777" w:rsidR="000513CD" w:rsidRPr="001A69B5" w:rsidRDefault="0009509B" w:rsidP="001A69B5">
            <w:r w:rsidRPr="001A69B5">
              <w:t>25 000</w:t>
            </w:r>
          </w:p>
        </w:tc>
      </w:tr>
      <w:tr w:rsidR="000513CD" w:rsidRPr="001A69B5" w14:paraId="035F0648" w14:textId="77777777" w:rsidTr="001B3733">
        <w:trPr>
          <w:trHeight w:val="380"/>
        </w:trPr>
        <w:tc>
          <w:tcPr>
            <w:tcW w:w="840" w:type="dxa"/>
          </w:tcPr>
          <w:p w14:paraId="6A9A07E6" w14:textId="77777777" w:rsidR="000513CD" w:rsidRPr="001A69B5" w:rsidRDefault="0009509B" w:rsidP="001A69B5">
            <w:r w:rsidRPr="001A69B5">
              <w:t>02</w:t>
            </w:r>
          </w:p>
        </w:tc>
        <w:tc>
          <w:tcPr>
            <w:tcW w:w="4800" w:type="dxa"/>
          </w:tcPr>
          <w:p w14:paraId="322DFA11"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28DF2D27" w14:textId="77777777" w:rsidR="000513CD" w:rsidRPr="001A69B5" w:rsidRDefault="0009509B" w:rsidP="001A69B5">
            <w:r w:rsidRPr="001A69B5">
              <w:t>7 310</w:t>
            </w:r>
          </w:p>
        </w:tc>
        <w:tc>
          <w:tcPr>
            <w:tcW w:w="1300" w:type="dxa"/>
          </w:tcPr>
          <w:p w14:paraId="14D3F5E1" w14:textId="77777777" w:rsidR="000513CD" w:rsidRPr="001A69B5" w:rsidRDefault="0009509B" w:rsidP="001A69B5">
            <w:r w:rsidRPr="001A69B5">
              <w:t>11 064</w:t>
            </w:r>
          </w:p>
        </w:tc>
        <w:tc>
          <w:tcPr>
            <w:tcW w:w="1300" w:type="dxa"/>
          </w:tcPr>
          <w:p w14:paraId="228C81DF" w14:textId="77777777" w:rsidR="000513CD" w:rsidRPr="001A69B5" w:rsidRDefault="0009509B" w:rsidP="001A69B5">
            <w:r w:rsidRPr="001A69B5">
              <w:t>7 295</w:t>
            </w:r>
          </w:p>
        </w:tc>
      </w:tr>
      <w:tr w:rsidR="000513CD" w:rsidRPr="001A69B5" w14:paraId="2F588DE6" w14:textId="77777777" w:rsidTr="001B3733">
        <w:trPr>
          <w:trHeight w:val="380"/>
        </w:trPr>
        <w:tc>
          <w:tcPr>
            <w:tcW w:w="840" w:type="dxa"/>
          </w:tcPr>
          <w:p w14:paraId="6F80A975" w14:textId="77777777" w:rsidR="000513CD" w:rsidRPr="001A69B5" w:rsidRDefault="000513CD" w:rsidP="001A69B5"/>
        </w:tc>
        <w:tc>
          <w:tcPr>
            <w:tcW w:w="4800" w:type="dxa"/>
          </w:tcPr>
          <w:p w14:paraId="35F1DB46" w14:textId="77777777" w:rsidR="000513CD" w:rsidRPr="001A69B5" w:rsidRDefault="0009509B" w:rsidP="001A69B5">
            <w:r w:rsidRPr="001A69B5">
              <w:t>Sum kap. 3230</w:t>
            </w:r>
          </w:p>
        </w:tc>
        <w:tc>
          <w:tcPr>
            <w:tcW w:w="1300" w:type="dxa"/>
          </w:tcPr>
          <w:p w14:paraId="1A75EA51" w14:textId="77777777" w:rsidR="000513CD" w:rsidRPr="001A69B5" w:rsidRDefault="0009509B" w:rsidP="001A69B5">
            <w:r w:rsidRPr="001A69B5">
              <w:t>32 186</w:t>
            </w:r>
          </w:p>
        </w:tc>
        <w:tc>
          <w:tcPr>
            <w:tcW w:w="1300" w:type="dxa"/>
          </w:tcPr>
          <w:p w14:paraId="38AAEFC1" w14:textId="77777777" w:rsidR="000513CD" w:rsidRPr="001A69B5" w:rsidRDefault="0009509B" w:rsidP="001A69B5">
            <w:r w:rsidRPr="001A69B5">
              <w:t>47 048</w:t>
            </w:r>
          </w:p>
        </w:tc>
        <w:tc>
          <w:tcPr>
            <w:tcW w:w="1300" w:type="dxa"/>
          </w:tcPr>
          <w:p w14:paraId="10BCA026" w14:textId="77777777" w:rsidR="000513CD" w:rsidRPr="001A69B5" w:rsidRDefault="0009509B" w:rsidP="001A69B5">
            <w:r w:rsidRPr="001A69B5">
              <w:t>32 295</w:t>
            </w:r>
          </w:p>
        </w:tc>
      </w:tr>
    </w:tbl>
    <w:p w14:paraId="3F14EBD5" w14:textId="77777777" w:rsidR="000513CD" w:rsidRPr="001A69B5" w:rsidRDefault="0009509B" w:rsidP="001A69B5">
      <w:r w:rsidRPr="001A69B5">
        <w:t xml:space="preserve">Post 01 gjeld </w:t>
      </w:r>
      <w:proofErr w:type="spellStart"/>
      <w:r w:rsidRPr="001A69B5">
        <w:t>oppdragsverksemd</w:t>
      </w:r>
      <w:proofErr w:type="spellEnd"/>
      <w:r w:rsidRPr="001A69B5">
        <w:t xml:space="preserve"> som </w:t>
      </w:r>
      <w:proofErr w:type="spellStart"/>
      <w:r w:rsidRPr="001A69B5">
        <w:t>Statped</w:t>
      </w:r>
      <w:proofErr w:type="spellEnd"/>
      <w:r w:rsidRPr="001A69B5">
        <w:t xml:space="preserve"> utfører for </w:t>
      </w:r>
      <w:proofErr w:type="spellStart"/>
      <w:r w:rsidRPr="001A69B5">
        <w:t>kommunar</w:t>
      </w:r>
      <w:proofErr w:type="spellEnd"/>
      <w:r w:rsidRPr="001A69B5">
        <w:t xml:space="preserve">, </w:t>
      </w:r>
      <w:proofErr w:type="spellStart"/>
      <w:r w:rsidRPr="001A69B5">
        <w:t>fylkeskommunar</w:t>
      </w:r>
      <w:proofErr w:type="spellEnd"/>
      <w:r w:rsidRPr="001A69B5">
        <w:t xml:space="preserve">, </w:t>
      </w:r>
      <w:proofErr w:type="spellStart"/>
      <w:r w:rsidRPr="001A69B5">
        <w:t>høgskular</w:t>
      </w:r>
      <w:proofErr w:type="spellEnd"/>
      <w:r w:rsidRPr="001A69B5">
        <w:t>, universitet og andre.</w:t>
      </w:r>
    </w:p>
    <w:p w14:paraId="20A81D54" w14:textId="77777777" w:rsidR="000513CD" w:rsidRPr="001A69B5" w:rsidRDefault="0009509B" w:rsidP="001A69B5">
      <w:r w:rsidRPr="001A69B5">
        <w:t xml:space="preserve">Post 02 gjeld sal av læremiddel, </w:t>
      </w:r>
      <w:proofErr w:type="spellStart"/>
      <w:r w:rsidRPr="001A69B5">
        <w:t>utleige</w:t>
      </w:r>
      <w:proofErr w:type="spellEnd"/>
      <w:r w:rsidRPr="001A69B5">
        <w:t xml:space="preserve"> av lokale og inntekter </w:t>
      </w:r>
      <w:proofErr w:type="spellStart"/>
      <w:r w:rsidRPr="001A69B5">
        <w:t>frå</w:t>
      </w:r>
      <w:proofErr w:type="spellEnd"/>
      <w:r w:rsidRPr="001A69B5">
        <w:t xml:space="preserve"> kurs.</w:t>
      </w:r>
    </w:p>
    <w:p w14:paraId="6C79D5E9" w14:textId="77777777" w:rsidR="000513CD" w:rsidRPr="001A69B5" w:rsidRDefault="0009509B" w:rsidP="001A69B5">
      <w:r w:rsidRPr="001A69B5">
        <w:t xml:space="preserve">Både oppdrags- og </w:t>
      </w:r>
      <w:proofErr w:type="spellStart"/>
      <w:r w:rsidRPr="001A69B5">
        <w:t>salsinntektene</w:t>
      </w:r>
      <w:proofErr w:type="spellEnd"/>
      <w:r w:rsidRPr="001A69B5">
        <w:t xml:space="preserve"> har over </w:t>
      </w:r>
      <w:proofErr w:type="spellStart"/>
      <w:r w:rsidRPr="001A69B5">
        <w:t>fleire</w:t>
      </w:r>
      <w:proofErr w:type="spellEnd"/>
      <w:r w:rsidRPr="001A69B5">
        <w:t xml:space="preserve"> år gått nedover. Oppdragsinntektene vil òg gå nedover fordi </w:t>
      </w:r>
      <w:proofErr w:type="spellStart"/>
      <w:r w:rsidRPr="001A69B5">
        <w:t>Statped</w:t>
      </w:r>
      <w:proofErr w:type="spellEnd"/>
      <w:r w:rsidRPr="001A69B5">
        <w:t xml:space="preserve"> </w:t>
      </w:r>
      <w:proofErr w:type="spellStart"/>
      <w:r w:rsidRPr="001A69B5">
        <w:t>ikkje</w:t>
      </w:r>
      <w:proofErr w:type="spellEnd"/>
      <w:r w:rsidRPr="001A69B5">
        <w:t xml:space="preserve"> lenger skal drive eiga forsking. Samtidig er det </w:t>
      </w:r>
      <w:proofErr w:type="spellStart"/>
      <w:r w:rsidRPr="001A69B5">
        <w:t>ein</w:t>
      </w:r>
      <w:proofErr w:type="spellEnd"/>
      <w:r w:rsidRPr="001A69B5">
        <w:t xml:space="preserve"> </w:t>
      </w:r>
      <w:proofErr w:type="spellStart"/>
      <w:r w:rsidRPr="001A69B5">
        <w:t>auke</w:t>
      </w:r>
      <w:proofErr w:type="spellEnd"/>
      <w:r w:rsidRPr="001A69B5">
        <w:t xml:space="preserve"> i inntekter </w:t>
      </w:r>
      <w:proofErr w:type="spellStart"/>
      <w:r w:rsidRPr="001A69B5">
        <w:t>frå</w:t>
      </w:r>
      <w:proofErr w:type="spellEnd"/>
      <w:r w:rsidRPr="001A69B5">
        <w:t xml:space="preserve"> </w:t>
      </w:r>
      <w:proofErr w:type="spellStart"/>
      <w:r w:rsidRPr="001A69B5">
        <w:t>fjernundervisningstenester</w:t>
      </w:r>
      <w:proofErr w:type="spellEnd"/>
      <w:r w:rsidRPr="001A69B5">
        <w:t xml:space="preserve">. Departementet foreslår derfor å justere </w:t>
      </w:r>
      <w:proofErr w:type="spellStart"/>
      <w:r w:rsidRPr="001A69B5">
        <w:t>inntektsløyvingane</w:t>
      </w:r>
      <w:proofErr w:type="spellEnd"/>
      <w:r w:rsidRPr="001A69B5">
        <w:t xml:space="preserve"> over post 01 med 11,8 mill. kroner og post 02 med 4 mill. kroner, mot </w:t>
      </w:r>
      <w:proofErr w:type="spellStart"/>
      <w:r w:rsidRPr="001A69B5">
        <w:t>tilsvarande</w:t>
      </w:r>
      <w:proofErr w:type="spellEnd"/>
      <w:r w:rsidRPr="001A69B5">
        <w:t xml:space="preserve"> </w:t>
      </w:r>
      <w:proofErr w:type="spellStart"/>
      <w:r w:rsidRPr="001A69B5">
        <w:t>reduksjonar</w:t>
      </w:r>
      <w:proofErr w:type="spellEnd"/>
      <w:r w:rsidRPr="001A69B5">
        <w:t xml:space="preserve"> over kap. 230, post 01 og 21 og i tråd med krav om realistisk budsjettering.</w:t>
      </w:r>
    </w:p>
    <w:p w14:paraId="191046E7" w14:textId="77777777" w:rsidR="000513CD" w:rsidRPr="001A69B5" w:rsidRDefault="0009509B" w:rsidP="001A69B5">
      <w:pPr>
        <w:pStyle w:val="b-progkat"/>
      </w:pPr>
      <w:r w:rsidRPr="001A69B5">
        <w:t xml:space="preserve">Programkategori 07.30 </w:t>
      </w:r>
      <w:proofErr w:type="spellStart"/>
      <w:r w:rsidRPr="001A69B5">
        <w:t>Barnehagar</w:t>
      </w:r>
      <w:proofErr w:type="spellEnd"/>
    </w:p>
    <w:p w14:paraId="207CDE1E" w14:textId="77777777" w:rsidR="000513CD" w:rsidRPr="001A69B5" w:rsidRDefault="0009509B" w:rsidP="001A69B5">
      <w:pPr>
        <w:pStyle w:val="avsnitt-tittel"/>
      </w:pPr>
      <w:r w:rsidRPr="001A69B5">
        <w:t>Utgifter under programkategori 07.30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2077D589" w14:textId="77777777" w:rsidTr="001B3733">
        <w:trPr>
          <w:trHeight w:val="640"/>
          <w:hidden/>
        </w:trPr>
        <w:tc>
          <w:tcPr>
            <w:tcW w:w="840" w:type="dxa"/>
          </w:tcPr>
          <w:p w14:paraId="7161E256" w14:textId="77777777" w:rsidR="000513CD" w:rsidRPr="001A69B5" w:rsidRDefault="0009509B" w:rsidP="001A69B5">
            <w:pPr>
              <w:pStyle w:val="Tabellnavn"/>
            </w:pPr>
            <w:r w:rsidRPr="001A69B5">
              <w:t>PIKL</w:t>
            </w:r>
          </w:p>
        </w:tc>
        <w:tc>
          <w:tcPr>
            <w:tcW w:w="3500" w:type="dxa"/>
          </w:tcPr>
          <w:p w14:paraId="5334FB58" w14:textId="77777777" w:rsidR="000513CD" w:rsidRPr="001A69B5" w:rsidRDefault="000513CD" w:rsidP="001A69B5">
            <w:pPr>
              <w:pStyle w:val="Tabellnavn"/>
            </w:pPr>
          </w:p>
        </w:tc>
        <w:tc>
          <w:tcPr>
            <w:tcW w:w="1300" w:type="dxa"/>
          </w:tcPr>
          <w:p w14:paraId="329B53C8" w14:textId="77777777" w:rsidR="000513CD" w:rsidRPr="001A69B5" w:rsidRDefault="000513CD" w:rsidP="001A69B5">
            <w:pPr>
              <w:pStyle w:val="Tabellnavn"/>
            </w:pPr>
          </w:p>
        </w:tc>
        <w:tc>
          <w:tcPr>
            <w:tcW w:w="1300" w:type="dxa"/>
          </w:tcPr>
          <w:p w14:paraId="0BEA0051" w14:textId="77777777" w:rsidR="000513CD" w:rsidRPr="001A69B5" w:rsidRDefault="000513CD" w:rsidP="001A69B5">
            <w:pPr>
              <w:pStyle w:val="Tabellnavn"/>
            </w:pPr>
          </w:p>
        </w:tc>
        <w:tc>
          <w:tcPr>
            <w:tcW w:w="1300" w:type="dxa"/>
          </w:tcPr>
          <w:p w14:paraId="2B1AE30B" w14:textId="77777777" w:rsidR="000513CD" w:rsidRPr="001A69B5" w:rsidRDefault="000513CD" w:rsidP="001A69B5">
            <w:pPr>
              <w:pStyle w:val="Tabellnavn"/>
            </w:pPr>
          </w:p>
        </w:tc>
        <w:tc>
          <w:tcPr>
            <w:tcW w:w="1300" w:type="dxa"/>
          </w:tcPr>
          <w:p w14:paraId="4184D8A4" w14:textId="77777777" w:rsidR="000513CD" w:rsidRPr="001A69B5" w:rsidRDefault="0009509B" w:rsidP="001A69B5">
            <w:r w:rsidRPr="001A69B5">
              <w:t>(i 1 000 kr)</w:t>
            </w:r>
          </w:p>
        </w:tc>
      </w:tr>
      <w:tr w:rsidR="000513CD" w:rsidRPr="001A69B5" w14:paraId="3316D07D" w14:textId="77777777" w:rsidTr="001B3733">
        <w:trPr>
          <w:trHeight w:val="600"/>
        </w:trPr>
        <w:tc>
          <w:tcPr>
            <w:tcW w:w="840" w:type="dxa"/>
          </w:tcPr>
          <w:p w14:paraId="3047A6F6" w14:textId="77777777" w:rsidR="000513CD" w:rsidRPr="001A69B5" w:rsidRDefault="0009509B" w:rsidP="001A69B5">
            <w:r w:rsidRPr="001A69B5">
              <w:t>Kap.</w:t>
            </w:r>
          </w:p>
        </w:tc>
        <w:tc>
          <w:tcPr>
            <w:tcW w:w="3500" w:type="dxa"/>
          </w:tcPr>
          <w:p w14:paraId="47DCFC11" w14:textId="77777777" w:rsidR="000513CD" w:rsidRPr="001A69B5" w:rsidRDefault="0009509B" w:rsidP="001A69B5">
            <w:proofErr w:type="spellStart"/>
            <w:r w:rsidRPr="001A69B5">
              <w:t>Nemning</w:t>
            </w:r>
            <w:proofErr w:type="spellEnd"/>
          </w:p>
        </w:tc>
        <w:tc>
          <w:tcPr>
            <w:tcW w:w="1300" w:type="dxa"/>
          </w:tcPr>
          <w:p w14:paraId="03BEE3B5"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D324DD3" w14:textId="77777777" w:rsidR="000513CD" w:rsidRPr="001A69B5" w:rsidRDefault="0009509B" w:rsidP="001A69B5">
            <w:r w:rsidRPr="001A69B5">
              <w:t>Saldert budsjett 2021</w:t>
            </w:r>
          </w:p>
        </w:tc>
        <w:tc>
          <w:tcPr>
            <w:tcW w:w="1300" w:type="dxa"/>
          </w:tcPr>
          <w:p w14:paraId="1DE084E6" w14:textId="77777777" w:rsidR="000513CD" w:rsidRPr="001A69B5" w:rsidRDefault="0009509B" w:rsidP="001A69B5">
            <w:r w:rsidRPr="001A69B5">
              <w:t xml:space="preserve">Forslag </w:t>
            </w:r>
            <w:r w:rsidRPr="001A69B5">
              <w:br/>
              <w:t>2022</w:t>
            </w:r>
          </w:p>
        </w:tc>
        <w:tc>
          <w:tcPr>
            <w:tcW w:w="1300" w:type="dxa"/>
          </w:tcPr>
          <w:p w14:paraId="49573EF3" w14:textId="77777777" w:rsidR="000513CD" w:rsidRPr="001A69B5" w:rsidRDefault="0009509B" w:rsidP="001A69B5">
            <w:r w:rsidRPr="001A69B5">
              <w:t xml:space="preserve">Endring </w:t>
            </w:r>
            <w:r w:rsidRPr="001A69B5">
              <w:br/>
              <w:t>i pst.</w:t>
            </w:r>
          </w:p>
        </w:tc>
      </w:tr>
      <w:tr w:rsidR="000513CD" w:rsidRPr="001A69B5" w14:paraId="5C626E7B" w14:textId="77777777" w:rsidTr="001B3733">
        <w:trPr>
          <w:trHeight w:val="380"/>
        </w:trPr>
        <w:tc>
          <w:tcPr>
            <w:tcW w:w="840" w:type="dxa"/>
          </w:tcPr>
          <w:p w14:paraId="0D490795" w14:textId="77777777" w:rsidR="000513CD" w:rsidRPr="001A69B5" w:rsidRDefault="0009509B" w:rsidP="001A69B5">
            <w:r w:rsidRPr="001A69B5">
              <w:t>231</w:t>
            </w:r>
          </w:p>
        </w:tc>
        <w:tc>
          <w:tcPr>
            <w:tcW w:w="3500" w:type="dxa"/>
          </w:tcPr>
          <w:p w14:paraId="45B48D23" w14:textId="77777777" w:rsidR="000513CD" w:rsidRPr="001A69B5" w:rsidRDefault="0009509B" w:rsidP="001A69B5">
            <w:proofErr w:type="spellStart"/>
            <w:r w:rsidRPr="001A69B5">
              <w:t>Barnehagar</w:t>
            </w:r>
            <w:proofErr w:type="spellEnd"/>
          </w:p>
        </w:tc>
        <w:tc>
          <w:tcPr>
            <w:tcW w:w="1300" w:type="dxa"/>
          </w:tcPr>
          <w:p w14:paraId="3A973F6C" w14:textId="77777777" w:rsidR="000513CD" w:rsidRPr="001A69B5" w:rsidRDefault="0009509B" w:rsidP="001A69B5">
            <w:r w:rsidRPr="001A69B5">
              <w:t>765 935</w:t>
            </w:r>
          </w:p>
        </w:tc>
        <w:tc>
          <w:tcPr>
            <w:tcW w:w="1300" w:type="dxa"/>
          </w:tcPr>
          <w:p w14:paraId="5768E58E" w14:textId="77777777" w:rsidR="000513CD" w:rsidRPr="001A69B5" w:rsidRDefault="0009509B" w:rsidP="001A69B5">
            <w:r w:rsidRPr="001A69B5">
              <w:t>703 815</w:t>
            </w:r>
          </w:p>
        </w:tc>
        <w:tc>
          <w:tcPr>
            <w:tcW w:w="1300" w:type="dxa"/>
          </w:tcPr>
          <w:p w14:paraId="6E3B51D3" w14:textId="77777777" w:rsidR="000513CD" w:rsidRPr="001A69B5" w:rsidRDefault="0009509B" w:rsidP="001A69B5">
            <w:r w:rsidRPr="001A69B5">
              <w:t>750 977</w:t>
            </w:r>
          </w:p>
        </w:tc>
        <w:tc>
          <w:tcPr>
            <w:tcW w:w="1300" w:type="dxa"/>
          </w:tcPr>
          <w:p w14:paraId="74BEF24D" w14:textId="77777777" w:rsidR="000513CD" w:rsidRPr="001A69B5" w:rsidRDefault="0009509B" w:rsidP="001A69B5">
            <w:r w:rsidRPr="001A69B5">
              <w:t>6,7</w:t>
            </w:r>
          </w:p>
        </w:tc>
      </w:tr>
      <w:tr w:rsidR="000513CD" w:rsidRPr="001A69B5" w14:paraId="4DCB0218" w14:textId="77777777" w:rsidTr="001B3733">
        <w:trPr>
          <w:trHeight w:val="380"/>
        </w:trPr>
        <w:tc>
          <w:tcPr>
            <w:tcW w:w="840" w:type="dxa"/>
          </w:tcPr>
          <w:p w14:paraId="47353DEC" w14:textId="77777777" w:rsidR="000513CD" w:rsidRPr="001A69B5" w:rsidRDefault="000513CD" w:rsidP="001A69B5"/>
        </w:tc>
        <w:tc>
          <w:tcPr>
            <w:tcW w:w="3500" w:type="dxa"/>
          </w:tcPr>
          <w:p w14:paraId="60956D62" w14:textId="77777777" w:rsidR="000513CD" w:rsidRPr="001A69B5" w:rsidRDefault="0009509B" w:rsidP="001A69B5">
            <w:r w:rsidRPr="001A69B5">
              <w:t>Sum kategori 07.30</w:t>
            </w:r>
          </w:p>
        </w:tc>
        <w:tc>
          <w:tcPr>
            <w:tcW w:w="1300" w:type="dxa"/>
          </w:tcPr>
          <w:p w14:paraId="5F9242F5" w14:textId="77777777" w:rsidR="000513CD" w:rsidRPr="001A69B5" w:rsidRDefault="0009509B" w:rsidP="001A69B5">
            <w:r w:rsidRPr="001A69B5">
              <w:t>765 935</w:t>
            </w:r>
          </w:p>
        </w:tc>
        <w:tc>
          <w:tcPr>
            <w:tcW w:w="1300" w:type="dxa"/>
          </w:tcPr>
          <w:p w14:paraId="091FA299" w14:textId="77777777" w:rsidR="000513CD" w:rsidRPr="001A69B5" w:rsidRDefault="0009509B" w:rsidP="001A69B5">
            <w:r w:rsidRPr="001A69B5">
              <w:t>703 815</w:t>
            </w:r>
          </w:p>
        </w:tc>
        <w:tc>
          <w:tcPr>
            <w:tcW w:w="1300" w:type="dxa"/>
          </w:tcPr>
          <w:p w14:paraId="1DAD8926" w14:textId="77777777" w:rsidR="000513CD" w:rsidRPr="001A69B5" w:rsidRDefault="0009509B" w:rsidP="001A69B5">
            <w:r w:rsidRPr="001A69B5">
              <w:t>750 977</w:t>
            </w:r>
          </w:p>
        </w:tc>
        <w:tc>
          <w:tcPr>
            <w:tcW w:w="1300" w:type="dxa"/>
          </w:tcPr>
          <w:p w14:paraId="257327CF" w14:textId="77777777" w:rsidR="000513CD" w:rsidRPr="001A69B5" w:rsidRDefault="0009509B" w:rsidP="001A69B5">
            <w:r w:rsidRPr="001A69B5">
              <w:t>6,7</w:t>
            </w:r>
          </w:p>
        </w:tc>
      </w:tr>
    </w:tbl>
    <w:p w14:paraId="56F6F850" w14:textId="77777777" w:rsidR="000513CD" w:rsidRPr="001A69B5" w:rsidRDefault="0009509B" w:rsidP="001A69B5">
      <w:pPr>
        <w:pStyle w:val="Undertittel"/>
      </w:pPr>
      <w:r w:rsidRPr="001A69B5">
        <w:t>Innleiing</w:t>
      </w:r>
    </w:p>
    <w:p w14:paraId="5BA1084D" w14:textId="77777777" w:rsidR="000513CD" w:rsidRPr="001A69B5" w:rsidRDefault="0009509B" w:rsidP="001A69B5">
      <w:r w:rsidRPr="001A69B5">
        <w:t xml:space="preserve">Departementet ønsker </w:t>
      </w:r>
      <w:proofErr w:type="spellStart"/>
      <w:r w:rsidRPr="001A69B5">
        <w:t>eit</w:t>
      </w:r>
      <w:proofErr w:type="spellEnd"/>
      <w:r w:rsidRPr="001A69B5">
        <w:t xml:space="preserve"> </w:t>
      </w:r>
      <w:proofErr w:type="spellStart"/>
      <w:r w:rsidRPr="001A69B5">
        <w:t>mangfaldig</w:t>
      </w:r>
      <w:proofErr w:type="spellEnd"/>
      <w:r w:rsidRPr="001A69B5">
        <w:t xml:space="preserve"> </w:t>
      </w:r>
      <w:proofErr w:type="spellStart"/>
      <w:r w:rsidRPr="001A69B5">
        <w:t>barnehagetilbod</w:t>
      </w:r>
      <w:proofErr w:type="spellEnd"/>
      <w:r w:rsidRPr="001A69B5">
        <w:t xml:space="preserve"> og vil legge til rette for at alle barn får høve til å gå i barnehage. Gode sosiale </w:t>
      </w:r>
      <w:proofErr w:type="spellStart"/>
      <w:r w:rsidRPr="001A69B5">
        <w:t>ferdigheiter</w:t>
      </w:r>
      <w:proofErr w:type="spellEnd"/>
      <w:r w:rsidRPr="001A69B5">
        <w:t xml:space="preserve"> og forståing av eigne og andre sine grenser er viktig kompetanse som barnehagen kan gi barna. Språk er nøkkelen til like </w:t>
      </w:r>
      <w:proofErr w:type="spellStart"/>
      <w:r w:rsidRPr="001A69B5">
        <w:t>moglegheiter</w:t>
      </w:r>
      <w:proofErr w:type="spellEnd"/>
      <w:r w:rsidRPr="001A69B5">
        <w:t xml:space="preserve"> </w:t>
      </w:r>
      <w:proofErr w:type="spellStart"/>
      <w:r w:rsidRPr="001A69B5">
        <w:t>vidare</w:t>
      </w:r>
      <w:proofErr w:type="spellEnd"/>
      <w:r w:rsidRPr="001A69B5">
        <w:t xml:space="preserve"> i utdanninga og deltakinga i samfunnet. Læring må skje gjennom leik, og den </w:t>
      </w:r>
      <w:proofErr w:type="spellStart"/>
      <w:r w:rsidRPr="001A69B5">
        <w:t>einskilde</w:t>
      </w:r>
      <w:proofErr w:type="spellEnd"/>
      <w:r w:rsidRPr="001A69B5">
        <w:t xml:space="preserve"> barnehagen må stå fritt til å legge til rette for </w:t>
      </w:r>
      <w:proofErr w:type="spellStart"/>
      <w:r w:rsidRPr="001A69B5">
        <w:t>eit</w:t>
      </w:r>
      <w:proofErr w:type="spellEnd"/>
      <w:r w:rsidRPr="001A69B5">
        <w:t xml:space="preserve"> </w:t>
      </w:r>
      <w:proofErr w:type="spellStart"/>
      <w:r w:rsidRPr="001A69B5">
        <w:t>stimulerande</w:t>
      </w:r>
      <w:proofErr w:type="spellEnd"/>
      <w:r w:rsidRPr="001A69B5">
        <w:t xml:space="preserve"> miljø som </w:t>
      </w:r>
      <w:proofErr w:type="spellStart"/>
      <w:r w:rsidRPr="001A69B5">
        <w:t>støttar</w:t>
      </w:r>
      <w:proofErr w:type="spellEnd"/>
      <w:r w:rsidRPr="001A69B5">
        <w:t xml:space="preserve"> opp om barnas lyst til å leike, utforske, lære og </w:t>
      </w:r>
      <w:proofErr w:type="spellStart"/>
      <w:r w:rsidRPr="001A69B5">
        <w:t>meistre</w:t>
      </w:r>
      <w:proofErr w:type="spellEnd"/>
      <w:r w:rsidRPr="001A69B5">
        <w:t>.</w:t>
      </w:r>
    </w:p>
    <w:p w14:paraId="4BC86822" w14:textId="77777777" w:rsidR="000513CD" w:rsidRPr="001A69B5" w:rsidRDefault="0009509B" w:rsidP="001A69B5">
      <w:r w:rsidRPr="001A69B5">
        <w:t xml:space="preserve">Departementet har fastsett </w:t>
      </w:r>
      <w:proofErr w:type="spellStart"/>
      <w:r w:rsidRPr="001A69B5">
        <w:t>følgande</w:t>
      </w:r>
      <w:proofErr w:type="spellEnd"/>
      <w:r w:rsidRPr="001A69B5">
        <w:t xml:space="preserve"> overordna mål for </w:t>
      </w:r>
      <w:proofErr w:type="spellStart"/>
      <w:r w:rsidRPr="001A69B5">
        <w:t>barnehagane</w:t>
      </w:r>
      <w:proofErr w:type="spellEnd"/>
      <w:r w:rsidRPr="001A69B5">
        <w:t>:</w:t>
      </w:r>
    </w:p>
    <w:p w14:paraId="624FCB59" w14:textId="77777777" w:rsidR="000513CD" w:rsidRPr="001A69B5" w:rsidRDefault="0009509B" w:rsidP="001A69B5">
      <w:pPr>
        <w:pStyle w:val="Liste"/>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leike- og læringsmiljø.</w:t>
      </w:r>
    </w:p>
    <w:p w14:paraId="2A38FDDC" w14:textId="77777777" w:rsidR="000513CD" w:rsidRPr="001A69B5" w:rsidRDefault="0009509B" w:rsidP="001A69B5">
      <w:pPr>
        <w:pStyle w:val="Liste"/>
      </w:pPr>
      <w:r w:rsidRPr="001A69B5">
        <w:t xml:space="preserve">Barn som har behov for det, får hjelp </w:t>
      </w:r>
      <w:proofErr w:type="spellStart"/>
      <w:r w:rsidRPr="001A69B5">
        <w:t>tidleg</w:t>
      </w:r>
      <w:proofErr w:type="spellEnd"/>
      <w:r w:rsidRPr="001A69B5">
        <w:t>, slik at alle får utvikla potensialet sitt.</w:t>
      </w:r>
    </w:p>
    <w:p w14:paraId="676FA34E" w14:textId="77777777" w:rsidR="000513CD" w:rsidRPr="001A69B5" w:rsidRDefault="0009509B" w:rsidP="001A69B5">
      <w:pPr>
        <w:pStyle w:val="Liste"/>
      </w:pPr>
      <w:r w:rsidRPr="001A69B5">
        <w:t xml:space="preserve">Dei tilsette i kunnskapssektoren har </w:t>
      </w:r>
      <w:proofErr w:type="spellStart"/>
      <w:r w:rsidRPr="001A69B5">
        <w:t>høg</w:t>
      </w:r>
      <w:proofErr w:type="spellEnd"/>
      <w:r w:rsidRPr="001A69B5">
        <w:t xml:space="preserve"> kompetanse.</w:t>
      </w:r>
    </w:p>
    <w:p w14:paraId="40D8E4FE" w14:textId="77777777" w:rsidR="000513CD" w:rsidRPr="001A69B5" w:rsidRDefault="0009509B" w:rsidP="001A69B5">
      <w:pPr>
        <w:pStyle w:val="Liste"/>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5BD5AF33" w14:textId="77777777" w:rsidR="000513CD" w:rsidRPr="001A69B5" w:rsidRDefault="0009509B" w:rsidP="001A69B5">
      <w:proofErr w:type="spellStart"/>
      <w:r w:rsidRPr="001A69B5">
        <w:t>Barnehagane</w:t>
      </w:r>
      <w:proofErr w:type="spellEnd"/>
      <w:r w:rsidRPr="001A69B5">
        <w:t xml:space="preserve"> er i </w:t>
      </w:r>
      <w:proofErr w:type="spellStart"/>
      <w:r w:rsidRPr="001A69B5">
        <w:t>hovudsak</w:t>
      </w:r>
      <w:proofErr w:type="spellEnd"/>
      <w:r w:rsidRPr="001A69B5">
        <w:t xml:space="preserve"> finansierte gjennom </w:t>
      </w:r>
      <w:proofErr w:type="spellStart"/>
      <w:r w:rsidRPr="001A69B5">
        <w:t>dei</w:t>
      </w:r>
      <w:proofErr w:type="spellEnd"/>
      <w:r w:rsidRPr="001A69B5">
        <w:t xml:space="preserve"> frie </w:t>
      </w:r>
      <w:proofErr w:type="spellStart"/>
      <w:r w:rsidRPr="001A69B5">
        <w:t>midlane</w:t>
      </w:r>
      <w:proofErr w:type="spellEnd"/>
      <w:r w:rsidRPr="001A69B5">
        <w:t xml:space="preserve"> til </w:t>
      </w:r>
      <w:proofErr w:type="spellStart"/>
      <w:r w:rsidRPr="001A69B5">
        <w:t>kommunane</w:t>
      </w:r>
      <w:proofErr w:type="spellEnd"/>
      <w:r w:rsidRPr="001A69B5">
        <w:t xml:space="preserve">, det vil </w:t>
      </w:r>
      <w:proofErr w:type="spellStart"/>
      <w:r w:rsidRPr="001A69B5">
        <w:t>seie</w:t>
      </w:r>
      <w:proofErr w:type="spellEnd"/>
      <w:r w:rsidRPr="001A69B5">
        <w:t xml:space="preserve"> </w:t>
      </w:r>
      <w:proofErr w:type="spellStart"/>
      <w:r w:rsidRPr="001A69B5">
        <w:t>rammetilskotet</w:t>
      </w:r>
      <w:proofErr w:type="spellEnd"/>
      <w:r w:rsidRPr="001A69B5">
        <w:t xml:space="preserve"> og skatteinntektene. I tillegg kjem foreldrebetalinga, som </w:t>
      </w:r>
      <w:proofErr w:type="spellStart"/>
      <w:r w:rsidRPr="001A69B5">
        <w:t>utgjer</w:t>
      </w:r>
      <w:proofErr w:type="spellEnd"/>
      <w:r w:rsidRPr="001A69B5">
        <w:t xml:space="preserve"> om lag 15 pst. av finansieringa. </w:t>
      </w:r>
      <w:proofErr w:type="spellStart"/>
      <w:r w:rsidRPr="001A69B5">
        <w:t>Barnehageeigaren</w:t>
      </w:r>
      <w:proofErr w:type="spellEnd"/>
      <w:r w:rsidRPr="001A69B5">
        <w:t xml:space="preserve"> har det overordna ansvaret for at barnehagen blir driven i samsvar med </w:t>
      </w:r>
      <w:proofErr w:type="spellStart"/>
      <w:r w:rsidRPr="001A69B5">
        <w:t>gjeldande</w:t>
      </w:r>
      <w:proofErr w:type="spellEnd"/>
      <w:r w:rsidRPr="001A69B5">
        <w:t xml:space="preserve"> lover og regelverk, jf. barnehagelova § 7. Kommunen som barnehagemyndigheit skal gi rettleiing og sjå til at </w:t>
      </w:r>
      <w:proofErr w:type="spellStart"/>
      <w:r w:rsidRPr="001A69B5">
        <w:t>barnehagane</w:t>
      </w:r>
      <w:proofErr w:type="spellEnd"/>
      <w:r w:rsidRPr="001A69B5">
        <w:t xml:space="preserve"> blir </w:t>
      </w:r>
      <w:proofErr w:type="spellStart"/>
      <w:r w:rsidRPr="001A69B5">
        <w:t>drivne</w:t>
      </w:r>
      <w:proofErr w:type="spellEnd"/>
      <w:r w:rsidRPr="001A69B5">
        <w:t xml:space="preserve"> i samsvar med regelverket, jf. barnehagelova § 8. </w:t>
      </w:r>
      <w:proofErr w:type="spellStart"/>
      <w:r w:rsidRPr="001A69B5">
        <w:t>Statsforvaltaren</w:t>
      </w:r>
      <w:proofErr w:type="spellEnd"/>
      <w:r w:rsidRPr="001A69B5">
        <w:t xml:space="preserve"> kan føre tilsyn med kommunen som barnehagemyndigheit og med </w:t>
      </w:r>
      <w:proofErr w:type="spellStart"/>
      <w:r w:rsidRPr="001A69B5">
        <w:t>einskildbarnehagar</w:t>
      </w:r>
      <w:proofErr w:type="spellEnd"/>
      <w:r w:rsidRPr="001A69B5">
        <w:t xml:space="preserve"> i </w:t>
      </w:r>
      <w:proofErr w:type="spellStart"/>
      <w:r w:rsidRPr="001A69B5">
        <w:t>særskilde</w:t>
      </w:r>
      <w:proofErr w:type="spellEnd"/>
      <w:r w:rsidRPr="001A69B5">
        <w:t xml:space="preserve"> tilfelle. </w:t>
      </w:r>
      <w:proofErr w:type="spellStart"/>
      <w:r w:rsidRPr="001A69B5">
        <w:t>Frå</w:t>
      </w:r>
      <w:proofErr w:type="spellEnd"/>
      <w:r w:rsidRPr="001A69B5">
        <w:t xml:space="preserve"> 1. januar 2022 </w:t>
      </w:r>
      <w:proofErr w:type="spellStart"/>
      <w:r w:rsidRPr="001A69B5">
        <w:t>tek</w:t>
      </w:r>
      <w:proofErr w:type="spellEnd"/>
      <w:r w:rsidRPr="001A69B5">
        <w:t xml:space="preserve"> departementet sikte på at ansvaret for økonomisk tilsyn med private </w:t>
      </w:r>
      <w:proofErr w:type="spellStart"/>
      <w:r w:rsidRPr="001A69B5">
        <w:t>barnehagar</w:t>
      </w:r>
      <w:proofErr w:type="spellEnd"/>
      <w:r w:rsidRPr="001A69B5">
        <w:t xml:space="preserve"> vert overført </w:t>
      </w:r>
      <w:proofErr w:type="spellStart"/>
      <w:r w:rsidRPr="001A69B5">
        <w:t>frå</w:t>
      </w:r>
      <w:proofErr w:type="spellEnd"/>
      <w:r w:rsidRPr="001A69B5">
        <w:t xml:space="preserve"> </w:t>
      </w:r>
      <w:proofErr w:type="spellStart"/>
      <w:r w:rsidRPr="001A69B5">
        <w:t>kommunane</w:t>
      </w:r>
      <w:proofErr w:type="spellEnd"/>
      <w:r w:rsidRPr="001A69B5">
        <w:t xml:space="preserve"> til Utdanningsdirektoratet.</w:t>
      </w:r>
    </w:p>
    <w:p w14:paraId="2FAF29F2" w14:textId="77777777" w:rsidR="000513CD" w:rsidRPr="001A69B5" w:rsidRDefault="0009509B" w:rsidP="001A69B5">
      <w:r w:rsidRPr="001A69B5">
        <w:t xml:space="preserve">Når det </w:t>
      </w:r>
      <w:proofErr w:type="spellStart"/>
      <w:r w:rsidRPr="001A69B5">
        <w:t>gjeld</w:t>
      </w:r>
      <w:proofErr w:type="spellEnd"/>
      <w:r w:rsidRPr="001A69B5">
        <w:t xml:space="preserve"> statistikk og informasjon om ressursbruken i barnehagesektoren, er det å finne i del III, kap. 7 Nøkkeltal for barnehagesektoren. Sjå òg omtale i del I, kap. 3 Oppfølging av oppmodingsvedtak.</w:t>
      </w:r>
    </w:p>
    <w:p w14:paraId="6DE8EA66" w14:textId="77777777" w:rsidR="000513CD" w:rsidRPr="001A69B5" w:rsidRDefault="0009509B" w:rsidP="001A69B5">
      <w:r w:rsidRPr="001A69B5">
        <w:t xml:space="preserve">Covid-19-pandemien har sett sitt preg på situasjonen i </w:t>
      </w:r>
      <w:proofErr w:type="spellStart"/>
      <w:r w:rsidRPr="001A69B5">
        <w:t>barnehagane</w:t>
      </w:r>
      <w:proofErr w:type="spellEnd"/>
      <w:r w:rsidRPr="001A69B5">
        <w:t xml:space="preserve">, og </w:t>
      </w:r>
      <w:proofErr w:type="spellStart"/>
      <w:r w:rsidRPr="001A69B5">
        <w:t>sjølv</w:t>
      </w:r>
      <w:proofErr w:type="spellEnd"/>
      <w:r w:rsidRPr="001A69B5">
        <w:t xml:space="preserve"> om </w:t>
      </w:r>
      <w:proofErr w:type="spellStart"/>
      <w:r w:rsidRPr="001A69B5">
        <w:t>dei</w:t>
      </w:r>
      <w:proofErr w:type="spellEnd"/>
      <w:r w:rsidRPr="001A69B5">
        <w:t xml:space="preserve"> tilsette har gjort </w:t>
      </w:r>
      <w:proofErr w:type="spellStart"/>
      <w:r w:rsidRPr="001A69B5">
        <w:t>ein</w:t>
      </w:r>
      <w:proofErr w:type="spellEnd"/>
      <w:r w:rsidRPr="001A69B5">
        <w:t xml:space="preserve"> stor innsats for å gi </w:t>
      </w:r>
      <w:proofErr w:type="spellStart"/>
      <w:r w:rsidRPr="001A69B5">
        <w:t>eit</w:t>
      </w:r>
      <w:proofErr w:type="spellEnd"/>
      <w:r w:rsidRPr="001A69B5">
        <w:t xml:space="preserve"> så godt </w:t>
      </w:r>
      <w:proofErr w:type="spellStart"/>
      <w:r w:rsidRPr="001A69B5">
        <w:t>tilbod</w:t>
      </w:r>
      <w:proofErr w:type="spellEnd"/>
      <w:r w:rsidRPr="001A69B5">
        <w:t xml:space="preserve"> som </w:t>
      </w:r>
      <w:proofErr w:type="spellStart"/>
      <w:r w:rsidRPr="001A69B5">
        <w:t>mogleg</w:t>
      </w:r>
      <w:proofErr w:type="spellEnd"/>
      <w:r w:rsidRPr="001A69B5">
        <w:t xml:space="preserve">, har situasjonen hatt negative </w:t>
      </w:r>
      <w:proofErr w:type="spellStart"/>
      <w:r w:rsidRPr="001A69B5">
        <w:t>konsekvensar</w:t>
      </w:r>
      <w:proofErr w:type="spellEnd"/>
      <w:r w:rsidRPr="001A69B5">
        <w:t xml:space="preserve"> – </w:t>
      </w:r>
      <w:proofErr w:type="spellStart"/>
      <w:r w:rsidRPr="001A69B5">
        <w:t>særleg</w:t>
      </w:r>
      <w:proofErr w:type="spellEnd"/>
      <w:r w:rsidRPr="001A69B5">
        <w:t xml:space="preserve"> for sårbare barn. Sjå </w:t>
      </w:r>
      <w:proofErr w:type="spellStart"/>
      <w:r w:rsidRPr="001A69B5">
        <w:t>nærmare</w:t>
      </w:r>
      <w:proofErr w:type="spellEnd"/>
      <w:r w:rsidRPr="001A69B5">
        <w:t xml:space="preserve"> omtale i del III, kap. 11 </w:t>
      </w:r>
      <w:proofErr w:type="spellStart"/>
      <w:r w:rsidRPr="001A69B5">
        <w:t>Konsekvensar</w:t>
      </w:r>
      <w:proofErr w:type="spellEnd"/>
      <w:r w:rsidRPr="001A69B5">
        <w:t xml:space="preserve"> av covid-19-pandemien i kunnskapssektoren.</w:t>
      </w:r>
    </w:p>
    <w:p w14:paraId="1B7541D2"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7C6AC504" w14:textId="77777777" w:rsidR="000513CD" w:rsidRPr="001A69B5" w:rsidRDefault="0009509B" w:rsidP="001A69B5">
      <w:r w:rsidRPr="001A69B5">
        <w:t xml:space="preserve">Regjeringa foreslår at 100 mill. kroner av veksten i frie inntekter til </w:t>
      </w:r>
      <w:proofErr w:type="spellStart"/>
      <w:r w:rsidRPr="001A69B5">
        <w:t>kommunane</w:t>
      </w:r>
      <w:proofErr w:type="spellEnd"/>
      <w:r w:rsidRPr="001A69B5">
        <w:t xml:space="preserve"> blir grunngitt med å legge til rette for </w:t>
      </w:r>
      <w:proofErr w:type="spellStart"/>
      <w:r w:rsidRPr="001A69B5">
        <w:t>fleire</w:t>
      </w:r>
      <w:proofErr w:type="spellEnd"/>
      <w:r w:rsidRPr="001A69B5">
        <w:t xml:space="preserve"> </w:t>
      </w:r>
      <w:proofErr w:type="spellStart"/>
      <w:r w:rsidRPr="001A69B5">
        <w:t>barnehagelærarar</w:t>
      </w:r>
      <w:proofErr w:type="spellEnd"/>
      <w:r w:rsidRPr="001A69B5">
        <w:t xml:space="preserve"> i grunnbemanninga, og at dette må </w:t>
      </w:r>
      <w:proofErr w:type="spellStart"/>
      <w:r w:rsidRPr="001A69B5">
        <w:t>sjåast</w:t>
      </w:r>
      <w:proofErr w:type="spellEnd"/>
      <w:r w:rsidRPr="001A69B5">
        <w:t xml:space="preserve"> i lys av ambisjonen om at 50 pst. av </w:t>
      </w:r>
      <w:proofErr w:type="spellStart"/>
      <w:r w:rsidRPr="001A69B5">
        <w:t>dei</w:t>
      </w:r>
      <w:proofErr w:type="spellEnd"/>
      <w:r w:rsidRPr="001A69B5">
        <w:t xml:space="preserve"> tilsette i barnehagen skal </w:t>
      </w:r>
      <w:proofErr w:type="spellStart"/>
      <w:r w:rsidRPr="001A69B5">
        <w:t>vere</w:t>
      </w:r>
      <w:proofErr w:type="spellEnd"/>
      <w:r w:rsidRPr="001A69B5">
        <w:t xml:space="preserve"> </w:t>
      </w:r>
      <w:proofErr w:type="spellStart"/>
      <w:r w:rsidRPr="001A69B5">
        <w:t>barnehagelærarar</w:t>
      </w:r>
      <w:proofErr w:type="spellEnd"/>
      <w:r w:rsidRPr="001A69B5">
        <w:t xml:space="preserve"> </w:t>
      </w:r>
      <w:proofErr w:type="spellStart"/>
      <w:r w:rsidRPr="001A69B5">
        <w:t>innan</w:t>
      </w:r>
      <w:proofErr w:type="spellEnd"/>
      <w:r w:rsidRPr="001A69B5">
        <w:t xml:space="preserve"> 2025. Departementet foreslår også å løyve 20 mill. kroner til </w:t>
      </w:r>
      <w:proofErr w:type="spellStart"/>
      <w:r w:rsidRPr="001A69B5">
        <w:t>auka</w:t>
      </w:r>
      <w:proofErr w:type="spellEnd"/>
      <w:r w:rsidRPr="001A69B5">
        <w:t xml:space="preserve"> pedagogtettleik i </w:t>
      </w:r>
      <w:proofErr w:type="spellStart"/>
      <w:r w:rsidRPr="001A69B5">
        <w:t>levekårsutsette</w:t>
      </w:r>
      <w:proofErr w:type="spellEnd"/>
      <w:r w:rsidRPr="001A69B5">
        <w:t xml:space="preserve"> område.</w:t>
      </w:r>
    </w:p>
    <w:p w14:paraId="27151F58" w14:textId="77777777" w:rsidR="000513CD" w:rsidRPr="001A69B5" w:rsidRDefault="0009509B" w:rsidP="001A69B5">
      <w:r w:rsidRPr="001A69B5">
        <w:t xml:space="preserve">Departementet foreslår å bruke 450 mill. kroner i 2022 til tiltak for å </w:t>
      </w:r>
      <w:proofErr w:type="spellStart"/>
      <w:r w:rsidRPr="001A69B5">
        <w:t>fremje</w:t>
      </w:r>
      <w:proofErr w:type="spellEnd"/>
      <w:r w:rsidRPr="001A69B5">
        <w:t xml:space="preserve"> kvaliteten og kompetansen i </w:t>
      </w:r>
      <w:proofErr w:type="spellStart"/>
      <w:r w:rsidRPr="001A69B5">
        <w:t>barnehagane</w:t>
      </w:r>
      <w:proofErr w:type="spellEnd"/>
      <w:r w:rsidRPr="001A69B5">
        <w:t xml:space="preserve">. </w:t>
      </w:r>
      <w:proofErr w:type="spellStart"/>
      <w:r w:rsidRPr="001A69B5">
        <w:t>Midlane</w:t>
      </w:r>
      <w:proofErr w:type="spellEnd"/>
      <w:r w:rsidRPr="001A69B5">
        <w:t xml:space="preserve"> vil mellom anna bli nytta til å følge opp tiltak i den nye strategien for kvalitet i </w:t>
      </w:r>
      <w:proofErr w:type="spellStart"/>
      <w:r w:rsidRPr="001A69B5">
        <w:t>barnehagane</w:t>
      </w:r>
      <w:proofErr w:type="spellEnd"/>
      <w:r w:rsidRPr="001A69B5">
        <w:t xml:space="preserve"> mot 2030. Om lag 200 mill. kroner av dette vil gå til den regionale ordninga for kompetansetiltak. I tillegg foreslår departementet å løyve totalt 100 mill. kroner over programkategori 07.20 til kompetanseløftet i spesialpedagogikk og </w:t>
      </w:r>
      <w:proofErr w:type="spellStart"/>
      <w:r w:rsidRPr="001A69B5">
        <w:t>inkluderande</w:t>
      </w:r>
      <w:proofErr w:type="spellEnd"/>
      <w:r w:rsidRPr="001A69B5">
        <w:t xml:space="preserve"> praksis.</w:t>
      </w:r>
    </w:p>
    <w:p w14:paraId="7060343B" w14:textId="77777777" w:rsidR="000513CD" w:rsidRPr="001A69B5" w:rsidRDefault="0009509B" w:rsidP="001A69B5">
      <w:r w:rsidRPr="001A69B5">
        <w:t xml:space="preserve">Departementet foreslår å løyve 8,7 mill. kroner i 2022 til å opprette 150 </w:t>
      </w:r>
      <w:proofErr w:type="spellStart"/>
      <w:r w:rsidRPr="001A69B5">
        <w:t>fleire</w:t>
      </w:r>
      <w:proofErr w:type="spellEnd"/>
      <w:r w:rsidRPr="001A69B5">
        <w:t xml:space="preserve"> </w:t>
      </w:r>
      <w:proofErr w:type="spellStart"/>
      <w:r w:rsidRPr="001A69B5">
        <w:t>vidareutdanningsplassar</w:t>
      </w:r>
      <w:proofErr w:type="spellEnd"/>
      <w:r w:rsidRPr="001A69B5">
        <w:t xml:space="preserve"> for </w:t>
      </w:r>
      <w:proofErr w:type="spellStart"/>
      <w:r w:rsidRPr="001A69B5">
        <w:t>barnehagelærarar</w:t>
      </w:r>
      <w:proofErr w:type="spellEnd"/>
      <w:r w:rsidRPr="001A69B5">
        <w:t xml:space="preserve">, </w:t>
      </w:r>
      <w:proofErr w:type="spellStart"/>
      <w:r w:rsidRPr="001A69B5">
        <w:t>hovudsakleg</w:t>
      </w:r>
      <w:proofErr w:type="spellEnd"/>
      <w:r w:rsidRPr="001A69B5">
        <w:t xml:space="preserve"> i spesialpedagogikk.</w:t>
      </w:r>
    </w:p>
    <w:p w14:paraId="35C09D4A" w14:textId="77777777" w:rsidR="000513CD" w:rsidRPr="001A69B5" w:rsidRDefault="0009509B" w:rsidP="001A69B5">
      <w:r w:rsidRPr="001A69B5">
        <w:t xml:space="preserve">Departementet foreslår samla sett å løyve 240 mill. kroner i 2022 til tiltak for å støtte barn og unge som følge av </w:t>
      </w:r>
      <w:proofErr w:type="spellStart"/>
      <w:r w:rsidRPr="001A69B5">
        <w:t>konsekvensar</w:t>
      </w:r>
      <w:proofErr w:type="spellEnd"/>
      <w:r w:rsidRPr="001A69B5">
        <w:t xml:space="preserve"> av covid-19-pandemien i </w:t>
      </w:r>
      <w:proofErr w:type="spellStart"/>
      <w:proofErr w:type="gramStart"/>
      <w:r w:rsidRPr="001A69B5">
        <w:t>skule</w:t>
      </w:r>
      <w:proofErr w:type="spellEnd"/>
      <w:proofErr w:type="gramEnd"/>
      <w:r w:rsidRPr="001A69B5">
        <w:t xml:space="preserve"> og barnehage. </w:t>
      </w:r>
      <w:proofErr w:type="spellStart"/>
      <w:r w:rsidRPr="001A69B5">
        <w:t>Midlane</w:t>
      </w:r>
      <w:proofErr w:type="spellEnd"/>
      <w:r w:rsidRPr="001A69B5">
        <w:t xml:space="preserve"> kan mellom anna brukast til tiltak for å støtte den </w:t>
      </w:r>
      <w:proofErr w:type="spellStart"/>
      <w:r w:rsidRPr="001A69B5">
        <w:t>faglege</w:t>
      </w:r>
      <w:proofErr w:type="spellEnd"/>
      <w:r w:rsidRPr="001A69B5">
        <w:t xml:space="preserve"> og sosiale utviklinga til barn og unge og til betre oppfølging av sårbare barn. Dei områda som har hatt </w:t>
      </w:r>
      <w:proofErr w:type="spellStart"/>
      <w:r w:rsidRPr="001A69B5">
        <w:t>høgast</w:t>
      </w:r>
      <w:proofErr w:type="spellEnd"/>
      <w:r w:rsidRPr="001A69B5">
        <w:t xml:space="preserve"> smittetrykk, skal få </w:t>
      </w:r>
      <w:proofErr w:type="spellStart"/>
      <w:r w:rsidRPr="001A69B5">
        <w:t>meir</w:t>
      </w:r>
      <w:proofErr w:type="spellEnd"/>
      <w:r w:rsidRPr="001A69B5">
        <w:t xml:space="preserve"> enn område som har hatt </w:t>
      </w:r>
      <w:proofErr w:type="spellStart"/>
      <w:r w:rsidRPr="001A69B5">
        <w:t>lågare</w:t>
      </w:r>
      <w:proofErr w:type="spellEnd"/>
      <w:r w:rsidRPr="001A69B5">
        <w:t xml:space="preserve"> smittetrykk. Sjå </w:t>
      </w:r>
      <w:proofErr w:type="spellStart"/>
      <w:r w:rsidRPr="001A69B5">
        <w:t>nærare</w:t>
      </w:r>
      <w:proofErr w:type="spellEnd"/>
      <w:r w:rsidRPr="001A69B5">
        <w:t xml:space="preserve"> omtale under programkategori 07.20 Grunnopplæringa.</w:t>
      </w:r>
    </w:p>
    <w:p w14:paraId="395F026A"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det nasjonale minstekravet til foreldrebetaling, som </w:t>
      </w:r>
      <w:proofErr w:type="spellStart"/>
      <w:r w:rsidRPr="001A69B5">
        <w:t>inneber</w:t>
      </w:r>
      <w:proofErr w:type="spellEnd"/>
      <w:r w:rsidRPr="001A69B5">
        <w:t xml:space="preserve"> at ingen skal betale </w:t>
      </w:r>
      <w:proofErr w:type="spellStart"/>
      <w:r w:rsidRPr="001A69B5">
        <w:t>meir</w:t>
      </w:r>
      <w:proofErr w:type="spellEnd"/>
      <w:r w:rsidRPr="001A69B5">
        <w:t xml:space="preserve"> enn 6 pst. av samla skattbar inntekt for </w:t>
      </w:r>
      <w:proofErr w:type="spellStart"/>
      <w:r w:rsidRPr="001A69B5">
        <w:t>ein</w:t>
      </w:r>
      <w:proofErr w:type="spellEnd"/>
      <w:r w:rsidRPr="001A69B5">
        <w:t xml:space="preserve"> barnehageplass. Maksimalprisen vil </w:t>
      </w:r>
      <w:proofErr w:type="spellStart"/>
      <w:r w:rsidRPr="001A69B5">
        <w:t>vere</w:t>
      </w:r>
      <w:proofErr w:type="spellEnd"/>
      <w:r w:rsidRPr="001A69B5">
        <w:t xml:space="preserve"> 3 315 kroner per </w:t>
      </w:r>
      <w:proofErr w:type="spellStart"/>
      <w:r w:rsidRPr="001A69B5">
        <w:t>månad</w:t>
      </w:r>
      <w:proofErr w:type="spellEnd"/>
      <w:r w:rsidRPr="001A69B5">
        <w:t xml:space="preserve"> </w:t>
      </w:r>
      <w:proofErr w:type="spellStart"/>
      <w:r w:rsidRPr="001A69B5">
        <w:t>frå</w:t>
      </w:r>
      <w:proofErr w:type="spellEnd"/>
      <w:r w:rsidRPr="001A69B5">
        <w:t xml:space="preserve"> 1. januar 2022, slik at alle </w:t>
      </w:r>
      <w:proofErr w:type="spellStart"/>
      <w:r w:rsidRPr="001A69B5">
        <w:t>familiar</w:t>
      </w:r>
      <w:proofErr w:type="spellEnd"/>
      <w:r w:rsidRPr="001A69B5">
        <w:t xml:space="preserve"> med inntekt under 607 750 kroner vil ha rett til reduksjon i foreldrebetalinga.</w:t>
      </w:r>
    </w:p>
    <w:p w14:paraId="0CEC70E1"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ordninga med 20 </w:t>
      </w:r>
      <w:proofErr w:type="spellStart"/>
      <w:r w:rsidRPr="001A69B5">
        <w:t>timar</w:t>
      </w:r>
      <w:proofErr w:type="spellEnd"/>
      <w:r w:rsidRPr="001A69B5">
        <w:t xml:space="preserve"> gratis kjernetid i barnehage per veke for barn i alderen 2–5 år i </w:t>
      </w:r>
      <w:proofErr w:type="spellStart"/>
      <w:r w:rsidRPr="001A69B5">
        <w:t>familiar</w:t>
      </w:r>
      <w:proofErr w:type="spellEnd"/>
      <w:r w:rsidRPr="001A69B5">
        <w:t xml:space="preserve"> med låg inntekt. Inntektsgrensa for ordninga vil </w:t>
      </w:r>
      <w:proofErr w:type="spellStart"/>
      <w:r w:rsidRPr="001A69B5">
        <w:t>vere</w:t>
      </w:r>
      <w:proofErr w:type="spellEnd"/>
      <w:r w:rsidRPr="001A69B5">
        <w:t xml:space="preserve"> 598 825 kroner </w:t>
      </w:r>
      <w:proofErr w:type="spellStart"/>
      <w:r w:rsidRPr="001A69B5">
        <w:t>frå</w:t>
      </w:r>
      <w:proofErr w:type="spellEnd"/>
      <w:r w:rsidRPr="001A69B5">
        <w:t xml:space="preserve"> 1. august 2022.</w:t>
      </w:r>
    </w:p>
    <w:p w14:paraId="65B32F71" w14:textId="77777777" w:rsidR="000513CD" w:rsidRPr="001A69B5" w:rsidRDefault="0009509B" w:rsidP="001A69B5">
      <w:r w:rsidRPr="001A69B5">
        <w:t xml:space="preserve">Det nasjonale økonomiske tilsynet med private </w:t>
      </w:r>
      <w:proofErr w:type="spellStart"/>
      <w:r w:rsidRPr="001A69B5">
        <w:t>barnehagar</w:t>
      </w:r>
      <w:proofErr w:type="spellEnd"/>
      <w:r w:rsidRPr="001A69B5">
        <w:t xml:space="preserve"> er under etablering, og departementet </w:t>
      </w:r>
      <w:proofErr w:type="spellStart"/>
      <w:r w:rsidRPr="001A69B5">
        <w:t>tek</w:t>
      </w:r>
      <w:proofErr w:type="spellEnd"/>
      <w:r w:rsidRPr="001A69B5">
        <w:t xml:space="preserve"> sikte på at ansvaret for økonomisk tilsyn med private </w:t>
      </w:r>
      <w:proofErr w:type="spellStart"/>
      <w:r w:rsidRPr="001A69B5">
        <w:t>barnehagar</w:t>
      </w:r>
      <w:proofErr w:type="spellEnd"/>
      <w:r w:rsidRPr="001A69B5">
        <w:t xml:space="preserve"> blir overført </w:t>
      </w:r>
      <w:proofErr w:type="spellStart"/>
      <w:r w:rsidRPr="001A69B5">
        <w:t>frå</w:t>
      </w:r>
      <w:proofErr w:type="spellEnd"/>
      <w:r w:rsidRPr="001A69B5">
        <w:t xml:space="preserve"> </w:t>
      </w:r>
      <w:proofErr w:type="spellStart"/>
      <w:r w:rsidRPr="001A69B5">
        <w:t>kommunane</w:t>
      </w:r>
      <w:proofErr w:type="spellEnd"/>
      <w:r w:rsidRPr="001A69B5">
        <w:t xml:space="preserve"> til Utdanningsdirektoratet </w:t>
      </w:r>
      <w:proofErr w:type="spellStart"/>
      <w:r w:rsidRPr="001A69B5">
        <w:t>frå</w:t>
      </w:r>
      <w:proofErr w:type="spellEnd"/>
      <w:r w:rsidRPr="001A69B5">
        <w:t xml:space="preserve"> 1. januar 2022. Departementet foreslår å styrke løyvinga slik at det totalt blir løyvd 30 mill. kroner til tilsynet i 2022.</w:t>
      </w:r>
    </w:p>
    <w:p w14:paraId="262FFBBC" w14:textId="77777777" w:rsidR="000513CD" w:rsidRPr="001A69B5" w:rsidRDefault="0009509B" w:rsidP="001A69B5">
      <w:pPr>
        <w:pStyle w:val="Undertittel"/>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leike- og læringsmiljø</w:t>
      </w:r>
    </w:p>
    <w:p w14:paraId="19D9348A"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3CC1526C" w14:textId="77777777" w:rsidR="000513CD" w:rsidRPr="001A69B5" w:rsidRDefault="0009509B" w:rsidP="001A69B5">
      <w:pPr>
        <w:pStyle w:val="avsnitt-undertittel"/>
      </w:pPr>
      <w:proofErr w:type="spellStart"/>
      <w:r w:rsidRPr="001A69B5">
        <w:t>Ein</w:t>
      </w:r>
      <w:proofErr w:type="spellEnd"/>
      <w:r w:rsidRPr="001A69B5">
        <w:t xml:space="preserve"> del </w:t>
      </w:r>
      <w:proofErr w:type="spellStart"/>
      <w:r w:rsidRPr="001A69B5">
        <w:t>barnehagar</w:t>
      </w:r>
      <w:proofErr w:type="spellEnd"/>
      <w:r w:rsidRPr="001A69B5">
        <w:t xml:space="preserve"> har </w:t>
      </w:r>
      <w:proofErr w:type="spellStart"/>
      <w:r w:rsidRPr="001A69B5">
        <w:t>lågare</w:t>
      </w:r>
      <w:proofErr w:type="spellEnd"/>
      <w:r w:rsidRPr="001A69B5">
        <w:t xml:space="preserve"> kvalitet enn forventa</w:t>
      </w:r>
    </w:p>
    <w:p w14:paraId="5F83CD3A" w14:textId="77777777" w:rsidR="000513CD" w:rsidRPr="001A69B5" w:rsidRDefault="0009509B" w:rsidP="001A69B5">
      <w:r w:rsidRPr="001A69B5">
        <w:t xml:space="preserve">Den nordiske barnehagemodellen kombinerer omsorg, leik og læring i </w:t>
      </w:r>
      <w:proofErr w:type="spellStart"/>
      <w:r w:rsidRPr="001A69B5">
        <w:t>ein</w:t>
      </w:r>
      <w:proofErr w:type="spellEnd"/>
      <w:r w:rsidRPr="001A69B5">
        <w:t xml:space="preserve"> pedagogisk heilskap og har </w:t>
      </w:r>
      <w:proofErr w:type="spellStart"/>
      <w:r w:rsidRPr="001A69B5">
        <w:t>eit</w:t>
      </w:r>
      <w:proofErr w:type="spellEnd"/>
      <w:r w:rsidRPr="001A69B5">
        <w:t xml:space="preserve"> godt omdømme internasjonalt. Den </w:t>
      </w:r>
      <w:proofErr w:type="spellStart"/>
      <w:r w:rsidRPr="001A69B5">
        <w:t>noverande</w:t>
      </w:r>
      <w:proofErr w:type="spellEnd"/>
      <w:r w:rsidRPr="001A69B5">
        <w:t xml:space="preserve"> forskrifta om rammeplan for </w:t>
      </w:r>
      <w:proofErr w:type="spellStart"/>
      <w:r w:rsidRPr="001A69B5">
        <w:t>innhaldet</w:t>
      </w:r>
      <w:proofErr w:type="spellEnd"/>
      <w:r w:rsidRPr="001A69B5">
        <w:t xml:space="preserve"> i og </w:t>
      </w:r>
      <w:proofErr w:type="spellStart"/>
      <w:r w:rsidRPr="001A69B5">
        <w:t>oppgåvene</w:t>
      </w:r>
      <w:proofErr w:type="spellEnd"/>
      <w:r w:rsidRPr="001A69B5">
        <w:t xml:space="preserve"> til barnehagen tok til å gjelde 1. august 2017. Rammeplanen legg vekt på at barnehagen skal bidra til at barna får </w:t>
      </w:r>
      <w:proofErr w:type="spellStart"/>
      <w:r w:rsidRPr="001A69B5">
        <w:t>ein</w:t>
      </w:r>
      <w:proofErr w:type="spellEnd"/>
      <w:r w:rsidRPr="001A69B5">
        <w:t xml:space="preserve"> god barndom prega av trivsel, omsorg og leik, samtidig som personalet skal </w:t>
      </w:r>
      <w:proofErr w:type="spellStart"/>
      <w:r w:rsidRPr="001A69B5">
        <w:t>fremje</w:t>
      </w:r>
      <w:proofErr w:type="spellEnd"/>
      <w:r w:rsidRPr="001A69B5">
        <w:t xml:space="preserve"> læring og danning.</w:t>
      </w:r>
    </w:p>
    <w:p w14:paraId="5E651BA9" w14:textId="77777777" w:rsidR="000513CD" w:rsidRPr="001A69B5" w:rsidRDefault="0009509B" w:rsidP="001A69B5">
      <w:r w:rsidRPr="001A69B5">
        <w:t xml:space="preserve">Utdanningsdirektoratet har starta evalueringa av korleis rammeplanen blir praktisert, fortolka, operasjonalisert og erfart på ulike nivå i sektoren. Forskingsinstituttet NORCE skal gjennomføre evalueringa i perioden 2018–23. Dei to første </w:t>
      </w:r>
      <w:proofErr w:type="spellStart"/>
      <w:r w:rsidRPr="001A69B5">
        <w:t>rapportane</w:t>
      </w:r>
      <w:proofErr w:type="spellEnd"/>
      <w:r w:rsidRPr="001A69B5">
        <w:t xml:space="preserve"> kom i januar og april 2021. Dei viser mellom anna at rammeplanen er breitt forankra i sektoren, og at planen er </w:t>
      </w:r>
      <w:proofErr w:type="spellStart"/>
      <w:r w:rsidRPr="001A69B5">
        <w:t>eit</w:t>
      </w:r>
      <w:proofErr w:type="spellEnd"/>
      <w:r w:rsidRPr="001A69B5">
        <w:t xml:space="preserve"> </w:t>
      </w:r>
      <w:proofErr w:type="spellStart"/>
      <w:r w:rsidRPr="001A69B5">
        <w:t>tydlegare</w:t>
      </w:r>
      <w:proofErr w:type="spellEnd"/>
      <w:r w:rsidRPr="001A69B5">
        <w:t xml:space="preserve"> verktøy for styring enn </w:t>
      </w:r>
      <w:proofErr w:type="spellStart"/>
      <w:r w:rsidRPr="001A69B5">
        <w:t>tidlegare</w:t>
      </w:r>
      <w:proofErr w:type="spellEnd"/>
      <w:r w:rsidRPr="001A69B5">
        <w:t xml:space="preserve">. Samtidig </w:t>
      </w:r>
      <w:proofErr w:type="spellStart"/>
      <w:r w:rsidRPr="001A69B5">
        <w:t>peikar</w:t>
      </w:r>
      <w:proofErr w:type="spellEnd"/>
      <w:r w:rsidRPr="001A69B5">
        <w:t xml:space="preserve"> </w:t>
      </w:r>
      <w:proofErr w:type="spellStart"/>
      <w:r w:rsidRPr="001A69B5">
        <w:t>nokre</w:t>
      </w:r>
      <w:proofErr w:type="spellEnd"/>
      <w:r w:rsidRPr="001A69B5">
        <w:t xml:space="preserve"> </w:t>
      </w:r>
      <w:proofErr w:type="spellStart"/>
      <w:r w:rsidRPr="001A69B5">
        <w:t>kommunar</w:t>
      </w:r>
      <w:proofErr w:type="spellEnd"/>
      <w:r w:rsidRPr="001A69B5">
        <w:t xml:space="preserve"> på at det </w:t>
      </w:r>
      <w:proofErr w:type="spellStart"/>
      <w:r w:rsidRPr="001A69B5">
        <w:t>framleis</w:t>
      </w:r>
      <w:proofErr w:type="spellEnd"/>
      <w:r w:rsidRPr="001A69B5">
        <w:t xml:space="preserve"> er </w:t>
      </w:r>
      <w:proofErr w:type="spellStart"/>
      <w:r w:rsidRPr="001A69B5">
        <w:t>vanskeleg</w:t>
      </w:r>
      <w:proofErr w:type="spellEnd"/>
      <w:r w:rsidRPr="001A69B5">
        <w:t xml:space="preserve"> å føre tilsyn med om </w:t>
      </w:r>
      <w:proofErr w:type="spellStart"/>
      <w:r w:rsidRPr="001A69B5">
        <w:t>barnehagane</w:t>
      </w:r>
      <w:proofErr w:type="spellEnd"/>
      <w:r w:rsidRPr="001A69B5">
        <w:t xml:space="preserve"> følger rammeplanen. Det varierer kor </w:t>
      </w:r>
      <w:proofErr w:type="spellStart"/>
      <w:r w:rsidRPr="001A69B5">
        <w:t>mykje</w:t>
      </w:r>
      <w:proofErr w:type="spellEnd"/>
      <w:r w:rsidRPr="001A69B5">
        <w:t xml:space="preserve"> </w:t>
      </w:r>
      <w:proofErr w:type="spellStart"/>
      <w:r w:rsidRPr="001A69B5">
        <w:t>dei</w:t>
      </w:r>
      <w:proofErr w:type="spellEnd"/>
      <w:r w:rsidRPr="001A69B5">
        <w:t xml:space="preserve"> tilsette bruker rammeplanen i det </w:t>
      </w:r>
      <w:proofErr w:type="spellStart"/>
      <w:r w:rsidRPr="001A69B5">
        <w:t>daglege</w:t>
      </w:r>
      <w:proofErr w:type="spellEnd"/>
      <w:r w:rsidRPr="001A69B5">
        <w:t xml:space="preserve"> arbeidet, men </w:t>
      </w:r>
      <w:proofErr w:type="spellStart"/>
      <w:r w:rsidRPr="001A69B5">
        <w:t>barnehagane</w:t>
      </w:r>
      <w:proofErr w:type="spellEnd"/>
      <w:r w:rsidRPr="001A69B5">
        <w:t xml:space="preserve"> meiner </w:t>
      </w:r>
      <w:proofErr w:type="spellStart"/>
      <w:r w:rsidRPr="001A69B5">
        <w:t>dei</w:t>
      </w:r>
      <w:proofErr w:type="spellEnd"/>
      <w:r w:rsidRPr="001A69B5">
        <w:t xml:space="preserve"> har kompetanse til å arbeide med planen. Funn viser òg at samisk </w:t>
      </w:r>
      <w:proofErr w:type="spellStart"/>
      <w:r w:rsidRPr="001A69B5">
        <w:t>innhald</w:t>
      </w:r>
      <w:proofErr w:type="spellEnd"/>
      <w:r w:rsidRPr="001A69B5">
        <w:t xml:space="preserve"> er </w:t>
      </w:r>
      <w:proofErr w:type="spellStart"/>
      <w:r w:rsidRPr="001A69B5">
        <w:t>tydlegare</w:t>
      </w:r>
      <w:proofErr w:type="spellEnd"/>
      <w:r w:rsidRPr="001A69B5">
        <w:t xml:space="preserve"> i den nye rammeplanen, men at det er stor variasjon i korleis norske </w:t>
      </w:r>
      <w:proofErr w:type="spellStart"/>
      <w:r w:rsidRPr="001A69B5">
        <w:t>barnehagar</w:t>
      </w:r>
      <w:proofErr w:type="spellEnd"/>
      <w:r w:rsidRPr="001A69B5">
        <w:t xml:space="preserve"> arbeider med samisk </w:t>
      </w:r>
      <w:proofErr w:type="spellStart"/>
      <w:r w:rsidRPr="001A69B5">
        <w:t>innhald</w:t>
      </w:r>
      <w:proofErr w:type="spellEnd"/>
      <w:r w:rsidRPr="001A69B5">
        <w:t xml:space="preserve">. Dei samiske </w:t>
      </w:r>
      <w:proofErr w:type="spellStart"/>
      <w:r w:rsidRPr="001A69B5">
        <w:t>barnehagane</w:t>
      </w:r>
      <w:proofErr w:type="spellEnd"/>
      <w:r w:rsidRPr="001A69B5">
        <w:t xml:space="preserve"> og </w:t>
      </w:r>
      <w:proofErr w:type="spellStart"/>
      <w:r w:rsidRPr="001A69B5">
        <w:t>barnehagane</w:t>
      </w:r>
      <w:proofErr w:type="spellEnd"/>
      <w:r w:rsidRPr="001A69B5">
        <w:t xml:space="preserve"> med samiske </w:t>
      </w:r>
      <w:proofErr w:type="spellStart"/>
      <w:r w:rsidRPr="001A69B5">
        <w:t>avdelingar</w:t>
      </w:r>
      <w:proofErr w:type="spellEnd"/>
      <w:r w:rsidRPr="001A69B5">
        <w:t xml:space="preserve"> slit med å rekruttere personale med samisk språkkompetanse.</w:t>
      </w:r>
    </w:p>
    <w:p w14:paraId="67E30A51" w14:textId="77777777" w:rsidR="000513CD" w:rsidRPr="001A69B5" w:rsidRDefault="0009509B" w:rsidP="001A69B5">
      <w:r w:rsidRPr="001A69B5">
        <w:t xml:space="preserve">Det er </w:t>
      </w:r>
      <w:proofErr w:type="spellStart"/>
      <w:r w:rsidRPr="001A69B5">
        <w:t>framleis</w:t>
      </w:r>
      <w:proofErr w:type="spellEnd"/>
      <w:r w:rsidRPr="001A69B5">
        <w:t xml:space="preserve"> store </w:t>
      </w:r>
      <w:proofErr w:type="spellStart"/>
      <w:r w:rsidRPr="001A69B5">
        <w:t>forskjellar</w:t>
      </w:r>
      <w:proofErr w:type="spellEnd"/>
      <w:r w:rsidRPr="001A69B5">
        <w:t xml:space="preserve"> mellom </w:t>
      </w:r>
      <w:proofErr w:type="spellStart"/>
      <w:r w:rsidRPr="001A69B5">
        <w:t>barnehagar</w:t>
      </w:r>
      <w:proofErr w:type="spellEnd"/>
      <w:r w:rsidRPr="001A69B5">
        <w:t xml:space="preserve"> når det </w:t>
      </w:r>
      <w:proofErr w:type="spellStart"/>
      <w:r w:rsidRPr="001A69B5">
        <w:t>gjeld</w:t>
      </w:r>
      <w:proofErr w:type="spellEnd"/>
      <w:r w:rsidRPr="001A69B5">
        <w:t xml:space="preserve"> kvaliteten på </w:t>
      </w:r>
      <w:proofErr w:type="spellStart"/>
      <w:r w:rsidRPr="001A69B5">
        <w:t>tilbodet</w:t>
      </w:r>
      <w:proofErr w:type="spellEnd"/>
      <w:r w:rsidRPr="001A69B5">
        <w:t xml:space="preserve">. Det viser mellom anna </w:t>
      </w:r>
      <w:proofErr w:type="spellStart"/>
      <w:r w:rsidRPr="001A69B5">
        <w:t>undersøkingar</w:t>
      </w:r>
      <w:proofErr w:type="spellEnd"/>
      <w:r w:rsidRPr="001A69B5">
        <w:t xml:space="preserve"> som Gode barnehager i Norge (</w:t>
      </w:r>
      <w:proofErr w:type="spellStart"/>
      <w:r w:rsidRPr="001A69B5">
        <w:t>GoBaN</w:t>
      </w:r>
      <w:proofErr w:type="spellEnd"/>
      <w:r w:rsidRPr="001A69B5">
        <w:t xml:space="preserve">), Språk og læringsstudien (SOL), Stavangerprosjektet, Agderprosjektet og rapporten </w:t>
      </w:r>
      <w:r w:rsidRPr="001A69B5">
        <w:rPr>
          <w:rStyle w:val="kursiv"/>
        </w:rPr>
        <w:t>Inkluderende fellesskap for barn og unge</w:t>
      </w:r>
      <w:r w:rsidRPr="001A69B5">
        <w:t xml:space="preserve"> </w:t>
      </w:r>
      <w:proofErr w:type="spellStart"/>
      <w:r w:rsidRPr="001A69B5">
        <w:t>frå</w:t>
      </w:r>
      <w:proofErr w:type="spellEnd"/>
      <w:r w:rsidRPr="001A69B5">
        <w:t xml:space="preserve"> Nordahl-gruppa. Låg kvalitet på </w:t>
      </w:r>
      <w:proofErr w:type="spellStart"/>
      <w:r w:rsidRPr="001A69B5">
        <w:t>tilbodet</w:t>
      </w:r>
      <w:proofErr w:type="spellEnd"/>
      <w:r w:rsidRPr="001A69B5">
        <w:t xml:space="preserve"> i barnehagen går </w:t>
      </w:r>
      <w:proofErr w:type="spellStart"/>
      <w:r w:rsidRPr="001A69B5">
        <w:t>særleg</w:t>
      </w:r>
      <w:proofErr w:type="spellEnd"/>
      <w:r w:rsidRPr="001A69B5">
        <w:t xml:space="preserve"> ut over </w:t>
      </w:r>
      <w:proofErr w:type="spellStart"/>
      <w:r w:rsidRPr="001A69B5">
        <w:t>dei</w:t>
      </w:r>
      <w:proofErr w:type="spellEnd"/>
      <w:r w:rsidRPr="001A69B5">
        <w:t xml:space="preserve"> barna som har størst behov for støtte. Ekspertgruppa som evaluerte </w:t>
      </w:r>
      <w:proofErr w:type="spellStart"/>
      <w:r w:rsidRPr="001A69B5">
        <w:t>barnehagelærarrolla</w:t>
      </w:r>
      <w:proofErr w:type="spellEnd"/>
      <w:r w:rsidRPr="001A69B5">
        <w:t xml:space="preserve">, og </w:t>
      </w:r>
      <w:proofErr w:type="spellStart"/>
      <w:r w:rsidRPr="001A69B5">
        <w:t>ein</w:t>
      </w:r>
      <w:proofErr w:type="spellEnd"/>
      <w:r w:rsidRPr="001A69B5">
        <w:t xml:space="preserve"> rapport </w:t>
      </w:r>
      <w:proofErr w:type="spellStart"/>
      <w:r w:rsidRPr="001A69B5">
        <w:t>frå</w:t>
      </w:r>
      <w:proofErr w:type="spellEnd"/>
      <w:r w:rsidRPr="001A69B5">
        <w:t xml:space="preserve"> Trøndelag Forsking og Utvikling </w:t>
      </w:r>
      <w:proofErr w:type="spellStart"/>
      <w:r w:rsidRPr="001A69B5">
        <w:t>peikar</w:t>
      </w:r>
      <w:proofErr w:type="spellEnd"/>
      <w:r w:rsidRPr="001A69B5">
        <w:t xml:space="preserve"> på mangel på </w:t>
      </w:r>
      <w:proofErr w:type="spellStart"/>
      <w:r w:rsidRPr="001A69B5">
        <w:t>medvit</w:t>
      </w:r>
      <w:proofErr w:type="spellEnd"/>
      <w:r w:rsidRPr="001A69B5">
        <w:t xml:space="preserve"> og systematikk i det pedagogiske arbeidet i norske </w:t>
      </w:r>
      <w:proofErr w:type="spellStart"/>
      <w:r w:rsidRPr="001A69B5">
        <w:t>barnehagar</w:t>
      </w:r>
      <w:proofErr w:type="spellEnd"/>
      <w:r w:rsidRPr="001A69B5">
        <w:t xml:space="preserve">. </w:t>
      </w:r>
      <w:proofErr w:type="spellStart"/>
      <w:r w:rsidRPr="001A69B5">
        <w:t>Foreldreundersøkingar</w:t>
      </w:r>
      <w:proofErr w:type="spellEnd"/>
      <w:r w:rsidRPr="001A69B5">
        <w:t xml:space="preserve"> viser at </w:t>
      </w:r>
      <w:proofErr w:type="spellStart"/>
      <w:r w:rsidRPr="001A69B5">
        <w:t>barnehagane</w:t>
      </w:r>
      <w:proofErr w:type="spellEnd"/>
      <w:r w:rsidRPr="001A69B5">
        <w:t xml:space="preserve"> får godt </w:t>
      </w:r>
      <w:proofErr w:type="spellStart"/>
      <w:r w:rsidRPr="001A69B5">
        <w:t>skotsmål</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fleste foreldra, men </w:t>
      </w:r>
      <w:proofErr w:type="spellStart"/>
      <w:r w:rsidRPr="001A69B5">
        <w:t>eit</w:t>
      </w:r>
      <w:proofErr w:type="spellEnd"/>
      <w:r w:rsidRPr="001A69B5">
        <w:t xml:space="preserve"> lite </w:t>
      </w:r>
      <w:proofErr w:type="spellStart"/>
      <w:r w:rsidRPr="001A69B5">
        <w:t>mindretal</w:t>
      </w:r>
      <w:proofErr w:type="spellEnd"/>
      <w:r w:rsidRPr="001A69B5">
        <w:t xml:space="preserve"> er </w:t>
      </w:r>
      <w:proofErr w:type="spellStart"/>
      <w:r w:rsidRPr="001A69B5">
        <w:t>ikkje</w:t>
      </w:r>
      <w:proofErr w:type="spellEnd"/>
      <w:r w:rsidRPr="001A69B5">
        <w:t xml:space="preserve"> nøgde med </w:t>
      </w:r>
      <w:proofErr w:type="spellStart"/>
      <w:r w:rsidRPr="001A69B5">
        <w:t>tilbodet</w:t>
      </w:r>
      <w:proofErr w:type="spellEnd"/>
      <w:r w:rsidRPr="001A69B5">
        <w:t xml:space="preserve">. Tal </w:t>
      </w:r>
      <w:proofErr w:type="spellStart"/>
      <w:r w:rsidRPr="001A69B5">
        <w:t>frå</w:t>
      </w:r>
      <w:proofErr w:type="spellEnd"/>
      <w:r w:rsidRPr="001A69B5">
        <w:t xml:space="preserve"> foreldreundersøkinga i barnehagen 2020 viste at 97 pst. av </w:t>
      </w:r>
      <w:proofErr w:type="spellStart"/>
      <w:r w:rsidRPr="001A69B5">
        <w:t>foreldra</w:t>
      </w:r>
      <w:proofErr w:type="spellEnd"/>
      <w:r w:rsidRPr="001A69B5">
        <w:t xml:space="preserve"> svarte at </w:t>
      </w:r>
      <w:proofErr w:type="spellStart"/>
      <w:r w:rsidRPr="001A69B5">
        <w:t>dei</w:t>
      </w:r>
      <w:proofErr w:type="spellEnd"/>
      <w:r w:rsidRPr="001A69B5">
        <w:t xml:space="preserve"> var svært eller ganske nøgde med trivselen til barna og tryggleiken i barnehagen. </w:t>
      </w:r>
      <w:proofErr w:type="spellStart"/>
      <w:r w:rsidRPr="001A69B5">
        <w:t>Éin</w:t>
      </w:r>
      <w:proofErr w:type="spellEnd"/>
      <w:r w:rsidRPr="001A69B5">
        <w:t xml:space="preserve"> pst. svarte at barna </w:t>
      </w:r>
      <w:proofErr w:type="spellStart"/>
      <w:r w:rsidRPr="001A69B5">
        <w:t>deira</w:t>
      </w:r>
      <w:proofErr w:type="spellEnd"/>
      <w:r w:rsidRPr="001A69B5">
        <w:t xml:space="preserve"> </w:t>
      </w:r>
      <w:proofErr w:type="spellStart"/>
      <w:r w:rsidRPr="001A69B5">
        <w:t>ikkje</w:t>
      </w:r>
      <w:proofErr w:type="spellEnd"/>
      <w:r w:rsidRPr="001A69B5">
        <w:t xml:space="preserve"> </w:t>
      </w:r>
      <w:proofErr w:type="spellStart"/>
      <w:r w:rsidRPr="001A69B5">
        <w:t>trivst</w:t>
      </w:r>
      <w:proofErr w:type="spellEnd"/>
      <w:r w:rsidRPr="001A69B5">
        <w:t xml:space="preserve"> i barnehagen.</w:t>
      </w:r>
    </w:p>
    <w:p w14:paraId="0C0FC329"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3BEA76D" w14:textId="77777777" w:rsidR="000513CD" w:rsidRPr="001A69B5" w:rsidRDefault="0009509B" w:rsidP="001A69B5">
      <w:pPr>
        <w:pStyle w:val="avsnitt-undertittel"/>
      </w:pPr>
      <w:proofErr w:type="spellStart"/>
      <w:r w:rsidRPr="001A69B5">
        <w:t>Barnehagane</w:t>
      </w:r>
      <w:proofErr w:type="spellEnd"/>
      <w:r w:rsidRPr="001A69B5">
        <w:t xml:space="preserve"> skal få støtte til det </w:t>
      </w:r>
      <w:proofErr w:type="spellStart"/>
      <w:r w:rsidRPr="001A69B5">
        <w:t>faglege</w:t>
      </w:r>
      <w:proofErr w:type="spellEnd"/>
      <w:r w:rsidRPr="001A69B5">
        <w:t xml:space="preserve"> arbeidet sitt</w:t>
      </w:r>
    </w:p>
    <w:p w14:paraId="5429EEE4" w14:textId="77777777" w:rsidR="000513CD" w:rsidRPr="001A69B5" w:rsidRDefault="0009509B" w:rsidP="001A69B5">
      <w:r w:rsidRPr="001A69B5">
        <w:t xml:space="preserve">Rammeplanen for </w:t>
      </w:r>
      <w:proofErr w:type="spellStart"/>
      <w:r w:rsidRPr="001A69B5">
        <w:t>innhaldet</w:t>
      </w:r>
      <w:proofErr w:type="spellEnd"/>
      <w:r w:rsidRPr="001A69B5">
        <w:t xml:space="preserve"> i og </w:t>
      </w:r>
      <w:proofErr w:type="spellStart"/>
      <w:r w:rsidRPr="001A69B5">
        <w:t>oppgåvene</w:t>
      </w:r>
      <w:proofErr w:type="spellEnd"/>
      <w:r w:rsidRPr="001A69B5">
        <w:t xml:space="preserve"> til barnehagen er </w:t>
      </w:r>
      <w:proofErr w:type="spellStart"/>
      <w:r w:rsidRPr="001A69B5">
        <w:t>eit</w:t>
      </w:r>
      <w:proofErr w:type="spellEnd"/>
      <w:r w:rsidRPr="001A69B5">
        <w:t xml:space="preserve"> viktig styringsgrunnlag som skal sikre </w:t>
      </w:r>
      <w:proofErr w:type="spellStart"/>
      <w:r w:rsidRPr="001A69B5">
        <w:t>høg</w:t>
      </w:r>
      <w:proofErr w:type="spellEnd"/>
      <w:r w:rsidRPr="001A69B5">
        <w:t xml:space="preserve"> kvalitet og at barna får det </w:t>
      </w:r>
      <w:proofErr w:type="spellStart"/>
      <w:r w:rsidRPr="001A69B5">
        <w:t>tilbodet</w:t>
      </w:r>
      <w:proofErr w:type="spellEnd"/>
      <w:r w:rsidRPr="001A69B5">
        <w:t xml:space="preserve"> </w:t>
      </w:r>
      <w:proofErr w:type="spellStart"/>
      <w:r w:rsidRPr="001A69B5">
        <w:t>dei</w:t>
      </w:r>
      <w:proofErr w:type="spellEnd"/>
      <w:r w:rsidRPr="001A69B5">
        <w:t xml:space="preserve"> har rett på. Utdanningsdirektoratet har ansvaret for å støtte </w:t>
      </w:r>
      <w:proofErr w:type="spellStart"/>
      <w:r w:rsidRPr="001A69B5">
        <w:t>barnehagane</w:t>
      </w:r>
      <w:proofErr w:type="spellEnd"/>
      <w:r w:rsidRPr="001A69B5">
        <w:t xml:space="preserve"> i å utvikle praksisen sin i samsvar med rammeplanen, og det er utvikla rettleiings- og støttemateriell som </w:t>
      </w:r>
      <w:proofErr w:type="spellStart"/>
      <w:r w:rsidRPr="001A69B5">
        <w:t>barnehagane</w:t>
      </w:r>
      <w:proofErr w:type="spellEnd"/>
      <w:r w:rsidRPr="001A69B5">
        <w:t xml:space="preserve"> fritt kan bruke.</w:t>
      </w:r>
    </w:p>
    <w:p w14:paraId="67BE890D" w14:textId="77777777" w:rsidR="000513CD" w:rsidRPr="001A69B5" w:rsidRDefault="0009509B" w:rsidP="001A69B5">
      <w:proofErr w:type="spellStart"/>
      <w:r w:rsidRPr="001A69B5">
        <w:t>Eit</w:t>
      </w:r>
      <w:proofErr w:type="spellEnd"/>
      <w:r w:rsidRPr="001A69B5">
        <w:t xml:space="preserve"> treårig pilotprosjekt for ekstern rettleiing av </w:t>
      </w:r>
      <w:proofErr w:type="spellStart"/>
      <w:r w:rsidRPr="001A69B5">
        <w:t>barnehageeigarar</w:t>
      </w:r>
      <w:proofErr w:type="spellEnd"/>
      <w:r w:rsidRPr="001A69B5">
        <w:t xml:space="preserve"> i </w:t>
      </w:r>
      <w:proofErr w:type="spellStart"/>
      <w:r w:rsidRPr="001A69B5">
        <w:t>utvalde</w:t>
      </w:r>
      <w:proofErr w:type="spellEnd"/>
      <w:r w:rsidRPr="001A69B5">
        <w:t xml:space="preserve"> fylke skal gå i perioden 2021–23, og departementet foreslår å løyve 5 mill. kroner til dette i 2022. Målet er å styrke kompetansen hos </w:t>
      </w:r>
      <w:proofErr w:type="spellStart"/>
      <w:r w:rsidRPr="001A69B5">
        <w:t>eigarane</w:t>
      </w:r>
      <w:proofErr w:type="spellEnd"/>
      <w:r w:rsidRPr="001A69B5">
        <w:t xml:space="preserve"> når det </w:t>
      </w:r>
      <w:proofErr w:type="spellStart"/>
      <w:r w:rsidRPr="001A69B5">
        <w:t>gjeld</w:t>
      </w:r>
      <w:proofErr w:type="spellEnd"/>
      <w:r w:rsidRPr="001A69B5">
        <w:t xml:space="preserve"> arbeidet med kvalitetsutvikling i </w:t>
      </w:r>
      <w:proofErr w:type="spellStart"/>
      <w:r w:rsidRPr="001A69B5">
        <w:t>barnehagane</w:t>
      </w:r>
      <w:proofErr w:type="spellEnd"/>
      <w:r w:rsidRPr="001A69B5">
        <w:t xml:space="preserve">, og få kunnskap om korleis </w:t>
      </w:r>
      <w:proofErr w:type="spellStart"/>
      <w:r w:rsidRPr="001A69B5">
        <w:t>eit</w:t>
      </w:r>
      <w:proofErr w:type="spellEnd"/>
      <w:r w:rsidRPr="001A69B5">
        <w:t xml:space="preserve"> eventuelt fast </w:t>
      </w:r>
      <w:proofErr w:type="spellStart"/>
      <w:r w:rsidRPr="001A69B5">
        <w:t>tilbod</w:t>
      </w:r>
      <w:proofErr w:type="spellEnd"/>
      <w:r w:rsidRPr="001A69B5">
        <w:t xml:space="preserve"> om rettleiing kan </w:t>
      </w:r>
      <w:proofErr w:type="spellStart"/>
      <w:r w:rsidRPr="001A69B5">
        <w:t>innrettast</w:t>
      </w:r>
      <w:proofErr w:type="spellEnd"/>
      <w:r w:rsidRPr="001A69B5">
        <w:t xml:space="preserve">. Utdanningsdirektoratet samarbeider med </w:t>
      </w:r>
      <w:proofErr w:type="spellStart"/>
      <w:r w:rsidRPr="001A69B5">
        <w:t>statsforvaltarane</w:t>
      </w:r>
      <w:proofErr w:type="spellEnd"/>
      <w:r w:rsidRPr="001A69B5">
        <w:t xml:space="preserve">, og prosjektet blir sett i </w:t>
      </w:r>
      <w:proofErr w:type="spellStart"/>
      <w:r w:rsidRPr="001A69B5">
        <w:t>samanheng</w:t>
      </w:r>
      <w:proofErr w:type="spellEnd"/>
      <w:r w:rsidRPr="001A69B5">
        <w:t xml:space="preserve"> med </w:t>
      </w:r>
      <w:proofErr w:type="spellStart"/>
      <w:r w:rsidRPr="001A69B5">
        <w:t>rettleiingstilbodet</w:t>
      </w:r>
      <w:proofErr w:type="spellEnd"/>
      <w:r w:rsidRPr="001A69B5">
        <w:t xml:space="preserve"> til </w:t>
      </w:r>
      <w:proofErr w:type="spellStart"/>
      <w:r w:rsidRPr="001A69B5">
        <w:t>skuleeigarar</w:t>
      </w:r>
      <w:proofErr w:type="spellEnd"/>
      <w:r w:rsidRPr="001A69B5">
        <w:t xml:space="preserve"> gjennom oppfølgingsordninga for </w:t>
      </w:r>
      <w:proofErr w:type="spellStart"/>
      <w:r w:rsidRPr="001A69B5">
        <w:t>kommunar</w:t>
      </w:r>
      <w:proofErr w:type="spellEnd"/>
      <w:r w:rsidRPr="001A69B5">
        <w:t xml:space="preserve"> som over tid har svake resultat på sentrale område i opplæringa.</w:t>
      </w:r>
    </w:p>
    <w:p w14:paraId="139CAAF7" w14:textId="77777777" w:rsidR="000513CD" w:rsidRPr="001A69B5" w:rsidRDefault="0009509B" w:rsidP="001A69B5">
      <w:pPr>
        <w:pStyle w:val="avsnitt-undertittel"/>
      </w:pPr>
      <w:r w:rsidRPr="001A69B5">
        <w:t>Ny strategi for barnehagekvalitet 2021–2030</w:t>
      </w:r>
    </w:p>
    <w:p w14:paraId="7C578724" w14:textId="77777777" w:rsidR="000513CD" w:rsidRPr="001A69B5" w:rsidRDefault="0009509B" w:rsidP="001A69B5">
      <w:r w:rsidRPr="001A69B5">
        <w:t xml:space="preserve">Regjeringa har lagt fram strategien </w:t>
      </w:r>
      <w:r w:rsidRPr="001A69B5">
        <w:rPr>
          <w:rStyle w:val="kursiv"/>
        </w:rPr>
        <w:t>Barnehager mot 2030 – Strategi for barnehagekvalitet 2021–2030</w:t>
      </w:r>
      <w:r w:rsidRPr="001A69B5">
        <w:t xml:space="preserve">. </w:t>
      </w:r>
      <w:proofErr w:type="spellStart"/>
      <w:r w:rsidRPr="001A69B5">
        <w:t>Hovudmålet</w:t>
      </w:r>
      <w:proofErr w:type="spellEnd"/>
      <w:r w:rsidRPr="001A69B5">
        <w:t xml:space="preserve"> for strategien er at alle barn skal få </w:t>
      </w:r>
      <w:proofErr w:type="spellStart"/>
      <w:r w:rsidRPr="001A69B5">
        <w:t>eit</w:t>
      </w:r>
      <w:proofErr w:type="spellEnd"/>
      <w:r w:rsidRPr="001A69B5">
        <w:t xml:space="preserve"> godt </w:t>
      </w:r>
      <w:proofErr w:type="spellStart"/>
      <w:r w:rsidRPr="001A69B5">
        <w:t>barnehagetilbod</w:t>
      </w:r>
      <w:proofErr w:type="spellEnd"/>
      <w:r w:rsidRPr="001A69B5">
        <w:t xml:space="preserve">, uavhengig av kvar </w:t>
      </w:r>
      <w:proofErr w:type="spellStart"/>
      <w:r w:rsidRPr="001A69B5">
        <w:t>dei</w:t>
      </w:r>
      <w:proofErr w:type="spellEnd"/>
      <w:r w:rsidRPr="001A69B5">
        <w:t xml:space="preserve"> bur, og kva for barnehage </w:t>
      </w:r>
      <w:proofErr w:type="spellStart"/>
      <w:r w:rsidRPr="001A69B5">
        <w:t>dei</w:t>
      </w:r>
      <w:proofErr w:type="spellEnd"/>
      <w:r w:rsidRPr="001A69B5">
        <w:t xml:space="preserve"> går i. Strategien uttrykker regjeringas </w:t>
      </w:r>
      <w:proofErr w:type="spellStart"/>
      <w:r w:rsidRPr="001A69B5">
        <w:t>ambisjonar</w:t>
      </w:r>
      <w:proofErr w:type="spellEnd"/>
      <w:r w:rsidRPr="001A69B5">
        <w:t xml:space="preserve"> for barnehagesektoren, og </w:t>
      </w:r>
      <w:proofErr w:type="spellStart"/>
      <w:r w:rsidRPr="001A69B5">
        <w:t>fremjar</w:t>
      </w:r>
      <w:proofErr w:type="spellEnd"/>
      <w:r w:rsidRPr="001A69B5">
        <w:t xml:space="preserve"> ei rekke ulike tiltak. </w:t>
      </w:r>
      <w:proofErr w:type="spellStart"/>
      <w:r w:rsidRPr="001A69B5">
        <w:t>Innan</w:t>
      </w:r>
      <w:proofErr w:type="spellEnd"/>
      <w:r w:rsidRPr="001A69B5">
        <w:t xml:space="preserve"> 2025 er målet at 50 pst. av </w:t>
      </w:r>
      <w:proofErr w:type="spellStart"/>
      <w:r w:rsidRPr="001A69B5">
        <w:t>dei</w:t>
      </w:r>
      <w:proofErr w:type="spellEnd"/>
      <w:r w:rsidRPr="001A69B5">
        <w:t xml:space="preserve"> tilsette i grunnbemanninga skal </w:t>
      </w:r>
      <w:proofErr w:type="spellStart"/>
      <w:r w:rsidRPr="001A69B5">
        <w:t>vere</w:t>
      </w:r>
      <w:proofErr w:type="spellEnd"/>
      <w:r w:rsidRPr="001A69B5">
        <w:t xml:space="preserve"> </w:t>
      </w:r>
      <w:proofErr w:type="spellStart"/>
      <w:r w:rsidRPr="001A69B5">
        <w:t>barnehagelærarar</w:t>
      </w:r>
      <w:proofErr w:type="spellEnd"/>
      <w:r w:rsidRPr="001A69B5">
        <w:t xml:space="preserve">. Fram mot 2030 skal prosentdelen </w:t>
      </w:r>
      <w:proofErr w:type="spellStart"/>
      <w:r w:rsidRPr="001A69B5">
        <w:t>barnehagelærarar</w:t>
      </w:r>
      <w:proofErr w:type="spellEnd"/>
      <w:r w:rsidRPr="001A69B5">
        <w:t xml:space="preserve">, </w:t>
      </w:r>
      <w:proofErr w:type="spellStart"/>
      <w:r w:rsidRPr="001A69B5">
        <w:t>styrarar</w:t>
      </w:r>
      <w:proofErr w:type="spellEnd"/>
      <w:r w:rsidRPr="001A69B5">
        <w:t xml:space="preserve"> med mastergrad og barne- og </w:t>
      </w:r>
      <w:proofErr w:type="spellStart"/>
      <w:r w:rsidRPr="001A69B5">
        <w:t>ungdomsarbeidarar</w:t>
      </w:r>
      <w:proofErr w:type="spellEnd"/>
      <w:r w:rsidRPr="001A69B5">
        <w:t xml:space="preserve"> </w:t>
      </w:r>
      <w:proofErr w:type="spellStart"/>
      <w:r w:rsidRPr="001A69B5">
        <w:t>auke</w:t>
      </w:r>
      <w:proofErr w:type="spellEnd"/>
      <w:r w:rsidRPr="001A69B5">
        <w:t xml:space="preserve">. For andre tilsette skal det </w:t>
      </w:r>
      <w:proofErr w:type="spellStart"/>
      <w:r w:rsidRPr="001A69B5">
        <w:t>vere</w:t>
      </w:r>
      <w:proofErr w:type="spellEnd"/>
      <w:r w:rsidRPr="001A69B5">
        <w:t xml:space="preserve"> planar for korleis </w:t>
      </w:r>
      <w:proofErr w:type="spellStart"/>
      <w:r w:rsidRPr="001A69B5">
        <w:t>dei</w:t>
      </w:r>
      <w:proofErr w:type="spellEnd"/>
      <w:r w:rsidRPr="001A69B5">
        <w:t xml:space="preserve"> skal opparbeide seg formell relevant kompetanse. Det skal òg </w:t>
      </w:r>
      <w:proofErr w:type="spellStart"/>
      <w:r w:rsidRPr="001A69B5">
        <w:t>vere</w:t>
      </w:r>
      <w:proofErr w:type="spellEnd"/>
      <w:r w:rsidRPr="001A69B5">
        <w:t xml:space="preserve"> </w:t>
      </w:r>
      <w:proofErr w:type="spellStart"/>
      <w:r w:rsidRPr="001A69B5">
        <w:t>mogleg</w:t>
      </w:r>
      <w:proofErr w:type="spellEnd"/>
      <w:r w:rsidRPr="001A69B5">
        <w:t xml:space="preserve"> for alle tilsette å delta i etter- og </w:t>
      </w:r>
      <w:proofErr w:type="spellStart"/>
      <w:r w:rsidRPr="001A69B5">
        <w:t>vidareutdanning</w:t>
      </w:r>
      <w:proofErr w:type="spellEnd"/>
      <w:r w:rsidRPr="001A69B5">
        <w:t>.</w:t>
      </w:r>
    </w:p>
    <w:p w14:paraId="44E85FDF" w14:textId="77777777" w:rsidR="000513CD" w:rsidRPr="001A69B5" w:rsidRDefault="0009509B" w:rsidP="001A69B5">
      <w:r w:rsidRPr="001A69B5">
        <w:t xml:space="preserve">Strategien vektlegg behovet for </w:t>
      </w:r>
      <w:proofErr w:type="spellStart"/>
      <w:r w:rsidRPr="001A69B5">
        <w:t>kontinuerleg</w:t>
      </w:r>
      <w:proofErr w:type="spellEnd"/>
      <w:r w:rsidRPr="001A69B5">
        <w:t xml:space="preserve"> kvalitetsutvikling i </w:t>
      </w:r>
      <w:proofErr w:type="spellStart"/>
      <w:r w:rsidRPr="001A69B5">
        <w:t>barnehagane</w:t>
      </w:r>
      <w:proofErr w:type="spellEnd"/>
      <w:r w:rsidRPr="001A69B5">
        <w:t xml:space="preserve">, og regjeringa vil </w:t>
      </w:r>
      <w:proofErr w:type="spellStart"/>
      <w:r w:rsidRPr="001A69B5">
        <w:t>vidareutvikle</w:t>
      </w:r>
      <w:proofErr w:type="spellEnd"/>
      <w:r w:rsidRPr="001A69B5">
        <w:t xml:space="preserve"> støtta til det arbeidet </w:t>
      </w:r>
      <w:proofErr w:type="spellStart"/>
      <w:r w:rsidRPr="001A69B5">
        <w:t>barnehagane</w:t>
      </w:r>
      <w:proofErr w:type="spellEnd"/>
      <w:r w:rsidRPr="001A69B5">
        <w:t xml:space="preserve"> </w:t>
      </w:r>
      <w:proofErr w:type="spellStart"/>
      <w:r w:rsidRPr="001A69B5">
        <w:t>gjer</w:t>
      </w:r>
      <w:proofErr w:type="spellEnd"/>
      <w:r w:rsidRPr="001A69B5">
        <w:t xml:space="preserve"> med dette. Regjeringa vil òg etablere </w:t>
      </w:r>
      <w:proofErr w:type="spellStart"/>
      <w:r w:rsidRPr="001A69B5">
        <w:t>eit</w:t>
      </w:r>
      <w:proofErr w:type="spellEnd"/>
      <w:r w:rsidRPr="001A69B5">
        <w:t xml:space="preserve"> nasjonalt forum for barnehagekvalitet med deltaking </w:t>
      </w:r>
      <w:proofErr w:type="spellStart"/>
      <w:r w:rsidRPr="001A69B5">
        <w:t>frå</w:t>
      </w:r>
      <w:proofErr w:type="spellEnd"/>
      <w:r w:rsidRPr="001A69B5">
        <w:t xml:space="preserve"> sentrale </w:t>
      </w:r>
      <w:proofErr w:type="spellStart"/>
      <w:r w:rsidRPr="001A69B5">
        <w:t>aktørar</w:t>
      </w:r>
      <w:proofErr w:type="spellEnd"/>
      <w:r w:rsidRPr="001A69B5">
        <w:t xml:space="preserve"> i sektoren for å følge opp strategien.</w:t>
      </w:r>
    </w:p>
    <w:p w14:paraId="21B2C827" w14:textId="77777777" w:rsidR="000513CD" w:rsidRPr="001A69B5" w:rsidRDefault="0009509B" w:rsidP="001A69B5">
      <w:pPr>
        <w:pStyle w:val="avsnitt-undertittel"/>
      </w:pPr>
      <w:proofErr w:type="spellStart"/>
      <w:r w:rsidRPr="001A69B5">
        <w:t>Lovendringar</w:t>
      </w:r>
      <w:proofErr w:type="spellEnd"/>
      <w:r w:rsidRPr="001A69B5">
        <w:t xml:space="preserve"> som skal betre kvaliteten i </w:t>
      </w:r>
      <w:proofErr w:type="spellStart"/>
      <w:r w:rsidRPr="001A69B5">
        <w:t>barnehagane</w:t>
      </w:r>
      <w:proofErr w:type="spellEnd"/>
    </w:p>
    <w:p w14:paraId="62B54759" w14:textId="77777777" w:rsidR="000513CD" w:rsidRPr="001A69B5" w:rsidRDefault="0009509B" w:rsidP="001A69B5">
      <w:r w:rsidRPr="001A69B5">
        <w:t xml:space="preserve">1. januar 2021 tredde det i verk </w:t>
      </w:r>
      <w:proofErr w:type="spellStart"/>
      <w:r w:rsidRPr="001A69B5">
        <w:t>endringar</w:t>
      </w:r>
      <w:proofErr w:type="spellEnd"/>
      <w:r w:rsidRPr="001A69B5">
        <w:t xml:space="preserve"> i barnehagelova for at barn i barnehage skal ha </w:t>
      </w:r>
      <w:proofErr w:type="spellStart"/>
      <w:r w:rsidRPr="001A69B5">
        <w:t>eit</w:t>
      </w:r>
      <w:proofErr w:type="spellEnd"/>
      <w:r w:rsidRPr="001A69B5">
        <w:t xml:space="preserve"> trygt og godt psykososialt barnehagemiljø. </w:t>
      </w:r>
      <w:proofErr w:type="spellStart"/>
      <w:r w:rsidRPr="001A69B5">
        <w:t>Lovføresegnene</w:t>
      </w:r>
      <w:proofErr w:type="spellEnd"/>
      <w:r w:rsidRPr="001A69B5">
        <w:t xml:space="preserve"> </w:t>
      </w:r>
      <w:proofErr w:type="spellStart"/>
      <w:r w:rsidRPr="001A69B5">
        <w:t>inneber</w:t>
      </w:r>
      <w:proofErr w:type="spellEnd"/>
      <w:r w:rsidRPr="001A69B5">
        <w:t xml:space="preserve"> at alle </w:t>
      </w:r>
      <w:proofErr w:type="spellStart"/>
      <w:r w:rsidRPr="001A69B5">
        <w:t>barnehagar</w:t>
      </w:r>
      <w:proofErr w:type="spellEnd"/>
      <w:r w:rsidRPr="001A69B5">
        <w:t xml:space="preserve"> har plikt, også kalla aktivitetsplikt, til å sikre at alle barnehagebarn har </w:t>
      </w:r>
      <w:proofErr w:type="spellStart"/>
      <w:r w:rsidRPr="001A69B5">
        <w:t>eit</w:t>
      </w:r>
      <w:proofErr w:type="spellEnd"/>
      <w:r w:rsidRPr="001A69B5">
        <w:t xml:space="preserve"> trygt og godt psykososialt barnehagemiljø. </w:t>
      </w:r>
      <w:proofErr w:type="spellStart"/>
      <w:r w:rsidRPr="001A69B5">
        <w:t>Barnehagane</w:t>
      </w:r>
      <w:proofErr w:type="spellEnd"/>
      <w:r w:rsidRPr="001A69B5">
        <w:t xml:space="preserve"> skal også ha nulltoleranse overfor mobbing, utestenging, trakassering, diskriminering, vald og andre </w:t>
      </w:r>
      <w:proofErr w:type="spellStart"/>
      <w:r w:rsidRPr="001A69B5">
        <w:t>typar</w:t>
      </w:r>
      <w:proofErr w:type="spellEnd"/>
      <w:r w:rsidRPr="001A69B5">
        <w:t xml:space="preserve"> </w:t>
      </w:r>
      <w:proofErr w:type="spellStart"/>
      <w:r w:rsidRPr="001A69B5">
        <w:t>krenkingar</w:t>
      </w:r>
      <w:proofErr w:type="spellEnd"/>
      <w:r w:rsidRPr="001A69B5">
        <w:t xml:space="preserve">. Personalet skal arbeide systematisk for </w:t>
      </w:r>
      <w:proofErr w:type="spellStart"/>
      <w:r w:rsidRPr="001A69B5">
        <w:t>eit</w:t>
      </w:r>
      <w:proofErr w:type="spellEnd"/>
      <w:r w:rsidRPr="001A69B5">
        <w:t xml:space="preserve"> trygt og godt barnehagemiljø som </w:t>
      </w:r>
      <w:proofErr w:type="spellStart"/>
      <w:r w:rsidRPr="001A69B5">
        <w:t>fremjar</w:t>
      </w:r>
      <w:proofErr w:type="spellEnd"/>
      <w:r w:rsidRPr="001A69B5">
        <w:t xml:space="preserve"> helse, trivsel leik og læring for alle barn, og som skal </w:t>
      </w:r>
      <w:proofErr w:type="spellStart"/>
      <w:r w:rsidRPr="001A69B5">
        <w:t>førebygge</w:t>
      </w:r>
      <w:proofErr w:type="spellEnd"/>
      <w:r w:rsidRPr="001A69B5">
        <w:t xml:space="preserve"> tilfelle der barn </w:t>
      </w:r>
      <w:proofErr w:type="spellStart"/>
      <w:r w:rsidRPr="001A69B5">
        <w:t>ikkje</w:t>
      </w:r>
      <w:proofErr w:type="spellEnd"/>
      <w:r w:rsidRPr="001A69B5">
        <w:t xml:space="preserve"> opplever at </w:t>
      </w:r>
      <w:proofErr w:type="spellStart"/>
      <w:r w:rsidRPr="001A69B5">
        <w:t>dei</w:t>
      </w:r>
      <w:proofErr w:type="spellEnd"/>
      <w:r w:rsidRPr="001A69B5">
        <w:t xml:space="preserve"> har dette.</w:t>
      </w:r>
    </w:p>
    <w:p w14:paraId="5F7F1099" w14:textId="77777777" w:rsidR="000513CD" w:rsidRPr="001A69B5" w:rsidRDefault="0009509B" w:rsidP="001A69B5">
      <w:r w:rsidRPr="001A69B5">
        <w:t xml:space="preserve">1. januar 2021 tredde det i kraft krav om internkontroll som </w:t>
      </w:r>
      <w:proofErr w:type="spellStart"/>
      <w:r w:rsidRPr="001A69B5">
        <w:t>omfattar</w:t>
      </w:r>
      <w:proofErr w:type="spellEnd"/>
      <w:r w:rsidRPr="001A69B5">
        <w:t xml:space="preserve"> heile barnehagelova med forskrifter, inkludert rammeplanen. Internkontrollen skal </w:t>
      </w:r>
      <w:proofErr w:type="spellStart"/>
      <w:r w:rsidRPr="001A69B5">
        <w:t>vere</w:t>
      </w:r>
      <w:proofErr w:type="spellEnd"/>
      <w:r w:rsidRPr="001A69B5">
        <w:t xml:space="preserve"> systematisk og tilpassa barnehagens storleik, eigenart, </w:t>
      </w:r>
      <w:proofErr w:type="spellStart"/>
      <w:r w:rsidRPr="001A69B5">
        <w:t>aktivitetar</w:t>
      </w:r>
      <w:proofErr w:type="spellEnd"/>
      <w:r w:rsidRPr="001A69B5">
        <w:t xml:space="preserve"> og risikoforhold.</w:t>
      </w:r>
    </w:p>
    <w:p w14:paraId="28ACB3AC" w14:textId="77777777" w:rsidR="000513CD" w:rsidRPr="001A69B5" w:rsidRDefault="0009509B" w:rsidP="001A69B5">
      <w:pPr>
        <w:pStyle w:val="Undertittel"/>
      </w:pPr>
      <w:r w:rsidRPr="001A69B5">
        <w:t xml:space="preserve">Barn som har behov for det, får hjelp </w:t>
      </w:r>
      <w:proofErr w:type="spellStart"/>
      <w:r w:rsidRPr="001A69B5">
        <w:t>tidleg</w:t>
      </w:r>
      <w:proofErr w:type="spellEnd"/>
      <w:r w:rsidRPr="001A69B5">
        <w:t>, slik at alle får utvikla potensialet sitt</w:t>
      </w:r>
    </w:p>
    <w:p w14:paraId="04758B28"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2C681D74" w14:textId="77777777" w:rsidR="000513CD" w:rsidRPr="001A69B5" w:rsidRDefault="0009509B" w:rsidP="001A69B5">
      <w:pPr>
        <w:pStyle w:val="avsnitt-undertittel"/>
      </w:pPr>
      <w:proofErr w:type="spellStart"/>
      <w:r w:rsidRPr="001A69B5">
        <w:t>Tilbodet</w:t>
      </w:r>
      <w:proofErr w:type="spellEnd"/>
      <w:r w:rsidRPr="001A69B5">
        <w:t xml:space="preserve"> til barn under opplæringspliktig alder med behov for </w:t>
      </w:r>
      <w:proofErr w:type="spellStart"/>
      <w:r w:rsidRPr="001A69B5">
        <w:t>særskild</w:t>
      </w:r>
      <w:proofErr w:type="spellEnd"/>
      <w:r w:rsidRPr="001A69B5">
        <w:t xml:space="preserve"> tilrettelegging er for </w:t>
      </w:r>
      <w:proofErr w:type="spellStart"/>
      <w:r w:rsidRPr="001A69B5">
        <w:t>dårleg</w:t>
      </w:r>
      <w:proofErr w:type="spellEnd"/>
    </w:p>
    <w:p w14:paraId="313EAD27" w14:textId="77777777" w:rsidR="000513CD" w:rsidRPr="001A69B5" w:rsidRDefault="0009509B" w:rsidP="001A69B5">
      <w:r w:rsidRPr="001A69B5">
        <w:t xml:space="preserve">Barnehagen er </w:t>
      </w:r>
      <w:proofErr w:type="spellStart"/>
      <w:r w:rsidRPr="001A69B5">
        <w:t>ein</w:t>
      </w:r>
      <w:proofErr w:type="spellEnd"/>
      <w:r w:rsidRPr="001A69B5">
        <w:t xml:space="preserve"> frivillig del av utdanningsløpet og </w:t>
      </w:r>
      <w:proofErr w:type="spellStart"/>
      <w:r w:rsidRPr="001A69B5">
        <w:t>ein</w:t>
      </w:r>
      <w:proofErr w:type="spellEnd"/>
      <w:r w:rsidRPr="001A69B5">
        <w:t xml:space="preserve"> viktig arena for arbeidet med </w:t>
      </w:r>
      <w:proofErr w:type="spellStart"/>
      <w:r w:rsidRPr="001A69B5">
        <w:t>tidleg</w:t>
      </w:r>
      <w:proofErr w:type="spellEnd"/>
      <w:r w:rsidRPr="001A69B5">
        <w:t xml:space="preserve"> innsats og </w:t>
      </w:r>
      <w:proofErr w:type="spellStart"/>
      <w:r w:rsidRPr="001A69B5">
        <w:t>inkluderande</w:t>
      </w:r>
      <w:proofErr w:type="spellEnd"/>
      <w:r w:rsidRPr="001A69B5">
        <w:t xml:space="preserve"> fellesskap. Barn under opplæringspliktig alder med </w:t>
      </w:r>
      <w:proofErr w:type="spellStart"/>
      <w:r w:rsidRPr="001A69B5">
        <w:t>særleg</w:t>
      </w:r>
      <w:proofErr w:type="spellEnd"/>
      <w:r w:rsidRPr="001A69B5">
        <w:t xml:space="preserve"> behov for spesialpedagogisk hjelp har rett til slik hjelp etter § 31 i barnehagelova. Retten gjeld uavhengig av om barnet går i barnehage. Kommunen skal oppfylle retten, og den pedagogisk-psykologiske </w:t>
      </w:r>
      <w:proofErr w:type="spellStart"/>
      <w:r w:rsidRPr="001A69B5">
        <w:t>tenesta</w:t>
      </w:r>
      <w:proofErr w:type="spellEnd"/>
      <w:r w:rsidRPr="001A69B5">
        <w:t xml:space="preserve"> (PPT) er sakkunnig instans som vurderer behovet. I 2020 </w:t>
      </w:r>
      <w:proofErr w:type="spellStart"/>
      <w:r w:rsidRPr="001A69B5">
        <w:t>fekk</w:t>
      </w:r>
      <w:proofErr w:type="spellEnd"/>
      <w:r w:rsidRPr="001A69B5">
        <w:t xml:space="preserve"> 3,4 pst. av barn i barnehage spesialpedagogisk hjelp. </w:t>
      </w:r>
      <w:proofErr w:type="spellStart"/>
      <w:r w:rsidRPr="001A69B5">
        <w:t>Meir</w:t>
      </w:r>
      <w:proofErr w:type="spellEnd"/>
      <w:r w:rsidRPr="001A69B5">
        <w:t xml:space="preserve"> statistikk </w:t>
      </w:r>
      <w:proofErr w:type="spellStart"/>
      <w:r w:rsidRPr="001A69B5">
        <w:t>finst</w:t>
      </w:r>
      <w:proofErr w:type="spellEnd"/>
      <w:r w:rsidRPr="001A69B5">
        <w:t xml:space="preserve"> i del III, kap. 7 Nøkkeltal for barnehagesektoren.</w:t>
      </w:r>
    </w:p>
    <w:p w14:paraId="4C858BFB" w14:textId="77777777" w:rsidR="000513CD" w:rsidRPr="001A69B5" w:rsidRDefault="0009509B" w:rsidP="001A69B5">
      <w:r w:rsidRPr="001A69B5">
        <w:t xml:space="preserve">Meld. St. 6 (2019–2020) </w:t>
      </w:r>
      <w:r w:rsidRPr="001A69B5">
        <w:rPr>
          <w:rStyle w:val="kursiv"/>
        </w:rPr>
        <w:t xml:space="preserve">Tett på – tidlig innsats og inkluderende fellesskap i barnehage, skole og SFO </w:t>
      </w:r>
      <w:r w:rsidRPr="001A69B5">
        <w:t xml:space="preserve">viser mellom anna til Nordahl-rapporten </w:t>
      </w:r>
      <w:proofErr w:type="spellStart"/>
      <w:r w:rsidRPr="001A69B5">
        <w:t>frå</w:t>
      </w:r>
      <w:proofErr w:type="spellEnd"/>
      <w:r w:rsidRPr="001A69B5">
        <w:t xml:space="preserve"> 2018 om at det pedagogiske </w:t>
      </w:r>
      <w:proofErr w:type="spellStart"/>
      <w:r w:rsidRPr="001A69B5">
        <w:t>tilbodet</w:t>
      </w:r>
      <w:proofErr w:type="spellEnd"/>
      <w:r w:rsidRPr="001A69B5">
        <w:t xml:space="preserve"> til barn og unge med behov for </w:t>
      </w:r>
      <w:proofErr w:type="spellStart"/>
      <w:r w:rsidRPr="001A69B5">
        <w:t>særskild</w:t>
      </w:r>
      <w:proofErr w:type="spellEnd"/>
      <w:r w:rsidRPr="001A69B5">
        <w:t xml:space="preserve"> tilrettelegging </w:t>
      </w:r>
      <w:proofErr w:type="spellStart"/>
      <w:r w:rsidRPr="001A69B5">
        <w:t>ikkje</w:t>
      </w:r>
      <w:proofErr w:type="spellEnd"/>
      <w:r w:rsidRPr="001A69B5">
        <w:t xml:space="preserve"> er godt nok, og at det er mange som </w:t>
      </w:r>
      <w:proofErr w:type="spellStart"/>
      <w:r w:rsidRPr="001A69B5">
        <w:t>ikkje</w:t>
      </w:r>
      <w:proofErr w:type="spellEnd"/>
      <w:r w:rsidRPr="001A69B5">
        <w:t xml:space="preserve"> får den hjelpa </w:t>
      </w:r>
      <w:proofErr w:type="spellStart"/>
      <w:r w:rsidRPr="001A69B5">
        <w:t>dei</w:t>
      </w:r>
      <w:proofErr w:type="spellEnd"/>
      <w:r w:rsidRPr="001A69B5">
        <w:t xml:space="preserve"> treng. Meldinga </w:t>
      </w:r>
      <w:proofErr w:type="spellStart"/>
      <w:r w:rsidRPr="001A69B5">
        <w:t>inneheld</w:t>
      </w:r>
      <w:proofErr w:type="spellEnd"/>
      <w:r w:rsidRPr="001A69B5">
        <w:t xml:space="preserve"> ei rekke tiltak som regjeringa følger opp i ulike </w:t>
      </w:r>
      <w:proofErr w:type="spellStart"/>
      <w:r w:rsidRPr="001A69B5">
        <w:t>prosessar</w:t>
      </w:r>
      <w:proofErr w:type="spellEnd"/>
      <w:r w:rsidRPr="001A69B5">
        <w:t xml:space="preserve">. Sjå omtale </w:t>
      </w:r>
      <w:proofErr w:type="spellStart"/>
      <w:r w:rsidRPr="001A69B5">
        <w:t>nedanfor</w:t>
      </w:r>
      <w:proofErr w:type="spellEnd"/>
      <w:r w:rsidRPr="001A69B5">
        <w:t xml:space="preserve"> under «</w:t>
      </w:r>
      <w:proofErr w:type="spellStart"/>
      <w:r w:rsidRPr="001A69B5">
        <w:t>Strategiar</w:t>
      </w:r>
      <w:proofErr w:type="spellEnd"/>
      <w:r w:rsidRPr="001A69B5">
        <w:t xml:space="preserve"> og tiltak» og også i programkategori 07.20 Grunnopplæringa.</w:t>
      </w:r>
    </w:p>
    <w:p w14:paraId="3A57FBB8" w14:textId="77777777" w:rsidR="000513CD" w:rsidRPr="001A69B5" w:rsidRDefault="0009509B" w:rsidP="001A69B5">
      <w:pPr>
        <w:pStyle w:val="avsnitt-undertittel"/>
      </w:pPr>
      <w:r w:rsidRPr="001A69B5">
        <w:t xml:space="preserve">Barnehagen har ei utfordring i å gi minoritetsspråklege barn </w:t>
      </w:r>
      <w:proofErr w:type="spellStart"/>
      <w:r w:rsidRPr="001A69B5">
        <w:t>eit</w:t>
      </w:r>
      <w:proofErr w:type="spellEnd"/>
      <w:r w:rsidRPr="001A69B5">
        <w:t xml:space="preserve"> godt </w:t>
      </w:r>
      <w:proofErr w:type="spellStart"/>
      <w:r w:rsidRPr="001A69B5">
        <w:t>norskspråkleg</w:t>
      </w:r>
      <w:proofErr w:type="spellEnd"/>
      <w:r w:rsidRPr="001A69B5">
        <w:t xml:space="preserve"> grunnlag før </w:t>
      </w:r>
      <w:proofErr w:type="spellStart"/>
      <w:r w:rsidRPr="001A69B5">
        <w:t>skulestart</w:t>
      </w:r>
      <w:proofErr w:type="spellEnd"/>
    </w:p>
    <w:p w14:paraId="5C608C05" w14:textId="77777777" w:rsidR="000513CD" w:rsidRPr="001A69B5" w:rsidRDefault="0009509B" w:rsidP="001A69B5">
      <w:r w:rsidRPr="001A69B5">
        <w:t xml:space="preserve">I 2020 gjekk 85,3 pst. av alle minoritetsspråklege barn i alderen 1–5 år i barnehage, mot 94,7 pst. av andre barn. For </w:t>
      </w:r>
      <w:proofErr w:type="spellStart"/>
      <w:r w:rsidRPr="001A69B5">
        <w:t>dei</w:t>
      </w:r>
      <w:proofErr w:type="spellEnd"/>
      <w:r w:rsidRPr="001A69B5">
        <w:t xml:space="preserve"> eldste barna er det mindre forskjell, 95,1 pst. av minoritetsspråklege 5-åringar gjekk i barnehage, mot 98,8 pst. av andre 5-åringar. Forskjellen er større dess yngre barna er, men </w:t>
      </w:r>
      <w:proofErr w:type="spellStart"/>
      <w:r w:rsidRPr="001A69B5">
        <w:t>dei</w:t>
      </w:r>
      <w:proofErr w:type="spellEnd"/>
      <w:r w:rsidRPr="001A69B5">
        <w:t xml:space="preserve"> siste åra har </w:t>
      </w:r>
      <w:proofErr w:type="spellStart"/>
      <w:r w:rsidRPr="001A69B5">
        <w:t>ein</w:t>
      </w:r>
      <w:proofErr w:type="spellEnd"/>
      <w:r w:rsidRPr="001A69B5">
        <w:t xml:space="preserve"> større del av </w:t>
      </w:r>
      <w:proofErr w:type="spellStart"/>
      <w:r w:rsidRPr="001A69B5">
        <w:t>dei</w:t>
      </w:r>
      <w:proofErr w:type="spellEnd"/>
      <w:r w:rsidRPr="001A69B5">
        <w:t xml:space="preserve"> yngste minoritetsspråklege barna begynt i barnehage. Deltakinga til 1-åringane har gått opp </w:t>
      </w:r>
      <w:proofErr w:type="spellStart"/>
      <w:r w:rsidRPr="001A69B5">
        <w:t>frå</w:t>
      </w:r>
      <w:proofErr w:type="spellEnd"/>
      <w:r w:rsidRPr="001A69B5">
        <w:t xml:space="preserve"> 40 pst. i 2015 til 54,4 pst. i 2020. </w:t>
      </w:r>
      <w:proofErr w:type="spellStart"/>
      <w:r w:rsidRPr="001A69B5">
        <w:t>Meir</w:t>
      </w:r>
      <w:proofErr w:type="spellEnd"/>
      <w:r w:rsidRPr="001A69B5">
        <w:t xml:space="preserve"> statistikk </w:t>
      </w:r>
      <w:proofErr w:type="spellStart"/>
      <w:r w:rsidRPr="001A69B5">
        <w:t>finst</w:t>
      </w:r>
      <w:proofErr w:type="spellEnd"/>
      <w:r w:rsidRPr="001A69B5">
        <w:t xml:space="preserve"> i del III, kap. 7 Nøkkeltal for barnehagesektoren.</w:t>
      </w:r>
    </w:p>
    <w:p w14:paraId="7EE89546" w14:textId="77777777" w:rsidR="000513CD" w:rsidRPr="001A69B5" w:rsidRDefault="0009509B" w:rsidP="001A69B5">
      <w:r w:rsidRPr="001A69B5">
        <w:t xml:space="preserve">I strategien </w:t>
      </w:r>
      <w:r w:rsidRPr="001A69B5">
        <w:rPr>
          <w:rStyle w:val="kursiv"/>
        </w:rPr>
        <w:t xml:space="preserve">Integrering gjennom kunnskap </w:t>
      </w:r>
      <w:r w:rsidRPr="001A69B5">
        <w:t xml:space="preserve">for perioden 2019–22 </w:t>
      </w:r>
      <w:proofErr w:type="spellStart"/>
      <w:r w:rsidRPr="001A69B5">
        <w:t>peikar</w:t>
      </w:r>
      <w:proofErr w:type="spellEnd"/>
      <w:r w:rsidRPr="001A69B5">
        <w:t xml:space="preserve"> departementet på utfordringa ved at </w:t>
      </w:r>
      <w:proofErr w:type="spellStart"/>
      <w:r w:rsidRPr="001A69B5">
        <w:t>ein</w:t>
      </w:r>
      <w:proofErr w:type="spellEnd"/>
      <w:r w:rsidRPr="001A69B5">
        <w:t xml:space="preserve"> del minoritetsspråklege barn </w:t>
      </w:r>
      <w:proofErr w:type="spellStart"/>
      <w:r w:rsidRPr="001A69B5">
        <w:t>ikkje</w:t>
      </w:r>
      <w:proofErr w:type="spellEnd"/>
      <w:r w:rsidRPr="001A69B5">
        <w:t xml:space="preserve"> kan godt nok norsk når </w:t>
      </w:r>
      <w:proofErr w:type="spellStart"/>
      <w:r w:rsidRPr="001A69B5">
        <w:t>dei</w:t>
      </w:r>
      <w:proofErr w:type="spellEnd"/>
      <w:r w:rsidRPr="001A69B5">
        <w:t xml:space="preserve"> begynner på </w:t>
      </w:r>
      <w:proofErr w:type="spellStart"/>
      <w:r w:rsidRPr="001A69B5">
        <w:t>skulen</w:t>
      </w:r>
      <w:proofErr w:type="spellEnd"/>
      <w:r w:rsidRPr="001A69B5">
        <w:t>.</w:t>
      </w:r>
    </w:p>
    <w:p w14:paraId="3BB38921" w14:textId="77777777" w:rsidR="000513CD" w:rsidRPr="001A69B5" w:rsidRDefault="0009509B" w:rsidP="001A69B5">
      <w:pPr>
        <w:pStyle w:val="avsnitt-undertittel"/>
      </w:pPr>
      <w:r w:rsidRPr="001A69B5">
        <w:t xml:space="preserve">Utsette barn treng </w:t>
      </w:r>
      <w:proofErr w:type="spellStart"/>
      <w:r w:rsidRPr="001A69B5">
        <w:t>ein</w:t>
      </w:r>
      <w:proofErr w:type="spellEnd"/>
      <w:r w:rsidRPr="001A69B5">
        <w:t xml:space="preserve"> barnehage som samarbeider godt med andre </w:t>
      </w:r>
      <w:proofErr w:type="spellStart"/>
      <w:r w:rsidRPr="001A69B5">
        <w:t>offentlege</w:t>
      </w:r>
      <w:proofErr w:type="spellEnd"/>
      <w:r w:rsidRPr="001A69B5">
        <w:t xml:space="preserve"> </w:t>
      </w:r>
      <w:proofErr w:type="spellStart"/>
      <w:r w:rsidRPr="001A69B5">
        <w:t>tenester</w:t>
      </w:r>
      <w:proofErr w:type="spellEnd"/>
    </w:p>
    <w:p w14:paraId="71A083A3" w14:textId="77777777" w:rsidR="000513CD" w:rsidRPr="001A69B5" w:rsidRDefault="0009509B" w:rsidP="001A69B5">
      <w:r w:rsidRPr="001A69B5">
        <w:t xml:space="preserve">I Meld. St. 6 (2019–2020) </w:t>
      </w:r>
      <w:r w:rsidRPr="001A69B5">
        <w:rPr>
          <w:rStyle w:val="kursiv"/>
        </w:rPr>
        <w:t xml:space="preserve">Tett på – tidlig innsats og inkluderende fellesskap i barnehage, skole og SFO </w:t>
      </w:r>
      <w:r w:rsidRPr="001A69B5">
        <w:t xml:space="preserve">er det godt dokumentert at </w:t>
      </w:r>
      <w:proofErr w:type="spellStart"/>
      <w:r w:rsidRPr="001A69B5">
        <w:t>tverrfagleg</w:t>
      </w:r>
      <w:proofErr w:type="spellEnd"/>
      <w:r w:rsidRPr="001A69B5">
        <w:t xml:space="preserve"> samarbeid ofte fungerer for </w:t>
      </w:r>
      <w:proofErr w:type="spellStart"/>
      <w:r w:rsidRPr="001A69B5">
        <w:t>dårleg</w:t>
      </w:r>
      <w:proofErr w:type="spellEnd"/>
      <w:r w:rsidRPr="001A69B5">
        <w:t xml:space="preserve"> og er ei utfordring. </w:t>
      </w:r>
      <w:proofErr w:type="spellStart"/>
      <w:r w:rsidRPr="001A69B5">
        <w:t>Manglande</w:t>
      </w:r>
      <w:proofErr w:type="spellEnd"/>
      <w:r w:rsidRPr="001A69B5">
        <w:t xml:space="preserve"> samarbeid kan føre til at viktig og nødvendig informasjon </w:t>
      </w:r>
      <w:proofErr w:type="spellStart"/>
      <w:r w:rsidRPr="001A69B5">
        <w:t>ikkje</w:t>
      </w:r>
      <w:proofErr w:type="spellEnd"/>
      <w:r w:rsidRPr="001A69B5">
        <w:t xml:space="preserve"> kjem fram til </w:t>
      </w:r>
      <w:proofErr w:type="spellStart"/>
      <w:r w:rsidRPr="001A69B5">
        <w:t>dei</w:t>
      </w:r>
      <w:proofErr w:type="spellEnd"/>
      <w:r w:rsidRPr="001A69B5">
        <w:t xml:space="preserve"> som treng han, og at barn </w:t>
      </w:r>
      <w:proofErr w:type="spellStart"/>
      <w:r w:rsidRPr="001A69B5">
        <w:t>ikkje</w:t>
      </w:r>
      <w:proofErr w:type="spellEnd"/>
      <w:r w:rsidRPr="001A69B5">
        <w:t xml:space="preserve"> får den hjelpa </w:t>
      </w:r>
      <w:proofErr w:type="spellStart"/>
      <w:r w:rsidRPr="001A69B5">
        <w:t>dei</w:t>
      </w:r>
      <w:proofErr w:type="spellEnd"/>
      <w:r w:rsidRPr="001A69B5">
        <w:t xml:space="preserve"> har behov for i tide, eller </w:t>
      </w:r>
      <w:proofErr w:type="spellStart"/>
      <w:r w:rsidRPr="001A69B5">
        <w:t>ikkje</w:t>
      </w:r>
      <w:proofErr w:type="spellEnd"/>
      <w:r w:rsidRPr="001A69B5">
        <w:t xml:space="preserve"> i det heile </w:t>
      </w:r>
      <w:proofErr w:type="spellStart"/>
      <w:r w:rsidRPr="001A69B5">
        <w:t>teke</w:t>
      </w:r>
      <w:proofErr w:type="spellEnd"/>
      <w:r w:rsidRPr="001A69B5">
        <w:t xml:space="preserve">. Det er òg stor variasjon mellom </w:t>
      </w:r>
      <w:proofErr w:type="spellStart"/>
      <w:r w:rsidRPr="001A69B5">
        <w:t>kommunar</w:t>
      </w:r>
      <w:proofErr w:type="spellEnd"/>
      <w:r w:rsidRPr="001A69B5">
        <w:t xml:space="preserve"> i korleis </w:t>
      </w:r>
      <w:proofErr w:type="spellStart"/>
      <w:r w:rsidRPr="001A69B5">
        <w:t>dei</w:t>
      </w:r>
      <w:proofErr w:type="spellEnd"/>
      <w:r w:rsidRPr="001A69B5">
        <w:t xml:space="preserve"> organiserer </w:t>
      </w:r>
      <w:proofErr w:type="spellStart"/>
      <w:r w:rsidRPr="001A69B5">
        <w:t>tverrfagleg</w:t>
      </w:r>
      <w:proofErr w:type="spellEnd"/>
      <w:r w:rsidRPr="001A69B5">
        <w:t xml:space="preserve"> samarbeid mellom </w:t>
      </w:r>
      <w:proofErr w:type="spellStart"/>
      <w:r w:rsidRPr="001A69B5">
        <w:t>tenestene</w:t>
      </w:r>
      <w:proofErr w:type="spellEnd"/>
      <w:r w:rsidRPr="001A69B5">
        <w:t>.</w:t>
      </w:r>
    </w:p>
    <w:p w14:paraId="35E6FD73" w14:textId="77777777" w:rsidR="000513CD" w:rsidRPr="001A69B5" w:rsidRDefault="0009509B" w:rsidP="001A69B5">
      <w:r w:rsidRPr="001A69B5">
        <w:t xml:space="preserve">Barnehagen står i ei særstilling som </w:t>
      </w:r>
      <w:proofErr w:type="spellStart"/>
      <w:r w:rsidRPr="001A69B5">
        <w:t>gjer</w:t>
      </w:r>
      <w:proofErr w:type="spellEnd"/>
      <w:r w:rsidRPr="001A69B5">
        <w:t xml:space="preserve"> at </w:t>
      </w:r>
      <w:proofErr w:type="spellStart"/>
      <w:r w:rsidRPr="001A69B5">
        <w:t>dei</w:t>
      </w:r>
      <w:proofErr w:type="spellEnd"/>
      <w:r w:rsidRPr="001A69B5">
        <w:t xml:space="preserve"> </w:t>
      </w:r>
      <w:proofErr w:type="spellStart"/>
      <w:r w:rsidRPr="001A69B5">
        <w:t>tidleg</w:t>
      </w:r>
      <w:proofErr w:type="spellEnd"/>
      <w:r w:rsidRPr="001A69B5">
        <w:t xml:space="preserve"> kan oppdage barn som er utsette for omsorgssvikt, vald og seksuelle overgrep. Alle tilsette har plikt til å melde </w:t>
      </w:r>
      <w:proofErr w:type="spellStart"/>
      <w:r w:rsidRPr="001A69B5">
        <w:t>frå</w:t>
      </w:r>
      <w:proofErr w:type="spellEnd"/>
      <w:r w:rsidRPr="001A69B5">
        <w:t xml:space="preserve"> til barnevernet om bekymring for </w:t>
      </w:r>
      <w:proofErr w:type="spellStart"/>
      <w:r w:rsidRPr="001A69B5">
        <w:t>eit</w:t>
      </w:r>
      <w:proofErr w:type="spellEnd"/>
      <w:r w:rsidRPr="001A69B5">
        <w:t xml:space="preserve"> barn. </w:t>
      </w:r>
      <w:proofErr w:type="spellStart"/>
      <w:r w:rsidRPr="001A69B5">
        <w:t>Talet</w:t>
      </w:r>
      <w:proofErr w:type="spellEnd"/>
      <w:r w:rsidRPr="001A69B5">
        <w:t xml:space="preserve"> på melde saker </w:t>
      </w:r>
      <w:proofErr w:type="spellStart"/>
      <w:r w:rsidRPr="001A69B5">
        <w:t>frå</w:t>
      </w:r>
      <w:proofErr w:type="spellEnd"/>
      <w:r w:rsidRPr="001A69B5">
        <w:t xml:space="preserve"> barnehagen til barnevernet for barn i alderen 1–5 år utgjorde i 2020 rundt 2 600 saker, </w:t>
      </w:r>
      <w:proofErr w:type="spellStart"/>
      <w:r w:rsidRPr="001A69B5">
        <w:t>noko</w:t>
      </w:r>
      <w:proofErr w:type="spellEnd"/>
      <w:r w:rsidRPr="001A69B5">
        <w:t xml:space="preserve"> som </w:t>
      </w:r>
      <w:proofErr w:type="spellStart"/>
      <w:r w:rsidRPr="001A69B5">
        <w:t>utgjer</w:t>
      </w:r>
      <w:proofErr w:type="spellEnd"/>
      <w:r w:rsidRPr="001A69B5">
        <w:t xml:space="preserve"> 14 pst. av alle </w:t>
      </w:r>
      <w:proofErr w:type="spellStart"/>
      <w:r w:rsidRPr="001A69B5">
        <w:t>meldingar</w:t>
      </w:r>
      <w:proofErr w:type="spellEnd"/>
      <w:r w:rsidRPr="001A69B5">
        <w:t xml:space="preserve"> for barn i denne aldersgruppa. Koronakommisjonen som blei nedsett for å gå gjennom og trekke lærdom av covid-19-utbrotet i </w:t>
      </w:r>
      <w:proofErr w:type="spellStart"/>
      <w:r w:rsidRPr="001A69B5">
        <w:t>Noreg</w:t>
      </w:r>
      <w:proofErr w:type="spellEnd"/>
      <w:r w:rsidRPr="001A69B5">
        <w:t xml:space="preserve">, seier </w:t>
      </w:r>
      <w:proofErr w:type="spellStart"/>
      <w:r w:rsidRPr="001A69B5">
        <w:t>følgande</w:t>
      </w:r>
      <w:proofErr w:type="spellEnd"/>
      <w:r w:rsidRPr="001A69B5">
        <w:t xml:space="preserve"> i NOU 2021: 6 </w:t>
      </w:r>
      <w:r w:rsidRPr="001A69B5">
        <w:rPr>
          <w:rStyle w:val="kursiv"/>
        </w:rPr>
        <w:t>Myndighetenes håndtering av koronapandemien</w:t>
      </w:r>
      <w:r w:rsidRPr="001A69B5">
        <w:t>:</w:t>
      </w:r>
    </w:p>
    <w:p w14:paraId="7995FAB8" w14:textId="77777777" w:rsidR="000513CD" w:rsidRPr="001A69B5" w:rsidRDefault="0009509B" w:rsidP="001A69B5">
      <w:pPr>
        <w:pStyle w:val="blokksit"/>
      </w:pPr>
      <w:r w:rsidRPr="001A69B5">
        <w:rPr>
          <w:rStyle w:val="kursiv"/>
        </w:rPr>
        <w:t>Da barnehagene og skolene ble stengt, mistet barnevernet noen av sine viktigste «øyne og ører». […] Å gå glipp av disse informasjonskildene svekker barnevernets evne til å fange opp barn som har behov for hjelp. Det kom betydelig færre bekymringsmeldinger enn normalt til barnevernet i løpet av våren 2020 […]. Antallet bekymringsmeldinger fra privatpersoner økte, mens antallet bekymringsmeldinger fra lærere, barnehager og skolehelsetjeneste sank betydelig.</w:t>
      </w:r>
    </w:p>
    <w:p w14:paraId="09C04BCD" w14:textId="77777777" w:rsidR="000513CD" w:rsidRPr="001A69B5" w:rsidRDefault="0009509B" w:rsidP="001A69B5">
      <w:r w:rsidRPr="001A69B5">
        <w:t xml:space="preserve">Sjå </w:t>
      </w:r>
      <w:proofErr w:type="spellStart"/>
      <w:r w:rsidRPr="001A69B5">
        <w:t>meir</w:t>
      </w:r>
      <w:proofErr w:type="spellEnd"/>
      <w:r w:rsidRPr="001A69B5">
        <w:t xml:space="preserve"> omtale av situasjonen for </w:t>
      </w:r>
      <w:proofErr w:type="gramStart"/>
      <w:r w:rsidRPr="001A69B5">
        <w:t>utsette</w:t>
      </w:r>
      <w:proofErr w:type="gramEnd"/>
      <w:r w:rsidRPr="001A69B5">
        <w:t xml:space="preserve"> barn i del III, kap. 11 </w:t>
      </w:r>
      <w:proofErr w:type="spellStart"/>
      <w:r w:rsidRPr="001A69B5">
        <w:t>Konsekvensar</w:t>
      </w:r>
      <w:proofErr w:type="spellEnd"/>
      <w:r w:rsidRPr="001A69B5">
        <w:t xml:space="preserve"> av covid-19-pandemien i kunnskapssektoren.</w:t>
      </w:r>
    </w:p>
    <w:p w14:paraId="31289AC4"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7DC619E1" w14:textId="77777777" w:rsidR="000513CD" w:rsidRPr="001A69B5" w:rsidRDefault="0009509B" w:rsidP="001A69B5">
      <w:pPr>
        <w:pStyle w:val="avsnitt-undertittel"/>
      </w:pPr>
      <w:r w:rsidRPr="001A69B5">
        <w:t xml:space="preserve">Tiltak for å støtte barn med behov for </w:t>
      </w:r>
      <w:proofErr w:type="spellStart"/>
      <w:r w:rsidRPr="001A69B5">
        <w:t>særskild</w:t>
      </w:r>
      <w:proofErr w:type="spellEnd"/>
      <w:r w:rsidRPr="001A69B5">
        <w:t xml:space="preserve"> tilrettelegging</w:t>
      </w:r>
    </w:p>
    <w:p w14:paraId="33DBD449" w14:textId="77777777" w:rsidR="000513CD" w:rsidRPr="001A69B5" w:rsidRDefault="0009509B" w:rsidP="001A69B5">
      <w:pPr>
        <w:pStyle w:val="avsnitt-under-undertittel"/>
      </w:pPr>
      <w:r w:rsidRPr="001A69B5">
        <w:t>Oppfølging av Tett på-meldinga</w:t>
      </w:r>
    </w:p>
    <w:p w14:paraId="136BBEA0" w14:textId="77777777" w:rsidR="000513CD" w:rsidRPr="001A69B5" w:rsidRDefault="0009509B" w:rsidP="001A69B5">
      <w:r w:rsidRPr="001A69B5">
        <w:t xml:space="preserve">Departementet er i gang med å følge opp tiltaka i Tett på-meldinga, mellom anna kompetanseløftet i spesialpedagogikk, </w:t>
      </w:r>
      <w:proofErr w:type="spellStart"/>
      <w:r w:rsidRPr="001A69B5">
        <w:t>regelverksendringar</w:t>
      </w:r>
      <w:proofErr w:type="spellEnd"/>
      <w:r w:rsidRPr="001A69B5">
        <w:t xml:space="preserve">, forsking og betre samarbeid mellom </w:t>
      </w:r>
      <w:proofErr w:type="spellStart"/>
      <w:r w:rsidRPr="001A69B5">
        <w:t>tenester</w:t>
      </w:r>
      <w:proofErr w:type="spellEnd"/>
      <w:r w:rsidRPr="001A69B5">
        <w:t xml:space="preserve">. Sjå omtale under programkategori 07.20 Grunnopplæringa og omtale av </w:t>
      </w:r>
      <w:proofErr w:type="spellStart"/>
      <w:r w:rsidRPr="001A69B5">
        <w:t>løyvingsforslag</w:t>
      </w:r>
      <w:proofErr w:type="spellEnd"/>
      <w:r w:rsidRPr="001A69B5">
        <w:t xml:space="preserve"> under kap. 226 Kvalitetsutvikling i grunnopplæringa, post 21 </w:t>
      </w:r>
      <w:proofErr w:type="spellStart"/>
      <w:r w:rsidRPr="001A69B5">
        <w:t>Særskilde</w:t>
      </w:r>
      <w:proofErr w:type="spellEnd"/>
      <w:r w:rsidRPr="001A69B5">
        <w:t xml:space="preserve"> driftsutgifter.</w:t>
      </w:r>
    </w:p>
    <w:p w14:paraId="277CCC41" w14:textId="77777777" w:rsidR="000513CD" w:rsidRPr="001A69B5" w:rsidRDefault="0009509B" w:rsidP="001A69B5">
      <w:pPr>
        <w:pStyle w:val="avsnitt-under-undertittel"/>
      </w:pPr>
      <w:r w:rsidRPr="001A69B5">
        <w:t xml:space="preserve">Betre samarbeid mellom </w:t>
      </w:r>
      <w:proofErr w:type="spellStart"/>
      <w:r w:rsidRPr="001A69B5">
        <w:t>tenestene</w:t>
      </w:r>
      <w:proofErr w:type="spellEnd"/>
      <w:r w:rsidRPr="001A69B5">
        <w:t xml:space="preserve"> for barn og unge</w:t>
      </w:r>
    </w:p>
    <w:p w14:paraId="79B4A211" w14:textId="77777777" w:rsidR="000513CD" w:rsidRPr="001A69B5" w:rsidRDefault="0009509B" w:rsidP="001A69B5">
      <w:r w:rsidRPr="001A69B5">
        <w:t xml:space="preserve">Våren 2021 blei det </w:t>
      </w:r>
      <w:proofErr w:type="spellStart"/>
      <w:r w:rsidRPr="001A69B5">
        <w:t>vedteke</w:t>
      </w:r>
      <w:proofErr w:type="spellEnd"/>
      <w:r w:rsidRPr="001A69B5">
        <w:t xml:space="preserve"> </w:t>
      </w:r>
      <w:proofErr w:type="spellStart"/>
      <w:r w:rsidRPr="001A69B5">
        <w:t>eit</w:t>
      </w:r>
      <w:proofErr w:type="spellEnd"/>
      <w:r w:rsidRPr="001A69B5">
        <w:t xml:space="preserve"> viktig tiltak for å betre det </w:t>
      </w:r>
      <w:proofErr w:type="spellStart"/>
      <w:r w:rsidRPr="001A69B5">
        <w:t>tverrfaglege</w:t>
      </w:r>
      <w:proofErr w:type="spellEnd"/>
      <w:r w:rsidRPr="001A69B5">
        <w:t xml:space="preserve"> samarbeidet mellom </w:t>
      </w:r>
      <w:proofErr w:type="spellStart"/>
      <w:r w:rsidRPr="001A69B5">
        <w:t>tenestene</w:t>
      </w:r>
      <w:proofErr w:type="spellEnd"/>
      <w:r w:rsidRPr="001A69B5">
        <w:t xml:space="preserve"> for </w:t>
      </w:r>
      <w:proofErr w:type="gramStart"/>
      <w:r w:rsidRPr="001A69B5">
        <w:t>utsette</w:t>
      </w:r>
      <w:proofErr w:type="gramEnd"/>
      <w:r w:rsidRPr="001A69B5">
        <w:t xml:space="preserve"> barn og unge: Stortinget vedtok </w:t>
      </w:r>
      <w:proofErr w:type="spellStart"/>
      <w:r w:rsidRPr="001A69B5">
        <w:t>endringar</w:t>
      </w:r>
      <w:proofErr w:type="spellEnd"/>
      <w:r w:rsidRPr="001A69B5">
        <w:t xml:space="preserve"> i alle </w:t>
      </w:r>
      <w:proofErr w:type="spellStart"/>
      <w:r w:rsidRPr="001A69B5">
        <w:t>velferdstenestelovene</w:t>
      </w:r>
      <w:proofErr w:type="spellEnd"/>
      <w:r w:rsidRPr="001A69B5">
        <w:t xml:space="preserve">, jf. </w:t>
      </w:r>
      <w:proofErr w:type="spellStart"/>
      <w:r w:rsidRPr="001A69B5">
        <w:t>Innst</w:t>
      </w:r>
      <w:proofErr w:type="spellEnd"/>
      <w:r w:rsidRPr="001A69B5">
        <w:t xml:space="preserve">. 58 L (2020–2021) og </w:t>
      </w:r>
      <w:proofErr w:type="spellStart"/>
      <w:r w:rsidRPr="001A69B5">
        <w:t>Prop</w:t>
      </w:r>
      <w:proofErr w:type="spellEnd"/>
      <w:r w:rsidRPr="001A69B5">
        <w:t xml:space="preserve">. 100 L (2020–2021) </w:t>
      </w:r>
      <w:r w:rsidRPr="001A69B5">
        <w:rPr>
          <w:rStyle w:val="kursiv"/>
        </w:rPr>
        <w:t xml:space="preserve">Endringer i velferdstjenestelovgivningen (samarbeid, samordning og barnekoordinator). </w:t>
      </w:r>
      <w:proofErr w:type="spellStart"/>
      <w:r w:rsidRPr="001A69B5">
        <w:t>Endringane</w:t>
      </w:r>
      <w:proofErr w:type="spellEnd"/>
      <w:r w:rsidRPr="001A69B5">
        <w:t xml:space="preserve"> </w:t>
      </w:r>
      <w:proofErr w:type="spellStart"/>
      <w:r w:rsidRPr="001A69B5">
        <w:t>omfattar</w:t>
      </w:r>
      <w:proofErr w:type="spellEnd"/>
      <w:r w:rsidRPr="001A69B5">
        <w:t xml:space="preserve"> mellom anna innføring av ei samordningsplikt for kommunen ved yting av </w:t>
      </w:r>
      <w:proofErr w:type="spellStart"/>
      <w:r w:rsidRPr="001A69B5">
        <w:t>velferdstenester</w:t>
      </w:r>
      <w:proofErr w:type="spellEnd"/>
      <w:r w:rsidRPr="001A69B5">
        <w:t xml:space="preserve"> og innføring av </w:t>
      </w:r>
      <w:proofErr w:type="spellStart"/>
      <w:r w:rsidRPr="001A69B5">
        <w:t>ein</w:t>
      </w:r>
      <w:proofErr w:type="spellEnd"/>
      <w:r w:rsidRPr="001A69B5">
        <w:t xml:space="preserve"> rett til barnekoordinator for </w:t>
      </w:r>
      <w:proofErr w:type="spellStart"/>
      <w:r w:rsidRPr="001A69B5">
        <w:t>familiar</w:t>
      </w:r>
      <w:proofErr w:type="spellEnd"/>
      <w:r w:rsidRPr="001A69B5">
        <w:t xml:space="preserve"> som har, eller venter, barn med </w:t>
      </w:r>
      <w:proofErr w:type="spellStart"/>
      <w:r w:rsidRPr="001A69B5">
        <w:t>alvorleg</w:t>
      </w:r>
      <w:proofErr w:type="spellEnd"/>
      <w:r w:rsidRPr="001A69B5">
        <w:t xml:space="preserve"> sjukdom eller nedsett funksjonsevne.</w:t>
      </w:r>
    </w:p>
    <w:p w14:paraId="21BA58D1" w14:textId="77777777" w:rsidR="000513CD" w:rsidRPr="001A69B5" w:rsidRDefault="0009509B" w:rsidP="001A69B5">
      <w:pPr>
        <w:pStyle w:val="avsnitt-undertittel"/>
      </w:pPr>
      <w:r w:rsidRPr="001A69B5">
        <w:t>Tiltak for å støtte minoritetsspråklege barn i barnehage</w:t>
      </w:r>
    </w:p>
    <w:p w14:paraId="04EE2079" w14:textId="77777777" w:rsidR="000513CD" w:rsidRPr="001A69B5" w:rsidRDefault="0009509B" w:rsidP="001A69B5">
      <w:proofErr w:type="spellStart"/>
      <w:r w:rsidRPr="001A69B5">
        <w:t>Tidleg</w:t>
      </w:r>
      <w:proofErr w:type="spellEnd"/>
      <w:r w:rsidRPr="001A69B5">
        <w:t xml:space="preserve"> innsats i utdanningsløpet for barn og unge med </w:t>
      </w:r>
      <w:proofErr w:type="spellStart"/>
      <w:r w:rsidRPr="001A69B5">
        <w:t>innvandrarbakgrunn</w:t>
      </w:r>
      <w:proofErr w:type="spellEnd"/>
      <w:r w:rsidRPr="001A69B5">
        <w:t xml:space="preserve"> er </w:t>
      </w:r>
      <w:proofErr w:type="spellStart"/>
      <w:r w:rsidRPr="001A69B5">
        <w:t>eit</w:t>
      </w:r>
      <w:proofErr w:type="spellEnd"/>
      <w:r w:rsidRPr="001A69B5">
        <w:t xml:space="preserve"> av satsingsområda i regjeringas integreringsstrategi, </w:t>
      </w:r>
      <w:r w:rsidRPr="001A69B5">
        <w:rPr>
          <w:rStyle w:val="kursiv"/>
        </w:rPr>
        <w:t xml:space="preserve">Integrering gjennom kunnskap, </w:t>
      </w:r>
      <w:r w:rsidRPr="001A69B5">
        <w:t xml:space="preserve">for perioden 2019–22. Det er </w:t>
      </w:r>
      <w:proofErr w:type="spellStart"/>
      <w:r w:rsidRPr="001A69B5">
        <w:t>eit</w:t>
      </w:r>
      <w:proofErr w:type="spellEnd"/>
      <w:r w:rsidRPr="001A69B5">
        <w:t xml:space="preserve"> mål å gi barn og unge med </w:t>
      </w:r>
      <w:proofErr w:type="spellStart"/>
      <w:r w:rsidRPr="001A69B5">
        <w:t>innvandrarbakgrunn</w:t>
      </w:r>
      <w:proofErr w:type="spellEnd"/>
      <w:r w:rsidRPr="001A69B5">
        <w:t xml:space="preserve"> gode </w:t>
      </w:r>
      <w:proofErr w:type="spellStart"/>
      <w:r w:rsidRPr="001A69B5">
        <w:t>norskkunnskapar</w:t>
      </w:r>
      <w:proofErr w:type="spellEnd"/>
      <w:r w:rsidRPr="001A69B5">
        <w:t xml:space="preserve">, </w:t>
      </w:r>
      <w:proofErr w:type="spellStart"/>
      <w:r w:rsidRPr="001A69B5">
        <w:t>grunnleggande</w:t>
      </w:r>
      <w:proofErr w:type="spellEnd"/>
      <w:r w:rsidRPr="001A69B5">
        <w:t xml:space="preserve"> </w:t>
      </w:r>
      <w:proofErr w:type="spellStart"/>
      <w:r w:rsidRPr="001A69B5">
        <w:t>ferdigheiter</w:t>
      </w:r>
      <w:proofErr w:type="spellEnd"/>
      <w:r w:rsidRPr="001A69B5">
        <w:t xml:space="preserve"> og </w:t>
      </w:r>
      <w:proofErr w:type="spellStart"/>
      <w:r w:rsidRPr="001A69B5">
        <w:t>fagleg</w:t>
      </w:r>
      <w:proofErr w:type="spellEnd"/>
      <w:r w:rsidRPr="001A69B5">
        <w:t xml:space="preserve"> kompetanse gjennom likeverdige utdanningsløp </w:t>
      </w:r>
      <w:proofErr w:type="spellStart"/>
      <w:r w:rsidRPr="001A69B5">
        <w:t>frå</w:t>
      </w:r>
      <w:proofErr w:type="spellEnd"/>
      <w:r w:rsidRPr="001A69B5">
        <w:t xml:space="preserve"> barnehage til og med </w:t>
      </w:r>
      <w:proofErr w:type="spellStart"/>
      <w:r w:rsidRPr="001A69B5">
        <w:t>vidaregåande</w:t>
      </w:r>
      <w:proofErr w:type="spellEnd"/>
      <w:r w:rsidRPr="001A69B5">
        <w:t xml:space="preserve"> opplæring. Sjå </w:t>
      </w:r>
      <w:proofErr w:type="spellStart"/>
      <w:r w:rsidRPr="001A69B5">
        <w:t>meir</w:t>
      </w:r>
      <w:proofErr w:type="spellEnd"/>
      <w:r w:rsidRPr="001A69B5">
        <w:t xml:space="preserve"> omtale under programkategori 07.90 Integrering og </w:t>
      </w:r>
      <w:proofErr w:type="spellStart"/>
      <w:r w:rsidRPr="001A69B5">
        <w:t>mangfald</w:t>
      </w:r>
      <w:proofErr w:type="spellEnd"/>
      <w:r w:rsidRPr="001A69B5">
        <w:t>.</w:t>
      </w:r>
    </w:p>
    <w:p w14:paraId="3E606D91" w14:textId="77777777" w:rsidR="000513CD" w:rsidRPr="001A69B5" w:rsidRDefault="0009509B" w:rsidP="001A69B5">
      <w:r w:rsidRPr="001A69B5">
        <w:t xml:space="preserve">Alle </w:t>
      </w:r>
      <w:proofErr w:type="spellStart"/>
      <w:r w:rsidRPr="001A69B5">
        <w:t>barnehagar</w:t>
      </w:r>
      <w:proofErr w:type="spellEnd"/>
      <w:r w:rsidRPr="001A69B5">
        <w:t xml:space="preserve"> som har minoritetsspråklege barn, skal i samsvar med rammeplanen støtte barna i å bruke morsmålet sitt, samtidig som barnehagen aktivt skal </w:t>
      </w:r>
      <w:proofErr w:type="spellStart"/>
      <w:r w:rsidRPr="001A69B5">
        <w:t>fremje</w:t>
      </w:r>
      <w:proofErr w:type="spellEnd"/>
      <w:r w:rsidRPr="001A69B5">
        <w:t xml:space="preserve"> og utvikle barnas </w:t>
      </w:r>
      <w:proofErr w:type="spellStart"/>
      <w:r w:rsidRPr="001A69B5">
        <w:t>norskspråklege</w:t>
      </w:r>
      <w:proofErr w:type="spellEnd"/>
      <w:r w:rsidRPr="001A69B5">
        <w:t xml:space="preserve"> kompetanse. Det </w:t>
      </w:r>
      <w:proofErr w:type="spellStart"/>
      <w:r w:rsidRPr="001A69B5">
        <w:t>øyremerkte</w:t>
      </w:r>
      <w:proofErr w:type="spellEnd"/>
      <w:r w:rsidRPr="001A69B5">
        <w:t xml:space="preserve"> </w:t>
      </w:r>
      <w:proofErr w:type="spellStart"/>
      <w:r w:rsidRPr="001A69B5">
        <w:t>tilskotet</w:t>
      </w:r>
      <w:proofErr w:type="spellEnd"/>
      <w:r w:rsidRPr="001A69B5">
        <w:t xml:space="preserve"> over kap. 231, post 63 skal støtte opp om tiltak for å styrke den </w:t>
      </w:r>
      <w:proofErr w:type="spellStart"/>
      <w:r w:rsidRPr="001A69B5">
        <w:t>norskspråklege</w:t>
      </w:r>
      <w:proofErr w:type="spellEnd"/>
      <w:r w:rsidRPr="001A69B5">
        <w:t xml:space="preserve"> utviklinga for minoritetsspråklege barn.</w:t>
      </w:r>
    </w:p>
    <w:p w14:paraId="14582294" w14:textId="77777777" w:rsidR="000513CD" w:rsidRPr="001A69B5" w:rsidRDefault="0009509B" w:rsidP="001A69B5">
      <w:r w:rsidRPr="001A69B5">
        <w:t xml:space="preserve">Forslag om å </w:t>
      </w:r>
      <w:proofErr w:type="spellStart"/>
      <w:r w:rsidRPr="001A69B5">
        <w:t>gjere</w:t>
      </w:r>
      <w:proofErr w:type="spellEnd"/>
      <w:r w:rsidRPr="001A69B5">
        <w:t xml:space="preserve"> </w:t>
      </w:r>
      <w:proofErr w:type="spellStart"/>
      <w:r w:rsidRPr="001A69B5">
        <w:t>endringar</w:t>
      </w:r>
      <w:proofErr w:type="spellEnd"/>
      <w:r w:rsidRPr="001A69B5">
        <w:t xml:space="preserve"> i barnehagelova og innføre ei plikt til å vurdere barns </w:t>
      </w:r>
      <w:proofErr w:type="spellStart"/>
      <w:r w:rsidRPr="001A69B5">
        <w:t>norskkunnskapar</w:t>
      </w:r>
      <w:proofErr w:type="spellEnd"/>
      <w:r w:rsidRPr="001A69B5">
        <w:t xml:space="preserve"> før </w:t>
      </w:r>
      <w:proofErr w:type="spellStart"/>
      <w:r w:rsidRPr="001A69B5">
        <w:t>skulestart</w:t>
      </w:r>
      <w:proofErr w:type="spellEnd"/>
      <w:r w:rsidRPr="001A69B5">
        <w:t xml:space="preserve"> blei sendt på </w:t>
      </w:r>
      <w:proofErr w:type="spellStart"/>
      <w:r w:rsidRPr="001A69B5">
        <w:t>høyring</w:t>
      </w:r>
      <w:proofErr w:type="spellEnd"/>
      <w:r w:rsidRPr="001A69B5">
        <w:t xml:space="preserve"> 26. november 2020. Formålet var å identifisere barn som har behov for oppfølging, slik at barnet kunne få den hjelpa det treng til å utvikle </w:t>
      </w:r>
      <w:proofErr w:type="spellStart"/>
      <w:r w:rsidRPr="001A69B5">
        <w:t>norskkunnskapane</w:t>
      </w:r>
      <w:proofErr w:type="spellEnd"/>
      <w:r w:rsidRPr="001A69B5">
        <w:t xml:space="preserve"> sine før </w:t>
      </w:r>
      <w:proofErr w:type="spellStart"/>
      <w:r w:rsidRPr="001A69B5">
        <w:t>skulestart</w:t>
      </w:r>
      <w:proofErr w:type="spellEnd"/>
      <w:r w:rsidRPr="001A69B5">
        <w:t xml:space="preserve">. Forslaget om å innføre ei plikt til å vurdere barns </w:t>
      </w:r>
      <w:proofErr w:type="spellStart"/>
      <w:r w:rsidRPr="001A69B5">
        <w:t>norskkunnskapar</w:t>
      </w:r>
      <w:proofErr w:type="spellEnd"/>
      <w:r w:rsidRPr="001A69B5">
        <w:t xml:space="preserve"> møtte </w:t>
      </w:r>
      <w:proofErr w:type="spellStart"/>
      <w:r w:rsidRPr="001A69B5">
        <w:t>mykje</w:t>
      </w:r>
      <w:proofErr w:type="spellEnd"/>
      <w:r w:rsidRPr="001A69B5">
        <w:t xml:space="preserve"> motstand i </w:t>
      </w:r>
      <w:proofErr w:type="spellStart"/>
      <w:r w:rsidRPr="001A69B5">
        <w:t>høyringa</w:t>
      </w:r>
      <w:proofErr w:type="spellEnd"/>
      <w:r w:rsidRPr="001A69B5">
        <w:t xml:space="preserve">, og Kunnskapsdepartementet vil sjå </w:t>
      </w:r>
      <w:proofErr w:type="spellStart"/>
      <w:r w:rsidRPr="001A69B5">
        <w:t>nærmare</w:t>
      </w:r>
      <w:proofErr w:type="spellEnd"/>
      <w:r w:rsidRPr="001A69B5">
        <w:t xml:space="preserve"> på korleis saka skal </w:t>
      </w:r>
      <w:proofErr w:type="spellStart"/>
      <w:r w:rsidRPr="001A69B5">
        <w:t>følgast</w:t>
      </w:r>
      <w:proofErr w:type="spellEnd"/>
      <w:r w:rsidRPr="001A69B5">
        <w:t xml:space="preserve"> opp </w:t>
      </w:r>
      <w:proofErr w:type="spellStart"/>
      <w:r w:rsidRPr="001A69B5">
        <w:t>vidare</w:t>
      </w:r>
      <w:proofErr w:type="spellEnd"/>
      <w:r w:rsidRPr="001A69B5">
        <w:t>.</w:t>
      </w:r>
    </w:p>
    <w:p w14:paraId="14334582" w14:textId="77777777" w:rsidR="000513CD" w:rsidRPr="001A69B5" w:rsidRDefault="0009509B" w:rsidP="001A69B5">
      <w:pPr>
        <w:pStyle w:val="avsnitt-undertittel"/>
      </w:pPr>
      <w:r w:rsidRPr="001A69B5">
        <w:t xml:space="preserve">Tiltak for betre </w:t>
      </w:r>
      <w:proofErr w:type="spellStart"/>
      <w:r w:rsidRPr="001A69B5">
        <w:t>tverrfagleg</w:t>
      </w:r>
      <w:proofErr w:type="spellEnd"/>
      <w:r w:rsidRPr="001A69B5">
        <w:t xml:space="preserve"> samarbeid til beste for </w:t>
      </w:r>
      <w:proofErr w:type="gramStart"/>
      <w:r w:rsidRPr="001A69B5">
        <w:t>utsette</w:t>
      </w:r>
      <w:proofErr w:type="gramEnd"/>
      <w:r w:rsidRPr="001A69B5">
        <w:t xml:space="preserve"> barn</w:t>
      </w:r>
    </w:p>
    <w:p w14:paraId="0DFE597B" w14:textId="77777777" w:rsidR="000513CD" w:rsidRPr="001A69B5" w:rsidRDefault="0009509B" w:rsidP="001A69B5">
      <w:proofErr w:type="spellStart"/>
      <w:r w:rsidRPr="001A69B5">
        <w:t>Prop</w:t>
      </w:r>
      <w:proofErr w:type="spellEnd"/>
      <w:r w:rsidRPr="001A69B5">
        <w:t xml:space="preserve">. 12 S (2016–2017) </w:t>
      </w:r>
      <w:r w:rsidRPr="001A69B5">
        <w:rPr>
          <w:rStyle w:val="kursiv"/>
        </w:rPr>
        <w:t xml:space="preserve">Opptrappingsplan mot vold og overgrep (2017–2021) </w:t>
      </w:r>
      <w:r w:rsidRPr="001A69B5">
        <w:t xml:space="preserve">hadde sitt siste år i 2021. Dei fleste tiltaka på barnehageområdet i proposisjonen gjeld betre kompetanse for personalet. Det er utvikla </w:t>
      </w:r>
      <w:proofErr w:type="spellStart"/>
      <w:r w:rsidRPr="001A69B5">
        <w:t>fleire</w:t>
      </w:r>
      <w:proofErr w:type="spellEnd"/>
      <w:r w:rsidRPr="001A69B5">
        <w:t xml:space="preserve"> digitale verktøy som </w:t>
      </w:r>
      <w:proofErr w:type="spellStart"/>
      <w:r w:rsidRPr="001A69B5">
        <w:t>barnehagane</w:t>
      </w:r>
      <w:proofErr w:type="spellEnd"/>
      <w:r w:rsidRPr="001A69B5">
        <w:t xml:space="preserve"> kan bruke for å heve kompetansen, som «Snakke sammen» og «Jeg vet». Barne-, ungdoms- og familiedirektoratet har våren 2021 i samarbeid med Utdanningsdirektoratet revidert </w:t>
      </w:r>
      <w:proofErr w:type="spellStart"/>
      <w:r w:rsidRPr="001A69B5">
        <w:t>ein</w:t>
      </w:r>
      <w:proofErr w:type="spellEnd"/>
      <w:r w:rsidRPr="001A69B5">
        <w:t xml:space="preserve"> </w:t>
      </w:r>
      <w:proofErr w:type="spellStart"/>
      <w:r w:rsidRPr="001A69B5">
        <w:t>rettleiar</w:t>
      </w:r>
      <w:proofErr w:type="spellEnd"/>
      <w:r w:rsidRPr="001A69B5">
        <w:t xml:space="preserve"> </w:t>
      </w:r>
      <w:proofErr w:type="spellStart"/>
      <w:r w:rsidRPr="001A69B5">
        <w:t>frå</w:t>
      </w:r>
      <w:proofErr w:type="spellEnd"/>
      <w:r w:rsidRPr="001A69B5">
        <w:t xml:space="preserve"> 2003 for handtering av mistanke om at tilsette har utsett barn for vald eller seksuelle overgrep. Barne- og familiedepartementet leverer ei samla rapportering til Stortinget for alle tiltaka i opptrappingsplanen.</w:t>
      </w:r>
    </w:p>
    <w:p w14:paraId="71BB8192" w14:textId="77777777" w:rsidR="000513CD" w:rsidRPr="001A69B5" w:rsidRDefault="0009509B" w:rsidP="001A69B5">
      <w:r w:rsidRPr="001A69B5">
        <w:t xml:space="preserve">I behandlinga av </w:t>
      </w:r>
      <w:proofErr w:type="spellStart"/>
      <w:r w:rsidRPr="001A69B5">
        <w:t>Prop</w:t>
      </w:r>
      <w:proofErr w:type="spellEnd"/>
      <w:r w:rsidRPr="001A69B5">
        <w:t xml:space="preserve">. 195 S (2020–2021) </w:t>
      </w:r>
      <w:r w:rsidRPr="001A69B5">
        <w:rPr>
          <w:rStyle w:val="kursiv"/>
        </w:rPr>
        <w:t xml:space="preserve">Tilleggsbevilgninger og omprioriteringer i statsbudsjettet 2021 </w:t>
      </w:r>
      <w:r w:rsidRPr="001A69B5">
        <w:t xml:space="preserve">blei det løyvd 5 mill. kroner til </w:t>
      </w:r>
      <w:proofErr w:type="spellStart"/>
      <w:r w:rsidRPr="001A69B5">
        <w:t>vidareføring</w:t>
      </w:r>
      <w:proofErr w:type="spellEnd"/>
      <w:r w:rsidRPr="001A69B5">
        <w:t xml:space="preserve"> av tiltaket Barnas </w:t>
      </w:r>
      <w:proofErr w:type="spellStart"/>
      <w:r w:rsidRPr="001A69B5">
        <w:t>verneombod</w:t>
      </w:r>
      <w:proofErr w:type="spellEnd"/>
      <w:r w:rsidRPr="001A69B5">
        <w:t xml:space="preserve">, jf. </w:t>
      </w:r>
      <w:proofErr w:type="spellStart"/>
      <w:r w:rsidRPr="001A69B5">
        <w:t>Innst</w:t>
      </w:r>
      <w:proofErr w:type="spellEnd"/>
      <w:r w:rsidRPr="001A69B5">
        <w:t xml:space="preserve">. 600 S (2020–2021). </w:t>
      </w:r>
      <w:proofErr w:type="spellStart"/>
      <w:r w:rsidRPr="001A69B5">
        <w:t>Midlane</w:t>
      </w:r>
      <w:proofErr w:type="spellEnd"/>
      <w:r w:rsidRPr="001A69B5">
        <w:t xml:space="preserve"> går til </w:t>
      </w:r>
      <w:proofErr w:type="spellStart"/>
      <w:r w:rsidRPr="001A69B5">
        <w:t>eit</w:t>
      </w:r>
      <w:proofErr w:type="spellEnd"/>
      <w:r w:rsidRPr="001A69B5">
        <w:t xml:space="preserve"> kursopplegg utarbeidd i samarbeid mellom Private Barnehagers Landsforbund (PBL) og Stine Sofies Stiftelse. Målet er at </w:t>
      </w:r>
      <w:proofErr w:type="spellStart"/>
      <w:r w:rsidRPr="001A69B5">
        <w:t>dei</w:t>
      </w:r>
      <w:proofErr w:type="spellEnd"/>
      <w:r w:rsidRPr="001A69B5">
        <w:t xml:space="preserve"> tilsette i </w:t>
      </w:r>
      <w:proofErr w:type="spellStart"/>
      <w:r w:rsidRPr="001A69B5">
        <w:t>barnehagane</w:t>
      </w:r>
      <w:proofErr w:type="spellEnd"/>
      <w:r w:rsidRPr="001A69B5">
        <w:t xml:space="preserve"> skal bli </w:t>
      </w:r>
      <w:proofErr w:type="spellStart"/>
      <w:r w:rsidRPr="001A69B5">
        <w:t>betre</w:t>
      </w:r>
      <w:proofErr w:type="spellEnd"/>
      <w:r w:rsidRPr="001A69B5">
        <w:t xml:space="preserve"> i stand til å identifisere når </w:t>
      </w:r>
      <w:proofErr w:type="spellStart"/>
      <w:r w:rsidRPr="001A69B5">
        <w:t>eit</w:t>
      </w:r>
      <w:proofErr w:type="spellEnd"/>
      <w:r w:rsidRPr="001A69B5">
        <w:t xml:space="preserve"> barn er utsett for vald eller overgrep, og handle på bakgrunn av den kunnskapen. PBL publiserte i mai 2021 ei evaluering </w:t>
      </w:r>
      <w:proofErr w:type="spellStart"/>
      <w:r w:rsidRPr="001A69B5">
        <w:t>frå</w:t>
      </w:r>
      <w:proofErr w:type="spellEnd"/>
      <w:r w:rsidRPr="001A69B5">
        <w:t xml:space="preserve"> konsulentselskapet PWC som viser at då kursopplegget var blitt pilotert i 280 </w:t>
      </w:r>
      <w:proofErr w:type="spellStart"/>
      <w:r w:rsidRPr="001A69B5">
        <w:t>barnehagar</w:t>
      </w:r>
      <w:proofErr w:type="spellEnd"/>
      <w:r w:rsidRPr="001A69B5">
        <w:t xml:space="preserve">, sa </w:t>
      </w:r>
      <w:proofErr w:type="spellStart"/>
      <w:r w:rsidRPr="001A69B5">
        <w:t>dei</w:t>
      </w:r>
      <w:proofErr w:type="spellEnd"/>
      <w:r w:rsidRPr="001A69B5">
        <w:t xml:space="preserve"> tilsette at evna </w:t>
      </w:r>
      <w:proofErr w:type="spellStart"/>
      <w:r w:rsidRPr="001A69B5">
        <w:t>deira</w:t>
      </w:r>
      <w:proofErr w:type="spellEnd"/>
      <w:r w:rsidRPr="001A69B5">
        <w:t xml:space="preserve"> til å avdekke og følge opp bekymring var blitt styrkt.</w:t>
      </w:r>
    </w:p>
    <w:p w14:paraId="4166BF97" w14:textId="77777777" w:rsidR="000513CD" w:rsidRPr="001A69B5" w:rsidRDefault="0009509B" w:rsidP="001A69B5">
      <w:r w:rsidRPr="001A69B5">
        <w:t xml:space="preserve">Når det </w:t>
      </w:r>
      <w:proofErr w:type="spellStart"/>
      <w:r w:rsidRPr="001A69B5">
        <w:t>gjeld</w:t>
      </w:r>
      <w:proofErr w:type="spellEnd"/>
      <w:r w:rsidRPr="001A69B5">
        <w:t xml:space="preserve"> omtale av 0–24-samarbeidet, som har som mål å styrke oppfølginga av </w:t>
      </w:r>
      <w:proofErr w:type="gramStart"/>
      <w:r w:rsidRPr="001A69B5">
        <w:t>utsette</w:t>
      </w:r>
      <w:proofErr w:type="gramEnd"/>
      <w:r w:rsidRPr="001A69B5">
        <w:t xml:space="preserve"> barn og unge i alderen 0–24 år, sjå programkategori 07.20 og kap. 226, post 64.</w:t>
      </w:r>
    </w:p>
    <w:p w14:paraId="1DD0DFF2" w14:textId="77777777" w:rsidR="000513CD" w:rsidRPr="001A69B5" w:rsidRDefault="0009509B" w:rsidP="001A69B5">
      <w:r w:rsidRPr="001A69B5">
        <w:t xml:space="preserve">Gjennom </w:t>
      </w:r>
      <w:proofErr w:type="spellStart"/>
      <w:r w:rsidRPr="001A69B5">
        <w:t>områdesatsingane</w:t>
      </w:r>
      <w:proofErr w:type="spellEnd"/>
      <w:r w:rsidRPr="001A69B5">
        <w:t xml:space="preserve"> i byområde med samansette </w:t>
      </w:r>
      <w:proofErr w:type="spellStart"/>
      <w:r w:rsidRPr="001A69B5">
        <w:t>levekårsutfordringar</w:t>
      </w:r>
      <w:proofErr w:type="spellEnd"/>
      <w:r w:rsidRPr="001A69B5">
        <w:t xml:space="preserve"> </w:t>
      </w:r>
      <w:proofErr w:type="spellStart"/>
      <w:r w:rsidRPr="001A69B5">
        <w:t>bidreg</w:t>
      </w:r>
      <w:proofErr w:type="spellEnd"/>
      <w:r w:rsidRPr="001A69B5">
        <w:t xml:space="preserve"> departementet med støtte til </w:t>
      </w:r>
      <w:proofErr w:type="spellStart"/>
      <w:r w:rsidRPr="001A69B5">
        <w:t>barnehagar</w:t>
      </w:r>
      <w:proofErr w:type="spellEnd"/>
      <w:r w:rsidRPr="001A69B5">
        <w:t xml:space="preserve"> </w:t>
      </w:r>
      <w:proofErr w:type="spellStart"/>
      <w:r w:rsidRPr="001A69B5">
        <w:t>innanfor</w:t>
      </w:r>
      <w:proofErr w:type="spellEnd"/>
      <w:r w:rsidRPr="001A69B5">
        <w:t xml:space="preserve"> delprogrammet </w:t>
      </w:r>
      <w:r w:rsidRPr="001A69B5">
        <w:rPr>
          <w:rStyle w:val="kursiv"/>
        </w:rPr>
        <w:t>Oppvekst og utdanning</w:t>
      </w:r>
      <w:r w:rsidRPr="001A69B5">
        <w:t xml:space="preserve">, jf. omtale i programkategori 07.90 Integrering og </w:t>
      </w:r>
      <w:proofErr w:type="spellStart"/>
      <w:r w:rsidRPr="001A69B5">
        <w:t>mangfald</w:t>
      </w:r>
      <w:proofErr w:type="spellEnd"/>
      <w:r w:rsidRPr="001A69B5">
        <w:t xml:space="preserve"> og </w:t>
      </w:r>
      <w:proofErr w:type="spellStart"/>
      <w:r w:rsidRPr="001A69B5">
        <w:t>Prop</w:t>
      </w:r>
      <w:proofErr w:type="spellEnd"/>
      <w:r w:rsidRPr="001A69B5">
        <w:t>. 1 S (2021–2022) for Kommunal- og moderniseringsdepartementet.</w:t>
      </w:r>
    </w:p>
    <w:p w14:paraId="712C0374" w14:textId="77777777" w:rsidR="000513CD" w:rsidRPr="001A69B5" w:rsidRDefault="0009509B" w:rsidP="001A69B5">
      <w:r w:rsidRPr="001A69B5">
        <w:t xml:space="preserve">Regjeringa la i oktober 2020 fram strategien </w:t>
      </w:r>
      <w:r w:rsidRPr="001A69B5">
        <w:rPr>
          <w:rStyle w:val="kursiv"/>
        </w:rPr>
        <w:t>Like muligheter i oppveksten. Regjeringens samarbeidsstrategi for barn og ungdom i lavinntektsfamilier (2020–2023</w:t>
      </w:r>
      <w:proofErr w:type="gramStart"/>
      <w:r w:rsidRPr="001A69B5">
        <w:rPr>
          <w:rStyle w:val="kursiv"/>
        </w:rPr>
        <w:t>),</w:t>
      </w:r>
      <w:r w:rsidRPr="001A69B5">
        <w:t>jf.</w:t>
      </w:r>
      <w:proofErr w:type="gramEnd"/>
      <w:r w:rsidRPr="001A69B5">
        <w:t xml:space="preserve"> </w:t>
      </w:r>
      <w:proofErr w:type="spellStart"/>
      <w:r w:rsidRPr="001A69B5">
        <w:t>Prop</w:t>
      </w:r>
      <w:proofErr w:type="spellEnd"/>
      <w:r w:rsidRPr="001A69B5">
        <w:t xml:space="preserve">. 1 S (2020–2021) for Barne- og familiedepartementet. Strategien </w:t>
      </w:r>
      <w:proofErr w:type="spellStart"/>
      <w:r w:rsidRPr="001A69B5">
        <w:t>omfattar</w:t>
      </w:r>
      <w:proofErr w:type="spellEnd"/>
      <w:r w:rsidRPr="001A69B5">
        <w:t xml:space="preserve"> tiltak som gjeld reduksjon av økonomiske </w:t>
      </w:r>
      <w:proofErr w:type="spellStart"/>
      <w:r w:rsidRPr="001A69B5">
        <w:t>hindringar</w:t>
      </w:r>
      <w:proofErr w:type="spellEnd"/>
      <w:r w:rsidRPr="001A69B5">
        <w:t xml:space="preserve"> for å gå i barnehage og styrking av </w:t>
      </w:r>
      <w:proofErr w:type="spellStart"/>
      <w:r w:rsidRPr="001A69B5">
        <w:t>barnehagetilbodet</w:t>
      </w:r>
      <w:proofErr w:type="spellEnd"/>
      <w:r w:rsidRPr="001A69B5">
        <w:t xml:space="preserve"> for å sikre </w:t>
      </w:r>
      <w:proofErr w:type="spellStart"/>
      <w:r w:rsidRPr="001A69B5">
        <w:t>eit</w:t>
      </w:r>
      <w:proofErr w:type="spellEnd"/>
      <w:r w:rsidRPr="001A69B5">
        <w:t xml:space="preserve"> godt </w:t>
      </w:r>
      <w:proofErr w:type="spellStart"/>
      <w:r w:rsidRPr="001A69B5">
        <w:t>tilbod</w:t>
      </w:r>
      <w:proofErr w:type="spellEnd"/>
      <w:r w:rsidRPr="001A69B5">
        <w:t xml:space="preserve"> til alle barn.</w:t>
      </w:r>
    </w:p>
    <w:p w14:paraId="408D705A" w14:textId="77777777" w:rsidR="000513CD" w:rsidRPr="001A69B5" w:rsidRDefault="0009509B" w:rsidP="001A69B5">
      <w:pPr>
        <w:pStyle w:val="Undertittel"/>
      </w:pPr>
      <w:r w:rsidRPr="001A69B5">
        <w:t xml:space="preserve">Dei tilsette i kunnskapssektoren har </w:t>
      </w:r>
      <w:proofErr w:type="spellStart"/>
      <w:r w:rsidRPr="001A69B5">
        <w:t>høg</w:t>
      </w:r>
      <w:proofErr w:type="spellEnd"/>
      <w:r w:rsidRPr="001A69B5">
        <w:t xml:space="preserve"> kompetanse</w:t>
      </w:r>
    </w:p>
    <w:p w14:paraId="0D1C063D"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72807F6" w14:textId="77777777" w:rsidR="000513CD" w:rsidRPr="001A69B5" w:rsidRDefault="0009509B" w:rsidP="001A69B5">
      <w:pPr>
        <w:pStyle w:val="avsnitt-undertittel"/>
      </w:pPr>
      <w:r w:rsidRPr="001A69B5">
        <w:t xml:space="preserve">Skjerpinga av </w:t>
      </w:r>
      <w:proofErr w:type="spellStart"/>
      <w:r w:rsidRPr="001A69B5">
        <w:t>pedagognorma</w:t>
      </w:r>
      <w:proofErr w:type="spellEnd"/>
      <w:r w:rsidRPr="001A69B5">
        <w:t xml:space="preserve"> har ført til </w:t>
      </w:r>
      <w:proofErr w:type="spellStart"/>
      <w:r w:rsidRPr="001A69B5">
        <w:t>fleire</w:t>
      </w:r>
      <w:proofErr w:type="spellEnd"/>
      <w:r w:rsidRPr="001A69B5">
        <w:t xml:space="preserve"> </w:t>
      </w:r>
      <w:proofErr w:type="spellStart"/>
      <w:r w:rsidRPr="001A69B5">
        <w:t>barnehagelærarar</w:t>
      </w:r>
      <w:proofErr w:type="spellEnd"/>
      <w:r w:rsidRPr="001A69B5">
        <w:t xml:space="preserve">, men det er </w:t>
      </w:r>
      <w:proofErr w:type="spellStart"/>
      <w:r w:rsidRPr="001A69B5">
        <w:t>framleis</w:t>
      </w:r>
      <w:proofErr w:type="spellEnd"/>
      <w:r w:rsidRPr="001A69B5">
        <w:t xml:space="preserve"> ei utfordring å oppfylle </w:t>
      </w:r>
      <w:proofErr w:type="spellStart"/>
      <w:r w:rsidRPr="001A69B5">
        <w:t>norma</w:t>
      </w:r>
      <w:proofErr w:type="spellEnd"/>
    </w:p>
    <w:p w14:paraId="25C62BE1" w14:textId="77777777" w:rsidR="000513CD" w:rsidRPr="001A69B5" w:rsidRDefault="0009509B" w:rsidP="001A69B5">
      <w:r w:rsidRPr="001A69B5">
        <w:t xml:space="preserve">Departementet har fastsett ei skjerpa pedagognorm i forskrift om pedagogisk bemanning og dispensasjon i </w:t>
      </w:r>
      <w:proofErr w:type="spellStart"/>
      <w:r w:rsidRPr="001A69B5">
        <w:t>barnehagar</w:t>
      </w:r>
      <w:proofErr w:type="spellEnd"/>
      <w:r w:rsidRPr="001A69B5">
        <w:t xml:space="preserve"> som </w:t>
      </w:r>
      <w:proofErr w:type="spellStart"/>
      <w:r w:rsidRPr="001A69B5">
        <w:t>inneber</w:t>
      </w:r>
      <w:proofErr w:type="spellEnd"/>
      <w:r w:rsidRPr="001A69B5">
        <w:t xml:space="preserve"> at barnehagen skal ha minst </w:t>
      </w:r>
      <w:proofErr w:type="spellStart"/>
      <w:r w:rsidRPr="001A69B5">
        <w:t>éin</w:t>
      </w:r>
      <w:proofErr w:type="spellEnd"/>
      <w:r w:rsidRPr="001A69B5">
        <w:t xml:space="preserve"> pedagogisk </w:t>
      </w:r>
      <w:proofErr w:type="spellStart"/>
      <w:r w:rsidRPr="001A69B5">
        <w:t>leiar</w:t>
      </w:r>
      <w:proofErr w:type="spellEnd"/>
      <w:r w:rsidRPr="001A69B5">
        <w:t xml:space="preserve"> per 7 barn under 3 år og </w:t>
      </w:r>
      <w:proofErr w:type="spellStart"/>
      <w:r w:rsidRPr="001A69B5">
        <w:t>éin</w:t>
      </w:r>
      <w:proofErr w:type="spellEnd"/>
      <w:r w:rsidRPr="001A69B5">
        <w:t xml:space="preserve"> pedagogisk </w:t>
      </w:r>
      <w:proofErr w:type="spellStart"/>
      <w:r w:rsidRPr="001A69B5">
        <w:t>leiar</w:t>
      </w:r>
      <w:proofErr w:type="spellEnd"/>
      <w:r w:rsidRPr="001A69B5">
        <w:t xml:space="preserve"> per 14 barn over 3 år. Den skjerpa </w:t>
      </w:r>
      <w:proofErr w:type="spellStart"/>
      <w:r w:rsidRPr="001A69B5">
        <w:t>pedagognorma</w:t>
      </w:r>
      <w:proofErr w:type="spellEnd"/>
      <w:r w:rsidRPr="001A69B5">
        <w:t xml:space="preserve"> tok til å gjelde </w:t>
      </w:r>
      <w:proofErr w:type="spellStart"/>
      <w:r w:rsidRPr="001A69B5">
        <w:t>frå</w:t>
      </w:r>
      <w:proofErr w:type="spellEnd"/>
      <w:r w:rsidRPr="001A69B5">
        <w:t xml:space="preserve"> 1. august 2018.</w:t>
      </w:r>
    </w:p>
    <w:p w14:paraId="3E8E2377" w14:textId="77777777" w:rsidR="000513CD" w:rsidRPr="001A69B5" w:rsidRDefault="0009509B" w:rsidP="001A69B5">
      <w:r w:rsidRPr="001A69B5">
        <w:t xml:space="preserve">Per desember 2020 var den skjerpa </w:t>
      </w:r>
      <w:proofErr w:type="spellStart"/>
      <w:r w:rsidRPr="001A69B5">
        <w:t>pedagognorma</w:t>
      </w:r>
      <w:proofErr w:type="spellEnd"/>
      <w:r w:rsidRPr="001A69B5">
        <w:t xml:space="preserve"> oppfylt i 69 pst. av alle ordinære </w:t>
      </w:r>
      <w:proofErr w:type="spellStart"/>
      <w:r w:rsidRPr="001A69B5">
        <w:t>barnehagar</w:t>
      </w:r>
      <w:proofErr w:type="spellEnd"/>
      <w:r w:rsidRPr="001A69B5">
        <w:t xml:space="preserve"> </w:t>
      </w:r>
      <w:proofErr w:type="spellStart"/>
      <w:r w:rsidRPr="001A69B5">
        <w:t>utan</w:t>
      </w:r>
      <w:proofErr w:type="spellEnd"/>
      <w:r w:rsidRPr="001A69B5">
        <w:t xml:space="preserve"> bruk av dispensasjon. Det </w:t>
      </w:r>
      <w:proofErr w:type="spellStart"/>
      <w:r w:rsidRPr="001A69B5">
        <w:t>manglar</w:t>
      </w:r>
      <w:proofErr w:type="spellEnd"/>
      <w:r w:rsidRPr="001A69B5">
        <w:t xml:space="preserve"> litt over 2 500 årsverk for å oppfylle </w:t>
      </w:r>
      <w:proofErr w:type="spellStart"/>
      <w:r w:rsidRPr="001A69B5">
        <w:t>pedagognorma</w:t>
      </w:r>
      <w:proofErr w:type="spellEnd"/>
      <w:r w:rsidRPr="001A69B5">
        <w:t xml:space="preserve"> i alle </w:t>
      </w:r>
      <w:proofErr w:type="spellStart"/>
      <w:r w:rsidRPr="001A69B5">
        <w:t>barnehagar</w:t>
      </w:r>
      <w:proofErr w:type="spellEnd"/>
      <w:r w:rsidRPr="001A69B5">
        <w:t xml:space="preserve"> </w:t>
      </w:r>
      <w:proofErr w:type="spellStart"/>
      <w:r w:rsidRPr="001A69B5">
        <w:t>utan</w:t>
      </w:r>
      <w:proofErr w:type="spellEnd"/>
      <w:r w:rsidRPr="001A69B5">
        <w:t xml:space="preserve"> bruk av dispensasjon. Dette er </w:t>
      </w:r>
      <w:proofErr w:type="spellStart"/>
      <w:r w:rsidRPr="001A69B5">
        <w:t>ein</w:t>
      </w:r>
      <w:proofErr w:type="spellEnd"/>
      <w:r w:rsidRPr="001A69B5">
        <w:t xml:space="preserve"> reduksjon </w:t>
      </w:r>
      <w:proofErr w:type="spellStart"/>
      <w:r w:rsidRPr="001A69B5">
        <w:t>frå</w:t>
      </w:r>
      <w:proofErr w:type="spellEnd"/>
      <w:r w:rsidRPr="001A69B5">
        <w:t xml:space="preserve"> 3 100 årsverk i 2019 og 4 200 årsverk i 2018. Dette viser at </w:t>
      </w:r>
      <w:proofErr w:type="spellStart"/>
      <w:r w:rsidRPr="001A69B5">
        <w:t>sjølv</w:t>
      </w:r>
      <w:proofErr w:type="spellEnd"/>
      <w:r w:rsidRPr="001A69B5">
        <w:t xml:space="preserve"> om skjerpinga av </w:t>
      </w:r>
      <w:proofErr w:type="spellStart"/>
      <w:r w:rsidRPr="001A69B5">
        <w:t>norma</w:t>
      </w:r>
      <w:proofErr w:type="spellEnd"/>
      <w:r w:rsidRPr="001A69B5">
        <w:t xml:space="preserve"> har </w:t>
      </w:r>
      <w:proofErr w:type="spellStart"/>
      <w:r w:rsidRPr="001A69B5">
        <w:t>vore</w:t>
      </w:r>
      <w:proofErr w:type="spellEnd"/>
      <w:r w:rsidRPr="001A69B5">
        <w:t xml:space="preserve"> ei utfordring for </w:t>
      </w:r>
      <w:proofErr w:type="spellStart"/>
      <w:r w:rsidRPr="001A69B5">
        <w:t>barnehagane</w:t>
      </w:r>
      <w:proofErr w:type="spellEnd"/>
      <w:r w:rsidRPr="001A69B5">
        <w:t xml:space="preserve">, så skjer det </w:t>
      </w:r>
      <w:proofErr w:type="spellStart"/>
      <w:r w:rsidRPr="001A69B5">
        <w:t>årleg</w:t>
      </w:r>
      <w:proofErr w:type="spellEnd"/>
      <w:r w:rsidRPr="001A69B5">
        <w:t xml:space="preserve"> store </w:t>
      </w:r>
      <w:proofErr w:type="spellStart"/>
      <w:r w:rsidRPr="001A69B5">
        <w:t>forbetringar</w:t>
      </w:r>
      <w:proofErr w:type="spellEnd"/>
      <w:r w:rsidRPr="001A69B5">
        <w:t xml:space="preserve">, og det blir stadig </w:t>
      </w:r>
      <w:proofErr w:type="spellStart"/>
      <w:r w:rsidRPr="001A69B5">
        <w:t>fleire</w:t>
      </w:r>
      <w:proofErr w:type="spellEnd"/>
      <w:r w:rsidRPr="001A69B5">
        <w:t xml:space="preserve"> </w:t>
      </w:r>
      <w:proofErr w:type="spellStart"/>
      <w:r w:rsidRPr="001A69B5">
        <w:t>barnehagelærarar</w:t>
      </w:r>
      <w:proofErr w:type="spellEnd"/>
      <w:r w:rsidRPr="001A69B5">
        <w:t xml:space="preserve">. Departementet </w:t>
      </w:r>
      <w:proofErr w:type="spellStart"/>
      <w:r w:rsidRPr="001A69B5">
        <w:t>forventar</w:t>
      </w:r>
      <w:proofErr w:type="spellEnd"/>
      <w:r w:rsidRPr="001A69B5">
        <w:t xml:space="preserve"> at </w:t>
      </w:r>
      <w:proofErr w:type="spellStart"/>
      <w:r w:rsidRPr="001A69B5">
        <w:t>fleire</w:t>
      </w:r>
      <w:proofErr w:type="spellEnd"/>
      <w:r w:rsidRPr="001A69B5">
        <w:t xml:space="preserve"> </w:t>
      </w:r>
      <w:proofErr w:type="spellStart"/>
      <w:r w:rsidRPr="001A69B5">
        <w:t>barnehagar</w:t>
      </w:r>
      <w:proofErr w:type="spellEnd"/>
      <w:r w:rsidRPr="001A69B5">
        <w:t xml:space="preserve"> vil oppfylle </w:t>
      </w:r>
      <w:proofErr w:type="spellStart"/>
      <w:r w:rsidRPr="001A69B5">
        <w:t>norma</w:t>
      </w:r>
      <w:proofErr w:type="spellEnd"/>
      <w:r w:rsidRPr="001A69B5">
        <w:t xml:space="preserve"> i åra som kjem. Sjå </w:t>
      </w:r>
      <w:proofErr w:type="spellStart"/>
      <w:r w:rsidRPr="001A69B5">
        <w:t>meir</w:t>
      </w:r>
      <w:proofErr w:type="spellEnd"/>
      <w:r w:rsidRPr="001A69B5">
        <w:t xml:space="preserve"> statistikk i del III, kap. 7 Nøkkeltal for barnehagesektoren.</w:t>
      </w:r>
    </w:p>
    <w:p w14:paraId="6DF36611" w14:textId="77777777" w:rsidR="000513CD" w:rsidRPr="001A69B5" w:rsidRDefault="0009509B" w:rsidP="001A69B5">
      <w:proofErr w:type="spellStart"/>
      <w:r w:rsidRPr="001A69B5">
        <w:t>Barnehagane</w:t>
      </w:r>
      <w:proofErr w:type="spellEnd"/>
      <w:r w:rsidRPr="001A69B5">
        <w:t xml:space="preserve"> kan søke om mellombels dispensasjon </w:t>
      </w:r>
      <w:proofErr w:type="spellStart"/>
      <w:r w:rsidRPr="001A69B5">
        <w:t>frå</w:t>
      </w:r>
      <w:proofErr w:type="spellEnd"/>
      <w:r w:rsidRPr="001A69B5">
        <w:t xml:space="preserve"> </w:t>
      </w:r>
      <w:proofErr w:type="spellStart"/>
      <w:r w:rsidRPr="001A69B5">
        <w:t>pedagognorma</w:t>
      </w:r>
      <w:proofErr w:type="spellEnd"/>
      <w:r w:rsidRPr="001A69B5">
        <w:t xml:space="preserve"> for inntil </w:t>
      </w:r>
      <w:proofErr w:type="spellStart"/>
      <w:r w:rsidRPr="001A69B5">
        <w:t>eitt</w:t>
      </w:r>
      <w:proofErr w:type="spellEnd"/>
      <w:r w:rsidRPr="001A69B5">
        <w:t xml:space="preserve"> år om gongen dersom </w:t>
      </w:r>
      <w:proofErr w:type="spellStart"/>
      <w:r w:rsidRPr="001A69B5">
        <w:t>særlege</w:t>
      </w:r>
      <w:proofErr w:type="spellEnd"/>
      <w:r w:rsidRPr="001A69B5">
        <w:t xml:space="preserve"> omsyn </w:t>
      </w:r>
      <w:proofErr w:type="spellStart"/>
      <w:r w:rsidRPr="001A69B5">
        <w:t>tilseier</w:t>
      </w:r>
      <w:proofErr w:type="spellEnd"/>
      <w:r w:rsidRPr="001A69B5">
        <w:t xml:space="preserve"> det, jf. forskrifta om pedagogisk bemanning og dispensasjon i </w:t>
      </w:r>
      <w:proofErr w:type="spellStart"/>
      <w:r w:rsidRPr="001A69B5">
        <w:t>barnehagar</w:t>
      </w:r>
      <w:proofErr w:type="spellEnd"/>
      <w:r w:rsidRPr="001A69B5">
        <w:t xml:space="preserve"> § 2. </w:t>
      </w:r>
      <w:proofErr w:type="spellStart"/>
      <w:r w:rsidRPr="001A69B5">
        <w:t>Eit</w:t>
      </w:r>
      <w:proofErr w:type="spellEnd"/>
      <w:r w:rsidRPr="001A69B5">
        <w:t xml:space="preserve"> slikt </w:t>
      </w:r>
      <w:proofErr w:type="spellStart"/>
      <w:r w:rsidRPr="001A69B5">
        <w:t>særleg</w:t>
      </w:r>
      <w:proofErr w:type="spellEnd"/>
      <w:r w:rsidRPr="001A69B5">
        <w:t xml:space="preserve"> omsyn kan </w:t>
      </w:r>
      <w:proofErr w:type="spellStart"/>
      <w:r w:rsidRPr="001A69B5">
        <w:t>vere</w:t>
      </w:r>
      <w:proofErr w:type="spellEnd"/>
      <w:r w:rsidRPr="001A69B5">
        <w:t xml:space="preserve"> om oppfyllinga av den skjerpa </w:t>
      </w:r>
      <w:proofErr w:type="spellStart"/>
      <w:r w:rsidRPr="001A69B5">
        <w:t>pedagognorma</w:t>
      </w:r>
      <w:proofErr w:type="spellEnd"/>
      <w:r w:rsidRPr="001A69B5">
        <w:t xml:space="preserve"> er kritisk for den </w:t>
      </w:r>
      <w:proofErr w:type="spellStart"/>
      <w:r w:rsidRPr="001A69B5">
        <w:t>vidare</w:t>
      </w:r>
      <w:proofErr w:type="spellEnd"/>
      <w:r w:rsidRPr="001A69B5">
        <w:t xml:space="preserve"> drifta.</w:t>
      </w:r>
    </w:p>
    <w:p w14:paraId="2D9F9236" w14:textId="77777777" w:rsidR="000513CD" w:rsidRPr="001A69B5" w:rsidRDefault="0009509B" w:rsidP="001A69B5">
      <w:pPr>
        <w:pStyle w:val="avsnitt-undertittel"/>
      </w:pPr>
      <w:proofErr w:type="spellStart"/>
      <w:r w:rsidRPr="001A69B5">
        <w:t>Framleis</w:t>
      </w:r>
      <w:proofErr w:type="spellEnd"/>
      <w:r w:rsidRPr="001A69B5">
        <w:t xml:space="preserve"> ei utfordring at </w:t>
      </w:r>
      <w:proofErr w:type="spellStart"/>
      <w:r w:rsidRPr="001A69B5">
        <w:t>ein</w:t>
      </w:r>
      <w:proofErr w:type="spellEnd"/>
      <w:r w:rsidRPr="001A69B5">
        <w:t xml:space="preserve"> del av grunnbemanninga </w:t>
      </w:r>
      <w:proofErr w:type="spellStart"/>
      <w:r w:rsidRPr="001A69B5">
        <w:t>manglar</w:t>
      </w:r>
      <w:proofErr w:type="spellEnd"/>
      <w:r w:rsidRPr="001A69B5">
        <w:t xml:space="preserve"> </w:t>
      </w:r>
      <w:proofErr w:type="spellStart"/>
      <w:r w:rsidRPr="001A69B5">
        <w:t>barnehagefagleg</w:t>
      </w:r>
      <w:proofErr w:type="spellEnd"/>
      <w:r w:rsidRPr="001A69B5">
        <w:t xml:space="preserve"> kompetanse</w:t>
      </w:r>
    </w:p>
    <w:p w14:paraId="5DB8FB28" w14:textId="77777777" w:rsidR="000513CD" w:rsidRPr="001A69B5" w:rsidRDefault="0009509B" w:rsidP="001A69B5">
      <w:r w:rsidRPr="001A69B5">
        <w:t xml:space="preserve">Gjennom innføringa av </w:t>
      </w:r>
      <w:proofErr w:type="gramStart"/>
      <w:r w:rsidRPr="001A69B5">
        <w:t>ei bemanningsnorm</w:t>
      </w:r>
      <w:proofErr w:type="gramEnd"/>
      <w:r w:rsidRPr="001A69B5">
        <w:t xml:space="preserve"> i 2018, som 99 pst. av </w:t>
      </w:r>
      <w:proofErr w:type="spellStart"/>
      <w:r w:rsidRPr="001A69B5">
        <w:t>barnehagane</w:t>
      </w:r>
      <w:proofErr w:type="spellEnd"/>
      <w:r w:rsidRPr="001A69B5">
        <w:t xml:space="preserve"> oppfylte i 2020, har </w:t>
      </w:r>
      <w:proofErr w:type="spellStart"/>
      <w:r w:rsidRPr="001A69B5">
        <w:t>barnehagane</w:t>
      </w:r>
      <w:proofErr w:type="spellEnd"/>
      <w:r w:rsidRPr="001A69B5">
        <w:t xml:space="preserve"> fått færre barn per </w:t>
      </w:r>
      <w:proofErr w:type="spellStart"/>
      <w:r w:rsidRPr="001A69B5">
        <w:t>vaksen</w:t>
      </w:r>
      <w:proofErr w:type="spellEnd"/>
      <w:r w:rsidRPr="001A69B5">
        <w:t xml:space="preserve"> og dermed høve til å gi betre omsorg til det </w:t>
      </w:r>
      <w:proofErr w:type="spellStart"/>
      <w:r w:rsidRPr="001A69B5">
        <w:t>einskilde</w:t>
      </w:r>
      <w:proofErr w:type="spellEnd"/>
      <w:r w:rsidRPr="001A69B5">
        <w:t xml:space="preserve"> barnet.</w:t>
      </w:r>
    </w:p>
    <w:p w14:paraId="1C8809B2" w14:textId="77777777" w:rsidR="000513CD" w:rsidRPr="001A69B5" w:rsidRDefault="0009509B" w:rsidP="001A69B5">
      <w:r w:rsidRPr="001A69B5">
        <w:t xml:space="preserve">Grunnbemanninga i barnehagen består av pedagogiske </w:t>
      </w:r>
      <w:proofErr w:type="spellStart"/>
      <w:r w:rsidRPr="001A69B5">
        <w:t>leiarar</w:t>
      </w:r>
      <w:proofErr w:type="spellEnd"/>
      <w:r w:rsidRPr="001A69B5">
        <w:t xml:space="preserve">, andre </w:t>
      </w:r>
      <w:proofErr w:type="spellStart"/>
      <w:r w:rsidRPr="001A69B5">
        <w:t>pedagogar</w:t>
      </w:r>
      <w:proofErr w:type="spellEnd"/>
      <w:r w:rsidRPr="001A69B5">
        <w:t xml:space="preserve">, </w:t>
      </w:r>
      <w:proofErr w:type="spellStart"/>
      <w:r w:rsidRPr="001A69B5">
        <w:t>fagarbeidarar</w:t>
      </w:r>
      <w:proofErr w:type="spellEnd"/>
      <w:r w:rsidRPr="001A69B5">
        <w:t xml:space="preserve"> med fagbrev i barne- og </w:t>
      </w:r>
      <w:proofErr w:type="spellStart"/>
      <w:r w:rsidRPr="001A69B5">
        <w:t>ungdomsarbeidarfaget</w:t>
      </w:r>
      <w:proofErr w:type="spellEnd"/>
      <w:r w:rsidRPr="001A69B5">
        <w:t xml:space="preserve"> og </w:t>
      </w:r>
      <w:proofErr w:type="spellStart"/>
      <w:r w:rsidRPr="001A69B5">
        <w:t>assistentar</w:t>
      </w:r>
      <w:proofErr w:type="spellEnd"/>
      <w:r w:rsidRPr="001A69B5">
        <w:t xml:space="preserve">. 36 pst. av alle </w:t>
      </w:r>
      <w:proofErr w:type="spellStart"/>
      <w:r w:rsidRPr="001A69B5">
        <w:t>dei</w:t>
      </w:r>
      <w:proofErr w:type="spellEnd"/>
      <w:r w:rsidRPr="001A69B5">
        <w:t xml:space="preserve"> tilsette er </w:t>
      </w:r>
      <w:proofErr w:type="spellStart"/>
      <w:r w:rsidRPr="001A69B5">
        <w:t>utan</w:t>
      </w:r>
      <w:proofErr w:type="spellEnd"/>
      <w:r w:rsidRPr="001A69B5">
        <w:t xml:space="preserve"> </w:t>
      </w:r>
      <w:proofErr w:type="spellStart"/>
      <w:r w:rsidRPr="001A69B5">
        <w:t>barnehagefagleg</w:t>
      </w:r>
      <w:proofErr w:type="spellEnd"/>
      <w:r w:rsidRPr="001A69B5">
        <w:t xml:space="preserve"> kompetanse, i kommunale </w:t>
      </w:r>
      <w:proofErr w:type="spellStart"/>
      <w:r w:rsidRPr="001A69B5">
        <w:t>barnehagar</w:t>
      </w:r>
      <w:proofErr w:type="spellEnd"/>
      <w:r w:rsidRPr="001A69B5">
        <w:t xml:space="preserve"> er delen 30 pst. og i private </w:t>
      </w:r>
      <w:proofErr w:type="spellStart"/>
      <w:r w:rsidRPr="001A69B5">
        <w:t>barnehagar</w:t>
      </w:r>
      <w:proofErr w:type="spellEnd"/>
      <w:r w:rsidRPr="001A69B5">
        <w:t xml:space="preserve"> er delen 41 pst. Sjå </w:t>
      </w:r>
      <w:proofErr w:type="spellStart"/>
      <w:r w:rsidRPr="001A69B5">
        <w:t>meir</w:t>
      </w:r>
      <w:proofErr w:type="spellEnd"/>
      <w:r w:rsidRPr="001A69B5">
        <w:t xml:space="preserve"> statistikk i del III, kap. 7 Nøkkeltal for barnehagesektoren.</w:t>
      </w:r>
    </w:p>
    <w:p w14:paraId="29E8B52D" w14:textId="77777777" w:rsidR="000513CD" w:rsidRPr="001A69B5" w:rsidRDefault="0009509B" w:rsidP="001A69B5">
      <w:proofErr w:type="spellStart"/>
      <w:r w:rsidRPr="001A69B5">
        <w:t>Noreg</w:t>
      </w:r>
      <w:proofErr w:type="spellEnd"/>
      <w:r w:rsidRPr="001A69B5">
        <w:t xml:space="preserve"> treng </w:t>
      </w:r>
      <w:proofErr w:type="spellStart"/>
      <w:r w:rsidRPr="001A69B5">
        <w:t>fleire</w:t>
      </w:r>
      <w:proofErr w:type="spellEnd"/>
      <w:r w:rsidRPr="001A69B5">
        <w:t xml:space="preserve"> kvalifiserte </w:t>
      </w:r>
      <w:proofErr w:type="spellStart"/>
      <w:r w:rsidRPr="001A69B5">
        <w:t>lærarar</w:t>
      </w:r>
      <w:proofErr w:type="spellEnd"/>
      <w:r w:rsidRPr="001A69B5">
        <w:t xml:space="preserve"> i </w:t>
      </w:r>
      <w:proofErr w:type="spellStart"/>
      <w:r w:rsidRPr="001A69B5">
        <w:t>barnehagane</w:t>
      </w:r>
      <w:proofErr w:type="spellEnd"/>
      <w:r w:rsidRPr="001A69B5">
        <w:t xml:space="preserve">. Mange </w:t>
      </w:r>
      <w:proofErr w:type="spellStart"/>
      <w:r w:rsidRPr="001A69B5">
        <w:t>stader</w:t>
      </w:r>
      <w:proofErr w:type="spellEnd"/>
      <w:r w:rsidRPr="001A69B5">
        <w:t xml:space="preserve"> i landet er det </w:t>
      </w:r>
      <w:proofErr w:type="spellStart"/>
      <w:r w:rsidRPr="001A69B5">
        <w:t>utfordringar</w:t>
      </w:r>
      <w:proofErr w:type="spellEnd"/>
      <w:r w:rsidRPr="001A69B5">
        <w:t xml:space="preserve"> med å rekruttere </w:t>
      </w:r>
      <w:proofErr w:type="spellStart"/>
      <w:r w:rsidRPr="001A69B5">
        <w:t>søkarar</w:t>
      </w:r>
      <w:proofErr w:type="spellEnd"/>
      <w:r w:rsidRPr="001A69B5">
        <w:t xml:space="preserve"> til </w:t>
      </w:r>
      <w:proofErr w:type="spellStart"/>
      <w:r w:rsidRPr="001A69B5">
        <w:t>barnehagelærarutdanninga</w:t>
      </w:r>
      <w:proofErr w:type="spellEnd"/>
      <w:r w:rsidRPr="001A69B5">
        <w:t xml:space="preserve">. Kompetansen til personalet er </w:t>
      </w:r>
      <w:proofErr w:type="spellStart"/>
      <w:r w:rsidRPr="001A69B5">
        <w:t>avgjerande</w:t>
      </w:r>
      <w:proofErr w:type="spellEnd"/>
      <w:r w:rsidRPr="001A69B5">
        <w:t xml:space="preserve"> for kvaliteten på </w:t>
      </w:r>
      <w:proofErr w:type="spellStart"/>
      <w:r w:rsidRPr="001A69B5">
        <w:t>tilbodet</w:t>
      </w:r>
      <w:proofErr w:type="spellEnd"/>
      <w:r w:rsidRPr="001A69B5">
        <w:t xml:space="preserve">, og det er ei utfordring at det </w:t>
      </w:r>
      <w:proofErr w:type="spellStart"/>
      <w:r w:rsidRPr="001A69B5">
        <w:t>framleis</w:t>
      </w:r>
      <w:proofErr w:type="spellEnd"/>
      <w:r w:rsidRPr="001A69B5">
        <w:t xml:space="preserve"> er </w:t>
      </w:r>
      <w:proofErr w:type="spellStart"/>
      <w:r w:rsidRPr="001A69B5">
        <w:t>ein</w:t>
      </w:r>
      <w:proofErr w:type="spellEnd"/>
      <w:r w:rsidRPr="001A69B5">
        <w:t xml:space="preserve"> stor del av </w:t>
      </w:r>
      <w:proofErr w:type="spellStart"/>
      <w:r w:rsidRPr="001A69B5">
        <w:t>dei</w:t>
      </w:r>
      <w:proofErr w:type="spellEnd"/>
      <w:r w:rsidRPr="001A69B5">
        <w:t xml:space="preserve"> tilsette som </w:t>
      </w:r>
      <w:proofErr w:type="spellStart"/>
      <w:r w:rsidRPr="001A69B5">
        <w:t>manglar</w:t>
      </w:r>
      <w:proofErr w:type="spellEnd"/>
      <w:r w:rsidRPr="001A69B5">
        <w:t xml:space="preserve"> </w:t>
      </w:r>
      <w:proofErr w:type="spellStart"/>
      <w:r w:rsidRPr="001A69B5">
        <w:t>barnehagefagleg</w:t>
      </w:r>
      <w:proofErr w:type="spellEnd"/>
      <w:r w:rsidRPr="001A69B5">
        <w:t xml:space="preserve"> kompetanse. Forskinga er </w:t>
      </w:r>
      <w:proofErr w:type="spellStart"/>
      <w:r w:rsidRPr="001A69B5">
        <w:t>tydeleg</w:t>
      </w:r>
      <w:proofErr w:type="spellEnd"/>
      <w:r w:rsidRPr="001A69B5">
        <w:t xml:space="preserve"> på at det pedagogiske arbeidet har </w:t>
      </w:r>
      <w:proofErr w:type="spellStart"/>
      <w:r w:rsidRPr="001A69B5">
        <w:t>innverknad</w:t>
      </w:r>
      <w:proofErr w:type="spellEnd"/>
      <w:r w:rsidRPr="001A69B5">
        <w:t xml:space="preserve"> på kvaliteten på </w:t>
      </w:r>
      <w:proofErr w:type="spellStart"/>
      <w:r w:rsidRPr="001A69B5">
        <w:t>barnehagetilbodet</w:t>
      </w:r>
      <w:proofErr w:type="spellEnd"/>
      <w:r w:rsidRPr="001A69B5">
        <w:t>.</w:t>
      </w:r>
    </w:p>
    <w:p w14:paraId="5F7B4C13" w14:textId="77777777" w:rsidR="000513CD" w:rsidRPr="001A69B5" w:rsidRDefault="0009509B" w:rsidP="001A69B5">
      <w:pPr>
        <w:pStyle w:val="avsnitt-undertittel"/>
      </w:pPr>
      <w:proofErr w:type="spellStart"/>
      <w:r w:rsidRPr="001A69B5">
        <w:t>Utfordringar</w:t>
      </w:r>
      <w:proofErr w:type="spellEnd"/>
      <w:r w:rsidRPr="001A69B5">
        <w:t xml:space="preserve"> ved </w:t>
      </w:r>
      <w:proofErr w:type="spellStart"/>
      <w:r w:rsidRPr="001A69B5">
        <w:t>nokre</w:t>
      </w:r>
      <w:proofErr w:type="spellEnd"/>
      <w:r w:rsidRPr="001A69B5">
        <w:t xml:space="preserve"> </w:t>
      </w:r>
      <w:proofErr w:type="spellStart"/>
      <w:r w:rsidRPr="001A69B5">
        <w:t>delar</w:t>
      </w:r>
      <w:proofErr w:type="spellEnd"/>
      <w:r w:rsidRPr="001A69B5">
        <w:t xml:space="preserve"> av </w:t>
      </w:r>
      <w:proofErr w:type="spellStart"/>
      <w:r w:rsidRPr="001A69B5">
        <w:t>barnehagelærarutdanninga</w:t>
      </w:r>
      <w:proofErr w:type="spellEnd"/>
    </w:p>
    <w:p w14:paraId="18224EBE" w14:textId="77777777" w:rsidR="000513CD" w:rsidRPr="001A69B5" w:rsidRDefault="0009509B" w:rsidP="001A69B5">
      <w:proofErr w:type="spellStart"/>
      <w:r w:rsidRPr="001A69B5">
        <w:t>Rapportar</w:t>
      </w:r>
      <w:proofErr w:type="spellEnd"/>
      <w:r w:rsidRPr="001A69B5">
        <w:t xml:space="preserve"> </w:t>
      </w:r>
      <w:proofErr w:type="spellStart"/>
      <w:r w:rsidRPr="001A69B5">
        <w:t>frå</w:t>
      </w:r>
      <w:proofErr w:type="spellEnd"/>
      <w:r w:rsidRPr="001A69B5">
        <w:t xml:space="preserve"> følgegruppa for </w:t>
      </w:r>
      <w:proofErr w:type="spellStart"/>
      <w:r w:rsidRPr="001A69B5">
        <w:t>barnehagelærarutdanninga</w:t>
      </w:r>
      <w:proofErr w:type="spellEnd"/>
      <w:r w:rsidRPr="001A69B5">
        <w:t xml:space="preserve"> (BLU) og ekspertgruppa for </w:t>
      </w:r>
      <w:proofErr w:type="spellStart"/>
      <w:r w:rsidRPr="001A69B5">
        <w:t>barnehagelærarrolla</w:t>
      </w:r>
      <w:proofErr w:type="spellEnd"/>
      <w:r w:rsidRPr="001A69B5">
        <w:t xml:space="preserve"> </w:t>
      </w:r>
      <w:proofErr w:type="spellStart"/>
      <w:r w:rsidRPr="001A69B5">
        <w:t>peikar</w:t>
      </w:r>
      <w:proofErr w:type="spellEnd"/>
      <w:r w:rsidRPr="001A69B5">
        <w:t xml:space="preserve"> på </w:t>
      </w:r>
      <w:proofErr w:type="spellStart"/>
      <w:r w:rsidRPr="001A69B5">
        <w:t>fleire</w:t>
      </w:r>
      <w:proofErr w:type="spellEnd"/>
      <w:r w:rsidRPr="001A69B5">
        <w:t xml:space="preserve"> </w:t>
      </w:r>
      <w:proofErr w:type="spellStart"/>
      <w:r w:rsidRPr="001A69B5">
        <w:t>vedvarande</w:t>
      </w:r>
      <w:proofErr w:type="spellEnd"/>
      <w:r w:rsidRPr="001A69B5">
        <w:t xml:space="preserve"> </w:t>
      </w:r>
      <w:proofErr w:type="spellStart"/>
      <w:r w:rsidRPr="001A69B5">
        <w:t>utfordringar</w:t>
      </w:r>
      <w:proofErr w:type="spellEnd"/>
      <w:r w:rsidRPr="001A69B5">
        <w:t xml:space="preserve"> i utdanninga, til dømes kva plass og rolle pedagogikken har i BLU, og korleis innføringa av </w:t>
      </w:r>
      <w:proofErr w:type="spellStart"/>
      <w:r w:rsidRPr="001A69B5">
        <w:t>tverrfaglege</w:t>
      </w:r>
      <w:proofErr w:type="spellEnd"/>
      <w:r w:rsidRPr="001A69B5">
        <w:t xml:space="preserve"> kunnskapsområde har fungert.</w:t>
      </w:r>
    </w:p>
    <w:p w14:paraId="7733A0B1"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12A8A60E" w14:textId="77777777" w:rsidR="000513CD" w:rsidRPr="001A69B5" w:rsidRDefault="0009509B" w:rsidP="001A69B5">
      <w:pPr>
        <w:pStyle w:val="avsnitt-undertittel"/>
      </w:pPr>
      <w:proofErr w:type="spellStart"/>
      <w:r w:rsidRPr="001A69B5">
        <w:t>Auka</w:t>
      </w:r>
      <w:proofErr w:type="spellEnd"/>
      <w:r w:rsidRPr="001A69B5">
        <w:t xml:space="preserve"> pedagogtettleik og tiltak for å rekruttere </w:t>
      </w:r>
      <w:proofErr w:type="spellStart"/>
      <w:r w:rsidRPr="001A69B5">
        <w:t>fleire</w:t>
      </w:r>
      <w:proofErr w:type="spellEnd"/>
      <w:r w:rsidRPr="001A69B5">
        <w:t xml:space="preserve"> </w:t>
      </w:r>
      <w:proofErr w:type="spellStart"/>
      <w:r w:rsidRPr="001A69B5">
        <w:t>barnehagelærarar</w:t>
      </w:r>
      <w:proofErr w:type="spellEnd"/>
    </w:p>
    <w:p w14:paraId="6AF73562" w14:textId="77777777" w:rsidR="000513CD" w:rsidRPr="001A69B5" w:rsidRDefault="0009509B" w:rsidP="001A69B5">
      <w:r w:rsidRPr="001A69B5">
        <w:t xml:space="preserve">Regjeringa foreslår at 100 mill. kroner av veksten i frie inntekter til </w:t>
      </w:r>
      <w:proofErr w:type="spellStart"/>
      <w:r w:rsidRPr="001A69B5">
        <w:t>kommunane</w:t>
      </w:r>
      <w:proofErr w:type="spellEnd"/>
      <w:r w:rsidRPr="001A69B5">
        <w:t xml:space="preserve"> blir grunngitt med å legge til rette for </w:t>
      </w:r>
      <w:proofErr w:type="spellStart"/>
      <w:r w:rsidRPr="001A69B5">
        <w:t>fleire</w:t>
      </w:r>
      <w:proofErr w:type="spellEnd"/>
      <w:r w:rsidRPr="001A69B5">
        <w:t xml:space="preserve"> </w:t>
      </w:r>
      <w:proofErr w:type="spellStart"/>
      <w:r w:rsidRPr="001A69B5">
        <w:t>barnehagelærarar</w:t>
      </w:r>
      <w:proofErr w:type="spellEnd"/>
      <w:r w:rsidRPr="001A69B5">
        <w:t xml:space="preserve"> i grunnbemanninga, og at dette må </w:t>
      </w:r>
      <w:proofErr w:type="spellStart"/>
      <w:r w:rsidRPr="001A69B5">
        <w:t>sjåast</w:t>
      </w:r>
      <w:proofErr w:type="spellEnd"/>
      <w:r w:rsidRPr="001A69B5">
        <w:t xml:space="preserve"> i lys av ambisjonen om at 50 pst. av </w:t>
      </w:r>
      <w:proofErr w:type="spellStart"/>
      <w:r w:rsidRPr="001A69B5">
        <w:t>dei</w:t>
      </w:r>
      <w:proofErr w:type="spellEnd"/>
      <w:r w:rsidRPr="001A69B5">
        <w:t xml:space="preserve"> tilsette i barnehagen skal </w:t>
      </w:r>
      <w:proofErr w:type="spellStart"/>
      <w:r w:rsidRPr="001A69B5">
        <w:t>vere</w:t>
      </w:r>
      <w:proofErr w:type="spellEnd"/>
      <w:r w:rsidRPr="001A69B5">
        <w:t xml:space="preserve"> </w:t>
      </w:r>
      <w:proofErr w:type="spellStart"/>
      <w:r w:rsidRPr="001A69B5">
        <w:t>barnehagelærarar</w:t>
      </w:r>
      <w:proofErr w:type="spellEnd"/>
      <w:r w:rsidRPr="001A69B5">
        <w:t xml:space="preserve"> </w:t>
      </w:r>
      <w:proofErr w:type="spellStart"/>
      <w:r w:rsidRPr="001A69B5">
        <w:t>innan</w:t>
      </w:r>
      <w:proofErr w:type="spellEnd"/>
      <w:r w:rsidRPr="001A69B5">
        <w:t xml:space="preserve"> 2025. Departementet foreslår at det i tillegg blir løyvd 20 mill. kroner til </w:t>
      </w:r>
      <w:proofErr w:type="spellStart"/>
      <w:r w:rsidRPr="001A69B5">
        <w:t>auka</w:t>
      </w:r>
      <w:proofErr w:type="spellEnd"/>
      <w:r w:rsidRPr="001A69B5">
        <w:t xml:space="preserve"> pedagogtettleik i </w:t>
      </w:r>
      <w:proofErr w:type="spellStart"/>
      <w:r w:rsidRPr="001A69B5">
        <w:t>levekårsutsette</w:t>
      </w:r>
      <w:proofErr w:type="spellEnd"/>
      <w:r w:rsidRPr="001A69B5">
        <w:t xml:space="preserve"> område. Formålet er å kunne ha </w:t>
      </w:r>
      <w:proofErr w:type="spellStart"/>
      <w:r w:rsidRPr="001A69B5">
        <w:t>ein</w:t>
      </w:r>
      <w:proofErr w:type="spellEnd"/>
      <w:r w:rsidRPr="001A69B5">
        <w:t xml:space="preserve"> spissa innsats og </w:t>
      </w:r>
      <w:proofErr w:type="spellStart"/>
      <w:r w:rsidRPr="001A69B5">
        <w:t>raskare</w:t>
      </w:r>
      <w:proofErr w:type="spellEnd"/>
      <w:r w:rsidRPr="001A69B5">
        <w:t xml:space="preserve"> opptrapping til 50 pst. </w:t>
      </w:r>
      <w:proofErr w:type="spellStart"/>
      <w:r w:rsidRPr="001A69B5">
        <w:t>barnehagelærarar</w:t>
      </w:r>
      <w:proofErr w:type="spellEnd"/>
      <w:r w:rsidRPr="001A69B5">
        <w:t xml:space="preserve"> i </w:t>
      </w:r>
      <w:proofErr w:type="spellStart"/>
      <w:r w:rsidRPr="001A69B5">
        <w:t>desse</w:t>
      </w:r>
      <w:proofErr w:type="spellEnd"/>
      <w:r w:rsidRPr="001A69B5">
        <w:t xml:space="preserve"> områda. Tiltaka vil følge opp regjeringas strategi </w:t>
      </w:r>
      <w:r w:rsidRPr="001A69B5">
        <w:rPr>
          <w:rStyle w:val="kursiv"/>
        </w:rPr>
        <w:t xml:space="preserve">Barnehager mot 2030 – Strategi for barnehagekvalitet 2021–2030. </w:t>
      </w:r>
      <w:r w:rsidRPr="001A69B5">
        <w:t xml:space="preserve">Sjå </w:t>
      </w:r>
      <w:proofErr w:type="spellStart"/>
      <w:r w:rsidRPr="001A69B5">
        <w:t>nærare</w:t>
      </w:r>
      <w:proofErr w:type="spellEnd"/>
      <w:r w:rsidRPr="001A69B5">
        <w:t xml:space="preserve"> omtale av strategien under «Alle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leike- og læringsmiljø».</w:t>
      </w:r>
    </w:p>
    <w:p w14:paraId="28C7E9B0" w14:textId="77777777" w:rsidR="000513CD" w:rsidRPr="001A69B5" w:rsidRDefault="0009509B" w:rsidP="001A69B5">
      <w:r w:rsidRPr="001A69B5">
        <w:t xml:space="preserve">For å nå målet om 50 pst. </w:t>
      </w:r>
      <w:proofErr w:type="spellStart"/>
      <w:r w:rsidRPr="001A69B5">
        <w:t>barnehagelærarar</w:t>
      </w:r>
      <w:proofErr w:type="spellEnd"/>
      <w:r w:rsidRPr="001A69B5">
        <w:t xml:space="preserve"> </w:t>
      </w:r>
      <w:proofErr w:type="spellStart"/>
      <w:r w:rsidRPr="001A69B5">
        <w:t>innan</w:t>
      </w:r>
      <w:proofErr w:type="spellEnd"/>
      <w:r w:rsidRPr="001A69B5">
        <w:t xml:space="preserve"> 2025 vil regjeringa også </w:t>
      </w:r>
      <w:proofErr w:type="spellStart"/>
      <w:r w:rsidRPr="001A69B5">
        <w:t>vidareføre</w:t>
      </w:r>
      <w:proofErr w:type="spellEnd"/>
      <w:r w:rsidRPr="001A69B5">
        <w:t xml:space="preserve"> </w:t>
      </w:r>
      <w:proofErr w:type="spellStart"/>
      <w:r w:rsidRPr="001A69B5">
        <w:t>fleire</w:t>
      </w:r>
      <w:proofErr w:type="spellEnd"/>
      <w:r w:rsidRPr="001A69B5">
        <w:t xml:space="preserve"> tiltak for å rekruttere </w:t>
      </w:r>
      <w:proofErr w:type="spellStart"/>
      <w:r w:rsidRPr="001A69B5">
        <w:t>barnehagelærarar</w:t>
      </w:r>
      <w:proofErr w:type="spellEnd"/>
      <w:r w:rsidRPr="001A69B5">
        <w:t xml:space="preserve">. </w:t>
      </w:r>
      <w:proofErr w:type="spellStart"/>
      <w:r w:rsidRPr="001A69B5">
        <w:t>Eit</w:t>
      </w:r>
      <w:proofErr w:type="spellEnd"/>
      <w:r w:rsidRPr="001A69B5">
        <w:t xml:space="preserve"> viktig tiltak er arbeidsplassbasert </w:t>
      </w:r>
      <w:proofErr w:type="spellStart"/>
      <w:r w:rsidRPr="001A69B5">
        <w:t>barnehagelærarutdanning</w:t>
      </w:r>
      <w:proofErr w:type="spellEnd"/>
      <w:r w:rsidRPr="001A69B5">
        <w:t xml:space="preserve"> (ABLU), som er </w:t>
      </w:r>
      <w:proofErr w:type="spellStart"/>
      <w:r w:rsidRPr="001A69B5">
        <w:t>eit</w:t>
      </w:r>
      <w:proofErr w:type="spellEnd"/>
      <w:r w:rsidRPr="001A69B5">
        <w:t xml:space="preserve"> </w:t>
      </w:r>
      <w:proofErr w:type="spellStart"/>
      <w:r w:rsidRPr="001A69B5">
        <w:t>tilbod</w:t>
      </w:r>
      <w:proofErr w:type="spellEnd"/>
      <w:r w:rsidRPr="001A69B5">
        <w:t xml:space="preserve"> til </w:t>
      </w:r>
      <w:proofErr w:type="spellStart"/>
      <w:r w:rsidRPr="001A69B5">
        <w:t>fagarbeidarar</w:t>
      </w:r>
      <w:proofErr w:type="spellEnd"/>
      <w:r w:rsidRPr="001A69B5">
        <w:t xml:space="preserve"> og erfarne </w:t>
      </w:r>
      <w:proofErr w:type="spellStart"/>
      <w:r w:rsidRPr="001A69B5">
        <w:t>assistentar</w:t>
      </w:r>
      <w:proofErr w:type="spellEnd"/>
      <w:r w:rsidRPr="001A69B5">
        <w:t xml:space="preserve"> om å ta </w:t>
      </w:r>
      <w:proofErr w:type="spellStart"/>
      <w:r w:rsidRPr="001A69B5">
        <w:t>barnehagelærarutdanninga</w:t>
      </w:r>
      <w:proofErr w:type="spellEnd"/>
      <w:r w:rsidRPr="001A69B5">
        <w:t xml:space="preserve"> på deltid parallelt med jobb i barnehagen. </w:t>
      </w:r>
      <w:proofErr w:type="spellStart"/>
      <w:r w:rsidRPr="001A69B5">
        <w:t>Deltakarundersøkingar</w:t>
      </w:r>
      <w:proofErr w:type="spellEnd"/>
      <w:r w:rsidRPr="001A69B5">
        <w:t xml:space="preserve"> gir positiv støtte til ABLU.</w:t>
      </w:r>
    </w:p>
    <w:p w14:paraId="185CCCCC" w14:textId="77777777" w:rsidR="000513CD" w:rsidRPr="001A69B5" w:rsidRDefault="0009509B" w:rsidP="001A69B5">
      <w:proofErr w:type="spellStart"/>
      <w:r w:rsidRPr="001A69B5">
        <w:t>Personar</w:t>
      </w:r>
      <w:proofErr w:type="spellEnd"/>
      <w:r w:rsidRPr="001A69B5">
        <w:t xml:space="preserve"> med anna pedagogisk utdanning kan få </w:t>
      </w:r>
      <w:proofErr w:type="spellStart"/>
      <w:r w:rsidRPr="001A69B5">
        <w:t>tilbod</w:t>
      </w:r>
      <w:proofErr w:type="spellEnd"/>
      <w:r w:rsidRPr="001A69B5">
        <w:t xml:space="preserve"> om tilleggsutdanning i barnehagepedagogikk (TIB) for å bli </w:t>
      </w:r>
      <w:proofErr w:type="spellStart"/>
      <w:r w:rsidRPr="001A69B5">
        <w:t>godkjende</w:t>
      </w:r>
      <w:proofErr w:type="spellEnd"/>
      <w:r w:rsidRPr="001A69B5">
        <w:t xml:space="preserve"> som </w:t>
      </w:r>
      <w:proofErr w:type="spellStart"/>
      <w:r w:rsidRPr="001A69B5">
        <w:t>barnehagelærarar</w:t>
      </w:r>
      <w:proofErr w:type="spellEnd"/>
      <w:r w:rsidRPr="001A69B5">
        <w:t>.</w:t>
      </w:r>
    </w:p>
    <w:p w14:paraId="3B296901" w14:textId="77777777" w:rsidR="000513CD" w:rsidRPr="001A69B5" w:rsidRDefault="0009509B" w:rsidP="001A69B5">
      <w:proofErr w:type="spellStart"/>
      <w:r w:rsidRPr="001A69B5">
        <w:t>Ein</w:t>
      </w:r>
      <w:proofErr w:type="spellEnd"/>
      <w:r w:rsidRPr="001A69B5">
        <w:t xml:space="preserve"> del av </w:t>
      </w:r>
      <w:proofErr w:type="spellStart"/>
      <w:r w:rsidRPr="001A69B5">
        <w:t>kompetansemidlane</w:t>
      </w:r>
      <w:proofErr w:type="spellEnd"/>
      <w:r w:rsidRPr="001A69B5">
        <w:t xml:space="preserve"> på barnehageområdet er </w:t>
      </w:r>
      <w:proofErr w:type="spellStart"/>
      <w:r w:rsidRPr="001A69B5">
        <w:t>såkalla</w:t>
      </w:r>
      <w:proofErr w:type="spellEnd"/>
      <w:r w:rsidRPr="001A69B5">
        <w:t xml:space="preserve"> </w:t>
      </w:r>
      <w:proofErr w:type="spellStart"/>
      <w:r w:rsidRPr="001A69B5">
        <w:t>tilretteleggingsmidlar</w:t>
      </w:r>
      <w:proofErr w:type="spellEnd"/>
      <w:r w:rsidRPr="001A69B5">
        <w:t xml:space="preserve"> for lokal prioritering. </w:t>
      </w:r>
      <w:proofErr w:type="spellStart"/>
      <w:r w:rsidRPr="001A69B5">
        <w:t>Statsforvaltaren</w:t>
      </w:r>
      <w:proofErr w:type="spellEnd"/>
      <w:r w:rsidRPr="001A69B5">
        <w:t xml:space="preserve"> tildeler </w:t>
      </w:r>
      <w:proofErr w:type="spellStart"/>
      <w:r w:rsidRPr="001A69B5">
        <w:t>midlane</w:t>
      </w:r>
      <w:proofErr w:type="spellEnd"/>
      <w:r w:rsidRPr="001A69B5">
        <w:t xml:space="preserve"> til </w:t>
      </w:r>
      <w:proofErr w:type="spellStart"/>
      <w:r w:rsidRPr="001A69B5">
        <w:t>barnehageeigarar</w:t>
      </w:r>
      <w:proofErr w:type="spellEnd"/>
      <w:r w:rsidRPr="001A69B5">
        <w:t xml:space="preserve"> for å legge til rette for at </w:t>
      </w:r>
      <w:proofErr w:type="spellStart"/>
      <w:r w:rsidRPr="001A69B5">
        <w:t>dei</w:t>
      </w:r>
      <w:proofErr w:type="spellEnd"/>
      <w:r w:rsidRPr="001A69B5">
        <w:t xml:space="preserve"> tilsette i </w:t>
      </w:r>
      <w:proofErr w:type="spellStart"/>
      <w:r w:rsidRPr="001A69B5">
        <w:t>barnehagane</w:t>
      </w:r>
      <w:proofErr w:type="spellEnd"/>
      <w:r w:rsidRPr="001A69B5">
        <w:t xml:space="preserve"> kan delta på kompetansehevingstiltak. Mange av </w:t>
      </w:r>
      <w:proofErr w:type="spellStart"/>
      <w:r w:rsidRPr="001A69B5">
        <w:t>eigarane</w:t>
      </w:r>
      <w:proofErr w:type="spellEnd"/>
      <w:r w:rsidRPr="001A69B5">
        <w:t xml:space="preserve"> prioriterer </w:t>
      </w:r>
      <w:proofErr w:type="spellStart"/>
      <w:r w:rsidRPr="001A69B5">
        <w:t>midlar</w:t>
      </w:r>
      <w:proofErr w:type="spellEnd"/>
      <w:r w:rsidRPr="001A69B5">
        <w:t xml:space="preserve"> til ABLU. </w:t>
      </w:r>
      <w:proofErr w:type="spellStart"/>
      <w:r w:rsidRPr="001A69B5">
        <w:t>Eigarane</w:t>
      </w:r>
      <w:proofErr w:type="spellEnd"/>
      <w:r w:rsidRPr="001A69B5">
        <w:t xml:space="preserve"> kan også få </w:t>
      </w:r>
      <w:proofErr w:type="spellStart"/>
      <w:r w:rsidRPr="001A69B5">
        <w:t>tilretteleggingsmidlar</w:t>
      </w:r>
      <w:proofErr w:type="spellEnd"/>
      <w:r w:rsidRPr="001A69B5">
        <w:t xml:space="preserve"> for </w:t>
      </w:r>
      <w:proofErr w:type="spellStart"/>
      <w:r w:rsidRPr="001A69B5">
        <w:t>deltakarar</w:t>
      </w:r>
      <w:proofErr w:type="spellEnd"/>
      <w:r w:rsidRPr="001A69B5">
        <w:t xml:space="preserve"> på TIB og for </w:t>
      </w:r>
      <w:proofErr w:type="spellStart"/>
      <w:r w:rsidRPr="001A69B5">
        <w:t>vidareutdanningstilbod</w:t>
      </w:r>
      <w:proofErr w:type="spellEnd"/>
      <w:r w:rsidRPr="001A69B5">
        <w:t xml:space="preserve"> til </w:t>
      </w:r>
      <w:proofErr w:type="spellStart"/>
      <w:r w:rsidRPr="001A69B5">
        <w:t>barnehagelærarar</w:t>
      </w:r>
      <w:proofErr w:type="spellEnd"/>
      <w:r w:rsidRPr="001A69B5">
        <w:t xml:space="preserve"> som Utdanningsdirektoratet har sett i gang.</w:t>
      </w:r>
    </w:p>
    <w:p w14:paraId="3EAE1C5C" w14:textId="77777777" w:rsidR="000513CD" w:rsidRPr="001A69B5" w:rsidRDefault="0009509B" w:rsidP="001A69B5">
      <w:r w:rsidRPr="001A69B5">
        <w:t xml:space="preserve">Regjeringa har finansiert </w:t>
      </w:r>
      <w:proofErr w:type="spellStart"/>
      <w:r w:rsidRPr="001A69B5">
        <w:t>eit</w:t>
      </w:r>
      <w:proofErr w:type="spellEnd"/>
      <w:r w:rsidRPr="001A69B5">
        <w:t xml:space="preserve"> nasjonalt rekrutteringsprosjekt ved </w:t>
      </w:r>
      <w:proofErr w:type="spellStart"/>
      <w:r w:rsidRPr="001A69B5">
        <w:t>Høgskulen</w:t>
      </w:r>
      <w:proofErr w:type="spellEnd"/>
      <w:r w:rsidRPr="001A69B5">
        <w:t xml:space="preserve"> på Vestlandet </w:t>
      </w:r>
      <w:proofErr w:type="spellStart"/>
      <w:r w:rsidRPr="001A69B5">
        <w:t>sidan</w:t>
      </w:r>
      <w:proofErr w:type="spellEnd"/>
      <w:r w:rsidRPr="001A69B5">
        <w:t xml:space="preserve"> 2019. Prosjektet er retta mot rekruttering av </w:t>
      </w:r>
      <w:proofErr w:type="spellStart"/>
      <w:r w:rsidRPr="001A69B5">
        <w:t>studentar</w:t>
      </w:r>
      <w:proofErr w:type="spellEnd"/>
      <w:r w:rsidRPr="001A69B5">
        <w:t xml:space="preserve"> til heile </w:t>
      </w:r>
      <w:proofErr w:type="spellStart"/>
      <w:r w:rsidRPr="001A69B5">
        <w:t>breidda</w:t>
      </w:r>
      <w:proofErr w:type="spellEnd"/>
      <w:r w:rsidRPr="001A69B5">
        <w:t xml:space="preserve"> av </w:t>
      </w:r>
      <w:proofErr w:type="spellStart"/>
      <w:r w:rsidRPr="001A69B5">
        <w:t>lærarutdanningane</w:t>
      </w:r>
      <w:proofErr w:type="spellEnd"/>
      <w:r w:rsidRPr="001A69B5">
        <w:t xml:space="preserve">, men rekruttering av menn og </w:t>
      </w:r>
      <w:proofErr w:type="spellStart"/>
      <w:r w:rsidRPr="001A69B5">
        <w:t>personar</w:t>
      </w:r>
      <w:proofErr w:type="spellEnd"/>
      <w:r w:rsidRPr="001A69B5">
        <w:t xml:space="preserve"> med </w:t>
      </w:r>
      <w:proofErr w:type="spellStart"/>
      <w:r w:rsidRPr="001A69B5">
        <w:t>innvandrarbakgrunn</w:t>
      </w:r>
      <w:proofErr w:type="spellEnd"/>
      <w:r w:rsidRPr="001A69B5">
        <w:t xml:space="preserve"> til </w:t>
      </w:r>
      <w:proofErr w:type="spellStart"/>
      <w:r w:rsidRPr="001A69B5">
        <w:t>barnehagelærarutdanning</w:t>
      </w:r>
      <w:proofErr w:type="spellEnd"/>
      <w:r w:rsidRPr="001A69B5">
        <w:t xml:space="preserve"> og </w:t>
      </w:r>
      <w:proofErr w:type="spellStart"/>
      <w:r w:rsidRPr="001A69B5">
        <w:t>lærarutdanning</w:t>
      </w:r>
      <w:proofErr w:type="spellEnd"/>
      <w:r w:rsidRPr="001A69B5">
        <w:t xml:space="preserve"> for </w:t>
      </w:r>
      <w:proofErr w:type="spellStart"/>
      <w:r w:rsidRPr="001A69B5">
        <w:t>dei</w:t>
      </w:r>
      <w:proofErr w:type="spellEnd"/>
      <w:r w:rsidRPr="001A69B5">
        <w:t xml:space="preserve"> yngste </w:t>
      </w:r>
      <w:proofErr w:type="spellStart"/>
      <w:r w:rsidRPr="001A69B5">
        <w:t>elevane</w:t>
      </w:r>
      <w:proofErr w:type="spellEnd"/>
      <w:r w:rsidRPr="001A69B5">
        <w:t xml:space="preserve"> i </w:t>
      </w:r>
      <w:proofErr w:type="spellStart"/>
      <w:r w:rsidRPr="001A69B5">
        <w:t>skulen</w:t>
      </w:r>
      <w:proofErr w:type="spellEnd"/>
      <w:r w:rsidRPr="001A69B5">
        <w:t xml:space="preserve"> skal ha </w:t>
      </w:r>
      <w:proofErr w:type="spellStart"/>
      <w:r w:rsidRPr="001A69B5">
        <w:t>særleg</w:t>
      </w:r>
      <w:proofErr w:type="spellEnd"/>
      <w:r w:rsidRPr="001A69B5">
        <w:t xml:space="preserve"> </w:t>
      </w:r>
      <w:proofErr w:type="spellStart"/>
      <w:r w:rsidRPr="001A69B5">
        <w:t>merksemd</w:t>
      </w:r>
      <w:proofErr w:type="spellEnd"/>
      <w:r w:rsidRPr="001A69B5">
        <w:t>. Sjå omtale under kap. 226, post 21 og 22.</w:t>
      </w:r>
    </w:p>
    <w:p w14:paraId="3882DCD3" w14:textId="77777777" w:rsidR="000513CD" w:rsidRPr="001A69B5" w:rsidRDefault="0009509B" w:rsidP="001A69B5">
      <w:r w:rsidRPr="001A69B5">
        <w:t xml:space="preserve">Regjeringa ønsker at alle nyutdanna </w:t>
      </w:r>
      <w:proofErr w:type="spellStart"/>
      <w:r w:rsidRPr="001A69B5">
        <w:t>nytilsette</w:t>
      </w:r>
      <w:proofErr w:type="spellEnd"/>
      <w:r w:rsidRPr="001A69B5">
        <w:t xml:space="preserve"> </w:t>
      </w:r>
      <w:proofErr w:type="spellStart"/>
      <w:r w:rsidRPr="001A69B5">
        <w:t>barnehagelærarar</w:t>
      </w:r>
      <w:proofErr w:type="spellEnd"/>
      <w:r w:rsidRPr="001A69B5">
        <w:t xml:space="preserve"> skal få god støtte og rettleiing, slik at </w:t>
      </w:r>
      <w:proofErr w:type="spellStart"/>
      <w:r w:rsidRPr="001A69B5">
        <w:t>dei</w:t>
      </w:r>
      <w:proofErr w:type="spellEnd"/>
      <w:r w:rsidRPr="001A69B5">
        <w:t xml:space="preserve"> blir trygge, får nytta kompetansen sin og blir </w:t>
      </w:r>
      <w:proofErr w:type="spellStart"/>
      <w:r w:rsidRPr="001A69B5">
        <w:t>verande</w:t>
      </w:r>
      <w:proofErr w:type="spellEnd"/>
      <w:r w:rsidRPr="001A69B5">
        <w:t xml:space="preserve"> i yrket. I samarbeid med </w:t>
      </w:r>
      <w:proofErr w:type="spellStart"/>
      <w:r w:rsidRPr="001A69B5">
        <w:t>organisasjonar</w:t>
      </w:r>
      <w:proofErr w:type="spellEnd"/>
      <w:r w:rsidRPr="001A69B5">
        <w:t xml:space="preserve"> for barnehage, </w:t>
      </w:r>
      <w:proofErr w:type="spellStart"/>
      <w:r w:rsidRPr="001A69B5">
        <w:t>skule</w:t>
      </w:r>
      <w:proofErr w:type="spellEnd"/>
      <w:r w:rsidRPr="001A69B5">
        <w:t xml:space="preserve"> og </w:t>
      </w:r>
      <w:proofErr w:type="spellStart"/>
      <w:r w:rsidRPr="001A69B5">
        <w:t>høgare</w:t>
      </w:r>
      <w:proofErr w:type="spellEnd"/>
      <w:r w:rsidRPr="001A69B5">
        <w:t xml:space="preserve"> utdanning følger departementet opp </w:t>
      </w:r>
      <w:proofErr w:type="spellStart"/>
      <w:r w:rsidRPr="001A69B5">
        <w:t>dei</w:t>
      </w:r>
      <w:proofErr w:type="spellEnd"/>
      <w:r w:rsidRPr="001A69B5">
        <w:t xml:space="preserve"> nasjonale rammene for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i barnehagen og </w:t>
      </w:r>
      <w:proofErr w:type="spellStart"/>
      <w:r w:rsidRPr="001A69B5">
        <w:t>skulen</w:t>
      </w:r>
      <w:proofErr w:type="spellEnd"/>
      <w:r w:rsidRPr="001A69B5">
        <w:t xml:space="preserve">. Sluttrapporten for evalueringa til Rambøll var ferdig våren 2021 og viser </w:t>
      </w:r>
      <w:proofErr w:type="spellStart"/>
      <w:r w:rsidRPr="001A69B5">
        <w:t>ein</w:t>
      </w:r>
      <w:proofErr w:type="spellEnd"/>
      <w:r w:rsidRPr="001A69B5">
        <w:t xml:space="preserve"> </w:t>
      </w:r>
      <w:proofErr w:type="spellStart"/>
      <w:r w:rsidRPr="001A69B5">
        <w:t>auke</w:t>
      </w:r>
      <w:proofErr w:type="spellEnd"/>
      <w:r w:rsidRPr="001A69B5">
        <w:t xml:space="preserve"> i prosentdelen nyutdanna </w:t>
      </w:r>
      <w:proofErr w:type="spellStart"/>
      <w:r w:rsidRPr="001A69B5">
        <w:t>barnehagelærarar</w:t>
      </w:r>
      <w:proofErr w:type="spellEnd"/>
      <w:r w:rsidRPr="001A69B5">
        <w:t xml:space="preserve"> som får rettleiing. Evalueringa vil bli </w:t>
      </w:r>
      <w:proofErr w:type="spellStart"/>
      <w:r w:rsidRPr="001A69B5">
        <w:t>følgd</w:t>
      </w:r>
      <w:proofErr w:type="spellEnd"/>
      <w:r w:rsidRPr="001A69B5">
        <w:t xml:space="preserve"> opp i det </w:t>
      </w:r>
      <w:proofErr w:type="spellStart"/>
      <w:r w:rsidRPr="001A69B5">
        <w:t>vidare</w:t>
      </w:r>
      <w:proofErr w:type="spellEnd"/>
      <w:r w:rsidRPr="001A69B5">
        <w:t xml:space="preserve"> arbeidet med rettleiing av nyutdanna, </w:t>
      </w:r>
      <w:proofErr w:type="spellStart"/>
      <w:r w:rsidRPr="001A69B5">
        <w:t>nytilsette</w:t>
      </w:r>
      <w:proofErr w:type="spellEnd"/>
      <w:r w:rsidRPr="001A69B5">
        <w:t xml:space="preserve"> </w:t>
      </w:r>
      <w:proofErr w:type="spellStart"/>
      <w:r w:rsidRPr="001A69B5">
        <w:t>lærarar</w:t>
      </w:r>
      <w:proofErr w:type="spellEnd"/>
      <w:r w:rsidRPr="001A69B5">
        <w:t>. Sjå også omtale under kap. 226, post 21, 22 og 61 og kap. 260, post 50.</w:t>
      </w:r>
    </w:p>
    <w:p w14:paraId="0F5E579B" w14:textId="77777777" w:rsidR="000513CD" w:rsidRPr="001A69B5" w:rsidRDefault="0009509B" w:rsidP="001A69B5">
      <w:pPr>
        <w:pStyle w:val="avsnitt-undertittel"/>
      </w:pPr>
      <w:r w:rsidRPr="001A69B5">
        <w:t>Tiltak for å styrke kompetansen i heile personalgruppa</w:t>
      </w:r>
    </w:p>
    <w:p w14:paraId="31539DB1" w14:textId="77777777" w:rsidR="000513CD" w:rsidRPr="001A69B5" w:rsidRDefault="0009509B" w:rsidP="001A69B5">
      <w:r w:rsidRPr="001A69B5">
        <w:t xml:space="preserve">For å følge opp målet i strategien </w:t>
      </w:r>
      <w:r w:rsidRPr="001A69B5">
        <w:rPr>
          <w:rStyle w:val="kursiv"/>
        </w:rPr>
        <w:t xml:space="preserve">Barnehagen mot 2030 </w:t>
      </w:r>
      <w:r w:rsidRPr="001A69B5">
        <w:t xml:space="preserve">om </w:t>
      </w:r>
      <w:proofErr w:type="spellStart"/>
      <w:r w:rsidRPr="001A69B5">
        <w:t>auka</w:t>
      </w:r>
      <w:proofErr w:type="spellEnd"/>
      <w:r w:rsidRPr="001A69B5">
        <w:t xml:space="preserve"> kompetanse for alle tilsette i barnehagen, </w:t>
      </w:r>
      <w:proofErr w:type="spellStart"/>
      <w:r w:rsidRPr="001A69B5">
        <w:t>vidarefører</w:t>
      </w:r>
      <w:proofErr w:type="spellEnd"/>
      <w:r w:rsidRPr="001A69B5">
        <w:t xml:space="preserve"> regjeringa tiltaka i </w:t>
      </w:r>
      <w:r w:rsidRPr="001A69B5">
        <w:rPr>
          <w:rStyle w:val="kursiv"/>
        </w:rPr>
        <w:t xml:space="preserve">Kompetanse for fremtidens barnehage. Revidert strategi for kompetanse og rekruttering 2018–2022, </w:t>
      </w:r>
      <w:r w:rsidRPr="001A69B5">
        <w:t xml:space="preserve">som er retta mot alle grupper tilsette. Strategien </w:t>
      </w:r>
      <w:proofErr w:type="spellStart"/>
      <w:r w:rsidRPr="001A69B5">
        <w:t>set</w:t>
      </w:r>
      <w:proofErr w:type="spellEnd"/>
      <w:r w:rsidRPr="001A69B5">
        <w:t xml:space="preserve"> også mål om at prosentdelen </w:t>
      </w:r>
      <w:proofErr w:type="spellStart"/>
      <w:r w:rsidRPr="001A69B5">
        <w:t>barnehagelærarar</w:t>
      </w:r>
      <w:proofErr w:type="spellEnd"/>
      <w:r w:rsidRPr="001A69B5">
        <w:t xml:space="preserve">, </w:t>
      </w:r>
      <w:proofErr w:type="spellStart"/>
      <w:r w:rsidRPr="001A69B5">
        <w:t>styrarar</w:t>
      </w:r>
      <w:proofErr w:type="spellEnd"/>
      <w:r w:rsidRPr="001A69B5">
        <w:t xml:space="preserve"> med mastergradskompetanse og barne- og </w:t>
      </w:r>
      <w:proofErr w:type="spellStart"/>
      <w:r w:rsidRPr="001A69B5">
        <w:t>ungdomsarbeidarar</w:t>
      </w:r>
      <w:proofErr w:type="spellEnd"/>
      <w:r w:rsidRPr="001A69B5">
        <w:t xml:space="preserve"> </w:t>
      </w:r>
      <w:proofErr w:type="spellStart"/>
      <w:r w:rsidRPr="001A69B5">
        <w:t>aukar</w:t>
      </w:r>
      <w:proofErr w:type="spellEnd"/>
      <w:r w:rsidRPr="001A69B5">
        <w:t xml:space="preserve"> i åra fram mot 2030.</w:t>
      </w:r>
    </w:p>
    <w:p w14:paraId="6FD5549B" w14:textId="77777777" w:rsidR="000513CD" w:rsidRPr="001A69B5" w:rsidRDefault="0009509B" w:rsidP="001A69B5">
      <w:r w:rsidRPr="001A69B5">
        <w:t xml:space="preserve">Som </w:t>
      </w:r>
      <w:proofErr w:type="spellStart"/>
      <w:r w:rsidRPr="001A69B5">
        <w:t>ein</w:t>
      </w:r>
      <w:proofErr w:type="spellEnd"/>
      <w:r w:rsidRPr="001A69B5">
        <w:t xml:space="preserve"> del av </w:t>
      </w:r>
      <w:proofErr w:type="spellStart"/>
      <w:r w:rsidRPr="001A69B5">
        <w:t>lærarløftet</w:t>
      </w:r>
      <w:proofErr w:type="spellEnd"/>
      <w:r w:rsidRPr="001A69B5">
        <w:t xml:space="preserve"> for </w:t>
      </w:r>
      <w:proofErr w:type="spellStart"/>
      <w:r w:rsidRPr="001A69B5">
        <w:t>barnehagelærarar</w:t>
      </w:r>
      <w:proofErr w:type="spellEnd"/>
      <w:r w:rsidRPr="001A69B5">
        <w:t xml:space="preserve">, </w:t>
      </w:r>
      <w:proofErr w:type="spellStart"/>
      <w:r w:rsidRPr="001A69B5">
        <w:t>lærarar</w:t>
      </w:r>
      <w:proofErr w:type="spellEnd"/>
      <w:r w:rsidRPr="001A69B5">
        <w:t xml:space="preserve"> og </w:t>
      </w:r>
      <w:proofErr w:type="spellStart"/>
      <w:r w:rsidRPr="001A69B5">
        <w:t>skuleleiarar</w:t>
      </w:r>
      <w:proofErr w:type="spellEnd"/>
      <w:r w:rsidRPr="001A69B5">
        <w:t xml:space="preserve">, foreslår departementet å løyve 50 mill. kroner i 2022 til mellom anna å opprette 150 </w:t>
      </w:r>
      <w:proofErr w:type="spellStart"/>
      <w:r w:rsidRPr="001A69B5">
        <w:t>fleire</w:t>
      </w:r>
      <w:proofErr w:type="spellEnd"/>
      <w:r w:rsidRPr="001A69B5">
        <w:t xml:space="preserve"> </w:t>
      </w:r>
      <w:proofErr w:type="spellStart"/>
      <w:r w:rsidRPr="001A69B5">
        <w:t>vidareutdanningsplassar</w:t>
      </w:r>
      <w:proofErr w:type="spellEnd"/>
      <w:r w:rsidRPr="001A69B5">
        <w:t xml:space="preserve"> for </w:t>
      </w:r>
      <w:proofErr w:type="spellStart"/>
      <w:r w:rsidRPr="001A69B5">
        <w:t>barnehagelærarar</w:t>
      </w:r>
      <w:proofErr w:type="spellEnd"/>
      <w:r w:rsidRPr="001A69B5">
        <w:t xml:space="preserve">, </w:t>
      </w:r>
      <w:proofErr w:type="spellStart"/>
      <w:r w:rsidRPr="001A69B5">
        <w:t>hovudsakleg</w:t>
      </w:r>
      <w:proofErr w:type="spellEnd"/>
      <w:r w:rsidRPr="001A69B5">
        <w:t xml:space="preserve"> i spesialpedagogikk. Sjå </w:t>
      </w:r>
      <w:proofErr w:type="spellStart"/>
      <w:r w:rsidRPr="001A69B5">
        <w:t>nærare</w:t>
      </w:r>
      <w:proofErr w:type="spellEnd"/>
      <w:r w:rsidRPr="001A69B5">
        <w:t xml:space="preserve"> omtale under kap. 226, post 22 og kap. 231, post 21.</w:t>
      </w:r>
    </w:p>
    <w:p w14:paraId="661BBF2F" w14:textId="77777777" w:rsidR="000513CD" w:rsidRPr="001A69B5" w:rsidRDefault="0009509B" w:rsidP="001A69B5">
      <w:r w:rsidRPr="001A69B5">
        <w:t xml:space="preserve">Det er </w:t>
      </w:r>
      <w:proofErr w:type="spellStart"/>
      <w:r w:rsidRPr="001A69B5">
        <w:t>eit</w:t>
      </w:r>
      <w:proofErr w:type="spellEnd"/>
      <w:r w:rsidRPr="001A69B5">
        <w:t xml:space="preserve"> mål at alle </w:t>
      </w:r>
      <w:proofErr w:type="spellStart"/>
      <w:r w:rsidRPr="001A69B5">
        <w:t>nytilsette</w:t>
      </w:r>
      <w:proofErr w:type="spellEnd"/>
      <w:r w:rsidRPr="001A69B5">
        <w:t xml:space="preserve"> i </w:t>
      </w:r>
      <w:proofErr w:type="spellStart"/>
      <w:r w:rsidRPr="001A69B5">
        <w:t>barnehagane</w:t>
      </w:r>
      <w:proofErr w:type="spellEnd"/>
      <w:r w:rsidRPr="001A69B5">
        <w:t xml:space="preserve"> </w:t>
      </w:r>
      <w:proofErr w:type="spellStart"/>
      <w:r w:rsidRPr="001A69B5">
        <w:t>utan</w:t>
      </w:r>
      <w:proofErr w:type="spellEnd"/>
      <w:r w:rsidRPr="001A69B5">
        <w:t xml:space="preserve"> relevant formell kompetanse skal få </w:t>
      </w:r>
      <w:proofErr w:type="spellStart"/>
      <w:r w:rsidRPr="001A69B5">
        <w:t>eit</w:t>
      </w:r>
      <w:proofErr w:type="spellEnd"/>
      <w:r w:rsidRPr="001A69B5">
        <w:t xml:space="preserve"> </w:t>
      </w:r>
      <w:proofErr w:type="spellStart"/>
      <w:r w:rsidRPr="001A69B5">
        <w:t>tilbod</w:t>
      </w:r>
      <w:proofErr w:type="spellEnd"/>
      <w:r w:rsidRPr="001A69B5">
        <w:t xml:space="preserve"> som gir </w:t>
      </w:r>
      <w:proofErr w:type="spellStart"/>
      <w:r w:rsidRPr="001A69B5">
        <w:t>dei</w:t>
      </w:r>
      <w:proofErr w:type="spellEnd"/>
      <w:r w:rsidRPr="001A69B5">
        <w:t xml:space="preserve"> </w:t>
      </w:r>
      <w:proofErr w:type="spellStart"/>
      <w:r w:rsidRPr="001A69B5">
        <w:t>barnehagefagleg</w:t>
      </w:r>
      <w:proofErr w:type="spellEnd"/>
      <w:r w:rsidRPr="001A69B5">
        <w:t xml:space="preserve"> grunnkompetanse. Utdanningsdirektoratet vil utarbeide nasjonale rammer for </w:t>
      </w:r>
      <w:proofErr w:type="spellStart"/>
      <w:r w:rsidRPr="001A69B5">
        <w:t>barnehagefagleg</w:t>
      </w:r>
      <w:proofErr w:type="spellEnd"/>
      <w:r w:rsidRPr="001A69B5">
        <w:t xml:space="preserve"> grunnkompetanse, og </w:t>
      </w:r>
      <w:proofErr w:type="spellStart"/>
      <w:r w:rsidRPr="001A69B5">
        <w:t>OsloMet</w:t>
      </w:r>
      <w:proofErr w:type="spellEnd"/>
      <w:r w:rsidRPr="001A69B5">
        <w:t xml:space="preserve"> har levert </w:t>
      </w:r>
      <w:proofErr w:type="spellStart"/>
      <w:r w:rsidRPr="001A69B5">
        <w:t>eit</w:t>
      </w:r>
      <w:proofErr w:type="spellEnd"/>
      <w:r w:rsidRPr="001A69B5">
        <w:t xml:space="preserve"> kunnskapsgrunnlag som utgangspunkt for arbeidet. Direktoratet har i september 2021 lyst ut oppdrag for å få utvikla </w:t>
      </w:r>
      <w:proofErr w:type="spellStart"/>
      <w:r w:rsidRPr="001A69B5">
        <w:t>innhald</w:t>
      </w:r>
      <w:proofErr w:type="spellEnd"/>
      <w:r w:rsidRPr="001A69B5">
        <w:t xml:space="preserve"> i </w:t>
      </w:r>
      <w:proofErr w:type="spellStart"/>
      <w:r w:rsidRPr="001A69B5">
        <w:t>tilbodet</w:t>
      </w:r>
      <w:proofErr w:type="spellEnd"/>
      <w:r w:rsidRPr="001A69B5">
        <w:t xml:space="preserve"> og ei læringsplattform, </w:t>
      </w:r>
      <w:proofErr w:type="spellStart"/>
      <w:r w:rsidRPr="001A69B5">
        <w:t>noko</w:t>
      </w:r>
      <w:proofErr w:type="spellEnd"/>
      <w:r w:rsidRPr="001A69B5">
        <w:t xml:space="preserve"> som vil resultere i </w:t>
      </w:r>
      <w:proofErr w:type="spellStart"/>
      <w:r w:rsidRPr="001A69B5">
        <w:t>eit</w:t>
      </w:r>
      <w:proofErr w:type="spellEnd"/>
      <w:r w:rsidRPr="001A69B5">
        <w:t xml:space="preserve"> </w:t>
      </w:r>
      <w:proofErr w:type="spellStart"/>
      <w:r w:rsidRPr="001A69B5">
        <w:t>lågterskeltilbod</w:t>
      </w:r>
      <w:proofErr w:type="spellEnd"/>
      <w:r w:rsidRPr="001A69B5">
        <w:t xml:space="preserve"> for </w:t>
      </w:r>
      <w:proofErr w:type="spellStart"/>
      <w:r w:rsidRPr="001A69B5">
        <w:t>nytilsette</w:t>
      </w:r>
      <w:proofErr w:type="spellEnd"/>
      <w:r w:rsidRPr="001A69B5">
        <w:t xml:space="preserve"> som treng </w:t>
      </w:r>
      <w:proofErr w:type="spellStart"/>
      <w:r w:rsidRPr="001A69B5">
        <w:t>barnehagefagleg</w:t>
      </w:r>
      <w:proofErr w:type="spellEnd"/>
      <w:r w:rsidRPr="001A69B5">
        <w:t xml:space="preserve"> grunnkompetanse.</w:t>
      </w:r>
    </w:p>
    <w:p w14:paraId="51825819" w14:textId="77777777" w:rsidR="000513CD" w:rsidRPr="001A69B5" w:rsidRDefault="0009509B" w:rsidP="001A69B5">
      <w:r w:rsidRPr="001A69B5">
        <w:t xml:space="preserve">Gjennom den regionale ordninga for kompetanseutvikling, som er </w:t>
      </w:r>
      <w:proofErr w:type="spellStart"/>
      <w:r w:rsidRPr="001A69B5">
        <w:t>omtala</w:t>
      </w:r>
      <w:proofErr w:type="spellEnd"/>
      <w:r w:rsidRPr="001A69B5">
        <w:t xml:space="preserve"> i strategien, skal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kompetansemidlane</w:t>
      </w:r>
      <w:proofErr w:type="spellEnd"/>
      <w:r w:rsidRPr="001A69B5">
        <w:t xml:space="preserve"> </w:t>
      </w:r>
      <w:proofErr w:type="spellStart"/>
      <w:r w:rsidRPr="001A69B5">
        <w:t>nyttast</w:t>
      </w:r>
      <w:proofErr w:type="spellEnd"/>
      <w:r w:rsidRPr="001A69B5">
        <w:t xml:space="preserve"> på </w:t>
      </w:r>
      <w:proofErr w:type="spellStart"/>
      <w:r w:rsidRPr="001A69B5">
        <w:t>ein</w:t>
      </w:r>
      <w:proofErr w:type="spellEnd"/>
      <w:r w:rsidRPr="001A69B5">
        <w:t xml:space="preserve"> måte som er tilpassa </w:t>
      </w:r>
      <w:proofErr w:type="spellStart"/>
      <w:r w:rsidRPr="001A69B5">
        <w:t>dei</w:t>
      </w:r>
      <w:proofErr w:type="spellEnd"/>
      <w:r w:rsidRPr="001A69B5">
        <w:t xml:space="preserve"> lokale behova. </w:t>
      </w:r>
      <w:proofErr w:type="spellStart"/>
      <w:r w:rsidRPr="001A69B5">
        <w:t>Midlane</w:t>
      </w:r>
      <w:proofErr w:type="spellEnd"/>
      <w:r w:rsidRPr="001A69B5">
        <w:t xml:space="preserve"> skal i </w:t>
      </w:r>
      <w:proofErr w:type="spellStart"/>
      <w:r w:rsidRPr="001A69B5">
        <w:t>hovudsak</w:t>
      </w:r>
      <w:proofErr w:type="spellEnd"/>
      <w:r w:rsidRPr="001A69B5">
        <w:t xml:space="preserve"> </w:t>
      </w:r>
      <w:proofErr w:type="spellStart"/>
      <w:r w:rsidRPr="001A69B5">
        <w:t>nyttast</w:t>
      </w:r>
      <w:proofErr w:type="spellEnd"/>
      <w:r w:rsidRPr="001A69B5">
        <w:t xml:space="preserve"> til barnehagebasert kompetanseutvikling der heile personalet </w:t>
      </w:r>
      <w:proofErr w:type="spellStart"/>
      <w:r w:rsidRPr="001A69B5">
        <w:t>saman</w:t>
      </w:r>
      <w:proofErr w:type="spellEnd"/>
      <w:r w:rsidRPr="001A69B5">
        <w:t xml:space="preserve"> arbeider med å utvikle den pedagogiske praksisen i den </w:t>
      </w:r>
      <w:proofErr w:type="spellStart"/>
      <w:r w:rsidRPr="001A69B5">
        <w:t>einskilde</w:t>
      </w:r>
      <w:proofErr w:type="spellEnd"/>
      <w:r w:rsidRPr="001A69B5">
        <w:t xml:space="preserve"> barnehagen. </w:t>
      </w:r>
      <w:proofErr w:type="spellStart"/>
      <w:r w:rsidRPr="001A69B5">
        <w:t>Frå</w:t>
      </w:r>
      <w:proofErr w:type="spellEnd"/>
      <w:r w:rsidRPr="001A69B5">
        <w:t xml:space="preserve"> 1. januar 2021 er det fastsett nye retningslinjer for tildeling av </w:t>
      </w:r>
      <w:proofErr w:type="spellStart"/>
      <w:r w:rsidRPr="001A69B5">
        <w:t>midlar</w:t>
      </w:r>
      <w:proofErr w:type="spellEnd"/>
      <w:r w:rsidRPr="001A69B5">
        <w:t xml:space="preserve"> til </w:t>
      </w:r>
      <w:proofErr w:type="spellStart"/>
      <w:r w:rsidRPr="001A69B5">
        <w:t>tilskotsordning</w:t>
      </w:r>
      <w:proofErr w:type="spellEnd"/>
      <w:r w:rsidRPr="001A69B5">
        <w:t xml:space="preserve"> for lokal kompetanseutvikling i barnehage og grunnopplæring. Sjå </w:t>
      </w:r>
      <w:proofErr w:type="spellStart"/>
      <w:r w:rsidRPr="001A69B5">
        <w:t>nærmare</w:t>
      </w:r>
      <w:proofErr w:type="spellEnd"/>
      <w:r w:rsidRPr="001A69B5">
        <w:t xml:space="preserve"> omtale under 07.20 Grunnopplæringa. Det kan bli aktuelt å tildele ekstra </w:t>
      </w:r>
      <w:proofErr w:type="spellStart"/>
      <w:r w:rsidRPr="001A69B5">
        <w:t>midlar</w:t>
      </w:r>
      <w:proofErr w:type="spellEnd"/>
      <w:r w:rsidRPr="001A69B5">
        <w:t xml:space="preserve"> til </w:t>
      </w:r>
      <w:proofErr w:type="spellStart"/>
      <w:r w:rsidRPr="001A69B5">
        <w:t>tilskotsordninga</w:t>
      </w:r>
      <w:proofErr w:type="spellEnd"/>
      <w:r w:rsidRPr="001A69B5">
        <w:t xml:space="preserve"> til lokal kompetanseutvikling i barnehage og grunnopplæring </w:t>
      </w:r>
      <w:proofErr w:type="spellStart"/>
      <w:r w:rsidRPr="001A69B5">
        <w:t>hausten</w:t>
      </w:r>
      <w:proofErr w:type="spellEnd"/>
      <w:r w:rsidRPr="001A69B5">
        <w:t xml:space="preserve"> 2022 dersom det er handlingsrom til det. Sjå </w:t>
      </w:r>
      <w:proofErr w:type="spellStart"/>
      <w:r w:rsidRPr="001A69B5">
        <w:t>meir</w:t>
      </w:r>
      <w:proofErr w:type="spellEnd"/>
      <w:r w:rsidRPr="001A69B5">
        <w:t xml:space="preserve"> informasjon om </w:t>
      </w:r>
      <w:proofErr w:type="spellStart"/>
      <w:r w:rsidRPr="001A69B5">
        <w:t>midlane</w:t>
      </w:r>
      <w:proofErr w:type="spellEnd"/>
      <w:r w:rsidRPr="001A69B5">
        <w:t xml:space="preserve"> i omtalen av kap. 231, post 21.</w:t>
      </w:r>
    </w:p>
    <w:p w14:paraId="107A91C0" w14:textId="77777777" w:rsidR="000513CD" w:rsidRPr="001A69B5" w:rsidRDefault="0009509B" w:rsidP="001A69B5">
      <w:r w:rsidRPr="001A69B5">
        <w:t xml:space="preserve">Regjeringa har sett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vurdere og foreslå ulike </w:t>
      </w:r>
      <w:proofErr w:type="spellStart"/>
      <w:r w:rsidRPr="001A69B5">
        <w:t>modellar</w:t>
      </w:r>
      <w:proofErr w:type="spellEnd"/>
      <w:r w:rsidRPr="001A69B5">
        <w:t xml:space="preserve"> for etter- og </w:t>
      </w:r>
      <w:proofErr w:type="spellStart"/>
      <w:r w:rsidRPr="001A69B5">
        <w:t>vidareutdanning</w:t>
      </w:r>
      <w:proofErr w:type="spellEnd"/>
      <w:r w:rsidRPr="001A69B5">
        <w:t xml:space="preserve"> for alle tilsette i barnehage og grunnopplæring, jf. omtale i programkategori 07.20 Grunnopplæringa. </w:t>
      </w:r>
      <w:proofErr w:type="spellStart"/>
      <w:r w:rsidRPr="001A69B5">
        <w:t>Utvalet</w:t>
      </w:r>
      <w:proofErr w:type="spellEnd"/>
      <w:r w:rsidRPr="001A69B5">
        <w:t xml:space="preserve"> skal etter planen legge fram ei utgreiing </w:t>
      </w:r>
      <w:proofErr w:type="spellStart"/>
      <w:r w:rsidRPr="001A69B5">
        <w:t>hausten</w:t>
      </w:r>
      <w:proofErr w:type="spellEnd"/>
      <w:r w:rsidRPr="001A69B5">
        <w:t xml:space="preserve"> 2022.</w:t>
      </w:r>
    </w:p>
    <w:p w14:paraId="49361DFC" w14:textId="77777777" w:rsidR="000513CD" w:rsidRPr="001A69B5" w:rsidRDefault="0009509B" w:rsidP="001A69B5">
      <w:pPr>
        <w:pStyle w:val="avsnitt-undertittel"/>
      </w:pPr>
      <w:r w:rsidRPr="001A69B5">
        <w:t xml:space="preserve">Tiltak for å styrke kvaliteten på </w:t>
      </w:r>
      <w:proofErr w:type="spellStart"/>
      <w:r w:rsidRPr="001A69B5">
        <w:t>barnehagelærarutdanninga</w:t>
      </w:r>
      <w:proofErr w:type="spellEnd"/>
    </w:p>
    <w:p w14:paraId="3C291EF8" w14:textId="77777777" w:rsidR="000513CD" w:rsidRPr="001A69B5" w:rsidRDefault="0009509B" w:rsidP="001A69B5">
      <w:r w:rsidRPr="001A69B5">
        <w:t xml:space="preserve">Kunnskapsdepartementet følger opp arbeidet med å styrke kvaliteten i </w:t>
      </w:r>
      <w:proofErr w:type="spellStart"/>
      <w:r w:rsidRPr="001A69B5">
        <w:t>barnehagelærarutdanninga</w:t>
      </w:r>
      <w:proofErr w:type="spellEnd"/>
      <w:r w:rsidRPr="001A69B5">
        <w:t xml:space="preserve"> og ser </w:t>
      </w:r>
      <w:proofErr w:type="spellStart"/>
      <w:r w:rsidRPr="001A69B5">
        <w:t>anbefalingane</w:t>
      </w:r>
      <w:proofErr w:type="spellEnd"/>
      <w:r w:rsidRPr="001A69B5">
        <w:t xml:space="preserve"> i </w:t>
      </w:r>
      <w:proofErr w:type="spellStart"/>
      <w:r w:rsidRPr="001A69B5">
        <w:t>rapportane</w:t>
      </w:r>
      <w:proofErr w:type="spellEnd"/>
      <w:r w:rsidRPr="001A69B5">
        <w:t xml:space="preserve"> </w:t>
      </w:r>
      <w:proofErr w:type="spellStart"/>
      <w:r w:rsidRPr="001A69B5">
        <w:t>frå</w:t>
      </w:r>
      <w:proofErr w:type="spellEnd"/>
      <w:r w:rsidRPr="001A69B5">
        <w:t xml:space="preserve"> følgegruppa for BLU i </w:t>
      </w:r>
      <w:proofErr w:type="spellStart"/>
      <w:r w:rsidRPr="001A69B5">
        <w:t>samanheng</w:t>
      </w:r>
      <w:proofErr w:type="spellEnd"/>
      <w:r w:rsidRPr="001A69B5">
        <w:t xml:space="preserve"> med </w:t>
      </w:r>
      <w:proofErr w:type="spellStart"/>
      <w:r w:rsidRPr="001A69B5">
        <w:t>tilrådingane</w:t>
      </w:r>
      <w:proofErr w:type="spellEnd"/>
      <w:r w:rsidRPr="001A69B5">
        <w:t xml:space="preserve"> i rapporten </w:t>
      </w:r>
      <w:proofErr w:type="spellStart"/>
      <w:r w:rsidRPr="001A69B5">
        <w:t>frå</w:t>
      </w:r>
      <w:proofErr w:type="spellEnd"/>
      <w:r w:rsidRPr="001A69B5">
        <w:t xml:space="preserve"> ekspertgruppa for </w:t>
      </w:r>
      <w:proofErr w:type="spellStart"/>
      <w:r w:rsidRPr="001A69B5">
        <w:t>barnehagelærarrolla</w:t>
      </w:r>
      <w:proofErr w:type="spellEnd"/>
      <w:r w:rsidRPr="001A69B5">
        <w:t xml:space="preserve">. </w:t>
      </w:r>
      <w:proofErr w:type="spellStart"/>
      <w:r w:rsidRPr="001A69B5">
        <w:t>Hausten</w:t>
      </w:r>
      <w:proofErr w:type="spellEnd"/>
      <w:r w:rsidRPr="001A69B5">
        <w:t xml:space="preserve"> 2020 </w:t>
      </w:r>
      <w:proofErr w:type="spellStart"/>
      <w:r w:rsidRPr="001A69B5">
        <w:t>vart</w:t>
      </w:r>
      <w:proofErr w:type="spellEnd"/>
      <w:r w:rsidRPr="001A69B5">
        <w:t xml:space="preserve"> det sett ned ei ekstern gruppe som skal foreslå konkrete </w:t>
      </w:r>
      <w:proofErr w:type="spellStart"/>
      <w:r w:rsidRPr="001A69B5">
        <w:t>endringar</w:t>
      </w:r>
      <w:proofErr w:type="spellEnd"/>
      <w:r w:rsidRPr="001A69B5">
        <w:t xml:space="preserve"> i rammeplanen for BLU, jf. omtale i programkategori 07.60 </w:t>
      </w:r>
      <w:proofErr w:type="spellStart"/>
      <w:r w:rsidRPr="001A69B5">
        <w:t>Høgare</w:t>
      </w:r>
      <w:proofErr w:type="spellEnd"/>
      <w:r w:rsidRPr="001A69B5">
        <w:t xml:space="preserve"> utdanning og forsking.</w:t>
      </w:r>
    </w:p>
    <w:p w14:paraId="1095E271" w14:textId="77777777" w:rsidR="000513CD" w:rsidRPr="001A69B5" w:rsidRDefault="0009509B" w:rsidP="001A69B5">
      <w:r w:rsidRPr="001A69B5">
        <w:t xml:space="preserve">I behandlinga av </w:t>
      </w:r>
      <w:proofErr w:type="spellStart"/>
      <w:r w:rsidRPr="001A69B5">
        <w:t>Prop</w:t>
      </w:r>
      <w:proofErr w:type="spellEnd"/>
      <w:r w:rsidRPr="001A69B5">
        <w:t xml:space="preserve">. 117 S (2019–2020) </w:t>
      </w:r>
      <w:r w:rsidRPr="001A69B5">
        <w:rPr>
          <w:rStyle w:val="kursiv"/>
        </w:rPr>
        <w:t xml:space="preserve">Tilleggsbevilgninger og omprioriteringer i statsbudsjettet 2020 </w:t>
      </w:r>
      <w:r w:rsidRPr="001A69B5">
        <w:t xml:space="preserve">blei det løyvd 5 mill. kroner for å </w:t>
      </w:r>
      <w:proofErr w:type="spellStart"/>
      <w:r w:rsidRPr="001A69B5">
        <w:t>auke</w:t>
      </w:r>
      <w:proofErr w:type="spellEnd"/>
      <w:r w:rsidRPr="001A69B5">
        <w:t xml:space="preserve"> forskingskompetansen i </w:t>
      </w:r>
      <w:proofErr w:type="spellStart"/>
      <w:r w:rsidRPr="001A69B5">
        <w:t>barnehagelærarutdanningsmiljøa</w:t>
      </w:r>
      <w:proofErr w:type="spellEnd"/>
      <w:r w:rsidRPr="001A69B5">
        <w:t xml:space="preserve">. </w:t>
      </w:r>
      <w:proofErr w:type="spellStart"/>
      <w:r w:rsidRPr="001A69B5">
        <w:t>Midlane</w:t>
      </w:r>
      <w:proofErr w:type="spellEnd"/>
      <w:r w:rsidRPr="001A69B5">
        <w:t xml:space="preserve"> er tildelte </w:t>
      </w:r>
      <w:proofErr w:type="spellStart"/>
      <w:r w:rsidRPr="001A69B5">
        <w:t>Noregs</w:t>
      </w:r>
      <w:proofErr w:type="spellEnd"/>
      <w:r w:rsidRPr="001A69B5">
        <w:t xml:space="preserve"> forskingsråd. Departementet foreslår å </w:t>
      </w:r>
      <w:proofErr w:type="spellStart"/>
      <w:r w:rsidRPr="001A69B5">
        <w:t>vidareføre</w:t>
      </w:r>
      <w:proofErr w:type="spellEnd"/>
      <w:r w:rsidRPr="001A69B5">
        <w:t xml:space="preserve"> dette tiltaket med 5 mill. kroner som del av tildelinga til forskingsprogrammet FINNUT. Sjå omtale under kap. 201 Analyse og kunnskapsgrunnlag, post 21 </w:t>
      </w:r>
      <w:proofErr w:type="spellStart"/>
      <w:r w:rsidRPr="001A69B5">
        <w:t>Særskilde</w:t>
      </w:r>
      <w:proofErr w:type="spellEnd"/>
      <w:r w:rsidRPr="001A69B5">
        <w:t xml:space="preserve"> driftsutgifter.</w:t>
      </w:r>
    </w:p>
    <w:p w14:paraId="611CD46D" w14:textId="77777777" w:rsidR="000513CD" w:rsidRPr="001A69B5" w:rsidRDefault="0009509B" w:rsidP="001A69B5">
      <w:proofErr w:type="spellStart"/>
      <w:r w:rsidRPr="001A69B5">
        <w:t>Eit</w:t>
      </w:r>
      <w:proofErr w:type="spellEnd"/>
      <w:r w:rsidRPr="001A69B5">
        <w:t xml:space="preserve"> </w:t>
      </w:r>
      <w:proofErr w:type="spellStart"/>
      <w:r w:rsidRPr="001A69B5">
        <w:t>hovudgrep</w:t>
      </w:r>
      <w:proofErr w:type="spellEnd"/>
      <w:r w:rsidRPr="001A69B5">
        <w:t xml:space="preserve"> i strategien </w:t>
      </w:r>
      <w:r w:rsidRPr="001A69B5">
        <w:rPr>
          <w:rStyle w:val="kursiv"/>
        </w:rPr>
        <w:t xml:space="preserve">Lærerutdanning 2025: nasjonal strategi for kvalitet og samarbeid i lærerutdanningene </w:t>
      </w:r>
      <w:r w:rsidRPr="001A69B5">
        <w:t xml:space="preserve">er </w:t>
      </w:r>
      <w:proofErr w:type="spellStart"/>
      <w:r w:rsidRPr="001A69B5">
        <w:t>partnarskap</w:t>
      </w:r>
      <w:proofErr w:type="spellEnd"/>
      <w:r w:rsidRPr="001A69B5">
        <w:t xml:space="preserve"> mellom </w:t>
      </w:r>
      <w:proofErr w:type="spellStart"/>
      <w:r w:rsidRPr="001A69B5">
        <w:t>lærarutdanningane</w:t>
      </w:r>
      <w:proofErr w:type="spellEnd"/>
      <w:r w:rsidRPr="001A69B5">
        <w:t xml:space="preserve"> og barnehage- og </w:t>
      </w:r>
      <w:proofErr w:type="spellStart"/>
      <w:r w:rsidRPr="001A69B5">
        <w:t>skuleeigarar</w:t>
      </w:r>
      <w:proofErr w:type="spellEnd"/>
      <w:r w:rsidRPr="001A69B5">
        <w:t xml:space="preserve"> for å etablere </w:t>
      </w:r>
      <w:proofErr w:type="spellStart"/>
      <w:r w:rsidRPr="001A69B5">
        <w:t>lærarutdanningsbarnehagar</w:t>
      </w:r>
      <w:proofErr w:type="spellEnd"/>
      <w:r w:rsidRPr="001A69B5">
        <w:t xml:space="preserve"> og </w:t>
      </w:r>
      <w:proofErr w:type="spellStart"/>
      <w:r w:rsidRPr="001A69B5">
        <w:t>lærarutdanningsskular</w:t>
      </w:r>
      <w:proofErr w:type="spellEnd"/>
      <w:r w:rsidRPr="001A69B5">
        <w:t xml:space="preserve">. I 2020 </w:t>
      </w:r>
      <w:proofErr w:type="spellStart"/>
      <w:r w:rsidRPr="001A69B5">
        <w:t>auka</w:t>
      </w:r>
      <w:proofErr w:type="spellEnd"/>
      <w:r w:rsidRPr="001A69B5">
        <w:t xml:space="preserve"> tildelinga til universitet og </w:t>
      </w:r>
      <w:proofErr w:type="spellStart"/>
      <w:r w:rsidRPr="001A69B5">
        <w:t>høgskular</w:t>
      </w:r>
      <w:proofErr w:type="spellEnd"/>
      <w:r w:rsidRPr="001A69B5">
        <w:t xml:space="preserve"> til </w:t>
      </w:r>
      <w:proofErr w:type="spellStart"/>
      <w:r w:rsidRPr="001A69B5">
        <w:t>partnarskapssamarbeid</w:t>
      </w:r>
      <w:proofErr w:type="spellEnd"/>
      <w:r w:rsidRPr="001A69B5">
        <w:t xml:space="preserve"> for å styrke praksis i </w:t>
      </w:r>
      <w:proofErr w:type="spellStart"/>
      <w:r w:rsidRPr="001A69B5">
        <w:t>lærarutdanningane</w:t>
      </w:r>
      <w:proofErr w:type="spellEnd"/>
      <w:r w:rsidRPr="001A69B5">
        <w:t xml:space="preserve">, og ordninga blei utvida til å omfatte </w:t>
      </w:r>
      <w:proofErr w:type="spellStart"/>
      <w:r w:rsidRPr="001A69B5">
        <w:t>barnehagelærarutdanninga</w:t>
      </w:r>
      <w:proofErr w:type="spellEnd"/>
      <w:r w:rsidRPr="001A69B5">
        <w:t xml:space="preserve">. I 2020 leverte </w:t>
      </w:r>
      <w:proofErr w:type="spellStart"/>
      <w:r w:rsidRPr="001A69B5">
        <w:t>Fagleg</w:t>
      </w:r>
      <w:proofErr w:type="spellEnd"/>
      <w:r w:rsidRPr="001A69B5">
        <w:t xml:space="preserve"> råd for </w:t>
      </w:r>
      <w:proofErr w:type="spellStart"/>
      <w:r w:rsidRPr="001A69B5">
        <w:t>lærarutdanning</w:t>
      </w:r>
      <w:proofErr w:type="spellEnd"/>
      <w:r w:rsidRPr="001A69B5">
        <w:t xml:space="preserve"> 2025 to </w:t>
      </w:r>
      <w:proofErr w:type="spellStart"/>
      <w:r w:rsidRPr="001A69B5">
        <w:t>rapportar</w:t>
      </w:r>
      <w:proofErr w:type="spellEnd"/>
      <w:r w:rsidRPr="001A69B5">
        <w:t xml:space="preserve"> som viste at </w:t>
      </w:r>
      <w:proofErr w:type="spellStart"/>
      <w:r w:rsidRPr="001A69B5">
        <w:t>dei</w:t>
      </w:r>
      <w:proofErr w:type="spellEnd"/>
      <w:r w:rsidRPr="001A69B5">
        <w:t xml:space="preserve"> aller fleste </w:t>
      </w:r>
      <w:proofErr w:type="spellStart"/>
      <w:r w:rsidRPr="001A69B5">
        <w:t>lærarutdanningsinstitusjonane</w:t>
      </w:r>
      <w:proofErr w:type="spellEnd"/>
      <w:r w:rsidRPr="001A69B5">
        <w:t xml:space="preserve"> har etablert </w:t>
      </w:r>
      <w:proofErr w:type="spellStart"/>
      <w:r w:rsidRPr="001A69B5">
        <w:t>partnarskap</w:t>
      </w:r>
      <w:proofErr w:type="spellEnd"/>
      <w:r w:rsidRPr="001A69B5">
        <w:t xml:space="preserve"> med </w:t>
      </w:r>
      <w:proofErr w:type="spellStart"/>
      <w:r w:rsidRPr="001A69B5">
        <w:t>skular</w:t>
      </w:r>
      <w:proofErr w:type="spellEnd"/>
      <w:r w:rsidRPr="001A69B5">
        <w:t xml:space="preserve"> og </w:t>
      </w:r>
      <w:proofErr w:type="spellStart"/>
      <w:r w:rsidRPr="001A69B5">
        <w:t>barnehagar</w:t>
      </w:r>
      <w:proofErr w:type="spellEnd"/>
      <w:r w:rsidRPr="001A69B5">
        <w:t xml:space="preserve">, sjå omtale under kap. 275 Tiltak for </w:t>
      </w:r>
      <w:proofErr w:type="spellStart"/>
      <w:r w:rsidRPr="001A69B5">
        <w:t>høgare</w:t>
      </w:r>
      <w:proofErr w:type="spellEnd"/>
      <w:r w:rsidRPr="001A69B5">
        <w:t xml:space="preserve"> utdanning og forsking, post 21.</w:t>
      </w:r>
    </w:p>
    <w:p w14:paraId="2A0E4F76" w14:textId="77777777" w:rsidR="000513CD" w:rsidRPr="001A69B5" w:rsidRDefault="0009509B" w:rsidP="001A69B5">
      <w:pPr>
        <w:pStyle w:val="Undertittel"/>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020B30FF"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26352EC" w14:textId="77777777" w:rsidR="000513CD" w:rsidRPr="001A69B5" w:rsidRDefault="0009509B" w:rsidP="001A69B5">
      <w:pPr>
        <w:pStyle w:val="avsnitt-undertittel"/>
      </w:pPr>
      <w:proofErr w:type="spellStart"/>
      <w:r w:rsidRPr="001A69B5">
        <w:t>Hindringar</w:t>
      </w:r>
      <w:proofErr w:type="spellEnd"/>
      <w:r w:rsidRPr="001A69B5">
        <w:t xml:space="preserve"> for bruk av barnehage</w:t>
      </w:r>
    </w:p>
    <w:p w14:paraId="3770E8A0" w14:textId="77777777" w:rsidR="000513CD" w:rsidRPr="001A69B5" w:rsidRDefault="0009509B" w:rsidP="001A69B5">
      <w:r w:rsidRPr="001A69B5">
        <w:t xml:space="preserve">Barn som har </w:t>
      </w:r>
      <w:proofErr w:type="spellStart"/>
      <w:r w:rsidRPr="001A69B5">
        <w:t>innvandrarbakgrunn</w:t>
      </w:r>
      <w:proofErr w:type="spellEnd"/>
      <w:r w:rsidRPr="001A69B5">
        <w:t xml:space="preserve"> og/eller kjem </w:t>
      </w:r>
      <w:proofErr w:type="spellStart"/>
      <w:r w:rsidRPr="001A69B5">
        <w:t>frå</w:t>
      </w:r>
      <w:proofErr w:type="spellEnd"/>
      <w:r w:rsidRPr="001A69B5">
        <w:t xml:space="preserve"> </w:t>
      </w:r>
      <w:proofErr w:type="spellStart"/>
      <w:r w:rsidRPr="001A69B5">
        <w:t>ein</w:t>
      </w:r>
      <w:proofErr w:type="spellEnd"/>
      <w:r w:rsidRPr="001A69B5">
        <w:t xml:space="preserve"> familie med låg inntekt, går i mindre grad i barnehage enn andre barn, jf. omtale i del III, kap. 7 Nøkkeltal for barnehagesektoren. Regjeringa har gitt barnehagepolitikken </w:t>
      </w:r>
      <w:proofErr w:type="spellStart"/>
      <w:r w:rsidRPr="001A69B5">
        <w:t>ein</w:t>
      </w:r>
      <w:proofErr w:type="spellEnd"/>
      <w:r w:rsidRPr="001A69B5">
        <w:t xml:space="preserve"> </w:t>
      </w:r>
      <w:proofErr w:type="spellStart"/>
      <w:r w:rsidRPr="001A69B5">
        <w:t>tydelegare</w:t>
      </w:r>
      <w:proofErr w:type="spellEnd"/>
      <w:r w:rsidRPr="001A69B5">
        <w:t xml:space="preserve"> sosial profil gjennom </w:t>
      </w:r>
      <w:proofErr w:type="spellStart"/>
      <w:r w:rsidRPr="001A69B5">
        <w:t>fleire</w:t>
      </w:r>
      <w:proofErr w:type="spellEnd"/>
      <w:r w:rsidRPr="001A69B5">
        <w:t xml:space="preserve"> tiltak for å fjerne økonomiske </w:t>
      </w:r>
      <w:proofErr w:type="spellStart"/>
      <w:r w:rsidRPr="001A69B5">
        <w:t>hindringar</w:t>
      </w:r>
      <w:proofErr w:type="spellEnd"/>
      <w:r w:rsidRPr="001A69B5">
        <w:t xml:space="preserve"> for at barn får gå i barnehage. Det er ei utfordring at mange </w:t>
      </w:r>
      <w:proofErr w:type="spellStart"/>
      <w:r w:rsidRPr="001A69B5">
        <w:t>familiar</w:t>
      </w:r>
      <w:proofErr w:type="spellEnd"/>
      <w:r w:rsidRPr="001A69B5">
        <w:t xml:space="preserve"> i målgruppa </w:t>
      </w:r>
      <w:proofErr w:type="spellStart"/>
      <w:r w:rsidRPr="001A69B5">
        <w:t>ikkje</w:t>
      </w:r>
      <w:proofErr w:type="spellEnd"/>
      <w:r w:rsidRPr="001A69B5">
        <w:t xml:space="preserve"> bruker </w:t>
      </w:r>
      <w:proofErr w:type="spellStart"/>
      <w:r w:rsidRPr="001A69B5">
        <w:t>desse</w:t>
      </w:r>
      <w:proofErr w:type="spellEnd"/>
      <w:r w:rsidRPr="001A69B5">
        <w:t xml:space="preserve"> </w:t>
      </w:r>
      <w:proofErr w:type="spellStart"/>
      <w:r w:rsidRPr="001A69B5">
        <w:t>ordningane</w:t>
      </w:r>
      <w:proofErr w:type="spellEnd"/>
      <w:r w:rsidRPr="001A69B5">
        <w:t xml:space="preserve">. </w:t>
      </w:r>
      <w:proofErr w:type="spellStart"/>
      <w:r w:rsidRPr="001A69B5">
        <w:t>Tidlegare</w:t>
      </w:r>
      <w:proofErr w:type="spellEnd"/>
      <w:r w:rsidRPr="001A69B5">
        <w:t xml:space="preserve"> </w:t>
      </w:r>
      <w:proofErr w:type="spellStart"/>
      <w:r w:rsidRPr="001A69B5">
        <w:t>rapportar</w:t>
      </w:r>
      <w:proofErr w:type="spellEnd"/>
      <w:r w:rsidRPr="001A69B5">
        <w:t xml:space="preserve"> har vist at </w:t>
      </w:r>
      <w:proofErr w:type="spellStart"/>
      <w:r w:rsidRPr="001A69B5">
        <w:t>hindera</w:t>
      </w:r>
      <w:proofErr w:type="spellEnd"/>
      <w:r w:rsidRPr="001A69B5">
        <w:t xml:space="preserve"> kan </w:t>
      </w:r>
      <w:proofErr w:type="spellStart"/>
      <w:r w:rsidRPr="001A69B5">
        <w:t>vere</w:t>
      </w:r>
      <w:proofErr w:type="spellEnd"/>
      <w:r w:rsidRPr="001A69B5">
        <w:t xml:space="preserve"> av både økonomisk, kulturell, ideologisk og praktisk art, eller </w:t>
      </w:r>
      <w:proofErr w:type="spellStart"/>
      <w:r w:rsidRPr="001A69B5">
        <w:t>ein</w:t>
      </w:r>
      <w:proofErr w:type="spellEnd"/>
      <w:r w:rsidRPr="001A69B5">
        <w:t xml:space="preserve"> kombinasjon av </w:t>
      </w:r>
      <w:proofErr w:type="spellStart"/>
      <w:r w:rsidRPr="001A69B5">
        <w:t>desse</w:t>
      </w:r>
      <w:proofErr w:type="spellEnd"/>
      <w:r w:rsidRPr="001A69B5">
        <w:t>.</w:t>
      </w:r>
    </w:p>
    <w:p w14:paraId="01991824" w14:textId="77777777" w:rsidR="000513CD" w:rsidRPr="001A69B5" w:rsidRDefault="0009509B" w:rsidP="001A69B5">
      <w:r w:rsidRPr="001A69B5">
        <w:t xml:space="preserve">Rett til barnehageplass er </w:t>
      </w:r>
      <w:proofErr w:type="spellStart"/>
      <w:r w:rsidRPr="001A69B5">
        <w:t>avgjerande</w:t>
      </w:r>
      <w:proofErr w:type="spellEnd"/>
      <w:r w:rsidRPr="001A69B5">
        <w:t xml:space="preserve"> for mange </w:t>
      </w:r>
      <w:proofErr w:type="spellStart"/>
      <w:r w:rsidRPr="001A69B5">
        <w:t>barnefamiliar</w:t>
      </w:r>
      <w:proofErr w:type="spellEnd"/>
      <w:r w:rsidRPr="001A69B5">
        <w:t xml:space="preserve">. Då retten til plass blei innført i 2009, hadde barn som fylte </w:t>
      </w:r>
      <w:proofErr w:type="spellStart"/>
      <w:r w:rsidRPr="001A69B5">
        <w:t>eitt</w:t>
      </w:r>
      <w:proofErr w:type="spellEnd"/>
      <w:r w:rsidRPr="001A69B5">
        <w:t xml:space="preserve"> år </w:t>
      </w:r>
      <w:proofErr w:type="spellStart"/>
      <w:r w:rsidRPr="001A69B5">
        <w:t>innan</w:t>
      </w:r>
      <w:proofErr w:type="spellEnd"/>
      <w:r w:rsidRPr="001A69B5">
        <w:t xml:space="preserve"> utgangen av august, rett til plass </w:t>
      </w:r>
      <w:proofErr w:type="spellStart"/>
      <w:r w:rsidRPr="001A69B5">
        <w:t>frå</w:t>
      </w:r>
      <w:proofErr w:type="spellEnd"/>
      <w:r w:rsidRPr="001A69B5">
        <w:t xml:space="preserve"> august. Barn fødde </w:t>
      </w:r>
      <w:proofErr w:type="spellStart"/>
      <w:r w:rsidRPr="001A69B5">
        <w:t>seinare</w:t>
      </w:r>
      <w:proofErr w:type="spellEnd"/>
      <w:r w:rsidRPr="001A69B5">
        <w:t xml:space="preserve"> på året hadde rett til plass i august året etter </w:t>
      </w:r>
      <w:proofErr w:type="spellStart"/>
      <w:r w:rsidRPr="001A69B5">
        <w:t>dei</w:t>
      </w:r>
      <w:proofErr w:type="spellEnd"/>
      <w:r w:rsidRPr="001A69B5">
        <w:t xml:space="preserve"> hadde fylt </w:t>
      </w:r>
      <w:proofErr w:type="spellStart"/>
      <w:r w:rsidRPr="001A69B5">
        <w:t>eitt</w:t>
      </w:r>
      <w:proofErr w:type="spellEnd"/>
      <w:r w:rsidRPr="001A69B5">
        <w:t xml:space="preserve"> år. I 2016 og 2017 blei retten utvida slik at barn fødde i september, oktober og november </w:t>
      </w:r>
      <w:proofErr w:type="spellStart"/>
      <w:r w:rsidRPr="001A69B5">
        <w:t>fekk</w:t>
      </w:r>
      <w:proofErr w:type="spellEnd"/>
      <w:r w:rsidRPr="001A69B5">
        <w:t xml:space="preserve"> rett til plass den </w:t>
      </w:r>
      <w:proofErr w:type="spellStart"/>
      <w:r w:rsidRPr="001A69B5">
        <w:t>månaden</w:t>
      </w:r>
      <w:proofErr w:type="spellEnd"/>
      <w:r w:rsidRPr="001A69B5">
        <w:t xml:space="preserve"> </w:t>
      </w:r>
      <w:proofErr w:type="spellStart"/>
      <w:r w:rsidRPr="001A69B5">
        <w:t>dei</w:t>
      </w:r>
      <w:proofErr w:type="spellEnd"/>
      <w:r w:rsidRPr="001A69B5">
        <w:t xml:space="preserve"> fyller </w:t>
      </w:r>
      <w:proofErr w:type="spellStart"/>
      <w:r w:rsidRPr="001A69B5">
        <w:t>eitt</w:t>
      </w:r>
      <w:proofErr w:type="spellEnd"/>
      <w:r w:rsidRPr="001A69B5">
        <w:t xml:space="preserve"> år. Undersøkinga </w:t>
      </w:r>
      <w:r w:rsidRPr="001A69B5">
        <w:rPr>
          <w:rStyle w:val="kursiv"/>
        </w:rPr>
        <w:t>Spørsmål til Barnehage-Norge 2020</w:t>
      </w:r>
      <w:r w:rsidRPr="001A69B5">
        <w:t xml:space="preserve"> viser at det er </w:t>
      </w:r>
      <w:proofErr w:type="spellStart"/>
      <w:r w:rsidRPr="001A69B5">
        <w:t>ein</w:t>
      </w:r>
      <w:proofErr w:type="spellEnd"/>
      <w:r w:rsidRPr="001A69B5">
        <w:t xml:space="preserve"> tendens til barna som er fødde i </w:t>
      </w:r>
      <w:proofErr w:type="spellStart"/>
      <w:r w:rsidRPr="001A69B5">
        <w:t>haustmånadene</w:t>
      </w:r>
      <w:proofErr w:type="spellEnd"/>
      <w:r w:rsidRPr="001A69B5">
        <w:t xml:space="preserve">, begynner i barnehage den </w:t>
      </w:r>
      <w:proofErr w:type="spellStart"/>
      <w:r w:rsidRPr="001A69B5">
        <w:t>hausten</w:t>
      </w:r>
      <w:proofErr w:type="spellEnd"/>
      <w:r w:rsidRPr="001A69B5">
        <w:t xml:space="preserve"> </w:t>
      </w:r>
      <w:proofErr w:type="spellStart"/>
      <w:r w:rsidRPr="001A69B5">
        <w:t>dei</w:t>
      </w:r>
      <w:proofErr w:type="spellEnd"/>
      <w:r w:rsidRPr="001A69B5">
        <w:t xml:space="preserve"> fyller </w:t>
      </w:r>
      <w:proofErr w:type="spellStart"/>
      <w:r w:rsidRPr="001A69B5">
        <w:t>eitt</w:t>
      </w:r>
      <w:proofErr w:type="spellEnd"/>
      <w:r w:rsidRPr="001A69B5">
        <w:t xml:space="preserve"> år. Det kan sjå ut til at utvidinga i rett til plass har ført til </w:t>
      </w:r>
      <w:proofErr w:type="spellStart"/>
      <w:r w:rsidRPr="001A69B5">
        <w:t>noko</w:t>
      </w:r>
      <w:proofErr w:type="spellEnd"/>
      <w:r w:rsidRPr="001A69B5">
        <w:t xml:space="preserve"> </w:t>
      </w:r>
      <w:proofErr w:type="spellStart"/>
      <w:r w:rsidRPr="001A69B5">
        <w:t>høgare</w:t>
      </w:r>
      <w:proofErr w:type="spellEnd"/>
      <w:r w:rsidRPr="001A69B5">
        <w:t xml:space="preserve"> barnehagedeltaking for 1-åringar, men dette var </w:t>
      </w:r>
      <w:proofErr w:type="spellStart"/>
      <w:r w:rsidRPr="001A69B5">
        <w:t>ein</w:t>
      </w:r>
      <w:proofErr w:type="spellEnd"/>
      <w:r w:rsidRPr="001A69B5">
        <w:t xml:space="preserve"> trend også i </w:t>
      </w:r>
      <w:proofErr w:type="spellStart"/>
      <w:r w:rsidRPr="001A69B5">
        <w:t>åra</w:t>
      </w:r>
      <w:proofErr w:type="spellEnd"/>
      <w:r w:rsidRPr="001A69B5">
        <w:t xml:space="preserve"> før utvida rett til plass blei innført. Det ser òg ut til at utvida rett til plass fører til at </w:t>
      </w:r>
      <w:proofErr w:type="spellStart"/>
      <w:r w:rsidRPr="001A69B5">
        <w:t>nokre</w:t>
      </w:r>
      <w:proofErr w:type="spellEnd"/>
      <w:r w:rsidRPr="001A69B5">
        <w:t xml:space="preserve"> </w:t>
      </w:r>
      <w:proofErr w:type="spellStart"/>
      <w:r w:rsidRPr="001A69B5">
        <w:t>fleire</w:t>
      </w:r>
      <w:proofErr w:type="spellEnd"/>
      <w:r w:rsidRPr="001A69B5">
        <w:t xml:space="preserve"> barn begynner i barnehage før </w:t>
      </w:r>
      <w:proofErr w:type="spellStart"/>
      <w:r w:rsidRPr="001A69B5">
        <w:t>dei</w:t>
      </w:r>
      <w:proofErr w:type="spellEnd"/>
      <w:r w:rsidRPr="001A69B5">
        <w:t xml:space="preserve"> fyller </w:t>
      </w:r>
      <w:proofErr w:type="spellStart"/>
      <w:r w:rsidRPr="001A69B5">
        <w:t>eitt</w:t>
      </w:r>
      <w:proofErr w:type="spellEnd"/>
      <w:r w:rsidRPr="001A69B5">
        <w:t xml:space="preserve"> år, men her er det store </w:t>
      </w:r>
      <w:proofErr w:type="spellStart"/>
      <w:r w:rsidRPr="001A69B5">
        <w:t>variasjonar</w:t>
      </w:r>
      <w:proofErr w:type="spellEnd"/>
      <w:r w:rsidRPr="001A69B5">
        <w:t xml:space="preserve">. Barn fødde i </w:t>
      </w:r>
      <w:proofErr w:type="spellStart"/>
      <w:r w:rsidRPr="001A69B5">
        <w:t>månadene</w:t>
      </w:r>
      <w:proofErr w:type="spellEnd"/>
      <w:r w:rsidRPr="001A69B5">
        <w:t xml:space="preserve"> desember–juli har </w:t>
      </w:r>
      <w:proofErr w:type="spellStart"/>
      <w:r w:rsidRPr="001A69B5">
        <w:t>framleis</w:t>
      </w:r>
      <w:proofErr w:type="spellEnd"/>
      <w:r w:rsidRPr="001A69B5">
        <w:t xml:space="preserve"> rett til barnehageplass først </w:t>
      </w:r>
      <w:proofErr w:type="spellStart"/>
      <w:r w:rsidRPr="001A69B5">
        <w:t>frå</w:t>
      </w:r>
      <w:proofErr w:type="spellEnd"/>
      <w:r w:rsidRPr="001A69B5">
        <w:t xml:space="preserve"> august etter at </w:t>
      </w:r>
      <w:proofErr w:type="spellStart"/>
      <w:r w:rsidRPr="001A69B5">
        <w:t>dei</w:t>
      </w:r>
      <w:proofErr w:type="spellEnd"/>
      <w:r w:rsidRPr="001A69B5">
        <w:t xml:space="preserve"> har fylt </w:t>
      </w:r>
      <w:proofErr w:type="spellStart"/>
      <w:r w:rsidRPr="001A69B5">
        <w:t>eitt</w:t>
      </w:r>
      <w:proofErr w:type="spellEnd"/>
      <w:r w:rsidRPr="001A69B5">
        <w:t xml:space="preserve"> år. Dette betyr at </w:t>
      </w:r>
      <w:proofErr w:type="spellStart"/>
      <w:r w:rsidRPr="001A69B5">
        <w:t>foreldra</w:t>
      </w:r>
      <w:proofErr w:type="spellEnd"/>
      <w:r w:rsidRPr="001A69B5">
        <w:t xml:space="preserve"> til </w:t>
      </w:r>
      <w:proofErr w:type="spellStart"/>
      <w:r w:rsidRPr="001A69B5">
        <w:t>desse</w:t>
      </w:r>
      <w:proofErr w:type="spellEnd"/>
      <w:r w:rsidRPr="001A69B5">
        <w:t xml:space="preserve"> barna i </w:t>
      </w:r>
      <w:proofErr w:type="spellStart"/>
      <w:r w:rsidRPr="001A69B5">
        <w:t>nokre</w:t>
      </w:r>
      <w:proofErr w:type="spellEnd"/>
      <w:r w:rsidRPr="001A69B5">
        <w:t xml:space="preserve"> tilfelle må vente i opptil 20 </w:t>
      </w:r>
      <w:proofErr w:type="spellStart"/>
      <w:r w:rsidRPr="001A69B5">
        <w:t>månader</w:t>
      </w:r>
      <w:proofErr w:type="spellEnd"/>
      <w:r w:rsidRPr="001A69B5">
        <w:t xml:space="preserve"> før </w:t>
      </w:r>
      <w:proofErr w:type="spellStart"/>
      <w:r w:rsidRPr="001A69B5">
        <w:t>dei</w:t>
      </w:r>
      <w:proofErr w:type="spellEnd"/>
      <w:r w:rsidRPr="001A69B5">
        <w:t xml:space="preserve"> får plass. Barn i </w:t>
      </w:r>
      <w:proofErr w:type="spellStart"/>
      <w:r w:rsidRPr="001A69B5">
        <w:t>familiar</w:t>
      </w:r>
      <w:proofErr w:type="spellEnd"/>
      <w:r w:rsidRPr="001A69B5">
        <w:t xml:space="preserve"> som søker asyl, har </w:t>
      </w:r>
      <w:proofErr w:type="spellStart"/>
      <w:r w:rsidRPr="001A69B5">
        <w:t>ikkje</w:t>
      </w:r>
      <w:proofErr w:type="spellEnd"/>
      <w:r w:rsidRPr="001A69B5">
        <w:t xml:space="preserve"> rett til barnehageplass før </w:t>
      </w:r>
      <w:proofErr w:type="spellStart"/>
      <w:r w:rsidRPr="001A69B5">
        <w:t>dei</w:t>
      </w:r>
      <w:proofErr w:type="spellEnd"/>
      <w:r w:rsidRPr="001A69B5">
        <w:t xml:space="preserve"> har fått </w:t>
      </w:r>
      <w:proofErr w:type="spellStart"/>
      <w:r w:rsidRPr="001A69B5">
        <w:t>opphald</w:t>
      </w:r>
      <w:proofErr w:type="spellEnd"/>
      <w:r w:rsidRPr="001A69B5">
        <w:t xml:space="preserve"> og blitt busette i </w:t>
      </w:r>
      <w:proofErr w:type="spellStart"/>
      <w:r w:rsidRPr="001A69B5">
        <w:t>ein</w:t>
      </w:r>
      <w:proofErr w:type="spellEnd"/>
      <w:r w:rsidRPr="001A69B5">
        <w:t xml:space="preserve"> kommune.</w:t>
      </w:r>
    </w:p>
    <w:p w14:paraId="693FDCFD" w14:textId="77777777" w:rsidR="000513CD" w:rsidRPr="001A69B5" w:rsidRDefault="0009509B" w:rsidP="001A69B5">
      <w:pPr>
        <w:pStyle w:val="avsnitt-undertittel"/>
      </w:pPr>
      <w:r w:rsidRPr="001A69B5">
        <w:t xml:space="preserve">Regelverket for private </w:t>
      </w:r>
      <w:proofErr w:type="spellStart"/>
      <w:r w:rsidRPr="001A69B5">
        <w:t>barnehagar</w:t>
      </w:r>
      <w:proofErr w:type="spellEnd"/>
      <w:r w:rsidRPr="001A69B5">
        <w:t xml:space="preserve"> er </w:t>
      </w:r>
      <w:proofErr w:type="spellStart"/>
      <w:r w:rsidRPr="001A69B5">
        <w:t>ikkje</w:t>
      </w:r>
      <w:proofErr w:type="spellEnd"/>
      <w:r w:rsidRPr="001A69B5">
        <w:t xml:space="preserve"> tilpassa utviklinga i sektoren</w:t>
      </w:r>
    </w:p>
    <w:p w14:paraId="520DD3CA" w14:textId="77777777" w:rsidR="000513CD" w:rsidRPr="001A69B5" w:rsidRDefault="0009509B" w:rsidP="001A69B5">
      <w:r w:rsidRPr="001A69B5">
        <w:t xml:space="preserve">Reguleringa av private </w:t>
      </w:r>
      <w:proofErr w:type="spellStart"/>
      <w:r w:rsidRPr="001A69B5">
        <w:t>barnehagar</w:t>
      </w:r>
      <w:proofErr w:type="spellEnd"/>
      <w:r w:rsidRPr="001A69B5">
        <w:t xml:space="preserve"> har </w:t>
      </w:r>
      <w:proofErr w:type="spellStart"/>
      <w:r w:rsidRPr="001A69B5">
        <w:t>vore</w:t>
      </w:r>
      <w:proofErr w:type="spellEnd"/>
      <w:r w:rsidRPr="001A69B5">
        <w:t xml:space="preserve"> tilpassa </w:t>
      </w:r>
      <w:proofErr w:type="spellStart"/>
      <w:r w:rsidRPr="001A69B5">
        <w:t>ein</w:t>
      </w:r>
      <w:proofErr w:type="spellEnd"/>
      <w:r w:rsidRPr="001A69B5">
        <w:t xml:space="preserve"> periode då utbygginga av barnehagesektoren hadde </w:t>
      </w:r>
      <w:proofErr w:type="spellStart"/>
      <w:r w:rsidRPr="001A69B5">
        <w:t>høg</w:t>
      </w:r>
      <w:proofErr w:type="spellEnd"/>
      <w:r w:rsidRPr="001A69B5">
        <w:t xml:space="preserve"> prioritet, dette for å sikre alle barn rett til barnehageplass. Departementet har utarbeidd </w:t>
      </w:r>
      <w:proofErr w:type="spellStart"/>
      <w:r w:rsidRPr="001A69B5">
        <w:t>eit</w:t>
      </w:r>
      <w:proofErr w:type="spellEnd"/>
      <w:r w:rsidRPr="001A69B5">
        <w:t xml:space="preserve"> </w:t>
      </w:r>
      <w:proofErr w:type="spellStart"/>
      <w:r w:rsidRPr="001A69B5">
        <w:t>omfattande</w:t>
      </w:r>
      <w:proofErr w:type="spellEnd"/>
      <w:r w:rsidRPr="001A69B5">
        <w:t xml:space="preserve"> kunnskapsgrunnlag for å </w:t>
      </w:r>
      <w:proofErr w:type="spellStart"/>
      <w:r w:rsidRPr="001A69B5">
        <w:t>gjere</w:t>
      </w:r>
      <w:proofErr w:type="spellEnd"/>
      <w:r w:rsidRPr="001A69B5">
        <w:t xml:space="preserve"> regelverket </w:t>
      </w:r>
      <w:proofErr w:type="spellStart"/>
      <w:r w:rsidRPr="001A69B5">
        <w:t>meir</w:t>
      </w:r>
      <w:proofErr w:type="spellEnd"/>
      <w:r w:rsidRPr="001A69B5">
        <w:t xml:space="preserve"> tilpassa dagens situasjon. </w:t>
      </w:r>
      <w:proofErr w:type="spellStart"/>
      <w:r w:rsidRPr="001A69B5">
        <w:t>Velferdstenesteutvalet</w:t>
      </w:r>
      <w:proofErr w:type="spellEnd"/>
      <w:r w:rsidRPr="001A69B5">
        <w:t xml:space="preserve">, jf. NOU 2020: 13 </w:t>
      </w:r>
      <w:r w:rsidRPr="001A69B5">
        <w:rPr>
          <w:rStyle w:val="kursiv"/>
        </w:rPr>
        <w:t>Private aktører i velferdsstaten</w:t>
      </w:r>
      <w:r w:rsidRPr="001A69B5">
        <w:t xml:space="preserve">, og det </w:t>
      </w:r>
      <w:proofErr w:type="spellStart"/>
      <w:r w:rsidRPr="001A69B5">
        <w:t>hurtigarbeidande</w:t>
      </w:r>
      <w:proofErr w:type="spellEnd"/>
      <w:r w:rsidRPr="001A69B5">
        <w:t xml:space="preserve"> partssamansette </w:t>
      </w:r>
      <w:proofErr w:type="spellStart"/>
      <w:r w:rsidRPr="001A69B5">
        <w:t>utvalet</w:t>
      </w:r>
      <w:proofErr w:type="spellEnd"/>
      <w:r w:rsidRPr="001A69B5">
        <w:t xml:space="preserve"> leia av </w:t>
      </w:r>
      <w:proofErr w:type="spellStart"/>
      <w:r w:rsidRPr="001A69B5">
        <w:t>statsforvaltar</w:t>
      </w:r>
      <w:proofErr w:type="spellEnd"/>
      <w:r w:rsidRPr="001A69B5">
        <w:t xml:space="preserve"> i Innlandet Knut Storberget har også greidd ut </w:t>
      </w:r>
      <w:proofErr w:type="spellStart"/>
      <w:r w:rsidRPr="001A69B5">
        <w:t>desse</w:t>
      </w:r>
      <w:proofErr w:type="spellEnd"/>
      <w:r w:rsidRPr="001A69B5">
        <w:t xml:space="preserve"> </w:t>
      </w:r>
      <w:proofErr w:type="spellStart"/>
      <w:r w:rsidRPr="001A69B5">
        <w:t>problemstillingane</w:t>
      </w:r>
      <w:proofErr w:type="spellEnd"/>
      <w:r w:rsidRPr="001A69B5">
        <w:t xml:space="preserve"> </w:t>
      </w:r>
      <w:proofErr w:type="spellStart"/>
      <w:r w:rsidRPr="001A69B5">
        <w:t>vidare</w:t>
      </w:r>
      <w:proofErr w:type="spellEnd"/>
      <w:r w:rsidRPr="001A69B5">
        <w:t>.</w:t>
      </w:r>
    </w:p>
    <w:p w14:paraId="7782D7AD" w14:textId="77777777" w:rsidR="000513CD" w:rsidRPr="001A69B5" w:rsidRDefault="0009509B" w:rsidP="001A69B5">
      <w:r w:rsidRPr="001A69B5">
        <w:t xml:space="preserve">Samla viser </w:t>
      </w:r>
      <w:proofErr w:type="spellStart"/>
      <w:r w:rsidRPr="001A69B5">
        <w:t>rapportane</w:t>
      </w:r>
      <w:proofErr w:type="spellEnd"/>
      <w:r w:rsidRPr="001A69B5">
        <w:t xml:space="preserve"> at utviklinga i barnehagesektoren har gitt </w:t>
      </w:r>
      <w:proofErr w:type="spellStart"/>
      <w:r w:rsidRPr="001A69B5">
        <w:t>nokre</w:t>
      </w:r>
      <w:proofErr w:type="spellEnd"/>
      <w:r w:rsidRPr="001A69B5">
        <w:t xml:space="preserve"> </w:t>
      </w:r>
      <w:proofErr w:type="spellStart"/>
      <w:r w:rsidRPr="001A69B5">
        <w:t>utfordringar</w:t>
      </w:r>
      <w:proofErr w:type="spellEnd"/>
      <w:r w:rsidRPr="001A69B5">
        <w:t xml:space="preserve"> som dagens regelverk </w:t>
      </w:r>
      <w:proofErr w:type="spellStart"/>
      <w:r w:rsidRPr="001A69B5">
        <w:t>ikkje</w:t>
      </w:r>
      <w:proofErr w:type="spellEnd"/>
      <w:r w:rsidRPr="001A69B5">
        <w:t xml:space="preserve"> </w:t>
      </w:r>
      <w:proofErr w:type="spellStart"/>
      <w:r w:rsidRPr="001A69B5">
        <w:t>tek</w:t>
      </w:r>
      <w:proofErr w:type="spellEnd"/>
      <w:r w:rsidRPr="001A69B5">
        <w:t xml:space="preserve"> høgde for:</w:t>
      </w:r>
    </w:p>
    <w:p w14:paraId="71990C3E" w14:textId="77777777" w:rsidR="000513CD" w:rsidRPr="001A69B5" w:rsidRDefault="0009509B" w:rsidP="001A69B5">
      <w:pPr>
        <w:pStyle w:val="Liste"/>
      </w:pPr>
      <w:r w:rsidRPr="001A69B5">
        <w:t xml:space="preserve">Det har </w:t>
      </w:r>
      <w:proofErr w:type="spellStart"/>
      <w:r w:rsidRPr="001A69B5">
        <w:t>vore</w:t>
      </w:r>
      <w:proofErr w:type="spellEnd"/>
      <w:r w:rsidRPr="001A69B5">
        <w:t xml:space="preserve"> oppkjøp av små </w:t>
      </w:r>
      <w:proofErr w:type="spellStart"/>
      <w:r w:rsidRPr="001A69B5">
        <w:t>barnehagar</w:t>
      </w:r>
      <w:proofErr w:type="spellEnd"/>
      <w:r w:rsidRPr="001A69B5">
        <w:t>.</w:t>
      </w:r>
    </w:p>
    <w:p w14:paraId="1777A53B" w14:textId="77777777" w:rsidR="000513CD" w:rsidRPr="001A69B5" w:rsidRDefault="0009509B" w:rsidP="001A69B5">
      <w:pPr>
        <w:pStyle w:val="Liste"/>
      </w:pPr>
      <w:r w:rsidRPr="001A69B5">
        <w:t>Det er ei utvikling mot store barnehagekonsern.</w:t>
      </w:r>
    </w:p>
    <w:p w14:paraId="640A81E7" w14:textId="77777777" w:rsidR="000513CD" w:rsidRPr="001A69B5" w:rsidRDefault="0009509B" w:rsidP="001A69B5">
      <w:pPr>
        <w:pStyle w:val="Liste"/>
      </w:pPr>
      <w:r w:rsidRPr="001A69B5">
        <w:t xml:space="preserve">Det er store </w:t>
      </w:r>
      <w:proofErr w:type="spellStart"/>
      <w:r w:rsidRPr="001A69B5">
        <w:t>forskjellar</w:t>
      </w:r>
      <w:proofErr w:type="spellEnd"/>
      <w:r w:rsidRPr="001A69B5">
        <w:t xml:space="preserve"> i </w:t>
      </w:r>
      <w:proofErr w:type="spellStart"/>
      <w:r w:rsidRPr="001A69B5">
        <w:t>driftsmarginar</w:t>
      </w:r>
      <w:proofErr w:type="spellEnd"/>
      <w:r w:rsidRPr="001A69B5">
        <w:t xml:space="preserve"> mellom private </w:t>
      </w:r>
      <w:proofErr w:type="spellStart"/>
      <w:r w:rsidRPr="001A69B5">
        <w:t>barnehagar</w:t>
      </w:r>
      <w:proofErr w:type="spellEnd"/>
      <w:r w:rsidRPr="001A69B5">
        <w:t>.</w:t>
      </w:r>
    </w:p>
    <w:p w14:paraId="022660F9" w14:textId="77777777" w:rsidR="000513CD" w:rsidRPr="001A69B5" w:rsidRDefault="0009509B" w:rsidP="001A69B5">
      <w:pPr>
        <w:pStyle w:val="Liste"/>
      </w:pPr>
      <w:proofErr w:type="spellStart"/>
      <w:r w:rsidRPr="001A69B5">
        <w:t>Rekneskapskrava</w:t>
      </w:r>
      <w:proofErr w:type="spellEnd"/>
      <w:r w:rsidRPr="001A69B5">
        <w:t xml:space="preserve"> er utdaterte.</w:t>
      </w:r>
    </w:p>
    <w:p w14:paraId="1562F312" w14:textId="77777777" w:rsidR="000513CD" w:rsidRPr="001A69B5" w:rsidRDefault="0009509B" w:rsidP="001A69B5">
      <w:pPr>
        <w:pStyle w:val="Liste"/>
      </w:pPr>
      <w:r w:rsidRPr="001A69B5">
        <w:t xml:space="preserve">Det er </w:t>
      </w:r>
      <w:proofErr w:type="spellStart"/>
      <w:r w:rsidRPr="001A69B5">
        <w:t>krevjande</w:t>
      </w:r>
      <w:proofErr w:type="spellEnd"/>
      <w:r w:rsidRPr="001A69B5">
        <w:t xml:space="preserve"> for </w:t>
      </w:r>
      <w:proofErr w:type="spellStart"/>
      <w:r w:rsidRPr="001A69B5">
        <w:t>kommunane</w:t>
      </w:r>
      <w:proofErr w:type="spellEnd"/>
      <w:r w:rsidRPr="001A69B5">
        <w:t xml:space="preserve"> å føre tilsyn.</w:t>
      </w:r>
    </w:p>
    <w:p w14:paraId="1013BF61"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60A19B71" w14:textId="77777777" w:rsidR="000513CD" w:rsidRPr="001A69B5" w:rsidRDefault="0009509B" w:rsidP="001A69B5">
      <w:pPr>
        <w:pStyle w:val="avsnitt-undertittel"/>
      </w:pPr>
      <w:r w:rsidRPr="001A69B5">
        <w:t xml:space="preserve">Redusert foreldrebetaling, </w:t>
      </w:r>
      <w:proofErr w:type="spellStart"/>
      <w:r w:rsidRPr="001A69B5">
        <w:t>moderasjonsordningar</w:t>
      </w:r>
      <w:proofErr w:type="spellEnd"/>
      <w:r w:rsidRPr="001A69B5">
        <w:t xml:space="preserve"> og rett til plass – tiltak for å redusere </w:t>
      </w:r>
      <w:proofErr w:type="spellStart"/>
      <w:r w:rsidRPr="001A69B5">
        <w:t>hindringar</w:t>
      </w:r>
      <w:proofErr w:type="spellEnd"/>
      <w:r w:rsidRPr="001A69B5">
        <w:t xml:space="preserve"> for bruken av barnehage</w:t>
      </w:r>
    </w:p>
    <w:p w14:paraId="32D52886" w14:textId="77777777" w:rsidR="000513CD" w:rsidRPr="001A69B5" w:rsidRDefault="0009509B" w:rsidP="001A69B5">
      <w:r w:rsidRPr="001A69B5">
        <w:t xml:space="preserve">Departementet foreslår at maksimalprisen for </w:t>
      </w:r>
      <w:proofErr w:type="spellStart"/>
      <w:r w:rsidRPr="001A69B5">
        <w:t>eit</w:t>
      </w:r>
      <w:proofErr w:type="spellEnd"/>
      <w:r w:rsidRPr="001A69B5">
        <w:t xml:space="preserve"> ordinært </w:t>
      </w:r>
      <w:proofErr w:type="spellStart"/>
      <w:r w:rsidRPr="001A69B5">
        <w:t>heiltidstilbod</w:t>
      </w:r>
      <w:proofErr w:type="spellEnd"/>
      <w:r w:rsidRPr="001A69B5">
        <w:t xml:space="preserve"> i 2022 blir fastsett til 3 315 kroner per </w:t>
      </w:r>
      <w:proofErr w:type="spellStart"/>
      <w:r w:rsidRPr="001A69B5">
        <w:t>månad</w:t>
      </w:r>
      <w:proofErr w:type="spellEnd"/>
      <w:r w:rsidRPr="001A69B5">
        <w:t xml:space="preserve"> og 36 465 kroner per år </w:t>
      </w:r>
      <w:proofErr w:type="spellStart"/>
      <w:r w:rsidRPr="001A69B5">
        <w:t>frå</w:t>
      </w:r>
      <w:proofErr w:type="spellEnd"/>
      <w:r w:rsidRPr="001A69B5">
        <w:t xml:space="preserve"> 1. januar 2022, jf. forslag til vedtak </w:t>
      </w:r>
      <w:proofErr w:type="spellStart"/>
      <w:r w:rsidRPr="001A69B5">
        <w:t>X</w:t>
      </w:r>
      <w:proofErr w:type="spellEnd"/>
      <w:r w:rsidRPr="001A69B5">
        <w:t xml:space="preserve"> nr. 1.</w:t>
      </w:r>
    </w:p>
    <w:p w14:paraId="36807ACA"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det nasjonale minstekravet til redusert foreldrebetaling som </w:t>
      </w:r>
      <w:proofErr w:type="spellStart"/>
      <w:r w:rsidRPr="001A69B5">
        <w:t>gjer</w:t>
      </w:r>
      <w:proofErr w:type="spellEnd"/>
      <w:r w:rsidRPr="001A69B5">
        <w:t xml:space="preserve"> at ingen </w:t>
      </w:r>
      <w:proofErr w:type="spellStart"/>
      <w:r w:rsidRPr="001A69B5">
        <w:t>familiar</w:t>
      </w:r>
      <w:proofErr w:type="spellEnd"/>
      <w:r w:rsidRPr="001A69B5">
        <w:t xml:space="preserve"> må betale </w:t>
      </w:r>
      <w:proofErr w:type="spellStart"/>
      <w:r w:rsidRPr="001A69B5">
        <w:t>meir</w:t>
      </w:r>
      <w:proofErr w:type="spellEnd"/>
      <w:r w:rsidRPr="001A69B5">
        <w:t xml:space="preserve"> enn 6 pst. av samla skattbar inntekt for </w:t>
      </w:r>
      <w:proofErr w:type="spellStart"/>
      <w:r w:rsidRPr="001A69B5">
        <w:t>ein</w:t>
      </w:r>
      <w:proofErr w:type="spellEnd"/>
      <w:r w:rsidRPr="001A69B5">
        <w:t xml:space="preserve"> barnehageplass, med maksimalprisen som ei øvre grense. Det betyr at alle </w:t>
      </w:r>
      <w:proofErr w:type="spellStart"/>
      <w:r w:rsidRPr="001A69B5">
        <w:t>husstandar</w:t>
      </w:r>
      <w:proofErr w:type="spellEnd"/>
      <w:r w:rsidRPr="001A69B5">
        <w:t xml:space="preserve"> med ei samla skattbar inntekt på under 607 750 kroner vil ha rett til reduksjon i foreldrebetalinga </w:t>
      </w:r>
      <w:proofErr w:type="spellStart"/>
      <w:r w:rsidRPr="001A69B5">
        <w:t>frå</w:t>
      </w:r>
      <w:proofErr w:type="spellEnd"/>
      <w:r w:rsidRPr="001A69B5">
        <w:t xml:space="preserve"> 1. januar 2022.</w:t>
      </w:r>
    </w:p>
    <w:p w14:paraId="79F3769D" w14:textId="77777777" w:rsidR="000513CD" w:rsidRPr="001A69B5" w:rsidRDefault="0009509B" w:rsidP="001A69B5">
      <w:r w:rsidRPr="001A69B5">
        <w:t xml:space="preserve">I 2015 blei det innført ei nasjonal ordning med gratis kjernetid 20 </w:t>
      </w:r>
      <w:proofErr w:type="spellStart"/>
      <w:r w:rsidRPr="001A69B5">
        <w:t>timar</w:t>
      </w:r>
      <w:proofErr w:type="spellEnd"/>
      <w:r w:rsidRPr="001A69B5">
        <w:t xml:space="preserve"> per veke </w:t>
      </w:r>
      <w:proofErr w:type="spellStart"/>
      <w:r w:rsidRPr="001A69B5">
        <w:t>frå</w:t>
      </w:r>
      <w:proofErr w:type="spellEnd"/>
      <w:r w:rsidRPr="001A69B5">
        <w:t xml:space="preserve"> </w:t>
      </w:r>
      <w:proofErr w:type="spellStart"/>
      <w:r w:rsidRPr="001A69B5">
        <w:t>familiar</w:t>
      </w:r>
      <w:proofErr w:type="spellEnd"/>
      <w:r w:rsidRPr="001A69B5">
        <w:t xml:space="preserve"> med låg inntekt. Ordninga gjaldt først 4- og 5-åringar, men blei </w:t>
      </w:r>
      <w:proofErr w:type="spellStart"/>
      <w:r w:rsidRPr="001A69B5">
        <w:t>frå</w:t>
      </w:r>
      <w:proofErr w:type="spellEnd"/>
      <w:r w:rsidRPr="001A69B5">
        <w:t xml:space="preserve"> 2016 utvida til å gjelde 3-åringar. </w:t>
      </w:r>
      <w:proofErr w:type="spellStart"/>
      <w:r w:rsidRPr="001A69B5">
        <w:t>Frå</w:t>
      </w:r>
      <w:proofErr w:type="spellEnd"/>
      <w:r w:rsidRPr="001A69B5">
        <w:t xml:space="preserve"> </w:t>
      </w:r>
      <w:proofErr w:type="spellStart"/>
      <w:r w:rsidRPr="001A69B5">
        <w:t>hausten</w:t>
      </w:r>
      <w:proofErr w:type="spellEnd"/>
      <w:r w:rsidRPr="001A69B5">
        <w:t xml:space="preserve"> 2019 blei ordninga </w:t>
      </w:r>
      <w:proofErr w:type="spellStart"/>
      <w:r w:rsidRPr="001A69B5">
        <w:t>ytterlegare</w:t>
      </w:r>
      <w:proofErr w:type="spellEnd"/>
      <w:r w:rsidRPr="001A69B5">
        <w:t xml:space="preserve"> utvida, og gjeld </w:t>
      </w:r>
      <w:proofErr w:type="spellStart"/>
      <w:r w:rsidRPr="001A69B5">
        <w:t>no</w:t>
      </w:r>
      <w:proofErr w:type="spellEnd"/>
      <w:r w:rsidRPr="001A69B5">
        <w:t xml:space="preserve"> barn i alderen 2-5 år. Figur 4.4 viser prosentdelen barn med rett til gratis kjernetid blant alle barn i alderen 1-5 år og prosentdelen barn i barnehage som har fått innvilga dette for 2015–2020. Departementet meiner at det er </w:t>
      </w:r>
      <w:proofErr w:type="spellStart"/>
      <w:r w:rsidRPr="001A69B5">
        <w:t>gledeleg</w:t>
      </w:r>
      <w:proofErr w:type="spellEnd"/>
      <w:r w:rsidRPr="001A69B5">
        <w:t xml:space="preserve"> at </w:t>
      </w:r>
      <w:proofErr w:type="spellStart"/>
      <w:r w:rsidRPr="001A69B5">
        <w:t>fleire</w:t>
      </w:r>
      <w:proofErr w:type="spellEnd"/>
      <w:r w:rsidRPr="001A69B5">
        <w:t xml:space="preserve"> </w:t>
      </w:r>
      <w:proofErr w:type="spellStart"/>
      <w:r w:rsidRPr="001A69B5">
        <w:t>familiar</w:t>
      </w:r>
      <w:proofErr w:type="spellEnd"/>
      <w:r w:rsidRPr="001A69B5">
        <w:t xml:space="preserve"> har fått redusert </w:t>
      </w:r>
      <w:proofErr w:type="spellStart"/>
      <w:r w:rsidRPr="001A69B5">
        <w:t>dei</w:t>
      </w:r>
      <w:proofErr w:type="spellEnd"/>
      <w:r w:rsidRPr="001A69B5">
        <w:t xml:space="preserve"> økonomiske </w:t>
      </w:r>
      <w:proofErr w:type="spellStart"/>
      <w:r w:rsidRPr="001A69B5">
        <w:t>hindringane</w:t>
      </w:r>
      <w:proofErr w:type="spellEnd"/>
      <w:r w:rsidRPr="001A69B5">
        <w:t xml:space="preserve"> for å bruke barnehage, men at det </w:t>
      </w:r>
      <w:proofErr w:type="spellStart"/>
      <w:r w:rsidRPr="001A69B5">
        <w:t>framleis</w:t>
      </w:r>
      <w:proofErr w:type="spellEnd"/>
      <w:r w:rsidRPr="001A69B5">
        <w:t xml:space="preserve"> er ei utfordring at </w:t>
      </w:r>
      <w:proofErr w:type="spellStart"/>
      <w:r w:rsidRPr="001A69B5">
        <w:t>ikkje</w:t>
      </w:r>
      <w:proofErr w:type="spellEnd"/>
      <w:r w:rsidRPr="001A69B5">
        <w:t xml:space="preserve"> alle </w:t>
      </w:r>
      <w:proofErr w:type="spellStart"/>
      <w:r w:rsidRPr="001A69B5">
        <w:t>dei</w:t>
      </w:r>
      <w:proofErr w:type="spellEnd"/>
      <w:r w:rsidRPr="001A69B5">
        <w:t xml:space="preserve"> med rett får brukt ordninga.</w:t>
      </w:r>
    </w:p>
    <w:p w14:paraId="0C1A6012" w14:textId="42DD6BDA" w:rsidR="000513CD" w:rsidRPr="001A69B5" w:rsidRDefault="00F35595" w:rsidP="001A69B5">
      <w:r>
        <w:rPr>
          <w:noProof/>
        </w:rPr>
        <w:drawing>
          <wp:inline distT="0" distB="0" distL="0" distR="0" wp14:anchorId="0CC46853" wp14:editId="6C2AD940">
            <wp:extent cx="6130290" cy="28384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6AE44FE7" w14:textId="77777777" w:rsidR="000513CD" w:rsidRPr="001A69B5" w:rsidRDefault="0009509B" w:rsidP="001A69B5">
      <w:pPr>
        <w:pStyle w:val="figur-tittel"/>
      </w:pPr>
      <w:r w:rsidRPr="001A69B5">
        <w:t>Utviklinga i retten til og bruken av gratis kjernetid i barnehage, 2015–20</w:t>
      </w:r>
    </w:p>
    <w:p w14:paraId="53DA480E" w14:textId="77777777" w:rsidR="000513CD" w:rsidRPr="001A69B5" w:rsidRDefault="0009509B" w:rsidP="001A69B5">
      <w:pPr>
        <w:pStyle w:val="figur-noter"/>
      </w:pPr>
      <w:r w:rsidRPr="001A69B5">
        <w:t xml:space="preserve">1. </w:t>
      </w:r>
      <w:proofErr w:type="spellStart"/>
      <w:r w:rsidRPr="001A69B5">
        <w:t>Talet</w:t>
      </w:r>
      <w:proofErr w:type="spellEnd"/>
      <w:r w:rsidRPr="001A69B5">
        <w:t xml:space="preserve"> på barn som har rett til kjernetid i 2020 er overslag.</w:t>
      </w:r>
    </w:p>
    <w:p w14:paraId="780B13BB" w14:textId="77777777" w:rsidR="000513CD" w:rsidRPr="001A69B5" w:rsidRDefault="0009509B" w:rsidP="001A69B5">
      <w:pPr>
        <w:pStyle w:val="figur-noter"/>
      </w:pPr>
      <w:r w:rsidRPr="001A69B5">
        <w:t xml:space="preserve">2. </w:t>
      </w:r>
      <w:proofErr w:type="spellStart"/>
      <w:r w:rsidRPr="001A69B5">
        <w:t>Talet</w:t>
      </w:r>
      <w:proofErr w:type="spellEnd"/>
      <w:r w:rsidRPr="001A69B5">
        <w:t xml:space="preserve"> barn som </w:t>
      </w:r>
      <w:proofErr w:type="spellStart"/>
      <w:r w:rsidRPr="001A69B5">
        <w:t>fekk</w:t>
      </w:r>
      <w:proofErr w:type="spellEnd"/>
      <w:r w:rsidRPr="001A69B5">
        <w:t xml:space="preserve"> innvilga gratis kjernetid </w:t>
      </w:r>
      <w:proofErr w:type="spellStart"/>
      <w:r w:rsidRPr="001A69B5">
        <w:t>omfattar</w:t>
      </w:r>
      <w:proofErr w:type="spellEnd"/>
      <w:r w:rsidRPr="001A69B5">
        <w:t xml:space="preserve"> også barn som har fått innvilga kjernetid etter lokale </w:t>
      </w:r>
      <w:proofErr w:type="spellStart"/>
      <w:r w:rsidRPr="001A69B5">
        <w:t>ordningar</w:t>
      </w:r>
      <w:proofErr w:type="spellEnd"/>
      <w:r w:rsidRPr="001A69B5">
        <w:t xml:space="preserve"> som går utover </w:t>
      </w:r>
      <w:proofErr w:type="spellStart"/>
      <w:r w:rsidRPr="001A69B5">
        <w:t>dei</w:t>
      </w:r>
      <w:proofErr w:type="spellEnd"/>
      <w:r w:rsidRPr="001A69B5">
        <w:t xml:space="preserve"> nasjonale minstekrava.</w:t>
      </w:r>
    </w:p>
    <w:p w14:paraId="5C00D42F" w14:textId="77777777" w:rsidR="000513CD" w:rsidRPr="001A69B5" w:rsidRDefault="0009509B" w:rsidP="001A69B5">
      <w:pPr>
        <w:pStyle w:val="Kilde"/>
      </w:pPr>
      <w:r w:rsidRPr="001A69B5">
        <w:t>Kunnskapsdepartementet, Utdanningsdirektoratet, Statistisk sentralbyrå</w:t>
      </w:r>
    </w:p>
    <w:p w14:paraId="26D8F49B"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den nasjonale ordninga med gratis kjernetid 20 </w:t>
      </w:r>
      <w:proofErr w:type="spellStart"/>
      <w:r w:rsidRPr="001A69B5">
        <w:t>timar</w:t>
      </w:r>
      <w:proofErr w:type="spellEnd"/>
      <w:r w:rsidRPr="001A69B5">
        <w:t xml:space="preserve"> per veke for barn i alderen 2–5 år </w:t>
      </w:r>
      <w:proofErr w:type="spellStart"/>
      <w:r w:rsidRPr="001A69B5">
        <w:t>frå</w:t>
      </w:r>
      <w:proofErr w:type="spellEnd"/>
      <w:r w:rsidRPr="001A69B5">
        <w:t xml:space="preserve"> </w:t>
      </w:r>
      <w:proofErr w:type="spellStart"/>
      <w:r w:rsidRPr="001A69B5">
        <w:t>familiar</w:t>
      </w:r>
      <w:proofErr w:type="spellEnd"/>
      <w:r w:rsidRPr="001A69B5">
        <w:t xml:space="preserve"> med låg inntekt, slik at inntektsgrensa blir sett til 598 825 kroner </w:t>
      </w:r>
      <w:proofErr w:type="spellStart"/>
      <w:r w:rsidRPr="001A69B5">
        <w:t>frå</w:t>
      </w:r>
      <w:proofErr w:type="spellEnd"/>
      <w:r w:rsidRPr="001A69B5">
        <w:t xml:space="preserve"> 1. august 2022, jf. forslag til vedtak </w:t>
      </w:r>
      <w:proofErr w:type="spellStart"/>
      <w:r w:rsidRPr="001A69B5">
        <w:t>X</w:t>
      </w:r>
      <w:proofErr w:type="spellEnd"/>
      <w:r w:rsidRPr="001A69B5">
        <w:t xml:space="preserve"> nr. 2.</w:t>
      </w:r>
    </w:p>
    <w:p w14:paraId="6C2C9681" w14:textId="77777777" w:rsidR="000513CD" w:rsidRPr="001A69B5" w:rsidRDefault="0009509B" w:rsidP="001A69B5">
      <w:proofErr w:type="spellStart"/>
      <w:r w:rsidRPr="001A69B5">
        <w:t>Moderasjonsordningane</w:t>
      </w:r>
      <w:proofErr w:type="spellEnd"/>
      <w:r w:rsidRPr="001A69B5">
        <w:t xml:space="preserve"> gir </w:t>
      </w:r>
      <w:proofErr w:type="spellStart"/>
      <w:r w:rsidRPr="001A69B5">
        <w:t>hushalda</w:t>
      </w:r>
      <w:proofErr w:type="spellEnd"/>
      <w:r w:rsidRPr="001A69B5">
        <w:t xml:space="preserve"> som har rett på moderasjon, </w:t>
      </w:r>
      <w:proofErr w:type="spellStart"/>
      <w:r w:rsidRPr="001A69B5">
        <w:t>lågare</w:t>
      </w:r>
      <w:proofErr w:type="spellEnd"/>
      <w:r w:rsidRPr="001A69B5">
        <w:t xml:space="preserve"> utgifter til barnehage </w:t>
      </w:r>
      <w:proofErr w:type="spellStart"/>
      <w:r w:rsidRPr="001A69B5">
        <w:t>samanlikna</w:t>
      </w:r>
      <w:proofErr w:type="spellEnd"/>
      <w:r w:rsidRPr="001A69B5">
        <w:t xml:space="preserve"> med </w:t>
      </w:r>
      <w:proofErr w:type="spellStart"/>
      <w:r w:rsidRPr="001A69B5">
        <w:t>dei</w:t>
      </w:r>
      <w:proofErr w:type="spellEnd"/>
      <w:r w:rsidRPr="001A69B5">
        <w:t xml:space="preserve"> som </w:t>
      </w:r>
      <w:proofErr w:type="spellStart"/>
      <w:r w:rsidRPr="001A69B5">
        <w:t>ikkje</w:t>
      </w:r>
      <w:proofErr w:type="spellEnd"/>
      <w:r w:rsidRPr="001A69B5">
        <w:t xml:space="preserve"> har rett på moderasjon. </w:t>
      </w:r>
      <w:proofErr w:type="spellStart"/>
      <w:r w:rsidRPr="001A69B5">
        <w:t>Ordningane</w:t>
      </w:r>
      <w:proofErr w:type="spellEnd"/>
      <w:r w:rsidRPr="001A69B5">
        <w:t xml:space="preserve"> stimulerer dermed til </w:t>
      </w:r>
      <w:proofErr w:type="spellStart"/>
      <w:r w:rsidRPr="001A69B5">
        <w:t>auka</w:t>
      </w:r>
      <w:proofErr w:type="spellEnd"/>
      <w:r w:rsidRPr="001A69B5">
        <w:t xml:space="preserve"> barnehagebruk og </w:t>
      </w:r>
      <w:proofErr w:type="spellStart"/>
      <w:r w:rsidRPr="001A69B5">
        <w:t>bidreg</w:t>
      </w:r>
      <w:proofErr w:type="spellEnd"/>
      <w:r w:rsidRPr="001A69B5">
        <w:t xml:space="preserve"> til å </w:t>
      </w:r>
      <w:proofErr w:type="spellStart"/>
      <w:r w:rsidRPr="001A69B5">
        <w:t>betre</w:t>
      </w:r>
      <w:proofErr w:type="spellEnd"/>
      <w:r w:rsidRPr="001A69B5">
        <w:t xml:space="preserve"> den økonomiske situasjonen til </w:t>
      </w:r>
      <w:proofErr w:type="spellStart"/>
      <w:r w:rsidRPr="001A69B5">
        <w:t>familiane</w:t>
      </w:r>
      <w:proofErr w:type="spellEnd"/>
      <w:r w:rsidRPr="001A69B5">
        <w:t xml:space="preserve">. Sjå </w:t>
      </w:r>
      <w:proofErr w:type="spellStart"/>
      <w:r w:rsidRPr="001A69B5">
        <w:t>meir</w:t>
      </w:r>
      <w:proofErr w:type="spellEnd"/>
      <w:r w:rsidRPr="001A69B5">
        <w:t xml:space="preserve"> statistikk om bruk av </w:t>
      </w:r>
      <w:proofErr w:type="spellStart"/>
      <w:r w:rsidRPr="001A69B5">
        <w:t>moderasjonsordningane</w:t>
      </w:r>
      <w:proofErr w:type="spellEnd"/>
      <w:r w:rsidRPr="001A69B5">
        <w:t xml:space="preserve"> i del III, kap. 7 Nøkkeltal for barnehagesektoren.</w:t>
      </w:r>
    </w:p>
    <w:p w14:paraId="0596B58C" w14:textId="77777777" w:rsidR="000513CD" w:rsidRPr="001A69B5" w:rsidRDefault="0009509B" w:rsidP="001A69B5">
      <w:r w:rsidRPr="001A69B5">
        <w:t xml:space="preserve">Departementet gjorde </w:t>
      </w:r>
      <w:proofErr w:type="spellStart"/>
      <w:r w:rsidRPr="001A69B5">
        <w:t>endringar</w:t>
      </w:r>
      <w:proofErr w:type="spellEnd"/>
      <w:r w:rsidRPr="001A69B5">
        <w:t xml:space="preserve"> i forskrifta om foreldrebetaling i barnehage våren 2020 slik at </w:t>
      </w:r>
      <w:proofErr w:type="spellStart"/>
      <w:r w:rsidRPr="001A69B5">
        <w:t>kommunane</w:t>
      </w:r>
      <w:proofErr w:type="spellEnd"/>
      <w:r w:rsidRPr="001A69B5">
        <w:t xml:space="preserve"> kan hente </w:t>
      </w:r>
      <w:proofErr w:type="spellStart"/>
      <w:r w:rsidRPr="001A69B5">
        <w:t>opplysningar</w:t>
      </w:r>
      <w:proofErr w:type="spellEnd"/>
      <w:r w:rsidRPr="001A69B5">
        <w:t xml:space="preserve"> om familieinntekta direkte </w:t>
      </w:r>
      <w:proofErr w:type="spellStart"/>
      <w:r w:rsidRPr="001A69B5">
        <w:t>frå</w:t>
      </w:r>
      <w:proofErr w:type="spellEnd"/>
      <w:r w:rsidRPr="001A69B5">
        <w:t xml:space="preserve"> </w:t>
      </w:r>
      <w:proofErr w:type="spellStart"/>
      <w:r w:rsidRPr="001A69B5">
        <w:t>skattemyndigheitene</w:t>
      </w:r>
      <w:proofErr w:type="spellEnd"/>
      <w:r w:rsidRPr="001A69B5">
        <w:t xml:space="preserve">. Dermed er det blitt </w:t>
      </w:r>
      <w:proofErr w:type="spellStart"/>
      <w:r w:rsidRPr="001A69B5">
        <w:t>enklare</w:t>
      </w:r>
      <w:proofErr w:type="spellEnd"/>
      <w:r w:rsidRPr="001A69B5">
        <w:t xml:space="preserve"> for foreldre med låg inntekt å få tilgang til </w:t>
      </w:r>
      <w:proofErr w:type="spellStart"/>
      <w:r w:rsidRPr="001A69B5">
        <w:t>moderasjonsordningane</w:t>
      </w:r>
      <w:proofErr w:type="spellEnd"/>
      <w:r w:rsidRPr="001A69B5">
        <w:t xml:space="preserve">. I tillegg er risikoen redusert for at barna skal falle ut av </w:t>
      </w:r>
      <w:proofErr w:type="spellStart"/>
      <w:r w:rsidRPr="001A69B5">
        <w:t>ordningar</w:t>
      </w:r>
      <w:proofErr w:type="spellEnd"/>
      <w:r w:rsidRPr="001A69B5">
        <w:t xml:space="preserve"> </w:t>
      </w:r>
      <w:proofErr w:type="spellStart"/>
      <w:r w:rsidRPr="001A69B5">
        <w:t>dei</w:t>
      </w:r>
      <w:proofErr w:type="spellEnd"/>
      <w:r w:rsidRPr="001A69B5">
        <w:t xml:space="preserve"> har rett til. Det er gjort </w:t>
      </w:r>
      <w:proofErr w:type="spellStart"/>
      <w:r w:rsidRPr="001A69B5">
        <w:t>mykje</w:t>
      </w:r>
      <w:proofErr w:type="spellEnd"/>
      <w:r w:rsidRPr="001A69B5">
        <w:t xml:space="preserve"> for å støtte </w:t>
      </w:r>
      <w:proofErr w:type="spellStart"/>
      <w:r w:rsidRPr="001A69B5">
        <w:t>kommunane</w:t>
      </w:r>
      <w:proofErr w:type="spellEnd"/>
      <w:r w:rsidRPr="001A69B5">
        <w:t xml:space="preserve"> i arbeidet med å informere </w:t>
      </w:r>
      <w:proofErr w:type="spellStart"/>
      <w:r w:rsidRPr="001A69B5">
        <w:t>familiar</w:t>
      </w:r>
      <w:proofErr w:type="spellEnd"/>
      <w:r w:rsidRPr="001A69B5">
        <w:t xml:space="preserve"> med låg inntekt og/eller </w:t>
      </w:r>
      <w:proofErr w:type="spellStart"/>
      <w:r w:rsidRPr="001A69B5">
        <w:t>innvandrarbakgrunn</w:t>
      </w:r>
      <w:proofErr w:type="spellEnd"/>
      <w:r w:rsidRPr="001A69B5">
        <w:t xml:space="preserve"> om </w:t>
      </w:r>
      <w:proofErr w:type="spellStart"/>
      <w:r w:rsidRPr="001A69B5">
        <w:t>barnehagetilbodet</w:t>
      </w:r>
      <w:proofErr w:type="spellEnd"/>
      <w:r w:rsidRPr="001A69B5">
        <w:t xml:space="preserve"> og </w:t>
      </w:r>
      <w:proofErr w:type="spellStart"/>
      <w:r w:rsidRPr="001A69B5">
        <w:t>moderasjonsordningane</w:t>
      </w:r>
      <w:proofErr w:type="spellEnd"/>
      <w:r w:rsidRPr="001A69B5">
        <w:t xml:space="preserve">, både ei styrking av </w:t>
      </w:r>
      <w:proofErr w:type="spellStart"/>
      <w:r w:rsidRPr="001A69B5">
        <w:t>rammetilskotet</w:t>
      </w:r>
      <w:proofErr w:type="spellEnd"/>
      <w:r w:rsidRPr="001A69B5">
        <w:t xml:space="preserve"> til </w:t>
      </w:r>
      <w:proofErr w:type="spellStart"/>
      <w:r w:rsidRPr="001A69B5">
        <w:t>kommunane</w:t>
      </w:r>
      <w:proofErr w:type="spellEnd"/>
      <w:r w:rsidRPr="001A69B5">
        <w:t xml:space="preserve"> på 10 mill. kroner i 2016 og opprettinga av </w:t>
      </w:r>
      <w:proofErr w:type="spellStart"/>
      <w:r w:rsidRPr="001A69B5">
        <w:t>eit</w:t>
      </w:r>
      <w:proofErr w:type="spellEnd"/>
      <w:r w:rsidRPr="001A69B5">
        <w:t xml:space="preserve"> </w:t>
      </w:r>
      <w:proofErr w:type="spellStart"/>
      <w:r w:rsidRPr="001A69B5">
        <w:t>øyremerkt</w:t>
      </w:r>
      <w:proofErr w:type="spellEnd"/>
      <w:r w:rsidRPr="001A69B5">
        <w:t xml:space="preserve"> </w:t>
      </w:r>
      <w:proofErr w:type="spellStart"/>
      <w:r w:rsidRPr="001A69B5">
        <w:t>tilskot</w:t>
      </w:r>
      <w:proofErr w:type="spellEnd"/>
      <w:r w:rsidRPr="001A69B5">
        <w:t xml:space="preserve"> i 2018, jf. kap. 231, post 66. Utdanningsdirektoratet tilbyr både råd til </w:t>
      </w:r>
      <w:proofErr w:type="spellStart"/>
      <w:r w:rsidRPr="001A69B5">
        <w:t>kommunane</w:t>
      </w:r>
      <w:proofErr w:type="spellEnd"/>
      <w:r w:rsidRPr="001A69B5">
        <w:t xml:space="preserve"> og faktaark på </w:t>
      </w:r>
      <w:proofErr w:type="spellStart"/>
      <w:r w:rsidRPr="001A69B5">
        <w:t>fleire</w:t>
      </w:r>
      <w:proofErr w:type="spellEnd"/>
      <w:r w:rsidRPr="001A69B5">
        <w:t xml:space="preserve"> språk på nettsidene sine.</w:t>
      </w:r>
    </w:p>
    <w:p w14:paraId="01BF77E2" w14:textId="77777777" w:rsidR="000513CD" w:rsidRPr="001A69B5" w:rsidRDefault="0009509B" w:rsidP="001A69B5">
      <w:r w:rsidRPr="001A69B5">
        <w:t xml:space="preserve">Barn i asylmottak har </w:t>
      </w:r>
      <w:proofErr w:type="spellStart"/>
      <w:r w:rsidRPr="001A69B5">
        <w:t>ikkje</w:t>
      </w:r>
      <w:proofErr w:type="spellEnd"/>
      <w:r w:rsidRPr="001A69B5">
        <w:t xml:space="preserve"> rett til barnehageplass, men det er lagt økonomisk til rette for at </w:t>
      </w:r>
      <w:proofErr w:type="spellStart"/>
      <w:r w:rsidRPr="001A69B5">
        <w:t>dei</w:t>
      </w:r>
      <w:proofErr w:type="spellEnd"/>
      <w:r w:rsidRPr="001A69B5">
        <w:t xml:space="preserve"> kan få </w:t>
      </w:r>
      <w:proofErr w:type="spellStart"/>
      <w:r w:rsidRPr="001A69B5">
        <w:t>eit</w:t>
      </w:r>
      <w:proofErr w:type="spellEnd"/>
      <w:r w:rsidRPr="001A69B5">
        <w:t xml:space="preserve"> </w:t>
      </w:r>
      <w:proofErr w:type="spellStart"/>
      <w:r w:rsidRPr="001A69B5">
        <w:t>tilbod</w:t>
      </w:r>
      <w:proofErr w:type="spellEnd"/>
      <w:r w:rsidRPr="001A69B5">
        <w:t xml:space="preserve">. 4- og 5-åringar har hatt høve til heiltidsplass </w:t>
      </w:r>
      <w:proofErr w:type="spellStart"/>
      <w:r w:rsidRPr="001A69B5">
        <w:t>sidan</w:t>
      </w:r>
      <w:proofErr w:type="spellEnd"/>
      <w:r w:rsidRPr="001A69B5">
        <w:t xml:space="preserve"> 2011, og 1-, 2- og 3-åringane </w:t>
      </w:r>
      <w:proofErr w:type="spellStart"/>
      <w:r w:rsidRPr="001A69B5">
        <w:t>fekk</w:t>
      </w:r>
      <w:proofErr w:type="spellEnd"/>
      <w:r w:rsidRPr="001A69B5">
        <w:t xml:space="preserve"> høve til heiltidsplass i 2020. Regjeringa ser på deltaking i barnehage som </w:t>
      </w:r>
      <w:proofErr w:type="spellStart"/>
      <w:r w:rsidRPr="001A69B5">
        <w:t>eit</w:t>
      </w:r>
      <w:proofErr w:type="spellEnd"/>
      <w:r w:rsidRPr="001A69B5">
        <w:t xml:space="preserve"> viktig tiltak i det målretta arbeidet mot fattigdom og for </w:t>
      </w:r>
      <w:proofErr w:type="spellStart"/>
      <w:r w:rsidRPr="001A69B5">
        <w:t>ein</w:t>
      </w:r>
      <w:proofErr w:type="spellEnd"/>
      <w:r w:rsidRPr="001A69B5">
        <w:t xml:space="preserve"> effektiv integreringspolitikk og for å </w:t>
      </w:r>
      <w:proofErr w:type="spellStart"/>
      <w:r w:rsidRPr="001A69B5">
        <w:t>førebygge</w:t>
      </w:r>
      <w:proofErr w:type="spellEnd"/>
      <w:r w:rsidRPr="001A69B5">
        <w:t xml:space="preserve"> </w:t>
      </w:r>
      <w:proofErr w:type="spellStart"/>
      <w:r w:rsidRPr="001A69B5">
        <w:t>utanforskap</w:t>
      </w:r>
      <w:proofErr w:type="spellEnd"/>
      <w:r w:rsidRPr="001A69B5">
        <w:t xml:space="preserve">. Departementet vil vurdere korleis tiltaket i regjeringsplattforma om å gi rett til barnehageplass for alle barn i mottak skal </w:t>
      </w:r>
      <w:proofErr w:type="spellStart"/>
      <w:r w:rsidRPr="001A69B5">
        <w:t>følgast</w:t>
      </w:r>
      <w:proofErr w:type="spellEnd"/>
      <w:r w:rsidRPr="001A69B5">
        <w:t xml:space="preserve"> opp.</w:t>
      </w:r>
    </w:p>
    <w:p w14:paraId="2966B92C" w14:textId="77777777" w:rsidR="000513CD" w:rsidRPr="001A69B5" w:rsidRDefault="0009509B" w:rsidP="001A69B5">
      <w:pPr>
        <w:pStyle w:val="avsnitt-undertittel"/>
      </w:pPr>
      <w:r w:rsidRPr="001A69B5">
        <w:t xml:space="preserve">Tiltak for betre tilpassing av regelverket for private </w:t>
      </w:r>
      <w:proofErr w:type="spellStart"/>
      <w:r w:rsidRPr="001A69B5">
        <w:t>barnehagar</w:t>
      </w:r>
      <w:proofErr w:type="spellEnd"/>
    </w:p>
    <w:p w14:paraId="64DA9CEF" w14:textId="77777777" w:rsidR="000513CD" w:rsidRPr="001A69B5" w:rsidRDefault="0009509B" w:rsidP="001A69B5">
      <w:r w:rsidRPr="001A69B5">
        <w:t xml:space="preserve">I arbeidet med å tilpasse regelverket for </w:t>
      </w:r>
      <w:proofErr w:type="spellStart"/>
      <w:r w:rsidRPr="001A69B5">
        <w:t>dei</w:t>
      </w:r>
      <w:proofErr w:type="spellEnd"/>
      <w:r w:rsidRPr="001A69B5">
        <w:t xml:space="preserve"> private </w:t>
      </w:r>
      <w:proofErr w:type="spellStart"/>
      <w:r w:rsidRPr="001A69B5">
        <w:t>barnehagane</w:t>
      </w:r>
      <w:proofErr w:type="spellEnd"/>
      <w:r w:rsidRPr="001A69B5">
        <w:t xml:space="preserve"> betre til dagens situasjon hadde departementet ei rekke forslag til </w:t>
      </w:r>
      <w:proofErr w:type="spellStart"/>
      <w:r w:rsidRPr="001A69B5">
        <w:t>endringar</w:t>
      </w:r>
      <w:proofErr w:type="spellEnd"/>
      <w:r w:rsidRPr="001A69B5">
        <w:t xml:space="preserve"> i barnehagelova på </w:t>
      </w:r>
      <w:proofErr w:type="spellStart"/>
      <w:r w:rsidRPr="001A69B5">
        <w:t>høyring</w:t>
      </w:r>
      <w:proofErr w:type="spellEnd"/>
      <w:r w:rsidRPr="001A69B5">
        <w:t xml:space="preserve"> våren 2019. 5. juli 2021 sende departementet på </w:t>
      </w:r>
      <w:proofErr w:type="spellStart"/>
      <w:r w:rsidRPr="001A69B5">
        <w:t>offentleg</w:t>
      </w:r>
      <w:proofErr w:type="spellEnd"/>
      <w:r w:rsidRPr="001A69B5">
        <w:t xml:space="preserve"> </w:t>
      </w:r>
      <w:proofErr w:type="spellStart"/>
      <w:r w:rsidRPr="001A69B5">
        <w:t>høyring</w:t>
      </w:r>
      <w:proofErr w:type="spellEnd"/>
      <w:r w:rsidRPr="001A69B5">
        <w:t xml:space="preserve"> </w:t>
      </w:r>
      <w:proofErr w:type="spellStart"/>
      <w:r w:rsidRPr="001A69B5">
        <w:t>eit</w:t>
      </w:r>
      <w:proofErr w:type="spellEnd"/>
      <w:r w:rsidRPr="001A69B5">
        <w:t xml:space="preserve"> forslag om å innføre krav om </w:t>
      </w:r>
      <w:proofErr w:type="spellStart"/>
      <w:r w:rsidRPr="001A69B5">
        <w:t>rekneskapsskilje</w:t>
      </w:r>
      <w:proofErr w:type="spellEnd"/>
      <w:r w:rsidRPr="001A69B5">
        <w:t xml:space="preserve"> for private </w:t>
      </w:r>
      <w:proofErr w:type="spellStart"/>
      <w:r w:rsidRPr="001A69B5">
        <w:t>barnehagar</w:t>
      </w:r>
      <w:proofErr w:type="spellEnd"/>
      <w:r w:rsidRPr="001A69B5">
        <w:t xml:space="preserve"> som driv </w:t>
      </w:r>
      <w:proofErr w:type="spellStart"/>
      <w:r w:rsidRPr="001A69B5">
        <w:t>fleire</w:t>
      </w:r>
      <w:proofErr w:type="spellEnd"/>
      <w:r w:rsidRPr="001A69B5">
        <w:t xml:space="preserve"> </w:t>
      </w:r>
      <w:proofErr w:type="spellStart"/>
      <w:r w:rsidRPr="001A69B5">
        <w:t>barnehagar</w:t>
      </w:r>
      <w:proofErr w:type="spellEnd"/>
      <w:r w:rsidRPr="001A69B5">
        <w:t xml:space="preserve"> i same </w:t>
      </w:r>
      <w:proofErr w:type="spellStart"/>
      <w:r w:rsidRPr="001A69B5">
        <w:t>verksemd</w:t>
      </w:r>
      <w:proofErr w:type="spellEnd"/>
      <w:r w:rsidRPr="001A69B5">
        <w:t xml:space="preserve"> eller konsern. </w:t>
      </w:r>
      <w:proofErr w:type="spellStart"/>
      <w:r w:rsidRPr="001A69B5">
        <w:t>Høyringa</w:t>
      </w:r>
      <w:proofErr w:type="spellEnd"/>
      <w:r w:rsidRPr="001A69B5">
        <w:t xml:space="preserve"> </w:t>
      </w:r>
      <w:proofErr w:type="spellStart"/>
      <w:r w:rsidRPr="001A69B5">
        <w:t>inneheld</w:t>
      </w:r>
      <w:proofErr w:type="spellEnd"/>
      <w:r w:rsidRPr="001A69B5">
        <w:t xml:space="preserve"> også forslag om </w:t>
      </w:r>
      <w:proofErr w:type="spellStart"/>
      <w:r w:rsidRPr="001A69B5">
        <w:t>forbod</w:t>
      </w:r>
      <w:proofErr w:type="spellEnd"/>
      <w:r w:rsidRPr="001A69B5">
        <w:t xml:space="preserve"> mot å drive eller eige anna </w:t>
      </w:r>
      <w:proofErr w:type="spellStart"/>
      <w:r w:rsidRPr="001A69B5">
        <w:t>verksemd</w:t>
      </w:r>
      <w:proofErr w:type="spellEnd"/>
      <w:r w:rsidRPr="001A69B5">
        <w:t xml:space="preserve"> i same rettssubjekt som barnehage og </w:t>
      </w:r>
      <w:proofErr w:type="spellStart"/>
      <w:r w:rsidRPr="001A69B5">
        <w:t>ein</w:t>
      </w:r>
      <w:proofErr w:type="spellEnd"/>
      <w:r w:rsidRPr="001A69B5">
        <w:t xml:space="preserve"> ny heimel for å regulere overskottslikviditeten til private </w:t>
      </w:r>
      <w:proofErr w:type="spellStart"/>
      <w:r w:rsidRPr="001A69B5">
        <w:t>barnehagar</w:t>
      </w:r>
      <w:proofErr w:type="spellEnd"/>
      <w:r w:rsidRPr="001A69B5">
        <w:t xml:space="preserve">. </w:t>
      </w:r>
      <w:proofErr w:type="spellStart"/>
      <w:r w:rsidRPr="001A69B5">
        <w:t>Høyringa</w:t>
      </w:r>
      <w:proofErr w:type="spellEnd"/>
      <w:r w:rsidRPr="001A69B5">
        <w:t xml:space="preserve"> er ei oppfølging av forslaget </w:t>
      </w:r>
      <w:proofErr w:type="spellStart"/>
      <w:r w:rsidRPr="001A69B5">
        <w:t>frå</w:t>
      </w:r>
      <w:proofErr w:type="spellEnd"/>
      <w:r w:rsidRPr="001A69B5">
        <w:t xml:space="preserve"> 2019 der regjeringa foreslo at alle private </w:t>
      </w:r>
      <w:proofErr w:type="spellStart"/>
      <w:r w:rsidRPr="001A69B5">
        <w:t>barnehagar</w:t>
      </w:r>
      <w:proofErr w:type="spellEnd"/>
      <w:r w:rsidRPr="001A69B5">
        <w:t xml:space="preserve"> skal </w:t>
      </w:r>
      <w:proofErr w:type="spellStart"/>
      <w:r w:rsidRPr="001A69B5">
        <w:t>vere</w:t>
      </w:r>
      <w:proofErr w:type="spellEnd"/>
      <w:r w:rsidRPr="001A69B5">
        <w:t xml:space="preserve"> sjølvstendige rettssubjekt. </w:t>
      </w:r>
      <w:proofErr w:type="spellStart"/>
      <w:r w:rsidRPr="001A69B5">
        <w:t>Fleirtalet</w:t>
      </w:r>
      <w:proofErr w:type="spellEnd"/>
      <w:r w:rsidRPr="001A69B5">
        <w:t xml:space="preserve"> av </w:t>
      </w:r>
      <w:proofErr w:type="spellStart"/>
      <w:r w:rsidRPr="001A69B5">
        <w:t>høyringsinstansane</w:t>
      </w:r>
      <w:proofErr w:type="spellEnd"/>
      <w:r w:rsidRPr="001A69B5">
        <w:t xml:space="preserve"> støtta forslaget, men somme av </w:t>
      </w:r>
      <w:proofErr w:type="spellStart"/>
      <w:r w:rsidRPr="001A69B5">
        <w:t>dei</w:t>
      </w:r>
      <w:proofErr w:type="spellEnd"/>
      <w:r w:rsidRPr="001A69B5">
        <w:t xml:space="preserve"> største </w:t>
      </w:r>
      <w:proofErr w:type="spellStart"/>
      <w:r w:rsidRPr="001A69B5">
        <w:t>eigarane</w:t>
      </w:r>
      <w:proofErr w:type="spellEnd"/>
      <w:r w:rsidRPr="001A69B5">
        <w:t xml:space="preserve"> var imot. Dei hevda at forslaget var kostbart for </w:t>
      </w:r>
      <w:proofErr w:type="spellStart"/>
      <w:r w:rsidRPr="001A69B5">
        <w:t>barnehagane</w:t>
      </w:r>
      <w:proofErr w:type="spellEnd"/>
      <w:r w:rsidRPr="001A69B5">
        <w:t xml:space="preserve">, og at det greip for </w:t>
      </w:r>
      <w:proofErr w:type="spellStart"/>
      <w:r w:rsidRPr="001A69B5">
        <w:t>mykje</w:t>
      </w:r>
      <w:proofErr w:type="spellEnd"/>
      <w:r w:rsidRPr="001A69B5">
        <w:t xml:space="preserve"> inn i organisasjonsfridommen til private </w:t>
      </w:r>
      <w:proofErr w:type="spellStart"/>
      <w:r w:rsidRPr="001A69B5">
        <w:t>eigarar</w:t>
      </w:r>
      <w:proofErr w:type="spellEnd"/>
      <w:r w:rsidRPr="001A69B5">
        <w:t xml:space="preserve">. Forslaget som </w:t>
      </w:r>
      <w:proofErr w:type="spellStart"/>
      <w:r w:rsidRPr="001A69B5">
        <w:t>no</w:t>
      </w:r>
      <w:proofErr w:type="spellEnd"/>
      <w:r w:rsidRPr="001A69B5">
        <w:t xml:space="preserve"> ligg føre, er </w:t>
      </w:r>
      <w:proofErr w:type="spellStart"/>
      <w:r w:rsidRPr="001A69B5">
        <w:t>meir</w:t>
      </w:r>
      <w:proofErr w:type="spellEnd"/>
      <w:r w:rsidRPr="001A69B5">
        <w:t xml:space="preserve"> fleksibelt enn krav om at </w:t>
      </w:r>
      <w:proofErr w:type="spellStart"/>
      <w:r w:rsidRPr="001A69B5">
        <w:t>barnehagane</w:t>
      </w:r>
      <w:proofErr w:type="spellEnd"/>
      <w:r w:rsidRPr="001A69B5">
        <w:t xml:space="preserve"> er sjølvstendige rettssubjekt, fordi reguleringa </w:t>
      </w:r>
      <w:proofErr w:type="spellStart"/>
      <w:r w:rsidRPr="001A69B5">
        <w:t>berre</w:t>
      </w:r>
      <w:proofErr w:type="spellEnd"/>
      <w:r w:rsidRPr="001A69B5">
        <w:t xml:space="preserve"> </w:t>
      </w:r>
      <w:proofErr w:type="spellStart"/>
      <w:r w:rsidRPr="001A69B5">
        <w:t>inneheld</w:t>
      </w:r>
      <w:proofErr w:type="spellEnd"/>
      <w:r w:rsidRPr="001A69B5">
        <w:t xml:space="preserve"> krav om </w:t>
      </w:r>
      <w:proofErr w:type="spellStart"/>
      <w:r w:rsidRPr="001A69B5">
        <w:t>rekneskapspostar</w:t>
      </w:r>
      <w:proofErr w:type="spellEnd"/>
      <w:r w:rsidRPr="001A69B5">
        <w:t xml:space="preserve"> som er nødvendige for å føre </w:t>
      </w:r>
      <w:proofErr w:type="spellStart"/>
      <w:r w:rsidRPr="001A69B5">
        <w:t>eit</w:t>
      </w:r>
      <w:proofErr w:type="spellEnd"/>
      <w:r w:rsidRPr="001A69B5">
        <w:t xml:space="preserve"> godt og effektivt økonomitilsyn.</w:t>
      </w:r>
    </w:p>
    <w:p w14:paraId="31C36666" w14:textId="77777777" w:rsidR="000513CD" w:rsidRPr="001A69B5" w:rsidRDefault="0009509B" w:rsidP="001A69B5">
      <w:r w:rsidRPr="001A69B5">
        <w:t xml:space="preserve">Våren 2021 sette departementet ned </w:t>
      </w:r>
      <w:proofErr w:type="spellStart"/>
      <w:r w:rsidRPr="001A69B5">
        <w:t>eit</w:t>
      </w:r>
      <w:proofErr w:type="spellEnd"/>
      <w:r w:rsidRPr="001A69B5">
        <w:t xml:space="preserve"> </w:t>
      </w:r>
      <w:proofErr w:type="spellStart"/>
      <w:r w:rsidRPr="001A69B5">
        <w:t>hurtigarbeidande</w:t>
      </w:r>
      <w:proofErr w:type="spellEnd"/>
      <w:r w:rsidRPr="001A69B5">
        <w:t xml:space="preserve"> partssamansett </w:t>
      </w:r>
      <w:proofErr w:type="spellStart"/>
      <w:r w:rsidRPr="001A69B5">
        <w:t>utval</w:t>
      </w:r>
      <w:proofErr w:type="spellEnd"/>
      <w:r w:rsidRPr="001A69B5">
        <w:t xml:space="preserve"> som skulle vurdere </w:t>
      </w:r>
      <w:proofErr w:type="spellStart"/>
      <w:r w:rsidRPr="001A69B5">
        <w:t>fordelar</w:t>
      </w:r>
      <w:proofErr w:type="spellEnd"/>
      <w:r w:rsidRPr="001A69B5">
        <w:t xml:space="preserve"> og ulemper med dagens finansieringssystem for private </w:t>
      </w:r>
      <w:proofErr w:type="spellStart"/>
      <w:r w:rsidRPr="001A69B5">
        <w:t>barnehagar</w:t>
      </w:r>
      <w:proofErr w:type="spellEnd"/>
      <w:r w:rsidRPr="001A69B5">
        <w:t xml:space="preserve">. </w:t>
      </w:r>
      <w:proofErr w:type="spellStart"/>
      <w:r w:rsidRPr="001A69B5">
        <w:t>Utvalet</w:t>
      </w:r>
      <w:proofErr w:type="spellEnd"/>
      <w:r w:rsidRPr="001A69B5">
        <w:t xml:space="preserve"> kunne òg </w:t>
      </w:r>
      <w:proofErr w:type="spellStart"/>
      <w:r w:rsidRPr="001A69B5">
        <w:t>kome</w:t>
      </w:r>
      <w:proofErr w:type="spellEnd"/>
      <w:r w:rsidRPr="001A69B5">
        <w:t xml:space="preserve"> med forslag til </w:t>
      </w:r>
      <w:proofErr w:type="spellStart"/>
      <w:r w:rsidRPr="001A69B5">
        <w:t>endringar</w:t>
      </w:r>
      <w:proofErr w:type="spellEnd"/>
      <w:r w:rsidRPr="001A69B5">
        <w:t xml:space="preserve"> i finansieringssystemet. </w:t>
      </w:r>
      <w:proofErr w:type="spellStart"/>
      <w:r w:rsidRPr="001A69B5">
        <w:t>Utvalet</w:t>
      </w:r>
      <w:proofErr w:type="spellEnd"/>
      <w:r w:rsidRPr="001A69B5">
        <w:t xml:space="preserve"> bestod av KS, Fagforbundet, Utdanningsforbundet, Private Barnehagers Landsforbund (PBL) og Virke, og vart leia av </w:t>
      </w:r>
      <w:proofErr w:type="spellStart"/>
      <w:r w:rsidRPr="001A69B5">
        <w:t>statsforvaltar</w:t>
      </w:r>
      <w:proofErr w:type="spellEnd"/>
      <w:r w:rsidRPr="001A69B5">
        <w:t xml:space="preserve"> i Innlandet Knut Storberget. </w:t>
      </w:r>
      <w:proofErr w:type="spellStart"/>
      <w:r w:rsidRPr="001A69B5">
        <w:t>Utvalet</w:t>
      </w:r>
      <w:proofErr w:type="spellEnd"/>
      <w:r w:rsidRPr="001A69B5">
        <w:t xml:space="preserve"> leverte rapporten </w:t>
      </w:r>
      <w:r w:rsidRPr="001A69B5">
        <w:rPr>
          <w:rStyle w:val="kursiv"/>
        </w:rPr>
        <w:t>Du er henta! Finansiering av private barnehager</w:t>
      </w:r>
      <w:r w:rsidRPr="001A69B5">
        <w:t xml:space="preserve"> 16. juni 2021. Både </w:t>
      </w:r>
      <w:proofErr w:type="spellStart"/>
      <w:r w:rsidRPr="001A69B5">
        <w:t>høyringsnotatet</w:t>
      </w:r>
      <w:proofErr w:type="spellEnd"/>
      <w:r w:rsidRPr="001A69B5">
        <w:t xml:space="preserve"> om </w:t>
      </w:r>
      <w:proofErr w:type="spellStart"/>
      <w:r w:rsidRPr="001A69B5">
        <w:t>rekneskapsskilje</w:t>
      </w:r>
      <w:proofErr w:type="spellEnd"/>
      <w:r w:rsidRPr="001A69B5">
        <w:t xml:space="preserve"> og Storberget-rapporten har </w:t>
      </w:r>
      <w:proofErr w:type="spellStart"/>
      <w:r w:rsidRPr="001A69B5">
        <w:t>vore</w:t>
      </w:r>
      <w:proofErr w:type="spellEnd"/>
      <w:r w:rsidRPr="001A69B5">
        <w:t xml:space="preserve"> på </w:t>
      </w:r>
      <w:proofErr w:type="spellStart"/>
      <w:r w:rsidRPr="001A69B5">
        <w:t>offentleg</w:t>
      </w:r>
      <w:proofErr w:type="spellEnd"/>
      <w:r w:rsidRPr="001A69B5">
        <w:t xml:space="preserve"> </w:t>
      </w:r>
      <w:proofErr w:type="spellStart"/>
      <w:r w:rsidRPr="001A69B5">
        <w:t>høyring</w:t>
      </w:r>
      <w:proofErr w:type="spellEnd"/>
      <w:r w:rsidRPr="001A69B5">
        <w:t xml:space="preserve"> med </w:t>
      </w:r>
      <w:proofErr w:type="spellStart"/>
      <w:r w:rsidRPr="001A69B5">
        <w:t>høyringsfrist</w:t>
      </w:r>
      <w:proofErr w:type="spellEnd"/>
      <w:r w:rsidRPr="001A69B5">
        <w:t xml:space="preserve"> 1. oktober 2021. </w:t>
      </w:r>
      <w:proofErr w:type="spellStart"/>
      <w:r w:rsidRPr="001A69B5">
        <w:t>Velferdstenesteutvalet</w:t>
      </w:r>
      <w:proofErr w:type="spellEnd"/>
      <w:r w:rsidRPr="001A69B5">
        <w:t xml:space="preserve"> har i NOU 2020: 13 </w:t>
      </w:r>
      <w:r w:rsidRPr="001A69B5">
        <w:rPr>
          <w:rStyle w:val="kursiv"/>
        </w:rPr>
        <w:t xml:space="preserve">Private aktører i velferdsstaten </w:t>
      </w:r>
      <w:r w:rsidRPr="001A69B5">
        <w:t xml:space="preserve">også forslag til </w:t>
      </w:r>
      <w:proofErr w:type="spellStart"/>
      <w:r w:rsidRPr="001A69B5">
        <w:t>endringar</w:t>
      </w:r>
      <w:proofErr w:type="spellEnd"/>
      <w:r w:rsidRPr="001A69B5">
        <w:t xml:space="preserve"> i finansiering av private </w:t>
      </w:r>
      <w:proofErr w:type="spellStart"/>
      <w:r w:rsidRPr="001A69B5">
        <w:t>barnehagar</w:t>
      </w:r>
      <w:proofErr w:type="spellEnd"/>
      <w:r w:rsidRPr="001A69B5">
        <w:t xml:space="preserve">, forslaga har </w:t>
      </w:r>
      <w:proofErr w:type="spellStart"/>
      <w:r w:rsidRPr="001A69B5">
        <w:t>vore</w:t>
      </w:r>
      <w:proofErr w:type="spellEnd"/>
      <w:r w:rsidRPr="001A69B5">
        <w:t xml:space="preserve"> på </w:t>
      </w:r>
      <w:proofErr w:type="spellStart"/>
      <w:r w:rsidRPr="001A69B5">
        <w:t>offentleg</w:t>
      </w:r>
      <w:proofErr w:type="spellEnd"/>
      <w:r w:rsidRPr="001A69B5">
        <w:t xml:space="preserve"> </w:t>
      </w:r>
      <w:proofErr w:type="spellStart"/>
      <w:r w:rsidRPr="001A69B5">
        <w:t>høyring</w:t>
      </w:r>
      <w:proofErr w:type="spellEnd"/>
      <w:r w:rsidRPr="001A69B5">
        <w:t xml:space="preserve">. Sjå </w:t>
      </w:r>
      <w:proofErr w:type="spellStart"/>
      <w:r w:rsidRPr="001A69B5">
        <w:t>nærare</w:t>
      </w:r>
      <w:proofErr w:type="spellEnd"/>
      <w:r w:rsidRPr="001A69B5">
        <w:t xml:space="preserve"> omtale av </w:t>
      </w:r>
      <w:proofErr w:type="spellStart"/>
      <w:r w:rsidRPr="001A69B5">
        <w:t>innhaldet</w:t>
      </w:r>
      <w:proofErr w:type="spellEnd"/>
      <w:r w:rsidRPr="001A69B5">
        <w:t xml:space="preserve"> i Storberget-rapporten under </w:t>
      </w:r>
      <w:proofErr w:type="spellStart"/>
      <w:r w:rsidRPr="001A69B5">
        <w:t>oppmodningsvedtak</w:t>
      </w:r>
      <w:proofErr w:type="spellEnd"/>
      <w:r w:rsidRPr="001A69B5">
        <w:t xml:space="preserve"> nr. 156, 3. desember 2020 i del I, kap. 3 Oppfølging av </w:t>
      </w:r>
      <w:proofErr w:type="spellStart"/>
      <w:r w:rsidRPr="001A69B5">
        <w:t>oppmodningsvedtak</w:t>
      </w:r>
      <w:proofErr w:type="spellEnd"/>
      <w:r w:rsidRPr="001A69B5">
        <w:t>.</w:t>
      </w:r>
    </w:p>
    <w:p w14:paraId="303C2E46" w14:textId="77777777" w:rsidR="000513CD" w:rsidRPr="001A69B5" w:rsidRDefault="0009509B" w:rsidP="001A69B5">
      <w:proofErr w:type="spellStart"/>
      <w:r w:rsidRPr="001A69B5">
        <w:t>Endringar</w:t>
      </w:r>
      <w:proofErr w:type="spellEnd"/>
      <w:r w:rsidRPr="001A69B5">
        <w:t xml:space="preserve"> som </w:t>
      </w:r>
      <w:proofErr w:type="spellStart"/>
      <w:r w:rsidRPr="001A69B5">
        <w:t>gjeld</w:t>
      </w:r>
      <w:proofErr w:type="spellEnd"/>
      <w:r w:rsidRPr="001A69B5">
        <w:t xml:space="preserve"> økonomisk tilsyn og </w:t>
      </w:r>
      <w:proofErr w:type="spellStart"/>
      <w:r w:rsidRPr="001A69B5">
        <w:t>pensjonstilskot</w:t>
      </w:r>
      <w:proofErr w:type="spellEnd"/>
      <w:r w:rsidRPr="001A69B5">
        <w:t xml:space="preserve"> er omtalte </w:t>
      </w:r>
      <w:proofErr w:type="spellStart"/>
      <w:r w:rsidRPr="001A69B5">
        <w:t>nedanfor</w:t>
      </w:r>
      <w:proofErr w:type="spellEnd"/>
      <w:r w:rsidRPr="001A69B5">
        <w:t xml:space="preserve">. Når det gjeld </w:t>
      </w:r>
      <w:proofErr w:type="spellStart"/>
      <w:r w:rsidRPr="001A69B5">
        <w:t>endringar</w:t>
      </w:r>
      <w:proofErr w:type="spellEnd"/>
      <w:r w:rsidRPr="001A69B5">
        <w:t xml:space="preserve"> i andre </w:t>
      </w:r>
      <w:proofErr w:type="spellStart"/>
      <w:r w:rsidRPr="001A69B5">
        <w:t>delar</w:t>
      </w:r>
      <w:proofErr w:type="spellEnd"/>
      <w:r w:rsidRPr="001A69B5">
        <w:t xml:space="preserve"> av finansieringssystemet, krav til organiseringa av barnehagen, </w:t>
      </w:r>
      <w:proofErr w:type="spellStart"/>
      <w:r w:rsidRPr="001A69B5">
        <w:t>rekneskapskrav</w:t>
      </w:r>
      <w:proofErr w:type="spellEnd"/>
      <w:r w:rsidRPr="001A69B5">
        <w:t xml:space="preserve"> og meldeplikt til kommunen ved sal av private </w:t>
      </w:r>
      <w:proofErr w:type="spellStart"/>
      <w:r w:rsidRPr="001A69B5">
        <w:t>barnehagar</w:t>
      </w:r>
      <w:proofErr w:type="spellEnd"/>
      <w:r w:rsidRPr="001A69B5">
        <w:t xml:space="preserve">, ønsker departementet å vurdere </w:t>
      </w:r>
      <w:proofErr w:type="spellStart"/>
      <w:r w:rsidRPr="001A69B5">
        <w:t>rekneskapsskilje</w:t>
      </w:r>
      <w:proofErr w:type="spellEnd"/>
      <w:r w:rsidRPr="001A69B5">
        <w:t xml:space="preserve"> og forslaga og </w:t>
      </w:r>
      <w:proofErr w:type="spellStart"/>
      <w:r w:rsidRPr="001A69B5">
        <w:t>høyringsinnspela</w:t>
      </w:r>
      <w:proofErr w:type="spellEnd"/>
      <w:r w:rsidRPr="001A69B5">
        <w:t xml:space="preserve"> </w:t>
      </w:r>
      <w:proofErr w:type="spellStart"/>
      <w:r w:rsidRPr="001A69B5">
        <w:t>frå</w:t>
      </w:r>
      <w:proofErr w:type="spellEnd"/>
      <w:r w:rsidRPr="001A69B5">
        <w:t xml:space="preserve"> Storberget-</w:t>
      </w:r>
      <w:proofErr w:type="spellStart"/>
      <w:r w:rsidRPr="001A69B5">
        <w:t>utvalet</w:t>
      </w:r>
      <w:proofErr w:type="spellEnd"/>
      <w:r w:rsidRPr="001A69B5">
        <w:t xml:space="preserve"> og </w:t>
      </w:r>
      <w:proofErr w:type="spellStart"/>
      <w:r w:rsidRPr="001A69B5">
        <w:t>velferdstenesteutvalet</w:t>
      </w:r>
      <w:proofErr w:type="spellEnd"/>
      <w:r w:rsidRPr="001A69B5">
        <w:t xml:space="preserve"> </w:t>
      </w:r>
      <w:proofErr w:type="spellStart"/>
      <w:r w:rsidRPr="001A69B5">
        <w:t>nærare</w:t>
      </w:r>
      <w:proofErr w:type="spellEnd"/>
      <w:r w:rsidRPr="001A69B5">
        <w:t xml:space="preserve">. Departementet vil </w:t>
      </w:r>
      <w:proofErr w:type="spellStart"/>
      <w:r w:rsidRPr="001A69B5">
        <w:t>kome</w:t>
      </w:r>
      <w:proofErr w:type="spellEnd"/>
      <w:r w:rsidRPr="001A69B5">
        <w:t xml:space="preserve"> tilbake til Stortinget med forslag til </w:t>
      </w:r>
      <w:proofErr w:type="spellStart"/>
      <w:r w:rsidRPr="001A69B5">
        <w:t>endringar</w:t>
      </w:r>
      <w:proofErr w:type="spellEnd"/>
      <w:r w:rsidRPr="001A69B5">
        <w:t xml:space="preserve"> i regelverket på </w:t>
      </w:r>
      <w:proofErr w:type="spellStart"/>
      <w:r w:rsidRPr="001A69B5">
        <w:t>desse</w:t>
      </w:r>
      <w:proofErr w:type="spellEnd"/>
      <w:r w:rsidRPr="001A69B5">
        <w:t xml:space="preserve"> områda.</w:t>
      </w:r>
    </w:p>
    <w:p w14:paraId="0FC7F765" w14:textId="77777777" w:rsidR="000513CD" w:rsidRPr="001A69B5" w:rsidRDefault="0009509B" w:rsidP="001A69B5">
      <w:r w:rsidRPr="001A69B5">
        <w:t xml:space="preserve">Når det </w:t>
      </w:r>
      <w:proofErr w:type="spellStart"/>
      <w:r w:rsidRPr="001A69B5">
        <w:t>gjeld</w:t>
      </w:r>
      <w:proofErr w:type="spellEnd"/>
      <w:r w:rsidRPr="001A69B5">
        <w:t xml:space="preserve"> omtale av oppmodingsvedtak om regelverk og finansiering av private </w:t>
      </w:r>
      <w:proofErr w:type="spellStart"/>
      <w:r w:rsidRPr="001A69B5">
        <w:t>barnehagar</w:t>
      </w:r>
      <w:proofErr w:type="spellEnd"/>
      <w:r w:rsidRPr="001A69B5">
        <w:t>, sjå vedtak nr. 156, 3. desember 2020, nr. 51, 22. november 2018, nr. 461, 13. februar 2018 og nr. 802, 31. mai 2018 i del I, kap. 3 Oppfølging av oppmodingsvedtak.</w:t>
      </w:r>
    </w:p>
    <w:p w14:paraId="056A8781" w14:textId="77777777" w:rsidR="000513CD" w:rsidRPr="001A69B5" w:rsidRDefault="0009509B" w:rsidP="001A69B5">
      <w:pPr>
        <w:pStyle w:val="avsnitt-under-undertittel"/>
      </w:pPr>
      <w:r w:rsidRPr="001A69B5">
        <w:t xml:space="preserve">Nytt nasjonalt økonomisk tilsyn for private </w:t>
      </w:r>
      <w:proofErr w:type="spellStart"/>
      <w:r w:rsidRPr="001A69B5">
        <w:t>barnehagar</w:t>
      </w:r>
      <w:proofErr w:type="spellEnd"/>
    </w:p>
    <w:p w14:paraId="62DD20F9" w14:textId="77777777" w:rsidR="000513CD" w:rsidRPr="001A69B5" w:rsidRDefault="0009509B" w:rsidP="001A69B5">
      <w:r w:rsidRPr="001A69B5">
        <w:t xml:space="preserve">Departementet har </w:t>
      </w:r>
      <w:proofErr w:type="spellStart"/>
      <w:r w:rsidRPr="001A69B5">
        <w:t>følgt</w:t>
      </w:r>
      <w:proofErr w:type="spellEnd"/>
      <w:r w:rsidRPr="001A69B5">
        <w:t xml:space="preserve"> opp vedtaka om å innføre </w:t>
      </w:r>
      <w:proofErr w:type="spellStart"/>
      <w:r w:rsidRPr="001A69B5">
        <w:t>eit</w:t>
      </w:r>
      <w:proofErr w:type="spellEnd"/>
      <w:r w:rsidRPr="001A69B5">
        <w:t xml:space="preserve"> nasjonalt økonomisk tilsyn og ei </w:t>
      </w:r>
      <w:proofErr w:type="spellStart"/>
      <w:r w:rsidRPr="001A69B5">
        <w:t>tydeleggjering</w:t>
      </w:r>
      <w:proofErr w:type="spellEnd"/>
      <w:r w:rsidRPr="001A69B5">
        <w:t xml:space="preserve"> av krava til bruken av </w:t>
      </w:r>
      <w:proofErr w:type="spellStart"/>
      <w:r w:rsidRPr="001A69B5">
        <w:t>offentlege</w:t>
      </w:r>
      <w:proofErr w:type="spellEnd"/>
      <w:r w:rsidRPr="001A69B5">
        <w:t xml:space="preserve"> </w:t>
      </w:r>
      <w:proofErr w:type="spellStart"/>
      <w:r w:rsidRPr="001A69B5">
        <w:t>tilskot</w:t>
      </w:r>
      <w:proofErr w:type="spellEnd"/>
      <w:r w:rsidRPr="001A69B5">
        <w:t xml:space="preserve"> og foreldrebetaling i </w:t>
      </w:r>
      <w:proofErr w:type="spellStart"/>
      <w:r w:rsidRPr="001A69B5">
        <w:t>Prop</w:t>
      </w:r>
      <w:proofErr w:type="spellEnd"/>
      <w:r w:rsidRPr="001A69B5">
        <w:t xml:space="preserve">. 96 L (2019–2020) </w:t>
      </w:r>
      <w:r w:rsidRPr="001A69B5">
        <w:rPr>
          <w:rStyle w:val="kursiv"/>
        </w:rPr>
        <w:t>Endringer i folkehøyskoleloven, barnehageloven og voksenopplæringsloven m.m. (samleproposisjon)</w:t>
      </w:r>
      <w:r w:rsidRPr="001A69B5">
        <w:t xml:space="preserve">, jf. </w:t>
      </w:r>
      <w:proofErr w:type="spellStart"/>
      <w:r w:rsidRPr="001A69B5">
        <w:t>Innst</w:t>
      </w:r>
      <w:proofErr w:type="spellEnd"/>
      <w:r w:rsidRPr="001A69B5">
        <w:t xml:space="preserve">. 302 L (2019–2020). Utdanningsdirektoratet vil få ansvar for å føre kontroll og tilsyn med at </w:t>
      </w:r>
      <w:proofErr w:type="spellStart"/>
      <w:r w:rsidRPr="001A69B5">
        <w:t>offentlege</w:t>
      </w:r>
      <w:proofErr w:type="spellEnd"/>
      <w:r w:rsidRPr="001A69B5">
        <w:t xml:space="preserve"> </w:t>
      </w:r>
      <w:proofErr w:type="spellStart"/>
      <w:r w:rsidRPr="001A69B5">
        <w:t>tilskot</w:t>
      </w:r>
      <w:proofErr w:type="spellEnd"/>
      <w:r w:rsidRPr="001A69B5">
        <w:t xml:space="preserve"> og foreldrebetaling blir nytta i tråd med krava og </w:t>
      </w:r>
      <w:proofErr w:type="spellStart"/>
      <w:r w:rsidRPr="001A69B5">
        <w:t>tilhøyrande</w:t>
      </w:r>
      <w:proofErr w:type="spellEnd"/>
      <w:r w:rsidRPr="001A69B5">
        <w:t xml:space="preserve"> </w:t>
      </w:r>
      <w:proofErr w:type="spellStart"/>
      <w:r w:rsidRPr="001A69B5">
        <w:t>reguleringar</w:t>
      </w:r>
      <w:proofErr w:type="spellEnd"/>
      <w:r w:rsidRPr="001A69B5">
        <w:t xml:space="preserve">. Det vil samtidig bli innført </w:t>
      </w:r>
      <w:proofErr w:type="spellStart"/>
      <w:r w:rsidRPr="001A69B5">
        <w:t>tilhøyrande</w:t>
      </w:r>
      <w:proofErr w:type="spellEnd"/>
      <w:r w:rsidRPr="001A69B5">
        <w:t xml:space="preserve"> </w:t>
      </w:r>
      <w:proofErr w:type="spellStart"/>
      <w:r w:rsidRPr="001A69B5">
        <w:t>reguleringar</w:t>
      </w:r>
      <w:proofErr w:type="spellEnd"/>
      <w:r w:rsidRPr="001A69B5">
        <w:t xml:space="preserve"> som </w:t>
      </w:r>
      <w:proofErr w:type="spellStart"/>
      <w:r w:rsidRPr="001A69B5">
        <w:t>sikrar</w:t>
      </w:r>
      <w:proofErr w:type="spellEnd"/>
      <w:r w:rsidRPr="001A69B5">
        <w:t xml:space="preserve"> direktoratet nødvendig dokumentasjon i samband med tilsyn, og </w:t>
      </w:r>
      <w:proofErr w:type="spellStart"/>
      <w:r w:rsidRPr="001A69B5">
        <w:t>reguleringar</w:t>
      </w:r>
      <w:proofErr w:type="spellEnd"/>
      <w:r w:rsidRPr="001A69B5">
        <w:t xml:space="preserve"> om kva for </w:t>
      </w:r>
      <w:proofErr w:type="spellStart"/>
      <w:r w:rsidRPr="001A69B5">
        <w:t>reaksjonar</w:t>
      </w:r>
      <w:proofErr w:type="spellEnd"/>
      <w:r w:rsidRPr="001A69B5">
        <w:t xml:space="preserve"> direktoratet kan bruke.</w:t>
      </w:r>
    </w:p>
    <w:p w14:paraId="5846EABD" w14:textId="77777777" w:rsidR="000513CD" w:rsidRPr="001A69B5" w:rsidRDefault="0009509B" w:rsidP="001A69B5">
      <w:r w:rsidRPr="001A69B5">
        <w:t xml:space="preserve">Departementet </w:t>
      </w:r>
      <w:proofErr w:type="spellStart"/>
      <w:r w:rsidRPr="001A69B5">
        <w:t>tek</w:t>
      </w:r>
      <w:proofErr w:type="spellEnd"/>
      <w:r w:rsidRPr="001A69B5">
        <w:t xml:space="preserve"> sikte på at ansvaret for økonomisk tilsyn med private </w:t>
      </w:r>
      <w:proofErr w:type="spellStart"/>
      <w:r w:rsidRPr="001A69B5">
        <w:t>barnehagar</w:t>
      </w:r>
      <w:proofErr w:type="spellEnd"/>
      <w:r w:rsidRPr="001A69B5">
        <w:t xml:space="preserve"> vert overført </w:t>
      </w:r>
      <w:proofErr w:type="spellStart"/>
      <w:r w:rsidRPr="001A69B5">
        <w:t>frå</w:t>
      </w:r>
      <w:proofErr w:type="spellEnd"/>
      <w:r w:rsidRPr="001A69B5">
        <w:t xml:space="preserve"> </w:t>
      </w:r>
      <w:proofErr w:type="spellStart"/>
      <w:r w:rsidRPr="001A69B5">
        <w:t>kommunane</w:t>
      </w:r>
      <w:proofErr w:type="spellEnd"/>
      <w:r w:rsidRPr="001A69B5">
        <w:t xml:space="preserve"> til Utdanningsdirektoratet </w:t>
      </w:r>
      <w:proofErr w:type="spellStart"/>
      <w:r w:rsidRPr="001A69B5">
        <w:t>frå</w:t>
      </w:r>
      <w:proofErr w:type="spellEnd"/>
      <w:r w:rsidRPr="001A69B5">
        <w:t xml:space="preserve"> 1. januar 2022. Det har </w:t>
      </w:r>
      <w:proofErr w:type="spellStart"/>
      <w:r w:rsidRPr="001A69B5">
        <w:t>vore</w:t>
      </w:r>
      <w:proofErr w:type="spellEnd"/>
      <w:r w:rsidRPr="001A69B5">
        <w:t xml:space="preserve"> løyvd </w:t>
      </w:r>
      <w:proofErr w:type="spellStart"/>
      <w:r w:rsidRPr="001A69B5">
        <w:t>midlar</w:t>
      </w:r>
      <w:proofErr w:type="spellEnd"/>
      <w:r w:rsidRPr="001A69B5">
        <w:t xml:space="preserve"> til etableringa av tilsynet i 2020 og 2021, og departementet foreslår å styrke løyvinga slik at det totalt blir løyvd 30 mill. kroner til tilsynet i 2022.</w:t>
      </w:r>
    </w:p>
    <w:p w14:paraId="33A83F49" w14:textId="77777777" w:rsidR="000513CD" w:rsidRPr="001A69B5" w:rsidRDefault="0009509B" w:rsidP="001A69B5">
      <w:r w:rsidRPr="001A69B5">
        <w:t xml:space="preserve">Ansvarsfordelinga </w:t>
      </w:r>
      <w:proofErr w:type="spellStart"/>
      <w:r w:rsidRPr="001A69B5">
        <w:t>inneber</w:t>
      </w:r>
      <w:proofErr w:type="spellEnd"/>
      <w:r w:rsidRPr="001A69B5">
        <w:t xml:space="preserve"> at kommunen </w:t>
      </w:r>
      <w:proofErr w:type="spellStart"/>
      <w:r w:rsidRPr="001A69B5">
        <w:t>framleis</w:t>
      </w:r>
      <w:proofErr w:type="spellEnd"/>
      <w:r w:rsidRPr="001A69B5">
        <w:t xml:space="preserve"> vil </w:t>
      </w:r>
      <w:proofErr w:type="spellStart"/>
      <w:r w:rsidRPr="001A69B5">
        <w:t>vere</w:t>
      </w:r>
      <w:proofErr w:type="spellEnd"/>
      <w:r w:rsidRPr="001A69B5">
        <w:t xml:space="preserve"> </w:t>
      </w:r>
      <w:proofErr w:type="spellStart"/>
      <w:r w:rsidRPr="001A69B5">
        <w:t>tilsynsmyndigheit</w:t>
      </w:r>
      <w:proofErr w:type="spellEnd"/>
      <w:r w:rsidRPr="001A69B5">
        <w:t xml:space="preserve"> for andre </w:t>
      </w:r>
      <w:proofErr w:type="spellStart"/>
      <w:r w:rsidRPr="001A69B5">
        <w:t>reguleringar</w:t>
      </w:r>
      <w:proofErr w:type="spellEnd"/>
      <w:r w:rsidRPr="001A69B5">
        <w:t xml:space="preserve"> enn det økonomiske tilsynet i barnehagelova og forskrifter. Kvalitet og </w:t>
      </w:r>
      <w:proofErr w:type="spellStart"/>
      <w:r w:rsidRPr="001A69B5">
        <w:t>innhald</w:t>
      </w:r>
      <w:proofErr w:type="spellEnd"/>
      <w:r w:rsidRPr="001A69B5">
        <w:t xml:space="preserve"> i </w:t>
      </w:r>
      <w:proofErr w:type="spellStart"/>
      <w:r w:rsidRPr="001A69B5">
        <w:t>barnehagetilbodet</w:t>
      </w:r>
      <w:proofErr w:type="spellEnd"/>
      <w:r w:rsidRPr="001A69B5">
        <w:t xml:space="preserve"> er ei </w:t>
      </w:r>
      <w:proofErr w:type="spellStart"/>
      <w:r w:rsidRPr="001A69B5">
        <w:t>oppgåve</w:t>
      </w:r>
      <w:proofErr w:type="spellEnd"/>
      <w:r w:rsidRPr="001A69B5">
        <w:t xml:space="preserve"> som krev innsikt i lokale forhold og </w:t>
      </w:r>
      <w:proofErr w:type="spellStart"/>
      <w:r w:rsidRPr="001A69B5">
        <w:t>prioriteringar</w:t>
      </w:r>
      <w:proofErr w:type="spellEnd"/>
      <w:r w:rsidRPr="001A69B5">
        <w:t xml:space="preserve">. Slike tilsyn vil i større grad basere seg på </w:t>
      </w:r>
      <w:proofErr w:type="spellStart"/>
      <w:r w:rsidRPr="001A69B5">
        <w:t>stadlege</w:t>
      </w:r>
      <w:proofErr w:type="spellEnd"/>
      <w:r w:rsidRPr="001A69B5">
        <w:t xml:space="preserve"> tilsyn og kjennskap til den aktuelle barnehagen det blir ført tilsyn med. Tilsyn av kvalitet og </w:t>
      </w:r>
      <w:proofErr w:type="spellStart"/>
      <w:r w:rsidRPr="001A69B5">
        <w:t>innhald</w:t>
      </w:r>
      <w:proofErr w:type="spellEnd"/>
      <w:r w:rsidRPr="001A69B5">
        <w:t xml:space="preserve"> kan derfor best </w:t>
      </w:r>
      <w:proofErr w:type="spellStart"/>
      <w:r w:rsidRPr="001A69B5">
        <w:t>utførast</w:t>
      </w:r>
      <w:proofErr w:type="spellEnd"/>
      <w:r w:rsidRPr="001A69B5">
        <w:t xml:space="preserve"> av den </w:t>
      </w:r>
      <w:proofErr w:type="spellStart"/>
      <w:r w:rsidRPr="001A69B5">
        <w:t>einskilde</w:t>
      </w:r>
      <w:proofErr w:type="spellEnd"/>
      <w:r w:rsidRPr="001A69B5">
        <w:t xml:space="preserve"> kommunen.</w:t>
      </w:r>
    </w:p>
    <w:p w14:paraId="58909934" w14:textId="77777777" w:rsidR="000513CD" w:rsidRPr="001A69B5" w:rsidRDefault="0009509B" w:rsidP="001A69B5">
      <w:pPr>
        <w:pStyle w:val="avsnitt-under-undertittel"/>
      </w:pPr>
      <w:proofErr w:type="spellStart"/>
      <w:r w:rsidRPr="001A69B5">
        <w:t>Endringar</w:t>
      </w:r>
      <w:proofErr w:type="spellEnd"/>
      <w:r w:rsidRPr="001A69B5">
        <w:t xml:space="preserve"> i </w:t>
      </w:r>
      <w:proofErr w:type="spellStart"/>
      <w:r w:rsidRPr="001A69B5">
        <w:t>pensjonstilskot</w:t>
      </w:r>
      <w:proofErr w:type="spellEnd"/>
      <w:r w:rsidRPr="001A69B5">
        <w:t xml:space="preserve"> til private </w:t>
      </w:r>
      <w:proofErr w:type="spellStart"/>
      <w:r w:rsidRPr="001A69B5">
        <w:t>barnehagar</w:t>
      </w:r>
      <w:proofErr w:type="spellEnd"/>
    </w:p>
    <w:p w14:paraId="3E5236E2" w14:textId="77777777" w:rsidR="000513CD" w:rsidRPr="001A69B5" w:rsidRDefault="0009509B" w:rsidP="001A69B5">
      <w:proofErr w:type="spellStart"/>
      <w:r w:rsidRPr="001A69B5">
        <w:t>Tilskotet</w:t>
      </w:r>
      <w:proofErr w:type="spellEnd"/>
      <w:r w:rsidRPr="001A69B5">
        <w:t xml:space="preserve"> til pensjon i private </w:t>
      </w:r>
      <w:proofErr w:type="spellStart"/>
      <w:r w:rsidRPr="001A69B5">
        <w:t>barnehagar</w:t>
      </w:r>
      <w:proofErr w:type="spellEnd"/>
      <w:r w:rsidRPr="001A69B5">
        <w:t xml:space="preserve"> er i dag på 13 pst. av lønnsutgiftene i </w:t>
      </w:r>
      <w:proofErr w:type="spellStart"/>
      <w:r w:rsidRPr="001A69B5">
        <w:t>dei</w:t>
      </w:r>
      <w:proofErr w:type="spellEnd"/>
      <w:r w:rsidRPr="001A69B5">
        <w:t xml:space="preserve"> kommunale </w:t>
      </w:r>
      <w:proofErr w:type="spellStart"/>
      <w:r w:rsidRPr="001A69B5">
        <w:t>barnehagane</w:t>
      </w:r>
      <w:proofErr w:type="spellEnd"/>
      <w:r w:rsidRPr="001A69B5">
        <w:t xml:space="preserve">. Dette overstig </w:t>
      </w:r>
      <w:proofErr w:type="spellStart"/>
      <w:r w:rsidRPr="001A69B5">
        <w:t>dei</w:t>
      </w:r>
      <w:proofErr w:type="spellEnd"/>
      <w:r w:rsidRPr="001A69B5">
        <w:t xml:space="preserve"> faktiske pensjonsutgiftene i mange private </w:t>
      </w:r>
      <w:proofErr w:type="spellStart"/>
      <w:r w:rsidRPr="001A69B5">
        <w:t>barnehagar</w:t>
      </w:r>
      <w:proofErr w:type="spellEnd"/>
      <w:r w:rsidRPr="001A69B5">
        <w:t xml:space="preserve">. Departementet meiner at private </w:t>
      </w:r>
      <w:proofErr w:type="spellStart"/>
      <w:r w:rsidRPr="001A69B5">
        <w:t>barnehagar</w:t>
      </w:r>
      <w:proofErr w:type="spellEnd"/>
      <w:r w:rsidRPr="001A69B5">
        <w:t xml:space="preserve"> </w:t>
      </w:r>
      <w:proofErr w:type="spellStart"/>
      <w:r w:rsidRPr="001A69B5">
        <w:t>ikkje</w:t>
      </w:r>
      <w:proofErr w:type="spellEnd"/>
      <w:r w:rsidRPr="001A69B5">
        <w:t xml:space="preserve"> bør få </w:t>
      </w:r>
      <w:proofErr w:type="spellStart"/>
      <w:r w:rsidRPr="001A69B5">
        <w:t>meir</w:t>
      </w:r>
      <w:proofErr w:type="spellEnd"/>
      <w:r w:rsidRPr="001A69B5">
        <w:t xml:space="preserve"> i </w:t>
      </w:r>
      <w:proofErr w:type="spellStart"/>
      <w:r w:rsidRPr="001A69B5">
        <w:t>tilskot</w:t>
      </w:r>
      <w:proofErr w:type="spellEnd"/>
      <w:r w:rsidRPr="001A69B5">
        <w:t xml:space="preserve"> til pensjon enn det </w:t>
      </w:r>
      <w:proofErr w:type="spellStart"/>
      <w:r w:rsidRPr="001A69B5">
        <w:t>dei</w:t>
      </w:r>
      <w:proofErr w:type="spellEnd"/>
      <w:r w:rsidRPr="001A69B5">
        <w:t xml:space="preserve"> faktisk bruker på pensjon til </w:t>
      </w:r>
      <w:proofErr w:type="spellStart"/>
      <w:r w:rsidRPr="001A69B5">
        <w:t>dei</w:t>
      </w:r>
      <w:proofErr w:type="spellEnd"/>
      <w:r w:rsidRPr="001A69B5">
        <w:t xml:space="preserve"> tilsette. Departementet sende derfor i april 2019 </w:t>
      </w:r>
      <w:proofErr w:type="spellStart"/>
      <w:r w:rsidRPr="001A69B5">
        <w:t>eit</w:t>
      </w:r>
      <w:proofErr w:type="spellEnd"/>
      <w:r w:rsidRPr="001A69B5">
        <w:t xml:space="preserve"> forslag på </w:t>
      </w:r>
      <w:proofErr w:type="spellStart"/>
      <w:r w:rsidRPr="001A69B5">
        <w:t>høyring</w:t>
      </w:r>
      <w:proofErr w:type="spellEnd"/>
      <w:r w:rsidRPr="001A69B5">
        <w:t xml:space="preserve"> om å </w:t>
      </w:r>
      <w:proofErr w:type="spellStart"/>
      <w:r w:rsidRPr="001A69B5">
        <w:t>setje</w:t>
      </w:r>
      <w:proofErr w:type="spellEnd"/>
      <w:r w:rsidRPr="001A69B5">
        <w:t xml:space="preserve"> ned pensjonspåslaget. </w:t>
      </w:r>
      <w:proofErr w:type="spellStart"/>
      <w:r w:rsidRPr="001A69B5">
        <w:t>Fleirtalet</w:t>
      </w:r>
      <w:proofErr w:type="spellEnd"/>
      <w:r w:rsidRPr="001A69B5">
        <w:t xml:space="preserve"> av </w:t>
      </w:r>
      <w:proofErr w:type="spellStart"/>
      <w:r w:rsidRPr="001A69B5">
        <w:t>høyringsinstansane</w:t>
      </w:r>
      <w:proofErr w:type="spellEnd"/>
      <w:r w:rsidRPr="001A69B5">
        <w:t xml:space="preserve"> meiner at </w:t>
      </w:r>
      <w:proofErr w:type="spellStart"/>
      <w:r w:rsidRPr="001A69B5">
        <w:t>pensjonstilskotet</w:t>
      </w:r>
      <w:proofErr w:type="spellEnd"/>
      <w:r w:rsidRPr="001A69B5">
        <w:t xml:space="preserve"> bør </w:t>
      </w:r>
      <w:proofErr w:type="spellStart"/>
      <w:r w:rsidRPr="001A69B5">
        <w:t>justerast</w:t>
      </w:r>
      <w:proofErr w:type="spellEnd"/>
      <w:r w:rsidRPr="001A69B5">
        <w:t xml:space="preserve"> ned, slik at det i større grad samsvarer med pensjonsutgiftene i private </w:t>
      </w:r>
      <w:proofErr w:type="spellStart"/>
      <w:r w:rsidRPr="001A69B5">
        <w:t>barnehagar</w:t>
      </w:r>
      <w:proofErr w:type="spellEnd"/>
      <w:r w:rsidRPr="001A69B5">
        <w:t xml:space="preserve">. Departementet foreslår at </w:t>
      </w:r>
      <w:proofErr w:type="spellStart"/>
      <w:r w:rsidRPr="001A69B5">
        <w:t>tilskotet</w:t>
      </w:r>
      <w:proofErr w:type="spellEnd"/>
      <w:r w:rsidRPr="001A69B5">
        <w:t xml:space="preserve"> til pensjon i private </w:t>
      </w:r>
      <w:proofErr w:type="spellStart"/>
      <w:r w:rsidRPr="001A69B5">
        <w:t>barnehagar</w:t>
      </w:r>
      <w:proofErr w:type="spellEnd"/>
      <w:r w:rsidRPr="001A69B5">
        <w:t xml:space="preserve"> blir redusert </w:t>
      </w:r>
      <w:proofErr w:type="spellStart"/>
      <w:r w:rsidRPr="001A69B5">
        <w:t>frå</w:t>
      </w:r>
      <w:proofErr w:type="spellEnd"/>
      <w:r w:rsidRPr="001A69B5">
        <w:t xml:space="preserve"> 13 pst. til 11 pst. </w:t>
      </w:r>
      <w:proofErr w:type="spellStart"/>
      <w:r w:rsidRPr="001A69B5">
        <w:t>frå</w:t>
      </w:r>
      <w:proofErr w:type="spellEnd"/>
      <w:r w:rsidRPr="001A69B5">
        <w:t xml:space="preserve"> 1. januar 2022. Departementet viser også til at </w:t>
      </w:r>
      <w:proofErr w:type="spellStart"/>
      <w:r w:rsidRPr="001A69B5">
        <w:t>fleirtalet</w:t>
      </w:r>
      <w:proofErr w:type="spellEnd"/>
      <w:r w:rsidRPr="001A69B5">
        <w:t xml:space="preserve"> i Storberget-</w:t>
      </w:r>
      <w:proofErr w:type="spellStart"/>
      <w:r w:rsidRPr="001A69B5">
        <w:t>utvalet</w:t>
      </w:r>
      <w:proofErr w:type="spellEnd"/>
      <w:r w:rsidRPr="001A69B5">
        <w:t xml:space="preserve"> tilrår å justere ned pensjonspåslaget til 11 pst. i 2022.</w:t>
      </w:r>
    </w:p>
    <w:p w14:paraId="73105184" w14:textId="77777777" w:rsidR="000513CD" w:rsidRPr="001A69B5" w:rsidRDefault="0009509B" w:rsidP="001A69B5">
      <w:r w:rsidRPr="001A69B5">
        <w:t xml:space="preserve">Departementet foreslår </w:t>
      </w:r>
      <w:proofErr w:type="spellStart"/>
      <w:r w:rsidRPr="001A69B5">
        <w:t>vidare</w:t>
      </w:r>
      <w:proofErr w:type="spellEnd"/>
      <w:r w:rsidRPr="001A69B5">
        <w:t xml:space="preserve"> å utvide dagens søknadsordning for private </w:t>
      </w:r>
      <w:proofErr w:type="spellStart"/>
      <w:r w:rsidRPr="001A69B5">
        <w:t>barnehagar</w:t>
      </w:r>
      <w:proofErr w:type="spellEnd"/>
      <w:r w:rsidRPr="001A69B5">
        <w:t xml:space="preserve"> med høge pensjonsutgifter. Dette </w:t>
      </w:r>
      <w:proofErr w:type="spellStart"/>
      <w:r w:rsidRPr="001A69B5">
        <w:t>inneber</w:t>
      </w:r>
      <w:proofErr w:type="spellEnd"/>
      <w:r w:rsidRPr="001A69B5">
        <w:t xml:space="preserve"> at </w:t>
      </w:r>
      <w:proofErr w:type="spellStart"/>
      <w:r w:rsidRPr="001A69B5">
        <w:t>barnehagar</w:t>
      </w:r>
      <w:proofErr w:type="spellEnd"/>
      <w:r w:rsidRPr="001A69B5">
        <w:t xml:space="preserve"> som inngjekk pensjonsavtale før 1. januar 2019, etter søknad har krav på å få dekt pensjonsutgiftene sine med kommunens pensjonsutgifter som øvre grense.</w:t>
      </w:r>
    </w:p>
    <w:p w14:paraId="541437DA" w14:textId="77777777" w:rsidR="000513CD" w:rsidRPr="001A69B5" w:rsidRDefault="0009509B" w:rsidP="001A69B5">
      <w:r w:rsidRPr="001A69B5">
        <w:t xml:space="preserve">For å gi </w:t>
      </w:r>
      <w:proofErr w:type="spellStart"/>
      <w:r w:rsidRPr="001A69B5">
        <w:t>barnehagar</w:t>
      </w:r>
      <w:proofErr w:type="spellEnd"/>
      <w:r w:rsidRPr="001A69B5">
        <w:t xml:space="preserve"> med mindre økonomisk handlingsrom </w:t>
      </w:r>
      <w:proofErr w:type="spellStart"/>
      <w:r w:rsidRPr="001A69B5">
        <w:t>noko</w:t>
      </w:r>
      <w:proofErr w:type="spellEnd"/>
      <w:r w:rsidRPr="001A69B5">
        <w:t xml:space="preserve"> betre tid til å tilpasse seg inntektsbortfallet, foreslår departementet at det blir oppretta ei ny overgangsordning for </w:t>
      </w:r>
      <w:proofErr w:type="spellStart"/>
      <w:r w:rsidRPr="001A69B5">
        <w:t>einskildståande</w:t>
      </w:r>
      <w:proofErr w:type="spellEnd"/>
      <w:r w:rsidRPr="001A69B5">
        <w:t xml:space="preserve"> </w:t>
      </w:r>
      <w:proofErr w:type="spellStart"/>
      <w:r w:rsidRPr="001A69B5">
        <w:t>barnehagar</w:t>
      </w:r>
      <w:proofErr w:type="spellEnd"/>
      <w:r w:rsidRPr="001A69B5">
        <w:t xml:space="preserve">. Overgangsordninga </w:t>
      </w:r>
      <w:proofErr w:type="spellStart"/>
      <w:r w:rsidRPr="001A69B5">
        <w:t>inneber</w:t>
      </w:r>
      <w:proofErr w:type="spellEnd"/>
      <w:r w:rsidRPr="001A69B5">
        <w:t xml:space="preserve"> at pensjonspåslaget for </w:t>
      </w:r>
      <w:proofErr w:type="spellStart"/>
      <w:r w:rsidRPr="001A69B5">
        <w:t>barnehagar</w:t>
      </w:r>
      <w:proofErr w:type="spellEnd"/>
      <w:r w:rsidRPr="001A69B5">
        <w:t xml:space="preserve"> som </w:t>
      </w:r>
      <w:proofErr w:type="spellStart"/>
      <w:r w:rsidRPr="001A69B5">
        <w:t>ikkje</w:t>
      </w:r>
      <w:proofErr w:type="spellEnd"/>
      <w:r w:rsidRPr="001A69B5">
        <w:t xml:space="preserve"> </w:t>
      </w:r>
      <w:proofErr w:type="spellStart"/>
      <w:r w:rsidRPr="001A69B5">
        <w:t>tilhøyrer</w:t>
      </w:r>
      <w:proofErr w:type="spellEnd"/>
      <w:r w:rsidRPr="001A69B5">
        <w:t xml:space="preserve"> ei kjede, blir justert gradvis ned fram til 2024. Departementet foreslår at pensjonspåslaget for </w:t>
      </w:r>
      <w:proofErr w:type="spellStart"/>
      <w:r w:rsidRPr="001A69B5">
        <w:t>einskildståande</w:t>
      </w:r>
      <w:proofErr w:type="spellEnd"/>
      <w:r w:rsidRPr="001A69B5">
        <w:t xml:space="preserve"> </w:t>
      </w:r>
      <w:proofErr w:type="spellStart"/>
      <w:r w:rsidRPr="001A69B5">
        <w:t>barnehagar</w:t>
      </w:r>
      <w:proofErr w:type="spellEnd"/>
      <w:r w:rsidRPr="001A69B5">
        <w:t xml:space="preserve"> held fram på 13 pst. i 2022, og blir justert ned til 12 pst. i 2023. Departementet foreslår at overgangsordninga blir oppheva </w:t>
      </w:r>
      <w:proofErr w:type="spellStart"/>
      <w:r w:rsidRPr="001A69B5">
        <w:t>frå</w:t>
      </w:r>
      <w:proofErr w:type="spellEnd"/>
      <w:r w:rsidRPr="001A69B5">
        <w:t xml:space="preserve"> 2024, og at </w:t>
      </w:r>
      <w:proofErr w:type="spellStart"/>
      <w:r w:rsidRPr="001A69B5">
        <w:t>einskildståande</w:t>
      </w:r>
      <w:proofErr w:type="spellEnd"/>
      <w:r w:rsidRPr="001A69B5">
        <w:t xml:space="preserve"> </w:t>
      </w:r>
      <w:proofErr w:type="spellStart"/>
      <w:r w:rsidRPr="001A69B5">
        <w:t>barnehagar</w:t>
      </w:r>
      <w:proofErr w:type="spellEnd"/>
      <w:r w:rsidRPr="001A69B5">
        <w:t xml:space="preserve"> </w:t>
      </w:r>
      <w:proofErr w:type="spellStart"/>
      <w:r w:rsidRPr="001A69B5">
        <w:t>frå</w:t>
      </w:r>
      <w:proofErr w:type="spellEnd"/>
      <w:r w:rsidRPr="001A69B5">
        <w:t xml:space="preserve"> då av får same pensjonspåslag som andre private </w:t>
      </w:r>
      <w:proofErr w:type="spellStart"/>
      <w:r w:rsidRPr="001A69B5">
        <w:t>barnehagar</w:t>
      </w:r>
      <w:proofErr w:type="spellEnd"/>
      <w:r w:rsidRPr="001A69B5">
        <w:t>: 11 pst.</w:t>
      </w:r>
    </w:p>
    <w:p w14:paraId="26AF8CA0" w14:textId="77777777" w:rsidR="000513CD" w:rsidRPr="001A69B5" w:rsidRDefault="0009509B" w:rsidP="001A69B5">
      <w:r w:rsidRPr="001A69B5">
        <w:t xml:space="preserve">Til </w:t>
      </w:r>
      <w:proofErr w:type="spellStart"/>
      <w:r w:rsidRPr="001A69B5">
        <w:t>saman</w:t>
      </w:r>
      <w:proofErr w:type="spellEnd"/>
      <w:r w:rsidRPr="001A69B5">
        <w:t xml:space="preserve"> </w:t>
      </w:r>
      <w:proofErr w:type="spellStart"/>
      <w:r w:rsidRPr="001A69B5">
        <w:t>inneber</w:t>
      </w:r>
      <w:proofErr w:type="spellEnd"/>
      <w:r w:rsidRPr="001A69B5">
        <w:t xml:space="preserve"> </w:t>
      </w:r>
      <w:proofErr w:type="spellStart"/>
      <w:r w:rsidRPr="001A69B5">
        <w:t>endringane</w:t>
      </w:r>
      <w:proofErr w:type="spellEnd"/>
      <w:r w:rsidRPr="001A69B5">
        <w:t xml:space="preserve"> i </w:t>
      </w:r>
      <w:proofErr w:type="spellStart"/>
      <w:r w:rsidRPr="001A69B5">
        <w:t>pensjonstilskot</w:t>
      </w:r>
      <w:proofErr w:type="spellEnd"/>
      <w:r w:rsidRPr="001A69B5">
        <w:t xml:space="preserve"> til private </w:t>
      </w:r>
      <w:proofErr w:type="spellStart"/>
      <w:r w:rsidRPr="001A69B5">
        <w:t>barnehagar</w:t>
      </w:r>
      <w:proofErr w:type="spellEnd"/>
      <w:r w:rsidRPr="001A69B5">
        <w:t xml:space="preserve"> </w:t>
      </w:r>
      <w:proofErr w:type="spellStart"/>
      <w:r w:rsidRPr="001A69B5">
        <w:t>ein</w:t>
      </w:r>
      <w:proofErr w:type="spellEnd"/>
      <w:r w:rsidRPr="001A69B5">
        <w:t xml:space="preserve"> reduksjon i </w:t>
      </w:r>
      <w:proofErr w:type="spellStart"/>
      <w:r w:rsidRPr="001A69B5">
        <w:t>rammetilskotet</w:t>
      </w:r>
      <w:proofErr w:type="spellEnd"/>
      <w:r w:rsidRPr="001A69B5">
        <w:t xml:space="preserve"> til </w:t>
      </w:r>
      <w:proofErr w:type="spellStart"/>
      <w:r w:rsidRPr="001A69B5">
        <w:t>kommunane</w:t>
      </w:r>
      <w:proofErr w:type="spellEnd"/>
      <w:r w:rsidRPr="001A69B5">
        <w:t xml:space="preserve"> på 207 mill. kroner i 2022.</w:t>
      </w:r>
    </w:p>
    <w:p w14:paraId="37B29537" w14:textId="77777777" w:rsidR="000513CD" w:rsidRPr="001A69B5" w:rsidRDefault="0009509B" w:rsidP="001A69B5">
      <w:pPr>
        <w:pStyle w:val="b-budkaptit"/>
      </w:pPr>
      <w:r w:rsidRPr="001A69B5">
        <w:t xml:space="preserve">Kap. 231 </w:t>
      </w:r>
      <w:proofErr w:type="spellStart"/>
      <w:r w:rsidRPr="001A69B5">
        <w:t>Barnehagar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66A1F039" w14:textId="77777777" w:rsidTr="003405E6">
        <w:trPr>
          <w:trHeight w:val="640"/>
          <w:hidden/>
        </w:trPr>
        <w:tc>
          <w:tcPr>
            <w:tcW w:w="840" w:type="dxa"/>
          </w:tcPr>
          <w:p w14:paraId="59133692" w14:textId="77777777" w:rsidR="000513CD" w:rsidRPr="001A69B5" w:rsidRDefault="0009509B" w:rsidP="001A69B5">
            <w:pPr>
              <w:pStyle w:val="Tabellnavn"/>
            </w:pPr>
            <w:r w:rsidRPr="001A69B5">
              <w:t>KPAL</w:t>
            </w:r>
          </w:p>
        </w:tc>
        <w:tc>
          <w:tcPr>
            <w:tcW w:w="4800" w:type="dxa"/>
          </w:tcPr>
          <w:p w14:paraId="512165D7" w14:textId="77777777" w:rsidR="000513CD" w:rsidRPr="001A69B5" w:rsidRDefault="000513CD" w:rsidP="001A69B5">
            <w:pPr>
              <w:pStyle w:val="Tabellnavn"/>
            </w:pPr>
          </w:p>
        </w:tc>
        <w:tc>
          <w:tcPr>
            <w:tcW w:w="1300" w:type="dxa"/>
          </w:tcPr>
          <w:p w14:paraId="094CCB0A" w14:textId="77777777" w:rsidR="000513CD" w:rsidRPr="001A69B5" w:rsidRDefault="000513CD" w:rsidP="001A69B5">
            <w:pPr>
              <w:pStyle w:val="Tabellnavn"/>
            </w:pPr>
          </w:p>
        </w:tc>
        <w:tc>
          <w:tcPr>
            <w:tcW w:w="1300" w:type="dxa"/>
          </w:tcPr>
          <w:p w14:paraId="6216019E" w14:textId="77777777" w:rsidR="000513CD" w:rsidRPr="001A69B5" w:rsidRDefault="000513CD" w:rsidP="001A69B5">
            <w:pPr>
              <w:pStyle w:val="Tabellnavn"/>
            </w:pPr>
          </w:p>
        </w:tc>
        <w:tc>
          <w:tcPr>
            <w:tcW w:w="1300" w:type="dxa"/>
          </w:tcPr>
          <w:p w14:paraId="0148F314" w14:textId="77777777" w:rsidR="000513CD" w:rsidRPr="001A69B5" w:rsidRDefault="0009509B" w:rsidP="001A69B5">
            <w:r w:rsidRPr="001A69B5">
              <w:t>(i 1 000 kr)</w:t>
            </w:r>
          </w:p>
        </w:tc>
      </w:tr>
      <w:tr w:rsidR="000513CD" w:rsidRPr="001A69B5" w14:paraId="5E668B58" w14:textId="77777777" w:rsidTr="003405E6">
        <w:trPr>
          <w:trHeight w:val="600"/>
        </w:trPr>
        <w:tc>
          <w:tcPr>
            <w:tcW w:w="840" w:type="dxa"/>
          </w:tcPr>
          <w:p w14:paraId="6D89B01E" w14:textId="77777777" w:rsidR="000513CD" w:rsidRPr="001A69B5" w:rsidRDefault="0009509B" w:rsidP="001A69B5">
            <w:r w:rsidRPr="001A69B5">
              <w:t>Post</w:t>
            </w:r>
          </w:p>
        </w:tc>
        <w:tc>
          <w:tcPr>
            <w:tcW w:w="4800" w:type="dxa"/>
          </w:tcPr>
          <w:p w14:paraId="56366C67" w14:textId="77777777" w:rsidR="000513CD" w:rsidRPr="001A69B5" w:rsidRDefault="0009509B" w:rsidP="001A69B5">
            <w:proofErr w:type="spellStart"/>
            <w:r w:rsidRPr="001A69B5">
              <w:t>Nemning</w:t>
            </w:r>
            <w:proofErr w:type="spellEnd"/>
          </w:p>
        </w:tc>
        <w:tc>
          <w:tcPr>
            <w:tcW w:w="1300" w:type="dxa"/>
          </w:tcPr>
          <w:p w14:paraId="00E98ED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B19F619" w14:textId="77777777" w:rsidR="000513CD" w:rsidRPr="001A69B5" w:rsidRDefault="0009509B" w:rsidP="001A69B5">
            <w:r w:rsidRPr="001A69B5">
              <w:t xml:space="preserve">Saldert </w:t>
            </w:r>
            <w:r w:rsidRPr="001A69B5">
              <w:br/>
              <w:t>budsjett 2021</w:t>
            </w:r>
          </w:p>
        </w:tc>
        <w:tc>
          <w:tcPr>
            <w:tcW w:w="1300" w:type="dxa"/>
          </w:tcPr>
          <w:p w14:paraId="4E02D9B3" w14:textId="77777777" w:rsidR="000513CD" w:rsidRPr="001A69B5" w:rsidRDefault="0009509B" w:rsidP="001A69B5">
            <w:r w:rsidRPr="001A69B5">
              <w:t xml:space="preserve">Forslag </w:t>
            </w:r>
            <w:r w:rsidRPr="001A69B5">
              <w:br/>
              <w:t>2022</w:t>
            </w:r>
          </w:p>
        </w:tc>
      </w:tr>
      <w:tr w:rsidR="000513CD" w:rsidRPr="001A69B5" w14:paraId="3B3DE929" w14:textId="77777777" w:rsidTr="003405E6">
        <w:trPr>
          <w:trHeight w:val="380"/>
        </w:trPr>
        <w:tc>
          <w:tcPr>
            <w:tcW w:w="840" w:type="dxa"/>
          </w:tcPr>
          <w:p w14:paraId="1EFC92ED" w14:textId="77777777" w:rsidR="000513CD" w:rsidRPr="001A69B5" w:rsidRDefault="0009509B" w:rsidP="001A69B5">
            <w:r w:rsidRPr="001A69B5">
              <w:t>21</w:t>
            </w:r>
          </w:p>
        </w:tc>
        <w:tc>
          <w:tcPr>
            <w:tcW w:w="4800" w:type="dxa"/>
          </w:tcPr>
          <w:p w14:paraId="5A9D4D69"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5FAFA1A4" w14:textId="77777777" w:rsidR="000513CD" w:rsidRPr="001A69B5" w:rsidRDefault="0009509B" w:rsidP="001A69B5">
            <w:r w:rsidRPr="001A69B5">
              <w:t>436 921</w:t>
            </w:r>
          </w:p>
        </w:tc>
        <w:tc>
          <w:tcPr>
            <w:tcW w:w="1300" w:type="dxa"/>
          </w:tcPr>
          <w:p w14:paraId="6FD8EB04" w14:textId="77777777" w:rsidR="000513CD" w:rsidRPr="001A69B5" w:rsidRDefault="0009509B" w:rsidP="001A69B5">
            <w:r w:rsidRPr="001A69B5">
              <w:t>469 691</w:t>
            </w:r>
          </w:p>
        </w:tc>
        <w:tc>
          <w:tcPr>
            <w:tcW w:w="1300" w:type="dxa"/>
          </w:tcPr>
          <w:p w14:paraId="6FBCDB81" w14:textId="77777777" w:rsidR="000513CD" w:rsidRPr="001A69B5" w:rsidRDefault="0009509B" w:rsidP="001A69B5">
            <w:r w:rsidRPr="001A69B5">
              <w:t>516 853</w:t>
            </w:r>
          </w:p>
        </w:tc>
      </w:tr>
      <w:tr w:rsidR="000513CD" w:rsidRPr="001A69B5" w14:paraId="40EA6B51" w14:textId="77777777" w:rsidTr="003405E6">
        <w:trPr>
          <w:trHeight w:val="380"/>
        </w:trPr>
        <w:tc>
          <w:tcPr>
            <w:tcW w:w="840" w:type="dxa"/>
          </w:tcPr>
          <w:p w14:paraId="5126A921" w14:textId="77777777" w:rsidR="000513CD" w:rsidRPr="001A69B5" w:rsidRDefault="0009509B" w:rsidP="001A69B5">
            <w:r w:rsidRPr="001A69B5">
              <w:t>60</w:t>
            </w:r>
          </w:p>
        </w:tc>
        <w:tc>
          <w:tcPr>
            <w:tcW w:w="4800" w:type="dxa"/>
          </w:tcPr>
          <w:p w14:paraId="53332BA8" w14:textId="77777777" w:rsidR="000513CD" w:rsidRPr="001A69B5" w:rsidRDefault="0009509B" w:rsidP="001A69B5">
            <w:proofErr w:type="spellStart"/>
            <w:r w:rsidRPr="001A69B5">
              <w:t>Tilskot</w:t>
            </w:r>
            <w:proofErr w:type="spellEnd"/>
            <w:r w:rsidRPr="001A69B5">
              <w:t xml:space="preserve"> til bemanningsnorm i barnehage</w:t>
            </w:r>
          </w:p>
        </w:tc>
        <w:tc>
          <w:tcPr>
            <w:tcW w:w="1300" w:type="dxa"/>
          </w:tcPr>
          <w:p w14:paraId="6D1EAF9C" w14:textId="77777777" w:rsidR="000513CD" w:rsidRPr="001A69B5" w:rsidRDefault="0009509B" w:rsidP="001A69B5">
            <w:r w:rsidRPr="001A69B5">
              <w:t>110 357</w:t>
            </w:r>
          </w:p>
        </w:tc>
        <w:tc>
          <w:tcPr>
            <w:tcW w:w="1300" w:type="dxa"/>
          </w:tcPr>
          <w:p w14:paraId="4D43DCDF" w14:textId="77777777" w:rsidR="000513CD" w:rsidRPr="001A69B5" w:rsidRDefault="000513CD" w:rsidP="001A69B5"/>
        </w:tc>
        <w:tc>
          <w:tcPr>
            <w:tcW w:w="1300" w:type="dxa"/>
          </w:tcPr>
          <w:p w14:paraId="3F7D31C0" w14:textId="77777777" w:rsidR="000513CD" w:rsidRPr="001A69B5" w:rsidRDefault="000513CD" w:rsidP="001A69B5"/>
        </w:tc>
      </w:tr>
      <w:tr w:rsidR="000513CD" w:rsidRPr="001A69B5" w14:paraId="0D04905F" w14:textId="77777777" w:rsidTr="003405E6">
        <w:trPr>
          <w:trHeight w:val="640"/>
        </w:trPr>
        <w:tc>
          <w:tcPr>
            <w:tcW w:w="840" w:type="dxa"/>
          </w:tcPr>
          <w:p w14:paraId="7C23D0B9" w14:textId="77777777" w:rsidR="000513CD" w:rsidRPr="001A69B5" w:rsidRDefault="0009509B" w:rsidP="001A69B5">
            <w:r w:rsidRPr="001A69B5">
              <w:t>63</w:t>
            </w:r>
          </w:p>
        </w:tc>
        <w:tc>
          <w:tcPr>
            <w:tcW w:w="4800" w:type="dxa"/>
          </w:tcPr>
          <w:p w14:paraId="050B424C" w14:textId="77777777" w:rsidR="000513CD" w:rsidRPr="001A69B5" w:rsidRDefault="0009509B" w:rsidP="001A69B5">
            <w:proofErr w:type="spellStart"/>
            <w:r w:rsidRPr="001A69B5">
              <w:t>Tilskot</w:t>
            </w:r>
            <w:proofErr w:type="spellEnd"/>
            <w:r w:rsidRPr="001A69B5">
              <w:t xml:space="preserve"> til tiltak for å styrke den </w:t>
            </w:r>
            <w:proofErr w:type="spellStart"/>
            <w:r w:rsidRPr="001A69B5">
              <w:t>norskspråklege</w:t>
            </w:r>
            <w:proofErr w:type="spellEnd"/>
            <w:r w:rsidRPr="001A69B5">
              <w:t xml:space="preserve"> utviklinga for minoritetsspråklege barn i barnehage</w:t>
            </w:r>
          </w:p>
        </w:tc>
        <w:tc>
          <w:tcPr>
            <w:tcW w:w="1300" w:type="dxa"/>
          </w:tcPr>
          <w:p w14:paraId="1BFAFF1B" w14:textId="77777777" w:rsidR="000513CD" w:rsidRPr="001A69B5" w:rsidRDefault="0009509B" w:rsidP="001A69B5">
            <w:r w:rsidRPr="001A69B5">
              <w:t>144 549</w:t>
            </w:r>
          </w:p>
        </w:tc>
        <w:tc>
          <w:tcPr>
            <w:tcW w:w="1300" w:type="dxa"/>
          </w:tcPr>
          <w:p w14:paraId="071969B5" w14:textId="77777777" w:rsidR="000513CD" w:rsidRPr="001A69B5" w:rsidRDefault="0009509B" w:rsidP="001A69B5">
            <w:r w:rsidRPr="001A69B5">
              <w:t>144 549</w:t>
            </w:r>
          </w:p>
        </w:tc>
        <w:tc>
          <w:tcPr>
            <w:tcW w:w="1300" w:type="dxa"/>
          </w:tcPr>
          <w:p w14:paraId="74F8EF63" w14:textId="77777777" w:rsidR="000513CD" w:rsidRPr="001A69B5" w:rsidRDefault="0009509B" w:rsidP="001A69B5">
            <w:r w:rsidRPr="001A69B5">
              <w:t>144 549</w:t>
            </w:r>
          </w:p>
        </w:tc>
      </w:tr>
      <w:tr w:rsidR="000513CD" w:rsidRPr="001A69B5" w14:paraId="7CAE06C0" w14:textId="77777777" w:rsidTr="003405E6">
        <w:trPr>
          <w:trHeight w:val="640"/>
        </w:trPr>
        <w:tc>
          <w:tcPr>
            <w:tcW w:w="840" w:type="dxa"/>
          </w:tcPr>
          <w:p w14:paraId="0323331B" w14:textId="77777777" w:rsidR="000513CD" w:rsidRPr="001A69B5" w:rsidRDefault="0009509B" w:rsidP="001A69B5">
            <w:r w:rsidRPr="001A69B5">
              <w:t>66</w:t>
            </w:r>
          </w:p>
        </w:tc>
        <w:tc>
          <w:tcPr>
            <w:tcW w:w="4800" w:type="dxa"/>
          </w:tcPr>
          <w:p w14:paraId="786C34D3" w14:textId="77777777" w:rsidR="000513CD" w:rsidRPr="001A69B5" w:rsidRDefault="0009509B" w:rsidP="001A69B5">
            <w:proofErr w:type="spellStart"/>
            <w:r w:rsidRPr="001A69B5">
              <w:t>Tilskot</w:t>
            </w:r>
            <w:proofErr w:type="spellEnd"/>
            <w:r w:rsidRPr="001A69B5">
              <w:t xml:space="preserve"> til </w:t>
            </w:r>
            <w:proofErr w:type="spellStart"/>
            <w:r w:rsidRPr="001A69B5">
              <w:t>auka</w:t>
            </w:r>
            <w:proofErr w:type="spellEnd"/>
            <w:r w:rsidRPr="001A69B5">
              <w:t xml:space="preserve"> barnehagedeltaking for minoritetsspråklege barn</w:t>
            </w:r>
          </w:p>
        </w:tc>
        <w:tc>
          <w:tcPr>
            <w:tcW w:w="1300" w:type="dxa"/>
          </w:tcPr>
          <w:p w14:paraId="6A336E53" w14:textId="77777777" w:rsidR="000513CD" w:rsidRPr="001A69B5" w:rsidRDefault="0009509B" w:rsidP="001A69B5">
            <w:r w:rsidRPr="001A69B5">
              <w:t>17 341</w:t>
            </w:r>
          </w:p>
        </w:tc>
        <w:tc>
          <w:tcPr>
            <w:tcW w:w="1300" w:type="dxa"/>
          </w:tcPr>
          <w:p w14:paraId="521C57AB" w14:textId="77777777" w:rsidR="000513CD" w:rsidRPr="001A69B5" w:rsidRDefault="0009509B" w:rsidP="001A69B5">
            <w:r w:rsidRPr="001A69B5">
              <w:t>17 342</w:t>
            </w:r>
          </w:p>
        </w:tc>
        <w:tc>
          <w:tcPr>
            <w:tcW w:w="1300" w:type="dxa"/>
          </w:tcPr>
          <w:p w14:paraId="245C1C15" w14:textId="77777777" w:rsidR="000513CD" w:rsidRPr="001A69B5" w:rsidRDefault="0009509B" w:rsidP="001A69B5">
            <w:r w:rsidRPr="001A69B5">
              <w:t>17 342</w:t>
            </w:r>
          </w:p>
        </w:tc>
      </w:tr>
      <w:tr w:rsidR="000513CD" w:rsidRPr="001A69B5" w14:paraId="7BC9DB26" w14:textId="77777777" w:rsidTr="003405E6">
        <w:trPr>
          <w:trHeight w:val="380"/>
        </w:trPr>
        <w:tc>
          <w:tcPr>
            <w:tcW w:w="840" w:type="dxa"/>
          </w:tcPr>
          <w:p w14:paraId="3B45EBA3" w14:textId="77777777" w:rsidR="000513CD" w:rsidRPr="001A69B5" w:rsidRDefault="0009509B" w:rsidP="001A69B5">
            <w:r w:rsidRPr="001A69B5">
              <w:t>70</w:t>
            </w:r>
          </w:p>
        </w:tc>
        <w:tc>
          <w:tcPr>
            <w:tcW w:w="4800" w:type="dxa"/>
          </w:tcPr>
          <w:p w14:paraId="046D97AC" w14:textId="77777777" w:rsidR="000513CD" w:rsidRPr="001A69B5" w:rsidRDefault="0009509B" w:rsidP="001A69B5">
            <w:proofErr w:type="spellStart"/>
            <w:r w:rsidRPr="001A69B5">
              <w:t>Tilskot</w:t>
            </w:r>
            <w:proofErr w:type="spellEnd"/>
            <w:r w:rsidRPr="001A69B5">
              <w:t xml:space="preserve"> til </w:t>
            </w:r>
            <w:proofErr w:type="spellStart"/>
            <w:r w:rsidRPr="001A69B5">
              <w:t>symjing</w:t>
            </w:r>
            <w:proofErr w:type="spellEnd"/>
            <w:r w:rsidRPr="001A69B5">
              <w:t xml:space="preserve"> i </w:t>
            </w:r>
            <w:proofErr w:type="spellStart"/>
            <w:r w:rsidRPr="001A69B5">
              <w:t>barnehagane</w:t>
            </w:r>
            <w:proofErr w:type="spellEnd"/>
          </w:p>
        </w:tc>
        <w:tc>
          <w:tcPr>
            <w:tcW w:w="1300" w:type="dxa"/>
          </w:tcPr>
          <w:p w14:paraId="7B605196" w14:textId="77777777" w:rsidR="000513CD" w:rsidRPr="001A69B5" w:rsidRDefault="0009509B" w:rsidP="001A69B5">
            <w:r w:rsidRPr="001A69B5">
              <w:t>56 767</w:t>
            </w:r>
          </w:p>
        </w:tc>
        <w:tc>
          <w:tcPr>
            <w:tcW w:w="1300" w:type="dxa"/>
          </w:tcPr>
          <w:p w14:paraId="3926D8DC" w14:textId="77777777" w:rsidR="000513CD" w:rsidRPr="001A69B5" w:rsidRDefault="0009509B" w:rsidP="001A69B5">
            <w:r w:rsidRPr="001A69B5">
              <w:t>72 233</w:t>
            </w:r>
          </w:p>
        </w:tc>
        <w:tc>
          <w:tcPr>
            <w:tcW w:w="1300" w:type="dxa"/>
          </w:tcPr>
          <w:p w14:paraId="225A4305" w14:textId="77777777" w:rsidR="000513CD" w:rsidRPr="001A69B5" w:rsidRDefault="0009509B" w:rsidP="001A69B5">
            <w:r w:rsidRPr="001A69B5">
              <w:t>72 233</w:t>
            </w:r>
          </w:p>
        </w:tc>
      </w:tr>
      <w:tr w:rsidR="000513CD" w:rsidRPr="001A69B5" w14:paraId="47B973B1" w14:textId="77777777" w:rsidTr="003405E6">
        <w:trPr>
          <w:trHeight w:val="380"/>
        </w:trPr>
        <w:tc>
          <w:tcPr>
            <w:tcW w:w="840" w:type="dxa"/>
          </w:tcPr>
          <w:p w14:paraId="09E933D3" w14:textId="77777777" w:rsidR="000513CD" w:rsidRPr="001A69B5" w:rsidRDefault="000513CD" w:rsidP="001A69B5"/>
        </w:tc>
        <w:tc>
          <w:tcPr>
            <w:tcW w:w="4800" w:type="dxa"/>
          </w:tcPr>
          <w:p w14:paraId="5275D23C" w14:textId="77777777" w:rsidR="000513CD" w:rsidRPr="001A69B5" w:rsidRDefault="0009509B" w:rsidP="001A69B5">
            <w:r w:rsidRPr="001A69B5">
              <w:t>Sum kap. 231</w:t>
            </w:r>
          </w:p>
        </w:tc>
        <w:tc>
          <w:tcPr>
            <w:tcW w:w="1300" w:type="dxa"/>
          </w:tcPr>
          <w:p w14:paraId="0D0F2490" w14:textId="77777777" w:rsidR="000513CD" w:rsidRPr="001A69B5" w:rsidRDefault="0009509B" w:rsidP="001A69B5">
            <w:r w:rsidRPr="001A69B5">
              <w:t>765 935</w:t>
            </w:r>
          </w:p>
        </w:tc>
        <w:tc>
          <w:tcPr>
            <w:tcW w:w="1300" w:type="dxa"/>
          </w:tcPr>
          <w:p w14:paraId="18FA56D8" w14:textId="77777777" w:rsidR="000513CD" w:rsidRPr="001A69B5" w:rsidRDefault="0009509B" w:rsidP="001A69B5">
            <w:r w:rsidRPr="001A69B5">
              <w:t>703 815</w:t>
            </w:r>
          </w:p>
        </w:tc>
        <w:tc>
          <w:tcPr>
            <w:tcW w:w="1300" w:type="dxa"/>
          </w:tcPr>
          <w:p w14:paraId="56E26E97" w14:textId="77777777" w:rsidR="000513CD" w:rsidRPr="001A69B5" w:rsidRDefault="0009509B" w:rsidP="001A69B5">
            <w:r w:rsidRPr="001A69B5">
              <w:t>750 977</w:t>
            </w:r>
          </w:p>
        </w:tc>
      </w:tr>
    </w:tbl>
    <w:p w14:paraId="586FFE42"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p>
    <w:p w14:paraId="5B7A0730" w14:textId="77777777" w:rsidR="000513CD" w:rsidRPr="001A69B5" w:rsidRDefault="0009509B" w:rsidP="001A69B5">
      <w:proofErr w:type="spellStart"/>
      <w:r w:rsidRPr="001A69B5">
        <w:t>Midlane</w:t>
      </w:r>
      <w:proofErr w:type="spellEnd"/>
      <w:r w:rsidRPr="001A69B5">
        <w:t xml:space="preserve"> på posten skal </w:t>
      </w:r>
      <w:proofErr w:type="spellStart"/>
      <w:r w:rsidRPr="001A69B5">
        <w:t>medverke</w:t>
      </w:r>
      <w:proofErr w:type="spellEnd"/>
      <w:r w:rsidRPr="001A69B5">
        <w:t xml:space="preserve"> til å heve kvaliteten på </w:t>
      </w:r>
      <w:proofErr w:type="spellStart"/>
      <w:r w:rsidRPr="001A69B5">
        <w:t>barnehagetilbodet</w:t>
      </w:r>
      <w:proofErr w:type="spellEnd"/>
      <w:r w:rsidRPr="001A69B5">
        <w:t xml:space="preserve">, i både kommunale og private </w:t>
      </w:r>
      <w:proofErr w:type="spellStart"/>
      <w:r w:rsidRPr="001A69B5">
        <w:t>barnehagar</w:t>
      </w:r>
      <w:proofErr w:type="spellEnd"/>
      <w:r w:rsidRPr="001A69B5">
        <w:t xml:space="preserve">. </w:t>
      </w:r>
      <w:proofErr w:type="spellStart"/>
      <w:r w:rsidRPr="001A69B5">
        <w:t>Midlane</w:t>
      </w:r>
      <w:proofErr w:type="spellEnd"/>
      <w:r w:rsidRPr="001A69B5">
        <w:t xml:space="preserve"> finansierer ei rekke kompetansetiltak for alle grupper tilsette. </w:t>
      </w:r>
      <w:proofErr w:type="spellStart"/>
      <w:r w:rsidRPr="001A69B5">
        <w:t>Vidare</w:t>
      </w:r>
      <w:proofErr w:type="spellEnd"/>
      <w:r w:rsidRPr="001A69B5">
        <w:t xml:space="preserve"> blir </w:t>
      </w:r>
      <w:proofErr w:type="spellStart"/>
      <w:r w:rsidRPr="001A69B5">
        <w:t>midlane</w:t>
      </w:r>
      <w:proofErr w:type="spellEnd"/>
      <w:r w:rsidRPr="001A69B5">
        <w:t xml:space="preserve"> nytta til andre kvalitetstiltak, </w:t>
      </w:r>
      <w:proofErr w:type="spellStart"/>
      <w:r w:rsidRPr="001A69B5">
        <w:t>tilretteleggingsmidlar</w:t>
      </w:r>
      <w:proofErr w:type="spellEnd"/>
      <w:r w:rsidRPr="001A69B5">
        <w:t xml:space="preserve"> til </w:t>
      </w:r>
      <w:proofErr w:type="spellStart"/>
      <w:r w:rsidRPr="001A69B5">
        <w:t>barnehageeigarar</w:t>
      </w:r>
      <w:proofErr w:type="spellEnd"/>
      <w:r w:rsidRPr="001A69B5">
        <w:t xml:space="preserve"> som har tilsette som </w:t>
      </w:r>
      <w:proofErr w:type="spellStart"/>
      <w:r w:rsidRPr="001A69B5">
        <w:t>deltek</w:t>
      </w:r>
      <w:proofErr w:type="spellEnd"/>
      <w:r w:rsidRPr="001A69B5">
        <w:t xml:space="preserve"> på </w:t>
      </w:r>
      <w:proofErr w:type="spellStart"/>
      <w:r w:rsidRPr="001A69B5">
        <w:t>studietilbod</w:t>
      </w:r>
      <w:proofErr w:type="spellEnd"/>
      <w:r w:rsidRPr="001A69B5">
        <w:t xml:space="preserve">, </w:t>
      </w:r>
      <w:proofErr w:type="spellStart"/>
      <w:r w:rsidRPr="001A69B5">
        <w:t>auka</w:t>
      </w:r>
      <w:proofErr w:type="spellEnd"/>
      <w:r w:rsidRPr="001A69B5">
        <w:t xml:space="preserve"> kunnskapsgrunnlag om barnehagen og forvaltning av ulike tiltak.</w:t>
      </w:r>
    </w:p>
    <w:p w14:paraId="737294C6" w14:textId="77777777" w:rsidR="000513CD" w:rsidRPr="001A69B5" w:rsidRDefault="0009509B" w:rsidP="001A69B5">
      <w:pPr>
        <w:pStyle w:val="avsnitt-tittel"/>
      </w:pPr>
      <w:r w:rsidRPr="001A69B5">
        <w:t>Mål for 2022</w:t>
      </w:r>
    </w:p>
    <w:p w14:paraId="0DC2760E" w14:textId="77777777" w:rsidR="000513CD" w:rsidRPr="001A69B5" w:rsidRDefault="0009509B" w:rsidP="001A69B5">
      <w:r w:rsidRPr="001A69B5">
        <w:t xml:space="preserve">Å </w:t>
      </w:r>
      <w:proofErr w:type="spellStart"/>
      <w:r w:rsidRPr="001A69B5">
        <w:t>auke</w:t>
      </w:r>
      <w:proofErr w:type="spellEnd"/>
      <w:r w:rsidRPr="001A69B5">
        <w:t xml:space="preserve"> kvaliteten på </w:t>
      </w:r>
      <w:proofErr w:type="spellStart"/>
      <w:r w:rsidRPr="001A69B5">
        <w:t>barnehagetilbodet</w:t>
      </w:r>
      <w:proofErr w:type="spellEnd"/>
      <w:r w:rsidRPr="001A69B5">
        <w:t xml:space="preserve"> og få </w:t>
      </w:r>
      <w:proofErr w:type="spellStart"/>
      <w:r w:rsidRPr="001A69B5">
        <w:t>meir</w:t>
      </w:r>
      <w:proofErr w:type="spellEnd"/>
      <w:r w:rsidRPr="001A69B5">
        <w:t xml:space="preserve"> kunnskap om barnehagen.</w:t>
      </w:r>
    </w:p>
    <w:p w14:paraId="7837AFF4" w14:textId="77777777" w:rsidR="000513CD" w:rsidRPr="001A69B5" w:rsidRDefault="0009509B" w:rsidP="001A69B5">
      <w:pPr>
        <w:pStyle w:val="avsnitt-tittel"/>
      </w:pPr>
      <w:r w:rsidRPr="001A69B5">
        <w:t>Resultat i 2020</w:t>
      </w:r>
    </w:p>
    <w:p w14:paraId="0B661EAD" w14:textId="77777777" w:rsidR="000513CD" w:rsidRPr="001A69B5" w:rsidRDefault="0009509B" w:rsidP="001A69B5">
      <w:r w:rsidRPr="001A69B5">
        <w:t xml:space="preserve">Samla blei det nytta 436,9 mill. kroner over posten i 2020. Av dette gjekk 369,1 mill. kroner til kompetansetiltak for </w:t>
      </w:r>
      <w:proofErr w:type="gramStart"/>
      <w:r w:rsidRPr="001A69B5">
        <w:t>tilsette</w:t>
      </w:r>
      <w:proofErr w:type="gramEnd"/>
      <w:r w:rsidRPr="001A69B5">
        <w:t xml:space="preserve"> i </w:t>
      </w:r>
      <w:proofErr w:type="spellStart"/>
      <w:r w:rsidRPr="001A69B5">
        <w:t>barnehagane</w:t>
      </w:r>
      <w:proofErr w:type="spellEnd"/>
      <w:r w:rsidRPr="001A69B5">
        <w:t xml:space="preserve"> for å følge opp kompetansestrategien </w:t>
      </w:r>
      <w:r w:rsidRPr="001A69B5">
        <w:rPr>
          <w:rStyle w:val="kursiv"/>
        </w:rPr>
        <w:t>Kompetanse for fremtidens barnehage. Revidert strategi for kompetanse og rekruttering 2018–2022</w:t>
      </w:r>
      <w:r w:rsidRPr="001A69B5">
        <w:t>.</w:t>
      </w:r>
    </w:p>
    <w:p w14:paraId="67B39036" w14:textId="77777777" w:rsidR="000513CD" w:rsidRPr="001A69B5" w:rsidRDefault="0009509B" w:rsidP="001A69B5">
      <w:pPr>
        <w:pStyle w:val="avsnitt-undertittel"/>
      </w:pPr>
      <w:r w:rsidRPr="001A69B5">
        <w:t>Oppfølging av kompetansestrategien</w:t>
      </w:r>
    </w:p>
    <w:p w14:paraId="6EB05EC0" w14:textId="16E74DF6" w:rsidR="000513CD" w:rsidRDefault="0009509B" w:rsidP="001A69B5">
      <w:r w:rsidRPr="001A69B5">
        <w:t xml:space="preserve">Departementet </w:t>
      </w:r>
      <w:proofErr w:type="spellStart"/>
      <w:r w:rsidRPr="001A69B5">
        <w:t>legg</w:t>
      </w:r>
      <w:proofErr w:type="spellEnd"/>
      <w:r w:rsidRPr="001A69B5">
        <w:t xml:space="preserve"> til grunn at kompetansetiltak for alle grupper tilsette </w:t>
      </w:r>
      <w:proofErr w:type="spellStart"/>
      <w:r w:rsidRPr="001A69B5">
        <w:t>medverkar</w:t>
      </w:r>
      <w:proofErr w:type="spellEnd"/>
      <w:r w:rsidRPr="001A69B5">
        <w:t xml:space="preserve"> til </w:t>
      </w:r>
      <w:proofErr w:type="spellStart"/>
      <w:r w:rsidRPr="001A69B5">
        <w:t>høgare</w:t>
      </w:r>
      <w:proofErr w:type="spellEnd"/>
      <w:r w:rsidRPr="001A69B5">
        <w:t xml:space="preserve"> kvalitet på </w:t>
      </w:r>
      <w:proofErr w:type="spellStart"/>
      <w:r w:rsidRPr="001A69B5">
        <w:t>barnehagetilbodet</w:t>
      </w:r>
      <w:proofErr w:type="spellEnd"/>
      <w:r w:rsidRPr="001A69B5">
        <w:t xml:space="preserve">, og at tiltaka er viktige </w:t>
      </w:r>
      <w:proofErr w:type="spellStart"/>
      <w:r w:rsidRPr="001A69B5">
        <w:t>verkemiddel</w:t>
      </w:r>
      <w:proofErr w:type="spellEnd"/>
      <w:r w:rsidRPr="001A69B5">
        <w:t xml:space="preserve"> i arbeidet med å utvikle praksisen i barnehagen i samsvar med rammeplanen. Tabell 4.16 gir </w:t>
      </w:r>
      <w:proofErr w:type="gramStart"/>
      <w:r w:rsidRPr="001A69B5">
        <w:t>ei oversikt</w:t>
      </w:r>
      <w:proofErr w:type="gramEnd"/>
      <w:r w:rsidRPr="001A69B5">
        <w:t xml:space="preserve"> over </w:t>
      </w:r>
      <w:proofErr w:type="spellStart"/>
      <w:r w:rsidRPr="001A69B5">
        <w:t>dei</w:t>
      </w:r>
      <w:proofErr w:type="spellEnd"/>
      <w:r w:rsidRPr="001A69B5">
        <w:t xml:space="preserve"> ulike kompetansetiltaka som er del av kompetansestrategien.</w:t>
      </w:r>
    </w:p>
    <w:p w14:paraId="42A68F03" w14:textId="6B3FDE43" w:rsidR="006E2411" w:rsidRPr="001A69B5" w:rsidRDefault="006E2411" w:rsidP="006E2411">
      <w:pPr>
        <w:pStyle w:val="tabell-tittel"/>
      </w:pPr>
      <w:r w:rsidRPr="001A69B5">
        <w:t xml:space="preserve">Fordeling av </w:t>
      </w:r>
      <w:proofErr w:type="spellStart"/>
      <w:r w:rsidRPr="001A69B5">
        <w:t>midlar</w:t>
      </w:r>
      <w:proofErr w:type="spellEnd"/>
      <w:r w:rsidRPr="001A69B5">
        <w:t xml:space="preserve"> til oppfølging av kompetansestrategien for </w:t>
      </w:r>
      <w:proofErr w:type="spellStart"/>
      <w:r w:rsidRPr="001A69B5">
        <w:t>barnehagar</w:t>
      </w:r>
      <w:proofErr w:type="spellEnd"/>
      <w:r w:rsidRPr="001A69B5">
        <w:t xml:space="preserve"> i 2020</w:t>
      </w:r>
    </w:p>
    <w:p w14:paraId="7F2FE49B"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6580"/>
        <w:gridCol w:w="1720"/>
        <w:gridCol w:w="1240"/>
      </w:tblGrid>
      <w:tr w:rsidR="000513CD" w:rsidRPr="001A69B5" w14:paraId="415D2E7E" w14:textId="77777777" w:rsidTr="001B3733">
        <w:trPr>
          <w:trHeight w:val="360"/>
        </w:trPr>
        <w:tc>
          <w:tcPr>
            <w:tcW w:w="6580" w:type="dxa"/>
          </w:tcPr>
          <w:p w14:paraId="57A20D54" w14:textId="77777777" w:rsidR="000513CD" w:rsidRPr="001A69B5" w:rsidRDefault="000513CD" w:rsidP="001A69B5"/>
        </w:tc>
        <w:tc>
          <w:tcPr>
            <w:tcW w:w="1720" w:type="dxa"/>
          </w:tcPr>
          <w:p w14:paraId="7EE644B3" w14:textId="77777777" w:rsidR="000513CD" w:rsidRPr="001A69B5" w:rsidRDefault="000513CD" w:rsidP="001A69B5"/>
        </w:tc>
        <w:tc>
          <w:tcPr>
            <w:tcW w:w="1240" w:type="dxa"/>
          </w:tcPr>
          <w:p w14:paraId="62E68A86" w14:textId="77777777" w:rsidR="000513CD" w:rsidRPr="001A69B5" w:rsidRDefault="0009509B" w:rsidP="001A69B5">
            <w:r w:rsidRPr="001A69B5">
              <w:t>(i mill. kr)</w:t>
            </w:r>
          </w:p>
        </w:tc>
      </w:tr>
      <w:tr w:rsidR="000513CD" w:rsidRPr="001A69B5" w14:paraId="1564D1E2" w14:textId="77777777" w:rsidTr="001B3733">
        <w:trPr>
          <w:trHeight w:val="360"/>
        </w:trPr>
        <w:tc>
          <w:tcPr>
            <w:tcW w:w="6580" w:type="dxa"/>
          </w:tcPr>
          <w:p w14:paraId="2ECD5C42" w14:textId="77777777" w:rsidR="000513CD" w:rsidRPr="001A69B5" w:rsidRDefault="0009509B" w:rsidP="001A69B5">
            <w:r w:rsidRPr="001A69B5">
              <w:t>Type kompetansetiltak</w:t>
            </w:r>
          </w:p>
        </w:tc>
        <w:tc>
          <w:tcPr>
            <w:tcW w:w="1720" w:type="dxa"/>
          </w:tcPr>
          <w:p w14:paraId="17592A91" w14:textId="77777777" w:rsidR="000513CD" w:rsidRPr="001A69B5" w:rsidRDefault="0009509B" w:rsidP="001A69B5">
            <w:r w:rsidRPr="001A69B5">
              <w:t xml:space="preserve">Tal på </w:t>
            </w:r>
            <w:proofErr w:type="spellStart"/>
            <w:r w:rsidRPr="001A69B5">
              <w:t>deltakarar</w:t>
            </w:r>
            <w:proofErr w:type="spellEnd"/>
          </w:p>
        </w:tc>
        <w:tc>
          <w:tcPr>
            <w:tcW w:w="1240" w:type="dxa"/>
          </w:tcPr>
          <w:p w14:paraId="52C2C74E" w14:textId="77777777" w:rsidR="000513CD" w:rsidRPr="001A69B5" w:rsidRDefault="0009509B" w:rsidP="001A69B5">
            <w:r w:rsidRPr="001A69B5">
              <w:t xml:space="preserve">Beløp </w:t>
            </w:r>
          </w:p>
        </w:tc>
      </w:tr>
      <w:tr w:rsidR="000513CD" w:rsidRPr="001A69B5" w14:paraId="79E66F32" w14:textId="77777777" w:rsidTr="001B3733">
        <w:trPr>
          <w:trHeight w:val="380"/>
        </w:trPr>
        <w:tc>
          <w:tcPr>
            <w:tcW w:w="6580" w:type="dxa"/>
          </w:tcPr>
          <w:p w14:paraId="57D476B5" w14:textId="77777777" w:rsidR="000513CD" w:rsidRPr="001A69B5" w:rsidRDefault="0009509B" w:rsidP="001A69B5">
            <w:r w:rsidRPr="001A69B5">
              <w:t>Den regionale ordninga for kompetanseutvikling</w:t>
            </w:r>
          </w:p>
        </w:tc>
        <w:tc>
          <w:tcPr>
            <w:tcW w:w="1720" w:type="dxa"/>
          </w:tcPr>
          <w:p w14:paraId="0CDAF305" w14:textId="77777777" w:rsidR="000513CD" w:rsidRPr="001A69B5" w:rsidRDefault="000513CD" w:rsidP="001A69B5"/>
        </w:tc>
        <w:tc>
          <w:tcPr>
            <w:tcW w:w="1240" w:type="dxa"/>
          </w:tcPr>
          <w:p w14:paraId="46A9C48F" w14:textId="77777777" w:rsidR="000513CD" w:rsidRPr="001A69B5" w:rsidRDefault="0009509B" w:rsidP="001A69B5">
            <w:r w:rsidRPr="001A69B5">
              <w:t>193,4</w:t>
            </w:r>
          </w:p>
        </w:tc>
      </w:tr>
      <w:tr w:rsidR="000513CD" w:rsidRPr="001A69B5" w14:paraId="328D2267" w14:textId="77777777" w:rsidTr="001B3733">
        <w:trPr>
          <w:trHeight w:val="880"/>
        </w:trPr>
        <w:tc>
          <w:tcPr>
            <w:tcW w:w="6580" w:type="dxa"/>
          </w:tcPr>
          <w:p w14:paraId="1844DBC9" w14:textId="77777777" w:rsidR="000513CD" w:rsidRPr="001A69B5" w:rsidRDefault="0009509B" w:rsidP="001A69B5">
            <w:proofErr w:type="spellStart"/>
            <w:r w:rsidRPr="001A69B5">
              <w:t>Vidareutdanning</w:t>
            </w:r>
            <w:proofErr w:type="spellEnd"/>
            <w:r w:rsidRPr="001A69B5">
              <w:t xml:space="preserve"> for </w:t>
            </w:r>
            <w:proofErr w:type="spellStart"/>
            <w:r w:rsidRPr="001A69B5">
              <w:t>barnehagelærarar</w:t>
            </w:r>
            <w:proofErr w:type="spellEnd"/>
            <w:r w:rsidRPr="001A69B5">
              <w:t xml:space="preserve">, tilleggsutdanning i barnehagepedagogikk og </w:t>
            </w:r>
            <w:proofErr w:type="spellStart"/>
            <w:r w:rsidRPr="001A69B5">
              <w:t>rettleiarutdanning</w:t>
            </w:r>
            <w:proofErr w:type="spellEnd"/>
            <w:r w:rsidRPr="001A69B5">
              <w:t xml:space="preserve"> for </w:t>
            </w:r>
            <w:proofErr w:type="spellStart"/>
            <w:r w:rsidRPr="001A69B5">
              <w:t>praksislærarar</w:t>
            </w:r>
            <w:proofErr w:type="spellEnd"/>
            <w:r w:rsidRPr="001A69B5">
              <w:t xml:space="preserve">, inkludert </w:t>
            </w:r>
            <w:proofErr w:type="spellStart"/>
            <w:r w:rsidRPr="001A69B5">
              <w:t>tilretteleggingsmidlar</w:t>
            </w:r>
            <w:proofErr w:type="spellEnd"/>
          </w:p>
        </w:tc>
        <w:tc>
          <w:tcPr>
            <w:tcW w:w="1720" w:type="dxa"/>
          </w:tcPr>
          <w:p w14:paraId="24B062FF" w14:textId="77777777" w:rsidR="000513CD" w:rsidRPr="001A69B5" w:rsidRDefault="0009509B" w:rsidP="001A69B5">
            <w:r w:rsidRPr="001A69B5">
              <w:t>1 004</w:t>
            </w:r>
          </w:p>
        </w:tc>
        <w:tc>
          <w:tcPr>
            <w:tcW w:w="1240" w:type="dxa"/>
          </w:tcPr>
          <w:p w14:paraId="1DD29439" w14:textId="77777777" w:rsidR="000513CD" w:rsidRPr="001A69B5" w:rsidRDefault="0009509B" w:rsidP="001A69B5">
            <w:r w:rsidRPr="001A69B5">
              <w:t>97,5</w:t>
            </w:r>
          </w:p>
        </w:tc>
      </w:tr>
      <w:tr w:rsidR="000513CD" w:rsidRPr="001A69B5" w14:paraId="08E0A09D" w14:textId="77777777" w:rsidTr="001B3733">
        <w:trPr>
          <w:trHeight w:val="640"/>
        </w:trPr>
        <w:tc>
          <w:tcPr>
            <w:tcW w:w="6580" w:type="dxa"/>
          </w:tcPr>
          <w:p w14:paraId="6B6D9F22" w14:textId="77777777" w:rsidR="000513CD" w:rsidRPr="001A69B5" w:rsidRDefault="0009509B" w:rsidP="001A69B5">
            <w:r w:rsidRPr="001A69B5">
              <w:t xml:space="preserve">Arbeidsplassbasert </w:t>
            </w:r>
            <w:proofErr w:type="spellStart"/>
            <w:r w:rsidRPr="001A69B5">
              <w:t>barnehagelærarutdanning</w:t>
            </w:r>
            <w:proofErr w:type="spellEnd"/>
            <w:r w:rsidRPr="001A69B5">
              <w:t xml:space="preserve"> (ABLU) – fire kull som går over fire </w:t>
            </w:r>
            <w:proofErr w:type="spellStart"/>
            <w:r w:rsidRPr="001A69B5">
              <w:t>skuleår</w:t>
            </w:r>
            <w:proofErr w:type="spellEnd"/>
            <w:r w:rsidRPr="001A69B5">
              <w:t xml:space="preserve"> – </w:t>
            </w:r>
            <w:proofErr w:type="spellStart"/>
            <w:r w:rsidRPr="001A69B5">
              <w:t>midlar</w:t>
            </w:r>
            <w:proofErr w:type="spellEnd"/>
            <w:r w:rsidRPr="001A69B5">
              <w:t xml:space="preserve"> til </w:t>
            </w:r>
            <w:proofErr w:type="spellStart"/>
            <w:r w:rsidRPr="001A69B5">
              <w:t>studieplassar</w:t>
            </w:r>
            <w:proofErr w:type="spellEnd"/>
          </w:p>
        </w:tc>
        <w:tc>
          <w:tcPr>
            <w:tcW w:w="1720" w:type="dxa"/>
          </w:tcPr>
          <w:p w14:paraId="677ED3C2" w14:textId="77777777" w:rsidR="000513CD" w:rsidRPr="001A69B5" w:rsidRDefault="0009509B" w:rsidP="001A69B5">
            <w:r w:rsidRPr="001A69B5">
              <w:t>363</w:t>
            </w:r>
          </w:p>
        </w:tc>
        <w:tc>
          <w:tcPr>
            <w:tcW w:w="1240" w:type="dxa"/>
          </w:tcPr>
          <w:p w14:paraId="078EB5C9" w14:textId="77777777" w:rsidR="000513CD" w:rsidRPr="001A69B5" w:rsidRDefault="0009509B" w:rsidP="001A69B5">
            <w:r w:rsidRPr="001A69B5">
              <w:t>25,9</w:t>
            </w:r>
          </w:p>
        </w:tc>
      </w:tr>
      <w:tr w:rsidR="000513CD" w:rsidRPr="001A69B5" w14:paraId="5A580BF4" w14:textId="77777777" w:rsidTr="001B3733">
        <w:trPr>
          <w:trHeight w:val="380"/>
        </w:trPr>
        <w:tc>
          <w:tcPr>
            <w:tcW w:w="6580" w:type="dxa"/>
          </w:tcPr>
          <w:p w14:paraId="2C7E4A2E" w14:textId="77777777" w:rsidR="000513CD" w:rsidRPr="001A69B5" w:rsidRDefault="0009509B" w:rsidP="001A69B5">
            <w:proofErr w:type="spellStart"/>
            <w:r w:rsidRPr="001A69B5">
              <w:t>Leiarutdanning</w:t>
            </w:r>
            <w:proofErr w:type="spellEnd"/>
            <w:r w:rsidRPr="001A69B5">
              <w:t xml:space="preserve"> for </w:t>
            </w:r>
            <w:proofErr w:type="spellStart"/>
            <w:r w:rsidRPr="001A69B5">
              <w:t>barnehagestyrarar</w:t>
            </w:r>
            <w:proofErr w:type="spellEnd"/>
          </w:p>
        </w:tc>
        <w:tc>
          <w:tcPr>
            <w:tcW w:w="1720" w:type="dxa"/>
          </w:tcPr>
          <w:p w14:paraId="03F08175" w14:textId="77777777" w:rsidR="000513CD" w:rsidRPr="001A69B5" w:rsidRDefault="0009509B" w:rsidP="001A69B5">
            <w:r w:rsidRPr="001A69B5">
              <w:t>370</w:t>
            </w:r>
          </w:p>
        </w:tc>
        <w:tc>
          <w:tcPr>
            <w:tcW w:w="1240" w:type="dxa"/>
          </w:tcPr>
          <w:p w14:paraId="3CA32891" w14:textId="77777777" w:rsidR="000513CD" w:rsidRPr="001A69B5" w:rsidRDefault="0009509B" w:rsidP="001A69B5">
            <w:r w:rsidRPr="001A69B5">
              <w:t>27,8</w:t>
            </w:r>
          </w:p>
        </w:tc>
      </w:tr>
      <w:tr w:rsidR="000513CD" w:rsidRPr="001A69B5" w14:paraId="4F62C5FD" w14:textId="77777777" w:rsidTr="001B3733">
        <w:trPr>
          <w:trHeight w:val="380"/>
        </w:trPr>
        <w:tc>
          <w:tcPr>
            <w:tcW w:w="6580" w:type="dxa"/>
          </w:tcPr>
          <w:p w14:paraId="7ECF8234" w14:textId="77777777" w:rsidR="000513CD" w:rsidRPr="001A69B5" w:rsidRDefault="0009509B" w:rsidP="001A69B5">
            <w:proofErr w:type="spellStart"/>
            <w:r w:rsidRPr="001A69B5">
              <w:t>Fagskuleutdanning</w:t>
            </w:r>
            <w:proofErr w:type="spellEnd"/>
            <w:r w:rsidRPr="001A69B5">
              <w:t xml:space="preserve"> i oppvekstfag – tre kull som går over to </w:t>
            </w:r>
            <w:proofErr w:type="spellStart"/>
            <w:r w:rsidRPr="001A69B5">
              <w:t>skuleår</w:t>
            </w:r>
            <w:proofErr w:type="spellEnd"/>
          </w:p>
        </w:tc>
        <w:tc>
          <w:tcPr>
            <w:tcW w:w="1720" w:type="dxa"/>
          </w:tcPr>
          <w:p w14:paraId="79C2FAAD" w14:textId="77777777" w:rsidR="000513CD" w:rsidRPr="001A69B5" w:rsidRDefault="0009509B" w:rsidP="001A69B5">
            <w:r w:rsidRPr="001A69B5">
              <w:t>470</w:t>
            </w:r>
          </w:p>
        </w:tc>
        <w:tc>
          <w:tcPr>
            <w:tcW w:w="1240" w:type="dxa"/>
          </w:tcPr>
          <w:p w14:paraId="4817AD5E" w14:textId="77777777" w:rsidR="000513CD" w:rsidRPr="001A69B5" w:rsidRDefault="0009509B" w:rsidP="001A69B5">
            <w:r w:rsidRPr="001A69B5">
              <w:t>20,0</w:t>
            </w:r>
          </w:p>
        </w:tc>
      </w:tr>
      <w:tr w:rsidR="000513CD" w:rsidRPr="001A69B5" w14:paraId="7BD6897C" w14:textId="77777777" w:rsidTr="001B3733">
        <w:trPr>
          <w:trHeight w:val="640"/>
        </w:trPr>
        <w:tc>
          <w:tcPr>
            <w:tcW w:w="6580" w:type="dxa"/>
          </w:tcPr>
          <w:p w14:paraId="1B5268C2" w14:textId="77777777" w:rsidR="000513CD" w:rsidRPr="001A69B5" w:rsidRDefault="0009509B" w:rsidP="001A69B5">
            <w:r w:rsidRPr="001A69B5">
              <w:t xml:space="preserve">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Tiltaket er samordna med </w:t>
            </w:r>
            <w:proofErr w:type="spellStart"/>
            <w:proofErr w:type="gramStart"/>
            <w:r w:rsidRPr="001A69B5">
              <w:t>skule</w:t>
            </w:r>
            <w:proofErr w:type="spellEnd"/>
            <w:proofErr w:type="gramEnd"/>
            <w:r w:rsidRPr="001A69B5">
              <w:t xml:space="preserve"> – sjå omtale under kap. 226, post 21</w:t>
            </w:r>
          </w:p>
        </w:tc>
        <w:tc>
          <w:tcPr>
            <w:tcW w:w="1720" w:type="dxa"/>
          </w:tcPr>
          <w:p w14:paraId="438998E4" w14:textId="77777777" w:rsidR="000513CD" w:rsidRPr="001A69B5" w:rsidRDefault="000513CD" w:rsidP="001A69B5"/>
        </w:tc>
        <w:tc>
          <w:tcPr>
            <w:tcW w:w="1240" w:type="dxa"/>
          </w:tcPr>
          <w:p w14:paraId="10BB486F" w14:textId="77777777" w:rsidR="000513CD" w:rsidRPr="001A69B5" w:rsidRDefault="0009509B" w:rsidP="001A69B5">
            <w:r w:rsidRPr="001A69B5">
              <w:t>4,0</w:t>
            </w:r>
          </w:p>
        </w:tc>
      </w:tr>
      <w:tr w:rsidR="000513CD" w:rsidRPr="001A69B5" w14:paraId="45C16F5A" w14:textId="77777777" w:rsidTr="001B3733">
        <w:trPr>
          <w:trHeight w:val="380"/>
        </w:trPr>
        <w:tc>
          <w:tcPr>
            <w:tcW w:w="6580" w:type="dxa"/>
          </w:tcPr>
          <w:p w14:paraId="70655EF8" w14:textId="77777777" w:rsidR="000513CD" w:rsidRPr="001A69B5" w:rsidRDefault="0009509B" w:rsidP="001A69B5">
            <w:proofErr w:type="spellStart"/>
            <w:r w:rsidRPr="001A69B5">
              <w:t>Barnehagefagleg</w:t>
            </w:r>
            <w:proofErr w:type="spellEnd"/>
            <w:r w:rsidRPr="001A69B5">
              <w:t xml:space="preserve"> grunnkompetanse</w:t>
            </w:r>
          </w:p>
        </w:tc>
        <w:tc>
          <w:tcPr>
            <w:tcW w:w="1720" w:type="dxa"/>
          </w:tcPr>
          <w:p w14:paraId="7BF932EC" w14:textId="77777777" w:rsidR="000513CD" w:rsidRPr="001A69B5" w:rsidRDefault="000513CD" w:rsidP="001A69B5"/>
        </w:tc>
        <w:tc>
          <w:tcPr>
            <w:tcW w:w="1240" w:type="dxa"/>
          </w:tcPr>
          <w:p w14:paraId="2223780E" w14:textId="77777777" w:rsidR="000513CD" w:rsidRPr="001A69B5" w:rsidRDefault="0009509B" w:rsidP="001A69B5">
            <w:r w:rsidRPr="001A69B5">
              <w:t>0,5</w:t>
            </w:r>
          </w:p>
        </w:tc>
      </w:tr>
      <w:tr w:rsidR="000513CD" w:rsidRPr="001A69B5" w14:paraId="77267D65" w14:textId="77777777" w:rsidTr="001B3733">
        <w:trPr>
          <w:trHeight w:val="380"/>
        </w:trPr>
        <w:tc>
          <w:tcPr>
            <w:tcW w:w="6580" w:type="dxa"/>
          </w:tcPr>
          <w:p w14:paraId="28D9A75D" w14:textId="77777777" w:rsidR="000513CD" w:rsidRPr="001A69B5" w:rsidRDefault="0009509B" w:rsidP="001A69B5">
            <w:r w:rsidRPr="001A69B5">
              <w:t>Totalt</w:t>
            </w:r>
          </w:p>
        </w:tc>
        <w:tc>
          <w:tcPr>
            <w:tcW w:w="1720" w:type="dxa"/>
          </w:tcPr>
          <w:p w14:paraId="40F66231" w14:textId="77777777" w:rsidR="000513CD" w:rsidRPr="001A69B5" w:rsidRDefault="000513CD" w:rsidP="001A69B5"/>
        </w:tc>
        <w:tc>
          <w:tcPr>
            <w:tcW w:w="1240" w:type="dxa"/>
          </w:tcPr>
          <w:p w14:paraId="4721CF9C" w14:textId="77777777" w:rsidR="000513CD" w:rsidRPr="001A69B5" w:rsidRDefault="0009509B" w:rsidP="001A69B5">
            <w:r w:rsidRPr="001A69B5">
              <w:t>369,1</w:t>
            </w:r>
          </w:p>
        </w:tc>
      </w:tr>
    </w:tbl>
    <w:p w14:paraId="57E6F0B3" w14:textId="77777777" w:rsidR="000513CD" w:rsidRPr="001A69B5" w:rsidRDefault="0009509B" w:rsidP="001A69B5">
      <w:pPr>
        <w:pStyle w:val="avsnitt-undertittel"/>
      </w:pPr>
      <w:r w:rsidRPr="001A69B5">
        <w:t>Den regionale ordninga for kompetanseutvikling</w:t>
      </w:r>
    </w:p>
    <w:p w14:paraId="51ACE1E3" w14:textId="77777777" w:rsidR="000513CD" w:rsidRPr="001A69B5" w:rsidRDefault="0009509B" w:rsidP="001A69B5">
      <w:r w:rsidRPr="001A69B5">
        <w:t xml:space="preserve">I 2020 blei det tildelt 193,4 mill. kroner til den regionale ordninga for kompetanseutvikling som </w:t>
      </w:r>
      <w:proofErr w:type="spellStart"/>
      <w:r w:rsidRPr="001A69B5">
        <w:t>statsforvaltarembeta</w:t>
      </w:r>
      <w:proofErr w:type="spellEnd"/>
      <w:r w:rsidRPr="001A69B5">
        <w:t xml:space="preserve"> har ansvaret for å administrere.</w:t>
      </w:r>
    </w:p>
    <w:p w14:paraId="706299A7" w14:textId="77777777" w:rsidR="000513CD" w:rsidRPr="001A69B5" w:rsidRDefault="0009509B" w:rsidP="001A69B5">
      <w:r w:rsidRPr="001A69B5">
        <w:t xml:space="preserve">Om lag 70 pst. av </w:t>
      </w:r>
      <w:proofErr w:type="spellStart"/>
      <w:r w:rsidRPr="001A69B5">
        <w:t>midlane</w:t>
      </w:r>
      <w:proofErr w:type="spellEnd"/>
      <w:r w:rsidRPr="001A69B5">
        <w:t xml:space="preserve"> blei nytta til barnehagebaserte kompetansetiltak, </w:t>
      </w:r>
      <w:proofErr w:type="spellStart"/>
      <w:r w:rsidRPr="001A69B5">
        <w:t>noko</w:t>
      </w:r>
      <w:proofErr w:type="spellEnd"/>
      <w:r w:rsidRPr="001A69B5">
        <w:t xml:space="preserve"> som har gjort at om lag halvparten av alle </w:t>
      </w:r>
      <w:proofErr w:type="spellStart"/>
      <w:r w:rsidRPr="001A69B5">
        <w:t>barnehagane</w:t>
      </w:r>
      <w:proofErr w:type="spellEnd"/>
      <w:r w:rsidRPr="001A69B5">
        <w:t xml:space="preserve"> i </w:t>
      </w:r>
      <w:proofErr w:type="spellStart"/>
      <w:r w:rsidRPr="001A69B5">
        <w:t>Noreg</w:t>
      </w:r>
      <w:proofErr w:type="spellEnd"/>
      <w:r w:rsidRPr="001A69B5">
        <w:t xml:space="preserve"> har gjennomført barnehagebaserte kompetansetiltak i 2020. Dei fleste tiltaka har </w:t>
      </w:r>
      <w:proofErr w:type="spellStart"/>
      <w:r w:rsidRPr="001A69B5">
        <w:t>vore</w:t>
      </w:r>
      <w:proofErr w:type="spellEnd"/>
      <w:r w:rsidRPr="001A69B5">
        <w:t xml:space="preserve"> </w:t>
      </w:r>
      <w:proofErr w:type="spellStart"/>
      <w:r w:rsidRPr="001A69B5">
        <w:t>innanfor</w:t>
      </w:r>
      <w:proofErr w:type="spellEnd"/>
      <w:r w:rsidRPr="001A69B5">
        <w:t xml:space="preserve"> to av </w:t>
      </w:r>
      <w:proofErr w:type="spellStart"/>
      <w:r w:rsidRPr="001A69B5">
        <w:t>dei</w:t>
      </w:r>
      <w:proofErr w:type="spellEnd"/>
      <w:r w:rsidRPr="001A69B5">
        <w:t xml:space="preserve"> fire satsingsområda i kompetansestrategien:</w:t>
      </w:r>
    </w:p>
    <w:p w14:paraId="11AD93DB" w14:textId="77777777" w:rsidR="000513CD" w:rsidRPr="001A69B5" w:rsidRDefault="0009509B" w:rsidP="001A69B5">
      <w:pPr>
        <w:pStyle w:val="Liste"/>
      </w:pPr>
      <w:r w:rsidRPr="001A69B5">
        <w:t xml:space="preserve">Barnehagen som pedagogisk </w:t>
      </w:r>
      <w:proofErr w:type="spellStart"/>
      <w:r w:rsidRPr="001A69B5">
        <w:t>verksemd</w:t>
      </w:r>
      <w:proofErr w:type="spellEnd"/>
    </w:p>
    <w:p w14:paraId="4B0DF985" w14:textId="77777777" w:rsidR="000513CD" w:rsidRPr="001A69B5" w:rsidRDefault="0009509B" w:rsidP="001A69B5">
      <w:pPr>
        <w:pStyle w:val="Liste"/>
      </w:pPr>
      <w:proofErr w:type="spellStart"/>
      <w:r w:rsidRPr="001A69B5">
        <w:t>Eit</w:t>
      </w:r>
      <w:proofErr w:type="spellEnd"/>
      <w:r w:rsidRPr="001A69B5">
        <w:t xml:space="preserve"> </w:t>
      </w:r>
      <w:proofErr w:type="spellStart"/>
      <w:r w:rsidRPr="001A69B5">
        <w:t>inkluderande</w:t>
      </w:r>
      <w:proofErr w:type="spellEnd"/>
      <w:r w:rsidRPr="001A69B5">
        <w:t xml:space="preserve"> miljø for omsorg, leik, læring og danning</w:t>
      </w:r>
    </w:p>
    <w:p w14:paraId="722A4FA9" w14:textId="77777777" w:rsidR="000513CD" w:rsidRPr="001A69B5" w:rsidRDefault="0009509B" w:rsidP="001A69B5">
      <w:r w:rsidRPr="001A69B5">
        <w:t xml:space="preserve">Dei </w:t>
      </w:r>
      <w:proofErr w:type="spellStart"/>
      <w:r w:rsidRPr="001A69B5">
        <w:t>resterande</w:t>
      </w:r>
      <w:proofErr w:type="spellEnd"/>
      <w:r w:rsidRPr="001A69B5">
        <w:t xml:space="preserve"> 30 pst. av </w:t>
      </w:r>
      <w:proofErr w:type="spellStart"/>
      <w:r w:rsidRPr="001A69B5">
        <w:t>midlane</w:t>
      </w:r>
      <w:proofErr w:type="spellEnd"/>
      <w:r w:rsidRPr="001A69B5">
        <w:t xml:space="preserve"> blei nytta til andre tiltak etter behov, som </w:t>
      </w:r>
      <w:proofErr w:type="spellStart"/>
      <w:r w:rsidRPr="001A69B5">
        <w:t>tilretteleggingsmidlar</w:t>
      </w:r>
      <w:proofErr w:type="spellEnd"/>
      <w:r w:rsidRPr="001A69B5">
        <w:t xml:space="preserve"> for lokal prioritering (1 182 </w:t>
      </w:r>
      <w:proofErr w:type="spellStart"/>
      <w:r w:rsidRPr="001A69B5">
        <w:t>deltakarar</w:t>
      </w:r>
      <w:proofErr w:type="spellEnd"/>
      <w:r w:rsidRPr="001A69B5">
        <w:t xml:space="preserve">), fagbrev gjennom praksiskandidatordninga (90 </w:t>
      </w:r>
      <w:proofErr w:type="spellStart"/>
      <w:r w:rsidRPr="001A69B5">
        <w:t>deltakarar</w:t>
      </w:r>
      <w:proofErr w:type="spellEnd"/>
      <w:r w:rsidRPr="001A69B5">
        <w:t xml:space="preserve"> i fire fylke) og </w:t>
      </w:r>
      <w:proofErr w:type="spellStart"/>
      <w:r w:rsidRPr="001A69B5">
        <w:t>barnehagefagleg</w:t>
      </w:r>
      <w:proofErr w:type="spellEnd"/>
      <w:r w:rsidRPr="001A69B5">
        <w:t xml:space="preserve"> grunnkompetanse for </w:t>
      </w:r>
      <w:proofErr w:type="spellStart"/>
      <w:r w:rsidRPr="001A69B5">
        <w:t>assistentar</w:t>
      </w:r>
      <w:proofErr w:type="spellEnd"/>
      <w:r w:rsidRPr="001A69B5">
        <w:t xml:space="preserve"> </w:t>
      </w:r>
      <w:proofErr w:type="spellStart"/>
      <w:r w:rsidRPr="001A69B5">
        <w:t>utan</w:t>
      </w:r>
      <w:proofErr w:type="spellEnd"/>
      <w:r w:rsidRPr="001A69B5">
        <w:t xml:space="preserve"> kompetanse og erfaring </w:t>
      </w:r>
      <w:proofErr w:type="spellStart"/>
      <w:r w:rsidRPr="001A69B5">
        <w:t>frå</w:t>
      </w:r>
      <w:proofErr w:type="spellEnd"/>
      <w:r w:rsidRPr="001A69B5">
        <w:t xml:space="preserve"> barnehage, slik at </w:t>
      </w:r>
      <w:proofErr w:type="spellStart"/>
      <w:r w:rsidRPr="001A69B5">
        <w:t>dei</w:t>
      </w:r>
      <w:proofErr w:type="spellEnd"/>
      <w:r w:rsidRPr="001A69B5">
        <w:t xml:space="preserve"> får </w:t>
      </w:r>
      <w:proofErr w:type="spellStart"/>
      <w:r w:rsidRPr="001A69B5">
        <w:t>eit</w:t>
      </w:r>
      <w:proofErr w:type="spellEnd"/>
      <w:r w:rsidRPr="001A69B5">
        <w:t xml:space="preserve"> minimum av kunnskap om barns utvikling og behov (443 </w:t>
      </w:r>
      <w:proofErr w:type="spellStart"/>
      <w:r w:rsidRPr="001A69B5">
        <w:t>deltakarar</w:t>
      </w:r>
      <w:proofErr w:type="spellEnd"/>
      <w:r w:rsidRPr="001A69B5">
        <w:t xml:space="preserve"> i tre fylke).</w:t>
      </w:r>
    </w:p>
    <w:p w14:paraId="5C3EF942" w14:textId="77777777" w:rsidR="000513CD" w:rsidRPr="001A69B5" w:rsidRDefault="0009509B" w:rsidP="001A69B5">
      <w:r w:rsidRPr="001A69B5">
        <w:t xml:space="preserve">Alle </w:t>
      </w:r>
      <w:proofErr w:type="spellStart"/>
      <w:r w:rsidRPr="001A69B5">
        <w:t>statsforvaltarembeta</w:t>
      </w:r>
      <w:proofErr w:type="spellEnd"/>
      <w:r w:rsidRPr="001A69B5">
        <w:t xml:space="preserve"> har prioritert tiltaket </w:t>
      </w:r>
      <w:proofErr w:type="spellStart"/>
      <w:r w:rsidRPr="001A69B5">
        <w:t>tilretteleggingsmidlar</w:t>
      </w:r>
      <w:proofErr w:type="spellEnd"/>
      <w:r w:rsidRPr="001A69B5">
        <w:t xml:space="preserve"> og i </w:t>
      </w:r>
      <w:proofErr w:type="spellStart"/>
      <w:r w:rsidRPr="001A69B5">
        <w:t>hovudsak</w:t>
      </w:r>
      <w:proofErr w:type="spellEnd"/>
      <w:r w:rsidRPr="001A69B5">
        <w:t xml:space="preserve"> tildelt </w:t>
      </w:r>
      <w:proofErr w:type="spellStart"/>
      <w:r w:rsidRPr="001A69B5">
        <w:t>midlar</w:t>
      </w:r>
      <w:proofErr w:type="spellEnd"/>
      <w:r w:rsidRPr="001A69B5">
        <w:t xml:space="preserve"> til </w:t>
      </w:r>
      <w:proofErr w:type="spellStart"/>
      <w:r w:rsidRPr="001A69B5">
        <w:t>barnehageeigarar</w:t>
      </w:r>
      <w:proofErr w:type="spellEnd"/>
      <w:r w:rsidRPr="001A69B5">
        <w:t xml:space="preserve"> med </w:t>
      </w:r>
      <w:proofErr w:type="spellStart"/>
      <w:r w:rsidRPr="001A69B5">
        <w:t>deltakarar</w:t>
      </w:r>
      <w:proofErr w:type="spellEnd"/>
      <w:r w:rsidRPr="001A69B5">
        <w:t xml:space="preserve"> på arbeidsplassbasert </w:t>
      </w:r>
      <w:proofErr w:type="spellStart"/>
      <w:r w:rsidRPr="001A69B5">
        <w:t>barnehagelærarutdanning</w:t>
      </w:r>
      <w:proofErr w:type="spellEnd"/>
      <w:r w:rsidRPr="001A69B5">
        <w:t xml:space="preserve"> (ABLU) og andre </w:t>
      </w:r>
      <w:proofErr w:type="spellStart"/>
      <w:r w:rsidRPr="001A69B5">
        <w:t>deltidsutdanningar</w:t>
      </w:r>
      <w:proofErr w:type="spellEnd"/>
      <w:r w:rsidRPr="001A69B5">
        <w:t xml:space="preserve"> for å bli </w:t>
      </w:r>
      <w:proofErr w:type="spellStart"/>
      <w:r w:rsidRPr="001A69B5">
        <w:t>barnehagelærar</w:t>
      </w:r>
      <w:proofErr w:type="spellEnd"/>
      <w:r w:rsidRPr="001A69B5">
        <w:t>.</w:t>
      </w:r>
    </w:p>
    <w:p w14:paraId="76ED4459" w14:textId="77777777" w:rsidR="000513CD" w:rsidRPr="001A69B5" w:rsidRDefault="0009509B" w:rsidP="001A69B5">
      <w:pPr>
        <w:pStyle w:val="avsnitt-undertittel"/>
      </w:pPr>
      <w:r w:rsidRPr="001A69B5">
        <w:t xml:space="preserve">Andre tiltak for å </w:t>
      </w:r>
      <w:proofErr w:type="spellStart"/>
      <w:r w:rsidRPr="001A69B5">
        <w:t>auke</w:t>
      </w:r>
      <w:proofErr w:type="spellEnd"/>
      <w:r w:rsidRPr="001A69B5">
        <w:t xml:space="preserve"> kvaliteten på </w:t>
      </w:r>
      <w:proofErr w:type="spellStart"/>
      <w:r w:rsidRPr="001A69B5">
        <w:t>barnehagetilbodet</w:t>
      </w:r>
      <w:proofErr w:type="spellEnd"/>
    </w:p>
    <w:p w14:paraId="0763EF57" w14:textId="030B2E06" w:rsidR="000513CD" w:rsidRDefault="0009509B" w:rsidP="001A69B5">
      <w:r w:rsidRPr="001A69B5">
        <w:t xml:space="preserve">I 2020 blei det nytta 67,8 mill. kroner på posten til andre tiltak for å </w:t>
      </w:r>
      <w:proofErr w:type="spellStart"/>
      <w:r w:rsidRPr="001A69B5">
        <w:t>auke</w:t>
      </w:r>
      <w:proofErr w:type="spellEnd"/>
      <w:r w:rsidRPr="001A69B5">
        <w:t xml:space="preserve"> kvaliteten på </w:t>
      </w:r>
      <w:proofErr w:type="spellStart"/>
      <w:r w:rsidRPr="001A69B5">
        <w:t>barnehagetilbodet</w:t>
      </w:r>
      <w:proofErr w:type="spellEnd"/>
      <w:r w:rsidRPr="001A69B5">
        <w:t xml:space="preserve">, sjå </w:t>
      </w:r>
      <w:proofErr w:type="spellStart"/>
      <w:r w:rsidRPr="001A69B5">
        <w:t>nærare</w:t>
      </w:r>
      <w:proofErr w:type="spellEnd"/>
      <w:r w:rsidRPr="001A69B5">
        <w:t xml:space="preserve"> omtale i tabell 4.17.</w:t>
      </w:r>
    </w:p>
    <w:p w14:paraId="5EF1465D" w14:textId="2DD086C2" w:rsidR="006E2411" w:rsidRPr="001A69B5" w:rsidRDefault="006E2411" w:rsidP="006E2411">
      <w:pPr>
        <w:pStyle w:val="tabell-tittel"/>
      </w:pPr>
      <w:r w:rsidRPr="001A69B5">
        <w:t xml:space="preserve">Fordeling av </w:t>
      </w:r>
      <w:proofErr w:type="spellStart"/>
      <w:r w:rsidRPr="001A69B5">
        <w:t>midlar</w:t>
      </w:r>
      <w:proofErr w:type="spellEnd"/>
      <w:r w:rsidRPr="001A69B5">
        <w:t xml:space="preserve"> til andre tiltak for å </w:t>
      </w:r>
      <w:proofErr w:type="spellStart"/>
      <w:r w:rsidRPr="001A69B5">
        <w:t>auke</w:t>
      </w:r>
      <w:proofErr w:type="spellEnd"/>
      <w:r w:rsidRPr="001A69B5">
        <w:t xml:space="preserve"> kvaliteten på </w:t>
      </w:r>
      <w:proofErr w:type="spellStart"/>
      <w:r w:rsidRPr="001A69B5">
        <w:t>barnehagetilbodet</w:t>
      </w:r>
      <w:proofErr w:type="spellEnd"/>
      <w:r w:rsidRPr="001A69B5">
        <w:t xml:space="preserve"> i 2020</w:t>
      </w:r>
    </w:p>
    <w:p w14:paraId="1FE18A64"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3100"/>
        <w:gridCol w:w="5400"/>
        <w:gridCol w:w="1040"/>
      </w:tblGrid>
      <w:tr w:rsidR="000513CD" w:rsidRPr="001A69B5" w14:paraId="4BE7E7A2" w14:textId="77777777" w:rsidTr="003405E6">
        <w:trPr>
          <w:trHeight w:val="360"/>
        </w:trPr>
        <w:tc>
          <w:tcPr>
            <w:tcW w:w="3100" w:type="dxa"/>
          </w:tcPr>
          <w:p w14:paraId="70CCA499" w14:textId="77777777" w:rsidR="000513CD" w:rsidRPr="001A69B5" w:rsidRDefault="000513CD" w:rsidP="001A69B5"/>
        </w:tc>
        <w:tc>
          <w:tcPr>
            <w:tcW w:w="6440" w:type="dxa"/>
            <w:gridSpan w:val="2"/>
          </w:tcPr>
          <w:p w14:paraId="75D372CC" w14:textId="77777777" w:rsidR="000513CD" w:rsidRPr="001A69B5" w:rsidRDefault="0009509B" w:rsidP="001A69B5">
            <w:r w:rsidRPr="001A69B5">
              <w:t>(i mill. kr)</w:t>
            </w:r>
          </w:p>
        </w:tc>
      </w:tr>
      <w:tr w:rsidR="000513CD" w:rsidRPr="001A69B5" w14:paraId="7F219A5E" w14:textId="77777777" w:rsidTr="003405E6">
        <w:trPr>
          <w:trHeight w:val="360"/>
        </w:trPr>
        <w:tc>
          <w:tcPr>
            <w:tcW w:w="3100" w:type="dxa"/>
          </w:tcPr>
          <w:p w14:paraId="1AADFE81" w14:textId="77777777" w:rsidR="000513CD" w:rsidRPr="001A69B5" w:rsidRDefault="0009509B" w:rsidP="001A69B5">
            <w:r w:rsidRPr="001A69B5">
              <w:t>Type tiltak</w:t>
            </w:r>
          </w:p>
        </w:tc>
        <w:tc>
          <w:tcPr>
            <w:tcW w:w="5400" w:type="dxa"/>
          </w:tcPr>
          <w:p w14:paraId="20096DBC" w14:textId="77777777" w:rsidR="000513CD" w:rsidRPr="001A69B5" w:rsidRDefault="0009509B" w:rsidP="001A69B5">
            <w:r w:rsidRPr="001A69B5">
              <w:t>Kort om tiltaket</w:t>
            </w:r>
          </w:p>
        </w:tc>
        <w:tc>
          <w:tcPr>
            <w:tcW w:w="1040" w:type="dxa"/>
          </w:tcPr>
          <w:p w14:paraId="24C39B17" w14:textId="77777777" w:rsidR="000513CD" w:rsidRPr="001A69B5" w:rsidRDefault="0009509B" w:rsidP="001A69B5">
            <w:r w:rsidRPr="001A69B5">
              <w:t xml:space="preserve">Beløp </w:t>
            </w:r>
          </w:p>
        </w:tc>
      </w:tr>
      <w:tr w:rsidR="000513CD" w:rsidRPr="001A69B5" w14:paraId="44D24980" w14:textId="77777777" w:rsidTr="003405E6">
        <w:trPr>
          <w:trHeight w:val="880"/>
        </w:trPr>
        <w:tc>
          <w:tcPr>
            <w:tcW w:w="3100" w:type="dxa"/>
          </w:tcPr>
          <w:p w14:paraId="472C0042" w14:textId="77777777" w:rsidR="000513CD" w:rsidRPr="001A69B5" w:rsidRDefault="0009509B" w:rsidP="001A69B5">
            <w:r w:rsidRPr="001A69B5">
              <w:t>Støtte til bruk av rammeplanen</w:t>
            </w:r>
          </w:p>
        </w:tc>
        <w:tc>
          <w:tcPr>
            <w:tcW w:w="5400" w:type="dxa"/>
          </w:tcPr>
          <w:p w14:paraId="7E12C468" w14:textId="77777777" w:rsidR="000513CD" w:rsidRPr="001A69B5" w:rsidRDefault="0009509B" w:rsidP="001A69B5">
            <w:r w:rsidRPr="001A69B5">
              <w:t xml:space="preserve">Revidering og </w:t>
            </w:r>
            <w:proofErr w:type="spellStart"/>
            <w:r w:rsidRPr="001A69B5">
              <w:t>vidareutvikling</w:t>
            </w:r>
            <w:proofErr w:type="spellEnd"/>
            <w:r w:rsidRPr="001A69B5">
              <w:t xml:space="preserve"> av </w:t>
            </w:r>
            <w:proofErr w:type="spellStart"/>
            <w:r w:rsidRPr="001A69B5">
              <w:t>støtteressursar</w:t>
            </w:r>
            <w:proofErr w:type="spellEnd"/>
            <w:r w:rsidRPr="001A69B5">
              <w:t xml:space="preserve"> til </w:t>
            </w:r>
            <w:proofErr w:type="spellStart"/>
            <w:r w:rsidRPr="001A69B5">
              <w:t>barnehagane</w:t>
            </w:r>
            <w:proofErr w:type="spellEnd"/>
            <w:r w:rsidRPr="001A69B5">
              <w:t xml:space="preserve"> sitt arbeid med å utvikle praksis i samsvar med rammeplanen. </w:t>
            </w:r>
          </w:p>
        </w:tc>
        <w:tc>
          <w:tcPr>
            <w:tcW w:w="1040" w:type="dxa"/>
          </w:tcPr>
          <w:p w14:paraId="3105C138" w14:textId="77777777" w:rsidR="000513CD" w:rsidRPr="001A69B5" w:rsidRDefault="0009509B" w:rsidP="001A69B5">
            <w:r w:rsidRPr="001A69B5">
              <w:t>11,7</w:t>
            </w:r>
          </w:p>
        </w:tc>
      </w:tr>
      <w:tr w:rsidR="000513CD" w:rsidRPr="001A69B5" w14:paraId="3BDA1DFD" w14:textId="77777777" w:rsidTr="003405E6">
        <w:trPr>
          <w:trHeight w:val="1140"/>
        </w:trPr>
        <w:tc>
          <w:tcPr>
            <w:tcW w:w="3100" w:type="dxa"/>
          </w:tcPr>
          <w:p w14:paraId="525A8A44" w14:textId="77777777" w:rsidR="000513CD" w:rsidRPr="001A69B5" w:rsidRDefault="0009509B" w:rsidP="001A69B5">
            <w:proofErr w:type="spellStart"/>
            <w:r w:rsidRPr="001A69B5">
              <w:t>Inkluderande</w:t>
            </w:r>
            <w:proofErr w:type="spellEnd"/>
            <w:r w:rsidRPr="001A69B5">
              <w:t xml:space="preserve"> barnehagemiljø</w:t>
            </w:r>
          </w:p>
        </w:tc>
        <w:tc>
          <w:tcPr>
            <w:tcW w:w="5400" w:type="dxa"/>
          </w:tcPr>
          <w:p w14:paraId="76773994" w14:textId="77777777" w:rsidR="000513CD" w:rsidRPr="001A69B5" w:rsidRDefault="0009509B" w:rsidP="001A69B5">
            <w:proofErr w:type="spellStart"/>
            <w:r w:rsidRPr="001A69B5">
              <w:t>Midlane</w:t>
            </w:r>
            <w:proofErr w:type="spellEnd"/>
            <w:r w:rsidRPr="001A69B5">
              <w:t xml:space="preserve"> inkluderer læringsmiljøprosjektet og samlingsbaserte nettbaserte </w:t>
            </w:r>
            <w:proofErr w:type="spellStart"/>
            <w:r w:rsidRPr="001A69B5">
              <w:t>tilbod</w:t>
            </w:r>
            <w:proofErr w:type="spellEnd"/>
            <w:r w:rsidRPr="001A69B5">
              <w:t xml:space="preserve">. Dette er tiltak som skal </w:t>
            </w:r>
            <w:proofErr w:type="spellStart"/>
            <w:r w:rsidRPr="001A69B5">
              <w:t>førebygge</w:t>
            </w:r>
            <w:proofErr w:type="spellEnd"/>
            <w:r w:rsidRPr="001A69B5">
              <w:t xml:space="preserve"> mobbing og bidra til at alle barn blir inkluderte i fellesskapet.</w:t>
            </w:r>
          </w:p>
        </w:tc>
        <w:tc>
          <w:tcPr>
            <w:tcW w:w="1040" w:type="dxa"/>
          </w:tcPr>
          <w:p w14:paraId="56E8CBAA" w14:textId="77777777" w:rsidR="000513CD" w:rsidRPr="001A69B5" w:rsidRDefault="0009509B" w:rsidP="001A69B5">
            <w:r w:rsidRPr="001A69B5">
              <w:t>10,5</w:t>
            </w:r>
          </w:p>
        </w:tc>
      </w:tr>
      <w:tr w:rsidR="000513CD" w:rsidRPr="001A69B5" w14:paraId="21F8ECB3" w14:textId="77777777" w:rsidTr="003405E6">
        <w:trPr>
          <w:trHeight w:val="1400"/>
        </w:trPr>
        <w:tc>
          <w:tcPr>
            <w:tcW w:w="3100" w:type="dxa"/>
          </w:tcPr>
          <w:p w14:paraId="39BD3599" w14:textId="77777777" w:rsidR="000513CD" w:rsidRPr="001A69B5" w:rsidRDefault="0009509B" w:rsidP="001A69B5">
            <w:r w:rsidRPr="001A69B5">
              <w:t>Kunnskapsgrunnlaget</w:t>
            </w:r>
          </w:p>
        </w:tc>
        <w:tc>
          <w:tcPr>
            <w:tcW w:w="5400" w:type="dxa"/>
          </w:tcPr>
          <w:p w14:paraId="2ABDFB63" w14:textId="77777777" w:rsidR="000513CD" w:rsidRPr="001A69B5" w:rsidRDefault="0009509B" w:rsidP="001A69B5">
            <w:r w:rsidRPr="001A69B5">
              <w:t xml:space="preserve">System for å følge med på og betre kvaliteten i barnehagesektoren, inkl. statistikkinnhenting, </w:t>
            </w:r>
            <w:proofErr w:type="spellStart"/>
            <w:r w:rsidRPr="001A69B5">
              <w:t>analysar</w:t>
            </w:r>
            <w:proofErr w:type="spellEnd"/>
            <w:r w:rsidRPr="001A69B5">
              <w:t xml:space="preserve"> og forsking. </w:t>
            </w:r>
            <w:proofErr w:type="spellStart"/>
            <w:r w:rsidRPr="001A69B5">
              <w:t>Omfattar</w:t>
            </w:r>
            <w:proofErr w:type="spellEnd"/>
            <w:r w:rsidRPr="001A69B5">
              <w:t xml:space="preserve"> mellom anna foreldreundersøkinga, </w:t>
            </w:r>
            <w:proofErr w:type="spellStart"/>
            <w:r w:rsidRPr="001A69B5">
              <w:t>ståstadsanalysen</w:t>
            </w:r>
            <w:proofErr w:type="spellEnd"/>
            <w:r w:rsidRPr="001A69B5">
              <w:t xml:space="preserve">, kostnadsanalysen, forsking på covid-19 i </w:t>
            </w:r>
            <w:proofErr w:type="spellStart"/>
            <w:r w:rsidRPr="001A69B5">
              <w:t>barnehagane</w:t>
            </w:r>
            <w:proofErr w:type="spellEnd"/>
            <w:r w:rsidRPr="001A69B5">
              <w:t>, evaluering av implementering av rammeplanen o.a.</w:t>
            </w:r>
          </w:p>
        </w:tc>
        <w:tc>
          <w:tcPr>
            <w:tcW w:w="1040" w:type="dxa"/>
          </w:tcPr>
          <w:p w14:paraId="5561BF68" w14:textId="77777777" w:rsidR="000513CD" w:rsidRPr="001A69B5" w:rsidRDefault="0009509B" w:rsidP="001A69B5">
            <w:r w:rsidRPr="001A69B5">
              <w:t>9,8</w:t>
            </w:r>
          </w:p>
        </w:tc>
      </w:tr>
      <w:tr w:rsidR="000513CD" w:rsidRPr="001A69B5" w14:paraId="073AFFEC" w14:textId="77777777" w:rsidTr="003405E6">
        <w:trPr>
          <w:trHeight w:val="1660"/>
        </w:trPr>
        <w:tc>
          <w:tcPr>
            <w:tcW w:w="3100" w:type="dxa"/>
          </w:tcPr>
          <w:p w14:paraId="659D426D" w14:textId="77777777" w:rsidR="000513CD" w:rsidRPr="001A69B5" w:rsidRDefault="0009509B" w:rsidP="001A69B5">
            <w:r w:rsidRPr="001A69B5">
              <w:t xml:space="preserve">Barnas </w:t>
            </w:r>
            <w:proofErr w:type="spellStart"/>
            <w:r w:rsidRPr="001A69B5">
              <w:t>verneombod</w:t>
            </w:r>
            <w:proofErr w:type="spellEnd"/>
          </w:p>
        </w:tc>
        <w:tc>
          <w:tcPr>
            <w:tcW w:w="5400" w:type="dxa"/>
          </w:tcPr>
          <w:p w14:paraId="5D0A40AA" w14:textId="77777777" w:rsidR="000513CD" w:rsidRPr="001A69B5" w:rsidRDefault="0009509B" w:rsidP="001A69B5">
            <w:proofErr w:type="spellStart"/>
            <w:r w:rsidRPr="001A69B5">
              <w:t>Midlane</w:t>
            </w:r>
            <w:proofErr w:type="spellEnd"/>
            <w:r w:rsidRPr="001A69B5">
              <w:t xml:space="preserve"> gjekk til </w:t>
            </w:r>
            <w:proofErr w:type="spellStart"/>
            <w:r w:rsidRPr="001A69B5">
              <w:t>eit</w:t>
            </w:r>
            <w:proofErr w:type="spellEnd"/>
            <w:r w:rsidRPr="001A69B5">
              <w:t xml:space="preserve"> kursopplegg utarbeidd i samarbeid mellom Private Barnehagers Landsforbund (PBL) og Stine Sofies Stiftelse. Målet er at </w:t>
            </w:r>
            <w:proofErr w:type="spellStart"/>
            <w:r w:rsidRPr="001A69B5">
              <w:t>dei</w:t>
            </w:r>
            <w:proofErr w:type="spellEnd"/>
            <w:r w:rsidRPr="001A69B5">
              <w:t xml:space="preserve"> tilsette i </w:t>
            </w:r>
            <w:proofErr w:type="spellStart"/>
            <w:r w:rsidRPr="001A69B5">
              <w:t>barnehagane</w:t>
            </w:r>
            <w:proofErr w:type="spellEnd"/>
            <w:r w:rsidRPr="001A69B5">
              <w:t xml:space="preserve"> skal bli </w:t>
            </w:r>
            <w:proofErr w:type="spellStart"/>
            <w:r w:rsidRPr="001A69B5">
              <w:t>betre</w:t>
            </w:r>
            <w:proofErr w:type="spellEnd"/>
            <w:r w:rsidRPr="001A69B5">
              <w:t xml:space="preserve"> i stand til å identifisere når </w:t>
            </w:r>
            <w:proofErr w:type="spellStart"/>
            <w:r w:rsidRPr="001A69B5">
              <w:t>eit</w:t>
            </w:r>
            <w:proofErr w:type="spellEnd"/>
            <w:r w:rsidRPr="001A69B5">
              <w:t xml:space="preserve"> barn er utsett for vald eller overgrep, og handle på bakgrunn av den kunnskapen.</w:t>
            </w:r>
          </w:p>
        </w:tc>
        <w:tc>
          <w:tcPr>
            <w:tcW w:w="1040" w:type="dxa"/>
          </w:tcPr>
          <w:p w14:paraId="6D5F9744" w14:textId="77777777" w:rsidR="000513CD" w:rsidRPr="001A69B5" w:rsidRDefault="0009509B" w:rsidP="001A69B5">
            <w:r w:rsidRPr="001A69B5">
              <w:t>5,0</w:t>
            </w:r>
          </w:p>
        </w:tc>
      </w:tr>
      <w:tr w:rsidR="000513CD" w:rsidRPr="001A69B5" w14:paraId="591ED402" w14:textId="77777777" w:rsidTr="003405E6">
        <w:trPr>
          <w:trHeight w:val="640"/>
        </w:trPr>
        <w:tc>
          <w:tcPr>
            <w:tcW w:w="3100" w:type="dxa"/>
          </w:tcPr>
          <w:p w14:paraId="7D78A9B7" w14:textId="77777777" w:rsidR="000513CD" w:rsidRPr="001A69B5" w:rsidRDefault="0009509B" w:rsidP="001A69B5">
            <w:r w:rsidRPr="001A69B5">
              <w:t>Støtte til samiske formål</w:t>
            </w:r>
          </w:p>
        </w:tc>
        <w:tc>
          <w:tcPr>
            <w:tcW w:w="5400" w:type="dxa"/>
          </w:tcPr>
          <w:p w14:paraId="1913DF66" w14:textId="77777777" w:rsidR="000513CD" w:rsidRPr="001A69B5" w:rsidRDefault="0009509B" w:rsidP="001A69B5">
            <w:proofErr w:type="spellStart"/>
            <w:r w:rsidRPr="001A69B5">
              <w:t>Midlane</w:t>
            </w:r>
            <w:proofErr w:type="spellEnd"/>
            <w:r w:rsidRPr="001A69B5">
              <w:t xml:space="preserve"> gjekk til </w:t>
            </w:r>
            <w:proofErr w:type="spellStart"/>
            <w:r w:rsidRPr="001A69B5">
              <w:t>statsforvaltarens</w:t>
            </w:r>
            <w:proofErr w:type="spellEnd"/>
            <w:r w:rsidRPr="001A69B5">
              <w:t xml:space="preserve"> arbeid med å støtte samiske </w:t>
            </w:r>
            <w:proofErr w:type="spellStart"/>
            <w:r w:rsidRPr="001A69B5">
              <w:t>barnehagar</w:t>
            </w:r>
            <w:proofErr w:type="spellEnd"/>
            <w:r w:rsidRPr="001A69B5">
              <w:t xml:space="preserve"> og samisk </w:t>
            </w:r>
            <w:proofErr w:type="spellStart"/>
            <w:r w:rsidRPr="001A69B5">
              <w:t>innhald</w:t>
            </w:r>
            <w:proofErr w:type="spellEnd"/>
            <w:r w:rsidRPr="001A69B5">
              <w:t xml:space="preserve"> i barnehagen.</w:t>
            </w:r>
          </w:p>
        </w:tc>
        <w:tc>
          <w:tcPr>
            <w:tcW w:w="1040" w:type="dxa"/>
          </w:tcPr>
          <w:p w14:paraId="2A6E00BB" w14:textId="77777777" w:rsidR="000513CD" w:rsidRPr="001A69B5" w:rsidRDefault="0009509B" w:rsidP="001A69B5">
            <w:r w:rsidRPr="001A69B5">
              <w:t>1,0</w:t>
            </w:r>
          </w:p>
        </w:tc>
      </w:tr>
      <w:tr w:rsidR="000513CD" w:rsidRPr="001A69B5" w14:paraId="29AD946A" w14:textId="77777777" w:rsidTr="003405E6">
        <w:trPr>
          <w:trHeight w:val="2160"/>
        </w:trPr>
        <w:tc>
          <w:tcPr>
            <w:tcW w:w="3100" w:type="dxa"/>
          </w:tcPr>
          <w:p w14:paraId="0EB834E9" w14:textId="77777777" w:rsidR="000513CD" w:rsidRPr="001A69B5" w:rsidRDefault="0009509B" w:rsidP="001A69B5">
            <w:r w:rsidRPr="001A69B5">
              <w:t xml:space="preserve">Kvensk </w:t>
            </w:r>
            <w:proofErr w:type="spellStart"/>
            <w:r w:rsidRPr="001A69B5">
              <w:t>barnehagetilbod</w:t>
            </w:r>
            <w:proofErr w:type="spellEnd"/>
            <w:r w:rsidRPr="001A69B5">
              <w:t xml:space="preserve"> – oppfølging av planen for </w:t>
            </w:r>
            <w:proofErr w:type="spellStart"/>
            <w:r w:rsidRPr="001A69B5">
              <w:t>vidare</w:t>
            </w:r>
            <w:proofErr w:type="spellEnd"/>
            <w:r w:rsidRPr="001A69B5">
              <w:t xml:space="preserve"> innsats for kvensk språk i perioden 2017–21</w:t>
            </w:r>
          </w:p>
        </w:tc>
        <w:tc>
          <w:tcPr>
            <w:tcW w:w="5400" w:type="dxa"/>
          </w:tcPr>
          <w:p w14:paraId="4BD27C80" w14:textId="77777777" w:rsidR="000513CD" w:rsidRPr="001A69B5" w:rsidRDefault="0009509B" w:rsidP="001A69B5">
            <w:r w:rsidRPr="001A69B5">
              <w:t xml:space="preserve">Det er tildelt </w:t>
            </w:r>
            <w:proofErr w:type="spellStart"/>
            <w:r w:rsidRPr="001A69B5">
              <w:t>midlar</w:t>
            </w:r>
            <w:proofErr w:type="spellEnd"/>
            <w:r w:rsidRPr="001A69B5">
              <w:t xml:space="preserve"> til språkprosjekt i </w:t>
            </w:r>
            <w:proofErr w:type="spellStart"/>
            <w:r w:rsidRPr="001A69B5">
              <w:t>barnehagar</w:t>
            </w:r>
            <w:proofErr w:type="spellEnd"/>
            <w:r w:rsidRPr="001A69B5">
              <w:t xml:space="preserve"> for å gi kvenske/norskfinske barn </w:t>
            </w:r>
            <w:proofErr w:type="spellStart"/>
            <w:r w:rsidRPr="001A69B5">
              <w:t>moglegheit</w:t>
            </w:r>
            <w:proofErr w:type="spellEnd"/>
            <w:r w:rsidRPr="001A69B5">
              <w:t xml:space="preserve"> til å lære og utvikle det kvenske språket i </w:t>
            </w:r>
            <w:proofErr w:type="spellStart"/>
            <w:r w:rsidRPr="001A69B5">
              <w:t>tidleg</w:t>
            </w:r>
            <w:proofErr w:type="spellEnd"/>
            <w:r w:rsidRPr="001A69B5">
              <w:t xml:space="preserve"> alder. Formålet er å bidra til å bevare og styrke kvensk språk. Prosjekta har </w:t>
            </w:r>
            <w:proofErr w:type="spellStart"/>
            <w:r w:rsidRPr="001A69B5">
              <w:t>bidrege</w:t>
            </w:r>
            <w:proofErr w:type="spellEnd"/>
            <w:r w:rsidRPr="001A69B5">
              <w:t xml:space="preserve"> til at stadig </w:t>
            </w:r>
            <w:proofErr w:type="spellStart"/>
            <w:r w:rsidRPr="001A69B5">
              <w:t>fleire</w:t>
            </w:r>
            <w:proofErr w:type="spellEnd"/>
            <w:r w:rsidRPr="001A69B5">
              <w:t xml:space="preserve"> barn blir introduserte for det kvenske språket i </w:t>
            </w:r>
            <w:proofErr w:type="spellStart"/>
            <w:r w:rsidRPr="001A69B5">
              <w:t>tidleg</w:t>
            </w:r>
            <w:proofErr w:type="spellEnd"/>
            <w:r w:rsidRPr="001A69B5">
              <w:t xml:space="preserve"> alder, og det er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talet</w:t>
            </w:r>
            <w:proofErr w:type="spellEnd"/>
            <w:r w:rsidRPr="001A69B5">
              <w:t xml:space="preserve"> på barn som </w:t>
            </w:r>
            <w:proofErr w:type="spellStart"/>
            <w:r w:rsidRPr="001A69B5">
              <w:t>deltek</w:t>
            </w:r>
            <w:proofErr w:type="spellEnd"/>
            <w:r w:rsidRPr="001A69B5">
              <w:t xml:space="preserve">, </w:t>
            </w:r>
            <w:proofErr w:type="spellStart"/>
            <w:r w:rsidRPr="001A69B5">
              <w:t>noko</w:t>
            </w:r>
            <w:proofErr w:type="spellEnd"/>
            <w:r w:rsidRPr="001A69B5">
              <w:t xml:space="preserve"> som er positivt for rekrutteringa av </w:t>
            </w:r>
            <w:proofErr w:type="spellStart"/>
            <w:r w:rsidRPr="001A69B5">
              <w:t>elevar</w:t>
            </w:r>
            <w:proofErr w:type="spellEnd"/>
            <w:r w:rsidRPr="001A69B5">
              <w:t xml:space="preserve"> som vil ta kvensk som fag i </w:t>
            </w:r>
            <w:proofErr w:type="spellStart"/>
            <w:r w:rsidRPr="001A69B5">
              <w:t>skulen</w:t>
            </w:r>
            <w:proofErr w:type="spellEnd"/>
            <w:r w:rsidRPr="001A69B5">
              <w:t>.</w:t>
            </w:r>
          </w:p>
        </w:tc>
        <w:tc>
          <w:tcPr>
            <w:tcW w:w="1040" w:type="dxa"/>
          </w:tcPr>
          <w:p w14:paraId="64FF1AA2" w14:textId="77777777" w:rsidR="000513CD" w:rsidRPr="001A69B5" w:rsidRDefault="0009509B" w:rsidP="001A69B5">
            <w:r w:rsidRPr="001A69B5">
              <w:t>0,8</w:t>
            </w:r>
          </w:p>
        </w:tc>
      </w:tr>
      <w:tr w:rsidR="000513CD" w:rsidRPr="001A69B5" w14:paraId="5C21B8AE" w14:textId="77777777" w:rsidTr="003405E6">
        <w:trPr>
          <w:trHeight w:val="1140"/>
        </w:trPr>
        <w:tc>
          <w:tcPr>
            <w:tcW w:w="3100" w:type="dxa"/>
          </w:tcPr>
          <w:p w14:paraId="03237F01" w14:textId="77777777" w:rsidR="000513CD" w:rsidRPr="001A69B5" w:rsidRDefault="0009509B" w:rsidP="001A69B5">
            <w:r w:rsidRPr="001A69B5">
              <w:t>Anna</w:t>
            </w:r>
          </w:p>
        </w:tc>
        <w:tc>
          <w:tcPr>
            <w:tcW w:w="5400" w:type="dxa"/>
          </w:tcPr>
          <w:p w14:paraId="03CBEA56" w14:textId="77777777" w:rsidR="000513CD" w:rsidRPr="001A69B5" w:rsidRDefault="0009509B" w:rsidP="001A69B5">
            <w:proofErr w:type="spellStart"/>
            <w:r w:rsidRPr="001A69B5">
              <w:t>Midlar</w:t>
            </w:r>
            <w:proofErr w:type="spellEnd"/>
            <w:r w:rsidRPr="001A69B5">
              <w:t xml:space="preserve"> til oppbygging av eining for tilsyn med private </w:t>
            </w:r>
            <w:proofErr w:type="spellStart"/>
            <w:r w:rsidRPr="001A69B5">
              <w:t>barnehagar</w:t>
            </w:r>
            <w:proofErr w:type="spellEnd"/>
            <w:r w:rsidRPr="001A69B5">
              <w:t xml:space="preserve">, til </w:t>
            </w:r>
            <w:proofErr w:type="spellStart"/>
            <w:r w:rsidRPr="001A69B5">
              <w:t>statsforvaltarane</w:t>
            </w:r>
            <w:proofErr w:type="spellEnd"/>
            <w:r w:rsidRPr="001A69B5">
              <w:t xml:space="preserve"> for tilsyn, klagebehandling og utvikling i sektoren, </w:t>
            </w:r>
            <w:proofErr w:type="spellStart"/>
            <w:r w:rsidRPr="001A69B5">
              <w:t>rapportar</w:t>
            </w:r>
            <w:proofErr w:type="spellEnd"/>
            <w:r w:rsidRPr="001A69B5">
              <w:t xml:space="preserve"> knytte til regulering av private </w:t>
            </w:r>
            <w:proofErr w:type="spellStart"/>
            <w:r w:rsidRPr="001A69B5">
              <w:t>barnehagar</w:t>
            </w:r>
            <w:proofErr w:type="spellEnd"/>
            <w:r w:rsidRPr="001A69B5">
              <w:t xml:space="preserve"> o.a.</w:t>
            </w:r>
          </w:p>
        </w:tc>
        <w:tc>
          <w:tcPr>
            <w:tcW w:w="1040" w:type="dxa"/>
          </w:tcPr>
          <w:p w14:paraId="40E995B9" w14:textId="77777777" w:rsidR="000513CD" w:rsidRPr="001A69B5" w:rsidRDefault="0009509B" w:rsidP="001A69B5">
            <w:r w:rsidRPr="001A69B5">
              <w:t>29,0</w:t>
            </w:r>
          </w:p>
        </w:tc>
      </w:tr>
      <w:tr w:rsidR="000513CD" w:rsidRPr="001A69B5" w14:paraId="57AC9060" w14:textId="77777777" w:rsidTr="003405E6">
        <w:trPr>
          <w:trHeight w:val="380"/>
        </w:trPr>
        <w:tc>
          <w:tcPr>
            <w:tcW w:w="3100" w:type="dxa"/>
          </w:tcPr>
          <w:p w14:paraId="14B6DE01" w14:textId="77777777" w:rsidR="000513CD" w:rsidRPr="001A69B5" w:rsidRDefault="0009509B" w:rsidP="001A69B5">
            <w:r w:rsidRPr="001A69B5">
              <w:t>Totalt</w:t>
            </w:r>
          </w:p>
        </w:tc>
        <w:tc>
          <w:tcPr>
            <w:tcW w:w="5400" w:type="dxa"/>
          </w:tcPr>
          <w:p w14:paraId="466F8A54" w14:textId="77777777" w:rsidR="000513CD" w:rsidRPr="001A69B5" w:rsidRDefault="000513CD" w:rsidP="001A69B5"/>
        </w:tc>
        <w:tc>
          <w:tcPr>
            <w:tcW w:w="1040" w:type="dxa"/>
          </w:tcPr>
          <w:p w14:paraId="401A9AAC" w14:textId="77777777" w:rsidR="000513CD" w:rsidRPr="001A69B5" w:rsidRDefault="0009509B" w:rsidP="001A69B5">
            <w:r w:rsidRPr="001A69B5">
              <w:t>67,8</w:t>
            </w:r>
          </w:p>
        </w:tc>
      </w:tr>
    </w:tbl>
    <w:p w14:paraId="2C20F5E3" w14:textId="77777777" w:rsidR="000513CD" w:rsidRPr="001A69B5" w:rsidRDefault="0009509B" w:rsidP="001A69B5">
      <w:pPr>
        <w:pStyle w:val="avsnitt-undertittel"/>
      </w:pPr>
      <w:r w:rsidRPr="001A69B5">
        <w:t>Kunnskapsgrunnlaget</w:t>
      </w:r>
    </w:p>
    <w:p w14:paraId="0785C9F4" w14:textId="77777777" w:rsidR="000513CD" w:rsidRPr="001A69B5" w:rsidRDefault="0009509B" w:rsidP="001A69B5">
      <w:r w:rsidRPr="001A69B5">
        <w:t xml:space="preserve">I 2020 har Utdanningsdirektoratet jobba for å </w:t>
      </w:r>
      <w:proofErr w:type="spellStart"/>
      <w:r w:rsidRPr="001A69B5">
        <w:t>vidareutvikle</w:t>
      </w:r>
      <w:proofErr w:type="spellEnd"/>
      <w:r w:rsidRPr="001A69B5">
        <w:t xml:space="preserve"> kunnskapsgrunnlaget, det </w:t>
      </w:r>
      <w:proofErr w:type="spellStart"/>
      <w:r w:rsidRPr="001A69B5">
        <w:t>gjeld</w:t>
      </w:r>
      <w:proofErr w:type="spellEnd"/>
      <w:r w:rsidRPr="001A69B5">
        <w:t xml:space="preserve"> både forsking, </w:t>
      </w:r>
      <w:proofErr w:type="spellStart"/>
      <w:r w:rsidRPr="001A69B5">
        <w:t>analysar</w:t>
      </w:r>
      <w:proofErr w:type="spellEnd"/>
      <w:r w:rsidRPr="001A69B5">
        <w:t xml:space="preserve"> og statistikk om </w:t>
      </w:r>
      <w:proofErr w:type="spellStart"/>
      <w:r w:rsidRPr="001A69B5">
        <w:t>barnehagane</w:t>
      </w:r>
      <w:proofErr w:type="spellEnd"/>
      <w:r w:rsidRPr="001A69B5">
        <w:t xml:space="preserve">. Direktoratet har prioritert formidling og </w:t>
      </w:r>
      <w:proofErr w:type="spellStart"/>
      <w:r w:rsidRPr="001A69B5">
        <w:t>brukarinvolvering</w:t>
      </w:r>
      <w:proofErr w:type="spellEnd"/>
      <w:r w:rsidRPr="001A69B5">
        <w:t xml:space="preserve">. Arbeidet med publikasjonen </w:t>
      </w:r>
      <w:proofErr w:type="spellStart"/>
      <w:r w:rsidRPr="001A69B5">
        <w:t>Utdanningsspegelen</w:t>
      </w:r>
      <w:proofErr w:type="spellEnd"/>
      <w:r w:rsidRPr="001A69B5">
        <w:t xml:space="preserve"> og ekstra </w:t>
      </w:r>
      <w:proofErr w:type="spellStart"/>
      <w:r w:rsidRPr="001A69B5">
        <w:t>datainnhentingar</w:t>
      </w:r>
      <w:proofErr w:type="spellEnd"/>
      <w:r w:rsidRPr="001A69B5">
        <w:t xml:space="preserve"> og forsking i samband med covid-19-pandemien er døme på dette. Direktoratet har også </w:t>
      </w:r>
      <w:proofErr w:type="spellStart"/>
      <w:r w:rsidRPr="001A69B5">
        <w:t>fleire</w:t>
      </w:r>
      <w:proofErr w:type="spellEnd"/>
      <w:r w:rsidRPr="001A69B5">
        <w:t xml:space="preserve"> større </w:t>
      </w:r>
      <w:proofErr w:type="spellStart"/>
      <w:r w:rsidRPr="001A69B5">
        <w:t>utviklingsoppgåver</w:t>
      </w:r>
      <w:proofErr w:type="spellEnd"/>
      <w:r w:rsidRPr="001A69B5">
        <w:t xml:space="preserve"> i 2021 som skal bidra til </w:t>
      </w:r>
      <w:proofErr w:type="spellStart"/>
      <w:r w:rsidRPr="001A69B5">
        <w:t>ytterlegare</w:t>
      </w:r>
      <w:proofErr w:type="spellEnd"/>
      <w:r w:rsidRPr="001A69B5">
        <w:t xml:space="preserve"> å fornye kunnskapsporteføljen og </w:t>
      </w:r>
      <w:proofErr w:type="spellStart"/>
      <w:r w:rsidRPr="001A69B5">
        <w:t>gjere</w:t>
      </w:r>
      <w:proofErr w:type="spellEnd"/>
      <w:r w:rsidRPr="001A69B5">
        <w:t xml:space="preserve"> den </w:t>
      </w:r>
      <w:proofErr w:type="spellStart"/>
      <w:r w:rsidRPr="001A69B5">
        <w:t>endå</w:t>
      </w:r>
      <w:proofErr w:type="spellEnd"/>
      <w:r w:rsidRPr="001A69B5">
        <w:t xml:space="preserve"> </w:t>
      </w:r>
      <w:proofErr w:type="spellStart"/>
      <w:r w:rsidRPr="001A69B5">
        <w:t>meir</w:t>
      </w:r>
      <w:proofErr w:type="spellEnd"/>
      <w:r w:rsidRPr="001A69B5">
        <w:t xml:space="preserve"> brukartilpassa. Døme på større prosjekt er det nye verktøyet analysebrett, som skal vise tal og statistikk på </w:t>
      </w:r>
      <w:proofErr w:type="spellStart"/>
      <w:r w:rsidRPr="001A69B5">
        <w:t>ein</w:t>
      </w:r>
      <w:proofErr w:type="spellEnd"/>
      <w:r w:rsidRPr="001A69B5">
        <w:t xml:space="preserve"> </w:t>
      </w:r>
      <w:proofErr w:type="spellStart"/>
      <w:r w:rsidRPr="001A69B5">
        <w:t>meir</w:t>
      </w:r>
      <w:proofErr w:type="spellEnd"/>
      <w:r w:rsidRPr="001A69B5">
        <w:t xml:space="preserve"> </w:t>
      </w:r>
      <w:proofErr w:type="spellStart"/>
      <w:r w:rsidRPr="001A69B5">
        <w:t>brukarvenleg</w:t>
      </w:r>
      <w:proofErr w:type="spellEnd"/>
      <w:r w:rsidRPr="001A69B5">
        <w:t xml:space="preserve"> måte gjennom ei eiga samanstilling av statistikk for barnehage og </w:t>
      </w:r>
      <w:proofErr w:type="spellStart"/>
      <w:r w:rsidRPr="001A69B5">
        <w:t>vidareutvikling</w:t>
      </w:r>
      <w:proofErr w:type="spellEnd"/>
      <w:r w:rsidRPr="001A69B5">
        <w:t xml:space="preserve"> av formidling av statistikk og forsking på udir.no. Direktoratet skal støtte opp om kvalitetsutviklinga i barnehagesektoren, og dette blir løyst både ved å </w:t>
      </w:r>
      <w:proofErr w:type="spellStart"/>
      <w:r w:rsidRPr="001A69B5">
        <w:t>gjere</w:t>
      </w:r>
      <w:proofErr w:type="spellEnd"/>
      <w:r w:rsidRPr="001A69B5">
        <w:t xml:space="preserve"> relevant kunnskapsgrunnlag lett </w:t>
      </w:r>
      <w:proofErr w:type="spellStart"/>
      <w:r w:rsidRPr="001A69B5">
        <w:t>tilgjengeleg</w:t>
      </w:r>
      <w:proofErr w:type="spellEnd"/>
      <w:r w:rsidRPr="001A69B5">
        <w:t xml:space="preserve"> gjennom ulike plattformer og verktøy, og ved å tilby støtte, opplæring og rettleiing.</w:t>
      </w:r>
    </w:p>
    <w:p w14:paraId="32A149DE" w14:textId="77777777" w:rsidR="000513CD" w:rsidRPr="001A69B5" w:rsidRDefault="0009509B" w:rsidP="001A69B5">
      <w:pPr>
        <w:pStyle w:val="avsnitt-undertittel"/>
      </w:pPr>
      <w:r w:rsidRPr="001A69B5">
        <w:t xml:space="preserve">Oppbygging av eining for tilsyn med private </w:t>
      </w:r>
      <w:proofErr w:type="spellStart"/>
      <w:r w:rsidRPr="001A69B5">
        <w:t>barnehagar</w:t>
      </w:r>
      <w:proofErr w:type="spellEnd"/>
    </w:p>
    <w:p w14:paraId="709B9446" w14:textId="77777777" w:rsidR="000513CD" w:rsidRPr="001A69B5" w:rsidRDefault="0009509B" w:rsidP="001A69B5">
      <w:r w:rsidRPr="001A69B5">
        <w:t xml:space="preserve">Stortinget har </w:t>
      </w:r>
      <w:proofErr w:type="spellStart"/>
      <w:r w:rsidRPr="001A69B5">
        <w:t>vedteke</w:t>
      </w:r>
      <w:proofErr w:type="spellEnd"/>
      <w:r w:rsidRPr="001A69B5">
        <w:t xml:space="preserve"> at det skal </w:t>
      </w:r>
      <w:proofErr w:type="spellStart"/>
      <w:r w:rsidRPr="001A69B5">
        <w:t>opprettast</w:t>
      </w:r>
      <w:proofErr w:type="spellEnd"/>
      <w:r w:rsidRPr="001A69B5">
        <w:t xml:space="preserve"> </w:t>
      </w:r>
      <w:proofErr w:type="spellStart"/>
      <w:r w:rsidRPr="001A69B5">
        <w:t>eit</w:t>
      </w:r>
      <w:proofErr w:type="spellEnd"/>
      <w:r w:rsidRPr="001A69B5">
        <w:t xml:space="preserve"> nasjonalt tilsyn for økonomiske forhold overfor private </w:t>
      </w:r>
      <w:proofErr w:type="spellStart"/>
      <w:r w:rsidRPr="001A69B5">
        <w:t>barnehagar</w:t>
      </w:r>
      <w:proofErr w:type="spellEnd"/>
      <w:r w:rsidRPr="001A69B5">
        <w:t xml:space="preserve">, og at ansvaret blir lagt til Utdanningsdirektoratet. Direktoratet har i 2020 gjennomført etableringa av det nye tilsynet ved å frigi eigne </w:t>
      </w:r>
      <w:proofErr w:type="spellStart"/>
      <w:r w:rsidRPr="001A69B5">
        <w:t>ressursar</w:t>
      </w:r>
      <w:proofErr w:type="spellEnd"/>
      <w:r w:rsidRPr="001A69B5">
        <w:t xml:space="preserve"> i kombinasjon med å </w:t>
      </w:r>
      <w:proofErr w:type="spellStart"/>
      <w:r w:rsidRPr="001A69B5">
        <w:t>leige</w:t>
      </w:r>
      <w:proofErr w:type="spellEnd"/>
      <w:r w:rsidRPr="001A69B5">
        <w:t xml:space="preserve"> inn </w:t>
      </w:r>
      <w:proofErr w:type="spellStart"/>
      <w:r w:rsidRPr="001A69B5">
        <w:t>ressursar</w:t>
      </w:r>
      <w:proofErr w:type="spellEnd"/>
      <w:r w:rsidRPr="001A69B5">
        <w:t xml:space="preserve"> </w:t>
      </w:r>
      <w:proofErr w:type="spellStart"/>
      <w:r w:rsidRPr="001A69B5">
        <w:t>frå</w:t>
      </w:r>
      <w:proofErr w:type="spellEnd"/>
      <w:r w:rsidRPr="001A69B5">
        <w:t xml:space="preserve"> </w:t>
      </w:r>
      <w:proofErr w:type="spellStart"/>
      <w:r w:rsidRPr="001A69B5">
        <w:t>einskilde</w:t>
      </w:r>
      <w:proofErr w:type="spellEnd"/>
      <w:r w:rsidRPr="001A69B5">
        <w:t xml:space="preserve"> </w:t>
      </w:r>
      <w:proofErr w:type="spellStart"/>
      <w:r w:rsidRPr="001A69B5">
        <w:t>statsforvaltarar</w:t>
      </w:r>
      <w:proofErr w:type="spellEnd"/>
      <w:r w:rsidRPr="001A69B5">
        <w:t xml:space="preserve">. Det er i 2020 rekruttert </w:t>
      </w:r>
      <w:proofErr w:type="spellStart"/>
      <w:r w:rsidRPr="001A69B5">
        <w:t>leiar</w:t>
      </w:r>
      <w:proofErr w:type="spellEnd"/>
      <w:r w:rsidRPr="001A69B5">
        <w:t xml:space="preserve"> av det nye tilsynet og gjort </w:t>
      </w:r>
      <w:proofErr w:type="spellStart"/>
      <w:r w:rsidRPr="001A69B5">
        <w:t>ein</w:t>
      </w:r>
      <w:proofErr w:type="spellEnd"/>
      <w:r w:rsidRPr="001A69B5">
        <w:t xml:space="preserve"> første runde med </w:t>
      </w:r>
      <w:proofErr w:type="spellStart"/>
      <w:r w:rsidRPr="001A69B5">
        <w:t>tilsetjing</w:t>
      </w:r>
      <w:proofErr w:type="spellEnd"/>
      <w:r w:rsidRPr="001A69B5">
        <w:t xml:space="preserve"> av </w:t>
      </w:r>
      <w:proofErr w:type="spellStart"/>
      <w:r w:rsidRPr="001A69B5">
        <w:t>medarbeidarar</w:t>
      </w:r>
      <w:proofErr w:type="spellEnd"/>
      <w:r w:rsidRPr="001A69B5">
        <w:t xml:space="preserve">, </w:t>
      </w:r>
      <w:proofErr w:type="spellStart"/>
      <w:r w:rsidRPr="001A69B5">
        <w:t>desse</w:t>
      </w:r>
      <w:proofErr w:type="spellEnd"/>
      <w:r w:rsidRPr="001A69B5">
        <w:t xml:space="preserve"> var på plass første kvartal 2021.</w:t>
      </w:r>
    </w:p>
    <w:p w14:paraId="1B943E56" w14:textId="77777777" w:rsidR="000513CD" w:rsidRPr="001A69B5" w:rsidRDefault="0009509B" w:rsidP="001A69B5">
      <w:r w:rsidRPr="001A69B5">
        <w:t xml:space="preserve">Sektoren består av over 3 000 </w:t>
      </w:r>
      <w:proofErr w:type="spellStart"/>
      <w:r w:rsidRPr="001A69B5">
        <w:t>barnehagar</w:t>
      </w:r>
      <w:proofErr w:type="spellEnd"/>
      <w:r w:rsidRPr="001A69B5">
        <w:t xml:space="preserve">, og det er </w:t>
      </w:r>
      <w:proofErr w:type="spellStart"/>
      <w:r w:rsidRPr="001A69B5">
        <w:t>avgjerande</w:t>
      </w:r>
      <w:proofErr w:type="spellEnd"/>
      <w:r w:rsidRPr="001A69B5">
        <w:t xml:space="preserve"> at det nye tilsynet blir etablert med riktige og gode digitale verktøy for arbeidet. Det er derfor i 2020 starta </w:t>
      </w:r>
      <w:proofErr w:type="spellStart"/>
      <w:r w:rsidRPr="001A69B5">
        <w:t>eit</w:t>
      </w:r>
      <w:proofErr w:type="spellEnd"/>
      <w:r w:rsidRPr="001A69B5">
        <w:t xml:space="preserve"> arbeid med å etablere verktøy for å identifisere risiko i sektoren. Med utgangspunkt i innrapporterte data </w:t>
      </w:r>
      <w:proofErr w:type="spellStart"/>
      <w:r w:rsidRPr="001A69B5">
        <w:t>frå</w:t>
      </w:r>
      <w:proofErr w:type="spellEnd"/>
      <w:r w:rsidRPr="001A69B5">
        <w:t xml:space="preserve"> </w:t>
      </w:r>
      <w:proofErr w:type="spellStart"/>
      <w:r w:rsidRPr="001A69B5">
        <w:t>barnehagane</w:t>
      </w:r>
      <w:proofErr w:type="spellEnd"/>
      <w:r w:rsidRPr="001A69B5">
        <w:t xml:space="preserve"> i systemet BASIL har direktoratet utvikla </w:t>
      </w:r>
      <w:proofErr w:type="spellStart"/>
      <w:r w:rsidRPr="001A69B5">
        <w:t>eit</w:t>
      </w:r>
      <w:proofErr w:type="spellEnd"/>
      <w:r w:rsidRPr="001A69B5">
        <w:t xml:space="preserve"> eige verktøy som </w:t>
      </w:r>
      <w:proofErr w:type="spellStart"/>
      <w:r w:rsidRPr="001A69B5">
        <w:t>gjer</w:t>
      </w:r>
      <w:proofErr w:type="spellEnd"/>
      <w:r w:rsidRPr="001A69B5">
        <w:t xml:space="preserve"> det </w:t>
      </w:r>
      <w:proofErr w:type="spellStart"/>
      <w:r w:rsidRPr="001A69B5">
        <w:t>mogleg</w:t>
      </w:r>
      <w:proofErr w:type="spellEnd"/>
      <w:r w:rsidRPr="001A69B5">
        <w:t xml:space="preserve"> å vurdere risiko mellom ulike </w:t>
      </w:r>
      <w:proofErr w:type="spellStart"/>
      <w:r w:rsidRPr="001A69B5">
        <w:t>typar</w:t>
      </w:r>
      <w:proofErr w:type="spellEnd"/>
      <w:r w:rsidRPr="001A69B5">
        <w:t xml:space="preserve"> </w:t>
      </w:r>
      <w:proofErr w:type="spellStart"/>
      <w:r w:rsidRPr="001A69B5">
        <w:t>aktørar</w:t>
      </w:r>
      <w:proofErr w:type="spellEnd"/>
      <w:r w:rsidRPr="001A69B5">
        <w:t xml:space="preserve"> opp mot det som er fastsett i lov og forskrift. Det er </w:t>
      </w:r>
      <w:proofErr w:type="spellStart"/>
      <w:r w:rsidRPr="001A69B5">
        <w:t>enno</w:t>
      </w:r>
      <w:proofErr w:type="spellEnd"/>
      <w:r w:rsidRPr="001A69B5">
        <w:t xml:space="preserve"> for </w:t>
      </w:r>
      <w:proofErr w:type="spellStart"/>
      <w:r w:rsidRPr="001A69B5">
        <w:t>tidleg</w:t>
      </w:r>
      <w:proofErr w:type="spellEnd"/>
      <w:r w:rsidRPr="001A69B5">
        <w:t xml:space="preserve"> å </w:t>
      </w:r>
      <w:proofErr w:type="spellStart"/>
      <w:r w:rsidRPr="001A69B5">
        <w:t>seie</w:t>
      </w:r>
      <w:proofErr w:type="spellEnd"/>
      <w:r w:rsidRPr="001A69B5">
        <w:t xml:space="preserve"> </w:t>
      </w:r>
      <w:proofErr w:type="spellStart"/>
      <w:r w:rsidRPr="001A69B5">
        <w:t>noko</w:t>
      </w:r>
      <w:proofErr w:type="spellEnd"/>
      <w:r w:rsidRPr="001A69B5">
        <w:t xml:space="preserve"> sikkert om risikobildet for sektoren samla sett, men direktoratet vil arbeide </w:t>
      </w:r>
      <w:proofErr w:type="spellStart"/>
      <w:r w:rsidRPr="001A69B5">
        <w:t>vidare</w:t>
      </w:r>
      <w:proofErr w:type="spellEnd"/>
      <w:r w:rsidRPr="001A69B5">
        <w:t xml:space="preserve"> med dette i samband med oppbygginga av den nasjonale tilsynseininga. I tillegg til dette arbeidet blir det også planlagt å utvikle gjennomføringsverktøy for tilsyn og verktøy for å samle inn ustrukturert sektorinformasjon for å identifisere risiko. Alle </w:t>
      </w:r>
      <w:proofErr w:type="spellStart"/>
      <w:r w:rsidRPr="001A69B5">
        <w:t>desse</w:t>
      </w:r>
      <w:proofErr w:type="spellEnd"/>
      <w:r w:rsidRPr="001A69B5">
        <w:t xml:space="preserve"> verktøya blir utvikla i tett samarbeid med tilsynseininga for </w:t>
      </w:r>
      <w:proofErr w:type="spellStart"/>
      <w:r w:rsidRPr="001A69B5">
        <w:t>friskular</w:t>
      </w:r>
      <w:proofErr w:type="spellEnd"/>
      <w:r w:rsidRPr="001A69B5">
        <w:t xml:space="preserve">, slik at verktøya har nytte for begge </w:t>
      </w:r>
      <w:proofErr w:type="spellStart"/>
      <w:r w:rsidRPr="001A69B5">
        <w:t>tilsynseiningane</w:t>
      </w:r>
      <w:proofErr w:type="spellEnd"/>
      <w:r w:rsidRPr="001A69B5">
        <w:t>.</w:t>
      </w:r>
    </w:p>
    <w:p w14:paraId="21283B4A" w14:textId="77777777" w:rsidR="000513CD" w:rsidRPr="001A69B5" w:rsidRDefault="0009509B" w:rsidP="001A69B5">
      <w:pPr>
        <w:pStyle w:val="avsnitt-tittel"/>
      </w:pPr>
      <w:r w:rsidRPr="001A69B5">
        <w:t>Budsjettforslag for 2022</w:t>
      </w:r>
    </w:p>
    <w:p w14:paraId="1F775BC1" w14:textId="77777777" w:rsidR="000513CD" w:rsidRPr="001A69B5" w:rsidRDefault="0009509B" w:rsidP="001A69B5">
      <w:r w:rsidRPr="001A69B5">
        <w:t>Departementet foreslår å løyve 516,9 mill. kroner på posten til ulike tiltak for kvalitetsutvikling i barnehagesektoren og innhenting av kunnskap.</w:t>
      </w:r>
    </w:p>
    <w:p w14:paraId="4107B4BC" w14:textId="5D901EE5" w:rsidR="000513CD" w:rsidRDefault="0009509B" w:rsidP="001A69B5">
      <w:r w:rsidRPr="001A69B5">
        <w:t xml:space="preserve">Regjeringa foreslår å flytte 5 mill. kroner til posten </w:t>
      </w:r>
      <w:proofErr w:type="spellStart"/>
      <w:r w:rsidRPr="001A69B5">
        <w:t>frå</w:t>
      </w:r>
      <w:proofErr w:type="spellEnd"/>
      <w:r w:rsidRPr="001A69B5">
        <w:t xml:space="preserve"> kap. 571, post 60 i samband med at ansvar for økonomisk tilsyn med private </w:t>
      </w:r>
      <w:proofErr w:type="spellStart"/>
      <w:r w:rsidRPr="001A69B5">
        <w:t>barnehagar</w:t>
      </w:r>
      <w:proofErr w:type="spellEnd"/>
      <w:r w:rsidRPr="001A69B5">
        <w:t xml:space="preserve"> blir flytta </w:t>
      </w:r>
      <w:proofErr w:type="spellStart"/>
      <w:r w:rsidRPr="001A69B5">
        <w:t>frå</w:t>
      </w:r>
      <w:proofErr w:type="spellEnd"/>
      <w:r w:rsidRPr="001A69B5">
        <w:t xml:space="preserve"> </w:t>
      </w:r>
      <w:proofErr w:type="spellStart"/>
      <w:r w:rsidRPr="001A69B5">
        <w:t>kommunane</w:t>
      </w:r>
      <w:proofErr w:type="spellEnd"/>
      <w:r w:rsidRPr="001A69B5">
        <w:t xml:space="preserve"> til Utdanningsdirektoratet. Løyvinga under posten er redusert med 0,3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i del I, kap. 1 </w:t>
      </w:r>
      <w:proofErr w:type="spellStart"/>
      <w:r w:rsidRPr="001A69B5">
        <w:t>Hovudinnleiing</w:t>
      </w:r>
      <w:proofErr w:type="spellEnd"/>
      <w:r w:rsidRPr="001A69B5">
        <w:t>.</w:t>
      </w:r>
    </w:p>
    <w:p w14:paraId="7CFE252F" w14:textId="27262771" w:rsidR="006E2411" w:rsidRPr="001A69B5" w:rsidRDefault="006E2411" w:rsidP="006E2411">
      <w:pPr>
        <w:pStyle w:val="tabell-tittel"/>
      </w:pPr>
      <w:r w:rsidRPr="001A69B5">
        <w:t>Budsjettforslag for 2022, kap. 231, post 21</w:t>
      </w:r>
    </w:p>
    <w:p w14:paraId="5FAD5DEC"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3100"/>
        <w:gridCol w:w="5400"/>
        <w:gridCol w:w="1040"/>
      </w:tblGrid>
      <w:tr w:rsidR="000513CD" w:rsidRPr="001A69B5" w14:paraId="388651A8" w14:textId="77777777" w:rsidTr="003405E6">
        <w:trPr>
          <w:trHeight w:val="360"/>
        </w:trPr>
        <w:tc>
          <w:tcPr>
            <w:tcW w:w="3100" w:type="dxa"/>
          </w:tcPr>
          <w:p w14:paraId="34BD953C" w14:textId="77777777" w:rsidR="000513CD" w:rsidRPr="001A69B5" w:rsidRDefault="000513CD" w:rsidP="001A69B5"/>
        </w:tc>
        <w:tc>
          <w:tcPr>
            <w:tcW w:w="6440" w:type="dxa"/>
            <w:gridSpan w:val="2"/>
          </w:tcPr>
          <w:p w14:paraId="6812E920" w14:textId="77777777" w:rsidR="000513CD" w:rsidRPr="001A69B5" w:rsidRDefault="0009509B" w:rsidP="001A69B5">
            <w:r w:rsidRPr="001A69B5">
              <w:t>(i mill. kr)</w:t>
            </w:r>
          </w:p>
        </w:tc>
      </w:tr>
      <w:tr w:rsidR="000513CD" w:rsidRPr="001A69B5" w14:paraId="7C9DBE45" w14:textId="77777777" w:rsidTr="003405E6">
        <w:trPr>
          <w:trHeight w:val="360"/>
        </w:trPr>
        <w:tc>
          <w:tcPr>
            <w:tcW w:w="3100" w:type="dxa"/>
          </w:tcPr>
          <w:p w14:paraId="13F77C7D" w14:textId="77777777" w:rsidR="000513CD" w:rsidRPr="001A69B5" w:rsidRDefault="0009509B" w:rsidP="001A69B5">
            <w:r w:rsidRPr="001A69B5">
              <w:t>Type tiltak</w:t>
            </w:r>
          </w:p>
        </w:tc>
        <w:tc>
          <w:tcPr>
            <w:tcW w:w="5400" w:type="dxa"/>
          </w:tcPr>
          <w:p w14:paraId="186F94D0" w14:textId="77777777" w:rsidR="000513CD" w:rsidRPr="001A69B5" w:rsidRDefault="0009509B" w:rsidP="001A69B5">
            <w:r w:rsidRPr="001A69B5">
              <w:t>Kort om tiltaket</w:t>
            </w:r>
          </w:p>
        </w:tc>
        <w:tc>
          <w:tcPr>
            <w:tcW w:w="1040" w:type="dxa"/>
          </w:tcPr>
          <w:p w14:paraId="0BACBB65" w14:textId="77777777" w:rsidR="000513CD" w:rsidRPr="001A69B5" w:rsidRDefault="0009509B" w:rsidP="001A69B5">
            <w:r w:rsidRPr="001A69B5">
              <w:t xml:space="preserve">Beløp </w:t>
            </w:r>
          </w:p>
        </w:tc>
      </w:tr>
      <w:tr w:rsidR="000513CD" w:rsidRPr="001A69B5" w14:paraId="151601CA" w14:textId="77777777" w:rsidTr="003405E6">
        <w:trPr>
          <w:trHeight w:val="1140"/>
        </w:trPr>
        <w:tc>
          <w:tcPr>
            <w:tcW w:w="3100" w:type="dxa"/>
          </w:tcPr>
          <w:p w14:paraId="4A996031" w14:textId="77777777" w:rsidR="000513CD" w:rsidRPr="001A69B5" w:rsidRDefault="0009509B" w:rsidP="001A69B5">
            <w:r w:rsidRPr="001A69B5">
              <w:t>Regional ordning for kompetanseutvikling</w:t>
            </w:r>
          </w:p>
        </w:tc>
        <w:tc>
          <w:tcPr>
            <w:tcW w:w="5400" w:type="dxa"/>
          </w:tcPr>
          <w:p w14:paraId="790C0CD7" w14:textId="77777777" w:rsidR="000513CD" w:rsidRPr="001A69B5" w:rsidRDefault="0009509B" w:rsidP="001A69B5">
            <w:r w:rsidRPr="001A69B5">
              <w:t xml:space="preserve">Ordninga blei </w:t>
            </w:r>
            <w:proofErr w:type="spellStart"/>
            <w:r w:rsidRPr="001A69B5">
              <w:t>vidareutvikla</w:t>
            </w:r>
            <w:proofErr w:type="spellEnd"/>
            <w:r w:rsidRPr="001A69B5">
              <w:t xml:space="preserve"> i 2018 som </w:t>
            </w:r>
            <w:proofErr w:type="spellStart"/>
            <w:r w:rsidRPr="001A69B5">
              <w:t>ein</w:t>
            </w:r>
            <w:proofErr w:type="spellEnd"/>
            <w:r w:rsidRPr="001A69B5">
              <w:t xml:space="preserve"> del av oppfølginga av strategien </w:t>
            </w:r>
            <w:r w:rsidRPr="001A69B5">
              <w:rPr>
                <w:rStyle w:val="kursiv"/>
              </w:rPr>
              <w:t>Kompetanse for fremtidens barnehage. Revidert strategi for kompetanse og rekruttering 2018–2022</w:t>
            </w:r>
            <w:r w:rsidRPr="001A69B5">
              <w:t>.</w:t>
            </w:r>
          </w:p>
        </w:tc>
        <w:tc>
          <w:tcPr>
            <w:tcW w:w="1040" w:type="dxa"/>
          </w:tcPr>
          <w:p w14:paraId="5E559A86" w14:textId="77777777" w:rsidR="000513CD" w:rsidRPr="001A69B5" w:rsidRDefault="0009509B" w:rsidP="001A69B5">
            <w:r w:rsidRPr="001A69B5">
              <w:t>200</w:t>
            </w:r>
          </w:p>
        </w:tc>
      </w:tr>
      <w:tr w:rsidR="000513CD" w:rsidRPr="001A69B5" w14:paraId="6E9BA61D" w14:textId="77777777" w:rsidTr="003405E6">
        <w:trPr>
          <w:trHeight w:val="2420"/>
        </w:trPr>
        <w:tc>
          <w:tcPr>
            <w:tcW w:w="3100" w:type="dxa"/>
          </w:tcPr>
          <w:p w14:paraId="084F6692" w14:textId="77777777" w:rsidR="000513CD" w:rsidRPr="001A69B5" w:rsidRDefault="0009509B" w:rsidP="001A69B5">
            <w:r w:rsidRPr="001A69B5">
              <w:t>Tiltak for å følge opp kompetansestrategien og strategi for barnehagekvalitet</w:t>
            </w:r>
          </w:p>
        </w:tc>
        <w:tc>
          <w:tcPr>
            <w:tcW w:w="5400" w:type="dxa"/>
          </w:tcPr>
          <w:p w14:paraId="691EADC0" w14:textId="77777777" w:rsidR="000513CD" w:rsidRPr="001A69B5" w:rsidRDefault="0009509B" w:rsidP="001A69B5">
            <w:r w:rsidRPr="001A69B5">
              <w:t xml:space="preserve">Kompetansetiltak retta mot ulike tilsette i </w:t>
            </w:r>
            <w:proofErr w:type="spellStart"/>
            <w:r w:rsidRPr="001A69B5">
              <w:t>barnehagane</w:t>
            </w:r>
            <w:proofErr w:type="spellEnd"/>
            <w:r w:rsidRPr="001A69B5">
              <w:t xml:space="preserve">, inkl. 4 mill. kroner til rettleiing av nyutdanna </w:t>
            </w:r>
            <w:proofErr w:type="spellStart"/>
            <w:r w:rsidRPr="001A69B5">
              <w:t>nytilsette</w:t>
            </w:r>
            <w:proofErr w:type="spellEnd"/>
            <w:r w:rsidRPr="001A69B5">
              <w:t xml:space="preserve"> </w:t>
            </w:r>
            <w:proofErr w:type="spellStart"/>
            <w:r w:rsidRPr="001A69B5">
              <w:t>lærarar</w:t>
            </w:r>
            <w:proofErr w:type="spellEnd"/>
            <w:r w:rsidRPr="001A69B5">
              <w:t xml:space="preserve">. 8,7 mill. kroner av dette skal gå til å opprette om lag 150 </w:t>
            </w:r>
            <w:proofErr w:type="spellStart"/>
            <w:r w:rsidRPr="001A69B5">
              <w:t>fleire</w:t>
            </w:r>
            <w:proofErr w:type="spellEnd"/>
            <w:r w:rsidRPr="001A69B5">
              <w:t xml:space="preserve"> </w:t>
            </w:r>
            <w:proofErr w:type="spellStart"/>
            <w:r w:rsidRPr="001A69B5">
              <w:t>vidareutdanningsplassar</w:t>
            </w:r>
            <w:proofErr w:type="spellEnd"/>
            <w:r w:rsidRPr="001A69B5">
              <w:t xml:space="preserve"> for </w:t>
            </w:r>
            <w:proofErr w:type="spellStart"/>
            <w:r w:rsidRPr="001A69B5">
              <w:t>barnehagelærarar</w:t>
            </w:r>
            <w:proofErr w:type="spellEnd"/>
            <w:r w:rsidRPr="001A69B5">
              <w:t xml:space="preserve">, </w:t>
            </w:r>
            <w:proofErr w:type="spellStart"/>
            <w:r w:rsidRPr="001A69B5">
              <w:t>hovudsakleg</w:t>
            </w:r>
            <w:proofErr w:type="spellEnd"/>
            <w:r w:rsidRPr="001A69B5">
              <w:t xml:space="preserve"> i spesialpedagogikk. </w:t>
            </w:r>
            <w:proofErr w:type="spellStart"/>
            <w:r w:rsidRPr="001A69B5">
              <w:t>Delar</w:t>
            </w:r>
            <w:proofErr w:type="spellEnd"/>
            <w:r w:rsidRPr="001A69B5">
              <w:t xml:space="preserve"> av løyvinga vil følge opp nye tiltak i </w:t>
            </w:r>
            <w:r w:rsidRPr="001A69B5">
              <w:rPr>
                <w:rStyle w:val="kursiv"/>
              </w:rPr>
              <w:t xml:space="preserve">Barnehager mot 2030 – Strategi for barnehagekvalitet 2021–2030 </w:t>
            </w:r>
            <w:r w:rsidRPr="001A69B5">
              <w:t xml:space="preserve">mellom anna tiltak for å få </w:t>
            </w:r>
            <w:proofErr w:type="spellStart"/>
            <w:r w:rsidRPr="001A69B5">
              <w:t>meir</w:t>
            </w:r>
            <w:proofErr w:type="spellEnd"/>
            <w:r w:rsidRPr="001A69B5">
              <w:t xml:space="preserve"> kunnskap om tilsyn med kvalitet, og utviklingsprosjekt om korleis </w:t>
            </w:r>
            <w:proofErr w:type="spellStart"/>
            <w:r w:rsidRPr="001A69B5">
              <w:t>barnehagane</w:t>
            </w:r>
            <w:proofErr w:type="spellEnd"/>
            <w:r w:rsidRPr="001A69B5">
              <w:t xml:space="preserve"> kan </w:t>
            </w:r>
            <w:proofErr w:type="spellStart"/>
            <w:r w:rsidRPr="001A69B5">
              <w:t>organiserast</w:t>
            </w:r>
            <w:proofErr w:type="spellEnd"/>
            <w:r w:rsidRPr="001A69B5">
              <w:t xml:space="preserve">. </w:t>
            </w:r>
          </w:p>
        </w:tc>
        <w:tc>
          <w:tcPr>
            <w:tcW w:w="1040" w:type="dxa"/>
          </w:tcPr>
          <w:p w14:paraId="58FCA03A" w14:textId="77777777" w:rsidR="000513CD" w:rsidRPr="001A69B5" w:rsidRDefault="0009509B" w:rsidP="001A69B5">
            <w:r w:rsidRPr="001A69B5">
              <w:t>213</w:t>
            </w:r>
          </w:p>
        </w:tc>
      </w:tr>
      <w:tr w:rsidR="000513CD" w:rsidRPr="001A69B5" w14:paraId="6D259215" w14:textId="77777777" w:rsidTr="003405E6">
        <w:trPr>
          <w:trHeight w:val="880"/>
        </w:trPr>
        <w:tc>
          <w:tcPr>
            <w:tcW w:w="3100" w:type="dxa"/>
          </w:tcPr>
          <w:p w14:paraId="64408697" w14:textId="77777777" w:rsidR="000513CD" w:rsidRPr="001A69B5" w:rsidRDefault="0009509B" w:rsidP="001A69B5">
            <w:r w:rsidRPr="001A69B5">
              <w:t xml:space="preserve">Økonomisk tilsyn med private </w:t>
            </w:r>
            <w:proofErr w:type="spellStart"/>
            <w:r w:rsidRPr="001A69B5">
              <w:t>barnehagar</w:t>
            </w:r>
            <w:proofErr w:type="spellEnd"/>
          </w:p>
        </w:tc>
        <w:tc>
          <w:tcPr>
            <w:tcW w:w="5400" w:type="dxa"/>
          </w:tcPr>
          <w:p w14:paraId="1A7849F7" w14:textId="77777777" w:rsidR="000513CD" w:rsidRPr="001A69B5" w:rsidRDefault="0009509B" w:rsidP="001A69B5">
            <w:r w:rsidRPr="001A69B5">
              <w:t xml:space="preserve">Ansvaret for økonomisk tilsyn med private </w:t>
            </w:r>
            <w:proofErr w:type="spellStart"/>
            <w:r w:rsidRPr="001A69B5">
              <w:t>barnehagar</w:t>
            </w:r>
            <w:proofErr w:type="spellEnd"/>
            <w:r w:rsidRPr="001A69B5">
              <w:t xml:space="preserve"> blir overført </w:t>
            </w:r>
            <w:proofErr w:type="spellStart"/>
            <w:r w:rsidRPr="001A69B5">
              <w:t>frå</w:t>
            </w:r>
            <w:proofErr w:type="spellEnd"/>
            <w:r w:rsidRPr="001A69B5">
              <w:t xml:space="preserve"> </w:t>
            </w:r>
            <w:proofErr w:type="spellStart"/>
            <w:r w:rsidRPr="001A69B5">
              <w:t>kommunane</w:t>
            </w:r>
            <w:proofErr w:type="spellEnd"/>
            <w:r w:rsidRPr="001A69B5">
              <w:t xml:space="preserve"> til Utdanningsdirektoratet </w:t>
            </w:r>
            <w:proofErr w:type="spellStart"/>
            <w:r w:rsidRPr="001A69B5">
              <w:t>frå</w:t>
            </w:r>
            <w:proofErr w:type="spellEnd"/>
            <w:r w:rsidRPr="001A69B5">
              <w:t xml:space="preserve"> 1. januar 2022. </w:t>
            </w:r>
            <w:proofErr w:type="spellStart"/>
            <w:r w:rsidRPr="001A69B5">
              <w:t>Midlane</w:t>
            </w:r>
            <w:proofErr w:type="spellEnd"/>
            <w:r w:rsidRPr="001A69B5">
              <w:t xml:space="preserve"> går til drift av tilsynet.</w:t>
            </w:r>
          </w:p>
        </w:tc>
        <w:tc>
          <w:tcPr>
            <w:tcW w:w="1040" w:type="dxa"/>
          </w:tcPr>
          <w:p w14:paraId="13BA4CEB" w14:textId="77777777" w:rsidR="000513CD" w:rsidRPr="001A69B5" w:rsidRDefault="0009509B" w:rsidP="001A69B5">
            <w:r w:rsidRPr="001A69B5">
              <w:t>30</w:t>
            </w:r>
          </w:p>
        </w:tc>
      </w:tr>
      <w:tr w:rsidR="000513CD" w:rsidRPr="001A69B5" w14:paraId="5716E635" w14:textId="77777777" w:rsidTr="003405E6">
        <w:trPr>
          <w:trHeight w:val="1140"/>
        </w:trPr>
        <w:tc>
          <w:tcPr>
            <w:tcW w:w="3100" w:type="dxa"/>
          </w:tcPr>
          <w:p w14:paraId="5562311B" w14:textId="77777777" w:rsidR="000513CD" w:rsidRPr="001A69B5" w:rsidRDefault="0009509B" w:rsidP="001A69B5">
            <w:proofErr w:type="spellStart"/>
            <w:r w:rsidRPr="001A69B5">
              <w:t>Auka</w:t>
            </w:r>
            <w:proofErr w:type="spellEnd"/>
            <w:r w:rsidRPr="001A69B5">
              <w:t xml:space="preserve"> pedagogtettleik i </w:t>
            </w:r>
            <w:proofErr w:type="gramStart"/>
            <w:r w:rsidRPr="001A69B5">
              <w:t>utsette</w:t>
            </w:r>
            <w:proofErr w:type="gramEnd"/>
            <w:r w:rsidRPr="001A69B5">
              <w:t xml:space="preserve"> byområde</w:t>
            </w:r>
          </w:p>
        </w:tc>
        <w:tc>
          <w:tcPr>
            <w:tcW w:w="5400" w:type="dxa"/>
          </w:tcPr>
          <w:p w14:paraId="3302ADDA" w14:textId="77777777" w:rsidR="000513CD" w:rsidRPr="001A69B5" w:rsidRDefault="0009509B" w:rsidP="001A69B5">
            <w:r w:rsidRPr="001A69B5">
              <w:t xml:space="preserve">Som </w:t>
            </w:r>
            <w:proofErr w:type="spellStart"/>
            <w:r w:rsidRPr="001A69B5">
              <w:t>eit</w:t>
            </w:r>
            <w:proofErr w:type="spellEnd"/>
            <w:r w:rsidRPr="001A69B5">
              <w:t xml:space="preserve"> ledd i opptrappinga til 50 pst. </w:t>
            </w:r>
            <w:proofErr w:type="spellStart"/>
            <w:r w:rsidRPr="001A69B5">
              <w:t>barnehagelærarar</w:t>
            </w:r>
            <w:proofErr w:type="spellEnd"/>
            <w:r w:rsidRPr="001A69B5">
              <w:t xml:space="preserve"> blir det oppretta </w:t>
            </w:r>
            <w:proofErr w:type="spellStart"/>
            <w:r w:rsidRPr="001A69B5">
              <w:t>eit</w:t>
            </w:r>
            <w:proofErr w:type="spellEnd"/>
            <w:r w:rsidRPr="001A69B5">
              <w:t xml:space="preserve"> eige </w:t>
            </w:r>
            <w:proofErr w:type="spellStart"/>
            <w:r w:rsidRPr="001A69B5">
              <w:t>øyremerkt</w:t>
            </w:r>
            <w:proofErr w:type="spellEnd"/>
            <w:r w:rsidRPr="001A69B5">
              <w:t xml:space="preserve"> </w:t>
            </w:r>
            <w:proofErr w:type="spellStart"/>
            <w:r w:rsidRPr="001A69B5">
              <w:t>tilskot</w:t>
            </w:r>
            <w:proofErr w:type="spellEnd"/>
            <w:r w:rsidRPr="001A69B5">
              <w:t xml:space="preserve"> for å </w:t>
            </w:r>
            <w:proofErr w:type="spellStart"/>
            <w:r w:rsidRPr="001A69B5">
              <w:t>auke</w:t>
            </w:r>
            <w:proofErr w:type="spellEnd"/>
            <w:r w:rsidRPr="001A69B5">
              <w:t xml:space="preserve"> pedagogtettleiken i </w:t>
            </w:r>
            <w:proofErr w:type="spellStart"/>
            <w:r w:rsidRPr="001A69B5">
              <w:t>levekårsutsette</w:t>
            </w:r>
            <w:proofErr w:type="spellEnd"/>
            <w:r w:rsidRPr="001A69B5">
              <w:t xml:space="preserve"> område. Dette for å </w:t>
            </w:r>
            <w:proofErr w:type="spellStart"/>
            <w:r w:rsidRPr="001A69B5">
              <w:t>auke</w:t>
            </w:r>
            <w:proofErr w:type="spellEnd"/>
            <w:r w:rsidRPr="001A69B5">
              <w:t xml:space="preserve"> kompetansen i </w:t>
            </w:r>
            <w:proofErr w:type="spellStart"/>
            <w:r w:rsidRPr="001A69B5">
              <w:t>dei</w:t>
            </w:r>
            <w:proofErr w:type="spellEnd"/>
            <w:r w:rsidRPr="001A69B5">
              <w:t xml:space="preserve"> mest utsette områda først. </w:t>
            </w:r>
          </w:p>
        </w:tc>
        <w:tc>
          <w:tcPr>
            <w:tcW w:w="1040" w:type="dxa"/>
          </w:tcPr>
          <w:p w14:paraId="08D46442" w14:textId="77777777" w:rsidR="000513CD" w:rsidRPr="001A69B5" w:rsidRDefault="0009509B" w:rsidP="001A69B5">
            <w:r w:rsidRPr="001A69B5">
              <w:t>20</w:t>
            </w:r>
          </w:p>
        </w:tc>
      </w:tr>
      <w:tr w:rsidR="000513CD" w:rsidRPr="001A69B5" w14:paraId="2B4B50B9" w14:textId="77777777" w:rsidTr="003405E6">
        <w:trPr>
          <w:trHeight w:val="1400"/>
        </w:trPr>
        <w:tc>
          <w:tcPr>
            <w:tcW w:w="3100" w:type="dxa"/>
          </w:tcPr>
          <w:p w14:paraId="248A5BDE" w14:textId="77777777" w:rsidR="000513CD" w:rsidRPr="001A69B5" w:rsidRDefault="0009509B" w:rsidP="001A69B5">
            <w:proofErr w:type="spellStart"/>
            <w:r w:rsidRPr="001A69B5">
              <w:t>Inkluderande</w:t>
            </w:r>
            <w:proofErr w:type="spellEnd"/>
            <w:r w:rsidRPr="001A69B5">
              <w:t xml:space="preserve"> barnehagemiljø</w:t>
            </w:r>
          </w:p>
        </w:tc>
        <w:tc>
          <w:tcPr>
            <w:tcW w:w="5400" w:type="dxa"/>
          </w:tcPr>
          <w:p w14:paraId="6AF31A9A" w14:textId="77777777" w:rsidR="000513CD" w:rsidRPr="001A69B5" w:rsidRDefault="0009509B" w:rsidP="001A69B5">
            <w:r w:rsidRPr="001A69B5">
              <w:t xml:space="preserve">Inkluderer læringsmiljøprosjektet og samlingsbaserte nettbaserte </w:t>
            </w:r>
            <w:proofErr w:type="spellStart"/>
            <w:r w:rsidRPr="001A69B5">
              <w:t>tilbod</w:t>
            </w:r>
            <w:proofErr w:type="spellEnd"/>
            <w:r w:rsidRPr="001A69B5">
              <w:t xml:space="preserve">. Dette er tiltak som skal </w:t>
            </w:r>
            <w:proofErr w:type="spellStart"/>
            <w:r w:rsidRPr="001A69B5">
              <w:t>førebygge</w:t>
            </w:r>
            <w:proofErr w:type="spellEnd"/>
            <w:r w:rsidRPr="001A69B5">
              <w:t xml:space="preserve"> mobbing og bidra til at alle barn blir inkluderte i fellesskapet. Må </w:t>
            </w:r>
            <w:proofErr w:type="spellStart"/>
            <w:r w:rsidRPr="001A69B5">
              <w:t>sjåast</w:t>
            </w:r>
            <w:proofErr w:type="spellEnd"/>
            <w:r w:rsidRPr="001A69B5">
              <w:t xml:space="preserve"> i </w:t>
            </w:r>
            <w:proofErr w:type="spellStart"/>
            <w:r w:rsidRPr="001A69B5">
              <w:t>samanheng</w:t>
            </w:r>
            <w:proofErr w:type="spellEnd"/>
            <w:r w:rsidRPr="001A69B5">
              <w:t xml:space="preserve"> med </w:t>
            </w:r>
            <w:proofErr w:type="spellStart"/>
            <w:r w:rsidRPr="001A69B5">
              <w:t>midlar</w:t>
            </w:r>
            <w:proofErr w:type="spellEnd"/>
            <w:r w:rsidRPr="001A69B5">
              <w:t xml:space="preserve"> over kap. 226, post 21.</w:t>
            </w:r>
          </w:p>
        </w:tc>
        <w:tc>
          <w:tcPr>
            <w:tcW w:w="1040" w:type="dxa"/>
          </w:tcPr>
          <w:p w14:paraId="0B5086AD" w14:textId="77777777" w:rsidR="000513CD" w:rsidRPr="001A69B5" w:rsidRDefault="0009509B" w:rsidP="001A69B5">
            <w:r w:rsidRPr="001A69B5">
              <w:t>10,3</w:t>
            </w:r>
          </w:p>
        </w:tc>
      </w:tr>
      <w:tr w:rsidR="000513CD" w:rsidRPr="001A69B5" w14:paraId="554D9144" w14:textId="77777777" w:rsidTr="003405E6">
        <w:trPr>
          <w:trHeight w:val="1140"/>
        </w:trPr>
        <w:tc>
          <w:tcPr>
            <w:tcW w:w="3100" w:type="dxa"/>
          </w:tcPr>
          <w:p w14:paraId="036493B1" w14:textId="77777777" w:rsidR="000513CD" w:rsidRPr="001A69B5" w:rsidRDefault="0009509B" w:rsidP="001A69B5">
            <w:r w:rsidRPr="001A69B5">
              <w:t xml:space="preserve">Tilsyn og klagebehandling hos </w:t>
            </w:r>
            <w:proofErr w:type="spellStart"/>
            <w:r w:rsidRPr="001A69B5">
              <w:t>statsforvaltaren</w:t>
            </w:r>
            <w:proofErr w:type="spellEnd"/>
          </w:p>
        </w:tc>
        <w:tc>
          <w:tcPr>
            <w:tcW w:w="5400" w:type="dxa"/>
          </w:tcPr>
          <w:p w14:paraId="44828F8B" w14:textId="77777777" w:rsidR="000513CD" w:rsidRPr="001A69B5" w:rsidRDefault="0009509B" w:rsidP="001A69B5">
            <w:proofErr w:type="spellStart"/>
            <w:r w:rsidRPr="001A69B5">
              <w:t>Statsforvaltaren</w:t>
            </w:r>
            <w:proofErr w:type="spellEnd"/>
            <w:r w:rsidRPr="001A69B5">
              <w:t xml:space="preserve"> har faste </w:t>
            </w:r>
            <w:proofErr w:type="spellStart"/>
            <w:r w:rsidRPr="001A69B5">
              <w:t>tilsynsoppgåver</w:t>
            </w:r>
            <w:proofErr w:type="spellEnd"/>
            <w:r w:rsidRPr="001A69B5">
              <w:t xml:space="preserve"> som følger av barnehagelova. Dette </w:t>
            </w:r>
            <w:proofErr w:type="spellStart"/>
            <w:r w:rsidRPr="001A69B5">
              <w:t>inneber</w:t>
            </w:r>
            <w:proofErr w:type="spellEnd"/>
            <w:r w:rsidRPr="001A69B5">
              <w:t xml:space="preserve"> å føre tilsyn direkte med </w:t>
            </w:r>
            <w:proofErr w:type="spellStart"/>
            <w:r w:rsidRPr="001A69B5">
              <w:t>einskildbarnehagar</w:t>
            </w:r>
            <w:proofErr w:type="spellEnd"/>
            <w:r w:rsidRPr="001A69B5">
              <w:t xml:space="preserve"> dersom det viser seg at kommunens tilsyn </w:t>
            </w:r>
            <w:proofErr w:type="spellStart"/>
            <w:r w:rsidRPr="001A69B5">
              <w:t>ikkje</w:t>
            </w:r>
            <w:proofErr w:type="spellEnd"/>
            <w:r w:rsidRPr="001A69B5">
              <w:t xml:space="preserve"> fungerer etter intensjonen.</w:t>
            </w:r>
          </w:p>
        </w:tc>
        <w:tc>
          <w:tcPr>
            <w:tcW w:w="1040" w:type="dxa"/>
          </w:tcPr>
          <w:p w14:paraId="5FC9A1B5" w14:textId="77777777" w:rsidR="000513CD" w:rsidRPr="001A69B5" w:rsidRDefault="0009509B" w:rsidP="001A69B5">
            <w:r w:rsidRPr="001A69B5">
              <w:t>9</w:t>
            </w:r>
          </w:p>
        </w:tc>
      </w:tr>
      <w:tr w:rsidR="000513CD" w:rsidRPr="001A69B5" w14:paraId="05F4C828" w14:textId="77777777" w:rsidTr="003405E6">
        <w:trPr>
          <w:trHeight w:val="380"/>
        </w:trPr>
        <w:tc>
          <w:tcPr>
            <w:tcW w:w="3100" w:type="dxa"/>
          </w:tcPr>
          <w:p w14:paraId="1BCAC8DA" w14:textId="77777777" w:rsidR="000513CD" w:rsidRPr="001A69B5" w:rsidRDefault="0009509B" w:rsidP="001A69B5">
            <w:r w:rsidRPr="001A69B5">
              <w:t xml:space="preserve">Rettleiing av </w:t>
            </w:r>
            <w:proofErr w:type="spellStart"/>
            <w:r w:rsidRPr="001A69B5">
              <w:t>barnehageeigarar</w:t>
            </w:r>
            <w:proofErr w:type="spellEnd"/>
          </w:p>
        </w:tc>
        <w:tc>
          <w:tcPr>
            <w:tcW w:w="5400" w:type="dxa"/>
          </w:tcPr>
          <w:p w14:paraId="4D88234B" w14:textId="77777777" w:rsidR="000513CD" w:rsidRPr="001A69B5" w:rsidRDefault="0009509B" w:rsidP="001A69B5">
            <w:proofErr w:type="spellStart"/>
            <w:r w:rsidRPr="001A69B5">
              <w:t>Vidareføring</w:t>
            </w:r>
            <w:proofErr w:type="spellEnd"/>
            <w:r w:rsidRPr="001A69B5">
              <w:t xml:space="preserve"> av </w:t>
            </w:r>
            <w:proofErr w:type="spellStart"/>
            <w:r w:rsidRPr="001A69B5">
              <w:t>eit</w:t>
            </w:r>
            <w:proofErr w:type="spellEnd"/>
            <w:r w:rsidRPr="001A69B5">
              <w:t xml:space="preserve"> treårig pilotprosjekt i perioden 2020–22</w:t>
            </w:r>
          </w:p>
        </w:tc>
        <w:tc>
          <w:tcPr>
            <w:tcW w:w="1040" w:type="dxa"/>
          </w:tcPr>
          <w:p w14:paraId="7ABED4C0" w14:textId="77777777" w:rsidR="000513CD" w:rsidRPr="001A69B5" w:rsidRDefault="0009509B" w:rsidP="001A69B5">
            <w:r w:rsidRPr="001A69B5">
              <w:t>5</w:t>
            </w:r>
          </w:p>
        </w:tc>
      </w:tr>
      <w:tr w:rsidR="000513CD" w:rsidRPr="001A69B5" w14:paraId="77267A3F" w14:textId="77777777" w:rsidTr="003405E6">
        <w:trPr>
          <w:trHeight w:val="880"/>
        </w:trPr>
        <w:tc>
          <w:tcPr>
            <w:tcW w:w="3100" w:type="dxa"/>
          </w:tcPr>
          <w:p w14:paraId="1AAF6A7E" w14:textId="77777777" w:rsidR="000513CD" w:rsidRPr="001A69B5" w:rsidRDefault="0009509B" w:rsidP="001A69B5">
            <w:r w:rsidRPr="001A69B5">
              <w:t xml:space="preserve">Kvensk </w:t>
            </w:r>
            <w:proofErr w:type="spellStart"/>
            <w:r w:rsidRPr="001A69B5">
              <w:t>barnehagetilbod</w:t>
            </w:r>
            <w:proofErr w:type="spellEnd"/>
            <w:r w:rsidRPr="001A69B5">
              <w:t xml:space="preserve"> </w:t>
            </w:r>
          </w:p>
        </w:tc>
        <w:tc>
          <w:tcPr>
            <w:tcW w:w="5400" w:type="dxa"/>
          </w:tcPr>
          <w:p w14:paraId="569533F2" w14:textId="77777777" w:rsidR="000513CD" w:rsidRPr="001A69B5" w:rsidRDefault="0009509B" w:rsidP="001A69B5">
            <w:proofErr w:type="spellStart"/>
            <w:r w:rsidRPr="001A69B5">
              <w:t>Midlane</w:t>
            </w:r>
            <w:proofErr w:type="spellEnd"/>
            <w:r w:rsidRPr="001A69B5">
              <w:t xml:space="preserve"> går til språkprosjekt i </w:t>
            </w:r>
            <w:proofErr w:type="spellStart"/>
            <w:r w:rsidRPr="001A69B5">
              <w:t>barnehagar</w:t>
            </w:r>
            <w:proofErr w:type="spellEnd"/>
            <w:r w:rsidRPr="001A69B5">
              <w:t xml:space="preserve"> for å gi kvenske/norskfinske barn sjansen til å lære og utvikle det kvenske språket sitt i </w:t>
            </w:r>
            <w:proofErr w:type="spellStart"/>
            <w:r w:rsidRPr="001A69B5">
              <w:t>tidleg</w:t>
            </w:r>
            <w:proofErr w:type="spellEnd"/>
            <w:r w:rsidRPr="001A69B5">
              <w:t xml:space="preserve"> alder. </w:t>
            </w:r>
          </w:p>
        </w:tc>
        <w:tc>
          <w:tcPr>
            <w:tcW w:w="1040" w:type="dxa"/>
          </w:tcPr>
          <w:p w14:paraId="34F6B264" w14:textId="77777777" w:rsidR="000513CD" w:rsidRPr="001A69B5" w:rsidRDefault="0009509B" w:rsidP="001A69B5">
            <w:r w:rsidRPr="001A69B5">
              <w:t>0,8</w:t>
            </w:r>
          </w:p>
        </w:tc>
      </w:tr>
      <w:tr w:rsidR="000513CD" w:rsidRPr="001A69B5" w14:paraId="69D8328B" w14:textId="77777777" w:rsidTr="003405E6">
        <w:trPr>
          <w:trHeight w:val="380"/>
        </w:trPr>
        <w:tc>
          <w:tcPr>
            <w:tcW w:w="3100" w:type="dxa"/>
          </w:tcPr>
          <w:p w14:paraId="1A2CAD83" w14:textId="77777777" w:rsidR="000513CD" w:rsidRPr="001A69B5" w:rsidRDefault="0009509B" w:rsidP="001A69B5">
            <w:r w:rsidRPr="001A69B5">
              <w:t>Anna</w:t>
            </w:r>
          </w:p>
        </w:tc>
        <w:tc>
          <w:tcPr>
            <w:tcW w:w="5400" w:type="dxa"/>
          </w:tcPr>
          <w:p w14:paraId="3F094059" w14:textId="77777777" w:rsidR="000513CD" w:rsidRPr="001A69B5" w:rsidRDefault="0009509B" w:rsidP="001A69B5">
            <w:r w:rsidRPr="001A69B5">
              <w:t xml:space="preserve">Kunnskapsgrunnlag, </w:t>
            </w:r>
            <w:proofErr w:type="spellStart"/>
            <w:r w:rsidRPr="001A69B5">
              <w:t>støtteressursar</w:t>
            </w:r>
            <w:proofErr w:type="spellEnd"/>
            <w:r w:rsidRPr="001A69B5">
              <w:t xml:space="preserve"> til rammeplanen o.a.</w:t>
            </w:r>
          </w:p>
        </w:tc>
        <w:tc>
          <w:tcPr>
            <w:tcW w:w="1040" w:type="dxa"/>
          </w:tcPr>
          <w:p w14:paraId="60F6744A" w14:textId="77777777" w:rsidR="000513CD" w:rsidRPr="001A69B5" w:rsidRDefault="0009509B" w:rsidP="001A69B5">
            <w:r w:rsidRPr="001A69B5">
              <w:t>28,8</w:t>
            </w:r>
          </w:p>
        </w:tc>
      </w:tr>
      <w:tr w:rsidR="000513CD" w:rsidRPr="001A69B5" w14:paraId="13C27DBF" w14:textId="77777777" w:rsidTr="003405E6">
        <w:trPr>
          <w:trHeight w:val="380"/>
        </w:trPr>
        <w:tc>
          <w:tcPr>
            <w:tcW w:w="3100" w:type="dxa"/>
          </w:tcPr>
          <w:p w14:paraId="2617DB69" w14:textId="77777777" w:rsidR="000513CD" w:rsidRPr="001A69B5" w:rsidRDefault="0009509B" w:rsidP="001A69B5">
            <w:r w:rsidRPr="001A69B5">
              <w:t>Totalt</w:t>
            </w:r>
          </w:p>
        </w:tc>
        <w:tc>
          <w:tcPr>
            <w:tcW w:w="5400" w:type="dxa"/>
          </w:tcPr>
          <w:p w14:paraId="7C49079C" w14:textId="77777777" w:rsidR="000513CD" w:rsidRPr="001A69B5" w:rsidRDefault="000513CD" w:rsidP="001A69B5"/>
        </w:tc>
        <w:tc>
          <w:tcPr>
            <w:tcW w:w="1040" w:type="dxa"/>
          </w:tcPr>
          <w:p w14:paraId="18B5DBEB" w14:textId="77777777" w:rsidR="000513CD" w:rsidRPr="001A69B5" w:rsidRDefault="0009509B" w:rsidP="001A69B5">
            <w:r w:rsidRPr="001A69B5">
              <w:t>516,9</w:t>
            </w:r>
          </w:p>
        </w:tc>
      </w:tr>
    </w:tbl>
    <w:p w14:paraId="79AFEF90" w14:textId="77777777" w:rsidR="000513CD" w:rsidRPr="001A69B5" w:rsidRDefault="0009509B" w:rsidP="001A69B5">
      <w:proofErr w:type="spellStart"/>
      <w:r w:rsidRPr="001A69B5">
        <w:t>Midlane</w:t>
      </w:r>
      <w:proofErr w:type="spellEnd"/>
      <w:r w:rsidRPr="001A69B5">
        <w:t xml:space="preserve"> på posten skal </w:t>
      </w:r>
      <w:proofErr w:type="spellStart"/>
      <w:r w:rsidRPr="001A69B5">
        <w:t>nyttast</w:t>
      </w:r>
      <w:proofErr w:type="spellEnd"/>
      <w:r w:rsidRPr="001A69B5">
        <w:t xml:space="preserve"> til ulike tiltak i samsvar med målet for posten. Utdanningsdirektoratet får fullmakt til å vurdere disponeringa av </w:t>
      </w:r>
      <w:proofErr w:type="spellStart"/>
      <w:r w:rsidRPr="001A69B5">
        <w:t>midlane</w:t>
      </w:r>
      <w:proofErr w:type="spellEnd"/>
      <w:r w:rsidRPr="001A69B5">
        <w:t xml:space="preserve"> på posten i samråd med departementet, </w:t>
      </w:r>
      <w:proofErr w:type="spellStart"/>
      <w:r w:rsidRPr="001A69B5">
        <w:t>innanfor</w:t>
      </w:r>
      <w:proofErr w:type="spellEnd"/>
      <w:r w:rsidRPr="001A69B5">
        <w:t xml:space="preserve"> den ramma som er foreslått over, og i samsvar med tiltaka i kompetansestrategien og andre prioriterte område. Departementet vil ved behov omdisponere </w:t>
      </w:r>
      <w:proofErr w:type="spellStart"/>
      <w:r w:rsidRPr="001A69B5">
        <w:t>midlar</w:t>
      </w:r>
      <w:proofErr w:type="spellEnd"/>
      <w:r w:rsidRPr="001A69B5">
        <w:t xml:space="preserve"> mellom </w:t>
      </w:r>
      <w:proofErr w:type="spellStart"/>
      <w:r w:rsidRPr="001A69B5">
        <w:t>dei</w:t>
      </w:r>
      <w:proofErr w:type="spellEnd"/>
      <w:r w:rsidRPr="001A69B5">
        <w:t xml:space="preserve"> ulike </w:t>
      </w:r>
      <w:proofErr w:type="spellStart"/>
      <w:r w:rsidRPr="001A69B5">
        <w:t>satsingane</w:t>
      </w:r>
      <w:proofErr w:type="spellEnd"/>
      <w:r w:rsidRPr="001A69B5">
        <w:t xml:space="preserve"> på posten.</w:t>
      </w:r>
    </w:p>
    <w:p w14:paraId="6D866F61" w14:textId="77777777" w:rsidR="000513CD" w:rsidRPr="001A69B5" w:rsidRDefault="0009509B" w:rsidP="001A69B5">
      <w:pPr>
        <w:pStyle w:val="b-post"/>
      </w:pPr>
      <w:r w:rsidRPr="001A69B5">
        <w:t xml:space="preserve">Post 60 </w:t>
      </w:r>
      <w:proofErr w:type="spellStart"/>
      <w:r w:rsidRPr="001A69B5">
        <w:t>Tilskot</w:t>
      </w:r>
      <w:proofErr w:type="spellEnd"/>
      <w:r w:rsidRPr="001A69B5">
        <w:t xml:space="preserve"> til bemanningsnorm i barnehage</w:t>
      </w:r>
    </w:p>
    <w:p w14:paraId="596BD70B" w14:textId="77777777" w:rsidR="000513CD" w:rsidRPr="001A69B5" w:rsidRDefault="0009509B" w:rsidP="001A69B5">
      <w:proofErr w:type="spellStart"/>
      <w:r w:rsidRPr="001A69B5">
        <w:t>Tilskotet</w:t>
      </w:r>
      <w:proofErr w:type="spellEnd"/>
      <w:r w:rsidRPr="001A69B5">
        <w:t xml:space="preserve"> var ei treårig ordning som blei oppretta i 2018 som </w:t>
      </w:r>
      <w:proofErr w:type="spellStart"/>
      <w:r w:rsidRPr="001A69B5">
        <w:t>eit</w:t>
      </w:r>
      <w:proofErr w:type="spellEnd"/>
      <w:r w:rsidRPr="001A69B5">
        <w:t xml:space="preserve"> resultat av budsjettavtalen i samband med </w:t>
      </w:r>
      <w:proofErr w:type="spellStart"/>
      <w:r w:rsidRPr="001A69B5">
        <w:t>behandlinga</w:t>
      </w:r>
      <w:proofErr w:type="spellEnd"/>
      <w:r w:rsidRPr="001A69B5">
        <w:t xml:space="preserve"> av Revidert nasjonalbudsjett 2018, jf. </w:t>
      </w:r>
      <w:proofErr w:type="spellStart"/>
      <w:r w:rsidRPr="001A69B5">
        <w:t>Innst</w:t>
      </w:r>
      <w:proofErr w:type="spellEnd"/>
      <w:r w:rsidRPr="001A69B5">
        <w:t xml:space="preserve">. 400 S (2017–2018) og </w:t>
      </w:r>
      <w:proofErr w:type="spellStart"/>
      <w:r w:rsidRPr="001A69B5">
        <w:t>Prop</w:t>
      </w:r>
      <w:proofErr w:type="spellEnd"/>
      <w:r w:rsidRPr="001A69B5">
        <w:t xml:space="preserve">. 85 S (2017–2018) </w:t>
      </w:r>
      <w:r w:rsidRPr="001A69B5">
        <w:rPr>
          <w:rStyle w:val="kursiv"/>
        </w:rPr>
        <w:t xml:space="preserve">Tilleggsbevilgninger og omprioriteringer i statsbudsjettet 2018. </w:t>
      </w:r>
      <w:r w:rsidRPr="001A69B5">
        <w:t xml:space="preserve">Målet med ordninga var å støtte små </w:t>
      </w:r>
      <w:proofErr w:type="spellStart"/>
      <w:r w:rsidRPr="001A69B5">
        <w:t>barnehagar</w:t>
      </w:r>
      <w:proofErr w:type="spellEnd"/>
      <w:r w:rsidRPr="001A69B5">
        <w:t xml:space="preserve"> som hadde problem med å oppfylle den nye </w:t>
      </w:r>
      <w:proofErr w:type="spellStart"/>
      <w:r w:rsidRPr="001A69B5">
        <w:t>bemanningsnorma</w:t>
      </w:r>
      <w:proofErr w:type="spellEnd"/>
      <w:r w:rsidRPr="001A69B5">
        <w:t xml:space="preserve"> som tok til å gjelde 1. august 2018. 2020 var det siste året for ordninga.</w:t>
      </w:r>
    </w:p>
    <w:p w14:paraId="1925B61D" w14:textId="77777777" w:rsidR="000513CD" w:rsidRPr="001A69B5" w:rsidRDefault="0009509B" w:rsidP="001A69B5">
      <w:pPr>
        <w:pStyle w:val="avsnitt-tittel"/>
      </w:pPr>
      <w:r w:rsidRPr="001A69B5">
        <w:t>Resultat i 2020</w:t>
      </w:r>
    </w:p>
    <w:p w14:paraId="56C82657" w14:textId="77777777" w:rsidR="000513CD" w:rsidRPr="001A69B5" w:rsidRDefault="0009509B" w:rsidP="001A69B5">
      <w:r w:rsidRPr="001A69B5">
        <w:t xml:space="preserve">Tal per 15. desember 2020 viser at heile 99 pst. av alle </w:t>
      </w:r>
      <w:proofErr w:type="spellStart"/>
      <w:r w:rsidRPr="001A69B5">
        <w:t>barnehagar</w:t>
      </w:r>
      <w:proofErr w:type="spellEnd"/>
      <w:r w:rsidRPr="001A69B5">
        <w:t xml:space="preserve"> i landet oppfyller </w:t>
      </w:r>
      <w:proofErr w:type="spellStart"/>
      <w:r w:rsidRPr="001A69B5">
        <w:t>bemanningsnorma</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94 pst. i 2019. Prosentdelen av </w:t>
      </w:r>
      <w:proofErr w:type="spellStart"/>
      <w:r w:rsidRPr="001A69B5">
        <w:t>barnehagar</w:t>
      </w:r>
      <w:proofErr w:type="spellEnd"/>
      <w:r w:rsidRPr="001A69B5">
        <w:t xml:space="preserve"> som oppfyller </w:t>
      </w:r>
      <w:proofErr w:type="spellStart"/>
      <w:r w:rsidRPr="001A69B5">
        <w:t>bemanningsnorma</w:t>
      </w:r>
      <w:proofErr w:type="spellEnd"/>
      <w:r w:rsidRPr="001A69B5">
        <w:t xml:space="preserve">, har </w:t>
      </w:r>
      <w:proofErr w:type="spellStart"/>
      <w:r w:rsidRPr="001A69B5">
        <w:t>sidan</w:t>
      </w:r>
      <w:proofErr w:type="spellEnd"/>
      <w:r w:rsidRPr="001A69B5">
        <w:t xml:space="preserve"> 2016 </w:t>
      </w:r>
      <w:proofErr w:type="spellStart"/>
      <w:r w:rsidRPr="001A69B5">
        <w:t>auka</w:t>
      </w:r>
      <w:proofErr w:type="spellEnd"/>
      <w:r w:rsidRPr="001A69B5">
        <w:t xml:space="preserve"> </w:t>
      </w:r>
      <w:proofErr w:type="spellStart"/>
      <w:r w:rsidRPr="001A69B5">
        <w:t>frå</w:t>
      </w:r>
      <w:proofErr w:type="spellEnd"/>
      <w:r w:rsidRPr="001A69B5">
        <w:t xml:space="preserve"> 55 til 99 pst., med </w:t>
      </w:r>
      <w:proofErr w:type="spellStart"/>
      <w:r w:rsidRPr="001A69B5">
        <w:t>eit</w:t>
      </w:r>
      <w:proofErr w:type="spellEnd"/>
      <w:r w:rsidRPr="001A69B5">
        <w:t xml:space="preserve"> </w:t>
      </w:r>
      <w:proofErr w:type="spellStart"/>
      <w:r w:rsidRPr="001A69B5">
        <w:t>tydeleg</w:t>
      </w:r>
      <w:proofErr w:type="spellEnd"/>
      <w:r w:rsidRPr="001A69B5">
        <w:t xml:space="preserve"> hopp i 2019, då </w:t>
      </w:r>
      <w:proofErr w:type="spellStart"/>
      <w:r w:rsidRPr="001A69B5">
        <w:t>bemanningsnorma</w:t>
      </w:r>
      <w:proofErr w:type="spellEnd"/>
      <w:r w:rsidRPr="001A69B5">
        <w:t xml:space="preserve"> tredde i kraft. Per 15. desember 2020 er det i snitt 5,6 barn per tilsett i kommunale </w:t>
      </w:r>
      <w:proofErr w:type="spellStart"/>
      <w:r w:rsidRPr="001A69B5">
        <w:t>barnehagar</w:t>
      </w:r>
      <w:proofErr w:type="spellEnd"/>
      <w:r w:rsidRPr="001A69B5">
        <w:t xml:space="preserve"> og 5,7 barn per tilsett i private </w:t>
      </w:r>
      <w:proofErr w:type="spellStart"/>
      <w:r w:rsidRPr="001A69B5">
        <w:t>barnehagar</w:t>
      </w:r>
      <w:proofErr w:type="spellEnd"/>
      <w:r w:rsidRPr="001A69B5">
        <w:t xml:space="preserve">. På landsbasis er snittet for </w:t>
      </w:r>
      <w:proofErr w:type="gramStart"/>
      <w:r w:rsidRPr="001A69B5">
        <w:t>bemanningstettleiken 5,7 barn</w:t>
      </w:r>
      <w:proofErr w:type="gramEnd"/>
      <w:r w:rsidRPr="001A69B5">
        <w:t xml:space="preserve"> per tilsett.</w:t>
      </w:r>
    </w:p>
    <w:p w14:paraId="5773AD19" w14:textId="77777777" w:rsidR="000513CD" w:rsidRPr="001A69B5" w:rsidRDefault="0009509B" w:rsidP="001A69B5">
      <w:r w:rsidRPr="001A69B5">
        <w:t xml:space="preserve">Det blei nytta 110,4 mill. kroner til ordninga i 2020, og </w:t>
      </w:r>
      <w:proofErr w:type="spellStart"/>
      <w:r w:rsidRPr="001A69B5">
        <w:t>berre</w:t>
      </w:r>
      <w:proofErr w:type="spellEnd"/>
      <w:r w:rsidRPr="001A69B5">
        <w:t xml:space="preserve"> små private </w:t>
      </w:r>
      <w:proofErr w:type="spellStart"/>
      <w:r w:rsidRPr="001A69B5">
        <w:t>barnehagar</w:t>
      </w:r>
      <w:proofErr w:type="spellEnd"/>
      <w:r w:rsidRPr="001A69B5">
        <w:t xml:space="preserve"> i </w:t>
      </w:r>
      <w:proofErr w:type="spellStart"/>
      <w:r w:rsidRPr="001A69B5">
        <w:t>kommunar</w:t>
      </w:r>
      <w:proofErr w:type="spellEnd"/>
      <w:r w:rsidRPr="001A69B5">
        <w:t xml:space="preserve"> som </w:t>
      </w:r>
      <w:proofErr w:type="spellStart"/>
      <w:r w:rsidRPr="001A69B5">
        <w:t>ikkje</w:t>
      </w:r>
      <w:proofErr w:type="spellEnd"/>
      <w:r w:rsidRPr="001A69B5">
        <w:t xml:space="preserve"> oppfylte </w:t>
      </w:r>
      <w:proofErr w:type="spellStart"/>
      <w:r w:rsidRPr="001A69B5">
        <w:t>bemanningsnorma</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Totalt </w:t>
      </w:r>
      <w:proofErr w:type="spellStart"/>
      <w:r w:rsidRPr="001A69B5">
        <w:t>fekk</w:t>
      </w:r>
      <w:proofErr w:type="spellEnd"/>
      <w:r w:rsidRPr="001A69B5">
        <w:t xml:space="preserve"> 377 små private </w:t>
      </w:r>
      <w:proofErr w:type="spellStart"/>
      <w:r w:rsidRPr="001A69B5">
        <w:t>barnehagar</w:t>
      </w:r>
      <w:proofErr w:type="spellEnd"/>
      <w:r w:rsidRPr="001A69B5">
        <w:t xml:space="preserve"> i 75 </w:t>
      </w:r>
      <w:proofErr w:type="spellStart"/>
      <w:r w:rsidRPr="001A69B5">
        <w:t>kommunar</w:t>
      </w:r>
      <w:proofErr w:type="spellEnd"/>
      <w:r w:rsidRPr="001A69B5">
        <w:t xml:space="preserve"> </w:t>
      </w:r>
      <w:proofErr w:type="spellStart"/>
      <w:r w:rsidRPr="001A69B5">
        <w:t>tilskot</w:t>
      </w:r>
      <w:proofErr w:type="spellEnd"/>
      <w:r w:rsidRPr="001A69B5">
        <w:t>.</w:t>
      </w:r>
    </w:p>
    <w:p w14:paraId="0BC47B97" w14:textId="77777777" w:rsidR="000513CD" w:rsidRPr="001A69B5" w:rsidRDefault="0009509B" w:rsidP="001A69B5">
      <w:pPr>
        <w:pStyle w:val="b-post"/>
      </w:pPr>
      <w:r w:rsidRPr="001A69B5">
        <w:t xml:space="preserve">Post 63 </w:t>
      </w:r>
      <w:proofErr w:type="spellStart"/>
      <w:r w:rsidRPr="001A69B5">
        <w:t>Tilskot</w:t>
      </w:r>
      <w:proofErr w:type="spellEnd"/>
      <w:r w:rsidRPr="001A69B5">
        <w:t xml:space="preserve"> til tiltak for å styrke den </w:t>
      </w:r>
      <w:proofErr w:type="spellStart"/>
      <w:r w:rsidRPr="001A69B5">
        <w:t>norskspråklege</w:t>
      </w:r>
      <w:proofErr w:type="spellEnd"/>
      <w:r w:rsidRPr="001A69B5">
        <w:t xml:space="preserve"> utviklinga for minoritetsspråklege barn i barnehage</w:t>
      </w:r>
    </w:p>
    <w:p w14:paraId="0BC60BBA" w14:textId="77777777" w:rsidR="000513CD" w:rsidRPr="001A69B5" w:rsidRDefault="0009509B" w:rsidP="001A69B5">
      <w:r w:rsidRPr="001A69B5">
        <w:t xml:space="preserve">Utdanningsdirektoratet tildeler </w:t>
      </w:r>
      <w:proofErr w:type="spellStart"/>
      <w:r w:rsidRPr="001A69B5">
        <w:t>tilskotet</w:t>
      </w:r>
      <w:proofErr w:type="spellEnd"/>
      <w:r w:rsidRPr="001A69B5">
        <w:t xml:space="preserve"> til </w:t>
      </w:r>
      <w:proofErr w:type="spellStart"/>
      <w:r w:rsidRPr="001A69B5">
        <w:t>kommunar</w:t>
      </w:r>
      <w:proofErr w:type="spellEnd"/>
      <w:r w:rsidRPr="001A69B5">
        <w:t xml:space="preserve"> som oppfyller </w:t>
      </w:r>
      <w:proofErr w:type="spellStart"/>
      <w:r w:rsidRPr="001A69B5">
        <w:t>følgande</w:t>
      </w:r>
      <w:proofErr w:type="spellEnd"/>
      <w:r w:rsidRPr="001A69B5">
        <w:t xml:space="preserve"> to kriterium: at minst 10 pst. av barnehagebarna i kommunen er definerte som minoritetsspråklege, og at dette må </w:t>
      </w:r>
      <w:proofErr w:type="spellStart"/>
      <w:r w:rsidRPr="001A69B5">
        <w:t>utgjere</w:t>
      </w:r>
      <w:proofErr w:type="spellEnd"/>
      <w:r w:rsidRPr="001A69B5">
        <w:t xml:space="preserve"> minst 50 barn. Definisjonen </w:t>
      </w:r>
      <w:proofErr w:type="spellStart"/>
      <w:r w:rsidRPr="001A69B5">
        <w:t>omfattar</w:t>
      </w:r>
      <w:proofErr w:type="spellEnd"/>
      <w:r w:rsidRPr="001A69B5">
        <w:t xml:space="preserve"> barn med </w:t>
      </w:r>
      <w:proofErr w:type="spellStart"/>
      <w:r w:rsidRPr="001A69B5">
        <w:t>ein</w:t>
      </w:r>
      <w:proofErr w:type="spellEnd"/>
      <w:r w:rsidRPr="001A69B5">
        <w:t xml:space="preserve"> </w:t>
      </w:r>
      <w:proofErr w:type="spellStart"/>
      <w:r w:rsidRPr="001A69B5">
        <w:t>annan</w:t>
      </w:r>
      <w:proofErr w:type="spellEnd"/>
      <w:r w:rsidRPr="001A69B5">
        <w:t xml:space="preserve"> språk- eller kulturbakgrunn enn norsk, samisk, svensk, dansk og engelsk. </w:t>
      </w:r>
      <w:proofErr w:type="spellStart"/>
      <w:r w:rsidRPr="001A69B5">
        <w:t>Kommunane</w:t>
      </w:r>
      <w:proofErr w:type="spellEnd"/>
      <w:r w:rsidRPr="001A69B5">
        <w:t xml:space="preserve"> står fritt til å bruke </w:t>
      </w:r>
      <w:proofErr w:type="spellStart"/>
      <w:r w:rsidRPr="001A69B5">
        <w:t>midlane</w:t>
      </w:r>
      <w:proofErr w:type="spellEnd"/>
      <w:r w:rsidRPr="001A69B5">
        <w:t xml:space="preserve"> slik det </w:t>
      </w:r>
      <w:proofErr w:type="spellStart"/>
      <w:r w:rsidRPr="001A69B5">
        <w:t>passar</w:t>
      </w:r>
      <w:proofErr w:type="spellEnd"/>
      <w:r w:rsidRPr="001A69B5">
        <w:t xml:space="preserve"> best lokalt for å nå målet.</w:t>
      </w:r>
    </w:p>
    <w:p w14:paraId="47BC9711" w14:textId="77777777" w:rsidR="000513CD" w:rsidRPr="001A69B5" w:rsidRDefault="0009509B" w:rsidP="001A69B5">
      <w:pPr>
        <w:pStyle w:val="avsnitt-tittel"/>
      </w:pPr>
      <w:r w:rsidRPr="001A69B5">
        <w:t>Mål for 2022</w:t>
      </w:r>
    </w:p>
    <w:p w14:paraId="28FC3F5E"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å styrke den </w:t>
      </w:r>
      <w:proofErr w:type="spellStart"/>
      <w:r w:rsidRPr="001A69B5">
        <w:t>norskspråklege</w:t>
      </w:r>
      <w:proofErr w:type="spellEnd"/>
      <w:r w:rsidRPr="001A69B5">
        <w:t xml:space="preserve"> utviklinga for minoritetsspråklege barn i barnehage.</w:t>
      </w:r>
    </w:p>
    <w:p w14:paraId="7017CAF8" w14:textId="77777777" w:rsidR="000513CD" w:rsidRPr="001A69B5" w:rsidRDefault="0009509B" w:rsidP="001A69B5">
      <w:pPr>
        <w:pStyle w:val="avsnitt-tittel"/>
      </w:pPr>
      <w:r w:rsidRPr="001A69B5">
        <w:t>Resultat i 2020</w:t>
      </w:r>
    </w:p>
    <w:p w14:paraId="5BD2736B" w14:textId="77777777" w:rsidR="000513CD" w:rsidRPr="001A69B5" w:rsidRDefault="0009509B" w:rsidP="001A69B5">
      <w:r w:rsidRPr="001A69B5">
        <w:t xml:space="preserve">Ordninga blei lagd om </w:t>
      </w:r>
      <w:proofErr w:type="spellStart"/>
      <w:r w:rsidRPr="001A69B5">
        <w:t>frå</w:t>
      </w:r>
      <w:proofErr w:type="spellEnd"/>
      <w:r w:rsidRPr="001A69B5">
        <w:t xml:space="preserve"> 1. januar 2017 slik at </w:t>
      </w:r>
      <w:proofErr w:type="spellStart"/>
      <w:r w:rsidRPr="001A69B5">
        <w:t>berre</w:t>
      </w:r>
      <w:proofErr w:type="spellEnd"/>
      <w:r w:rsidRPr="001A69B5">
        <w:t xml:space="preserve"> </w:t>
      </w:r>
      <w:proofErr w:type="spellStart"/>
      <w:r w:rsidRPr="001A69B5">
        <w:t>dei</w:t>
      </w:r>
      <w:proofErr w:type="spellEnd"/>
      <w:r w:rsidRPr="001A69B5">
        <w:t xml:space="preserve"> </w:t>
      </w:r>
      <w:proofErr w:type="spellStart"/>
      <w:r w:rsidRPr="001A69B5">
        <w:t>kommunane</w:t>
      </w:r>
      <w:proofErr w:type="spellEnd"/>
      <w:r w:rsidRPr="001A69B5">
        <w:t xml:space="preserve"> som har størst </w:t>
      </w:r>
      <w:proofErr w:type="spellStart"/>
      <w:r w:rsidRPr="001A69B5">
        <w:t>utfordringar</w:t>
      </w:r>
      <w:proofErr w:type="spellEnd"/>
      <w:r w:rsidRPr="001A69B5">
        <w:t xml:space="preserve">, får </w:t>
      </w:r>
      <w:proofErr w:type="spellStart"/>
      <w:r w:rsidRPr="001A69B5">
        <w:t>tilskot</w:t>
      </w:r>
      <w:proofErr w:type="spellEnd"/>
      <w:r w:rsidRPr="001A69B5">
        <w:t xml:space="preserve">. I 2020 omfatta dette 123 </w:t>
      </w:r>
      <w:proofErr w:type="spellStart"/>
      <w:r w:rsidRPr="001A69B5">
        <w:t>kommunar</w:t>
      </w:r>
      <w:proofErr w:type="spellEnd"/>
      <w:r w:rsidRPr="001A69B5">
        <w:t xml:space="preserve">, mot 139 </w:t>
      </w:r>
      <w:proofErr w:type="spellStart"/>
      <w:r w:rsidRPr="001A69B5">
        <w:t>kommunar</w:t>
      </w:r>
      <w:proofErr w:type="spellEnd"/>
      <w:r w:rsidRPr="001A69B5">
        <w:t xml:space="preserve"> i 2019, og 85 pst. av alle minoritetsspråklege barn i barnehage, mot 87 pst. i 2019. </w:t>
      </w:r>
      <w:proofErr w:type="spellStart"/>
      <w:r w:rsidRPr="001A69B5">
        <w:t>Kommunane</w:t>
      </w:r>
      <w:proofErr w:type="spellEnd"/>
      <w:r w:rsidRPr="001A69B5">
        <w:t xml:space="preserve"> har </w:t>
      </w:r>
      <w:proofErr w:type="spellStart"/>
      <w:r w:rsidRPr="001A69B5">
        <w:t>ikkje</w:t>
      </w:r>
      <w:proofErr w:type="spellEnd"/>
      <w:r w:rsidRPr="001A69B5">
        <w:t xml:space="preserve"> rapporteringsplikt for bruken av </w:t>
      </w:r>
      <w:proofErr w:type="spellStart"/>
      <w:r w:rsidRPr="001A69B5">
        <w:t>tilskotet</w:t>
      </w:r>
      <w:proofErr w:type="spellEnd"/>
      <w:r w:rsidRPr="001A69B5">
        <w:t>.</w:t>
      </w:r>
    </w:p>
    <w:p w14:paraId="33A2BC4B" w14:textId="77777777" w:rsidR="000513CD" w:rsidRPr="001A69B5" w:rsidRDefault="0009509B" w:rsidP="001A69B5">
      <w:pPr>
        <w:pStyle w:val="avsnitt-tittel"/>
      </w:pPr>
      <w:r w:rsidRPr="001A69B5">
        <w:t>Budsjettforslag for 2022</w:t>
      </w:r>
    </w:p>
    <w:p w14:paraId="051E5CB8" w14:textId="77777777" w:rsidR="000513CD" w:rsidRPr="001A69B5" w:rsidRDefault="0009509B" w:rsidP="001A69B5">
      <w:r w:rsidRPr="001A69B5">
        <w:t>Departementet foreslår å løyve 144,5 mill. kroner på posten i 2022.</w:t>
      </w:r>
    </w:p>
    <w:p w14:paraId="78D7BFA7" w14:textId="77777777" w:rsidR="000513CD" w:rsidRPr="001A69B5" w:rsidRDefault="0009509B" w:rsidP="001A69B5">
      <w:pPr>
        <w:pStyle w:val="b-post"/>
      </w:pPr>
      <w:r w:rsidRPr="001A69B5">
        <w:t xml:space="preserve">Post 66 </w:t>
      </w:r>
      <w:proofErr w:type="spellStart"/>
      <w:r w:rsidRPr="001A69B5">
        <w:t>Tilskot</w:t>
      </w:r>
      <w:proofErr w:type="spellEnd"/>
      <w:r w:rsidRPr="001A69B5">
        <w:t xml:space="preserve"> til </w:t>
      </w:r>
      <w:proofErr w:type="spellStart"/>
      <w:r w:rsidRPr="001A69B5">
        <w:t>auka</w:t>
      </w:r>
      <w:proofErr w:type="spellEnd"/>
      <w:r w:rsidRPr="001A69B5">
        <w:t xml:space="preserve"> barnehagedeltaking for minoritetsspråklege barn</w:t>
      </w:r>
    </w:p>
    <w:p w14:paraId="07E06E72" w14:textId="77777777" w:rsidR="000513CD" w:rsidRPr="001A69B5" w:rsidRDefault="0009509B" w:rsidP="001A69B5">
      <w:proofErr w:type="spellStart"/>
      <w:r w:rsidRPr="001A69B5">
        <w:t>Tilskotsordninga</w:t>
      </w:r>
      <w:proofErr w:type="spellEnd"/>
      <w:r w:rsidRPr="001A69B5">
        <w:t xml:space="preserve"> blei oppretta i 2018. </w:t>
      </w:r>
      <w:proofErr w:type="spellStart"/>
      <w:r w:rsidRPr="001A69B5">
        <w:t>Midlane</w:t>
      </w:r>
      <w:proofErr w:type="spellEnd"/>
      <w:r w:rsidRPr="001A69B5">
        <w:t xml:space="preserve"> skal gå til aktivt informasjons- og rekrutteringsarbeid i </w:t>
      </w:r>
      <w:proofErr w:type="spellStart"/>
      <w:r w:rsidRPr="001A69B5">
        <w:t>kommunar</w:t>
      </w:r>
      <w:proofErr w:type="spellEnd"/>
      <w:r w:rsidRPr="001A69B5">
        <w:t xml:space="preserve"> som har </w:t>
      </w:r>
      <w:proofErr w:type="spellStart"/>
      <w:r w:rsidRPr="001A69B5">
        <w:t>særlege</w:t>
      </w:r>
      <w:proofErr w:type="spellEnd"/>
      <w:r w:rsidRPr="001A69B5">
        <w:t xml:space="preserve"> </w:t>
      </w:r>
      <w:proofErr w:type="spellStart"/>
      <w:r w:rsidRPr="001A69B5">
        <w:t>utfordringar</w:t>
      </w:r>
      <w:proofErr w:type="spellEnd"/>
      <w:r w:rsidRPr="001A69B5">
        <w:t xml:space="preserve"> med å få minoritetsspråklege barn til å begynne i barnehagen. Dei </w:t>
      </w:r>
      <w:proofErr w:type="spellStart"/>
      <w:r w:rsidRPr="001A69B5">
        <w:t>kommunane</w:t>
      </w:r>
      <w:proofErr w:type="spellEnd"/>
      <w:r w:rsidRPr="001A69B5">
        <w:t xml:space="preserve"> som får </w:t>
      </w:r>
      <w:proofErr w:type="spellStart"/>
      <w:r w:rsidRPr="001A69B5">
        <w:t>midlar</w:t>
      </w:r>
      <w:proofErr w:type="spellEnd"/>
      <w:r w:rsidRPr="001A69B5">
        <w:t xml:space="preserve">, står fritt til å bruke </w:t>
      </w:r>
      <w:proofErr w:type="spellStart"/>
      <w:r w:rsidRPr="001A69B5">
        <w:t>midlane</w:t>
      </w:r>
      <w:proofErr w:type="spellEnd"/>
      <w:r w:rsidRPr="001A69B5">
        <w:t xml:space="preserve"> slik det </w:t>
      </w:r>
      <w:proofErr w:type="spellStart"/>
      <w:r w:rsidRPr="001A69B5">
        <w:t>passar</w:t>
      </w:r>
      <w:proofErr w:type="spellEnd"/>
      <w:r w:rsidRPr="001A69B5">
        <w:t xml:space="preserve"> best lokalt for å nå målet. </w:t>
      </w:r>
      <w:proofErr w:type="spellStart"/>
      <w:r w:rsidRPr="001A69B5">
        <w:t>Kommunar</w:t>
      </w:r>
      <w:proofErr w:type="spellEnd"/>
      <w:r w:rsidRPr="001A69B5">
        <w:t xml:space="preserve"> med 80 eller </w:t>
      </w:r>
      <w:proofErr w:type="spellStart"/>
      <w:r w:rsidRPr="001A69B5">
        <w:t>fleire</w:t>
      </w:r>
      <w:proofErr w:type="spellEnd"/>
      <w:r w:rsidRPr="001A69B5">
        <w:t xml:space="preserve"> minoritetsspråklege barn som </w:t>
      </w:r>
      <w:proofErr w:type="spellStart"/>
      <w:r w:rsidRPr="001A69B5">
        <w:t>ikkje</w:t>
      </w:r>
      <w:proofErr w:type="spellEnd"/>
      <w:r w:rsidRPr="001A69B5">
        <w:t xml:space="preserve"> gjekk i barnehage, får </w:t>
      </w:r>
      <w:proofErr w:type="spellStart"/>
      <w:r w:rsidRPr="001A69B5">
        <w:t>tilbod</w:t>
      </w:r>
      <w:proofErr w:type="spellEnd"/>
      <w:r w:rsidRPr="001A69B5">
        <w:t xml:space="preserve"> om å søke om </w:t>
      </w:r>
      <w:proofErr w:type="spellStart"/>
      <w:r w:rsidRPr="001A69B5">
        <w:t>tilskot</w:t>
      </w:r>
      <w:proofErr w:type="spellEnd"/>
      <w:r w:rsidRPr="001A69B5">
        <w:t>.</w:t>
      </w:r>
    </w:p>
    <w:p w14:paraId="47F9B9CB" w14:textId="77777777" w:rsidR="000513CD" w:rsidRPr="001A69B5" w:rsidRDefault="0009509B" w:rsidP="001A69B5">
      <w:pPr>
        <w:pStyle w:val="avsnitt-tittel"/>
      </w:pPr>
      <w:r w:rsidRPr="001A69B5">
        <w:t>Mål for 2022</w:t>
      </w:r>
    </w:p>
    <w:p w14:paraId="52598B4B" w14:textId="77777777" w:rsidR="000513CD" w:rsidRPr="001A69B5" w:rsidRDefault="0009509B" w:rsidP="001A69B5">
      <w:r w:rsidRPr="001A69B5">
        <w:t xml:space="preserve">Målet med </w:t>
      </w:r>
      <w:proofErr w:type="spellStart"/>
      <w:r w:rsidRPr="001A69B5">
        <w:t>tilskotsordninga</w:t>
      </w:r>
      <w:proofErr w:type="spellEnd"/>
      <w:r w:rsidRPr="001A69B5">
        <w:t xml:space="preserve"> er at </w:t>
      </w:r>
      <w:proofErr w:type="spellStart"/>
      <w:r w:rsidRPr="001A69B5">
        <w:t>fleire</w:t>
      </w:r>
      <w:proofErr w:type="spellEnd"/>
      <w:r w:rsidRPr="001A69B5">
        <w:t xml:space="preserve"> minoritetsspråklege barn skal få gå i barnehage.</w:t>
      </w:r>
    </w:p>
    <w:p w14:paraId="5041A153" w14:textId="77777777" w:rsidR="000513CD" w:rsidRPr="001A69B5" w:rsidRDefault="0009509B" w:rsidP="001A69B5">
      <w:pPr>
        <w:pStyle w:val="avsnitt-tittel"/>
      </w:pPr>
      <w:r w:rsidRPr="001A69B5">
        <w:t>Resultat i 2020</w:t>
      </w:r>
    </w:p>
    <w:p w14:paraId="00D6C845" w14:textId="77777777" w:rsidR="000513CD" w:rsidRPr="001A69B5" w:rsidRDefault="0009509B" w:rsidP="001A69B5">
      <w:r w:rsidRPr="001A69B5">
        <w:t xml:space="preserve">23 </w:t>
      </w:r>
      <w:proofErr w:type="spellStart"/>
      <w:r w:rsidRPr="001A69B5">
        <w:t>kommunar</w:t>
      </w:r>
      <w:proofErr w:type="spellEnd"/>
      <w:r w:rsidRPr="001A69B5">
        <w:t xml:space="preserve"> oppfylte kriteriet for </w:t>
      </w:r>
      <w:proofErr w:type="spellStart"/>
      <w:r w:rsidRPr="001A69B5">
        <w:t>tilskotet</w:t>
      </w:r>
      <w:proofErr w:type="spellEnd"/>
      <w:r w:rsidRPr="001A69B5">
        <w:t xml:space="preserve">, og av </w:t>
      </w:r>
      <w:proofErr w:type="spellStart"/>
      <w:r w:rsidRPr="001A69B5">
        <w:t>desse</w:t>
      </w:r>
      <w:proofErr w:type="spellEnd"/>
      <w:r w:rsidRPr="001A69B5">
        <w:t xml:space="preserve"> var det 20 </w:t>
      </w:r>
      <w:proofErr w:type="spellStart"/>
      <w:r w:rsidRPr="001A69B5">
        <w:t>kommunar</w:t>
      </w:r>
      <w:proofErr w:type="spellEnd"/>
      <w:r w:rsidRPr="001A69B5">
        <w:t xml:space="preserve"> som søkte. Dei </w:t>
      </w:r>
      <w:proofErr w:type="spellStart"/>
      <w:r w:rsidRPr="001A69B5">
        <w:t>fekk</w:t>
      </w:r>
      <w:proofErr w:type="spellEnd"/>
      <w:r w:rsidRPr="001A69B5">
        <w:t xml:space="preserve"> innvilga </w:t>
      </w:r>
      <w:proofErr w:type="spellStart"/>
      <w:r w:rsidRPr="001A69B5">
        <w:t>tilskot</w:t>
      </w:r>
      <w:proofErr w:type="spellEnd"/>
      <w:r w:rsidRPr="001A69B5">
        <w:t xml:space="preserve"> for totalt 5 794 barn som </w:t>
      </w:r>
      <w:proofErr w:type="spellStart"/>
      <w:r w:rsidRPr="001A69B5">
        <w:t>ikkje</w:t>
      </w:r>
      <w:proofErr w:type="spellEnd"/>
      <w:r w:rsidRPr="001A69B5">
        <w:t xml:space="preserve"> gjekk i barnehage. Satsen per barn blei dermed 2 993 kroner. I 2019 </w:t>
      </w:r>
      <w:proofErr w:type="spellStart"/>
      <w:r w:rsidRPr="001A69B5">
        <w:t>fekk</w:t>
      </w:r>
      <w:proofErr w:type="spellEnd"/>
      <w:r w:rsidRPr="001A69B5">
        <w:t xml:space="preserve"> 21 </w:t>
      </w:r>
      <w:proofErr w:type="spellStart"/>
      <w:r w:rsidRPr="001A69B5">
        <w:t>kommunar</w:t>
      </w:r>
      <w:proofErr w:type="spellEnd"/>
      <w:r w:rsidRPr="001A69B5">
        <w:t xml:space="preserve"> </w:t>
      </w:r>
      <w:proofErr w:type="spellStart"/>
      <w:r w:rsidRPr="001A69B5">
        <w:t>tilskot</w:t>
      </w:r>
      <w:proofErr w:type="spellEnd"/>
      <w:r w:rsidRPr="001A69B5">
        <w:t xml:space="preserve"> for 6 894 barn, og satsen per barn var 2 982 kroner.</w:t>
      </w:r>
    </w:p>
    <w:p w14:paraId="4ACDADBF" w14:textId="77777777" w:rsidR="000513CD" w:rsidRPr="001A69B5" w:rsidRDefault="0009509B" w:rsidP="001A69B5">
      <w:proofErr w:type="spellStart"/>
      <w:r w:rsidRPr="001A69B5">
        <w:t>Kommunane</w:t>
      </w:r>
      <w:proofErr w:type="spellEnd"/>
      <w:r w:rsidRPr="001A69B5">
        <w:t xml:space="preserve"> står fritt til å bruke </w:t>
      </w:r>
      <w:proofErr w:type="spellStart"/>
      <w:r w:rsidRPr="001A69B5">
        <w:t>midlane</w:t>
      </w:r>
      <w:proofErr w:type="spellEnd"/>
      <w:r w:rsidRPr="001A69B5">
        <w:t xml:space="preserve"> slik det </w:t>
      </w:r>
      <w:proofErr w:type="spellStart"/>
      <w:r w:rsidRPr="001A69B5">
        <w:t>passar</w:t>
      </w:r>
      <w:proofErr w:type="spellEnd"/>
      <w:r w:rsidRPr="001A69B5">
        <w:t xml:space="preserve"> best lokalt for å nå målet, mellom anna til </w:t>
      </w:r>
      <w:proofErr w:type="spellStart"/>
      <w:r w:rsidRPr="001A69B5">
        <w:t>open</w:t>
      </w:r>
      <w:proofErr w:type="spellEnd"/>
      <w:r w:rsidRPr="001A69B5">
        <w:t xml:space="preserve"> barnehage, som er </w:t>
      </w:r>
      <w:proofErr w:type="spellStart"/>
      <w:r w:rsidRPr="001A69B5">
        <w:t>rekna</w:t>
      </w:r>
      <w:proofErr w:type="spellEnd"/>
      <w:r w:rsidRPr="001A69B5">
        <w:t xml:space="preserve"> som </w:t>
      </w:r>
      <w:proofErr w:type="spellStart"/>
      <w:r w:rsidRPr="001A69B5">
        <w:t>ein</w:t>
      </w:r>
      <w:proofErr w:type="spellEnd"/>
      <w:r w:rsidRPr="001A69B5">
        <w:t xml:space="preserve"> god rekrutteringsarena. Det er </w:t>
      </w:r>
      <w:proofErr w:type="spellStart"/>
      <w:r w:rsidRPr="001A69B5">
        <w:t>vanskeleg</w:t>
      </w:r>
      <w:proofErr w:type="spellEnd"/>
      <w:r w:rsidRPr="001A69B5">
        <w:t xml:space="preserve"> å </w:t>
      </w:r>
      <w:proofErr w:type="spellStart"/>
      <w:r w:rsidRPr="001A69B5">
        <w:t>seie</w:t>
      </w:r>
      <w:proofErr w:type="spellEnd"/>
      <w:r w:rsidRPr="001A69B5">
        <w:t xml:space="preserve"> om barnehagebruken for minoritetsspråklege barn har </w:t>
      </w:r>
      <w:proofErr w:type="spellStart"/>
      <w:r w:rsidRPr="001A69B5">
        <w:t>auka</w:t>
      </w:r>
      <w:proofErr w:type="spellEnd"/>
      <w:r w:rsidRPr="001A69B5">
        <w:t xml:space="preserve"> som følge av akkurat dette </w:t>
      </w:r>
      <w:proofErr w:type="spellStart"/>
      <w:r w:rsidRPr="001A69B5">
        <w:t>tilskotet</w:t>
      </w:r>
      <w:proofErr w:type="spellEnd"/>
      <w:r w:rsidRPr="001A69B5">
        <w:t xml:space="preserve">, mellom anna fordi </w:t>
      </w:r>
      <w:proofErr w:type="spellStart"/>
      <w:r w:rsidRPr="001A69B5">
        <w:t>kommunane</w:t>
      </w:r>
      <w:proofErr w:type="spellEnd"/>
      <w:r w:rsidRPr="001A69B5">
        <w:t xml:space="preserve"> kan bruke </w:t>
      </w:r>
      <w:proofErr w:type="spellStart"/>
      <w:r w:rsidRPr="001A69B5">
        <w:t>midlane</w:t>
      </w:r>
      <w:proofErr w:type="spellEnd"/>
      <w:r w:rsidRPr="001A69B5">
        <w:t xml:space="preserve"> på mange ulike </w:t>
      </w:r>
      <w:proofErr w:type="spellStart"/>
      <w:r w:rsidRPr="001A69B5">
        <w:t>måtar</w:t>
      </w:r>
      <w:proofErr w:type="spellEnd"/>
      <w:r w:rsidRPr="001A69B5">
        <w:t xml:space="preserve">, men òg fordi det er mange </w:t>
      </w:r>
      <w:proofErr w:type="spellStart"/>
      <w:r w:rsidRPr="001A69B5">
        <w:t>faktorar</w:t>
      </w:r>
      <w:proofErr w:type="spellEnd"/>
      <w:r w:rsidRPr="001A69B5">
        <w:t xml:space="preserve"> som </w:t>
      </w:r>
      <w:proofErr w:type="spellStart"/>
      <w:r w:rsidRPr="001A69B5">
        <w:t>spelar</w:t>
      </w:r>
      <w:proofErr w:type="spellEnd"/>
      <w:r w:rsidRPr="001A69B5">
        <w:t xml:space="preserve"> </w:t>
      </w:r>
      <w:proofErr w:type="spellStart"/>
      <w:r w:rsidRPr="001A69B5">
        <w:t>saman</w:t>
      </w:r>
      <w:proofErr w:type="spellEnd"/>
      <w:r w:rsidRPr="001A69B5">
        <w:t xml:space="preserve"> når foreldre vel om barnet skal gå i barnehage. Barnehagebruken for minoritetsspråklege barn har </w:t>
      </w:r>
      <w:proofErr w:type="spellStart"/>
      <w:r w:rsidRPr="001A69B5">
        <w:t>auka</w:t>
      </w:r>
      <w:proofErr w:type="spellEnd"/>
      <w:r w:rsidRPr="001A69B5">
        <w:t xml:space="preserve"> </w:t>
      </w:r>
      <w:proofErr w:type="spellStart"/>
      <w:r w:rsidRPr="001A69B5">
        <w:t>frå</w:t>
      </w:r>
      <w:proofErr w:type="spellEnd"/>
      <w:r w:rsidRPr="001A69B5">
        <w:t xml:space="preserve"> 80,4 pst. i 2017 til 85,3 pst. i 2020. Auken har </w:t>
      </w:r>
      <w:proofErr w:type="spellStart"/>
      <w:r w:rsidRPr="001A69B5">
        <w:t>vore</w:t>
      </w:r>
      <w:proofErr w:type="spellEnd"/>
      <w:r w:rsidRPr="001A69B5">
        <w:t xml:space="preserve"> størst for </w:t>
      </w:r>
      <w:proofErr w:type="spellStart"/>
      <w:r w:rsidRPr="001A69B5">
        <w:t>dei</w:t>
      </w:r>
      <w:proofErr w:type="spellEnd"/>
      <w:r w:rsidRPr="001A69B5">
        <w:t xml:space="preserve"> yngste barna, til dømes har prosentdelen minoritetsspråklege 1-åringar i barnehage gått </w:t>
      </w:r>
      <w:proofErr w:type="spellStart"/>
      <w:r w:rsidRPr="001A69B5">
        <w:t>frå</w:t>
      </w:r>
      <w:proofErr w:type="spellEnd"/>
      <w:r w:rsidRPr="001A69B5">
        <w:t xml:space="preserve"> 44,6 pst. i 2017 til 54,4 pst. i 2020. Sjå </w:t>
      </w:r>
      <w:proofErr w:type="spellStart"/>
      <w:r w:rsidRPr="001A69B5">
        <w:t>meir</w:t>
      </w:r>
      <w:proofErr w:type="spellEnd"/>
      <w:r w:rsidRPr="001A69B5">
        <w:t xml:space="preserve"> statistikk i del III, kap. 7 Nøkkeltal for barnehagesektoren.</w:t>
      </w:r>
    </w:p>
    <w:p w14:paraId="4F8F5872" w14:textId="77777777" w:rsidR="000513CD" w:rsidRPr="001A69B5" w:rsidRDefault="0009509B" w:rsidP="001A69B5">
      <w:pPr>
        <w:pStyle w:val="avsnitt-tittel"/>
      </w:pPr>
      <w:r w:rsidRPr="001A69B5">
        <w:t>Budsjettforslag for 2022</w:t>
      </w:r>
    </w:p>
    <w:p w14:paraId="4940ED79" w14:textId="77777777" w:rsidR="000513CD" w:rsidRPr="001A69B5" w:rsidRDefault="0009509B" w:rsidP="001A69B5">
      <w:r w:rsidRPr="001A69B5">
        <w:t>Departementet foreslår å løyve 17,3 mill. kroner på posten i 2022.</w:t>
      </w:r>
    </w:p>
    <w:p w14:paraId="5AE30F8D" w14:textId="77777777" w:rsidR="000513CD" w:rsidRPr="001A69B5" w:rsidRDefault="0009509B" w:rsidP="001A69B5">
      <w:pPr>
        <w:pStyle w:val="b-post"/>
      </w:pPr>
      <w:r w:rsidRPr="001A69B5">
        <w:t xml:space="preserve">Post 70 </w:t>
      </w:r>
      <w:proofErr w:type="spellStart"/>
      <w:r w:rsidRPr="001A69B5">
        <w:t>Tilskot</w:t>
      </w:r>
      <w:proofErr w:type="spellEnd"/>
      <w:r w:rsidRPr="001A69B5">
        <w:t xml:space="preserve"> til </w:t>
      </w:r>
      <w:proofErr w:type="spellStart"/>
      <w:r w:rsidRPr="001A69B5">
        <w:t>symjing</w:t>
      </w:r>
      <w:proofErr w:type="spellEnd"/>
      <w:r w:rsidRPr="001A69B5">
        <w:t xml:space="preserve"> i </w:t>
      </w:r>
      <w:proofErr w:type="spellStart"/>
      <w:r w:rsidRPr="001A69B5">
        <w:t>barnehagane</w:t>
      </w:r>
      <w:proofErr w:type="spellEnd"/>
    </w:p>
    <w:p w14:paraId="53D870D5" w14:textId="77777777" w:rsidR="000513CD" w:rsidRPr="001A69B5" w:rsidRDefault="0009509B" w:rsidP="001A69B5">
      <w:proofErr w:type="spellStart"/>
      <w:r w:rsidRPr="001A69B5">
        <w:t>Tilskotsordninga</w:t>
      </w:r>
      <w:proofErr w:type="spellEnd"/>
      <w:r w:rsidRPr="001A69B5">
        <w:t xml:space="preserve"> blei oppretta i 2015, blir forvalta av </w:t>
      </w:r>
      <w:proofErr w:type="spellStart"/>
      <w:r w:rsidRPr="001A69B5">
        <w:t>statsforvaltarane</w:t>
      </w:r>
      <w:proofErr w:type="spellEnd"/>
      <w:r w:rsidRPr="001A69B5">
        <w:t xml:space="preserve"> og skal </w:t>
      </w:r>
      <w:proofErr w:type="spellStart"/>
      <w:r w:rsidRPr="001A69B5">
        <w:t>medverke</w:t>
      </w:r>
      <w:proofErr w:type="spellEnd"/>
      <w:r w:rsidRPr="001A69B5">
        <w:t xml:space="preserve"> til at </w:t>
      </w:r>
      <w:proofErr w:type="spellStart"/>
      <w:r w:rsidRPr="001A69B5">
        <w:t>kommunar</w:t>
      </w:r>
      <w:proofErr w:type="spellEnd"/>
      <w:r w:rsidRPr="001A69B5">
        <w:t xml:space="preserve">, frivillige </w:t>
      </w:r>
      <w:proofErr w:type="spellStart"/>
      <w:r w:rsidRPr="001A69B5">
        <w:t>organisasjonar</w:t>
      </w:r>
      <w:proofErr w:type="spellEnd"/>
      <w:r w:rsidRPr="001A69B5">
        <w:t xml:space="preserve"> og </w:t>
      </w:r>
      <w:proofErr w:type="spellStart"/>
      <w:r w:rsidRPr="001A69B5">
        <w:t>barnehagar</w:t>
      </w:r>
      <w:proofErr w:type="spellEnd"/>
      <w:r w:rsidRPr="001A69B5">
        <w:t xml:space="preserve"> kan gjennomføre tiltak for å nå målet.</w:t>
      </w:r>
    </w:p>
    <w:p w14:paraId="316D88B3" w14:textId="77777777" w:rsidR="000513CD" w:rsidRPr="001A69B5" w:rsidRDefault="0009509B" w:rsidP="001A69B5">
      <w:pPr>
        <w:pStyle w:val="avsnitt-tittel"/>
      </w:pPr>
      <w:r w:rsidRPr="001A69B5">
        <w:t>Mål for 2022</w:t>
      </w:r>
    </w:p>
    <w:p w14:paraId="52221564" w14:textId="77777777" w:rsidR="000513CD" w:rsidRPr="001A69B5" w:rsidRDefault="0009509B" w:rsidP="001A69B5">
      <w:r w:rsidRPr="001A69B5">
        <w:t xml:space="preserve">Det overordna målet med ordninga er at barnehagebarn i alderen 4–6 år skal bli trygge i vatnet, slik at </w:t>
      </w:r>
      <w:proofErr w:type="spellStart"/>
      <w:r w:rsidRPr="001A69B5">
        <w:t>dei</w:t>
      </w:r>
      <w:proofErr w:type="spellEnd"/>
      <w:r w:rsidRPr="001A69B5">
        <w:t xml:space="preserve"> får </w:t>
      </w:r>
      <w:proofErr w:type="spellStart"/>
      <w:r w:rsidRPr="001A69B5">
        <w:t>eit</w:t>
      </w:r>
      <w:proofErr w:type="spellEnd"/>
      <w:r w:rsidRPr="001A69B5">
        <w:t xml:space="preserve"> godt grunnlag for å lære å </w:t>
      </w:r>
      <w:proofErr w:type="spellStart"/>
      <w:r w:rsidRPr="001A69B5">
        <w:t>symje</w:t>
      </w:r>
      <w:proofErr w:type="spellEnd"/>
      <w:r w:rsidRPr="001A69B5">
        <w:t>.</w:t>
      </w:r>
    </w:p>
    <w:p w14:paraId="009B796B" w14:textId="77777777" w:rsidR="000513CD" w:rsidRPr="001A69B5" w:rsidRDefault="0009509B" w:rsidP="001A69B5">
      <w:pPr>
        <w:pStyle w:val="avsnitt-tittel"/>
      </w:pPr>
      <w:r w:rsidRPr="001A69B5">
        <w:t>Resultat i 2020</w:t>
      </w:r>
    </w:p>
    <w:p w14:paraId="678DBA69" w14:textId="77777777" w:rsidR="000513CD" w:rsidRPr="001A69B5" w:rsidRDefault="0009509B" w:rsidP="001A69B5">
      <w:r w:rsidRPr="001A69B5">
        <w:t xml:space="preserve">Av ei løyving på 70 mill. kroner i 2020 blei 56,8 mill. kroner nytta til ordninga, og det blei tildelt </w:t>
      </w:r>
      <w:proofErr w:type="spellStart"/>
      <w:r w:rsidRPr="001A69B5">
        <w:t>midlar</w:t>
      </w:r>
      <w:proofErr w:type="spellEnd"/>
      <w:r w:rsidRPr="001A69B5">
        <w:t xml:space="preserve"> i </w:t>
      </w:r>
      <w:proofErr w:type="gramStart"/>
      <w:r w:rsidRPr="001A69B5">
        <w:t>alle fylke</w:t>
      </w:r>
      <w:proofErr w:type="gramEnd"/>
      <w:r w:rsidRPr="001A69B5">
        <w:t xml:space="preserve">. </w:t>
      </w:r>
      <w:proofErr w:type="spellStart"/>
      <w:r w:rsidRPr="001A69B5">
        <w:t>Tilskotet</w:t>
      </w:r>
      <w:proofErr w:type="spellEnd"/>
      <w:r w:rsidRPr="001A69B5">
        <w:t xml:space="preserve"> gjorde at 28 600 barn </w:t>
      </w:r>
      <w:proofErr w:type="spellStart"/>
      <w:r w:rsidRPr="001A69B5">
        <w:t>fekk</w:t>
      </w:r>
      <w:proofErr w:type="spellEnd"/>
      <w:r w:rsidRPr="001A69B5">
        <w:t xml:space="preserve"> </w:t>
      </w:r>
      <w:proofErr w:type="spellStart"/>
      <w:r w:rsidRPr="001A69B5">
        <w:t>tilbod</w:t>
      </w:r>
      <w:proofErr w:type="spellEnd"/>
      <w:r w:rsidRPr="001A69B5">
        <w:t xml:space="preserve"> om </w:t>
      </w:r>
      <w:proofErr w:type="spellStart"/>
      <w:r w:rsidRPr="001A69B5">
        <w:t>symjeopplæring</w:t>
      </w:r>
      <w:proofErr w:type="spellEnd"/>
      <w:r w:rsidRPr="001A69B5">
        <w:t xml:space="preserve"> i barnehagetida, mot 36 500 barn i 2019. </w:t>
      </w:r>
      <w:proofErr w:type="spellStart"/>
      <w:r w:rsidRPr="001A69B5">
        <w:t>Mindreforbruket</w:t>
      </w:r>
      <w:proofErr w:type="spellEnd"/>
      <w:r w:rsidRPr="001A69B5">
        <w:t xml:space="preserve"> på 13,2 mill. kroner kjem av at </w:t>
      </w:r>
      <w:proofErr w:type="spellStart"/>
      <w:r w:rsidRPr="001A69B5">
        <w:t>statsforvaltarane</w:t>
      </w:r>
      <w:proofErr w:type="spellEnd"/>
      <w:r w:rsidRPr="001A69B5">
        <w:t xml:space="preserve"> var </w:t>
      </w:r>
      <w:proofErr w:type="spellStart"/>
      <w:r w:rsidRPr="001A69B5">
        <w:t>tilbakehaldne</w:t>
      </w:r>
      <w:proofErr w:type="spellEnd"/>
      <w:r w:rsidRPr="001A69B5">
        <w:t xml:space="preserve"> med å utbetale </w:t>
      </w:r>
      <w:proofErr w:type="spellStart"/>
      <w:r w:rsidRPr="001A69B5">
        <w:t>tilskot</w:t>
      </w:r>
      <w:proofErr w:type="spellEnd"/>
      <w:r w:rsidRPr="001A69B5">
        <w:t xml:space="preserve"> </w:t>
      </w:r>
      <w:proofErr w:type="spellStart"/>
      <w:r w:rsidRPr="001A69B5">
        <w:t>medan</w:t>
      </w:r>
      <w:proofErr w:type="spellEnd"/>
      <w:r w:rsidRPr="001A69B5">
        <w:t xml:space="preserve"> bassenga var </w:t>
      </w:r>
      <w:proofErr w:type="spellStart"/>
      <w:r w:rsidRPr="001A69B5">
        <w:t>stengde</w:t>
      </w:r>
      <w:proofErr w:type="spellEnd"/>
      <w:r w:rsidRPr="001A69B5">
        <w:t xml:space="preserve"> på grunn av covid-19-pandemien. Departementet </w:t>
      </w:r>
      <w:proofErr w:type="spellStart"/>
      <w:r w:rsidRPr="001A69B5">
        <w:t>forventar</w:t>
      </w:r>
      <w:proofErr w:type="spellEnd"/>
      <w:r w:rsidRPr="001A69B5">
        <w:t xml:space="preserve"> at </w:t>
      </w:r>
      <w:proofErr w:type="spellStart"/>
      <w:r w:rsidRPr="001A69B5">
        <w:t>midlane</w:t>
      </w:r>
      <w:proofErr w:type="spellEnd"/>
      <w:r w:rsidRPr="001A69B5">
        <w:t xml:space="preserve"> på posten vil bli nytta </w:t>
      </w:r>
      <w:proofErr w:type="spellStart"/>
      <w:r w:rsidRPr="001A69B5">
        <w:t>meir</w:t>
      </w:r>
      <w:proofErr w:type="spellEnd"/>
      <w:r w:rsidRPr="001A69B5">
        <w:t xml:space="preserve"> i samsvar med budsjettet når det </w:t>
      </w:r>
      <w:proofErr w:type="spellStart"/>
      <w:r w:rsidRPr="001A69B5">
        <w:t>ikkje</w:t>
      </w:r>
      <w:proofErr w:type="spellEnd"/>
      <w:r w:rsidRPr="001A69B5">
        <w:t xml:space="preserve"> er </w:t>
      </w:r>
      <w:proofErr w:type="spellStart"/>
      <w:r w:rsidRPr="001A69B5">
        <w:t>hindringar</w:t>
      </w:r>
      <w:proofErr w:type="spellEnd"/>
      <w:r w:rsidRPr="001A69B5">
        <w:t xml:space="preserve">, til dømes </w:t>
      </w:r>
      <w:proofErr w:type="spellStart"/>
      <w:r w:rsidRPr="001A69B5">
        <w:t>manglande</w:t>
      </w:r>
      <w:proofErr w:type="spellEnd"/>
      <w:r w:rsidRPr="001A69B5">
        <w:t xml:space="preserve"> tilgang til basseng på grunn av covid-19-pandemien.</w:t>
      </w:r>
    </w:p>
    <w:p w14:paraId="4335455B" w14:textId="77777777" w:rsidR="000513CD" w:rsidRPr="001A69B5" w:rsidRDefault="0009509B" w:rsidP="001A69B5">
      <w:pPr>
        <w:pStyle w:val="avsnitt-tittel"/>
      </w:pPr>
      <w:r w:rsidRPr="001A69B5">
        <w:t>Budsjettforslag for 2022</w:t>
      </w:r>
    </w:p>
    <w:p w14:paraId="77A3EF15" w14:textId="6F1C346F" w:rsidR="000513CD" w:rsidRPr="001A69B5" w:rsidRDefault="0009509B" w:rsidP="001A69B5">
      <w:r w:rsidRPr="001A69B5">
        <w:t>Departementet foreslår å løyve 72,2 mill. kroner på posten i 2022.</w:t>
      </w:r>
    </w:p>
    <w:p w14:paraId="6717FC6D" w14:textId="77777777" w:rsidR="000513CD" w:rsidRPr="001A69B5" w:rsidRDefault="0009509B" w:rsidP="001A69B5">
      <w:pPr>
        <w:pStyle w:val="b-progkat"/>
      </w:pPr>
      <w:r w:rsidRPr="001A69B5">
        <w:t xml:space="preserve">Programkategori 07.40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1E3BCEEC" w14:textId="77777777" w:rsidR="000513CD" w:rsidRPr="001A69B5" w:rsidRDefault="0009509B" w:rsidP="001A69B5">
      <w:pPr>
        <w:pStyle w:val="avsnitt-tittel"/>
      </w:pPr>
      <w:r w:rsidRPr="001A69B5">
        <w:t>Utgifter under programkategori 07.40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2E3A94F8" w14:textId="77777777" w:rsidTr="003405E6">
        <w:trPr>
          <w:trHeight w:val="640"/>
          <w:hidden/>
        </w:trPr>
        <w:tc>
          <w:tcPr>
            <w:tcW w:w="840" w:type="dxa"/>
          </w:tcPr>
          <w:p w14:paraId="777DE7BB" w14:textId="77777777" w:rsidR="000513CD" w:rsidRPr="001A69B5" w:rsidRDefault="0009509B" w:rsidP="001A69B5">
            <w:pPr>
              <w:pStyle w:val="Tabellnavn"/>
            </w:pPr>
            <w:r w:rsidRPr="001A69B5">
              <w:t>PIKL</w:t>
            </w:r>
          </w:p>
        </w:tc>
        <w:tc>
          <w:tcPr>
            <w:tcW w:w="3500" w:type="dxa"/>
          </w:tcPr>
          <w:p w14:paraId="342FF363" w14:textId="77777777" w:rsidR="000513CD" w:rsidRPr="001A69B5" w:rsidRDefault="000513CD" w:rsidP="001A69B5">
            <w:pPr>
              <w:pStyle w:val="Tabellnavn"/>
            </w:pPr>
          </w:p>
        </w:tc>
        <w:tc>
          <w:tcPr>
            <w:tcW w:w="1300" w:type="dxa"/>
          </w:tcPr>
          <w:p w14:paraId="2E98D995" w14:textId="77777777" w:rsidR="000513CD" w:rsidRPr="001A69B5" w:rsidRDefault="000513CD" w:rsidP="001A69B5">
            <w:pPr>
              <w:pStyle w:val="Tabellnavn"/>
            </w:pPr>
          </w:p>
        </w:tc>
        <w:tc>
          <w:tcPr>
            <w:tcW w:w="1300" w:type="dxa"/>
          </w:tcPr>
          <w:p w14:paraId="38E000F2" w14:textId="77777777" w:rsidR="000513CD" w:rsidRPr="001A69B5" w:rsidRDefault="000513CD" w:rsidP="001A69B5">
            <w:pPr>
              <w:pStyle w:val="Tabellnavn"/>
            </w:pPr>
          </w:p>
        </w:tc>
        <w:tc>
          <w:tcPr>
            <w:tcW w:w="1300" w:type="dxa"/>
          </w:tcPr>
          <w:p w14:paraId="04911943" w14:textId="77777777" w:rsidR="000513CD" w:rsidRPr="001A69B5" w:rsidRDefault="000513CD" w:rsidP="001A69B5">
            <w:pPr>
              <w:pStyle w:val="Tabellnavn"/>
            </w:pPr>
          </w:p>
        </w:tc>
        <w:tc>
          <w:tcPr>
            <w:tcW w:w="1300" w:type="dxa"/>
          </w:tcPr>
          <w:p w14:paraId="4D82CE8B" w14:textId="77777777" w:rsidR="000513CD" w:rsidRPr="001A69B5" w:rsidRDefault="0009509B" w:rsidP="001A69B5">
            <w:r w:rsidRPr="001A69B5">
              <w:t>(i 1 000 kr)</w:t>
            </w:r>
          </w:p>
        </w:tc>
      </w:tr>
      <w:tr w:rsidR="000513CD" w:rsidRPr="001A69B5" w14:paraId="2A74D127" w14:textId="77777777" w:rsidTr="003405E6">
        <w:trPr>
          <w:trHeight w:val="600"/>
        </w:trPr>
        <w:tc>
          <w:tcPr>
            <w:tcW w:w="840" w:type="dxa"/>
          </w:tcPr>
          <w:p w14:paraId="1871CC35" w14:textId="77777777" w:rsidR="000513CD" w:rsidRPr="001A69B5" w:rsidRDefault="0009509B" w:rsidP="001A69B5">
            <w:r w:rsidRPr="001A69B5">
              <w:t>Kap.</w:t>
            </w:r>
          </w:p>
        </w:tc>
        <w:tc>
          <w:tcPr>
            <w:tcW w:w="3500" w:type="dxa"/>
          </w:tcPr>
          <w:p w14:paraId="60B3C61F" w14:textId="77777777" w:rsidR="000513CD" w:rsidRPr="001A69B5" w:rsidRDefault="0009509B" w:rsidP="001A69B5">
            <w:proofErr w:type="spellStart"/>
            <w:r w:rsidRPr="001A69B5">
              <w:t>Nemning</w:t>
            </w:r>
            <w:proofErr w:type="spellEnd"/>
          </w:p>
        </w:tc>
        <w:tc>
          <w:tcPr>
            <w:tcW w:w="1300" w:type="dxa"/>
          </w:tcPr>
          <w:p w14:paraId="6BC48E4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E93B6D3" w14:textId="77777777" w:rsidR="000513CD" w:rsidRPr="001A69B5" w:rsidRDefault="0009509B" w:rsidP="001A69B5">
            <w:r w:rsidRPr="001A69B5">
              <w:t xml:space="preserve">Saldert </w:t>
            </w:r>
            <w:r w:rsidRPr="001A69B5">
              <w:br/>
              <w:t>budsjett 2021</w:t>
            </w:r>
          </w:p>
        </w:tc>
        <w:tc>
          <w:tcPr>
            <w:tcW w:w="1300" w:type="dxa"/>
          </w:tcPr>
          <w:p w14:paraId="33D9A5ED" w14:textId="77777777" w:rsidR="000513CD" w:rsidRPr="001A69B5" w:rsidRDefault="0009509B" w:rsidP="001A69B5">
            <w:r w:rsidRPr="001A69B5">
              <w:t xml:space="preserve">Forslag </w:t>
            </w:r>
            <w:r w:rsidRPr="001A69B5">
              <w:br/>
              <w:t>2022</w:t>
            </w:r>
          </w:p>
        </w:tc>
        <w:tc>
          <w:tcPr>
            <w:tcW w:w="1300" w:type="dxa"/>
          </w:tcPr>
          <w:p w14:paraId="3FBF56E1" w14:textId="77777777" w:rsidR="000513CD" w:rsidRPr="001A69B5" w:rsidRDefault="0009509B" w:rsidP="001A69B5">
            <w:r w:rsidRPr="001A69B5">
              <w:t xml:space="preserve">Endring </w:t>
            </w:r>
            <w:r w:rsidRPr="001A69B5">
              <w:br/>
              <w:t>i pst.</w:t>
            </w:r>
          </w:p>
        </w:tc>
      </w:tr>
      <w:tr w:rsidR="000513CD" w:rsidRPr="001A69B5" w14:paraId="07DFEFCE" w14:textId="77777777" w:rsidTr="003405E6">
        <w:trPr>
          <w:trHeight w:val="380"/>
        </w:trPr>
        <w:tc>
          <w:tcPr>
            <w:tcW w:w="840" w:type="dxa"/>
          </w:tcPr>
          <w:p w14:paraId="5E888FB8" w14:textId="77777777" w:rsidR="000513CD" w:rsidRPr="001A69B5" w:rsidRDefault="0009509B" w:rsidP="001A69B5">
            <w:r w:rsidRPr="001A69B5">
              <w:t>240</w:t>
            </w:r>
          </w:p>
        </w:tc>
        <w:tc>
          <w:tcPr>
            <w:tcW w:w="3500" w:type="dxa"/>
          </w:tcPr>
          <w:p w14:paraId="37FE7BC8" w14:textId="77777777" w:rsidR="000513CD" w:rsidRPr="001A69B5" w:rsidRDefault="0009509B" w:rsidP="001A69B5">
            <w:proofErr w:type="spellStart"/>
            <w:r w:rsidRPr="001A69B5">
              <w:t>Fagskular</w:t>
            </w:r>
            <w:proofErr w:type="spellEnd"/>
          </w:p>
        </w:tc>
        <w:tc>
          <w:tcPr>
            <w:tcW w:w="1300" w:type="dxa"/>
          </w:tcPr>
          <w:p w14:paraId="38DF7DC0" w14:textId="77777777" w:rsidR="000513CD" w:rsidRPr="001A69B5" w:rsidRDefault="0009509B" w:rsidP="001A69B5">
            <w:r w:rsidRPr="001A69B5">
              <w:t>887 911</w:t>
            </w:r>
          </w:p>
        </w:tc>
        <w:tc>
          <w:tcPr>
            <w:tcW w:w="1300" w:type="dxa"/>
          </w:tcPr>
          <w:p w14:paraId="70E7FD46" w14:textId="77777777" w:rsidR="000513CD" w:rsidRPr="001A69B5" w:rsidRDefault="0009509B" w:rsidP="001A69B5">
            <w:r w:rsidRPr="001A69B5">
              <w:t>1 069 994</w:t>
            </w:r>
          </w:p>
        </w:tc>
        <w:tc>
          <w:tcPr>
            <w:tcW w:w="1300" w:type="dxa"/>
          </w:tcPr>
          <w:p w14:paraId="0EEC4E0F" w14:textId="77777777" w:rsidR="000513CD" w:rsidRPr="001A69B5" w:rsidRDefault="0009509B" w:rsidP="001A69B5">
            <w:r w:rsidRPr="001A69B5">
              <w:t>1 181 527</w:t>
            </w:r>
          </w:p>
        </w:tc>
        <w:tc>
          <w:tcPr>
            <w:tcW w:w="1300" w:type="dxa"/>
          </w:tcPr>
          <w:p w14:paraId="1A7B5105" w14:textId="77777777" w:rsidR="000513CD" w:rsidRPr="001A69B5" w:rsidRDefault="0009509B" w:rsidP="001A69B5">
            <w:r w:rsidRPr="001A69B5">
              <w:t>10,4</w:t>
            </w:r>
          </w:p>
        </w:tc>
      </w:tr>
      <w:tr w:rsidR="000513CD" w:rsidRPr="001A69B5" w14:paraId="4C3E5F6C" w14:textId="77777777" w:rsidTr="003405E6">
        <w:trPr>
          <w:trHeight w:val="380"/>
        </w:trPr>
        <w:tc>
          <w:tcPr>
            <w:tcW w:w="840" w:type="dxa"/>
          </w:tcPr>
          <w:p w14:paraId="34FF7426" w14:textId="77777777" w:rsidR="000513CD" w:rsidRPr="001A69B5" w:rsidRDefault="0009509B" w:rsidP="001A69B5">
            <w:r w:rsidRPr="001A69B5">
              <w:t>241</w:t>
            </w:r>
          </w:p>
        </w:tc>
        <w:tc>
          <w:tcPr>
            <w:tcW w:w="3500" w:type="dxa"/>
          </w:tcPr>
          <w:p w14:paraId="4717A621" w14:textId="77777777" w:rsidR="000513CD" w:rsidRPr="001A69B5" w:rsidRDefault="0009509B" w:rsidP="001A69B5">
            <w:r w:rsidRPr="001A69B5">
              <w:t xml:space="preserve">Felles tiltak for </w:t>
            </w:r>
            <w:proofErr w:type="spellStart"/>
            <w:r w:rsidRPr="001A69B5">
              <w:t>fagskular</w:t>
            </w:r>
            <w:proofErr w:type="spellEnd"/>
          </w:p>
        </w:tc>
        <w:tc>
          <w:tcPr>
            <w:tcW w:w="1300" w:type="dxa"/>
          </w:tcPr>
          <w:p w14:paraId="714D0F09" w14:textId="77777777" w:rsidR="000513CD" w:rsidRPr="001A69B5" w:rsidRDefault="0009509B" w:rsidP="001A69B5">
            <w:r w:rsidRPr="001A69B5">
              <w:t>31 072</w:t>
            </w:r>
          </w:p>
        </w:tc>
        <w:tc>
          <w:tcPr>
            <w:tcW w:w="1300" w:type="dxa"/>
          </w:tcPr>
          <w:p w14:paraId="3446BE50" w14:textId="77777777" w:rsidR="000513CD" w:rsidRPr="001A69B5" w:rsidRDefault="0009509B" w:rsidP="001A69B5">
            <w:r w:rsidRPr="001A69B5">
              <w:t>31 692</w:t>
            </w:r>
          </w:p>
        </w:tc>
        <w:tc>
          <w:tcPr>
            <w:tcW w:w="1300" w:type="dxa"/>
          </w:tcPr>
          <w:p w14:paraId="18FFC839" w14:textId="77777777" w:rsidR="000513CD" w:rsidRPr="001A69B5" w:rsidRDefault="0009509B" w:rsidP="001A69B5">
            <w:r w:rsidRPr="001A69B5">
              <w:t>22 754</w:t>
            </w:r>
          </w:p>
        </w:tc>
        <w:tc>
          <w:tcPr>
            <w:tcW w:w="1300" w:type="dxa"/>
          </w:tcPr>
          <w:p w14:paraId="27B0FF49" w14:textId="77777777" w:rsidR="000513CD" w:rsidRPr="001A69B5" w:rsidRDefault="0009509B" w:rsidP="001A69B5">
            <w:r w:rsidRPr="001A69B5">
              <w:t>–28,2</w:t>
            </w:r>
          </w:p>
        </w:tc>
      </w:tr>
      <w:tr w:rsidR="000513CD" w:rsidRPr="001A69B5" w14:paraId="3F6AE641" w14:textId="77777777" w:rsidTr="003405E6">
        <w:trPr>
          <w:trHeight w:val="380"/>
        </w:trPr>
        <w:tc>
          <w:tcPr>
            <w:tcW w:w="840" w:type="dxa"/>
          </w:tcPr>
          <w:p w14:paraId="0FDF8C27" w14:textId="77777777" w:rsidR="000513CD" w:rsidRPr="001A69B5" w:rsidRDefault="0009509B" w:rsidP="001A69B5">
            <w:r w:rsidRPr="001A69B5">
              <w:t>242</w:t>
            </w:r>
          </w:p>
        </w:tc>
        <w:tc>
          <w:tcPr>
            <w:tcW w:w="3500" w:type="dxa"/>
          </w:tcPr>
          <w:p w14:paraId="0E106673"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300" w:type="dxa"/>
          </w:tcPr>
          <w:p w14:paraId="2636F8AF" w14:textId="77777777" w:rsidR="000513CD" w:rsidRPr="001A69B5" w:rsidRDefault="0009509B" w:rsidP="001A69B5">
            <w:r w:rsidRPr="001A69B5">
              <w:t>32 232</w:t>
            </w:r>
          </w:p>
        </w:tc>
        <w:tc>
          <w:tcPr>
            <w:tcW w:w="1300" w:type="dxa"/>
          </w:tcPr>
          <w:p w14:paraId="25EF202D" w14:textId="77777777" w:rsidR="000513CD" w:rsidRPr="001A69B5" w:rsidRDefault="0009509B" w:rsidP="001A69B5">
            <w:r w:rsidRPr="001A69B5">
              <w:t>31 732</w:t>
            </w:r>
          </w:p>
        </w:tc>
        <w:tc>
          <w:tcPr>
            <w:tcW w:w="1300" w:type="dxa"/>
          </w:tcPr>
          <w:p w14:paraId="61B22694" w14:textId="77777777" w:rsidR="000513CD" w:rsidRPr="001A69B5" w:rsidRDefault="0009509B" w:rsidP="001A69B5">
            <w:r w:rsidRPr="001A69B5">
              <w:t>32 191</w:t>
            </w:r>
          </w:p>
        </w:tc>
        <w:tc>
          <w:tcPr>
            <w:tcW w:w="1300" w:type="dxa"/>
          </w:tcPr>
          <w:p w14:paraId="0A7ED981" w14:textId="77777777" w:rsidR="000513CD" w:rsidRPr="001A69B5" w:rsidRDefault="0009509B" w:rsidP="001A69B5">
            <w:r w:rsidRPr="001A69B5">
              <w:t>1,4</w:t>
            </w:r>
          </w:p>
        </w:tc>
      </w:tr>
      <w:tr w:rsidR="000513CD" w:rsidRPr="001A69B5" w14:paraId="7B4FBEA3" w14:textId="77777777" w:rsidTr="003405E6">
        <w:trPr>
          <w:trHeight w:val="380"/>
        </w:trPr>
        <w:tc>
          <w:tcPr>
            <w:tcW w:w="840" w:type="dxa"/>
          </w:tcPr>
          <w:p w14:paraId="031034E4" w14:textId="77777777" w:rsidR="000513CD" w:rsidRPr="001A69B5" w:rsidRDefault="000513CD" w:rsidP="001A69B5"/>
        </w:tc>
        <w:tc>
          <w:tcPr>
            <w:tcW w:w="3500" w:type="dxa"/>
          </w:tcPr>
          <w:p w14:paraId="1FC9CA2C" w14:textId="77777777" w:rsidR="000513CD" w:rsidRPr="001A69B5" w:rsidRDefault="0009509B" w:rsidP="001A69B5">
            <w:r w:rsidRPr="001A69B5">
              <w:t>Sum kategori 07.40</w:t>
            </w:r>
          </w:p>
        </w:tc>
        <w:tc>
          <w:tcPr>
            <w:tcW w:w="1300" w:type="dxa"/>
          </w:tcPr>
          <w:p w14:paraId="1B5DCE6F" w14:textId="77777777" w:rsidR="000513CD" w:rsidRPr="001A69B5" w:rsidRDefault="0009509B" w:rsidP="001A69B5">
            <w:r w:rsidRPr="001A69B5">
              <w:t>951 215</w:t>
            </w:r>
          </w:p>
        </w:tc>
        <w:tc>
          <w:tcPr>
            <w:tcW w:w="1300" w:type="dxa"/>
          </w:tcPr>
          <w:p w14:paraId="78C537A3" w14:textId="77777777" w:rsidR="000513CD" w:rsidRPr="001A69B5" w:rsidRDefault="0009509B" w:rsidP="001A69B5">
            <w:r w:rsidRPr="001A69B5">
              <w:t>1 133 418</w:t>
            </w:r>
          </w:p>
        </w:tc>
        <w:tc>
          <w:tcPr>
            <w:tcW w:w="1300" w:type="dxa"/>
          </w:tcPr>
          <w:p w14:paraId="40F454B6" w14:textId="77777777" w:rsidR="000513CD" w:rsidRPr="001A69B5" w:rsidRDefault="0009509B" w:rsidP="001A69B5">
            <w:r w:rsidRPr="001A69B5">
              <w:t>1 236 472</w:t>
            </w:r>
          </w:p>
        </w:tc>
        <w:tc>
          <w:tcPr>
            <w:tcW w:w="1300" w:type="dxa"/>
          </w:tcPr>
          <w:p w14:paraId="7862A48D" w14:textId="77777777" w:rsidR="000513CD" w:rsidRPr="001A69B5" w:rsidRDefault="0009509B" w:rsidP="001A69B5">
            <w:r w:rsidRPr="001A69B5">
              <w:t>9,1</w:t>
            </w:r>
          </w:p>
        </w:tc>
      </w:tr>
    </w:tbl>
    <w:p w14:paraId="798918D2" w14:textId="77777777" w:rsidR="000513CD" w:rsidRPr="001A69B5" w:rsidRDefault="0009509B" w:rsidP="001A69B5">
      <w:pPr>
        <w:pStyle w:val="avsnitt-tittel"/>
      </w:pPr>
      <w:r w:rsidRPr="001A69B5">
        <w:t>Inntekter under programkategori 07.40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2162DFB5" w14:textId="77777777" w:rsidTr="003405E6">
        <w:trPr>
          <w:trHeight w:val="640"/>
          <w:hidden/>
        </w:trPr>
        <w:tc>
          <w:tcPr>
            <w:tcW w:w="840" w:type="dxa"/>
          </w:tcPr>
          <w:p w14:paraId="1B8A2B53" w14:textId="77777777" w:rsidR="000513CD" w:rsidRPr="001A69B5" w:rsidRDefault="0009509B" w:rsidP="001A69B5">
            <w:pPr>
              <w:pStyle w:val="Tabellnavn"/>
            </w:pPr>
            <w:r w:rsidRPr="001A69B5">
              <w:t>PIKL</w:t>
            </w:r>
          </w:p>
        </w:tc>
        <w:tc>
          <w:tcPr>
            <w:tcW w:w="3500" w:type="dxa"/>
          </w:tcPr>
          <w:p w14:paraId="1EACCC85" w14:textId="77777777" w:rsidR="000513CD" w:rsidRPr="001A69B5" w:rsidRDefault="000513CD" w:rsidP="001A69B5">
            <w:pPr>
              <w:pStyle w:val="Tabellnavn"/>
            </w:pPr>
          </w:p>
        </w:tc>
        <w:tc>
          <w:tcPr>
            <w:tcW w:w="1300" w:type="dxa"/>
          </w:tcPr>
          <w:p w14:paraId="662EDB16" w14:textId="77777777" w:rsidR="000513CD" w:rsidRPr="001A69B5" w:rsidRDefault="000513CD" w:rsidP="001A69B5">
            <w:pPr>
              <w:pStyle w:val="Tabellnavn"/>
            </w:pPr>
          </w:p>
        </w:tc>
        <w:tc>
          <w:tcPr>
            <w:tcW w:w="1300" w:type="dxa"/>
          </w:tcPr>
          <w:p w14:paraId="2E97D3DA" w14:textId="77777777" w:rsidR="000513CD" w:rsidRPr="001A69B5" w:rsidRDefault="000513CD" w:rsidP="001A69B5">
            <w:pPr>
              <w:pStyle w:val="Tabellnavn"/>
            </w:pPr>
          </w:p>
        </w:tc>
        <w:tc>
          <w:tcPr>
            <w:tcW w:w="1300" w:type="dxa"/>
          </w:tcPr>
          <w:p w14:paraId="11A72B83" w14:textId="77777777" w:rsidR="000513CD" w:rsidRPr="001A69B5" w:rsidRDefault="000513CD" w:rsidP="001A69B5">
            <w:pPr>
              <w:pStyle w:val="Tabellnavn"/>
            </w:pPr>
          </w:p>
        </w:tc>
        <w:tc>
          <w:tcPr>
            <w:tcW w:w="1300" w:type="dxa"/>
          </w:tcPr>
          <w:p w14:paraId="553D07D8" w14:textId="77777777" w:rsidR="000513CD" w:rsidRPr="001A69B5" w:rsidRDefault="0009509B" w:rsidP="001A69B5">
            <w:r w:rsidRPr="001A69B5">
              <w:t>(i 1 000 kr)</w:t>
            </w:r>
          </w:p>
        </w:tc>
      </w:tr>
      <w:tr w:rsidR="000513CD" w:rsidRPr="001A69B5" w14:paraId="0350E5F3" w14:textId="77777777" w:rsidTr="003405E6">
        <w:trPr>
          <w:trHeight w:val="600"/>
        </w:trPr>
        <w:tc>
          <w:tcPr>
            <w:tcW w:w="840" w:type="dxa"/>
          </w:tcPr>
          <w:p w14:paraId="692CEE5B" w14:textId="77777777" w:rsidR="000513CD" w:rsidRPr="001A69B5" w:rsidRDefault="0009509B" w:rsidP="001A69B5">
            <w:r w:rsidRPr="001A69B5">
              <w:t>Kap.</w:t>
            </w:r>
          </w:p>
        </w:tc>
        <w:tc>
          <w:tcPr>
            <w:tcW w:w="3500" w:type="dxa"/>
          </w:tcPr>
          <w:p w14:paraId="7BC0FD76" w14:textId="77777777" w:rsidR="000513CD" w:rsidRPr="001A69B5" w:rsidRDefault="0009509B" w:rsidP="001A69B5">
            <w:proofErr w:type="spellStart"/>
            <w:r w:rsidRPr="001A69B5">
              <w:t>Nemning</w:t>
            </w:r>
            <w:proofErr w:type="spellEnd"/>
          </w:p>
        </w:tc>
        <w:tc>
          <w:tcPr>
            <w:tcW w:w="1300" w:type="dxa"/>
          </w:tcPr>
          <w:p w14:paraId="35C880F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809641E" w14:textId="77777777" w:rsidR="000513CD" w:rsidRPr="001A69B5" w:rsidRDefault="0009509B" w:rsidP="001A69B5">
            <w:r w:rsidRPr="001A69B5">
              <w:t xml:space="preserve">Saldert </w:t>
            </w:r>
            <w:r w:rsidRPr="001A69B5">
              <w:br/>
              <w:t>budsjett 2021</w:t>
            </w:r>
          </w:p>
        </w:tc>
        <w:tc>
          <w:tcPr>
            <w:tcW w:w="1300" w:type="dxa"/>
          </w:tcPr>
          <w:p w14:paraId="4B52B68D" w14:textId="77777777" w:rsidR="000513CD" w:rsidRPr="001A69B5" w:rsidRDefault="0009509B" w:rsidP="001A69B5">
            <w:r w:rsidRPr="001A69B5">
              <w:t xml:space="preserve">Forslag </w:t>
            </w:r>
            <w:r w:rsidRPr="001A69B5">
              <w:br/>
              <w:t>2022</w:t>
            </w:r>
          </w:p>
        </w:tc>
        <w:tc>
          <w:tcPr>
            <w:tcW w:w="1300" w:type="dxa"/>
          </w:tcPr>
          <w:p w14:paraId="3F322F64" w14:textId="77777777" w:rsidR="000513CD" w:rsidRPr="001A69B5" w:rsidRDefault="0009509B" w:rsidP="001A69B5">
            <w:r w:rsidRPr="001A69B5">
              <w:t xml:space="preserve">Endring </w:t>
            </w:r>
            <w:r w:rsidRPr="001A69B5">
              <w:br/>
              <w:t>i pst.</w:t>
            </w:r>
          </w:p>
        </w:tc>
      </w:tr>
      <w:tr w:rsidR="000513CD" w:rsidRPr="001A69B5" w14:paraId="6747CD85" w14:textId="77777777" w:rsidTr="003405E6">
        <w:trPr>
          <w:trHeight w:val="380"/>
        </w:trPr>
        <w:tc>
          <w:tcPr>
            <w:tcW w:w="840" w:type="dxa"/>
          </w:tcPr>
          <w:p w14:paraId="51924DDA" w14:textId="77777777" w:rsidR="000513CD" w:rsidRPr="001A69B5" w:rsidRDefault="0009509B" w:rsidP="001A69B5">
            <w:r w:rsidRPr="001A69B5">
              <w:t>3242</w:t>
            </w:r>
          </w:p>
        </w:tc>
        <w:tc>
          <w:tcPr>
            <w:tcW w:w="3500" w:type="dxa"/>
          </w:tcPr>
          <w:p w14:paraId="74C19556"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300" w:type="dxa"/>
          </w:tcPr>
          <w:p w14:paraId="418AFFB9" w14:textId="77777777" w:rsidR="000513CD" w:rsidRPr="001A69B5" w:rsidRDefault="0009509B" w:rsidP="001A69B5">
            <w:r w:rsidRPr="001A69B5">
              <w:t>9 341</w:t>
            </w:r>
          </w:p>
        </w:tc>
        <w:tc>
          <w:tcPr>
            <w:tcW w:w="1300" w:type="dxa"/>
          </w:tcPr>
          <w:p w14:paraId="0C81433D" w14:textId="77777777" w:rsidR="000513CD" w:rsidRPr="001A69B5" w:rsidRDefault="0009509B" w:rsidP="001A69B5">
            <w:r w:rsidRPr="001A69B5">
              <w:t>6 311</w:t>
            </w:r>
          </w:p>
        </w:tc>
        <w:tc>
          <w:tcPr>
            <w:tcW w:w="1300" w:type="dxa"/>
          </w:tcPr>
          <w:p w14:paraId="55FD2545" w14:textId="77777777" w:rsidR="000513CD" w:rsidRPr="001A69B5" w:rsidRDefault="0009509B" w:rsidP="001A69B5">
            <w:r w:rsidRPr="001A69B5">
              <w:t>6 449</w:t>
            </w:r>
          </w:p>
        </w:tc>
        <w:tc>
          <w:tcPr>
            <w:tcW w:w="1300" w:type="dxa"/>
          </w:tcPr>
          <w:p w14:paraId="6B8BA50D" w14:textId="77777777" w:rsidR="000513CD" w:rsidRPr="001A69B5" w:rsidRDefault="0009509B" w:rsidP="001A69B5">
            <w:r w:rsidRPr="001A69B5">
              <w:t>2,2</w:t>
            </w:r>
          </w:p>
        </w:tc>
      </w:tr>
      <w:tr w:rsidR="000513CD" w:rsidRPr="001A69B5" w14:paraId="425D0AD7" w14:textId="77777777" w:rsidTr="003405E6">
        <w:trPr>
          <w:trHeight w:val="380"/>
        </w:trPr>
        <w:tc>
          <w:tcPr>
            <w:tcW w:w="840" w:type="dxa"/>
          </w:tcPr>
          <w:p w14:paraId="48A45370" w14:textId="77777777" w:rsidR="000513CD" w:rsidRPr="001A69B5" w:rsidRDefault="000513CD" w:rsidP="001A69B5"/>
        </w:tc>
        <w:tc>
          <w:tcPr>
            <w:tcW w:w="3500" w:type="dxa"/>
          </w:tcPr>
          <w:p w14:paraId="6321CDA5" w14:textId="77777777" w:rsidR="000513CD" w:rsidRPr="001A69B5" w:rsidRDefault="0009509B" w:rsidP="001A69B5">
            <w:r w:rsidRPr="001A69B5">
              <w:t>Sum kategori 07.40</w:t>
            </w:r>
          </w:p>
        </w:tc>
        <w:tc>
          <w:tcPr>
            <w:tcW w:w="1300" w:type="dxa"/>
          </w:tcPr>
          <w:p w14:paraId="22DB2A9B" w14:textId="77777777" w:rsidR="000513CD" w:rsidRPr="001A69B5" w:rsidRDefault="0009509B" w:rsidP="001A69B5">
            <w:r w:rsidRPr="001A69B5">
              <w:t>9 341</w:t>
            </w:r>
          </w:p>
        </w:tc>
        <w:tc>
          <w:tcPr>
            <w:tcW w:w="1300" w:type="dxa"/>
          </w:tcPr>
          <w:p w14:paraId="4CFE32DB" w14:textId="77777777" w:rsidR="000513CD" w:rsidRPr="001A69B5" w:rsidRDefault="0009509B" w:rsidP="001A69B5">
            <w:r w:rsidRPr="001A69B5">
              <w:t>6 311</w:t>
            </w:r>
          </w:p>
        </w:tc>
        <w:tc>
          <w:tcPr>
            <w:tcW w:w="1300" w:type="dxa"/>
          </w:tcPr>
          <w:p w14:paraId="4EF1DE63" w14:textId="77777777" w:rsidR="000513CD" w:rsidRPr="001A69B5" w:rsidRDefault="0009509B" w:rsidP="001A69B5">
            <w:r w:rsidRPr="001A69B5">
              <w:t>6 449</w:t>
            </w:r>
          </w:p>
        </w:tc>
        <w:tc>
          <w:tcPr>
            <w:tcW w:w="1300" w:type="dxa"/>
          </w:tcPr>
          <w:p w14:paraId="2FED6C35" w14:textId="77777777" w:rsidR="000513CD" w:rsidRPr="001A69B5" w:rsidRDefault="0009509B" w:rsidP="001A69B5">
            <w:r w:rsidRPr="001A69B5">
              <w:t>2,2</w:t>
            </w:r>
          </w:p>
        </w:tc>
      </w:tr>
    </w:tbl>
    <w:p w14:paraId="6BC48540" w14:textId="77777777" w:rsidR="000513CD" w:rsidRPr="001A69B5" w:rsidRDefault="0009509B" w:rsidP="001A69B5">
      <w:pPr>
        <w:pStyle w:val="Undertittel"/>
      </w:pPr>
      <w:r w:rsidRPr="001A69B5">
        <w:t>Innleiing</w:t>
      </w:r>
    </w:p>
    <w:p w14:paraId="6D38C934" w14:textId="77777777" w:rsidR="000513CD" w:rsidRPr="001A69B5" w:rsidRDefault="0009509B" w:rsidP="001A69B5">
      <w:r w:rsidRPr="001A69B5">
        <w:t xml:space="preserve">Det er stor </w:t>
      </w:r>
      <w:proofErr w:type="spellStart"/>
      <w:r w:rsidRPr="001A69B5">
        <w:t>etterspurnad</w:t>
      </w:r>
      <w:proofErr w:type="spellEnd"/>
      <w:r w:rsidRPr="001A69B5">
        <w:t xml:space="preserve"> etter </w:t>
      </w:r>
      <w:proofErr w:type="spellStart"/>
      <w:r w:rsidRPr="001A69B5">
        <w:t>fagskulekandidatar</w:t>
      </w:r>
      <w:proofErr w:type="spellEnd"/>
      <w:r w:rsidRPr="001A69B5">
        <w:t xml:space="preserve"> i arbeidslivet. Regjeringa vil derfor at </w:t>
      </w:r>
      <w:proofErr w:type="spellStart"/>
      <w:r w:rsidRPr="001A69B5">
        <w:t>fleire</w:t>
      </w:r>
      <w:proofErr w:type="spellEnd"/>
      <w:r w:rsidRPr="001A69B5">
        <w:t xml:space="preserve"> skal ta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gjennomfører den største satsinga </w:t>
      </w:r>
      <w:proofErr w:type="spellStart"/>
      <w:r w:rsidRPr="001A69B5">
        <w:t>nokon</w:t>
      </w:r>
      <w:proofErr w:type="spellEnd"/>
      <w:r w:rsidRPr="001A69B5">
        <w:t xml:space="preserve"> gong for å </w:t>
      </w:r>
      <w:proofErr w:type="spellStart"/>
      <w:r w:rsidRPr="001A69B5">
        <w:t>auke</w:t>
      </w:r>
      <w:proofErr w:type="spellEnd"/>
      <w:r w:rsidRPr="001A69B5">
        <w:t xml:space="preserve"> kapasiteten ved </w:t>
      </w:r>
      <w:proofErr w:type="spellStart"/>
      <w:r w:rsidRPr="001A69B5">
        <w:t>fagskulane</w:t>
      </w:r>
      <w:proofErr w:type="spellEnd"/>
      <w:r w:rsidRPr="001A69B5">
        <w:t xml:space="preserve">. </w:t>
      </w:r>
      <w:proofErr w:type="spellStart"/>
      <w:r w:rsidRPr="001A69B5">
        <w:t>Hausten</w:t>
      </w:r>
      <w:proofErr w:type="spellEnd"/>
      <w:r w:rsidRPr="001A69B5">
        <w:t xml:space="preserve"> 2020 var det registrert 23 300 </w:t>
      </w:r>
      <w:proofErr w:type="spellStart"/>
      <w:r w:rsidRPr="001A69B5">
        <w:t>fagskulestudentar</w:t>
      </w:r>
      <w:proofErr w:type="spellEnd"/>
      <w:r w:rsidRPr="001A69B5">
        <w:t xml:space="preserve">, </w:t>
      </w:r>
      <w:proofErr w:type="spellStart"/>
      <w:r w:rsidRPr="001A69B5">
        <w:t>noko</w:t>
      </w:r>
      <w:proofErr w:type="spellEnd"/>
      <w:r w:rsidRPr="001A69B5">
        <w:t xml:space="preserve"> som er </w:t>
      </w:r>
      <w:proofErr w:type="spellStart"/>
      <w:r w:rsidRPr="001A69B5">
        <w:t>ein</w:t>
      </w:r>
      <w:proofErr w:type="spellEnd"/>
      <w:r w:rsidRPr="001A69B5">
        <w:t xml:space="preserve"> </w:t>
      </w:r>
      <w:proofErr w:type="spellStart"/>
      <w:r w:rsidRPr="001A69B5">
        <w:t>auke</w:t>
      </w:r>
      <w:proofErr w:type="spellEnd"/>
      <w:r w:rsidRPr="001A69B5">
        <w:t xml:space="preserve"> på 27 pst. </w:t>
      </w:r>
      <w:proofErr w:type="spellStart"/>
      <w:r w:rsidRPr="001A69B5">
        <w:t>frå</w:t>
      </w:r>
      <w:proofErr w:type="spellEnd"/>
      <w:r w:rsidRPr="001A69B5">
        <w:t xml:space="preserve"> </w:t>
      </w:r>
      <w:proofErr w:type="spellStart"/>
      <w:r w:rsidRPr="001A69B5">
        <w:t>hausten</w:t>
      </w:r>
      <w:proofErr w:type="spellEnd"/>
      <w:r w:rsidRPr="001A69B5">
        <w:t xml:space="preserve"> 2019.</w:t>
      </w:r>
    </w:p>
    <w:p w14:paraId="368BD1E4" w14:textId="77777777" w:rsidR="000513CD" w:rsidRPr="001A69B5" w:rsidRDefault="0009509B" w:rsidP="001A69B5">
      <w:r w:rsidRPr="001A69B5">
        <w:t xml:space="preserve">Regjeringa har i tillegg prioritert tiltak for å </w:t>
      </w:r>
      <w:proofErr w:type="spellStart"/>
      <w:r w:rsidRPr="001A69B5">
        <w:t>auke</w:t>
      </w:r>
      <w:proofErr w:type="spellEnd"/>
      <w:r w:rsidRPr="001A69B5">
        <w:t xml:space="preserve"> kvaliteten ved </w:t>
      </w:r>
      <w:proofErr w:type="spellStart"/>
      <w:r w:rsidRPr="001A69B5">
        <w:t>utdanningane</w:t>
      </w:r>
      <w:proofErr w:type="spellEnd"/>
      <w:r w:rsidRPr="001A69B5">
        <w:t xml:space="preserve"> og utvikle nye </w:t>
      </w:r>
      <w:proofErr w:type="spellStart"/>
      <w:r w:rsidRPr="001A69B5">
        <w:t>utdanningstilbod</w:t>
      </w:r>
      <w:proofErr w:type="spellEnd"/>
      <w:r w:rsidRPr="001A69B5">
        <w:t xml:space="preserve">. Regjeringa vil </w:t>
      </w:r>
      <w:proofErr w:type="spellStart"/>
      <w:r w:rsidRPr="001A69B5">
        <w:t>halde</w:t>
      </w:r>
      <w:proofErr w:type="spellEnd"/>
      <w:r w:rsidRPr="001A69B5">
        <w:t xml:space="preserve"> fram med å satse på kvalitet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Det langsiktige målet er å bygge opp </w:t>
      </w:r>
      <w:proofErr w:type="spellStart"/>
      <w:r w:rsidRPr="001A69B5">
        <w:t>ein</w:t>
      </w:r>
      <w:proofErr w:type="spellEnd"/>
      <w:r w:rsidRPr="001A69B5">
        <w:t xml:space="preserve"> sektor med solide fagmiljø som raskt kan tilpasse seg nye kompetansebehov, og som kan </w:t>
      </w:r>
      <w:proofErr w:type="spellStart"/>
      <w:r w:rsidRPr="001A69B5">
        <w:t>vere</w:t>
      </w:r>
      <w:proofErr w:type="spellEnd"/>
      <w:r w:rsidRPr="001A69B5">
        <w:t xml:space="preserve"> </w:t>
      </w:r>
      <w:proofErr w:type="spellStart"/>
      <w:r w:rsidRPr="001A69B5">
        <w:t>ein</w:t>
      </w:r>
      <w:proofErr w:type="spellEnd"/>
      <w:r w:rsidRPr="001A69B5">
        <w:t xml:space="preserve"> viktig </w:t>
      </w:r>
      <w:proofErr w:type="spellStart"/>
      <w:r w:rsidRPr="001A69B5">
        <w:t>bidragsytar</w:t>
      </w:r>
      <w:proofErr w:type="spellEnd"/>
      <w:r w:rsidRPr="001A69B5">
        <w:t xml:space="preserve"> for å tette kompetansegapet i arbeidslivet. Under covid-19-pandemien har </w:t>
      </w:r>
      <w:proofErr w:type="spellStart"/>
      <w:r w:rsidRPr="001A69B5">
        <w:t>fagskulane</w:t>
      </w:r>
      <w:proofErr w:type="spellEnd"/>
      <w:r w:rsidRPr="001A69B5">
        <w:t xml:space="preserve"> </w:t>
      </w:r>
      <w:proofErr w:type="spellStart"/>
      <w:r w:rsidRPr="001A69B5">
        <w:t>vore</w:t>
      </w:r>
      <w:proofErr w:type="spellEnd"/>
      <w:r w:rsidRPr="001A69B5">
        <w:t xml:space="preserve"> dyktige til å møte behova for </w:t>
      </w:r>
      <w:proofErr w:type="spellStart"/>
      <w:r w:rsidRPr="001A69B5">
        <w:t>tilbod</w:t>
      </w:r>
      <w:proofErr w:type="spellEnd"/>
      <w:r w:rsidRPr="001A69B5">
        <w:t xml:space="preserve"> som </w:t>
      </w:r>
      <w:proofErr w:type="spellStart"/>
      <w:r w:rsidRPr="001A69B5">
        <w:t>bidreg</w:t>
      </w:r>
      <w:proofErr w:type="spellEnd"/>
      <w:r w:rsidRPr="001A69B5">
        <w:t xml:space="preserve"> til omstilling i arbeidslivet, jf. kap. 11 </w:t>
      </w:r>
      <w:proofErr w:type="spellStart"/>
      <w:r w:rsidRPr="001A69B5">
        <w:t>Konsekvensar</w:t>
      </w:r>
      <w:proofErr w:type="spellEnd"/>
      <w:r w:rsidRPr="001A69B5">
        <w:t xml:space="preserve"> av covid-19-pandemien i kunnskapssektoren og på integreringsfeltet i del III.</w:t>
      </w:r>
    </w:p>
    <w:p w14:paraId="2CFFF75D" w14:textId="77777777" w:rsidR="000513CD" w:rsidRPr="001A69B5" w:rsidRDefault="0009509B" w:rsidP="001A69B5">
      <w:r w:rsidRPr="001A69B5">
        <w:t xml:space="preserve">Regjeringa har i 2021 lagt fram </w:t>
      </w:r>
      <w:proofErr w:type="spellStart"/>
      <w:r w:rsidRPr="001A69B5">
        <w:t>ein</w:t>
      </w:r>
      <w:proofErr w:type="spellEnd"/>
      <w:r w:rsidRPr="001A69B5">
        <w:t xml:space="preserve"> strategi for desentralisert og fleksibel utdanning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jf. omtale i programkategori 07.60 </w:t>
      </w:r>
      <w:proofErr w:type="spellStart"/>
      <w:r w:rsidRPr="001A69B5">
        <w:t>Høgare</w:t>
      </w:r>
      <w:proofErr w:type="spellEnd"/>
      <w:r w:rsidRPr="001A69B5">
        <w:t xml:space="preserve"> utdanning og forsking, og </w:t>
      </w:r>
      <w:proofErr w:type="spellStart"/>
      <w:r w:rsidRPr="001A69B5">
        <w:t>ein</w:t>
      </w:r>
      <w:proofErr w:type="spellEnd"/>
      <w:r w:rsidRPr="001A69B5">
        <w:t xml:space="preserve"> strategi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I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r w:rsidRPr="001A69B5">
        <w:rPr>
          <w:rStyle w:val="kursiv"/>
        </w:rPr>
        <w:t>Videre vekst og kvalitet,</w:t>
      </w:r>
      <w:r w:rsidRPr="001A69B5">
        <w:t xml:space="preserve"> er det identifisert </w:t>
      </w:r>
      <w:proofErr w:type="gramStart"/>
      <w:r w:rsidRPr="001A69B5">
        <w:t>fire satsingsområde</w:t>
      </w:r>
      <w:proofErr w:type="gramEnd"/>
      <w:r w:rsidRPr="001A69B5">
        <w:t>:</w:t>
      </w:r>
    </w:p>
    <w:p w14:paraId="72C174F6" w14:textId="77777777" w:rsidR="000513CD" w:rsidRPr="001A69B5" w:rsidRDefault="0009509B" w:rsidP="001A69B5">
      <w:pPr>
        <w:pStyle w:val="Liste"/>
      </w:pPr>
      <w:r w:rsidRPr="001A69B5">
        <w:t>vekst i fagskulesektoren</w:t>
      </w:r>
    </w:p>
    <w:p w14:paraId="02B0FAD4" w14:textId="77777777" w:rsidR="000513CD" w:rsidRPr="001A69B5" w:rsidRDefault="0009509B" w:rsidP="001A69B5">
      <w:pPr>
        <w:pStyle w:val="Liste"/>
      </w:pPr>
      <w:r w:rsidRPr="001A69B5">
        <w:t xml:space="preserve">kvalitetsutvikling av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5A935B6D" w14:textId="77777777" w:rsidR="000513CD" w:rsidRPr="001A69B5" w:rsidRDefault="0009509B" w:rsidP="001A69B5">
      <w:pPr>
        <w:pStyle w:val="Liste"/>
      </w:pPr>
      <w:r w:rsidRPr="001A69B5">
        <w:t>stimulere til framifrå kvalitet</w:t>
      </w:r>
    </w:p>
    <w:p w14:paraId="62273838" w14:textId="77777777" w:rsidR="000513CD" w:rsidRPr="001A69B5" w:rsidRDefault="0009509B" w:rsidP="001A69B5">
      <w:pPr>
        <w:pStyle w:val="Liste"/>
      </w:pPr>
      <w:proofErr w:type="spellStart"/>
      <w:r w:rsidRPr="001A69B5">
        <w:t>høgare</w:t>
      </w:r>
      <w:proofErr w:type="spellEnd"/>
      <w:r w:rsidRPr="001A69B5">
        <w:t xml:space="preserve"> kompetansekrav i arbeidslivet skal </w:t>
      </w:r>
      <w:proofErr w:type="spellStart"/>
      <w:r w:rsidRPr="001A69B5">
        <w:t>møtast</w:t>
      </w:r>
      <w:proofErr w:type="spellEnd"/>
      <w:r w:rsidRPr="001A69B5">
        <w:t xml:space="preserve"> med </w:t>
      </w:r>
      <w:proofErr w:type="spellStart"/>
      <w:r w:rsidRPr="001A69B5">
        <w:t>studietilbod</w:t>
      </w:r>
      <w:proofErr w:type="spellEnd"/>
      <w:r w:rsidRPr="001A69B5">
        <w:t xml:space="preserve"> på </w:t>
      </w:r>
      <w:proofErr w:type="spellStart"/>
      <w:r w:rsidRPr="001A69B5">
        <w:t>høgare</w:t>
      </w:r>
      <w:proofErr w:type="spellEnd"/>
      <w:r w:rsidRPr="001A69B5">
        <w:t xml:space="preserve"> nivå</w:t>
      </w:r>
    </w:p>
    <w:p w14:paraId="15A4A219" w14:textId="77777777" w:rsidR="000513CD" w:rsidRPr="001A69B5" w:rsidRDefault="0009509B" w:rsidP="001A69B5">
      <w:r w:rsidRPr="001A69B5">
        <w:t xml:space="preserve">Kunnskapsdepartementet har fastsett </w:t>
      </w:r>
      <w:proofErr w:type="spellStart"/>
      <w:r w:rsidRPr="001A69B5">
        <w:t>desse</w:t>
      </w:r>
      <w:proofErr w:type="spellEnd"/>
      <w:r w:rsidRPr="001A69B5">
        <w:t xml:space="preserve"> overordna måla for programkategori 07.40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67EB662E" w14:textId="77777777" w:rsidR="000513CD" w:rsidRPr="001A69B5" w:rsidRDefault="0009509B" w:rsidP="001A69B5">
      <w:pPr>
        <w:pStyle w:val="Liste"/>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4CBBEF64" w14:textId="77777777" w:rsidR="000513CD" w:rsidRPr="001A69B5" w:rsidRDefault="0009509B" w:rsidP="001A69B5">
      <w:pPr>
        <w:pStyle w:val="Liste"/>
      </w:pPr>
      <w:r w:rsidRPr="001A69B5">
        <w:t xml:space="preserve">Dei tilsette i kunnskapssektoren har </w:t>
      </w:r>
      <w:proofErr w:type="spellStart"/>
      <w:r w:rsidRPr="001A69B5">
        <w:t>høg</w:t>
      </w:r>
      <w:proofErr w:type="spellEnd"/>
      <w:r w:rsidRPr="001A69B5">
        <w:t xml:space="preserve"> kompetanse.</w:t>
      </w:r>
    </w:p>
    <w:p w14:paraId="60DBB2C2"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676597BD" w14:textId="77777777" w:rsidR="000513CD" w:rsidRPr="001A69B5" w:rsidRDefault="0009509B" w:rsidP="001A69B5">
      <w:r w:rsidRPr="001A69B5">
        <w:t xml:space="preserve">Departementet foreslår å løyve 62,4 mill. kroner til siste halvårseffekt for 1 600 </w:t>
      </w:r>
      <w:proofErr w:type="spellStart"/>
      <w:r w:rsidRPr="001A69B5">
        <w:t>studieplassar</w:t>
      </w:r>
      <w:proofErr w:type="spellEnd"/>
      <w:r w:rsidRPr="001A69B5">
        <w:t xml:space="preserve"> som Stortinget har løyvd </w:t>
      </w:r>
      <w:proofErr w:type="spellStart"/>
      <w:r w:rsidRPr="001A69B5">
        <w:t>midlar</w:t>
      </w:r>
      <w:proofErr w:type="spellEnd"/>
      <w:r w:rsidRPr="001A69B5">
        <w:t xml:space="preserve"> til i statsbudsjettet for 2020 og i samband med Revidert nasjonalbudsjett 2020. I tillegg kjem utgifter til utdanningsstøtte over programkategori 07.80 Utdanningsstøtte.</w:t>
      </w:r>
    </w:p>
    <w:p w14:paraId="3F7B10A4" w14:textId="77777777" w:rsidR="000513CD" w:rsidRPr="001A69B5" w:rsidRDefault="0009509B" w:rsidP="001A69B5">
      <w:r w:rsidRPr="001A69B5">
        <w:t xml:space="preserve">Departementet foreslår å løyve 50,7 mill. kroner til </w:t>
      </w:r>
      <w:proofErr w:type="spellStart"/>
      <w:r w:rsidRPr="001A69B5">
        <w:t>tilskotsordninga</w:t>
      </w:r>
      <w:proofErr w:type="spellEnd"/>
      <w:r w:rsidRPr="001A69B5">
        <w:t xml:space="preserve"> for </w:t>
      </w:r>
      <w:proofErr w:type="spellStart"/>
      <w:r w:rsidRPr="001A69B5">
        <w:t>utviklingsmidlar</w:t>
      </w:r>
      <w:proofErr w:type="spellEnd"/>
      <w:r w:rsidRPr="001A69B5">
        <w:t xml:space="preserve"> til </w:t>
      </w:r>
      <w:proofErr w:type="spellStart"/>
      <w:r w:rsidRPr="001A69B5">
        <w:t>fagskulane</w:t>
      </w:r>
      <w:proofErr w:type="spellEnd"/>
      <w:r w:rsidRPr="001A69B5">
        <w:t xml:space="preserve">. Det er </w:t>
      </w:r>
      <w:proofErr w:type="spellStart"/>
      <w:r w:rsidRPr="001A69B5">
        <w:t>ein</w:t>
      </w:r>
      <w:proofErr w:type="spellEnd"/>
      <w:r w:rsidRPr="001A69B5">
        <w:t xml:space="preserve"> </w:t>
      </w:r>
      <w:proofErr w:type="spellStart"/>
      <w:r w:rsidRPr="001A69B5">
        <w:t>auke</w:t>
      </w:r>
      <w:proofErr w:type="spellEnd"/>
      <w:r w:rsidRPr="001A69B5">
        <w:t xml:space="preserve"> på 5 mill. kroner </w:t>
      </w:r>
      <w:proofErr w:type="spellStart"/>
      <w:r w:rsidRPr="001A69B5">
        <w:t>frå</w:t>
      </w:r>
      <w:proofErr w:type="spellEnd"/>
      <w:r w:rsidRPr="001A69B5">
        <w:t xml:space="preserve"> 2021.</w:t>
      </w:r>
    </w:p>
    <w:p w14:paraId="6F3A3B64" w14:textId="77777777" w:rsidR="000513CD" w:rsidRPr="001A69B5" w:rsidRDefault="0009509B" w:rsidP="001A69B5">
      <w:r w:rsidRPr="001A69B5">
        <w:t xml:space="preserve">Regjeringa har lagt fram </w:t>
      </w:r>
      <w:proofErr w:type="spellStart"/>
      <w:r w:rsidRPr="001A69B5">
        <w:t>ein</w:t>
      </w:r>
      <w:proofErr w:type="spellEnd"/>
      <w:r w:rsidRPr="001A69B5">
        <w:t xml:space="preserve"> strategi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Departementet følger </w:t>
      </w:r>
      <w:proofErr w:type="spellStart"/>
      <w:r w:rsidRPr="001A69B5">
        <w:t>no</w:t>
      </w:r>
      <w:proofErr w:type="spellEnd"/>
      <w:r w:rsidRPr="001A69B5">
        <w:t xml:space="preserve"> opp strategien gjennom å foreslå å løyve 22,8 mill. kroner til tiltak som skal bidra til god kunnskap om fagskulesektoren, </w:t>
      </w:r>
      <w:proofErr w:type="spellStart"/>
      <w:r w:rsidRPr="001A69B5">
        <w:t>høg</w:t>
      </w:r>
      <w:proofErr w:type="spellEnd"/>
      <w:r w:rsidRPr="001A69B5">
        <w:t xml:space="preserve"> kvalitet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ein</w:t>
      </w:r>
      <w:proofErr w:type="spellEnd"/>
      <w:r w:rsidRPr="001A69B5">
        <w:t xml:space="preserve"> </w:t>
      </w:r>
      <w:proofErr w:type="spellStart"/>
      <w:r w:rsidRPr="001A69B5">
        <w:t>tilgjengeleg</w:t>
      </w:r>
      <w:proofErr w:type="spellEnd"/>
      <w:r w:rsidRPr="001A69B5">
        <w:t xml:space="preserve"> og </w:t>
      </w:r>
      <w:proofErr w:type="spellStart"/>
      <w:r w:rsidRPr="001A69B5">
        <w:t>synleg</w:t>
      </w:r>
      <w:proofErr w:type="spellEnd"/>
      <w:r w:rsidRPr="001A69B5">
        <w:t xml:space="preserve"> fagskulesektor. </w:t>
      </w:r>
      <w:proofErr w:type="spellStart"/>
      <w:r w:rsidRPr="001A69B5">
        <w:t>Eitt</w:t>
      </w:r>
      <w:proofErr w:type="spellEnd"/>
      <w:r w:rsidRPr="001A69B5">
        <w:t xml:space="preserve"> av tiltaka er ei forsøksordning med to senter for framifrå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28056709" w14:textId="77777777" w:rsidR="000513CD" w:rsidRPr="001A69B5" w:rsidRDefault="0009509B" w:rsidP="001A69B5">
      <w:r w:rsidRPr="001A69B5">
        <w:t xml:space="preserve">Samla foreslår departementet 1,2 mrd. kroner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i 2022.</w:t>
      </w:r>
    </w:p>
    <w:p w14:paraId="724E99E9" w14:textId="77777777" w:rsidR="000513CD" w:rsidRPr="001A69B5" w:rsidRDefault="0009509B" w:rsidP="001A69B5">
      <w:pPr>
        <w:pStyle w:val="Undertittel"/>
      </w:pPr>
      <w:r w:rsidRPr="001A69B5">
        <w:t xml:space="preserve">Mål: 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4C737116"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3C63323" w14:textId="77777777" w:rsidR="000513CD" w:rsidRPr="001A69B5" w:rsidRDefault="0009509B" w:rsidP="001A69B5">
      <w:pPr>
        <w:pStyle w:val="avsnitt-undertittel"/>
      </w:pPr>
      <w:r w:rsidRPr="001A69B5">
        <w:t xml:space="preserve">Samfunnet treng </w:t>
      </w:r>
      <w:proofErr w:type="spellStart"/>
      <w:r w:rsidRPr="001A69B5">
        <w:t>fagskulekandidatar</w:t>
      </w:r>
      <w:proofErr w:type="spellEnd"/>
    </w:p>
    <w:p w14:paraId="65A46688" w14:textId="77777777" w:rsidR="000513CD" w:rsidRPr="001A69B5" w:rsidRDefault="0009509B" w:rsidP="001A69B5">
      <w:proofErr w:type="spellStart"/>
      <w:r w:rsidRPr="001A69B5">
        <w:t>Fylkeskommunane</w:t>
      </w:r>
      <w:proofErr w:type="spellEnd"/>
      <w:r w:rsidRPr="001A69B5">
        <w:t xml:space="preserve"> har ei viktig rolle i å kartlegge lokale, regionale og nasjonale kompetansebehov og legge dette til grunn for dimensjoneringa av </w:t>
      </w:r>
      <w:proofErr w:type="spellStart"/>
      <w:r w:rsidRPr="001A69B5">
        <w:t>fagskuletilboda</w:t>
      </w:r>
      <w:proofErr w:type="spellEnd"/>
      <w:r w:rsidRPr="001A69B5">
        <w:t xml:space="preserve">. Arbeidslivet generelt, og </w:t>
      </w:r>
      <w:proofErr w:type="spellStart"/>
      <w:r w:rsidRPr="001A69B5">
        <w:t>særleg</w:t>
      </w:r>
      <w:proofErr w:type="spellEnd"/>
      <w:r w:rsidRPr="001A69B5">
        <w:t xml:space="preserve"> </w:t>
      </w:r>
      <w:proofErr w:type="spellStart"/>
      <w:r w:rsidRPr="001A69B5">
        <w:t>bransjane</w:t>
      </w:r>
      <w:proofErr w:type="spellEnd"/>
      <w:r w:rsidRPr="001A69B5">
        <w:t xml:space="preserve"> som </w:t>
      </w:r>
      <w:proofErr w:type="spellStart"/>
      <w:r w:rsidRPr="001A69B5">
        <w:t>tek</w:t>
      </w:r>
      <w:proofErr w:type="spellEnd"/>
      <w:r w:rsidRPr="001A69B5">
        <w:t xml:space="preserve"> imot </w:t>
      </w:r>
      <w:proofErr w:type="spellStart"/>
      <w:r w:rsidRPr="001A69B5">
        <w:t>fagskulekandidatane</w:t>
      </w:r>
      <w:proofErr w:type="spellEnd"/>
      <w:r w:rsidRPr="001A69B5">
        <w:t xml:space="preserve">, er òg med på å utvikle </w:t>
      </w:r>
      <w:proofErr w:type="spellStart"/>
      <w:r w:rsidRPr="001A69B5">
        <w:t>utdanningstilboda</w:t>
      </w:r>
      <w:proofErr w:type="spellEnd"/>
      <w:r w:rsidRPr="001A69B5">
        <w:t xml:space="preserve"> i den retninga samfunnet treng.</w:t>
      </w:r>
    </w:p>
    <w:p w14:paraId="6EFE5EAC" w14:textId="77777777" w:rsidR="000513CD" w:rsidRPr="001A69B5" w:rsidRDefault="0009509B" w:rsidP="001A69B5">
      <w:r w:rsidRPr="001A69B5">
        <w:t xml:space="preserve">Kompetansebarometeret til Næringslivets Hovedorganisasjon (NHO) for 2020 viser at nesten halvparten av bedriftene treng </w:t>
      </w:r>
      <w:proofErr w:type="spellStart"/>
      <w:r w:rsidRPr="001A69B5">
        <w:t>personar</w:t>
      </w:r>
      <w:proofErr w:type="spellEnd"/>
      <w:r w:rsidRPr="001A69B5">
        <w:t xml:space="preserve"> med </w:t>
      </w:r>
      <w:proofErr w:type="spellStart"/>
      <w:r w:rsidRPr="001A69B5">
        <w:t>høgare</w:t>
      </w:r>
      <w:proofErr w:type="spellEnd"/>
      <w:r w:rsidRPr="001A69B5">
        <w:t xml:space="preserve"> </w:t>
      </w:r>
      <w:proofErr w:type="spellStart"/>
      <w:r w:rsidRPr="001A69B5">
        <w:t>yrkesfagleg</w:t>
      </w:r>
      <w:proofErr w:type="spellEnd"/>
      <w:r w:rsidRPr="001A69B5">
        <w:t xml:space="preserve"> utdanning. Ifølge </w:t>
      </w:r>
      <w:proofErr w:type="spellStart"/>
      <w:r w:rsidRPr="001A69B5">
        <w:t>arbeidsgivarundersøkinga</w:t>
      </w:r>
      <w:proofErr w:type="spellEnd"/>
      <w:r w:rsidRPr="001A69B5">
        <w:t xml:space="preserve"> </w:t>
      </w:r>
      <w:proofErr w:type="spellStart"/>
      <w:r w:rsidRPr="001A69B5">
        <w:t>frå</w:t>
      </w:r>
      <w:proofErr w:type="spellEnd"/>
      <w:r w:rsidRPr="001A69B5">
        <w:t xml:space="preserve"> 2019 gjennomført av Nordisk institutt for studier av innovasjon, forskning og utdanning (NIFU) svarer om lag halvparten av </w:t>
      </w:r>
      <w:proofErr w:type="spellStart"/>
      <w:r w:rsidRPr="001A69B5">
        <w:t>verksemdene</w:t>
      </w:r>
      <w:proofErr w:type="spellEnd"/>
      <w:r w:rsidRPr="001A69B5">
        <w:t xml:space="preserve"> at </w:t>
      </w:r>
      <w:proofErr w:type="spellStart"/>
      <w:r w:rsidRPr="001A69B5">
        <w:t>dei</w:t>
      </w:r>
      <w:proofErr w:type="spellEnd"/>
      <w:r w:rsidRPr="001A69B5">
        <w:t xml:space="preserve"> har behov for å rekruttere </w:t>
      </w:r>
      <w:proofErr w:type="spellStart"/>
      <w:r w:rsidRPr="001A69B5">
        <w:t>fagskulekandidatar</w:t>
      </w:r>
      <w:proofErr w:type="spellEnd"/>
      <w:r w:rsidRPr="001A69B5">
        <w:t xml:space="preserve">. </w:t>
      </w:r>
      <w:proofErr w:type="spellStart"/>
      <w:r w:rsidRPr="001A69B5">
        <w:t>Meir</w:t>
      </w:r>
      <w:proofErr w:type="spellEnd"/>
      <w:r w:rsidRPr="001A69B5">
        <w:t xml:space="preserve"> enn 90 pst. av </w:t>
      </w:r>
      <w:proofErr w:type="spellStart"/>
      <w:r w:rsidRPr="001A69B5">
        <w:t>dei</w:t>
      </w:r>
      <w:proofErr w:type="spellEnd"/>
      <w:r w:rsidRPr="001A69B5">
        <w:t xml:space="preserve"> som har tilsett </w:t>
      </w:r>
      <w:proofErr w:type="spellStart"/>
      <w:r w:rsidRPr="001A69B5">
        <w:t>kandidatar</w:t>
      </w:r>
      <w:proofErr w:type="spellEnd"/>
      <w:r w:rsidRPr="001A69B5">
        <w:t xml:space="preserve"> med </w:t>
      </w:r>
      <w:proofErr w:type="spellStart"/>
      <w:r w:rsidRPr="001A69B5">
        <w:t>høgare</w:t>
      </w:r>
      <w:proofErr w:type="spellEnd"/>
      <w:r w:rsidRPr="001A69B5">
        <w:t xml:space="preserve"> </w:t>
      </w:r>
      <w:proofErr w:type="spellStart"/>
      <w:r w:rsidRPr="001A69B5">
        <w:t>yrkesfagleg</w:t>
      </w:r>
      <w:proofErr w:type="spellEnd"/>
      <w:r w:rsidRPr="001A69B5">
        <w:t xml:space="preserve"> utdanning, meiner at </w:t>
      </w:r>
      <w:proofErr w:type="spellStart"/>
      <w:r w:rsidRPr="001A69B5">
        <w:t>kandidatane</w:t>
      </w:r>
      <w:proofErr w:type="spellEnd"/>
      <w:r w:rsidRPr="001A69B5">
        <w:t xml:space="preserve"> svarer til </w:t>
      </w:r>
      <w:proofErr w:type="spellStart"/>
      <w:r w:rsidRPr="001A69B5">
        <w:t>forventningane</w:t>
      </w:r>
      <w:proofErr w:type="spellEnd"/>
      <w:r w:rsidRPr="001A69B5">
        <w:t xml:space="preserve">. I tillegg til </w:t>
      </w:r>
      <w:proofErr w:type="spellStart"/>
      <w:r w:rsidRPr="001A69B5">
        <w:t>verksemder</w:t>
      </w:r>
      <w:proofErr w:type="spellEnd"/>
      <w:r w:rsidRPr="001A69B5">
        <w:t xml:space="preserve"> gir </w:t>
      </w:r>
      <w:proofErr w:type="spellStart"/>
      <w:r w:rsidRPr="001A69B5">
        <w:t>fylkeskommunar</w:t>
      </w:r>
      <w:proofErr w:type="spellEnd"/>
      <w:r w:rsidRPr="001A69B5">
        <w:t xml:space="preserve">, </w:t>
      </w:r>
      <w:proofErr w:type="spellStart"/>
      <w:r w:rsidRPr="001A69B5">
        <w:t>utdanningsinstitusjonar</w:t>
      </w:r>
      <w:proofErr w:type="spellEnd"/>
      <w:r w:rsidRPr="001A69B5">
        <w:t xml:space="preserve"> og </w:t>
      </w:r>
      <w:proofErr w:type="spellStart"/>
      <w:r w:rsidRPr="001A69B5">
        <w:t>dei</w:t>
      </w:r>
      <w:proofErr w:type="spellEnd"/>
      <w:r w:rsidRPr="001A69B5">
        <w:t xml:space="preserve"> som </w:t>
      </w:r>
      <w:proofErr w:type="spellStart"/>
      <w:r w:rsidRPr="001A69B5">
        <w:t>tek</w:t>
      </w:r>
      <w:proofErr w:type="spellEnd"/>
      <w:r w:rsidRPr="001A69B5">
        <w:t xml:space="preserve"> </w:t>
      </w:r>
      <w:proofErr w:type="spellStart"/>
      <w:r w:rsidRPr="001A69B5">
        <w:t>vidareutdanning</w:t>
      </w:r>
      <w:proofErr w:type="spellEnd"/>
      <w:r w:rsidRPr="001A69B5">
        <w:t xml:space="preserve">, uttrykk for at arbeidslivet har behov for korte, relevante og fleksible </w:t>
      </w:r>
      <w:proofErr w:type="spellStart"/>
      <w:r w:rsidRPr="001A69B5">
        <w:t>utdanningstilbod</w:t>
      </w:r>
      <w:proofErr w:type="spellEnd"/>
      <w:r w:rsidRPr="001A69B5">
        <w:t xml:space="preserve"> som det er </w:t>
      </w:r>
      <w:proofErr w:type="spellStart"/>
      <w:r w:rsidRPr="001A69B5">
        <w:t>mogleg</w:t>
      </w:r>
      <w:proofErr w:type="spellEnd"/>
      <w:r w:rsidRPr="001A69B5">
        <w:t xml:space="preserve"> å kombinere med jobb. Etter- og </w:t>
      </w:r>
      <w:proofErr w:type="spellStart"/>
      <w:r w:rsidRPr="001A69B5">
        <w:t>vidareutdanningsutvalet</w:t>
      </w:r>
      <w:proofErr w:type="spellEnd"/>
      <w:r w:rsidRPr="001A69B5">
        <w:t xml:space="preserve"> (NOU 2019: 12) og </w:t>
      </w:r>
      <w:proofErr w:type="spellStart"/>
      <w:r w:rsidRPr="001A69B5">
        <w:t>Sysselsetjingsutvalet</w:t>
      </w:r>
      <w:proofErr w:type="spellEnd"/>
      <w:r w:rsidRPr="001A69B5">
        <w:t xml:space="preserve"> (NOU 2021: 2) konkluderer med at behovet for etter- og </w:t>
      </w:r>
      <w:proofErr w:type="spellStart"/>
      <w:r w:rsidRPr="001A69B5">
        <w:t>vidareutdanning</w:t>
      </w:r>
      <w:proofErr w:type="spellEnd"/>
      <w:r w:rsidRPr="001A69B5">
        <w:t xml:space="preserve"> er stort, jf. omtale i programkategori 07.50 Kompetansepolitikk og livslang læring.</w:t>
      </w:r>
    </w:p>
    <w:p w14:paraId="2F82E293" w14:textId="77777777" w:rsidR="000513CD" w:rsidRPr="001A69B5" w:rsidRDefault="0009509B" w:rsidP="001A69B5">
      <w:pPr>
        <w:pStyle w:val="avsnitt-undertittel"/>
      </w:pPr>
      <w:r w:rsidRPr="001A69B5">
        <w:t xml:space="preserve">Det er </w:t>
      </w:r>
      <w:proofErr w:type="spellStart"/>
      <w:r w:rsidRPr="001A69B5">
        <w:t>etterspurnad</w:t>
      </w:r>
      <w:proofErr w:type="spellEnd"/>
      <w:r w:rsidRPr="001A69B5">
        <w:t xml:space="preserve"> etter fleksible og </w:t>
      </w:r>
      <w:proofErr w:type="spellStart"/>
      <w:r w:rsidRPr="001A69B5">
        <w:t>tilgjengelege</w:t>
      </w:r>
      <w:proofErr w:type="spellEnd"/>
      <w:r w:rsidRPr="001A69B5">
        <w:t xml:space="preserve"> </w:t>
      </w:r>
      <w:proofErr w:type="spellStart"/>
      <w:r w:rsidRPr="001A69B5">
        <w:t>fagskuletilbod</w:t>
      </w:r>
      <w:proofErr w:type="spellEnd"/>
    </w:p>
    <w:p w14:paraId="4B3ADF11" w14:textId="77777777" w:rsidR="000513CD" w:rsidRPr="001A69B5" w:rsidRDefault="0009509B" w:rsidP="001A69B5">
      <w:proofErr w:type="spellStart"/>
      <w:r w:rsidRPr="001A69B5">
        <w:t>Fagskulane</w:t>
      </w:r>
      <w:proofErr w:type="spellEnd"/>
      <w:r w:rsidRPr="001A69B5">
        <w:t xml:space="preserve"> er viktige i </w:t>
      </w:r>
      <w:proofErr w:type="spellStart"/>
      <w:r w:rsidRPr="001A69B5">
        <w:t>kompetansereforma</w:t>
      </w:r>
      <w:proofErr w:type="spellEnd"/>
      <w:r w:rsidRPr="001A69B5">
        <w:t xml:space="preserve"> Lære heile livet og i Utdanningsløftet 2020. Med fleksible og </w:t>
      </w:r>
      <w:proofErr w:type="spellStart"/>
      <w:r w:rsidRPr="001A69B5">
        <w:t>tilgjengelege</w:t>
      </w:r>
      <w:proofErr w:type="spellEnd"/>
      <w:r w:rsidRPr="001A69B5">
        <w:t xml:space="preserve"> </w:t>
      </w:r>
      <w:proofErr w:type="spellStart"/>
      <w:r w:rsidRPr="001A69B5">
        <w:t>utdanningar</w:t>
      </w:r>
      <w:proofErr w:type="spellEnd"/>
      <w:r w:rsidRPr="001A69B5">
        <w:t xml:space="preserve"> </w:t>
      </w:r>
      <w:proofErr w:type="spellStart"/>
      <w:r w:rsidRPr="001A69B5">
        <w:t>bidreg</w:t>
      </w:r>
      <w:proofErr w:type="spellEnd"/>
      <w:r w:rsidRPr="001A69B5">
        <w:t xml:space="preserve"> </w:t>
      </w:r>
      <w:proofErr w:type="spellStart"/>
      <w:r w:rsidRPr="001A69B5">
        <w:t>fagskulane</w:t>
      </w:r>
      <w:proofErr w:type="spellEnd"/>
      <w:r w:rsidRPr="001A69B5">
        <w:t xml:space="preserve"> til at arbeidslivet får nødvendig kompetanse.</w:t>
      </w:r>
    </w:p>
    <w:p w14:paraId="2C8C7BD3" w14:textId="77777777" w:rsidR="000513CD" w:rsidRPr="001A69B5" w:rsidRDefault="0009509B" w:rsidP="001A69B5">
      <w:r w:rsidRPr="001A69B5">
        <w:t xml:space="preserve">Digitalisering og raske teknologiske </w:t>
      </w:r>
      <w:proofErr w:type="spellStart"/>
      <w:r w:rsidRPr="001A69B5">
        <w:t>endringar</w:t>
      </w:r>
      <w:proofErr w:type="spellEnd"/>
      <w:r w:rsidRPr="001A69B5">
        <w:t xml:space="preserve"> stiller krav til </w:t>
      </w:r>
      <w:proofErr w:type="spellStart"/>
      <w:r w:rsidRPr="001A69B5">
        <w:t>kontinuerleg</w:t>
      </w:r>
      <w:proofErr w:type="spellEnd"/>
      <w:r w:rsidRPr="001A69B5">
        <w:t xml:space="preserve"> endring i </w:t>
      </w:r>
      <w:proofErr w:type="spellStart"/>
      <w:r w:rsidRPr="001A69B5">
        <w:t>utdanningstilboda</w:t>
      </w:r>
      <w:proofErr w:type="spellEnd"/>
      <w:r w:rsidRPr="001A69B5">
        <w:t xml:space="preserve">, slik at </w:t>
      </w:r>
      <w:proofErr w:type="spellStart"/>
      <w:r w:rsidRPr="001A69B5">
        <w:t>dei</w:t>
      </w:r>
      <w:proofErr w:type="spellEnd"/>
      <w:r w:rsidRPr="001A69B5">
        <w:t xml:space="preserve"> er relevante for </w:t>
      </w:r>
      <w:proofErr w:type="spellStart"/>
      <w:r w:rsidRPr="001A69B5">
        <w:t>studentane</w:t>
      </w:r>
      <w:proofErr w:type="spellEnd"/>
      <w:r w:rsidRPr="001A69B5">
        <w:t xml:space="preserve"> og arbeidslivet. Dette </w:t>
      </w:r>
      <w:proofErr w:type="spellStart"/>
      <w:r w:rsidRPr="001A69B5">
        <w:t>gjeld</w:t>
      </w:r>
      <w:proofErr w:type="spellEnd"/>
      <w:r w:rsidRPr="001A69B5">
        <w:t xml:space="preserve"> spesielt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skal </w:t>
      </w:r>
      <w:proofErr w:type="spellStart"/>
      <w:r w:rsidRPr="001A69B5">
        <w:t>vere</w:t>
      </w:r>
      <w:proofErr w:type="spellEnd"/>
      <w:r w:rsidRPr="001A69B5">
        <w:t xml:space="preserve"> fleksibel og yrkesretta. Det er behov for å styrke kunnskapen og informasjonen om </w:t>
      </w:r>
      <w:proofErr w:type="spellStart"/>
      <w:r w:rsidRPr="001A69B5">
        <w:t>fagskuletilbod</w:t>
      </w:r>
      <w:proofErr w:type="spellEnd"/>
      <w:r w:rsidRPr="001A69B5">
        <w:t xml:space="preserve"> for å </w:t>
      </w:r>
      <w:proofErr w:type="spellStart"/>
      <w:r w:rsidRPr="001A69B5">
        <w:t>gjere</w:t>
      </w:r>
      <w:proofErr w:type="spellEnd"/>
      <w:r w:rsidRPr="001A69B5">
        <w:t xml:space="preserve">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meir</w:t>
      </w:r>
      <w:proofErr w:type="spellEnd"/>
      <w:r w:rsidRPr="001A69B5">
        <w:t xml:space="preserve"> kjent.</w:t>
      </w:r>
    </w:p>
    <w:p w14:paraId="24770FAB" w14:textId="77777777" w:rsidR="000513CD" w:rsidRPr="001A69B5" w:rsidRDefault="0009509B" w:rsidP="001A69B5">
      <w:r w:rsidRPr="001A69B5">
        <w:t xml:space="preserve">Det har </w:t>
      </w:r>
      <w:proofErr w:type="spellStart"/>
      <w:r w:rsidRPr="001A69B5">
        <w:t>vore</w:t>
      </w:r>
      <w:proofErr w:type="spellEnd"/>
      <w:r w:rsidRPr="001A69B5">
        <w:t xml:space="preserve"> </w:t>
      </w:r>
      <w:proofErr w:type="spellStart"/>
      <w:r w:rsidRPr="001A69B5">
        <w:t>ein</w:t>
      </w:r>
      <w:proofErr w:type="spellEnd"/>
      <w:r w:rsidRPr="001A69B5">
        <w:t xml:space="preserve"> stor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fagskulestudentar</w:t>
      </w:r>
      <w:proofErr w:type="spellEnd"/>
      <w:r w:rsidRPr="001A69B5">
        <w:t xml:space="preserve"> </w:t>
      </w:r>
      <w:proofErr w:type="spellStart"/>
      <w:r w:rsidRPr="001A69B5">
        <w:t>dei</w:t>
      </w:r>
      <w:proofErr w:type="spellEnd"/>
      <w:r w:rsidRPr="001A69B5">
        <w:t xml:space="preserve"> siste åra, jf. figur 4.5. </w:t>
      </w:r>
      <w:proofErr w:type="spellStart"/>
      <w:r w:rsidRPr="001A69B5">
        <w:t>Frå</w:t>
      </w:r>
      <w:proofErr w:type="spellEnd"/>
      <w:r w:rsidRPr="001A69B5">
        <w:t xml:space="preserve"> </w:t>
      </w:r>
      <w:proofErr w:type="spellStart"/>
      <w:r w:rsidRPr="001A69B5">
        <w:t>hausten</w:t>
      </w:r>
      <w:proofErr w:type="spellEnd"/>
      <w:r w:rsidRPr="001A69B5">
        <w:t xml:space="preserve"> 2019 til </w:t>
      </w:r>
      <w:proofErr w:type="spellStart"/>
      <w:r w:rsidRPr="001A69B5">
        <w:t>hausten</w:t>
      </w:r>
      <w:proofErr w:type="spellEnd"/>
      <w:r w:rsidRPr="001A69B5">
        <w:t xml:space="preserve"> 2020 er det </w:t>
      </w:r>
      <w:proofErr w:type="spellStart"/>
      <w:r w:rsidRPr="001A69B5">
        <w:t>ein</w:t>
      </w:r>
      <w:proofErr w:type="spellEnd"/>
      <w:r w:rsidRPr="001A69B5">
        <w:t xml:space="preserve"> </w:t>
      </w:r>
      <w:proofErr w:type="spellStart"/>
      <w:r w:rsidRPr="001A69B5">
        <w:t>auke</w:t>
      </w:r>
      <w:proofErr w:type="spellEnd"/>
      <w:r w:rsidRPr="001A69B5">
        <w:t xml:space="preserve"> på nesten 5 000 </w:t>
      </w:r>
      <w:proofErr w:type="spellStart"/>
      <w:r w:rsidRPr="001A69B5">
        <w:t>fagskulestudentar</w:t>
      </w:r>
      <w:proofErr w:type="spellEnd"/>
      <w:r w:rsidRPr="001A69B5">
        <w:t xml:space="preserve">, ifølge </w:t>
      </w:r>
      <w:r w:rsidRPr="001A69B5">
        <w:rPr>
          <w:rStyle w:val="kursiv"/>
        </w:rPr>
        <w:t xml:space="preserve">Tilstandsrapporten for </w:t>
      </w:r>
      <w:proofErr w:type="spellStart"/>
      <w:r w:rsidRPr="001A69B5">
        <w:rPr>
          <w:rStyle w:val="kursiv"/>
        </w:rPr>
        <w:t>høgare</w:t>
      </w:r>
      <w:proofErr w:type="spellEnd"/>
      <w:r w:rsidRPr="001A69B5">
        <w:rPr>
          <w:rStyle w:val="kursiv"/>
        </w:rPr>
        <w:t xml:space="preserve"> </w:t>
      </w:r>
      <w:proofErr w:type="spellStart"/>
      <w:r w:rsidRPr="001A69B5">
        <w:rPr>
          <w:rStyle w:val="kursiv"/>
        </w:rPr>
        <w:t>yrkesfagleg</w:t>
      </w:r>
      <w:proofErr w:type="spellEnd"/>
      <w:r w:rsidRPr="001A69B5">
        <w:rPr>
          <w:rStyle w:val="kursiv"/>
        </w:rPr>
        <w:t xml:space="preserve"> utdanning 2021, </w:t>
      </w:r>
      <w:r w:rsidRPr="001A69B5">
        <w:t xml:space="preserve">utarbeidd av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w:t>
      </w:r>
    </w:p>
    <w:p w14:paraId="06A0C793" w14:textId="186B18C0" w:rsidR="000513CD" w:rsidRPr="001A69B5" w:rsidRDefault="00F35595" w:rsidP="001A69B5">
      <w:r>
        <w:rPr>
          <w:noProof/>
        </w:rPr>
        <w:drawing>
          <wp:inline distT="0" distB="0" distL="0" distR="0" wp14:anchorId="224141A2" wp14:editId="41453E12">
            <wp:extent cx="6130290" cy="28384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61150B92" w14:textId="77777777" w:rsidR="000513CD" w:rsidRPr="001A69B5" w:rsidRDefault="0009509B" w:rsidP="001A69B5">
      <w:pPr>
        <w:pStyle w:val="figur-tittel"/>
      </w:pPr>
      <w:r w:rsidRPr="001A69B5">
        <w:t xml:space="preserve">Utvikling i </w:t>
      </w:r>
      <w:proofErr w:type="spellStart"/>
      <w:r w:rsidRPr="001A69B5">
        <w:t>talet</w:t>
      </w:r>
      <w:proofErr w:type="spellEnd"/>
      <w:r w:rsidRPr="001A69B5">
        <w:t xml:space="preserve"> på </w:t>
      </w:r>
      <w:proofErr w:type="spellStart"/>
      <w:r w:rsidRPr="001A69B5">
        <w:t>fagskulestudentar</w:t>
      </w:r>
      <w:proofErr w:type="spellEnd"/>
      <w:r w:rsidRPr="001A69B5">
        <w:t>, 2016–20</w:t>
      </w:r>
    </w:p>
    <w:p w14:paraId="7F69D094" w14:textId="77777777" w:rsidR="000513CD" w:rsidRPr="001A69B5" w:rsidRDefault="0009509B" w:rsidP="001A69B5">
      <w:pPr>
        <w:pStyle w:val="Kilde"/>
      </w:pPr>
      <w:r w:rsidRPr="001A69B5">
        <w:t xml:space="preserve">Tilstandsrapporten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2021</w:t>
      </w:r>
    </w:p>
    <w:p w14:paraId="1973B73A" w14:textId="77777777" w:rsidR="000513CD" w:rsidRPr="001A69B5" w:rsidRDefault="0009509B" w:rsidP="001A69B5">
      <w:r w:rsidRPr="001A69B5">
        <w:rPr>
          <w:rStyle w:val="kursiv"/>
        </w:rPr>
        <w:t xml:space="preserve">Tilstandsrapporten for </w:t>
      </w:r>
      <w:proofErr w:type="spellStart"/>
      <w:r w:rsidRPr="001A69B5">
        <w:rPr>
          <w:rStyle w:val="kursiv"/>
        </w:rPr>
        <w:t>høgare</w:t>
      </w:r>
      <w:proofErr w:type="spellEnd"/>
      <w:r w:rsidRPr="001A69B5">
        <w:rPr>
          <w:rStyle w:val="kursiv"/>
        </w:rPr>
        <w:t xml:space="preserve"> </w:t>
      </w:r>
      <w:proofErr w:type="spellStart"/>
      <w:r w:rsidRPr="001A69B5">
        <w:rPr>
          <w:rStyle w:val="kursiv"/>
        </w:rPr>
        <w:t>yrkesfagleg</w:t>
      </w:r>
      <w:proofErr w:type="spellEnd"/>
      <w:r w:rsidRPr="001A69B5">
        <w:rPr>
          <w:rStyle w:val="kursiv"/>
        </w:rPr>
        <w:t xml:space="preserve"> utdanning 2021 </w:t>
      </w:r>
      <w:r w:rsidRPr="001A69B5">
        <w:t xml:space="preserve">viser at om lag to </w:t>
      </w:r>
      <w:proofErr w:type="spellStart"/>
      <w:r w:rsidRPr="001A69B5">
        <w:t>tredelar</w:t>
      </w:r>
      <w:proofErr w:type="spellEnd"/>
      <w:r w:rsidRPr="001A69B5">
        <w:t xml:space="preserve"> av </w:t>
      </w:r>
      <w:proofErr w:type="spellStart"/>
      <w:r w:rsidRPr="001A69B5">
        <w:t>fagskulestudentane</w:t>
      </w:r>
      <w:proofErr w:type="spellEnd"/>
      <w:r w:rsidRPr="001A69B5">
        <w:t xml:space="preserve"> studerer på deltid. Det er </w:t>
      </w:r>
      <w:proofErr w:type="spellStart"/>
      <w:r w:rsidRPr="001A69B5">
        <w:t>ein</w:t>
      </w:r>
      <w:proofErr w:type="spellEnd"/>
      <w:r w:rsidRPr="001A69B5">
        <w:t xml:space="preserve"> solid </w:t>
      </w:r>
      <w:proofErr w:type="spellStart"/>
      <w:r w:rsidRPr="001A69B5">
        <w:t>auke</w:t>
      </w:r>
      <w:proofErr w:type="spellEnd"/>
      <w:r w:rsidRPr="001A69B5">
        <w:t xml:space="preserve"> i studiepoengproduksjonen ved </w:t>
      </w:r>
      <w:proofErr w:type="spellStart"/>
      <w:r w:rsidRPr="001A69B5">
        <w:t>fagskulane</w:t>
      </w:r>
      <w:proofErr w:type="spellEnd"/>
      <w:r w:rsidRPr="001A69B5">
        <w:t xml:space="preserve"> </w:t>
      </w:r>
      <w:proofErr w:type="spellStart"/>
      <w:r w:rsidRPr="001A69B5">
        <w:t>dei</w:t>
      </w:r>
      <w:proofErr w:type="spellEnd"/>
      <w:r w:rsidRPr="001A69B5">
        <w:t xml:space="preserve"> siste åra. I 2020 var det 66 pst. som fullførte utdanninga på normert tid, mot 60 pst. året før. Auken er størst blant </w:t>
      </w:r>
      <w:proofErr w:type="spellStart"/>
      <w:r w:rsidRPr="001A69B5">
        <w:t>studentar</w:t>
      </w:r>
      <w:proofErr w:type="spellEnd"/>
      <w:r w:rsidRPr="001A69B5">
        <w:t xml:space="preserve"> som </w:t>
      </w:r>
      <w:proofErr w:type="spellStart"/>
      <w:r w:rsidRPr="001A69B5">
        <w:t>tek</w:t>
      </w:r>
      <w:proofErr w:type="spellEnd"/>
      <w:r w:rsidRPr="001A69B5">
        <w:t xml:space="preserve"> utdanning på deltid.</w:t>
      </w:r>
    </w:p>
    <w:p w14:paraId="0748F07C" w14:textId="77777777" w:rsidR="000513CD" w:rsidRPr="001A69B5" w:rsidRDefault="0009509B" w:rsidP="001A69B5">
      <w:proofErr w:type="spellStart"/>
      <w:r w:rsidRPr="001A69B5">
        <w:t>Frå</w:t>
      </w:r>
      <w:proofErr w:type="spellEnd"/>
      <w:r w:rsidRPr="001A69B5">
        <w:t xml:space="preserve"> og med 2020 blir </w:t>
      </w:r>
      <w:proofErr w:type="spellStart"/>
      <w:r w:rsidRPr="001A69B5">
        <w:t>studieplassar</w:t>
      </w:r>
      <w:proofErr w:type="spellEnd"/>
      <w:r w:rsidRPr="001A69B5">
        <w:t xml:space="preserve"> ved </w:t>
      </w:r>
      <w:proofErr w:type="spellStart"/>
      <w:r w:rsidRPr="001A69B5">
        <w:t>fagskular</w:t>
      </w:r>
      <w:proofErr w:type="spellEnd"/>
      <w:r w:rsidRPr="001A69B5">
        <w:t xml:space="preserve"> lyste ut gjennom Samordna opptak. Alle </w:t>
      </w:r>
      <w:proofErr w:type="spellStart"/>
      <w:r w:rsidRPr="001A69B5">
        <w:t>offentlege</w:t>
      </w:r>
      <w:proofErr w:type="spellEnd"/>
      <w:r w:rsidRPr="001A69B5">
        <w:t xml:space="preserve"> </w:t>
      </w:r>
      <w:proofErr w:type="spellStart"/>
      <w:r w:rsidRPr="001A69B5">
        <w:t>fagskular</w:t>
      </w:r>
      <w:proofErr w:type="spellEnd"/>
      <w:r w:rsidRPr="001A69B5">
        <w:t xml:space="preserve"> skal </w:t>
      </w:r>
      <w:proofErr w:type="spellStart"/>
      <w:r w:rsidRPr="001A69B5">
        <w:t>vere</w:t>
      </w:r>
      <w:proofErr w:type="spellEnd"/>
      <w:r w:rsidRPr="001A69B5">
        <w:t xml:space="preserve"> med i Samordna opptak, </w:t>
      </w:r>
      <w:proofErr w:type="spellStart"/>
      <w:r w:rsidRPr="001A69B5">
        <w:t>medan</w:t>
      </w:r>
      <w:proofErr w:type="spellEnd"/>
      <w:r w:rsidRPr="001A69B5">
        <w:t xml:space="preserve"> det er </w:t>
      </w:r>
      <w:proofErr w:type="spellStart"/>
      <w:r w:rsidRPr="001A69B5">
        <w:t>valfritt</w:t>
      </w:r>
      <w:proofErr w:type="spellEnd"/>
      <w:r w:rsidRPr="001A69B5">
        <w:t xml:space="preserve"> for </w:t>
      </w:r>
      <w:proofErr w:type="spellStart"/>
      <w:r w:rsidRPr="001A69B5">
        <w:t>dei</w:t>
      </w:r>
      <w:proofErr w:type="spellEnd"/>
      <w:r w:rsidRPr="001A69B5">
        <w:t xml:space="preserve"> private </w:t>
      </w:r>
      <w:proofErr w:type="spellStart"/>
      <w:r w:rsidRPr="001A69B5">
        <w:t>fagskulane</w:t>
      </w:r>
      <w:proofErr w:type="spellEnd"/>
      <w:r w:rsidRPr="001A69B5">
        <w:t xml:space="preserve"> å delta. Utlysing av </w:t>
      </w:r>
      <w:proofErr w:type="spellStart"/>
      <w:r w:rsidRPr="001A69B5">
        <w:t>studieplassar</w:t>
      </w:r>
      <w:proofErr w:type="spellEnd"/>
      <w:r w:rsidRPr="001A69B5">
        <w:t xml:space="preserve"> i Samordna opptak skal bidra til å </w:t>
      </w:r>
      <w:proofErr w:type="spellStart"/>
      <w:r w:rsidRPr="001A69B5">
        <w:t>gjere</w:t>
      </w:r>
      <w:proofErr w:type="spellEnd"/>
      <w:r w:rsidRPr="001A69B5">
        <w:t xml:space="preserve">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meir</w:t>
      </w:r>
      <w:proofErr w:type="spellEnd"/>
      <w:r w:rsidRPr="001A69B5">
        <w:t xml:space="preserve"> </w:t>
      </w:r>
      <w:proofErr w:type="spellStart"/>
      <w:r w:rsidRPr="001A69B5">
        <w:t>synleg</w:t>
      </w:r>
      <w:proofErr w:type="spellEnd"/>
      <w:r w:rsidRPr="001A69B5">
        <w:t xml:space="preserve"> for </w:t>
      </w:r>
      <w:proofErr w:type="spellStart"/>
      <w:r w:rsidRPr="001A69B5">
        <w:t>utdanningssøkarane</w:t>
      </w:r>
      <w:proofErr w:type="spellEnd"/>
      <w:r w:rsidRPr="001A69B5">
        <w:t xml:space="preserve">. Det var 12 800 </w:t>
      </w:r>
      <w:proofErr w:type="spellStart"/>
      <w:r w:rsidRPr="001A69B5">
        <w:t>søkarar</w:t>
      </w:r>
      <w:proofErr w:type="spellEnd"/>
      <w:r w:rsidRPr="001A69B5">
        <w:t xml:space="preserve"> til Samordna opptak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i 2021, </w:t>
      </w:r>
      <w:proofErr w:type="spellStart"/>
      <w:r w:rsidRPr="001A69B5">
        <w:t>ein</w:t>
      </w:r>
      <w:proofErr w:type="spellEnd"/>
      <w:r w:rsidRPr="001A69B5">
        <w:t xml:space="preserve"> </w:t>
      </w:r>
      <w:proofErr w:type="spellStart"/>
      <w:r w:rsidRPr="001A69B5">
        <w:t>auke</w:t>
      </w:r>
      <w:proofErr w:type="spellEnd"/>
      <w:r w:rsidRPr="001A69B5">
        <w:t xml:space="preserve"> på om lag 37 pst. </w:t>
      </w:r>
      <w:proofErr w:type="spellStart"/>
      <w:r w:rsidRPr="001A69B5">
        <w:t>frå</w:t>
      </w:r>
      <w:proofErr w:type="spellEnd"/>
      <w:r w:rsidRPr="001A69B5">
        <w:t xml:space="preserve"> året før. </w:t>
      </w:r>
      <w:proofErr w:type="spellStart"/>
      <w:r w:rsidRPr="001A69B5">
        <w:t>Ein</w:t>
      </w:r>
      <w:proofErr w:type="spellEnd"/>
      <w:r w:rsidRPr="001A69B5">
        <w:t xml:space="preserve"> del av </w:t>
      </w:r>
      <w:proofErr w:type="spellStart"/>
      <w:r w:rsidRPr="001A69B5">
        <w:t>auken</w:t>
      </w:r>
      <w:proofErr w:type="spellEnd"/>
      <w:r w:rsidRPr="001A69B5">
        <w:t xml:space="preserve"> kjem av at </w:t>
      </w:r>
      <w:proofErr w:type="spellStart"/>
      <w:r w:rsidRPr="001A69B5">
        <w:t>fleire</w:t>
      </w:r>
      <w:proofErr w:type="spellEnd"/>
      <w:r w:rsidRPr="001A69B5">
        <w:t xml:space="preserve"> </w:t>
      </w:r>
      <w:proofErr w:type="spellStart"/>
      <w:r w:rsidRPr="001A69B5">
        <w:t>fagskular</w:t>
      </w:r>
      <w:proofErr w:type="spellEnd"/>
      <w:r w:rsidRPr="001A69B5">
        <w:t xml:space="preserve"> </w:t>
      </w:r>
      <w:proofErr w:type="spellStart"/>
      <w:r w:rsidRPr="001A69B5">
        <w:t>deltek</w:t>
      </w:r>
      <w:proofErr w:type="spellEnd"/>
      <w:r w:rsidRPr="001A69B5">
        <w:t xml:space="preserve"> i opptaket, og at det derfor er </w:t>
      </w:r>
      <w:proofErr w:type="spellStart"/>
      <w:r w:rsidRPr="001A69B5">
        <w:t>fleire</w:t>
      </w:r>
      <w:proofErr w:type="spellEnd"/>
      <w:r w:rsidRPr="001A69B5">
        <w:t xml:space="preserve"> studium og </w:t>
      </w:r>
      <w:proofErr w:type="spellStart"/>
      <w:r w:rsidRPr="001A69B5">
        <w:t>fleire</w:t>
      </w:r>
      <w:proofErr w:type="spellEnd"/>
      <w:r w:rsidRPr="001A69B5">
        <w:t xml:space="preserve"> </w:t>
      </w:r>
      <w:proofErr w:type="spellStart"/>
      <w:r w:rsidRPr="001A69B5">
        <w:t>studieplassar</w:t>
      </w:r>
      <w:proofErr w:type="spellEnd"/>
      <w:r w:rsidRPr="001A69B5">
        <w:t xml:space="preserve"> med i 2021. Det er </w:t>
      </w:r>
      <w:proofErr w:type="spellStart"/>
      <w:r w:rsidRPr="001A69B5">
        <w:t>ein</w:t>
      </w:r>
      <w:proofErr w:type="spellEnd"/>
      <w:r w:rsidRPr="001A69B5">
        <w:t xml:space="preserve"> </w:t>
      </w:r>
      <w:proofErr w:type="spellStart"/>
      <w:r w:rsidRPr="001A69B5">
        <w:t>auke</w:t>
      </w:r>
      <w:proofErr w:type="spellEnd"/>
      <w:r w:rsidRPr="001A69B5">
        <w:t xml:space="preserve"> på om lag 35 pst. i </w:t>
      </w:r>
      <w:proofErr w:type="spellStart"/>
      <w:r w:rsidRPr="001A69B5">
        <w:t>talet</w:t>
      </w:r>
      <w:proofErr w:type="spellEnd"/>
      <w:r w:rsidRPr="001A69B5">
        <w:t xml:space="preserve"> på </w:t>
      </w:r>
      <w:proofErr w:type="spellStart"/>
      <w:r w:rsidRPr="001A69B5">
        <w:t>søkarar</w:t>
      </w:r>
      <w:proofErr w:type="spellEnd"/>
      <w:r w:rsidRPr="001A69B5">
        <w:t xml:space="preserve"> som har fått </w:t>
      </w:r>
      <w:proofErr w:type="spellStart"/>
      <w:r w:rsidRPr="001A69B5">
        <w:t>tilbod</w:t>
      </w:r>
      <w:proofErr w:type="spellEnd"/>
      <w:r w:rsidRPr="001A69B5">
        <w:t xml:space="preserve"> om studieplass gjennom </w:t>
      </w:r>
      <w:proofErr w:type="spellStart"/>
      <w:r w:rsidRPr="001A69B5">
        <w:t>hovudopptaket</w:t>
      </w:r>
      <w:proofErr w:type="spellEnd"/>
      <w:r w:rsidRPr="001A69B5">
        <w:t xml:space="preserve"> i Samordna opptak i 2021 </w:t>
      </w:r>
      <w:proofErr w:type="spellStart"/>
      <w:r w:rsidRPr="001A69B5">
        <w:t>samanlikna</w:t>
      </w:r>
      <w:proofErr w:type="spellEnd"/>
      <w:r w:rsidRPr="001A69B5">
        <w:t xml:space="preserve"> med året før.</w:t>
      </w:r>
    </w:p>
    <w:p w14:paraId="143E724E" w14:textId="77777777" w:rsidR="000513CD" w:rsidRPr="001A69B5" w:rsidRDefault="0009509B" w:rsidP="001A69B5">
      <w:r w:rsidRPr="001A69B5">
        <w:rPr>
          <w:rStyle w:val="kursiv"/>
        </w:rPr>
        <w:t xml:space="preserve">Tilstandsrapporten for </w:t>
      </w:r>
      <w:proofErr w:type="spellStart"/>
      <w:r w:rsidRPr="001A69B5">
        <w:rPr>
          <w:rStyle w:val="kursiv"/>
        </w:rPr>
        <w:t>høgare</w:t>
      </w:r>
      <w:proofErr w:type="spellEnd"/>
      <w:r w:rsidRPr="001A69B5">
        <w:rPr>
          <w:rStyle w:val="kursiv"/>
        </w:rPr>
        <w:t xml:space="preserve"> </w:t>
      </w:r>
      <w:proofErr w:type="spellStart"/>
      <w:r w:rsidRPr="001A69B5">
        <w:rPr>
          <w:rStyle w:val="kursiv"/>
        </w:rPr>
        <w:t>yrkesfagleg</w:t>
      </w:r>
      <w:proofErr w:type="spellEnd"/>
      <w:r w:rsidRPr="001A69B5">
        <w:rPr>
          <w:rStyle w:val="kursiv"/>
        </w:rPr>
        <w:t xml:space="preserve"> utdanning 2021 </w:t>
      </w:r>
      <w:r w:rsidRPr="001A69B5">
        <w:t xml:space="preserve">viser at det er god geografisk spreiing av </w:t>
      </w:r>
      <w:proofErr w:type="spellStart"/>
      <w:r w:rsidRPr="001A69B5">
        <w:t>fagskuletilbod</w:t>
      </w:r>
      <w:proofErr w:type="spellEnd"/>
      <w:r w:rsidRPr="001A69B5">
        <w:t xml:space="preserve">, stor grad av nettbasert undervisning, og </w:t>
      </w:r>
      <w:proofErr w:type="spellStart"/>
      <w:r w:rsidRPr="001A69B5">
        <w:t>ein</w:t>
      </w:r>
      <w:proofErr w:type="spellEnd"/>
      <w:r w:rsidRPr="001A69B5">
        <w:t xml:space="preserve"> stor del </w:t>
      </w:r>
      <w:proofErr w:type="spellStart"/>
      <w:r w:rsidRPr="001A69B5">
        <w:t>utdanningstilbod</w:t>
      </w:r>
      <w:proofErr w:type="spellEnd"/>
      <w:r w:rsidRPr="001A69B5">
        <w:t xml:space="preserve"> på deltid. I 2020 </w:t>
      </w:r>
      <w:proofErr w:type="spellStart"/>
      <w:r w:rsidRPr="001A69B5">
        <w:t>følgde</w:t>
      </w:r>
      <w:proofErr w:type="spellEnd"/>
      <w:r w:rsidRPr="001A69B5">
        <w:t xml:space="preserve"> halvparten av </w:t>
      </w:r>
      <w:proofErr w:type="spellStart"/>
      <w:r w:rsidRPr="001A69B5">
        <w:t>studentane</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stadbasert undervisning, </w:t>
      </w:r>
      <w:proofErr w:type="spellStart"/>
      <w:r w:rsidRPr="001A69B5">
        <w:t>medan</w:t>
      </w:r>
      <w:proofErr w:type="spellEnd"/>
      <w:r w:rsidRPr="001A69B5">
        <w:t xml:space="preserve"> det var 64 pst. av </w:t>
      </w:r>
      <w:proofErr w:type="spellStart"/>
      <w:r w:rsidRPr="001A69B5">
        <w:t>studentane</w:t>
      </w:r>
      <w:proofErr w:type="spellEnd"/>
      <w:r w:rsidRPr="001A69B5">
        <w:t xml:space="preserve"> som </w:t>
      </w:r>
      <w:proofErr w:type="spellStart"/>
      <w:r w:rsidRPr="001A69B5">
        <w:t>fekk</w:t>
      </w:r>
      <w:proofErr w:type="spellEnd"/>
      <w:r w:rsidRPr="001A69B5">
        <w:t xml:space="preserve"> stadbasert undervisning i 2016. Den største </w:t>
      </w:r>
      <w:proofErr w:type="spellStart"/>
      <w:r w:rsidRPr="001A69B5">
        <w:t>auken</w:t>
      </w:r>
      <w:proofErr w:type="spellEnd"/>
      <w:r w:rsidRPr="001A69B5">
        <w:t xml:space="preserve"> kom i 2020, og det er </w:t>
      </w:r>
      <w:proofErr w:type="spellStart"/>
      <w:r w:rsidRPr="001A69B5">
        <w:t>naturleg</w:t>
      </w:r>
      <w:proofErr w:type="spellEnd"/>
      <w:r w:rsidRPr="001A69B5">
        <w:t xml:space="preserve"> å sjå dette i samband med </w:t>
      </w:r>
      <w:proofErr w:type="spellStart"/>
      <w:r w:rsidRPr="001A69B5">
        <w:t>konsekvensane</w:t>
      </w:r>
      <w:proofErr w:type="spellEnd"/>
      <w:r w:rsidRPr="001A69B5">
        <w:t xml:space="preserve"> av covid-19-pandemien.</w:t>
      </w:r>
    </w:p>
    <w:p w14:paraId="3AB3E916" w14:textId="77777777" w:rsidR="000513CD" w:rsidRPr="001A69B5" w:rsidRDefault="0009509B" w:rsidP="001A69B5">
      <w:pPr>
        <w:pStyle w:val="avsnitt-undertittel"/>
      </w:pPr>
      <w:proofErr w:type="spellStart"/>
      <w:r w:rsidRPr="001A69B5">
        <w:t>Høgare</w:t>
      </w:r>
      <w:proofErr w:type="spellEnd"/>
      <w:r w:rsidRPr="001A69B5">
        <w:t xml:space="preserve"> </w:t>
      </w:r>
      <w:proofErr w:type="spellStart"/>
      <w:r w:rsidRPr="001A69B5">
        <w:t>yrkesfagleg</w:t>
      </w:r>
      <w:proofErr w:type="spellEnd"/>
      <w:r w:rsidRPr="001A69B5">
        <w:t xml:space="preserve"> utdanning gir </w:t>
      </w:r>
      <w:proofErr w:type="spellStart"/>
      <w:r w:rsidRPr="001A69B5">
        <w:t>studentane</w:t>
      </w:r>
      <w:proofErr w:type="spellEnd"/>
      <w:r w:rsidRPr="001A69B5">
        <w:t xml:space="preserve"> relevant kompetanse</w:t>
      </w:r>
    </w:p>
    <w:p w14:paraId="2301C729" w14:textId="77777777" w:rsidR="000513CD" w:rsidRPr="001A69B5" w:rsidRDefault="0009509B" w:rsidP="001A69B5">
      <w:r w:rsidRPr="001A69B5">
        <w:t xml:space="preserve">Det er mange </w:t>
      </w:r>
      <w:proofErr w:type="spellStart"/>
      <w:r w:rsidRPr="001A69B5">
        <w:t>faktorar</w:t>
      </w:r>
      <w:proofErr w:type="spellEnd"/>
      <w:r w:rsidRPr="001A69B5">
        <w:t xml:space="preserve"> som påverkar relevansen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w:t>
      </w:r>
      <w:proofErr w:type="spellStart"/>
      <w:r w:rsidRPr="001A69B5">
        <w:t>innhaldet</w:t>
      </w:r>
      <w:proofErr w:type="spellEnd"/>
      <w:r w:rsidRPr="001A69B5">
        <w:t xml:space="preserve"> i </w:t>
      </w:r>
      <w:proofErr w:type="spellStart"/>
      <w:r w:rsidRPr="001A69B5">
        <w:t>utdanningstilboda</w:t>
      </w:r>
      <w:proofErr w:type="spellEnd"/>
      <w:r w:rsidRPr="001A69B5">
        <w:t xml:space="preserve">, </w:t>
      </w:r>
      <w:proofErr w:type="spellStart"/>
      <w:r w:rsidRPr="001A69B5">
        <w:t>samspelet</w:t>
      </w:r>
      <w:proofErr w:type="spellEnd"/>
      <w:r w:rsidRPr="001A69B5">
        <w:t xml:space="preserve"> med arbeids- og næringslivet og kompetansen til </w:t>
      </w:r>
      <w:proofErr w:type="spellStart"/>
      <w:r w:rsidRPr="001A69B5">
        <w:t>dei</w:t>
      </w:r>
      <w:proofErr w:type="spellEnd"/>
      <w:r w:rsidRPr="001A69B5">
        <w:t xml:space="preserve"> tilsette. </w:t>
      </w:r>
      <w:proofErr w:type="spellStart"/>
      <w:r w:rsidRPr="001A69B5">
        <w:t>Ein</w:t>
      </w:r>
      <w:proofErr w:type="spellEnd"/>
      <w:r w:rsidRPr="001A69B5">
        <w:t xml:space="preserve"> for rask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studentar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kan føre til </w:t>
      </w:r>
      <w:proofErr w:type="spellStart"/>
      <w:r w:rsidRPr="001A69B5">
        <w:t>utfordringar</w:t>
      </w:r>
      <w:proofErr w:type="spellEnd"/>
      <w:r w:rsidRPr="001A69B5">
        <w:t xml:space="preserve"> for </w:t>
      </w:r>
      <w:proofErr w:type="spellStart"/>
      <w:r w:rsidRPr="001A69B5">
        <w:t>fagskulane</w:t>
      </w:r>
      <w:proofErr w:type="spellEnd"/>
      <w:r w:rsidRPr="001A69B5">
        <w:t xml:space="preserve"> med å </w:t>
      </w:r>
      <w:proofErr w:type="spellStart"/>
      <w:r w:rsidRPr="001A69B5">
        <w:t>halde</w:t>
      </w:r>
      <w:proofErr w:type="spellEnd"/>
      <w:r w:rsidRPr="001A69B5">
        <w:t xml:space="preserve"> </w:t>
      </w:r>
      <w:proofErr w:type="spellStart"/>
      <w:r w:rsidRPr="001A69B5">
        <w:t>utdanningane</w:t>
      </w:r>
      <w:proofErr w:type="spellEnd"/>
      <w:r w:rsidRPr="001A69B5">
        <w:t xml:space="preserve"> relevante og oppdaterte.</w:t>
      </w:r>
    </w:p>
    <w:p w14:paraId="16424564" w14:textId="77777777" w:rsidR="000513CD" w:rsidRPr="001A69B5" w:rsidRDefault="0009509B" w:rsidP="001A69B5">
      <w:r w:rsidRPr="001A69B5">
        <w:t xml:space="preserve">Mange </w:t>
      </w:r>
      <w:proofErr w:type="spellStart"/>
      <w:r w:rsidRPr="001A69B5">
        <w:t>fagskular</w:t>
      </w:r>
      <w:proofErr w:type="spellEnd"/>
      <w:r w:rsidRPr="001A69B5">
        <w:t xml:space="preserve"> har få </w:t>
      </w:r>
      <w:proofErr w:type="spellStart"/>
      <w:r w:rsidRPr="001A69B5">
        <w:t>studentar</w:t>
      </w:r>
      <w:proofErr w:type="spellEnd"/>
      <w:r w:rsidRPr="001A69B5">
        <w:t xml:space="preserve"> og er derfor sårbare for </w:t>
      </w:r>
      <w:proofErr w:type="spellStart"/>
      <w:r w:rsidRPr="001A69B5">
        <w:t>endringar</w:t>
      </w:r>
      <w:proofErr w:type="spellEnd"/>
      <w:r w:rsidRPr="001A69B5">
        <w:t xml:space="preserve"> i </w:t>
      </w:r>
      <w:proofErr w:type="spellStart"/>
      <w:r w:rsidRPr="001A69B5">
        <w:t>søkartal</w:t>
      </w:r>
      <w:proofErr w:type="spellEnd"/>
      <w:r w:rsidRPr="001A69B5">
        <w:t xml:space="preserve"> og </w:t>
      </w:r>
      <w:proofErr w:type="spellStart"/>
      <w:r w:rsidRPr="001A69B5">
        <w:t>fagleg</w:t>
      </w:r>
      <w:proofErr w:type="spellEnd"/>
      <w:r w:rsidRPr="001A69B5">
        <w:t xml:space="preserve"> styrke ved fagmiljøa. </w:t>
      </w:r>
      <w:proofErr w:type="spellStart"/>
      <w:r w:rsidRPr="001A69B5">
        <w:t>Talet</w:t>
      </w:r>
      <w:proofErr w:type="spellEnd"/>
      <w:r w:rsidRPr="001A69B5">
        <w:t xml:space="preserve"> på </w:t>
      </w:r>
      <w:proofErr w:type="spellStart"/>
      <w:r w:rsidRPr="001A69B5">
        <w:t>fagskular</w:t>
      </w:r>
      <w:proofErr w:type="spellEnd"/>
      <w:r w:rsidRPr="001A69B5">
        <w:t xml:space="preserve"> har gått ned </w:t>
      </w:r>
      <w:proofErr w:type="spellStart"/>
      <w:r w:rsidRPr="001A69B5">
        <w:t>dei</w:t>
      </w:r>
      <w:proofErr w:type="spellEnd"/>
      <w:r w:rsidRPr="001A69B5">
        <w:t xml:space="preserve"> siste åra. Denne utviklinga heng mellom anna </w:t>
      </w:r>
      <w:proofErr w:type="spellStart"/>
      <w:r w:rsidRPr="001A69B5">
        <w:t>saman</w:t>
      </w:r>
      <w:proofErr w:type="spellEnd"/>
      <w:r w:rsidRPr="001A69B5">
        <w:t xml:space="preserve"> med </w:t>
      </w:r>
      <w:proofErr w:type="spellStart"/>
      <w:r w:rsidRPr="001A69B5">
        <w:t>samanslåingane</w:t>
      </w:r>
      <w:proofErr w:type="spellEnd"/>
      <w:r w:rsidRPr="001A69B5">
        <w:t xml:space="preserve"> av fylke og oppkjøp av </w:t>
      </w:r>
      <w:proofErr w:type="spellStart"/>
      <w:r w:rsidRPr="001A69B5">
        <w:t>fagskular</w:t>
      </w:r>
      <w:proofErr w:type="spellEnd"/>
      <w:r w:rsidRPr="001A69B5">
        <w:t xml:space="preserve">. Samstundes blir </w:t>
      </w:r>
      <w:proofErr w:type="spellStart"/>
      <w:r w:rsidRPr="001A69B5">
        <w:t>fagskulane</w:t>
      </w:r>
      <w:proofErr w:type="spellEnd"/>
      <w:r w:rsidRPr="001A69B5">
        <w:t xml:space="preserve"> større, og det blir </w:t>
      </w:r>
      <w:proofErr w:type="spellStart"/>
      <w:r w:rsidRPr="001A69B5">
        <w:t>fleire</w:t>
      </w:r>
      <w:proofErr w:type="spellEnd"/>
      <w:r w:rsidRPr="001A69B5">
        <w:t xml:space="preserve"> </w:t>
      </w:r>
      <w:proofErr w:type="spellStart"/>
      <w:r w:rsidRPr="001A69B5">
        <w:t>studiestadar</w:t>
      </w:r>
      <w:proofErr w:type="spellEnd"/>
      <w:r w:rsidRPr="001A69B5">
        <w:t xml:space="preserve">. I 2020 var det i gjennomsnitt 381 </w:t>
      </w:r>
      <w:proofErr w:type="spellStart"/>
      <w:r w:rsidRPr="001A69B5">
        <w:t>studentar</w:t>
      </w:r>
      <w:proofErr w:type="spellEnd"/>
      <w:r w:rsidRPr="001A69B5">
        <w:t xml:space="preserve"> per </w:t>
      </w:r>
      <w:proofErr w:type="spellStart"/>
      <w:r w:rsidRPr="001A69B5">
        <w:t>fagskule</w:t>
      </w:r>
      <w:proofErr w:type="spellEnd"/>
      <w:r w:rsidRPr="001A69B5">
        <w:t xml:space="preserve">, mot 261 </w:t>
      </w:r>
      <w:proofErr w:type="spellStart"/>
      <w:r w:rsidRPr="001A69B5">
        <w:t>studentar</w:t>
      </w:r>
      <w:proofErr w:type="spellEnd"/>
      <w:r w:rsidRPr="001A69B5">
        <w:t xml:space="preserve"> per </w:t>
      </w:r>
      <w:proofErr w:type="spellStart"/>
      <w:r w:rsidRPr="001A69B5">
        <w:t>fagskule</w:t>
      </w:r>
      <w:proofErr w:type="spellEnd"/>
      <w:r w:rsidRPr="001A69B5">
        <w:t xml:space="preserve"> i 2019, ifølge </w:t>
      </w:r>
      <w:r w:rsidRPr="001A69B5">
        <w:rPr>
          <w:rStyle w:val="kursiv"/>
        </w:rPr>
        <w:t xml:space="preserve">Tilstandsrapporten for </w:t>
      </w:r>
      <w:proofErr w:type="spellStart"/>
      <w:r w:rsidRPr="001A69B5">
        <w:rPr>
          <w:rStyle w:val="kursiv"/>
        </w:rPr>
        <w:t>høgare</w:t>
      </w:r>
      <w:proofErr w:type="spellEnd"/>
      <w:r w:rsidRPr="001A69B5">
        <w:rPr>
          <w:rStyle w:val="kursiv"/>
        </w:rPr>
        <w:t xml:space="preserve"> </w:t>
      </w:r>
      <w:proofErr w:type="spellStart"/>
      <w:r w:rsidRPr="001A69B5">
        <w:rPr>
          <w:rStyle w:val="kursiv"/>
        </w:rPr>
        <w:t>yrkesfagleg</w:t>
      </w:r>
      <w:proofErr w:type="spellEnd"/>
      <w:r w:rsidRPr="001A69B5">
        <w:rPr>
          <w:rStyle w:val="kursiv"/>
        </w:rPr>
        <w:t xml:space="preserve"> utdanning 2021</w:t>
      </w:r>
      <w:r w:rsidRPr="001A69B5">
        <w:t xml:space="preserve">. Færre og større </w:t>
      </w:r>
      <w:proofErr w:type="spellStart"/>
      <w:r w:rsidRPr="001A69B5">
        <w:t>fagskular</w:t>
      </w:r>
      <w:proofErr w:type="spellEnd"/>
      <w:r w:rsidRPr="001A69B5">
        <w:t xml:space="preserve"> er i tråd med det politiske målet om </w:t>
      </w:r>
      <w:proofErr w:type="spellStart"/>
      <w:r w:rsidRPr="001A69B5">
        <w:t>ein</w:t>
      </w:r>
      <w:proofErr w:type="spellEnd"/>
      <w:r w:rsidRPr="001A69B5">
        <w:t xml:space="preserve"> fagskulesektor med </w:t>
      </w:r>
      <w:proofErr w:type="spellStart"/>
      <w:r w:rsidRPr="001A69B5">
        <w:t>meir</w:t>
      </w:r>
      <w:proofErr w:type="spellEnd"/>
      <w:r w:rsidRPr="001A69B5">
        <w:t xml:space="preserve"> solide </w:t>
      </w:r>
      <w:proofErr w:type="spellStart"/>
      <w:r w:rsidRPr="001A69B5">
        <w:t>institusjonar</w:t>
      </w:r>
      <w:proofErr w:type="spellEnd"/>
      <w:r w:rsidRPr="001A69B5">
        <w:t>.</w:t>
      </w:r>
    </w:p>
    <w:p w14:paraId="076CCA79" w14:textId="77777777" w:rsidR="000513CD" w:rsidRPr="001A69B5" w:rsidRDefault="0009509B" w:rsidP="001A69B5">
      <w:r w:rsidRPr="001A69B5">
        <w:t xml:space="preserve">Fagskulekandidatundersøkinga utgitt i 2020 av NIFU viser mellom anna at </w:t>
      </w:r>
      <w:proofErr w:type="spellStart"/>
      <w:r w:rsidRPr="001A69B5">
        <w:t>fagskulestudentar</w:t>
      </w:r>
      <w:proofErr w:type="spellEnd"/>
      <w:r w:rsidRPr="001A69B5">
        <w:t xml:space="preserve"> i stor grad er i jobb under utdanninga, og at </w:t>
      </w:r>
      <w:proofErr w:type="spellStart"/>
      <w:r w:rsidRPr="001A69B5">
        <w:t>dei</w:t>
      </w:r>
      <w:proofErr w:type="spellEnd"/>
      <w:r w:rsidRPr="001A69B5">
        <w:t xml:space="preserve"> fleste held fram i same bransje etter utdanninga. </w:t>
      </w:r>
      <w:r w:rsidRPr="001A69B5">
        <w:rPr>
          <w:rStyle w:val="kursiv"/>
        </w:rPr>
        <w:t xml:space="preserve">Studiebarometeret for </w:t>
      </w:r>
      <w:proofErr w:type="spellStart"/>
      <w:r w:rsidRPr="001A69B5">
        <w:rPr>
          <w:rStyle w:val="kursiv"/>
        </w:rPr>
        <w:t>fagskulestudentar</w:t>
      </w:r>
      <w:proofErr w:type="spellEnd"/>
      <w:r w:rsidRPr="001A69B5">
        <w:rPr>
          <w:rStyle w:val="kursiv"/>
        </w:rPr>
        <w:t xml:space="preserve"> 2021</w:t>
      </w:r>
      <w:r w:rsidRPr="001A69B5">
        <w:t xml:space="preserve">, utarbeidd av Nasjonalt organ for kvalitet i utdanninga (NOKUT), viser at </w:t>
      </w:r>
      <w:proofErr w:type="spellStart"/>
      <w:r w:rsidRPr="001A69B5">
        <w:t>fagskulestudentane</w:t>
      </w:r>
      <w:proofErr w:type="spellEnd"/>
      <w:r w:rsidRPr="001A69B5">
        <w:t xml:space="preserve"> er godt nøgde med praksisopplæringa.</w:t>
      </w:r>
    </w:p>
    <w:p w14:paraId="73A03FD2" w14:textId="77777777" w:rsidR="000513CD" w:rsidRPr="001A69B5" w:rsidRDefault="0009509B" w:rsidP="001A69B5">
      <w:r w:rsidRPr="001A69B5">
        <w:t xml:space="preserve">Stenginga av </w:t>
      </w:r>
      <w:proofErr w:type="spellStart"/>
      <w:r w:rsidRPr="001A69B5">
        <w:t>studiestadene</w:t>
      </w:r>
      <w:proofErr w:type="spellEnd"/>
      <w:r w:rsidRPr="001A69B5">
        <w:t xml:space="preserve"> i mars 2020 for å hindre smitte av covid-19, gjorde det </w:t>
      </w:r>
      <w:proofErr w:type="spellStart"/>
      <w:r w:rsidRPr="001A69B5">
        <w:t>naudsynt</w:t>
      </w:r>
      <w:proofErr w:type="spellEnd"/>
      <w:r w:rsidRPr="001A69B5">
        <w:t xml:space="preserve"> med ei rask og </w:t>
      </w:r>
      <w:proofErr w:type="spellStart"/>
      <w:r w:rsidRPr="001A69B5">
        <w:t>omfattande</w:t>
      </w:r>
      <w:proofErr w:type="spellEnd"/>
      <w:r w:rsidRPr="001A69B5">
        <w:t xml:space="preserve"> omlegging </w:t>
      </w:r>
      <w:proofErr w:type="spellStart"/>
      <w:r w:rsidRPr="001A69B5">
        <w:t>frå</w:t>
      </w:r>
      <w:proofErr w:type="spellEnd"/>
      <w:r w:rsidRPr="001A69B5">
        <w:t xml:space="preserve"> stadbasert undervisning til digital undervisning, læring og vurdering. Sjå kap. 11 </w:t>
      </w:r>
      <w:proofErr w:type="spellStart"/>
      <w:r w:rsidRPr="001A69B5">
        <w:t>Konsekvensar</w:t>
      </w:r>
      <w:proofErr w:type="spellEnd"/>
      <w:r w:rsidRPr="001A69B5">
        <w:t xml:space="preserve"> av covid-19-pandemien i del III. </w:t>
      </w:r>
      <w:proofErr w:type="spellStart"/>
      <w:r w:rsidRPr="001A69B5">
        <w:t>Fagskulane</w:t>
      </w:r>
      <w:proofErr w:type="spellEnd"/>
      <w:r w:rsidRPr="001A69B5">
        <w:t xml:space="preserve"> har vist dugnadsånd, omstillingsevne og digital kompetanseheving, men situasjonen har òg gitt </w:t>
      </w:r>
      <w:proofErr w:type="spellStart"/>
      <w:r w:rsidRPr="001A69B5">
        <w:t>eit</w:t>
      </w:r>
      <w:proofErr w:type="spellEnd"/>
      <w:r w:rsidRPr="001A69B5">
        <w:t xml:space="preserve"> </w:t>
      </w:r>
      <w:proofErr w:type="spellStart"/>
      <w:r w:rsidRPr="001A69B5">
        <w:t>vanskelegare</w:t>
      </w:r>
      <w:proofErr w:type="spellEnd"/>
      <w:r w:rsidRPr="001A69B5">
        <w:t xml:space="preserve"> læringsmiljø for mange </w:t>
      </w:r>
      <w:proofErr w:type="spellStart"/>
      <w:r w:rsidRPr="001A69B5">
        <w:t>studentar</w:t>
      </w:r>
      <w:proofErr w:type="spellEnd"/>
      <w:r w:rsidRPr="001A69B5">
        <w:t xml:space="preserve">. </w:t>
      </w:r>
      <w:r w:rsidRPr="001A69B5">
        <w:rPr>
          <w:rStyle w:val="kursiv"/>
        </w:rPr>
        <w:t xml:space="preserve">Studiebarometeret </w:t>
      </w:r>
      <w:r w:rsidRPr="001A69B5">
        <w:t xml:space="preserve">viser at om lag halvparten av </w:t>
      </w:r>
      <w:proofErr w:type="spellStart"/>
      <w:r w:rsidRPr="001A69B5">
        <w:t>fagskulestudentane</w:t>
      </w:r>
      <w:proofErr w:type="spellEnd"/>
      <w:r w:rsidRPr="001A69B5">
        <w:t xml:space="preserve"> som svarte på undersøkinga våren 2021, var bekymra for at kvaliteten på utdanninga </w:t>
      </w:r>
      <w:proofErr w:type="spellStart"/>
      <w:r w:rsidRPr="001A69B5">
        <w:t>ikkje</w:t>
      </w:r>
      <w:proofErr w:type="spellEnd"/>
      <w:r w:rsidRPr="001A69B5">
        <w:t xml:space="preserve"> var like god som før covid-19-pandemien. 17 pst. svarte at pandemien har gjort det </w:t>
      </w:r>
      <w:proofErr w:type="spellStart"/>
      <w:r w:rsidRPr="001A69B5">
        <w:t>vanskeleg</w:t>
      </w:r>
      <w:proofErr w:type="spellEnd"/>
      <w:r w:rsidRPr="001A69B5">
        <w:t xml:space="preserve"> å gjennomføre utdanninga.</w:t>
      </w:r>
    </w:p>
    <w:p w14:paraId="65BD6082"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2D2C59EF" w14:textId="77777777" w:rsidR="000513CD" w:rsidRPr="001A69B5" w:rsidRDefault="0009509B" w:rsidP="001A69B5">
      <w:r w:rsidRPr="001A69B5">
        <w:t xml:space="preserve">Regjeringa held fram med å prioritere tiltak for å styrke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Satsingane</w:t>
      </w:r>
      <w:proofErr w:type="spellEnd"/>
      <w:r w:rsidRPr="001A69B5">
        <w:t xml:space="preserve"> </w:t>
      </w:r>
      <w:proofErr w:type="spellStart"/>
      <w:r w:rsidRPr="001A69B5">
        <w:t>omtala</w:t>
      </w:r>
      <w:proofErr w:type="spellEnd"/>
      <w:r w:rsidRPr="001A69B5">
        <w:t xml:space="preserve"> </w:t>
      </w:r>
      <w:proofErr w:type="spellStart"/>
      <w:r w:rsidRPr="001A69B5">
        <w:t>nedanfor</w:t>
      </w:r>
      <w:proofErr w:type="spellEnd"/>
      <w:r w:rsidRPr="001A69B5">
        <w:t xml:space="preserve"> følger opp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r w:rsidRPr="001A69B5">
        <w:rPr>
          <w:rStyle w:val="kursiv"/>
        </w:rPr>
        <w:t>Videre vekst og kvalitet</w:t>
      </w:r>
      <w:r w:rsidRPr="001A69B5">
        <w:t xml:space="preserve">. </w:t>
      </w:r>
      <w:proofErr w:type="spellStart"/>
      <w:r w:rsidRPr="001A69B5">
        <w:t>Satsingane</w:t>
      </w:r>
      <w:proofErr w:type="spellEnd"/>
      <w:r w:rsidRPr="001A69B5">
        <w:t xml:space="preserve"> følger òg opp Utdanningsløftet 2020, Meld. St. 14 (2019–2020)</w:t>
      </w:r>
      <w:r w:rsidRPr="001A69B5">
        <w:rPr>
          <w:rStyle w:val="kursiv"/>
        </w:rPr>
        <w:t xml:space="preserve"> Kompetansereformen – Lære hele livet </w:t>
      </w:r>
      <w:r w:rsidRPr="001A69B5">
        <w:t>og Meld. St. 9 (2016–2017)</w:t>
      </w:r>
      <w:r w:rsidRPr="001A69B5">
        <w:rPr>
          <w:rStyle w:val="kursiv"/>
        </w:rPr>
        <w:t xml:space="preserve"> Fagfolk for fremtiden – Fagskoleutdanning.</w:t>
      </w:r>
    </w:p>
    <w:p w14:paraId="1982DF39" w14:textId="77777777" w:rsidR="000513CD" w:rsidRPr="001A69B5" w:rsidRDefault="0009509B" w:rsidP="001A69B5">
      <w:pPr>
        <w:pStyle w:val="avsnitt-undertittel"/>
      </w:pPr>
      <w:proofErr w:type="spellStart"/>
      <w:r w:rsidRPr="001A69B5">
        <w:t>Auka</w:t>
      </w:r>
      <w:proofErr w:type="spellEnd"/>
      <w:r w:rsidRPr="001A69B5">
        <w:t xml:space="preserve"> kapasitet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4CBA466D" w14:textId="77777777" w:rsidR="000513CD" w:rsidRPr="001A69B5" w:rsidRDefault="0009509B" w:rsidP="001A69B5">
      <w:r w:rsidRPr="001A69B5">
        <w:t xml:space="preserve">Med tildelinga av </w:t>
      </w:r>
      <w:proofErr w:type="spellStart"/>
      <w:r w:rsidRPr="001A69B5">
        <w:t>midlar</w:t>
      </w:r>
      <w:proofErr w:type="spellEnd"/>
      <w:r w:rsidRPr="001A69B5">
        <w:t xml:space="preserve"> til nye </w:t>
      </w:r>
      <w:proofErr w:type="spellStart"/>
      <w:r w:rsidRPr="001A69B5">
        <w:t>studieplassar</w:t>
      </w:r>
      <w:proofErr w:type="spellEnd"/>
      <w:r w:rsidRPr="001A69B5">
        <w:t xml:space="preserve"> </w:t>
      </w:r>
      <w:proofErr w:type="spellStart"/>
      <w:r w:rsidRPr="001A69B5">
        <w:t>dei</w:t>
      </w:r>
      <w:proofErr w:type="spellEnd"/>
      <w:r w:rsidRPr="001A69B5">
        <w:t xml:space="preserve"> siste åra har regjeringa gjennomført den største kapasitetsauken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nokon</w:t>
      </w:r>
      <w:proofErr w:type="spellEnd"/>
      <w:r w:rsidRPr="001A69B5">
        <w:t xml:space="preserve"> gong. Satsinga </w:t>
      </w:r>
      <w:proofErr w:type="spellStart"/>
      <w:r w:rsidRPr="001A69B5">
        <w:t>inneber</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på totalt 2 100 nye </w:t>
      </w:r>
      <w:proofErr w:type="spellStart"/>
      <w:r w:rsidRPr="001A69B5">
        <w:t>studieplassar</w:t>
      </w:r>
      <w:proofErr w:type="spellEnd"/>
      <w:r w:rsidRPr="001A69B5">
        <w:t xml:space="preserve"> i 2020 og 2021. Det gir </w:t>
      </w:r>
      <w:proofErr w:type="spellStart"/>
      <w:r w:rsidRPr="001A69B5">
        <w:t>ein</w:t>
      </w:r>
      <w:proofErr w:type="spellEnd"/>
      <w:r w:rsidRPr="001A69B5">
        <w:t xml:space="preserve"> </w:t>
      </w:r>
      <w:proofErr w:type="spellStart"/>
      <w:r w:rsidRPr="001A69B5">
        <w:t>auke</w:t>
      </w:r>
      <w:proofErr w:type="spellEnd"/>
      <w:r w:rsidRPr="001A69B5">
        <w:t xml:space="preserve"> på om lag 45 pst. i det </w:t>
      </w:r>
      <w:proofErr w:type="spellStart"/>
      <w:r w:rsidRPr="001A69B5">
        <w:t>statlege</w:t>
      </w:r>
      <w:proofErr w:type="spellEnd"/>
      <w:r w:rsidRPr="001A69B5">
        <w:t xml:space="preserve"> </w:t>
      </w:r>
      <w:proofErr w:type="spellStart"/>
      <w:r w:rsidRPr="001A69B5">
        <w:t>driftstilskotet</w:t>
      </w:r>
      <w:proofErr w:type="spellEnd"/>
      <w:r w:rsidRPr="001A69B5">
        <w:t xml:space="preserve">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frå</w:t>
      </w:r>
      <w:proofErr w:type="spellEnd"/>
      <w:r w:rsidRPr="001A69B5">
        <w:t xml:space="preserve"> 2019 til finansieringa av </w:t>
      </w:r>
      <w:proofErr w:type="spellStart"/>
      <w:r w:rsidRPr="001A69B5">
        <w:t>dei</w:t>
      </w:r>
      <w:proofErr w:type="spellEnd"/>
      <w:r w:rsidRPr="001A69B5">
        <w:t xml:space="preserve"> nye </w:t>
      </w:r>
      <w:proofErr w:type="spellStart"/>
      <w:r w:rsidRPr="001A69B5">
        <w:t>studieplassane</w:t>
      </w:r>
      <w:proofErr w:type="spellEnd"/>
      <w:r w:rsidRPr="001A69B5">
        <w:t xml:space="preserve"> er fullt opptrappa i 2024.</w:t>
      </w:r>
    </w:p>
    <w:p w14:paraId="212CB0B2" w14:textId="77777777" w:rsidR="000513CD" w:rsidRPr="001A69B5" w:rsidRDefault="0009509B" w:rsidP="001A69B5">
      <w:r w:rsidRPr="001A69B5">
        <w:t xml:space="preserve">Regjeringa ønsker at fagskulesektoren skal </w:t>
      </w:r>
      <w:proofErr w:type="spellStart"/>
      <w:r w:rsidRPr="001A69B5">
        <w:t>halde</w:t>
      </w:r>
      <w:proofErr w:type="spellEnd"/>
      <w:r w:rsidRPr="001A69B5">
        <w:t xml:space="preserve"> fram med å </w:t>
      </w:r>
      <w:proofErr w:type="spellStart"/>
      <w:r w:rsidRPr="001A69B5">
        <w:t>vekse</w:t>
      </w:r>
      <w:proofErr w:type="spellEnd"/>
      <w:r w:rsidRPr="001A69B5">
        <w:t xml:space="preserve">, og har som ambisjon at kvaliteten skal </w:t>
      </w:r>
      <w:proofErr w:type="spellStart"/>
      <w:r w:rsidRPr="001A69B5">
        <w:t>styrkast</w:t>
      </w:r>
      <w:proofErr w:type="spellEnd"/>
      <w:r w:rsidRPr="001A69B5">
        <w:t xml:space="preserve"> i takt med veksten. Regjeringa vil lage </w:t>
      </w:r>
      <w:proofErr w:type="spellStart"/>
      <w:r w:rsidRPr="001A69B5">
        <w:t>eit</w:t>
      </w:r>
      <w:proofErr w:type="spellEnd"/>
      <w:r w:rsidRPr="001A69B5">
        <w:t xml:space="preserve"> system som skal sikre at </w:t>
      </w:r>
      <w:proofErr w:type="spellStart"/>
      <w:r w:rsidRPr="001A69B5">
        <w:t>ein</w:t>
      </w:r>
      <w:proofErr w:type="spellEnd"/>
      <w:r w:rsidRPr="001A69B5">
        <w:t xml:space="preserve"> framtidig vekst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kjem der behovet er størst, jf.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Systemet for fordeling av </w:t>
      </w:r>
      <w:proofErr w:type="spellStart"/>
      <w:r w:rsidRPr="001A69B5">
        <w:t>midlar</w:t>
      </w:r>
      <w:proofErr w:type="spellEnd"/>
      <w:r w:rsidRPr="001A69B5">
        <w:t xml:space="preserve"> til nye </w:t>
      </w:r>
      <w:proofErr w:type="spellStart"/>
      <w:r w:rsidRPr="001A69B5">
        <w:t>studieplassar</w:t>
      </w:r>
      <w:proofErr w:type="spellEnd"/>
      <w:r w:rsidRPr="001A69B5">
        <w:t xml:space="preserve"> skal sikre at fordelinga mellom </w:t>
      </w:r>
      <w:proofErr w:type="spellStart"/>
      <w:r w:rsidRPr="001A69B5">
        <w:t>fylkeskommunane</w:t>
      </w:r>
      <w:proofErr w:type="spellEnd"/>
      <w:r w:rsidRPr="001A69B5">
        <w:t xml:space="preserve"> og </w:t>
      </w:r>
      <w:proofErr w:type="spellStart"/>
      <w:r w:rsidRPr="001A69B5">
        <w:t>innanfor</w:t>
      </w:r>
      <w:proofErr w:type="spellEnd"/>
      <w:r w:rsidRPr="001A69B5">
        <w:t xml:space="preserve"> den </w:t>
      </w:r>
      <w:proofErr w:type="spellStart"/>
      <w:r w:rsidRPr="001A69B5">
        <w:t>einskilde</w:t>
      </w:r>
      <w:proofErr w:type="spellEnd"/>
      <w:r w:rsidRPr="001A69B5">
        <w:t xml:space="preserve"> fylkeskommunen, er på </w:t>
      </w:r>
      <w:proofErr w:type="spellStart"/>
      <w:r w:rsidRPr="001A69B5">
        <w:t>ein</w:t>
      </w:r>
      <w:proofErr w:type="spellEnd"/>
      <w:r w:rsidRPr="001A69B5">
        <w:t xml:space="preserve"> måte som møter behova i arbeidslivet og </w:t>
      </w:r>
      <w:proofErr w:type="spellStart"/>
      <w:r w:rsidRPr="001A69B5">
        <w:t>bidreg</w:t>
      </w:r>
      <w:proofErr w:type="spellEnd"/>
      <w:r w:rsidRPr="001A69B5">
        <w:t xml:space="preserve"> til relevant og kvalifisert arbeidskraft over heile landet. Sjå omtale av oppmodingsvedtak nr. 700, 15. juni 2020 i del 1.</w:t>
      </w:r>
    </w:p>
    <w:p w14:paraId="4A83621F" w14:textId="77777777" w:rsidR="000513CD" w:rsidRPr="001A69B5" w:rsidRDefault="0009509B" w:rsidP="001A69B5">
      <w:pPr>
        <w:pStyle w:val="avsnitt-undertittel"/>
      </w:pPr>
      <w:r w:rsidRPr="001A69B5">
        <w:t xml:space="preserve">Tiltak for å utvikle nye </w:t>
      </w:r>
      <w:proofErr w:type="spellStart"/>
      <w:r w:rsidRPr="001A69B5">
        <w:t>fagskuletilbod</w:t>
      </w:r>
      <w:proofErr w:type="spellEnd"/>
    </w:p>
    <w:p w14:paraId="2D5827B7" w14:textId="77777777" w:rsidR="000513CD" w:rsidRPr="001A69B5" w:rsidRDefault="0009509B" w:rsidP="001A69B5">
      <w:proofErr w:type="spellStart"/>
      <w:r w:rsidRPr="001A69B5">
        <w:t>Fagskulane</w:t>
      </w:r>
      <w:proofErr w:type="spellEnd"/>
      <w:r w:rsidRPr="001A69B5">
        <w:t xml:space="preserve"> kan søke om </w:t>
      </w:r>
      <w:proofErr w:type="spellStart"/>
      <w:r w:rsidRPr="001A69B5">
        <w:t>tilskot</w:t>
      </w:r>
      <w:proofErr w:type="spellEnd"/>
      <w:r w:rsidRPr="001A69B5">
        <w:t xml:space="preserve"> til utvikling av nye </w:t>
      </w:r>
      <w:proofErr w:type="spellStart"/>
      <w:r w:rsidRPr="001A69B5">
        <w:t>utdanningstilbod</w:t>
      </w:r>
      <w:proofErr w:type="spellEnd"/>
      <w:r w:rsidRPr="001A69B5">
        <w:t xml:space="preserve"> i Kompetanseprogrammet, som inngår i </w:t>
      </w:r>
      <w:proofErr w:type="spellStart"/>
      <w:r w:rsidRPr="001A69B5">
        <w:t>kompetansereforma</w:t>
      </w:r>
      <w:proofErr w:type="spellEnd"/>
      <w:r w:rsidRPr="001A69B5">
        <w:t xml:space="preserve"> Lære heile livet. Med Kompetanseprogrammet blir det </w:t>
      </w:r>
      <w:proofErr w:type="spellStart"/>
      <w:r w:rsidRPr="001A69B5">
        <w:t>fleire</w:t>
      </w:r>
      <w:proofErr w:type="spellEnd"/>
      <w:r w:rsidRPr="001A69B5">
        <w:t xml:space="preserve"> fleksible og relevante </w:t>
      </w:r>
      <w:proofErr w:type="spellStart"/>
      <w:r w:rsidRPr="001A69B5">
        <w:t>utdanningstilbod</w:t>
      </w:r>
      <w:proofErr w:type="spellEnd"/>
      <w:r w:rsidRPr="001A69B5">
        <w:t xml:space="preserve"> tilpassa behova i arbeidslivet. Under programkategori 07.50 Kompetansepolitikk og livslang læring er det </w:t>
      </w:r>
      <w:proofErr w:type="spellStart"/>
      <w:r w:rsidRPr="001A69B5">
        <w:t>ein</w:t>
      </w:r>
      <w:proofErr w:type="spellEnd"/>
      <w:r w:rsidRPr="001A69B5">
        <w:t xml:space="preserve"> omtale av Kompetanseprogrammet.</w:t>
      </w:r>
    </w:p>
    <w:p w14:paraId="29F852E6" w14:textId="77777777" w:rsidR="000513CD" w:rsidRPr="001A69B5" w:rsidRDefault="0009509B" w:rsidP="001A69B5">
      <w:r w:rsidRPr="001A69B5">
        <w:t xml:space="preserve">Stadig </w:t>
      </w:r>
      <w:proofErr w:type="spellStart"/>
      <w:r w:rsidRPr="001A69B5">
        <w:t>fleire</w:t>
      </w:r>
      <w:proofErr w:type="spellEnd"/>
      <w:r w:rsidRPr="001A69B5">
        <w:t xml:space="preserve"> </w:t>
      </w:r>
      <w:proofErr w:type="spellStart"/>
      <w:r w:rsidRPr="001A69B5">
        <w:t>fagskular</w:t>
      </w:r>
      <w:proofErr w:type="spellEnd"/>
      <w:r w:rsidRPr="001A69B5">
        <w:t xml:space="preserve"> får akkrediterte fagområde. Per 16. september har ni </w:t>
      </w:r>
      <w:proofErr w:type="spellStart"/>
      <w:r w:rsidRPr="001A69B5">
        <w:t>fagskular</w:t>
      </w:r>
      <w:proofErr w:type="spellEnd"/>
      <w:r w:rsidRPr="001A69B5">
        <w:t xml:space="preserve"> akkreditering for til </w:t>
      </w:r>
      <w:proofErr w:type="spellStart"/>
      <w:r w:rsidRPr="001A69B5">
        <w:t>saman</w:t>
      </w:r>
      <w:proofErr w:type="spellEnd"/>
      <w:r w:rsidRPr="001A69B5">
        <w:t xml:space="preserve"> 15 fagområde. Ei fagområdeakkreditering gir </w:t>
      </w:r>
      <w:proofErr w:type="spellStart"/>
      <w:r w:rsidRPr="001A69B5">
        <w:t>fagskulen</w:t>
      </w:r>
      <w:proofErr w:type="spellEnd"/>
      <w:r w:rsidRPr="001A69B5">
        <w:t xml:space="preserve"> høve til </w:t>
      </w:r>
      <w:proofErr w:type="spellStart"/>
      <w:r w:rsidRPr="001A69B5">
        <w:t>sjølv</w:t>
      </w:r>
      <w:proofErr w:type="spellEnd"/>
      <w:r w:rsidRPr="001A69B5">
        <w:t xml:space="preserve"> å opprette nye </w:t>
      </w:r>
      <w:proofErr w:type="spellStart"/>
      <w:r w:rsidRPr="001A69B5">
        <w:t>utdanningar</w:t>
      </w:r>
      <w:proofErr w:type="spellEnd"/>
      <w:r w:rsidRPr="001A69B5">
        <w:t xml:space="preserve"> og </w:t>
      </w:r>
      <w:proofErr w:type="spellStart"/>
      <w:r w:rsidRPr="001A69B5">
        <w:t>gjere</w:t>
      </w:r>
      <w:proofErr w:type="spellEnd"/>
      <w:r w:rsidRPr="001A69B5">
        <w:t xml:space="preserve"> </w:t>
      </w:r>
      <w:proofErr w:type="spellStart"/>
      <w:r w:rsidRPr="001A69B5">
        <w:t>endringar</w:t>
      </w:r>
      <w:proofErr w:type="spellEnd"/>
      <w:r w:rsidRPr="001A69B5">
        <w:t xml:space="preserve"> i </w:t>
      </w:r>
      <w:proofErr w:type="spellStart"/>
      <w:r w:rsidRPr="001A69B5">
        <w:t>eksisterande</w:t>
      </w:r>
      <w:proofErr w:type="spellEnd"/>
      <w:r w:rsidRPr="001A69B5">
        <w:t xml:space="preserve"> </w:t>
      </w:r>
      <w:proofErr w:type="spellStart"/>
      <w:r w:rsidRPr="001A69B5">
        <w:t>utdanningar</w:t>
      </w:r>
      <w:proofErr w:type="spellEnd"/>
      <w:r w:rsidRPr="001A69B5">
        <w:t xml:space="preserve"> </w:t>
      </w:r>
      <w:proofErr w:type="spellStart"/>
      <w:r w:rsidRPr="001A69B5">
        <w:t>innanfor</w:t>
      </w:r>
      <w:proofErr w:type="spellEnd"/>
      <w:r w:rsidRPr="001A69B5">
        <w:t xml:space="preserve"> det akkrediterte fagområdet, og slik kan </w:t>
      </w:r>
      <w:proofErr w:type="spellStart"/>
      <w:r w:rsidRPr="001A69B5">
        <w:t>ein</w:t>
      </w:r>
      <w:proofErr w:type="spellEnd"/>
      <w:r w:rsidRPr="001A69B5">
        <w:t xml:space="preserve"> </w:t>
      </w:r>
      <w:proofErr w:type="spellStart"/>
      <w:r w:rsidRPr="001A69B5">
        <w:t>fagskule</w:t>
      </w:r>
      <w:proofErr w:type="spellEnd"/>
      <w:r w:rsidRPr="001A69B5">
        <w:t xml:space="preserve"> </w:t>
      </w:r>
      <w:proofErr w:type="spellStart"/>
      <w:r w:rsidRPr="001A69B5">
        <w:t>raskare</w:t>
      </w:r>
      <w:proofErr w:type="spellEnd"/>
      <w:r w:rsidRPr="001A69B5">
        <w:t xml:space="preserve"> omstille </w:t>
      </w:r>
      <w:proofErr w:type="spellStart"/>
      <w:r w:rsidRPr="001A69B5">
        <w:t>utdanningstilbodet</w:t>
      </w:r>
      <w:proofErr w:type="spellEnd"/>
      <w:r w:rsidRPr="001A69B5">
        <w:t xml:space="preserve"> ut </w:t>
      </w:r>
      <w:proofErr w:type="spellStart"/>
      <w:r w:rsidRPr="001A69B5">
        <w:t>frå</w:t>
      </w:r>
      <w:proofErr w:type="spellEnd"/>
      <w:r w:rsidRPr="001A69B5">
        <w:t xml:space="preserve"> behov i arbeidslivet. NOKUT innførte </w:t>
      </w:r>
      <w:proofErr w:type="spellStart"/>
      <w:r w:rsidRPr="001A69B5">
        <w:t>ein</w:t>
      </w:r>
      <w:proofErr w:type="spellEnd"/>
      <w:r w:rsidRPr="001A69B5">
        <w:t xml:space="preserve"> ny og forenkla prosess for akkreditering av </w:t>
      </w:r>
      <w:proofErr w:type="spellStart"/>
      <w:r w:rsidRPr="001A69B5">
        <w:t>fagskuletilbod</w:t>
      </w:r>
      <w:proofErr w:type="spellEnd"/>
      <w:r w:rsidRPr="001A69B5">
        <w:t xml:space="preserve"> </w:t>
      </w:r>
      <w:proofErr w:type="spellStart"/>
      <w:r w:rsidRPr="001A69B5">
        <w:t>hausten</w:t>
      </w:r>
      <w:proofErr w:type="spellEnd"/>
      <w:r w:rsidRPr="001A69B5">
        <w:t xml:space="preserve"> 2020. Den nye modellen har </w:t>
      </w:r>
      <w:proofErr w:type="spellStart"/>
      <w:r w:rsidRPr="001A69B5">
        <w:t>kortare</w:t>
      </w:r>
      <w:proofErr w:type="spellEnd"/>
      <w:r w:rsidRPr="001A69B5">
        <w:t xml:space="preserve"> behandlingstid og gjeld for </w:t>
      </w:r>
      <w:proofErr w:type="spellStart"/>
      <w:r w:rsidRPr="001A69B5">
        <w:t>fagskular</w:t>
      </w:r>
      <w:proofErr w:type="spellEnd"/>
      <w:r w:rsidRPr="001A69B5">
        <w:t xml:space="preserve"> som har minst </w:t>
      </w:r>
      <w:proofErr w:type="spellStart"/>
      <w:r w:rsidRPr="001A69B5">
        <w:t>éi</w:t>
      </w:r>
      <w:proofErr w:type="spellEnd"/>
      <w:r w:rsidRPr="001A69B5">
        <w:t xml:space="preserve"> akkreditering av </w:t>
      </w:r>
      <w:proofErr w:type="spellStart"/>
      <w:r w:rsidRPr="001A69B5">
        <w:t>eit</w:t>
      </w:r>
      <w:proofErr w:type="spellEnd"/>
      <w:r w:rsidRPr="001A69B5">
        <w:t xml:space="preserve"> </w:t>
      </w:r>
      <w:proofErr w:type="spellStart"/>
      <w:r w:rsidRPr="001A69B5">
        <w:t>fagskuletilbod</w:t>
      </w:r>
      <w:proofErr w:type="spellEnd"/>
      <w:r w:rsidRPr="001A69B5">
        <w:t xml:space="preserve"> </w:t>
      </w:r>
      <w:proofErr w:type="spellStart"/>
      <w:r w:rsidRPr="001A69B5">
        <w:t>frå</w:t>
      </w:r>
      <w:proofErr w:type="spellEnd"/>
      <w:r w:rsidRPr="001A69B5">
        <w:t xml:space="preserve"> før.</w:t>
      </w:r>
    </w:p>
    <w:p w14:paraId="36911CF8" w14:textId="77777777" w:rsidR="000513CD" w:rsidRPr="001A69B5" w:rsidRDefault="0009509B" w:rsidP="001A69B5">
      <w:r w:rsidRPr="001A69B5">
        <w:t xml:space="preserve">Regjeringa vil at </w:t>
      </w:r>
      <w:proofErr w:type="spellStart"/>
      <w:r w:rsidRPr="001A69B5">
        <w:t>fagskulane</w:t>
      </w:r>
      <w:proofErr w:type="spellEnd"/>
      <w:r w:rsidRPr="001A69B5">
        <w:t xml:space="preserve"> i større grad kan bestemme over utvikling og endring av </w:t>
      </w:r>
      <w:proofErr w:type="spellStart"/>
      <w:r w:rsidRPr="001A69B5">
        <w:t>utdanningstilboda</w:t>
      </w:r>
      <w:proofErr w:type="spellEnd"/>
      <w:r w:rsidRPr="001A69B5">
        <w:t xml:space="preserve">. Regjeringa vil derfor at </w:t>
      </w:r>
      <w:proofErr w:type="spellStart"/>
      <w:r w:rsidRPr="001A69B5">
        <w:t>fleire</w:t>
      </w:r>
      <w:proofErr w:type="spellEnd"/>
      <w:r w:rsidRPr="001A69B5">
        <w:t xml:space="preserve"> </w:t>
      </w:r>
      <w:proofErr w:type="spellStart"/>
      <w:r w:rsidRPr="001A69B5">
        <w:t>fagskular</w:t>
      </w:r>
      <w:proofErr w:type="spellEnd"/>
      <w:r w:rsidRPr="001A69B5">
        <w:t xml:space="preserve"> får fagområdeakkreditering. I tillegg ønsker regjeringa å </w:t>
      </w:r>
      <w:proofErr w:type="spellStart"/>
      <w:r w:rsidRPr="001A69B5">
        <w:t>gjere</w:t>
      </w:r>
      <w:proofErr w:type="spellEnd"/>
      <w:r w:rsidRPr="001A69B5">
        <w:t xml:space="preserve"> det </w:t>
      </w:r>
      <w:proofErr w:type="spellStart"/>
      <w:r w:rsidRPr="001A69B5">
        <w:t>mogleg</w:t>
      </w:r>
      <w:proofErr w:type="spellEnd"/>
      <w:r w:rsidRPr="001A69B5">
        <w:t xml:space="preserve"> for </w:t>
      </w:r>
      <w:proofErr w:type="spellStart"/>
      <w:r w:rsidRPr="001A69B5">
        <w:t>fagskular</w:t>
      </w:r>
      <w:proofErr w:type="spellEnd"/>
      <w:r w:rsidRPr="001A69B5">
        <w:t xml:space="preserve"> å søke om institusjonsakkreditering, det vil </w:t>
      </w:r>
      <w:proofErr w:type="spellStart"/>
      <w:r w:rsidRPr="001A69B5">
        <w:t>seie</w:t>
      </w:r>
      <w:proofErr w:type="spellEnd"/>
      <w:r w:rsidRPr="001A69B5">
        <w:t xml:space="preserve"> </w:t>
      </w:r>
      <w:proofErr w:type="spellStart"/>
      <w:r w:rsidRPr="001A69B5">
        <w:t>ein</w:t>
      </w:r>
      <w:proofErr w:type="spellEnd"/>
      <w:r w:rsidRPr="001A69B5">
        <w:t xml:space="preserve"> </w:t>
      </w:r>
      <w:proofErr w:type="spellStart"/>
      <w:r w:rsidRPr="001A69B5">
        <w:t>moglegheit</w:t>
      </w:r>
      <w:proofErr w:type="spellEnd"/>
      <w:r w:rsidRPr="001A69B5">
        <w:t xml:space="preserve"> for </w:t>
      </w:r>
      <w:proofErr w:type="spellStart"/>
      <w:r w:rsidRPr="001A69B5">
        <w:t>sjølvakkreditering</w:t>
      </w:r>
      <w:proofErr w:type="spellEnd"/>
      <w:r w:rsidRPr="001A69B5">
        <w:t xml:space="preserve"> på alle fagområda, slik universiteta og </w:t>
      </w:r>
      <w:proofErr w:type="spellStart"/>
      <w:r w:rsidRPr="001A69B5">
        <w:t>dei</w:t>
      </w:r>
      <w:proofErr w:type="spellEnd"/>
      <w:r w:rsidRPr="001A69B5">
        <w:t xml:space="preserve"> fleste </w:t>
      </w:r>
      <w:proofErr w:type="spellStart"/>
      <w:r w:rsidRPr="001A69B5">
        <w:t>høgskulane</w:t>
      </w:r>
      <w:proofErr w:type="spellEnd"/>
      <w:r w:rsidRPr="001A69B5">
        <w:t xml:space="preserve"> har i dag. Dette kan </w:t>
      </w:r>
      <w:proofErr w:type="spellStart"/>
      <w:r w:rsidRPr="001A69B5">
        <w:t>gjere</w:t>
      </w:r>
      <w:proofErr w:type="spellEnd"/>
      <w:r w:rsidRPr="001A69B5">
        <w:t xml:space="preserve"> at </w:t>
      </w:r>
      <w:proofErr w:type="spellStart"/>
      <w:r w:rsidRPr="001A69B5">
        <w:t>fagskulane</w:t>
      </w:r>
      <w:proofErr w:type="spellEnd"/>
      <w:r w:rsidRPr="001A69B5">
        <w:t xml:space="preserve"> </w:t>
      </w:r>
      <w:proofErr w:type="spellStart"/>
      <w:r w:rsidRPr="001A69B5">
        <w:t>raskare</w:t>
      </w:r>
      <w:proofErr w:type="spellEnd"/>
      <w:r w:rsidRPr="001A69B5">
        <w:t xml:space="preserve"> kan opprette </w:t>
      </w:r>
      <w:proofErr w:type="spellStart"/>
      <w:r w:rsidRPr="001A69B5">
        <w:t>utdanningstilbod</w:t>
      </w:r>
      <w:proofErr w:type="spellEnd"/>
      <w:r w:rsidRPr="001A69B5">
        <w:t xml:space="preserve"> i takt med behova i arbeidslivet og dermed få betre samsvar mellom </w:t>
      </w:r>
      <w:proofErr w:type="spellStart"/>
      <w:r w:rsidRPr="001A69B5">
        <w:t>tilbod</w:t>
      </w:r>
      <w:proofErr w:type="spellEnd"/>
      <w:r w:rsidRPr="001A69B5">
        <w:t xml:space="preserve"> og </w:t>
      </w:r>
      <w:proofErr w:type="spellStart"/>
      <w:r w:rsidRPr="001A69B5">
        <w:t>etterspurnad</w:t>
      </w:r>
      <w:proofErr w:type="spellEnd"/>
      <w:r w:rsidRPr="001A69B5">
        <w:t xml:space="preserve"> av relevant og fleksibel utdanning. Kunnskapsdepartementet vil greie ut kriterium og rammer for institusjonsakkreditering for at </w:t>
      </w:r>
      <w:proofErr w:type="spellStart"/>
      <w:r w:rsidRPr="001A69B5">
        <w:t>fagskular</w:t>
      </w:r>
      <w:proofErr w:type="spellEnd"/>
      <w:r w:rsidRPr="001A69B5">
        <w:t xml:space="preserve"> på sikt kan opprette og endre </w:t>
      </w:r>
      <w:proofErr w:type="spellStart"/>
      <w:r w:rsidRPr="001A69B5">
        <w:t>utdanningstilbod</w:t>
      </w:r>
      <w:proofErr w:type="spellEnd"/>
      <w:r w:rsidRPr="001A69B5">
        <w:t xml:space="preserve"> etter å ha fått ei overordna godkjenning </w:t>
      </w:r>
      <w:proofErr w:type="spellStart"/>
      <w:r w:rsidRPr="001A69B5">
        <w:t>frå</w:t>
      </w:r>
      <w:proofErr w:type="spellEnd"/>
      <w:r w:rsidRPr="001A69B5">
        <w:t xml:space="preserve"> NOKUT, jf.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781120A5" w14:textId="77777777" w:rsidR="000513CD" w:rsidRPr="001A69B5" w:rsidRDefault="0009509B" w:rsidP="001A69B5">
      <w:r w:rsidRPr="001A69B5">
        <w:t xml:space="preserve">Kunnskapsdepartementet har gitt NOKUT i oppdrag å evaluere nasjonalt kvalifikasjonsrammeverk (NKR). I 2020 leverte </w:t>
      </w:r>
      <w:proofErr w:type="spellStart"/>
      <w:r w:rsidRPr="001A69B5">
        <w:t>Technopolis</w:t>
      </w:r>
      <w:proofErr w:type="spellEnd"/>
      <w:r w:rsidRPr="001A69B5">
        <w:t xml:space="preserve"> Group rapporten </w:t>
      </w:r>
      <w:r w:rsidRPr="001A69B5">
        <w:rPr>
          <w:rStyle w:val="kursiv"/>
        </w:rPr>
        <w:t>Utredning om mulig parallell struktur i nasjonalt kvalifikasjonsrammeverk for livslang læring</w:t>
      </w:r>
      <w:r w:rsidRPr="001A69B5">
        <w:t>. Rapporten inngår i kunnskapsgrunnlaget for evalueringa av NKR.</w:t>
      </w:r>
    </w:p>
    <w:p w14:paraId="441E4FE1" w14:textId="77777777" w:rsidR="000513CD" w:rsidRPr="001A69B5" w:rsidRDefault="0009509B" w:rsidP="001A69B5">
      <w:r w:rsidRPr="001A69B5">
        <w:t xml:space="preserve">Stortinget vedtok </w:t>
      </w:r>
      <w:proofErr w:type="spellStart"/>
      <w:r w:rsidRPr="001A69B5">
        <w:t>endringar</w:t>
      </w:r>
      <w:proofErr w:type="spellEnd"/>
      <w:r w:rsidRPr="001A69B5">
        <w:t xml:space="preserve"> i lov om </w:t>
      </w:r>
      <w:proofErr w:type="spellStart"/>
      <w:r w:rsidRPr="001A69B5">
        <w:t>høgare</w:t>
      </w:r>
      <w:proofErr w:type="spellEnd"/>
      <w:r w:rsidRPr="001A69B5">
        <w:t xml:space="preserve"> </w:t>
      </w:r>
      <w:proofErr w:type="spellStart"/>
      <w:r w:rsidRPr="001A69B5">
        <w:t>yrkesfagleg</w:t>
      </w:r>
      <w:proofErr w:type="spellEnd"/>
      <w:r w:rsidRPr="001A69B5">
        <w:t xml:space="preserve"> utdanning våren 2021, jf. </w:t>
      </w:r>
      <w:proofErr w:type="spellStart"/>
      <w:r w:rsidRPr="001A69B5">
        <w:t>Innst</w:t>
      </w:r>
      <w:proofErr w:type="spellEnd"/>
      <w:r w:rsidRPr="001A69B5">
        <w:t xml:space="preserve">. 517 L (2020–2021) og </w:t>
      </w:r>
      <w:proofErr w:type="spellStart"/>
      <w:r w:rsidRPr="001A69B5">
        <w:t>Prop</w:t>
      </w:r>
      <w:proofErr w:type="spellEnd"/>
      <w:r w:rsidRPr="001A69B5">
        <w:t xml:space="preserve">. 111 L (2020–2011). </w:t>
      </w:r>
      <w:proofErr w:type="spellStart"/>
      <w:r w:rsidRPr="001A69B5">
        <w:t>Eit</w:t>
      </w:r>
      <w:proofErr w:type="spellEnd"/>
      <w:r w:rsidRPr="001A69B5">
        <w:t xml:space="preserve"> av forslaga var å fjerne kravet til </w:t>
      </w:r>
      <w:proofErr w:type="spellStart"/>
      <w:r w:rsidRPr="001A69B5">
        <w:t>minstelengd</w:t>
      </w:r>
      <w:proofErr w:type="spellEnd"/>
      <w:r w:rsidRPr="001A69B5">
        <w:t xml:space="preserve">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Lovendringa er mellom anna ei oppfølging av NOU 2019: 12 </w:t>
      </w:r>
      <w:r w:rsidRPr="001A69B5">
        <w:rPr>
          <w:rStyle w:val="kursiv"/>
        </w:rPr>
        <w:t xml:space="preserve">Lærekraftig utvikling – Livslang læring for omstilling og konkurranse </w:t>
      </w:r>
      <w:r w:rsidRPr="001A69B5">
        <w:t xml:space="preserve">og Meld. St. 14 (2019–2020) </w:t>
      </w:r>
      <w:r w:rsidRPr="001A69B5">
        <w:rPr>
          <w:rStyle w:val="kursiv"/>
        </w:rPr>
        <w:t xml:space="preserve">Kompetansereformen – Lære hele livet. </w:t>
      </w:r>
      <w:r w:rsidRPr="001A69B5">
        <w:t xml:space="preserve">Stortinget vedtok òg ei lovendring som gjeld presisering av kunnskapsgrunnlaget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slår fast </w:t>
      </w:r>
      <w:proofErr w:type="spellStart"/>
      <w:r w:rsidRPr="001A69B5">
        <w:t>dei</w:t>
      </w:r>
      <w:proofErr w:type="spellEnd"/>
      <w:r w:rsidRPr="001A69B5">
        <w:t xml:space="preserve"> </w:t>
      </w:r>
      <w:proofErr w:type="spellStart"/>
      <w:r w:rsidRPr="001A69B5">
        <w:t>grunnleggande</w:t>
      </w:r>
      <w:proofErr w:type="spellEnd"/>
      <w:r w:rsidRPr="001A69B5">
        <w:t xml:space="preserve"> prinsippa </w:t>
      </w:r>
      <w:proofErr w:type="spellStart"/>
      <w:r w:rsidRPr="001A69B5">
        <w:t>høgare</w:t>
      </w:r>
      <w:proofErr w:type="spellEnd"/>
      <w:r w:rsidRPr="001A69B5">
        <w:t xml:space="preserve"> </w:t>
      </w:r>
      <w:proofErr w:type="spellStart"/>
      <w:r w:rsidRPr="001A69B5">
        <w:t>yrkesfagleg</w:t>
      </w:r>
      <w:proofErr w:type="spellEnd"/>
      <w:r w:rsidRPr="001A69B5">
        <w:t xml:space="preserve"> utdanning skal bygge på. </w:t>
      </w:r>
      <w:proofErr w:type="spellStart"/>
      <w:r w:rsidRPr="001A69B5">
        <w:t>Endringane</w:t>
      </w:r>
      <w:proofErr w:type="spellEnd"/>
      <w:r w:rsidRPr="001A69B5">
        <w:t xml:space="preserve"> gjeld </w:t>
      </w:r>
      <w:proofErr w:type="spellStart"/>
      <w:r w:rsidRPr="001A69B5">
        <w:t>frå</w:t>
      </w:r>
      <w:proofErr w:type="spellEnd"/>
      <w:r w:rsidRPr="001A69B5">
        <w:t xml:space="preserve"> 1. august 2021.</w:t>
      </w:r>
    </w:p>
    <w:p w14:paraId="59EB40FB" w14:textId="77777777" w:rsidR="000513CD" w:rsidRPr="001A69B5" w:rsidRDefault="0009509B" w:rsidP="001A69B5">
      <w:pPr>
        <w:pStyle w:val="avsnitt-undertittel"/>
      </w:pPr>
      <w:r w:rsidRPr="001A69B5">
        <w:t xml:space="preserve">Tiltak for å </w:t>
      </w:r>
      <w:proofErr w:type="spellStart"/>
      <w:r w:rsidRPr="001A69B5">
        <w:t>betre</w:t>
      </w:r>
      <w:proofErr w:type="spellEnd"/>
      <w:r w:rsidRPr="001A69B5">
        <w:t xml:space="preserve"> kvaliteten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3128B9A5" w14:textId="77777777" w:rsidR="000513CD" w:rsidRPr="001A69B5" w:rsidRDefault="0009509B" w:rsidP="001A69B5">
      <w:r w:rsidRPr="001A69B5">
        <w:t xml:space="preserve">Det er viktig at satsinga på </w:t>
      </w:r>
      <w:proofErr w:type="spellStart"/>
      <w:r w:rsidRPr="001A69B5">
        <w:t>auka</w:t>
      </w:r>
      <w:proofErr w:type="spellEnd"/>
      <w:r w:rsidRPr="001A69B5">
        <w:t xml:space="preserve"> kapasitet i </w:t>
      </w:r>
      <w:proofErr w:type="spellStart"/>
      <w:r w:rsidRPr="001A69B5">
        <w:t>fagskulane</w:t>
      </w:r>
      <w:proofErr w:type="spellEnd"/>
      <w:r w:rsidRPr="001A69B5">
        <w:t xml:space="preserve"> </w:t>
      </w:r>
      <w:proofErr w:type="spellStart"/>
      <w:r w:rsidRPr="001A69B5">
        <w:t>ikkje</w:t>
      </w:r>
      <w:proofErr w:type="spellEnd"/>
      <w:r w:rsidRPr="001A69B5">
        <w:t xml:space="preserve"> går ut over kvaliteten på </w:t>
      </w:r>
      <w:proofErr w:type="spellStart"/>
      <w:r w:rsidRPr="001A69B5">
        <w:t>utdanningstilbodet</w:t>
      </w:r>
      <w:proofErr w:type="spellEnd"/>
      <w:r w:rsidRPr="001A69B5">
        <w:t xml:space="preserve">. Departementet foreslår derfor å styrke </w:t>
      </w:r>
      <w:proofErr w:type="spellStart"/>
      <w:r w:rsidRPr="001A69B5">
        <w:t>tilskotsordninga</w:t>
      </w:r>
      <w:proofErr w:type="spellEnd"/>
      <w:r w:rsidRPr="001A69B5">
        <w:t xml:space="preserve"> for </w:t>
      </w:r>
      <w:proofErr w:type="spellStart"/>
      <w:r w:rsidRPr="001A69B5">
        <w:t>utviklingsmidlar</w:t>
      </w:r>
      <w:proofErr w:type="spellEnd"/>
      <w:r w:rsidRPr="001A69B5">
        <w:t xml:space="preserve"> til </w:t>
      </w:r>
      <w:proofErr w:type="spellStart"/>
      <w:r w:rsidRPr="001A69B5">
        <w:t>fagskulane</w:t>
      </w:r>
      <w:proofErr w:type="spellEnd"/>
      <w:r w:rsidRPr="001A69B5">
        <w:t xml:space="preserve">. Med </w:t>
      </w:r>
      <w:proofErr w:type="spellStart"/>
      <w:r w:rsidRPr="001A69B5">
        <w:t>utviklingsmidlane</w:t>
      </w:r>
      <w:proofErr w:type="spellEnd"/>
      <w:r w:rsidRPr="001A69B5">
        <w:t xml:space="preserve"> kan </w:t>
      </w:r>
      <w:proofErr w:type="spellStart"/>
      <w:r w:rsidRPr="001A69B5">
        <w:t>fagskulane</w:t>
      </w:r>
      <w:proofErr w:type="spellEnd"/>
      <w:r w:rsidRPr="001A69B5">
        <w:t xml:space="preserve"> tilby digital kompetanseheving av </w:t>
      </w:r>
      <w:proofErr w:type="gramStart"/>
      <w:r w:rsidRPr="001A69B5">
        <w:t>tilsette</w:t>
      </w:r>
      <w:proofErr w:type="gramEnd"/>
      <w:r w:rsidRPr="001A69B5">
        <w:t xml:space="preserve">, utvikle nye </w:t>
      </w:r>
      <w:proofErr w:type="spellStart"/>
      <w:r w:rsidRPr="001A69B5">
        <w:t>utdanningstilbod</w:t>
      </w:r>
      <w:proofErr w:type="spellEnd"/>
      <w:r w:rsidRPr="001A69B5">
        <w:t xml:space="preserve">, kjøpe nytt utstyr og bruke digital teknologi for læring. I det </w:t>
      </w:r>
      <w:proofErr w:type="spellStart"/>
      <w:r w:rsidRPr="001A69B5">
        <w:t>vidare</w:t>
      </w:r>
      <w:proofErr w:type="spellEnd"/>
      <w:r w:rsidRPr="001A69B5">
        <w:t xml:space="preserve"> arbeidet med kvalitetsutvikling vil departementet vurdere korleis </w:t>
      </w:r>
      <w:proofErr w:type="spellStart"/>
      <w:r w:rsidRPr="001A69B5">
        <w:t>utviklingsmidlane</w:t>
      </w:r>
      <w:proofErr w:type="spellEnd"/>
      <w:r w:rsidRPr="001A69B5">
        <w:t xml:space="preserve"> kan bli innretta for å støtte opp om måla i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Departementet foreslår òg å </w:t>
      </w:r>
      <w:proofErr w:type="spellStart"/>
      <w:r w:rsidRPr="001A69B5">
        <w:t>vidareføre</w:t>
      </w:r>
      <w:proofErr w:type="spellEnd"/>
      <w:r w:rsidRPr="001A69B5">
        <w:t xml:space="preserve"> </w:t>
      </w:r>
      <w:proofErr w:type="spellStart"/>
      <w:r w:rsidRPr="001A69B5">
        <w:t>midlane</w:t>
      </w:r>
      <w:proofErr w:type="spellEnd"/>
      <w:r w:rsidRPr="001A69B5">
        <w:t xml:space="preserve"> til ulike tiltak som skal </w:t>
      </w:r>
      <w:proofErr w:type="spellStart"/>
      <w:r w:rsidRPr="001A69B5">
        <w:t>gjere</w:t>
      </w:r>
      <w:proofErr w:type="spellEnd"/>
      <w:r w:rsidRPr="001A69B5">
        <w:t xml:space="preserve"> fagskulesektoren </w:t>
      </w:r>
      <w:proofErr w:type="spellStart"/>
      <w:r w:rsidRPr="001A69B5">
        <w:t>meir</w:t>
      </w:r>
      <w:proofErr w:type="spellEnd"/>
      <w:r w:rsidRPr="001A69B5">
        <w:t xml:space="preserve"> </w:t>
      </w:r>
      <w:proofErr w:type="spellStart"/>
      <w:r w:rsidRPr="001A69B5">
        <w:t>synleg</w:t>
      </w:r>
      <w:proofErr w:type="spellEnd"/>
      <w:r w:rsidRPr="001A69B5">
        <w:t xml:space="preserve"> og </w:t>
      </w:r>
      <w:proofErr w:type="spellStart"/>
      <w:r w:rsidRPr="001A69B5">
        <w:t>tilgjengeleg</w:t>
      </w:r>
      <w:proofErr w:type="spellEnd"/>
      <w:r w:rsidRPr="001A69B5">
        <w:t xml:space="preserve"> og bidra til å </w:t>
      </w:r>
      <w:proofErr w:type="spellStart"/>
      <w:r w:rsidRPr="001A69B5">
        <w:t>auke</w:t>
      </w:r>
      <w:proofErr w:type="spellEnd"/>
      <w:r w:rsidRPr="001A69B5">
        <w:t xml:space="preserve"> kunnskapen om sektoren.</w:t>
      </w:r>
    </w:p>
    <w:p w14:paraId="0266CE54" w14:textId="77777777" w:rsidR="000513CD" w:rsidRPr="001A69B5" w:rsidRDefault="0009509B" w:rsidP="001A69B5">
      <w:r w:rsidRPr="001A69B5">
        <w:t xml:space="preserve">For å stimulere til framifrå kvalitet ved </w:t>
      </w:r>
      <w:proofErr w:type="spellStart"/>
      <w:r w:rsidRPr="001A69B5">
        <w:t>fagskulane</w:t>
      </w:r>
      <w:proofErr w:type="spellEnd"/>
      <w:r w:rsidRPr="001A69B5">
        <w:t xml:space="preserve"> foreslår regjeringa ei ordning med senter for framifrå </w:t>
      </w:r>
      <w:proofErr w:type="spellStart"/>
      <w:r w:rsidRPr="001A69B5">
        <w:t>høgare</w:t>
      </w:r>
      <w:proofErr w:type="spellEnd"/>
      <w:r w:rsidRPr="001A69B5">
        <w:t xml:space="preserve"> </w:t>
      </w:r>
      <w:proofErr w:type="spellStart"/>
      <w:r w:rsidRPr="001A69B5">
        <w:t>yrkesfagleg</w:t>
      </w:r>
      <w:proofErr w:type="spellEnd"/>
      <w:r w:rsidRPr="001A69B5">
        <w:t xml:space="preserve"> utdanning, jf.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Med omsyn til kvalitetsutvikling legg strategien i tillegg vekt på </w:t>
      </w:r>
      <w:proofErr w:type="spellStart"/>
      <w:r w:rsidRPr="001A69B5">
        <w:t>følgande</w:t>
      </w:r>
      <w:proofErr w:type="spellEnd"/>
      <w:r w:rsidRPr="001A69B5">
        <w:t xml:space="preserve"> tre område: institusjonsakkreditering, nettpedagogisk kompetanse og internasjonalisering.</w:t>
      </w:r>
    </w:p>
    <w:p w14:paraId="3D0628C2" w14:textId="77777777" w:rsidR="000513CD" w:rsidRPr="001A69B5" w:rsidRDefault="0009509B" w:rsidP="001A69B5">
      <w:r w:rsidRPr="001A69B5">
        <w:t xml:space="preserve">Departementet sette i 2020 i gang ei evaluering av innføringa og verknaden av tiltaka i fagskulemeldinga </w:t>
      </w:r>
      <w:proofErr w:type="spellStart"/>
      <w:r w:rsidRPr="001A69B5">
        <w:t>frå</w:t>
      </w:r>
      <w:proofErr w:type="spellEnd"/>
      <w:r w:rsidRPr="001A69B5">
        <w:t xml:space="preserve"> 2016. Dette er ei oppfølging av vedtak i Stortinget i samband med </w:t>
      </w:r>
      <w:proofErr w:type="spellStart"/>
      <w:r w:rsidRPr="001A69B5">
        <w:t>behandlinga</w:t>
      </w:r>
      <w:proofErr w:type="spellEnd"/>
      <w:r w:rsidRPr="001A69B5">
        <w:t xml:space="preserve"> av meldinga, jf. oppmodingsvedtak nr. 643, 2. mai 2017 i del I. Evalueringa vil inngå i kunnskapsgrunnlaget for </w:t>
      </w:r>
      <w:proofErr w:type="spellStart"/>
      <w:r w:rsidRPr="001A69B5">
        <w:t>vidare</w:t>
      </w:r>
      <w:proofErr w:type="spellEnd"/>
      <w:r w:rsidRPr="001A69B5">
        <w:t xml:space="preserve"> politikkutforming på feltet.</w:t>
      </w:r>
    </w:p>
    <w:p w14:paraId="305675D1" w14:textId="77777777" w:rsidR="000513CD" w:rsidRPr="001A69B5" w:rsidRDefault="0009509B" w:rsidP="001A69B5">
      <w:pPr>
        <w:pStyle w:val="Undertittel"/>
      </w:pPr>
      <w:r w:rsidRPr="001A69B5">
        <w:t xml:space="preserve">Mål: Dei tilsette i kunnskapssektoren har </w:t>
      </w:r>
      <w:proofErr w:type="spellStart"/>
      <w:r w:rsidRPr="001A69B5">
        <w:t>høg</w:t>
      </w:r>
      <w:proofErr w:type="spellEnd"/>
      <w:r w:rsidRPr="001A69B5">
        <w:t xml:space="preserve"> kompetanse</w:t>
      </w:r>
    </w:p>
    <w:p w14:paraId="7FF2AD83"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1BF76B96" w14:textId="77777777" w:rsidR="000513CD" w:rsidRPr="001A69B5" w:rsidRDefault="0009509B" w:rsidP="001A69B5">
      <w:r w:rsidRPr="001A69B5">
        <w:t xml:space="preserve">Det er </w:t>
      </w:r>
      <w:proofErr w:type="spellStart"/>
      <w:r w:rsidRPr="001A69B5">
        <w:t>vesentleg</w:t>
      </w:r>
      <w:proofErr w:type="spellEnd"/>
      <w:r w:rsidRPr="001A69B5">
        <w:t xml:space="preserve"> for kvaliteten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 at det blir stilt høge krav til kompetansen til undervisningspersonalet, jf. Meld. St. 9 (2016–2017) </w:t>
      </w:r>
      <w:r w:rsidRPr="001A69B5">
        <w:rPr>
          <w:rStyle w:val="kursiv"/>
        </w:rPr>
        <w:t xml:space="preserve">Fagfolk for fremtiden – Fagskoleutdanning </w:t>
      </w:r>
      <w:r w:rsidRPr="001A69B5">
        <w:t>og NOU 2014: 14</w:t>
      </w:r>
      <w:r w:rsidRPr="001A69B5">
        <w:rPr>
          <w:rStyle w:val="kursiv"/>
        </w:rPr>
        <w:t xml:space="preserve"> Fagskolen – et attraktivt utdanningsvalg</w:t>
      </w:r>
      <w:r w:rsidRPr="001A69B5">
        <w:t xml:space="preserve">. Dette gjeld </w:t>
      </w:r>
      <w:proofErr w:type="spellStart"/>
      <w:r w:rsidRPr="001A69B5">
        <w:t>ikkje</w:t>
      </w:r>
      <w:proofErr w:type="spellEnd"/>
      <w:r w:rsidRPr="001A69B5">
        <w:t xml:space="preserve"> </w:t>
      </w:r>
      <w:proofErr w:type="spellStart"/>
      <w:r w:rsidRPr="001A69B5">
        <w:t>berre</w:t>
      </w:r>
      <w:proofErr w:type="spellEnd"/>
      <w:r w:rsidRPr="001A69B5">
        <w:t xml:space="preserve"> den </w:t>
      </w:r>
      <w:proofErr w:type="spellStart"/>
      <w:r w:rsidRPr="001A69B5">
        <w:t>faglege</w:t>
      </w:r>
      <w:proofErr w:type="spellEnd"/>
      <w:r w:rsidRPr="001A69B5">
        <w:t xml:space="preserve"> kompetansen, men òg den pedagogiske kompetansen til undervisningspersonalet. Gjennom covid-19-pandemien har behovet for digital kompetanseheving for </w:t>
      </w:r>
      <w:proofErr w:type="spellStart"/>
      <w:r w:rsidRPr="001A69B5">
        <w:t>lærarar</w:t>
      </w:r>
      <w:proofErr w:type="spellEnd"/>
      <w:r w:rsidRPr="001A69B5">
        <w:t xml:space="preserve"> </w:t>
      </w:r>
      <w:proofErr w:type="spellStart"/>
      <w:r w:rsidRPr="001A69B5">
        <w:t>auka</w:t>
      </w:r>
      <w:proofErr w:type="spellEnd"/>
      <w:r w:rsidRPr="001A69B5">
        <w:t xml:space="preserve"> i takt med at stadig </w:t>
      </w:r>
      <w:proofErr w:type="spellStart"/>
      <w:r w:rsidRPr="001A69B5">
        <w:t>meir</w:t>
      </w:r>
      <w:proofErr w:type="spellEnd"/>
      <w:r w:rsidRPr="001A69B5">
        <w:t xml:space="preserve"> undervisning er digital. Kompetansekrava til </w:t>
      </w:r>
      <w:proofErr w:type="spellStart"/>
      <w:r w:rsidRPr="001A69B5">
        <w:t>fagskulelærarane</w:t>
      </w:r>
      <w:proofErr w:type="spellEnd"/>
      <w:r w:rsidRPr="001A69B5">
        <w:t xml:space="preserve"> er nedfelt i forskrifta om akkreditering av og tilsyn med </w:t>
      </w:r>
      <w:proofErr w:type="spellStart"/>
      <w:r w:rsidRPr="001A69B5">
        <w:t>høgare</w:t>
      </w:r>
      <w:proofErr w:type="spellEnd"/>
      <w:r w:rsidRPr="001A69B5">
        <w:t xml:space="preserve"> </w:t>
      </w:r>
      <w:proofErr w:type="spellStart"/>
      <w:r w:rsidRPr="001A69B5">
        <w:t>yrkesfagleg</w:t>
      </w:r>
      <w:proofErr w:type="spellEnd"/>
      <w:r w:rsidRPr="001A69B5">
        <w:t xml:space="preserve"> utdanning. Fagmiljø som tilbyr fleksible og nett- og samlingsbaserte </w:t>
      </w:r>
      <w:proofErr w:type="spellStart"/>
      <w:r w:rsidRPr="001A69B5">
        <w:t>utdanningstilbod</w:t>
      </w:r>
      <w:proofErr w:type="spellEnd"/>
      <w:r w:rsidRPr="001A69B5">
        <w:t>, skal ha relevant pedagogisk kompetanse.</w:t>
      </w:r>
    </w:p>
    <w:p w14:paraId="7DE709AB" w14:textId="77777777" w:rsidR="000513CD" w:rsidRPr="001A69B5" w:rsidRDefault="0009509B" w:rsidP="001A69B5">
      <w:r w:rsidRPr="001A69B5">
        <w:t xml:space="preserve">Ei kartlegging gjennomført i 2021 av analyseselskapet Ideas2evidence viser at </w:t>
      </w:r>
      <w:proofErr w:type="spellStart"/>
      <w:r w:rsidRPr="001A69B5">
        <w:t>berre</w:t>
      </w:r>
      <w:proofErr w:type="spellEnd"/>
      <w:r w:rsidRPr="001A69B5">
        <w:t xml:space="preserve"> halvparten av </w:t>
      </w:r>
      <w:proofErr w:type="spellStart"/>
      <w:r w:rsidRPr="001A69B5">
        <w:t>dei</w:t>
      </w:r>
      <w:proofErr w:type="spellEnd"/>
      <w:r w:rsidRPr="001A69B5">
        <w:t xml:space="preserve"> som underviser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omtaler eigen nettpedagogisk kompetanse som god, jf. rapporten </w:t>
      </w:r>
      <w:r w:rsidRPr="001A69B5">
        <w:rPr>
          <w:rStyle w:val="kursiv"/>
        </w:rPr>
        <w:t xml:space="preserve">Kvalitet på nett – Kartlegging av </w:t>
      </w:r>
      <w:proofErr w:type="spellStart"/>
      <w:r w:rsidRPr="001A69B5">
        <w:rPr>
          <w:rStyle w:val="kursiv"/>
        </w:rPr>
        <w:t>føresetnader</w:t>
      </w:r>
      <w:proofErr w:type="spellEnd"/>
      <w:r w:rsidRPr="001A69B5">
        <w:rPr>
          <w:rStyle w:val="kursiv"/>
        </w:rPr>
        <w:t xml:space="preserve"> for gode nett- og samlingsbaserte utdanninger i HYU (6:2021)</w:t>
      </w:r>
      <w:r w:rsidRPr="001A69B5">
        <w:t xml:space="preserve">. </w:t>
      </w:r>
      <w:proofErr w:type="spellStart"/>
      <w:r w:rsidRPr="001A69B5">
        <w:t>Vidare</w:t>
      </w:r>
      <w:proofErr w:type="spellEnd"/>
      <w:r w:rsidRPr="001A69B5">
        <w:t xml:space="preserve"> har </w:t>
      </w:r>
      <w:proofErr w:type="spellStart"/>
      <w:r w:rsidRPr="001A69B5">
        <w:t>berre</w:t>
      </w:r>
      <w:proofErr w:type="spellEnd"/>
      <w:r w:rsidRPr="001A69B5">
        <w:t xml:space="preserve"> </w:t>
      </w:r>
      <w:proofErr w:type="spellStart"/>
      <w:r w:rsidRPr="001A69B5">
        <w:t>ein</w:t>
      </w:r>
      <w:proofErr w:type="spellEnd"/>
      <w:r w:rsidRPr="001A69B5">
        <w:t xml:space="preserve"> firedel av </w:t>
      </w:r>
      <w:proofErr w:type="spellStart"/>
      <w:r w:rsidRPr="001A69B5">
        <w:t>dei</w:t>
      </w:r>
      <w:proofErr w:type="spellEnd"/>
      <w:r w:rsidRPr="001A69B5">
        <w:t xml:space="preserve"> som underviser på nett, formell nettpedagogisk kompetanse.</w:t>
      </w:r>
    </w:p>
    <w:p w14:paraId="236ADD75"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5BEA08D" w14:textId="77777777" w:rsidR="000513CD" w:rsidRPr="001A69B5" w:rsidRDefault="0009509B" w:rsidP="001A69B5">
      <w:pPr>
        <w:pStyle w:val="avsnitt-undertittel"/>
      </w:pPr>
      <w:r w:rsidRPr="001A69B5">
        <w:t xml:space="preserve">Tiltak for å betre kompetansen til </w:t>
      </w:r>
      <w:proofErr w:type="spellStart"/>
      <w:r w:rsidRPr="001A69B5">
        <w:t>fagskulelærarane</w:t>
      </w:r>
      <w:proofErr w:type="spellEnd"/>
    </w:p>
    <w:p w14:paraId="0D223344" w14:textId="77777777" w:rsidR="000513CD" w:rsidRPr="001A69B5" w:rsidRDefault="0009509B" w:rsidP="001A69B5">
      <w:proofErr w:type="spellStart"/>
      <w:r w:rsidRPr="001A69B5">
        <w:t>Høgare</w:t>
      </w:r>
      <w:proofErr w:type="spellEnd"/>
      <w:r w:rsidRPr="001A69B5">
        <w:t xml:space="preserve"> </w:t>
      </w:r>
      <w:proofErr w:type="spellStart"/>
      <w:r w:rsidRPr="001A69B5">
        <w:t>yrkesfagleg</w:t>
      </w:r>
      <w:proofErr w:type="spellEnd"/>
      <w:r w:rsidRPr="001A69B5">
        <w:t xml:space="preserve"> utdanning blir i stadig større grad gitt som nett- og samlingsbaserte </w:t>
      </w:r>
      <w:proofErr w:type="spellStart"/>
      <w:r w:rsidRPr="001A69B5">
        <w:t>utdanningstilbod</w:t>
      </w:r>
      <w:proofErr w:type="spellEnd"/>
      <w:r w:rsidRPr="001A69B5">
        <w:t xml:space="preserve">. 82 pst. av </w:t>
      </w:r>
      <w:proofErr w:type="spellStart"/>
      <w:r w:rsidRPr="001A69B5">
        <w:t>fagskulelærarane</w:t>
      </w:r>
      <w:proofErr w:type="spellEnd"/>
      <w:r w:rsidRPr="001A69B5">
        <w:t xml:space="preserve"> som underviser på nett, </w:t>
      </w:r>
      <w:proofErr w:type="spellStart"/>
      <w:r w:rsidRPr="001A69B5">
        <w:t>seier</w:t>
      </w:r>
      <w:proofErr w:type="spellEnd"/>
      <w:r w:rsidRPr="001A69B5">
        <w:t xml:space="preserve"> at </w:t>
      </w:r>
      <w:proofErr w:type="spellStart"/>
      <w:r w:rsidRPr="001A69B5">
        <w:t>dei</w:t>
      </w:r>
      <w:proofErr w:type="spellEnd"/>
      <w:r w:rsidRPr="001A69B5">
        <w:t xml:space="preserve"> ønsker å </w:t>
      </w:r>
      <w:proofErr w:type="spellStart"/>
      <w:r w:rsidRPr="001A69B5">
        <w:t>auke</w:t>
      </w:r>
      <w:proofErr w:type="spellEnd"/>
      <w:r w:rsidRPr="001A69B5">
        <w:t xml:space="preserve"> kompetansen i nettpedagogikk (Ideas2evidence 6:2021). Som det går fram av strategien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vil regjeringa stimulere til kvalitetsutvikling av nett- og samlingsbaserte </w:t>
      </w:r>
      <w:proofErr w:type="spellStart"/>
      <w:r w:rsidRPr="001A69B5">
        <w:t>tilbod</w:t>
      </w:r>
      <w:proofErr w:type="spellEnd"/>
      <w:r w:rsidRPr="001A69B5">
        <w:t xml:space="preserve"> gjennom kompetanseheving </w:t>
      </w:r>
      <w:proofErr w:type="spellStart"/>
      <w:r w:rsidRPr="001A69B5">
        <w:t>innanfor</w:t>
      </w:r>
      <w:proofErr w:type="spellEnd"/>
      <w:r w:rsidRPr="001A69B5">
        <w:t xml:space="preserve"> nettpedagogikk.</w:t>
      </w:r>
    </w:p>
    <w:p w14:paraId="74157CB6" w14:textId="77777777" w:rsidR="000513CD" w:rsidRPr="001A69B5" w:rsidRDefault="0009509B" w:rsidP="001A69B5">
      <w:proofErr w:type="spellStart"/>
      <w:r w:rsidRPr="001A69B5">
        <w:t>Frå</w:t>
      </w:r>
      <w:proofErr w:type="spellEnd"/>
      <w:r w:rsidRPr="001A69B5">
        <w:t xml:space="preserve"> og med 2017 har Stortinget løyvd </w:t>
      </w:r>
      <w:proofErr w:type="spellStart"/>
      <w:r w:rsidRPr="001A69B5">
        <w:t>midlar</w:t>
      </w:r>
      <w:proofErr w:type="spellEnd"/>
      <w:r w:rsidRPr="001A69B5">
        <w:t xml:space="preserve"> til prosjekt som skal utvikle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midlane</w:t>
      </w:r>
      <w:proofErr w:type="spellEnd"/>
      <w:r w:rsidRPr="001A69B5">
        <w:t xml:space="preserve"> har mellom anna finansiert kompetansetiltak ved </w:t>
      </w:r>
      <w:proofErr w:type="spellStart"/>
      <w:r w:rsidRPr="001A69B5">
        <w:t>fagskular</w:t>
      </w:r>
      <w:proofErr w:type="spellEnd"/>
      <w:r w:rsidRPr="001A69B5">
        <w:t xml:space="preserve">. I 2021 har ni prosjekt fått </w:t>
      </w:r>
      <w:proofErr w:type="spellStart"/>
      <w:r w:rsidRPr="001A69B5">
        <w:t>midlar</w:t>
      </w:r>
      <w:proofErr w:type="spellEnd"/>
      <w:r w:rsidRPr="001A69B5">
        <w:t xml:space="preserve"> for å bidra til digital kompetanseheving for </w:t>
      </w:r>
      <w:proofErr w:type="gramStart"/>
      <w:r w:rsidRPr="001A69B5">
        <w:t>tilsette</w:t>
      </w:r>
      <w:proofErr w:type="gramEnd"/>
      <w:r w:rsidRPr="001A69B5">
        <w:t xml:space="preserve">. Departementet foreslår å </w:t>
      </w:r>
      <w:proofErr w:type="spellStart"/>
      <w:r w:rsidRPr="001A69B5">
        <w:t>vidareføre</w:t>
      </w:r>
      <w:proofErr w:type="spellEnd"/>
      <w:r w:rsidRPr="001A69B5">
        <w:t xml:space="preserve"> digital kompetanseheving for </w:t>
      </w:r>
      <w:proofErr w:type="gramStart"/>
      <w:r w:rsidRPr="001A69B5">
        <w:t>tilsette</w:t>
      </w:r>
      <w:proofErr w:type="gramEnd"/>
      <w:r w:rsidRPr="001A69B5">
        <w:t xml:space="preserve"> som ei av </w:t>
      </w:r>
      <w:proofErr w:type="spellStart"/>
      <w:r w:rsidRPr="001A69B5">
        <w:t>prioriteringane</w:t>
      </w:r>
      <w:proofErr w:type="spellEnd"/>
      <w:r w:rsidRPr="001A69B5">
        <w:t xml:space="preserve"> for tildeling av </w:t>
      </w:r>
      <w:proofErr w:type="spellStart"/>
      <w:r w:rsidRPr="001A69B5">
        <w:t>utviklingsmidlar</w:t>
      </w:r>
      <w:proofErr w:type="spellEnd"/>
      <w:r w:rsidRPr="001A69B5">
        <w:t xml:space="preserve"> i 2022.</w:t>
      </w:r>
    </w:p>
    <w:p w14:paraId="775E371E" w14:textId="77777777" w:rsidR="000513CD" w:rsidRPr="001A69B5" w:rsidRDefault="0009509B" w:rsidP="001A69B5">
      <w:pPr>
        <w:pStyle w:val="b-budkaptit"/>
      </w:pPr>
      <w:r w:rsidRPr="001A69B5">
        <w:t xml:space="preserve">Kap. 240 </w:t>
      </w:r>
      <w:proofErr w:type="spellStart"/>
      <w:r w:rsidRPr="001A69B5">
        <w:t>Fagskular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70661C3" w14:textId="77777777" w:rsidTr="003405E6">
        <w:trPr>
          <w:trHeight w:val="640"/>
          <w:hidden/>
        </w:trPr>
        <w:tc>
          <w:tcPr>
            <w:tcW w:w="840" w:type="dxa"/>
          </w:tcPr>
          <w:p w14:paraId="74757467" w14:textId="77777777" w:rsidR="000513CD" w:rsidRPr="001A69B5" w:rsidRDefault="0009509B" w:rsidP="001A69B5">
            <w:pPr>
              <w:pStyle w:val="Tabellnavn"/>
            </w:pPr>
            <w:r w:rsidRPr="001A69B5">
              <w:t>KPAL</w:t>
            </w:r>
          </w:p>
        </w:tc>
        <w:tc>
          <w:tcPr>
            <w:tcW w:w="4800" w:type="dxa"/>
          </w:tcPr>
          <w:p w14:paraId="58FF9305" w14:textId="77777777" w:rsidR="000513CD" w:rsidRPr="001A69B5" w:rsidRDefault="000513CD" w:rsidP="001A69B5">
            <w:pPr>
              <w:pStyle w:val="Tabellnavn"/>
            </w:pPr>
          </w:p>
        </w:tc>
        <w:tc>
          <w:tcPr>
            <w:tcW w:w="1300" w:type="dxa"/>
          </w:tcPr>
          <w:p w14:paraId="5FB80D8B" w14:textId="77777777" w:rsidR="000513CD" w:rsidRPr="001A69B5" w:rsidRDefault="000513CD" w:rsidP="001A69B5">
            <w:pPr>
              <w:pStyle w:val="Tabellnavn"/>
            </w:pPr>
          </w:p>
        </w:tc>
        <w:tc>
          <w:tcPr>
            <w:tcW w:w="1300" w:type="dxa"/>
          </w:tcPr>
          <w:p w14:paraId="32EC6876" w14:textId="77777777" w:rsidR="000513CD" w:rsidRPr="001A69B5" w:rsidRDefault="000513CD" w:rsidP="001A69B5">
            <w:pPr>
              <w:pStyle w:val="Tabellnavn"/>
            </w:pPr>
          </w:p>
        </w:tc>
        <w:tc>
          <w:tcPr>
            <w:tcW w:w="1300" w:type="dxa"/>
          </w:tcPr>
          <w:p w14:paraId="32703DFA" w14:textId="77777777" w:rsidR="000513CD" w:rsidRPr="001A69B5" w:rsidRDefault="0009509B" w:rsidP="001A69B5">
            <w:r w:rsidRPr="001A69B5">
              <w:t>(i 1 000 kr)</w:t>
            </w:r>
          </w:p>
        </w:tc>
      </w:tr>
      <w:tr w:rsidR="000513CD" w:rsidRPr="001A69B5" w14:paraId="36DE28A0" w14:textId="77777777" w:rsidTr="003405E6">
        <w:trPr>
          <w:trHeight w:val="600"/>
        </w:trPr>
        <w:tc>
          <w:tcPr>
            <w:tcW w:w="840" w:type="dxa"/>
          </w:tcPr>
          <w:p w14:paraId="6AE12352" w14:textId="77777777" w:rsidR="000513CD" w:rsidRPr="001A69B5" w:rsidRDefault="0009509B" w:rsidP="001A69B5">
            <w:r w:rsidRPr="001A69B5">
              <w:t>Post</w:t>
            </w:r>
          </w:p>
        </w:tc>
        <w:tc>
          <w:tcPr>
            <w:tcW w:w="4800" w:type="dxa"/>
          </w:tcPr>
          <w:p w14:paraId="5A14E471" w14:textId="77777777" w:rsidR="000513CD" w:rsidRPr="001A69B5" w:rsidRDefault="0009509B" w:rsidP="001A69B5">
            <w:proofErr w:type="spellStart"/>
            <w:r w:rsidRPr="001A69B5">
              <w:t>Nemning</w:t>
            </w:r>
            <w:proofErr w:type="spellEnd"/>
          </w:p>
        </w:tc>
        <w:tc>
          <w:tcPr>
            <w:tcW w:w="1300" w:type="dxa"/>
          </w:tcPr>
          <w:p w14:paraId="6E8CB35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6CA01B4" w14:textId="77777777" w:rsidR="000513CD" w:rsidRPr="001A69B5" w:rsidRDefault="0009509B" w:rsidP="001A69B5">
            <w:r w:rsidRPr="001A69B5">
              <w:t xml:space="preserve">Saldert </w:t>
            </w:r>
            <w:r w:rsidRPr="001A69B5">
              <w:br/>
              <w:t>budsjett 2021</w:t>
            </w:r>
          </w:p>
        </w:tc>
        <w:tc>
          <w:tcPr>
            <w:tcW w:w="1300" w:type="dxa"/>
          </w:tcPr>
          <w:p w14:paraId="2EB0273D" w14:textId="77777777" w:rsidR="000513CD" w:rsidRPr="001A69B5" w:rsidRDefault="0009509B" w:rsidP="001A69B5">
            <w:r w:rsidRPr="001A69B5">
              <w:t xml:space="preserve">Forslag </w:t>
            </w:r>
            <w:r w:rsidRPr="001A69B5">
              <w:br/>
              <w:t>2022</w:t>
            </w:r>
          </w:p>
        </w:tc>
      </w:tr>
      <w:tr w:rsidR="000513CD" w:rsidRPr="001A69B5" w14:paraId="6E6D4879" w14:textId="77777777" w:rsidTr="003405E6">
        <w:trPr>
          <w:trHeight w:val="380"/>
        </w:trPr>
        <w:tc>
          <w:tcPr>
            <w:tcW w:w="840" w:type="dxa"/>
          </w:tcPr>
          <w:p w14:paraId="03C95753" w14:textId="77777777" w:rsidR="000513CD" w:rsidRPr="001A69B5" w:rsidRDefault="0009509B" w:rsidP="001A69B5">
            <w:r w:rsidRPr="001A69B5">
              <w:t>60</w:t>
            </w:r>
          </w:p>
        </w:tc>
        <w:tc>
          <w:tcPr>
            <w:tcW w:w="4800" w:type="dxa"/>
          </w:tcPr>
          <w:p w14:paraId="5E27AC6B" w14:textId="77777777" w:rsidR="000513CD" w:rsidRPr="001A69B5" w:rsidRDefault="0009509B" w:rsidP="001A69B5">
            <w:proofErr w:type="spellStart"/>
            <w:r w:rsidRPr="001A69B5">
              <w:t>Driftstilskot</w:t>
            </w:r>
            <w:proofErr w:type="spellEnd"/>
            <w:r w:rsidRPr="001A69B5">
              <w:t xml:space="preserve"> til </w:t>
            </w:r>
            <w:proofErr w:type="spellStart"/>
            <w:r w:rsidRPr="001A69B5">
              <w:t>fagskular</w:t>
            </w:r>
            <w:proofErr w:type="spellEnd"/>
          </w:p>
        </w:tc>
        <w:tc>
          <w:tcPr>
            <w:tcW w:w="1300" w:type="dxa"/>
          </w:tcPr>
          <w:p w14:paraId="330E7796" w14:textId="77777777" w:rsidR="000513CD" w:rsidRPr="001A69B5" w:rsidRDefault="0009509B" w:rsidP="001A69B5">
            <w:r w:rsidRPr="001A69B5">
              <w:t>834 707</w:t>
            </w:r>
          </w:p>
        </w:tc>
        <w:tc>
          <w:tcPr>
            <w:tcW w:w="1300" w:type="dxa"/>
          </w:tcPr>
          <w:p w14:paraId="4D0E92DA" w14:textId="77777777" w:rsidR="000513CD" w:rsidRPr="001A69B5" w:rsidRDefault="0009509B" w:rsidP="001A69B5">
            <w:r w:rsidRPr="001A69B5">
              <w:t>1 025 451</w:t>
            </w:r>
          </w:p>
        </w:tc>
        <w:tc>
          <w:tcPr>
            <w:tcW w:w="1300" w:type="dxa"/>
          </w:tcPr>
          <w:p w14:paraId="43249B79" w14:textId="77777777" w:rsidR="000513CD" w:rsidRPr="001A69B5" w:rsidRDefault="0009509B" w:rsidP="001A69B5">
            <w:r w:rsidRPr="001A69B5">
              <w:t>1 130 826</w:t>
            </w:r>
          </w:p>
        </w:tc>
      </w:tr>
      <w:tr w:rsidR="000513CD" w:rsidRPr="001A69B5" w14:paraId="4FAAF8F3" w14:textId="77777777" w:rsidTr="003405E6">
        <w:trPr>
          <w:trHeight w:val="380"/>
        </w:trPr>
        <w:tc>
          <w:tcPr>
            <w:tcW w:w="840" w:type="dxa"/>
          </w:tcPr>
          <w:p w14:paraId="718229CA" w14:textId="77777777" w:rsidR="000513CD" w:rsidRPr="001A69B5" w:rsidRDefault="0009509B" w:rsidP="001A69B5">
            <w:r w:rsidRPr="001A69B5">
              <w:t>61</w:t>
            </w:r>
          </w:p>
        </w:tc>
        <w:tc>
          <w:tcPr>
            <w:tcW w:w="4800" w:type="dxa"/>
          </w:tcPr>
          <w:p w14:paraId="298A1083" w14:textId="77777777" w:rsidR="000513CD" w:rsidRPr="001A69B5" w:rsidRDefault="0009509B" w:rsidP="001A69B5">
            <w:proofErr w:type="spellStart"/>
            <w:r w:rsidRPr="001A69B5">
              <w:t>Utviklingsmidlar</w:t>
            </w:r>
            <w:proofErr w:type="spellEnd"/>
            <w:r w:rsidRPr="001A69B5">
              <w:t xml:space="preserve"> til </w:t>
            </w:r>
            <w:proofErr w:type="spellStart"/>
            <w:r w:rsidRPr="001A69B5">
              <w:t>fagskular</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30A83B3F" w14:textId="77777777" w:rsidR="000513CD" w:rsidRPr="001A69B5" w:rsidRDefault="0009509B" w:rsidP="001A69B5">
            <w:r w:rsidRPr="001A69B5">
              <w:t>53 204</w:t>
            </w:r>
          </w:p>
        </w:tc>
        <w:tc>
          <w:tcPr>
            <w:tcW w:w="1300" w:type="dxa"/>
          </w:tcPr>
          <w:p w14:paraId="40F5A891" w14:textId="77777777" w:rsidR="000513CD" w:rsidRPr="001A69B5" w:rsidRDefault="0009509B" w:rsidP="001A69B5">
            <w:r w:rsidRPr="001A69B5">
              <w:t>44 543</w:t>
            </w:r>
          </w:p>
        </w:tc>
        <w:tc>
          <w:tcPr>
            <w:tcW w:w="1300" w:type="dxa"/>
          </w:tcPr>
          <w:p w14:paraId="2B50A3DC" w14:textId="77777777" w:rsidR="000513CD" w:rsidRPr="001A69B5" w:rsidRDefault="0009509B" w:rsidP="001A69B5">
            <w:r w:rsidRPr="001A69B5">
              <w:t>50 701</w:t>
            </w:r>
          </w:p>
        </w:tc>
      </w:tr>
      <w:tr w:rsidR="000513CD" w:rsidRPr="001A69B5" w14:paraId="7072931A" w14:textId="77777777" w:rsidTr="003405E6">
        <w:trPr>
          <w:trHeight w:val="380"/>
        </w:trPr>
        <w:tc>
          <w:tcPr>
            <w:tcW w:w="840" w:type="dxa"/>
          </w:tcPr>
          <w:p w14:paraId="6D1D6DCC" w14:textId="77777777" w:rsidR="000513CD" w:rsidRPr="001A69B5" w:rsidRDefault="000513CD" w:rsidP="001A69B5"/>
        </w:tc>
        <w:tc>
          <w:tcPr>
            <w:tcW w:w="4800" w:type="dxa"/>
          </w:tcPr>
          <w:p w14:paraId="1D0A1E0D" w14:textId="77777777" w:rsidR="000513CD" w:rsidRPr="001A69B5" w:rsidRDefault="0009509B" w:rsidP="001A69B5">
            <w:r w:rsidRPr="001A69B5">
              <w:t>Sum kap. 240</w:t>
            </w:r>
          </w:p>
        </w:tc>
        <w:tc>
          <w:tcPr>
            <w:tcW w:w="1300" w:type="dxa"/>
          </w:tcPr>
          <w:p w14:paraId="282FA4C7" w14:textId="77777777" w:rsidR="000513CD" w:rsidRPr="001A69B5" w:rsidRDefault="0009509B" w:rsidP="001A69B5">
            <w:r w:rsidRPr="001A69B5">
              <w:t>887 911</w:t>
            </w:r>
          </w:p>
        </w:tc>
        <w:tc>
          <w:tcPr>
            <w:tcW w:w="1300" w:type="dxa"/>
          </w:tcPr>
          <w:p w14:paraId="46D127C8" w14:textId="77777777" w:rsidR="000513CD" w:rsidRPr="001A69B5" w:rsidRDefault="0009509B" w:rsidP="001A69B5">
            <w:r w:rsidRPr="001A69B5">
              <w:t>1 069 994</w:t>
            </w:r>
          </w:p>
        </w:tc>
        <w:tc>
          <w:tcPr>
            <w:tcW w:w="1300" w:type="dxa"/>
          </w:tcPr>
          <w:p w14:paraId="60EFF40D" w14:textId="77777777" w:rsidR="000513CD" w:rsidRPr="001A69B5" w:rsidRDefault="0009509B" w:rsidP="001A69B5">
            <w:r w:rsidRPr="001A69B5">
              <w:t>1 181 527</w:t>
            </w:r>
          </w:p>
        </w:tc>
      </w:tr>
    </w:tbl>
    <w:p w14:paraId="7D05ED9B" w14:textId="77777777" w:rsidR="000513CD" w:rsidRPr="001A69B5" w:rsidRDefault="0009509B" w:rsidP="001A69B5">
      <w:pPr>
        <w:pStyle w:val="b-post"/>
      </w:pPr>
      <w:r w:rsidRPr="001A69B5">
        <w:t xml:space="preserve">Post 60 </w:t>
      </w:r>
      <w:proofErr w:type="spellStart"/>
      <w:r w:rsidRPr="001A69B5">
        <w:t>Driftstilskot</w:t>
      </w:r>
      <w:proofErr w:type="spellEnd"/>
      <w:r w:rsidRPr="001A69B5">
        <w:t xml:space="preserve"> til </w:t>
      </w:r>
      <w:proofErr w:type="spellStart"/>
      <w:r w:rsidRPr="001A69B5">
        <w:t>fagskular</w:t>
      </w:r>
      <w:proofErr w:type="spellEnd"/>
    </w:p>
    <w:p w14:paraId="67793BD5"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w:t>
      </w:r>
      <w:proofErr w:type="spellStart"/>
      <w:r w:rsidRPr="001A69B5">
        <w:t>forvaltar</w:t>
      </w:r>
      <w:proofErr w:type="spellEnd"/>
      <w:r w:rsidRPr="001A69B5">
        <w:t xml:space="preserve"> ordninga for </w:t>
      </w:r>
      <w:proofErr w:type="spellStart"/>
      <w:r w:rsidRPr="001A69B5">
        <w:t>driftstilskot</w:t>
      </w:r>
      <w:proofErr w:type="spellEnd"/>
      <w:r w:rsidRPr="001A69B5">
        <w:t xml:space="preserve"> til </w:t>
      </w:r>
      <w:proofErr w:type="spellStart"/>
      <w:r w:rsidRPr="001A69B5">
        <w:t>fagskular</w:t>
      </w:r>
      <w:proofErr w:type="spellEnd"/>
      <w:r w:rsidRPr="001A69B5">
        <w:t>. HK-</w:t>
      </w:r>
      <w:proofErr w:type="spellStart"/>
      <w:r w:rsidRPr="001A69B5">
        <w:t>dir</w:t>
      </w:r>
      <w:proofErr w:type="spellEnd"/>
      <w:r w:rsidRPr="001A69B5">
        <w:t xml:space="preserve"> fordeler løyvinga til </w:t>
      </w:r>
      <w:proofErr w:type="spellStart"/>
      <w:r w:rsidRPr="001A69B5">
        <w:t>fylkeskommunane</w:t>
      </w:r>
      <w:proofErr w:type="spellEnd"/>
      <w:r w:rsidRPr="001A69B5">
        <w:t xml:space="preserve">, som tildeler </w:t>
      </w:r>
      <w:proofErr w:type="spellStart"/>
      <w:r w:rsidRPr="001A69B5">
        <w:t>tilskot</w:t>
      </w:r>
      <w:proofErr w:type="spellEnd"/>
      <w:r w:rsidRPr="001A69B5">
        <w:t xml:space="preserve"> til fylkeskommunale og private </w:t>
      </w:r>
      <w:proofErr w:type="spellStart"/>
      <w:r w:rsidRPr="001A69B5">
        <w:t>fagskular</w:t>
      </w:r>
      <w:proofErr w:type="spellEnd"/>
      <w:r w:rsidRPr="001A69B5">
        <w:t xml:space="preserve"> i eige fylke. </w:t>
      </w:r>
      <w:proofErr w:type="spellStart"/>
      <w:r w:rsidRPr="001A69B5">
        <w:t>Driftstilskotet</w:t>
      </w:r>
      <w:proofErr w:type="spellEnd"/>
      <w:r w:rsidRPr="001A69B5">
        <w:t xml:space="preserve"> til </w:t>
      </w:r>
      <w:proofErr w:type="spellStart"/>
      <w:r w:rsidRPr="001A69B5">
        <w:t>fagskular</w:t>
      </w:r>
      <w:proofErr w:type="spellEnd"/>
      <w:r w:rsidRPr="001A69B5">
        <w:t xml:space="preserve"> blir justert </w:t>
      </w:r>
      <w:proofErr w:type="spellStart"/>
      <w:r w:rsidRPr="001A69B5">
        <w:t>årleg</w:t>
      </w:r>
      <w:proofErr w:type="spellEnd"/>
      <w:r w:rsidRPr="001A69B5">
        <w:t xml:space="preserve"> ut </w:t>
      </w:r>
      <w:proofErr w:type="spellStart"/>
      <w:r w:rsidRPr="001A69B5">
        <w:t>frå</w:t>
      </w:r>
      <w:proofErr w:type="spellEnd"/>
      <w:r w:rsidRPr="001A69B5">
        <w:t xml:space="preserve"> oppnådde studiepoeng ved </w:t>
      </w:r>
      <w:proofErr w:type="spellStart"/>
      <w:r w:rsidRPr="001A69B5">
        <w:t>fagskulane</w:t>
      </w:r>
      <w:proofErr w:type="spellEnd"/>
      <w:r w:rsidRPr="001A69B5">
        <w:t xml:space="preserve">. </w:t>
      </w:r>
      <w:proofErr w:type="spellStart"/>
      <w:r w:rsidRPr="001A69B5">
        <w:t>Tilskotsordninga</w:t>
      </w:r>
      <w:proofErr w:type="spellEnd"/>
      <w:r w:rsidRPr="001A69B5">
        <w:t xml:space="preserve"> inkluderer </w:t>
      </w:r>
      <w:proofErr w:type="spellStart"/>
      <w:r w:rsidRPr="001A69B5">
        <w:t>tilskot</w:t>
      </w:r>
      <w:proofErr w:type="spellEnd"/>
      <w:r w:rsidRPr="001A69B5">
        <w:t xml:space="preserve"> til </w:t>
      </w:r>
      <w:proofErr w:type="spellStart"/>
      <w:r w:rsidRPr="001A69B5">
        <w:t>nokre</w:t>
      </w:r>
      <w:proofErr w:type="spellEnd"/>
      <w:r w:rsidRPr="001A69B5">
        <w:t xml:space="preserve"> </w:t>
      </w:r>
      <w:proofErr w:type="spellStart"/>
      <w:r w:rsidRPr="001A69B5">
        <w:t>fagskular</w:t>
      </w:r>
      <w:proofErr w:type="spellEnd"/>
      <w:r w:rsidRPr="001A69B5">
        <w:t xml:space="preserve"> som er i ei særstilling, mellom anna fordi </w:t>
      </w:r>
      <w:proofErr w:type="spellStart"/>
      <w:r w:rsidRPr="001A69B5">
        <w:t>dei</w:t>
      </w:r>
      <w:proofErr w:type="spellEnd"/>
      <w:r w:rsidRPr="001A69B5">
        <w:t xml:space="preserve"> fleste er små, har </w:t>
      </w:r>
      <w:proofErr w:type="spellStart"/>
      <w:r w:rsidRPr="001A69B5">
        <w:t>eit</w:t>
      </w:r>
      <w:proofErr w:type="spellEnd"/>
      <w:r w:rsidRPr="001A69B5">
        <w:t xml:space="preserve"> nasjonalt nedslagsfelt og </w:t>
      </w:r>
      <w:proofErr w:type="spellStart"/>
      <w:r w:rsidRPr="001A69B5">
        <w:t>hovudsakleg</w:t>
      </w:r>
      <w:proofErr w:type="spellEnd"/>
      <w:r w:rsidRPr="001A69B5">
        <w:t xml:space="preserve"> er </w:t>
      </w:r>
      <w:proofErr w:type="spellStart"/>
      <w:r w:rsidRPr="001A69B5">
        <w:t>godkjende</w:t>
      </w:r>
      <w:proofErr w:type="spellEnd"/>
      <w:r w:rsidRPr="001A69B5">
        <w:t xml:space="preserve"> etter </w:t>
      </w:r>
      <w:proofErr w:type="spellStart"/>
      <w:r w:rsidRPr="001A69B5">
        <w:t>tidlegare</w:t>
      </w:r>
      <w:proofErr w:type="spellEnd"/>
      <w:r w:rsidRPr="001A69B5">
        <w:t xml:space="preserve"> </w:t>
      </w:r>
      <w:proofErr w:type="spellStart"/>
      <w:r w:rsidRPr="001A69B5">
        <w:t>privatskulelov</w:t>
      </w:r>
      <w:proofErr w:type="spellEnd"/>
      <w:r w:rsidRPr="001A69B5">
        <w:t xml:space="preserve"> kap. 6A. </w:t>
      </w:r>
      <w:proofErr w:type="spellStart"/>
      <w:r w:rsidRPr="001A69B5">
        <w:t>Frå</w:t>
      </w:r>
      <w:proofErr w:type="spellEnd"/>
      <w:r w:rsidRPr="001A69B5">
        <w:t xml:space="preserve"> og med 2021 inkluderer ordninga òg </w:t>
      </w:r>
      <w:proofErr w:type="spellStart"/>
      <w:r w:rsidRPr="001A69B5">
        <w:t>midlar</w:t>
      </w:r>
      <w:proofErr w:type="spellEnd"/>
      <w:r w:rsidRPr="001A69B5">
        <w:t xml:space="preserve"> til om lag 500 </w:t>
      </w:r>
      <w:proofErr w:type="spellStart"/>
      <w:r w:rsidRPr="001A69B5">
        <w:t>studieplassar</w:t>
      </w:r>
      <w:proofErr w:type="spellEnd"/>
      <w:r w:rsidRPr="001A69B5">
        <w:t xml:space="preserve"> til </w:t>
      </w:r>
      <w:proofErr w:type="spellStart"/>
      <w:r w:rsidRPr="001A69B5">
        <w:t>utdanningstilbod</w:t>
      </w:r>
      <w:proofErr w:type="spellEnd"/>
      <w:r w:rsidRPr="001A69B5">
        <w:t xml:space="preserve"> for industri og bygg </w:t>
      </w:r>
      <w:proofErr w:type="spellStart"/>
      <w:r w:rsidRPr="001A69B5">
        <w:t>innanfor</w:t>
      </w:r>
      <w:proofErr w:type="spellEnd"/>
      <w:r w:rsidRPr="001A69B5">
        <w:t xml:space="preserve"> ordninga Industrifagskolen. Dette er </w:t>
      </w:r>
      <w:proofErr w:type="spellStart"/>
      <w:r w:rsidRPr="001A69B5">
        <w:t>fagskuletilbod</w:t>
      </w:r>
      <w:proofErr w:type="spellEnd"/>
      <w:r w:rsidRPr="001A69B5">
        <w:t xml:space="preserve"> som er utvikla gjennom bransjeprogrammet for industri- og byggenæringa, eller som fell </w:t>
      </w:r>
      <w:proofErr w:type="spellStart"/>
      <w:r w:rsidRPr="001A69B5">
        <w:t>innanfor</w:t>
      </w:r>
      <w:proofErr w:type="spellEnd"/>
      <w:r w:rsidRPr="001A69B5">
        <w:t xml:space="preserve"> det som </w:t>
      </w:r>
      <w:proofErr w:type="spellStart"/>
      <w:r w:rsidRPr="001A69B5">
        <w:t>partane</w:t>
      </w:r>
      <w:proofErr w:type="spellEnd"/>
      <w:r w:rsidRPr="001A69B5">
        <w:t xml:space="preserve"> </w:t>
      </w:r>
      <w:proofErr w:type="spellStart"/>
      <w:r w:rsidRPr="001A69B5">
        <w:t>kallar</w:t>
      </w:r>
      <w:proofErr w:type="spellEnd"/>
      <w:r w:rsidRPr="001A69B5">
        <w:t xml:space="preserve"> Industrifagskolen.</w:t>
      </w:r>
    </w:p>
    <w:p w14:paraId="30F94334" w14:textId="77777777" w:rsidR="000513CD" w:rsidRPr="001A69B5" w:rsidRDefault="0009509B" w:rsidP="001A69B5">
      <w:r w:rsidRPr="001A69B5">
        <w:t xml:space="preserve">Som del av evalueringa av tiltaka i fagskulemeldinga blir finansieringssystemet for </w:t>
      </w:r>
      <w:proofErr w:type="spellStart"/>
      <w:r w:rsidRPr="001A69B5">
        <w:t>fagskulane</w:t>
      </w:r>
      <w:proofErr w:type="spellEnd"/>
      <w:r w:rsidRPr="001A69B5">
        <w:t xml:space="preserve"> gjennomgått i 2021, jf. oppmodingsvedtak nr. 643, 2. mai 2017 i del I. </w:t>
      </w:r>
      <w:proofErr w:type="spellStart"/>
      <w:r w:rsidRPr="001A69B5">
        <w:t>Tilskotsordninga</w:t>
      </w:r>
      <w:proofErr w:type="spellEnd"/>
      <w:r w:rsidRPr="001A69B5">
        <w:t xml:space="preserve"> for </w:t>
      </w:r>
      <w:proofErr w:type="spellStart"/>
      <w:r w:rsidRPr="001A69B5">
        <w:t>driftsmidlar</w:t>
      </w:r>
      <w:proofErr w:type="spellEnd"/>
      <w:r w:rsidRPr="001A69B5">
        <w:t xml:space="preserve"> til </w:t>
      </w:r>
      <w:proofErr w:type="spellStart"/>
      <w:r w:rsidRPr="001A69B5">
        <w:t>fagskulane</w:t>
      </w:r>
      <w:proofErr w:type="spellEnd"/>
      <w:r w:rsidRPr="001A69B5">
        <w:t xml:space="preserve"> er </w:t>
      </w:r>
      <w:proofErr w:type="spellStart"/>
      <w:r w:rsidRPr="001A69B5">
        <w:t>ein</w:t>
      </w:r>
      <w:proofErr w:type="spellEnd"/>
      <w:r w:rsidRPr="001A69B5">
        <w:t xml:space="preserve"> sentral del av denne gjennomgangen.</w:t>
      </w:r>
    </w:p>
    <w:p w14:paraId="65940026" w14:textId="77777777" w:rsidR="000513CD" w:rsidRPr="001A69B5" w:rsidRDefault="0009509B" w:rsidP="001A69B5">
      <w:r w:rsidRPr="001A69B5">
        <w:t xml:space="preserve">Kunnskapsdepartementet vil </w:t>
      </w:r>
      <w:proofErr w:type="spellStart"/>
      <w:r w:rsidRPr="001A69B5">
        <w:t>saman</w:t>
      </w:r>
      <w:proofErr w:type="spellEnd"/>
      <w:r w:rsidRPr="001A69B5">
        <w:t xml:space="preserve"> med Helse- og omsorgsdepartementet utarbeide </w:t>
      </w:r>
      <w:proofErr w:type="spellStart"/>
      <w:r w:rsidRPr="001A69B5">
        <w:t>kandidatmåltal</w:t>
      </w:r>
      <w:proofErr w:type="spellEnd"/>
      <w:r w:rsidRPr="001A69B5">
        <w:t xml:space="preserve"> for å dimensjonere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innanfor</w:t>
      </w:r>
      <w:proofErr w:type="spellEnd"/>
      <w:r w:rsidRPr="001A69B5">
        <w:t xml:space="preserve"> helsefag. </w:t>
      </w:r>
      <w:proofErr w:type="spellStart"/>
      <w:r w:rsidRPr="001A69B5">
        <w:t>Kandidatmåltal</w:t>
      </w:r>
      <w:proofErr w:type="spellEnd"/>
      <w:r w:rsidRPr="001A69B5">
        <w:t xml:space="preserve"> er </w:t>
      </w:r>
      <w:proofErr w:type="spellStart"/>
      <w:r w:rsidRPr="001A69B5">
        <w:t>eit</w:t>
      </w:r>
      <w:proofErr w:type="spellEnd"/>
      <w:r w:rsidRPr="001A69B5">
        <w:t xml:space="preserve"> minstekrav til </w:t>
      </w:r>
      <w:proofErr w:type="spellStart"/>
      <w:r w:rsidRPr="001A69B5">
        <w:t>talet</w:t>
      </w:r>
      <w:proofErr w:type="spellEnd"/>
      <w:r w:rsidRPr="001A69B5">
        <w:t xml:space="preserve"> på uteksaminerte </w:t>
      </w:r>
      <w:proofErr w:type="spellStart"/>
      <w:r w:rsidRPr="001A69B5">
        <w:t>kandidatar</w:t>
      </w:r>
      <w:proofErr w:type="spellEnd"/>
      <w:r w:rsidRPr="001A69B5">
        <w:t xml:space="preserve"> </w:t>
      </w:r>
      <w:proofErr w:type="spellStart"/>
      <w:r w:rsidRPr="001A69B5">
        <w:t>innanfor</w:t>
      </w:r>
      <w:proofErr w:type="spellEnd"/>
      <w:r w:rsidRPr="001A69B5">
        <w:t xml:space="preserve"> </w:t>
      </w:r>
      <w:proofErr w:type="spellStart"/>
      <w:r w:rsidRPr="001A69B5">
        <w:t>utvalde</w:t>
      </w:r>
      <w:proofErr w:type="spellEnd"/>
      <w:r w:rsidRPr="001A69B5">
        <w:t xml:space="preserve"> </w:t>
      </w:r>
      <w:proofErr w:type="spellStart"/>
      <w:r w:rsidRPr="001A69B5">
        <w:t>utdanningar</w:t>
      </w:r>
      <w:proofErr w:type="spellEnd"/>
      <w:r w:rsidRPr="001A69B5">
        <w:t>.</w:t>
      </w:r>
    </w:p>
    <w:p w14:paraId="79D69EF9" w14:textId="77777777" w:rsidR="000513CD" w:rsidRPr="001A69B5" w:rsidRDefault="0009509B" w:rsidP="001A69B5">
      <w:pPr>
        <w:pStyle w:val="avsnitt-tittel"/>
      </w:pPr>
      <w:r w:rsidRPr="001A69B5">
        <w:t>Mål for 2022</w:t>
      </w:r>
    </w:p>
    <w:p w14:paraId="399DA93F" w14:textId="77777777" w:rsidR="000513CD" w:rsidRPr="001A69B5" w:rsidRDefault="0009509B" w:rsidP="001A69B5">
      <w:proofErr w:type="spellStart"/>
      <w:r w:rsidRPr="001A69B5">
        <w:t>Følgande</w:t>
      </w:r>
      <w:proofErr w:type="spellEnd"/>
      <w:r w:rsidRPr="001A69B5">
        <w:t xml:space="preserve"> mål gjeld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er omfatta av løyvinga over kap. 240, post 60:</w:t>
      </w:r>
    </w:p>
    <w:p w14:paraId="7072BA37" w14:textId="77777777" w:rsidR="000513CD" w:rsidRPr="001A69B5" w:rsidRDefault="0009509B" w:rsidP="001A69B5">
      <w:pPr>
        <w:pStyle w:val="Liste"/>
      </w:pPr>
      <w:proofErr w:type="spellStart"/>
      <w:r w:rsidRPr="001A69B5">
        <w:t>høg</w:t>
      </w:r>
      <w:proofErr w:type="spellEnd"/>
      <w:r w:rsidRPr="001A69B5">
        <w:t xml:space="preserve"> kvalitet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7C5EB222" w14:textId="77777777" w:rsidR="000513CD" w:rsidRPr="001A69B5" w:rsidRDefault="0009509B" w:rsidP="001A69B5">
      <w:pPr>
        <w:pStyle w:val="Liste"/>
      </w:pPr>
      <w:r w:rsidRPr="001A69B5">
        <w:t xml:space="preserve">yrkesretta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57E4C0C1" w14:textId="77777777" w:rsidR="000513CD" w:rsidRPr="001A69B5" w:rsidRDefault="0009509B" w:rsidP="001A69B5">
      <w:pPr>
        <w:pStyle w:val="Liste"/>
      </w:pPr>
      <w:r w:rsidRPr="001A69B5">
        <w:t xml:space="preserve">god tilgang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7DC3966F" w14:textId="77777777" w:rsidR="000513CD" w:rsidRPr="001A69B5" w:rsidRDefault="0009509B" w:rsidP="001A69B5">
      <w:pPr>
        <w:pStyle w:val="Liste"/>
      </w:pPr>
      <w:r w:rsidRPr="001A69B5">
        <w:t>effektiv og solid fagskulesektor</w:t>
      </w:r>
    </w:p>
    <w:p w14:paraId="536F16DC" w14:textId="77777777" w:rsidR="000513CD" w:rsidRPr="001A69B5" w:rsidRDefault="0009509B" w:rsidP="001A69B5">
      <w:pPr>
        <w:pStyle w:val="avsnitt-tittel"/>
      </w:pPr>
      <w:r w:rsidRPr="001A69B5">
        <w:t>Resultat i 2020</w:t>
      </w:r>
    </w:p>
    <w:p w14:paraId="67CCDD8C" w14:textId="77777777" w:rsidR="000513CD" w:rsidRPr="001A69B5" w:rsidRDefault="0009509B" w:rsidP="001A69B5">
      <w:proofErr w:type="spellStart"/>
      <w:r w:rsidRPr="001A69B5">
        <w:t>Fylkeskommunane</w:t>
      </w:r>
      <w:proofErr w:type="spellEnd"/>
      <w:r w:rsidRPr="001A69B5">
        <w:t xml:space="preserve"> </w:t>
      </w:r>
      <w:proofErr w:type="spellStart"/>
      <w:r w:rsidRPr="001A69B5">
        <w:t>fekk</w:t>
      </w:r>
      <w:proofErr w:type="spellEnd"/>
      <w:r w:rsidRPr="001A69B5">
        <w:t xml:space="preserve"> til </w:t>
      </w:r>
      <w:proofErr w:type="spellStart"/>
      <w:r w:rsidRPr="001A69B5">
        <w:t>saman</w:t>
      </w:r>
      <w:proofErr w:type="spellEnd"/>
      <w:r w:rsidRPr="001A69B5">
        <w:t xml:space="preserve"> 834,7 mill. kroner til drift av </w:t>
      </w:r>
      <w:proofErr w:type="spellStart"/>
      <w:r w:rsidRPr="001A69B5">
        <w:t>fagskular</w:t>
      </w:r>
      <w:proofErr w:type="spellEnd"/>
      <w:r w:rsidRPr="001A69B5">
        <w:t xml:space="preserve"> i 2020. 50 </w:t>
      </w:r>
      <w:proofErr w:type="spellStart"/>
      <w:r w:rsidRPr="001A69B5">
        <w:t>fagskular</w:t>
      </w:r>
      <w:proofErr w:type="spellEnd"/>
      <w:r w:rsidRPr="001A69B5">
        <w:t xml:space="preserve"> </w:t>
      </w:r>
      <w:proofErr w:type="spellStart"/>
      <w:r w:rsidRPr="001A69B5">
        <w:t>fekk</w:t>
      </w:r>
      <w:proofErr w:type="spellEnd"/>
      <w:r w:rsidRPr="001A69B5">
        <w:t xml:space="preserve"> </w:t>
      </w:r>
      <w:proofErr w:type="spellStart"/>
      <w:r w:rsidRPr="001A69B5">
        <w:t>driftstilskot</w:t>
      </w:r>
      <w:proofErr w:type="spellEnd"/>
      <w:r w:rsidRPr="001A69B5">
        <w:t xml:space="preserve"> over posten i 2020, og rapporteringa som følger, gjeld </w:t>
      </w:r>
      <w:proofErr w:type="spellStart"/>
      <w:r w:rsidRPr="001A69B5">
        <w:t>desse</w:t>
      </w:r>
      <w:proofErr w:type="spellEnd"/>
      <w:r w:rsidRPr="001A69B5">
        <w:t xml:space="preserve"> </w:t>
      </w:r>
      <w:proofErr w:type="spellStart"/>
      <w:r w:rsidRPr="001A69B5">
        <w:t>fagskulane</w:t>
      </w:r>
      <w:proofErr w:type="spellEnd"/>
      <w:r w:rsidRPr="001A69B5">
        <w:t>.</w:t>
      </w:r>
    </w:p>
    <w:p w14:paraId="395C25B7" w14:textId="77777777" w:rsidR="000513CD" w:rsidRPr="001A69B5" w:rsidRDefault="0009509B" w:rsidP="001A69B5">
      <w:r w:rsidRPr="001A69B5">
        <w:t xml:space="preserve">Det samla </w:t>
      </w:r>
      <w:proofErr w:type="spellStart"/>
      <w:r w:rsidRPr="001A69B5">
        <w:t>talet</w:t>
      </w:r>
      <w:proofErr w:type="spellEnd"/>
      <w:r w:rsidRPr="001A69B5">
        <w:t xml:space="preserve"> på oppnådde studiepoeng ved </w:t>
      </w:r>
      <w:proofErr w:type="spellStart"/>
      <w:r w:rsidRPr="001A69B5">
        <w:t>fagskulane</w:t>
      </w:r>
      <w:proofErr w:type="spellEnd"/>
      <w:r w:rsidRPr="001A69B5">
        <w:t xml:space="preserve"> med </w:t>
      </w:r>
      <w:proofErr w:type="spellStart"/>
      <w:r w:rsidRPr="001A69B5">
        <w:t>tilskot</w:t>
      </w:r>
      <w:proofErr w:type="spellEnd"/>
      <w:r w:rsidRPr="001A69B5">
        <w:t xml:space="preserve"> over posten held fram med å </w:t>
      </w:r>
      <w:proofErr w:type="spellStart"/>
      <w:r w:rsidRPr="001A69B5">
        <w:t>auke</w:t>
      </w:r>
      <w:proofErr w:type="spellEnd"/>
      <w:r w:rsidRPr="001A69B5">
        <w:t xml:space="preserve">, og </w:t>
      </w:r>
      <w:proofErr w:type="spellStart"/>
      <w:r w:rsidRPr="001A69B5">
        <w:t>frå</w:t>
      </w:r>
      <w:proofErr w:type="spellEnd"/>
      <w:r w:rsidRPr="001A69B5">
        <w:t xml:space="preserve"> 2019 til 2020 var </w:t>
      </w:r>
      <w:proofErr w:type="spellStart"/>
      <w:r w:rsidRPr="001A69B5">
        <w:t>auken</w:t>
      </w:r>
      <w:proofErr w:type="spellEnd"/>
      <w:r w:rsidRPr="001A69B5">
        <w:t xml:space="preserve"> på 13 pst. Året før var </w:t>
      </w:r>
      <w:proofErr w:type="spellStart"/>
      <w:r w:rsidRPr="001A69B5">
        <w:t>auken</w:t>
      </w:r>
      <w:proofErr w:type="spellEnd"/>
      <w:r w:rsidRPr="001A69B5">
        <w:t xml:space="preserve"> på 4,5 pst. Tildelinga av nye </w:t>
      </w:r>
      <w:proofErr w:type="spellStart"/>
      <w:r w:rsidRPr="001A69B5">
        <w:t>studieplassar</w:t>
      </w:r>
      <w:proofErr w:type="spellEnd"/>
      <w:r w:rsidRPr="001A69B5">
        <w:t xml:space="preserve"> i 2018 og 2020 kan </w:t>
      </w:r>
      <w:proofErr w:type="spellStart"/>
      <w:r w:rsidRPr="001A69B5">
        <w:t>truleg</w:t>
      </w:r>
      <w:proofErr w:type="spellEnd"/>
      <w:r w:rsidRPr="001A69B5">
        <w:t xml:space="preserve"> forklare den store </w:t>
      </w:r>
      <w:proofErr w:type="spellStart"/>
      <w:r w:rsidRPr="001A69B5">
        <w:t>auken</w:t>
      </w:r>
      <w:proofErr w:type="spellEnd"/>
      <w:r w:rsidRPr="001A69B5">
        <w:t xml:space="preserve"> i studiepoengproduksjon i 2020.</w:t>
      </w:r>
    </w:p>
    <w:p w14:paraId="1F1FBFDD" w14:textId="77777777" w:rsidR="000513CD" w:rsidRPr="001A69B5" w:rsidRDefault="0009509B" w:rsidP="001A69B5">
      <w:r w:rsidRPr="001A69B5">
        <w:t xml:space="preserve">Omfanget av </w:t>
      </w:r>
      <w:proofErr w:type="spellStart"/>
      <w:r w:rsidRPr="001A69B5">
        <w:t>deltidstilbod</w:t>
      </w:r>
      <w:proofErr w:type="spellEnd"/>
      <w:r w:rsidRPr="001A69B5">
        <w:t xml:space="preserve"> kan vise om det i </w:t>
      </w:r>
      <w:proofErr w:type="spellStart"/>
      <w:r w:rsidRPr="001A69B5">
        <w:t>utdanningstilboda</w:t>
      </w:r>
      <w:proofErr w:type="spellEnd"/>
      <w:r w:rsidRPr="001A69B5">
        <w:t xml:space="preserve"> blir lagt til rette for kompetanseheving samtidig som </w:t>
      </w:r>
      <w:proofErr w:type="spellStart"/>
      <w:r w:rsidRPr="001A69B5">
        <w:t>ein</w:t>
      </w:r>
      <w:proofErr w:type="spellEnd"/>
      <w:r w:rsidRPr="001A69B5">
        <w:t xml:space="preserve"> er i arbeid. </w:t>
      </w:r>
      <w:proofErr w:type="spellStart"/>
      <w:r w:rsidRPr="001A69B5">
        <w:t>Hausten</w:t>
      </w:r>
      <w:proofErr w:type="spellEnd"/>
      <w:r w:rsidRPr="001A69B5">
        <w:t xml:space="preserve"> 2020 var 78 pst. av </w:t>
      </w:r>
      <w:proofErr w:type="spellStart"/>
      <w:r w:rsidRPr="001A69B5">
        <w:t>studentane</w:t>
      </w:r>
      <w:proofErr w:type="spellEnd"/>
      <w:r w:rsidRPr="001A69B5">
        <w:t xml:space="preserve"> </w:t>
      </w:r>
      <w:proofErr w:type="spellStart"/>
      <w:r w:rsidRPr="001A69B5">
        <w:t>deltidsstudentar</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74 pst. </w:t>
      </w:r>
      <w:proofErr w:type="spellStart"/>
      <w:r w:rsidRPr="001A69B5">
        <w:t>frå</w:t>
      </w:r>
      <w:proofErr w:type="spellEnd"/>
      <w:r w:rsidRPr="001A69B5">
        <w:t xml:space="preserve"> året før.</w:t>
      </w:r>
    </w:p>
    <w:p w14:paraId="201047B8" w14:textId="77777777" w:rsidR="000513CD" w:rsidRPr="001A69B5" w:rsidRDefault="0009509B" w:rsidP="001A69B5">
      <w:r w:rsidRPr="001A69B5">
        <w:t xml:space="preserve">Om lag 53 pst. av </w:t>
      </w:r>
      <w:proofErr w:type="spellStart"/>
      <w:r w:rsidRPr="001A69B5">
        <w:t>fagskulestudentane</w:t>
      </w:r>
      <w:proofErr w:type="spellEnd"/>
      <w:r w:rsidRPr="001A69B5">
        <w:t xml:space="preserve"> som følger </w:t>
      </w:r>
      <w:proofErr w:type="spellStart"/>
      <w:r w:rsidRPr="001A69B5">
        <w:t>utdanningstilbod</w:t>
      </w:r>
      <w:proofErr w:type="spellEnd"/>
      <w:r w:rsidRPr="001A69B5">
        <w:t xml:space="preserve"> finansierte over posten, </w:t>
      </w:r>
      <w:proofErr w:type="spellStart"/>
      <w:r w:rsidRPr="001A69B5">
        <w:t>fekk</w:t>
      </w:r>
      <w:proofErr w:type="spellEnd"/>
      <w:r w:rsidRPr="001A69B5">
        <w:t xml:space="preserve"> stadbasert undervisning i 2020. Om lag 34 pst. av </w:t>
      </w:r>
      <w:proofErr w:type="spellStart"/>
      <w:r w:rsidRPr="001A69B5">
        <w:t>studentane</w:t>
      </w:r>
      <w:proofErr w:type="spellEnd"/>
      <w:r w:rsidRPr="001A69B5">
        <w:t xml:space="preserve"> hadde nettbasert undervisning med samling, og om lag 13 pst. av </w:t>
      </w:r>
      <w:proofErr w:type="spellStart"/>
      <w:r w:rsidRPr="001A69B5">
        <w:t>studentane</w:t>
      </w:r>
      <w:proofErr w:type="spellEnd"/>
      <w:r w:rsidRPr="001A69B5">
        <w:t xml:space="preserve"> hadde nettbasert undervisning </w:t>
      </w:r>
      <w:proofErr w:type="spellStart"/>
      <w:r w:rsidRPr="001A69B5">
        <w:t>utan</w:t>
      </w:r>
      <w:proofErr w:type="spellEnd"/>
      <w:r w:rsidRPr="001A69B5">
        <w:t xml:space="preserve"> samling. Dei nettbaserte </w:t>
      </w:r>
      <w:proofErr w:type="spellStart"/>
      <w:r w:rsidRPr="001A69B5">
        <w:t>tilboda</w:t>
      </w:r>
      <w:proofErr w:type="spellEnd"/>
      <w:r w:rsidRPr="001A69B5">
        <w:t xml:space="preserve"> </w:t>
      </w:r>
      <w:proofErr w:type="spellStart"/>
      <w:r w:rsidRPr="001A69B5">
        <w:t>utan</w:t>
      </w:r>
      <w:proofErr w:type="spellEnd"/>
      <w:r w:rsidRPr="001A69B5">
        <w:t xml:space="preserve"> samling er i </w:t>
      </w:r>
      <w:proofErr w:type="spellStart"/>
      <w:r w:rsidRPr="001A69B5">
        <w:t>hovudsak</w:t>
      </w:r>
      <w:proofErr w:type="spellEnd"/>
      <w:r w:rsidRPr="001A69B5">
        <w:t xml:space="preserve"> forankra i Oslo og Akershus, </w:t>
      </w:r>
      <w:proofErr w:type="spellStart"/>
      <w:r w:rsidRPr="001A69B5">
        <w:t>medan</w:t>
      </w:r>
      <w:proofErr w:type="spellEnd"/>
      <w:r w:rsidRPr="001A69B5">
        <w:t xml:space="preserve"> </w:t>
      </w:r>
      <w:proofErr w:type="spellStart"/>
      <w:r w:rsidRPr="001A69B5">
        <w:t>dei</w:t>
      </w:r>
      <w:proofErr w:type="spellEnd"/>
      <w:r w:rsidRPr="001A69B5">
        <w:t xml:space="preserve"> nettbaserte </w:t>
      </w:r>
      <w:proofErr w:type="spellStart"/>
      <w:r w:rsidRPr="001A69B5">
        <w:t>tilboda</w:t>
      </w:r>
      <w:proofErr w:type="spellEnd"/>
      <w:r w:rsidRPr="001A69B5">
        <w:t xml:space="preserve"> med samling er fordelte over heile landet.</w:t>
      </w:r>
    </w:p>
    <w:p w14:paraId="2B9C2DCB" w14:textId="77777777" w:rsidR="000513CD" w:rsidRPr="001A69B5" w:rsidRDefault="0009509B" w:rsidP="001A69B5">
      <w:r w:rsidRPr="001A69B5">
        <w:t xml:space="preserve">Det er store </w:t>
      </w:r>
      <w:proofErr w:type="spellStart"/>
      <w:r w:rsidRPr="001A69B5">
        <w:t>variasjonar</w:t>
      </w:r>
      <w:proofErr w:type="spellEnd"/>
      <w:r w:rsidRPr="001A69B5">
        <w:t xml:space="preserve"> i storleiken på </w:t>
      </w:r>
      <w:proofErr w:type="spellStart"/>
      <w:r w:rsidRPr="001A69B5">
        <w:t>fagskulane</w:t>
      </w:r>
      <w:proofErr w:type="spellEnd"/>
      <w:r w:rsidRPr="001A69B5">
        <w:t xml:space="preserve"> som mottek </w:t>
      </w:r>
      <w:proofErr w:type="spellStart"/>
      <w:r w:rsidRPr="001A69B5">
        <w:t>offentlege</w:t>
      </w:r>
      <w:proofErr w:type="spellEnd"/>
      <w:r w:rsidRPr="001A69B5">
        <w:t xml:space="preserve"> </w:t>
      </w:r>
      <w:proofErr w:type="spellStart"/>
      <w:r w:rsidRPr="001A69B5">
        <w:t>driftsmidlar</w:t>
      </w:r>
      <w:proofErr w:type="spellEnd"/>
      <w:r w:rsidRPr="001A69B5">
        <w:t xml:space="preserve">. Mange av </w:t>
      </w:r>
      <w:proofErr w:type="spellStart"/>
      <w:r w:rsidRPr="001A69B5">
        <w:t>dei</w:t>
      </w:r>
      <w:proofErr w:type="spellEnd"/>
      <w:r w:rsidRPr="001A69B5">
        <w:t xml:space="preserve"> små </w:t>
      </w:r>
      <w:proofErr w:type="spellStart"/>
      <w:r w:rsidRPr="001A69B5">
        <w:t>fagskulane</w:t>
      </w:r>
      <w:proofErr w:type="spellEnd"/>
      <w:r w:rsidRPr="001A69B5">
        <w:t xml:space="preserve"> har spesialiserte fagområde med </w:t>
      </w:r>
      <w:proofErr w:type="spellStart"/>
      <w:r w:rsidRPr="001A69B5">
        <w:t>eit</w:t>
      </w:r>
      <w:proofErr w:type="spellEnd"/>
      <w:r w:rsidRPr="001A69B5">
        <w:t xml:space="preserve"> nasjonalt nedslagsfelt, slik som kreative og religiøse </w:t>
      </w:r>
      <w:proofErr w:type="spellStart"/>
      <w:r w:rsidRPr="001A69B5">
        <w:t>utdanningstilbod</w:t>
      </w:r>
      <w:proofErr w:type="spellEnd"/>
      <w:r w:rsidRPr="001A69B5">
        <w:t>.</w:t>
      </w:r>
    </w:p>
    <w:p w14:paraId="21959752" w14:textId="77777777" w:rsidR="000513CD" w:rsidRPr="001A69B5" w:rsidRDefault="0009509B" w:rsidP="001A69B5">
      <w:pPr>
        <w:pStyle w:val="avsnitt-tittel"/>
      </w:pPr>
      <w:r w:rsidRPr="001A69B5">
        <w:t>Budsjettforslag for 2022</w:t>
      </w:r>
    </w:p>
    <w:p w14:paraId="02DADEB6" w14:textId="77777777" w:rsidR="000513CD" w:rsidRPr="001A69B5" w:rsidRDefault="0009509B" w:rsidP="001A69B5">
      <w:r w:rsidRPr="001A69B5">
        <w:t xml:space="preserve">Departementet foreslår å løyve 1,1 mrd. kroner til drift av </w:t>
      </w:r>
      <w:proofErr w:type="spellStart"/>
      <w:r w:rsidRPr="001A69B5">
        <w:t>høgare</w:t>
      </w:r>
      <w:proofErr w:type="spellEnd"/>
      <w:r w:rsidRPr="001A69B5">
        <w:t xml:space="preserve"> </w:t>
      </w:r>
      <w:proofErr w:type="spellStart"/>
      <w:r w:rsidRPr="001A69B5">
        <w:t>yrkesfagleg</w:t>
      </w:r>
      <w:proofErr w:type="spellEnd"/>
      <w:r w:rsidRPr="001A69B5">
        <w:t xml:space="preserve"> utdanning. Løyvinga inkluderer 67 mill. kroner som </w:t>
      </w:r>
      <w:proofErr w:type="spellStart"/>
      <w:r w:rsidRPr="001A69B5">
        <w:t>fylkeskommunane</w:t>
      </w:r>
      <w:proofErr w:type="spellEnd"/>
      <w:r w:rsidRPr="001A69B5">
        <w:t xml:space="preserve"> må fordele til </w:t>
      </w:r>
      <w:proofErr w:type="spellStart"/>
      <w:r w:rsidRPr="001A69B5">
        <w:t>nokre</w:t>
      </w:r>
      <w:proofErr w:type="spellEnd"/>
      <w:r w:rsidRPr="001A69B5">
        <w:t xml:space="preserve"> </w:t>
      </w:r>
      <w:proofErr w:type="spellStart"/>
      <w:r w:rsidRPr="001A69B5">
        <w:t>fagskular</w:t>
      </w:r>
      <w:proofErr w:type="spellEnd"/>
      <w:r w:rsidRPr="001A69B5">
        <w:t xml:space="preserve"> som er i ei særstilling, mellom anna fordi </w:t>
      </w:r>
      <w:proofErr w:type="spellStart"/>
      <w:r w:rsidRPr="001A69B5">
        <w:t>dei</w:t>
      </w:r>
      <w:proofErr w:type="spellEnd"/>
      <w:r w:rsidRPr="001A69B5">
        <w:t xml:space="preserve"> fleste er små, har </w:t>
      </w:r>
      <w:proofErr w:type="spellStart"/>
      <w:r w:rsidRPr="001A69B5">
        <w:t>eit</w:t>
      </w:r>
      <w:proofErr w:type="spellEnd"/>
      <w:r w:rsidRPr="001A69B5">
        <w:t xml:space="preserve"> nasjonalt nedslagsfelt og </w:t>
      </w:r>
      <w:proofErr w:type="spellStart"/>
      <w:r w:rsidRPr="001A69B5">
        <w:t>hovudsakleg</w:t>
      </w:r>
      <w:proofErr w:type="spellEnd"/>
      <w:r w:rsidRPr="001A69B5">
        <w:t xml:space="preserve"> er </w:t>
      </w:r>
      <w:proofErr w:type="spellStart"/>
      <w:r w:rsidRPr="001A69B5">
        <w:t>godkjende</w:t>
      </w:r>
      <w:proofErr w:type="spellEnd"/>
      <w:r w:rsidRPr="001A69B5">
        <w:t xml:space="preserve"> etter </w:t>
      </w:r>
      <w:proofErr w:type="spellStart"/>
      <w:r w:rsidRPr="001A69B5">
        <w:t>tidlegare</w:t>
      </w:r>
      <w:proofErr w:type="spellEnd"/>
      <w:r w:rsidRPr="001A69B5">
        <w:t xml:space="preserve"> </w:t>
      </w:r>
      <w:proofErr w:type="spellStart"/>
      <w:r w:rsidRPr="001A69B5">
        <w:t>privatskulelov</w:t>
      </w:r>
      <w:proofErr w:type="spellEnd"/>
      <w:r w:rsidRPr="001A69B5">
        <w:t xml:space="preserve"> kap. 6A. Løyvinga inkluderer òg 38,8 mill. kroner til </w:t>
      </w:r>
      <w:proofErr w:type="spellStart"/>
      <w:r w:rsidRPr="001A69B5">
        <w:t>vidareføring</w:t>
      </w:r>
      <w:proofErr w:type="spellEnd"/>
      <w:r w:rsidRPr="001A69B5">
        <w:t xml:space="preserve"> av </w:t>
      </w:r>
      <w:proofErr w:type="spellStart"/>
      <w:r w:rsidRPr="001A69B5">
        <w:t>studieplassar</w:t>
      </w:r>
      <w:proofErr w:type="spellEnd"/>
      <w:r w:rsidRPr="001A69B5">
        <w:t xml:space="preserve"> for Industrifagskolen.</w:t>
      </w:r>
    </w:p>
    <w:p w14:paraId="219EAF41"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16,3 mill. kroner på bakgrunn av </w:t>
      </w:r>
      <w:proofErr w:type="spellStart"/>
      <w:r w:rsidRPr="001A69B5">
        <w:t>auke</w:t>
      </w:r>
      <w:proofErr w:type="spellEnd"/>
      <w:r w:rsidRPr="001A69B5">
        <w:t xml:space="preserve"> i studiepoeng som er oppnådde ved </w:t>
      </w:r>
      <w:proofErr w:type="spellStart"/>
      <w:r w:rsidRPr="001A69B5">
        <w:t>fagskulane</w:t>
      </w:r>
      <w:proofErr w:type="spellEnd"/>
      <w:r w:rsidRPr="001A69B5">
        <w:t xml:space="preserve"> i 2020.</w:t>
      </w:r>
    </w:p>
    <w:p w14:paraId="5FB620DD" w14:textId="77777777" w:rsidR="000513CD" w:rsidRPr="001A69B5" w:rsidRDefault="0009509B" w:rsidP="001A69B5">
      <w:r w:rsidRPr="001A69B5">
        <w:t xml:space="preserve">Stortinget vedtok </w:t>
      </w:r>
      <w:proofErr w:type="spellStart"/>
      <w:r w:rsidRPr="001A69B5">
        <w:t>midlar</w:t>
      </w:r>
      <w:proofErr w:type="spellEnd"/>
      <w:r w:rsidRPr="001A69B5">
        <w:t xml:space="preserve"> til 100 nye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i statsbudsjettet for 2020 og 1 500 nye </w:t>
      </w:r>
      <w:proofErr w:type="spellStart"/>
      <w:r w:rsidRPr="001A69B5">
        <w:t>studieplassar</w:t>
      </w:r>
      <w:proofErr w:type="spellEnd"/>
      <w:r w:rsidRPr="001A69B5">
        <w:t xml:space="preserve"> i samband med Revidert nasjonalbudsjett 2020. Departementet foreslår å løyve 62,4 mill. kroner til siste halvårseffekt for </w:t>
      </w:r>
      <w:proofErr w:type="spellStart"/>
      <w:r w:rsidRPr="001A69B5">
        <w:t>desse</w:t>
      </w:r>
      <w:proofErr w:type="spellEnd"/>
      <w:r w:rsidRPr="001A69B5">
        <w:t xml:space="preserve"> </w:t>
      </w:r>
      <w:proofErr w:type="spellStart"/>
      <w:r w:rsidRPr="001A69B5">
        <w:t>studieplassane</w:t>
      </w:r>
      <w:proofErr w:type="spellEnd"/>
      <w:r w:rsidRPr="001A69B5">
        <w:t xml:space="preserve"> i 2022. I tillegg kjem utgifter til utdanningsstøtte over programkategori 07.80 Utdanningsstøtte.</w:t>
      </w:r>
    </w:p>
    <w:p w14:paraId="69179D5E" w14:textId="77777777" w:rsidR="000513CD" w:rsidRPr="001A69B5" w:rsidRDefault="0009509B" w:rsidP="001A69B5">
      <w:pPr>
        <w:pStyle w:val="b-post"/>
      </w:pPr>
      <w:r w:rsidRPr="001A69B5">
        <w:t xml:space="preserve">Post 61 </w:t>
      </w:r>
      <w:proofErr w:type="spellStart"/>
      <w:r w:rsidRPr="001A69B5">
        <w:t>Utviklingsmidlar</w:t>
      </w:r>
      <w:proofErr w:type="spellEnd"/>
      <w:r w:rsidRPr="001A69B5">
        <w:t xml:space="preserve"> til </w:t>
      </w:r>
      <w:proofErr w:type="spellStart"/>
      <w:r w:rsidRPr="001A69B5">
        <w:t>fagskular</w:t>
      </w:r>
      <w:proofErr w:type="spellEnd"/>
      <w:r w:rsidRPr="001A69B5">
        <w:t xml:space="preserve">, kan </w:t>
      </w:r>
      <w:proofErr w:type="spellStart"/>
      <w:r w:rsidRPr="001A69B5">
        <w:t>overførast</w:t>
      </w:r>
      <w:proofErr w:type="spellEnd"/>
    </w:p>
    <w:p w14:paraId="49FD0C3E" w14:textId="77777777" w:rsidR="000513CD" w:rsidRPr="001A69B5" w:rsidRDefault="0009509B" w:rsidP="001A69B5">
      <w:proofErr w:type="spellStart"/>
      <w:r w:rsidRPr="001A69B5">
        <w:t>Fagskular</w:t>
      </w:r>
      <w:proofErr w:type="spellEnd"/>
      <w:r w:rsidRPr="001A69B5">
        <w:t xml:space="preserve"> kan søke om </w:t>
      </w:r>
      <w:proofErr w:type="spellStart"/>
      <w:r w:rsidRPr="001A69B5">
        <w:t>tilskot</w:t>
      </w:r>
      <w:proofErr w:type="spellEnd"/>
      <w:r w:rsidRPr="001A69B5">
        <w:t xml:space="preserve"> til tiltak og prosjekt som skal </w:t>
      </w:r>
      <w:proofErr w:type="spellStart"/>
      <w:r w:rsidRPr="001A69B5">
        <w:t>auke</w:t>
      </w:r>
      <w:proofErr w:type="spellEnd"/>
      <w:r w:rsidRPr="001A69B5">
        <w:t xml:space="preserve"> kvaliteten i </w:t>
      </w:r>
      <w:proofErr w:type="spellStart"/>
      <w:r w:rsidRPr="001A69B5">
        <w:t>fagskulane</w:t>
      </w:r>
      <w:proofErr w:type="spellEnd"/>
      <w:r w:rsidRPr="001A69B5">
        <w:t xml:space="preserve">, </w:t>
      </w:r>
      <w:proofErr w:type="spellStart"/>
      <w:r w:rsidRPr="001A69B5">
        <w:t>vidareutvikle</w:t>
      </w:r>
      <w:proofErr w:type="spellEnd"/>
      <w:r w:rsidRPr="001A69B5">
        <w:t xml:space="preserve"> dagens </w:t>
      </w:r>
      <w:proofErr w:type="spellStart"/>
      <w:r w:rsidRPr="001A69B5">
        <w:t>utdanningstilbod</w:t>
      </w:r>
      <w:proofErr w:type="spellEnd"/>
      <w:r w:rsidRPr="001A69B5">
        <w:t xml:space="preserve"> og utvikle nye </w:t>
      </w:r>
      <w:proofErr w:type="spellStart"/>
      <w:r w:rsidRPr="001A69B5">
        <w:t>utdanningstilbod</w:t>
      </w:r>
      <w:proofErr w:type="spellEnd"/>
      <w:r w:rsidRPr="001A69B5">
        <w:t xml:space="preserve">.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w:t>
      </w:r>
      <w:proofErr w:type="spellStart"/>
      <w:r w:rsidRPr="001A69B5">
        <w:t>forvaltar</w:t>
      </w:r>
      <w:proofErr w:type="spellEnd"/>
      <w:r w:rsidRPr="001A69B5">
        <w:t xml:space="preserve"> </w:t>
      </w:r>
      <w:proofErr w:type="spellStart"/>
      <w:r w:rsidRPr="001A69B5">
        <w:t>tilskotsordninga</w:t>
      </w:r>
      <w:proofErr w:type="spellEnd"/>
      <w:r w:rsidRPr="001A69B5">
        <w:t>.</w:t>
      </w:r>
    </w:p>
    <w:p w14:paraId="0BCB9259" w14:textId="77777777" w:rsidR="000513CD" w:rsidRPr="001A69B5" w:rsidRDefault="0009509B" w:rsidP="001A69B5">
      <w:pPr>
        <w:pStyle w:val="avsnitt-tittel"/>
      </w:pPr>
      <w:r w:rsidRPr="001A69B5">
        <w:t>Mål for 2022</w:t>
      </w:r>
    </w:p>
    <w:p w14:paraId="1BBA226C" w14:textId="77777777" w:rsidR="000513CD" w:rsidRPr="001A69B5" w:rsidRDefault="0009509B" w:rsidP="001A69B5">
      <w:r w:rsidRPr="001A69B5">
        <w:t xml:space="preserve">Høg kvalitet i </w:t>
      </w:r>
      <w:proofErr w:type="spellStart"/>
      <w:r w:rsidRPr="001A69B5">
        <w:t>utdanningstilboda</w:t>
      </w:r>
      <w:proofErr w:type="spellEnd"/>
      <w:r w:rsidRPr="001A69B5">
        <w:t xml:space="preserve"> og godt samsvar mellom </w:t>
      </w:r>
      <w:proofErr w:type="spellStart"/>
      <w:r w:rsidRPr="001A69B5">
        <w:t>utdanningstilboda</w:t>
      </w:r>
      <w:proofErr w:type="spellEnd"/>
      <w:r w:rsidRPr="001A69B5">
        <w:t xml:space="preserve"> og den kompetansen arbeidslivet etterspør.</w:t>
      </w:r>
    </w:p>
    <w:p w14:paraId="4EC744A7" w14:textId="77777777" w:rsidR="000513CD" w:rsidRPr="001A69B5" w:rsidRDefault="0009509B" w:rsidP="001A69B5">
      <w:pPr>
        <w:pStyle w:val="avsnitt-tittel"/>
      </w:pPr>
      <w:r w:rsidRPr="001A69B5">
        <w:t>Resultat i 2020</w:t>
      </w:r>
    </w:p>
    <w:p w14:paraId="4DA19614" w14:textId="77777777" w:rsidR="000513CD" w:rsidRPr="001A69B5" w:rsidRDefault="0009509B" w:rsidP="001A69B5">
      <w:r w:rsidRPr="001A69B5">
        <w:t xml:space="preserve">2020 var det fjerde året </w:t>
      </w:r>
      <w:proofErr w:type="spellStart"/>
      <w:r w:rsidRPr="001A69B5">
        <w:t>midlar</w:t>
      </w:r>
      <w:proofErr w:type="spellEnd"/>
      <w:r w:rsidRPr="001A69B5">
        <w:t xml:space="preserve"> til kvalitetsutvikling blei lyste ut til </w:t>
      </w:r>
      <w:proofErr w:type="spellStart"/>
      <w:r w:rsidRPr="001A69B5">
        <w:t>fagskulane</w:t>
      </w:r>
      <w:proofErr w:type="spellEnd"/>
      <w:r w:rsidRPr="001A69B5">
        <w:t xml:space="preserve">. Som i åra før var det stor interesse for ordninga. Til den ordinære utlysinga kom 64 søknader om totalt 77 mill. kroner. 38 prosjekt ved 18 </w:t>
      </w:r>
      <w:proofErr w:type="spellStart"/>
      <w:r w:rsidRPr="001A69B5">
        <w:t>fagskular</w:t>
      </w:r>
      <w:proofErr w:type="spellEnd"/>
      <w:r w:rsidRPr="001A69B5">
        <w:t xml:space="preserve"> </w:t>
      </w:r>
      <w:proofErr w:type="spellStart"/>
      <w:r w:rsidRPr="001A69B5">
        <w:t>fekk</w:t>
      </w:r>
      <w:proofErr w:type="spellEnd"/>
      <w:r w:rsidRPr="001A69B5">
        <w:t xml:space="preserve"> tildelt til </w:t>
      </w:r>
      <w:proofErr w:type="spellStart"/>
      <w:r w:rsidRPr="001A69B5">
        <w:t>saman</w:t>
      </w:r>
      <w:proofErr w:type="spellEnd"/>
      <w:r w:rsidRPr="001A69B5">
        <w:t xml:space="preserve"> 43,2 mill. kroner.</w:t>
      </w:r>
    </w:p>
    <w:p w14:paraId="4B076E2F" w14:textId="77777777" w:rsidR="000513CD" w:rsidRPr="001A69B5" w:rsidRDefault="0009509B" w:rsidP="001A69B5">
      <w:proofErr w:type="spellStart"/>
      <w:r w:rsidRPr="001A69B5">
        <w:t>Midlane</w:t>
      </w:r>
      <w:proofErr w:type="spellEnd"/>
      <w:r w:rsidRPr="001A69B5">
        <w:t xml:space="preserve"> blei tildelte prosjekt som </w:t>
      </w:r>
      <w:proofErr w:type="spellStart"/>
      <w:r w:rsidRPr="001A69B5">
        <w:t>bidreg</w:t>
      </w:r>
      <w:proofErr w:type="spellEnd"/>
      <w:r w:rsidRPr="001A69B5">
        <w:t xml:space="preserve"> til</w:t>
      </w:r>
    </w:p>
    <w:p w14:paraId="771AD0A5" w14:textId="77777777" w:rsidR="000513CD" w:rsidRPr="001A69B5" w:rsidRDefault="0009509B" w:rsidP="001A69B5">
      <w:pPr>
        <w:pStyle w:val="Liste"/>
      </w:pPr>
      <w:r w:rsidRPr="001A69B5">
        <w:t xml:space="preserve">utvikling av nye </w:t>
      </w:r>
      <w:proofErr w:type="spellStart"/>
      <w:r w:rsidRPr="001A69B5">
        <w:t>utdanningar</w:t>
      </w:r>
      <w:proofErr w:type="spellEnd"/>
      <w:r w:rsidRPr="001A69B5">
        <w:t xml:space="preserve"> i samarbeid med lokalt og regionalt arbeidsliv</w:t>
      </w:r>
    </w:p>
    <w:p w14:paraId="5AC34665" w14:textId="77777777" w:rsidR="000513CD" w:rsidRPr="001A69B5" w:rsidRDefault="0009509B" w:rsidP="001A69B5">
      <w:pPr>
        <w:pStyle w:val="Liste"/>
      </w:pPr>
      <w:r w:rsidRPr="001A69B5">
        <w:t>bruk av digital teknologi for læring</w:t>
      </w:r>
    </w:p>
    <w:p w14:paraId="107085A8" w14:textId="77777777" w:rsidR="000513CD" w:rsidRPr="001A69B5" w:rsidRDefault="0009509B" w:rsidP="001A69B5">
      <w:pPr>
        <w:pStyle w:val="Liste"/>
      </w:pPr>
      <w:r w:rsidRPr="001A69B5">
        <w:t xml:space="preserve">digital kompetanseheving for </w:t>
      </w:r>
      <w:proofErr w:type="gramStart"/>
      <w:r w:rsidRPr="001A69B5">
        <w:t>tilsette</w:t>
      </w:r>
      <w:proofErr w:type="gramEnd"/>
      <w:r w:rsidRPr="001A69B5">
        <w:t xml:space="preserve"> for å møte behov for omstilling i arbeidslivet</w:t>
      </w:r>
    </w:p>
    <w:p w14:paraId="47C44643" w14:textId="77777777" w:rsidR="000513CD" w:rsidRPr="001A69B5" w:rsidRDefault="0009509B" w:rsidP="001A69B5">
      <w:r w:rsidRPr="001A69B5">
        <w:t xml:space="preserve">I tillegg gjekk </w:t>
      </w:r>
      <w:proofErr w:type="spellStart"/>
      <w:r w:rsidRPr="001A69B5">
        <w:t>midlane</w:t>
      </w:r>
      <w:proofErr w:type="spellEnd"/>
      <w:r w:rsidRPr="001A69B5">
        <w:t xml:space="preserve"> til </w:t>
      </w:r>
      <w:proofErr w:type="spellStart"/>
      <w:r w:rsidRPr="001A69B5">
        <w:t>eingongsinvesteringar</w:t>
      </w:r>
      <w:proofErr w:type="spellEnd"/>
      <w:r w:rsidRPr="001A69B5">
        <w:t xml:space="preserve"> i utstyr og infrastruktur for å </w:t>
      </w:r>
      <w:proofErr w:type="spellStart"/>
      <w:r w:rsidRPr="001A69B5">
        <w:t>auke</w:t>
      </w:r>
      <w:proofErr w:type="spellEnd"/>
      <w:r w:rsidRPr="001A69B5">
        <w:t xml:space="preserve"> kvaliteten i </w:t>
      </w:r>
      <w:proofErr w:type="spellStart"/>
      <w:r w:rsidRPr="001A69B5">
        <w:t>utdanningane</w:t>
      </w:r>
      <w:proofErr w:type="spellEnd"/>
      <w:r w:rsidRPr="001A69B5">
        <w:t>.</w:t>
      </w:r>
    </w:p>
    <w:p w14:paraId="4FC85613" w14:textId="77777777" w:rsidR="000513CD" w:rsidRPr="001A69B5" w:rsidRDefault="0009509B" w:rsidP="001A69B5">
      <w:proofErr w:type="spellStart"/>
      <w:r w:rsidRPr="001A69B5">
        <w:t>Midlane</w:t>
      </w:r>
      <w:proofErr w:type="spellEnd"/>
      <w:r w:rsidRPr="001A69B5">
        <w:t xml:space="preserve"> blei tildelte </w:t>
      </w:r>
      <w:proofErr w:type="spellStart"/>
      <w:r w:rsidRPr="001A69B5">
        <w:t>offentlege</w:t>
      </w:r>
      <w:proofErr w:type="spellEnd"/>
      <w:r w:rsidRPr="001A69B5">
        <w:t xml:space="preserve"> og private </w:t>
      </w:r>
      <w:proofErr w:type="spellStart"/>
      <w:r w:rsidRPr="001A69B5">
        <w:t>fagskular</w:t>
      </w:r>
      <w:proofErr w:type="spellEnd"/>
      <w:r w:rsidRPr="001A69B5">
        <w:t xml:space="preserve"> over heile landet. Mange fagområde er representerte blant prosjekta som </w:t>
      </w:r>
      <w:proofErr w:type="spellStart"/>
      <w:r w:rsidRPr="001A69B5">
        <w:t>fekk</w:t>
      </w:r>
      <w:proofErr w:type="spellEnd"/>
      <w:r w:rsidRPr="001A69B5">
        <w:t xml:space="preserve"> støtte, mellom anna maritime fag, helsefag og byggfag.</w:t>
      </w:r>
    </w:p>
    <w:p w14:paraId="539AF9A8" w14:textId="77777777" w:rsidR="000513CD" w:rsidRPr="001A69B5" w:rsidRDefault="0009509B" w:rsidP="001A69B5">
      <w:r w:rsidRPr="001A69B5">
        <w:t xml:space="preserve">Løyvinga blei </w:t>
      </w:r>
      <w:proofErr w:type="spellStart"/>
      <w:r w:rsidRPr="001A69B5">
        <w:t>auka</w:t>
      </w:r>
      <w:proofErr w:type="spellEnd"/>
      <w:r w:rsidRPr="001A69B5">
        <w:t xml:space="preserve"> med 10 mill. kroner til utstyr som følge av vekst i </w:t>
      </w:r>
      <w:proofErr w:type="spellStart"/>
      <w:r w:rsidRPr="001A69B5">
        <w:t>talet</w:t>
      </w:r>
      <w:proofErr w:type="spellEnd"/>
      <w:r w:rsidRPr="001A69B5">
        <w:t xml:space="preserve"> på </w:t>
      </w:r>
      <w:proofErr w:type="spellStart"/>
      <w:r w:rsidRPr="001A69B5">
        <w:t>fagskulestudentar</w:t>
      </w:r>
      <w:proofErr w:type="spellEnd"/>
      <w:r w:rsidRPr="001A69B5">
        <w:t xml:space="preserve">, jf. </w:t>
      </w:r>
      <w:proofErr w:type="spellStart"/>
      <w:r w:rsidRPr="001A69B5">
        <w:t>Innst</w:t>
      </w:r>
      <w:proofErr w:type="spellEnd"/>
      <w:r w:rsidRPr="001A69B5">
        <w:t xml:space="preserve">. 19 S (2020–2021) og </w:t>
      </w:r>
      <w:proofErr w:type="spellStart"/>
      <w:r w:rsidRPr="001A69B5">
        <w:t>Prop</w:t>
      </w:r>
      <w:proofErr w:type="spellEnd"/>
      <w:r w:rsidRPr="001A69B5">
        <w:t>. 142 S (2019–2020).</w:t>
      </w:r>
    </w:p>
    <w:p w14:paraId="7B688B4D" w14:textId="77777777" w:rsidR="000513CD" w:rsidRPr="001A69B5" w:rsidRDefault="0009509B" w:rsidP="001A69B5">
      <w:pPr>
        <w:pStyle w:val="avsnitt-tittel"/>
      </w:pPr>
      <w:r w:rsidRPr="001A69B5">
        <w:t>Budsjettforslag for 2022</w:t>
      </w:r>
    </w:p>
    <w:p w14:paraId="74B5110A" w14:textId="77777777" w:rsidR="000513CD" w:rsidRPr="001A69B5" w:rsidRDefault="0009509B" w:rsidP="001A69B5">
      <w:r w:rsidRPr="001A69B5">
        <w:t xml:space="preserve">Departementet foreslår å løyve 50,7 mill. kroner på posten. Dette er </w:t>
      </w:r>
      <w:proofErr w:type="spellStart"/>
      <w:r w:rsidRPr="001A69B5">
        <w:t>ein</w:t>
      </w:r>
      <w:proofErr w:type="spellEnd"/>
      <w:r w:rsidRPr="001A69B5">
        <w:t xml:space="preserve"> </w:t>
      </w:r>
      <w:proofErr w:type="spellStart"/>
      <w:r w:rsidRPr="001A69B5">
        <w:t>auke</w:t>
      </w:r>
      <w:proofErr w:type="spellEnd"/>
      <w:r w:rsidRPr="001A69B5">
        <w:t xml:space="preserve"> på 5 mill. kroner </w:t>
      </w:r>
      <w:proofErr w:type="spellStart"/>
      <w:r w:rsidRPr="001A69B5">
        <w:t>frå</w:t>
      </w:r>
      <w:proofErr w:type="spellEnd"/>
      <w:r w:rsidRPr="001A69B5">
        <w:t xml:space="preserve"> 2021.</w:t>
      </w:r>
    </w:p>
    <w:p w14:paraId="615BA770" w14:textId="77777777" w:rsidR="000513CD" w:rsidRPr="001A69B5" w:rsidRDefault="0009509B" w:rsidP="001A69B5">
      <w:r w:rsidRPr="001A69B5">
        <w:t xml:space="preserve">Departementet foreslår </w:t>
      </w:r>
      <w:proofErr w:type="spellStart"/>
      <w:r w:rsidRPr="001A69B5">
        <w:t>følgande</w:t>
      </w:r>
      <w:proofErr w:type="spellEnd"/>
      <w:r w:rsidRPr="001A69B5">
        <w:t xml:space="preserve"> </w:t>
      </w:r>
      <w:proofErr w:type="spellStart"/>
      <w:r w:rsidRPr="001A69B5">
        <w:t>prioriteringar</w:t>
      </w:r>
      <w:proofErr w:type="spellEnd"/>
      <w:r w:rsidRPr="001A69B5">
        <w:t xml:space="preserve"> for </w:t>
      </w:r>
      <w:proofErr w:type="spellStart"/>
      <w:r w:rsidRPr="001A69B5">
        <w:t>utviklingsmidlane</w:t>
      </w:r>
      <w:proofErr w:type="spellEnd"/>
      <w:r w:rsidRPr="001A69B5">
        <w:t xml:space="preserve"> i 2022:</w:t>
      </w:r>
    </w:p>
    <w:p w14:paraId="143368CE" w14:textId="77777777" w:rsidR="000513CD" w:rsidRPr="001A69B5" w:rsidRDefault="0009509B" w:rsidP="001A69B5">
      <w:pPr>
        <w:pStyle w:val="Liste"/>
      </w:pPr>
      <w:r w:rsidRPr="001A69B5">
        <w:t xml:space="preserve">utvikling av nye </w:t>
      </w:r>
      <w:proofErr w:type="spellStart"/>
      <w:r w:rsidRPr="001A69B5">
        <w:t>utdanningar</w:t>
      </w:r>
      <w:proofErr w:type="spellEnd"/>
      <w:r w:rsidRPr="001A69B5">
        <w:t xml:space="preserve"> i samarbeid med lokalt og regionalt arbeidsliv</w:t>
      </w:r>
    </w:p>
    <w:p w14:paraId="134856A5" w14:textId="77777777" w:rsidR="000513CD" w:rsidRPr="001A69B5" w:rsidRDefault="0009509B" w:rsidP="001A69B5">
      <w:pPr>
        <w:pStyle w:val="Liste"/>
      </w:pPr>
      <w:r w:rsidRPr="001A69B5">
        <w:t>bruk av digital teknologi for læring</w:t>
      </w:r>
    </w:p>
    <w:p w14:paraId="5930A712" w14:textId="77777777" w:rsidR="000513CD" w:rsidRPr="001A69B5" w:rsidRDefault="0009509B" w:rsidP="001A69B5">
      <w:pPr>
        <w:pStyle w:val="Liste"/>
      </w:pPr>
      <w:r w:rsidRPr="001A69B5">
        <w:t xml:space="preserve">digital kompetanseheving for </w:t>
      </w:r>
      <w:proofErr w:type="gramStart"/>
      <w:r w:rsidRPr="001A69B5">
        <w:t>tilsette</w:t>
      </w:r>
      <w:proofErr w:type="gramEnd"/>
      <w:r w:rsidRPr="001A69B5">
        <w:t xml:space="preserve"> for å møte behov for omstilling i arbeidslivet</w:t>
      </w:r>
    </w:p>
    <w:p w14:paraId="3A86410B" w14:textId="77777777" w:rsidR="000513CD" w:rsidRPr="001A69B5" w:rsidRDefault="0009509B" w:rsidP="001A69B5">
      <w:pPr>
        <w:pStyle w:val="Liste"/>
      </w:pPr>
      <w:proofErr w:type="spellStart"/>
      <w:r w:rsidRPr="001A69B5">
        <w:t>eingongsinvesteringar</w:t>
      </w:r>
      <w:proofErr w:type="spellEnd"/>
      <w:r w:rsidRPr="001A69B5">
        <w:t xml:space="preserve"> i utstyr og infrastruktur</w:t>
      </w:r>
    </w:p>
    <w:p w14:paraId="4B7A253A" w14:textId="77777777" w:rsidR="000513CD" w:rsidRPr="001A69B5" w:rsidRDefault="0009509B" w:rsidP="001A69B5">
      <w:pPr>
        <w:pStyle w:val="b-budkaptit"/>
      </w:pPr>
      <w:r w:rsidRPr="001A69B5">
        <w:t xml:space="preserve">Kap. 241 Felles tiltak for </w:t>
      </w:r>
      <w:proofErr w:type="spellStart"/>
      <w:r w:rsidRPr="001A69B5">
        <w:t>fagskular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E72AA51" w14:textId="77777777" w:rsidTr="001B3733">
        <w:trPr>
          <w:trHeight w:val="640"/>
          <w:hidden/>
        </w:trPr>
        <w:tc>
          <w:tcPr>
            <w:tcW w:w="840" w:type="dxa"/>
          </w:tcPr>
          <w:p w14:paraId="27F300EE" w14:textId="77777777" w:rsidR="000513CD" w:rsidRPr="001A69B5" w:rsidRDefault="0009509B" w:rsidP="001A69B5">
            <w:pPr>
              <w:pStyle w:val="Tabellnavn"/>
            </w:pPr>
            <w:r w:rsidRPr="001A69B5">
              <w:t>KPAL</w:t>
            </w:r>
          </w:p>
        </w:tc>
        <w:tc>
          <w:tcPr>
            <w:tcW w:w="4800" w:type="dxa"/>
          </w:tcPr>
          <w:p w14:paraId="307782A7" w14:textId="77777777" w:rsidR="000513CD" w:rsidRPr="001A69B5" w:rsidRDefault="000513CD" w:rsidP="001A69B5">
            <w:pPr>
              <w:pStyle w:val="Tabellnavn"/>
            </w:pPr>
          </w:p>
        </w:tc>
        <w:tc>
          <w:tcPr>
            <w:tcW w:w="1300" w:type="dxa"/>
          </w:tcPr>
          <w:p w14:paraId="73DC127D" w14:textId="77777777" w:rsidR="000513CD" w:rsidRPr="001A69B5" w:rsidRDefault="000513CD" w:rsidP="001A69B5">
            <w:pPr>
              <w:pStyle w:val="Tabellnavn"/>
            </w:pPr>
          </w:p>
        </w:tc>
        <w:tc>
          <w:tcPr>
            <w:tcW w:w="1300" w:type="dxa"/>
          </w:tcPr>
          <w:p w14:paraId="5CBE2CBC" w14:textId="77777777" w:rsidR="000513CD" w:rsidRPr="001A69B5" w:rsidRDefault="000513CD" w:rsidP="001A69B5">
            <w:pPr>
              <w:pStyle w:val="Tabellnavn"/>
            </w:pPr>
          </w:p>
        </w:tc>
        <w:tc>
          <w:tcPr>
            <w:tcW w:w="1300" w:type="dxa"/>
          </w:tcPr>
          <w:p w14:paraId="06C714B9" w14:textId="77777777" w:rsidR="000513CD" w:rsidRPr="001A69B5" w:rsidRDefault="0009509B" w:rsidP="001A69B5">
            <w:r w:rsidRPr="001A69B5">
              <w:t>(i 1 000 kr)</w:t>
            </w:r>
          </w:p>
        </w:tc>
      </w:tr>
      <w:tr w:rsidR="000513CD" w:rsidRPr="001A69B5" w14:paraId="359BAC35" w14:textId="77777777" w:rsidTr="001B3733">
        <w:trPr>
          <w:trHeight w:val="600"/>
        </w:trPr>
        <w:tc>
          <w:tcPr>
            <w:tcW w:w="840" w:type="dxa"/>
          </w:tcPr>
          <w:p w14:paraId="2FFCA63D" w14:textId="77777777" w:rsidR="000513CD" w:rsidRPr="001A69B5" w:rsidRDefault="0009509B" w:rsidP="001A69B5">
            <w:r w:rsidRPr="001A69B5">
              <w:t>Post</w:t>
            </w:r>
          </w:p>
        </w:tc>
        <w:tc>
          <w:tcPr>
            <w:tcW w:w="4800" w:type="dxa"/>
          </w:tcPr>
          <w:p w14:paraId="0A825093" w14:textId="77777777" w:rsidR="000513CD" w:rsidRPr="001A69B5" w:rsidRDefault="0009509B" w:rsidP="001A69B5">
            <w:proofErr w:type="spellStart"/>
            <w:r w:rsidRPr="001A69B5">
              <w:t>Nemning</w:t>
            </w:r>
            <w:proofErr w:type="spellEnd"/>
          </w:p>
        </w:tc>
        <w:tc>
          <w:tcPr>
            <w:tcW w:w="1300" w:type="dxa"/>
          </w:tcPr>
          <w:p w14:paraId="4459C5C8"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3057434" w14:textId="77777777" w:rsidR="000513CD" w:rsidRPr="001A69B5" w:rsidRDefault="0009509B" w:rsidP="001A69B5">
            <w:r w:rsidRPr="001A69B5">
              <w:t xml:space="preserve">Saldert </w:t>
            </w:r>
            <w:r w:rsidRPr="001A69B5">
              <w:br/>
              <w:t>budsjett 2021</w:t>
            </w:r>
          </w:p>
        </w:tc>
        <w:tc>
          <w:tcPr>
            <w:tcW w:w="1300" w:type="dxa"/>
          </w:tcPr>
          <w:p w14:paraId="4347D3F8" w14:textId="77777777" w:rsidR="000513CD" w:rsidRPr="001A69B5" w:rsidRDefault="0009509B" w:rsidP="001A69B5">
            <w:r w:rsidRPr="001A69B5">
              <w:t xml:space="preserve">Forslag </w:t>
            </w:r>
            <w:r w:rsidRPr="001A69B5">
              <w:br/>
              <w:t>2022</w:t>
            </w:r>
          </w:p>
        </w:tc>
      </w:tr>
      <w:tr w:rsidR="000513CD" w:rsidRPr="001A69B5" w14:paraId="5174AC36" w14:textId="77777777" w:rsidTr="001B3733">
        <w:trPr>
          <w:trHeight w:val="380"/>
        </w:trPr>
        <w:tc>
          <w:tcPr>
            <w:tcW w:w="840" w:type="dxa"/>
          </w:tcPr>
          <w:p w14:paraId="302A424C" w14:textId="77777777" w:rsidR="000513CD" w:rsidRPr="001A69B5" w:rsidRDefault="0009509B" w:rsidP="001A69B5">
            <w:r w:rsidRPr="001A69B5">
              <w:t>21</w:t>
            </w:r>
          </w:p>
        </w:tc>
        <w:tc>
          <w:tcPr>
            <w:tcW w:w="4800" w:type="dxa"/>
          </w:tcPr>
          <w:p w14:paraId="603E3DAA"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4ED09DB7" w14:textId="77777777" w:rsidR="000513CD" w:rsidRPr="001A69B5" w:rsidRDefault="0009509B" w:rsidP="001A69B5">
            <w:r w:rsidRPr="001A69B5">
              <w:t>31 072</w:t>
            </w:r>
          </w:p>
        </w:tc>
        <w:tc>
          <w:tcPr>
            <w:tcW w:w="1300" w:type="dxa"/>
          </w:tcPr>
          <w:p w14:paraId="343F5218" w14:textId="77777777" w:rsidR="000513CD" w:rsidRPr="001A69B5" w:rsidRDefault="0009509B" w:rsidP="001A69B5">
            <w:r w:rsidRPr="001A69B5">
              <w:t>31 692</w:t>
            </w:r>
          </w:p>
        </w:tc>
        <w:tc>
          <w:tcPr>
            <w:tcW w:w="1300" w:type="dxa"/>
          </w:tcPr>
          <w:p w14:paraId="7C3D29AC" w14:textId="77777777" w:rsidR="000513CD" w:rsidRPr="001A69B5" w:rsidRDefault="0009509B" w:rsidP="001A69B5">
            <w:r w:rsidRPr="001A69B5">
              <w:t>22 754</w:t>
            </w:r>
          </w:p>
        </w:tc>
      </w:tr>
      <w:tr w:rsidR="000513CD" w:rsidRPr="001A69B5" w14:paraId="3ACAFD38" w14:textId="77777777" w:rsidTr="001B3733">
        <w:trPr>
          <w:trHeight w:val="380"/>
        </w:trPr>
        <w:tc>
          <w:tcPr>
            <w:tcW w:w="840" w:type="dxa"/>
          </w:tcPr>
          <w:p w14:paraId="03FF6FDC" w14:textId="77777777" w:rsidR="000513CD" w:rsidRPr="001A69B5" w:rsidRDefault="000513CD" w:rsidP="001A69B5"/>
        </w:tc>
        <w:tc>
          <w:tcPr>
            <w:tcW w:w="4800" w:type="dxa"/>
          </w:tcPr>
          <w:p w14:paraId="7972EF09" w14:textId="77777777" w:rsidR="000513CD" w:rsidRPr="001A69B5" w:rsidRDefault="0009509B" w:rsidP="001A69B5">
            <w:r w:rsidRPr="001A69B5">
              <w:t>Sum kap. 241</w:t>
            </w:r>
          </w:p>
        </w:tc>
        <w:tc>
          <w:tcPr>
            <w:tcW w:w="1300" w:type="dxa"/>
          </w:tcPr>
          <w:p w14:paraId="49491B3D" w14:textId="77777777" w:rsidR="000513CD" w:rsidRPr="001A69B5" w:rsidRDefault="0009509B" w:rsidP="001A69B5">
            <w:r w:rsidRPr="001A69B5">
              <w:t>31 072</w:t>
            </w:r>
          </w:p>
        </w:tc>
        <w:tc>
          <w:tcPr>
            <w:tcW w:w="1300" w:type="dxa"/>
          </w:tcPr>
          <w:p w14:paraId="14A6CD74" w14:textId="77777777" w:rsidR="000513CD" w:rsidRPr="001A69B5" w:rsidRDefault="0009509B" w:rsidP="001A69B5">
            <w:r w:rsidRPr="001A69B5">
              <w:t>31 692</w:t>
            </w:r>
          </w:p>
        </w:tc>
        <w:tc>
          <w:tcPr>
            <w:tcW w:w="1300" w:type="dxa"/>
          </w:tcPr>
          <w:p w14:paraId="5E2489E5" w14:textId="77777777" w:rsidR="000513CD" w:rsidRPr="001A69B5" w:rsidRDefault="0009509B" w:rsidP="001A69B5">
            <w:r w:rsidRPr="001A69B5">
              <w:t>22 754</w:t>
            </w:r>
          </w:p>
        </w:tc>
      </w:tr>
    </w:tbl>
    <w:p w14:paraId="60C1B7E9"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p>
    <w:p w14:paraId="02B94F73" w14:textId="77777777" w:rsidR="000513CD" w:rsidRPr="001A69B5" w:rsidRDefault="0009509B" w:rsidP="001A69B5">
      <w:r w:rsidRPr="001A69B5">
        <w:t xml:space="preserve">Posten </w:t>
      </w:r>
      <w:proofErr w:type="spellStart"/>
      <w:r w:rsidRPr="001A69B5">
        <w:t>omfattar</w:t>
      </w:r>
      <w:proofErr w:type="spellEnd"/>
      <w:r w:rsidRPr="001A69B5">
        <w:t xml:space="preserve"> </w:t>
      </w:r>
      <w:proofErr w:type="spellStart"/>
      <w:r w:rsidRPr="001A69B5">
        <w:t>midlar</w:t>
      </w:r>
      <w:proofErr w:type="spellEnd"/>
      <w:r w:rsidRPr="001A69B5">
        <w:t xml:space="preserve"> til prosjekt for fagskulesektoren som mellom anna følger opp </w:t>
      </w:r>
      <w:r w:rsidRPr="001A69B5">
        <w:rPr>
          <w:rStyle w:val="kursiv"/>
        </w:rPr>
        <w:t>Videre vekst og kvalitet – Strategi for høyere yrkesfaglig utdanning</w:t>
      </w:r>
      <w:r w:rsidRPr="001A69B5">
        <w:t xml:space="preserve"> og Meld. St. 9 (2016–2017) </w:t>
      </w:r>
      <w:r w:rsidRPr="001A69B5">
        <w:rPr>
          <w:rStyle w:val="kursiv"/>
        </w:rPr>
        <w:t xml:space="preserve">Fagfolk for fremtiden </w:t>
      </w:r>
      <w:r w:rsidRPr="001A69B5">
        <w:t xml:space="preserve">– </w:t>
      </w:r>
      <w:r w:rsidRPr="001A69B5">
        <w:rPr>
          <w:rStyle w:val="kursiv"/>
        </w:rPr>
        <w:t>Fagskoleutdanning</w:t>
      </w:r>
      <w:r w:rsidRPr="001A69B5">
        <w:t>.</w:t>
      </w:r>
    </w:p>
    <w:p w14:paraId="1A298E2D" w14:textId="77777777" w:rsidR="000513CD" w:rsidRPr="001A69B5" w:rsidRDefault="0009509B" w:rsidP="001A69B5">
      <w:pPr>
        <w:pStyle w:val="avsnitt-tittel"/>
      </w:pPr>
      <w:r w:rsidRPr="001A69B5">
        <w:t>Mål for 2022</w:t>
      </w:r>
    </w:p>
    <w:p w14:paraId="47400BF2" w14:textId="77777777" w:rsidR="000513CD" w:rsidRPr="001A69B5" w:rsidRDefault="0009509B" w:rsidP="001A69B5">
      <w:r w:rsidRPr="001A69B5">
        <w:t xml:space="preserve">God kunnskap om fagskulesektoren, </w:t>
      </w:r>
      <w:proofErr w:type="spellStart"/>
      <w:r w:rsidRPr="001A69B5">
        <w:t>høg</w:t>
      </w:r>
      <w:proofErr w:type="spellEnd"/>
      <w:r w:rsidRPr="001A69B5">
        <w:t xml:space="preserve"> kvalitet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w:t>
      </w:r>
      <w:proofErr w:type="spellStart"/>
      <w:r w:rsidRPr="001A69B5">
        <w:t>ein</w:t>
      </w:r>
      <w:proofErr w:type="spellEnd"/>
      <w:r w:rsidRPr="001A69B5">
        <w:t xml:space="preserve"> </w:t>
      </w:r>
      <w:proofErr w:type="spellStart"/>
      <w:r w:rsidRPr="001A69B5">
        <w:t>tilgjengeleg</w:t>
      </w:r>
      <w:proofErr w:type="spellEnd"/>
      <w:r w:rsidRPr="001A69B5">
        <w:t xml:space="preserve"> og </w:t>
      </w:r>
      <w:proofErr w:type="spellStart"/>
      <w:r w:rsidRPr="001A69B5">
        <w:t>synleg</w:t>
      </w:r>
      <w:proofErr w:type="spellEnd"/>
      <w:r w:rsidRPr="001A69B5">
        <w:t xml:space="preserve"> fagskulesektor.</w:t>
      </w:r>
    </w:p>
    <w:p w14:paraId="7F172B36" w14:textId="77777777" w:rsidR="000513CD" w:rsidRPr="001A69B5" w:rsidRDefault="0009509B" w:rsidP="001A69B5">
      <w:pPr>
        <w:pStyle w:val="avsnitt-tittel"/>
      </w:pPr>
      <w:r w:rsidRPr="001A69B5">
        <w:t>Resultat i 2020</w:t>
      </w:r>
    </w:p>
    <w:p w14:paraId="36E1B0D3" w14:textId="7774F234" w:rsidR="000513CD" w:rsidRDefault="0009509B" w:rsidP="001A69B5">
      <w:r w:rsidRPr="001A69B5">
        <w:t xml:space="preserve">Departementet tildelte 31,1 mill. kroner over posten i 2020. Tabell 4.19 viser tiltaka som er sette i gang med </w:t>
      </w:r>
      <w:proofErr w:type="spellStart"/>
      <w:r w:rsidRPr="001A69B5">
        <w:t>midlane</w:t>
      </w:r>
      <w:proofErr w:type="spellEnd"/>
      <w:r w:rsidRPr="001A69B5">
        <w:t xml:space="preserve"> for å bidra til å nå måla for posten.</w:t>
      </w:r>
    </w:p>
    <w:p w14:paraId="5C7CB744" w14:textId="12B69D71" w:rsidR="006E2411" w:rsidRPr="001A69B5" w:rsidRDefault="006E2411" w:rsidP="006E2411">
      <w:pPr>
        <w:pStyle w:val="tabell-tittel"/>
      </w:pPr>
      <w:r w:rsidRPr="001A69B5">
        <w:t>Resultatrapportering 2020, kap. 241, post 21</w:t>
      </w:r>
    </w:p>
    <w:p w14:paraId="0B497263"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1320"/>
        <w:gridCol w:w="6680"/>
        <w:gridCol w:w="1560"/>
      </w:tblGrid>
      <w:tr w:rsidR="000513CD" w:rsidRPr="001A69B5" w14:paraId="130DB0F1" w14:textId="77777777" w:rsidTr="001B3733">
        <w:trPr>
          <w:trHeight w:val="360"/>
        </w:trPr>
        <w:tc>
          <w:tcPr>
            <w:tcW w:w="1320" w:type="dxa"/>
          </w:tcPr>
          <w:p w14:paraId="237210D4" w14:textId="77777777" w:rsidR="000513CD" w:rsidRPr="001A69B5" w:rsidRDefault="000513CD" w:rsidP="001A69B5"/>
        </w:tc>
        <w:tc>
          <w:tcPr>
            <w:tcW w:w="6680" w:type="dxa"/>
          </w:tcPr>
          <w:p w14:paraId="69FC5C45" w14:textId="77777777" w:rsidR="000513CD" w:rsidRPr="001A69B5" w:rsidRDefault="000513CD" w:rsidP="001A69B5"/>
        </w:tc>
        <w:tc>
          <w:tcPr>
            <w:tcW w:w="1560" w:type="dxa"/>
          </w:tcPr>
          <w:p w14:paraId="116CB94E" w14:textId="77777777" w:rsidR="000513CD" w:rsidRPr="001A69B5" w:rsidRDefault="0009509B" w:rsidP="001A69B5">
            <w:r w:rsidRPr="001A69B5">
              <w:t>(i 1000 kr)</w:t>
            </w:r>
          </w:p>
        </w:tc>
      </w:tr>
      <w:tr w:rsidR="000513CD" w:rsidRPr="001A69B5" w14:paraId="7F38A553" w14:textId="77777777" w:rsidTr="001B3733">
        <w:trPr>
          <w:trHeight w:val="360"/>
        </w:trPr>
        <w:tc>
          <w:tcPr>
            <w:tcW w:w="1320" w:type="dxa"/>
          </w:tcPr>
          <w:p w14:paraId="0F49CB98" w14:textId="77777777" w:rsidR="000513CD" w:rsidRPr="001A69B5" w:rsidRDefault="0009509B" w:rsidP="001A69B5">
            <w:proofErr w:type="spellStart"/>
            <w:r w:rsidRPr="001A69B5">
              <w:t>Mottakar</w:t>
            </w:r>
            <w:proofErr w:type="spellEnd"/>
          </w:p>
        </w:tc>
        <w:tc>
          <w:tcPr>
            <w:tcW w:w="6680" w:type="dxa"/>
          </w:tcPr>
          <w:p w14:paraId="1D1448FB" w14:textId="77777777" w:rsidR="000513CD" w:rsidRPr="001A69B5" w:rsidRDefault="0009509B" w:rsidP="001A69B5">
            <w:r w:rsidRPr="001A69B5">
              <w:t>Tiltak</w:t>
            </w:r>
          </w:p>
        </w:tc>
        <w:tc>
          <w:tcPr>
            <w:tcW w:w="1560" w:type="dxa"/>
          </w:tcPr>
          <w:p w14:paraId="2E4098F4" w14:textId="77777777" w:rsidR="000513CD" w:rsidRPr="001A69B5" w:rsidRDefault="0009509B" w:rsidP="001A69B5">
            <w:r w:rsidRPr="001A69B5">
              <w:t xml:space="preserve">Tildelte </w:t>
            </w:r>
            <w:proofErr w:type="spellStart"/>
            <w:r w:rsidRPr="001A69B5">
              <w:t>midlar</w:t>
            </w:r>
            <w:proofErr w:type="spellEnd"/>
          </w:p>
        </w:tc>
      </w:tr>
      <w:tr w:rsidR="000513CD" w:rsidRPr="001A69B5" w14:paraId="57B06A23" w14:textId="77777777" w:rsidTr="001B3733">
        <w:trPr>
          <w:trHeight w:val="640"/>
        </w:trPr>
        <w:tc>
          <w:tcPr>
            <w:tcW w:w="1320" w:type="dxa"/>
          </w:tcPr>
          <w:p w14:paraId="3B2B5571" w14:textId="77777777" w:rsidR="000513CD" w:rsidRPr="001A69B5" w:rsidRDefault="0009509B" w:rsidP="001A69B5">
            <w:r w:rsidRPr="001A69B5">
              <w:t xml:space="preserve">Unit </w:t>
            </w:r>
          </w:p>
        </w:tc>
        <w:tc>
          <w:tcPr>
            <w:tcW w:w="6680" w:type="dxa"/>
          </w:tcPr>
          <w:p w14:paraId="0879A64C" w14:textId="77777777" w:rsidR="000513CD" w:rsidRPr="001A69B5" w:rsidRDefault="0009509B" w:rsidP="001A69B5">
            <w:r w:rsidRPr="001A69B5">
              <w:t xml:space="preserve">Utvikling og gjennomføring av </w:t>
            </w:r>
            <w:proofErr w:type="spellStart"/>
            <w:r w:rsidRPr="001A69B5">
              <w:t>eit</w:t>
            </w:r>
            <w:proofErr w:type="spellEnd"/>
            <w:r w:rsidRPr="001A69B5">
              <w:t xml:space="preserve"> samordna opptak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60" w:type="dxa"/>
          </w:tcPr>
          <w:p w14:paraId="3DED67B5" w14:textId="77777777" w:rsidR="000513CD" w:rsidRPr="001A69B5" w:rsidRDefault="0009509B" w:rsidP="001A69B5">
            <w:r w:rsidRPr="001A69B5">
              <w:t>10 000</w:t>
            </w:r>
          </w:p>
        </w:tc>
      </w:tr>
      <w:tr w:rsidR="000513CD" w:rsidRPr="001A69B5" w14:paraId="394DD819" w14:textId="77777777" w:rsidTr="001B3733">
        <w:trPr>
          <w:trHeight w:val="640"/>
        </w:trPr>
        <w:tc>
          <w:tcPr>
            <w:tcW w:w="1320" w:type="dxa"/>
          </w:tcPr>
          <w:p w14:paraId="25E4A353" w14:textId="77777777" w:rsidR="000513CD" w:rsidRPr="001A69B5" w:rsidRDefault="0009509B" w:rsidP="001A69B5">
            <w:proofErr w:type="spellStart"/>
            <w:r w:rsidRPr="001A69B5">
              <w:t>Diku</w:t>
            </w:r>
            <w:proofErr w:type="spellEnd"/>
          </w:p>
        </w:tc>
        <w:tc>
          <w:tcPr>
            <w:tcW w:w="6680" w:type="dxa"/>
          </w:tcPr>
          <w:p w14:paraId="4F5A5C20" w14:textId="77777777" w:rsidR="000513CD" w:rsidRPr="001A69B5" w:rsidRDefault="0009509B" w:rsidP="001A69B5">
            <w:r w:rsidRPr="001A69B5">
              <w:t xml:space="preserve">Arbeid i </w:t>
            </w:r>
            <w:proofErr w:type="spellStart"/>
            <w:r w:rsidRPr="001A69B5">
              <w:t>fylkeskommunane</w:t>
            </w:r>
            <w:proofErr w:type="spellEnd"/>
            <w:r w:rsidRPr="001A69B5">
              <w:t xml:space="preserve"> med rekruttering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60" w:type="dxa"/>
          </w:tcPr>
          <w:p w14:paraId="588D2193" w14:textId="77777777" w:rsidR="000513CD" w:rsidRPr="001A69B5" w:rsidRDefault="0009509B" w:rsidP="001A69B5">
            <w:r w:rsidRPr="001A69B5">
              <w:t>4 400</w:t>
            </w:r>
          </w:p>
        </w:tc>
      </w:tr>
      <w:tr w:rsidR="000513CD" w:rsidRPr="001A69B5" w14:paraId="548F94ED" w14:textId="77777777" w:rsidTr="001B3733">
        <w:trPr>
          <w:trHeight w:val="380"/>
        </w:trPr>
        <w:tc>
          <w:tcPr>
            <w:tcW w:w="1320" w:type="dxa"/>
          </w:tcPr>
          <w:p w14:paraId="7A680CCC" w14:textId="77777777" w:rsidR="000513CD" w:rsidRPr="001A69B5" w:rsidRDefault="0009509B" w:rsidP="001A69B5">
            <w:proofErr w:type="spellStart"/>
            <w:r w:rsidRPr="001A69B5">
              <w:t>Diku</w:t>
            </w:r>
            <w:proofErr w:type="spellEnd"/>
          </w:p>
        </w:tc>
        <w:tc>
          <w:tcPr>
            <w:tcW w:w="6680" w:type="dxa"/>
          </w:tcPr>
          <w:p w14:paraId="04BFE686" w14:textId="77777777" w:rsidR="000513CD" w:rsidRPr="001A69B5" w:rsidRDefault="0009509B" w:rsidP="001A69B5">
            <w:r w:rsidRPr="001A69B5">
              <w:t xml:space="preserve">Arbeid i Nasjonalt fagskuleråd med oppgradering av nasjonale </w:t>
            </w:r>
            <w:proofErr w:type="spellStart"/>
            <w:r w:rsidRPr="001A69B5">
              <w:t>fagplanar</w:t>
            </w:r>
            <w:proofErr w:type="spellEnd"/>
          </w:p>
        </w:tc>
        <w:tc>
          <w:tcPr>
            <w:tcW w:w="1560" w:type="dxa"/>
          </w:tcPr>
          <w:p w14:paraId="50FB5242" w14:textId="77777777" w:rsidR="000513CD" w:rsidRPr="001A69B5" w:rsidRDefault="0009509B" w:rsidP="001A69B5">
            <w:r w:rsidRPr="001A69B5">
              <w:t>4 000</w:t>
            </w:r>
          </w:p>
        </w:tc>
      </w:tr>
      <w:tr w:rsidR="000513CD" w:rsidRPr="001A69B5" w14:paraId="6BBA80F9" w14:textId="77777777" w:rsidTr="001B3733">
        <w:trPr>
          <w:trHeight w:val="380"/>
        </w:trPr>
        <w:tc>
          <w:tcPr>
            <w:tcW w:w="1320" w:type="dxa"/>
          </w:tcPr>
          <w:p w14:paraId="235137F8" w14:textId="77777777" w:rsidR="000513CD" w:rsidRPr="001A69B5" w:rsidRDefault="0009509B" w:rsidP="001A69B5">
            <w:proofErr w:type="spellStart"/>
            <w:r w:rsidRPr="001A69B5">
              <w:t>Diku</w:t>
            </w:r>
            <w:proofErr w:type="spellEnd"/>
          </w:p>
        </w:tc>
        <w:tc>
          <w:tcPr>
            <w:tcW w:w="6680" w:type="dxa"/>
          </w:tcPr>
          <w:p w14:paraId="7DDCDFD6" w14:textId="77777777" w:rsidR="000513CD" w:rsidRPr="001A69B5" w:rsidRDefault="0009509B" w:rsidP="001A69B5">
            <w:r w:rsidRPr="001A69B5">
              <w:t xml:space="preserve">Administrering av </w:t>
            </w:r>
            <w:proofErr w:type="spellStart"/>
            <w:r w:rsidRPr="001A69B5">
              <w:t>fagskuleoppgåver</w:t>
            </w:r>
            <w:proofErr w:type="spellEnd"/>
          </w:p>
        </w:tc>
        <w:tc>
          <w:tcPr>
            <w:tcW w:w="1560" w:type="dxa"/>
          </w:tcPr>
          <w:p w14:paraId="1D83FE2B" w14:textId="77777777" w:rsidR="000513CD" w:rsidRPr="001A69B5" w:rsidRDefault="0009509B" w:rsidP="001A69B5">
            <w:r w:rsidRPr="001A69B5">
              <w:t>2 800</w:t>
            </w:r>
          </w:p>
        </w:tc>
      </w:tr>
      <w:tr w:rsidR="000513CD" w:rsidRPr="001A69B5" w14:paraId="48422882" w14:textId="77777777" w:rsidTr="001B3733">
        <w:trPr>
          <w:trHeight w:val="380"/>
        </w:trPr>
        <w:tc>
          <w:tcPr>
            <w:tcW w:w="1320" w:type="dxa"/>
          </w:tcPr>
          <w:p w14:paraId="6CF2C9FD" w14:textId="77777777" w:rsidR="000513CD" w:rsidRPr="001A69B5" w:rsidRDefault="0009509B" w:rsidP="001A69B5">
            <w:proofErr w:type="spellStart"/>
            <w:r w:rsidRPr="001A69B5">
              <w:t>Diku</w:t>
            </w:r>
            <w:proofErr w:type="spellEnd"/>
          </w:p>
        </w:tc>
        <w:tc>
          <w:tcPr>
            <w:tcW w:w="6680" w:type="dxa"/>
          </w:tcPr>
          <w:p w14:paraId="393BE0BA" w14:textId="77777777" w:rsidR="000513CD" w:rsidRPr="001A69B5" w:rsidRDefault="0009509B" w:rsidP="001A69B5">
            <w:r w:rsidRPr="001A69B5">
              <w:t>Evaluering av tiltaka i fagskulemeldinga</w:t>
            </w:r>
          </w:p>
        </w:tc>
        <w:tc>
          <w:tcPr>
            <w:tcW w:w="1560" w:type="dxa"/>
          </w:tcPr>
          <w:p w14:paraId="4929161D" w14:textId="77777777" w:rsidR="000513CD" w:rsidRPr="001A69B5" w:rsidRDefault="0009509B" w:rsidP="001A69B5">
            <w:r w:rsidRPr="001A69B5">
              <w:t>2 000</w:t>
            </w:r>
          </w:p>
        </w:tc>
      </w:tr>
      <w:tr w:rsidR="000513CD" w:rsidRPr="001A69B5" w14:paraId="43DC1754" w14:textId="77777777" w:rsidTr="001B3733">
        <w:trPr>
          <w:trHeight w:val="380"/>
        </w:trPr>
        <w:tc>
          <w:tcPr>
            <w:tcW w:w="1320" w:type="dxa"/>
          </w:tcPr>
          <w:p w14:paraId="2D18D221" w14:textId="77777777" w:rsidR="000513CD" w:rsidRPr="001A69B5" w:rsidRDefault="0009509B" w:rsidP="001A69B5">
            <w:r w:rsidRPr="001A69B5">
              <w:t>NOKUT</w:t>
            </w:r>
          </w:p>
        </w:tc>
        <w:tc>
          <w:tcPr>
            <w:tcW w:w="6680" w:type="dxa"/>
          </w:tcPr>
          <w:p w14:paraId="2C41F9BB" w14:textId="77777777" w:rsidR="000513CD" w:rsidRPr="001A69B5" w:rsidRDefault="0009509B" w:rsidP="001A69B5">
            <w:r w:rsidRPr="001A69B5">
              <w:t xml:space="preserve">Gjennomføring av </w:t>
            </w:r>
            <w:r w:rsidRPr="001A69B5">
              <w:rPr>
                <w:rStyle w:val="kursiv"/>
              </w:rPr>
              <w:t xml:space="preserve">Studiebarometeret for </w:t>
            </w:r>
            <w:proofErr w:type="spellStart"/>
            <w:r w:rsidRPr="001A69B5">
              <w:rPr>
                <w:rStyle w:val="kursiv"/>
              </w:rPr>
              <w:t>fagskulestudentar</w:t>
            </w:r>
            <w:proofErr w:type="spellEnd"/>
            <w:r w:rsidRPr="001A69B5">
              <w:rPr>
                <w:rStyle w:val="kursiv"/>
              </w:rPr>
              <w:t xml:space="preserve"> </w:t>
            </w:r>
          </w:p>
        </w:tc>
        <w:tc>
          <w:tcPr>
            <w:tcW w:w="1560" w:type="dxa"/>
          </w:tcPr>
          <w:p w14:paraId="7A16482E" w14:textId="77777777" w:rsidR="000513CD" w:rsidRPr="001A69B5" w:rsidRDefault="0009509B" w:rsidP="001A69B5">
            <w:r w:rsidRPr="001A69B5">
              <w:t>1 500</w:t>
            </w:r>
          </w:p>
        </w:tc>
      </w:tr>
      <w:tr w:rsidR="000513CD" w:rsidRPr="001A69B5" w14:paraId="3260502D" w14:textId="77777777" w:rsidTr="001B3733">
        <w:trPr>
          <w:trHeight w:val="380"/>
        </w:trPr>
        <w:tc>
          <w:tcPr>
            <w:tcW w:w="1320" w:type="dxa"/>
          </w:tcPr>
          <w:p w14:paraId="6D77CCDA" w14:textId="77777777" w:rsidR="000513CD" w:rsidRPr="001A69B5" w:rsidRDefault="0009509B" w:rsidP="001A69B5">
            <w:r w:rsidRPr="001A69B5">
              <w:t>Universell</w:t>
            </w:r>
          </w:p>
        </w:tc>
        <w:tc>
          <w:tcPr>
            <w:tcW w:w="6680" w:type="dxa"/>
          </w:tcPr>
          <w:p w14:paraId="27FAB125" w14:textId="77777777" w:rsidR="000513CD" w:rsidRPr="001A69B5" w:rsidRDefault="0009509B" w:rsidP="001A69B5">
            <w:proofErr w:type="spellStart"/>
            <w:r w:rsidRPr="001A69B5">
              <w:t>Pådrivararbeid</w:t>
            </w:r>
            <w:proofErr w:type="spellEnd"/>
            <w:r w:rsidRPr="001A69B5">
              <w:t xml:space="preserve"> for universell utforming</w:t>
            </w:r>
          </w:p>
        </w:tc>
        <w:tc>
          <w:tcPr>
            <w:tcW w:w="1560" w:type="dxa"/>
          </w:tcPr>
          <w:p w14:paraId="576AAC49" w14:textId="77777777" w:rsidR="000513CD" w:rsidRPr="001A69B5" w:rsidRDefault="0009509B" w:rsidP="001A69B5">
            <w:r w:rsidRPr="001A69B5">
              <w:t>1 500</w:t>
            </w:r>
          </w:p>
        </w:tc>
      </w:tr>
      <w:tr w:rsidR="000513CD" w:rsidRPr="001A69B5" w14:paraId="7B0AF924" w14:textId="77777777" w:rsidTr="001B3733">
        <w:trPr>
          <w:trHeight w:val="380"/>
        </w:trPr>
        <w:tc>
          <w:tcPr>
            <w:tcW w:w="1320" w:type="dxa"/>
          </w:tcPr>
          <w:p w14:paraId="33F09827" w14:textId="77777777" w:rsidR="000513CD" w:rsidRPr="001A69B5" w:rsidRDefault="0009509B" w:rsidP="001A69B5">
            <w:r w:rsidRPr="001A69B5">
              <w:t>Unit</w:t>
            </w:r>
          </w:p>
        </w:tc>
        <w:tc>
          <w:tcPr>
            <w:tcW w:w="6680" w:type="dxa"/>
          </w:tcPr>
          <w:p w14:paraId="3009E6C9" w14:textId="77777777" w:rsidR="000513CD" w:rsidRPr="001A69B5" w:rsidRDefault="0009509B" w:rsidP="001A69B5">
            <w:r w:rsidRPr="001A69B5">
              <w:t xml:space="preserve">Arbeid for Nasjonal klagenemnd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60" w:type="dxa"/>
          </w:tcPr>
          <w:p w14:paraId="06E785F7" w14:textId="77777777" w:rsidR="000513CD" w:rsidRPr="001A69B5" w:rsidRDefault="0009509B" w:rsidP="001A69B5">
            <w:r w:rsidRPr="001A69B5">
              <w:t>1 300</w:t>
            </w:r>
          </w:p>
        </w:tc>
      </w:tr>
      <w:tr w:rsidR="000513CD" w:rsidRPr="001A69B5" w14:paraId="57C3858F" w14:textId="77777777" w:rsidTr="001B3733">
        <w:trPr>
          <w:trHeight w:val="380"/>
        </w:trPr>
        <w:tc>
          <w:tcPr>
            <w:tcW w:w="1320" w:type="dxa"/>
          </w:tcPr>
          <w:p w14:paraId="6F04E4EB" w14:textId="77777777" w:rsidR="000513CD" w:rsidRPr="001A69B5" w:rsidRDefault="0009509B" w:rsidP="001A69B5">
            <w:proofErr w:type="spellStart"/>
            <w:r w:rsidRPr="001A69B5">
              <w:t>Diku</w:t>
            </w:r>
            <w:proofErr w:type="spellEnd"/>
          </w:p>
        </w:tc>
        <w:tc>
          <w:tcPr>
            <w:tcW w:w="6680" w:type="dxa"/>
          </w:tcPr>
          <w:p w14:paraId="29CEFB8A" w14:textId="77777777" w:rsidR="000513CD" w:rsidRPr="001A69B5" w:rsidRDefault="0009509B" w:rsidP="001A69B5">
            <w:r w:rsidRPr="001A69B5">
              <w:t xml:space="preserve">Tildeling av utdanningskvalitetsprisen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
        </w:tc>
        <w:tc>
          <w:tcPr>
            <w:tcW w:w="1560" w:type="dxa"/>
          </w:tcPr>
          <w:p w14:paraId="0494B3D4" w14:textId="77777777" w:rsidR="000513CD" w:rsidRPr="001A69B5" w:rsidRDefault="0009509B" w:rsidP="001A69B5">
            <w:r w:rsidRPr="001A69B5">
              <w:t>1 000</w:t>
            </w:r>
          </w:p>
        </w:tc>
      </w:tr>
      <w:tr w:rsidR="000513CD" w:rsidRPr="001A69B5" w14:paraId="06DF5273" w14:textId="77777777" w:rsidTr="001B3733">
        <w:trPr>
          <w:trHeight w:val="380"/>
        </w:trPr>
        <w:tc>
          <w:tcPr>
            <w:tcW w:w="1320" w:type="dxa"/>
          </w:tcPr>
          <w:p w14:paraId="02E7ABF9" w14:textId="77777777" w:rsidR="000513CD" w:rsidRPr="001A69B5" w:rsidRDefault="0009509B" w:rsidP="001A69B5">
            <w:r w:rsidRPr="001A69B5">
              <w:t>NIFU</w:t>
            </w:r>
          </w:p>
        </w:tc>
        <w:tc>
          <w:tcPr>
            <w:tcW w:w="6680" w:type="dxa"/>
          </w:tcPr>
          <w:p w14:paraId="0CBD2DF3" w14:textId="77777777" w:rsidR="000513CD" w:rsidRPr="001A69B5" w:rsidRDefault="0009509B" w:rsidP="001A69B5">
            <w:r w:rsidRPr="001A69B5">
              <w:t xml:space="preserve">Kandidatundersøking, </w:t>
            </w:r>
            <w:proofErr w:type="spellStart"/>
            <w:r w:rsidRPr="001A69B5">
              <w:t>fagskular</w:t>
            </w:r>
            <w:proofErr w:type="spellEnd"/>
          </w:p>
        </w:tc>
        <w:tc>
          <w:tcPr>
            <w:tcW w:w="1560" w:type="dxa"/>
          </w:tcPr>
          <w:p w14:paraId="5098897D" w14:textId="77777777" w:rsidR="000513CD" w:rsidRPr="001A69B5" w:rsidRDefault="0009509B" w:rsidP="001A69B5">
            <w:r w:rsidRPr="001A69B5">
              <w:t>796</w:t>
            </w:r>
          </w:p>
        </w:tc>
      </w:tr>
      <w:tr w:rsidR="000513CD" w:rsidRPr="001A69B5" w14:paraId="7E948592" w14:textId="77777777" w:rsidTr="001B3733">
        <w:trPr>
          <w:trHeight w:val="640"/>
        </w:trPr>
        <w:tc>
          <w:tcPr>
            <w:tcW w:w="1320" w:type="dxa"/>
          </w:tcPr>
          <w:p w14:paraId="406ACC5C" w14:textId="77777777" w:rsidR="000513CD" w:rsidRPr="001A69B5" w:rsidRDefault="0009509B" w:rsidP="001A69B5">
            <w:r w:rsidRPr="001A69B5">
              <w:t xml:space="preserve">Kompetanse </w:t>
            </w:r>
            <w:proofErr w:type="spellStart"/>
            <w:r w:rsidRPr="001A69B5">
              <w:t>Noreg</w:t>
            </w:r>
            <w:proofErr w:type="spellEnd"/>
          </w:p>
        </w:tc>
        <w:tc>
          <w:tcPr>
            <w:tcW w:w="6680" w:type="dxa"/>
          </w:tcPr>
          <w:p w14:paraId="5C2EC34E" w14:textId="77777777" w:rsidR="000513CD" w:rsidRPr="001A69B5" w:rsidRDefault="0009509B" w:rsidP="001A69B5">
            <w:r w:rsidRPr="001A69B5">
              <w:t xml:space="preserve">Utvikling og oppdatering av </w:t>
            </w:r>
            <w:proofErr w:type="spellStart"/>
            <w:r w:rsidRPr="001A69B5">
              <w:t>rettleiingar</w:t>
            </w:r>
            <w:proofErr w:type="spellEnd"/>
            <w:r w:rsidRPr="001A69B5">
              <w:t xml:space="preserve"> for </w:t>
            </w:r>
            <w:proofErr w:type="spellStart"/>
            <w:r w:rsidRPr="001A69B5">
              <w:t>realkompetansevurderingar</w:t>
            </w:r>
            <w:proofErr w:type="spellEnd"/>
          </w:p>
        </w:tc>
        <w:tc>
          <w:tcPr>
            <w:tcW w:w="1560" w:type="dxa"/>
          </w:tcPr>
          <w:p w14:paraId="09077808" w14:textId="77777777" w:rsidR="000513CD" w:rsidRPr="001A69B5" w:rsidRDefault="0009509B" w:rsidP="001A69B5">
            <w:r w:rsidRPr="001A69B5">
              <w:t>680</w:t>
            </w:r>
          </w:p>
        </w:tc>
      </w:tr>
      <w:tr w:rsidR="000513CD" w:rsidRPr="001A69B5" w14:paraId="3C8681E9" w14:textId="77777777" w:rsidTr="001B3733">
        <w:trPr>
          <w:trHeight w:val="640"/>
        </w:trPr>
        <w:tc>
          <w:tcPr>
            <w:tcW w:w="1320" w:type="dxa"/>
          </w:tcPr>
          <w:p w14:paraId="22D53ADC" w14:textId="77777777" w:rsidR="000513CD" w:rsidRPr="001A69B5" w:rsidRDefault="0009509B" w:rsidP="001A69B5">
            <w:r w:rsidRPr="001A69B5">
              <w:t>NOKUT</w:t>
            </w:r>
          </w:p>
        </w:tc>
        <w:tc>
          <w:tcPr>
            <w:tcW w:w="6680" w:type="dxa"/>
          </w:tcPr>
          <w:p w14:paraId="693FD778" w14:textId="77777777" w:rsidR="000513CD" w:rsidRPr="001A69B5" w:rsidRDefault="0009509B" w:rsidP="001A69B5">
            <w:r w:rsidRPr="001A69B5">
              <w:t>Gjennomgang av Nasjonalt kvalifikasjonsrammeverk for livslang læring (NKR)</w:t>
            </w:r>
          </w:p>
        </w:tc>
        <w:tc>
          <w:tcPr>
            <w:tcW w:w="1560" w:type="dxa"/>
          </w:tcPr>
          <w:p w14:paraId="513A16B8" w14:textId="77777777" w:rsidR="000513CD" w:rsidRPr="001A69B5" w:rsidRDefault="0009509B" w:rsidP="001A69B5">
            <w:r w:rsidRPr="001A69B5">
              <w:t>600</w:t>
            </w:r>
          </w:p>
        </w:tc>
      </w:tr>
      <w:tr w:rsidR="000513CD" w:rsidRPr="001A69B5" w14:paraId="3B229CF5" w14:textId="77777777" w:rsidTr="001B3733">
        <w:trPr>
          <w:trHeight w:val="640"/>
        </w:trPr>
        <w:tc>
          <w:tcPr>
            <w:tcW w:w="1320" w:type="dxa"/>
          </w:tcPr>
          <w:p w14:paraId="0F32A529" w14:textId="77777777" w:rsidR="000513CD" w:rsidRPr="001A69B5" w:rsidRDefault="0009509B" w:rsidP="001A69B5">
            <w:r w:rsidRPr="001A69B5">
              <w:t xml:space="preserve">Kompetanse </w:t>
            </w:r>
            <w:proofErr w:type="spellStart"/>
            <w:r w:rsidRPr="001A69B5">
              <w:t>Noreg</w:t>
            </w:r>
            <w:proofErr w:type="spellEnd"/>
          </w:p>
        </w:tc>
        <w:tc>
          <w:tcPr>
            <w:tcW w:w="6680" w:type="dxa"/>
          </w:tcPr>
          <w:p w14:paraId="24F6BD62" w14:textId="77777777" w:rsidR="000513CD" w:rsidRPr="001A69B5" w:rsidRDefault="0009509B" w:rsidP="001A69B5">
            <w:r w:rsidRPr="001A69B5">
              <w:t xml:space="preserve">Oppdatering av informasjon om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60" w:type="dxa"/>
          </w:tcPr>
          <w:p w14:paraId="28CC27E1" w14:textId="77777777" w:rsidR="000513CD" w:rsidRPr="001A69B5" w:rsidRDefault="0009509B" w:rsidP="001A69B5">
            <w:r w:rsidRPr="001A69B5">
              <w:t>400</w:t>
            </w:r>
          </w:p>
        </w:tc>
      </w:tr>
      <w:tr w:rsidR="000513CD" w:rsidRPr="001A69B5" w14:paraId="30ECC9D0" w14:textId="77777777" w:rsidTr="001B3733">
        <w:trPr>
          <w:trHeight w:val="380"/>
        </w:trPr>
        <w:tc>
          <w:tcPr>
            <w:tcW w:w="1320" w:type="dxa"/>
          </w:tcPr>
          <w:p w14:paraId="39EC4204" w14:textId="77777777" w:rsidR="000513CD" w:rsidRPr="001A69B5" w:rsidRDefault="0009509B" w:rsidP="001A69B5">
            <w:r w:rsidRPr="001A69B5">
              <w:t>SSB</w:t>
            </w:r>
          </w:p>
        </w:tc>
        <w:tc>
          <w:tcPr>
            <w:tcW w:w="6680" w:type="dxa"/>
          </w:tcPr>
          <w:p w14:paraId="37AD5338" w14:textId="77777777" w:rsidR="000513CD" w:rsidRPr="001A69B5" w:rsidRDefault="0009509B" w:rsidP="001A69B5">
            <w:r w:rsidRPr="001A69B5">
              <w:t xml:space="preserve">Arbeid med statistikk for </w:t>
            </w:r>
            <w:proofErr w:type="spellStart"/>
            <w:r w:rsidRPr="001A69B5">
              <w:t>fagskular</w:t>
            </w:r>
            <w:proofErr w:type="spellEnd"/>
          </w:p>
        </w:tc>
        <w:tc>
          <w:tcPr>
            <w:tcW w:w="1560" w:type="dxa"/>
          </w:tcPr>
          <w:p w14:paraId="0F5E54ED" w14:textId="77777777" w:rsidR="000513CD" w:rsidRPr="001A69B5" w:rsidRDefault="0009509B" w:rsidP="001A69B5">
            <w:r w:rsidRPr="001A69B5">
              <w:t>95</w:t>
            </w:r>
          </w:p>
        </w:tc>
      </w:tr>
    </w:tbl>
    <w:p w14:paraId="301EF185" w14:textId="77777777" w:rsidR="000513CD" w:rsidRPr="001A69B5" w:rsidRDefault="0009509B" w:rsidP="001A69B5">
      <w:pPr>
        <w:pStyle w:val="avsnitt-tittel"/>
      </w:pPr>
      <w:r w:rsidRPr="001A69B5">
        <w:t>Budsjettforslag for 2022</w:t>
      </w:r>
    </w:p>
    <w:p w14:paraId="2E244400" w14:textId="77777777" w:rsidR="000513CD" w:rsidRPr="001A69B5" w:rsidRDefault="0009509B" w:rsidP="001A69B5">
      <w:r w:rsidRPr="001A69B5">
        <w:t xml:space="preserve">Departementet foreslår å løyve 22,8 mill. kroner på posten. </w:t>
      </w:r>
      <w:proofErr w:type="spellStart"/>
      <w:r w:rsidRPr="001A69B5">
        <w:t>Midlane</w:t>
      </w:r>
      <w:proofErr w:type="spellEnd"/>
      <w:r w:rsidRPr="001A69B5">
        <w:t xml:space="preserve"> vil mellom anna gå til</w:t>
      </w:r>
    </w:p>
    <w:p w14:paraId="40516ED2" w14:textId="77777777" w:rsidR="000513CD" w:rsidRPr="001A69B5" w:rsidRDefault="0009509B" w:rsidP="001A69B5">
      <w:pPr>
        <w:pStyle w:val="Liste"/>
      </w:pPr>
      <w:r w:rsidRPr="001A69B5">
        <w:t xml:space="preserve">Nasjonalt organ for kvalitet i utdanninga (NOKUT) for å gjennomføre </w:t>
      </w:r>
      <w:r w:rsidRPr="001A69B5">
        <w:rPr>
          <w:rStyle w:val="kursiv"/>
        </w:rPr>
        <w:t xml:space="preserve">Studiebarometeret for </w:t>
      </w:r>
      <w:proofErr w:type="spellStart"/>
      <w:r w:rsidRPr="001A69B5">
        <w:rPr>
          <w:rStyle w:val="kursiv"/>
        </w:rPr>
        <w:t>fagskulestudentar</w:t>
      </w:r>
      <w:proofErr w:type="spellEnd"/>
    </w:p>
    <w:p w14:paraId="0F153852" w14:textId="77777777" w:rsidR="000513CD" w:rsidRPr="001A69B5" w:rsidRDefault="0009509B" w:rsidP="001A69B5">
      <w:pPr>
        <w:pStyle w:val="Liste"/>
      </w:pPr>
      <w:r w:rsidRPr="001A69B5">
        <w:t xml:space="preserve">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for å arbeide med tiltak som skal utvikle kvaliteten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kunnskapsgrunnlaget for fagskulesektoren. HK-</w:t>
      </w:r>
      <w:proofErr w:type="spellStart"/>
      <w:r w:rsidRPr="001A69B5">
        <w:t>dir</w:t>
      </w:r>
      <w:proofErr w:type="spellEnd"/>
      <w:r w:rsidRPr="001A69B5">
        <w:t xml:space="preserve"> skal mellom anna lyse ut </w:t>
      </w:r>
      <w:proofErr w:type="spellStart"/>
      <w:r w:rsidRPr="001A69B5">
        <w:t>midlar</w:t>
      </w:r>
      <w:proofErr w:type="spellEnd"/>
      <w:r w:rsidRPr="001A69B5">
        <w:t xml:space="preserve"> til ei forsøksordning med to senter for framifrå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Desse</w:t>
      </w:r>
      <w:proofErr w:type="spellEnd"/>
      <w:r w:rsidRPr="001A69B5">
        <w:t xml:space="preserve"> to </w:t>
      </w:r>
      <w:proofErr w:type="spellStart"/>
      <w:r w:rsidRPr="001A69B5">
        <w:t>sentera</w:t>
      </w:r>
      <w:proofErr w:type="spellEnd"/>
      <w:r w:rsidRPr="001A69B5">
        <w:t xml:space="preserve"> skal </w:t>
      </w:r>
      <w:proofErr w:type="spellStart"/>
      <w:r w:rsidRPr="001A69B5">
        <w:t>vere</w:t>
      </w:r>
      <w:proofErr w:type="spellEnd"/>
      <w:r w:rsidRPr="001A69B5">
        <w:t xml:space="preserve"> retta mot ulike </w:t>
      </w:r>
      <w:proofErr w:type="spellStart"/>
      <w:r w:rsidRPr="001A69B5">
        <w:t>fagmiljø</w:t>
      </w:r>
      <w:proofErr w:type="spellEnd"/>
      <w:r w:rsidRPr="001A69B5">
        <w:t xml:space="preserve">. Status som senter for framifrå </w:t>
      </w:r>
      <w:proofErr w:type="spellStart"/>
      <w:r w:rsidRPr="001A69B5">
        <w:t>høgare</w:t>
      </w:r>
      <w:proofErr w:type="spellEnd"/>
      <w:r w:rsidRPr="001A69B5">
        <w:t xml:space="preserve"> </w:t>
      </w:r>
      <w:proofErr w:type="spellStart"/>
      <w:r w:rsidRPr="001A69B5">
        <w:t>yrkesfagleg</w:t>
      </w:r>
      <w:proofErr w:type="spellEnd"/>
      <w:r w:rsidRPr="001A69B5">
        <w:t xml:space="preserve"> utdanning blir tildelt miljø som </w:t>
      </w:r>
      <w:proofErr w:type="spellStart"/>
      <w:r w:rsidRPr="001A69B5">
        <w:t>bidreg</w:t>
      </w:r>
      <w:proofErr w:type="spellEnd"/>
      <w:r w:rsidRPr="001A69B5">
        <w:t xml:space="preserve"> til å samle opplæringsmiljø på </w:t>
      </w:r>
      <w:proofErr w:type="spellStart"/>
      <w:r w:rsidRPr="001A69B5">
        <w:t>fleire</w:t>
      </w:r>
      <w:proofErr w:type="spellEnd"/>
      <w:r w:rsidRPr="001A69B5">
        <w:t xml:space="preserve"> nivå, arbeidsliv og relevante forskingsmiljø. Tiltaket følger opp </w:t>
      </w:r>
      <w:r w:rsidRPr="001A69B5">
        <w:rPr>
          <w:rStyle w:val="kursiv"/>
        </w:rPr>
        <w:t>Videre vekst og kvalitet – Strategi for høyere yrkesfaglig utdanning</w:t>
      </w:r>
      <w:r w:rsidRPr="001A69B5">
        <w:t xml:space="preserve"> og Meld. St. 21 (2020–2021) </w:t>
      </w:r>
      <w:r w:rsidRPr="001A69B5">
        <w:rPr>
          <w:rStyle w:val="kursiv"/>
        </w:rPr>
        <w:t>Fullføringsreformen – med åpne dører til verden og fremtiden</w:t>
      </w:r>
      <w:r w:rsidRPr="001A69B5">
        <w:t>.</w:t>
      </w:r>
    </w:p>
    <w:p w14:paraId="3C1E66F3" w14:textId="77777777" w:rsidR="000513CD" w:rsidRPr="001A69B5" w:rsidRDefault="0009509B" w:rsidP="001A69B5">
      <w:r w:rsidRPr="001A69B5">
        <w:t>I samband med opprettinga av HK-</w:t>
      </w:r>
      <w:proofErr w:type="spellStart"/>
      <w:r w:rsidRPr="001A69B5">
        <w:t>dir</w:t>
      </w:r>
      <w:proofErr w:type="spellEnd"/>
      <w:r w:rsidRPr="001A69B5">
        <w:t xml:space="preserve"> foreslår departementet å flytte 8,1 mill. kroner </w:t>
      </w:r>
      <w:proofErr w:type="spellStart"/>
      <w:r w:rsidRPr="001A69B5">
        <w:t>frå</w:t>
      </w:r>
      <w:proofErr w:type="spellEnd"/>
      <w:r w:rsidRPr="001A69B5">
        <w:t xml:space="preserve"> kap. 241, post 21 til driftsposten til direktoratet, kap. 256, post 01. </w:t>
      </w:r>
      <w:proofErr w:type="spellStart"/>
      <w:r w:rsidRPr="001A69B5">
        <w:t>Midlane</w:t>
      </w:r>
      <w:proofErr w:type="spellEnd"/>
      <w:r w:rsidRPr="001A69B5">
        <w:t xml:space="preserve"> skal gå til arbeid på fagskulefeltet, som arbeid med mellom anna kartlegging og tilrettelegging for </w:t>
      </w:r>
      <w:proofErr w:type="spellStart"/>
      <w:r w:rsidRPr="001A69B5">
        <w:t>fagskulestudentar</w:t>
      </w:r>
      <w:proofErr w:type="spellEnd"/>
      <w:r w:rsidRPr="001A69B5">
        <w:t xml:space="preserve"> med nedsett funksjonsevne, det samordna opptaket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Nasjonal klagenemnd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756044DA" w14:textId="77777777" w:rsidR="000513CD" w:rsidRPr="001A69B5" w:rsidRDefault="0009509B" w:rsidP="001A69B5">
      <w:r w:rsidRPr="001A69B5">
        <w:t xml:space="preserve">I samband med opprettinga av Kunnskapssektorens </w:t>
      </w:r>
      <w:proofErr w:type="spellStart"/>
      <w:r w:rsidRPr="001A69B5">
        <w:t>tenesteleverandør</w:t>
      </w:r>
      <w:proofErr w:type="spellEnd"/>
      <w:r w:rsidRPr="001A69B5">
        <w:t xml:space="preserve"> (Sikt) foreslår departementet å flytte 1,5 mill. kroner </w:t>
      </w:r>
      <w:proofErr w:type="spellStart"/>
      <w:r w:rsidRPr="001A69B5">
        <w:t>frå</w:t>
      </w:r>
      <w:proofErr w:type="spellEnd"/>
      <w:r w:rsidRPr="001A69B5">
        <w:t xml:space="preserve"> kap. 241, post 21 til driftsposten til Sikt, kap. 273, post 50. </w:t>
      </w:r>
      <w:proofErr w:type="spellStart"/>
      <w:r w:rsidRPr="001A69B5">
        <w:t>Midlane</w:t>
      </w:r>
      <w:proofErr w:type="spellEnd"/>
      <w:r w:rsidRPr="001A69B5">
        <w:t xml:space="preserve"> skal gå til levering av IKT-</w:t>
      </w:r>
      <w:proofErr w:type="spellStart"/>
      <w:r w:rsidRPr="001A69B5">
        <w:t>løysingar</w:t>
      </w:r>
      <w:proofErr w:type="spellEnd"/>
      <w:r w:rsidRPr="001A69B5">
        <w:t xml:space="preserve"> til det samordna opptaket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093E5177" w14:textId="77777777" w:rsidR="000513CD" w:rsidRPr="001A69B5" w:rsidRDefault="0009509B" w:rsidP="001A69B5">
      <w:pPr>
        <w:pStyle w:val="b-budkaptit"/>
      </w:pPr>
      <w:r w:rsidRPr="001A69B5">
        <w:t xml:space="preserve">Kap. 242 </w:t>
      </w:r>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73BDDF62" w14:textId="77777777" w:rsidTr="003405E6">
        <w:trPr>
          <w:trHeight w:val="640"/>
          <w:hidden/>
        </w:trPr>
        <w:tc>
          <w:tcPr>
            <w:tcW w:w="840" w:type="dxa"/>
          </w:tcPr>
          <w:p w14:paraId="36C7F5DB" w14:textId="77777777" w:rsidR="000513CD" w:rsidRPr="001A69B5" w:rsidRDefault="0009509B" w:rsidP="001A69B5">
            <w:pPr>
              <w:pStyle w:val="Tabellnavn"/>
            </w:pPr>
            <w:r w:rsidRPr="001A69B5">
              <w:t>KPAL</w:t>
            </w:r>
          </w:p>
        </w:tc>
        <w:tc>
          <w:tcPr>
            <w:tcW w:w="4800" w:type="dxa"/>
          </w:tcPr>
          <w:p w14:paraId="302FB22B" w14:textId="77777777" w:rsidR="000513CD" w:rsidRPr="001A69B5" w:rsidRDefault="000513CD" w:rsidP="001A69B5">
            <w:pPr>
              <w:pStyle w:val="Tabellnavn"/>
            </w:pPr>
          </w:p>
        </w:tc>
        <w:tc>
          <w:tcPr>
            <w:tcW w:w="1300" w:type="dxa"/>
          </w:tcPr>
          <w:p w14:paraId="30D2ECC5" w14:textId="77777777" w:rsidR="000513CD" w:rsidRPr="001A69B5" w:rsidRDefault="000513CD" w:rsidP="001A69B5">
            <w:pPr>
              <w:pStyle w:val="Tabellnavn"/>
            </w:pPr>
          </w:p>
        </w:tc>
        <w:tc>
          <w:tcPr>
            <w:tcW w:w="1300" w:type="dxa"/>
          </w:tcPr>
          <w:p w14:paraId="26D2108B" w14:textId="77777777" w:rsidR="000513CD" w:rsidRPr="001A69B5" w:rsidRDefault="000513CD" w:rsidP="001A69B5">
            <w:pPr>
              <w:pStyle w:val="Tabellnavn"/>
            </w:pPr>
          </w:p>
        </w:tc>
        <w:tc>
          <w:tcPr>
            <w:tcW w:w="1300" w:type="dxa"/>
          </w:tcPr>
          <w:p w14:paraId="63D16934" w14:textId="77777777" w:rsidR="000513CD" w:rsidRPr="001A69B5" w:rsidRDefault="0009509B" w:rsidP="001A69B5">
            <w:r w:rsidRPr="001A69B5">
              <w:t>(i 1 000 kr)</w:t>
            </w:r>
          </w:p>
        </w:tc>
      </w:tr>
      <w:tr w:rsidR="000513CD" w:rsidRPr="001A69B5" w14:paraId="5505434C" w14:textId="77777777" w:rsidTr="003405E6">
        <w:trPr>
          <w:trHeight w:val="600"/>
        </w:trPr>
        <w:tc>
          <w:tcPr>
            <w:tcW w:w="840" w:type="dxa"/>
          </w:tcPr>
          <w:p w14:paraId="562F973B" w14:textId="77777777" w:rsidR="000513CD" w:rsidRPr="001A69B5" w:rsidRDefault="0009509B" w:rsidP="001A69B5">
            <w:r w:rsidRPr="001A69B5">
              <w:t>Post</w:t>
            </w:r>
          </w:p>
        </w:tc>
        <w:tc>
          <w:tcPr>
            <w:tcW w:w="4800" w:type="dxa"/>
          </w:tcPr>
          <w:p w14:paraId="7AC98A2C" w14:textId="77777777" w:rsidR="000513CD" w:rsidRPr="001A69B5" w:rsidRDefault="0009509B" w:rsidP="001A69B5">
            <w:proofErr w:type="spellStart"/>
            <w:r w:rsidRPr="001A69B5">
              <w:t>Nemning</w:t>
            </w:r>
            <w:proofErr w:type="spellEnd"/>
          </w:p>
        </w:tc>
        <w:tc>
          <w:tcPr>
            <w:tcW w:w="1300" w:type="dxa"/>
          </w:tcPr>
          <w:p w14:paraId="20C6AEB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129C90D" w14:textId="77777777" w:rsidR="000513CD" w:rsidRPr="001A69B5" w:rsidRDefault="0009509B" w:rsidP="001A69B5">
            <w:r w:rsidRPr="001A69B5">
              <w:t xml:space="preserve">Saldert </w:t>
            </w:r>
            <w:r w:rsidRPr="001A69B5">
              <w:br/>
              <w:t>budsjett 2021</w:t>
            </w:r>
          </w:p>
        </w:tc>
        <w:tc>
          <w:tcPr>
            <w:tcW w:w="1300" w:type="dxa"/>
          </w:tcPr>
          <w:p w14:paraId="3B12A308" w14:textId="77777777" w:rsidR="000513CD" w:rsidRPr="001A69B5" w:rsidRDefault="0009509B" w:rsidP="001A69B5">
            <w:r w:rsidRPr="001A69B5">
              <w:t xml:space="preserve">Forslag </w:t>
            </w:r>
            <w:r w:rsidRPr="001A69B5">
              <w:br/>
              <w:t>2022</w:t>
            </w:r>
          </w:p>
        </w:tc>
      </w:tr>
      <w:tr w:rsidR="000513CD" w:rsidRPr="001A69B5" w14:paraId="093E51A9" w14:textId="77777777" w:rsidTr="003405E6">
        <w:trPr>
          <w:trHeight w:val="380"/>
        </w:trPr>
        <w:tc>
          <w:tcPr>
            <w:tcW w:w="840" w:type="dxa"/>
          </w:tcPr>
          <w:p w14:paraId="45F3944C" w14:textId="77777777" w:rsidR="000513CD" w:rsidRPr="001A69B5" w:rsidRDefault="0009509B" w:rsidP="001A69B5">
            <w:r w:rsidRPr="001A69B5">
              <w:t>01</w:t>
            </w:r>
          </w:p>
        </w:tc>
        <w:tc>
          <w:tcPr>
            <w:tcW w:w="4800" w:type="dxa"/>
          </w:tcPr>
          <w:p w14:paraId="2C8D11B6" w14:textId="77777777" w:rsidR="000513CD" w:rsidRPr="001A69B5" w:rsidRDefault="0009509B" w:rsidP="001A69B5">
            <w:r w:rsidRPr="001A69B5">
              <w:t>Driftsutgifter</w:t>
            </w:r>
          </w:p>
        </w:tc>
        <w:tc>
          <w:tcPr>
            <w:tcW w:w="1300" w:type="dxa"/>
          </w:tcPr>
          <w:p w14:paraId="3AED2E63" w14:textId="77777777" w:rsidR="000513CD" w:rsidRPr="001A69B5" w:rsidRDefault="0009509B" w:rsidP="001A69B5">
            <w:r w:rsidRPr="001A69B5">
              <w:t>32 001</w:t>
            </w:r>
          </w:p>
        </w:tc>
        <w:tc>
          <w:tcPr>
            <w:tcW w:w="1300" w:type="dxa"/>
          </w:tcPr>
          <w:p w14:paraId="38195971" w14:textId="77777777" w:rsidR="000513CD" w:rsidRPr="001A69B5" w:rsidRDefault="0009509B" w:rsidP="001A69B5">
            <w:r w:rsidRPr="001A69B5">
              <w:t>30 425</w:t>
            </w:r>
          </w:p>
        </w:tc>
        <w:tc>
          <w:tcPr>
            <w:tcW w:w="1300" w:type="dxa"/>
          </w:tcPr>
          <w:p w14:paraId="3F8916D9" w14:textId="77777777" w:rsidR="000513CD" w:rsidRPr="001A69B5" w:rsidRDefault="0009509B" w:rsidP="001A69B5">
            <w:r w:rsidRPr="001A69B5">
              <w:t>30 853</w:t>
            </w:r>
          </w:p>
        </w:tc>
      </w:tr>
      <w:tr w:rsidR="000513CD" w:rsidRPr="001A69B5" w14:paraId="46A77E57" w14:textId="77777777" w:rsidTr="003405E6">
        <w:trPr>
          <w:trHeight w:val="380"/>
        </w:trPr>
        <w:tc>
          <w:tcPr>
            <w:tcW w:w="840" w:type="dxa"/>
          </w:tcPr>
          <w:p w14:paraId="36CF772B" w14:textId="77777777" w:rsidR="000513CD" w:rsidRPr="001A69B5" w:rsidRDefault="0009509B" w:rsidP="001A69B5">
            <w:r w:rsidRPr="001A69B5">
              <w:t>45</w:t>
            </w:r>
          </w:p>
        </w:tc>
        <w:tc>
          <w:tcPr>
            <w:tcW w:w="4800" w:type="dxa"/>
          </w:tcPr>
          <w:p w14:paraId="501B7DFE"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49BD5D27" w14:textId="77777777" w:rsidR="000513CD" w:rsidRPr="001A69B5" w:rsidRDefault="0009509B" w:rsidP="001A69B5">
            <w:r w:rsidRPr="001A69B5">
              <w:t>231</w:t>
            </w:r>
          </w:p>
        </w:tc>
        <w:tc>
          <w:tcPr>
            <w:tcW w:w="1300" w:type="dxa"/>
          </w:tcPr>
          <w:p w14:paraId="00AB7FE2" w14:textId="77777777" w:rsidR="000513CD" w:rsidRPr="001A69B5" w:rsidRDefault="0009509B" w:rsidP="001A69B5">
            <w:r w:rsidRPr="001A69B5">
              <w:t>1 307</w:t>
            </w:r>
          </w:p>
        </w:tc>
        <w:tc>
          <w:tcPr>
            <w:tcW w:w="1300" w:type="dxa"/>
          </w:tcPr>
          <w:p w14:paraId="4E55A4FE" w14:textId="77777777" w:rsidR="000513CD" w:rsidRPr="001A69B5" w:rsidRDefault="0009509B" w:rsidP="001A69B5">
            <w:r w:rsidRPr="001A69B5">
              <w:t>1 338</w:t>
            </w:r>
          </w:p>
        </w:tc>
      </w:tr>
      <w:tr w:rsidR="000513CD" w:rsidRPr="001A69B5" w14:paraId="0013263B" w14:textId="77777777" w:rsidTr="003405E6">
        <w:trPr>
          <w:trHeight w:val="380"/>
        </w:trPr>
        <w:tc>
          <w:tcPr>
            <w:tcW w:w="840" w:type="dxa"/>
          </w:tcPr>
          <w:p w14:paraId="22A69B49" w14:textId="77777777" w:rsidR="000513CD" w:rsidRPr="001A69B5" w:rsidRDefault="000513CD" w:rsidP="001A69B5"/>
        </w:tc>
        <w:tc>
          <w:tcPr>
            <w:tcW w:w="4800" w:type="dxa"/>
          </w:tcPr>
          <w:p w14:paraId="6CA00487" w14:textId="77777777" w:rsidR="000513CD" w:rsidRPr="001A69B5" w:rsidRDefault="0009509B" w:rsidP="001A69B5">
            <w:r w:rsidRPr="001A69B5">
              <w:t>Sum kap. 242</w:t>
            </w:r>
          </w:p>
        </w:tc>
        <w:tc>
          <w:tcPr>
            <w:tcW w:w="1300" w:type="dxa"/>
          </w:tcPr>
          <w:p w14:paraId="51DA940C" w14:textId="77777777" w:rsidR="000513CD" w:rsidRPr="001A69B5" w:rsidRDefault="0009509B" w:rsidP="001A69B5">
            <w:r w:rsidRPr="001A69B5">
              <w:t>32 232</w:t>
            </w:r>
          </w:p>
        </w:tc>
        <w:tc>
          <w:tcPr>
            <w:tcW w:w="1300" w:type="dxa"/>
          </w:tcPr>
          <w:p w14:paraId="496E6481" w14:textId="77777777" w:rsidR="000513CD" w:rsidRPr="001A69B5" w:rsidRDefault="0009509B" w:rsidP="001A69B5">
            <w:r w:rsidRPr="001A69B5">
              <w:t>31 732</w:t>
            </w:r>
          </w:p>
        </w:tc>
        <w:tc>
          <w:tcPr>
            <w:tcW w:w="1300" w:type="dxa"/>
          </w:tcPr>
          <w:p w14:paraId="2B128208" w14:textId="77777777" w:rsidR="000513CD" w:rsidRPr="001A69B5" w:rsidRDefault="0009509B" w:rsidP="001A69B5">
            <w:r w:rsidRPr="001A69B5">
              <w:t>32 191</w:t>
            </w:r>
          </w:p>
        </w:tc>
      </w:tr>
    </w:tbl>
    <w:p w14:paraId="3053974B" w14:textId="77777777" w:rsidR="000513CD" w:rsidRPr="001A69B5" w:rsidRDefault="0009509B" w:rsidP="001A69B5">
      <w:pPr>
        <w:pStyle w:val="b-post"/>
      </w:pPr>
      <w:r w:rsidRPr="001A69B5">
        <w:t xml:space="preserve">Post 01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11DFEB0C" w14:textId="77777777" w:rsidR="000513CD" w:rsidRPr="001A69B5" w:rsidRDefault="0009509B" w:rsidP="001A69B5">
      <w:r w:rsidRPr="001A69B5">
        <w:t xml:space="preserve">Løyvinga på kap. 242 går til drift av </w:t>
      </w:r>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 </w:t>
      </w:r>
      <w:proofErr w:type="spellStart"/>
      <w:r w:rsidRPr="001A69B5">
        <w:t>Fagskulen</w:t>
      </w:r>
      <w:proofErr w:type="spellEnd"/>
      <w:r w:rsidRPr="001A69B5">
        <w:t xml:space="preserve"> har </w:t>
      </w:r>
      <w:proofErr w:type="spellStart"/>
      <w:r w:rsidRPr="001A69B5">
        <w:t>studentar</w:t>
      </w:r>
      <w:proofErr w:type="spellEnd"/>
      <w:r w:rsidRPr="001A69B5">
        <w:t xml:space="preserve"> fordelte på mellom anna blomsterdekoratør-, </w:t>
      </w:r>
      <w:proofErr w:type="spellStart"/>
      <w:r w:rsidRPr="001A69B5">
        <w:t>gartnar</w:t>
      </w:r>
      <w:proofErr w:type="spellEnd"/>
      <w:r w:rsidRPr="001A69B5">
        <w:t xml:space="preserve">- og </w:t>
      </w:r>
      <w:proofErr w:type="spellStart"/>
      <w:r w:rsidRPr="001A69B5">
        <w:t>anleggsgartnarfaglege</w:t>
      </w:r>
      <w:proofErr w:type="spellEnd"/>
      <w:r w:rsidRPr="001A69B5">
        <w:t xml:space="preserve"> studieprogram. Vea er akkreditert for </w:t>
      </w:r>
      <w:proofErr w:type="spellStart"/>
      <w:r w:rsidRPr="001A69B5">
        <w:t>grøne</w:t>
      </w:r>
      <w:proofErr w:type="spellEnd"/>
      <w:r w:rsidRPr="001A69B5">
        <w:t xml:space="preserve"> design- og miljøfag. I 2020 godkjente NOKUT utviding av fagområdeakkrediteringa til Vea.</w:t>
      </w:r>
    </w:p>
    <w:p w14:paraId="5648D3D2" w14:textId="77777777" w:rsidR="000513CD" w:rsidRPr="001A69B5" w:rsidRDefault="0009509B" w:rsidP="001A69B5">
      <w:r w:rsidRPr="001A69B5">
        <w:t xml:space="preserve">I tillegg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skal Vea gi </w:t>
      </w:r>
      <w:proofErr w:type="spellStart"/>
      <w:r w:rsidRPr="001A69B5">
        <w:t>tilbod</w:t>
      </w:r>
      <w:proofErr w:type="spellEnd"/>
      <w:r w:rsidRPr="001A69B5">
        <w:t xml:space="preserve"> på </w:t>
      </w:r>
      <w:proofErr w:type="spellStart"/>
      <w:r w:rsidRPr="001A69B5">
        <w:t>vidaregåande</w:t>
      </w:r>
      <w:proofErr w:type="spellEnd"/>
      <w:r w:rsidRPr="001A69B5">
        <w:t xml:space="preserve"> nivå for </w:t>
      </w:r>
      <w:proofErr w:type="spellStart"/>
      <w:r w:rsidRPr="001A69B5">
        <w:t>elevar</w:t>
      </w:r>
      <w:proofErr w:type="spellEnd"/>
      <w:r w:rsidRPr="001A69B5">
        <w:t xml:space="preserve"> </w:t>
      </w:r>
      <w:proofErr w:type="spellStart"/>
      <w:r w:rsidRPr="001A69B5">
        <w:t>frå</w:t>
      </w:r>
      <w:proofErr w:type="spellEnd"/>
      <w:r w:rsidRPr="001A69B5">
        <w:t xml:space="preserve"> ulike fylke når fylkeskommunen betaler for det, jf. kap. 3242, post 61. Vea gir </w:t>
      </w:r>
      <w:proofErr w:type="spellStart"/>
      <w:r w:rsidRPr="001A69B5">
        <w:t>tilbod</w:t>
      </w:r>
      <w:proofErr w:type="spellEnd"/>
      <w:r w:rsidRPr="001A69B5">
        <w:t xml:space="preserve"> om </w:t>
      </w:r>
      <w:proofErr w:type="spellStart"/>
      <w:r w:rsidRPr="001A69B5">
        <w:t>vaksenopplæring</w:t>
      </w:r>
      <w:proofErr w:type="spellEnd"/>
      <w:r w:rsidRPr="001A69B5">
        <w:t xml:space="preserve"> på </w:t>
      </w:r>
      <w:proofErr w:type="spellStart"/>
      <w:r w:rsidRPr="001A69B5">
        <w:t>vidaregåande</w:t>
      </w:r>
      <w:proofErr w:type="spellEnd"/>
      <w:r w:rsidRPr="001A69B5">
        <w:t xml:space="preserve"> nivå.</w:t>
      </w:r>
    </w:p>
    <w:p w14:paraId="42F2FC6D" w14:textId="77777777" w:rsidR="000513CD" w:rsidRPr="001A69B5" w:rsidRDefault="0009509B" w:rsidP="001A69B5">
      <w:pPr>
        <w:pStyle w:val="avsnitt-tittel"/>
      </w:pPr>
      <w:r w:rsidRPr="001A69B5">
        <w:t>Mål for 2022</w:t>
      </w:r>
    </w:p>
    <w:p w14:paraId="7ECAB2F7"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 skal arbeide etter </w:t>
      </w:r>
      <w:proofErr w:type="spellStart"/>
      <w:r w:rsidRPr="001A69B5">
        <w:t>følgande</w:t>
      </w:r>
      <w:proofErr w:type="spellEnd"/>
      <w:r w:rsidRPr="001A69B5">
        <w:t xml:space="preserve"> mål:</w:t>
      </w:r>
    </w:p>
    <w:p w14:paraId="4140B7F9" w14:textId="77777777" w:rsidR="000513CD" w:rsidRPr="001A69B5" w:rsidRDefault="0009509B" w:rsidP="001A69B5">
      <w:pPr>
        <w:pStyle w:val="Liste"/>
      </w:pPr>
      <w:r w:rsidRPr="001A69B5">
        <w:t xml:space="preserve">gi relevant </w:t>
      </w:r>
      <w:proofErr w:type="spellStart"/>
      <w:r w:rsidRPr="001A69B5">
        <w:t>høgare</w:t>
      </w:r>
      <w:proofErr w:type="spellEnd"/>
      <w:r w:rsidRPr="001A69B5">
        <w:t xml:space="preserve"> </w:t>
      </w:r>
      <w:proofErr w:type="spellStart"/>
      <w:r w:rsidRPr="001A69B5">
        <w:t>yrkesfagleg</w:t>
      </w:r>
      <w:proofErr w:type="spellEnd"/>
      <w:r w:rsidRPr="001A69B5">
        <w:t xml:space="preserve"> utdanning med god kvalitet</w:t>
      </w:r>
    </w:p>
    <w:p w14:paraId="6ADEAA3D" w14:textId="77777777" w:rsidR="000513CD" w:rsidRPr="001A69B5" w:rsidRDefault="0009509B" w:rsidP="001A69B5">
      <w:pPr>
        <w:pStyle w:val="Liste"/>
      </w:pPr>
      <w:proofErr w:type="spellStart"/>
      <w:r w:rsidRPr="001A69B5">
        <w:t>auke</w:t>
      </w:r>
      <w:proofErr w:type="spellEnd"/>
      <w:r w:rsidRPr="001A69B5">
        <w:t xml:space="preserve"> </w:t>
      </w:r>
      <w:proofErr w:type="spellStart"/>
      <w:r w:rsidRPr="001A69B5">
        <w:t>studenttalet</w:t>
      </w:r>
      <w:proofErr w:type="spellEnd"/>
    </w:p>
    <w:p w14:paraId="7B35DDBE" w14:textId="77777777" w:rsidR="000513CD" w:rsidRPr="001A69B5" w:rsidRDefault="0009509B" w:rsidP="001A69B5">
      <w:pPr>
        <w:pStyle w:val="Liste"/>
      </w:pPr>
      <w:r w:rsidRPr="001A69B5">
        <w:t xml:space="preserve">heve kompetansen blant </w:t>
      </w:r>
      <w:proofErr w:type="spellStart"/>
      <w:r w:rsidRPr="001A69B5">
        <w:t>dei</w:t>
      </w:r>
      <w:proofErr w:type="spellEnd"/>
      <w:r w:rsidRPr="001A69B5">
        <w:t xml:space="preserve"> tilsette</w:t>
      </w:r>
    </w:p>
    <w:p w14:paraId="5C88BE54" w14:textId="77777777" w:rsidR="000513CD" w:rsidRPr="001A69B5" w:rsidRDefault="0009509B" w:rsidP="001A69B5">
      <w:pPr>
        <w:pStyle w:val="avsnitt-tittel"/>
      </w:pPr>
      <w:r w:rsidRPr="001A69B5">
        <w:t>Resultat i 2020</w:t>
      </w:r>
    </w:p>
    <w:p w14:paraId="04FA838C" w14:textId="77777777" w:rsidR="000513CD" w:rsidRPr="001A69B5" w:rsidRDefault="0009509B" w:rsidP="001A69B5">
      <w:r w:rsidRPr="001A69B5">
        <w:t xml:space="preserve">Ved utgangen av 2020 hadde </w:t>
      </w:r>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 18 </w:t>
      </w:r>
      <w:proofErr w:type="spellStart"/>
      <w:r w:rsidRPr="001A69B5">
        <w:t>fagskuletilbod</w:t>
      </w:r>
      <w:proofErr w:type="spellEnd"/>
      <w:r w:rsidRPr="001A69B5">
        <w:t xml:space="preserve"> og to </w:t>
      </w:r>
      <w:proofErr w:type="spellStart"/>
      <w:r w:rsidRPr="001A69B5">
        <w:t>tilbod</w:t>
      </w:r>
      <w:proofErr w:type="spellEnd"/>
      <w:r w:rsidRPr="001A69B5">
        <w:t xml:space="preserve"> i </w:t>
      </w:r>
      <w:proofErr w:type="spellStart"/>
      <w:r w:rsidRPr="001A69B5">
        <w:t>vidaregåande</w:t>
      </w:r>
      <w:proofErr w:type="spellEnd"/>
      <w:r w:rsidRPr="001A69B5">
        <w:t xml:space="preserve"> opplæring, i tillegg til korte kurs til </w:t>
      </w:r>
      <w:proofErr w:type="spellStart"/>
      <w:r w:rsidRPr="001A69B5">
        <w:t>dei</w:t>
      </w:r>
      <w:proofErr w:type="spellEnd"/>
      <w:r w:rsidRPr="001A69B5">
        <w:t xml:space="preserve"> same målgruppene. </w:t>
      </w:r>
      <w:proofErr w:type="spellStart"/>
      <w:r w:rsidRPr="001A69B5">
        <w:t>Hausten</w:t>
      </w:r>
      <w:proofErr w:type="spellEnd"/>
      <w:r w:rsidRPr="001A69B5">
        <w:t xml:space="preserve"> 2020 var det 183 </w:t>
      </w:r>
      <w:proofErr w:type="spellStart"/>
      <w:r w:rsidRPr="001A69B5">
        <w:t>studentar</w:t>
      </w:r>
      <w:proofErr w:type="spellEnd"/>
      <w:r w:rsidRPr="001A69B5">
        <w:t xml:space="preserve"> og </w:t>
      </w:r>
      <w:proofErr w:type="spellStart"/>
      <w:r w:rsidRPr="001A69B5">
        <w:t>elevar</w:t>
      </w:r>
      <w:proofErr w:type="spellEnd"/>
      <w:r w:rsidRPr="001A69B5">
        <w:t xml:space="preserve"> ved </w:t>
      </w:r>
      <w:proofErr w:type="spellStart"/>
      <w:r w:rsidRPr="001A69B5">
        <w:t>skulen</w:t>
      </w:r>
      <w:proofErr w:type="spellEnd"/>
      <w:r w:rsidRPr="001A69B5">
        <w:t xml:space="preserve">, </w:t>
      </w:r>
      <w:proofErr w:type="spellStart"/>
      <w:r w:rsidRPr="001A69B5">
        <w:t>noko</w:t>
      </w:r>
      <w:proofErr w:type="spellEnd"/>
      <w:r w:rsidRPr="001A69B5">
        <w:t xml:space="preserve"> som er det </w:t>
      </w:r>
      <w:proofErr w:type="spellStart"/>
      <w:r w:rsidRPr="001A69B5">
        <w:t>høgaste</w:t>
      </w:r>
      <w:proofErr w:type="spellEnd"/>
      <w:r w:rsidRPr="001A69B5">
        <w:t xml:space="preserve"> </w:t>
      </w:r>
      <w:proofErr w:type="spellStart"/>
      <w:r w:rsidRPr="001A69B5">
        <w:t>talet</w:t>
      </w:r>
      <w:proofErr w:type="spellEnd"/>
      <w:r w:rsidRPr="001A69B5">
        <w:t xml:space="preserve"> for Vea </w:t>
      </w:r>
      <w:proofErr w:type="spellStart"/>
      <w:r w:rsidRPr="001A69B5">
        <w:t>nokon</w:t>
      </w:r>
      <w:proofErr w:type="spellEnd"/>
      <w:r w:rsidRPr="001A69B5">
        <w:t xml:space="preserve"> gong. Ved </w:t>
      </w:r>
      <w:proofErr w:type="spellStart"/>
      <w:r w:rsidRPr="001A69B5">
        <w:t>skulen</w:t>
      </w:r>
      <w:proofErr w:type="spellEnd"/>
      <w:r w:rsidRPr="001A69B5">
        <w:t xml:space="preserve"> var det 100 </w:t>
      </w:r>
      <w:proofErr w:type="spellStart"/>
      <w:r w:rsidRPr="001A69B5">
        <w:t>fagskulestudentar</w:t>
      </w:r>
      <w:proofErr w:type="spellEnd"/>
      <w:r w:rsidRPr="001A69B5">
        <w:t xml:space="preserve"> og 83 </w:t>
      </w:r>
      <w:proofErr w:type="spellStart"/>
      <w:r w:rsidRPr="001A69B5">
        <w:t>vaksne</w:t>
      </w:r>
      <w:proofErr w:type="spellEnd"/>
      <w:r w:rsidRPr="001A69B5">
        <w:t xml:space="preserve">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Det har </w:t>
      </w:r>
      <w:proofErr w:type="spellStart"/>
      <w:r w:rsidRPr="001A69B5">
        <w:t>vore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søkarar</w:t>
      </w:r>
      <w:proofErr w:type="spellEnd"/>
      <w:r w:rsidRPr="001A69B5">
        <w:t xml:space="preserve"> per studieplass </w:t>
      </w:r>
      <w:proofErr w:type="spellStart"/>
      <w:r w:rsidRPr="001A69B5">
        <w:t>frå</w:t>
      </w:r>
      <w:proofErr w:type="spellEnd"/>
      <w:r w:rsidRPr="001A69B5">
        <w:t xml:space="preserve"> 2019 til 2020. </w:t>
      </w:r>
      <w:proofErr w:type="spellStart"/>
      <w:r w:rsidRPr="001A69B5">
        <w:t>Tilboda</w:t>
      </w:r>
      <w:proofErr w:type="spellEnd"/>
      <w:r w:rsidRPr="001A69B5">
        <w:t xml:space="preserve"> i </w:t>
      </w:r>
      <w:proofErr w:type="spellStart"/>
      <w:r w:rsidRPr="001A69B5">
        <w:t>vidaregåande</w:t>
      </w:r>
      <w:proofErr w:type="spellEnd"/>
      <w:r w:rsidRPr="001A69B5">
        <w:t xml:space="preserve"> opplæring hadde </w:t>
      </w:r>
      <w:proofErr w:type="spellStart"/>
      <w:r w:rsidRPr="001A69B5">
        <w:t>høgare</w:t>
      </w:r>
      <w:proofErr w:type="spellEnd"/>
      <w:r w:rsidRPr="001A69B5">
        <w:t xml:space="preserve"> </w:t>
      </w:r>
      <w:proofErr w:type="spellStart"/>
      <w:r w:rsidRPr="001A69B5">
        <w:t>søkartal</w:t>
      </w:r>
      <w:proofErr w:type="spellEnd"/>
      <w:r w:rsidRPr="001A69B5">
        <w:t xml:space="preserve"> per studieplass enn </w:t>
      </w:r>
      <w:proofErr w:type="spellStart"/>
      <w:r w:rsidRPr="001A69B5">
        <w:t>fagskuletilboda</w:t>
      </w:r>
      <w:proofErr w:type="spellEnd"/>
      <w:r w:rsidRPr="001A69B5">
        <w:t xml:space="preserve">. </w:t>
      </w:r>
      <w:proofErr w:type="spellStart"/>
      <w:r w:rsidRPr="001A69B5">
        <w:t>Skulen</w:t>
      </w:r>
      <w:proofErr w:type="spellEnd"/>
      <w:r w:rsidRPr="001A69B5">
        <w:t xml:space="preserve"> arbeider med å </w:t>
      </w:r>
      <w:proofErr w:type="spellStart"/>
      <w:r w:rsidRPr="001A69B5">
        <w:t>auke</w:t>
      </w:r>
      <w:proofErr w:type="spellEnd"/>
      <w:r w:rsidRPr="001A69B5">
        <w:t xml:space="preserve"> rekrutteringa til </w:t>
      </w:r>
      <w:proofErr w:type="spellStart"/>
      <w:r w:rsidRPr="001A69B5">
        <w:t>fagskuletilboda</w:t>
      </w:r>
      <w:proofErr w:type="spellEnd"/>
      <w:r w:rsidRPr="001A69B5">
        <w:t xml:space="preserve">. Vea har i 2020 gjennomført kompetanseheving av </w:t>
      </w:r>
      <w:proofErr w:type="gramStart"/>
      <w:r w:rsidRPr="001A69B5">
        <w:t>tilsette</w:t>
      </w:r>
      <w:proofErr w:type="gramEnd"/>
      <w:r w:rsidRPr="001A69B5">
        <w:t xml:space="preserve"> gjennom korte kurs, formell utdanning og seminar.</w:t>
      </w:r>
    </w:p>
    <w:p w14:paraId="19953BF9" w14:textId="77777777" w:rsidR="000513CD" w:rsidRPr="001A69B5" w:rsidRDefault="0009509B" w:rsidP="001A69B5">
      <w:pPr>
        <w:pStyle w:val="avsnitt-tittel"/>
      </w:pPr>
      <w:r w:rsidRPr="001A69B5">
        <w:t>Budsjettforslag for 2022</w:t>
      </w:r>
    </w:p>
    <w:p w14:paraId="0D2A7615" w14:textId="77777777" w:rsidR="000513CD" w:rsidRPr="001A69B5" w:rsidRDefault="0009509B" w:rsidP="001A69B5">
      <w:r w:rsidRPr="001A69B5">
        <w:t>Departementet foreslår å løyve 30,9 mill. kroner på post 01 og 1,3 mill. kroner på post 45.</w:t>
      </w:r>
    </w:p>
    <w:p w14:paraId="3100C711" w14:textId="77777777" w:rsidR="000513CD" w:rsidRPr="001A69B5" w:rsidRDefault="0009509B" w:rsidP="001A69B5">
      <w:r w:rsidRPr="001A69B5">
        <w:t xml:space="preserve">Løyvinga på post 01 er redusert med 0,3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omtale under kap. 1 i del I. Departementet foreslår å redusere løyvinga på post 01 med 26 000 kroner som følge av endra </w:t>
      </w:r>
      <w:proofErr w:type="spellStart"/>
      <w:r w:rsidRPr="001A69B5">
        <w:t>jobbreisevanar</w:t>
      </w:r>
      <w:proofErr w:type="spellEnd"/>
      <w:r w:rsidRPr="001A69B5">
        <w:t xml:space="preserve"> etter covid-19-pandemien, jf. omtale under kap. 1 i del I.</w:t>
      </w:r>
    </w:p>
    <w:p w14:paraId="05E19CF0" w14:textId="77777777" w:rsidR="000513CD" w:rsidRPr="001A69B5" w:rsidRDefault="0009509B" w:rsidP="001A69B5">
      <w:r w:rsidRPr="001A69B5">
        <w:t xml:space="preserve">Departementet foreslår at løyvinga på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på kap. 3242, post 02 og 61, jf. forslag til vedtak II nr. 1.</w:t>
      </w:r>
    </w:p>
    <w:p w14:paraId="3B4E5AC9" w14:textId="77777777" w:rsidR="000513CD" w:rsidRPr="001A69B5" w:rsidRDefault="0009509B" w:rsidP="001A69B5">
      <w:pPr>
        <w:pStyle w:val="b-budkaptit"/>
      </w:pPr>
      <w:r w:rsidRPr="001A69B5">
        <w:t xml:space="preserve">Kap. 3242 </w:t>
      </w:r>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CAAE759" w14:textId="77777777" w:rsidTr="003405E6">
        <w:trPr>
          <w:trHeight w:val="640"/>
          <w:hidden/>
        </w:trPr>
        <w:tc>
          <w:tcPr>
            <w:tcW w:w="840" w:type="dxa"/>
          </w:tcPr>
          <w:p w14:paraId="47FDA251" w14:textId="77777777" w:rsidR="000513CD" w:rsidRPr="001A69B5" w:rsidRDefault="0009509B" w:rsidP="001A69B5">
            <w:pPr>
              <w:pStyle w:val="Tabellnavn"/>
            </w:pPr>
            <w:r w:rsidRPr="001A69B5">
              <w:t>KPAL</w:t>
            </w:r>
          </w:p>
        </w:tc>
        <w:tc>
          <w:tcPr>
            <w:tcW w:w="4800" w:type="dxa"/>
          </w:tcPr>
          <w:p w14:paraId="6848DA56" w14:textId="77777777" w:rsidR="000513CD" w:rsidRPr="001A69B5" w:rsidRDefault="000513CD" w:rsidP="001A69B5">
            <w:pPr>
              <w:pStyle w:val="Tabellnavn"/>
            </w:pPr>
          </w:p>
        </w:tc>
        <w:tc>
          <w:tcPr>
            <w:tcW w:w="1300" w:type="dxa"/>
          </w:tcPr>
          <w:p w14:paraId="4DECF812" w14:textId="77777777" w:rsidR="000513CD" w:rsidRPr="001A69B5" w:rsidRDefault="000513CD" w:rsidP="001A69B5">
            <w:pPr>
              <w:pStyle w:val="Tabellnavn"/>
            </w:pPr>
          </w:p>
        </w:tc>
        <w:tc>
          <w:tcPr>
            <w:tcW w:w="1300" w:type="dxa"/>
          </w:tcPr>
          <w:p w14:paraId="16F5BAC9" w14:textId="77777777" w:rsidR="000513CD" w:rsidRPr="001A69B5" w:rsidRDefault="000513CD" w:rsidP="001A69B5">
            <w:pPr>
              <w:pStyle w:val="Tabellnavn"/>
            </w:pPr>
          </w:p>
        </w:tc>
        <w:tc>
          <w:tcPr>
            <w:tcW w:w="1300" w:type="dxa"/>
          </w:tcPr>
          <w:p w14:paraId="6C0B683D" w14:textId="77777777" w:rsidR="000513CD" w:rsidRPr="001A69B5" w:rsidRDefault="0009509B" w:rsidP="001A69B5">
            <w:r w:rsidRPr="001A69B5">
              <w:t>(i 1 000 kr)</w:t>
            </w:r>
          </w:p>
        </w:tc>
      </w:tr>
      <w:tr w:rsidR="000513CD" w:rsidRPr="001A69B5" w14:paraId="7A72630D" w14:textId="77777777" w:rsidTr="003405E6">
        <w:trPr>
          <w:trHeight w:val="600"/>
        </w:trPr>
        <w:tc>
          <w:tcPr>
            <w:tcW w:w="840" w:type="dxa"/>
          </w:tcPr>
          <w:p w14:paraId="1379E620" w14:textId="77777777" w:rsidR="000513CD" w:rsidRPr="001A69B5" w:rsidRDefault="0009509B" w:rsidP="001A69B5">
            <w:r w:rsidRPr="001A69B5">
              <w:t>Post</w:t>
            </w:r>
          </w:p>
        </w:tc>
        <w:tc>
          <w:tcPr>
            <w:tcW w:w="4800" w:type="dxa"/>
          </w:tcPr>
          <w:p w14:paraId="467E1438" w14:textId="77777777" w:rsidR="000513CD" w:rsidRPr="001A69B5" w:rsidRDefault="0009509B" w:rsidP="001A69B5">
            <w:proofErr w:type="spellStart"/>
            <w:r w:rsidRPr="001A69B5">
              <w:t>Nemning</w:t>
            </w:r>
            <w:proofErr w:type="spellEnd"/>
          </w:p>
        </w:tc>
        <w:tc>
          <w:tcPr>
            <w:tcW w:w="1300" w:type="dxa"/>
          </w:tcPr>
          <w:p w14:paraId="6DDA83D4"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730053E6" w14:textId="77777777" w:rsidR="000513CD" w:rsidRPr="001A69B5" w:rsidRDefault="0009509B" w:rsidP="001A69B5">
            <w:r w:rsidRPr="001A69B5">
              <w:t xml:space="preserve">Saldert </w:t>
            </w:r>
            <w:r w:rsidRPr="001A69B5">
              <w:br/>
              <w:t>budsjett 2021</w:t>
            </w:r>
          </w:p>
        </w:tc>
        <w:tc>
          <w:tcPr>
            <w:tcW w:w="1300" w:type="dxa"/>
          </w:tcPr>
          <w:p w14:paraId="6E9F905E" w14:textId="77777777" w:rsidR="000513CD" w:rsidRPr="001A69B5" w:rsidRDefault="0009509B" w:rsidP="001A69B5">
            <w:r w:rsidRPr="001A69B5">
              <w:t xml:space="preserve">Forslag </w:t>
            </w:r>
            <w:r w:rsidRPr="001A69B5">
              <w:br/>
              <w:t>2022</w:t>
            </w:r>
          </w:p>
        </w:tc>
      </w:tr>
      <w:tr w:rsidR="000513CD" w:rsidRPr="001A69B5" w14:paraId="20603A84" w14:textId="77777777" w:rsidTr="003405E6">
        <w:trPr>
          <w:trHeight w:val="380"/>
        </w:trPr>
        <w:tc>
          <w:tcPr>
            <w:tcW w:w="840" w:type="dxa"/>
          </w:tcPr>
          <w:p w14:paraId="114EE223" w14:textId="77777777" w:rsidR="000513CD" w:rsidRPr="001A69B5" w:rsidRDefault="0009509B" w:rsidP="001A69B5">
            <w:r w:rsidRPr="001A69B5">
              <w:t>02</w:t>
            </w:r>
          </w:p>
        </w:tc>
        <w:tc>
          <w:tcPr>
            <w:tcW w:w="4800" w:type="dxa"/>
          </w:tcPr>
          <w:p w14:paraId="1A46084C"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0BB90C33" w14:textId="77777777" w:rsidR="000513CD" w:rsidRPr="001A69B5" w:rsidRDefault="0009509B" w:rsidP="001A69B5">
            <w:r w:rsidRPr="001A69B5">
              <w:t>8 293</w:t>
            </w:r>
          </w:p>
        </w:tc>
        <w:tc>
          <w:tcPr>
            <w:tcW w:w="1300" w:type="dxa"/>
          </w:tcPr>
          <w:p w14:paraId="5515CA08" w14:textId="77777777" w:rsidR="000513CD" w:rsidRPr="001A69B5" w:rsidRDefault="0009509B" w:rsidP="001A69B5">
            <w:r w:rsidRPr="001A69B5">
              <w:t>5 004</w:t>
            </w:r>
          </w:p>
        </w:tc>
        <w:tc>
          <w:tcPr>
            <w:tcW w:w="1300" w:type="dxa"/>
          </w:tcPr>
          <w:p w14:paraId="3FF47603" w14:textId="77777777" w:rsidR="000513CD" w:rsidRPr="001A69B5" w:rsidRDefault="0009509B" w:rsidP="001A69B5">
            <w:r w:rsidRPr="001A69B5">
              <w:t>5 108</w:t>
            </w:r>
          </w:p>
        </w:tc>
      </w:tr>
      <w:tr w:rsidR="000513CD" w:rsidRPr="001A69B5" w14:paraId="6E9AB99D" w14:textId="77777777" w:rsidTr="003405E6">
        <w:trPr>
          <w:trHeight w:val="380"/>
        </w:trPr>
        <w:tc>
          <w:tcPr>
            <w:tcW w:w="840" w:type="dxa"/>
          </w:tcPr>
          <w:p w14:paraId="26B1A33C" w14:textId="77777777" w:rsidR="000513CD" w:rsidRPr="001A69B5" w:rsidRDefault="0009509B" w:rsidP="001A69B5">
            <w:r w:rsidRPr="001A69B5">
              <w:t>61</w:t>
            </w:r>
          </w:p>
        </w:tc>
        <w:tc>
          <w:tcPr>
            <w:tcW w:w="4800" w:type="dxa"/>
          </w:tcPr>
          <w:p w14:paraId="07D00101" w14:textId="77777777" w:rsidR="000513CD" w:rsidRPr="001A69B5" w:rsidRDefault="0009509B" w:rsidP="001A69B5">
            <w:r w:rsidRPr="001A69B5">
              <w:t xml:space="preserve">Refusjon </w:t>
            </w:r>
            <w:proofErr w:type="spellStart"/>
            <w:r w:rsidRPr="001A69B5">
              <w:t>frå</w:t>
            </w:r>
            <w:proofErr w:type="spellEnd"/>
            <w:r w:rsidRPr="001A69B5">
              <w:t xml:space="preserve"> </w:t>
            </w:r>
            <w:proofErr w:type="spellStart"/>
            <w:r w:rsidRPr="001A69B5">
              <w:t>fylkeskommunar</w:t>
            </w:r>
            <w:proofErr w:type="spellEnd"/>
          </w:p>
        </w:tc>
        <w:tc>
          <w:tcPr>
            <w:tcW w:w="1300" w:type="dxa"/>
          </w:tcPr>
          <w:p w14:paraId="51C32C6C" w14:textId="77777777" w:rsidR="000513CD" w:rsidRPr="001A69B5" w:rsidRDefault="0009509B" w:rsidP="001A69B5">
            <w:r w:rsidRPr="001A69B5">
              <w:t>1 048</w:t>
            </w:r>
          </w:p>
        </w:tc>
        <w:tc>
          <w:tcPr>
            <w:tcW w:w="1300" w:type="dxa"/>
          </w:tcPr>
          <w:p w14:paraId="478C19C1" w14:textId="77777777" w:rsidR="000513CD" w:rsidRPr="001A69B5" w:rsidRDefault="0009509B" w:rsidP="001A69B5">
            <w:r w:rsidRPr="001A69B5">
              <w:t>1 307</w:t>
            </w:r>
          </w:p>
        </w:tc>
        <w:tc>
          <w:tcPr>
            <w:tcW w:w="1300" w:type="dxa"/>
          </w:tcPr>
          <w:p w14:paraId="64C4D7E1" w14:textId="77777777" w:rsidR="000513CD" w:rsidRPr="001A69B5" w:rsidRDefault="0009509B" w:rsidP="001A69B5">
            <w:r w:rsidRPr="001A69B5">
              <w:t>1 341</w:t>
            </w:r>
          </w:p>
        </w:tc>
      </w:tr>
      <w:tr w:rsidR="000513CD" w:rsidRPr="001A69B5" w14:paraId="42B1915B" w14:textId="77777777" w:rsidTr="003405E6">
        <w:trPr>
          <w:trHeight w:val="380"/>
        </w:trPr>
        <w:tc>
          <w:tcPr>
            <w:tcW w:w="840" w:type="dxa"/>
          </w:tcPr>
          <w:p w14:paraId="40CFA4EF" w14:textId="77777777" w:rsidR="000513CD" w:rsidRPr="001A69B5" w:rsidRDefault="000513CD" w:rsidP="001A69B5"/>
        </w:tc>
        <w:tc>
          <w:tcPr>
            <w:tcW w:w="4800" w:type="dxa"/>
          </w:tcPr>
          <w:p w14:paraId="78F74A0D" w14:textId="77777777" w:rsidR="000513CD" w:rsidRPr="001A69B5" w:rsidRDefault="0009509B" w:rsidP="001A69B5">
            <w:r w:rsidRPr="001A69B5">
              <w:t>Sum kap. 3242</w:t>
            </w:r>
          </w:p>
        </w:tc>
        <w:tc>
          <w:tcPr>
            <w:tcW w:w="1300" w:type="dxa"/>
          </w:tcPr>
          <w:p w14:paraId="41E0BDC6" w14:textId="77777777" w:rsidR="000513CD" w:rsidRPr="001A69B5" w:rsidRDefault="0009509B" w:rsidP="001A69B5">
            <w:r w:rsidRPr="001A69B5">
              <w:t>9 341</w:t>
            </w:r>
          </w:p>
        </w:tc>
        <w:tc>
          <w:tcPr>
            <w:tcW w:w="1300" w:type="dxa"/>
          </w:tcPr>
          <w:p w14:paraId="65DD21E1" w14:textId="77777777" w:rsidR="000513CD" w:rsidRPr="001A69B5" w:rsidRDefault="0009509B" w:rsidP="001A69B5">
            <w:r w:rsidRPr="001A69B5">
              <w:t>6 311</w:t>
            </w:r>
          </w:p>
        </w:tc>
        <w:tc>
          <w:tcPr>
            <w:tcW w:w="1300" w:type="dxa"/>
          </w:tcPr>
          <w:p w14:paraId="6F69A37B" w14:textId="77777777" w:rsidR="000513CD" w:rsidRPr="001A69B5" w:rsidRDefault="0009509B" w:rsidP="001A69B5">
            <w:r w:rsidRPr="001A69B5">
              <w:t>6 449</w:t>
            </w:r>
          </w:p>
        </w:tc>
      </w:tr>
    </w:tbl>
    <w:p w14:paraId="06CAECF0" w14:textId="77777777" w:rsidR="000513CD" w:rsidRPr="001A69B5" w:rsidRDefault="0009509B" w:rsidP="001A69B5">
      <w:r w:rsidRPr="001A69B5">
        <w:t>Departementet foreslår å løyve 5,1 mill. kroner på post 02 og 1,3 mill. kroner på post 61.</w:t>
      </w:r>
    </w:p>
    <w:p w14:paraId="31F0635E" w14:textId="77777777" w:rsidR="000513CD" w:rsidRPr="001A69B5" w:rsidRDefault="0009509B" w:rsidP="001A69B5">
      <w:r w:rsidRPr="001A69B5">
        <w:t xml:space="preserve">Post 02 gjeld inntekter </w:t>
      </w:r>
      <w:proofErr w:type="spellStart"/>
      <w:r w:rsidRPr="001A69B5">
        <w:t>frå</w:t>
      </w:r>
      <w:proofErr w:type="spellEnd"/>
      <w:r w:rsidRPr="001A69B5">
        <w:t xml:space="preserve"> mellom anna semesteravgift, sal </w:t>
      </w:r>
      <w:proofErr w:type="spellStart"/>
      <w:r w:rsidRPr="001A69B5">
        <w:t>frå</w:t>
      </w:r>
      <w:proofErr w:type="spellEnd"/>
      <w:r w:rsidRPr="001A69B5">
        <w:t xml:space="preserve"> kantine, </w:t>
      </w:r>
      <w:proofErr w:type="spellStart"/>
      <w:r w:rsidRPr="001A69B5">
        <w:t>hybelutleige</w:t>
      </w:r>
      <w:proofErr w:type="spellEnd"/>
      <w:r w:rsidRPr="001A69B5">
        <w:t xml:space="preserve"> og </w:t>
      </w:r>
      <w:proofErr w:type="spellStart"/>
      <w:r w:rsidRPr="001A69B5">
        <w:t>kortare</w:t>
      </w:r>
      <w:proofErr w:type="spellEnd"/>
      <w:r w:rsidRPr="001A69B5">
        <w:t xml:space="preserve"> kurs. Post 61 gjeld betaling </w:t>
      </w:r>
      <w:proofErr w:type="spellStart"/>
      <w:r w:rsidRPr="001A69B5">
        <w:t>frå</w:t>
      </w:r>
      <w:proofErr w:type="spellEnd"/>
      <w:r w:rsidRPr="001A69B5">
        <w:t xml:space="preserve"> </w:t>
      </w:r>
      <w:proofErr w:type="spellStart"/>
      <w:r w:rsidRPr="001A69B5">
        <w:t>fylkeskommunar</w:t>
      </w:r>
      <w:proofErr w:type="spellEnd"/>
      <w:r w:rsidRPr="001A69B5">
        <w:t xml:space="preserve"> for kjøp av </w:t>
      </w:r>
      <w:proofErr w:type="spellStart"/>
      <w:r w:rsidRPr="001A69B5">
        <w:t>opplæringsplassar</w:t>
      </w:r>
      <w:proofErr w:type="spellEnd"/>
      <w:r w:rsidRPr="001A69B5">
        <w:t xml:space="preserve"> ved </w:t>
      </w:r>
      <w:proofErr w:type="spellStart"/>
      <w:r w:rsidRPr="001A69B5">
        <w:t>skulen</w:t>
      </w:r>
      <w:proofErr w:type="spellEnd"/>
      <w:r w:rsidRPr="001A69B5">
        <w:t>.</w:t>
      </w:r>
    </w:p>
    <w:p w14:paraId="6E20DF1E" w14:textId="77777777" w:rsidR="000513CD" w:rsidRPr="001A69B5" w:rsidRDefault="0009509B" w:rsidP="001A69B5">
      <w:pPr>
        <w:pStyle w:val="b-progkat"/>
      </w:pPr>
      <w:r w:rsidRPr="001A69B5">
        <w:t>Programkategori 07.50 Kompetansepolitikk og livslang læring</w:t>
      </w:r>
    </w:p>
    <w:p w14:paraId="7E1C7728" w14:textId="77777777" w:rsidR="000513CD" w:rsidRPr="001A69B5" w:rsidRDefault="0009509B" w:rsidP="001A69B5">
      <w:pPr>
        <w:pStyle w:val="avsnitt-tittel"/>
      </w:pPr>
      <w:r w:rsidRPr="001A69B5">
        <w:t>Utgifter under programkategori 07.50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29FD0392" w14:textId="77777777" w:rsidTr="003405E6">
        <w:trPr>
          <w:trHeight w:val="640"/>
          <w:hidden/>
        </w:trPr>
        <w:tc>
          <w:tcPr>
            <w:tcW w:w="840" w:type="dxa"/>
          </w:tcPr>
          <w:p w14:paraId="25144413" w14:textId="77777777" w:rsidR="000513CD" w:rsidRPr="001A69B5" w:rsidRDefault="0009509B" w:rsidP="001A69B5">
            <w:pPr>
              <w:pStyle w:val="Tabellnavn"/>
            </w:pPr>
            <w:r w:rsidRPr="001A69B5">
              <w:t>PIKL</w:t>
            </w:r>
          </w:p>
        </w:tc>
        <w:tc>
          <w:tcPr>
            <w:tcW w:w="3500" w:type="dxa"/>
          </w:tcPr>
          <w:p w14:paraId="15846133" w14:textId="77777777" w:rsidR="000513CD" w:rsidRPr="001A69B5" w:rsidRDefault="000513CD" w:rsidP="001A69B5">
            <w:pPr>
              <w:pStyle w:val="Tabellnavn"/>
            </w:pPr>
          </w:p>
        </w:tc>
        <w:tc>
          <w:tcPr>
            <w:tcW w:w="1300" w:type="dxa"/>
          </w:tcPr>
          <w:p w14:paraId="1291A245" w14:textId="77777777" w:rsidR="000513CD" w:rsidRPr="001A69B5" w:rsidRDefault="000513CD" w:rsidP="001A69B5">
            <w:pPr>
              <w:pStyle w:val="Tabellnavn"/>
            </w:pPr>
          </w:p>
        </w:tc>
        <w:tc>
          <w:tcPr>
            <w:tcW w:w="1300" w:type="dxa"/>
          </w:tcPr>
          <w:p w14:paraId="780AE224" w14:textId="77777777" w:rsidR="000513CD" w:rsidRPr="001A69B5" w:rsidRDefault="000513CD" w:rsidP="001A69B5">
            <w:pPr>
              <w:pStyle w:val="Tabellnavn"/>
            </w:pPr>
          </w:p>
        </w:tc>
        <w:tc>
          <w:tcPr>
            <w:tcW w:w="1300" w:type="dxa"/>
          </w:tcPr>
          <w:p w14:paraId="54927E4E" w14:textId="77777777" w:rsidR="000513CD" w:rsidRPr="001A69B5" w:rsidRDefault="000513CD" w:rsidP="001A69B5">
            <w:pPr>
              <w:pStyle w:val="Tabellnavn"/>
            </w:pPr>
          </w:p>
        </w:tc>
        <w:tc>
          <w:tcPr>
            <w:tcW w:w="1300" w:type="dxa"/>
          </w:tcPr>
          <w:p w14:paraId="130460AA" w14:textId="77777777" w:rsidR="000513CD" w:rsidRPr="001A69B5" w:rsidRDefault="0009509B" w:rsidP="001A69B5">
            <w:r w:rsidRPr="001A69B5">
              <w:t>(i 1 000 kr)</w:t>
            </w:r>
          </w:p>
        </w:tc>
      </w:tr>
      <w:tr w:rsidR="000513CD" w:rsidRPr="001A69B5" w14:paraId="49E1A43F" w14:textId="77777777" w:rsidTr="003405E6">
        <w:trPr>
          <w:trHeight w:val="600"/>
        </w:trPr>
        <w:tc>
          <w:tcPr>
            <w:tcW w:w="840" w:type="dxa"/>
          </w:tcPr>
          <w:p w14:paraId="6A7EB926" w14:textId="77777777" w:rsidR="000513CD" w:rsidRPr="001A69B5" w:rsidRDefault="0009509B" w:rsidP="001A69B5">
            <w:r w:rsidRPr="001A69B5">
              <w:t>Kap.</w:t>
            </w:r>
          </w:p>
        </w:tc>
        <w:tc>
          <w:tcPr>
            <w:tcW w:w="3500" w:type="dxa"/>
          </w:tcPr>
          <w:p w14:paraId="1A91E117" w14:textId="77777777" w:rsidR="000513CD" w:rsidRPr="001A69B5" w:rsidRDefault="0009509B" w:rsidP="001A69B5">
            <w:proofErr w:type="spellStart"/>
            <w:r w:rsidRPr="001A69B5">
              <w:t>Nemning</w:t>
            </w:r>
            <w:proofErr w:type="spellEnd"/>
          </w:p>
        </w:tc>
        <w:tc>
          <w:tcPr>
            <w:tcW w:w="1300" w:type="dxa"/>
          </w:tcPr>
          <w:p w14:paraId="6974F39D"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6B2BA15" w14:textId="77777777" w:rsidR="000513CD" w:rsidRPr="001A69B5" w:rsidRDefault="0009509B" w:rsidP="001A69B5">
            <w:r w:rsidRPr="001A69B5">
              <w:t xml:space="preserve">Saldert </w:t>
            </w:r>
            <w:r w:rsidRPr="001A69B5">
              <w:br/>
              <w:t>budsjett 2021</w:t>
            </w:r>
          </w:p>
        </w:tc>
        <w:tc>
          <w:tcPr>
            <w:tcW w:w="1300" w:type="dxa"/>
          </w:tcPr>
          <w:p w14:paraId="51998E9F" w14:textId="77777777" w:rsidR="000513CD" w:rsidRPr="001A69B5" w:rsidRDefault="0009509B" w:rsidP="001A69B5">
            <w:r w:rsidRPr="001A69B5">
              <w:t xml:space="preserve">Forslag </w:t>
            </w:r>
            <w:r w:rsidRPr="001A69B5">
              <w:br/>
              <w:t>2022</w:t>
            </w:r>
          </w:p>
        </w:tc>
        <w:tc>
          <w:tcPr>
            <w:tcW w:w="1300" w:type="dxa"/>
          </w:tcPr>
          <w:p w14:paraId="0B013F2F" w14:textId="77777777" w:rsidR="000513CD" w:rsidRPr="001A69B5" w:rsidRDefault="0009509B" w:rsidP="001A69B5">
            <w:r w:rsidRPr="001A69B5">
              <w:t xml:space="preserve">Endring </w:t>
            </w:r>
            <w:r w:rsidRPr="001A69B5">
              <w:br/>
              <w:t>i pst.</w:t>
            </w:r>
          </w:p>
        </w:tc>
      </w:tr>
      <w:tr w:rsidR="000513CD" w:rsidRPr="001A69B5" w14:paraId="7AA21992" w14:textId="77777777" w:rsidTr="003405E6">
        <w:trPr>
          <w:trHeight w:val="380"/>
        </w:trPr>
        <w:tc>
          <w:tcPr>
            <w:tcW w:w="840" w:type="dxa"/>
          </w:tcPr>
          <w:p w14:paraId="7066EB3C" w14:textId="77777777" w:rsidR="000513CD" w:rsidRPr="001A69B5" w:rsidRDefault="0009509B" w:rsidP="001A69B5">
            <w:r w:rsidRPr="001A69B5">
              <w:t>251</w:t>
            </w:r>
          </w:p>
        </w:tc>
        <w:tc>
          <w:tcPr>
            <w:tcW w:w="3500" w:type="dxa"/>
          </w:tcPr>
          <w:p w14:paraId="375B61A5" w14:textId="77777777" w:rsidR="000513CD" w:rsidRPr="001A69B5" w:rsidRDefault="0009509B" w:rsidP="001A69B5">
            <w:r w:rsidRPr="001A69B5">
              <w:t>22. juli-senteret</w:t>
            </w:r>
          </w:p>
        </w:tc>
        <w:tc>
          <w:tcPr>
            <w:tcW w:w="1300" w:type="dxa"/>
          </w:tcPr>
          <w:p w14:paraId="47BDD2BA" w14:textId="77777777" w:rsidR="000513CD" w:rsidRPr="001A69B5" w:rsidRDefault="0009509B" w:rsidP="001A69B5">
            <w:r w:rsidRPr="001A69B5">
              <w:t>17 185</w:t>
            </w:r>
          </w:p>
        </w:tc>
        <w:tc>
          <w:tcPr>
            <w:tcW w:w="1300" w:type="dxa"/>
          </w:tcPr>
          <w:p w14:paraId="584A16F7" w14:textId="77777777" w:rsidR="000513CD" w:rsidRPr="001A69B5" w:rsidRDefault="0009509B" w:rsidP="001A69B5">
            <w:r w:rsidRPr="001A69B5">
              <w:t>15 714</w:t>
            </w:r>
          </w:p>
        </w:tc>
        <w:tc>
          <w:tcPr>
            <w:tcW w:w="1300" w:type="dxa"/>
          </w:tcPr>
          <w:p w14:paraId="2D5FE310" w14:textId="77777777" w:rsidR="000513CD" w:rsidRPr="001A69B5" w:rsidRDefault="0009509B" w:rsidP="001A69B5">
            <w:r w:rsidRPr="001A69B5">
              <w:t>27 695</w:t>
            </w:r>
          </w:p>
        </w:tc>
        <w:tc>
          <w:tcPr>
            <w:tcW w:w="1300" w:type="dxa"/>
          </w:tcPr>
          <w:p w14:paraId="5296B4C7" w14:textId="77777777" w:rsidR="000513CD" w:rsidRPr="001A69B5" w:rsidRDefault="0009509B" w:rsidP="001A69B5">
            <w:r w:rsidRPr="001A69B5">
              <w:t>76,2</w:t>
            </w:r>
          </w:p>
        </w:tc>
      </w:tr>
      <w:tr w:rsidR="000513CD" w:rsidRPr="001A69B5" w14:paraId="60ED1A81" w14:textId="77777777" w:rsidTr="003405E6">
        <w:trPr>
          <w:trHeight w:val="380"/>
        </w:trPr>
        <w:tc>
          <w:tcPr>
            <w:tcW w:w="840" w:type="dxa"/>
          </w:tcPr>
          <w:p w14:paraId="37BBE9BB" w14:textId="77777777" w:rsidR="000513CD" w:rsidRPr="001A69B5" w:rsidRDefault="0009509B" w:rsidP="001A69B5">
            <w:r w:rsidRPr="001A69B5">
              <w:t>253</w:t>
            </w:r>
          </w:p>
        </w:tc>
        <w:tc>
          <w:tcPr>
            <w:tcW w:w="3500" w:type="dxa"/>
          </w:tcPr>
          <w:p w14:paraId="3F026FCB" w14:textId="77777777" w:rsidR="000513CD" w:rsidRPr="001A69B5" w:rsidRDefault="0009509B" w:rsidP="001A69B5">
            <w:proofErr w:type="spellStart"/>
            <w:r w:rsidRPr="001A69B5">
              <w:t>Folkehøgskular</w:t>
            </w:r>
            <w:proofErr w:type="spellEnd"/>
          </w:p>
        </w:tc>
        <w:tc>
          <w:tcPr>
            <w:tcW w:w="1300" w:type="dxa"/>
          </w:tcPr>
          <w:p w14:paraId="5B8795D0" w14:textId="77777777" w:rsidR="000513CD" w:rsidRPr="001A69B5" w:rsidRDefault="0009509B" w:rsidP="001A69B5">
            <w:r w:rsidRPr="001A69B5">
              <w:t>1 029 129</w:t>
            </w:r>
          </w:p>
        </w:tc>
        <w:tc>
          <w:tcPr>
            <w:tcW w:w="1300" w:type="dxa"/>
          </w:tcPr>
          <w:p w14:paraId="7B8B28F2" w14:textId="77777777" w:rsidR="000513CD" w:rsidRPr="001A69B5" w:rsidRDefault="0009509B" w:rsidP="001A69B5">
            <w:r w:rsidRPr="001A69B5">
              <w:t>993 308</w:t>
            </w:r>
          </w:p>
        </w:tc>
        <w:tc>
          <w:tcPr>
            <w:tcW w:w="1300" w:type="dxa"/>
          </w:tcPr>
          <w:p w14:paraId="24AECAB2" w14:textId="77777777" w:rsidR="000513CD" w:rsidRPr="001A69B5" w:rsidRDefault="0009509B" w:rsidP="001A69B5">
            <w:r w:rsidRPr="001A69B5">
              <w:t>1 045 730</w:t>
            </w:r>
          </w:p>
        </w:tc>
        <w:tc>
          <w:tcPr>
            <w:tcW w:w="1300" w:type="dxa"/>
          </w:tcPr>
          <w:p w14:paraId="60A2CF07" w14:textId="77777777" w:rsidR="000513CD" w:rsidRPr="001A69B5" w:rsidRDefault="0009509B" w:rsidP="001A69B5">
            <w:r w:rsidRPr="001A69B5">
              <w:t>5,3</w:t>
            </w:r>
          </w:p>
        </w:tc>
      </w:tr>
      <w:tr w:rsidR="000513CD" w:rsidRPr="001A69B5" w14:paraId="35A7D08B" w14:textId="77777777" w:rsidTr="003405E6">
        <w:trPr>
          <w:trHeight w:val="380"/>
        </w:trPr>
        <w:tc>
          <w:tcPr>
            <w:tcW w:w="840" w:type="dxa"/>
          </w:tcPr>
          <w:p w14:paraId="031EB456" w14:textId="77777777" w:rsidR="000513CD" w:rsidRPr="001A69B5" w:rsidRDefault="0009509B" w:rsidP="001A69B5">
            <w:r w:rsidRPr="001A69B5">
              <w:t>254</w:t>
            </w:r>
          </w:p>
        </w:tc>
        <w:tc>
          <w:tcPr>
            <w:tcW w:w="3500" w:type="dxa"/>
          </w:tcPr>
          <w:p w14:paraId="4BF9092E" w14:textId="77777777" w:rsidR="000513CD" w:rsidRPr="001A69B5" w:rsidRDefault="0009509B" w:rsidP="001A69B5">
            <w:r w:rsidRPr="001A69B5">
              <w:t>Studieforbund mv.</w:t>
            </w:r>
          </w:p>
        </w:tc>
        <w:tc>
          <w:tcPr>
            <w:tcW w:w="1300" w:type="dxa"/>
          </w:tcPr>
          <w:p w14:paraId="2BE1FD8F" w14:textId="77777777" w:rsidR="000513CD" w:rsidRPr="001A69B5" w:rsidRDefault="0009509B" w:rsidP="001A69B5">
            <w:r w:rsidRPr="001A69B5">
              <w:t>232 877</w:t>
            </w:r>
          </w:p>
        </w:tc>
        <w:tc>
          <w:tcPr>
            <w:tcW w:w="1300" w:type="dxa"/>
          </w:tcPr>
          <w:p w14:paraId="17C92B3F" w14:textId="77777777" w:rsidR="000513CD" w:rsidRPr="001A69B5" w:rsidRDefault="0009509B" w:rsidP="001A69B5">
            <w:r w:rsidRPr="001A69B5">
              <w:t>72 430</w:t>
            </w:r>
          </w:p>
        </w:tc>
        <w:tc>
          <w:tcPr>
            <w:tcW w:w="1300" w:type="dxa"/>
          </w:tcPr>
          <w:p w14:paraId="1B8CD0A1" w14:textId="77777777" w:rsidR="000513CD" w:rsidRPr="001A69B5" w:rsidRDefault="0009509B" w:rsidP="001A69B5">
            <w:r w:rsidRPr="001A69B5">
              <w:t>74 313</w:t>
            </w:r>
          </w:p>
        </w:tc>
        <w:tc>
          <w:tcPr>
            <w:tcW w:w="1300" w:type="dxa"/>
          </w:tcPr>
          <w:p w14:paraId="042C6192" w14:textId="77777777" w:rsidR="000513CD" w:rsidRPr="001A69B5" w:rsidRDefault="0009509B" w:rsidP="001A69B5">
            <w:r w:rsidRPr="001A69B5">
              <w:t>2,6</w:t>
            </w:r>
          </w:p>
        </w:tc>
      </w:tr>
      <w:tr w:rsidR="000513CD" w:rsidRPr="001A69B5" w14:paraId="15147F7C" w14:textId="77777777" w:rsidTr="003405E6">
        <w:trPr>
          <w:trHeight w:val="640"/>
        </w:trPr>
        <w:tc>
          <w:tcPr>
            <w:tcW w:w="840" w:type="dxa"/>
          </w:tcPr>
          <w:p w14:paraId="01F8284F" w14:textId="77777777" w:rsidR="000513CD" w:rsidRPr="001A69B5" w:rsidRDefault="0009509B" w:rsidP="001A69B5">
            <w:r w:rsidRPr="001A69B5">
              <w:t>255</w:t>
            </w:r>
          </w:p>
        </w:tc>
        <w:tc>
          <w:tcPr>
            <w:tcW w:w="3500" w:type="dxa"/>
          </w:tcPr>
          <w:p w14:paraId="282F20F0" w14:textId="77777777" w:rsidR="000513CD" w:rsidRPr="001A69B5" w:rsidRDefault="0009509B" w:rsidP="001A69B5">
            <w:proofErr w:type="spellStart"/>
            <w:r w:rsidRPr="001A69B5">
              <w:t>Tilskot</w:t>
            </w:r>
            <w:proofErr w:type="spellEnd"/>
            <w:r w:rsidRPr="001A69B5">
              <w:t xml:space="preserve"> til freds- og menneskerettssenter</w:t>
            </w:r>
          </w:p>
        </w:tc>
        <w:tc>
          <w:tcPr>
            <w:tcW w:w="1300" w:type="dxa"/>
          </w:tcPr>
          <w:p w14:paraId="330F608C" w14:textId="77777777" w:rsidR="000513CD" w:rsidRPr="001A69B5" w:rsidRDefault="0009509B" w:rsidP="001A69B5">
            <w:r w:rsidRPr="001A69B5">
              <w:t>109 951</w:t>
            </w:r>
          </w:p>
        </w:tc>
        <w:tc>
          <w:tcPr>
            <w:tcW w:w="1300" w:type="dxa"/>
          </w:tcPr>
          <w:p w14:paraId="6FF79EAB" w14:textId="77777777" w:rsidR="000513CD" w:rsidRPr="001A69B5" w:rsidRDefault="000513CD" w:rsidP="001A69B5"/>
        </w:tc>
        <w:tc>
          <w:tcPr>
            <w:tcW w:w="1300" w:type="dxa"/>
          </w:tcPr>
          <w:p w14:paraId="098EEEBA" w14:textId="77777777" w:rsidR="000513CD" w:rsidRPr="001A69B5" w:rsidRDefault="000513CD" w:rsidP="001A69B5"/>
        </w:tc>
        <w:tc>
          <w:tcPr>
            <w:tcW w:w="1300" w:type="dxa"/>
          </w:tcPr>
          <w:p w14:paraId="4B68F890" w14:textId="77777777" w:rsidR="000513CD" w:rsidRPr="001A69B5" w:rsidRDefault="0009509B" w:rsidP="001A69B5">
            <w:r w:rsidRPr="001A69B5">
              <w:t>0,0</w:t>
            </w:r>
          </w:p>
        </w:tc>
      </w:tr>
      <w:tr w:rsidR="000513CD" w:rsidRPr="001A69B5" w14:paraId="24121973" w14:textId="77777777" w:rsidTr="003405E6">
        <w:trPr>
          <w:trHeight w:val="640"/>
        </w:trPr>
        <w:tc>
          <w:tcPr>
            <w:tcW w:w="840" w:type="dxa"/>
          </w:tcPr>
          <w:p w14:paraId="4E6B8359" w14:textId="77777777" w:rsidR="000513CD" w:rsidRPr="001A69B5" w:rsidRDefault="0009509B" w:rsidP="001A69B5">
            <w:r w:rsidRPr="001A69B5">
              <w:t>256</w:t>
            </w:r>
          </w:p>
        </w:tc>
        <w:tc>
          <w:tcPr>
            <w:tcW w:w="3500" w:type="dxa"/>
          </w:tcPr>
          <w:p w14:paraId="0D9ADC3B"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300" w:type="dxa"/>
          </w:tcPr>
          <w:p w14:paraId="08FF7052" w14:textId="77777777" w:rsidR="000513CD" w:rsidRPr="001A69B5" w:rsidRDefault="0009509B" w:rsidP="001A69B5">
            <w:r w:rsidRPr="001A69B5">
              <w:t>122 595</w:t>
            </w:r>
          </w:p>
        </w:tc>
        <w:tc>
          <w:tcPr>
            <w:tcW w:w="1300" w:type="dxa"/>
          </w:tcPr>
          <w:p w14:paraId="4A84A5B2" w14:textId="77777777" w:rsidR="000513CD" w:rsidRPr="001A69B5" w:rsidRDefault="0009509B" w:rsidP="001A69B5">
            <w:r w:rsidRPr="001A69B5">
              <w:t>128 407</w:t>
            </w:r>
          </w:p>
        </w:tc>
        <w:tc>
          <w:tcPr>
            <w:tcW w:w="1300" w:type="dxa"/>
          </w:tcPr>
          <w:p w14:paraId="5DD5886F" w14:textId="77777777" w:rsidR="000513CD" w:rsidRPr="001A69B5" w:rsidRDefault="0009509B" w:rsidP="001A69B5">
            <w:r w:rsidRPr="001A69B5">
              <w:t>374 977</w:t>
            </w:r>
          </w:p>
        </w:tc>
        <w:tc>
          <w:tcPr>
            <w:tcW w:w="1300" w:type="dxa"/>
          </w:tcPr>
          <w:p w14:paraId="63E0044E" w14:textId="77777777" w:rsidR="000513CD" w:rsidRPr="001A69B5" w:rsidRDefault="0009509B" w:rsidP="001A69B5">
            <w:r w:rsidRPr="001A69B5">
              <w:t>192,0</w:t>
            </w:r>
          </w:p>
        </w:tc>
      </w:tr>
      <w:tr w:rsidR="000513CD" w:rsidRPr="001A69B5" w14:paraId="62A3CA1B" w14:textId="77777777" w:rsidTr="003405E6">
        <w:trPr>
          <w:trHeight w:val="380"/>
        </w:trPr>
        <w:tc>
          <w:tcPr>
            <w:tcW w:w="840" w:type="dxa"/>
          </w:tcPr>
          <w:p w14:paraId="656726F1" w14:textId="77777777" w:rsidR="000513CD" w:rsidRPr="001A69B5" w:rsidRDefault="0009509B" w:rsidP="001A69B5">
            <w:r w:rsidRPr="001A69B5">
              <w:t>257</w:t>
            </w:r>
          </w:p>
        </w:tc>
        <w:tc>
          <w:tcPr>
            <w:tcW w:w="3500" w:type="dxa"/>
          </w:tcPr>
          <w:p w14:paraId="414DE768" w14:textId="77777777" w:rsidR="000513CD" w:rsidRPr="001A69B5" w:rsidRDefault="0009509B" w:rsidP="001A69B5">
            <w:r w:rsidRPr="001A69B5">
              <w:t>Kompetanseprogrammet</w:t>
            </w:r>
          </w:p>
        </w:tc>
        <w:tc>
          <w:tcPr>
            <w:tcW w:w="1300" w:type="dxa"/>
          </w:tcPr>
          <w:p w14:paraId="64B36449" w14:textId="77777777" w:rsidR="000513CD" w:rsidRPr="001A69B5" w:rsidRDefault="0009509B" w:rsidP="001A69B5">
            <w:r w:rsidRPr="001A69B5">
              <w:t>134 136</w:t>
            </w:r>
          </w:p>
        </w:tc>
        <w:tc>
          <w:tcPr>
            <w:tcW w:w="1300" w:type="dxa"/>
          </w:tcPr>
          <w:p w14:paraId="511B26C0" w14:textId="77777777" w:rsidR="000513CD" w:rsidRPr="001A69B5" w:rsidRDefault="0009509B" w:rsidP="001A69B5">
            <w:r w:rsidRPr="001A69B5">
              <w:t>376 134</w:t>
            </w:r>
          </w:p>
        </w:tc>
        <w:tc>
          <w:tcPr>
            <w:tcW w:w="1300" w:type="dxa"/>
          </w:tcPr>
          <w:p w14:paraId="19AA729D" w14:textId="77777777" w:rsidR="000513CD" w:rsidRPr="001A69B5" w:rsidRDefault="0009509B" w:rsidP="001A69B5">
            <w:r w:rsidRPr="001A69B5">
              <w:t>313 123</w:t>
            </w:r>
          </w:p>
        </w:tc>
        <w:tc>
          <w:tcPr>
            <w:tcW w:w="1300" w:type="dxa"/>
          </w:tcPr>
          <w:p w14:paraId="3AFBA2DD" w14:textId="77777777" w:rsidR="000513CD" w:rsidRPr="001A69B5" w:rsidRDefault="0009509B" w:rsidP="001A69B5">
            <w:r w:rsidRPr="001A69B5">
              <w:t>-16,8</w:t>
            </w:r>
          </w:p>
        </w:tc>
      </w:tr>
      <w:tr w:rsidR="000513CD" w:rsidRPr="001A69B5" w14:paraId="4FAB0342" w14:textId="77777777" w:rsidTr="003405E6">
        <w:trPr>
          <w:trHeight w:val="380"/>
        </w:trPr>
        <w:tc>
          <w:tcPr>
            <w:tcW w:w="840" w:type="dxa"/>
          </w:tcPr>
          <w:p w14:paraId="408D5523" w14:textId="77777777" w:rsidR="000513CD" w:rsidRPr="001A69B5" w:rsidRDefault="0009509B" w:rsidP="001A69B5">
            <w:r w:rsidRPr="001A69B5">
              <w:t>258</w:t>
            </w:r>
          </w:p>
        </w:tc>
        <w:tc>
          <w:tcPr>
            <w:tcW w:w="3500" w:type="dxa"/>
          </w:tcPr>
          <w:p w14:paraId="0907E5B4" w14:textId="77777777" w:rsidR="000513CD" w:rsidRPr="001A69B5" w:rsidRDefault="0009509B" w:rsidP="001A69B5">
            <w:r w:rsidRPr="001A69B5">
              <w:t>Tiltak for livslang læring</w:t>
            </w:r>
          </w:p>
        </w:tc>
        <w:tc>
          <w:tcPr>
            <w:tcW w:w="1300" w:type="dxa"/>
          </w:tcPr>
          <w:p w14:paraId="0F03D088" w14:textId="77777777" w:rsidR="000513CD" w:rsidRPr="001A69B5" w:rsidRDefault="0009509B" w:rsidP="001A69B5">
            <w:r w:rsidRPr="001A69B5">
              <w:t>392 663</w:t>
            </w:r>
          </w:p>
        </w:tc>
        <w:tc>
          <w:tcPr>
            <w:tcW w:w="1300" w:type="dxa"/>
          </w:tcPr>
          <w:p w14:paraId="2063B658" w14:textId="77777777" w:rsidR="000513CD" w:rsidRPr="001A69B5" w:rsidRDefault="0009509B" w:rsidP="001A69B5">
            <w:r w:rsidRPr="001A69B5">
              <w:t>159 707</w:t>
            </w:r>
          </w:p>
        </w:tc>
        <w:tc>
          <w:tcPr>
            <w:tcW w:w="1300" w:type="dxa"/>
          </w:tcPr>
          <w:p w14:paraId="2C5705A4" w14:textId="77777777" w:rsidR="000513CD" w:rsidRPr="001A69B5" w:rsidRDefault="0009509B" w:rsidP="001A69B5">
            <w:r w:rsidRPr="001A69B5">
              <w:t>148 424</w:t>
            </w:r>
          </w:p>
        </w:tc>
        <w:tc>
          <w:tcPr>
            <w:tcW w:w="1300" w:type="dxa"/>
          </w:tcPr>
          <w:p w14:paraId="21803CD9" w14:textId="77777777" w:rsidR="000513CD" w:rsidRPr="001A69B5" w:rsidRDefault="0009509B" w:rsidP="001A69B5">
            <w:r w:rsidRPr="001A69B5">
              <w:t>-7,1</w:t>
            </w:r>
          </w:p>
        </w:tc>
      </w:tr>
      <w:tr w:rsidR="000513CD" w:rsidRPr="001A69B5" w14:paraId="63914B54" w14:textId="77777777" w:rsidTr="003405E6">
        <w:trPr>
          <w:trHeight w:val="380"/>
        </w:trPr>
        <w:tc>
          <w:tcPr>
            <w:tcW w:w="840" w:type="dxa"/>
          </w:tcPr>
          <w:p w14:paraId="6EA8DE2E" w14:textId="77777777" w:rsidR="000513CD" w:rsidRPr="001A69B5" w:rsidRDefault="000513CD" w:rsidP="001A69B5"/>
        </w:tc>
        <w:tc>
          <w:tcPr>
            <w:tcW w:w="3500" w:type="dxa"/>
          </w:tcPr>
          <w:p w14:paraId="5F60776E" w14:textId="77777777" w:rsidR="000513CD" w:rsidRPr="001A69B5" w:rsidRDefault="0009509B" w:rsidP="001A69B5">
            <w:r w:rsidRPr="001A69B5">
              <w:t>Sum kategori 07.50</w:t>
            </w:r>
          </w:p>
        </w:tc>
        <w:tc>
          <w:tcPr>
            <w:tcW w:w="1300" w:type="dxa"/>
          </w:tcPr>
          <w:p w14:paraId="12D2A662" w14:textId="77777777" w:rsidR="000513CD" w:rsidRPr="001A69B5" w:rsidRDefault="0009509B" w:rsidP="001A69B5">
            <w:r w:rsidRPr="001A69B5">
              <w:t>2 038 536</w:t>
            </w:r>
          </w:p>
        </w:tc>
        <w:tc>
          <w:tcPr>
            <w:tcW w:w="1300" w:type="dxa"/>
          </w:tcPr>
          <w:p w14:paraId="3645B4E6" w14:textId="77777777" w:rsidR="000513CD" w:rsidRPr="001A69B5" w:rsidRDefault="0009509B" w:rsidP="001A69B5">
            <w:r w:rsidRPr="001A69B5">
              <w:t>1 745 700</w:t>
            </w:r>
          </w:p>
        </w:tc>
        <w:tc>
          <w:tcPr>
            <w:tcW w:w="1300" w:type="dxa"/>
          </w:tcPr>
          <w:p w14:paraId="2B39B758" w14:textId="77777777" w:rsidR="000513CD" w:rsidRPr="001A69B5" w:rsidRDefault="0009509B" w:rsidP="001A69B5">
            <w:r w:rsidRPr="001A69B5">
              <w:t>1 984 262</w:t>
            </w:r>
          </w:p>
        </w:tc>
        <w:tc>
          <w:tcPr>
            <w:tcW w:w="1300" w:type="dxa"/>
          </w:tcPr>
          <w:p w14:paraId="603B7200" w14:textId="77777777" w:rsidR="000513CD" w:rsidRPr="001A69B5" w:rsidRDefault="0009509B" w:rsidP="001A69B5">
            <w:r w:rsidRPr="001A69B5">
              <w:t>13,7</w:t>
            </w:r>
          </w:p>
        </w:tc>
      </w:tr>
    </w:tbl>
    <w:p w14:paraId="25E2E8C0" w14:textId="77777777" w:rsidR="000513CD" w:rsidRPr="001A69B5" w:rsidRDefault="0009509B" w:rsidP="001A69B5">
      <w:pPr>
        <w:pStyle w:val="avsnitt-tittel"/>
      </w:pPr>
      <w:r w:rsidRPr="001A69B5">
        <w:t>Inntekter under programkategori 07.50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57E57A6A" w14:textId="77777777" w:rsidTr="003405E6">
        <w:trPr>
          <w:trHeight w:val="640"/>
          <w:hidden/>
        </w:trPr>
        <w:tc>
          <w:tcPr>
            <w:tcW w:w="840" w:type="dxa"/>
          </w:tcPr>
          <w:p w14:paraId="0D07DB14" w14:textId="77777777" w:rsidR="000513CD" w:rsidRPr="001A69B5" w:rsidRDefault="0009509B" w:rsidP="001A69B5">
            <w:pPr>
              <w:pStyle w:val="Tabellnavn"/>
            </w:pPr>
            <w:r w:rsidRPr="001A69B5">
              <w:t>PIKL</w:t>
            </w:r>
          </w:p>
        </w:tc>
        <w:tc>
          <w:tcPr>
            <w:tcW w:w="3500" w:type="dxa"/>
          </w:tcPr>
          <w:p w14:paraId="016C5321" w14:textId="77777777" w:rsidR="000513CD" w:rsidRPr="001A69B5" w:rsidRDefault="000513CD" w:rsidP="001A69B5">
            <w:pPr>
              <w:pStyle w:val="Tabellnavn"/>
            </w:pPr>
          </w:p>
        </w:tc>
        <w:tc>
          <w:tcPr>
            <w:tcW w:w="1300" w:type="dxa"/>
          </w:tcPr>
          <w:p w14:paraId="33BDC9B1" w14:textId="77777777" w:rsidR="000513CD" w:rsidRPr="001A69B5" w:rsidRDefault="000513CD" w:rsidP="001A69B5">
            <w:pPr>
              <w:pStyle w:val="Tabellnavn"/>
            </w:pPr>
          </w:p>
        </w:tc>
        <w:tc>
          <w:tcPr>
            <w:tcW w:w="1300" w:type="dxa"/>
          </w:tcPr>
          <w:p w14:paraId="12EF67B1" w14:textId="77777777" w:rsidR="000513CD" w:rsidRPr="001A69B5" w:rsidRDefault="000513CD" w:rsidP="001A69B5">
            <w:pPr>
              <w:pStyle w:val="Tabellnavn"/>
            </w:pPr>
          </w:p>
        </w:tc>
        <w:tc>
          <w:tcPr>
            <w:tcW w:w="1300" w:type="dxa"/>
          </w:tcPr>
          <w:p w14:paraId="0569AEDC" w14:textId="77777777" w:rsidR="000513CD" w:rsidRPr="001A69B5" w:rsidRDefault="000513CD" w:rsidP="001A69B5">
            <w:pPr>
              <w:pStyle w:val="Tabellnavn"/>
            </w:pPr>
          </w:p>
        </w:tc>
        <w:tc>
          <w:tcPr>
            <w:tcW w:w="1300" w:type="dxa"/>
          </w:tcPr>
          <w:p w14:paraId="4265D692" w14:textId="77777777" w:rsidR="000513CD" w:rsidRPr="001A69B5" w:rsidRDefault="0009509B" w:rsidP="001A69B5">
            <w:r w:rsidRPr="001A69B5">
              <w:t>(i 1 000 kr)</w:t>
            </w:r>
          </w:p>
        </w:tc>
      </w:tr>
      <w:tr w:rsidR="000513CD" w:rsidRPr="001A69B5" w14:paraId="5EC77FB5" w14:textId="77777777" w:rsidTr="003405E6">
        <w:trPr>
          <w:trHeight w:val="600"/>
        </w:trPr>
        <w:tc>
          <w:tcPr>
            <w:tcW w:w="840" w:type="dxa"/>
          </w:tcPr>
          <w:p w14:paraId="19960EB9" w14:textId="77777777" w:rsidR="000513CD" w:rsidRPr="001A69B5" w:rsidRDefault="0009509B" w:rsidP="001A69B5">
            <w:r w:rsidRPr="001A69B5">
              <w:t>Kap.</w:t>
            </w:r>
          </w:p>
        </w:tc>
        <w:tc>
          <w:tcPr>
            <w:tcW w:w="3500" w:type="dxa"/>
          </w:tcPr>
          <w:p w14:paraId="2CBF9D5C" w14:textId="77777777" w:rsidR="000513CD" w:rsidRPr="001A69B5" w:rsidRDefault="0009509B" w:rsidP="001A69B5">
            <w:proofErr w:type="spellStart"/>
            <w:r w:rsidRPr="001A69B5">
              <w:t>Nemning</w:t>
            </w:r>
            <w:proofErr w:type="spellEnd"/>
          </w:p>
        </w:tc>
        <w:tc>
          <w:tcPr>
            <w:tcW w:w="1300" w:type="dxa"/>
          </w:tcPr>
          <w:p w14:paraId="4E049735"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1299C5B" w14:textId="77777777" w:rsidR="000513CD" w:rsidRPr="001A69B5" w:rsidRDefault="0009509B" w:rsidP="001A69B5">
            <w:r w:rsidRPr="001A69B5">
              <w:t xml:space="preserve">Saldert </w:t>
            </w:r>
            <w:r w:rsidRPr="001A69B5">
              <w:br/>
              <w:t>budsjett 2021</w:t>
            </w:r>
          </w:p>
        </w:tc>
        <w:tc>
          <w:tcPr>
            <w:tcW w:w="1300" w:type="dxa"/>
          </w:tcPr>
          <w:p w14:paraId="54600934" w14:textId="77777777" w:rsidR="000513CD" w:rsidRPr="001A69B5" w:rsidRDefault="0009509B" w:rsidP="001A69B5">
            <w:r w:rsidRPr="001A69B5">
              <w:t xml:space="preserve">Forslag </w:t>
            </w:r>
            <w:r w:rsidRPr="001A69B5">
              <w:br/>
              <w:t>2022</w:t>
            </w:r>
          </w:p>
        </w:tc>
        <w:tc>
          <w:tcPr>
            <w:tcW w:w="1300" w:type="dxa"/>
          </w:tcPr>
          <w:p w14:paraId="034DE7EF" w14:textId="77777777" w:rsidR="000513CD" w:rsidRPr="001A69B5" w:rsidRDefault="0009509B" w:rsidP="001A69B5">
            <w:r w:rsidRPr="001A69B5">
              <w:t xml:space="preserve">Endring </w:t>
            </w:r>
            <w:r w:rsidRPr="001A69B5">
              <w:br/>
              <w:t>i pst.</w:t>
            </w:r>
          </w:p>
        </w:tc>
      </w:tr>
      <w:tr w:rsidR="000513CD" w:rsidRPr="001A69B5" w14:paraId="30303C29" w14:textId="77777777" w:rsidTr="003405E6">
        <w:trPr>
          <w:trHeight w:val="640"/>
        </w:trPr>
        <w:tc>
          <w:tcPr>
            <w:tcW w:w="840" w:type="dxa"/>
          </w:tcPr>
          <w:p w14:paraId="267B3254" w14:textId="77777777" w:rsidR="000513CD" w:rsidRPr="001A69B5" w:rsidRDefault="0009509B" w:rsidP="001A69B5">
            <w:r w:rsidRPr="001A69B5">
              <w:t>3256</w:t>
            </w:r>
          </w:p>
        </w:tc>
        <w:tc>
          <w:tcPr>
            <w:tcW w:w="3500" w:type="dxa"/>
          </w:tcPr>
          <w:p w14:paraId="5F467663"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300" w:type="dxa"/>
          </w:tcPr>
          <w:p w14:paraId="2D38A4CF" w14:textId="77777777" w:rsidR="000513CD" w:rsidRPr="001A69B5" w:rsidRDefault="0009509B" w:rsidP="001A69B5">
            <w:r w:rsidRPr="001A69B5">
              <w:t>11 191</w:t>
            </w:r>
          </w:p>
        </w:tc>
        <w:tc>
          <w:tcPr>
            <w:tcW w:w="1300" w:type="dxa"/>
          </w:tcPr>
          <w:p w14:paraId="711761CD" w14:textId="77777777" w:rsidR="000513CD" w:rsidRPr="001A69B5" w:rsidRDefault="0009509B" w:rsidP="001A69B5">
            <w:r w:rsidRPr="001A69B5">
              <w:t>9 031</w:t>
            </w:r>
          </w:p>
        </w:tc>
        <w:tc>
          <w:tcPr>
            <w:tcW w:w="1300" w:type="dxa"/>
          </w:tcPr>
          <w:p w14:paraId="290FF60D" w14:textId="77777777" w:rsidR="000513CD" w:rsidRPr="001A69B5" w:rsidRDefault="0009509B" w:rsidP="001A69B5">
            <w:r w:rsidRPr="001A69B5">
              <w:t>5 220</w:t>
            </w:r>
          </w:p>
        </w:tc>
        <w:tc>
          <w:tcPr>
            <w:tcW w:w="1300" w:type="dxa"/>
          </w:tcPr>
          <w:p w14:paraId="645F1EDF" w14:textId="77777777" w:rsidR="000513CD" w:rsidRPr="001A69B5" w:rsidRDefault="0009509B" w:rsidP="001A69B5">
            <w:r w:rsidRPr="001A69B5">
              <w:t>-42,2</w:t>
            </w:r>
          </w:p>
        </w:tc>
      </w:tr>
      <w:tr w:rsidR="000513CD" w:rsidRPr="001A69B5" w14:paraId="2ED4BA9F" w14:textId="77777777" w:rsidTr="003405E6">
        <w:trPr>
          <w:trHeight w:val="380"/>
        </w:trPr>
        <w:tc>
          <w:tcPr>
            <w:tcW w:w="840" w:type="dxa"/>
          </w:tcPr>
          <w:p w14:paraId="4580C0FE" w14:textId="77777777" w:rsidR="000513CD" w:rsidRPr="001A69B5" w:rsidRDefault="000513CD" w:rsidP="001A69B5"/>
        </w:tc>
        <w:tc>
          <w:tcPr>
            <w:tcW w:w="3500" w:type="dxa"/>
          </w:tcPr>
          <w:p w14:paraId="7778B0C7" w14:textId="77777777" w:rsidR="000513CD" w:rsidRPr="001A69B5" w:rsidRDefault="0009509B" w:rsidP="001A69B5">
            <w:r w:rsidRPr="001A69B5">
              <w:t>Sum kategori 07.50</w:t>
            </w:r>
          </w:p>
        </w:tc>
        <w:tc>
          <w:tcPr>
            <w:tcW w:w="1300" w:type="dxa"/>
          </w:tcPr>
          <w:p w14:paraId="6C22C0B2" w14:textId="77777777" w:rsidR="000513CD" w:rsidRPr="001A69B5" w:rsidRDefault="0009509B" w:rsidP="001A69B5">
            <w:r w:rsidRPr="001A69B5">
              <w:t>11 191</w:t>
            </w:r>
          </w:p>
        </w:tc>
        <w:tc>
          <w:tcPr>
            <w:tcW w:w="1300" w:type="dxa"/>
          </w:tcPr>
          <w:p w14:paraId="0C4756FE" w14:textId="77777777" w:rsidR="000513CD" w:rsidRPr="001A69B5" w:rsidRDefault="0009509B" w:rsidP="001A69B5">
            <w:r w:rsidRPr="001A69B5">
              <w:t>9 031</w:t>
            </w:r>
          </w:p>
        </w:tc>
        <w:tc>
          <w:tcPr>
            <w:tcW w:w="1300" w:type="dxa"/>
          </w:tcPr>
          <w:p w14:paraId="27E0F829" w14:textId="77777777" w:rsidR="000513CD" w:rsidRPr="001A69B5" w:rsidRDefault="0009509B" w:rsidP="001A69B5">
            <w:r w:rsidRPr="001A69B5">
              <w:t>5 220</w:t>
            </w:r>
          </w:p>
        </w:tc>
        <w:tc>
          <w:tcPr>
            <w:tcW w:w="1300" w:type="dxa"/>
          </w:tcPr>
          <w:p w14:paraId="7C9D04F9" w14:textId="77777777" w:rsidR="000513CD" w:rsidRPr="001A69B5" w:rsidRDefault="0009509B" w:rsidP="001A69B5">
            <w:r w:rsidRPr="001A69B5">
              <w:t>-42,2</w:t>
            </w:r>
          </w:p>
        </w:tc>
      </w:tr>
    </w:tbl>
    <w:p w14:paraId="7E522D15" w14:textId="77777777" w:rsidR="000513CD" w:rsidRPr="001A69B5" w:rsidRDefault="0009509B" w:rsidP="001A69B5">
      <w:pPr>
        <w:pStyle w:val="Undertittel"/>
      </w:pPr>
      <w:r w:rsidRPr="001A69B5">
        <w:t>Innleiing</w:t>
      </w:r>
    </w:p>
    <w:p w14:paraId="3198899F" w14:textId="77777777" w:rsidR="000513CD" w:rsidRPr="001A69B5" w:rsidRDefault="0009509B" w:rsidP="001A69B5">
      <w:r w:rsidRPr="001A69B5">
        <w:t xml:space="preserve">Kompetansenivået i </w:t>
      </w:r>
      <w:proofErr w:type="spellStart"/>
      <w:r w:rsidRPr="001A69B5">
        <w:t>Noreg</w:t>
      </w:r>
      <w:proofErr w:type="spellEnd"/>
      <w:r w:rsidRPr="001A69B5">
        <w:t xml:space="preserve"> er høgt. </w:t>
      </w:r>
      <w:proofErr w:type="spellStart"/>
      <w:r w:rsidRPr="001A69B5">
        <w:t>Eit</w:t>
      </w:r>
      <w:proofErr w:type="spellEnd"/>
      <w:r w:rsidRPr="001A69B5">
        <w:t xml:space="preserve"> høgt kompetansenivå i befolkninga </w:t>
      </w:r>
      <w:proofErr w:type="spellStart"/>
      <w:r w:rsidRPr="001A69B5">
        <w:t>bidreg</w:t>
      </w:r>
      <w:proofErr w:type="spellEnd"/>
      <w:r w:rsidRPr="001A69B5">
        <w:t xml:space="preserve"> til brei deltaking, nyskaping, omstilling og vekst i norsk nærings- og arbeidsliv. </w:t>
      </w:r>
      <w:proofErr w:type="spellStart"/>
      <w:r w:rsidRPr="001A69B5">
        <w:t>Arbeidsmarknaden</w:t>
      </w:r>
      <w:proofErr w:type="spellEnd"/>
      <w:r w:rsidRPr="001A69B5">
        <w:t xml:space="preserve"> stiller høge krav til utdanning og kompetanse, og det </w:t>
      </w:r>
      <w:proofErr w:type="spellStart"/>
      <w:r w:rsidRPr="001A69B5">
        <w:t>gjer</w:t>
      </w:r>
      <w:proofErr w:type="spellEnd"/>
      <w:r w:rsidRPr="001A69B5">
        <w:t xml:space="preserve"> at </w:t>
      </w:r>
      <w:proofErr w:type="spellStart"/>
      <w:r w:rsidRPr="001A69B5">
        <w:t>dei</w:t>
      </w:r>
      <w:proofErr w:type="spellEnd"/>
      <w:r w:rsidRPr="001A69B5">
        <w:t xml:space="preserve"> med lite utdanning kan få problem med å få seg arbeid. Under covid-19-pandemien har </w:t>
      </w:r>
      <w:proofErr w:type="spellStart"/>
      <w:r w:rsidRPr="001A69B5">
        <w:t>dei</w:t>
      </w:r>
      <w:proofErr w:type="spellEnd"/>
      <w:r w:rsidRPr="001A69B5">
        <w:t xml:space="preserve"> med låg utdanning </w:t>
      </w:r>
      <w:proofErr w:type="spellStart"/>
      <w:r w:rsidRPr="001A69B5">
        <w:t>vore</w:t>
      </w:r>
      <w:proofErr w:type="spellEnd"/>
      <w:r w:rsidRPr="001A69B5">
        <w:t xml:space="preserve"> </w:t>
      </w:r>
      <w:proofErr w:type="spellStart"/>
      <w:r w:rsidRPr="001A69B5">
        <w:t>særleg</w:t>
      </w:r>
      <w:proofErr w:type="spellEnd"/>
      <w:r w:rsidRPr="001A69B5">
        <w:t xml:space="preserve"> utsette for </w:t>
      </w:r>
      <w:proofErr w:type="spellStart"/>
      <w:r w:rsidRPr="001A69B5">
        <w:t>permitteringar</w:t>
      </w:r>
      <w:proofErr w:type="spellEnd"/>
      <w:r w:rsidRPr="001A69B5">
        <w:t xml:space="preserve">, og </w:t>
      </w:r>
      <w:proofErr w:type="spellStart"/>
      <w:r w:rsidRPr="001A69B5">
        <w:t>dei</w:t>
      </w:r>
      <w:proofErr w:type="spellEnd"/>
      <w:r w:rsidRPr="001A69B5">
        <w:t xml:space="preserve"> </w:t>
      </w:r>
      <w:proofErr w:type="spellStart"/>
      <w:r w:rsidRPr="001A69B5">
        <w:t>utgjer</w:t>
      </w:r>
      <w:proofErr w:type="spellEnd"/>
      <w:r w:rsidRPr="001A69B5">
        <w:t xml:space="preserve"> </w:t>
      </w:r>
      <w:proofErr w:type="spellStart"/>
      <w:r w:rsidRPr="001A69B5">
        <w:t>ein</w:t>
      </w:r>
      <w:proofErr w:type="spellEnd"/>
      <w:r w:rsidRPr="001A69B5">
        <w:t xml:space="preserve"> stor del av langtidsledige.</w:t>
      </w:r>
    </w:p>
    <w:p w14:paraId="43E47081" w14:textId="77777777" w:rsidR="000513CD" w:rsidRPr="001A69B5" w:rsidRDefault="0009509B" w:rsidP="001A69B5">
      <w:r w:rsidRPr="001A69B5">
        <w:t xml:space="preserve">Våren 2020 la regjeringa fram ei stortingsmelding om </w:t>
      </w:r>
      <w:proofErr w:type="spellStart"/>
      <w:r w:rsidRPr="001A69B5">
        <w:t>kompetansereforma</w:t>
      </w:r>
      <w:proofErr w:type="spellEnd"/>
      <w:r w:rsidRPr="001A69B5">
        <w:t xml:space="preserve">, Meld. St. 14 (2019–2020) </w:t>
      </w:r>
      <w:r w:rsidRPr="001A69B5">
        <w:rPr>
          <w:rStyle w:val="kursiv"/>
        </w:rPr>
        <w:t>Kompetansereformen – Lære hele livet.</w:t>
      </w:r>
      <w:r w:rsidRPr="001A69B5">
        <w:t xml:space="preserve"> Reforma har to mål:</w:t>
      </w:r>
    </w:p>
    <w:p w14:paraId="2DBCD33D" w14:textId="77777777" w:rsidR="000513CD" w:rsidRPr="001A69B5" w:rsidRDefault="0009509B" w:rsidP="001A69B5">
      <w:pPr>
        <w:pStyle w:val="Liste"/>
      </w:pPr>
      <w:r w:rsidRPr="001A69B5">
        <w:t xml:space="preserve">ingen skal gå ut på dato i arbeidslivet på grunn av </w:t>
      </w:r>
      <w:proofErr w:type="spellStart"/>
      <w:r w:rsidRPr="001A69B5">
        <w:t>manglande</w:t>
      </w:r>
      <w:proofErr w:type="spellEnd"/>
      <w:r w:rsidRPr="001A69B5">
        <w:t xml:space="preserve"> kompetanse</w:t>
      </w:r>
    </w:p>
    <w:p w14:paraId="4000A4DA" w14:textId="77777777" w:rsidR="000513CD" w:rsidRPr="001A69B5" w:rsidRDefault="0009509B" w:rsidP="001A69B5">
      <w:pPr>
        <w:pStyle w:val="Liste"/>
      </w:pPr>
      <w:r w:rsidRPr="001A69B5">
        <w:t xml:space="preserve">tette gapet mellom kva arbeidslivet treng av kompetanse, og den kompetansen </w:t>
      </w:r>
      <w:proofErr w:type="spellStart"/>
      <w:r w:rsidRPr="001A69B5">
        <w:t>arbeidstakarane</w:t>
      </w:r>
      <w:proofErr w:type="spellEnd"/>
      <w:r w:rsidRPr="001A69B5">
        <w:t xml:space="preserve"> faktisk har.</w:t>
      </w:r>
    </w:p>
    <w:p w14:paraId="73C102ED" w14:textId="77777777" w:rsidR="000513CD" w:rsidRPr="001A69B5" w:rsidRDefault="0009509B" w:rsidP="001A69B5">
      <w:r w:rsidRPr="001A69B5">
        <w:t xml:space="preserve">For å </w:t>
      </w:r>
      <w:proofErr w:type="spellStart"/>
      <w:r w:rsidRPr="001A69B5">
        <w:t>motverke</w:t>
      </w:r>
      <w:proofErr w:type="spellEnd"/>
      <w:r w:rsidRPr="001A69B5">
        <w:t xml:space="preserve"> </w:t>
      </w:r>
      <w:proofErr w:type="spellStart"/>
      <w:r w:rsidRPr="001A69B5">
        <w:t>konsekvensane</w:t>
      </w:r>
      <w:proofErr w:type="spellEnd"/>
      <w:r w:rsidRPr="001A69B5">
        <w:t xml:space="preserve"> av covid-19-pandemien lanserte regjeringa Utdanningsløftet 2020, som mellom anna gir ledige og permitterte betre tilgang til utdanning og kompetanseutvikling og bygger </w:t>
      </w:r>
      <w:proofErr w:type="spellStart"/>
      <w:r w:rsidRPr="001A69B5">
        <w:t>vidare</w:t>
      </w:r>
      <w:proofErr w:type="spellEnd"/>
      <w:r w:rsidRPr="001A69B5">
        <w:t xml:space="preserve"> på tiltaka i </w:t>
      </w:r>
      <w:proofErr w:type="spellStart"/>
      <w:r w:rsidRPr="001A69B5">
        <w:t>kompetansereforma</w:t>
      </w:r>
      <w:proofErr w:type="spellEnd"/>
      <w:r w:rsidRPr="001A69B5">
        <w:t>.</w:t>
      </w:r>
    </w:p>
    <w:p w14:paraId="4E9A4618" w14:textId="77777777" w:rsidR="000513CD" w:rsidRPr="001A69B5" w:rsidRDefault="0009509B" w:rsidP="001A69B5">
      <w:r w:rsidRPr="001A69B5">
        <w:t xml:space="preserve">Kunnskapsdepartementet har ansvaret for å samordne kompetansepolitikken, men </w:t>
      </w:r>
      <w:proofErr w:type="spellStart"/>
      <w:r w:rsidRPr="001A69B5">
        <w:t>dei</w:t>
      </w:r>
      <w:proofErr w:type="spellEnd"/>
      <w:r w:rsidRPr="001A69B5">
        <w:t xml:space="preserve"> kompetansepolitiske </w:t>
      </w:r>
      <w:proofErr w:type="spellStart"/>
      <w:r w:rsidRPr="001A69B5">
        <w:t>verkemidla</w:t>
      </w:r>
      <w:proofErr w:type="spellEnd"/>
      <w:r w:rsidRPr="001A69B5">
        <w:t xml:space="preserve"> går på tvers av departement, </w:t>
      </w:r>
      <w:proofErr w:type="spellStart"/>
      <w:r w:rsidRPr="001A69B5">
        <w:t>sektorar</w:t>
      </w:r>
      <w:proofErr w:type="spellEnd"/>
      <w:r w:rsidRPr="001A69B5">
        <w:t xml:space="preserve"> og forvaltningsnivå. Over programkategori 07.50 Kompetansepolitikk og livslang læring blir </w:t>
      </w:r>
      <w:proofErr w:type="spellStart"/>
      <w:r w:rsidRPr="001A69B5">
        <w:t>nokre</w:t>
      </w:r>
      <w:proofErr w:type="spellEnd"/>
      <w:r w:rsidRPr="001A69B5">
        <w:t xml:space="preserve"> av </w:t>
      </w:r>
      <w:proofErr w:type="spellStart"/>
      <w:r w:rsidRPr="001A69B5">
        <w:t>dei</w:t>
      </w:r>
      <w:proofErr w:type="spellEnd"/>
      <w:r w:rsidRPr="001A69B5">
        <w:t xml:space="preserve"> sentrale </w:t>
      </w:r>
      <w:proofErr w:type="spellStart"/>
      <w:r w:rsidRPr="001A69B5">
        <w:t>verkemidla</w:t>
      </w:r>
      <w:proofErr w:type="spellEnd"/>
      <w:r w:rsidRPr="001A69B5">
        <w:t xml:space="preserve"> i </w:t>
      </w:r>
      <w:proofErr w:type="spellStart"/>
      <w:r w:rsidRPr="001A69B5">
        <w:t>kompetansereforma</w:t>
      </w:r>
      <w:proofErr w:type="spellEnd"/>
      <w:r w:rsidRPr="001A69B5">
        <w:t xml:space="preserve"> finansierte, inkludert Kompetanseprogrammet. Direktoratet for </w:t>
      </w:r>
      <w:proofErr w:type="spellStart"/>
      <w:r w:rsidRPr="001A69B5">
        <w:t>høgare</w:t>
      </w:r>
      <w:proofErr w:type="spellEnd"/>
      <w:r w:rsidRPr="001A69B5">
        <w:t xml:space="preserve"> utdanning og kompetanse blir finansiert over programkategorien.</w:t>
      </w:r>
    </w:p>
    <w:p w14:paraId="0F7FD446" w14:textId="77777777" w:rsidR="000513CD" w:rsidRPr="001A69B5" w:rsidRDefault="0009509B" w:rsidP="001A69B5">
      <w:proofErr w:type="spellStart"/>
      <w:r w:rsidRPr="001A69B5">
        <w:t>Tilskot</w:t>
      </w:r>
      <w:proofErr w:type="spellEnd"/>
      <w:r w:rsidRPr="001A69B5">
        <w:t xml:space="preserve"> til </w:t>
      </w:r>
      <w:proofErr w:type="spellStart"/>
      <w:r w:rsidRPr="001A69B5">
        <w:t>folkehøgskulane</w:t>
      </w:r>
      <w:proofErr w:type="spellEnd"/>
      <w:r w:rsidRPr="001A69B5">
        <w:t xml:space="preserve">, </w:t>
      </w:r>
      <w:proofErr w:type="spellStart"/>
      <w:r w:rsidRPr="001A69B5">
        <w:t>tilskot</w:t>
      </w:r>
      <w:proofErr w:type="spellEnd"/>
      <w:r w:rsidRPr="001A69B5">
        <w:t xml:space="preserve"> til studieforbund og drift av 22. juli-senteret blir òg finansierte over denne programkategorien.</w:t>
      </w:r>
    </w:p>
    <w:p w14:paraId="35FF34D5" w14:textId="77777777" w:rsidR="000513CD" w:rsidRPr="001A69B5" w:rsidRDefault="0009509B" w:rsidP="001A69B5">
      <w:r w:rsidRPr="001A69B5">
        <w:t xml:space="preserve">Departementet har fastsett </w:t>
      </w:r>
      <w:proofErr w:type="spellStart"/>
      <w:r w:rsidRPr="001A69B5">
        <w:t>følgande</w:t>
      </w:r>
      <w:proofErr w:type="spellEnd"/>
      <w:r w:rsidRPr="001A69B5">
        <w:t xml:space="preserve"> overordna mål for programkategori 07.50 Kompetansepolitikk og livslang læring:</w:t>
      </w:r>
    </w:p>
    <w:p w14:paraId="1A9A9A16" w14:textId="77777777" w:rsidR="000513CD" w:rsidRPr="001A69B5" w:rsidRDefault="0009509B" w:rsidP="001A69B5">
      <w:pPr>
        <w:pStyle w:val="Liste"/>
      </w:pPr>
      <w:proofErr w:type="spellStart"/>
      <w:r w:rsidRPr="001A69B5">
        <w:t>Fleire</w:t>
      </w:r>
      <w:proofErr w:type="spellEnd"/>
      <w:r w:rsidRPr="001A69B5">
        <w:t xml:space="preserve"> lærer heile livet, slik at </w:t>
      </w:r>
      <w:proofErr w:type="spellStart"/>
      <w:r w:rsidRPr="001A69B5">
        <w:t>dei</w:t>
      </w:r>
      <w:proofErr w:type="spellEnd"/>
      <w:r w:rsidRPr="001A69B5">
        <w:t xml:space="preserve"> kan stå lenger i arbeid.</w:t>
      </w:r>
    </w:p>
    <w:p w14:paraId="3815F524"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3D6A33EE" w14:textId="77777777" w:rsidR="000513CD" w:rsidRPr="001A69B5" w:rsidRDefault="0009509B" w:rsidP="001A69B5">
      <w:r w:rsidRPr="001A69B5">
        <w:t xml:space="preserve">Over programkategori 07.50 Kompetansepolitikk og livslang læring foreslår departementet å </w:t>
      </w:r>
      <w:proofErr w:type="spellStart"/>
      <w:r w:rsidRPr="001A69B5">
        <w:t>vidareføre</w:t>
      </w:r>
      <w:proofErr w:type="spellEnd"/>
      <w:r w:rsidRPr="001A69B5">
        <w:t xml:space="preserve"> og styrke </w:t>
      </w:r>
      <w:proofErr w:type="spellStart"/>
      <w:r w:rsidRPr="001A69B5">
        <w:t>fleire</w:t>
      </w:r>
      <w:proofErr w:type="spellEnd"/>
      <w:r w:rsidRPr="001A69B5">
        <w:t xml:space="preserve"> tiltak som inngår i </w:t>
      </w:r>
      <w:proofErr w:type="spellStart"/>
      <w:r w:rsidRPr="001A69B5">
        <w:t>kompetansereforma</w:t>
      </w:r>
      <w:proofErr w:type="spellEnd"/>
      <w:r w:rsidRPr="001A69B5">
        <w:t>:</w:t>
      </w:r>
    </w:p>
    <w:p w14:paraId="2E5700BD" w14:textId="77777777" w:rsidR="000513CD" w:rsidRPr="001A69B5" w:rsidRDefault="0009509B" w:rsidP="001A69B5">
      <w:pPr>
        <w:pStyle w:val="Liste"/>
      </w:pPr>
      <w:r w:rsidRPr="001A69B5">
        <w:t xml:space="preserve">60 mill. kroner til å </w:t>
      </w:r>
      <w:proofErr w:type="spellStart"/>
      <w:r w:rsidRPr="001A69B5">
        <w:t>vidareføre</w:t>
      </w:r>
      <w:proofErr w:type="spellEnd"/>
      <w:r w:rsidRPr="001A69B5">
        <w:t xml:space="preserve"> </w:t>
      </w:r>
      <w:proofErr w:type="spellStart"/>
      <w:r w:rsidRPr="001A69B5">
        <w:t>dei</w:t>
      </w:r>
      <w:proofErr w:type="spellEnd"/>
      <w:r w:rsidRPr="001A69B5">
        <w:t xml:space="preserve"> åtte bransjeprogramma som blei etablert i 2020, som </w:t>
      </w:r>
      <w:proofErr w:type="spellStart"/>
      <w:r w:rsidRPr="001A69B5">
        <w:t>ein</w:t>
      </w:r>
      <w:proofErr w:type="spellEnd"/>
      <w:r w:rsidRPr="001A69B5">
        <w:t xml:space="preserve"> del av Utdanningsløftet 2020. Forslaget gir òg rom for å starte </w:t>
      </w:r>
      <w:proofErr w:type="spellStart"/>
      <w:r w:rsidRPr="001A69B5">
        <w:t>eit</w:t>
      </w:r>
      <w:proofErr w:type="spellEnd"/>
      <w:r w:rsidRPr="001A69B5">
        <w:t xml:space="preserve"> nytt bransjeprogram.</w:t>
      </w:r>
    </w:p>
    <w:p w14:paraId="5AC40CE1" w14:textId="77777777" w:rsidR="000513CD" w:rsidRPr="001A69B5" w:rsidRDefault="0009509B" w:rsidP="001A69B5">
      <w:pPr>
        <w:pStyle w:val="Liste"/>
      </w:pPr>
      <w:r w:rsidRPr="001A69B5">
        <w:t xml:space="preserve">15 mill. kroner til å </w:t>
      </w:r>
      <w:proofErr w:type="spellStart"/>
      <w:r w:rsidRPr="001A69B5">
        <w:t>vidareføre</w:t>
      </w:r>
      <w:proofErr w:type="spellEnd"/>
      <w:r w:rsidRPr="001A69B5">
        <w:t xml:space="preserve"> utvidinga av forsøket med modulstrukturert opplæring for </w:t>
      </w:r>
      <w:proofErr w:type="spellStart"/>
      <w:r w:rsidRPr="001A69B5">
        <w:t>vaksne</w:t>
      </w:r>
      <w:proofErr w:type="spellEnd"/>
      <w:r w:rsidRPr="001A69B5">
        <w:t xml:space="preserve"> </w:t>
      </w:r>
      <w:proofErr w:type="spellStart"/>
      <w:r w:rsidRPr="001A69B5">
        <w:t>innanfor</w:t>
      </w:r>
      <w:proofErr w:type="spellEnd"/>
      <w:r w:rsidRPr="001A69B5">
        <w:t xml:space="preserve"> </w:t>
      </w:r>
      <w:proofErr w:type="spellStart"/>
      <w:r w:rsidRPr="001A69B5">
        <w:t>utvalde</w:t>
      </w:r>
      <w:proofErr w:type="spellEnd"/>
      <w:r w:rsidRPr="001A69B5">
        <w:t xml:space="preserve"> lærefag i fag- og yrkesopplæringa.</w:t>
      </w:r>
    </w:p>
    <w:p w14:paraId="2E2EF2C0" w14:textId="77777777" w:rsidR="000513CD" w:rsidRPr="001A69B5" w:rsidRDefault="0009509B" w:rsidP="001A69B5">
      <w:r w:rsidRPr="001A69B5">
        <w:t xml:space="preserve">Departementet foreslår òg </w:t>
      </w:r>
      <w:proofErr w:type="spellStart"/>
      <w:r w:rsidRPr="001A69B5">
        <w:t>midlar</w:t>
      </w:r>
      <w:proofErr w:type="spellEnd"/>
      <w:r w:rsidRPr="001A69B5">
        <w:t xml:space="preserve"> til tiltak som inngår i </w:t>
      </w:r>
      <w:proofErr w:type="spellStart"/>
      <w:r w:rsidRPr="001A69B5">
        <w:t>kompetansereforma</w:t>
      </w:r>
      <w:proofErr w:type="spellEnd"/>
      <w:r w:rsidRPr="001A69B5">
        <w:t xml:space="preserve"> under andre </w:t>
      </w:r>
      <w:proofErr w:type="spellStart"/>
      <w:r w:rsidRPr="001A69B5">
        <w:t>programkategoriar</w:t>
      </w:r>
      <w:proofErr w:type="spellEnd"/>
      <w:r w:rsidRPr="001A69B5">
        <w:t>:</w:t>
      </w:r>
    </w:p>
    <w:p w14:paraId="5A236F83" w14:textId="77777777" w:rsidR="000513CD" w:rsidRPr="001A69B5" w:rsidRDefault="0009509B" w:rsidP="001A69B5">
      <w:pPr>
        <w:pStyle w:val="Liste"/>
      </w:pPr>
      <w:r w:rsidRPr="001A69B5">
        <w:t xml:space="preserve">304,5 mill. kroner for at </w:t>
      </w:r>
      <w:proofErr w:type="spellStart"/>
      <w:r w:rsidRPr="001A69B5">
        <w:t>fleire</w:t>
      </w:r>
      <w:proofErr w:type="spellEnd"/>
      <w:r w:rsidRPr="001A69B5">
        <w:t xml:space="preserve"> </w:t>
      </w:r>
      <w:proofErr w:type="spellStart"/>
      <w:r w:rsidRPr="001A69B5">
        <w:t>utan</w:t>
      </w:r>
      <w:proofErr w:type="spellEnd"/>
      <w:r w:rsidRPr="001A69B5">
        <w:t xml:space="preserve"> lovfesta rett til opplæringa skal kunne fullføre </w:t>
      </w:r>
      <w:proofErr w:type="spellStart"/>
      <w:r w:rsidRPr="001A69B5">
        <w:t>vidaregåande</w:t>
      </w:r>
      <w:proofErr w:type="spellEnd"/>
      <w:r w:rsidRPr="001A69B5">
        <w:t xml:space="preserve"> opplæring. Sjå programkategori 07.20 Grunnopplæringa.</w:t>
      </w:r>
    </w:p>
    <w:p w14:paraId="1C79E489" w14:textId="77777777" w:rsidR="000513CD" w:rsidRPr="001A69B5" w:rsidRDefault="0009509B" w:rsidP="001A69B5">
      <w:pPr>
        <w:pStyle w:val="Liste"/>
      </w:pPr>
      <w:r w:rsidRPr="001A69B5">
        <w:t xml:space="preserve">111,8 mill. kroner til </w:t>
      </w:r>
      <w:proofErr w:type="spellStart"/>
      <w:r w:rsidRPr="001A69B5">
        <w:t>tilbod</w:t>
      </w:r>
      <w:proofErr w:type="spellEnd"/>
      <w:r w:rsidRPr="001A69B5">
        <w:t xml:space="preserve"> om å ta </w:t>
      </w:r>
      <w:proofErr w:type="spellStart"/>
      <w:r w:rsidRPr="001A69B5">
        <w:t>eit</w:t>
      </w:r>
      <w:proofErr w:type="spellEnd"/>
      <w:r w:rsidRPr="001A69B5">
        <w:t xml:space="preserve"> fagbrev for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frå</w:t>
      </w:r>
      <w:proofErr w:type="spellEnd"/>
      <w:r w:rsidRPr="001A69B5">
        <w:t xml:space="preserve"> </w:t>
      </w:r>
      <w:proofErr w:type="spellStart"/>
      <w:r w:rsidRPr="001A69B5">
        <w:t>vidaregåande</w:t>
      </w:r>
      <w:proofErr w:type="spellEnd"/>
      <w:r w:rsidRPr="001A69B5">
        <w:t xml:space="preserve"> opplæring. Sjå programkategori 07.20 Grunnopplæringa.</w:t>
      </w:r>
    </w:p>
    <w:p w14:paraId="0B411D7C" w14:textId="77777777" w:rsidR="000513CD" w:rsidRPr="001A69B5" w:rsidRDefault="0009509B" w:rsidP="001A69B5">
      <w:pPr>
        <w:pStyle w:val="Liste"/>
      </w:pPr>
      <w:r w:rsidRPr="001A69B5">
        <w:t xml:space="preserve">46 mill. kroner til </w:t>
      </w:r>
      <w:proofErr w:type="spellStart"/>
      <w:r w:rsidRPr="001A69B5">
        <w:t>auka</w:t>
      </w:r>
      <w:proofErr w:type="spellEnd"/>
      <w:r w:rsidRPr="001A69B5">
        <w:t xml:space="preserve"> bruk av ordninga Fagbrev på jobb, slik at </w:t>
      </w:r>
      <w:proofErr w:type="spellStart"/>
      <w:r w:rsidRPr="001A69B5">
        <w:t>fleire</w:t>
      </w:r>
      <w:proofErr w:type="spellEnd"/>
      <w:r w:rsidRPr="001A69B5">
        <w:t xml:space="preserve"> kan ta </w:t>
      </w:r>
      <w:proofErr w:type="spellStart"/>
      <w:r w:rsidRPr="001A69B5">
        <w:t>eit</w:t>
      </w:r>
      <w:proofErr w:type="spellEnd"/>
      <w:r w:rsidRPr="001A69B5">
        <w:t xml:space="preserve"> fagbrev i kombinasjon med arbeid. Sjå programkategori 07.20 Grunnopplæringa.</w:t>
      </w:r>
    </w:p>
    <w:p w14:paraId="5C14DCFC" w14:textId="77777777" w:rsidR="000513CD" w:rsidRPr="001A69B5" w:rsidRDefault="0009509B" w:rsidP="001A69B5">
      <w:pPr>
        <w:pStyle w:val="Liste"/>
      </w:pPr>
      <w:r w:rsidRPr="001A69B5">
        <w:t xml:space="preserve">62,4 mill. kroner til siste halvårseffekt for 1 600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som blei etablerte i 2020 som </w:t>
      </w:r>
      <w:proofErr w:type="spellStart"/>
      <w:r w:rsidRPr="001A69B5">
        <w:t>ein</w:t>
      </w:r>
      <w:proofErr w:type="spellEnd"/>
      <w:r w:rsidRPr="001A69B5">
        <w:t xml:space="preserve"> del av Utdanningsløftet 2020. Sjå programkategori 07.40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276E9F91" w14:textId="77777777" w:rsidR="000513CD" w:rsidRPr="001A69B5" w:rsidRDefault="0009509B" w:rsidP="001A69B5">
      <w:pPr>
        <w:pStyle w:val="Liste"/>
      </w:pPr>
      <w:r w:rsidRPr="001A69B5">
        <w:t xml:space="preserve">49,7 mill. kroner til å oppskalere </w:t>
      </w:r>
      <w:proofErr w:type="spellStart"/>
      <w:r w:rsidRPr="001A69B5">
        <w:t>tilskotet</w:t>
      </w:r>
      <w:proofErr w:type="spellEnd"/>
      <w:r w:rsidRPr="001A69B5">
        <w:t xml:space="preserve"> til fleksible </w:t>
      </w:r>
      <w:proofErr w:type="spellStart"/>
      <w:r w:rsidRPr="001A69B5">
        <w:t>studietilbod</w:t>
      </w:r>
      <w:proofErr w:type="spellEnd"/>
      <w:r w:rsidRPr="001A69B5">
        <w:t xml:space="preserve"> gjennom Direktoratet for </w:t>
      </w:r>
      <w:proofErr w:type="spellStart"/>
      <w:r w:rsidRPr="001A69B5">
        <w:t>høgare</w:t>
      </w:r>
      <w:proofErr w:type="spellEnd"/>
      <w:r w:rsidRPr="001A69B5">
        <w:t xml:space="preserve"> utdanning og kompetanse til totalt 149,5 mill. kroner. Sjå programkategori 07.60 </w:t>
      </w:r>
      <w:proofErr w:type="spellStart"/>
      <w:r w:rsidRPr="001A69B5">
        <w:t>Høgare</w:t>
      </w:r>
      <w:proofErr w:type="spellEnd"/>
      <w:r w:rsidRPr="001A69B5">
        <w:t xml:space="preserve"> utdanning og forsking.</w:t>
      </w:r>
    </w:p>
    <w:p w14:paraId="59EC465B" w14:textId="77777777" w:rsidR="000513CD" w:rsidRPr="001A69B5" w:rsidRDefault="0009509B" w:rsidP="001A69B5">
      <w:pPr>
        <w:pStyle w:val="Liste"/>
      </w:pPr>
      <w:r w:rsidRPr="001A69B5">
        <w:t xml:space="preserve">20 mill. kroner for å legge til rette for </w:t>
      </w:r>
      <w:proofErr w:type="spellStart"/>
      <w:r w:rsidRPr="001A69B5">
        <w:t>meir</w:t>
      </w:r>
      <w:proofErr w:type="spellEnd"/>
      <w:r w:rsidRPr="001A69B5">
        <w:t xml:space="preserve"> fleksible </w:t>
      </w:r>
      <w:proofErr w:type="spellStart"/>
      <w:r w:rsidRPr="001A69B5">
        <w:t>utdanningsstøtteordningar</w:t>
      </w:r>
      <w:proofErr w:type="spellEnd"/>
      <w:r w:rsidRPr="001A69B5">
        <w:t xml:space="preserve"> for </w:t>
      </w:r>
      <w:proofErr w:type="spellStart"/>
      <w:r w:rsidRPr="001A69B5">
        <w:t>vaksne</w:t>
      </w:r>
      <w:proofErr w:type="spellEnd"/>
      <w:r w:rsidRPr="001A69B5">
        <w:t xml:space="preserve"> i jobb. Sjå programkategori 07.80 Utdanningsstøtte.</w:t>
      </w:r>
    </w:p>
    <w:p w14:paraId="5853F23D" w14:textId="77777777" w:rsidR="000513CD" w:rsidRPr="001A69B5" w:rsidRDefault="0009509B" w:rsidP="001A69B5">
      <w:pPr>
        <w:pStyle w:val="Undertittel"/>
      </w:pPr>
      <w:r w:rsidRPr="001A69B5">
        <w:t xml:space="preserve">Mål: </w:t>
      </w:r>
      <w:proofErr w:type="spellStart"/>
      <w:r w:rsidRPr="001A69B5">
        <w:t>Fleire</w:t>
      </w:r>
      <w:proofErr w:type="spellEnd"/>
      <w:r w:rsidRPr="001A69B5">
        <w:t xml:space="preserve"> lærer heile livet, slik at </w:t>
      </w:r>
      <w:proofErr w:type="spellStart"/>
      <w:r w:rsidRPr="001A69B5">
        <w:t>dei</w:t>
      </w:r>
      <w:proofErr w:type="spellEnd"/>
      <w:r w:rsidRPr="001A69B5">
        <w:t xml:space="preserve"> kan stå lenger i arbeid</w:t>
      </w:r>
    </w:p>
    <w:p w14:paraId="2780FE8E"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1AB252BF" w14:textId="77777777" w:rsidR="000513CD" w:rsidRPr="001A69B5" w:rsidRDefault="0009509B" w:rsidP="001A69B5">
      <w:r w:rsidRPr="001A69B5">
        <w:t xml:space="preserve">I april 2020 la regjeringa fram stortingsmeldinga om </w:t>
      </w:r>
      <w:proofErr w:type="spellStart"/>
      <w:r w:rsidRPr="001A69B5">
        <w:t>kompetansereforma</w:t>
      </w:r>
      <w:proofErr w:type="spellEnd"/>
      <w:r w:rsidRPr="001A69B5">
        <w:t xml:space="preserve">, Meld. St. 14 (2019–2020) </w:t>
      </w:r>
      <w:r w:rsidRPr="001A69B5">
        <w:rPr>
          <w:rStyle w:val="kursiv"/>
        </w:rPr>
        <w:t>Kompetansereformen – Lære hele livet</w:t>
      </w:r>
      <w:r w:rsidRPr="001A69B5">
        <w:t xml:space="preserve">. Kompetansemeldinga </w:t>
      </w:r>
      <w:proofErr w:type="spellStart"/>
      <w:r w:rsidRPr="001A69B5">
        <w:t>skildrar</w:t>
      </w:r>
      <w:proofErr w:type="spellEnd"/>
      <w:r w:rsidRPr="001A69B5">
        <w:t xml:space="preserve"> </w:t>
      </w:r>
      <w:proofErr w:type="spellStart"/>
      <w:r w:rsidRPr="001A69B5">
        <w:t>utfordringar</w:t>
      </w:r>
      <w:proofErr w:type="spellEnd"/>
      <w:r w:rsidRPr="001A69B5">
        <w:t xml:space="preserve"> med å </w:t>
      </w:r>
      <w:proofErr w:type="spellStart"/>
      <w:r w:rsidRPr="001A69B5">
        <w:t>auke</w:t>
      </w:r>
      <w:proofErr w:type="spellEnd"/>
      <w:r w:rsidRPr="001A69B5">
        <w:t xml:space="preserve"> deltakinga i utdanning og anna kompetanseutvikling, </w:t>
      </w:r>
      <w:proofErr w:type="spellStart"/>
      <w:r w:rsidRPr="001A69B5">
        <w:t>gjere</w:t>
      </w:r>
      <w:proofErr w:type="spellEnd"/>
      <w:r w:rsidRPr="001A69B5">
        <w:t xml:space="preserve"> </w:t>
      </w:r>
      <w:proofErr w:type="spellStart"/>
      <w:r w:rsidRPr="001A69B5">
        <w:t>tilboda</w:t>
      </w:r>
      <w:proofErr w:type="spellEnd"/>
      <w:r w:rsidRPr="001A69B5">
        <w:t xml:space="preserve"> om kompetanseutvikling </w:t>
      </w:r>
      <w:proofErr w:type="spellStart"/>
      <w:r w:rsidRPr="001A69B5">
        <w:t>meir</w:t>
      </w:r>
      <w:proofErr w:type="spellEnd"/>
      <w:r w:rsidRPr="001A69B5">
        <w:t xml:space="preserve"> relevante og </w:t>
      </w:r>
      <w:proofErr w:type="spellStart"/>
      <w:r w:rsidRPr="001A69B5">
        <w:t>gjere</w:t>
      </w:r>
      <w:proofErr w:type="spellEnd"/>
      <w:r w:rsidRPr="001A69B5">
        <w:t xml:space="preserve"> koplinga mellom </w:t>
      </w:r>
      <w:proofErr w:type="spellStart"/>
      <w:r w:rsidRPr="001A69B5">
        <w:t>etterspurnad</w:t>
      </w:r>
      <w:proofErr w:type="spellEnd"/>
      <w:r w:rsidRPr="001A69B5">
        <w:t xml:space="preserve"> og </w:t>
      </w:r>
      <w:proofErr w:type="spellStart"/>
      <w:r w:rsidRPr="001A69B5">
        <w:t>tilbod</w:t>
      </w:r>
      <w:proofErr w:type="spellEnd"/>
      <w:r w:rsidRPr="001A69B5">
        <w:t xml:space="preserve"> betre.</w:t>
      </w:r>
    </w:p>
    <w:p w14:paraId="461D35F7" w14:textId="77777777" w:rsidR="000513CD" w:rsidRPr="001A69B5" w:rsidRDefault="0009509B" w:rsidP="001A69B5">
      <w:r w:rsidRPr="001A69B5">
        <w:t xml:space="preserve">Regjeringa sette våren 2017 ned </w:t>
      </w:r>
      <w:proofErr w:type="spellStart"/>
      <w:r w:rsidRPr="001A69B5">
        <w:t>Kompetansebehovsutvalet</w:t>
      </w:r>
      <w:proofErr w:type="spellEnd"/>
      <w:r w:rsidRPr="001A69B5">
        <w:t xml:space="preserve"> for å få ei </w:t>
      </w:r>
      <w:proofErr w:type="spellStart"/>
      <w:r w:rsidRPr="001A69B5">
        <w:t>fagleg</w:t>
      </w:r>
      <w:proofErr w:type="spellEnd"/>
      <w:r w:rsidRPr="001A69B5">
        <w:t xml:space="preserve"> vurdering av </w:t>
      </w:r>
      <w:proofErr w:type="spellStart"/>
      <w:r w:rsidRPr="001A69B5">
        <w:t>Noregs</w:t>
      </w:r>
      <w:proofErr w:type="spellEnd"/>
      <w:r w:rsidRPr="001A69B5">
        <w:t xml:space="preserve"> kompetansebehov. I februar 2020 la </w:t>
      </w:r>
      <w:proofErr w:type="spellStart"/>
      <w:r w:rsidRPr="001A69B5">
        <w:t>utvalet</w:t>
      </w:r>
      <w:proofErr w:type="spellEnd"/>
      <w:r w:rsidRPr="001A69B5">
        <w:t xml:space="preserve"> fram sin tredje rapport, NOU 2020: 2 </w:t>
      </w:r>
      <w:r w:rsidRPr="001A69B5">
        <w:rPr>
          <w:rStyle w:val="kursiv"/>
        </w:rPr>
        <w:t xml:space="preserve">Fremtidige kompetansebehov III. Læring og kompetanse i alle ledd. </w:t>
      </w:r>
      <w:proofErr w:type="spellStart"/>
      <w:r w:rsidRPr="001A69B5">
        <w:t>Utvalet</w:t>
      </w:r>
      <w:proofErr w:type="spellEnd"/>
      <w:r w:rsidRPr="001A69B5">
        <w:t xml:space="preserve"> trekker gjennom det treårige arbeidet sitt mellom anna fram </w:t>
      </w:r>
      <w:proofErr w:type="spellStart"/>
      <w:r w:rsidRPr="001A69B5">
        <w:t>følgande</w:t>
      </w:r>
      <w:proofErr w:type="spellEnd"/>
      <w:r w:rsidRPr="001A69B5">
        <w:t xml:space="preserve"> </w:t>
      </w:r>
      <w:proofErr w:type="spellStart"/>
      <w:r w:rsidRPr="001A69B5">
        <w:t>utfordringar</w:t>
      </w:r>
      <w:proofErr w:type="spellEnd"/>
      <w:r w:rsidRPr="001A69B5">
        <w:t>:</w:t>
      </w:r>
    </w:p>
    <w:p w14:paraId="69AC10A1" w14:textId="77777777" w:rsidR="000513CD" w:rsidRPr="001A69B5" w:rsidRDefault="0009509B" w:rsidP="001A69B5">
      <w:pPr>
        <w:pStyle w:val="Liste"/>
      </w:pPr>
      <w:proofErr w:type="spellStart"/>
      <w:r w:rsidRPr="001A69B5">
        <w:t>Endringar</w:t>
      </w:r>
      <w:proofErr w:type="spellEnd"/>
      <w:r w:rsidRPr="001A69B5">
        <w:t xml:space="preserve"> i teknologi, klima og demografi fører til nye kompetansebehov.</w:t>
      </w:r>
    </w:p>
    <w:p w14:paraId="0906F0C5" w14:textId="77777777" w:rsidR="000513CD" w:rsidRPr="001A69B5" w:rsidRDefault="0009509B" w:rsidP="001A69B5">
      <w:pPr>
        <w:pStyle w:val="Liste"/>
      </w:pPr>
      <w:r w:rsidRPr="001A69B5">
        <w:t xml:space="preserve">Mange </w:t>
      </w:r>
      <w:proofErr w:type="spellStart"/>
      <w:r w:rsidRPr="001A69B5">
        <w:t>arbeidstakarar</w:t>
      </w:r>
      <w:proofErr w:type="spellEnd"/>
      <w:r w:rsidRPr="001A69B5">
        <w:t xml:space="preserve"> </w:t>
      </w:r>
      <w:proofErr w:type="spellStart"/>
      <w:r w:rsidRPr="001A69B5">
        <w:t>deltek</w:t>
      </w:r>
      <w:proofErr w:type="spellEnd"/>
      <w:r w:rsidRPr="001A69B5">
        <w:t xml:space="preserve"> for lite i </w:t>
      </w:r>
      <w:proofErr w:type="spellStart"/>
      <w:r w:rsidRPr="001A69B5">
        <w:t>læringsaktivitetar</w:t>
      </w:r>
      <w:proofErr w:type="spellEnd"/>
      <w:r w:rsidRPr="001A69B5">
        <w:t>.</w:t>
      </w:r>
    </w:p>
    <w:p w14:paraId="6A4F67D7" w14:textId="77777777" w:rsidR="000513CD" w:rsidRPr="001A69B5" w:rsidRDefault="0009509B" w:rsidP="001A69B5">
      <w:pPr>
        <w:pStyle w:val="Liste"/>
      </w:pPr>
      <w:r w:rsidRPr="001A69B5">
        <w:t xml:space="preserve">Det er behov for å </w:t>
      </w:r>
      <w:proofErr w:type="spellStart"/>
      <w:r w:rsidRPr="001A69B5">
        <w:t>auke</w:t>
      </w:r>
      <w:proofErr w:type="spellEnd"/>
      <w:r w:rsidRPr="001A69B5">
        <w:t xml:space="preserve"> arbeidslivsrelevansen i </w:t>
      </w:r>
      <w:proofErr w:type="spellStart"/>
      <w:r w:rsidRPr="001A69B5">
        <w:t>fleire</w:t>
      </w:r>
      <w:proofErr w:type="spellEnd"/>
      <w:r w:rsidRPr="001A69B5">
        <w:t xml:space="preserve"> </w:t>
      </w:r>
      <w:proofErr w:type="spellStart"/>
      <w:r w:rsidRPr="001A69B5">
        <w:t>utdanningar</w:t>
      </w:r>
      <w:proofErr w:type="spellEnd"/>
      <w:r w:rsidRPr="001A69B5">
        <w:t>.</w:t>
      </w:r>
    </w:p>
    <w:p w14:paraId="034F9EBE" w14:textId="77777777" w:rsidR="000513CD" w:rsidRPr="001A69B5" w:rsidRDefault="0009509B" w:rsidP="001A69B5">
      <w:pPr>
        <w:pStyle w:val="Liste"/>
      </w:pPr>
      <w:r w:rsidRPr="001A69B5">
        <w:t xml:space="preserve">Det er mangel på kvalifisert arbeidskraft i </w:t>
      </w:r>
      <w:proofErr w:type="spellStart"/>
      <w:r w:rsidRPr="001A69B5">
        <w:t>fleire</w:t>
      </w:r>
      <w:proofErr w:type="spellEnd"/>
      <w:r w:rsidRPr="001A69B5">
        <w:t xml:space="preserve"> </w:t>
      </w:r>
      <w:proofErr w:type="spellStart"/>
      <w:r w:rsidRPr="001A69B5">
        <w:t>næringar</w:t>
      </w:r>
      <w:proofErr w:type="spellEnd"/>
      <w:r w:rsidRPr="001A69B5">
        <w:t>.</w:t>
      </w:r>
    </w:p>
    <w:p w14:paraId="20898743" w14:textId="77777777" w:rsidR="000513CD" w:rsidRPr="001A69B5" w:rsidRDefault="0009509B" w:rsidP="001A69B5">
      <w:r w:rsidRPr="001A69B5">
        <w:t xml:space="preserve">Meldinga om </w:t>
      </w:r>
      <w:proofErr w:type="spellStart"/>
      <w:r w:rsidRPr="001A69B5">
        <w:t>kompetansereforma</w:t>
      </w:r>
      <w:proofErr w:type="spellEnd"/>
      <w:r w:rsidRPr="001A69B5">
        <w:t xml:space="preserve"> og </w:t>
      </w:r>
      <w:proofErr w:type="spellStart"/>
      <w:r w:rsidRPr="001A69B5">
        <w:t>rapportane</w:t>
      </w:r>
      <w:proofErr w:type="spellEnd"/>
      <w:r w:rsidRPr="001A69B5">
        <w:t xml:space="preserve"> </w:t>
      </w:r>
      <w:proofErr w:type="spellStart"/>
      <w:r w:rsidRPr="001A69B5">
        <w:t>frå</w:t>
      </w:r>
      <w:proofErr w:type="spellEnd"/>
      <w:r w:rsidRPr="001A69B5">
        <w:t xml:space="preserve"> </w:t>
      </w:r>
      <w:proofErr w:type="spellStart"/>
      <w:r w:rsidRPr="001A69B5">
        <w:t>Kompetansebehovsutvalet</w:t>
      </w:r>
      <w:proofErr w:type="spellEnd"/>
      <w:r w:rsidRPr="001A69B5">
        <w:t xml:space="preserve"> trekker fram </w:t>
      </w:r>
      <w:proofErr w:type="spellStart"/>
      <w:r w:rsidRPr="001A69B5">
        <w:t>utfordringar</w:t>
      </w:r>
      <w:proofErr w:type="spellEnd"/>
      <w:r w:rsidRPr="001A69B5">
        <w:t xml:space="preserve"> som har blitt </w:t>
      </w:r>
      <w:proofErr w:type="spellStart"/>
      <w:r w:rsidRPr="001A69B5">
        <w:t>særleg</w:t>
      </w:r>
      <w:proofErr w:type="spellEnd"/>
      <w:r w:rsidRPr="001A69B5">
        <w:t xml:space="preserve"> </w:t>
      </w:r>
      <w:proofErr w:type="spellStart"/>
      <w:r w:rsidRPr="001A69B5">
        <w:t>tydelege</w:t>
      </w:r>
      <w:proofErr w:type="spellEnd"/>
      <w:r w:rsidRPr="001A69B5">
        <w:t xml:space="preserve"> under covid-19-pandemien.</w:t>
      </w:r>
    </w:p>
    <w:p w14:paraId="5716DD92" w14:textId="77777777" w:rsidR="000513CD" w:rsidRPr="001A69B5" w:rsidRDefault="0009509B" w:rsidP="001A69B5">
      <w:pPr>
        <w:pStyle w:val="avsnitt-undertittel"/>
      </w:pPr>
      <w:r w:rsidRPr="001A69B5">
        <w:t xml:space="preserve">Det blir stadig </w:t>
      </w:r>
      <w:proofErr w:type="spellStart"/>
      <w:r w:rsidRPr="001A69B5">
        <w:t>vanskelegare</w:t>
      </w:r>
      <w:proofErr w:type="spellEnd"/>
      <w:r w:rsidRPr="001A69B5">
        <w:t xml:space="preserve"> for </w:t>
      </w:r>
      <w:proofErr w:type="spellStart"/>
      <w:r w:rsidRPr="001A69B5">
        <w:t>dei</w:t>
      </w:r>
      <w:proofErr w:type="spellEnd"/>
      <w:r w:rsidRPr="001A69B5">
        <w:t xml:space="preserve"> med lite utdanning å klare seg i </w:t>
      </w:r>
      <w:proofErr w:type="spellStart"/>
      <w:r w:rsidRPr="001A69B5">
        <w:t>arbeidsmarknaden</w:t>
      </w:r>
      <w:proofErr w:type="spellEnd"/>
    </w:p>
    <w:p w14:paraId="233F1EC8" w14:textId="77777777" w:rsidR="000513CD" w:rsidRPr="001A69B5" w:rsidRDefault="0009509B" w:rsidP="001A69B5">
      <w:r w:rsidRPr="001A69B5">
        <w:t xml:space="preserve">I </w:t>
      </w:r>
      <w:proofErr w:type="spellStart"/>
      <w:r w:rsidRPr="001A69B5">
        <w:t>Noreg</w:t>
      </w:r>
      <w:proofErr w:type="spellEnd"/>
      <w:r w:rsidRPr="001A69B5">
        <w:t xml:space="preserve"> har nesten 20 pst. av befolkninga i alderen 25–64 år </w:t>
      </w:r>
      <w:proofErr w:type="spellStart"/>
      <w:r w:rsidRPr="001A69B5">
        <w:t>låg</w:t>
      </w:r>
      <w:proofErr w:type="spellEnd"/>
      <w:r w:rsidRPr="001A69B5">
        <w:t xml:space="preserve"> kompetanse, ifølge OECD. Låg kompetanse er definert ved at </w:t>
      </w:r>
      <w:proofErr w:type="spellStart"/>
      <w:r w:rsidRPr="001A69B5">
        <w:t>ein</w:t>
      </w:r>
      <w:proofErr w:type="spellEnd"/>
      <w:r w:rsidRPr="001A69B5">
        <w:t xml:space="preserve"> </w:t>
      </w:r>
      <w:proofErr w:type="spellStart"/>
      <w:r w:rsidRPr="001A69B5">
        <w:t>anten</w:t>
      </w:r>
      <w:proofErr w:type="spellEnd"/>
      <w:r w:rsidRPr="001A69B5">
        <w:t xml:space="preserve">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eller </w:t>
      </w:r>
      <w:proofErr w:type="spellStart"/>
      <w:r w:rsidRPr="001A69B5">
        <w:t>skårar</w:t>
      </w:r>
      <w:proofErr w:type="spellEnd"/>
      <w:r w:rsidRPr="001A69B5">
        <w:t xml:space="preserve"> lågt i lesing eller matematikk i PIAAC (ei undersøking av </w:t>
      </w:r>
      <w:proofErr w:type="spellStart"/>
      <w:r w:rsidRPr="001A69B5">
        <w:t>ferdigheitene</w:t>
      </w:r>
      <w:proofErr w:type="spellEnd"/>
      <w:r w:rsidRPr="001A69B5">
        <w:t xml:space="preserve"> til </w:t>
      </w:r>
      <w:proofErr w:type="spellStart"/>
      <w:r w:rsidRPr="001A69B5">
        <w:t>vaksne</w:t>
      </w:r>
      <w:proofErr w:type="spellEnd"/>
      <w:r w:rsidRPr="001A69B5">
        <w:t xml:space="preserve">). Samtidig er </w:t>
      </w:r>
      <w:proofErr w:type="spellStart"/>
      <w:r w:rsidRPr="001A69B5">
        <w:t>arbeidsmarknaden</w:t>
      </w:r>
      <w:proofErr w:type="spellEnd"/>
      <w:r w:rsidRPr="001A69B5">
        <w:t xml:space="preserve"> for </w:t>
      </w:r>
      <w:proofErr w:type="spellStart"/>
      <w:r w:rsidRPr="001A69B5">
        <w:t>personar</w:t>
      </w:r>
      <w:proofErr w:type="spellEnd"/>
      <w:r w:rsidRPr="001A69B5">
        <w:t xml:space="preserve"> med lite utdanning eller svake </w:t>
      </w:r>
      <w:proofErr w:type="spellStart"/>
      <w:r w:rsidRPr="001A69B5">
        <w:t>kvalifikasjonar</w:t>
      </w:r>
      <w:proofErr w:type="spellEnd"/>
      <w:r w:rsidRPr="001A69B5">
        <w:t xml:space="preserve"> relativt avgrensa. </w:t>
      </w:r>
      <w:proofErr w:type="spellStart"/>
      <w:r w:rsidRPr="001A69B5">
        <w:t>Sysselsetjingsutvalet</w:t>
      </w:r>
      <w:proofErr w:type="spellEnd"/>
      <w:r w:rsidRPr="001A69B5">
        <w:t xml:space="preserve"> (NOU 2021: 2) viser at </w:t>
      </w:r>
      <w:proofErr w:type="spellStart"/>
      <w:r w:rsidRPr="001A69B5">
        <w:t>etterspurnaden</w:t>
      </w:r>
      <w:proofErr w:type="spellEnd"/>
      <w:r w:rsidRPr="001A69B5">
        <w:t xml:space="preserve"> etter </w:t>
      </w:r>
      <w:proofErr w:type="spellStart"/>
      <w:r w:rsidRPr="001A69B5">
        <w:t>personar</w:t>
      </w:r>
      <w:proofErr w:type="spellEnd"/>
      <w:r w:rsidRPr="001A69B5">
        <w:t xml:space="preserve"> med lite utdanning er </w:t>
      </w:r>
      <w:proofErr w:type="spellStart"/>
      <w:r w:rsidRPr="001A69B5">
        <w:t>låg</w:t>
      </w:r>
      <w:proofErr w:type="spellEnd"/>
      <w:r w:rsidRPr="001A69B5">
        <w:t xml:space="preserve"> i </w:t>
      </w:r>
      <w:proofErr w:type="spellStart"/>
      <w:r w:rsidRPr="001A69B5">
        <w:t>Noreg</w:t>
      </w:r>
      <w:proofErr w:type="spellEnd"/>
      <w:r w:rsidRPr="001A69B5">
        <w:t xml:space="preserve"> </w:t>
      </w:r>
      <w:proofErr w:type="spellStart"/>
      <w:r w:rsidRPr="001A69B5">
        <w:t>samanlikna</w:t>
      </w:r>
      <w:proofErr w:type="spellEnd"/>
      <w:r w:rsidRPr="001A69B5">
        <w:t xml:space="preserve"> med mange andre land. Prosentdelen sysselsette i </w:t>
      </w:r>
      <w:proofErr w:type="spellStart"/>
      <w:r w:rsidRPr="001A69B5">
        <w:t>lågkvalifikasjonsyrke</w:t>
      </w:r>
      <w:proofErr w:type="spellEnd"/>
      <w:r w:rsidRPr="001A69B5">
        <w:t xml:space="preserve"> er </w:t>
      </w:r>
      <w:proofErr w:type="spellStart"/>
      <w:r w:rsidRPr="001A69B5">
        <w:t>betydeleg</w:t>
      </w:r>
      <w:proofErr w:type="spellEnd"/>
      <w:r w:rsidRPr="001A69B5">
        <w:t xml:space="preserve"> </w:t>
      </w:r>
      <w:proofErr w:type="spellStart"/>
      <w:r w:rsidRPr="001A69B5">
        <w:t>lågare</w:t>
      </w:r>
      <w:proofErr w:type="spellEnd"/>
      <w:r w:rsidRPr="001A69B5">
        <w:t xml:space="preserve"> enn EU-gjennomsnittet.</w:t>
      </w:r>
    </w:p>
    <w:p w14:paraId="478C91FB" w14:textId="77777777" w:rsidR="000513CD" w:rsidRPr="001A69B5" w:rsidRDefault="0009509B" w:rsidP="001A69B5">
      <w:r w:rsidRPr="001A69B5">
        <w:t xml:space="preserve">Koronaen </w:t>
      </w:r>
      <w:proofErr w:type="spellStart"/>
      <w:r w:rsidRPr="001A69B5">
        <w:t>bidreg</w:t>
      </w:r>
      <w:proofErr w:type="spellEnd"/>
      <w:r w:rsidRPr="001A69B5">
        <w:t xml:space="preserve"> til å forsterke dette bildet. </w:t>
      </w:r>
      <w:proofErr w:type="spellStart"/>
      <w:r w:rsidRPr="001A69B5">
        <w:t>Personar</w:t>
      </w:r>
      <w:proofErr w:type="spellEnd"/>
      <w:r w:rsidRPr="001A69B5">
        <w:t xml:space="preserve"> med låg utdanning er i utgangspunktet </w:t>
      </w:r>
      <w:proofErr w:type="spellStart"/>
      <w:r w:rsidRPr="001A69B5">
        <w:t>meir</w:t>
      </w:r>
      <w:proofErr w:type="spellEnd"/>
      <w:r w:rsidRPr="001A69B5">
        <w:t xml:space="preserve"> utsette for </w:t>
      </w:r>
      <w:proofErr w:type="spellStart"/>
      <w:r w:rsidRPr="001A69B5">
        <w:t>arbeidsløyse</w:t>
      </w:r>
      <w:proofErr w:type="spellEnd"/>
      <w:r w:rsidRPr="001A69B5">
        <w:t xml:space="preserve"> enn </w:t>
      </w:r>
      <w:proofErr w:type="spellStart"/>
      <w:r w:rsidRPr="001A69B5">
        <w:t>personar</w:t>
      </w:r>
      <w:proofErr w:type="spellEnd"/>
      <w:r w:rsidRPr="001A69B5">
        <w:t xml:space="preserve"> med </w:t>
      </w:r>
      <w:proofErr w:type="spellStart"/>
      <w:r w:rsidRPr="001A69B5">
        <w:t>høgare</w:t>
      </w:r>
      <w:proofErr w:type="spellEnd"/>
      <w:r w:rsidRPr="001A69B5">
        <w:t xml:space="preserve"> utdanning. </w:t>
      </w:r>
      <w:proofErr w:type="spellStart"/>
      <w:r w:rsidRPr="001A69B5">
        <w:t>Personar</w:t>
      </w:r>
      <w:proofErr w:type="spellEnd"/>
      <w:r w:rsidRPr="001A69B5">
        <w:t xml:space="preserve"> med </w:t>
      </w:r>
      <w:proofErr w:type="spellStart"/>
      <w:r w:rsidRPr="001A69B5">
        <w:t>grunnskule</w:t>
      </w:r>
      <w:proofErr w:type="spellEnd"/>
      <w:r w:rsidRPr="001A69B5">
        <w:t xml:space="preserve"> som </w:t>
      </w:r>
      <w:proofErr w:type="spellStart"/>
      <w:r w:rsidRPr="001A69B5">
        <w:t>høgaste</w:t>
      </w:r>
      <w:proofErr w:type="spellEnd"/>
      <w:r w:rsidRPr="001A69B5">
        <w:t xml:space="preserve"> fullførte utdanning, utgjorde om lag 20 pst. av </w:t>
      </w:r>
      <w:proofErr w:type="spellStart"/>
      <w:r w:rsidRPr="001A69B5">
        <w:t>vaksenbefolkninga</w:t>
      </w:r>
      <w:proofErr w:type="spellEnd"/>
      <w:r w:rsidRPr="001A69B5">
        <w:t xml:space="preserve">, men over 40 pst. av </w:t>
      </w:r>
      <w:proofErr w:type="spellStart"/>
      <w:r w:rsidRPr="001A69B5">
        <w:t>dei</w:t>
      </w:r>
      <w:proofErr w:type="spellEnd"/>
      <w:r w:rsidRPr="001A69B5">
        <w:t xml:space="preserve"> langtidsledige i januar 2021, ifølge </w:t>
      </w:r>
      <w:proofErr w:type="spellStart"/>
      <w:r w:rsidRPr="001A69B5">
        <w:t>ein</w:t>
      </w:r>
      <w:proofErr w:type="spellEnd"/>
      <w:r w:rsidRPr="001A69B5">
        <w:t xml:space="preserve"> rapport </w:t>
      </w:r>
      <w:proofErr w:type="spellStart"/>
      <w:r w:rsidRPr="001A69B5">
        <w:t>frå</w:t>
      </w:r>
      <w:proofErr w:type="spellEnd"/>
      <w:r w:rsidRPr="001A69B5">
        <w:t xml:space="preserve"> </w:t>
      </w:r>
      <w:proofErr w:type="spellStart"/>
      <w:r w:rsidRPr="001A69B5">
        <w:t>Frischsenteret</w:t>
      </w:r>
      <w:proofErr w:type="spellEnd"/>
      <w:r w:rsidRPr="001A69B5">
        <w:t xml:space="preserve"> om </w:t>
      </w:r>
      <w:proofErr w:type="spellStart"/>
      <w:r w:rsidRPr="001A69B5">
        <w:t>sysselsetjingsutviklinga</w:t>
      </w:r>
      <w:proofErr w:type="spellEnd"/>
      <w:r w:rsidRPr="001A69B5">
        <w:t xml:space="preserve"> lagt fram i mai i år. </w:t>
      </w:r>
      <w:proofErr w:type="spellStart"/>
      <w:r w:rsidRPr="001A69B5">
        <w:t>Arbeidsløysa</w:t>
      </w:r>
      <w:proofErr w:type="spellEnd"/>
      <w:r w:rsidRPr="001A69B5">
        <w:t xml:space="preserve"> er på veg ned, men </w:t>
      </w:r>
      <w:proofErr w:type="spellStart"/>
      <w:r w:rsidRPr="001A69B5">
        <w:t>dei</w:t>
      </w:r>
      <w:proofErr w:type="spellEnd"/>
      <w:r w:rsidRPr="001A69B5">
        <w:t xml:space="preserve"> langsiktige </w:t>
      </w:r>
      <w:proofErr w:type="spellStart"/>
      <w:r w:rsidRPr="001A69B5">
        <w:t>konsekvensane</w:t>
      </w:r>
      <w:proofErr w:type="spellEnd"/>
      <w:r w:rsidRPr="001A69B5">
        <w:t xml:space="preserve"> av pandemien for </w:t>
      </w:r>
      <w:proofErr w:type="spellStart"/>
      <w:r w:rsidRPr="001A69B5">
        <w:t>arbeidsmarknaden</w:t>
      </w:r>
      <w:proofErr w:type="spellEnd"/>
      <w:r w:rsidRPr="001A69B5">
        <w:t xml:space="preserve"> er svært usikre. </w:t>
      </w:r>
      <w:proofErr w:type="spellStart"/>
      <w:r w:rsidRPr="001A69B5">
        <w:t>Erfaringar</w:t>
      </w:r>
      <w:proofErr w:type="spellEnd"/>
      <w:r w:rsidRPr="001A69B5">
        <w:t xml:space="preserve"> </w:t>
      </w:r>
      <w:proofErr w:type="spellStart"/>
      <w:r w:rsidRPr="001A69B5">
        <w:t>frå</w:t>
      </w:r>
      <w:proofErr w:type="spellEnd"/>
      <w:r w:rsidRPr="001A69B5">
        <w:t xml:space="preserve"> </w:t>
      </w:r>
      <w:proofErr w:type="spellStart"/>
      <w:r w:rsidRPr="001A69B5">
        <w:t>tidlegare</w:t>
      </w:r>
      <w:proofErr w:type="spellEnd"/>
      <w:r w:rsidRPr="001A69B5">
        <w:t xml:space="preserve"> kriser </w:t>
      </w:r>
      <w:proofErr w:type="spellStart"/>
      <w:r w:rsidRPr="001A69B5">
        <w:t>tilseier</w:t>
      </w:r>
      <w:proofErr w:type="spellEnd"/>
      <w:r w:rsidRPr="001A69B5">
        <w:t xml:space="preserve"> at utsette grupper blir </w:t>
      </w:r>
      <w:proofErr w:type="spellStart"/>
      <w:r w:rsidRPr="001A69B5">
        <w:t>hardast</w:t>
      </w:r>
      <w:proofErr w:type="spellEnd"/>
      <w:r w:rsidRPr="001A69B5">
        <w:t xml:space="preserve"> ramma, som ungdom, </w:t>
      </w:r>
      <w:proofErr w:type="spellStart"/>
      <w:r w:rsidRPr="001A69B5">
        <w:t>personar</w:t>
      </w:r>
      <w:proofErr w:type="spellEnd"/>
      <w:r w:rsidRPr="001A69B5">
        <w:t xml:space="preserve"> med låg utdanning, </w:t>
      </w:r>
      <w:proofErr w:type="spellStart"/>
      <w:r w:rsidRPr="001A69B5">
        <w:t>nokre</w:t>
      </w:r>
      <w:proofErr w:type="spellEnd"/>
      <w:r w:rsidRPr="001A69B5">
        <w:t xml:space="preserve"> </w:t>
      </w:r>
      <w:proofErr w:type="spellStart"/>
      <w:r w:rsidRPr="001A69B5">
        <w:t>innvandrargrupper</w:t>
      </w:r>
      <w:proofErr w:type="spellEnd"/>
      <w:r w:rsidRPr="001A69B5">
        <w:t xml:space="preserve"> og </w:t>
      </w:r>
      <w:proofErr w:type="spellStart"/>
      <w:r w:rsidRPr="001A69B5">
        <w:t>dei</w:t>
      </w:r>
      <w:proofErr w:type="spellEnd"/>
      <w:r w:rsidRPr="001A69B5">
        <w:t xml:space="preserve"> med </w:t>
      </w:r>
      <w:proofErr w:type="spellStart"/>
      <w:r w:rsidRPr="001A69B5">
        <w:t>helseutfordringar</w:t>
      </w:r>
      <w:proofErr w:type="spellEnd"/>
      <w:r w:rsidRPr="001A69B5">
        <w:t>.</w:t>
      </w:r>
    </w:p>
    <w:p w14:paraId="76C93447" w14:textId="77777777" w:rsidR="000513CD" w:rsidRPr="001A69B5" w:rsidRDefault="0009509B" w:rsidP="001A69B5">
      <w:r w:rsidRPr="001A69B5">
        <w:t xml:space="preserve">Fullført </w:t>
      </w:r>
      <w:proofErr w:type="spellStart"/>
      <w:r w:rsidRPr="001A69B5">
        <w:t>vidaregåande</w:t>
      </w:r>
      <w:proofErr w:type="spellEnd"/>
      <w:r w:rsidRPr="001A69B5">
        <w:t xml:space="preserve"> opplæring er blitt </w:t>
      </w:r>
      <w:proofErr w:type="spellStart"/>
      <w:r w:rsidRPr="001A69B5">
        <w:t>viktigare</w:t>
      </w:r>
      <w:proofErr w:type="spellEnd"/>
      <w:r w:rsidRPr="001A69B5">
        <w:t xml:space="preserve"> for ei varig </w:t>
      </w:r>
      <w:proofErr w:type="spellStart"/>
      <w:r w:rsidRPr="001A69B5">
        <w:t>tilknyting</w:t>
      </w:r>
      <w:proofErr w:type="spellEnd"/>
      <w:r w:rsidRPr="001A69B5">
        <w:t xml:space="preserve"> til </w:t>
      </w:r>
      <w:proofErr w:type="spellStart"/>
      <w:r w:rsidRPr="001A69B5">
        <w:t>arbeidsmarknaden</w:t>
      </w:r>
      <w:proofErr w:type="spellEnd"/>
      <w:r w:rsidRPr="001A69B5">
        <w:t xml:space="preserve">. </w:t>
      </w:r>
      <w:proofErr w:type="spellStart"/>
      <w:r w:rsidRPr="001A69B5">
        <w:t>Sysselsetjingsgapet</w:t>
      </w:r>
      <w:proofErr w:type="spellEnd"/>
      <w:r w:rsidRPr="001A69B5">
        <w:t xml:space="preserve"> mellom </w:t>
      </w:r>
      <w:proofErr w:type="spellStart"/>
      <w:r w:rsidRPr="001A69B5">
        <w:t>dei</w:t>
      </w:r>
      <w:proofErr w:type="spellEnd"/>
      <w:r w:rsidRPr="001A69B5">
        <w:t xml:space="preserve"> som har </w:t>
      </w:r>
      <w:proofErr w:type="spellStart"/>
      <w:r w:rsidRPr="001A69B5">
        <w:t>vidaregåande</w:t>
      </w:r>
      <w:proofErr w:type="spellEnd"/>
      <w:r w:rsidRPr="001A69B5">
        <w:t xml:space="preserve"> og </w:t>
      </w:r>
      <w:proofErr w:type="spellStart"/>
      <w:r w:rsidRPr="001A69B5">
        <w:t>dei</w:t>
      </w:r>
      <w:proofErr w:type="spellEnd"/>
      <w:r w:rsidRPr="001A69B5">
        <w:t xml:space="preserve"> som </w:t>
      </w:r>
      <w:proofErr w:type="spellStart"/>
      <w:r w:rsidRPr="001A69B5">
        <w:t>ikkje</w:t>
      </w:r>
      <w:proofErr w:type="spellEnd"/>
      <w:r w:rsidRPr="001A69B5">
        <w:t xml:space="preserve"> har det, har </w:t>
      </w:r>
      <w:proofErr w:type="spellStart"/>
      <w:r w:rsidRPr="001A69B5">
        <w:t>auka</w:t>
      </w:r>
      <w:proofErr w:type="spellEnd"/>
      <w:r w:rsidRPr="001A69B5">
        <w:t xml:space="preserve"> over tid, jf. NOU 2021: 2. </w:t>
      </w:r>
      <w:proofErr w:type="spellStart"/>
      <w:r w:rsidRPr="001A69B5">
        <w:t>Vaksne</w:t>
      </w:r>
      <w:proofErr w:type="spellEnd"/>
      <w:r w:rsidRPr="001A69B5">
        <w:t xml:space="preserve"> i </w:t>
      </w:r>
      <w:proofErr w:type="spellStart"/>
      <w:r w:rsidRPr="001A69B5">
        <w:t>Noreg</w:t>
      </w:r>
      <w:proofErr w:type="spellEnd"/>
      <w:r w:rsidRPr="001A69B5">
        <w:t xml:space="preserve"> </w:t>
      </w:r>
      <w:proofErr w:type="spellStart"/>
      <w:r w:rsidRPr="001A69B5">
        <w:t>tek</w:t>
      </w:r>
      <w:proofErr w:type="spellEnd"/>
      <w:r w:rsidRPr="001A69B5">
        <w:t xml:space="preserve"> utdanning og opplæring i større grad enn i </w:t>
      </w:r>
      <w:proofErr w:type="spellStart"/>
      <w:r w:rsidRPr="001A69B5">
        <w:t>dei</w:t>
      </w:r>
      <w:proofErr w:type="spellEnd"/>
      <w:r w:rsidRPr="001A69B5">
        <w:t xml:space="preserve"> fleste andre land. Det er likevel ei utfordring at </w:t>
      </w:r>
      <w:proofErr w:type="spellStart"/>
      <w:r w:rsidRPr="001A69B5">
        <w:t>dei</w:t>
      </w:r>
      <w:proofErr w:type="spellEnd"/>
      <w:r w:rsidRPr="001A69B5">
        <w:t xml:space="preserve"> som </w:t>
      </w:r>
      <w:proofErr w:type="spellStart"/>
      <w:r w:rsidRPr="001A69B5">
        <w:t>truleg</w:t>
      </w:r>
      <w:proofErr w:type="spellEnd"/>
      <w:r w:rsidRPr="001A69B5">
        <w:t xml:space="preserve"> treng det mest, er </w:t>
      </w:r>
      <w:proofErr w:type="spellStart"/>
      <w:r w:rsidRPr="001A69B5">
        <w:t>dei</w:t>
      </w:r>
      <w:proofErr w:type="spellEnd"/>
      <w:r w:rsidRPr="001A69B5">
        <w:t xml:space="preserve"> som </w:t>
      </w:r>
      <w:proofErr w:type="spellStart"/>
      <w:r w:rsidRPr="001A69B5">
        <w:t>deltek</w:t>
      </w:r>
      <w:proofErr w:type="spellEnd"/>
      <w:r w:rsidRPr="001A69B5">
        <w:t xml:space="preserve"> minst. Ifølge </w:t>
      </w:r>
      <w:proofErr w:type="spellStart"/>
      <w:r w:rsidRPr="001A69B5">
        <w:t>Livsopphaldsutvalet</w:t>
      </w:r>
      <w:proofErr w:type="spellEnd"/>
      <w:r w:rsidRPr="001A69B5">
        <w:t xml:space="preserve"> (NOU 2018: 13) har om lag 500 000 </w:t>
      </w:r>
      <w:proofErr w:type="spellStart"/>
      <w:r w:rsidRPr="001A69B5">
        <w:t>personar</w:t>
      </w:r>
      <w:proofErr w:type="spellEnd"/>
      <w:r w:rsidRPr="001A69B5">
        <w:t xml:space="preserve"> i alderen 25–59 år </w:t>
      </w:r>
      <w:proofErr w:type="spellStart"/>
      <w:r w:rsidRPr="001A69B5">
        <w:t>ikkje</w:t>
      </w:r>
      <w:proofErr w:type="spellEnd"/>
      <w:r w:rsidRPr="001A69B5">
        <w:t xml:space="preserve"> fullført </w:t>
      </w:r>
      <w:proofErr w:type="spellStart"/>
      <w:r w:rsidRPr="001A69B5">
        <w:t>grunnskule</w:t>
      </w:r>
      <w:proofErr w:type="spellEnd"/>
      <w:r w:rsidRPr="001A69B5">
        <w:t xml:space="preserve">- eller </w:t>
      </w:r>
      <w:proofErr w:type="spellStart"/>
      <w:r w:rsidRPr="001A69B5">
        <w:t>vidaregåande</w:t>
      </w:r>
      <w:proofErr w:type="spellEnd"/>
      <w:r w:rsidRPr="001A69B5">
        <w:t xml:space="preserve"> opplæring, eller har ukjent utdanning. Om lag </w:t>
      </w:r>
      <w:proofErr w:type="spellStart"/>
      <w:r w:rsidRPr="001A69B5">
        <w:t>ein</w:t>
      </w:r>
      <w:proofErr w:type="spellEnd"/>
      <w:r w:rsidRPr="001A69B5">
        <w:t xml:space="preserve"> tredel av </w:t>
      </w:r>
      <w:proofErr w:type="spellStart"/>
      <w:r w:rsidRPr="001A69B5">
        <w:t>desse</w:t>
      </w:r>
      <w:proofErr w:type="spellEnd"/>
      <w:r w:rsidRPr="001A69B5">
        <w:t xml:space="preserve"> er </w:t>
      </w:r>
      <w:proofErr w:type="spellStart"/>
      <w:r w:rsidRPr="001A69B5">
        <w:t>innvandrarar</w:t>
      </w:r>
      <w:proofErr w:type="spellEnd"/>
      <w:r w:rsidRPr="001A69B5">
        <w:t xml:space="preserve">. I tillegg viser </w:t>
      </w:r>
      <w:proofErr w:type="spellStart"/>
      <w:r w:rsidRPr="001A69B5">
        <w:t>undersøkingar</w:t>
      </w:r>
      <w:proofErr w:type="spellEnd"/>
      <w:r w:rsidRPr="001A69B5">
        <w:t xml:space="preserve"> at </w:t>
      </w:r>
      <w:proofErr w:type="spellStart"/>
      <w:r w:rsidRPr="001A69B5">
        <w:t>berre</w:t>
      </w:r>
      <w:proofErr w:type="spellEnd"/>
      <w:r w:rsidRPr="001A69B5">
        <w:t xml:space="preserve"> halvparten av </w:t>
      </w:r>
      <w:proofErr w:type="spellStart"/>
      <w:r w:rsidRPr="001A69B5">
        <w:t>dei</w:t>
      </w:r>
      <w:proofErr w:type="spellEnd"/>
      <w:r w:rsidRPr="001A69B5">
        <w:t xml:space="preserve"> som begynner i </w:t>
      </w:r>
      <w:proofErr w:type="spellStart"/>
      <w:r w:rsidRPr="001A69B5">
        <w:t>grunnskuleopplæring</w:t>
      </w:r>
      <w:proofErr w:type="spellEnd"/>
      <w:r w:rsidRPr="001A69B5">
        <w:t xml:space="preserve"> for </w:t>
      </w:r>
      <w:proofErr w:type="spellStart"/>
      <w:r w:rsidRPr="001A69B5">
        <w:t>vaksne</w:t>
      </w:r>
      <w:proofErr w:type="spellEnd"/>
      <w:r w:rsidRPr="001A69B5">
        <w:t xml:space="preserve">, fullfører. Mange som har erfaring med </w:t>
      </w:r>
      <w:proofErr w:type="spellStart"/>
      <w:r w:rsidRPr="001A69B5">
        <w:t>ikkje</w:t>
      </w:r>
      <w:proofErr w:type="spellEnd"/>
      <w:r w:rsidRPr="001A69B5">
        <w:t xml:space="preserve"> å </w:t>
      </w:r>
      <w:proofErr w:type="spellStart"/>
      <w:r w:rsidRPr="001A69B5">
        <w:t>lykkast</w:t>
      </w:r>
      <w:proofErr w:type="spellEnd"/>
      <w:r w:rsidRPr="001A69B5">
        <w:t xml:space="preserve"> i </w:t>
      </w:r>
      <w:proofErr w:type="spellStart"/>
      <w:r w:rsidRPr="001A69B5">
        <w:t>skulen</w:t>
      </w:r>
      <w:proofErr w:type="spellEnd"/>
      <w:r w:rsidRPr="001A69B5">
        <w:t xml:space="preserve">, kan ha </w:t>
      </w:r>
      <w:proofErr w:type="spellStart"/>
      <w:r w:rsidRPr="001A69B5">
        <w:t>låg</w:t>
      </w:r>
      <w:proofErr w:type="spellEnd"/>
      <w:r w:rsidRPr="001A69B5">
        <w:t xml:space="preserve"> motivasjon for å ta </w:t>
      </w:r>
      <w:proofErr w:type="spellStart"/>
      <w:r w:rsidRPr="001A69B5">
        <w:t>meir</w:t>
      </w:r>
      <w:proofErr w:type="spellEnd"/>
      <w:r w:rsidRPr="001A69B5">
        <w:t xml:space="preserve"> utdanning.</w:t>
      </w:r>
    </w:p>
    <w:p w14:paraId="1FE78FCA" w14:textId="77777777" w:rsidR="000513CD" w:rsidRPr="001A69B5" w:rsidRDefault="0009509B" w:rsidP="001A69B5">
      <w:proofErr w:type="spellStart"/>
      <w:r w:rsidRPr="001A69B5">
        <w:t>Vaksne</w:t>
      </w:r>
      <w:proofErr w:type="spellEnd"/>
      <w:r w:rsidRPr="001A69B5">
        <w:t xml:space="preserve"> som vil ta </w:t>
      </w:r>
      <w:proofErr w:type="spellStart"/>
      <w:r w:rsidRPr="001A69B5">
        <w:t>vidaregåande</w:t>
      </w:r>
      <w:proofErr w:type="spellEnd"/>
      <w:r w:rsidRPr="001A69B5">
        <w:t xml:space="preserve"> opplæring, </w:t>
      </w:r>
      <w:proofErr w:type="spellStart"/>
      <w:r w:rsidRPr="001A69B5">
        <w:t>anten</w:t>
      </w:r>
      <w:proofErr w:type="spellEnd"/>
      <w:r w:rsidRPr="001A69B5">
        <w:t xml:space="preserve"> det er på eiga hand, gjennom Nav-tiltak eller introduksjonsordninga, opplever </w:t>
      </w:r>
      <w:proofErr w:type="spellStart"/>
      <w:r w:rsidRPr="001A69B5">
        <w:t>hindringar</w:t>
      </w:r>
      <w:proofErr w:type="spellEnd"/>
      <w:r w:rsidRPr="001A69B5">
        <w:t xml:space="preserve">, </w:t>
      </w:r>
      <w:proofErr w:type="spellStart"/>
      <w:r w:rsidRPr="001A69B5">
        <w:t>anten</w:t>
      </w:r>
      <w:proofErr w:type="spellEnd"/>
      <w:r w:rsidRPr="001A69B5">
        <w:t xml:space="preserve"> i mangel på </w:t>
      </w:r>
      <w:proofErr w:type="spellStart"/>
      <w:r w:rsidRPr="001A69B5">
        <w:t>tilbod</w:t>
      </w:r>
      <w:proofErr w:type="spellEnd"/>
      <w:r w:rsidRPr="001A69B5">
        <w:t xml:space="preserve"> eller i form av korleis regelverket er utforma. </w:t>
      </w:r>
      <w:proofErr w:type="spellStart"/>
      <w:r w:rsidRPr="001A69B5">
        <w:t>Liedutvalet</w:t>
      </w:r>
      <w:proofErr w:type="spellEnd"/>
      <w:r w:rsidRPr="001A69B5">
        <w:t xml:space="preserve"> (NOU 2019: 25) har mellom anna </w:t>
      </w:r>
      <w:proofErr w:type="spellStart"/>
      <w:r w:rsidRPr="001A69B5">
        <w:t>peika</w:t>
      </w:r>
      <w:proofErr w:type="spellEnd"/>
      <w:r w:rsidRPr="001A69B5">
        <w:t xml:space="preserve"> på </w:t>
      </w:r>
      <w:proofErr w:type="spellStart"/>
      <w:r w:rsidRPr="001A69B5">
        <w:t>utfordringar</w:t>
      </w:r>
      <w:proofErr w:type="spellEnd"/>
      <w:r w:rsidRPr="001A69B5">
        <w:t xml:space="preserve"> med </w:t>
      </w:r>
      <w:proofErr w:type="spellStart"/>
      <w:r w:rsidRPr="001A69B5">
        <w:t>manglande</w:t>
      </w:r>
      <w:proofErr w:type="spellEnd"/>
      <w:r w:rsidRPr="001A69B5">
        <w:t xml:space="preserve"> koordinering av kunnskap og </w:t>
      </w:r>
      <w:proofErr w:type="spellStart"/>
      <w:r w:rsidRPr="001A69B5">
        <w:t>ressursar</w:t>
      </w:r>
      <w:proofErr w:type="spellEnd"/>
      <w:r w:rsidRPr="001A69B5">
        <w:t xml:space="preserve">, mange </w:t>
      </w:r>
      <w:proofErr w:type="spellStart"/>
      <w:r w:rsidRPr="001A69B5">
        <w:t>aktørar</w:t>
      </w:r>
      <w:proofErr w:type="spellEnd"/>
      <w:r w:rsidRPr="001A69B5">
        <w:t xml:space="preserve"> og lite samordna regelverk.</w:t>
      </w:r>
    </w:p>
    <w:p w14:paraId="118405F0" w14:textId="77777777" w:rsidR="000513CD" w:rsidRPr="001A69B5" w:rsidRDefault="0009509B" w:rsidP="001A69B5">
      <w:pPr>
        <w:pStyle w:val="avsnitt-undertittel"/>
      </w:pPr>
      <w:proofErr w:type="spellStart"/>
      <w:r w:rsidRPr="001A69B5">
        <w:t>Omfattande</w:t>
      </w:r>
      <w:proofErr w:type="spellEnd"/>
      <w:r w:rsidRPr="001A69B5">
        <w:t xml:space="preserve"> omstilling i norsk arbeidsliv fører til </w:t>
      </w:r>
      <w:proofErr w:type="spellStart"/>
      <w:r w:rsidRPr="001A69B5">
        <w:t>endringar</w:t>
      </w:r>
      <w:proofErr w:type="spellEnd"/>
      <w:r w:rsidRPr="001A69B5">
        <w:t xml:space="preserve"> i kompetansebehova</w:t>
      </w:r>
    </w:p>
    <w:p w14:paraId="10E47B97" w14:textId="77777777" w:rsidR="000513CD" w:rsidRPr="001A69B5" w:rsidRDefault="0009509B" w:rsidP="001A69B5">
      <w:r w:rsidRPr="001A69B5">
        <w:t xml:space="preserve">NOU 2021: 4 </w:t>
      </w:r>
      <w:r w:rsidRPr="001A69B5">
        <w:rPr>
          <w:rStyle w:val="kursiv"/>
        </w:rPr>
        <w:t xml:space="preserve">Norge mot 2025 </w:t>
      </w:r>
      <w:r w:rsidRPr="001A69B5">
        <w:t xml:space="preserve">viser til at med </w:t>
      </w:r>
      <w:proofErr w:type="spellStart"/>
      <w:r w:rsidRPr="001A69B5">
        <w:t>omfattande</w:t>
      </w:r>
      <w:proofErr w:type="spellEnd"/>
      <w:r w:rsidRPr="001A69B5">
        <w:t xml:space="preserve"> omstilling i økonomien, mellom anna fordi </w:t>
      </w:r>
      <w:proofErr w:type="spellStart"/>
      <w:r w:rsidRPr="001A69B5">
        <w:t>nokre</w:t>
      </w:r>
      <w:proofErr w:type="spellEnd"/>
      <w:r w:rsidRPr="001A69B5">
        <w:t xml:space="preserve"> </w:t>
      </w:r>
      <w:proofErr w:type="spellStart"/>
      <w:r w:rsidRPr="001A69B5">
        <w:t>næringar</w:t>
      </w:r>
      <w:proofErr w:type="spellEnd"/>
      <w:r w:rsidRPr="001A69B5">
        <w:t xml:space="preserve"> kan få </w:t>
      </w:r>
      <w:proofErr w:type="spellStart"/>
      <w:r w:rsidRPr="001A69B5">
        <w:t>lågare</w:t>
      </w:r>
      <w:proofErr w:type="spellEnd"/>
      <w:r w:rsidRPr="001A69B5">
        <w:t xml:space="preserve"> aktivitet på varig basis, blir det viktig å kunne møte behovet for ny kompetanse. Det gir </w:t>
      </w:r>
      <w:proofErr w:type="spellStart"/>
      <w:r w:rsidRPr="001A69B5">
        <w:t>auka</w:t>
      </w:r>
      <w:proofErr w:type="spellEnd"/>
      <w:r w:rsidRPr="001A69B5">
        <w:t xml:space="preserve"> behov for opplæring og kompetanseutvikling i arbeidslivet, og behov for at </w:t>
      </w:r>
      <w:proofErr w:type="spellStart"/>
      <w:r w:rsidRPr="001A69B5">
        <w:t>arbeidstakarar</w:t>
      </w:r>
      <w:proofErr w:type="spellEnd"/>
      <w:r w:rsidRPr="001A69B5">
        <w:t xml:space="preserve"> i </w:t>
      </w:r>
      <w:proofErr w:type="spellStart"/>
      <w:r w:rsidRPr="001A69B5">
        <w:t>næringar</w:t>
      </w:r>
      <w:proofErr w:type="spellEnd"/>
      <w:r w:rsidRPr="001A69B5">
        <w:t xml:space="preserve"> prega av høg </w:t>
      </w:r>
      <w:proofErr w:type="spellStart"/>
      <w:r w:rsidRPr="001A69B5">
        <w:t>arbeidsløyse</w:t>
      </w:r>
      <w:proofErr w:type="spellEnd"/>
      <w:r w:rsidRPr="001A69B5">
        <w:t xml:space="preserve"> og bedrifter som blir </w:t>
      </w:r>
      <w:proofErr w:type="spellStart"/>
      <w:r w:rsidRPr="001A69B5">
        <w:t>nedlagde</w:t>
      </w:r>
      <w:proofErr w:type="spellEnd"/>
      <w:r w:rsidRPr="001A69B5">
        <w:t xml:space="preserve">, kan </w:t>
      </w:r>
      <w:proofErr w:type="spellStart"/>
      <w:r w:rsidRPr="001A69B5">
        <w:t>rekvalifisere</w:t>
      </w:r>
      <w:proofErr w:type="spellEnd"/>
      <w:r w:rsidRPr="001A69B5">
        <w:t xml:space="preserve"> seg. Etter- og </w:t>
      </w:r>
      <w:proofErr w:type="spellStart"/>
      <w:r w:rsidRPr="001A69B5">
        <w:t>vidareutdanningsutvalet</w:t>
      </w:r>
      <w:proofErr w:type="spellEnd"/>
      <w:r w:rsidRPr="001A69B5">
        <w:t xml:space="preserve"> (NOU 2019: 12) og </w:t>
      </w:r>
      <w:proofErr w:type="spellStart"/>
      <w:r w:rsidRPr="001A69B5">
        <w:t>Sysselsetjingsutvalet</w:t>
      </w:r>
      <w:proofErr w:type="spellEnd"/>
      <w:r w:rsidRPr="001A69B5">
        <w:t xml:space="preserve"> (NOU 2021: 2) konkluderer med at behovet for etter- og </w:t>
      </w:r>
      <w:proofErr w:type="spellStart"/>
      <w:r w:rsidRPr="001A69B5">
        <w:t>vidareutdanning</w:t>
      </w:r>
      <w:proofErr w:type="spellEnd"/>
      <w:r w:rsidRPr="001A69B5">
        <w:t xml:space="preserve"> er stort. </w:t>
      </w:r>
      <w:proofErr w:type="spellStart"/>
      <w:r w:rsidRPr="001A69B5">
        <w:t>Sysselsetjingsutvalet</w:t>
      </w:r>
      <w:proofErr w:type="spellEnd"/>
      <w:r w:rsidRPr="001A69B5">
        <w:t xml:space="preserve"> </w:t>
      </w:r>
      <w:proofErr w:type="spellStart"/>
      <w:r w:rsidRPr="001A69B5">
        <w:t>peikar</w:t>
      </w:r>
      <w:proofErr w:type="spellEnd"/>
      <w:r w:rsidRPr="001A69B5">
        <w:t xml:space="preserve"> på at behovet har blitt forsterka av covid-19-pandemien fordi omstillingsbehovet har </w:t>
      </w:r>
      <w:proofErr w:type="spellStart"/>
      <w:r w:rsidRPr="001A69B5">
        <w:t>auka</w:t>
      </w:r>
      <w:proofErr w:type="spellEnd"/>
      <w:r w:rsidRPr="001A69B5">
        <w:t>.</w:t>
      </w:r>
    </w:p>
    <w:p w14:paraId="28661A90" w14:textId="77777777" w:rsidR="000513CD" w:rsidRPr="001A69B5" w:rsidRDefault="0009509B" w:rsidP="001A69B5">
      <w:r w:rsidRPr="001A69B5">
        <w:t xml:space="preserve">Digitaliseringa av arbeidslivet reduserer </w:t>
      </w:r>
      <w:proofErr w:type="spellStart"/>
      <w:r w:rsidRPr="001A69B5">
        <w:t>etterspurnaden</w:t>
      </w:r>
      <w:proofErr w:type="spellEnd"/>
      <w:r w:rsidRPr="001A69B5">
        <w:t xml:space="preserve"> etter </w:t>
      </w:r>
      <w:proofErr w:type="spellStart"/>
      <w:r w:rsidRPr="001A69B5">
        <w:t>nokre</w:t>
      </w:r>
      <w:proofErr w:type="spellEnd"/>
      <w:r w:rsidRPr="001A69B5">
        <w:t xml:space="preserve"> yrke og </w:t>
      </w:r>
      <w:proofErr w:type="spellStart"/>
      <w:r w:rsidRPr="001A69B5">
        <w:t>arbeidsoppgåver</w:t>
      </w:r>
      <w:proofErr w:type="spellEnd"/>
      <w:r w:rsidRPr="001A69B5">
        <w:t xml:space="preserve"> og </w:t>
      </w:r>
      <w:proofErr w:type="spellStart"/>
      <w:r w:rsidRPr="001A69B5">
        <w:t>endrar</w:t>
      </w:r>
      <w:proofErr w:type="spellEnd"/>
      <w:r w:rsidRPr="001A69B5">
        <w:t xml:space="preserve"> </w:t>
      </w:r>
      <w:proofErr w:type="spellStart"/>
      <w:r w:rsidRPr="001A69B5">
        <w:t>innhaldet</w:t>
      </w:r>
      <w:proofErr w:type="spellEnd"/>
      <w:r w:rsidRPr="001A69B5">
        <w:t xml:space="preserve"> i andre yrke. Samstundes skaper utviklinga nye jobbar. </w:t>
      </w:r>
      <w:proofErr w:type="spellStart"/>
      <w:r w:rsidRPr="001A69B5">
        <w:t>Berekningar</w:t>
      </w:r>
      <w:proofErr w:type="spellEnd"/>
      <w:r w:rsidRPr="001A69B5">
        <w:t xml:space="preserve"> viser at det er </w:t>
      </w:r>
      <w:proofErr w:type="spellStart"/>
      <w:r w:rsidRPr="001A69B5">
        <w:t>ein</w:t>
      </w:r>
      <w:proofErr w:type="spellEnd"/>
      <w:r w:rsidRPr="001A69B5">
        <w:t xml:space="preserve"> mindre del av </w:t>
      </w:r>
      <w:proofErr w:type="spellStart"/>
      <w:r w:rsidRPr="001A69B5">
        <w:t>jobbane</w:t>
      </w:r>
      <w:proofErr w:type="spellEnd"/>
      <w:r w:rsidRPr="001A69B5">
        <w:t xml:space="preserve"> i </w:t>
      </w:r>
      <w:proofErr w:type="spellStart"/>
      <w:r w:rsidRPr="001A69B5">
        <w:t>Noreg</w:t>
      </w:r>
      <w:proofErr w:type="spellEnd"/>
      <w:r w:rsidRPr="001A69B5">
        <w:t xml:space="preserve"> som vil bli automatiserte enn i mange andre land i OECD. Dette kan henge </w:t>
      </w:r>
      <w:proofErr w:type="spellStart"/>
      <w:r w:rsidRPr="001A69B5">
        <w:t>saman</w:t>
      </w:r>
      <w:proofErr w:type="spellEnd"/>
      <w:r w:rsidRPr="001A69B5">
        <w:t xml:space="preserve"> med at det norske arbeidslivet </w:t>
      </w:r>
      <w:proofErr w:type="spellStart"/>
      <w:r w:rsidRPr="001A69B5">
        <w:t>allereie</w:t>
      </w:r>
      <w:proofErr w:type="spellEnd"/>
      <w:r w:rsidRPr="001A69B5">
        <w:t xml:space="preserve"> har automatisert bort mange jobbar, mellom anna på grunn av </w:t>
      </w:r>
      <w:proofErr w:type="spellStart"/>
      <w:r w:rsidRPr="001A69B5">
        <w:t>eit</w:t>
      </w:r>
      <w:proofErr w:type="spellEnd"/>
      <w:r w:rsidRPr="001A69B5">
        <w:t xml:space="preserve"> relativt høgt lønnsnivå og </w:t>
      </w:r>
      <w:proofErr w:type="spellStart"/>
      <w:r w:rsidRPr="001A69B5">
        <w:t>ein</w:t>
      </w:r>
      <w:proofErr w:type="spellEnd"/>
      <w:r w:rsidRPr="001A69B5">
        <w:t xml:space="preserve"> </w:t>
      </w:r>
      <w:proofErr w:type="spellStart"/>
      <w:r w:rsidRPr="001A69B5">
        <w:t>samanpressa</w:t>
      </w:r>
      <w:proofErr w:type="spellEnd"/>
      <w:r w:rsidRPr="001A69B5">
        <w:t xml:space="preserve"> lønnsstruktur. Den digitale utviklinga har </w:t>
      </w:r>
      <w:proofErr w:type="spellStart"/>
      <w:r w:rsidRPr="001A69B5">
        <w:t>skote</w:t>
      </w:r>
      <w:proofErr w:type="spellEnd"/>
      <w:r w:rsidRPr="001A69B5">
        <w:t xml:space="preserve"> fart under covid-19-pandemien. Når samfunnet og arbeidslivet blir </w:t>
      </w:r>
      <w:proofErr w:type="spellStart"/>
      <w:r w:rsidRPr="001A69B5">
        <w:t>meir</w:t>
      </w:r>
      <w:proofErr w:type="spellEnd"/>
      <w:r w:rsidRPr="001A69B5">
        <w:t xml:space="preserve"> avhengige av digitale </w:t>
      </w:r>
      <w:proofErr w:type="spellStart"/>
      <w:r w:rsidRPr="001A69B5">
        <w:t>løysingar</w:t>
      </w:r>
      <w:proofErr w:type="spellEnd"/>
      <w:r w:rsidRPr="001A69B5">
        <w:t xml:space="preserve">, blir det </w:t>
      </w:r>
      <w:proofErr w:type="spellStart"/>
      <w:r w:rsidRPr="001A69B5">
        <w:t>endå</w:t>
      </w:r>
      <w:proofErr w:type="spellEnd"/>
      <w:r w:rsidRPr="001A69B5">
        <w:t xml:space="preserve"> </w:t>
      </w:r>
      <w:proofErr w:type="spellStart"/>
      <w:r w:rsidRPr="001A69B5">
        <w:t>viktigare</w:t>
      </w:r>
      <w:proofErr w:type="spellEnd"/>
      <w:r w:rsidRPr="001A69B5">
        <w:t xml:space="preserve"> at alle har kompetansen som skal til for å </w:t>
      </w:r>
      <w:proofErr w:type="spellStart"/>
      <w:r w:rsidRPr="001A69B5">
        <w:t>meistre</w:t>
      </w:r>
      <w:proofErr w:type="spellEnd"/>
      <w:r w:rsidRPr="001A69B5">
        <w:t xml:space="preserve"> den nye digitale </w:t>
      </w:r>
      <w:proofErr w:type="spellStart"/>
      <w:r w:rsidRPr="001A69B5">
        <w:t>kvardagen</w:t>
      </w:r>
      <w:proofErr w:type="spellEnd"/>
      <w:r w:rsidRPr="001A69B5">
        <w:t>.</w:t>
      </w:r>
    </w:p>
    <w:p w14:paraId="7015BD75" w14:textId="77777777" w:rsidR="000513CD" w:rsidRPr="001A69B5" w:rsidRDefault="0009509B" w:rsidP="001A69B5">
      <w:r w:rsidRPr="001A69B5">
        <w:t xml:space="preserve">Det </w:t>
      </w:r>
      <w:proofErr w:type="spellStart"/>
      <w:r w:rsidRPr="001A69B5">
        <w:t>grøne</w:t>
      </w:r>
      <w:proofErr w:type="spellEnd"/>
      <w:r w:rsidRPr="001A69B5">
        <w:t xml:space="preserve"> skiftet </w:t>
      </w:r>
      <w:proofErr w:type="spellStart"/>
      <w:r w:rsidRPr="001A69B5">
        <w:t>inneber</w:t>
      </w:r>
      <w:proofErr w:type="spellEnd"/>
      <w:r w:rsidRPr="001A69B5">
        <w:t xml:space="preserve"> at kompetansen til </w:t>
      </w:r>
      <w:proofErr w:type="spellStart"/>
      <w:r w:rsidRPr="001A69B5">
        <w:t>arbeidstakarane</w:t>
      </w:r>
      <w:proofErr w:type="spellEnd"/>
      <w:r w:rsidRPr="001A69B5">
        <w:t xml:space="preserve"> må </w:t>
      </w:r>
      <w:proofErr w:type="spellStart"/>
      <w:r w:rsidRPr="001A69B5">
        <w:t>tilpassast</w:t>
      </w:r>
      <w:proofErr w:type="spellEnd"/>
      <w:r w:rsidRPr="001A69B5">
        <w:t xml:space="preserve"> omstillinga til </w:t>
      </w:r>
      <w:proofErr w:type="spellStart"/>
      <w:r w:rsidRPr="001A69B5">
        <w:t>eit</w:t>
      </w:r>
      <w:proofErr w:type="spellEnd"/>
      <w:r w:rsidRPr="001A69B5">
        <w:t xml:space="preserve"> </w:t>
      </w:r>
      <w:proofErr w:type="spellStart"/>
      <w:r w:rsidRPr="001A69B5">
        <w:t>lågutsleppssamfunn</w:t>
      </w:r>
      <w:proofErr w:type="spellEnd"/>
      <w:r w:rsidRPr="001A69B5">
        <w:t xml:space="preserve">. Dei som er utdanna til </w:t>
      </w:r>
      <w:proofErr w:type="spellStart"/>
      <w:r w:rsidRPr="001A69B5">
        <w:t>jobbane</w:t>
      </w:r>
      <w:proofErr w:type="spellEnd"/>
      <w:r w:rsidRPr="001A69B5">
        <w:t xml:space="preserve"> som forsvinn i omstillinga, må få tilgang til å utvikle kompetansen sin </w:t>
      </w:r>
      <w:proofErr w:type="spellStart"/>
      <w:r w:rsidRPr="001A69B5">
        <w:t>vidare</w:t>
      </w:r>
      <w:proofErr w:type="spellEnd"/>
      <w:r w:rsidRPr="001A69B5">
        <w:t xml:space="preserve">. Omstillinga vil omfatte </w:t>
      </w:r>
      <w:proofErr w:type="spellStart"/>
      <w:r w:rsidRPr="001A69B5">
        <w:t>endringar</w:t>
      </w:r>
      <w:proofErr w:type="spellEnd"/>
      <w:r w:rsidRPr="001A69B5">
        <w:t xml:space="preserve"> i produksjons- og </w:t>
      </w:r>
      <w:proofErr w:type="spellStart"/>
      <w:r w:rsidRPr="001A69B5">
        <w:t>forbruksmønstera</w:t>
      </w:r>
      <w:proofErr w:type="spellEnd"/>
      <w:r w:rsidRPr="001A69B5">
        <w:t xml:space="preserve"> våre. Samstundes er det </w:t>
      </w:r>
      <w:proofErr w:type="spellStart"/>
      <w:r w:rsidRPr="001A69B5">
        <w:t>utfordrande</w:t>
      </w:r>
      <w:proofErr w:type="spellEnd"/>
      <w:r w:rsidRPr="001A69B5">
        <w:t xml:space="preserve"> å </w:t>
      </w:r>
      <w:proofErr w:type="spellStart"/>
      <w:r w:rsidRPr="001A69B5">
        <w:t>føreseie</w:t>
      </w:r>
      <w:proofErr w:type="spellEnd"/>
      <w:r w:rsidRPr="001A69B5">
        <w:t xml:space="preserve"> kva type og kor mange jobbar som vil falle bort eller </w:t>
      </w:r>
      <w:proofErr w:type="spellStart"/>
      <w:r w:rsidRPr="001A69B5">
        <w:t>kome</w:t>
      </w:r>
      <w:proofErr w:type="spellEnd"/>
      <w:r w:rsidRPr="001A69B5">
        <w:t xml:space="preserve"> til med det </w:t>
      </w:r>
      <w:proofErr w:type="spellStart"/>
      <w:r w:rsidRPr="001A69B5">
        <w:t>grøne</w:t>
      </w:r>
      <w:proofErr w:type="spellEnd"/>
      <w:r w:rsidRPr="001A69B5">
        <w:t xml:space="preserve"> skiftet.</w:t>
      </w:r>
    </w:p>
    <w:p w14:paraId="0D1225B9" w14:textId="77777777" w:rsidR="000513CD" w:rsidRPr="001A69B5" w:rsidRDefault="0009509B" w:rsidP="001A69B5">
      <w:r w:rsidRPr="001A69B5">
        <w:t xml:space="preserve">Dagens </w:t>
      </w:r>
      <w:proofErr w:type="spellStart"/>
      <w:r w:rsidRPr="001A69B5">
        <w:t>utdanningstilbod</w:t>
      </w:r>
      <w:proofErr w:type="spellEnd"/>
      <w:r w:rsidRPr="001A69B5">
        <w:t xml:space="preserve"> er </w:t>
      </w:r>
      <w:proofErr w:type="spellStart"/>
      <w:r w:rsidRPr="001A69B5">
        <w:t>ikkje</w:t>
      </w:r>
      <w:proofErr w:type="spellEnd"/>
      <w:r w:rsidRPr="001A69B5">
        <w:t xml:space="preserve"> godt nok tilpassa behova til </w:t>
      </w:r>
      <w:proofErr w:type="spellStart"/>
      <w:r w:rsidRPr="001A69B5">
        <w:t>dei</w:t>
      </w:r>
      <w:proofErr w:type="spellEnd"/>
      <w:r w:rsidRPr="001A69B5">
        <w:t xml:space="preserve"> som ønsker kompetanseutvikling, </w:t>
      </w:r>
      <w:proofErr w:type="spellStart"/>
      <w:r w:rsidRPr="001A69B5">
        <w:t>noko</w:t>
      </w:r>
      <w:proofErr w:type="spellEnd"/>
      <w:r w:rsidRPr="001A69B5">
        <w:t xml:space="preserve"> som </w:t>
      </w:r>
      <w:proofErr w:type="spellStart"/>
      <w:r w:rsidRPr="001A69B5">
        <w:t>særleg</w:t>
      </w:r>
      <w:proofErr w:type="spellEnd"/>
      <w:r w:rsidRPr="001A69B5">
        <w:t xml:space="preserve"> gjeld </w:t>
      </w:r>
      <w:proofErr w:type="spellStart"/>
      <w:r w:rsidRPr="001A69B5">
        <w:t>dei</w:t>
      </w:r>
      <w:proofErr w:type="spellEnd"/>
      <w:r w:rsidRPr="001A69B5">
        <w:t xml:space="preserve"> som er sysselsette, både i </w:t>
      </w:r>
      <w:proofErr w:type="spellStart"/>
      <w:r w:rsidRPr="001A69B5">
        <w:t>byane</w:t>
      </w:r>
      <w:proofErr w:type="spellEnd"/>
      <w:r w:rsidRPr="001A69B5">
        <w:t xml:space="preserve"> og i distrikta. Tilbakemeldinga </w:t>
      </w:r>
      <w:proofErr w:type="spellStart"/>
      <w:r w:rsidRPr="001A69B5">
        <w:t>frå</w:t>
      </w:r>
      <w:proofErr w:type="spellEnd"/>
      <w:r w:rsidRPr="001A69B5">
        <w:t xml:space="preserve"> </w:t>
      </w:r>
      <w:proofErr w:type="spellStart"/>
      <w:r w:rsidRPr="001A69B5">
        <w:t>verksemder</w:t>
      </w:r>
      <w:proofErr w:type="spellEnd"/>
      <w:r w:rsidRPr="001A69B5">
        <w:t xml:space="preserve">, </w:t>
      </w:r>
      <w:proofErr w:type="spellStart"/>
      <w:r w:rsidRPr="001A69B5">
        <w:t>fylkeskommunar</w:t>
      </w:r>
      <w:proofErr w:type="spellEnd"/>
      <w:r w:rsidRPr="001A69B5">
        <w:t xml:space="preserve">, </w:t>
      </w:r>
      <w:proofErr w:type="spellStart"/>
      <w:r w:rsidRPr="001A69B5">
        <w:t>utdanningsinstitusjonar</w:t>
      </w:r>
      <w:proofErr w:type="spellEnd"/>
      <w:r w:rsidRPr="001A69B5">
        <w:t xml:space="preserve"> og </w:t>
      </w:r>
      <w:proofErr w:type="spellStart"/>
      <w:r w:rsidRPr="001A69B5">
        <w:t>dei</w:t>
      </w:r>
      <w:proofErr w:type="spellEnd"/>
      <w:r w:rsidRPr="001A69B5">
        <w:t xml:space="preserve"> som </w:t>
      </w:r>
      <w:proofErr w:type="spellStart"/>
      <w:r w:rsidRPr="001A69B5">
        <w:t>tek</w:t>
      </w:r>
      <w:proofErr w:type="spellEnd"/>
      <w:r w:rsidRPr="001A69B5">
        <w:t xml:space="preserve"> </w:t>
      </w:r>
      <w:proofErr w:type="spellStart"/>
      <w:r w:rsidRPr="001A69B5">
        <w:t>vidareutdanning</w:t>
      </w:r>
      <w:proofErr w:type="spellEnd"/>
      <w:r w:rsidRPr="001A69B5">
        <w:t xml:space="preserve">, er at arbeidslivet har behov for korte, relevante og fleksible </w:t>
      </w:r>
      <w:proofErr w:type="spellStart"/>
      <w:r w:rsidRPr="001A69B5">
        <w:t>utdanningstilbod</w:t>
      </w:r>
      <w:proofErr w:type="spellEnd"/>
      <w:r w:rsidRPr="001A69B5">
        <w:t xml:space="preserve"> som det er </w:t>
      </w:r>
      <w:proofErr w:type="spellStart"/>
      <w:r w:rsidRPr="001A69B5">
        <w:t>mogleg</w:t>
      </w:r>
      <w:proofErr w:type="spellEnd"/>
      <w:r w:rsidRPr="001A69B5">
        <w:t xml:space="preserve"> å kombinere med jobb. </w:t>
      </w:r>
      <w:proofErr w:type="spellStart"/>
      <w:r w:rsidRPr="001A69B5">
        <w:t>Demografiutvalet</w:t>
      </w:r>
      <w:proofErr w:type="spellEnd"/>
      <w:r w:rsidRPr="001A69B5">
        <w:t xml:space="preserve"> (NOU 2020: 15) og </w:t>
      </w:r>
      <w:proofErr w:type="spellStart"/>
      <w:r w:rsidRPr="001A69B5">
        <w:t>distriktsnæringsutvalet</w:t>
      </w:r>
      <w:proofErr w:type="spellEnd"/>
      <w:r w:rsidRPr="001A69B5">
        <w:t xml:space="preserve"> (NOU 2020: 12) </w:t>
      </w:r>
      <w:proofErr w:type="spellStart"/>
      <w:r w:rsidRPr="001A69B5">
        <w:t>peikar</w:t>
      </w:r>
      <w:proofErr w:type="spellEnd"/>
      <w:r w:rsidRPr="001A69B5">
        <w:t xml:space="preserve"> på behovet for desentraliserte og fleksible </w:t>
      </w:r>
      <w:proofErr w:type="spellStart"/>
      <w:r w:rsidRPr="001A69B5">
        <w:t>utdanningstilbod</w:t>
      </w:r>
      <w:proofErr w:type="spellEnd"/>
      <w:r w:rsidRPr="001A69B5">
        <w:t xml:space="preserve"> for </w:t>
      </w:r>
      <w:proofErr w:type="spellStart"/>
      <w:r w:rsidRPr="001A69B5">
        <w:t>dei</w:t>
      </w:r>
      <w:proofErr w:type="spellEnd"/>
      <w:r w:rsidRPr="001A69B5">
        <w:t xml:space="preserve"> som </w:t>
      </w:r>
      <w:proofErr w:type="spellStart"/>
      <w:r w:rsidRPr="001A69B5">
        <w:t>allereie</w:t>
      </w:r>
      <w:proofErr w:type="spellEnd"/>
      <w:r w:rsidRPr="001A69B5">
        <w:t xml:space="preserve"> er etablert i distriktsområde, og for </w:t>
      </w:r>
      <w:proofErr w:type="spellStart"/>
      <w:r w:rsidRPr="001A69B5">
        <w:t>dei</w:t>
      </w:r>
      <w:proofErr w:type="spellEnd"/>
      <w:r w:rsidRPr="001A69B5">
        <w:t xml:space="preserve"> som ønsker å bu og ta utdanning der.</w:t>
      </w:r>
    </w:p>
    <w:p w14:paraId="0C3DD332" w14:textId="77777777" w:rsidR="000513CD" w:rsidRPr="001A69B5" w:rsidRDefault="0009509B" w:rsidP="001A69B5">
      <w:r w:rsidRPr="001A69B5">
        <w:t xml:space="preserve">For mange kan finansiering av </w:t>
      </w:r>
      <w:proofErr w:type="spellStart"/>
      <w:r w:rsidRPr="001A69B5">
        <w:t>livsopphald</w:t>
      </w:r>
      <w:proofErr w:type="spellEnd"/>
      <w:r w:rsidRPr="001A69B5">
        <w:t xml:space="preserve"> </w:t>
      </w:r>
      <w:proofErr w:type="spellStart"/>
      <w:r w:rsidRPr="001A69B5">
        <w:t>medan</w:t>
      </w:r>
      <w:proofErr w:type="spellEnd"/>
      <w:r w:rsidRPr="001A69B5">
        <w:t xml:space="preserve"> </w:t>
      </w:r>
      <w:proofErr w:type="spellStart"/>
      <w:r w:rsidRPr="001A69B5">
        <w:t>ein</w:t>
      </w:r>
      <w:proofErr w:type="spellEnd"/>
      <w:r w:rsidRPr="001A69B5">
        <w:t xml:space="preserve"> tek </w:t>
      </w:r>
      <w:proofErr w:type="spellStart"/>
      <w:r w:rsidRPr="001A69B5">
        <w:t>vidareutdanning</w:t>
      </w:r>
      <w:proofErr w:type="spellEnd"/>
      <w:r w:rsidRPr="001A69B5">
        <w:t xml:space="preserve">, </w:t>
      </w:r>
      <w:proofErr w:type="spellStart"/>
      <w:r w:rsidRPr="001A69B5">
        <w:t>vere</w:t>
      </w:r>
      <w:proofErr w:type="spellEnd"/>
      <w:r w:rsidRPr="001A69B5">
        <w:t xml:space="preserve"> </w:t>
      </w:r>
      <w:proofErr w:type="spellStart"/>
      <w:r w:rsidRPr="001A69B5">
        <w:t>vanskeleg</w:t>
      </w:r>
      <w:proofErr w:type="spellEnd"/>
      <w:r w:rsidRPr="001A69B5">
        <w:t xml:space="preserve">. Tap av inntekt i </w:t>
      </w:r>
      <w:proofErr w:type="spellStart"/>
      <w:r w:rsidRPr="001A69B5">
        <w:t>ein</w:t>
      </w:r>
      <w:proofErr w:type="spellEnd"/>
      <w:r w:rsidRPr="001A69B5">
        <w:t xml:space="preserve"> opplæringsperiode, og eventuelt høge studieavgifter, kan føre til at </w:t>
      </w:r>
      <w:proofErr w:type="spellStart"/>
      <w:r w:rsidRPr="001A69B5">
        <w:t>fleire</w:t>
      </w:r>
      <w:proofErr w:type="spellEnd"/>
      <w:r w:rsidRPr="001A69B5">
        <w:t xml:space="preserve"> </w:t>
      </w:r>
      <w:proofErr w:type="spellStart"/>
      <w:r w:rsidRPr="001A69B5">
        <w:t>ikkje</w:t>
      </w:r>
      <w:proofErr w:type="spellEnd"/>
      <w:r w:rsidRPr="001A69B5">
        <w:t xml:space="preserve"> har råd til å </w:t>
      </w:r>
      <w:proofErr w:type="spellStart"/>
      <w:r w:rsidRPr="001A69B5">
        <w:t>vidareutdanne</w:t>
      </w:r>
      <w:proofErr w:type="spellEnd"/>
      <w:r w:rsidRPr="001A69B5">
        <w:t xml:space="preserve"> eller </w:t>
      </w:r>
      <w:proofErr w:type="spellStart"/>
      <w:r w:rsidRPr="001A69B5">
        <w:t>omskulere</w:t>
      </w:r>
      <w:proofErr w:type="spellEnd"/>
      <w:r w:rsidRPr="001A69B5">
        <w:t xml:space="preserve"> seg. Prosentdelen </w:t>
      </w:r>
      <w:proofErr w:type="spellStart"/>
      <w:r w:rsidRPr="001A69B5">
        <w:t>studentar</w:t>
      </w:r>
      <w:proofErr w:type="spellEnd"/>
      <w:r w:rsidRPr="001A69B5">
        <w:t xml:space="preserve"> som ofte </w:t>
      </w:r>
      <w:proofErr w:type="spellStart"/>
      <w:r w:rsidRPr="001A69B5">
        <w:t>ikkje</w:t>
      </w:r>
      <w:proofErr w:type="spellEnd"/>
      <w:r w:rsidRPr="001A69B5">
        <w:t xml:space="preserve"> klarer </w:t>
      </w:r>
      <w:proofErr w:type="spellStart"/>
      <w:r w:rsidRPr="001A69B5">
        <w:t>løpande</w:t>
      </w:r>
      <w:proofErr w:type="spellEnd"/>
      <w:r w:rsidRPr="001A69B5">
        <w:t xml:space="preserve"> utgifter, </w:t>
      </w:r>
      <w:proofErr w:type="spellStart"/>
      <w:r w:rsidRPr="001A69B5">
        <w:t>aukar</w:t>
      </w:r>
      <w:proofErr w:type="spellEnd"/>
      <w:r w:rsidRPr="001A69B5">
        <w:t xml:space="preserve"> òg med alderen, ifølge </w:t>
      </w:r>
      <w:r w:rsidRPr="001A69B5">
        <w:rPr>
          <w:rStyle w:val="kursiv"/>
        </w:rPr>
        <w:t xml:space="preserve">Studentenes helse- og trivselsundersøkelse </w:t>
      </w:r>
      <w:proofErr w:type="spellStart"/>
      <w:r w:rsidRPr="001A69B5">
        <w:t>frå</w:t>
      </w:r>
      <w:proofErr w:type="spellEnd"/>
      <w:r w:rsidRPr="001A69B5">
        <w:t xml:space="preserve"> 2021.</w:t>
      </w:r>
    </w:p>
    <w:p w14:paraId="3ADBE65A" w14:textId="77777777" w:rsidR="000513CD" w:rsidRPr="001A69B5" w:rsidRDefault="0009509B" w:rsidP="001A69B5">
      <w:r w:rsidRPr="001A69B5">
        <w:t xml:space="preserve">Det er registrert </w:t>
      </w:r>
      <w:proofErr w:type="spellStart"/>
      <w:r w:rsidRPr="001A69B5">
        <w:t>vedvarande</w:t>
      </w:r>
      <w:proofErr w:type="spellEnd"/>
      <w:r w:rsidRPr="001A69B5">
        <w:t xml:space="preserve"> mangel på kompetanse i </w:t>
      </w:r>
      <w:proofErr w:type="spellStart"/>
      <w:r w:rsidRPr="001A69B5">
        <w:t>fleire</w:t>
      </w:r>
      <w:proofErr w:type="spellEnd"/>
      <w:r w:rsidRPr="001A69B5">
        <w:t xml:space="preserve"> yrke. Dei siste åra gjeld dette </w:t>
      </w:r>
      <w:proofErr w:type="spellStart"/>
      <w:r w:rsidRPr="001A69B5">
        <w:t>særleg</w:t>
      </w:r>
      <w:proofErr w:type="spellEnd"/>
      <w:r w:rsidRPr="001A69B5">
        <w:t xml:space="preserve"> </w:t>
      </w:r>
      <w:proofErr w:type="spellStart"/>
      <w:r w:rsidRPr="001A69B5">
        <w:t>helsefagarbeidarar</w:t>
      </w:r>
      <w:proofErr w:type="spellEnd"/>
      <w:r w:rsidRPr="001A69B5">
        <w:t xml:space="preserve">, </w:t>
      </w:r>
      <w:proofErr w:type="spellStart"/>
      <w:r w:rsidRPr="001A69B5">
        <w:t>sjukepleiarar</w:t>
      </w:r>
      <w:proofErr w:type="spellEnd"/>
      <w:r w:rsidRPr="001A69B5">
        <w:t xml:space="preserve">, </w:t>
      </w:r>
      <w:proofErr w:type="spellStart"/>
      <w:r w:rsidRPr="001A69B5">
        <w:t>tømrarar</w:t>
      </w:r>
      <w:proofErr w:type="spellEnd"/>
      <w:r w:rsidRPr="001A69B5">
        <w:t xml:space="preserve"> og IKT-</w:t>
      </w:r>
      <w:proofErr w:type="spellStart"/>
      <w:r w:rsidRPr="001A69B5">
        <w:t>utviklarar</w:t>
      </w:r>
      <w:proofErr w:type="spellEnd"/>
      <w:r w:rsidRPr="001A69B5">
        <w:t xml:space="preserve">, jf. NOU 2020: 2. Av </w:t>
      </w:r>
      <w:proofErr w:type="spellStart"/>
      <w:r w:rsidRPr="001A69B5">
        <w:t>medlemsverksemdene</w:t>
      </w:r>
      <w:proofErr w:type="spellEnd"/>
      <w:r w:rsidRPr="001A69B5">
        <w:t xml:space="preserve"> til Næringslivets Hovedorganisasjon (NHO) rapporterte 60 pst. om udekte kompetansebehov i 2020. Det udekte kompetansebehovet i NHO-bedriftene er på om lag same nivå under pandemien som </w:t>
      </w:r>
      <w:proofErr w:type="spellStart"/>
      <w:r w:rsidRPr="001A69B5">
        <w:t>tidlegare</w:t>
      </w:r>
      <w:proofErr w:type="spellEnd"/>
      <w:r w:rsidRPr="001A69B5">
        <w:t xml:space="preserve">. NIFU forklarer dette med at krisa har ramma arbeidslivet ulikt, og at store </w:t>
      </w:r>
      <w:proofErr w:type="spellStart"/>
      <w:r w:rsidRPr="001A69B5">
        <w:t>omstillingar</w:t>
      </w:r>
      <w:proofErr w:type="spellEnd"/>
      <w:r w:rsidRPr="001A69B5">
        <w:t xml:space="preserve"> i nedgangstider krev </w:t>
      </w:r>
      <w:proofErr w:type="spellStart"/>
      <w:r w:rsidRPr="001A69B5">
        <w:t>høgare</w:t>
      </w:r>
      <w:proofErr w:type="spellEnd"/>
      <w:r w:rsidRPr="001A69B5">
        <w:t xml:space="preserve"> eller </w:t>
      </w:r>
      <w:proofErr w:type="spellStart"/>
      <w:r w:rsidRPr="001A69B5">
        <w:t>annan</w:t>
      </w:r>
      <w:proofErr w:type="spellEnd"/>
      <w:r w:rsidRPr="001A69B5">
        <w:t xml:space="preserve"> kompetanse i </w:t>
      </w:r>
      <w:proofErr w:type="spellStart"/>
      <w:r w:rsidRPr="001A69B5">
        <w:t>bedrifta</w:t>
      </w:r>
      <w:proofErr w:type="spellEnd"/>
      <w:r w:rsidRPr="001A69B5">
        <w:t xml:space="preserve">. Bedriftsundersøkinga til Nav for 2021, med svar </w:t>
      </w:r>
      <w:proofErr w:type="spellStart"/>
      <w:r w:rsidRPr="001A69B5">
        <w:t>frå</w:t>
      </w:r>
      <w:proofErr w:type="spellEnd"/>
      <w:r w:rsidRPr="001A69B5">
        <w:t xml:space="preserve"> 11 000 </w:t>
      </w:r>
      <w:proofErr w:type="spellStart"/>
      <w:r w:rsidRPr="001A69B5">
        <w:t>offentlege</w:t>
      </w:r>
      <w:proofErr w:type="spellEnd"/>
      <w:r w:rsidRPr="001A69B5">
        <w:t xml:space="preserve"> og private </w:t>
      </w:r>
      <w:proofErr w:type="spellStart"/>
      <w:r w:rsidRPr="001A69B5">
        <w:t>verksemder</w:t>
      </w:r>
      <w:proofErr w:type="spellEnd"/>
      <w:r w:rsidRPr="001A69B5">
        <w:t xml:space="preserve">, tyder på at </w:t>
      </w:r>
      <w:proofErr w:type="spellStart"/>
      <w:r w:rsidRPr="001A69B5">
        <w:t>dei</w:t>
      </w:r>
      <w:proofErr w:type="spellEnd"/>
      <w:r w:rsidRPr="001A69B5">
        <w:t xml:space="preserve"> udekte kompetansebehova er størst </w:t>
      </w:r>
      <w:proofErr w:type="spellStart"/>
      <w:r w:rsidRPr="001A69B5">
        <w:t>innanfor</w:t>
      </w:r>
      <w:proofErr w:type="spellEnd"/>
      <w:r w:rsidRPr="001A69B5">
        <w:t xml:space="preserve"> helse, bygg og anlegg og IT.</w:t>
      </w:r>
    </w:p>
    <w:p w14:paraId="2120E596" w14:textId="77777777" w:rsidR="000513CD" w:rsidRPr="001A69B5" w:rsidRDefault="0009509B" w:rsidP="001A69B5">
      <w:proofErr w:type="spellStart"/>
      <w:r w:rsidRPr="001A69B5">
        <w:t>Kompetansebehovsutvalet</w:t>
      </w:r>
      <w:proofErr w:type="spellEnd"/>
      <w:r w:rsidRPr="001A69B5">
        <w:t xml:space="preserve"> </w:t>
      </w:r>
      <w:proofErr w:type="spellStart"/>
      <w:r w:rsidRPr="001A69B5">
        <w:t>understrekar</w:t>
      </w:r>
      <w:proofErr w:type="spellEnd"/>
      <w:r w:rsidRPr="001A69B5">
        <w:t xml:space="preserve"> at </w:t>
      </w:r>
      <w:proofErr w:type="spellStart"/>
      <w:r w:rsidRPr="001A69B5">
        <w:t>ein</w:t>
      </w:r>
      <w:proofErr w:type="spellEnd"/>
      <w:r w:rsidRPr="001A69B5">
        <w:t xml:space="preserve"> </w:t>
      </w:r>
      <w:proofErr w:type="spellStart"/>
      <w:r w:rsidRPr="001A69B5">
        <w:t>meir</w:t>
      </w:r>
      <w:proofErr w:type="spellEnd"/>
      <w:r w:rsidRPr="001A69B5">
        <w:t xml:space="preserve"> samansett </w:t>
      </w:r>
      <w:proofErr w:type="spellStart"/>
      <w:r w:rsidRPr="001A69B5">
        <w:t>arbeidsmarknad</w:t>
      </w:r>
      <w:proofErr w:type="spellEnd"/>
      <w:r w:rsidRPr="001A69B5">
        <w:t xml:space="preserve"> med </w:t>
      </w:r>
      <w:proofErr w:type="spellStart"/>
      <w:r w:rsidRPr="001A69B5">
        <w:t>auka</w:t>
      </w:r>
      <w:proofErr w:type="spellEnd"/>
      <w:r w:rsidRPr="001A69B5">
        <w:t xml:space="preserve"> behov for </w:t>
      </w:r>
      <w:proofErr w:type="spellStart"/>
      <w:r w:rsidRPr="001A69B5">
        <w:t>tverrfaglegheit</w:t>
      </w:r>
      <w:proofErr w:type="spellEnd"/>
      <w:r w:rsidRPr="001A69B5">
        <w:t xml:space="preserve"> gir behov for større fleksibilitet i </w:t>
      </w:r>
      <w:proofErr w:type="spellStart"/>
      <w:r w:rsidRPr="001A69B5">
        <w:t>høgare</w:t>
      </w:r>
      <w:proofErr w:type="spellEnd"/>
      <w:r w:rsidRPr="001A69B5">
        <w:t xml:space="preserve"> utdanning. </w:t>
      </w:r>
      <w:proofErr w:type="spellStart"/>
      <w:r w:rsidRPr="001A69B5">
        <w:t>Utvalet</w:t>
      </w:r>
      <w:proofErr w:type="spellEnd"/>
      <w:r w:rsidRPr="001A69B5">
        <w:t xml:space="preserve"> legg vekt på at </w:t>
      </w:r>
      <w:proofErr w:type="spellStart"/>
      <w:r w:rsidRPr="001A69B5">
        <w:t>endringar</w:t>
      </w:r>
      <w:proofErr w:type="spellEnd"/>
      <w:r w:rsidRPr="001A69B5">
        <w:t xml:space="preserve"> i arbeidslivet </w:t>
      </w:r>
      <w:proofErr w:type="spellStart"/>
      <w:r w:rsidRPr="001A69B5">
        <w:t>forsterkar</w:t>
      </w:r>
      <w:proofErr w:type="spellEnd"/>
      <w:r w:rsidRPr="001A69B5">
        <w:t xml:space="preserve"> behovet for etter- og </w:t>
      </w:r>
      <w:proofErr w:type="spellStart"/>
      <w:r w:rsidRPr="001A69B5">
        <w:t>vidareutdanning</w:t>
      </w:r>
      <w:proofErr w:type="spellEnd"/>
      <w:r w:rsidRPr="001A69B5">
        <w:t xml:space="preserve">. Samstundes </w:t>
      </w:r>
      <w:proofErr w:type="spellStart"/>
      <w:r w:rsidRPr="001A69B5">
        <w:t>peikar</w:t>
      </w:r>
      <w:proofErr w:type="spellEnd"/>
      <w:r w:rsidRPr="001A69B5">
        <w:t xml:space="preserve"> </w:t>
      </w:r>
      <w:proofErr w:type="spellStart"/>
      <w:r w:rsidRPr="001A69B5">
        <w:t>utvalet</w:t>
      </w:r>
      <w:proofErr w:type="spellEnd"/>
      <w:r w:rsidRPr="001A69B5">
        <w:t xml:space="preserve"> på at universitet og </w:t>
      </w:r>
      <w:proofErr w:type="spellStart"/>
      <w:r w:rsidRPr="001A69B5">
        <w:t>høgskular</w:t>
      </w:r>
      <w:proofErr w:type="spellEnd"/>
      <w:r w:rsidRPr="001A69B5">
        <w:t xml:space="preserve"> skal svare på </w:t>
      </w:r>
      <w:proofErr w:type="spellStart"/>
      <w:r w:rsidRPr="001A69B5">
        <w:t>meir</w:t>
      </w:r>
      <w:proofErr w:type="spellEnd"/>
      <w:r w:rsidRPr="001A69B5">
        <w:t xml:space="preserve"> langsiktige kompetansebehov enn det arbeidslivet til kvar tid etterspør. </w:t>
      </w:r>
      <w:proofErr w:type="spellStart"/>
      <w:r w:rsidRPr="001A69B5">
        <w:t>Lærestadane</w:t>
      </w:r>
      <w:proofErr w:type="spellEnd"/>
      <w:r w:rsidRPr="001A69B5">
        <w:t xml:space="preserve"> og arbeidslivet må samarbeide </w:t>
      </w:r>
      <w:proofErr w:type="spellStart"/>
      <w:r w:rsidRPr="001A69B5">
        <w:t>breiare</w:t>
      </w:r>
      <w:proofErr w:type="spellEnd"/>
      <w:r w:rsidRPr="001A69B5">
        <w:t xml:space="preserve"> og </w:t>
      </w:r>
      <w:proofErr w:type="spellStart"/>
      <w:r w:rsidRPr="001A69B5">
        <w:t>meir</w:t>
      </w:r>
      <w:proofErr w:type="spellEnd"/>
      <w:r w:rsidRPr="001A69B5">
        <w:t xml:space="preserve"> systematisk om kva og korleis </w:t>
      </w:r>
      <w:proofErr w:type="spellStart"/>
      <w:r w:rsidRPr="001A69B5">
        <w:t>studentane</w:t>
      </w:r>
      <w:proofErr w:type="spellEnd"/>
      <w:r w:rsidRPr="001A69B5">
        <w:t xml:space="preserve"> lærer, slik at </w:t>
      </w:r>
      <w:proofErr w:type="spellStart"/>
      <w:r w:rsidRPr="001A69B5">
        <w:t>dei</w:t>
      </w:r>
      <w:proofErr w:type="spellEnd"/>
      <w:r w:rsidRPr="001A69B5">
        <w:t xml:space="preserve"> blir betre i stand til å møte </w:t>
      </w:r>
      <w:proofErr w:type="spellStart"/>
      <w:r w:rsidRPr="001A69B5">
        <w:t>omstillingane</w:t>
      </w:r>
      <w:proofErr w:type="spellEnd"/>
      <w:r w:rsidRPr="001A69B5">
        <w:t xml:space="preserve"> i arbeidslivet både på kort og på lang sikt.</w:t>
      </w:r>
    </w:p>
    <w:p w14:paraId="06146BA2"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871EBE9" w14:textId="77777777" w:rsidR="000513CD" w:rsidRPr="001A69B5" w:rsidRDefault="0009509B" w:rsidP="001A69B5">
      <w:r w:rsidRPr="001A69B5">
        <w:t xml:space="preserve">2021 er siste året i den femårige strategiperioden til </w:t>
      </w:r>
      <w:r w:rsidRPr="001A69B5">
        <w:rPr>
          <w:rStyle w:val="kursiv"/>
        </w:rPr>
        <w:t xml:space="preserve">Nasjonal </w:t>
      </w:r>
      <w:proofErr w:type="spellStart"/>
      <w:r w:rsidRPr="001A69B5">
        <w:rPr>
          <w:rStyle w:val="kursiv"/>
        </w:rPr>
        <w:t>kompetansepolitisk</w:t>
      </w:r>
      <w:proofErr w:type="spellEnd"/>
      <w:r w:rsidRPr="001A69B5">
        <w:rPr>
          <w:rStyle w:val="kursiv"/>
        </w:rPr>
        <w:t xml:space="preserve"> strategi</w:t>
      </w:r>
      <w:r w:rsidRPr="001A69B5">
        <w:t xml:space="preserve">. Strategien har utløyst ei rekke nasjonale tiltak i perioden og ført til </w:t>
      </w:r>
      <w:proofErr w:type="spellStart"/>
      <w:r w:rsidRPr="001A69B5">
        <w:t>auka</w:t>
      </w:r>
      <w:proofErr w:type="spellEnd"/>
      <w:r w:rsidRPr="001A69B5">
        <w:t xml:space="preserve"> </w:t>
      </w:r>
      <w:proofErr w:type="spellStart"/>
      <w:r w:rsidRPr="001A69B5">
        <w:t>merksemd</w:t>
      </w:r>
      <w:proofErr w:type="spellEnd"/>
      <w:r w:rsidRPr="001A69B5">
        <w:t xml:space="preserve"> om den samla kompetansepolitikken. </w:t>
      </w:r>
      <w:proofErr w:type="spellStart"/>
      <w:r w:rsidRPr="001A69B5">
        <w:t>Kompetansepolitisk</w:t>
      </w:r>
      <w:proofErr w:type="spellEnd"/>
      <w:r w:rsidRPr="001A69B5">
        <w:t xml:space="preserve"> råd har ansvaret for å følge opp strategien. Kompetansemeldinga </w:t>
      </w:r>
      <w:proofErr w:type="spellStart"/>
      <w:r w:rsidRPr="001A69B5">
        <w:t>varslar</w:t>
      </w:r>
      <w:proofErr w:type="spellEnd"/>
      <w:r w:rsidRPr="001A69B5">
        <w:t xml:space="preserve"> at strategien skal </w:t>
      </w:r>
      <w:proofErr w:type="spellStart"/>
      <w:r w:rsidRPr="001A69B5">
        <w:t>fornyast</w:t>
      </w:r>
      <w:proofErr w:type="spellEnd"/>
      <w:r w:rsidRPr="001A69B5">
        <w:t xml:space="preserve"> i samråd med medlemmene i rådet.</w:t>
      </w:r>
    </w:p>
    <w:p w14:paraId="25741D1E" w14:textId="77777777" w:rsidR="000513CD" w:rsidRPr="001A69B5" w:rsidRDefault="0009509B" w:rsidP="001A69B5">
      <w:r w:rsidRPr="001A69B5">
        <w:t xml:space="preserve">I Meld. St. 14 (2019–2020) </w:t>
      </w:r>
      <w:r w:rsidRPr="001A69B5">
        <w:rPr>
          <w:rStyle w:val="kursiv"/>
        </w:rPr>
        <w:t>Kompetansereformen – Lære hele livet</w:t>
      </w:r>
      <w:r w:rsidRPr="001A69B5">
        <w:t xml:space="preserve"> legg regjeringa fram tiltak for å stimulere til kompetanseutvikling og for å </w:t>
      </w:r>
      <w:proofErr w:type="spellStart"/>
      <w:r w:rsidRPr="001A69B5">
        <w:t>auke</w:t>
      </w:r>
      <w:proofErr w:type="spellEnd"/>
      <w:r w:rsidRPr="001A69B5">
        <w:t xml:space="preserve"> kapasiteten i </w:t>
      </w:r>
      <w:proofErr w:type="spellStart"/>
      <w:r w:rsidRPr="001A69B5">
        <w:t>utdanningane</w:t>
      </w:r>
      <w:proofErr w:type="spellEnd"/>
      <w:r w:rsidRPr="001A69B5">
        <w:t xml:space="preserve"> mellom anna for </w:t>
      </w:r>
      <w:proofErr w:type="spellStart"/>
      <w:r w:rsidRPr="001A69B5">
        <w:t>dei</w:t>
      </w:r>
      <w:proofErr w:type="spellEnd"/>
      <w:r w:rsidRPr="001A69B5">
        <w:t xml:space="preserve"> som vil ta </w:t>
      </w:r>
      <w:proofErr w:type="spellStart"/>
      <w:r w:rsidRPr="001A69B5">
        <w:t>vidareutdanning</w:t>
      </w:r>
      <w:proofErr w:type="spellEnd"/>
      <w:r w:rsidRPr="001A69B5">
        <w:t xml:space="preserve">. For å </w:t>
      </w:r>
      <w:proofErr w:type="spellStart"/>
      <w:r w:rsidRPr="001A69B5">
        <w:t>motverke</w:t>
      </w:r>
      <w:proofErr w:type="spellEnd"/>
      <w:r w:rsidRPr="001A69B5">
        <w:t xml:space="preserve"> </w:t>
      </w:r>
      <w:proofErr w:type="spellStart"/>
      <w:r w:rsidRPr="001A69B5">
        <w:t>konsekvensane</w:t>
      </w:r>
      <w:proofErr w:type="spellEnd"/>
      <w:r w:rsidRPr="001A69B5">
        <w:t xml:space="preserve"> av covid-19-pandemien lanserte regjeringa Utdanningsløftet 2020 våren 2020, kort tid etter at kompetansemeldinga blei lagd fram. Mange av tiltaka i Utdanningsløftet 2020 bygger på </w:t>
      </w:r>
      <w:proofErr w:type="spellStart"/>
      <w:r w:rsidRPr="001A69B5">
        <w:t>kompetansereforma</w:t>
      </w:r>
      <w:proofErr w:type="spellEnd"/>
      <w:r w:rsidRPr="001A69B5">
        <w:t xml:space="preserve">. Dette er </w:t>
      </w:r>
      <w:proofErr w:type="spellStart"/>
      <w:r w:rsidRPr="001A69B5">
        <w:t>nokre</w:t>
      </w:r>
      <w:proofErr w:type="spellEnd"/>
      <w:r w:rsidRPr="001A69B5">
        <w:t xml:space="preserve"> av tiltaka som inngår i </w:t>
      </w:r>
      <w:proofErr w:type="spellStart"/>
      <w:r w:rsidRPr="001A69B5">
        <w:t>kompetansereforma</w:t>
      </w:r>
      <w:proofErr w:type="spellEnd"/>
      <w:r w:rsidRPr="001A69B5">
        <w:t>:</w:t>
      </w:r>
    </w:p>
    <w:p w14:paraId="728DC8B5" w14:textId="77777777" w:rsidR="000513CD" w:rsidRPr="001A69B5" w:rsidRDefault="0009509B" w:rsidP="001A69B5">
      <w:pPr>
        <w:pStyle w:val="Liste"/>
      </w:pPr>
      <w:r w:rsidRPr="001A69B5">
        <w:t xml:space="preserve">Kompetanseprogrammet (inkludert </w:t>
      </w:r>
      <w:proofErr w:type="spellStart"/>
      <w:r w:rsidRPr="001A69B5">
        <w:t>treparts</w:t>
      </w:r>
      <w:proofErr w:type="spellEnd"/>
      <w:r w:rsidRPr="001A69B5">
        <w:t xml:space="preserve"> bransjeprogram)</w:t>
      </w:r>
    </w:p>
    <w:p w14:paraId="4459CC87" w14:textId="77777777" w:rsidR="000513CD" w:rsidRPr="001A69B5" w:rsidRDefault="0009509B" w:rsidP="001A69B5">
      <w:pPr>
        <w:pStyle w:val="Liste"/>
      </w:pPr>
      <w:r w:rsidRPr="001A69B5">
        <w:t>forsøk med modulstrukturert opplæring</w:t>
      </w:r>
    </w:p>
    <w:p w14:paraId="44082BC9" w14:textId="77777777" w:rsidR="000513CD" w:rsidRPr="001A69B5" w:rsidRDefault="0009509B" w:rsidP="001A69B5">
      <w:pPr>
        <w:pStyle w:val="Liste"/>
      </w:pPr>
      <w:proofErr w:type="spellStart"/>
      <w:r w:rsidRPr="001A69B5">
        <w:t>tilskot</w:t>
      </w:r>
      <w:proofErr w:type="spellEnd"/>
      <w:r w:rsidRPr="001A69B5">
        <w:t xml:space="preserve"> til Fagbrev på jobb</w:t>
      </w:r>
    </w:p>
    <w:p w14:paraId="0884A892" w14:textId="77777777" w:rsidR="000513CD" w:rsidRPr="001A69B5" w:rsidRDefault="0009509B" w:rsidP="001A69B5">
      <w:pPr>
        <w:pStyle w:val="Liste"/>
      </w:pPr>
      <w:proofErr w:type="spellStart"/>
      <w:r w:rsidRPr="001A69B5">
        <w:t>tilbod</w:t>
      </w:r>
      <w:proofErr w:type="spellEnd"/>
      <w:r w:rsidRPr="001A69B5">
        <w:t xml:space="preserve"> om å ta </w:t>
      </w:r>
      <w:proofErr w:type="spellStart"/>
      <w:r w:rsidRPr="001A69B5">
        <w:t>eit</w:t>
      </w:r>
      <w:proofErr w:type="spellEnd"/>
      <w:r w:rsidRPr="001A69B5">
        <w:t xml:space="preserve"> fagbrev for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w:t>
      </w:r>
    </w:p>
    <w:p w14:paraId="6443A7C1" w14:textId="77777777" w:rsidR="000513CD" w:rsidRPr="001A69B5" w:rsidRDefault="0009509B" w:rsidP="001A69B5">
      <w:pPr>
        <w:pStyle w:val="Liste"/>
      </w:pPr>
      <w:proofErr w:type="spellStart"/>
      <w:r w:rsidRPr="001A69B5">
        <w:t>tilbod</w:t>
      </w:r>
      <w:proofErr w:type="spellEnd"/>
      <w:r w:rsidRPr="001A69B5">
        <w:t xml:space="preserve"> om å fullføre </w:t>
      </w:r>
      <w:proofErr w:type="spellStart"/>
      <w:r w:rsidRPr="001A69B5">
        <w:t>vidaregåande</w:t>
      </w:r>
      <w:proofErr w:type="spellEnd"/>
      <w:r w:rsidRPr="001A69B5">
        <w:t xml:space="preserve"> opplæring for </w:t>
      </w:r>
      <w:proofErr w:type="spellStart"/>
      <w:r w:rsidRPr="001A69B5">
        <w:t>personar</w:t>
      </w:r>
      <w:proofErr w:type="spellEnd"/>
      <w:r w:rsidRPr="001A69B5">
        <w:t xml:space="preserve"> som </w:t>
      </w:r>
      <w:proofErr w:type="spellStart"/>
      <w:r w:rsidRPr="001A69B5">
        <w:t>ikkje</w:t>
      </w:r>
      <w:proofErr w:type="spellEnd"/>
      <w:r w:rsidRPr="001A69B5">
        <w:t xml:space="preserve"> har rett til opplæringa</w:t>
      </w:r>
    </w:p>
    <w:p w14:paraId="1287723B" w14:textId="77777777" w:rsidR="000513CD" w:rsidRPr="001A69B5" w:rsidRDefault="0009509B" w:rsidP="001A69B5">
      <w:pPr>
        <w:pStyle w:val="Liste"/>
      </w:pPr>
      <w:r w:rsidRPr="001A69B5">
        <w:t xml:space="preserve">digital </w:t>
      </w:r>
      <w:proofErr w:type="spellStart"/>
      <w:r w:rsidRPr="001A69B5">
        <w:t>teneste</w:t>
      </w:r>
      <w:proofErr w:type="spellEnd"/>
      <w:r w:rsidRPr="001A69B5">
        <w:t xml:space="preserve"> for karriererettleiing</w:t>
      </w:r>
    </w:p>
    <w:p w14:paraId="7135F01C" w14:textId="77777777" w:rsidR="000513CD" w:rsidRPr="001A69B5" w:rsidRDefault="0009509B" w:rsidP="001A69B5">
      <w:pPr>
        <w:pStyle w:val="Liste"/>
      </w:pPr>
      <w:proofErr w:type="spellStart"/>
      <w:r w:rsidRPr="001A69B5">
        <w:t>studieplassar</w:t>
      </w:r>
      <w:proofErr w:type="spellEnd"/>
      <w:r w:rsidRPr="001A69B5">
        <w:t xml:space="preserve"> ved </w:t>
      </w:r>
      <w:proofErr w:type="spellStart"/>
      <w:r w:rsidRPr="001A69B5">
        <w:t>fagskulane</w:t>
      </w:r>
      <w:proofErr w:type="spellEnd"/>
    </w:p>
    <w:p w14:paraId="3D496898" w14:textId="77777777" w:rsidR="000513CD" w:rsidRPr="001A69B5" w:rsidRDefault="0009509B" w:rsidP="001A69B5">
      <w:pPr>
        <w:pStyle w:val="Liste"/>
      </w:pPr>
      <w:r w:rsidRPr="001A69B5">
        <w:t xml:space="preserve">fleksible </w:t>
      </w:r>
      <w:proofErr w:type="spellStart"/>
      <w:r w:rsidRPr="001A69B5">
        <w:t>utdanningstilbod</w:t>
      </w:r>
      <w:proofErr w:type="spellEnd"/>
      <w:r w:rsidRPr="001A69B5">
        <w:t xml:space="preserve"> ved universitet og </w:t>
      </w:r>
      <w:proofErr w:type="spellStart"/>
      <w:r w:rsidRPr="001A69B5">
        <w:t>høgskular</w:t>
      </w:r>
      <w:proofErr w:type="spellEnd"/>
    </w:p>
    <w:p w14:paraId="443E63F6" w14:textId="77777777" w:rsidR="000513CD" w:rsidRPr="001A69B5" w:rsidRDefault="0009509B" w:rsidP="001A69B5">
      <w:pPr>
        <w:pStyle w:val="Liste"/>
      </w:pPr>
      <w:proofErr w:type="spellStart"/>
      <w:r w:rsidRPr="001A69B5">
        <w:t>meir</w:t>
      </w:r>
      <w:proofErr w:type="spellEnd"/>
      <w:r w:rsidRPr="001A69B5">
        <w:t xml:space="preserve"> fleksible </w:t>
      </w:r>
      <w:proofErr w:type="spellStart"/>
      <w:r w:rsidRPr="001A69B5">
        <w:t>ordningar</w:t>
      </w:r>
      <w:proofErr w:type="spellEnd"/>
      <w:r w:rsidRPr="001A69B5">
        <w:t xml:space="preserve"> for utdanningsstøtte i Lånekassen</w:t>
      </w:r>
    </w:p>
    <w:p w14:paraId="288DBEEB" w14:textId="77777777" w:rsidR="000513CD" w:rsidRPr="001A69B5" w:rsidRDefault="0009509B" w:rsidP="001A69B5">
      <w:pPr>
        <w:pStyle w:val="Liste"/>
      </w:pPr>
      <w:r w:rsidRPr="001A69B5">
        <w:t xml:space="preserve">betre </w:t>
      </w:r>
      <w:proofErr w:type="spellStart"/>
      <w:r w:rsidRPr="001A69B5">
        <w:t>moglegheiter</w:t>
      </w:r>
      <w:proofErr w:type="spellEnd"/>
      <w:r w:rsidRPr="001A69B5">
        <w:t xml:space="preserve"> til å ta utdanning for arbeidsledige og permitterte</w:t>
      </w:r>
    </w:p>
    <w:p w14:paraId="60E1FC16" w14:textId="77777777" w:rsidR="000513CD" w:rsidRPr="001A69B5" w:rsidRDefault="0009509B" w:rsidP="001A69B5">
      <w:proofErr w:type="spellStart"/>
      <w:r w:rsidRPr="001A69B5">
        <w:t>Fleire</w:t>
      </w:r>
      <w:proofErr w:type="spellEnd"/>
      <w:r w:rsidRPr="001A69B5">
        <w:t xml:space="preserve"> av tiltaka som gjeld </w:t>
      </w:r>
      <w:proofErr w:type="spellStart"/>
      <w:r w:rsidRPr="001A69B5">
        <w:t>vidaregåande</w:t>
      </w:r>
      <w:proofErr w:type="spellEnd"/>
      <w:r w:rsidRPr="001A69B5">
        <w:t xml:space="preserve"> opplæring, følger opp Meld. St. 21 (2020–2021) </w:t>
      </w:r>
      <w:r w:rsidRPr="001A69B5">
        <w:rPr>
          <w:rStyle w:val="kursiv"/>
        </w:rPr>
        <w:t xml:space="preserve">Fullføringsreformen – med åpne dører til verden og fremtiden. </w:t>
      </w:r>
      <w:r w:rsidRPr="001A69B5">
        <w:t xml:space="preserve">Regjeringa vil at </w:t>
      </w:r>
      <w:proofErr w:type="spellStart"/>
      <w:r w:rsidRPr="001A69B5">
        <w:t>vidaregåande</w:t>
      </w:r>
      <w:proofErr w:type="spellEnd"/>
      <w:r w:rsidRPr="001A69B5">
        <w:t xml:space="preserve"> opplæring skal bli </w:t>
      </w:r>
      <w:proofErr w:type="spellStart"/>
      <w:r w:rsidRPr="001A69B5">
        <w:t>meir</w:t>
      </w:r>
      <w:proofErr w:type="spellEnd"/>
      <w:r w:rsidRPr="001A69B5">
        <w:t xml:space="preserve"> fleksibel, og betre tilpassa </w:t>
      </w:r>
      <w:proofErr w:type="spellStart"/>
      <w:r w:rsidRPr="001A69B5">
        <w:t>vaksne</w:t>
      </w:r>
      <w:proofErr w:type="spellEnd"/>
      <w:r w:rsidRPr="001A69B5">
        <w:t>. Sjå omtale av Meld. St. 21 (2020–2021) i programkategori 07.20 Grunnopplæringa.</w:t>
      </w:r>
    </w:p>
    <w:p w14:paraId="5890B31B" w14:textId="77777777" w:rsidR="000513CD" w:rsidRPr="001A69B5" w:rsidRDefault="0009509B" w:rsidP="001A69B5">
      <w:pPr>
        <w:pStyle w:val="avsnitt-undertittel"/>
      </w:pPr>
      <w:r w:rsidRPr="001A69B5">
        <w:t>Kompetanseprogrammet</w:t>
      </w:r>
    </w:p>
    <w:p w14:paraId="4233E7DA" w14:textId="77777777" w:rsidR="000513CD" w:rsidRPr="001A69B5" w:rsidRDefault="0009509B" w:rsidP="001A69B5">
      <w:r w:rsidRPr="001A69B5">
        <w:t xml:space="preserve">Kompetanseprogrammet </w:t>
      </w:r>
      <w:proofErr w:type="spellStart"/>
      <w:r w:rsidRPr="001A69B5">
        <w:t>samordnar</w:t>
      </w:r>
      <w:proofErr w:type="spellEnd"/>
      <w:r w:rsidRPr="001A69B5">
        <w:t xml:space="preserve"> og styrker sentrale </w:t>
      </w:r>
      <w:proofErr w:type="spellStart"/>
      <w:r w:rsidRPr="001A69B5">
        <w:t>verkemiddel</w:t>
      </w:r>
      <w:proofErr w:type="spellEnd"/>
      <w:r w:rsidRPr="001A69B5">
        <w:t xml:space="preserve"> i </w:t>
      </w:r>
      <w:proofErr w:type="spellStart"/>
      <w:r w:rsidRPr="001A69B5">
        <w:t>kompetansereforma</w:t>
      </w:r>
      <w:proofErr w:type="spellEnd"/>
      <w:r w:rsidRPr="001A69B5">
        <w:t xml:space="preserve">. Kompetanseprogrammet har </w:t>
      </w:r>
      <w:proofErr w:type="gramStart"/>
      <w:r w:rsidRPr="001A69B5">
        <w:t>fire programområde</w:t>
      </w:r>
      <w:proofErr w:type="gramEnd"/>
      <w:r w:rsidRPr="001A69B5">
        <w:t>:</w:t>
      </w:r>
    </w:p>
    <w:p w14:paraId="5C527641" w14:textId="77777777" w:rsidR="000513CD" w:rsidRPr="001A69B5" w:rsidRDefault="0009509B" w:rsidP="0005244F">
      <w:pPr>
        <w:pStyle w:val="Nummerertliste"/>
        <w:numPr>
          <w:ilvl w:val="0"/>
          <w:numId w:val="25"/>
        </w:numPr>
      </w:pPr>
      <w:proofErr w:type="spellStart"/>
      <w:r w:rsidRPr="001A69B5">
        <w:t>tilskot</w:t>
      </w:r>
      <w:proofErr w:type="spellEnd"/>
      <w:r w:rsidRPr="001A69B5">
        <w:t xml:space="preserve"> til fleksible </w:t>
      </w:r>
      <w:proofErr w:type="spellStart"/>
      <w:r w:rsidRPr="001A69B5">
        <w:t>vidareutdanningstilbod</w:t>
      </w:r>
      <w:proofErr w:type="spellEnd"/>
    </w:p>
    <w:p w14:paraId="628F7035" w14:textId="77777777" w:rsidR="000513CD" w:rsidRPr="001A69B5" w:rsidRDefault="0009509B" w:rsidP="001A69B5">
      <w:pPr>
        <w:pStyle w:val="Nummerertliste"/>
      </w:pPr>
      <w:proofErr w:type="spellStart"/>
      <w:r w:rsidRPr="001A69B5">
        <w:t>treparts</w:t>
      </w:r>
      <w:proofErr w:type="spellEnd"/>
      <w:r w:rsidRPr="001A69B5">
        <w:t xml:space="preserve"> bransjeprogram for kompetanseutvikling</w:t>
      </w:r>
    </w:p>
    <w:p w14:paraId="33D07DDE" w14:textId="77777777" w:rsidR="000513CD" w:rsidRPr="001A69B5" w:rsidRDefault="0009509B" w:rsidP="001A69B5">
      <w:pPr>
        <w:pStyle w:val="Nummerertliste"/>
      </w:pPr>
      <w:proofErr w:type="spellStart"/>
      <w:r w:rsidRPr="001A69B5">
        <w:t>utprøvingar</w:t>
      </w:r>
      <w:proofErr w:type="spellEnd"/>
      <w:r w:rsidRPr="001A69B5">
        <w:t xml:space="preserve"> av </w:t>
      </w:r>
      <w:proofErr w:type="spellStart"/>
      <w:r w:rsidRPr="001A69B5">
        <w:t>insentivordningar</w:t>
      </w:r>
      <w:proofErr w:type="spellEnd"/>
      <w:r w:rsidRPr="001A69B5">
        <w:t xml:space="preserve"> for livslang læring</w:t>
      </w:r>
    </w:p>
    <w:p w14:paraId="6079749B" w14:textId="77777777" w:rsidR="000513CD" w:rsidRPr="001A69B5" w:rsidRDefault="0009509B" w:rsidP="001A69B5">
      <w:pPr>
        <w:pStyle w:val="Nummerertliste"/>
      </w:pPr>
      <w:r w:rsidRPr="001A69B5">
        <w:t>Kompetansepluss</w:t>
      </w:r>
    </w:p>
    <w:p w14:paraId="2E7B38AC" w14:textId="77777777" w:rsidR="000513CD" w:rsidRPr="001A69B5" w:rsidRDefault="0009509B" w:rsidP="001A69B5">
      <w:r w:rsidRPr="001A69B5">
        <w:t xml:space="preserve">Bransjeprogramma er </w:t>
      </w:r>
      <w:proofErr w:type="spellStart"/>
      <w:r w:rsidRPr="001A69B5">
        <w:t>ein</w:t>
      </w:r>
      <w:proofErr w:type="spellEnd"/>
      <w:r w:rsidRPr="001A69B5">
        <w:t xml:space="preserve"> viktig del av </w:t>
      </w:r>
      <w:proofErr w:type="spellStart"/>
      <w:r w:rsidRPr="001A69B5">
        <w:t>kompetansereforma</w:t>
      </w:r>
      <w:proofErr w:type="spellEnd"/>
      <w:r w:rsidRPr="001A69B5">
        <w:t xml:space="preserve">. I 2019 etablerte regjeringa bransjeprogram for industri- og byggenæringa og kommunal helse og omsorg. Gjennom Utdanningsløftet 2020 har regjeringa styrkt bransjeprogramma, med mål om å treffe ledige og permitterte som var råka av den økonomiske krisa som </w:t>
      </w:r>
      <w:proofErr w:type="spellStart"/>
      <w:r w:rsidRPr="001A69B5">
        <w:t>følgde</w:t>
      </w:r>
      <w:proofErr w:type="spellEnd"/>
      <w:r w:rsidRPr="001A69B5">
        <w:t xml:space="preserve"> pandemien. I samråd med </w:t>
      </w:r>
      <w:proofErr w:type="spellStart"/>
      <w:r w:rsidRPr="001A69B5">
        <w:t>partane</w:t>
      </w:r>
      <w:proofErr w:type="spellEnd"/>
      <w:r w:rsidRPr="001A69B5">
        <w:t xml:space="preserve"> i arbeidslivet utvida regjeringa ordninga med åtte nye </w:t>
      </w:r>
      <w:proofErr w:type="spellStart"/>
      <w:r w:rsidRPr="001A69B5">
        <w:t>bransjar</w:t>
      </w:r>
      <w:proofErr w:type="spellEnd"/>
      <w:r w:rsidRPr="001A69B5">
        <w:t xml:space="preserve"> i 2020:</w:t>
      </w:r>
    </w:p>
    <w:p w14:paraId="4839FA92" w14:textId="77777777" w:rsidR="000513CD" w:rsidRPr="001A69B5" w:rsidRDefault="0009509B" w:rsidP="001A69B5">
      <w:pPr>
        <w:pStyle w:val="Liste"/>
      </w:pPr>
      <w:r w:rsidRPr="001A69B5">
        <w:t>elektro-, automasjon-, fornybar- og kraftindustrien</w:t>
      </w:r>
    </w:p>
    <w:p w14:paraId="734E95F1" w14:textId="77777777" w:rsidR="000513CD" w:rsidRPr="001A69B5" w:rsidRDefault="0009509B" w:rsidP="001A69B5">
      <w:pPr>
        <w:pStyle w:val="Liste"/>
      </w:pPr>
      <w:r w:rsidRPr="001A69B5">
        <w:t>reiselivsnæringa</w:t>
      </w:r>
    </w:p>
    <w:p w14:paraId="28DB35C3" w14:textId="77777777" w:rsidR="000513CD" w:rsidRPr="001A69B5" w:rsidRDefault="0009509B" w:rsidP="001A69B5">
      <w:pPr>
        <w:pStyle w:val="Liste"/>
      </w:pPr>
      <w:r w:rsidRPr="001A69B5">
        <w:t>detalj- og faghandelen</w:t>
      </w:r>
    </w:p>
    <w:p w14:paraId="7CAA5360" w14:textId="77777777" w:rsidR="000513CD" w:rsidRPr="001A69B5" w:rsidRDefault="0009509B" w:rsidP="001A69B5">
      <w:pPr>
        <w:pStyle w:val="Liste"/>
      </w:pPr>
      <w:r w:rsidRPr="001A69B5">
        <w:t>mat- og drikkevareindustrien</w:t>
      </w:r>
    </w:p>
    <w:p w14:paraId="2D4D8C67" w14:textId="77777777" w:rsidR="000513CD" w:rsidRPr="001A69B5" w:rsidRDefault="0009509B" w:rsidP="001A69B5">
      <w:pPr>
        <w:pStyle w:val="Liste"/>
      </w:pPr>
      <w:r w:rsidRPr="001A69B5">
        <w:t>anleggsbransjen</w:t>
      </w:r>
    </w:p>
    <w:p w14:paraId="13100F15" w14:textId="77777777" w:rsidR="000513CD" w:rsidRPr="001A69B5" w:rsidRDefault="0009509B" w:rsidP="001A69B5">
      <w:pPr>
        <w:pStyle w:val="Liste"/>
      </w:pPr>
      <w:r w:rsidRPr="001A69B5">
        <w:t>frisørnæringa</w:t>
      </w:r>
    </w:p>
    <w:p w14:paraId="6A1F4CED" w14:textId="77777777" w:rsidR="000513CD" w:rsidRPr="001A69B5" w:rsidRDefault="0009509B" w:rsidP="001A69B5">
      <w:pPr>
        <w:pStyle w:val="Liste"/>
      </w:pPr>
      <w:r w:rsidRPr="001A69B5">
        <w:t>olje-, gass- og leverandørindustrien</w:t>
      </w:r>
    </w:p>
    <w:p w14:paraId="4DD7180F" w14:textId="77777777" w:rsidR="000513CD" w:rsidRPr="001A69B5" w:rsidRDefault="0009509B" w:rsidP="001A69B5">
      <w:pPr>
        <w:pStyle w:val="Liste"/>
      </w:pPr>
      <w:r w:rsidRPr="001A69B5">
        <w:t>maritim næring</w:t>
      </w:r>
    </w:p>
    <w:p w14:paraId="4FC2C9DF" w14:textId="77777777" w:rsidR="000513CD" w:rsidRPr="001A69B5" w:rsidRDefault="0009509B" w:rsidP="001A69B5">
      <w:r w:rsidRPr="001A69B5">
        <w:t xml:space="preserve">Det blei òg løyvd </w:t>
      </w:r>
      <w:proofErr w:type="spellStart"/>
      <w:r w:rsidRPr="001A69B5">
        <w:t>midlar</w:t>
      </w:r>
      <w:proofErr w:type="spellEnd"/>
      <w:r w:rsidRPr="001A69B5">
        <w:t xml:space="preserve"> til kompetanseløft for </w:t>
      </w:r>
      <w:proofErr w:type="gramStart"/>
      <w:r w:rsidRPr="001A69B5">
        <w:t>utsette</w:t>
      </w:r>
      <w:proofErr w:type="gramEnd"/>
      <w:r w:rsidRPr="001A69B5">
        <w:t xml:space="preserve"> industriklynger og luftfarten i 2021.</w:t>
      </w:r>
    </w:p>
    <w:p w14:paraId="7EC7425B" w14:textId="77777777" w:rsidR="000513CD" w:rsidRPr="001A69B5" w:rsidRDefault="0009509B" w:rsidP="001A69B5">
      <w:r w:rsidRPr="001A69B5">
        <w:t xml:space="preserve">Budsjettforslaget for 2022 gir rom for å </w:t>
      </w:r>
      <w:proofErr w:type="spellStart"/>
      <w:r w:rsidRPr="001A69B5">
        <w:t>vidareføre</w:t>
      </w:r>
      <w:proofErr w:type="spellEnd"/>
      <w:r w:rsidRPr="001A69B5">
        <w:t xml:space="preserve"> </w:t>
      </w:r>
      <w:proofErr w:type="spellStart"/>
      <w:r w:rsidRPr="001A69B5">
        <w:t>dei</w:t>
      </w:r>
      <w:proofErr w:type="spellEnd"/>
      <w:r w:rsidRPr="001A69B5">
        <w:t xml:space="preserve"> åtte bransjeprogramma som blei etablerte i 2020. I tillegg er det rom for å starte </w:t>
      </w:r>
      <w:proofErr w:type="spellStart"/>
      <w:r w:rsidRPr="001A69B5">
        <w:t>eit</w:t>
      </w:r>
      <w:proofErr w:type="spellEnd"/>
      <w:r w:rsidRPr="001A69B5">
        <w:t xml:space="preserve"> nytt bransjeprogram.</w:t>
      </w:r>
    </w:p>
    <w:p w14:paraId="3D498ECD" w14:textId="77777777" w:rsidR="000513CD" w:rsidRPr="001A69B5" w:rsidRDefault="0009509B" w:rsidP="001A69B5">
      <w:r w:rsidRPr="001A69B5">
        <w:t xml:space="preserve">Sjå kap. 257 for </w:t>
      </w:r>
      <w:proofErr w:type="spellStart"/>
      <w:r w:rsidRPr="001A69B5">
        <w:t>nærare</w:t>
      </w:r>
      <w:proofErr w:type="spellEnd"/>
      <w:r w:rsidRPr="001A69B5">
        <w:t xml:space="preserve"> omtale av Kompetanseprogrammet.</w:t>
      </w:r>
    </w:p>
    <w:p w14:paraId="49F81E1F" w14:textId="77777777" w:rsidR="000513CD" w:rsidRPr="001A69B5" w:rsidRDefault="0009509B" w:rsidP="001A69B5">
      <w:pPr>
        <w:pStyle w:val="avsnitt-undertittel"/>
      </w:pPr>
      <w:r w:rsidRPr="001A69B5">
        <w:t>Forsøk med modulstrukturert opplæring</w:t>
      </w:r>
    </w:p>
    <w:p w14:paraId="4EA86852" w14:textId="77777777" w:rsidR="000513CD" w:rsidRPr="001A69B5" w:rsidRDefault="0009509B" w:rsidP="001A69B5">
      <w:r w:rsidRPr="001A69B5">
        <w:t xml:space="preserve">Det er sett i gang tre delforsøk med modulstrukturert opplæring for </w:t>
      </w:r>
      <w:proofErr w:type="spellStart"/>
      <w:r w:rsidRPr="001A69B5">
        <w:t>vaksne</w:t>
      </w:r>
      <w:proofErr w:type="spellEnd"/>
      <w:r w:rsidRPr="001A69B5">
        <w:t xml:space="preserve">. Målet er ei fleksibel og </w:t>
      </w:r>
      <w:proofErr w:type="spellStart"/>
      <w:r w:rsidRPr="001A69B5">
        <w:t>meir</w:t>
      </w:r>
      <w:proofErr w:type="spellEnd"/>
      <w:r w:rsidRPr="001A69B5">
        <w:t xml:space="preserve"> effektiv opplæring for </w:t>
      </w:r>
      <w:proofErr w:type="spellStart"/>
      <w:r w:rsidRPr="001A69B5">
        <w:t>vaksne</w:t>
      </w:r>
      <w:proofErr w:type="spellEnd"/>
      <w:r w:rsidRPr="001A69B5">
        <w:t xml:space="preserve"> og at </w:t>
      </w:r>
      <w:proofErr w:type="spellStart"/>
      <w:r w:rsidRPr="001A69B5">
        <w:t>fleire</w:t>
      </w:r>
      <w:proofErr w:type="spellEnd"/>
      <w:r w:rsidRPr="001A69B5">
        <w:t xml:space="preserve"> </w:t>
      </w:r>
      <w:proofErr w:type="spellStart"/>
      <w:r w:rsidRPr="001A69B5">
        <w:t>vaksne</w:t>
      </w:r>
      <w:proofErr w:type="spellEnd"/>
      <w:r w:rsidRPr="001A69B5">
        <w:t xml:space="preserve"> tek </w:t>
      </w:r>
      <w:proofErr w:type="spellStart"/>
      <w:r w:rsidRPr="001A69B5">
        <w:t>grunnskuleopplæring</w:t>
      </w:r>
      <w:proofErr w:type="spellEnd"/>
      <w:r w:rsidRPr="001A69B5">
        <w:t xml:space="preserve"> og fag- eller </w:t>
      </w:r>
      <w:proofErr w:type="spellStart"/>
      <w:r w:rsidRPr="001A69B5">
        <w:t>sveinebrev</w:t>
      </w:r>
      <w:proofErr w:type="spellEnd"/>
      <w:r w:rsidRPr="001A69B5">
        <w:t xml:space="preserve">. Forsøket blir gjennomført </w:t>
      </w:r>
      <w:proofErr w:type="spellStart"/>
      <w:r w:rsidRPr="001A69B5">
        <w:t>frå</w:t>
      </w:r>
      <w:proofErr w:type="spellEnd"/>
      <w:r w:rsidRPr="001A69B5">
        <w:t xml:space="preserve"> 2019 til 2023. I Meld. St. 21 (2020–2021) </w:t>
      </w:r>
      <w:r w:rsidRPr="001A69B5">
        <w:rPr>
          <w:rStyle w:val="kursiv"/>
        </w:rPr>
        <w:t xml:space="preserve">Fullføringsreformen – med åpne dører til verden og fremtiden </w:t>
      </w:r>
      <w:proofErr w:type="spellStart"/>
      <w:r w:rsidRPr="001A69B5">
        <w:t>varslar</w:t>
      </w:r>
      <w:proofErr w:type="spellEnd"/>
      <w:r w:rsidRPr="001A69B5">
        <w:t xml:space="preserve"> regjeringa at modulstrukturert opplæring skal bli </w:t>
      </w:r>
      <w:proofErr w:type="spellStart"/>
      <w:r w:rsidRPr="001A69B5">
        <w:t>hovudmodell</w:t>
      </w:r>
      <w:proofErr w:type="spellEnd"/>
      <w:r w:rsidRPr="001A69B5">
        <w:t xml:space="preserve"> for opplæring for </w:t>
      </w:r>
      <w:proofErr w:type="spellStart"/>
      <w:r w:rsidRPr="001A69B5">
        <w:t>vaksne</w:t>
      </w:r>
      <w:proofErr w:type="spellEnd"/>
      <w:r w:rsidRPr="001A69B5">
        <w:t>.</w:t>
      </w:r>
    </w:p>
    <w:p w14:paraId="2DB7028F" w14:textId="77777777" w:rsidR="000513CD" w:rsidRPr="001A69B5" w:rsidRDefault="0009509B" w:rsidP="001A69B5">
      <w:pPr>
        <w:pStyle w:val="avsnitt-undertittel"/>
      </w:pPr>
      <w:proofErr w:type="spellStart"/>
      <w:r w:rsidRPr="001A69B5">
        <w:t>Tilskot</w:t>
      </w:r>
      <w:proofErr w:type="spellEnd"/>
      <w:r w:rsidRPr="001A69B5">
        <w:t xml:space="preserve"> til </w:t>
      </w:r>
      <w:proofErr w:type="spellStart"/>
      <w:r w:rsidRPr="001A69B5">
        <w:t>auka</w:t>
      </w:r>
      <w:proofErr w:type="spellEnd"/>
      <w:r w:rsidRPr="001A69B5">
        <w:t xml:space="preserve"> bruk av ordninga Fagbrev på jobb</w:t>
      </w:r>
    </w:p>
    <w:p w14:paraId="60E9E996" w14:textId="77777777" w:rsidR="000513CD" w:rsidRPr="001A69B5" w:rsidRDefault="0009509B" w:rsidP="001A69B5">
      <w:r w:rsidRPr="001A69B5">
        <w:t xml:space="preserve">Som </w:t>
      </w:r>
      <w:proofErr w:type="spellStart"/>
      <w:r w:rsidRPr="001A69B5">
        <w:t>ein</w:t>
      </w:r>
      <w:proofErr w:type="spellEnd"/>
      <w:r w:rsidRPr="001A69B5">
        <w:t xml:space="preserve"> del av Utdanningsløftet 2020 </w:t>
      </w:r>
      <w:proofErr w:type="spellStart"/>
      <w:r w:rsidRPr="001A69B5">
        <w:t>fekk</w:t>
      </w:r>
      <w:proofErr w:type="spellEnd"/>
      <w:r w:rsidRPr="001A69B5">
        <w:t xml:space="preserve"> </w:t>
      </w:r>
      <w:proofErr w:type="spellStart"/>
      <w:r w:rsidRPr="001A69B5">
        <w:t>fylkeskommunane</w:t>
      </w:r>
      <w:proofErr w:type="spellEnd"/>
      <w:r w:rsidRPr="001A69B5">
        <w:t xml:space="preserve"> </w:t>
      </w:r>
      <w:proofErr w:type="spellStart"/>
      <w:r w:rsidRPr="001A69B5">
        <w:t>eit</w:t>
      </w:r>
      <w:proofErr w:type="spellEnd"/>
      <w:r w:rsidRPr="001A69B5">
        <w:t xml:space="preserve"> </w:t>
      </w:r>
      <w:proofErr w:type="spellStart"/>
      <w:r w:rsidRPr="001A69B5">
        <w:t>tilskot</w:t>
      </w:r>
      <w:proofErr w:type="spellEnd"/>
      <w:r w:rsidRPr="001A69B5">
        <w:t xml:space="preserve"> til ordninga Fagbrev på jobb slik at </w:t>
      </w:r>
      <w:proofErr w:type="spellStart"/>
      <w:r w:rsidRPr="001A69B5">
        <w:t>fleire</w:t>
      </w:r>
      <w:proofErr w:type="spellEnd"/>
      <w:r w:rsidRPr="001A69B5">
        <w:t xml:space="preserve"> kan ta </w:t>
      </w:r>
      <w:proofErr w:type="spellStart"/>
      <w:r w:rsidRPr="001A69B5">
        <w:t>eit</w:t>
      </w:r>
      <w:proofErr w:type="spellEnd"/>
      <w:r w:rsidRPr="001A69B5">
        <w:t xml:space="preserve"> fagbrev i kombinasjon med arbeid. </w:t>
      </w:r>
      <w:proofErr w:type="spellStart"/>
      <w:r w:rsidRPr="001A69B5">
        <w:t>Fylkeskommunane</w:t>
      </w:r>
      <w:proofErr w:type="spellEnd"/>
      <w:r w:rsidRPr="001A69B5">
        <w:t xml:space="preserve"> melder om stor </w:t>
      </w:r>
      <w:proofErr w:type="spellStart"/>
      <w:r w:rsidRPr="001A69B5">
        <w:t>etterspurnad</w:t>
      </w:r>
      <w:proofErr w:type="spellEnd"/>
      <w:r w:rsidRPr="001A69B5">
        <w:t xml:space="preserve"> etter ordninga og at opplæringa treffer målgruppa på </w:t>
      </w:r>
      <w:proofErr w:type="spellStart"/>
      <w:r w:rsidRPr="001A69B5">
        <w:t>ein</w:t>
      </w:r>
      <w:proofErr w:type="spellEnd"/>
      <w:r w:rsidRPr="001A69B5">
        <w:t xml:space="preserve"> god måte. Departementet foreslår derfor å </w:t>
      </w:r>
      <w:proofErr w:type="spellStart"/>
      <w:r w:rsidRPr="001A69B5">
        <w:t>vidareføre</w:t>
      </w:r>
      <w:proofErr w:type="spellEnd"/>
      <w:r w:rsidRPr="001A69B5">
        <w:t xml:space="preserve"> </w:t>
      </w:r>
      <w:proofErr w:type="spellStart"/>
      <w:r w:rsidRPr="001A69B5">
        <w:t>tilskotet</w:t>
      </w:r>
      <w:proofErr w:type="spellEnd"/>
      <w:r w:rsidRPr="001A69B5">
        <w:t xml:space="preserve"> i 2022. Sjå omtale av tiltaket under programkategori 07.20 Grunnopplæringa.</w:t>
      </w:r>
    </w:p>
    <w:p w14:paraId="08B2FDD5" w14:textId="77777777" w:rsidR="000513CD" w:rsidRPr="001A69B5" w:rsidRDefault="0009509B" w:rsidP="001A69B5">
      <w:pPr>
        <w:pStyle w:val="avsnitt-undertittel"/>
      </w:pPr>
      <w:proofErr w:type="spellStart"/>
      <w:r w:rsidRPr="001A69B5">
        <w:t>Tilbod</w:t>
      </w:r>
      <w:proofErr w:type="spellEnd"/>
      <w:r w:rsidRPr="001A69B5">
        <w:t xml:space="preserve"> om å ta </w:t>
      </w:r>
      <w:proofErr w:type="spellStart"/>
      <w:r w:rsidRPr="001A69B5">
        <w:t>eit</w:t>
      </w:r>
      <w:proofErr w:type="spellEnd"/>
      <w:r w:rsidRPr="001A69B5">
        <w:t xml:space="preserve"> fagbrev for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w:t>
      </w:r>
    </w:p>
    <w:p w14:paraId="55C07BCA" w14:textId="77777777" w:rsidR="000513CD" w:rsidRPr="001A69B5" w:rsidRDefault="0009509B" w:rsidP="001A69B5">
      <w:r w:rsidRPr="001A69B5">
        <w:t xml:space="preserve">Fullført </w:t>
      </w:r>
      <w:proofErr w:type="spellStart"/>
      <w:r w:rsidRPr="001A69B5">
        <w:t>vidaregåande</w:t>
      </w:r>
      <w:proofErr w:type="spellEnd"/>
      <w:r w:rsidRPr="001A69B5">
        <w:t xml:space="preserve"> opplæring gir </w:t>
      </w:r>
      <w:proofErr w:type="spellStart"/>
      <w:r w:rsidRPr="001A69B5">
        <w:t>ikkje</w:t>
      </w:r>
      <w:proofErr w:type="spellEnd"/>
      <w:r w:rsidRPr="001A69B5">
        <w:t xml:space="preserve"> alle ei varig og god </w:t>
      </w:r>
      <w:proofErr w:type="spellStart"/>
      <w:r w:rsidRPr="001A69B5">
        <w:t>tilknyting</w:t>
      </w:r>
      <w:proofErr w:type="spellEnd"/>
      <w:r w:rsidRPr="001A69B5">
        <w:t xml:space="preserve"> til arbeidslivet. Mange med fullført </w:t>
      </w:r>
      <w:proofErr w:type="spellStart"/>
      <w:r w:rsidRPr="001A69B5">
        <w:t>vidaregåande</w:t>
      </w:r>
      <w:proofErr w:type="spellEnd"/>
      <w:r w:rsidRPr="001A69B5">
        <w:t xml:space="preserve"> opplæring har behov for å </w:t>
      </w:r>
      <w:proofErr w:type="spellStart"/>
      <w:r w:rsidRPr="001A69B5">
        <w:t>rekvalifisere</w:t>
      </w:r>
      <w:proofErr w:type="spellEnd"/>
      <w:r w:rsidRPr="001A69B5">
        <w:t xml:space="preserve"> seg gjennom ei fagutdanning. Dette </w:t>
      </w:r>
      <w:proofErr w:type="spellStart"/>
      <w:r w:rsidRPr="001A69B5">
        <w:t>gjeld</w:t>
      </w:r>
      <w:proofErr w:type="spellEnd"/>
      <w:r w:rsidRPr="001A69B5">
        <w:t xml:space="preserve"> både </w:t>
      </w:r>
      <w:proofErr w:type="spellStart"/>
      <w:r w:rsidRPr="001A69B5">
        <w:t>personar</w:t>
      </w:r>
      <w:proofErr w:type="spellEnd"/>
      <w:r w:rsidRPr="001A69B5">
        <w:t xml:space="preserve"> som er studieførebudde og </w:t>
      </w:r>
      <w:proofErr w:type="spellStart"/>
      <w:r w:rsidRPr="001A69B5">
        <w:t>personar</w:t>
      </w:r>
      <w:proofErr w:type="spellEnd"/>
      <w:r w:rsidRPr="001A69B5">
        <w:t xml:space="preserve"> som </w:t>
      </w:r>
      <w:proofErr w:type="spellStart"/>
      <w:r w:rsidRPr="001A69B5">
        <w:t>allereie</w:t>
      </w:r>
      <w:proofErr w:type="spellEnd"/>
      <w:r w:rsidRPr="001A69B5">
        <w:t xml:space="preserve"> har ei fagutdanning </w:t>
      </w:r>
      <w:proofErr w:type="spellStart"/>
      <w:r w:rsidRPr="001A69B5">
        <w:t>frå</w:t>
      </w:r>
      <w:proofErr w:type="spellEnd"/>
      <w:r w:rsidRPr="001A69B5">
        <w:t xml:space="preserve"> </w:t>
      </w:r>
      <w:proofErr w:type="spellStart"/>
      <w:r w:rsidRPr="001A69B5">
        <w:t>vidaregåande</w:t>
      </w:r>
      <w:proofErr w:type="spellEnd"/>
      <w:r w:rsidRPr="001A69B5">
        <w:t xml:space="preserve"> opplæring. Regjeringa har i Meld. St. 21 (2020–2021) </w:t>
      </w:r>
      <w:r w:rsidRPr="001A69B5">
        <w:rPr>
          <w:rStyle w:val="kursiv"/>
        </w:rPr>
        <w:t>Fullføringsreformen – med åpne dører til verden og fremtiden</w:t>
      </w:r>
      <w:r w:rsidRPr="001A69B5">
        <w:t xml:space="preserve"> varsla at det skal </w:t>
      </w:r>
      <w:proofErr w:type="spellStart"/>
      <w:r w:rsidRPr="001A69B5">
        <w:t>innførast</w:t>
      </w:r>
      <w:proofErr w:type="spellEnd"/>
      <w:r w:rsidRPr="001A69B5">
        <w:t xml:space="preserve"> </w:t>
      </w:r>
      <w:proofErr w:type="spellStart"/>
      <w:r w:rsidRPr="001A69B5">
        <w:t>ein</w:t>
      </w:r>
      <w:proofErr w:type="spellEnd"/>
      <w:r w:rsidRPr="001A69B5">
        <w:t xml:space="preserve"> </w:t>
      </w:r>
      <w:proofErr w:type="spellStart"/>
      <w:r w:rsidRPr="001A69B5">
        <w:t>yrkesfagleg</w:t>
      </w:r>
      <w:proofErr w:type="spellEnd"/>
      <w:r w:rsidRPr="001A69B5">
        <w:t xml:space="preserve"> </w:t>
      </w:r>
      <w:proofErr w:type="spellStart"/>
      <w:r w:rsidRPr="001A69B5">
        <w:t>rekvalifiseringsrett</w:t>
      </w:r>
      <w:proofErr w:type="spellEnd"/>
      <w:r w:rsidRPr="001A69B5">
        <w:t xml:space="preserve"> som gir alle med fullført studie- eller yrkeskompetanse rett til å oppnå </w:t>
      </w:r>
      <w:proofErr w:type="spellStart"/>
      <w:r w:rsidRPr="001A69B5">
        <w:t>ein</w:t>
      </w:r>
      <w:proofErr w:type="spellEnd"/>
      <w:r w:rsidRPr="001A69B5">
        <w:t xml:space="preserve"> ny yrkeskompetanse. Som </w:t>
      </w:r>
      <w:proofErr w:type="spellStart"/>
      <w:r w:rsidRPr="001A69B5">
        <w:t>ein</w:t>
      </w:r>
      <w:proofErr w:type="spellEnd"/>
      <w:r w:rsidRPr="001A69B5">
        <w:t xml:space="preserve"> del av Utdanningsløftet 2020 blei det i statsbudsjettet for 2021 etablert </w:t>
      </w:r>
      <w:proofErr w:type="spellStart"/>
      <w:r w:rsidRPr="001A69B5">
        <w:t>eit</w:t>
      </w:r>
      <w:proofErr w:type="spellEnd"/>
      <w:r w:rsidRPr="001A69B5">
        <w:t xml:space="preserve"> </w:t>
      </w:r>
      <w:proofErr w:type="spellStart"/>
      <w:r w:rsidRPr="001A69B5">
        <w:t>tilskot</w:t>
      </w:r>
      <w:proofErr w:type="spellEnd"/>
      <w:r w:rsidRPr="001A69B5">
        <w:t xml:space="preserve"> for å gi </w:t>
      </w:r>
      <w:proofErr w:type="spellStart"/>
      <w:r w:rsidRPr="001A69B5">
        <w:t>personar</w:t>
      </w:r>
      <w:proofErr w:type="spellEnd"/>
      <w:r w:rsidRPr="001A69B5">
        <w:t xml:space="preserve"> som </w:t>
      </w:r>
      <w:proofErr w:type="spellStart"/>
      <w:r w:rsidRPr="001A69B5">
        <w:t>allereie</w:t>
      </w:r>
      <w:proofErr w:type="spellEnd"/>
      <w:r w:rsidRPr="001A69B5">
        <w:t xml:space="preserve"> har studie- eller yrkeskompetanse </w:t>
      </w:r>
      <w:proofErr w:type="spellStart"/>
      <w:r w:rsidRPr="001A69B5">
        <w:t>frå</w:t>
      </w:r>
      <w:proofErr w:type="spellEnd"/>
      <w:r w:rsidRPr="001A69B5">
        <w:t xml:space="preserve"> </w:t>
      </w:r>
      <w:proofErr w:type="spellStart"/>
      <w:r w:rsidRPr="001A69B5">
        <w:t>vidaregåande</w:t>
      </w:r>
      <w:proofErr w:type="spellEnd"/>
      <w:r w:rsidRPr="001A69B5">
        <w:t xml:space="preserve"> opplæring, </w:t>
      </w:r>
      <w:proofErr w:type="spellStart"/>
      <w:r w:rsidRPr="001A69B5">
        <w:t>tilbod</w:t>
      </w:r>
      <w:proofErr w:type="spellEnd"/>
      <w:r w:rsidRPr="001A69B5">
        <w:t xml:space="preserve"> om å ta </w:t>
      </w:r>
      <w:proofErr w:type="spellStart"/>
      <w:r w:rsidRPr="001A69B5">
        <w:t>eit</w:t>
      </w:r>
      <w:proofErr w:type="spellEnd"/>
      <w:r w:rsidRPr="001A69B5">
        <w:t xml:space="preserve"> fagbrev. </w:t>
      </w:r>
      <w:proofErr w:type="spellStart"/>
      <w:r w:rsidRPr="001A69B5">
        <w:t>Tilskotet</w:t>
      </w:r>
      <w:proofErr w:type="spellEnd"/>
      <w:r w:rsidRPr="001A69B5">
        <w:t xml:space="preserve"> blir trappa opp i budsjettforslaget for 2022. Sjå omtale av tiltaket under programkategori 07.20 Grunnopplæringa.</w:t>
      </w:r>
    </w:p>
    <w:p w14:paraId="5459E30D" w14:textId="77777777" w:rsidR="000513CD" w:rsidRPr="001A69B5" w:rsidRDefault="0009509B" w:rsidP="001A69B5">
      <w:pPr>
        <w:pStyle w:val="avsnitt-undertittel"/>
      </w:pPr>
      <w:proofErr w:type="spellStart"/>
      <w:r w:rsidRPr="001A69B5">
        <w:t>Tilbod</w:t>
      </w:r>
      <w:proofErr w:type="spellEnd"/>
      <w:r w:rsidRPr="001A69B5">
        <w:t xml:space="preserve"> om å fullføre </w:t>
      </w:r>
      <w:proofErr w:type="spellStart"/>
      <w:r w:rsidRPr="001A69B5">
        <w:t>vidaregåande</w:t>
      </w:r>
      <w:proofErr w:type="spellEnd"/>
      <w:r w:rsidRPr="001A69B5">
        <w:t xml:space="preserve"> opplæring for </w:t>
      </w:r>
      <w:proofErr w:type="spellStart"/>
      <w:r w:rsidRPr="001A69B5">
        <w:t>personar</w:t>
      </w:r>
      <w:proofErr w:type="spellEnd"/>
      <w:r w:rsidRPr="001A69B5">
        <w:t xml:space="preserve"> som </w:t>
      </w:r>
      <w:proofErr w:type="spellStart"/>
      <w:r w:rsidRPr="001A69B5">
        <w:t>ikkje</w:t>
      </w:r>
      <w:proofErr w:type="spellEnd"/>
      <w:r w:rsidRPr="001A69B5">
        <w:t xml:space="preserve"> har rett til opplæringa</w:t>
      </w:r>
    </w:p>
    <w:p w14:paraId="17684E6E" w14:textId="77777777" w:rsidR="000513CD" w:rsidRPr="001A69B5" w:rsidRDefault="0009509B" w:rsidP="001A69B5">
      <w:r w:rsidRPr="001A69B5">
        <w:t xml:space="preserve">Som </w:t>
      </w:r>
      <w:proofErr w:type="spellStart"/>
      <w:r w:rsidRPr="001A69B5">
        <w:t>ein</w:t>
      </w:r>
      <w:proofErr w:type="spellEnd"/>
      <w:r w:rsidRPr="001A69B5">
        <w:t xml:space="preserve"> del av Utdanningsløftet 2020 blei det </w:t>
      </w:r>
      <w:proofErr w:type="spellStart"/>
      <w:r w:rsidRPr="001A69B5">
        <w:t>hausten</w:t>
      </w:r>
      <w:proofErr w:type="spellEnd"/>
      <w:r w:rsidRPr="001A69B5">
        <w:t xml:space="preserve"> 2020 etablert </w:t>
      </w:r>
      <w:proofErr w:type="spellStart"/>
      <w:r w:rsidRPr="001A69B5">
        <w:t>eit</w:t>
      </w:r>
      <w:proofErr w:type="spellEnd"/>
      <w:r w:rsidRPr="001A69B5">
        <w:t xml:space="preserve"> </w:t>
      </w:r>
      <w:proofErr w:type="spellStart"/>
      <w:r w:rsidRPr="001A69B5">
        <w:t>tilskot</w:t>
      </w:r>
      <w:proofErr w:type="spellEnd"/>
      <w:r w:rsidRPr="001A69B5">
        <w:t xml:space="preserve"> til </w:t>
      </w:r>
      <w:proofErr w:type="spellStart"/>
      <w:r w:rsidRPr="001A69B5">
        <w:t>fylkeskommunane</w:t>
      </w:r>
      <w:proofErr w:type="spellEnd"/>
      <w:r w:rsidRPr="001A69B5">
        <w:t xml:space="preserve"> for å gi </w:t>
      </w:r>
      <w:proofErr w:type="spellStart"/>
      <w:r w:rsidRPr="001A69B5">
        <w:t>vidaregåande</w:t>
      </w:r>
      <w:proofErr w:type="spellEnd"/>
      <w:r w:rsidRPr="001A69B5">
        <w:t xml:space="preserve"> opplæring til permitterte og ledige som </w:t>
      </w:r>
      <w:proofErr w:type="spellStart"/>
      <w:r w:rsidRPr="001A69B5">
        <w:t>ikkje</w:t>
      </w:r>
      <w:proofErr w:type="spellEnd"/>
      <w:r w:rsidRPr="001A69B5">
        <w:t xml:space="preserve"> har rett til opplæringa. </w:t>
      </w:r>
      <w:proofErr w:type="spellStart"/>
      <w:r w:rsidRPr="001A69B5">
        <w:t>Tilskotet</w:t>
      </w:r>
      <w:proofErr w:type="spellEnd"/>
      <w:r w:rsidRPr="001A69B5">
        <w:t xml:space="preserve"> er </w:t>
      </w:r>
      <w:proofErr w:type="spellStart"/>
      <w:r w:rsidRPr="001A69B5">
        <w:t>vidareført</w:t>
      </w:r>
      <w:proofErr w:type="spellEnd"/>
      <w:r w:rsidRPr="001A69B5">
        <w:t xml:space="preserve"> til 2021. Det er lagt til grunn at </w:t>
      </w:r>
      <w:proofErr w:type="spellStart"/>
      <w:r w:rsidRPr="001A69B5">
        <w:t>tilskotet</w:t>
      </w:r>
      <w:proofErr w:type="spellEnd"/>
      <w:r w:rsidRPr="001A69B5">
        <w:t xml:space="preserve"> skal gi 5 000 </w:t>
      </w:r>
      <w:proofErr w:type="spellStart"/>
      <w:r w:rsidRPr="001A69B5">
        <w:t>personar</w:t>
      </w:r>
      <w:proofErr w:type="spellEnd"/>
      <w:r w:rsidRPr="001A69B5">
        <w:t xml:space="preserve"> </w:t>
      </w:r>
      <w:proofErr w:type="spellStart"/>
      <w:r w:rsidRPr="001A69B5">
        <w:t>moglegheit</w:t>
      </w:r>
      <w:proofErr w:type="spellEnd"/>
      <w:r w:rsidRPr="001A69B5">
        <w:t xml:space="preserve"> til å fullføre </w:t>
      </w:r>
      <w:proofErr w:type="spellStart"/>
      <w:r w:rsidRPr="001A69B5">
        <w:t>vidaregåande</w:t>
      </w:r>
      <w:proofErr w:type="spellEnd"/>
      <w:r w:rsidRPr="001A69B5">
        <w:t xml:space="preserve"> opplæring. I samband med Revidert nasjonalbudsjett 2021 informerte departementet Stortinget om at </w:t>
      </w:r>
      <w:proofErr w:type="spellStart"/>
      <w:r w:rsidRPr="001A69B5">
        <w:t>erfaringane</w:t>
      </w:r>
      <w:proofErr w:type="spellEnd"/>
      <w:r w:rsidRPr="001A69B5">
        <w:t xml:space="preserve"> så langt tilsa at </w:t>
      </w:r>
      <w:proofErr w:type="spellStart"/>
      <w:r w:rsidRPr="001A69B5">
        <w:t>etterspurnaden</w:t>
      </w:r>
      <w:proofErr w:type="spellEnd"/>
      <w:r w:rsidRPr="001A69B5">
        <w:t xml:space="preserve"> blant permitterte og ledige er </w:t>
      </w:r>
      <w:proofErr w:type="spellStart"/>
      <w:r w:rsidRPr="001A69B5">
        <w:t>lågare</w:t>
      </w:r>
      <w:proofErr w:type="spellEnd"/>
      <w:r w:rsidRPr="001A69B5">
        <w:t xml:space="preserve"> enn det som blei lagt til grunn. </w:t>
      </w:r>
      <w:proofErr w:type="spellStart"/>
      <w:r w:rsidRPr="001A69B5">
        <w:t>Vaksne</w:t>
      </w:r>
      <w:proofErr w:type="spellEnd"/>
      <w:r w:rsidRPr="001A69B5">
        <w:t xml:space="preserve"> som </w:t>
      </w:r>
      <w:proofErr w:type="spellStart"/>
      <w:r w:rsidRPr="001A69B5">
        <w:t>manglar</w:t>
      </w:r>
      <w:proofErr w:type="spellEnd"/>
      <w:r w:rsidRPr="001A69B5">
        <w:t xml:space="preserve"> studie- eller yrkeskompetanse, har ofte </w:t>
      </w:r>
      <w:proofErr w:type="spellStart"/>
      <w:r w:rsidRPr="001A69B5">
        <w:t>låg</w:t>
      </w:r>
      <w:proofErr w:type="spellEnd"/>
      <w:r w:rsidRPr="001A69B5">
        <w:t xml:space="preserve"> utdanningsmotivasjon. I tillegg er det relativt få permitterte som ønsker å ta utdanning </w:t>
      </w:r>
      <w:proofErr w:type="spellStart"/>
      <w:r w:rsidRPr="001A69B5">
        <w:t>medan</w:t>
      </w:r>
      <w:proofErr w:type="spellEnd"/>
      <w:r w:rsidRPr="001A69B5">
        <w:t xml:space="preserve"> </w:t>
      </w:r>
      <w:proofErr w:type="spellStart"/>
      <w:r w:rsidRPr="001A69B5">
        <w:t>dei</w:t>
      </w:r>
      <w:proofErr w:type="spellEnd"/>
      <w:r w:rsidRPr="001A69B5">
        <w:t xml:space="preserve"> </w:t>
      </w:r>
      <w:proofErr w:type="spellStart"/>
      <w:r w:rsidRPr="001A69B5">
        <w:t>ventar</w:t>
      </w:r>
      <w:proofErr w:type="spellEnd"/>
      <w:r w:rsidRPr="001A69B5">
        <w:t xml:space="preserve"> på å </w:t>
      </w:r>
      <w:proofErr w:type="spellStart"/>
      <w:r w:rsidRPr="001A69B5">
        <w:t>kome</w:t>
      </w:r>
      <w:proofErr w:type="spellEnd"/>
      <w:r w:rsidRPr="001A69B5">
        <w:t xml:space="preserve"> tilbake i arbeid. Derfor blei sysselsette </w:t>
      </w:r>
      <w:proofErr w:type="spellStart"/>
      <w:r w:rsidRPr="001A69B5">
        <w:t>utan</w:t>
      </w:r>
      <w:proofErr w:type="spellEnd"/>
      <w:r w:rsidRPr="001A69B5">
        <w:t xml:space="preserve"> fullført </w:t>
      </w:r>
      <w:proofErr w:type="spellStart"/>
      <w:r w:rsidRPr="001A69B5">
        <w:t>vidaregåande</w:t>
      </w:r>
      <w:proofErr w:type="spellEnd"/>
      <w:r w:rsidRPr="001A69B5">
        <w:t xml:space="preserve"> opplæring og </w:t>
      </w:r>
      <w:proofErr w:type="spellStart"/>
      <w:r w:rsidRPr="001A69B5">
        <w:t>utan</w:t>
      </w:r>
      <w:proofErr w:type="spellEnd"/>
      <w:r w:rsidRPr="001A69B5">
        <w:t xml:space="preserve"> rett til opplæringa inkluderte i målgruppa for </w:t>
      </w:r>
      <w:proofErr w:type="spellStart"/>
      <w:r w:rsidRPr="001A69B5">
        <w:t>tilskotet</w:t>
      </w:r>
      <w:proofErr w:type="spellEnd"/>
      <w:r w:rsidRPr="001A69B5">
        <w:t xml:space="preserve">. Utvidinga er òg i tråd med den utvida retten til </w:t>
      </w:r>
      <w:proofErr w:type="spellStart"/>
      <w:r w:rsidRPr="001A69B5">
        <w:t>vidaregåande</w:t>
      </w:r>
      <w:proofErr w:type="spellEnd"/>
      <w:r w:rsidRPr="001A69B5">
        <w:t xml:space="preserve"> opplæring som er varsla i Meld. St. 21 (2020–2021) </w:t>
      </w:r>
      <w:r w:rsidRPr="001A69B5">
        <w:rPr>
          <w:rStyle w:val="kursiv"/>
        </w:rPr>
        <w:t>Fullføringsreformen – med åpne dører for verden og fremtiden</w:t>
      </w:r>
      <w:r w:rsidRPr="001A69B5">
        <w:t xml:space="preserve">. </w:t>
      </w:r>
    </w:p>
    <w:p w14:paraId="17958A3C" w14:textId="77777777" w:rsidR="000513CD" w:rsidRPr="001A69B5" w:rsidRDefault="0009509B" w:rsidP="001A69B5">
      <w:r w:rsidRPr="001A69B5">
        <w:t xml:space="preserve">I kommuneproposisjonen for 2022 varsla regjeringa at det blir </w:t>
      </w:r>
      <w:proofErr w:type="spellStart"/>
      <w:r w:rsidRPr="001A69B5">
        <w:t>teke</w:t>
      </w:r>
      <w:proofErr w:type="spellEnd"/>
      <w:r w:rsidRPr="001A69B5">
        <w:t xml:space="preserve"> sikte på å </w:t>
      </w:r>
      <w:proofErr w:type="spellStart"/>
      <w:r w:rsidRPr="001A69B5">
        <w:t>vidareføre</w:t>
      </w:r>
      <w:proofErr w:type="spellEnd"/>
      <w:r w:rsidRPr="001A69B5">
        <w:t xml:space="preserve"> </w:t>
      </w:r>
      <w:proofErr w:type="spellStart"/>
      <w:r w:rsidRPr="001A69B5">
        <w:t>tilskot</w:t>
      </w:r>
      <w:proofErr w:type="spellEnd"/>
      <w:r w:rsidRPr="001A69B5">
        <w:t xml:space="preserve"> til </w:t>
      </w:r>
      <w:proofErr w:type="spellStart"/>
      <w:r w:rsidRPr="001A69B5">
        <w:t>tilbod</w:t>
      </w:r>
      <w:proofErr w:type="spellEnd"/>
      <w:r w:rsidRPr="001A69B5">
        <w:t xml:space="preserve"> for </w:t>
      </w:r>
      <w:proofErr w:type="spellStart"/>
      <w:r w:rsidRPr="001A69B5">
        <w:t>personar</w:t>
      </w:r>
      <w:proofErr w:type="spellEnd"/>
      <w:r w:rsidRPr="001A69B5">
        <w:t xml:space="preserve"> </w:t>
      </w:r>
      <w:proofErr w:type="spellStart"/>
      <w:r w:rsidRPr="001A69B5">
        <w:t>utan</w:t>
      </w:r>
      <w:proofErr w:type="spellEnd"/>
      <w:r w:rsidRPr="001A69B5">
        <w:t xml:space="preserve"> rett til </w:t>
      </w:r>
      <w:proofErr w:type="spellStart"/>
      <w:r w:rsidRPr="001A69B5">
        <w:t>vidaregåande</w:t>
      </w:r>
      <w:proofErr w:type="spellEnd"/>
      <w:r w:rsidRPr="001A69B5">
        <w:t xml:space="preserve"> opplæring fram til den utvida retten til </w:t>
      </w:r>
      <w:proofErr w:type="spellStart"/>
      <w:r w:rsidRPr="001A69B5">
        <w:t>vidaregåande</w:t>
      </w:r>
      <w:proofErr w:type="spellEnd"/>
      <w:r w:rsidRPr="001A69B5">
        <w:t xml:space="preserve"> opplæring etter planen trer i kraft </w:t>
      </w:r>
      <w:proofErr w:type="spellStart"/>
      <w:r w:rsidRPr="001A69B5">
        <w:t>hausten</w:t>
      </w:r>
      <w:proofErr w:type="spellEnd"/>
      <w:r w:rsidRPr="001A69B5">
        <w:t xml:space="preserve"> 2023. Departementet foreslår å </w:t>
      </w:r>
      <w:proofErr w:type="spellStart"/>
      <w:r w:rsidRPr="001A69B5">
        <w:t>vidareføre</w:t>
      </w:r>
      <w:proofErr w:type="spellEnd"/>
      <w:r w:rsidRPr="001A69B5">
        <w:t xml:space="preserve"> </w:t>
      </w:r>
      <w:proofErr w:type="spellStart"/>
      <w:r w:rsidRPr="001A69B5">
        <w:t>tilskotet</w:t>
      </w:r>
      <w:proofErr w:type="spellEnd"/>
      <w:r w:rsidRPr="001A69B5">
        <w:t xml:space="preserve"> til </w:t>
      </w:r>
      <w:proofErr w:type="spellStart"/>
      <w:r w:rsidRPr="001A69B5">
        <w:t>tilbod</w:t>
      </w:r>
      <w:proofErr w:type="spellEnd"/>
      <w:r w:rsidRPr="001A69B5">
        <w:t xml:space="preserve"> om å fullføre </w:t>
      </w:r>
      <w:proofErr w:type="spellStart"/>
      <w:r w:rsidRPr="001A69B5">
        <w:t>vidaregåande</w:t>
      </w:r>
      <w:proofErr w:type="spellEnd"/>
      <w:r w:rsidRPr="001A69B5">
        <w:t xml:space="preserve"> opplæring for </w:t>
      </w:r>
      <w:proofErr w:type="spellStart"/>
      <w:r w:rsidRPr="001A69B5">
        <w:t>personar</w:t>
      </w:r>
      <w:proofErr w:type="spellEnd"/>
      <w:r w:rsidRPr="001A69B5">
        <w:t xml:space="preserve"> som </w:t>
      </w:r>
      <w:proofErr w:type="spellStart"/>
      <w:r w:rsidRPr="001A69B5">
        <w:t>ikkje</w:t>
      </w:r>
      <w:proofErr w:type="spellEnd"/>
      <w:r w:rsidRPr="001A69B5">
        <w:t xml:space="preserve"> har rett til opplæringa, i 2022, jf. programkategori 07.20 Grunnopplæringa.</w:t>
      </w:r>
    </w:p>
    <w:p w14:paraId="5EE4E315" w14:textId="77777777" w:rsidR="000513CD" w:rsidRPr="001A69B5" w:rsidRDefault="0009509B" w:rsidP="001A69B5">
      <w:pPr>
        <w:pStyle w:val="avsnitt-undertittel"/>
      </w:pPr>
      <w:r w:rsidRPr="001A69B5">
        <w:t xml:space="preserve">Karriereveiledning.no – digital </w:t>
      </w:r>
      <w:proofErr w:type="spellStart"/>
      <w:r w:rsidRPr="001A69B5">
        <w:t>teneste</w:t>
      </w:r>
      <w:proofErr w:type="spellEnd"/>
      <w:r w:rsidRPr="001A69B5">
        <w:t xml:space="preserve"> for karriererettleiing</w:t>
      </w:r>
    </w:p>
    <w:p w14:paraId="0DE87AD1" w14:textId="77777777" w:rsidR="000513CD" w:rsidRPr="001A69B5" w:rsidRDefault="0009509B" w:rsidP="001A69B5">
      <w:r w:rsidRPr="001A69B5">
        <w:t xml:space="preserve">Den digitale </w:t>
      </w:r>
      <w:proofErr w:type="spellStart"/>
      <w:r w:rsidRPr="001A69B5">
        <w:t>tenesta</w:t>
      </w:r>
      <w:proofErr w:type="spellEnd"/>
      <w:r w:rsidRPr="001A69B5">
        <w:t xml:space="preserve"> for karriererettleiing, karriereveiledning.no, blei lansert </w:t>
      </w:r>
      <w:proofErr w:type="spellStart"/>
      <w:r w:rsidRPr="001A69B5">
        <w:t>hausten</w:t>
      </w:r>
      <w:proofErr w:type="spellEnd"/>
      <w:r w:rsidRPr="001A69B5">
        <w:t xml:space="preserve"> 2020 og skal supplere </w:t>
      </w:r>
      <w:proofErr w:type="spellStart"/>
      <w:r w:rsidRPr="001A69B5">
        <w:t>tilboda</w:t>
      </w:r>
      <w:proofErr w:type="spellEnd"/>
      <w:r w:rsidRPr="001A69B5">
        <w:t xml:space="preserve"> om karriererettleiing ved </w:t>
      </w:r>
      <w:proofErr w:type="spellStart"/>
      <w:r w:rsidRPr="001A69B5">
        <w:t>karrieresentera</w:t>
      </w:r>
      <w:proofErr w:type="spellEnd"/>
      <w:r w:rsidRPr="001A69B5">
        <w:t xml:space="preserve"> i fylka. </w:t>
      </w:r>
      <w:proofErr w:type="spellStart"/>
      <w:r w:rsidRPr="001A69B5">
        <w:t>Tenesta</w:t>
      </w:r>
      <w:proofErr w:type="spellEnd"/>
      <w:r w:rsidRPr="001A69B5">
        <w:t xml:space="preserve"> </w:t>
      </w:r>
      <w:proofErr w:type="spellStart"/>
      <w:r w:rsidRPr="001A69B5">
        <w:t>omfattar</w:t>
      </w:r>
      <w:proofErr w:type="spellEnd"/>
      <w:r w:rsidRPr="001A69B5">
        <w:t xml:space="preserve"> mellom anna ei </w:t>
      </w:r>
      <w:proofErr w:type="spellStart"/>
      <w:r w:rsidRPr="001A69B5">
        <w:t>teneste</w:t>
      </w:r>
      <w:proofErr w:type="spellEnd"/>
      <w:r w:rsidRPr="001A69B5">
        <w:t xml:space="preserve"> for e-rettleiing der </w:t>
      </w:r>
      <w:proofErr w:type="spellStart"/>
      <w:r w:rsidRPr="001A69B5">
        <w:t>ein</w:t>
      </w:r>
      <w:proofErr w:type="spellEnd"/>
      <w:r w:rsidRPr="001A69B5">
        <w:t xml:space="preserve"> kan få profesjonell karriererettleiing via </w:t>
      </w:r>
      <w:proofErr w:type="gramStart"/>
      <w:r w:rsidRPr="001A69B5">
        <w:t>chat</w:t>
      </w:r>
      <w:proofErr w:type="gramEnd"/>
      <w:r w:rsidRPr="001A69B5">
        <w:t xml:space="preserve"> eller telefon.</w:t>
      </w:r>
    </w:p>
    <w:p w14:paraId="2ABC63C4" w14:textId="77777777" w:rsidR="000513CD" w:rsidRPr="001A69B5" w:rsidRDefault="0009509B" w:rsidP="001A69B5">
      <w:pPr>
        <w:pStyle w:val="avsnitt-undertittel"/>
      </w:pP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184C26C1" w14:textId="77777777" w:rsidR="000513CD" w:rsidRPr="001A69B5" w:rsidRDefault="0009509B" w:rsidP="001A69B5">
      <w:r w:rsidRPr="001A69B5">
        <w:t xml:space="preserve">Regjeringa ønsker at det skal bli </w:t>
      </w:r>
      <w:proofErr w:type="spellStart"/>
      <w:r w:rsidRPr="001A69B5">
        <w:t>mogleg</w:t>
      </w:r>
      <w:proofErr w:type="spellEnd"/>
      <w:r w:rsidRPr="001A69B5">
        <w:t xml:space="preserve"> for </w:t>
      </w:r>
      <w:proofErr w:type="spellStart"/>
      <w:r w:rsidRPr="001A69B5">
        <w:t>fleire</w:t>
      </w:r>
      <w:proofErr w:type="spellEnd"/>
      <w:r w:rsidRPr="001A69B5">
        <w:t xml:space="preserve"> å ta del i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Fagskulane</w:t>
      </w:r>
      <w:proofErr w:type="spellEnd"/>
      <w:r w:rsidRPr="001A69B5">
        <w:t xml:space="preserve"> </w:t>
      </w:r>
      <w:proofErr w:type="spellStart"/>
      <w:r w:rsidRPr="001A69B5">
        <w:t>bidreg</w:t>
      </w:r>
      <w:proofErr w:type="spellEnd"/>
      <w:r w:rsidRPr="001A69B5">
        <w:t xml:space="preserve"> til å utdanne </w:t>
      </w:r>
      <w:proofErr w:type="spellStart"/>
      <w:r w:rsidRPr="001A69B5">
        <w:t>kandidatar</w:t>
      </w:r>
      <w:proofErr w:type="spellEnd"/>
      <w:r w:rsidRPr="001A69B5">
        <w:t xml:space="preserve"> med </w:t>
      </w:r>
      <w:proofErr w:type="spellStart"/>
      <w:r w:rsidRPr="001A69B5">
        <w:t>ein</w:t>
      </w:r>
      <w:proofErr w:type="spellEnd"/>
      <w:r w:rsidRPr="001A69B5">
        <w:t xml:space="preserve"> kompetanse som arbeidslivet etterspør. Stortinget vedtok </w:t>
      </w:r>
      <w:proofErr w:type="spellStart"/>
      <w:r w:rsidRPr="001A69B5">
        <w:t>midlar</w:t>
      </w:r>
      <w:proofErr w:type="spellEnd"/>
      <w:r w:rsidRPr="001A69B5">
        <w:t xml:space="preserve"> til 1 600 nye </w:t>
      </w:r>
      <w:proofErr w:type="spellStart"/>
      <w:r w:rsidRPr="001A69B5">
        <w:t>studieplassar</w:t>
      </w:r>
      <w:proofErr w:type="spellEnd"/>
      <w:r w:rsidRPr="001A69B5">
        <w:t xml:space="preserve"> i </w:t>
      </w:r>
      <w:proofErr w:type="spellStart"/>
      <w:r w:rsidRPr="001A69B5">
        <w:t>høgare</w:t>
      </w:r>
      <w:proofErr w:type="spellEnd"/>
      <w:r w:rsidRPr="001A69B5">
        <w:t xml:space="preserve"> </w:t>
      </w:r>
      <w:proofErr w:type="spellStart"/>
      <w:r w:rsidRPr="001A69B5">
        <w:t>yrkesfagleg</w:t>
      </w:r>
      <w:proofErr w:type="spellEnd"/>
      <w:r w:rsidRPr="001A69B5">
        <w:t xml:space="preserve"> utdanning i 2020 og 500 nye </w:t>
      </w:r>
      <w:proofErr w:type="spellStart"/>
      <w:r w:rsidRPr="001A69B5">
        <w:t>studieplassar</w:t>
      </w:r>
      <w:proofErr w:type="spellEnd"/>
      <w:r w:rsidRPr="001A69B5">
        <w:t xml:space="preserve"> til Industrifagskolen i 2021. Departementet foreslår i 2022 å løyve </w:t>
      </w:r>
      <w:proofErr w:type="spellStart"/>
      <w:r w:rsidRPr="001A69B5">
        <w:t>midlar</w:t>
      </w:r>
      <w:proofErr w:type="spellEnd"/>
      <w:r w:rsidRPr="001A69B5">
        <w:t xml:space="preserve"> til ei </w:t>
      </w:r>
      <w:proofErr w:type="spellStart"/>
      <w:r w:rsidRPr="001A69B5">
        <w:t>vidareføring</w:t>
      </w:r>
      <w:proofErr w:type="spellEnd"/>
      <w:r w:rsidRPr="001A69B5">
        <w:t xml:space="preserve"> og opptrapping av løyvinga til </w:t>
      </w:r>
      <w:proofErr w:type="spellStart"/>
      <w:r w:rsidRPr="001A69B5">
        <w:t>studieplassane</w:t>
      </w:r>
      <w:proofErr w:type="spellEnd"/>
      <w:r w:rsidRPr="001A69B5">
        <w:t xml:space="preserve"> som blei oppretta i 2020 og ei </w:t>
      </w:r>
      <w:proofErr w:type="spellStart"/>
      <w:r w:rsidRPr="001A69B5">
        <w:t>vidareføring</w:t>
      </w:r>
      <w:proofErr w:type="spellEnd"/>
      <w:r w:rsidRPr="001A69B5">
        <w:t xml:space="preserve"> av </w:t>
      </w:r>
      <w:proofErr w:type="spellStart"/>
      <w:r w:rsidRPr="001A69B5">
        <w:t>studieplassane</w:t>
      </w:r>
      <w:proofErr w:type="spellEnd"/>
      <w:r w:rsidRPr="001A69B5">
        <w:t xml:space="preserve"> til Industrifagskolen. Sjå omtale under programkategori 07.40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3C7777B4" w14:textId="77777777" w:rsidR="000513CD" w:rsidRPr="001A69B5" w:rsidRDefault="0009509B" w:rsidP="001A69B5">
      <w:pPr>
        <w:pStyle w:val="avsnitt-undertittel"/>
      </w:pPr>
      <w:r w:rsidRPr="001A69B5">
        <w:t xml:space="preserve">Fleksible </w:t>
      </w:r>
      <w:proofErr w:type="spellStart"/>
      <w:r w:rsidRPr="001A69B5">
        <w:t>utdanningar</w:t>
      </w:r>
      <w:proofErr w:type="spellEnd"/>
      <w:r w:rsidRPr="001A69B5">
        <w:t xml:space="preserve">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w:t>
      </w:r>
    </w:p>
    <w:p w14:paraId="4E381A11" w14:textId="77777777" w:rsidR="000513CD" w:rsidRPr="001A69B5" w:rsidRDefault="0009509B" w:rsidP="001A69B5">
      <w:r w:rsidRPr="001A69B5">
        <w:t xml:space="preserve">Gjennom </w:t>
      </w:r>
      <w:proofErr w:type="spellStart"/>
      <w:r w:rsidRPr="001A69B5">
        <w:t>kompetansereforma</w:t>
      </w:r>
      <w:proofErr w:type="spellEnd"/>
      <w:r w:rsidRPr="001A69B5">
        <w:t xml:space="preserve"> </w:t>
      </w:r>
      <w:proofErr w:type="spellStart"/>
      <w:r w:rsidRPr="001A69B5">
        <w:t>forventar</w:t>
      </w:r>
      <w:proofErr w:type="spellEnd"/>
      <w:r w:rsidRPr="001A69B5">
        <w:t xml:space="preserve"> regjeringa at </w:t>
      </w:r>
      <w:proofErr w:type="spellStart"/>
      <w:r w:rsidRPr="001A69B5">
        <w:t>utdanningsinstitusjonane</w:t>
      </w:r>
      <w:proofErr w:type="spellEnd"/>
      <w:r w:rsidRPr="001A69B5">
        <w:t xml:space="preserve"> </w:t>
      </w:r>
      <w:proofErr w:type="spellStart"/>
      <w:r w:rsidRPr="001A69B5">
        <w:t>tilpassar</w:t>
      </w:r>
      <w:proofErr w:type="spellEnd"/>
      <w:r w:rsidRPr="001A69B5">
        <w:t xml:space="preserve"> </w:t>
      </w:r>
      <w:proofErr w:type="spellStart"/>
      <w:r w:rsidRPr="001A69B5">
        <w:t>tilboda</w:t>
      </w:r>
      <w:proofErr w:type="spellEnd"/>
      <w:r w:rsidRPr="001A69B5">
        <w:t xml:space="preserve"> sine i tråd med den kompetansen samfunnet har behov for, at </w:t>
      </w:r>
      <w:proofErr w:type="spellStart"/>
      <w:r w:rsidRPr="001A69B5">
        <w:t>dei</w:t>
      </w:r>
      <w:proofErr w:type="spellEnd"/>
      <w:r w:rsidRPr="001A69B5">
        <w:t xml:space="preserve"> prioriterer livslang læring og fleksible </w:t>
      </w:r>
      <w:proofErr w:type="spellStart"/>
      <w:r w:rsidRPr="001A69B5">
        <w:t>utdanningstilbod</w:t>
      </w:r>
      <w:proofErr w:type="spellEnd"/>
      <w:r w:rsidRPr="001A69B5">
        <w:t xml:space="preserve">, og at </w:t>
      </w:r>
      <w:proofErr w:type="spellStart"/>
      <w:r w:rsidRPr="001A69B5">
        <w:t>fleire</w:t>
      </w:r>
      <w:proofErr w:type="spellEnd"/>
      <w:r w:rsidRPr="001A69B5">
        <w:t xml:space="preserve"> får tilgang til å oppdatere kompetansen sin gjennom </w:t>
      </w:r>
      <w:proofErr w:type="spellStart"/>
      <w:r w:rsidRPr="001A69B5">
        <w:t>vidareutdanning</w:t>
      </w:r>
      <w:proofErr w:type="spellEnd"/>
      <w:r w:rsidRPr="001A69B5">
        <w:t xml:space="preserve">. I oppfølginga av </w:t>
      </w:r>
      <w:r w:rsidRPr="001A69B5">
        <w:rPr>
          <w:rStyle w:val="kursiv"/>
        </w:rPr>
        <w:t xml:space="preserve">Strategi for desentralisert og fleksibel utdanning ved </w:t>
      </w:r>
      <w:proofErr w:type="spellStart"/>
      <w:r w:rsidRPr="001A69B5">
        <w:rPr>
          <w:rStyle w:val="kursiv"/>
        </w:rPr>
        <w:t>fagskular</w:t>
      </w:r>
      <w:proofErr w:type="spellEnd"/>
      <w:r w:rsidRPr="001A69B5">
        <w:rPr>
          <w:rStyle w:val="kursiv"/>
        </w:rPr>
        <w:t xml:space="preserve">, </w:t>
      </w:r>
      <w:proofErr w:type="spellStart"/>
      <w:r w:rsidRPr="001A69B5">
        <w:rPr>
          <w:rStyle w:val="kursiv"/>
        </w:rPr>
        <w:t>høgskular</w:t>
      </w:r>
      <w:proofErr w:type="spellEnd"/>
      <w:r w:rsidRPr="001A69B5">
        <w:rPr>
          <w:rStyle w:val="kursiv"/>
        </w:rPr>
        <w:t xml:space="preserve"> og universitet </w:t>
      </w:r>
      <w:r w:rsidRPr="001A69B5">
        <w:t xml:space="preserve">foreslår regjeringa å trappe opp </w:t>
      </w:r>
      <w:proofErr w:type="spellStart"/>
      <w:r w:rsidRPr="001A69B5">
        <w:t>dei</w:t>
      </w:r>
      <w:proofErr w:type="spellEnd"/>
      <w:r w:rsidRPr="001A69B5">
        <w:t xml:space="preserve"> søknadsbaserte </w:t>
      </w:r>
      <w:proofErr w:type="spellStart"/>
      <w:r w:rsidRPr="001A69B5">
        <w:t>midlane</w:t>
      </w:r>
      <w:proofErr w:type="spellEnd"/>
      <w:r w:rsidRPr="001A69B5">
        <w:t xml:space="preserve"> til fleksible </w:t>
      </w:r>
      <w:proofErr w:type="spellStart"/>
      <w:r w:rsidRPr="001A69B5">
        <w:t>utdanningar</w:t>
      </w:r>
      <w:proofErr w:type="spellEnd"/>
      <w:r w:rsidRPr="001A69B5">
        <w:t xml:space="preserve">. </w:t>
      </w:r>
      <w:proofErr w:type="spellStart"/>
      <w:r w:rsidRPr="001A69B5">
        <w:t>Vidare</w:t>
      </w:r>
      <w:proofErr w:type="spellEnd"/>
      <w:r w:rsidRPr="001A69B5">
        <w:t xml:space="preserve"> vil regjeringa utvikle </w:t>
      </w:r>
      <w:proofErr w:type="spellStart"/>
      <w:r w:rsidRPr="001A69B5">
        <w:t>heildigitale</w:t>
      </w:r>
      <w:proofErr w:type="spellEnd"/>
      <w:r w:rsidRPr="001A69B5">
        <w:t xml:space="preserve"> </w:t>
      </w:r>
      <w:proofErr w:type="spellStart"/>
      <w:r w:rsidRPr="001A69B5">
        <w:t>utdanningstilbod</w:t>
      </w:r>
      <w:proofErr w:type="spellEnd"/>
      <w:r w:rsidRPr="001A69B5">
        <w:t xml:space="preserve">. I 2022 skal </w:t>
      </w:r>
      <w:proofErr w:type="spellStart"/>
      <w:r w:rsidRPr="001A69B5">
        <w:t>fleire</w:t>
      </w:r>
      <w:proofErr w:type="spellEnd"/>
      <w:r w:rsidRPr="001A69B5">
        <w:t xml:space="preserve"> søknadsbaserte </w:t>
      </w:r>
      <w:proofErr w:type="spellStart"/>
      <w:r w:rsidRPr="001A69B5">
        <w:t>ordningar</w:t>
      </w:r>
      <w:proofErr w:type="spellEnd"/>
      <w:r w:rsidRPr="001A69B5">
        <w:t xml:space="preserve"> for fleksible </w:t>
      </w:r>
      <w:proofErr w:type="spellStart"/>
      <w:r w:rsidRPr="001A69B5">
        <w:t>utdanningstilbod</w:t>
      </w:r>
      <w:proofErr w:type="spellEnd"/>
      <w:r w:rsidRPr="001A69B5">
        <w:t xml:space="preserve"> bli samordna i Direktoratet for </w:t>
      </w:r>
      <w:proofErr w:type="spellStart"/>
      <w:r w:rsidRPr="001A69B5">
        <w:t>høgare</w:t>
      </w:r>
      <w:proofErr w:type="spellEnd"/>
      <w:r w:rsidRPr="001A69B5">
        <w:t xml:space="preserve"> utdanning og kompetanse, jf. Meld. St. 16 (2020–2021) </w:t>
      </w:r>
      <w:r w:rsidRPr="001A69B5">
        <w:rPr>
          <w:rStyle w:val="kursiv"/>
        </w:rPr>
        <w:t>Utdanning for omstilling – Økt arbeidslivsrelevans i høyere utdanning</w:t>
      </w:r>
      <w:r w:rsidRPr="001A69B5">
        <w:t xml:space="preserve">. Sjå omtale under programkategori 07.60 </w:t>
      </w:r>
      <w:proofErr w:type="spellStart"/>
      <w:r w:rsidRPr="001A69B5">
        <w:t>Høgare</w:t>
      </w:r>
      <w:proofErr w:type="spellEnd"/>
      <w:r w:rsidRPr="001A69B5">
        <w:t xml:space="preserve"> utdanning og forsking.</w:t>
      </w:r>
    </w:p>
    <w:p w14:paraId="594CEAAC" w14:textId="77777777" w:rsidR="000513CD" w:rsidRPr="001A69B5" w:rsidRDefault="0009509B" w:rsidP="001A69B5">
      <w:pPr>
        <w:pStyle w:val="avsnitt-undertittel"/>
      </w:pPr>
      <w:proofErr w:type="spellStart"/>
      <w:r w:rsidRPr="001A69B5">
        <w:t>Meir</w:t>
      </w:r>
      <w:proofErr w:type="spellEnd"/>
      <w:r w:rsidRPr="001A69B5">
        <w:t xml:space="preserve"> fleksible </w:t>
      </w:r>
      <w:proofErr w:type="spellStart"/>
      <w:r w:rsidRPr="001A69B5">
        <w:t>ordningar</w:t>
      </w:r>
      <w:proofErr w:type="spellEnd"/>
      <w:r w:rsidRPr="001A69B5">
        <w:t xml:space="preserve"> for utdanningsstøtte</w:t>
      </w:r>
    </w:p>
    <w:p w14:paraId="76D3A2EB" w14:textId="77777777" w:rsidR="000513CD" w:rsidRPr="001A69B5" w:rsidRDefault="0009509B" w:rsidP="001A69B5">
      <w:r w:rsidRPr="001A69B5">
        <w:t xml:space="preserve">Regjeringa ønsker å </w:t>
      </w:r>
      <w:proofErr w:type="spellStart"/>
      <w:r w:rsidRPr="001A69B5">
        <w:t>gjere</w:t>
      </w:r>
      <w:proofErr w:type="spellEnd"/>
      <w:r w:rsidRPr="001A69B5">
        <w:t xml:space="preserve"> </w:t>
      </w:r>
      <w:proofErr w:type="spellStart"/>
      <w:r w:rsidRPr="001A69B5">
        <w:t>utdanningsstøtteordningane</w:t>
      </w:r>
      <w:proofErr w:type="spellEnd"/>
      <w:r w:rsidRPr="001A69B5">
        <w:t xml:space="preserve"> i Lånekassen </w:t>
      </w:r>
      <w:proofErr w:type="spellStart"/>
      <w:r w:rsidRPr="001A69B5">
        <w:t>meir</w:t>
      </w:r>
      <w:proofErr w:type="spellEnd"/>
      <w:r w:rsidRPr="001A69B5">
        <w:t xml:space="preserve"> fleksible, slik at </w:t>
      </w:r>
      <w:proofErr w:type="spellStart"/>
      <w:r w:rsidRPr="001A69B5">
        <w:t>personar</w:t>
      </w:r>
      <w:proofErr w:type="spellEnd"/>
      <w:r w:rsidRPr="001A69B5">
        <w:t xml:space="preserve"> som ønsker å utvikle kompetansen sin, har økonomi til å </w:t>
      </w:r>
      <w:proofErr w:type="spellStart"/>
      <w:r w:rsidRPr="001A69B5">
        <w:t>gjere</w:t>
      </w:r>
      <w:proofErr w:type="spellEnd"/>
      <w:r w:rsidRPr="001A69B5">
        <w:t xml:space="preserve"> det. </w:t>
      </w:r>
      <w:proofErr w:type="spellStart"/>
      <w:r w:rsidRPr="001A69B5">
        <w:t>Høgare</w:t>
      </w:r>
      <w:proofErr w:type="spellEnd"/>
      <w:r w:rsidRPr="001A69B5">
        <w:t xml:space="preserve"> utdanning og </w:t>
      </w:r>
      <w:proofErr w:type="spellStart"/>
      <w:r w:rsidRPr="001A69B5">
        <w:t>høgare</w:t>
      </w:r>
      <w:proofErr w:type="spellEnd"/>
      <w:r w:rsidRPr="001A69B5">
        <w:t xml:space="preserve"> </w:t>
      </w:r>
      <w:proofErr w:type="spellStart"/>
      <w:r w:rsidRPr="001A69B5">
        <w:t>yrkesfagleg</w:t>
      </w:r>
      <w:proofErr w:type="spellEnd"/>
      <w:r w:rsidRPr="001A69B5">
        <w:t xml:space="preserve"> utdanning skal bli </w:t>
      </w:r>
      <w:proofErr w:type="spellStart"/>
      <w:r w:rsidRPr="001A69B5">
        <w:t>meir</w:t>
      </w:r>
      <w:proofErr w:type="spellEnd"/>
      <w:r w:rsidRPr="001A69B5">
        <w:t xml:space="preserve"> </w:t>
      </w:r>
      <w:proofErr w:type="spellStart"/>
      <w:r w:rsidRPr="001A69B5">
        <w:t>tilgjengeleg</w:t>
      </w:r>
      <w:proofErr w:type="spellEnd"/>
      <w:r w:rsidRPr="001A69B5">
        <w:t xml:space="preserve"> ved å tilby </w:t>
      </w:r>
      <w:proofErr w:type="spellStart"/>
      <w:r w:rsidRPr="001A69B5">
        <w:t>fleire</w:t>
      </w:r>
      <w:proofErr w:type="spellEnd"/>
      <w:r w:rsidRPr="001A69B5">
        <w:t xml:space="preserve"> </w:t>
      </w:r>
      <w:proofErr w:type="spellStart"/>
      <w:r w:rsidRPr="001A69B5">
        <w:t>kortare</w:t>
      </w:r>
      <w:proofErr w:type="spellEnd"/>
      <w:r w:rsidRPr="001A69B5">
        <w:t xml:space="preserve"> og moduliserte </w:t>
      </w:r>
      <w:proofErr w:type="spellStart"/>
      <w:r w:rsidRPr="001A69B5">
        <w:t>utdanningar</w:t>
      </w:r>
      <w:proofErr w:type="spellEnd"/>
      <w:r w:rsidRPr="001A69B5">
        <w:t xml:space="preserve">. </w:t>
      </w:r>
      <w:proofErr w:type="spellStart"/>
      <w:r w:rsidRPr="001A69B5">
        <w:t>Utdanningsstøtteordningane</w:t>
      </w:r>
      <w:proofErr w:type="spellEnd"/>
      <w:r w:rsidRPr="001A69B5">
        <w:t xml:space="preserve"> må følge denne utviklinga. Regjeringa har derfor gjennomført </w:t>
      </w:r>
      <w:proofErr w:type="spellStart"/>
      <w:r w:rsidRPr="001A69B5">
        <w:t>fleire</w:t>
      </w:r>
      <w:proofErr w:type="spellEnd"/>
      <w:r w:rsidRPr="001A69B5">
        <w:t xml:space="preserve"> </w:t>
      </w:r>
      <w:proofErr w:type="spellStart"/>
      <w:r w:rsidRPr="001A69B5">
        <w:t>endringar</w:t>
      </w:r>
      <w:proofErr w:type="spellEnd"/>
      <w:r w:rsidRPr="001A69B5">
        <w:t xml:space="preserve"> for å </w:t>
      </w:r>
      <w:proofErr w:type="spellStart"/>
      <w:r w:rsidRPr="001A69B5">
        <w:t>gjere</w:t>
      </w:r>
      <w:proofErr w:type="spellEnd"/>
      <w:r w:rsidRPr="001A69B5">
        <w:t xml:space="preserve"> utdanningsstøtta </w:t>
      </w:r>
      <w:proofErr w:type="spellStart"/>
      <w:r w:rsidRPr="001A69B5">
        <w:t>frå</w:t>
      </w:r>
      <w:proofErr w:type="spellEnd"/>
      <w:r w:rsidRPr="001A69B5">
        <w:t xml:space="preserve"> Lånekassen </w:t>
      </w:r>
      <w:proofErr w:type="spellStart"/>
      <w:r w:rsidRPr="001A69B5">
        <w:t>meir</w:t>
      </w:r>
      <w:proofErr w:type="spellEnd"/>
      <w:r w:rsidRPr="001A69B5">
        <w:t xml:space="preserve"> </w:t>
      </w:r>
      <w:proofErr w:type="spellStart"/>
      <w:r w:rsidRPr="001A69B5">
        <w:t>tilgjengeleg</w:t>
      </w:r>
      <w:proofErr w:type="spellEnd"/>
      <w:r w:rsidRPr="001A69B5">
        <w:t xml:space="preserve"> og relevant for </w:t>
      </w:r>
      <w:proofErr w:type="spellStart"/>
      <w:r w:rsidRPr="001A69B5">
        <w:t>vaksne</w:t>
      </w:r>
      <w:proofErr w:type="spellEnd"/>
      <w:r w:rsidRPr="001A69B5">
        <w:t xml:space="preserve">. I statsbudsjettet for 2022 foreslår departementet å endre </w:t>
      </w:r>
      <w:proofErr w:type="spellStart"/>
      <w:r w:rsidRPr="001A69B5">
        <w:t>utdanningsstøtteordningane</w:t>
      </w:r>
      <w:proofErr w:type="spellEnd"/>
      <w:r w:rsidRPr="001A69B5">
        <w:t xml:space="preserve"> slik at </w:t>
      </w:r>
      <w:proofErr w:type="spellStart"/>
      <w:r w:rsidRPr="001A69B5">
        <w:t>kortare</w:t>
      </w:r>
      <w:proofErr w:type="spellEnd"/>
      <w:r w:rsidRPr="001A69B5">
        <w:t xml:space="preserve"> utdanningsløp kan gi rett til lån </w:t>
      </w:r>
      <w:proofErr w:type="spellStart"/>
      <w:r w:rsidRPr="001A69B5">
        <w:t>frå</w:t>
      </w:r>
      <w:proofErr w:type="spellEnd"/>
      <w:r w:rsidRPr="001A69B5">
        <w:t xml:space="preserve"> studieåret 2023–24. Sjå omtale av tiltaket under programkategori 07.80 Utdanningsstøtte.</w:t>
      </w:r>
    </w:p>
    <w:p w14:paraId="301E1ACA" w14:textId="77777777" w:rsidR="000513CD" w:rsidRPr="001A69B5" w:rsidRDefault="0009509B" w:rsidP="001A69B5">
      <w:pPr>
        <w:pStyle w:val="avsnitt-undertittel"/>
      </w:pPr>
      <w:r w:rsidRPr="001A69B5">
        <w:t xml:space="preserve">Betre </w:t>
      </w:r>
      <w:proofErr w:type="spellStart"/>
      <w:r w:rsidRPr="001A69B5">
        <w:t>moglegheiter</w:t>
      </w:r>
      <w:proofErr w:type="spellEnd"/>
      <w:r w:rsidRPr="001A69B5">
        <w:t xml:space="preserve"> til å ta utdanning for arbeidsledige og permitterte</w:t>
      </w:r>
    </w:p>
    <w:p w14:paraId="0DF69652" w14:textId="77777777" w:rsidR="000513CD" w:rsidRPr="001A69B5" w:rsidRDefault="0009509B" w:rsidP="001A69B5">
      <w:r w:rsidRPr="001A69B5">
        <w:t xml:space="preserve">Stortinget vedtok i juni 2021, etter forslag </w:t>
      </w:r>
      <w:proofErr w:type="spellStart"/>
      <w:r w:rsidRPr="001A69B5">
        <w:t>frå</w:t>
      </w:r>
      <w:proofErr w:type="spellEnd"/>
      <w:r w:rsidRPr="001A69B5">
        <w:t xml:space="preserve"> regjeringa, </w:t>
      </w:r>
      <w:proofErr w:type="spellStart"/>
      <w:r w:rsidRPr="001A69B5">
        <w:t>endringar</w:t>
      </w:r>
      <w:proofErr w:type="spellEnd"/>
      <w:r w:rsidRPr="001A69B5">
        <w:t xml:space="preserve"> i folketrygdlova som gir utvida </w:t>
      </w:r>
      <w:proofErr w:type="spellStart"/>
      <w:r w:rsidRPr="001A69B5">
        <w:t>moglegheiter</w:t>
      </w:r>
      <w:proofErr w:type="spellEnd"/>
      <w:r w:rsidRPr="001A69B5">
        <w:t xml:space="preserve"> for å ta utdanning </w:t>
      </w:r>
      <w:proofErr w:type="spellStart"/>
      <w:r w:rsidRPr="001A69B5">
        <w:t>medan</w:t>
      </w:r>
      <w:proofErr w:type="spellEnd"/>
      <w:r w:rsidRPr="001A69B5">
        <w:t xml:space="preserve"> </w:t>
      </w:r>
      <w:proofErr w:type="spellStart"/>
      <w:r w:rsidRPr="001A69B5">
        <w:t>ein</w:t>
      </w:r>
      <w:proofErr w:type="spellEnd"/>
      <w:r w:rsidRPr="001A69B5">
        <w:t xml:space="preserve"> får </w:t>
      </w:r>
      <w:proofErr w:type="spellStart"/>
      <w:r w:rsidRPr="001A69B5">
        <w:t>dagpengar</w:t>
      </w:r>
      <w:proofErr w:type="spellEnd"/>
      <w:r w:rsidRPr="001A69B5">
        <w:t xml:space="preserve">, jf. </w:t>
      </w:r>
      <w:proofErr w:type="spellStart"/>
      <w:r w:rsidRPr="001A69B5">
        <w:t>Prop</w:t>
      </w:r>
      <w:proofErr w:type="spellEnd"/>
      <w:r w:rsidRPr="001A69B5">
        <w:t xml:space="preserve">. 170 L (2020–2021) og </w:t>
      </w:r>
      <w:proofErr w:type="spellStart"/>
      <w:r w:rsidRPr="001A69B5">
        <w:t>Innst</w:t>
      </w:r>
      <w:proofErr w:type="spellEnd"/>
      <w:r w:rsidRPr="001A69B5">
        <w:t xml:space="preserve">. 522 L (2020–2021). </w:t>
      </w:r>
      <w:proofErr w:type="spellStart"/>
      <w:r w:rsidRPr="001A69B5">
        <w:t>Endringane</w:t>
      </w:r>
      <w:proofErr w:type="spellEnd"/>
      <w:r w:rsidRPr="001A69B5">
        <w:t xml:space="preserve"> gir arbeidsledige og permitterte betre og </w:t>
      </w:r>
      <w:proofErr w:type="spellStart"/>
      <w:r w:rsidRPr="001A69B5">
        <w:t>meir</w:t>
      </w:r>
      <w:proofErr w:type="spellEnd"/>
      <w:r w:rsidRPr="001A69B5">
        <w:t xml:space="preserve"> </w:t>
      </w:r>
      <w:proofErr w:type="spellStart"/>
      <w:r w:rsidRPr="001A69B5">
        <w:t>føreseielege</w:t>
      </w:r>
      <w:proofErr w:type="spellEnd"/>
      <w:r w:rsidRPr="001A69B5">
        <w:t xml:space="preserve"> </w:t>
      </w:r>
      <w:proofErr w:type="spellStart"/>
      <w:r w:rsidRPr="001A69B5">
        <w:t>moglegheiter</w:t>
      </w:r>
      <w:proofErr w:type="spellEnd"/>
      <w:r w:rsidRPr="001A69B5">
        <w:t xml:space="preserve"> for finansiering av utdanning. </w:t>
      </w:r>
      <w:proofErr w:type="spellStart"/>
      <w:r w:rsidRPr="001A69B5">
        <w:t>Endringane</w:t>
      </w:r>
      <w:proofErr w:type="spellEnd"/>
      <w:r w:rsidRPr="001A69B5">
        <w:t xml:space="preserve"> er </w:t>
      </w:r>
      <w:proofErr w:type="spellStart"/>
      <w:r w:rsidRPr="001A69B5">
        <w:t>særleg</w:t>
      </w:r>
      <w:proofErr w:type="spellEnd"/>
      <w:r w:rsidRPr="001A69B5">
        <w:t xml:space="preserve"> retta mot ledige og permitterte som </w:t>
      </w:r>
      <w:proofErr w:type="spellStart"/>
      <w:r w:rsidRPr="001A69B5">
        <w:t>ikkje</w:t>
      </w:r>
      <w:proofErr w:type="spellEnd"/>
      <w:r w:rsidRPr="001A69B5">
        <w:t xml:space="preserve"> har fullført </w:t>
      </w:r>
      <w:proofErr w:type="spellStart"/>
      <w:r w:rsidRPr="001A69B5">
        <w:t>grunnskule</w:t>
      </w:r>
      <w:proofErr w:type="spellEnd"/>
      <w:r w:rsidRPr="001A69B5">
        <w:t xml:space="preserve"> og </w:t>
      </w:r>
      <w:proofErr w:type="spellStart"/>
      <w:r w:rsidRPr="001A69B5">
        <w:t>vidaregåande</w:t>
      </w:r>
      <w:proofErr w:type="spellEnd"/>
      <w:r w:rsidRPr="001A69B5">
        <w:t xml:space="preserve"> opplæring.</w:t>
      </w:r>
    </w:p>
    <w:p w14:paraId="47F18096" w14:textId="77777777" w:rsidR="000513CD" w:rsidRPr="001A69B5" w:rsidRDefault="0009509B" w:rsidP="001A69B5">
      <w:r w:rsidRPr="001A69B5">
        <w:t xml:space="preserve">Arbeids- og sosialdepartementet og Kunnskapsdepartementet har </w:t>
      </w:r>
      <w:proofErr w:type="spellStart"/>
      <w:r w:rsidRPr="001A69B5">
        <w:t>teke</w:t>
      </w:r>
      <w:proofErr w:type="spellEnd"/>
      <w:r w:rsidRPr="001A69B5">
        <w:t xml:space="preserve"> </w:t>
      </w:r>
      <w:proofErr w:type="spellStart"/>
      <w:r w:rsidRPr="001A69B5">
        <w:t>eit</w:t>
      </w:r>
      <w:proofErr w:type="spellEnd"/>
      <w:r w:rsidRPr="001A69B5">
        <w:t xml:space="preserve"> initiativ for å </w:t>
      </w:r>
      <w:proofErr w:type="spellStart"/>
      <w:r w:rsidRPr="001A69B5">
        <w:t>betre</w:t>
      </w:r>
      <w:proofErr w:type="spellEnd"/>
      <w:r w:rsidRPr="001A69B5">
        <w:t xml:space="preserve"> samarbeidet mellom </w:t>
      </w:r>
      <w:proofErr w:type="spellStart"/>
      <w:r w:rsidRPr="001A69B5">
        <w:t>fylkeskommunane</w:t>
      </w:r>
      <w:proofErr w:type="spellEnd"/>
      <w:r w:rsidRPr="001A69B5">
        <w:t xml:space="preserve"> og Nav for at ledige og </w:t>
      </w:r>
      <w:proofErr w:type="spellStart"/>
      <w:r w:rsidRPr="001A69B5">
        <w:t>personar</w:t>
      </w:r>
      <w:proofErr w:type="spellEnd"/>
      <w:r w:rsidRPr="001A69B5">
        <w:t xml:space="preserve"> med nedsett arbeidsevne skal få betre tilgang til fag- og yrkesopplæring. I tillegg skal Nav etablere </w:t>
      </w:r>
      <w:proofErr w:type="spellStart"/>
      <w:r w:rsidRPr="001A69B5">
        <w:t>opplæringskoordinatorar</w:t>
      </w:r>
      <w:proofErr w:type="spellEnd"/>
      <w:r w:rsidRPr="001A69B5">
        <w:t xml:space="preserve"> ved alle fylkeskontor (fire </w:t>
      </w:r>
      <w:proofErr w:type="spellStart"/>
      <w:r w:rsidRPr="001A69B5">
        <w:t>stillingar</w:t>
      </w:r>
      <w:proofErr w:type="spellEnd"/>
      <w:r w:rsidRPr="001A69B5">
        <w:t xml:space="preserve"> i </w:t>
      </w:r>
      <w:proofErr w:type="spellStart"/>
      <w:r w:rsidRPr="001A69B5">
        <w:t>kvart</w:t>
      </w:r>
      <w:proofErr w:type="spellEnd"/>
      <w:r w:rsidRPr="001A69B5">
        <w:t xml:space="preserve"> fylke) for mellom anna å gi råd om ulike </w:t>
      </w:r>
      <w:proofErr w:type="spellStart"/>
      <w:r w:rsidRPr="001A69B5">
        <w:t>moglegheiter</w:t>
      </w:r>
      <w:proofErr w:type="spellEnd"/>
      <w:r w:rsidRPr="001A69B5">
        <w:t xml:space="preserve"> i utdanningssystemet. Arbeids- og velferdsdirektoratet, Direktoratet for </w:t>
      </w:r>
      <w:proofErr w:type="spellStart"/>
      <w:r w:rsidRPr="001A69B5">
        <w:t>høgare</w:t>
      </w:r>
      <w:proofErr w:type="spellEnd"/>
      <w:r w:rsidRPr="001A69B5">
        <w:t xml:space="preserve"> utdanning og kompetanse og Integrerings- og </w:t>
      </w:r>
      <w:proofErr w:type="spellStart"/>
      <w:r w:rsidRPr="001A69B5">
        <w:t>mangfaldsdirektoratet</w:t>
      </w:r>
      <w:proofErr w:type="spellEnd"/>
      <w:r w:rsidRPr="001A69B5">
        <w:t xml:space="preserve"> </w:t>
      </w:r>
      <w:proofErr w:type="spellStart"/>
      <w:r w:rsidRPr="001A69B5">
        <w:t>fekk</w:t>
      </w:r>
      <w:proofErr w:type="spellEnd"/>
      <w:r w:rsidRPr="001A69B5">
        <w:t xml:space="preserve"> i 2021 i oppdrag å identifisere og </w:t>
      </w:r>
      <w:proofErr w:type="spellStart"/>
      <w:r w:rsidRPr="001A69B5">
        <w:t>spreie</w:t>
      </w:r>
      <w:proofErr w:type="spellEnd"/>
      <w:r w:rsidRPr="001A69B5">
        <w:t xml:space="preserve"> kunnskap om god praksis og å utvikle nye </w:t>
      </w:r>
      <w:proofErr w:type="spellStart"/>
      <w:r w:rsidRPr="001A69B5">
        <w:t>løysningar</w:t>
      </w:r>
      <w:proofErr w:type="spellEnd"/>
      <w:r w:rsidRPr="001A69B5">
        <w:t>.</w:t>
      </w:r>
    </w:p>
    <w:p w14:paraId="16DEC832" w14:textId="77777777" w:rsidR="000513CD" w:rsidRPr="001A69B5" w:rsidRDefault="0009509B" w:rsidP="001A69B5">
      <w:pPr>
        <w:pStyle w:val="avsnitt-undertittel"/>
      </w:pPr>
      <w:r w:rsidRPr="001A69B5">
        <w:t>Andre tiltak</w:t>
      </w:r>
    </w:p>
    <w:p w14:paraId="7BB2E780" w14:textId="77777777" w:rsidR="000513CD" w:rsidRPr="001A69B5" w:rsidRDefault="0009509B" w:rsidP="001A69B5">
      <w:r w:rsidRPr="001A69B5">
        <w:t xml:space="preserve">Departementet oppretta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1. juli 2021 gjennom ei </w:t>
      </w:r>
      <w:proofErr w:type="spellStart"/>
      <w:r w:rsidRPr="001A69B5">
        <w:t>samanslåing</w:t>
      </w:r>
      <w:proofErr w:type="spellEnd"/>
      <w:r w:rsidRPr="001A69B5">
        <w:t xml:space="preserve"> av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Kompetanse </w:t>
      </w:r>
      <w:proofErr w:type="spellStart"/>
      <w:r w:rsidRPr="001A69B5">
        <w:t>Noreg</w:t>
      </w:r>
      <w:proofErr w:type="spellEnd"/>
      <w:r w:rsidRPr="001A69B5">
        <w:t xml:space="preserve">, Universell og </w:t>
      </w:r>
      <w:proofErr w:type="spellStart"/>
      <w:r w:rsidRPr="001A69B5">
        <w:t>delar</w:t>
      </w:r>
      <w:proofErr w:type="spellEnd"/>
      <w:r w:rsidRPr="001A69B5">
        <w:t xml:space="preserve"> av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i tillegg til </w:t>
      </w:r>
      <w:proofErr w:type="spellStart"/>
      <w:r w:rsidRPr="001A69B5">
        <w:t>nokre</w:t>
      </w:r>
      <w:proofErr w:type="spellEnd"/>
      <w:r w:rsidRPr="001A69B5">
        <w:t xml:space="preserve"> </w:t>
      </w:r>
      <w:proofErr w:type="spellStart"/>
      <w:r w:rsidRPr="001A69B5">
        <w:t>oppgåver</w:t>
      </w:r>
      <w:proofErr w:type="spellEnd"/>
      <w:r w:rsidRPr="001A69B5">
        <w:t xml:space="preserve"> </w:t>
      </w:r>
      <w:proofErr w:type="spellStart"/>
      <w:r w:rsidRPr="001A69B5">
        <w:t>frå</w:t>
      </w:r>
      <w:proofErr w:type="spellEnd"/>
      <w:r w:rsidRPr="001A69B5">
        <w:t xml:space="preserve"> Norsk senter for forskingsdata AS (NSD). </w:t>
      </w:r>
      <w:proofErr w:type="spellStart"/>
      <w:r w:rsidRPr="001A69B5">
        <w:t>Eit</w:t>
      </w:r>
      <w:proofErr w:type="spellEnd"/>
      <w:r w:rsidRPr="001A69B5">
        <w:t xml:space="preserve"> nytt, felles direktorat vil </w:t>
      </w:r>
      <w:proofErr w:type="spellStart"/>
      <w:r w:rsidRPr="001A69B5">
        <w:t>gjere</w:t>
      </w:r>
      <w:proofErr w:type="spellEnd"/>
      <w:r w:rsidRPr="001A69B5">
        <w:t xml:space="preserve"> det </w:t>
      </w:r>
      <w:proofErr w:type="spellStart"/>
      <w:r w:rsidRPr="001A69B5">
        <w:t>enklare</w:t>
      </w:r>
      <w:proofErr w:type="spellEnd"/>
      <w:r w:rsidRPr="001A69B5">
        <w:t xml:space="preserve"> å sjå kompetansepolitikken i </w:t>
      </w:r>
      <w:proofErr w:type="spellStart"/>
      <w:r w:rsidRPr="001A69B5">
        <w:t>samanheng</w:t>
      </w:r>
      <w:proofErr w:type="spellEnd"/>
      <w:r w:rsidRPr="001A69B5">
        <w:t xml:space="preserve"> på tvers av sektor og nivå.</w:t>
      </w:r>
    </w:p>
    <w:p w14:paraId="19680254" w14:textId="77777777" w:rsidR="000513CD" w:rsidRPr="001A69B5" w:rsidRDefault="0009509B" w:rsidP="001A69B5">
      <w:r w:rsidRPr="001A69B5">
        <w:t xml:space="preserve">Regjeringa har utvikla strategien </w:t>
      </w:r>
      <w:r w:rsidRPr="001A69B5">
        <w:rPr>
          <w:rStyle w:val="kursiv"/>
        </w:rPr>
        <w:t xml:space="preserve">Integrering gjennom kunnskap. Regjeringas integreringsstrategi 2019–2022. </w:t>
      </w:r>
      <w:r w:rsidRPr="001A69B5">
        <w:t xml:space="preserve">Integreringsstrategien har som mål å få </w:t>
      </w:r>
      <w:proofErr w:type="spellStart"/>
      <w:r w:rsidRPr="001A69B5">
        <w:t>fleire</w:t>
      </w:r>
      <w:proofErr w:type="spellEnd"/>
      <w:r w:rsidRPr="001A69B5">
        <w:t xml:space="preserve"> </w:t>
      </w:r>
      <w:proofErr w:type="spellStart"/>
      <w:r w:rsidRPr="001A69B5">
        <w:t>innvandrarar</w:t>
      </w:r>
      <w:proofErr w:type="spellEnd"/>
      <w:r w:rsidRPr="001A69B5">
        <w:t xml:space="preserve"> i arbeid gjennom betre kvalifisering og utdanning. Sjå omtale under programkategori 07.90 Integrering og </w:t>
      </w:r>
      <w:proofErr w:type="spellStart"/>
      <w:r w:rsidRPr="001A69B5">
        <w:t>mangfald</w:t>
      </w:r>
      <w:proofErr w:type="spellEnd"/>
      <w:r w:rsidRPr="001A69B5">
        <w:t>.</w:t>
      </w:r>
    </w:p>
    <w:p w14:paraId="462E087D" w14:textId="77777777" w:rsidR="000513CD" w:rsidRPr="001A69B5" w:rsidRDefault="0009509B" w:rsidP="001A69B5">
      <w:r w:rsidRPr="001A69B5">
        <w:t xml:space="preserve">Våren 2021 la regjeringa fram Meld. St. 16 (2020–2021) </w:t>
      </w:r>
      <w:r w:rsidRPr="001A69B5">
        <w:rPr>
          <w:rStyle w:val="kursiv"/>
        </w:rPr>
        <w:t xml:space="preserve">Utdanning for omstilling – Økt arbeidslivsrelevans i høyere utdanning, </w:t>
      </w:r>
      <w:r w:rsidRPr="001A69B5">
        <w:t xml:space="preserve">der det blir lagt vekt på målet om at universiteta og </w:t>
      </w:r>
      <w:proofErr w:type="spellStart"/>
      <w:r w:rsidRPr="001A69B5">
        <w:t>høgskulane</w:t>
      </w:r>
      <w:proofErr w:type="spellEnd"/>
      <w:r w:rsidRPr="001A69B5">
        <w:t xml:space="preserve"> </w:t>
      </w:r>
      <w:proofErr w:type="spellStart"/>
      <w:r w:rsidRPr="001A69B5">
        <w:t>utdannar</w:t>
      </w:r>
      <w:proofErr w:type="spellEnd"/>
      <w:r w:rsidRPr="001A69B5">
        <w:t xml:space="preserve"> </w:t>
      </w:r>
      <w:proofErr w:type="spellStart"/>
      <w:r w:rsidRPr="001A69B5">
        <w:t>kandidatar</w:t>
      </w:r>
      <w:proofErr w:type="spellEnd"/>
      <w:r w:rsidRPr="001A69B5">
        <w:t xml:space="preserve"> som møter dagens kompetansebehov og samtidig kan bidra til å utvikle framtidas arbeidsliv. Sjå omtale under programkategori 07.60 </w:t>
      </w:r>
      <w:proofErr w:type="spellStart"/>
      <w:r w:rsidRPr="001A69B5">
        <w:t>Høgare</w:t>
      </w:r>
      <w:proofErr w:type="spellEnd"/>
      <w:r w:rsidRPr="001A69B5">
        <w:t xml:space="preserve"> utdanning og forsking.</w:t>
      </w:r>
    </w:p>
    <w:p w14:paraId="6F08712F" w14:textId="77777777" w:rsidR="000513CD" w:rsidRPr="001A69B5" w:rsidRDefault="0009509B" w:rsidP="001A69B5">
      <w:pPr>
        <w:pStyle w:val="b-budkaptit"/>
      </w:pPr>
      <w:r w:rsidRPr="001A69B5">
        <w:t>Kap. 251 22. juli-senteret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A3F4200" w14:textId="77777777" w:rsidTr="003405E6">
        <w:trPr>
          <w:trHeight w:val="640"/>
          <w:hidden/>
        </w:trPr>
        <w:tc>
          <w:tcPr>
            <w:tcW w:w="840" w:type="dxa"/>
          </w:tcPr>
          <w:p w14:paraId="31EB06BF" w14:textId="77777777" w:rsidR="000513CD" w:rsidRPr="001A69B5" w:rsidRDefault="0009509B" w:rsidP="001A69B5">
            <w:pPr>
              <w:pStyle w:val="Tabellnavn"/>
            </w:pPr>
            <w:r w:rsidRPr="001A69B5">
              <w:t>KPAL</w:t>
            </w:r>
          </w:p>
        </w:tc>
        <w:tc>
          <w:tcPr>
            <w:tcW w:w="4800" w:type="dxa"/>
          </w:tcPr>
          <w:p w14:paraId="206E8BCE" w14:textId="77777777" w:rsidR="000513CD" w:rsidRPr="001A69B5" w:rsidRDefault="000513CD" w:rsidP="001A69B5">
            <w:pPr>
              <w:pStyle w:val="Tabellnavn"/>
            </w:pPr>
          </w:p>
        </w:tc>
        <w:tc>
          <w:tcPr>
            <w:tcW w:w="1300" w:type="dxa"/>
          </w:tcPr>
          <w:p w14:paraId="4BF61D13" w14:textId="77777777" w:rsidR="000513CD" w:rsidRPr="001A69B5" w:rsidRDefault="000513CD" w:rsidP="001A69B5">
            <w:pPr>
              <w:pStyle w:val="Tabellnavn"/>
            </w:pPr>
          </w:p>
        </w:tc>
        <w:tc>
          <w:tcPr>
            <w:tcW w:w="1300" w:type="dxa"/>
          </w:tcPr>
          <w:p w14:paraId="3BC6476E" w14:textId="77777777" w:rsidR="000513CD" w:rsidRPr="001A69B5" w:rsidRDefault="000513CD" w:rsidP="001A69B5">
            <w:pPr>
              <w:pStyle w:val="Tabellnavn"/>
            </w:pPr>
          </w:p>
        </w:tc>
        <w:tc>
          <w:tcPr>
            <w:tcW w:w="1300" w:type="dxa"/>
          </w:tcPr>
          <w:p w14:paraId="40AF2585" w14:textId="77777777" w:rsidR="000513CD" w:rsidRPr="001A69B5" w:rsidRDefault="0009509B" w:rsidP="001A69B5">
            <w:r w:rsidRPr="001A69B5">
              <w:t>(i 1 000 kr)</w:t>
            </w:r>
          </w:p>
        </w:tc>
      </w:tr>
      <w:tr w:rsidR="000513CD" w:rsidRPr="001A69B5" w14:paraId="67C8AF60" w14:textId="77777777" w:rsidTr="003405E6">
        <w:trPr>
          <w:trHeight w:val="600"/>
        </w:trPr>
        <w:tc>
          <w:tcPr>
            <w:tcW w:w="840" w:type="dxa"/>
          </w:tcPr>
          <w:p w14:paraId="07D3B5F2" w14:textId="77777777" w:rsidR="000513CD" w:rsidRPr="001A69B5" w:rsidRDefault="0009509B" w:rsidP="001A69B5">
            <w:r w:rsidRPr="001A69B5">
              <w:t>Post</w:t>
            </w:r>
          </w:p>
        </w:tc>
        <w:tc>
          <w:tcPr>
            <w:tcW w:w="4800" w:type="dxa"/>
          </w:tcPr>
          <w:p w14:paraId="5FF7C460" w14:textId="77777777" w:rsidR="000513CD" w:rsidRPr="001A69B5" w:rsidRDefault="0009509B" w:rsidP="001A69B5">
            <w:proofErr w:type="spellStart"/>
            <w:r w:rsidRPr="001A69B5">
              <w:t>Nemning</w:t>
            </w:r>
            <w:proofErr w:type="spellEnd"/>
          </w:p>
        </w:tc>
        <w:tc>
          <w:tcPr>
            <w:tcW w:w="1300" w:type="dxa"/>
          </w:tcPr>
          <w:p w14:paraId="3F35914F"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51455E6" w14:textId="77777777" w:rsidR="000513CD" w:rsidRPr="001A69B5" w:rsidRDefault="0009509B" w:rsidP="001A69B5">
            <w:r w:rsidRPr="001A69B5">
              <w:t xml:space="preserve">Saldert </w:t>
            </w:r>
            <w:r w:rsidRPr="001A69B5">
              <w:br/>
              <w:t>budsjett 2021</w:t>
            </w:r>
          </w:p>
        </w:tc>
        <w:tc>
          <w:tcPr>
            <w:tcW w:w="1300" w:type="dxa"/>
          </w:tcPr>
          <w:p w14:paraId="783015FE" w14:textId="77777777" w:rsidR="000513CD" w:rsidRPr="001A69B5" w:rsidRDefault="0009509B" w:rsidP="001A69B5">
            <w:r w:rsidRPr="001A69B5">
              <w:t xml:space="preserve">Forslag </w:t>
            </w:r>
            <w:r w:rsidRPr="001A69B5">
              <w:br/>
              <w:t>2022</w:t>
            </w:r>
          </w:p>
        </w:tc>
      </w:tr>
      <w:tr w:rsidR="000513CD" w:rsidRPr="001A69B5" w14:paraId="1D22BBBE" w14:textId="77777777" w:rsidTr="003405E6">
        <w:trPr>
          <w:trHeight w:val="380"/>
        </w:trPr>
        <w:tc>
          <w:tcPr>
            <w:tcW w:w="840" w:type="dxa"/>
          </w:tcPr>
          <w:p w14:paraId="18FCEAB1" w14:textId="77777777" w:rsidR="000513CD" w:rsidRPr="001A69B5" w:rsidRDefault="0009509B" w:rsidP="001A69B5">
            <w:r w:rsidRPr="001A69B5">
              <w:t>01</w:t>
            </w:r>
          </w:p>
        </w:tc>
        <w:tc>
          <w:tcPr>
            <w:tcW w:w="4800" w:type="dxa"/>
          </w:tcPr>
          <w:p w14:paraId="39C44298" w14:textId="77777777" w:rsidR="000513CD" w:rsidRPr="001A69B5" w:rsidRDefault="0009509B" w:rsidP="001A69B5">
            <w:r w:rsidRPr="001A69B5">
              <w:t>Driftsutgifter</w:t>
            </w:r>
          </w:p>
        </w:tc>
        <w:tc>
          <w:tcPr>
            <w:tcW w:w="1300" w:type="dxa"/>
          </w:tcPr>
          <w:p w14:paraId="393BA732" w14:textId="77777777" w:rsidR="000513CD" w:rsidRPr="001A69B5" w:rsidRDefault="0009509B" w:rsidP="001A69B5">
            <w:r w:rsidRPr="001A69B5">
              <w:t>17 185</w:t>
            </w:r>
          </w:p>
        </w:tc>
        <w:tc>
          <w:tcPr>
            <w:tcW w:w="1300" w:type="dxa"/>
          </w:tcPr>
          <w:p w14:paraId="408A0B2C" w14:textId="77777777" w:rsidR="000513CD" w:rsidRPr="001A69B5" w:rsidRDefault="0009509B" w:rsidP="001A69B5">
            <w:r w:rsidRPr="001A69B5">
              <w:t>15 714</w:t>
            </w:r>
          </w:p>
        </w:tc>
        <w:tc>
          <w:tcPr>
            <w:tcW w:w="1300" w:type="dxa"/>
          </w:tcPr>
          <w:p w14:paraId="0ADB60F1" w14:textId="77777777" w:rsidR="000513CD" w:rsidRPr="001A69B5" w:rsidRDefault="0009509B" w:rsidP="001A69B5">
            <w:r w:rsidRPr="001A69B5">
              <w:t>17 695</w:t>
            </w:r>
          </w:p>
        </w:tc>
      </w:tr>
      <w:tr w:rsidR="000513CD" w:rsidRPr="001A69B5" w14:paraId="01465805" w14:textId="77777777" w:rsidTr="003405E6">
        <w:trPr>
          <w:trHeight w:val="640"/>
        </w:trPr>
        <w:tc>
          <w:tcPr>
            <w:tcW w:w="840" w:type="dxa"/>
          </w:tcPr>
          <w:p w14:paraId="588938B8" w14:textId="77777777" w:rsidR="000513CD" w:rsidRPr="001A69B5" w:rsidRDefault="0009509B" w:rsidP="001A69B5">
            <w:r w:rsidRPr="001A69B5">
              <w:t>45</w:t>
            </w:r>
          </w:p>
        </w:tc>
        <w:tc>
          <w:tcPr>
            <w:tcW w:w="4800" w:type="dxa"/>
          </w:tcPr>
          <w:p w14:paraId="2351DCBD" w14:textId="036BC0AD"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01</w:t>
            </w:r>
          </w:p>
        </w:tc>
        <w:tc>
          <w:tcPr>
            <w:tcW w:w="1300" w:type="dxa"/>
          </w:tcPr>
          <w:p w14:paraId="168DF5BC" w14:textId="77777777" w:rsidR="000513CD" w:rsidRPr="001A69B5" w:rsidRDefault="000513CD" w:rsidP="001A69B5"/>
        </w:tc>
        <w:tc>
          <w:tcPr>
            <w:tcW w:w="1300" w:type="dxa"/>
          </w:tcPr>
          <w:p w14:paraId="5F18F42D" w14:textId="77777777" w:rsidR="000513CD" w:rsidRPr="001A69B5" w:rsidRDefault="000513CD" w:rsidP="001A69B5"/>
        </w:tc>
        <w:tc>
          <w:tcPr>
            <w:tcW w:w="1300" w:type="dxa"/>
          </w:tcPr>
          <w:p w14:paraId="5B5C5C1B" w14:textId="77777777" w:rsidR="000513CD" w:rsidRPr="001A69B5" w:rsidRDefault="0009509B" w:rsidP="001A69B5">
            <w:r w:rsidRPr="001A69B5">
              <w:t>10 000</w:t>
            </w:r>
          </w:p>
        </w:tc>
      </w:tr>
      <w:tr w:rsidR="000513CD" w:rsidRPr="001A69B5" w14:paraId="08C8FA46" w14:textId="77777777" w:rsidTr="003405E6">
        <w:trPr>
          <w:trHeight w:val="380"/>
        </w:trPr>
        <w:tc>
          <w:tcPr>
            <w:tcW w:w="840" w:type="dxa"/>
          </w:tcPr>
          <w:p w14:paraId="02AB73FD" w14:textId="77777777" w:rsidR="000513CD" w:rsidRPr="001A69B5" w:rsidRDefault="000513CD" w:rsidP="001A69B5"/>
        </w:tc>
        <w:tc>
          <w:tcPr>
            <w:tcW w:w="4800" w:type="dxa"/>
          </w:tcPr>
          <w:p w14:paraId="068D5EEC" w14:textId="77777777" w:rsidR="000513CD" w:rsidRPr="001A69B5" w:rsidRDefault="0009509B" w:rsidP="001A69B5">
            <w:r w:rsidRPr="001A69B5">
              <w:t>Sum kap. 251</w:t>
            </w:r>
          </w:p>
        </w:tc>
        <w:tc>
          <w:tcPr>
            <w:tcW w:w="1300" w:type="dxa"/>
          </w:tcPr>
          <w:p w14:paraId="787F3093" w14:textId="77777777" w:rsidR="000513CD" w:rsidRPr="001A69B5" w:rsidRDefault="0009509B" w:rsidP="001A69B5">
            <w:r w:rsidRPr="001A69B5">
              <w:t>17 185</w:t>
            </w:r>
          </w:p>
        </w:tc>
        <w:tc>
          <w:tcPr>
            <w:tcW w:w="1300" w:type="dxa"/>
          </w:tcPr>
          <w:p w14:paraId="427768BE" w14:textId="77777777" w:rsidR="000513CD" w:rsidRPr="001A69B5" w:rsidRDefault="0009509B" w:rsidP="001A69B5">
            <w:r w:rsidRPr="001A69B5">
              <w:t>15 714</w:t>
            </w:r>
          </w:p>
        </w:tc>
        <w:tc>
          <w:tcPr>
            <w:tcW w:w="1300" w:type="dxa"/>
          </w:tcPr>
          <w:p w14:paraId="79FA0CC6" w14:textId="77777777" w:rsidR="000513CD" w:rsidRPr="001A69B5" w:rsidRDefault="0009509B" w:rsidP="001A69B5">
            <w:r w:rsidRPr="001A69B5">
              <w:t>27 695</w:t>
            </w:r>
          </w:p>
        </w:tc>
      </w:tr>
    </w:tbl>
    <w:p w14:paraId="312E438A" w14:textId="77777777" w:rsidR="000513CD" w:rsidRPr="001A69B5" w:rsidRDefault="0009509B" w:rsidP="001A69B5">
      <w:r w:rsidRPr="001A69B5">
        <w:t xml:space="preserve">22. juli-senteret </w:t>
      </w:r>
      <w:proofErr w:type="spellStart"/>
      <w:r w:rsidRPr="001A69B5">
        <w:t>formidlar</w:t>
      </w:r>
      <w:proofErr w:type="spellEnd"/>
      <w:r w:rsidRPr="001A69B5">
        <w:t xml:space="preserve"> kunnskap om terrorangrepet i Regjeringskvartalet og på Utøya 22. juli 2011. Senteret skal gjennom </w:t>
      </w:r>
      <w:proofErr w:type="spellStart"/>
      <w:r w:rsidRPr="001A69B5">
        <w:t>utstillingar</w:t>
      </w:r>
      <w:proofErr w:type="spellEnd"/>
      <w:r w:rsidRPr="001A69B5">
        <w:t xml:space="preserve">, undervisning og andre pedagogiske opplegg forvalte minnet om terrorangrepet og </w:t>
      </w:r>
      <w:proofErr w:type="spellStart"/>
      <w:r w:rsidRPr="001A69B5">
        <w:t>setje</w:t>
      </w:r>
      <w:proofErr w:type="spellEnd"/>
      <w:r w:rsidRPr="001A69B5">
        <w:t xml:space="preserve"> det inn i </w:t>
      </w:r>
      <w:proofErr w:type="spellStart"/>
      <w:r w:rsidRPr="001A69B5">
        <w:t>ein</w:t>
      </w:r>
      <w:proofErr w:type="spellEnd"/>
      <w:r w:rsidRPr="001A69B5">
        <w:t xml:space="preserve"> historisk og samtidig kontekst. Senteret skal legge til rette for diskusjon og refleksjon om 22. juli 2011 og tema som hat, vald og ekstremisme, nasjonalt og globalt. Målgruppa for senteret er </w:t>
      </w:r>
      <w:proofErr w:type="spellStart"/>
      <w:r w:rsidRPr="001A69B5">
        <w:t>skuleklassar</w:t>
      </w:r>
      <w:proofErr w:type="spellEnd"/>
      <w:r w:rsidRPr="001A69B5">
        <w:t xml:space="preserve"> </w:t>
      </w:r>
      <w:proofErr w:type="spellStart"/>
      <w:r w:rsidRPr="001A69B5">
        <w:t>frå</w:t>
      </w:r>
      <w:proofErr w:type="spellEnd"/>
      <w:r w:rsidRPr="001A69B5">
        <w:t xml:space="preserve"> ungdomsskuletrinna og oppover, </w:t>
      </w:r>
      <w:proofErr w:type="spellStart"/>
      <w:r w:rsidRPr="001A69B5">
        <w:t>lærarar</w:t>
      </w:r>
      <w:proofErr w:type="spellEnd"/>
      <w:r w:rsidRPr="001A69B5">
        <w:t xml:space="preserve"> og </w:t>
      </w:r>
      <w:proofErr w:type="spellStart"/>
      <w:r w:rsidRPr="001A69B5">
        <w:t>lærarstudentar</w:t>
      </w:r>
      <w:proofErr w:type="spellEnd"/>
      <w:r w:rsidRPr="001A69B5">
        <w:t xml:space="preserve"> og </w:t>
      </w:r>
      <w:proofErr w:type="spellStart"/>
      <w:r w:rsidRPr="001A69B5">
        <w:t>allmenta</w:t>
      </w:r>
      <w:proofErr w:type="spellEnd"/>
      <w:r w:rsidRPr="001A69B5">
        <w:t>.</w:t>
      </w:r>
    </w:p>
    <w:p w14:paraId="56E1D288" w14:textId="77777777" w:rsidR="000513CD" w:rsidRPr="001A69B5" w:rsidRDefault="0009509B" w:rsidP="001A69B5">
      <w:pPr>
        <w:pStyle w:val="b-post"/>
      </w:pPr>
      <w:r w:rsidRPr="001A69B5">
        <w:t xml:space="preserve">Post 01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01</w:t>
      </w:r>
    </w:p>
    <w:p w14:paraId="30569D99" w14:textId="77777777" w:rsidR="000513CD" w:rsidRPr="001A69B5" w:rsidRDefault="0009509B" w:rsidP="001A69B5">
      <w:pPr>
        <w:pStyle w:val="avsnitt-tittel"/>
      </w:pPr>
      <w:r w:rsidRPr="001A69B5">
        <w:t>Mål for 2022</w:t>
      </w:r>
    </w:p>
    <w:p w14:paraId="05E8C988" w14:textId="77777777" w:rsidR="000513CD" w:rsidRPr="001A69B5" w:rsidRDefault="0009509B" w:rsidP="001A69B5">
      <w:r w:rsidRPr="001A69B5">
        <w:t>Måla for 22. juli-senteret for 2022 er:</w:t>
      </w:r>
    </w:p>
    <w:p w14:paraId="4E881CCE" w14:textId="77777777" w:rsidR="000513CD" w:rsidRPr="001A69B5" w:rsidRDefault="0009509B" w:rsidP="001A69B5">
      <w:pPr>
        <w:pStyle w:val="Liste"/>
      </w:pPr>
      <w:proofErr w:type="spellStart"/>
      <w:r w:rsidRPr="001A69B5">
        <w:t>Elevar</w:t>
      </w:r>
      <w:proofErr w:type="spellEnd"/>
      <w:r w:rsidRPr="001A69B5">
        <w:t xml:space="preserve">, </w:t>
      </w:r>
      <w:proofErr w:type="spellStart"/>
      <w:r w:rsidRPr="001A69B5">
        <w:t>lærarar</w:t>
      </w:r>
      <w:proofErr w:type="spellEnd"/>
      <w:r w:rsidRPr="001A69B5">
        <w:t xml:space="preserve"> og </w:t>
      </w:r>
      <w:proofErr w:type="spellStart"/>
      <w:r w:rsidRPr="001A69B5">
        <w:t>lærarstudentar</w:t>
      </w:r>
      <w:proofErr w:type="spellEnd"/>
      <w:r w:rsidRPr="001A69B5">
        <w:t xml:space="preserve"> lærer om og reflekterer over terrorangrepet 22. juli 2011 og </w:t>
      </w:r>
      <w:proofErr w:type="spellStart"/>
      <w:r w:rsidRPr="001A69B5">
        <w:t>tilgrensande</w:t>
      </w:r>
      <w:proofErr w:type="spellEnd"/>
      <w:r w:rsidRPr="001A69B5">
        <w:t xml:space="preserve"> tematikk.</w:t>
      </w:r>
    </w:p>
    <w:p w14:paraId="56C5DFBB" w14:textId="77777777" w:rsidR="000513CD" w:rsidRPr="001A69B5" w:rsidRDefault="0009509B" w:rsidP="001A69B5">
      <w:pPr>
        <w:pStyle w:val="Liste"/>
      </w:pPr>
      <w:proofErr w:type="spellStart"/>
      <w:r w:rsidRPr="001A69B5">
        <w:t>Læringsressursane</w:t>
      </w:r>
      <w:proofErr w:type="spellEnd"/>
      <w:r w:rsidRPr="001A69B5">
        <w:t xml:space="preserve"> til 22. juli-senteret er </w:t>
      </w:r>
      <w:proofErr w:type="spellStart"/>
      <w:r w:rsidRPr="001A69B5">
        <w:t>tilgjengelege</w:t>
      </w:r>
      <w:proofErr w:type="spellEnd"/>
      <w:r w:rsidRPr="001A69B5">
        <w:t xml:space="preserve"> for befolkninga i heile landet.</w:t>
      </w:r>
    </w:p>
    <w:p w14:paraId="0024DB0F" w14:textId="77777777" w:rsidR="000513CD" w:rsidRPr="001A69B5" w:rsidRDefault="0009509B" w:rsidP="001A69B5">
      <w:pPr>
        <w:pStyle w:val="Liste"/>
      </w:pPr>
      <w:r w:rsidRPr="001A69B5">
        <w:t xml:space="preserve">22. juli-senteret dokumenterer, bevarer og </w:t>
      </w:r>
      <w:proofErr w:type="spellStart"/>
      <w:r w:rsidRPr="001A69B5">
        <w:t>formidlar</w:t>
      </w:r>
      <w:proofErr w:type="spellEnd"/>
      <w:r w:rsidRPr="001A69B5">
        <w:t xml:space="preserve"> relevante perspektiv og </w:t>
      </w:r>
      <w:proofErr w:type="spellStart"/>
      <w:r w:rsidRPr="001A69B5">
        <w:t>gjenstandar</w:t>
      </w:r>
      <w:proofErr w:type="spellEnd"/>
      <w:r w:rsidRPr="001A69B5">
        <w:t xml:space="preserve"> knytte til terrorangrepet 22. juli 2011.</w:t>
      </w:r>
    </w:p>
    <w:p w14:paraId="20F484ED" w14:textId="77777777" w:rsidR="000513CD" w:rsidRPr="001A69B5" w:rsidRDefault="0009509B" w:rsidP="001A69B5">
      <w:pPr>
        <w:pStyle w:val="avsnitt-tittel"/>
      </w:pPr>
      <w:r w:rsidRPr="001A69B5">
        <w:t>Resultat i 2020</w:t>
      </w:r>
    </w:p>
    <w:p w14:paraId="5F9C2D99" w14:textId="77777777" w:rsidR="000513CD" w:rsidRPr="001A69B5" w:rsidRDefault="0009509B" w:rsidP="001A69B5">
      <w:proofErr w:type="spellStart"/>
      <w:r w:rsidRPr="001A69B5">
        <w:t>Hovudprioriteten</w:t>
      </w:r>
      <w:proofErr w:type="spellEnd"/>
      <w:r w:rsidRPr="001A69B5">
        <w:t xml:space="preserve"> i 2020 var etablering og </w:t>
      </w:r>
      <w:proofErr w:type="spellStart"/>
      <w:r w:rsidRPr="001A69B5">
        <w:t>opning</w:t>
      </w:r>
      <w:proofErr w:type="spellEnd"/>
      <w:r w:rsidRPr="001A69B5">
        <w:t xml:space="preserve"> av 22. juli-senteret i </w:t>
      </w:r>
      <w:proofErr w:type="spellStart"/>
      <w:r w:rsidRPr="001A69B5">
        <w:t>mellombelse</w:t>
      </w:r>
      <w:proofErr w:type="spellEnd"/>
      <w:r w:rsidRPr="001A69B5">
        <w:t xml:space="preserve"> lokale i Teatergata 10 i Oslo. Covid-19-pandemien førte til at </w:t>
      </w:r>
      <w:proofErr w:type="spellStart"/>
      <w:r w:rsidRPr="001A69B5">
        <w:t>opninga</w:t>
      </w:r>
      <w:proofErr w:type="spellEnd"/>
      <w:r w:rsidRPr="001A69B5">
        <w:t xml:space="preserve"> av </w:t>
      </w:r>
      <w:proofErr w:type="spellStart"/>
      <w:r w:rsidRPr="001A69B5">
        <w:t>mellombelse</w:t>
      </w:r>
      <w:proofErr w:type="spellEnd"/>
      <w:r w:rsidRPr="001A69B5">
        <w:t xml:space="preserve"> lokale blei utsett </w:t>
      </w:r>
      <w:proofErr w:type="spellStart"/>
      <w:r w:rsidRPr="001A69B5">
        <w:t>frå</w:t>
      </w:r>
      <w:proofErr w:type="spellEnd"/>
      <w:r w:rsidRPr="001A69B5">
        <w:t xml:space="preserve"> mars til juni. Utstillinga </w:t>
      </w:r>
      <w:r w:rsidRPr="001A69B5">
        <w:rPr>
          <w:rStyle w:val="kursiv"/>
        </w:rPr>
        <w:t xml:space="preserve">Samtalen om 22. juli </w:t>
      </w:r>
      <w:proofErr w:type="spellStart"/>
      <w:r w:rsidRPr="001A69B5">
        <w:t>opna</w:t>
      </w:r>
      <w:proofErr w:type="spellEnd"/>
      <w:r w:rsidRPr="001A69B5">
        <w:t xml:space="preserve"> 26. juni og har som mål å utvide og inkludere </w:t>
      </w:r>
      <w:proofErr w:type="spellStart"/>
      <w:r w:rsidRPr="001A69B5">
        <w:t>fleire</w:t>
      </w:r>
      <w:proofErr w:type="spellEnd"/>
      <w:r w:rsidRPr="001A69B5">
        <w:t xml:space="preserve"> i den </w:t>
      </w:r>
      <w:proofErr w:type="spellStart"/>
      <w:r w:rsidRPr="001A69B5">
        <w:t>offentlege</w:t>
      </w:r>
      <w:proofErr w:type="spellEnd"/>
      <w:r w:rsidRPr="001A69B5">
        <w:t xml:space="preserve"> samtalen om 22. juli og </w:t>
      </w:r>
      <w:proofErr w:type="spellStart"/>
      <w:r w:rsidRPr="001A69B5">
        <w:t>opne</w:t>
      </w:r>
      <w:proofErr w:type="spellEnd"/>
      <w:r w:rsidRPr="001A69B5">
        <w:t xml:space="preserve"> for </w:t>
      </w:r>
      <w:proofErr w:type="spellStart"/>
      <w:r w:rsidRPr="001A69B5">
        <w:t>refleksjonar</w:t>
      </w:r>
      <w:proofErr w:type="spellEnd"/>
      <w:r w:rsidRPr="001A69B5">
        <w:t xml:space="preserve"> om årsakene, </w:t>
      </w:r>
      <w:proofErr w:type="spellStart"/>
      <w:r w:rsidRPr="001A69B5">
        <w:t>konsekvensane</w:t>
      </w:r>
      <w:proofErr w:type="spellEnd"/>
      <w:r w:rsidRPr="001A69B5">
        <w:t xml:space="preserve"> og livet etter terrorangrepet. Undervisning og formidling til </w:t>
      </w:r>
      <w:proofErr w:type="spellStart"/>
      <w:r w:rsidRPr="001A69B5">
        <w:t>elevar</w:t>
      </w:r>
      <w:proofErr w:type="spellEnd"/>
      <w:r w:rsidRPr="001A69B5">
        <w:t xml:space="preserve"> og </w:t>
      </w:r>
      <w:proofErr w:type="spellStart"/>
      <w:r w:rsidRPr="001A69B5">
        <w:t>allmenta</w:t>
      </w:r>
      <w:proofErr w:type="spellEnd"/>
      <w:r w:rsidRPr="001A69B5">
        <w:t xml:space="preserve"> og arbeid med å etablere permanente lokale for 22. juli-senteret var òg sentrale </w:t>
      </w:r>
      <w:proofErr w:type="spellStart"/>
      <w:r w:rsidRPr="001A69B5">
        <w:t>oppgåver</w:t>
      </w:r>
      <w:proofErr w:type="spellEnd"/>
      <w:r w:rsidRPr="001A69B5">
        <w:t>.</w:t>
      </w:r>
    </w:p>
    <w:p w14:paraId="058E22F9" w14:textId="77777777" w:rsidR="000513CD" w:rsidRPr="001A69B5" w:rsidRDefault="0009509B" w:rsidP="001A69B5">
      <w:proofErr w:type="spellStart"/>
      <w:r w:rsidRPr="001A69B5">
        <w:t>Talet</w:t>
      </w:r>
      <w:proofErr w:type="spellEnd"/>
      <w:r w:rsidRPr="001A69B5">
        <w:t xml:space="preserve"> på </w:t>
      </w:r>
      <w:proofErr w:type="spellStart"/>
      <w:r w:rsidRPr="001A69B5">
        <w:t>elevar</w:t>
      </w:r>
      <w:proofErr w:type="spellEnd"/>
      <w:r w:rsidRPr="001A69B5">
        <w:t xml:space="preserve"> som besøker senteret, har </w:t>
      </w:r>
      <w:proofErr w:type="spellStart"/>
      <w:r w:rsidRPr="001A69B5">
        <w:t>vore</w:t>
      </w:r>
      <w:proofErr w:type="spellEnd"/>
      <w:r w:rsidRPr="001A69B5">
        <w:t xml:space="preserve"> </w:t>
      </w:r>
      <w:proofErr w:type="spellStart"/>
      <w:r w:rsidRPr="001A69B5">
        <w:t>stigande</w:t>
      </w:r>
      <w:proofErr w:type="spellEnd"/>
      <w:r w:rsidRPr="001A69B5">
        <w:t xml:space="preserve"> </w:t>
      </w:r>
      <w:proofErr w:type="spellStart"/>
      <w:r w:rsidRPr="001A69B5">
        <w:t>sidan</w:t>
      </w:r>
      <w:proofErr w:type="spellEnd"/>
      <w:r w:rsidRPr="001A69B5">
        <w:t xml:space="preserve"> </w:t>
      </w:r>
      <w:proofErr w:type="spellStart"/>
      <w:r w:rsidRPr="001A69B5">
        <w:t>opninga</w:t>
      </w:r>
      <w:proofErr w:type="spellEnd"/>
      <w:r w:rsidRPr="001A69B5">
        <w:t xml:space="preserve"> i 2015, men pandemien og </w:t>
      </w:r>
      <w:proofErr w:type="spellStart"/>
      <w:r w:rsidRPr="001A69B5">
        <w:t>smittevernrestriksjonar</w:t>
      </w:r>
      <w:proofErr w:type="spellEnd"/>
      <w:r w:rsidRPr="001A69B5">
        <w:t xml:space="preserve"> gav låge </w:t>
      </w:r>
      <w:proofErr w:type="spellStart"/>
      <w:r w:rsidRPr="001A69B5">
        <w:t>besøkstal</w:t>
      </w:r>
      <w:proofErr w:type="spellEnd"/>
      <w:r w:rsidRPr="001A69B5">
        <w:t xml:space="preserve"> i 2020, jf. tabell 4.20. 22. juli-senteret har, i </w:t>
      </w:r>
      <w:proofErr w:type="spellStart"/>
      <w:r w:rsidRPr="001A69B5">
        <w:t>dei</w:t>
      </w:r>
      <w:proofErr w:type="spellEnd"/>
      <w:r w:rsidRPr="001A69B5">
        <w:t xml:space="preserve"> </w:t>
      </w:r>
      <w:proofErr w:type="spellStart"/>
      <w:r w:rsidRPr="001A69B5">
        <w:t>periodane</w:t>
      </w:r>
      <w:proofErr w:type="spellEnd"/>
      <w:r w:rsidRPr="001A69B5">
        <w:t xml:space="preserve"> det har </w:t>
      </w:r>
      <w:proofErr w:type="spellStart"/>
      <w:r w:rsidRPr="001A69B5">
        <w:t>vore</w:t>
      </w:r>
      <w:proofErr w:type="spellEnd"/>
      <w:r w:rsidRPr="001A69B5">
        <w:t xml:space="preserve"> </w:t>
      </w:r>
      <w:proofErr w:type="spellStart"/>
      <w:r w:rsidRPr="001A69B5">
        <w:t>mogleg</w:t>
      </w:r>
      <w:proofErr w:type="spellEnd"/>
      <w:r w:rsidRPr="001A69B5">
        <w:t xml:space="preserve">, prioritert skulebesøk i </w:t>
      </w:r>
      <w:proofErr w:type="spellStart"/>
      <w:r w:rsidRPr="001A69B5">
        <w:t>kvardagen</w:t>
      </w:r>
      <w:proofErr w:type="spellEnd"/>
      <w:r w:rsidRPr="001A69B5">
        <w:t xml:space="preserve"> og andre </w:t>
      </w:r>
      <w:proofErr w:type="spellStart"/>
      <w:r w:rsidRPr="001A69B5">
        <w:t>besøkande</w:t>
      </w:r>
      <w:proofErr w:type="spellEnd"/>
      <w:r w:rsidRPr="001A69B5">
        <w:t xml:space="preserve"> i </w:t>
      </w:r>
      <w:proofErr w:type="spellStart"/>
      <w:r w:rsidRPr="001A69B5">
        <w:t>helgane</w:t>
      </w:r>
      <w:proofErr w:type="spellEnd"/>
      <w:r w:rsidRPr="001A69B5">
        <w:t xml:space="preserve">. Dei har òg utvida det digitale </w:t>
      </w:r>
      <w:proofErr w:type="spellStart"/>
      <w:r w:rsidRPr="001A69B5">
        <w:t>tilbodet</w:t>
      </w:r>
      <w:proofErr w:type="spellEnd"/>
      <w:r w:rsidRPr="001A69B5">
        <w:t xml:space="preserve"> til </w:t>
      </w:r>
      <w:proofErr w:type="spellStart"/>
      <w:r w:rsidRPr="001A69B5">
        <w:t>skular</w:t>
      </w:r>
      <w:proofErr w:type="spellEnd"/>
      <w:r w:rsidRPr="001A69B5">
        <w:t xml:space="preserve"> og </w:t>
      </w:r>
      <w:proofErr w:type="spellStart"/>
      <w:r w:rsidRPr="001A69B5">
        <w:t>elevar</w:t>
      </w:r>
      <w:proofErr w:type="spellEnd"/>
      <w:r w:rsidRPr="001A69B5">
        <w:t>.</w:t>
      </w:r>
    </w:p>
    <w:p w14:paraId="38E05C83" w14:textId="1C57FA8C" w:rsidR="000513CD" w:rsidRDefault="0009509B" w:rsidP="001A69B5">
      <w:r w:rsidRPr="001A69B5">
        <w:t xml:space="preserve">Senteret har </w:t>
      </w:r>
      <w:proofErr w:type="spellStart"/>
      <w:r w:rsidRPr="001A69B5">
        <w:t>vidareutvikla</w:t>
      </w:r>
      <w:proofErr w:type="spellEnd"/>
      <w:r w:rsidRPr="001A69B5">
        <w:t xml:space="preserve"> </w:t>
      </w:r>
      <w:proofErr w:type="spellStart"/>
      <w:r w:rsidRPr="001A69B5">
        <w:t>eit</w:t>
      </w:r>
      <w:proofErr w:type="spellEnd"/>
      <w:r w:rsidRPr="001A69B5">
        <w:t xml:space="preserve"> filmprosjekt der </w:t>
      </w:r>
      <w:proofErr w:type="spellStart"/>
      <w:r w:rsidRPr="001A69B5">
        <w:t>etterlatne</w:t>
      </w:r>
      <w:proofErr w:type="spellEnd"/>
      <w:r w:rsidRPr="001A69B5">
        <w:t xml:space="preserve"> blir intervjua om korleis det er å leve med </w:t>
      </w:r>
      <w:proofErr w:type="spellStart"/>
      <w:r w:rsidRPr="001A69B5">
        <w:t>konsekvensane</w:t>
      </w:r>
      <w:proofErr w:type="spellEnd"/>
      <w:r w:rsidRPr="001A69B5">
        <w:t xml:space="preserve"> av 22. juli i dag. 22. juli-senteret har i 2020 gjennomført seminar og foredrag for </w:t>
      </w:r>
      <w:proofErr w:type="spellStart"/>
      <w:r w:rsidRPr="001A69B5">
        <w:t>lærarstudentar</w:t>
      </w:r>
      <w:proofErr w:type="spellEnd"/>
      <w:r w:rsidRPr="001A69B5">
        <w:t xml:space="preserve">, både i senteret og i </w:t>
      </w:r>
      <w:proofErr w:type="spellStart"/>
      <w:r w:rsidRPr="001A69B5">
        <w:t>læringsinstitusjonane</w:t>
      </w:r>
      <w:proofErr w:type="spellEnd"/>
      <w:r w:rsidRPr="001A69B5">
        <w:t>.</w:t>
      </w:r>
    </w:p>
    <w:p w14:paraId="763382CE" w14:textId="527E1419" w:rsidR="006E2411" w:rsidRPr="001A69B5" w:rsidRDefault="006E2411" w:rsidP="006E2411">
      <w:pPr>
        <w:pStyle w:val="tabell-tittel"/>
      </w:pPr>
      <w:proofErr w:type="spellStart"/>
      <w:r w:rsidRPr="001A69B5">
        <w:t>Talet</w:t>
      </w:r>
      <w:proofErr w:type="spellEnd"/>
      <w:r w:rsidRPr="001A69B5">
        <w:t xml:space="preserve"> på </w:t>
      </w:r>
      <w:proofErr w:type="spellStart"/>
      <w:r w:rsidRPr="001A69B5">
        <w:t>besøkande</w:t>
      </w:r>
      <w:proofErr w:type="spellEnd"/>
      <w:r w:rsidRPr="001A69B5">
        <w:t xml:space="preserve"> ved 22. juli-senteret i perioden 2016–20</w:t>
      </w:r>
    </w:p>
    <w:p w14:paraId="1249CDF5" w14:textId="77777777" w:rsidR="000513CD" w:rsidRPr="001A69B5" w:rsidRDefault="0009509B" w:rsidP="001A69B5">
      <w:pPr>
        <w:pStyle w:val="Tabellnavn"/>
      </w:pPr>
      <w:r w:rsidRPr="001A69B5">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0513CD" w:rsidRPr="001A69B5" w14:paraId="69DEFB0F" w14:textId="77777777" w:rsidTr="003405E6">
        <w:trPr>
          <w:trHeight w:val="380"/>
        </w:trPr>
        <w:tc>
          <w:tcPr>
            <w:tcW w:w="2480" w:type="dxa"/>
          </w:tcPr>
          <w:p w14:paraId="74BC2BCE" w14:textId="77777777" w:rsidR="000513CD" w:rsidRPr="001A69B5" w:rsidRDefault="000513CD" w:rsidP="001A69B5"/>
        </w:tc>
        <w:tc>
          <w:tcPr>
            <w:tcW w:w="1400" w:type="dxa"/>
          </w:tcPr>
          <w:p w14:paraId="71E9780B" w14:textId="77777777" w:rsidR="000513CD" w:rsidRPr="001A69B5" w:rsidRDefault="0009509B" w:rsidP="001A69B5">
            <w:r w:rsidRPr="001A69B5">
              <w:t>2016</w:t>
            </w:r>
          </w:p>
        </w:tc>
        <w:tc>
          <w:tcPr>
            <w:tcW w:w="1400" w:type="dxa"/>
          </w:tcPr>
          <w:p w14:paraId="24AF21BA" w14:textId="77777777" w:rsidR="000513CD" w:rsidRPr="001A69B5" w:rsidRDefault="0009509B" w:rsidP="001A69B5">
            <w:r w:rsidRPr="001A69B5">
              <w:t>2017</w:t>
            </w:r>
          </w:p>
        </w:tc>
        <w:tc>
          <w:tcPr>
            <w:tcW w:w="1400" w:type="dxa"/>
          </w:tcPr>
          <w:p w14:paraId="6DADAD6A" w14:textId="77777777" w:rsidR="000513CD" w:rsidRPr="001A69B5" w:rsidRDefault="0009509B" w:rsidP="001A69B5">
            <w:r w:rsidRPr="001A69B5">
              <w:t>2018</w:t>
            </w:r>
          </w:p>
        </w:tc>
        <w:tc>
          <w:tcPr>
            <w:tcW w:w="1400" w:type="dxa"/>
          </w:tcPr>
          <w:p w14:paraId="3AE2BB56" w14:textId="77777777" w:rsidR="000513CD" w:rsidRPr="001A69B5" w:rsidRDefault="0009509B" w:rsidP="001A69B5">
            <w:r w:rsidRPr="001A69B5">
              <w:t>2019</w:t>
            </w:r>
          </w:p>
        </w:tc>
        <w:tc>
          <w:tcPr>
            <w:tcW w:w="1400" w:type="dxa"/>
          </w:tcPr>
          <w:p w14:paraId="2739A796" w14:textId="77777777" w:rsidR="000513CD" w:rsidRPr="001A69B5" w:rsidRDefault="0009509B" w:rsidP="001A69B5">
            <w:r w:rsidRPr="001A69B5">
              <w:t>2020</w:t>
            </w:r>
          </w:p>
        </w:tc>
      </w:tr>
      <w:tr w:rsidR="000513CD" w:rsidRPr="001A69B5" w14:paraId="6B08D9C2" w14:textId="77777777" w:rsidTr="003405E6">
        <w:trPr>
          <w:trHeight w:val="380"/>
        </w:trPr>
        <w:tc>
          <w:tcPr>
            <w:tcW w:w="2480" w:type="dxa"/>
          </w:tcPr>
          <w:p w14:paraId="2A5258ED" w14:textId="77777777" w:rsidR="000513CD" w:rsidRPr="001A69B5" w:rsidRDefault="0009509B" w:rsidP="001A69B5">
            <w:proofErr w:type="spellStart"/>
            <w:r w:rsidRPr="001A69B5">
              <w:t>Elevar</w:t>
            </w:r>
            <w:proofErr w:type="spellEnd"/>
          </w:p>
        </w:tc>
        <w:tc>
          <w:tcPr>
            <w:tcW w:w="1400" w:type="dxa"/>
          </w:tcPr>
          <w:p w14:paraId="342A33D8" w14:textId="77777777" w:rsidR="000513CD" w:rsidRPr="001A69B5" w:rsidRDefault="0009509B" w:rsidP="001A69B5">
            <w:r w:rsidRPr="001A69B5">
              <w:t>5 220</w:t>
            </w:r>
          </w:p>
        </w:tc>
        <w:tc>
          <w:tcPr>
            <w:tcW w:w="1400" w:type="dxa"/>
          </w:tcPr>
          <w:p w14:paraId="5213C4B4" w14:textId="77777777" w:rsidR="000513CD" w:rsidRPr="001A69B5" w:rsidRDefault="0009509B" w:rsidP="001A69B5">
            <w:r w:rsidRPr="001A69B5">
              <w:t>7 014</w:t>
            </w:r>
          </w:p>
        </w:tc>
        <w:tc>
          <w:tcPr>
            <w:tcW w:w="1400" w:type="dxa"/>
          </w:tcPr>
          <w:p w14:paraId="5B6E020F" w14:textId="77777777" w:rsidR="000513CD" w:rsidRPr="001A69B5" w:rsidRDefault="0009509B" w:rsidP="001A69B5">
            <w:r w:rsidRPr="001A69B5">
              <w:t>11 646</w:t>
            </w:r>
          </w:p>
        </w:tc>
        <w:tc>
          <w:tcPr>
            <w:tcW w:w="1400" w:type="dxa"/>
          </w:tcPr>
          <w:p w14:paraId="2651DD08" w14:textId="77777777" w:rsidR="000513CD" w:rsidRPr="001A69B5" w:rsidRDefault="0009509B" w:rsidP="001A69B5">
            <w:r w:rsidRPr="001A69B5">
              <w:t>9 636</w:t>
            </w:r>
          </w:p>
        </w:tc>
        <w:tc>
          <w:tcPr>
            <w:tcW w:w="1400" w:type="dxa"/>
          </w:tcPr>
          <w:p w14:paraId="2D993EBE" w14:textId="77777777" w:rsidR="000513CD" w:rsidRPr="001A69B5" w:rsidRDefault="0009509B" w:rsidP="001A69B5">
            <w:r w:rsidRPr="001A69B5">
              <w:t>801</w:t>
            </w:r>
          </w:p>
        </w:tc>
      </w:tr>
      <w:tr w:rsidR="000513CD" w:rsidRPr="001A69B5" w14:paraId="459ED949" w14:textId="77777777" w:rsidTr="003405E6">
        <w:trPr>
          <w:trHeight w:val="380"/>
        </w:trPr>
        <w:tc>
          <w:tcPr>
            <w:tcW w:w="2480" w:type="dxa"/>
          </w:tcPr>
          <w:p w14:paraId="4D96E668" w14:textId="77777777" w:rsidR="000513CD" w:rsidRPr="001A69B5" w:rsidRDefault="0009509B" w:rsidP="001A69B5">
            <w:r w:rsidRPr="001A69B5">
              <w:t xml:space="preserve">Andre </w:t>
            </w:r>
            <w:proofErr w:type="spellStart"/>
            <w:r w:rsidRPr="001A69B5">
              <w:t>besøkande</w:t>
            </w:r>
            <w:proofErr w:type="spellEnd"/>
          </w:p>
        </w:tc>
        <w:tc>
          <w:tcPr>
            <w:tcW w:w="1400" w:type="dxa"/>
          </w:tcPr>
          <w:p w14:paraId="3111F23B" w14:textId="77777777" w:rsidR="000513CD" w:rsidRPr="001A69B5" w:rsidRDefault="0009509B" w:rsidP="001A69B5">
            <w:r w:rsidRPr="001A69B5">
              <w:t>31 261</w:t>
            </w:r>
          </w:p>
        </w:tc>
        <w:tc>
          <w:tcPr>
            <w:tcW w:w="1400" w:type="dxa"/>
          </w:tcPr>
          <w:p w14:paraId="1886A218" w14:textId="77777777" w:rsidR="000513CD" w:rsidRPr="001A69B5" w:rsidRDefault="0009509B" w:rsidP="001A69B5">
            <w:r w:rsidRPr="001A69B5">
              <w:t>25 762</w:t>
            </w:r>
          </w:p>
        </w:tc>
        <w:tc>
          <w:tcPr>
            <w:tcW w:w="1400" w:type="dxa"/>
          </w:tcPr>
          <w:p w14:paraId="00053256" w14:textId="77777777" w:rsidR="000513CD" w:rsidRPr="001A69B5" w:rsidRDefault="0009509B" w:rsidP="001A69B5">
            <w:r w:rsidRPr="001A69B5">
              <w:t>30 331</w:t>
            </w:r>
          </w:p>
        </w:tc>
        <w:tc>
          <w:tcPr>
            <w:tcW w:w="1400" w:type="dxa"/>
          </w:tcPr>
          <w:p w14:paraId="6268C8E2" w14:textId="77777777" w:rsidR="000513CD" w:rsidRPr="001A69B5" w:rsidRDefault="0009509B" w:rsidP="001A69B5">
            <w:r w:rsidRPr="001A69B5">
              <w:t>31 432</w:t>
            </w:r>
          </w:p>
        </w:tc>
        <w:tc>
          <w:tcPr>
            <w:tcW w:w="1400" w:type="dxa"/>
          </w:tcPr>
          <w:p w14:paraId="68EF766B" w14:textId="77777777" w:rsidR="000513CD" w:rsidRPr="001A69B5" w:rsidRDefault="0009509B" w:rsidP="001A69B5">
            <w:r w:rsidRPr="001A69B5">
              <w:t>3 035</w:t>
            </w:r>
          </w:p>
        </w:tc>
      </w:tr>
      <w:tr w:rsidR="000513CD" w:rsidRPr="001A69B5" w14:paraId="41248C7C" w14:textId="77777777" w:rsidTr="003405E6">
        <w:trPr>
          <w:trHeight w:val="380"/>
        </w:trPr>
        <w:tc>
          <w:tcPr>
            <w:tcW w:w="2480" w:type="dxa"/>
          </w:tcPr>
          <w:p w14:paraId="7A02AD5E" w14:textId="77777777" w:rsidR="000513CD" w:rsidRPr="001A69B5" w:rsidRDefault="0009509B" w:rsidP="001A69B5">
            <w:r w:rsidRPr="001A69B5">
              <w:t xml:space="preserve">Totalt </w:t>
            </w:r>
          </w:p>
        </w:tc>
        <w:tc>
          <w:tcPr>
            <w:tcW w:w="1400" w:type="dxa"/>
          </w:tcPr>
          <w:p w14:paraId="53C1E5E9" w14:textId="77777777" w:rsidR="000513CD" w:rsidRPr="001A69B5" w:rsidRDefault="0009509B" w:rsidP="001A69B5">
            <w:r w:rsidRPr="001A69B5">
              <w:t>36 481</w:t>
            </w:r>
          </w:p>
        </w:tc>
        <w:tc>
          <w:tcPr>
            <w:tcW w:w="1400" w:type="dxa"/>
          </w:tcPr>
          <w:p w14:paraId="509DF1BD" w14:textId="77777777" w:rsidR="000513CD" w:rsidRPr="001A69B5" w:rsidRDefault="0009509B" w:rsidP="001A69B5">
            <w:r w:rsidRPr="001A69B5">
              <w:t>32 776</w:t>
            </w:r>
          </w:p>
        </w:tc>
        <w:tc>
          <w:tcPr>
            <w:tcW w:w="1400" w:type="dxa"/>
          </w:tcPr>
          <w:p w14:paraId="564FAE2F" w14:textId="77777777" w:rsidR="000513CD" w:rsidRPr="001A69B5" w:rsidRDefault="0009509B" w:rsidP="001A69B5">
            <w:r w:rsidRPr="001A69B5">
              <w:t>41 977</w:t>
            </w:r>
          </w:p>
        </w:tc>
        <w:tc>
          <w:tcPr>
            <w:tcW w:w="1400" w:type="dxa"/>
          </w:tcPr>
          <w:p w14:paraId="49DA28B3" w14:textId="77777777" w:rsidR="000513CD" w:rsidRPr="001A69B5" w:rsidRDefault="0009509B" w:rsidP="001A69B5">
            <w:r w:rsidRPr="001A69B5">
              <w:t>41 068</w:t>
            </w:r>
          </w:p>
        </w:tc>
        <w:tc>
          <w:tcPr>
            <w:tcW w:w="1400" w:type="dxa"/>
          </w:tcPr>
          <w:p w14:paraId="51583CE2" w14:textId="77777777" w:rsidR="000513CD" w:rsidRPr="001A69B5" w:rsidRDefault="0009509B" w:rsidP="001A69B5">
            <w:r w:rsidRPr="001A69B5">
              <w:t>3 836</w:t>
            </w:r>
            <w:r w:rsidRPr="001A69B5">
              <w:rPr>
                <w:rStyle w:val="skrift-hevet"/>
              </w:rPr>
              <w:t>1</w:t>
            </w:r>
          </w:p>
        </w:tc>
      </w:tr>
    </w:tbl>
    <w:p w14:paraId="321339A2" w14:textId="77777777" w:rsidR="000513CD" w:rsidRPr="001A69B5" w:rsidRDefault="0009509B" w:rsidP="001A69B5">
      <w:pPr>
        <w:pStyle w:val="tabell-noter"/>
      </w:pPr>
      <w:r w:rsidRPr="001A69B5">
        <w:rPr>
          <w:rStyle w:val="skrift-hevet"/>
        </w:rPr>
        <w:t>1</w:t>
      </w:r>
      <w:r w:rsidRPr="001A69B5">
        <w:t xml:space="preserve">Senteret var stengt i store </w:t>
      </w:r>
      <w:proofErr w:type="spellStart"/>
      <w:r w:rsidRPr="001A69B5">
        <w:t>delar</w:t>
      </w:r>
      <w:proofErr w:type="spellEnd"/>
      <w:r w:rsidRPr="001A69B5">
        <w:t xml:space="preserve"> av 2020 på grunn av covid-19-pandemien.</w:t>
      </w:r>
    </w:p>
    <w:p w14:paraId="2696CE6D" w14:textId="77777777" w:rsidR="000513CD" w:rsidRPr="001A69B5" w:rsidRDefault="0009509B" w:rsidP="001A69B5">
      <w:pPr>
        <w:pStyle w:val="Kilde"/>
      </w:pPr>
      <w:r w:rsidRPr="001A69B5">
        <w:t>22.-juli-senteret</w:t>
      </w:r>
    </w:p>
    <w:p w14:paraId="0279E585" w14:textId="77777777" w:rsidR="000513CD" w:rsidRPr="001A69B5" w:rsidRDefault="0009509B" w:rsidP="001A69B5">
      <w:pPr>
        <w:pStyle w:val="avsnitt-tittel"/>
      </w:pPr>
      <w:r w:rsidRPr="001A69B5">
        <w:t>Budsjettforslag for 2022</w:t>
      </w:r>
    </w:p>
    <w:p w14:paraId="1966E274" w14:textId="77777777" w:rsidR="000513CD" w:rsidRPr="001A69B5" w:rsidRDefault="0009509B" w:rsidP="001A69B5">
      <w:r w:rsidRPr="001A69B5">
        <w:t>Departementet foreslår å løyve 17,7 mill. kroner på post 01 og 10 mill. kroner på post 45.</w:t>
      </w:r>
    </w:p>
    <w:p w14:paraId="1B0A4C65" w14:textId="77777777" w:rsidR="000513CD" w:rsidRPr="001A69B5" w:rsidRDefault="0009509B" w:rsidP="001A69B5">
      <w:r w:rsidRPr="001A69B5">
        <w:t xml:space="preserve">I </w:t>
      </w:r>
      <w:proofErr w:type="spellStart"/>
      <w:r w:rsidRPr="001A69B5">
        <w:t>løyvingsforslaget</w:t>
      </w:r>
      <w:proofErr w:type="spellEnd"/>
      <w:r w:rsidRPr="001A69B5">
        <w:t xml:space="preserve"> for post 01 er det </w:t>
      </w:r>
      <w:proofErr w:type="spellStart"/>
      <w:r w:rsidRPr="001A69B5">
        <w:t>teke</w:t>
      </w:r>
      <w:proofErr w:type="spellEnd"/>
      <w:r w:rsidRPr="001A69B5">
        <w:t xml:space="preserve"> omsyn til </w:t>
      </w:r>
      <w:proofErr w:type="spellStart"/>
      <w:r w:rsidRPr="001A69B5">
        <w:t>følgande</w:t>
      </w:r>
      <w:proofErr w:type="spellEnd"/>
      <w:r w:rsidRPr="001A69B5">
        <w:t xml:space="preserve"> </w:t>
      </w:r>
      <w:proofErr w:type="spellStart"/>
      <w:r w:rsidRPr="001A69B5">
        <w:t>rammeoverføringar</w:t>
      </w:r>
      <w:proofErr w:type="spellEnd"/>
      <w:r w:rsidRPr="001A69B5">
        <w:t>:</w:t>
      </w:r>
    </w:p>
    <w:p w14:paraId="75217769" w14:textId="77777777" w:rsidR="000513CD" w:rsidRPr="001A69B5" w:rsidRDefault="0009509B" w:rsidP="001A69B5">
      <w:pPr>
        <w:pStyle w:val="Liste"/>
      </w:pPr>
      <w:proofErr w:type="spellStart"/>
      <w:r w:rsidRPr="001A69B5">
        <w:t>ein</w:t>
      </w:r>
      <w:proofErr w:type="spellEnd"/>
      <w:r w:rsidRPr="001A69B5">
        <w:t xml:space="preserve"> </w:t>
      </w:r>
      <w:proofErr w:type="spellStart"/>
      <w:r w:rsidRPr="001A69B5">
        <w:t>auke</w:t>
      </w:r>
      <w:proofErr w:type="spellEnd"/>
      <w:r w:rsidRPr="001A69B5">
        <w:t xml:space="preserve"> på 1,9 mill. kroner mot </w:t>
      </w:r>
      <w:proofErr w:type="spellStart"/>
      <w:r w:rsidRPr="001A69B5">
        <w:t>ein</w:t>
      </w:r>
      <w:proofErr w:type="spellEnd"/>
      <w:r w:rsidRPr="001A69B5">
        <w:t xml:space="preserve"> </w:t>
      </w:r>
      <w:proofErr w:type="spellStart"/>
      <w:r w:rsidRPr="001A69B5">
        <w:t>tilsvarande</w:t>
      </w:r>
      <w:proofErr w:type="spellEnd"/>
      <w:r w:rsidRPr="001A69B5">
        <w:t xml:space="preserve"> reduksjon på budsjettet til Kommunal- og moderniseringsdepartementet, kap. 510, post 22, som følge av at senteret skal overta ansvaret for </w:t>
      </w:r>
      <w:proofErr w:type="spellStart"/>
      <w:r w:rsidRPr="001A69B5">
        <w:t>husleiga</w:t>
      </w:r>
      <w:proofErr w:type="spellEnd"/>
      <w:r w:rsidRPr="001A69B5">
        <w:t xml:space="preserve"> </w:t>
      </w:r>
      <w:proofErr w:type="spellStart"/>
      <w:r w:rsidRPr="001A69B5">
        <w:t>frå</w:t>
      </w:r>
      <w:proofErr w:type="spellEnd"/>
      <w:r w:rsidRPr="001A69B5">
        <w:t xml:space="preserve"> Tryggings- og serviceorganisasjonen for departementa (DSS).</w:t>
      </w:r>
    </w:p>
    <w:p w14:paraId="1FEEE43E" w14:textId="77777777" w:rsidR="000513CD" w:rsidRPr="001A69B5" w:rsidRDefault="0009509B" w:rsidP="001A69B5">
      <w:pPr>
        <w:pStyle w:val="Liste"/>
      </w:pPr>
      <w:proofErr w:type="spellStart"/>
      <w:r w:rsidRPr="001A69B5">
        <w:t>ein</w:t>
      </w:r>
      <w:proofErr w:type="spellEnd"/>
      <w:r w:rsidRPr="001A69B5">
        <w:t xml:space="preserve"> reduksjon på 0,1 mill. kroner mot </w:t>
      </w:r>
      <w:proofErr w:type="spellStart"/>
      <w:r w:rsidRPr="001A69B5">
        <w:t>ein</w:t>
      </w:r>
      <w:proofErr w:type="spellEnd"/>
      <w:r w:rsidRPr="001A69B5">
        <w:t xml:space="preserve"> </w:t>
      </w:r>
      <w:proofErr w:type="spellStart"/>
      <w:r w:rsidRPr="001A69B5">
        <w:t>tilsvarande</w:t>
      </w:r>
      <w:proofErr w:type="spellEnd"/>
      <w:r w:rsidRPr="001A69B5">
        <w:t xml:space="preserve"> </w:t>
      </w:r>
      <w:proofErr w:type="spellStart"/>
      <w:r w:rsidRPr="001A69B5">
        <w:t>auke</w:t>
      </w:r>
      <w:proofErr w:type="spellEnd"/>
      <w:r w:rsidRPr="001A69B5">
        <w:t xml:space="preserve"> på budsjettet til Finansdepartementet, kap. 1605, post 01, for å dekke </w:t>
      </w:r>
      <w:proofErr w:type="spellStart"/>
      <w:r w:rsidRPr="001A69B5">
        <w:t>auka</w:t>
      </w:r>
      <w:proofErr w:type="spellEnd"/>
      <w:r w:rsidRPr="001A69B5">
        <w:t xml:space="preserve"> utgifter til lønns- og </w:t>
      </w:r>
      <w:proofErr w:type="spellStart"/>
      <w:r w:rsidRPr="001A69B5">
        <w:t>rekneskapstenester</w:t>
      </w:r>
      <w:proofErr w:type="spellEnd"/>
      <w:r w:rsidRPr="001A69B5">
        <w:t xml:space="preserve"> </w:t>
      </w:r>
      <w:proofErr w:type="spellStart"/>
      <w:r w:rsidRPr="001A69B5">
        <w:t>frå</w:t>
      </w:r>
      <w:proofErr w:type="spellEnd"/>
      <w:r w:rsidRPr="001A69B5">
        <w:t xml:space="preserve"> Direktoratet for økonomistyring (DFØ).</w:t>
      </w:r>
    </w:p>
    <w:p w14:paraId="2AB6E3FC" w14:textId="77777777" w:rsidR="000513CD" w:rsidRPr="001A69B5" w:rsidRDefault="0009509B" w:rsidP="001A69B5">
      <w:r w:rsidRPr="001A69B5">
        <w:t xml:space="preserve">I samband med </w:t>
      </w:r>
      <w:proofErr w:type="spellStart"/>
      <w:r w:rsidRPr="001A69B5">
        <w:t>behandlinga</w:t>
      </w:r>
      <w:proofErr w:type="spellEnd"/>
      <w:r w:rsidRPr="001A69B5">
        <w:t xml:space="preserve"> av Meld. St. 21 (2018–2019) </w:t>
      </w:r>
      <w:r w:rsidRPr="001A69B5">
        <w:rPr>
          <w:rStyle w:val="kursiv"/>
        </w:rPr>
        <w:t xml:space="preserve">Nytt </w:t>
      </w:r>
      <w:proofErr w:type="spellStart"/>
      <w:r w:rsidRPr="001A69B5">
        <w:rPr>
          <w:rStyle w:val="kursiv"/>
        </w:rPr>
        <w:t>regjeringskvartal</w:t>
      </w:r>
      <w:r w:rsidRPr="001A69B5">
        <w:t>har</w:t>
      </w:r>
      <w:proofErr w:type="spellEnd"/>
      <w:r w:rsidRPr="001A69B5">
        <w:t xml:space="preserve"> Stortinget gjennom oppmodingsvedtak bedt regjeringa sørge at 22. juli-senteret blir reetablert permanent i </w:t>
      </w:r>
      <w:proofErr w:type="spellStart"/>
      <w:r w:rsidRPr="001A69B5">
        <w:t>tilknyting</w:t>
      </w:r>
      <w:proofErr w:type="spellEnd"/>
      <w:r w:rsidRPr="001A69B5">
        <w:t xml:space="preserve"> til </w:t>
      </w:r>
      <w:proofErr w:type="spellStart"/>
      <w:r w:rsidRPr="001A69B5">
        <w:t>tidlegare</w:t>
      </w:r>
      <w:proofErr w:type="spellEnd"/>
      <w:r w:rsidRPr="001A69B5">
        <w:t xml:space="preserve"> lokale ved Høgblokka i regjeringskvartalet. For å få </w:t>
      </w:r>
      <w:proofErr w:type="spellStart"/>
      <w:r w:rsidRPr="001A69B5">
        <w:t>eit</w:t>
      </w:r>
      <w:proofErr w:type="spellEnd"/>
      <w:r w:rsidRPr="001A69B5">
        <w:t xml:space="preserve"> godt senter som òg tek omsyn til </w:t>
      </w:r>
      <w:proofErr w:type="spellStart"/>
      <w:r w:rsidRPr="001A69B5">
        <w:t>tryggleikskrava</w:t>
      </w:r>
      <w:proofErr w:type="spellEnd"/>
      <w:r w:rsidRPr="001A69B5">
        <w:t xml:space="preserve"> rundt Regjeringskvartalet, vil det bli etablert </w:t>
      </w:r>
      <w:proofErr w:type="spellStart"/>
      <w:r w:rsidRPr="001A69B5">
        <w:t>ein</w:t>
      </w:r>
      <w:proofErr w:type="spellEnd"/>
      <w:r w:rsidRPr="001A69B5">
        <w:t xml:space="preserve"> ny underetasje og ekstern inngang til senteret. Byggeprosjektet har ei samla kostnadsramme på 483 mill. kroner, og ei styringsramme på 407 mill. kroner. I tillegg kjem 82 mill. kroner til inventar og </w:t>
      </w:r>
      <w:proofErr w:type="spellStart"/>
      <w:r w:rsidRPr="001A69B5">
        <w:t>brukarutstyr</w:t>
      </w:r>
      <w:proofErr w:type="spellEnd"/>
      <w:r w:rsidRPr="001A69B5">
        <w:t xml:space="preserve"> og til å etablere utstilling, jf. forslag til vedtak V. Det er òg lagt til grunn utgifter på 4 mill. kroner til </w:t>
      </w:r>
      <w:proofErr w:type="spellStart"/>
      <w:r w:rsidRPr="001A69B5">
        <w:t>kunstnarisk</w:t>
      </w:r>
      <w:proofErr w:type="spellEnd"/>
      <w:r w:rsidRPr="001A69B5">
        <w:t xml:space="preserve"> utsmykking gjennom KORO.</w:t>
      </w:r>
    </w:p>
    <w:p w14:paraId="4554FCA2" w14:textId="77777777" w:rsidR="000513CD" w:rsidRPr="001A69B5" w:rsidRDefault="0009509B" w:rsidP="001A69B5">
      <w:r w:rsidRPr="001A69B5">
        <w:t xml:space="preserve">Regjeringa foreslår ei startløyving på totalt 102,7 mill. kroner i 2022. Av det går 92,3 mill. kroner til oppstart av byggeprosjektet og blir løyvd over budsjettet til Kommunal- og moderniseringsdepartementet, kap. 2445, post 31. Det blir foreslått 0,4 mill. kroner til </w:t>
      </w:r>
      <w:proofErr w:type="spellStart"/>
      <w:r w:rsidRPr="001A69B5">
        <w:t>kunstnarisk</w:t>
      </w:r>
      <w:proofErr w:type="spellEnd"/>
      <w:r w:rsidRPr="001A69B5">
        <w:t xml:space="preserve"> utsmykking over kap. 530, post 36 under Kommunal- og moderniseringsdepartementet, </w:t>
      </w:r>
      <w:proofErr w:type="spellStart"/>
      <w:r w:rsidRPr="001A69B5">
        <w:t>medan</w:t>
      </w:r>
      <w:proofErr w:type="spellEnd"/>
      <w:r w:rsidRPr="001A69B5">
        <w:t xml:space="preserve"> departementet foreslår 10 mill. kroner til utstyr som </w:t>
      </w:r>
      <w:proofErr w:type="spellStart"/>
      <w:r w:rsidRPr="001A69B5">
        <w:t>ein</w:t>
      </w:r>
      <w:proofErr w:type="spellEnd"/>
      <w:r w:rsidRPr="001A69B5">
        <w:t xml:space="preserve"> del av budsjettramma til senteret, på </w:t>
      </w:r>
      <w:proofErr w:type="spellStart"/>
      <w:r w:rsidRPr="001A69B5">
        <w:t>ein</w:t>
      </w:r>
      <w:proofErr w:type="spellEnd"/>
      <w:r w:rsidRPr="001A69B5">
        <w:t xml:space="preserve"> nyoppretta post 45 under kap. 251.</w:t>
      </w:r>
    </w:p>
    <w:p w14:paraId="686CB4A1" w14:textId="77777777" w:rsidR="000513CD" w:rsidRPr="001A69B5" w:rsidRDefault="0009509B" w:rsidP="001A69B5">
      <w:r w:rsidRPr="001A69B5">
        <w:t xml:space="preserve">Løyvinga på post 01 er redusert med 0,3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under kap. 1 i del I.</w:t>
      </w:r>
    </w:p>
    <w:p w14:paraId="2D5A8644" w14:textId="77777777" w:rsidR="000513CD" w:rsidRPr="001A69B5" w:rsidRDefault="0009509B" w:rsidP="001A69B5">
      <w:pPr>
        <w:pStyle w:val="b-budkaptit"/>
      </w:pPr>
      <w:r w:rsidRPr="001A69B5">
        <w:t xml:space="preserve">Kap. 253 </w:t>
      </w:r>
      <w:proofErr w:type="spellStart"/>
      <w:r w:rsidRPr="001A69B5">
        <w:t>Folkehøgskular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A2290C6" w14:textId="77777777" w:rsidTr="003405E6">
        <w:trPr>
          <w:trHeight w:val="640"/>
          <w:hidden/>
        </w:trPr>
        <w:tc>
          <w:tcPr>
            <w:tcW w:w="840" w:type="dxa"/>
          </w:tcPr>
          <w:p w14:paraId="04DDA943" w14:textId="77777777" w:rsidR="000513CD" w:rsidRPr="001A69B5" w:rsidRDefault="0009509B" w:rsidP="001A69B5">
            <w:pPr>
              <w:pStyle w:val="Tabellnavn"/>
            </w:pPr>
            <w:r w:rsidRPr="001A69B5">
              <w:t>KPAL</w:t>
            </w:r>
          </w:p>
        </w:tc>
        <w:tc>
          <w:tcPr>
            <w:tcW w:w="4800" w:type="dxa"/>
          </w:tcPr>
          <w:p w14:paraId="46B3188D" w14:textId="77777777" w:rsidR="000513CD" w:rsidRPr="001A69B5" w:rsidRDefault="000513CD" w:rsidP="001A69B5">
            <w:pPr>
              <w:pStyle w:val="Tabellnavn"/>
            </w:pPr>
          </w:p>
        </w:tc>
        <w:tc>
          <w:tcPr>
            <w:tcW w:w="1300" w:type="dxa"/>
          </w:tcPr>
          <w:p w14:paraId="5FC1AF50" w14:textId="77777777" w:rsidR="000513CD" w:rsidRPr="001A69B5" w:rsidRDefault="000513CD" w:rsidP="001A69B5">
            <w:pPr>
              <w:pStyle w:val="Tabellnavn"/>
            </w:pPr>
          </w:p>
        </w:tc>
        <w:tc>
          <w:tcPr>
            <w:tcW w:w="1300" w:type="dxa"/>
          </w:tcPr>
          <w:p w14:paraId="246F84F4" w14:textId="77777777" w:rsidR="000513CD" w:rsidRPr="001A69B5" w:rsidRDefault="000513CD" w:rsidP="001A69B5">
            <w:pPr>
              <w:pStyle w:val="Tabellnavn"/>
            </w:pPr>
          </w:p>
        </w:tc>
        <w:tc>
          <w:tcPr>
            <w:tcW w:w="1300" w:type="dxa"/>
          </w:tcPr>
          <w:p w14:paraId="654C45E7" w14:textId="77777777" w:rsidR="000513CD" w:rsidRPr="001A69B5" w:rsidRDefault="0009509B" w:rsidP="001A69B5">
            <w:r w:rsidRPr="001A69B5">
              <w:t>(i 1 000 kr)</w:t>
            </w:r>
          </w:p>
        </w:tc>
      </w:tr>
      <w:tr w:rsidR="000513CD" w:rsidRPr="001A69B5" w14:paraId="7EC653B7" w14:textId="77777777" w:rsidTr="003405E6">
        <w:trPr>
          <w:trHeight w:val="600"/>
        </w:trPr>
        <w:tc>
          <w:tcPr>
            <w:tcW w:w="840" w:type="dxa"/>
          </w:tcPr>
          <w:p w14:paraId="5B18DE4F" w14:textId="77777777" w:rsidR="000513CD" w:rsidRPr="001A69B5" w:rsidRDefault="0009509B" w:rsidP="001A69B5">
            <w:r w:rsidRPr="001A69B5">
              <w:t>Post</w:t>
            </w:r>
          </w:p>
        </w:tc>
        <w:tc>
          <w:tcPr>
            <w:tcW w:w="4800" w:type="dxa"/>
          </w:tcPr>
          <w:p w14:paraId="6415697E" w14:textId="77777777" w:rsidR="000513CD" w:rsidRPr="001A69B5" w:rsidRDefault="0009509B" w:rsidP="001A69B5">
            <w:proofErr w:type="spellStart"/>
            <w:r w:rsidRPr="001A69B5">
              <w:t>Nemning</w:t>
            </w:r>
            <w:proofErr w:type="spellEnd"/>
          </w:p>
        </w:tc>
        <w:tc>
          <w:tcPr>
            <w:tcW w:w="1300" w:type="dxa"/>
          </w:tcPr>
          <w:p w14:paraId="247CFD1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A060790" w14:textId="77777777" w:rsidR="000513CD" w:rsidRPr="001A69B5" w:rsidRDefault="0009509B" w:rsidP="001A69B5">
            <w:r w:rsidRPr="001A69B5">
              <w:t xml:space="preserve">Saldert </w:t>
            </w:r>
            <w:r w:rsidRPr="001A69B5">
              <w:br/>
              <w:t>budsjett 2021</w:t>
            </w:r>
          </w:p>
        </w:tc>
        <w:tc>
          <w:tcPr>
            <w:tcW w:w="1300" w:type="dxa"/>
          </w:tcPr>
          <w:p w14:paraId="045CFF99" w14:textId="77777777" w:rsidR="000513CD" w:rsidRPr="001A69B5" w:rsidRDefault="0009509B" w:rsidP="001A69B5">
            <w:r w:rsidRPr="001A69B5">
              <w:t xml:space="preserve">Forslag </w:t>
            </w:r>
            <w:r w:rsidRPr="001A69B5">
              <w:br/>
              <w:t>2022</w:t>
            </w:r>
          </w:p>
        </w:tc>
      </w:tr>
      <w:tr w:rsidR="000513CD" w:rsidRPr="001A69B5" w14:paraId="76D8955C" w14:textId="77777777" w:rsidTr="003405E6">
        <w:trPr>
          <w:trHeight w:val="380"/>
        </w:trPr>
        <w:tc>
          <w:tcPr>
            <w:tcW w:w="840" w:type="dxa"/>
          </w:tcPr>
          <w:p w14:paraId="19868A18" w14:textId="77777777" w:rsidR="000513CD" w:rsidRPr="001A69B5" w:rsidRDefault="0009509B" w:rsidP="001A69B5">
            <w:r w:rsidRPr="001A69B5">
              <w:t>70</w:t>
            </w:r>
          </w:p>
        </w:tc>
        <w:tc>
          <w:tcPr>
            <w:tcW w:w="4800" w:type="dxa"/>
          </w:tcPr>
          <w:p w14:paraId="596C82E0" w14:textId="77777777" w:rsidR="000513CD" w:rsidRPr="001A69B5" w:rsidRDefault="0009509B" w:rsidP="001A69B5">
            <w:proofErr w:type="spellStart"/>
            <w:r w:rsidRPr="001A69B5">
              <w:t>Tilskot</w:t>
            </w:r>
            <w:proofErr w:type="spellEnd"/>
            <w:r w:rsidRPr="001A69B5">
              <w:t xml:space="preserve"> til </w:t>
            </w:r>
            <w:proofErr w:type="spellStart"/>
            <w:r w:rsidRPr="001A69B5">
              <w:t>folkehøgskular</w:t>
            </w:r>
            <w:proofErr w:type="spellEnd"/>
          </w:p>
        </w:tc>
        <w:tc>
          <w:tcPr>
            <w:tcW w:w="1300" w:type="dxa"/>
          </w:tcPr>
          <w:p w14:paraId="32E5A225" w14:textId="77777777" w:rsidR="000513CD" w:rsidRPr="001A69B5" w:rsidRDefault="0009509B" w:rsidP="001A69B5">
            <w:r w:rsidRPr="001A69B5">
              <w:t>1 023 066</w:t>
            </w:r>
          </w:p>
        </w:tc>
        <w:tc>
          <w:tcPr>
            <w:tcW w:w="1300" w:type="dxa"/>
          </w:tcPr>
          <w:p w14:paraId="2E8A25F5" w14:textId="77777777" w:rsidR="000513CD" w:rsidRPr="001A69B5" w:rsidRDefault="0009509B" w:rsidP="001A69B5">
            <w:r w:rsidRPr="001A69B5">
              <w:t>987 051</w:t>
            </w:r>
          </w:p>
        </w:tc>
        <w:tc>
          <w:tcPr>
            <w:tcW w:w="1300" w:type="dxa"/>
          </w:tcPr>
          <w:p w14:paraId="04DEEA8B" w14:textId="77777777" w:rsidR="000513CD" w:rsidRPr="001A69B5" w:rsidRDefault="0009509B" w:rsidP="001A69B5">
            <w:r w:rsidRPr="001A69B5">
              <w:t>1 039 311</w:t>
            </w:r>
          </w:p>
        </w:tc>
      </w:tr>
      <w:tr w:rsidR="000513CD" w:rsidRPr="001A69B5" w14:paraId="764FE7FA" w14:textId="77777777" w:rsidTr="003405E6">
        <w:trPr>
          <w:trHeight w:val="380"/>
        </w:trPr>
        <w:tc>
          <w:tcPr>
            <w:tcW w:w="840" w:type="dxa"/>
          </w:tcPr>
          <w:p w14:paraId="6DE6D378" w14:textId="77777777" w:rsidR="000513CD" w:rsidRPr="001A69B5" w:rsidRDefault="0009509B" w:rsidP="001A69B5">
            <w:r w:rsidRPr="001A69B5">
              <w:t>71</w:t>
            </w:r>
          </w:p>
        </w:tc>
        <w:tc>
          <w:tcPr>
            <w:tcW w:w="4800" w:type="dxa"/>
          </w:tcPr>
          <w:p w14:paraId="4B4B95E8" w14:textId="77777777" w:rsidR="000513CD" w:rsidRPr="001A69B5" w:rsidRDefault="0009509B" w:rsidP="001A69B5">
            <w:proofErr w:type="spellStart"/>
            <w:r w:rsidRPr="001A69B5">
              <w:t>Tilskot</w:t>
            </w:r>
            <w:proofErr w:type="spellEnd"/>
            <w:r w:rsidRPr="001A69B5">
              <w:t xml:space="preserve"> til Folkehøgskolerådet</w:t>
            </w:r>
          </w:p>
        </w:tc>
        <w:tc>
          <w:tcPr>
            <w:tcW w:w="1300" w:type="dxa"/>
          </w:tcPr>
          <w:p w14:paraId="2DC2D41A" w14:textId="77777777" w:rsidR="000513CD" w:rsidRPr="001A69B5" w:rsidRDefault="0009509B" w:rsidP="001A69B5">
            <w:r w:rsidRPr="001A69B5">
              <w:t>5 377</w:t>
            </w:r>
          </w:p>
        </w:tc>
        <w:tc>
          <w:tcPr>
            <w:tcW w:w="1300" w:type="dxa"/>
          </w:tcPr>
          <w:p w14:paraId="264FB5B9" w14:textId="77777777" w:rsidR="000513CD" w:rsidRPr="001A69B5" w:rsidRDefault="0009509B" w:rsidP="001A69B5">
            <w:r w:rsidRPr="001A69B5">
              <w:t>5 549</w:t>
            </w:r>
          </w:p>
        </w:tc>
        <w:tc>
          <w:tcPr>
            <w:tcW w:w="1300" w:type="dxa"/>
          </w:tcPr>
          <w:p w14:paraId="5AFB5099" w14:textId="77777777" w:rsidR="000513CD" w:rsidRPr="001A69B5" w:rsidRDefault="0009509B" w:rsidP="001A69B5">
            <w:r w:rsidRPr="001A69B5">
              <w:t>5 693</w:t>
            </w:r>
          </w:p>
        </w:tc>
      </w:tr>
      <w:tr w:rsidR="000513CD" w:rsidRPr="001A69B5" w14:paraId="5E9F9B3D" w14:textId="77777777" w:rsidTr="003405E6">
        <w:trPr>
          <w:trHeight w:val="380"/>
        </w:trPr>
        <w:tc>
          <w:tcPr>
            <w:tcW w:w="840" w:type="dxa"/>
          </w:tcPr>
          <w:p w14:paraId="72835F53" w14:textId="77777777" w:rsidR="000513CD" w:rsidRPr="001A69B5" w:rsidRDefault="0009509B" w:rsidP="001A69B5">
            <w:r w:rsidRPr="001A69B5">
              <w:t>72</w:t>
            </w:r>
          </w:p>
        </w:tc>
        <w:tc>
          <w:tcPr>
            <w:tcW w:w="4800" w:type="dxa"/>
          </w:tcPr>
          <w:p w14:paraId="34ECD695" w14:textId="77777777" w:rsidR="000513CD" w:rsidRPr="001A69B5" w:rsidRDefault="0009509B" w:rsidP="001A69B5">
            <w:proofErr w:type="spellStart"/>
            <w:r w:rsidRPr="001A69B5">
              <w:t>Tilskot</w:t>
            </w:r>
            <w:proofErr w:type="spellEnd"/>
            <w:r w:rsidRPr="001A69B5">
              <w:t xml:space="preserve"> til Nordiska </w:t>
            </w:r>
            <w:proofErr w:type="spellStart"/>
            <w:r w:rsidRPr="001A69B5">
              <w:t>folkhögskolan</w:t>
            </w:r>
            <w:proofErr w:type="spellEnd"/>
          </w:p>
        </w:tc>
        <w:tc>
          <w:tcPr>
            <w:tcW w:w="1300" w:type="dxa"/>
          </w:tcPr>
          <w:p w14:paraId="7CF0ED77" w14:textId="77777777" w:rsidR="000513CD" w:rsidRPr="001A69B5" w:rsidRDefault="0009509B" w:rsidP="001A69B5">
            <w:r w:rsidRPr="001A69B5">
              <w:t>686</w:t>
            </w:r>
          </w:p>
        </w:tc>
        <w:tc>
          <w:tcPr>
            <w:tcW w:w="1300" w:type="dxa"/>
          </w:tcPr>
          <w:p w14:paraId="41D2D82E" w14:textId="77777777" w:rsidR="000513CD" w:rsidRPr="001A69B5" w:rsidRDefault="0009509B" w:rsidP="001A69B5">
            <w:r w:rsidRPr="001A69B5">
              <w:t>708</w:t>
            </w:r>
          </w:p>
        </w:tc>
        <w:tc>
          <w:tcPr>
            <w:tcW w:w="1300" w:type="dxa"/>
          </w:tcPr>
          <w:p w14:paraId="50BC308E" w14:textId="77777777" w:rsidR="000513CD" w:rsidRPr="001A69B5" w:rsidRDefault="0009509B" w:rsidP="001A69B5">
            <w:r w:rsidRPr="001A69B5">
              <w:t>726</w:t>
            </w:r>
          </w:p>
        </w:tc>
      </w:tr>
      <w:tr w:rsidR="000513CD" w:rsidRPr="001A69B5" w14:paraId="6316A104" w14:textId="77777777" w:rsidTr="003405E6">
        <w:trPr>
          <w:trHeight w:val="380"/>
        </w:trPr>
        <w:tc>
          <w:tcPr>
            <w:tcW w:w="840" w:type="dxa"/>
          </w:tcPr>
          <w:p w14:paraId="2C136354" w14:textId="77777777" w:rsidR="000513CD" w:rsidRPr="001A69B5" w:rsidRDefault="000513CD" w:rsidP="001A69B5"/>
        </w:tc>
        <w:tc>
          <w:tcPr>
            <w:tcW w:w="4800" w:type="dxa"/>
          </w:tcPr>
          <w:p w14:paraId="7ED66421" w14:textId="77777777" w:rsidR="000513CD" w:rsidRPr="001A69B5" w:rsidRDefault="0009509B" w:rsidP="001A69B5">
            <w:r w:rsidRPr="001A69B5">
              <w:t>Sum kap. 253</w:t>
            </w:r>
          </w:p>
        </w:tc>
        <w:tc>
          <w:tcPr>
            <w:tcW w:w="1300" w:type="dxa"/>
          </w:tcPr>
          <w:p w14:paraId="01CC454C" w14:textId="77777777" w:rsidR="000513CD" w:rsidRPr="001A69B5" w:rsidRDefault="0009509B" w:rsidP="001A69B5">
            <w:r w:rsidRPr="001A69B5">
              <w:t>1 029 129</w:t>
            </w:r>
          </w:p>
        </w:tc>
        <w:tc>
          <w:tcPr>
            <w:tcW w:w="1300" w:type="dxa"/>
          </w:tcPr>
          <w:p w14:paraId="148B191A" w14:textId="77777777" w:rsidR="000513CD" w:rsidRPr="001A69B5" w:rsidRDefault="0009509B" w:rsidP="001A69B5">
            <w:r w:rsidRPr="001A69B5">
              <w:t>993 308</w:t>
            </w:r>
          </w:p>
        </w:tc>
        <w:tc>
          <w:tcPr>
            <w:tcW w:w="1300" w:type="dxa"/>
          </w:tcPr>
          <w:p w14:paraId="374EBF88" w14:textId="77777777" w:rsidR="000513CD" w:rsidRPr="001A69B5" w:rsidRDefault="0009509B" w:rsidP="001A69B5">
            <w:r w:rsidRPr="001A69B5">
              <w:t>1 045 730</w:t>
            </w:r>
          </w:p>
        </w:tc>
      </w:tr>
    </w:tbl>
    <w:p w14:paraId="11999D4C" w14:textId="77777777" w:rsidR="000513CD" w:rsidRPr="001A69B5" w:rsidRDefault="0009509B" w:rsidP="001A69B5">
      <w:pPr>
        <w:pStyle w:val="b-post"/>
      </w:pPr>
      <w:r w:rsidRPr="001A69B5">
        <w:t xml:space="preserve">Post 70 </w:t>
      </w:r>
      <w:proofErr w:type="spellStart"/>
      <w:r w:rsidRPr="001A69B5">
        <w:t>Tilskot</w:t>
      </w:r>
      <w:proofErr w:type="spellEnd"/>
      <w:r w:rsidRPr="001A69B5">
        <w:t xml:space="preserve"> til </w:t>
      </w:r>
      <w:proofErr w:type="spellStart"/>
      <w:r w:rsidRPr="001A69B5">
        <w:t>folkehøgskular</w:t>
      </w:r>
      <w:proofErr w:type="spellEnd"/>
    </w:p>
    <w:p w14:paraId="4D34227B" w14:textId="77777777" w:rsidR="000513CD" w:rsidRPr="001A69B5" w:rsidRDefault="0009509B" w:rsidP="001A69B5">
      <w:proofErr w:type="spellStart"/>
      <w:r w:rsidRPr="001A69B5">
        <w:t>Folkehøgskular</w:t>
      </w:r>
      <w:proofErr w:type="spellEnd"/>
      <w:r w:rsidRPr="001A69B5">
        <w:t xml:space="preserve"> er </w:t>
      </w:r>
      <w:proofErr w:type="spellStart"/>
      <w:r w:rsidRPr="001A69B5">
        <w:t>eit</w:t>
      </w:r>
      <w:proofErr w:type="spellEnd"/>
      <w:r w:rsidRPr="001A69B5">
        <w:t xml:space="preserve"> </w:t>
      </w:r>
      <w:proofErr w:type="spellStart"/>
      <w:r w:rsidRPr="001A69B5">
        <w:t>skuleslag</w:t>
      </w:r>
      <w:proofErr w:type="spellEnd"/>
      <w:r w:rsidRPr="001A69B5">
        <w:t xml:space="preserve"> der den </w:t>
      </w:r>
      <w:proofErr w:type="spellStart"/>
      <w:r w:rsidRPr="001A69B5">
        <w:t>faglege</w:t>
      </w:r>
      <w:proofErr w:type="spellEnd"/>
      <w:r w:rsidRPr="001A69B5">
        <w:t xml:space="preserve">, </w:t>
      </w:r>
      <w:proofErr w:type="spellStart"/>
      <w:r w:rsidRPr="001A69B5">
        <w:t>personlege</w:t>
      </w:r>
      <w:proofErr w:type="spellEnd"/>
      <w:r w:rsidRPr="001A69B5">
        <w:t xml:space="preserve"> og sosiale utviklinga til </w:t>
      </w:r>
      <w:proofErr w:type="spellStart"/>
      <w:r w:rsidRPr="001A69B5">
        <w:t>elevane</w:t>
      </w:r>
      <w:proofErr w:type="spellEnd"/>
      <w:r w:rsidRPr="001A69B5">
        <w:t xml:space="preserve"> står i sentrum. </w:t>
      </w:r>
      <w:proofErr w:type="spellStart"/>
      <w:r w:rsidRPr="001A69B5">
        <w:t>Sidan</w:t>
      </w:r>
      <w:proofErr w:type="spellEnd"/>
      <w:r w:rsidRPr="001A69B5">
        <w:t xml:space="preserve"> 2013 har seks nye </w:t>
      </w:r>
      <w:proofErr w:type="spellStart"/>
      <w:r w:rsidRPr="001A69B5">
        <w:t>folkehøgskular</w:t>
      </w:r>
      <w:proofErr w:type="spellEnd"/>
      <w:r w:rsidRPr="001A69B5">
        <w:t xml:space="preserve"> blitt </w:t>
      </w:r>
      <w:proofErr w:type="spellStart"/>
      <w:r w:rsidRPr="001A69B5">
        <w:t>godkjende</w:t>
      </w:r>
      <w:proofErr w:type="spellEnd"/>
      <w:r w:rsidRPr="001A69B5">
        <w:t xml:space="preserve"> for oppstart. I dag er det 83 </w:t>
      </w:r>
      <w:proofErr w:type="spellStart"/>
      <w:r w:rsidRPr="001A69B5">
        <w:t>folkehøgskular</w:t>
      </w:r>
      <w:proofErr w:type="spellEnd"/>
      <w:r w:rsidRPr="001A69B5">
        <w:t xml:space="preserve"> fordelte på alle fylka i landet, men det er ulikt kor godt utbygd </w:t>
      </w:r>
      <w:proofErr w:type="spellStart"/>
      <w:r w:rsidRPr="001A69B5">
        <w:t>tilbodet</w:t>
      </w:r>
      <w:proofErr w:type="spellEnd"/>
      <w:r w:rsidRPr="001A69B5">
        <w:t xml:space="preserve"> er. </w:t>
      </w:r>
      <w:proofErr w:type="spellStart"/>
      <w:r w:rsidRPr="001A69B5">
        <w:t>Tilboda</w:t>
      </w:r>
      <w:proofErr w:type="spellEnd"/>
      <w:r w:rsidRPr="001A69B5">
        <w:t xml:space="preserve"> er </w:t>
      </w:r>
      <w:proofErr w:type="spellStart"/>
      <w:r w:rsidRPr="001A69B5">
        <w:t>hovudsakleg</w:t>
      </w:r>
      <w:proofErr w:type="spellEnd"/>
      <w:r w:rsidRPr="001A69B5">
        <w:t xml:space="preserve"> </w:t>
      </w:r>
      <w:proofErr w:type="spellStart"/>
      <w:r w:rsidRPr="001A69B5">
        <w:t>eittårige</w:t>
      </w:r>
      <w:proofErr w:type="spellEnd"/>
      <w:r w:rsidRPr="001A69B5">
        <w:t xml:space="preserve">, og </w:t>
      </w:r>
      <w:proofErr w:type="spellStart"/>
      <w:r w:rsidRPr="001A69B5">
        <w:t>elevane</w:t>
      </w:r>
      <w:proofErr w:type="spellEnd"/>
      <w:r w:rsidRPr="001A69B5">
        <w:t xml:space="preserve"> bur på internat på </w:t>
      </w:r>
      <w:proofErr w:type="spellStart"/>
      <w:r w:rsidRPr="001A69B5">
        <w:t>skulen</w:t>
      </w:r>
      <w:proofErr w:type="spellEnd"/>
      <w:r w:rsidRPr="001A69B5">
        <w:t xml:space="preserve">. </w:t>
      </w:r>
      <w:proofErr w:type="spellStart"/>
      <w:r w:rsidRPr="001A69B5">
        <w:t>Folkehøgskulane</w:t>
      </w:r>
      <w:proofErr w:type="spellEnd"/>
      <w:r w:rsidRPr="001A69B5">
        <w:t xml:space="preserve"> har </w:t>
      </w:r>
      <w:proofErr w:type="spellStart"/>
      <w:r w:rsidRPr="001A69B5">
        <w:t>fagleg</w:t>
      </w:r>
      <w:proofErr w:type="spellEnd"/>
      <w:r w:rsidRPr="001A69B5">
        <w:t xml:space="preserve"> og pedagogisk fridom og </w:t>
      </w:r>
      <w:proofErr w:type="spellStart"/>
      <w:r w:rsidRPr="001A69B5">
        <w:t>fastset</w:t>
      </w:r>
      <w:proofErr w:type="spellEnd"/>
      <w:r w:rsidRPr="001A69B5">
        <w:t xml:space="preserve"> sitt eige verdigrunnlag.</w:t>
      </w:r>
    </w:p>
    <w:p w14:paraId="641BB986" w14:textId="77777777" w:rsidR="000513CD" w:rsidRPr="001A69B5" w:rsidRDefault="0009509B" w:rsidP="001A69B5">
      <w:r w:rsidRPr="001A69B5">
        <w:t xml:space="preserve">Trass i at </w:t>
      </w:r>
      <w:proofErr w:type="spellStart"/>
      <w:r w:rsidRPr="001A69B5">
        <w:t>folkehøgskulane</w:t>
      </w:r>
      <w:proofErr w:type="spellEnd"/>
      <w:r w:rsidRPr="001A69B5">
        <w:t xml:space="preserve"> speler ei viktig rolle i </w:t>
      </w:r>
      <w:proofErr w:type="spellStart"/>
      <w:r w:rsidRPr="001A69B5">
        <w:t>utdanningstilbodet</w:t>
      </w:r>
      <w:proofErr w:type="spellEnd"/>
      <w:r w:rsidRPr="001A69B5">
        <w:t xml:space="preserve">, er det lite systematisert kunnskap om </w:t>
      </w:r>
      <w:proofErr w:type="spellStart"/>
      <w:r w:rsidRPr="001A69B5">
        <w:t>innhaldet</w:t>
      </w:r>
      <w:proofErr w:type="spellEnd"/>
      <w:r w:rsidRPr="001A69B5">
        <w:t xml:space="preserve"> og kvaliteten i </w:t>
      </w:r>
      <w:proofErr w:type="spellStart"/>
      <w:r w:rsidRPr="001A69B5">
        <w:t>folkehøgskulane</w:t>
      </w:r>
      <w:proofErr w:type="spellEnd"/>
      <w:r w:rsidRPr="001A69B5">
        <w:t xml:space="preserve"> og om </w:t>
      </w:r>
      <w:proofErr w:type="spellStart"/>
      <w:r w:rsidRPr="001A69B5">
        <w:t>elevane</w:t>
      </w:r>
      <w:proofErr w:type="spellEnd"/>
      <w:r w:rsidRPr="001A69B5">
        <w:t xml:space="preserve"> som går der. Folkehøgskulesektoren har </w:t>
      </w:r>
      <w:proofErr w:type="spellStart"/>
      <w:r w:rsidRPr="001A69B5">
        <w:t>dessutan</w:t>
      </w:r>
      <w:proofErr w:type="spellEnd"/>
      <w:r w:rsidRPr="001A69B5">
        <w:t xml:space="preserve"> </w:t>
      </w:r>
      <w:proofErr w:type="spellStart"/>
      <w:r w:rsidRPr="001A69B5">
        <w:t>dei</w:t>
      </w:r>
      <w:proofErr w:type="spellEnd"/>
      <w:r w:rsidRPr="001A69B5">
        <w:t xml:space="preserve"> siste åra </w:t>
      </w:r>
      <w:proofErr w:type="spellStart"/>
      <w:r w:rsidRPr="001A69B5">
        <w:t>jamleg</w:t>
      </w:r>
      <w:proofErr w:type="spellEnd"/>
      <w:r w:rsidRPr="001A69B5">
        <w:t xml:space="preserve"> uttrykt </w:t>
      </w:r>
      <w:proofErr w:type="spellStart"/>
      <w:r w:rsidRPr="001A69B5">
        <w:t>eit</w:t>
      </w:r>
      <w:proofErr w:type="spellEnd"/>
      <w:r w:rsidRPr="001A69B5">
        <w:t xml:space="preserve"> ønske om å bidra til å løyse ulike </w:t>
      </w:r>
      <w:proofErr w:type="spellStart"/>
      <w:r w:rsidRPr="001A69B5">
        <w:t>samfunnsutfordringar</w:t>
      </w:r>
      <w:proofErr w:type="spellEnd"/>
      <w:r w:rsidRPr="001A69B5">
        <w:t xml:space="preserve">. Regjeringa meiner at det er behov for </w:t>
      </w:r>
      <w:proofErr w:type="spellStart"/>
      <w:r w:rsidRPr="001A69B5">
        <w:t>ein</w:t>
      </w:r>
      <w:proofErr w:type="spellEnd"/>
      <w:r w:rsidRPr="001A69B5">
        <w:t xml:space="preserve"> større diskusjon om kva samfunnsoppdraget til </w:t>
      </w:r>
      <w:proofErr w:type="spellStart"/>
      <w:r w:rsidRPr="001A69B5">
        <w:t>folkehøgskulane</w:t>
      </w:r>
      <w:proofErr w:type="spellEnd"/>
      <w:r w:rsidRPr="001A69B5">
        <w:t xml:space="preserve"> skal </w:t>
      </w:r>
      <w:proofErr w:type="spellStart"/>
      <w:r w:rsidRPr="001A69B5">
        <w:t>vere</w:t>
      </w:r>
      <w:proofErr w:type="spellEnd"/>
      <w:r w:rsidRPr="001A69B5">
        <w:t xml:space="preserve">. Våren 2021 blei det derfor sett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gå gjennom heile folkehøgskulesektoren. </w:t>
      </w:r>
      <w:proofErr w:type="spellStart"/>
      <w:r w:rsidRPr="001A69B5">
        <w:t>Utvalet</w:t>
      </w:r>
      <w:proofErr w:type="spellEnd"/>
      <w:r w:rsidRPr="001A69B5">
        <w:t xml:space="preserve"> skal greie ut rolla til </w:t>
      </w:r>
      <w:proofErr w:type="spellStart"/>
      <w:r w:rsidRPr="001A69B5">
        <w:t>folkehøgskulane</w:t>
      </w:r>
      <w:proofErr w:type="spellEnd"/>
      <w:r w:rsidRPr="001A69B5">
        <w:t xml:space="preserve"> i utdanningssystemet og vurdere kva for rammevilkår som kan bidra til at </w:t>
      </w:r>
      <w:proofErr w:type="spellStart"/>
      <w:r w:rsidRPr="001A69B5">
        <w:t>folkehøgskulane</w:t>
      </w:r>
      <w:proofErr w:type="spellEnd"/>
      <w:r w:rsidRPr="001A69B5">
        <w:t xml:space="preserve"> kan fylle denne rolla. Det er òg behov for å vurdere kva som </w:t>
      </w:r>
      <w:proofErr w:type="spellStart"/>
      <w:r w:rsidRPr="001A69B5">
        <w:t>kjenneteiknar</w:t>
      </w:r>
      <w:proofErr w:type="spellEnd"/>
      <w:r w:rsidRPr="001A69B5">
        <w:t xml:space="preserve"> god </w:t>
      </w:r>
      <w:proofErr w:type="spellStart"/>
      <w:r w:rsidRPr="001A69B5">
        <w:t>fagleg</w:t>
      </w:r>
      <w:proofErr w:type="spellEnd"/>
      <w:r w:rsidRPr="001A69B5">
        <w:t xml:space="preserve"> kvalitet, og korleis </w:t>
      </w:r>
      <w:proofErr w:type="spellStart"/>
      <w:r w:rsidRPr="001A69B5">
        <w:t>ein</w:t>
      </w:r>
      <w:proofErr w:type="spellEnd"/>
      <w:r w:rsidRPr="001A69B5">
        <w:t xml:space="preserve"> kan </w:t>
      </w:r>
      <w:proofErr w:type="spellStart"/>
      <w:r w:rsidRPr="001A69B5">
        <w:t>vidareutvikle</w:t>
      </w:r>
      <w:proofErr w:type="spellEnd"/>
      <w:r w:rsidRPr="001A69B5">
        <w:t xml:space="preserve"> og sørge for </w:t>
      </w:r>
      <w:proofErr w:type="spellStart"/>
      <w:r w:rsidRPr="001A69B5">
        <w:t>høg</w:t>
      </w:r>
      <w:proofErr w:type="spellEnd"/>
      <w:r w:rsidRPr="001A69B5">
        <w:t xml:space="preserve"> </w:t>
      </w:r>
      <w:proofErr w:type="spellStart"/>
      <w:r w:rsidRPr="001A69B5">
        <w:t>fagleg</w:t>
      </w:r>
      <w:proofErr w:type="spellEnd"/>
      <w:r w:rsidRPr="001A69B5">
        <w:t xml:space="preserve"> kvalitet ved </w:t>
      </w:r>
      <w:proofErr w:type="spellStart"/>
      <w:r w:rsidRPr="001A69B5">
        <w:t>folkehøgskulane</w:t>
      </w:r>
      <w:proofErr w:type="spellEnd"/>
      <w:r w:rsidRPr="001A69B5">
        <w:t xml:space="preserve">. </w:t>
      </w:r>
      <w:proofErr w:type="spellStart"/>
      <w:r w:rsidRPr="001A69B5">
        <w:t>Dessutan</w:t>
      </w:r>
      <w:proofErr w:type="spellEnd"/>
      <w:r w:rsidRPr="001A69B5">
        <w:t xml:space="preserve"> skal </w:t>
      </w:r>
      <w:proofErr w:type="spellStart"/>
      <w:r w:rsidRPr="001A69B5">
        <w:t>utvalet</w:t>
      </w:r>
      <w:proofErr w:type="spellEnd"/>
      <w:r w:rsidRPr="001A69B5">
        <w:t xml:space="preserve"> vurdere behovet for kunnskap om </w:t>
      </w:r>
      <w:proofErr w:type="spellStart"/>
      <w:r w:rsidRPr="001A69B5">
        <w:t>folkehøgskulane</w:t>
      </w:r>
      <w:proofErr w:type="spellEnd"/>
      <w:r w:rsidRPr="001A69B5">
        <w:t xml:space="preserve">, </w:t>
      </w:r>
      <w:proofErr w:type="spellStart"/>
      <w:r w:rsidRPr="001A69B5">
        <w:t>utdanningane</w:t>
      </w:r>
      <w:proofErr w:type="spellEnd"/>
      <w:r w:rsidRPr="001A69B5">
        <w:t xml:space="preserve"> og </w:t>
      </w:r>
      <w:proofErr w:type="spellStart"/>
      <w:r w:rsidRPr="001A69B5">
        <w:t>elevane</w:t>
      </w:r>
      <w:proofErr w:type="spellEnd"/>
      <w:r w:rsidRPr="001A69B5">
        <w:t xml:space="preserve"> som går der, og korleis </w:t>
      </w:r>
      <w:proofErr w:type="spellStart"/>
      <w:r w:rsidRPr="001A69B5">
        <w:t>ein</w:t>
      </w:r>
      <w:proofErr w:type="spellEnd"/>
      <w:r w:rsidRPr="001A69B5">
        <w:t xml:space="preserve"> kan sikre </w:t>
      </w:r>
      <w:proofErr w:type="spellStart"/>
      <w:r w:rsidRPr="001A69B5">
        <w:t>eit</w:t>
      </w:r>
      <w:proofErr w:type="spellEnd"/>
      <w:r w:rsidRPr="001A69B5">
        <w:t xml:space="preserve"> oppdatert kunnskapsgrunnlag framover. </w:t>
      </w:r>
      <w:proofErr w:type="spellStart"/>
      <w:r w:rsidRPr="001A69B5">
        <w:t>Utvalet</w:t>
      </w:r>
      <w:proofErr w:type="spellEnd"/>
      <w:r w:rsidRPr="001A69B5">
        <w:t xml:space="preserve"> skal òg vurdere innrettinga på godkjenningsordninga, slik at det blir </w:t>
      </w:r>
      <w:proofErr w:type="spellStart"/>
      <w:r w:rsidRPr="001A69B5">
        <w:t>meir</w:t>
      </w:r>
      <w:proofErr w:type="spellEnd"/>
      <w:r w:rsidRPr="001A69B5">
        <w:t xml:space="preserve"> </w:t>
      </w:r>
      <w:proofErr w:type="spellStart"/>
      <w:r w:rsidRPr="001A69B5">
        <w:t>føreseieleg</w:t>
      </w:r>
      <w:proofErr w:type="spellEnd"/>
      <w:r w:rsidRPr="001A69B5">
        <w:t xml:space="preserve"> for </w:t>
      </w:r>
      <w:proofErr w:type="spellStart"/>
      <w:r w:rsidRPr="001A69B5">
        <w:t>dei</w:t>
      </w:r>
      <w:proofErr w:type="spellEnd"/>
      <w:r w:rsidRPr="001A69B5">
        <w:t xml:space="preserve"> som søker, kva som skal til for å bli </w:t>
      </w:r>
      <w:proofErr w:type="spellStart"/>
      <w:r w:rsidRPr="001A69B5">
        <w:t>godkjend</w:t>
      </w:r>
      <w:proofErr w:type="spellEnd"/>
      <w:r w:rsidRPr="001A69B5">
        <w:t>.</w:t>
      </w:r>
    </w:p>
    <w:p w14:paraId="16A938A7" w14:textId="77777777" w:rsidR="000513CD" w:rsidRPr="001A69B5" w:rsidRDefault="0009509B" w:rsidP="001A69B5">
      <w:r w:rsidRPr="001A69B5">
        <w:t xml:space="preserve">Stortinget slutta seg våren 2020 til forslaget </w:t>
      </w:r>
      <w:proofErr w:type="spellStart"/>
      <w:r w:rsidRPr="001A69B5">
        <w:t>frå</w:t>
      </w:r>
      <w:proofErr w:type="spellEnd"/>
      <w:r w:rsidRPr="001A69B5">
        <w:t xml:space="preserve"> departementet om </w:t>
      </w:r>
      <w:proofErr w:type="spellStart"/>
      <w:r w:rsidRPr="001A69B5">
        <w:t>naudsynte</w:t>
      </w:r>
      <w:proofErr w:type="spellEnd"/>
      <w:r w:rsidRPr="001A69B5">
        <w:t xml:space="preserve"> </w:t>
      </w:r>
      <w:proofErr w:type="spellStart"/>
      <w:r w:rsidRPr="001A69B5">
        <w:t>endringar</w:t>
      </w:r>
      <w:proofErr w:type="spellEnd"/>
      <w:r w:rsidRPr="001A69B5">
        <w:t xml:space="preserve"> i folkehøgskulelova, slik at </w:t>
      </w:r>
      <w:proofErr w:type="spellStart"/>
      <w:r w:rsidRPr="001A69B5">
        <w:t>kortare</w:t>
      </w:r>
      <w:proofErr w:type="spellEnd"/>
      <w:r w:rsidRPr="001A69B5">
        <w:t xml:space="preserve"> kurs som blir </w:t>
      </w:r>
      <w:proofErr w:type="spellStart"/>
      <w:r w:rsidRPr="001A69B5">
        <w:t>haldne</w:t>
      </w:r>
      <w:proofErr w:type="spellEnd"/>
      <w:r w:rsidRPr="001A69B5">
        <w:t xml:space="preserve"> etter 1. januar 2021, </w:t>
      </w:r>
      <w:proofErr w:type="spellStart"/>
      <w:r w:rsidRPr="001A69B5">
        <w:t>ikkje</w:t>
      </w:r>
      <w:proofErr w:type="spellEnd"/>
      <w:r w:rsidRPr="001A69B5">
        <w:t xml:space="preserve"> vil inngå i </w:t>
      </w:r>
      <w:proofErr w:type="spellStart"/>
      <w:r w:rsidRPr="001A69B5">
        <w:t>berekninga</w:t>
      </w:r>
      <w:proofErr w:type="spellEnd"/>
      <w:r w:rsidRPr="001A69B5">
        <w:t xml:space="preserve"> av </w:t>
      </w:r>
      <w:proofErr w:type="spellStart"/>
      <w:r w:rsidRPr="001A69B5">
        <w:t>tilskot</w:t>
      </w:r>
      <w:proofErr w:type="spellEnd"/>
      <w:r w:rsidRPr="001A69B5">
        <w:t xml:space="preserve"> </w:t>
      </w:r>
      <w:proofErr w:type="spellStart"/>
      <w:r w:rsidRPr="001A69B5">
        <w:t>dei</w:t>
      </w:r>
      <w:proofErr w:type="spellEnd"/>
      <w:r w:rsidRPr="001A69B5">
        <w:t xml:space="preserve"> </w:t>
      </w:r>
      <w:proofErr w:type="spellStart"/>
      <w:r w:rsidRPr="001A69B5">
        <w:t>påfølgande</w:t>
      </w:r>
      <w:proofErr w:type="spellEnd"/>
      <w:r w:rsidRPr="001A69B5">
        <w:t xml:space="preserve"> åra, jf. </w:t>
      </w:r>
      <w:proofErr w:type="spellStart"/>
      <w:r w:rsidRPr="001A69B5">
        <w:t>Prop</w:t>
      </w:r>
      <w:proofErr w:type="spellEnd"/>
      <w:r w:rsidRPr="001A69B5">
        <w:t xml:space="preserve">. 96 L (2019–2020) og </w:t>
      </w:r>
      <w:proofErr w:type="spellStart"/>
      <w:r w:rsidRPr="001A69B5">
        <w:t>Innst</w:t>
      </w:r>
      <w:proofErr w:type="spellEnd"/>
      <w:r w:rsidRPr="001A69B5">
        <w:t xml:space="preserve">. 302 L (2019–2020). </w:t>
      </w:r>
      <w:proofErr w:type="spellStart"/>
      <w:r w:rsidRPr="001A69B5">
        <w:t>Kortare</w:t>
      </w:r>
      <w:proofErr w:type="spellEnd"/>
      <w:r w:rsidRPr="001A69B5">
        <w:t xml:space="preserve"> kurs utløyser framleis </w:t>
      </w:r>
      <w:proofErr w:type="spellStart"/>
      <w:r w:rsidRPr="001A69B5">
        <w:t>statstilskot</w:t>
      </w:r>
      <w:proofErr w:type="spellEnd"/>
      <w:r w:rsidRPr="001A69B5">
        <w:t xml:space="preserve"> dersom </w:t>
      </w:r>
      <w:proofErr w:type="spellStart"/>
      <w:r w:rsidRPr="001A69B5">
        <w:t>dei</w:t>
      </w:r>
      <w:proofErr w:type="spellEnd"/>
      <w:r w:rsidRPr="001A69B5">
        <w:t xml:space="preserve"> </w:t>
      </w:r>
      <w:proofErr w:type="spellStart"/>
      <w:r w:rsidRPr="001A69B5">
        <w:t>rettar</w:t>
      </w:r>
      <w:proofErr w:type="spellEnd"/>
      <w:r w:rsidRPr="001A69B5">
        <w:t xml:space="preserve"> seg mot </w:t>
      </w:r>
      <w:proofErr w:type="spellStart"/>
      <w:r w:rsidRPr="001A69B5">
        <w:t>personar</w:t>
      </w:r>
      <w:proofErr w:type="spellEnd"/>
      <w:r w:rsidRPr="001A69B5">
        <w:t xml:space="preserve"> med dokumentert redusert funksjonsevne og </w:t>
      </w:r>
      <w:proofErr w:type="spellStart"/>
      <w:r w:rsidRPr="001A69B5">
        <w:t>deira</w:t>
      </w:r>
      <w:proofErr w:type="spellEnd"/>
      <w:r w:rsidRPr="001A69B5">
        <w:t xml:space="preserve"> </w:t>
      </w:r>
      <w:proofErr w:type="spellStart"/>
      <w:r w:rsidRPr="001A69B5">
        <w:t>næraste</w:t>
      </w:r>
      <w:proofErr w:type="spellEnd"/>
      <w:r w:rsidRPr="001A69B5">
        <w:t xml:space="preserve">, </w:t>
      </w:r>
      <w:proofErr w:type="spellStart"/>
      <w:r w:rsidRPr="001A69B5">
        <w:t>innvandrarungdom</w:t>
      </w:r>
      <w:proofErr w:type="spellEnd"/>
      <w:r w:rsidRPr="001A69B5">
        <w:t xml:space="preserve"> dersom kursa har </w:t>
      </w:r>
      <w:proofErr w:type="spellStart"/>
      <w:r w:rsidRPr="001A69B5">
        <w:t>eit</w:t>
      </w:r>
      <w:proofErr w:type="spellEnd"/>
      <w:r w:rsidRPr="001A69B5">
        <w:t xml:space="preserve"> klart definert integreringsformål, eller ungdom som har falle ut av </w:t>
      </w:r>
      <w:proofErr w:type="spellStart"/>
      <w:proofErr w:type="gramStart"/>
      <w:r w:rsidRPr="001A69B5">
        <w:t>skule</w:t>
      </w:r>
      <w:proofErr w:type="spellEnd"/>
      <w:proofErr w:type="gramEnd"/>
      <w:r w:rsidRPr="001A69B5">
        <w:t xml:space="preserve"> og arbeidsliv.</w:t>
      </w:r>
    </w:p>
    <w:p w14:paraId="74EF1284" w14:textId="77777777" w:rsidR="000513CD" w:rsidRPr="001A69B5" w:rsidRDefault="0009509B" w:rsidP="001A69B5">
      <w:pPr>
        <w:pStyle w:val="avsnitt-tittel"/>
      </w:pPr>
      <w:r w:rsidRPr="001A69B5">
        <w:t>Mål for 2022</w:t>
      </w:r>
    </w:p>
    <w:p w14:paraId="12A64678" w14:textId="77777777" w:rsidR="000513CD" w:rsidRPr="001A69B5" w:rsidRDefault="0009509B" w:rsidP="001A69B5">
      <w:r w:rsidRPr="001A69B5">
        <w:t xml:space="preserve">Målet med </w:t>
      </w:r>
      <w:proofErr w:type="spellStart"/>
      <w:r w:rsidRPr="001A69B5">
        <w:t>tilskotet</w:t>
      </w:r>
      <w:proofErr w:type="spellEnd"/>
      <w:r w:rsidRPr="001A69B5">
        <w:t xml:space="preserve"> er å </w:t>
      </w:r>
      <w:proofErr w:type="spellStart"/>
      <w:r w:rsidRPr="001A69B5">
        <w:t>fremje</w:t>
      </w:r>
      <w:proofErr w:type="spellEnd"/>
      <w:r w:rsidRPr="001A69B5">
        <w:t xml:space="preserve"> allmenndanning og folkeopplysning.</w:t>
      </w:r>
    </w:p>
    <w:p w14:paraId="0FEA2E75" w14:textId="77777777" w:rsidR="000513CD" w:rsidRPr="001A69B5" w:rsidRDefault="0009509B" w:rsidP="001A69B5">
      <w:pPr>
        <w:pStyle w:val="avsnitt-tittel"/>
      </w:pPr>
      <w:r w:rsidRPr="001A69B5">
        <w:t>Resultat i 2020</w:t>
      </w:r>
    </w:p>
    <w:p w14:paraId="2604EF36" w14:textId="77777777" w:rsidR="000513CD" w:rsidRPr="001A69B5" w:rsidRDefault="0009509B" w:rsidP="001A69B5">
      <w:proofErr w:type="spellStart"/>
      <w:r w:rsidRPr="001A69B5">
        <w:t>Folkehøgskulane</w:t>
      </w:r>
      <w:proofErr w:type="spellEnd"/>
      <w:r w:rsidRPr="001A69B5">
        <w:t xml:space="preserve"> </w:t>
      </w:r>
      <w:proofErr w:type="spellStart"/>
      <w:r w:rsidRPr="001A69B5">
        <w:t>heldt</w:t>
      </w:r>
      <w:proofErr w:type="spellEnd"/>
      <w:r w:rsidRPr="001A69B5">
        <w:t xml:space="preserve"> våren 2020 stengt </w:t>
      </w:r>
      <w:proofErr w:type="spellStart"/>
      <w:r w:rsidRPr="001A69B5">
        <w:t>frå</w:t>
      </w:r>
      <w:proofErr w:type="spellEnd"/>
      <w:r w:rsidRPr="001A69B5">
        <w:t xml:space="preserve"> midten av mars og ut semesteret på grunn av covid-19-pandemien. </w:t>
      </w:r>
      <w:proofErr w:type="spellStart"/>
      <w:r w:rsidRPr="001A69B5">
        <w:t>Elevane</w:t>
      </w:r>
      <w:proofErr w:type="spellEnd"/>
      <w:r w:rsidRPr="001A69B5">
        <w:t xml:space="preserve"> </w:t>
      </w:r>
      <w:proofErr w:type="spellStart"/>
      <w:r w:rsidRPr="001A69B5">
        <w:t>fekk</w:t>
      </w:r>
      <w:proofErr w:type="spellEnd"/>
      <w:r w:rsidRPr="001A69B5">
        <w:t xml:space="preserve"> fjernundervisning resten av semesteret. Løyvinga på posten blei </w:t>
      </w:r>
      <w:proofErr w:type="spellStart"/>
      <w:r w:rsidRPr="001A69B5">
        <w:t>auka</w:t>
      </w:r>
      <w:proofErr w:type="spellEnd"/>
      <w:r w:rsidRPr="001A69B5">
        <w:t xml:space="preserve"> med 65 mill. kroner i 2020 som kompensasjon for redusert elevbetaling i perioden </w:t>
      </w:r>
      <w:proofErr w:type="spellStart"/>
      <w:r w:rsidRPr="001A69B5">
        <w:t>folkehøgskulane</w:t>
      </w:r>
      <w:proofErr w:type="spellEnd"/>
      <w:r w:rsidRPr="001A69B5">
        <w:t xml:space="preserve"> var </w:t>
      </w:r>
      <w:proofErr w:type="spellStart"/>
      <w:r w:rsidRPr="001A69B5">
        <w:t>stengde</w:t>
      </w:r>
      <w:proofErr w:type="spellEnd"/>
      <w:r w:rsidRPr="001A69B5">
        <w:t xml:space="preserve">, jf. </w:t>
      </w:r>
      <w:proofErr w:type="spellStart"/>
      <w:r w:rsidRPr="001A69B5">
        <w:t>Prop</w:t>
      </w:r>
      <w:proofErr w:type="spellEnd"/>
      <w:r w:rsidRPr="001A69B5">
        <w:t xml:space="preserve">. 117 S (2019–2020). Det blei løyvd </w:t>
      </w:r>
      <w:proofErr w:type="spellStart"/>
      <w:r w:rsidRPr="001A69B5">
        <w:t>ytterlegare</w:t>
      </w:r>
      <w:proofErr w:type="spellEnd"/>
      <w:r w:rsidRPr="001A69B5">
        <w:t xml:space="preserve"> 10 mill. kroner i kompensasjon for </w:t>
      </w:r>
      <w:proofErr w:type="spellStart"/>
      <w:r w:rsidRPr="001A69B5">
        <w:t>dei</w:t>
      </w:r>
      <w:proofErr w:type="spellEnd"/>
      <w:r w:rsidRPr="001A69B5">
        <w:t xml:space="preserve"> </w:t>
      </w:r>
      <w:proofErr w:type="spellStart"/>
      <w:r w:rsidRPr="001A69B5">
        <w:t>meirutgiftene</w:t>
      </w:r>
      <w:proofErr w:type="spellEnd"/>
      <w:r w:rsidRPr="001A69B5">
        <w:t xml:space="preserve"> </w:t>
      </w:r>
      <w:proofErr w:type="spellStart"/>
      <w:r w:rsidRPr="001A69B5">
        <w:t>folkehøgskulane</w:t>
      </w:r>
      <w:proofErr w:type="spellEnd"/>
      <w:r w:rsidRPr="001A69B5">
        <w:t xml:space="preserve"> hadde som følge av covid-19-pandemien, jf. </w:t>
      </w:r>
      <w:proofErr w:type="spellStart"/>
      <w:r w:rsidRPr="001A69B5">
        <w:t>Prop</w:t>
      </w:r>
      <w:proofErr w:type="spellEnd"/>
      <w:r w:rsidRPr="001A69B5">
        <w:t>. 44 S (2020–2021).</w:t>
      </w:r>
    </w:p>
    <w:p w14:paraId="2659A0A4" w14:textId="1E52EDA2" w:rsidR="000513CD" w:rsidRDefault="0009509B" w:rsidP="001A69B5">
      <w:r w:rsidRPr="001A69B5">
        <w:t xml:space="preserve">Tabell 4.21 viser utviklinga i </w:t>
      </w:r>
      <w:proofErr w:type="spellStart"/>
      <w:r w:rsidRPr="001A69B5">
        <w:t>talet</w:t>
      </w:r>
      <w:proofErr w:type="spellEnd"/>
      <w:r w:rsidRPr="001A69B5">
        <w:t xml:space="preserve"> på </w:t>
      </w:r>
      <w:proofErr w:type="spellStart"/>
      <w:r w:rsidRPr="001A69B5">
        <w:t>folkehøgskuleelevar</w:t>
      </w:r>
      <w:proofErr w:type="spellEnd"/>
      <w:r w:rsidRPr="001A69B5">
        <w:t xml:space="preserve"> </w:t>
      </w:r>
      <w:proofErr w:type="spellStart"/>
      <w:r w:rsidRPr="001A69B5">
        <w:t>frå</w:t>
      </w:r>
      <w:proofErr w:type="spellEnd"/>
      <w:r w:rsidRPr="001A69B5">
        <w:t xml:space="preserve"> 2017 til 2020. Etter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elevtalet</w:t>
      </w:r>
      <w:proofErr w:type="spellEnd"/>
      <w:r w:rsidRPr="001A69B5">
        <w:t xml:space="preserve"> ved </w:t>
      </w:r>
      <w:proofErr w:type="spellStart"/>
      <w:r w:rsidRPr="001A69B5">
        <w:t>folkehøgskulane</w:t>
      </w:r>
      <w:proofErr w:type="spellEnd"/>
      <w:r w:rsidRPr="001A69B5">
        <w:t xml:space="preserve"> </w:t>
      </w:r>
      <w:proofErr w:type="spellStart"/>
      <w:r w:rsidRPr="001A69B5">
        <w:t>dei</w:t>
      </w:r>
      <w:proofErr w:type="spellEnd"/>
      <w:r w:rsidRPr="001A69B5">
        <w:t xml:space="preserve"> siste åra gjekk </w:t>
      </w:r>
      <w:proofErr w:type="spellStart"/>
      <w:r w:rsidRPr="001A69B5">
        <w:t>talet</w:t>
      </w:r>
      <w:proofErr w:type="spellEnd"/>
      <w:r w:rsidRPr="001A69B5">
        <w:t xml:space="preserve"> på </w:t>
      </w:r>
      <w:proofErr w:type="spellStart"/>
      <w:r w:rsidRPr="001A69B5">
        <w:t>elevar</w:t>
      </w:r>
      <w:proofErr w:type="spellEnd"/>
      <w:r w:rsidRPr="001A69B5">
        <w:t xml:space="preserve"> </w:t>
      </w:r>
      <w:proofErr w:type="spellStart"/>
      <w:r w:rsidRPr="001A69B5">
        <w:t>noko</w:t>
      </w:r>
      <w:proofErr w:type="spellEnd"/>
      <w:r w:rsidRPr="001A69B5">
        <w:t xml:space="preserve"> ned i 2020. Medan </w:t>
      </w:r>
      <w:proofErr w:type="spellStart"/>
      <w:r w:rsidRPr="001A69B5">
        <w:t>talet</w:t>
      </w:r>
      <w:proofErr w:type="spellEnd"/>
      <w:r w:rsidRPr="001A69B5">
        <w:t xml:space="preserve"> på </w:t>
      </w:r>
      <w:proofErr w:type="spellStart"/>
      <w:r w:rsidRPr="001A69B5">
        <w:t>elevar</w:t>
      </w:r>
      <w:proofErr w:type="spellEnd"/>
      <w:r w:rsidRPr="001A69B5">
        <w:t xml:space="preserve"> på langkurs var om lag som året før, gjekk </w:t>
      </w:r>
      <w:proofErr w:type="spellStart"/>
      <w:r w:rsidRPr="001A69B5">
        <w:t>talet</w:t>
      </w:r>
      <w:proofErr w:type="spellEnd"/>
      <w:r w:rsidRPr="001A69B5">
        <w:t xml:space="preserve"> på </w:t>
      </w:r>
      <w:proofErr w:type="spellStart"/>
      <w:r w:rsidRPr="001A69B5">
        <w:t>elevar</w:t>
      </w:r>
      <w:proofErr w:type="spellEnd"/>
      <w:r w:rsidRPr="001A69B5">
        <w:t xml:space="preserve"> på kortkurs </w:t>
      </w:r>
      <w:proofErr w:type="spellStart"/>
      <w:r w:rsidRPr="001A69B5">
        <w:t>monaleg</w:t>
      </w:r>
      <w:proofErr w:type="spellEnd"/>
      <w:r w:rsidRPr="001A69B5">
        <w:t xml:space="preserve"> ned. </w:t>
      </w:r>
      <w:proofErr w:type="spellStart"/>
      <w:r w:rsidRPr="001A69B5">
        <w:t>Fleire</w:t>
      </w:r>
      <w:proofErr w:type="spellEnd"/>
      <w:r w:rsidRPr="001A69B5">
        <w:t xml:space="preserve"> av kortkursa som var </w:t>
      </w:r>
      <w:proofErr w:type="spellStart"/>
      <w:r w:rsidRPr="001A69B5">
        <w:t>planlagde</w:t>
      </w:r>
      <w:proofErr w:type="spellEnd"/>
      <w:r w:rsidRPr="001A69B5">
        <w:t xml:space="preserve"> i 2020, blei </w:t>
      </w:r>
      <w:proofErr w:type="spellStart"/>
      <w:r w:rsidRPr="001A69B5">
        <w:t>ikkje</w:t>
      </w:r>
      <w:proofErr w:type="spellEnd"/>
      <w:r w:rsidRPr="001A69B5">
        <w:t xml:space="preserve"> sette i gang på grunn av covid-19-pandemien. I tillegg har det </w:t>
      </w:r>
      <w:proofErr w:type="spellStart"/>
      <w:r w:rsidRPr="001A69B5">
        <w:t>vore</w:t>
      </w:r>
      <w:proofErr w:type="spellEnd"/>
      <w:r w:rsidRPr="001A69B5">
        <w:t xml:space="preserve"> </w:t>
      </w:r>
      <w:proofErr w:type="spellStart"/>
      <w:r w:rsidRPr="001A69B5">
        <w:t>ein</w:t>
      </w:r>
      <w:proofErr w:type="spellEnd"/>
      <w:r w:rsidRPr="001A69B5">
        <w:t xml:space="preserve"> generell nedgang i </w:t>
      </w:r>
      <w:proofErr w:type="spellStart"/>
      <w:r w:rsidRPr="001A69B5">
        <w:t>talet</w:t>
      </w:r>
      <w:proofErr w:type="spellEnd"/>
      <w:r w:rsidRPr="001A69B5">
        <w:t xml:space="preserve"> på </w:t>
      </w:r>
      <w:proofErr w:type="spellStart"/>
      <w:r w:rsidRPr="001A69B5">
        <w:t>elevar</w:t>
      </w:r>
      <w:proofErr w:type="spellEnd"/>
      <w:r w:rsidRPr="001A69B5">
        <w:t xml:space="preserve"> på kortkurs </w:t>
      </w:r>
      <w:proofErr w:type="spellStart"/>
      <w:r w:rsidRPr="001A69B5">
        <w:t>dei</w:t>
      </w:r>
      <w:proofErr w:type="spellEnd"/>
      <w:r w:rsidRPr="001A69B5">
        <w:t xml:space="preserve"> </w:t>
      </w:r>
      <w:proofErr w:type="spellStart"/>
      <w:r w:rsidRPr="001A69B5">
        <w:t>seinare</w:t>
      </w:r>
      <w:proofErr w:type="spellEnd"/>
      <w:r w:rsidRPr="001A69B5">
        <w:t xml:space="preserve"> åra. Dette kjem av at </w:t>
      </w:r>
      <w:proofErr w:type="spellStart"/>
      <w:r w:rsidRPr="001A69B5">
        <w:t>berre</w:t>
      </w:r>
      <w:proofErr w:type="spellEnd"/>
      <w:r w:rsidRPr="001A69B5">
        <w:t xml:space="preserve"> </w:t>
      </w:r>
      <w:proofErr w:type="spellStart"/>
      <w:r w:rsidRPr="001A69B5">
        <w:t>eit</w:t>
      </w:r>
      <w:proofErr w:type="spellEnd"/>
      <w:r w:rsidRPr="001A69B5">
        <w:t xml:space="preserve"> </w:t>
      </w:r>
      <w:proofErr w:type="spellStart"/>
      <w:r w:rsidRPr="001A69B5">
        <w:t>fåtal</w:t>
      </w:r>
      <w:proofErr w:type="spellEnd"/>
      <w:r w:rsidRPr="001A69B5">
        <w:t xml:space="preserve"> av kortkursa gir rett til </w:t>
      </w:r>
      <w:proofErr w:type="spellStart"/>
      <w:r w:rsidRPr="001A69B5">
        <w:t>statstilskot</w:t>
      </w:r>
      <w:proofErr w:type="spellEnd"/>
      <w:r w:rsidRPr="001A69B5">
        <w:t xml:space="preserve"> </w:t>
      </w:r>
      <w:proofErr w:type="spellStart"/>
      <w:r w:rsidRPr="001A69B5">
        <w:t>frå</w:t>
      </w:r>
      <w:proofErr w:type="spellEnd"/>
      <w:r w:rsidRPr="001A69B5">
        <w:t xml:space="preserve"> 2021. Kortkursa som blei gjennomførte i 2020, er </w:t>
      </w:r>
      <w:proofErr w:type="spellStart"/>
      <w:r w:rsidRPr="001A69B5">
        <w:t>dei</w:t>
      </w:r>
      <w:proofErr w:type="spellEnd"/>
      <w:r w:rsidRPr="001A69B5">
        <w:t xml:space="preserve"> siste som vil inngå i grunnlaget for </w:t>
      </w:r>
      <w:proofErr w:type="spellStart"/>
      <w:r w:rsidRPr="001A69B5">
        <w:t>berekning</w:t>
      </w:r>
      <w:proofErr w:type="spellEnd"/>
      <w:r w:rsidRPr="001A69B5">
        <w:t xml:space="preserve"> av </w:t>
      </w:r>
      <w:proofErr w:type="spellStart"/>
      <w:r w:rsidRPr="001A69B5">
        <w:t>tilskot</w:t>
      </w:r>
      <w:proofErr w:type="spellEnd"/>
      <w:r w:rsidRPr="001A69B5">
        <w:t xml:space="preserve">, med </w:t>
      </w:r>
      <w:proofErr w:type="spellStart"/>
      <w:r w:rsidRPr="001A69B5">
        <w:t>nokre</w:t>
      </w:r>
      <w:proofErr w:type="spellEnd"/>
      <w:r w:rsidRPr="001A69B5">
        <w:t xml:space="preserve"> unntak, som omtalt over.</w:t>
      </w:r>
    </w:p>
    <w:p w14:paraId="6E733066" w14:textId="40188F29" w:rsidR="006E2411" w:rsidRPr="001A69B5" w:rsidRDefault="006E2411" w:rsidP="006E2411">
      <w:pPr>
        <w:pStyle w:val="tabell-tittel"/>
      </w:pPr>
      <w:proofErr w:type="spellStart"/>
      <w:r w:rsidRPr="001A69B5">
        <w:t>Elevtal</w:t>
      </w:r>
      <w:proofErr w:type="spellEnd"/>
      <w:r w:rsidRPr="001A69B5">
        <w:t xml:space="preserve"> i </w:t>
      </w:r>
      <w:proofErr w:type="spellStart"/>
      <w:r w:rsidRPr="001A69B5">
        <w:t>folkehøgskulane</w:t>
      </w:r>
      <w:proofErr w:type="spellEnd"/>
    </w:p>
    <w:p w14:paraId="57748BFE"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FE51635" w14:textId="77777777" w:rsidTr="003405E6">
        <w:trPr>
          <w:trHeight w:val="360"/>
        </w:trPr>
        <w:tc>
          <w:tcPr>
            <w:tcW w:w="3900" w:type="dxa"/>
          </w:tcPr>
          <w:p w14:paraId="6E76A2D6" w14:textId="77777777" w:rsidR="000513CD" w:rsidRPr="001A69B5" w:rsidRDefault="000513CD" w:rsidP="001A69B5"/>
        </w:tc>
        <w:tc>
          <w:tcPr>
            <w:tcW w:w="1400" w:type="dxa"/>
          </w:tcPr>
          <w:p w14:paraId="5851D41E" w14:textId="77777777" w:rsidR="000513CD" w:rsidRPr="001A69B5" w:rsidRDefault="0009509B" w:rsidP="001A69B5">
            <w:r w:rsidRPr="001A69B5">
              <w:t>2017</w:t>
            </w:r>
          </w:p>
        </w:tc>
        <w:tc>
          <w:tcPr>
            <w:tcW w:w="1400" w:type="dxa"/>
          </w:tcPr>
          <w:p w14:paraId="56435DC9" w14:textId="77777777" w:rsidR="000513CD" w:rsidRPr="001A69B5" w:rsidRDefault="0009509B" w:rsidP="001A69B5">
            <w:r w:rsidRPr="001A69B5">
              <w:t>2018</w:t>
            </w:r>
          </w:p>
        </w:tc>
        <w:tc>
          <w:tcPr>
            <w:tcW w:w="1400" w:type="dxa"/>
          </w:tcPr>
          <w:p w14:paraId="7171CE85" w14:textId="77777777" w:rsidR="000513CD" w:rsidRPr="001A69B5" w:rsidRDefault="0009509B" w:rsidP="001A69B5">
            <w:r w:rsidRPr="001A69B5">
              <w:t>2019</w:t>
            </w:r>
          </w:p>
        </w:tc>
        <w:tc>
          <w:tcPr>
            <w:tcW w:w="1400" w:type="dxa"/>
          </w:tcPr>
          <w:p w14:paraId="360CB0BD" w14:textId="77777777" w:rsidR="000513CD" w:rsidRPr="001A69B5" w:rsidRDefault="0009509B" w:rsidP="001A69B5">
            <w:r w:rsidRPr="001A69B5">
              <w:t>2020</w:t>
            </w:r>
          </w:p>
        </w:tc>
      </w:tr>
      <w:tr w:rsidR="000513CD" w:rsidRPr="001A69B5" w14:paraId="5C0BC3EB" w14:textId="77777777" w:rsidTr="003405E6">
        <w:trPr>
          <w:trHeight w:val="640"/>
        </w:trPr>
        <w:tc>
          <w:tcPr>
            <w:tcW w:w="3900" w:type="dxa"/>
          </w:tcPr>
          <w:p w14:paraId="3291B709" w14:textId="77777777" w:rsidR="000513CD" w:rsidRPr="001A69B5" w:rsidRDefault="0009509B" w:rsidP="001A69B5">
            <w:proofErr w:type="spellStart"/>
            <w:r w:rsidRPr="001A69B5">
              <w:t>Elevar</w:t>
            </w:r>
            <w:proofErr w:type="spellEnd"/>
            <w:r w:rsidRPr="001A69B5">
              <w:t xml:space="preserve"> med langkurs (vår og haust) (16,5–33 veker)</w:t>
            </w:r>
          </w:p>
        </w:tc>
        <w:tc>
          <w:tcPr>
            <w:tcW w:w="1400" w:type="dxa"/>
          </w:tcPr>
          <w:p w14:paraId="1B27AE90" w14:textId="77777777" w:rsidR="000513CD" w:rsidRPr="001A69B5" w:rsidRDefault="0009509B" w:rsidP="001A69B5">
            <w:r w:rsidRPr="001A69B5">
              <w:t>14 905</w:t>
            </w:r>
          </w:p>
        </w:tc>
        <w:tc>
          <w:tcPr>
            <w:tcW w:w="1400" w:type="dxa"/>
          </w:tcPr>
          <w:p w14:paraId="5C607911" w14:textId="77777777" w:rsidR="000513CD" w:rsidRPr="001A69B5" w:rsidRDefault="0009509B" w:rsidP="001A69B5">
            <w:r w:rsidRPr="001A69B5">
              <w:t>15 068</w:t>
            </w:r>
          </w:p>
        </w:tc>
        <w:tc>
          <w:tcPr>
            <w:tcW w:w="1400" w:type="dxa"/>
          </w:tcPr>
          <w:p w14:paraId="7C116833" w14:textId="77777777" w:rsidR="000513CD" w:rsidRPr="001A69B5" w:rsidRDefault="0009509B" w:rsidP="001A69B5">
            <w:r w:rsidRPr="001A69B5">
              <w:t>15 250</w:t>
            </w:r>
          </w:p>
        </w:tc>
        <w:tc>
          <w:tcPr>
            <w:tcW w:w="1400" w:type="dxa"/>
          </w:tcPr>
          <w:p w14:paraId="42D7635D" w14:textId="77777777" w:rsidR="000513CD" w:rsidRPr="001A69B5" w:rsidRDefault="0009509B" w:rsidP="001A69B5">
            <w:r w:rsidRPr="001A69B5">
              <w:t>15 118</w:t>
            </w:r>
          </w:p>
        </w:tc>
      </w:tr>
      <w:tr w:rsidR="000513CD" w:rsidRPr="001A69B5" w14:paraId="702BDEAA" w14:textId="77777777" w:rsidTr="003405E6">
        <w:trPr>
          <w:trHeight w:val="380"/>
        </w:trPr>
        <w:tc>
          <w:tcPr>
            <w:tcW w:w="3900" w:type="dxa"/>
          </w:tcPr>
          <w:p w14:paraId="4A68061B" w14:textId="77777777" w:rsidR="000513CD" w:rsidRPr="001A69B5" w:rsidRDefault="0009509B" w:rsidP="001A69B5">
            <w:proofErr w:type="spellStart"/>
            <w:r w:rsidRPr="001A69B5">
              <w:t>Elevar</w:t>
            </w:r>
            <w:proofErr w:type="spellEnd"/>
            <w:r w:rsidRPr="001A69B5">
              <w:t xml:space="preserve"> med kortkurs (2–94 </w:t>
            </w:r>
            <w:proofErr w:type="spellStart"/>
            <w:r w:rsidRPr="001A69B5">
              <w:t>dagar</w:t>
            </w:r>
            <w:proofErr w:type="spellEnd"/>
            <w:r w:rsidRPr="001A69B5">
              <w:t>)</w:t>
            </w:r>
          </w:p>
        </w:tc>
        <w:tc>
          <w:tcPr>
            <w:tcW w:w="1400" w:type="dxa"/>
          </w:tcPr>
          <w:p w14:paraId="13BF1DB1" w14:textId="77777777" w:rsidR="000513CD" w:rsidRPr="001A69B5" w:rsidRDefault="0009509B" w:rsidP="001A69B5">
            <w:r w:rsidRPr="001A69B5">
              <w:t>15 572</w:t>
            </w:r>
          </w:p>
        </w:tc>
        <w:tc>
          <w:tcPr>
            <w:tcW w:w="1400" w:type="dxa"/>
          </w:tcPr>
          <w:p w14:paraId="25E2C7A6" w14:textId="77777777" w:rsidR="000513CD" w:rsidRPr="001A69B5" w:rsidRDefault="0009509B" w:rsidP="001A69B5">
            <w:r w:rsidRPr="001A69B5">
              <w:t>13 002</w:t>
            </w:r>
          </w:p>
        </w:tc>
        <w:tc>
          <w:tcPr>
            <w:tcW w:w="1400" w:type="dxa"/>
          </w:tcPr>
          <w:p w14:paraId="0811F590" w14:textId="77777777" w:rsidR="000513CD" w:rsidRPr="001A69B5" w:rsidRDefault="0009509B" w:rsidP="001A69B5">
            <w:r w:rsidRPr="001A69B5">
              <w:t>12 136</w:t>
            </w:r>
          </w:p>
        </w:tc>
        <w:tc>
          <w:tcPr>
            <w:tcW w:w="1400" w:type="dxa"/>
          </w:tcPr>
          <w:p w14:paraId="34064904" w14:textId="77777777" w:rsidR="000513CD" w:rsidRPr="001A69B5" w:rsidRDefault="0009509B" w:rsidP="001A69B5">
            <w:r w:rsidRPr="001A69B5">
              <w:t>5 233</w:t>
            </w:r>
          </w:p>
        </w:tc>
      </w:tr>
      <w:tr w:rsidR="000513CD" w:rsidRPr="001A69B5" w14:paraId="2F1982BF" w14:textId="77777777" w:rsidTr="003405E6">
        <w:trPr>
          <w:trHeight w:val="380"/>
        </w:trPr>
        <w:tc>
          <w:tcPr>
            <w:tcW w:w="3900" w:type="dxa"/>
          </w:tcPr>
          <w:p w14:paraId="5E0A1325" w14:textId="77777777" w:rsidR="000513CD" w:rsidRPr="001A69B5" w:rsidRDefault="0009509B" w:rsidP="001A69B5">
            <w:r w:rsidRPr="001A69B5">
              <w:t xml:space="preserve">Sum </w:t>
            </w:r>
            <w:proofErr w:type="spellStart"/>
            <w:r w:rsidRPr="001A69B5">
              <w:t>elevar</w:t>
            </w:r>
            <w:proofErr w:type="spellEnd"/>
          </w:p>
        </w:tc>
        <w:tc>
          <w:tcPr>
            <w:tcW w:w="1400" w:type="dxa"/>
          </w:tcPr>
          <w:p w14:paraId="438D6827" w14:textId="77777777" w:rsidR="000513CD" w:rsidRPr="001A69B5" w:rsidRDefault="0009509B" w:rsidP="001A69B5">
            <w:r w:rsidRPr="001A69B5">
              <w:t>30 477</w:t>
            </w:r>
          </w:p>
        </w:tc>
        <w:tc>
          <w:tcPr>
            <w:tcW w:w="1400" w:type="dxa"/>
          </w:tcPr>
          <w:p w14:paraId="22E187B9" w14:textId="77777777" w:rsidR="000513CD" w:rsidRPr="001A69B5" w:rsidRDefault="0009509B" w:rsidP="001A69B5">
            <w:r w:rsidRPr="001A69B5">
              <w:t>28 070</w:t>
            </w:r>
          </w:p>
        </w:tc>
        <w:tc>
          <w:tcPr>
            <w:tcW w:w="1400" w:type="dxa"/>
          </w:tcPr>
          <w:p w14:paraId="412078BB" w14:textId="77777777" w:rsidR="000513CD" w:rsidRPr="001A69B5" w:rsidRDefault="0009509B" w:rsidP="001A69B5">
            <w:r w:rsidRPr="001A69B5">
              <w:t>27 386</w:t>
            </w:r>
          </w:p>
        </w:tc>
        <w:tc>
          <w:tcPr>
            <w:tcW w:w="1400" w:type="dxa"/>
          </w:tcPr>
          <w:p w14:paraId="15C48470" w14:textId="77777777" w:rsidR="000513CD" w:rsidRPr="001A69B5" w:rsidRDefault="0009509B" w:rsidP="001A69B5">
            <w:r w:rsidRPr="001A69B5">
              <w:t>20 351</w:t>
            </w:r>
          </w:p>
        </w:tc>
      </w:tr>
      <w:tr w:rsidR="000513CD" w:rsidRPr="001A69B5" w14:paraId="40B8F5D1" w14:textId="77777777" w:rsidTr="003405E6">
        <w:trPr>
          <w:trHeight w:val="380"/>
        </w:trPr>
        <w:tc>
          <w:tcPr>
            <w:tcW w:w="3900" w:type="dxa"/>
          </w:tcPr>
          <w:p w14:paraId="00B9ACDC" w14:textId="77777777" w:rsidR="000513CD" w:rsidRPr="001A69B5" w:rsidRDefault="0009509B" w:rsidP="001A69B5">
            <w:proofErr w:type="spellStart"/>
            <w:r w:rsidRPr="001A69B5">
              <w:t>Årselevar</w:t>
            </w:r>
            <w:proofErr w:type="spellEnd"/>
            <w:r w:rsidRPr="001A69B5">
              <w:t xml:space="preserve"> langkurs</w:t>
            </w:r>
          </w:p>
        </w:tc>
        <w:tc>
          <w:tcPr>
            <w:tcW w:w="1400" w:type="dxa"/>
          </w:tcPr>
          <w:p w14:paraId="6E2934BB" w14:textId="77777777" w:rsidR="000513CD" w:rsidRPr="001A69B5" w:rsidRDefault="0009509B" w:rsidP="001A69B5">
            <w:r w:rsidRPr="001A69B5">
              <w:t>7 551</w:t>
            </w:r>
          </w:p>
        </w:tc>
        <w:tc>
          <w:tcPr>
            <w:tcW w:w="1400" w:type="dxa"/>
          </w:tcPr>
          <w:p w14:paraId="3DD8EEB5" w14:textId="77777777" w:rsidR="000513CD" w:rsidRPr="001A69B5" w:rsidRDefault="0009509B" w:rsidP="001A69B5">
            <w:r w:rsidRPr="001A69B5">
              <w:t>7 632</w:t>
            </w:r>
          </w:p>
        </w:tc>
        <w:tc>
          <w:tcPr>
            <w:tcW w:w="1400" w:type="dxa"/>
          </w:tcPr>
          <w:p w14:paraId="464A7609" w14:textId="77777777" w:rsidR="000513CD" w:rsidRPr="001A69B5" w:rsidRDefault="0009509B" w:rsidP="001A69B5">
            <w:r w:rsidRPr="001A69B5">
              <w:t>7 775</w:t>
            </w:r>
          </w:p>
        </w:tc>
        <w:tc>
          <w:tcPr>
            <w:tcW w:w="1400" w:type="dxa"/>
          </w:tcPr>
          <w:p w14:paraId="319F20C5" w14:textId="77777777" w:rsidR="000513CD" w:rsidRPr="001A69B5" w:rsidRDefault="0009509B" w:rsidP="001A69B5">
            <w:r w:rsidRPr="001A69B5">
              <w:t>7 703</w:t>
            </w:r>
          </w:p>
        </w:tc>
      </w:tr>
      <w:tr w:rsidR="000513CD" w:rsidRPr="001A69B5" w14:paraId="541065C8" w14:textId="77777777" w:rsidTr="003405E6">
        <w:trPr>
          <w:trHeight w:val="380"/>
        </w:trPr>
        <w:tc>
          <w:tcPr>
            <w:tcW w:w="3900" w:type="dxa"/>
          </w:tcPr>
          <w:p w14:paraId="12BB1B03" w14:textId="77777777" w:rsidR="000513CD" w:rsidRPr="001A69B5" w:rsidRDefault="0009509B" w:rsidP="001A69B5">
            <w:proofErr w:type="spellStart"/>
            <w:r w:rsidRPr="001A69B5">
              <w:t>Årselevar</w:t>
            </w:r>
            <w:proofErr w:type="spellEnd"/>
            <w:r w:rsidRPr="001A69B5">
              <w:t xml:space="preserve"> kortkurs</w:t>
            </w:r>
          </w:p>
        </w:tc>
        <w:tc>
          <w:tcPr>
            <w:tcW w:w="1400" w:type="dxa"/>
          </w:tcPr>
          <w:p w14:paraId="2F07EB87" w14:textId="77777777" w:rsidR="000513CD" w:rsidRPr="001A69B5" w:rsidRDefault="0009509B" w:rsidP="001A69B5">
            <w:r w:rsidRPr="001A69B5">
              <w:t>610</w:t>
            </w:r>
          </w:p>
        </w:tc>
        <w:tc>
          <w:tcPr>
            <w:tcW w:w="1400" w:type="dxa"/>
          </w:tcPr>
          <w:p w14:paraId="5DE35EAD" w14:textId="77777777" w:rsidR="000513CD" w:rsidRPr="001A69B5" w:rsidRDefault="0009509B" w:rsidP="001A69B5">
            <w:r w:rsidRPr="001A69B5">
              <w:t>526</w:t>
            </w:r>
          </w:p>
        </w:tc>
        <w:tc>
          <w:tcPr>
            <w:tcW w:w="1400" w:type="dxa"/>
          </w:tcPr>
          <w:p w14:paraId="76B3FB5F" w14:textId="77777777" w:rsidR="000513CD" w:rsidRPr="001A69B5" w:rsidRDefault="0009509B" w:rsidP="001A69B5">
            <w:r w:rsidRPr="001A69B5">
              <w:t>497</w:t>
            </w:r>
          </w:p>
        </w:tc>
        <w:tc>
          <w:tcPr>
            <w:tcW w:w="1400" w:type="dxa"/>
          </w:tcPr>
          <w:p w14:paraId="71BF5442" w14:textId="77777777" w:rsidR="000513CD" w:rsidRPr="001A69B5" w:rsidRDefault="0009509B" w:rsidP="001A69B5">
            <w:r w:rsidRPr="001A69B5">
              <w:t>227</w:t>
            </w:r>
          </w:p>
        </w:tc>
      </w:tr>
      <w:tr w:rsidR="000513CD" w:rsidRPr="001A69B5" w14:paraId="63C6D2C6" w14:textId="77777777" w:rsidTr="003405E6">
        <w:trPr>
          <w:trHeight w:val="380"/>
        </w:trPr>
        <w:tc>
          <w:tcPr>
            <w:tcW w:w="3900" w:type="dxa"/>
          </w:tcPr>
          <w:p w14:paraId="141D8299" w14:textId="77777777" w:rsidR="000513CD" w:rsidRPr="001A69B5" w:rsidRDefault="0009509B" w:rsidP="001A69B5">
            <w:r w:rsidRPr="001A69B5">
              <w:t xml:space="preserve">Sum </w:t>
            </w:r>
            <w:proofErr w:type="spellStart"/>
            <w:r w:rsidRPr="001A69B5">
              <w:t>årselevar</w:t>
            </w:r>
            <w:proofErr w:type="spellEnd"/>
          </w:p>
        </w:tc>
        <w:tc>
          <w:tcPr>
            <w:tcW w:w="1400" w:type="dxa"/>
          </w:tcPr>
          <w:p w14:paraId="4B27F25C" w14:textId="77777777" w:rsidR="000513CD" w:rsidRPr="001A69B5" w:rsidRDefault="0009509B" w:rsidP="001A69B5">
            <w:r w:rsidRPr="001A69B5">
              <w:t>8 161</w:t>
            </w:r>
          </w:p>
        </w:tc>
        <w:tc>
          <w:tcPr>
            <w:tcW w:w="1400" w:type="dxa"/>
          </w:tcPr>
          <w:p w14:paraId="568997E6" w14:textId="77777777" w:rsidR="000513CD" w:rsidRPr="001A69B5" w:rsidRDefault="0009509B" w:rsidP="001A69B5">
            <w:r w:rsidRPr="001A69B5">
              <w:t>8 158</w:t>
            </w:r>
          </w:p>
        </w:tc>
        <w:tc>
          <w:tcPr>
            <w:tcW w:w="1400" w:type="dxa"/>
          </w:tcPr>
          <w:p w14:paraId="779542A5" w14:textId="77777777" w:rsidR="000513CD" w:rsidRPr="001A69B5" w:rsidRDefault="0009509B" w:rsidP="001A69B5">
            <w:r w:rsidRPr="001A69B5">
              <w:t>8 272</w:t>
            </w:r>
          </w:p>
        </w:tc>
        <w:tc>
          <w:tcPr>
            <w:tcW w:w="1400" w:type="dxa"/>
          </w:tcPr>
          <w:p w14:paraId="342AA9F4" w14:textId="77777777" w:rsidR="000513CD" w:rsidRPr="001A69B5" w:rsidRDefault="0009509B" w:rsidP="001A69B5">
            <w:r w:rsidRPr="001A69B5">
              <w:t>7 930</w:t>
            </w:r>
          </w:p>
        </w:tc>
      </w:tr>
    </w:tbl>
    <w:p w14:paraId="1BFA76A4" w14:textId="77777777" w:rsidR="000513CD" w:rsidRPr="001A69B5" w:rsidRDefault="0009509B" w:rsidP="001A69B5">
      <w:pPr>
        <w:pStyle w:val="Kilde"/>
      </w:pPr>
      <w:r w:rsidRPr="001A69B5">
        <w:t>Utdanningsdirektoratet</w:t>
      </w:r>
    </w:p>
    <w:p w14:paraId="72A629EC" w14:textId="77777777" w:rsidR="000513CD" w:rsidRPr="001A69B5" w:rsidRDefault="0009509B" w:rsidP="001A69B5">
      <w:pPr>
        <w:pStyle w:val="avsnitt-tittel"/>
      </w:pPr>
      <w:r w:rsidRPr="001A69B5">
        <w:t>Budsjettforslag for 2022</w:t>
      </w:r>
    </w:p>
    <w:p w14:paraId="6BA33359" w14:textId="77777777" w:rsidR="000513CD" w:rsidRPr="001A69B5" w:rsidRDefault="0009509B" w:rsidP="001A69B5">
      <w:r w:rsidRPr="001A69B5">
        <w:t>Departementet foreslår å løyve om lag 1 mrd. kroner på posten.</w:t>
      </w:r>
    </w:p>
    <w:p w14:paraId="6EF5DDD5" w14:textId="77777777" w:rsidR="000513CD" w:rsidRPr="001A69B5" w:rsidRDefault="0009509B" w:rsidP="001A69B5">
      <w:r w:rsidRPr="001A69B5">
        <w:t xml:space="preserve">I 2020 førte covid-19-pandemien til </w:t>
      </w:r>
      <w:proofErr w:type="spellStart"/>
      <w:r w:rsidRPr="001A69B5">
        <w:t>fleire</w:t>
      </w:r>
      <w:proofErr w:type="spellEnd"/>
      <w:r w:rsidRPr="001A69B5">
        <w:t xml:space="preserve"> avlyste kortkurs. </w:t>
      </w:r>
      <w:proofErr w:type="spellStart"/>
      <w:r w:rsidRPr="001A69B5">
        <w:t>Innanfor</w:t>
      </w:r>
      <w:proofErr w:type="spellEnd"/>
      <w:r w:rsidRPr="001A69B5">
        <w:t xml:space="preserve"> løyvinga på posten vil det bli omfordelt om lag 2,6 mill. kroner for å kompensere for avlyste kortkurs ved </w:t>
      </w:r>
      <w:proofErr w:type="spellStart"/>
      <w:r w:rsidRPr="001A69B5">
        <w:t>folkehøgskulane</w:t>
      </w:r>
      <w:proofErr w:type="spellEnd"/>
      <w:r w:rsidRPr="001A69B5">
        <w:t xml:space="preserve"> i 2020. </w:t>
      </w:r>
      <w:proofErr w:type="spellStart"/>
      <w:r w:rsidRPr="001A69B5">
        <w:t>Midlane</w:t>
      </w:r>
      <w:proofErr w:type="spellEnd"/>
      <w:r w:rsidRPr="001A69B5">
        <w:t xml:space="preserve"> blir fordelte til </w:t>
      </w:r>
      <w:proofErr w:type="spellStart"/>
      <w:r w:rsidRPr="001A69B5">
        <w:t>skular</w:t>
      </w:r>
      <w:proofErr w:type="spellEnd"/>
      <w:r w:rsidRPr="001A69B5">
        <w:t xml:space="preserve"> der </w:t>
      </w:r>
      <w:proofErr w:type="spellStart"/>
      <w:r w:rsidRPr="001A69B5">
        <w:t>kortkurselevar</w:t>
      </w:r>
      <w:proofErr w:type="spellEnd"/>
      <w:r w:rsidRPr="001A69B5">
        <w:t xml:space="preserve"> utgjorde </w:t>
      </w:r>
      <w:proofErr w:type="spellStart"/>
      <w:r w:rsidRPr="001A69B5">
        <w:t>meir</w:t>
      </w:r>
      <w:proofErr w:type="spellEnd"/>
      <w:r w:rsidRPr="001A69B5">
        <w:t xml:space="preserve"> enn 10 pst. av </w:t>
      </w:r>
      <w:proofErr w:type="spellStart"/>
      <w:r w:rsidRPr="001A69B5">
        <w:t>årselevane</w:t>
      </w:r>
      <w:proofErr w:type="spellEnd"/>
      <w:r w:rsidRPr="001A69B5">
        <w:t xml:space="preserve"> i 2019, som hadde </w:t>
      </w:r>
      <w:proofErr w:type="spellStart"/>
      <w:r w:rsidRPr="001A69B5">
        <w:t>meir</w:t>
      </w:r>
      <w:proofErr w:type="spellEnd"/>
      <w:r w:rsidRPr="001A69B5">
        <w:t xml:space="preserve"> enn fem </w:t>
      </w:r>
      <w:proofErr w:type="spellStart"/>
      <w:r w:rsidRPr="001A69B5">
        <w:t>årselevar</w:t>
      </w:r>
      <w:proofErr w:type="spellEnd"/>
      <w:r w:rsidRPr="001A69B5">
        <w:t xml:space="preserve"> på kortkurs i 2019 og </w:t>
      </w:r>
      <w:proofErr w:type="spellStart"/>
      <w:r w:rsidRPr="001A69B5">
        <w:t>ein</w:t>
      </w:r>
      <w:proofErr w:type="spellEnd"/>
      <w:r w:rsidRPr="001A69B5">
        <w:t xml:space="preserve"> dokumentert nedgang i </w:t>
      </w:r>
      <w:proofErr w:type="spellStart"/>
      <w:r w:rsidRPr="001A69B5">
        <w:t>årselevar</w:t>
      </w:r>
      <w:proofErr w:type="spellEnd"/>
      <w:r w:rsidRPr="001A69B5">
        <w:t xml:space="preserve"> på kortkurs </w:t>
      </w:r>
      <w:proofErr w:type="spellStart"/>
      <w:r w:rsidRPr="001A69B5">
        <w:t>frå</w:t>
      </w:r>
      <w:proofErr w:type="spellEnd"/>
      <w:r w:rsidRPr="001A69B5">
        <w:t xml:space="preserve"> 2019 til 2020 på </w:t>
      </w:r>
      <w:proofErr w:type="spellStart"/>
      <w:r w:rsidRPr="001A69B5">
        <w:t>meir</w:t>
      </w:r>
      <w:proofErr w:type="spellEnd"/>
      <w:r w:rsidRPr="001A69B5">
        <w:t xml:space="preserve"> enn 30 pst. </w:t>
      </w:r>
      <w:proofErr w:type="spellStart"/>
      <w:r w:rsidRPr="001A69B5">
        <w:t>Folkehøgskular</w:t>
      </w:r>
      <w:proofErr w:type="spellEnd"/>
      <w:r w:rsidRPr="001A69B5">
        <w:t xml:space="preserve"> som oppfyller </w:t>
      </w:r>
      <w:proofErr w:type="spellStart"/>
      <w:r w:rsidRPr="001A69B5">
        <w:t>desse</w:t>
      </w:r>
      <w:proofErr w:type="spellEnd"/>
      <w:r w:rsidRPr="001A69B5">
        <w:t xml:space="preserve"> vilkåra, vil bli kompenserte for 70 pst. av nedgangen </w:t>
      </w:r>
      <w:proofErr w:type="spellStart"/>
      <w:r w:rsidRPr="001A69B5">
        <w:t>frå</w:t>
      </w:r>
      <w:proofErr w:type="spellEnd"/>
      <w:r w:rsidRPr="001A69B5">
        <w:t xml:space="preserve"> 2019 til 2020. Kompensasjonen vil bli gitt som ei justering av </w:t>
      </w:r>
      <w:proofErr w:type="spellStart"/>
      <w:r w:rsidRPr="001A69B5">
        <w:t>tilskotsgrunnlaget</w:t>
      </w:r>
      <w:proofErr w:type="spellEnd"/>
      <w:r w:rsidRPr="001A69B5">
        <w:t xml:space="preserve">. Justeringa vil inngå i </w:t>
      </w:r>
      <w:proofErr w:type="spellStart"/>
      <w:r w:rsidRPr="001A69B5">
        <w:t>tilskotsgrunnlaget</w:t>
      </w:r>
      <w:proofErr w:type="spellEnd"/>
      <w:r w:rsidRPr="001A69B5">
        <w:t xml:space="preserve"> for 2022, 2023 og 2024.</w:t>
      </w:r>
    </w:p>
    <w:p w14:paraId="694C21FF" w14:textId="77777777" w:rsidR="000513CD" w:rsidRPr="001A69B5" w:rsidRDefault="0009509B" w:rsidP="001A69B5">
      <w:r w:rsidRPr="001A69B5">
        <w:t xml:space="preserve">I samband med </w:t>
      </w:r>
      <w:proofErr w:type="spellStart"/>
      <w:r w:rsidRPr="001A69B5">
        <w:t>behandlinga</w:t>
      </w:r>
      <w:proofErr w:type="spellEnd"/>
      <w:r w:rsidRPr="001A69B5">
        <w:t xml:space="preserve"> av Revidert nasjonalbudsjett 2020 løyvde Stortinget 750 000 kroner til </w:t>
      </w:r>
      <w:proofErr w:type="spellStart"/>
      <w:r w:rsidRPr="001A69B5">
        <w:t>oppstartstilskot</w:t>
      </w:r>
      <w:proofErr w:type="spellEnd"/>
      <w:r w:rsidRPr="001A69B5">
        <w:t xml:space="preserve"> for Øyrekka folkehøgskole, jf. </w:t>
      </w:r>
      <w:proofErr w:type="spellStart"/>
      <w:r w:rsidRPr="001A69B5">
        <w:t>Innst</w:t>
      </w:r>
      <w:proofErr w:type="spellEnd"/>
      <w:r w:rsidRPr="001A69B5">
        <w:t xml:space="preserve">. 360 S (2019–2020). Departementet foreslår å løyve 5,2 mill. kroner til oppstart </w:t>
      </w:r>
      <w:proofErr w:type="spellStart"/>
      <w:r w:rsidRPr="001A69B5">
        <w:t>hausten</w:t>
      </w:r>
      <w:proofErr w:type="spellEnd"/>
      <w:r w:rsidRPr="001A69B5">
        <w:t xml:space="preserve"> 2022.</w:t>
      </w:r>
    </w:p>
    <w:p w14:paraId="28C129F3"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6,6 mill. kroner til oppstart av Stavanger Urban Folkehøgskole </w:t>
      </w:r>
      <w:proofErr w:type="spellStart"/>
      <w:r w:rsidRPr="001A69B5">
        <w:t>frå</w:t>
      </w:r>
      <w:proofErr w:type="spellEnd"/>
      <w:r w:rsidRPr="001A69B5">
        <w:t xml:space="preserve"> </w:t>
      </w:r>
      <w:proofErr w:type="spellStart"/>
      <w:r w:rsidRPr="001A69B5">
        <w:t>hausten</w:t>
      </w:r>
      <w:proofErr w:type="spellEnd"/>
      <w:r w:rsidRPr="001A69B5">
        <w:t xml:space="preserve"> 2022. Stavanger Urban Folkehøgskole blir lagt til </w:t>
      </w:r>
      <w:proofErr w:type="spellStart"/>
      <w:r w:rsidRPr="001A69B5">
        <w:t>eit</w:t>
      </w:r>
      <w:proofErr w:type="spellEnd"/>
      <w:r w:rsidRPr="001A69B5">
        <w:t xml:space="preserve"> område av landet med liten dekning av </w:t>
      </w:r>
      <w:proofErr w:type="spellStart"/>
      <w:r w:rsidRPr="001A69B5">
        <w:t>folkehøgskular</w:t>
      </w:r>
      <w:proofErr w:type="spellEnd"/>
      <w:r w:rsidRPr="001A69B5">
        <w:t>.</w:t>
      </w:r>
    </w:p>
    <w:p w14:paraId="157321DA" w14:textId="77777777" w:rsidR="000513CD" w:rsidRPr="001A69B5" w:rsidRDefault="0009509B" w:rsidP="001A69B5">
      <w:r w:rsidRPr="001A69B5">
        <w:t xml:space="preserve">Sjøholt folkehøgskole og Stord </w:t>
      </w:r>
      <w:proofErr w:type="spellStart"/>
      <w:r w:rsidRPr="001A69B5">
        <w:t>folkehøgskule</w:t>
      </w:r>
      <w:proofErr w:type="spellEnd"/>
      <w:r w:rsidRPr="001A69B5">
        <w:t xml:space="preserve"> starta opp med </w:t>
      </w:r>
      <w:proofErr w:type="spellStart"/>
      <w:r w:rsidRPr="001A69B5">
        <w:t>tilskot</w:t>
      </w:r>
      <w:proofErr w:type="spellEnd"/>
      <w:r w:rsidRPr="001A69B5">
        <w:t xml:space="preserve"> </w:t>
      </w:r>
      <w:proofErr w:type="spellStart"/>
      <w:r w:rsidRPr="001A69B5">
        <w:t>hausten</w:t>
      </w:r>
      <w:proofErr w:type="spellEnd"/>
      <w:r w:rsidRPr="001A69B5">
        <w:t xml:space="preserve"> 2021. </w:t>
      </w:r>
      <w:proofErr w:type="spellStart"/>
      <w:r w:rsidRPr="001A69B5">
        <w:t>Tilskotet</w:t>
      </w:r>
      <w:proofErr w:type="spellEnd"/>
      <w:r w:rsidRPr="001A69B5">
        <w:t xml:space="preserve"> får heilårseffekt i 2022, og departementet foreslår derfor å </w:t>
      </w:r>
      <w:proofErr w:type="spellStart"/>
      <w:r w:rsidRPr="001A69B5">
        <w:t>auke</w:t>
      </w:r>
      <w:proofErr w:type="spellEnd"/>
      <w:r w:rsidRPr="001A69B5">
        <w:t xml:space="preserve"> løyvinga med 7,2 mill. kroner til Sjøholt folkehøgskole og 8,3 mill. kroner til Stord </w:t>
      </w:r>
      <w:proofErr w:type="spellStart"/>
      <w:r w:rsidRPr="001A69B5">
        <w:t>folkehøgskule</w:t>
      </w:r>
      <w:proofErr w:type="spellEnd"/>
      <w:r w:rsidRPr="001A69B5">
        <w:t>.</w:t>
      </w:r>
    </w:p>
    <w:p w14:paraId="7CE6621D" w14:textId="77777777" w:rsidR="000513CD" w:rsidRPr="001A69B5" w:rsidRDefault="0009509B" w:rsidP="001A69B5">
      <w:proofErr w:type="spellStart"/>
      <w:r w:rsidRPr="001A69B5">
        <w:t>Sjunkhatten</w:t>
      </w:r>
      <w:proofErr w:type="spellEnd"/>
      <w:r w:rsidRPr="001A69B5">
        <w:t xml:space="preserve"> folkehøgskole </w:t>
      </w:r>
      <w:proofErr w:type="spellStart"/>
      <w:r w:rsidRPr="001A69B5">
        <w:t>fekk</w:t>
      </w:r>
      <w:proofErr w:type="spellEnd"/>
      <w:r w:rsidRPr="001A69B5">
        <w:t xml:space="preserve"> i 2021 </w:t>
      </w:r>
      <w:proofErr w:type="spellStart"/>
      <w:r w:rsidRPr="001A69B5">
        <w:t>oppstartstilskot</w:t>
      </w:r>
      <w:proofErr w:type="spellEnd"/>
      <w:r w:rsidRPr="001A69B5">
        <w:t xml:space="preserve"> for tredje år på rad. </w:t>
      </w:r>
      <w:proofErr w:type="spellStart"/>
      <w:r w:rsidRPr="001A69B5">
        <w:t>Oppstartstilskot</w:t>
      </w:r>
      <w:proofErr w:type="spellEnd"/>
      <w:r w:rsidRPr="001A69B5">
        <w:t xml:space="preserve"> blir </w:t>
      </w:r>
      <w:proofErr w:type="spellStart"/>
      <w:r w:rsidRPr="001A69B5">
        <w:t>vanlegvis</w:t>
      </w:r>
      <w:proofErr w:type="spellEnd"/>
      <w:r w:rsidRPr="001A69B5">
        <w:t xml:space="preserve"> </w:t>
      </w:r>
      <w:proofErr w:type="spellStart"/>
      <w:r w:rsidRPr="001A69B5">
        <w:t>berre</w:t>
      </w:r>
      <w:proofErr w:type="spellEnd"/>
      <w:r w:rsidRPr="001A69B5">
        <w:t xml:space="preserve"> gitt for </w:t>
      </w:r>
      <w:proofErr w:type="spellStart"/>
      <w:r w:rsidRPr="001A69B5">
        <w:t>eitt</w:t>
      </w:r>
      <w:proofErr w:type="spellEnd"/>
      <w:r w:rsidRPr="001A69B5">
        <w:t xml:space="preserve"> år. Som varsla i </w:t>
      </w:r>
      <w:proofErr w:type="spellStart"/>
      <w:r w:rsidRPr="001A69B5">
        <w:t>Prop</w:t>
      </w:r>
      <w:proofErr w:type="spellEnd"/>
      <w:r w:rsidRPr="001A69B5">
        <w:t xml:space="preserve">. 1 S (2020–2021) foreslår </w:t>
      </w:r>
      <w:proofErr w:type="spellStart"/>
      <w:r w:rsidRPr="001A69B5">
        <w:t>ikkje</w:t>
      </w:r>
      <w:proofErr w:type="spellEnd"/>
      <w:r w:rsidRPr="001A69B5">
        <w:t xml:space="preserve"> departementet å </w:t>
      </w:r>
      <w:proofErr w:type="spellStart"/>
      <w:r w:rsidRPr="001A69B5">
        <w:t>vidareføre</w:t>
      </w:r>
      <w:proofErr w:type="spellEnd"/>
      <w:r w:rsidRPr="001A69B5">
        <w:t xml:space="preserve"> </w:t>
      </w:r>
      <w:proofErr w:type="spellStart"/>
      <w:r w:rsidRPr="001A69B5">
        <w:t>oppstartstilskotet</w:t>
      </w:r>
      <w:proofErr w:type="spellEnd"/>
      <w:r w:rsidRPr="001A69B5">
        <w:t xml:space="preserve"> i 2022.</w:t>
      </w:r>
    </w:p>
    <w:p w14:paraId="2D4EDC09" w14:textId="77777777" w:rsidR="000513CD" w:rsidRPr="001A69B5" w:rsidRDefault="0009509B" w:rsidP="001A69B5">
      <w:pPr>
        <w:pStyle w:val="b-post"/>
      </w:pPr>
      <w:r w:rsidRPr="001A69B5">
        <w:t xml:space="preserve">Post 71 </w:t>
      </w:r>
      <w:proofErr w:type="spellStart"/>
      <w:r w:rsidRPr="001A69B5">
        <w:t>Tilskot</w:t>
      </w:r>
      <w:proofErr w:type="spellEnd"/>
      <w:r w:rsidRPr="001A69B5">
        <w:t xml:space="preserve"> til Folkehøgskolerådet</w:t>
      </w:r>
    </w:p>
    <w:p w14:paraId="455C1585" w14:textId="77777777" w:rsidR="000513CD" w:rsidRPr="001A69B5" w:rsidRDefault="0009509B" w:rsidP="001A69B5">
      <w:r w:rsidRPr="001A69B5">
        <w:t xml:space="preserve">Folkehøgskolerådet er </w:t>
      </w:r>
      <w:proofErr w:type="spellStart"/>
      <w:r w:rsidRPr="001A69B5">
        <w:t>ein</w:t>
      </w:r>
      <w:proofErr w:type="spellEnd"/>
      <w:r w:rsidRPr="001A69B5">
        <w:t xml:space="preserve"> interesseorganisasjon for </w:t>
      </w:r>
      <w:proofErr w:type="spellStart"/>
      <w:r w:rsidRPr="001A69B5">
        <w:t>folkehøgskulane</w:t>
      </w:r>
      <w:proofErr w:type="spellEnd"/>
      <w:r w:rsidRPr="001A69B5">
        <w:t xml:space="preserve">. Rådet har </w:t>
      </w:r>
      <w:proofErr w:type="spellStart"/>
      <w:r w:rsidRPr="001A69B5">
        <w:t>eit</w:t>
      </w:r>
      <w:proofErr w:type="spellEnd"/>
      <w:r w:rsidRPr="001A69B5">
        <w:t xml:space="preserve"> fast sekretariat. Folkehøgskolerådet tek hand om </w:t>
      </w:r>
      <w:proofErr w:type="spellStart"/>
      <w:r w:rsidRPr="001A69B5">
        <w:t>fellesoppgåver</w:t>
      </w:r>
      <w:proofErr w:type="spellEnd"/>
      <w:r w:rsidRPr="001A69B5">
        <w:t xml:space="preserve"> for </w:t>
      </w:r>
      <w:proofErr w:type="spellStart"/>
      <w:r w:rsidRPr="001A69B5">
        <w:t>folkehøgskulane</w:t>
      </w:r>
      <w:proofErr w:type="spellEnd"/>
      <w:r w:rsidRPr="001A69B5">
        <w:t xml:space="preserve"> og </w:t>
      </w:r>
      <w:proofErr w:type="spellStart"/>
      <w:r w:rsidRPr="001A69B5">
        <w:t>koordineringsoppgåver</w:t>
      </w:r>
      <w:proofErr w:type="spellEnd"/>
      <w:r w:rsidRPr="001A69B5">
        <w:t xml:space="preserve"> for Utdanningsdirektoratet.</w:t>
      </w:r>
    </w:p>
    <w:p w14:paraId="78B25765" w14:textId="77777777" w:rsidR="000513CD" w:rsidRPr="001A69B5" w:rsidRDefault="0009509B" w:rsidP="001A69B5">
      <w:pPr>
        <w:pStyle w:val="avsnitt-tittel"/>
      </w:pPr>
      <w:r w:rsidRPr="001A69B5">
        <w:t>Mål for 2022</w:t>
      </w:r>
    </w:p>
    <w:p w14:paraId="6CCFB3DA" w14:textId="77777777" w:rsidR="000513CD" w:rsidRPr="001A69B5" w:rsidRDefault="0009509B" w:rsidP="001A69B5">
      <w:r w:rsidRPr="001A69B5">
        <w:t xml:space="preserve">Folkehøgskolerådet skal </w:t>
      </w:r>
      <w:proofErr w:type="spellStart"/>
      <w:r w:rsidRPr="001A69B5">
        <w:t>fremje</w:t>
      </w:r>
      <w:proofErr w:type="spellEnd"/>
      <w:r w:rsidRPr="001A69B5">
        <w:t xml:space="preserve"> kunnskap om og utvikling av </w:t>
      </w:r>
      <w:proofErr w:type="spellStart"/>
      <w:r w:rsidRPr="001A69B5">
        <w:t>folkehøgskulane</w:t>
      </w:r>
      <w:proofErr w:type="spellEnd"/>
      <w:r w:rsidRPr="001A69B5">
        <w:t>.</w:t>
      </w:r>
    </w:p>
    <w:p w14:paraId="77339D44" w14:textId="77777777" w:rsidR="000513CD" w:rsidRPr="001A69B5" w:rsidRDefault="0009509B" w:rsidP="001A69B5">
      <w:pPr>
        <w:pStyle w:val="avsnitt-tittel"/>
      </w:pPr>
      <w:r w:rsidRPr="001A69B5">
        <w:t>Resultat i 2020</w:t>
      </w:r>
    </w:p>
    <w:p w14:paraId="12252946" w14:textId="77777777" w:rsidR="000513CD" w:rsidRPr="001A69B5" w:rsidRDefault="0009509B" w:rsidP="001A69B5">
      <w:r w:rsidRPr="001A69B5">
        <w:t xml:space="preserve">Det blei gitt </w:t>
      </w:r>
      <w:proofErr w:type="spellStart"/>
      <w:r w:rsidRPr="001A69B5">
        <w:t>eit</w:t>
      </w:r>
      <w:proofErr w:type="spellEnd"/>
      <w:r w:rsidRPr="001A69B5">
        <w:t xml:space="preserve"> </w:t>
      </w:r>
      <w:proofErr w:type="spellStart"/>
      <w:r w:rsidRPr="001A69B5">
        <w:t>tilskot</w:t>
      </w:r>
      <w:proofErr w:type="spellEnd"/>
      <w:r w:rsidRPr="001A69B5">
        <w:t xml:space="preserve"> på 5,4 mill. kroner til Folkehøgskolerådet i 2020. Rådet hadde </w:t>
      </w:r>
      <w:proofErr w:type="spellStart"/>
      <w:r w:rsidRPr="001A69B5">
        <w:t>fellesoppgåver</w:t>
      </w:r>
      <w:proofErr w:type="spellEnd"/>
      <w:r w:rsidRPr="001A69B5">
        <w:t xml:space="preserve"> for </w:t>
      </w:r>
      <w:proofErr w:type="spellStart"/>
      <w:r w:rsidRPr="001A69B5">
        <w:t>folkehøgskulane</w:t>
      </w:r>
      <w:proofErr w:type="spellEnd"/>
      <w:r w:rsidRPr="001A69B5">
        <w:t xml:space="preserve"> og </w:t>
      </w:r>
      <w:proofErr w:type="spellStart"/>
      <w:r w:rsidRPr="001A69B5">
        <w:t>koordineringsoppgåver</w:t>
      </w:r>
      <w:proofErr w:type="spellEnd"/>
      <w:r w:rsidRPr="001A69B5">
        <w:t xml:space="preserve"> for Utdanningsdirektoratet. Folkehøgskolerådet </w:t>
      </w:r>
      <w:proofErr w:type="spellStart"/>
      <w:r w:rsidRPr="001A69B5">
        <w:t>fremjar</w:t>
      </w:r>
      <w:proofErr w:type="spellEnd"/>
      <w:r w:rsidRPr="001A69B5">
        <w:t xml:space="preserve"> utvikling av </w:t>
      </w:r>
      <w:proofErr w:type="spellStart"/>
      <w:r w:rsidRPr="001A69B5">
        <w:t>folkehøgskulane</w:t>
      </w:r>
      <w:proofErr w:type="spellEnd"/>
      <w:r w:rsidRPr="001A69B5">
        <w:t xml:space="preserve"> mellom anna gjennom </w:t>
      </w:r>
      <w:proofErr w:type="spellStart"/>
      <w:r w:rsidRPr="001A69B5">
        <w:t>eit</w:t>
      </w:r>
      <w:proofErr w:type="spellEnd"/>
      <w:r w:rsidRPr="001A69B5">
        <w:t xml:space="preserve"> godt samarbeid med departementet og andre </w:t>
      </w:r>
      <w:proofErr w:type="spellStart"/>
      <w:r w:rsidRPr="001A69B5">
        <w:t>offentlege</w:t>
      </w:r>
      <w:proofErr w:type="spellEnd"/>
      <w:r w:rsidRPr="001A69B5">
        <w:t xml:space="preserve"> </w:t>
      </w:r>
      <w:proofErr w:type="spellStart"/>
      <w:r w:rsidRPr="001A69B5">
        <w:t>aktørar</w:t>
      </w:r>
      <w:proofErr w:type="spellEnd"/>
      <w:r w:rsidRPr="001A69B5">
        <w:t xml:space="preserve">. Folkehøgskolerådet var </w:t>
      </w:r>
      <w:proofErr w:type="spellStart"/>
      <w:r w:rsidRPr="001A69B5">
        <w:t>ein</w:t>
      </w:r>
      <w:proofErr w:type="spellEnd"/>
      <w:r w:rsidRPr="001A69B5">
        <w:t xml:space="preserve"> viktig </w:t>
      </w:r>
      <w:proofErr w:type="spellStart"/>
      <w:r w:rsidRPr="001A69B5">
        <w:t>samarbeidspartnar</w:t>
      </w:r>
      <w:proofErr w:type="spellEnd"/>
      <w:r w:rsidRPr="001A69B5">
        <w:t xml:space="preserve"> for departementet i handteringa av </w:t>
      </w:r>
      <w:proofErr w:type="spellStart"/>
      <w:r w:rsidRPr="001A69B5">
        <w:t>konsekvensane</w:t>
      </w:r>
      <w:proofErr w:type="spellEnd"/>
      <w:r w:rsidRPr="001A69B5">
        <w:t xml:space="preserve"> covid-19-pandemien hadde for folkehøgskulesektoren.</w:t>
      </w:r>
    </w:p>
    <w:p w14:paraId="36AD27BD" w14:textId="77777777" w:rsidR="000513CD" w:rsidRPr="001A69B5" w:rsidRDefault="0009509B" w:rsidP="001A69B5">
      <w:pPr>
        <w:pStyle w:val="avsnitt-tittel"/>
      </w:pPr>
      <w:r w:rsidRPr="001A69B5">
        <w:t>Budsjettforslag for 2022</w:t>
      </w:r>
    </w:p>
    <w:p w14:paraId="2BDA582D" w14:textId="77777777" w:rsidR="000513CD" w:rsidRPr="001A69B5" w:rsidRDefault="0009509B" w:rsidP="001A69B5">
      <w:r w:rsidRPr="001A69B5">
        <w:t>Departementet foreslår å løyve 5,7 mill. kroner på posten.</w:t>
      </w:r>
    </w:p>
    <w:p w14:paraId="72757A01" w14:textId="77777777" w:rsidR="000513CD" w:rsidRPr="001A69B5" w:rsidRDefault="0009509B" w:rsidP="001A69B5">
      <w:pPr>
        <w:pStyle w:val="b-post"/>
      </w:pPr>
      <w:r w:rsidRPr="001A69B5">
        <w:t xml:space="preserve">Post 72 </w:t>
      </w:r>
      <w:proofErr w:type="spellStart"/>
      <w:r w:rsidRPr="001A69B5">
        <w:t>Tilskot</w:t>
      </w:r>
      <w:proofErr w:type="spellEnd"/>
      <w:r w:rsidRPr="001A69B5">
        <w:t xml:space="preserve"> til Nordiska </w:t>
      </w:r>
      <w:proofErr w:type="spellStart"/>
      <w:r w:rsidRPr="001A69B5">
        <w:t>folkhögskolan</w:t>
      </w:r>
      <w:proofErr w:type="spellEnd"/>
    </w:p>
    <w:p w14:paraId="1FD67964" w14:textId="77777777" w:rsidR="000513CD" w:rsidRPr="001A69B5" w:rsidRDefault="0009509B" w:rsidP="001A69B5">
      <w:r w:rsidRPr="001A69B5">
        <w:t xml:space="preserve">Nordiska </w:t>
      </w:r>
      <w:proofErr w:type="spellStart"/>
      <w:r w:rsidRPr="001A69B5">
        <w:t>folkhögskolan</w:t>
      </w:r>
      <w:proofErr w:type="spellEnd"/>
      <w:r w:rsidRPr="001A69B5">
        <w:t xml:space="preserve"> i Kungälv blei etablert i 1947 for å </w:t>
      </w:r>
      <w:proofErr w:type="spellStart"/>
      <w:r w:rsidRPr="001A69B5">
        <w:t>fremje</w:t>
      </w:r>
      <w:proofErr w:type="spellEnd"/>
      <w:r w:rsidRPr="001A69B5">
        <w:t xml:space="preserve"> demokratiske </w:t>
      </w:r>
      <w:proofErr w:type="spellStart"/>
      <w:r w:rsidRPr="001A69B5">
        <w:t>verdiar</w:t>
      </w:r>
      <w:proofErr w:type="spellEnd"/>
      <w:r w:rsidRPr="001A69B5">
        <w:t xml:space="preserve"> og styrke </w:t>
      </w:r>
      <w:proofErr w:type="spellStart"/>
      <w:r w:rsidRPr="001A69B5">
        <w:t>samhaldet</w:t>
      </w:r>
      <w:proofErr w:type="spellEnd"/>
      <w:r w:rsidRPr="001A69B5">
        <w:t xml:space="preserve"> i Norden.</w:t>
      </w:r>
    </w:p>
    <w:p w14:paraId="01FBC314" w14:textId="77777777" w:rsidR="000513CD" w:rsidRPr="001A69B5" w:rsidRDefault="0009509B" w:rsidP="001A69B5">
      <w:pPr>
        <w:pStyle w:val="avsnitt-tittel"/>
      </w:pPr>
      <w:r w:rsidRPr="001A69B5">
        <w:t>Mål for 2022</w:t>
      </w:r>
    </w:p>
    <w:p w14:paraId="32779043" w14:textId="77777777" w:rsidR="000513CD" w:rsidRPr="001A69B5" w:rsidRDefault="0009509B" w:rsidP="001A69B5">
      <w:proofErr w:type="spellStart"/>
      <w:r w:rsidRPr="001A69B5">
        <w:t>Tilskotet</w:t>
      </w:r>
      <w:proofErr w:type="spellEnd"/>
      <w:r w:rsidRPr="001A69B5">
        <w:t xml:space="preserve"> skal bidra til drift av nordisk </w:t>
      </w:r>
      <w:proofErr w:type="spellStart"/>
      <w:r w:rsidRPr="001A69B5">
        <w:t>folkehøgskuleverksemd</w:t>
      </w:r>
      <w:proofErr w:type="spellEnd"/>
      <w:r w:rsidRPr="001A69B5">
        <w:t>.</w:t>
      </w:r>
    </w:p>
    <w:p w14:paraId="2FE62473" w14:textId="77777777" w:rsidR="000513CD" w:rsidRPr="001A69B5" w:rsidRDefault="0009509B" w:rsidP="001A69B5">
      <w:pPr>
        <w:pStyle w:val="avsnitt-tittel"/>
      </w:pPr>
      <w:r w:rsidRPr="001A69B5">
        <w:t>Resultat i 2020</w:t>
      </w:r>
    </w:p>
    <w:p w14:paraId="2B110C8C" w14:textId="77777777" w:rsidR="000513CD" w:rsidRPr="001A69B5" w:rsidRDefault="0009509B" w:rsidP="001A69B5">
      <w:r w:rsidRPr="001A69B5">
        <w:t xml:space="preserve">Det blei gitt </w:t>
      </w:r>
      <w:proofErr w:type="spellStart"/>
      <w:r w:rsidRPr="001A69B5">
        <w:t>eit</w:t>
      </w:r>
      <w:proofErr w:type="spellEnd"/>
      <w:r w:rsidRPr="001A69B5">
        <w:t xml:space="preserve"> </w:t>
      </w:r>
      <w:proofErr w:type="spellStart"/>
      <w:r w:rsidRPr="001A69B5">
        <w:t>tilskot</w:t>
      </w:r>
      <w:proofErr w:type="spellEnd"/>
      <w:r w:rsidRPr="001A69B5">
        <w:t xml:space="preserve"> på 686 000 kroner til </w:t>
      </w:r>
      <w:proofErr w:type="spellStart"/>
      <w:r w:rsidRPr="001A69B5">
        <w:t>skulen</w:t>
      </w:r>
      <w:proofErr w:type="spellEnd"/>
      <w:r w:rsidRPr="001A69B5">
        <w:t xml:space="preserve"> i 2020 for å støtte drifta av Nordiska </w:t>
      </w:r>
      <w:proofErr w:type="spellStart"/>
      <w:r w:rsidRPr="001A69B5">
        <w:t>folkhögskolan</w:t>
      </w:r>
      <w:proofErr w:type="spellEnd"/>
      <w:r w:rsidRPr="001A69B5">
        <w:t xml:space="preserve">, inkludert utgifter til norske </w:t>
      </w:r>
      <w:proofErr w:type="spellStart"/>
      <w:r w:rsidRPr="001A69B5">
        <w:t>gjestelærarar</w:t>
      </w:r>
      <w:proofErr w:type="spellEnd"/>
      <w:r w:rsidRPr="001A69B5">
        <w:t xml:space="preserve">. Som følge av covid-19-pandemien var store </w:t>
      </w:r>
      <w:proofErr w:type="spellStart"/>
      <w:r w:rsidRPr="001A69B5">
        <w:t>delar</w:t>
      </w:r>
      <w:proofErr w:type="spellEnd"/>
      <w:r w:rsidRPr="001A69B5">
        <w:t xml:space="preserve"> av undervisninga i 2020 fjernundervisning.</w:t>
      </w:r>
    </w:p>
    <w:p w14:paraId="481B1640" w14:textId="77777777" w:rsidR="000513CD" w:rsidRPr="001A69B5" w:rsidRDefault="0009509B" w:rsidP="001A69B5">
      <w:pPr>
        <w:pStyle w:val="avsnitt-tittel"/>
      </w:pPr>
      <w:r w:rsidRPr="001A69B5">
        <w:t>Budsjettforslag for 2022</w:t>
      </w:r>
    </w:p>
    <w:p w14:paraId="5231625A" w14:textId="77777777" w:rsidR="000513CD" w:rsidRPr="001A69B5" w:rsidRDefault="0009509B" w:rsidP="001A69B5">
      <w:r w:rsidRPr="001A69B5">
        <w:t>Departementet foreslår å løyve 0,7 mill. kroner på posten.</w:t>
      </w:r>
    </w:p>
    <w:p w14:paraId="4B96ED03" w14:textId="77777777" w:rsidR="000513CD" w:rsidRPr="001A69B5" w:rsidRDefault="0009509B" w:rsidP="001A69B5">
      <w:pPr>
        <w:pStyle w:val="b-budkaptit"/>
      </w:pPr>
      <w:r w:rsidRPr="001A69B5">
        <w:t>Kap. 254 Studieforbund mv.</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4568A711" w14:textId="77777777" w:rsidTr="003405E6">
        <w:trPr>
          <w:trHeight w:val="640"/>
          <w:hidden/>
        </w:trPr>
        <w:tc>
          <w:tcPr>
            <w:tcW w:w="840" w:type="dxa"/>
          </w:tcPr>
          <w:p w14:paraId="780F6F84" w14:textId="77777777" w:rsidR="000513CD" w:rsidRPr="001A69B5" w:rsidRDefault="0009509B" w:rsidP="001A69B5">
            <w:pPr>
              <w:pStyle w:val="Tabellnavn"/>
            </w:pPr>
            <w:r w:rsidRPr="001A69B5">
              <w:t>KPAL</w:t>
            </w:r>
          </w:p>
        </w:tc>
        <w:tc>
          <w:tcPr>
            <w:tcW w:w="4800" w:type="dxa"/>
          </w:tcPr>
          <w:p w14:paraId="03361C95" w14:textId="77777777" w:rsidR="000513CD" w:rsidRPr="001A69B5" w:rsidRDefault="000513CD" w:rsidP="001A69B5">
            <w:pPr>
              <w:pStyle w:val="Tabellnavn"/>
            </w:pPr>
          </w:p>
        </w:tc>
        <w:tc>
          <w:tcPr>
            <w:tcW w:w="1300" w:type="dxa"/>
          </w:tcPr>
          <w:p w14:paraId="4DF33CE5" w14:textId="77777777" w:rsidR="000513CD" w:rsidRPr="001A69B5" w:rsidRDefault="000513CD" w:rsidP="001A69B5">
            <w:pPr>
              <w:pStyle w:val="Tabellnavn"/>
            </w:pPr>
          </w:p>
        </w:tc>
        <w:tc>
          <w:tcPr>
            <w:tcW w:w="1300" w:type="dxa"/>
          </w:tcPr>
          <w:p w14:paraId="077402F3" w14:textId="77777777" w:rsidR="000513CD" w:rsidRPr="001A69B5" w:rsidRDefault="000513CD" w:rsidP="001A69B5">
            <w:pPr>
              <w:pStyle w:val="Tabellnavn"/>
            </w:pPr>
          </w:p>
        </w:tc>
        <w:tc>
          <w:tcPr>
            <w:tcW w:w="1300" w:type="dxa"/>
          </w:tcPr>
          <w:p w14:paraId="08A1E206" w14:textId="77777777" w:rsidR="000513CD" w:rsidRPr="001A69B5" w:rsidRDefault="0009509B" w:rsidP="001A69B5">
            <w:r w:rsidRPr="001A69B5">
              <w:t>(i 1 000 kr)</w:t>
            </w:r>
          </w:p>
        </w:tc>
      </w:tr>
      <w:tr w:rsidR="000513CD" w:rsidRPr="001A69B5" w14:paraId="75AEF9B3" w14:textId="77777777" w:rsidTr="003405E6">
        <w:trPr>
          <w:trHeight w:val="600"/>
        </w:trPr>
        <w:tc>
          <w:tcPr>
            <w:tcW w:w="840" w:type="dxa"/>
          </w:tcPr>
          <w:p w14:paraId="5ADE1B6E" w14:textId="77777777" w:rsidR="000513CD" w:rsidRPr="001A69B5" w:rsidRDefault="0009509B" w:rsidP="001A69B5">
            <w:r w:rsidRPr="001A69B5">
              <w:t>Post</w:t>
            </w:r>
          </w:p>
        </w:tc>
        <w:tc>
          <w:tcPr>
            <w:tcW w:w="4800" w:type="dxa"/>
          </w:tcPr>
          <w:p w14:paraId="15CF2627" w14:textId="77777777" w:rsidR="000513CD" w:rsidRPr="001A69B5" w:rsidRDefault="0009509B" w:rsidP="001A69B5">
            <w:proofErr w:type="spellStart"/>
            <w:r w:rsidRPr="001A69B5">
              <w:t>Nemning</w:t>
            </w:r>
            <w:proofErr w:type="spellEnd"/>
          </w:p>
        </w:tc>
        <w:tc>
          <w:tcPr>
            <w:tcW w:w="1300" w:type="dxa"/>
          </w:tcPr>
          <w:p w14:paraId="46F75BD1"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A8A3CDE" w14:textId="77777777" w:rsidR="000513CD" w:rsidRPr="001A69B5" w:rsidRDefault="0009509B" w:rsidP="001A69B5">
            <w:r w:rsidRPr="001A69B5">
              <w:t xml:space="preserve">Saldert </w:t>
            </w:r>
            <w:r w:rsidRPr="001A69B5">
              <w:br/>
              <w:t>budsjett 2021</w:t>
            </w:r>
          </w:p>
        </w:tc>
        <w:tc>
          <w:tcPr>
            <w:tcW w:w="1300" w:type="dxa"/>
          </w:tcPr>
          <w:p w14:paraId="444DBF41" w14:textId="77777777" w:rsidR="000513CD" w:rsidRPr="001A69B5" w:rsidRDefault="0009509B" w:rsidP="001A69B5">
            <w:r w:rsidRPr="001A69B5">
              <w:t xml:space="preserve">Forslag </w:t>
            </w:r>
            <w:r w:rsidRPr="001A69B5">
              <w:br/>
              <w:t>2022</w:t>
            </w:r>
          </w:p>
        </w:tc>
      </w:tr>
      <w:tr w:rsidR="000513CD" w:rsidRPr="001A69B5" w14:paraId="14DC3C08" w14:textId="77777777" w:rsidTr="003405E6">
        <w:trPr>
          <w:trHeight w:val="380"/>
        </w:trPr>
        <w:tc>
          <w:tcPr>
            <w:tcW w:w="840" w:type="dxa"/>
          </w:tcPr>
          <w:p w14:paraId="54AE471B" w14:textId="77777777" w:rsidR="000513CD" w:rsidRPr="001A69B5" w:rsidRDefault="0009509B" w:rsidP="001A69B5">
            <w:r w:rsidRPr="001A69B5">
              <w:t>70</w:t>
            </w:r>
          </w:p>
        </w:tc>
        <w:tc>
          <w:tcPr>
            <w:tcW w:w="4800" w:type="dxa"/>
          </w:tcPr>
          <w:p w14:paraId="3CEAB30C" w14:textId="77777777" w:rsidR="000513CD" w:rsidRPr="001A69B5" w:rsidRDefault="0009509B" w:rsidP="001A69B5">
            <w:proofErr w:type="spellStart"/>
            <w:r w:rsidRPr="001A69B5">
              <w:t>Tilskot</w:t>
            </w:r>
            <w:proofErr w:type="spellEnd"/>
            <w:r w:rsidRPr="001A69B5">
              <w:t xml:space="preserve"> til studieforbund</w:t>
            </w:r>
          </w:p>
        </w:tc>
        <w:tc>
          <w:tcPr>
            <w:tcW w:w="1300" w:type="dxa"/>
          </w:tcPr>
          <w:p w14:paraId="12E39DD7" w14:textId="77777777" w:rsidR="000513CD" w:rsidRPr="001A69B5" w:rsidRDefault="0009509B" w:rsidP="001A69B5">
            <w:r w:rsidRPr="001A69B5">
              <w:t>219 641</w:t>
            </w:r>
          </w:p>
        </w:tc>
        <w:tc>
          <w:tcPr>
            <w:tcW w:w="1300" w:type="dxa"/>
          </w:tcPr>
          <w:p w14:paraId="412B09B6" w14:textId="77777777" w:rsidR="000513CD" w:rsidRPr="001A69B5" w:rsidRDefault="0009509B" w:rsidP="001A69B5">
            <w:r w:rsidRPr="001A69B5">
              <w:t>68 920</w:t>
            </w:r>
          </w:p>
        </w:tc>
        <w:tc>
          <w:tcPr>
            <w:tcW w:w="1300" w:type="dxa"/>
          </w:tcPr>
          <w:p w14:paraId="2B206555" w14:textId="77777777" w:rsidR="000513CD" w:rsidRPr="001A69B5" w:rsidRDefault="0009509B" w:rsidP="001A69B5">
            <w:r w:rsidRPr="001A69B5">
              <w:t>70 712</w:t>
            </w:r>
          </w:p>
        </w:tc>
      </w:tr>
      <w:tr w:rsidR="000513CD" w:rsidRPr="001A69B5" w14:paraId="118E711F" w14:textId="77777777" w:rsidTr="003405E6">
        <w:trPr>
          <w:trHeight w:val="380"/>
        </w:trPr>
        <w:tc>
          <w:tcPr>
            <w:tcW w:w="840" w:type="dxa"/>
          </w:tcPr>
          <w:p w14:paraId="5FF7C3B0" w14:textId="77777777" w:rsidR="000513CD" w:rsidRPr="001A69B5" w:rsidRDefault="0009509B" w:rsidP="001A69B5">
            <w:r w:rsidRPr="001A69B5">
              <w:t>73</w:t>
            </w:r>
          </w:p>
        </w:tc>
        <w:tc>
          <w:tcPr>
            <w:tcW w:w="4800" w:type="dxa"/>
          </w:tcPr>
          <w:p w14:paraId="3F1B2D66" w14:textId="77777777" w:rsidR="000513CD" w:rsidRPr="001A69B5" w:rsidRDefault="0009509B" w:rsidP="001A69B5">
            <w:proofErr w:type="spellStart"/>
            <w:r w:rsidRPr="001A69B5">
              <w:t>Tilskot</w:t>
            </w:r>
            <w:proofErr w:type="spellEnd"/>
            <w:r w:rsidRPr="001A69B5">
              <w:t xml:space="preserve"> til </w:t>
            </w:r>
            <w:proofErr w:type="spellStart"/>
            <w:r w:rsidRPr="001A69B5">
              <w:t>vaksenopplæringsorganisasjonar</w:t>
            </w:r>
            <w:proofErr w:type="spellEnd"/>
          </w:p>
        </w:tc>
        <w:tc>
          <w:tcPr>
            <w:tcW w:w="1300" w:type="dxa"/>
          </w:tcPr>
          <w:p w14:paraId="10A98291" w14:textId="77777777" w:rsidR="000513CD" w:rsidRPr="001A69B5" w:rsidRDefault="0009509B" w:rsidP="001A69B5">
            <w:r w:rsidRPr="001A69B5">
              <w:t>13 236</w:t>
            </w:r>
          </w:p>
        </w:tc>
        <w:tc>
          <w:tcPr>
            <w:tcW w:w="1300" w:type="dxa"/>
          </w:tcPr>
          <w:p w14:paraId="5202A65A" w14:textId="77777777" w:rsidR="000513CD" w:rsidRPr="001A69B5" w:rsidRDefault="0009509B" w:rsidP="001A69B5">
            <w:r w:rsidRPr="001A69B5">
              <w:t>3 510</w:t>
            </w:r>
          </w:p>
        </w:tc>
        <w:tc>
          <w:tcPr>
            <w:tcW w:w="1300" w:type="dxa"/>
          </w:tcPr>
          <w:p w14:paraId="4AB4B4F1" w14:textId="77777777" w:rsidR="000513CD" w:rsidRPr="001A69B5" w:rsidRDefault="0009509B" w:rsidP="001A69B5">
            <w:r w:rsidRPr="001A69B5">
              <w:t>3 601</w:t>
            </w:r>
          </w:p>
        </w:tc>
      </w:tr>
      <w:tr w:rsidR="000513CD" w:rsidRPr="001A69B5" w14:paraId="2570E1CE" w14:textId="77777777" w:rsidTr="003405E6">
        <w:trPr>
          <w:trHeight w:val="380"/>
        </w:trPr>
        <w:tc>
          <w:tcPr>
            <w:tcW w:w="840" w:type="dxa"/>
          </w:tcPr>
          <w:p w14:paraId="2096777F" w14:textId="77777777" w:rsidR="000513CD" w:rsidRPr="001A69B5" w:rsidRDefault="000513CD" w:rsidP="001A69B5"/>
        </w:tc>
        <w:tc>
          <w:tcPr>
            <w:tcW w:w="4800" w:type="dxa"/>
          </w:tcPr>
          <w:p w14:paraId="477316AE" w14:textId="77777777" w:rsidR="000513CD" w:rsidRPr="001A69B5" w:rsidRDefault="0009509B" w:rsidP="001A69B5">
            <w:r w:rsidRPr="001A69B5">
              <w:t>Sum kap. 254</w:t>
            </w:r>
          </w:p>
        </w:tc>
        <w:tc>
          <w:tcPr>
            <w:tcW w:w="1300" w:type="dxa"/>
          </w:tcPr>
          <w:p w14:paraId="2539FF5C" w14:textId="77777777" w:rsidR="000513CD" w:rsidRPr="001A69B5" w:rsidRDefault="0009509B" w:rsidP="001A69B5">
            <w:r w:rsidRPr="001A69B5">
              <w:t>232 877</w:t>
            </w:r>
          </w:p>
        </w:tc>
        <w:tc>
          <w:tcPr>
            <w:tcW w:w="1300" w:type="dxa"/>
          </w:tcPr>
          <w:p w14:paraId="3D062059" w14:textId="77777777" w:rsidR="000513CD" w:rsidRPr="001A69B5" w:rsidRDefault="0009509B" w:rsidP="001A69B5">
            <w:r w:rsidRPr="001A69B5">
              <w:t>72 430</w:t>
            </w:r>
          </w:p>
        </w:tc>
        <w:tc>
          <w:tcPr>
            <w:tcW w:w="1300" w:type="dxa"/>
          </w:tcPr>
          <w:p w14:paraId="2F13CB74" w14:textId="77777777" w:rsidR="000513CD" w:rsidRPr="001A69B5" w:rsidRDefault="0009509B" w:rsidP="001A69B5">
            <w:r w:rsidRPr="001A69B5">
              <w:t>74 313</w:t>
            </w:r>
          </w:p>
        </w:tc>
      </w:tr>
    </w:tbl>
    <w:p w14:paraId="10AEEFB0" w14:textId="77777777" w:rsidR="000513CD" w:rsidRPr="001A69B5" w:rsidRDefault="0009509B" w:rsidP="001A69B5">
      <w:proofErr w:type="spellStart"/>
      <w:r w:rsidRPr="001A69B5">
        <w:t>Tilskotet</w:t>
      </w:r>
      <w:proofErr w:type="spellEnd"/>
      <w:r w:rsidRPr="001A69B5">
        <w:t xml:space="preserve"> til studieforbund og frivillige </w:t>
      </w:r>
      <w:proofErr w:type="spellStart"/>
      <w:r w:rsidRPr="001A69B5">
        <w:t>organisasjonar</w:t>
      </w:r>
      <w:proofErr w:type="spellEnd"/>
      <w:r w:rsidRPr="001A69B5">
        <w:t xml:space="preserve"> legg til rette for at </w:t>
      </w:r>
      <w:proofErr w:type="spellStart"/>
      <w:r w:rsidRPr="001A69B5">
        <w:t>vaksne</w:t>
      </w:r>
      <w:proofErr w:type="spellEnd"/>
      <w:r w:rsidRPr="001A69B5">
        <w:t xml:space="preserve"> skal få tilgang til fleksibel og brukartilpassa opplæring også </w:t>
      </w:r>
      <w:proofErr w:type="spellStart"/>
      <w:r w:rsidRPr="001A69B5">
        <w:t>utanfor</w:t>
      </w:r>
      <w:proofErr w:type="spellEnd"/>
      <w:r w:rsidRPr="001A69B5">
        <w:t xml:space="preserve"> det formelle utdanningssystemet.</w:t>
      </w:r>
    </w:p>
    <w:p w14:paraId="222DF673" w14:textId="77777777" w:rsidR="000513CD" w:rsidRPr="001A69B5" w:rsidRDefault="0009509B" w:rsidP="001A69B5">
      <w:pPr>
        <w:pStyle w:val="b-post"/>
      </w:pPr>
      <w:r w:rsidRPr="001A69B5">
        <w:t xml:space="preserve">Post 70 </w:t>
      </w:r>
      <w:proofErr w:type="spellStart"/>
      <w:r w:rsidRPr="001A69B5">
        <w:t>Tilskot</w:t>
      </w:r>
      <w:proofErr w:type="spellEnd"/>
      <w:r w:rsidRPr="001A69B5">
        <w:t xml:space="preserve"> til studieforbund</w:t>
      </w:r>
    </w:p>
    <w:p w14:paraId="58546681" w14:textId="77777777" w:rsidR="000513CD" w:rsidRPr="001A69B5" w:rsidRDefault="0009509B" w:rsidP="001A69B5">
      <w:proofErr w:type="spellStart"/>
      <w:r w:rsidRPr="001A69B5">
        <w:t>Tilskotet</w:t>
      </w:r>
      <w:proofErr w:type="spellEnd"/>
      <w:r w:rsidRPr="001A69B5">
        <w:t xml:space="preserve"> </w:t>
      </w:r>
      <w:proofErr w:type="spellStart"/>
      <w:r w:rsidRPr="001A69B5">
        <w:t>bidreg</w:t>
      </w:r>
      <w:proofErr w:type="spellEnd"/>
      <w:r w:rsidRPr="001A69B5">
        <w:t xml:space="preserve"> til å finansiere opplæring i regi av frivillig sektor og skal redusere opplæringskostnadene for </w:t>
      </w:r>
      <w:proofErr w:type="spellStart"/>
      <w:r w:rsidRPr="001A69B5">
        <w:t>deltakarane</w:t>
      </w:r>
      <w:proofErr w:type="spellEnd"/>
      <w:r w:rsidRPr="001A69B5">
        <w:t>.</w:t>
      </w:r>
    </w:p>
    <w:p w14:paraId="38ED3CB4" w14:textId="77777777" w:rsidR="000513CD" w:rsidRPr="001A69B5" w:rsidRDefault="0009509B" w:rsidP="001A69B5">
      <w:proofErr w:type="spellStart"/>
      <w:r w:rsidRPr="001A69B5">
        <w:t>Tilskotet</w:t>
      </w:r>
      <w:proofErr w:type="spellEnd"/>
      <w:r w:rsidRPr="001A69B5">
        <w:t xml:space="preserve"> til studieforbund blei delt mellom Kunnskapsdepartementet og Kulturdepartementet i statsbudsjettet for 2021. </w:t>
      </w:r>
      <w:proofErr w:type="spellStart"/>
      <w:r w:rsidRPr="001A69B5">
        <w:t>Frå</w:t>
      </w:r>
      <w:proofErr w:type="spellEnd"/>
      <w:r w:rsidRPr="001A69B5">
        <w:t xml:space="preserve"> og med 2021 får Studieforbundet Folkeuniversitetet, Akademisk Studieforbund, Studieforbundet AOF Norge og Studieforbundet næring og samfunn </w:t>
      </w:r>
      <w:proofErr w:type="spellStart"/>
      <w:r w:rsidRPr="001A69B5">
        <w:t>tilskot</w:t>
      </w:r>
      <w:proofErr w:type="spellEnd"/>
      <w:r w:rsidRPr="001A69B5">
        <w:t xml:space="preserve"> over budsjettet til Kunnskapsdepartementet, </w:t>
      </w:r>
      <w:proofErr w:type="spellStart"/>
      <w:r w:rsidRPr="001A69B5">
        <w:t>medan</w:t>
      </w:r>
      <w:proofErr w:type="spellEnd"/>
      <w:r w:rsidRPr="001A69B5">
        <w:t xml:space="preserve"> </w:t>
      </w:r>
      <w:proofErr w:type="spellStart"/>
      <w:r w:rsidRPr="001A69B5">
        <w:t>dei</w:t>
      </w:r>
      <w:proofErr w:type="spellEnd"/>
      <w:r w:rsidRPr="001A69B5">
        <w:t xml:space="preserve"> andre ti studieforbunda får </w:t>
      </w:r>
      <w:proofErr w:type="spellStart"/>
      <w:r w:rsidRPr="001A69B5">
        <w:t>tilskot</w:t>
      </w:r>
      <w:proofErr w:type="spellEnd"/>
      <w:r w:rsidRPr="001A69B5">
        <w:t xml:space="preserve"> over budsjettet til Kulturdepartementet. </w:t>
      </w:r>
      <w:proofErr w:type="spellStart"/>
      <w:r w:rsidRPr="001A69B5">
        <w:t>Tilskotsordninga</w:t>
      </w:r>
      <w:proofErr w:type="spellEnd"/>
      <w:r w:rsidRPr="001A69B5">
        <w:t xml:space="preserve"> skal </w:t>
      </w:r>
      <w:proofErr w:type="spellStart"/>
      <w:r w:rsidRPr="001A69B5">
        <w:t>evaluerast</w:t>
      </w:r>
      <w:proofErr w:type="spellEnd"/>
      <w:r w:rsidRPr="001A69B5">
        <w:t xml:space="preserve"> </w:t>
      </w:r>
      <w:proofErr w:type="spellStart"/>
      <w:r w:rsidRPr="001A69B5">
        <w:t>innan</w:t>
      </w:r>
      <w:proofErr w:type="spellEnd"/>
      <w:r w:rsidRPr="001A69B5">
        <w:t xml:space="preserve"> fem år etter at </w:t>
      </w:r>
      <w:proofErr w:type="spellStart"/>
      <w:r w:rsidRPr="001A69B5">
        <w:t>endringane</w:t>
      </w:r>
      <w:proofErr w:type="spellEnd"/>
      <w:r w:rsidRPr="001A69B5">
        <w:t xml:space="preserve"> er sette i verk, for å identifisere eventuelle utilsikta </w:t>
      </w:r>
      <w:proofErr w:type="spellStart"/>
      <w:r w:rsidRPr="001A69B5">
        <w:t>konsekvensar</w:t>
      </w:r>
      <w:proofErr w:type="spellEnd"/>
      <w:r w:rsidRPr="001A69B5">
        <w:t xml:space="preserve"> av delinga.</w:t>
      </w:r>
    </w:p>
    <w:p w14:paraId="003E9711" w14:textId="77777777" w:rsidR="000513CD" w:rsidRPr="001A69B5" w:rsidRDefault="0009509B" w:rsidP="001A69B5">
      <w:proofErr w:type="spellStart"/>
      <w:r w:rsidRPr="001A69B5">
        <w:t>Ein</w:t>
      </w:r>
      <w:proofErr w:type="spellEnd"/>
      <w:r w:rsidRPr="001A69B5">
        <w:t xml:space="preserve"> mindre del av </w:t>
      </w:r>
      <w:proofErr w:type="spellStart"/>
      <w:r w:rsidRPr="001A69B5">
        <w:t>tilskotet</w:t>
      </w:r>
      <w:proofErr w:type="spellEnd"/>
      <w:r w:rsidRPr="001A69B5">
        <w:t xml:space="preserve"> kan </w:t>
      </w:r>
      <w:proofErr w:type="spellStart"/>
      <w:r w:rsidRPr="001A69B5">
        <w:t>nyttast</w:t>
      </w:r>
      <w:proofErr w:type="spellEnd"/>
      <w:r w:rsidRPr="001A69B5">
        <w:t xml:space="preserve"> til å refundere kostnader til opplæring i samisk språk som blir gjennomført av </w:t>
      </w:r>
      <w:proofErr w:type="spellStart"/>
      <w:r w:rsidRPr="001A69B5">
        <w:t>godkjende</w:t>
      </w:r>
      <w:proofErr w:type="spellEnd"/>
      <w:r w:rsidRPr="001A69B5">
        <w:t xml:space="preserve"> studieforbund eller </w:t>
      </w:r>
      <w:proofErr w:type="spellStart"/>
      <w:r w:rsidRPr="001A69B5">
        <w:t>nettskular</w:t>
      </w:r>
      <w:proofErr w:type="spellEnd"/>
      <w:r w:rsidRPr="001A69B5">
        <w:t>, jf. forskrift til samelova om rett til opplæring i samisk.</w:t>
      </w:r>
    </w:p>
    <w:p w14:paraId="7C361A33" w14:textId="77777777" w:rsidR="000513CD" w:rsidRPr="001A69B5" w:rsidRDefault="0009509B" w:rsidP="001A69B5">
      <w:pPr>
        <w:pStyle w:val="avsnitt-tittel"/>
      </w:pPr>
      <w:r w:rsidRPr="001A69B5">
        <w:t>Mål for 2022</w:t>
      </w:r>
    </w:p>
    <w:p w14:paraId="42980B1E" w14:textId="77777777" w:rsidR="000513CD" w:rsidRPr="001A69B5" w:rsidRDefault="0009509B" w:rsidP="001A69B5">
      <w:r w:rsidRPr="001A69B5">
        <w:t xml:space="preserve">Målet med </w:t>
      </w:r>
      <w:proofErr w:type="spellStart"/>
      <w:r w:rsidRPr="001A69B5">
        <w:t>tilskotet</w:t>
      </w:r>
      <w:proofErr w:type="spellEnd"/>
      <w:r w:rsidRPr="001A69B5">
        <w:t xml:space="preserve"> er at </w:t>
      </w:r>
      <w:proofErr w:type="spellStart"/>
      <w:r w:rsidRPr="001A69B5">
        <w:t>vaksne</w:t>
      </w:r>
      <w:proofErr w:type="spellEnd"/>
      <w:r w:rsidRPr="001A69B5">
        <w:t xml:space="preserve"> skal få tilgang til fleksibel og brukartilpassa opplæring også </w:t>
      </w:r>
      <w:proofErr w:type="spellStart"/>
      <w:r w:rsidRPr="001A69B5">
        <w:t>utanfor</w:t>
      </w:r>
      <w:proofErr w:type="spellEnd"/>
      <w:r w:rsidRPr="001A69B5">
        <w:t xml:space="preserve"> det formelle utdanningssystemet, jf. § 1 i lov om </w:t>
      </w:r>
      <w:proofErr w:type="spellStart"/>
      <w:r w:rsidRPr="001A69B5">
        <w:t>vaksenopplæring</w:t>
      </w:r>
      <w:proofErr w:type="spellEnd"/>
      <w:r w:rsidRPr="001A69B5">
        <w:t xml:space="preserve">. </w:t>
      </w:r>
      <w:proofErr w:type="spellStart"/>
      <w:r w:rsidRPr="001A69B5">
        <w:t>Tilskotet</w:t>
      </w:r>
      <w:proofErr w:type="spellEnd"/>
      <w:r w:rsidRPr="001A69B5">
        <w:t xml:space="preserve"> skal bidra til å redusere </w:t>
      </w:r>
      <w:proofErr w:type="spellStart"/>
      <w:r w:rsidRPr="001A69B5">
        <w:t>utanforskap</w:t>
      </w:r>
      <w:proofErr w:type="spellEnd"/>
      <w:r w:rsidRPr="001A69B5">
        <w:t xml:space="preserve"> og </w:t>
      </w:r>
      <w:proofErr w:type="spellStart"/>
      <w:r w:rsidRPr="001A69B5">
        <w:t>fremje</w:t>
      </w:r>
      <w:proofErr w:type="spellEnd"/>
      <w:r w:rsidRPr="001A69B5">
        <w:t xml:space="preserve"> inkludering.</w:t>
      </w:r>
    </w:p>
    <w:p w14:paraId="5DEF5809" w14:textId="77777777" w:rsidR="000513CD" w:rsidRPr="001A69B5" w:rsidRDefault="0009509B" w:rsidP="001A69B5">
      <w:proofErr w:type="spellStart"/>
      <w:r w:rsidRPr="001A69B5">
        <w:t>Tilskotet</w:t>
      </w:r>
      <w:proofErr w:type="spellEnd"/>
      <w:r w:rsidRPr="001A69B5">
        <w:t xml:space="preserve"> skal bidra til at studieforbunda kan drive opplæringsaktivitet i samsvar med </w:t>
      </w:r>
      <w:proofErr w:type="spellStart"/>
      <w:r w:rsidRPr="001A69B5">
        <w:t>eitt</w:t>
      </w:r>
      <w:proofErr w:type="spellEnd"/>
      <w:r w:rsidRPr="001A69B5">
        <w:t xml:space="preserve"> eller </w:t>
      </w:r>
      <w:proofErr w:type="spellStart"/>
      <w:r w:rsidRPr="001A69B5">
        <w:t>fleire</w:t>
      </w:r>
      <w:proofErr w:type="spellEnd"/>
      <w:r w:rsidRPr="001A69B5">
        <w:t xml:space="preserve"> av </w:t>
      </w:r>
      <w:proofErr w:type="spellStart"/>
      <w:r w:rsidRPr="001A69B5">
        <w:t>dei</w:t>
      </w:r>
      <w:proofErr w:type="spellEnd"/>
      <w:r w:rsidRPr="001A69B5">
        <w:t xml:space="preserve"> overordna måla for studieforbundsordninga, jf. </w:t>
      </w:r>
      <w:proofErr w:type="spellStart"/>
      <w:r w:rsidRPr="001A69B5">
        <w:t>vaksenopplæringslova</w:t>
      </w:r>
      <w:proofErr w:type="spellEnd"/>
      <w:r w:rsidRPr="001A69B5">
        <w:t xml:space="preserve"> § 4.</w:t>
      </w:r>
    </w:p>
    <w:p w14:paraId="42113ED1" w14:textId="77777777" w:rsidR="000513CD" w:rsidRPr="001A69B5" w:rsidRDefault="0009509B" w:rsidP="001A69B5">
      <w:pPr>
        <w:pStyle w:val="avsnitt-tittel"/>
      </w:pPr>
      <w:r w:rsidRPr="001A69B5">
        <w:t>Resultat i 2020</w:t>
      </w:r>
    </w:p>
    <w:p w14:paraId="2AA3A0D5" w14:textId="77777777" w:rsidR="000513CD" w:rsidRPr="001A69B5" w:rsidRDefault="0009509B" w:rsidP="001A69B5">
      <w:r w:rsidRPr="001A69B5">
        <w:t xml:space="preserve">14 studieforbund oppfylte krava for å få </w:t>
      </w:r>
      <w:proofErr w:type="spellStart"/>
      <w:r w:rsidRPr="001A69B5">
        <w:t>tilskot</w:t>
      </w:r>
      <w:proofErr w:type="spellEnd"/>
      <w:r w:rsidRPr="001A69B5">
        <w:t xml:space="preserve"> i 2020. Aktiviteten i studieforbunda har samla sett </w:t>
      </w:r>
      <w:proofErr w:type="spellStart"/>
      <w:r w:rsidRPr="001A69B5">
        <w:t>vore</w:t>
      </w:r>
      <w:proofErr w:type="spellEnd"/>
      <w:r w:rsidRPr="001A69B5">
        <w:t xml:space="preserve"> stabil </w:t>
      </w:r>
      <w:proofErr w:type="spellStart"/>
      <w:r w:rsidRPr="001A69B5">
        <w:t>sidan</w:t>
      </w:r>
      <w:proofErr w:type="spellEnd"/>
      <w:r w:rsidRPr="001A69B5">
        <w:t xml:space="preserve"> 2014, men det er store </w:t>
      </w:r>
      <w:proofErr w:type="spellStart"/>
      <w:r w:rsidRPr="001A69B5">
        <w:t>årlege</w:t>
      </w:r>
      <w:proofErr w:type="spellEnd"/>
      <w:r w:rsidRPr="001A69B5">
        <w:t xml:space="preserve"> </w:t>
      </w:r>
      <w:proofErr w:type="spellStart"/>
      <w:r w:rsidRPr="001A69B5">
        <w:t>variasjonar</w:t>
      </w:r>
      <w:proofErr w:type="spellEnd"/>
      <w:r w:rsidRPr="001A69B5">
        <w:t xml:space="preserve"> for </w:t>
      </w:r>
      <w:proofErr w:type="spellStart"/>
      <w:r w:rsidRPr="001A69B5">
        <w:t>einskilde</w:t>
      </w:r>
      <w:proofErr w:type="spellEnd"/>
      <w:r w:rsidRPr="001A69B5">
        <w:t xml:space="preserve"> forbund. </w:t>
      </w:r>
      <w:proofErr w:type="spellStart"/>
      <w:r w:rsidRPr="001A69B5">
        <w:t>Talet</w:t>
      </w:r>
      <w:proofErr w:type="spellEnd"/>
      <w:r w:rsidRPr="001A69B5">
        <w:t xml:space="preserve"> på </w:t>
      </w:r>
      <w:proofErr w:type="spellStart"/>
      <w:r w:rsidRPr="001A69B5">
        <w:t>kurstimar</w:t>
      </w:r>
      <w:proofErr w:type="spellEnd"/>
      <w:r w:rsidRPr="001A69B5">
        <w:t xml:space="preserve"> i studieforbunda har </w:t>
      </w:r>
      <w:proofErr w:type="spellStart"/>
      <w:r w:rsidRPr="001A69B5">
        <w:t>halde</w:t>
      </w:r>
      <w:proofErr w:type="spellEnd"/>
      <w:r w:rsidRPr="001A69B5">
        <w:t xml:space="preserve"> seg relativt stabilt </w:t>
      </w:r>
      <w:proofErr w:type="spellStart"/>
      <w:r w:rsidRPr="001A69B5">
        <w:t>dei</w:t>
      </w:r>
      <w:proofErr w:type="spellEnd"/>
      <w:r w:rsidRPr="001A69B5">
        <w:t xml:space="preserve"> siste åra, men aktiviteten i 2020 var </w:t>
      </w:r>
      <w:proofErr w:type="spellStart"/>
      <w:r w:rsidRPr="001A69B5">
        <w:t>lågare</w:t>
      </w:r>
      <w:proofErr w:type="spellEnd"/>
      <w:r w:rsidRPr="001A69B5">
        <w:t xml:space="preserve"> enn </w:t>
      </w:r>
      <w:proofErr w:type="spellStart"/>
      <w:r w:rsidRPr="001A69B5">
        <w:t>vanleg</w:t>
      </w:r>
      <w:proofErr w:type="spellEnd"/>
      <w:r w:rsidRPr="001A69B5">
        <w:t xml:space="preserve"> på grunn av covid-19-pandemien. </w:t>
      </w:r>
      <w:proofErr w:type="spellStart"/>
      <w:r w:rsidRPr="001A69B5">
        <w:t>Ein</w:t>
      </w:r>
      <w:proofErr w:type="spellEnd"/>
      <w:r w:rsidRPr="001A69B5">
        <w:t xml:space="preserve"> større del av kursa blei gjennomført digitalt.</w:t>
      </w:r>
    </w:p>
    <w:p w14:paraId="625DDB1A" w14:textId="77777777" w:rsidR="000513CD" w:rsidRPr="001A69B5" w:rsidRDefault="0009509B" w:rsidP="001A69B5">
      <w:r w:rsidRPr="001A69B5">
        <w:t xml:space="preserve">Av alle </w:t>
      </w:r>
      <w:proofErr w:type="spellStart"/>
      <w:r w:rsidRPr="001A69B5">
        <w:t>deltakarane</w:t>
      </w:r>
      <w:proofErr w:type="spellEnd"/>
      <w:r w:rsidRPr="001A69B5">
        <w:t xml:space="preserve"> i 2020 var 28 pst. i aldersgruppa 14–29 år, 27 pst. i aldersgruppa 30–49 år, og 45 pst. var 50 år eller eldre. Som i </w:t>
      </w:r>
      <w:proofErr w:type="spellStart"/>
      <w:r w:rsidRPr="001A69B5">
        <w:t>tidlegare</w:t>
      </w:r>
      <w:proofErr w:type="spellEnd"/>
      <w:r w:rsidRPr="001A69B5">
        <w:t xml:space="preserve"> år var det flest kvinner som deltok på kurs i regi av studieforbunda i 2020. Kurs </w:t>
      </w:r>
      <w:proofErr w:type="spellStart"/>
      <w:r w:rsidRPr="001A69B5">
        <w:t>innanfor</w:t>
      </w:r>
      <w:proofErr w:type="spellEnd"/>
      <w:r w:rsidRPr="001A69B5">
        <w:t xml:space="preserve"> estetiske fag og handverksfag er </w:t>
      </w:r>
      <w:proofErr w:type="spellStart"/>
      <w:r w:rsidRPr="001A69B5">
        <w:t>framleis</w:t>
      </w:r>
      <w:proofErr w:type="spellEnd"/>
      <w:r w:rsidRPr="001A69B5">
        <w:t xml:space="preserve"> mest populære. Musikkens studieforbund rapporterte om flest </w:t>
      </w:r>
      <w:proofErr w:type="spellStart"/>
      <w:r w:rsidRPr="001A69B5">
        <w:t>studietimar</w:t>
      </w:r>
      <w:proofErr w:type="spellEnd"/>
      <w:r w:rsidRPr="001A69B5">
        <w:t>, dernest Studieforbundet Folkeuniversitetet og Studieforbundet kultur og tradisjon.</w:t>
      </w:r>
    </w:p>
    <w:p w14:paraId="45AB5879" w14:textId="14EFF881" w:rsidR="000513CD" w:rsidRDefault="0009509B" w:rsidP="001A69B5">
      <w:proofErr w:type="spellStart"/>
      <w:r w:rsidRPr="001A69B5">
        <w:t>Fleire</w:t>
      </w:r>
      <w:proofErr w:type="spellEnd"/>
      <w:r w:rsidRPr="001A69B5">
        <w:t xml:space="preserve"> studieforbund </w:t>
      </w:r>
      <w:proofErr w:type="spellStart"/>
      <w:r w:rsidRPr="001A69B5">
        <w:t>framhevar</w:t>
      </w:r>
      <w:proofErr w:type="spellEnd"/>
      <w:r w:rsidRPr="001A69B5">
        <w:t xml:space="preserve"> i årsmeldinga at </w:t>
      </w:r>
      <w:proofErr w:type="spellStart"/>
      <w:r w:rsidRPr="001A69B5">
        <w:t>dei</w:t>
      </w:r>
      <w:proofErr w:type="spellEnd"/>
      <w:r w:rsidRPr="001A69B5">
        <w:t xml:space="preserve"> når måla sine i opplæring retta mot </w:t>
      </w:r>
      <w:proofErr w:type="spellStart"/>
      <w:r w:rsidRPr="001A69B5">
        <w:t>særskilde</w:t>
      </w:r>
      <w:proofErr w:type="spellEnd"/>
      <w:r w:rsidRPr="001A69B5">
        <w:t xml:space="preserve"> målgrupper, til dømes </w:t>
      </w:r>
      <w:proofErr w:type="spellStart"/>
      <w:r w:rsidRPr="001A69B5">
        <w:t>tilbod</w:t>
      </w:r>
      <w:proofErr w:type="spellEnd"/>
      <w:r w:rsidRPr="001A69B5">
        <w:t xml:space="preserve"> til ufaglærte og integreringstiltak og norskopplæring for </w:t>
      </w:r>
      <w:proofErr w:type="spellStart"/>
      <w:r w:rsidRPr="001A69B5">
        <w:t>innvandrarar</w:t>
      </w:r>
      <w:proofErr w:type="spellEnd"/>
      <w:r w:rsidRPr="001A69B5">
        <w:t xml:space="preserve"> og </w:t>
      </w:r>
      <w:proofErr w:type="spellStart"/>
      <w:r w:rsidRPr="001A69B5">
        <w:t>flyktningar</w:t>
      </w:r>
      <w:proofErr w:type="spellEnd"/>
      <w:r w:rsidRPr="001A69B5">
        <w:t>.</w:t>
      </w:r>
    </w:p>
    <w:p w14:paraId="551D1B3E" w14:textId="2E3DA744" w:rsidR="006E2411" w:rsidRPr="001A69B5" w:rsidRDefault="006E2411" w:rsidP="006E2411">
      <w:pPr>
        <w:pStyle w:val="tabell-tittel"/>
      </w:pPr>
      <w:r w:rsidRPr="001A69B5">
        <w:t>Aktivitet og deltaking i studieforbunda 2015–20</w:t>
      </w:r>
    </w:p>
    <w:p w14:paraId="596E069A" w14:textId="77777777" w:rsidR="000513CD" w:rsidRPr="001A69B5" w:rsidRDefault="0009509B" w:rsidP="001A69B5">
      <w:pPr>
        <w:pStyle w:val="Tabellnavn"/>
      </w:pPr>
      <w:r w:rsidRPr="001A69B5">
        <w:t>07J1xt2</w:t>
      </w:r>
    </w:p>
    <w:tbl>
      <w:tblPr>
        <w:tblStyle w:val="StandardTabell"/>
        <w:tblW w:w="0" w:type="auto"/>
        <w:tblLayout w:type="fixed"/>
        <w:tblLook w:val="04A0" w:firstRow="1" w:lastRow="0" w:firstColumn="1" w:lastColumn="0" w:noHBand="0" w:noVBand="1"/>
      </w:tblPr>
      <w:tblGrid>
        <w:gridCol w:w="3200"/>
        <w:gridCol w:w="1060"/>
        <w:gridCol w:w="1060"/>
        <w:gridCol w:w="1060"/>
        <w:gridCol w:w="1060"/>
        <w:gridCol w:w="1060"/>
        <w:gridCol w:w="1060"/>
      </w:tblGrid>
      <w:tr w:rsidR="000513CD" w:rsidRPr="001A69B5" w14:paraId="6D9F320C" w14:textId="77777777" w:rsidTr="003405E6">
        <w:trPr>
          <w:trHeight w:val="360"/>
        </w:trPr>
        <w:tc>
          <w:tcPr>
            <w:tcW w:w="3200" w:type="dxa"/>
          </w:tcPr>
          <w:p w14:paraId="38C1017B" w14:textId="77777777" w:rsidR="000513CD" w:rsidRPr="001A69B5" w:rsidRDefault="000513CD" w:rsidP="001A69B5"/>
        </w:tc>
        <w:tc>
          <w:tcPr>
            <w:tcW w:w="1060" w:type="dxa"/>
          </w:tcPr>
          <w:p w14:paraId="5F6295DC" w14:textId="77777777" w:rsidR="000513CD" w:rsidRPr="001A69B5" w:rsidRDefault="0009509B" w:rsidP="001A69B5">
            <w:r w:rsidRPr="001A69B5">
              <w:t>2015</w:t>
            </w:r>
          </w:p>
        </w:tc>
        <w:tc>
          <w:tcPr>
            <w:tcW w:w="1060" w:type="dxa"/>
          </w:tcPr>
          <w:p w14:paraId="641C1261" w14:textId="77777777" w:rsidR="000513CD" w:rsidRPr="001A69B5" w:rsidRDefault="0009509B" w:rsidP="001A69B5">
            <w:r w:rsidRPr="001A69B5">
              <w:t>2016</w:t>
            </w:r>
          </w:p>
        </w:tc>
        <w:tc>
          <w:tcPr>
            <w:tcW w:w="1060" w:type="dxa"/>
          </w:tcPr>
          <w:p w14:paraId="23F9FDF0" w14:textId="77777777" w:rsidR="000513CD" w:rsidRPr="001A69B5" w:rsidRDefault="0009509B" w:rsidP="001A69B5">
            <w:r w:rsidRPr="001A69B5">
              <w:t>2017</w:t>
            </w:r>
          </w:p>
        </w:tc>
        <w:tc>
          <w:tcPr>
            <w:tcW w:w="1060" w:type="dxa"/>
          </w:tcPr>
          <w:p w14:paraId="488FACD7" w14:textId="77777777" w:rsidR="000513CD" w:rsidRPr="001A69B5" w:rsidRDefault="0009509B" w:rsidP="001A69B5">
            <w:r w:rsidRPr="001A69B5">
              <w:t>2018</w:t>
            </w:r>
          </w:p>
        </w:tc>
        <w:tc>
          <w:tcPr>
            <w:tcW w:w="1060" w:type="dxa"/>
          </w:tcPr>
          <w:p w14:paraId="4AE686FA" w14:textId="77777777" w:rsidR="000513CD" w:rsidRPr="001A69B5" w:rsidRDefault="0009509B" w:rsidP="001A69B5">
            <w:r w:rsidRPr="001A69B5">
              <w:t>2019</w:t>
            </w:r>
          </w:p>
        </w:tc>
        <w:tc>
          <w:tcPr>
            <w:tcW w:w="1060" w:type="dxa"/>
          </w:tcPr>
          <w:p w14:paraId="08D4FA9E" w14:textId="77777777" w:rsidR="000513CD" w:rsidRPr="001A69B5" w:rsidRDefault="0009509B" w:rsidP="001A69B5">
            <w:r w:rsidRPr="001A69B5">
              <w:t>2020</w:t>
            </w:r>
          </w:p>
        </w:tc>
      </w:tr>
      <w:tr w:rsidR="000513CD" w:rsidRPr="001A69B5" w14:paraId="710DA3AD" w14:textId="77777777" w:rsidTr="003405E6">
        <w:trPr>
          <w:trHeight w:val="380"/>
        </w:trPr>
        <w:tc>
          <w:tcPr>
            <w:tcW w:w="3200" w:type="dxa"/>
          </w:tcPr>
          <w:p w14:paraId="0F4FEE79" w14:textId="77777777" w:rsidR="000513CD" w:rsidRPr="001A69B5" w:rsidRDefault="0009509B" w:rsidP="001A69B5">
            <w:proofErr w:type="spellStart"/>
            <w:r w:rsidRPr="001A69B5">
              <w:t>Deltakarar</w:t>
            </w:r>
            <w:proofErr w:type="spellEnd"/>
          </w:p>
        </w:tc>
        <w:tc>
          <w:tcPr>
            <w:tcW w:w="1060" w:type="dxa"/>
          </w:tcPr>
          <w:p w14:paraId="087C5208" w14:textId="77777777" w:rsidR="000513CD" w:rsidRPr="001A69B5" w:rsidRDefault="0009509B" w:rsidP="001A69B5">
            <w:r w:rsidRPr="001A69B5">
              <w:t>507 909</w:t>
            </w:r>
          </w:p>
        </w:tc>
        <w:tc>
          <w:tcPr>
            <w:tcW w:w="1060" w:type="dxa"/>
          </w:tcPr>
          <w:p w14:paraId="2463A79E" w14:textId="77777777" w:rsidR="000513CD" w:rsidRPr="001A69B5" w:rsidRDefault="0009509B" w:rsidP="001A69B5">
            <w:r w:rsidRPr="001A69B5">
              <w:t>504 898</w:t>
            </w:r>
          </w:p>
        </w:tc>
        <w:tc>
          <w:tcPr>
            <w:tcW w:w="1060" w:type="dxa"/>
          </w:tcPr>
          <w:p w14:paraId="1E222068" w14:textId="77777777" w:rsidR="000513CD" w:rsidRPr="001A69B5" w:rsidRDefault="0009509B" w:rsidP="001A69B5">
            <w:r w:rsidRPr="001A69B5">
              <w:t>522 458</w:t>
            </w:r>
          </w:p>
        </w:tc>
        <w:tc>
          <w:tcPr>
            <w:tcW w:w="1060" w:type="dxa"/>
          </w:tcPr>
          <w:p w14:paraId="1E41FE9D" w14:textId="77777777" w:rsidR="000513CD" w:rsidRPr="001A69B5" w:rsidRDefault="0009509B" w:rsidP="001A69B5">
            <w:r w:rsidRPr="001A69B5">
              <w:t>478 548</w:t>
            </w:r>
          </w:p>
        </w:tc>
        <w:tc>
          <w:tcPr>
            <w:tcW w:w="1060" w:type="dxa"/>
          </w:tcPr>
          <w:p w14:paraId="64D195CA" w14:textId="77777777" w:rsidR="000513CD" w:rsidRPr="001A69B5" w:rsidRDefault="0009509B" w:rsidP="001A69B5">
            <w:r w:rsidRPr="001A69B5">
              <w:t>485 173</w:t>
            </w:r>
          </w:p>
        </w:tc>
        <w:tc>
          <w:tcPr>
            <w:tcW w:w="1060" w:type="dxa"/>
          </w:tcPr>
          <w:p w14:paraId="576C4E88" w14:textId="77777777" w:rsidR="000513CD" w:rsidRPr="001A69B5" w:rsidRDefault="0009509B" w:rsidP="001A69B5">
            <w:r w:rsidRPr="001A69B5">
              <w:t>373 693</w:t>
            </w:r>
          </w:p>
        </w:tc>
      </w:tr>
      <w:tr w:rsidR="000513CD" w:rsidRPr="001A69B5" w14:paraId="74DED167" w14:textId="77777777" w:rsidTr="003405E6">
        <w:trPr>
          <w:trHeight w:val="380"/>
        </w:trPr>
        <w:tc>
          <w:tcPr>
            <w:tcW w:w="3200" w:type="dxa"/>
          </w:tcPr>
          <w:p w14:paraId="334D0FBF" w14:textId="77777777" w:rsidR="000513CD" w:rsidRPr="001A69B5" w:rsidRDefault="0009509B" w:rsidP="001A69B5">
            <w:r w:rsidRPr="001A69B5">
              <w:t>Kurs</w:t>
            </w:r>
          </w:p>
        </w:tc>
        <w:tc>
          <w:tcPr>
            <w:tcW w:w="1060" w:type="dxa"/>
          </w:tcPr>
          <w:p w14:paraId="2E61DB71" w14:textId="77777777" w:rsidR="000513CD" w:rsidRPr="001A69B5" w:rsidRDefault="0009509B" w:rsidP="001A69B5">
            <w:r w:rsidRPr="001A69B5">
              <w:t>44 672</w:t>
            </w:r>
          </w:p>
        </w:tc>
        <w:tc>
          <w:tcPr>
            <w:tcW w:w="1060" w:type="dxa"/>
          </w:tcPr>
          <w:p w14:paraId="7B2C5BB5" w14:textId="77777777" w:rsidR="000513CD" w:rsidRPr="001A69B5" w:rsidRDefault="0009509B" w:rsidP="001A69B5">
            <w:r w:rsidRPr="001A69B5">
              <w:t>45 065</w:t>
            </w:r>
          </w:p>
        </w:tc>
        <w:tc>
          <w:tcPr>
            <w:tcW w:w="1060" w:type="dxa"/>
          </w:tcPr>
          <w:p w14:paraId="6FC730E7" w14:textId="77777777" w:rsidR="000513CD" w:rsidRPr="001A69B5" w:rsidRDefault="0009509B" w:rsidP="001A69B5">
            <w:r w:rsidRPr="001A69B5">
              <w:t>44 547</w:t>
            </w:r>
          </w:p>
        </w:tc>
        <w:tc>
          <w:tcPr>
            <w:tcW w:w="1060" w:type="dxa"/>
          </w:tcPr>
          <w:p w14:paraId="47ABFB63" w14:textId="77777777" w:rsidR="000513CD" w:rsidRPr="001A69B5" w:rsidRDefault="0009509B" w:rsidP="001A69B5">
            <w:r w:rsidRPr="001A69B5">
              <w:t>43 338</w:t>
            </w:r>
          </w:p>
        </w:tc>
        <w:tc>
          <w:tcPr>
            <w:tcW w:w="1060" w:type="dxa"/>
          </w:tcPr>
          <w:p w14:paraId="2BD7ED57" w14:textId="77777777" w:rsidR="000513CD" w:rsidRPr="001A69B5" w:rsidRDefault="0009509B" w:rsidP="001A69B5">
            <w:r w:rsidRPr="001A69B5">
              <w:t>44 398</w:t>
            </w:r>
          </w:p>
        </w:tc>
        <w:tc>
          <w:tcPr>
            <w:tcW w:w="1060" w:type="dxa"/>
          </w:tcPr>
          <w:p w14:paraId="15B8FD6C" w14:textId="77777777" w:rsidR="000513CD" w:rsidRPr="001A69B5" w:rsidRDefault="0009509B" w:rsidP="001A69B5">
            <w:r w:rsidRPr="001A69B5">
              <w:t>34 838</w:t>
            </w:r>
          </w:p>
        </w:tc>
      </w:tr>
      <w:tr w:rsidR="000513CD" w:rsidRPr="001A69B5" w14:paraId="780E2AD3" w14:textId="77777777" w:rsidTr="003405E6">
        <w:trPr>
          <w:trHeight w:val="380"/>
        </w:trPr>
        <w:tc>
          <w:tcPr>
            <w:tcW w:w="3200" w:type="dxa"/>
          </w:tcPr>
          <w:p w14:paraId="23144CF6" w14:textId="77777777" w:rsidR="000513CD" w:rsidRPr="001A69B5" w:rsidRDefault="0009509B" w:rsidP="001A69B5">
            <w:proofErr w:type="spellStart"/>
            <w:r w:rsidRPr="001A69B5">
              <w:t>Kurstimar</w:t>
            </w:r>
            <w:proofErr w:type="spellEnd"/>
          </w:p>
        </w:tc>
        <w:tc>
          <w:tcPr>
            <w:tcW w:w="1060" w:type="dxa"/>
          </w:tcPr>
          <w:p w14:paraId="5CD94C9C" w14:textId="77777777" w:rsidR="000513CD" w:rsidRPr="001A69B5" w:rsidRDefault="0009509B" w:rsidP="001A69B5">
            <w:r w:rsidRPr="001A69B5">
              <w:t>1 390 852</w:t>
            </w:r>
          </w:p>
        </w:tc>
        <w:tc>
          <w:tcPr>
            <w:tcW w:w="1060" w:type="dxa"/>
          </w:tcPr>
          <w:p w14:paraId="175CF54F" w14:textId="77777777" w:rsidR="000513CD" w:rsidRPr="001A69B5" w:rsidRDefault="0009509B" w:rsidP="001A69B5">
            <w:r w:rsidRPr="001A69B5">
              <w:t>1 419 864</w:t>
            </w:r>
          </w:p>
        </w:tc>
        <w:tc>
          <w:tcPr>
            <w:tcW w:w="1060" w:type="dxa"/>
          </w:tcPr>
          <w:p w14:paraId="643B9C1B" w14:textId="77777777" w:rsidR="000513CD" w:rsidRPr="001A69B5" w:rsidRDefault="0009509B" w:rsidP="001A69B5">
            <w:r w:rsidRPr="001A69B5">
              <w:t>1 398 638</w:t>
            </w:r>
          </w:p>
        </w:tc>
        <w:tc>
          <w:tcPr>
            <w:tcW w:w="1060" w:type="dxa"/>
          </w:tcPr>
          <w:p w14:paraId="5DE0B1CA" w14:textId="77777777" w:rsidR="000513CD" w:rsidRPr="001A69B5" w:rsidRDefault="0009509B" w:rsidP="001A69B5">
            <w:r w:rsidRPr="001A69B5">
              <w:t>1 389 842</w:t>
            </w:r>
          </w:p>
        </w:tc>
        <w:tc>
          <w:tcPr>
            <w:tcW w:w="1060" w:type="dxa"/>
          </w:tcPr>
          <w:p w14:paraId="10118780" w14:textId="77777777" w:rsidR="000513CD" w:rsidRPr="001A69B5" w:rsidRDefault="0009509B" w:rsidP="001A69B5">
            <w:r w:rsidRPr="001A69B5">
              <w:t>1 401 245</w:t>
            </w:r>
          </w:p>
        </w:tc>
        <w:tc>
          <w:tcPr>
            <w:tcW w:w="1060" w:type="dxa"/>
          </w:tcPr>
          <w:p w14:paraId="0B87E94F" w14:textId="77777777" w:rsidR="000513CD" w:rsidRPr="001A69B5" w:rsidRDefault="0009509B" w:rsidP="001A69B5">
            <w:r w:rsidRPr="001A69B5">
              <w:t>960 223</w:t>
            </w:r>
          </w:p>
        </w:tc>
      </w:tr>
    </w:tbl>
    <w:p w14:paraId="296AD28D" w14:textId="77777777" w:rsidR="000513CD" w:rsidRPr="001A69B5" w:rsidRDefault="0009509B" w:rsidP="001A69B5">
      <w:pPr>
        <w:pStyle w:val="Kilde"/>
      </w:pPr>
      <w:r w:rsidRPr="001A69B5">
        <w:t>Statistisk sentralbyrå</w:t>
      </w:r>
    </w:p>
    <w:p w14:paraId="021C23B9" w14:textId="77777777" w:rsidR="000513CD" w:rsidRPr="001A69B5" w:rsidRDefault="0009509B" w:rsidP="001A69B5">
      <w:pPr>
        <w:pStyle w:val="avsnitt-tittel"/>
      </w:pPr>
      <w:r w:rsidRPr="001A69B5">
        <w:t>Budsjettforslag for 2022</w:t>
      </w:r>
    </w:p>
    <w:p w14:paraId="0C93220A" w14:textId="77777777" w:rsidR="000513CD" w:rsidRPr="001A69B5" w:rsidRDefault="0009509B" w:rsidP="001A69B5">
      <w:r w:rsidRPr="001A69B5">
        <w:t xml:space="preserve">Departementet foreslår å løyve 70,7 mill. kroner på posten. </w:t>
      </w:r>
      <w:proofErr w:type="spellStart"/>
      <w:r w:rsidRPr="001A69B5">
        <w:t>Berekninga</w:t>
      </w:r>
      <w:proofErr w:type="spellEnd"/>
      <w:r w:rsidRPr="001A69B5">
        <w:t xml:space="preserve"> av </w:t>
      </w:r>
      <w:proofErr w:type="spellStart"/>
      <w:r w:rsidRPr="001A69B5">
        <w:t>tilskot</w:t>
      </w:r>
      <w:proofErr w:type="spellEnd"/>
      <w:r w:rsidRPr="001A69B5">
        <w:t xml:space="preserve"> til det </w:t>
      </w:r>
      <w:proofErr w:type="spellStart"/>
      <w:r w:rsidRPr="001A69B5">
        <w:t>einskilde</w:t>
      </w:r>
      <w:proofErr w:type="spellEnd"/>
      <w:r w:rsidRPr="001A69B5">
        <w:t xml:space="preserve"> studieforbundet vil bli justert for å ta omsyn til at aktiviteten i studieforbunda var sterkt </w:t>
      </w:r>
      <w:proofErr w:type="spellStart"/>
      <w:r w:rsidRPr="001A69B5">
        <w:t>påverka</w:t>
      </w:r>
      <w:proofErr w:type="spellEnd"/>
      <w:r w:rsidRPr="001A69B5">
        <w:t xml:space="preserve"> av covid-19-pandemien i 2020.</w:t>
      </w:r>
    </w:p>
    <w:p w14:paraId="038D8519" w14:textId="77777777" w:rsidR="000513CD" w:rsidRPr="001A69B5" w:rsidRDefault="0009509B" w:rsidP="001A69B5">
      <w:r w:rsidRPr="001A69B5">
        <w:t xml:space="preserve">Dei fire studieforbunda som </w:t>
      </w:r>
      <w:proofErr w:type="spellStart"/>
      <w:r w:rsidRPr="001A69B5">
        <w:t>frå</w:t>
      </w:r>
      <w:proofErr w:type="spellEnd"/>
      <w:r w:rsidRPr="001A69B5">
        <w:t xml:space="preserve"> 2021 får </w:t>
      </w:r>
      <w:proofErr w:type="spellStart"/>
      <w:r w:rsidRPr="001A69B5">
        <w:t>tilskot</w:t>
      </w:r>
      <w:proofErr w:type="spellEnd"/>
      <w:r w:rsidRPr="001A69B5">
        <w:t xml:space="preserve"> over budsjettet til Kunnskapsdepartementet, får </w:t>
      </w:r>
      <w:proofErr w:type="spellStart"/>
      <w:r w:rsidRPr="001A69B5">
        <w:t>eit</w:t>
      </w:r>
      <w:proofErr w:type="spellEnd"/>
      <w:r w:rsidRPr="001A69B5">
        <w:t xml:space="preserve"> eige </w:t>
      </w:r>
      <w:proofErr w:type="spellStart"/>
      <w:r w:rsidRPr="001A69B5">
        <w:t>tilskot</w:t>
      </w:r>
      <w:proofErr w:type="spellEnd"/>
      <w:r w:rsidRPr="001A69B5">
        <w:t xml:space="preserve"> til samarbeid. </w:t>
      </w:r>
      <w:proofErr w:type="spellStart"/>
      <w:r w:rsidRPr="001A69B5">
        <w:t>Tilskotet</w:t>
      </w:r>
      <w:proofErr w:type="spellEnd"/>
      <w:r w:rsidRPr="001A69B5">
        <w:t xml:space="preserve"> blir delt likt mellom </w:t>
      </w:r>
      <w:proofErr w:type="spellStart"/>
      <w:r w:rsidRPr="001A69B5">
        <w:t>dei</w:t>
      </w:r>
      <w:proofErr w:type="spellEnd"/>
      <w:r w:rsidRPr="001A69B5">
        <w:t xml:space="preserve"> fire studieforbunda, og </w:t>
      </w:r>
      <w:proofErr w:type="spellStart"/>
      <w:r w:rsidRPr="001A69B5">
        <w:t>samarbeidstilskotet</w:t>
      </w:r>
      <w:proofErr w:type="spellEnd"/>
      <w:r w:rsidRPr="001A69B5">
        <w:t xml:space="preserve"> inngår </w:t>
      </w:r>
      <w:proofErr w:type="spellStart"/>
      <w:r w:rsidRPr="001A69B5">
        <w:t>ikkje</w:t>
      </w:r>
      <w:proofErr w:type="spellEnd"/>
      <w:r w:rsidRPr="001A69B5">
        <w:t xml:space="preserve"> i </w:t>
      </w:r>
      <w:proofErr w:type="spellStart"/>
      <w:r w:rsidRPr="001A69B5">
        <w:t>grunntilskotet</w:t>
      </w:r>
      <w:proofErr w:type="spellEnd"/>
      <w:r w:rsidRPr="001A69B5">
        <w:t xml:space="preserve"> som kan </w:t>
      </w:r>
      <w:proofErr w:type="spellStart"/>
      <w:r w:rsidRPr="001A69B5">
        <w:t>nyttast</w:t>
      </w:r>
      <w:proofErr w:type="spellEnd"/>
      <w:r w:rsidRPr="001A69B5">
        <w:t xml:space="preserve"> til administrasjon. Studieforbunda kan sjølve bestemme om </w:t>
      </w:r>
      <w:proofErr w:type="spellStart"/>
      <w:r w:rsidRPr="001A69B5">
        <w:t>tilskotet</w:t>
      </w:r>
      <w:proofErr w:type="spellEnd"/>
      <w:r w:rsidRPr="001A69B5">
        <w:t xml:space="preserve"> skal </w:t>
      </w:r>
      <w:proofErr w:type="spellStart"/>
      <w:r w:rsidRPr="001A69B5">
        <w:t>nyttast</w:t>
      </w:r>
      <w:proofErr w:type="spellEnd"/>
      <w:r w:rsidRPr="001A69B5">
        <w:t xml:space="preserve"> til kontingent til </w:t>
      </w:r>
      <w:proofErr w:type="spellStart"/>
      <w:r w:rsidRPr="001A69B5">
        <w:t>eit</w:t>
      </w:r>
      <w:proofErr w:type="spellEnd"/>
      <w:r w:rsidRPr="001A69B5">
        <w:t xml:space="preserve"> fellesorgan eller til andre </w:t>
      </w:r>
      <w:proofErr w:type="spellStart"/>
      <w:r w:rsidRPr="001A69B5">
        <w:t>samarbeidsstrukturar</w:t>
      </w:r>
      <w:proofErr w:type="spellEnd"/>
      <w:r w:rsidRPr="001A69B5">
        <w:t>.</w:t>
      </w:r>
    </w:p>
    <w:p w14:paraId="6737C1AC" w14:textId="77777777" w:rsidR="000513CD" w:rsidRPr="001A69B5" w:rsidRDefault="0009509B" w:rsidP="001A69B5">
      <w:pPr>
        <w:pStyle w:val="b-post"/>
      </w:pPr>
      <w:r w:rsidRPr="001A69B5">
        <w:t xml:space="preserve">Post 73 </w:t>
      </w:r>
      <w:proofErr w:type="spellStart"/>
      <w:r w:rsidRPr="001A69B5">
        <w:t>Tilskot</w:t>
      </w:r>
      <w:proofErr w:type="spellEnd"/>
      <w:r w:rsidRPr="001A69B5">
        <w:t xml:space="preserve"> til </w:t>
      </w:r>
      <w:proofErr w:type="spellStart"/>
      <w:r w:rsidRPr="001A69B5">
        <w:t>vaksenopplæringsorganisasjonar</w:t>
      </w:r>
      <w:proofErr w:type="spellEnd"/>
    </w:p>
    <w:p w14:paraId="610DDDDE" w14:textId="77777777" w:rsidR="000513CD" w:rsidRPr="001A69B5" w:rsidRDefault="0009509B" w:rsidP="001A69B5">
      <w:r w:rsidRPr="001A69B5">
        <w:t>Fleksibel utdanning Norge (</w:t>
      </w:r>
      <w:proofErr w:type="spellStart"/>
      <w:r w:rsidRPr="001A69B5">
        <w:t>FuN</w:t>
      </w:r>
      <w:proofErr w:type="spellEnd"/>
      <w:r w:rsidRPr="001A69B5">
        <w:t xml:space="preserve">) er fellesorganet for </w:t>
      </w:r>
      <w:proofErr w:type="spellStart"/>
      <w:r w:rsidRPr="001A69B5">
        <w:t>dei</w:t>
      </w:r>
      <w:proofErr w:type="spellEnd"/>
      <w:r w:rsidRPr="001A69B5">
        <w:t xml:space="preserve"> </w:t>
      </w:r>
      <w:proofErr w:type="spellStart"/>
      <w:r w:rsidRPr="001A69B5">
        <w:t>offentleg</w:t>
      </w:r>
      <w:proofErr w:type="spellEnd"/>
      <w:r w:rsidRPr="001A69B5">
        <w:t xml:space="preserve"> </w:t>
      </w:r>
      <w:proofErr w:type="spellStart"/>
      <w:r w:rsidRPr="001A69B5">
        <w:t>godkjende</w:t>
      </w:r>
      <w:proofErr w:type="spellEnd"/>
      <w:r w:rsidRPr="001A69B5">
        <w:t xml:space="preserve"> </w:t>
      </w:r>
      <w:proofErr w:type="spellStart"/>
      <w:r w:rsidRPr="001A69B5">
        <w:t>nettskulane</w:t>
      </w:r>
      <w:proofErr w:type="spellEnd"/>
      <w:r w:rsidRPr="001A69B5">
        <w:t xml:space="preserve">. </w:t>
      </w:r>
      <w:proofErr w:type="spellStart"/>
      <w:r w:rsidRPr="001A69B5">
        <w:t>Tilskotet</w:t>
      </w:r>
      <w:proofErr w:type="spellEnd"/>
      <w:r w:rsidRPr="001A69B5">
        <w:t xml:space="preserve"> skal bidra til drift av </w:t>
      </w:r>
      <w:proofErr w:type="spellStart"/>
      <w:r w:rsidRPr="001A69B5">
        <w:t>FuN</w:t>
      </w:r>
      <w:proofErr w:type="spellEnd"/>
      <w:r w:rsidRPr="001A69B5">
        <w:t xml:space="preserve">, slik at </w:t>
      </w:r>
      <w:proofErr w:type="spellStart"/>
      <w:r w:rsidRPr="001A69B5">
        <w:t>dei</w:t>
      </w:r>
      <w:proofErr w:type="spellEnd"/>
      <w:r w:rsidRPr="001A69B5">
        <w:t xml:space="preserve"> kan </w:t>
      </w:r>
      <w:proofErr w:type="spellStart"/>
      <w:r w:rsidRPr="001A69B5">
        <w:t>gjere</w:t>
      </w:r>
      <w:proofErr w:type="spellEnd"/>
      <w:r w:rsidRPr="001A69B5">
        <w:t xml:space="preserve"> </w:t>
      </w:r>
      <w:proofErr w:type="spellStart"/>
      <w:r w:rsidRPr="001A69B5">
        <w:t>nettskulane</w:t>
      </w:r>
      <w:proofErr w:type="spellEnd"/>
      <w:r w:rsidRPr="001A69B5">
        <w:t xml:space="preserve"> betre i stand til å tilby </w:t>
      </w:r>
      <w:proofErr w:type="spellStart"/>
      <w:r w:rsidRPr="001A69B5">
        <w:t>vaksne</w:t>
      </w:r>
      <w:proofErr w:type="spellEnd"/>
      <w:r w:rsidRPr="001A69B5">
        <w:t xml:space="preserve"> fleksibel og brukartilpassa opplæring av </w:t>
      </w:r>
      <w:proofErr w:type="spellStart"/>
      <w:r w:rsidRPr="001A69B5">
        <w:t>høg</w:t>
      </w:r>
      <w:proofErr w:type="spellEnd"/>
      <w:r w:rsidRPr="001A69B5">
        <w:t xml:space="preserve"> kvalitet.</w:t>
      </w:r>
    </w:p>
    <w:p w14:paraId="6C0586A8" w14:textId="77777777" w:rsidR="000513CD" w:rsidRPr="001A69B5" w:rsidRDefault="0009509B" w:rsidP="001A69B5">
      <w:r w:rsidRPr="001A69B5">
        <w:t xml:space="preserve">I samband med at </w:t>
      </w:r>
      <w:proofErr w:type="spellStart"/>
      <w:r w:rsidRPr="001A69B5">
        <w:t>tilskotet</w:t>
      </w:r>
      <w:proofErr w:type="spellEnd"/>
      <w:r w:rsidRPr="001A69B5">
        <w:t xml:space="preserve"> til studieforbund blei delt mellom Kunnskapsdepartementet og Kulturdepartementet </w:t>
      </w:r>
      <w:proofErr w:type="spellStart"/>
      <w:r w:rsidRPr="001A69B5">
        <w:t>frå</w:t>
      </w:r>
      <w:proofErr w:type="spellEnd"/>
      <w:r w:rsidRPr="001A69B5">
        <w:t xml:space="preserve"> 2021, jf. omtale under kap. 254, post 70, blei </w:t>
      </w:r>
      <w:proofErr w:type="spellStart"/>
      <w:r w:rsidRPr="001A69B5">
        <w:t>tilskotet</w:t>
      </w:r>
      <w:proofErr w:type="spellEnd"/>
      <w:r w:rsidRPr="001A69B5">
        <w:t xml:space="preserve"> under kap. 254, post 73 også delt. </w:t>
      </w:r>
      <w:proofErr w:type="spellStart"/>
      <w:r w:rsidRPr="001A69B5">
        <w:t>Tilskotet</w:t>
      </w:r>
      <w:proofErr w:type="spellEnd"/>
      <w:r w:rsidRPr="001A69B5">
        <w:t xml:space="preserve"> til Voksenopplæringsforbundet (VOFO) som var knytt til studieforbunda som </w:t>
      </w:r>
      <w:proofErr w:type="spellStart"/>
      <w:r w:rsidRPr="001A69B5">
        <w:t>no</w:t>
      </w:r>
      <w:proofErr w:type="spellEnd"/>
      <w:r w:rsidRPr="001A69B5">
        <w:t xml:space="preserve"> får </w:t>
      </w:r>
      <w:proofErr w:type="spellStart"/>
      <w:r w:rsidRPr="001A69B5">
        <w:t>tilskot</w:t>
      </w:r>
      <w:proofErr w:type="spellEnd"/>
      <w:r w:rsidRPr="001A69B5">
        <w:t xml:space="preserve"> over budsjettet til Kulturdepartementet, blei flytta til Kulturdepartementet. Den delen av </w:t>
      </w:r>
      <w:proofErr w:type="spellStart"/>
      <w:r w:rsidRPr="001A69B5">
        <w:t>tilskotet</w:t>
      </w:r>
      <w:proofErr w:type="spellEnd"/>
      <w:r w:rsidRPr="001A69B5">
        <w:t xml:space="preserve"> som var knytt til studieforbunda som </w:t>
      </w:r>
      <w:proofErr w:type="spellStart"/>
      <w:r w:rsidRPr="001A69B5">
        <w:t>no</w:t>
      </w:r>
      <w:proofErr w:type="spellEnd"/>
      <w:r w:rsidRPr="001A69B5">
        <w:t xml:space="preserve"> får </w:t>
      </w:r>
      <w:proofErr w:type="spellStart"/>
      <w:r w:rsidRPr="001A69B5">
        <w:t>tilskot</w:t>
      </w:r>
      <w:proofErr w:type="spellEnd"/>
      <w:r w:rsidRPr="001A69B5">
        <w:t xml:space="preserve"> over budsjettet til Kunnskapsdepartementet, blei flytta til kap. 254, post 70, jf. omtale under den posten.</w:t>
      </w:r>
    </w:p>
    <w:p w14:paraId="2B0BC249" w14:textId="77777777" w:rsidR="000513CD" w:rsidRPr="001A69B5" w:rsidRDefault="0009509B" w:rsidP="001A69B5">
      <w:pPr>
        <w:pStyle w:val="avsnitt-tittel"/>
      </w:pPr>
      <w:r w:rsidRPr="001A69B5">
        <w:t>Mål for 2022</w:t>
      </w:r>
    </w:p>
    <w:p w14:paraId="7D2929AE" w14:textId="77777777" w:rsidR="000513CD" w:rsidRPr="001A69B5" w:rsidRDefault="0009509B" w:rsidP="001A69B5">
      <w:proofErr w:type="spellStart"/>
      <w:r w:rsidRPr="001A69B5">
        <w:t>FuN</w:t>
      </w:r>
      <w:proofErr w:type="spellEnd"/>
      <w:r w:rsidRPr="001A69B5">
        <w:t xml:space="preserve"> skal arbeide for </w:t>
      </w:r>
      <w:proofErr w:type="spellStart"/>
      <w:r w:rsidRPr="001A69B5">
        <w:t>meir</w:t>
      </w:r>
      <w:proofErr w:type="spellEnd"/>
      <w:r w:rsidRPr="001A69B5">
        <w:t xml:space="preserve"> kunnskap om og utvikling av </w:t>
      </w:r>
      <w:proofErr w:type="spellStart"/>
      <w:r w:rsidRPr="001A69B5">
        <w:t>vaksenopplæring</w:t>
      </w:r>
      <w:proofErr w:type="spellEnd"/>
      <w:r w:rsidRPr="001A69B5">
        <w:t xml:space="preserve"> som blir gitt gjennom </w:t>
      </w:r>
      <w:proofErr w:type="spellStart"/>
      <w:r w:rsidRPr="001A69B5">
        <w:t>medlemsorganisasjonane</w:t>
      </w:r>
      <w:proofErr w:type="spellEnd"/>
      <w:r w:rsidRPr="001A69B5">
        <w:t xml:space="preserve">. Dette inkluderer </w:t>
      </w:r>
      <w:proofErr w:type="spellStart"/>
      <w:r w:rsidRPr="001A69B5">
        <w:t>fellesoppgåver</w:t>
      </w:r>
      <w:proofErr w:type="spellEnd"/>
      <w:r w:rsidRPr="001A69B5">
        <w:t xml:space="preserve"> for </w:t>
      </w:r>
      <w:proofErr w:type="spellStart"/>
      <w:r w:rsidRPr="001A69B5">
        <w:t>organisasjonane</w:t>
      </w:r>
      <w:proofErr w:type="spellEnd"/>
      <w:r w:rsidRPr="001A69B5">
        <w:t xml:space="preserve"> som til dømes aktivitetsrapportering </w:t>
      </w:r>
      <w:proofErr w:type="spellStart"/>
      <w:r w:rsidRPr="001A69B5">
        <w:t>frå</w:t>
      </w:r>
      <w:proofErr w:type="spellEnd"/>
      <w:r w:rsidRPr="001A69B5">
        <w:t xml:space="preserve"> </w:t>
      </w:r>
      <w:proofErr w:type="spellStart"/>
      <w:r w:rsidRPr="001A69B5">
        <w:t>nettskular</w:t>
      </w:r>
      <w:proofErr w:type="spellEnd"/>
      <w:r w:rsidRPr="001A69B5">
        <w:t>.</w:t>
      </w:r>
    </w:p>
    <w:p w14:paraId="2F30FD23" w14:textId="77777777" w:rsidR="000513CD" w:rsidRPr="001A69B5" w:rsidRDefault="0009509B" w:rsidP="001A69B5">
      <w:pPr>
        <w:pStyle w:val="avsnitt-tittel"/>
      </w:pPr>
      <w:r w:rsidRPr="001A69B5">
        <w:t>Resultat i 2020</w:t>
      </w:r>
    </w:p>
    <w:p w14:paraId="056BE430" w14:textId="77777777" w:rsidR="000513CD" w:rsidRPr="001A69B5" w:rsidRDefault="0009509B" w:rsidP="001A69B5">
      <w:r w:rsidRPr="001A69B5">
        <w:t xml:space="preserve">VOFO er </w:t>
      </w:r>
      <w:proofErr w:type="spellStart"/>
      <w:r w:rsidRPr="001A69B5">
        <w:t>ein</w:t>
      </w:r>
      <w:proofErr w:type="spellEnd"/>
      <w:r w:rsidRPr="001A69B5">
        <w:t xml:space="preserve"> interesseorganisasjon for </w:t>
      </w:r>
      <w:proofErr w:type="spellStart"/>
      <w:r w:rsidRPr="001A69B5">
        <w:t>dei</w:t>
      </w:r>
      <w:proofErr w:type="spellEnd"/>
      <w:r w:rsidRPr="001A69B5">
        <w:t xml:space="preserve"> 14 </w:t>
      </w:r>
      <w:proofErr w:type="spellStart"/>
      <w:r w:rsidRPr="001A69B5">
        <w:t>godkjende</w:t>
      </w:r>
      <w:proofErr w:type="spellEnd"/>
      <w:r w:rsidRPr="001A69B5">
        <w:t xml:space="preserve"> studieforbunda og </w:t>
      </w:r>
      <w:proofErr w:type="spellStart"/>
      <w:r w:rsidRPr="001A69B5">
        <w:t>dei</w:t>
      </w:r>
      <w:proofErr w:type="spellEnd"/>
      <w:r w:rsidRPr="001A69B5">
        <w:t xml:space="preserve"> 497 </w:t>
      </w:r>
      <w:proofErr w:type="spellStart"/>
      <w:r w:rsidRPr="001A69B5">
        <w:t>medlemsorganisasjonane</w:t>
      </w:r>
      <w:proofErr w:type="spellEnd"/>
      <w:r w:rsidRPr="001A69B5">
        <w:t xml:space="preserve"> </w:t>
      </w:r>
      <w:proofErr w:type="spellStart"/>
      <w:r w:rsidRPr="001A69B5">
        <w:t>deira</w:t>
      </w:r>
      <w:proofErr w:type="spellEnd"/>
      <w:r w:rsidRPr="001A69B5">
        <w:t xml:space="preserve">. VOFO har i 2020 gjort </w:t>
      </w:r>
      <w:proofErr w:type="spellStart"/>
      <w:r w:rsidRPr="001A69B5">
        <w:t>ein</w:t>
      </w:r>
      <w:proofErr w:type="spellEnd"/>
      <w:r w:rsidRPr="001A69B5">
        <w:t xml:space="preserve"> samordningsinnsats for studieforbunda ved å etablere </w:t>
      </w:r>
      <w:proofErr w:type="spellStart"/>
      <w:r w:rsidRPr="001A69B5">
        <w:t>ein</w:t>
      </w:r>
      <w:proofErr w:type="spellEnd"/>
      <w:r w:rsidRPr="001A69B5">
        <w:t xml:space="preserve"> ny felles </w:t>
      </w:r>
      <w:proofErr w:type="spellStart"/>
      <w:r w:rsidRPr="001A69B5">
        <w:t>tilskotsportal</w:t>
      </w:r>
      <w:proofErr w:type="spellEnd"/>
      <w:r w:rsidRPr="001A69B5">
        <w:t xml:space="preserve">, for å </w:t>
      </w:r>
      <w:proofErr w:type="spellStart"/>
      <w:r w:rsidRPr="001A69B5">
        <w:t>forbetre</w:t>
      </w:r>
      <w:proofErr w:type="spellEnd"/>
      <w:r w:rsidRPr="001A69B5">
        <w:t xml:space="preserve"> kvaliteten og prosessen for innrapportering av </w:t>
      </w:r>
      <w:proofErr w:type="spellStart"/>
      <w:r w:rsidRPr="001A69B5">
        <w:t>kurstimar</w:t>
      </w:r>
      <w:proofErr w:type="spellEnd"/>
      <w:r w:rsidRPr="001A69B5">
        <w:t xml:space="preserve">. Året 2020 var ekstraordinært på grunn av koronasituasjonen, og VOFO jobba for at studieforbunda skulle få den nødvendige fleksibiliteten til å kunne </w:t>
      </w:r>
      <w:proofErr w:type="spellStart"/>
      <w:r w:rsidRPr="001A69B5">
        <w:t>halde</w:t>
      </w:r>
      <w:proofErr w:type="spellEnd"/>
      <w:r w:rsidRPr="001A69B5">
        <w:t xml:space="preserve"> oppe </w:t>
      </w:r>
      <w:proofErr w:type="spellStart"/>
      <w:r w:rsidRPr="001A69B5">
        <w:t>eit</w:t>
      </w:r>
      <w:proofErr w:type="spellEnd"/>
      <w:r w:rsidRPr="001A69B5">
        <w:t xml:space="preserve"> </w:t>
      </w:r>
      <w:proofErr w:type="spellStart"/>
      <w:r w:rsidRPr="001A69B5">
        <w:t>vaksenopplæringstilbod</w:t>
      </w:r>
      <w:proofErr w:type="spellEnd"/>
      <w:r w:rsidRPr="001A69B5">
        <w:t xml:space="preserve"> under pandemien. Det blei mellom anna laga felles retningslinjer for smittevern for studieforbunda.</w:t>
      </w:r>
    </w:p>
    <w:p w14:paraId="171DA8F5" w14:textId="77777777" w:rsidR="000513CD" w:rsidRPr="001A69B5" w:rsidRDefault="0009509B" w:rsidP="001A69B5">
      <w:proofErr w:type="spellStart"/>
      <w:r w:rsidRPr="001A69B5">
        <w:t>FuN</w:t>
      </w:r>
      <w:proofErr w:type="spellEnd"/>
      <w:r w:rsidRPr="001A69B5">
        <w:t xml:space="preserve"> har til </w:t>
      </w:r>
      <w:proofErr w:type="spellStart"/>
      <w:r w:rsidRPr="001A69B5">
        <w:t>saman</w:t>
      </w:r>
      <w:proofErr w:type="spellEnd"/>
      <w:r w:rsidRPr="001A69B5">
        <w:t xml:space="preserve"> 49 medlemmer på feltet fleksibel utdanning og digitale læringsformer. Medlemmene er </w:t>
      </w:r>
      <w:proofErr w:type="spellStart"/>
      <w:r w:rsidRPr="001A69B5">
        <w:t>godkjende</w:t>
      </w:r>
      <w:proofErr w:type="spellEnd"/>
      <w:r w:rsidRPr="001A69B5">
        <w:t xml:space="preserve"> </w:t>
      </w:r>
      <w:proofErr w:type="spellStart"/>
      <w:r w:rsidRPr="001A69B5">
        <w:t>nettskular</w:t>
      </w:r>
      <w:proofErr w:type="spellEnd"/>
      <w:r w:rsidRPr="001A69B5">
        <w:t xml:space="preserve">, universitet, </w:t>
      </w:r>
      <w:proofErr w:type="spellStart"/>
      <w:r w:rsidRPr="001A69B5">
        <w:t>høgskular</w:t>
      </w:r>
      <w:proofErr w:type="spellEnd"/>
      <w:r w:rsidRPr="001A69B5">
        <w:t xml:space="preserve"> og andre </w:t>
      </w:r>
      <w:proofErr w:type="spellStart"/>
      <w:r w:rsidRPr="001A69B5">
        <w:t>verksemder</w:t>
      </w:r>
      <w:proofErr w:type="spellEnd"/>
      <w:r w:rsidRPr="001A69B5">
        <w:t xml:space="preserve">. Covid-19-pandemien prega medlemskontakten og nettverksarbeidet til </w:t>
      </w:r>
      <w:proofErr w:type="spellStart"/>
      <w:r w:rsidRPr="001A69B5">
        <w:t>FuN</w:t>
      </w:r>
      <w:proofErr w:type="spellEnd"/>
      <w:r w:rsidRPr="001A69B5">
        <w:t xml:space="preserve"> i 2020. Det blei gjennomført </w:t>
      </w:r>
      <w:proofErr w:type="spellStart"/>
      <w:r w:rsidRPr="001A69B5">
        <w:t>fleire</w:t>
      </w:r>
      <w:proofErr w:type="spellEnd"/>
      <w:r w:rsidRPr="001A69B5">
        <w:t xml:space="preserve"> </w:t>
      </w:r>
      <w:proofErr w:type="gramStart"/>
      <w:r w:rsidRPr="001A69B5">
        <w:t>digital arrangement</w:t>
      </w:r>
      <w:proofErr w:type="gramEnd"/>
      <w:r w:rsidRPr="001A69B5">
        <w:t>.</w:t>
      </w:r>
    </w:p>
    <w:p w14:paraId="67E77639" w14:textId="77777777" w:rsidR="000513CD" w:rsidRPr="001A69B5" w:rsidRDefault="0009509B" w:rsidP="001A69B5">
      <w:pPr>
        <w:pStyle w:val="avsnitt-tittel"/>
      </w:pPr>
      <w:r w:rsidRPr="001A69B5">
        <w:t>Budsjettforslag for 2022</w:t>
      </w:r>
    </w:p>
    <w:p w14:paraId="35AF63E4" w14:textId="77777777" w:rsidR="000513CD" w:rsidRPr="001A69B5" w:rsidRDefault="0009509B" w:rsidP="001A69B5">
      <w:r w:rsidRPr="001A69B5">
        <w:t xml:space="preserve">Departementet foreslår å løyve 3,6 mill. kroner på posten til </w:t>
      </w:r>
      <w:proofErr w:type="spellStart"/>
      <w:r w:rsidRPr="001A69B5">
        <w:t>tilskot</w:t>
      </w:r>
      <w:proofErr w:type="spellEnd"/>
      <w:r w:rsidRPr="001A69B5">
        <w:t xml:space="preserve"> til Fleksibel utdanning Norge.</w:t>
      </w:r>
    </w:p>
    <w:p w14:paraId="2497ECFC" w14:textId="77777777" w:rsidR="000513CD" w:rsidRPr="001A69B5" w:rsidRDefault="0009509B" w:rsidP="001A69B5">
      <w:pPr>
        <w:pStyle w:val="b-budkaptit"/>
      </w:pPr>
      <w:r w:rsidRPr="001A69B5">
        <w:t xml:space="preserve">Kap. 255 </w:t>
      </w:r>
      <w:proofErr w:type="spellStart"/>
      <w:r w:rsidRPr="001A69B5">
        <w:t>Tilskot</w:t>
      </w:r>
      <w:proofErr w:type="spellEnd"/>
      <w:r w:rsidRPr="001A69B5">
        <w:t xml:space="preserve"> til freds- og menneskerettssenter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74AC27C3" w14:textId="77777777" w:rsidTr="003405E6">
        <w:trPr>
          <w:trHeight w:val="640"/>
          <w:hidden/>
        </w:trPr>
        <w:tc>
          <w:tcPr>
            <w:tcW w:w="840" w:type="dxa"/>
          </w:tcPr>
          <w:p w14:paraId="736B3A23" w14:textId="77777777" w:rsidR="000513CD" w:rsidRPr="001A69B5" w:rsidRDefault="0009509B" w:rsidP="001A69B5">
            <w:pPr>
              <w:pStyle w:val="Tabellnavn"/>
            </w:pPr>
            <w:r w:rsidRPr="001A69B5">
              <w:t>KPAL</w:t>
            </w:r>
          </w:p>
        </w:tc>
        <w:tc>
          <w:tcPr>
            <w:tcW w:w="4800" w:type="dxa"/>
          </w:tcPr>
          <w:p w14:paraId="73A25290" w14:textId="77777777" w:rsidR="000513CD" w:rsidRPr="001A69B5" w:rsidRDefault="000513CD" w:rsidP="001A69B5">
            <w:pPr>
              <w:pStyle w:val="Tabellnavn"/>
            </w:pPr>
          </w:p>
        </w:tc>
        <w:tc>
          <w:tcPr>
            <w:tcW w:w="1300" w:type="dxa"/>
          </w:tcPr>
          <w:p w14:paraId="35465646" w14:textId="77777777" w:rsidR="000513CD" w:rsidRPr="001A69B5" w:rsidRDefault="000513CD" w:rsidP="001A69B5">
            <w:pPr>
              <w:pStyle w:val="Tabellnavn"/>
            </w:pPr>
          </w:p>
        </w:tc>
        <w:tc>
          <w:tcPr>
            <w:tcW w:w="1300" w:type="dxa"/>
          </w:tcPr>
          <w:p w14:paraId="66688DEC" w14:textId="77777777" w:rsidR="000513CD" w:rsidRPr="001A69B5" w:rsidRDefault="000513CD" w:rsidP="001A69B5">
            <w:pPr>
              <w:pStyle w:val="Tabellnavn"/>
            </w:pPr>
          </w:p>
        </w:tc>
        <w:tc>
          <w:tcPr>
            <w:tcW w:w="1300" w:type="dxa"/>
          </w:tcPr>
          <w:p w14:paraId="54199669" w14:textId="77777777" w:rsidR="000513CD" w:rsidRPr="001A69B5" w:rsidRDefault="0009509B" w:rsidP="001A69B5">
            <w:r w:rsidRPr="001A69B5">
              <w:t>(i 1 000 kr)</w:t>
            </w:r>
          </w:p>
        </w:tc>
      </w:tr>
      <w:tr w:rsidR="000513CD" w:rsidRPr="001A69B5" w14:paraId="0D71935F" w14:textId="77777777" w:rsidTr="003405E6">
        <w:trPr>
          <w:trHeight w:val="600"/>
        </w:trPr>
        <w:tc>
          <w:tcPr>
            <w:tcW w:w="840" w:type="dxa"/>
          </w:tcPr>
          <w:p w14:paraId="0B7E5A15" w14:textId="77777777" w:rsidR="000513CD" w:rsidRPr="001A69B5" w:rsidRDefault="0009509B" w:rsidP="001A69B5">
            <w:r w:rsidRPr="001A69B5">
              <w:t>Post</w:t>
            </w:r>
          </w:p>
        </w:tc>
        <w:tc>
          <w:tcPr>
            <w:tcW w:w="4800" w:type="dxa"/>
          </w:tcPr>
          <w:p w14:paraId="09527D06" w14:textId="77777777" w:rsidR="000513CD" w:rsidRPr="001A69B5" w:rsidRDefault="0009509B" w:rsidP="001A69B5">
            <w:proofErr w:type="spellStart"/>
            <w:r w:rsidRPr="001A69B5">
              <w:t>Nemning</w:t>
            </w:r>
            <w:proofErr w:type="spellEnd"/>
          </w:p>
        </w:tc>
        <w:tc>
          <w:tcPr>
            <w:tcW w:w="1300" w:type="dxa"/>
          </w:tcPr>
          <w:p w14:paraId="3C92F4C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CC5F0A0" w14:textId="77777777" w:rsidR="000513CD" w:rsidRPr="001A69B5" w:rsidRDefault="0009509B" w:rsidP="001A69B5">
            <w:r w:rsidRPr="001A69B5">
              <w:t xml:space="preserve">Saldert </w:t>
            </w:r>
            <w:r w:rsidRPr="001A69B5">
              <w:br/>
              <w:t>budsjett 2021</w:t>
            </w:r>
          </w:p>
        </w:tc>
        <w:tc>
          <w:tcPr>
            <w:tcW w:w="1300" w:type="dxa"/>
          </w:tcPr>
          <w:p w14:paraId="00AD2503" w14:textId="77777777" w:rsidR="000513CD" w:rsidRPr="001A69B5" w:rsidRDefault="0009509B" w:rsidP="001A69B5">
            <w:r w:rsidRPr="001A69B5">
              <w:t xml:space="preserve">Forslag </w:t>
            </w:r>
            <w:r w:rsidRPr="001A69B5">
              <w:br/>
              <w:t>2022</w:t>
            </w:r>
          </w:p>
        </w:tc>
      </w:tr>
      <w:tr w:rsidR="000513CD" w:rsidRPr="001A69B5" w14:paraId="5FF2E7FF" w14:textId="77777777" w:rsidTr="003405E6">
        <w:trPr>
          <w:trHeight w:val="380"/>
        </w:trPr>
        <w:tc>
          <w:tcPr>
            <w:tcW w:w="840" w:type="dxa"/>
          </w:tcPr>
          <w:p w14:paraId="592F6E97" w14:textId="77777777" w:rsidR="000513CD" w:rsidRPr="001A69B5" w:rsidRDefault="0009509B" w:rsidP="001A69B5">
            <w:r w:rsidRPr="001A69B5">
              <w:t>75</w:t>
            </w:r>
          </w:p>
        </w:tc>
        <w:tc>
          <w:tcPr>
            <w:tcW w:w="4800" w:type="dxa"/>
          </w:tcPr>
          <w:p w14:paraId="0BB27C59" w14:textId="77777777" w:rsidR="000513CD" w:rsidRPr="001A69B5" w:rsidRDefault="0009509B" w:rsidP="001A69B5">
            <w:r w:rsidRPr="001A69B5">
              <w:t xml:space="preserve">Det europeiske </w:t>
            </w:r>
            <w:proofErr w:type="spellStart"/>
            <w:r w:rsidRPr="001A69B5">
              <w:t>Wergelandsenteret</w:t>
            </w:r>
            <w:proofErr w:type="spellEnd"/>
          </w:p>
        </w:tc>
        <w:tc>
          <w:tcPr>
            <w:tcW w:w="1300" w:type="dxa"/>
          </w:tcPr>
          <w:p w14:paraId="59592A43" w14:textId="77777777" w:rsidR="000513CD" w:rsidRPr="001A69B5" w:rsidRDefault="0009509B" w:rsidP="001A69B5">
            <w:r w:rsidRPr="001A69B5">
              <w:t>10 740</w:t>
            </w:r>
          </w:p>
        </w:tc>
        <w:tc>
          <w:tcPr>
            <w:tcW w:w="1300" w:type="dxa"/>
          </w:tcPr>
          <w:p w14:paraId="4CB73491" w14:textId="77777777" w:rsidR="000513CD" w:rsidRPr="001A69B5" w:rsidRDefault="000513CD" w:rsidP="001A69B5"/>
        </w:tc>
        <w:tc>
          <w:tcPr>
            <w:tcW w:w="1300" w:type="dxa"/>
          </w:tcPr>
          <w:p w14:paraId="2B686B8E" w14:textId="77777777" w:rsidR="000513CD" w:rsidRPr="001A69B5" w:rsidRDefault="000513CD" w:rsidP="001A69B5"/>
        </w:tc>
      </w:tr>
      <w:tr w:rsidR="000513CD" w:rsidRPr="001A69B5" w14:paraId="531AF089" w14:textId="77777777" w:rsidTr="003405E6">
        <w:trPr>
          <w:trHeight w:val="380"/>
        </w:trPr>
        <w:tc>
          <w:tcPr>
            <w:tcW w:w="840" w:type="dxa"/>
          </w:tcPr>
          <w:p w14:paraId="04BB116F" w14:textId="77777777" w:rsidR="000513CD" w:rsidRPr="001A69B5" w:rsidRDefault="0009509B" w:rsidP="001A69B5">
            <w:r w:rsidRPr="001A69B5">
              <w:t>77</w:t>
            </w:r>
          </w:p>
        </w:tc>
        <w:tc>
          <w:tcPr>
            <w:tcW w:w="4800" w:type="dxa"/>
          </w:tcPr>
          <w:p w14:paraId="1798831A" w14:textId="77777777" w:rsidR="000513CD" w:rsidRPr="001A69B5" w:rsidRDefault="0009509B" w:rsidP="001A69B5">
            <w:proofErr w:type="spellStart"/>
            <w:r w:rsidRPr="001A69B5">
              <w:t>Tilskot</w:t>
            </w:r>
            <w:proofErr w:type="spellEnd"/>
            <w:r w:rsidRPr="001A69B5">
              <w:t xml:space="preserve"> til freds- og menneskerettssenter</w:t>
            </w:r>
          </w:p>
        </w:tc>
        <w:tc>
          <w:tcPr>
            <w:tcW w:w="1300" w:type="dxa"/>
          </w:tcPr>
          <w:p w14:paraId="50EA43A0" w14:textId="77777777" w:rsidR="000513CD" w:rsidRPr="001A69B5" w:rsidRDefault="0009509B" w:rsidP="001A69B5">
            <w:r w:rsidRPr="001A69B5">
              <w:t>99 211</w:t>
            </w:r>
          </w:p>
        </w:tc>
        <w:tc>
          <w:tcPr>
            <w:tcW w:w="1300" w:type="dxa"/>
          </w:tcPr>
          <w:p w14:paraId="46314065" w14:textId="77777777" w:rsidR="000513CD" w:rsidRPr="001A69B5" w:rsidRDefault="000513CD" w:rsidP="001A69B5"/>
        </w:tc>
        <w:tc>
          <w:tcPr>
            <w:tcW w:w="1300" w:type="dxa"/>
          </w:tcPr>
          <w:p w14:paraId="6A80326A" w14:textId="77777777" w:rsidR="000513CD" w:rsidRPr="001A69B5" w:rsidRDefault="000513CD" w:rsidP="001A69B5"/>
        </w:tc>
      </w:tr>
      <w:tr w:rsidR="000513CD" w:rsidRPr="001A69B5" w14:paraId="1FDEEBF2" w14:textId="77777777" w:rsidTr="003405E6">
        <w:trPr>
          <w:trHeight w:val="380"/>
        </w:trPr>
        <w:tc>
          <w:tcPr>
            <w:tcW w:w="840" w:type="dxa"/>
          </w:tcPr>
          <w:p w14:paraId="4B8AA46A" w14:textId="77777777" w:rsidR="000513CD" w:rsidRPr="001A69B5" w:rsidRDefault="000513CD" w:rsidP="001A69B5"/>
        </w:tc>
        <w:tc>
          <w:tcPr>
            <w:tcW w:w="4800" w:type="dxa"/>
          </w:tcPr>
          <w:p w14:paraId="20D25EE3" w14:textId="77777777" w:rsidR="000513CD" w:rsidRPr="001A69B5" w:rsidRDefault="0009509B" w:rsidP="001A69B5">
            <w:r w:rsidRPr="001A69B5">
              <w:t>Sum kap. 255</w:t>
            </w:r>
          </w:p>
        </w:tc>
        <w:tc>
          <w:tcPr>
            <w:tcW w:w="1300" w:type="dxa"/>
          </w:tcPr>
          <w:p w14:paraId="418EDEEA" w14:textId="77777777" w:rsidR="000513CD" w:rsidRPr="001A69B5" w:rsidRDefault="0009509B" w:rsidP="001A69B5">
            <w:r w:rsidRPr="001A69B5">
              <w:t>109 951</w:t>
            </w:r>
          </w:p>
        </w:tc>
        <w:tc>
          <w:tcPr>
            <w:tcW w:w="1300" w:type="dxa"/>
          </w:tcPr>
          <w:p w14:paraId="210A968B" w14:textId="77777777" w:rsidR="000513CD" w:rsidRPr="001A69B5" w:rsidRDefault="000513CD" w:rsidP="001A69B5"/>
        </w:tc>
        <w:tc>
          <w:tcPr>
            <w:tcW w:w="1300" w:type="dxa"/>
          </w:tcPr>
          <w:p w14:paraId="2E3E1CAD" w14:textId="77777777" w:rsidR="000513CD" w:rsidRPr="001A69B5" w:rsidRDefault="000513CD" w:rsidP="001A69B5"/>
        </w:tc>
      </w:tr>
    </w:tbl>
    <w:p w14:paraId="319BCEE7" w14:textId="77777777" w:rsidR="000513CD" w:rsidRPr="001A69B5" w:rsidRDefault="0009509B" w:rsidP="001A69B5">
      <w:r w:rsidRPr="001A69B5">
        <w:t xml:space="preserve">Kunnskapsdepartementet gir </w:t>
      </w:r>
      <w:proofErr w:type="spellStart"/>
      <w:r w:rsidRPr="001A69B5">
        <w:t>tilskot</w:t>
      </w:r>
      <w:proofErr w:type="spellEnd"/>
      <w:r w:rsidRPr="001A69B5">
        <w:t xml:space="preserve"> til sju freds- og menneskerettssenter. Freds- og </w:t>
      </w:r>
      <w:proofErr w:type="spellStart"/>
      <w:r w:rsidRPr="001A69B5">
        <w:t>menneskerettssentera</w:t>
      </w:r>
      <w:proofErr w:type="spellEnd"/>
      <w:r w:rsidRPr="001A69B5">
        <w:t xml:space="preserve"> er uavhengige </w:t>
      </w:r>
      <w:proofErr w:type="spellStart"/>
      <w:r w:rsidRPr="001A69B5">
        <w:t>stiftingar</w:t>
      </w:r>
      <w:proofErr w:type="spellEnd"/>
      <w:r w:rsidRPr="001A69B5">
        <w:t xml:space="preserve"> som arbeider med dokumentasjon av, forsking på og formidling av demokrati, fred og </w:t>
      </w:r>
      <w:proofErr w:type="spellStart"/>
      <w:r w:rsidRPr="001A69B5">
        <w:t>menneskerettar</w:t>
      </w:r>
      <w:proofErr w:type="spellEnd"/>
      <w:r w:rsidRPr="001A69B5">
        <w:t xml:space="preserve">, fangehistorie og folkemord. I statsbudsjettet for 2021 blei </w:t>
      </w:r>
      <w:proofErr w:type="spellStart"/>
      <w:r w:rsidRPr="001A69B5">
        <w:t>tilskotet</w:t>
      </w:r>
      <w:proofErr w:type="spellEnd"/>
      <w:r w:rsidRPr="001A69B5">
        <w:t xml:space="preserve"> til freds- og </w:t>
      </w:r>
      <w:proofErr w:type="spellStart"/>
      <w:r w:rsidRPr="001A69B5">
        <w:t>menneskerettssentera</w:t>
      </w:r>
      <w:proofErr w:type="spellEnd"/>
      <w:r w:rsidRPr="001A69B5">
        <w:t xml:space="preserve"> flytta til programkategori 07.20 Grunnopplæringa, jf. kap. 224, post 70 og 71. Samstundes blei forvaltninga av </w:t>
      </w:r>
      <w:proofErr w:type="spellStart"/>
      <w:r w:rsidRPr="001A69B5">
        <w:t>tilskotet</w:t>
      </w:r>
      <w:proofErr w:type="spellEnd"/>
      <w:r w:rsidRPr="001A69B5">
        <w:t xml:space="preserve"> til </w:t>
      </w:r>
      <w:proofErr w:type="spellStart"/>
      <w:r w:rsidRPr="001A69B5">
        <w:t>dei</w:t>
      </w:r>
      <w:proofErr w:type="spellEnd"/>
      <w:r w:rsidRPr="001A69B5">
        <w:t xml:space="preserve"> seks </w:t>
      </w:r>
      <w:proofErr w:type="spellStart"/>
      <w:r w:rsidRPr="001A69B5">
        <w:t>sentera</w:t>
      </w:r>
      <w:proofErr w:type="spellEnd"/>
      <w:r w:rsidRPr="001A69B5">
        <w:t xml:space="preserve"> som får </w:t>
      </w:r>
      <w:proofErr w:type="spellStart"/>
      <w:r w:rsidRPr="001A69B5">
        <w:t>tilskot</w:t>
      </w:r>
      <w:proofErr w:type="spellEnd"/>
      <w:r w:rsidRPr="001A69B5">
        <w:t xml:space="preserve"> over kap. 224, post 70, overført </w:t>
      </w:r>
      <w:proofErr w:type="spellStart"/>
      <w:r w:rsidRPr="001A69B5">
        <w:t>frå</w:t>
      </w:r>
      <w:proofErr w:type="spellEnd"/>
      <w:r w:rsidRPr="001A69B5">
        <w:t xml:space="preserve"> Kompetanse </w:t>
      </w:r>
      <w:proofErr w:type="spellStart"/>
      <w:r w:rsidRPr="001A69B5">
        <w:t>Noreg</w:t>
      </w:r>
      <w:proofErr w:type="spellEnd"/>
      <w:r w:rsidRPr="001A69B5">
        <w:t xml:space="preserve"> til Utdanningsdirektoratet.</w:t>
      </w:r>
    </w:p>
    <w:p w14:paraId="415D46CA" w14:textId="77777777" w:rsidR="000513CD" w:rsidRPr="001A69B5" w:rsidRDefault="0009509B" w:rsidP="001A69B5">
      <w:r w:rsidRPr="001A69B5">
        <w:t xml:space="preserve">Mål for 2022 og budsjettforslag for 2022 for løyvinga er </w:t>
      </w:r>
      <w:proofErr w:type="spellStart"/>
      <w:r w:rsidRPr="001A69B5">
        <w:t>omtala</w:t>
      </w:r>
      <w:proofErr w:type="spellEnd"/>
      <w:r w:rsidRPr="001A69B5">
        <w:t xml:space="preserve"> under kap. 224, post 70 og 71. Resultata for 2020 for </w:t>
      </w:r>
      <w:proofErr w:type="spellStart"/>
      <w:r w:rsidRPr="001A69B5">
        <w:t>sentera</w:t>
      </w:r>
      <w:proofErr w:type="spellEnd"/>
      <w:r w:rsidRPr="001A69B5">
        <w:t xml:space="preserve"> er </w:t>
      </w:r>
      <w:proofErr w:type="spellStart"/>
      <w:r w:rsidRPr="001A69B5">
        <w:t>omtala</w:t>
      </w:r>
      <w:proofErr w:type="spellEnd"/>
      <w:r w:rsidRPr="001A69B5">
        <w:t xml:space="preserve"> under.</w:t>
      </w:r>
    </w:p>
    <w:p w14:paraId="3271892D" w14:textId="77777777" w:rsidR="000513CD" w:rsidRPr="001A69B5" w:rsidRDefault="0009509B" w:rsidP="001A69B5">
      <w:pPr>
        <w:pStyle w:val="b-post"/>
      </w:pPr>
      <w:r w:rsidRPr="001A69B5">
        <w:t xml:space="preserve">Post 75 Det europeiske </w:t>
      </w:r>
      <w:proofErr w:type="spellStart"/>
      <w:r w:rsidRPr="001A69B5">
        <w:t>Wergelandsenteret</w:t>
      </w:r>
      <w:proofErr w:type="spellEnd"/>
    </w:p>
    <w:p w14:paraId="48A85C5D" w14:textId="77777777" w:rsidR="000513CD" w:rsidRPr="001A69B5" w:rsidRDefault="0009509B" w:rsidP="001A69B5">
      <w:r w:rsidRPr="001A69B5">
        <w:t xml:space="preserve">Det europeiske </w:t>
      </w:r>
      <w:proofErr w:type="spellStart"/>
      <w:r w:rsidRPr="001A69B5">
        <w:t>Wergelandsenteret</w:t>
      </w:r>
      <w:proofErr w:type="spellEnd"/>
      <w:r w:rsidRPr="001A69B5">
        <w:t xml:space="preserve"> (EWC) samarbeider med Europarådet om opplæring i interkulturell forståing, </w:t>
      </w:r>
      <w:proofErr w:type="spellStart"/>
      <w:r w:rsidRPr="001A69B5">
        <w:t>menneskerettar</w:t>
      </w:r>
      <w:proofErr w:type="spellEnd"/>
      <w:r w:rsidRPr="001A69B5">
        <w:t xml:space="preserve"> og aktivt </w:t>
      </w:r>
      <w:proofErr w:type="spellStart"/>
      <w:r w:rsidRPr="001A69B5">
        <w:t>medborgarskap</w:t>
      </w:r>
      <w:proofErr w:type="spellEnd"/>
      <w:r w:rsidRPr="001A69B5">
        <w:t xml:space="preserve">. Sjå også </w:t>
      </w:r>
      <w:proofErr w:type="spellStart"/>
      <w:r w:rsidRPr="001A69B5">
        <w:t>Innst</w:t>
      </w:r>
      <w:proofErr w:type="spellEnd"/>
      <w:r w:rsidRPr="001A69B5">
        <w:t xml:space="preserve">. S. nr. 9 (2008–2009) og St.prp. nr. 86 (2007–2008) </w:t>
      </w:r>
      <w:r w:rsidRPr="001A69B5">
        <w:rPr>
          <w:rStyle w:val="kursiv"/>
        </w:rPr>
        <w:t>Om samtykke til inngåelse av samarbeidsavtale av 16. september 2008 mellom Norge og Europarådet om Det europeiske ressurssenteret for opplæring i interkulturell forståelse, menneskerettigheter og demokratisk medborgerskap</w:t>
      </w:r>
      <w:r w:rsidRPr="001A69B5">
        <w:t>.</w:t>
      </w:r>
    </w:p>
    <w:p w14:paraId="7DEC2D87" w14:textId="77777777" w:rsidR="000513CD" w:rsidRPr="001A69B5" w:rsidRDefault="0009509B" w:rsidP="001A69B5">
      <w:pPr>
        <w:pStyle w:val="avsnitt-tittel"/>
      </w:pPr>
      <w:r w:rsidRPr="001A69B5">
        <w:t>Resultat i 2020</w:t>
      </w:r>
    </w:p>
    <w:p w14:paraId="689B9AC3" w14:textId="77777777" w:rsidR="000513CD" w:rsidRPr="001A69B5" w:rsidRDefault="0009509B" w:rsidP="001A69B5">
      <w:r w:rsidRPr="001A69B5">
        <w:t xml:space="preserve">Over 10 000 </w:t>
      </w:r>
      <w:proofErr w:type="spellStart"/>
      <w:r w:rsidRPr="001A69B5">
        <w:t>lærarar</w:t>
      </w:r>
      <w:proofErr w:type="spellEnd"/>
      <w:r w:rsidRPr="001A69B5">
        <w:t xml:space="preserve">, </w:t>
      </w:r>
      <w:proofErr w:type="spellStart"/>
      <w:r w:rsidRPr="001A69B5">
        <w:t>skuleleiarar</w:t>
      </w:r>
      <w:proofErr w:type="spellEnd"/>
      <w:r w:rsidRPr="001A69B5">
        <w:t xml:space="preserve"> og unge </w:t>
      </w:r>
      <w:proofErr w:type="spellStart"/>
      <w:r w:rsidRPr="001A69B5">
        <w:t>formidlarar</w:t>
      </w:r>
      <w:proofErr w:type="spellEnd"/>
      <w:r w:rsidRPr="001A69B5">
        <w:t xml:space="preserve"> har fått opplæring direkte gjennom EWC-prosjekt i 2020, </w:t>
      </w:r>
      <w:proofErr w:type="spellStart"/>
      <w:r w:rsidRPr="001A69B5">
        <w:t>ein</w:t>
      </w:r>
      <w:proofErr w:type="spellEnd"/>
      <w:r w:rsidRPr="001A69B5">
        <w:t xml:space="preserve"> </w:t>
      </w:r>
      <w:proofErr w:type="spellStart"/>
      <w:r w:rsidRPr="001A69B5">
        <w:t>auke</w:t>
      </w:r>
      <w:proofErr w:type="spellEnd"/>
      <w:r w:rsidRPr="001A69B5">
        <w:t xml:space="preserve"> på 65 pst. </w:t>
      </w:r>
      <w:proofErr w:type="spellStart"/>
      <w:r w:rsidRPr="001A69B5">
        <w:t>frå</w:t>
      </w:r>
      <w:proofErr w:type="spellEnd"/>
      <w:r w:rsidRPr="001A69B5">
        <w:t xml:space="preserve"> 2018 og nesten på nivå med 2019. EWC nådde </w:t>
      </w:r>
      <w:proofErr w:type="spellStart"/>
      <w:r w:rsidRPr="001A69B5">
        <w:t>meir</w:t>
      </w:r>
      <w:proofErr w:type="spellEnd"/>
      <w:r w:rsidRPr="001A69B5">
        <w:t xml:space="preserve"> enn 70 000 </w:t>
      </w:r>
      <w:proofErr w:type="spellStart"/>
      <w:r w:rsidRPr="001A69B5">
        <w:t>personar</w:t>
      </w:r>
      <w:proofErr w:type="spellEnd"/>
      <w:r w:rsidRPr="001A69B5">
        <w:t xml:space="preserve"> gjennom </w:t>
      </w:r>
      <w:proofErr w:type="spellStart"/>
      <w:r w:rsidRPr="001A69B5">
        <w:t>aktivitetane</w:t>
      </w:r>
      <w:proofErr w:type="spellEnd"/>
      <w:r w:rsidRPr="001A69B5">
        <w:t xml:space="preserve"> sine.</w:t>
      </w:r>
    </w:p>
    <w:p w14:paraId="348D1B75" w14:textId="77777777" w:rsidR="000513CD" w:rsidRPr="001A69B5" w:rsidRDefault="0009509B" w:rsidP="001A69B5">
      <w:r w:rsidRPr="001A69B5">
        <w:t xml:space="preserve">EWC har utvikla digital opplæring for </w:t>
      </w:r>
      <w:proofErr w:type="spellStart"/>
      <w:r w:rsidRPr="001A69B5">
        <w:t>formidlarar</w:t>
      </w:r>
      <w:proofErr w:type="spellEnd"/>
      <w:r w:rsidRPr="001A69B5">
        <w:t xml:space="preserve"> og nettkurs for </w:t>
      </w:r>
      <w:proofErr w:type="spellStart"/>
      <w:r w:rsidRPr="001A69B5">
        <w:t>lærarar</w:t>
      </w:r>
      <w:proofErr w:type="spellEnd"/>
      <w:r w:rsidRPr="001A69B5">
        <w:t xml:space="preserve">. 300 </w:t>
      </w:r>
      <w:proofErr w:type="spellStart"/>
      <w:r w:rsidRPr="001A69B5">
        <w:t>skular</w:t>
      </w:r>
      <w:proofErr w:type="spellEnd"/>
      <w:r w:rsidRPr="001A69B5">
        <w:t xml:space="preserve"> i Europa deltok i </w:t>
      </w:r>
      <w:proofErr w:type="spellStart"/>
      <w:r w:rsidRPr="001A69B5">
        <w:t>EWCs</w:t>
      </w:r>
      <w:proofErr w:type="spellEnd"/>
      <w:r w:rsidRPr="001A69B5">
        <w:t xml:space="preserve"> prosjekt, og det blei gjennomført over 600 digitale skulebesøk. EWC utvikla universitetskurs om praksisorientert demokratiundervisning og etablerte nasjonale og regionale nettverk.</w:t>
      </w:r>
    </w:p>
    <w:p w14:paraId="24633192" w14:textId="77777777" w:rsidR="000513CD" w:rsidRPr="001A69B5" w:rsidRDefault="0009509B" w:rsidP="001A69B5">
      <w:r w:rsidRPr="001A69B5">
        <w:t xml:space="preserve">EWC samarbeider tett med </w:t>
      </w:r>
      <w:proofErr w:type="spellStart"/>
      <w:r w:rsidRPr="001A69B5">
        <w:t>utdanningsmyndigheiter</w:t>
      </w:r>
      <w:proofErr w:type="spellEnd"/>
      <w:r w:rsidRPr="001A69B5">
        <w:t xml:space="preserve"> i </w:t>
      </w:r>
      <w:proofErr w:type="spellStart"/>
      <w:r w:rsidRPr="001A69B5">
        <w:t>fleire</w:t>
      </w:r>
      <w:proofErr w:type="spellEnd"/>
      <w:r w:rsidRPr="001A69B5">
        <w:t xml:space="preserve"> land, og har </w:t>
      </w:r>
      <w:proofErr w:type="spellStart"/>
      <w:r w:rsidRPr="001A69B5">
        <w:t>bidrege</w:t>
      </w:r>
      <w:proofErr w:type="spellEnd"/>
      <w:r w:rsidRPr="001A69B5">
        <w:t xml:space="preserve"> i ekspertgrupper </w:t>
      </w:r>
      <w:proofErr w:type="spellStart"/>
      <w:r w:rsidRPr="001A69B5">
        <w:t>drivne</w:t>
      </w:r>
      <w:proofErr w:type="spellEnd"/>
      <w:r w:rsidRPr="001A69B5">
        <w:t xml:space="preserve"> mellom anna av Europarådet og UNESCO.</w:t>
      </w:r>
    </w:p>
    <w:p w14:paraId="0C716E42" w14:textId="77777777" w:rsidR="000513CD" w:rsidRPr="001A69B5" w:rsidRDefault="0009509B" w:rsidP="001A69B5">
      <w:proofErr w:type="spellStart"/>
      <w:r w:rsidRPr="001A69B5">
        <w:t>Læringstilbodet</w:t>
      </w:r>
      <w:proofErr w:type="spellEnd"/>
      <w:r w:rsidRPr="001A69B5">
        <w:t xml:space="preserve"> om 22. juli og demokratisk </w:t>
      </w:r>
      <w:proofErr w:type="spellStart"/>
      <w:r w:rsidRPr="001A69B5">
        <w:t>statsborgarskap</w:t>
      </w:r>
      <w:proofErr w:type="spellEnd"/>
      <w:r w:rsidRPr="001A69B5">
        <w:t xml:space="preserve"> er </w:t>
      </w:r>
      <w:proofErr w:type="spellStart"/>
      <w:r w:rsidRPr="001A69B5">
        <w:t>eit</w:t>
      </w:r>
      <w:proofErr w:type="spellEnd"/>
      <w:r w:rsidRPr="001A69B5">
        <w:t xml:space="preserve"> samarbeid mellom </w:t>
      </w:r>
      <w:proofErr w:type="spellStart"/>
      <w:r w:rsidRPr="001A69B5">
        <w:t>Wergelandsenteret</w:t>
      </w:r>
      <w:proofErr w:type="spellEnd"/>
      <w:r w:rsidRPr="001A69B5">
        <w:t xml:space="preserve">, 22. juli-senteret og Utøya AS. Gjennom åtte kurs deltok 150 </w:t>
      </w:r>
      <w:proofErr w:type="spellStart"/>
      <w:r w:rsidRPr="001A69B5">
        <w:t>elevar</w:t>
      </w:r>
      <w:proofErr w:type="spellEnd"/>
      <w:r w:rsidRPr="001A69B5">
        <w:t xml:space="preserve"> </w:t>
      </w:r>
      <w:proofErr w:type="spellStart"/>
      <w:r w:rsidRPr="001A69B5">
        <w:t>frå</w:t>
      </w:r>
      <w:proofErr w:type="spellEnd"/>
      <w:r w:rsidRPr="001A69B5">
        <w:t xml:space="preserve"> 29 </w:t>
      </w:r>
      <w:proofErr w:type="spellStart"/>
      <w:r w:rsidRPr="001A69B5">
        <w:t>skular</w:t>
      </w:r>
      <w:proofErr w:type="spellEnd"/>
      <w:r w:rsidRPr="001A69B5">
        <w:t xml:space="preserve"> </w:t>
      </w:r>
      <w:proofErr w:type="spellStart"/>
      <w:r w:rsidRPr="001A69B5">
        <w:t>frå</w:t>
      </w:r>
      <w:proofErr w:type="spellEnd"/>
      <w:r w:rsidRPr="001A69B5">
        <w:t xml:space="preserve"> Austlandet. </w:t>
      </w:r>
      <w:proofErr w:type="spellStart"/>
      <w:r w:rsidRPr="001A69B5">
        <w:t>Desse</w:t>
      </w:r>
      <w:proofErr w:type="spellEnd"/>
      <w:r w:rsidRPr="001A69B5">
        <w:t xml:space="preserve"> nådde 3 000 </w:t>
      </w:r>
      <w:proofErr w:type="spellStart"/>
      <w:r w:rsidRPr="001A69B5">
        <w:t>medelevar</w:t>
      </w:r>
      <w:proofErr w:type="spellEnd"/>
      <w:r w:rsidRPr="001A69B5">
        <w:t xml:space="preserve">, foreldre og </w:t>
      </w:r>
      <w:proofErr w:type="spellStart"/>
      <w:r w:rsidRPr="001A69B5">
        <w:t>lærarar</w:t>
      </w:r>
      <w:proofErr w:type="spellEnd"/>
      <w:r w:rsidRPr="001A69B5">
        <w:t xml:space="preserve"> gjennom </w:t>
      </w:r>
      <w:proofErr w:type="spellStart"/>
      <w:r w:rsidRPr="001A69B5">
        <w:t>aktivitetane</w:t>
      </w:r>
      <w:proofErr w:type="spellEnd"/>
      <w:r w:rsidRPr="001A69B5">
        <w:t xml:space="preserve"> sine. EWC utvikla i lag med NTNU nye digitale </w:t>
      </w:r>
      <w:proofErr w:type="spellStart"/>
      <w:r w:rsidRPr="001A69B5">
        <w:t>læringsressursar</w:t>
      </w:r>
      <w:proofErr w:type="spellEnd"/>
      <w:r w:rsidRPr="001A69B5">
        <w:t xml:space="preserve"> og har inngått </w:t>
      </w:r>
      <w:proofErr w:type="spellStart"/>
      <w:r w:rsidRPr="001A69B5">
        <w:t>eit</w:t>
      </w:r>
      <w:proofErr w:type="spellEnd"/>
      <w:r w:rsidRPr="001A69B5">
        <w:t xml:space="preserve"> samarbeid med Europarådet om </w:t>
      </w:r>
      <w:proofErr w:type="spellStart"/>
      <w:r w:rsidRPr="001A69B5">
        <w:t>eit</w:t>
      </w:r>
      <w:proofErr w:type="spellEnd"/>
      <w:r w:rsidRPr="001A69B5">
        <w:t xml:space="preserve"> internasjonalt utdanningsprogram, som bygger på </w:t>
      </w:r>
      <w:proofErr w:type="spellStart"/>
      <w:r w:rsidRPr="001A69B5">
        <w:t>erfaringar</w:t>
      </w:r>
      <w:proofErr w:type="spellEnd"/>
      <w:r w:rsidRPr="001A69B5">
        <w:t xml:space="preserve"> </w:t>
      </w:r>
      <w:proofErr w:type="spellStart"/>
      <w:r w:rsidRPr="001A69B5">
        <w:t>frå</w:t>
      </w:r>
      <w:proofErr w:type="spellEnd"/>
      <w:r w:rsidRPr="001A69B5">
        <w:t xml:space="preserve"> </w:t>
      </w:r>
      <w:proofErr w:type="spellStart"/>
      <w:r w:rsidRPr="001A69B5">
        <w:t>læringstilbodet</w:t>
      </w:r>
      <w:proofErr w:type="spellEnd"/>
      <w:r w:rsidRPr="001A69B5">
        <w:t xml:space="preserve"> om 22. juli og demokratisk </w:t>
      </w:r>
      <w:proofErr w:type="spellStart"/>
      <w:r w:rsidRPr="001A69B5">
        <w:t>medborgarskap</w:t>
      </w:r>
      <w:proofErr w:type="spellEnd"/>
      <w:r w:rsidRPr="001A69B5">
        <w:t xml:space="preserve">. Kunnskapsdepartementet bidrog med 5 mill. kroner i </w:t>
      </w:r>
      <w:proofErr w:type="spellStart"/>
      <w:r w:rsidRPr="001A69B5">
        <w:t>prosjektmidlar</w:t>
      </w:r>
      <w:proofErr w:type="spellEnd"/>
      <w:r w:rsidRPr="001A69B5">
        <w:t xml:space="preserve"> til </w:t>
      </w:r>
      <w:proofErr w:type="spellStart"/>
      <w:r w:rsidRPr="001A69B5">
        <w:t>læringstilbodet</w:t>
      </w:r>
      <w:proofErr w:type="spellEnd"/>
      <w:r w:rsidRPr="001A69B5">
        <w:t xml:space="preserve"> om 22. juli og demokratisk </w:t>
      </w:r>
      <w:proofErr w:type="spellStart"/>
      <w:r w:rsidRPr="001A69B5">
        <w:t>medborgarskap</w:t>
      </w:r>
      <w:proofErr w:type="spellEnd"/>
      <w:r w:rsidRPr="001A69B5">
        <w:t xml:space="preserve"> i 2020, jf. kap. 226, post 21.</w:t>
      </w:r>
    </w:p>
    <w:p w14:paraId="769F80A3" w14:textId="77777777" w:rsidR="000513CD" w:rsidRPr="001A69B5" w:rsidRDefault="0009509B" w:rsidP="001A69B5">
      <w:pPr>
        <w:pStyle w:val="b-post"/>
      </w:pPr>
      <w:r w:rsidRPr="001A69B5">
        <w:t xml:space="preserve">Post 77 </w:t>
      </w:r>
      <w:proofErr w:type="spellStart"/>
      <w:r w:rsidRPr="001A69B5">
        <w:t>Tilskot</w:t>
      </w:r>
      <w:proofErr w:type="spellEnd"/>
      <w:r w:rsidRPr="001A69B5">
        <w:t xml:space="preserve"> til freds- og menneskerettssenter</w:t>
      </w:r>
    </w:p>
    <w:p w14:paraId="6016E2ED" w14:textId="77777777" w:rsidR="000513CD" w:rsidRPr="001A69B5" w:rsidRDefault="0009509B" w:rsidP="001A69B5">
      <w:r w:rsidRPr="001A69B5">
        <w:t xml:space="preserve">I 2020 blei det gitt </w:t>
      </w:r>
      <w:proofErr w:type="spellStart"/>
      <w:r w:rsidRPr="001A69B5">
        <w:t>tilskot</w:t>
      </w:r>
      <w:proofErr w:type="spellEnd"/>
      <w:r w:rsidRPr="001A69B5">
        <w:t xml:space="preserve"> til </w:t>
      </w:r>
      <w:proofErr w:type="spellStart"/>
      <w:r w:rsidRPr="001A69B5">
        <w:t>desse</w:t>
      </w:r>
      <w:proofErr w:type="spellEnd"/>
      <w:r w:rsidRPr="001A69B5">
        <w:t xml:space="preserve"> freds- og </w:t>
      </w:r>
      <w:proofErr w:type="spellStart"/>
      <w:r w:rsidRPr="001A69B5">
        <w:t>menneskerettssentera</w:t>
      </w:r>
      <w:proofErr w:type="spellEnd"/>
      <w:r w:rsidRPr="001A69B5">
        <w:t xml:space="preserve"> over posten:</w:t>
      </w:r>
    </w:p>
    <w:p w14:paraId="690C85B9" w14:textId="77777777" w:rsidR="000513CD" w:rsidRPr="001A69B5" w:rsidRDefault="0009509B" w:rsidP="001A69B5">
      <w:pPr>
        <w:pStyle w:val="Liste"/>
      </w:pPr>
      <w:r w:rsidRPr="001A69B5">
        <w:t>Falstadsenteret (Ekne i Trøndelag)</w:t>
      </w:r>
    </w:p>
    <w:p w14:paraId="2072EC11" w14:textId="77777777" w:rsidR="000513CD" w:rsidRPr="001A69B5" w:rsidRDefault="0009509B" w:rsidP="001A69B5">
      <w:pPr>
        <w:pStyle w:val="Liste"/>
      </w:pPr>
      <w:r w:rsidRPr="001A69B5">
        <w:t>Nansen Fredssenter (Lillehammer)</w:t>
      </w:r>
    </w:p>
    <w:p w14:paraId="73D70431" w14:textId="77777777" w:rsidR="000513CD" w:rsidRPr="001A69B5" w:rsidRDefault="0009509B" w:rsidP="001A69B5">
      <w:pPr>
        <w:pStyle w:val="Liste"/>
      </w:pPr>
      <w:r w:rsidRPr="001A69B5">
        <w:t>Narviksenteret (Narvik)</w:t>
      </w:r>
    </w:p>
    <w:p w14:paraId="1AC8B899" w14:textId="77777777" w:rsidR="000513CD" w:rsidRPr="001A69B5" w:rsidRDefault="0009509B" w:rsidP="001A69B5">
      <w:pPr>
        <w:pStyle w:val="Liste"/>
      </w:pPr>
      <w:proofErr w:type="spellStart"/>
      <w:r w:rsidRPr="001A69B5">
        <w:t>Raftostiftelsen</w:t>
      </w:r>
      <w:proofErr w:type="spellEnd"/>
      <w:r w:rsidRPr="001A69B5">
        <w:t xml:space="preserve"> (Bergen)</w:t>
      </w:r>
    </w:p>
    <w:p w14:paraId="215E9588" w14:textId="77777777" w:rsidR="000513CD" w:rsidRPr="001A69B5" w:rsidRDefault="0009509B" w:rsidP="001A69B5">
      <w:pPr>
        <w:pStyle w:val="Liste"/>
      </w:pPr>
      <w:r w:rsidRPr="001A69B5">
        <w:t>Senter for studier av Holocaust og livssynsminoriteter (Oslo)</w:t>
      </w:r>
    </w:p>
    <w:p w14:paraId="449B54FA" w14:textId="77777777" w:rsidR="000513CD" w:rsidRPr="001A69B5" w:rsidRDefault="0009509B" w:rsidP="001A69B5">
      <w:pPr>
        <w:pStyle w:val="Liste"/>
      </w:pPr>
      <w:r w:rsidRPr="001A69B5">
        <w:t>Stiftelsen Arkivet (Kristiansand)</w:t>
      </w:r>
    </w:p>
    <w:p w14:paraId="1617DB1B" w14:textId="77777777" w:rsidR="000513CD" w:rsidRPr="001A69B5" w:rsidRDefault="0009509B" w:rsidP="001A69B5">
      <w:pPr>
        <w:pStyle w:val="avsnitt-tittel"/>
      </w:pPr>
      <w:r w:rsidRPr="001A69B5">
        <w:t>Resultat i 2020</w:t>
      </w:r>
    </w:p>
    <w:p w14:paraId="2C3D5DF2" w14:textId="77777777" w:rsidR="000513CD" w:rsidRPr="001A69B5" w:rsidRDefault="0009509B" w:rsidP="001A69B5">
      <w:proofErr w:type="spellStart"/>
      <w:r w:rsidRPr="001A69B5">
        <w:t>Etterspurnaden</w:t>
      </w:r>
      <w:proofErr w:type="spellEnd"/>
      <w:r w:rsidRPr="001A69B5">
        <w:t xml:space="preserve"> etter </w:t>
      </w:r>
      <w:proofErr w:type="spellStart"/>
      <w:r w:rsidRPr="001A69B5">
        <w:t>tilboda</w:t>
      </w:r>
      <w:proofErr w:type="spellEnd"/>
      <w:r w:rsidRPr="001A69B5">
        <w:t xml:space="preserve"> </w:t>
      </w:r>
      <w:proofErr w:type="spellStart"/>
      <w:r w:rsidRPr="001A69B5">
        <w:t>frå</w:t>
      </w:r>
      <w:proofErr w:type="spellEnd"/>
      <w:r w:rsidRPr="001A69B5">
        <w:t xml:space="preserve"> freds- og </w:t>
      </w:r>
      <w:proofErr w:type="spellStart"/>
      <w:r w:rsidRPr="001A69B5">
        <w:t>menneskerettssentera</w:t>
      </w:r>
      <w:proofErr w:type="spellEnd"/>
      <w:r w:rsidRPr="001A69B5">
        <w:t xml:space="preserve"> om undervisning i demokratisk </w:t>
      </w:r>
      <w:proofErr w:type="spellStart"/>
      <w:r w:rsidRPr="001A69B5">
        <w:t>medborgarskap</w:t>
      </w:r>
      <w:proofErr w:type="spellEnd"/>
      <w:r w:rsidRPr="001A69B5">
        <w:t xml:space="preserve"> og </w:t>
      </w:r>
      <w:proofErr w:type="spellStart"/>
      <w:r w:rsidRPr="001A69B5">
        <w:t>Dembra</w:t>
      </w:r>
      <w:proofErr w:type="spellEnd"/>
      <w:r w:rsidRPr="001A69B5">
        <w:t xml:space="preserve"> (demokratisk beredskap mot rasisme og antisemittisme) har </w:t>
      </w:r>
      <w:proofErr w:type="spellStart"/>
      <w:r w:rsidRPr="001A69B5">
        <w:t>auka</w:t>
      </w:r>
      <w:proofErr w:type="spellEnd"/>
      <w:r w:rsidRPr="001A69B5">
        <w:t xml:space="preserve"> som følge av fagfornyinga og nye </w:t>
      </w:r>
      <w:proofErr w:type="spellStart"/>
      <w:r w:rsidRPr="001A69B5">
        <w:t>læreplanar</w:t>
      </w:r>
      <w:proofErr w:type="spellEnd"/>
      <w:r w:rsidRPr="001A69B5">
        <w:t xml:space="preserve">. </w:t>
      </w:r>
      <w:proofErr w:type="spellStart"/>
      <w:r w:rsidRPr="001A69B5">
        <w:t>Sentera</w:t>
      </w:r>
      <w:proofErr w:type="spellEnd"/>
      <w:r w:rsidRPr="001A69B5">
        <w:t xml:space="preserve"> har </w:t>
      </w:r>
      <w:proofErr w:type="spellStart"/>
      <w:r w:rsidRPr="001A69B5">
        <w:t>vore</w:t>
      </w:r>
      <w:proofErr w:type="spellEnd"/>
      <w:r w:rsidRPr="001A69B5">
        <w:t xml:space="preserve"> fysisk </w:t>
      </w:r>
      <w:proofErr w:type="spellStart"/>
      <w:r w:rsidRPr="001A69B5">
        <w:t>stengde</w:t>
      </w:r>
      <w:proofErr w:type="spellEnd"/>
      <w:r w:rsidRPr="001A69B5">
        <w:t xml:space="preserve"> i lange </w:t>
      </w:r>
      <w:proofErr w:type="spellStart"/>
      <w:r w:rsidRPr="001A69B5">
        <w:t>periodar</w:t>
      </w:r>
      <w:proofErr w:type="spellEnd"/>
      <w:r w:rsidRPr="001A69B5">
        <w:t xml:space="preserve"> i 2020 som følge av covid-19-pandemien. Dei utvikla derfor </w:t>
      </w:r>
      <w:proofErr w:type="spellStart"/>
      <w:r w:rsidRPr="001A69B5">
        <w:t>fleire</w:t>
      </w:r>
      <w:proofErr w:type="spellEnd"/>
      <w:r w:rsidRPr="001A69B5">
        <w:t xml:space="preserve"> digitale </w:t>
      </w:r>
      <w:proofErr w:type="spellStart"/>
      <w:r w:rsidRPr="001A69B5">
        <w:t>ressursar</w:t>
      </w:r>
      <w:proofErr w:type="spellEnd"/>
      <w:r w:rsidRPr="001A69B5">
        <w:t xml:space="preserve"> </w:t>
      </w:r>
      <w:proofErr w:type="spellStart"/>
      <w:r w:rsidRPr="001A69B5">
        <w:t>innanfor</w:t>
      </w:r>
      <w:proofErr w:type="spellEnd"/>
      <w:r w:rsidRPr="001A69B5">
        <w:t xml:space="preserve"> </w:t>
      </w:r>
      <w:proofErr w:type="spellStart"/>
      <w:r w:rsidRPr="001A69B5">
        <w:t>Dembra</w:t>
      </w:r>
      <w:proofErr w:type="spellEnd"/>
      <w:r w:rsidRPr="001A69B5">
        <w:t>.</w:t>
      </w:r>
    </w:p>
    <w:p w14:paraId="4949DD29" w14:textId="77777777" w:rsidR="000513CD" w:rsidRPr="001A69B5" w:rsidRDefault="0009509B" w:rsidP="001A69B5">
      <w:r w:rsidRPr="001A69B5">
        <w:t xml:space="preserve">Om lag 18 000 </w:t>
      </w:r>
      <w:proofErr w:type="spellStart"/>
      <w:r w:rsidRPr="001A69B5">
        <w:t>elevar</w:t>
      </w:r>
      <w:proofErr w:type="spellEnd"/>
      <w:r w:rsidRPr="001A69B5">
        <w:t xml:space="preserve"> </w:t>
      </w:r>
      <w:proofErr w:type="spellStart"/>
      <w:r w:rsidRPr="001A69B5">
        <w:t>frå</w:t>
      </w:r>
      <w:proofErr w:type="spellEnd"/>
      <w:r w:rsidRPr="001A69B5">
        <w:t xml:space="preserve"> </w:t>
      </w:r>
      <w:proofErr w:type="spellStart"/>
      <w:r w:rsidRPr="001A69B5">
        <w:t>ungdomsskular</w:t>
      </w:r>
      <w:proofErr w:type="spellEnd"/>
      <w:r w:rsidRPr="001A69B5">
        <w:t xml:space="preserve"> og </w:t>
      </w:r>
      <w:proofErr w:type="spellStart"/>
      <w:r w:rsidRPr="001A69B5">
        <w:t>vidaregåande</w:t>
      </w:r>
      <w:proofErr w:type="spellEnd"/>
      <w:r w:rsidRPr="001A69B5">
        <w:t xml:space="preserve"> </w:t>
      </w:r>
      <w:proofErr w:type="spellStart"/>
      <w:r w:rsidRPr="001A69B5">
        <w:t>skular</w:t>
      </w:r>
      <w:proofErr w:type="spellEnd"/>
      <w:r w:rsidRPr="001A69B5">
        <w:t xml:space="preserve"> deltok i </w:t>
      </w:r>
      <w:proofErr w:type="spellStart"/>
      <w:r w:rsidRPr="001A69B5">
        <w:t>undervisningstilboda</w:t>
      </w:r>
      <w:proofErr w:type="spellEnd"/>
      <w:r w:rsidRPr="001A69B5">
        <w:t xml:space="preserve"> til freds- og </w:t>
      </w:r>
      <w:proofErr w:type="spellStart"/>
      <w:r w:rsidRPr="001A69B5">
        <w:t>menneskerettssentera</w:t>
      </w:r>
      <w:proofErr w:type="spellEnd"/>
      <w:r w:rsidRPr="001A69B5">
        <w:t xml:space="preserve"> i 2020. Totalt besøkte rundt 35 000 </w:t>
      </w:r>
      <w:proofErr w:type="spellStart"/>
      <w:r w:rsidRPr="001A69B5">
        <w:t>personar</w:t>
      </w:r>
      <w:proofErr w:type="spellEnd"/>
      <w:r w:rsidRPr="001A69B5">
        <w:t xml:space="preserve"> </w:t>
      </w:r>
      <w:proofErr w:type="spellStart"/>
      <w:r w:rsidRPr="001A69B5">
        <w:t>sentera</w:t>
      </w:r>
      <w:proofErr w:type="spellEnd"/>
      <w:r w:rsidRPr="001A69B5">
        <w:t xml:space="preserve"> i 2020, og det er mellom 50 og 60 pst. færre enn i 2019. Nedgangen i </w:t>
      </w:r>
      <w:proofErr w:type="spellStart"/>
      <w:r w:rsidRPr="001A69B5">
        <w:t>besøkstala</w:t>
      </w:r>
      <w:proofErr w:type="spellEnd"/>
      <w:r w:rsidRPr="001A69B5">
        <w:t xml:space="preserve"> kjem av covid-19-pandemien.</w:t>
      </w:r>
    </w:p>
    <w:p w14:paraId="31B65C57" w14:textId="77777777" w:rsidR="000513CD" w:rsidRPr="001A69B5" w:rsidRDefault="0009509B" w:rsidP="001A69B5">
      <w:proofErr w:type="spellStart"/>
      <w:r w:rsidRPr="001A69B5">
        <w:t>Sentera</w:t>
      </w:r>
      <w:proofErr w:type="spellEnd"/>
      <w:r w:rsidRPr="001A69B5">
        <w:t xml:space="preserve"> har likevel greidd å </w:t>
      </w:r>
      <w:proofErr w:type="spellStart"/>
      <w:r w:rsidRPr="001A69B5">
        <w:t>halde</w:t>
      </w:r>
      <w:proofErr w:type="spellEnd"/>
      <w:r w:rsidRPr="001A69B5">
        <w:t xml:space="preserve"> oppe </w:t>
      </w:r>
      <w:proofErr w:type="spellStart"/>
      <w:r w:rsidRPr="001A69B5">
        <w:t>høg</w:t>
      </w:r>
      <w:proofErr w:type="spellEnd"/>
      <w:r w:rsidRPr="001A69B5">
        <w:t xml:space="preserve"> aktivitet gjennom omstilling til digitale opplegg, og ved å </w:t>
      </w:r>
      <w:proofErr w:type="spellStart"/>
      <w:r w:rsidRPr="001A69B5">
        <w:t>vidareutvikle</w:t>
      </w:r>
      <w:proofErr w:type="spellEnd"/>
      <w:r w:rsidRPr="001A69B5">
        <w:t xml:space="preserve"> undervisningsopplegga for både fysisk og virtuell deltaking. </w:t>
      </w:r>
      <w:proofErr w:type="spellStart"/>
      <w:r w:rsidRPr="001A69B5">
        <w:t>Markeringar</w:t>
      </w:r>
      <w:proofErr w:type="spellEnd"/>
      <w:r w:rsidRPr="001A69B5">
        <w:t xml:space="preserve">, foredrag og </w:t>
      </w:r>
      <w:proofErr w:type="spellStart"/>
      <w:r w:rsidRPr="001A69B5">
        <w:t>konferansar</w:t>
      </w:r>
      <w:proofErr w:type="spellEnd"/>
      <w:r w:rsidRPr="001A69B5">
        <w:t xml:space="preserve"> er gjennomførte som digitale </w:t>
      </w:r>
      <w:proofErr w:type="spellStart"/>
      <w:r w:rsidRPr="001A69B5">
        <w:t>sendingar</w:t>
      </w:r>
      <w:proofErr w:type="spellEnd"/>
      <w:r w:rsidRPr="001A69B5">
        <w:t xml:space="preserve"> eller som </w:t>
      </w:r>
      <w:proofErr w:type="spellStart"/>
      <w:r w:rsidRPr="001A69B5">
        <w:t>webinar</w:t>
      </w:r>
      <w:proofErr w:type="spellEnd"/>
      <w:r w:rsidRPr="001A69B5">
        <w:t>. Arbeid med dokumentasjon, forsking og oppdatering av ulike register, har blitt styrkt.</w:t>
      </w:r>
    </w:p>
    <w:p w14:paraId="3C014568" w14:textId="77777777" w:rsidR="000513CD" w:rsidRPr="001A69B5" w:rsidRDefault="0009509B" w:rsidP="001A69B5">
      <w:r w:rsidRPr="001A69B5">
        <w:t xml:space="preserve">Falstadsenteret har utvikla </w:t>
      </w:r>
      <w:proofErr w:type="spellStart"/>
      <w:r w:rsidRPr="001A69B5">
        <w:t>eit</w:t>
      </w:r>
      <w:proofErr w:type="spellEnd"/>
      <w:r w:rsidRPr="001A69B5">
        <w:t xml:space="preserve"> digitalt undervisningsopplegg for </w:t>
      </w:r>
      <w:proofErr w:type="spellStart"/>
      <w:r w:rsidRPr="001A69B5">
        <w:t>ungdomsskular</w:t>
      </w:r>
      <w:proofErr w:type="spellEnd"/>
      <w:r w:rsidRPr="001A69B5">
        <w:t xml:space="preserve"> og </w:t>
      </w:r>
      <w:proofErr w:type="spellStart"/>
      <w:r w:rsidRPr="001A69B5">
        <w:t>vidaregåande</w:t>
      </w:r>
      <w:proofErr w:type="spellEnd"/>
      <w:r w:rsidRPr="001A69B5">
        <w:t xml:space="preserve"> </w:t>
      </w:r>
      <w:proofErr w:type="spellStart"/>
      <w:r w:rsidRPr="001A69B5">
        <w:t>skular</w:t>
      </w:r>
      <w:proofErr w:type="spellEnd"/>
      <w:r w:rsidRPr="001A69B5">
        <w:t xml:space="preserve"> og gjennomført </w:t>
      </w:r>
      <w:proofErr w:type="spellStart"/>
      <w:r w:rsidRPr="001A69B5">
        <w:t>fleire</w:t>
      </w:r>
      <w:proofErr w:type="spellEnd"/>
      <w:r w:rsidRPr="001A69B5">
        <w:t xml:space="preserve"> heildagsopplegg rundt dette. Saman med Stiftelsen Arkivet har senteret lansert nettsida fanger.no, </w:t>
      </w:r>
      <w:proofErr w:type="spellStart"/>
      <w:r w:rsidRPr="001A69B5">
        <w:t>eit</w:t>
      </w:r>
      <w:proofErr w:type="spellEnd"/>
      <w:r w:rsidRPr="001A69B5">
        <w:t xml:space="preserve"> søkbart register over </w:t>
      </w:r>
      <w:proofErr w:type="spellStart"/>
      <w:r w:rsidRPr="001A69B5">
        <w:t>fangar</w:t>
      </w:r>
      <w:proofErr w:type="spellEnd"/>
      <w:r w:rsidRPr="001A69B5">
        <w:t xml:space="preserve"> under den andre verdskrigen.</w:t>
      </w:r>
    </w:p>
    <w:p w14:paraId="17D06B6B" w14:textId="77777777" w:rsidR="000513CD" w:rsidRPr="001A69B5" w:rsidRDefault="0009509B" w:rsidP="001A69B5">
      <w:r w:rsidRPr="001A69B5">
        <w:t xml:space="preserve">Nansen Fredssenter nytta digitale og fysiske </w:t>
      </w:r>
      <w:proofErr w:type="spellStart"/>
      <w:r w:rsidRPr="001A69B5">
        <w:t>møteplassar</w:t>
      </w:r>
      <w:proofErr w:type="spellEnd"/>
      <w:r w:rsidRPr="001A69B5">
        <w:t xml:space="preserve"> i gjennomføringa av </w:t>
      </w:r>
      <w:proofErr w:type="spellStart"/>
      <w:r w:rsidRPr="001A69B5">
        <w:t>Afghanistanveka</w:t>
      </w:r>
      <w:proofErr w:type="spellEnd"/>
      <w:r w:rsidRPr="001A69B5">
        <w:t xml:space="preserve">, </w:t>
      </w:r>
      <w:proofErr w:type="spellStart"/>
      <w:r w:rsidRPr="001A69B5">
        <w:t>eit</w:t>
      </w:r>
      <w:proofErr w:type="spellEnd"/>
      <w:r w:rsidRPr="001A69B5">
        <w:t xml:space="preserve"> samarbeid med mellom andre PRIO. Senteret la til rette for dialogen mellom medlemmene i Al-Noor-moskeen i Bærum etter terrorangrepet i 2019.</w:t>
      </w:r>
    </w:p>
    <w:p w14:paraId="31B5AA09" w14:textId="77777777" w:rsidR="000513CD" w:rsidRPr="001A69B5" w:rsidRDefault="0009509B" w:rsidP="001A69B5">
      <w:r w:rsidRPr="001A69B5">
        <w:t xml:space="preserve">Narviksenteret har sikra dokumentasjonsgrunnlaget og utført feltarbeid i Narvikfjella for å sikre </w:t>
      </w:r>
      <w:proofErr w:type="spellStart"/>
      <w:r w:rsidRPr="001A69B5">
        <w:t>restar</w:t>
      </w:r>
      <w:proofErr w:type="spellEnd"/>
      <w:r w:rsidRPr="001A69B5">
        <w:t xml:space="preserve"> etter </w:t>
      </w:r>
      <w:proofErr w:type="spellStart"/>
      <w:r w:rsidRPr="001A69B5">
        <w:t>kampane</w:t>
      </w:r>
      <w:proofErr w:type="spellEnd"/>
      <w:r w:rsidRPr="001A69B5">
        <w:t xml:space="preserve"> i området våren 1940. Senteret har òg publisert </w:t>
      </w:r>
      <w:proofErr w:type="spellStart"/>
      <w:r w:rsidRPr="001A69B5">
        <w:t>artiklar</w:t>
      </w:r>
      <w:proofErr w:type="spellEnd"/>
      <w:r w:rsidRPr="001A69B5">
        <w:t xml:space="preserve"> på forskning.no.</w:t>
      </w:r>
    </w:p>
    <w:p w14:paraId="2148DDA8" w14:textId="77777777" w:rsidR="000513CD" w:rsidRPr="001A69B5" w:rsidRDefault="0009509B" w:rsidP="001A69B5">
      <w:proofErr w:type="spellStart"/>
      <w:r w:rsidRPr="001A69B5">
        <w:t>Raftostiftelsen</w:t>
      </w:r>
      <w:proofErr w:type="spellEnd"/>
      <w:r w:rsidRPr="001A69B5">
        <w:t xml:space="preserve"> utvikla </w:t>
      </w:r>
      <w:r w:rsidRPr="001A69B5">
        <w:rPr>
          <w:rStyle w:val="kursiv"/>
        </w:rPr>
        <w:t>Den digitale rettighetstanken</w:t>
      </w:r>
      <w:r w:rsidRPr="001A69B5">
        <w:t xml:space="preserve"> for å kunne drive digital </w:t>
      </w:r>
      <w:proofErr w:type="spellStart"/>
      <w:r w:rsidRPr="001A69B5">
        <w:t>heimeskule</w:t>
      </w:r>
      <w:proofErr w:type="spellEnd"/>
      <w:r w:rsidRPr="001A69B5">
        <w:t xml:space="preserve">, men senteret har òg reist ut til </w:t>
      </w:r>
      <w:proofErr w:type="spellStart"/>
      <w:r w:rsidRPr="001A69B5">
        <w:t>skular</w:t>
      </w:r>
      <w:proofErr w:type="spellEnd"/>
      <w:r w:rsidRPr="001A69B5">
        <w:t xml:space="preserve"> og gjennomført undervisning. Senteret har utvikla ei pedagogisk plattform som </w:t>
      </w:r>
      <w:proofErr w:type="spellStart"/>
      <w:r w:rsidRPr="001A69B5">
        <w:t>dei</w:t>
      </w:r>
      <w:proofErr w:type="spellEnd"/>
      <w:r w:rsidRPr="001A69B5">
        <w:t xml:space="preserve"> </w:t>
      </w:r>
      <w:proofErr w:type="spellStart"/>
      <w:r w:rsidRPr="001A69B5">
        <w:t>kallar</w:t>
      </w:r>
      <w:proofErr w:type="spellEnd"/>
      <w:r w:rsidRPr="001A69B5">
        <w:t xml:space="preserve"> «Rafto-modellen».</w:t>
      </w:r>
    </w:p>
    <w:p w14:paraId="036C4D54" w14:textId="77777777" w:rsidR="000513CD" w:rsidRPr="001A69B5" w:rsidRDefault="0009509B" w:rsidP="001A69B5">
      <w:r w:rsidRPr="001A69B5">
        <w:t xml:space="preserve">Senter for </w:t>
      </w:r>
      <w:proofErr w:type="spellStart"/>
      <w:r w:rsidRPr="001A69B5">
        <w:t>studiar</w:t>
      </w:r>
      <w:proofErr w:type="spellEnd"/>
      <w:r w:rsidRPr="001A69B5">
        <w:t xml:space="preserve"> av Holocaust og livssynsminoriteter har jobba </w:t>
      </w:r>
      <w:proofErr w:type="spellStart"/>
      <w:r w:rsidRPr="001A69B5">
        <w:t>tverrfagleg</w:t>
      </w:r>
      <w:proofErr w:type="spellEnd"/>
      <w:r w:rsidRPr="001A69B5">
        <w:t xml:space="preserve"> med </w:t>
      </w:r>
      <w:proofErr w:type="spellStart"/>
      <w:r w:rsidRPr="001A69B5">
        <w:t>opningsutstillinga</w:t>
      </w:r>
      <w:proofErr w:type="spellEnd"/>
      <w:r w:rsidRPr="001A69B5">
        <w:t xml:space="preserve"> om </w:t>
      </w:r>
      <w:proofErr w:type="spellStart"/>
      <w:r w:rsidRPr="001A69B5">
        <w:t>kvardagsrasisme</w:t>
      </w:r>
      <w:proofErr w:type="spellEnd"/>
      <w:r w:rsidRPr="001A69B5">
        <w:t xml:space="preserve"> i det nye tilbygget MINO. Senteret har jobba med </w:t>
      </w:r>
      <w:proofErr w:type="spellStart"/>
      <w:r w:rsidRPr="001A69B5">
        <w:t>vidareutvikling</w:t>
      </w:r>
      <w:proofErr w:type="spellEnd"/>
      <w:r w:rsidRPr="001A69B5">
        <w:t xml:space="preserve"> av dembra.no, </w:t>
      </w:r>
      <w:proofErr w:type="spellStart"/>
      <w:r w:rsidRPr="001A69B5">
        <w:t>omsetjing</w:t>
      </w:r>
      <w:proofErr w:type="spellEnd"/>
      <w:r w:rsidRPr="001A69B5">
        <w:t xml:space="preserve"> av dembra.no til nordsamisk og </w:t>
      </w:r>
      <w:proofErr w:type="spellStart"/>
      <w:r w:rsidRPr="001A69B5">
        <w:t>følgt</w:t>
      </w:r>
      <w:proofErr w:type="spellEnd"/>
      <w:r w:rsidRPr="001A69B5">
        <w:t xml:space="preserve"> opp </w:t>
      </w:r>
      <w:proofErr w:type="spellStart"/>
      <w:r w:rsidRPr="001A69B5">
        <w:t>dembra-rettleiarane</w:t>
      </w:r>
      <w:proofErr w:type="spellEnd"/>
      <w:r w:rsidRPr="001A69B5">
        <w:t xml:space="preserve"> ved </w:t>
      </w:r>
      <w:proofErr w:type="spellStart"/>
      <w:r w:rsidRPr="001A69B5">
        <w:t>dei</w:t>
      </w:r>
      <w:proofErr w:type="spellEnd"/>
      <w:r w:rsidRPr="001A69B5">
        <w:t xml:space="preserve"> andre </w:t>
      </w:r>
      <w:proofErr w:type="spellStart"/>
      <w:r w:rsidRPr="001A69B5">
        <w:t>sentera</w:t>
      </w:r>
      <w:proofErr w:type="spellEnd"/>
      <w:r w:rsidRPr="001A69B5">
        <w:t>.</w:t>
      </w:r>
    </w:p>
    <w:p w14:paraId="6CDF3414" w14:textId="77777777" w:rsidR="000513CD" w:rsidRPr="001A69B5" w:rsidRDefault="0009509B" w:rsidP="001A69B5">
      <w:r w:rsidRPr="001A69B5">
        <w:t xml:space="preserve">Stiftelsen Arkivet </w:t>
      </w:r>
      <w:proofErr w:type="spellStart"/>
      <w:r w:rsidRPr="001A69B5">
        <w:t>strøymde</w:t>
      </w:r>
      <w:proofErr w:type="spellEnd"/>
      <w:r w:rsidRPr="001A69B5">
        <w:t xml:space="preserve"> digitale </w:t>
      </w:r>
      <w:proofErr w:type="spellStart"/>
      <w:r w:rsidRPr="001A69B5">
        <w:t>markeringar</w:t>
      </w:r>
      <w:proofErr w:type="spellEnd"/>
      <w:r w:rsidRPr="001A69B5">
        <w:t xml:space="preserve"> av </w:t>
      </w:r>
      <w:proofErr w:type="spellStart"/>
      <w:r w:rsidRPr="001A69B5">
        <w:t>russarfangane</w:t>
      </w:r>
      <w:proofErr w:type="spellEnd"/>
      <w:r w:rsidRPr="001A69B5">
        <w:t xml:space="preserve"> sin dag, motstandskampens dag, </w:t>
      </w:r>
      <w:proofErr w:type="spellStart"/>
      <w:r w:rsidRPr="001A69B5">
        <w:t>frigjeringsdagen</w:t>
      </w:r>
      <w:proofErr w:type="spellEnd"/>
      <w:r w:rsidRPr="001A69B5">
        <w:t xml:space="preserve"> og </w:t>
      </w:r>
      <w:proofErr w:type="spellStart"/>
      <w:r w:rsidRPr="001A69B5">
        <w:t>krigsseglardagen</w:t>
      </w:r>
      <w:proofErr w:type="spellEnd"/>
      <w:r w:rsidRPr="001A69B5">
        <w:t xml:space="preserve">. Undervisningsopplegget «Val og </w:t>
      </w:r>
      <w:proofErr w:type="spellStart"/>
      <w:r w:rsidRPr="001A69B5">
        <w:t>verdiar</w:t>
      </w:r>
      <w:proofErr w:type="spellEnd"/>
      <w:r w:rsidRPr="001A69B5">
        <w:t xml:space="preserve">» blei utvikla som </w:t>
      </w:r>
      <w:proofErr w:type="spellStart"/>
      <w:r w:rsidRPr="001A69B5">
        <w:t>eit</w:t>
      </w:r>
      <w:proofErr w:type="spellEnd"/>
      <w:r w:rsidRPr="001A69B5">
        <w:t xml:space="preserve"> digitalt </w:t>
      </w:r>
      <w:proofErr w:type="spellStart"/>
      <w:r w:rsidRPr="001A69B5">
        <w:t>tilbod</w:t>
      </w:r>
      <w:proofErr w:type="spellEnd"/>
      <w:r w:rsidRPr="001A69B5">
        <w:t xml:space="preserve">, som også </w:t>
      </w:r>
      <w:proofErr w:type="spellStart"/>
      <w:r w:rsidRPr="001A69B5">
        <w:t>opnar</w:t>
      </w:r>
      <w:proofErr w:type="spellEnd"/>
      <w:r w:rsidRPr="001A69B5">
        <w:t xml:space="preserve"> for besøk </w:t>
      </w:r>
      <w:proofErr w:type="spellStart"/>
      <w:r w:rsidRPr="001A69B5">
        <w:t>frå</w:t>
      </w:r>
      <w:proofErr w:type="spellEnd"/>
      <w:r w:rsidRPr="001A69B5">
        <w:t xml:space="preserve"> </w:t>
      </w:r>
      <w:proofErr w:type="spellStart"/>
      <w:r w:rsidRPr="001A69B5">
        <w:t>skular</w:t>
      </w:r>
      <w:proofErr w:type="spellEnd"/>
      <w:r w:rsidRPr="001A69B5">
        <w:t xml:space="preserve"> </w:t>
      </w:r>
      <w:proofErr w:type="spellStart"/>
      <w:r w:rsidRPr="001A69B5">
        <w:t>utanfor</w:t>
      </w:r>
      <w:proofErr w:type="spellEnd"/>
      <w:r w:rsidRPr="001A69B5">
        <w:t xml:space="preserve"> Agder fylke.</w:t>
      </w:r>
    </w:p>
    <w:p w14:paraId="49DDD5AE" w14:textId="77777777" w:rsidR="000513CD" w:rsidRPr="001A69B5" w:rsidRDefault="0009509B" w:rsidP="001A69B5">
      <w:pPr>
        <w:pStyle w:val="b-budkaptit"/>
      </w:pPr>
      <w:r w:rsidRPr="001A69B5">
        <w:t xml:space="preserve">Kap. 256 Direktoratet for </w:t>
      </w:r>
      <w:proofErr w:type="spellStart"/>
      <w:r w:rsidRPr="001A69B5">
        <w:t>høgare</w:t>
      </w:r>
      <w:proofErr w:type="spellEnd"/>
      <w:r w:rsidRPr="001A69B5">
        <w:t xml:space="preserve"> utdanning og kompetanse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86A4F58" w14:textId="77777777" w:rsidTr="003405E6">
        <w:trPr>
          <w:trHeight w:val="640"/>
          <w:hidden/>
        </w:trPr>
        <w:tc>
          <w:tcPr>
            <w:tcW w:w="840" w:type="dxa"/>
          </w:tcPr>
          <w:p w14:paraId="5E5B5C23" w14:textId="77777777" w:rsidR="000513CD" w:rsidRPr="001A69B5" w:rsidRDefault="0009509B" w:rsidP="001A69B5">
            <w:pPr>
              <w:pStyle w:val="Tabellnavn"/>
            </w:pPr>
            <w:r w:rsidRPr="001A69B5">
              <w:t>KPAL</w:t>
            </w:r>
          </w:p>
        </w:tc>
        <w:tc>
          <w:tcPr>
            <w:tcW w:w="4800" w:type="dxa"/>
          </w:tcPr>
          <w:p w14:paraId="71EA8214" w14:textId="77777777" w:rsidR="000513CD" w:rsidRPr="001A69B5" w:rsidRDefault="000513CD" w:rsidP="001A69B5">
            <w:pPr>
              <w:pStyle w:val="Tabellnavn"/>
            </w:pPr>
          </w:p>
        </w:tc>
        <w:tc>
          <w:tcPr>
            <w:tcW w:w="1300" w:type="dxa"/>
          </w:tcPr>
          <w:p w14:paraId="4C8D3186" w14:textId="77777777" w:rsidR="000513CD" w:rsidRPr="001A69B5" w:rsidRDefault="000513CD" w:rsidP="001A69B5">
            <w:pPr>
              <w:pStyle w:val="Tabellnavn"/>
            </w:pPr>
          </w:p>
        </w:tc>
        <w:tc>
          <w:tcPr>
            <w:tcW w:w="1300" w:type="dxa"/>
          </w:tcPr>
          <w:p w14:paraId="5FB1D00C" w14:textId="77777777" w:rsidR="000513CD" w:rsidRPr="001A69B5" w:rsidRDefault="000513CD" w:rsidP="001A69B5">
            <w:pPr>
              <w:pStyle w:val="Tabellnavn"/>
            </w:pPr>
          </w:p>
        </w:tc>
        <w:tc>
          <w:tcPr>
            <w:tcW w:w="1300" w:type="dxa"/>
          </w:tcPr>
          <w:p w14:paraId="43874B8E" w14:textId="77777777" w:rsidR="000513CD" w:rsidRPr="001A69B5" w:rsidRDefault="0009509B" w:rsidP="001A69B5">
            <w:r w:rsidRPr="001A69B5">
              <w:t>(i 1 000 kr)</w:t>
            </w:r>
          </w:p>
        </w:tc>
      </w:tr>
      <w:tr w:rsidR="000513CD" w:rsidRPr="001A69B5" w14:paraId="72B4DFAC" w14:textId="77777777" w:rsidTr="003405E6">
        <w:trPr>
          <w:trHeight w:val="600"/>
        </w:trPr>
        <w:tc>
          <w:tcPr>
            <w:tcW w:w="840" w:type="dxa"/>
          </w:tcPr>
          <w:p w14:paraId="6172A4C1" w14:textId="77777777" w:rsidR="000513CD" w:rsidRPr="001A69B5" w:rsidRDefault="0009509B" w:rsidP="001A69B5">
            <w:r w:rsidRPr="001A69B5">
              <w:t>Post</w:t>
            </w:r>
          </w:p>
        </w:tc>
        <w:tc>
          <w:tcPr>
            <w:tcW w:w="4800" w:type="dxa"/>
          </w:tcPr>
          <w:p w14:paraId="06276C63" w14:textId="77777777" w:rsidR="000513CD" w:rsidRPr="001A69B5" w:rsidRDefault="0009509B" w:rsidP="001A69B5">
            <w:proofErr w:type="spellStart"/>
            <w:r w:rsidRPr="001A69B5">
              <w:t>Nemning</w:t>
            </w:r>
            <w:proofErr w:type="spellEnd"/>
          </w:p>
        </w:tc>
        <w:tc>
          <w:tcPr>
            <w:tcW w:w="1300" w:type="dxa"/>
          </w:tcPr>
          <w:p w14:paraId="3175D780"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0D9128F" w14:textId="77777777" w:rsidR="000513CD" w:rsidRPr="001A69B5" w:rsidRDefault="0009509B" w:rsidP="001A69B5">
            <w:r w:rsidRPr="001A69B5">
              <w:t xml:space="preserve">Saldert </w:t>
            </w:r>
            <w:r w:rsidRPr="001A69B5">
              <w:br/>
              <w:t>budsjett 2021</w:t>
            </w:r>
          </w:p>
        </w:tc>
        <w:tc>
          <w:tcPr>
            <w:tcW w:w="1300" w:type="dxa"/>
          </w:tcPr>
          <w:p w14:paraId="72A9AF3E" w14:textId="77777777" w:rsidR="000513CD" w:rsidRPr="001A69B5" w:rsidRDefault="0009509B" w:rsidP="001A69B5">
            <w:r w:rsidRPr="001A69B5">
              <w:t xml:space="preserve">Forslag </w:t>
            </w:r>
            <w:r w:rsidRPr="001A69B5">
              <w:br/>
              <w:t>2022</w:t>
            </w:r>
          </w:p>
        </w:tc>
      </w:tr>
      <w:tr w:rsidR="000513CD" w:rsidRPr="001A69B5" w14:paraId="0C686DB4" w14:textId="77777777" w:rsidTr="003405E6">
        <w:trPr>
          <w:trHeight w:val="380"/>
        </w:trPr>
        <w:tc>
          <w:tcPr>
            <w:tcW w:w="840" w:type="dxa"/>
          </w:tcPr>
          <w:p w14:paraId="1FF5B6F5" w14:textId="77777777" w:rsidR="000513CD" w:rsidRPr="001A69B5" w:rsidRDefault="0009509B" w:rsidP="001A69B5">
            <w:r w:rsidRPr="001A69B5">
              <w:t>01</w:t>
            </w:r>
          </w:p>
        </w:tc>
        <w:tc>
          <w:tcPr>
            <w:tcW w:w="4800" w:type="dxa"/>
          </w:tcPr>
          <w:p w14:paraId="30789704" w14:textId="77777777" w:rsidR="000513CD" w:rsidRPr="001A69B5" w:rsidRDefault="0009509B" w:rsidP="001A69B5">
            <w:r w:rsidRPr="001A69B5">
              <w:t>Driftsutgifter</w:t>
            </w:r>
          </w:p>
        </w:tc>
        <w:tc>
          <w:tcPr>
            <w:tcW w:w="1300" w:type="dxa"/>
          </w:tcPr>
          <w:p w14:paraId="1D464F45" w14:textId="77777777" w:rsidR="000513CD" w:rsidRPr="001A69B5" w:rsidRDefault="0009509B" w:rsidP="001A69B5">
            <w:r w:rsidRPr="001A69B5">
              <w:t>116 086</w:t>
            </w:r>
          </w:p>
        </w:tc>
        <w:tc>
          <w:tcPr>
            <w:tcW w:w="1300" w:type="dxa"/>
          </w:tcPr>
          <w:p w14:paraId="2D5BC33D" w14:textId="77777777" w:rsidR="000513CD" w:rsidRPr="001A69B5" w:rsidRDefault="0009509B" w:rsidP="001A69B5">
            <w:r w:rsidRPr="001A69B5">
              <w:t>119 365</w:t>
            </w:r>
          </w:p>
        </w:tc>
        <w:tc>
          <w:tcPr>
            <w:tcW w:w="1300" w:type="dxa"/>
          </w:tcPr>
          <w:p w14:paraId="345DC557" w14:textId="77777777" w:rsidR="000513CD" w:rsidRPr="001A69B5" w:rsidRDefault="0009509B" w:rsidP="001A69B5">
            <w:r w:rsidRPr="001A69B5">
              <w:t>363 046</w:t>
            </w:r>
          </w:p>
        </w:tc>
      </w:tr>
      <w:tr w:rsidR="000513CD" w:rsidRPr="001A69B5" w14:paraId="5291797A" w14:textId="77777777" w:rsidTr="003405E6">
        <w:trPr>
          <w:trHeight w:val="380"/>
        </w:trPr>
        <w:tc>
          <w:tcPr>
            <w:tcW w:w="840" w:type="dxa"/>
          </w:tcPr>
          <w:p w14:paraId="1D4556BA" w14:textId="77777777" w:rsidR="000513CD" w:rsidRPr="001A69B5" w:rsidRDefault="0009509B" w:rsidP="001A69B5">
            <w:r w:rsidRPr="001A69B5">
              <w:t>21</w:t>
            </w:r>
          </w:p>
        </w:tc>
        <w:tc>
          <w:tcPr>
            <w:tcW w:w="4800" w:type="dxa"/>
          </w:tcPr>
          <w:p w14:paraId="081CEA3A"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58525F94" w14:textId="77777777" w:rsidR="000513CD" w:rsidRPr="001A69B5" w:rsidRDefault="0009509B" w:rsidP="001A69B5">
            <w:r w:rsidRPr="001A69B5">
              <w:t>6 509</w:t>
            </w:r>
          </w:p>
        </w:tc>
        <w:tc>
          <w:tcPr>
            <w:tcW w:w="1300" w:type="dxa"/>
          </w:tcPr>
          <w:p w14:paraId="6B29868E" w14:textId="77777777" w:rsidR="000513CD" w:rsidRPr="001A69B5" w:rsidRDefault="0009509B" w:rsidP="001A69B5">
            <w:r w:rsidRPr="001A69B5">
              <w:t>9 042</w:t>
            </w:r>
          </w:p>
        </w:tc>
        <w:tc>
          <w:tcPr>
            <w:tcW w:w="1300" w:type="dxa"/>
          </w:tcPr>
          <w:p w14:paraId="331BF4F7" w14:textId="77777777" w:rsidR="000513CD" w:rsidRPr="001A69B5" w:rsidRDefault="0009509B" w:rsidP="001A69B5">
            <w:r w:rsidRPr="001A69B5">
              <w:t>11 931</w:t>
            </w:r>
          </w:p>
        </w:tc>
      </w:tr>
      <w:tr w:rsidR="000513CD" w:rsidRPr="001A69B5" w14:paraId="31683EF9" w14:textId="77777777" w:rsidTr="003405E6">
        <w:trPr>
          <w:trHeight w:val="380"/>
        </w:trPr>
        <w:tc>
          <w:tcPr>
            <w:tcW w:w="840" w:type="dxa"/>
          </w:tcPr>
          <w:p w14:paraId="31EE1DAE" w14:textId="77777777" w:rsidR="000513CD" w:rsidRPr="001A69B5" w:rsidRDefault="000513CD" w:rsidP="001A69B5"/>
        </w:tc>
        <w:tc>
          <w:tcPr>
            <w:tcW w:w="4800" w:type="dxa"/>
          </w:tcPr>
          <w:p w14:paraId="16F56651" w14:textId="77777777" w:rsidR="000513CD" w:rsidRPr="001A69B5" w:rsidRDefault="0009509B" w:rsidP="001A69B5">
            <w:r w:rsidRPr="001A69B5">
              <w:t>Sum kap. 256</w:t>
            </w:r>
          </w:p>
        </w:tc>
        <w:tc>
          <w:tcPr>
            <w:tcW w:w="1300" w:type="dxa"/>
          </w:tcPr>
          <w:p w14:paraId="5F62FD8D" w14:textId="77777777" w:rsidR="000513CD" w:rsidRPr="001A69B5" w:rsidRDefault="0009509B" w:rsidP="001A69B5">
            <w:r w:rsidRPr="001A69B5">
              <w:t>122 595</w:t>
            </w:r>
          </w:p>
        </w:tc>
        <w:tc>
          <w:tcPr>
            <w:tcW w:w="1300" w:type="dxa"/>
          </w:tcPr>
          <w:p w14:paraId="73A5F90A" w14:textId="77777777" w:rsidR="000513CD" w:rsidRPr="001A69B5" w:rsidRDefault="0009509B" w:rsidP="001A69B5">
            <w:r w:rsidRPr="001A69B5">
              <w:t>128 407</w:t>
            </w:r>
          </w:p>
        </w:tc>
        <w:tc>
          <w:tcPr>
            <w:tcW w:w="1300" w:type="dxa"/>
          </w:tcPr>
          <w:p w14:paraId="414FE746" w14:textId="77777777" w:rsidR="000513CD" w:rsidRPr="001A69B5" w:rsidRDefault="0009509B" w:rsidP="001A69B5">
            <w:r w:rsidRPr="001A69B5">
              <w:t>374 977</w:t>
            </w:r>
          </w:p>
        </w:tc>
      </w:tr>
    </w:tbl>
    <w:p w14:paraId="6FFE52DC" w14:textId="77777777" w:rsidR="000513CD" w:rsidRPr="001A69B5" w:rsidRDefault="0009509B" w:rsidP="001A69B5">
      <w:r w:rsidRPr="001A69B5">
        <w:t xml:space="preserve">Kunnskapsdepartementet oppretta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1. juli 2021 gjennom ei </w:t>
      </w:r>
      <w:proofErr w:type="spellStart"/>
      <w:r w:rsidRPr="001A69B5">
        <w:t>samanslåing</w:t>
      </w:r>
      <w:proofErr w:type="spellEnd"/>
      <w:r w:rsidRPr="001A69B5">
        <w:t xml:space="preserve"> av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Kompetanse </w:t>
      </w:r>
      <w:proofErr w:type="spellStart"/>
      <w:r w:rsidRPr="001A69B5">
        <w:t>Noreg</w:t>
      </w:r>
      <w:proofErr w:type="spellEnd"/>
      <w:r w:rsidRPr="001A69B5">
        <w:t xml:space="preserve">, Universell og </w:t>
      </w:r>
      <w:proofErr w:type="spellStart"/>
      <w:r w:rsidRPr="001A69B5">
        <w:t>delar</w:t>
      </w:r>
      <w:proofErr w:type="spellEnd"/>
      <w:r w:rsidRPr="001A69B5">
        <w:t xml:space="preserve"> av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i tillegg til </w:t>
      </w:r>
      <w:proofErr w:type="spellStart"/>
      <w:r w:rsidRPr="001A69B5">
        <w:t>nokre</w:t>
      </w:r>
      <w:proofErr w:type="spellEnd"/>
      <w:r w:rsidRPr="001A69B5">
        <w:t xml:space="preserve"> </w:t>
      </w:r>
      <w:proofErr w:type="spellStart"/>
      <w:r w:rsidRPr="001A69B5">
        <w:t>oppgåver</w:t>
      </w:r>
      <w:proofErr w:type="spellEnd"/>
      <w:r w:rsidRPr="001A69B5">
        <w:t xml:space="preserve"> </w:t>
      </w:r>
      <w:proofErr w:type="spellStart"/>
      <w:r w:rsidRPr="001A69B5">
        <w:t>frå</w:t>
      </w:r>
      <w:proofErr w:type="spellEnd"/>
      <w:r w:rsidRPr="001A69B5">
        <w:t xml:space="preserve"> Norsk senter for forskingsdata AS (NSD). HK-</w:t>
      </w:r>
      <w:proofErr w:type="spellStart"/>
      <w:r w:rsidRPr="001A69B5">
        <w:t>dir</w:t>
      </w:r>
      <w:proofErr w:type="spellEnd"/>
      <w:r w:rsidRPr="001A69B5">
        <w:t xml:space="preserve"> vil òg få </w:t>
      </w:r>
      <w:proofErr w:type="spellStart"/>
      <w:r w:rsidRPr="001A69B5">
        <w:t>oppgåver</w:t>
      </w:r>
      <w:proofErr w:type="spellEnd"/>
      <w:r w:rsidRPr="001A69B5">
        <w:t xml:space="preserve"> </w:t>
      </w:r>
      <w:proofErr w:type="spellStart"/>
      <w:r w:rsidRPr="001A69B5">
        <w:t>frå</w:t>
      </w:r>
      <w:proofErr w:type="spellEnd"/>
      <w:r w:rsidRPr="001A69B5">
        <w:t xml:space="preserve"> Nasjonalt organ for kvalitet i utdanninga (NOKUT). Det nye direktoratet har </w:t>
      </w:r>
      <w:proofErr w:type="spellStart"/>
      <w:r w:rsidRPr="001A69B5">
        <w:t>forvaltningsoppgåver</w:t>
      </w:r>
      <w:proofErr w:type="spellEnd"/>
      <w:r w:rsidRPr="001A69B5">
        <w:t xml:space="preserve"> </w:t>
      </w:r>
      <w:proofErr w:type="spellStart"/>
      <w:r w:rsidRPr="001A69B5">
        <w:t>innanfor</w:t>
      </w:r>
      <w:proofErr w:type="spellEnd"/>
      <w:r w:rsidRPr="001A69B5">
        <w:t xml:space="preserve"> </w:t>
      </w:r>
      <w:proofErr w:type="spellStart"/>
      <w:r w:rsidRPr="001A69B5">
        <w:t>høgare</w:t>
      </w:r>
      <w:proofErr w:type="spellEnd"/>
      <w:r w:rsidRPr="001A69B5">
        <w:t xml:space="preserve"> utdanning,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kompetansepolitikk.</w:t>
      </w:r>
    </w:p>
    <w:p w14:paraId="0ABDA608" w14:textId="77777777" w:rsidR="000513CD" w:rsidRPr="001A69B5" w:rsidRDefault="0009509B" w:rsidP="001A69B5">
      <w:r w:rsidRPr="001A69B5">
        <w:t>Opprettinga av HK-</w:t>
      </w:r>
      <w:proofErr w:type="spellStart"/>
      <w:r w:rsidRPr="001A69B5">
        <w:t>dir</w:t>
      </w:r>
      <w:proofErr w:type="spellEnd"/>
      <w:r w:rsidRPr="001A69B5">
        <w:t xml:space="preserve"> skal </w:t>
      </w:r>
      <w:proofErr w:type="spellStart"/>
      <w:r w:rsidRPr="001A69B5">
        <w:t>foreine</w:t>
      </w:r>
      <w:proofErr w:type="spellEnd"/>
      <w:r w:rsidRPr="001A69B5">
        <w:t xml:space="preserve"> kunnskap og </w:t>
      </w:r>
      <w:proofErr w:type="spellStart"/>
      <w:r w:rsidRPr="001A69B5">
        <w:t>verkemiddel</w:t>
      </w:r>
      <w:proofErr w:type="spellEnd"/>
      <w:r w:rsidRPr="001A69B5">
        <w:t xml:space="preserve"> for at utdanning og opplæring av </w:t>
      </w:r>
      <w:proofErr w:type="spellStart"/>
      <w:r w:rsidRPr="001A69B5">
        <w:t>høg</w:t>
      </w:r>
      <w:proofErr w:type="spellEnd"/>
      <w:r w:rsidRPr="001A69B5">
        <w:t xml:space="preserve"> kvalitet er </w:t>
      </w:r>
      <w:proofErr w:type="spellStart"/>
      <w:r w:rsidRPr="001A69B5">
        <w:t>tilgjengeleg</w:t>
      </w:r>
      <w:proofErr w:type="spellEnd"/>
      <w:r w:rsidRPr="001A69B5">
        <w:t xml:space="preserve"> for alle heile livet. </w:t>
      </w:r>
      <w:proofErr w:type="spellStart"/>
      <w:r w:rsidRPr="001A69B5">
        <w:t>Samanslåinga</w:t>
      </w:r>
      <w:proofErr w:type="spellEnd"/>
      <w:r w:rsidRPr="001A69B5">
        <w:t xml:space="preserve"> </w:t>
      </w:r>
      <w:proofErr w:type="spellStart"/>
      <w:r w:rsidRPr="001A69B5">
        <w:t>inneber</w:t>
      </w:r>
      <w:proofErr w:type="spellEnd"/>
      <w:r w:rsidRPr="001A69B5">
        <w:t xml:space="preserve"> </w:t>
      </w:r>
      <w:proofErr w:type="spellStart"/>
      <w:r w:rsidRPr="001A69B5">
        <w:t>auka</w:t>
      </w:r>
      <w:proofErr w:type="spellEnd"/>
      <w:r w:rsidRPr="001A69B5">
        <w:t xml:space="preserve"> </w:t>
      </w:r>
      <w:proofErr w:type="spellStart"/>
      <w:r w:rsidRPr="001A69B5">
        <w:t>forventningar</w:t>
      </w:r>
      <w:proofErr w:type="spellEnd"/>
      <w:r w:rsidRPr="001A69B5">
        <w:t xml:space="preserve"> til kvaliteten i kunnskapsgrunnlag, </w:t>
      </w:r>
      <w:proofErr w:type="spellStart"/>
      <w:r w:rsidRPr="001A69B5">
        <w:t>verkemiddel</w:t>
      </w:r>
      <w:proofErr w:type="spellEnd"/>
      <w:r w:rsidRPr="001A69B5">
        <w:t xml:space="preserve"> og råd om politikkutvikling, og effektiviteten i forvaltninga. Regjeringa </w:t>
      </w:r>
      <w:proofErr w:type="spellStart"/>
      <w:r w:rsidRPr="001A69B5">
        <w:t>tek</w:t>
      </w:r>
      <w:proofErr w:type="spellEnd"/>
      <w:r w:rsidRPr="001A69B5">
        <w:t xml:space="preserve"> sikte på å hente ut økonomiske </w:t>
      </w:r>
      <w:proofErr w:type="spellStart"/>
      <w:r w:rsidRPr="001A69B5">
        <w:t>gevinstar</w:t>
      </w:r>
      <w:proofErr w:type="spellEnd"/>
      <w:r w:rsidRPr="001A69B5">
        <w:t xml:space="preserve"> for </w:t>
      </w:r>
      <w:proofErr w:type="spellStart"/>
      <w:r w:rsidRPr="001A69B5">
        <w:t>delar</w:t>
      </w:r>
      <w:proofErr w:type="spellEnd"/>
      <w:r w:rsidRPr="001A69B5">
        <w:t xml:space="preserve"> av forventa effektivisering i 2023 og 2024, samstundes som </w:t>
      </w:r>
      <w:proofErr w:type="spellStart"/>
      <w:r w:rsidRPr="001A69B5">
        <w:t>resterande</w:t>
      </w:r>
      <w:proofErr w:type="spellEnd"/>
      <w:r w:rsidRPr="001A69B5">
        <w:t xml:space="preserve"> </w:t>
      </w:r>
      <w:proofErr w:type="spellStart"/>
      <w:r w:rsidRPr="001A69B5">
        <w:t>gevinstar</w:t>
      </w:r>
      <w:proofErr w:type="spellEnd"/>
      <w:r w:rsidRPr="001A69B5">
        <w:t xml:space="preserve"> blir att i direktoratet for å styrke prioriterte </w:t>
      </w:r>
      <w:proofErr w:type="spellStart"/>
      <w:r w:rsidRPr="001A69B5">
        <w:t>oppgåver</w:t>
      </w:r>
      <w:proofErr w:type="spellEnd"/>
      <w:r w:rsidRPr="001A69B5">
        <w:t xml:space="preserve"> og </w:t>
      </w:r>
      <w:proofErr w:type="spellStart"/>
      <w:r w:rsidRPr="001A69B5">
        <w:t>funksjonar</w:t>
      </w:r>
      <w:proofErr w:type="spellEnd"/>
      <w:r w:rsidRPr="001A69B5">
        <w:t xml:space="preserve">. Det blir lagt til grunn </w:t>
      </w:r>
      <w:proofErr w:type="spellStart"/>
      <w:r w:rsidRPr="001A69B5">
        <w:t>eit</w:t>
      </w:r>
      <w:proofErr w:type="spellEnd"/>
      <w:r w:rsidRPr="001A69B5">
        <w:t xml:space="preserve"> uttak av økonomisk gevinst på 3 mill. kroner i 2023 og </w:t>
      </w:r>
      <w:proofErr w:type="spellStart"/>
      <w:r w:rsidRPr="001A69B5">
        <w:t>ytterlegare</w:t>
      </w:r>
      <w:proofErr w:type="spellEnd"/>
      <w:r w:rsidRPr="001A69B5">
        <w:t xml:space="preserve"> 3 mill. kroner i 2024.</w:t>
      </w:r>
    </w:p>
    <w:p w14:paraId="289727CC" w14:textId="77777777" w:rsidR="000513CD" w:rsidRPr="001A69B5" w:rsidRDefault="0009509B" w:rsidP="001A69B5">
      <w:proofErr w:type="spellStart"/>
      <w:r w:rsidRPr="001A69B5">
        <w:t>Løyvingane</w:t>
      </w:r>
      <w:proofErr w:type="spellEnd"/>
      <w:r w:rsidRPr="001A69B5">
        <w:t xml:space="preserve"> over kap. 256 finansierer ordinære </w:t>
      </w:r>
      <w:proofErr w:type="spellStart"/>
      <w:r w:rsidRPr="001A69B5">
        <w:t>driftsoppgåver</w:t>
      </w:r>
      <w:proofErr w:type="spellEnd"/>
      <w:r w:rsidRPr="001A69B5">
        <w:t xml:space="preserve"> i HK-dir. I tillegg kjem </w:t>
      </w:r>
      <w:proofErr w:type="spellStart"/>
      <w:r w:rsidRPr="001A69B5">
        <w:t>oppgåver</w:t>
      </w:r>
      <w:proofErr w:type="spellEnd"/>
      <w:r w:rsidRPr="001A69B5">
        <w:t xml:space="preserve"> som direktoratet har ansvar for, men som blir finansierte over andre budsjettkapittel. HK-</w:t>
      </w:r>
      <w:proofErr w:type="spellStart"/>
      <w:r w:rsidRPr="001A69B5">
        <w:t>dir</w:t>
      </w:r>
      <w:proofErr w:type="spellEnd"/>
      <w:r w:rsidRPr="001A69B5">
        <w:t xml:space="preserve"> har ansvaret for å forvalte </w:t>
      </w:r>
      <w:proofErr w:type="spellStart"/>
      <w:r w:rsidRPr="001A69B5">
        <w:t>tilskotsordningar</w:t>
      </w:r>
      <w:proofErr w:type="spellEnd"/>
      <w:r w:rsidRPr="001A69B5">
        <w:t xml:space="preserve"> og tiltak under kap. 225, 240, 241, 254, 257, 258, 270, 272 og 292 og </w:t>
      </w:r>
      <w:proofErr w:type="spellStart"/>
      <w:r w:rsidRPr="001A69B5">
        <w:t>ordningar</w:t>
      </w:r>
      <w:proofErr w:type="spellEnd"/>
      <w:r w:rsidRPr="001A69B5">
        <w:t xml:space="preserve"> under budsjetta til Kulturdepartementet og Kommunal- og moderniseringsdepartementet.</w:t>
      </w:r>
    </w:p>
    <w:p w14:paraId="49DE7B00" w14:textId="77777777" w:rsidR="000513CD" w:rsidRPr="001A69B5" w:rsidRDefault="0009509B" w:rsidP="001A69B5">
      <w:pPr>
        <w:pStyle w:val="b-post"/>
      </w:pPr>
      <w:r w:rsidRPr="001A69B5">
        <w:t xml:space="preserve">Post 01 Driftsutgifter og post 21 </w:t>
      </w:r>
      <w:proofErr w:type="spellStart"/>
      <w:r w:rsidRPr="001A69B5">
        <w:t>Særskilde</w:t>
      </w:r>
      <w:proofErr w:type="spellEnd"/>
      <w:r w:rsidRPr="001A69B5">
        <w:t xml:space="preserve"> driftsutgifter</w:t>
      </w:r>
    </w:p>
    <w:p w14:paraId="77218A2F" w14:textId="77777777" w:rsidR="000513CD" w:rsidRPr="001A69B5" w:rsidRDefault="0009509B" w:rsidP="001A69B5">
      <w:pPr>
        <w:pStyle w:val="avsnitt-tittel"/>
      </w:pPr>
      <w:r w:rsidRPr="001A69B5">
        <w:t>Mål for 2022</w:t>
      </w:r>
    </w:p>
    <w:p w14:paraId="5CBF2F73" w14:textId="77777777" w:rsidR="000513CD" w:rsidRPr="001A69B5" w:rsidRDefault="0009509B" w:rsidP="001A69B5">
      <w:r w:rsidRPr="001A69B5">
        <w:t xml:space="preserve">Departementet har fastsett </w:t>
      </w:r>
      <w:proofErr w:type="spellStart"/>
      <w:r w:rsidRPr="001A69B5">
        <w:t>dei</w:t>
      </w:r>
      <w:proofErr w:type="spellEnd"/>
      <w:r w:rsidRPr="001A69B5">
        <w:t xml:space="preserve"> overordna måla for 2022 </w:t>
      </w:r>
      <w:proofErr w:type="spellStart"/>
      <w:r w:rsidRPr="001A69B5">
        <w:t>nedanfor</w:t>
      </w:r>
      <w:proofErr w:type="spellEnd"/>
      <w:r w:rsidRPr="001A69B5">
        <w:t xml:space="preserve">. I statsbudsjettet for 2023 vil departementet presentere </w:t>
      </w:r>
      <w:proofErr w:type="spellStart"/>
      <w:r w:rsidRPr="001A69B5">
        <w:t>ein</w:t>
      </w:r>
      <w:proofErr w:type="spellEnd"/>
      <w:r w:rsidRPr="001A69B5">
        <w:t xml:space="preserve"> langsiktig målstruktur for HK-dir.</w:t>
      </w:r>
    </w:p>
    <w:p w14:paraId="2D8C2AB7"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 skal </w:t>
      </w:r>
      <w:proofErr w:type="spellStart"/>
      <w:r w:rsidRPr="001A69B5">
        <w:t>vere</w:t>
      </w:r>
      <w:proofErr w:type="spellEnd"/>
      <w:r w:rsidRPr="001A69B5">
        <w:t xml:space="preserve"> med på å løfte kompetansen i befolkninga og bidra til </w:t>
      </w:r>
      <w:proofErr w:type="spellStart"/>
      <w:r w:rsidRPr="001A69B5">
        <w:t>eit</w:t>
      </w:r>
      <w:proofErr w:type="spellEnd"/>
      <w:r w:rsidRPr="001A69B5">
        <w:t xml:space="preserve"> </w:t>
      </w:r>
      <w:proofErr w:type="spellStart"/>
      <w:r w:rsidRPr="001A69B5">
        <w:t>berekraftig</w:t>
      </w:r>
      <w:proofErr w:type="spellEnd"/>
      <w:r w:rsidRPr="001A69B5">
        <w:t xml:space="preserve"> og omstillingsdyktig samfunn gjennom </w:t>
      </w:r>
      <w:proofErr w:type="spellStart"/>
      <w:r w:rsidRPr="001A69B5">
        <w:t>desse</w:t>
      </w:r>
      <w:proofErr w:type="spellEnd"/>
      <w:r w:rsidRPr="001A69B5">
        <w:t xml:space="preserve"> måla:</w:t>
      </w:r>
    </w:p>
    <w:p w14:paraId="754F8372" w14:textId="77777777" w:rsidR="000513CD" w:rsidRPr="001A69B5" w:rsidRDefault="0009509B" w:rsidP="0005244F">
      <w:pPr>
        <w:pStyle w:val="Nummerertliste"/>
        <w:numPr>
          <w:ilvl w:val="0"/>
          <w:numId w:val="26"/>
        </w:numPr>
      </w:pPr>
      <w:r w:rsidRPr="001A69B5">
        <w:t xml:space="preserve">Kompetansepolitikken og politikken for </w:t>
      </w:r>
      <w:proofErr w:type="spellStart"/>
      <w:r w:rsidRPr="001A69B5">
        <w:t>høgare</w:t>
      </w:r>
      <w:proofErr w:type="spellEnd"/>
      <w:r w:rsidRPr="001A69B5">
        <w:t xml:space="preserve"> utdanning er </w:t>
      </w:r>
      <w:proofErr w:type="spellStart"/>
      <w:r w:rsidRPr="001A69B5">
        <w:t>heilskapleg</w:t>
      </w:r>
      <w:proofErr w:type="spellEnd"/>
      <w:r w:rsidRPr="001A69B5">
        <w:t xml:space="preserve"> og godt samordna, og utvikla i </w:t>
      </w:r>
      <w:proofErr w:type="spellStart"/>
      <w:r w:rsidRPr="001A69B5">
        <w:t>ein</w:t>
      </w:r>
      <w:proofErr w:type="spellEnd"/>
      <w:r w:rsidRPr="001A69B5">
        <w:t xml:space="preserve"> internasjonal kontekst.</w:t>
      </w:r>
    </w:p>
    <w:p w14:paraId="0672ABDF" w14:textId="77777777" w:rsidR="000513CD" w:rsidRPr="001A69B5" w:rsidRDefault="0009509B" w:rsidP="001A69B5">
      <w:pPr>
        <w:pStyle w:val="Nummerertliste"/>
      </w:pPr>
      <w:r w:rsidRPr="001A69B5">
        <w:t xml:space="preserve">Utdanning, opplæring og karriererettleiing av </w:t>
      </w:r>
      <w:proofErr w:type="spellStart"/>
      <w:r w:rsidRPr="001A69B5">
        <w:t>høg</w:t>
      </w:r>
      <w:proofErr w:type="spellEnd"/>
      <w:r w:rsidRPr="001A69B5">
        <w:t xml:space="preserve"> kvalitet er </w:t>
      </w:r>
      <w:proofErr w:type="spellStart"/>
      <w:r w:rsidRPr="001A69B5">
        <w:t>tilgjengeleg</w:t>
      </w:r>
      <w:proofErr w:type="spellEnd"/>
      <w:r w:rsidRPr="001A69B5">
        <w:t xml:space="preserve"> for alle uavhengig av bakgrunn, kompetansenivå og funksjonsevne.</w:t>
      </w:r>
    </w:p>
    <w:p w14:paraId="78383C6F" w14:textId="77777777" w:rsidR="000513CD" w:rsidRPr="001A69B5" w:rsidRDefault="0009509B" w:rsidP="001A69B5">
      <w:pPr>
        <w:pStyle w:val="Nummerertliste"/>
      </w:pPr>
      <w:proofErr w:type="spellStart"/>
      <w:r w:rsidRPr="001A69B5">
        <w:t>Myndigheiter</w:t>
      </w:r>
      <w:proofErr w:type="spellEnd"/>
      <w:r w:rsidRPr="001A69B5">
        <w:t xml:space="preserve">, </w:t>
      </w:r>
      <w:proofErr w:type="spellStart"/>
      <w:r w:rsidRPr="001A69B5">
        <w:t>utdanningstilbydarar</w:t>
      </w:r>
      <w:proofErr w:type="spellEnd"/>
      <w:r w:rsidRPr="001A69B5">
        <w:t xml:space="preserve">, arbeidslivet og den </w:t>
      </w:r>
      <w:proofErr w:type="spellStart"/>
      <w:r w:rsidRPr="001A69B5">
        <w:t>einskilde</w:t>
      </w:r>
      <w:proofErr w:type="spellEnd"/>
      <w:r w:rsidRPr="001A69B5">
        <w:t xml:space="preserve"> har </w:t>
      </w:r>
      <w:proofErr w:type="spellStart"/>
      <w:r w:rsidRPr="001A69B5">
        <w:t>eit</w:t>
      </w:r>
      <w:proofErr w:type="spellEnd"/>
      <w:r w:rsidRPr="001A69B5">
        <w:t xml:space="preserve"> godt kunnskapsgrunnlag for avgjerdene sine om investering i utdanning og kompetanseutvikling.</w:t>
      </w:r>
    </w:p>
    <w:p w14:paraId="207377E5" w14:textId="77777777" w:rsidR="000513CD" w:rsidRPr="001A69B5" w:rsidRDefault="0009509B" w:rsidP="001A69B5">
      <w:pPr>
        <w:pStyle w:val="Nummerertliste"/>
      </w:pPr>
      <w:proofErr w:type="spellStart"/>
      <w:r w:rsidRPr="001A69B5">
        <w:t>Innvandrarar</w:t>
      </w:r>
      <w:proofErr w:type="spellEnd"/>
      <w:r w:rsidRPr="001A69B5">
        <w:t xml:space="preserve"> og utsette grupper i </w:t>
      </w:r>
      <w:proofErr w:type="spellStart"/>
      <w:r w:rsidRPr="001A69B5">
        <w:t>arbeidsmarknaden</w:t>
      </w:r>
      <w:proofErr w:type="spellEnd"/>
      <w:r w:rsidRPr="001A69B5">
        <w:t xml:space="preserve"> får kompetansetiltak som </w:t>
      </w:r>
      <w:proofErr w:type="spellStart"/>
      <w:r w:rsidRPr="001A69B5">
        <w:t>medverkar</w:t>
      </w:r>
      <w:proofErr w:type="spellEnd"/>
      <w:r w:rsidRPr="001A69B5">
        <w:t xml:space="preserve"> til at </w:t>
      </w:r>
      <w:proofErr w:type="spellStart"/>
      <w:r w:rsidRPr="001A69B5">
        <w:t>fleire</w:t>
      </w:r>
      <w:proofErr w:type="spellEnd"/>
      <w:r w:rsidRPr="001A69B5">
        <w:t xml:space="preserve"> </w:t>
      </w:r>
      <w:proofErr w:type="spellStart"/>
      <w:r w:rsidRPr="001A69B5">
        <w:t>deltek</w:t>
      </w:r>
      <w:proofErr w:type="spellEnd"/>
      <w:r w:rsidRPr="001A69B5">
        <w:t xml:space="preserve"> i arbeids- og samfunnslivet.</w:t>
      </w:r>
    </w:p>
    <w:p w14:paraId="08CB528E" w14:textId="77777777" w:rsidR="000513CD" w:rsidRPr="001A69B5" w:rsidRDefault="0009509B" w:rsidP="001A69B5">
      <w:pPr>
        <w:pStyle w:val="avsnitt-tittel"/>
      </w:pPr>
      <w:r w:rsidRPr="001A69B5">
        <w:t>Resultat i 2020</w:t>
      </w:r>
    </w:p>
    <w:p w14:paraId="7B2AB433" w14:textId="77777777" w:rsidR="000513CD" w:rsidRPr="001A69B5" w:rsidRDefault="0009509B" w:rsidP="001A69B5">
      <w:r w:rsidRPr="001A69B5">
        <w:t xml:space="preserve">Rapporteringa gjeld Kompetanse </w:t>
      </w:r>
      <w:proofErr w:type="spellStart"/>
      <w:r w:rsidRPr="001A69B5">
        <w:t>Noreg</w:t>
      </w:r>
      <w:proofErr w:type="spellEnd"/>
      <w:r w:rsidRPr="001A69B5">
        <w:t xml:space="preserve">. Rapportering for andre </w:t>
      </w:r>
      <w:proofErr w:type="spellStart"/>
      <w:r w:rsidRPr="001A69B5">
        <w:t>tidlegare</w:t>
      </w:r>
      <w:proofErr w:type="spellEnd"/>
      <w:r w:rsidRPr="001A69B5">
        <w:t xml:space="preserve"> </w:t>
      </w:r>
      <w:proofErr w:type="spellStart"/>
      <w:r w:rsidRPr="001A69B5">
        <w:t>verksemder</w:t>
      </w:r>
      <w:proofErr w:type="spellEnd"/>
      <w:r w:rsidRPr="001A69B5">
        <w:t xml:space="preserve"> som inngår i HK-</w:t>
      </w:r>
      <w:proofErr w:type="spellStart"/>
      <w:r w:rsidRPr="001A69B5">
        <w:t>dir</w:t>
      </w:r>
      <w:proofErr w:type="spellEnd"/>
      <w:r w:rsidRPr="001A69B5">
        <w:t xml:space="preserve"> står under kapitla og </w:t>
      </w:r>
      <w:proofErr w:type="spellStart"/>
      <w:r w:rsidRPr="001A69B5">
        <w:t>postane</w:t>
      </w:r>
      <w:proofErr w:type="spellEnd"/>
      <w:r w:rsidRPr="001A69B5">
        <w:t xml:space="preserve"> for </w:t>
      </w:r>
      <w:proofErr w:type="spellStart"/>
      <w:r w:rsidRPr="001A69B5">
        <w:t>desse</w:t>
      </w:r>
      <w:proofErr w:type="spellEnd"/>
      <w:r w:rsidRPr="001A69B5">
        <w:t xml:space="preserve"> </w:t>
      </w:r>
      <w:proofErr w:type="spellStart"/>
      <w:r w:rsidRPr="001A69B5">
        <w:t>verksemdene</w:t>
      </w:r>
      <w:proofErr w:type="spellEnd"/>
      <w:r w:rsidRPr="001A69B5">
        <w:t>.</w:t>
      </w:r>
    </w:p>
    <w:p w14:paraId="30500595" w14:textId="77777777" w:rsidR="000513CD" w:rsidRPr="001A69B5" w:rsidRDefault="0009509B" w:rsidP="001A69B5">
      <w:r w:rsidRPr="001A69B5">
        <w:t xml:space="preserve">Covid-19-pandemien førte til at mange blei permitterte og arbeidsledige i 2020. Det gav </w:t>
      </w:r>
      <w:proofErr w:type="spellStart"/>
      <w:r w:rsidRPr="001A69B5">
        <w:t>auka</w:t>
      </w:r>
      <w:proofErr w:type="spellEnd"/>
      <w:r w:rsidRPr="001A69B5">
        <w:t xml:space="preserve"> behov for kompetanse og omstilling. Kompetansepolitikken er </w:t>
      </w:r>
      <w:proofErr w:type="spellStart"/>
      <w:r w:rsidRPr="001A69B5">
        <w:t>ein</w:t>
      </w:r>
      <w:proofErr w:type="spellEnd"/>
      <w:r w:rsidRPr="001A69B5">
        <w:t xml:space="preserve"> sentral del av krisehandteringa til regjeringa, og Kompetanse </w:t>
      </w:r>
      <w:proofErr w:type="spellStart"/>
      <w:r w:rsidRPr="001A69B5">
        <w:t>Noreg</w:t>
      </w:r>
      <w:proofErr w:type="spellEnd"/>
      <w:r w:rsidRPr="001A69B5">
        <w:t xml:space="preserve"> hadde ei viktig rolle i dette arbeidet i 2020. Ei rekke av </w:t>
      </w:r>
      <w:proofErr w:type="spellStart"/>
      <w:r w:rsidRPr="001A69B5">
        <w:t>dei</w:t>
      </w:r>
      <w:proofErr w:type="spellEnd"/>
      <w:r w:rsidRPr="001A69B5">
        <w:t xml:space="preserve"> større tiltaka som Kompetanse </w:t>
      </w:r>
      <w:proofErr w:type="spellStart"/>
      <w:r w:rsidRPr="001A69B5">
        <w:t>Noreg</w:t>
      </w:r>
      <w:proofErr w:type="spellEnd"/>
      <w:r w:rsidRPr="001A69B5">
        <w:t xml:space="preserve"> har </w:t>
      </w:r>
      <w:proofErr w:type="spellStart"/>
      <w:r w:rsidRPr="001A69B5">
        <w:t>arbeidd</w:t>
      </w:r>
      <w:proofErr w:type="spellEnd"/>
      <w:r w:rsidRPr="001A69B5">
        <w:t xml:space="preserve"> med i 2020, er finansierte over kap. 258, post 21 og kap. 292, </w:t>
      </w:r>
      <w:proofErr w:type="spellStart"/>
      <w:r w:rsidRPr="001A69B5">
        <w:t>postane</w:t>
      </w:r>
      <w:proofErr w:type="spellEnd"/>
      <w:r w:rsidRPr="001A69B5">
        <w:t xml:space="preserve"> 21 og 22, og </w:t>
      </w:r>
      <w:proofErr w:type="spellStart"/>
      <w:r w:rsidRPr="001A69B5">
        <w:t>dei</w:t>
      </w:r>
      <w:proofErr w:type="spellEnd"/>
      <w:r w:rsidRPr="001A69B5">
        <w:t xml:space="preserve"> er </w:t>
      </w:r>
      <w:proofErr w:type="spellStart"/>
      <w:r w:rsidRPr="001A69B5">
        <w:t>omtala</w:t>
      </w:r>
      <w:proofErr w:type="spellEnd"/>
      <w:r w:rsidRPr="001A69B5">
        <w:t xml:space="preserve"> under </w:t>
      </w:r>
      <w:proofErr w:type="spellStart"/>
      <w:r w:rsidRPr="001A69B5">
        <w:t>desse</w:t>
      </w:r>
      <w:proofErr w:type="spellEnd"/>
      <w:r w:rsidRPr="001A69B5">
        <w:t xml:space="preserve"> </w:t>
      </w:r>
      <w:proofErr w:type="spellStart"/>
      <w:r w:rsidRPr="001A69B5">
        <w:t>postane</w:t>
      </w:r>
      <w:proofErr w:type="spellEnd"/>
      <w:r w:rsidRPr="001A69B5">
        <w:t>.</w:t>
      </w:r>
    </w:p>
    <w:p w14:paraId="08F3051E" w14:textId="77777777" w:rsidR="000513CD" w:rsidRPr="001A69B5" w:rsidRDefault="0009509B" w:rsidP="001A69B5">
      <w:pPr>
        <w:pStyle w:val="avsnitt-undertittel"/>
      </w:pPr>
      <w:r w:rsidRPr="001A69B5">
        <w:t xml:space="preserve">Kompetansepolitikken er </w:t>
      </w:r>
      <w:proofErr w:type="spellStart"/>
      <w:r w:rsidRPr="001A69B5">
        <w:t>heilskapleg</w:t>
      </w:r>
      <w:proofErr w:type="spellEnd"/>
      <w:r w:rsidRPr="001A69B5">
        <w:t xml:space="preserve"> og samordna</w:t>
      </w:r>
    </w:p>
    <w:p w14:paraId="6E17F729" w14:textId="77777777" w:rsidR="000513CD" w:rsidRPr="001A69B5" w:rsidRDefault="0009509B" w:rsidP="001A69B5">
      <w:r w:rsidRPr="001A69B5">
        <w:t xml:space="preserve">Som svar på pandemien blei kompetansepolitikken </w:t>
      </w:r>
      <w:proofErr w:type="spellStart"/>
      <w:r w:rsidRPr="001A69B5">
        <w:t>meir</w:t>
      </w:r>
      <w:proofErr w:type="spellEnd"/>
      <w:r w:rsidRPr="001A69B5">
        <w:t xml:space="preserve"> samordna, og samarbeidet </w:t>
      </w:r>
      <w:proofErr w:type="spellStart"/>
      <w:r w:rsidRPr="001A69B5">
        <w:t>meir</w:t>
      </w:r>
      <w:proofErr w:type="spellEnd"/>
      <w:r w:rsidRPr="001A69B5">
        <w:t xml:space="preserve"> </w:t>
      </w:r>
      <w:proofErr w:type="spellStart"/>
      <w:r w:rsidRPr="001A69B5">
        <w:t>forpliktande</w:t>
      </w:r>
      <w:proofErr w:type="spellEnd"/>
      <w:r w:rsidRPr="001A69B5">
        <w:t xml:space="preserve">. Kompetanse </w:t>
      </w:r>
      <w:proofErr w:type="spellStart"/>
      <w:r w:rsidRPr="001A69B5">
        <w:t>Noreg</w:t>
      </w:r>
      <w:proofErr w:type="spellEnd"/>
      <w:r w:rsidRPr="001A69B5">
        <w:t xml:space="preserve">, </w:t>
      </w:r>
      <w:proofErr w:type="spellStart"/>
      <w:r w:rsidRPr="001A69B5">
        <w:t>saman</w:t>
      </w:r>
      <w:proofErr w:type="spellEnd"/>
      <w:r w:rsidRPr="001A69B5">
        <w:t xml:space="preserve"> med </w:t>
      </w:r>
      <w:proofErr w:type="spellStart"/>
      <w:r w:rsidRPr="001A69B5">
        <w:t>Diku</w:t>
      </w:r>
      <w:proofErr w:type="spellEnd"/>
      <w:r w:rsidRPr="001A69B5">
        <w:t xml:space="preserve">, NOKUT og Utdanningsdirektoratet, samordna kompetanseutviklingstiltak retta mot arbeidsledige og permitterte gjennom Utdanningsløftet 2020. Kompetanse </w:t>
      </w:r>
      <w:proofErr w:type="spellStart"/>
      <w:r w:rsidRPr="001A69B5">
        <w:t>Noreg</w:t>
      </w:r>
      <w:proofErr w:type="spellEnd"/>
      <w:r w:rsidRPr="001A69B5">
        <w:t xml:space="preserve"> har òg samarbeidd tett med </w:t>
      </w:r>
      <w:proofErr w:type="spellStart"/>
      <w:r w:rsidRPr="001A69B5">
        <w:t>partane</w:t>
      </w:r>
      <w:proofErr w:type="spellEnd"/>
      <w:r w:rsidRPr="001A69B5">
        <w:t xml:space="preserve"> i arbeidslivet, mellom anna i etableringa av åtte bransjeprogram for å </w:t>
      </w:r>
      <w:proofErr w:type="spellStart"/>
      <w:r w:rsidRPr="001A69B5">
        <w:t>auke</w:t>
      </w:r>
      <w:proofErr w:type="spellEnd"/>
      <w:r w:rsidRPr="001A69B5">
        <w:t xml:space="preserve"> deltakinga i kompetanseutvikling i </w:t>
      </w:r>
      <w:proofErr w:type="spellStart"/>
      <w:r w:rsidRPr="001A69B5">
        <w:t>utvalde</w:t>
      </w:r>
      <w:proofErr w:type="spellEnd"/>
      <w:r w:rsidRPr="001A69B5">
        <w:t xml:space="preserve"> </w:t>
      </w:r>
      <w:proofErr w:type="spellStart"/>
      <w:r w:rsidRPr="001A69B5">
        <w:t>bransjar</w:t>
      </w:r>
      <w:proofErr w:type="spellEnd"/>
      <w:r w:rsidRPr="001A69B5">
        <w:t>.</w:t>
      </w:r>
    </w:p>
    <w:p w14:paraId="2871C0A1" w14:textId="77777777" w:rsidR="000513CD" w:rsidRPr="001A69B5" w:rsidRDefault="0009509B" w:rsidP="001A69B5">
      <w:r w:rsidRPr="001A69B5">
        <w:t xml:space="preserve">Kompetanse </w:t>
      </w:r>
      <w:proofErr w:type="spellStart"/>
      <w:r w:rsidRPr="001A69B5">
        <w:t>Noreg</w:t>
      </w:r>
      <w:proofErr w:type="spellEnd"/>
      <w:r w:rsidRPr="001A69B5">
        <w:t xml:space="preserve"> har utvikla ulike kompetansetiltak for </w:t>
      </w:r>
      <w:proofErr w:type="spellStart"/>
      <w:r w:rsidRPr="001A69B5">
        <w:t>dei</w:t>
      </w:r>
      <w:proofErr w:type="spellEnd"/>
      <w:r w:rsidRPr="001A69B5">
        <w:t xml:space="preserve"> som er ramma av </w:t>
      </w:r>
      <w:proofErr w:type="spellStart"/>
      <w:r w:rsidRPr="001A69B5">
        <w:t>endringane</w:t>
      </w:r>
      <w:proofErr w:type="spellEnd"/>
      <w:r w:rsidRPr="001A69B5">
        <w:t xml:space="preserve"> på </w:t>
      </w:r>
      <w:proofErr w:type="spellStart"/>
      <w:r w:rsidRPr="001A69B5">
        <w:t>arbeidsmarknaden</w:t>
      </w:r>
      <w:proofErr w:type="spellEnd"/>
      <w:r w:rsidRPr="001A69B5">
        <w:t xml:space="preserve">, og analysert korleis </w:t>
      </w:r>
      <w:proofErr w:type="spellStart"/>
      <w:r w:rsidRPr="001A69B5">
        <w:t>verksemder</w:t>
      </w:r>
      <w:proofErr w:type="spellEnd"/>
      <w:r w:rsidRPr="001A69B5">
        <w:t xml:space="preserve"> inkluderer </w:t>
      </w:r>
      <w:proofErr w:type="spellStart"/>
      <w:r w:rsidRPr="001A69B5">
        <w:t>personar</w:t>
      </w:r>
      <w:proofErr w:type="spellEnd"/>
      <w:r w:rsidRPr="001A69B5">
        <w:t xml:space="preserve"> med «</w:t>
      </w:r>
      <w:proofErr w:type="spellStart"/>
      <w:r w:rsidRPr="001A69B5">
        <w:t>hòl</w:t>
      </w:r>
      <w:proofErr w:type="spellEnd"/>
      <w:r w:rsidRPr="001A69B5">
        <w:t xml:space="preserve"> i </w:t>
      </w:r>
      <w:proofErr w:type="spellStart"/>
      <w:r w:rsidRPr="001A69B5">
        <w:t>cv-en</w:t>
      </w:r>
      <w:proofErr w:type="spellEnd"/>
      <w:r w:rsidRPr="001A69B5">
        <w:t xml:space="preserve">» eller nedsett arbeidsevne. Direktoratet har greidd ut om </w:t>
      </w:r>
      <w:proofErr w:type="spellStart"/>
      <w:r w:rsidRPr="001A69B5">
        <w:t>samanhengen</w:t>
      </w:r>
      <w:proofErr w:type="spellEnd"/>
      <w:r w:rsidRPr="001A69B5">
        <w:t xml:space="preserve"> mellom kompetanse og </w:t>
      </w:r>
      <w:proofErr w:type="spellStart"/>
      <w:r w:rsidRPr="001A69B5">
        <w:t>helseutfordringar</w:t>
      </w:r>
      <w:proofErr w:type="spellEnd"/>
      <w:r w:rsidRPr="001A69B5">
        <w:t xml:space="preserve">, og </w:t>
      </w:r>
      <w:proofErr w:type="spellStart"/>
      <w:r w:rsidRPr="001A69B5">
        <w:t>peika</w:t>
      </w:r>
      <w:proofErr w:type="spellEnd"/>
      <w:r w:rsidRPr="001A69B5">
        <w:t xml:space="preserve"> på korleis kompetansetiltak kan </w:t>
      </w:r>
      <w:proofErr w:type="spellStart"/>
      <w:r w:rsidRPr="001A69B5">
        <w:t>medverke</w:t>
      </w:r>
      <w:proofErr w:type="spellEnd"/>
      <w:r w:rsidRPr="001A69B5">
        <w:t xml:space="preserve"> til å </w:t>
      </w:r>
      <w:proofErr w:type="spellStart"/>
      <w:r w:rsidRPr="001A69B5">
        <w:t>førebygge</w:t>
      </w:r>
      <w:proofErr w:type="spellEnd"/>
      <w:r w:rsidRPr="001A69B5">
        <w:t xml:space="preserve"> </w:t>
      </w:r>
      <w:proofErr w:type="spellStart"/>
      <w:r w:rsidRPr="001A69B5">
        <w:t>fråvær</w:t>
      </w:r>
      <w:proofErr w:type="spellEnd"/>
      <w:r w:rsidRPr="001A69B5">
        <w:t xml:space="preserve"> og </w:t>
      </w:r>
      <w:proofErr w:type="spellStart"/>
      <w:r w:rsidRPr="001A69B5">
        <w:t>utanforskap</w:t>
      </w:r>
      <w:proofErr w:type="spellEnd"/>
      <w:r w:rsidRPr="001A69B5">
        <w:t>.</w:t>
      </w:r>
    </w:p>
    <w:p w14:paraId="2EF7A726" w14:textId="77777777" w:rsidR="000513CD" w:rsidRPr="001A69B5" w:rsidRDefault="0009509B" w:rsidP="001A69B5">
      <w:pPr>
        <w:pStyle w:val="avsnitt-undertittel"/>
      </w:pPr>
      <w:r w:rsidRPr="001A69B5">
        <w:t xml:space="preserve">Livslang læring er </w:t>
      </w:r>
      <w:proofErr w:type="spellStart"/>
      <w:r w:rsidRPr="001A69B5">
        <w:t>tilgjengeleg</w:t>
      </w:r>
      <w:proofErr w:type="spellEnd"/>
      <w:r w:rsidRPr="001A69B5">
        <w:t xml:space="preserve"> for alle uavhengig av kompetansenivå og behov</w:t>
      </w:r>
    </w:p>
    <w:p w14:paraId="6DD41B4B" w14:textId="77777777" w:rsidR="000513CD" w:rsidRPr="001A69B5" w:rsidRDefault="0009509B" w:rsidP="001A69B5">
      <w:r w:rsidRPr="001A69B5">
        <w:t xml:space="preserve">Gjennom </w:t>
      </w:r>
      <w:proofErr w:type="spellStart"/>
      <w:r w:rsidRPr="001A69B5">
        <w:t>treparts</w:t>
      </w:r>
      <w:proofErr w:type="spellEnd"/>
      <w:r w:rsidRPr="001A69B5">
        <w:t xml:space="preserve"> bransjeprogram, fleksible </w:t>
      </w:r>
      <w:proofErr w:type="spellStart"/>
      <w:r w:rsidRPr="001A69B5">
        <w:t>vidareutdanningstilbod</w:t>
      </w:r>
      <w:proofErr w:type="spellEnd"/>
      <w:r w:rsidRPr="001A69B5">
        <w:t xml:space="preserve"> og </w:t>
      </w:r>
      <w:proofErr w:type="spellStart"/>
      <w:r w:rsidRPr="001A69B5">
        <w:t>tilskot</w:t>
      </w:r>
      <w:proofErr w:type="spellEnd"/>
      <w:r w:rsidRPr="001A69B5">
        <w:t xml:space="preserve"> til </w:t>
      </w:r>
      <w:proofErr w:type="spellStart"/>
      <w:r w:rsidRPr="001A69B5">
        <w:t>fylkeskommunane</w:t>
      </w:r>
      <w:proofErr w:type="spellEnd"/>
      <w:r w:rsidRPr="001A69B5">
        <w:t xml:space="preserve"> for at </w:t>
      </w:r>
      <w:proofErr w:type="spellStart"/>
      <w:r w:rsidRPr="001A69B5">
        <w:t>fleire</w:t>
      </w:r>
      <w:proofErr w:type="spellEnd"/>
      <w:r w:rsidRPr="001A69B5">
        <w:t xml:space="preserve"> skal fullføre </w:t>
      </w:r>
      <w:proofErr w:type="spellStart"/>
      <w:r w:rsidRPr="001A69B5">
        <w:t>vidaregåande</w:t>
      </w:r>
      <w:proofErr w:type="spellEnd"/>
      <w:r w:rsidRPr="001A69B5">
        <w:t xml:space="preserve"> opplæring, har Kompetanse </w:t>
      </w:r>
      <w:proofErr w:type="spellStart"/>
      <w:r w:rsidRPr="001A69B5">
        <w:t>Noreg</w:t>
      </w:r>
      <w:proofErr w:type="spellEnd"/>
      <w:r w:rsidRPr="001A69B5">
        <w:t xml:space="preserve"> i 2020 fått på plass ei rekke </w:t>
      </w:r>
      <w:proofErr w:type="spellStart"/>
      <w:r w:rsidRPr="001A69B5">
        <w:t>tilbod</w:t>
      </w:r>
      <w:proofErr w:type="spellEnd"/>
      <w:r w:rsidRPr="001A69B5">
        <w:t xml:space="preserve"> som skal </w:t>
      </w:r>
      <w:proofErr w:type="spellStart"/>
      <w:r w:rsidRPr="001A69B5">
        <w:t>gjere</w:t>
      </w:r>
      <w:proofErr w:type="spellEnd"/>
      <w:r w:rsidRPr="001A69B5">
        <w:t xml:space="preserve"> det </w:t>
      </w:r>
      <w:proofErr w:type="spellStart"/>
      <w:r w:rsidRPr="001A69B5">
        <w:t>enklare</w:t>
      </w:r>
      <w:proofErr w:type="spellEnd"/>
      <w:r w:rsidRPr="001A69B5">
        <w:t xml:space="preserve"> å styrke kompetansen, for både ledige, permitterte og sysselsette.</w:t>
      </w:r>
    </w:p>
    <w:p w14:paraId="7D27F8D0" w14:textId="77777777" w:rsidR="000513CD" w:rsidRPr="001A69B5" w:rsidRDefault="0009509B" w:rsidP="001A69B5">
      <w:r w:rsidRPr="001A69B5">
        <w:t xml:space="preserve">Behovet for god karriererettleiing og utdannings- og yrkesinformasjon har </w:t>
      </w:r>
      <w:proofErr w:type="spellStart"/>
      <w:r w:rsidRPr="001A69B5">
        <w:t>auka</w:t>
      </w:r>
      <w:proofErr w:type="spellEnd"/>
      <w:r w:rsidRPr="001A69B5">
        <w:t xml:space="preserve"> under pandemien. Kompetanse </w:t>
      </w:r>
      <w:proofErr w:type="spellStart"/>
      <w:r w:rsidRPr="001A69B5">
        <w:t>Noreg</w:t>
      </w:r>
      <w:proofErr w:type="spellEnd"/>
      <w:r w:rsidRPr="001A69B5">
        <w:t xml:space="preserve"> har </w:t>
      </w:r>
      <w:proofErr w:type="spellStart"/>
      <w:r w:rsidRPr="001A69B5">
        <w:t>vidareutvikla</w:t>
      </w:r>
      <w:proofErr w:type="spellEnd"/>
      <w:r w:rsidRPr="001A69B5">
        <w:t xml:space="preserve"> og </w:t>
      </w:r>
      <w:proofErr w:type="spellStart"/>
      <w:r w:rsidRPr="001A69B5">
        <w:t>betra</w:t>
      </w:r>
      <w:proofErr w:type="spellEnd"/>
      <w:r w:rsidRPr="001A69B5">
        <w:t xml:space="preserve"> både kvaliteten på og tilgangen til </w:t>
      </w:r>
      <w:proofErr w:type="spellStart"/>
      <w:r w:rsidRPr="001A69B5">
        <w:t>desse</w:t>
      </w:r>
      <w:proofErr w:type="spellEnd"/>
      <w:r w:rsidRPr="001A69B5">
        <w:t xml:space="preserve"> </w:t>
      </w:r>
      <w:proofErr w:type="spellStart"/>
      <w:r w:rsidRPr="001A69B5">
        <w:t>tenestene</w:t>
      </w:r>
      <w:proofErr w:type="spellEnd"/>
      <w:r w:rsidRPr="001A69B5">
        <w:t xml:space="preserve">. I 2020 overtok Kompetanse </w:t>
      </w:r>
      <w:proofErr w:type="spellStart"/>
      <w:r w:rsidRPr="001A69B5">
        <w:t>Noreg</w:t>
      </w:r>
      <w:proofErr w:type="spellEnd"/>
      <w:r w:rsidRPr="001A69B5">
        <w:t xml:space="preserve"> ansvaret for den mest brukte nettstaden for informasjon om utdanning og yrke, utdanning.no. Utdanning.no hadde 10,5 mill. </w:t>
      </w:r>
      <w:proofErr w:type="spellStart"/>
      <w:r w:rsidRPr="001A69B5">
        <w:t>vitjingar</w:t>
      </w:r>
      <w:proofErr w:type="spellEnd"/>
      <w:r w:rsidRPr="001A69B5">
        <w:t xml:space="preserve"> og 31 mill. </w:t>
      </w:r>
      <w:proofErr w:type="spellStart"/>
      <w:r w:rsidRPr="001A69B5">
        <w:t>sidevisningar</w:t>
      </w:r>
      <w:proofErr w:type="spellEnd"/>
      <w:r w:rsidRPr="001A69B5">
        <w:t xml:space="preserve"> i 2020. Som </w:t>
      </w:r>
      <w:proofErr w:type="spellStart"/>
      <w:r w:rsidRPr="001A69B5">
        <w:t>ein</w:t>
      </w:r>
      <w:proofErr w:type="spellEnd"/>
      <w:r w:rsidRPr="001A69B5">
        <w:t xml:space="preserve"> del av krisetiltaka blei lanseringa av den digitale </w:t>
      </w:r>
      <w:proofErr w:type="spellStart"/>
      <w:r w:rsidRPr="001A69B5">
        <w:t>karriererettleiingstenesta</w:t>
      </w:r>
      <w:proofErr w:type="spellEnd"/>
      <w:r w:rsidRPr="001A69B5">
        <w:t xml:space="preserve"> karriereveiledning.no </w:t>
      </w:r>
      <w:proofErr w:type="spellStart"/>
      <w:r w:rsidRPr="001A69B5">
        <w:t>framskunda</w:t>
      </w:r>
      <w:proofErr w:type="spellEnd"/>
      <w:r w:rsidRPr="001A69B5">
        <w:t xml:space="preserve">. </w:t>
      </w:r>
      <w:proofErr w:type="spellStart"/>
      <w:r w:rsidRPr="001A69B5">
        <w:t>Tilbodet</w:t>
      </w:r>
      <w:proofErr w:type="spellEnd"/>
      <w:r w:rsidRPr="001A69B5">
        <w:t xml:space="preserve"> blei lansert i september 2020.</w:t>
      </w:r>
    </w:p>
    <w:p w14:paraId="01814B69" w14:textId="77777777" w:rsidR="000513CD" w:rsidRPr="001A69B5" w:rsidRDefault="0009509B" w:rsidP="001A69B5">
      <w:pPr>
        <w:pStyle w:val="avsnitt-undertittel"/>
      </w:pPr>
      <w:proofErr w:type="spellStart"/>
      <w:r w:rsidRPr="001A69B5">
        <w:t>Nykomne</w:t>
      </w:r>
      <w:proofErr w:type="spellEnd"/>
      <w:r w:rsidRPr="001A69B5">
        <w:t xml:space="preserve"> </w:t>
      </w:r>
      <w:proofErr w:type="spellStart"/>
      <w:r w:rsidRPr="001A69B5">
        <w:t>innvandrarar</w:t>
      </w:r>
      <w:proofErr w:type="spellEnd"/>
      <w:r w:rsidRPr="001A69B5">
        <w:t xml:space="preserve"> får læringstiltak som </w:t>
      </w:r>
      <w:proofErr w:type="spellStart"/>
      <w:r w:rsidRPr="001A69B5">
        <w:t>bidreg</w:t>
      </w:r>
      <w:proofErr w:type="spellEnd"/>
      <w:r w:rsidRPr="001A69B5">
        <w:t xml:space="preserve"> til </w:t>
      </w:r>
      <w:proofErr w:type="spellStart"/>
      <w:r w:rsidRPr="001A69B5">
        <w:t>auka</w:t>
      </w:r>
      <w:proofErr w:type="spellEnd"/>
      <w:r w:rsidRPr="001A69B5">
        <w:t xml:space="preserve"> deltaking i arbeids- og samfunnslivet</w:t>
      </w:r>
    </w:p>
    <w:p w14:paraId="5836BAC2" w14:textId="77777777" w:rsidR="000513CD" w:rsidRPr="001A69B5" w:rsidRDefault="0009509B" w:rsidP="001A69B5">
      <w:r w:rsidRPr="001A69B5">
        <w:t xml:space="preserve">Integreringsstrategien til regjeringa </w:t>
      </w:r>
      <w:r w:rsidRPr="001A69B5">
        <w:rPr>
          <w:rStyle w:val="kursiv"/>
        </w:rPr>
        <w:t>Integrering gjennom kunnskap (2019–2022)</w:t>
      </w:r>
      <w:r w:rsidRPr="001A69B5">
        <w:t xml:space="preserve">, har </w:t>
      </w:r>
      <w:proofErr w:type="spellStart"/>
      <w:r w:rsidRPr="001A69B5">
        <w:t>vore</w:t>
      </w:r>
      <w:proofErr w:type="spellEnd"/>
      <w:r w:rsidRPr="001A69B5">
        <w:t xml:space="preserve"> </w:t>
      </w:r>
      <w:proofErr w:type="spellStart"/>
      <w:r w:rsidRPr="001A69B5">
        <w:t>styrande</w:t>
      </w:r>
      <w:proofErr w:type="spellEnd"/>
      <w:r w:rsidRPr="001A69B5">
        <w:t xml:space="preserve"> for Kompetanse </w:t>
      </w:r>
      <w:proofErr w:type="spellStart"/>
      <w:r w:rsidRPr="001A69B5">
        <w:t>Noregs</w:t>
      </w:r>
      <w:proofErr w:type="spellEnd"/>
      <w:r w:rsidRPr="001A69B5">
        <w:t xml:space="preserve"> arbeid og </w:t>
      </w:r>
      <w:proofErr w:type="spellStart"/>
      <w:r w:rsidRPr="001A69B5">
        <w:t>prioriteringar</w:t>
      </w:r>
      <w:proofErr w:type="spellEnd"/>
      <w:r w:rsidRPr="001A69B5">
        <w:t xml:space="preserve"> på integreringsfeltet også i 2020. Kompetanse </w:t>
      </w:r>
      <w:proofErr w:type="spellStart"/>
      <w:r w:rsidRPr="001A69B5">
        <w:t>Noreg</w:t>
      </w:r>
      <w:proofErr w:type="spellEnd"/>
      <w:r w:rsidRPr="001A69B5">
        <w:t xml:space="preserve"> har </w:t>
      </w:r>
      <w:proofErr w:type="spellStart"/>
      <w:r w:rsidRPr="001A69B5">
        <w:t>bidrege</w:t>
      </w:r>
      <w:proofErr w:type="spellEnd"/>
      <w:r w:rsidRPr="001A69B5">
        <w:t xml:space="preserve"> aktivt i det </w:t>
      </w:r>
      <w:proofErr w:type="spellStart"/>
      <w:r w:rsidRPr="001A69B5">
        <w:t>førebuande</w:t>
      </w:r>
      <w:proofErr w:type="spellEnd"/>
      <w:r w:rsidRPr="001A69B5">
        <w:t xml:space="preserve"> arbeidet med utvikling av ny </w:t>
      </w:r>
      <w:proofErr w:type="spellStart"/>
      <w:r w:rsidRPr="001A69B5">
        <w:t>integreringslov</w:t>
      </w:r>
      <w:proofErr w:type="spellEnd"/>
      <w:r w:rsidRPr="001A69B5">
        <w:t xml:space="preserve">. Saman med </w:t>
      </w:r>
      <w:proofErr w:type="spellStart"/>
      <w:r w:rsidRPr="001A69B5">
        <w:t>IMDi</w:t>
      </w:r>
      <w:proofErr w:type="spellEnd"/>
      <w:r w:rsidRPr="001A69B5">
        <w:t xml:space="preserve"> utvikla Kompetanse </w:t>
      </w:r>
      <w:proofErr w:type="spellStart"/>
      <w:r w:rsidRPr="001A69B5">
        <w:t>Noreg</w:t>
      </w:r>
      <w:proofErr w:type="spellEnd"/>
      <w:r w:rsidRPr="001A69B5">
        <w:t xml:space="preserve"> standardiserte element til bruk i introduksjonsprogrammet for å bidra til god kvalitet for </w:t>
      </w:r>
      <w:proofErr w:type="spellStart"/>
      <w:r w:rsidRPr="001A69B5">
        <w:t>deltakarane</w:t>
      </w:r>
      <w:proofErr w:type="spellEnd"/>
      <w:r w:rsidRPr="001A69B5">
        <w:t xml:space="preserve">. På bakgrunn av ny </w:t>
      </w:r>
      <w:proofErr w:type="spellStart"/>
      <w:r w:rsidRPr="001A69B5">
        <w:t>integreringslov</w:t>
      </w:r>
      <w:proofErr w:type="spellEnd"/>
      <w:r w:rsidRPr="001A69B5">
        <w:t xml:space="preserve"> og endra krav som følge av den nye lova har Kompetanse </w:t>
      </w:r>
      <w:proofErr w:type="spellStart"/>
      <w:r w:rsidRPr="001A69B5">
        <w:t>Noreg</w:t>
      </w:r>
      <w:proofErr w:type="spellEnd"/>
      <w:r w:rsidRPr="001A69B5">
        <w:t xml:space="preserve"> hatt ansvar for å revidere læreplanen i norsk og samfunnskunnskap for </w:t>
      </w:r>
      <w:proofErr w:type="spellStart"/>
      <w:r w:rsidRPr="001A69B5">
        <w:t>vaksne</w:t>
      </w:r>
      <w:proofErr w:type="spellEnd"/>
      <w:r w:rsidRPr="001A69B5">
        <w:t xml:space="preserve"> </w:t>
      </w:r>
      <w:proofErr w:type="spellStart"/>
      <w:r w:rsidRPr="001A69B5">
        <w:t>innvandrarar</w:t>
      </w:r>
      <w:proofErr w:type="spellEnd"/>
      <w:r w:rsidRPr="001A69B5">
        <w:t xml:space="preserve">. Norskprøve på </w:t>
      </w:r>
      <w:proofErr w:type="spellStart"/>
      <w:r w:rsidRPr="001A69B5">
        <w:t>høgare</w:t>
      </w:r>
      <w:proofErr w:type="spellEnd"/>
      <w:r w:rsidRPr="001A69B5">
        <w:t xml:space="preserve"> akademisk nivå, C1-prøven, blei lansert i 2020. Prøvegjennomføringa i 2020 blei </w:t>
      </w:r>
      <w:proofErr w:type="spellStart"/>
      <w:r w:rsidRPr="001A69B5">
        <w:t>påverka</w:t>
      </w:r>
      <w:proofErr w:type="spellEnd"/>
      <w:r w:rsidRPr="001A69B5">
        <w:t xml:space="preserve"> av covid-19-pandemien. Utvida </w:t>
      </w:r>
      <w:proofErr w:type="spellStart"/>
      <w:r w:rsidRPr="001A69B5">
        <w:t>prøveperiodar</w:t>
      </w:r>
      <w:proofErr w:type="spellEnd"/>
      <w:r w:rsidRPr="001A69B5">
        <w:t xml:space="preserve"> har </w:t>
      </w:r>
      <w:proofErr w:type="spellStart"/>
      <w:r w:rsidRPr="001A69B5">
        <w:t>vore</w:t>
      </w:r>
      <w:proofErr w:type="spellEnd"/>
      <w:r w:rsidRPr="001A69B5">
        <w:t xml:space="preserve"> til hjelp, men </w:t>
      </w:r>
      <w:proofErr w:type="spellStart"/>
      <w:r w:rsidRPr="001A69B5">
        <w:t>samanlikna</w:t>
      </w:r>
      <w:proofErr w:type="spellEnd"/>
      <w:r w:rsidRPr="001A69B5">
        <w:t xml:space="preserve"> med 2019 blei det likevel avlagt færre </w:t>
      </w:r>
      <w:proofErr w:type="spellStart"/>
      <w:r w:rsidRPr="001A69B5">
        <w:t>delprøvar</w:t>
      </w:r>
      <w:proofErr w:type="spellEnd"/>
      <w:r w:rsidRPr="001A69B5">
        <w:t xml:space="preserve"> i norsk og samfunnskunnskap i 2020. </w:t>
      </w:r>
      <w:proofErr w:type="spellStart"/>
      <w:r w:rsidRPr="001A69B5">
        <w:t>Talet</w:t>
      </w:r>
      <w:proofErr w:type="spellEnd"/>
      <w:r w:rsidRPr="001A69B5">
        <w:t xml:space="preserve"> på </w:t>
      </w:r>
      <w:proofErr w:type="spellStart"/>
      <w:r w:rsidRPr="001A69B5">
        <w:t>avlagde</w:t>
      </w:r>
      <w:proofErr w:type="spellEnd"/>
      <w:r w:rsidRPr="001A69B5">
        <w:t xml:space="preserve"> </w:t>
      </w:r>
      <w:proofErr w:type="spellStart"/>
      <w:r w:rsidRPr="001A69B5">
        <w:t>statsborgarprøvar</w:t>
      </w:r>
      <w:proofErr w:type="spellEnd"/>
      <w:r w:rsidRPr="001A69B5">
        <w:t xml:space="preserve"> og prosentdelen </w:t>
      </w:r>
      <w:proofErr w:type="spellStart"/>
      <w:r w:rsidRPr="001A69B5">
        <w:t>kandidatar</w:t>
      </w:r>
      <w:proofErr w:type="spellEnd"/>
      <w:r w:rsidRPr="001A69B5">
        <w:t xml:space="preserve"> som bestod prøven, </w:t>
      </w:r>
      <w:proofErr w:type="spellStart"/>
      <w:r w:rsidRPr="001A69B5">
        <w:t>auka</w:t>
      </w:r>
      <w:proofErr w:type="spellEnd"/>
      <w:r w:rsidRPr="001A69B5">
        <w:t xml:space="preserve"> </w:t>
      </w:r>
      <w:proofErr w:type="spellStart"/>
      <w:r w:rsidRPr="001A69B5">
        <w:t>samanlikna</w:t>
      </w:r>
      <w:proofErr w:type="spellEnd"/>
      <w:r w:rsidRPr="001A69B5">
        <w:t xml:space="preserve"> med 2019. Auken i </w:t>
      </w:r>
      <w:proofErr w:type="spellStart"/>
      <w:r w:rsidRPr="001A69B5">
        <w:t>talet</w:t>
      </w:r>
      <w:proofErr w:type="spellEnd"/>
      <w:r w:rsidRPr="001A69B5">
        <w:t xml:space="preserve"> på </w:t>
      </w:r>
      <w:proofErr w:type="spellStart"/>
      <w:r w:rsidRPr="001A69B5">
        <w:t>prøvar</w:t>
      </w:r>
      <w:proofErr w:type="spellEnd"/>
      <w:r w:rsidRPr="001A69B5">
        <w:t xml:space="preserve"> kan </w:t>
      </w:r>
      <w:proofErr w:type="spellStart"/>
      <w:r w:rsidRPr="001A69B5">
        <w:t>vere</w:t>
      </w:r>
      <w:proofErr w:type="spellEnd"/>
      <w:r w:rsidRPr="001A69B5">
        <w:t xml:space="preserve"> </w:t>
      </w:r>
      <w:proofErr w:type="spellStart"/>
      <w:r w:rsidRPr="001A69B5">
        <w:t>eit</w:t>
      </w:r>
      <w:proofErr w:type="spellEnd"/>
      <w:r w:rsidRPr="001A69B5">
        <w:t xml:space="preserve"> resultat av at det blei </w:t>
      </w:r>
      <w:proofErr w:type="spellStart"/>
      <w:r w:rsidRPr="001A69B5">
        <w:t>opna</w:t>
      </w:r>
      <w:proofErr w:type="spellEnd"/>
      <w:r w:rsidRPr="001A69B5">
        <w:t xml:space="preserve"> for dobbelt </w:t>
      </w:r>
      <w:proofErr w:type="spellStart"/>
      <w:r w:rsidRPr="001A69B5">
        <w:t>statsborgarskap</w:t>
      </w:r>
      <w:proofErr w:type="spellEnd"/>
      <w:r w:rsidRPr="001A69B5">
        <w:t xml:space="preserve"> </w:t>
      </w:r>
      <w:proofErr w:type="spellStart"/>
      <w:r w:rsidRPr="001A69B5">
        <w:t>frå</w:t>
      </w:r>
      <w:proofErr w:type="spellEnd"/>
      <w:r w:rsidRPr="001A69B5">
        <w:t xml:space="preserve"> 1. januar 2020.</w:t>
      </w:r>
    </w:p>
    <w:p w14:paraId="46A7867C" w14:textId="77777777" w:rsidR="000513CD" w:rsidRPr="001A69B5" w:rsidRDefault="0009509B" w:rsidP="001A69B5">
      <w:pPr>
        <w:pStyle w:val="avsnitt-tittel"/>
      </w:pPr>
      <w:r w:rsidRPr="001A69B5">
        <w:t>Budsjettforslag for 2022</w:t>
      </w:r>
    </w:p>
    <w:p w14:paraId="23DF1878" w14:textId="77777777" w:rsidR="000513CD" w:rsidRPr="001A69B5" w:rsidRDefault="0009509B" w:rsidP="001A69B5">
      <w:r w:rsidRPr="001A69B5">
        <w:t>Departementet foreslår å løyve 363 mill. kroner på post 01 og 11,9 mill. kroner på post 21.</w:t>
      </w:r>
    </w:p>
    <w:p w14:paraId="40BA69C4" w14:textId="77777777" w:rsidR="000513CD" w:rsidRPr="001A69B5" w:rsidRDefault="0009509B" w:rsidP="001A69B5">
      <w:r w:rsidRPr="001A69B5">
        <w:t>Etableringa av HK-</w:t>
      </w:r>
      <w:proofErr w:type="spellStart"/>
      <w:r w:rsidRPr="001A69B5">
        <w:t>dir</w:t>
      </w:r>
      <w:proofErr w:type="spellEnd"/>
      <w:r w:rsidRPr="001A69B5">
        <w:t xml:space="preserve"> fører til behov for ei rekke </w:t>
      </w:r>
      <w:proofErr w:type="spellStart"/>
      <w:r w:rsidRPr="001A69B5">
        <w:t>flyttingar</w:t>
      </w:r>
      <w:proofErr w:type="spellEnd"/>
      <w:r w:rsidRPr="001A69B5">
        <w:t xml:space="preserve"> av </w:t>
      </w:r>
      <w:proofErr w:type="spellStart"/>
      <w:r w:rsidRPr="001A69B5">
        <w:t>midlar</w:t>
      </w:r>
      <w:proofErr w:type="spellEnd"/>
      <w:r w:rsidRPr="001A69B5">
        <w:t xml:space="preserve"> til kap. 256, mellom anna </w:t>
      </w:r>
      <w:proofErr w:type="spellStart"/>
      <w:r w:rsidRPr="001A69B5">
        <w:t>frå</w:t>
      </w:r>
      <w:proofErr w:type="spellEnd"/>
      <w:r w:rsidRPr="001A69B5">
        <w:t xml:space="preserve"> </w:t>
      </w:r>
      <w:proofErr w:type="spellStart"/>
      <w:r w:rsidRPr="001A69B5">
        <w:t>postar</w:t>
      </w:r>
      <w:proofErr w:type="spellEnd"/>
      <w:r w:rsidRPr="001A69B5">
        <w:t xml:space="preserve"> der </w:t>
      </w:r>
      <w:proofErr w:type="spellStart"/>
      <w:r w:rsidRPr="001A69B5">
        <w:t>verksemder</w:t>
      </w:r>
      <w:proofErr w:type="spellEnd"/>
      <w:r w:rsidRPr="001A69B5">
        <w:t xml:space="preserve"> som </w:t>
      </w:r>
      <w:proofErr w:type="spellStart"/>
      <w:r w:rsidRPr="001A69B5">
        <w:t>no</w:t>
      </w:r>
      <w:proofErr w:type="spellEnd"/>
      <w:r w:rsidRPr="001A69B5">
        <w:t xml:space="preserve"> er </w:t>
      </w:r>
      <w:proofErr w:type="spellStart"/>
      <w:r w:rsidRPr="001A69B5">
        <w:t>ein</w:t>
      </w:r>
      <w:proofErr w:type="spellEnd"/>
      <w:r w:rsidRPr="001A69B5">
        <w:t xml:space="preserve"> del av det nye direktoratet, blei finansierte før. Departementet foreslår </w:t>
      </w:r>
      <w:proofErr w:type="spellStart"/>
      <w:r w:rsidRPr="001A69B5">
        <w:t>desse</w:t>
      </w:r>
      <w:proofErr w:type="spellEnd"/>
      <w:r w:rsidRPr="001A69B5">
        <w:t xml:space="preserve"> </w:t>
      </w:r>
      <w:proofErr w:type="spellStart"/>
      <w:r w:rsidRPr="001A69B5">
        <w:t>flyttingane</w:t>
      </w:r>
      <w:proofErr w:type="spellEnd"/>
      <w:r w:rsidRPr="001A69B5">
        <w:t xml:space="preserve"> til post 01:</w:t>
      </w:r>
    </w:p>
    <w:p w14:paraId="4A786A8E" w14:textId="77777777" w:rsidR="000513CD" w:rsidRPr="001A69B5" w:rsidRDefault="0009509B" w:rsidP="001A69B5">
      <w:pPr>
        <w:pStyle w:val="Liste"/>
      </w:pPr>
      <w:r w:rsidRPr="001A69B5">
        <w:t xml:space="preserve">8,1 mill. kroner </w:t>
      </w:r>
      <w:proofErr w:type="spellStart"/>
      <w:r w:rsidRPr="001A69B5">
        <w:t>frå</w:t>
      </w:r>
      <w:proofErr w:type="spellEnd"/>
      <w:r w:rsidRPr="001A69B5">
        <w:t xml:space="preserve"> kap. 241, post 21 til arbeid på fagskulefeltet, som arbeid med mellom anna kartlegging og tilrettelegging for </w:t>
      </w:r>
      <w:proofErr w:type="spellStart"/>
      <w:r w:rsidRPr="001A69B5">
        <w:t>fagskulestudentar</w:t>
      </w:r>
      <w:proofErr w:type="spellEnd"/>
      <w:r w:rsidRPr="001A69B5">
        <w:t xml:space="preserve"> med nedsett funksjonsevne, det samla opptaket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Nasjonal klagenemnd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p w14:paraId="089CA813" w14:textId="77777777" w:rsidR="000513CD" w:rsidRPr="001A69B5" w:rsidRDefault="0009509B" w:rsidP="001A69B5">
      <w:pPr>
        <w:pStyle w:val="Liste"/>
      </w:pPr>
      <w:r w:rsidRPr="001A69B5">
        <w:t xml:space="preserve">30,9 mill. kroner </w:t>
      </w:r>
      <w:proofErr w:type="spellStart"/>
      <w:r w:rsidRPr="001A69B5">
        <w:t>frå</w:t>
      </w:r>
      <w:proofErr w:type="spellEnd"/>
      <w:r w:rsidRPr="001A69B5">
        <w:t xml:space="preserve"> kap. 258, post 21, der 28,4 mill. kroner gjeld drifta av karriereveiledning.no og 2,5 mill. kroner gjeld drifta av kartleggingsverktøy for </w:t>
      </w:r>
      <w:proofErr w:type="spellStart"/>
      <w:r w:rsidRPr="001A69B5">
        <w:t>ferdigheitene</w:t>
      </w:r>
      <w:proofErr w:type="spellEnd"/>
      <w:r w:rsidRPr="001A69B5">
        <w:t xml:space="preserve"> til </w:t>
      </w:r>
      <w:proofErr w:type="spellStart"/>
      <w:r w:rsidRPr="001A69B5">
        <w:t>vaksne</w:t>
      </w:r>
      <w:proofErr w:type="spellEnd"/>
    </w:p>
    <w:p w14:paraId="7CE8963F" w14:textId="77777777" w:rsidR="000513CD" w:rsidRPr="001A69B5" w:rsidRDefault="0009509B" w:rsidP="001A69B5">
      <w:pPr>
        <w:pStyle w:val="Liste"/>
      </w:pPr>
      <w:r w:rsidRPr="001A69B5">
        <w:t xml:space="preserve">2,8 mill. kroner </w:t>
      </w:r>
      <w:proofErr w:type="spellStart"/>
      <w:r w:rsidRPr="001A69B5">
        <w:t>frå</w:t>
      </w:r>
      <w:proofErr w:type="spellEnd"/>
      <w:r w:rsidRPr="001A69B5">
        <w:t xml:space="preserve"> rammeløyvinga til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jf. kap. 260, post 50, som dekker </w:t>
      </w:r>
      <w:proofErr w:type="spellStart"/>
      <w:r w:rsidRPr="001A69B5">
        <w:t>delar</w:t>
      </w:r>
      <w:proofErr w:type="spellEnd"/>
      <w:r w:rsidRPr="001A69B5">
        <w:t xml:space="preserve"> av drifta av </w:t>
      </w:r>
      <w:proofErr w:type="spellStart"/>
      <w:r w:rsidRPr="001A69B5">
        <w:t>pådrivararbeidet</w:t>
      </w:r>
      <w:proofErr w:type="spellEnd"/>
      <w:r w:rsidRPr="001A69B5">
        <w:t xml:space="preserve"> for universell utforming</w:t>
      </w:r>
    </w:p>
    <w:p w14:paraId="01D8FBAE" w14:textId="77777777" w:rsidR="000513CD" w:rsidRPr="001A69B5" w:rsidRDefault="0009509B" w:rsidP="001A69B5">
      <w:pPr>
        <w:pStyle w:val="Liste"/>
      </w:pPr>
      <w:r w:rsidRPr="001A69B5">
        <w:t xml:space="preserve">145,8 mill. kroner </w:t>
      </w:r>
      <w:proofErr w:type="spellStart"/>
      <w:r w:rsidRPr="001A69B5">
        <w:t>frå</w:t>
      </w:r>
      <w:proofErr w:type="spellEnd"/>
      <w:r w:rsidRPr="001A69B5">
        <w:t xml:space="preserve"> kap. 272, post 50, som gjeld </w:t>
      </w:r>
      <w:proofErr w:type="spellStart"/>
      <w:r w:rsidRPr="001A69B5">
        <w:t>verksemdskostnader</w:t>
      </w:r>
      <w:proofErr w:type="spellEnd"/>
      <w:r w:rsidRPr="001A69B5">
        <w:t xml:space="preserve"> til </w:t>
      </w:r>
      <w:proofErr w:type="spellStart"/>
      <w:r w:rsidRPr="001A69B5">
        <w:t>tidlegare</w:t>
      </w:r>
      <w:proofErr w:type="spellEnd"/>
      <w:r w:rsidRPr="001A69B5">
        <w:t xml:space="preserve"> </w:t>
      </w:r>
      <w:proofErr w:type="spellStart"/>
      <w:r w:rsidRPr="001A69B5">
        <w:t>Diku</w:t>
      </w:r>
      <w:proofErr w:type="spellEnd"/>
    </w:p>
    <w:p w14:paraId="7C3C015F" w14:textId="77777777" w:rsidR="000513CD" w:rsidRPr="001A69B5" w:rsidRDefault="0009509B" w:rsidP="001A69B5">
      <w:pPr>
        <w:pStyle w:val="Liste"/>
      </w:pPr>
      <w:r w:rsidRPr="001A69B5">
        <w:t xml:space="preserve">33,5 mill. kroner </w:t>
      </w:r>
      <w:proofErr w:type="spellStart"/>
      <w:r w:rsidRPr="001A69B5">
        <w:t>frå</w:t>
      </w:r>
      <w:proofErr w:type="spellEnd"/>
      <w:r w:rsidRPr="001A69B5">
        <w:t xml:space="preserve"> kap. 273, post 50 for gjennomføring og drift av det samordna opptaket i </w:t>
      </w:r>
      <w:proofErr w:type="spellStart"/>
      <w:r w:rsidRPr="001A69B5">
        <w:t>høgare</w:t>
      </w:r>
      <w:proofErr w:type="spellEnd"/>
      <w:r w:rsidRPr="001A69B5">
        <w:t xml:space="preserve"> utdanning, </w:t>
      </w:r>
      <w:proofErr w:type="spellStart"/>
      <w:r w:rsidRPr="001A69B5">
        <w:t>oppgåver</w:t>
      </w:r>
      <w:proofErr w:type="spellEnd"/>
      <w:r w:rsidRPr="001A69B5">
        <w:t xml:space="preserve"> </w:t>
      </w:r>
      <w:proofErr w:type="spellStart"/>
      <w:r w:rsidRPr="001A69B5">
        <w:t>innan</w:t>
      </w:r>
      <w:proofErr w:type="spellEnd"/>
      <w:r w:rsidRPr="001A69B5">
        <w:t xml:space="preserve"> digitalisering og informasjonstryggleik og </w:t>
      </w:r>
      <w:proofErr w:type="spellStart"/>
      <w:r w:rsidRPr="001A69B5">
        <w:t>midlar</w:t>
      </w:r>
      <w:proofErr w:type="spellEnd"/>
      <w:r w:rsidRPr="001A69B5">
        <w:t xml:space="preserve"> til </w:t>
      </w:r>
      <w:proofErr w:type="spellStart"/>
      <w:r w:rsidRPr="001A69B5">
        <w:t>husleige</w:t>
      </w:r>
      <w:proofErr w:type="spellEnd"/>
      <w:r w:rsidRPr="001A69B5">
        <w:t xml:space="preserve"> for </w:t>
      </w:r>
      <w:proofErr w:type="gramStart"/>
      <w:r w:rsidRPr="001A69B5">
        <w:t>tilsette</w:t>
      </w:r>
      <w:proofErr w:type="gramEnd"/>
      <w:r w:rsidRPr="001A69B5">
        <w:t xml:space="preserve"> i Universell. Det er i forslaget </w:t>
      </w:r>
      <w:proofErr w:type="spellStart"/>
      <w:r w:rsidRPr="001A69B5">
        <w:t>teke</w:t>
      </w:r>
      <w:proofErr w:type="spellEnd"/>
      <w:r w:rsidRPr="001A69B5">
        <w:t xml:space="preserve"> omsyn til og lagt til grunn </w:t>
      </w:r>
      <w:proofErr w:type="spellStart"/>
      <w:r w:rsidRPr="001A69B5">
        <w:t>ein</w:t>
      </w:r>
      <w:proofErr w:type="spellEnd"/>
      <w:r w:rsidRPr="001A69B5">
        <w:t xml:space="preserve"> økonomisk gevinst av omorganiseringa av den sentrale forvaltninga under Kunnskapsdepartementet i 2018 som er fordelt mellom HK-</w:t>
      </w:r>
      <w:proofErr w:type="spellStart"/>
      <w:r w:rsidRPr="001A69B5">
        <w:t>dir</w:t>
      </w:r>
      <w:proofErr w:type="spellEnd"/>
      <w:r w:rsidRPr="001A69B5">
        <w:t xml:space="preserve"> og Unit</w:t>
      </w:r>
    </w:p>
    <w:p w14:paraId="250D9E70" w14:textId="77777777" w:rsidR="000513CD" w:rsidRPr="001A69B5" w:rsidRDefault="0009509B" w:rsidP="001A69B5">
      <w:pPr>
        <w:pStyle w:val="Liste"/>
      </w:pPr>
      <w:r w:rsidRPr="001A69B5">
        <w:t xml:space="preserve">2,3 mill. kroner </w:t>
      </w:r>
      <w:proofErr w:type="spellStart"/>
      <w:r w:rsidRPr="001A69B5">
        <w:t>frå</w:t>
      </w:r>
      <w:proofErr w:type="spellEnd"/>
      <w:r w:rsidRPr="001A69B5">
        <w:t xml:space="preserve"> kap. 275, post 21, av det gjeld 0,8 mill. kroner arbeidet for universell utforming, og 1,5 mill. kroner gjeld administrasjon av </w:t>
      </w:r>
      <w:proofErr w:type="spellStart"/>
      <w:r w:rsidRPr="001A69B5">
        <w:t>midlar</w:t>
      </w:r>
      <w:proofErr w:type="spellEnd"/>
      <w:r w:rsidRPr="001A69B5">
        <w:t xml:space="preserve"> til maritim utdanning</w:t>
      </w:r>
    </w:p>
    <w:p w14:paraId="16840216" w14:textId="77777777" w:rsidR="000513CD" w:rsidRPr="001A69B5" w:rsidRDefault="0009509B" w:rsidP="001A69B5">
      <w:pPr>
        <w:pStyle w:val="Liste"/>
      </w:pPr>
      <w:r w:rsidRPr="001A69B5">
        <w:t xml:space="preserve">13,2 mill. kroner </w:t>
      </w:r>
      <w:proofErr w:type="spellStart"/>
      <w:r w:rsidRPr="001A69B5">
        <w:t>frå</w:t>
      </w:r>
      <w:proofErr w:type="spellEnd"/>
      <w:r w:rsidRPr="001A69B5">
        <w:t xml:space="preserve"> kap. 275, post 70 til </w:t>
      </w:r>
      <w:proofErr w:type="spellStart"/>
      <w:r w:rsidRPr="001A69B5">
        <w:t>oppgåver</w:t>
      </w:r>
      <w:proofErr w:type="spellEnd"/>
      <w:r w:rsidRPr="001A69B5">
        <w:t xml:space="preserve"> </w:t>
      </w:r>
      <w:proofErr w:type="spellStart"/>
      <w:r w:rsidRPr="001A69B5">
        <w:t>frå</w:t>
      </w:r>
      <w:proofErr w:type="spellEnd"/>
      <w:r w:rsidRPr="001A69B5">
        <w:t xml:space="preserve"> Norsk senter for forskingsdata AS (NSD)</w:t>
      </w:r>
    </w:p>
    <w:p w14:paraId="6150BFD6" w14:textId="77777777" w:rsidR="000513CD" w:rsidRPr="001A69B5" w:rsidRDefault="0009509B" w:rsidP="001A69B5">
      <w:r w:rsidRPr="001A69B5">
        <w:t xml:space="preserve">Departementet foreslår å flytte 2,2 mill. kroner til post 21 </w:t>
      </w:r>
      <w:proofErr w:type="spellStart"/>
      <w:r w:rsidRPr="001A69B5">
        <w:t>frå</w:t>
      </w:r>
      <w:proofErr w:type="spellEnd"/>
      <w:r w:rsidRPr="001A69B5">
        <w:t xml:space="preserve"> kap. 273, post 50 til </w:t>
      </w:r>
      <w:proofErr w:type="spellStart"/>
      <w:r w:rsidRPr="001A69B5">
        <w:t>prosjektmidlar</w:t>
      </w:r>
      <w:proofErr w:type="spellEnd"/>
      <w:r w:rsidRPr="001A69B5">
        <w:t xml:space="preserve"> for kunnskap om effekten av digital teknologi.</w:t>
      </w:r>
    </w:p>
    <w:p w14:paraId="71DC5745" w14:textId="77777777" w:rsidR="000513CD" w:rsidRPr="001A69B5" w:rsidRDefault="0009509B" w:rsidP="001A69B5">
      <w:r w:rsidRPr="001A69B5">
        <w:t>Etableringa av HK-</w:t>
      </w:r>
      <w:proofErr w:type="spellStart"/>
      <w:r w:rsidRPr="001A69B5">
        <w:t>dir</w:t>
      </w:r>
      <w:proofErr w:type="spellEnd"/>
      <w:r w:rsidRPr="001A69B5">
        <w:t xml:space="preserve"> </w:t>
      </w:r>
      <w:proofErr w:type="spellStart"/>
      <w:r w:rsidRPr="001A69B5">
        <w:t>inneber</w:t>
      </w:r>
      <w:proofErr w:type="spellEnd"/>
      <w:r w:rsidRPr="001A69B5">
        <w:t xml:space="preserve"> mellom anna at det må </w:t>
      </w:r>
      <w:proofErr w:type="spellStart"/>
      <w:r w:rsidRPr="001A69B5">
        <w:t>lagast</w:t>
      </w:r>
      <w:proofErr w:type="spellEnd"/>
      <w:r w:rsidRPr="001A69B5">
        <w:t xml:space="preserve"> felles kommunikasjonsplattformer, tekniske </w:t>
      </w:r>
      <w:proofErr w:type="spellStart"/>
      <w:r w:rsidRPr="001A69B5">
        <w:t>løysingar</w:t>
      </w:r>
      <w:proofErr w:type="spellEnd"/>
      <w:r w:rsidRPr="001A69B5">
        <w:t xml:space="preserve">, administrative system med </w:t>
      </w:r>
      <w:proofErr w:type="spellStart"/>
      <w:r w:rsidRPr="001A69B5">
        <w:t>vidare</w:t>
      </w:r>
      <w:proofErr w:type="spellEnd"/>
      <w:r w:rsidRPr="001A69B5">
        <w:t xml:space="preserve">. Departementet foreslår å </w:t>
      </w:r>
      <w:proofErr w:type="spellStart"/>
      <w:r w:rsidRPr="001A69B5">
        <w:t>auke</w:t>
      </w:r>
      <w:proofErr w:type="spellEnd"/>
      <w:r w:rsidRPr="001A69B5">
        <w:t xml:space="preserve"> løyvinga på post 01 med 6,3 mill. kroner for å bidra til å dekke omstillingskostnader i 2022.</w:t>
      </w:r>
    </w:p>
    <w:p w14:paraId="2D0CECCD" w14:textId="77777777" w:rsidR="000513CD" w:rsidRPr="001A69B5" w:rsidRDefault="0009509B" w:rsidP="001A69B5">
      <w:r w:rsidRPr="001A69B5">
        <w:t xml:space="preserve">I samband med </w:t>
      </w:r>
      <w:proofErr w:type="spellStart"/>
      <w:r w:rsidRPr="001A69B5">
        <w:t>behandlinga</w:t>
      </w:r>
      <w:proofErr w:type="spellEnd"/>
      <w:r w:rsidRPr="001A69B5">
        <w:t xml:space="preserve"> av Revidert nasjonalbudsjett 2021 blei det rammeoverført 0,5 mill. kroner </w:t>
      </w:r>
      <w:proofErr w:type="spellStart"/>
      <w:r w:rsidRPr="001A69B5">
        <w:t>frå</w:t>
      </w:r>
      <w:proofErr w:type="spellEnd"/>
      <w:r w:rsidRPr="001A69B5">
        <w:t xml:space="preserve"> kap. 272, post 50 på budsjettet til Kunnskapsdepartementet til Finansdepartementets kap. 1605, post 01 fordi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hadde inngått </w:t>
      </w:r>
      <w:proofErr w:type="spellStart"/>
      <w:r w:rsidRPr="001A69B5">
        <w:t>ein</w:t>
      </w:r>
      <w:proofErr w:type="spellEnd"/>
      <w:r w:rsidRPr="001A69B5">
        <w:t xml:space="preserve"> avtale med Direktoratet for økonomistyring (DFØ) om utvida lønns- og </w:t>
      </w:r>
      <w:proofErr w:type="spellStart"/>
      <w:r w:rsidRPr="001A69B5">
        <w:t>rekneskapstenester</w:t>
      </w:r>
      <w:proofErr w:type="spellEnd"/>
      <w:r w:rsidRPr="001A69B5">
        <w:t xml:space="preserve">. </w:t>
      </w:r>
      <w:proofErr w:type="spellStart"/>
      <w:r w:rsidRPr="001A69B5">
        <w:t>Tilsvarande</w:t>
      </w:r>
      <w:proofErr w:type="spellEnd"/>
      <w:r w:rsidRPr="001A69B5">
        <w:t xml:space="preserve"> rammeoverføring må </w:t>
      </w:r>
      <w:proofErr w:type="spellStart"/>
      <w:r w:rsidRPr="001A69B5">
        <w:t>gjennomførast</w:t>
      </w:r>
      <w:proofErr w:type="spellEnd"/>
      <w:r w:rsidRPr="001A69B5">
        <w:t xml:space="preserve"> i 2022-budsjettet, men </w:t>
      </w:r>
      <w:proofErr w:type="spellStart"/>
      <w:r w:rsidRPr="001A69B5">
        <w:t>frå</w:t>
      </w:r>
      <w:proofErr w:type="spellEnd"/>
      <w:r w:rsidRPr="001A69B5">
        <w:t xml:space="preserve"> kap. 256, post 01, </w:t>
      </w:r>
      <w:proofErr w:type="spellStart"/>
      <w:r w:rsidRPr="001A69B5">
        <w:t>sidan</w:t>
      </w:r>
      <w:proofErr w:type="spellEnd"/>
      <w:r w:rsidRPr="001A69B5">
        <w:t xml:space="preserve"> </w:t>
      </w:r>
      <w:proofErr w:type="spellStart"/>
      <w:r w:rsidRPr="001A69B5">
        <w:t>Diku</w:t>
      </w:r>
      <w:proofErr w:type="spellEnd"/>
      <w:r w:rsidRPr="001A69B5">
        <w:t xml:space="preserve"> </w:t>
      </w:r>
      <w:proofErr w:type="spellStart"/>
      <w:r w:rsidRPr="001A69B5">
        <w:t>no</w:t>
      </w:r>
      <w:proofErr w:type="spellEnd"/>
      <w:r w:rsidRPr="001A69B5">
        <w:t xml:space="preserve"> inngår i HK-dir.</w:t>
      </w:r>
    </w:p>
    <w:p w14:paraId="63E53C54" w14:textId="77777777" w:rsidR="000513CD" w:rsidRPr="001A69B5" w:rsidRDefault="0009509B" w:rsidP="001A69B5">
      <w:r w:rsidRPr="001A69B5">
        <w:t xml:space="preserve">Departementet foreslår å flytte 0,6 mill. kroner til post 01 </w:t>
      </w:r>
      <w:proofErr w:type="spellStart"/>
      <w:r w:rsidRPr="001A69B5">
        <w:t>frå</w:t>
      </w:r>
      <w:proofErr w:type="spellEnd"/>
      <w:r w:rsidRPr="001A69B5">
        <w:t xml:space="preserve"> kap. 220, post 01, som følge av at </w:t>
      </w:r>
      <w:proofErr w:type="spellStart"/>
      <w:r w:rsidRPr="001A69B5">
        <w:t>nokre</w:t>
      </w:r>
      <w:proofErr w:type="spellEnd"/>
      <w:r w:rsidRPr="001A69B5">
        <w:t xml:space="preserve"> </w:t>
      </w:r>
      <w:proofErr w:type="spellStart"/>
      <w:r w:rsidRPr="001A69B5">
        <w:t>oppgåver</w:t>
      </w:r>
      <w:proofErr w:type="spellEnd"/>
      <w:r w:rsidRPr="001A69B5">
        <w:t xml:space="preserve"> </w:t>
      </w:r>
      <w:proofErr w:type="spellStart"/>
      <w:r w:rsidRPr="001A69B5">
        <w:t>innanfor</w:t>
      </w:r>
      <w:proofErr w:type="spellEnd"/>
      <w:r w:rsidRPr="001A69B5">
        <w:t xml:space="preserve"> områda </w:t>
      </w:r>
      <w:proofErr w:type="spellStart"/>
      <w:r w:rsidRPr="001A69B5">
        <w:t>vaksnes</w:t>
      </w:r>
      <w:proofErr w:type="spellEnd"/>
      <w:r w:rsidRPr="001A69B5">
        <w:t xml:space="preserve"> læring og kompetansemobilisering er flytta </w:t>
      </w:r>
      <w:proofErr w:type="spellStart"/>
      <w:r w:rsidRPr="001A69B5">
        <w:t>frå</w:t>
      </w:r>
      <w:proofErr w:type="spellEnd"/>
      <w:r w:rsidRPr="001A69B5">
        <w:t xml:space="preserve"> Utdanningsdirektoratet til Kompetanse </w:t>
      </w:r>
      <w:proofErr w:type="spellStart"/>
      <w:r w:rsidRPr="001A69B5">
        <w:t>Noreg</w:t>
      </w:r>
      <w:proofErr w:type="spellEnd"/>
      <w:r w:rsidRPr="001A69B5">
        <w:t xml:space="preserve">, </w:t>
      </w:r>
      <w:proofErr w:type="spellStart"/>
      <w:r w:rsidRPr="001A69B5">
        <w:t>no</w:t>
      </w:r>
      <w:proofErr w:type="spellEnd"/>
      <w:r w:rsidRPr="001A69B5">
        <w:t xml:space="preserve"> HK-</w:t>
      </w:r>
      <w:proofErr w:type="spellStart"/>
      <w:r w:rsidRPr="001A69B5">
        <w:t>dir</w:t>
      </w:r>
      <w:proofErr w:type="spellEnd"/>
      <w:r w:rsidRPr="001A69B5">
        <w:t xml:space="preserve">, </w:t>
      </w:r>
      <w:proofErr w:type="spellStart"/>
      <w:r w:rsidRPr="001A69B5">
        <w:t>frå</w:t>
      </w:r>
      <w:proofErr w:type="spellEnd"/>
      <w:r w:rsidRPr="001A69B5">
        <w:t xml:space="preserve"> 1. januar 2020.</w:t>
      </w:r>
    </w:p>
    <w:p w14:paraId="6C4843C5" w14:textId="77777777" w:rsidR="000513CD" w:rsidRPr="001A69B5" w:rsidRDefault="0009509B" w:rsidP="001A69B5">
      <w:r w:rsidRPr="001A69B5">
        <w:t xml:space="preserve">Departementet foreslår å redusere løyvinga på post 01 med 2,3 mill. kroner fordi det er lagt til grunn </w:t>
      </w:r>
      <w:proofErr w:type="spellStart"/>
      <w:r w:rsidRPr="001A69B5">
        <w:t>ein</w:t>
      </w:r>
      <w:proofErr w:type="spellEnd"/>
      <w:r w:rsidRPr="001A69B5">
        <w:t xml:space="preserve"> økonomisk gevinst av omorganiseringa av den sentrale forvaltninga under Kunnskapsdepartementet i 2018, jf. </w:t>
      </w:r>
      <w:proofErr w:type="spellStart"/>
      <w:r w:rsidRPr="001A69B5">
        <w:t>Innst</w:t>
      </w:r>
      <w:proofErr w:type="spellEnd"/>
      <w:r w:rsidRPr="001A69B5">
        <w:t xml:space="preserve">. 400 S (2017–2018) og omtale i </w:t>
      </w:r>
      <w:proofErr w:type="spellStart"/>
      <w:r w:rsidRPr="001A69B5">
        <w:t>Prop</w:t>
      </w:r>
      <w:proofErr w:type="spellEnd"/>
      <w:r w:rsidRPr="001A69B5">
        <w:t>. 85 S (2017–2018). 50 pst. av dette blir ført tilbake til sektoren, jf. omtale under kap. 258, post 21.</w:t>
      </w:r>
    </w:p>
    <w:p w14:paraId="2B5CD3EE" w14:textId="77777777" w:rsidR="000513CD" w:rsidRPr="001A69B5" w:rsidRDefault="0009509B" w:rsidP="001A69B5">
      <w:r w:rsidRPr="001A69B5">
        <w:t xml:space="preserve">Departementet foreslår å redusere løyvinga på post 21 med 4 mill. kroner mot </w:t>
      </w:r>
      <w:proofErr w:type="spellStart"/>
      <w:r w:rsidRPr="001A69B5">
        <w:t>ein</w:t>
      </w:r>
      <w:proofErr w:type="spellEnd"/>
      <w:r w:rsidRPr="001A69B5">
        <w:t xml:space="preserve"> </w:t>
      </w:r>
      <w:proofErr w:type="spellStart"/>
      <w:r w:rsidRPr="001A69B5">
        <w:t>tilsvarande</w:t>
      </w:r>
      <w:proofErr w:type="spellEnd"/>
      <w:r w:rsidRPr="001A69B5">
        <w:t xml:space="preserve"> reduksjon på kap. 3256, post 01.</w:t>
      </w:r>
    </w:p>
    <w:p w14:paraId="233B1293"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 01 med 8 mill. kroner til tiltak for å styrke rolla til HK-</w:t>
      </w:r>
      <w:proofErr w:type="spellStart"/>
      <w:r w:rsidRPr="001A69B5">
        <w:t>dir</w:t>
      </w:r>
      <w:proofErr w:type="spellEnd"/>
      <w:r w:rsidRPr="001A69B5">
        <w:t xml:space="preserve"> som </w:t>
      </w:r>
      <w:proofErr w:type="spellStart"/>
      <w:r w:rsidRPr="001A69B5">
        <w:t>pådrivar</w:t>
      </w:r>
      <w:proofErr w:type="spellEnd"/>
      <w:r w:rsidRPr="001A69B5">
        <w:t xml:space="preserve"> og koordinator for digitalisering av undervisning og vurdering ved universitet og </w:t>
      </w:r>
      <w:proofErr w:type="spellStart"/>
      <w:r w:rsidRPr="001A69B5">
        <w:t>høgskolar</w:t>
      </w:r>
      <w:proofErr w:type="spellEnd"/>
      <w:r w:rsidRPr="001A69B5">
        <w:t>.</w:t>
      </w:r>
    </w:p>
    <w:p w14:paraId="2C446553"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 21 med 4,5 mill. kroner til </w:t>
      </w:r>
      <w:proofErr w:type="spellStart"/>
      <w:r w:rsidRPr="001A69B5">
        <w:t>eit</w:t>
      </w:r>
      <w:proofErr w:type="spellEnd"/>
      <w:r w:rsidRPr="001A69B5">
        <w:t xml:space="preserve"> prosjekt om universell utforming av digitalt utstyr, digitale </w:t>
      </w:r>
      <w:proofErr w:type="spellStart"/>
      <w:r w:rsidRPr="001A69B5">
        <w:t>tenester</w:t>
      </w:r>
      <w:proofErr w:type="spellEnd"/>
      <w:r w:rsidRPr="001A69B5">
        <w:t xml:space="preserve"> og læringsformer ved universitet og </w:t>
      </w:r>
      <w:proofErr w:type="spellStart"/>
      <w:r w:rsidRPr="001A69B5">
        <w:t>høgskolar</w:t>
      </w:r>
      <w:proofErr w:type="spellEnd"/>
      <w:r w:rsidRPr="001A69B5">
        <w:t>. Prosjektet skal vare ut 2025, i samsvar med den nye handlingsplanen til regjeringa for universell utforming.</w:t>
      </w:r>
    </w:p>
    <w:p w14:paraId="56EFE569" w14:textId="77777777" w:rsidR="000513CD" w:rsidRPr="001A69B5" w:rsidRDefault="0009509B" w:rsidP="001A69B5">
      <w:r w:rsidRPr="001A69B5">
        <w:t xml:space="preserve">Løyvinga på post 01 er redusert med 7,1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xml:space="preserve">, jf. </w:t>
      </w:r>
      <w:proofErr w:type="spellStart"/>
      <w:r w:rsidRPr="001A69B5">
        <w:t>nærare</w:t>
      </w:r>
      <w:proofErr w:type="spellEnd"/>
      <w:r w:rsidRPr="001A69B5">
        <w:t xml:space="preserve"> omtale under del I, kap. 1.</w:t>
      </w:r>
    </w:p>
    <w:p w14:paraId="4C40D931" w14:textId="77777777" w:rsidR="000513CD" w:rsidRPr="001A69B5" w:rsidRDefault="0009509B" w:rsidP="001A69B5">
      <w:r w:rsidRPr="001A69B5">
        <w:t xml:space="preserve">Departementet foreslår å redusere løyvinga på post 01 med 0,8 mill. kroner som følge av endra </w:t>
      </w:r>
      <w:proofErr w:type="spellStart"/>
      <w:r w:rsidRPr="001A69B5">
        <w:t>jobbreisevanar</w:t>
      </w:r>
      <w:proofErr w:type="spellEnd"/>
      <w:r w:rsidRPr="001A69B5">
        <w:t xml:space="preserve"> etter covid-19-pandemien.</w:t>
      </w:r>
    </w:p>
    <w:p w14:paraId="6ED903CA" w14:textId="77777777" w:rsidR="000513CD" w:rsidRPr="001A69B5" w:rsidRDefault="0009509B" w:rsidP="001A69B5">
      <w:r w:rsidRPr="001A69B5">
        <w:t xml:space="preserve">Departementet foreslår at løyvinga på kap. 256,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3256, post 02, jf. forslag til vedtak II nr. 1.</w:t>
      </w:r>
    </w:p>
    <w:p w14:paraId="620A1FCB" w14:textId="0BCEE4FB" w:rsidR="000513CD" w:rsidRPr="001A69B5" w:rsidRDefault="0009509B" w:rsidP="00BE38F1">
      <w:pPr>
        <w:pStyle w:val="b-budkaptit"/>
      </w:pPr>
      <w:r w:rsidRPr="001A69B5">
        <w:t xml:space="preserve">Kap. 3256 Direktoratet for </w:t>
      </w:r>
      <w:proofErr w:type="spellStart"/>
      <w:r w:rsidRPr="001A69B5">
        <w:t>høgare</w:t>
      </w:r>
      <w:proofErr w:type="spellEnd"/>
      <w:r w:rsidRPr="001A69B5">
        <w:t xml:space="preserve"> utdanning og kompetanse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4F5C353F" w14:textId="77777777" w:rsidTr="003405E6">
        <w:trPr>
          <w:trHeight w:val="640"/>
          <w:hidden/>
        </w:trPr>
        <w:tc>
          <w:tcPr>
            <w:tcW w:w="840" w:type="dxa"/>
          </w:tcPr>
          <w:p w14:paraId="39729519" w14:textId="77777777" w:rsidR="000513CD" w:rsidRPr="001A69B5" w:rsidRDefault="0009509B" w:rsidP="001A69B5">
            <w:pPr>
              <w:pStyle w:val="Tabellnavn"/>
            </w:pPr>
            <w:r w:rsidRPr="001A69B5">
              <w:t>KPAL</w:t>
            </w:r>
          </w:p>
        </w:tc>
        <w:tc>
          <w:tcPr>
            <w:tcW w:w="4800" w:type="dxa"/>
          </w:tcPr>
          <w:p w14:paraId="7BCEBE90" w14:textId="77777777" w:rsidR="000513CD" w:rsidRPr="001A69B5" w:rsidRDefault="000513CD" w:rsidP="001A69B5">
            <w:pPr>
              <w:pStyle w:val="Tabellnavn"/>
            </w:pPr>
          </w:p>
        </w:tc>
        <w:tc>
          <w:tcPr>
            <w:tcW w:w="1300" w:type="dxa"/>
          </w:tcPr>
          <w:p w14:paraId="45719C63" w14:textId="77777777" w:rsidR="000513CD" w:rsidRPr="001A69B5" w:rsidRDefault="000513CD" w:rsidP="001A69B5">
            <w:pPr>
              <w:pStyle w:val="Tabellnavn"/>
            </w:pPr>
          </w:p>
        </w:tc>
        <w:tc>
          <w:tcPr>
            <w:tcW w:w="1300" w:type="dxa"/>
          </w:tcPr>
          <w:p w14:paraId="32896865" w14:textId="77777777" w:rsidR="000513CD" w:rsidRPr="001A69B5" w:rsidRDefault="000513CD" w:rsidP="001A69B5">
            <w:pPr>
              <w:pStyle w:val="Tabellnavn"/>
            </w:pPr>
          </w:p>
        </w:tc>
        <w:tc>
          <w:tcPr>
            <w:tcW w:w="1300" w:type="dxa"/>
          </w:tcPr>
          <w:p w14:paraId="5C76A9C8" w14:textId="77777777" w:rsidR="000513CD" w:rsidRPr="001A69B5" w:rsidRDefault="0009509B" w:rsidP="001A69B5">
            <w:r w:rsidRPr="001A69B5">
              <w:t>(i 1 000 kr)</w:t>
            </w:r>
          </w:p>
        </w:tc>
      </w:tr>
      <w:tr w:rsidR="000513CD" w:rsidRPr="001A69B5" w14:paraId="75781F03" w14:textId="77777777" w:rsidTr="003405E6">
        <w:trPr>
          <w:trHeight w:val="600"/>
        </w:trPr>
        <w:tc>
          <w:tcPr>
            <w:tcW w:w="840" w:type="dxa"/>
          </w:tcPr>
          <w:p w14:paraId="1F7398B1" w14:textId="77777777" w:rsidR="000513CD" w:rsidRPr="001A69B5" w:rsidRDefault="0009509B" w:rsidP="001A69B5">
            <w:r w:rsidRPr="001A69B5">
              <w:t>Post</w:t>
            </w:r>
          </w:p>
        </w:tc>
        <w:tc>
          <w:tcPr>
            <w:tcW w:w="4800" w:type="dxa"/>
          </w:tcPr>
          <w:p w14:paraId="30B579DF" w14:textId="77777777" w:rsidR="000513CD" w:rsidRPr="001A69B5" w:rsidRDefault="0009509B" w:rsidP="001A69B5">
            <w:proofErr w:type="spellStart"/>
            <w:r w:rsidRPr="001A69B5">
              <w:t>Nemning</w:t>
            </w:r>
            <w:proofErr w:type="spellEnd"/>
          </w:p>
        </w:tc>
        <w:tc>
          <w:tcPr>
            <w:tcW w:w="1300" w:type="dxa"/>
          </w:tcPr>
          <w:p w14:paraId="3D112300"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5787950" w14:textId="77777777" w:rsidR="000513CD" w:rsidRPr="001A69B5" w:rsidRDefault="0009509B" w:rsidP="001A69B5">
            <w:r w:rsidRPr="001A69B5">
              <w:t xml:space="preserve">Saldert </w:t>
            </w:r>
            <w:r w:rsidRPr="001A69B5">
              <w:br/>
              <w:t>budsjett 2021</w:t>
            </w:r>
          </w:p>
        </w:tc>
        <w:tc>
          <w:tcPr>
            <w:tcW w:w="1300" w:type="dxa"/>
          </w:tcPr>
          <w:p w14:paraId="09D2C264" w14:textId="77777777" w:rsidR="000513CD" w:rsidRPr="001A69B5" w:rsidRDefault="0009509B" w:rsidP="001A69B5">
            <w:r w:rsidRPr="001A69B5">
              <w:t xml:space="preserve">Forslag </w:t>
            </w:r>
            <w:r w:rsidRPr="001A69B5">
              <w:br/>
              <w:t>2022</w:t>
            </w:r>
          </w:p>
        </w:tc>
      </w:tr>
      <w:tr w:rsidR="000513CD" w:rsidRPr="001A69B5" w14:paraId="54AEE9CA" w14:textId="77777777" w:rsidTr="003405E6">
        <w:trPr>
          <w:trHeight w:val="380"/>
        </w:trPr>
        <w:tc>
          <w:tcPr>
            <w:tcW w:w="840" w:type="dxa"/>
          </w:tcPr>
          <w:p w14:paraId="1C4AA822" w14:textId="77777777" w:rsidR="000513CD" w:rsidRPr="001A69B5" w:rsidRDefault="0009509B" w:rsidP="001A69B5">
            <w:r w:rsidRPr="001A69B5">
              <w:t>01</w:t>
            </w:r>
          </w:p>
        </w:tc>
        <w:tc>
          <w:tcPr>
            <w:tcW w:w="4800" w:type="dxa"/>
          </w:tcPr>
          <w:p w14:paraId="7720E582"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300" w:type="dxa"/>
          </w:tcPr>
          <w:p w14:paraId="44119F2B" w14:textId="77777777" w:rsidR="000513CD" w:rsidRPr="001A69B5" w:rsidRDefault="0009509B" w:rsidP="001A69B5">
            <w:r w:rsidRPr="001A69B5">
              <w:t>6 124</w:t>
            </w:r>
          </w:p>
        </w:tc>
        <w:tc>
          <w:tcPr>
            <w:tcW w:w="1300" w:type="dxa"/>
          </w:tcPr>
          <w:p w14:paraId="731400AC" w14:textId="77777777" w:rsidR="000513CD" w:rsidRPr="001A69B5" w:rsidRDefault="0009509B" w:rsidP="001A69B5">
            <w:r w:rsidRPr="001A69B5">
              <w:t>8 643</w:t>
            </w:r>
          </w:p>
        </w:tc>
        <w:tc>
          <w:tcPr>
            <w:tcW w:w="1300" w:type="dxa"/>
          </w:tcPr>
          <w:p w14:paraId="616AAE55" w14:textId="77777777" w:rsidR="000513CD" w:rsidRPr="001A69B5" w:rsidRDefault="0009509B" w:rsidP="001A69B5">
            <w:r w:rsidRPr="001A69B5">
              <w:t>4 824</w:t>
            </w:r>
          </w:p>
        </w:tc>
      </w:tr>
      <w:tr w:rsidR="000513CD" w:rsidRPr="001A69B5" w14:paraId="7E45C224" w14:textId="77777777" w:rsidTr="003405E6">
        <w:trPr>
          <w:trHeight w:val="380"/>
        </w:trPr>
        <w:tc>
          <w:tcPr>
            <w:tcW w:w="840" w:type="dxa"/>
          </w:tcPr>
          <w:p w14:paraId="554BCE56" w14:textId="77777777" w:rsidR="000513CD" w:rsidRPr="001A69B5" w:rsidRDefault="0009509B" w:rsidP="001A69B5">
            <w:r w:rsidRPr="001A69B5">
              <w:t>02</w:t>
            </w:r>
          </w:p>
        </w:tc>
        <w:tc>
          <w:tcPr>
            <w:tcW w:w="4800" w:type="dxa"/>
          </w:tcPr>
          <w:p w14:paraId="58379EEB"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68D889DD" w14:textId="77777777" w:rsidR="000513CD" w:rsidRPr="001A69B5" w:rsidRDefault="0009509B" w:rsidP="001A69B5">
            <w:r w:rsidRPr="001A69B5">
              <w:t>5 067</w:t>
            </w:r>
          </w:p>
        </w:tc>
        <w:tc>
          <w:tcPr>
            <w:tcW w:w="1300" w:type="dxa"/>
          </w:tcPr>
          <w:p w14:paraId="562DE416" w14:textId="77777777" w:rsidR="000513CD" w:rsidRPr="001A69B5" w:rsidRDefault="0009509B" w:rsidP="001A69B5">
            <w:r w:rsidRPr="001A69B5">
              <w:t>388</w:t>
            </w:r>
          </w:p>
        </w:tc>
        <w:tc>
          <w:tcPr>
            <w:tcW w:w="1300" w:type="dxa"/>
          </w:tcPr>
          <w:p w14:paraId="3994030C" w14:textId="77777777" w:rsidR="000513CD" w:rsidRPr="001A69B5" w:rsidRDefault="0009509B" w:rsidP="001A69B5">
            <w:r w:rsidRPr="001A69B5">
              <w:t>396</w:t>
            </w:r>
          </w:p>
        </w:tc>
      </w:tr>
      <w:tr w:rsidR="000513CD" w:rsidRPr="001A69B5" w14:paraId="55375C4A" w14:textId="77777777" w:rsidTr="003405E6">
        <w:trPr>
          <w:trHeight w:val="380"/>
        </w:trPr>
        <w:tc>
          <w:tcPr>
            <w:tcW w:w="840" w:type="dxa"/>
          </w:tcPr>
          <w:p w14:paraId="5535D6AA" w14:textId="77777777" w:rsidR="000513CD" w:rsidRPr="001A69B5" w:rsidRDefault="000513CD" w:rsidP="001A69B5"/>
        </w:tc>
        <w:tc>
          <w:tcPr>
            <w:tcW w:w="4800" w:type="dxa"/>
          </w:tcPr>
          <w:p w14:paraId="0D790DB4" w14:textId="77777777" w:rsidR="000513CD" w:rsidRPr="001A69B5" w:rsidRDefault="0009509B" w:rsidP="001A69B5">
            <w:r w:rsidRPr="001A69B5">
              <w:t>Sum kap. 3256</w:t>
            </w:r>
          </w:p>
        </w:tc>
        <w:tc>
          <w:tcPr>
            <w:tcW w:w="1300" w:type="dxa"/>
          </w:tcPr>
          <w:p w14:paraId="780F72FA" w14:textId="77777777" w:rsidR="000513CD" w:rsidRPr="001A69B5" w:rsidRDefault="0009509B" w:rsidP="001A69B5">
            <w:r w:rsidRPr="001A69B5">
              <w:t>11 191</w:t>
            </w:r>
          </w:p>
        </w:tc>
        <w:tc>
          <w:tcPr>
            <w:tcW w:w="1300" w:type="dxa"/>
          </w:tcPr>
          <w:p w14:paraId="03BAD0B1" w14:textId="77777777" w:rsidR="000513CD" w:rsidRPr="001A69B5" w:rsidRDefault="0009509B" w:rsidP="001A69B5">
            <w:r w:rsidRPr="001A69B5">
              <w:t>9 031</w:t>
            </w:r>
          </w:p>
        </w:tc>
        <w:tc>
          <w:tcPr>
            <w:tcW w:w="1300" w:type="dxa"/>
          </w:tcPr>
          <w:p w14:paraId="30E4D11F" w14:textId="77777777" w:rsidR="000513CD" w:rsidRPr="001A69B5" w:rsidRDefault="0009509B" w:rsidP="001A69B5">
            <w:r w:rsidRPr="001A69B5">
              <w:t>5 220</w:t>
            </w:r>
          </w:p>
        </w:tc>
      </w:tr>
    </w:tbl>
    <w:p w14:paraId="6E84585B" w14:textId="77777777" w:rsidR="000513CD" w:rsidRPr="001A69B5" w:rsidRDefault="0009509B" w:rsidP="001A69B5">
      <w:r w:rsidRPr="001A69B5">
        <w:t xml:space="preserve">Inntektene på post 01 gjeld </w:t>
      </w:r>
      <w:proofErr w:type="spellStart"/>
      <w:r w:rsidRPr="001A69B5">
        <w:t>oppdragsverksemd</w:t>
      </w:r>
      <w:proofErr w:type="spellEnd"/>
      <w:r w:rsidRPr="001A69B5">
        <w:t xml:space="preserve"> for HK-dir. Inntektene på post 02 gjeld </w:t>
      </w:r>
      <w:proofErr w:type="spellStart"/>
      <w:r w:rsidRPr="001A69B5">
        <w:t>salsinntekter</w:t>
      </w:r>
      <w:proofErr w:type="spellEnd"/>
      <w:r w:rsidRPr="001A69B5">
        <w:t xml:space="preserve"> og </w:t>
      </w:r>
      <w:proofErr w:type="spellStart"/>
      <w:r w:rsidRPr="001A69B5">
        <w:t>refusjonar</w:t>
      </w:r>
      <w:proofErr w:type="spellEnd"/>
      <w:r w:rsidRPr="001A69B5">
        <w:t>.</w:t>
      </w:r>
    </w:p>
    <w:p w14:paraId="663E8D52" w14:textId="77777777" w:rsidR="000513CD" w:rsidRPr="001A69B5" w:rsidRDefault="0009509B" w:rsidP="001A69B5">
      <w:r w:rsidRPr="001A69B5">
        <w:t xml:space="preserve">Rolla til Kompetanse </w:t>
      </w:r>
      <w:proofErr w:type="spellStart"/>
      <w:r w:rsidRPr="001A69B5">
        <w:t>Noreg</w:t>
      </w:r>
      <w:proofErr w:type="spellEnd"/>
      <w:r w:rsidRPr="001A69B5">
        <w:t xml:space="preserve">, </w:t>
      </w:r>
      <w:proofErr w:type="spellStart"/>
      <w:r w:rsidRPr="001A69B5">
        <w:t>no</w:t>
      </w:r>
      <w:proofErr w:type="spellEnd"/>
      <w:r w:rsidRPr="001A69B5">
        <w:t xml:space="preserve"> HK-</w:t>
      </w:r>
      <w:proofErr w:type="spellStart"/>
      <w:r w:rsidRPr="001A69B5">
        <w:t>dir</w:t>
      </w:r>
      <w:proofErr w:type="spellEnd"/>
      <w:r w:rsidRPr="001A69B5">
        <w:t xml:space="preserve">, som koordinator for Erasmus+-prosjektet Visible Skills </w:t>
      </w:r>
      <w:proofErr w:type="spellStart"/>
      <w:r w:rsidRPr="001A69B5">
        <w:t>of</w:t>
      </w:r>
      <w:proofErr w:type="spellEnd"/>
      <w:r w:rsidRPr="001A69B5">
        <w:t xml:space="preserve"> Adults (VISKA) er avslutta. Det </w:t>
      </w:r>
      <w:proofErr w:type="spellStart"/>
      <w:r w:rsidRPr="001A69B5">
        <w:t>inneber</w:t>
      </w:r>
      <w:proofErr w:type="spellEnd"/>
      <w:r w:rsidRPr="001A69B5">
        <w:t xml:space="preserve"> </w:t>
      </w:r>
      <w:proofErr w:type="spellStart"/>
      <w:r w:rsidRPr="001A69B5">
        <w:t>lågare</w:t>
      </w:r>
      <w:proofErr w:type="spellEnd"/>
      <w:r w:rsidRPr="001A69B5">
        <w:t xml:space="preserve"> utgifter og inntekter. Departementet foreslår derfor å redusere løyvinga på post 01 med 4 mill. kroner mot </w:t>
      </w:r>
      <w:proofErr w:type="spellStart"/>
      <w:r w:rsidRPr="001A69B5">
        <w:t>ein</w:t>
      </w:r>
      <w:proofErr w:type="spellEnd"/>
      <w:r w:rsidRPr="001A69B5">
        <w:t xml:space="preserve"> </w:t>
      </w:r>
      <w:proofErr w:type="spellStart"/>
      <w:r w:rsidRPr="001A69B5">
        <w:t>tilsvarande</w:t>
      </w:r>
      <w:proofErr w:type="spellEnd"/>
      <w:r w:rsidRPr="001A69B5">
        <w:t xml:space="preserve"> reduksjon på kap. 256, post 21.</w:t>
      </w:r>
    </w:p>
    <w:p w14:paraId="08C08325" w14:textId="77777777" w:rsidR="000513CD" w:rsidRPr="001A69B5" w:rsidRDefault="0009509B" w:rsidP="001A69B5">
      <w:pPr>
        <w:pStyle w:val="b-budkaptit"/>
      </w:pPr>
      <w:r w:rsidRPr="001A69B5">
        <w:t>Kap. 257 Kompetanseprogrammet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D2DB35C" w14:textId="77777777" w:rsidTr="003405E6">
        <w:trPr>
          <w:trHeight w:val="640"/>
          <w:hidden/>
        </w:trPr>
        <w:tc>
          <w:tcPr>
            <w:tcW w:w="840" w:type="dxa"/>
          </w:tcPr>
          <w:p w14:paraId="5C73DBAF" w14:textId="77777777" w:rsidR="000513CD" w:rsidRPr="001A69B5" w:rsidRDefault="0009509B" w:rsidP="001A69B5">
            <w:pPr>
              <w:pStyle w:val="Tabellnavn"/>
            </w:pPr>
            <w:r w:rsidRPr="001A69B5">
              <w:t>KPAL</w:t>
            </w:r>
          </w:p>
        </w:tc>
        <w:tc>
          <w:tcPr>
            <w:tcW w:w="4800" w:type="dxa"/>
          </w:tcPr>
          <w:p w14:paraId="63BFC015" w14:textId="77777777" w:rsidR="000513CD" w:rsidRPr="001A69B5" w:rsidRDefault="000513CD" w:rsidP="001A69B5">
            <w:pPr>
              <w:pStyle w:val="Tabellnavn"/>
            </w:pPr>
          </w:p>
        </w:tc>
        <w:tc>
          <w:tcPr>
            <w:tcW w:w="1300" w:type="dxa"/>
          </w:tcPr>
          <w:p w14:paraId="4E38DAF7" w14:textId="77777777" w:rsidR="000513CD" w:rsidRPr="001A69B5" w:rsidRDefault="000513CD" w:rsidP="001A69B5">
            <w:pPr>
              <w:pStyle w:val="Tabellnavn"/>
            </w:pPr>
          </w:p>
        </w:tc>
        <w:tc>
          <w:tcPr>
            <w:tcW w:w="1300" w:type="dxa"/>
          </w:tcPr>
          <w:p w14:paraId="763520CD" w14:textId="77777777" w:rsidR="000513CD" w:rsidRPr="001A69B5" w:rsidRDefault="000513CD" w:rsidP="001A69B5">
            <w:pPr>
              <w:pStyle w:val="Tabellnavn"/>
            </w:pPr>
          </w:p>
        </w:tc>
        <w:tc>
          <w:tcPr>
            <w:tcW w:w="1300" w:type="dxa"/>
          </w:tcPr>
          <w:p w14:paraId="6F3847F7" w14:textId="77777777" w:rsidR="000513CD" w:rsidRPr="001A69B5" w:rsidRDefault="0009509B" w:rsidP="001A69B5">
            <w:r w:rsidRPr="001A69B5">
              <w:t>(i 1 000 kr)</w:t>
            </w:r>
          </w:p>
        </w:tc>
      </w:tr>
      <w:tr w:rsidR="000513CD" w:rsidRPr="001A69B5" w14:paraId="4E2B77A7" w14:textId="77777777" w:rsidTr="003405E6">
        <w:trPr>
          <w:trHeight w:val="600"/>
        </w:trPr>
        <w:tc>
          <w:tcPr>
            <w:tcW w:w="840" w:type="dxa"/>
          </w:tcPr>
          <w:p w14:paraId="3D46A82A" w14:textId="77777777" w:rsidR="000513CD" w:rsidRPr="001A69B5" w:rsidRDefault="0009509B" w:rsidP="001A69B5">
            <w:r w:rsidRPr="001A69B5">
              <w:t>Post</w:t>
            </w:r>
          </w:p>
        </w:tc>
        <w:tc>
          <w:tcPr>
            <w:tcW w:w="4800" w:type="dxa"/>
          </w:tcPr>
          <w:p w14:paraId="5AAE21A2" w14:textId="77777777" w:rsidR="000513CD" w:rsidRPr="001A69B5" w:rsidRDefault="0009509B" w:rsidP="001A69B5">
            <w:proofErr w:type="spellStart"/>
            <w:r w:rsidRPr="001A69B5">
              <w:t>Nemning</w:t>
            </w:r>
            <w:proofErr w:type="spellEnd"/>
          </w:p>
        </w:tc>
        <w:tc>
          <w:tcPr>
            <w:tcW w:w="1300" w:type="dxa"/>
          </w:tcPr>
          <w:p w14:paraId="654D1D8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A73213B" w14:textId="77777777" w:rsidR="000513CD" w:rsidRPr="001A69B5" w:rsidRDefault="0009509B" w:rsidP="001A69B5">
            <w:r w:rsidRPr="001A69B5">
              <w:t xml:space="preserve">Saldert </w:t>
            </w:r>
            <w:r w:rsidRPr="001A69B5">
              <w:br/>
              <w:t>budsjett 2021</w:t>
            </w:r>
          </w:p>
        </w:tc>
        <w:tc>
          <w:tcPr>
            <w:tcW w:w="1300" w:type="dxa"/>
          </w:tcPr>
          <w:p w14:paraId="0DCEB612" w14:textId="77777777" w:rsidR="000513CD" w:rsidRPr="001A69B5" w:rsidRDefault="0009509B" w:rsidP="001A69B5">
            <w:r w:rsidRPr="001A69B5">
              <w:t xml:space="preserve">Forslag </w:t>
            </w:r>
            <w:r w:rsidRPr="001A69B5">
              <w:br/>
              <w:t>2022</w:t>
            </w:r>
          </w:p>
        </w:tc>
      </w:tr>
      <w:tr w:rsidR="000513CD" w:rsidRPr="001A69B5" w14:paraId="1B0A5327" w14:textId="77777777" w:rsidTr="003405E6">
        <w:trPr>
          <w:trHeight w:val="380"/>
        </w:trPr>
        <w:tc>
          <w:tcPr>
            <w:tcW w:w="840" w:type="dxa"/>
          </w:tcPr>
          <w:p w14:paraId="749A1476" w14:textId="77777777" w:rsidR="000513CD" w:rsidRPr="001A69B5" w:rsidRDefault="0009509B" w:rsidP="001A69B5">
            <w:r w:rsidRPr="001A69B5">
              <w:t>21</w:t>
            </w:r>
          </w:p>
        </w:tc>
        <w:tc>
          <w:tcPr>
            <w:tcW w:w="4800" w:type="dxa"/>
          </w:tcPr>
          <w:p w14:paraId="560FE80E"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3B463E39" w14:textId="77777777" w:rsidR="000513CD" w:rsidRPr="001A69B5" w:rsidRDefault="000513CD" w:rsidP="001A69B5"/>
        </w:tc>
        <w:tc>
          <w:tcPr>
            <w:tcW w:w="1300" w:type="dxa"/>
          </w:tcPr>
          <w:p w14:paraId="10CDE215" w14:textId="77777777" w:rsidR="000513CD" w:rsidRPr="001A69B5" w:rsidRDefault="000513CD" w:rsidP="001A69B5"/>
        </w:tc>
        <w:tc>
          <w:tcPr>
            <w:tcW w:w="1300" w:type="dxa"/>
          </w:tcPr>
          <w:p w14:paraId="4566FD25" w14:textId="77777777" w:rsidR="000513CD" w:rsidRPr="001A69B5" w:rsidRDefault="0009509B" w:rsidP="001A69B5">
            <w:r w:rsidRPr="001A69B5">
              <w:t>7 250</w:t>
            </w:r>
          </w:p>
        </w:tc>
      </w:tr>
      <w:tr w:rsidR="000513CD" w:rsidRPr="001A69B5" w14:paraId="6FFB019C" w14:textId="77777777" w:rsidTr="003405E6">
        <w:trPr>
          <w:trHeight w:val="380"/>
        </w:trPr>
        <w:tc>
          <w:tcPr>
            <w:tcW w:w="840" w:type="dxa"/>
          </w:tcPr>
          <w:p w14:paraId="7624C96B" w14:textId="77777777" w:rsidR="000513CD" w:rsidRPr="001A69B5" w:rsidRDefault="0009509B" w:rsidP="001A69B5">
            <w:r w:rsidRPr="001A69B5">
              <w:t>70</w:t>
            </w:r>
          </w:p>
        </w:tc>
        <w:tc>
          <w:tcPr>
            <w:tcW w:w="4800" w:type="dxa"/>
          </w:tcPr>
          <w:p w14:paraId="7C500E4B" w14:textId="77777777" w:rsidR="000513CD" w:rsidRPr="001A69B5" w:rsidRDefault="0009509B" w:rsidP="001A69B5">
            <w:proofErr w:type="spellStart"/>
            <w:r w:rsidRPr="001A69B5">
              <w:t>Tilskot</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26416057" w14:textId="77777777" w:rsidR="000513CD" w:rsidRPr="001A69B5" w:rsidRDefault="0009509B" w:rsidP="001A69B5">
            <w:r w:rsidRPr="001A69B5">
              <w:t>134 136</w:t>
            </w:r>
          </w:p>
        </w:tc>
        <w:tc>
          <w:tcPr>
            <w:tcW w:w="1300" w:type="dxa"/>
          </w:tcPr>
          <w:p w14:paraId="35199E48" w14:textId="77777777" w:rsidR="000513CD" w:rsidRPr="001A69B5" w:rsidRDefault="0009509B" w:rsidP="001A69B5">
            <w:r w:rsidRPr="001A69B5">
              <w:t>376 134</w:t>
            </w:r>
          </w:p>
        </w:tc>
        <w:tc>
          <w:tcPr>
            <w:tcW w:w="1300" w:type="dxa"/>
          </w:tcPr>
          <w:p w14:paraId="32D9FE3C" w14:textId="77777777" w:rsidR="000513CD" w:rsidRPr="001A69B5" w:rsidRDefault="0009509B" w:rsidP="001A69B5">
            <w:r w:rsidRPr="001A69B5">
              <w:t>305 873</w:t>
            </w:r>
          </w:p>
        </w:tc>
      </w:tr>
      <w:tr w:rsidR="000513CD" w:rsidRPr="001A69B5" w14:paraId="1CCE8345" w14:textId="77777777" w:rsidTr="003405E6">
        <w:trPr>
          <w:trHeight w:val="380"/>
        </w:trPr>
        <w:tc>
          <w:tcPr>
            <w:tcW w:w="840" w:type="dxa"/>
          </w:tcPr>
          <w:p w14:paraId="0B79B842" w14:textId="77777777" w:rsidR="000513CD" w:rsidRPr="001A69B5" w:rsidRDefault="000513CD" w:rsidP="001A69B5"/>
        </w:tc>
        <w:tc>
          <w:tcPr>
            <w:tcW w:w="4800" w:type="dxa"/>
          </w:tcPr>
          <w:p w14:paraId="579E75BF" w14:textId="77777777" w:rsidR="000513CD" w:rsidRPr="001A69B5" w:rsidRDefault="0009509B" w:rsidP="001A69B5">
            <w:r w:rsidRPr="001A69B5">
              <w:t>Sum kap. 257</w:t>
            </w:r>
          </w:p>
        </w:tc>
        <w:tc>
          <w:tcPr>
            <w:tcW w:w="1300" w:type="dxa"/>
          </w:tcPr>
          <w:p w14:paraId="7517FBF2" w14:textId="77777777" w:rsidR="000513CD" w:rsidRPr="001A69B5" w:rsidRDefault="0009509B" w:rsidP="001A69B5">
            <w:r w:rsidRPr="001A69B5">
              <w:t>134 136</w:t>
            </w:r>
          </w:p>
        </w:tc>
        <w:tc>
          <w:tcPr>
            <w:tcW w:w="1300" w:type="dxa"/>
          </w:tcPr>
          <w:p w14:paraId="342971C5" w14:textId="77777777" w:rsidR="000513CD" w:rsidRPr="001A69B5" w:rsidRDefault="0009509B" w:rsidP="001A69B5">
            <w:r w:rsidRPr="001A69B5">
              <w:t>376 134</w:t>
            </w:r>
          </w:p>
        </w:tc>
        <w:tc>
          <w:tcPr>
            <w:tcW w:w="1300" w:type="dxa"/>
          </w:tcPr>
          <w:p w14:paraId="34FE59F9" w14:textId="77777777" w:rsidR="000513CD" w:rsidRPr="001A69B5" w:rsidRDefault="0009509B" w:rsidP="001A69B5">
            <w:r w:rsidRPr="001A69B5">
              <w:t>313 123</w:t>
            </w:r>
          </w:p>
        </w:tc>
      </w:tr>
    </w:tbl>
    <w:p w14:paraId="323987C1" w14:textId="77777777" w:rsidR="000513CD" w:rsidRPr="001A69B5" w:rsidRDefault="0009509B" w:rsidP="001A69B5">
      <w:r w:rsidRPr="001A69B5">
        <w:t xml:space="preserve">Regjeringa oppretta i 2020 Kompetanseprogrammet som </w:t>
      </w:r>
      <w:proofErr w:type="spellStart"/>
      <w:r w:rsidRPr="001A69B5">
        <w:t>samordnar</w:t>
      </w:r>
      <w:proofErr w:type="spellEnd"/>
      <w:r w:rsidRPr="001A69B5">
        <w:t xml:space="preserve"> sentrale </w:t>
      </w:r>
      <w:proofErr w:type="spellStart"/>
      <w:r w:rsidRPr="001A69B5">
        <w:t>verkemiddel</w:t>
      </w:r>
      <w:proofErr w:type="spellEnd"/>
      <w:r w:rsidRPr="001A69B5">
        <w:t xml:space="preserve"> i </w:t>
      </w:r>
      <w:proofErr w:type="spellStart"/>
      <w:r w:rsidRPr="001A69B5">
        <w:t>kompetansereforma</w:t>
      </w:r>
      <w:proofErr w:type="spellEnd"/>
      <w:r w:rsidRPr="001A69B5">
        <w:t xml:space="preserve">. </w:t>
      </w:r>
      <w:proofErr w:type="spellStart"/>
      <w:r w:rsidRPr="001A69B5">
        <w:t>Partane</w:t>
      </w:r>
      <w:proofErr w:type="spellEnd"/>
      <w:r w:rsidRPr="001A69B5">
        <w:t xml:space="preserve"> i arbeidslivet er sentrale </w:t>
      </w:r>
      <w:proofErr w:type="spellStart"/>
      <w:r w:rsidRPr="001A69B5">
        <w:t>aktørar</w:t>
      </w:r>
      <w:proofErr w:type="spellEnd"/>
      <w:r w:rsidRPr="001A69B5">
        <w:t xml:space="preserve"> i </w:t>
      </w:r>
      <w:proofErr w:type="spellStart"/>
      <w:r w:rsidRPr="001A69B5">
        <w:t>vidareutviklinga</w:t>
      </w:r>
      <w:proofErr w:type="spellEnd"/>
      <w:r w:rsidRPr="001A69B5">
        <w:t xml:space="preserve"> av programmet, </w:t>
      </w:r>
      <w:proofErr w:type="spellStart"/>
      <w:r w:rsidRPr="001A69B5">
        <w:t>saman</w:t>
      </w:r>
      <w:proofErr w:type="spellEnd"/>
      <w:r w:rsidRPr="001A69B5">
        <w:t xml:space="preserve"> med </w:t>
      </w:r>
      <w:proofErr w:type="spellStart"/>
      <w:r w:rsidRPr="001A69B5">
        <w:t>representantar</w:t>
      </w:r>
      <w:proofErr w:type="spellEnd"/>
      <w:r w:rsidRPr="001A69B5">
        <w:t xml:space="preserve"> </w:t>
      </w:r>
      <w:proofErr w:type="spellStart"/>
      <w:r w:rsidRPr="001A69B5">
        <w:t>frå</w:t>
      </w:r>
      <w:proofErr w:type="spellEnd"/>
      <w:r w:rsidRPr="001A69B5">
        <w:t xml:space="preserve"> </w:t>
      </w:r>
      <w:proofErr w:type="spellStart"/>
      <w:r w:rsidRPr="001A69B5">
        <w:t>utdanningsinstitusjonane</w:t>
      </w:r>
      <w:proofErr w:type="spellEnd"/>
      <w:r w:rsidRPr="001A69B5">
        <w:t>.</w:t>
      </w:r>
    </w:p>
    <w:p w14:paraId="6419B2D4" w14:textId="77777777" w:rsidR="000513CD" w:rsidRPr="001A69B5" w:rsidRDefault="0009509B" w:rsidP="001A69B5">
      <w:r w:rsidRPr="001A69B5">
        <w:t xml:space="preserve">Programområda i Kompetanseprogrammet vil i utgangspunktet bli </w:t>
      </w:r>
      <w:proofErr w:type="spellStart"/>
      <w:r w:rsidRPr="001A69B5">
        <w:t>vidareførte</w:t>
      </w:r>
      <w:proofErr w:type="spellEnd"/>
      <w:r w:rsidRPr="001A69B5">
        <w:t xml:space="preserve"> i 2022, men programmet kan bli endra etter behov. Programområda er</w:t>
      </w:r>
    </w:p>
    <w:p w14:paraId="48EE664D" w14:textId="77777777" w:rsidR="000513CD" w:rsidRPr="001A69B5" w:rsidRDefault="0009509B" w:rsidP="0005244F">
      <w:pPr>
        <w:pStyle w:val="Nummerertliste"/>
        <w:numPr>
          <w:ilvl w:val="0"/>
          <w:numId w:val="27"/>
        </w:numPr>
      </w:pPr>
      <w:proofErr w:type="spellStart"/>
      <w:r w:rsidRPr="001A69B5">
        <w:t>tilskot</w:t>
      </w:r>
      <w:proofErr w:type="spellEnd"/>
      <w:r w:rsidRPr="001A69B5">
        <w:t xml:space="preserve"> til fleksible </w:t>
      </w:r>
      <w:proofErr w:type="spellStart"/>
      <w:r w:rsidRPr="001A69B5">
        <w:t>vidareutdanningstilbod</w:t>
      </w:r>
      <w:proofErr w:type="spellEnd"/>
    </w:p>
    <w:p w14:paraId="7CD77867" w14:textId="77777777" w:rsidR="000513CD" w:rsidRPr="001A69B5" w:rsidRDefault="0009509B" w:rsidP="001A69B5">
      <w:pPr>
        <w:pStyle w:val="Nummerertliste"/>
      </w:pPr>
      <w:proofErr w:type="spellStart"/>
      <w:r w:rsidRPr="001A69B5">
        <w:t>treparts</w:t>
      </w:r>
      <w:proofErr w:type="spellEnd"/>
      <w:r w:rsidRPr="001A69B5">
        <w:t xml:space="preserve"> bransjeprogram for kompetanseutvikling</w:t>
      </w:r>
    </w:p>
    <w:p w14:paraId="7132FEDA" w14:textId="77777777" w:rsidR="000513CD" w:rsidRPr="001A69B5" w:rsidRDefault="0009509B" w:rsidP="001A69B5">
      <w:pPr>
        <w:pStyle w:val="Nummerertliste"/>
      </w:pPr>
      <w:proofErr w:type="spellStart"/>
      <w:r w:rsidRPr="001A69B5">
        <w:t>utprøvingar</w:t>
      </w:r>
      <w:proofErr w:type="spellEnd"/>
      <w:r w:rsidRPr="001A69B5">
        <w:t xml:space="preserve"> av </w:t>
      </w:r>
      <w:proofErr w:type="spellStart"/>
      <w:r w:rsidRPr="001A69B5">
        <w:t>insentivordningar</w:t>
      </w:r>
      <w:proofErr w:type="spellEnd"/>
      <w:r w:rsidRPr="001A69B5">
        <w:t xml:space="preserve"> for livslang læring</w:t>
      </w:r>
    </w:p>
    <w:p w14:paraId="4C67DFB7" w14:textId="77777777" w:rsidR="000513CD" w:rsidRPr="001A69B5" w:rsidRDefault="0009509B" w:rsidP="001A69B5">
      <w:pPr>
        <w:pStyle w:val="Nummerertliste"/>
      </w:pPr>
      <w:r w:rsidRPr="001A69B5">
        <w:t>Kompetansepluss</w:t>
      </w:r>
    </w:p>
    <w:p w14:paraId="47FE4652" w14:textId="77777777" w:rsidR="000513CD" w:rsidRPr="001A69B5" w:rsidRDefault="0009509B" w:rsidP="001A69B5">
      <w:proofErr w:type="spellStart"/>
      <w:r w:rsidRPr="001A69B5">
        <w:t>Midlane</w:t>
      </w:r>
      <w:proofErr w:type="spellEnd"/>
      <w:r w:rsidRPr="001A69B5">
        <w:t xml:space="preserve"> til Kompetanseprogrammet blei flytta </w:t>
      </w:r>
      <w:proofErr w:type="spellStart"/>
      <w:r w:rsidRPr="001A69B5">
        <w:t>frå</w:t>
      </w:r>
      <w:proofErr w:type="spellEnd"/>
      <w:r w:rsidRPr="001A69B5">
        <w:t xml:space="preserve"> kap. 258, post 21 til kap. 257, post 70 i statsbudsjettet for 2021, samstundes som ordninga Kompetansepluss blei lagd inn i programmet. Resultatrapportering for </w:t>
      </w:r>
      <w:proofErr w:type="spellStart"/>
      <w:r w:rsidRPr="001A69B5">
        <w:t>tilskot</w:t>
      </w:r>
      <w:proofErr w:type="spellEnd"/>
      <w:r w:rsidRPr="001A69B5">
        <w:t xml:space="preserve"> til fleksible </w:t>
      </w:r>
      <w:proofErr w:type="spellStart"/>
      <w:r w:rsidRPr="001A69B5">
        <w:t>vidareutdanningstilbod</w:t>
      </w:r>
      <w:proofErr w:type="spellEnd"/>
      <w:r w:rsidRPr="001A69B5">
        <w:t xml:space="preserve"> og </w:t>
      </w:r>
      <w:proofErr w:type="spellStart"/>
      <w:r w:rsidRPr="001A69B5">
        <w:t>treparts</w:t>
      </w:r>
      <w:proofErr w:type="spellEnd"/>
      <w:r w:rsidRPr="001A69B5">
        <w:t xml:space="preserve"> bransjeprogram for kompetanseutvikling for 2020 er gitt under kap. 258, post 21.</w:t>
      </w:r>
    </w:p>
    <w:p w14:paraId="00DCA5A3" w14:textId="77777777" w:rsidR="000513CD" w:rsidRPr="001A69B5" w:rsidRDefault="0009509B" w:rsidP="001A69B5">
      <w:r w:rsidRPr="001A69B5">
        <w:t>HK-</w:t>
      </w:r>
      <w:proofErr w:type="spellStart"/>
      <w:r w:rsidRPr="001A69B5">
        <w:t>dir</w:t>
      </w:r>
      <w:proofErr w:type="spellEnd"/>
      <w:r w:rsidRPr="001A69B5">
        <w:t xml:space="preserve"> har fått i oppdrag å samordne </w:t>
      </w:r>
      <w:proofErr w:type="spellStart"/>
      <w:r w:rsidRPr="001A69B5">
        <w:t>dei</w:t>
      </w:r>
      <w:proofErr w:type="spellEnd"/>
      <w:r w:rsidRPr="001A69B5">
        <w:t xml:space="preserve"> ulike programma for fleksible </w:t>
      </w:r>
      <w:proofErr w:type="spellStart"/>
      <w:r w:rsidRPr="001A69B5">
        <w:t>utdanningstilbod</w:t>
      </w:r>
      <w:proofErr w:type="spellEnd"/>
      <w:r w:rsidRPr="001A69B5">
        <w:t xml:space="preserve"> som har blitt samla i direktoratet, inkludert tiltak under Kompetanseprogrammet.</w:t>
      </w:r>
    </w:p>
    <w:p w14:paraId="2BCB1CA2" w14:textId="77777777" w:rsidR="000513CD" w:rsidRPr="001A69B5" w:rsidRDefault="0009509B" w:rsidP="001A69B5">
      <w:pPr>
        <w:pStyle w:val="avsnitt-undertittel"/>
      </w:pPr>
      <w:proofErr w:type="spellStart"/>
      <w:r w:rsidRPr="001A69B5">
        <w:t>Tilskot</w:t>
      </w:r>
      <w:proofErr w:type="spellEnd"/>
      <w:r w:rsidRPr="001A69B5">
        <w:t xml:space="preserve"> til fleksible </w:t>
      </w:r>
      <w:proofErr w:type="spellStart"/>
      <w:r w:rsidRPr="001A69B5">
        <w:t>vidareutdanningstilbod</w:t>
      </w:r>
      <w:proofErr w:type="spellEnd"/>
    </w:p>
    <w:p w14:paraId="2A163218" w14:textId="77777777" w:rsidR="000513CD" w:rsidRPr="001A69B5" w:rsidRDefault="0009509B" w:rsidP="001A69B5">
      <w:r w:rsidRPr="001A69B5">
        <w:t xml:space="preserve">Fleksible </w:t>
      </w:r>
      <w:proofErr w:type="spellStart"/>
      <w:r w:rsidRPr="001A69B5">
        <w:t>vidareutdanningstilbod</w:t>
      </w:r>
      <w:proofErr w:type="spellEnd"/>
      <w:r w:rsidRPr="001A69B5">
        <w:t xml:space="preserve"> </w:t>
      </w:r>
      <w:proofErr w:type="spellStart"/>
      <w:r w:rsidRPr="001A69B5">
        <w:t>rettar</w:t>
      </w:r>
      <w:proofErr w:type="spellEnd"/>
      <w:r w:rsidRPr="001A69B5">
        <w:t xml:space="preserve"> seg mot </w:t>
      </w:r>
      <w:proofErr w:type="spellStart"/>
      <w:r w:rsidRPr="001A69B5">
        <w:t>verksemder</w:t>
      </w:r>
      <w:proofErr w:type="spellEnd"/>
      <w:r w:rsidRPr="001A69B5">
        <w:t xml:space="preserve"> og </w:t>
      </w:r>
      <w:proofErr w:type="spellStart"/>
      <w:r w:rsidRPr="001A69B5">
        <w:t>arbeidstakarar</w:t>
      </w:r>
      <w:proofErr w:type="spellEnd"/>
      <w:r w:rsidRPr="001A69B5">
        <w:t xml:space="preserve"> som treng </w:t>
      </w:r>
      <w:proofErr w:type="spellStart"/>
      <w:r w:rsidRPr="001A69B5">
        <w:t>meir</w:t>
      </w:r>
      <w:proofErr w:type="spellEnd"/>
      <w:r w:rsidRPr="001A69B5">
        <w:t xml:space="preserve"> kompetanse som følge av digitalisering og andre krav til omstilling i arbeidslivet. </w:t>
      </w:r>
      <w:proofErr w:type="spellStart"/>
      <w:r w:rsidRPr="001A69B5">
        <w:t>Utdanningstilbydarane</w:t>
      </w:r>
      <w:proofErr w:type="spellEnd"/>
      <w:r w:rsidRPr="001A69B5">
        <w:t xml:space="preserve"> skal utvikle </w:t>
      </w:r>
      <w:proofErr w:type="spellStart"/>
      <w:r w:rsidRPr="001A69B5">
        <w:t>tilboda</w:t>
      </w:r>
      <w:proofErr w:type="spellEnd"/>
      <w:r w:rsidRPr="001A69B5">
        <w:t xml:space="preserve"> i tett samarbeid med arbeidslivet, som kjenner </w:t>
      </w:r>
      <w:proofErr w:type="spellStart"/>
      <w:r w:rsidRPr="001A69B5">
        <w:t>utfordringane</w:t>
      </w:r>
      <w:proofErr w:type="spellEnd"/>
      <w:r w:rsidRPr="001A69B5">
        <w:t xml:space="preserve"> og kompetansebehova best. </w:t>
      </w:r>
      <w:proofErr w:type="spellStart"/>
      <w:r w:rsidRPr="001A69B5">
        <w:t>Tilboda</w:t>
      </w:r>
      <w:proofErr w:type="spellEnd"/>
      <w:r w:rsidRPr="001A69B5">
        <w:t xml:space="preserve"> skal kunne </w:t>
      </w:r>
      <w:proofErr w:type="spellStart"/>
      <w:r w:rsidRPr="001A69B5">
        <w:t>gjennomførast</w:t>
      </w:r>
      <w:proofErr w:type="spellEnd"/>
      <w:r w:rsidRPr="001A69B5">
        <w:t xml:space="preserve"> i kombinasjon med tilnærma full jobb, for eksempel gjennom inndeling i </w:t>
      </w:r>
      <w:proofErr w:type="spellStart"/>
      <w:r w:rsidRPr="001A69B5">
        <w:t>modular</w:t>
      </w:r>
      <w:proofErr w:type="spellEnd"/>
      <w:r w:rsidRPr="001A69B5">
        <w:t xml:space="preserve">, nettbasert opplæring og/eller </w:t>
      </w:r>
      <w:proofErr w:type="spellStart"/>
      <w:r w:rsidRPr="001A69B5">
        <w:t>samlingar</w:t>
      </w:r>
      <w:proofErr w:type="spellEnd"/>
      <w:r w:rsidRPr="001A69B5">
        <w:t>.</w:t>
      </w:r>
    </w:p>
    <w:p w14:paraId="308C8D63" w14:textId="77777777" w:rsidR="000513CD" w:rsidRPr="001A69B5" w:rsidRDefault="0009509B" w:rsidP="001A69B5">
      <w:pPr>
        <w:pStyle w:val="avsnitt-undertittel"/>
      </w:pPr>
      <w:proofErr w:type="spellStart"/>
      <w:r w:rsidRPr="001A69B5">
        <w:t>Treparts</w:t>
      </w:r>
      <w:proofErr w:type="spellEnd"/>
      <w:r w:rsidRPr="001A69B5">
        <w:t xml:space="preserve"> bransjeprogram for kompetanseutvikling</w:t>
      </w:r>
    </w:p>
    <w:p w14:paraId="1B18D5D0" w14:textId="77777777" w:rsidR="000513CD" w:rsidRPr="001A69B5" w:rsidRDefault="0009509B" w:rsidP="001A69B5">
      <w:proofErr w:type="spellStart"/>
      <w:r w:rsidRPr="001A69B5">
        <w:t>Treparts</w:t>
      </w:r>
      <w:proofErr w:type="spellEnd"/>
      <w:r w:rsidRPr="001A69B5">
        <w:t xml:space="preserve"> bransjeprogram er </w:t>
      </w:r>
      <w:proofErr w:type="spellStart"/>
      <w:r w:rsidRPr="001A69B5">
        <w:t>eit</w:t>
      </w:r>
      <w:proofErr w:type="spellEnd"/>
      <w:r w:rsidRPr="001A69B5">
        <w:t xml:space="preserve"> samarbeid mellom staten og </w:t>
      </w:r>
      <w:proofErr w:type="spellStart"/>
      <w:r w:rsidRPr="001A69B5">
        <w:t>partane</w:t>
      </w:r>
      <w:proofErr w:type="spellEnd"/>
      <w:r w:rsidRPr="001A69B5">
        <w:t xml:space="preserve"> i arbeidslivet. Målet med bransjeprogramma er at </w:t>
      </w:r>
      <w:proofErr w:type="spellStart"/>
      <w:r w:rsidRPr="001A69B5">
        <w:t>fleire</w:t>
      </w:r>
      <w:proofErr w:type="spellEnd"/>
      <w:r w:rsidRPr="001A69B5">
        <w:t xml:space="preserve"> skal delta på kurs og i </w:t>
      </w:r>
      <w:proofErr w:type="spellStart"/>
      <w:r w:rsidRPr="001A69B5">
        <w:t>vidareutdanning</w:t>
      </w:r>
      <w:proofErr w:type="spellEnd"/>
      <w:r w:rsidRPr="001A69B5">
        <w:t xml:space="preserve"> i </w:t>
      </w:r>
      <w:proofErr w:type="spellStart"/>
      <w:r w:rsidRPr="001A69B5">
        <w:t>dei</w:t>
      </w:r>
      <w:proofErr w:type="spellEnd"/>
      <w:r w:rsidRPr="001A69B5">
        <w:t xml:space="preserve"> </w:t>
      </w:r>
      <w:proofErr w:type="spellStart"/>
      <w:r w:rsidRPr="001A69B5">
        <w:t>bransjane</w:t>
      </w:r>
      <w:proofErr w:type="spellEnd"/>
      <w:r w:rsidRPr="001A69B5">
        <w:t xml:space="preserve"> som til kvar tid inngår i ordninga. Permitterte og ledige kan òg delta i kompetanseutvikling </w:t>
      </w:r>
      <w:proofErr w:type="spellStart"/>
      <w:r w:rsidRPr="001A69B5">
        <w:t>innanfor</w:t>
      </w:r>
      <w:proofErr w:type="spellEnd"/>
      <w:r w:rsidRPr="001A69B5">
        <w:t xml:space="preserve"> bransjeprogramma. Ordninga skal bidra til at </w:t>
      </w:r>
      <w:proofErr w:type="spellStart"/>
      <w:r w:rsidRPr="001A69B5">
        <w:t>bransjane</w:t>
      </w:r>
      <w:proofErr w:type="spellEnd"/>
      <w:r w:rsidRPr="001A69B5">
        <w:t xml:space="preserve"> får tilgang til relevant kompetanseutvikling. </w:t>
      </w:r>
      <w:proofErr w:type="spellStart"/>
      <w:r w:rsidRPr="001A69B5">
        <w:t>Partane</w:t>
      </w:r>
      <w:proofErr w:type="spellEnd"/>
      <w:r w:rsidRPr="001A69B5">
        <w:t xml:space="preserve"> i arbeidslivet er representerte i programområdestyre for kvart bransjeprogram.</w:t>
      </w:r>
    </w:p>
    <w:p w14:paraId="22CF494B" w14:textId="77777777" w:rsidR="000513CD" w:rsidRPr="001A69B5" w:rsidRDefault="0009509B" w:rsidP="001A69B5">
      <w:pPr>
        <w:pStyle w:val="avsnitt-undertittel"/>
      </w:pPr>
      <w:proofErr w:type="spellStart"/>
      <w:r w:rsidRPr="001A69B5">
        <w:t>Utprøvingar</w:t>
      </w:r>
      <w:proofErr w:type="spellEnd"/>
      <w:r w:rsidRPr="001A69B5">
        <w:t xml:space="preserve"> av </w:t>
      </w:r>
      <w:proofErr w:type="spellStart"/>
      <w:r w:rsidRPr="001A69B5">
        <w:t>insentivordningar</w:t>
      </w:r>
      <w:proofErr w:type="spellEnd"/>
      <w:r w:rsidRPr="001A69B5">
        <w:t xml:space="preserve"> for livslang læring</w:t>
      </w:r>
    </w:p>
    <w:p w14:paraId="053B9156" w14:textId="77777777" w:rsidR="000513CD" w:rsidRPr="001A69B5" w:rsidRDefault="0009509B" w:rsidP="001A69B5">
      <w:r w:rsidRPr="001A69B5">
        <w:t xml:space="preserve">Kompetanseprogrammet </w:t>
      </w:r>
      <w:proofErr w:type="spellStart"/>
      <w:r w:rsidRPr="001A69B5">
        <w:t>legg</w:t>
      </w:r>
      <w:proofErr w:type="spellEnd"/>
      <w:r w:rsidRPr="001A69B5">
        <w:t xml:space="preserve"> til rette for </w:t>
      </w:r>
      <w:proofErr w:type="spellStart"/>
      <w:r w:rsidRPr="001A69B5">
        <w:t>utprøvingar</w:t>
      </w:r>
      <w:proofErr w:type="spellEnd"/>
      <w:r w:rsidRPr="001A69B5">
        <w:t xml:space="preserve"> av ulike </w:t>
      </w:r>
      <w:proofErr w:type="spellStart"/>
      <w:r w:rsidRPr="001A69B5">
        <w:t>insentivordningar</w:t>
      </w:r>
      <w:proofErr w:type="spellEnd"/>
      <w:r w:rsidRPr="001A69B5">
        <w:t xml:space="preserve"> for å </w:t>
      </w:r>
      <w:proofErr w:type="spellStart"/>
      <w:r w:rsidRPr="001A69B5">
        <w:t>auke</w:t>
      </w:r>
      <w:proofErr w:type="spellEnd"/>
      <w:r w:rsidRPr="001A69B5">
        <w:t xml:space="preserve"> </w:t>
      </w:r>
      <w:proofErr w:type="spellStart"/>
      <w:r w:rsidRPr="001A69B5">
        <w:t>etterspurnaden</w:t>
      </w:r>
      <w:proofErr w:type="spellEnd"/>
      <w:r w:rsidRPr="001A69B5">
        <w:t xml:space="preserve"> etter livslang læring. I første omgang vil det bli prøvd ut </w:t>
      </w:r>
      <w:proofErr w:type="spellStart"/>
      <w:r w:rsidRPr="001A69B5">
        <w:t>eit</w:t>
      </w:r>
      <w:proofErr w:type="spellEnd"/>
      <w:r w:rsidRPr="001A69B5">
        <w:t xml:space="preserve"> </w:t>
      </w:r>
      <w:proofErr w:type="spellStart"/>
      <w:r w:rsidRPr="001A69B5">
        <w:t>vidareutdanningsstipend</w:t>
      </w:r>
      <w:proofErr w:type="spellEnd"/>
      <w:r w:rsidRPr="001A69B5">
        <w:t xml:space="preserve"> for </w:t>
      </w:r>
      <w:proofErr w:type="spellStart"/>
      <w:r w:rsidRPr="001A69B5">
        <w:t>fagarbeidarar</w:t>
      </w:r>
      <w:proofErr w:type="spellEnd"/>
      <w:r w:rsidRPr="001A69B5">
        <w:t xml:space="preserve">. </w:t>
      </w:r>
      <w:proofErr w:type="spellStart"/>
      <w:r w:rsidRPr="001A69B5">
        <w:t>Fagarbeidarar</w:t>
      </w:r>
      <w:proofErr w:type="spellEnd"/>
      <w:r w:rsidRPr="001A69B5">
        <w:t xml:space="preserve"> </w:t>
      </w:r>
      <w:proofErr w:type="spellStart"/>
      <w:r w:rsidRPr="001A69B5">
        <w:t>tek</w:t>
      </w:r>
      <w:proofErr w:type="spellEnd"/>
      <w:r w:rsidRPr="001A69B5">
        <w:t xml:space="preserve"> mindre del i kompetanseutvikling enn høgt utdanna. Samstundes tyder forsking på at effekten av </w:t>
      </w:r>
      <w:proofErr w:type="spellStart"/>
      <w:r w:rsidRPr="001A69B5">
        <w:t>ordningar</w:t>
      </w:r>
      <w:proofErr w:type="spellEnd"/>
      <w:r w:rsidRPr="001A69B5">
        <w:t xml:space="preserve"> for kompetanseutvikling er større for </w:t>
      </w:r>
      <w:proofErr w:type="spellStart"/>
      <w:r w:rsidRPr="001A69B5">
        <w:t>dei</w:t>
      </w:r>
      <w:proofErr w:type="spellEnd"/>
      <w:r w:rsidRPr="001A69B5">
        <w:t xml:space="preserve"> som </w:t>
      </w:r>
      <w:proofErr w:type="spellStart"/>
      <w:r w:rsidRPr="001A69B5">
        <w:t>ikkje</w:t>
      </w:r>
      <w:proofErr w:type="spellEnd"/>
      <w:r w:rsidRPr="001A69B5">
        <w:t xml:space="preserve"> har </w:t>
      </w:r>
      <w:proofErr w:type="spellStart"/>
      <w:r w:rsidRPr="001A69B5">
        <w:t>høgare</w:t>
      </w:r>
      <w:proofErr w:type="spellEnd"/>
      <w:r w:rsidRPr="001A69B5">
        <w:t xml:space="preserve"> utdanning, og at det er gunstig å </w:t>
      </w:r>
      <w:proofErr w:type="spellStart"/>
      <w:r w:rsidRPr="001A69B5">
        <w:t>målrette</w:t>
      </w:r>
      <w:proofErr w:type="spellEnd"/>
      <w:r w:rsidRPr="001A69B5">
        <w:t xml:space="preserve"> slike </w:t>
      </w:r>
      <w:proofErr w:type="spellStart"/>
      <w:r w:rsidRPr="001A69B5">
        <w:t>ordningar</w:t>
      </w:r>
      <w:proofErr w:type="spellEnd"/>
      <w:r w:rsidRPr="001A69B5">
        <w:t xml:space="preserve"> mot </w:t>
      </w:r>
      <w:proofErr w:type="spellStart"/>
      <w:r w:rsidRPr="001A69B5">
        <w:t>personar</w:t>
      </w:r>
      <w:proofErr w:type="spellEnd"/>
      <w:r w:rsidRPr="001A69B5">
        <w:t xml:space="preserve"> med fagutdanning. Forsøket med </w:t>
      </w:r>
      <w:proofErr w:type="spellStart"/>
      <w:r w:rsidRPr="001A69B5">
        <w:t>vidareutdanningsstipend</w:t>
      </w:r>
      <w:proofErr w:type="spellEnd"/>
      <w:r w:rsidRPr="001A69B5">
        <w:t xml:space="preserve"> for </w:t>
      </w:r>
      <w:proofErr w:type="spellStart"/>
      <w:r w:rsidRPr="001A69B5">
        <w:t>fagarbeidarar</w:t>
      </w:r>
      <w:proofErr w:type="spellEnd"/>
      <w:r w:rsidRPr="001A69B5">
        <w:t xml:space="preserve"> </w:t>
      </w:r>
      <w:proofErr w:type="spellStart"/>
      <w:r w:rsidRPr="001A69B5">
        <w:t>startar</w:t>
      </w:r>
      <w:proofErr w:type="spellEnd"/>
      <w:r w:rsidRPr="001A69B5">
        <w:t xml:space="preserve"> opp i 2021, og skal gå over to år. </w:t>
      </w:r>
      <w:proofErr w:type="spellStart"/>
      <w:r w:rsidRPr="001A69B5">
        <w:t>Midlane</w:t>
      </w:r>
      <w:proofErr w:type="spellEnd"/>
      <w:r w:rsidRPr="001A69B5">
        <w:t xml:space="preserve"> til stipenda blir løyvde under programkategori 07.80 Utdanningsstøtte, </w:t>
      </w:r>
      <w:proofErr w:type="spellStart"/>
      <w:r w:rsidRPr="001A69B5">
        <w:t>medan</w:t>
      </w:r>
      <w:proofErr w:type="spellEnd"/>
      <w:r w:rsidRPr="001A69B5">
        <w:t xml:space="preserve"> </w:t>
      </w:r>
      <w:proofErr w:type="spellStart"/>
      <w:r w:rsidRPr="001A69B5">
        <w:t>midlar</w:t>
      </w:r>
      <w:proofErr w:type="spellEnd"/>
      <w:r w:rsidRPr="001A69B5">
        <w:t xml:space="preserve"> til forsking og administrasjon av forsøket blir løyvde under kap. 257.</w:t>
      </w:r>
    </w:p>
    <w:p w14:paraId="59434C39" w14:textId="77777777" w:rsidR="000513CD" w:rsidRPr="001A69B5" w:rsidRDefault="0009509B" w:rsidP="001A69B5">
      <w:pPr>
        <w:pStyle w:val="avsnitt-undertittel"/>
      </w:pPr>
      <w:r w:rsidRPr="001A69B5">
        <w:t>Kompetansepluss</w:t>
      </w:r>
    </w:p>
    <w:p w14:paraId="05CFFCD7" w14:textId="77777777" w:rsidR="000513CD" w:rsidRPr="001A69B5" w:rsidRDefault="0009509B" w:rsidP="001A69B5">
      <w:r w:rsidRPr="001A69B5">
        <w:t xml:space="preserve">Kompetansepluss er ei </w:t>
      </w:r>
      <w:proofErr w:type="spellStart"/>
      <w:r w:rsidRPr="001A69B5">
        <w:t>tilskotsordning</w:t>
      </w:r>
      <w:proofErr w:type="spellEnd"/>
      <w:r w:rsidRPr="001A69B5">
        <w:t xml:space="preserve"> for opplæring i </w:t>
      </w:r>
      <w:proofErr w:type="spellStart"/>
      <w:r w:rsidRPr="001A69B5">
        <w:t>grunnleggande</w:t>
      </w:r>
      <w:proofErr w:type="spellEnd"/>
      <w:r w:rsidRPr="001A69B5">
        <w:t xml:space="preserve"> </w:t>
      </w:r>
      <w:proofErr w:type="spellStart"/>
      <w:r w:rsidRPr="001A69B5">
        <w:t>ferdigheiter</w:t>
      </w:r>
      <w:proofErr w:type="spellEnd"/>
      <w:r w:rsidRPr="001A69B5">
        <w:t xml:space="preserve"> i lesing/skriving, rekning, IKT, munnlege </w:t>
      </w:r>
      <w:proofErr w:type="spellStart"/>
      <w:r w:rsidRPr="001A69B5">
        <w:t>ferdigheiter</w:t>
      </w:r>
      <w:proofErr w:type="spellEnd"/>
      <w:r w:rsidRPr="001A69B5">
        <w:t xml:space="preserve"> og norsk eller samisk. </w:t>
      </w:r>
      <w:proofErr w:type="spellStart"/>
      <w:r w:rsidRPr="001A69B5">
        <w:t>Verksemder</w:t>
      </w:r>
      <w:proofErr w:type="spellEnd"/>
      <w:r w:rsidRPr="001A69B5">
        <w:t xml:space="preserve"> og frivillige </w:t>
      </w:r>
      <w:proofErr w:type="spellStart"/>
      <w:r w:rsidRPr="001A69B5">
        <w:t>organisasjonar</w:t>
      </w:r>
      <w:proofErr w:type="spellEnd"/>
      <w:r w:rsidRPr="001A69B5">
        <w:t xml:space="preserve"> kan søke om </w:t>
      </w:r>
      <w:proofErr w:type="spellStart"/>
      <w:r w:rsidRPr="001A69B5">
        <w:t>midlar</w:t>
      </w:r>
      <w:proofErr w:type="spellEnd"/>
      <w:r w:rsidRPr="001A69B5">
        <w:t xml:space="preserve"> gjennom ordninga.</w:t>
      </w:r>
    </w:p>
    <w:p w14:paraId="172382E6" w14:textId="77777777" w:rsidR="000513CD" w:rsidRPr="001A69B5" w:rsidRDefault="0009509B" w:rsidP="001A69B5">
      <w:r w:rsidRPr="001A69B5">
        <w:t xml:space="preserve">Kompetansepluss består av </w:t>
      </w:r>
      <w:proofErr w:type="spellStart"/>
      <w:r w:rsidRPr="001A69B5">
        <w:t>ordningane</w:t>
      </w:r>
      <w:proofErr w:type="spellEnd"/>
      <w:r w:rsidRPr="001A69B5">
        <w:t xml:space="preserve"> Kompetansepluss arbeid, Kompetansepluss </w:t>
      </w:r>
      <w:proofErr w:type="spellStart"/>
      <w:r w:rsidRPr="001A69B5">
        <w:t>frivilligheit</w:t>
      </w:r>
      <w:proofErr w:type="spellEnd"/>
      <w:r w:rsidRPr="001A69B5">
        <w:t xml:space="preserve"> og prøveordninga med fagopplæring i Kompetansepluss. Kompetansepluss arbeid har som mål å nå små og mellomstore </w:t>
      </w:r>
      <w:proofErr w:type="spellStart"/>
      <w:r w:rsidRPr="001A69B5">
        <w:t>verksemder</w:t>
      </w:r>
      <w:proofErr w:type="spellEnd"/>
      <w:r w:rsidRPr="001A69B5">
        <w:t xml:space="preserve"> og ulike </w:t>
      </w:r>
      <w:proofErr w:type="spellStart"/>
      <w:r w:rsidRPr="001A69B5">
        <w:t>bransjar</w:t>
      </w:r>
      <w:proofErr w:type="spellEnd"/>
      <w:r w:rsidRPr="001A69B5">
        <w:t xml:space="preserve">, </w:t>
      </w:r>
      <w:proofErr w:type="spellStart"/>
      <w:r w:rsidRPr="001A69B5">
        <w:t>særleg</w:t>
      </w:r>
      <w:proofErr w:type="spellEnd"/>
      <w:r w:rsidRPr="001A69B5">
        <w:t xml:space="preserve"> </w:t>
      </w:r>
      <w:proofErr w:type="spellStart"/>
      <w:r w:rsidRPr="001A69B5">
        <w:t>dei</w:t>
      </w:r>
      <w:proofErr w:type="spellEnd"/>
      <w:r w:rsidRPr="001A69B5">
        <w:t xml:space="preserve"> som </w:t>
      </w:r>
      <w:proofErr w:type="spellStart"/>
      <w:r w:rsidRPr="001A69B5">
        <w:t>sysselset</w:t>
      </w:r>
      <w:proofErr w:type="spellEnd"/>
      <w:r w:rsidRPr="001A69B5">
        <w:t xml:space="preserve"> arbeidskraft med låg utdanning og er </w:t>
      </w:r>
      <w:proofErr w:type="spellStart"/>
      <w:r w:rsidRPr="001A69B5">
        <w:t>konjunkturutsette</w:t>
      </w:r>
      <w:proofErr w:type="spellEnd"/>
      <w:r w:rsidRPr="001A69B5">
        <w:t xml:space="preserve">. Opplæringa skal </w:t>
      </w:r>
      <w:proofErr w:type="spellStart"/>
      <w:r w:rsidRPr="001A69B5">
        <w:t>vere</w:t>
      </w:r>
      <w:proofErr w:type="spellEnd"/>
      <w:r w:rsidRPr="001A69B5">
        <w:t xml:space="preserve"> </w:t>
      </w:r>
      <w:proofErr w:type="spellStart"/>
      <w:r w:rsidRPr="001A69B5">
        <w:t>praksisnær</w:t>
      </w:r>
      <w:proofErr w:type="spellEnd"/>
      <w:r w:rsidRPr="001A69B5">
        <w:t xml:space="preserve"> og relevant for arbeidssituasjonen til </w:t>
      </w:r>
      <w:proofErr w:type="spellStart"/>
      <w:r w:rsidRPr="001A69B5">
        <w:t>deltakarane</w:t>
      </w:r>
      <w:proofErr w:type="spellEnd"/>
      <w:r w:rsidRPr="001A69B5">
        <w:t xml:space="preserve">. Gjennom Kompetansepluss </w:t>
      </w:r>
      <w:proofErr w:type="spellStart"/>
      <w:r w:rsidRPr="001A69B5">
        <w:t>frivilligheit</w:t>
      </w:r>
      <w:proofErr w:type="spellEnd"/>
      <w:r w:rsidRPr="001A69B5">
        <w:t xml:space="preserve"> kan </w:t>
      </w:r>
      <w:proofErr w:type="spellStart"/>
      <w:r w:rsidRPr="001A69B5">
        <w:t>fleire</w:t>
      </w:r>
      <w:proofErr w:type="spellEnd"/>
      <w:r w:rsidRPr="001A69B5">
        <w:t xml:space="preserve"> målgrupper ta del i opplæring i regi av frivillige </w:t>
      </w:r>
      <w:proofErr w:type="spellStart"/>
      <w:r w:rsidRPr="001A69B5">
        <w:t>organisasjonar</w:t>
      </w:r>
      <w:proofErr w:type="spellEnd"/>
      <w:r w:rsidRPr="001A69B5">
        <w:t xml:space="preserve">. Målet er å gi </w:t>
      </w:r>
      <w:proofErr w:type="spellStart"/>
      <w:r w:rsidRPr="001A69B5">
        <w:t>vaksne</w:t>
      </w:r>
      <w:proofErr w:type="spellEnd"/>
      <w:r w:rsidRPr="001A69B5">
        <w:t xml:space="preserve"> som treng det, opplæring i </w:t>
      </w:r>
      <w:proofErr w:type="spellStart"/>
      <w:r w:rsidRPr="001A69B5">
        <w:t>grunnleggande</w:t>
      </w:r>
      <w:proofErr w:type="spellEnd"/>
      <w:r w:rsidRPr="001A69B5">
        <w:t xml:space="preserve"> </w:t>
      </w:r>
      <w:proofErr w:type="spellStart"/>
      <w:r w:rsidRPr="001A69B5">
        <w:t>ferdigheiter</w:t>
      </w:r>
      <w:proofErr w:type="spellEnd"/>
      <w:r w:rsidRPr="001A69B5">
        <w:t xml:space="preserve">, slik at </w:t>
      </w:r>
      <w:proofErr w:type="spellStart"/>
      <w:r w:rsidRPr="001A69B5">
        <w:t>dei</w:t>
      </w:r>
      <w:proofErr w:type="spellEnd"/>
      <w:r w:rsidRPr="001A69B5">
        <w:t xml:space="preserve"> får styrkt </w:t>
      </w:r>
      <w:proofErr w:type="spellStart"/>
      <w:r w:rsidRPr="001A69B5">
        <w:t>moglegheitene</w:t>
      </w:r>
      <w:proofErr w:type="spellEnd"/>
      <w:r w:rsidRPr="001A69B5">
        <w:t xml:space="preserve"> sine til å delta i arbeids- og samfunnslivet.</w:t>
      </w:r>
    </w:p>
    <w:p w14:paraId="48616D46"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og post 70 </w:t>
      </w:r>
      <w:proofErr w:type="spellStart"/>
      <w:r w:rsidRPr="001A69B5">
        <w:t>Tilskot</w:t>
      </w:r>
      <w:proofErr w:type="spellEnd"/>
      <w:r w:rsidRPr="001A69B5">
        <w:t xml:space="preserve">, kan </w:t>
      </w:r>
      <w:proofErr w:type="spellStart"/>
      <w:r w:rsidRPr="001A69B5">
        <w:t>overførast</w:t>
      </w:r>
      <w:proofErr w:type="spellEnd"/>
    </w:p>
    <w:p w14:paraId="5CA9E75A" w14:textId="77777777" w:rsidR="000513CD" w:rsidRPr="001A69B5" w:rsidRDefault="0009509B" w:rsidP="001A69B5">
      <w:pPr>
        <w:pStyle w:val="avsnitt-tittel"/>
      </w:pPr>
      <w:r w:rsidRPr="001A69B5">
        <w:t>Mål for 2022</w:t>
      </w:r>
    </w:p>
    <w:p w14:paraId="7D1D4820" w14:textId="77777777" w:rsidR="000513CD" w:rsidRPr="001A69B5" w:rsidRDefault="0009509B" w:rsidP="001A69B5">
      <w:proofErr w:type="spellStart"/>
      <w:r w:rsidRPr="001A69B5">
        <w:t>Fleire</w:t>
      </w:r>
      <w:proofErr w:type="spellEnd"/>
      <w:r w:rsidRPr="001A69B5">
        <w:t xml:space="preserve"> lærer heile livet, slik at </w:t>
      </w:r>
      <w:proofErr w:type="spellStart"/>
      <w:r w:rsidRPr="001A69B5">
        <w:t>dei</w:t>
      </w:r>
      <w:proofErr w:type="spellEnd"/>
      <w:r w:rsidRPr="001A69B5">
        <w:t xml:space="preserve"> kan stå lenger i arbeid.</w:t>
      </w:r>
    </w:p>
    <w:p w14:paraId="6764EB0F" w14:textId="77777777" w:rsidR="000513CD" w:rsidRPr="001A69B5" w:rsidRDefault="0009509B" w:rsidP="001A69B5">
      <w:pPr>
        <w:pStyle w:val="avsnitt-tittel"/>
      </w:pPr>
      <w:r w:rsidRPr="001A69B5">
        <w:t>Resultat i 2020</w:t>
      </w:r>
    </w:p>
    <w:p w14:paraId="259A8CF8" w14:textId="301A4AF4" w:rsidR="000513CD" w:rsidRDefault="0009509B" w:rsidP="001A69B5">
      <w:r w:rsidRPr="001A69B5">
        <w:t xml:space="preserve">I 2020 finansierte løyvinga </w:t>
      </w:r>
      <w:proofErr w:type="spellStart"/>
      <w:r w:rsidRPr="001A69B5">
        <w:t>berre</w:t>
      </w:r>
      <w:proofErr w:type="spellEnd"/>
      <w:r w:rsidRPr="001A69B5">
        <w:t xml:space="preserve"> </w:t>
      </w:r>
      <w:proofErr w:type="spellStart"/>
      <w:r w:rsidRPr="001A69B5">
        <w:t>Komptansepluss</w:t>
      </w:r>
      <w:proofErr w:type="spellEnd"/>
      <w:r w:rsidRPr="001A69B5">
        <w:t xml:space="preserve">. Tabell 4.23 viser at det var </w:t>
      </w:r>
      <w:proofErr w:type="spellStart"/>
      <w:r w:rsidRPr="001A69B5">
        <w:t>ein</w:t>
      </w:r>
      <w:proofErr w:type="spellEnd"/>
      <w:r w:rsidRPr="001A69B5">
        <w:t xml:space="preserve"> nedgang i </w:t>
      </w:r>
      <w:proofErr w:type="spellStart"/>
      <w:r w:rsidRPr="001A69B5">
        <w:t>talet</w:t>
      </w:r>
      <w:proofErr w:type="spellEnd"/>
      <w:r w:rsidRPr="001A69B5">
        <w:t xml:space="preserve"> på søknader og søknadsbeløp </w:t>
      </w:r>
      <w:proofErr w:type="spellStart"/>
      <w:r w:rsidRPr="001A69B5">
        <w:t>innanfor</w:t>
      </w:r>
      <w:proofErr w:type="spellEnd"/>
      <w:r w:rsidRPr="001A69B5">
        <w:t xml:space="preserve"> Kompetansepluss i 2020 </w:t>
      </w:r>
      <w:proofErr w:type="spellStart"/>
      <w:r w:rsidRPr="001A69B5">
        <w:t>samanlikna</w:t>
      </w:r>
      <w:proofErr w:type="spellEnd"/>
      <w:r w:rsidRPr="001A69B5">
        <w:t xml:space="preserve"> med 2019. Nedgangen har </w:t>
      </w:r>
      <w:proofErr w:type="spellStart"/>
      <w:r w:rsidRPr="001A69B5">
        <w:t>truleg</w:t>
      </w:r>
      <w:proofErr w:type="spellEnd"/>
      <w:r w:rsidRPr="001A69B5">
        <w:t xml:space="preserve"> </w:t>
      </w:r>
      <w:proofErr w:type="spellStart"/>
      <w:r w:rsidRPr="001A69B5">
        <w:t>samanheng</w:t>
      </w:r>
      <w:proofErr w:type="spellEnd"/>
      <w:r w:rsidRPr="001A69B5">
        <w:t xml:space="preserve"> med covid-19-pandemien og </w:t>
      </w:r>
      <w:proofErr w:type="spellStart"/>
      <w:r w:rsidRPr="001A69B5">
        <w:t>dei</w:t>
      </w:r>
      <w:proofErr w:type="spellEnd"/>
      <w:r w:rsidRPr="001A69B5">
        <w:t xml:space="preserve"> </w:t>
      </w:r>
      <w:proofErr w:type="spellStart"/>
      <w:r w:rsidRPr="001A69B5">
        <w:t>betydelege</w:t>
      </w:r>
      <w:proofErr w:type="spellEnd"/>
      <w:r w:rsidRPr="001A69B5">
        <w:t xml:space="preserve"> </w:t>
      </w:r>
      <w:proofErr w:type="spellStart"/>
      <w:r w:rsidRPr="001A69B5">
        <w:t>tilskota</w:t>
      </w:r>
      <w:proofErr w:type="spellEnd"/>
      <w:r w:rsidRPr="001A69B5">
        <w:t xml:space="preserve"> som blei gitt gjennom Utdanningsløftet 2020. I utdelinga av </w:t>
      </w:r>
      <w:proofErr w:type="spellStart"/>
      <w:r w:rsidRPr="001A69B5">
        <w:t>tilskot</w:t>
      </w:r>
      <w:proofErr w:type="spellEnd"/>
      <w:r w:rsidRPr="001A69B5">
        <w:t xml:space="preserve"> til Kompetansepluss arbeid og Kompetansepluss </w:t>
      </w:r>
      <w:proofErr w:type="spellStart"/>
      <w:r w:rsidRPr="001A69B5">
        <w:t>frivilligheit</w:t>
      </w:r>
      <w:proofErr w:type="spellEnd"/>
      <w:r w:rsidRPr="001A69B5">
        <w:t xml:space="preserve"> har søknader som kombinerer opplæring i digitale </w:t>
      </w:r>
      <w:proofErr w:type="spellStart"/>
      <w:r w:rsidRPr="001A69B5">
        <w:t>ferdigheiter</w:t>
      </w:r>
      <w:proofErr w:type="spellEnd"/>
      <w:r w:rsidRPr="001A69B5">
        <w:t xml:space="preserve"> med andre </w:t>
      </w:r>
      <w:proofErr w:type="spellStart"/>
      <w:r w:rsidRPr="001A69B5">
        <w:t>grunnleggande</w:t>
      </w:r>
      <w:proofErr w:type="spellEnd"/>
      <w:r w:rsidRPr="001A69B5">
        <w:t xml:space="preserve"> </w:t>
      </w:r>
      <w:proofErr w:type="spellStart"/>
      <w:r w:rsidRPr="001A69B5">
        <w:t>ferdigheiter</w:t>
      </w:r>
      <w:proofErr w:type="spellEnd"/>
      <w:r w:rsidRPr="001A69B5">
        <w:t xml:space="preserve">, blitt prioriterte. Sjå </w:t>
      </w:r>
      <w:proofErr w:type="spellStart"/>
      <w:r w:rsidRPr="001A69B5">
        <w:t>tabellane</w:t>
      </w:r>
      <w:proofErr w:type="spellEnd"/>
      <w:r w:rsidRPr="001A69B5">
        <w:t xml:space="preserve"> under, som gir </w:t>
      </w:r>
      <w:proofErr w:type="spellStart"/>
      <w:r w:rsidRPr="001A69B5">
        <w:t>meir</w:t>
      </w:r>
      <w:proofErr w:type="spellEnd"/>
      <w:r w:rsidRPr="001A69B5">
        <w:t xml:space="preserve"> informasjon.</w:t>
      </w:r>
    </w:p>
    <w:p w14:paraId="7BBA4FA0" w14:textId="75E13CD1" w:rsidR="003E7AB3" w:rsidRPr="001A69B5" w:rsidRDefault="003E7AB3" w:rsidP="003E7AB3">
      <w:pPr>
        <w:pStyle w:val="tabell-tittel"/>
      </w:pPr>
      <w:r w:rsidRPr="001A69B5">
        <w:t>Kompetansepluss arbeid 2013–20 (beløp i mill. kroner)</w:t>
      </w:r>
    </w:p>
    <w:p w14:paraId="351EDCDD" w14:textId="77777777" w:rsidR="000513CD" w:rsidRPr="001A69B5" w:rsidRDefault="0009509B" w:rsidP="001A69B5">
      <w:pPr>
        <w:pStyle w:val="Tabellnavn"/>
      </w:pPr>
      <w:r w:rsidRPr="001A69B5">
        <w:t>09J1xt2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0513CD" w:rsidRPr="001A69B5" w14:paraId="67C1A263" w14:textId="77777777" w:rsidTr="003405E6">
        <w:trPr>
          <w:trHeight w:val="360"/>
        </w:trPr>
        <w:tc>
          <w:tcPr>
            <w:tcW w:w="2760" w:type="dxa"/>
          </w:tcPr>
          <w:p w14:paraId="3D7E7AF5" w14:textId="77777777" w:rsidR="000513CD" w:rsidRPr="001A69B5" w:rsidRDefault="000513CD" w:rsidP="001A69B5"/>
        </w:tc>
        <w:tc>
          <w:tcPr>
            <w:tcW w:w="840" w:type="dxa"/>
          </w:tcPr>
          <w:p w14:paraId="383FCBC4" w14:textId="77777777" w:rsidR="000513CD" w:rsidRPr="001A69B5" w:rsidRDefault="0009509B" w:rsidP="001A69B5">
            <w:r w:rsidRPr="001A69B5">
              <w:t>2013</w:t>
            </w:r>
          </w:p>
        </w:tc>
        <w:tc>
          <w:tcPr>
            <w:tcW w:w="840" w:type="dxa"/>
          </w:tcPr>
          <w:p w14:paraId="0278F1FA" w14:textId="77777777" w:rsidR="000513CD" w:rsidRPr="001A69B5" w:rsidRDefault="0009509B" w:rsidP="001A69B5">
            <w:r w:rsidRPr="001A69B5">
              <w:t>2014</w:t>
            </w:r>
          </w:p>
        </w:tc>
        <w:tc>
          <w:tcPr>
            <w:tcW w:w="840" w:type="dxa"/>
          </w:tcPr>
          <w:p w14:paraId="74E7BA24" w14:textId="77777777" w:rsidR="000513CD" w:rsidRPr="001A69B5" w:rsidRDefault="0009509B" w:rsidP="001A69B5">
            <w:r w:rsidRPr="001A69B5">
              <w:t>2015</w:t>
            </w:r>
          </w:p>
        </w:tc>
        <w:tc>
          <w:tcPr>
            <w:tcW w:w="840" w:type="dxa"/>
          </w:tcPr>
          <w:p w14:paraId="78DCEB5E" w14:textId="77777777" w:rsidR="000513CD" w:rsidRPr="001A69B5" w:rsidRDefault="0009509B" w:rsidP="001A69B5">
            <w:r w:rsidRPr="001A69B5">
              <w:t>2016</w:t>
            </w:r>
          </w:p>
        </w:tc>
        <w:tc>
          <w:tcPr>
            <w:tcW w:w="840" w:type="dxa"/>
          </w:tcPr>
          <w:p w14:paraId="4E3E6278" w14:textId="77777777" w:rsidR="000513CD" w:rsidRPr="001A69B5" w:rsidRDefault="0009509B" w:rsidP="001A69B5">
            <w:r w:rsidRPr="001A69B5">
              <w:t>2017</w:t>
            </w:r>
          </w:p>
        </w:tc>
        <w:tc>
          <w:tcPr>
            <w:tcW w:w="840" w:type="dxa"/>
          </w:tcPr>
          <w:p w14:paraId="4A547008" w14:textId="77777777" w:rsidR="000513CD" w:rsidRPr="001A69B5" w:rsidRDefault="0009509B" w:rsidP="001A69B5">
            <w:r w:rsidRPr="001A69B5">
              <w:t>2018</w:t>
            </w:r>
          </w:p>
        </w:tc>
        <w:tc>
          <w:tcPr>
            <w:tcW w:w="840" w:type="dxa"/>
          </w:tcPr>
          <w:p w14:paraId="245AC5F7" w14:textId="77777777" w:rsidR="000513CD" w:rsidRPr="001A69B5" w:rsidRDefault="0009509B" w:rsidP="001A69B5">
            <w:r w:rsidRPr="001A69B5">
              <w:t>2019</w:t>
            </w:r>
          </w:p>
        </w:tc>
        <w:tc>
          <w:tcPr>
            <w:tcW w:w="840" w:type="dxa"/>
          </w:tcPr>
          <w:p w14:paraId="49694D27" w14:textId="77777777" w:rsidR="000513CD" w:rsidRPr="001A69B5" w:rsidRDefault="0009509B" w:rsidP="001A69B5">
            <w:r w:rsidRPr="001A69B5">
              <w:t>2020</w:t>
            </w:r>
          </w:p>
        </w:tc>
      </w:tr>
      <w:tr w:rsidR="000513CD" w:rsidRPr="001A69B5" w14:paraId="1B8458F4" w14:textId="77777777" w:rsidTr="003405E6">
        <w:trPr>
          <w:trHeight w:val="380"/>
        </w:trPr>
        <w:tc>
          <w:tcPr>
            <w:tcW w:w="2760" w:type="dxa"/>
          </w:tcPr>
          <w:p w14:paraId="0A7FAC46" w14:textId="77777777" w:rsidR="000513CD" w:rsidRPr="001A69B5" w:rsidRDefault="0009509B" w:rsidP="001A69B5">
            <w:r w:rsidRPr="001A69B5">
              <w:t>Omsøkt beløp</w:t>
            </w:r>
          </w:p>
        </w:tc>
        <w:tc>
          <w:tcPr>
            <w:tcW w:w="840" w:type="dxa"/>
          </w:tcPr>
          <w:p w14:paraId="5F00BA04" w14:textId="77777777" w:rsidR="000513CD" w:rsidRPr="001A69B5" w:rsidRDefault="0009509B" w:rsidP="001A69B5">
            <w:r w:rsidRPr="001A69B5">
              <w:t>182,7</w:t>
            </w:r>
          </w:p>
        </w:tc>
        <w:tc>
          <w:tcPr>
            <w:tcW w:w="840" w:type="dxa"/>
          </w:tcPr>
          <w:p w14:paraId="39ED1B52" w14:textId="77777777" w:rsidR="000513CD" w:rsidRPr="001A69B5" w:rsidRDefault="0009509B" w:rsidP="001A69B5">
            <w:r w:rsidRPr="001A69B5">
              <w:t>186,2</w:t>
            </w:r>
          </w:p>
        </w:tc>
        <w:tc>
          <w:tcPr>
            <w:tcW w:w="840" w:type="dxa"/>
          </w:tcPr>
          <w:p w14:paraId="583DF9E5" w14:textId="77777777" w:rsidR="000513CD" w:rsidRPr="001A69B5" w:rsidRDefault="0009509B" w:rsidP="001A69B5">
            <w:r w:rsidRPr="001A69B5">
              <w:t>200,7</w:t>
            </w:r>
          </w:p>
        </w:tc>
        <w:tc>
          <w:tcPr>
            <w:tcW w:w="840" w:type="dxa"/>
          </w:tcPr>
          <w:p w14:paraId="5CA8AF9D" w14:textId="77777777" w:rsidR="000513CD" w:rsidRPr="001A69B5" w:rsidRDefault="0009509B" w:rsidP="001A69B5">
            <w:r w:rsidRPr="001A69B5">
              <w:t>293,8</w:t>
            </w:r>
          </w:p>
        </w:tc>
        <w:tc>
          <w:tcPr>
            <w:tcW w:w="840" w:type="dxa"/>
          </w:tcPr>
          <w:p w14:paraId="4E6609AE" w14:textId="77777777" w:rsidR="000513CD" w:rsidRPr="001A69B5" w:rsidRDefault="0009509B" w:rsidP="001A69B5">
            <w:r w:rsidRPr="001A69B5">
              <w:t>311,2</w:t>
            </w:r>
          </w:p>
        </w:tc>
        <w:tc>
          <w:tcPr>
            <w:tcW w:w="840" w:type="dxa"/>
          </w:tcPr>
          <w:p w14:paraId="3B8E246A" w14:textId="77777777" w:rsidR="000513CD" w:rsidRPr="001A69B5" w:rsidRDefault="0009509B" w:rsidP="001A69B5">
            <w:r w:rsidRPr="001A69B5">
              <w:t>304,1</w:t>
            </w:r>
          </w:p>
        </w:tc>
        <w:tc>
          <w:tcPr>
            <w:tcW w:w="840" w:type="dxa"/>
          </w:tcPr>
          <w:p w14:paraId="5717C5EE" w14:textId="77777777" w:rsidR="000513CD" w:rsidRPr="001A69B5" w:rsidRDefault="0009509B" w:rsidP="001A69B5">
            <w:r w:rsidRPr="001A69B5">
              <w:t>324,8</w:t>
            </w:r>
          </w:p>
        </w:tc>
        <w:tc>
          <w:tcPr>
            <w:tcW w:w="840" w:type="dxa"/>
          </w:tcPr>
          <w:p w14:paraId="461129FB" w14:textId="77777777" w:rsidR="000513CD" w:rsidRPr="001A69B5" w:rsidRDefault="0009509B" w:rsidP="001A69B5">
            <w:r w:rsidRPr="001A69B5">
              <w:t>265,5</w:t>
            </w:r>
          </w:p>
        </w:tc>
      </w:tr>
      <w:tr w:rsidR="000513CD" w:rsidRPr="001A69B5" w14:paraId="6F9D7A0B" w14:textId="77777777" w:rsidTr="003405E6">
        <w:trPr>
          <w:trHeight w:val="380"/>
        </w:trPr>
        <w:tc>
          <w:tcPr>
            <w:tcW w:w="2760" w:type="dxa"/>
          </w:tcPr>
          <w:p w14:paraId="3F554927" w14:textId="77777777" w:rsidR="000513CD" w:rsidRPr="001A69B5" w:rsidRDefault="0009509B" w:rsidP="001A69B5">
            <w:r w:rsidRPr="001A69B5">
              <w:t>Tildelt beløp</w:t>
            </w:r>
          </w:p>
        </w:tc>
        <w:tc>
          <w:tcPr>
            <w:tcW w:w="840" w:type="dxa"/>
          </w:tcPr>
          <w:p w14:paraId="45E44611" w14:textId="77777777" w:rsidR="000513CD" w:rsidRPr="001A69B5" w:rsidRDefault="0009509B" w:rsidP="001A69B5">
            <w:r w:rsidRPr="001A69B5">
              <w:t>104,3</w:t>
            </w:r>
          </w:p>
        </w:tc>
        <w:tc>
          <w:tcPr>
            <w:tcW w:w="840" w:type="dxa"/>
          </w:tcPr>
          <w:p w14:paraId="6160DF67" w14:textId="77777777" w:rsidR="000513CD" w:rsidRPr="001A69B5" w:rsidRDefault="0009509B" w:rsidP="001A69B5">
            <w:r w:rsidRPr="001A69B5">
              <w:t>141,8</w:t>
            </w:r>
          </w:p>
        </w:tc>
        <w:tc>
          <w:tcPr>
            <w:tcW w:w="840" w:type="dxa"/>
          </w:tcPr>
          <w:p w14:paraId="5C675B77" w14:textId="77777777" w:rsidR="000513CD" w:rsidRPr="001A69B5" w:rsidRDefault="0009509B" w:rsidP="001A69B5">
            <w:r w:rsidRPr="001A69B5">
              <w:t>162</w:t>
            </w:r>
          </w:p>
        </w:tc>
        <w:tc>
          <w:tcPr>
            <w:tcW w:w="840" w:type="dxa"/>
          </w:tcPr>
          <w:p w14:paraId="042CD766" w14:textId="77777777" w:rsidR="000513CD" w:rsidRPr="001A69B5" w:rsidRDefault="0009509B" w:rsidP="001A69B5">
            <w:r w:rsidRPr="001A69B5">
              <w:t>220,2</w:t>
            </w:r>
          </w:p>
        </w:tc>
        <w:tc>
          <w:tcPr>
            <w:tcW w:w="840" w:type="dxa"/>
          </w:tcPr>
          <w:p w14:paraId="47501E80" w14:textId="77777777" w:rsidR="000513CD" w:rsidRPr="001A69B5" w:rsidRDefault="0009509B" w:rsidP="001A69B5">
            <w:r w:rsidRPr="001A69B5">
              <w:t>197,0</w:t>
            </w:r>
          </w:p>
        </w:tc>
        <w:tc>
          <w:tcPr>
            <w:tcW w:w="840" w:type="dxa"/>
          </w:tcPr>
          <w:p w14:paraId="67AEE20C" w14:textId="77777777" w:rsidR="000513CD" w:rsidRPr="001A69B5" w:rsidRDefault="0009509B" w:rsidP="001A69B5">
            <w:r w:rsidRPr="001A69B5">
              <w:t>184,0</w:t>
            </w:r>
          </w:p>
        </w:tc>
        <w:tc>
          <w:tcPr>
            <w:tcW w:w="840" w:type="dxa"/>
          </w:tcPr>
          <w:p w14:paraId="3B22E67D" w14:textId="77777777" w:rsidR="000513CD" w:rsidRPr="001A69B5" w:rsidRDefault="0009509B" w:rsidP="001A69B5">
            <w:r w:rsidRPr="001A69B5">
              <w:t>154,1</w:t>
            </w:r>
          </w:p>
        </w:tc>
        <w:tc>
          <w:tcPr>
            <w:tcW w:w="840" w:type="dxa"/>
          </w:tcPr>
          <w:p w14:paraId="44F1141D" w14:textId="77777777" w:rsidR="000513CD" w:rsidRPr="001A69B5" w:rsidRDefault="0009509B" w:rsidP="001A69B5">
            <w:r w:rsidRPr="001A69B5">
              <w:t>162,4</w:t>
            </w:r>
          </w:p>
        </w:tc>
      </w:tr>
      <w:tr w:rsidR="000513CD" w:rsidRPr="001A69B5" w14:paraId="1DC6E750" w14:textId="77777777" w:rsidTr="003405E6">
        <w:trPr>
          <w:trHeight w:val="380"/>
        </w:trPr>
        <w:tc>
          <w:tcPr>
            <w:tcW w:w="2760" w:type="dxa"/>
          </w:tcPr>
          <w:p w14:paraId="075FEC37" w14:textId="77777777" w:rsidR="000513CD" w:rsidRPr="001A69B5" w:rsidRDefault="0009509B" w:rsidP="001A69B5">
            <w:proofErr w:type="spellStart"/>
            <w:r w:rsidRPr="001A69B5">
              <w:t>Talet</w:t>
            </w:r>
            <w:proofErr w:type="spellEnd"/>
            <w:r w:rsidRPr="001A69B5">
              <w:t xml:space="preserve"> på søknader</w:t>
            </w:r>
          </w:p>
        </w:tc>
        <w:tc>
          <w:tcPr>
            <w:tcW w:w="840" w:type="dxa"/>
          </w:tcPr>
          <w:p w14:paraId="05F5A2F8" w14:textId="77777777" w:rsidR="000513CD" w:rsidRPr="001A69B5" w:rsidRDefault="0009509B" w:rsidP="001A69B5">
            <w:r w:rsidRPr="001A69B5">
              <w:t>461</w:t>
            </w:r>
          </w:p>
        </w:tc>
        <w:tc>
          <w:tcPr>
            <w:tcW w:w="840" w:type="dxa"/>
          </w:tcPr>
          <w:p w14:paraId="3B79C548" w14:textId="77777777" w:rsidR="000513CD" w:rsidRPr="001A69B5" w:rsidRDefault="0009509B" w:rsidP="001A69B5">
            <w:r w:rsidRPr="001A69B5">
              <w:t>600</w:t>
            </w:r>
          </w:p>
        </w:tc>
        <w:tc>
          <w:tcPr>
            <w:tcW w:w="840" w:type="dxa"/>
          </w:tcPr>
          <w:p w14:paraId="4992360B" w14:textId="77777777" w:rsidR="000513CD" w:rsidRPr="001A69B5" w:rsidRDefault="0009509B" w:rsidP="001A69B5">
            <w:r w:rsidRPr="001A69B5">
              <w:t>651</w:t>
            </w:r>
          </w:p>
        </w:tc>
        <w:tc>
          <w:tcPr>
            <w:tcW w:w="840" w:type="dxa"/>
          </w:tcPr>
          <w:p w14:paraId="09302A80" w14:textId="77777777" w:rsidR="000513CD" w:rsidRPr="001A69B5" w:rsidRDefault="0009509B" w:rsidP="001A69B5">
            <w:r w:rsidRPr="001A69B5">
              <w:t>947</w:t>
            </w:r>
          </w:p>
        </w:tc>
        <w:tc>
          <w:tcPr>
            <w:tcW w:w="840" w:type="dxa"/>
          </w:tcPr>
          <w:p w14:paraId="17DB3690" w14:textId="77777777" w:rsidR="000513CD" w:rsidRPr="001A69B5" w:rsidRDefault="0009509B" w:rsidP="001A69B5">
            <w:r w:rsidRPr="001A69B5">
              <w:t>1 135</w:t>
            </w:r>
          </w:p>
        </w:tc>
        <w:tc>
          <w:tcPr>
            <w:tcW w:w="840" w:type="dxa"/>
          </w:tcPr>
          <w:p w14:paraId="4FC8DF6B" w14:textId="77777777" w:rsidR="000513CD" w:rsidRPr="001A69B5" w:rsidRDefault="0009509B" w:rsidP="001A69B5">
            <w:r w:rsidRPr="001A69B5">
              <w:t>1 050</w:t>
            </w:r>
          </w:p>
        </w:tc>
        <w:tc>
          <w:tcPr>
            <w:tcW w:w="840" w:type="dxa"/>
          </w:tcPr>
          <w:p w14:paraId="682FF30C" w14:textId="77777777" w:rsidR="000513CD" w:rsidRPr="001A69B5" w:rsidRDefault="0009509B" w:rsidP="001A69B5">
            <w:r w:rsidRPr="001A69B5">
              <w:t>1 220</w:t>
            </w:r>
          </w:p>
        </w:tc>
        <w:tc>
          <w:tcPr>
            <w:tcW w:w="840" w:type="dxa"/>
          </w:tcPr>
          <w:p w14:paraId="128BF1C6" w14:textId="77777777" w:rsidR="000513CD" w:rsidRPr="001A69B5" w:rsidRDefault="0009509B" w:rsidP="001A69B5">
            <w:r w:rsidRPr="001A69B5">
              <w:t>945</w:t>
            </w:r>
          </w:p>
        </w:tc>
      </w:tr>
      <w:tr w:rsidR="000513CD" w:rsidRPr="001A69B5" w14:paraId="7CCD01FF" w14:textId="77777777" w:rsidTr="003405E6">
        <w:trPr>
          <w:trHeight w:val="380"/>
        </w:trPr>
        <w:tc>
          <w:tcPr>
            <w:tcW w:w="2760" w:type="dxa"/>
          </w:tcPr>
          <w:p w14:paraId="72A4AC3F" w14:textId="77777777" w:rsidR="000513CD" w:rsidRPr="001A69B5" w:rsidRDefault="0009509B" w:rsidP="001A69B5">
            <w:proofErr w:type="spellStart"/>
            <w:r w:rsidRPr="001A69B5">
              <w:t>Talet</w:t>
            </w:r>
            <w:proofErr w:type="spellEnd"/>
            <w:r w:rsidRPr="001A69B5">
              <w:t xml:space="preserve"> på innvilga søknader</w:t>
            </w:r>
          </w:p>
        </w:tc>
        <w:tc>
          <w:tcPr>
            <w:tcW w:w="840" w:type="dxa"/>
          </w:tcPr>
          <w:p w14:paraId="3270D1F7" w14:textId="77777777" w:rsidR="000513CD" w:rsidRPr="001A69B5" w:rsidRDefault="0009509B" w:rsidP="001A69B5">
            <w:r w:rsidRPr="001A69B5">
              <w:t>348</w:t>
            </w:r>
          </w:p>
        </w:tc>
        <w:tc>
          <w:tcPr>
            <w:tcW w:w="840" w:type="dxa"/>
          </w:tcPr>
          <w:p w14:paraId="2D33CBEB" w14:textId="77777777" w:rsidR="000513CD" w:rsidRPr="001A69B5" w:rsidRDefault="0009509B" w:rsidP="001A69B5">
            <w:r w:rsidRPr="001A69B5">
              <w:t>503</w:t>
            </w:r>
          </w:p>
        </w:tc>
        <w:tc>
          <w:tcPr>
            <w:tcW w:w="840" w:type="dxa"/>
          </w:tcPr>
          <w:p w14:paraId="3722D262" w14:textId="77777777" w:rsidR="000513CD" w:rsidRPr="001A69B5" w:rsidRDefault="0009509B" w:rsidP="001A69B5">
            <w:r w:rsidRPr="001A69B5">
              <w:t>561</w:t>
            </w:r>
          </w:p>
        </w:tc>
        <w:tc>
          <w:tcPr>
            <w:tcW w:w="840" w:type="dxa"/>
          </w:tcPr>
          <w:p w14:paraId="4DEDD58A" w14:textId="77777777" w:rsidR="000513CD" w:rsidRPr="001A69B5" w:rsidRDefault="0009509B" w:rsidP="001A69B5">
            <w:r w:rsidRPr="001A69B5">
              <w:t>734</w:t>
            </w:r>
          </w:p>
        </w:tc>
        <w:tc>
          <w:tcPr>
            <w:tcW w:w="840" w:type="dxa"/>
          </w:tcPr>
          <w:p w14:paraId="3825E41A" w14:textId="77777777" w:rsidR="000513CD" w:rsidRPr="001A69B5" w:rsidRDefault="0009509B" w:rsidP="001A69B5">
            <w:r w:rsidRPr="001A69B5">
              <w:t>715</w:t>
            </w:r>
          </w:p>
        </w:tc>
        <w:tc>
          <w:tcPr>
            <w:tcW w:w="840" w:type="dxa"/>
          </w:tcPr>
          <w:p w14:paraId="20AC928A" w14:textId="77777777" w:rsidR="000513CD" w:rsidRPr="001A69B5" w:rsidRDefault="0009509B" w:rsidP="001A69B5">
            <w:r w:rsidRPr="001A69B5">
              <w:t>620</w:t>
            </w:r>
          </w:p>
        </w:tc>
        <w:tc>
          <w:tcPr>
            <w:tcW w:w="840" w:type="dxa"/>
          </w:tcPr>
          <w:p w14:paraId="177E6A7D" w14:textId="77777777" w:rsidR="000513CD" w:rsidRPr="001A69B5" w:rsidRDefault="0009509B" w:rsidP="001A69B5">
            <w:r w:rsidRPr="001A69B5">
              <w:t>541</w:t>
            </w:r>
          </w:p>
        </w:tc>
        <w:tc>
          <w:tcPr>
            <w:tcW w:w="840" w:type="dxa"/>
          </w:tcPr>
          <w:p w14:paraId="67C7F348" w14:textId="77777777" w:rsidR="000513CD" w:rsidRPr="001A69B5" w:rsidRDefault="0009509B" w:rsidP="001A69B5">
            <w:r w:rsidRPr="001A69B5">
              <w:t>580</w:t>
            </w:r>
          </w:p>
        </w:tc>
      </w:tr>
      <w:tr w:rsidR="000513CD" w:rsidRPr="001A69B5" w14:paraId="437EA004" w14:textId="77777777" w:rsidTr="003405E6">
        <w:trPr>
          <w:trHeight w:val="380"/>
        </w:trPr>
        <w:tc>
          <w:tcPr>
            <w:tcW w:w="2760" w:type="dxa"/>
          </w:tcPr>
          <w:p w14:paraId="5FD2829B" w14:textId="77777777" w:rsidR="000513CD" w:rsidRPr="001A69B5" w:rsidRDefault="0009509B" w:rsidP="001A69B5">
            <w:proofErr w:type="spellStart"/>
            <w:r w:rsidRPr="001A69B5">
              <w:t>Talet</w:t>
            </w:r>
            <w:proofErr w:type="spellEnd"/>
            <w:r w:rsidRPr="001A69B5">
              <w:t xml:space="preserve"> på </w:t>
            </w:r>
            <w:proofErr w:type="spellStart"/>
            <w:r w:rsidRPr="001A69B5">
              <w:t>deltakarar</w:t>
            </w:r>
            <w:proofErr w:type="spellEnd"/>
          </w:p>
        </w:tc>
        <w:tc>
          <w:tcPr>
            <w:tcW w:w="840" w:type="dxa"/>
          </w:tcPr>
          <w:p w14:paraId="29E94E99" w14:textId="77777777" w:rsidR="000513CD" w:rsidRPr="001A69B5" w:rsidRDefault="0009509B" w:rsidP="001A69B5">
            <w:r w:rsidRPr="001A69B5">
              <w:t>7 781</w:t>
            </w:r>
          </w:p>
        </w:tc>
        <w:tc>
          <w:tcPr>
            <w:tcW w:w="840" w:type="dxa"/>
          </w:tcPr>
          <w:p w14:paraId="767918B3" w14:textId="77777777" w:rsidR="000513CD" w:rsidRPr="001A69B5" w:rsidRDefault="0009509B" w:rsidP="001A69B5">
            <w:r w:rsidRPr="001A69B5">
              <w:t>10 853</w:t>
            </w:r>
          </w:p>
        </w:tc>
        <w:tc>
          <w:tcPr>
            <w:tcW w:w="840" w:type="dxa"/>
          </w:tcPr>
          <w:p w14:paraId="1EB5720E" w14:textId="77777777" w:rsidR="000513CD" w:rsidRPr="001A69B5" w:rsidRDefault="0009509B" w:rsidP="001A69B5">
            <w:r w:rsidRPr="001A69B5">
              <w:t>11 291</w:t>
            </w:r>
          </w:p>
        </w:tc>
        <w:tc>
          <w:tcPr>
            <w:tcW w:w="840" w:type="dxa"/>
          </w:tcPr>
          <w:p w14:paraId="31E553A3" w14:textId="77777777" w:rsidR="000513CD" w:rsidRPr="001A69B5" w:rsidRDefault="0009509B" w:rsidP="001A69B5">
            <w:r w:rsidRPr="001A69B5">
              <w:t>14 793</w:t>
            </w:r>
          </w:p>
        </w:tc>
        <w:tc>
          <w:tcPr>
            <w:tcW w:w="840" w:type="dxa"/>
          </w:tcPr>
          <w:p w14:paraId="45C651CE" w14:textId="77777777" w:rsidR="000513CD" w:rsidRPr="001A69B5" w:rsidRDefault="0009509B" w:rsidP="001A69B5">
            <w:r w:rsidRPr="001A69B5">
              <w:t>13 761</w:t>
            </w:r>
          </w:p>
        </w:tc>
        <w:tc>
          <w:tcPr>
            <w:tcW w:w="840" w:type="dxa"/>
          </w:tcPr>
          <w:p w14:paraId="643D3183" w14:textId="77777777" w:rsidR="000513CD" w:rsidRPr="001A69B5" w:rsidRDefault="0009509B" w:rsidP="001A69B5">
            <w:r w:rsidRPr="001A69B5">
              <w:t>10 833</w:t>
            </w:r>
          </w:p>
        </w:tc>
        <w:tc>
          <w:tcPr>
            <w:tcW w:w="840" w:type="dxa"/>
          </w:tcPr>
          <w:p w14:paraId="1AA15B17" w14:textId="77777777" w:rsidR="000513CD" w:rsidRPr="001A69B5" w:rsidRDefault="0009509B" w:rsidP="001A69B5">
            <w:r w:rsidRPr="001A69B5">
              <w:t>7 249</w:t>
            </w:r>
            <w:r w:rsidRPr="001A69B5">
              <w:rPr>
                <w:rStyle w:val="skrift-hevet"/>
              </w:rPr>
              <w:t>1</w:t>
            </w:r>
          </w:p>
        </w:tc>
        <w:tc>
          <w:tcPr>
            <w:tcW w:w="840" w:type="dxa"/>
          </w:tcPr>
          <w:p w14:paraId="3B30356E" w14:textId="77777777" w:rsidR="000513CD" w:rsidRPr="001A69B5" w:rsidRDefault="0009509B" w:rsidP="001A69B5">
            <w:r w:rsidRPr="001A69B5">
              <w:t>0</w:t>
            </w:r>
            <w:r w:rsidRPr="001A69B5">
              <w:rPr>
                <w:rStyle w:val="skrift-hevet"/>
              </w:rPr>
              <w:t>1</w:t>
            </w:r>
          </w:p>
        </w:tc>
      </w:tr>
    </w:tbl>
    <w:p w14:paraId="49562D62" w14:textId="77777777" w:rsidR="000513CD" w:rsidRPr="001A69B5" w:rsidRDefault="0009509B" w:rsidP="001A69B5">
      <w:pPr>
        <w:pStyle w:val="tabell-noter"/>
      </w:pPr>
      <w:r w:rsidRPr="001A69B5">
        <w:t xml:space="preserve">Tabellen </w:t>
      </w:r>
      <w:proofErr w:type="spellStart"/>
      <w:r w:rsidRPr="001A69B5">
        <w:t>omfattar</w:t>
      </w:r>
      <w:proofErr w:type="spellEnd"/>
      <w:r w:rsidRPr="001A69B5">
        <w:t xml:space="preserve"> søknader og </w:t>
      </w:r>
      <w:proofErr w:type="spellStart"/>
      <w:r w:rsidRPr="001A69B5">
        <w:t>tildelingar</w:t>
      </w:r>
      <w:proofErr w:type="spellEnd"/>
      <w:r w:rsidRPr="001A69B5">
        <w:t xml:space="preserve"> etter ordinær utlysing og </w:t>
      </w:r>
      <w:proofErr w:type="spellStart"/>
      <w:r w:rsidRPr="001A69B5">
        <w:t>særskilde</w:t>
      </w:r>
      <w:proofErr w:type="spellEnd"/>
      <w:r w:rsidRPr="001A69B5">
        <w:t xml:space="preserve"> </w:t>
      </w:r>
      <w:proofErr w:type="spellStart"/>
      <w:r w:rsidRPr="001A69B5">
        <w:t>satsingar</w:t>
      </w:r>
      <w:proofErr w:type="spellEnd"/>
      <w:r w:rsidRPr="001A69B5">
        <w:t xml:space="preserve">. Det tildelte beløpet er for </w:t>
      </w:r>
      <w:proofErr w:type="spellStart"/>
      <w:r w:rsidRPr="001A69B5">
        <w:t>fleire</w:t>
      </w:r>
      <w:proofErr w:type="spellEnd"/>
      <w:r w:rsidRPr="001A69B5">
        <w:t xml:space="preserve"> av </w:t>
      </w:r>
      <w:proofErr w:type="spellStart"/>
      <w:r w:rsidRPr="001A69B5">
        <w:t>dei</w:t>
      </w:r>
      <w:proofErr w:type="spellEnd"/>
      <w:r w:rsidRPr="001A69B5">
        <w:t xml:space="preserve"> siste åra </w:t>
      </w:r>
      <w:proofErr w:type="spellStart"/>
      <w:r w:rsidRPr="001A69B5">
        <w:t>høgare</w:t>
      </w:r>
      <w:proofErr w:type="spellEnd"/>
      <w:r w:rsidRPr="001A69B5">
        <w:t xml:space="preserve"> enn løyvinga på posten. Det er finansiert med overføring </w:t>
      </w:r>
      <w:proofErr w:type="spellStart"/>
      <w:r w:rsidRPr="001A69B5">
        <w:t>frå</w:t>
      </w:r>
      <w:proofErr w:type="spellEnd"/>
      <w:r w:rsidRPr="001A69B5">
        <w:t xml:space="preserve"> løyvinga for </w:t>
      </w:r>
      <w:proofErr w:type="spellStart"/>
      <w:r w:rsidRPr="001A69B5">
        <w:t>tidlegare</w:t>
      </w:r>
      <w:proofErr w:type="spellEnd"/>
      <w:r w:rsidRPr="001A69B5">
        <w:t xml:space="preserve"> år.</w:t>
      </w:r>
    </w:p>
    <w:p w14:paraId="0A17DE8C" w14:textId="77777777" w:rsidR="000513CD" w:rsidRPr="001A69B5" w:rsidRDefault="0009509B" w:rsidP="001A69B5">
      <w:pPr>
        <w:pStyle w:val="tabell-noter"/>
      </w:pPr>
      <w:r w:rsidRPr="001A69B5">
        <w:rPr>
          <w:rStyle w:val="skrift-hevet"/>
        </w:rPr>
        <w:t xml:space="preserve">1 </w:t>
      </w:r>
      <w:proofErr w:type="spellStart"/>
      <w:r w:rsidRPr="001A69B5">
        <w:t>Deltakarregistrering</w:t>
      </w:r>
      <w:proofErr w:type="spellEnd"/>
      <w:r w:rsidRPr="001A69B5">
        <w:t xml:space="preserve"> </w:t>
      </w:r>
      <w:proofErr w:type="spellStart"/>
      <w:r w:rsidRPr="001A69B5">
        <w:t>ikkje</w:t>
      </w:r>
      <w:proofErr w:type="spellEnd"/>
      <w:r w:rsidRPr="001A69B5">
        <w:t xml:space="preserve"> sluttført.</w:t>
      </w:r>
    </w:p>
    <w:p w14:paraId="50C16172" w14:textId="72E0622D" w:rsidR="000513CD" w:rsidRDefault="0009509B" w:rsidP="001A69B5">
      <w:pPr>
        <w:pStyle w:val="Kilde"/>
      </w:pPr>
      <w:r w:rsidRPr="001A69B5">
        <w:t>HK-</w:t>
      </w:r>
      <w:proofErr w:type="spellStart"/>
      <w:r w:rsidRPr="001A69B5">
        <w:t>dir</w:t>
      </w:r>
      <w:proofErr w:type="spellEnd"/>
    </w:p>
    <w:p w14:paraId="25234A2A" w14:textId="34328499" w:rsidR="003E7AB3" w:rsidRPr="003E7AB3" w:rsidRDefault="003E7AB3" w:rsidP="003E7AB3">
      <w:pPr>
        <w:pStyle w:val="tabell-tittel"/>
      </w:pPr>
      <w:r w:rsidRPr="001A69B5">
        <w:t xml:space="preserve">Kompetansepluss </w:t>
      </w:r>
      <w:proofErr w:type="spellStart"/>
      <w:r w:rsidRPr="001A69B5">
        <w:t>frivilligheit</w:t>
      </w:r>
      <w:proofErr w:type="spellEnd"/>
      <w:r w:rsidRPr="001A69B5">
        <w:t xml:space="preserve"> 2017–20 (beløp i mill. kroner)</w:t>
      </w:r>
    </w:p>
    <w:p w14:paraId="25C44249"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38709CC6" w14:textId="77777777" w:rsidTr="003405E6">
        <w:trPr>
          <w:trHeight w:val="360"/>
        </w:trPr>
        <w:tc>
          <w:tcPr>
            <w:tcW w:w="3900" w:type="dxa"/>
          </w:tcPr>
          <w:p w14:paraId="24CBFC8F" w14:textId="77777777" w:rsidR="000513CD" w:rsidRPr="001A69B5" w:rsidRDefault="000513CD" w:rsidP="001A69B5"/>
        </w:tc>
        <w:tc>
          <w:tcPr>
            <w:tcW w:w="1400" w:type="dxa"/>
          </w:tcPr>
          <w:p w14:paraId="40A4CD1F" w14:textId="77777777" w:rsidR="000513CD" w:rsidRPr="001A69B5" w:rsidRDefault="0009509B" w:rsidP="001A69B5">
            <w:r w:rsidRPr="001A69B5">
              <w:t>2017</w:t>
            </w:r>
          </w:p>
        </w:tc>
        <w:tc>
          <w:tcPr>
            <w:tcW w:w="1400" w:type="dxa"/>
          </w:tcPr>
          <w:p w14:paraId="0D5DE991" w14:textId="77777777" w:rsidR="000513CD" w:rsidRPr="001A69B5" w:rsidRDefault="0009509B" w:rsidP="001A69B5">
            <w:r w:rsidRPr="001A69B5">
              <w:t>2018</w:t>
            </w:r>
          </w:p>
        </w:tc>
        <w:tc>
          <w:tcPr>
            <w:tcW w:w="1400" w:type="dxa"/>
          </w:tcPr>
          <w:p w14:paraId="66D62834" w14:textId="77777777" w:rsidR="000513CD" w:rsidRPr="001A69B5" w:rsidRDefault="0009509B" w:rsidP="001A69B5">
            <w:r w:rsidRPr="001A69B5">
              <w:t>2019</w:t>
            </w:r>
          </w:p>
        </w:tc>
        <w:tc>
          <w:tcPr>
            <w:tcW w:w="1400" w:type="dxa"/>
          </w:tcPr>
          <w:p w14:paraId="40D14C80" w14:textId="77777777" w:rsidR="000513CD" w:rsidRPr="001A69B5" w:rsidRDefault="0009509B" w:rsidP="001A69B5">
            <w:r w:rsidRPr="001A69B5">
              <w:t>2020</w:t>
            </w:r>
          </w:p>
        </w:tc>
      </w:tr>
      <w:tr w:rsidR="000513CD" w:rsidRPr="001A69B5" w14:paraId="5A5CF524" w14:textId="77777777" w:rsidTr="003405E6">
        <w:trPr>
          <w:trHeight w:val="380"/>
        </w:trPr>
        <w:tc>
          <w:tcPr>
            <w:tcW w:w="3900" w:type="dxa"/>
          </w:tcPr>
          <w:p w14:paraId="533B1C57" w14:textId="77777777" w:rsidR="000513CD" w:rsidRPr="001A69B5" w:rsidRDefault="0009509B" w:rsidP="001A69B5">
            <w:r w:rsidRPr="001A69B5">
              <w:t>Omsøkt beløp</w:t>
            </w:r>
          </w:p>
        </w:tc>
        <w:tc>
          <w:tcPr>
            <w:tcW w:w="1400" w:type="dxa"/>
          </w:tcPr>
          <w:p w14:paraId="1DBB093A" w14:textId="77777777" w:rsidR="000513CD" w:rsidRPr="001A69B5" w:rsidRDefault="0009509B" w:rsidP="001A69B5">
            <w:r w:rsidRPr="001A69B5">
              <w:t>47,4</w:t>
            </w:r>
          </w:p>
        </w:tc>
        <w:tc>
          <w:tcPr>
            <w:tcW w:w="1400" w:type="dxa"/>
          </w:tcPr>
          <w:p w14:paraId="2B5DC4D2" w14:textId="77777777" w:rsidR="000513CD" w:rsidRPr="001A69B5" w:rsidRDefault="0009509B" w:rsidP="001A69B5">
            <w:r w:rsidRPr="001A69B5">
              <w:t>57,3</w:t>
            </w:r>
          </w:p>
        </w:tc>
        <w:tc>
          <w:tcPr>
            <w:tcW w:w="1400" w:type="dxa"/>
          </w:tcPr>
          <w:p w14:paraId="47548275" w14:textId="77777777" w:rsidR="000513CD" w:rsidRPr="001A69B5" w:rsidRDefault="0009509B" w:rsidP="001A69B5">
            <w:r w:rsidRPr="001A69B5">
              <w:t>55,4</w:t>
            </w:r>
          </w:p>
        </w:tc>
        <w:tc>
          <w:tcPr>
            <w:tcW w:w="1400" w:type="dxa"/>
          </w:tcPr>
          <w:p w14:paraId="101D9800" w14:textId="77777777" w:rsidR="000513CD" w:rsidRPr="001A69B5" w:rsidRDefault="0009509B" w:rsidP="001A69B5">
            <w:r w:rsidRPr="001A69B5">
              <w:t>27,5</w:t>
            </w:r>
          </w:p>
        </w:tc>
      </w:tr>
      <w:tr w:rsidR="000513CD" w:rsidRPr="001A69B5" w14:paraId="120FFB16" w14:textId="77777777" w:rsidTr="003405E6">
        <w:trPr>
          <w:trHeight w:val="380"/>
        </w:trPr>
        <w:tc>
          <w:tcPr>
            <w:tcW w:w="3900" w:type="dxa"/>
          </w:tcPr>
          <w:p w14:paraId="3B35484F" w14:textId="77777777" w:rsidR="000513CD" w:rsidRPr="001A69B5" w:rsidRDefault="0009509B" w:rsidP="001A69B5">
            <w:r w:rsidRPr="001A69B5">
              <w:t>Tildelt beløp</w:t>
            </w:r>
          </w:p>
        </w:tc>
        <w:tc>
          <w:tcPr>
            <w:tcW w:w="1400" w:type="dxa"/>
          </w:tcPr>
          <w:p w14:paraId="0623DD90" w14:textId="77777777" w:rsidR="000513CD" w:rsidRPr="001A69B5" w:rsidRDefault="0009509B" w:rsidP="001A69B5">
            <w:r w:rsidRPr="001A69B5">
              <w:t>24,9</w:t>
            </w:r>
          </w:p>
        </w:tc>
        <w:tc>
          <w:tcPr>
            <w:tcW w:w="1400" w:type="dxa"/>
          </w:tcPr>
          <w:p w14:paraId="28F78F24" w14:textId="77777777" w:rsidR="000513CD" w:rsidRPr="001A69B5" w:rsidRDefault="0009509B" w:rsidP="001A69B5">
            <w:r w:rsidRPr="001A69B5">
              <w:t>12,4</w:t>
            </w:r>
          </w:p>
        </w:tc>
        <w:tc>
          <w:tcPr>
            <w:tcW w:w="1400" w:type="dxa"/>
          </w:tcPr>
          <w:p w14:paraId="3C3B29E6" w14:textId="77777777" w:rsidR="000513CD" w:rsidRPr="001A69B5" w:rsidRDefault="0009509B" w:rsidP="001A69B5">
            <w:r w:rsidRPr="001A69B5">
              <w:t>11,2</w:t>
            </w:r>
          </w:p>
        </w:tc>
        <w:tc>
          <w:tcPr>
            <w:tcW w:w="1400" w:type="dxa"/>
          </w:tcPr>
          <w:p w14:paraId="44C343E1" w14:textId="77777777" w:rsidR="000513CD" w:rsidRPr="001A69B5" w:rsidRDefault="0009509B" w:rsidP="001A69B5">
            <w:r w:rsidRPr="001A69B5">
              <w:t>10,4</w:t>
            </w:r>
          </w:p>
        </w:tc>
      </w:tr>
      <w:tr w:rsidR="000513CD" w:rsidRPr="001A69B5" w14:paraId="62482497" w14:textId="77777777" w:rsidTr="003405E6">
        <w:trPr>
          <w:trHeight w:val="380"/>
        </w:trPr>
        <w:tc>
          <w:tcPr>
            <w:tcW w:w="3900" w:type="dxa"/>
          </w:tcPr>
          <w:p w14:paraId="0A20477F" w14:textId="77777777" w:rsidR="000513CD" w:rsidRPr="001A69B5" w:rsidRDefault="0009509B" w:rsidP="001A69B5">
            <w:proofErr w:type="spellStart"/>
            <w:r w:rsidRPr="001A69B5">
              <w:t>Talet</w:t>
            </w:r>
            <w:proofErr w:type="spellEnd"/>
            <w:r w:rsidRPr="001A69B5">
              <w:t xml:space="preserve"> på søknader</w:t>
            </w:r>
          </w:p>
        </w:tc>
        <w:tc>
          <w:tcPr>
            <w:tcW w:w="1400" w:type="dxa"/>
          </w:tcPr>
          <w:p w14:paraId="13639813" w14:textId="77777777" w:rsidR="000513CD" w:rsidRPr="001A69B5" w:rsidRDefault="0009509B" w:rsidP="001A69B5">
            <w:r w:rsidRPr="001A69B5">
              <w:t>146</w:t>
            </w:r>
          </w:p>
        </w:tc>
        <w:tc>
          <w:tcPr>
            <w:tcW w:w="1400" w:type="dxa"/>
          </w:tcPr>
          <w:p w14:paraId="6ECDC892" w14:textId="77777777" w:rsidR="000513CD" w:rsidRPr="001A69B5" w:rsidRDefault="0009509B" w:rsidP="001A69B5">
            <w:r w:rsidRPr="001A69B5">
              <w:t>193</w:t>
            </w:r>
          </w:p>
        </w:tc>
        <w:tc>
          <w:tcPr>
            <w:tcW w:w="1400" w:type="dxa"/>
          </w:tcPr>
          <w:p w14:paraId="679487AA" w14:textId="77777777" w:rsidR="000513CD" w:rsidRPr="001A69B5" w:rsidRDefault="0009509B" w:rsidP="001A69B5">
            <w:r w:rsidRPr="001A69B5">
              <w:t>188</w:t>
            </w:r>
          </w:p>
        </w:tc>
        <w:tc>
          <w:tcPr>
            <w:tcW w:w="1400" w:type="dxa"/>
          </w:tcPr>
          <w:p w14:paraId="48258410" w14:textId="77777777" w:rsidR="000513CD" w:rsidRPr="001A69B5" w:rsidRDefault="0009509B" w:rsidP="001A69B5">
            <w:r w:rsidRPr="001A69B5">
              <w:t>88</w:t>
            </w:r>
          </w:p>
        </w:tc>
      </w:tr>
      <w:tr w:rsidR="000513CD" w:rsidRPr="001A69B5" w14:paraId="3555A440" w14:textId="77777777" w:rsidTr="003405E6">
        <w:trPr>
          <w:trHeight w:val="380"/>
        </w:trPr>
        <w:tc>
          <w:tcPr>
            <w:tcW w:w="3900" w:type="dxa"/>
          </w:tcPr>
          <w:p w14:paraId="04B09957" w14:textId="77777777" w:rsidR="000513CD" w:rsidRPr="001A69B5" w:rsidRDefault="0009509B" w:rsidP="001A69B5">
            <w:proofErr w:type="spellStart"/>
            <w:r w:rsidRPr="001A69B5">
              <w:t>Talet</w:t>
            </w:r>
            <w:proofErr w:type="spellEnd"/>
            <w:r w:rsidRPr="001A69B5">
              <w:t xml:space="preserve"> på innvilga søknader</w:t>
            </w:r>
          </w:p>
        </w:tc>
        <w:tc>
          <w:tcPr>
            <w:tcW w:w="1400" w:type="dxa"/>
          </w:tcPr>
          <w:p w14:paraId="05F741FA" w14:textId="77777777" w:rsidR="000513CD" w:rsidRPr="001A69B5" w:rsidRDefault="0009509B" w:rsidP="001A69B5">
            <w:r w:rsidRPr="001A69B5">
              <w:t>79</w:t>
            </w:r>
          </w:p>
        </w:tc>
        <w:tc>
          <w:tcPr>
            <w:tcW w:w="1400" w:type="dxa"/>
          </w:tcPr>
          <w:p w14:paraId="79AABD1A" w14:textId="77777777" w:rsidR="000513CD" w:rsidRPr="001A69B5" w:rsidRDefault="0009509B" w:rsidP="001A69B5">
            <w:r w:rsidRPr="001A69B5">
              <w:t>38</w:t>
            </w:r>
          </w:p>
        </w:tc>
        <w:tc>
          <w:tcPr>
            <w:tcW w:w="1400" w:type="dxa"/>
          </w:tcPr>
          <w:p w14:paraId="262591DF" w14:textId="77777777" w:rsidR="000513CD" w:rsidRPr="001A69B5" w:rsidRDefault="0009509B" w:rsidP="001A69B5">
            <w:r w:rsidRPr="001A69B5">
              <w:t>45</w:t>
            </w:r>
          </w:p>
        </w:tc>
        <w:tc>
          <w:tcPr>
            <w:tcW w:w="1400" w:type="dxa"/>
          </w:tcPr>
          <w:p w14:paraId="0A59E292" w14:textId="77777777" w:rsidR="000513CD" w:rsidRPr="001A69B5" w:rsidRDefault="0009509B" w:rsidP="001A69B5">
            <w:r w:rsidRPr="001A69B5">
              <w:t>35</w:t>
            </w:r>
          </w:p>
        </w:tc>
      </w:tr>
      <w:tr w:rsidR="000513CD" w:rsidRPr="001A69B5" w14:paraId="7B757DF9" w14:textId="77777777" w:rsidTr="003405E6">
        <w:trPr>
          <w:trHeight w:val="380"/>
        </w:trPr>
        <w:tc>
          <w:tcPr>
            <w:tcW w:w="3900" w:type="dxa"/>
          </w:tcPr>
          <w:p w14:paraId="318B0158" w14:textId="77777777" w:rsidR="000513CD" w:rsidRPr="001A69B5" w:rsidRDefault="0009509B" w:rsidP="001A69B5">
            <w:proofErr w:type="spellStart"/>
            <w:r w:rsidRPr="001A69B5">
              <w:t>Talet</w:t>
            </w:r>
            <w:proofErr w:type="spellEnd"/>
            <w:r w:rsidRPr="001A69B5">
              <w:t xml:space="preserve"> på </w:t>
            </w:r>
            <w:proofErr w:type="spellStart"/>
            <w:r w:rsidRPr="001A69B5">
              <w:t>deltakarar</w:t>
            </w:r>
            <w:proofErr w:type="spellEnd"/>
          </w:p>
        </w:tc>
        <w:tc>
          <w:tcPr>
            <w:tcW w:w="1400" w:type="dxa"/>
          </w:tcPr>
          <w:p w14:paraId="3CBF5B7E" w14:textId="77777777" w:rsidR="000513CD" w:rsidRPr="001A69B5" w:rsidRDefault="0009509B" w:rsidP="001A69B5">
            <w:r w:rsidRPr="001A69B5">
              <w:t>2 768</w:t>
            </w:r>
          </w:p>
        </w:tc>
        <w:tc>
          <w:tcPr>
            <w:tcW w:w="1400" w:type="dxa"/>
          </w:tcPr>
          <w:p w14:paraId="1425D867" w14:textId="77777777" w:rsidR="000513CD" w:rsidRPr="001A69B5" w:rsidRDefault="0009509B" w:rsidP="001A69B5">
            <w:r w:rsidRPr="001A69B5">
              <w:t>1 143</w:t>
            </w:r>
          </w:p>
        </w:tc>
        <w:tc>
          <w:tcPr>
            <w:tcW w:w="1400" w:type="dxa"/>
          </w:tcPr>
          <w:p w14:paraId="0AEBA2EA" w14:textId="77777777" w:rsidR="000513CD" w:rsidRPr="001A69B5" w:rsidRDefault="0009509B" w:rsidP="001A69B5">
            <w:r w:rsidRPr="001A69B5">
              <w:t>843</w:t>
            </w:r>
            <w:r w:rsidRPr="001A69B5">
              <w:rPr>
                <w:rStyle w:val="skrift-hevet"/>
              </w:rPr>
              <w:t>1</w:t>
            </w:r>
          </w:p>
        </w:tc>
        <w:tc>
          <w:tcPr>
            <w:tcW w:w="1400" w:type="dxa"/>
          </w:tcPr>
          <w:p w14:paraId="0CD5A707" w14:textId="77777777" w:rsidR="000513CD" w:rsidRPr="001A69B5" w:rsidRDefault="0009509B" w:rsidP="001A69B5">
            <w:r w:rsidRPr="001A69B5">
              <w:t>0</w:t>
            </w:r>
            <w:r w:rsidRPr="001A69B5">
              <w:rPr>
                <w:rStyle w:val="skrift-hevet"/>
              </w:rPr>
              <w:t>1</w:t>
            </w:r>
          </w:p>
        </w:tc>
      </w:tr>
    </w:tbl>
    <w:p w14:paraId="6259EB36" w14:textId="77777777" w:rsidR="000513CD" w:rsidRPr="001A69B5" w:rsidRDefault="0009509B" w:rsidP="001A69B5">
      <w:pPr>
        <w:pStyle w:val="tabell-noter"/>
      </w:pPr>
      <w:r w:rsidRPr="001A69B5">
        <w:rPr>
          <w:rStyle w:val="skrift-hevet"/>
        </w:rPr>
        <w:t xml:space="preserve">1 </w:t>
      </w:r>
      <w:proofErr w:type="spellStart"/>
      <w:r w:rsidRPr="001A69B5">
        <w:t>Deltakarregistrering</w:t>
      </w:r>
      <w:proofErr w:type="spellEnd"/>
      <w:r w:rsidRPr="001A69B5">
        <w:t xml:space="preserve"> </w:t>
      </w:r>
      <w:proofErr w:type="spellStart"/>
      <w:r w:rsidRPr="001A69B5">
        <w:t>ikkje</w:t>
      </w:r>
      <w:proofErr w:type="spellEnd"/>
      <w:r w:rsidRPr="001A69B5">
        <w:t xml:space="preserve"> sluttført.</w:t>
      </w:r>
    </w:p>
    <w:p w14:paraId="2EA15DDF" w14:textId="6064D651" w:rsidR="000513CD" w:rsidRDefault="0009509B" w:rsidP="001A69B5">
      <w:pPr>
        <w:pStyle w:val="Kilde"/>
      </w:pPr>
      <w:r w:rsidRPr="001A69B5">
        <w:t>HK-</w:t>
      </w:r>
      <w:proofErr w:type="spellStart"/>
      <w:r w:rsidRPr="001A69B5">
        <w:t>dir</w:t>
      </w:r>
      <w:proofErr w:type="spellEnd"/>
    </w:p>
    <w:p w14:paraId="177ED950" w14:textId="5283E813" w:rsidR="003E7AB3" w:rsidRPr="003E7AB3" w:rsidRDefault="003E7AB3" w:rsidP="003E7AB3">
      <w:pPr>
        <w:pStyle w:val="tabell-tittel"/>
      </w:pPr>
      <w:r w:rsidRPr="001A69B5">
        <w:t>Prøveordning med fagopplæring i Kompetansepluss 2018–20 (beløp i mill. kroner)</w:t>
      </w:r>
    </w:p>
    <w:p w14:paraId="7F9AF306" w14:textId="77777777" w:rsidR="000513CD" w:rsidRPr="001A69B5" w:rsidRDefault="0009509B" w:rsidP="001A69B5">
      <w:pPr>
        <w:pStyle w:val="Tabellnavn"/>
      </w:pPr>
      <w:r w:rsidRPr="001A69B5">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513CD" w:rsidRPr="001A69B5" w14:paraId="6D306EF7" w14:textId="77777777" w:rsidTr="003405E6">
        <w:trPr>
          <w:trHeight w:val="360"/>
        </w:trPr>
        <w:tc>
          <w:tcPr>
            <w:tcW w:w="5320" w:type="dxa"/>
          </w:tcPr>
          <w:p w14:paraId="7CFCA857" w14:textId="77777777" w:rsidR="000513CD" w:rsidRPr="001A69B5" w:rsidRDefault="000513CD" w:rsidP="001A69B5"/>
        </w:tc>
        <w:tc>
          <w:tcPr>
            <w:tcW w:w="1400" w:type="dxa"/>
          </w:tcPr>
          <w:p w14:paraId="03D30573" w14:textId="77777777" w:rsidR="000513CD" w:rsidRPr="001A69B5" w:rsidRDefault="0009509B" w:rsidP="001A69B5">
            <w:r w:rsidRPr="001A69B5">
              <w:t>2018</w:t>
            </w:r>
          </w:p>
        </w:tc>
        <w:tc>
          <w:tcPr>
            <w:tcW w:w="1400" w:type="dxa"/>
          </w:tcPr>
          <w:p w14:paraId="5184B95C" w14:textId="77777777" w:rsidR="000513CD" w:rsidRPr="001A69B5" w:rsidRDefault="0009509B" w:rsidP="001A69B5">
            <w:r w:rsidRPr="001A69B5">
              <w:t>2019</w:t>
            </w:r>
          </w:p>
        </w:tc>
        <w:tc>
          <w:tcPr>
            <w:tcW w:w="1400" w:type="dxa"/>
          </w:tcPr>
          <w:p w14:paraId="6BC7DB2E" w14:textId="77777777" w:rsidR="000513CD" w:rsidRPr="001A69B5" w:rsidRDefault="0009509B" w:rsidP="001A69B5">
            <w:r w:rsidRPr="001A69B5">
              <w:t>2020</w:t>
            </w:r>
          </w:p>
        </w:tc>
      </w:tr>
      <w:tr w:rsidR="000513CD" w:rsidRPr="001A69B5" w14:paraId="093C4E26" w14:textId="77777777" w:rsidTr="003405E6">
        <w:trPr>
          <w:trHeight w:val="380"/>
        </w:trPr>
        <w:tc>
          <w:tcPr>
            <w:tcW w:w="5320" w:type="dxa"/>
          </w:tcPr>
          <w:p w14:paraId="761DF24A" w14:textId="77777777" w:rsidR="000513CD" w:rsidRPr="001A69B5" w:rsidRDefault="0009509B" w:rsidP="001A69B5">
            <w:r w:rsidRPr="001A69B5">
              <w:t>Omsøkt beløp</w:t>
            </w:r>
          </w:p>
        </w:tc>
        <w:tc>
          <w:tcPr>
            <w:tcW w:w="1400" w:type="dxa"/>
          </w:tcPr>
          <w:p w14:paraId="75E4E4C2" w14:textId="77777777" w:rsidR="000513CD" w:rsidRPr="001A69B5" w:rsidRDefault="0009509B" w:rsidP="001A69B5">
            <w:r w:rsidRPr="001A69B5">
              <w:t>22,3</w:t>
            </w:r>
          </w:p>
        </w:tc>
        <w:tc>
          <w:tcPr>
            <w:tcW w:w="1400" w:type="dxa"/>
          </w:tcPr>
          <w:p w14:paraId="6928EB9F" w14:textId="77777777" w:rsidR="000513CD" w:rsidRPr="001A69B5" w:rsidRDefault="0009509B" w:rsidP="001A69B5">
            <w:r w:rsidRPr="001A69B5">
              <w:t>25,0</w:t>
            </w:r>
          </w:p>
        </w:tc>
        <w:tc>
          <w:tcPr>
            <w:tcW w:w="1400" w:type="dxa"/>
          </w:tcPr>
          <w:p w14:paraId="61E42A6C" w14:textId="77777777" w:rsidR="000513CD" w:rsidRPr="001A69B5" w:rsidRDefault="0009509B" w:rsidP="001A69B5">
            <w:r w:rsidRPr="001A69B5">
              <w:t>40,6</w:t>
            </w:r>
          </w:p>
        </w:tc>
      </w:tr>
      <w:tr w:rsidR="000513CD" w:rsidRPr="001A69B5" w14:paraId="239A20C3" w14:textId="77777777" w:rsidTr="003405E6">
        <w:trPr>
          <w:trHeight w:val="380"/>
        </w:trPr>
        <w:tc>
          <w:tcPr>
            <w:tcW w:w="5320" w:type="dxa"/>
          </w:tcPr>
          <w:p w14:paraId="698EC445" w14:textId="77777777" w:rsidR="000513CD" w:rsidRPr="001A69B5" w:rsidRDefault="0009509B" w:rsidP="001A69B5">
            <w:r w:rsidRPr="001A69B5">
              <w:t>Tildelt beløp</w:t>
            </w:r>
          </w:p>
        </w:tc>
        <w:tc>
          <w:tcPr>
            <w:tcW w:w="1400" w:type="dxa"/>
          </w:tcPr>
          <w:p w14:paraId="250C7B50" w14:textId="77777777" w:rsidR="000513CD" w:rsidRPr="001A69B5" w:rsidRDefault="0009509B" w:rsidP="001A69B5">
            <w:r w:rsidRPr="001A69B5">
              <w:t>10,5</w:t>
            </w:r>
          </w:p>
        </w:tc>
        <w:tc>
          <w:tcPr>
            <w:tcW w:w="1400" w:type="dxa"/>
          </w:tcPr>
          <w:p w14:paraId="6AE36348" w14:textId="77777777" w:rsidR="000513CD" w:rsidRPr="001A69B5" w:rsidRDefault="0009509B" w:rsidP="001A69B5">
            <w:r w:rsidRPr="001A69B5">
              <w:t>16,3</w:t>
            </w:r>
          </w:p>
        </w:tc>
        <w:tc>
          <w:tcPr>
            <w:tcW w:w="1400" w:type="dxa"/>
          </w:tcPr>
          <w:p w14:paraId="3064BC57" w14:textId="77777777" w:rsidR="000513CD" w:rsidRPr="001A69B5" w:rsidRDefault="0009509B" w:rsidP="001A69B5">
            <w:r w:rsidRPr="001A69B5">
              <w:t>35,6</w:t>
            </w:r>
          </w:p>
        </w:tc>
      </w:tr>
      <w:tr w:rsidR="000513CD" w:rsidRPr="001A69B5" w14:paraId="3F68C9C6" w14:textId="77777777" w:rsidTr="003405E6">
        <w:trPr>
          <w:trHeight w:val="380"/>
        </w:trPr>
        <w:tc>
          <w:tcPr>
            <w:tcW w:w="5320" w:type="dxa"/>
          </w:tcPr>
          <w:p w14:paraId="6AE7936E" w14:textId="77777777" w:rsidR="000513CD" w:rsidRPr="001A69B5" w:rsidRDefault="0009509B" w:rsidP="001A69B5">
            <w:proofErr w:type="spellStart"/>
            <w:r w:rsidRPr="001A69B5">
              <w:t>Talet</w:t>
            </w:r>
            <w:proofErr w:type="spellEnd"/>
            <w:r w:rsidRPr="001A69B5">
              <w:t xml:space="preserve"> på søknader</w:t>
            </w:r>
          </w:p>
        </w:tc>
        <w:tc>
          <w:tcPr>
            <w:tcW w:w="1400" w:type="dxa"/>
          </w:tcPr>
          <w:p w14:paraId="510FE4D0" w14:textId="77777777" w:rsidR="000513CD" w:rsidRPr="001A69B5" w:rsidRDefault="0009509B" w:rsidP="001A69B5">
            <w:r w:rsidRPr="001A69B5">
              <w:t>77</w:t>
            </w:r>
          </w:p>
        </w:tc>
        <w:tc>
          <w:tcPr>
            <w:tcW w:w="1400" w:type="dxa"/>
          </w:tcPr>
          <w:p w14:paraId="69C9D128" w14:textId="77777777" w:rsidR="000513CD" w:rsidRPr="001A69B5" w:rsidRDefault="0009509B" w:rsidP="001A69B5">
            <w:r w:rsidRPr="001A69B5">
              <w:t>78</w:t>
            </w:r>
          </w:p>
        </w:tc>
        <w:tc>
          <w:tcPr>
            <w:tcW w:w="1400" w:type="dxa"/>
          </w:tcPr>
          <w:p w14:paraId="7E69E450" w14:textId="77777777" w:rsidR="000513CD" w:rsidRPr="001A69B5" w:rsidRDefault="0009509B" w:rsidP="001A69B5">
            <w:r w:rsidRPr="001A69B5">
              <w:t>86</w:t>
            </w:r>
          </w:p>
        </w:tc>
      </w:tr>
      <w:tr w:rsidR="000513CD" w:rsidRPr="001A69B5" w14:paraId="49FA55AF" w14:textId="77777777" w:rsidTr="003405E6">
        <w:trPr>
          <w:trHeight w:val="380"/>
        </w:trPr>
        <w:tc>
          <w:tcPr>
            <w:tcW w:w="5320" w:type="dxa"/>
          </w:tcPr>
          <w:p w14:paraId="32117C62" w14:textId="77777777" w:rsidR="000513CD" w:rsidRPr="001A69B5" w:rsidRDefault="0009509B" w:rsidP="001A69B5">
            <w:proofErr w:type="spellStart"/>
            <w:r w:rsidRPr="001A69B5">
              <w:t>Talet</w:t>
            </w:r>
            <w:proofErr w:type="spellEnd"/>
            <w:r w:rsidRPr="001A69B5">
              <w:t xml:space="preserve"> på innvilga søknader</w:t>
            </w:r>
          </w:p>
        </w:tc>
        <w:tc>
          <w:tcPr>
            <w:tcW w:w="1400" w:type="dxa"/>
          </w:tcPr>
          <w:p w14:paraId="63DD9211" w14:textId="77777777" w:rsidR="000513CD" w:rsidRPr="001A69B5" w:rsidRDefault="0009509B" w:rsidP="001A69B5">
            <w:r w:rsidRPr="001A69B5">
              <w:t>34</w:t>
            </w:r>
          </w:p>
        </w:tc>
        <w:tc>
          <w:tcPr>
            <w:tcW w:w="1400" w:type="dxa"/>
          </w:tcPr>
          <w:p w14:paraId="4639878B" w14:textId="77777777" w:rsidR="000513CD" w:rsidRPr="001A69B5" w:rsidRDefault="0009509B" w:rsidP="001A69B5">
            <w:r w:rsidRPr="001A69B5">
              <w:t>52</w:t>
            </w:r>
          </w:p>
        </w:tc>
        <w:tc>
          <w:tcPr>
            <w:tcW w:w="1400" w:type="dxa"/>
          </w:tcPr>
          <w:p w14:paraId="2811B285" w14:textId="77777777" w:rsidR="000513CD" w:rsidRPr="001A69B5" w:rsidRDefault="0009509B" w:rsidP="001A69B5">
            <w:r w:rsidRPr="001A69B5">
              <w:t>73</w:t>
            </w:r>
          </w:p>
        </w:tc>
      </w:tr>
      <w:tr w:rsidR="000513CD" w:rsidRPr="001A69B5" w14:paraId="0D71B398" w14:textId="77777777" w:rsidTr="003405E6">
        <w:trPr>
          <w:trHeight w:val="380"/>
        </w:trPr>
        <w:tc>
          <w:tcPr>
            <w:tcW w:w="5320" w:type="dxa"/>
          </w:tcPr>
          <w:p w14:paraId="23B5EB59" w14:textId="77777777" w:rsidR="000513CD" w:rsidRPr="001A69B5" w:rsidRDefault="0009509B" w:rsidP="001A69B5">
            <w:proofErr w:type="spellStart"/>
            <w:r w:rsidRPr="001A69B5">
              <w:t>Talet</w:t>
            </w:r>
            <w:proofErr w:type="spellEnd"/>
            <w:r w:rsidRPr="001A69B5">
              <w:t xml:space="preserve"> på </w:t>
            </w:r>
            <w:proofErr w:type="spellStart"/>
            <w:r w:rsidRPr="001A69B5">
              <w:t>deltakarar</w:t>
            </w:r>
            <w:proofErr w:type="spellEnd"/>
          </w:p>
        </w:tc>
        <w:tc>
          <w:tcPr>
            <w:tcW w:w="1400" w:type="dxa"/>
          </w:tcPr>
          <w:p w14:paraId="151287D5" w14:textId="77777777" w:rsidR="000513CD" w:rsidRPr="001A69B5" w:rsidRDefault="0009509B" w:rsidP="001A69B5">
            <w:r w:rsidRPr="001A69B5">
              <w:t>458</w:t>
            </w:r>
          </w:p>
        </w:tc>
        <w:tc>
          <w:tcPr>
            <w:tcW w:w="1400" w:type="dxa"/>
          </w:tcPr>
          <w:p w14:paraId="02F1A956" w14:textId="77777777" w:rsidR="000513CD" w:rsidRPr="001A69B5" w:rsidRDefault="0009509B" w:rsidP="001A69B5">
            <w:r w:rsidRPr="001A69B5">
              <w:t>630</w:t>
            </w:r>
          </w:p>
        </w:tc>
        <w:tc>
          <w:tcPr>
            <w:tcW w:w="1400" w:type="dxa"/>
          </w:tcPr>
          <w:p w14:paraId="0BF9E924" w14:textId="77777777" w:rsidR="000513CD" w:rsidRPr="001A69B5" w:rsidRDefault="0009509B" w:rsidP="001A69B5">
            <w:r w:rsidRPr="001A69B5">
              <w:t>0</w:t>
            </w:r>
            <w:r w:rsidRPr="001A69B5">
              <w:rPr>
                <w:rStyle w:val="skrift-hevet"/>
              </w:rPr>
              <w:t>1</w:t>
            </w:r>
          </w:p>
        </w:tc>
      </w:tr>
    </w:tbl>
    <w:p w14:paraId="48E3503B" w14:textId="77777777" w:rsidR="000513CD" w:rsidRPr="001A69B5" w:rsidRDefault="0009509B" w:rsidP="001A69B5">
      <w:pPr>
        <w:pStyle w:val="tabell-noter"/>
      </w:pPr>
      <w:r w:rsidRPr="001A69B5">
        <w:rPr>
          <w:rStyle w:val="skrift-hevet"/>
        </w:rPr>
        <w:t xml:space="preserve">1 </w:t>
      </w:r>
      <w:proofErr w:type="spellStart"/>
      <w:r w:rsidRPr="001A69B5">
        <w:t>Deltakarregistrering</w:t>
      </w:r>
      <w:proofErr w:type="spellEnd"/>
      <w:r w:rsidRPr="001A69B5">
        <w:t xml:space="preserve"> </w:t>
      </w:r>
      <w:proofErr w:type="spellStart"/>
      <w:r w:rsidRPr="001A69B5">
        <w:t>ikkje</w:t>
      </w:r>
      <w:proofErr w:type="spellEnd"/>
      <w:r w:rsidRPr="001A69B5">
        <w:t xml:space="preserve"> sluttført.</w:t>
      </w:r>
    </w:p>
    <w:p w14:paraId="5389BF8C" w14:textId="77777777" w:rsidR="000513CD" w:rsidRPr="001A69B5" w:rsidRDefault="0009509B" w:rsidP="001A69B5">
      <w:pPr>
        <w:pStyle w:val="Kilde"/>
      </w:pPr>
      <w:r w:rsidRPr="001A69B5">
        <w:t>HK-</w:t>
      </w:r>
      <w:proofErr w:type="spellStart"/>
      <w:r w:rsidRPr="001A69B5">
        <w:t>dir</w:t>
      </w:r>
      <w:proofErr w:type="spellEnd"/>
    </w:p>
    <w:p w14:paraId="66864F13" w14:textId="77777777" w:rsidR="000513CD" w:rsidRPr="001A69B5" w:rsidRDefault="0009509B" w:rsidP="001A69B5">
      <w:pPr>
        <w:pStyle w:val="avsnitt-tittel"/>
      </w:pPr>
      <w:r w:rsidRPr="001A69B5">
        <w:t>Budsjettforslag for 2022</w:t>
      </w:r>
    </w:p>
    <w:p w14:paraId="49947759" w14:textId="77777777" w:rsidR="000513CD" w:rsidRPr="001A69B5" w:rsidRDefault="0009509B" w:rsidP="001A69B5">
      <w:r w:rsidRPr="001A69B5">
        <w:t>Departementet foreslår å løyve 7,3 mill. kroner på post 21 og 305,9 mill. kroner på post 70.</w:t>
      </w:r>
    </w:p>
    <w:p w14:paraId="5FB37D4D" w14:textId="77777777" w:rsidR="000513CD" w:rsidRPr="001A69B5" w:rsidRDefault="0009509B" w:rsidP="001A69B5">
      <w:r w:rsidRPr="001A69B5">
        <w:t xml:space="preserve">Departementet vil </w:t>
      </w:r>
      <w:proofErr w:type="spellStart"/>
      <w:r w:rsidRPr="001A69B5">
        <w:t>vidareføre</w:t>
      </w:r>
      <w:proofErr w:type="spellEnd"/>
      <w:r w:rsidRPr="001A69B5">
        <w:t xml:space="preserve"> programområda til Kompetanseprogrammet. HK-</w:t>
      </w:r>
      <w:proofErr w:type="spellStart"/>
      <w:r w:rsidRPr="001A69B5">
        <w:t>dir</w:t>
      </w:r>
      <w:proofErr w:type="spellEnd"/>
      <w:r w:rsidRPr="001A69B5">
        <w:t xml:space="preserve"> kan prioritere mellom programområda etter kva slags behov som er </w:t>
      </w:r>
      <w:proofErr w:type="spellStart"/>
      <w:r w:rsidRPr="001A69B5">
        <w:t>viktigast</w:t>
      </w:r>
      <w:proofErr w:type="spellEnd"/>
      <w:r w:rsidRPr="001A69B5">
        <w:t>.</w:t>
      </w:r>
    </w:p>
    <w:p w14:paraId="03DAE95D" w14:textId="77777777" w:rsidR="000513CD" w:rsidRPr="001A69B5" w:rsidRDefault="0009509B" w:rsidP="001A69B5">
      <w:r w:rsidRPr="001A69B5">
        <w:t xml:space="preserve">Gjennom </w:t>
      </w:r>
      <w:proofErr w:type="spellStart"/>
      <w:r w:rsidRPr="001A69B5">
        <w:t>behandlinga</w:t>
      </w:r>
      <w:proofErr w:type="spellEnd"/>
      <w:r w:rsidRPr="001A69B5">
        <w:t xml:space="preserve"> av </w:t>
      </w:r>
      <w:proofErr w:type="spellStart"/>
      <w:r w:rsidRPr="001A69B5">
        <w:t>Prop</w:t>
      </w:r>
      <w:proofErr w:type="spellEnd"/>
      <w:r w:rsidRPr="001A69B5">
        <w:t xml:space="preserve">. 1 S (2020–2021) og </w:t>
      </w:r>
      <w:proofErr w:type="spellStart"/>
      <w:r w:rsidRPr="001A69B5">
        <w:t>Prop</w:t>
      </w:r>
      <w:proofErr w:type="spellEnd"/>
      <w:r w:rsidRPr="001A69B5">
        <w:t xml:space="preserve">. 79 S (2020–2021) blei </w:t>
      </w:r>
      <w:proofErr w:type="spellStart"/>
      <w:r w:rsidRPr="001A69B5">
        <w:t>treparts</w:t>
      </w:r>
      <w:proofErr w:type="spellEnd"/>
      <w:r w:rsidRPr="001A69B5">
        <w:t xml:space="preserve"> bransjeprogram for kompetanseutvikling styrkt med 160 mill. kroner i 2021 i høve til Saldert budsjett 2020. Auken la til rette for å </w:t>
      </w:r>
      <w:proofErr w:type="spellStart"/>
      <w:r w:rsidRPr="001A69B5">
        <w:t>vidareføre</w:t>
      </w:r>
      <w:proofErr w:type="spellEnd"/>
      <w:r w:rsidRPr="001A69B5">
        <w:t xml:space="preserve"> </w:t>
      </w:r>
      <w:proofErr w:type="spellStart"/>
      <w:r w:rsidRPr="001A69B5">
        <w:t>dei</w:t>
      </w:r>
      <w:proofErr w:type="spellEnd"/>
      <w:r w:rsidRPr="001A69B5">
        <w:t xml:space="preserve"> åtte nye bransjeprogramma som blei etablerte i 2020 i møte med den økonomiske krisa som </w:t>
      </w:r>
      <w:proofErr w:type="spellStart"/>
      <w:r w:rsidRPr="001A69B5">
        <w:t>følgde</w:t>
      </w:r>
      <w:proofErr w:type="spellEnd"/>
      <w:r w:rsidRPr="001A69B5">
        <w:t xml:space="preserve"> av covid-19-pandemien. Det gav også rom for </w:t>
      </w:r>
      <w:proofErr w:type="spellStart"/>
      <w:r w:rsidRPr="001A69B5">
        <w:t>eit</w:t>
      </w:r>
      <w:proofErr w:type="spellEnd"/>
      <w:r w:rsidRPr="001A69B5">
        <w:t xml:space="preserve"> </w:t>
      </w:r>
      <w:proofErr w:type="spellStart"/>
      <w:r w:rsidRPr="001A69B5">
        <w:t>eittårig</w:t>
      </w:r>
      <w:proofErr w:type="spellEnd"/>
      <w:r w:rsidRPr="001A69B5">
        <w:t xml:space="preserve"> kompetanseløft for </w:t>
      </w:r>
      <w:proofErr w:type="gramStart"/>
      <w:r w:rsidRPr="001A69B5">
        <w:t>utsette</w:t>
      </w:r>
      <w:proofErr w:type="gramEnd"/>
      <w:r w:rsidRPr="001A69B5">
        <w:t xml:space="preserve"> industriklynger. I tillegg blei det løyvd 10 mill. kroner til </w:t>
      </w:r>
      <w:proofErr w:type="spellStart"/>
      <w:r w:rsidRPr="001A69B5">
        <w:t>eit</w:t>
      </w:r>
      <w:proofErr w:type="spellEnd"/>
      <w:r w:rsidRPr="001A69B5">
        <w:t xml:space="preserve"> </w:t>
      </w:r>
      <w:proofErr w:type="spellStart"/>
      <w:r w:rsidRPr="001A69B5">
        <w:t>eittårig</w:t>
      </w:r>
      <w:proofErr w:type="spellEnd"/>
      <w:r w:rsidRPr="001A69B5">
        <w:t xml:space="preserve"> kompetanseløft for luftfarten i samband med Revidert nasjonalbudsjett 2021. Regjeringa meiner det er grunn til å tru at </w:t>
      </w:r>
      <w:proofErr w:type="spellStart"/>
      <w:r w:rsidRPr="001A69B5">
        <w:t>utfordringane</w:t>
      </w:r>
      <w:proofErr w:type="spellEnd"/>
      <w:r w:rsidRPr="001A69B5">
        <w:t xml:space="preserve"> med omstilling vil </w:t>
      </w:r>
      <w:proofErr w:type="spellStart"/>
      <w:r w:rsidRPr="001A69B5">
        <w:t>halde</w:t>
      </w:r>
      <w:proofErr w:type="spellEnd"/>
      <w:r w:rsidRPr="001A69B5">
        <w:t xml:space="preserve"> fram inn i 2022 for </w:t>
      </w:r>
      <w:proofErr w:type="spellStart"/>
      <w:r w:rsidRPr="001A69B5">
        <w:t>fleire</w:t>
      </w:r>
      <w:proofErr w:type="spellEnd"/>
      <w:r w:rsidRPr="001A69B5">
        <w:t xml:space="preserve"> av </w:t>
      </w:r>
      <w:proofErr w:type="spellStart"/>
      <w:r w:rsidRPr="001A69B5">
        <w:t>desse</w:t>
      </w:r>
      <w:proofErr w:type="spellEnd"/>
      <w:r w:rsidRPr="001A69B5">
        <w:t xml:space="preserve"> </w:t>
      </w:r>
      <w:proofErr w:type="spellStart"/>
      <w:r w:rsidRPr="001A69B5">
        <w:t>bransjane</w:t>
      </w:r>
      <w:proofErr w:type="spellEnd"/>
      <w:r w:rsidRPr="001A69B5">
        <w:t xml:space="preserve">. Regjeringa foreslår derfor 60 mill. kroner i 2022 for å </w:t>
      </w:r>
      <w:proofErr w:type="spellStart"/>
      <w:r w:rsidRPr="001A69B5">
        <w:t>vidareføre</w:t>
      </w:r>
      <w:proofErr w:type="spellEnd"/>
      <w:r w:rsidRPr="001A69B5">
        <w:t xml:space="preserve"> utvidinga av bransjeprogramma i 2022. I 2022 vil </w:t>
      </w:r>
      <w:proofErr w:type="spellStart"/>
      <w:r w:rsidRPr="001A69B5">
        <w:t>dei</w:t>
      </w:r>
      <w:proofErr w:type="spellEnd"/>
      <w:r w:rsidRPr="001A69B5">
        <w:t xml:space="preserve"> to programma som blei starta opp i 2019, bli avslutta. Løyvinga gir rom for å </w:t>
      </w:r>
      <w:proofErr w:type="spellStart"/>
      <w:r w:rsidRPr="001A69B5">
        <w:t>vidareføre</w:t>
      </w:r>
      <w:proofErr w:type="spellEnd"/>
      <w:r w:rsidRPr="001A69B5">
        <w:t xml:space="preserve"> </w:t>
      </w:r>
      <w:proofErr w:type="spellStart"/>
      <w:r w:rsidRPr="001A69B5">
        <w:t>dei</w:t>
      </w:r>
      <w:proofErr w:type="spellEnd"/>
      <w:r w:rsidRPr="001A69B5">
        <w:t xml:space="preserve"> åtte bransjeprogramma som blei etablert i 2020, i tillegg til å starte </w:t>
      </w:r>
      <w:proofErr w:type="spellStart"/>
      <w:r w:rsidRPr="001A69B5">
        <w:t>eit</w:t>
      </w:r>
      <w:proofErr w:type="spellEnd"/>
      <w:r w:rsidRPr="001A69B5">
        <w:t xml:space="preserve"> nytt program.</w:t>
      </w:r>
    </w:p>
    <w:p w14:paraId="003747F7" w14:textId="77777777" w:rsidR="000513CD" w:rsidRPr="001A69B5" w:rsidRDefault="0009509B" w:rsidP="001A69B5">
      <w:proofErr w:type="spellStart"/>
      <w:r w:rsidRPr="001A69B5">
        <w:t>Hausten</w:t>
      </w:r>
      <w:proofErr w:type="spellEnd"/>
      <w:r w:rsidRPr="001A69B5">
        <w:t xml:space="preserve"> 2021 </w:t>
      </w:r>
      <w:proofErr w:type="spellStart"/>
      <w:r w:rsidRPr="001A69B5">
        <w:t>startar</w:t>
      </w:r>
      <w:proofErr w:type="spellEnd"/>
      <w:r w:rsidRPr="001A69B5">
        <w:t xml:space="preserve"> forsøket med </w:t>
      </w:r>
      <w:proofErr w:type="spellStart"/>
      <w:r w:rsidRPr="001A69B5">
        <w:t>vidareutdanningsstipend</w:t>
      </w:r>
      <w:proofErr w:type="spellEnd"/>
      <w:r w:rsidRPr="001A69B5">
        <w:t xml:space="preserve"> for </w:t>
      </w:r>
      <w:proofErr w:type="spellStart"/>
      <w:r w:rsidRPr="001A69B5">
        <w:t>fagarbeidarar</w:t>
      </w:r>
      <w:proofErr w:type="spellEnd"/>
      <w:r w:rsidRPr="001A69B5">
        <w:t xml:space="preserve">, og det skal gå over to år. </w:t>
      </w:r>
      <w:proofErr w:type="spellStart"/>
      <w:r w:rsidRPr="001A69B5">
        <w:t>Sidan</w:t>
      </w:r>
      <w:proofErr w:type="spellEnd"/>
      <w:r w:rsidRPr="001A69B5">
        <w:t xml:space="preserve"> Lånekassen har ansvar for tildeling av stipend til </w:t>
      </w:r>
      <w:proofErr w:type="spellStart"/>
      <w:r w:rsidRPr="001A69B5">
        <w:t>deltakarane</w:t>
      </w:r>
      <w:proofErr w:type="spellEnd"/>
      <w:r w:rsidRPr="001A69B5">
        <w:t xml:space="preserve">, foreslår departementet å løyve </w:t>
      </w:r>
      <w:proofErr w:type="spellStart"/>
      <w:r w:rsidRPr="001A69B5">
        <w:t>midlar</w:t>
      </w:r>
      <w:proofErr w:type="spellEnd"/>
      <w:r w:rsidRPr="001A69B5">
        <w:t xml:space="preserve"> til stipenda over Lånekassens </w:t>
      </w:r>
      <w:proofErr w:type="spellStart"/>
      <w:r w:rsidRPr="001A69B5">
        <w:t>støttepostar</w:t>
      </w:r>
      <w:proofErr w:type="spellEnd"/>
      <w:r w:rsidRPr="001A69B5">
        <w:t xml:space="preserve"> under programkategori 07.80 Utdanningsstøtte. Departementet foreslår derfor å redusere løyvinga på post 70 med 19,9 mill. kroner mot </w:t>
      </w:r>
      <w:proofErr w:type="spellStart"/>
      <w:r w:rsidRPr="001A69B5">
        <w:t>ein</w:t>
      </w:r>
      <w:proofErr w:type="spellEnd"/>
      <w:r w:rsidRPr="001A69B5">
        <w:t xml:space="preserve"> </w:t>
      </w:r>
      <w:proofErr w:type="spellStart"/>
      <w:r w:rsidRPr="001A69B5">
        <w:t>tilsvarande</w:t>
      </w:r>
      <w:proofErr w:type="spellEnd"/>
      <w:r w:rsidRPr="001A69B5">
        <w:t xml:space="preserve"> samla </w:t>
      </w:r>
      <w:proofErr w:type="spellStart"/>
      <w:r w:rsidRPr="001A69B5">
        <w:t>auke</w:t>
      </w:r>
      <w:proofErr w:type="spellEnd"/>
      <w:r w:rsidRPr="001A69B5">
        <w:t xml:space="preserve"> under kap. 2410, post 50 og 72.</w:t>
      </w:r>
    </w:p>
    <w:p w14:paraId="63D08487" w14:textId="77777777" w:rsidR="000513CD" w:rsidRPr="001A69B5" w:rsidRDefault="0009509B" w:rsidP="001A69B5">
      <w:r w:rsidRPr="001A69B5">
        <w:t xml:space="preserve">Forsøket med </w:t>
      </w:r>
      <w:proofErr w:type="spellStart"/>
      <w:r w:rsidRPr="001A69B5">
        <w:t>vidareutdanningsstipend</w:t>
      </w:r>
      <w:proofErr w:type="spellEnd"/>
      <w:r w:rsidRPr="001A69B5">
        <w:t xml:space="preserve"> for </w:t>
      </w:r>
      <w:proofErr w:type="spellStart"/>
      <w:r w:rsidRPr="001A69B5">
        <w:t>fagarbeidarar</w:t>
      </w:r>
      <w:proofErr w:type="spellEnd"/>
      <w:r w:rsidRPr="001A69B5">
        <w:t xml:space="preserve"> </w:t>
      </w:r>
      <w:proofErr w:type="spellStart"/>
      <w:r w:rsidRPr="001A69B5">
        <w:t>inneber</w:t>
      </w:r>
      <w:proofErr w:type="spellEnd"/>
      <w:r w:rsidRPr="001A69B5">
        <w:t xml:space="preserve"> mellom anna utgifter til forsking på forsøket. </w:t>
      </w:r>
      <w:proofErr w:type="spellStart"/>
      <w:r w:rsidRPr="001A69B5">
        <w:t>Desse</w:t>
      </w:r>
      <w:proofErr w:type="spellEnd"/>
      <w:r w:rsidRPr="001A69B5">
        <w:t xml:space="preserve"> utgiftene er </w:t>
      </w:r>
      <w:proofErr w:type="spellStart"/>
      <w:r w:rsidRPr="001A69B5">
        <w:t>rekna</w:t>
      </w:r>
      <w:proofErr w:type="spellEnd"/>
      <w:r w:rsidRPr="001A69B5">
        <w:t xml:space="preserve"> til 6,3 mill. kroner i 2022. I tillegg </w:t>
      </w:r>
      <w:proofErr w:type="spellStart"/>
      <w:r w:rsidRPr="001A69B5">
        <w:t>inneber</w:t>
      </w:r>
      <w:proofErr w:type="spellEnd"/>
      <w:r w:rsidRPr="001A69B5">
        <w:t xml:space="preserve"> styrkinga av Kompetanseprogrammet </w:t>
      </w:r>
      <w:proofErr w:type="spellStart"/>
      <w:r w:rsidRPr="001A69B5">
        <w:t>auka</w:t>
      </w:r>
      <w:proofErr w:type="spellEnd"/>
      <w:r w:rsidRPr="001A69B5">
        <w:t xml:space="preserve"> kostnader til administrasjon for HK-</w:t>
      </w:r>
      <w:proofErr w:type="spellStart"/>
      <w:r w:rsidRPr="001A69B5">
        <w:t>dir</w:t>
      </w:r>
      <w:proofErr w:type="spellEnd"/>
      <w:r w:rsidRPr="001A69B5">
        <w:t xml:space="preserve">, </w:t>
      </w:r>
      <w:proofErr w:type="spellStart"/>
      <w:r w:rsidRPr="001A69B5">
        <w:t>særleg</w:t>
      </w:r>
      <w:proofErr w:type="spellEnd"/>
      <w:r w:rsidRPr="001A69B5">
        <w:t xml:space="preserve"> til administrasjon av bransjeprogramma. Departementet foreslår 1 mill. kroner til dette i 2022. Departementet foreslår å løyve </w:t>
      </w:r>
      <w:proofErr w:type="spellStart"/>
      <w:r w:rsidRPr="001A69B5">
        <w:t>midlar</w:t>
      </w:r>
      <w:proofErr w:type="spellEnd"/>
      <w:r w:rsidRPr="001A69B5">
        <w:t xml:space="preserve"> til forskingsprosjektet og administrasjon på </w:t>
      </w:r>
      <w:proofErr w:type="spellStart"/>
      <w:r w:rsidRPr="001A69B5">
        <w:t>ein</w:t>
      </w:r>
      <w:proofErr w:type="spellEnd"/>
      <w:r w:rsidRPr="001A69B5">
        <w:t xml:space="preserve"> ny 21-post under kap. 257. Departementet foreslår å flytte 7,3 mill. kroner </w:t>
      </w:r>
      <w:proofErr w:type="spellStart"/>
      <w:r w:rsidRPr="001A69B5">
        <w:t>frå</w:t>
      </w:r>
      <w:proofErr w:type="spellEnd"/>
      <w:r w:rsidRPr="001A69B5">
        <w:t xml:space="preserve"> 70-posten til 21-posten.</w:t>
      </w:r>
    </w:p>
    <w:p w14:paraId="517918EB" w14:textId="77777777" w:rsidR="000513CD" w:rsidRPr="001A69B5" w:rsidRDefault="0009509B" w:rsidP="001A69B5">
      <w:pPr>
        <w:pStyle w:val="b-budkaptit"/>
      </w:pPr>
      <w:r w:rsidRPr="001A69B5">
        <w:t>Kap. 258 Tiltak for livslang læring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D515568" w14:textId="77777777" w:rsidTr="003405E6">
        <w:trPr>
          <w:trHeight w:val="640"/>
          <w:hidden/>
        </w:trPr>
        <w:tc>
          <w:tcPr>
            <w:tcW w:w="840" w:type="dxa"/>
          </w:tcPr>
          <w:p w14:paraId="2DBDCA7C" w14:textId="77777777" w:rsidR="000513CD" w:rsidRPr="001A69B5" w:rsidRDefault="0009509B" w:rsidP="001A69B5">
            <w:pPr>
              <w:pStyle w:val="Tabellnavn"/>
            </w:pPr>
            <w:r w:rsidRPr="001A69B5">
              <w:t>KPAL</w:t>
            </w:r>
          </w:p>
        </w:tc>
        <w:tc>
          <w:tcPr>
            <w:tcW w:w="4800" w:type="dxa"/>
          </w:tcPr>
          <w:p w14:paraId="650DCC17" w14:textId="77777777" w:rsidR="000513CD" w:rsidRPr="001A69B5" w:rsidRDefault="000513CD" w:rsidP="001A69B5">
            <w:pPr>
              <w:pStyle w:val="Tabellnavn"/>
            </w:pPr>
          </w:p>
        </w:tc>
        <w:tc>
          <w:tcPr>
            <w:tcW w:w="1300" w:type="dxa"/>
          </w:tcPr>
          <w:p w14:paraId="5D5B6E69" w14:textId="77777777" w:rsidR="000513CD" w:rsidRPr="001A69B5" w:rsidRDefault="000513CD" w:rsidP="001A69B5">
            <w:pPr>
              <w:pStyle w:val="Tabellnavn"/>
            </w:pPr>
          </w:p>
        </w:tc>
        <w:tc>
          <w:tcPr>
            <w:tcW w:w="1300" w:type="dxa"/>
          </w:tcPr>
          <w:p w14:paraId="17A7AD1B" w14:textId="77777777" w:rsidR="000513CD" w:rsidRPr="001A69B5" w:rsidRDefault="000513CD" w:rsidP="001A69B5">
            <w:pPr>
              <w:pStyle w:val="Tabellnavn"/>
            </w:pPr>
          </w:p>
        </w:tc>
        <w:tc>
          <w:tcPr>
            <w:tcW w:w="1300" w:type="dxa"/>
          </w:tcPr>
          <w:p w14:paraId="16A89B0F" w14:textId="77777777" w:rsidR="000513CD" w:rsidRPr="001A69B5" w:rsidRDefault="0009509B" w:rsidP="001A69B5">
            <w:r w:rsidRPr="001A69B5">
              <w:t>(i 1 000 kr)</w:t>
            </w:r>
          </w:p>
        </w:tc>
      </w:tr>
      <w:tr w:rsidR="000513CD" w:rsidRPr="001A69B5" w14:paraId="6B8A106B" w14:textId="77777777" w:rsidTr="003405E6">
        <w:trPr>
          <w:trHeight w:val="600"/>
        </w:trPr>
        <w:tc>
          <w:tcPr>
            <w:tcW w:w="840" w:type="dxa"/>
          </w:tcPr>
          <w:p w14:paraId="14465126" w14:textId="77777777" w:rsidR="000513CD" w:rsidRPr="001A69B5" w:rsidRDefault="0009509B" w:rsidP="001A69B5">
            <w:r w:rsidRPr="001A69B5">
              <w:t>Post</w:t>
            </w:r>
          </w:p>
        </w:tc>
        <w:tc>
          <w:tcPr>
            <w:tcW w:w="4800" w:type="dxa"/>
          </w:tcPr>
          <w:p w14:paraId="68A3D487" w14:textId="77777777" w:rsidR="000513CD" w:rsidRPr="001A69B5" w:rsidRDefault="0009509B" w:rsidP="001A69B5">
            <w:proofErr w:type="spellStart"/>
            <w:r w:rsidRPr="001A69B5">
              <w:t>Nemning</w:t>
            </w:r>
            <w:proofErr w:type="spellEnd"/>
          </w:p>
        </w:tc>
        <w:tc>
          <w:tcPr>
            <w:tcW w:w="1300" w:type="dxa"/>
          </w:tcPr>
          <w:p w14:paraId="701D21F2"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8AC3820" w14:textId="77777777" w:rsidR="000513CD" w:rsidRPr="001A69B5" w:rsidRDefault="0009509B" w:rsidP="001A69B5">
            <w:r w:rsidRPr="001A69B5">
              <w:t xml:space="preserve">Saldert </w:t>
            </w:r>
            <w:r w:rsidRPr="001A69B5">
              <w:br/>
              <w:t>budsjett 2021</w:t>
            </w:r>
          </w:p>
        </w:tc>
        <w:tc>
          <w:tcPr>
            <w:tcW w:w="1300" w:type="dxa"/>
          </w:tcPr>
          <w:p w14:paraId="71F1FD29" w14:textId="77777777" w:rsidR="000513CD" w:rsidRPr="001A69B5" w:rsidRDefault="0009509B" w:rsidP="001A69B5">
            <w:r w:rsidRPr="001A69B5">
              <w:t xml:space="preserve">Forslag </w:t>
            </w:r>
            <w:r w:rsidRPr="001A69B5">
              <w:br/>
              <w:t>2022</w:t>
            </w:r>
          </w:p>
        </w:tc>
      </w:tr>
      <w:tr w:rsidR="000513CD" w:rsidRPr="001A69B5" w14:paraId="15B05AA9" w14:textId="77777777" w:rsidTr="003405E6">
        <w:trPr>
          <w:trHeight w:val="380"/>
        </w:trPr>
        <w:tc>
          <w:tcPr>
            <w:tcW w:w="840" w:type="dxa"/>
          </w:tcPr>
          <w:p w14:paraId="2AA4C2E5" w14:textId="77777777" w:rsidR="000513CD" w:rsidRPr="001A69B5" w:rsidRDefault="0009509B" w:rsidP="001A69B5">
            <w:r w:rsidRPr="001A69B5">
              <w:t>21</w:t>
            </w:r>
          </w:p>
        </w:tc>
        <w:tc>
          <w:tcPr>
            <w:tcW w:w="4800" w:type="dxa"/>
          </w:tcPr>
          <w:p w14:paraId="0DD5A5EF"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584B7406" w14:textId="77777777" w:rsidR="000513CD" w:rsidRPr="001A69B5" w:rsidRDefault="0009509B" w:rsidP="001A69B5">
            <w:r w:rsidRPr="001A69B5">
              <w:t>392 663</w:t>
            </w:r>
          </w:p>
        </w:tc>
        <w:tc>
          <w:tcPr>
            <w:tcW w:w="1300" w:type="dxa"/>
          </w:tcPr>
          <w:p w14:paraId="61AEFED7" w14:textId="77777777" w:rsidR="000513CD" w:rsidRPr="001A69B5" w:rsidRDefault="0009509B" w:rsidP="001A69B5">
            <w:r w:rsidRPr="001A69B5">
              <w:t>159 707</w:t>
            </w:r>
          </w:p>
        </w:tc>
        <w:tc>
          <w:tcPr>
            <w:tcW w:w="1300" w:type="dxa"/>
          </w:tcPr>
          <w:p w14:paraId="11737731" w14:textId="77777777" w:rsidR="000513CD" w:rsidRPr="001A69B5" w:rsidRDefault="0009509B" w:rsidP="001A69B5">
            <w:r w:rsidRPr="001A69B5">
              <w:t>148 424</w:t>
            </w:r>
          </w:p>
        </w:tc>
      </w:tr>
      <w:tr w:rsidR="000513CD" w:rsidRPr="001A69B5" w14:paraId="6012BF31" w14:textId="77777777" w:rsidTr="003405E6">
        <w:trPr>
          <w:trHeight w:val="380"/>
        </w:trPr>
        <w:tc>
          <w:tcPr>
            <w:tcW w:w="840" w:type="dxa"/>
          </w:tcPr>
          <w:p w14:paraId="2992C04A" w14:textId="77777777" w:rsidR="000513CD" w:rsidRPr="001A69B5" w:rsidRDefault="000513CD" w:rsidP="001A69B5"/>
        </w:tc>
        <w:tc>
          <w:tcPr>
            <w:tcW w:w="4800" w:type="dxa"/>
          </w:tcPr>
          <w:p w14:paraId="7DE7A7E0" w14:textId="77777777" w:rsidR="000513CD" w:rsidRPr="001A69B5" w:rsidRDefault="0009509B" w:rsidP="001A69B5">
            <w:r w:rsidRPr="001A69B5">
              <w:t>Sum kap. 258</w:t>
            </w:r>
          </w:p>
        </w:tc>
        <w:tc>
          <w:tcPr>
            <w:tcW w:w="1300" w:type="dxa"/>
          </w:tcPr>
          <w:p w14:paraId="3B204A24" w14:textId="77777777" w:rsidR="000513CD" w:rsidRPr="001A69B5" w:rsidRDefault="0009509B" w:rsidP="001A69B5">
            <w:r w:rsidRPr="001A69B5">
              <w:t>392 663</w:t>
            </w:r>
          </w:p>
        </w:tc>
        <w:tc>
          <w:tcPr>
            <w:tcW w:w="1300" w:type="dxa"/>
          </w:tcPr>
          <w:p w14:paraId="60C91407" w14:textId="77777777" w:rsidR="000513CD" w:rsidRPr="001A69B5" w:rsidRDefault="0009509B" w:rsidP="001A69B5">
            <w:r w:rsidRPr="001A69B5">
              <w:t>159 707</w:t>
            </w:r>
          </w:p>
        </w:tc>
        <w:tc>
          <w:tcPr>
            <w:tcW w:w="1300" w:type="dxa"/>
          </w:tcPr>
          <w:p w14:paraId="1D123F4A" w14:textId="77777777" w:rsidR="000513CD" w:rsidRPr="001A69B5" w:rsidRDefault="0009509B" w:rsidP="001A69B5">
            <w:r w:rsidRPr="001A69B5">
              <w:t>148 424</w:t>
            </w:r>
          </w:p>
        </w:tc>
      </w:tr>
    </w:tbl>
    <w:p w14:paraId="37960816"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p>
    <w:p w14:paraId="11C10EA9" w14:textId="77777777" w:rsidR="000513CD" w:rsidRPr="001A69B5" w:rsidRDefault="0009509B" w:rsidP="001A69B5">
      <w:r w:rsidRPr="001A69B5">
        <w:t xml:space="preserve">Løyvinga finansierer tiltak </w:t>
      </w:r>
      <w:proofErr w:type="spellStart"/>
      <w:r w:rsidRPr="001A69B5">
        <w:t>innanfor</w:t>
      </w:r>
      <w:proofErr w:type="spellEnd"/>
      <w:r w:rsidRPr="001A69B5">
        <w:t xml:space="preserve"> kompetansepolitikken og </w:t>
      </w:r>
      <w:proofErr w:type="spellStart"/>
      <w:r w:rsidRPr="001A69B5">
        <w:t>vaksenlæring</w:t>
      </w:r>
      <w:proofErr w:type="spellEnd"/>
      <w:r w:rsidRPr="001A69B5">
        <w:t xml:space="preserve">. Størstedelen av løyvinga blir tildelt Direktoratet for </w:t>
      </w:r>
      <w:proofErr w:type="spellStart"/>
      <w:r w:rsidRPr="001A69B5">
        <w:t>høgare</w:t>
      </w:r>
      <w:proofErr w:type="spellEnd"/>
      <w:r w:rsidRPr="001A69B5">
        <w:t xml:space="preserve"> utdanning og kompetanse.</w:t>
      </w:r>
    </w:p>
    <w:p w14:paraId="365C14A1" w14:textId="77777777" w:rsidR="000513CD" w:rsidRPr="001A69B5" w:rsidRDefault="0009509B" w:rsidP="001A69B5">
      <w:r w:rsidRPr="001A69B5">
        <w:t xml:space="preserve">Løyvinga på posten blir òg nytta til drift av tidsavgrensa arbeid i </w:t>
      </w:r>
      <w:proofErr w:type="spellStart"/>
      <w:r w:rsidRPr="001A69B5">
        <w:t>utval</w:t>
      </w:r>
      <w:proofErr w:type="spellEnd"/>
      <w:r w:rsidRPr="001A69B5">
        <w:t xml:space="preserve">, departement og direktorat og til </w:t>
      </w:r>
      <w:proofErr w:type="spellStart"/>
      <w:r w:rsidRPr="001A69B5">
        <w:t>tilskot</w:t>
      </w:r>
      <w:proofErr w:type="spellEnd"/>
      <w:r w:rsidRPr="001A69B5">
        <w:t xml:space="preserve"> til </w:t>
      </w:r>
      <w:proofErr w:type="spellStart"/>
      <w:r w:rsidRPr="001A69B5">
        <w:t>aktørar</w:t>
      </w:r>
      <w:proofErr w:type="spellEnd"/>
      <w:r w:rsidRPr="001A69B5">
        <w:t xml:space="preserve"> som blir involverte i kompetansepolitikken og </w:t>
      </w:r>
      <w:proofErr w:type="spellStart"/>
      <w:r w:rsidRPr="001A69B5">
        <w:t>vaksenlæring</w:t>
      </w:r>
      <w:proofErr w:type="spellEnd"/>
      <w:r w:rsidRPr="001A69B5">
        <w:t>.</w:t>
      </w:r>
    </w:p>
    <w:p w14:paraId="059036EA" w14:textId="77777777" w:rsidR="000513CD" w:rsidRPr="001A69B5" w:rsidRDefault="0009509B" w:rsidP="001A69B5">
      <w:proofErr w:type="spellStart"/>
      <w:r w:rsidRPr="001A69B5">
        <w:t>Midlane</w:t>
      </w:r>
      <w:proofErr w:type="spellEnd"/>
      <w:r w:rsidRPr="001A69B5">
        <w:t xml:space="preserve"> til Kompetanseprogrammet blei flytta </w:t>
      </w:r>
      <w:proofErr w:type="spellStart"/>
      <w:r w:rsidRPr="001A69B5">
        <w:t>frå</w:t>
      </w:r>
      <w:proofErr w:type="spellEnd"/>
      <w:r w:rsidRPr="001A69B5">
        <w:t xml:space="preserve"> kap. 258, post 21 til kap. 257, post 70 i statsbudsjettet for 2021. Sjå kap. 257, post 70 for budsjettforslag for 2022.</w:t>
      </w:r>
    </w:p>
    <w:p w14:paraId="08975AFF" w14:textId="77777777" w:rsidR="000513CD" w:rsidRPr="001A69B5" w:rsidRDefault="0009509B" w:rsidP="001A69B5">
      <w:pPr>
        <w:pStyle w:val="avsnitt-tittel"/>
      </w:pPr>
      <w:r w:rsidRPr="001A69B5">
        <w:t>Mål for 2022</w:t>
      </w:r>
    </w:p>
    <w:p w14:paraId="318A8DA7" w14:textId="77777777" w:rsidR="000513CD" w:rsidRPr="001A69B5" w:rsidRDefault="0009509B" w:rsidP="001A69B5">
      <w:proofErr w:type="spellStart"/>
      <w:r w:rsidRPr="001A69B5">
        <w:t>Fleire</w:t>
      </w:r>
      <w:proofErr w:type="spellEnd"/>
      <w:r w:rsidRPr="001A69B5">
        <w:t xml:space="preserve"> lærer heile livet, slik at </w:t>
      </w:r>
      <w:proofErr w:type="spellStart"/>
      <w:r w:rsidRPr="001A69B5">
        <w:t>dei</w:t>
      </w:r>
      <w:proofErr w:type="spellEnd"/>
      <w:r w:rsidRPr="001A69B5">
        <w:t xml:space="preserve"> kan stå lenger i arbeid.</w:t>
      </w:r>
    </w:p>
    <w:p w14:paraId="2B690F2B" w14:textId="77777777" w:rsidR="000513CD" w:rsidRPr="001A69B5" w:rsidRDefault="0009509B" w:rsidP="001A69B5">
      <w:pPr>
        <w:pStyle w:val="avsnitt-tittel"/>
      </w:pPr>
      <w:r w:rsidRPr="001A69B5">
        <w:t>Resultat i 2020</w:t>
      </w:r>
    </w:p>
    <w:p w14:paraId="7877B3BE" w14:textId="77777777" w:rsidR="000513CD" w:rsidRPr="001A69B5" w:rsidRDefault="0009509B" w:rsidP="001A69B5">
      <w:r w:rsidRPr="001A69B5">
        <w:t xml:space="preserve">Rapporteringa </w:t>
      </w:r>
      <w:proofErr w:type="spellStart"/>
      <w:r w:rsidRPr="001A69B5">
        <w:t>nedanfor</w:t>
      </w:r>
      <w:proofErr w:type="spellEnd"/>
      <w:r w:rsidRPr="001A69B5">
        <w:t xml:space="preserve"> gjeld </w:t>
      </w:r>
      <w:proofErr w:type="spellStart"/>
      <w:r w:rsidRPr="001A69B5">
        <w:t>dei</w:t>
      </w:r>
      <w:proofErr w:type="spellEnd"/>
      <w:r w:rsidRPr="001A69B5">
        <w:t xml:space="preserve"> største tiltaka som det er tildelt </w:t>
      </w:r>
      <w:proofErr w:type="spellStart"/>
      <w:r w:rsidRPr="001A69B5">
        <w:t>midlar</w:t>
      </w:r>
      <w:proofErr w:type="spellEnd"/>
      <w:r w:rsidRPr="001A69B5">
        <w:t xml:space="preserve"> til over posten i 2020.</w:t>
      </w:r>
    </w:p>
    <w:p w14:paraId="23377909" w14:textId="77777777" w:rsidR="000513CD" w:rsidRPr="001A69B5" w:rsidRDefault="0009509B" w:rsidP="001A69B5">
      <w:pPr>
        <w:pStyle w:val="avsnitt-undertittel"/>
      </w:pPr>
      <w:r w:rsidRPr="001A69B5">
        <w:t>Kompetanseprogrammet</w:t>
      </w:r>
    </w:p>
    <w:p w14:paraId="222B0F3C" w14:textId="77777777" w:rsidR="000513CD" w:rsidRPr="001A69B5" w:rsidRDefault="0009509B" w:rsidP="001A69B5">
      <w:pPr>
        <w:pStyle w:val="avsnitt-under-undertittel"/>
      </w:pPr>
      <w:r w:rsidRPr="001A69B5">
        <w:t>Bransjeprogram</w:t>
      </w:r>
    </w:p>
    <w:p w14:paraId="68F436C7" w14:textId="77777777" w:rsidR="000513CD" w:rsidRPr="001A69B5" w:rsidRDefault="0009509B" w:rsidP="001A69B5">
      <w:r w:rsidRPr="001A69B5">
        <w:t xml:space="preserve">I 2020 blei det etablert åtte nye bransjeprogram i samarbeid med </w:t>
      </w:r>
      <w:proofErr w:type="spellStart"/>
      <w:r w:rsidRPr="001A69B5">
        <w:t>partane</w:t>
      </w:r>
      <w:proofErr w:type="spellEnd"/>
      <w:r w:rsidRPr="001A69B5">
        <w:t xml:space="preserve"> i arbeidslivet. Satsinga var </w:t>
      </w:r>
      <w:proofErr w:type="spellStart"/>
      <w:r w:rsidRPr="001A69B5">
        <w:t>ein</w:t>
      </w:r>
      <w:proofErr w:type="spellEnd"/>
      <w:r w:rsidRPr="001A69B5">
        <w:t xml:space="preserve"> del av Utdanningsløftet 2020 for å </w:t>
      </w:r>
      <w:proofErr w:type="spellStart"/>
      <w:r w:rsidRPr="001A69B5">
        <w:t>motverke</w:t>
      </w:r>
      <w:proofErr w:type="spellEnd"/>
      <w:r w:rsidRPr="001A69B5">
        <w:t xml:space="preserve"> </w:t>
      </w:r>
      <w:proofErr w:type="spellStart"/>
      <w:r w:rsidRPr="001A69B5">
        <w:t>konsekvensane</w:t>
      </w:r>
      <w:proofErr w:type="spellEnd"/>
      <w:r w:rsidRPr="001A69B5">
        <w:t xml:space="preserve"> av covid-19-pandemien. I tillegg blei bransjeprogramma for helse- og </w:t>
      </w:r>
      <w:proofErr w:type="spellStart"/>
      <w:r w:rsidRPr="001A69B5">
        <w:t>omsorgstenestene</w:t>
      </w:r>
      <w:proofErr w:type="spellEnd"/>
      <w:r w:rsidRPr="001A69B5">
        <w:t xml:space="preserve"> i kommunal sektor og i industri- og byggenæringa ført </w:t>
      </w:r>
      <w:proofErr w:type="spellStart"/>
      <w:r w:rsidRPr="001A69B5">
        <w:t>vidare</w:t>
      </w:r>
      <w:proofErr w:type="spellEnd"/>
      <w:r w:rsidRPr="001A69B5">
        <w:t xml:space="preserve">. Totalt blei det tildelt om lag 165 mill. kroner til 208 opplærings- og utdanningsprosjekt, inkludert 10 mill. kroner til </w:t>
      </w:r>
      <w:proofErr w:type="spellStart"/>
      <w:r w:rsidRPr="001A69B5">
        <w:t>eit</w:t>
      </w:r>
      <w:proofErr w:type="spellEnd"/>
      <w:r w:rsidRPr="001A69B5">
        <w:t xml:space="preserve"> kompetanseløft for Kongsbergindustrien. Arbeidsledige og permitterte har i stor grad </w:t>
      </w:r>
      <w:proofErr w:type="spellStart"/>
      <w:r w:rsidRPr="001A69B5">
        <w:t>delteke</w:t>
      </w:r>
      <w:proofErr w:type="spellEnd"/>
      <w:r w:rsidRPr="001A69B5">
        <w:t xml:space="preserve"> på </w:t>
      </w:r>
      <w:proofErr w:type="spellStart"/>
      <w:r w:rsidRPr="001A69B5">
        <w:t>tilboda</w:t>
      </w:r>
      <w:proofErr w:type="spellEnd"/>
      <w:r w:rsidRPr="001A69B5">
        <w:t>.</w:t>
      </w:r>
    </w:p>
    <w:p w14:paraId="7BE66328" w14:textId="77777777" w:rsidR="000513CD" w:rsidRPr="001A69B5" w:rsidRDefault="0009509B" w:rsidP="001A69B5">
      <w:pPr>
        <w:pStyle w:val="avsnitt-under-undertittel"/>
      </w:pPr>
      <w:r w:rsidRPr="001A69B5">
        <w:t xml:space="preserve">Fleksible </w:t>
      </w:r>
      <w:proofErr w:type="spellStart"/>
      <w:r w:rsidRPr="001A69B5">
        <w:t>vidareutdanningstilbod</w:t>
      </w:r>
      <w:proofErr w:type="spellEnd"/>
    </w:p>
    <w:p w14:paraId="5076E0D4" w14:textId="77777777" w:rsidR="000513CD" w:rsidRPr="001A69B5" w:rsidRDefault="0009509B" w:rsidP="001A69B5">
      <w:r w:rsidRPr="001A69B5">
        <w:t xml:space="preserve">Kompetanse </w:t>
      </w:r>
      <w:proofErr w:type="spellStart"/>
      <w:r w:rsidRPr="001A69B5">
        <w:t>Noreg</w:t>
      </w:r>
      <w:proofErr w:type="spellEnd"/>
      <w:r w:rsidRPr="001A69B5">
        <w:t xml:space="preserve"> delte ut til </w:t>
      </w:r>
      <w:proofErr w:type="spellStart"/>
      <w:r w:rsidRPr="001A69B5">
        <w:t>saman</w:t>
      </w:r>
      <w:proofErr w:type="spellEnd"/>
      <w:r w:rsidRPr="001A69B5">
        <w:t xml:space="preserve"> 20 mill. kroner til utvikling og utprøving av fleksible </w:t>
      </w:r>
      <w:proofErr w:type="spellStart"/>
      <w:r w:rsidRPr="001A69B5">
        <w:t>vidareutdanningstilbod</w:t>
      </w:r>
      <w:proofErr w:type="spellEnd"/>
      <w:r w:rsidRPr="001A69B5">
        <w:t xml:space="preserve"> i 2020. Prioriterte område var digital kompetanse, IKT-tryggleik og kompetanse for det </w:t>
      </w:r>
      <w:proofErr w:type="spellStart"/>
      <w:r w:rsidRPr="001A69B5">
        <w:t>grøne</w:t>
      </w:r>
      <w:proofErr w:type="spellEnd"/>
      <w:r w:rsidRPr="001A69B5">
        <w:t xml:space="preserve"> skiftet og </w:t>
      </w:r>
      <w:proofErr w:type="spellStart"/>
      <w:r w:rsidRPr="001A69B5">
        <w:t>berekraft</w:t>
      </w:r>
      <w:proofErr w:type="spellEnd"/>
      <w:r w:rsidRPr="001A69B5">
        <w:t xml:space="preserve">. Som følge av pandemien blei det i tillegg tildelt 8 mill. kroner til drift av </w:t>
      </w:r>
      <w:proofErr w:type="spellStart"/>
      <w:r w:rsidRPr="001A69B5">
        <w:t>tilbod</w:t>
      </w:r>
      <w:proofErr w:type="spellEnd"/>
      <w:r w:rsidRPr="001A69B5">
        <w:t xml:space="preserve"> som </w:t>
      </w:r>
      <w:proofErr w:type="spellStart"/>
      <w:r w:rsidRPr="001A69B5">
        <w:t>tidlegare</w:t>
      </w:r>
      <w:proofErr w:type="spellEnd"/>
      <w:r w:rsidRPr="001A69B5">
        <w:t xml:space="preserve"> er utvikla </w:t>
      </w:r>
      <w:proofErr w:type="spellStart"/>
      <w:r w:rsidRPr="001A69B5">
        <w:t>innanfor</w:t>
      </w:r>
      <w:proofErr w:type="spellEnd"/>
      <w:r w:rsidRPr="001A69B5">
        <w:t xml:space="preserve"> ordninga, for å gi permitterte og ledige høve til å ta </w:t>
      </w:r>
      <w:proofErr w:type="spellStart"/>
      <w:r w:rsidRPr="001A69B5">
        <w:t>vidareutdanning</w:t>
      </w:r>
      <w:proofErr w:type="spellEnd"/>
      <w:r w:rsidRPr="001A69B5">
        <w:t>.</w:t>
      </w:r>
    </w:p>
    <w:p w14:paraId="7B9C030C" w14:textId="77777777" w:rsidR="000513CD" w:rsidRPr="001A69B5" w:rsidRDefault="0009509B" w:rsidP="001A69B5">
      <w:pPr>
        <w:pStyle w:val="avsnitt-under-undertittel"/>
      </w:pPr>
      <w:r w:rsidRPr="001A69B5">
        <w:t xml:space="preserve">Forsøk med </w:t>
      </w:r>
      <w:proofErr w:type="spellStart"/>
      <w:r w:rsidRPr="001A69B5">
        <w:t>vidareutdanningsstipend</w:t>
      </w:r>
      <w:proofErr w:type="spellEnd"/>
      <w:r w:rsidRPr="001A69B5">
        <w:t xml:space="preserve"> for </w:t>
      </w:r>
      <w:proofErr w:type="spellStart"/>
      <w:r w:rsidRPr="001A69B5">
        <w:t>fagarbeidarar</w:t>
      </w:r>
      <w:proofErr w:type="spellEnd"/>
    </w:p>
    <w:p w14:paraId="2B2DE1FD" w14:textId="77777777" w:rsidR="000513CD" w:rsidRPr="001A69B5" w:rsidRDefault="0009509B" w:rsidP="001A69B5">
      <w:r w:rsidRPr="001A69B5">
        <w:t xml:space="preserve">På oppdrag </w:t>
      </w:r>
      <w:proofErr w:type="spellStart"/>
      <w:r w:rsidRPr="001A69B5">
        <w:t>frå</w:t>
      </w:r>
      <w:proofErr w:type="spellEnd"/>
      <w:r w:rsidRPr="001A69B5">
        <w:t xml:space="preserve"> Kompetanse </w:t>
      </w:r>
      <w:proofErr w:type="spellStart"/>
      <w:r w:rsidRPr="001A69B5">
        <w:t>Noreg</w:t>
      </w:r>
      <w:proofErr w:type="spellEnd"/>
      <w:r w:rsidRPr="001A69B5">
        <w:t xml:space="preserve"> greidde </w:t>
      </w:r>
      <w:proofErr w:type="spellStart"/>
      <w:r w:rsidRPr="001A69B5">
        <w:t>Frischsenteret</w:t>
      </w:r>
      <w:proofErr w:type="spellEnd"/>
      <w:r w:rsidRPr="001A69B5">
        <w:t xml:space="preserve">, i samarbeid med </w:t>
      </w:r>
      <w:proofErr w:type="spellStart"/>
      <w:r w:rsidRPr="001A69B5">
        <w:t>Fafo</w:t>
      </w:r>
      <w:proofErr w:type="spellEnd"/>
      <w:r w:rsidRPr="001A69B5">
        <w:t xml:space="preserve">, ut korleis </w:t>
      </w:r>
      <w:proofErr w:type="spellStart"/>
      <w:r w:rsidRPr="001A69B5">
        <w:t>ein</w:t>
      </w:r>
      <w:proofErr w:type="spellEnd"/>
      <w:r w:rsidRPr="001A69B5">
        <w:t xml:space="preserve"> kan gjennomføre </w:t>
      </w:r>
      <w:proofErr w:type="spellStart"/>
      <w:r w:rsidRPr="001A69B5">
        <w:t>eit</w:t>
      </w:r>
      <w:proofErr w:type="spellEnd"/>
      <w:r w:rsidRPr="001A69B5">
        <w:t xml:space="preserve"> forsøk for å bringe fram kunnskap om kva slags effekt økonomisk insentiv retta mot den </w:t>
      </w:r>
      <w:proofErr w:type="spellStart"/>
      <w:r w:rsidRPr="001A69B5">
        <w:t>einskilde</w:t>
      </w:r>
      <w:proofErr w:type="spellEnd"/>
      <w:r w:rsidRPr="001A69B5">
        <w:t xml:space="preserve"> </w:t>
      </w:r>
      <w:proofErr w:type="spellStart"/>
      <w:r w:rsidRPr="001A69B5">
        <w:t>vaksne</w:t>
      </w:r>
      <w:proofErr w:type="spellEnd"/>
      <w:r w:rsidRPr="001A69B5">
        <w:t xml:space="preserve"> har på deltaking i </w:t>
      </w:r>
      <w:proofErr w:type="spellStart"/>
      <w:r w:rsidRPr="001A69B5">
        <w:t>vidareutdanning</w:t>
      </w:r>
      <w:proofErr w:type="spellEnd"/>
      <w:r w:rsidRPr="001A69B5">
        <w:t xml:space="preserve">. Første del av forsøket </w:t>
      </w:r>
      <w:proofErr w:type="spellStart"/>
      <w:r w:rsidRPr="001A69B5">
        <w:t>startar</w:t>
      </w:r>
      <w:proofErr w:type="spellEnd"/>
      <w:r w:rsidRPr="001A69B5">
        <w:t xml:space="preserve"> </w:t>
      </w:r>
      <w:proofErr w:type="spellStart"/>
      <w:r w:rsidRPr="001A69B5">
        <w:t>hausten</w:t>
      </w:r>
      <w:proofErr w:type="spellEnd"/>
      <w:r w:rsidRPr="001A69B5">
        <w:t xml:space="preserve"> 2021, jf. omtale under kap. 257, post 70.</w:t>
      </w:r>
    </w:p>
    <w:p w14:paraId="1A437FDA" w14:textId="77777777" w:rsidR="000513CD" w:rsidRPr="001A69B5" w:rsidRDefault="0009509B" w:rsidP="001A69B5">
      <w:pPr>
        <w:pStyle w:val="avsnitt-undertittel"/>
      </w:pPr>
      <w:r w:rsidRPr="001A69B5">
        <w:t xml:space="preserve">Forsøk med modulstrukturert opplæring for </w:t>
      </w:r>
      <w:proofErr w:type="spellStart"/>
      <w:r w:rsidRPr="001A69B5">
        <w:t>vaksne</w:t>
      </w:r>
      <w:proofErr w:type="spellEnd"/>
    </w:p>
    <w:p w14:paraId="2A8C98FA" w14:textId="77777777" w:rsidR="000513CD" w:rsidRPr="001A69B5" w:rsidRDefault="0009509B" w:rsidP="001A69B5">
      <w:r w:rsidRPr="001A69B5">
        <w:t xml:space="preserve">Forsøket med modulstrukturert </w:t>
      </w:r>
      <w:proofErr w:type="spellStart"/>
      <w:r w:rsidRPr="001A69B5">
        <w:t>førebuande</w:t>
      </w:r>
      <w:proofErr w:type="spellEnd"/>
      <w:r w:rsidRPr="001A69B5">
        <w:t xml:space="preserve"> </w:t>
      </w:r>
      <w:proofErr w:type="spellStart"/>
      <w:r w:rsidRPr="001A69B5">
        <w:t>vaksenopplæring</w:t>
      </w:r>
      <w:proofErr w:type="spellEnd"/>
      <w:r w:rsidRPr="001A69B5">
        <w:t xml:space="preserve"> (opplæring på </w:t>
      </w:r>
      <w:proofErr w:type="spellStart"/>
      <w:r w:rsidRPr="001A69B5">
        <w:t>grunnskulenivå</w:t>
      </w:r>
      <w:proofErr w:type="spellEnd"/>
      <w:r w:rsidRPr="001A69B5">
        <w:t xml:space="preserve"> for </w:t>
      </w:r>
      <w:proofErr w:type="spellStart"/>
      <w:r w:rsidRPr="001A69B5">
        <w:t>vaksne</w:t>
      </w:r>
      <w:proofErr w:type="spellEnd"/>
      <w:r w:rsidRPr="001A69B5">
        <w:t xml:space="preserve">) omfatta 41 </w:t>
      </w:r>
      <w:proofErr w:type="spellStart"/>
      <w:r w:rsidRPr="001A69B5">
        <w:t>kommunar</w:t>
      </w:r>
      <w:proofErr w:type="spellEnd"/>
      <w:r w:rsidRPr="001A69B5">
        <w:t xml:space="preserve"> og to </w:t>
      </w:r>
      <w:proofErr w:type="spellStart"/>
      <w:r w:rsidRPr="001A69B5">
        <w:t>fylkeskommunar</w:t>
      </w:r>
      <w:proofErr w:type="spellEnd"/>
      <w:r w:rsidRPr="001A69B5">
        <w:t xml:space="preserve"> ved utgangen av 2020. Dei aller fleste av </w:t>
      </w:r>
      <w:proofErr w:type="spellStart"/>
      <w:r w:rsidRPr="001A69B5">
        <w:t>deltakarane</w:t>
      </w:r>
      <w:proofErr w:type="spellEnd"/>
      <w:r w:rsidRPr="001A69B5">
        <w:t xml:space="preserve"> er minoritetsspråklege. Våren 2020 var 1 214 </w:t>
      </w:r>
      <w:proofErr w:type="spellStart"/>
      <w:r w:rsidRPr="001A69B5">
        <w:t>kandidatar</w:t>
      </w:r>
      <w:proofErr w:type="spellEnd"/>
      <w:r w:rsidRPr="001A69B5">
        <w:t xml:space="preserve"> melde opp til </w:t>
      </w:r>
      <w:proofErr w:type="spellStart"/>
      <w:r w:rsidRPr="001A69B5">
        <w:t>avsluttande</w:t>
      </w:r>
      <w:proofErr w:type="spellEnd"/>
      <w:r w:rsidRPr="001A69B5">
        <w:t xml:space="preserve"> eksamen, som blei avlyst på grunn av pandemien. </w:t>
      </w:r>
      <w:proofErr w:type="spellStart"/>
      <w:r w:rsidRPr="001A69B5">
        <w:t>Deltakarane</w:t>
      </w:r>
      <w:proofErr w:type="spellEnd"/>
      <w:r w:rsidRPr="001A69B5">
        <w:t xml:space="preserve"> </w:t>
      </w:r>
      <w:proofErr w:type="spellStart"/>
      <w:r w:rsidRPr="001A69B5">
        <w:t>fekk</w:t>
      </w:r>
      <w:proofErr w:type="spellEnd"/>
      <w:r w:rsidRPr="001A69B5">
        <w:t xml:space="preserve"> likevel vitnemål. Forsøket blir evaluert undervegs, og </w:t>
      </w:r>
      <w:proofErr w:type="spellStart"/>
      <w:r w:rsidRPr="001A69B5">
        <w:t>forskarane</w:t>
      </w:r>
      <w:proofErr w:type="spellEnd"/>
      <w:r w:rsidRPr="001A69B5">
        <w:t xml:space="preserve"> som evaluerer forsøket, </w:t>
      </w:r>
      <w:proofErr w:type="spellStart"/>
      <w:r w:rsidRPr="001A69B5">
        <w:t>peikar</w:t>
      </w:r>
      <w:proofErr w:type="spellEnd"/>
      <w:r w:rsidRPr="001A69B5">
        <w:t xml:space="preserve"> mellom anna på at arbeid med </w:t>
      </w:r>
      <w:proofErr w:type="spellStart"/>
      <w:r w:rsidRPr="001A69B5">
        <w:t>læreplanane</w:t>
      </w:r>
      <w:proofErr w:type="spellEnd"/>
      <w:r w:rsidRPr="001A69B5">
        <w:t xml:space="preserve"> som er utvikla for forsøket, har </w:t>
      </w:r>
      <w:proofErr w:type="spellStart"/>
      <w:r w:rsidRPr="001A69B5">
        <w:t>bidrege</w:t>
      </w:r>
      <w:proofErr w:type="spellEnd"/>
      <w:r w:rsidRPr="001A69B5">
        <w:t xml:space="preserve"> til kvalitets- og </w:t>
      </w:r>
      <w:proofErr w:type="spellStart"/>
      <w:r w:rsidRPr="001A69B5">
        <w:t>skuleutvikling</w:t>
      </w:r>
      <w:proofErr w:type="spellEnd"/>
      <w:r w:rsidRPr="001A69B5">
        <w:t>.</w:t>
      </w:r>
    </w:p>
    <w:p w14:paraId="6ED56CEF" w14:textId="77777777" w:rsidR="000513CD" w:rsidRPr="001A69B5" w:rsidRDefault="0009509B" w:rsidP="001A69B5">
      <w:r w:rsidRPr="001A69B5">
        <w:t xml:space="preserve">Fem </w:t>
      </w:r>
      <w:proofErr w:type="spellStart"/>
      <w:r w:rsidRPr="001A69B5">
        <w:t>fylkeskommunar</w:t>
      </w:r>
      <w:proofErr w:type="spellEnd"/>
      <w:r w:rsidRPr="001A69B5">
        <w:t xml:space="preserve"> er med i forsøket med modulstrukturert fag- og yrkesopplæring. I 2020 var det 292 </w:t>
      </w:r>
      <w:proofErr w:type="spellStart"/>
      <w:r w:rsidRPr="001A69B5">
        <w:t>deltakarar</w:t>
      </w:r>
      <w:proofErr w:type="spellEnd"/>
      <w:r w:rsidRPr="001A69B5">
        <w:t xml:space="preserve"> i forsøket, som vil </w:t>
      </w:r>
      <w:proofErr w:type="spellStart"/>
      <w:r w:rsidRPr="001A69B5">
        <w:t>halde</w:t>
      </w:r>
      <w:proofErr w:type="spellEnd"/>
      <w:r w:rsidRPr="001A69B5">
        <w:t xml:space="preserve"> fram til 2023.</w:t>
      </w:r>
    </w:p>
    <w:p w14:paraId="0CC0FCEC" w14:textId="77777777" w:rsidR="000513CD" w:rsidRPr="001A69B5" w:rsidRDefault="0009509B" w:rsidP="001A69B5">
      <w:r w:rsidRPr="001A69B5">
        <w:t xml:space="preserve">Kombinasjonsforsøket gir </w:t>
      </w:r>
      <w:proofErr w:type="spellStart"/>
      <w:r w:rsidRPr="001A69B5">
        <w:t>vaksne</w:t>
      </w:r>
      <w:proofErr w:type="spellEnd"/>
      <w:r w:rsidRPr="001A69B5">
        <w:t xml:space="preserve"> sjansen til å kombinere opplæring i </w:t>
      </w:r>
      <w:proofErr w:type="spellStart"/>
      <w:r w:rsidRPr="001A69B5">
        <w:t>førebuande</w:t>
      </w:r>
      <w:proofErr w:type="spellEnd"/>
      <w:r w:rsidRPr="001A69B5">
        <w:t xml:space="preserve"> </w:t>
      </w:r>
      <w:proofErr w:type="spellStart"/>
      <w:r w:rsidRPr="001A69B5">
        <w:t>vaksenopplæring</w:t>
      </w:r>
      <w:proofErr w:type="spellEnd"/>
      <w:r w:rsidRPr="001A69B5">
        <w:t xml:space="preserve"> med modulstrukturert fag- og yrkesopplæring. Fire </w:t>
      </w:r>
      <w:proofErr w:type="spellStart"/>
      <w:r w:rsidRPr="001A69B5">
        <w:t>fylkeskommunar</w:t>
      </w:r>
      <w:proofErr w:type="spellEnd"/>
      <w:r w:rsidRPr="001A69B5">
        <w:t xml:space="preserve"> er med i forsøket, som hadde 88 </w:t>
      </w:r>
      <w:proofErr w:type="spellStart"/>
      <w:r w:rsidRPr="001A69B5">
        <w:t>deltakarar</w:t>
      </w:r>
      <w:proofErr w:type="spellEnd"/>
      <w:r w:rsidRPr="001A69B5">
        <w:t xml:space="preserve"> ved utgangen av 2020.</w:t>
      </w:r>
    </w:p>
    <w:p w14:paraId="62B39305" w14:textId="77777777" w:rsidR="000513CD" w:rsidRPr="001A69B5" w:rsidRDefault="0009509B" w:rsidP="001A69B5">
      <w:r w:rsidRPr="001A69B5">
        <w:t xml:space="preserve">Følgeevalueringa for forsøket med modulstrukturert opplæring for </w:t>
      </w:r>
      <w:proofErr w:type="spellStart"/>
      <w:r w:rsidRPr="001A69B5">
        <w:t>vaksne</w:t>
      </w:r>
      <w:proofErr w:type="spellEnd"/>
      <w:r w:rsidRPr="001A69B5">
        <w:t xml:space="preserve"> vil </w:t>
      </w:r>
      <w:proofErr w:type="spellStart"/>
      <w:r w:rsidRPr="001A69B5">
        <w:t>halde</w:t>
      </w:r>
      <w:proofErr w:type="spellEnd"/>
      <w:r w:rsidRPr="001A69B5">
        <w:t xml:space="preserve"> på til 2023 og resultat- og effektevalueringa vil </w:t>
      </w:r>
      <w:proofErr w:type="spellStart"/>
      <w:r w:rsidRPr="001A69B5">
        <w:t>halde</w:t>
      </w:r>
      <w:proofErr w:type="spellEnd"/>
      <w:r w:rsidRPr="001A69B5">
        <w:t xml:space="preserve"> på til 2026.</w:t>
      </w:r>
    </w:p>
    <w:p w14:paraId="1E1C03E1" w14:textId="77777777" w:rsidR="000513CD" w:rsidRPr="001A69B5" w:rsidRDefault="0009509B" w:rsidP="001A69B5">
      <w:pPr>
        <w:pStyle w:val="avsnitt-undertittel"/>
      </w:pPr>
      <w:r w:rsidRPr="001A69B5">
        <w:t xml:space="preserve">Nasjonal digital </w:t>
      </w:r>
      <w:proofErr w:type="spellStart"/>
      <w:r w:rsidRPr="001A69B5">
        <w:t>karriererettleiingsteneste</w:t>
      </w:r>
      <w:proofErr w:type="spellEnd"/>
      <w:r w:rsidRPr="001A69B5">
        <w:t xml:space="preserve"> og nasjonalt kvalitetsrammeverk</w:t>
      </w:r>
    </w:p>
    <w:p w14:paraId="33CD9925" w14:textId="77777777" w:rsidR="000513CD" w:rsidRPr="001A69B5" w:rsidRDefault="0009509B" w:rsidP="001A69B5">
      <w:r w:rsidRPr="001A69B5">
        <w:t xml:space="preserve">I 2020 lanserte Kompetanse </w:t>
      </w:r>
      <w:proofErr w:type="spellStart"/>
      <w:r w:rsidRPr="001A69B5">
        <w:t>Noreg</w:t>
      </w:r>
      <w:proofErr w:type="spellEnd"/>
      <w:r w:rsidRPr="001A69B5">
        <w:t xml:space="preserve"> den nasjonale digitale </w:t>
      </w:r>
      <w:proofErr w:type="spellStart"/>
      <w:r w:rsidRPr="001A69B5">
        <w:t>karriererettleiingstenesta</w:t>
      </w:r>
      <w:proofErr w:type="spellEnd"/>
      <w:r w:rsidRPr="001A69B5">
        <w:t xml:space="preserve"> karriereveiledning.no. </w:t>
      </w:r>
      <w:proofErr w:type="spellStart"/>
      <w:r w:rsidRPr="001A69B5">
        <w:t>Tenesta</w:t>
      </w:r>
      <w:proofErr w:type="spellEnd"/>
      <w:r w:rsidRPr="001A69B5">
        <w:t xml:space="preserve"> består av </w:t>
      </w:r>
      <w:proofErr w:type="spellStart"/>
      <w:r w:rsidRPr="001A69B5">
        <w:t>ein</w:t>
      </w:r>
      <w:proofErr w:type="spellEnd"/>
      <w:r w:rsidRPr="001A69B5">
        <w:t xml:space="preserve"> nettstad med informasjon og tilgang til profesjonell rettleiing via </w:t>
      </w:r>
      <w:proofErr w:type="gramStart"/>
      <w:r w:rsidRPr="001A69B5">
        <w:t>chat</w:t>
      </w:r>
      <w:proofErr w:type="gramEnd"/>
      <w:r w:rsidRPr="001A69B5">
        <w:t xml:space="preserve"> og telefon. </w:t>
      </w:r>
      <w:proofErr w:type="spellStart"/>
      <w:r w:rsidRPr="001A69B5">
        <w:t>Erfaringane</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første </w:t>
      </w:r>
      <w:proofErr w:type="spellStart"/>
      <w:r w:rsidRPr="001A69B5">
        <w:t>månadene</w:t>
      </w:r>
      <w:proofErr w:type="spellEnd"/>
      <w:r w:rsidRPr="001A69B5">
        <w:t xml:space="preserve"> viser at </w:t>
      </w:r>
      <w:proofErr w:type="spellStart"/>
      <w:r w:rsidRPr="001A69B5">
        <w:t>tenesta</w:t>
      </w:r>
      <w:proofErr w:type="spellEnd"/>
      <w:r w:rsidRPr="001A69B5">
        <w:t xml:space="preserve"> treffer breitt, på tvers av alder og livssituasjon.</w:t>
      </w:r>
    </w:p>
    <w:p w14:paraId="7178E213" w14:textId="77777777" w:rsidR="000513CD" w:rsidRPr="001A69B5" w:rsidRDefault="0009509B" w:rsidP="001A69B5">
      <w:r w:rsidRPr="001A69B5">
        <w:t xml:space="preserve">Kompetanse </w:t>
      </w:r>
      <w:proofErr w:type="spellStart"/>
      <w:r w:rsidRPr="001A69B5">
        <w:t>Noreg</w:t>
      </w:r>
      <w:proofErr w:type="spellEnd"/>
      <w:r w:rsidRPr="001A69B5">
        <w:t xml:space="preserve"> har i 2020 arbeidd </w:t>
      </w:r>
      <w:proofErr w:type="spellStart"/>
      <w:r w:rsidRPr="001A69B5">
        <w:t>vidare</w:t>
      </w:r>
      <w:proofErr w:type="spellEnd"/>
      <w:r w:rsidRPr="001A69B5">
        <w:t xml:space="preserve"> med utvikling og implementering av </w:t>
      </w:r>
      <w:proofErr w:type="spellStart"/>
      <w:r w:rsidRPr="001A69B5">
        <w:t>eit</w:t>
      </w:r>
      <w:proofErr w:type="spellEnd"/>
      <w:r w:rsidRPr="001A69B5">
        <w:t xml:space="preserve"> nasjonalt, tverrsektorielt kvalitetsrammeverk for karriererettleiing. </w:t>
      </w:r>
      <w:proofErr w:type="spellStart"/>
      <w:r w:rsidRPr="001A69B5">
        <w:t>Hausten</w:t>
      </w:r>
      <w:proofErr w:type="spellEnd"/>
      <w:r w:rsidRPr="001A69B5">
        <w:t xml:space="preserve"> 2020 blei nettstaden Kvalitet i karriererettleiing lansert. Her finn </w:t>
      </w:r>
      <w:proofErr w:type="spellStart"/>
      <w:r w:rsidRPr="001A69B5">
        <w:t>ein</w:t>
      </w:r>
      <w:proofErr w:type="spellEnd"/>
      <w:r w:rsidRPr="001A69B5">
        <w:t xml:space="preserve"> presentasjon av rammeverket, verktøy og </w:t>
      </w:r>
      <w:proofErr w:type="spellStart"/>
      <w:r w:rsidRPr="001A69B5">
        <w:t>ressursar</w:t>
      </w:r>
      <w:proofErr w:type="spellEnd"/>
      <w:r w:rsidRPr="001A69B5">
        <w:t xml:space="preserve"> for </w:t>
      </w:r>
      <w:proofErr w:type="spellStart"/>
      <w:r w:rsidRPr="001A69B5">
        <w:t>karriererettleiarar</w:t>
      </w:r>
      <w:proofErr w:type="spellEnd"/>
      <w:r w:rsidRPr="001A69B5">
        <w:t xml:space="preserve"> og andre.</w:t>
      </w:r>
    </w:p>
    <w:p w14:paraId="4585F79A" w14:textId="77777777" w:rsidR="000513CD" w:rsidRPr="001A69B5" w:rsidRDefault="0009509B" w:rsidP="001A69B5">
      <w:pPr>
        <w:pStyle w:val="avsnitt-undertittel"/>
      </w:pPr>
      <w:r w:rsidRPr="001A69B5">
        <w:t xml:space="preserve">Kartleggingsverktøy og nettbasert </w:t>
      </w:r>
      <w:proofErr w:type="spellStart"/>
      <w:r w:rsidRPr="001A69B5">
        <w:t>opplæringstilbod</w:t>
      </w:r>
      <w:proofErr w:type="spellEnd"/>
      <w:r w:rsidRPr="001A69B5">
        <w:t xml:space="preserve"> i </w:t>
      </w:r>
      <w:proofErr w:type="spellStart"/>
      <w:r w:rsidRPr="001A69B5">
        <w:t>grunnleggande</w:t>
      </w:r>
      <w:proofErr w:type="spellEnd"/>
      <w:r w:rsidRPr="001A69B5">
        <w:t xml:space="preserve"> </w:t>
      </w:r>
      <w:proofErr w:type="spellStart"/>
      <w:r w:rsidRPr="001A69B5">
        <w:t>ferdigheiter</w:t>
      </w:r>
      <w:proofErr w:type="spellEnd"/>
    </w:p>
    <w:p w14:paraId="3F789CCC" w14:textId="77777777" w:rsidR="000513CD" w:rsidRPr="001A69B5" w:rsidRDefault="0009509B" w:rsidP="001A69B5">
      <w:r w:rsidRPr="001A69B5">
        <w:t xml:space="preserve">Nettstaden til Kompetanse </w:t>
      </w:r>
      <w:proofErr w:type="spellStart"/>
      <w:r w:rsidRPr="001A69B5">
        <w:t>Noreg</w:t>
      </w:r>
      <w:proofErr w:type="spellEnd"/>
      <w:r w:rsidRPr="001A69B5">
        <w:t xml:space="preserve"> for </w:t>
      </w:r>
      <w:proofErr w:type="spellStart"/>
      <w:r w:rsidRPr="001A69B5">
        <w:t>grunnleggande</w:t>
      </w:r>
      <w:proofErr w:type="spellEnd"/>
      <w:r w:rsidRPr="001A69B5">
        <w:t xml:space="preserve"> </w:t>
      </w:r>
      <w:proofErr w:type="spellStart"/>
      <w:r w:rsidRPr="001A69B5">
        <w:t>ferdigheiter</w:t>
      </w:r>
      <w:proofErr w:type="spellEnd"/>
      <w:r w:rsidRPr="001A69B5">
        <w:t xml:space="preserve"> blei i 2020 supplert med </w:t>
      </w:r>
      <w:proofErr w:type="spellStart"/>
      <w:r w:rsidRPr="001A69B5">
        <w:t>læringsressursar</w:t>
      </w:r>
      <w:proofErr w:type="spellEnd"/>
      <w:r w:rsidRPr="001A69B5">
        <w:t xml:space="preserve"> som trener </w:t>
      </w:r>
      <w:proofErr w:type="spellStart"/>
      <w:r w:rsidRPr="001A69B5">
        <w:t>fleire</w:t>
      </w:r>
      <w:proofErr w:type="spellEnd"/>
      <w:r w:rsidRPr="001A69B5">
        <w:t xml:space="preserve"> </w:t>
      </w:r>
      <w:proofErr w:type="spellStart"/>
      <w:r w:rsidRPr="001A69B5">
        <w:t>ferdigheiter</w:t>
      </w:r>
      <w:proofErr w:type="spellEnd"/>
      <w:r w:rsidRPr="001A69B5">
        <w:t>, som Smarte val (</w:t>
      </w:r>
      <w:proofErr w:type="spellStart"/>
      <w:r w:rsidRPr="001A69B5">
        <w:t>personleg</w:t>
      </w:r>
      <w:proofErr w:type="spellEnd"/>
      <w:r w:rsidRPr="001A69B5">
        <w:t xml:space="preserve"> økonomi), i tillegg til kartleggingsverktøy og e-læring i </w:t>
      </w:r>
      <w:proofErr w:type="spellStart"/>
      <w:r w:rsidRPr="001A69B5">
        <w:t>grunnleggande</w:t>
      </w:r>
      <w:proofErr w:type="spellEnd"/>
      <w:r w:rsidRPr="001A69B5">
        <w:t xml:space="preserve"> lesing, skriving, rekning og munnlege og digitale </w:t>
      </w:r>
      <w:proofErr w:type="spellStart"/>
      <w:r w:rsidRPr="001A69B5">
        <w:t>ferdigheiter</w:t>
      </w:r>
      <w:proofErr w:type="spellEnd"/>
      <w:r w:rsidRPr="001A69B5">
        <w:t xml:space="preserve">. </w:t>
      </w:r>
      <w:proofErr w:type="spellStart"/>
      <w:r w:rsidRPr="001A69B5">
        <w:t>Ressursane</w:t>
      </w:r>
      <w:proofErr w:type="spellEnd"/>
      <w:r w:rsidRPr="001A69B5">
        <w:t xml:space="preserve"> inngår i det pedagogiske opplegget for opplæring i </w:t>
      </w:r>
      <w:proofErr w:type="spellStart"/>
      <w:r w:rsidRPr="001A69B5">
        <w:t>grunnleggande</w:t>
      </w:r>
      <w:proofErr w:type="spellEnd"/>
      <w:r w:rsidRPr="001A69B5">
        <w:t xml:space="preserve"> </w:t>
      </w:r>
      <w:proofErr w:type="spellStart"/>
      <w:r w:rsidRPr="001A69B5">
        <w:t>ferdigheiter</w:t>
      </w:r>
      <w:proofErr w:type="spellEnd"/>
      <w:r w:rsidRPr="001A69B5">
        <w:t xml:space="preserve"> i arbeidslivet, ved </w:t>
      </w:r>
      <w:proofErr w:type="spellStart"/>
      <w:r w:rsidRPr="001A69B5">
        <w:t>opplæringsinstitusjonar</w:t>
      </w:r>
      <w:proofErr w:type="spellEnd"/>
      <w:r w:rsidRPr="001A69B5">
        <w:t xml:space="preserve"> og i regi av Nav.</w:t>
      </w:r>
    </w:p>
    <w:p w14:paraId="11240D63" w14:textId="77777777" w:rsidR="000513CD" w:rsidRPr="001A69B5" w:rsidRDefault="0009509B" w:rsidP="001A69B5">
      <w:pPr>
        <w:pStyle w:val="avsnitt-tittel"/>
      </w:pPr>
      <w:r w:rsidRPr="001A69B5">
        <w:t>Budsjettforslag for 2022</w:t>
      </w:r>
    </w:p>
    <w:p w14:paraId="2F22492F" w14:textId="77777777" w:rsidR="000513CD" w:rsidRPr="001A69B5" w:rsidRDefault="0009509B" w:rsidP="001A69B5">
      <w:r w:rsidRPr="001A69B5">
        <w:t>Departementet foreslår å løyve 148,4 mill. kroner på posten.</w:t>
      </w:r>
    </w:p>
    <w:p w14:paraId="515E6F15" w14:textId="77777777" w:rsidR="000513CD" w:rsidRPr="001A69B5" w:rsidRDefault="0009509B" w:rsidP="001A69B5">
      <w:r w:rsidRPr="001A69B5">
        <w:t xml:space="preserve">Departementet foreslår å flytte 30,9 mill. kroner </w:t>
      </w:r>
      <w:proofErr w:type="spellStart"/>
      <w:r w:rsidRPr="001A69B5">
        <w:t>frå</w:t>
      </w:r>
      <w:proofErr w:type="spellEnd"/>
      <w:r w:rsidRPr="001A69B5">
        <w:t xml:space="preserve"> posten til driftsløyvinga til HK-dir. Av dette gjeld 28,4 mill. kroner drifta av karriereveiledning.no og 2,5 mill. kroner drifta av kartleggingsverktøy for </w:t>
      </w:r>
      <w:proofErr w:type="spellStart"/>
      <w:r w:rsidRPr="001A69B5">
        <w:t>ferdigheitene</w:t>
      </w:r>
      <w:proofErr w:type="spellEnd"/>
      <w:r w:rsidRPr="001A69B5">
        <w:t xml:space="preserve"> til </w:t>
      </w:r>
      <w:proofErr w:type="spellStart"/>
      <w:r w:rsidRPr="001A69B5">
        <w:t>vaksne</w:t>
      </w:r>
      <w:proofErr w:type="spellEnd"/>
      <w:r w:rsidRPr="001A69B5">
        <w:t>.</w:t>
      </w:r>
    </w:p>
    <w:p w14:paraId="2ED85EC2"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1,2 mill. kroner som følge av at 50 pst. av gevinstrealiseringa av omorganiseringa av den sentrale forvaltninga under Kunnskapsdepartementet i 2018, skal </w:t>
      </w:r>
      <w:proofErr w:type="spellStart"/>
      <w:r w:rsidRPr="001A69B5">
        <w:t>førast</w:t>
      </w:r>
      <w:proofErr w:type="spellEnd"/>
      <w:r w:rsidRPr="001A69B5">
        <w:t xml:space="preserve"> tilbake til sektoren, jf. omtale under kap. 256, post 01.</w:t>
      </w:r>
    </w:p>
    <w:p w14:paraId="3DB8020E" w14:textId="77777777" w:rsidR="000513CD" w:rsidRPr="001A69B5" w:rsidRDefault="0009509B" w:rsidP="001A69B5">
      <w:r w:rsidRPr="001A69B5">
        <w:t xml:space="preserve">Departementet foreslår totalt å </w:t>
      </w:r>
      <w:proofErr w:type="spellStart"/>
      <w:r w:rsidRPr="001A69B5">
        <w:t>auke</w:t>
      </w:r>
      <w:proofErr w:type="spellEnd"/>
      <w:r w:rsidRPr="001A69B5">
        <w:t xml:space="preserve"> løyvinga med 15,5 mill. kroner for å finansiere </w:t>
      </w:r>
      <w:proofErr w:type="spellStart"/>
      <w:r w:rsidRPr="001A69B5">
        <w:t>meirbehov</w:t>
      </w:r>
      <w:proofErr w:type="spellEnd"/>
      <w:r w:rsidRPr="001A69B5">
        <w:t xml:space="preserve"> til </w:t>
      </w:r>
      <w:proofErr w:type="spellStart"/>
      <w:r w:rsidRPr="001A69B5">
        <w:t>eksisterande</w:t>
      </w:r>
      <w:proofErr w:type="spellEnd"/>
      <w:r w:rsidRPr="001A69B5">
        <w:t xml:space="preserve"> tiltak </w:t>
      </w:r>
      <w:proofErr w:type="spellStart"/>
      <w:r w:rsidRPr="001A69B5">
        <w:t>innanfor</w:t>
      </w:r>
      <w:proofErr w:type="spellEnd"/>
      <w:r w:rsidRPr="001A69B5">
        <w:t xml:space="preserve"> kompetansepolitikk og </w:t>
      </w:r>
      <w:proofErr w:type="spellStart"/>
      <w:r w:rsidRPr="001A69B5">
        <w:t>vaksenlæring</w:t>
      </w:r>
      <w:proofErr w:type="spellEnd"/>
      <w:r w:rsidRPr="001A69B5">
        <w:t>, og for å sette i gang nye tiltak.</w:t>
      </w:r>
    </w:p>
    <w:p w14:paraId="5733BB29" w14:textId="77777777" w:rsidR="000513CD" w:rsidRPr="001A69B5" w:rsidRDefault="0009509B" w:rsidP="001A69B5">
      <w:r w:rsidRPr="001A69B5">
        <w:t xml:space="preserve">Under er </w:t>
      </w:r>
      <w:proofErr w:type="spellStart"/>
      <w:r w:rsidRPr="001A69B5">
        <w:t>dei</w:t>
      </w:r>
      <w:proofErr w:type="spellEnd"/>
      <w:r w:rsidRPr="001A69B5">
        <w:t xml:space="preserve"> største tiltaka som vil bli finansierte av løyvinga på posten, </w:t>
      </w:r>
      <w:proofErr w:type="spellStart"/>
      <w:r w:rsidRPr="001A69B5">
        <w:t>omtala</w:t>
      </w:r>
      <w:proofErr w:type="spellEnd"/>
      <w:r w:rsidRPr="001A69B5">
        <w:t>.</w:t>
      </w:r>
    </w:p>
    <w:p w14:paraId="769FF932" w14:textId="77777777" w:rsidR="000513CD" w:rsidRPr="001A69B5" w:rsidRDefault="0009509B" w:rsidP="001A69B5">
      <w:r w:rsidRPr="001A69B5">
        <w:t xml:space="preserve">Om lag 85 mill. kroner vil gå til forsøket med modulstrukturert opplæring for </w:t>
      </w:r>
      <w:proofErr w:type="spellStart"/>
      <w:r w:rsidRPr="001A69B5">
        <w:t>vaksne</w:t>
      </w:r>
      <w:proofErr w:type="spellEnd"/>
      <w:r w:rsidRPr="001A69B5">
        <w:t xml:space="preserve">. Det gir rom for å </w:t>
      </w:r>
      <w:proofErr w:type="spellStart"/>
      <w:r w:rsidRPr="001A69B5">
        <w:t>vidareføre</w:t>
      </w:r>
      <w:proofErr w:type="spellEnd"/>
      <w:r w:rsidRPr="001A69B5">
        <w:t xml:space="preserve"> utvidinga av forsøket med modulstrukturert opplæring </w:t>
      </w:r>
      <w:proofErr w:type="spellStart"/>
      <w:r w:rsidRPr="001A69B5">
        <w:t>innanfor</w:t>
      </w:r>
      <w:proofErr w:type="spellEnd"/>
      <w:r w:rsidRPr="001A69B5">
        <w:t xml:space="preserve"> </w:t>
      </w:r>
      <w:proofErr w:type="spellStart"/>
      <w:r w:rsidRPr="001A69B5">
        <w:t>utvalde</w:t>
      </w:r>
      <w:proofErr w:type="spellEnd"/>
      <w:r w:rsidRPr="001A69B5">
        <w:t xml:space="preserve"> lærefag i fag- og yrkesopplæringa som blei gjort i 2020.</w:t>
      </w:r>
    </w:p>
    <w:p w14:paraId="7227E32E" w14:textId="77777777" w:rsidR="000513CD" w:rsidRPr="001A69B5" w:rsidRDefault="0009509B" w:rsidP="001A69B5">
      <w:r w:rsidRPr="001A69B5">
        <w:t xml:space="preserve">12,6 mill. kroner vil gå til </w:t>
      </w:r>
      <w:proofErr w:type="spellStart"/>
      <w:r w:rsidRPr="001A69B5">
        <w:t>tilskot</w:t>
      </w:r>
      <w:proofErr w:type="spellEnd"/>
      <w:r w:rsidRPr="001A69B5">
        <w:t xml:space="preserve"> til </w:t>
      </w:r>
      <w:proofErr w:type="spellStart"/>
      <w:r w:rsidRPr="001A69B5">
        <w:t>fylkeskommunar</w:t>
      </w:r>
      <w:proofErr w:type="spellEnd"/>
      <w:r w:rsidRPr="001A69B5">
        <w:t xml:space="preserve"> i samband med drifta av karriereveiledning.no.</w:t>
      </w:r>
    </w:p>
    <w:p w14:paraId="7F434AD3" w14:textId="77777777" w:rsidR="000513CD" w:rsidRPr="001A69B5" w:rsidRDefault="0009509B" w:rsidP="001A69B5">
      <w:r w:rsidRPr="001A69B5">
        <w:t xml:space="preserve">Utgiftene til deltaking i PIAAC (ei undersøking av </w:t>
      </w:r>
      <w:proofErr w:type="spellStart"/>
      <w:r w:rsidRPr="001A69B5">
        <w:t>ferdigheitene</w:t>
      </w:r>
      <w:proofErr w:type="spellEnd"/>
      <w:r w:rsidRPr="001A69B5">
        <w:t xml:space="preserve"> til </w:t>
      </w:r>
      <w:proofErr w:type="spellStart"/>
      <w:r w:rsidRPr="001A69B5">
        <w:t>vaksne</w:t>
      </w:r>
      <w:proofErr w:type="spellEnd"/>
      <w:r w:rsidRPr="001A69B5">
        <w:t xml:space="preserve">) er </w:t>
      </w:r>
      <w:proofErr w:type="spellStart"/>
      <w:r w:rsidRPr="001A69B5">
        <w:t>rekna</w:t>
      </w:r>
      <w:proofErr w:type="spellEnd"/>
      <w:r w:rsidRPr="001A69B5">
        <w:t xml:space="preserve"> til 10,5 mill. kroner. Undersøkinga blir òg finansiert av løyvinga på kap. 226, post 21.</w:t>
      </w:r>
    </w:p>
    <w:p w14:paraId="539A8F3D" w14:textId="77777777" w:rsidR="000513CD" w:rsidRPr="001A69B5" w:rsidRDefault="0009509B" w:rsidP="001A69B5">
      <w:r w:rsidRPr="001A69B5">
        <w:t xml:space="preserve">Departementet foreslår om lag 5 mill. kroner til digitale verktøy for </w:t>
      </w:r>
      <w:proofErr w:type="spellStart"/>
      <w:r w:rsidRPr="001A69B5">
        <w:t>vaksne</w:t>
      </w:r>
      <w:proofErr w:type="spellEnd"/>
      <w:r w:rsidRPr="001A69B5">
        <w:t xml:space="preserve"> som ønsker å ta fagutdanning. Tiltaket er nytt. </w:t>
      </w:r>
      <w:proofErr w:type="spellStart"/>
      <w:r w:rsidRPr="001A69B5">
        <w:t>Erfaringar</w:t>
      </w:r>
      <w:proofErr w:type="spellEnd"/>
      <w:r w:rsidRPr="001A69B5">
        <w:t xml:space="preserve">, mellom anna gjennom utdanning.no, </w:t>
      </w:r>
      <w:proofErr w:type="spellStart"/>
      <w:r w:rsidRPr="001A69B5">
        <w:t>tilseier</w:t>
      </w:r>
      <w:proofErr w:type="spellEnd"/>
      <w:r w:rsidRPr="001A69B5">
        <w:t xml:space="preserve"> at </w:t>
      </w:r>
      <w:proofErr w:type="spellStart"/>
      <w:r w:rsidRPr="001A69B5">
        <w:t>vaksne</w:t>
      </w:r>
      <w:proofErr w:type="spellEnd"/>
      <w:r w:rsidRPr="001A69B5">
        <w:t xml:space="preserve"> som vurderer å ta fagbrev, </w:t>
      </w:r>
      <w:proofErr w:type="spellStart"/>
      <w:r w:rsidRPr="001A69B5">
        <w:t>ikkje</w:t>
      </w:r>
      <w:proofErr w:type="spellEnd"/>
      <w:r w:rsidRPr="001A69B5">
        <w:t xml:space="preserve"> finn fram på nettsidene til </w:t>
      </w:r>
      <w:proofErr w:type="spellStart"/>
      <w:r w:rsidRPr="001A69B5">
        <w:t>fylkeskommunane</w:t>
      </w:r>
      <w:proofErr w:type="spellEnd"/>
      <w:r w:rsidRPr="001A69B5">
        <w:t xml:space="preserve">, eller finn relevante kontaktpunkt. Det er </w:t>
      </w:r>
      <w:proofErr w:type="spellStart"/>
      <w:r w:rsidRPr="001A69B5">
        <w:t>vanskeleg</w:t>
      </w:r>
      <w:proofErr w:type="spellEnd"/>
      <w:r w:rsidRPr="001A69B5">
        <w:t xml:space="preserve"> å få oversikt over </w:t>
      </w:r>
      <w:proofErr w:type="spellStart"/>
      <w:r w:rsidRPr="001A69B5">
        <w:t>tilboda</w:t>
      </w:r>
      <w:proofErr w:type="spellEnd"/>
      <w:r w:rsidRPr="001A69B5">
        <w:t xml:space="preserve">. </w:t>
      </w:r>
      <w:proofErr w:type="spellStart"/>
      <w:r w:rsidRPr="001A69B5">
        <w:t>Karriererettleiarar</w:t>
      </w:r>
      <w:proofErr w:type="spellEnd"/>
      <w:r w:rsidRPr="001A69B5">
        <w:t xml:space="preserve">, Nav og </w:t>
      </w:r>
      <w:proofErr w:type="spellStart"/>
      <w:r w:rsidRPr="001A69B5">
        <w:t>rettleiarar</w:t>
      </w:r>
      <w:proofErr w:type="spellEnd"/>
      <w:r w:rsidRPr="001A69B5">
        <w:t xml:space="preserve"> i </w:t>
      </w:r>
      <w:proofErr w:type="spellStart"/>
      <w:r w:rsidRPr="001A69B5">
        <w:t>vaksenopplæringa</w:t>
      </w:r>
      <w:proofErr w:type="spellEnd"/>
      <w:r w:rsidRPr="001A69B5">
        <w:t xml:space="preserve"> har òg behov for å rettleie </w:t>
      </w:r>
      <w:proofErr w:type="spellStart"/>
      <w:r w:rsidRPr="001A69B5">
        <w:t>meir</w:t>
      </w:r>
      <w:proofErr w:type="spellEnd"/>
      <w:r w:rsidRPr="001A69B5">
        <w:t xml:space="preserve"> effektivt. </w:t>
      </w:r>
      <w:proofErr w:type="spellStart"/>
      <w:r w:rsidRPr="001A69B5">
        <w:t>Midlane</w:t>
      </w:r>
      <w:proofErr w:type="spellEnd"/>
      <w:r w:rsidRPr="001A69B5">
        <w:t xml:space="preserve"> skal gå til </w:t>
      </w:r>
      <w:proofErr w:type="spellStart"/>
      <w:r w:rsidRPr="001A69B5">
        <w:t>prosjektstillingar</w:t>
      </w:r>
      <w:proofErr w:type="spellEnd"/>
      <w:r w:rsidRPr="001A69B5">
        <w:t xml:space="preserve"> (frikjøp av </w:t>
      </w:r>
      <w:proofErr w:type="spellStart"/>
      <w:r w:rsidRPr="001A69B5">
        <w:t>ressursar</w:t>
      </w:r>
      <w:proofErr w:type="spellEnd"/>
      <w:r w:rsidRPr="001A69B5">
        <w:t xml:space="preserve"> i </w:t>
      </w:r>
      <w:proofErr w:type="spellStart"/>
      <w:r w:rsidRPr="001A69B5">
        <w:t>fylkeskommunane</w:t>
      </w:r>
      <w:proofErr w:type="spellEnd"/>
      <w:r w:rsidRPr="001A69B5">
        <w:t xml:space="preserve">), utviklingskostnader, teknisk implementering og så </w:t>
      </w:r>
      <w:proofErr w:type="spellStart"/>
      <w:r w:rsidRPr="001A69B5">
        <w:t>vidare</w:t>
      </w:r>
      <w:proofErr w:type="spellEnd"/>
      <w:r w:rsidRPr="001A69B5">
        <w:t>.</w:t>
      </w:r>
    </w:p>
    <w:p w14:paraId="6B760A79" w14:textId="77777777" w:rsidR="000513CD" w:rsidRPr="001A69B5" w:rsidRDefault="0009509B" w:rsidP="001A69B5">
      <w:r w:rsidRPr="001A69B5">
        <w:t xml:space="preserve">Departementet vil </w:t>
      </w:r>
      <w:proofErr w:type="spellStart"/>
      <w:r w:rsidRPr="001A69B5">
        <w:t>halde</w:t>
      </w:r>
      <w:proofErr w:type="spellEnd"/>
      <w:r w:rsidRPr="001A69B5">
        <w:t xml:space="preserve"> fram med å greie ut ei digital kompetanseplattform som skal </w:t>
      </w:r>
      <w:proofErr w:type="spellStart"/>
      <w:r w:rsidRPr="001A69B5">
        <w:t>gjere</w:t>
      </w:r>
      <w:proofErr w:type="spellEnd"/>
      <w:r w:rsidRPr="001A69B5">
        <w:t xml:space="preserve"> det </w:t>
      </w:r>
      <w:proofErr w:type="spellStart"/>
      <w:r w:rsidRPr="001A69B5">
        <w:t>enklare</w:t>
      </w:r>
      <w:proofErr w:type="spellEnd"/>
      <w:r w:rsidRPr="001A69B5">
        <w:t xml:space="preserve"> å finne fram til </w:t>
      </w:r>
      <w:proofErr w:type="spellStart"/>
      <w:r w:rsidRPr="001A69B5">
        <w:t>kompetansetilbod</w:t>
      </w:r>
      <w:proofErr w:type="spellEnd"/>
      <w:r w:rsidRPr="001A69B5">
        <w:t>.</w:t>
      </w:r>
    </w:p>
    <w:p w14:paraId="2A7CB2B4" w14:textId="77777777" w:rsidR="000513CD" w:rsidRPr="001A69B5" w:rsidRDefault="0009509B" w:rsidP="001A69B5">
      <w:r w:rsidRPr="001A69B5">
        <w:t xml:space="preserve">Løyvinga vil òg finansiere ei rekke andre tiltak, som kompetanseutvikling for </w:t>
      </w:r>
      <w:proofErr w:type="spellStart"/>
      <w:r w:rsidRPr="001A69B5">
        <w:t>lærarar</w:t>
      </w:r>
      <w:proofErr w:type="spellEnd"/>
      <w:r w:rsidRPr="001A69B5">
        <w:t xml:space="preserve"> i </w:t>
      </w:r>
      <w:proofErr w:type="spellStart"/>
      <w:r w:rsidRPr="001A69B5">
        <w:t>vaksenopplæringa</w:t>
      </w:r>
      <w:proofErr w:type="spellEnd"/>
      <w:r w:rsidRPr="001A69B5">
        <w:t xml:space="preserve">, utgifter til drift av </w:t>
      </w:r>
      <w:proofErr w:type="spellStart"/>
      <w:r w:rsidRPr="001A69B5">
        <w:t>Kompetansebehovsutvalet</w:t>
      </w:r>
      <w:proofErr w:type="spellEnd"/>
      <w:r w:rsidRPr="001A69B5">
        <w:t xml:space="preserve"> og kvalitetsrammeverket for karriererettleiing.</w:t>
      </w:r>
    </w:p>
    <w:p w14:paraId="0CE068DA" w14:textId="77777777" w:rsidR="000513CD" w:rsidRPr="001A69B5" w:rsidRDefault="0009509B" w:rsidP="001A69B5">
      <w:r w:rsidRPr="001A69B5">
        <w:t xml:space="preserve">Departementet vil ved behov omdisponere </w:t>
      </w:r>
      <w:proofErr w:type="spellStart"/>
      <w:r w:rsidRPr="001A69B5">
        <w:t>midlar</w:t>
      </w:r>
      <w:proofErr w:type="spellEnd"/>
      <w:r w:rsidRPr="001A69B5">
        <w:t xml:space="preserve"> mellom </w:t>
      </w:r>
      <w:proofErr w:type="spellStart"/>
      <w:r w:rsidRPr="001A69B5">
        <w:t>dei</w:t>
      </w:r>
      <w:proofErr w:type="spellEnd"/>
      <w:r w:rsidRPr="001A69B5">
        <w:t xml:space="preserve"> ulike </w:t>
      </w:r>
      <w:proofErr w:type="spellStart"/>
      <w:r w:rsidRPr="001A69B5">
        <w:t>satsingane</w:t>
      </w:r>
      <w:proofErr w:type="spellEnd"/>
      <w:r w:rsidRPr="001A69B5">
        <w:t xml:space="preserve"> på posten.</w:t>
      </w:r>
    </w:p>
    <w:p w14:paraId="18233549" w14:textId="77777777" w:rsidR="000513CD" w:rsidRPr="001A69B5" w:rsidRDefault="0009509B" w:rsidP="001A69B5">
      <w:pPr>
        <w:pStyle w:val="b-progkat"/>
      </w:pPr>
      <w:r w:rsidRPr="001A69B5">
        <w:t xml:space="preserve">Programkategori 07.60 </w:t>
      </w:r>
      <w:proofErr w:type="spellStart"/>
      <w:r w:rsidRPr="001A69B5">
        <w:t>Høgare</w:t>
      </w:r>
      <w:proofErr w:type="spellEnd"/>
      <w:r w:rsidRPr="001A69B5">
        <w:t xml:space="preserve"> utdanning og forsking</w:t>
      </w:r>
    </w:p>
    <w:p w14:paraId="19BFECF1" w14:textId="77777777" w:rsidR="000513CD" w:rsidRPr="001A69B5" w:rsidRDefault="0009509B" w:rsidP="001A69B5">
      <w:pPr>
        <w:pStyle w:val="avsnitt-tittel"/>
      </w:pPr>
      <w:r w:rsidRPr="001A69B5">
        <w:t>Utgifter under programkategori 07.60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1FF7188B" w14:textId="77777777" w:rsidTr="003405E6">
        <w:trPr>
          <w:trHeight w:val="640"/>
          <w:hidden/>
        </w:trPr>
        <w:tc>
          <w:tcPr>
            <w:tcW w:w="840" w:type="dxa"/>
          </w:tcPr>
          <w:p w14:paraId="72F18E99" w14:textId="77777777" w:rsidR="000513CD" w:rsidRPr="001A69B5" w:rsidRDefault="0009509B" w:rsidP="001A69B5">
            <w:pPr>
              <w:pStyle w:val="Tabellnavn"/>
            </w:pPr>
            <w:r w:rsidRPr="001A69B5">
              <w:t>PIKL</w:t>
            </w:r>
          </w:p>
        </w:tc>
        <w:tc>
          <w:tcPr>
            <w:tcW w:w="3500" w:type="dxa"/>
          </w:tcPr>
          <w:p w14:paraId="37F87480" w14:textId="77777777" w:rsidR="000513CD" w:rsidRPr="001A69B5" w:rsidRDefault="000513CD" w:rsidP="001A69B5">
            <w:pPr>
              <w:pStyle w:val="Tabellnavn"/>
            </w:pPr>
          </w:p>
        </w:tc>
        <w:tc>
          <w:tcPr>
            <w:tcW w:w="1300" w:type="dxa"/>
          </w:tcPr>
          <w:p w14:paraId="519A2226" w14:textId="77777777" w:rsidR="000513CD" w:rsidRPr="001A69B5" w:rsidRDefault="000513CD" w:rsidP="001A69B5">
            <w:pPr>
              <w:pStyle w:val="Tabellnavn"/>
            </w:pPr>
          </w:p>
        </w:tc>
        <w:tc>
          <w:tcPr>
            <w:tcW w:w="1300" w:type="dxa"/>
          </w:tcPr>
          <w:p w14:paraId="211CE8DE" w14:textId="77777777" w:rsidR="000513CD" w:rsidRPr="001A69B5" w:rsidRDefault="000513CD" w:rsidP="001A69B5">
            <w:pPr>
              <w:pStyle w:val="Tabellnavn"/>
            </w:pPr>
          </w:p>
        </w:tc>
        <w:tc>
          <w:tcPr>
            <w:tcW w:w="1300" w:type="dxa"/>
          </w:tcPr>
          <w:p w14:paraId="6D1E570D" w14:textId="77777777" w:rsidR="000513CD" w:rsidRPr="001A69B5" w:rsidRDefault="000513CD" w:rsidP="001A69B5">
            <w:pPr>
              <w:pStyle w:val="Tabellnavn"/>
            </w:pPr>
          </w:p>
        </w:tc>
        <w:tc>
          <w:tcPr>
            <w:tcW w:w="1300" w:type="dxa"/>
          </w:tcPr>
          <w:p w14:paraId="3FFE75B9" w14:textId="77777777" w:rsidR="000513CD" w:rsidRPr="001A69B5" w:rsidRDefault="0009509B" w:rsidP="001A69B5">
            <w:r w:rsidRPr="001A69B5">
              <w:t>(i 1 000 kr)</w:t>
            </w:r>
          </w:p>
        </w:tc>
      </w:tr>
      <w:tr w:rsidR="000513CD" w:rsidRPr="001A69B5" w14:paraId="42110DC7" w14:textId="77777777" w:rsidTr="003405E6">
        <w:trPr>
          <w:trHeight w:val="600"/>
        </w:trPr>
        <w:tc>
          <w:tcPr>
            <w:tcW w:w="840" w:type="dxa"/>
          </w:tcPr>
          <w:p w14:paraId="65755A45" w14:textId="77777777" w:rsidR="000513CD" w:rsidRPr="001A69B5" w:rsidRDefault="0009509B" w:rsidP="001A69B5">
            <w:r w:rsidRPr="001A69B5">
              <w:t>Kap.</w:t>
            </w:r>
          </w:p>
        </w:tc>
        <w:tc>
          <w:tcPr>
            <w:tcW w:w="3500" w:type="dxa"/>
          </w:tcPr>
          <w:p w14:paraId="6214F7BC" w14:textId="77777777" w:rsidR="000513CD" w:rsidRPr="001A69B5" w:rsidRDefault="0009509B" w:rsidP="001A69B5">
            <w:proofErr w:type="spellStart"/>
            <w:r w:rsidRPr="001A69B5">
              <w:t>Nemning</w:t>
            </w:r>
            <w:proofErr w:type="spellEnd"/>
          </w:p>
        </w:tc>
        <w:tc>
          <w:tcPr>
            <w:tcW w:w="1300" w:type="dxa"/>
          </w:tcPr>
          <w:p w14:paraId="5970CC00"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74EFAA2" w14:textId="77777777" w:rsidR="000513CD" w:rsidRPr="001A69B5" w:rsidRDefault="0009509B" w:rsidP="001A69B5">
            <w:r w:rsidRPr="001A69B5">
              <w:t xml:space="preserve">Saldert </w:t>
            </w:r>
            <w:r w:rsidRPr="001A69B5">
              <w:br/>
              <w:t>budsjett 2021</w:t>
            </w:r>
          </w:p>
        </w:tc>
        <w:tc>
          <w:tcPr>
            <w:tcW w:w="1300" w:type="dxa"/>
          </w:tcPr>
          <w:p w14:paraId="0BF20281" w14:textId="77777777" w:rsidR="000513CD" w:rsidRPr="001A69B5" w:rsidRDefault="0009509B" w:rsidP="001A69B5">
            <w:r w:rsidRPr="001A69B5">
              <w:t xml:space="preserve">Forslag </w:t>
            </w:r>
            <w:r w:rsidRPr="001A69B5">
              <w:br/>
              <w:t>2022</w:t>
            </w:r>
          </w:p>
        </w:tc>
        <w:tc>
          <w:tcPr>
            <w:tcW w:w="1300" w:type="dxa"/>
          </w:tcPr>
          <w:p w14:paraId="5E56C6AF" w14:textId="77777777" w:rsidR="000513CD" w:rsidRPr="001A69B5" w:rsidRDefault="0009509B" w:rsidP="001A69B5">
            <w:r w:rsidRPr="001A69B5">
              <w:t xml:space="preserve">Endring </w:t>
            </w:r>
            <w:r w:rsidRPr="001A69B5">
              <w:br/>
              <w:t>i pst.</w:t>
            </w:r>
          </w:p>
        </w:tc>
      </w:tr>
      <w:tr w:rsidR="000513CD" w:rsidRPr="001A69B5" w14:paraId="182BC59E" w14:textId="77777777" w:rsidTr="003405E6">
        <w:trPr>
          <w:trHeight w:val="380"/>
        </w:trPr>
        <w:tc>
          <w:tcPr>
            <w:tcW w:w="840" w:type="dxa"/>
          </w:tcPr>
          <w:p w14:paraId="234A5BD8" w14:textId="77777777" w:rsidR="000513CD" w:rsidRPr="001A69B5" w:rsidRDefault="0009509B" w:rsidP="001A69B5">
            <w:r w:rsidRPr="001A69B5">
              <w:t>260</w:t>
            </w:r>
          </w:p>
        </w:tc>
        <w:tc>
          <w:tcPr>
            <w:tcW w:w="3500" w:type="dxa"/>
          </w:tcPr>
          <w:p w14:paraId="76B22B0F" w14:textId="77777777" w:rsidR="000513CD" w:rsidRPr="001A69B5" w:rsidRDefault="0009509B" w:rsidP="001A69B5">
            <w:r w:rsidRPr="001A69B5">
              <w:t xml:space="preserve">Universitet og </w:t>
            </w:r>
            <w:proofErr w:type="spellStart"/>
            <w:r w:rsidRPr="001A69B5">
              <w:t>høgskular</w:t>
            </w:r>
            <w:proofErr w:type="spellEnd"/>
          </w:p>
        </w:tc>
        <w:tc>
          <w:tcPr>
            <w:tcW w:w="1300" w:type="dxa"/>
          </w:tcPr>
          <w:p w14:paraId="2C2AC421" w14:textId="77777777" w:rsidR="000513CD" w:rsidRPr="001A69B5" w:rsidRDefault="0009509B" w:rsidP="001A69B5">
            <w:r w:rsidRPr="001A69B5">
              <w:t>38 908 387</w:t>
            </w:r>
          </w:p>
        </w:tc>
        <w:tc>
          <w:tcPr>
            <w:tcW w:w="1300" w:type="dxa"/>
          </w:tcPr>
          <w:p w14:paraId="7FB2EC31" w14:textId="77777777" w:rsidR="000513CD" w:rsidRPr="001A69B5" w:rsidRDefault="0009509B" w:rsidP="001A69B5">
            <w:r w:rsidRPr="001A69B5">
              <w:t>40 710 320</w:t>
            </w:r>
          </w:p>
        </w:tc>
        <w:tc>
          <w:tcPr>
            <w:tcW w:w="1300" w:type="dxa"/>
          </w:tcPr>
          <w:p w14:paraId="0E1C1B93" w14:textId="77777777" w:rsidR="000513CD" w:rsidRPr="001A69B5" w:rsidRDefault="0009509B" w:rsidP="001A69B5">
            <w:r w:rsidRPr="001A69B5">
              <w:t>41 474 917</w:t>
            </w:r>
          </w:p>
        </w:tc>
        <w:tc>
          <w:tcPr>
            <w:tcW w:w="1300" w:type="dxa"/>
          </w:tcPr>
          <w:p w14:paraId="675A8EF9" w14:textId="77777777" w:rsidR="000513CD" w:rsidRPr="001A69B5" w:rsidRDefault="0009509B" w:rsidP="001A69B5">
            <w:r w:rsidRPr="001A69B5">
              <w:t>1,9</w:t>
            </w:r>
          </w:p>
        </w:tc>
      </w:tr>
      <w:tr w:rsidR="000513CD" w:rsidRPr="001A69B5" w14:paraId="55C4311C" w14:textId="77777777" w:rsidTr="003405E6">
        <w:trPr>
          <w:trHeight w:val="380"/>
        </w:trPr>
        <w:tc>
          <w:tcPr>
            <w:tcW w:w="840" w:type="dxa"/>
          </w:tcPr>
          <w:p w14:paraId="62490C19" w14:textId="77777777" w:rsidR="000513CD" w:rsidRPr="001A69B5" w:rsidRDefault="0009509B" w:rsidP="001A69B5">
            <w:r w:rsidRPr="001A69B5">
              <w:t>270</w:t>
            </w:r>
          </w:p>
        </w:tc>
        <w:tc>
          <w:tcPr>
            <w:tcW w:w="3500" w:type="dxa"/>
          </w:tcPr>
          <w:p w14:paraId="276202C9" w14:textId="77777777" w:rsidR="000513CD" w:rsidRPr="001A69B5" w:rsidRDefault="0009509B" w:rsidP="001A69B5">
            <w:r w:rsidRPr="001A69B5">
              <w:t>Studentvelferd</w:t>
            </w:r>
          </w:p>
        </w:tc>
        <w:tc>
          <w:tcPr>
            <w:tcW w:w="1300" w:type="dxa"/>
          </w:tcPr>
          <w:p w14:paraId="76119B7A" w14:textId="77777777" w:rsidR="000513CD" w:rsidRPr="001A69B5" w:rsidRDefault="0009509B" w:rsidP="001A69B5">
            <w:r w:rsidRPr="001A69B5">
              <w:t>448 608</w:t>
            </w:r>
          </w:p>
        </w:tc>
        <w:tc>
          <w:tcPr>
            <w:tcW w:w="1300" w:type="dxa"/>
          </w:tcPr>
          <w:p w14:paraId="1C869BF2" w14:textId="77777777" w:rsidR="000513CD" w:rsidRPr="001A69B5" w:rsidRDefault="0009509B" w:rsidP="001A69B5">
            <w:r w:rsidRPr="001A69B5">
              <w:t>926 887</w:t>
            </w:r>
          </w:p>
        </w:tc>
        <w:tc>
          <w:tcPr>
            <w:tcW w:w="1300" w:type="dxa"/>
          </w:tcPr>
          <w:p w14:paraId="731959DE" w14:textId="77777777" w:rsidR="000513CD" w:rsidRPr="001A69B5" w:rsidRDefault="0009509B" w:rsidP="001A69B5">
            <w:r w:rsidRPr="001A69B5">
              <w:t>1 085 746</w:t>
            </w:r>
          </w:p>
        </w:tc>
        <w:tc>
          <w:tcPr>
            <w:tcW w:w="1300" w:type="dxa"/>
          </w:tcPr>
          <w:p w14:paraId="2E999A60" w14:textId="77777777" w:rsidR="000513CD" w:rsidRPr="001A69B5" w:rsidRDefault="0009509B" w:rsidP="001A69B5">
            <w:r w:rsidRPr="001A69B5">
              <w:t>17,1</w:t>
            </w:r>
          </w:p>
        </w:tc>
      </w:tr>
      <w:tr w:rsidR="000513CD" w:rsidRPr="001A69B5" w14:paraId="79E818F4" w14:textId="77777777" w:rsidTr="003405E6">
        <w:trPr>
          <w:trHeight w:val="640"/>
        </w:trPr>
        <w:tc>
          <w:tcPr>
            <w:tcW w:w="840" w:type="dxa"/>
          </w:tcPr>
          <w:p w14:paraId="629CF003" w14:textId="77777777" w:rsidR="000513CD" w:rsidRPr="001A69B5" w:rsidRDefault="0009509B" w:rsidP="001A69B5">
            <w:r w:rsidRPr="001A69B5">
              <w:t>271</w:t>
            </w:r>
          </w:p>
        </w:tc>
        <w:tc>
          <w:tcPr>
            <w:tcW w:w="3500" w:type="dxa"/>
          </w:tcPr>
          <w:p w14:paraId="39B0920F" w14:textId="77777777" w:rsidR="000513CD" w:rsidRPr="001A69B5" w:rsidRDefault="0009509B" w:rsidP="001A69B5">
            <w:r w:rsidRPr="001A69B5">
              <w:t>Nasjonalt organ for kvalitet i utdanninga</w:t>
            </w:r>
          </w:p>
        </w:tc>
        <w:tc>
          <w:tcPr>
            <w:tcW w:w="1300" w:type="dxa"/>
          </w:tcPr>
          <w:p w14:paraId="45E023AA" w14:textId="77777777" w:rsidR="000513CD" w:rsidRPr="001A69B5" w:rsidRDefault="0009509B" w:rsidP="001A69B5">
            <w:r w:rsidRPr="001A69B5">
              <w:t>185 060</w:t>
            </w:r>
          </w:p>
        </w:tc>
        <w:tc>
          <w:tcPr>
            <w:tcW w:w="1300" w:type="dxa"/>
          </w:tcPr>
          <w:p w14:paraId="42C4FEE8" w14:textId="77777777" w:rsidR="000513CD" w:rsidRPr="001A69B5" w:rsidRDefault="0009509B" w:rsidP="001A69B5">
            <w:r w:rsidRPr="001A69B5">
              <w:t>170 461</w:t>
            </w:r>
          </w:p>
        </w:tc>
        <w:tc>
          <w:tcPr>
            <w:tcW w:w="1300" w:type="dxa"/>
          </w:tcPr>
          <w:p w14:paraId="1A73F56E" w14:textId="77777777" w:rsidR="000513CD" w:rsidRPr="001A69B5" w:rsidRDefault="0009509B" w:rsidP="001A69B5">
            <w:r w:rsidRPr="001A69B5">
              <w:t>171 683</w:t>
            </w:r>
          </w:p>
        </w:tc>
        <w:tc>
          <w:tcPr>
            <w:tcW w:w="1300" w:type="dxa"/>
          </w:tcPr>
          <w:p w14:paraId="6D9B4D0F" w14:textId="77777777" w:rsidR="000513CD" w:rsidRPr="001A69B5" w:rsidRDefault="0009509B" w:rsidP="001A69B5">
            <w:r w:rsidRPr="001A69B5">
              <w:t>0,7</w:t>
            </w:r>
          </w:p>
        </w:tc>
      </w:tr>
      <w:tr w:rsidR="000513CD" w:rsidRPr="001A69B5" w14:paraId="5777E48A" w14:textId="77777777" w:rsidTr="003405E6">
        <w:trPr>
          <w:trHeight w:val="640"/>
        </w:trPr>
        <w:tc>
          <w:tcPr>
            <w:tcW w:w="840" w:type="dxa"/>
          </w:tcPr>
          <w:p w14:paraId="5812470B" w14:textId="77777777" w:rsidR="000513CD" w:rsidRPr="001A69B5" w:rsidRDefault="0009509B" w:rsidP="001A69B5">
            <w:r w:rsidRPr="001A69B5">
              <w:t>272</w:t>
            </w:r>
          </w:p>
        </w:tc>
        <w:tc>
          <w:tcPr>
            <w:tcW w:w="3500" w:type="dxa"/>
          </w:tcPr>
          <w:p w14:paraId="503C5B52" w14:textId="77777777" w:rsidR="000513CD" w:rsidRPr="001A69B5" w:rsidRDefault="0009509B" w:rsidP="001A69B5">
            <w:r w:rsidRPr="001A69B5">
              <w:t xml:space="preserve">Tiltak for internasjonalisering og </w:t>
            </w:r>
            <w:proofErr w:type="spellStart"/>
            <w:r w:rsidRPr="001A69B5">
              <w:t>høgare</w:t>
            </w:r>
            <w:proofErr w:type="spellEnd"/>
            <w:r w:rsidRPr="001A69B5">
              <w:t xml:space="preserve"> utdanning</w:t>
            </w:r>
          </w:p>
        </w:tc>
        <w:tc>
          <w:tcPr>
            <w:tcW w:w="1300" w:type="dxa"/>
          </w:tcPr>
          <w:p w14:paraId="368828F7" w14:textId="77777777" w:rsidR="000513CD" w:rsidRPr="001A69B5" w:rsidRDefault="0009509B" w:rsidP="001A69B5">
            <w:r w:rsidRPr="001A69B5">
              <w:t>628 108</w:t>
            </w:r>
          </w:p>
        </w:tc>
        <w:tc>
          <w:tcPr>
            <w:tcW w:w="1300" w:type="dxa"/>
          </w:tcPr>
          <w:p w14:paraId="20984CD8" w14:textId="77777777" w:rsidR="000513CD" w:rsidRPr="001A69B5" w:rsidRDefault="0009509B" w:rsidP="001A69B5">
            <w:r w:rsidRPr="001A69B5">
              <w:t>676 268</w:t>
            </w:r>
          </w:p>
        </w:tc>
        <w:tc>
          <w:tcPr>
            <w:tcW w:w="1300" w:type="dxa"/>
          </w:tcPr>
          <w:p w14:paraId="0DC8CE64" w14:textId="77777777" w:rsidR="000513CD" w:rsidRPr="001A69B5" w:rsidRDefault="0009509B" w:rsidP="001A69B5">
            <w:r w:rsidRPr="001A69B5">
              <w:t>697 108</w:t>
            </w:r>
          </w:p>
        </w:tc>
        <w:tc>
          <w:tcPr>
            <w:tcW w:w="1300" w:type="dxa"/>
          </w:tcPr>
          <w:p w14:paraId="6BA29696" w14:textId="77777777" w:rsidR="000513CD" w:rsidRPr="001A69B5" w:rsidRDefault="0009509B" w:rsidP="001A69B5">
            <w:r w:rsidRPr="001A69B5">
              <w:t>3,1</w:t>
            </w:r>
          </w:p>
        </w:tc>
      </w:tr>
      <w:tr w:rsidR="000513CD" w:rsidRPr="001A69B5" w14:paraId="7E3A2DDE" w14:textId="77777777" w:rsidTr="003405E6">
        <w:trPr>
          <w:trHeight w:val="640"/>
        </w:trPr>
        <w:tc>
          <w:tcPr>
            <w:tcW w:w="840" w:type="dxa"/>
          </w:tcPr>
          <w:p w14:paraId="2D875947" w14:textId="77777777" w:rsidR="000513CD" w:rsidRPr="001A69B5" w:rsidRDefault="0009509B" w:rsidP="001A69B5">
            <w:r w:rsidRPr="001A69B5">
              <w:t>273</w:t>
            </w:r>
          </w:p>
        </w:tc>
        <w:tc>
          <w:tcPr>
            <w:tcW w:w="3500" w:type="dxa"/>
          </w:tcPr>
          <w:p w14:paraId="3C78B5C9" w14:textId="77777777" w:rsidR="000513CD" w:rsidRPr="001A69B5" w:rsidRDefault="0009509B" w:rsidP="001A69B5">
            <w:r w:rsidRPr="001A69B5">
              <w:t xml:space="preserve">Kunnskapssektorens </w:t>
            </w:r>
            <w:proofErr w:type="spellStart"/>
            <w:r w:rsidRPr="001A69B5">
              <w:t>tenesteleverandør</w:t>
            </w:r>
            <w:proofErr w:type="spellEnd"/>
          </w:p>
        </w:tc>
        <w:tc>
          <w:tcPr>
            <w:tcW w:w="1300" w:type="dxa"/>
          </w:tcPr>
          <w:p w14:paraId="7DE2B44F" w14:textId="77777777" w:rsidR="000513CD" w:rsidRPr="001A69B5" w:rsidRDefault="0009509B" w:rsidP="001A69B5">
            <w:r w:rsidRPr="001A69B5">
              <w:t>194 186</w:t>
            </w:r>
          </w:p>
        </w:tc>
        <w:tc>
          <w:tcPr>
            <w:tcW w:w="1300" w:type="dxa"/>
          </w:tcPr>
          <w:p w14:paraId="7D2C4829" w14:textId="77777777" w:rsidR="000513CD" w:rsidRPr="001A69B5" w:rsidRDefault="0009509B" w:rsidP="001A69B5">
            <w:r w:rsidRPr="001A69B5">
              <w:t>213 101</w:t>
            </w:r>
          </w:p>
        </w:tc>
        <w:tc>
          <w:tcPr>
            <w:tcW w:w="1300" w:type="dxa"/>
          </w:tcPr>
          <w:p w14:paraId="26D94AB3" w14:textId="77777777" w:rsidR="000513CD" w:rsidRPr="001A69B5" w:rsidRDefault="0009509B" w:rsidP="001A69B5">
            <w:r w:rsidRPr="001A69B5">
              <w:t>179 152</w:t>
            </w:r>
          </w:p>
        </w:tc>
        <w:tc>
          <w:tcPr>
            <w:tcW w:w="1300" w:type="dxa"/>
          </w:tcPr>
          <w:p w14:paraId="79138DF7" w14:textId="77777777" w:rsidR="000513CD" w:rsidRPr="001A69B5" w:rsidRDefault="0009509B" w:rsidP="001A69B5">
            <w:r w:rsidRPr="001A69B5">
              <w:t>–15,9</w:t>
            </w:r>
          </w:p>
        </w:tc>
      </w:tr>
      <w:tr w:rsidR="000513CD" w:rsidRPr="001A69B5" w14:paraId="3024F5FB" w14:textId="77777777" w:rsidTr="003405E6">
        <w:trPr>
          <w:trHeight w:val="380"/>
        </w:trPr>
        <w:tc>
          <w:tcPr>
            <w:tcW w:w="840" w:type="dxa"/>
          </w:tcPr>
          <w:p w14:paraId="18FEA8A5" w14:textId="77777777" w:rsidR="000513CD" w:rsidRPr="001A69B5" w:rsidRDefault="0009509B" w:rsidP="001A69B5">
            <w:r w:rsidRPr="001A69B5">
              <w:t>274</w:t>
            </w:r>
          </w:p>
        </w:tc>
        <w:tc>
          <w:tcPr>
            <w:tcW w:w="3500" w:type="dxa"/>
          </w:tcPr>
          <w:p w14:paraId="7C987351" w14:textId="77777777" w:rsidR="000513CD" w:rsidRPr="001A69B5" w:rsidRDefault="0009509B" w:rsidP="001A69B5">
            <w:r w:rsidRPr="001A69B5">
              <w:t>Universitetssenteret på Svalbard</w:t>
            </w:r>
          </w:p>
        </w:tc>
        <w:tc>
          <w:tcPr>
            <w:tcW w:w="1300" w:type="dxa"/>
          </w:tcPr>
          <w:p w14:paraId="7F8CDF29" w14:textId="77777777" w:rsidR="000513CD" w:rsidRPr="001A69B5" w:rsidRDefault="0009509B" w:rsidP="001A69B5">
            <w:r w:rsidRPr="001A69B5">
              <w:t>142 463</w:t>
            </w:r>
          </w:p>
        </w:tc>
        <w:tc>
          <w:tcPr>
            <w:tcW w:w="1300" w:type="dxa"/>
          </w:tcPr>
          <w:p w14:paraId="5A5A2818" w14:textId="77777777" w:rsidR="000513CD" w:rsidRPr="001A69B5" w:rsidRDefault="0009509B" w:rsidP="001A69B5">
            <w:r w:rsidRPr="001A69B5">
              <w:t>36 322</w:t>
            </w:r>
          </w:p>
        </w:tc>
        <w:tc>
          <w:tcPr>
            <w:tcW w:w="1300" w:type="dxa"/>
          </w:tcPr>
          <w:p w14:paraId="4FC118D4" w14:textId="77777777" w:rsidR="000513CD" w:rsidRPr="001A69B5" w:rsidRDefault="0009509B" w:rsidP="001A69B5">
            <w:r w:rsidRPr="001A69B5">
              <w:t>158 265</w:t>
            </w:r>
          </w:p>
        </w:tc>
        <w:tc>
          <w:tcPr>
            <w:tcW w:w="1300" w:type="dxa"/>
          </w:tcPr>
          <w:p w14:paraId="3DE25D60" w14:textId="77777777" w:rsidR="000513CD" w:rsidRPr="001A69B5" w:rsidRDefault="0009509B" w:rsidP="001A69B5">
            <w:r w:rsidRPr="001A69B5">
              <w:t>335,7</w:t>
            </w:r>
          </w:p>
        </w:tc>
      </w:tr>
      <w:tr w:rsidR="000513CD" w:rsidRPr="001A69B5" w14:paraId="51614491" w14:textId="77777777" w:rsidTr="003405E6">
        <w:trPr>
          <w:trHeight w:val="640"/>
        </w:trPr>
        <w:tc>
          <w:tcPr>
            <w:tcW w:w="840" w:type="dxa"/>
          </w:tcPr>
          <w:p w14:paraId="14FD6A50" w14:textId="77777777" w:rsidR="000513CD" w:rsidRPr="001A69B5" w:rsidRDefault="0009509B" w:rsidP="001A69B5">
            <w:r w:rsidRPr="001A69B5">
              <w:t>275</w:t>
            </w:r>
          </w:p>
        </w:tc>
        <w:tc>
          <w:tcPr>
            <w:tcW w:w="3500" w:type="dxa"/>
          </w:tcPr>
          <w:p w14:paraId="58E44784"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300" w:type="dxa"/>
          </w:tcPr>
          <w:p w14:paraId="48988598" w14:textId="77777777" w:rsidR="000513CD" w:rsidRPr="001A69B5" w:rsidRDefault="0009509B" w:rsidP="001A69B5">
            <w:r w:rsidRPr="001A69B5">
              <w:t>292 623</w:t>
            </w:r>
          </w:p>
        </w:tc>
        <w:tc>
          <w:tcPr>
            <w:tcW w:w="1300" w:type="dxa"/>
          </w:tcPr>
          <w:p w14:paraId="1E49EE9D" w14:textId="77777777" w:rsidR="000513CD" w:rsidRPr="001A69B5" w:rsidRDefault="0009509B" w:rsidP="001A69B5">
            <w:r w:rsidRPr="001A69B5">
              <w:t>414 801</w:t>
            </w:r>
          </w:p>
        </w:tc>
        <w:tc>
          <w:tcPr>
            <w:tcW w:w="1300" w:type="dxa"/>
          </w:tcPr>
          <w:p w14:paraId="1553C113" w14:textId="77777777" w:rsidR="000513CD" w:rsidRPr="001A69B5" w:rsidRDefault="0009509B" w:rsidP="001A69B5">
            <w:r w:rsidRPr="001A69B5">
              <w:t>225 505</w:t>
            </w:r>
          </w:p>
        </w:tc>
        <w:tc>
          <w:tcPr>
            <w:tcW w:w="1300" w:type="dxa"/>
          </w:tcPr>
          <w:p w14:paraId="4922A6AE" w14:textId="77777777" w:rsidR="000513CD" w:rsidRPr="001A69B5" w:rsidRDefault="0009509B" w:rsidP="001A69B5">
            <w:r w:rsidRPr="001A69B5">
              <w:t>–45,6</w:t>
            </w:r>
          </w:p>
        </w:tc>
      </w:tr>
      <w:tr w:rsidR="000513CD" w:rsidRPr="001A69B5" w14:paraId="6069D1B4" w14:textId="77777777" w:rsidTr="003405E6">
        <w:trPr>
          <w:trHeight w:val="640"/>
        </w:trPr>
        <w:tc>
          <w:tcPr>
            <w:tcW w:w="840" w:type="dxa"/>
          </w:tcPr>
          <w:p w14:paraId="1B9042F9" w14:textId="77777777" w:rsidR="000513CD" w:rsidRPr="001A69B5" w:rsidRDefault="0009509B" w:rsidP="001A69B5">
            <w:r w:rsidRPr="001A69B5">
              <w:t>284</w:t>
            </w:r>
          </w:p>
        </w:tc>
        <w:tc>
          <w:tcPr>
            <w:tcW w:w="3500" w:type="dxa"/>
          </w:tcPr>
          <w:p w14:paraId="08660B33" w14:textId="77777777" w:rsidR="000513CD" w:rsidRPr="001A69B5" w:rsidRDefault="0009509B" w:rsidP="001A69B5">
            <w:r w:rsidRPr="001A69B5">
              <w:t xml:space="preserve">Dei nasjonale forskingsetiske </w:t>
            </w:r>
            <w:proofErr w:type="spellStart"/>
            <w:r w:rsidRPr="001A69B5">
              <w:t>komiteane</w:t>
            </w:r>
            <w:proofErr w:type="spellEnd"/>
          </w:p>
        </w:tc>
        <w:tc>
          <w:tcPr>
            <w:tcW w:w="1300" w:type="dxa"/>
          </w:tcPr>
          <w:p w14:paraId="4DC8549B" w14:textId="77777777" w:rsidR="000513CD" w:rsidRPr="001A69B5" w:rsidRDefault="0009509B" w:rsidP="001A69B5">
            <w:r w:rsidRPr="001A69B5">
              <w:t>17 237</w:t>
            </w:r>
          </w:p>
        </w:tc>
        <w:tc>
          <w:tcPr>
            <w:tcW w:w="1300" w:type="dxa"/>
          </w:tcPr>
          <w:p w14:paraId="1962972D" w14:textId="77777777" w:rsidR="000513CD" w:rsidRPr="001A69B5" w:rsidRDefault="0009509B" w:rsidP="001A69B5">
            <w:r w:rsidRPr="001A69B5">
              <w:t>19 424</w:t>
            </w:r>
          </w:p>
        </w:tc>
        <w:tc>
          <w:tcPr>
            <w:tcW w:w="1300" w:type="dxa"/>
          </w:tcPr>
          <w:p w14:paraId="764E5D28" w14:textId="77777777" w:rsidR="000513CD" w:rsidRPr="001A69B5" w:rsidRDefault="0009509B" w:rsidP="001A69B5">
            <w:r w:rsidRPr="001A69B5">
              <w:t>19 839</w:t>
            </w:r>
          </w:p>
        </w:tc>
        <w:tc>
          <w:tcPr>
            <w:tcW w:w="1300" w:type="dxa"/>
          </w:tcPr>
          <w:p w14:paraId="3758B022" w14:textId="77777777" w:rsidR="000513CD" w:rsidRPr="001A69B5" w:rsidRDefault="0009509B" w:rsidP="001A69B5">
            <w:r w:rsidRPr="001A69B5">
              <w:t>2,1</w:t>
            </w:r>
          </w:p>
        </w:tc>
      </w:tr>
      <w:tr w:rsidR="000513CD" w:rsidRPr="001A69B5" w14:paraId="5F743F57" w14:textId="77777777" w:rsidTr="003405E6">
        <w:trPr>
          <w:trHeight w:val="380"/>
        </w:trPr>
        <w:tc>
          <w:tcPr>
            <w:tcW w:w="840" w:type="dxa"/>
          </w:tcPr>
          <w:p w14:paraId="569EDFEC" w14:textId="77777777" w:rsidR="000513CD" w:rsidRPr="001A69B5" w:rsidRDefault="0009509B" w:rsidP="001A69B5">
            <w:r w:rsidRPr="001A69B5">
              <w:t>285</w:t>
            </w:r>
          </w:p>
        </w:tc>
        <w:tc>
          <w:tcPr>
            <w:tcW w:w="3500" w:type="dxa"/>
          </w:tcPr>
          <w:p w14:paraId="28015267" w14:textId="77777777" w:rsidR="000513CD" w:rsidRPr="001A69B5" w:rsidRDefault="0009509B" w:rsidP="001A69B5">
            <w:proofErr w:type="spellStart"/>
            <w:r w:rsidRPr="001A69B5">
              <w:t>Noregs</w:t>
            </w:r>
            <w:proofErr w:type="spellEnd"/>
            <w:r w:rsidRPr="001A69B5">
              <w:t xml:space="preserve"> forskingsråd</w:t>
            </w:r>
          </w:p>
        </w:tc>
        <w:tc>
          <w:tcPr>
            <w:tcW w:w="1300" w:type="dxa"/>
          </w:tcPr>
          <w:p w14:paraId="55C301F3" w14:textId="77777777" w:rsidR="000513CD" w:rsidRPr="001A69B5" w:rsidRDefault="0009509B" w:rsidP="001A69B5">
            <w:r w:rsidRPr="001A69B5">
              <w:t>4 889 473</w:t>
            </w:r>
          </w:p>
        </w:tc>
        <w:tc>
          <w:tcPr>
            <w:tcW w:w="1300" w:type="dxa"/>
          </w:tcPr>
          <w:p w14:paraId="352E9A86" w14:textId="77777777" w:rsidR="000513CD" w:rsidRPr="001A69B5" w:rsidRDefault="0009509B" w:rsidP="001A69B5">
            <w:r w:rsidRPr="001A69B5">
              <w:t>5 222 556</w:t>
            </w:r>
          </w:p>
        </w:tc>
        <w:tc>
          <w:tcPr>
            <w:tcW w:w="1300" w:type="dxa"/>
          </w:tcPr>
          <w:p w14:paraId="57EAD8F3" w14:textId="77777777" w:rsidR="000513CD" w:rsidRPr="001A69B5" w:rsidRDefault="0009509B" w:rsidP="001A69B5">
            <w:r w:rsidRPr="001A69B5">
              <w:t>5 145 528</w:t>
            </w:r>
          </w:p>
        </w:tc>
        <w:tc>
          <w:tcPr>
            <w:tcW w:w="1300" w:type="dxa"/>
          </w:tcPr>
          <w:p w14:paraId="6791CD0C" w14:textId="77777777" w:rsidR="000513CD" w:rsidRPr="001A69B5" w:rsidRDefault="0009509B" w:rsidP="001A69B5">
            <w:r w:rsidRPr="001A69B5">
              <w:t>–1,5</w:t>
            </w:r>
          </w:p>
        </w:tc>
      </w:tr>
      <w:tr w:rsidR="000513CD" w:rsidRPr="001A69B5" w14:paraId="11DC41C1" w14:textId="77777777" w:rsidTr="003405E6">
        <w:trPr>
          <w:trHeight w:val="380"/>
        </w:trPr>
        <w:tc>
          <w:tcPr>
            <w:tcW w:w="840" w:type="dxa"/>
          </w:tcPr>
          <w:p w14:paraId="09AEE1B9" w14:textId="77777777" w:rsidR="000513CD" w:rsidRPr="001A69B5" w:rsidRDefault="0009509B" w:rsidP="001A69B5">
            <w:r w:rsidRPr="001A69B5">
              <w:t>286</w:t>
            </w:r>
          </w:p>
        </w:tc>
        <w:tc>
          <w:tcPr>
            <w:tcW w:w="3500" w:type="dxa"/>
          </w:tcPr>
          <w:p w14:paraId="15162604" w14:textId="77777777" w:rsidR="000513CD" w:rsidRPr="001A69B5" w:rsidRDefault="0009509B" w:rsidP="001A69B5">
            <w:r w:rsidRPr="001A69B5">
              <w:t>Regionale forskingsfond</w:t>
            </w:r>
          </w:p>
        </w:tc>
        <w:tc>
          <w:tcPr>
            <w:tcW w:w="1300" w:type="dxa"/>
          </w:tcPr>
          <w:p w14:paraId="0DBD1696" w14:textId="77777777" w:rsidR="000513CD" w:rsidRPr="001A69B5" w:rsidRDefault="0009509B" w:rsidP="001A69B5">
            <w:r w:rsidRPr="001A69B5">
              <w:t>219 119</w:t>
            </w:r>
          </w:p>
        </w:tc>
        <w:tc>
          <w:tcPr>
            <w:tcW w:w="1300" w:type="dxa"/>
          </w:tcPr>
          <w:p w14:paraId="2A1835A3" w14:textId="77777777" w:rsidR="000513CD" w:rsidRPr="001A69B5" w:rsidRDefault="0009509B" w:rsidP="001A69B5">
            <w:r w:rsidRPr="001A69B5">
              <w:t>194 982</w:t>
            </w:r>
          </w:p>
        </w:tc>
        <w:tc>
          <w:tcPr>
            <w:tcW w:w="1300" w:type="dxa"/>
          </w:tcPr>
          <w:p w14:paraId="7DCE6A14" w14:textId="77777777" w:rsidR="000513CD" w:rsidRPr="001A69B5" w:rsidRDefault="0009509B" w:rsidP="001A69B5">
            <w:r w:rsidRPr="001A69B5">
              <w:t>159 012</w:t>
            </w:r>
          </w:p>
        </w:tc>
        <w:tc>
          <w:tcPr>
            <w:tcW w:w="1300" w:type="dxa"/>
          </w:tcPr>
          <w:p w14:paraId="72C8867C" w14:textId="77777777" w:rsidR="000513CD" w:rsidRPr="001A69B5" w:rsidRDefault="0009509B" w:rsidP="001A69B5">
            <w:r w:rsidRPr="001A69B5">
              <w:t>–18,4</w:t>
            </w:r>
          </w:p>
        </w:tc>
      </w:tr>
      <w:tr w:rsidR="000513CD" w:rsidRPr="001A69B5" w14:paraId="479DAF7F" w14:textId="77777777" w:rsidTr="003405E6">
        <w:trPr>
          <w:trHeight w:val="640"/>
        </w:trPr>
        <w:tc>
          <w:tcPr>
            <w:tcW w:w="840" w:type="dxa"/>
          </w:tcPr>
          <w:p w14:paraId="49D34295" w14:textId="77777777" w:rsidR="000513CD" w:rsidRPr="001A69B5" w:rsidRDefault="0009509B" w:rsidP="001A69B5">
            <w:r w:rsidRPr="001A69B5">
              <w:t>287</w:t>
            </w:r>
          </w:p>
        </w:tc>
        <w:tc>
          <w:tcPr>
            <w:tcW w:w="3500" w:type="dxa"/>
          </w:tcPr>
          <w:p w14:paraId="48AE342E" w14:textId="77777777" w:rsidR="000513CD" w:rsidRPr="001A69B5" w:rsidRDefault="0009509B" w:rsidP="001A69B5">
            <w:r w:rsidRPr="001A69B5">
              <w:t xml:space="preserve">Grunnløyving til </w:t>
            </w:r>
            <w:proofErr w:type="spellStart"/>
            <w:r w:rsidRPr="001A69B5">
              <w:t>samfunnsvitskaplege</w:t>
            </w:r>
            <w:proofErr w:type="spellEnd"/>
            <w:r w:rsidRPr="001A69B5">
              <w:t xml:space="preserve"> forskingsinstitutt</w:t>
            </w:r>
          </w:p>
        </w:tc>
        <w:tc>
          <w:tcPr>
            <w:tcW w:w="1300" w:type="dxa"/>
          </w:tcPr>
          <w:p w14:paraId="5E14B1AF" w14:textId="77777777" w:rsidR="000513CD" w:rsidRPr="001A69B5" w:rsidRDefault="0009509B" w:rsidP="001A69B5">
            <w:r w:rsidRPr="001A69B5">
              <w:t>218 120</w:t>
            </w:r>
          </w:p>
        </w:tc>
        <w:tc>
          <w:tcPr>
            <w:tcW w:w="1300" w:type="dxa"/>
          </w:tcPr>
          <w:p w14:paraId="5AF172C5" w14:textId="77777777" w:rsidR="000513CD" w:rsidRPr="001A69B5" w:rsidRDefault="0009509B" w:rsidP="001A69B5">
            <w:r w:rsidRPr="001A69B5">
              <w:t>223 756</w:t>
            </w:r>
          </w:p>
        </w:tc>
        <w:tc>
          <w:tcPr>
            <w:tcW w:w="1300" w:type="dxa"/>
          </w:tcPr>
          <w:p w14:paraId="7BCCD47E" w14:textId="77777777" w:rsidR="000513CD" w:rsidRPr="001A69B5" w:rsidRDefault="0009509B" w:rsidP="001A69B5">
            <w:r w:rsidRPr="001A69B5">
              <w:t>228 426</w:t>
            </w:r>
          </w:p>
        </w:tc>
        <w:tc>
          <w:tcPr>
            <w:tcW w:w="1300" w:type="dxa"/>
          </w:tcPr>
          <w:p w14:paraId="7C00D94F" w14:textId="77777777" w:rsidR="000513CD" w:rsidRPr="001A69B5" w:rsidRDefault="0009509B" w:rsidP="001A69B5">
            <w:r w:rsidRPr="001A69B5">
              <w:t>2,1</w:t>
            </w:r>
          </w:p>
        </w:tc>
      </w:tr>
      <w:tr w:rsidR="000513CD" w:rsidRPr="001A69B5" w14:paraId="6270BCD1" w14:textId="77777777" w:rsidTr="003405E6">
        <w:trPr>
          <w:trHeight w:val="380"/>
        </w:trPr>
        <w:tc>
          <w:tcPr>
            <w:tcW w:w="840" w:type="dxa"/>
          </w:tcPr>
          <w:p w14:paraId="07628876" w14:textId="77777777" w:rsidR="000513CD" w:rsidRPr="001A69B5" w:rsidRDefault="0009509B" w:rsidP="001A69B5">
            <w:r w:rsidRPr="001A69B5">
              <w:t>288</w:t>
            </w:r>
          </w:p>
        </w:tc>
        <w:tc>
          <w:tcPr>
            <w:tcW w:w="3500" w:type="dxa"/>
          </w:tcPr>
          <w:p w14:paraId="6A19CADD" w14:textId="77777777" w:rsidR="000513CD" w:rsidRPr="001A69B5" w:rsidRDefault="0009509B" w:rsidP="001A69B5">
            <w:r w:rsidRPr="001A69B5">
              <w:t>Internasjonale samarbeidstiltak</w:t>
            </w:r>
          </w:p>
        </w:tc>
        <w:tc>
          <w:tcPr>
            <w:tcW w:w="1300" w:type="dxa"/>
          </w:tcPr>
          <w:p w14:paraId="7A8882BB" w14:textId="77777777" w:rsidR="000513CD" w:rsidRPr="001A69B5" w:rsidRDefault="0009509B" w:rsidP="001A69B5">
            <w:r w:rsidRPr="001A69B5">
              <w:t>4 039 090</w:t>
            </w:r>
          </w:p>
        </w:tc>
        <w:tc>
          <w:tcPr>
            <w:tcW w:w="1300" w:type="dxa"/>
          </w:tcPr>
          <w:p w14:paraId="620C4933" w14:textId="77777777" w:rsidR="000513CD" w:rsidRPr="001A69B5" w:rsidRDefault="0009509B" w:rsidP="001A69B5">
            <w:r w:rsidRPr="001A69B5">
              <w:t>3 761 876</w:t>
            </w:r>
          </w:p>
        </w:tc>
        <w:tc>
          <w:tcPr>
            <w:tcW w:w="1300" w:type="dxa"/>
          </w:tcPr>
          <w:p w14:paraId="0C6120BE" w14:textId="77777777" w:rsidR="000513CD" w:rsidRPr="001A69B5" w:rsidRDefault="0009509B" w:rsidP="001A69B5">
            <w:r w:rsidRPr="001A69B5">
              <w:t>4 296 520</w:t>
            </w:r>
          </w:p>
        </w:tc>
        <w:tc>
          <w:tcPr>
            <w:tcW w:w="1300" w:type="dxa"/>
          </w:tcPr>
          <w:p w14:paraId="0531CC21" w14:textId="77777777" w:rsidR="000513CD" w:rsidRPr="001A69B5" w:rsidRDefault="0009509B" w:rsidP="001A69B5">
            <w:r w:rsidRPr="001A69B5">
              <w:t>14,2</w:t>
            </w:r>
          </w:p>
        </w:tc>
      </w:tr>
      <w:tr w:rsidR="000513CD" w:rsidRPr="001A69B5" w14:paraId="5597E402" w14:textId="77777777" w:rsidTr="003405E6">
        <w:trPr>
          <w:trHeight w:val="380"/>
        </w:trPr>
        <w:tc>
          <w:tcPr>
            <w:tcW w:w="840" w:type="dxa"/>
          </w:tcPr>
          <w:p w14:paraId="1A088BEC" w14:textId="77777777" w:rsidR="000513CD" w:rsidRPr="001A69B5" w:rsidRDefault="0009509B" w:rsidP="001A69B5">
            <w:r w:rsidRPr="001A69B5">
              <w:t>289</w:t>
            </w:r>
          </w:p>
        </w:tc>
        <w:tc>
          <w:tcPr>
            <w:tcW w:w="3500" w:type="dxa"/>
          </w:tcPr>
          <w:p w14:paraId="54ECA916" w14:textId="77777777" w:rsidR="000513CD" w:rsidRPr="001A69B5" w:rsidRDefault="0009509B" w:rsidP="001A69B5">
            <w:proofErr w:type="spellStart"/>
            <w:r w:rsidRPr="001A69B5">
              <w:t>Vitskaplege</w:t>
            </w:r>
            <w:proofErr w:type="spellEnd"/>
            <w:r w:rsidRPr="001A69B5">
              <w:t xml:space="preserve"> </w:t>
            </w:r>
            <w:proofErr w:type="spellStart"/>
            <w:r w:rsidRPr="001A69B5">
              <w:t>prisar</w:t>
            </w:r>
            <w:proofErr w:type="spellEnd"/>
          </w:p>
        </w:tc>
        <w:tc>
          <w:tcPr>
            <w:tcW w:w="1300" w:type="dxa"/>
          </w:tcPr>
          <w:p w14:paraId="161F8E5B" w14:textId="77777777" w:rsidR="000513CD" w:rsidRPr="001A69B5" w:rsidRDefault="0009509B" w:rsidP="001A69B5">
            <w:r w:rsidRPr="001A69B5">
              <w:t>44 969</w:t>
            </w:r>
          </w:p>
        </w:tc>
        <w:tc>
          <w:tcPr>
            <w:tcW w:w="1300" w:type="dxa"/>
          </w:tcPr>
          <w:p w14:paraId="53A4F8F9" w14:textId="77777777" w:rsidR="000513CD" w:rsidRPr="001A69B5" w:rsidRDefault="0009509B" w:rsidP="001A69B5">
            <w:r w:rsidRPr="001A69B5">
              <w:t>44 969</w:t>
            </w:r>
          </w:p>
        </w:tc>
        <w:tc>
          <w:tcPr>
            <w:tcW w:w="1300" w:type="dxa"/>
          </w:tcPr>
          <w:p w14:paraId="7AF03FF8" w14:textId="77777777" w:rsidR="000513CD" w:rsidRPr="001A69B5" w:rsidRDefault="0009509B" w:rsidP="001A69B5">
            <w:r w:rsidRPr="001A69B5">
              <w:t>46 138</w:t>
            </w:r>
          </w:p>
        </w:tc>
        <w:tc>
          <w:tcPr>
            <w:tcW w:w="1300" w:type="dxa"/>
          </w:tcPr>
          <w:p w14:paraId="6DD3134A" w14:textId="77777777" w:rsidR="000513CD" w:rsidRPr="001A69B5" w:rsidRDefault="0009509B" w:rsidP="001A69B5">
            <w:r w:rsidRPr="001A69B5">
              <w:t>2,6</w:t>
            </w:r>
          </w:p>
        </w:tc>
      </w:tr>
      <w:tr w:rsidR="000513CD" w:rsidRPr="001A69B5" w14:paraId="49967E20" w14:textId="77777777" w:rsidTr="003405E6">
        <w:trPr>
          <w:trHeight w:val="380"/>
        </w:trPr>
        <w:tc>
          <w:tcPr>
            <w:tcW w:w="840" w:type="dxa"/>
          </w:tcPr>
          <w:p w14:paraId="3F1310BF" w14:textId="77777777" w:rsidR="000513CD" w:rsidRPr="001A69B5" w:rsidRDefault="000513CD" w:rsidP="001A69B5"/>
        </w:tc>
        <w:tc>
          <w:tcPr>
            <w:tcW w:w="3500" w:type="dxa"/>
          </w:tcPr>
          <w:p w14:paraId="59763811" w14:textId="77777777" w:rsidR="000513CD" w:rsidRPr="001A69B5" w:rsidRDefault="0009509B" w:rsidP="001A69B5">
            <w:r w:rsidRPr="001A69B5">
              <w:t>Sum kategori 07.60</w:t>
            </w:r>
          </w:p>
        </w:tc>
        <w:tc>
          <w:tcPr>
            <w:tcW w:w="1300" w:type="dxa"/>
          </w:tcPr>
          <w:p w14:paraId="2751C55C" w14:textId="77777777" w:rsidR="000513CD" w:rsidRPr="001A69B5" w:rsidRDefault="0009509B" w:rsidP="001A69B5">
            <w:r w:rsidRPr="001A69B5">
              <w:t>50 227 443</w:t>
            </w:r>
          </w:p>
        </w:tc>
        <w:tc>
          <w:tcPr>
            <w:tcW w:w="1300" w:type="dxa"/>
          </w:tcPr>
          <w:p w14:paraId="070D2474" w14:textId="77777777" w:rsidR="000513CD" w:rsidRPr="001A69B5" w:rsidRDefault="0009509B" w:rsidP="001A69B5">
            <w:r w:rsidRPr="001A69B5">
              <w:t>52 615 723</w:t>
            </w:r>
          </w:p>
        </w:tc>
        <w:tc>
          <w:tcPr>
            <w:tcW w:w="1300" w:type="dxa"/>
          </w:tcPr>
          <w:p w14:paraId="1E3C3B4D" w14:textId="77777777" w:rsidR="000513CD" w:rsidRPr="001A69B5" w:rsidRDefault="0009509B" w:rsidP="001A69B5">
            <w:r w:rsidRPr="001A69B5">
              <w:t>53 887 839</w:t>
            </w:r>
          </w:p>
        </w:tc>
        <w:tc>
          <w:tcPr>
            <w:tcW w:w="1300" w:type="dxa"/>
          </w:tcPr>
          <w:p w14:paraId="07BBC58E" w14:textId="77777777" w:rsidR="000513CD" w:rsidRPr="001A69B5" w:rsidRDefault="0009509B" w:rsidP="001A69B5">
            <w:r w:rsidRPr="001A69B5">
              <w:t>2,4</w:t>
            </w:r>
          </w:p>
        </w:tc>
      </w:tr>
    </w:tbl>
    <w:p w14:paraId="733765C5" w14:textId="77777777" w:rsidR="000513CD" w:rsidRPr="001A69B5" w:rsidRDefault="0009509B" w:rsidP="001A69B5">
      <w:pPr>
        <w:pStyle w:val="avsnitt-tittel"/>
      </w:pPr>
      <w:r w:rsidRPr="001A69B5">
        <w:t>Inntekter under programkategori 07.60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2A2CCE5B" w14:textId="77777777" w:rsidTr="003405E6">
        <w:trPr>
          <w:trHeight w:val="640"/>
          <w:hidden/>
        </w:trPr>
        <w:tc>
          <w:tcPr>
            <w:tcW w:w="840" w:type="dxa"/>
          </w:tcPr>
          <w:p w14:paraId="2F483233" w14:textId="77777777" w:rsidR="000513CD" w:rsidRPr="001A69B5" w:rsidRDefault="0009509B" w:rsidP="001A69B5">
            <w:pPr>
              <w:pStyle w:val="Tabellnavn"/>
            </w:pPr>
            <w:r w:rsidRPr="001A69B5">
              <w:t>PIKL</w:t>
            </w:r>
          </w:p>
        </w:tc>
        <w:tc>
          <w:tcPr>
            <w:tcW w:w="3500" w:type="dxa"/>
          </w:tcPr>
          <w:p w14:paraId="7FBA9D46" w14:textId="77777777" w:rsidR="000513CD" w:rsidRPr="001A69B5" w:rsidRDefault="000513CD" w:rsidP="001A69B5">
            <w:pPr>
              <w:pStyle w:val="Tabellnavn"/>
            </w:pPr>
          </w:p>
        </w:tc>
        <w:tc>
          <w:tcPr>
            <w:tcW w:w="1300" w:type="dxa"/>
          </w:tcPr>
          <w:p w14:paraId="353082F6" w14:textId="77777777" w:rsidR="000513CD" w:rsidRPr="001A69B5" w:rsidRDefault="000513CD" w:rsidP="001A69B5">
            <w:pPr>
              <w:pStyle w:val="Tabellnavn"/>
            </w:pPr>
          </w:p>
        </w:tc>
        <w:tc>
          <w:tcPr>
            <w:tcW w:w="1300" w:type="dxa"/>
          </w:tcPr>
          <w:p w14:paraId="211CED03" w14:textId="77777777" w:rsidR="000513CD" w:rsidRPr="001A69B5" w:rsidRDefault="000513CD" w:rsidP="001A69B5">
            <w:pPr>
              <w:pStyle w:val="Tabellnavn"/>
            </w:pPr>
          </w:p>
        </w:tc>
        <w:tc>
          <w:tcPr>
            <w:tcW w:w="1300" w:type="dxa"/>
          </w:tcPr>
          <w:p w14:paraId="6DBD572A" w14:textId="77777777" w:rsidR="000513CD" w:rsidRPr="001A69B5" w:rsidRDefault="000513CD" w:rsidP="001A69B5">
            <w:pPr>
              <w:pStyle w:val="Tabellnavn"/>
            </w:pPr>
          </w:p>
        </w:tc>
        <w:tc>
          <w:tcPr>
            <w:tcW w:w="1300" w:type="dxa"/>
          </w:tcPr>
          <w:p w14:paraId="13C5E69D" w14:textId="77777777" w:rsidR="000513CD" w:rsidRPr="001A69B5" w:rsidRDefault="0009509B" w:rsidP="001A69B5">
            <w:r w:rsidRPr="001A69B5">
              <w:t>(i 1 000 kr)</w:t>
            </w:r>
          </w:p>
        </w:tc>
      </w:tr>
      <w:tr w:rsidR="000513CD" w:rsidRPr="001A69B5" w14:paraId="3CC3BD28" w14:textId="77777777" w:rsidTr="003405E6">
        <w:trPr>
          <w:trHeight w:val="600"/>
        </w:trPr>
        <w:tc>
          <w:tcPr>
            <w:tcW w:w="840" w:type="dxa"/>
          </w:tcPr>
          <w:p w14:paraId="13F5512D" w14:textId="77777777" w:rsidR="000513CD" w:rsidRPr="001A69B5" w:rsidRDefault="0009509B" w:rsidP="001A69B5">
            <w:r w:rsidRPr="001A69B5">
              <w:t>Kap.</w:t>
            </w:r>
          </w:p>
        </w:tc>
        <w:tc>
          <w:tcPr>
            <w:tcW w:w="3500" w:type="dxa"/>
          </w:tcPr>
          <w:p w14:paraId="4537F633" w14:textId="77777777" w:rsidR="000513CD" w:rsidRPr="001A69B5" w:rsidRDefault="0009509B" w:rsidP="001A69B5">
            <w:proofErr w:type="spellStart"/>
            <w:r w:rsidRPr="001A69B5">
              <w:t>Nemning</w:t>
            </w:r>
            <w:proofErr w:type="spellEnd"/>
          </w:p>
        </w:tc>
        <w:tc>
          <w:tcPr>
            <w:tcW w:w="1300" w:type="dxa"/>
          </w:tcPr>
          <w:p w14:paraId="0EECEDF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272556E" w14:textId="77777777" w:rsidR="000513CD" w:rsidRPr="001A69B5" w:rsidRDefault="0009509B" w:rsidP="001A69B5">
            <w:r w:rsidRPr="001A69B5">
              <w:t xml:space="preserve">Saldert </w:t>
            </w:r>
            <w:r w:rsidRPr="001A69B5">
              <w:br/>
              <w:t>budsjett 2021</w:t>
            </w:r>
          </w:p>
        </w:tc>
        <w:tc>
          <w:tcPr>
            <w:tcW w:w="1300" w:type="dxa"/>
          </w:tcPr>
          <w:p w14:paraId="67442CFB" w14:textId="77777777" w:rsidR="000513CD" w:rsidRPr="001A69B5" w:rsidRDefault="0009509B" w:rsidP="001A69B5">
            <w:r w:rsidRPr="001A69B5">
              <w:t xml:space="preserve">Forslag </w:t>
            </w:r>
            <w:r w:rsidRPr="001A69B5">
              <w:br/>
              <w:t>2022</w:t>
            </w:r>
          </w:p>
        </w:tc>
        <w:tc>
          <w:tcPr>
            <w:tcW w:w="1300" w:type="dxa"/>
          </w:tcPr>
          <w:p w14:paraId="3D7E9916" w14:textId="77777777" w:rsidR="000513CD" w:rsidRPr="001A69B5" w:rsidRDefault="0009509B" w:rsidP="001A69B5">
            <w:r w:rsidRPr="001A69B5">
              <w:t xml:space="preserve">Endring </w:t>
            </w:r>
            <w:r w:rsidRPr="001A69B5">
              <w:br/>
              <w:t>i pst.</w:t>
            </w:r>
          </w:p>
        </w:tc>
      </w:tr>
      <w:tr w:rsidR="000513CD" w:rsidRPr="001A69B5" w14:paraId="5E587CB2" w14:textId="77777777" w:rsidTr="003405E6">
        <w:trPr>
          <w:trHeight w:val="640"/>
        </w:trPr>
        <w:tc>
          <w:tcPr>
            <w:tcW w:w="840" w:type="dxa"/>
          </w:tcPr>
          <w:p w14:paraId="3C3C6B0B" w14:textId="77777777" w:rsidR="000513CD" w:rsidRPr="001A69B5" w:rsidRDefault="0009509B" w:rsidP="001A69B5">
            <w:r w:rsidRPr="001A69B5">
              <w:t>3271</w:t>
            </w:r>
          </w:p>
        </w:tc>
        <w:tc>
          <w:tcPr>
            <w:tcW w:w="3500" w:type="dxa"/>
          </w:tcPr>
          <w:p w14:paraId="74E351B8" w14:textId="77777777" w:rsidR="000513CD" w:rsidRPr="001A69B5" w:rsidRDefault="0009509B" w:rsidP="001A69B5">
            <w:r w:rsidRPr="001A69B5">
              <w:t>Nasjonalt organ for kvalitet i utdanninga</w:t>
            </w:r>
          </w:p>
        </w:tc>
        <w:tc>
          <w:tcPr>
            <w:tcW w:w="1300" w:type="dxa"/>
          </w:tcPr>
          <w:p w14:paraId="4FC3000C" w14:textId="77777777" w:rsidR="000513CD" w:rsidRPr="001A69B5" w:rsidRDefault="0009509B" w:rsidP="001A69B5">
            <w:r w:rsidRPr="001A69B5">
              <w:t>9 332</w:t>
            </w:r>
          </w:p>
        </w:tc>
        <w:tc>
          <w:tcPr>
            <w:tcW w:w="1300" w:type="dxa"/>
          </w:tcPr>
          <w:p w14:paraId="06E59E1C" w14:textId="77777777" w:rsidR="000513CD" w:rsidRPr="001A69B5" w:rsidRDefault="0009509B" w:rsidP="001A69B5">
            <w:r w:rsidRPr="001A69B5">
              <w:t>643</w:t>
            </w:r>
          </w:p>
        </w:tc>
        <w:tc>
          <w:tcPr>
            <w:tcW w:w="1300" w:type="dxa"/>
          </w:tcPr>
          <w:p w14:paraId="31EF522B" w14:textId="77777777" w:rsidR="000513CD" w:rsidRPr="001A69B5" w:rsidRDefault="0009509B" w:rsidP="001A69B5">
            <w:r w:rsidRPr="001A69B5">
              <w:t>4 646</w:t>
            </w:r>
          </w:p>
        </w:tc>
        <w:tc>
          <w:tcPr>
            <w:tcW w:w="1300" w:type="dxa"/>
          </w:tcPr>
          <w:p w14:paraId="453005BA" w14:textId="77777777" w:rsidR="000513CD" w:rsidRPr="001A69B5" w:rsidRDefault="0009509B" w:rsidP="001A69B5">
            <w:r w:rsidRPr="001A69B5">
              <w:t>622,6</w:t>
            </w:r>
          </w:p>
        </w:tc>
      </w:tr>
      <w:tr w:rsidR="000513CD" w:rsidRPr="001A69B5" w14:paraId="47355217" w14:textId="77777777" w:rsidTr="003405E6">
        <w:trPr>
          <w:trHeight w:val="640"/>
        </w:trPr>
        <w:tc>
          <w:tcPr>
            <w:tcW w:w="840" w:type="dxa"/>
          </w:tcPr>
          <w:p w14:paraId="03B4A77D" w14:textId="77777777" w:rsidR="000513CD" w:rsidRPr="001A69B5" w:rsidRDefault="0009509B" w:rsidP="001A69B5">
            <w:r w:rsidRPr="001A69B5">
              <w:t>3275</w:t>
            </w:r>
          </w:p>
        </w:tc>
        <w:tc>
          <w:tcPr>
            <w:tcW w:w="3500" w:type="dxa"/>
          </w:tcPr>
          <w:p w14:paraId="448A0C53"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300" w:type="dxa"/>
          </w:tcPr>
          <w:p w14:paraId="7F07A28B" w14:textId="77777777" w:rsidR="000513CD" w:rsidRPr="001A69B5" w:rsidRDefault="000513CD" w:rsidP="001A69B5"/>
        </w:tc>
        <w:tc>
          <w:tcPr>
            <w:tcW w:w="1300" w:type="dxa"/>
          </w:tcPr>
          <w:p w14:paraId="62F398E4" w14:textId="77777777" w:rsidR="000513CD" w:rsidRPr="001A69B5" w:rsidRDefault="0009509B" w:rsidP="001A69B5">
            <w:r w:rsidRPr="001A69B5">
              <w:t>10</w:t>
            </w:r>
          </w:p>
        </w:tc>
        <w:tc>
          <w:tcPr>
            <w:tcW w:w="1300" w:type="dxa"/>
          </w:tcPr>
          <w:p w14:paraId="363D6055" w14:textId="77777777" w:rsidR="000513CD" w:rsidRPr="001A69B5" w:rsidRDefault="0009509B" w:rsidP="001A69B5">
            <w:r w:rsidRPr="001A69B5">
              <w:t>10</w:t>
            </w:r>
          </w:p>
        </w:tc>
        <w:tc>
          <w:tcPr>
            <w:tcW w:w="1300" w:type="dxa"/>
          </w:tcPr>
          <w:p w14:paraId="6BA5803B" w14:textId="77777777" w:rsidR="000513CD" w:rsidRPr="001A69B5" w:rsidRDefault="0009509B" w:rsidP="001A69B5">
            <w:r w:rsidRPr="001A69B5">
              <w:t>0,0</w:t>
            </w:r>
          </w:p>
        </w:tc>
      </w:tr>
      <w:tr w:rsidR="000513CD" w:rsidRPr="001A69B5" w14:paraId="5C686E9F" w14:textId="77777777" w:rsidTr="003405E6">
        <w:trPr>
          <w:trHeight w:val="380"/>
        </w:trPr>
        <w:tc>
          <w:tcPr>
            <w:tcW w:w="840" w:type="dxa"/>
          </w:tcPr>
          <w:p w14:paraId="639B2388" w14:textId="77777777" w:rsidR="000513CD" w:rsidRPr="001A69B5" w:rsidRDefault="0009509B" w:rsidP="001A69B5">
            <w:r w:rsidRPr="001A69B5">
              <w:t>3288</w:t>
            </w:r>
          </w:p>
        </w:tc>
        <w:tc>
          <w:tcPr>
            <w:tcW w:w="3500" w:type="dxa"/>
          </w:tcPr>
          <w:p w14:paraId="51AEF6D1" w14:textId="77777777" w:rsidR="000513CD" w:rsidRPr="001A69B5" w:rsidRDefault="0009509B" w:rsidP="001A69B5">
            <w:r w:rsidRPr="001A69B5">
              <w:t>Internasjonale samarbeidstiltak</w:t>
            </w:r>
          </w:p>
        </w:tc>
        <w:tc>
          <w:tcPr>
            <w:tcW w:w="1300" w:type="dxa"/>
          </w:tcPr>
          <w:p w14:paraId="403F84AC" w14:textId="77777777" w:rsidR="000513CD" w:rsidRPr="001A69B5" w:rsidRDefault="0009509B" w:rsidP="001A69B5">
            <w:r w:rsidRPr="001A69B5">
              <w:t>13 351</w:t>
            </w:r>
          </w:p>
        </w:tc>
        <w:tc>
          <w:tcPr>
            <w:tcW w:w="1300" w:type="dxa"/>
          </w:tcPr>
          <w:p w14:paraId="5FD17EAB" w14:textId="77777777" w:rsidR="000513CD" w:rsidRPr="001A69B5" w:rsidRDefault="0009509B" w:rsidP="001A69B5">
            <w:r w:rsidRPr="001A69B5">
              <w:t>14 582</w:t>
            </w:r>
          </w:p>
        </w:tc>
        <w:tc>
          <w:tcPr>
            <w:tcW w:w="1300" w:type="dxa"/>
          </w:tcPr>
          <w:p w14:paraId="02F54B34" w14:textId="77777777" w:rsidR="000513CD" w:rsidRPr="001A69B5" w:rsidRDefault="0009509B" w:rsidP="001A69B5">
            <w:r w:rsidRPr="001A69B5">
              <w:t>17 441</w:t>
            </w:r>
          </w:p>
        </w:tc>
        <w:tc>
          <w:tcPr>
            <w:tcW w:w="1300" w:type="dxa"/>
          </w:tcPr>
          <w:p w14:paraId="1752BEA5" w14:textId="77777777" w:rsidR="000513CD" w:rsidRPr="001A69B5" w:rsidRDefault="0009509B" w:rsidP="001A69B5">
            <w:r w:rsidRPr="001A69B5">
              <w:t>19,6</w:t>
            </w:r>
          </w:p>
        </w:tc>
      </w:tr>
      <w:tr w:rsidR="000513CD" w:rsidRPr="001A69B5" w14:paraId="5896DE86" w14:textId="77777777" w:rsidTr="003405E6">
        <w:trPr>
          <w:trHeight w:val="380"/>
        </w:trPr>
        <w:tc>
          <w:tcPr>
            <w:tcW w:w="840" w:type="dxa"/>
          </w:tcPr>
          <w:p w14:paraId="2D68C0D3" w14:textId="77777777" w:rsidR="000513CD" w:rsidRPr="001A69B5" w:rsidRDefault="000513CD" w:rsidP="001A69B5"/>
        </w:tc>
        <w:tc>
          <w:tcPr>
            <w:tcW w:w="3500" w:type="dxa"/>
          </w:tcPr>
          <w:p w14:paraId="26BA2A2F" w14:textId="77777777" w:rsidR="000513CD" w:rsidRPr="001A69B5" w:rsidRDefault="0009509B" w:rsidP="001A69B5">
            <w:r w:rsidRPr="001A69B5">
              <w:t>Sum kategori 07.60</w:t>
            </w:r>
          </w:p>
        </w:tc>
        <w:tc>
          <w:tcPr>
            <w:tcW w:w="1300" w:type="dxa"/>
          </w:tcPr>
          <w:p w14:paraId="4EF10425" w14:textId="77777777" w:rsidR="000513CD" w:rsidRPr="001A69B5" w:rsidRDefault="0009509B" w:rsidP="001A69B5">
            <w:r w:rsidRPr="001A69B5">
              <w:t>22 683</w:t>
            </w:r>
          </w:p>
        </w:tc>
        <w:tc>
          <w:tcPr>
            <w:tcW w:w="1300" w:type="dxa"/>
          </w:tcPr>
          <w:p w14:paraId="0F38ECB1" w14:textId="77777777" w:rsidR="000513CD" w:rsidRPr="001A69B5" w:rsidRDefault="0009509B" w:rsidP="001A69B5">
            <w:r w:rsidRPr="001A69B5">
              <w:t>15 235</w:t>
            </w:r>
          </w:p>
        </w:tc>
        <w:tc>
          <w:tcPr>
            <w:tcW w:w="1300" w:type="dxa"/>
          </w:tcPr>
          <w:p w14:paraId="15DCEF56" w14:textId="77777777" w:rsidR="000513CD" w:rsidRPr="001A69B5" w:rsidRDefault="0009509B" w:rsidP="001A69B5">
            <w:r w:rsidRPr="001A69B5">
              <w:t>22 097</w:t>
            </w:r>
          </w:p>
        </w:tc>
        <w:tc>
          <w:tcPr>
            <w:tcW w:w="1300" w:type="dxa"/>
          </w:tcPr>
          <w:p w14:paraId="57D67016" w14:textId="77777777" w:rsidR="000513CD" w:rsidRPr="001A69B5" w:rsidRDefault="0009509B" w:rsidP="001A69B5">
            <w:r w:rsidRPr="001A69B5">
              <w:t>45,0</w:t>
            </w:r>
          </w:p>
        </w:tc>
      </w:tr>
    </w:tbl>
    <w:p w14:paraId="6AF3AD6D" w14:textId="77777777" w:rsidR="000513CD" w:rsidRPr="001A69B5" w:rsidRDefault="0009509B" w:rsidP="001A69B5">
      <w:pPr>
        <w:pStyle w:val="Undertittel"/>
      </w:pPr>
      <w:r w:rsidRPr="001A69B5">
        <w:t>Innleiing</w:t>
      </w:r>
    </w:p>
    <w:p w14:paraId="21512849" w14:textId="77777777" w:rsidR="000513CD" w:rsidRPr="001A69B5" w:rsidRDefault="0009509B" w:rsidP="001A69B5">
      <w:r w:rsidRPr="001A69B5">
        <w:t xml:space="preserve">Forsking og </w:t>
      </w:r>
      <w:proofErr w:type="spellStart"/>
      <w:r w:rsidRPr="001A69B5">
        <w:t>høgare</w:t>
      </w:r>
      <w:proofErr w:type="spellEnd"/>
      <w:r w:rsidRPr="001A69B5">
        <w:t xml:space="preserve"> utdanning er </w:t>
      </w:r>
      <w:proofErr w:type="spellStart"/>
      <w:r w:rsidRPr="001A69B5">
        <w:t>avgjerande</w:t>
      </w:r>
      <w:proofErr w:type="spellEnd"/>
      <w:r w:rsidRPr="001A69B5">
        <w:t xml:space="preserve"> for å bringe fram kunnskapen som </w:t>
      </w:r>
      <w:proofErr w:type="spellStart"/>
      <w:r w:rsidRPr="001A69B5">
        <w:t>trengst</w:t>
      </w:r>
      <w:proofErr w:type="spellEnd"/>
      <w:r w:rsidRPr="001A69B5">
        <w:t xml:space="preserve"> for ei </w:t>
      </w:r>
      <w:proofErr w:type="spellStart"/>
      <w:r w:rsidRPr="001A69B5">
        <w:t>ønskeleg</w:t>
      </w:r>
      <w:proofErr w:type="spellEnd"/>
      <w:r w:rsidRPr="001A69B5">
        <w:t xml:space="preserve"> samfunnsutvikling, og for å </w:t>
      </w:r>
      <w:proofErr w:type="spellStart"/>
      <w:r w:rsidRPr="001A69B5">
        <w:t>spreie</w:t>
      </w:r>
      <w:proofErr w:type="spellEnd"/>
      <w:r w:rsidRPr="001A69B5">
        <w:t xml:space="preserve"> oppdatert kunnskap til beste for samfunnet og den </w:t>
      </w:r>
      <w:proofErr w:type="spellStart"/>
      <w:r w:rsidRPr="001A69B5">
        <w:t>einskilde</w:t>
      </w:r>
      <w:proofErr w:type="spellEnd"/>
      <w:r w:rsidRPr="001A69B5">
        <w:t xml:space="preserve">. Dei overordna måla regjeringa har for forsking og </w:t>
      </w:r>
      <w:proofErr w:type="spellStart"/>
      <w:r w:rsidRPr="001A69B5">
        <w:t>høgare</w:t>
      </w:r>
      <w:proofErr w:type="spellEnd"/>
      <w:r w:rsidRPr="001A69B5">
        <w:t xml:space="preserve"> utdanning, er </w:t>
      </w:r>
      <w:proofErr w:type="spellStart"/>
      <w:r w:rsidRPr="001A69B5">
        <w:t>omtala</w:t>
      </w:r>
      <w:proofErr w:type="spellEnd"/>
      <w:r w:rsidRPr="001A69B5">
        <w:t xml:space="preserve"> i Meld. St. 4 (2018–2019) </w:t>
      </w:r>
      <w:r w:rsidRPr="001A69B5">
        <w:rPr>
          <w:rStyle w:val="kursiv"/>
        </w:rPr>
        <w:t>Langtidsplan for forskning og høyere utdanning 2019–2028</w:t>
      </w:r>
      <w:r w:rsidRPr="001A69B5">
        <w:t>:</w:t>
      </w:r>
    </w:p>
    <w:p w14:paraId="41832B65" w14:textId="77777777" w:rsidR="000513CD" w:rsidRPr="001A69B5" w:rsidRDefault="0009509B" w:rsidP="001A69B5">
      <w:pPr>
        <w:pStyle w:val="Liste"/>
      </w:pPr>
      <w:r w:rsidRPr="001A69B5">
        <w:t>styrkt konkurransekraft og innovasjonsevne</w:t>
      </w:r>
    </w:p>
    <w:p w14:paraId="6024A857" w14:textId="77777777" w:rsidR="000513CD" w:rsidRPr="001A69B5" w:rsidRDefault="0009509B" w:rsidP="001A69B5">
      <w:pPr>
        <w:pStyle w:val="Liste"/>
      </w:pPr>
      <w:r w:rsidRPr="001A69B5">
        <w:t xml:space="preserve">møte store </w:t>
      </w:r>
      <w:proofErr w:type="spellStart"/>
      <w:r w:rsidRPr="001A69B5">
        <w:t>samfunnsutfordringar</w:t>
      </w:r>
      <w:proofErr w:type="spellEnd"/>
    </w:p>
    <w:p w14:paraId="795B0BF6" w14:textId="77777777" w:rsidR="000513CD" w:rsidRPr="001A69B5" w:rsidRDefault="0009509B" w:rsidP="001A69B5">
      <w:pPr>
        <w:pStyle w:val="Liste"/>
      </w:pPr>
      <w:r w:rsidRPr="001A69B5">
        <w:t>utvikle fagmiljø av framifrå kvalitet</w:t>
      </w:r>
    </w:p>
    <w:p w14:paraId="34E6CDF6" w14:textId="77777777" w:rsidR="000513CD" w:rsidRPr="001A69B5" w:rsidRDefault="0009509B" w:rsidP="001A69B5">
      <w:r w:rsidRPr="001A69B5">
        <w:t xml:space="preserve">Aktiviteten i </w:t>
      </w:r>
      <w:proofErr w:type="spellStart"/>
      <w:r w:rsidRPr="001A69B5">
        <w:t>høgare</w:t>
      </w:r>
      <w:proofErr w:type="spellEnd"/>
      <w:r w:rsidRPr="001A69B5">
        <w:t xml:space="preserve"> utdanning og forsking </w:t>
      </w:r>
      <w:proofErr w:type="spellStart"/>
      <w:r w:rsidRPr="001A69B5">
        <w:t>femnar</w:t>
      </w:r>
      <w:proofErr w:type="spellEnd"/>
      <w:r w:rsidRPr="001A69B5">
        <w:t xml:space="preserve"> òg på tvers av måla for Kunnskapsdepartementet, jf. kap. 1 </w:t>
      </w:r>
      <w:proofErr w:type="spellStart"/>
      <w:r w:rsidRPr="001A69B5">
        <w:t>Hovudinnleiinga</w:t>
      </w:r>
      <w:proofErr w:type="spellEnd"/>
      <w:r w:rsidRPr="001A69B5">
        <w:t xml:space="preserve">. Av </w:t>
      </w:r>
      <w:proofErr w:type="spellStart"/>
      <w:r w:rsidRPr="001A69B5">
        <w:t>dei</w:t>
      </w:r>
      <w:proofErr w:type="spellEnd"/>
      <w:r w:rsidRPr="001A69B5">
        <w:t xml:space="preserve"> ti måla for politikkområda i kunnskapssektoren er </w:t>
      </w:r>
      <w:proofErr w:type="spellStart"/>
      <w:r w:rsidRPr="001A69B5">
        <w:t>følgande</w:t>
      </w:r>
      <w:proofErr w:type="spellEnd"/>
      <w:r w:rsidRPr="001A69B5">
        <w:t xml:space="preserve"> </w:t>
      </w:r>
      <w:proofErr w:type="spellStart"/>
      <w:r w:rsidRPr="001A69B5">
        <w:t>særleg</w:t>
      </w:r>
      <w:proofErr w:type="spellEnd"/>
      <w:r w:rsidRPr="001A69B5">
        <w:t xml:space="preserve"> relevante for programkategori 07.60:</w:t>
      </w:r>
    </w:p>
    <w:p w14:paraId="157817EF" w14:textId="77777777" w:rsidR="000513CD" w:rsidRPr="001A69B5" w:rsidRDefault="0009509B" w:rsidP="001A69B5">
      <w:pPr>
        <w:pStyle w:val="Liste"/>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3B3ADCD4" w14:textId="77777777" w:rsidR="000513CD" w:rsidRPr="001A69B5" w:rsidRDefault="0009509B" w:rsidP="001A69B5">
      <w:pPr>
        <w:pStyle w:val="Liste"/>
      </w:pPr>
      <w:r w:rsidRPr="001A69B5">
        <w:t xml:space="preserve">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5C3682E9" w14:textId="77777777" w:rsidR="000513CD" w:rsidRPr="001A69B5" w:rsidRDefault="0009509B" w:rsidP="001A69B5">
      <w:pPr>
        <w:pStyle w:val="Liste"/>
      </w:pPr>
      <w:proofErr w:type="spellStart"/>
      <w:r w:rsidRPr="001A69B5">
        <w:t>Fleire</w:t>
      </w:r>
      <w:proofErr w:type="spellEnd"/>
      <w:r w:rsidRPr="001A69B5">
        <w:t xml:space="preserve"> har relevant digital kompetanse.</w:t>
      </w:r>
    </w:p>
    <w:p w14:paraId="324912F1" w14:textId="77777777" w:rsidR="000513CD" w:rsidRPr="001A69B5" w:rsidRDefault="0009509B" w:rsidP="001A69B5">
      <w:pPr>
        <w:pStyle w:val="Liste"/>
      </w:pPr>
      <w:r w:rsidRPr="001A69B5">
        <w:t>Utdanninga og forskinga er drivkraft for innovasjon og grønt skifte.</w:t>
      </w:r>
    </w:p>
    <w:p w14:paraId="3868696A" w14:textId="77777777" w:rsidR="000513CD" w:rsidRPr="001A69B5" w:rsidRDefault="0009509B" w:rsidP="001A69B5">
      <w:pPr>
        <w:pStyle w:val="Liste"/>
      </w:pPr>
      <w:proofErr w:type="spellStart"/>
      <w:r w:rsidRPr="001A69B5">
        <w:t>Noreg</w:t>
      </w:r>
      <w:proofErr w:type="spellEnd"/>
      <w:r w:rsidRPr="001A69B5">
        <w:t xml:space="preserve"> har </w:t>
      </w:r>
      <w:proofErr w:type="spellStart"/>
      <w:r w:rsidRPr="001A69B5">
        <w:t>fleire</w:t>
      </w:r>
      <w:proofErr w:type="spellEnd"/>
      <w:r w:rsidRPr="001A69B5">
        <w:t xml:space="preserve"> framifrå utdannings- og forskingsmiljø.</w:t>
      </w:r>
    </w:p>
    <w:p w14:paraId="18A0D463"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6D009B60" w14:textId="77777777" w:rsidR="000513CD" w:rsidRPr="001A69B5" w:rsidRDefault="0009509B" w:rsidP="001A69B5">
      <w:r w:rsidRPr="001A69B5">
        <w:t xml:space="preserve">Regjeringa foreslår 463,8 mill. kroner til å </w:t>
      </w:r>
      <w:proofErr w:type="spellStart"/>
      <w:r w:rsidRPr="001A69B5">
        <w:t>vidareføre</w:t>
      </w:r>
      <w:proofErr w:type="spellEnd"/>
      <w:r w:rsidRPr="001A69B5">
        <w:t xml:space="preserve"> og trappe opp utdanningskapasitet ved universitet og </w:t>
      </w:r>
      <w:proofErr w:type="spellStart"/>
      <w:r w:rsidRPr="001A69B5">
        <w:t>høgskular</w:t>
      </w:r>
      <w:proofErr w:type="spellEnd"/>
      <w:r w:rsidRPr="001A69B5">
        <w:t xml:space="preserve">, inkludert 4 000 </w:t>
      </w:r>
      <w:proofErr w:type="spellStart"/>
      <w:r w:rsidRPr="001A69B5">
        <w:t>studieplassar</w:t>
      </w:r>
      <w:proofErr w:type="spellEnd"/>
      <w:r w:rsidRPr="001A69B5">
        <w:t xml:space="preserve"> i samband med Utdanningsløftet 2020 for at </w:t>
      </w:r>
      <w:proofErr w:type="spellStart"/>
      <w:r w:rsidRPr="001A69B5">
        <w:t>institusjonane</w:t>
      </w:r>
      <w:proofErr w:type="spellEnd"/>
      <w:r w:rsidRPr="001A69B5">
        <w:t xml:space="preserve"> kan ta opp </w:t>
      </w:r>
      <w:proofErr w:type="spellStart"/>
      <w:r w:rsidRPr="001A69B5">
        <w:t>eit</w:t>
      </w:r>
      <w:proofErr w:type="spellEnd"/>
      <w:r w:rsidRPr="001A69B5">
        <w:t xml:space="preserve"> tredje kull med </w:t>
      </w:r>
      <w:proofErr w:type="spellStart"/>
      <w:r w:rsidRPr="001A69B5">
        <w:t>studentar</w:t>
      </w:r>
      <w:proofErr w:type="spellEnd"/>
      <w:r w:rsidRPr="001A69B5">
        <w:t xml:space="preserve">. Av </w:t>
      </w:r>
      <w:proofErr w:type="spellStart"/>
      <w:r w:rsidRPr="001A69B5">
        <w:t>dei</w:t>
      </w:r>
      <w:proofErr w:type="spellEnd"/>
      <w:r w:rsidRPr="001A69B5">
        <w:t xml:space="preserve"> 4000 </w:t>
      </w:r>
      <w:proofErr w:type="spellStart"/>
      <w:r w:rsidRPr="001A69B5">
        <w:t>plassane</w:t>
      </w:r>
      <w:proofErr w:type="spellEnd"/>
      <w:r w:rsidRPr="001A69B5">
        <w:t xml:space="preserve"> vil regjeringa omprioritere 300 </w:t>
      </w:r>
      <w:proofErr w:type="spellStart"/>
      <w:r w:rsidRPr="001A69B5">
        <w:t>plassar</w:t>
      </w:r>
      <w:proofErr w:type="spellEnd"/>
      <w:r w:rsidRPr="001A69B5">
        <w:t xml:space="preserve"> </w:t>
      </w:r>
      <w:proofErr w:type="spellStart"/>
      <w:r w:rsidRPr="001A69B5">
        <w:t>frå</w:t>
      </w:r>
      <w:proofErr w:type="spellEnd"/>
      <w:r w:rsidRPr="001A69B5">
        <w:t xml:space="preserve"> juridiske og økonomisk-administrative fag til </w:t>
      </w:r>
      <w:proofErr w:type="spellStart"/>
      <w:r w:rsidRPr="001A69B5">
        <w:t>barnevernsfagleg</w:t>
      </w:r>
      <w:proofErr w:type="spellEnd"/>
      <w:r w:rsidRPr="001A69B5">
        <w:t xml:space="preserve"> utdanning på masternivå.</w:t>
      </w:r>
    </w:p>
    <w:p w14:paraId="4B55A1AB" w14:textId="77777777" w:rsidR="000513CD" w:rsidRPr="001A69B5" w:rsidRDefault="0009509B" w:rsidP="001A69B5">
      <w:r w:rsidRPr="001A69B5">
        <w:t xml:space="preserve">I tråd med strategien </w:t>
      </w:r>
      <w:r w:rsidRPr="001A69B5">
        <w:rPr>
          <w:rStyle w:val="kursiv"/>
        </w:rPr>
        <w:t xml:space="preserve">Desentralisert og fleksibel utdanning ved </w:t>
      </w:r>
      <w:proofErr w:type="spellStart"/>
      <w:r w:rsidRPr="001A69B5">
        <w:rPr>
          <w:rStyle w:val="kursiv"/>
        </w:rPr>
        <w:t>fagskular</w:t>
      </w:r>
      <w:proofErr w:type="spellEnd"/>
      <w:r w:rsidRPr="001A69B5">
        <w:rPr>
          <w:rStyle w:val="kursiv"/>
        </w:rPr>
        <w:t xml:space="preserve">, </w:t>
      </w:r>
      <w:proofErr w:type="spellStart"/>
      <w:r w:rsidRPr="001A69B5">
        <w:rPr>
          <w:rStyle w:val="kursiv"/>
        </w:rPr>
        <w:t>høgskular</w:t>
      </w:r>
      <w:proofErr w:type="spellEnd"/>
      <w:r w:rsidRPr="001A69B5">
        <w:rPr>
          <w:rStyle w:val="kursiv"/>
        </w:rPr>
        <w:t xml:space="preserve"> og universitet</w:t>
      </w:r>
      <w:r w:rsidRPr="001A69B5">
        <w:t xml:space="preserve"> foreslår regjeringa å oppskalere </w:t>
      </w:r>
      <w:proofErr w:type="spellStart"/>
      <w:r w:rsidRPr="001A69B5">
        <w:t>tilskotet</w:t>
      </w:r>
      <w:proofErr w:type="spellEnd"/>
      <w:r w:rsidRPr="001A69B5">
        <w:t xml:space="preserve"> til fleksible </w:t>
      </w:r>
      <w:proofErr w:type="spellStart"/>
      <w:r w:rsidRPr="001A69B5">
        <w:t>studietilbod</w:t>
      </w:r>
      <w:proofErr w:type="spellEnd"/>
      <w:r w:rsidRPr="001A69B5">
        <w:t xml:space="preserve"> gjennom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med 49,7 mill. kroner til 149,5 mill. kroner.</w:t>
      </w:r>
    </w:p>
    <w:p w14:paraId="2F27F743" w14:textId="77777777" w:rsidR="000513CD" w:rsidRPr="001A69B5" w:rsidRDefault="0009509B" w:rsidP="001A69B5">
      <w:r w:rsidRPr="001A69B5">
        <w:t xml:space="preserve">Areal til undervisning og forsking er </w:t>
      </w:r>
      <w:proofErr w:type="spellStart"/>
      <w:r w:rsidRPr="001A69B5">
        <w:t>grunnleggande</w:t>
      </w:r>
      <w:proofErr w:type="spellEnd"/>
      <w:r w:rsidRPr="001A69B5">
        <w:t xml:space="preserve"> for å møte behovet for kapasitet og nyskaping i utdanning og forsking. Regjeringa foreslår 120 mill. kroner i startløyving og </w:t>
      </w:r>
      <w:proofErr w:type="spellStart"/>
      <w:r w:rsidRPr="001A69B5">
        <w:t>brukarutstyr</w:t>
      </w:r>
      <w:proofErr w:type="spellEnd"/>
      <w:r w:rsidRPr="001A69B5">
        <w:t xml:space="preserve"> til Blått bygg ved Nord universitet, 378 mill. kroner til </w:t>
      </w:r>
      <w:proofErr w:type="spellStart"/>
      <w:r w:rsidRPr="001A69B5">
        <w:t>vidare</w:t>
      </w:r>
      <w:proofErr w:type="spellEnd"/>
      <w:r w:rsidRPr="001A69B5">
        <w:t xml:space="preserve"> arbeid med Vikingtidsmuseet, 948 mill. kroner til Livsvitskapsbygget og 365 mill. kroner til </w:t>
      </w:r>
      <w:proofErr w:type="spellStart"/>
      <w:r w:rsidRPr="001A69B5">
        <w:t>vidare</w:t>
      </w:r>
      <w:proofErr w:type="spellEnd"/>
      <w:r w:rsidRPr="001A69B5">
        <w:t xml:space="preserve"> forprosjektering av NTNU campussamling.</w:t>
      </w:r>
    </w:p>
    <w:p w14:paraId="2B458C86" w14:textId="77777777" w:rsidR="000513CD" w:rsidRPr="001A69B5" w:rsidRDefault="0009509B" w:rsidP="001A69B5">
      <w:r w:rsidRPr="001A69B5">
        <w:t xml:space="preserve">Regjeringa foreslår å </w:t>
      </w:r>
      <w:proofErr w:type="spellStart"/>
      <w:r w:rsidRPr="001A69B5">
        <w:t>auke</w:t>
      </w:r>
      <w:proofErr w:type="spellEnd"/>
      <w:r w:rsidRPr="001A69B5">
        <w:t xml:space="preserve"> løyvinga til </w:t>
      </w:r>
      <w:proofErr w:type="spellStart"/>
      <w:r w:rsidRPr="001A69B5">
        <w:t>dei</w:t>
      </w:r>
      <w:proofErr w:type="spellEnd"/>
      <w:r w:rsidRPr="001A69B5">
        <w:t xml:space="preserve"> </w:t>
      </w:r>
      <w:proofErr w:type="spellStart"/>
      <w:r w:rsidRPr="001A69B5">
        <w:t>institusjonane</w:t>
      </w:r>
      <w:proofErr w:type="spellEnd"/>
      <w:r w:rsidRPr="001A69B5">
        <w:t xml:space="preserve"> som tilbyr </w:t>
      </w:r>
      <w:proofErr w:type="spellStart"/>
      <w:r w:rsidRPr="001A69B5">
        <w:t>dei</w:t>
      </w:r>
      <w:proofErr w:type="spellEnd"/>
      <w:r w:rsidRPr="001A69B5">
        <w:t xml:space="preserve"> nye femårige </w:t>
      </w:r>
      <w:proofErr w:type="spellStart"/>
      <w:r w:rsidRPr="001A69B5">
        <w:t>grunnskulelærarutdanningane</w:t>
      </w:r>
      <w:proofErr w:type="spellEnd"/>
      <w:r w:rsidRPr="001A69B5">
        <w:t xml:space="preserve"> med 91,4 mill. kroner.</w:t>
      </w:r>
    </w:p>
    <w:p w14:paraId="262CB996" w14:textId="77777777" w:rsidR="000513CD" w:rsidRPr="001A69B5" w:rsidRDefault="0009509B" w:rsidP="001A69B5">
      <w:r w:rsidRPr="001A69B5">
        <w:t xml:space="preserve">Regjeringa held fram med å følge opp måla og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Meld. St. 4 (2018–2019) </w:t>
      </w:r>
      <w:r w:rsidRPr="001A69B5">
        <w:rPr>
          <w:rStyle w:val="kursiv"/>
        </w:rPr>
        <w:t>Langtidsplan for forskning og høyere utdanning 2019–2028</w:t>
      </w:r>
      <w:r w:rsidRPr="001A69B5">
        <w:t xml:space="preserve">. Regjeringa foreslår 516 mill. kroner til oppfølging av </w:t>
      </w:r>
      <w:proofErr w:type="spellStart"/>
      <w:r w:rsidRPr="001A69B5">
        <w:t>dei</w:t>
      </w:r>
      <w:proofErr w:type="spellEnd"/>
      <w:r w:rsidRPr="001A69B5">
        <w:t xml:space="preserve"> tre </w:t>
      </w:r>
      <w:proofErr w:type="spellStart"/>
      <w:r w:rsidRPr="001A69B5">
        <w:t>opptrappingsplanane</w:t>
      </w:r>
      <w:proofErr w:type="spellEnd"/>
      <w:r w:rsidRPr="001A69B5">
        <w:t xml:space="preserve"> </w:t>
      </w:r>
      <w:proofErr w:type="spellStart"/>
      <w:r w:rsidRPr="001A69B5">
        <w:t>Teknologiløft</w:t>
      </w:r>
      <w:proofErr w:type="spellEnd"/>
      <w:r w:rsidRPr="001A69B5">
        <w:t xml:space="preserve">, FoU for fornying og omstilling i næringslivet og Kvalitet i </w:t>
      </w:r>
      <w:proofErr w:type="spellStart"/>
      <w:r w:rsidRPr="001A69B5">
        <w:t>høgare</w:t>
      </w:r>
      <w:proofErr w:type="spellEnd"/>
      <w:r w:rsidRPr="001A69B5">
        <w:t xml:space="preserve"> utdanning. I tillegg foreslår regjeringa 497 mill. kroner til andre </w:t>
      </w:r>
      <w:proofErr w:type="spellStart"/>
      <w:r w:rsidRPr="001A69B5">
        <w:t>satsingar</w:t>
      </w:r>
      <w:proofErr w:type="spellEnd"/>
      <w:r w:rsidRPr="001A69B5">
        <w:t xml:space="preserve"> som følger opp langtidsplanen. Sjå omtale i del III.</w:t>
      </w:r>
    </w:p>
    <w:p w14:paraId="1CD87F38" w14:textId="77777777" w:rsidR="000513CD" w:rsidRPr="001A69B5" w:rsidRDefault="0009509B" w:rsidP="001A69B5">
      <w:r w:rsidRPr="001A69B5">
        <w:t xml:space="preserve">Regjeringa foreslår å </w:t>
      </w:r>
      <w:proofErr w:type="spellStart"/>
      <w:r w:rsidRPr="001A69B5">
        <w:t>auke</w:t>
      </w:r>
      <w:proofErr w:type="spellEnd"/>
      <w:r w:rsidRPr="001A69B5">
        <w:t xml:space="preserve"> </w:t>
      </w:r>
      <w:proofErr w:type="spellStart"/>
      <w:r w:rsidRPr="001A69B5">
        <w:t>løyvingane</w:t>
      </w:r>
      <w:proofErr w:type="spellEnd"/>
      <w:r w:rsidRPr="001A69B5">
        <w:t xml:space="preserve"> til HK-</w:t>
      </w:r>
      <w:proofErr w:type="spellStart"/>
      <w:r w:rsidRPr="001A69B5">
        <w:t>dir</w:t>
      </w:r>
      <w:proofErr w:type="spellEnd"/>
      <w:r w:rsidRPr="001A69B5">
        <w:t xml:space="preserve"> med 50 mill. kroner til prosjekt som </w:t>
      </w:r>
      <w:proofErr w:type="spellStart"/>
      <w:r w:rsidRPr="001A69B5">
        <w:t>utviklar</w:t>
      </w:r>
      <w:proofErr w:type="spellEnd"/>
      <w:r w:rsidRPr="001A69B5">
        <w:t xml:space="preserve"> og deler </w:t>
      </w:r>
      <w:proofErr w:type="spellStart"/>
      <w:r w:rsidRPr="001A69B5">
        <w:t>metodar</w:t>
      </w:r>
      <w:proofErr w:type="spellEnd"/>
      <w:r w:rsidRPr="001A69B5">
        <w:t xml:space="preserve"> for studentaktiv digital undervisning, læring og vurdering.</w:t>
      </w:r>
    </w:p>
    <w:p w14:paraId="38954503" w14:textId="77777777" w:rsidR="000513CD" w:rsidRPr="001A69B5" w:rsidRDefault="0009509B" w:rsidP="001A69B5">
      <w:pPr>
        <w:pStyle w:val="Undertittel"/>
      </w:pPr>
      <w:r w:rsidRPr="001A69B5">
        <w:t xml:space="preserve">Mål: 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51854A5F"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18306E4" w14:textId="77777777" w:rsidR="000513CD" w:rsidRPr="001A69B5" w:rsidRDefault="0009509B" w:rsidP="001A69B5">
      <w:pPr>
        <w:pStyle w:val="avsnitt-undertittel"/>
      </w:pPr>
      <w:r w:rsidRPr="001A69B5">
        <w:t xml:space="preserve">Befolkninga og </w:t>
      </w:r>
      <w:proofErr w:type="spellStart"/>
      <w:r w:rsidRPr="001A69B5">
        <w:t>studentane</w:t>
      </w:r>
      <w:proofErr w:type="spellEnd"/>
      <w:r w:rsidRPr="001A69B5">
        <w:t xml:space="preserve"> må ha kompetanse for å møte </w:t>
      </w:r>
      <w:proofErr w:type="spellStart"/>
      <w:r w:rsidRPr="001A69B5">
        <w:t>samfunnsutfordringar</w:t>
      </w:r>
      <w:proofErr w:type="spellEnd"/>
    </w:p>
    <w:p w14:paraId="1AAC0D48" w14:textId="77777777" w:rsidR="000513CD" w:rsidRPr="001A69B5" w:rsidRDefault="0009509B" w:rsidP="001A69B5">
      <w:proofErr w:type="spellStart"/>
      <w:r w:rsidRPr="001A69B5">
        <w:t>Utdanningstilbodet</w:t>
      </w:r>
      <w:proofErr w:type="spellEnd"/>
      <w:r w:rsidRPr="001A69B5">
        <w:t xml:space="preserve"> må samsvare med ønska til </w:t>
      </w:r>
      <w:proofErr w:type="spellStart"/>
      <w:r w:rsidRPr="001A69B5">
        <w:t>studentane</w:t>
      </w:r>
      <w:proofErr w:type="spellEnd"/>
      <w:r w:rsidRPr="001A69B5">
        <w:t xml:space="preserve"> og behova for å bemanne </w:t>
      </w:r>
      <w:proofErr w:type="spellStart"/>
      <w:r w:rsidRPr="001A69B5">
        <w:t>eit</w:t>
      </w:r>
      <w:proofErr w:type="spellEnd"/>
      <w:r w:rsidRPr="001A69B5">
        <w:t xml:space="preserve"> produktivt næringsliv og </w:t>
      </w:r>
      <w:proofErr w:type="spellStart"/>
      <w:r w:rsidRPr="001A69B5">
        <w:t>offentlege</w:t>
      </w:r>
      <w:proofErr w:type="spellEnd"/>
      <w:r w:rsidRPr="001A69B5">
        <w:t xml:space="preserve"> </w:t>
      </w:r>
      <w:proofErr w:type="spellStart"/>
      <w:r w:rsidRPr="001A69B5">
        <w:t>tenester</w:t>
      </w:r>
      <w:proofErr w:type="spellEnd"/>
      <w:r w:rsidRPr="001A69B5">
        <w:t xml:space="preserve"> som kan gi god velferd til alle. </w:t>
      </w:r>
      <w:proofErr w:type="spellStart"/>
      <w:r w:rsidRPr="001A69B5">
        <w:t>Høgare</w:t>
      </w:r>
      <w:proofErr w:type="spellEnd"/>
      <w:r w:rsidRPr="001A69B5">
        <w:t xml:space="preserve"> utdanning av </w:t>
      </w:r>
      <w:proofErr w:type="spellStart"/>
      <w:r w:rsidRPr="001A69B5">
        <w:t>høg</w:t>
      </w:r>
      <w:proofErr w:type="spellEnd"/>
      <w:r w:rsidRPr="001A69B5">
        <w:t xml:space="preserve"> kvalitet må </w:t>
      </w:r>
      <w:proofErr w:type="spellStart"/>
      <w:r w:rsidRPr="001A69B5">
        <w:t>vere</w:t>
      </w:r>
      <w:proofErr w:type="spellEnd"/>
      <w:r w:rsidRPr="001A69B5">
        <w:t xml:space="preserve"> </w:t>
      </w:r>
      <w:proofErr w:type="spellStart"/>
      <w:r w:rsidRPr="001A69B5">
        <w:t>tilgjengeleg</w:t>
      </w:r>
      <w:proofErr w:type="spellEnd"/>
      <w:r w:rsidRPr="001A69B5">
        <w:t xml:space="preserve"> for folk i ulike </w:t>
      </w:r>
      <w:proofErr w:type="spellStart"/>
      <w:r w:rsidRPr="001A69B5">
        <w:t>fasar</w:t>
      </w:r>
      <w:proofErr w:type="spellEnd"/>
      <w:r w:rsidRPr="001A69B5">
        <w:t xml:space="preserve"> av livet og i heile landet.</w:t>
      </w:r>
    </w:p>
    <w:p w14:paraId="55863C54" w14:textId="77777777" w:rsidR="000513CD" w:rsidRPr="001A69B5" w:rsidRDefault="0009509B" w:rsidP="001A69B5">
      <w:r w:rsidRPr="001A69B5">
        <w:t xml:space="preserve">Covid-19-pandemien har ført til </w:t>
      </w:r>
      <w:proofErr w:type="spellStart"/>
      <w:r w:rsidRPr="001A69B5">
        <w:t>høgare</w:t>
      </w:r>
      <w:proofErr w:type="spellEnd"/>
      <w:r w:rsidRPr="001A69B5">
        <w:t xml:space="preserve"> </w:t>
      </w:r>
      <w:proofErr w:type="spellStart"/>
      <w:r w:rsidRPr="001A69B5">
        <w:t>arbeidsløyse</w:t>
      </w:r>
      <w:proofErr w:type="spellEnd"/>
      <w:r w:rsidRPr="001A69B5">
        <w:t xml:space="preserve"> og </w:t>
      </w:r>
      <w:proofErr w:type="spellStart"/>
      <w:r w:rsidRPr="001A69B5">
        <w:t>auka</w:t>
      </w:r>
      <w:proofErr w:type="spellEnd"/>
      <w:r w:rsidRPr="001A69B5">
        <w:t xml:space="preserve"> </w:t>
      </w:r>
      <w:proofErr w:type="spellStart"/>
      <w:r w:rsidRPr="001A69B5">
        <w:t>etterspurnad</w:t>
      </w:r>
      <w:proofErr w:type="spellEnd"/>
      <w:r w:rsidRPr="001A69B5">
        <w:t xml:space="preserve"> etter utdanning. Ved slutten av 2020 var </w:t>
      </w:r>
      <w:proofErr w:type="spellStart"/>
      <w:r w:rsidRPr="001A69B5">
        <w:t>arbeidsløysa</w:t>
      </w:r>
      <w:proofErr w:type="spellEnd"/>
      <w:r w:rsidRPr="001A69B5">
        <w:t xml:space="preserve"> nær dobbelt så </w:t>
      </w:r>
      <w:proofErr w:type="spellStart"/>
      <w:r w:rsidRPr="001A69B5">
        <w:t>høg</w:t>
      </w:r>
      <w:proofErr w:type="spellEnd"/>
      <w:r w:rsidRPr="001A69B5">
        <w:t xml:space="preserve"> som før pandemien. </w:t>
      </w:r>
      <w:proofErr w:type="spellStart"/>
      <w:r w:rsidRPr="001A69B5">
        <w:t>Fleire</w:t>
      </w:r>
      <w:proofErr w:type="spellEnd"/>
      <w:r w:rsidRPr="001A69B5">
        <w:t xml:space="preserve"> kan måtte omskolere seg til </w:t>
      </w:r>
      <w:proofErr w:type="spellStart"/>
      <w:r w:rsidRPr="001A69B5">
        <w:t>eit</w:t>
      </w:r>
      <w:proofErr w:type="spellEnd"/>
      <w:r w:rsidRPr="001A69B5">
        <w:t xml:space="preserve"> anna yrke for å </w:t>
      </w:r>
      <w:proofErr w:type="spellStart"/>
      <w:r w:rsidRPr="001A69B5">
        <w:t>kome</w:t>
      </w:r>
      <w:proofErr w:type="spellEnd"/>
      <w:r w:rsidRPr="001A69B5">
        <w:t xml:space="preserve"> tilbake i arbeid, </w:t>
      </w:r>
      <w:proofErr w:type="spellStart"/>
      <w:r w:rsidRPr="001A69B5">
        <w:t>medan</w:t>
      </w:r>
      <w:proofErr w:type="spellEnd"/>
      <w:r w:rsidRPr="001A69B5">
        <w:t xml:space="preserve"> unge som møter </w:t>
      </w:r>
      <w:proofErr w:type="spellStart"/>
      <w:r w:rsidRPr="001A69B5">
        <w:t>ein</w:t>
      </w:r>
      <w:proofErr w:type="spellEnd"/>
      <w:r w:rsidRPr="001A69B5">
        <w:t xml:space="preserve"> svak </w:t>
      </w:r>
      <w:proofErr w:type="spellStart"/>
      <w:r w:rsidRPr="001A69B5">
        <w:t>arbeidsmarknad</w:t>
      </w:r>
      <w:proofErr w:type="spellEnd"/>
      <w:r w:rsidRPr="001A69B5">
        <w:t xml:space="preserve"> kan få færre </w:t>
      </w:r>
      <w:proofErr w:type="spellStart"/>
      <w:r w:rsidRPr="001A69B5">
        <w:t>jobbsjansar</w:t>
      </w:r>
      <w:proofErr w:type="spellEnd"/>
      <w:r w:rsidRPr="001A69B5">
        <w:t>.</w:t>
      </w:r>
    </w:p>
    <w:p w14:paraId="19C53833" w14:textId="77777777" w:rsidR="000513CD" w:rsidRPr="001A69B5" w:rsidRDefault="0009509B" w:rsidP="001A69B5">
      <w:r w:rsidRPr="001A69B5">
        <w:t xml:space="preserve">Over 154 000 </w:t>
      </w:r>
      <w:proofErr w:type="spellStart"/>
      <w:r w:rsidRPr="001A69B5">
        <w:t>personar</w:t>
      </w:r>
      <w:proofErr w:type="spellEnd"/>
      <w:r w:rsidRPr="001A69B5">
        <w:t xml:space="preserve"> har våren 2021 søkt om studieplass ved universitet og </w:t>
      </w:r>
      <w:proofErr w:type="spellStart"/>
      <w:r w:rsidRPr="001A69B5">
        <w:t>høgskular</w:t>
      </w:r>
      <w:proofErr w:type="spellEnd"/>
      <w:r w:rsidRPr="001A69B5">
        <w:t xml:space="preserve"> via Samordna opptak. Det er om lag 4 000 </w:t>
      </w:r>
      <w:proofErr w:type="spellStart"/>
      <w:r w:rsidRPr="001A69B5">
        <w:t>fleire</w:t>
      </w:r>
      <w:proofErr w:type="spellEnd"/>
      <w:r w:rsidRPr="001A69B5">
        <w:t xml:space="preserve"> enn i 2020 og det </w:t>
      </w:r>
      <w:proofErr w:type="spellStart"/>
      <w:r w:rsidRPr="001A69B5">
        <w:t>høgaste</w:t>
      </w:r>
      <w:proofErr w:type="spellEnd"/>
      <w:r w:rsidRPr="001A69B5">
        <w:t xml:space="preserve"> </w:t>
      </w:r>
      <w:proofErr w:type="spellStart"/>
      <w:r w:rsidRPr="001A69B5">
        <w:t>talet</w:t>
      </w:r>
      <w:proofErr w:type="spellEnd"/>
      <w:r w:rsidRPr="001A69B5">
        <w:t xml:space="preserve"> på </w:t>
      </w:r>
      <w:proofErr w:type="spellStart"/>
      <w:r w:rsidRPr="001A69B5">
        <w:t>søkarar</w:t>
      </w:r>
      <w:proofErr w:type="spellEnd"/>
      <w:r w:rsidRPr="001A69B5">
        <w:t xml:space="preserve"> </w:t>
      </w:r>
      <w:proofErr w:type="spellStart"/>
      <w:r w:rsidRPr="001A69B5">
        <w:t>nokon</w:t>
      </w:r>
      <w:proofErr w:type="spellEnd"/>
      <w:r w:rsidRPr="001A69B5">
        <w:t xml:space="preserve"> gong. 137 994 av </w:t>
      </w:r>
      <w:proofErr w:type="spellStart"/>
      <w:r w:rsidRPr="001A69B5">
        <w:t>søkarane</w:t>
      </w:r>
      <w:proofErr w:type="spellEnd"/>
      <w:r w:rsidRPr="001A69B5">
        <w:t xml:space="preserve"> kvalifiserte for opptak på minst </w:t>
      </w:r>
      <w:proofErr w:type="spellStart"/>
      <w:r w:rsidRPr="001A69B5">
        <w:t>eitt</w:t>
      </w:r>
      <w:proofErr w:type="spellEnd"/>
      <w:r w:rsidRPr="001A69B5">
        <w:t xml:space="preserve"> av studia </w:t>
      </w:r>
      <w:proofErr w:type="spellStart"/>
      <w:r w:rsidRPr="001A69B5">
        <w:t>dei</w:t>
      </w:r>
      <w:proofErr w:type="spellEnd"/>
      <w:r w:rsidRPr="001A69B5">
        <w:t xml:space="preserve"> søkte på.</w:t>
      </w:r>
    </w:p>
    <w:p w14:paraId="3E09B7DF" w14:textId="77777777" w:rsidR="000513CD" w:rsidRPr="001A69B5" w:rsidRDefault="0009509B" w:rsidP="001A69B5">
      <w:pPr>
        <w:pStyle w:val="avsnitt-undertittel"/>
      </w:pPr>
      <w:proofErr w:type="spellStart"/>
      <w:r w:rsidRPr="001A69B5">
        <w:t>Studentane</w:t>
      </w:r>
      <w:proofErr w:type="spellEnd"/>
      <w:r w:rsidRPr="001A69B5">
        <w:t xml:space="preserve"> treng internasjonale </w:t>
      </w:r>
      <w:proofErr w:type="spellStart"/>
      <w:r w:rsidRPr="001A69B5">
        <w:t>impulsar</w:t>
      </w:r>
      <w:proofErr w:type="spellEnd"/>
    </w:p>
    <w:p w14:paraId="15DFBA75" w14:textId="77777777" w:rsidR="000513CD" w:rsidRPr="001A69B5" w:rsidRDefault="0009509B" w:rsidP="001A69B5">
      <w:r w:rsidRPr="001A69B5">
        <w:t xml:space="preserve">Internasjonalt samarbeid og internasjonale perspektiv er </w:t>
      </w:r>
      <w:proofErr w:type="spellStart"/>
      <w:r w:rsidRPr="001A69B5">
        <w:t>naudsynte</w:t>
      </w:r>
      <w:proofErr w:type="spellEnd"/>
      <w:r w:rsidRPr="001A69B5">
        <w:t xml:space="preserve"> både for å løfte kvaliteten i </w:t>
      </w:r>
      <w:proofErr w:type="spellStart"/>
      <w:r w:rsidRPr="001A69B5">
        <w:t>høgare</w:t>
      </w:r>
      <w:proofErr w:type="spellEnd"/>
      <w:r w:rsidRPr="001A69B5">
        <w:t xml:space="preserve"> utdanning og forsking og for å handtere globale </w:t>
      </w:r>
      <w:proofErr w:type="spellStart"/>
      <w:r w:rsidRPr="001A69B5">
        <w:t>samfunnsutfordringar</w:t>
      </w:r>
      <w:proofErr w:type="spellEnd"/>
      <w:r w:rsidRPr="001A69B5">
        <w:t xml:space="preserve"> til dømes </w:t>
      </w:r>
      <w:proofErr w:type="spellStart"/>
      <w:r w:rsidRPr="001A69B5">
        <w:t>innanfor</w:t>
      </w:r>
      <w:proofErr w:type="spellEnd"/>
      <w:r w:rsidRPr="001A69B5">
        <w:t xml:space="preserve"> klima, teknologi, demografi og demokrati. Dei </w:t>
      </w:r>
      <w:proofErr w:type="spellStart"/>
      <w:r w:rsidRPr="001A69B5">
        <w:t>sterkaste</w:t>
      </w:r>
      <w:proofErr w:type="spellEnd"/>
      <w:r w:rsidRPr="001A69B5">
        <w:t xml:space="preserve"> internasjonale </w:t>
      </w:r>
      <w:proofErr w:type="spellStart"/>
      <w:r w:rsidRPr="001A69B5">
        <w:t>impulsane</w:t>
      </w:r>
      <w:proofErr w:type="spellEnd"/>
      <w:r w:rsidRPr="001A69B5">
        <w:t xml:space="preserve"> får </w:t>
      </w:r>
      <w:proofErr w:type="spellStart"/>
      <w:r w:rsidRPr="001A69B5">
        <w:t>studentane</w:t>
      </w:r>
      <w:proofErr w:type="spellEnd"/>
      <w:r w:rsidRPr="001A69B5">
        <w:t xml:space="preserve"> ved å studere i utlandet. I 2020 hadde om lag 8 400 av </w:t>
      </w:r>
      <w:proofErr w:type="spellStart"/>
      <w:r w:rsidRPr="001A69B5">
        <w:t>dei</w:t>
      </w:r>
      <w:proofErr w:type="spellEnd"/>
      <w:r w:rsidRPr="001A69B5">
        <w:t xml:space="preserve"> 51 000 uteksaminerte </w:t>
      </w:r>
      <w:proofErr w:type="spellStart"/>
      <w:r w:rsidRPr="001A69B5">
        <w:t>kandidatane</w:t>
      </w:r>
      <w:proofErr w:type="spellEnd"/>
      <w:r w:rsidRPr="001A69B5">
        <w:t xml:space="preserve"> i </w:t>
      </w:r>
      <w:proofErr w:type="spellStart"/>
      <w:r w:rsidRPr="001A69B5">
        <w:t>Noreg</w:t>
      </w:r>
      <w:proofErr w:type="spellEnd"/>
      <w:r w:rsidRPr="001A69B5">
        <w:t xml:space="preserve"> hatt </w:t>
      </w:r>
      <w:proofErr w:type="spellStart"/>
      <w:r w:rsidRPr="001A69B5">
        <w:t>eit</w:t>
      </w:r>
      <w:proofErr w:type="spellEnd"/>
      <w:r w:rsidRPr="001A69B5">
        <w:t xml:space="preserve"> </w:t>
      </w:r>
      <w:proofErr w:type="spellStart"/>
      <w:r w:rsidRPr="001A69B5">
        <w:t>utvekslingsopphald</w:t>
      </w:r>
      <w:proofErr w:type="spellEnd"/>
      <w:r w:rsidRPr="001A69B5">
        <w:t xml:space="preserve"> på minst tre </w:t>
      </w:r>
      <w:proofErr w:type="spellStart"/>
      <w:r w:rsidRPr="001A69B5">
        <w:t>månader</w:t>
      </w:r>
      <w:proofErr w:type="spellEnd"/>
      <w:r w:rsidRPr="001A69B5">
        <w:t xml:space="preserve">. I 2019–20 var det om lag 15 000 norske </w:t>
      </w:r>
      <w:proofErr w:type="spellStart"/>
      <w:r w:rsidRPr="001A69B5">
        <w:t>heilgradsstudentar</w:t>
      </w:r>
      <w:proofErr w:type="spellEnd"/>
      <w:r w:rsidRPr="001A69B5">
        <w:t xml:space="preserve"> i utlandet. </w:t>
      </w:r>
      <w:proofErr w:type="spellStart"/>
      <w:r w:rsidRPr="001A69B5">
        <w:t>Eit</w:t>
      </w:r>
      <w:proofErr w:type="spellEnd"/>
      <w:r w:rsidRPr="001A69B5">
        <w:t xml:space="preserve"> av måla regjeringa har for norsk </w:t>
      </w:r>
      <w:proofErr w:type="spellStart"/>
      <w:r w:rsidRPr="001A69B5">
        <w:t>høgare</w:t>
      </w:r>
      <w:proofErr w:type="spellEnd"/>
      <w:r w:rsidRPr="001A69B5">
        <w:t xml:space="preserve"> utdanning, er at </w:t>
      </w:r>
      <w:proofErr w:type="spellStart"/>
      <w:r w:rsidRPr="001A69B5">
        <w:t>studentane</w:t>
      </w:r>
      <w:proofErr w:type="spellEnd"/>
      <w:r w:rsidRPr="001A69B5">
        <w:t xml:space="preserve"> inngår i </w:t>
      </w:r>
      <w:proofErr w:type="spellStart"/>
      <w:r w:rsidRPr="001A69B5">
        <w:t>eit</w:t>
      </w:r>
      <w:proofErr w:type="spellEnd"/>
      <w:r w:rsidRPr="001A69B5">
        <w:t xml:space="preserve"> læringsmiljø som òg </w:t>
      </w:r>
      <w:proofErr w:type="spellStart"/>
      <w:r w:rsidRPr="001A69B5">
        <w:t>omfattar</w:t>
      </w:r>
      <w:proofErr w:type="spellEnd"/>
      <w:r w:rsidRPr="001A69B5">
        <w:t xml:space="preserve"> internasjonale </w:t>
      </w:r>
      <w:proofErr w:type="spellStart"/>
      <w:r w:rsidRPr="001A69B5">
        <w:t>studentar</w:t>
      </w:r>
      <w:proofErr w:type="spellEnd"/>
      <w:r w:rsidRPr="001A69B5">
        <w:t>.</w:t>
      </w:r>
    </w:p>
    <w:p w14:paraId="4300E92E" w14:textId="77777777" w:rsidR="000513CD" w:rsidRPr="001A69B5" w:rsidRDefault="0009509B" w:rsidP="001A69B5">
      <w:r w:rsidRPr="001A69B5">
        <w:t xml:space="preserve">Covid-19-pandemien har gjort internasjonal studentmobilitet </w:t>
      </w:r>
      <w:proofErr w:type="spellStart"/>
      <w:r w:rsidRPr="001A69B5">
        <w:t>vanskeleg</w:t>
      </w:r>
      <w:proofErr w:type="spellEnd"/>
      <w:r w:rsidRPr="001A69B5">
        <w:t xml:space="preserve">, og det er </w:t>
      </w:r>
      <w:proofErr w:type="spellStart"/>
      <w:r w:rsidRPr="001A69B5">
        <w:t>framleis</w:t>
      </w:r>
      <w:proofErr w:type="spellEnd"/>
      <w:r w:rsidRPr="001A69B5">
        <w:t xml:space="preserve"> usikkert når all mobilitet vil kunne </w:t>
      </w:r>
      <w:proofErr w:type="spellStart"/>
      <w:r w:rsidRPr="001A69B5">
        <w:t>gjennomførast</w:t>
      </w:r>
      <w:proofErr w:type="spellEnd"/>
      <w:r w:rsidRPr="001A69B5">
        <w:t xml:space="preserve"> som normalt. Samstundes har den globale krisa understreka behovet for internasjonalt samarbeid. Det er derfor viktig at universiteta og </w:t>
      </w:r>
      <w:proofErr w:type="spellStart"/>
      <w:r w:rsidRPr="001A69B5">
        <w:t>høgskulane</w:t>
      </w:r>
      <w:proofErr w:type="spellEnd"/>
      <w:r w:rsidRPr="001A69B5">
        <w:t xml:space="preserve"> i størst </w:t>
      </w:r>
      <w:proofErr w:type="spellStart"/>
      <w:r w:rsidRPr="001A69B5">
        <w:t>mogleg</w:t>
      </w:r>
      <w:proofErr w:type="spellEnd"/>
      <w:r w:rsidRPr="001A69B5">
        <w:t xml:space="preserve"> grad </w:t>
      </w:r>
      <w:proofErr w:type="spellStart"/>
      <w:r w:rsidRPr="001A69B5">
        <w:t>legg</w:t>
      </w:r>
      <w:proofErr w:type="spellEnd"/>
      <w:r w:rsidRPr="001A69B5">
        <w:t xml:space="preserve"> til rette for at </w:t>
      </w:r>
      <w:proofErr w:type="spellStart"/>
      <w:r w:rsidRPr="001A69B5">
        <w:t>studentane</w:t>
      </w:r>
      <w:proofErr w:type="spellEnd"/>
      <w:r w:rsidRPr="001A69B5">
        <w:t xml:space="preserve"> skal kunne reise på utveksling i vårsemesteret 2022, </w:t>
      </w:r>
      <w:proofErr w:type="spellStart"/>
      <w:r w:rsidRPr="001A69B5">
        <w:t>innanfor</w:t>
      </w:r>
      <w:proofErr w:type="spellEnd"/>
      <w:r w:rsidRPr="001A69B5">
        <w:t xml:space="preserve"> </w:t>
      </w:r>
      <w:proofErr w:type="spellStart"/>
      <w:r w:rsidRPr="001A69B5">
        <w:t>gjeldande</w:t>
      </w:r>
      <w:proofErr w:type="spellEnd"/>
      <w:r w:rsidRPr="001A69B5">
        <w:t xml:space="preserve"> smitteverntiltak. </w:t>
      </w:r>
      <w:proofErr w:type="spellStart"/>
      <w:r w:rsidRPr="001A69B5">
        <w:t>Institusjonane</w:t>
      </w:r>
      <w:proofErr w:type="spellEnd"/>
      <w:r w:rsidRPr="001A69B5">
        <w:t xml:space="preserve"> skal òg skape </w:t>
      </w:r>
      <w:proofErr w:type="spellStart"/>
      <w:r w:rsidRPr="001A69B5">
        <w:t>eit</w:t>
      </w:r>
      <w:proofErr w:type="spellEnd"/>
      <w:r w:rsidRPr="001A69B5">
        <w:t xml:space="preserve"> internasjonalt læringsmiljø der det er lagt best </w:t>
      </w:r>
      <w:proofErr w:type="spellStart"/>
      <w:r w:rsidRPr="001A69B5">
        <w:t>mogleg</w:t>
      </w:r>
      <w:proofErr w:type="spellEnd"/>
      <w:r w:rsidRPr="001A69B5">
        <w:t xml:space="preserve"> til rette for samhandling mellom norske og </w:t>
      </w:r>
      <w:proofErr w:type="spellStart"/>
      <w:r w:rsidRPr="001A69B5">
        <w:t>utanlandske</w:t>
      </w:r>
      <w:proofErr w:type="spellEnd"/>
      <w:r w:rsidRPr="001A69B5">
        <w:t xml:space="preserve"> </w:t>
      </w:r>
      <w:proofErr w:type="spellStart"/>
      <w:r w:rsidRPr="001A69B5">
        <w:t>studentar</w:t>
      </w:r>
      <w:proofErr w:type="spellEnd"/>
      <w:r w:rsidRPr="001A69B5">
        <w:t xml:space="preserve"> i både </w:t>
      </w:r>
      <w:proofErr w:type="spellStart"/>
      <w:r w:rsidRPr="001A69B5">
        <w:t>faglege</w:t>
      </w:r>
      <w:proofErr w:type="spellEnd"/>
      <w:r w:rsidRPr="001A69B5">
        <w:t xml:space="preserve"> og </w:t>
      </w:r>
      <w:proofErr w:type="spellStart"/>
      <w:r w:rsidRPr="001A69B5">
        <w:t>utanomfaglege</w:t>
      </w:r>
      <w:proofErr w:type="spellEnd"/>
      <w:r w:rsidRPr="001A69B5">
        <w:t xml:space="preserve"> </w:t>
      </w:r>
      <w:proofErr w:type="spellStart"/>
      <w:r w:rsidRPr="001A69B5">
        <w:t>samanhengar</w:t>
      </w:r>
      <w:proofErr w:type="spellEnd"/>
      <w:r w:rsidRPr="001A69B5">
        <w:t>.</w:t>
      </w:r>
    </w:p>
    <w:p w14:paraId="14FE58EA" w14:textId="77777777" w:rsidR="000513CD" w:rsidRPr="001A69B5" w:rsidRDefault="0009509B" w:rsidP="001A69B5">
      <w:pPr>
        <w:pStyle w:val="avsnitt-undertittel"/>
      </w:pPr>
      <w:r w:rsidRPr="001A69B5">
        <w:t xml:space="preserve">Styring for å oppnå nasjonale mål med </w:t>
      </w:r>
      <w:proofErr w:type="spellStart"/>
      <w:r w:rsidRPr="001A69B5">
        <w:t>ein</w:t>
      </w:r>
      <w:proofErr w:type="spellEnd"/>
      <w:r w:rsidRPr="001A69B5">
        <w:t xml:space="preserve"> </w:t>
      </w:r>
      <w:proofErr w:type="spellStart"/>
      <w:r w:rsidRPr="001A69B5">
        <w:t>mangfaldig</w:t>
      </w:r>
      <w:proofErr w:type="spellEnd"/>
      <w:r w:rsidRPr="001A69B5">
        <w:t xml:space="preserve"> og handlekraftig sektor</w:t>
      </w:r>
    </w:p>
    <w:p w14:paraId="7CA5BC41" w14:textId="77777777" w:rsidR="000513CD" w:rsidRPr="001A69B5" w:rsidRDefault="0009509B" w:rsidP="001A69B5">
      <w:r w:rsidRPr="001A69B5">
        <w:t xml:space="preserve">Styringspolitikken for universiteta og </w:t>
      </w:r>
      <w:proofErr w:type="spellStart"/>
      <w:r w:rsidRPr="001A69B5">
        <w:t>høgskulane</w:t>
      </w:r>
      <w:proofErr w:type="spellEnd"/>
      <w:r w:rsidRPr="001A69B5">
        <w:t xml:space="preserve"> må støtte opp under den </w:t>
      </w:r>
      <w:proofErr w:type="spellStart"/>
      <w:r w:rsidRPr="001A69B5">
        <w:t>faglege</w:t>
      </w:r>
      <w:proofErr w:type="spellEnd"/>
      <w:r w:rsidRPr="001A69B5">
        <w:t xml:space="preserve"> og langsiktige utviklinga til kvar institusjon og samstundes sørge for at </w:t>
      </w:r>
      <w:proofErr w:type="spellStart"/>
      <w:r w:rsidRPr="001A69B5">
        <w:t>dei</w:t>
      </w:r>
      <w:proofErr w:type="spellEnd"/>
      <w:r w:rsidRPr="001A69B5">
        <w:t xml:space="preserve"> samla sett svarer godt på </w:t>
      </w:r>
      <w:proofErr w:type="spellStart"/>
      <w:r w:rsidRPr="001A69B5">
        <w:t>forventningane</w:t>
      </w:r>
      <w:proofErr w:type="spellEnd"/>
      <w:r w:rsidRPr="001A69B5">
        <w:t xml:space="preserve"> </w:t>
      </w:r>
      <w:proofErr w:type="spellStart"/>
      <w:r w:rsidRPr="001A69B5">
        <w:t>frå</w:t>
      </w:r>
      <w:proofErr w:type="spellEnd"/>
      <w:r w:rsidRPr="001A69B5">
        <w:t xml:space="preserve"> samfunnet. </w:t>
      </w:r>
      <w:proofErr w:type="spellStart"/>
      <w:r w:rsidRPr="001A69B5">
        <w:t>Sjølv</w:t>
      </w:r>
      <w:proofErr w:type="spellEnd"/>
      <w:r w:rsidRPr="001A69B5">
        <w:t xml:space="preserve"> om det er </w:t>
      </w:r>
      <w:proofErr w:type="spellStart"/>
      <w:r w:rsidRPr="001A69B5">
        <w:t>eit</w:t>
      </w:r>
      <w:proofErr w:type="spellEnd"/>
      <w:r w:rsidRPr="001A69B5">
        <w:t xml:space="preserve"> stort </w:t>
      </w:r>
      <w:proofErr w:type="spellStart"/>
      <w:r w:rsidRPr="001A69B5">
        <w:t>mangfald</w:t>
      </w:r>
      <w:proofErr w:type="spellEnd"/>
      <w:r w:rsidRPr="001A69B5">
        <w:t xml:space="preserve"> blant universiteta og </w:t>
      </w:r>
      <w:proofErr w:type="spellStart"/>
      <w:r w:rsidRPr="001A69B5">
        <w:t>høgskulane</w:t>
      </w:r>
      <w:proofErr w:type="spellEnd"/>
      <w:r w:rsidRPr="001A69B5">
        <w:t xml:space="preserve">, både når det </w:t>
      </w:r>
      <w:proofErr w:type="spellStart"/>
      <w:r w:rsidRPr="001A69B5">
        <w:t>gjeld</w:t>
      </w:r>
      <w:proofErr w:type="spellEnd"/>
      <w:r w:rsidRPr="001A69B5">
        <w:t xml:space="preserve"> storleik, geografisk utstrekning og </w:t>
      </w:r>
      <w:proofErr w:type="spellStart"/>
      <w:r w:rsidRPr="001A69B5">
        <w:t>fagleg</w:t>
      </w:r>
      <w:proofErr w:type="spellEnd"/>
      <w:r w:rsidRPr="001A69B5">
        <w:t xml:space="preserve"> profil, har mange av </w:t>
      </w:r>
      <w:proofErr w:type="spellStart"/>
      <w:r w:rsidRPr="001A69B5">
        <w:t>styringsverkemidla</w:t>
      </w:r>
      <w:proofErr w:type="spellEnd"/>
      <w:r w:rsidRPr="001A69B5">
        <w:t xml:space="preserve"> </w:t>
      </w:r>
      <w:proofErr w:type="spellStart"/>
      <w:r w:rsidRPr="001A69B5">
        <w:t>vore</w:t>
      </w:r>
      <w:proofErr w:type="spellEnd"/>
      <w:r w:rsidRPr="001A69B5">
        <w:t xml:space="preserve"> like for alle og </w:t>
      </w:r>
      <w:proofErr w:type="spellStart"/>
      <w:r w:rsidRPr="001A69B5">
        <w:t>vore</w:t>
      </w:r>
      <w:proofErr w:type="spellEnd"/>
      <w:r w:rsidRPr="001A69B5">
        <w:t xml:space="preserve"> oppfatta som å bidra til uønskt </w:t>
      </w:r>
      <w:proofErr w:type="spellStart"/>
      <w:r w:rsidRPr="001A69B5">
        <w:t>einsretting</w:t>
      </w:r>
      <w:proofErr w:type="spellEnd"/>
      <w:r w:rsidRPr="001A69B5">
        <w:t xml:space="preserve">. På </w:t>
      </w:r>
      <w:proofErr w:type="spellStart"/>
      <w:r w:rsidRPr="001A69B5">
        <w:t>nokre</w:t>
      </w:r>
      <w:proofErr w:type="spellEnd"/>
      <w:r w:rsidRPr="001A69B5">
        <w:t xml:space="preserve"> område, mellom anna i reguleringa av </w:t>
      </w:r>
      <w:proofErr w:type="spellStart"/>
      <w:r w:rsidRPr="001A69B5">
        <w:t>profesjonsutdanningar</w:t>
      </w:r>
      <w:proofErr w:type="spellEnd"/>
      <w:r w:rsidRPr="001A69B5">
        <w:t xml:space="preserve">, har handlingsrommet til </w:t>
      </w:r>
      <w:proofErr w:type="spellStart"/>
      <w:r w:rsidRPr="001A69B5">
        <w:t>institusjonane</w:t>
      </w:r>
      <w:proofErr w:type="spellEnd"/>
      <w:r w:rsidRPr="001A69B5">
        <w:t xml:space="preserve"> </w:t>
      </w:r>
      <w:proofErr w:type="spellStart"/>
      <w:r w:rsidRPr="001A69B5">
        <w:t>vore</w:t>
      </w:r>
      <w:proofErr w:type="spellEnd"/>
      <w:r w:rsidRPr="001A69B5">
        <w:t xml:space="preserve"> innskrenka lenger enn det har </w:t>
      </w:r>
      <w:proofErr w:type="spellStart"/>
      <w:r w:rsidRPr="001A69B5">
        <w:t>vore</w:t>
      </w:r>
      <w:proofErr w:type="spellEnd"/>
      <w:r w:rsidRPr="001A69B5">
        <w:t xml:space="preserve"> grunnlag for. </w:t>
      </w:r>
      <w:proofErr w:type="spellStart"/>
      <w:r w:rsidRPr="001A69B5">
        <w:t>Fleire</w:t>
      </w:r>
      <w:proofErr w:type="spellEnd"/>
      <w:r w:rsidRPr="001A69B5">
        <w:t xml:space="preserve"> </w:t>
      </w:r>
      <w:proofErr w:type="spellStart"/>
      <w:r w:rsidRPr="001A69B5">
        <w:t>institusjonar</w:t>
      </w:r>
      <w:proofErr w:type="spellEnd"/>
      <w:r w:rsidRPr="001A69B5">
        <w:t xml:space="preserve"> har også gitt signal om at det er for mange direktorat med </w:t>
      </w:r>
      <w:proofErr w:type="spellStart"/>
      <w:r w:rsidRPr="001A69B5">
        <w:t>overlappande</w:t>
      </w:r>
      <w:proofErr w:type="spellEnd"/>
      <w:r w:rsidRPr="001A69B5">
        <w:t xml:space="preserve"> </w:t>
      </w:r>
      <w:proofErr w:type="spellStart"/>
      <w:r w:rsidRPr="001A69B5">
        <w:t>oppgåver</w:t>
      </w:r>
      <w:proofErr w:type="spellEnd"/>
      <w:r w:rsidRPr="001A69B5">
        <w:t xml:space="preserve"> og ansvarsområde i sektoren for </w:t>
      </w:r>
      <w:proofErr w:type="spellStart"/>
      <w:r w:rsidRPr="001A69B5">
        <w:t>høgare</w:t>
      </w:r>
      <w:proofErr w:type="spellEnd"/>
      <w:r w:rsidRPr="001A69B5">
        <w:t xml:space="preserve"> utdanning, og at det </w:t>
      </w:r>
      <w:proofErr w:type="spellStart"/>
      <w:r w:rsidRPr="001A69B5">
        <w:t>gjer</w:t>
      </w:r>
      <w:proofErr w:type="spellEnd"/>
      <w:r w:rsidRPr="001A69B5">
        <w:t xml:space="preserve"> den samla styringa </w:t>
      </w:r>
      <w:proofErr w:type="spellStart"/>
      <w:r w:rsidRPr="001A69B5">
        <w:t>meir</w:t>
      </w:r>
      <w:proofErr w:type="spellEnd"/>
      <w:r w:rsidRPr="001A69B5">
        <w:t xml:space="preserve"> </w:t>
      </w:r>
      <w:proofErr w:type="spellStart"/>
      <w:r w:rsidRPr="001A69B5">
        <w:t>uoversiktleg</w:t>
      </w:r>
      <w:proofErr w:type="spellEnd"/>
      <w:r w:rsidRPr="001A69B5">
        <w:t xml:space="preserve"> og krev unødig </w:t>
      </w:r>
      <w:proofErr w:type="spellStart"/>
      <w:r w:rsidRPr="001A69B5">
        <w:t>mykje</w:t>
      </w:r>
      <w:proofErr w:type="spellEnd"/>
      <w:r w:rsidRPr="001A69B5">
        <w:t xml:space="preserve"> </w:t>
      </w:r>
      <w:proofErr w:type="spellStart"/>
      <w:r w:rsidRPr="001A69B5">
        <w:t>merksemd</w:t>
      </w:r>
      <w:proofErr w:type="spellEnd"/>
      <w:r w:rsidRPr="001A69B5">
        <w:t xml:space="preserve"> og administrasjon </w:t>
      </w:r>
      <w:proofErr w:type="spellStart"/>
      <w:r w:rsidRPr="001A69B5">
        <w:t>frå</w:t>
      </w:r>
      <w:proofErr w:type="spellEnd"/>
      <w:r w:rsidRPr="001A69B5">
        <w:t xml:space="preserve"> </w:t>
      </w:r>
      <w:proofErr w:type="spellStart"/>
      <w:r w:rsidRPr="001A69B5">
        <w:t>institusjonane</w:t>
      </w:r>
      <w:proofErr w:type="spellEnd"/>
      <w:r w:rsidRPr="001A69B5">
        <w:t>.</w:t>
      </w:r>
    </w:p>
    <w:p w14:paraId="7D34131A" w14:textId="77777777" w:rsidR="000513CD" w:rsidRPr="001A69B5" w:rsidRDefault="0009509B" w:rsidP="001A69B5">
      <w:pPr>
        <w:pStyle w:val="avsnitt-undertittel"/>
      </w:pPr>
      <w:proofErr w:type="spellStart"/>
      <w:r w:rsidRPr="001A69B5">
        <w:t>Studentar</w:t>
      </w:r>
      <w:proofErr w:type="spellEnd"/>
      <w:r w:rsidRPr="001A69B5">
        <w:t xml:space="preserve"> i </w:t>
      </w:r>
      <w:proofErr w:type="spellStart"/>
      <w:r w:rsidRPr="001A69B5">
        <w:t>Noreg</w:t>
      </w:r>
      <w:proofErr w:type="spellEnd"/>
      <w:r w:rsidRPr="001A69B5">
        <w:t xml:space="preserve"> har høge bustadkostnader</w:t>
      </w:r>
    </w:p>
    <w:p w14:paraId="51CDD8A3" w14:textId="77777777" w:rsidR="000513CD" w:rsidRPr="001A69B5" w:rsidRDefault="0009509B" w:rsidP="001A69B5">
      <w:r w:rsidRPr="001A69B5">
        <w:t xml:space="preserve">For å oppnå </w:t>
      </w:r>
      <w:proofErr w:type="spellStart"/>
      <w:r w:rsidRPr="001A69B5">
        <w:t>ein</w:t>
      </w:r>
      <w:proofErr w:type="spellEnd"/>
      <w:r w:rsidRPr="001A69B5">
        <w:t xml:space="preserve"> reell lik tilgang til </w:t>
      </w:r>
      <w:proofErr w:type="spellStart"/>
      <w:r w:rsidRPr="001A69B5">
        <w:t>høgare</w:t>
      </w:r>
      <w:proofErr w:type="spellEnd"/>
      <w:r w:rsidRPr="001A69B5">
        <w:t xml:space="preserve"> utdanning må </w:t>
      </w:r>
      <w:proofErr w:type="spellStart"/>
      <w:r w:rsidRPr="001A69B5">
        <w:t>studentane</w:t>
      </w:r>
      <w:proofErr w:type="spellEnd"/>
      <w:r w:rsidRPr="001A69B5">
        <w:t xml:space="preserve"> ha </w:t>
      </w:r>
      <w:proofErr w:type="spellStart"/>
      <w:r w:rsidRPr="001A69B5">
        <w:t>midlar</w:t>
      </w:r>
      <w:proofErr w:type="spellEnd"/>
      <w:r w:rsidRPr="001A69B5">
        <w:t xml:space="preserve"> til </w:t>
      </w:r>
      <w:proofErr w:type="spellStart"/>
      <w:r w:rsidRPr="001A69B5">
        <w:t>livsopphald</w:t>
      </w:r>
      <w:proofErr w:type="spellEnd"/>
      <w:r w:rsidRPr="001A69B5">
        <w:t xml:space="preserve"> og tilgang til </w:t>
      </w:r>
      <w:proofErr w:type="spellStart"/>
      <w:r w:rsidRPr="001A69B5">
        <w:t>bustadar</w:t>
      </w:r>
      <w:proofErr w:type="spellEnd"/>
      <w:r w:rsidRPr="001A69B5">
        <w:t xml:space="preserve"> </w:t>
      </w:r>
      <w:proofErr w:type="spellStart"/>
      <w:r w:rsidRPr="001A69B5">
        <w:t>dei</w:t>
      </w:r>
      <w:proofErr w:type="spellEnd"/>
      <w:r w:rsidRPr="001A69B5">
        <w:t xml:space="preserve"> har råd til. I den europeiske studentundersøkinga Eurostudent VII, der 18 europeiske land deltok, er </w:t>
      </w:r>
      <w:proofErr w:type="spellStart"/>
      <w:r w:rsidRPr="001A69B5">
        <w:t>Noreg</w:t>
      </w:r>
      <w:proofErr w:type="spellEnd"/>
      <w:r w:rsidRPr="001A69B5">
        <w:t xml:space="preserve"> landet der den </w:t>
      </w:r>
      <w:proofErr w:type="spellStart"/>
      <w:r w:rsidRPr="001A69B5">
        <w:t>høgste</w:t>
      </w:r>
      <w:proofErr w:type="spellEnd"/>
      <w:r w:rsidRPr="001A69B5">
        <w:t xml:space="preserve"> delen av </w:t>
      </w:r>
      <w:proofErr w:type="spellStart"/>
      <w:r w:rsidRPr="001A69B5">
        <w:t>studentane</w:t>
      </w:r>
      <w:proofErr w:type="spellEnd"/>
      <w:r w:rsidRPr="001A69B5">
        <w:t xml:space="preserve"> rapporterer om høge bustadkostnader i høve til inntekta. Over halvparten av </w:t>
      </w:r>
      <w:proofErr w:type="spellStart"/>
      <w:r w:rsidRPr="001A69B5">
        <w:t>dei</w:t>
      </w:r>
      <w:proofErr w:type="spellEnd"/>
      <w:r w:rsidRPr="001A69B5">
        <w:t xml:space="preserve"> norske </w:t>
      </w:r>
      <w:proofErr w:type="spellStart"/>
      <w:r w:rsidRPr="001A69B5">
        <w:t>respondentane</w:t>
      </w:r>
      <w:proofErr w:type="spellEnd"/>
      <w:r w:rsidRPr="001A69B5">
        <w:t xml:space="preserve"> har bustadkostnader på minst 40 pst. av </w:t>
      </w:r>
      <w:proofErr w:type="spellStart"/>
      <w:r w:rsidRPr="001A69B5">
        <w:t>månadsinntekta</w:t>
      </w:r>
      <w:proofErr w:type="spellEnd"/>
      <w:r w:rsidRPr="001A69B5">
        <w:t xml:space="preserve">, mot </w:t>
      </w:r>
      <w:proofErr w:type="spellStart"/>
      <w:r w:rsidRPr="001A69B5">
        <w:t>eit</w:t>
      </w:r>
      <w:proofErr w:type="spellEnd"/>
      <w:r w:rsidRPr="001A69B5">
        <w:t xml:space="preserve"> gjennomsnitt i undersøkinga på 36 pst. </w:t>
      </w:r>
      <w:proofErr w:type="spellStart"/>
      <w:r w:rsidRPr="001A69B5">
        <w:t>Noreg</w:t>
      </w:r>
      <w:proofErr w:type="spellEnd"/>
      <w:r w:rsidRPr="001A69B5">
        <w:t xml:space="preserve"> er også over snittet for prosentdelen av </w:t>
      </w:r>
      <w:proofErr w:type="spellStart"/>
      <w:r w:rsidRPr="001A69B5">
        <w:t>studentane</w:t>
      </w:r>
      <w:proofErr w:type="spellEnd"/>
      <w:r w:rsidRPr="001A69B5">
        <w:t xml:space="preserve"> som opplever </w:t>
      </w:r>
      <w:proofErr w:type="spellStart"/>
      <w:r w:rsidRPr="001A69B5">
        <w:t>alvorlege</w:t>
      </w:r>
      <w:proofErr w:type="spellEnd"/>
      <w:r w:rsidRPr="001A69B5">
        <w:t xml:space="preserve"> økonomiske </w:t>
      </w:r>
      <w:proofErr w:type="spellStart"/>
      <w:r w:rsidRPr="001A69B5">
        <w:t>vanskar</w:t>
      </w:r>
      <w:proofErr w:type="spellEnd"/>
      <w:r w:rsidRPr="001A69B5">
        <w:t xml:space="preserve">. Undersøkinga blei gjennomført i </w:t>
      </w:r>
      <w:proofErr w:type="spellStart"/>
      <w:r w:rsidRPr="001A69B5">
        <w:t>Noreg</w:t>
      </w:r>
      <w:proofErr w:type="spellEnd"/>
      <w:r w:rsidRPr="001A69B5">
        <w:t xml:space="preserve"> av Statistisk sentralbyrå i 2019.</w:t>
      </w:r>
    </w:p>
    <w:p w14:paraId="60FCB95C"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A5FD796" w14:textId="77777777" w:rsidR="000513CD" w:rsidRPr="001A69B5" w:rsidRDefault="0009509B" w:rsidP="001A69B5">
      <w:pPr>
        <w:pStyle w:val="avsnitt-undertittel"/>
      </w:pPr>
      <w:proofErr w:type="spellStart"/>
      <w:r w:rsidRPr="001A69B5">
        <w:t>Auka</w:t>
      </w:r>
      <w:proofErr w:type="spellEnd"/>
      <w:r w:rsidRPr="001A69B5">
        <w:t xml:space="preserve"> kapasitet i </w:t>
      </w:r>
      <w:proofErr w:type="spellStart"/>
      <w:r w:rsidRPr="001A69B5">
        <w:t>høgare</w:t>
      </w:r>
      <w:proofErr w:type="spellEnd"/>
      <w:r w:rsidRPr="001A69B5">
        <w:t xml:space="preserve"> utdanning</w:t>
      </w:r>
    </w:p>
    <w:p w14:paraId="29DE752D" w14:textId="77777777" w:rsidR="000513CD" w:rsidRPr="001A69B5" w:rsidRDefault="0009509B" w:rsidP="001A69B5">
      <w:r w:rsidRPr="001A69B5">
        <w:t xml:space="preserve">For å møte omstillingsbehovet og </w:t>
      </w:r>
      <w:proofErr w:type="spellStart"/>
      <w:r w:rsidRPr="001A69B5">
        <w:t>motverke</w:t>
      </w:r>
      <w:proofErr w:type="spellEnd"/>
      <w:r w:rsidRPr="001A69B5">
        <w:t xml:space="preserve"> skadeverknadene av covid-19-pandemien lanserte regjeringa Utdanningsløftet 2020, som mellom anna innebar </w:t>
      </w:r>
      <w:proofErr w:type="spellStart"/>
      <w:r w:rsidRPr="001A69B5">
        <w:t>midlar</w:t>
      </w:r>
      <w:proofErr w:type="spellEnd"/>
      <w:r w:rsidRPr="001A69B5">
        <w:t xml:space="preserve"> til 4 000 nye </w:t>
      </w:r>
      <w:proofErr w:type="spellStart"/>
      <w:r w:rsidRPr="001A69B5">
        <w:t>studieplassar</w:t>
      </w:r>
      <w:proofErr w:type="spellEnd"/>
      <w:r w:rsidRPr="001A69B5">
        <w:t xml:space="preserve">, sjå omtale under del III, kap. 11. I budsjettet for 2022 foreslår regjeringa å </w:t>
      </w:r>
      <w:proofErr w:type="spellStart"/>
      <w:r w:rsidRPr="001A69B5">
        <w:t>vidareføre</w:t>
      </w:r>
      <w:proofErr w:type="spellEnd"/>
      <w:r w:rsidRPr="001A69B5">
        <w:t xml:space="preserve"> og trappe opp </w:t>
      </w:r>
      <w:proofErr w:type="spellStart"/>
      <w:r w:rsidRPr="001A69B5">
        <w:t>midlane</w:t>
      </w:r>
      <w:proofErr w:type="spellEnd"/>
      <w:r w:rsidRPr="001A69B5">
        <w:t xml:space="preserve"> </w:t>
      </w:r>
      <w:proofErr w:type="spellStart"/>
      <w:r w:rsidRPr="001A69B5">
        <w:t>frå</w:t>
      </w:r>
      <w:proofErr w:type="spellEnd"/>
      <w:r w:rsidRPr="001A69B5">
        <w:t xml:space="preserve"> Utdanningsløftet 2020 og </w:t>
      </w:r>
      <w:proofErr w:type="spellStart"/>
      <w:r w:rsidRPr="001A69B5">
        <w:t>midlar</w:t>
      </w:r>
      <w:proofErr w:type="spellEnd"/>
      <w:r w:rsidRPr="001A69B5">
        <w:t xml:space="preserve"> til </w:t>
      </w:r>
      <w:proofErr w:type="spellStart"/>
      <w:r w:rsidRPr="001A69B5">
        <w:t>studieplassar</w:t>
      </w:r>
      <w:proofErr w:type="spellEnd"/>
      <w:r w:rsidRPr="001A69B5">
        <w:t xml:space="preserve"> som er </w:t>
      </w:r>
      <w:proofErr w:type="spellStart"/>
      <w:r w:rsidRPr="001A69B5">
        <w:t>vedtekne</w:t>
      </w:r>
      <w:proofErr w:type="spellEnd"/>
      <w:r w:rsidRPr="001A69B5">
        <w:t xml:space="preserve"> av Stortinget i budsjetta for 2016–20. For </w:t>
      </w:r>
      <w:proofErr w:type="spellStart"/>
      <w:r w:rsidRPr="001A69B5">
        <w:t>seinare</w:t>
      </w:r>
      <w:proofErr w:type="spellEnd"/>
      <w:r w:rsidRPr="001A69B5">
        <w:t xml:space="preserve"> budsjettår vil regjeringa vurdere behovet for å </w:t>
      </w:r>
      <w:proofErr w:type="spellStart"/>
      <w:r w:rsidRPr="001A69B5">
        <w:t>vidareføre</w:t>
      </w:r>
      <w:proofErr w:type="spellEnd"/>
      <w:r w:rsidRPr="001A69B5">
        <w:t xml:space="preserve"> den </w:t>
      </w:r>
      <w:proofErr w:type="spellStart"/>
      <w:r w:rsidRPr="001A69B5">
        <w:t>auka</w:t>
      </w:r>
      <w:proofErr w:type="spellEnd"/>
      <w:r w:rsidRPr="001A69B5">
        <w:t xml:space="preserve"> utdanningskapasiteten i Utdanningsløftet med utgangspunkt i utviklinga i </w:t>
      </w:r>
      <w:proofErr w:type="spellStart"/>
      <w:r w:rsidRPr="001A69B5">
        <w:t>arbeidsmarknaden</w:t>
      </w:r>
      <w:proofErr w:type="spellEnd"/>
      <w:r w:rsidRPr="001A69B5">
        <w:t>.</w:t>
      </w:r>
    </w:p>
    <w:p w14:paraId="56421776" w14:textId="77777777" w:rsidR="000513CD" w:rsidRPr="001A69B5" w:rsidRDefault="0009509B" w:rsidP="001A69B5">
      <w:pPr>
        <w:pStyle w:val="avsnitt-undertittel"/>
      </w:pPr>
      <w:proofErr w:type="spellStart"/>
      <w:r w:rsidRPr="001A69B5">
        <w:t>Kompetansereforma</w:t>
      </w:r>
      <w:proofErr w:type="spellEnd"/>
    </w:p>
    <w:p w14:paraId="408AFB16" w14:textId="77777777" w:rsidR="000513CD" w:rsidRPr="001A69B5" w:rsidRDefault="0009509B" w:rsidP="001A69B5">
      <w:r w:rsidRPr="001A69B5">
        <w:t xml:space="preserve">Regjeringa la i 2020 fram Meld. St. 14 (2019–2020) </w:t>
      </w:r>
      <w:r w:rsidRPr="001A69B5">
        <w:rPr>
          <w:rStyle w:val="kursiv"/>
        </w:rPr>
        <w:t>Kompetansereformen – Lære hele livet</w:t>
      </w:r>
      <w:r w:rsidRPr="001A69B5">
        <w:t xml:space="preserve">, sjå omtale i kategori 07.50 Kompetansepolitikk og livslang læring. Regjeringa </w:t>
      </w:r>
      <w:proofErr w:type="spellStart"/>
      <w:r w:rsidRPr="001A69B5">
        <w:t>forventar</w:t>
      </w:r>
      <w:proofErr w:type="spellEnd"/>
      <w:r w:rsidRPr="001A69B5">
        <w:t xml:space="preserve"> at universiteta og </w:t>
      </w:r>
      <w:proofErr w:type="spellStart"/>
      <w:r w:rsidRPr="001A69B5">
        <w:t>høgskulane</w:t>
      </w:r>
      <w:proofErr w:type="spellEnd"/>
      <w:r w:rsidRPr="001A69B5">
        <w:t xml:space="preserve"> </w:t>
      </w:r>
      <w:proofErr w:type="spellStart"/>
      <w:r w:rsidRPr="001A69B5">
        <w:t>tilpassar</w:t>
      </w:r>
      <w:proofErr w:type="spellEnd"/>
      <w:r w:rsidRPr="001A69B5">
        <w:t xml:space="preserve"> </w:t>
      </w:r>
      <w:proofErr w:type="spellStart"/>
      <w:r w:rsidRPr="001A69B5">
        <w:t>utdanningstilboda</w:t>
      </w:r>
      <w:proofErr w:type="spellEnd"/>
      <w:r w:rsidRPr="001A69B5">
        <w:t xml:space="preserve"> sine i tråd med den kompetansen samfunnet har behov for </w:t>
      </w:r>
      <w:proofErr w:type="spellStart"/>
      <w:r w:rsidRPr="001A69B5">
        <w:t>no</w:t>
      </w:r>
      <w:proofErr w:type="spellEnd"/>
      <w:r w:rsidRPr="001A69B5">
        <w:t xml:space="preserve"> og framover i tid, at </w:t>
      </w:r>
      <w:proofErr w:type="spellStart"/>
      <w:r w:rsidRPr="001A69B5">
        <w:t>dei</w:t>
      </w:r>
      <w:proofErr w:type="spellEnd"/>
      <w:r w:rsidRPr="001A69B5">
        <w:t xml:space="preserve"> prioriterer livslang læring og fleksible </w:t>
      </w:r>
      <w:proofErr w:type="spellStart"/>
      <w:r w:rsidRPr="001A69B5">
        <w:t>utdanningstilbod</w:t>
      </w:r>
      <w:proofErr w:type="spellEnd"/>
      <w:r w:rsidRPr="001A69B5">
        <w:t xml:space="preserve">, og at </w:t>
      </w:r>
      <w:proofErr w:type="spellStart"/>
      <w:r w:rsidRPr="001A69B5">
        <w:t>fleire</w:t>
      </w:r>
      <w:proofErr w:type="spellEnd"/>
      <w:r w:rsidRPr="001A69B5">
        <w:t xml:space="preserve"> får tilgang til å oppdatere kompetansen sin gjennom </w:t>
      </w:r>
      <w:proofErr w:type="spellStart"/>
      <w:r w:rsidRPr="001A69B5">
        <w:t>vidareutdanning</w:t>
      </w:r>
      <w:proofErr w:type="spellEnd"/>
      <w:r w:rsidRPr="001A69B5">
        <w:t>.</w:t>
      </w:r>
    </w:p>
    <w:p w14:paraId="2ECF4014" w14:textId="77777777" w:rsidR="000513CD" w:rsidRPr="001A69B5" w:rsidRDefault="0009509B" w:rsidP="001A69B5">
      <w:r w:rsidRPr="001A69B5">
        <w:t xml:space="preserve">Regjeringa vil gå gjennom finansieringa av universitet og </w:t>
      </w:r>
      <w:proofErr w:type="spellStart"/>
      <w:r w:rsidRPr="001A69B5">
        <w:t>høgskular</w:t>
      </w:r>
      <w:proofErr w:type="spellEnd"/>
      <w:r w:rsidRPr="001A69B5">
        <w:t xml:space="preserve">, der etter- og </w:t>
      </w:r>
      <w:proofErr w:type="spellStart"/>
      <w:r w:rsidRPr="001A69B5">
        <w:t>vidareutdanning</w:t>
      </w:r>
      <w:proofErr w:type="spellEnd"/>
      <w:r w:rsidRPr="001A69B5">
        <w:t xml:space="preserve">, fleksible </w:t>
      </w:r>
      <w:proofErr w:type="spellStart"/>
      <w:r w:rsidRPr="001A69B5">
        <w:t>tilbod</w:t>
      </w:r>
      <w:proofErr w:type="spellEnd"/>
      <w:r w:rsidRPr="001A69B5">
        <w:t xml:space="preserve"> og arbeidslivsrelevans vil </w:t>
      </w:r>
      <w:proofErr w:type="spellStart"/>
      <w:r w:rsidRPr="001A69B5">
        <w:t>vere</w:t>
      </w:r>
      <w:proofErr w:type="spellEnd"/>
      <w:r w:rsidRPr="001A69B5">
        <w:t xml:space="preserve"> sentrale omsyn. Regjeringa vil </w:t>
      </w:r>
      <w:proofErr w:type="spellStart"/>
      <w:r w:rsidRPr="001A69B5">
        <w:t>kome</w:t>
      </w:r>
      <w:proofErr w:type="spellEnd"/>
      <w:r w:rsidRPr="001A69B5">
        <w:t xml:space="preserve"> tilbake til Stortinget om saka. Regjeringa har </w:t>
      </w:r>
      <w:proofErr w:type="spellStart"/>
      <w:r w:rsidRPr="001A69B5">
        <w:t>vedteke</w:t>
      </w:r>
      <w:proofErr w:type="spellEnd"/>
      <w:r w:rsidRPr="001A69B5">
        <w:t xml:space="preserve"> </w:t>
      </w:r>
      <w:proofErr w:type="spellStart"/>
      <w:r w:rsidRPr="001A69B5">
        <w:t>endringar</w:t>
      </w:r>
      <w:proofErr w:type="spellEnd"/>
      <w:r w:rsidRPr="001A69B5">
        <w:t xml:space="preserve"> i eigenbetalingsforskrifta. </w:t>
      </w:r>
      <w:proofErr w:type="spellStart"/>
      <w:r w:rsidRPr="001A69B5">
        <w:t>Endringane</w:t>
      </w:r>
      <w:proofErr w:type="spellEnd"/>
      <w:r w:rsidRPr="001A69B5">
        <w:t xml:space="preserve"> </w:t>
      </w:r>
      <w:proofErr w:type="spellStart"/>
      <w:r w:rsidRPr="001A69B5">
        <w:t>inneber</w:t>
      </w:r>
      <w:proofErr w:type="spellEnd"/>
      <w:r w:rsidRPr="001A69B5">
        <w:t xml:space="preserve"> at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i større grad kan tilby </w:t>
      </w:r>
      <w:proofErr w:type="spellStart"/>
      <w:r w:rsidRPr="001A69B5">
        <w:t>utdanningar</w:t>
      </w:r>
      <w:proofErr w:type="spellEnd"/>
      <w:r w:rsidRPr="001A69B5">
        <w:t xml:space="preserve"> mot </w:t>
      </w:r>
      <w:proofErr w:type="spellStart"/>
      <w:r w:rsidRPr="001A69B5">
        <w:t>eigenbetaling</w:t>
      </w:r>
      <w:proofErr w:type="spellEnd"/>
      <w:r w:rsidRPr="001A69B5">
        <w:t xml:space="preserve">, som er </w:t>
      </w:r>
      <w:proofErr w:type="spellStart"/>
      <w:r w:rsidRPr="001A69B5">
        <w:t>særleg</w:t>
      </w:r>
      <w:proofErr w:type="spellEnd"/>
      <w:r w:rsidRPr="001A69B5">
        <w:t xml:space="preserve"> lagde til rette for </w:t>
      </w:r>
      <w:proofErr w:type="spellStart"/>
      <w:r w:rsidRPr="001A69B5">
        <w:t>personar</w:t>
      </w:r>
      <w:proofErr w:type="spellEnd"/>
      <w:r w:rsidRPr="001A69B5">
        <w:t xml:space="preserve"> med arbeidserfaring. </w:t>
      </w:r>
      <w:proofErr w:type="spellStart"/>
      <w:r w:rsidRPr="001A69B5">
        <w:t>Endringane</w:t>
      </w:r>
      <w:proofErr w:type="spellEnd"/>
      <w:r w:rsidRPr="001A69B5">
        <w:t xml:space="preserve"> vil gjelde </w:t>
      </w:r>
      <w:proofErr w:type="spellStart"/>
      <w:r w:rsidRPr="001A69B5">
        <w:t>frå</w:t>
      </w:r>
      <w:proofErr w:type="spellEnd"/>
      <w:r w:rsidRPr="001A69B5">
        <w:t xml:space="preserve"> 1. januar 2022. For </w:t>
      </w:r>
      <w:proofErr w:type="spellStart"/>
      <w:r w:rsidRPr="001A69B5">
        <w:t>studietilbod</w:t>
      </w:r>
      <w:proofErr w:type="spellEnd"/>
      <w:r w:rsidRPr="001A69B5">
        <w:t xml:space="preserve"> som er lyste ut før 1. januar 2022 gjeld </w:t>
      </w:r>
      <w:proofErr w:type="spellStart"/>
      <w:r w:rsidRPr="001A69B5">
        <w:t>endringane</w:t>
      </w:r>
      <w:proofErr w:type="spellEnd"/>
      <w:r w:rsidRPr="001A69B5">
        <w:t xml:space="preserve"> </w:t>
      </w:r>
      <w:proofErr w:type="spellStart"/>
      <w:r w:rsidRPr="001A69B5">
        <w:t>frå</w:t>
      </w:r>
      <w:proofErr w:type="spellEnd"/>
      <w:r w:rsidRPr="001A69B5">
        <w:t xml:space="preserve"> 1. januar 2023.</w:t>
      </w:r>
    </w:p>
    <w:p w14:paraId="5FDA04DF" w14:textId="77777777" w:rsidR="000513CD" w:rsidRPr="001A69B5" w:rsidRDefault="0009509B" w:rsidP="001A69B5">
      <w:pPr>
        <w:pStyle w:val="avsnitt-undertittel"/>
      </w:pPr>
      <w:r w:rsidRPr="001A69B5">
        <w:t>Strategi for desentralisert og fleksibel utdanning</w:t>
      </w:r>
    </w:p>
    <w:p w14:paraId="49F9D566" w14:textId="77777777" w:rsidR="000513CD" w:rsidRPr="001A69B5" w:rsidRDefault="0009509B" w:rsidP="001A69B5">
      <w:r w:rsidRPr="001A69B5">
        <w:t xml:space="preserve">Regjeringa har i 2021 lagt fram </w:t>
      </w:r>
      <w:proofErr w:type="spellStart"/>
      <w:r w:rsidRPr="001A69B5">
        <w:t>ein</w:t>
      </w:r>
      <w:proofErr w:type="spellEnd"/>
      <w:r w:rsidRPr="001A69B5">
        <w:t xml:space="preserve"> strategi for desentralisert og fleksibel utdanning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Ambisjonen til regjeringa er at utdanning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er </w:t>
      </w:r>
      <w:proofErr w:type="spellStart"/>
      <w:r w:rsidRPr="001A69B5">
        <w:t>tilgjengeleg</w:t>
      </w:r>
      <w:proofErr w:type="spellEnd"/>
      <w:r w:rsidRPr="001A69B5">
        <w:t xml:space="preserve"> for alle, uavhengig av kvar </w:t>
      </w:r>
      <w:proofErr w:type="spellStart"/>
      <w:r w:rsidRPr="001A69B5">
        <w:t>dei</w:t>
      </w:r>
      <w:proofErr w:type="spellEnd"/>
      <w:r w:rsidRPr="001A69B5">
        <w:t xml:space="preserve"> bur og livssituasjonen </w:t>
      </w:r>
      <w:proofErr w:type="spellStart"/>
      <w:r w:rsidRPr="001A69B5">
        <w:t>dei</w:t>
      </w:r>
      <w:proofErr w:type="spellEnd"/>
      <w:r w:rsidRPr="001A69B5">
        <w:t xml:space="preserve"> er i. Målet med strategien er å </w:t>
      </w:r>
      <w:proofErr w:type="spellStart"/>
      <w:r w:rsidRPr="001A69B5">
        <w:t>auke</w:t>
      </w:r>
      <w:proofErr w:type="spellEnd"/>
      <w:r w:rsidRPr="001A69B5">
        <w:t xml:space="preserve"> omfanget av fleksible og desentraliserte </w:t>
      </w:r>
      <w:proofErr w:type="spellStart"/>
      <w:r w:rsidRPr="001A69B5">
        <w:t>tilbod</w:t>
      </w:r>
      <w:proofErr w:type="spellEnd"/>
      <w:r w:rsidRPr="001A69B5">
        <w:t xml:space="preserve"> av </w:t>
      </w:r>
      <w:proofErr w:type="spellStart"/>
      <w:r w:rsidRPr="001A69B5">
        <w:t>høg</w:t>
      </w:r>
      <w:proofErr w:type="spellEnd"/>
      <w:r w:rsidRPr="001A69B5">
        <w:t xml:space="preserve"> kvalitet som er tilpassa </w:t>
      </w:r>
      <w:proofErr w:type="spellStart"/>
      <w:r w:rsidRPr="001A69B5">
        <w:t>dei</w:t>
      </w:r>
      <w:proofErr w:type="spellEnd"/>
      <w:r w:rsidRPr="001A69B5">
        <w:t xml:space="preserve"> ulike behova som arbeidslivet og den </w:t>
      </w:r>
      <w:proofErr w:type="spellStart"/>
      <w:r w:rsidRPr="001A69B5">
        <w:t>einskilde</w:t>
      </w:r>
      <w:proofErr w:type="spellEnd"/>
      <w:r w:rsidRPr="001A69B5">
        <w:t xml:space="preserve"> har. Strategien har fire innsatsområde: 1) </w:t>
      </w:r>
      <w:proofErr w:type="spellStart"/>
      <w:r w:rsidRPr="001A69B5">
        <w:t>auke</w:t>
      </w:r>
      <w:proofErr w:type="spellEnd"/>
      <w:r w:rsidRPr="001A69B5">
        <w:t xml:space="preserve"> omfanget av </w:t>
      </w:r>
      <w:proofErr w:type="spellStart"/>
      <w:r w:rsidRPr="001A69B5">
        <w:t>tilbod</w:t>
      </w:r>
      <w:proofErr w:type="spellEnd"/>
      <w:r w:rsidRPr="001A69B5">
        <w:t xml:space="preserve"> i heile landet, 2) styrke samarbeidet mellom </w:t>
      </w:r>
      <w:proofErr w:type="spellStart"/>
      <w:r w:rsidRPr="001A69B5">
        <w:t>aktørane</w:t>
      </w:r>
      <w:proofErr w:type="spellEnd"/>
      <w:r w:rsidRPr="001A69B5">
        <w:t xml:space="preserve"> i utdanning og arbeidsliv og kople </w:t>
      </w:r>
      <w:proofErr w:type="spellStart"/>
      <w:r w:rsidRPr="001A69B5">
        <w:t>tilbod</w:t>
      </w:r>
      <w:proofErr w:type="spellEnd"/>
      <w:r w:rsidRPr="001A69B5">
        <w:t xml:space="preserve"> og </w:t>
      </w:r>
      <w:proofErr w:type="spellStart"/>
      <w:r w:rsidRPr="001A69B5">
        <w:t>etterspurnad</w:t>
      </w:r>
      <w:proofErr w:type="spellEnd"/>
      <w:r w:rsidRPr="001A69B5">
        <w:t xml:space="preserve"> betre </w:t>
      </w:r>
      <w:proofErr w:type="spellStart"/>
      <w:r w:rsidRPr="001A69B5">
        <w:t>saman</w:t>
      </w:r>
      <w:proofErr w:type="spellEnd"/>
      <w:r w:rsidRPr="001A69B5">
        <w:t xml:space="preserve">, 3) jobbe for at </w:t>
      </w:r>
      <w:proofErr w:type="spellStart"/>
      <w:r w:rsidRPr="001A69B5">
        <w:t>tilbod</w:t>
      </w:r>
      <w:proofErr w:type="spellEnd"/>
      <w:r w:rsidRPr="001A69B5">
        <w:t xml:space="preserve"> har </w:t>
      </w:r>
      <w:proofErr w:type="spellStart"/>
      <w:r w:rsidRPr="001A69B5">
        <w:t>høg</w:t>
      </w:r>
      <w:proofErr w:type="spellEnd"/>
      <w:r w:rsidRPr="001A69B5">
        <w:t xml:space="preserve"> kvalitet og er tilpassa behova til den </w:t>
      </w:r>
      <w:proofErr w:type="spellStart"/>
      <w:r w:rsidRPr="001A69B5">
        <w:t>einskilde</w:t>
      </w:r>
      <w:proofErr w:type="spellEnd"/>
      <w:r w:rsidRPr="001A69B5">
        <w:t xml:space="preserve"> og arbeidslivet, og 4) betre rammene som gir </w:t>
      </w:r>
      <w:proofErr w:type="spellStart"/>
      <w:r w:rsidRPr="001A69B5">
        <w:t>institusjonane</w:t>
      </w:r>
      <w:proofErr w:type="spellEnd"/>
      <w:r w:rsidRPr="001A69B5">
        <w:t xml:space="preserve">, arbeidslivet og </w:t>
      </w:r>
      <w:proofErr w:type="spellStart"/>
      <w:r w:rsidRPr="001A69B5">
        <w:t>studentane</w:t>
      </w:r>
      <w:proofErr w:type="spellEnd"/>
      <w:r w:rsidRPr="001A69B5">
        <w:t xml:space="preserve"> </w:t>
      </w:r>
      <w:proofErr w:type="spellStart"/>
      <w:r w:rsidRPr="001A69B5">
        <w:t>auka</w:t>
      </w:r>
      <w:proofErr w:type="spellEnd"/>
      <w:r w:rsidRPr="001A69B5">
        <w:t xml:space="preserve"> </w:t>
      </w:r>
      <w:proofErr w:type="spellStart"/>
      <w:r w:rsidRPr="001A69B5">
        <w:t>moglegheiter</w:t>
      </w:r>
      <w:proofErr w:type="spellEnd"/>
      <w:r w:rsidRPr="001A69B5">
        <w:t xml:space="preserve">. I oppfølginga av strategien foreslår regjeringa å trappe opp </w:t>
      </w:r>
      <w:proofErr w:type="spellStart"/>
      <w:r w:rsidRPr="001A69B5">
        <w:t>dei</w:t>
      </w:r>
      <w:proofErr w:type="spellEnd"/>
      <w:r w:rsidRPr="001A69B5">
        <w:t xml:space="preserve"> søknadsbaserte </w:t>
      </w:r>
      <w:proofErr w:type="spellStart"/>
      <w:r w:rsidRPr="001A69B5">
        <w:t>midlane</w:t>
      </w:r>
      <w:proofErr w:type="spellEnd"/>
      <w:r w:rsidRPr="001A69B5">
        <w:t xml:space="preserve"> til fleksible </w:t>
      </w:r>
      <w:proofErr w:type="spellStart"/>
      <w:r w:rsidRPr="001A69B5">
        <w:t>utdanningar</w:t>
      </w:r>
      <w:proofErr w:type="spellEnd"/>
      <w:r w:rsidRPr="001A69B5">
        <w:t xml:space="preserve"> og samstundes opprette </w:t>
      </w:r>
      <w:proofErr w:type="spellStart"/>
      <w:r w:rsidRPr="001A69B5">
        <w:t>eit</w:t>
      </w:r>
      <w:proofErr w:type="spellEnd"/>
      <w:r w:rsidRPr="001A69B5">
        <w:t xml:space="preserve"> distriktsprogram og ei søknadsbasert ordning for studiesenter og </w:t>
      </w:r>
      <w:proofErr w:type="spellStart"/>
      <w:r w:rsidRPr="001A69B5">
        <w:t>studiesenterliknande</w:t>
      </w:r>
      <w:proofErr w:type="spellEnd"/>
      <w:r w:rsidRPr="001A69B5">
        <w:t xml:space="preserve"> </w:t>
      </w:r>
      <w:proofErr w:type="spellStart"/>
      <w:r w:rsidRPr="001A69B5">
        <w:t>aktørar</w:t>
      </w:r>
      <w:proofErr w:type="spellEnd"/>
      <w:r w:rsidRPr="001A69B5">
        <w:t xml:space="preserve">. </w:t>
      </w:r>
      <w:proofErr w:type="spellStart"/>
      <w:r w:rsidRPr="001A69B5">
        <w:t>Vidare</w:t>
      </w:r>
      <w:proofErr w:type="spellEnd"/>
      <w:r w:rsidRPr="001A69B5">
        <w:t xml:space="preserve"> vil regjeringa utvikle </w:t>
      </w:r>
      <w:proofErr w:type="spellStart"/>
      <w:r w:rsidRPr="001A69B5">
        <w:t>heildigitale</w:t>
      </w:r>
      <w:proofErr w:type="spellEnd"/>
      <w:r w:rsidRPr="001A69B5">
        <w:t xml:space="preserve"> </w:t>
      </w:r>
      <w:proofErr w:type="spellStart"/>
      <w:r w:rsidRPr="001A69B5">
        <w:t>utdanningstilbod</w:t>
      </w:r>
      <w:proofErr w:type="spellEnd"/>
      <w:r w:rsidRPr="001A69B5">
        <w:t>.</w:t>
      </w:r>
    </w:p>
    <w:p w14:paraId="107C8399" w14:textId="77777777" w:rsidR="000513CD" w:rsidRPr="001A69B5" w:rsidRDefault="0009509B" w:rsidP="001A69B5">
      <w:pPr>
        <w:pStyle w:val="avsnitt-undertittel"/>
      </w:pPr>
      <w:r w:rsidRPr="001A69B5">
        <w:t xml:space="preserve">Stortingsmelding om arbeidslivsrelevans i </w:t>
      </w:r>
      <w:proofErr w:type="spellStart"/>
      <w:r w:rsidRPr="001A69B5">
        <w:t>høgare</w:t>
      </w:r>
      <w:proofErr w:type="spellEnd"/>
      <w:r w:rsidRPr="001A69B5">
        <w:t xml:space="preserve"> utdanning</w:t>
      </w:r>
    </w:p>
    <w:p w14:paraId="13D13A62" w14:textId="77777777" w:rsidR="000513CD" w:rsidRPr="001A69B5" w:rsidRDefault="0009509B" w:rsidP="001A69B5">
      <w:r w:rsidRPr="001A69B5">
        <w:t xml:space="preserve">Regjeringa vil </w:t>
      </w:r>
      <w:proofErr w:type="spellStart"/>
      <w:r w:rsidRPr="001A69B5">
        <w:t>gjere</w:t>
      </w:r>
      <w:proofErr w:type="spellEnd"/>
      <w:r w:rsidRPr="001A69B5">
        <w:t xml:space="preserve"> </w:t>
      </w:r>
      <w:proofErr w:type="spellStart"/>
      <w:r w:rsidRPr="001A69B5">
        <w:t>utdanningane</w:t>
      </w:r>
      <w:proofErr w:type="spellEnd"/>
      <w:r w:rsidRPr="001A69B5">
        <w:t xml:space="preserve"> </w:t>
      </w:r>
      <w:proofErr w:type="spellStart"/>
      <w:r w:rsidRPr="001A69B5">
        <w:t>meir</w:t>
      </w:r>
      <w:proofErr w:type="spellEnd"/>
      <w:r w:rsidRPr="001A69B5">
        <w:t xml:space="preserve"> relevante for arbeidslivet. </w:t>
      </w:r>
      <w:proofErr w:type="spellStart"/>
      <w:r w:rsidRPr="001A69B5">
        <w:t>Lærestadane</w:t>
      </w:r>
      <w:proofErr w:type="spellEnd"/>
      <w:r w:rsidRPr="001A69B5">
        <w:t xml:space="preserve"> og arbeidslivet må samarbeide </w:t>
      </w:r>
      <w:proofErr w:type="spellStart"/>
      <w:r w:rsidRPr="001A69B5">
        <w:t>breiare</w:t>
      </w:r>
      <w:proofErr w:type="spellEnd"/>
      <w:r w:rsidRPr="001A69B5">
        <w:t xml:space="preserve"> og </w:t>
      </w:r>
      <w:proofErr w:type="spellStart"/>
      <w:r w:rsidRPr="001A69B5">
        <w:t>meir</w:t>
      </w:r>
      <w:proofErr w:type="spellEnd"/>
      <w:r w:rsidRPr="001A69B5">
        <w:t xml:space="preserve"> systematisk om kva og korleis </w:t>
      </w:r>
      <w:proofErr w:type="spellStart"/>
      <w:r w:rsidRPr="001A69B5">
        <w:t>studentane</w:t>
      </w:r>
      <w:proofErr w:type="spellEnd"/>
      <w:r w:rsidRPr="001A69B5">
        <w:t xml:space="preserve"> lærer, slik at </w:t>
      </w:r>
      <w:proofErr w:type="spellStart"/>
      <w:r w:rsidRPr="001A69B5">
        <w:t>dei</w:t>
      </w:r>
      <w:proofErr w:type="spellEnd"/>
      <w:r w:rsidRPr="001A69B5">
        <w:t xml:space="preserve"> blir betre i stand til å møte </w:t>
      </w:r>
      <w:proofErr w:type="spellStart"/>
      <w:r w:rsidRPr="001A69B5">
        <w:t>eit</w:t>
      </w:r>
      <w:proofErr w:type="spellEnd"/>
      <w:r w:rsidRPr="001A69B5">
        <w:t xml:space="preserve"> samfunn og </w:t>
      </w:r>
      <w:proofErr w:type="spellStart"/>
      <w:r w:rsidRPr="001A69B5">
        <w:t>eit</w:t>
      </w:r>
      <w:proofErr w:type="spellEnd"/>
      <w:r w:rsidRPr="001A69B5">
        <w:t xml:space="preserve"> arbeidsliv i omstilling. I Meld. St. 16 (2020–2021) </w:t>
      </w:r>
      <w:r w:rsidRPr="001A69B5">
        <w:rPr>
          <w:rStyle w:val="kursiv"/>
        </w:rPr>
        <w:t xml:space="preserve">Utdanning for omstilling – Økt arbeidslivsrelevans i høyere utdanning </w:t>
      </w:r>
      <w:r w:rsidRPr="001A69B5">
        <w:t xml:space="preserve">legg regjeringa vekt på målet om at universiteta og </w:t>
      </w:r>
      <w:proofErr w:type="spellStart"/>
      <w:r w:rsidRPr="001A69B5">
        <w:t>høgskulane</w:t>
      </w:r>
      <w:proofErr w:type="spellEnd"/>
      <w:r w:rsidRPr="001A69B5">
        <w:t xml:space="preserve"> </w:t>
      </w:r>
      <w:proofErr w:type="spellStart"/>
      <w:r w:rsidRPr="001A69B5">
        <w:t>utdannar</w:t>
      </w:r>
      <w:proofErr w:type="spellEnd"/>
      <w:r w:rsidRPr="001A69B5">
        <w:t xml:space="preserve"> </w:t>
      </w:r>
      <w:proofErr w:type="spellStart"/>
      <w:r w:rsidRPr="001A69B5">
        <w:t>kandidatar</w:t>
      </w:r>
      <w:proofErr w:type="spellEnd"/>
      <w:r w:rsidRPr="001A69B5">
        <w:t xml:space="preserve"> som møter dagens kompetansebehov og samstundes kan bidra til å utvikle arbeidslivet for framtida.</w:t>
      </w:r>
    </w:p>
    <w:p w14:paraId="5CB9851C" w14:textId="77777777" w:rsidR="000513CD" w:rsidRPr="001A69B5" w:rsidRDefault="0009509B" w:rsidP="001A69B5">
      <w:pPr>
        <w:pStyle w:val="avsnitt-undertittel"/>
      </w:pPr>
      <w:r w:rsidRPr="001A69B5">
        <w:t xml:space="preserve">Kvalitetsprogram for </w:t>
      </w:r>
      <w:proofErr w:type="spellStart"/>
      <w:r w:rsidRPr="001A69B5">
        <w:t>høgare</w:t>
      </w:r>
      <w:proofErr w:type="spellEnd"/>
      <w:r w:rsidRPr="001A69B5">
        <w:t xml:space="preserve"> utdanning</w:t>
      </w:r>
    </w:p>
    <w:p w14:paraId="54347643" w14:textId="77777777" w:rsidR="000513CD" w:rsidRPr="001A69B5" w:rsidRDefault="0009509B" w:rsidP="001A69B5">
      <w:r w:rsidRPr="001A69B5">
        <w:t xml:space="preserve">Meld. St. 14 (2018–2019) </w:t>
      </w:r>
      <w:r w:rsidRPr="001A69B5">
        <w:rPr>
          <w:rStyle w:val="kursiv"/>
        </w:rPr>
        <w:t>Langtidsplan for forskning og høyere utdanning</w:t>
      </w:r>
      <w:r w:rsidRPr="001A69B5">
        <w:t xml:space="preserve"> </w:t>
      </w:r>
      <w:proofErr w:type="spellStart"/>
      <w:r w:rsidRPr="001A69B5">
        <w:t>inneheld</w:t>
      </w:r>
      <w:proofErr w:type="spellEnd"/>
      <w:r w:rsidRPr="001A69B5">
        <w:t xml:space="preserve"> </w:t>
      </w:r>
      <w:proofErr w:type="spellStart"/>
      <w:r w:rsidRPr="001A69B5">
        <w:t>ein</w:t>
      </w:r>
      <w:proofErr w:type="spellEnd"/>
      <w:r w:rsidRPr="001A69B5">
        <w:t xml:space="preserve"> opptrappingsplan for kvalitet i </w:t>
      </w:r>
      <w:proofErr w:type="spellStart"/>
      <w:r w:rsidRPr="001A69B5">
        <w:t>høgare</w:t>
      </w:r>
      <w:proofErr w:type="spellEnd"/>
      <w:r w:rsidRPr="001A69B5">
        <w:t xml:space="preserve"> utdanning på 250 mill. kroner. </w:t>
      </w:r>
      <w:proofErr w:type="spellStart"/>
      <w:r w:rsidRPr="001A69B5">
        <w:t>Desse</w:t>
      </w:r>
      <w:proofErr w:type="spellEnd"/>
      <w:r w:rsidRPr="001A69B5">
        <w:t xml:space="preserve"> </w:t>
      </w:r>
      <w:proofErr w:type="spellStart"/>
      <w:r w:rsidRPr="001A69B5">
        <w:t>midlane</w:t>
      </w:r>
      <w:proofErr w:type="spellEnd"/>
      <w:r w:rsidRPr="001A69B5">
        <w:t xml:space="preserve"> har i stor grad gått til </w:t>
      </w:r>
      <w:proofErr w:type="spellStart"/>
      <w:r w:rsidRPr="001A69B5">
        <w:t>prosjektutlysingar</w:t>
      </w:r>
      <w:proofErr w:type="spellEnd"/>
      <w:r w:rsidRPr="001A69B5">
        <w:t xml:space="preserve"> i kvalitetsprogramma for </w:t>
      </w:r>
      <w:proofErr w:type="spellStart"/>
      <w:r w:rsidRPr="001A69B5">
        <w:t>høgare</w:t>
      </w:r>
      <w:proofErr w:type="spellEnd"/>
      <w:r w:rsidRPr="001A69B5">
        <w:t xml:space="preserve"> utdanning.</w:t>
      </w:r>
    </w:p>
    <w:p w14:paraId="7BA9C22D" w14:textId="77777777" w:rsidR="000513CD" w:rsidRPr="001A69B5" w:rsidRDefault="0009509B" w:rsidP="001A69B5">
      <w:r w:rsidRPr="001A69B5">
        <w:t xml:space="preserve">Programma </w:t>
      </w:r>
      <w:proofErr w:type="spellStart"/>
      <w:r w:rsidRPr="001A69B5">
        <w:t>fremjar</w:t>
      </w:r>
      <w:proofErr w:type="spellEnd"/>
      <w:r w:rsidRPr="001A69B5">
        <w:t xml:space="preserve"> kvalitet, studentaktiv læring, arbeidslivsrelevans, digitalisering og kvalitetsutvikling i praksis i </w:t>
      </w:r>
      <w:proofErr w:type="spellStart"/>
      <w:r w:rsidRPr="001A69B5">
        <w:t>lærarutdanningane</w:t>
      </w:r>
      <w:proofErr w:type="spellEnd"/>
      <w:r w:rsidRPr="001A69B5">
        <w:t xml:space="preserve"> og helse- og </w:t>
      </w:r>
      <w:proofErr w:type="spellStart"/>
      <w:r w:rsidRPr="001A69B5">
        <w:t>sosialfagutdanningane</w:t>
      </w:r>
      <w:proofErr w:type="spellEnd"/>
      <w:r w:rsidRPr="001A69B5">
        <w:t xml:space="preserve">. Dei </w:t>
      </w:r>
      <w:proofErr w:type="spellStart"/>
      <w:r w:rsidRPr="001A69B5">
        <w:t>bidreg</w:t>
      </w:r>
      <w:proofErr w:type="spellEnd"/>
      <w:r w:rsidRPr="001A69B5">
        <w:t xml:space="preserve"> òg til å gi arbeidet med utdanningskvalitet </w:t>
      </w:r>
      <w:proofErr w:type="spellStart"/>
      <w:r w:rsidRPr="001A69B5">
        <w:t>høgare</w:t>
      </w:r>
      <w:proofErr w:type="spellEnd"/>
      <w:r w:rsidRPr="001A69B5">
        <w:t xml:space="preserve"> status. Kvalitetsprogramma </w:t>
      </w:r>
      <w:proofErr w:type="spellStart"/>
      <w:r w:rsidRPr="001A69B5">
        <w:t>støttar</w:t>
      </w:r>
      <w:proofErr w:type="spellEnd"/>
      <w:r w:rsidRPr="001A69B5">
        <w:t xml:space="preserve"> såleis opp under politikkutviklinga i </w:t>
      </w:r>
      <w:proofErr w:type="spellStart"/>
      <w:r w:rsidRPr="001A69B5">
        <w:t>høgare</w:t>
      </w:r>
      <w:proofErr w:type="spellEnd"/>
      <w:r w:rsidRPr="001A69B5">
        <w:t xml:space="preserve"> utdanning, og kompetansepolitikken. </w:t>
      </w:r>
      <w:proofErr w:type="spellStart"/>
      <w:r w:rsidRPr="001A69B5">
        <w:t>Frå</w:t>
      </w:r>
      <w:proofErr w:type="spellEnd"/>
      <w:r w:rsidRPr="001A69B5">
        <w:t xml:space="preserve"> 1. juli 2021 inngår programma i porteføljen til Direktoratet for </w:t>
      </w:r>
      <w:proofErr w:type="spellStart"/>
      <w:r w:rsidRPr="001A69B5">
        <w:t>høgare</w:t>
      </w:r>
      <w:proofErr w:type="spellEnd"/>
      <w:r w:rsidRPr="001A69B5">
        <w:t xml:space="preserve"> utdanning og kompetanse.</w:t>
      </w:r>
    </w:p>
    <w:p w14:paraId="3A8B3062" w14:textId="77777777" w:rsidR="000513CD" w:rsidRPr="001A69B5" w:rsidRDefault="0009509B" w:rsidP="001A69B5">
      <w:pPr>
        <w:pStyle w:val="avsnitt-undertittel"/>
      </w:pPr>
      <w:r w:rsidRPr="001A69B5">
        <w:t>Stortingsmelding om internasjonal studentmobilitet</w:t>
      </w:r>
    </w:p>
    <w:p w14:paraId="08CBF925" w14:textId="77777777" w:rsidR="000513CD" w:rsidRPr="001A69B5" w:rsidRDefault="0009509B" w:rsidP="001A69B5">
      <w:r w:rsidRPr="001A69B5">
        <w:t xml:space="preserve">Pandemien har </w:t>
      </w:r>
      <w:proofErr w:type="spellStart"/>
      <w:r w:rsidRPr="001A69B5">
        <w:t>tydeleg</w:t>
      </w:r>
      <w:proofErr w:type="spellEnd"/>
      <w:r w:rsidRPr="001A69B5">
        <w:t xml:space="preserve"> vist kor avhengige vi er av </w:t>
      </w:r>
      <w:proofErr w:type="spellStart"/>
      <w:r w:rsidRPr="001A69B5">
        <w:t>kvarandre</w:t>
      </w:r>
      <w:proofErr w:type="spellEnd"/>
      <w:r w:rsidRPr="001A69B5">
        <w:t xml:space="preserve">, og kor </w:t>
      </w:r>
      <w:proofErr w:type="spellStart"/>
      <w:r w:rsidRPr="001A69B5">
        <w:t>samanvoven</w:t>
      </w:r>
      <w:proofErr w:type="spellEnd"/>
      <w:r w:rsidRPr="001A69B5">
        <w:t xml:space="preserve"> verda er. Globale </w:t>
      </w:r>
      <w:proofErr w:type="spellStart"/>
      <w:r w:rsidRPr="001A69B5">
        <w:t>utfordringar</w:t>
      </w:r>
      <w:proofErr w:type="spellEnd"/>
      <w:r w:rsidRPr="001A69B5">
        <w:t xml:space="preserve"> krev globale </w:t>
      </w:r>
      <w:proofErr w:type="spellStart"/>
      <w:r w:rsidRPr="001A69B5">
        <w:t>løysingar</w:t>
      </w:r>
      <w:proofErr w:type="spellEnd"/>
      <w:r w:rsidRPr="001A69B5">
        <w:t xml:space="preserve">. </w:t>
      </w:r>
      <w:proofErr w:type="spellStart"/>
      <w:r w:rsidRPr="001A69B5">
        <w:t>Eit</w:t>
      </w:r>
      <w:proofErr w:type="spellEnd"/>
      <w:r w:rsidRPr="001A69B5">
        <w:t xml:space="preserve"> </w:t>
      </w:r>
      <w:proofErr w:type="spellStart"/>
      <w:r w:rsidRPr="001A69B5">
        <w:t>studieopphald</w:t>
      </w:r>
      <w:proofErr w:type="spellEnd"/>
      <w:r w:rsidRPr="001A69B5">
        <w:t xml:space="preserve"> i utlandet </w:t>
      </w:r>
      <w:proofErr w:type="spellStart"/>
      <w:r w:rsidRPr="001A69B5">
        <w:t>bidreg</w:t>
      </w:r>
      <w:proofErr w:type="spellEnd"/>
      <w:r w:rsidRPr="001A69B5">
        <w:t xml:space="preserve"> til å </w:t>
      </w:r>
      <w:proofErr w:type="spellStart"/>
      <w:r w:rsidRPr="001A69B5">
        <w:t>auke</w:t>
      </w:r>
      <w:proofErr w:type="spellEnd"/>
      <w:r w:rsidRPr="001A69B5">
        <w:t xml:space="preserve"> kvaliteten i norsk </w:t>
      </w:r>
      <w:proofErr w:type="spellStart"/>
      <w:r w:rsidRPr="001A69B5">
        <w:t>høgare</w:t>
      </w:r>
      <w:proofErr w:type="spellEnd"/>
      <w:r w:rsidRPr="001A69B5">
        <w:t xml:space="preserve"> utdanning og forsking og </w:t>
      </w:r>
      <w:proofErr w:type="spellStart"/>
      <w:r w:rsidRPr="001A69B5">
        <w:t>eigenutviklinga</w:t>
      </w:r>
      <w:proofErr w:type="spellEnd"/>
      <w:r w:rsidRPr="001A69B5">
        <w:t xml:space="preserve"> til </w:t>
      </w:r>
      <w:proofErr w:type="spellStart"/>
      <w:r w:rsidRPr="001A69B5">
        <w:t>studentane</w:t>
      </w:r>
      <w:proofErr w:type="spellEnd"/>
      <w:r w:rsidRPr="001A69B5">
        <w:t xml:space="preserve">. Vi treng </w:t>
      </w:r>
      <w:proofErr w:type="spellStart"/>
      <w:r w:rsidRPr="001A69B5">
        <w:t>kandidatar</w:t>
      </w:r>
      <w:proofErr w:type="spellEnd"/>
      <w:r w:rsidRPr="001A69B5">
        <w:t xml:space="preserve"> </w:t>
      </w:r>
      <w:proofErr w:type="spellStart"/>
      <w:r w:rsidRPr="001A69B5">
        <w:t>frå</w:t>
      </w:r>
      <w:proofErr w:type="spellEnd"/>
      <w:r w:rsidRPr="001A69B5">
        <w:t xml:space="preserve"> norske universitet og </w:t>
      </w:r>
      <w:proofErr w:type="spellStart"/>
      <w:r w:rsidRPr="001A69B5">
        <w:t>høgskular</w:t>
      </w:r>
      <w:proofErr w:type="spellEnd"/>
      <w:r w:rsidRPr="001A69B5">
        <w:t xml:space="preserve"> med internasjonal erfaring og kompetanse, fordi kunnskap og interkulturell forståing er </w:t>
      </w:r>
      <w:proofErr w:type="spellStart"/>
      <w:r w:rsidRPr="001A69B5">
        <w:t>grunnleggande</w:t>
      </w:r>
      <w:proofErr w:type="spellEnd"/>
      <w:r w:rsidRPr="001A69B5">
        <w:t xml:space="preserve"> for framtida vår og evna til å løyse </w:t>
      </w:r>
      <w:proofErr w:type="spellStart"/>
      <w:r w:rsidRPr="001A69B5">
        <w:t>utfordringane</w:t>
      </w:r>
      <w:proofErr w:type="spellEnd"/>
      <w:r w:rsidRPr="001A69B5">
        <w:t xml:space="preserve"> verda står overfor. I tillegg får </w:t>
      </w:r>
      <w:proofErr w:type="spellStart"/>
      <w:r w:rsidRPr="001A69B5">
        <w:t>studentane</w:t>
      </w:r>
      <w:proofErr w:type="spellEnd"/>
      <w:r w:rsidRPr="001A69B5">
        <w:t xml:space="preserve"> nettverk for framtida. Arbeidslivet er stadig </w:t>
      </w:r>
      <w:proofErr w:type="spellStart"/>
      <w:r w:rsidRPr="001A69B5">
        <w:t>meir</w:t>
      </w:r>
      <w:proofErr w:type="spellEnd"/>
      <w:r w:rsidRPr="001A69B5">
        <w:t xml:space="preserve"> internasjonalt og næringslivet treng den kompetansen </w:t>
      </w:r>
      <w:proofErr w:type="spellStart"/>
      <w:r w:rsidRPr="001A69B5">
        <w:t>studentane</w:t>
      </w:r>
      <w:proofErr w:type="spellEnd"/>
      <w:r w:rsidRPr="001A69B5">
        <w:t xml:space="preserve"> </w:t>
      </w:r>
      <w:proofErr w:type="spellStart"/>
      <w:r w:rsidRPr="001A69B5">
        <w:t>tileignar</w:t>
      </w:r>
      <w:proofErr w:type="spellEnd"/>
      <w:r w:rsidRPr="001A69B5">
        <w:t xml:space="preserve"> seg i utlandet slik at </w:t>
      </w:r>
      <w:proofErr w:type="spellStart"/>
      <w:r w:rsidRPr="001A69B5">
        <w:t>me</w:t>
      </w:r>
      <w:proofErr w:type="spellEnd"/>
      <w:r w:rsidRPr="001A69B5">
        <w:t xml:space="preserve"> kan utvikla samfunnet </w:t>
      </w:r>
      <w:proofErr w:type="spellStart"/>
      <w:r w:rsidRPr="001A69B5">
        <w:t>vidare</w:t>
      </w:r>
      <w:proofErr w:type="spellEnd"/>
      <w:r w:rsidRPr="001A69B5">
        <w:t xml:space="preserve"> og </w:t>
      </w:r>
      <w:proofErr w:type="spellStart"/>
      <w:r w:rsidRPr="001A69B5">
        <w:t>auke</w:t>
      </w:r>
      <w:proofErr w:type="spellEnd"/>
      <w:r w:rsidRPr="001A69B5">
        <w:t xml:space="preserve"> </w:t>
      </w:r>
      <w:proofErr w:type="spellStart"/>
      <w:r w:rsidRPr="001A69B5">
        <w:t>Noregs</w:t>
      </w:r>
      <w:proofErr w:type="spellEnd"/>
      <w:r w:rsidRPr="001A69B5">
        <w:t xml:space="preserve"> omstillingsevne og konkurransekraft. Meld. St. 7 (2020–2021) </w:t>
      </w:r>
      <w:r w:rsidRPr="001A69B5">
        <w:rPr>
          <w:rStyle w:val="kursiv"/>
        </w:rPr>
        <w:t xml:space="preserve">En verden av muligheter — Internasjonal studentmobilitet i høyere utdanning </w:t>
      </w:r>
      <w:proofErr w:type="spellStart"/>
      <w:r w:rsidRPr="001A69B5">
        <w:t>legg</w:t>
      </w:r>
      <w:proofErr w:type="spellEnd"/>
      <w:r w:rsidRPr="001A69B5">
        <w:t xml:space="preserve"> grunnlaget for å realisere </w:t>
      </w:r>
      <w:proofErr w:type="spellStart"/>
      <w:r w:rsidRPr="001A69B5">
        <w:t>ambisjonane</w:t>
      </w:r>
      <w:proofErr w:type="spellEnd"/>
      <w:r w:rsidRPr="001A69B5">
        <w:t xml:space="preserve"> til regjeringa for internasjonal studentmobilitet i </w:t>
      </w:r>
      <w:proofErr w:type="spellStart"/>
      <w:r w:rsidRPr="001A69B5">
        <w:t>høgare</w:t>
      </w:r>
      <w:proofErr w:type="spellEnd"/>
      <w:r w:rsidRPr="001A69B5">
        <w:t xml:space="preserve"> utdanning. Det overordna målet er ei kulturendring i universitets- og </w:t>
      </w:r>
      <w:proofErr w:type="spellStart"/>
      <w:r w:rsidRPr="001A69B5">
        <w:t>høgskulesektoren</w:t>
      </w:r>
      <w:proofErr w:type="spellEnd"/>
      <w:r w:rsidRPr="001A69B5">
        <w:t xml:space="preserve"> som </w:t>
      </w:r>
      <w:proofErr w:type="spellStart"/>
      <w:r w:rsidRPr="001A69B5">
        <w:t>gjer</w:t>
      </w:r>
      <w:proofErr w:type="spellEnd"/>
      <w:r w:rsidRPr="001A69B5">
        <w:t xml:space="preserve"> at internasjonal mobilitet blir </w:t>
      </w:r>
      <w:proofErr w:type="spellStart"/>
      <w:r w:rsidRPr="001A69B5">
        <w:t>ein</w:t>
      </w:r>
      <w:proofErr w:type="spellEnd"/>
      <w:r w:rsidRPr="001A69B5">
        <w:t xml:space="preserve"> integrert del av og normalen i alle studieprogram, slik at kvaliteten på </w:t>
      </w:r>
      <w:proofErr w:type="spellStart"/>
      <w:r w:rsidRPr="001A69B5">
        <w:t>studieopphaldet</w:t>
      </w:r>
      <w:proofErr w:type="spellEnd"/>
      <w:r w:rsidRPr="001A69B5">
        <w:t xml:space="preserve"> kan </w:t>
      </w:r>
      <w:proofErr w:type="spellStart"/>
      <w:r w:rsidRPr="001A69B5">
        <w:t>sikrast</w:t>
      </w:r>
      <w:proofErr w:type="spellEnd"/>
      <w:r w:rsidRPr="001A69B5">
        <w:t xml:space="preserve">. Det er </w:t>
      </w:r>
      <w:proofErr w:type="spellStart"/>
      <w:r w:rsidRPr="001A69B5">
        <w:t>eit</w:t>
      </w:r>
      <w:proofErr w:type="spellEnd"/>
      <w:r w:rsidRPr="001A69B5">
        <w:t xml:space="preserve"> langsiktig mål at halvparten av </w:t>
      </w:r>
      <w:proofErr w:type="spellStart"/>
      <w:r w:rsidRPr="001A69B5">
        <w:t>studentane</w:t>
      </w:r>
      <w:proofErr w:type="spellEnd"/>
      <w:r w:rsidRPr="001A69B5">
        <w:t xml:space="preserve"> som </w:t>
      </w:r>
      <w:proofErr w:type="spellStart"/>
      <w:r w:rsidRPr="001A69B5">
        <w:t>tek</w:t>
      </w:r>
      <w:proofErr w:type="spellEnd"/>
      <w:r w:rsidRPr="001A69B5">
        <w:t xml:space="preserve"> </w:t>
      </w:r>
      <w:proofErr w:type="gramStart"/>
      <w:r w:rsidRPr="001A69B5">
        <w:t>ei grad</w:t>
      </w:r>
      <w:proofErr w:type="gramEnd"/>
      <w:r w:rsidRPr="001A69B5">
        <w:t xml:space="preserve"> i norsk </w:t>
      </w:r>
      <w:proofErr w:type="spellStart"/>
      <w:r w:rsidRPr="001A69B5">
        <w:t>høgare</w:t>
      </w:r>
      <w:proofErr w:type="spellEnd"/>
      <w:r w:rsidRPr="001A69B5">
        <w:t xml:space="preserve"> utdanning, skal ha hatt </w:t>
      </w:r>
      <w:proofErr w:type="spellStart"/>
      <w:r w:rsidRPr="001A69B5">
        <w:t>eit</w:t>
      </w:r>
      <w:proofErr w:type="spellEnd"/>
      <w:r w:rsidRPr="001A69B5">
        <w:t xml:space="preserve"> studie- eller </w:t>
      </w:r>
      <w:proofErr w:type="spellStart"/>
      <w:r w:rsidRPr="001A69B5">
        <w:t>praksisopphald</w:t>
      </w:r>
      <w:proofErr w:type="spellEnd"/>
      <w:r w:rsidRPr="001A69B5">
        <w:t xml:space="preserve"> i utlandet i løpet av studietida. </w:t>
      </w:r>
      <w:proofErr w:type="spellStart"/>
      <w:r w:rsidRPr="001A69B5">
        <w:t>Studentane</w:t>
      </w:r>
      <w:proofErr w:type="spellEnd"/>
      <w:r w:rsidRPr="001A69B5">
        <w:t xml:space="preserve"> skal få betre </w:t>
      </w:r>
      <w:proofErr w:type="spellStart"/>
      <w:r w:rsidRPr="001A69B5">
        <w:t>moglegheiter</w:t>
      </w:r>
      <w:proofErr w:type="spellEnd"/>
      <w:r w:rsidRPr="001A69B5">
        <w:t xml:space="preserve"> til å reise ut, og regjeringa har som ambisjon at alle </w:t>
      </w:r>
      <w:proofErr w:type="spellStart"/>
      <w:r w:rsidRPr="001A69B5">
        <w:t>institusjonar</w:t>
      </w:r>
      <w:proofErr w:type="spellEnd"/>
      <w:r w:rsidRPr="001A69B5">
        <w:t xml:space="preserve"> på sikt innfører ei ordning der </w:t>
      </w:r>
      <w:proofErr w:type="spellStart"/>
      <w:r w:rsidRPr="001A69B5">
        <w:t>studentane</w:t>
      </w:r>
      <w:proofErr w:type="spellEnd"/>
      <w:r w:rsidRPr="001A69B5">
        <w:t xml:space="preserve"> </w:t>
      </w:r>
      <w:proofErr w:type="spellStart"/>
      <w:r w:rsidRPr="001A69B5">
        <w:t>sjølv</w:t>
      </w:r>
      <w:proofErr w:type="spellEnd"/>
      <w:r w:rsidRPr="001A69B5">
        <w:t xml:space="preserve"> aktivt må melde seg av </w:t>
      </w:r>
      <w:proofErr w:type="spellStart"/>
      <w:r w:rsidRPr="001A69B5">
        <w:t>utanlandsopphaldet</w:t>
      </w:r>
      <w:proofErr w:type="spellEnd"/>
      <w:r w:rsidRPr="001A69B5">
        <w:t xml:space="preserve"> dersom </w:t>
      </w:r>
      <w:proofErr w:type="spellStart"/>
      <w:r w:rsidRPr="001A69B5">
        <w:t>dei</w:t>
      </w:r>
      <w:proofErr w:type="spellEnd"/>
      <w:r w:rsidRPr="001A69B5">
        <w:t xml:space="preserve"> </w:t>
      </w:r>
      <w:proofErr w:type="spellStart"/>
      <w:r w:rsidRPr="001A69B5">
        <w:t>ikkje</w:t>
      </w:r>
      <w:proofErr w:type="spellEnd"/>
      <w:r w:rsidRPr="001A69B5">
        <w:t xml:space="preserve"> kan reise ut.</w:t>
      </w:r>
    </w:p>
    <w:p w14:paraId="1421B63E" w14:textId="77777777" w:rsidR="000513CD" w:rsidRPr="001A69B5" w:rsidRDefault="0009509B" w:rsidP="001A69B5">
      <w:pPr>
        <w:pStyle w:val="avsnitt-undertittel"/>
      </w:pPr>
      <w:r w:rsidRPr="001A69B5">
        <w:t>Oppfølging av NOU 2020: 3 Ny lov om universiteter og høyskoler</w:t>
      </w:r>
    </w:p>
    <w:p w14:paraId="6C592C08" w14:textId="77777777" w:rsidR="000513CD" w:rsidRPr="001A69B5" w:rsidRDefault="0009509B" w:rsidP="001A69B5">
      <w:r w:rsidRPr="001A69B5">
        <w:t xml:space="preserve">Som del av oppfølginga av NOU 2020: 3 </w:t>
      </w:r>
      <w:r w:rsidRPr="001A69B5">
        <w:rPr>
          <w:rStyle w:val="kursiv"/>
        </w:rPr>
        <w:t>Ny lov om universiteter og høyskoler</w:t>
      </w:r>
      <w:r w:rsidRPr="001A69B5">
        <w:t xml:space="preserve"> foreslo regjeringa </w:t>
      </w:r>
      <w:proofErr w:type="spellStart"/>
      <w:r w:rsidRPr="001A69B5">
        <w:t>endringar</w:t>
      </w:r>
      <w:proofErr w:type="spellEnd"/>
      <w:r w:rsidRPr="001A69B5">
        <w:t xml:space="preserve"> </w:t>
      </w:r>
      <w:proofErr w:type="gramStart"/>
      <w:r w:rsidRPr="001A69B5">
        <w:t>i mellom</w:t>
      </w:r>
      <w:proofErr w:type="gramEnd"/>
      <w:r w:rsidRPr="001A69B5">
        <w:t xml:space="preserve"> anna universitets- og </w:t>
      </w:r>
      <w:proofErr w:type="spellStart"/>
      <w:r w:rsidRPr="001A69B5">
        <w:t>høgskulelova</w:t>
      </w:r>
      <w:proofErr w:type="spellEnd"/>
      <w:r w:rsidRPr="001A69B5">
        <w:t xml:space="preserve">, som Stortinget vedtok, jf. </w:t>
      </w:r>
      <w:proofErr w:type="spellStart"/>
      <w:r w:rsidRPr="001A69B5">
        <w:t>Innst</w:t>
      </w:r>
      <w:proofErr w:type="spellEnd"/>
      <w:r w:rsidRPr="001A69B5">
        <w:t xml:space="preserve">. 517 L (2020–2021) og </w:t>
      </w:r>
      <w:proofErr w:type="spellStart"/>
      <w:r w:rsidRPr="001A69B5">
        <w:t>Prop</w:t>
      </w:r>
      <w:proofErr w:type="spellEnd"/>
      <w:r w:rsidRPr="001A69B5">
        <w:t xml:space="preserve">. 111 L (2020–2021). Regjeringa har prioritert mellom anna ei styrking av </w:t>
      </w:r>
      <w:proofErr w:type="spellStart"/>
      <w:r w:rsidRPr="001A69B5">
        <w:t>rettane</w:t>
      </w:r>
      <w:proofErr w:type="spellEnd"/>
      <w:r w:rsidRPr="001A69B5">
        <w:t xml:space="preserve"> til </w:t>
      </w:r>
      <w:proofErr w:type="spellStart"/>
      <w:r w:rsidRPr="001A69B5">
        <w:t>studentane</w:t>
      </w:r>
      <w:proofErr w:type="spellEnd"/>
      <w:r w:rsidRPr="001A69B5">
        <w:t xml:space="preserve">. Til dømes presiserer lova </w:t>
      </w:r>
      <w:proofErr w:type="spellStart"/>
      <w:r w:rsidRPr="001A69B5">
        <w:t>no</w:t>
      </w:r>
      <w:proofErr w:type="spellEnd"/>
      <w:r w:rsidRPr="001A69B5">
        <w:t xml:space="preserve"> at læringsmiljø inkluderer digitale, organisatoriske, pedagogiske og psykososiale forhold i tillegg til fysiske. </w:t>
      </w:r>
      <w:proofErr w:type="spellStart"/>
      <w:r w:rsidRPr="001A69B5">
        <w:t>Vidare</w:t>
      </w:r>
      <w:proofErr w:type="spellEnd"/>
      <w:r w:rsidRPr="001A69B5">
        <w:t xml:space="preserve"> har lova </w:t>
      </w:r>
      <w:proofErr w:type="spellStart"/>
      <w:r w:rsidRPr="001A69B5">
        <w:t>eit</w:t>
      </w:r>
      <w:proofErr w:type="spellEnd"/>
      <w:r w:rsidRPr="001A69B5">
        <w:t xml:space="preserve"> </w:t>
      </w:r>
      <w:proofErr w:type="spellStart"/>
      <w:r w:rsidRPr="001A69B5">
        <w:t>forbod</w:t>
      </w:r>
      <w:proofErr w:type="spellEnd"/>
      <w:r w:rsidRPr="001A69B5">
        <w:t xml:space="preserve"> mot gjengjelding dersom </w:t>
      </w:r>
      <w:proofErr w:type="spellStart"/>
      <w:r w:rsidRPr="001A69B5">
        <w:t>studentane</w:t>
      </w:r>
      <w:proofErr w:type="spellEnd"/>
      <w:r w:rsidRPr="001A69B5">
        <w:t xml:space="preserve"> </w:t>
      </w:r>
      <w:proofErr w:type="spellStart"/>
      <w:r w:rsidRPr="001A69B5">
        <w:t>varslar</w:t>
      </w:r>
      <w:proofErr w:type="spellEnd"/>
      <w:r w:rsidRPr="001A69B5">
        <w:t xml:space="preserve"> om kritikkverdige forhold ved utdanningsinstitusjonen. </w:t>
      </w:r>
      <w:proofErr w:type="spellStart"/>
      <w:r w:rsidRPr="001A69B5">
        <w:t>Paragrafane</w:t>
      </w:r>
      <w:proofErr w:type="spellEnd"/>
      <w:r w:rsidRPr="001A69B5">
        <w:t xml:space="preserve"> om godkjenning av norsk og </w:t>
      </w:r>
      <w:proofErr w:type="spellStart"/>
      <w:r w:rsidRPr="001A69B5">
        <w:t>utanlandsk</w:t>
      </w:r>
      <w:proofErr w:type="spellEnd"/>
      <w:r w:rsidRPr="001A69B5">
        <w:t xml:space="preserve"> </w:t>
      </w:r>
      <w:proofErr w:type="spellStart"/>
      <w:r w:rsidRPr="001A69B5">
        <w:t>høgare</w:t>
      </w:r>
      <w:proofErr w:type="spellEnd"/>
      <w:r w:rsidRPr="001A69B5">
        <w:t xml:space="preserve"> utdanning og realkompetansevurdering er forenkla, og det er gjort </w:t>
      </w:r>
      <w:proofErr w:type="spellStart"/>
      <w:r w:rsidRPr="001A69B5">
        <w:t>tydeleg</w:t>
      </w:r>
      <w:proofErr w:type="spellEnd"/>
      <w:r w:rsidRPr="001A69B5">
        <w:t xml:space="preserve"> at alle vedtak om godkjenning av </w:t>
      </w:r>
      <w:proofErr w:type="spellStart"/>
      <w:r w:rsidRPr="001A69B5">
        <w:t>utanlandsk</w:t>
      </w:r>
      <w:proofErr w:type="spellEnd"/>
      <w:r w:rsidRPr="001A69B5">
        <w:t xml:space="preserve"> </w:t>
      </w:r>
      <w:proofErr w:type="spellStart"/>
      <w:r w:rsidRPr="001A69B5">
        <w:t>høgare</w:t>
      </w:r>
      <w:proofErr w:type="spellEnd"/>
      <w:r w:rsidRPr="001A69B5">
        <w:t xml:space="preserve"> utdanning må </w:t>
      </w:r>
      <w:proofErr w:type="spellStart"/>
      <w:r w:rsidRPr="001A69B5">
        <w:t>vere</w:t>
      </w:r>
      <w:proofErr w:type="spellEnd"/>
      <w:r w:rsidRPr="001A69B5">
        <w:t xml:space="preserve"> i tråd med Lisboakonvensjonen.</w:t>
      </w:r>
    </w:p>
    <w:p w14:paraId="33FB21FF" w14:textId="77777777" w:rsidR="000513CD" w:rsidRPr="001A69B5" w:rsidRDefault="0009509B" w:rsidP="001A69B5">
      <w:pPr>
        <w:pStyle w:val="avsnitt-undertittel"/>
      </w:pPr>
      <w:r w:rsidRPr="001A69B5">
        <w:t xml:space="preserve">Stortingsmelding om styringspolitikken for </w:t>
      </w:r>
      <w:proofErr w:type="spellStart"/>
      <w:r w:rsidRPr="001A69B5">
        <w:t>statlege</w:t>
      </w:r>
      <w:proofErr w:type="spellEnd"/>
      <w:r w:rsidRPr="001A69B5">
        <w:t xml:space="preserve"> universitet og </w:t>
      </w:r>
      <w:proofErr w:type="spellStart"/>
      <w:r w:rsidRPr="001A69B5">
        <w:t>høgskular</w:t>
      </w:r>
      <w:proofErr w:type="spellEnd"/>
    </w:p>
    <w:p w14:paraId="44540D7A" w14:textId="77777777" w:rsidR="000513CD" w:rsidRPr="001A69B5" w:rsidRDefault="0009509B" w:rsidP="001A69B5">
      <w:r w:rsidRPr="001A69B5">
        <w:t xml:space="preserve">I Meld. St. 19 (2020–2021) </w:t>
      </w:r>
      <w:r w:rsidRPr="001A69B5">
        <w:rPr>
          <w:rStyle w:val="kursiv"/>
        </w:rPr>
        <w:t>Styring av statlige universiteter og høyskoler</w:t>
      </w:r>
      <w:r w:rsidRPr="001A69B5">
        <w:t xml:space="preserve"> har regjeringa forankra </w:t>
      </w:r>
      <w:proofErr w:type="spellStart"/>
      <w:r w:rsidRPr="001A69B5">
        <w:t>ein</w:t>
      </w:r>
      <w:proofErr w:type="spellEnd"/>
      <w:r w:rsidRPr="001A69B5">
        <w:t xml:space="preserve"> klar og </w:t>
      </w:r>
      <w:proofErr w:type="spellStart"/>
      <w:r w:rsidRPr="001A69B5">
        <w:t>føreseieleg</w:t>
      </w:r>
      <w:proofErr w:type="spellEnd"/>
      <w:r w:rsidRPr="001A69B5">
        <w:t xml:space="preserve"> styringspolitikk for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Formålet er å forenkle og </w:t>
      </w:r>
      <w:proofErr w:type="spellStart"/>
      <w:r w:rsidRPr="001A69B5">
        <w:t>tydeleggjere</w:t>
      </w:r>
      <w:proofErr w:type="spellEnd"/>
      <w:r w:rsidRPr="001A69B5">
        <w:t xml:space="preserve"> styringa av universitets- og </w:t>
      </w:r>
      <w:proofErr w:type="spellStart"/>
      <w:r w:rsidRPr="001A69B5">
        <w:t>høgskulesektoren</w:t>
      </w:r>
      <w:proofErr w:type="spellEnd"/>
      <w:r w:rsidRPr="001A69B5">
        <w:t xml:space="preserve"> og gi betre samsvar mellom </w:t>
      </w:r>
      <w:proofErr w:type="spellStart"/>
      <w:r w:rsidRPr="001A69B5">
        <w:t>dei</w:t>
      </w:r>
      <w:proofErr w:type="spellEnd"/>
      <w:r w:rsidRPr="001A69B5">
        <w:t xml:space="preserve"> politiske måla og </w:t>
      </w:r>
      <w:proofErr w:type="spellStart"/>
      <w:r w:rsidRPr="001A69B5">
        <w:t>dei</w:t>
      </w:r>
      <w:proofErr w:type="spellEnd"/>
      <w:r w:rsidRPr="001A69B5">
        <w:t xml:space="preserve"> ulike </w:t>
      </w:r>
      <w:proofErr w:type="spellStart"/>
      <w:r w:rsidRPr="001A69B5">
        <w:t>styringsverkemidla</w:t>
      </w:r>
      <w:proofErr w:type="spellEnd"/>
      <w:r w:rsidRPr="001A69B5">
        <w:t xml:space="preserve">. Overordna skal styringspolitikken sørge for at </w:t>
      </w:r>
      <w:proofErr w:type="spellStart"/>
      <w:r w:rsidRPr="001A69B5">
        <w:t>dei</w:t>
      </w:r>
      <w:proofErr w:type="spellEnd"/>
      <w:r w:rsidRPr="001A69B5">
        <w:t xml:space="preserve"> </w:t>
      </w:r>
      <w:proofErr w:type="spellStart"/>
      <w:r w:rsidRPr="001A69B5">
        <w:t>statlege</w:t>
      </w:r>
      <w:proofErr w:type="spellEnd"/>
      <w:r w:rsidRPr="001A69B5">
        <w:t xml:space="preserve"> universiteta og </w:t>
      </w:r>
      <w:proofErr w:type="spellStart"/>
      <w:r w:rsidRPr="001A69B5">
        <w:t>høgskulane</w:t>
      </w:r>
      <w:proofErr w:type="spellEnd"/>
      <w:r w:rsidRPr="001A69B5">
        <w:t xml:space="preserve"> på best </w:t>
      </w:r>
      <w:proofErr w:type="spellStart"/>
      <w:r w:rsidRPr="001A69B5">
        <w:t>mogleg</w:t>
      </w:r>
      <w:proofErr w:type="spellEnd"/>
      <w:r w:rsidRPr="001A69B5">
        <w:t xml:space="preserve"> måte innfrir heile </w:t>
      </w:r>
      <w:proofErr w:type="spellStart"/>
      <w:r w:rsidRPr="001A69B5">
        <w:t>breidda</w:t>
      </w:r>
      <w:proofErr w:type="spellEnd"/>
      <w:r w:rsidRPr="001A69B5">
        <w:t xml:space="preserve"> av politiske mål for forsking og </w:t>
      </w:r>
      <w:proofErr w:type="spellStart"/>
      <w:r w:rsidRPr="001A69B5">
        <w:t>høgare</w:t>
      </w:r>
      <w:proofErr w:type="spellEnd"/>
      <w:r w:rsidRPr="001A69B5">
        <w:t xml:space="preserve"> utdanning. Regjeringa vil med meldinga sette </w:t>
      </w:r>
      <w:proofErr w:type="spellStart"/>
      <w:r w:rsidRPr="001A69B5">
        <w:t>tydelege</w:t>
      </w:r>
      <w:proofErr w:type="spellEnd"/>
      <w:r w:rsidRPr="001A69B5">
        <w:t xml:space="preserve"> rammer for at </w:t>
      </w:r>
      <w:proofErr w:type="spellStart"/>
      <w:r w:rsidRPr="001A69B5">
        <w:t>utdanningsinstitusjonane</w:t>
      </w:r>
      <w:proofErr w:type="spellEnd"/>
      <w:r w:rsidRPr="001A69B5">
        <w:t xml:space="preserve"> kan utvikle seg strategisk over tid. Det er </w:t>
      </w:r>
      <w:proofErr w:type="spellStart"/>
      <w:r w:rsidRPr="001A69B5">
        <w:t>naudsynt</w:t>
      </w:r>
      <w:proofErr w:type="spellEnd"/>
      <w:r w:rsidRPr="001A69B5">
        <w:t xml:space="preserve"> for å sikre </w:t>
      </w:r>
      <w:proofErr w:type="spellStart"/>
      <w:r w:rsidRPr="001A69B5">
        <w:t>ein</w:t>
      </w:r>
      <w:proofErr w:type="spellEnd"/>
      <w:r w:rsidRPr="001A69B5">
        <w:t xml:space="preserve"> </w:t>
      </w:r>
      <w:proofErr w:type="gramStart"/>
      <w:r w:rsidRPr="001A69B5">
        <w:t>robust</w:t>
      </w:r>
      <w:proofErr w:type="gramEnd"/>
      <w:r w:rsidRPr="001A69B5">
        <w:t xml:space="preserve"> og fleksibel kunnskapssektor som kan møte </w:t>
      </w:r>
      <w:proofErr w:type="spellStart"/>
      <w:r w:rsidRPr="001A69B5">
        <w:t>samfunnsutfordringane</w:t>
      </w:r>
      <w:proofErr w:type="spellEnd"/>
      <w:r w:rsidRPr="001A69B5">
        <w:t xml:space="preserve"> og omstillingsbehova </w:t>
      </w:r>
      <w:proofErr w:type="spellStart"/>
      <w:r w:rsidRPr="001A69B5">
        <w:t>dei</w:t>
      </w:r>
      <w:proofErr w:type="spellEnd"/>
      <w:r w:rsidRPr="001A69B5">
        <w:t xml:space="preserve"> neste åra. I meldinga legg regjeringa fram fire prinsipp for god styring av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dialogbasert, differensiert, strategisk og kunnskapsbasert styring. Styringa skal balansere behova for politiske </w:t>
      </w:r>
      <w:proofErr w:type="spellStart"/>
      <w:r w:rsidRPr="001A69B5">
        <w:t>prioriteringar</w:t>
      </w:r>
      <w:proofErr w:type="spellEnd"/>
      <w:r w:rsidRPr="001A69B5">
        <w:t xml:space="preserve"> og nasjonal koordinering med behova for sjølvstendige og handlekraftige </w:t>
      </w:r>
      <w:proofErr w:type="spellStart"/>
      <w:r w:rsidRPr="001A69B5">
        <w:t>institusjonar</w:t>
      </w:r>
      <w:proofErr w:type="spellEnd"/>
      <w:r w:rsidRPr="001A69B5">
        <w:t xml:space="preserve">. Regjeringa vil mellom anna forenkle og differensiere målstyringa av </w:t>
      </w:r>
      <w:proofErr w:type="spellStart"/>
      <w:r w:rsidRPr="001A69B5">
        <w:t>institusjonane</w:t>
      </w:r>
      <w:proofErr w:type="spellEnd"/>
      <w:r w:rsidRPr="001A69B5">
        <w:t xml:space="preserve">, gjennomgå finansieringa av universitet og </w:t>
      </w:r>
      <w:proofErr w:type="spellStart"/>
      <w:r w:rsidRPr="001A69B5">
        <w:t>høgskular</w:t>
      </w:r>
      <w:proofErr w:type="spellEnd"/>
      <w:r w:rsidRPr="001A69B5">
        <w:t xml:space="preserve"> og </w:t>
      </w:r>
      <w:proofErr w:type="spellStart"/>
      <w:r w:rsidRPr="001A69B5">
        <w:t>opne</w:t>
      </w:r>
      <w:proofErr w:type="spellEnd"/>
      <w:r w:rsidRPr="001A69B5">
        <w:t xml:space="preserve"> for at </w:t>
      </w:r>
      <w:proofErr w:type="spellStart"/>
      <w:r w:rsidRPr="001A69B5">
        <w:t>fleire</w:t>
      </w:r>
      <w:proofErr w:type="spellEnd"/>
      <w:r w:rsidRPr="001A69B5">
        <w:t xml:space="preserve"> </w:t>
      </w:r>
      <w:proofErr w:type="spellStart"/>
      <w:r w:rsidRPr="001A69B5">
        <w:t>institusjonar</w:t>
      </w:r>
      <w:proofErr w:type="spellEnd"/>
      <w:r w:rsidRPr="001A69B5">
        <w:t xml:space="preserve"> kan tilby profesjonsutdanning i psykologi og </w:t>
      </w:r>
      <w:proofErr w:type="spellStart"/>
      <w:r w:rsidRPr="001A69B5">
        <w:t>rettsvitskap</w:t>
      </w:r>
      <w:proofErr w:type="spellEnd"/>
      <w:r w:rsidRPr="001A69B5">
        <w:t>.</w:t>
      </w:r>
    </w:p>
    <w:p w14:paraId="6795D2FD" w14:textId="77777777" w:rsidR="000513CD" w:rsidRPr="001A69B5" w:rsidRDefault="0009509B" w:rsidP="001A69B5">
      <w:pPr>
        <w:pStyle w:val="avsnitt-undertittel"/>
      </w:pPr>
      <w:r w:rsidRPr="001A69B5">
        <w:t>NOU om opptak</w:t>
      </w:r>
    </w:p>
    <w:p w14:paraId="79CC33A9" w14:textId="77777777" w:rsidR="000513CD" w:rsidRPr="001A69B5" w:rsidRDefault="0009509B" w:rsidP="001A69B5">
      <w:r w:rsidRPr="001A69B5">
        <w:t xml:space="preserve">Regjeringa har </w:t>
      </w:r>
      <w:proofErr w:type="spellStart"/>
      <w:r w:rsidRPr="001A69B5">
        <w:t>oppnemnt</w:t>
      </w:r>
      <w:proofErr w:type="spellEnd"/>
      <w:r w:rsidRPr="001A69B5">
        <w:t xml:space="preserve">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w:t>
      </w:r>
      <w:proofErr w:type="spellStart"/>
      <w:r w:rsidRPr="001A69B5">
        <w:t>gjere</w:t>
      </w:r>
      <w:proofErr w:type="spellEnd"/>
      <w:r w:rsidRPr="001A69B5">
        <w:t xml:space="preserve"> </w:t>
      </w:r>
      <w:proofErr w:type="spellStart"/>
      <w:r w:rsidRPr="001A69B5">
        <w:t>ein</w:t>
      </w:r>
      <w:proofErr w:type="spellEnd"/>
      <w:r w:rsidRPr="001A69B5">
        <w:t xml:space="preserve"> </w:t>
      </w:r>
      <w:proofErr w:type="spellStart"/>
      <w:r w:rsidRPr="001A69B5">
        <w:t>heilskapleg</w:t>
      </w:r>
      <w:proofErr w:type="spellEnd"/>
      <w:r w:rsidRPr="001A69B5">
        <w:t xml:space="preserve"> gjennomgang og vurdere regelverket for opptak til </w:t>
      </w:r>
      <w:proofErr w:type="spellStart"/>
      <w:r w:rsidRPr="001A69B5">
        <w:t>høgare</w:t>
      </w:r>
      <w:proofErr w:type="spellEnd"/>
      <w:r w:rsidRPr="001A69B5">
        <w:t xml:space="preserve"> utdanning. </w:t>
      </w:r>
      <w:proofErr w:type="spellStart"/>
      <w:r w:rsidRPr="001A69B5">
        <w:t>Utvalet</w:t>
      </w:r>
      <w:proofErr w:type="spellEnd"/>
      <w:r w:rsidRPr="001A69B5">
        <w:t xml:space="preserve"> skal foreslå </w:t>
      </w:r>
      <w:proofErr w:type="spellStart"/>
      <w:r w:rsidRPr="001A69B5">
        <w:t>eit</w:t>
      </w:r>
      <w:proofErr w:type="spellEnd"/>
      <w:r w:rsidRPr="001A69B5">
        <w:t xml:space="preserve"> opptaksregelverk som kan </w:t>
      </w:r>
      <w:proofErr w:type="spellStart"/>
      <w:r w:rsidRPr="001A69B5">
        <w:t>tilpassast</w:t>
      </w:r>
      <w:proofErr w:type="spellEnd"/>
      <w:r w:rsidRPr="001A69B5">
        <w:t xml:space="preserve"> </w:t>
      </w:r>
      <w:proofErr w:type="spellStart"/>
      <w:r w:rsidRPr="001A69B5">
        <w:t>høgare</w:t>
      </w:r>
      <w:proofErr w:type="spellEnd"/>
      <w:r w:rsidRPr="001A69B5">
        <w:t xml:space="preserve"> utdanning i framtida. </w:t>
      </w:r>
      <w:proofErr w:type="spellStart"/>
      <w:r w:rsidRPr="001A69B5">
        <w:t>Utvalet</w:t>
      </w:r>
      <w:proofErr w:type="spellEnd"/>
      <w:r w:rsidRPr="001A69B5">
        <w:t xml:space="preserve"> skal legge fram utgreiinga si </w:t>
      </w:r>
      <w:proofErr w:type="spellStart"/>
      <w:r w:rsidRPr="001A69B5">
        <w:t>seinast</w:t>
      </w:r>
      <w:proofErr w:type="spellEnd"/>
      <w:r w:rsidRPr="001A69B5">
        <w:t xml:space="preserve"> 1. desember 2022.</w:t>
      </w:r>
    </w:p>
    <w:p w14:paraId="29E6CEFC" w14:textId="77777777" w:rsidR="000513CD" w:rsidRPr="001A69B5" w:rsidRDefault="0009509B" w:rsidP="001A69B5">
      <w:pPr>
        <w:pStyle w:val="avsnitt-undertittel"/>
      </w:pPr>
      <w:r w:rsidRPr="001A69B5">
        <w:t xml:space="preserve">Nytt direktorat og </w:t>
      </w:r>
      <w:proofErr w:type="spellStart"/>
      <w:r w:rsidRPr="001A69B5">
        <w:t>tenesteleveranseorgan</w:t>
      </w:r>
      <w:proofErr w:type="spellEnd"/>
    </w:p>
    <w:p w14:paraId="169F654D" w14:textId="77777777" w:rsidR="000513CD" w:rsidRPr="001A69B5" w:rsidRDefault="0009509B" w:rsidP="001A69B5">
      <w:r w:rsidRPr="001A69B5">
        <w:t xml:space="preserve">Regjeringa oppretta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1. juli 2021 gjennom ei </w:t>
      </w:r>
      <w:proofErr w:type="spellStart"/>
      <w:r w:rsidRPr="001A69B5">
        <w:t>samanslåing</w:t>
      </w:r>
      <w:proofErr w:type="spellEnd"/>
      <w:r w:rsidRPr="001A69B5">
        <w:t xml:space="preserve"> av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Kompetanse </w:t>
      </w:r>
      <w:proofErr w:type="spellStart"/>
      <w:r w:rsidRPr="001A69B5">
        <w:t>Noreg</w:t>
      </w:r>
      <w:proofErr w:type="spellEnd"/>
      <w:r w:rsidRPr="001A69B5">
        <w:t xml:space="preserve">, Universell og </w:t>
      </w:r>
      <w:proofErr w:type="spellStart"/>
      <w:r w:rsidRPr="001A69B5">
        <w:t>delar</w:t>
      </w:r>
      <w:proofErr w:type="spellEnd"/>
      <w:r w:rsidRPr="001A69B5">
        <w:t xml:space="preserve"> av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i tillegg til </w:t>
      </w:r>
      <w:proofErr w:type="spellStart"/>
      <w:r w:rsidRPr="001A69B5">
        <w:t>nokre</w:t>
      </w:r>
      <w:proofErr w:type="spellEnd"/>
      <w:r w:rsidRPr="001A69B5">
        <w:t xml:space="preserve"> av </w:t>
      </w:r>
      <w:proofErr w:type="spellStart"/>
      <w:r w:rsidRPr="001A69B5">
        <w:t>oppgåvene</w:t>
      </w:r>
      <w:proofErr w:type="spellEnd"/>
      <w:r w:rsidRPr="001A69B5">
        <w:t xml:space="preserve"> til NSD – Norsk senter for forskingsdata AS. I </w:t>
      </w:r>
      <w:proofErr w:type="spellStart"/>
      <w:r w:rsidRPr="001A69B5">
        <w:t>høyringsforslag</w:t>
      </w:r>
      <w:proofErr w:type="spellEnd"/>
      <w:r w:rsidRPr="001A69B5">
        <w:t xml:space="preserve"> til endring i universitets- og </w:t>
      </w:r>
      <w:proofErr w:type="spellStart"/>
      <w:r w:rsidRPr="001A69B5">
        <w:t>høgskulelova</w:t>
      </w:r>
      <w:proofErr w:type="spellEnd"/>
      <w:r w:rsidRPr="001A69B5">
        <w:t xml:space="preserve"> foreslår regjeringa at </w:t>
      </w:r>
      <w:proofErr w:type="spellStart"/>
      <w:r w:rsidRPr="001A69B5">
        <w:t>oppgåver</w:t>
      </w:r>
      <w:proofErr w:type="spellEnd"/>
      <w:r w:rsidRPr="001A69B5">
        <w:t xml:space="preserve"> med godkjenning av </w:t>
      </w:r>
      <w:proofErr w:type="spellStart"/>
      <w:r w:rsidRPr="001A69B5">
        <w:t>utanlandsk</w:t>
      </w:r>
      <w:proofErr w:type="spellEnd"/>
      <w:r w:rsidRPr="001A69B5">
        <w:t xml:space="preserve"> utdanning blir flytta </w:t>
      </w:r>
      <w:proofErr w:type="spellStart"/>
      <w:r w:rsidRPr="001A69B5">
        <w:t>frå</w:t>
      </w:r>
      <w:proofErr w:type="spellEnd"/>
      <w:r w:rsidRPr="001A69B5">
        <w:t xml:space="preserve"> NOKUT til HK-dir.</w:t>
      </w:r>
    </w:p>
    <w:p w14:paraId="7BFE06F2" w14:textId="77777777" w:rsidR="000513CD" w:rsidRPr="001A69B5" w:rsidRDefault="0009509B" w:rsidP="001A69B5">
      <w:proofErr w:type="spellStart"/>
      <w:r w:rsidRPr="001A69B5">
        <w:t>Eit</w:t>
      </w:r>
      <w:proofErr w:type="spellEnd"/>
      <w:r w:rsidRPr="001A69B5">
        <w:t xml:space="preserve"> nytt felles direktorat vil </w:t>
      </w:r>
      <w:proofErr w:type="spellStart"/>
      <w:r w:rsidRPr="001A69B5">
        <w:t>gjere</w:t>
      </w:r>
      <w:proofErr w:type="spellEnd"/>
      <w:r w:rsidRPr="001A69B5">
        <w:t xml:space="preserve"> det </w:t>
      </w:r>
      <w:proofErr w:type="spellStart"/>
      <w:r w:rsidRPr="001A69B5">
        <w:t>enklare</w:t>
      </w:r>
      <w:proofErr w:type="spellEnd"/>
      <w:r w:rsidRPr="001A69B5">
        <w:t xml:space="preserve"> å sjå kompetansepolitikken i </w:t>
      </w:r>
      <w:proofErr w:type="spellStart"/>
      <w:r w:rsidRPr="001A69B5">
        <w:t>samanheng</w:t>
      </w:r>
      <w:proofErr w:type="spellEnd"/>
      <w:r w:rsidRPr="001A69B5">
        <w:t xml:space="preserve"> på tvers av sektor og nivå. </w:t>
      </w:r>
      <w:proofErr w:type="spellStart"/>
      <w:r w:rsidRPr="001A69B5">
        <w:t>Frå</w:t>
      </w:r>
      <w:proofErr w:type="spellEnd"/>
      <w:r w:rsidRPr="001A69B5">
        <w:t xml:space="preserve"> 1. januar 2022 blir Kunnskapssektorens </w:t>
      </w:r>
      <w:proofErr w:type="spellStart"/>
      <w:r w:rsidRPr="001A69B5">
        <w:t>tenesteleverandør</w:t>
      </w:r>
      <w:proofErr w:type="spellEnd"/>
      <w:r w:rsidRPr="001A69B5">
        <w:t xml:space="preserve"> (Sikt) oppretta. Det er ei samorganisering av Units digitale </w:t>
      </w:r>
      <w:proofErr w:type="spellStart"/>
      <w:r w:rsidRPr="001A69B5">
        <w:t>tenester</w:t>
      </w:r>
      <w:proofErr w:type="spellEnd"/>
      <w:r w:rsidRPr="001A69B5">
        <w:t xml:space="preserve">, Uninett og </w:t>
      </w:r>
      <w:proofErr w:type="spellStart"/>
      <w:r w:rsidRPr="001A69B5">
        <w:t>delar</w:t>
      </w:r>
      <w:proofErr w:type="spellEnd"/>
      <w:r w:rsidRPr="001A69B5">
        <w:t xml:space="preserve"> av NSD. Sikt skal bidra til </w:t>
      </w:r>
      <w:proofErr w:type="spellStart"/>
      <w:r w:rsidRPr="001A69B5">
        <w:t>endå</w:t>
      </w:r>
      <w:proofErr w:type="spellEnd"/>
      <w:r w:rsidRPr="001A69B5">
        <w:t xml:space="preserve"> betre og </w:t>
      </w:r>
      <w:proofErr w:type="spellStart"/>
      <w:r w:rsidRPr="001A69B5">
        <w:t>meir</w:t>
      </w:r>
      <w:proofErr w:type="spellEnd"/>
      <w:r w:rsidRPr="001A69B5">
        <w:t xml:space="preserve"> effektive digitale </w:t>
      </w:r>
      <w:proofErr w:type="spellStart"/>
      <w:r w:rsidRPr="001A69B5">
        <w:t>tenester</w:t>
      </w:r>
      <w:proofErr w:type="spellEnd"/>
      <w:r w:rsidRPr="001A69B5">
        <w:t xml:space="preserve"> for sektoren.</w:t>
      </w:r>
    </w:p>
    <w:p w14:paraId="5B5D7929" w14:textId="77777777" w:rsidR="000513CD" w:rsidRPr="001A69B5" w:rsidRDefault="0009509B" w:rsidP="001A69B5">
      <w:pPr>
        <w:pStyle w:val="avsnitt-undertittel"/>
      </w:pPr>
      <w:proofErr w:type="spellStart"/>
      <w:r w:rsidRPr="001A69B5">
        <w:t>Studentbustadar</w:t>
      </w:r>
      <w:proofErr w:type="spellEnd"/>
    </w:p>
    <w:p w14:paraId="2BFDEE7D" w14:textId="77777777" w:rsidR="000513CD" w:rsidRPr="001A69B5" w:rsidRDefault="0009509B" w:rsidP="001A69B5">
      <w:r w:rsidRPr="001A69B5">
        <w:t xml:space="preserve">Regjeringa har i perioden 2014–20 gitt rom for å bygge totalt om lag 17 600 nye </w:t>
      </w:r>
      <w:proofErr w:type="spellStart"/>
      <w:r w:rsidRPr="001A69B5">
        <w:t>hybeleiningar</w:t>
      </w:r>
      <w:proofErr w:type="spellEnd"/>
      <w:r w:rsidRPr="001A69B5">
        <w:t xml:space="preserve">. Det er gitt </w:t>
      </w:r>
      <w:proofErr w:type="spellStart"/>
      <w:r w:rsidRPr="001A69B5">
        <w:t>tilsegn</w:t>
      </w:r>
      <w:proofErr w:type="spellEnd"/>
      <w:r w:rsidRPr="001A69B5">
        <w:t xml:space="preserve"> om </w:t>
      </w:r>
      <w:proofErr w:type="spellStart"/>
      <w:r w:rsidRPr="001A69B5">
        <w:t>tilskot</w:t>
      </w:r>
      <w:proofErr w:type="spellEnd"/>
      <w:r w:rsidRPr="001A69B5">
        <w:t xml:space="preserve"> til nesten 15 540 </w:t>
      </w:r>
      <w:proofErr w:type="spellStart"/>
      <w:r w:rsidRPr="001A69B5">
        <w:t>hybeleiningar</w:t>
      </w:r>
      <w:proofErr w:type="spellEnd"/>
      <w:r w:rsidRPr="001A69B5">
        <w:t xml:space="preserve"> i perioden 2014–21. Det </w:t>
      </w:r>
      <w:proofErr w:type="spellStart"/>
      <w:r w:rsidRPr="001A69B5">
        <w:t>inneber</w:t>
      </w:r>
      <w:proofErr w:type="spellEnd"/>
      <w:r w:rsidRPr="001A69B5">
        <w:t xml:space="preserve"> nesten 2 000 </w:t>
      </w:r>
      <w:proofErr w:type="spellStart"/>
      <w:r w:rsidRPr="001A69B5">
        <w:t>hybeleiningar</w:t>
      </w:r>
      <w:proofErr w:type="spellEnd"/>
      <w:r w:rsidRPr="001A69B5">
        <w:t xml:space="preserve"> i året. Til </w:t>
      </w:r>
      <w:proofErr w:type="spellStart"/>
      <w:r w:rsidRPr="001A69B5">
        <w:t>samanlikning</w:t>
      </w:r>
      <w:proofErr w:type="spellEnd"/>
      <w:r w:rsidRPr="001A69B5">
        <w:t xml:space="preserve"> ga den </w:t>
      </w:r>
      <w:proofErr w:type="spellStart"/>
      <w:r w:rsidRPr="001A69B5">
        <w:t>førre</w:t>
      </w:r>
      <w:proofErr w:type="spellEnd"/>
      <w:r w:rsidRPr="001A69B5">
        <w:t xml:space="preserve"> regjeringa i snitt </w:t>
      </w:r>
      <w:proofErr w:type="spellStart"/>
      <w:r w:rsidRPr="001A69B5">
        <w:t>tilsegn</w:t>
      </w:r>
      <w:proofErr w:type="spellEnd"/>
      <w:r w:rsidRPr="001A69B5">
        <w:t xml:space="preserve"> om </w:t>
      </w:r>
      <w:proofErr w:type="spellStart"/>
      <w:r w:rsidRPr="001A69B5">
        <w:t>tilskot</w:t>
      </w:r>
      <w:proofErr w:type="spellEnd"/>
      <w:r w:rsidRPr="001A69B5">
        <w:t xml:space="preserve"> til i underkant av 1 000 </w:t>
      </w:r>
      <w:proofErr w:type="spellStart"/>
      <w:r w:rsidRPr="001A69B5">
        <w:t>studentbustadar</w:t>
      </w:r>
      <w:proofErr w:type="spellEnd"/>
      <w:r w:rsidRPr="001A69B5">
        <w:t xml:space="preserve"> i året.</w:t>
      </w:r>
    </w:p>
    <w:p w14:paraId="47B30E05" w14:textId="77777777" w:rsidR="000513CD" w:rsidRPr="001A69B5" w:rsidRDefault="0009509B" w:rsidP="001A69B5">
      <w:r w:rsidRPr="001A69B5">
        <w:t xml:space="preserve">I 2021 blei </w:t>
      </w:r>
      <w:proofErr w:type="spellStart"/>
      <w:r w:rsidRPr="001A69B5">
        <w:t>talet</w:t>
      </w:r>
      <w:proofErr w:type="spellEnd"/>
      <w:r w:rsidRPr="001A69B5">
        <w:t xml:space="preserve"> på </w:t>
      </w:r>
      <w:proofErr w:type="spellStart"/>
      <w:r w:rsidRPr="001A69B5">
        <w:t>tilsegn</w:t>
      </w:r>
      <w:proofErr w:type="spellEnd"/>
      <w:r w:rsidRPr="001A69B5">
        <w:t xml:space="preserve"> om </w:t>
      </w:r>
      <w:proofErr w:type="spellStart"/>
      <w:r w:rsidRPr="001A69B5">
        <w:t>tilskot</w:t>
      </w:r>
      <w:proofErr w:type="spellEnd"/>
      <w:r w:rsidRPr="001A69B5">
        <w:t xml:space="preserve"> til </w:t>
      </w:r>
      <w:proofErr w:type="spellStart"/>
      <w:r w:rsidRPr="001A69B5">
        <w:t>studentbustadar</w:t>
      </w:r>
      <w:proofErr w:type="spellEnd"/>
      <w:r w:rsidRPr="001A69B5">
        <w:t xml:space="preserve"> redusert til 1 650. Årsaka er at samskipnadene </w:t>
      </w:r>
      <w:proofErr w:type="spellStart"/>
      <w:r w:rsidRPr="001A69B5">
        <w:t>dei</w:t>
      </w:r>
      <w:proofErr w:type="spellEnd"/>
      <w:r w:rsidRPr="001A69B5">
        <w:t xml:space="preserve"> siste åra har søkt om færre </w:t>
      </w:r>
      <w:proofErr w:type="spellStart"/>
      <w:r w:rsidRPr="001A69B5">
        <w:t>tilsegner</w:t>
      </w:r>
      <w:proofErr w:type="spellEnd"/>
      <w:r w:rsidRPr="001A69B5">
        <w:t xml:space="preserve"> enn </w:t>
      </w:r>
      <w:proofErr w:type="spellStart"/>
      <w:r w:rsidRPr="001A69B5">
        <w:t>tidlegare</w:t>
      </w:r>
      <w:proofErr w:type="spellEnd"/>
      <w:r w:rsidRPr="001A69B5">
        <w:t xml:space="preserve"> år. For å få betre oversikt over behovet for nye </w:t>
      </w:r>
      <w:proofErr w:type="spellStart"/>
      <w:r w:rsidRPr="001A69B5">
        <w:t>tilskot</w:t>
      </w:r>
      <w:proofErr w:type="spellEnd"/>
      <w:r w:rsidRPr="001A69B5">
        <w:t xml:space="preserve"> har departementet gitt Husbanken i oppdrag å utarbeide ei </w:t>
      </w:r>
      <w:proofErr w:type="spellStart"/>
      <w:r w:rsidRPr="001A69B5">
        <w:t>årleg</w:t>
      </w:r>
      <w:proofErr w:type="spellEnd"/>
      <w:r w:rsidRPr="001A69B5">
        <w:t xml:space="preserve"> oversikt over </w:t>
      </w:r>
      <w:proofErr w:type="spellStart"/>
      <w:r w:rsidRPr="001A69B5">
        <w:t>planane</w:t>
      </w:r>
      <w:proofErr w:type="spellEnd"/>
      <w:r w:rsidRPr="001A69B5">
        <w:t xml:space="preserve"> til studentsamskipnadene for åra framover.</w:t>
      </w:r>
    </w:p>
    <w:p w14:paraId="3B2DC323" w14:textId="77777777" w:rsidR="000513CD" w:rsidRPr="001A69B5" w:rsidRDefault="0009509B" w:rsidP="001A69B5">
      <w:r w:rsidRPr="001A69B5">
        <w:t xml:space="preserve">Ei årsak til at samskipnadene har søkt om færre </w:t>
      </w:r>
      <w:proofErr w:type="spellStart"/>
      <w:r w:rsidRPr="001A69B5">
        <w:t>tilsegner</w:t>
      </w:r>
      <w:proofErr w:type="spellEnd"/>
      <w:r w:rsidRPr="001A69B5">
        <w:t xml:space="preserve">, er at det er </w:t>
      </w:r>
      <w:proofErr w:type="spellStart"/>
      <w:r w:rsidRPr="001A69B5">
        <w:t>utfordrande</w:t>
      </w:r>
      <w:proofErr w:type="spellEnd"/>
      <w:r w:rsidRPr="001A69B5">
        <w:t xml:space="preserve"> for </w:t>
      </w:r>
      <w:proofErr w:type="spellStart"/>
      <w:r w:rsidRPr="001A69B5">
        <w:t>dei</w:t>
      </w:r>
      <w:proofErr w:type="spellEnd"/>
      <w:r w:rsidRPr="001A69B5">
        <w:t xml:space="preserve"> å få gjennomført studentbustadbyggeprosjekt. Ei </w:t>
      </w:r>
      <w:proofErr w:type="spellStart"/>
      <w:r w:rsidRPr="001A69B5">
        <w:t>hovudårsak</w:t>
      </w:r>
      <w:proofErr w:type="spellEnd"/>
      <w:r w:rsidRPr="001A69B5">
        <w:t xml:space="preserve"> er at mange </w:t>
      </w:r>
      <w:proofErr w:type="spellStart"/>
      <w:r w:rsidRPr="001A69B5">
        <w:t>kommunar</w:t>
      </w:r>
      <w:proofErr w:type="spellEnd"/>
      <w:r w:rsidRPr="001A69B5">
        <w:t xml:space="preserve"> bruker lang tid på å handsame byggesøknader. </w:t>
      </w:r>
      <w:proofErr w:type="spellStart"/>
      <w:r w:rsidRPr="001A69B5">
        <w:t>Særleg</w:t>
      </w:r>
      <w:proofErr w:type="spellEnd"/>
      <w:r w:rsidRPr="001A69B5">
        <w:t xml:space="preserve"> </w:t>
      </w:r>
      <w:proofErr w:type="spellStart"/>
      <w:r w:rsidRPr="001A69B5">
        <w:t>utfordrande</w:t>
      </w:r>
      <w:proofErr w:type="spellEnd"/>
      <w:r w:rsidRPr="001A69B5">
        <w:t xml:space="preserve"> er måten </w:t>
      </w:r>
      <w:proofErr w:type="spellStart"/>
      <w:r w:rsidRPr="001A69B5">
        <w:t>kommunane</w:t>
      </w:r>
      <w:proofErr w:type="spellEnd"/>
      <w:r w:rsidRPr="001A69B5">
        <w:t xml:space="preserve"> regulerer tomter på, og kommunale rekkefølgekrav som </w:t>
      </w:r>
      <w:proofErr w:type="spellStart"/>
      <w:r w:rsidRPr="001A69B5">
        <w:t>gjer</w:t>
      </w:r>
      <w:proofErr w:type="spellEnd"/>
      <w:r w:rsidRPr="001A69B5">
        <w:t xml:space="preserve"> prosjekta svært kostbare.</w:t>
      </w:r>
    </w:p>
    <w:p w14:paraId="65A3F014" w14:textId="77777777" w:rsidR="000513CD" w:rsidRPr="001A69B5" w:rsidRDefault="0009509B" w:rsidP="001A69B5">
      <w:r w:rsidRPr="001A69B5">
        <w:t xml:space="preserve">Regjeringa vil undersøke om det i framtida kan </w:t>
      </w:r>
      <w:proofErr w:type="spellStart"/>
      <w:r w:rsidRPr="001A69B5">
        <w:t>vere</w:t>
      </w:r>
      <w:proofErr w:type="spellEnd"/>
      <w:r w:rsidRPr="001A69B5">
        <w:t xml:space="preserve"> </w:t>
      </w:r>
      <w:proofErr w:type="spellStart"/>
      <w:r w:rsidRPr="001A69B5">
        <w:t>formålstenleg</w:t>
      </w:r>
      <w:proofErr w:type="spellEnd"/>
      <w:r w:rsidRPr="001A69B5">
        <w:t xml:space="preserve"> å kombinere </w:t>
      </w:r>
      <w:proofErr w:type="spellStart"/>
      <w:r w:rsidRPr="001A69B5">
        <w:t>omsorgsbustadar</w:t>
      </w:r>
      <w:proofErr w:type="spellEnd"/>
      <w:r w:rsidRPr="001A69B5">
        <w:t xml:space="preserve"> eller </w:t>
      </w:r>
      <w:proofErr w:type="spellStart"/>
      <w:r w:rsidRPr="001A69B5">
        <w:t>sjukeheimar</w:t>
      </w:r>
      <w:proofErr w:type="spellEnd"/>
      <w:r w:rsidRPr="001A69B5">
        <w:t xml:space="preserve"> og </w:t>
      </w:r>
      <w:proofErr w:type="spellStart"/>
      <w:r w:rsidRPr="001A69B5">
        <w:t>studentbustadar</w:t>
      </w:r>
      <w:proofErr w:type="spellEnd"/>
      <w:r w:rsidRPr="001A69B5">
        <w:t xml:space="preserve">. Regjeringa har i 2021 utlyst 20 </w:t>
      </w:r>
      <w:proofErr w:type="spellStart"/>
      <w:r w:rsidRPr="001A69B5">
        <w:t>hybeleiningar</w:t>
      </w:r>
      <w:proofErr w:type="spellEnd"/>
      <w:r w:rsidRPr="001A69B5">
        <w:t xml:space="preserve"> i ei forsøksordning med </w:t>
      </w:r>
      <w:proofErr w:type="spellStart"/>
      <w:r w:rsidRPr="001A69B5">
        <w:t>studentbustadar</w:t>
      </w:r>
      <w:proofErr w:type="spellEnd"/>
      <w:r w:rsidRPr="001A69B5">
        <w:t xml:space="preserve"> knytte til </w:t>
      </w:r>
      <w:proofErr w:type="spellStart"/>
      <w:r w:rsidRPr="001A69B5">
        <w:t>omsorgsbustadar</w:t>
      </w:r>
      <w:proofErr w:type="spellEnd"/>
      <w:r w:rsidRPr="001A69B5">
        <w:t xml:space="preserve">. Regjeringa </w:t>
      </w:r>
      <w:proofErr w:type="spellStart"/>
      <w:r w:rsidRPr="001A69B5">
        <w:t>opnar</w:t>
      </w:r>
      <w:proofErr w:type="spellEnd"/>
      <w:r w:rsidRPr="001A69B5">
        <w:t xml:space="preserve"> </w:t>
      </w:r>
      <w:proofErr w:type="spellStart"/>
      <w:r w:rsidRPr="001A69B5">
        <w:t>no</w:t>
      </w:r>
      <w:proofErr w:type="spellEnd"/>
      <w:r w:rsidRPr="001A69B5">
        <w:t xml:space="preserve"> for at </w:t>
      </w:r>
      <w:proofErr w:type="spellStart"/>
      <w:r w:rsidRPr="001A69B5">
        <w:t>ikkje</w:t>
      </w:r>
      <w:proofErr w:type="spellEnd"/>
      <w:r w:rsidRPr="001A69B5">
        <w:t xml:space="preserve"> </w:t>
      </w:r>
      <w:proofErr w:type="spellStart"/>
      <w:r w:rsidRPr="001A69B5">
        <w:t>berre</w:t>
      </w:r>
      <w:proofErr w:type="spellEnd"/>
      <w:r w:rsidRPr="001A69B5">
        <w:t xml:space="preserve"> </w:t>
      </w:r>
      <w:proofErr w:type="spellStart"/>
      <w:r w:rsidRPr="001A69B5">
        <w:t>kommunar</w:t>
      </w:r>
      <w:proofErr w:type="spellEnd"/>
      <w:r w:rsidRPr="001A69B5">
        <w:t xml:space="preserve">, men også ideelle </w:t>
      </w:r>
      <w:proofErr w:type="spellStart"/>
      <w:r w:rsidRPr="001A69B5">
        <w:t>stiftingar</w:t>
      </w:r>
      <w:proofErr w:type="spellEnd"/>
      <w:r w:rsidRPr="001A69B5">
        <w:t xml:space="preserve"> og private </w:t>
      </w:r>
      <w:proofErr w:type="spellStart"/>
      <w:r w:rsidRPr="001A69B5">
        <w:t>aktørar</w:t>
      </w:r>
      <w:proofErr w:type="spellEnd"/>
      <w:r w:rsidRPr="001A69B5">
        <w:t xml:space="preserve"> kan søke om å bli med på prøveordninga med </w:t>
      </w:r>
      <w:proofErr w:type="spellStart"/>
      <w:r w:rsidRPr="001A69B5">
        <w:t>studentbustadar</w:t>
      </w:r>
      <w:proofErr w:type="spellEnd"/>
      <w:r w:rsidRPr="001A69B5">
        <w:t xml:space="preserve"> knytte til sjukeheim. Husbanken handterer ordninga på vegner av Kunnskapsdepartementet.</w:t>
      </w:r>
    </w:p>
    <w:p w14:paraId="5D3E0B5A" w14:textId="77777777" w:rsidR="000513CD" w:rsidRPr="001A69B5" w:rsidRDefault="0009509B" w:rsidP="001A69B5">
      <w:pPr>
        <w:pStyle w:val="Undertittel"/>
      </w:pPr>
      <w:r w:rsidRPr="001A69B5">
        <w:t xml:space="preserve">Mål: Alle har </w:t>
      </w:r>
      <w:proofErr w:type="spellStart"/>
      <w:r w:rsidRPr="001A69B5">
        <w:t>eit</w:t>
      </w:r>
      <w:proofErr w:type="spellEnd"/>
      <w:r w:rsidRPr="001A69B5">
        <w:t xml:space="preserve"> godt og </w:t>
      </w:r>
      <w:proofErr w:type="spellStart"/>
      <w:r w:rsidRPr="001A69B5">
        <w:t>inkluderande</w:t>
      </w:r>
      <w:proofErr w:type="spellEnd"/>
      <w:r w:rsidRPr="001A69B5">
        <w:t xml:space="preserve"> læringsmiljø</w:t>
      </w:r>
    </w:p>
    <w:p w14:paraId="30465E9A"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16A80ACC" w14:textId="77777777" w:rsidR="000513CD" w:rsidRPr="001A69B5" w:rsidRDefault="0009509B" w:rsidP="001A69B5">
      <w:pPr>
        <w:pStyle w:val="avsnitt-undertittel"/>
      </w:pPr>
      <w:proofErr w:type="spellStart"/>
      <w:r w:rsidRPr="001A69B5">
        <w:t>Frå</w:t>
      </w:r>
      <w:proofErr w:type="spellEnd"/>
      <w:r w:rsidRPr="001A69B5">
        <w:t xml:space="preserve"> digital dugnad til ny normal</w:t>
      </w:r>
    </w:p>
    <w:p w14:paraId="47B2E736" w14:textId="77777777" w:rsidR="000513CD" w:rsidRPr="001A69B5" w:rsidRDefault="0009509B" w:rsidP="001A69B5">
      <w:r w:rsidRPr="001A69B5">
        <w:t xml:space="preserve">Stenginga av universitet og </w:t>
      </w:r>
      <w:proofErr w:type="spellStart"/>
      <w:r w:rsidRPr="001A69B5">
        <w:t>høgskular</w:t>
      </w:r>
      <w:proofErr w:type="spellEnd"/>
      <w:r w:rsidRPr="001A69B5">
        <w:t xml:space="preserve"> som følge av smitteverntiltaka i mars 2020 gjorde det </w:t>
      </w:r>
      <w:proofErr w:type="spellStart"/>
      <w:r w:rsidRPr="001A69B5">
        <w:t>naudsynt</w:t>
      </w:r>
      <w:proofErr w:type="spellEnd"/>
      <w:r w:rsidRPr="001A69B5">
        <w:t xml:space="preserve"> med ei rask og </w:t>
      </w:r>
      <w:proofErr w:type="spellStart"/>
      <w:r w:rsidRPr="001A69B5">
        <w:t>omfattande</w:t>
      </w:r>
      <w:proofErr w:type="spellEnd"/>
      <w:r w:rsidRPr="001A69B5">
        <w:t xml:space="preserve"> omlegging </w:t>
      </w:r>
      <w:proofErr w:type="spellStart"/>
      <w:r w:rsidRPr="001A69B5">
        <w:t>frå</w:t>
      </w:r>
      <w:proofErr w:type="spellEnd"/>
      <w:r w:rsidRPr="001A69B5">
        <w:t xml:space="preserve"> aktivitet på campus til digitale plattformer. Universiteta og </w:t>
      </w:r>
      <w:proofErr w:type="spellStart"/>
      <w:r w:rsidRPr="001A69B5">
        <w:t>høgskulane</w:t>
      </w:r>
      <w:proofErr w:type="spellEnd"/>
      <w:r w:rsidRPr="001A69B5">
        <w:t xml:space="preserve"> har vist stor dugnadsånd, omstillingsevne og digital kompetanseheving. Likevel har situasjonen gitt </w:t>
      </w:r>
      <w:proofErr w:type="spellStart"/>
      <w:r w:rsidRPr="001A69B5">
        <w:t>eit</w:t>
      </w:r>
      <w:proofErr w:type="spellEnd"/>
      <w:r w:rsidRPr="001A69B5">
        <w:t xml:space="preserve"> </w:t>
      </w:r>
      <w:proofErr w:type="spellStart"/>
      <w:r w:rsidRPr="001A69B5">
        <w:t>vanskelegare</w:t>
      </w:r>
      <w:proofErr w:type="spellEnd"/>
      <w:r w:rsidRPr="001A69B5">
        <w:t xml:space="preserve"> læringsmiljø for mange </w:t>
      </w:r>
      <w:proofErr w:type="spellStart"/>
      <w:r w:rsidRPr="001A69B5">
        <w:t>studentar</w:t>
      </w:r>
      <w:proofErr w:type="spellEnd"/>
      <w:r w:rsidRPr="001A69B5">
        <w:t xml:space="preserve">. Studiebarometeret syner at tre av fire </w:t>
      </w:r>
      <w:proofErr w:type="spellStart"/>
      <w:r w:rsidRPr="001A69B5">
        <w:t>studentar</w:t>
      </w:r>
      <w:proofErr w:type="spellEnd"/>
      <w:r w:rsidRPr="001A69B5">
        <w:t xml:space="preserve"> meiner at </w:t>
      </w:r>
      <w:proofErr w:type="spellStart"/>
      <w:r w:rsidRPr="001A69B5">
        <w:t>dei</w:t>
      </w:r>
      <w:proofErr w:type="spellEnd"/>
      <w:r w:rsidRPr="001A69B5">
        <w:t xml:space="preserve"> ville ha lært </w:t>
      </w:r>
      <w:proofErr w:type="spellStart"/>
      <w:r w:rsidRPr="001A69B5">
        <w:t>meir</w:t>
      </w:r>
      <w:proofErr w:type="spellEnd"/>
      <w:r w:rsidRPr="001A69B5">
        <w:t xml:space="preserve"> om </w:t>
      </w:r>
      <w:proofErr w:type="spellStart"/>
      <w:r w:rsidRPr="001A69B5">
        <w:t>dei</w:t>
      </w:r>
      <w:proofErr w:type="spellEnd"/>
      <w:r w:rsidRPr="001A69B5">
        <w:t xml:space="preserve"> hadde fått </w:t>
      </w:r>
      <w:proofErr w:type="spellStart"/>
      <w:r w:rsidRPr="001A69B5">
        <w:t>vere</w:t>
      </w:r>
      <w:proofErr w:type="spellEnd"/>
      <w:r w:rsidRPr="001A69B5">
        <w:t xml:space="preserve"> </w:t>
      </w:r>
      <w:proofErr w:type="spellStart"/>
      <w:r w:rsidRPr="001A69B5">
        <w:t>meir</w:t>
      </w:r>
      <w:proofErr w:type="spellEnd"/>
      <w:r w:rsidRPr="001A69B5">
        <w:t xml:space="preserve"> til </w:t>
      </w:r>
      <w:proofErr w:type="spellStart"/>
      <w:r w:rsidRPr="001A69B5">
        <w:t>stades</w:t>
      </w:r>
      <w:proofErr w:type="spellEnd"/>
      <w:r w:rsidRPr="001A69B5">
        <w:t xml:space="preserve"> på lærestaden. Over halvparten av </w:t>
      </w:r>
      <w:proofErr w:type="spellStart"/>
      <w:r w:rsidRPr="001A69B5">
        <w:t>respondentane</w:t>
      </w:r>
      <w:proofErr w:type="spellEnd"/>
      <w:r w:rsidRPr="001A69B5">
        <w:t xml:space="preserve"> har kjent seg </w:t>
      </w:r>
      <w:proofErr w:type="spellStart"/>
      <w:r w:rsidRPr="001A69B5">
        <w:t>einsame</w:t>
      </w:r>
      <w:proofErr w:type="spellEnd"/>
      <w:r w:rsidRPr="001A69B5">
        <w:t xml:space="preserve"> som følge av </w:t>
      </w:r>
      <w:proofErr w:type="spellStart"/>
      <w:r w:rsidRPr="001A69B5">
        <w:t>restriksjonane</w:t>
      </w:r>
      <w:proofErr w:type="spellEnd"/>
      <w:r w:rsidRPr="001A69B5">
        <w:t xml:space="preserve"> under pandemien, to av tre opplevde det som </w:t>
      </w:r>
      <w:proofErr w:type="spellStart"/>
      <w:r w:rsidRPr="001A69B5">
        <w:t>vanskelegare</w:t>
      </w:r>
      <w:proofErr w:type="spellEnd"/>
      <w:r w:rsidRPr="001A69B5">
        <w:t xml:space="preserve"> å strukturere </w:t>
      </w:r>
      <w:proofErr w:type="spellStart"/>
      <w:r w:rsidRPr="001A69B5">
        <w:t>studiekvardagen</w:t>
      </w:r>
      <w:proofErr w:type="spellEnd"/>
      <w:r w:rsidRPr="001A69B5">
        <w:t xml:space="preserve">, og tre av fem opplevde at studiemotivasjonen blei </w:t>
      </w:r>
      <w:proofErr w:type="spellStart"/>
      <w:r w:rsidRPr="001A69B5">
        <w:t>lågare</w:t>
      </w:r>
      <w:proofErr w:type="spellEnd"/>
      <w:r w:rsidRPr="001A69B5">
        <w:t xml:space="preserve">. Dette syner kor viktig læringsmiljøet og samkvemmet mellom </w:t>
      </w:r>
      <w:proofErr w:type="spellStart"/>
      <w:r w:rsidRPr="001A69B5">
        <w:t>studentar</w:t>
      </w:r>
      <w:proofErr w:type="spellEnd"/>
      <w:r w:rsidRPr="001A69B5">
        <w:t xml:space="preserve"> og </w:t>
      </w:r>
      <w:proofErr w:type="spellStart"/>
      <w:r w:rsidRPr="001A69B5">
        <w:t>undervisarar</w:t>
      </w:r>
      <w:proofErr w:type="spellEnd"/>
      <w:r w:rsidRPr="001A69B5">
        <w:t xml:space="preserve"> er for </w:t>
      </w:r>
      <w:proofErr w:type="spellStart"/>
      <w:r w:rsidRPr="001A69B5">
        <w:t>studentane</w:t>
      </w:r>
      <w:proofErr w:type="spellEnd"/>
      <w:r w:rsidRPr="001A69B5">
        <w:t>.</w:t>
      </w:r>
    </w:p>
    <w:p w14:paraId="355CD7D0" w14:textId="77777777" w:rsidR="000513CD" w:rsidRPr="001A69B5" w:rsidRDefault="0009509B" w:rsidP="001A69B5">
      <w:proofErr w:type="spellStart"/>
      <w:r w:rsidRPr="001A69B5">
        <w:t>Erfaringane</w:t>
      </w:r>
      <w:proofErr w:type="spellEnd"/>
      <w:r w:rsidRPr="001A69B5">
        <w:t xml:space="preserve"> med bruk av digital teknologi i utdanninga under pandemien vil </w:t>
      </w:r>
      <w:proofErr w:type="spellStart"/>
      <w:r w:rsidRPr="001A69B5">
        <w:t>kome</w:t>
      </w:r>
      <w:proofErr w:type="spellEnd"/>
      <w:r w:rsidRPr="001A69B5">
        <w:t xml:space="preserve"> til nytte framover. </w:t>
      </w:r>
      <w:r w:rsidRPr="001A69B5">
        <w:rPr>
          <w:rStyle w:val="kursiv"/>
        </w:rPr>
        <w:t>Strategi for digital omstilling i universitets- og høyskolesektoren 2021–2025</w:t>
      </w:r>
      <w:r w:rsidRPr="001A69B5">
        <w:t xml:space="preserve"> legg til grunn at digital teknologi skal </w:t>
      </w:r>
      <w:proofErr w:type="spellStart"/>
      <w:r w:rsidRPr="001A69B5">
        <w:t>nyttast</w:t>
      </w:r>
      <w:proofErr w:type="spellEnd"/>
      <w:r w:rsidRPr="001A69B5">
        <w:t xml:space="preserve"> til å betre læringsmiljøet og tilgangen til utdanning og </w:t>
      </w:r>
      <w:proofErr w:type="spellStart"/>
      <w:r w:rsidRPr="001A69B5">
        <w:t>fremje</w:t>
      </w:r>
      <w:proofErr w:type="spellEnd"/>
      <w:r w:rsidRPr="001A69B5">
        <w:t xml:space="preserve"> studentaktive undervisningsformer og kvalitet. Vi treng òg gode tekniske </w:t>
      </w:r>
      <w:proofErr w:type="spellStart"/>
      <w:r w:rsidRPr="001A69B5">
        <w:t>løysingar</w:t>
      </w:r>
      <w:proofErr w:type="spellEnd"/>
      <w:r w:rsidRPr="001A69B5">
        <w:t xml:space="preserve">, </w:t>
      </w:r>
      <w:proofErr w:type="spellStart"/>
      <w:r w:rsidRPr="001A69B5">
        <w:t>meir</w:t>
      </w:r>
      <w:proofErr w:type="spellEnd"/>
      <w:r w:rsidRPr="001A69B5">
        <w:t xml:space="preserve"> kompetanse hos </w:t>
      </w:r>
      <w:proofErr w:type="spellStart"/>
      <w:r w:rsidRPr="001A69B5">
        <w:t>dei</w:t>
      </w:r>
      <w:proofErr w:type="spellEnd"/>
      <w:r w:rsidRPr="001A69B5">
        <w:t xml:space="preserve"> som underviser, og </w:t>
      </w:r>
      <w:proofErr w:type="spellStart"/>
      <w:r w:rsidRPr="001A69B5">
        <w:t>ein</w:t>
      </w:r>
      <w:proofErr w:type="spellEnd"/>
      <w:r w:rsidRPr="001A69B5">
        <w:t xml:space="preserve"> </w:t>
      </w:r>
      <w:proofErr w:type="spellStart"/>
      <w:r w:rsidRPr="001A69B5">
        <w:t>sterkare</w:t>
      </w:r>
      <w:proofErr w:type="spellEnd"/>
      <w:r w:rsidRPr="001A69B5">
        <w:t xml:space="preserve"> kultur for å dele og gjenbruke digitale </w:t>
      </w:r>
      <w:proofErr w:type="spellStart"/>
      <w:r w:rsidRPr="001A69B5">
        <w:t>læringsressursar</w:t>
      </w:r>
      <w:proofErr w:type="spellEnd"/>
      <w:r w:rsidRPr="001A69B5">
        <w:t>.</w:t>
      </w:r>
    </w:p>
    <w:p w14:paraId="45D00E32" w14:textId="77777777" w:rsidR="000513CD" w:rsidRPr="001A69B5" w:rsidRDefault="0009509B" w:rsidP="001A69B5">
      <w:r w:rsidRPr="001A69B5">
        <w:t xml:space="preserve">Også før covid-19-pandemien ønskte </w:t>
      </w:r>
      <w:proofErr w:type="spellStart"/>
      <w:r w:rsidRPr="001A69B5">
        <w:t>fleire</w:t>
      </w:r>
      <w:proofErr w:type="spellEnd"/>
      <w:r w:rsidRPr="001A69B5">
        <w:t xml:space="preserve"> </w:t>
      </w:r>
      <w:proofErr w:type="spellStart"/>
      <w:r w:rsidRPr="001A69B5">
        <w:t>fagtilsette</w:t>
      </w:r>
      <w:proofErr w:type="spellEnd"/>
      <w:r w:rsidRPr="001A69B5">
        <w:t xml:space="preserve"> betre opplæring i bruk av teknologi og læringsplattformer, jf. </w:t>
      </w:r>
      <w:proofErr w:type="spellStart"/>
      <w:r w:rsidRPr="001A69B5">
        <w:t>Diku</w:t>
      </w:r>
      <w:proofErr w:type="spellEnd"/>
      <w:r w:rsidRPr="001A69B5">
        <w:t xml:space="preserve">-rapporten </w:t>
      </w:r>
      <w:r w:rsidRPr="001A69B5">
        <w:rPr>
          <w:rStyle w:val="kursiv"/>
        </w:rPr>
        <w:t>Digital tilstand 2018: Perspektiver på digitalisering for læring i høyere utdanning</w:t>
      </w:r>
      <w:r w:rsidRPr="001A69B5">
        <w:t xml:space="preserve">. Det er </w:t>
      </w:r>
      <w:proofErr w:type="spellStart"/>
      <w:r w:rsidRPr="001A69B5">
        <w:t>naudsynt</w:t>
      </w:r>
      <w:proofErr w:type="spellEnd"/>
      <w:r w:rsidRPr="001A69B5">
        <w:t xml:space="preserve"> å </w:t>
      </w:r>
      <w:proofErr w:type="spellStart"/>
      <w:r w:rsidRPr="001A69B5">
        <w:t>vidareutvikle</w:t>
      </w:r>
      <w:proofErr w:type="spellEnd"/>
      <w:r w:rsidRPr="001A69B5">
        <w:t xml:space="preserve"> det digitale læringsmiljøet, med pedagogisk bruk av digital teknologi og tilrettelegging av utdanninga for </w:t>
      </w:r>
      <w:proofErr w:type="spellStart"/>
      <w:r w:rsidRPr="001A69B5">
        <w:t>studentar</w:t>
      </w:r>
      <w:proofErr w:type="spellEnd"/>
      <w:r w:rsidRPr="001A69B5">
        <w:t xml:space="preserve"> med ulike behov.</w:t>
      </w:r>
    </w:p>
    <w:p w14:paraId="59BD6084" w14:textId="77777777" w:rsidR="000513CD" w:rsidRPr="001A69B5" w:rsidRDefault="0009509B" w:rsidP="001A69B5">
      <w:pPr>
        <w:pStyle w:val="avsnitt-undertittel"/>
      </w:pPr>
      <w:r w:rsidRPr="001A69B5">
        <w:t>Behov for gode og tilpassa fysiske læringsmiljø</w:t>
      </w:r>
    </w:p>
    <w:p w14:paraId="512C8550" w14:textId="77777777" w:rsidR="000513CD" w:rsidRPr="001A69B5" w:rsidRDefault="0009509B" w:rsidP="001A69B5">
      <w:proofErr w:type="spellStart"/>
      <w:r w:rsidRPr="001A69B5">
        <w:t>Fleire</w:t>
      </w:r>
      <w:proofErr w:type="spellEnd"/>
      <w:r w:rsidRPr="001A69B5">
        <w:t xml:space="preserve"> universitet og </w:t>
      </w:r>
      <w:proofErr w:type="spellStart"/>
      <w:r w:rsidRPr="001A69B5">
        <w:t>høgskular</w:t>
      </w:r>
      <w:proofErr w:type="spellEnd"/>
      <w:r w:rsidRPr="001A69B5">
        <w:t xml:space="preserve"> må utvikle og oppgradere </w:t>
      </w:r>
      <w:proofErr w:type="spellStart"/>
      <w:r w:rsidRPr="001A69B5">
        <w:t>dei</w:t>
      </w:r>
      <w:proofErr w:type="spellEnd"/>
      <w:r w:rsidRPr="001A69B5">
        <w:t xml:space="preserve"> fysiske </w:t>
      </w:r>
      <w:proofErr w:type="spellStart"/>
      <w:r w:rsidRPr="001A69B5">
        <w:t>omgivnadene</w:t>
      </w:r>
      <w:proofErr w:type="spellEnd"/>
      <w:r w:rsidRPr="001A69B5">
        <w:t xml:space="preserve"> ved </w:t>
      </w:r>
      <w:proofErr w:type="spellStart"/>
      <w:r w:rsidRPr="001A69B5">
        <w:t>lærestadane</w:t>
      </w:r>
      <w:proofErr w:type="spellEnd"/>
      <w:r w:rsidRPr="001A69B5">
        <w:t xml:space="preserve"> for å møte nye og endra behov i undervisning og forsking. Dei må </w:t>
      </w:r>
      <w:proofErr w:type="spellStart"/>
      <w:r w:rsidRPr="001A69B5">
        <w:t>vere</w:t>
      </w:r>
      <w:proofErr w:type="spellEnd"/>
      <w:r w:rsidRPr="001A69B5">
        <w:t xml:space="preserve"> utforma slik at </w:t>
      </w:r>
      <w:proofErr w:type="spellStart"/>
      <w:r w:rsidRPr="001A69B5">
        <w:t>dei</w:t>
      </w:r>
      <w:proofErr w:type="spellEnd"/>
      <w:r w:rsidRPr="001A69B5">
        <w:t xml:space="preserve"> kan </w:t>
      </w:r>
      <w:proofErr w:type="spellStart"/>
      <w:r w:rsidRPr="001A69B5">
        <w:t>nyttast</w:t>
      </w:r>
      <w:proofErr w:type="spellEnd"/>
      <w:r w:rsidRPr="001A69B5">
        <w:t xml:space="preserve"> av flest </w:t>
      </w:r>
      <w:proofErr w:type="spellStart"/>
      <w:r w:rsidRPr="001A69B5">
        <w:t>mogleg</w:t>
      </w:r>
      <w:proofErr w:type="spellEnd"/>
      <w:r w:rsidRPr="001A69B5">
        <w:t xml:space="preserve">. I </w:t>
      </w:r>
      <w:r w:rsidRPr="001A69B5">
        <w:rPr>
          <w:rStyle w:val="kursiv"/>
        </w:rPr>
        <w:t xml:space="preserve">Studiebarometeret </w:t>
      </w:r>
      <w:proofErr w:type="spellStart"/>
      <w:r w:rsidRPr="001A69B5">
        <w:t>dei</w:t>
      </w:r>
      <w:proofErr w:type="spellEnd"/>
      <w:r w:rsidRPr="001A69B5">
        <w:t xml:space="preserve"> siste åra er lokale for undervisning og studiearbeid det </w:t>
      </w:r>
      <w:proofErr w:type="spellStart"/>
      <w:r w:rsidRPr="001A69B5">
        <w:t>studentane</w:t>
      </w:r>
      <w:proofErr w:type="spellEnd"/>
      <w:r w:rsidRPr="001A69B5">
        <w:t xml:space="preserve"> er minst nøgde med blant spørsmåla om læringsmiljø. Covid-19-pandemien har forsterka behovet for å sjå på ny innretning og bruk av undervisnings- og forskingslokale. Det er viktig at areala </w:t>
      </w:r>
      <w:proofErr w:type="spellStart"/>
      <w:r w:rsidRPr="001A69B5">
        <w:t>legg</w:t>
      </w:r>
      <w:proofErr w:type="spellEnd"/>
      <w:r w:rsidRPr="001A69B5">
        <w:t xml:space="preserve"> til rette for moderne undervisnings- og forskingsformer, samarbeid mellom fagmiljø, </w:t>
      </w:r>
      <w:proofErr w:type="spellStart"/>
      <w:r w:rsidRPr="001A69B5">
        <w:t>auka</w:t>
      </w:r>
      <w:proofErr w:type="spellEnd"/>
      <w:r w:rsidRPr="001A69B5">
        <w:t xml:space="preserve"> </w:t>
      </w:r>
      <w:proofErr w:type="spellStart"/>
      <w:r w:rsidRPr="001A69B5">
        <w:t>læringsutbyte</w:t>
      </w:r>
      <w:proofErr w:type="spellEnd"/>
      <w:r w:rsidRPr="001A69B5">
        <w:t xml:space="preserve"> og </w:t>
      </w:r>
      <w:proofErr w:type="spellStart"/>
      <w:r w:rsidRPr="001A69B5">
        <w:t>eit</w:t>
      </w:r>
      <w:proofErr w:type="spellEnd"/>
      <w:r w:rsidRPr="001A69B5">
        <w:t xml:space="preserve"> godt psykososialt miljø.</w:t>
      </w:r>
    </w:p>
    <w:p w14:paraId="34033457"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79FBC51E" w14:textId="77777777" w:rsidR="000513CD" w:rsidRPr="001A69B5" w:rsidRDefault="0009509B" w:rsidP="001A69B5">
      <w:pPr>
        <w:pStyle w:val="avsnitt-undertittel"/>
      </w:pPr>
      <w:r w:rsidRPr="001A69B5">
        <w:t>Digitalt læringsmiljø</w:t>
      </w:r>
    </w:p>
    <w:p w14:paraId="4AC61618" w14:textId="77777777" w:rsidR="000513CD" w:rsidRPr="001A69B5" w:rsidRDefault="0009509B" w:rsidP="001A69B5">
      <w:r w:rsidRPr="001A69B5">
        <w:t xml:space="preserve">Regjeringa </w:t>
      </w:r>
      <w:proofErr w:type="spellStart"/>
      <w:r w:rsidRPr="001A69B5">
        <w:t>trappar</w:t>
      </w:r>
      <w:proofErr w:type="spellEnd"/>
      <w:r w:rsidRPr="001A69B5">
        <w:t xml:space="preserve"> opp satsinga på </w:t>
      </w:r>
      <w:proofErr w:type="spellStart"/>
      <w:r w:rsidRPr="001A69B5">
        <w:t>utlysingar</w:t>
      </w:r>
      <w:proofErr w:type="spellEnd"/>
      <w:r w:rsidRPr="001A69B5">
        <w:t xml:space="preserve"> gjennom Direktoratet for </w:t>
      </w:r>
      <w:proofErr w:type="spellStart"/>
      <w:r w:rsidRPr="001A69B5">
        <w:t>høgare</w:t>
      </w:r>
      <w:proofErr w:type="spellEnd"/>
      <w:r w:rsidRPr="001A69B5">
        <w:t xml:space="preserve"> utdanning og kompetanse (</w:t>
      </w:r>
      <w:proofErr w:type="spellStart"/>
      <w:r w:rsidRPr="001A69B5">
        <w:t>Diku</w:t>
      </w:r>
      <w:proofErr w:type="spellEnd"/>
      <w:r w:rsidRPr="001A69B5">
        <w:t xml:space="preserve">) til prosjekt som </w:t>
      </w:r>
      <w:proofErr w:type="spellStart"/>
      <w:r w:rsidRPr="001A69B5">
        <w:t>utviklar</w:t>
      </w:r>
      <w:proofErr w:type="spellEnd"/>
      <w:r w:rsidRPr="001A69B5">
        <w:t xml:space="preserve"> og deler </w:t>
      </w:r>
      <w:proofErr w:type="spellStart"/>
      <w:r w:rsidRPr="001A69B5">
        <w:t>metodar</w:t>
      </w:r>
      <w:proofErr w:type="spellEnd"/>
      <w:r w:rsidRPr="001A69B5">
        <w:t xml:space="preserve"> for studentaktiv digital undervisning, læring og vurdering.</w:t>
      </w:r>
    </w:p>
    <w:p w14:paraId="2C4A7CD9" w14:textId="77777777" w:rsidR="000513CD" w:rsidRPr="001A69B5" w:rsidRDefault="0009509B" w:rsidP="001A69B5">
      <w:r w:rsidRPr="001A69B5">
        <w:t xml:space="preserve">Kunnskapsdepartementet vil legge til rette for </w:t>
      </w:r>
      <w:proofErr w:type="spellStart"/>
      <w:r w:rsidRPr="001A69B5">
        <w:t>meir</w:t>
      </w:r>
      <w:proofErr w:type="spellEnd"/>
      <w:r w:rsidRPr="001A69B5">
        <w:t xml:space="preserve"> og betre pedagogisk bruk av digital teknologi i undervisninga og digitalt læringsmiljø, inkludert universell utforming. Kvalitetsprogramma for </w:t>
      </w:r>
      <w:proofErr w:type="spellStart"/>
      <w:r w:rsidRPr="001A69B5">
        <w:t>høgare</w:t>
      </w:r>
      <w:proofErr w:type="spellEnd"/>
      <w:r w:rsidRPr="001A69B5">
        <w:t xml:space="preserve"> utdanning gir støtte til prosjekt som </w:t>
      </w:r>
      <w:proofErr w:type="spellStart"/>
      <w:r w:rsidRPr="001A69B5">
        <w:t>utforskar</w:t>
      </w:r>
      <w:proofErr w:type="spellEnd"/>
      <w:r w:rsidRPr="001A69B5">
        <w:t xml:space="preserve"> korleis </w:t>
      </w:r>
      <w:proofErr w:type="spellStart"/>
      <w:r w:rsidRPr="001A69B5">
        <w:t>ein</w:t>
      </w:r>
      <w:proofErr w:type="spellEnd"/>
      <w:r w:rsidRPr="001A69B5">
        <w:t xml:space="preserve"> kan oppnå det. Rapporten </w:t>
      </w:r>
      <w:r w:rsidRPr="001A69B5">
        <w:rPr>
          <w:rStyle w:val="kursiv"/>
        </w:rPr>
        <w:t xml:space="preserve">Pedagogikk, innovasjon og digital teknologi i utviklingsprosjekt i </w:t>
      </w:r>
      <w:proofErr w:type="spellStart"/>
      <w:r w:rsidRPr="001A69B5">
        <w:rPr>
          <w:rStyle w:val="kursiv"/>
        </w:rPr>
        <w:t>høgare</w:t>
      </w:r>
      <w:proofErr w:type="spellEnd"/>
      <w:r w:rsidRPr="001A69B5">
        <w:rPr>
          <w:rStyle w:val="kursiv"/>
        </w:rPr>
        <w:t xml:space="preserve"> utdanning</w:t>
      </w:r>
      <w:r w:rsidRPr="001A69B5">
        <w:t xml:space="preserve">, som er utarbeidd av </w:t>
      </w:r>
      <w:proofErr w:type="spellStart"/>
      <w:r w:rsidRPr="001A69B5">
        <w:t>Diku</w:t>
      </w:r>
      <w:proofErr w:type="spellEnd"/>
      <w:r w:rsidRPr="001A69B5">
        <w:t xml:space="preserve"> i samarbeid med Norsk organ for kvalitet i utdanninga (NOKUT) og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syner at </w:t>
      </w:r>
      <w:proofErr w:type="spellStart"/>
      <w:r w:rsidRPr="001A69B5">
        <w:t>fleirtalet</w:t>
      </w:r>
      <w:proofErr w:type="spellEnd"/>
      <w:r w:rsidRPr="001A69B5">
        <w:t xml:space="preserve"> av utviklingsprosjekta som har fått </w:t>
      </w:r>
      <w:proofErr w:type="spellStart"/>
      <w:r w:rsidRPr="001A69B5">
        <w:t>midlar</w:t>
      </w:r>
      <w:proofErr w:type="spellEnd"/>
      <w:r w:rsidRPr="001A69B5">
        <w:t xml:space="preserve"> </w:t>
      </w:r>
      <w:proofErr w:type="spellStart"/>
      <w:r w:rsidRPr="001A69B5">
        <w:t>dei</w:t>
      </w:r>
      <w:proofErr w:type="spellEnd"/>
      <w:r w:rsidRPr="001A69B5">
        <w:t xml:space="preserve"> siste åra, inkluderer utvikling og pedagogisk bruk av digitale verktøy.</w:t>
      </w:r>
    </w:p>
    <w:p w14:paraId="40A45A69" w14:textId="77777777" w:rsidR="000513CD" w:rsidRPr="001A69B5" w:rsidRDefault="0009509B" w:rsidP="001A69B5">
      <w:pPr>
        <w:pStyle w:val="avsnitt-undertittel"/>
      </w:pPr>
      <w:r w:rsidRPr="001A69B5">
        <w:t>Bygg for undervisning og forsking</w:t>
      </w:r>
    </w:p>
    <w:p w14:paraId="7C2D5637" w14:textId="77777777" w:rsidR="000513CD" w:rsidRPr="001A69B5" w:rsidRDefault="0009509B" w:rsidP="001A69B5">
      <w:r w:rsidRPr="001A69B5">
        <w:t xml:space="preserve">Universitet og </w:t>
      </w:r>
      <w:proofErr w:type="spellStart"/>
      <w:r w:rsidRPr="001A69B5">
        <w:t>høgskular</w:t>
      </w:r>
      <w:proofErr w:type="spellEnd"/>
      <w:r w:rsidRPr="001A69B5">
        <w:t xml:space="preserve"> treng </w:t>
      </w:r>
      <w:proofErr w:type="spellStart"/>
      <w:r w:rsidRPr="001A69B5">
        <w:t>formålstenlege</w:t>
      </w:r>
      <w:proofErr w:type="spellEnd"/>
      <w:r w:rsidRPr="001A69B5">
        <w:t xml:space="preserve"> lokale og har avanserte teknologiske og andre behov som krev </w:t>
      </w:r>
      <w:proofErr w:type="spellStart"/>
      <w:r w:rsidRPr="001A69B5">
        <w:t>jamlege</w:t>
      </w:r>
      <w:proofErr w:type="spellEnd"/>
      <w:r w:rsidRPr="001A69B5">
        <w:t xml:space="preserve">, større </w:t>
      </w:r>
      <w:proofErr w:type="spellStart"/>
      <w:r w:rsidRPr="001A69B5">
        <w:t>investeringar</w:t>
      </w:r>
      <w:proofErr w:type="spellEnd"/>
      <w:r w:rsidRPr="001A69B5">
        <w:t xml:space="preserve">. I </w:t>
      </w:r>
      <w:proofErr w:type="spellStart"/>
      <w:r w:rsidRPr="001A69B5">
        <w:t>dei</w:t>
      </w:r>
      <w:proofErr w:type="spellEnd"/>
      <w:r w:rsidRPr="001A69B5">
        <w:t xml:space="preserve"> siste åra har </w:t>
      </w:r>
      <w:proofErr w:type="spellStart"/>
      <w:r w:rsidRPr="001A69B5">
        <w:t>dei</w:t>
      </w:r>
      <w:proofErr w:type="spellEnd"/>
      <w:r w:rsidRPr="001A69B5">
        <w:t xml:space="preserve"> største </w:t>
      </w:r>
      <w:proofErr w:type="spellStart"/>
      <w:r w:rsidRPr="001A69B5">
        <w:t>investeringsmidlane</w:t>
      </w:r>
      <w:proofErr w:type="spellEnd"/>
      <w:r w:rsidRPr="001A69B5">
        <w:t xml:space="preserve"> gått til nybygget for </w:t>
      </w:r>
      <w:proofErr w:type="spellStart"/>
      <w:r w:rsidRPr="001A69B5">
        <w:t>Noregs</w:t>
      </w:r>
      <w:proofErr w:type="spellEnd"/>
      <w:r w:rsidRPr="001A69B5">
        <w:t xml:space="preserve"> miljø- og </w:t>
      </w:r>
      <w:proofErr w:type="spellStart"/>
      <w:r w:rsidRPr="001A69B5">
        <w:t>biovitskaplege</w:t>
      </w:r>
      <w:proofErr w:type="spellEnd"/>
      <w:r w:rsidRPr="001A69B5">
        <w:t xml:space="preserve"> universitet og Veterinærinstituttet på Ås. </w:t>
      </w:r>
      <w:proofErr w:type="spellStart"/>
      <w:r w:rsidRPr="001A69B5">
        <w:t>Eit</w:t>
      </w:r>
      <w:proofErr w:type="spellEnd"/>
      <w:r w:rsidRPr="001A69B5">
        <w:t xml:space="preserve"> nytt bygg for </w:t>
      </w:r>
      <w:proofErr w:type="spellStart"/>
      <w:r w:rsidRPr="001A69B5">
        <w:t>livsvitskap</w:t>
      </w:r>
      <w:proofErr w:type="spellEnd"/>
      <w:r w:rsidRPr="001A69B5">
        <w:t xml:space="preserve"> ved Universitetet i Oslo </w:t>
      </w:r>
      <w:proofErr w:type="spellStart"/>
      <w:r w:rsidRPr="001A69B5">
        <w:t>fekk</w:t>
      </w:r>
      <w:proofErr w:type="spellEnd"/>
      <w:r w:rsidRPr="001A69B5">
        <w:t xml:space="preserve"> startløyving i 2018. Prosjektet blei endra </w:t>
      </w:r>
      <w:proofErr w:type="spellStart"/>
      <w:r w:rsidRPr="001A69B5">
        <w:t>hausten</w:t>
      </w:r>
      <w:proofErr w:type="spellEnd"/>
      <w:r w:rsidRPr="001A69B5">
        <w:t xml:space="preserve"> 2020 og våren 2021 mellom anna som følge av </w:t>
      </w:r>
      <w:proofErr w:type="spellStart"/>
      <w:r w:rsidRPr="001A69B5">
        <w:t>krevjande</w:t>
      </w:r>
      <w:proofErr w:type="spellEnd"/>
      <w:r w:rsidRPr="001A69B5">
        <w:t xml:space="preserve"> grunnforhold og </w:t>
      </w:r>
      <w:proofErr w:type="spellStart"/>
      <w:r w:rsidRPr="001A69B5">
        <w:t>effektar</w:t>
      </w:r>
      <w:proofErr w:type="spellEnd"/>
      <w:r w:rsidRPr="001A69B5">
        <w:t xml:space="preserve"> av covid-19-pandemien og for å </w:t>
      </w:r>
      <w:proofErr w:type="spellStart"/>
      <w:r w:rsidRPr="001A69B5">
        <w:t>gjere</w:t>
      </w:r>
      <w:proofErr w:type="spellEnd"/>
      <w:r w:rsidRPr="001A69B5">
        <w:t xml:space="preserve"> det </w:t>
      </w:r>
      <w:proofErr w:type="spellStart"/>
      <w:r w:rsidRPr="001A69B5">
        <w:t>mogleg</w:t>
      </w:r>
      <w:proofErr w:type="spellEnd"/>
      <w:r w:rsidRPr="001A69B5">
        <w:t xml:space="preserve"> å innplassere Klinikk for laboratoriemedisin ved Oslo universitetssjukehus i bygget. Det blei òg gitt startløyving til rehabilitering og utbygging av Vikingtidsmuseet i 2020. I 2019 starta forprosjektering av Blått bygg i Bodø for Nord universitet, og forprosjektet er </w:t>
      </w:r>
      <w:proofErr w:type="spellStart"/>
      <w:r w:rsidRPr="001A69B5">
        <w:t>no</w:t>
      </w:r>
      <w:proofErr w:type="spellEnd"/>
      <w:r w:rsidRPr="001A69B5">
        <w:t xml:space="preserve"> ferdigstilt. I 2020 starta forprosjektet til NTNU campussamling, der campus i Trondheim for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skal samlast nær Gløshaugen. I 2021 starta Statsbygg opp arbeidet med </w:t>
      </w:r>
      <w:proofErr w:type="spellStart"/>
      <w:r w:rsidRPr="001A69B5">
        <w:t>eit</w:t>
      </w:r>
      <w:proofErr w:type="spellEnd"/>
      <w:r w:rsidRPr="001A69B5">
        <w:t xml:space="preserve"> forprosjekt for nytt </w:t>
      </w:r>
      <w:proofErr w:type="spellStart"/>
      <w:r w:rsidRPr="001A69B5">
        <w:t>Griegakademi</w:t>
      </w:r>
      <w:proofErr w:type="spellEnd"/>
      <w:r w:rsidRPr="001A69B5">
        <w:t xml:space="preserve">, som vil samlokalisere </w:t>
      </w:r>
      <w:proofErr w:type="spellStart"/>
      <w:r w:rsidRPr="001A69B5">
        <w:t>Griegakademiet</w:t>
      </w:r>
      <w:proofErr w:type="spellEnd"/>
      <w:r w:rsidRPr="001A69B5">
        <w:t xml:space="preserve"> med Fakultetet for kunst, musikk og design, for å legge til rette for å utvikle </w:t>
      </w:r>
      <w:proofErr w:type="spellStart"/>
      <w:r w:rsidRPr="001A69B5">
        <w:t>desse</w:t>
      </w:r>
      <w:proofErr w:type="spellEnd"/>
      <w:r w:rsidRPr="001A69B5">
        <w:t xml:space="preserve"> fagmiljøa </w:t>
      </w:r>
      <w:proofErr w:type="spellStart"/>
      <w:r w:rsidRPr="001A69B5">
        <w:t>vidare</w:t>
      </w:r>
      <w:proofErr w:type="spellEnd"/>
      <w:r w:rsidRPr="001A69B5">
        <w:t xml:space="preserve">. Universitetet i Bergen finansierer forprosjektet i 2022. Forprosjektet for nytt Tromsø museum </w:t>
      </w:r>
      <w:proofErr w:type="spellStart"/>
      <w:r w:rsidRPr="001A69B5">
        <w:t>nærmar</w:t>
      </w:r>
      <w:proofErr w:type="spellEnd"/>
      <w:r w:rsidRPr="001A69B5">
        <w:t xml:space="preserve"> seg ei avslutning. Tromsø kommune </w:t>
      </w:r>
      <w:proofErr w:type="spellStart"/>
      <w:r w:rsidRPr="001A69B5">
        <w:t>handsamar</w:t>
      </w:r>
      <w:proofErr w:type="spellEnd"/>
      <w:r w:rsidRPr="001A69B5">
        <w:t xml:space="preserve"> </w:t>
      </w:r>
      <w:proofErr w:type="spellStart"/>
      <w:r w:rsidRPr="001A69B5">
        <w:t>no</w:t>
      </w:r>
      <w:proofErr w:type="spellEnd"/>
      <w:r w:rsidRPr="001A69B5">
        <w:t xml:space="preserve"> søknad om regulering av tomta. Deretter skal forprosjektet </w:t>
      </w:r>
      <w:proofErr w:type="spellStart"/>
      <w:r w:rsidRPr="001A69B5">
        <w:t>kvalitetssikrast</w:t>
      </w:r>
      <w:proofErr w:type="spellEnd"/>
      <w:r w:rsidRPr="001A69B5">
        <w:t xml:space="preserve"> (KS2). Regjeringa foreslår i 2022 både startløyving til Blått bygg og </w:t>
      </w:r>
      <w:proofErr w:type="spellStart"/>
      <w:r w:rsidRPr="001A69B5">
        <w:t>midlar</w:t>
      </w:r>
      <w:proofErr w:type="spellEnd"/>
      <w:r w:rsidRPr="001A69B5">
        <w:t xml:space="preserve"> til å </w:t>
      </w:r>
      <w:proofErr w:type="spellStart"/>
      <w:r w:rsidRPr="001A69B5">
        <w:t>vidareføre</w:t>
      </w:r>
      <w:proofErr w:type="spellEnd"/>
      <w:r w:rsidRPr="001A69B5">
        <w:t xml:space="preserve"> prosjektering av og arbeid med Livsvitskapsbygget, Vikingtidsmuseet og NTNU campussamling. Regjeringa foreslår </w:t>
      </w:r>
      <w:proofErr w:type="spellStart"/>
      <w:r w:rsidRPr="001A69B5">
        <w:t>ikkje</w:t>
      </w:r>
      <w:proofErr w:type="spellEnd"/>
      <w:r w:rsidRPr="001A69B5">
        <w:t xml:space="preserve"> å gå </w:t>
      </w:r>
      <w:proofErr w:type="spellStart"/>
      <w:r w:rsidRPr="001A69B5">
        <w:t>vidare</w:t>
      </w:r>
      <w:proofErr w:type="spellEnd"/>
      <w:r w:rsidRPr="001A69B5">
        <w:t xml:space="preserve"> med nytt bygg for Arkeologisk museum i Stavanger og nytt veksthus for Naturhistorisk museum. Vedlegg 3 gir ei samla oversikt over prosjekt under bygging eller prosjektering i sektoren.</w:t>
      </w:r>
    </w:p>
    <w:p w14:paraId="725187A5" w14:textId="77777777" w:rsidR="000513CD" w:rsidRPr="001A69B5" w:rsidRDefault="0009509B" w:rsidP="001A69B5">
      <w:r w:rsidRPr="001A69B5">
        <w:t xml:space="preserve">Etter </w:t>
      </w:r>
      <w:proofErr w:type="spellStart"/>
      <w:r w:rsidRPr="001A69B5">
        <w:t>ein</w:t>
      </w:r>
      <w:proofErr w:type="spellEnd"/>
      <w:r w:rsidRPr="001A69B5">
        <w:t xml:space="preserve"> områdegjennomgang av bygg- og </w:t>
      </w:r>
      <w:proofErr w:type="spellStart"/>
      <w:r w:rsidRPr="001A69B5">
        <w:t>eigedomspolitikken</w:t>
      </w:r>
      <w:proofErr w:type="spellEnd"/>
      <w:r w:rsidRPr="001A69B5">
        <w:t xml:space="preserve"> i </w:t>
      </w:r>
      <w:proofErr w:type="spellStart"/>
      <w:r w:rsidRPr="001A69B5">
        <w:t>statleg</w:t>
      </w:r>
      <w:proofErr w:type="spellEnd"/>
      <w:r w:rsidRPr="001A69B5">
        <w:t xml:space="preserve"> sivil sektor avgjorde regjeringa i 2020 at </w:t>
      </w:r>
      <w:proofErr w:type="spellStart"/>
      <w:r w:rsidRPr="001A69B5">
        <w:t>dei</w:t>
      </w:r>
      <w:proofErr w:type="spellEnd"/>
      <w:r w:rsidRPr="001A69B5">
        <w:t xml:space="preserve"> </w:t>
      </w:r>
      <w:proofErr w:type="spellStart"/>
      <w:r w:rsidRPr="001A69B5">
        <w:t>sjølvforvaltande</w:t>
      </w:r>
      <w:proofErr w:type="spellEnd"/>
      <w:r w:rsidRPr="001A69B5">
        <w:t xml:space="preserve"> universiteta framleis skal ha forvaltningsansvar for </w:t>
      </w:r>
      <w:proofErr w:type="spellStart"/>
      <w:r w:rsidRPr="001A69B5">
        <w:t>statlege</w:t>
      </w:r>
      <w:proofErr w:type="spellEnd"/>
      <w:r w:rsidRPr="001A69B5">
        <w:t xml:space="preserve"> </w:t>
      </w:r>
      <w:proofErr w:type="spellStart"/>
      <w:r w:rsidRPr="001A69B5">
        <w:t>eigedommar</w:t>
      </w:r>
      <w:proofErr w:type="spellEnd"/>
      <w:r w:rsidRPr="001A69B5">
        <w:t xml:space="preserve">, men ville </w:t>
      </w:r>
      <w:proofErr w:type="spellStart"/>
      <w:r w:rsidRPr="001A69B5">
        <w:t>gjere</w:t>
      </w:r>
      <w:proofErr w:type="spellEnd"/>
      <w:r w:rsidRPr="001A69B5">
        <w:t xml:space="preserve"> ei </w:t>
      </w:r>
      <w:proofErr w:type="spellStart"/>
      <w:r w:rsidRPr="001A69B5">
        <w:t>særskild</w:t>
      </w:r>
      <w:proofErr w:type="spellEnd"/>
      <w:r w:rsidRPr="001A69B5">
        <w:t xml:space="preserve"> vurdering av spørsmålet for </w:t>
      </w:r>
      <w:proofErr w:type="spellStart"/>
      <w:r w:rsidRPr="001A69B5">
        <w:t>Noregs</w:t>
      </w:r>
      <w:proofErr w:type="spellEnd"/>
      <w:r w:rsidRPr="001A69B5">
        <w:t xml:space="preserve"> idrettshøgskole (NIH). Regjeringa har </w:t>
      </w:r>
      <w:proofErr w:type="spellStart"/>
      <w:r w:rsidRPr="001A69B5">
        <w:t>vedteke</w:t>
      </w:r>
      <w:proofErr w:type="spellEnd"/>
      <w:r w:rsidRPr="001A69B5">
        <w:t xml:space="preserve"> å innlemme </w:t>
      </w:r>
      <w:proofErr w:type="spellStart"/>
      <w:r w:rsidRPr="001A69B5">
        <w:t>eigedomane</w:t>
      </w:r>
      <w:proofErr w:type="spellEnd"/>
      <w:r w:rsidRPr="001A69B5">
        <w:t xml:space="preserve"> til NIH i </w:t>
      </w:r>
      <w:proofErr w:type="spellStart"/>
      <w:r w:rsidRPr="001A69B5">
        <w:t>husleigeordninga</w:t>
      </w:r>
      <w:proofErr w:type="spellEnd"/>
      <w:r w:rsidRPr="001A69B5">
        <w:t xml:space="preserve">, og at Statsbygg skal forvalte </w:t>
      </w:r>
      <w:proofErr w:type="spellStart"/>
      <w:r w:rsidRPr="001A69B5">
        <w:t>desse</w:t>
      </w:r>
      <w:proofErr w:type="spellEnd"/>
      <w:r w:rsidRPr="001A69B5">
        <w:t xml:space="preserve"> </w:t>
      </w:r>
      <w:proofErr w:type="spellStart"/>
      <w:r w:rsidRPr="001A69B5">
        <w:t>frå</w:t>
      </w:r>
      <w:proofErr w:type="spellEnd"/>
      <w:r w:rsidRPr="001A69B5">
        <w:t xml:space="preserve"> 1. januar 2022.</w:t>
      </w:r>
    </w:p>
    <w:p w14:paraId="3CCDB4F6" w14:textId="77777777" w:rsidR="000513CD" w:rsidRPr="001A69B5" w:rsidRDefault="0009509B" w:rsidP="001A69B5">
      <w:pPr>
        <w:pStyle w:val="avsnitt-undertittel"/>
      </w:pPr>
      <w:r w:rsidRPr="001A69B5">
        <w:t>Læringsmiljøet under pandemien</w:t>
      </w:r>
    </w:p>
    <w:p w14:paraId="3AA40A20" w14:textId="77777777" w:rsidR="000513CD" w:rsidRPr="001A69B5" w:rsidRDefault="0009509B" w:rsidP="001A69B5">
      <w:proofErr w:type="spellStart"/>
      <w:r w:rsidRPr="001A69B5">
        <w:t>Hausten</w:t>
      </w:r>
      <w:proofErr w:type="spellEnd"/>
      <w:r w:rsidRPr="001A69B5">
        <w:t xml:space="preserve"> 2020 sette regjeringa ned ei ekspertgruppe som skulle sjå på tiltak for å sikre god oppfølging av </w:t>
      </w:r>
      <w:proofErr w:type="spellStart"/>
      <w:r w:rsidRPr="001A69B5">
        <w:t>studentane</w:t>
      </w:r>
      <w:proofErr w:type="spellEnd"/>
      <w:r w:rsidRPr="001A69B5">
        <w:t xml:space="preserve">, </w:t>
      </w:r>
      <w:proofErr w:type="spellStart"/>
      <w:r w:rsidRPr="001A69B5">
        <w:t>særleg</w:t>
      </w:r>
      <w:proofErr w:type="spellEnd"/>
      <w:r w:rsidRPr="001A69B5">
        <w:t xml:space="preserve"> med tanke på det psykososiale livet til </w:t>
      </w:r>
      <w:proofErr w:type="spellStart"/>
      <w:r w:rsidRPr="001A69B5">
        <w:t>studentane</w:t>
      </w:r>
      <w:proofErr w:type="spellEnd"/>
      <w:r w:rsidRPr="001A69B5">
        <w:t xml:space="preserve">, gjennomføring av eksamen og studieprogresjon. Regjeringa sette også ned ei arbeidsgruppe som våren 2021 kom med forslag om tiltak for studieprogresjon og gjennomføring. Det er tildelt til </w:t>
      </w:r>
      <w:proofErr w:type="spellStart"/>
      <w:r w:rsidRPr="001A69B5">
        <w:t>saman</w:t>
      </w:r>
      <w:proofErr w:type="spellEnd"/>
      <w:r w:rsidRPr="001A69B5">
        <w:t xml:space="preserve"> 318,5 mill. kroner i 2021 til universitet, </w:t>
      </w:r>
      <w:proofErr w:type="spellStart"/>
      <w:r w:rsidRPr="001A69B5">
        <w:t>høgskular</w:t>
      </w:r>
      <w:proofErr w:type="spellEnd"/>
      <w:r w:rsidRPr="001A69B5">
        <w:t xml:space="preserve">, </w:t>
      </w:r>
      <w:proofErr w:type="spellStart"/>
      <w:r w:rsidRPr="001A69B5">
        <w:t>fagskular</w:t>
      </w:r>
      <w:proofErr w:type="spellEnd"/>
      <w:r w:rsidRPr="001A69B5">
        <w:t xml:space="preserve"> og studentsamskipnadene for at </w:t>
      </w:r>
      <w:proofErr w:type="spellStart"/>
      <w:r w:rsidRPr="001A69B5">
        <w:t>studentane</w:t>
      </w:r>
      <w:proofErr w:type="spellEnd"/>
      <w:r w:rsidRPr="001A69B5">
        <w:t xml:space="preserve"> skulle kunne </w:t>
      </w:r>
      <w:proofErr w:type="spellStart"/>
      <w:r w:rsidRPr="001A69B5">
        <w:t>halde</w:t>
      </w:r>
      <w:proofErr w:type="spellEnd"/>
      <w:r w:rsidRPr="001A69B5">
        <w:t xml:space="preserve"> oppe studieprogresjonen og få sosiale </w:t>
      </w:r>
      <w:proofErr w:type="spellStart"/>
      <w:r w:rsidRPr="001A69B5">
        <w:t>lågterskeltilbod</w:t>
      </w:r>
      <w:proofErr w:type="spellEnd"/>
      <w:r w:rsidRPr="001A69B5">
        <w:t>.</w:t>
      </w:r>
    </w:p>
    <w:p w14:paraId="42252F6A" w14:textId="77777777" w:rsidR="000513CD" w:rsidRPr="001A69B5" w:rsidRDefault="0009509B" w:rsidP="001A69B5">
      <w:pPr>
        <w:pStyle w:val="avsnitt-undertittel"/>
      </w:pPr>
      <w:r w:rsidRPr="001A69B5">
        <w:t xml:space="preserve">Læringsmiljø i universitets- og </w:t>
      </w:r>
      <w:proofErr w:type="spellStart"/>
      <w:r w:rsidRPr="001A69B5">
        <w:t>høgskulelova</w:t>
      </w:r>
      <w:proofErr w:type="spellEnd"/>
    </w:p>
    <w:p w14:paraId="2798BB6B" w14:textId="77777777" w:rsidR="000513CD" w:rsidRPr="001A69B5" w:rsidRDefault="0009509B" w:rsidP="001A69B5">
      <w:proofErr w:type="spellStart"/>
      <w:r w:rsidRPr="001A69B5">
        <w:t>Sommaren</w:t>
      </w:r>
      <w:proofErr w:type="spellEnd"/>
      <w:r w:rsidRPr="001A69B5">
        <w:t xml:space="preserve"> 2021 sende departementet på </w:t>
      </w:r>
      <w:proofErr w:type="spellStart"/>
      <w:r w:rsidRPr="001A69B5">
        <w:t>høyring</w:t>
      </w:r>
      <w:proofErr w:type="spellEnd"/>
      <w:r w:rsidRPr="001A69B5">
        <w:t xml:space="preserve"> </w:t>
      </w:r>
      <w:proofErr w:type="spellStart"/>
      <w:r w:rsidRPr="001A69B5">
        <w:t>fleire</w:t>
      </w:r>
      <w:proofErr w:type="spellEnd"/>
      <w:r w:rsidRPr="001A69B5">
        <w:t xml:space="preserve"> forslag til </w:t>
      </w:r>
      <w:proofErr w:type="spellStart"/>
      <w:r w:rsidRPr="001A69B5">
        <w:t>endringar</w:t>
      </w:r>
      <w:proofErr w:type="spellEnd"/>
      <w:r w:rsidRPr="001A69B5">
        <w:t xml:space="preserve"> i universitets- og </w:t>
      </w:r>
      <w:proofErr w:type="spellStart"/>
      <w:r w:rsidRPr="001A69B5">
        <w:t>høgskulelova</w:t>
      </w:r>
      <w:proofErr w:type="spellEnd"/>
      <w:r w:rsidRPr="001A69B5">
        <w:t xml:space="preserve"> som skal styrke </w:t>
      </w:r>
      <w:proofErr w:type="spellStart"/>
      <w:r w:rsidRPr="001A69B5">
        <w:t>rettane</w:t>
      </w:r>
      <w:proofErr w:type="spellEnd"/>
      <w:r w:rsidRPr="001A69B5">
        <w:t xml:space="preserve"> til </w:t>
      </w:r>
      <w:proofErr w:type="spellStart"/>
      <w:r w:rsidRPr="001A69B5">
        <w:t>studentane</w:t>
      </w:r>
      <w:proofErr w:type="spellEnd"/>
      <w:r w:rsidRPr="001A69B5">
        <w:t xml:space="preserve">. Departementet foreslår å lovfeste </w:t>
      </w:r>
      <w:proofErr w:type="spellStart"/>
      <w:r w:rsidRPr="001A69B5">
        <w:t>ein</w:t>
      </w:r>
      <w:proofErr w:type="spellEnd"/>
      <w:r w:rsidRPr="001A69B5">
        <w:t xml:space="preserve"> generell rett til permisjon </w:t>
      </w:r>
      <w:proofErr w:type="spellStart"/>
      <w:r w:rsidRPr="001A69B5">
        <w:t>frå</w:t>
      </w:r>
      <w:proofErr w:type="spellEnd"/>
      <w:r w:rsidRPr="001A69B5">
        <w:t xml:space="preserve"> studiet, å presisere plikta </w:t>
      </w:r>
      <w:proofErr w:type="spellStart"/>
      <w:r w:rsidRPr="001A69B5">
        <w:t>institusjonane</w:t>
      </w:r>
      <w:proofErr w:type="spellEnd"/>
      <w:r w:rsidRPr="001A69B5">
        <w:t xml:space="preserve"> har til å legge til rette, og å lovfeste plikta </w:t>
      </w:r>
      <w:proofErr w:type="spellStart"/>
      <w:r w:rsidRPr="001A69B5">
        <w:t>institusjonane</w:t>
      </w:r>
      <w:proofErr w:type="spellEnd"/>
      <w:r w:rsidRPr="001A69B5">
        <w:t xml:space="preserve"> har til å følge opp </w:t>
      </w:r>
      <w:proofErr w:type="spellStart"/>
      <w:r w:rsidRPr="001A69B5">
        <w:t>studentane</w:t>
      </w:r>
      <w:proofErr w:type="spellEnd"/>
      <w:r w:rsidRPr="001A69B5">
        <w:t xml:space="preserve"> </w:t>
      </w:r>
      <w:proofErr w:type="spellStart"/>
      <w:r w:rsidRPr="001A69B5">
        <w:t>fagleg</w:t>
      </w:r>
      <w:proofErr w:type="spellEnd"/>
      <w:r w:rsidRPr="001A69B5">
        <w:t xml:space="preserve">. I tillegg foreslår departementet å dele læringsmiljøføresegna inn i </w:t>
      </w:r>
      <w:proofErr w:type="spellStart"/>
      <w:r w:rsidRPr="001A69B5">
        <w:t>fleire</w:t>
      </w:r>
      <w:proofErr w:type="spellEnd"/>
      <w:r w:rsidRPr="001A69B5">
        <w:t xml:space="preserve"> føresegner slik at ho blir </w:t>
      </w:r>
      <w:proofErr w:type="spellStart"/>
      <w:r w:rsidRPr="001A69B5">
        <w:t>enklare</w:t>
      </w:r>
      <w:proofErr w:type="spellEnd"/>
      <w:r w:rsidRPr="001A69B5">
        <w:t xml:space="preserve"> å lese, og to alternative </w:t>
      </w:r>
      <w:proofErr w:type="spellStart"/>
      <w:r w:rsidRPr="001A69B5">
        <w:t>løysingar</w:t>
      </w:r>
      <w:proofErr w:type="spellEnd"/>
      <w:r w:rsidRPr="001A69B5">
        <w:t xml:space="preserve"> for organiseringa av klagenemnda til </w:t>
      </w:r>
      <w:proofErr w:type="spellStart"/>
      <w:r w:rsidRPr="001A69B5">
        <w:t>institusjonane</w:t>
      </w:r>
      <w:proofErr w:type="spellEnd"/>
      <w:r w:rsidRPr="001A69B5">
        <w:t>.</w:t>
      </w:r>
    </w:p>
    <w:p w14:paraId="295ABD68" w14:textId="77777777" w:rsidR="000513CD" w:rsidRPr="001A69B5" w:rsidRDefault="0009509B" w:rsidP="001A69B5">
      <w:pPr>
        <w:pStyle w:val="Undertittel"/>
      </w:pPr>
      <w:r w:rsidRPr="001A69B5">
        <w:t xml:space="preserve">Mål: </w:t>
      </w:r>
      <w:proofErr w:type="spellStart"/>
      <w:r w:rsidRPr="001A69B5">
        <w:t>Fleire</w:t>
      </w:r>
      <w:proofErr w:type="spellEnd"/>
      <w:r w:rsidRPr="001A69B5">
        <w:t xml:space="preserve"> har relevant digital kompetanse</w:t>
      </w:r>
    </w:p>
    <w:p w14:paraId="192107D7"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23367A68" w14:textId="77777777" w:rsidR="000513CD" w:rsidRPr="001A69B5" w:rsidRDefault="0009509B" w:rsidP="001A69B5">
      <w:pPr>
        <w:pStyle w:val="avsnitt-undertittel"/>
      </w:pPr>
      <w:r w:rsidRPr="001A69B5">
        <w:t xml:space="preserve">Mange </w:t>
      </w:r>
      <w:proofErr w:type="spellStart"/>
      <w:r w:rsidRPr="001A69B5">
        <w:t>sektorar</w:t>
      </w:r>
      <w:proofErr w:type="spellEnd"/>
      <w:r w:rsidRPr="001A69B5">
        <w:t xml:space="preserve"> har store behov for digital kompetanse</w:t>
      </w:r>
    </w:p>
    <w:p w14:paraId="7C029D34" w14:textId="77777777" w:rsidR="000513CD" w:rsidRPr="001A69B5" w:rsidRDefault="0009509B" w:rsidP="001A69B5">
      <w:r w:rsidRPr="001A69B5">
        <w:t xml:space="preserve">Digital kunnskap og kompetanse er viktig for å omstille </w:t>
      </w:r>
      <w:proofErr w:type="spellStart"/>
      <w:r w:rsidRPr="001A69B5">
        <w:t>verksemder</w:t>
      </w:r>
      <w:proofErr w:type="spellEnd"/>
      <w:r w:rsidRPr="001A69B5">
        <w:t xml:space="preserve"> og </w:t>
      </w:r>
      <w:proofErr w:type="spellStart"/>
      <w:r w:rsidRPr="001A69B5">
        <w:t>sektorar</w:t>
      </w:r>
      <w:proofErr w:type="spellEnd"/>
      <w:r w:rsidRPr="001A69B5">
        <w:t xml:space="preserve">, styrke konkurranseevna og samstundes sikre informasjonstryggleiken. Vi </w:t>
      </w:r>
      <w:proofErr w:type="spellStart"/>
      <w:r w:rsidRPr="001A69B5">
        <w:t>skil</w:t>
      </w:r>
      <w:proofErr w:type="spellEnd"/>
      <w:r w:rsidRPr="001A69B5">
        <w:t xml:space="preserve"> mellom spesialisert digital kompetanse og yrkestilpassa digital kompetanse. IKT-</w:t>
      </w:r>
      <w:proofErr w:type="spellStart"/>
      <w:r w:rsidRPr="001A69B5">
        <w:t>spesialistar</w:t>
      </w:r>
      <w:proofErr w:type="spellEnd"/>
      <w:r w:rsidRPr="001A69B5">
        <w:t xml:space="preserve"> </w:t>
      </w:r>
      <w:proofErr w:type="spellStart"/>
      <w:r w:rsidRPr="001A69B5">
        <w:t>trengst</w:t>
      </w:r>
      <w:proofErr w:type="spellEnd"/>
      <w:r w:rsidRPr="001A69B5">
        <w:t xml:space="preserve"> for å utvikle programvare og nye </w:t>
      </w:r>
      <w:proofErr w:type="spellStart"/>
      <w:r w:rsidRPr="001A69B5">
        <w:t>løysingar</w:t>
      </w:r>
      <w:proofErr w:type="spellEnd"/>
      <w:r w:rsidRPr="001A69B5">
        <w:t xml:space="preserve"> og for å drifte og </w:t>
      </w:r>
      <w:proofErr w:type="spellStart"/>
      <w:r w:rsidRPr="001A69B5">
        <w:t>halde</w:t>
      </w:r>
      <w:proofErr w:type="spellEnd"/>
      <w:r w:rsidRPr="001A69B5">
        <w:t xml:space="preserve"> </w:t>
      </w:r>
      <w:proofErr w:type="spellStart"/>
      <w:r w:rsidRPr="001A69B5">
        <w:t>dei</w:t>
      </w:r>
      <w:proofErr w:type="spellEnd"/>
      <w:r w:rsidRPr="001A69B5">
        <w:t xml:space="preserve"> ved like. Samstundes må stadig </w:t>
      </w:r>
      <w:proofErr w:type="spellStart"/>
      <w:r w:rsidRPr="001A69B5">
        <w:t>fleire</w:t>
      </w:r>
      <w:proofErr w:type="spellEnd"/>
      <w:r w:rsidRPr="001A69B5">
        <w:t xml:space="preserve"> ha digital kompetanse som er tilpassa det </w:t>
      </w:r>
      <w:proofErr w:type="spellStart"/>
      <w:r w:rsidRPr="001A69B5">
        <w:t>einskilde</w:t>
      </w:r>
      <w:proofErr w:type="spellEnd"/>
      <w:r w:rsidRPr="001A69B5">
        <w:t xml:space="preserve"> yrket, inkludert kompetanse om digital tryggleik, for å kunne bruke digital teknologi og redusere digital risiko i arbeidet sitt. Ofte </w:t>
      </w:r>
      <w:proofErr w:type="spellStart"/>
      <w:r w:rsidRPr="001A69B5">
        <w:t>inneheld</w:t>
      </w:r>
      <w:proofErr w:type="spellEnd"/>
      <w:r w:rsidRPr="001A69B5">
        <w:t xml:space="preserve"> yrkestilpassa digital kompetanse element av spesialisert digital kompetanse. Etter- og </w:t>
      </w:r>
      <w:proofErr w:type="spellStart"/>
      <w:r w:rsidRPr="001A69B5">
        <w:t>vidareutdanning</w:t>
      </w:r>
      <w:proofErr w:type="spellEnd"/>
      <w:r w:rsidRPr="001A69B5">
        <w:t xml:space="preserve"> kan bidra til kompetanseheving.</w:t>
      </w:r>
    </w:p>
    <w:p w14:paraId="0B55C14A" w14:textId="77777777" w:rsidR="000513CD" w:rsidRPr="001A69B5" w:rsidRDefault="0009509B" w:rsidP="001A69B5">
      <w:r w:rsidRPr="001A69B5">
        <w:t xml:space="preserve">NOU-ane </w:t>
      </w:r>
      <w:proofErr w:type="spellStart"/>
      <w:r w:rsidRPr="001A69B5">
        <w:t>frå</w:t>
      </w:r>
      <w:proofErr w:type="spellEnd"/>
      <w:r w:rsidRPr="001A69B5">
        <w:t xml:space="preserve"> </w:t>
      </w:r>
      <w:proofErr w:type="spellStart"/>
      <w:r w:rsidRPr="001A69B5">
        <w:t>Kompetansebehovsutvalet</w:t>
      </w:r>
      <w:proofErr w:type="spellEnd"/>
      <w:r w:rsidRPr="001A69B5">
        <w:t xml:space="preserve"> i 2019 og 2020 og forsking på feltet har </w:t>
      </w:r>
      <w:proofErr w:type="spellStart"/>
      <w:r w:rsidRPr="001A69B5">
        <w:t>peika</w:t>
      </w:r>
      <w:proofErr w:type="spellEnd"/>
      <w:r w:rsidRPr="001A69B5">
        <w:t xml:space="preserve"> på at det er mangel på IKT-</w:t>
      </w:r>
      <w:proofErr w:type="spellStart"/>
      <w:r w:rsidRPr="001A69B5">
        <w:t>spesialistar</w:t>
      </w:r>
      <w:proofErr w:type="spellEnd"/>
      <w:r w:rsidRPr="001A69B5">
        <w:t xml:space="preserve">. Samstundes viser </w:t>
      </w:r>
      <w:proofErr w:type="spellStart"/>
      <w:r w:rsidRPr="001A69B5">
        <w:t>dei</w:t>
      </w:r>
      <w:proofErr w:type="spellEnd"/>
      <w:r w:rsidRPr="001A69B5">
        <w:t xml:space="preserve"> at </w:t>
      </w:r>
      <w:proofErr w:type="spellStart"/>
      <w:r w:rsidRPr="001A69B5">
        <w:t>arbeidsmarknaden</w:t>
      </w:r>
      <w:proofErr w:type="spellEnd"/>
      <w:r w:rsidRPr="001A69B5">
        <w:t xml:space="preserve"> for denne yrkesgruppa </w:t>
      </w:r>
      <w:proofErr w:type="spellStart"/>
      <w:r w:rsidRPr="001A69B5">
        <w:t>endrar</w:t>
      </w:r>
      <w:proofErr w:type="spellEnd"/>
      <w:r w:rsidRPr="001A69B5">
        <w:t xml:space="preserve"> seg raskt, og at det er store regionale </w:t>
      </w:r>
      <w:proofErr w:type="spellStart"/>
      <w:r w:rsidRPr="001A69B5">
        <w:t>variasjonar</w:t>
      </w:r>
      <w:proofErr w:type="spellEnd"/>
      <w:r w:rsidRPr="001A69B5">
        <w:t xml:space="preserve">, med </w:t>
      </w:r>
      <w:proofErr w:type="spellStart"/>
      <w:r w:rsidRPr="001A69B5">
        <w:t>ein</w:t>
      </w:r>
      <w:proofErr w:type="spellEnd"/>
      <w:r w:rsidRPr="001A69B5">
        <w:t xml:space="preserve"> sterk konsentrasjon av næringa rundt Oslo. Mange smale </w:t>
      </w:r>
      <w:proofErr w:type="spellStart"/>
      <w:r w:rsidRPr="001A69B5">
        <w:t>spesialitetar</w:t>
      </w:r>
      <w:proofErr w:type="spellEnd"/>
      <w:r w:rsidRPr="001A69B5">
        <w:t xml:space="preserve"> blant IKT-</w:t>
      </w:r>
      <w:proofErr w:type="spellStart"/>
      <w:r w:rsidRPr="001A69B5">
        <w:t>spesialistar</w:t>
      </w:r>
      <w:proofErr w:type="spellEnd"/>
      <w:r w:rsidRPr="001A69B5">
        <w:t xml:space="preserve"> og </w:t>
      </w:r>
      <w:proofErr w:type="spellStart"/>
      <w:r w:rsidRPr="001A69B5">
        <w:t>ein</w:t>
      </w:r>
      <w:proofErr w:type="spellEnd"/>
      <w:r w:rsidRPr="001A69B5">
        <w:t xml:space="preserve"> svak tradisjon for å gi </w:t>
      </w:r>
      <w:proofErr w:type="spellStart"/>
      <w:r w:rsidRPr="001A69B5">
        <w:t>nytilsette</w:t>
      </w:r>
      <w:proofErr w:type="spellEnd"/>
      <w:r w:rsidRPr="001A69B5">
        <w:t xml:space="preserve"> opplæring på jobben, </w:t>
      </w:r>
      <w:proofErr w:type="spellStart"/>
      <w:r w:rsidRPr="001A69B5">
        <w:t>bidreg</w:t>
      </w:r>
      <w:proofErr w:type="spellEnd"/>
      <w:r w:rsidRPr="001A69B5">
        <w:t xml:space="preserve"> til at nyutdanna kan slite med å få relevant jobb samstundes som det er </w:t>
      </w:r>
      <w:proofErr w:type="spellStart"/>
      <w:r w:rsidRPr="001A69B5">
        <w:t>høg</w:t>
      </w:r>
      <w:proofErr w:type="spellEnd"/>
      <w:r w:rsidRPr="001A69B5">
        <w:t xml:space="preserve"> </w:t>
      </w:r>
      <w:proofErr w:type="spellStart"/>
      <w:r w:rsidRPr="001A69B5">
        <w:t>etterspurnad</w:t>
      </w:r>
      <w:proofErr w:type="spellEnd"/>
      <w:r w:rsidRPr="001A69B5">
        <w:t xml:space="preserve"> etter IKT-</w:t>
      </w:r>
      <w:proofErr w:type="spellStart"/>
      <w:r w:rsidRPr="001A69B5">
        <w:t>spesialistar</w:t>
      </w:r>
      <w:proofErr w:type="spellEnd"/>
      <w:r w:rsidRPr="001A69B5">
        <w:t>. IKT-</w:t>
      </w:r>
      <w:proofErr w:type="spellStart"/>
      <w:r w:rsidRPr="001A69B5">
        <w:t>utdanningar</w:t>
      </w:r>
      <w:proofErr w:type="spellEnd"/>
      <w:r w:rsidRPr="001A69B5">
        <w:t xml:space="preserve"> som </w:t>
      </w:r>
      <w:proofErr w:type="spellStart"/>
      <w:r w:rsidRPr="001A69B5">
        <w:t>ikkje</w:t>
      </w:r>
      <w:proofErr w:type="spellEnd"/>
      <w:r w:rsidRPr="001A69B5">
        <w:t xml:space="preserve"> er for spesialiserte, og betre opplæring av </w:t>
      </w:r>
      <w:proofErr w:type="gramStart"/>
      <w:r w:rsidRPr="001A69B5">
        <w:t>tilsette</w:t>
      </w:r>
      <w:proofErr w:type="gramEnd"/>
      <w:r w:rsidRPr="001A69B5">
        <w:t xml:space="preserve">, kan </w:t>
      </w:r>
      <w:proofErr w:type="spellStart"/>
      <w:r w:rsidRPr="001A69B5">
        <w:t>motverke</w:t>
      </w:r>
      <w:proofErr w:type="spellEnd"/>
      <w:r w:rsidRPr="001A69B5">
        <w:t xml:space="preserve"> dette. Det er òg </w:t>
      </w:r>
      <w:proofErr w:type="spellStart"/>
      <w:r w:rsidRPr="001A69B5">
        <w:t>eit</w:t>
      </w:r>
      <w:proofErr w:type="spellEnd"/>
      <w:r w:rsidRPr="001A69B5">
        <w:t xml:space="preserve"> mål at </w:t>
      </w:r>
      <w:proofErr w:type="spellStart"/>
      <w:r w:rsidRPr="001A69B5">
        <w:t>fleire</w:t>
      </w:r>
      <w:proofErr w:type="spellEnd"/>
      <w:r w:rsidRPr="001A69B5">
        <w:t xml:space="preserve"> </w:t>
      </w:r>
      <w:proofErr w:type="spellStart"/>
      <w:r w:rsidRPr="001A69B5">
        <w:t>studentar</w:t>
      </w:r>
      <w:proofErr w:type="spellEnd"/>
      <w:r w:rsidRPr="001A69B5">
        <w:t xml:space="preserve"> på </w:t>
      </w:r>
      <w:proofErr w:type="spellStart"/>
      <w:r w:rsidRPr="001A69B5">
        <w:t>disiplinfaglege</w:t>
      </w:r>
      <w:proofErr w:type="spellEnd"/>
      <w:r w:rsidRPr="001A69B5">
        <w:t xml:space="preserve"> studieprogram får </w:t>
      </w:r>
      <w:proofErr w:type="spellStart"/>
      <w:r w:rsidRPr="001A69B5">
        <w:t>tilbod</w:t>
      </w:r>
      <w:proofErr w:type="spellEnd"/>
      <w:r w:rsidRPr="001A69B5">
        <w:t xml:space="preserve"> om relevant praksis undervegs i </w:t>
      </w:r>
      <w:proofErr w:type="spellStart"/>
      <w:r w:rsidRPr="001A69B5">
        <w:t>studiane</w:t>
      </w:r>
      <w:proofErr w:type="spellEnd"/>
      <w:r w:rsidRPr="001A69B5">
        <w:t xml:space="preserve">, jf. Meld. St. 16 (2020–2021) og </w:t>
      </w:r>
      <w:proofErr w:type="spellStart"/>
      <w:r w:rsidRPr="001A69B5">
        <w:t>Innst</w:t>
      </w:r>
      <w:proofErr w:type="spellEnd"/>
      <w:r w:rsidRPr="001A69B5">
        <w:t>. 391 S (2020–2021). Praksis vil kunne bidra til at nyutdanna IKT-</w:t>
      </w:r>
      <w:proofErr w:type="spellStart"/>
      <w:r w:rsidRPr="001A69B5">
        <w:t>spesialistar</w:t>
      </w:r>
      <w:proofErr w:type="spellEnd"/>
      <w:r w:rsidRPr="001A69B5">
        <w:t xml:space="preserve"> får ei </w:t>
      </w:r>
      <w:proofErr w:type="gramStart"/>
      <w:r w:rsidRPr="001A69B5">
        <w:t>betre kopling</w:t>
      </w:r>
      <w:proofErr w:type="gramEnd"/>
      <w:r w:rsidRPr="001A69B5">
        <w:t xml:space="preserve"> til arbeidslivet og kjem </w:t>
      </w:r>
      <w:proofErr w:type="spellStart"/>
      <w:r w:rsidRPr="001A69B5">
        <w:t>raskare</w:t>
      </w:r>
      <w:proofErr w:type="spellEnd"/>
      <w:r w:rsidRPr="001A69B5">
        <w:t xml:space="preserve"> i jobb, jf. NIFU-rapport 2020:15.</w:t>
      </w:r>
    </w:p>
    <w:p w14:paraId="73E4EED9"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30ABF92A" w14:textId="77777777" w:rsidR="000513CD" w:rsidRPr="001A69B5" w:rsidRDefault="0009509B" w:rsidP="001A69B5">
      <w:pPr>
        <w:pStyle w:val="avsnitt-undertittel"/>
      </w:pPr>
      <w:r w:rsidRPr="001A69B5">
        <w:t>Strategi for digital omstilling</w:t>
      </w:r>
    </w:p>
    <w:p w14:paraId="50827D53" w14:textId="77777777" w:rsidR="000513CD" w:rsidRPr="001A69B5" w:rsidRDefault="0009509B" w:rsidP="001A69B5">
      <w:r w:rsidRPr="001A69B5">
        <w:t xml:space="preserve">I samarbeid med sektoren har Kunnskapsdepartementet i 2021 revidert digitaliseringsstrategien for universitets- og </w:t>
      </w:r>
      <w:proofErr w:type="spellStart"/>
      <w:r w:rsidRPr="001A69B5">
        <w:t>høgskulesektoren</w:t>
      </w:r>
      <w:proofErr w:type="spellEnd"/>
      <w:r w:rsidRPr="001A69B5">
        <w:t xml:space="preserve">. I tråd med den nye strategien </w:t>
      </w:r>
      <w:r w:rsidRPr="001A69B5">
        <w:rPr>
          <w:rStyle w:val="kursiv"/>
        </w:rPr>
        <w:t>Strategi for digital omstilling i universitets- og høyskolesektoren 2021–2025</w:t>
      </w:r>
      <w:r w:rsidRPr="001A69B5">
        <w:t xml:space="preserve"> skal </w:t>
      </w:r>
      <w:proofErr w:type="spellStart"/>
      <w:r w:rsidRPr="001A69B5">
        <w:t>institusjonane</w:t>
      </w:r>
      <w:proofErr w:type="spellEnd"/>
      <w:r w:rsidRPr="001A69B5">
        <w:t xml:space="preserve"> både utvikle ny kunnskap om korleis digitaliseringa påverkar samfunn og den </w:t>
      </w:r>
      <w:proofErr w:type="spellStart"/>
      <w:r w:rsidRPr="001A69B5">
        <w:t>einskilde</w:t>
      </w:r>
      <w:proofErr w:type="spellEnd"/>
      <w:r w:rsidRPr="001A69B5">
        <w:t xml:space="preserve">, og </w:t>
      </w:r>
      <w:proofErr w:type="spellStart"/>
      <w:r w:rsidRPr="001A69B5">
        <w:t>dei</w:t>
      </w:r>
      <w:proofErr w:type="spellEnd"/>
      <w:r w:rsidRPr="001A69B5">
        <w:t xml:space="preserve"> skal bruke </w:t>
      </w:r>
      <w:proofErr w:type="spellStart"/>
      <w:r w:rsidRPr="001A69B5">
        <w:t>moglegheitene</w:t>
      </w:r>
      <w:proofErr w:type="spellEnd"/>
      <w:r w:rsidRPr="001A69B5">
        <w:t xml:space="preserve"> i digital teknologi til å omdanne heile </w:t>
      </w:r>
      <w:proofErr w:type="spellStart"/>
      <w:r w:rsidRPr="001A69B5">
        <w:t>verksemda</w:t>
      </w:r>
      <w:proofErr w:type="spellEnd"/>
      <w:r w:rsidRPr="001A69B5">
        <w:t xml:space="preserve"> si, </w:t>
      </w:r>
      <w:proofErr w:type="spellStart"/>
      <w:r w:rsidRPr="001A69B5">
        <w:t>fagleg</w:t>
      </w:r>
      <w:proofErr w:type="spellEnd"/>
      <w:r w:rsidRPr="001A69B5">
        <w:t xml:space="preserve"> og administrativt. </w:t>
      </w:r>
      <w:proofErr w:type="spellStart"/>
      <w:r w:rsidRPr="001A69B5">
        <w:t>Studentane</w:t>
      </w:r>
      <w:proofErr w:type="spellEnd"/>
      <w:r w:rsidRPr="001A69B5">
        <w:t xml:space="preserve"> skal </w:t>
      </w:r>
      <w:proofErr w:type="spellStart"/>
      <w:r w:rsidRPr="001A69B5">
        <w:t>tileigne</w:t>
      </w:r>
      <w:proofErr w:type="spellEnd"/>
      <w:r w:rsidRPr="001A69B5">
        <w:t xml:space="preserve"> seg digital kompetanse som er relevant for det </w:t>
      </w:r>
      <w:proofErr w:type="spellStart"/>
      <w:r w:rsidRPr="001A69B5">
        <w:t>einskilde</w:t>
      </w:r>
      <w:proofErr w:type="spellEnd"/>
      <w:r w:rsidRPr="001A69B5">
        <w:t xml:space="preserve"> studieprogrammet, og IKT skal bli brukt til </w:t>
      </w:r>
      <w:proofErr w:type="spellStart"/>
      <w:r w:rsidRPr="001A69B5">
        <w:t>aktiviserande</w:t>
      </w:r>
      <w:proofErr w:type="spellEnd"/>
      <w:r w:rsidRPr="001A69B5">
        <w:t xml:space="preserve"> og varierte lærings- og vurderingsformer som gir best </w:t>
      </w:r>
      <w:proofErr w:type="spellStart"/>
      <w:r w:rsidRPr="001A69B5">
        <w:t>mogleg</w:t>
      </w:r>
      <w:proofErr w:type="spellEnd"/>
      <w:r w:rsidRPr="001A69B5">
        <w:t xml:space="preserve"> læring.</w:t>
      </w:r>
    </w:p>
    <w:p w14:paraId="390EB46A" w14:textId="77777777" w:rsidR="000513CD" w:rsidRPr="001A69B5" w:rsidRDefault="0009509B" w:rsidP="001A69B5">
      <w:pPr>
        <w:pStyle w:val="avsnitt-undertittel"/>
      </w:pPr>
      <w:proofErr w:type="spellStart"/>
      <w:r w:rsidRPr="001A69B5">
        <w:t>Utdanningar</w:t>
      </w:r>
      <w:proofErr w:type="spellEnd"/>
      <w:r w:rsidRPr="001A69B5">
        <w:t xml:space="preserve"> som gir digital kompetanse</w:t>
      </w:r>
    </w:p>
    <w:p w14:paraId="042C297E" w14:textId="77777777" w:rsidR="000513CD" w:rsidRPr="001A69B5" w:rsidRDefault="0009509B" w:rsidP="001A69B5">
      <w:r w:rsidRPr="001A69B5">
        <w:t xml:space="preserve">Regjeringa vil </w:t>
      </w:r>
      <w:proofErr w:type="spellStart"/>
      <w:r w:rsidRPr="001A69B5">
        <w:t>auke</w:t>
      </w:r>
      <w:proofErr w:type="spellEnd"/>
      <w:r w:rsidRPr="001A69B5">
        <w:t xml:space="preserve"> tilgangen på utdanning i IKT-relaterte fag og foreslår å </w:t>
      </w:r>
      <w:proofErr w:type="spellStart"/>
      <w:r w:rsidRPr="001A69B5">
        <w:t>vidareføre</w:t>
      </w:r>
      <w:proofErr w:type="spellEnd"/>
      <w:r w:rsidRPr="001A69B5">
        <w:t xml:space="preserve"> og trappe opp </w:t>
      </w:r>
      <w:proofErr w:type="spellStart"/>
      <w:r w:rsidRPr="001A69B5">
        <w:t>midlane</w:t>
      </w:r>
      <w:proofErr w:type="spellEnd"/>
      <w:r w:rsidRPr="001A69B5">
        <w:t xml:space="preserve"> til </w:t>
      </w:r>
      <w:proofErr w:type="spellStart"/>
      <w:r w:rsidRPr="001A69B5">
        <w:t>auka</w:t>
      </w:r>
      <w:proofErr w:type="spellEnd"/>
      <w:r w:rsidRPr="001A69B5">
        <w:t xml:space="preserve"> studiekapasitet som blei løyvde i samband med Utdanningsløftet 2020, inkludert </w:t>
      </w:r>
      <w:proofErr w:type="spellStart"/>
      <w:r w:rsidRPr="001A69B5">
        <w:t>midlar</w:t>
      </w:r>
      <w:proofErr w:type="spellEnd"/>
      <w:r w:rsidRPr="001A69B5">
        <w:t xml:space="preserve"> til 1 400 </w:t>
      </w:r>
      <w:proofErr w:type="spellStart"/>
      <w:r w:rsidRPr="001A69B5">
        <w:t>studieplassar</w:t>
      </w:r>
      <w:proofErr w:type="spellEnd"/>
      <w:r w:rsidRPr="001A69B5">
        <w:t xml:space="preserve"> i matematikk, </w:t>
      </w:r>
      <w:proofErr w:type="spellStart"/>
      <w:r w:rsidRPr="001A69B5">
        <w:t>naturvitskap</w:t>
      </w:r>
      <w:proofErr w:type="spellEnd"/>
      <w:r w:rsidRPr="001A69B5">
        <w:t xml:space="preserve"> og teknologi. For </w:t>
      </w:r>
      <w:proofErr w:type="spellStart"/>
      <w:r w:rsidRPr="001A69B5">
        <w:t>desse</w:t>
      </w:r>
      <w:proofErr w:type="spellEnd"/>
      <w:r w:rsidRPr="001A69B5">
        <w:t xml:space="preserve"> </w:t>
      </w:r>
      <w:proofErr w:type="spellStart"/>
      <w:r w:rsidRPr="001A69B5">
        <w:t>tildelingane</w:t>
      </w:r>
      <w:proofErr w:type="spellEnd"/>
      <w:r w:rsidRPr="001A69B5">
        <w:t xml:space="preserve"> har Kunnskapsdepartementet bede universiteta og </w:t>
      </w:r>
      <w:proofErr w:type="spellStart"/>
      <w:r w:rsidRPr="001A69B5">
        <w:t>høgskulane</w:t>
      </w:r>
      <w:proofErr w:type="spellEnd"/>
      <w:r w:rsidRPr="001A69B5">
        <w:t xml:space="preserve"> om å legge vekt på </w:t>
      </w:r>
      <w:proofErr w:type="spellStart"/>
      <w:r w:rsidRPr="001A69B5">
        <w:t>utdanningar</w:t>
      </w:r>
      <w:proofErr w:type="spellEnd"/>
      <w:r w:rsidRPr="001A69B5">
        <w:t xml:space="preserve"> i informatikk og IKT. Kunnskapsdepartementet </w:t>
      </w:r>
      <w:proofErr w:type="spellStart"/>
      <w:r w:rsidRPr="001A69B5">
        <w:t>vidarefører</w:t>
      </w:r>
      <w:proofErr w:type="spellEnd"/>
      <w:r w:rsidRPr="001A69B5">
        <w:t xml:space="preserve"> også Kompetanseprogrammet, sjå budsjettforslag under kap. 257, post 21, og ordninga for fleksible </w:t>
      </w:r>
      <w:proofErr w:type="spellStart"/>
      <w:r w:rsidRPr="001A69B5">
        <w:t>studietilbod</w:t>
      </w:r>
      <w:proofErr w:type="spellEnd"/>
      <w:r w:rsidRPr="001A69B5">
        <w:t>, sjå kap. 272, post 52 og 72.</w:t>
      </w:r>
    </w:p>
    <w:p w14:paraId="2D40783A" w14:textId="77777777" w:rsidR="000513CD" w:rsidRPr="001A69B5" w:rsidRDefault="0009509B" w:rsidP="001A69B5">
      <w:proofErr w:type="spellStart"/>
      <w:r w:rsidRPr="001A69B5">
        <w:t>Tverrfaglege</w:t>
      </w:r>
      <w:proofErr w:type="spellEnd"/>
      <w:r w:rsidRPr="001A69B5">
        <w:t xml:space="preserve"> perspektiv er </w:t>
      </w:r>
      <w:proofErr w:type="spellStart"/>
      <w:r w:rsidRPr="001A69B5">
        <w:t>naudsynte</w:t>
      </w:r>
      <w:proofErr w:type="spellEnd"/>
      <w:r w:rsidRPr="001A69B5">
        <w:t xml:space="preserve"> for å forstå komplekse </w:t>
      </w:r>
      <w:proofErr w:type="spellStart"/>
      <w:r w:rsidRPr="001A69B5">
        <w:t>utfordringar</w:t>
      </w:r>
      <w:proofErr w:type="spellEnd"/>
      <w:r w:rsidRPr="001A69B5">
        <w:t xml:space="preserve"> og finne gode </w:t>
      </w:r>
      <w:proofErr w:type="spellStart"/>
      <w:r w:rsidRPr="001A69B5">
        <w:t>løysingar</w:t>
      </w:r>
      <w:proofErr w:type="spellEnd"/>
      <w:r w:rsidRPr="001A69B5">
        <w:t xml:space="preserve"> på </w:t>
      </w:r>
      <w:proofErr w:type="spellStart"/>
      <w:r w:rsidRPr="001A69B5">
        <w:t>desse</w:t>
      </w:r>
      <w:proofErr w:type="spellEnd"/>
      <w:r w:rsidRPr="001A69B5">
        <w:t xml:space="preserve">. Regjeringa ønsker å legge til rette for </w:t>
      </w:r>
      <w:proofErr w:type="spellStart"/>
      <w:r w:rsidRPr="001A69B5">
        <w:t>fleire</w:t>
      </w:r>
      <w:proofErr w:type="spellEnd"/>
      <w:r w:rsidRPr="001A69B5">
        <w:t xml:space="preserve"> </w:t>
      </w:r>
      <w:proofErr w:type="spellStart"/>
      <w:r w:rsidRPr="001A69B5">
        <w:t>tverrfaglege</w:t>
      </w:r>
      <w:proofErr w:type="spellEnd"/>
      <w:r w:rsidRPr="001A69B5">
        <w:t xml:space="preserve"> studieprogram. I samsvar med Meld. St. 16 (2020–2021) </w:t>
      </w:r>
      <w:r w:rsidRPr="001A69B5">
        <w:rPr>
          <w:rStyle w:val="kursiv"/>
        </w:rPr>
        <w:t>Utdanning for omstilling – Økt arbeidslivsrelevans i høyere utdanning</w:t>
      </w:r>
      <w:r w:rsidRPr="001A69B5">
        <w:t xml:space="preserve"> vil regjeringa </w:t>
      </w:r>
      <w:proofErr w:type="spellStart"/>
      <w:r w:rsidRPr="001A69B5">
        <w:t>gjere</w:t>
      </w:r>
      <w:proofErr w:type="spellEnd"/>
      <w:r w:rsidRPr="001A69B5">
        <w:t xml:space="preserve"> det </w:t>
      </w:r>
      <w:proofErr w:type="spellStart"/>
      <w:r w:rsidRPr="001A69B5">
        <w:t>enklare</w:t>
      </w:r>
      <w:proofErr w:type="spellEnd"/>
      <w:r w:rsidRPr="001A69B5">
        <w:t xml:space="preserve"> å kombinere emne </w:t>
      </w:r>
      <w:proofErr w:type="spellStart"/>
      <w:r w:rsidRPr="001A69B5">
        <w:t>frå</w:t>
      </w:r>
      <w:proofErr w:type="spellEnd"/>
      <w:r w:rsidRPr="001A69B5">
        <w:t xml:space="preserve"> ulike fag, </w:t>
      </w:r>
      <w:proofErr w:type="spellStart"/>
      <w:r w:rsidRPr="001A69B5">
        <w:t>disiplinar</w:t>
      </w:r>
      <w:proofErr w:type="spellEnd"/>
      <w:r w:rsidRPr="001A69B5">
        <w:t xml:space="preserve"> og nivå, slik at IKT-kompetanse kan inngå i </w:t>
      </w:r>
      <w:proofErr w:type="spellStart"/>
      <w:r w:rsidRPr="001A69B5">
        <w:t>fleire</w:t>
      </w:r>
      <w:proofErr w:type="spellEnd"/>
      <w:r w:rsidRPr="001A69B5">
        <w:t xml:space="preserve"> </w:t>
      </w:r>
      <w:proofErr w:type="spellStart"/>
      <w:r w:rsidRPr="001A69B5">
        <w:t>utdanningar</w:t>
      </w:r>
      <w:proofErr w:type="spellEnd"/>
      <w:r w:rsidRPr="001A69B5">
        <w:t>.</w:t>
      </w:r>
    </w:p>
    <w:p w14:paraId="1D511E6B" w14:textId="77777777" w:rsidR="000513CD" w:rsidRPr="001A69B5" w:rsidRDefault="0009509B" w:rsidP="001A69B5">
      <w:pPr>
        <w:pStyle w:val="Undertittel"/>
      </w:pPr>
      <w:r w:rsidRPr="001A69B5">
        <w:t>Mål: Utdanninga og forskinga er drivkraft for innovasjon og grønt skifte</w:t>
      </w:r>
    </w:p>
    <w:p w14:paraId="4C089E13"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1A52961" w14:textId="77777777" w:rsidR="000513CD" w:rsidRPr="001A69B5" w:rsidRDefault="0009509B" w:rsidP="001A69B5">
      <w:pPr>
        <w:pStyle w:val="avsnitt-undertittel"/>
      </w:pPr>
      <w:proofErr w:type="spellStart"/>
      <w:r w:rsidRPr="001A69B5">
        <w:t>Berekraftsutfordringa</w:t>
      </w:r>
      <w:proofErr w:type="spellEnd"/>
      <w:r w:rsidRPr="001A69B5">
        <w:t xml:space="preserve"> krev nye svar </w:t>
      </w:r>
      <w:proofErr w:type="spellStart"/>
      <w:r w:rsidRPr="001A69B5">
        <w:t>frå</w:t>
      </w:r>
      <w:proofErr w:type="spellEnd"/>
      <w:r w:rsidRPr="001A69B5">
        <w:t xml:space="preserve"> forsking og utdanning</w:t>
      </w:r>
    </w:p>
    <w:p w14:paraId="383125FC" w14:textId="77777777" w:rsidR="000513CD" w:rsidRPr="001A69B5" w:rsidRDefault="0009509B" w:rsidP="001A69B5">
      <w:r w:rsidRPr="001A69B5">
        <w:t xml:space="preserve">Klima- og naturkrisa er det mest akutte uttrykket for at vi treng </w:t>
      </w:r>
      <w:proofErr w:type="spellStart"/>
      <w:r w:rsidRPr="001A69B5">
        <w:t>ein</w:t>
      </w:r>
      <w:proofErr w:type="spellEnd"/>
      <w:r w:rsidRPr="001A69B5">
        <w:t xml:space="preserve"> snuoperasjon i </w:t>
      </w:r>
      <w:proofErr w:type="spellStart"/>
      <w:r w:rsidRPr="001A69B5">
        <w:t>berekraftig</w:t>
      </w:r>
      <w:proofErr w:type="spellEnd"/>
      <w:r w:rsidRPr="001A69B5">
        <w:t xml:space="preserve"> retning. </w:t>
      </w:r>
      <w:proofErr w:type="spellStart"/>
      <w:r w:rsidRPr="001A69B5">
        <w:t>Investeringar</w:t>
      </w:r>
      <w:proofErr w:type="spellEnd"/>
      <w:r w:rsidRPr="001A69B5">
        <w:t xml:space="preserve"> i kunnskap og teknologi, og nytenking rundt fundamentet for det økonomiske systemet vårt og samfunnsutviklinga, er </w:t>
      </w:r>
      <w:proofErr w:type="spellStart"/>
      <w:r w:rsidRPr="001A69B5">
        <w:t>naudsynte</w:t>
      </w:r>
      <w:proofErr w:type="spellEnd"/>
      <w:r w:rsidRPr="001A69B5">
        <w:t xml:space="preserve">. Vi må finne nye svar på korleis vi kan dekke </w:t>
      </w:r>
      <w:proofErr w:type="spellStart"/>
      <w:r w:rsidRPr="001A69B5">
        <w:t>grunnleggande</w:t>
      </w:r>
      <w:proofErr w:type="spellEnd"/>
      <w:r w:rsidRPr="001A69B5">
        <w:t xml:space="preserve"> behov som tilgang på mat, vatn og energi, god helse og tryggleik. Internasjonalt samarbeid om forsking er </w:t>
      </w:r>
      <w:proofErr w:type="spellStart"/>
      <w:r w:rsidRPr="001A69B5">
        <w:t>naudsynt</w:t>
      </w:r>
      <w:proofErr w:type="spellEnd"/>
      <w:r w:rsidRPr="001A69B5">
        <w:t xml:space="preserve"> for å finne globale </w:t>
      </w:r>
      <w:proofErr w:type="spellStart"/>
      <w:r w:rsidRPr="001A69B5">
        <w:t>løysingar</w:t>
      </w:r>
      <w:proofErr w:type="spellEnd"/>
      <w:r w:rsidRPr="001A69B5">
        <w:t xml:space="preserve">. FNs </w:t>
      </w:r>
      <w:proofErr w:type="spellStart"/>
      <w:r w:rsidRPr="001A69B5">
        <w:t>berekraftsmål</w:t>
      </w:r>
      <w:proofErr w:type="spellEnd"/>
      <w:r w:rsidRPr="001A69B5">
        <w:t xml:space="preserve"> </w:t>
      </w:r>
      <w:proofErr w:type="spellStart"/>
      <w:r w:rsidRPr="001A69B5">
        <w:t>føreset</w:t>
      </w:r>
      <w:proofErr w:type="spellEnd"/>
      <w:r w:rsidRPr="001A69B5">
        <w:t xml:space="preserve"> at medlemslanda </w:t>
      </w:r>
      <w:proofErr w:type="spellStart"/>
      <w:r w:rsidRPr="001A69B5">
        <w:t>set</w:t>
      </w:r>
      <w:proofErr w:type="spellEnd"/>
      <w:r w:rsidRPr="001A69B5">
        <w:t xml:space="preserve"> i verk tiltak for ei </w:t>
      </w:r>
      <w:proofErr w:type="spellStart"/>
      <w:r w:rsidRPr="001A69B5">
        <w:t>meir</w:t>
      </w:r>
      <w:proofErr w:type="spellEnd"/>
      <w:r w:rsidRPr="001A69B5">
        <w:t xml:space="preserve"> </w:t>
      </w:r>
      <w:proofErr w:type="spellStart"/>
      <w:r w:rsidRPr="001A69B5">
        <w:t>berekraftig</w:t>
      </w:r>
      <w:proofErr w:type="spellEnd"/>
      <w:r w:rsidRPr="001A69B5">
        <w:t xml:space="preserve"> utvikling der </w:t>
      </w:r>
      <w:proofErr w:type="spellStart"/>
      <w:r w:rsidRPr="001A69B5">
        <w:t>ein</w:t>
      </w:r>
      <w:proofErr w:type="spellEnd"/>
      <w:r w:rsidRPr="001A69B5">
        <w:t xml:space="preserve"> ser miljø, økonomi og sosial utvikling i </w:t>
      </w:r>
      <w:proofErr w:type="spellStart"/>
      <w:r w:rsidRPr="001A69B5">
        <w:t>samanheng</w:t>
      </w:r>
      <w:proofErr w:type="spellEnd"/>
      <w:r w:rsidRPr="001A69B5">
        <w:t xml:space="preserve">. Forsking og utdanning er blant </w:t>
      </w:r>
      <w:proofErr w:type="spellStart"/>
      <w:r w:rsidRPr="001A69B5">
        <w:t>dei</w:t>
      </w:r>
      <w:proofErr w:type="spellEnd"/>
      <w:r w:rsidRPr="001A69B5">
        <w:t xml:space="preserve"> </w:t>
      </w:r>
      <w:proofErr w:type="spellStart"/>
      <w:r w:rsidRPr="001A69B5">
        <w:t>viktigaste</w:t>
      </w:r>
      <w:proofErr w:type="spellEnd"/>
      <w:r w:rsidRPr="001A69B5">
        <w:t xml:space="preserve"> </w:t>
      </w:r>
      <w:proofErr w:type="spellStart"/>
      <w:r w:rsidRPr="001A69B5">
        <w:t>verkemidla</w:t>
      </w:r>
      <w:proofErr w:type="spellEnd"/>
      <w:r w:rsidRPr="001A69B5">
        <w:t xml:space="preserve"> for å nå måla.</w:t>
      </w:r>
    </w:p>
    <w:p w14:paraId="508B13C8" w14:textId="77777777" w:rsidR="000513CD" w:rsidRPr="001A69B5" w:rsidRDefault="0009509B" w:rsidP="001A69B5">
      <w:r w:rsidRPr="001A69B5">
        <w:t xml:space="preserve">Land som har </w:t>
      </w:r>
      <w:proofErr w:type="spellStart"/>
      <w:r w:rsidRPr="001A69B5">
        <w:t>vore</w:t>
      </w:r>
      <w:proofErr w:type="spellEnd"/>
      <w:r w:rsidRPr="001A69B5">
        <w:t xml:space="preserve"> langt framme i utvikling, </w:t>
      </w:r>
      <w:proofErr w:type="spellStart"/>
      <w:r w:rsidRPr="001A69B5">
        <w:t>vidareutvikling</w:t>
      </w:r>
      <w:proofErr w:type="spellEnd"/>
      <w:r w:rsidRPr="001A69B5">
        <w:t xml:space="preserve"> og bruk av </w:t>
      </w:r>
      <w:proofErr w:type="spellStart"/>
      <w:r w:rsidRPr="001A69B5">
        <w:t>mogleggjerande</w:t>
      </w:r>
      <w:proofErr w:type="spellEnd"/>
      <w:r w:rsidRPr="001A69B5">
        <w:t xml:space="preserve"> </w:t>
      </w:r>
      <w:proofErr w:type="spellStart"/>
      <w:r w:rsidRPr="001A69B5">
        <w:t>teknologiar</w:t>
      </w:r>
      <w:proofErr w:type="spellEnd"/>
      <w:r w:rsidRPr="001A69B5">
        <w:t xml:space="preserve"> som bioteknologi, nanoteknologi og IKT, har opplevd </w:t>
      </w:r>
      <w:proofErr w:type="spellStart"/>
      <w:r w:rsidRPr="001A69B5">
        <w:t>sterkare</w:t>
      </w:r>
      <w:proofErr w:type="spellEnd"/>
      <w:r w:rsidRPr="001A69B5">
        <w:t xml:space="preserve"> økonomisk vekst enn andre. Det er </w:t>
      </w:r>
      <w:proofErr w:type="spellStart"/>
      <w:r w:rsidRPr="001A69B5">
        <w:t>eit</w:t>
      </w:r>
      <w:proofErr w:type="spellEnd"/>
      <w:r w:rsidRPr="001A69B5">
        <w:t xml:space="preserve"> internasjonalt kappløp for å utvikle og kommersialisere </w:t>
      </w:r>
      <w:proofErr w:type="spellStart"/>
      <w:r w:rsidRPr="001A69B5">
        <w:t>mogleggjerande</w:t>
      </w:r>
      <w:proofErr w:type="spellEnd"/>
      <w:r w:rsidRPr="001A69B5">
        <w:t xml:space="preserve"> </w:t>
      </w:r>
      <w:proofErr w:type="spellStart"/>
      <w:r w:rsidRPr="001A69B5">
        <w:t>teknologiar</w:t>
      </w:r>
      <w:proofErr w:type="spellEnd"/>
      <w:r w:rsidRPr="001A69B5">
        <w:t xml:space="preserve">. Ei satsing på </w:t>
      </w:r>
      <w:proofErr w:type="spellStart"/>
      <w:r w:rsidRPr="001A69B5">
        <w:t>grunnleggande</w:t>
      </w:r>
      <w:proofErr w:type="spellEnd"/>
      <w:r w:rsidRPr="001A69B5">
        <w:t xml:space="preserve"> teknologiforsking er </w:t>
      </w:r>
      <w:proofErr w:type="spellStart"/>
      <w:r w:rsidRPr="001A69B5">
        <w:t>eit</w:t>
      </w:r>
      <w:proofErr w:type="spellEnd"/>
      <w:r w:rsidRPr="001A69B5">
        <w:t xml:space="preserve"> viktig bidrag for å henge med i utviklinga internasjonalt og realisere ambisjonen om fornying og omstilling i nærings- og samfunnslivet. Organiseringa av </w:t>
      </w:r>
      <w:proofErr w:type="spellStart"/>
      <w:r w:rsidRPr="001A69B5">
        <w:t>kommersialiseringsaktivitetar</w:t>
      </w:r>
      <w:proofErr w:type="spellEnd"/>
      <w:r w:rsidRPr="001A69B5">
        <w:t xml:space="preserve"> knytte til </w:t>
      </w:r>
      <w:proofErr w:type="spellStart"/>
      <w:r w:rsidRPr="001A69B5">
        <w:t>offentleg</w:t>
      </w:r>
      <w:proofErr w:type="spellEnd"/>
      <w:r w:rsidRPr="001A69B5">
        <w:t xml:space="preserve"> finansiert forsking og finansiering, inkludert organisering og styring av teknologioverføringskontora og andre </w:t>
      </w:r>
      <w:proofErr w:type="spellStart"/>
      <w:r w:rsidRPr="001A69B5">
        <w:t>verkemiddel</w:t>
      </w:r>
      <w:proofErr w:type="spellEnd"/>
      <w:r w:rsidRPr="001A69B5">
        <w:t xml:space="preserve">, er sentrale element for å </w:t>
      </w:r>
      <w:proofErr w:type="spellStart"/>
      <w:r w:rsidRPr="001A69B5">
        <w:t>auke</w:t>
      </w:r>
      <w:proofErr w:type="spellEnd"/>
      <w:r w:rsidRPr="001A69B5">
        <w:t xml:space="preserve"> kommersialiseringa av </w:t>
      </w:r>
      <w:proofErr w:type="spellStart"/>
      <w:r w:rsidRPr="001A69B5">
        <w:t>offentleg</w:t>
      </w:r>
      <w:proofErr w:type="spellEnd"/>
      <w:r w:rsidRPr="001A69B5">
        <w:t xml:space="preserve"> finansiert forsking.</w:t>
      </w:r>
    </w:p>
    <w:p w14:paraId="0282BFCB" w14:textId="77777777" w:rsidR="000513CD" w:rsidRPr="001A69B5" w:rsidRDefault="0009509B" w:rsidP="001A69B5">
      <w:pPr>
        <w:pStyle w:val="avsnitt-undertittel"/>
      </w:pPr>
      <w:proofErr w:type="spellStart"/>
      <w:r w:rsidRPr="001A69B5">
        <w:t>Noreg</w:t>
      </w:r>
      <w:proofErr w:type="spellEnd"/>
      <w:r w:rsidRPr="001A69B5">
        <w:t xml:space="preserve"> har god nytte av europeisk samarbeid</w:t>
      </w:r>
    </w:p>
    <w:p w14:paraId="6D0483F1" w14:textId="77777777" w:rsidR="000513CD" w:rsidRPr="001A69B5" w:rsidRDefault="0009509B" w:rsidP="001A69B5">
      <w:r w:rsidRPr="001A69B5">
        <w:t xml:space="preserve">Internasjonalt samarbeid er </w:t>
      </w:r>
      <w:proofErr w:type="spellStart"/>
      <w:r w:rsidRPr="001A69B5">
        <w:t>naudsynt</w:t>
      </w:r>
      <w:proofErr w:type="spellEnd"/>
      <w:r w:rsidRPr="001A69B5">
        <w:t xml:space="preserve"> for å nå </w:t>
      </w:r>
      <w:proofErr w:type="spellStart"/>
      <w:r w:rsidRPr="001A69B5">
        <w:t>dei</w:t>
      </w:r>
      <w:proofErr w:type="spellEnd"/>
      <w:r w:rsidRPr="001A69B5">
        <w:t xml:space="preserve"> overordna måla om utdanning og forsking av </w:t>
      </w:r>
      <w:proofErr w:type="spellStart"/>
      <w:r w:rsidRPr="001A69B5">
        <w:t>høg</w:t>
      </w:r>
      <w:proofErr w:type="spellEnd"/>
      <w:r w:rsidRPr="001A69B5">
        <w:t xml:space="preserve"> kvalitet, styrkt innovasjonsevne, betre velferd og ei </w:t>
      </w:r>
      <w:proofErr w:type="spellStart"/>
      <w:r w:rsidRPr="001A69B5">
        <w:t>berekraftig</w:t>
      </w:r>
      <w:proofErr w:type="spellEnd"/>
      <w:r w:rsidRPr="001A69B5">
        <w:t xml:space="preserve"> samfunnsutvikling. Norsk deltaking i EU-programma for forsking, innovasjon og utdanning gir </w:t>
      </w:r>
      <w:proofErr w:type="spellStart"/>
      <w:r w:rsidRPr="001A69B5">
        <w:t>Noreg</w:t>
      </w:r>
      <w:proofErr w:type="spellEnd"/>
      <w:r w:rsidRPr="001A69B5">
        <w:t xml:space="preserve"> tilgang på ny kunnskap, teknologi, nettverk, </w:t>
      </w:r>
      <w:proofErr w:type="spellStart"/>
      <w:r w:rsidRPr="001A69B5">
        <w:t>marknader</w:t>
      </w:r>
      <w:proofErr w:type="spellEnd"/>
      <w:r w:rsidRPr="001A69B5">
        <w:t xml:space="preserve">, infrastruktur og kulturell kompetanse som er </w:t>
      </w:r>
      <w:proofErr w:type="spellStart"/>
      <w:r w:rsidRPr="001A69B5">
        <w:t>naudsynt</w:t>
      </w:r>
      <w:proofErr w:type="spellEnd"/>
      <w:r w:rsidRPr="001A69B5">
        <w:t xml:space="preserve"> i </w:t>
      </w:r>
      <w:proofErr w:type="spellStart"/>
      <w:r w:rsidRPr="001A69B5">
        <w:t>ein</w:t>
      </w:r>
      <w:proofErr w:type="spellEnd"/>
      <w:r w:rsidRPr="001A69B5">
        <w:t xml:space="preserve"> </w:t>
      </w:r>
      <w:proofErr w:type="spellStart"/>
      <w:r w:rsidRPr="001A69B5">
        <w:t>open</w:t>
      </w:r>
      <w:proofErr w:type="spellEnd"/>
      <w:r w:rsidRPr="001A69B5">
        <w:t xml:space="preserve"> verdsøkonomi. Grøn omstilling og </w:t>
      </w:r>
      <w:proofErr w:type="spellStart"/>
      <w:r w:rsidRPr="001A69B5">
        <w:t>berekraftig</w:t>
      </w:r>
      <w:proofErr w:type="spellEnd"/>
      <w:r w:rsidRPr="001A69B5">
        <w:t xml:space="preserve"> verdiskaping er </w:t>
      </w:r>
      <w:proofErr w:type="spellStart"/>
      <w:r w:rsidRPr="001A69B5">
        <w:t>sterkare</w:t>
      </w:r>
      <w:proofErr w:type="spellEnd"/>
      <w:r w:rsidRPr="001A69B5">
        <w:t xml:space="preserve"> </w:t>
      </w:r>
      <w:proofErr w:type="spellStart"/>
      <w:r w:rsidRPr="001A69B5">
        <w:t>vektlagde</w:t>
      </w:r>
      <w:proofErr w:type="spellEnd"/>
      <w:r w:rsidRPr="001A69B5">
        <w:t xml:space="preserve"> i </w:t>
      </w:r>
      <w:proofErr w:type="spellStart"/>
      <w:r w:rsidRPr="001A69B5">
        <w:t>dei</w:t>
      </w:r>
      <w:proofErr w:type="spellEnd"/>
      <w:r w:rsidRPr="001A69B5">
        <w:t xml:space="preserve"> nye EU-programma enn før. I Horisont Europa, til dømes, skal heile 35 pst. av budsjettet gå til </w:t>
      </w:r>
      <w:proofErr w:type="spellStart"/>
      <w:r w:rsidRPr="001A69B5">
        <w:t>grøne</w:t>
      </w:r>
      <w:proofErr w:type="spellEnd"/>
      <w:r w:rsidRPr="001A69B5">
        <w:t xml:space="preserve"> formål. </w:t>
      </w:r>
      <w:proofErr w:type="spellStart"/>
      <w:r w:rsidRPr="001A69B5">
        <w:t>Auka</w:t>
      </w:r>
      <w:proofErr w:type="spellEnd"/>
      <w:r w:rsidRPr="001A69B5">
        <w:t xml:space="preserve"> deltaking i </w:t>
      </w:r>
      <w:proofErr w:type="spellStart"/>
      <w:r w:rsidRPr="001A69B5">
        <w:t>desse</w:t>
      </w:r>
      <w:proofErr w:type="spellEnd"/>
      <w:r w:rsidRPr="001A69B5">
        <w:t xml:space="preserve"> programma er derfor ei viktig prioritering for </w:t>
      </w:r>
      <w:proofErr w:type="spellStart"/>
      <w:r w:rsidRPr="001A69B5">
        <w:t>Noreg</w:t>
      </w:r>
      <w:proofErr w:type="spellEnd"/>
      <w:r w:rsidRPr="001A69B5">
        <w:t>.</w:t>
      </w:r>
    </w:p>
    <w:p w14:paraId="6146B368" w14:textId="77777777" w:rsidR="000513CD" w:rsidRPr="001A69B5" w:rsidRDefault="0009509B" w:rsidP="001A69B5">
      <w:r w:rsidRPr="001A69B5">
        <w:t xml:space="preserve">Regjeringa </w:t>
      </w:r>
      <w:proofErr w:type="spellStart"/>
      <w:r w:rsidRPr="001A69B5">
        <w:t>set</w:t>
      </w:r>
      <w:proofErr w:type="spellEnd"/>
      <w:r w:rsidRPr="001A69B5">
        <w:t xml:space="preserve"> høge mål for </w:t>
      </w:r>
      <w:proofErr w:type="spellStart"/>
      <w:r w:rsidRPr="001A69B5">
        <w:t>Noregs</w:t>
      </w:r>
      <w:proofErr w:type="spellEnd"/>
      <w:r w:rsidRPr="001A69B5">
        <w:t xml:space="preserve"> deltaking i forskings- og innovasjonssamarbeidet med EU gjennom Horisont Europa og Det europeiske forskingsområdet. Ei evaluering </w:t>
      </w:r>
      <w:proofErr w:type="spellStart"/>
      <w:r w:rsidRPr="001A69B5">
        <w:t>frå</w:t>
      </w:r>
      <w:proofErr w:type="spellEnd"/>
      <w:r w:rsidRPr="001A69B5">
        <w:t xml:space="preserve"> Samfunnsøkonomisk analyse viser at </w:t>
      </w:r>
      <w:proofErr w:type="spellStart"/>
      <w:r w:rsidRPr="001A69B5">
        <w:t>Noreg</w:t>
      </w:r>
      <w:proofErr w:type="spellEnd"/>
      <w:r w:rsidRPr="001A69B5">
        <w:t xml:space="preserve"> har nådd viktige mål i </w:t>
      </w:r>
      <w:proofErr w:type="spellStart"/>
      <w:r w:rsidRPr="001A69B5">
        <w:t>dei</w:t>
      </w:r>
      <w:proofErr w:type="spellEnd"/>
      <w:r w:rsidRPr="001A69B5">
        <w:t xml:space="preserve"> to siste forskings- og innovasjonsprogramma som styrker vår eigen utvikling. Ved slutten av Horisont 2020 har </w:t>
      </w:r>
      <w:proofErr w:type="spellStart"/>
      <w:r w:rsidRPr="001A69B5">
        <w:t>Noreg</w:t>
      </w:r>
      <w:proofErr w:type="spellEnd"/>
      <w:r w:rsidRPr="001A69B5">
        <w:t xml:space="preserve"> henta heim heile 2,5 pst av </w:t>
      </w:r>
      <w:proofErr w:type="spellStart"/>
      <w:r w:rsidRPr="001A69B5">
        <w:t>dei</w:t>
      </w:r>
      <w:proofErr w:type="spellEnd"/>
      <w:r w:rsidRPr="001A69B5">
        <w:t xml:space="preserve"> konkurranseutsette </w:t>
      </w:r>
      <w:proofErr w:type="spellStart"/>
      <w:r w:rsidRPr="001A69B5">
        <w:t>midlane</w:t>
      </w:r>
      <w:proofErr w:type="spellEnd"/>
      <w:r w:rsidRPr="001A69B5">
        <w:t xml:space="preserve"> – godt over ambisjonen regjeringa hadde om 2 pst.</w:t>
      </w:r>
    </w:p>
    <w:p w14:paraId="705D7B1D" w14:textId="77777777" w:rsidR="000513CD" w:rsidRPr="001A69B5" w:rsidRDefault="0009509B" w:rsidP="001A69B5">
      <w:proofErr w:type="spellStart"/>
      <w:r w:rsidRPr="001A69B5">
        <w:t>Noregs</w:t>
      </w:r>
      <w:proofErr w:type="spellEnd"/>
      <w:r w:rsidRPr="001A69B5">
        <w:t xml:space="preserve"> deltaking i det europeiske utdanningssamarbeidet gjennom Erasmus+ har styrkt det norske utdanningssystemet, viser midtvegsevalueringa av Erasmus+ i </w:t>
      </w:r>
      <w:proofErr w:type="spellStart"/>
      <w:r w:rsidRPr="001A69B5">
        <w:t>Noreg</w:t>
      </w:r>
      <w:proofErr w:type="spellEnd"/>
      <w:r w:rsidRPr="001A69B5">
        <w:t xml:space="preserve">. Evalueringa syner også at programmet har </w:t>
      </w:r>
      <w:proofErr w:type="spellStart"/>
      <w:r w:rsidRPr="001A69B5">
        <w:t>auka</w:t>
      </w:r>
      <w:proofErr w:type="spellEnd"/>
      <w:r w:rsidRPr="001A69B5">
        <w:t xml:space="preserve"> kultur- og språkforståinga, toleransen og respekten for andre menneske. I Europa har Erasmus+ </w:t>
      </w:r>
      <w:proofErr w:type="spellStart"/>
      <w:r w:rsidRPr="001A69B5">
        <w:t>medverka</w:t>
      </w:r>
      <w:proofErr w:type="spellEnd"/>
      <w:r w:rsidRPr="001A69B5">
        <w:t xml:space="preserve"> til å handtere sosioøkonomiske </w:t>
      </w:r>
      <w:proofErr w:type="spellStart"/>
      <w:r w:rsidRPr="001A69B5">
        <w:t>endringar</w:t>
      </w:r>
      <w:proofErr w:type="spellEnd"/>
      <w:r w:rsidRPr="001A69B5">
        <w:t xml:space="preserve"> og til å støtte den europeiske politiske agendaen for vekst, </w:t>
      </w:r>
      <w:proofErr w:type="spellStart"/>
      <w:r w:rsidRPr="001A69B5">
        <w:t>arbeidsplassar</w:t>
      </w:r>
      <w:proofErr w:type="spellEnd"/>
      <w:r w:rsidRPr="001A69B5">
        <w:t xml:space="preserve">, likskap og sosial inkludering. Erasmus+ er det </w:t>
      </w:r>
      <w:proofErr w:type="spellStart"/>
      <w:r w:rsidRPr="001A69B5">
        <w:t>viktigaste</w:t>
      </w:r>
      <w:proofErr w:type="spellEnd"/>
      <w:r w:rsidRPr="001A69B5">
        <w:t xml:space="preserve"> </w:t>
      </w:r>
      <w:proofErr w:type="spellStart"/>
      <w:r w:rsidRPr="001A69B5">
        <w:t>verkemiddelet</w:t>
      </w:r>
      <w:proofErr w:type="spellEnd"/>
      <w:r w:rsidRPr="001A69B5">
        <w:t xml:space="preserve"> for å realisere </w:t>
      </w:r>
      <w:proofErr w:type="spellStart"/>
      <w:r w:rsidRPr="001A69B5">
        <w:t>ambisjonane</w:t>
      </w:r>
      <w:proofErr w:type="spellEnd"/>
      <w:r w:rsidRPr="001A69B5">
        <w:t xml:space="preserve"> til regjeringa for internasjonal studentmobilitet i </w:t>
      </w:r>
      <w:proofErr w:type="spellStart"/>
      <w:r w:rsidRPr="001A69B5">
        <w:t>høgare</w:t>
      </w:r>
      <w:proofErr w:type="spellEnd"/>
      <w:r w:rsidRPr="001A69B5">
        <w:t xml:space="preserve"> utdanning i Meld. St. 7 (2020–2021) </w:t>
      </w:r>
      <w:r w:rsidRPr="001A69B5">
        <w:rPr>
          <w:rStyle w:val="kursiv"/>
        </w:rPr>
        <w:t>En verden av muligheter – Internasjonal studentmobilitet i høyere utdanning</w:t>
      </w:r>
      <w:r w:rsidRPr="001A69B5">
        <w:t>.</w:t>
      </w:r>
    </w:p>
    <w:p w14:paraId="4D48FBAC" w14:textId="77777777" w:rsidR="000513CD" w:rsidRPr="001A69B5" w:rsidRDefault="0009509B" w:rsidP="001A69B5">
      <w:pPr>
        <w:pStyle w:val="avsnitt-undertittel"/>
      </w:pPr>
      <w:r w:rsidRPr="001A69B5">
        <w:t xml:space="preserve">Behov for </w:t>
      </w:r>
      <w:proofErr w:type="spellStart"/>
      <w:r w:rsidRPr="001A69B5">
        <w:t>meir</w:t>
      </w:r>
      <w:proofErr w:type="spellEnd"/>
      <w:r w:rsidRPr="001A69B5">
        <w:t xml:space="preserve"> </w:t>
      </w:r>
      <w:proofErr w:type="spellStart"/>
      <w:r w:rsidRPr="001A69B5">
        <w:t>open</w:t>
      </w:r>
      <w:proofErr w:type="spellEnd"/>
      <w:r w:rsidRPr="001A69B5">
        <w:t xml:space="preserve"> forsking</w:t>
      </w:r>
    </w:p>
    <w:p w14:paraId="03EBE44F" w14:textId="77777777" w:rsidR="000513CD" w:rsidRPr="001A69B5" w:rsidRDefault="0009509B" w:rsidP="001A69B5">
      <w:r w:rsidRPr="001A69B5">
        <w:t xml:space="preserve">Open tilgang til forskingsresultat og data er viktig for kunnskapsutvikling og deling av kunnskap i akademia og samfunnet </w:t>
      </w:r>
      <w:proofErr w:type="spellStart"/>
      <w:r w:rsidRPr="001A69B5">
        <w:t>elles</w:t>
      </w:r>
      <w:proofErr w:type="spellEnd"/>
      <w:r w:rsidRPr="001A69B5">
        <w:t xml:space="preserve">. Plan S og kravet om </w:t>
      </w:r>
      <w:proofErr w:type="spellStart"/>
      <w:r w:rsidRPr="001A69B5">
        <w:t>open</w:t>
      </w:r>
      <w:proofErr w:type="spellEnd"/>
      <w:r w:rsidRPr="001A69B5">
        <w:t xml:space="preserve"> tilgang samtidig med publiseringa blei </w:t>
      </w:r>
      <w:proofErr w:type="gramStart"/>
      <w:r w:rsidRPr="001A69B5">
        <w:t>implementert</w:t>
      </w:r>
      <w:proofErr w:type="gramEnd"/>
      <w:r w:rsidRPr="001A69B5">
        <w:t xml:space="preserve"> 1. januar 2021.</w:t>
      </w:r>
    </w:p>
    <w:p w14:paraId="0BA2509E" w14:textId="77777777" w:rsidR="000513CD" w:rsidRPr="001A69B5" w:rsidRDefault="0009509B" w:rsidP="001A69B5">
      <w:proofErr w:type="spellStart"/>
      <w:r w:rsidRPr="001A69B5">
        <w:t>Noreg</w:t>
      </w:r>
      <w:proofErr w:type="spellEnd"/>
      <w:r w:rsidRPr="001A69B5">
        <w:t xml:space="preserve"> arbeider med å etablere økonomisk </w:t>
      </w:r>
      <w:proofErr w:type="spellStart"/>
      <w:r w:rsidRPr="001A69B5">
        <w:t>berekraftige</w:t>
      </w:r>
      <w:proofErr w:type="spellEnd"/>
      <w:r w:rsidRPr="001A69B5">
        <w:t xml:space="preserve"> </w:t>
      </w:r>
      <w:proofErr w:type="spellStart"/>
      <w:r w:rsidRPr="001A69B5">
        <w:t>modellar</w:t>
      </w:r>
      <w:proofErr w:type="spellEnd"/>
      <w:r w:rsidRPr="001A69B5">
        <w:t xml:space="preserve"> for investering og drift i datainfrastruktur i </w:t>
      </w:r>
      <w:proofErr w:type="spellStart"/>
      <w:r w:rsidRPr="001A69B5">
        <w:t>fleire</w:t>
      </w:r>
      <w:proofErr w:type="spellEnd"/>
      <w:r w:rsidRPr="001A69B5">
        <w:t xml:space="preserve"> spor og er involvert i etableringa av European Open Science </w:t>
      </w:r>
      <w:proofErr w:type="spellStart"/>
      <w:r w:rsidRPr="001A69B5">
        <w:t>Cloud</w:t>
      </w:r>
      <w:proofErr w:type="spellEnd"/>
      <w:r w:rsidRPr="001A69B5">
        <w:t xml:space="preserve">, </w:t>
      </w:r>
      <w:proofErr w:type="spellStart"/>
      <w:r w:rsidRPr="001A69B5">
        <w:t>ein</w:t>
      </w:r>
      <w:proofErr w:type="spellEnd"/>
      <w:r w:rsidRPr="001A69B5">
        <w:t xml:space="preserve"> viktig del av Europakommisjonens satsing på </w:t>
      </w:r>
      <w:proofErr w:type="spellStart"/>
      <w:r w:rsidRPr="001A69B5">
        <w:t>open</w:t>
      </w:r>
      <w:proofErr w:type="spellEnd"/>
      <w:r w:rsidRPr="001A69B5">
        <w:t xml:space="preserve"> forsking. På oppdrag </w:t>
      </w:r>
      <w:proofErr w:type="spellStart"/>
      <w:r w:rsidRPr="001A69B5">
        <w:t>frå</w:t>
      </w:r>
      <w:proofErr w:type="spellEnd"/>
      <w:r w:rsidRPr="001A69B5">
        <w:t xml:space="preserve"> Kunnskapsdepartementet har </w:t>
      </w:r>
      <w:proofErr w:type="spellStart"/>
      <w:r w:rsidRPr="001A69B5">
        <w:t>Noregs</w:t>
      </w:r>
      <w:proofErr w:type="spellEnd"/>
      <w:r w:rsidRPr="001A69B5">
        <w:t xml:space="preserve"> forskingsråd sett ned </w:t>
      </w:r>
      <w:proofErr w:type="spellStart"/>
      <w:r w:rsidRPr="001A69B5">
        <w:t>eit</w:t>
      </w:r>
      <w:proofErr w:type="spellEnd"/>
      <w:r w:rsidRPr="001A69B5">
        <w:t xml:space="preserve"> </w:t>
      </w:r>
      <w:proofErr w:type="spellStart"/>
      <w:r w:rsidRPr="001A69B5">
        <w:t>utval</w:t>
      </w:r>
      <w:proofErr w:type="spellEnd"/>
      <w:r w:rsidRPr="001A69B5">
        <w:t xml:space="preserve"> som skal greie ut retts- og lisensspørsmål ved deling av forskingsdata, med </w:t>
      </w:r>
      <w:proofErr w:type="spellStart"/>
      <w:r w:rsidRPr="001A69B5">
        <w:t>målsetjing</w:t>
      </w:r>
      <w:proofErr w:type="spellEnd"/>
      <w:r w:rsidRPr="001A69B5">
        <w:t xml:space="preserve"> om at resultata </w:t>
      </w:r>
      <w:proofErr w:type="spellStart"/>
      <w:r w:rsidRPr="001A69B5">
        <w:t>frå</w:t>
      </w:r>
      <w:proofErr w:type="spellEnd"/>
      <w:r w:rsidRPr="001A69B5">
        <w:t xml:space="preserve"> </w:t>
      </w:r>
      <w:proofErr w:type="spellStart"/>
      <w:r w:rsidRPr="001A69B5">
        <w:t>offentleg</w:t>
      </w:r>
      <w:proofErr w:type="spellEnd"/>
      <w:r w:rsidRPr="001A69B5">
        <w:t xml:space="preserve"> finansiert forsking skal bidra til verdiskaping og </w:t>
      </w:r>
      <w:proofErr w:type="spellStart"/>
      <w:r w:rsidRPr="001A69B5">
        <w:t>kome</w:t>
      </w:r>
      <w:proofErr w:type="spellEnd"/>
      <w:r w:rsidRPr="001A69B5">
        <w:t xml:space="preserve"> </w:t>
      </w:r>
      <w:proofErr w:type="spellStart"/>
      <w:r w:rsidRPr="001A69B5">
        <w:t>allmenta</w:t>
      </w:r>
      <w:proofErr w:type="spellEnd"/>
      <w:r w:rsidRPr="001A69B5">
        <w:t xml:space="preserve"> til gode.</w:t>
      </w:r>
    </w:p>
    <w:p w14:paraId="6CFB6D6D" w14:textId="77777777" w:rsidR="000513CD" w:rsidRPr="001A69B5" w:rsidRDefault="0009509B" w:rsidP="001A69B5">
      <w:r w:rsidRPr="001A69B5">
        <w:t xml:space="preserve">Krav om </w:t>
      </w:r>
      <w:proofErr w:type="spellStart"/>
      <w:r w:rsidRPr="001A69B5">
        <w:t>open</w:t>
      </w:r>
      <w:proofErr w:type="spellEnd"/>
      <w:r w:rsidRPr="001A69B5">
        <w:t xml:space="preserve"> tilgang til forskingsresultat har </w:t>
      </w:r>
      <w:proofErr w:type="spellStart"/>
      <w:r w:rsidRPr="001A69B5">
        <w:t>auka</w:t>
      </w:r>
      <w:proofErr w:type="spellEnd"/>
      <w:r w:rsidRPr="001A69B5">
        <w:t xml:space="preserve"> </w:t>
      </w:r>
      <w:proofErr w:type="spellStart"/>
      <w:r w:rsidRPr="001A69B5">
        <w:t>dei</w:t>
      </w:r>
      <w:proofErr w:type="spellEnd"/>
      <w:r w:rsidRPr="001A69B5">
        <w:t xml:space="preserve"> </w:t>
      </w:r>
      <w:proofErr w:type="spellStart"/>
      <w:r w:rsidRPr="001A69B5">
        <w:t>seinare</w:t>
      </w:r>
      <w:proofErr w:type="spellEnd"/>
      <w:r w:rsidRPr="001A69B5">
        <w:t xml:space="preserve"> åra, og utviklinga er svært positiv. Forlaget Springer/Nature har til dømes forplikta seg til å </w:t>
      </w:r>
      <w:proofErr w:type="spellStart"/>
      <w:r w:rsidRPr="001A69B5">
        <w:t>opne</w:t>
      </w:r>
      <w:proofErr w:type="spellEnd"/>
      <w:r w:rsidRPr="001A69B5">
        <w:t xml:space="preserve"> tidsskrifta sine, inklusive flaggskipet Nature, i tråd med krava til Plan S, og på ni av </w:t>
      </w:r>
      <w:proofErr w:type="spellStart"/>
      <w:r w:rsidRPr="001A69B5">
        <w:t>dei</w:t>
      </w:r>
      <w:proofErr w:type="spellEnd"/>
      <w:r w:rsidRPr="001A69B5">
        <w:t xml:space="preserve"> ti største norske </w:t>
      </w:r>
      <w:proofErr w:type="spellStart"/>
      <w:r w:rsidRPr="001A69B5">
        <w:t>institusjonane</w:t>
      </w:r>
      <w:proofErr w:type="spellEnd"/>
      <w:r w:rsidRPr="001A69B5">
        <w:t xml:space="preserve"> har </w:t>
      </w:r>
      <w:proofErr w:type="spellStart"/>
      <w:r w:rsidRPr="001A69B5">
        <w:t>dei</w:t>
      </w:r>
      <w:proofErr w:type="spellEnd"/>
      <w:r w:rsidRPr="001A69B5">
        <w:t xml:space="preserve"> </w:t>
      </w:r>
      <w:proofErr w:type="spellStart"/>
      <w:r w:rsidRPr="001A69B5">
        <w:t>no</w:t>
      </w:r>
      <w:proofErr w:type="spellEnd"/>
      <w:r w:rsidRPr="001A69B5">
        <w:t xml:space="preserve"> over 70 pst. av </w:t>
      </w:r>
      <w:proofErr w:type="spellStart"/>
      <w:r w:rsidRPr="001A69B5">
        <w:t>artiklane</w:t>
      </w:r>
      <w:proofErr w:type="spellEnd"/>
      <w:r w:rsidRPr="001A69B5">
        <w:t xml:space="preserve"> sine </w:t>
      </w:r>
      <w:proofErr w:type="spellStart"/>
      <w:r w:rsidRPr="001A69B5">
        <w:t>ope</w:t>
      </w:r>
      <w:proofErr w:type="spellEnd"/>
      <w:r w:rsidRPr="001A69B5">
        <w:t xml:space="preserve"> </w:t>
      </w:r>
      <w:proofErr w:type="spellStart"/>
      <w:r w:rsidRPr="001A69B5">
        <w:t>tilgjengelege</w:t>
      </w:r>
      <w:proofErr w:type="spellEnd"/>
      <w:r w:rsidRPr="001A69B5">
        <w:t>.</w:t>
      </w:r>
    </w:p>
    <w:p w14:paraId="04A1D900"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00E85C7" w14:textId="77777777" w:rsidR="000513CD" w:rsidRPr="001A69B5" w:rsidRDefault="0009509B" w:rsidP="001A69B5">
      <w:pPr>
        <w:pStyle w:val="avsnitt-undertittel"/>
      </w:pPr>
      <w:r w:rsidRPr="001A69B5">
        <w:t xml:space="preserve">Oppfølging av langtidsplanen for forsking og </w:t>
      </w:r>
      <w:proofErr w:type="spellStart"/>
      <w:r w:rsidRPr="001A69B5">
        <w:t>høgare</w:t>
      </w:r>
      <w:proofErr w:type="spellEnd"/>
      <w:r w:rsidRPr="001A69B5">
        <w:t xml:space="preserve"> utdanning</w:t>
      </w:r>
    </w:p>
    <w:p w14:paraId="582F06A6" w14:textId="77777777" w:rsidR="000513CD" w:rsidRPr="001A69B5" w:rsidRDefault="0009509B" w:rsidP="001A69B5">
      <w:r w:rsidRPr="001A69B5">
        <w:t xml:space="preserve">Regjeringa fastsette </w:t>
      </w:r>
      <w:proofErr w:type="spellStart"/>
      <w:r w:rsidRPr="001A69B5">
        <w:t>dei</w:t>
      </w:r>
      <w:proofErr w:type="spellEnd"/>
      <w:r w:rsidRPr="001A69B5">
        <w:t xml:space="preserve"> forskingspolitiske </w:t>
      </w:r>
      <w:proofErr w:type="spellStart"/>
      <w:r w:rsidRPr="001A69B5">
        <w:t>prioriteringane</w:t>
      </w:r>
      <w:proofErr w:type="spellEnd"/>
      <w:r w:rsidRPr="001A69B5">
        <w:t xml:space="preserve"> sine i Meld. St. 4 (2018–2019) </w:t>
      </w:r>
      <w:r w:rsidRPr="001A69B5">
        <w:rPr>
          <w:rStyle w:val="kursiv"/>
        </w:rPr>
        <w:t>Langtidsplan for forskning og høyere utdanning 2019–2028</w:t>
      </w:r>
      <w:r w:rsidRPr="001A69B5">
        <w:t xml:space="preserve">. Mesteparten av den målretta finansieringa av forsking i næringslivet og forsking for </w:t>
      </w:r>
      <w:proofErr w:type="spellStart"/>
      <w:r w:rsidRPr="001A69B5">
        <w:t>grøn</w:t>
      </w:r>
      <w:proofErr w:type="spellEnd"/>
      <w:r w:rsidRPr="001A69B5">
        <w:t xml:space="preserve"> omstilling kjem </w:t>
      </w:r>
      <w:proofErr w:type="spellStart"/>
      <w:r w:rsidRPr="001A69B5">
        <w:t>frå</w:t>
      </w:r>
      <w:proofErr w:type="spellEnd"/>
      <w:r w:rsidRPr="001A69B5">
        <w:t xml:space="preserve"> andre departement, mellom anna departementa med sektoransvar for næringsliv, energi, miljø, landbruk, fisk, mat og transport. </w:t>
      </w:r>
      <w:proofErr w:type="gramStart"/>
      <w:r w:rsidRPr="001A69B5">
        <w:t>Ei samla oversikt</w:t>
      </w:r>
      <w:proofErr w:type="gramEnd"/>
      <w:r w:rsidRPr="001A69B5">
        <w:t xml:space="preserve"> over korleis regjeringa vil følge opp langtidsplanen, er å finne i del III, kap. 5.</w:t>
      </w:r>
    </w:p>
    <w:p w14:paraId="1F1EE29A" w14:textId="77777777" w:rsidR="000513CD" w:rsidRPr="001A69B5" w:rsidRDefault="0009509B" w:rsidP="001A69B5">
      <w:pPr>
        <w:pStyle w:val="avsnitt-undertittel"/>
      </w:pPr>
      <w:r w:rsidRPr="001A69B5">
        <w:t>Norsk deltaking i EU-programma for utdanning, forsking og innovasjon</w:t>
      </w:r>
    </w:p>
    <w:p w14:paraId="7EE7EEAE" w14:textId="77777777" w:rsidR="000513CD" w:rsidRPr="001A69B5" w:rsidRDefault="0009509B" w:rsidP="001A69B5">
      <w:proofErr w:type="spellStart"/>
      <w:r w:rsidRPr="001A69B5">
        <w:t>Noreg</w:t>
      </w:r>
      <w:proofErr w:type="spellEnd"/>
      <w:r w:rsidRPr="001A69B5">
        <w:t xml:space="preserve"> kan </w:t>
      </w:r>
      <w:proofErr w:type="spellStart"/>
      <w:r w:rsidRPr="001A69B5">
        <w:t>ikkje</w:t>
      </w:r>
      <w:proofErr w:type="spellEnd"/>
      <w:r w:rsidRPr="001A69B5">
        <w:t xml:space="preserve"> møte store </w:t>
      </w:r>
      <w:proofErr w:type="spellStart"/>
      <w:r w:rsidRPr="001A69B5">
        <w:t>samfunnsutfordringar</w:t>
      </w:r>
      <w:proofErr w:type="spellEnd"/>
      <w:r w:rsidRPr="001A69B5">
        <w:t xml:space="preserve"> </w:t>
      </w:r>
      <w:proofErr w:type="spellStart"/>
      <w:r w:rsidRPr="001A69B5">
        <w:t>åleine</w:t>
      </w:r>
      <w:proofErr w:type="spellEnd"/>
      <w:r w:rsidRPr="001A69B5">
        <w:t xml:space="preserve">. Deltaking i EUs langtidsprogram for forsking og innovasjon (Horisont Europa) og for utdanning, opplæring, ungdom og idrett (Erasmus+) er </w:t>
      </w:r>
      <w:proofErr w:type="spellStart"/>
      <w:r w:rsidRPr="001A69B5">
        <w:t>vesentleg</w:t>
      </w:r>
      <w:proofErr w:type="spellEnd"/>
      <w:r w:rsidRPr="001A69B5">
        <w:t xml:space="preserve"> for å utvikle </w:t>
      </w:r>
      <w:proofErr w:type="spellStart"/>
      <w:r w:rsidRPr="001A69B5">
        <w:t>dei</w:t>
      </w:r>
      <w:proofErr w:type="spellEnd"/>
      <w:r w:rsidRPr="001A69B5">
        <w:t xml:space="preserve"> norske forskings-, innovasjons- og utdanningsmiljøa. Dei nye programma Erasmus+ og Horisont Europa starta opp for </w:t>
      </w:r>
      <w:proofErr w:type="spellStart"/>
      <w:r w:rsidRPr="001A69B5">
        <w:t>ein</w:t>
      </w:r>
      <w:proofErr w:type="spellEnd"/>
      <w:r w:rsidRPr="001A69B5">
        <w:t xml:space="preserve"> sjuårsperiode i 2021.</w:t>
      </w:r>
    </w:p>
    <w:p w14:paraId="22BC8705" w14:textId="77777777" w:rsidR="000513CD" w:rsidRPr="001A69B5" w:rsidRDefault="0009509B" w:rsidP="001A69B5">
      <w:pPr>
        <w:pStyle w:val="avsnitt-undertittel"/>
      </w:pPr>
      <w:proofErr w:type="spellStart"/>
      <w:r w:rsidRPr="001A69B5">
        <w:t>Strategiar</w:t>
      </w:r>
      <w:proofErr w:type="spellEnd"/>
      <w:r w:rsidRPr="001A69B5">
        <w:t xml:space="preserve"> for deltakinga i Erasmus+ og Det europeiske utdanningsområdet og i Horisont Europa og Det europeiske forskingsområdet</w:t>
      </w:r>
    </w:p>
    <w:p w14:paraId="35947D65" w14:textId="77777777" w:rsidR="000513CD" w:rsidRPr="001A69B5" w:rsidRDefault="0009509B" w:rsidP="001A69B5">
      <w:r w:rsidRPr="001A69B5">
        <w:t xml:space="preserve">Regjeringa la i juni 2021 fram </w:t>
      </w:r>
      <w:proofErr w:type="spellStart"/>
      <w:r w:rsidRPr="001A69B5">
        <w:t>strategiar</w:t>
      </w:r>
      <w:proofErr w:type="spellEnd"/>
      <w:r w:rsidRPr="001A69B5">
        <w:t xml:space="preserve"> for deltakinga i Erasmus+ og Det europeiske utdanningsområdet og for deltakinga i Horisont Europa og Det europeiske forskingsområdet. </w:t>
      </w:r>
      <w:proofErr w:type="spellStart"/>
      <w:r w:rsidRPr="001A69B5">
        <w:t>Strategiane</w:t>
      </w:r>
      <w:proofErr w:type="spellEnd"/>
      <w:r w:rsidRPr="001A69B5">
        <w:t xml:space="preserve"> skal sikre best </w:t>
      </w:r>
      <w:proofErr w:type="spellStart"/>
      <w:r w:rsidRPr="001A69B5">
        <w:t>mogleg</w:t>
      </w:r>
      <w:proofErr w:type="spellEnd"/>
      <w:r w:rsidRPr="001A69B5">
        <w:t xml:space="preserve"> utbytte av deltakinga og verke </w:t>
      </w:r>
      <w:proofErr w:type="spellStart"/>
      <w:r w:rsidRPr="001A69B5">
        <w:t>mobiliserande</w:t>
      </w:r>
      <w:proofErr w:type="spellEnd"/>
      <w:r w:rsidRPr="001A69B5">
        <w:t>.</w:t>
      </w:r>
    </w:p>
    <w:p w14:paraId="1C9B5679" w14:textId="77777777" w:rsidR="000513CD" w:rsidRPr="001A69B5" w:rsidRDefault="0009509B" w:rsidP="001A69B5">
      <w:r w:rsidRPr="001A69B5">
        <w:t xml:space="preserve">Norsk deltaking i Erasmus+ er </w:t>
      </w:r>
      <w:proofErr w:type="spellStart"/>
      <w:r w:rsidRPr="001A69B5">
        <w:t>avgjerande</w:t>
      </w:r>
      <w:proofErr w:type="spellEnd"/>
      <w:r w:rsidRPr="001A69B5">
        <w:t xml:space="preserve"> for å </w:t>
      </w:r>
      <w:proofErr w:type="spellStart"/>
      <w:r w:rsidRPr="001A69B5">
        <w:t>auke</w:t>
      </w:r>
      <w:proofErr w:type="spellEnd"/>
      <w:r w:rsidRPr="001A69B5">
        <w:t xml:space="preserve"> kvaliteten og relevansen i utdanninga. Programmet skal òg bidra til å møte store </w:t>
      </w:r>
      <w:proofErr w:type="spellStart"/>
      <w:r w:rsidRPr="001A69B5">
        <w:t>samfunnsutfordringar</w:t>
      </w:r>
      <w:proofErr w:type="spellEnd"/>
      <w:r w:rsidRPr="001A69B5">
        <w:t xml:space="preserve"> knytte til inkludering, </w:t>
      </w:r>
      <w:proofErr w:type="spellStart"/>
      <w:r w:rsidRPr="001A69B5">
        <w:t>mangfald</w:t>
      </w:r>
      <w:proofErr w:type="spellEnd"/>
      <w:r w:rsidRPr="001A69B5">
        <w:t xml:space="preserve">, digital og </w:t>
      </w:r>
      <w:proofErr w:type="spellStart"/>
      <w:r w:rsidRPr="001A69B5">
        <w:t>grøn</w:t>
      </w:r>
      <w:proofErr w:type="spellEnd"/>
      <w:r w:rsidRPr="001A69B5">
        <w:t xml:space="preserve"> omstilling, styrke samhandling mellom utdanning, opplæring og arbeids- og samfunnsliv, gi </w:t>
      </w:r>
      <w:proofErr w:type="spellStart"/>
      <w:r w:rsidRPr="001A69B5">
        <w:t>fleire</w:t>
      </w:r>
      <w:proofErr w:type="spellEnd"/>
      <w:r w:rsidRPr="001A69B5">
        <w:t xml:space="preserve"> høve til å delta i </w:t>
      </w:r>
      <w:proofErr w:type="spellStart"/>
      <w:r w:rsidRPr="001A69B5">
        <w:t>eit</w:t>
      </w:r>
      <w:proofErr w:type="spellEnd"/>
      <w:r w:rsidRPr="001A69B5">
        <w:t xml:space="preserve"> internasjonalt læringsmiljø og bidra til å utvikle politikk og rammevilkår.</w:t>
      </w:r>
    </w:p>
    <w:p w14:paraId="0E511E13" w14:textId="77777777" w:rsidR="000513CD" w:rsidRPr="001A69B5" w:rsidRDefault="0009509B" w:rsidP="001A69B5">
      <w:r w:rsidRPr="001A69B5">
        <w:t xml:space="preserve">Norsk deltaking i Horisont Europa skal gi </w:t>
      </w:r>
      <w:proofErr w:type="spellStart"/>
      <w:r w:rsidRPr="001A69B5">
        <w:t>høgare</w:t>
      </w:r>
      <w:proofErr w:type="spellEnd"/>
      <w:r w:rsidRPr="001A69B5">
        <w:t xml:space="preserve"> kvalitet i forskinga og </w:t>
      </w:r>
      <w:proofErr w:type="spellStart"/>
      <w:r w:rsidRPr="001A69B5">
        <w:t>fleire</w:t>
      </w:r>
      <w:proofErr w:type="spellEnd"/>
      <w:r w:rsidRPr="001A69B5">
        <w:t xml:space="preserve"> framifrå og innovative miljø. Regjeringa har </w:t>
      </w:r>
      <w:proofErr w:type="spellStart"/>
      <w:r w:rsidRPr="001A69B5">
        <w:t>ein</w:t>
      </w:r>
      <w:proofErr w:type="spellEnd"/>
      <w:r w:rsidRPr="001A69B5">
        <w:t xml:space="preserve"> ambisjon om at norske </w:t>
      </w:r>
      <w:proofErr w:type="spellStart"/>
      <w:r w:rsidRPr="001A69B5">
        <w:t>deltakarar</w:t>
      </w:r>
      <w:proofErr w:type="spellEnd"/>
      <w:r w:rsidRPr="001A69B5">
        <w:t xml:space="preserve"> skal hente heim 2,8 pst. av </w:t>
      </w:r>
      <w:proofErr w:type="spellStart"/>
      <w:r w:rsidRPr="001A69B5">
        <w:t>dei</w:t>
      </w:r>
      <w:proofErr w:type="spellEnd"/>
      <w:r w:rsidRPr="001A69B5">
        <w:t xml:space="preserve"> konkurranseutsette </w:t>
      </w:r>
      <w:proofErr w:type="spellStart"/>
      <w:r w:rsidRPr="001A69B5">
        <w:t>midlane</w:t>
      </w:r>
      <w:proofErr w:type="spellEnd"/>
      <w:r w:rsidRPr="001A69B5">
        <w:t xml:space="preserve"> </w:t>
      </w:r>
      <w:proofErr w:type="spellStart"/>
      <w:r w:rsidRPr="001A69B5">
        <w:t>frå</w:t>
      </w:r>
      <w:proofErr w:type="spellEnd"/>
      <w:r w:rsidRPr="001A69B5">
        <w:t xml:space="preserve"> Horisont Europa. Det europeiske forskings- og innovasjonssamarbeidet skal òg </w:t>
      </w:r>
      <w:proofErr w:type="spellStart"/>
      <w:r w:rsidRPr="001A69B5">
        <w:t>medverke</w:t>
      </w:r>
      <w:proofErr w:type="spellEnd"/>
      <w:r w:rsidRPr="001A69B5">
        <w:t xml:space="preserve"> til å </w:t>
      </w:r>
      <w:proofErr w:type="spellStart"/>
      <w:r w:rsidRPr="001A69B5">
        <w:t>auke</w:t>
      </w:r>
      <w:proofErr w:type="spellEnd"/>
      <w:r w:rsidRPr="001A69B5">
        <w:t xml:space="preserve"> verdiskapinga, styrke norsk konkurranse- og innovasjonsevne og bidra til omstilling i privat og </w:t>
      </w:r>
      <w:proofErr w:type="spellStart"/>
      <w:r w:rsidRPr="001A69B5">
        <w:t>offentleg</w:t>
      </w:r>
      <w:proofErr w:type="spellEnd"/>
      <w:r w:rsidRPr="001A69B5">
        <w:t xml:space="preserve"> sektor; </w:t>
      </w:r>
      <w:proofErr w:type="spellStart"/>
      <w:r w:rsidRPr="001A69B5">
        <w:t>gjere</w:t>
      </w:r>
      <w:proofErr w:type="spellEnd"/>
      <w:r w:rsidRPr="001A69B5">
        <w:t xml:space="preserve"> oss i stand til å handtere store </w:t>
      </w:r>
      <w:proofErr w:type="spellStart"/>
      <w:r w:rsidRPr="001A69B5">
        <w:t>samfunnsutfordringar</w:t>
      </w:r>
      <w:proofErr w:type="spellEnd"/>
      <w:r w:rsidRPr="001A69B5">
        <w:t xml:space="preserve">, bidra til å oppfylle </w:t>
      </w:r>
      <w:proofErr w:type="spellStart"/>
      <w:r w:rsidRPr="001A69B5">
        <w:t>berekraftsmåla</w:t>
      </w:r>
      <w:proofErr w:type="spellEnd"/>
      <w:r w:rsidRPr="001A69B5">
        <w:t xml:space="preserve"> og bidra til ei </w:t>
      </w:r>
      <w:proofErr w:type="spellStart"/>
      <w:r w:rsidRPr="001A69B5">
        <w:t>berekraftig</w:t>
      </w:r>
      <w:proofErr w:type="spellEnd"/>
      <w:r w:rsidRPr="001A69B5">
        <w:t xml:space="preserve"> samfunnsutvikling; og bidra til å utvikle forskings- og innovasjonspolitikken og til nye samarbeidsmønster på tvers av landegrenser, </w:t>
      </w:r>
      <w:proofErr w:type="spellStart"/>
      <w:r w:rsidRPr="001A69B5">
        <w:t>sektorar</w:t>
      </w:r>
      <w:proofErr w:type="spellEnd"/>
      <w:r w:rsidRPr="001A69B5">
        <w:t xml:space="preserve"> og fag.</w:t>
      </w:r>
    </w:p>
    <w:p w14:paraId="58FB88A1" w14:textId="77777777" w:rsidR="000513CD" w:rsidRPr="001A69B5" w:rsidRDefault="0009509B" w:rsidP="001A69B5">
      <w:pPr>
        <w:pStyle w:val="avsnitt-undertittel"/>
      </w:pPr>
      <w:r w:rsidRPr="001A69B5">
        <w:t>Panorama-strategien</w:t>
      </w:r>
    </w:p>
    <w:p w14:paraId="44B57E80" w14:textId="77777777" w:rsidR="000513CD" w:rsidRPr="001A69B5" w:rsidRDefault="0009509B" w:rsidP="001A69B5">
      <w:r w:rsidRPr="001A69B5">
        <w:t xml:space="preserve">Regjeringa er </w:t>
      </w:r>
      <w:proofErr w:type="spellStart"/>
      <w:r w:rsidRPr="001A69B5">
        <w:t>oppteken</w:t>
      </w:r>
      <w:proofErr w:type="spellEnd"/>
      <w:r w:rsidRPr="001A69B5">
        <w:t xml:space="preserve"> av å styrke samarbeidet på kunnskapsfeltet med strategisk viktige land </w:t>
      </w:r>
      <w:proofErr w:type="spellStart"/>
      <w:r w:rsidRPr="001A69B5">
        <w:t>utanfor</w:t>
      </w:r>
      <w:proofErr w:type="spellEnd"/>
      <w:r w:rsidRPr="001A69B5">
        <w:t xml:space="preserve"> EU/EØS. </w:t>
      </w:r>
      <w:r w:rsidRPr="001A69B5">
        <w:rPr>
          <w:rStyle w:val="kursiv"/>
        </w:rPr>
        <w:t xml:space="preserve">Panorama-strategien 2021–2027 </w:t>
      </w:r>
      <w:r w:rsidRPr="001A69B5">
        <w:t xml:space="preserve">bygger </w:t>
      </w:r>
      <w:proofErr w:type="spellStart"/>
      <w:r w:rsidRPr="001A69B5">
        <w:t>vidare</w:t>
      </w:r>
      <w:proofErr w:type="spellEnd"/>
      <w:r w:rsidRPr="001A69B5">
        <w:t xml:space="preserve"> på </w:t>
      </w:r>
      <w:proofErr w:type="spellStart"/>
      <w:r w:rsidRPr="001A69B5">
        <w:t>dei</w:t>
      </w:r>
      <w:proofErr w:type="spellEnd"/>
      <w:r w:rsidRPr="001A69B5">
        <w:t xml:space="preserve"> gode resultata </w:t>
      </w:r>
      <w:proofErr w:type="spellStart"/>
      <w:r w:rsidRPr="001A69B5">
        <w:t>frå</w:t>
      </w:r>
      <w:proofErr w:type="spellEnd"/>
      <w:r w:rsidRPr="001A69B5">
        <w:t xml:space="preserve"> </w:t>
      </w:r>
      <w:proofErr w:type="spellStart"/>
      <w:r w:rsidRPr="001A69B5">
        <w:t>førre</w:t>
      </w:r>
      <w:proofErr w:type="spellEnd"/>
      <w:r w:rsidRPr="001A69B5">
        <w:t xml:space="preserve"> strategi </w:t>
      </w:r>
      <w:r w:rsidRPr="001A69B5">
        <w:rPr>
          <w:rStyle w:val="kursiv"/>
        </w:rPr>
        <w:t xml:space="preserve">Panorama: strategi for høyere utdannings- og forskningssamarbeid med Brasil, India, Japan, Kina, Russland og Sør-Afrika (2016–20). </w:t>
      </w:r>
      <w:r w:rsidRPr="001A69B5">
        <w:t xml:space="preserve">Samarbeidet med strategilanda skal mellom anna bidra til </w:t>
      </w:r>
      <w:proofErr w:type="spellStart"/>
      <w:r w:rsidRPr="001A69B5">
        <w:t>meir</w:t>
      </w:r>
      <w:proofErr w:type="spellEnd"/>
      <w:r w:rsidRPr="001A69B5">
        <w:t xml:space="preserve"> innovasjon, til å løyse globale </w:t>
      </w:r>
      <w:proofErr w:type="spellStart"/>
      <w:r w:rsidRPr="001A69B5">
        <w:t>samfunnsutfordringar</w:t>
      </w:r>
      <w:proofErr w:type="spellEnd"/>
      <w:r w:rsidRPr="001A69B5">
        <w:t xml:space="preserve"> </w:t>
      </w:r>
      <w:proofErr w:type="spellStart"/>
      <w:r w:rsidRPr="001A69B5">
        <w:t>innanfor</w:t>
      </w:r>
      <w:proofErr w:type="spellEnd"/>
      <w:r w:rsidRPr="001A69B5">
        <w:t xml:space="preserve"> miljø og klima og til </w:t>
      </w:r>
      <w:proofErr w:type="spellStart"/>
      <w:r w:rsidRPr="001A69B5">
        <w:t>meir</w:t>
      </w:r>
      <w:proofErr w:type="spellEnd"/>
      <w:r w:rsidRPr="001A69B5">
        <w:t xml:space="preserve"> koordinert og langsiktig samarbeid på område av </w:t>
      </w:r>
      <w:proofErr w:type="spellStart"/>
      <w:r w:rsidRPr="001A69B5">
        <w:t>særleg</w:t>
      </w:r>
      <w:proofErr w:type="spellEnd"/>
      <w:r w:rsidRPr="001A69B5">
        <w:t xml:space="preserve"> interesse for </w:t>
      </w:r>
      <w:proofErr w:type="spellStart"/>
      <w:r w:rsidRPr="001A69B5">
        <w:t>Noreg</w:t>
      </w:r>
      <w:proofErr w:type="spellEnd"/>
      <w:r w:rsidRPr="001A69B5">
        <w:t xml:space="preserve">. Ei av </w:t>
      </w:r>
      <w:proofErr w:type="spellStart"/>
      <w:r w:rsidRPr="001A69B5">
        <w:t>hovudprioriteringane</w:t>
      </w:r>
      <w:proofErr w:type="spellEnd"/>
      <w:r w:rsidRPr="001A69B5">
        <w:t xml:space="preserve"> er styrkt studentmobilitet til strategilanda. Dei seks samarbeidslanda i </w:t>
      </w:r>
      <w:proofErr w:type="spellStart"/>
      <w:r w:rsidRPr="001A69B5">
        <w:t>førre</w:t>
      </w:r>
      <w:proofErr w:type="spellEnd"/>
      <w:r w:rsidRPr="001A69B5">
        <w:t xml:space="preserve"> strategi er </w:t>
      </w:r>
      <w:proofErr w:type="spellStart"/>
      <w:r w:rsidRPr="001A69B5">
        <w:t>framleis</w:t>
      </w:r>
      <w:proofErr w:type="spellEnd"/>
      <w:r w:rsidRPr="001A69B5">
        <w:t xml:space="preserve"> sentrale samarbeidsland, og i tillegg blir strategien utvida med tre land: Sør-Korea, som er i </w:t>
      </w:r>
      <w:proofErr w:type="spellStart"/>
      <w:r w:rsidRPr="001A69B5">
        <w:t>rivande</w:t>
      </w:r>
      <w:proofErr w:type="spellEnd"/>
      <w:r w:rsidRPr="001A69B5">
        <w:t xml:space="preserve"> utvikling i den internasjonale kunnskapsfronten og teknologiutviklinga, og USA og Canada, som lenge har </w:t>
      </w:r>
      <w:proofErr w:type="spellStart"/>
      <w:r w:rsidRPr="001A69B5">
        <w:t>vore</w:t>
      </w:r>
      <w:proofErr w:type="spellEnd"/>
      <w:r w:rsidRPr="001A69B5">
        <w:t xml:space="preserve"> sentrale samarbeidsland for den norske kunnskapssektoren. </w:t>
      </w:r>
      <w:proofErr w:type="spellStart"/>
      <w:r w:rsidRPr="001A69B5">
        <w:t>Eit</w:t>
      </w:r>
      <w:proofErr w:type="spellEnd"/>
      <w:r w:rsidRPr="001A69B5">
        <w:t xml:space="preserve"> viktig tiltak i den </w:t>
      </w:r>
      <w:proofErr w:type="spellStart"/>
      <w:r w:rsidRPr="001A69B5">
        <w:t>komande</w:t>
      </w:r>
      <w:proofErr w:type="spellEnd"/>
      <w:r w:rsidRPr="001A69B5">
        <w:t xml:space="preserve"> strategiperioden vil </w:t>
      </w:r>
      <w:proofErr w:type="spellStart"/>
      <w:r w:rsidRPr="001A69B5">
        <w:t>vere</w:t>
      </w:r>
      <w:proofErr w:type="spellEnd"/>
      <w:r w:rsidRPr="001A69B5">
        <w:t xml:space="preserve"> utviklinga av nasjonale retningslinjer for </w:t>
      </w:r>
      <w:proofErr w:type="spellStart"/>
      <w:r w:rsidRPr="001A69B5">
        <w:t>forsvarleg</w:t>
      </w:r>
      <w:proofErr w:type="spellEnd"/>
      <w:r w:rsidRPr="001A69B5">
        <w:t xml:space="preserve"> internasjonalt samarbeid.</w:t>
      </w:r>
    </w:p>
    <w:p w14:paraId="01C2D191" w14:textId="77777777" w:rsidR="000513CD" w:rsidRPr="001A69B5" w:rsidRDefault="0009509B" w:rsidP="001A69B5">
      <w:pPr>
        <w:pStyle w:val="avsnitt-undertittel"/>
      </w:pPr>
      <w:r w:rsidRPr="001A69B5">
        <w:t xml:space="preserve">Strategi for </w:t>
      </w:r>
      <w:proofErr w:type="spellStart"/>
      <w:r w:rsidRPr="001A69B5">
        <w:t>ein</w:t>
      </w:r>
      <w:proofErr w:type="spellEnd"/>
      <w:r w:rsidRPr="001A69B5">
        <w:t xml:space="preserve"> </w:t>
      </w:r>
      <w:proofErr w:type="spellStart"/>
      <w:r w:rsidRPr="001A69B5">
        <w:t>heilskapleg</w:t>
      </w:r>
      <w:proofErr w:type="spellEnd"/>
      <w:r w:rsidRPr="001A69B5">
        <w:t xml:space="preserve"> instituttpolitikk</w:t>
      </w:r>
    </w:p>
    <w:p w14:paraId="29EE4BB8" w14:textId="77777777" w:rsidR="000513CD" w:rsidRPr="001A69B5" w:rsidRDefault="0009509B" w:rsidP="001A69B5">
      <w:r w:rsidRPr="001A69B5">
        <w:t xml:space="preserve">Regjeringa la i februar 2020 fram </w:t>
      </w:r>
      <w:r w:rsidRPr="001A69B5">
        <w:rPr>
          <w:rStyle w:val="kursiv"/>
        </w:rPr>
        <w:t xml:space="preserve">Strategi for helhetlig instituttpolitikk, </w:t>
      </w:r>
      <w:r w:rsidRPr="001A69B5">
        <w:t xml:space="preserve">som gjeld politikken for </w:t>
      </w:r>
      <w:proofErr w:type="spellStart"/>
      <w:r w:rsidRPr="001A69B5">
        <w:t>fleire</w:t>
      </w:r>
      <w:proofErr w:type="spellEnd"/>
      <w:r w:rsidRPr="001A69B5">
        <w:t xml:space="preserve"> enn 40 institutt som får grunnfinansiering eller driftsløyving </w:t>
      </w:r>
      <w:proofErr w:type="spellStart"/>
      <w:r w:rsidRPr="001A69B5">
        <w:t>frå</w:t>
      </w:r>
      <w:proofErr w:type="spellEnd"/>
      <w:r w:rsidRPr="001A69B5">
        <w:t xml:space="preserve"> i alt 10 departement.</w:t>
      </w:r>
    </w:p>
    <w:p w14:paraId="35DB937C" w14:textId="77777777" w:rsidR="000513CD" w:rsidRPr="001A69B5" w:rsidRDefault="0009509B" w:rsidP="001A69B5">
      <w:r w:rsidRPr="001A69B5">
        <w:t xml:space="preserve">Forskingsrådet skal sørge for ei felles oppfølging av </w:t>
      </w:r>
      <w:proofErr w:type="spellStart"/>
      <w:r w:rsidRPr="001A69B5">
        <w:t>dei</w:t>
      </w:r>
      <w:proofErr w:type="spellEnd"/>
      <w:r w:rsidRPr="001A69B5">
        <w:t xml:space="preserve"> tolv institutta som er omfatta av strategien, men som </w:t>
      </w:r>
      <w:proofErr w:type="spellStart"/>
      <w:r w:rsidRPr="001A69B5">
        <w:t>ikkje</w:t>
      </w:r>
      <w:proofErr w:type="spellEnd"/>
      <w:r w:rsidRPr="001A69B5">
        <w:t xml:space="preserve"> mottek grunnfinansiering gjennom Forskingsrådet. Forskingsrådet fastsette i samråd med Kunnskapsdepartementet innretting på oppfølginga og starta oppfølginga våren 2021.</w:t>
      </w:r>
    </w:p>
    <w:p w14:paraId="43B5CB05" w14:textId="77777777" w:rsidR="000513CD" w:rsidRPr="001A69B5" w:rsidRDefault="0009509B" w:rsidP="001A69B5">
      <w:r w:rsidRPr="001A69B5">
        <w:t xml:space="preserve">Kunnskapsdepartementet har justert det </w:t>
      </w:r>
      <w:proofErr w:type="spellStart"/>
      <w:r w:rsidRPr="001A69B5">
        <w:t>statlege</w:t>
      </w:r>
      <w:proofErr w:type="spellEnd"/>
      <w:r w:rsidRPr="001A69B5">
        <w:t xml:space="preserve"> grunnfinansieringssystemet for institutt som mottek grunnfinansiering </w:t>
      </w:r>
      <w:proofErr w:type="spellStart"/>
      <w:r w:rsidRPr="001A69B5">
        <w:t>frå</w:t>
      </w:r>
      <w:proofErr w:type="spellEnd"/>
      <w:r w:rsidRPr="001A69B5">
        <w:t xml:space="preserve"> Forskingsrådet. </w:t>
      </w:r>
      <w:proofErr w:type="spellStart"/>
      <w:r w:rsidRPr="001A69B5">
        <w:t>Delar</w:t>
      </w:r>
      <w:proofErr w:type="spellEnd"/>
      <w:r w:rsidRPr="001A69B5">
        <w:t xml:space="preserve"> av grunnløyvinga skal </w:t>
      </w:r>
      <w:proofErr w:type="spellStart"/>
      <w:r w:rsidRPr="001A69B5">
        <w:t>framleis</w:t>
      </w:r>
      <w:proofErr w:type="spellEnd"/>
      <w:r w:rsidRPr="001A69B5">
        <w:t xml:space="preserve"> </w:t>
      </w:r>
      <w:proofErr w:type="spellStart"/>
      <w:r w:rsidRPr="001A69B5">
        <w:t>vere</w:t>
      </w:r>
      <w:proofErr w:type="spellEnd"/>
      <w:r w:rsidRPr="001A69B5">
        <w:t xml:space="preserve"> resultatbasert og tildelast ut </w:t>
      </w:r>
      <w:proofErr w:type="spellStart"/>
      <w:r w:rsidRPr="001A69B5">
        <w:t>frå</w:t>
      </w:r>
      <w:proofErr w:type="spellEnd"/>
      <w:r w:rsidRPr="001A69B5">
        <w:t xml:space="preserve"> korleis institutta </w:t>
      </w:r>
      <w:proofErr w:type="spellStart"/>
      <w:r w:rsidRPr="001A69B5">
        <w:t>skårar</w:t>
      </w:r>
      <w:proofErr w:type="spellEnd"/>
      <w:r w:rsidRPr="001A69B5">
        <w:t xml:space="preserve"> på </w:t>
      </w:r>
      <w:proofErr w:type="spellStart"/>
      <w:r w:rsidRPr="001A69B5">
        <w:t>indikatorar</w:t>
      </w:r>
      <w:proofErr w:type="spellEnd"/>
      <w:r w:rsidRPr="001A69B5">
        <w:t xml:space="preserve"> for kvalitet og relevans, men </w:t>
      </w:r>
      <w:proofErr w:type="spellStart"/>
      <w:r w:rsidRPr="001A69B5">
        <w:t>indikatorane</w:t>
      </w:r>
      <w:proofErr w:type="spellEnd"/>
      <w:r w:rsidRPr="001A69B5">
        <w:t xml:space="preserve"> og </w:t>
      </w:r>
      <w:proofErr w:type="spellStart"/>
      <w:r w:rsidRPr="001A69B5">
        <w:t>utrekningsmåten</w:t>
      </w:r>
      <w:proofErr w:type="spellEnd"/>
      <w:r w:rsidRPr="001A69B5">
        <w:t xml:space="preserve"> er </w:t>
      </w:r>
      <w:proofErr w:type="spellStart"/>
      <w:r w:rsidRPr="001A69B5">
        <w:t>noko</w:t>
      </w:r>
      <w:proofErr w:type="spellEnd"/>
      <w:r w:rsidRPr="001A69B5">
        <w:t xml:space="preserve"> endra.</w:t>
      </w:r>
    </w:p>
    <w:p w14:paraId="303A69E4" w14:textId="77777777" w:rsidR="000513CD" w:rsidRPr="001A69B5" w:rsidRDefault="0009509B" w:rsidP="001A69B5">
      <w:pPr>
        <w:pStyle w:val="avsnitt-undertittel"/>
      </w:pPr>
      <w:r w:rsidRPr="001A69B5">
        <w:t>Open tilgang til forskingsresultat og forskingsdata</w:t>
      </w:r>
    </w:p>
    <w:p w14:paraId="4BFD18F5" w14:textId="77777777" w:rsidR="000513CD" w:rsidRPr="001A69B5" w:rsidRDefault="0009509B" w:rsidP="001A69B5">
      <w:proofErr w:type="spellStart"/>
      <w:r w:rsidRPr="001A69B5">
        <w:t>Noreg</w:t>
      </w:r>
      <w:proofErr w:type="spellEnd"/>
      <w:r w:rsidRPr="001A69B5">
        <w:t xml:space="preserve"> </w:t>
      </w:r>
      <w:proofErr w:type="spellStart"/>
      <w:r w:rsidRPr="001A69B5">
        <w:t>deltek</w:t>
      </w:r>
      <w:proofErr w:type="spellEnd"/>
      <w:r w:rsidRPr="001A69B5">
        <w:t xml:space="preserve"> i </w:t>
      </w:r>
      <w:proofErr w:type="spellStart"/>
      <w:r w:rsidRPr="001A69B5">
        <w:t>alliansane</w:t>
      </w:r>
      <w:proofErr w:type="spellEnd"/>
      <w:r w:rsidRPr="001A69B5">
        <w:t xml:space="preserve"> Open Access 2020 og </w:t>
      </w:r>
      <w:proofErr w:type="spellStart"/>
      <w:r w:rsidRPr="001A69B5">
        <w:t>cOAlition</w:t>
      </w:r>
      <w:proofErr w:type="spellEnd"/>
      <w:r w:rsidRPr="001A69B5">
        <w:t xml:space="preserve"> S for å </w:t>
      </w:r>
      <w:proofErr w:type="spellStart"/>
      <w:r w:rsidRPr="001A69B5">
        <w:t>krevje</w:t>
      </w:r>
      <w:proofErr w:type="spellEnd"/>
      <w:r w:rsidRPr="001A69B5">
        <w:t xml:space="preserve"> at </w:t>
      </w:r>
      <w:proofErr w:type="spellStart"/>
      <w:r w:rsidRPr="001A69B5">
        <w:t>forskarar</w:t>
      </w:r>
      <w:proofErr w:type="spellEnd"/>
      <w:r w:rsidRPr="001A69B5">
        <w:t xml:space="preserve"> </w:t>
      </w:r>
      <w:proofErr w:type="spellStart"/>
      <w:r w:rsidRPr="001A69B5">
        <w:t>ikkje</w:t>
      </w:r>
      <w:proofErr w:type="spellEnd"/>
      <w:r w:rsidRPr="001A69B5">
        <w:t xml:space="preserve"> må </w:t>
      </w:r>
      <w:proofErr w:type="spellStart"/>
      <w:r w:rsidRPr="001A69B5">
        <w:t>tvingast</w:t>
      </w:r>
      <w:proofErr w:type="spellEnd"/>
      <w:r w:rsidRPr="001A69B5">
        <w:t xml:space="preserve"> til å gi </w:t>
      </w:r>
      <w:proofErr w:type="spellStart"/>
      <w:r w:rsidRPr="001A69B5">
        <w:t>frå</w:t>
      </w:r>
      <w:proofErr w:type="spellEnd"/>
      <w:r w:rsidRPr="001A69B5">
        <w:t xml:space="preserve"> seg retten til eksemplarframstilling eksklusivt til </w:t>
      </w:r>
      <w:proofErr w:type="spellStart"/>
      <w:r w:rsidRPr="001A69B5">
        <w:t>dei</w:t>
      </w:r>
      <w:proofErr w:type="spellEnd"/>
      <w:r w:rsidRPr="001A69B5">
        <w:t xml:space="preserve"> store internasjonale forlaga for å få publisert </w:t>
      </w:r>
      <w:proofErr w:type="spellStart"/>
      <w:r w:rsidRPr="001A69B5">
        <w:t>artiklane</w:t>
      </w:r>
      <w:proofErr w:type="spellEnd"/>
      <w:r w:rsidRPr="001A69B5">
        <w:t xml:space="preserve"> sine, og for å </w:t>
      </w:r>
      <w:proofErr w:type="spellStart"/>
      <w:r w:rsidRPr="001A69B5">
        <w:t>krevje</w:t>
      </w:r>
      <w:proofErr w:type="spellEnd"/>
      <w:r w:rsidRPr="001A69B5">
        <w:t xml:space="preserve"> </w:t>
      </w:r>
      <w:proofErr w:type="spellStart"/>
      <w:r w:rsidRPr="001A69B5">
        <w:t>open</w:t>
      </w:r>
      <w:proofErr w:type="spellEnd"/>
      <w:r w:rsidRPr="001A69B5">
        <w:t xml:space="preserve"> tilgang </w:t>
      </w:r>
      <w:proofErr w:type="spellStart"/>
      <w:r w:rsidRPr="001A69B5">
        <w:t>utan</w:t>
      </w:r>
      <w:proofErr w:type="spellEnd"/>
      <w:r w:rsidRPr="001A69B5">
        <w:t xml:space="preserve"> </w:t>
      </w:r>
      <w:proofErr w:type="spellStart"/>
      <w:r w:rsidRPr="001A69B5">
        <w:t>ytterlegare</w:t>
      </w:r>
      <w:proofErr w:type="spellEnd"/>
      <w:r w:rsidRPr="001A69B5">
        <w:t xml:space="preserve"> prisauke. </w:t>
      </w:r>
      <w:proofErr w:type="spellStart"/>
      <w:r w:rsidRPr="001A69B5">
        <w:t>Frå</w:t>
      </w:r>
      <w:proofErr w:type="spellEnd"/>
      <w:r w:rsidRPr="001A69B5">
        <w:t xml:space="preserve"> og med 2021 krev Plan S-initiativet at alle fagfellevurderte </w:t>
      </w:r>
      <w:proofErr w:type="spellStart"/>
      <w:r w:rsidRPr="001A69B5">
        <w:t>vitskaplege</w:t>
      </w:r>
      <w:proofErr w:type="spellEnd"/>
      <w:r w:rsidRPr="001A69B5">
        <w:t xml:space="preserve"> </w:t>
      </w:r>
      <w:proofErr w:type="spellStart"/>
      <w:r w:rsidRPr="001A69B5">
        <w:t>artiklar</w:t>
      </w:r>
      <w:proofErr w:type="spellEnd"/>
      <w:r w:rsidRPr="001A69B5">
        <w:t xml:space="preserve"> som er resultat av forsking </w:t>
      </w:r>
      <w:proofErr w:type="spellStart"/>
      <w:r w:rsidRPr="001A69B5">
        <w:t>dei</w:t>
      </w:r>
      <w:proofErr w:type="spellEnd"/>
      <w:r w:rsidRPr="001A69B5">
        <w:t xml:space="preserve"> finansierer, skal </w:t>
      </w:r>
      <w:proofErr w:type="spellStart"/>
      <w:r w:rsidRPr="001A69B5">
        <w:t>vere</w:t>
      </w:r>
      <w:proofErr w:type="spellEnd"/>
      <w:r w:rsidRPr="001A69B5">
        <w:t xml:space="preserve"> fritt </w:t>
      </w:r>
      <w:proofErr w:type="spellStart"/>
      <w:r w:rsidRPr="001A69B5">
        <w:t>tilgjengelege</w:t>
      </w:r>
      <w:proofErr w:type="spellEnd"/>
      <w:r w:rsidRPr="001A69B5">
        <w:t xml:space="preserve"> på nettet </w:t>
      </w:r>
      <w:proofErr w:type="spellStart"/>
      <w:r w:rsidRPr="001A69B5">
        <w:t>frå</w:t>
      </w:r>
      <w:proofErr w:type="spellEnd"/>
      <w:r w:rsidRPr="001A69B5">
        <w:t xml:space="preserve"> publiseringstidspunktet, med </w:t>
      </w:r>
      <w:proofErr w:type="spellStart"/>
      <w:r w:rsidRPr="001A69B5">
        <w:t>ein</w:t>
      </w:r>
      <w:proofErr w:type="spellEnd"/>
      <w:r w:rsidRPr="001A69B5">
        <w:t xml:space="preserve"> </w:t>
      </w:r>
      <w:proofErr w:type="spellStart"/>
      <w:r w:rsidRPr="001A69B5">
        <w:t>open</w:t>
      </w:r>
      <w:proofErr w:type="spellEnd"/>
      <w:r w:rsidRPr="001A69B5">
        <w:t xml:space="preserve"> lisens.</w:t>
      </w:r>
    </w:p>
    <w:p w14:paraId="47B353A2" w14:textId="77777777" w:rsidR="000513CD" w:rsidRPr="001A69B5" w:rsidRDefault="0009509B" w:rsidP="001A69B5">
      <w:r w:rsidRPr="001A69B5">
        <w:t xml:space="preserve">I </w:t>
      </w:r>
      <w:proofErr w:type="spellStart"/>
      <w:r w:rsidRPr="001A69B5">
        <w:t>Noreg</w:t>
      </w:r>
      <w:proofErr w:type="spellEnd"/>
      <w:r w:rsidRPr="001A69B5">
        <w:t xml:space="preserve"> har </w:t>
      </w:r>
      <w:proofErr w:type="spellStart"/>
      <w:r w:rsidRPr="001A69B5">
        <w:t>samanslutningar</w:t>
      </w:r>
      <w:proofErr w:type="spellEnd"/>
      <w:r w:rsidRPr="001A69B5">
        <w:t xml:space="preserve"> av </w:t>
      </w:r>
      <w:proofErr w:type="spellStart"/>
      <w:r w:rsidRPr="001A69B5">
        <w:t>forskingsinstitusjonar</w:t>
      </w:r>
      <w:proofErr w:type="spellEnd"/>
      <w:r w:rsidRPr="001A69B5">
        <w:t xml:space="preserve"> inngått publiser-og-les-</w:t>
      </w:r>
      <w:proofErr w:type="spellStart"/>
      <w:r w:rsidRPr="001A69B5">
        <w:t>avtalar</w:t>
      </w:r>
      <w:proofErr w:type="spellEnd"/>
      <w:r w:rsidRPr="001A69B5">
        <w:t xml:space="preserve"> med </w:t>
      </w:r>
      <w:proofErr w:type="spellStart"/>
      <w:r w:rsidRPr="001A69B5">
        <w:t>dei</w:t>
      </w:r>
      <w:proofErr w:type="spellEnd"/>
      <w:r w:rsidRPr="001A69B5">
        <w:t xml:space="preserve"> største forlaga. </w:t>
      </w:r>
      <w:proofErr w:type="spellStart"/>
      <w:r w:rsidRPr="001A69B5">
        <w:t>Avtalane</w:t>
      </w:r>
      <w:proofErr w:type="spellEnd"/>
      <w:r w:rsidRPr="001A69B5">
        <w:t xml:space="preserve"> </w:t>
      </w:r>
      <w:proofErr w:type="spellStart"/>
      <w:r w:rsidRPr="001A69B5">
        <w:t>inneber</w:t>
      </w:r>
      <w:proofErr w:type="spellEnd"/>
      <w:r w:rsidRPr="001A69B5">
        <w:t xml:space="preserve"> at </w:t>
      </w:r>
      <w:proofErr w:type="spellStart"/>
      <w:r w:rsidRPr="001A69B5">
        <w:t>dei</w:t>
      </w:r>
      <w:proofErr w:type="spellEnd"/>
      <w:r w:rsidRPr="001A69B5">
        <w:t xml:space="preserve"> i </w:t>
      </w:r>
      <w:proofErr w:type="spellStart"/>
      <w:r w:rsidRPr="001A69B5">
        <w:t>ein</w:t>
      </w:r>
      <w:proofErr w:type="spellEnd"/>
      <w:r w:rsidRPr="001A69B5">
        <w:t xml:space="preserve"> periode betaler kombinert for å publisere </w:t>
      </w:r>
      <w:proofErr w:type="spellStart"/>
      <w:r w:rsidRPr="001A69B5">
        <w:t>artiklar</w:t>
      </w:r>
      <w:proofErr w:type="spellEnd"/>
      <w:r w:rsidRPr="001A69B5">
        <w:t xml:space="preserve"> </w:t>
      </w:r>
      <w:proofErr w:type="spellStart"/>
      <w:r w:rsidRPr="001A69B5">
        <w:t>ope</w:t>
      </w:r>
      <w:proofErr w:type="spellEnd"/>
      <w:r w:rsidRPr="001A69B5">
        <w:t xml:space="preserve"> og for lesetilgang til tidsskrift som </w:t>
      </w:r>
      <w:proofErr w:type="spellStart"/>
      <w:r w:rsidRPr="001A69B5">
        <w:t>framleis</w:t>
      </w:r>
      <w:proofErr w:type="spellEnd"/>
      <w:r w:rsidRPr="001A69B5">
        <w:t xml:space="preserve"> er lukka. Målet er at </w:t>
      </w:r>
      <w:proofErr w:type="spellStart"/>
      <w:r w:rsidRPr="001A69B5">
        <w:t>ein</w:t>
      </w:r>
      <w:proofErr w:type="spellEnd"/>
      <w:r w:rsidRPr="001A69B5">
        <w:t xml:space="preserve"> skal gå over til </w:t>
      </w:r>
      <w:proofErr w:type="spellStart"/>
      <w:r w:rsidRPr="001A69B5">
        <w:t>berre</w:t>
      </w:r>
      <w:proofErr w:type="spellEnd"/>
      <w:r w:rsidRPr="001A69B5">
        <w:t xml:space="preserve"> å betale for </w:t>
      </w:r>
      <w:proofErr w:type="spellStart"/>
      <w:r w:rsidRPr="001A69B5">
        <w:t>open</w:t>
      </w:r>
      <w:proofErr w:type="spellEnd"/>
      <w:r w:rsidRPr="001A69B5">
        <w:t xml:space="preserve"> publisering, med så kort overgangsperiode som </w:t>
      </w:r>
      <w:proofErr w:type="spellStart"/>
      <w:r w:rsidRPr="001A69B5">
        <w:t>mogleg</w:t>
      </w:r>
      <w:proofErr w:type="spellEnd"/>
      <w:r w:rsidRPr="001A69B5">
        <w:t xml:space="preserve">. At vilkåra i nye </w:t>
      </w:r>
      <w:proofErr w:type="spellStart"/>
      <w:r w:rsidRPr="001A69B5">
        <w:t>avtalar</w:t>
      </w:r>
      <w:proofErr w:type="spellEnd"/>
      <w:r w:rsidRPr="001A69B5">
        <w:t xml:space="preserve"> er </w:t>
      </w:r>
      <w:proofErr w:type="spellStart"/>
      <w:r w:rsidRPr="001A69B5">
        <w:t>opne</w:t>
      </w:r>
      <w:proofErr w:type="spellEnd"/>
      <w:r w:rsidRPr="001A69B5">
        <w:t xml:space="preserve"> og </w:t>
      </w:r>
      <w:proofErr w:type="spellStart"/>
      <w:r w:rsidRPr="001A69B5">
        <w:t>ikkje</w:t>
      </w:r>
      <w:proofErr w:type="spellEnd"/>
      <w:r w:rsidRPr="001A69B5">
        <w:t xml:space="preserve"> </w:t>
      </w:r>
      <w:proofErr w:type="spellStart"/>
      <w:r w:rsidRPr="001A69B5">
        <w:t>aukar</w:t>
      </w:r>
      <w:proofErr w:type="spellEnd"/>
      <w:r w:rsidRPr="001A69B5">
        <w:t xml:space="preserve"> totalkostnadene, er </w:t>
      </w:r>
      <w:proofErr w:type="spellStart"/>
      <w:r w:rsidRPr="001A69B5">
        <w:t>eit</w:t>
      </w:r>
      <w:proofErr w:type="spellEnd"/>
      <w:r w:rsidRPr="001A69B5">
        <w:t xml:space="preserve"> sentralt prinsipp i </w:t>
      </w:r>
      <w:proofErr w:type="spellStart"/>
      <w:r w:rsidRPr="001A69B5">
        <w:t>dei</w:t>
      </w:r>
      <w:proofErr w:type="spellEnd"/>
      <w:r w:rsidRPr="001A69B5">
        <w:t xml:space="preserve"> nasjonale måla og retningslinjene for </w:t>
      </w:r>
      <w:proofErr w:type="spellStart"/>
      <w:r w:rsidRPr="001A69B5">
        <w:t>open</w:t>
      </w:r>
      <w:proofErr w:type="spellEnd"/>
      <w:r w:rsidRPr="001A69B5">
        <w:t xml:space="preserve"> tilgang til </w:t>
      </w:r>
      <w:proofErr w:type="spellStart"/>
      <w:r w:rsidRPr="001A69B5">
        <w:t>vitskaplege</w:t>
      </w:r>
      <w:proofErr w:type="spellEnd"/>
      <w:r w:rsidRPr="001A69B5">
        <w:t xml:space="preserve"> </w:t>
      </w:r>
      <w:proofErr w:type="spellStart"/>
      <w:r w:rsidRPr="001A69B5">
        <w:t>artiklar</w:t>
      </w:r>
      <w:proofErr w:type="spellEnd"/>
      <w:r w:rsidRPr="001A69B5">
        <w:t>.</w:t>
      </w:r>
    </w:p>
    <w:p w14:paraId="459C4585" w14:textId="77777777" w:rsidR="000513CD" w:rsidRPr="001A69B5" w:rsidRDefault="0009509B" w:rsidP="001A69B5">
      <w:pPr>
        <w:pStyle w:val="Undertittel"/>
      </w:pPr>
      <w:r w:rsidRPr="001A69B5">
        <w:t xml:space="preserve">Mål: </w:t>
      </w:r>
      <w:proofErr w:type="spellStart"/>
      <w:r w:rsidRPr="001A69B5">
        <w:t>Noreg</w:t>
      </w:r>
      <w:proofErr w:type="spellEnd"/>
      <w:r w:rsidRPr="001A69B5">
        <w:t xml:space="preserve"> har </w:t>
      </w:r>
      <w:proofErr w:type="spellStart"/>
      <w:r w:rsidRPr="001A69B5">
        <w:t>fleire</w:t>
      </w:r>
      <w:proofErr w:type="spellEnd"/>
      <w:r w:rsidRPr="001A69B5">
        <w:t xml:space="preserve"> framifrå utdannings- og forskingsmiljø</w:t>
      </w:r>
    </w:p>
    <w:p w14:paraId="1723C6BA"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528B8504" w14:textId="77777777" w:rsidR="000513CD" w:rsidRPr="001A69B5" w:rsidRDefault="0009509B" w:rsidP="001A69B5">
      <w:r w:rsidRPr="001A69B5">
        <w:t xml:space="preserve">Høg </w:t>
      </w:r>
      <w:proofErr w:type="spellStart"/>
      <w:r w:rsidRPr="001A69B5">
        <w:t>vitskapleg</w:t>
      </w:r>
      <w:proofErr w:type="spellEnd"/>
      <w:r w:rsidRPr="001A69B5">
        <w:t xml:space="preserve"> kvalitet på forsking og utdanning er </w:t>
      </w:r>
      <w:proofErr w:type="spellStart"/>
      <w:r w:rsidRPr="001A69B5">
        <w:t>ein</w:t>
      </w:r>
      <w:proofErr w:type="spellEnd"/>
      <w:r w:rsidRPr="001A69B5">
        <w:t xml:space="preserve"> </w:t>
      </w:r>
      <w:proofErr w:type="spellStart"/>
      <w:r w:rsidRPr="001A69B5">
        <w:t>berebjelke</w:t>
      </w:r>
      <w:proofErr w:type="spellEnd"/>
      <w:r w:rsidRPr="001A69B5">
        <w:t xml:space="preserve"> for omstilling og utvikling av samfunnet. For få framifrå fagmiljø og </w:t>
      </w:r>
      <w:proofErr w:type="spellStart"/>
      <w:r w:rsidRPr="001A69B5">
        <w:t>varierande</w:t>
      </w:r>
      <w:proofErr w:type="spellEnd"/>
      <w:r w:rsidRPr="001A69B5">
        <w:t xml:space="preserve"> kvalitet i </w:t>
      </w:r>
      <w:proofErr w:type="spellStart"/>
      <w:r w:rsidRPr="001A69B5">
        <w:t>utdanningstilboda</w:t>
      </w:r>
      <w:proofErr w:type="spellEnd"/>
      <w:r w:rsidRPr="001A69B5">
        <w:t xml:space="preserve"> er </w:t>
      </w:r>
      <w:proofErr w:type="spellStart"/>
      <w:r w:rsidRPr="001A69B5">
        <w:t>vedvarande</w:t>
      </w:r>
      <w:proofErr w:type="spellEnd"/>
      <w:r w:rsidRPr="001A69B5">
        <w:t xml:space="preserve"> </w:t>
      </w:r>
      <w:proofErr w:type="spellStart"/>
      <w:r w:rsidRPr="001A69B5">
        <w:t>utfordringar</w:t>
      </w:r>
      <w:proofErr w:type="spellEnd"/>
      <w:r w:rsidRPr="001A69B5">
        <w:t xml:space="preserve"> i </w:t>
      </w:r>
      <w:proofErr w:type="spellStart"/>
      <w:r w:rsidRPr="001A69B5">
        <w:t>Noreg</w:t>
      </w:r>
      <w:proofErr w:type="spellEnd"/>
      <w:r w:rsidRPr="001A69B5">
        <w:t xml:space="preserve">. Samstundes er kvaliteten i norsk </w:t>
      </w:r>
      <w:proofErr w:type="spellStart"/>
      <w:r w:rsidRPr="001A69B5">
        <w:t>høgare</w:t>
      </w:r>
      <w:proofErr w:type="spellEnd"/>
      <w:r w:rsidRPr="001A69B5">
        <w:t xml:space="preserve"> utdanning generelt god, og universiteta og </w:t>
      </w:r>
      <w:proofErr w:type="spellStart"/>
      <w:r w:rsidRPr="001A69B5">
        <w:t>høgskulane</w:t>
      </w:r>
      <w:proofErr w:type="spellEnd"/>
      <w:r w:rsidRPr="001A69B5">
        <w:t xml:space="preserve"> jobbar systematisk med utvikling av studiekvalitet. Norske </w:t>
      </w:r>
      <w:proofErr w:type="spellStart"/>
      <w:r w:rsidRPr="001A69B5">
        <w:t>studentar</w:t>
      </w:r>
      <w:proofErr w:type="spellEnd"/>
      <w:r w:rsidRPr="001A69B5">
        <w:t xml:space="preserve"> er stort sett godt nøgde med studia sine. </w:t>
      </w:r>
      <w:proofErr w:type="spellStart"/>
      <w:r w:rsidRPr="001A69B5">
        <w:t>Dikus</w:t>
      </w:r>
      <w:proofErr w:type="spellEnd"/>
      <w:r w:rsidRPr="001A69B5">
        <w:t xml:space="preserve"> </w:t>
      </w:r>
      <w:r w:rsidRPr="001A69B5">
        <w:rPr>
          <w:rStyle w:val="kursiv"/>
        </w:rPr>
        <w:t>Tilstandsrapport for høyere utdanning 2021</w:t>
      </w:r>
      <w:r w:rsidRPr="001A69B5">
        <w:t xml:space="preserve"> viser at utdanningsgjennomføring på normert tid har </w:t>
      </w:r>
      <w:proofErr w:type="spellStart"/>
      <w:r w:rsidRPr="001A69B5">
        <w:t>vore</w:t>
      </w:r>
      <w:proofErr w:type="spellEnd"/>
      <w:r w:rsidRPr="001A69B5">
        <w:t xml:space="preserve"> stabil for </w:t>
      </w:r>
      <w:proofErr w:type="spellStart"/>
      <w:r w:rsidRPr="001A69B5">
        <w:t>studentane</w:t>
      </w:r>
      <w:proofErr w:type="spellEnd"/>
      <w:r w:rsidRPr="001A69B5">
        <w:t xml:space="preserve">. Det er </w:t>
      </w:r>
      <w:proofErr w:type="spellStart"/>
      <w:r w:rsidRPr="001A69B5">
        <w:t>framleis</w:t>
      </w:r>
      <w:proofErr w:type="spellEnd"/>
      <w:r w:rsidRPr="001A69B5">
        <w:t xml:space="preserve"> behov for å stimulere til </w:t>
      </w:r>
      <w:proofErr w:type="spellStart"/>
      <w:r w:rsidRPr="001A69B5">
        <w:t>meir</w:t>
      </w:r>
      <w:proofErr w:type="spellEnd"/>
      <w:r w:rsidRPr="001A69B5">
        <w:t xml:space="preserve"> utviklingsarbeid for framifrå utdanningsmiljø og </w:t>
      </w:r>
      <w:proofErr w:type="spellStart"/>
      <w:r w:rsidRPr="001A69B5">
        <w:t>studietilbod</w:t>
      </w:r>
      <w:proofErr w:type="spellEnd"/>
      <w:r w:rsidRPr="001A69B5">
        <w:t>.</w:t>
      </w:r>
    </w:p>
    <w:p w14:paraId="4D7AD42D" w14:textId="77777777" w:rsidR="000513CD" w:rsidRPr="001A69B5" w:rsidRDefault="0009509B" w:rsidP="001A69B5">
      <w:r w:rsidRPr="001A69B5">
        <w:t xml:space="preserve">Norske </w:t>
      </w:r>
      <w:proofErr w:type="spellStart"/>
      <w:r w:rsidRPr="001A69B5">
        <w:t>forskarar</w:t>
      </w:r>
      <w:proofErr w:type="spellEnd"/>
      <w:r w:rsidRPr="001A69B5">
        <w:t xml:space="preserve"> har i løpet av </w:t>
      </w:r>
      <w:proofErr w:type="spellStart"/>
      <w:r w:rsidRPr="001A69B5">
        <w:t>dei</w:t>
      </w:r>
      <w:proofErr w:type="spellEnd"/>
      <w:r w:rsidRPr="001A69B5">
        <w:t xml:space="preserve"> siste åra publisert stadig </w:t>
      </w:r>
      <w:proofErr w:type="spellStart"/>
      <w:r w:rsidRPr="001A69B5">
        <w:t>fleire</w:t>
      </w:r>
      <w:proofErr w:type="spellEnd"/>
      <w:r w:rsidRPr="001A69B5">
        <w:t xml:space="preserve"> </w:t>
      </w:r>
      <w:proofErr w:type="spellStart"/>
      <w:r w:rsidRPr="001A69B5">
        <w:t>artiklar</w:t>
      </w:r>
      <w:proofErr w:type="spellEnd"/>
      <w:r w:rsidRPr="001A69B5">
        <w:t xml:space="preserve"> og henta heim stadig </w:t>
      </w:r>
      <w:proofErr w:type="spellStart"/>
      <w:r w:rsidRPr="001A69B5">
        <w:t>meir</w:t>
      </w:r>
      <w:proofErr w:type="spellEnd"/>
      <w:r w:rsidRPr="001A69B5">
        <w:t xml:space="preserve"> </w:t>
      </w:r>
      <w:proofErr w:type="spellStart"/>
      <w:r w:rsidRPr="001A69B5">
        <w:t>midlar</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europeiske rammeprogramma. I lys av kor </w:t>
      </w:r>
      <w:proofErr w:type="spellStart"/>
      <w:r w:rsidRPr="001A69B5">
        <w:t>mykje</w:t>
      </w:r>
      <w:proofErr w:type="spellEnd"/>
      <w:r w:rsidRPr="001A69B5">
        <w:t xml:space="preserve"> </w:t>
      </w:r>
      <w:proofErr w:type="spellStart"/>
      <w:r w:rsidRPr="001A69B5">
        <w:t>Noreg</w:t>
      </w:r>
      <w:proofErr w:type="spellEnd"/>
      <w:r w:rsidRPr="001A69B5">
        <w:t xml:space="preserve"> investerer i forsking, har vi likevel for få </w:t>
      </w:r>
      <w:proofErr w:type="spellStart"/>
      <w:r w:rsidRPr="001A69B5">
        <w:t>forskarar</w:t>
      </w:r>
      <w:proofErr w:type="spellEnd"/>
      <w:r w:rsidRPr="001A69B5">
        <w:t xml:space="preserve"> og forskingsmiljø på internasjonalt toppnivå. Det europeiske forskingsrådet (ERC) er </w:t>
      </w:r>
      <w:proofErr w:type="spellStart"/>
      <w:r w:rsidRPr="001A69B5">
        <w:t>ein</w:t>
      </w:r>
      <w:proofErr w:type="spellEnd"/>
      <w:r w:rsidRPr="001A69B5">
        <w:t xml:space="preserve"> av </w:t>
      </w:r>
      <w:proofErr w:type="spellStart"/>
      <w:r w:rsidRPr="001A69B5">
        <w:t>dei</w:t>
      </w:r>
      <w:proofErr w:type="spellEnd"/>
      <w:r w:rsidRPr="001A69B5">
        <w:t xml:space="preserve"> mest </w:t>
      </w:r>
      <w:proofErr w:type="spellStart"/>
      <w:r w:rsidRPr="001A69B5">
        <w:t>krevjande</w:t>
      </w:r>
      <w:proofErr w:type="spellEnd"/>
      <w:r w:rsidRPr="001A69B5">
        <w:t xml:space="preserve"> konkurransearenaene norske </w:t>
      </w:r>
      <w:proofErr w:type="spellStart"/>
      <w:r w:rsidRPr="001A69B5">
        <w:t>forskarar</w:t>
      </w:r>
      <w:proofErr w:type="spellEnd"/>
      <w:r w:rsidRPr="001A69B5">
        <w:t xml:space="preserve"> </w:t>
      </w:r>
      <w:proofErr w:type="spellStart"/>
      <w:r w:rsidRPr="001A69B5">
        <w:t>deltek</w:t>
      </w:r>
      <w:proofErr w:type="spellEnd"/>
      <w:r w:rsidRPr="001A69B5">
        <w:t xml:space="preserve"> på. Det at både søknader til og </w:t>
      </w:r>
      <w:proofErr w:type="spellStart"/>
      <w:r w:rsidRPr="001A69B5">
        <w:t>tildelingar</w:t>
      </w:r>
      <w:proofErr w:type="spellEnd"/>
      <w:r w:rsidRPr="001A69B5">
        <w:t xml:space="preserve"> </w:t>
      </w:r>
      <w:proofErr w:type="spellStart"/>
      <w:r w:rsidRPr="001A69B5">
        <w:t>frå</w:t>
      </w:r>
      <w:proofErr w:type="spellEnd"/>
      <w:r w:rsidRPr="001A69B5">
        <w:t xml:space="preserve"> ERC har </w:t>
      </w:r>
      <w:proofErr w:type="spellStart"/>
      <w:r w:rsidRPr="001A69B5">
        <w:t>auka</w:t>
      </w:r>
      <w:proofErr w:type="spellEnd"/>
      <w:r w:rsidRPr="001A69B5">
        <w:t xml:space="preserve">, viser at kvaliteten på norsk forsking </w:t>
      </w:r>
      <w:proofErr w:type="spellStart"/>
      <w:r w:rsidRPr="001A69B5">
        <w:t>utviklar</w:t>
      </w:r>
      <w:proofErr w:type="spellEnd"/>
      <w:r w:rsidRPr="001A69B5">
        <w:t xml:space="preserve"> seg positivt. Samla sett er det likevel få norske fagmiljø som har nådd opp i konkurransen om Advanced </w:t>
      </w:r>
      <w:proofErr w:type="spellStart"/>
      <w:r w:rsidRPr="001A69B5">
        <w:t>Grants</w:t>
      </w:r>
      <w:proofErr w:type="spellEnd"/>
      <w:r w:rsidRPr="001A69B5">
        <w:t xml:space="preserve">. Fire ERC Advanced </w:t>
      </w:r>
      <w:proofErr w:type="spellStart"/>
      <w:r w:rsidRPr="001A69B5">
        <w:t>Grants</w:t>
      </w:r>
      <w:proofErr w:type="spellEnd"/>
      <w:r w:rsidRPr="001A69B5">
        <w:t xml:space="preserve"> i årets tildeling er derfor svært </w:t>
      </w:r>
      <w:proofErr w:type="spellStart"/>
      <w:r w:rsidRPr="001A69B5">
        <w:t>gledeleg</w:t>
      </w:r>
      <w:proofErr w:type="spellEnd"/>
      <w:r w:rsidRPr="001A69B5">
        <w:t>.</w:t>
      </w:r>
    </w:p>
    <w:p w14:paraId="7C2AA77F" w14:textId="77777777" w:rsidR="000513CD" w:rsidRPr="001A69B5" w:rsidRDefault="0009509B" w:rsidP="001A69B5">
      <w:r w:rsidRPr="001A69B5">
        <w:t xml:space="preserve">Kvaliteten på søknadene til Forskingsrådet er god, og prosentdelen av søknadene som får innvilga støtte har falle litt </w:t>
      </w:r>
      <w:proofErr w:type="spellStart"/>
      <w:r w:rsidRPr="001A69B5">
        <w:t>dei</w:t>
      </w:r>
      <w:proofErr w:type="spellEnd"/>
      <w:r w:rsidRPr="001A69B5">
        <w:t xml:space="preserve"> siste åra. Forskingsrådet har innført porteføljestyring som </w:t>
      </w:r>
      <w:proofErr w:type="spellStart"/>
      <w:r w:rsidRPr="001A69B5">
        <w:t>ein</w:t>
      </w:r>
      <w:proofErr w:type="spellEnd"/>
      <w:r w:rsidRPr="001A69B5">
        <w:t xml:space="preserve"> metode for å styrke den </w:t>
      </w:r>
      <w:proofErr w:type="spellStart"/>
      <w:r w:rsidRPr="001A69B5">
        <w:t>vitskaplege</w:t>
      </w:r>
      <w:proofErr w:type="spellEnd"/>
      <w:r w:rsidRPr="001A69B5">
        <w:t xml:space="preserve"> kvaliteten ved å gi støtte til </w:t>
      </w:r>
      <w:proofErr w:type="spellStart"/>
      <w:r w:rsidRPr="001A69B5">
        <w:t>fleire</w:t>
      </w:r>
      <w:proofErr w:type="spellEnd"/>
      <w:r w:rsidRPr="001A69B5">
        <w:t xml:space="preserve"> av </w:t>
      </w:r>
      <w:proofErr w:type="spellStart"/>
      <w:r w:rsidRPr="001A69B5">
        <w:t>dei</w:t>
      </w:r>
      <w:proofErr w:type="spellEnd"/>
      <w:r w:rsidRPr="001A69B5">
        <w:t xml:space="preserve"> </w:t>
      </w:r>
      <w:proofErr w:type="spellStart"/>
      <w:r w:rsidRPr="001A69B5">
        <w:t>fagleg</w:t>
      </w:r>
      <w:proofErr w:type="spellEnd"/>
      <w:r w:rsidRPr="001A69B5">
        <w:t xml:space="preserve"> beste prosjekta.</w:t>
      </w:r>
    </w:p>
    <w:p w14:paraId="0B68BB96" w14:textId="77777777" w:rsidR="000513CD" w:rsidRPr="001A69B5" w:rsidRDefault="0009509B" w:rsidP="001A69B5">
      <w:r w:rsidRPr="001A69B5">
        <w:t xml:space="preserve">Mange mellombels tilsette, uklare </w:t>
      </w:r>
      <w:proofErr w:type="spellStart"/>
      <w:r w:rsidRPr="001A69B5">
        <w:t>karrierevegar</w:t>
      </w:r>
      <w:proofErr w:type="spellEnd"/>
      <w:r w:rsidRPr="001A69B5">
        <w:t xml:space="preserve">, </w:t>
      </w:r>
      <w:proofErr w:type="spellStart"/>
      <w:r w:rsidRPr="001A69B5">
        <w:t>høg</w:t>
      </w:r>
      <w:proofErr w:type="spellEnd"/>
      <w:r w:rsidRPr="001A69B5">
        <w:t xml:space="preserve"> gjennomsnittsalder på norske </w:t>
      </w:r>
      <w:proofErr w:type="spellStart"/>
      <w:r w:rsidRPr="001A69B5">
        <w:t>doktorgradskandidatar</w:t>
      </w:r>
      <w:proofErr w:type="spellEnd"/>
      <w:r w:rsidRPr="001A69B5">
        <w:t xml:space="preserve"> og </w:t>
      </w:r>
      <w:proofErr w:type="spellStart"/>
      <w:r w:rsidRPr="001A69B5">
        <w:t>låg</w:t>
      </w:r>
      <w:proofErr w:type="spellEnd"/>
      <w:r w:rsidRPr="001A69B5">
        <w:t xml:space="preserve"> gjennomføring på normert tid er </w:t>
      </w:r>
      <w:proofErr w:type="spellStart"/>
      <w:r w:rsidRPr="001A69B5">
        <w:t>utfordringar</w:t>
      </w:r>
      <w:proofErr w:type="spellEnd"/>
      <w:r w:rsidRPr="001A69B5">
        <w:t xml:space="preserve"> for norsk forsking og </w:t>
      </w:r>
      <w:proofErr w:type="spellStart"/>
      <w:r w:rsidRPr="001A69B5">
        <w:t>høgare</w:t>
      </w:r>
      <w:proofErr w:type="spellEnd"/>
      <w:r w:rsidRPr="001A69B5">
        <w:t xml:space="preserve"> utdanning. Vi treng </w:t>
      </w:r>
      <w:proofErr w:type="spellStart"/>
      <w:r w:rsidRPr="001A69B5">
        <w:t>meir</w:t>
      </w:r>
      <w:proofErr w:type="spellEnd"/>
      <w:r w:rsidRPr="001A69B5">
        <w:t xml:space="preserve"> satsing på unge forskartalent, mellom anna for å bidra til å bygge og </w:t>
      </w:r>
      <w:proofErr w:type="spellStart"/>
      <w:r w:rsidRPr="001A69B5">
        <w:t>halde</w:t>
      </w:r>
      <w:proofErr w:type="spellEnd"/>
      <w:r w:rsidRPr="001A69B5">
        <w:t xml:space="preserve"> oppe forskingsmiljø av framifrå kvalitet.</w:t>
      </w:r>
    </w:p>
    <w:p w14:paraId="4BF11420"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7A9DF706" w14:textId="77777777" w:rsidR="000513CD" w:rsidRPr="001A69B5" w:rsidRDefault="0009509B" w:rsidP="001A69B5">
      <w:pPr>
        <w:pStyle w:val="avsnitt-undertittel"/>
      </w:pPr>
      <w:r w:rsidRPr="001A69B5">
        <w:t xml:space="preserve">Kvalitetsprogram for </w:t>
      </w:r>
      <w:proofErr w:type="spellStart"/>
      <w:r w:rsidRPr="001A69B5">
        <w:t>høgare</w:t>
      </w:r>
      <w:proofErr w:type="spellEnd"/>
      <w:r w:rsidRPr="001A69B5">
        <w:t xml:space="preserve"> utdanning</w:t>
      </w:r>
    </w:p>
    <w:p w14:paraId="191A947F" w14:textId="77777777" w:rsidR="000513CD" w:rsidRPr="001A69B5" w:rsidRDefault="0009509B" w:rsidP="001A69B5">
      <w:proofErr w:type="spellStart"/>
      <w:r w:rsidRPr="001A69B5">
        <w:t>Innanfor</w:t>
      </w:r>
      <w:proofErr w:type="spellEnd"/>
      <w:r w:rsidRPr="001A69B5">
        <w:t xml:space="preserve"> opptrappingsplanen for kvalitet i </w:t>
      </w:r>
      <w:proofErr w:type="spellStart"/>
      <w:r w:rsidRPr="001A69B5">
        <w:t>høgare</w:t>
      </w:r>
      <w:proofErr w:type="spellEnd"/>
      <w:r w:rsidRPr="001A69B5">
        <w:t xml:space="preserve"> utdanning er løyvinga til kvalitetsprogramma for </w:t>
      </w:r>
      <w:proofErr w:type="spellStart"/>
      <w:r w:rsidRPr="001A69B5">
        <w:t>høgare</w:t>
      </w:r>
      <w:proofErr w:type="spellEnd"/>
      <w:r w:rsidRPr="001A69B5">
        <w:t xml:space="preserve"> utdanning </w:t>
      </w:r>
      <w:proofErr w:type="spellStart"/>
      <w:r w:rsidRPr="001A69B5">
        <w:t>auka</w:t>
      </w:r>
      <w:proofErr w:type="spellEnd"/>
      <w:r w:rsidRPr="001A69B5">
        <w:t xml:space="preserve"> </w:t>
      </w:r>
      <w:proofErr w:type="spellStart"/>
      <w:r w:rsidRPr="001A69B5">
        <w:t>betydeleg</w:t>
      </w:r>
      <w:proofErr w:type="spellEnd"/>
      <w:r w:rsidRPr="001A69B5">
        <w:t xml:space="preserve">, mellom anna til programmet Senter for framifrå utdanning (SFU). SFU er ei nasjonal prestisjeordning for å stimulere til utvikling av </w:t>
      </w:r>
      <w:proofErr w:type="spellStart"/>
      <w:r w:rsidRPr="001A69B5">
        <w:t>fleire</w:t>
      </w:r>
      <w:proofErr w:type="spellEnd"/>
      <w:r w:rsidRPr="001A69B5">
        <w:t xml:space="preserve"> framifrå utdanningsmiljø. </w:t>
      </w:r>
      <w:proofErr w:type="spellStart"/>
      <w:r w:rsidRPr="001A69B5">
        <w:t>Sentera</w:t>
      </w:r>
      <w:proofErr w:type="spellEnd"/>
      <w:r w:rsidRPr="001A69B5">
        <w:t xml:space="preserve"> er viktige for å utforske, dokumentere og </w:t>
      </w:r>
      <w:proofErr w:type="spellStart"/>
      <w:r w:rsidRPr="001A69B5">
        <w:t>spreie</w:t>
      </w:r>
      <w:proofErr w:type="spellEnd"/>
      <w:r w:rsidRPr="001A69B5">
        <w:t xml:space="preserve"> gode </w:t>
      </w:r>
      <w:proofErr w:type="spellStart"/>
      <w:r w:rsidRPr="001A69B5">
        <w:t>metodar</w:t>
      </w:r>
      <w:proofErr w:type="spellEnd"/>
      <w:r w:rsidRPr="001A69B5">
        <w:t xml:space="preserve"> for undervisning. Ordninga blei oppretta i 2010, og </w:t>
      </w:r>
      <w:proofErr w:type="spellStart"/>
      <w:r w:rsidRPr="001A69B5">
        <w:t>frå</w:t>
      </w:r>
      <w:proofErr w:type="spellEnd"/>
      <w:r w:rsidRPr="001A69B5">
        <w:t xml:space="preserve"> 2020 er det tolv senter med SFU-status. I 2020 gjennomførte </w:t>
      </w:r>
      <w:proofErr w:type="spellStart"/>
      <w:r w:rsidRPr="001A69B5">
        <w:t>Diku</w:t>
      </w:r>
      <w:proofErr w:type="spellEnd"/>
      <w:r w:rsidRPr="001A69B5">
        <w:t xml:space="preserve"> ei midtvegsevaluering av fire av </w:t>
      </w:r>
      <w:proofErr w:type="spellStart"/>
      <w:r w:rsidRPr="001A69B5">
        <w:t>sentera</w:t>
      </w:r>
      <w:proofErr w:type="spellEnd"/>
      <w:r w:rsidRPr="001A69B5">
        <w:t xml:space="preserve">. For </w:t>
      </w:r>
      <w:proofErr w:type="spellStart"/>
      <w:r w:rsidRPr="001A69B5">
        <w:t>nærare</w:t>
      </w:r>
      <w:proofErr w:type="spellEnd"/>
      <w:r w:rsidRPr="001A69B5">
        <w:t xml:space="preserve"> omtale sjå kap. 272, post 50.</w:t>
      </w:r>
    </w:p>
    <w:p w14:paraId="2BBF9498" w14:textId="77777777" w:rsidR="000513CD" w:rsidRPr="001A69B5" w:rsidRDefault="0009509B" w:rsidP="001A69B5">
      <w:r w:rsidRPr="001A69B5">
        <w:t>Neste utlysing har søknadsfrist våren 2022.</w:t>
      </w:r>
    </w:p>
    <w:p w14:paraId="6FB4577E" w14:textId="77777777" w:rsidR="000513CD" w:rsidRPr="001A69B5" w:rsidRDefault="0009509B" w:rsidP="001A69B5">
      <w:pPr>
        <w:pStyle w:val="avsnitt-undertittel"/>
      </w:pPr>
      <w:proofErr w:type="spellStart"/>
      <w:r w:rsidRPr="001A69B5">
        <w:t>Verkemidla</w:t>
      </w:r>
      <w:proofErr w:type="spellEnd"/>
      <w:r w:rsidRPr="001A69B5">
        <w:t xml:space="preserve"> for </w:t>
      </w:r>
      <w:proofErr w:type="spellStart"/>
      <w:r w:rsidRPr="001A69B5">
        <w:t>auka</w:t>
      </w:r>
      <w:proofErr w:type="spellEnd"/>
      <w:r w:rsidRPr="001A69B5">
        <w:t xml:space="preserve"> </w:t>
      </w:r>
      <w:proofErr w:type="spellStart"/>
      <w:r w:rsidRPr="001A69B5">
        <w:t>vitskapleg</w:t>
      </w:r>
      <w:proofErr w:type="spellEnd"/>
      <w:r w:rsidRPr="001A69B5">
        <w:t xml:space="preserve"> kvalitet i Forskingsrådet</w:t>
      </w:r>
    </w:p>
    <w:p w14:paraId="748D7987" w14:textId="77777777" w:rsidR="000513CD" w:rsidRPr="001A69B5" w:rsidRDefault="0009509B" w:rsidP="001A69B5">
      <w:r w:rsidRPr="001A69B5">
        <w:t xml:space="preserve">Generelt er det </w:t>
      </w:r>
      <w:proofErr w:type="spellStart"/>
      <w:r w:rsidRPr="001A69B5">
        <w:t>høg</w:t>
      </w:r>
      <w:proofErr w:type="spellEnd"/>
      <w:r w:rsidRPr="001A69B5">
        <w:t xml:space="preserve"> kvalitet på forskinga som blir finansiert gjennom Forskingsrådet. Den </w:t>
      </w:r>
      <w:proofErr w:type="spellStart"/>
      <w:r w:rsidRPr="001A69B5">
        <w:t>vitskaplege</w:t>
      </w:r>
      <w:proofErr w:type="spellEnd"/>
      <w:r w:rsidRPr="001A69B5">
        <w:t xml:space="preserve"> kvaliteten blir bygd opp gjennom satsing på </w:t>
      </w:r>
      <w:proofErr w:type="spellStart"/>
      <w:r w:rsidRPr="001A69B5">
        <w:t>senterordningane</w:t>
      </w:r>
      <w:proofErr w:type="spellEnd"/>
      <w:r w:rsidRPr="001A69B5">
        <w:t xml:space="preserve"> (SFF, SFI og FME), infrastruktur, forskarprosjekt og </w:t>
      </w:r>
      <w:proofErr w:type="spellStart"/>
      <w:r w:rsidRPr="001A69B5">
        <w:t>ordningar</w:t>
      </w:r>
      <w:proofErr w:type="spellEnd"/>
      <w:r w:rsidRPr="001A69B5">
        <w:t xml:space="preserve"> som stimulerer til internasjonalt samarbeid. Dei fremste </w:t>
      </w:r>
      <w:proofErr w:type="spellStart"/>
      <w:r w:rsidRPr="001A69B5">
        <w:t>verkemidla</w:t>
      </w:r>
      <w:proofErr w:type="spellEnd"/>
      <w:r w:rsidRPr="001A69B5">
        <w:t xml:space="preserve"> Forskingsrådet har for å </w:t>
      </w:r>
      <w:proofErr w:type="spellStart"/>
      <w:r w:rsidRPr="001A69B5">
        <w:t>fremje</w:t>
      </w:r>
      <w:proofErr w:type="spellEnd"/>
      <w:r w:rsidRPr="001A69B5">
        <w:t xml:space="preserve"> </w:t>
      </w:r>
      <w:proofErr w:type="spellStart"/>
      <w:r w:rsidRPr="001A69B5">
        <w:t>banebrytande</w:t>
      </w:r>
      <w:proofErr w:type="spellEnd"/>
      <w:r w:rsidRPr="001A69B5">
        <w:t xml:space="preserve"> forsking er Fri prosjektstøtte (FRIPRO) og Senter for framifrå forsking (SFF). </w:t>
      </w:r>
      <w:proofErr w:type="spellStart"/>
      <w:r w:rsidRPr="001A69B5">
        <w:t>Desse</w:t>
      </w:r>
      <w:proofErr w:type="spellEnd"/>
      <w:r w:rsidRPr="001A69B5">
        <w:t xml:space="preserve"> </w:t>
      </w:r>
      <w:proofErr w:type="spellStart"/>
      <w:r w:rsidRPr="001A69B5">
        <w:t>medverkar</w:t>
      </w:r>
      <w:proofErr w:type="spellEnd"/>
      <w:r w:rsidRPr="001A69B5">
        <w:t xml:space="preserve"> til å gi </w:t>
      </w:r>
      <w:proofErr w:type="spellStart"/>
      <w:r w:rsidRPr="001A69B5">
        <w:t>dei</w:t>
      </w:r>
      <w:proofErr w:type="spellEnd"/>
      <w:r w:rsidRPr="001A69B5">
        <w:t xml:space="preserve"> beste </w:t>
      </w:r>
      <w:proofErr w:type="spellStart"/>
      <w:r w:rsidRPr="001A69B5">
        <w:t>forskarane</w:t>
      </w:r>
      <w:proofErr w:type="spellEnd"/>
      <w:r w:rsidRPr="001A69B5">
        <w:t xml:space="preserve"> og </w:t>
      </w:r>
      <w:proofErr w:type="spellStart"/>
      <w:r w:rsidRPr="001A69B5">
        <w:t>dei</w:t>
      </w:r>
      <w:proofErr w:type="spellEnd"/>
      <w:r w:rsidRPr="001A69B5">
        <w:t xml:space="preserve"> </w:t>
      </w:r>
      <w:proofErr w:type="spellStart"/>
      <w:r w:rsidRPr="001A69B5">
        <w:t>sterkaste</w:t>
      </w:r>
      <w:proofErr w:type="spellEnd"/>
      <w:r w:rsidRPr="001A69B5">
        <w:t xml:space="preserve"> forskingsmiljøa gode og langsiktige rammer.</w:t>
      </w:r>
    </w:p>
    <w:p w14:paraId="727C1A83" w14:textId="77777777" w:rsidR="000513CD" w:rsidRPr="001A69B5" w:rsidRDefault="0009509B" w:rsidP="001A69B5">
      <w:r w:rsidRPr="001A69B5">
        <w:t xml:space="preserve">Evalueringa </w:t>
      </w:r>
      <w:proofErr w:type="spellStart"/>
      <w:r w:rsidRPr="001A69B5">
        <w:t>frå</w:t>
      </w:r>
      <w:proofErr w:type="spellEnd"/>
      <w:r w:rsidRPr="001A69B5">
        <w:t xml:space="preserve"> 2020 av SFF-ordninga syner at ho har </w:t>
      </w:r>
      <w:proofErr w:type="spellStart"/>
      <w:r w:rsidRPr="001A69B5">
        <w:t>mykje</w:t>
      </w:r>
      <w:proofErr w:type="spellEnd"/>
      <w:r w:rsidRPr="001A69B5">
        <w:t xml:space="preserve"> å </w:t>
      </w:r>
      <w:proofErr w:type="spellStart"/>
      <w:r w:rsidRPr="001A69B5">
        <w:t>seie</w:t>
      </w:r>
      <w:proofErr w:type="spellEnd"/>
      <w:r w:rsidRPr="001A69B5">
        <w:t xml:space="preserve"> for </w:t>
      </w:r>
      <w:proofErr w:type="spellStart"/>
      <w:r w:rsidRPr="001A69B5">
        <w:t>auka</w:t>
      </w:r>
      <w:proofErr w:type="spellEnd"/>
      <w:r w:rsidRPr="001A69B5">
        <w:t xml:space="preserve"> kvalitet i norske forskingsmiljø, og at det er viktig å </w:t>
      </w:r>
      <w:proofErr w:type="spellStart"/>
      <w:r w:rsidRPr="001A69B5">
        <w:t>halde</w:t>
      </w:r>
      <w:proofErr w:type="spellEnd"/>
      <w:r w:rsidRPr="001A69B5">
        <w:t xml:space="preserve"> fram satsinga. Både FRIPRO og SFF-ordninga er blitt styrkte og </w:t>
      </w:r>
      <w:proofErr w:type="spellStart"/>
      <w:r w:rsidRPr="001A69B5">
        <w:t>vidareutvikla</w:t>
      </w:r>
      <w:proofErr w:type="spellEnd"/>
      <w:r w:rsidRPr="001A69B5">
        <w:t xml:space="preserve"> </w:t>
      </w:r>
      <w:proofErr w:type="spellStart"/>
      <w:r w:rsidRPr="001A69B5">
        <w:t>dei</w:t>
      </w:r>
      <w:proofErr w:type="spellEnd"/>
      <w:r w:rsidRPr="001A69B5">
        <w:t xml:space="preserve"> siste åra, og regjeringa </w:t>
      </w:r>
      <w:proofErr w:type="spellStart"/>
      <w:r w:rsidRPr="001A69B5">
        <w:t>vidarefører</w:t>
      </w:r>
      <w:proofErr w:type="spellEnd"/>
      <w:r w:rsidRPr="001A69B5">
        <w:t xml:space="preserve"> satsinga. Val av SFF som skal starte i 2022 er i gang, og våren 2021 lyste Forskingsrådet ut 1 mrd. kroner til fellesløft for </w:t>
      </w:r>
      <w:proofErr w:type="spellStart"/>
      <w:r w:rsidRPr="001A69B5">
        <w:t>tverrfagleg</w:t>
      </w:r>
      <w:proofErr w:type="spellEnd"/>
      <w:r w:rsidRPr="001A69B5">
        <w:t xml:space="preserve"> forsking under </w:t>
      </w:r>
      <w:proofErr w:type="spellStart"/>
      <w:r w:rsidRPr="001A69B5">
        <w:t>verkemiddelet</w:t>
      </w:r>
      <w:proofErr w:type="spellEnd"/>
      <w:r w:rsidRPr="001A69B5">
        <w:t xml:space="preserve"> FRIPRO. </w:t>
      </w:r>
      <w:proofErr w:type="spellStart"/>
      <w:r w:rsidRPr="001A69B5">
        <w:t>Institusjonane</w:t>
      </w:r>
      <w:proofErr w:type="spellEnd"/>
      <w:r w:rsidRPr="001A69B5">
        <w:t xml:space="preserve"> </w:t>
      </w:r>
      <w:proofErr w:type="spellStart"/>
      <w:r w:rsidRPr="001A69B5">
        <w:t>sjølv</w:t>
      </w:r>
      <w:proofErr w:type="spellEnd"/>
      <w:r w:rsidRPr="001A69B5">
        <w:t xml:space="preserve"> finansierer halvparten av </w:t>
      </w:r>
      <w:proofErr w:type="spellStart"/>
      <w:r w:rsidRPr="001A69B5">
        <w:t>tildelingane</w:t>
      </w:r>
      <w:proofErr w:type="spellEnd"/>
      <w:r w:rsidRPr="001A69B5">
        <w:t xml:space="preserve"> i fellesløfta.</w:t>
      </w:r>
    </w:p>
    <w:p w14:paraId="1E121824" w14:textId="77777777" w:rsidR="000513CD" w:rsidRPr="001A69B5" w:rsidRDefault="0009509B" w:rsidP="001A69B5">
      <w:proofErr w:type="spellStart"/>
      <w:r w:rsidRPr="001A69B5">
        <w:t>Ein</w:t>
      </w:r>
      <w:proofErr w:type="spellEnd"/>
      <w:r w:rsidRPr="001A69B5">
        <w:t xml:space="preserve"> gjennomgang av Unge forskartalent </w:t>
      </w:r>
      <w:proofErr w:type="spellStart"/>
      <w:r w:rsidRPr="001A69B5">
        <w:t>frå</w:t>
      </w:r>
      <w:proofErr w:type="spellEnd"/>
      <w:r w:rsidRPr="001A69B5">
        <w:t xml:space="preserve"> 2020 viser at ordninga har </w:t>
      </w:r>
      <w:proofErr w:type="spellStart"/>
      <w:r w:rsidRPr="001A69B5">
        <w:t>bidrege</w:t>
      </w:r>
      <w:proofErr w:type="spellEnd"/>
      <w:r w:rsidRPr="001A69B5">
        <w:t xml:space="preserve"> til å styrke karriereutviklinga til unge </w:t>
      </w:r>
      <w:proofErr w:type="spellStart"/>
      <w:r w:rsidRPr="001A69B5">
        <w:t>forskarar</w:t>
      </w:r>
      <w:proofErr w:type="spellEnd"/>
      <w:r w:rsidRPr="001A69B5">
        <w:t xml:space="preserve"> og gjort det </w:t>
      </w:r>
      <w:proofErr w:type="spellStart"/>
      <w:r w:rsidRPr="001A69B5">
        <w:t>mogleg</w:t>
      </w:r>
      <w:proofErr w:type="spellEnd"/>
      <w:r w:rsidRPr="001A69B5">
        <w:t xml:space="preserve"> å etablere ei </w:t>
      </w:r>
      <w:proofErr w:type="spellStart"/>
      <w:r w:rsidRPr="001A69B5">
        <w:t>forskargruppe</w:t>
      </w:r>
      <w:proofErr w:type="spellEnd"/>
      <w:r w:rsidRPr="001A69B5">
        <w:t xml:space="preserve"> for </w:t>
      </w:r>
      <w:proofErr w:type="spellStart"/>
      <w:r w:rsidRPr="001A69B5">
        <w:t>banebrytande</w:t>
      </w:r>
      <w:proofErr w:type="spellEnd"/>
      <w:r w:rsidRPr="001A69B5">
        <w:t xml:space="preserve"> forsking. Dei som </w:t>
      </w:r>
      <w:proofErr w:type="spellStart"/>
      <w:r w:rsidRPr="001A69B5">
        <w:t>fekk</w:t>
      </w:r>
      <w:proofErr w:type="spellEnd"/>
      <w:r w:rsidRPr="001A69B5">
        <w:t xml:space="preserve"> støtte, har òg </w:t>
      </w:r>
      <w:proofErr w:type="spellStart"/>
      <w:r w:rsidRPr="001A69B5">
        <w:t>lykkast</w:t>
      </w:r>
      <w:proofErr w:type="spellEnd"/>
      <w:r w:rsidRPr="001A69B5">
        <w:t xml:space="preserve"> betre i konkurransen om </w:t>
      </w:r>
      <w:proofErr w:type="spellStart"/>
      <w:r w:rsidRPr="001A69B5">
        <w:t>midlar</w:t>
      </w:r>
      <w:proofErr w:type="spellEnd"/>
      <w:r w:rsidRPr="001A69B5">
        <w:t xml:space="preserve"> </w:t>
      </w:r>
      <w:proofErr w:type="spellStart"/>
      <w:r w:rsidRPr="001A69B5">
        <w:t>frå</w:t>
      </w:r>
      <w:proofErr w:type="spellEnd"/>
      <w:r w:rsidRPr="001A69B5">
        <w:t xml:space="preserve"> ERC. Dei fleste Forskarprosjekt for unge talent blir tildelte gjennom FRIPRO.</w:t>
      </w:r>
    </w:p>
    <w:p w14:paraId="3734DCFE" w14:textId="77777777" w:rsidR="000513CD" w:rsidRPr="001A69B5" w:rsidRDefault="0009509B" w:rsidP="001A69B5">
      <w:pPr>
        <w:pStyle w:val="avsnitt-undertittel"/>
      </w:pPr>
      <w:r w:rsidRPr="001A69B5">
        <w:t xml:space="preserve">Strategi for </w:t>
      </w:r>
      <w:proofErr w:type="spellStart"/>
      <w:r w:rsidRPr="001A69B5">
        <w:t>forskarrekruttering</w:t>
      </w:r>
      <w:proofErr w:type="spellEnd"/>
      <w:r w:rsidRPr="001A69B5">
        <w:t xml:space="preserve"> og karriereutvikling</w:t>
      </w:r>
    </w:p>
    <w:p w14:paraId="020ED3CB" w14:textId="77777777" w:rsidR="000513CD" w:rsidRPr="001A69B5" w:rsidRDefault="0009509B" w:rsidP="001A69B5">
      <w:r w:rsidRPr="001A69B5">
        <w:t xml:space="preserve">Regjeringa har lagt fram </w:t>
      </w:r>
      <w:proofErr w:type="spellStart"/>
      <w:r w:rsidRPr="001A69B5">
        <w:t>ein</w:t>
      </w:r>
      <w:proofErr w:type="spellEnd"/>
      <w:r w:rsidRPr="001A69B5">
        <w:t xml:space="preserve"> strategi for </w:t>
      </w:r>
      <w:proofErr w:type="spellStart"/>
      <w:r w:rsidRPr="001A69B5">
        <w:t>forskarrekruttering</w:t>
      </w:r>
      <w:proofErr w:type="spellEnd"/>
      <w:r w:rsidRPr="001A69B5">
        <w:t xml:space="preserve"> og karriereutvikling. Strategien er mellom anna viktig for å nå måla i Langtidsplanen for forsking og </w:t>
      </w:r>
      <w:proofErr w:type="spellStart"/>
      <w:r w:rsidRPr="001A69B5">
        <w:t>høgare</w:t>
      </w:r>
      <w:proofErr w:type="spellEnd"/>
      <w:r w:rsidRPr="001A69B5">
        <w:t xml:space="preserve"> utdanning. For å betre konkurransekrafta og innovasjonsevna, møte store </w:t>
      </w:r>
      <w:proofErr w:type="spellStart"/>
      <w:r w:rsidRPr="001A69B5">
        <w:t>samfunnsutfordringar</w:t>
      </w:r>
      <w:proofErr w:type="spellEnd"/>
      <w:r w:rsidRPr="001A69B5">
        <w:t xml:space="preserve"> og utvikle fagmiljø av framifrå kvalitet, er vi avhengige av å rekruttere inn og </w:t>
      </w:r>
      <w:proofErr w:type="spellStart"/>
      <w:r w:rsidRPr="001A69B5">
        <w:t>halde</w:t>
      </w:r>
      <w:proofErr w:type="spellEnd"/>
      <w:r w:rsidRPr="001A69B5">
        <w:t xml:space="preserve"> på talent i våre </w:t>
      </w:r>
      <w:proofErr w:type="spellStart"/>
      <w:r w:rsidRPr="001A69B5">
        <w:t>høgare</w:t>
      </w:r>
      <w:proofErr w:type="spellEnd"/>
      <w:r w:rsidRPr="001A69B5">
        <w:t xml:space="preserve"> utdannings- og </w:t>
      </w:r>
      <w:proofErr w:type="spellStart"/>
      <w:r w:rsidRPr="001A69B5">
        <w:t>forskingsinstitusjonar</w:t>
      </w:r>
      <w:proofErr w:type="spellEnd"/>
      <w:r w:rsidRPr="001A69B5">
        <w:t xml:space="preserve">. Strategien tek </w:t>
      </w:r>
      <w:proofErr w:type="spellStart"/>
      <w:r w:rsidRPr="001A69B5">
        <w:t>særleg</w:t>
      </w:r>
      <w:proofErr w:type="spellEnd"/>
      <w:r w:rsidRPr="001A69B5">
        <w:t xml:space="preserve"> for seg den første fasen av forskarkarrieren, med vekt på stipendiat-, postdoktor- og </w:t>
      </w:r>
      <w:proofErr w:type="spellStart"/>
      <w:r w:rsidRPr="001A69B5">
        <w:t>innstegstillingane</w:t>
      </w:r>
      <w:proofErr w:type="spellEnd"/>
      <w:r w:rsidRPr="001A69B5">
        <w:t xml:space="preserve">. </w:t>
      </w:r>
      <w:proofErr w:type="spellStart"/>
      <w:r w:rsidRPr="001A69B5">
        <w:t>Eit</w:t>
      </w:r>
      <w:proofErr w:type="spellEnd"/>
      <w:r w:rsidRPr="001A69B5">
        <w:t xml:space="preserve"> viktig tiltak i strategien er </w:t>
      </w:r>
      <w:proofErr w:type="spellStart"/>
      <w:r w:rsidRPr="001A69B5">
        <w:t>ein</w:t>
      </w:r>
      <w:proofErr w:type="spellEnd"/>
      <w:r w:rsidRPr="001A69B5">
        <w:t xml:space="preserve"> gjennomgang og revisjon av </w:t>
      </w:r>
      <w:proofErr w:type="spellStart"/>
      <w:r w:rsidRPr="001A69B5">
        <w:t>dei</w:t>
      </w:r>
      <w:proofErr w:type="spellEnd"/>
      <w:r w:rsidRPr="001A69B5">
        <w:t xml:space="preserve"> tre forskriftene om </w:t>
      </w:r>
      <w:proofErr w:type="spellStart"/>
      <w:r w:rsidRPr="001A69B5">
        <w:t>tilsetjing</w:t>
      </w:r>
      <w:proofErr w:type="spellEnd"/>
      <w:r w:rsidRPr="001A69B5">
        <w:t xml:space="preserve"> under universitets- og </w:t>
      </w:r>
      <w:proofErr w:type="spellStart"/>
      <w:r w:rsidRPr="001A69B5">
        <w:t>høgskulelova</w:t>
      </w:r>
      <w:proofErr w:type="spellEnd"/>
      <w:r w:rsidRPr="001A69B5">
        <w:t>.</w:t>
      </w:r>
    </w:p>
    <w:p w14:paraId="0DDFCC38" w14:textId="77777777" w:rsidR="000513CD" w:rsidRPr="001A69B5" w:rsidRDefault="0009509B" w:rsidP="001A69B5">
      <w:r w:rsidRPr="001A69B5">
        <w:t xml:space="preserve">For mange unge </w:t>
      </w:r>
      <w:proofErr w:type="spellStart"/>
      <w:r w:rsidRPr="001A69B5">
        <w:t>forskarar</w:t>
      </w:r>
      <w:proofErr w:type="spellEnd"/>
      <w:r w:rsidRPr="001A69B5">
        <w:t xml:space="preserve"> er tilsett mellombels for lenge. Strategien uttrykker at regjeringa </w:t>
      </w:r>
      <w:proofErr w:type="spellStart"/>
      <w:r w:rsidRPr="001A69B5">
        <w:t>forventar</w:t>
      </w:r>
      <w:proofErr w:type="spellEnd"/>
      <w:r w:rsidRPr="001A69B5">
        <w:t xml:space="preserve"> at </w:t>
      </w:r>
      <w:proofErr w:type="spellStart"/>
      <w:r w:rsidRPr="001A69B5">
        <w:t>utdanningsinstitusjonane</w:t>
      </w:r>
      <w:proofErr w:type="spellEnd"/>
      <w:r w:rsidRPr="001A69B5">
        <w:t xml:space="preserve"> har kompetanse på mellombels </w:t>
      </w:r>
      <w:proofErr w:type="spellStart"/>
      <w:r w:rsidRPr="001A69B5">
        <w:t>tilsetjing</w:t>
      </w:r>
      <w:proofErr w:type="spellEnd"/>
      <w:r w:rsidRPr="001A69B5">
        <w:t xml:space="preserve"> og </w:t>
      </w:r>
      <w:proofErr w:type="spellStart"/>
      <w:r w:rsidRPr="001A69B5">
        <w:t>ein</w:t>
      </w:r>
      <w:proofErr w:type="spellEnd"/>
      <w:r w:rsidRPr="001A69B5">
        <w:t xml:space="preserve"> strategi for å redusere uønskt mellombels </w:t>
      </w:r>
      <w:proofErr w:type="spellStart"/>
      <w:r w:rsidRPr="001A69B5">
        <w:t>tilsetjing</w:t>
      </w:r>
      <w:proofErr w:type="spellEnd"/>
      <w:r w:rsidRPr="001A69B5">
        <w:t xml:space="preserve">. Regjeringa vil redusere mellombels </w:t>
      </w:r>
      <w:proofErr w:type="spellStart"/>
      <w:r w:rsidRPr="001A69B5">
        <w:t>tilsetjing</w:t>
      </w:r>
      <w:proofErr w:type="spellEnd"/>
      <w:r w:rsidRPr="001A69B5">
        <w:t xml:space="preserve"> i sektoren generelt, og departementet følger opp mellom anna ved å hente inn statistikk og følge opp utviklinga i den </w:t>
      </w:r>
      <w:proofErr w:type="spellStart"/>
      <w:r w:rsidRPr="001A69B5">
        <w:t>årlege</w:t>
      </w:r>
      <w:proofErr w:type="spellEnd"/>
      <w:r w:rsidRPr="001A69B5">
        <w:t xml:space="preserve"> etatsstyringsdialogen med universitet og </w:t>
      </w:r>
      <w:proofErr w:type="spellStart"/>
      <w:r w:rsidRPr="001A69B5">
        <w:t>høgskular</w:t>
      </w:r>
      <w:proofErr w:type="spellEnd"/>
      <w:r w:rsidRPr="001A69B5">
        <w:t>.</w:t>
      </w:r>
    </w:p>
    <w:p w14:paraId="5DAA4009" w14:textId="77777777" w:rsidR="000513CD" w:rsidRPr="001A69B5" w:rsidRDefault="0009509B" w:rsidP="001A69B5">
      <w:pPr>
        <w:pStyle w:val="b-budkaptit"/>
      </w:pPr>
      <w:r w:rsidRPr="001A69B5">
        <w:t xml:space="preserve">Kap. 260 Universitet og </w:t>
      </w:r>
      <w:proofErr w:type="spellStart"/>
      <w:r w:rsidRPr="001A69B5">
        <w:t>høgskular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07F4D36" w14:textId="77777777" w:rsidTr="003405E6">
        <w:trPr>
          <w:trHeight w:val="640"/>
          <w:hidden/>
        </w:trPr>
        <w:tc>
          <w:tcPr>
            <w:tcW w:w="840" w:type="dxa"/>
          </w:tcPr>
          <w:p w14:paraId="676772E2" w14:textId="77777777" w:rsidR="000513CD" w:rsidRPr="001A69B5" w:rsidRDefault="0009509B" w:rsidP="001A69B5">
            <w:pPr>
              <w:pStyle w:val="Tabellnavn"/>
            </w:pPr>
            <w:r w:rsidRPr="001A69B5">
              <w:t>KPAL</w:t>
            </w:r>
          </w:p>
        </w:tc>
        <w:tc>
          <w:tcPr>
            <w:tcW w:w="4800" w:type="dxa"/>
          </w:tcPr>
          <w:p w14:paraId="06AF2B3C" w14:textId="77777777" w:rsidR="000513CD" w:rsidRPr="001A69B5" w:rsidRDefault="000513CD" w:rsidP="001A69B5">
            <w:pPr>
              <w:pStyle w:val="Tabellnavn"/>
            </w:pPr>
          </w:p>
        </w:tc>
        <w:tc>
          <w:tcPr>
            <w:tcW w:w="1300" w:type="dxa"/>
          </w:tcPr>
          <w:p w14:paraId="091A5C31" w14:textId="77777777" w:rsidR="000513CD" w:rsidRPr="001A69B5" w:rsidRDefault="000513CD" w:rsidP="001A69B5">
            <w:pPr>
              <w:pStyle w:val="Tabellnavn"/>
            </w:pPr>
          </w:p>
        </w:tc>
        <w:tc>
          <w:tcPr>
            <w:tcW w:w="1300" w:type="dxa"/>
          </w:tcPr>
          <w:p w14:paraId="534F6A8A" w14:textId="77777777" w:rsidR="000513CD" w:rsidRPr="001A69B5" w:rsidRDefault="000513CD" w:rsidP="001A69B5">
            <w:pPr>
              <w:pStyle w:val="Tabellnavn"/>
            </w:pPr>
          </w:p>
        </w:tc>
        <w:tc>
          <w:tcPr>
            <w:tcW w:w="1300" w:type="dxa"/>
          </w:tcPr>
          <w:p w14:paraId="28B70674" w14:textId="77777777" w:rsidR="000513CD" w:rsidRPr="001A69B5" w:rsidRDefault="0009509B" w:rsidP="001A69B5">
            <w:r w:rsidRPr="001A69B5">
              <w:t>(i 1 000 kr)</w:t>
            </w:r>
          </w:p>
        </w:tc>
      </w:tr>
      <w:tr w:rsidR="000513CD" w:rsidRPr="001A69B5" w14:paraId="45F366A6" w14:textId="77777777" w:rsidTr="003405E6">
        <w:trPr>
          <w:trHeight w:val="600"/>
        </w:trPr>
        <w:tc>
          <w:tcPr>
            <w:tcW w:w="840" w:type="dxa"/>
          </w:tcPr>
          <w:p w14:paraId="7EC1C583" w14:textId="77777777" w:rsidR="000513CD" w:rsidRPr="001A69B5" w:rsidRDefault="0009509B" w:rsidP="001A69B5">
            <w:r w:rsidRPr="001A69B5">
              <w:t>Post</w:t>
            </w:r>
          </w:p>
        </w:tc>
        <w:tc>
          <w:tcPr>
            <w:tcW w:w="4800" w:type="dxa"/>
          </w:tcPr>
          <w:p w14:paraId="6AC33BEE" w14:textId="77777777" w:rsidR="000513CD" w:rsidRPr="001A69B5" w:rsidRDefault="0009509B" w:rsidP="001A69B5">
            <w:proofErr w:type="spellStart"/>
            <w:r w:rsidRPr="001A69B5">
              <w:t>Nemning</w:t>
            </w:r>
            <w:proofErr w:type="spellEnd"/>
          </w:p>
        </w:tc>
        <w:tc>
          <w:tcPr>
            <w:tcW w:w="1300" w:type="dxa"/>
          </w:tcPr>
          <w:p w14:paraId="5EDF17B7"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F9DA3CB" w14:textId="77777777" w:rsidR="000513CD" w:rsidRPr="001A69B5" w:rsidRDefault="0009509B" w:rsidP="001A69B5">
            <w:r w:rsidRPr="001A69B5">
              <w:t xml:space="preserve">Saldert </w:t>
            </w:r>
            <w:r w:rsidRPr="001A69B5">
              <w:br/>
              <w:t>budsjett 2021</w:t>
            </w:r>
          </w:p>
        </w:tc>
        <w:tc>
          <w:tcPr>
            <w:tcW w:w="1300" w:type="dxa"/>
          </w:tcPr>
          <w:p w14:paraId="4DA17431" w14:textId="77777777" w:rsidR="000513CD" w:rsidRPr="001A69B5" w:rsidRDefault="0009509B" w:rsidP="001A69B5">
            <w:r w:rsidRPr="001A69B5">
              <w:t xml:space="preserve">Forslag </w:t>
            </w:r>
            <w:r w:rsidRPr="001A69B5">
              <w:br/>
              <w:t>2022</w:t>
            </w:r>
          </w:p>
        </w:tc>
      </w:tr>
      <w:tr w:rsidR="000513CD" w:rsidRPr="001A69B5" w14:paraId="07C61F54" w14:textId="77777777" w:rsidTr="003405E6">
        <w:trPr>
          <w:trHeight w:val="380"/>
        </w:trPr>
        <w:tc>
          <w:tcPr>
            <w:tcW w:w="840" w:type="dxa"/>
          </w:tcPr>
          <w:p w14:paraId="25B5C8E5" w14:textId="77777777" w:rsidR="000513CD" w:rsidRPr="001A69B5" w:rsidRDefault="0009509B" w:rsidP="001A69B5">
            <w:r w:rsidRPr="001A69B5">
              <w:t>50</w:t>
            </w:r>
          </w:p>
        </w:tc>
        <w:tc>
          <w:tcPr>
            <w:tcW w:w="4800" w:type="dxa"/>
          </w:tcPr>
          <w:p w14:paraId="49E8C3D2" w14:textId="77777777" w:rsidR="000513CD" w:rsidRPr="001A69B5" w:rsidRDefault="0009509B" w:rsidP="001A69B5">
            <w:proofErr w:type="spellStart"/>
            <w:r w:rsidRPr="001A69B5">
              <w:t>Statlege</w:t>
            </w:r>
            <w:proofErr w:type="spellEnd"/>
            <w:r w:rsidRPr="001A69B5">
              <w:t xml:space="preserve"> universitet og </w:t>
            </w:r>
            <w:proofErr w:type="spellStart"/>
            <w:r w:rsidRPr="001A69B5">
              <w:t>høgskular</w:t>
            </w:r>
            <w:proofErr w:type="spellEnd"/>
          </w:p>
        </w:tc>
        <w:tc>
          <w:tcPr>
            <w:tcW w:w="1300" w:type="dxa"/>
          </w:tcPr>
          <w:p w14:paraId="01AD25D6" w14:textId="77777777" w:rsidR="000513CD" w:rsidRPr="001A69B5" w:rsidRDefault="0009509B" w:rsidP="001A69B5">
            <w:r w:rsidRPr="001A69B5">
              <w:t>37 181 570</w:t>
            </w:r>
          </w:p>
        </w:tc>
        <w:tc>
          <w:tcPr>
            <w:tcW w:w="1300" w:type="dxa"/>
          </w:tcPr>
          <w:p w14:paraId="6A912E59" w14:textId="77777777" w:rsidR="000513CD" w:rsidRPr="001A69B5" w:rsidRDefault="0009509B" w:rsidP="001A69B5">
            <w:r w:rsidRPr="001A69B5">
              <w:t>38 808 991</w:t>
            </w:r>
          </w:p>
        </w:tc>
        <w:tc>
          <w:tcPr>
            <w:tcW w:w="1300" w:type="dxa"/>
          </w:tcPr>
          <w:p w14:paraId="5EAC0198" w14:textId="77777777" w:rsidR="000513CD" w:rsidRPr="001A69B5" w:rsidRDefault="0009509B" w:rsidP="001A69B5">
            <w:r w:rsidRPr="001A69B5">
              <w:t>39 396 635</w:t>
            </w:r>
          </w:p>
        </w:tc>
      </w:tr>
      <w:tr w:rsidR="000513CD" w:rsidRPr="001A69B5" w14:paraId="36602C29" w14:textId="77777777" w:rsidTr="003405E6">
        <w:trPr>
          <w:trHeight w:val="380"/>
        </w:trPr>
        <w:tc>
          <w:tcPr>
            <w:tcW w:w="840" w:type="dxa"/>
          </w:tcPr>
          <w:p w14:paraId="56AC9DB3" w14:textId="77777777" w:rsidR="000513CD" w:rsidRPr="001A69B5" w:rsidRDefault="0009509B" w:rsidP="001A69B5">
            <w:r w:rsidRPr="001A69B5">
              <w:t>70</w:t>
            </w:r>
          </w:p>
        </w:tc>
        <w:tc>
          <w:tcPr>
            <w:tcW w:w="4800" w:type="dxa"/>
          </w:tcPr>
          <w:p w14:paraId="372AC11B" w14:textId="77777777" w:rsidR="000513CD" w:rsidRPr="001A69B5" w:rsidRDefault="0009509B" w:rsidP="001A69B5">
            <w:r w:rsidRPr="001A69B5">
              <w:t xml:space="preserve">Private </w:t>
            </w:r>
            <w:proofErr w:type="spellStart"/>
            <w:r w:rsidRPr="001A69B5">
              <w:t>høgskular</w:t>
            </w:r>
            <w:proofErr w:type="spellEnd"/>
          </w:p>
        </w:tc>
        <w:tc>
          <w:tcPr>
            <w:tcW w:w="1300" w:type="dxa"/>
          </w:tcPr>
          <w:p w14:paraId="7E3F03EB" w14:textId="77777777" w:rsidR="000513CD" w:rsidRPr="001A69B5" w:rsidRDefault="0009509B" w:rsidP="001A69B5">
            <w:r w:rsidRPr="001A69B5">
              <w:t>1 726 817</w:t>
            </w:r>
          </w:p>
        </w:tc>
        <w:tc>
          <w:tcPr>
            <w:tcW w:w="1300" w:type="dxa"/>
          </w:tcPr>
          <w:p w14:paraId="528649C7" w14:textId="77777777" w:rsidR="000513CD" w:rsidRPr="001A69B5" w:rsidRDefault="0009509B" w:rsidP="001A69B5">
            <w:r w:rsidRPr="001A69B5">
              <w:t>1 901 329</w:t>
            </w:r>
          </w:p>
        </w:tc>
        <w:tc>
          <w:tcPr>
            <w:tcW w:w="1300" w:type="dxa"/>
          </w:tcPr>
          <w:p w14:paraId="04C9376E" w14:textId="77777777" w:rsidR="000513CD" w:rsidRPr="001A69B5" w:rsidRDefault="0009509B" w:rsidP="001A69B5">
            <w:r w:rsidRPr="001A69B5">
              <w:t>2 078 282</w:t>
            </w:r>
          </w:p>
        </w:tc>
      </w:tr>
      <w:tr w:rsidR="000513CD" w:rsidRPr="001A69B5" w14:paraId="78BF70BC" w14:textId="77777777" w:rsidTr="003405E6">
        <w:trPr>
          <w:trHeight w:val="380"/>
        </w:trPr>
        <w:tc>
          <w:tcPr>
            <w:tcW w:w="840" w:type="dxa"/>
          </w:tcPr>
          <w:p w14:paraId="228AF963" w14:textId="77777777" w:rsidR="000513CD" w:rsidRPr="001A69B5" w:rsidRDefault="000513CD" w:rsidP="001A69B5"/>
        </w:tc>
        <w:tc>
          <w:tcPr>
            <w:tcW w:w="4800" w:type="dxa"/>
          </w:tcPr>
          <w:p w14:paraId="488E124C" w14:textId="77777777" w:rsidR="000513CD" w:rsidRPr="001A69B5" w:rsidRDefault="0009509B" w:rsidP="001A69B5">
            <w:r w:rsidRPr="001A69B5">
              <w:t>Sum kap. 260</w:t>
            </w:r>
          </w:p>
        </w:tc>
        <w:tc>
          <w:tcPr>
            <w:tcW w:w="1300" w:type="dxa"/>
          </w:tcPr>
          <w:p w14:paraId="0D60C474" w14:textId="77777777" w:rsidR="000513CD" w:rsidRPr="001A69B5" w:rsidRDefault="0009509B" w:rsidP="001A69B5">
            <w:r w:rsidRPr="001A69B5">
              <w:t>38 908 387</w:t>
            </w:r>
          </w:p>
        </w:tc>
        <w:tc>
          <w:tcPr>
            <w:tcW w:w="1300" w:type="dxa"/>
          </w:tcPr>
          <w:p w14:paraId="545D5D9F" w14:textId="77777777" w:rsidR="000513CD" w:rsidRPr="001A69B5" w:rsidRDefault="0009509B" w:rsidP="001A69B5">
            <w:r w:rsidRPr="001A69B5">
              <w:t>40 710 320</w:t>
            </w:r>
          </w:p>
        </w:tc>
        <w:tc>
          <w:tcPr>
            <w:tcW w:w="1300" w:type="dxa"/>
          </w:tcPr>
          <w:p w14:paraId="1CDD818B" w14:textId="77777777" w:rsidR="000513CD" w:rsidRPr="001A69B5" w:rsidRDefault="0009509B" w:rsidP="001A69B5">
            <w:r w:rsidRPr="001A69B5">
              <w:t>41 474 917</w:t>
            </w:r>
          </w:p>
        </w:tc>
      </w:tr>
    </w:tbl>
    <w:p w14:paraId="459C9A49" w14:textId="77777777" w:rsidR="000513CD" w:rsidRPr="001A69B5" w:rsidRDefault="0009509B" w:rsidP="001A69B5">
      <w:pPr>
        <w:pStyle w:val="b-post"/>
      </w:pPr>
      <w:r w:rsidRPr="001A69B5">
        <w:t xml:space="preserve">Post 50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og post 70 Private </w:t>
      </w:r>
      <w:proofErr w:type="spellStart"/>
      <w:r w:rsidRPr="001A69B5">
        <w:t>høgskular</w:t>
      </w:r>
      <w:proofErr w:type="spellEnd"/>
    </w:p>
    <w:p w14:paraId="23D7CC2C" w14:textId="77777777" w:rsidR="000513CD" w:rsidRPr="001A69B5" w:rsidRDefault="0009509B" w:rsidP="001A69B5">
      <w:pPr>
        <w:pStyle w:val="avsnitt-tittel"/>
      </w:pPr>
      <w:r w:rsidRPr="001A69B5">
        <w:t>Mål for 2022</w:t>
      </w:r>
    </w:p>
    <w:p w14:paraId="28C06BCF" w14:textId="77777777" w:rsidR="000513CD" w:rsidRPr="001A69B5" w:rsidRDefault="0009509B" w:rsidP="001A69B5">
      <w:proofErr w:type="spellStart"/>
      <w:r w:rsidRPr="001A69B5">
        <w:t>Følgande</w:t>
      </w:r>
      <w:proofErr w:type="spellEnd"/>
      <w:r w:rsidRPr="001A69B5">
        <w:t xml:space="preserve"> mål gjeld for universitet og </w:t>
      </w:r>
      <w:proofErr w:type="spellStart"/>
      <w:r w:rsidRPr="001A69B5">
        <w:t>høgskular</w:t>
      </w:r>
      <w:proofErr w:type="spellEnd"/>
      <w:r w:rsidRPr="001A69B5">
        <w:t xml:space="preserve"> som får løyving </w:t>
      </w:r>
      <w:proofErr w:type="spellStart"/>
      <w:r w:rsidRPr="001A69B5">
        <w:t>frå</w:t>
      </w:r>
      <w:proofErr w:type="spellEnd"/>
      <w:r w:rsidRPr="001A69B5">
        <w:t xml:space="preserve"> Kunnskapsdepartementet over kap. 260:</w:t>
      </w:r>
    </w:p>
    <w:p w14:paraId="78F4A409" w14:textId="77777777" w:rsidR="000513CD" w:rsidRPr="001A69B5" w:rsidRDefault="0009509B" w:rsidP="001A69B5">
      <w:pPr>
        <w:pStyle w:val="Liste"/>
      </w:pPr>
      <w:proofErr w:type="spellStart"/>
      <w:r w:rsidRPr="001A69B5">
        <w:t>høg</w:t>
      </w:r>
      <w:proofErr w:type="spellEnd"/>
      <w:r w:rsidRPr="001A69B5">
        <w:t xml:space="preserve"> kvalitet i utdanning og forsking</w:t>
      </w:r>
    </w:p>
    <w:p w14:paraId="5C45E42E" w14:textId="77777777" w:rsidR="000513CD" w:rsidRPr="001A69B5" w:rsidRDefault="0009509B" w:rsidP="001A69B5">
      <w:pPr>
        <w:pStyle w:val="Liste"/>
      </w:pPr>
      <w:r w:rsidRPr="001A69B5">
        <w:t>forsking og utdanning for velferd, verdiskaping og omstilling</w:t>
      </w:r>
    </w:p>
    <w:p w14:paraId="004F9CBF" w14:textId="77777777" w:rsidR="000513CD" w:rsidRPr="001A69B5" w:rsidRDefault="0009509B" w:rsidP="001A69B5">
      <w:pPr>
        <w:pStyle w:val="Liste"/>
      </w:pPr>
      <w:r w:rsidRPr="001A69B5">
        <w:t>god tilgang til utdanning</w:t>
      </w:r>
    </w:p>
    <w:p w14:paraId="093CEB4F" w14:textId="77777777" w:rsidR="000513CD" w:rsidRPr="001A69B5" w:rsidRDefault="0009509B" w:rsidP="001A69B5">
      <w:pPr>
        <w:pStyle w:val="Liste"/>
      </w:pPr>
      <w:r w:rsidRPr="001A69B5">
        <w:t xml:space="preserve">effektiv, </w:t>
      </w:r>
      <w:proofErr w:type="spellStart"/>
      <w:r w:rsidRPr="001A69B5">
        <w:t>mangfaldig</w:t>
      </w:r>
      <w:proofErr w:type="spellEnd"/>
      <w:r w:rsidRPr="001A69B5">
        <w:t xml:space="preserve"> og solid </w:t>
      </w:r>
      <w:proofErr w:type="spellStart"/>
      <w:r w:rsidRPr="001A69B5">
        <w:t>høgare</w:t>
      </w:r>
      <w:proofErr w:type="spellEnd"/>
      <w:r w:rsidRPr="001A69B5">
        <w:t xml:space="preserve"> utdanningssektor og forskingssystem</w:t>
      </w:r>
    </w:p>
    <w:p w14:paraId="011BF7B7" w14:textId="77777777" w:rsidR="000513CD" w:rsidRPr="001A69B5" w:rsidRDefault="0009509B" w:rsidP="001A69B5">
      <w:r w:rsidRPr="001A69B5">
        <w:t xml:space="preserve">Universitet og </w:t>
      </w:r>
      <w:proofErr w:type="spellStart"/>
      <w:r w:rsidRPr="001A69B5">
        <w:t>høgskular</w:t>
      </w:r>
      <w:proofErr w:type="spellEnd"/>
      <w:r w:rsidRPr="001A69B5">
        <w:t xml:space="preserve"> skal </w:t>
      </w:r>
      <w:proofErr w:type="spellStart"/>
      <w:r w:rsidRPr="001A69B5">
        <w:t>fastsetje</w:t>
      </w:r>
      <w:proofErr w:type="spellEnd"/>
      <w:r w:rsidRPr="001A69B5">
        <w:t xml:space="preserve"> sine eigne mål og </w:t>
      </w:r>
      <w:proofErr w:type="spellStart"/>
      <w:r w:rsidRPr="001A69B5">
        <w:t>styringsparametrar</w:t>
      </w:r>
      <w:proofErr w:type="spellEnd"/>
      <w:r w:rsidRPr="001A69B5">
        <w:t xml:space="preserve"> i tråd med </w:t>
      </w:r>
      <w:proofErr w:type="spellStart"/>
      <w:r w:rsidRPr="001A69B5">
        <w:t>desse</w:t>
      </w:r>
      <w:proofErr w:type="spellEnd"/>
      <w:r w:rsidRPr="001A69B5">
        <w:t xml:space="preserve"> måla. I tillegg </w:t>
      </w:r>
      <w:proofErr w:type="spellStart"/>
      <w:r w:rsidRPr="001A69B5">
        <w:t>fastset</w:t>
      </w:r>
      <w:proofErr w:type="spellEnd"/>
      <w:r w:rsidRPr="001A69B5">
        <w:t xml:space="preserve"> Kunnskapsdepartementet </w:t>
      </w:r>
      <w:proofErr w:type="spellStart"/>
      <w:r w:rsidRPr="001A69B5">
        <w:t>styringsparametrar</w:t>
      </w:r>
      <w:proofErr w:type="spellEnd"/>
      <w:r w:rsidRPr="001A69B5">
        <w:t xml:space="preserve"> på område der </w:t>
      </w:r>
      <w:proofErr w:type="spellStart"/>
      <w:r w:rsidRPr="001A69B5">
        <w:t>institusjonane</w:t>
      </w:r>
      <w:proofErr w:type="spellEnd"/>
      <w:r w:rsidRPr="001A69B5">
        <w:t xml:space="preserve"> skal ha </w:t>
      </w:r>
      <w:proofErr w:type="spellStart"/>
      <w:r w:rsidRPr="001A69B5">
        <w:t>særleg</w:t>
      </w:r>
      <w:proofErr w:type="spellEnd"/>
      <w:r w:rsidRPr="001A69B5">
        <w:t xml:space="preserve"> </w:t>
      </w:r>
      <w:proofErr w:type="spellStart"/>
      <w:r w:rsidRPr="001A69B5">
        <w:t>merksemd</w:t>
      </w:r>
      <w:proofErr w:type="spellEnd"/>
      <w:r w:rsidRPr="001A69B5">
        <w:t xml:space="preserve"> på resultatutviklinga ut </w:t>
      </w:r>
      <w:proofErr w:type="spellStart"/>
      <w:r w:rsidRPr="001A69B5">
        <w:t>frå</w:t>
      </w:r>
      <w:proofErr w:type="spellEnd"/>
      <w:r w:rsidRPr="001A69B5">
        <w:t xml:space="preserve"> nasjonale omsyn.</w:t>
      </w:r>
    </w:p>
    <w:p w14:paraId="28FAEA4F" w14:textId="77777777" w:rsidR="000513CD" w:rsidRPr="001A69B5" w:rsidRDefault="0009509B" w:rsidP="001A69B5">
      <w:pPr>
        <w:pStyle w:val="avsnitt-tittel"/>
      </w:pPr>
      <w:r w:rsidRPr="001A69B5">
        <w:t>Resultat i 2020</w:t>
      </w:r>
    </w:p>
    <w:p w14:paraId="3CFBA42F" w14:textId="77777777" w:rsidR="000513CD" w:rsidRPr="001A69B5" w:rsidRDefault="0009509B" w:rsidP="001A69B5">
      <w:pPr>
        <w:pStyle w:val="avsnitt-undertittel"/>
      </w:pPr>
      <w:r w:rsidRPr="001A69B5">
        <w:t>God tilgang til utdanning</w:t>
      </w:r>
    </w:p>
    <w:p w14:paraId="1CD6621A" w14:textId="77777777" w:rsidR="000513CD" w:rsidRPr="001A69B5" w:rsidRDefault="0009509B" w:rsidP="001A69B5">
      <w:r w:rsidRPr="001A69B5">
        <w:t xml:space="preserve">Stortinget løyvde i </w:t>
      </w:r>
      <w:proofErr w:type="spellStart"/>
      <w:r w:rsidRPr="001A69B5">
        <w:t>behandlinga</w:t>
      </w:r>
      <w:proofErr w:type="spellEnd"/>
      <w:r w:rsidRPr="001A69B5">
        <w:t xml:space="preserve"> av statsbudsjettet for 2020 </w:t>
      </w:r>
      <w:proofErr w:type="spellStart"/>
      <w:r w:rsidRPr="001A69B5">
        <w:t>midlar</w:t>
      </w:r>
      <w:proofErr w:type="spellEnd"/>
      <w:r w:rsidRPr="001A69B5">
        <w:t xml:space="preserve"> til 145 </w:t>
      </w:r>
      <w:proofErr w:type="spellStart"/>
      <w:r w:rsidRPr="001A69B5">
        <w:t>fleire</w:t>
      </w:r>
      <w:proofErr w:type="spellEnd"/>
      <w:r w:rsidRPr="001A69B5">
        <w:t xml:space="preserve"> </w:t>
      </w:r>
      <w:proofErr w:type="spellStart"/>
      <w:r w:rsidRPr="001A69B5">
        <w:t>studieplassar</w:t>
      </w:r>
      <w:proofErr w:type="spellEnd"/>
      <w:r w:rsidRPr="001A69B5">
        <w:t xml:space="preserve"> og til fleksible </w:t>
      </w:r>
      <w:proofErr w:type="spellStart"/>
      <w:r w:rsidRPr="001A69B5">
        <w:t>tilbod</w:t>
      </w:r>
      <w:proofErr w:type="spellEnd"/>
      <w:r w:rsidRPr="001A69B5">
        <w:t xml:space="preserve">. Nedgangen i økonomien i 2020 som følge av covid-19-pandemien forsterka behovet for </w:t>
      </w:r>
      <w:proofErr w:type="spellStart"/>
      <w:r w:rsidRPr="001A69B5">
        <w:t>meir</w:t>
      </w:r>
      <w:proofErr w:type="spellEnd"/>
      <w:r w:rsidRPr="001A69B5">
        <w:t xml:space="preserve"> kapasitet i </w:t>
      </w:r>
      <w:proofErr w:type="spellStart"/>
      <w:r w:rsidRPr="001A69B5">
        <w:t>høgare</w:t>
      </w:r>
      <w:proofErr w:type="spellEnd"/>
      <w:r w:rsidRPr="001A69B5">
        <w:t xml:space="preserve"> utdanning, og i </w:t>
      </w:r>
      <w:proofErr w:type="spellStart"/>
      <w:r w:rsidRPr="001A69B5">
        <w:t>behandlinga</w:t>
      </w:r>
      <w:proofErr w:type="spellEnd"/>
      <w:r w:rsidRPr="001A69B5">
        <w:t xml:space="preserve"> av Revidert nasjonalbudsjett 2020 blei det løyvd </w:t>
      </w:r>
      <w:proofErr w:type="spellStart"/>
      <w:r w:rsidRPr="001A69B5">
        <w:t>midlar</w:t>
      </w:r>
      <w:proofErr w:type="spellEnd"/>
      <w:r w:rsidRPr="001A69B5">
        <w:t xml:space="preserve"> til 4 000 </w:t>
      </w:r>
      <w:proofErr w:type="spellStart"/>
      <w:r w:rsidRPr="001A69B5">
        <w:t>fleire</w:t>
      </w:r>
      <w:proofErr w:type="spellEnd"/>
      <w:r w:rsidRPr="001A69B5">
        <w:t xml:space="preserve"> </w:t>
      </w:r>
      <w:proofErr w:type="spellStart"/>
      <w:r w:rsidRPr="001A69B5">
        <w:t>studieplassar</w:t>
      </w:r>
      <w:proofErr w:type="spellEnd"/>
      <w:r w:rsidRPr="001A69B5">
        <w:t xml:space="preserve"> og til fleksibel utdanning. Universiteta og </w:t>
      </w:r>
      <w:proofErr w:type="spellStart"/>
      <w:r w:rsidRPr="001A69B5">
        <w:t>høgskulane</w:t>
      </w:r>
      <w:proofErr w:type="spellEnd"/>
      <w:r w:rsidRPr="001A69B5">
        <w:t xml:space="preserve"> </w:t>
      </w:r>
      <w:proofErr w:type="spellStart"/>
      <w:r w:rsidRPr="001A69B5">
        <w:t>følgde</w:t>
      </w:r>
      <w:proofErr w:type="spellEnd"/>
      <w:r w:rsidRPr="001A69B5">
        <w:t xml:space="preserve"> opp med å ta opp </w:t>
      </w:r>
      <w:proofErr w:type="spellStart"/>
      <w:r w:rsidRPr="001A69B5">
        <w:t>studentar</w:t>
      </w:r>
      <w:proofErr w:type="spellEnd"/>
      <w:r w:rsidRPr="001A69B5">
        <w:t>.</w:t>
      </w:r>
    </w:p>
    <w:p w14:paraId="677E3218" w14:textId="77777777" w:rsidR="000513CD" w:rsidRPr="001A69B5" w:rsidRDefault="0009509B" w:rsidP="001A69B5">
      <w:proofErr w:type="spellStart"/>
      <w:r w:rsidRPr="001A69B5">
        <w:t>Hausten</w:t>
      </w:r>
      <w:proofErr w:type="spellEnd"/>
      <w:r w:rsidRPr="001A69B5">
        <w:t xml:space="preserve"> 2020 var det over 273 000 registrerte </w:t>
      </w:r>
      <w:proofErr w:type="spellStart"/>
      <w:r w:rsidRPr="001A69B5">
        <w:t>studentar</w:t>
      </w:r>
      <w:proofErr w:type="spellEnd"/>
      <w:r w:rsidRPr="001A69B5">
        <w:t xml:space="preserve"> som blei finansierte over Kunnskapsdepartementets budsjett. Det var nær 12 000 </w:t>
      </w:r>
      <w:proofErr w:type="spellStart"/>
      <w:r w:rsidRPr="001A69B5">
        <w:t>fleire</w:t>
      </w:r>
      <w:proofErr w:type="spellEnd"/>
      <w:r w:rsidRPr="001A69B5">
        <w:t xml:space="preserve"> enn året før, den største oppgangen </w:t>
      </w:r>
      <w:proofErr w:type="spellStart"/>
      <w:r w:rsidRPr="001A69B5">
        <w:t>nokosinne</w:t>
      </w:r>
      <w:proofErr w:type="spellEnd"/>
      <w:r w:rsidRPr="001A69B5">
        <w:t xml:space="preserve">, </w:t>
      </w:r>
      <w:proofErr w:type="spellStart"/>
      <w:r w:rsidRPr="001A69B5">
        <w:t>særleg</w:t>
      </w:r>
      <w:proofErr w:type="spellEnd"/>
      <w:r w:rsidRPr="001A69B5">
        <w:t xml:space="preserve"> blant </w:t>
      </w:r>
      <w:proofErr w:type="spellStart"/>
      <w:r w:rsidRPr="001A69B5">
        <w:t>dei</w:t>
      </w:r>
      <w:proofErr w:type="spellEnd"/>
      <w:r w:rsidRPr="001A69B5">
        <w:t xml:space="preserve"> yngre og eldre </w:t>
      </w:r>
      <w:proofErr w:type="spellStart"/>
      <w:r w:rsidRPr="001A69B5">
        <w:t>studentane</w:t>
      </w:r>
      <w:proofErr w:type="spellEnd"/>
      <w:r w:rsidRPr="001A69B5">
        <w:t xml:space="preserve">. Auken var 2 pst. blant </w:t>
      </w:r>
      <w:proofErr w:type="spellStart"/>
      <w:r w:rsidRPr="001A69B5">
        <w:t>studentar</w:t>
      </w:r>
      <w:proofErr w:type="spellEnd"/>
      <w:r w:rsidRPr="001A69B5">
        <w:t xml:space="preserve"> i 20-åra, og </w:t>
      </w:r>
      <w:proofErr w:type="spellStart"/>
      <w:r w:rsidRPr="001A69B5">
        <w:t>høvesvis</w:t>
      </w:r>
      <w:proofErr w:type="spellEnd"/>
      <w:r w:rsidRPr="001A69B5">
        <w:t xml:space="preserve"> 11 pst. og 10 pst. blant </w:t>
      </w:r>
      <w:proofErr w:type="spellStart"/>
      <w:r w:rsidRPr="001A69B5">
        <w:t>dei</w:t>
      </w:r>
      <w:proofErr w:type="spellEnd"/>
      <w:r w:rsidRPr="001A69B5">
        <w:t xml:space="preserve"> yngre og eldre.</w:t>
      </w:r>
    </w:p>
    <w:p w14:paraId="6F54BAD4" w14:textId="77777777" w:rsidR="000513CD" w:rsidRPr="001A69B5" w:rsidRDefault="0009509B" w:rsidP="001A69B5">
      <w:r w:rsidRPr="001A69B5">
        <w:t xml:space="preserve">Det var over 19 000 </w:t>
      </w:r>
      <w:proofErr w:type="spellStart"/>
      <w:r w:rsidRPr="001A69B5">
        <w:t>studentar</w:t>
      </w:r>
      <w:proofErr w:type="spellEnd"/>
      <w:r w:rsidRPr="001A69B5">
        <w:t xml:space="preserve"> med nettbasert undervisning i 2020, uavhengig av finansieringskjelde, 29 pst. </w:t>
      </w:r>
      <w:proofErr w:type="spellStart"/>
      <w:r w:rsidRPr="001A69B5">
        <w:t>fleire</w:t>
      </w:r>
      <w:proofErr w:type="spellEnd"/>
      <w:r w:rsidRPr="001A69B5">
        <w:t xml:space="preserve"> enn året før. På desentraliserte </w:t>
      </w:r>
      <w:proofErr w:type="spellStart"/>
      <w:r w:rsidRPr="001A69B5">
        <w:t>tilbod</w:t>
      </w:r>
      <w:proofErr w:type="spellEnd"/>
      <w:r w:rsidRPr="001A69B5">
        <w:t xml:space="preserve">, der undervisninga skjer </w:t>
      </w:r>
      <w:proofErr w:type="spellStart"/>
      <w:r w:rsidRPr="001A69B5">
        <w:t>utanfor</w:t>
      </w:r>
      <w:proofErr w:type="spellEnd"/>
      <w:r w:rsidRPr="001A69B5">
        <w:t xml:space="preserve"> </w:t>
      </w:r>
      <w:proofErr w:type="spellStart"/>
      <w:r w:rsidRPr="001A69B5">
        <w:t>dei</w:t>
      </w:r>
      <w:proofErr w:type="spellEnd"/>
      <w:r w:rsidRPr="001A69B5">
        <w:t xml:space="preserve"> ordinære </w:t>
      </w:r>
      <w:proofErr w:type="spellStart"/>
      <w:r w:rsidRPr="001A69B5">
        <w:t>studiestadane</w:t>
      </w:r>
      <w:proofErr w:type="spellEnd"/>
      <w:r w:rsidRPr="001A69B5">
        <w:t xml:space="preserve">, til dømes ved studiesenter, var det 6 700 </w:t>
      </w:r>
      <w:proofErr w:type="spellStart"/>
      <w:r w:rsidRPr="001A69B5">
        <w:t>studentar</w:t>
      </w:r>
      <w:proofErr w:type="spellEnd"/>
      <w:r w:rsidRPr="001A69B5">
        <w:t xml:space="preserve">, om lag som i </w:t>
      </w:r>
      <w:proofErr w:type="spellStart"/>
      <w:r w:rsidRPr="001A69B5">
        <w:t>dei</w:t>
      </w:r>
      <w:proofErr w:type="spellEnd"/>
      <w:r w:rsidRPr="001A69B5">
        <w:t xml:space="preserve"> to siste åra.</w:t>
      </w:r>
    </w:p>
    <w:p w14:paraId="20903760" w14:textId="77777777" w:rsidR="000513CD" w:rsidRPr="001A69B5" w:rsidRDefault="0009509B" w:rsidP="001A69B5">
      <w:r w:rsidRPr="001A69B5">
        <w:t xml:space="preserve">Mange av </w:t>
      </w:r>
      <w:proofErr w:type="spellStart"/>
      <w:r w:rsidRPr="001A69B5">
        <w:t>dei</w:t>
      </w:r>
      <w:proofErr w:type="spellEnd"/>
      <w:r w:rsidRPr="001A69B5">
        <w:t xml:space="preserve"> nye </w:t>
      </w:r>
      <w:proofErr w:type="spellStart"/>
      <w:r w:rsidRPr="001A69B5">
        <w:t>studentane</w:t>
      </w:r>
      <w:proofErr w:type="spellEnd"/>
      <w:r w:rsidRPr="001A69B5">
        <w:t xml:space="preserve"> tok utdanning ved </w:t>
      </w:r>
      <w:proofErr w:type="spellStart"/>
      <w:r w:rsidRPr="001A69B5">
        <w:t>dei</w:t>
      </w:r>
      <w:proofErr w:type="spellEnd"/>
      <w:r w:rsidRPr="001A69B5">
        <w:t xml:space="preserve"> private </w:t>
      </w:r>
      <w:proofErr w:type="spellStart"/>
      <w:r w:rsidRPr="001A69B5">
        <w:t>høgskulane</w:t>
      </w:r>
      <w:proofErr w:type="spellEnd"/>
      <w:r w:rsidRPr="001A69B5">
        <w:t xml:space="preserve">. 16 pst. av </w:t>
      </w:r>
      <w:proofErr w:type="spellStart"/>
      <w:r w:rsidRPr="001A69B5">
        <w:t>studentane</w:t>
      </w:r>
      <w:proofErr w:type="spellEnd"/>
      <w:r w:rsidRPr="001A69B5">
        <w:t xml:space="preserve"> var registrerte ved </w:t>
      </w:r>
      <w:proofErr w:type="spellStart"/>
      <w:r w:rsidRPr="001A69B5">
        <w:t>ein</w:t>
      </w:r>
      <w:proofErr w:type="spellEnd"/>
      <w:r w:rsidRPr="001A69B5">
        <w:t xml:space="preserve"> privat </w:t>
      </w:r>
      <w:proofErr w:type="spellStart"/>
      <w:r w:rsidRPr="001A69B5">
        <w:t>høgskule</w:t>
      </w:r>
      <w:proofErr w:type="spellEnd"/>
      <w:r w:rsidRPr="001A69B5">
        <w:t xml:space="preserve"> </w:t>
      </w:r>
      <w:proofErr w:type="spellStart"/>
      <w:r w:rsidRPr="001A69B5">
        <w:t>hausten</w:t>
      </w:r>
      <w:proofErr w:type="spellEnd"/>
      <w:r w:rsidRPr="001A69B5">
        <w:t xml:space="preserve"> 2020, men </w:t>
      </w:r>
      <w:proofErr w:type="spellStart"/>
      <w:r w:rsidRPr="001A69B5">
        <w:t>dei</w:t>
      </w:r>
      <w:proofErr w:type="spellEnd"/>
      <w:r w:rsidRPr="001A69B5">
        <w:t xml:space="preserve"> stod for nesten halvparten av </w:t>
      </w:r>
      <w:proofErr w:type="spellStart"/>
      <w:r w:rsidRPr="001A69B5">
        <w:t>auken</w:t>
      </w:r>
      <w:proofErr w:type="spellEnd"/>
      <w:r w:rsidRPr="001A69B5">
        <w:t xml:space="preserve"> i </w:t>
      </w:r>
      <w:proofErr w:type="spellStart"/>
      <w:r w:rsidRPr="001A69B5">
        <w:t>studenttalet</w:t>
      </w:r>
      <w:proofErr w:type="spellEnd"/>
      <w:r w:rsidRPr="001A69B5">
        <w:t xml:space="preserve"> </w:t>
      </w:r>
      <w:proofErr w:type="spellStart"/>
      <w:r w:rsidRPr="001A69B5">
        <w:t>frå</w:t>
      </w:r>
      <w:proofErr w:type="spellEnd"/>
      <w:r w:rsidRPr="001A69B5">
        <w:t xml:space="preserve"> 2019.</w:t>
      </w:r>
    </w:p>
    <w:p w14:paraId="57A92821" w14:textId="77777777" w:rsidR="000513CD" w:rsidRPr="001A69B5" w:rsidRDefault="0009509B" w:rsidP="001A69B5">
      <w:pPr>
        <w:pStyle w:val="avsnitt-undertittel"/>
      </w:pPr>
      <w:r w:rsidRPr="001A69B5">
        <w:t>Høg kvalitet i utdanning og forsking</w:t>
      </w:r>
    </w:p>
    <w:p w14:paraId="0F75540E" w14:textId="77777777" w:rsidR="000513CD" w:rsidRPr="001A69B5" w:rsidRDefault="0009509B" w:rsidP="001A69B5">
      <w:pPr>
        <w:pStyle w:val="avsnitt-under-undertittel"/>
      </w:pPr>
      <w:r w:rsidRPr="001A69B5">
        <w:t>Utdannings- og forskingsmiljø</w:t>
      </w:r>
    </w:p>
    <w:p w14:paraId="23265D4D" w14:textId="77777777" w:rsidR="000513CD" w:rsidRPr="001A69B5" w:rsidRDefault="0009509B" w:rsidP="001A69B5">
      <w:r w:rsidRPr="001A69B5">
        <w:t xml:space="preserve">Kvaliteten på </w:t>
      </w:r>
      <w:proofErr w:type="spellStart"/>
      <w:r w:rsidRPr="001A69B5">
        <w:t>undervisningstilbodet</w:t>
      </w:r>
      <w:proofErr w:type="spellEnd"/>
      <w:r w:rsidRPr="001A69B5">
        <w:t xml:space="preserve"> i 2020 var sterkt prega av smitteverntiltaka, som førte til avlyste </w:t>
      </w:r>
      <w:proofErr w:type="spellStart"/>
      <w:r w:rsidRPr="001A69B5">
        <w:t>aktivitetar</w:t>
      </w:r>
      <w:proofErr w:type="spellEnd"/>
      <w:r w:rsidRPr="001A69B5">
        <w:t xml:space="preserve"> og alternativ undervisning digitalt. Av </w:t>
      </w:r>
      <w:proofErr w:type="spellStart"/>
      <w:r w:rsidRPr="001A69B5">
        <w:t>respondentane</w:t>
      </w:r>
      <w:proofErr w:type="spellEnd"/>
      <w:r w:rsidRPr="001A69B5">
        <w:t xml:space="preserve"> i studentundersøkinga Studiebarometeret for 2020, som Nasjonalt organ for kvalitet i utdanninga (NOKUT) står bak, svarte 71 pst. at det </w:t>
      </w:r>
      <w:proofErr w:type="spellStart"/>
      <w:r w:rsidRPr="001A69B5">
        <w:t>faglege</w:t>
      </w:r>
      <w:proofErr w:type="spellEnd"/>
      <w:r w:rsidRPr="001A69B5">
        <w:t xml:space="preserve"> utbyttet av undervisninga var </w:t>
      </w:r>
      <w:proofErr w:type="spellStart"/>
      <w:r w:rsidRPr="001A69B5">
        <w:t>dårlegare</w:t>
      </w:r>
      <w:proofErr w:type="spellEnd"/>
      <w:r w:rsidRPr="001A69B5">
        <w:t xml:space="preserve"> enn normalt etter innføringa av strenge smitteverntiltak vårsemesteret 2020. Skåren for kor nøgde </w:t>
      </w:r>
      <w:proofErr w:type="spellStart"/>
      <w:r w:rsidRPr="001A69B5">
        <w:t>studentane</w:t>
      </w:r>
      <w:proofErr w:type="spellEnd"/>
      <w:r w:rsidRPr="001A69B5">
        <w:t xml:space="preserve"> er med studieprogramma sine alt i alt, har i mange år </w:t>
      </w:r>
      <w:proofErr w:type="spellStart"/>
      <w:r w:rsidRPr="001A69B5">
        <w:t>vore</w:t>
      </w:r>
      <w:proofErr w:type="spellEnd"/>
      <w:r w:rsidRPr="001A69B5">
        <w:t xml:space="preserve"> stabil på 4,1 på </w:t>
      </w:r>
      <w:proofErr w:type="spellStart"/>
      <w:r w:rsidRPr="001A69B5">
        <w:t>ein</w:t>
      </w:r>
      <w:proofErr w:type="spellEnd"/>
      <w:r w:rsidRPr="001A69B5">
        <w:t xml:space="preserve"> skala </w:t>
      </w:r>
      <w:proofErr w:type="spellStart"/>
      <w:r w:rsidRPr="001A69B5">
        <w:t>frå</w:t>
      </w:r>
      <w:proofErr w:type="spellEnd"/>
      <w:r w:rsidRPr="001A69B5">
        <w:t xml:space="preserve"> 1 (i lita grad) til 5 (i stor grad), men skåren gjekk ned til 4,0 i 2020. Av </w:t>
      </w:r>
      <w:proofErr w:type="spellStart"/>
      <w:r w:rsidRPr="001A69B5">
        <w:t>studentane</w:t>
      </w:r>
      <w:proofErr w:type="spellEnd"/>
      <w:r w:rsidRPr="001A69B5">
        <w:t xml:space="preserve"> som i utgangspunktet </w:t>
      </w:r>
      <w:proofErr w:type="spellStart"/>
      <w:r w:rsidRPr="001A69B5">
        <w:t>ikkje</w:t>
      </w:r>
      <w:proofErr w:type="spellEnd"/>
      <w:r w:rsidRPr="001A69B5">
        <w:t xml:space="preserve"> hadde digital undervisning, svarte 71 pst. at omfanget av undervisninga blei redusert etter at tilgangen til campus blei </w:t>
      </w:r>
      <w:proofErr w:type="spellStart"/>
      <w:r w:rsidRPr="001A69B5">
        <w:t>stengd</w:t>
      </w:r>
      <w:proofErr w:type="spellEnd"/>
      <w:r w:rsidRPr="001A69B5">
        <w:t xml:space="preserve"> 12. mars. Blant </w:t>
      </w:r>
      <w:proofErr w:type="spellStart"/>
      <w:r w:rsidRPr="001A69B5">
        <w:t>heiltidsstudentane</w:t>
      </w:r>
      <w:proofErr w:type="spellEnd"/>
      <w:r w:rsidRPr="001A69B5">
        <w:t xml:space="preserve"> gjekk den </w:t>
      </w:r>
      <w:proofErr w:type="spellStart"/>
      <w:r w:rsidRPr="001A69B5">
        <w:t>gjennomsnittlege</w:t>
      </w:r>
      <w:proofErr w:type="spellEnd"/>
      <w:r w:rsidRPr="001A69B5">
        <w:t xml:space="preserve"> tidsbruken til organiserte </w:t>
      </w:r>
      <w:proofErr w:type="spellStart"/>
      <w:r w:rsidRPr="001A69B5">
        <w:t>læringsaktivitetar</w:t>
      </w:r>
      <w:proofErr w:type="spellEnd"/>
      <w:r w:rsidRPr="001A69B5">
        <w:t xml:space="preserve"> per veke ned med over 1 1/2 time. Tida brukt til </w:t>
      </w:r>
      <w:proofErr w:type="spellStart"/>
      <w:r w:rsidRPr="001A69B5">
        <w:t>eigenstudiar</w:t>
      </w:r>
      <w:proofErr w:type="spellEnd"/>
      <w:r w:rsidRPr="001A69B5">
        <w:t xml:space="preserve"> gjekk </w:t>
      </w:r>
      <w:proofErr w:type="spellStart"/>
      <w:r w:rsidRPr="001A69B5">
        <w:t>noko</w:t>
      </w:r>
      <w:proofErr w:type="spellEnd"/>
      <w:r w:rsidRPr="001A69B5">
        <w:t xml:space="preserve"> opp, men den totale </w:t>
      </w:r>
      <w:proofErr w:type="spellStart"/>
      <w:r w:rsidRPr="001A69B5">
        <w:t>faglege</w:t>
      </w:r>
      <w:proofErr w:type="spellEnd"/>
      <w:r w:rsidRPr="001A69B5">
        <w:t xml:space="preserve"> tidsbruken per veke gjekk ned med knappe 20 minutt. Berre om lag </w:t>
      </w:r>
      <w:proofErr w:type="spellStart"/>
      <w:r w:rsidRPr="001A69B5">
        <w:t>éin</w:t>
      </w:r>
      <w:proofErr w:type="spellEnd"/>
      <w:r w:rsidRPr="001A69B5">
        <w:t xml:space="preserve"> av fem </w:t>
      </w:r>
      <w:proofErr w:type="spellStart"/>
      <w:r w:rsidRPr="001A69B5">
        <w:t>studentar</w:t>
      </w:r>
      <w:proofErr w:type="spellEnd"/>
      <w:r w:rsidRPr="001A69B5">
        <w:t xml:space="preserve"> svarte at </w:t>
      </w:r>
      <w:proofErr w:type="spellStart"/>
      <w:r w:rsidRPr="001A69B5">
        <w:t>dei</w:t>
      </w:r>
      <w:proofErr w:type="spellEnd"/>
      <w:r w:rsidRPr="001A69B5">
        <w:t xml:space="preserve"> hadde tilgang til </w:t>
      </w:r>
      <w:proofErr w:type="spellStart"/>
      <w:r w:rsidRPr="001A69B5">
        <w:t>ein</w:t>
      </w:r>
      <w:proofErr w:type="spellEnd"/>
      <w:r w:rsidRPr="001A69B5">
        <w:t xml:space="preserve"> stad som var godt eigna til </w:t>
      </w:r>
      <w:proofErr w:type="spellStart"/>
      <w:r w:rsidRPr="001A69B5">
        <w:t>studiar</w:t>
      </w:r>
      <w:proofErr w:type="spellEnd"/>
      <w:r w:rsidRPr="001A69B5">
        <w:t xml:space="preserve"> då campus </w:t>
      </w:r>
      <w:proofErr w:type="spellStart"/>
      <w:r w:rsidRPr="001A69B5">
        <w:t>stengde</w:t>
      </w:r>
      <w:proofErr w:type="spellEnd"/>
      <w:r w:rsidRPr="001A69B5">
        <w:t>.</w:t>
      </w:r>
    </w:p>
    <w:p w14:paraId="11D62001" w14:textId="77777777" w:rsidR="000513CD" w:rsidRPr="001A69B5" w:rsidRDefault="0009509B" w:rsidP="001A69B5">
      <w:r w:rsidRPr="001A69B5">
        <w:t xml:space="preserve">Gjennomføringa av studia på normert tid gjekk opp for </w:t>
      </w:r>
      <w:proofErr w:type="spellStart"/>
      <w:r w:rsidRPr="001A69B5">
        <w:t>bachelorstudentane</w:t>
      </w:r>
      <w:proofErr w:type="spellEnd"/>
      <w:r w:rsidRPr="001A69B5">
        <w:t xml:space="preserve"> i 2020, men ned for </w:t>
      </w:r>
      <w:proofErr w:type="spellStart"/>
      <w:r w:rsidRPr="001A69B5">
        <w:t>studentar</w:t>
      </w:r>
      <w:proofErr w:type="spellEnd"/>
      <w:r w:rsidRPr="001A69B5">
        <w:t xml:space="preserve"> på masternivå. Av </w:t>
      </w:r>
      <w:proofErr w:type="spellStart"/>
      <w:r w:rsidRPr="001A69B5">
        <w:t>studentane</w:t>
      </w:r>
      <w:proofErr w:type="spellEnd"/>
      <w:r w:rsidRPr="001A69B5">
        <w:t xml:space="preserve"> som starta på </w:t>
      </w:r>
      <w:proofErr w:type="spellStart"/>
      <w:r w:rsidRPr="001A69B5">
        <w:t>eit</w:t>
      </w:r>
      <w:proofErr w:type="spellEnd"/>
      <w:r w:rsidRPr="001A69B5">
        <w:t xml:space="preserve"> bachelorstudium i 2017, hadde 52 pst. fullført i 2020, og det var 1,9 </w:t>
      </w:r>
      <w:proofErr w:type="spellStart"/>
      <w:r w:rsidRPr="001A69B5">
        <w:t>prosenteiningar</w:t>
      </w:r>
      <w:proofErr w:type="spellEnd"/>
      <w:r w:rsidRPr="001A69B5">
        <w:t xml:space="preserve"> </w:t>
      </w:r>
      <w:proofErr w:type="spellStart"/>
      <w:r w:rsidRPr="001A69B5">
        <w:t>meir</w:t>
      </w:r>
      <w:proofErr w:type="spellEnd"/>
      <w:r w:rsidRPr="001A69B5">
        <w:t xml:space="preserve"> enn det </w:t>
      </w:r>
      <w:proofErr w:type="spellStart"/>
      <w:r w:rsidRPr="001A69B5">
        <w:t>føregåande</w:t>
      </w:r>
      <w:proofErr w:type="spellEnd"/>
      <w:r w:rsidRPr="001A69B5">
        <w:t xml:space="preserve"> kullet. For </w:t>
      </w:r>
      <w:proofErr w:type="spellStart"/>
      <w:r w:rsidRPr="001A69B5">
        <w:t>studentane</w:t>
      </w:r>
      <w:proofErr w:type="spellEnd"/>
      <w:r w:rsidRPr="001A69B5">
        <w:t xml:space="preserve"> som skulle </w:t>
      </w:r>
      <w:proofErr w:type="spellStart"/>
      <w:r w:rsidRPr="001A69B5">
        <w:t>vore</w:t>
      </w:r>
      <w:proofErr w:type="spellEnd"/>
      <w:r w:rsidRPr="001A69B5">
        <w:t xml:space="preserve"> ferdige med masterstudiet på normert tid i 2020, var det 54 pst. og 39 pst. som hadde fullført </w:t>
      </w:r>
      <w:proofErr w:type="spellStart"/>
      <w:r w:rsidRPr="001A69B5">
        <w:t>høvesvis</w:t>
      </w:r>
      <w:proofErr w:type="spellEnd"/>
      <w:r w:rsidRPr="001A69B5">
        <w:t xml:space="preserve"> </w:t>
      </w:r>
      <w:proofErr w:type="spellStart"/>
      <w:r w:rsidRPr="001A69B5">
        <w:t>eit</w:t>
      </w:r>
      <w:proofErr w:type="spellEnd"/>
      <w:r w:rsidRPr="001A69B5">
        <w:t xml:space="preserve"> toårig eller </w:t>
      </w:r>
      <w:proofErr w:type="spellStart"/>
      <w:r w:rsidRPr="001A69B5">
        <w:t>eit</w:t>
      </w:r>
      <w:proofErr w:type="spellEnd"/>
      <w:r w:rsidRPr="001A69B5">
        <w:t xml:space="preserve"> </w:t>
      </w:r>
      <w:proofErr w:type="gramStart"/>
      <w:r w:rsidRPr="001A69B5">
        <w:t>integrert</w:t>
      </w:r>
      <w:proofErr w:type="gramEnd"/>
      <w:r w:rsidRPr="001A69B5">
        <w:t xml:space="preserve"> femårig studium. Det er </w:t>
      </w:r>
      <w:proofErr w:type="spellStart"/>
      <w:r w:rsidRPr="001A69B5">
        <w:t>høvesvis</w:t>
      </w:r>
      <w:proofErr w:type="spellEnd"/>
      <w:r w:rsidRPr="001A69B5">
        <w:t xml:space="preserve"> 1,8 og 1,6 </w:t>
      </w:r>
      <w:proofErr w:type="spellStart"/>
      <w:r w:rsidRPr="001A69B5">
        <w:t>prosenteiningar</w:t>
      </w:r>
      <w:proofErr w:type="spellEnd"/>
      <w:r w:rsidRPr="001A69B5">
        <w:t xml:space="preserve"> </w:t>
      </w:r>
      <w:proofErr w:type="spellStart"/>
      <w:r w:rsidRPr="001A69B5">
        <w:t>lågare</w:t>
      </w:r>
      <w:proofErr w:type="spellEnd"/>
      <w:r w:rsidRPr="001A69B5">
        <w:t xml:space="preserve"> enn for </w:t>
      </w:r>
      <w:proofErr w:type="spellStart"/>
      <w:r w:rsidRPr="001A69B5">
        <w:t>dei</w:t>
      </w:r>
      <w:proofErr w:type="spellEnd"/>
      <w:r w:rsidRPr="001A69B5">
        <w:t xml:space="preserve"> </w:t>
      </w:r>
      <w:proofErr w:type="spellStart"/>
      <w:r w:rsidRPr="001A69B5">
        <w:t>føregåande</w:t>
      </w:r>
      <w:proofErr w:type="spellEnd"/>
      <w:r w:rsidRPr="001A69B5">
        <w:t xml:space="preserve"> kulla.</w:t>
      </w:r>
    </w:p>
    <w:p w14:paraId="5E966F59" w14:textId="77777777" w:rsidR="000513CD" w:rsidRPr="001A69B5" w:rsidRDefault="0009509B" w:rsidP="001A69B5">
      <w:r w:rsidRPr="001A69B5">
        <w:t xml:space="preserve">Den nasjonale statistikken til Statistisk sentralbyrå (SSB) viser kor mange av </w:t>
      </w:r>
      <w:proofErr w:type="spellStart"/>
      <w:r w:rsidRPr="001A69B5">
        <w:t>dei</w:t>
      </w:r>
      <w:proofErr w:type="spellEnd"/>
      <w:r w:rsidRPr="001A69B5">
        <w:t xml:space="preserve"> nye </w:t>
      </w:r>
      <w:proofErr w:type="spellStart"/>
      <w:r w:rsidRPr="001A69B5">
        <w:t>studentane</w:t>
      </w:r>
      <w:proofErr w:type="spellEnd"/>
      <w:r w:rsidRPr="001A69B5">
        <w:t xml:space="preserve"> i </w:t>
      </w:r>
      <w:proofErr w:type="spellStart"/>
      <w:r w:rsidRPr="001A69B5">
        <w:t>eit</w:t>
      </w:r>
      <w:proofErr w:type="spellEnd"/>
      <w:r w:rsidRPr="001A69B5">
        <w:t xml:space="preserve"> år som har fullført </w:t>
      </w:r>
      <w:proofErr w:type="gramStart"/>
      <w:r w:rsidRPr="001A69B5">
        <w:t>ei grad</w:t>
      </w:r>
      <w:proofErr w:type="gramEnd"/>
      <w:r w:rsidRPr="001A69B5">
        <w:t xml:space="preserve"> </w:t>
      </w:r>
      <w:proofErr w:type="spellStart"/>
      <w:r w:rsidRPr="001A69B5">
        <w:t>innan</w:t>
      </w:r>
      <w:proofErr w:type="spellEnd"/>
      <w:r w:rsidRPr="001A69B5">
        <w:t xml:space="preserve"> åtte år. Prosentdelen </w:t>
      </w:r>
      <w:proofErr w:type="spellStart"/>
      <w:r w:rsidRPr="001A69B5">
        <w:t>utan</w:t>
      </w:r>
      <w:proofErr w:type="spellEnd"/>
      <w:r w:rsidRPr="001A69B5">
        <w:t xml:space="preserve"> </w:t>
      </w:r>
      <w:proofErr w:type="spellStart"/>
      <w:r w:rsidRPr="001A69B5">
        <w:t>noka</w:t>
      </w:r>
      <w:proofErr w:type="spellEnd"/>
      <w:r w:rsidRPr="001A69B5">
        <w:t xml:space="preserve"> grad gjekk ned </w:t>
      </w:r>
      <w:proofErr w:type="spellStart"/>
      <w:r w:rsidRPr="001A69B5">
        <w:t>frå</w:t>
      </w:r>
      <w:proofErr w:type="spellEnd"/>
      <w:r w:rsidRPr="001A69B5">
        <w:t xml:space="preserve"> 45 pst. blant </w:t>
      </w:r>
      <w:proofErr w:type="spellStart"/>
      <w:r w:rsidRPr="001A69B5">
        <w:t>dei</w:t>
      </w:r>
      <w:proofErr w:type="spellEnd"/>
      <w:r w:rsidRPr="001A69B5">
        <w:t xml:space="preserve"> som starta i 2001, til 34 pst. blant </w:t>
      </w:r>
      <w:proofErr w:type="spellStart"/>
      <w:r w:rsidRPr="001A69B5">
        <w:t>dei</w:t>
      </w:r>
      <w:proofErr w:type="spellEnd"/>
      <w:r w:rsidRPr="001A69B5">
        <w:t xml:space="preserve"> som starta i 2008. </w:t>
      </w:r>
      <w:proofErr w:type="spellStart"/>
      <w:r w:rsidRPr="001A69B5">
        <w:t>Sidan</w:t>
      </w:r>
      <w:proofErr w:type="spellEnd"/>
      <w:r w:rsidRPr="001A69B5">
        <w:t xml:space="preserve"> har det </w:t>
      </w:r>
      <w:proofErr w:type="spellStart"/>
      <w:r w:rsidRPr="001A69B5">
        <w:t>vore</w:t>
      </w:r>
      <w:proofErr w:type="spellEnd"/>
      <w:r w:rsidRPr="001A69B5">
        <w:t xml:space="preserve"> mindre </w:t>
      </w:r>
      <w:proofErr w:type="spellStart"/>
      <w:r w:rsidRPr="001A69B5">
        <w:t>endringar</w:t>
      </w:r>
      <w:proofErr w:type="spellEnd"/>
      <w:r w:rsidRPr="001A69B5">
        <w:t>.</w:t>
      </w:r>
    </w:p>
    <w:p w14:paraId="4C3A90E2" w14:textId="77777777" w:rsidR="000513CD" w:rsidRPr="001A69B5" w:rsidRDefault="0009509B" w:rsidP="001A69B5">
      <w:proofErr w:type="spellStart"/>
      <w:r w:rsidRPr="001A69B5">
        <w:t>Talet</w:t>
      </w:r>
      <w:proofErr w:type="spellEnd"/>
      <w:r w:rsidRPr="001A69B5">
        <w:t xml:space="preserve"> på fullførte doktorgrader gjekk opp i 2020 for fjerde året på rad, med den tredje rekorden på rad for fullførte grader i </w:t>
      </w:r>
      <w:proofErr w:type="spellStart"/>
      <w:r w:rsidRPr="001A69B5">
        <w:t>eit</w:t>
      </w:r>
      <w:proofErr w:type="spellEnd"/>
      <w:r w:rsidRPr="001A69B5">
        <w:t xml:space="preserve"> år. Til </w:t>
      </w:r>
      <w:proofErr w:type="spellStart"/>
      <w:r w:rsidRPr="001A69B5">
        <w:t>saman</w:t>
      </w:r>
      <w:proofErr w:type="spellEnd"/>
      <w:r w:rsidRPr="001A69B5">
        <w:t xml:space="preserve"> 1 634 </w:t>
      </w:r>
      <w:proofErr w:type="spellStart"/>
      <w:r w:rsidRPr="001A69B5">
        <w:t>personar</w:t>
      </w:r>
      <w:proofErr w:type="spellEnd"/>
      <w:r w:rsidRPr="001A69B5">
        <w:t xml:space="preserve"> tok doktorgrad i 2020. Av </w:t>
      </w:r>
      <w:proofErr w:type="spellStart"/>
      <w:r w:rsidRPr="001A69B5">
        <w:t>personane</w:t>
      </w:r>
      <w:proofErr w:type="spellEnd"/>
      <w:r w:rsidRPr="001A69B5">
        <w:t xml:space="preserve"> som starta på </w:t>
      </w:r>
      <w:proofErr w:type="spellStart"/>
      <w:r w:rsidRPr="001A69B5">
        <w:t>eit</w:t>
      </w:r>
      <w:proofErr w:type="spellEnd"/>
      <w:r w:rsidRPr="001A69B5">
        <w:t xml:space="preserve"> doktorgradsstudium i 2014, hadde 70 pst. disputert </w:t>
      </w:r>
      <w:proofErr w:type="spellStart"/>
      <w:r w:rsidRPr="001A69B5">
        <w:t>innan</w:t>
      </w:r>
      <w:proofErr w:type="spellEnd"/>
      <w:r w:rsidRPr="001A69B5">
        <w:t xml:space="preserve"> 2020. Det er </w:t>
      </w:r>
      <w:proofErr w:type="spellStart"/>
      <w:r w:rsidRPr="001A69B5">
        <w:t>ein</w:t>
      </w:r>
      <w:proofErr w:type="spellEnd"/>
      <w:r w:rsidRPr="001A69B5">
        <w:t xml:space="preserve"> </w:t>
      </w:r>
      <w:proofErr w:type="spellStart"/>
      <w:r w:rsidRPr="001A69B5">
        <w:t>auke</w:t>
      </w:r>
      <w:proofErr w:type="spellEnd"/>
      <w:r w:rsidRPr="001A69B5">
        <w:t xml:space="preserve"> i prosentdelen som fullfører </w:t>
      </w:r>
      <w:proofErr w:type="spellStart"/>
      <w:r w:rsidRPr="001A69B5">
        <w:t>innan</w:t>
      </w:r>
      <w:proofErr w:type="spellEnd"/>
      <w:r w:rsidRPr="001A69B5">
        <w:t xml:space="preserve"> seks år, på 3,8 </w:t>
      </w:r>
      <w:proofErr w:type="spellStart"/>
      <w:r w:rsidRPr="001A69B5">
        <w:t>prosenteiningar</w:t>
      </w:r>
      <w:proofErr w:type="spellEnd"/>
      <w:r w:rsidRPr="001A69B5">
        <w:t xml:space="preserve"> </w:t>
      </w:r>
      <w:proofErr w:type="spellStart"/>
      <w:r w:rsidRPr="001A69B5">
        <w:t>samanlikna</w:t>
      </w:r>
      <w:proofErr w:type="spellEnd"/>
      <w:r w:rsidRPr="001A69B5">
        <w:t xml:space="preserve"> med det </w:t>
      </w:r>
      <w:proofErr w:type="spellStart"/>
      <w:r w:rsidRPr="001A69B5">
        <w:t>føregåande</w:t>
      </w:r>
      <w:proofErr w:type="spellEnd"/>
      <w:r w:rsidRPr="001A69B5">
        <w:t xml:space="preserve"> kullet.</w:t>
      </w:r>
    </w:p>
    <w:p w14:paraId="7DD508FC" w14:textId="77777777" w:rsidR="000513CD" w:rsidRPr="001A69B5" w:rsidRDefault="0009509B" w:rsidP="001A69B5">
      <w:r w:rsidRPr="001A69B5">
        <w:t xml:space="preserve">Det europeiske forskingsrådet (ERC) løyver </w:t>
      </w:r>
      <w:proofErr w:type="spellStart"/>
      <w:r w:rsidRPr="001A69B5">
        <w:t>midlar</w:t>
      </w:r>
      <w:proofErr w:type="spellEnd"/>
      <w:r w:rsidRPr="001A69B5">
        <w:t xml:space="preserve"> til framifrå </w:t>
      </w:r>
      <w:proofErr w:type="spellStart"/>
      <w:r w:rsidRPr="001A69B5">
        <w:t>forskarar</w:t>
      </w:r>
      <w:proofErr w:type="spellEnd"/>
      <w:r w:rsidRPr="001A69B5">
        <w:t xml:space="preserve"> uavhengig av tema og fagfelt, og </w:t>
      </w:r>
      <w:proofErr w:type="spellStart"/>
      <w:r w:rsidRPr="001A69B5">
        <w:t>tildelingar</w:t>
      </w:r>
      <w:proofErr w:type="spellEnd"/>
      <w:r w:rsidRPr="001A69B5">
        <w:t xml:space="preserve"> </w:t>
      </w:r>
      <w:proofErr w:type="spellStart"/>
      <w:r w:rsidRPr="001A69B5">
        <w:t>herifrå</w:t>
      </w:r>
      <w:proofErr w:type="spellEnd"/>
      <w:r w:rsidRPr="001A69B5">
        <w:t xml:space="preserve"> er </w:t>
      </w:r>
      <w:proofErr w:type="spellStart"/>
      <w:r w:rsidRPr="001A69B5">
        <w:t>eit</w:t>
      </w:r>
      <w:proofErr w:type="spellEnd"/>
      <w:r w:rsidRPr="001A69B5">
        <w:t xml:space="preserve"> </w:t>
      </w:r>
      <w:proofErr w:type="spellStart"/>
      <w:r w:rsidRPr="001A69B5">
        <w:t>tydeleg</w:t>
      </w:r>
      <w:proofErr w:type="spellEnd"/>
      <w:r w:rsidRPr="001A69B5">
        <w:t xml:space="preserve"> </w:t>
      </w:r>
      <w:proofErr w:type="spellStart"/>
      <w:r w:rsidRPr="001A69B5">
        <w:t>kvalitetsteikn</w:t>
      </w:r>
      <w:proofErr w:type="spellEnd"/>
      <w:r w:rsidRPr="001A69B5">
        <w:t xml:space="preserve">. Av ERC-stipenda utlyste i 2020 gjekk 19 til norske </w:t>
      </w:r>
      <w:proofErr w:type="spellStart"/>
      <w:r w:rsidRPr="001A69B5">
        <w:t>institusjonar</w:t>
      </w:r>
      <w:proofErr w:type="spellEnd"/>
      <w:r w:rsidRPr="001A69B5">
        <w:t xml:space="preserve">. </w:t>
      </w:r>
      <w:proofErr w:type="spellStart"/>
      <w:r w:rsidRPr="001A69B5">
        <w:t>Noregs</w:t>
      </w:r>
      <w:proofErr w:type="spellEnd"/>
      <w:r w:rsidRPr="001A69B5">
        <w:t xml:space="preserve"> del av </w:t>
      </w:r>
      <w:proofErr w:type="spellStart"/>
      <w:r w:rsidRPr="001A69B5">
        <w:t>dei</w:t>
      </w:r>
      <w:proofErr w:type="spellEnd"/>
      <w:r w:rsidRPr="001A69B5">
        <w:t xml:space="preserve"> samla stipenda var over 2 pst. i 2020 og har </w:t>
      </w:r>
      <w:proofErr w:type="spellStart"/>
      <w:r w:rsidRPr="001A69B5">
        <w:t>vore</w:t>
      </w:r>
      <w:proofErr w:type="spellEnd"/>
      <w:r w:rsidRPr="001A69B5">
        <w:t xml:space="preserve"> 1,5 pst. eller </w:t>
      </w:r>
      <w:proofErr w:type="spellStart"/>
      <w:r w:rsidRPr="001A69B5">
        <w:t>høgare</w:t>
      </w:r>
      <w:proofErr w:type="spellEnd"/>
      <w:r w:rsidRPr="001A69B5">
        <w:t xml:space="preserve"> kvart år </w:t>
      </w:r>
      <w:proofErr w:type="spellStart"/>
      <w:r w:rsidRPr="001A69B5">
        <w:t>sidan</w:t>
      </w:r>
      <w:proofErr w:type="spellEnd"/>
      <w:r w:rsidRPr="001A69B5">
        <w:t xml:space="preserve"> 2017. Før det var prosentdelen aldri over 1,4 pst. Både prosentdelen innvilga søknader og </w:t>
      </w:r>
      <w:proofErr w:type="spellStart"/>
      <w:r w:rsidRPr="001A69B5">
        <w:t>talet</w:t>
      </w:r>
      <w:proofErr w:type="spellEnd"/>
      <w:r w:rsidRPr="001A69B5">
        <w:t xml:space="preserve"> på stipend i høve til </w:t>
      </w:r>
      <w:proofErr w:type="spellStart"/>
      <w:r w:rsidRPr="001A69B5">
        <w:t>folketalet</w:t>
      </w:r>
      <w:proofErr w:type="spellEnd"/>
      <w:r w:rsidRPr="001A69B5">
        <w:t xml:space="preserve"> var </w:t>
      </w:r>
      <w:proofErr w:type="spellStart"/>
      <w:r w:rsidRPr="001A69B5">
        <w:t>lågare</w:t>
      </w:r>
      <w:proofErr w:type="spellEnd"/>
      <w:r w:rsidRPr="001A69B5">
        <w:t xml:space="preserve"> enn i Sverige og Danmark.</w:t>
      </w:r>
    </w:p>
    <w:p w14:paraId="70C6B869" w14:textId="77777777" w:rsidR="000513CD" w:rsidRPr="001A69B5" w:rsidRDefault="0009509B" w:rsidP="001A69B5">
      <w:pPr>
        <w:pStyle w:val="avsnitt-under-undertittel"/>
      </w:pPr>
      <w:r w:rsidRPr="001A69B5">
        <w:t xml:space="preserve">Internasjonalt </w:t>
      </w:r>
      <w:proofErr w:type="spellStart"/>
      <w:r w:rsidRPr="001A69B5">
        <w:t>samspel</w:t>
      </w:r>
      <w:proofErr w:type="spellEnd"/>
    </w:p>
    <w:p w14:paraId="129D8092" w14:textId="77777777" w:rsidR="000513CD" w:rsidRPr="001A69B5" w:rsidRDefault="0009509B" w:rsidP="001A69B5">
      <w:r w:rsidRPr="001A69B5">
        <w:t xml:space="preserve">Den internasjonale studentutvekslinga blei i 2020 nesten halvert </w:t>
      </w:r>
      <w:proofErr w:type="spellStart"/>
      <w:r w:rsidRPr="001A69B5">
        <w:t>samanlikna</w:t>
      </w:r>
      <w:proofErr w:type="spellEnd"/>
      <w:r w:rsidRPr="001A69B5">
        <w:t xml:space="preserve"> med året før. </w:t>
      </w:r>
      <w:proofErr w:type="spellStart"/>
      <w:r w:rsidRPr="001A69B5">
        <w:t>Reiserestriksjonane</w:t>
      </w:r>
      <w:proofErr w:type="spellEnd"/>
      <w:r w:rsidRPr="001A69B5">
        <w:t xml:space="preserve"> på grunn av covid-19-pandemien gjorde at nesten ingen </w:t>
      </w:r>
      <w:proofErr w:type="spellStart"/>
      <w:r w:rsidRPr="001A69B5">
        <w:t>utvekslingsopphald</w:t>
      </w:r>
      <w:proofErr w:type="spellEnd"/>
      <w:r w:rsidRPr="001A69B5">
        <w:t xml:space="preserve"> blei gjennomførte </w:t>
      </w:r>
      <w:proofErr w:type="spellStart"/>
      <w:r w:rsidRPr="001A69B5">
        <w:t>hausten</w:t>
      </w:r>
      <w:proofErr w:type="spellEnd"/>
      <w:r w:rsidRPr="001A69B5">
        <w:t xml:space="preserve"> 2020. For året under </w:t>
      </w:r>
      <w:proofErr w:type="spellStart"/>
      <w:r w:rsidRPr="001A69B5">
        <w:t>eitt</w:t>
      </w:r>
      <w:proofErr w:type="spellEnd"/>
      <w:r w:rsidRPr="001A69B5">
        <w:t xml:space="preserve"> var det over 3 800 </w:t>
      </w:r>
      <w:proofErr w:type="spellStart"/>
      <w:r w:rsidRPr="001A69B5">
        <w:t>utreisande</w:t>
      </w:r>
      <w:proofErr w:type="spellEnd"/>
      <w:r w:rsidRPr="001A69B5">
        <w:t xml:space="preserve"> </w:t>
      </w:r>
      <w:proofErr w:type="spellStart"/>
      <w:r w:rsidRPr="001A69B5">
        <w:t>utvekslingsstudentar</w:t>
      </w:r>
      <w:proofErr w:type="spellEnd"/>
      <w:r w:rsidRPr="001A69B5">
        <w:t xml:space="preserve"> </w:t>
      </w:r>
      <w:proofErr w:type="spellStart"/>
      <w:r w:rsidRPr="001A69B5">
        <w:t>frå</w:t>
      </w:r>
      <w:proofErr w:type="spellEnd"/>
      <w:r w:rsidRPr="001A69B5">
        <w:t xml:space="preserve"> </w:t>
      </w:r>
      <w:proofErr w:type="spellStart"/>
      <w:r w:rsidRPr="001A69B5">
        <w:t>Noreg</w:t>
      </w:r>
      <w:proofErr w:type="spellEnd"/>
      <w:r w:rsidRPr="001A69B5">
        <w:t xml:space="preserve"> og 4 600 </w:t>
      </w:r>
      <w:proofErr w:type="spellStart"/>
      <w:r w:rsidRPr="001A69B5">
        <w:t>innreisande</w:t>
      </w:r>
      <w:proofErr w:type="spellEnd"/>
      <w:r w:rsidRPr="001A69B5">
        <w:t xml:space="preserve"> til </w:t>
      </w:r>
      <w:proofErr w:type="spellStart"/>
      <w:r w:rsidRPr="001A69B5">
        <w:t>Noreg</w:t>
      </w:r>
      <w:proofErr w:type="spellEnd"/>
      <w:r w:rsidRPr="001A69B5">
        <w:t xml:space="preserve">. Av </w:t>
      </w:r>
      <w:proofErr w:type="spellStart"/>
      <w:r w:rsidRPr="001A69B5">
        <w:t>desse</w:t>
      </w:r>
      <w:proofErr w:type="spellEnd"/>
      <w:r w:rsidRPr="001A69B5">
        <w:t xml:space="preserve"> var </w:t>
      </w:r>
      <w:proofErr w:type="spellStart"/>
      <w:r w:rsidRPr="001A69B5">
        <w:t>høvesvis</w:t>
      </w:r>
      <w:proofErr w:type="spellEnd"/>
      <w:r w:rsidRPr="001A69B5">
        <w:t xml:space="preserve"> 47 pst. og 76 pst. på utveksling gjennom Erasmus+-ordninga.</w:t>
      </w:r>
    </w:p>
    <w:p w14:paraId="3F5A0E39" w14:textId="77777777" w:rsidR="000513CD" w:rsidRPr="001A69B5" w:rsidRDefault="0009509B" w:rsidP="001A69B5">
      <w:r w:rsidRPr="001A69B5">
        <w:t xml:space="preserve">SSBs tal på internasjonale </w:t>
      </w:r>
      <w:proofErr w:type="spellStart"/>
      <w:r w:rsidRPr="001A69B5">
        <w:t>gradsstudentar</w:t>
      </w:r>
      <w:proofErr w:type="spellEnd"/>
      <w:r w:rsidRPr="001A69B5">
        <w:t xml:space="preserve"> i </w:t>
      </w:r>
      <w:proofErr w:type="spellStart"/>
      <w:r w:rsidRPr="001A69B5">
        <w:t>Noreg</w:t>
      </w:r>
      <w:proofErr w:type="spellEnd"/>
      <w:r w:rsidRPr="001A69B5">
        <w:t xml:space="preserve"> var om lag 15 000 i 2020, inkludert ved </w:t>
      </w:r>
      <w:proofErr w:type="spellStart"/>
      <w:r w:rsidRPr="001A69B5">
        <w:t>lærestadar</w:t>
      </w:r>
      <w:proofErr w:type="spellEnd"/>
      <w:r w:rsidRPr="001A69B5">
        <w:t xml:space="preserve"> </w:t>
      </w:r>
      <w:proofErr w:type="spellStart"/>
      <w:r w:rsidRPr="001A69B5">
        <w:t>utan</w:t>
      </w:r>
      <w:proofErr w:type="spellEnd"/>
      <w:r w:rsidRPr="001A69B5">
        <w:t xml:space="preserve"> finansiering over kap. 260. Ved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lærestadane</w:t>
      </w:r>
      <w:proofErr w:type="spellEnd"/>
      <w:r w:rsidRPr="001A69B5">
        <w:t xml:space="preserve"> under Kunnskapsdepartementet var </w:t>
      </w:r>
      <w:proofErr w:type="spellStart"/>
      <w:r w:rsidRPr="001A69B5">
        <w:t>talet</w:t>
      </w:r>
      <w:proofErr w:type="spellEnd"/>
      <w:r w:rsidRPr="001A69B5">
        <w:t xml:space="preserve"> over 11 100. Begge </w:t>
      </w:r>
      <w:proofErr w:type="spellStart"/>
      <w:r w:rsidRPr="001A69B5">
        <w:t>tala</w:t>
      </w:r>
      <w:proofErr w:type="spellEnd"/>
      <w:r w:rsidRPr="001A69B5">
        <w:t xml:space="preserve"> </w:t>
      </w:r>
      <w:proofErr w:type="spellStart"/>
      <w:r w:rsidRPr="001A69B5">
        <w:t>auka</w:t>
      </w:r>
      <w:proofErr w:type="spellEnd"/>
      <w:r w:rsidRPr="001A69B5">
        <w:t xml:space="preserve"> med om lag 4 pst. </w:t>
      </w:r>
      <w:proofErr w:type="spellStart"/>
      <w:r w:rsidRPr="001A69B5">
        <w:t>samanlikna</w:t>
      </w:r>
      <w:proofErr w:type="spellEnd"/>
      <w:r w:rsidRPr="001A69B5">
        <w:t xml:space="preserve"> med året før. Det er den største </w:t>
      </w:r>
      <w:proofErr w:type="spellStart"/>
      <w:r w:rsidRPr="001A69B5">
        <w:t>auken</w:t>
      </w:r>
      <w:proofErr w:type="spellEnd"/>
      <w:r w:rsidRPr="001A69B5">
        <w:t xml:space="preserve"> </w:t>
      </w:r>
      <w:proofErr w:type="spellStart"/>
      <w:r w:rsidRPr="001A69B5">
        <w:t>dei</w:t>
      </w:r>
      <w:proofErr w:type="spellEnd"/>
      <w:r w:rsidRPr="001A69B5">
        <w:t xml:space="preserve"> siste seks </w:t>
      </w:r>
      <w:proofErr w:type="spellStart"/>
      <w:r w:rsidRPr="001A69B5">
        <w:t>åra</w:t>
      </w:r>
      <w:proofErr w:type="spellEnd"/>
      <w:r w:rsidRPr="001A69B5">
        <w:t xml:space="preserve">. Prosentdelen av doktorgradene </w:t>
      </w:r>
      <w:proofErr w:type="spellStart"/>
      <w:r w:rsidRPr="001A69B5">
        <w:t>tekne</w:t>
      </w:r>
      <w:proofErr w:type="spellEnd"/>
      <w:r w:rsidRPr="001A69B5">
        <w:t xml:space="preserve"> av </w:t>
      </w:r>
      <w:proofErr w:type="spellStart"/>
      <w:r w:rsidRPr="001A69B5">
        <w:t>personar</w:t>
      </w:r>
      <w:proofErr w:type="spellEnd"/>
      <w:r w:rsidRPr="001A69B5">
        <w:t xml:space="preserve"> med </w:t>
      </w:r>
      <w:proofErr w:type="spellStart"/>
      <w:r w:rsidRPr="001A69B5">
        <w:t>utanlandsk</w:t>
      </w:r>
      <w:proofErr w:type="spellEnd"/>
      <w:r w:rsidRPr="001A69B5">
        <w:t xml:space="preserve"> </w:t>
      </w:r>
      <w:proofErr w:type="spellStart"/>
      <w:r w:rsidRPr="001A69B5">
        <w:t>statsborgarskap</w:t>
      </w:r>
      <w:proofErr w:type="spellEnd"/>
      <w:r w:rsidRPr="001A69B5">
        <w:t>, 40 pst., var den same som i 2019.</w:t>
      </w:r>
    </w:p>
    <w:p w14:paraId="7CE0687C" w14:textId="77777777" w:rsidR="000513CD" w:rsidRPr="001A69B5" w:rsidRDefault="0009509B" w:rsidP="001A69B5">
      <w:r w:rsidRPr="001A69B5">
        <w:t xml:space="preserve">Det internasjonale samarbeidet om </w:t>
      </w:r>
      <w:proofErr w:type="spellStart"/>
      <w:r w:rsidRPr="001A69B5">
        <w:t>forskingspublikasjonar</w:t>
      </w:r>
      <w:proofErr w:type="spellEnd"/>
      <w:r w:rsidRPr="001A69B5">
        <w:t xml:space="preserve"> held fram med å </w:t>
      </w:r>
      <w:proofErr w:type="spellStart"/>
      <w:r w:rsidRPr="001A69B5">
        <w:t>auke</w:t>
      </w:r>
      <w:proofErr w:type="spellEnd"/>
      <w:r w:rsidRPr="001A69B5">
        <w:t xml:space="preserve">. Delen av </w:t>
      </w:r>
      <w:proofErr w:type="spellStart"/>
      <w:r w:rsidRPr="001A69B5">
        <w:t>dei</w:t>
      </w:r>
      <w:proofErr w:type="spellEnd"/>
      <w:r w:rsidRPr="001A69B5">
        <w:t xml:space="preserve"> </w:t>
      </w:r>
      <w:proofErr w:type="spellStart"/>
      <w:r w:rsidRPr="001A69B5">
        <w:t>vitskaplege</w:t>
      </w:r>
      <w:proofErr w:type="spellEnd"/>
      <w:r w:rsidRPr="001A69B5">
        <w:t xml:space="preserve"> </w:t>
      </w:r>
      <w:proofErr w:type="spellStart"/>
      <w:r w:rsidRPr="001A69B5">
        <w:t>publikasjonane</w:t>
      </w:r>
      <w:proofErr w:type="spellEnd"/>
      <w:r w:rsidRPr="001A69B5">
        <w:t xml:space="preserve"> i Norsk vitskapsindeks (NVI) </w:t>
      </w:r>
      <w:proofErr w:type="spellStart"/>
      <w:r w:rsidRPr="001A69B5">
        <w:t>frå</w:t>
      </w:r>
      <w:proofErr w:type="spellEnd"/>
      <w:r w:rsidRPr="001A69B5">
        <w:t xml:space="preserve"> universitets- og </w:t>
      </w:r>
      <w:proofErr w:type="spellStart"/>
      <w:r w:rsidRPr="001A69B5">
        <w:t>høgskulesektoren</w:t>
      </w:r>
      <w:proofErr w:type="spellEnd"/>
      <w:r w:rsidRPr="001A69B5">
        <w:t xml:space="preserve"> med </w:t>
      </w:r>
      <w:proofErr w:type="spellStart"/>
      <w:r w:rsidRPr="001A69B5">
        <w:t>utanlandske</w:t>
      </w:r>
      <w:proofErr w:type="spellEnd"/>
      <w:r w:rsidRPr="001A69B5">
        <w:t xml:space="preserve"> </w:t>
      </w:r>
      <w:proofErr w:type="spellStart"/>
      <w:r w:rsidRPr="001A69B5">
        <w:t>medforfattarar</w:t>
      </w:r>
      <w:proofErr w:type="spellEnd"/>
      <w:r w:rsidRPr="001A69B5">
        <w:t xml:space="preserve"> </w:t>
      </w:r>
      <w:proofErr w:type="spellStart"/>
      <w:r w:rsidRPr="001A69B5">
        <w:t>auka</w:t>
      </w:r>
      <w:proofErr w:type="spellEnd"/>
      <w:r w:rsidRPr="001A69B5">
        <w:t xml:space="preserve"> med 3 </w:t>
      </w:r>
      <w:proofErr w:type="spellStart"/>
      <w:r w:rsidRPr="001A69B5">
        <w:t>prosenteiningar</w:t>
      </w:r>
      <w:proofErr w:type="spellEnd"/>
      <w:r w:rsidRPr="001A69B5">
        <w:t xml:space="preserve"> </w:t>
      </w:r>
      <w:proofErr w:type="spellStart"/>
      <w:r w:rsidRPr="001A69B5">
        <w:t>frå</w:t>
      </w:r>
      <w:proofErr w:type="spellEnd"/>
      <w:r w:rsidRPr="001A69B5">
        <w:t xml:space="preserve"> 2019 til 53 pst. </w:t>
      </w:r>
      <w:proofErr w:type="spellStart"/>
      <w:r w:rsidRPr="001A69B5">
        <w:t>Talet</w:t>
      </w:r>
      <w:proofErr w:type="spellEnd"/>
      <w:r w:rsidRPr="001A69B5">
        <w:t xml:space="preserve"> er likevel 4 </w:t>
      </w:r>
      <w:proofErr w:type="spellStart"/>
      <w:r w:rsidRPr="001A69B5">
        <w:t>prosenteiningar</w:t>
      </w:r>
      <w:proofErr w:type="spellEnd"/>
      <w:r w:rsidRPr="001A69B5">
        <w:t xml:space="preserve"> </w:t>
      </w:r>
      <w:proofErr w:type="spellStart"/>
      <w:r w:rsidRPr="001A69B5">
        <w:t>lågare</w:t>
      </w:r>
      <w:proofErr w:type="spellEnd"/>
      <w:r w:rsidRPr="001A69B5">
        <w:t xml:space="preserve"> enn </w:t>
      </w:r>
      <w:proofErr w:type="spellStart"/>
      <w:r w:rsidRPr="001A69B5">
        <w:t>tilsvarande</w:t>
      </w:r>
      <w:proofErr w:type="spellEnd"/>
      <w:r w:rsidRPr="001A69B5">
        <w:t xml:space="preserve"> tal for forskingsinstitutta.</w:t>
      </w:r>
    </w:p>
    <w:p w14:paraId="48155DB3" w14:textId="77777777" w:rsidR="000513CD" w:rsidRPr="001A69B5" w:rsidRDefault="0009509B" w:rsidP="001A69B5">
      <w:r w:rsidRPr="001A69B5">
        <w:t xml:space="preserve">Deltakinga i EUs rammeprogram for forsking og innovasjon, Horisont 2020, held fram på </w:t>
      </w:r>
      <w:proofErr w:type="spellStart"/>
      <w:r w:rsidRPr="001A69B5">
        <w:t>eit</w:t>
      </w:r>
      <w:proofErr w:type="spellEnd"/>
      <w:r w:rsidRPr="001A69B5">
        <w:t xml:space="preserve"> høgt nivå. I </w:t>
      </w:r>
      <w:proofErr w:type="spellStart"/>
      <w:r w:rsidRPr="001A69B5">
        <w:t>dei</w:t>
      </w:r>
      <w:proofErr w:type="spellEnd"/>
      <w:r w:rsidRPr="001A69B5">
        <w:t xml:space="preserve"> inngåtte </w:t>
      </w:r>
      <w:proofErr w:type="spellStart"/>
      <w:r w:rsidRPr="001A69B5">
        <w:t>kontraktane</w:t>
      </w:r>
      <w:proofErr w:type="spellEnd"/>
      <w:r w:rsidRPr="001A69B5">
        <w:t xml:space="preserve"> etter </w:t>
      </w:r>
      <w:proofErr w:type="spellStart"/>
      <w:r w:rsidRPr="001A69B5">
        <w:t>utlysingar</w:t>
      </w:r>
      <w:proofErr w:type="spellEnd"/>
      <w:r w:rsidRPr="001A69B5">
        <w:t xml:space="preserve"> i 2020 gjekk 1,1 pst. av </w:t>
      </w:r>
      <w:proofErr w:type="spellStart"/>
      <w:r w:rsidRPr="001A69B5">
        <w:t>midlane</w:t>
      </w:r>
      <w:proofErr w:type="spellEnd"/>
      <w:r w:rsidRPr="001A69B5">
        <w:t xml:space="preserve"> til norske universitet og </w:t>
      </w:r>
      <w:proofErr w:type="spellStart"/>
      <w:r w:rsidRPr="001A69B5">
        <w:t>høgskular</w:t>
      </w:r>
      <w:proofErr w:type="spellEnd"/>
      <w:r w:rsidRPr="001A69B5">
        <w:t xml:space="preserve">. Det er det </w:t>
      </w:r>
      <w:proofErr w:type="spellStart"/>
      <w:r w:rsidRPr="001A69B5">
        <w:t>høgste</w:t>
      </w:r>
      <w:proofErr w:type="spellEnd"/>
      <w:r w:rsidRPr="001A69B5">
        <w:t xml:space="preserve"> i programmet, og markert </w:t>
      </w:r>
      <w:proofErr w:type="spellStart"/>
      <w:r w:rsidRPr="001A69B5">
        <w:t>høgare</w:t>
      </w:r>
      <w:proofErr w:type="spellEnd"/>
      <w:r w:rsidRPr="001A69B5">
        <w:t xml:space="preserve"> enn i den første perioden av programmet. For </w:t>
      </w:r>
      <w:proofErr w:type="spellStart"/>
      <w:r w:rsidRPr="001A69B5">
        <w:t>utlysingane</w:t>
      </w:r>
      <w:proofErr w:type="spellEnd"/>
      <w:r w:rsidRPr="001A69B5">
        <w:t xml:space="preserve"> i 2014–16 gjekk 0,6 pst. av </w:t>
      </w:r>
      <w:proofErr w:type="spellStart"/>
      <w:r w:rsidRPr="001A69B5">
        <w:t>midlane</w:t>
      </w:r>
      <w:proofErr w:type="spellEnd"/>
      <w:r w:rsidRPr="001A69B5">
        <w:t xml:space="preserve"> til </w:t>
      </w:r>
      <w:proofErr w:type="spellStart"/>
      <w:r w:rsidRPr="001A69B5">
        <w:t>dei</w:t>
      </w:r>
      <w:proofErr w:type="spellEnd"/>
      <w:r w:rsidRPr="001A69B5">
        <w:t xml:space="preserve"> norske </w:t>
      </w:r>
      <w:proofErr w:type="spellStart"/>
      <w:r w:rsidRPr="001A69B5">
        <w:t>lærestadane</w:t>
      </w:r>
      <w:proofErr w:type="spellEnd"/>
      <w:r w:rsidRPr="001A69B5">
        <w:t>.</w:t>
      </w:r>
    </w:p>
    <w:p w14:paraId="76B87138" w14:textId="77777777" w:rsidR="000513CD" w:rsidRPr="001A69B5" w:rsidRDefault="0009509B" w:rsidP="001A69B5">
      <w:pPr>
        <w:pStyle w:val="avsnitt-under-undertittel"/>
      </w:pPr>
      <w:r w:rsidRPr="001A69B5">
        <w:t>Bygg for undervisning og forsking</w:t>
      </w:r>
    </w:p>
    <w:p w14:paraId="1CDC5F57" w14:textId="77777777" w:rsidR="000513CD" w:rsidRPr="001A69B5" w:rsidRDefault="0009509B" w:rsidP="001A69B5">
      <w:proofErr w:type="spellStart"/>
      <w:r w:rsidRPr="001A69B5">
        <w:t>Statlege</w:t>
      </w:r>
      <w:proofErr w:type="spellEnd"/>
      <w:r w:rsidRPr="001A69B5">
        <w:t xml:space="preserve"> byggeprosjekt blir finansierte etter ulike </w:t>
      </w:r>
      <w:proofErr w:type="spellStart"/>
      <w:r w:rsidRPr="001A69B5">
        <w:t>modellar</w:t>
      </w:r>
      <w:proofErr w:type="spellEnd"/>
      <w:r w:rsidRPr="001A69B5">
        <w:t xml:space="preserve">. I ordinære byggeprosjekt løyver Stortinget </w:t>
      </w:r>
      <w:proofErr w:type="spellStart"/>
      <w:r w:rsidRPr="001A69B5">
        <w:t>midlar</w:t>
      </w:r>
      <w:proofErr w:type="spellEnd"/>
      <w:r w:rsidRPr="001A69B5">
        <w:t xml:space="preserve"> til investeringa særskilt over budsjettet til Kommunal- og moderniseringsdepartementet. I brukarfinansierte byggeprosjekt i statens </w:t>
      </w:r>
      <w:proofErr w:type="spellStart"/>
      <w:r w:rsidRPr="001A69B5">
        <w:t>husleigeordning</w:t>
      </w:r>
      <w:proofErr w:type="spellEnd"/>
      <w:r w:rsidRPr="001A69B5">
        <w:t xml:space="preserve"> blir investeringa dekt av </w:t>
      </w:r>
      <w:proofErr w:type="spellStart"/>
      <w:r w:rsidRPr="001A69B5">
        <w:t>leigetakaren</w:t>
      </w:r>
      <w:proofErr w:type="spellEnd"/>
      <w:r w:rsidRPr="001A69B5">
        <w:t xml:space="preserve"> </w:t>
      </w:r>
      <w:proofErr w:type="spellStart"/>
      <w:r w:rsidRPr="001A69B5">
        <w:t>innanfor</w:t>
      </w:r>
      <w:proofErr w:type="spellEnd"/>
      <w:r w:rsidRPr="001A69B5">
        <w:t xml:space="preserve"> uendra rammeløyving gjennom </w:t>
      </w:r>
      <w:proofErr w:type="spellStart"/>
      <w:r w:rsidRPr="001A69B5">
        <w:t>auka</w:t>
      </w:r>
      <w:proofErr w:type="spellEnd"/>
      <w:r w:rsidRPr="001A69B5">
        <w:t xml:space="preserve"> </w:t>
      </w:r>
      <w:proofErr w:type="spellStart"/>
      <w:r w:rsidRPr="001A69B5">
        <w:t>husleige</w:t>
      </w:r>
      <w:proofErr w:type="spellEnd"/>
      <w:r w:rsidRPr="001A69B5">
        <w:t xml:space="preserve">. </w:t>
      </w:r>
      <w:proofErr w:type="spellStart"/>
      <w:r w:rsidRPr="001A69B5">
        <w:t>Fleire</w:t>
      </w:r>
      <w:proofErr w:type="spellEnd"/>
      <w:r w:rsidRPr="001A69B5">
        <w:t xml:space="preserve"> brukarfinansierte prosjekt blei ferdige i 2020, både bygg for </w:t>
      </w:r>
      <w:proofErr w:type="spellStart"/>
      <w:r w:rsidRPr="001A69B5">
        <w:t>lærarutdanning</w:t>
      </w:r>
      <w:proofErr w:type="spellEnd"/>
      <w:r w:rsidRPr="001A69B5">
        <w:t xml:space="preserve"> ved Universitetet i Tromsø – </w:t>
      </w:r>
      <w:proofErr w:type="spellStart"/>
      <w:r w:rsidRPr="001A69B5">
        <w:t>Noregs</w:t>
      </w:r>
      <w:proofErr w:type="spellEnd"/>
      <w:r w:rsidRPr="001A69B5">
        <w:t xml:space="preserve"> arktiske universitet (UiT), oppgradering og utvikling av UiT sine bygg i Narvik, og rehabilitering av </w:t>
      </w:r>
      <w:proofErr w:type="spellStart"/>
      <w:r w:rsidRPr="001A69B5">
        <w:t>hovudbygget</w:t>
      </w:r>
      <w:proofErr w:type="spellEnd"/>
      <w:r w:rsidRPr="001A69B5">
        <w:t xml:space="preserve"> til </w:t>
      </w:r>
      <w:proofErr w:type="spellStart"/>
      <w:r w:rsidRPr="001A69B5">
        <w:t>Noregs</w:t>
      </w:r>
      <w:proofErr w:type="spellEnd"/>
      <w:r w:rsidRPr="001A69B5">
        <w:t xml:space="preserve"> handelshøgskole. Nybygget for </w:t>
      </w:r>
      <w:proofErr w:type="spellStart"/>
      <w:r w:rsidRPr="001A69B5">
        <w:t>Noregs</w:t>
      </w:r>
      <w:proofErr w:type="spellEnd"/>
      <w:r w:rsidRPr="001A69B5">
        <w:t xml:space="preserve"> miljø- og </w:t>
      </w:r>
      <w:proofErr w:type="spellStart"/>
      <w:r w:rsidRPr="001A69B5">
        <w:t>biovitskaplege</w:t>
      </w:r>
      <w:proofErr w:type="spellEnd"/>
      <w:r w:rsidRPr="001A69B5">
        <w:t xml:space="preserve"> universitet og Veterinærinstituttet på Ås har </w:t>
      </w:r>
      <w:proofErr w:type="spellStart"/>
      <w:r w:rsidRPr="001A69B5">
        <w:t>vore</w:t>
      </w:r>
      <w:proofErr w:type="spellEnd"/>
      <w:r w:rsidRPr="001A69B5">
        <w:t xml:space="preserve"> det største byggeprosjektet i universitets- og </w:t>
      </w:r>
      <w:proofErr w:type="spellStart"/>
      <w:r w:rsidRPr="001A69B5">
        <w:t>høgskulesektoren</w:t>
      </w:r>
      <w:proofErr w:type="spellEnd"/>
      <w:r w:rsidRPr="001A69B5">
        <w:t xml:space="preserve"> </w:t>
      </w:r>
      <w:proofErr w:type="spellStart"/>
      <w:r w:rsidRPr="001A69B5">
        <w:t>dei</w:t>
      </w:r>
      <w:proofErr w:type="spellEnd"/>
      <w:r w:rsidRPr="001A69B5">
        <w:t xml:space="preserve"> siste åra. </w:t>
      </w:r>
      <w:proofErr w:type="spellStart"/>
      <w:r w:rsidRPr="001A69B5">
        <w:t>Desse</w:t>
      </w:r>
      <w:proofErr w:type="spellEnd"/>
      <w:r w:rsidRPr="001A69B5">
        <w:t xml:space="preserve"> </w:t>
      </w:r>
      <w:proofErr w:type="spellStart"/>
      <w:r w:rsidRPr="001A69B5">
        <w:t>organisasjonane</w:t>
      </w:r>
      <w:proofErr w:type="spellEnd"/>
      <w:r w:rsidRPr="001A69B5">
        <w:t xml:space="preserve"> har </w:t>
      </w:r>
      <w:proofErr w:type="spellStart"/>
      <w:r w:rsidRPr="001A69B5">
        <w:t>no</w:t>
      </w:r>
      <w:proofErr w:type="spellEnd"/>
      <w:r w:rsidRPr="001A69B5">
        <w:t xml:space="preserve"> </w:t>
      </w:r>
      <w:proofErr w:type="spellStart"/>
      <w:r w:rsidRPr="001A69B5">
        <w:t>teke</w:t>
      </w:r>
      <w:proofErr w:type="spellEnd"/>
      <w:r w:rsidRPr="001A69B5">
        <w:t xml:space="preserve"> bygget i bruk. Regjeringa har sett i gang ei evaluering av prosjektet som skal </w:t>
      </w:r>
      <w:proofErr w:type="spellStart"/>
      <w:r w:rsidRPr="001A69B5">
        <w:t>vere</w:t>
      </w:r>
      <w:proofErr w:type="spellEnd"/>
      <w:r w:rsidRPr="001A69B5">
        <w:t xml:space="preserve"> ferdig </w:t>
      </w:r>
      <w:proofErr w:type="spellStart"/>
      <w:r w:rsidRPr="001A69B5">
        <w:t>innan</w:t>
      </w:r>
      <w:proofErr w:type="spellEnd"/>
      <w:r w:rsidRPr="001A69B5">
        <w:t xml:space="preserve"> utgangen av 2021.</w:t>
      </w:r>
    </w:p>
    <w:p w14:paraId="4D4258F5" w14:textId="77777777" w:rsidR="000513CD" w:rsidRPr="001A69B5" w:rsidRDefault="0009509B" w:rsidP="001A69B5">
      <w:proofErr w:type="spellStart"/>
      <w:r w:rsidRPr="001A69B5">
        <w:t>Institusjonar</w:t>
      </w:r>
      <w:proofErr w:type="spellEnd"/>
      <w:r w:rsidRPr="001A69B5">
        <w:t xml:space="preserve"> som </w:t>
      </w:r>
      <w:proofErr w:type="spellStart"/>
      <w:r w:rsidRPr="001A69B5">
        <w:t>forvaltar</w:t>
      </w:r>
      <w:proofErr w:type="spellEnd"/>
      <w:r w:rsidRPr="001A69B5">
        <w:t xml:space="preserve"> </w:t>
      </w:r>
      <w:proofErr w:type="spellStart"/>
      <w:r w:rsidRPr="001A69B5">
        <w:t>eigedommane</w:t>
      </w:r>
      <w:proofErr w:type="spellEnd"/>
      <w:r w:rsidRPr="001A69B5">
        <w:t xml:space="preserve"> sine sjølve, har </w:t>
      </w:r>
      <w:proofErr w:type="spellStart"/>
      <w:r w:rsidRPr="001A69B5">
        <w:t>sidan</w:t>
      </w:r>
      <w:proofErr w:type="spellEnd"/>
      <w:r w:rsidRPr="001A69B5">
        <w:t xml:space="preserve"> 2015 hatt høve til å søke Kunnskapsdepartementet om </w:t>
      </w:r>
      <w:proofErr w:type="spellStart"/>
      <w:r w:rsidRPr="001A69B5">
        <w:t>midlar</w:t>
      </w:r>
      <w:proofErr w:type="spellEnd"/>
      <w:r w:rsidRPr="001A69B5">
        <w:t xml:space="preserve"> til oppgraderings- og ombyggingsprosjekt. I 2019 </w:t>
      </w:r>
      <w:proofErr w:type="spellStart"/>
      <w:r w:rsidRPr="001A69B5">
        <w:t>vart</w:t>
      </w:r>
      <w:proofErr w:type="spellEnd"/>
      <w:r w:rsidRPr="001A69B5">
        <w:t xml:space="preserve"> ordninga utvida til å gjelde også </w:t>
      </w:r>
      <w:proofErr w:type="spellStart"/>
      <w:r w:rsidRPr="001A69B5">
        <w:t>institusjonar</w:t>
      </w:r>
      <w:proofErr w:type="spellEnd"/>
      <w:r w:rsidRPr="001A69B5">
        <w:t xml:space="preserve"> med lokale i statens </w:t>
      </w:r>
      <w:proofErr w:type="spellStart"/>
      <w:r w:rsidRPr="001A69B5">
        <w:t>husleigeordning</w:t>
      </w:r>
      <w:proofErr w:type="spellEnd"/>
      <w:r w:rsidRPr="001A69B5">
        <w:t xml:space="preserve">. Totalt er det tildelt 871 mill. kroner </w:t>
      </w:r>
      <w:proofErr w:type="spellStart"/>
      <w:r w:rsidRPr="001A69B5">
        <w:t>frå</w:t>
      </w:r>
      <w:proofErr w:type="spellEnd"/>
      <w:r w:rsidRPr="001A69B5">
        <w:t xml:space="preserve"> 2015 til og med 2021 til slike tiltak. Dette inkluderer ei ekstraordinær løyving på 100 mill. kroner i 2020 som økonomisk tiltak i møte med covid-19-pandemien, slik at løyvinga i 2020 blei på 261 mill. kroner. I 2021 blei løyvinga til ordninga flytta til kap. 275, post 45. Ordninga har </w:t>
      </w:r>
      <w:proofErr w:type="spellStart"/>
      <w:r w:rsidRPr="001A69B5">
        <w:t>medverka</w:t>
      </w:r>
      <w:proofErr w:type="spellEnd"/>
      <w:r w:rsidRPr="001A69B5">
        <w:t xml:space="preserve"> til å betre tilstanden i </w:t>
      </w:r>
      <w:proofErr w:type="spellStart"/>
      <w:r w:rsidRPr="001A69B5">
        <w:t>utvalde</w:t>
      </w:r>
      <w:proofErr w:type="spellEnd"/>
      <w:r w:rsidRPr="001A69B5">
        <w:t xml:space="preserve"> universitets- og høgskulebygg og skape lokale for nye læringsformer.</w:t>
      </w:r>
    </w:p>
    <w:p w14:paraId="055B8C5E" w14:textId="77777777" w:rsidR="000513CD" w:rsidRPr="001A69B5" w:rsidRDefault="0009509B" w:rsidP="001A69B5">
      <w:pPr>
        <w:pStyle w:val="avsnitt-undertittel"/>
      </w:pPr>
      <w:r w:rsidRPr="001A69B5">
        <w:t>Forsking og utdanning for velferd, verdiskaping og omstilling</w:t>
      </w:r>
    </w:p>
    <w:p w14:paraId="2424B210" w14:textId="77777777" w:rsidR="000513CD" w:rsidRPr="001A69B5" w:rsidRDefault="0009509B" w:rsidP="001A69B5">
      <w:pPr>
        <w:pStyle w:val="avsnitt-under-undertittel"/>
      </w:pPr>
      <w:r w:rsidRPr="001A69B5">
        <w:t xml:space="preserve">Innovasjon, verdiskaping og </w:t>
      </w:r>
      <w:proofErr w:type="spellStart"/>
      <w:r w:rsidRPr="001A69B5">
        <w:t>samspel</w:t>
      </w:r>
      <w:proofErr w:type="spellEnd"/>
      <w:r w:rsidRPr="001A69B5">
        <w:t xml:space="preserve"> med </w:t>
      </w:r>
      <w:proofErr w:type="spellStart"/>
      <w:r w:rsidRPr="001A69B5">
        <w:t>omverda</w:t>
      </w:r>
      <w:proofErr w:type="spellEnd"/>
    </w:p>
    <w:p w14:paraId="2ECFE755" w14:textId="77777777" w:rsidR="000513CD" w:rsidRPr="001A69B5" w:rsidRDefault="0009509B" w:rsidP="001A69B5">
      <w:r w:rsidRPr="001A69B5">
        <w:t xml:space="preserve">Universiteta og </w:t>
      </w:r>
      <w:proofErr w:type="spellStart"/>
      <w:r w:rsidRPr="001A69B5">
        <w:t>høgskulane</w:t>
      </w:r>
      <w:proofErr w:type="spellEnd"/>
      <w:r w:rsidRPr="001A69B5">
        <w:t xml:space="preserve"> har </w:t>
      </w:r>
      <w:proofErr w:type="spellStart"/>
      <w:r w:rsidRPr="001A69B5">
        <w:t>eit</w:t>
      </w:r>
      <w:proofErr w:type="spellEnd"/>
      <w:r w:rsidRPr="001A69B5">
        <w:t xml:space="preserve"> </w:t>
      </w:r>
      <w:proofErr w:type="spellStart"/>
      <w:r w:rsidRPr="001A69B5">
        <w:t>utstrekt</w:t>
      </w:r>
      <w:proofErr w:type="spellEnd"/>
      <w:r w:rsidRPr="001A69B5">
        <w:t xml:space="preserve"> </w:t>
      </w:r>
      <w:proofErr w:type="spellStart"/>
      <w:r w:rsidRPr="001A69B5">
        <w:t>samspel</w:t>
      </w:r>
      <w:proofErr w:type="spellEnd"/>
      <w:r w:rsidRPr="001A69B5">
        <w:t xml:space="preserve"> med eksterne </w:t>
      </w:r>
      <w:proofErr w:type="spellStart"/>
      <w:r w:rsidRPr="001A69B5">
        <w:t>aktørar</w:t>
      </w:r>
      <w:proofErr w:type="spellEnd"/>
      <w:r w:rsidRPr="001A69B5">
        <w:t xml:space="preserve"> i utdannings- og </w:t>
      </w:r>
      <w:proofErr w:type="spellStart"/>
      <w:r w:rsidRPr="001A69B5">
        <w:t>forskingsverksemda</w:t>
      </w:r>
      <w:proofErr w:type="spellEnd"/>
      <w:r w:rsidRPr="001A69B5">
        <w:t xml:space="preserve">. I </w:t>
      </w:r>
      <w:r w:rsidRPr="001A69B5">
        <w:rPr>
          <w:rStyle w:val="kursiv"/>
        </w:rPr>
        <w:t>Studiebarometeret</w:t>
      </w:r>
      <w:r w:rsidRPr="001A69B5">
        <w:t xml:space="preserve"> til NOKUT for 2020 svarte over fire av ti av </w:t>
      </w:r>
      <w:proofErr w:type="spellStart"/>
      <w:r w:rsidRPr="001A69B5">
        <w:t>respondentar</w:t>
      </w:r>
      <w:proofErr w:type="spellEnd"/>
      <w:r w:rsidRPr="001A69B5">
        <w:t xml:space="preserve"> over midten av skalaen på spørsmål om i kva grad </w:t>
      </w:r>
      <w:proofErr w:type="spellStart"/>
      <w:r w:rsidRPr="001A69B5">
        <w:t>representantar</w:t>
      </w:r>
      <w:proofErr w:type="spellEnd"/>
      <w:r w:rsidRPr="001A69B5">
        <w:t xml:space="preserve"> </w:t>
      </w:r>
      <w:proofErr w:type="spellStart"/>
      <w:r w:rsidRPr="001A69B5">
        <w:t>frå</w:t>
      </w:r>
      <w:proofErr w:type="spellEnd"/>
      <w:r w:rsidRPr="001A69B5">
        <w:t xml:space="preserve"> arbeidslivet </w:t>
      </w:r>
      <w:proofErr w:type="spellStart"/>
      <w:r w:rsidRPr="001A69B5">
        <w:t>bidreg</w:t>
      </w:r>
      <w:proofErr w:type="spellEnd"/>
      <w:r w:rsidRPr="001A69B5">
        <w:t xml:space="preserve"> i undervisninga. Til spørsmålet om høve til å arbeide med prosjekt i samarbeid med arbeidslivet svarte over tre av ti det same. Den nye strategien for </w:t>
      </w:r>
      <w:proofErr w:type="spellStart"/>
      <w:r w:rsidRPr="001A69B5">
        <w:t>forskarrekruttering</w:t>
      </w:r>
      <w:proofErr w:type="spellEnd"/>
      <w:r w:rsidRPr="001A69B5">
        <w:t xml:space="preserve"> og karriereutvikling vektlegg </w:t>
      </w:r>
      <w:proofErr w:type="spellStart"/>
      <w:r w:rsidRPr="001A69B5">
        <w:t>auka</w:t>
      </w:r>
      <w:proofErr w:type="spellEnd"/>
      <w:r w:rsidRPr="001A69B5">
        <w:t xml:space="preserve"> samarbeid mellom arbeidslivet og universiteta og </w:t>
      </w:r>
      <w:proofErr w:type="spellStart"/>
      <w:r w:rsidRPr="001A69B5">
        <w:t>høgskulane</w:t>
      </w:r>
      <w:proofErr w:type="spellEnd"/>
      <w:r w:rsidRPr="001A69B5">
        <w:t xml:space="preserve"> i doktorgradsutdanninga.</w:t>
      </w:r>
    </w:p>
    <w:p w14:paraId="78EA6159" w14:textId="77777777" w:rsidR="000513CD" w:rsidRPr="001A69B5" w:rsidRDefault="0009509B" w:rsidP="001A69B5">
      <w:r w:rsidRPr="001A69B5">
        <w:t xml:space="preserve">Inntektene til bidrags- og oppdragsfinansiert aktivitet </w:t>
      </w:r>
      <w:proofErr w:type="spellStart"/>
      <w:r w:rsidRPr="001A69B5">
        <w:t>frå</w:t>
      </w:r>
      <w:proofErr w:type="spellEnd"/>
      <w:r w:rsidRPr="001A69B5">
        <w:t xml:space="preserve"> andre kjelder enn Forskingsrådet, regionale forskingsfond og Europakommisjonen (BOA-inntektene) var på 3,7 mrd. kroner i 2020. Det er same nivå som i 2019. I pst. av samla driftsinntekter er det </w:t>
      </w:r>
      <w:proofErr w:type="spellStart"/>
      <w:r w:rsidRPr="001A69B5">
        <w:t>ein</w:t>
      </w:r>
      <w:proofErr w:type="spellEnd"/>
      <w:r w:rsidRPr="001A69B5">
        <w:t xml:space="preserve"> nedgang på 0,2 </w:t>
      </w:r>
      <w:proofErr w:type="spellStart"/>
      <w:r w:rsidRPr="001A69B5">
        <w:t>prosenteiningar</w:t>
      </w:r>
      <w:proofErr w:type="spellEnd"/>
      <w:r w:rsidRPr="001A69B5">
        <w:t xml:space="preserve"> til 7,3 pst. Om lag </w:t>
      </w:r>
      <w:proofErr w:type="spellStart"/>
      <w:r w:rsidRPr="001A69B5">
        <w:t>ein</w:t>
      </w:r>
      <w:proofErr w:type="spellEnd"/>
      <w:r w:rsidRPr="001A69B5">
        <w:t xml:space="preserve"> firedel av BOA-inntektene kjem i form av oppdrag, og om lag to </w:t>
      </w:r>
      <w:proofErr w:type="spellStart"/>
      <w:r w:rsidRPr="001A69B5">
        <w:t>tredelar</w:t>
      </w:r>
      <w:proofErr w:type="spellEnd"/>
      <w:r w:rsidRPr="001A69B5">
        <w:t xml:space="preserve"> er </w:t>
      </w:r>
      <w:proofErr w:type="spellStart"/>
      <w:r w:rsidRPr="001A69B5">
        <w:t>frå</w:t>
      </w:r>
      <w:proofErr w:type="spellEnd"/>
      <w:r w:rsidRPr="001A69B5">
        <w:t xml:space="preserve"> </w:t>
      </w:r>
      <w:proofErr w:type="spellStart"/>
      <w:r w:rsidRPr="001A69B5">
        <w:t>offentlege</w:t>
      </w:r>
      <w:proofErr w:type="spellEnd"/>
      <w:r w:rsidRPr="001A69B5">
        <w:t xml:space="preserve"> kjelder i </w:t>
      </w:r>
      <w:proofErr w:type="spellStart"/>
      <w:r w:rsidRPr="001A69B5">
        <w:t>Noreg</w:t>
      </w:r>
      <w:proofErr w:type="spellEnd"/>
      <w:r w:rsidRPr="001A69B5">
        <w:t>.</w:t>
      </w:r>
    </w:p>
    <w:p w14:paraId="52A57962" w14:textId="77777777" w:rsidR="000513CD" w:rsidRPr="001A69B5" w:rsidRDefault="0009509B" w:rsidP="001A69B5">
      <w:r w:rsidRPr="001A69B5">
        <w:t xml:space="preserve">Ved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lærestadane</w:t>
      </w:r>
      <w:proofErr w:type="spellEnd"/>
      <w:r w:rsidRPr="001A69B5">
        <w:t xml:space="preserve"> var det 161 patentsøknader i 2020 og 56 inngåtte </w:t>
      </w:r>
      <w:proofErr w:type="spellStart"/>
      <w:r w:rsidRPr="001A69B5">
        <w:t>kontraktar</w:t>
      </w:r>
      <w:proofErr w:type="spellEnd"/>
      <w:r w:rsidRPr="001A69B5">
        <w:t xml:space="preserve"> for lisensiering av patenterte </w:t>
      </w:r>
      <w:proofErr w:type="spellStart"/>
      <w:r w:rsidRPr="001A69B5">
        <w:t>oppfinningar</w:t>
      </w:r>
      <w:proofErr w:type="spellEnd"/>
      <w:r w:rsidRPr="001A69B5">
        <w:t xml:space="preserve">. Det er om lag som nivået i 2019. Til </w:t>
      </w:r>
      <w:proofErr w:type="spellStart"/>
      <w:r w:rsidRPr="001A69B5">
        <w:t>saman</w:t>
      </w:r>
      <w:proofErr w:type="spellEnd"/>
      <w:r w:rsidRPr="001A69B5">
        <w:t xml:space="preserve"> blei det etablert åtte </w:t>
      </w:r>
      <w:proofErr w:type="spellStart"/>
      <w:r w:rsidRPr="001A69B5">
        <w:t>føretak</w:t>
      </w:r>
      <w:proofErr w:type="spellEnd"/>
      <w:r w:rsidRPr="001A69B5">
        <w:t xml:space="preserve"> </w:t>
      </w:r>
      <w:proofErr w:type="spellStart"/>
      <w:r w:rsidRPr="001A69B5">
        <w:t>frå</w:t>
      </w:r>
      <w:proofErr w:type="spellEnd"/>
      <w:r w:rsidRPr="001A69B5">
        <w:t xml:space="preserve"> tre ulike </w:t>
      </w:r>
      <w:proofErr w:type="spellStart"/>
      <w:r w:rsidRPr="001A69B5">
        <w:t>institusjonar</w:t>
      </w:r>
      <w:proofErr w:type="spellEnd"/>
      <w:r w:rsidRPr="001A69B5">
        <w:t xml:space="preserve">. Det er klart </w:t>
      </w:r>
      <w:proofErr w:type="spellStart"/>
      <w:r w:rsidRPr="001A69B5">
        <w:t>lågare</w:t>
      </w:r>
      <w:proofErr w:type="spellEnd"/>
      <w:r w:rsidRPr="001A69B5">
        <w:t xml:space="preserve"> enn </w:t>
      </w:r>
      <w:proofErr w:type="spellStart"/>
      <w:r w:rsidRPr="001A69B5">
        <w:t>tidlegare</w:t>
      </w:r>
      <w:proofErr w:type="spellEnd"/>
      <w:r w:rsidRPr="001A69B5">
        <w:t xml:space="preserve"> år.</w:t>
      </w:r>
    </w:p>
    <w:p w14:paraId="312E8DBA" w14:textId="77777777" w:rsidR="000513CD" w:rsidRPr="001A69B5" w:rsidRDefault="0009509B" w:rsidP="001A69B5">
      <w:r w:rsidRPr="001A69B5">
        <w:t xml:space="preserve">Stadig </w:t>
      </w:r>
      <w:proofErr w:type="spellStart"/>
      <w:r w:rsidRPr="001A69B5">
        <w:t>fleire</w:t>
      </w:r>
      <w:proofErr w:type="spellEnd"/>
      <w:r w:rsidRPr="001A69B5">
        <w:t xml:space="preserve"> </w:t>
      </w:r>
      <w:proofErr w:type="spellStart"/>
      <w:r w:rsidRPr="001A69B5">
        <w:t>vitskaplege</w:t>
      </w:r>
      <w:proofErr w:type="spellEnd"/>
      <w:r w:rsidRPr="001A69B5">
        <w:t xml:space="preserve"> </w:t>
      </w:r>
      <w:proofErr w:type="spellStart"/>
      <w:r w:rsidRPr="001A69B5">
        <w:t>artiklar</w:t>
      </w:r>
      <w:proofErr w:type="spellEnd"/>
      <w:r w:rsidRPr="001A69B5">
        <w:t xml:space="preserve"> blir publiserte </w:t>
      </w:r>
      <w:proofErr w:type="spellStart"/>
      <w:r w:rsidRPr="001A69B5">
        <w:t>ope</w:t>
      </w:r>
      <w:proofErr w:type="spellEnd"/>
      <w:r w:rsidRPr="001A69B5">
        <w:t xml:space="preserve">. I 2020 var nesten </w:t>
      </w:r>
      <w:proofErr w:type="spellStart"/>
      <w:r w:rsidRPr="001A69B5">
        <w:t>ein</w:t>
      </w:r>
      <w:proofErr w:type="spellEnd"/>
      <w:r w:rsidRPr="001A69B5">
        <w:t xml:space="preserve"> tredel av </w:t>
      </w:r>
      <w:proofErr w:type="spellStart"/>
      <w:r w:rsidRPr="001A69B5">
        <w:t>dei</w:t>
      </w:r>
      <w:proofErr w:type="spellEnd"/>
      <w:r w:rsidRPr="001A69B5">
        <w:t xml:space="preserve"> </w:t>
      </w:r>
      <w:proofErr w:type="spellStart"/>
      <w:r w:rsidRPr="001A69B5">
        <w:t>vitskaplege</w:t>
      </w:r>
      <w:proofErr w:type="spellEnd"/>
      <w:r w:rsidRPr="001A69B5">
        <w:t xml:space="preserve"> </w:t>
      </w:r>
      <w:proofErr w:type="spellStart"/>
      <w:r w:rsidRPr="001A69B5">
        <w:t>artiklane</w:t>
      </w:r>
      <w:proofErr w:type="spellEnd"/>
      <w:r w:rsidRPr="001A69B5">
        <w:t xml:space="preserve"> med </w:t>
      </w:r>
      <w:proofErr w:type="spellStart"/>
      <w:r w:rsidRPr="001A69B5">
        <w:t>forfattarar</w:t>
      </w:r>
      <w:proofErr w:type="spellEnd"/>
      <w:r w:rsidRPr="001A69B5">
        <w:t xml:space="preserve"> </w:t>
      </w:r>
      <w:proofErr w:type="spellStart"/>
      <w:r w:rsidRPr="001A69B5">
        <w:t>frå</w:t>
      </w:r>
      <w:proofErr w:type="spellEnd"/>
      <w:r w:rsidRPr="001A69B5">
        <w:t xml:space="preserve"> den norske universitets- og </w:t>
      </w:r>
      <w:proofErr w:type="spellStart"/>
      <w:r w:rsidRPr="001A69B5">
        <w:t>høgskulesektoren</w:t>
      </w:r>
      <w:proofErr w:type="spellEnd"/>
      <w:r w:rsidRPr="001A69B5">
        <w:t xml:space="preserve"> publiserte i </w:t>
      </w:r>
      <w:proofErr w:type="spellStart"/>
      <w:r w:rsidRPr="001A69B5">
        <w:t>opne</w:t>
      </w:r>
      <w:proofErr w:type="spellEnd"/>
      <w:r w:rsidRPr="001A69B5">
        <w:t xml:space="preserve"> tidsskrift. </w:t>
      </w:r>
      <w:proofErr w:type="spellStart"/>
      <w:r w:rsidRPr="001A69B5">
        <w:t>Ein</w:t>
      </w:r>
      <w:proofErr w:type="spellEnd"/>
      <w:r w:rsidRPr="001A69B5">
        <w:t xml:space="preserve"> firedel av </w:t>
      </w:r>
      <w:proofErr w:type="spellStart"/>
      <w:r w:rsidRPr="001A69B5">
        <w:t>publikasjonane</w:t>
      </w:r>
      <w:proofErr w:type="spellEnd"/>
      <w:r w:rsidRPr="001A69B5">
        <w:t xml:space="preserve"> var </w:t>
      </w:r>
      <w:proofErr w:type="spellStart"/>
      <w:r w:rsidRPr="001A69B5">
        <w:t>ope</w:t>
      </w:r>
      <w:proofErr w:type="spellEnd"/>
      <w:r w:rsidRPr="001A69B5">
        <w:t xml:space="preserve"> </w:t>
      </w:r>
      <w:proofErr w:type="spellStart"/>
      <w:r w:rsidRPr="001A69B5">
        <w:t>tilgjengelege</w:t>
      </w:r>
      <w:proofErr w:type="spellEnd"/>
      <w:r w:rsidRPr="001A69B5">
        <w:t xml:space="preserve"> i abonnementstidsskrift, over 10 </w:t>
      </w:r>
      <w:proofErr w:type="spellStart"/>
      <w:r w:rsidRPr="001A69B5">
        <w:t>prosenteiningar</w:t>
      </w:r>
      <w:proofErr w:type="spellEnd"/>
      <w:r w:rsidRPr="001A69B5">
        <w:t xml:space="preserve"> </w:t>
      </w:r>
      <w:proofErr w:type="spellStart"/>
      <w:r w:rsidRPr="001A69B5">
        <w:t>meir</w:t>
      </w:r>
      <w:proofErr w:type="spellEnd"/>
      <w:r w:rsidRPr="001A69B5">
        <w:t xml:space="preserve"> enn i 2019. Det er </w:t>
      </w:r>
      <w:proofErr w:type="spellStart"/>
      <w:r w:rsidRPr="001A69B5">
        <w:t>eit</w:t>
      </w:r>
      <w:proofErr w:type="spellEnd"/>
      <w:r w:rsidRPr="001A69B5">
        <w:t xml:space="preserve"> resultat av </w:t>
      </w:r>
      <w:proofErr w:type="spellStart"/>
      <w:r w:rsidRPr="001A69B5">
        <w:t>avtalane</w:t>
      </w:r>
      <w:proofErr w:type="spellEnd"/>
      <w:r w:rsidRPr="001A69B5">
        <w:t xml:space="preserve"> inngått med forlaga i 2019 og 2020 som omfatta både norsk tilgang til abonnementstidsskrifta og at </w:t>
      </w:r>
      <w:proofErr w:type="spellStart"/>
      <w:r w:rsidRPr="001A69B5">
        <w:t>dei</w:t>
      </w:r>
      <w:proofErr w:type="spellEnd"/>
      <w:r w:rsidRPr="001A69B5">
        <w:t xml:space="preserve"> norske </w:t>
      </w:r>
      <w:proofErr w:type="spellStart"/>
      <w:r w:rsidRPr="001A69B5">
        <w:t>artiklane</w:t>
      </w:r>
      <w:proofErr w:type="spellEnd"/>
      <w:r w:rsidRPr="001A69B5">
        <w:t xml:space="preserve"> blei gjorde </w:t>
      </w:r>
      <w:proofErr w:type="spellStart"/>
      <w:r w:rsidRPr="001A69B5">
        <w:t>ope</w:t>
      </w:r>
      <w:proofErr w:type="spellEnd"/>
      <w:r w:rsidRPr="001A69B5">
        <w:t xml:space="preserve"> </w:t>
      </w:r>
      <w:proofErr w:type="spellStart"/>
      <w:r w:rsidRPr="001A69B5">
        <w:t>tilgjengelege</w:t>
      </w:r>
      <w:proofErr w:type="spellEnd"/>
      <w:r w:rsidRPr="001A69B5">
        <w:t xml:space="preserve">, </w:t>
      </w:r>
      <w:proofErr w:type="spellStart"/>
      <w:r w:rsidRPr="001A69B5">
        <w:t>såkalla</w:t>
      </w:r>
      <w:proofErr w:type="spellEnd"/>
      <w:r w:rsidRPr="001A69B5">
        <w:t xml:space="preserve"> publiser-og-les-</w:t>
      </w:r>
      <w:proofErr w:type="spellStart"/>
      <w:r w:rsidRPr="001A69B5">
        <w:t>avtalar</w:t>
      </w:r>
      <w:proofErr w:type="spellEnd"/>
      <w:r w:rsidRPr="001A69B5">
        <w:t xml:space="preserve">. 16 pst. av </w:t>
      </w:r>
      <w:proofErr w:type="spellStart"/>
      <w:r w:rsidRPr="001A69B5">
        <w:t>artiklane</w:t>
      </w:r>
      <w:proofErr w:type="spellEnd"/>
      <w:r w:rsidRPr="001A69B5">
        <w:t xml:space="preserve"> var publiserte i abonnementstidsskrift og </w:t>
      </w:r>
      <w:proofErr w:type="spellStart"/>
      <w:r w:rsidRPr="001A69B5">
        <w:t>ikkje</w:t>
      </w:r>
      <w:proofErr w:type="spellEnd"/>
      <w:r w:rsidRPr="001A69B5">
        <w:t xml:space="preserve"> deponerte i kunnskapsarkiv. Det er </w:t>
      </w:r>
      <w:proofErr w:type="spellStart"/>
      <w:r w:rsidRPr="001A69B5">
        <w:t>éi</w:t>
      </w:r>
      <w:proofErr w:type="spellEnd"/>
      <w:r w:rsidRPr="001A69B5">
        <w:t xml:space="preserve"> prosenteining </w:t>
      </w:r>
      <w:proofErr w:type="spellStart"/>
      <w:r w:rsidRPr="001A69B5">
        <w:t>lågare</w:t>
      </w:r>
      <w:proofErr w:type="spellEnd"/>
      <w:r w:rsidRPr="001A69B5">
        <w:t xml:space="preserve"> enn </w:t>
      </w:r>
      <w:proofErr w:type="spellStart"/>
      <w:r w:rsidRPr="001A69B5">
        <w:t>talet</w:t>
      </w:r>
      <w:proofErr w:type="spellEnd"/>
      <w:r w:rsidRPr="001A69B5">
        <w:t xml:space="preserve"> for 2019.</w:t>
      </w:r>
    </w:p>
    <w:p w14:paraId="61FFEC57" w14:textId="77777777" w:rsidR="000513CD" w:rsidRPr="001A69B5" w:rsidRDefault="0009509B" w:rsidP="001A69B5">
      <w:pPr>
        <w:pStyle w:val="avsnitt-under-undertittel"/>
      </w:pPr>
      <w:proofErr w:type="spellStart"/>
      <w:r w:rsidRPr="001A69B5">
        <w:t>Lærarutdanningane</w:t>
      </w:r>
      <w:proofErr w:type="spellEnd"/>
      <w:r w:rsidRPr="001A69B5">
        <w:t xml:space="preserve"> og helse- og </w:t>
      </w:r>
      <w:proofErr w:type="spellStart"/>
      <w:r w:rsidRPr="001A69B5">
        <w:t>sosialfagutdanningane</w:t>
      </w:r>
      <w:proofErr w:type="spellEnd"/>
    </w:p>
    <w:p w14:paraId="321AA24B" w14:textId="77777777" w:rsidR="000513CD" w:rsidRPr="001A69B5" w:rsidRDefault="0009509B" w:rsidP="001A69B5">
      <w:r w:rsidRPr="001A69B5">
        <w:t xml:space="preserve">I 2020 blei det uteksaminert om lag 7 500 </w:t>
      </w:r>
      <w:proofErr w:type="spellStart"/>
      <w:r w:rsidRPr="001A69B5">
        <w:t>kandidatar</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åtte </w:t>
      </w:r>
      <w:proofErr w:type="spellStart"/>
      <w:r w:rsidRPr="001A69B5">
        <w:t>lærarutdanningane</w:t>
      </w:r>
      <w:proofErr w:type="spellEnd"/>
      <w:r w:rsidRPr="001A69B5">
        <w:t xml:space="preserve"> retta mot barnehage eller </w:t>
      </w:r>
      <w:proofErr w:type="spellStart"/>
      <w:r w:rsidRPr="001A69B5">
        <w:t>skule</w:t>
      </w:r>
      <w:proofErr w:type="spellEnd"/>
      <w:r w:rsidRPr="001A69B5">
        <w:t xml:space="preserve">. Det er om lag 7 pst. færre enn året før, men </w:t>
      </w:r>
      <w:proofErr w:type="spellStart"/>
      <w:r w:rsidRPr="001A69B5">
        <w:t>fleire</w:t>
      </w:r>
      <w:proofErr w:type="spellEnd"/>
      <w:r w:rsidRPr="001A69B5">
        <w:t xml:space="preserve"> enn i 2018, og opp 40 pst. </w:t>
      </w:r>
      <w:proofErr w:type="spellStart"/>
      <w:r w:rsidRPr="001A69B5">
        <w:t>frå</w:t>
      </w:r>
      <w:proofErr w:type="spellEnd"/>
      <w:r w:rsidRPr="001A69B5">
        <w:t xml:space="preserve"> 2008. </w:t>
      </w:r>
      <w:proofErr w:type="spellStart"/>
      <w:r w:rsidRPr="001A69B5">
        <w:t>Grunnskulelærarutdanninga</w:t>
      </w:r>
      <w:proofErr w:type="spellEnd"/>
      <w:r w:rsidRPr="001A69B5">
        <w:t xml:space="preserve"> for trinn 1–7 hadde </w:t>
      </w:r>
      <w:proofErr w:type="spellStart"/>
      <w:r w:rsidRPr="001A69B5">
        <w:t>ein</w:t>
      </w:r>
      <w:proofErr w:type="spellEnd"/>
      <w:r w:rsidRPr="001A69B5">
        <w:t xml:space="preserve"> nedgang i </w:t>
      </w:r>
      <w:proofErr w:type="spellStart"/>
      <w:r w:rsidRPr="001A69B5">
        <w:t>kandidattala</w:t>
      </w:r>
      <w:proofErr w:type="spellEnd"/>
      <w:r w:rsidRPr="001A69B5">
        <w:t xml:space="preserve"> på 7,5 pst. </w:t>
      </w:r>
      <w:proofErr w:type="spellStart"/>
      <w:r w:rsidRPr="001A69B5">
        <w:t>frå</w:t>
      </w:r>
      <w:proofErr w:type="spellEnd"/>
      <w:r w:rsidRPr="001A69B5">
        <w:t xml:space="preserve"> 2019, men </w:t>
      </w:r>
      <w:proofErr w:type="spellStart"/>
      <w:r w:rsidRPr="001A69B5">
        <w:t>samanlikna</w:t>
      </w:r>
      <w:proofErr w:type="spellEnd"/>
      <w:r w:rsidRPr="001A69B5">
        <w:t xml:space="preserve"> med 2018 og </w:t>
      </w:r>
      <w:proofErr w:type="spellStart"/>
      <w:r w:rsidRPr="001A69B5">
        <w:t>tidlegare</w:t>
      </w:r>
      <w:proofErr w:type="spellEnd"/>
      <w:r w:rsidRPr="001A69B5">
        <w:t xml:space="preserve"> år er det </w:t>
      </w:r>
      <w:proofErr w:type="spellStart"/>
      <w:r w:rsidRPr="001A69B5">
        <w:t>ein</w:t>
      </w:r>
      <w:proofErr w:type="spellEnd"/>
      <w:r w:rsidRPr="001A69B5">
        <w:t xml:space="preserve"> </w:t>
      </w:r>
      <w:proofErr w:type="spellStart"/>
      <w:r w:rsidRPr="001A69B5">
        <w:t>auke</w:t>
      </w:r>
      <w:proofErr w:type="spellEnd"/>
      <w:r w:rsidRPr="001A69B5">
        <w:t xml:space="preserve">. Det er </w:t>
      </w:r>
      <w:proofErr w:type="spellStart"/>
      <w:r w:rsidRPr="001A69B5">
        <w:t>særleg</w:t>
      </w:r>
      <w:proofErr w:type="spellEnd"/>
      <w:r w:rsidRPr="001A69B5">
        <w:t xml:space="preserve"> stort behov for </w:t>
      </w:r>
      <w:proofErr w:type="spellStart"/>
      <w:r w:rsidRPr="001A69B5">
        <w:t>lærarar</w:t>
      </w:r>
      <w:proofErr w:type="spellEnd"/>
      <w:r w:rsidRPr="001A69B5">
        <w:t xml:space="preserve"> på </w:t>
      </w:r>
      <w:proofErr w:type="spellStart"/>
      <w:r w:rsidRPr="001A69B5">
        <w:t>desse</w:t>
      </w:r>
      <w:proofErr w:type="spellEnd"/>
      <w:r w:rsidRPr="001A69B5">
        <w:t xml:space="preserve"> trinna. Søkinga gjekk litt ned i 2020, men det møtte </w:t>
      </w:r>
      <w:proofErr w:type="spellStart"/>
      <w:r w:rsidRPr="001A69B5">
        <w:t>fleire</w:t>
      </w:r>
      <w:proofErr w:type="spellEnd"/>
      <w:r w:rsidRPr="001A69B5">
        <w:t xml:space="preserve"> </w:t>
      </w:r>
      <w:proofErr w:type="spellStart"/>
      <w:r w:rsidRPr="001A69B5">
        <w:t>studentar</w:t>
      </w:r>
      <w:proofErr w:type="spellEnd"/>
      <w:r w:rsidRPr="001A69B5">
        <w:t xml:space="preserve"> til studiestart enn året før. Regjeringa har finansiert rekrutteringstiltak, sjå omtale under kap. 226.</w:t>
      </w:r>
    </w:p>
    <w:p w14:paraId="42D0E52C" w14:textId="77777777" w:rsidR="000513CD" w:rsidRPr="001A69B5" w:rsidRDefault="0009509B" w:rsidP="001A69B5">
      <w:r w:rsidRPr="001A69B5">
        <w:t xml:space="preserve">I 2020 blei det uteksaminert om lag 11 500 </w:t>
      </w:r>
      <w:proofErr w:type="spellStart"/>
      <w:r w:rsidRPr="001A69B5">
        <w:t>kandidatar</w:t>
      </w:r>
      <w:proofErr w:type="spellEnd"/>
      <w:r w:rsidRPr="001A69B5">
        <w:t xml:space="preserve"> </w:t>
      </w:r>
      <w:proofErr w:type="spellStart"/>
      <w:r w:rsidRPr="001A69B5">
        <w:t>frå</w:t>
      </w:r>
      <w:proofErr w:type="spellEnd"/>
      <w:r w:rsidRPr="001A69B5">
        <w:t xml:space="preserve"> helse- og </w:t>
      </w:r>
      <w:proofErr w:type="spellStart"/>
      <w:r w:rsidRPr="001A69B5">
        <w:t>sosialfagutdanningane</w:t>
      </w:r>
      <w:proofErr w:type="spellEnd"/>
      <w:r w:rsidRPr="001A69B5">
        <w:t xml:space="preserve">. Det er </w:t>
      </w:r>
      <w:proofErr w:type="spellStart"/>
      <w:r w:rsidRPr="001A69B5">
        <w:t>ein</w:t>
      </w:r>
      <w:proofErr w:type="spellEnd"/>
      <w:r w:rsidRPr="001A69B5">
        <w:t xml:space="preserve"> nedgang i kandidatproduksjon for </w:t>
      </w:r>
      <w:proofErr w:type="spellStart"/>
      <w:r w:rsidRPr="001A69B5">
        <w:t>fleire</w:t>
      </w:r>
      <w:proofErr w:type="spellEnd"/>
      <w:r w:rsidRPr="001A69B5">
        <w:t xml:space="preserve"> av </w:t>
      </w:r>
      <w:proofErr w:type="spellStart"/>
      <w:r w:rsidRPr="001A69B5">
        <w:t>desse</w:t>
      </w:r>
      <w:proofErr w:type="spellEnd"/>
      <w:r w:rsidRPr="001A69B5">
        <w:t xml:space="preserve"> </w:t>
      </w:r>
      <w:proofErr w:type="spellStart"/>
      <w:r w:rsidRPr="001A69B5">
        <w:t>utdanningane</w:t>
      </w:r>
      <w:proofErr w:type="spellEnd"/>
      <w:r w:rsidRPr="001A69B5">
        <w:t xml:space="preserve"> i 2020 </w:t>
      </w:r>
      <w:proofErr w:type="spellStart"/>
      <w:r w:rsidRPr="001A69B5">
        <w:t>samanlikna</w:t>
      </w:r>
      <w:proofErr w:type="spellEnd"/>
      <w:r w:rsidRPr="001A69B5">
        <w:t xml:space="preserve"> med året før. </w:t>
      </w:r>
      <w:proofErr w:type="spellStart"/>
      <w:r w:rsidRPr="001A69B5">
        <w:t>Sjukepleiarutdanningane</w:t>
      </w:r>
      <w:proofErr w:type="spellEnd"/>
      <w:r w:rsidRPr="001A69B5">
        <w:t xml:space="preserve"> utdanna i overkant av 4 000 </w:t>
      </w:r>
      <w:proofErr w:type="spellStart"/>
      <w:r w:rsidRPr="001A69B5">
        <w:t>kandidatar</w:t>
      </w:r>
      <w:proofErr w:type="spellEnd"/>
      <w:r w:rsidRPr="001A69B5">
        <w:t xml:space="preserve"> i 2020, </w:t>
      </w:r>
      <w:proofErr w:type="spellStart"/>
      <w:r w:rsidRPr="001A69B5">
        <w:t>eit</w:t>
      </w:r>
      <w:proofErr w:type="spellEnd"/>
      <w:r w:rsidRPr="001A69B5">
        <w:t xml:space="preserve"> tal som har </w:t>
      </w:r>
      <w:proofErr w:type="spellStart"/>
      <w:r w:rsidRPr="001A69B5">
        <w:t>auka</w:t>
      </w:r>
      <w:proofErr w:type="spellEnd"/>
      <w:r w:rsidRPr="001A69B5">
        <w:t xml:space="preserve"> år for år, og med 17 pst. </w:t>
      </w:r>
      <w:proofErr w:type="spellStart"/>
      <w:r w:rsidRPr="001A69B5">
        <w:t>sidan</w:t>
      </w:r>
      <w:proofErr w:type="spellEnd"/>
      <w:r w:rsidRPr="001A69B5">
        <w:t xml:space="preserve"> </w:t>
      </w:r>
      <w:proofErr w:type="spellStart"/>
      <w:r w:rsidRPr="001A69B5">
        <w:t>måltala</w:t>
      </w:r>
      <w:proofErr w:type="spellEnd"/>
      <w:r w:rsidRPr="001A69B5">
        <w:t xml:space="preserve"> starta i 2013. Prosentdelen </w:t>
      </w:r>
      <w:proofErr w:type="spellStart"/>
      <w:r w:rsidRPr="001A69B5">
        <w:t>mannlege</w:t>
      </w:r>
      <w:proofErr w:type="spellEnd"/>
      <w:r w:rsidRPr="001A69B5">
        <w:t xml:space="preserve"> </w:t>
      </w:r>
      <w:proofErr w:type="spellStart"/>
      <w:r w:rsidRPr="001A69B5">
        <w:t>søkarar</w:t>
      </w:r>
      <w:proofErr w:type="spellEnd"/>
      <w:r w:rsidRPr="001A69B5">
        <w:t xml:space="preserve"> til </w:t>
      </w:r>
      <w:proofErr w:type="spellStart"/>
      <w:r w:rsidRPr="001A69B5">
        <w:t>sjukepleiarutdanningane</w:t>
      </w:r>
      <w:proofErr w:type="spellEnd"/>
      <w:r w:rsidRPr="001A69B5">
        <w:t xml:space="preserve">, </w:t>
      </w:r>
      <w:proofErr w:type="spellStart"/>
      <w:r w:rsidRPr="001A69B5">
        <w:t>grunnskulelærarutdanninga</w:t>
      </w:r>
      <w:proofErr w:type="spellEnd"/>
      <w:r w:rsidRPr="001A69B5">
        <w:t xml:space="preserve"> for trinn 1–7 og </w:t>
      </w:r>
      <w:proofErr w:type="spellStart"/>
      <w:r w:rsidRPr="001A69B5">
        <w:t>barnehagelærarutdanninga</w:t>
      </w:r>
      <w:proofErr w:type="spellEnd"/>
      <w:r w:rsidRPr="001A69B5">
        <w:t xml:space="preserve"> er stabil på </w:t>
      </w:r>
      <w:proofErr w:type="spellStart"/>
      <w:r w:rsidRPr="001A69B5">
        <w:t>eit</w:t>
      </w:r>
      <w:proofErr w:type="spellEnd"/>
      <w:r w:rsidRPr="001A69B5">
        <w:t xml:space="preserve"> for lågt nivå.</w:t>
      </w:r>
    </w:p>
    <w:p w14:paraId="62F49F3A" w14:textId="77777777" w:rsidR="000513CD" w:rsidRPr="001A69B5" w:rsidRDefault="0009509B" w:rsidP="001A69B5">
      <w:pPr>
        <w:pStyle w:val="avsnitt-under-undertittel"/>
      </w:pPr>
      <w:r w:rsidRPr="001A69B5">
        <w:t>Universitetsmusea</w:t>
      </w:r>
    </w:p>
    <w:p w14:paraId="5D8D5088" w14:textId="77777777" w:rsidR="000513CD" w:rsidRPr="001A69B5" w:rsidRDefault="0009509B" w:rsidP="001A69B5">
      <w:r w:rsidRPr="001A69B5">
        <w:t xml:space="preserve">Fem universitet har </w:t>
      </w:r>
      <w:proofErr w:type="spellStart"/>
      <w:r w:rsidRPr="001A69B5">
        <w:t>eit</w:t>
      </w:r>
      <w:proofErr w:type="spellEnd"/>
      <w:r w:rsidRPr="001A69B5">
        <w:t xml:space="preserve"> særskilt nasjonalt ansvar for å drive museum med </w:t>
      </w:r>
      <w:proofErr w:type="spellStart"/>
      <w:r w:rsidRPr="001A69B5">
        <w:t>vitskaplege</w:t>
      </w:r>
      <w:proofErr w:type="spellEnd"/>
      <w:r w:rsidRPr="001A69B5">
        <w:t xml:space="preserve"> </w:t>
      </w:r>
      <w:proofErr w:type="spellStart"/>
      <w:r w:rsidRPr="001A69B5">
        <w:t>samlingar</w:t>
      </w:r>
      <w:proofErr w:type="spellEnd"/>
      <w:r w:rsidRPr="001A69B5">
        <w:t xml:space="preserve"> og </w:t>
      </w:r>
      <w:proofErr w:type="spellStart"/>
      <w:r w:rsidRPr="001A69B5">
        <w:t>publikumsutstillingar</w:t>
      </w:r>
      <w:proofErr w:type="spellEnd"/>
      <w:r w:rsidRPr="001A69B5">
        <w:t xml:space="preserve">. Musea kunne </w:t>
      </w:r>
      <w:proofErr w:type="spellStart"/>
      <w:r w:rsidRPr="001A69B5">
        <w:t>ikkje</w:t>
      </w:r>
      <w:proofErr w:type="spellEnd"/>
      <w:r w:rsidRPr="001A69B5">
        <w:t xml:space="preserve"> drive som ordinært i 2020, og det samla </w:t>
      </w:r>
      <w:proofErr w:type="spellStart"/>
      <w:r w:rsidRPr="001A69B5">
        <w:t>besøkstalet</w:t>
      </w:r>
      <w:proofErr w:type="spellEnd"/>
      <w:r w:rsidRPr="001A69B5">
        <w:t xml:space="preserve"> var </w:t>
      </w:r>
      <w:proofErr w:type="spellStart"/>
      <w:r w:rsidRPr="001A69B5">
        <w:t>ein</w:t>
      </w:r>
      <w:proofErr w:type="spellEnd"/>
      <w:r w:rsidRPr="001A69B5">
        <w:t xml:space="preserve"> firedel av det i 2019. Tre av musea </w:t>
      </w:r>
      <w:proofErr w:type="spellStart"/>
      <w:r w:rsidRPr="001A69B5">
        <w:t>auka</w:t>
      </w:r>
      <w:proofErr w:type="spellEnd"/>
      <w:r w:rsidRPr="001A69B5">
        <w:t xml:space="preserve"> delen av </w:t>
      </w:r>
      <w:proofErr w:type="spellStart"/>
      <w:r w:rsidRPr="001A69B5">
        <w:t>samlingane</w:t>
      </w:r>
      <w:proofErr w:type="spellEnd"/>
      <w:r w:rsidRPr="001A69B5">
        <w:t xml:space="preserve"> som var registrert i digitale </w:t>
      </w:r>
      <w:proofErr w:type="spellStart"/>
      <w:r w:rsidRPr="001A69B5">
        <w:t>databasar</w:t>
      </w:r>
      <w:proofErr w:type="spellEnd"/>
      <w:r w:rsidRPr="001A69B5">
        <w:t xml:space="preserve">. Samla sett var tre </w:t>
      </w:r>
      <w:proofErr w:type="spellStart"/>
      <w:r w:rsidRPr="001A69B5">
        <w:t>firedelar</w:t>
      </w:r>
      <w:proofErr w:type="spellEnd"/>
      <w:r w:rsidRPr="001A69B5">
        <w:t xml:space="preserve"> av </w:t>
      </w:r>
      <w:proofErr w:type="spellStart"/>
      <w:r w:rsidRPr="001A69B5">
        <w:t>samlingane</w:t>
      </w:r>
      <w:proofErr w:type="spellEnd"/>
      <w:r w:rsidRPr="001A69B5">
        <w:t xml:space="preserve"> digitaliserte, og av </w:t>
      </w:r>
      <w:proofErr w:type="spellStart"/>
      <w:r w:rsidRPr="001A69B5">
        <w:t>desse</w:t>
      </w:r>
      <w:proofErr w:type="spellEnd"/>
      <w:r w:rsidRPr="001A69B5">
        <w:t xml:space="preserve"> var om lag 70 pst. </w:t>
      </w:r>
      <w:proofErr w:type="spellStart"/>
      <w:r w:rsidRPr="001A69B5">
        <w:t>tilgjengelege</w:t>
      </w:r>
      <w:proofErr w:type="spellEnd"/>
      <w:r w:rsidRPr="001A69B5">
        <w:t xml:space="preserve"> på internett.</w:t>
      </w:r>
    </w:p>
    <w:p w14:paraId="115750CB" w14:textId="77777777" w:rsidR="000513CD" w:rsidRPr="001A69B5" w:rsidRDefault="0009509B" w:rsidP="001A69B5">
      <w:pPr>
        <w:pStyle w:val="avsnitt-undertittel"/>
      </w:pPr>
      <w:r w:rsidRPr="001A69B5">
        <w:t xml:space="preserve">Effektiv, </w:t>
      </w:r>
      <w:proofErr w:type="spellStart"/>
      <w:r w:rsidRPr="001A69B5">
        <w:t>mangfaldig</w:t>
      </w:r>
      <w:proofErr w:type="spellEnd"/>
      <w:r w:rsidRPr="001A69B5">
        <w:t xml:space="preserve"> og solid </w:t>
      </w:r>
      <w:proofErr w:type="spellStart"/>
      <w:r w:rsidRPr="001A69B5">
        <w:t>høgare</w:t>
      </w:r>
      <w:proofErr w:type="spellEnd"/>
      <w:r w:rsidRPr="001A69B5">
        <w:t xml:space="preserve"> utdanningssektor og forskingssystem</w:t>
      </w:r>
    </w:p>
    <w:p w14:paraId="5DC337FD" w14:textId="77777777" w:rsidR="000513CD" w:rsidRPr="001A69B5" w:rsidRDefault="0009509B" w:rsidP="001A69B5">
      <w:pPr>
        <w:pStyle w:val="avsnitt-under-undertittel"/>
      </w:pPr>
      <w:r w:rsidRPr="001A69B5">
        <w:t>Effektiv drift og forvaltning</w:t>
      </w:r>
    </w:p>
    <w:p w14:paraId="2547C040" w14:textId="77777777" w:rsidR="000513CD" w:rsidRPr="001A69B5" w:rsidRDefault="0009509B" w:rsidP="001A69B5">
      <w:r w:rsidRPr="001A69B5">
        <w:t xml:space="preserve">Universitet og </w:t>
      </w:r>
      <w:proofErr w:type="spellStart"/>
      <w:r w:rsidRPr="001A69B5">
        <w:t>statlege</w:t>
      </w:r>
      <w:proofErr w:type="spellEnd"/>
      <w:r w:rsidRPr="001A69B5">
        <w:t xml:space="preserve"> </w:t>
      </w:r>
      <w:proofErr w:type="spellStart"/>
      <w:r w:rsidRPr="001A69B5">
        <w:t>høgskular</w:t>
      </w:r>
      <w:proofErr w:type="spellEnd"/>
      <w:r w:rsidRPr="001A69B5">
        <w:t xml:space="preserve"> hadde 47,5 mrd. kroner i driftsinntekter i 2020. Løyvinga over kap. 260, post 50 utgjorde fire </w:t>
      </w:r>
      <w:proofErr w:type="spellStart"/>
      <w:r w:rsidRPr="001A69B5">
        <w:t>femdelar</w:t>
      </w:r>
      <w:proofErr w:type="spellEnd"/>
      <w:r w:rsidRPr="001A69B5">
        <w:t xml:space="preserve"> av dette, med 37,2 mrd. kroner.</w:t>
      </w:r>
    </w:p>
    <w:p w14:paraId="4CA71AD6" w14:textId="77777777" w:rsidR="000513CD" w:rsidRPr="001A69B5" w:rsidRDefault="0009509B" w:rsidP="001A69B5">
      <w:r w:rsidRPr="001A69B5">
        <w:t xml:space="preserve">Universiteta og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høgskulane</w:t>
      </w:r>
      <w:proofErr w:type="spellEnd"/>
      <w:r w:rsidRPr="001A69B5">
        <w:t xml:space="preserve"> hadde samla </w:t>
      </w:r>
      <w:proofErr w:type="spellStart"/>
      <w:r w:rsidRPr="001A69B5">
        <w:t>avsetningar</w:t>
      </w:r>
      <w:proofErr w:type="spellEnd"/>
      <w:r w:rsidRPr="001A69B5">
        <w:t xml:space="preserve"> </w:t>
      </w:r>
      <w:proofErr w:type="spellStart"/>
      <w:r w:rsidRPr="001A69B5">
        <w:t>frå</w:t>
      </w:r>
      <w:proofErr w:type="spellEnd"/>
      <w:r w:rsidRPr="001A69B5">
        <w:t xml:space="preserve"> </w:t>
      </w:r>
      <w:proofErr w:type="spellStart"/>
      <w:r w:rsidRPr="001A69B5">
        <w:t>løyvingar</w:t>
      </w:r>
      <w:proofErr w:type="spellEnd"/>
      <w:r w:rsidRPr="001A69B5">
        <w:t xml:space="preserve"> </w:t>
      </w:r>
      <w:proofErr w:type="spellStart"/>
      <w:r w:rsidRPr="001A69B5">
        <w:t>frå</w:t>
      </w:r>
      <w:proofErr w:type="spellEnd"/>
      <w:r w:rsidRPr="001A69B5">
        <w:t xml:space="preserve"> Kunnskapsdepartementet på 3,7 mrd. kroner ved utgangen av 2020. Av </w:t>
      </w:r>
      <w:proofErr w:type="spellStart"/>
      <w:r w:rsidRPr="001A69B5">
        <w:t>desse</w:t>
      </w:r>
      <w:proofErr w:type="spellEnd"/>
      <w:r w:rsidRPr="001A69B5">
        <w:t xml:space="preserve"> var 2,6 mrd. kroner </w:t>
      </w:r>
      <w:proofErr w:type="spellStart"/>
      <w:r w:rsidRPr="001A69B5">
        <w:t>avsetningar</w:t>
      </w:r>
      <w:proofErr w:type="spellEnd"/>
      <w:r w:rsidRPr="001A69B5">
        <w:t xml:space="preserve"> til andre formål og 1,1 mrd. kroner </w:t>
      </w:r>
      <w:proofErr w:type="spellStart"/>
      <w:r w:rsidRPr="001A69B5">
        <w:t>avsetningar</w:t>
      </w:r>
      <w:proofErr w:type="spellEnd"/>
      <w:r w:rsidRPr="001A69B5">
        <w:t xml:space="preserve"> til </w:t>
      </w:r>
      <w:proofErr w:type="spellStart"/>
      <w:r w:rsidRPr="001A69B5">
        <w:t>investeringar</w:t>
      </w:r>
      <w:proofErr w:type="spellEnd"/>
      <w:r w:rsidRPr="001A69B5">
        <w:t xml:space="preserve">, jf. regelverk for </w:t>
      </w:r>
      <w:proofErr w:type="spellStart"/>
      <w:r w:rsidRPr="001A69B5">
        <w:t>avsetningar</w:t>
      </w:r>
      <w:proofErr w:type="spellEnd"/>
      <w:r w:rsidRPr="001A69B5">
        <w:t xml:space="preserve"> (sjå omtale av regelverket under Budsjettforslag for 2022). </w:t>
      </w:r>
      <w:proofErr w:type="spellStart"/>
      <w:r w:rsidRPr="001A69B5">
        <w:t>Frå</w:t>
      </w:r>
      <w:proofErr w:type="spellEnd"/>
      <w:r w:rsidRPr="001A69B5">
        <w:t xml:space="preserve"> 2019 til 2020 har </w:t>
      </w:r>
      <w:proofErr w:type="spellStart"/>
      <w:r w:rsidRPr="001A69B5">
        <w:t>dei</w:t>
      </w:r>
      <w:proofErr w:type="spellEnd"/>
      <w:r w:rsidRPr="001A69B5">
        <w:t xml:space="preserve"> samla </w:t>
      </w:r>
      <w:proofErr w:type="spellStart"/>
      <w:r w:rsidRPr="001A69B5">
        <w:t>avsetningane</w:t>
      </w:r>
      <w:proofErr w:type="spellEnd"/>
      <w:r w:rsidRPr="001A69B5">
        <w:t xml:space="preserve"> </w:t>
      </w:r>
      <w:proofErr w:type="spellStart"/>
      <w:r w:rsidRPr="001A69B5">
        <w:t>auka</w:t>
      </w:r>
      <w:proofErr w:type="spellEnd"/>
      <w:r w:rsidRPr="001A69B5">
        <w:t xml:space="preserve"> med 1 mrd. kroner. Ved utgangen av 2020 utgjorde </w:t>
      </w:r>
      <w:proofErr w:type="spellStart"/>
      <w:r w:rsidRPr="001A69B5">
        <w:t>dei</w:t>
      </w:r>
      <w:proofErr w:type="spellEnd"/>
      <w:r w:rsidRPr="001A69B5">
        <w:t xml:space="preserve"> samla </w:t>
      </w:r>
      <w:proofErr w:type="spellStart"/>
      <w:r w:rsidRPr="001A69B5">
        <w:t>avsetningane</w:t>
      </w:r>
      <w:proofErr w:type="spellEnd"/>
      <w:r w:rsidRPr="001A69B5">
        <w:t xml:space="preserve"> 9,9 pst. av løyvinga </w:t>
      </w:r>
      <w:proofErr w:type="spellStart"/>
      <w:r w:rsidRPr="001A69B5">
        <w:t>frå</w:t>
      </w:r>
      <w:proofErr w:type="spellEnd"/>
      <w:r w:rsidRPr="001A69B5">
        <w:t xml:space="preserve"> Kunnskapsdepartementet, men variasjonen mellom </w:t>
      </w:r>
      <w:proofErr w:type="spellStart"/>
      <w:r w:rsidRPr="001A69B5">
        <w:t>institusjonane</w:t>
      </w:r>
      <w:proofErr w:type="spellEnd"/>
      <w:r w:rsidRPr="001A69B5">
        <w:t xml:space="preserve"> er </w:t>
      </w:r>
      <w:proofErr w:type="spellStart"/>
      <w:r w:rsidRPr="001A69B5">
        <w:t>frå</w:t>
      </w:r>
      <w:proofErr w:type="spellEnd"/>
      <w:r w:rsidRPr="001A69B5">
        <w:t xml:space="preserve"> 1,0 til 25,3 pst., sjå </w:t>
      </w:r>
      <w:proofErr w:type="spellStart"/>
      <w:r w:rsidRPr="001A69B5">
        <w:t>tabellane</w:t>
      </w:r>
      <w:proofErr w:type="spellEnd"/>
      <w:r w:rsidRPr="001A69B5">
        <w:t xml:space="preserve"> i vedlegg 4. </w:t>
      </w:r>
      <w:proofErr w:type="spellStart"/>
      <w:r w:rsidRPr="001A69B5">
        <w:t>Tabellane</w:t>
      </w:r>
      <w:proofErr w:type="spellEnd"/>
      <w:r w:rsidRPr="001A69B5">
        <w:t xml:space="preserve"> i vedlegg 4 inkluderer også </w:t>
      </w:r>
      <w:proofErr w:type="spellStart"/>
      <w:r w:rsidRPr="001A69B5">
        <w:t>avsetningar</w:t>
      </w:r>
      <w:proofErr w:type="spellEnd"/>
      <w:r w:rsidRPr="001A69B5">
        <w:t xml:space="preserve"> </w:t>
      </w:r>
      <w:proofErr w:type="spellStart"/>
      <w:r w:rsidRPr="001A69B5">
        <w:t>frå</w:t>
      </w:r>
      <w:proofErr w:type="spellEnd"/>
      <w:r w:rsidRPr="001A69B5">
        <w:t xml:space="preserve"> andre departement og vil avvike </w:t>
      </w:r>
      <w:proofErr w:type="spellStart"/>
      <w:r w:rsidRPr="001A69B5">
        <w:t>noko</w:t>
      </w:r>
      <w:proofErr w:type="spellEnd"/>
      <w:r w:rsidRPr="001A69B5">
        <w:t>.</w:t>
      </w:r>
    </w:p>
    <w:p w14:paraId="41BD5770" w14:textId="77777777" w:rsidR="000513CD" w:rsidRPr="001A69B5" w:rsidRDefault="0009509B" w:rsidP="001A69B5">
      <w:r w:rsidRPr="001A69B5">
        <w:t xml:space="preserve">Private </w:t>
      </w:r>
      <w:proofErr w:type="spellStart"/>
      <w:r w:rsidRPr="001A69B5">
        <w:t>høgskular</w:t>
      </w:r>
      <w:proofErr w:type="spellEnd"/>
      <w:r w:rsidRPr="001A69B5">
        <w:t xml:space="preserve"> </w:t>
      </w:r>
      <w:proofErr w:type="spellStart"/>
      <w:r w:rsidRPr="001A69B5">
        <w:t>fekk</w:t>
      </w:r>
      <w:proofErr w:type="spellEnd"/>
      <w:r w:rsidRPr="001A69B5">
        <w:t xml:space="preserve"> </w:t>
      </w:r>
      <w:proofErr w:type="spellStart"/>
      <w:r w:rsidRPr="001A69B5">
        <w:t>tilskot</w:t>
      </w:r>
      <w:proofErr w:type="spellEnd"/>
      <w:r w:rsidRPr="001A69B5">
        <w:t xml:space="preserve"> på 1,7 mrd. kroner over kap. 260, post 70 i 2020. Dei hadde driftsinntekter i underkant av 4,1 mrd. kroner, </w:t>
      </w:r>
      <w:proofErr w:type="spellStart"/>
      <w:r w:rsidRPr="001A69B5">
        <w:t>ein</w:t>
      </w:r>
      <w:proofErr w:type="spellEnd"/>
      <w:r w:rsidRPr="001A69B5">
        <w:t xml:space="preserve"> </w:t>
      </w:r>
      <w:proofErr w:type="spellStart"/>
      <w:r w:rsidRPr="001A69B5">
        <w:t>auke</w:t>
      </w:r>
      <w:proofErr w:type="spellEnd"/>
      <w:r w:rsidRPr="001A69B5">
        <w:t xml:space="preserve"> på 9,5 pst. </w:t>
      </w:r>
      <w:proofErr w:type="spellStart"/>
      <w:r w:rsidRPr="001A69B5">
        <w:t>frå</w:t>
      </w:r>
      <w:proofErr w:type="spellEnd"/>
      <w:r w:rsidRPr="001A69B5">
        <w:t xml:space="preserve"> 2019. Det samla driftsresultatet for </w:t>
      </w:r>
      <w:proofErr w:type="spellStart"/>
      <w:r w:rsidRPr="001A69B5">
        <w:t>desse</w:t>
      </w:r>
      <w:proofErr w:type="spellEnd"/>
      <w:r w:rsidRPr="001A69B5">
        <w:t xml:space="preserve"> </w:t>
      </w:r>
      <w:proofErr w:type="spellStart"/>
      <w:r w:rsidRPr="001A69B5">
        <w:t>institusjonane</w:t>
      </w:r>
      <w:proofErr w:type="spellEnd"/>
      <w:r w:rsidRPr="001A69B5">
        <w:t xml:space="preserve"> var 189,4 mill. kroner i 2020, og det er </w:t>
      </w:r>
      <w:proofErr w:type="spellStart"/>
      <w:r w:rsidRPr="001A69B5">
        <w:t>ein</w:t>
      </w:r>
      <w:proofErr w:type="spellEnd"/>
      <w:r w:rsidRPr="001A69B5">
        <w:t xml:space="preserve"> </w:t>
      </w:r>
      <w:proofErr w:type="spellStart"/>
      <w:r w:rsidRPr="001A69B5">
        <w:t>auke</w:t>
      </w:r>
      <w:proofErr w:type="spellEnd"/>
      <w:r w:rsidRPr="001A69B5">
        <w:t xml:space="preserve"> på 83,1 pst. i forhold til 2019. På bakgrunn av </w:t>
      </w:r>
      <w:proofErr w:type="spellStart"/>
      <w:r w:rsidRPr="001A69B5">
        <w:t>rekneskapane</w:t>
      </w:r>
      <w:proofErr w:type="spellEnd"/>
      <w:r w:rsidRPr="001A69B5">
        <w:t xml:space="preserve"> </w:t>
      </w:r>
      <w:proofErr w:type="spellStart"/>
      <w:r w:rsidRPr="001A69B5">
        <w:t>frå</w:t>
      </w:r>
      <w:proofErr w:type="spellEnd"/>
      <w:r w:rsidRPr="001A69B5">
        <w:t xml:space="preserve"> 2020 vurderer departementet at </w:t>
      </w:r>
      <w:proofErr w:type="spellStart"/>
      <w:r w:rsidRPr="001A69B5">
        <w:t>fleirtalet</w:t>
      </w:r>
      <w:proofErr w:type="spellEnd"/>
      <w:r w:rsidRPr="001A69B5">
        <w:t xml:space="preserve"> av </w:t>
      </w:r>
      <w:proofErr w:type="spellStart"/>
      <w:r w:rsidRPr="001A69B5">
        <w:t>dei</w:t>
      </w:r>
      <w:proofErr w:type="spellEnd"/>
      <w:r w:rsidRPr="001A69B5">
        <w:t xml:space="preserve"> private </w:t>
      </w:r>
      <w:proofErr w:type="spellStart"/>
      <w:r w:rsidRPr="001A69B5">
        <w:t>institusjonane</w:t>
      </w:r>
      <w:proofErr w:type="spellEnd"/>
      <w:r w:rsidRPr="001A69B5">
        <w:t xml:space="preserve"> har god eller middels god økonomi. </w:t>
      </w:r>
      <w:proofErr w:type="spellStart"/>
      <w:r w:rsidRPr="001A69B5">
        <w:t>Nokre</w:t>
      </w:r>
      <w:proofErr w:type="spellEnd"/>
      <w:r w:rsidRPr="001A69B5">
        <w:t xml:space="preserve"> få private </w:t>
      </w:r>
      <w:proofErr w:type="spellStart"/>
      <w:r w:rsidRPr="001A69B5">
        <w:t>institusjonar</w:t>
      </w:r>
      <w:proofErr w:type="spellEnd"/>
      <w:r w:rsidRPr="001A69B5">
        <w:t xml:space="preserve"> har svak økonomi. Departementet vil følge med på utviklinga hos </w:t>
      </w:r>
      <w:proofErr w:type="spellStart"/>
      <w:r w:rsidRPr="001A69B5">
        <w:t>desse</w:t>
      </w:r>
      <w:proofErr w:type="spellEnd"/>
      <w:r w:rsidRPr="001A69B5">
        <w:t xml:space="preserve"> </w:t>
      </w:r>
      <w:proofErr w:type="spellStart"/>
      <w:r w:rsidRPr="001A69B5">
        <w:t>institusjonane</w:t>
      </w:r>
      <w:proofErr w:type="spellEnd"/>
      <w:r w:rsidRPr="001A69B5">
        <w:t>.</w:t>
      </w:r>
    </w:p>
    <w:p w14:paraId="17D03969" w14:textId="77777777" w:rsidR="000513CD" w:rsidRPr="001A69B5" w:rsidRDefault="0009509B" w:rsidP="001A69B5">
      <w:r w:rsidRPr="001A69B5">
        <w:t xml:space="preserve">I 2020 blei det utført 25 300 årsverk i </w:t>
      </w:r>
      <w:proofErr w:type="spellStart"/>
      <w:r w:rsidRPr="001A69B5">
        <w:t>faglege</w:t>
      </w:r>
      <w:proofErr w:type="spellEnd"/>
      <w:r w:rsidRPr="001A69B5">
        <w:t xml:space="preserve"> </w:t>
      </w:r>
      <w:proofErr w:type="spellStart"/>
      <w:r w:rsidRPr="001A69B5">
        <w:t>stillingar</w:t>
      </w:r>
      <w:proofErr w:type="spellEnd"/>
      <w:r w:rsidRPr="001A69B5">
        <w:t xml:space="preserve"> og 15 100 årsverk i tekniske eller administrative </w:t>
      </w:r>
      <w:proofErr w:type="spellStart"/>
      <w:r w:rsidRPr="001A69B5">
        <w:t>stillingar</w:t>
      </w:r>
      <w:proofErr w:type="spellEnd"/>
      <w:r w:rsidRPr="001A69B5">
        <w:t xml:space="preserve"> ved universitet og </w:t>
      </w:r>
      <w:proofErr w:type="spellStart"/>
      <w:r w:rsidRPr="001A69B5">
        <w:t>høgskular</w:t>
      </w:r>
      <w:proofErr w:type="spellEnd"/>
      <w:r w:rsidRPr="001A69B5">
        <w:t xml:space="preserve">. Dette var </w:t>
      </w:r>
      <w:proofErr w:type="spellStart"/>
      <w:r w:rsidRPr="001A69B5">
        <w:t>høvesvis</w:t>
      </w:r>
      <w:proofErr w:type="spellEnd"/>
      <w:r w:rsidRPr="001A69B5">
        <w:t xml:space="preserve"> 2,3 og 3,2 pst. </w:t>
      </w:r>
      <w:proofErr w:type="spellStart"/>
      <w:r w:rsidRPr="001A69B5">
        <w:t>fleire</w:t>
      </w:r>
      <w:proofErr w:type="spellEnd"/>
      <w:r w:rsidRPr="001A69B5">
        <w:t xml:space="preserve"> enn i 2019. Samla sett gjekk </w:t>
      </w:r>
      <w:proofErr w:type="spellStart"/>
      <w:r w:rsidRPr="001A69B5">
        <w:t>talet</w:t>
      </w:r>
      <w:proofErr w:type="spellEnd"/>
      <w:r w:rsidRPr="001A69B5">
        <w:t xml:space="preserve"> på studiepoeng i forhold til </w:t>
      </w:r>
      <w:proofErr w:type="spellStart"/>
      <w:r w:rsidRPr="001A69B5">
        <w:t>dei</w:t>
      </w:r>
      <w:proofErr w:type="spellEnd"/>
      <w:r w:rsidRPr="001A69B5">
        <w:t xml:space="preserve"> </w:t>
      </w:r>
      <w:proofErr w:type="spellStart"/>
      <w:r w:rsidRPr="001A69B5">
        <w:t>faglege</w:t>
      </w:r>
      <w:proofErr w:type="spellEnd"/>
      <w:r w:rsidRPr="001A69B5">
        <w:t xml:space="preserve"> årsverka opp med 4,5 pst. Dette </w:t>
      </w:r>
      <w:proofErr w:type="spellStart"/>
      <w:r w:rsidRPr="001A69B5">
        <w:t>forholdstalet</w:t>
      </w:r>
      <w:proofErr w:type="spellEnd"/>
      <w:r w:rsidRPr="001A69B5">
        <w:t xml:space="preserve"> hadde </w:t>
      </w:r>
      <w:proofErr w:type="spellStart"/>
      <w:r w:rsidRPr="001A69B5">
        <w:t>tidlegare</w:t>
      </w:r>
      <w:proofErr w:type="spellEnd"/>
      <w:r w:rsidRPr="001A69B5">
        <w:t xml:space="preserve"> blitt jamt redusert </w:t>
      </w:r>
      <w:proofErr w:type="spellStart"/>
      <w:r w:rsidRPr="001A69B5">
        <w:t>sidan</w:t>
      </w:r>
      <w:proofErr w:type="spellEnd"/>
      <w:r w:rsidRPr="001A69B5">
        <w:t xml:space="preserve"> 2014. Samla sett blei det </w:t>
      </w:r>
      <w:proofErr w:type="spellStart"/>
      <w:r w:rsidRPr="001A69B5">
        <w:t>teke</w:t>
      </w:r>
      <w:proofErr w:type="spellEnd"/>
      <w:r w:rsidRPr="001A69B5">
        <w:t xml:space="preserve"> 47 studiepoeng per student omrekna i </w:t>
      </w:r>
      <w:proofErr w:type="spellStart"/>
      <w:r w:rsidRPr="001A69B5">
        <w:t>heiltidsekvivalentar</w:t>
      </w:r>
      <w:proofErr w:type="spellEnd"/>
      <w:r w:rsidRPr="001A69B5">
        <w:t xml:space="preserve">. Det er </w:t>
      </w:r>
      <w:proofErr w:type="spellStart"/>
      <w:r w:rsidRPr="001A69B5">
        <w:t>ein</w:t>
      </w:r>
      <w:proofErr w:type="spellEnd"/>
      <w:r w:rsidRPr="001A69B5">
        <w:t xml:space="preserve"> </w:t>
      </w:r>
      <w:proofErr w:type="spellStart"/>
      <w:r w:rsidRPr="001A69B5">
        <w:t>auke</w:t>
      </w:r>
      <w:proofErr w:type="spellEnd"/>
      <w:r w:rsidRPr="001A69B5">
        <w:t xml:space="preserve"> på 1,1 studiepoeng per student </w:t>
      </w:r>
      <w:proofErr w:type="spellStart"/>
      <w:r w:rsidRPr="001A69B5">
        <w:t>frå</w:t>
      </w:r>
      <w:proofErr w:type="spellEnd"/>
      <w:r w:rsidRPr="001A69B5">
        <w:t xml:space="preserve"> året før, og klart </w:t>
      </w:r>
      <w:proofErr w:type="spellStart"/>
      <w:r w:rsidRPr="001A69B5">
        <w:t>høgare</w:t>
      </w:r>
      <w:proofErr w:type="spellEnd"/>
      <w:r w:rsidRPr="001A69B5">
        <w:t xml:space="preserve"> enn nivået </w:t>
      </w:r>
      <w:proofErr w:type="spellStart"/>
      <w:r w:rsidRPr="001A69B5">
        <w:t>ein</w:t>
      </w:r>
      <w:proofErr w:type="spellEnd"/>
      <w:r w:rsidRPr="001A69B5">
        <w:t xml:space="preserve"> har sett </w:t>
      </w:r>
      <w:proofErr w:type="spellStart"/>
      <w:r w:rsidRPr="001A69B5">
        <w:t>tidlegare</w:t>
      </w:r>
      <w:proofErr w:type="spellEnd"/>
      <w:r w:rsidRPr="001A69B5">
        <w:t xml:space="preserve">. For </w:t>
      </w:r>
      <w:proofErr w:type="spellStart"/>
      <w:r w:rsidRPr="001A69B5">
        <w:t>fleire</w:t>
      </w:r>
      <w:proofErr w:type="spellEnd"/>
      <w:r w:rsidRPr="001A69B5">
        <w:t xml:space="preserve"> av </w:t>
      </w:r>
      <w:proofErr w:type="spellStart"/>
      <w:r w:rsidRPr="001A69B5">
        <w:t>dei</w:t>
      </w:r>
      <w:proofErr w:type="spellEnd"/>
      <w:r w:rsidRPr="001A69B5">
        <w:t xml:space="preserve"> større </w:t>
      </w:r>
      <w:proofErr w:type="spellStart"/>
      <w:r w:rsidRPr="001A69B5">
        <w:t>institusjonane</w:t>
      </w:r>
      <w:proofErr w:type="spellEnd"/>
      <w:r w:rsidRPr="001A69B5">
        <w:t xml:space="preserve"> var </w:t>
      </w:r>
      <w:proofErr w:type="spellStart"/>
      <w:r w:rsidRPr="001A69B5">
        <w:t>auken</w:t>
      </w:r>
      <w:proofErr w:type="spellEnd"/>
      <w:r w:rsidRPr="001A69B5">
        <w:t xml:space="preserve"> </w:t>
      </w:r>
      <w:proofErr w:type="spellStart"/>
      <w:r w:rsidRPr="001A69B5">
        <w:t>endå</w:t>
      </w:r>
      <w:proofErr w:type="spellEnd"/>
      <w:r w:rsidRPr="001A69B5">
        <w:t xml:space="preserve"> </w:t>
      </w:r>
      <w:proofErr w:type="spellStart"/>
      <w:r w:rsidRPr="001A69B5">
        <w:t>høgare</w:t>
      </w:r>
      <w:proofErr w:type="spellEnd"/>
      <w:r w:rsidRPr="001A69B5">
        <w:t xml:space="preserve">. For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(NTNU), Universitetet i Oslo (UiO) og Universitetet i Bergen (UiB) var han over 2 studiepoeng per student. </w:t>
      </w:r>
      <w:proofErr w:type="spellStart"/>
      <w:r w:rsidRPr="001A69B5">
        <w:t>Elles</w:t>
      </w:r>
      <w:proofErr w:type="spellEnd"/>
      <w:r w:rsidRPr="001A69B5">
        <w:t xml:space="preserve"> hadde </w:t>
      </w:r>
      <w:proofErr w:type="spellStart"/>
      <w:r w:rsidRPr="001A69B5">
        <w:t>ikkje</w:t>
      </w:r>
      <w:proofErr w:type="spellEnd"/>
      <w:r w:rsidRPr="001A69B5">
        <w:t xml:space="preserve"> indikatoren for </w:t>
      </w:r>
      <w:proofErr w:type="spellStart"/>
      <w:r w:rsidRPr="001A69B5">
        <w:t>desse</w:t>
      </w:r>
      <w:proofErr w:type="spellEnd"/>
      <w:r w:rsidRPr="001A69B5">
        <w:t xml:space="preserve"> </w:t>
      </w:r>
      <w:proofErr w:type="spellStart"/>
      <w:r w:rsidRPr="001A69B5">
        <w:t>institusjonane</w:t>
      </w:r>
      <w:proofErr w:type="spellEnd"/>
      <w:r w:rsidRPr="001A69B5">
        <w:t xml:space="preserve"> endra seg med over 1 studiepoeng det siste tiåret.</w:t>
      </w:r>
    </w:p>
    <w:p w14:paraId="2A371CD4" w14:textId="77777777" w:rsidR="000513CD" w:rsidRPr="001A69B5" w:rsidRDefault="0009509B" w:rsidP="001A69B5">
      <w:pPr>
        <w:pStyle w:val="avsnitt-under-undertittel"/>
      </w:pPr>
      <w:r w:rsidRPr="001A69B5">
        <w:t>Rekruttering, kompetanse og karriere</w:t>
      </w:r>
    </w:p>
    <w:p w14:paraId="1F59C6E3" w14:textId="77777777" w:rsidR="000513CD" w:rsidRPr="001A69B5" w:rsidRDefault="0009509B" w:rsidP="001A69B5">
      <w:r w:rsidRPr="001A69B5">
        <w:t xml:space="preserve">33,5 pst. av årsverka i dosent- og </w:t>
      </w:r>
      <w:proofErr w:type="spellStart"/>
      <w:r w:rsidRPr="001A69B5">
        <w:t>professorstillingar</w:t>
      </w:r>
      <w:proofErr w:type="spellEnd"/>
      <w:r w:rsidRPr="001A69B5">
        <w:t xml:space="preserve"> var utførte av kvinner i 2015. Samla for </w:t>
      </w:r>
      <w:proofErr w:type="spellStart"/>
      <w:r w:rsidRPr="001A69B5">
        <w:t>stillingar</w:t>
      </w:r>
      <w:proofErr w:type="spellEnd"/>
      <w:r w:rsidRPr="001A69B5">
        <w:t xml:space="preserve"> som krev doktorgrad eller </w:t>
      </w:r>
      <w:proofErr w:type="spellStart"/>
      <w:r w:rsidRPr="001A69B5">
        <w:t>tilsvarande</w:t>
      </w:r>
      <w:proofErr w:type="spellEnd"/>
      <w:r w:rsidRPr="001A69B5">
        <w:t xml:space="preserve"> kompetanse, var </w:t>
      </w:r>
      <w:proofErr w:type="spellStart"/>
      <w:r w:rsidRPr="001A69B5">
        <w:t>talet</w:t>
      </w:r>
      <w:proofErr w:type="spellEnd"/>
      <w:r w:rsidRPr="001A69B5">
        <w:t xml:space="preserve"> 43,5 pst. </w:t>
      </w:r>
      <w:proofErr w:type="spellStart"/>
      <w:r w:rsidRPr="001A69B5">
        <w:t>Desse</w:t>
      </w:r>
      <w:proofErr w:type="spellEnd"/>
      <w:r w:rsidRPr="001A69B5">
        <w:t xml:space="preserve"> </w:t>
      </w:r>
      <w:proofErr w:type="spellStart"/>
      <w:r w:rsidRPr="001A69B5">
        <w:t>tala</w:t>
      </w:r>
      <w:proofErr w:type="spellEnd"/>
      <w:r w:rsidRPr="001A69B5">
        <w:t xml:space="preserve"> har </w:t>
      </w:r>
      <w:proofErr w:type="spellStart"/>
      <w:r w:rsidRPr="001A69B5">
        <w:t>auka</w:t>
      </w:r>
      <w:proofErr w:type="spellEnd"/>
      <w:r w:rsidRPr="001A69B5">
        <w:t xml:space="preserve"> med om lag 1 prosenteining </w:t>
      </w:r>
      <w:proofErr w:type="spellStart"/>
      <w:r w:rsidRPr="001A69B5">
        <w:t>årleg</w:t>
      </w:r>
      <w:proofErr w:type="spellEnd"/>
      <w:r w:rsidRPr="001A69B5">
        <w:t xml:space="preserve"> over lang tid.</w:t>
      </w:r>
    </w:p>
    <w:p w14:paraId="522FAC15" w14:textId="77777777" w:rsidR="000513CD" w:rsidRPr="001A69B5" w:rsidRDefault="0009509B" w:rsidP="001A69B5">
      <w:r w:rsidRPr="001A69B5">
        <w:t xml:space="preserve">Prosentdelen årsverk i </w:t>
      </w:r>
      <w:proofErr w:type="spellStart"/>
      <w:r w:rsidRPr="001A69B5">
        <w:t>faglege</w:t>
      </w:r>
      <w:proofErr w:type="spellEnd"/>
      <w:r w:rsidRPr="001A69B5">
        <w:t xml:space="preserve"> </w:t>
      </w:r>
      <w:proofErr w:type="spellStart"/>
      <w:r w:rsidRPr="001A69B5">
        <w:t>stillingar</w:t>
      </w:r>
      <w:proofErr w:type="spellEnd"/>
      <w:r w:rsidRPr="001A69B5">
        <w:t xml:space="preserve"> som krev doktorgrad eller </w:t>
      </w:r>
      <w:proofErr w:type="spellStart"/>
      <w:r w:rsidRPr="001A69B5">
        <w:t>tilsvarande</w:t>
      </w:r>
      <w:proofErr w:type="spellEnd"/>
      <w:r w:rsidRPr="001A69B5">
        <w:t xml:space="preserve"> kompetanse, har òg </w:t>
      </w:r>
      <w:proofErr w:type="spellStart"/>
      <w:r w:rsidRPr="001A69B5">
        <w:t>auka</w:t>
      </w:r>
      <w:proofErr w:type="spellEnd"/>
      <w:r w:rsidRPr="001A69B5">
        <w:t xml:space="preserve"> jamt i lang tid. I 2020 </w:t>
      </w:r>
      <w:proofErr w:type="spellStart"/>
      <w:r w:rsidRPr="001A69B5">
        <w:t>auka</w:t>
      </w:r>
      <w:proofErr w:type="spellEnd"/>
      <w:r w:rsidRPr="001A69B5">
        <w:t xml:space="preserve"> </w:t>
      </w:r>
      <w:proofErr w:type="spellStart"/>
      <w:r w:rsidRPr="001A69B5">
        <w:t>talet</w:t>
      </w:r>
      <w:proofErr w:type="spellEnd"/>
      <w:r w:rsidRPr="001A69B5">
        <w:t xml:space="preserve"> med 0,6 </w:t>
      </w:r>
      <w:proofErr w:type="spellStart"/>
      <w:r w:rsidRPr="001A69B5">
        <w:t>prosenteiningar</w:t>
      </w:r>
      <w:proofErr w:type="spellEnd"/>
      <w:r w:rsidRPr="001A69B5">
        <w:t xml:space="preserve"> og var på 76 pst.</w:t>
      </w:r>
    </w:p>
    <w:p w14:paraId="09E9959F" w14:textId="77777777" w:rsidR="000513CD" w:rsidRPr="001A69B5" w:rsidRDefault="0009509B" w:rsidP="001A69B5">
      <w:r w:rsidRPr="001A69B5">
        <w:t xml:space="preserve">I 2020 var under 12 pst. av årsverka utførte av </w:t>
      </w:r>
      <w:proofErr w:type="spellStart"/>
      <w:r w:rsidRPr="001A69B5">
        <w:t>personar</w:t>
      </w:r>
      <w:proofErr w:type="spellEnd"/>
      <w:r w:rsidRPr="001A69B5">
        <w:t xml:space="preserve"> i </w:t>
      </w:r>
      <w:proofErr w:type="spellStart"/>
      <w:r w:rsidRPr="001A69B5">
        <w:t>mellombelse</w:t>
      </w:r>
      <w:proofErr w:type="spellEnd"/>
      <w:r w:rsidRPr="001A69B5">
        <w:t xml:space="preserve"> </w:t>
      </w:r>
      <w:proofErr w:type="spellStart"/>
      <w:r w:rsidRPr="001A69B5">
        <w:t>stillingar</w:t>
      </w:r>
      <w:proofErr w:type="spellEnd"/>
      <w:r w:rsidRPr="001A69B5">
        <w:t xml:space="preserve"> (</w:t>
      </w:r>
      <w:proofErr w:type="spellStart"/>
      <w:r w:rsidRPr="001A69B5">
        <w:t>utanom</w:t>
      </w:r>
      <w:proofErr w:type="spellEnd"/>
      <w:r w:rsidRPr="001A69B5">
        <w:t xml:space="preserve"> </w:t>
      </w:r>
      <w:proofErr w:type="spellStart"/>
      <w:r w:rsidRPr="001A69B5">
        <w:t>åremålsstillingar</w:t>
      </w:r>
      <w:proofErr w:type="spellEnd"/>
      <w:r w:rsidRPr="001A69B5">
        <w:t xml:space="preserve">). I undervisnings- og </w:t>
      </w:r>
      <w:proofErr w:type="spellStart"/>
      <w:r w:rsidRPr="001A69B5">
        <w:t>forskingsstillingar</w:t>
      </w:r>
      <w:proofErr w:type="spellEnd"/>
      <w:r w:rsidRPr="001A69B5">
        <w:t xml:space="preserve"> var prosentdelen 13 pst., og i </w:t>
      </w:r>
      <w:proofErr w:type="spellStart"/>
      <w:r w:rsidRPr="001A69B5">
        <w:t>støttestillingar</w:t>
      </w:r>
      <w:proofErr w:type="spellEnd"/>
      <w:r w:rsidRPr="001A69B5">
        <w:t xml:space="preserve"> og blant </w:t>
      </w:r>
      <w:proofErr w:type="spellStart"/>
      <w:r w:rsidRPr="001A69B5">
        <w:t>saksbehandlarar</w:t>
      </w:r>
      <w:proofErr w:type="spellEnd"/>
      <w:r w:rsidRPr="001A69B5">
        <w:t xml:space="preserve"> var han 10 pst. Prosentdelen </w:t>
      </w:r>
      <w:proofErr w:type="spellStart"/>
      <w:r w:rsidRPr="001A69B5">
        <w:t>mellombelse</w:t>
      </w:r>
      <w:proofErr w:type="spellEnd"/>
      <w:r w:rsidRPr="001A69B5">
        <w:t xml:space="preserve"> </w:t>
      </w:r>
      <w:proofErr w:type="spellStart"/>
      <w:r w:rsidRPr="001A69B5">
        <w:t>stillingar</w:t>
      </w:r>
      <w:proofErr w:type="spellEnd"/>
      <w:r w:rsidRPr="001A69B5">
        <w:t xml:space="preserve"> har gått ned kvart år </w:t>
      </w:r>
      <w:proofErr w:type="spellStart"/>
      <w:r w:rsidRPr="001A69B5">
        <w:t>sidan</w:t>
      </w:r>
      <w:proofErr w:type="spellEnd"/>
      <w:r w:rsidRPr="001A69B5">
        <w:t xml:space="preserve"> 2011, og nedgangen </w:t>
      </w:r>
      <w:proofErr w:type="spellStart"/>
      <w:r w:rsidRPr="001A69B5">
        <w:t>frå</w:t>
      </w:r>
      <w:proofErr w:type="spellEnd"/>
      <w:r w:rsidRPr="001A69B5">
        <w:t xml:space="preserve"> 2019 til 2020 er </w:t>
      </w:r>
      <w:proofErr w:type="gramStart"/>
      <w:r w:rsidRPr="001A69B5">
        <w:t>den største det siste tiåret</w:t>
      </w:r>
      <w:proofErr w:type="gramEnd"/>
      <w:r w:rsidRPr="001A69B5">
        <w:t xml:space="preserve">, på nesten 2 </w:t>
      </w:r>
      <w:proofErr w:type="spellStart"/>
      <w:r w:rsidRPr="001A69B5">
        <w:t>prosenteiningar</w:t>
      </w:r>
      <w:proofErr w:type="spellEnd"/>
      <w:r w:rsidRPr="001A69B5">
        <w:t xml:space="preserve">. Det er </w:t>
      </w:r>
      <w:proofErr w:type="spellStart"/>
      <w:r w:rsidRPr="001A69B5">
        <w:t>særleg</w:t>
      </w:r>
      <w:proofErr w:type="spellEnd"/>
      <w:r w:rsidRPr="001A69B5">
        <w:t xml:space="preserve"> i gruppa med undervisnings- og </w:t>
      </w:r>
      <w:proofErr w:type="spellStart"/>
      <w:r w:rsidRPr="001A69B5">
        <w:t>forskingsstillingar</w:t>
      </w:r>
      <w:proofErr w:type="spellEnd"/>
      <w:r w:rsidRPr="001A69B5">
        <w:t xml:space="preserve"> at nedgangen var stor.</w:t>
      </w:r>
    </w:p>
    <w:p w14:paraId="611DAF21" w14:textId="77777777" w:rsidR="000513CD" w:rsidRPr="001A69B5" w:rsidRDefault="0009509B" w:rsidP="001A69B5">
      <w:pPr>
        <w:pStyle w:val="avsnitt-tittel"/>
      </w:pPr>
      <w:r w:rsidRPr="001A69B5">
        <w:t>Budsjettforslag for 2022</w:t>
      </w:r>
    </w:p>
    <w:p w14:paraId="4AD471EF" w14:textId="77777777" w:rsidR="000513CD" w:rsidRPr="001A69B5" w:rsidRDefault="0009509B" w:rsidP="001A69B5">
      <w:r w:rsidRPr="001A69B5">
        <w:t xml:space="preserve">Departementet foreslår å løyve til </w:t>
      </w:r>
      <w:proofErr w:type="spellStart"/>
      <w:r w:rsidRPr="001A69B5">
        <w:t>saman</w:t>
      </w:r>
      <w:proofErr w:type="spellEnd"/>
      <w:r w:rsidRPr="001A69B5">
        <w:t xml:space="preserve"> 41,5 mrd. kroner på kapittelet, fordelte med 39,4 mrd. kroner til universitet og </w:t>
      </w:r>
      <w:proofErr w:type="spellStart"/>
      <w:r w:rsidRPr="001A69B5">
        <w:t>statlege</w:t>
      </w:r>
      <w:proofErr w:type="spellEnd"/>
      <w:r w:rsidRPr="001A69B5">
        <w:t xml:space="preserve"> </w:t>
      </w:r>
      <w:proofErr w:type="spellStart"/>
      <w:r w:rsidRPr="001A69B5">
        <w:t>høgskular</w:t>
      </w:r>
      <w:proofErr w:type="spellEnd"/>
      <w:r w:rsidRPr="001A69B5">
        <w:t xml:space="preserve"> over post 50 og 2,1 mrd. kroner til private </w:t>
      </w:r>
      <w:proofErr w:type="spellStart"/>
      <w:r w:rsidRPr="001A69B5">
        <w:t>høgskular</w:t>
      </w:r>
      <w:proofErr w:type="spellEnd"/>
      <w:r w:rsidRPr="001A69B5">
        <w:t xml:space="preserve"> over post 70. Forslaget </w:t>
      </w:r>
      <w:proofErr w:type="spellStart"/>
      <w:r w:rsidRPr="001A69B5">
        <w:t>omfattar</w:t>
      </w:r>
      <w:proofErr w:type="spellEnd"/>
      <w:r w:rsidRPr="001A69B5">
        <w:t xml:space="preserve"> </w:t>
      </w:r>
      <w:proofErr w:type="spellStart"/>
      <w:r w:rsidRPr="001A69B5">
        <w:t>ein</w:t>
      </w:r>
      <w:proofErr w:type="spellEnd"/>
      <w:r w:rsidRPr="001A69B5">
        <w:t xml:space="preserve"> reduksjon på 35 mill. kroner, fordelte med 33,4 mill. kroner over kap. 260, post 50 og 1,6 mill. kroner over post 70, for å finne rom for andre </w:t>
      </w:r>
      <w:proofErr w:type="spellStart"/>
      <w:r w:rsidRPr="001A69B5">
        <w:t>satsingar</w:t>
      </w:r>
      <w:proofErr w:type="spellEnd"/>
      <w:r w:rsidRPr="001A69B5">
        <w:t xml:space="preserve"> over Kunnskapsdepartementets budsjett. Løyvinga på post 50 er redusert med 1,1 mrd. kroner som følge av at forventa pensjonspremie til Statens pensjonskasse, inklusive </w:t>
      </w:r>
      <w:proofErr w:type="spellStart"/>
      <w:r w:rsidRPr="001A69B5">
        <w:t>arbeidsgivaravgift</w:t>
      </w:r>
      <w:proofErr w:type="spellEnd"/>
      <w:r w:rsidRPr="001A69B5">
        <w:t xml:space="preserve"> av dette, </w:t>
      </w:r>
      <w:proofErr w:type="spellStart"/>
      <w:r w:rsidRPr="001A69B5">
        <w:t>tilsvarande</w:t>
      </w:r>
      <w:proofErr w:type="spellEnd"/>
      <w:r w:rsidRPr="001A69B5">
        <w:t xml:space="preserve"> er redusert, jf. omtale under </w:t>
      </w:r>
      <w:proofErr w:type="spellStart"/>
      <w:r w:rsidRPr="001A69B5">
        <w:t>hovudinnleiinga</w:t>
      </w:r>
      <w:proofErr w:type="spellEnd"/>
      <w:r w:rsidRPr="001A69B5">
        <w:t xml:space="preserve"> punkt 1.3.</w:t>
      </w:r>
    </w:p>
    <w:p w14:paraId="5323BBB5" w14:textId="77777777" w:rsidR="000513CD" w:rsidRPr="001A69B5" w:rsidRDefault="0009509B" w:rsidP="001A69B5">
      <w:r w:rsidRPr="001A69B5">
        <w:t xml:space="preserve">Forslaget </w:t>
      </w:r>
      <w:proofErr w:type="spellStart"/>
      <w:r w:rsidRPr="001A69B5">
        <w:t>omfattar</w:t>
      </w:r>
      <w:proofErr w:type="spellEnd"/>
      <w:r w:rsidRPr="001A69B5">
        <w:t xml:space="preserve"> også </w:t>
      </w:r>
      <w:proofErr w:type="spellStart"/>
      <w:r w:rsidRPr="001A69B5">
        <w:t>ein</w:t>
      </w:r>
      <w:proofErr w:type="spellEnd"/>
      <w:r w:rsidRPr="001A69B5">
        <w:t xml:space="preserve"> reduksjon på 74 mill. kroner over kap. 260, post 50 som følge av at regjeringa vurderer at covid-19-pandemien har gitt staten høve til å redusere reiseomfanget på kort og lang sikt.</w:t>
      </w:r>
    </w:p>
    <w:p w14:paraId="1CE4FF73" w14:textId="77777777" w:rsidR="000513CD" w:rsidRPr="001A69B5" w:rsidRDefault="0009509B" w:rsidP="001A69B5">
      <w:r w:rsidRPr="001A69B5">
        <w:t xml:space="preserve">Det er lagt til grunn ei prisjustering på 2,6 pst. og </w:t>
      </w:r>
      <w:proofErr w:type="spellStart"/>
      <w:r w:rsidRPr="001A69B5">
        <w:t>ein</w:t>
      </w:r>
      <w:proofErr w:type="spellEnd"/>
      <w:r w:rsidRPr="001A69B5">
        <w:t xml:space="preserve"> reduksjon som følge av reforma for avbyråkratisering og effektivisering på 0,5 pst., som </w:t>
      </w:r>
      <w:proofErr w:type="spellStart"/>
      <w:r w:rsidRPr="001A69B5">
        <w:t>utgjer</w:t>
      </w:r>
      <w:proofErr w:type="spellEnd"/>
      <w:r w:rsidRPr="001A69B5">
        <w:t xml:space="preserve"> 203,6 mill. kroner over kap. 260, post 50 og 70.</w:t>
      </w:r>
    </w:p>
    <w:p w14:paraId="18289973" w14:textId="77777777" w:rsidR="000513CD" w:rsidRPr="001A69B5" w:rsidRDefault="0009509B" w:rsidP="001A69B5">
      <w:pPr>
        <w:pStyle w:val="avsnitt-undertittel"/>
      </w:pPr>
      <w:r w:rsidRPr="001A69B5">
        <w:t>Det resultatbaserte finansieringssystemet</w:t>
      </w:r>
    </w:p>
    <w:p w14:paraId="68938CDE" w14:textId="77777777" w:rsidR="000513CD" w:rsidRPr="001A69B5" w:rsidRDefault="0009509B" w:rsidP="001A69B5">
      <w:r w:rsidRPr="001A69B5">
        <w:t xml:space="preserve">Den resultatbaserte </w:t>
      </w:r>
      <w:proofErr w:type="spellStart"/>
      <w:r w:rsidRPr="001A69B5">
        <w:t>utteljinga</w:t>
      </w:r>
      <w:proofErr w:type="spellEnd"/>
      <w:r w:rsidRPr="001A69B5">
        <w:t xml:space="preserve"> </w:t>
      </w:r>
      <w:proofErr w:type="spellStart"/>
      <w:r w:rsidRPr="001A69B5">
        <w:t>aukar</w:t>
      </w:r>
      <w:proofErr w:type="spellEnd"/>
      <w:r w:rsidRPr="001A69B5">
        <w:t xml:space="preserve"> med 509,7 mill. kroner som følge av betre resultat på </w:t>
      </w:r>
      <w:proofErr w:type="spellStart"/>
      <w:r w:rsidRPr="001A69B5">
        <w:t>indikatorane</w:t>
      </w:r>
      <w:proofErr w:type="spellEnd"/>
      <w:r w:rsidRPr="001A69B5">
        <w:t xml:space="preserve"> i finansieringssystemet. Auken er fordelt med 435,7 mill. kroner for universiteta og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høgskulane</w:t>
      </w:r>
      <w:proofErr w:type="spellEnd"/>
      <w:r w:rsidRPr="001A69B5">
        <w:t xml:space="preserve"> over post 50 og 74 mill. kroner til </w:t>
      </w:r>
      <w:proofErr w:type="spellStart"/>
      <w:r w:rsidRPr="001A69B5">
        <w:t>dei</w:t>
      </w:r>
      <w:proofErr w:type="spellEnd"/>
      <w:r w:rsidRPr="001A69B5">
        <w:t xml:space="preserve"> private </w:t>
      </w:r>
      <w:proofErr w:type="spellStart"/>
      <w:r w:rsidRPr="001A69B5">
        <w:t>høgskulane</w:t>
      </w:r>
      <w:proofErr w:type="spellEnd"/>
      <w:r w:rsidRPr="001A69B5">
        <w:t xml:space="preserve"> over post 70.</w:t>
      </w:r>
    </w:p>
    <w:p w14:paraId="7F901469" w14:textId="77777777" w:rsidR="000513CD" w:rsidRPr="001A69B5" w:rsidRDefault="0009509B" w:rsidP="001A69B5">
      <w:pPr>
        <w:pStyle w:val="avsnitt-undertittel"/>
      </w:pPr>
      <w:r w:rsidRPr="001A69B5">
        <w:t>Studiekapasitet og -kompetanse</w:t>
      </w:r>
    </w:p>
    <w:p w14:paraId="556BF256" w14:textId="77777777" w:rsidR="000513CD" w:rsidRPr="001A69B5" w:rsidRDefault="0009509B" w:rsidP="001A69B5">
      <w:r w:rsidRPr="001A69B5">
        <w:t xml:space="preserve">Regjeringa foreslår å </w:t>
      </w:r>
      <w:proofErr w:type="spellStart"/>
      <w:r w:rsidRPr="001A69B5">
        <w:t>vidareføre</w:t>
      </w:r>
      <w:proofErr w:type="spellEnd"/>
      <w:r w:rsidRPr="001A69B5">
        <w:t xml:space="preserve"> og trappe opp med opptak av nye kull for </w:t>
      </w:r>
      <w:proofErr w:type="spellStart"/>
      <w:r w:rsidRPr="001A69B5">
        <w:t>studieplassar</w:t>
      </w:r>
      <w:proofErr w:type="spellEnd"/>
      <w:r w:rsidRPr="001A69B5">
        <w:t xml:space="preserve"> som Stortinget løyvde </w:t>
      </w:r>
      <w:proofErr w:type="spellStart"/>
      <w:r w:rsidRPr="001A69B5">
        <w:t>midlar</w:t>
      </w:r>
      <w:proofErr w:type="spellEnd"/>
      <w:r w:rsidRPr="001A69B5">
        <w:t xml:space="preserve"> til i budsjetta for 2016–20. Det </w:t>
      </w:r>
      <w:proofErr w:type="spellStart"/>
      <w:r w:rsidRPr="001A69B5">
        <w:t>utgjer</w:t>
      </w:r>
      <w:proofErr w:type="spellEnd"/>
      <w:r w:rsidRPr="001A69B5">
        <w:t xml:space="preserve"> 402,8 mill. kroner over kap. 260, post 50 og 61 mill. kroner over post 70. Den satsinga regjeringa har hatt på </w:t>
      </w:r>
      <w:proofErr w:type="spellStart"/>
      <w:r w:rsidRPr="001A69B5">
        <w:t>studieplassar</w:t>
      </w:r>
      <w:proofErr w:type="spellEnd"/>
      <w:r w:rsidRPr="001A69B5">
        <w:t xml:space="preserve"> </w:t>
      </w:r>
      <w:proofErr w:type="spellStart"/>
      <w:r w:rsidRPr="001A69B5">
        <w:t>sidan</w:t>
      </w:r>
      <w:proofErr w:type="spellEnd"/>
      <w:r w:rsidRPr="001A69B5">
        <w:t xml:space="preserve"> 2014, har gjort det </w:t>
      </w:r>
      <w:proofErr w:type="spellStart"/>
      <w:r w:rsidRPr="001A69B5">
        <w:t>mogleg</w:t>
      </w:r>
      <w:proofErr w:type="spellEnd"/>
      <w:r w:rsidRPr="001A69B5">
        <w:t xml:space="preserve"> å ta opp om lag 8 800 </w:t>
      </w:r>
      <w:proofErr w:type="spellStart"/>
      <w:r w:rsidRPr="001A69B5">
        <w:t>fleire</w:t>
      </w:r>
      <w:proofErr w:type="spellEnd"/>
      <w:r w:rsidRPr="001A69B5">
        <w:t xml:space="preserve"> </w:t>
      </w:r>
      <w:proofErr w:type="spellStart"/>
      <w:r w:rsidRPr="001A69B5">
        <w:t>studentar</w:t>
      </w:r>
      <w:proofErr w:type="spellEnd"/>
      <w:r w:rsidRPr="001A69B5">
        <w:t xml:space="preserve"> også i 2022. 4 000 av </w:t>
      </w:r>
      <w:proofErr w:type="spellStart"/>
      <w:r w:rsidRPr="001A69B5">
        <w:t>desse</w:t>
      </w:r>
      <w:proofErr w:type="spellEnd"/>
      <w:r w:rsidRPr="001A69B5">
        <w:t xml:space="preserve"> kom som følge av satsinga på Utdanningsløftet 2020 i Revidert nasjonalbudsjett 2020. Regjeringa foreslår å </w:t>
      </w:r>
      <w:proofErr w:type="spellStart"/>
      <w:r w:rsidRPr="001A69B5">
        <w:t>vidareføre</w:t>
      </w:r>
      <w:proofErr w:type="spellEnd"/>
      <w:r w:rsidRPr="001A69B5">
        <w:t xml:space="preserve"> </w:t>
      </w:r>
      <w:proofErr w:type="spellStart"/>
      <w:r w:rsidRPr="001A69B5">
        <w:t>midlar</w:t>
      </w:r>
      <w:proofErr w:type="spellEnd"/>
      <w:r w:rsidRPr="001A69B5">
        <w:t xml:space="preserve"> slik at kulla som er </w:t>
      </w:r>
      <w:proofErr w:type="spellStart"/>
      <w:r w:rsidRPr="001A69B5">
        <w:t>tekne</w:t>
      </w:r>
      <w:proofErr w:type="spellEnd"/>
      <w:r w:rsidRPr="001A69B5">
        <w:t xml:space="preserve"> opp i 2020 og 2021, får fullføre studieløpa sine. Det er </w:t>
      </w:r>
      <w:proofErr w:type="spellStart"/>
      <w:r w:rsidRPr="001A69B5">
        <w:t>ein</w:t>
      </w:r>
      <w:proofErr w:type="spellEnd"/>
      <w:r w:rsidRPr="001A69B5">
        <w:t xml:space="preserve"> </w:t>
      </w:r>
      <w:proofErr w:type="spellStart"/>
      <w:r w:rsidRPr="001A69B5">
        <w:t>føresetnad</w:t>
      </w:r>
      <w:proofErr w:type="spellEnd"/>
      <w:r w:rsidRPr="001A69B5">
        <w:t xml:space="preserve"> at </w:t>
      </w:r>
      <w:proofErr w:type="spellStart"/>
      <w:r w:rsidRPr="001A69B5">
        <w:t>plassane</w:t>
      </w:r>
      <w:proofErr w:type="spellEnd"/>
      <w:r w:rsidRPr="001A69B5">
        <w:t xml:space="preserve"> kom som følge av situasjonen på </w:t>
      </w:r>
      <w:proofErr w:type="spellStart"/>
      <w:r w:rsidRPr="001A69B5">
        <w:t>arbeidsmarknaden</w:t>
      </w:r>
      <w:proofErr w:type="spellEnd"/>
      <w:r w:rsidRPr="001A69B5">
        <w:t xml:space="preserve"> med </w:t>
      </w:r>
      <w:proofErr w:type="spellStart"/>
      <w:r w:rsidRPr="001A69B5">
        <w:t>høg</w:t>
      </w:r>
      <w:proofErr w:type="spellEnd"/>
      <w:r w:rsidRPr="001A69B5">
        <w:t xml:space="preserve"> </w:t>
      </w:r>
      <w:proofErr w:type="spellStart"/>
      <w:r w:rsidRPr="001A69B5">
        <w:t>arbeidsløyse</w:t>
      </w:r>
      <w:proofErr w:type="spellEnd"/>
      <w:r w:rsidRPr="001A69B5">
        <w:t xml:space="preserve">. Den samla studiekapasiteten vil etter kvart bli normalisert i tråd med </w:t>
      </w:r>
      <w:proofErr w:type="spellStart"/>
      <w:r w:rsidRPr="001A69B5">
        <w:t>konjunkturane</w:t>
      </w:r>
      <w:proofErr w:type="spellEnd"/>
      <w:r w:rsidRPr="001A69B5">
        <w:t xml:space="preserve">. Regjeringa vil </w:t>
      </w:r>
      <w:proofErr w:type="spellStart"/>
      <w:r w:rsidRPr="001A69B5">
        <w:t>kome</w:t>
      </w:r>
      <w:proofErr w:type="spellEnd"/>
      <w:r w:rsidRPr="001A69B5">
        <w:t xml:space="preserve"> tilbake til dette i </w:t>
      </w:r>
      <w:proofErr w:type="spellStart"/>
      <w:r w:rsidRPr="001A69B5">
        <w:t>seinare</w:t>
      </w:r>
      <w:proofErr w:type="spellEnd"/>
      <w:r w:rsidRPr="001A69B5">
        <w:t xml:space="preserve"> budsjett, med utgangspunkt i utviklinga i </w:t>
      </w:r>
      <w:proofErr w:type="spellStart"/>
      <w:r w:rsidRPr="001A69B5">
        <w:t>arbeidsmarknaden</w:t>
      </w:r>
      <w:proofErr w:type="spellEnd"/>
      <w:r w:rsidRPr="001A69B5">
        <w:t xml:space="preserve">. Regjeringa foreslår å </w:t>
      </w:r>
      <w:proofErr w:type="spellStart"/>
      <w:r w:rsidRPr="001A69B5">
        <w:t>vidareføre</w:t>
      </w:r>
      <w:proofErr w:type="spellEnd"/>
      <w:r w:rsidRPr="001A69B5">
        <w:t xml:space="preserve"> </w:t>
      </w:r>
      <w:proofErr w:type="spellStart"/>
      <w:r w:rsidRPr="001A69B5">
        <w:t>midlar</w:t>
      </w:r>
      <w:proofErr w:type="spellEnd"/>
      <w:r w:rsidRPr="001A69B5">
        <w:t xml:space="preserve"> til 4 000 </w:t>
      </w:r>
      <w:proofErr w:type="spellStart"/>
      <w:r w:rsidRPr="001A69B5">
        <w:t>studieplassar</w:t>
      </w:r>
      <w:proofErr w:type="spellEnd"/>
      <w:r w:rsidRPr="001A69B5">
        <w:t xml:space="preserve">, slik at universiteta og </w:t>
      </w:r>
      <w:proofErr w:type="spellStart"/>
      <w:r w:rsidRPr="001A69B5">
        <w:t>høgskulane</w:t>
      </w:r>
      <w:proofErr w:type="spellEnd"/>
      <w:r w:rsidRPr="001A69B5">
        <w:t xml:space="preserve"> kan ta opp </w:t>
      </w:r>
      <w:proofErr w:type="spellStart"/>
      <w:r w:rsidRPr="001A69B5">
        <w:t>eit</w:t>
      </w:r>
      <w:proofErr w:type="spellEnd"/>
      <w:r w:rsidRPr="001A69B5">
        <w:t xml:space="preserve"> nytt kull også i 2022. Av </w:t>
      </w:r>
      <w:proofErr w:type="spellStart"/>
      <w:r w:rsidRPr="001A69B5">
        <w:t>dei</w:t>
      </w:r>
      <w:proofErr w:type="spellEnd"/>
      <w:r w:rsidRPr="001A69B5">
        <w:t xml:space="preserve"> 4 000 </w:t>
      </w:r>
      <w:proofErr w:type="spellStart"/>
      <w:r w:rsidRPr="001A69B5">
        <w:t>plassane</w:t>
      </w:r>
      <w:proofErr w:type="spellEnd"/>
      <w:r w:rsidRPr="001A69B5">
        <w:t xml:space="preserve">, foreslår regjeringa å omprioritere 300 </w:t>
      </w:r>
      <w:proofErr w:type="spellStart"/>
      <w:r w:rsidRPr="001A69B5">
        <w:t>plassar</w:t>
      </w:r>
      <w:proofErr w:type="spellEnd"/>
      <w:r w:rsidRPr="001A69B5">
        <w:t xml:space="preserve"> </w:t>
      </w:r>
      <w:proofErr w:type="spellStart"/>
      <w:r w:rsidRPr="001A69B5">
        <w:t>frå</w:t>
      </w:r>
      <w:proofErr w:type="spellEnd"/>
      <w:r w:rsidRPr="001A69B5">
        <w:t xml:space="preserve"> juridiske og økonomisk-administrative fag til </w:t>
      </w:r>
      <w:proofErr w:type="spellStart"/>
      <w:r w:rsidRPr="001A69B5">
        <w:t>barnevernsfagleg</w:t>
      </w:r>
      <w:proofErr w:type="spellEnd"/>
      <w:r w:rsidRPr="001A69B5">
        <w:t xml:space="preserve"> utdanning på masternivå. Dette heng </w:t>
      </w:r>
      <w:proofErr w:type="spellStart"/>
      <w:r w:rsidRPr="001A69B5">
        <w:t>saman</w:t>
      </w:r>
      <w:proofErr w:type="spellEnd"/>
      <w:r w:rsidRPr="001A69B5">
        <w:t xml:space="preserve"> med at regjeringa vil innføre nye kompetansekrav i barnevernet. Stortinget har </w:t>
      </w:r>
      <w:proofErr w:type="spellStart"/>
      <w:r w:rsidRPr="001A69B5">
        <w:t>vedteke</w:t>
      </w:r>
      <w:proofErr w:type="spellEnd"/>
      <w:r w:rsidRPr="001A69B5">
        <w:t xml:space="preserve"> krav om masterutdanning for å utføre visse </w:t>
      </w:r>
      <w:proofErr w:type="spellStart"/>
      <w:r w:rsidRPr="001A69B5">
        <w:t>kjerneoppgåver</w:t>
      </w:r>
      <w:proofErr w:type="spellEnd"/>
      <w:r w:rsidRPr="001A69B5">
        <w:t xml:space="preserve"> i det kommunale barnevernet, jf. </w:t>
      </w:r>
      <w:proofErr w:type="spellStart"/>
      <w:r w:rsidRPr="001A69B5">
        <w:t>Innst</w:t>
      </w:r>
      <w:proofErr w:type="spellEnd"/>
      <w:r w:rsidRPr="001A69B5">
        <w:t xml:space="preserve">. 625 L (2020–2021) og </w:t>
      </w:r>
      <w:proofErr w:type="spellStart"/>
      <w:r w:rsidRPr="001A69B5">
        <w:t>Prop</w:t>
      </w:r>
      <w:proofErr w:type="spellEnd"/>
      <w:r w:rsidRPr="001A69B5">
        <w:t xml:space="preserve">. 133 L (2020–2021) om ny barnevernslov. Det er utarbeidd retningslinjer for to nye </w:t>
      </w:r>
      <w:proofErr w:type="spellStart"/>
      <w:r w:rsidRPr="001A69B5">
        <w:t>barnevernsfaglege</w:t>
      </w:r>
      <w:proofErr w:type="spellEnd"/>
      <w:r w:rsidRPr="001A69B5">
        <w:t xml:space="preserve"> </w:t>
      </w:r>
      <w:proofErr w:type="spellStart"/>
      <w:r w:rsidRPr="001A69B5">
        <w:t>masterutdanningar</w:t>
      </w:r>
      <w:proofErr w:type="spellEnd"/>
      <w:r w:rsidRPr="001A69B5">
        <w:t xml:space="preserve">. For </w:t>
      </w:r>
      <w:proofErr w:type="spellStart"/>
      <w:r w:rsidRPr="001A69B5">
        <w:t>dei</w:t>
      </w:r>
      <w:proofErr w:type="spellEnd"/>
      <w:r w:rsidRPr="001A69B5">
        <w:t xml:space="preserve"> 300 </w:t>
      </w:r>
      <w:proofErr w:type="spellStart"/>
      <w:r w:rsidRPr="001A69B5">
        <w:t>barnevernsfaglege</w:t>
      </w:r>
      <w:proofErr w:type="spellEnd"/>
      <w:r w:rsidRPr="001A69B5">
        <w:t xml:space="preserve"> </w:t>
      </w:r>
      <w:proofErr w:type="spellStart"/>
      <w:r w:rsidRPr="001A69B5">
        <w:t>studieplassane</w:t>
      </w:r>
      <w:proofErr w:type="spellEnd"/>
      <w:r w:rsidRPr="001A69B5">
        <w:t xml:space="preserve"> legg regjeringa til grunn varig </w:t>
      </w:r>
      <w:proofErr w:type="spellStart"/>
      <w:r w:rsidRPr="001A69B5">
        <w:t>auka</w:t>
      </w:r>
      <w:proofErr w:type="spellEnd"/>
      <w:r w:rsidRPr="001A69B5">
        <w:t xml:space="preserve"> opptakskapasitet, finansiert </w:t>
      </w:r>
      <w:proofErr w:type="spellStart"/>
      <w:r w:rsidRPr="001A69B5">
        <w:t>innanfor</w:t>
      </w:r>
      <w:proofErr w:type="spellEnd"/>
      <w:r w:rsidRPr="001A69B5">
        <w:t xml:space="preserve"> ei provenynøytral ramme for universitets- og </w:t>
      </w:r>
      <w:proofErr w:type="spellStart"/>
      <w:r w:rsidRPr="001A69B5">
        <w:t>høgskulesektoren</w:t>
      </w:r>
      <w:proofErr w:type="spellEnd"/>
      <w:r w:rsidRPr="001A69B5">
        <w:t xml:space="preserve"> samla sett.</w:t>
      </w:r>
    </w:p>
    <w:p w14:paraId="293CA031" w14:textId="77777777" w:rsidR="000513CD" w:rsidRPr="001A69B5" w:rsidRDefault="0009509B" w:rsidP="001A69B5">
      <w:r w:rsidRPr="001A69B5">
        <w:t xml:space="preserve">Regjeringa har som mål at </w:t>
      </w:r>
      <w:proofErr w:type="spellStart"/>
      <w:r w:rsidRPr="001A69B5">
        <w:t>ein</w:t>
      </w:r>
      <w:proofErr w:type="spellEnd"/>
      <w:r w:rsidRPr="001A69B5">
        <w:t xml:space="preserve"> større del av norske </w:t>
      </w:r>
      <w:proofErr w:type="spellStart"/>
      <w:r w:rsidRPr="001A69B5">
        <w:t>legar</w:t>
      </w:r>
      <w:proofErr w:type="spellEnd"/>
      <w:r w:rsidRPr="001A69B5">
        <w:t xml:space="preserve"> skal bli utdanna i </w:t>
      </w:r>
      <w:proofErr w:type="spellStart"/>
      <w:r w:rsidRPr="001A69B5">
        <w:t>Noreg</w:t>
      </w:r>
      <w:proofErr w:type="spellEnd"/>
      <w:r w:rsidRPr="001A69B5">
        <w:t xml:space="preserve">. Medisinutdanninga skal inkludere desentraliserte </w:t>
      </w:r>
      <w:proofErr w:type="spellStart"/>
      <w:r w:rsidRPr="001A69B5">
        <w:t>studiemodellar</w:t>
      </w:r>
      <w:proofErr w:type="spellEnd"/>
      <w:r w:rsidRPr="001A69B5">
        <w:t xml:space="preserve"> som i tek i bruk </w:t>
      </w:r>
      <w:proofErr w:type="spellStart"/>
      <w:r w:rsidRPr="001A69B5">
        <w:t>ein</w:t>
      </w:r>
      <w:proofErr w:type="spellEnd"/>
      <w:r w:rsidRPr="001A69B5">
        <w:t xml:space="preserve"> større del av </w:t>
      </w:r>
      <w:proofErr w:type="spellStart"/>
      <w:r w:rsidRPr="001A69B5">
        <w:t>helsetenesta</w:t>
      </w:r>
      <w:proofErr w:type="spellEnd"/>
      <w:r w:rsidRPr="001A69B5">
        <w:t xml:space="preserve">. </w:t>
      </w:r>
      <w:proofErr w:type="spellStart"/>
      <w:r w:rsidRPr="001A69B5">
        <w:t>Hovudmodellen</w:t>
      </w:r>
      <w:proofErr w:type="spellEnd"/>
      <w:r w:rsidRPr="001A69B5">
        <w:t xml:space="preserve"> skal </w:t>
      </w:r>
      <w:proofErr w:type="spellStart"/>
      <w:r w:rsidRPr="001A69B5">
        <w:t>framleis</w:t>
      </w:r>
      <w:proofErr w:type="spellEnd"/>
      <w:r w:rsidRPr="001A69B5">
        <w:t xml:space="preserve"> </w:t>
      </w:r>
      <w:proofErr w:type="spellStart"/>
      <w:r w:rsidRPr="001A69B5">
        <w:t>vere</w:t>
      </w:r>
      <w:proofErr w:type="spellEnd"/>
      <w:r w:rsidRPr="001A69B5">
        <w:t xml:space="preserve"> ei integrert seksårig utdanning.</w:t>
      </w:r>
    </w:p>
    <w:p w14:paraId="15DA2E34" w14:textId="77777777" w:rsidR="000513CD" w:rsidRPr="001A69B5" w:rsidRDefault="0009509B" w:rsidP="001A69B5">
      <w:pPr>
        <w:pStyle w:val="avsnitt-undertittel"/>
      </w:pPr>
      <w:r w:rsidRPr="001A69B5">
        <w:t>Bygg for undervisning og forsking</w:t>
      </w:r>
    </w:p>
    <w:p w14:paraId="6E2B2F6B" w14:textId="77777777" w:rsidR="000513CD" w:rsidRPr="001A69B5" w:rsidRDefault="0009509B" w:rsidP="001A69B5">
      <w:r w:rsidRPr="001A69B5">
        <w:t xml:space="preserve">Regjeringa foreslår 365 mill. kroner over budsjettet til Kommunal- og moderniseringsdepartementet til Statsbyggs arbeid med forprosjekt for ny campus i Trondheim for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(NTNU). I tillegg fører Kunnskapsdepartementet </w:t>
      </w:r>
      <w:proofErr w:type="spellStart"/>
      <w:r w:rsidRPr="001A69B5">
        <w:t>vidare</w:t>
      </w:r>
      <w:proofErr w:type="spellEnd"/>
      <w:r w:rsidRPr="001A69B5">
        <w:t xml:space="preserve"> 10 mill. kroner til NTNU for arbeidet med prosjektet. Ei samling av campus skal bidra til betre kvalitet i utdanning, forsking, innovasjon, kunst og formidling. Regjeringa har </w:t>
      </w:r>
      <w:proofErr w:type="spellStart"/>
      <w:r w:rsidRPr="001A69B5">
        <w:t>vedteke</w:t>
      </w:r>
      <w:proofErr w:type="spellEnd"/>
      <w:r w:rsidRPr="001A69B5">
        <w:t xml:space="preserve"> at prosjektet skal </w:t>
      </w:r>
      <w:proofErr w:type="spellStart"/>
      <w:r w:rsidRPr="001A69B5">
        <w:t>planleggast</w:t>
      </w:r>
      <w:proofErr w:type="spellEnd"/>
      <w:r w:rsidRPr="001A69B5">
        <w:t xml:space="preserve"> med design to </w:t>
      </w:r>
      <w:proofErr w:type="spellStart"/>
      <w:r w:rsidRPr="001A69B5">
        <w:t>cost</w:t>
      </w:r>
      <w:proofErr w:type="spellEnd"/>
      <w:r w:rsidRPr="001A69B5">
        <w:t xml:space="preserve">-metodikk og ut </w:t>
      </w:r>
      <w:proofErr w:type="spellStart"/>
      <w:r w:rsidRPr="001A69B5">
        <w:t>frå</w:t>
      </w:r>
      <w:proofErr w:type="spellEnd"/>
      <w:r w:rsidRPr="001A69B5">
        <w:t xml:space="preserve"> ei kostnadsramme på 11,9 mrd. kroner. I tillegg kjem </w:t>
      </w:r>
      <w:proofErr w:type="spellStart"/>
      <w:r w:rsidRPr="001A69B5">
        <w:t>midlar</w:t>
      </w:r>
      <w:proofErr w:type="spellEnd"/>
      <w:r w:rsidRPr="001A69B5">
        <w:t xml:space="preserve"> til universitetet sin del av bygginga av Senter for psykisk helse ved St. Olavs hospital, på 639 mill. kroner. Sjå </w:t>
      </w:r>
      <w:proofErr w:type="spellStart"/>
      <w:r w:rsidRPr="001A69B5">
        <w:t>meir</w:t>
      </w:r>
      <w:proofErr w:type="spellEnd"/>
      <w:r w:rsidRPr="001A69B5">
        <w:t xml:space="preserve"> </w:t>
      </w:r>
      <w:proofErr w:type="spellStart"/>
      <w:r w:rsidRPr="001A69B5">
        <w:t>utfyllande</w:t>
      </w:r>
      <w:proofErr w:type="spellEnd"/>
      <w:r w:rsidRPr="001A69B5">
        <w:t xml:space="preserve"> omtale av Senter for psykisk helse i Helse- og omsorgsdepartementet sin </w:t>
      </w:r>
      <w:proofErr w:type="spellStart"/>
      <w:r w:rsidRPr="001A69B5">
        <w:t>Prop</w:t>
      </w:r>
      <w:proofErr w:type="spellEnd"/>
      <w:r w:rsidRPr="001A69B5">
        <w:t>. 1 S (2021–2022).</w:t>
      </w:r>
    </w:p>
    <w:p w14:paraId="09C7145C" w14:textId="77777777" w:rsidR="000513CD" w:rsidRPr="001A69B5" w:rsidRDefault="0009509B" w:rsidP="001A69B5">
      <w:r w:rsidRPr="001A69B5">
        <w:t xml:space="preserve">Regjeringa foreslår 378 mill. kroner over budsjettet til Kommunal- og moderniseringsdepartementet til å </w:t>
      </w:r>
      <w:proofErr w:type="spellStart"/>
      <w:r w:rsidRPr="001A69B5">
        <w:t>vidareføre</w:t>
      </w:r>
      <w:proofErr w:type="spellEnd"/>
      <w:r w:rsidRPr="001A69B5">
        <w:t xml:space="preserve"> bygging og rehabilitering av Vikingtidsmuseet ved Universitetet i Oslo. For ei </w:t>
      </w:r>
      <w:proofErr w:type="spellStart"/>
      <w:r w:rsidRPr="001A69B5">
        <w:t>nærare</w:t>
      </w:r>
      <w:proofErr w:type="spellEnd"/>
      <w:r w:rsidRPr="001A69B5">
        <w:t xml:space="preserve"> forklaring av løyving per kapittel og post for byggeprosjekta, sjå Kommunal- og moderniseringsdepartementet sin </w:t>
      </w:r>
      <w:proofErr w:type="spellStart"/>
      <w:r w:rsidRPr="001A69B5">
        <w:t>Prop</w:t>
      </w:r>
      <w:proofErr w:type="spellEnd"/>
      <w:r w:rsidRPr="001A69B5">
        <w:t>. 1 S (2021–2022).</w:t>
      </w:r>
    </w:p>
    <w:p w14:paraId="3564C3E5" w14:textId="77777777" w:rsidR="000513CD" w:rsidRPr="001A69B5" w:rsidRDefault="0009509B" w:rsidP="001A69B5">
      <w:r w:rsidRPr="001A69B5">
        <w:t xml:space="preserve">I </w:t>
      </w:r>
      <w:proofErr w:type="spellStart"/>
      <w:r w:rsidRPr="001A69B5">
        <w:t>Prop</w:t>
      </w:r>
      <w:proofErr w:type="spellEnd"/>
      <w:r w:rsidRPr="001A69B5">
        <w:t xml:space="preserve">. 79 S (2020–2021) varsla regjeringa Stortinget om at </w:t>
      </w:r>
      <w:proofErr w:type="spellStart"/>
      <w:r w:rsidRPr="001A69B5">
        <w:t>delar</w:t>
      </w:r>
      <w:proofErr w:type="spellEnd"/>
      <w:r w:rsidRPr="001A69B5">
        <w:t xml:space="preserve"> av løyvinga til arbeidet med nytt livsvitskapsbygg for 2021 ville bli nytta til å greie ut om og førebu innlemming av Klinikk for laboratoriemedisin (KLM) ved Oslo universitetssjukehus HF i </w:t>
      </w:r>
      <w:proofErr w:type="spellStart"/>
      <w:r w:rsidRPr="001A69B5">
        <w:t>eit</w:t>
      </w:r>
      <w:proofErr w:type="spellEnd"/>
      <w:r w:rsidRPr="001A69B5">
        <w:t xml:space="preserve"> utvida prosjekt. </w:t>
      </w:r>
      <w:proofErr w:type="spellStart"/>
      <w:r w:rsidRPr="001A69B5">
        <w:t>Vidare</w:t>
      </w:r>
      <w:proofErr w:type="spellEnd"/>
      <w:r w:rsidRPr="001A69B5">
        <w:t xml:space="preserve"> varsla regjeringa </w:t>
      </w:r>
      <w:proofErr w:type="spellStart"/>
      <w:r w:rsidRPr="001A69B5">
        <w:t>óg</w:t>
      </w:r>
      <w:proofErr w:type="spellEnd"/>
      <w:r w:rsidRPr="001A69B5">
        <w:t xml:space="preserve"> at ho ville orientere Stortinget om samla omfang og kostnader for prosjektet i statsbudsjettet for 2022.</w:t>
      </w:r>
    </w:p>
    <w:p w14:paraId="75BC040D" w14:textId="77777777" w:rsidR="000513CD" w:rsidRPr="001A69B5" w:rsidRDefault="0009509B" w:rsidP="001A69B5">
      <w:r w:rsidRPr="001A69B5">
        <w:t xml:space="preserve">Livsvitskapsbygget ved Universitetet i Oslo (UiO) skal gi realfaga og </w:t>
      </w:r>
      <w:proofErr w:type="spellStart"/>
      <w:r w:rsidRPr="001A69B5">
        <w:t>livsvitskap</w:t>
      </w:r>
      <w:proofErr w:type="spellEnd"/>
      <w:r w:rsidRPr="001A69B5">
        <w:t xml:space="preserve">, og </w:t>
      </w:r>
      <w:proofErr w:type="spellStart"/>
      <w:r w:rsidRPr="001A69B5">
        <w:t>særleg</w:t>
      </w:r>
      <w:proofErr w:type="spellEnd"/>
      <w:r w:rsidRPr="001A69B5">
        <w:t xml:space="preserve"> medisinsk og </w:t>
      </w:r>
      <w:proofErr w:type="spellStart"/>
      <w:r w:rsidRPr="001A69B5">
        <w:t>helsefagleg</w:t>
      </w:r>
      <w:proofErr w:type="spellEnd"/>
      <w:r w:rsidRPr="001A69B5">
        <w:t xml:space="preserve"> forsking, gode rammevilkår i framtida. Bygget skal </w:t>
      </w:r>
      <w:proofErr w:type="spellStart"/>
      <w:r w:rsidRPr="001A69B5">
        <w:t>óg</w:t>
      </w:r>
      <w:proofErr w:type="spellEnd"/>
      <w:r w:rsidRPr="001A69B5">
        <w:t xml:space="preserve"> legge til rette for breitt forskingssamarbeid med </w:t>
      </w:r>
      <w:proofErr w:type="spellStart"/>
      <w:r w:rsidRPr="001A69B5">
        <w:t>næringsaktørar</w:t>
      </w:r>
      <w:proofErr w:type="spellEnd"/>
      <w:r w:rsidRPr="001A69B5">
        <w:t xml:space="preserve"> som bioteknologiselskap og </w:t>
      </w:r>
      <w:proofErr w:type="spellStart"/>
      <w:r w:rsidRPr="001A69B5">
        <w:t>helseføretak</w:t>
      </w:r>
      <w:proofErr w:type="spellEnd"/>
      <w:r w:rsidRPr="001A69B5">
        <w:t xml:space="preserve">. Samlokaliseringa av UiO og KLM vil forsterke </w:t>
      </w:r>
      <w:proofErr w:type="spellStart"/>
      <w:r w:rsidRPr="001A69B5">
        <w:t>eksisterande</w:t>
      </w:r>
      <w:proofErr w:type="spellEnd"/>
      <w:r w:rsidRPr="001A69B5">
        <w:t xml:space="preserve"> og skape nye </w:t>
      </w:r>
      <w:proofErr w:type="spellStart"/>
      <w:r w:rsidRPr="001A69B5">
        <w:t>synergiar</w:t>
      </w:r>
      <w:proofErr w:type="spellEnd"/>
      <w:r w:rsidRPr="001A69B5">
        <w:t xml:space="preserve"> på livsvitskapsområdet.</w:t>
      </w:r>
    </w:p>
    <w:p w14:paraId="48F45B16" w14:textId="77777777" w:rsidR="000513CD" w:rsidRPr="001A69B5" w:rsidRDefault="0009509B" w:rsidP="001A69B5">
      <w:r w:rsidRPr="001A69B5">
        <w:t xml:space="preserve">Det er etablert </w:t>
      </w:r>
      <w:proofErr w:type="spellStart"/>
      <w:r w:rsidRPr="001A69B5">
        <w:t>eit</w:t>
      </w:r>
      <w:proofErr w:type="spellEnd"/>
      <w:r w:rsidRPr="001A69B5">
        <w:t xml:space="preserve"> prosjektstyre, med </w:t>
      </w:r>
      <w:proofErr w:type="spellStart"/>
      <w:r w:rsidRPr="001A69B5">
        <w:t>deltakarar</w:t>
      </w:r>
      <w:proofErr w:type="spellEnd"/>
      <w:r w:rsidRPr="001A69B5">
        <w:t xml:space="preserve"> </w:t>
      </w:r>
      <w:proofErr w:type="spellStart"/>
      <w:r w:rsidRPr="001A69B5">
        <w:t>frå</w:t>
      </w:r>
      <w:proofErr w:type="spellEnd"/>
      <w:r w:rsidRPr="001A69B5">
        <w:t xml:space="preserve"> Kunnskapsdepartementet, Helse Sør-Øst RHF, Kommunal- og moderniseringsdepartementet, Statsbygg, Universitetet i Oslo, og Oslo universitetssjukehus HF. Det er utarbeidd mandat og styringsdokument for prosjektstyret.</w:t>
      </w:r>
    </w:p>
    <w:p w14:paraId="61573847" w14:textId="77777777" w:rsidR="000513CD" w:rsidRPr="001A69B5" w:rsidRDefault="0009509B" w:rsidP="001A69B5">
      <w:proofErr w:type="spellStart"/>
      <w:r w:rsidRPr="001A69B5">
        <w:t>Ein</w:t>
      </w:r>
      <w:proofErr w:type="spellEnd"/>
      <w:r w:rsidRPr="001A69B5">
        <w:t xml:space="preserve"> ekstern </w:t>
      </w:r>
      <w:proofErr w:type="spellStart"/>
      <w:r w:rsidRPr="001A69B5">
        <w:t>kvalitetssikrar</w:t>
      </w:r>
      <w:proofErr w:type="spellEnd"/>
      <w:r w:rsidRPr="001A69B5">
        <w:t xml:space="preserve"> har våren og </w:t>
      </w:r>
      <w:proofErr w:type="spellStart"/>
      <w:r w:rsidRPr="001A69B5">
        <w:t>sommaren</w:t>
      </w:r>
      <w:proofErr w:type="spellEnd"/>
      <w:r w:rsidRPr="001A69B5">
        <w:t xml:space="preserve"> 2021 gjennomført </w:t>
      </w:r>
      <w:proofErr w:type="spellStart"/>
      <w:r w:rsidRPr="001A69B5">
        <w:t>supplerande</w:t>
      </w:r>
      <w:proofErr w:type="spellEnd"/>
      <w:r w:rsidRPr="001A69B5">
        <w:t xml:space="preserve"> </w:t>
      </w:r>
      <w:proofErr w:type="spellStart"/>
      <w:r w:rsidRPr="001A69B5">
        <w:t>analysar</w:t>
      </w:r>
      <w:proofErr w:type="spellEnd"/>
      <w:r w:rsidRPr="001A69B5">
        <w:t xml:space="preserve"> til KS2 av </w:t>
      </w:r>
      <w:proofErr w:type="spellStart"/>
      <w:r w:rsidRPr="001A69B5">
        <w:t>planane</w:t>
      </w:r>
      <w:proofErr w:type="spellEnd"/>
      <w:r w:rsidRPr="001A69B5">
        <w:t xml:space="preserve"> for samlokaliseringsprosjektet. Ekstern </w:t>
      </w:r>
      <w:proofErr w:type="spellStart"/>
      <w:r w:rsidRPr="001A69B5">
        <w:t>kvalitetssikrar</w:t>
      </w:r>
      <w:proofErr w:type="spellEnd"/>
      <w:r w:rsidRPr="001A69B5">
        <w:t xml:space="preserve"> </w:t>
      </w:r>
      <w:proofErr w:type="spellStart"/>
      <w:r w:rsidRPr="001A69B5">
        <w:t>peikar</w:t>
      </w:r>
      <w:proofErr w:type="spellEnd"/>
      <w:r w:rsidRPr="001A69B5">
        <w:t xml:space="preserve"> på at prosjektet har </w:t>
      </w:r>
      <w:proofErr w:type="spellStart"/>
      <w:r w:rsidRPr="001A69B5">
        <w:t>høg</w:t>
      </w:r>
      <w:proofErr w:type="spellEnd"/>
      <w:r w:rsidRPr="001A69B5">
        <w:t xml:space="preserve"> </w:t>
      </w:r>
      <w:proofErr w:type="spellStart"/>
      <w:r w:rsidRPr="001A69B5">
        <w:t>usikkerheit</w:t>
      </w:r>
      <w:proofErr w:type="spellEnd"/>
      <w:r w:rsidRPr="001A69B5">
        <w:t xml:space="preserve">. Størrelsen og kompleksiteten til prosjektet, </w:t>
      </w:r>
      <w:proofErr w:type="spellStart"/>
      <w:r w:rsidRPr="001A69B5">
        <w:t>saman</w:t>
      </w:r>
      <w:proofErr w:type="spellEnd"/>
      <w:r w:rsidRPr="001A69B5">
        <w:t xml:space="preserve"> med at det er to </w:t>
      </w:r>
      <w:proofErr w:type="spellStart"/>
      <w:r w:rsidRPr="001A69B5">
        <w:t>finansierande</w:t>
      </w:r>
      <w:proofErr w:type="spellEnd"/>
      <w:r w:rsidRPr="001A69B5">
        <w:t xml:space="preserve"> </w:t>
      </w:r>
      <w:proofErr w:type="spellStart"/>
      <w:r w:rsidRPr="001A69B5">
        <w:t>partar</w:t>
      </w:r>
      <w:proofErr w:type="spellEnd"/>
      <w:r w:rsidRPr="001A69B5">
        <w:t xml:space="preserve"> og </w:t>
      </w:r>
      <w:proofErr w:type="spellStart"/>
      <w:r w:rsidRPr="001A69B5">
        <w:t>brukarorganisasjonar</w:t>
      </w:r>
      <w:proofErr w:type="spellEnd"/>
      <w:r w:rsidRPr="001A69B5">
        <w:t xml:space="preserve">, stiller </w:t>
      </w:r>
      <w:proofErr w:type="spellStart"/>
      <w:r w:rsidRPr="001A69B5">
        <w:t>særlege</w:t>
      </w:r>
      <w:proofErr w:type="spellEnd"/>
      <w:r w:rsidRPr="001A69B5">
        <w:t xml:space="preserve"> krav til både overordna styring og prosjektstyringa til Statsbygg. Ekstern </w:t>
      </w:r>
      <w:proofErr w:type="spellStart"/>
      <w:r w:rsidRPr="001A69B5">
        <w:t>kvalitetssikrar</w:t>
      </w:r>
      <w:proofErr w:type="spellEnd"/>
      <w:r w:rsidRPr="001A69B5">
        <w:t xml:space="preserve"> støtter etablering av </w:t>
      </w:r>
      <w:proofErr w:type="spellStart"/>
      <w:r w:rsidRPr="001A69B5">
        <w:t>eit</w:t>
      </w:r>
      <w:proofErr w:type="spellEnd"/>
      <w:r w:rsidRPr="001A69B5">
        <w:t xml:space="preserve"> prosjektstyre med avgjerdsmyndigheit som </w:t>
      </w:r>
      <w:proofErr w:type="spellStart"/>
      <w:r w:rsidRPr="001A69B5">
        <w:t>nemnt</w:t>
      </w:r>
      <w:proofErr w:type="spellEnd"/>
      <w:r w:rsidRPr="001A69B5">
        <w:t xml:space="preserve"> over. </w:t>
      </w:r>
      <w:proofErr w:type="spellStart"/>
      <w:r w:rsidRPr="001A69B5">
        <w:t>Eit</w:t>
      </w:r>
      <w:proofErr w:type="spellEnd"/>
      <w:r w:rsidRPr="001A69B5">
        <w:t xml:space="preserve"> avgjerdsdyktig prosjektstyre, </w:t>
      </w:r>
      <w:proofErr w:type="spellStart"/>
      <w:r w:rsidRPr="001A69B5">
        <w:t>tydelege</w:t>
      </w:r>
      <w:proofErr w:type="spellEnd"/>
      <w:r w:rsidRPr="001A69B5">
        <w:t xml:space="preserve"> kostnadsmessige grensesnitt mellom UiO og OUS og effektive brukar- og </w:t>
      </w:r>
      <w:proofErr w:type="spellStart"/>
      <w:r w:rsidRPr="001A69B5">
        <w:t>avgjerdsprosessar</w:t>
      </w:r>
      <w:proofErr w:type="spellEnd"/>
      <w:r w:rsidRPr="001A69B5">
        <w:t xml:space="preserve"> hos OUS blir </w:t>
      </w:r>
      <w:proofErr w:type="spellStart"/>
      <w:r w:rsidRPr="001A69B5">
        <w:t>peikt</w:t>
      </w:r>
      <w:proofErr w:type="spellEnd"/>
      <w:r w:rsidRPr="001A69B5">
        <w:t xml:space="preserve"> på som viktige </w:t>
      </w:r>
      <w:proofErr w:type="spellStart"/>
      <w:r w:rsidRPr="001A69B5">
        <w:t>suksessfaktorar</w:t>
      </w:r>
      <w:proofErr w:type="spellEnd"/>
      <w:r w:rsidRPr="001A69B5">
        <w:t xml:space="preserve"> for å </w:t>
      </w:r>
      <w:proofErr w:type="spellStart"/>
      <w:r w:rsidRPr="001A69B5">
        <w:t>lukkast</w:t>
      </w:r>
      <w:proofErr w:type="spellEnd"/>
      <w:r w:rsidRPr="001A69B5">
        <w:t>.</w:t>
      </w:r>
    </w:p>
    <w:p w14:paraId="6A16DB19" w14:textId="77777777" w:rsidR="000513CD" w:rsidRPr="001A69B5" w:rsidRDefault="0009509B" w:rsidP="001A69B5">
      <w:r w:rsidRPr="001A69B5">
        <w:t xml:space="preserve">Ekstern </w:t>
      </w:r>
      <w:proofErr w:type="spellStart"/>
      <w:r w:rsidRPr="001A69B5">
        <w:t>kvalitetssikrar</w:t>
      </w:r>
      <w:proofErr w:type="spellEnd"/>
      <w:r w:rsidRPr="001A69B5">
        <w:t xml:space="preserve"> </w:t>
      </w:r>
      <w:proofErr w:type="spellStart"/>
      <w:r w:rsidRPr="001A69B5">
        <w:t>peikar</w:t>
      </w:r>
      <w:proofErr w:type="spellEnd"/>
      <w:r w:rsidRPr="001A69B5">
        <w:t xml:space="preserve"> </w:t>
      </w:r>
      <w:proofErr w:type="spellStart"/>
      <w:r w:rsidRPr="001A69B5">
        <w:t>vidare</w:t>
      </w:r>
      <w:proofErr w:type="spellEnd"/>
      <w:r w:rsidRPr="001A69B5">
        <w:t xml:space="preserve"> på at planleggingsarbeidet knytt til sjukehusareala er mindre </w:t>
      </w:r>
      <w:proofErr w:type="spellStart"/>
      <w:r w:rsidRPr="001A69B5">
        <w:t>mogent</w:t>
      </w:r>
      <w:proofErr w:type="spellEnd"/>
      <w:r w:rsidRPr="001A69B5">
        <w:t xml:space="preserve"> enn for universitetsareala. Kunnskapsdepartementet, </w:t>
      </w:r>
      <w:proofErr w:type="spellStart"/>
      <w:r w:rsidRPr="001A69B5">
        <w:t>saman</w:t>
      </w:r>
      <w:proofErr w:type="spellEnd"/>
      <w:r w:rsidRPr="001A69B5">
        <w:t xml:space="preserve"> med mellom anna andre aktuelle departement, Helse Sør-Øst RHF og Statsbygg, vil framover gå gjennom og følge opp </w:t>
      </w:r>
      <w:proofErr w:type="spellStart"/>
      <w:r w:rsidRPr="001A69B5">
        <w:t>anbefalingane</w:t>
      </w:r>
      <w:proofErr w:type="spellEnd"/>
      <w:r w:rsidRPr="001A69B5">
        <w:t xml:space="preserve"> </w:t>
      </w:r>
      <w:proofErr w:type="spellStart"/>
      <w:r w:rsidRPr="001A69B5">
        <w:t>frå</w:t>
      </w:r>
      <w:proofErr w:type="spellEnd"/>
      <w:r w:rsidRPr="001A69B5">
        <w:t xml:space="preserve"> ekstern </w:t>
      </w:r>
      <w:proofErr w:type="spellStart"/>
      <w:r w:rsidRPr="001A69B5">
        <w:t>kvalitetssikrar</w:t>
      </w:r>
      <w:proofErr w:type="spellEnd"/>
      <w:r w:rsidRPr="001A69B5">
        <w:t>.</w:t>
      </w:r>
    </w:p>
    <w:p w14:paraId="09E05016" w14:textId="77777777" w:rsidR="000513CD" w:rsidRPr="001A69B5" w:rsidRDefault="0009509B" w:rsidP="001A69B5">
      <w:proofErr w:type="spellStart"/>
      <w:r w:rsidRPr="001A69B5">
        <w:t>Hausten</w:t>
      </w:r>
      <w:proofErr w:type="spellEnd"/>
      <w:r w:rsidRPr="001A69B5">
        <w:t xml:space="preserve"> 2021 er det planlagt arbeid for å kunne </w:t>
      </w:r>
      <w:proofErr w:type="spellStart"/>
      <w:r w:rsidRPr="001A69B5">
        <w:t>oppretthalde</w:t>
      </w:r>
      <w:proofErr w:type="spellEnd"/>
      <w:r w:rsidRPr="001A69B5">
        <w:t xml:space="preserve"> framdrift i prosjektet. Arbeidet kan </w:t>
      </w:r>
      <w:proofErr w:type="spellStart"/>
      <w:r w:rsidRPr="001A69B5">
        <w:t>delast</w:t>
      </w:r>
      <w:proofErr w:type="spellEnd"/>
      <w:r w:rsidRPr="001A69B5">
        <w:t xml:space="preserve"> i prosjektering og produksjon. Prosjekteringsarbeidet </w:t>
      </w:r>
      <w:proofErr w:type="spellStart"/>
      <w:r w:rsidRPr="001A69B5">
        <w:t>omfattar</w:t>
      </w:r>
      <w:proofErr w:type="spellEnd"/>
      <w:r w:rsidRPr="001A69B5">
        <w:t xml:space="preserve"> mellom anna arbeid med romfunksjonsprogrammering, planlegging av </w:t>
      </w:r>
      <w:proofErr w:type="spellStart"/>
      <w:r w:rsidRPr="001A69B5">
        <w:t>brukarutstyr</w:t>
      </w:r>
      <w:proofErr w:type="spellEnd"/>
      <w:r w:rsidRPr="001A69B5">
        <w:t xml:space="preserve">, detaljprosjektering, kalkylearbeid og arbeid med å inngå </w:t>
      </w:r>
      <w:proofErr w:type="spellStart"/>
      <w:r w:rsidRPr="001A69B5">
        <w:t>gjennomføringsavtalar</w:t>
      </w:r>
      <w:proofErr w:type="spellEnd"/>
      <w:r w:rsidRPr="001A69B5">
        <w:t xml:space="preserve"> for råbygg, tett hus og innreiing. Det </w:t>
      </w:r>
      <w:proofErr w:type="spellStart"/>
      <w:r w:rsidRPr="001A69B5">
        <w:t>planlagde</w:t>
      </w:r>
      <w:proofErr w:type="spellEnd"/>
      <w:r w:rsidRPr="001A69B5">
        <w:t xml:space="preserve"> produksjonsforløpet 2. halvår 2021 og 1. kvartal 2022 </w:t>
      </w:r>
      <w:proofErr w:type="spellStart"/>
      <w:r w:rsidRPr="001A69B5">
        <w:t>omfattar</w:t>
      </w:r>
      <w:proofErr w:type="spellEnd"/>
      <w:r w:rsidRPr="001A69B5">
        <w:t xml:space="preserve"> fundamentering og legging av </w:t>
      </w:r>
      <w:proofErr w:type="spellStart"/>
      <w:r w:rsidRPr="001A69B5">
        <w:t>plasstøypt</w:t>
      </w:r>
      <w:proofErr w:type="spellEnd"/>
      <w:r w:rsidRPr="001A69B5">
        <w:t xml:space="preserve"> betong under bakken.</w:t>
      </w:r>
    </w:p>
    <w:p w14:paraId="7D6D1516" w14:textId="77777777" w:rsidR="000513CD" w:rsidRPr="001A69B5" w:rsidRDefault="0009509B" w:rsidP="001A69B5">
      <w:r w:rsidRPr="001A69B5">
        <w:t xml:space="preserve">Regjeringa foreslår å løyve 948 mill. kroner til prosjektet i 2022 over budsjettet til Kommunal- og moderniseringsdepartementet. I tråd med tilrådinga </w:t>
      </w:r>
      <w:proofErr w:type="spellStart"/>
      <w:r w:rsidRPr="001A69B5">
        <w:t>frå</w:t>
      </w:r>
      <w:proofErr w:type="spellEnd"/>
      <w:r w:rsidRPr="001A69B5">
        <w:t xml:space="preserve"> ekstern </w:t>
      </w:r>
      <w:proofErr w:type="spellStart"/>
      <w:r w:rsidRPr="001A69B5">
        <w:t>kvalitetssikrar</w:t>
      </w:r>
      <w:proofErr w:type="spellEnd"/>
      <w:r w:rsidRPr="001A69B5">
        <w:t xml:space="preserve"> foreslår regjeringa </w:t>
      </w:r>
      <w:proofErr w:type="spellStart"/>
      <w:r w:rsidRPr="001A69B5">
        <w:t>eit</w:t>
      </w:r>
      <w:proofErr w:type="spellEnd"/>
      <w:r w:rsidRPr="001A69B5">
        <w:t xml:space="preserve"> styringsmål for prosjektet på 10 417 mill. kroner, og ei kostnadsramme på 11 974 mill. kroner. Det er </w:t>
      </w:r>
      <w:proofErr w:type="spellStart"/>
      <w:r w:rsidRPr="001A69B5">
        <w:t>teke</w:t>
      </w:r>
      <w:proofErr w:type="spellEnd"/>
      <w:r w:rsidRPr="001A69B5">
        <w:t xml:space="preserve"> sikte på at bygget kan stå ferdig i løpet av 2026. Kostnadsramma for </w:t>
      </w:r>
      <w:proofErr w:type="spellStart"/>
      <w:r w:rsidRPr="001A69B5">
        <w:t>brukarutstyr</w:t>
      </w:r>
      <w:proofErr w:type="spellEnd"/>
      <w:r w:rsidRPr="001A69B5">
        <w:t xml:space="preserve"> foreslår regjeringa å justere ned med 125 mill. kroner, til 1 198 mill. kroner som følge av at </w:t>
      </w:r>
      <w:proofErr w:type="spellStart"/>
      <w:r w:rsidRPr="001A69B5">
        <w:t>delar</w:t>
      </w:r>
      <w:proofErr w:type="spellEnd"/>
      <w:r w:rsidRPr="001A69B5">
        <w:t xml:space="preserve"> av utstyret blir flytta inn i sjølve byggeprosjektet. Sjå forslag til vedtak VII.</w:t>
      </w:r>
    </w:p>
    <w:p w14:paraId="5CCED691" w14:textId="77777777" w:rsidR="000513CD" w:rsidRPr="001A69B5" w:rsidRDefault="0009509B" w:rsidP="001A69B5">
      <w:r w:rsidRPr="001A69B5">
        <w:t xml:space="preserve">Regjeringa </w:t>
      </w:r>
      <w:proofErr w:type="spellStart"/>
      <w:r w:rsidRPr="001A69B5">
        <w:t>legg</w:t>
      </w:r>
      <w:proofErr w:type="spellEnd"/>
      <w:r w:rsidRPr="001A69B5">
        <w:t xml:space="preserve"> til grunn at UiO </w:t>
      </w:r>
      <w:proofErr w:type="spellStart"/>
      <w:r w:rsidRPr="001A69B5">
        <w:t>frå</w:t>
      </w:r>
      <w:proofErr w:type="spellEnd"/>
      <w:r w:rsidRPr="001A69B5">
        <w:t xml:space="preserve"> innflyttinga skal motta </w:t>
      </w:r>
      <w:proofErr w:type="spellStart"/>
      <w:r w:rsidRPr="001A69B5">
        <w:t>årleg</w:t>
      </w:r>
      <w:proofErr w:type="spellEnd"/>
      <w:r w:rsidRPr="001A69B5">
        <w:t xml:space="preserve"> kompensasjon for kapitalelementet i </w:t>
      </w:r>
      <w:proofErr w:type="spellStart"/>
      <w:r w:rsidRPr="001A69B5">
        <w:t>husleiga</w:t>
      </w:r>
      <w:proofErr w:type="spellEnd"/>
      <w:r w:rsidRPr="001A69B5">
        <w:t xml:space="preserve"> opp til </w:t>
      </w:r>
      <w:proofErr w:type="spellStart"/>
      <w:r w:rsidRPr="001A69B5">
        <w:t>opphavleg</w:t>
      </w:r>
      <w:proofErr w:type="spellEnd"/>
      <w:r w:rsidRPr="001A69B5">
        <w:t xml:space="preserve"> fastsett kostnadsramme på 6 294 mill. kroner, justert for pris- og valutakursjustering. UiO skal </w:t>
      </w:r>
      <w:proofErr w:type="spellStart"/>
      <w:r w:rsidRPr="001A69B5">
        <w:t>óg</w:t>
      </w:r>
      <w:proofErr w:type="spellEnd"/>
      <w:r w:rsidRPr="001A69B5">
        <w:t xml:space="preserve"> kompenserast for </w:t>
      </w:r>
      <w:proofErr w:type="spellStart"/>
      <w:r w:rsidRPr="001A69B5">
        <w:t>kapitalleiga</w:t>
      </w:r>
      <w:proofErr w:type="spellEnd"/>
      <w:r w:rsidRPr="001A69B5">
        <w:t xml:space="preserve"> knytt til mellombels stans (100 mill. kroner), covid-19-pandemien (100 mill. kroner), teknisk flytting av kostnader </w:t>
      </w:r>
      <w:proofErr w:type="spellStart"/>
      <w:r w:rsidRPr="001A69B5">
        <w:t>frå</w:t>
      </w:r>
      <w:proofErr w:type="spellEnd"/>
      <w:r w:rsidRPr="001A69B5">
        <w:t xml:space="preserve"> ramma for </w:t>
      </w:r>
      <w:proofErr w:type="spellStart"/>
      <w:r w:rsidRPr="001A69B5">
        <w:t>brukarutstyr</w:t>
      </w:r>
      <w:proofErr w:type="spellEnd"/>
      <w:r w:rsidRPr="001A69B5">
        <w:t xml:space="preserve"> til ramma for bygg (125 mill. kroner) og UiO sin andel av tomtekostnaden på 287,6 mill. kroner. </w:t>
      </w:r>
      <w:proofErr w:type="spellStart"/>
      <w:r w:rsidRPr="001A69B5">
        <w:t>Desse</w:t>
      </w:r>
      <w:proofErr w:type="spellEnd"/>
      <w:r w:rsidRPr="001A69B5">
        <w:t xml:space="preserve"> </w:t>
      </w:r>
      <w:proofErr w:type="spellStart"/>
      <w:r w:rsidRPr="001A69B5">
        <w:t>tala</w:t>
      </w:r>
      <w:proofErr w:type="spellEnd"/>
      <w:r w:rsidRPr="001A69B5">
        <w:t xml:space="preserve"> er i 2021-kroner. Regjeringa legg </w:t>
      </w:r>
      <w:proofErr w:type="spellStart"/>
      <w:r w:rsidRPr="001A69B5">
        <w:t>vidare</w:t>
      </w:r>
      <w:proofErr w:type="spellEnd"/>
      <w:r w:rsidRPr="001A69B5">
        <w:t xml:space="preserve"> til grunn at Helse Sør-Øst RHF etter innflytting skal motta </w:t>
      </w:r>
      <w:proofErr w:type="spellStart"/>
      <w:r w:rsidRPr="001A69B5">
        <w:t>husleigekompensasjon</w:t>
      </w:r>
      <w:proofErr w:type="spellEnd"/>
      <w:r w:rsidRPr="001A69B5">
        <w:t xml:space="preserve"> på 90 mill. 2021-kroner </w:t>
      </w:r>
      <w:proofErr w:type="spellStart"/>
      <w:r w:rsidRPr="001A69B5">
        <w:t>årleg</w:t>
      </w:r>
      <w:proofErr w:type="spellEnd"/>
      <w:r w:rsidRPr="001A69B5">
        <w:t xml:space="preserve">. Kompensasjonen er knytt til at vilkåra i statens </w:t>
      </w:r>
      <w:proofErr w:type="spellStart"/>
      <w:r w:rsidRPr="001A69B5">
        <w:t>husleigeordning</w:t>
      </w:r>
      <w:proofErr w:type="spellEnd"/>
      <w:r w:rsidRPr="001A69B5">
        <w:t xml:space="preserve"> avvik </w:t>
      </w:r>
      <w:proofErr w:type="spellStart"/>
      <w:r w:rsidRPr="001A69B5">
        <w:t>frå</w:t>
      </w:r>
      <w:proofErr w:type="spellEnd"/>
      <w:r w:rsidRPr="001A69B5">
        <w:t xml:space="preserve"> det som ligg til grunn i den ordinære finansieringsordninga for store investeringsprosjekt i </w:t>
      </w:r>
      <w:proofErr w:type="spellStart"/>
      <w:r w:rsidRPr="001A69B5">
        <w:t>helseføretaka</w:t>
      </w:r>
      <w:proofErr w:type="spellEnd"/>
      <w:r w:rsidRPr="001A69B5">
        <w:t xml:space="preserve">. I tillegg vil Helse Sør-Øst RHF få kompensasjon for </w:t>
      </w:r>
      <w:proofErr w:type="spellStart"/>
      <w:r w:rsidRPr="001A69B5">
        <w:t>eingangskostnader</w:t>
      </w:r>
      <w:proofErr w:type="spellEnd"/>
      <w:r w:rsidRPr="001A69B5">
        <w:t xml:space="preserve"> på 87,5 mill. kroner som følge av mellombels stans i prosjektet og covid-19-pandemien.</w:t>
      </w:r>
    </w:p>
    <w:p w14:paraId="060A4FF9" w14:textId="77777777" w:rsidR="000513CD" w:rsidRPr="001A69B5" w:rsidRDefault="0009509B" w:rsidP="001A69B5">
      <w:r w:rsidRPr="001A69B5">
        <w:t xml:space="preserve">Helse Sør-Øst RHF har parallelt med den eksterne kvalitetssikringa gjennomført ei eiga kvalitetssikring av konseptfase (KSK) for samlokalisering av </w:t>
      </w:r>
      <w:proofErr w:type="spellStart"/>
      <w:r w:rsidRPr="001A69B5">
        <w:t>laboratoriefunksjonar</w:t>
      </w:r>
      <w:proofErr w:type="spellEnd"/>
      <w:r w:rsidRPr="001A69B5">
        <w:t xml:space="preserve"> for Oslo universitetssykehus HF i livsvitskapsbygget. Styret i Helse Sør-Øst RHF har </w:t>
      </w:r>
      <w:proofErr w:type="spellStart"/>
      <w:r w:rsidRPr="001A69B5">
        <w:t>vedteke</w:t>
      </w:r>
      <w:proofErr w:type="spellEnd"/>
      <w:r w:rsidRPr="001A69B5">
        <w:t xml:space="preserve"> å </w:t>
      </w:r>
      <w:proofErr w:type="spellStart"/>
      <w:r w:rsidRPr="001A69B5">
        <w:t>vidareføre</w:t>
      </w:r>
      <w:proofErr w:type="spellEnd"/>
      <w:r w:rsidRPr="001A69B5">
        <w:t xml:space="preserve"> samarbeidsprosjektet. Sjå omtale i </w:t>
      </w:r>
      <w:proofErr w:type="spellStart"/>
      <w:r w:rsidRPr="001A69B5">
        <w:t>Prop</w:t>
      </w:r>
      <w:proofErr w:type="spellEnd"/>
      <w:r w:rsidRPr="001A69B5">
        <w:t xml:space="preserve"> 1. S (2021–2022) for Helse- og omsorgsdepartementet.</w:t>
      </w:r>
    </w:p>
    <w:p w14:paraId="54AAA805" w14:textId="77777777" w:rsidR="000513CD" w:rsidRPr="001A69B5" w:rsidRDefault="0009509B" w:rsidP="001A69B5">
      <w:r w:rsidRPr="001A69B5">
        <w:t xml:space="preserve">Bygga ved Campus Mørkved ved Nord universitet har </w:t>
      </w:r>
      <w:proofErr w:type="spellStart"/>
      <w:r w:rsidRPr="001A69B5">
        <w:t>vesentlege</w:t>
      </w:r>
      <w:proofErr w:type="spellEnd"/>
      <w:r w:rsidRPr="001A69B5">
        <w:t xml:space="preserve"> </w:t>
      </w:r>
      <w:proofErr w:type="spellStart"/>
      <w:r w:rsidRPr="001A69B5">
        <w:t>utfordringar</w:t>
      </w:r>
      <w:proofErr w:type="spellEnd"/>
      <w:r w:rsidRPr="001A69B5">
        <w:t xml:space="preserve"> med kapasiteten og logistikken, og areala er </w:t>
      </w:r>
      <w:proofErr w:type="spellStart"/>
      <w:r w:rsidRPr="001A69B5">
        <w:t>ikkje</w:t>
      </w:r>
      <w:proofErr w:type="spellEnd"/>
      <w:r w:rsidRPr="001A69B5">
        <w:t xml:space="preserve"> dimensjonerte og </w:t>
      </w:r>
      <w:proofErr w:type="spellStart"/>
      <w:r w:rsidRPr="001A69B5">
        <w:t>tilstrekkeleg</w:t>
      </w:r>
      <w:proofErr w:type="spellEnd"/>
      <w:r w:rsidRPr="001A69B5">
        <w:t xml:space="preserve"> tilpassa for utdannings- og </w:t>
      </w:r>
      <w:proofErr w:type="spellStart"/>
      <w:r w:rsidRPr="001A69B5">
        <w:t>forskingsverksemda</w:t>
      </w:r>
      <w:proofErr w:type="spellEnd"/>
      <w:r w:rsidRPr="001A69B5">
        <w:t xml:space="preserve"> </w:t>
      </w:r>
      <w:proofErr w:type="spellStart"/>
      <w:r w:rsidRPr="001A69B5">
        <w:t>dei</w:t>
      </w:r>
      <w:proofErr w:type="spellEnd"/>
      <w:r w:rsidRPr="001A69B5">
        <w:t xml:space="preserve"> skal romme. Regjeringa foreslår startløyving til Blått bygg på 110 mill. kroner over budsjettet til Kommunal- og moderniseringsdepartementet og 10 mill. kroner til </w:t>
      </w:r>
      <w:proofErr w:type="spellStart"/>
      <w:r w:rsidRPr="001A69B5">
        <w:t>brukarutstyr</w:t>
      </w:r>
      <w:proofErr w:type="spellEnd"/>
      <w:r w:rsidRPr="001A69B5">
        <w:t xml:space="preserve"> over kap. 260, post 50. </w:t>
      </w:r>
      <w:proofErr w:type="spellStart"/>
      <w:r w:rsidRPr="001A69B5">
        <w:t>Frå</w:t>
      </w:r>
      <w:proofErr w:type="spellEnd"/>
      <w:r w:rsidRPr="001A69B5">
        <w:t xml:space="preserve"> 2025 vil </w:t>
      </w:r>
      <w:proofErr w:type="spellStart"/>
      <w:r w:rsidRPr="001A69B5">
        <w:t>årleg</w:t>
      </w:r>
      <w:proofErr w:type="spellEnd"/>
      <w:r w:rsidRPr="001A69B5">
        <w:t xml:space="preserve"> </w:t>
      </w:r>
      <w:proofErr w:type="spellStart"/>
      <w:r w:rsidRPr="001A69B5">
        <w:t>husleige</w:t>
      </w:r>
      <w:proofErr w:type="spellEnd"/>
      <w:r w:rsidRPr="001A69B5">
        <w:t xml:space="preserve"> til Statsbygg </w:t>
      </w:r>
      <w:proofErr w:type="spellStart"/>
      <w:r w:rsidRPr="001A69B5">
        <w:t>auke</w:t>
      </w:r>
      <w:proofErr w:type="spellEnd"/>
      <w:r w:rsidRPr="001A69B5">
        <w:t xml:space="preserve"> med om lag 40 mill. kroner, og regjeringa foreslår å gi 75 pst. </w:t>
      </w:r>
      <w:proofErr w:type="spellStart"/>
      <w:r w:rsidRPr="001A69B5">
        <w:t>husleigekompensasjon</w:t>
      </w:r>
      <w:proofErr w:type="spellEnd"/>
      <w:r w:rsidRPr="001A69B5">
        <w:t xml:space="preserve"> </w:t>
      </w:r>
      <w:proofErr w:type="spellStart"/>
      <w:r w:rsidRPr="001A69B5">
        <w:t>frå</w:t>
      </w:r>
      <w:proofErr w:type="spellEnd"/>
      <w:r w:rsidRPr="001A69B5">
        <w:t xml:space="preserve"> då av. Regjeringa foreslår ei kostnadsramme på 575 mill. kroner (inkludert kunstnerisk utsmykking) og 120 mill. kroner til </w:t>
      </w:r>
      <w:proofErr w:type="spellStart"/>
      <w:r w:rsidRPr="001A69B5">
        <w:t>brukarutstyr</w:t>
      </w:r>
      <w:proofErr w:type="spellEnd"/>
      <w:r w:rsidRPr="001A69B5">
        <w:t>, sjå forslag til vedtak IV.</w:t>
      </w:r>
    </w:p>
    <w:p w14:paraId="31FCBA3C" w14:textId="77777777" w:rsidR="000513CD" w:rsidRPr="001A69B5" w:rsidRDefault="0009509B" w:rsidP="001A69B5">
      <w:r w:rsidRPr="001A69B5">
        <w:t xml:space="preserve">I oppfølginga av områdegjennomgangen av bygg og </w:t>
      </w:r>
      <w:proofErr w:type="spellStart"/>
      <w:r w:rsidRPr="001A69B5">
        <w:t>eigedom</w:t>
      </w:r>
      <w:proofErr w:type="spellEnd"/>
      <w:r w:rsidRPr="001A69B5">
        <w:t xml:space="preserve"> i </w:t>
      </w:r>
      <w:proofErr w:type="spellStart"/>
      <w:r w:rsidRPr="001A69B5">
        <w:t>statleg</w:t>
      </w:r>
      <w:proofErr w:type="spellEnd"/>
      <w:r w:rsidRPr="001A69B5">
        <w:t xml:space="preserve"> sivil sektor i 2020 konkluderte regjeringa med å få ei </w:t>
      </w:r>
      <w:proofErr w:type="spellStart"/>
      <w:r w:rsidRPr="001A69B5">
        <w:t>særskild</w:t>
      </w:r>
      <w:proofErr w:type="spellEnd"/>
      <w:r w:rsidRPr="001A69B5">
        <w:t xml:space="preserve"> vurdering av </w:t>
      </w:r>
      <w:proofErr w:type="spellStart"/>
      <w:r w:rsidRPr="001A69B5">
        <w:t>eigedommane</w:t>
      </w:r>
      <w:proofErr w:type="spellEnd"/>
      <w:r w:rsidRPr="001A69B5">
        <w:t xml:space="preserve"> til </w:t>
      </w:r>
      <w:proofErr w:type="spellStart"/>
      <w:r w:rsidRPr="001A69B5">
        <w:t>Noregs</w:t>
      </w:r>
      <w:proofErr w:type="spellEnd"/>
      <w:r w:rsidRPr="001A69B5">
        <w:t xml:space="preserve"> idrettshøgskole (NIH). Regjeringa foreslår i samråd med NIH å overføre forvaltninga til Statsbygg gjennom statens </w:t>
      </w:r>
      <w:proofErr w:type="spellStart"/>
      <w:r w:rsidRPr="001A69B5">
        <w:t>husleigeordning</w:t>
      </w:r>
      <w:proofErr w:type="spellEnd"/>
      <w:r w:rsidRPr="001A69B5">
        <w:t xml:space="preserve">. Regjeringa foreslår å </w:t>
      </w:r>
      <w:proofErr w:type="spellStart"/>
      <w:r w:rsidRPr="001A69B5">
        <w:t>auke</w:t>
      </w:r>
      <w:proofErr w:type="spellEnd"/>
      <w:r w:rsidRPr="001A69B5">
        <w:t xml:space="preserve"> løyvinga til NIH med 20 mill. kroner </w:t>
      </w:r>
      <w:proofErr w:type="spellStart"/>
      <w:r w:rsidRPr="001A69B5">
        <w:t>årleg</w:t>
      </w:r>
      <w:proofErr w:type="spellEnd"/>
      <w:r w:rsidRPr="001A69B5">
        <w:t xml:space="preserve"> </w:t>
      </w:r>
      <w:proofErr w:type="spellStart"/>
      <w:r w:rsidRPr="001A69B5">
        <w:t>tilsvarande</w:t>
      </w:r>
      <w:proofErr w:type="spellEnd"/>
      <w:r w:rsidRPr="001A69B5">
        <w:t xml:space="preserve"> kapitalkostnadene i </w:t>
      </w:r>
      <w:proofErr w:type="spellStart"/>
      <w:r w:rsidRPr="001A69B5">
        <w:t>husleiga</w:t>
      </w:r>
      <w:proofErr w:type="spellEnd"/>
      <w:r w:rsidRPr="001A69B5">
        <w:t>.</w:t>
      </w:r>
    </w:p>
    <w:p w14:paraId="47815149" w14:textId="77777777" w:rsidR="000513CD" w:rsidRPr="001A69B5" w:rsidRDefault="0009509B" w:rsidP="001A69B5">
      <w:r w:rsidRPr="001A69B5">
        <w:t xml:space="preserve">Regjeringa vurderer ulike alternativ for å bidra til betre insentiv i vurderinga og gjennomføringa av nye bygg i universitets- og </w:t>
      </w:r>
      <w:proofErr w:type="spellStart"/>
      <w:r w:rsidRPr="001A69B5">
        <w:t>høgskulesektoren</w:t>
      </w:r>
      <w:proofErr w:type="spellEnd"/>
      <w:r w:rsidRPr="001A69B5">
        <w:t xml:space="preserve">. Regjeringa </w:t>
      </w:r>
      <w:proofErr w:type="spellStart"/>
      <w:r w:rsidRPr="001A69B5">
        <w:t>tek</w:t>
      </w:r>
      <w:proofErr w:type="spellEnd"/>
      <w:r w:rsidRPr="001A69B5">
        <w:t xml:space="preserve"> sikte på å innføre kapitalbelastning for nye bygg ved </w:t>
      </w:r>
      <w:proofErr w:type="spellStart"/>
      <w:r w:rsidRPr="001A69B5">
        <w:t>sjølvforvaltande</w:t>
      </w:r>
      <w:proofErr w:type="spellEnd"/>
      <w:r w:rsidRPr="001A69B5">
        <w:t xml:space="preserve"> universitet og </w:t>
      </w:r>
      <w:proofErr w:type="spellStart"/>
      <w:r w:rsidRPr="001A69B5">
        <w:t>høgskular</w:t>
      </w:r>
      <w:proofErr w:type="spellEnd"/>
      <w:r w:rsidRPr="001A69B5">
        <w:t xml:space="preserve">. Regjeringa vil </w:t>
      </w:r>
      <w:proofErr w:type="spellStart"/>
      <w:r w:rsidRPr="001A69B5">
        <w:t>kome</w:t>
      </w:r>
      <w:proofErr w:type="spellEnd"/>
      <w:r w:rsidRPr="001A69B5">
        <w:t xml:space="preserve"> tilbake til Stortinget med oppfølging </w:t>
      </w:r>
      <w:proofErr w:type="spellStart"/>
      <w:r w:rsidRPr="001A69B5">
        <w:t>seinast</w:t>
      </w:r>
      <w:proofErr w:type="spellEnd"/>
      <w:r w:rsidRPr="001A69B5">
        <w:t xml:space="preserve"> i statsbudsjettet for 2023.</w:t>
      </w:r>
    </w:p>
    <w:p w14:paraId="47182DEB" w14:textId="77777777" w:rsidR="000513CD" w:rsidRPr="001A69B5" w:rsidRDefault="0009509B" w:rsidP="001A69B5">
      <w:r w:rsidRPr="001A69B5">
        <w:t xml:space="preserve">Vedlegg 3 </w:t>
      </w:r>
      <w:proofErr w:type="spellStart"/>
      <w:r w:rsidRPr="001A69B5">
        <w:t>Byggtabellar</w:t>
      </w:r>
      <w:proofErr w:type="spellEnd"/>
      <w:r w:rsidRPr="001A69B5">
        <w:t xml:space="preserve"> for universitet og </w:t>
      </w:r>
      <w:proofErr w:type="spellStart"/>
      <w:r w:rsidRPr="001A69B5">
        <w:t>høgskular</w:t>
      </w:r>
      <w:proofErr w:type="spellEnd"/>
      <w:r w:rsidRPr="001A69B5">
        <w:t xml:space="preserve"> viser </w:t>
      </w:r>
      <w:proofErr w:type="gramStart"/>
      <w:r w:rsidRPr="001A69B5">
        <w:t>ei oversikt</w:t>
      </w:r>
      <w:proofErr w:type="gramEnd"/>
      <w:r w:rsidRPr="001A69B5">
        <w:t xml:space="preserve"> over </w:t>
      </w:r>
      <w:proofErr w:type="spellStart"/>
      <w:r w:rsidRPr="001A69B5">
        <w:t>dei</w:t>
      </w:r>
      <w:proofErr w:type="spellEnd"/>
      <w:r w:rsidRPr="001A69B5">
        <w:t xml:space="preserve"> byggeprosjekta i sektoren som Statsbygg har til prosjektering eller gjennomføring i 2022.</w:t>
      </w:r>
    </w:p>
    <w:p w14:paraId="05A66665" w14:textId="77777777" w:rsidR="000513CD" w:rsidRPr="001A69B5" w:rsidRDefault="0009509B" w:rsidP="001A69B5">
      <w:pPr>
        <w:pStyle w:val="avsnitt-undertittel"/>
      </w:pPr>
      <w:proofErr w:type="spellStart"/>
      <w:r w:rsidRPr="001A69B5">
        <w:t>Lærarutdanning</w:t>
      </w:r>
      <w:proofErr w:type="spellEnd"/>
    </w:p>
    <w:p w14:paraId="5BB2D1E2" w14:textId="77777777" w:rsidR="000513CD" w:rsidRPr="001A69B5" w:rsidRDefault="0009509B" w:rsidP="001A69B5">
      <w:proofErr w:type="spellStart"/>
      <w:r w:rsidRPr="001A69B5">
        <w:t>Studentane</w:t>
      </w:r>
      <w:proofErr w:type="spellEnd"/>
      <w:r w:rsidRPr="001A69B5">
        <w:t xml:space="preserve"> som blei </w:t>
      </w:r>
      <w:proofErr w:type="spellStart"/>
      <w:r w:rsidRPr="001A69B5">
        <w:t>tekne</w:t>
      </w:r>
      <w:proofErr w:type="spellEnd"/>
      <w:r w:rsidRPr="001A69B5">
        <w:t xml:space="preserve"> opp til </w:t>
      </w:r>
      <w:proofErr w:type="spellStart"/>
      <w:r w:rsidRPr="001A69B5">
        <w:t>dei</w:t>
      </w:r>
      <w:proofErr w:type="spellEnd"/>
      <w:r w:rsidRPr="001A69B5">
        <w:t xml:space="preserve"> nye femårige </w:t>
      </w:r>
      <w:proofErr w:type="spellStart"/>
      <w:r w:rsidRPr="001A69B5">
        <w:t>grunnskulelærarutdanningane</w:t>
      </w:r>
      <w:proofErr w:type="spellEnd"/>
      <w:r w:rsidRPr="001A69B5">
        <w:t xml:space="preserve"> i 2017, starta på det femte året av utdanninga </w:t>
      </w:r>
      <w:proofErr w:type="spellStart"/>
      <w:r w:rsidRPr="001A69B5">
        <w:t>hausten</w:t>
      </w:r>
      <w:proofErr w:type="spellEnd"/>
      <w:r w:rsidRPr="001A69B5">
        <w:t xml:space="preserve"> 2021 og vil fullføre utdanninga i 2022. Ettersom </w:t>
      </w:r>
      <w:proofErr w:type="spellStart"/>
      <w:r w:rsidRPr="001A69B5">
        <w:t>skulen</w:t>
      </w:r>
      <w:proofErr w:type="spellEnd"/>
      <w:r w:rsidRPr="001A69B5">
        <w:t xml:space="preserve"> har behov for </w:t>
      </w:r>
      <w:proofErr w:type="spellStart"/>
      <w:r w:rsidRPr="001A69B5">
        <w:t>fleire</w:t>
      </w:r>
      <w:proofErr w:type="spellEnd"/>
      <w:r w:rsidRPr="001A69B5">
        <w:t xml:space="preserve"> </w:t>
      </w:r>
      <w:proofErr w:type="spellStart"/>
      <w:r w:rsidRPr="001A69B5">
        <w:t>lærarar</w:t>
      </w:r>
      <w:proofErr w:type="spellEnd"/>
      <w:r w:rsidRPr="001A69B5">
        <w:t xml:space="preserve">, vil departementet </w:t>
      </w:r>
      <w:proofErr w:type="spellStart"/>
      <w:r w:rsidRPr="001A69B5">
        <w:t>vidareføre</w:t>
      </w:r>
      <w:proofErr w:type="spellEnd"/>
      <w:r w:rsidRPr="001A69B5">
        <w:t xml:space="preserve"> </w:t>
      </w:r>
      <w:proofErr w:type="spellStart"/>
      <w:r w:rsidRPr="001A69B5">
        <w:t>eit</w:t>
      </w:r>
      <w:proofErr w:type="spellEnd"/>
      <w:r w:rsidRPr="001A69B5">
        <w:t xml:space="preserve"> nasjonalt </w:t>
      </w:r>
      <w:proofErr w:type="spellStart"/>
      <w:r w:rsidRPr="001A69B5">
        <w:t>kandidatmåltal</w:t>
      </w:r>
      <w:proofErr w:type="spellEnd"/>
      <w:r w:rsidRPr="001A69B5">
        <w:t xml:space="preserve"> for </w:t>
      </w:r>
      <w:proofErr w:type="spellStart"/>
      <w:r w:rsidRPr="001A69B5">
        <w:t>grunnskulelærarutdanningane</w:t>
      </w:r>
      <w:proofErr w:type="spellEnd"/>
      <w:r w:rsidRPr="001A69B5">
        <w:t xml:space="preserve"> på 1 913 </w:t>
      </w:r>
      <w:proofErr w:type="spellStart"/>
      <w:r w:rsidRPr="001A69B5">
        <w:t>kandidatar</w:t>
      </w:r>
      <w:proofErr w:type="spellEnd"/>
      <w:r w:rsidRPr="001A69B5">
        <w:t xml:space="preserve">. Departementet </w:t>
      </w:r>
      <w:proofErr w:type="spellStart"/>
      <w:r w:rsidRPr="001A69B5">
        <w:t>auka</w:t>
      </w:r>
      <w:proofErr w:type="spellEnd"/>
      <w:r w:rsidRPr="001A69B5">
        <w:t xml:space="preserve"> løyvinga med 89,1 mill. kroner totalt til </w:t>
      </w:r>
      <w:proofErr w:type="spellStart"/>
      <w:r w:rsidRPr="001A69B5">
        <w:t>dei</w:t>
      </w:r>
      <w:proofErr w:type="spellEnd"/>
      <w:r w:rsidRPr="001A69B5">
        <w:t xml:space="preserve"> </w:t>
      </w:r>
      <w:proofErr w:type="spellStart"/>
      <w:r w:rsidRPr="001A69B5">
        <w:t>institusjonane</w:t>
      </w:r>
      <w:proofErr w:type="spellEnd"/>
      <w:r w:rsidRPr="001A69B5">
        <w:t xml:space="preserve"> som tilbyr </w:t>
      </w:r>
      <w:proofErr w:type="spellStart"/>
      <w:r w:rsidRPr="001A69B5">
        <w:t>grunnskulelærarutdanning</w:t>
      </w:r>
      <w:proofErr w:type="spellEnd"/>
      <w:r w:rsidRPr="001A69B5">
        <w:t xml:space="preserve"> i 2021 som halvårseffekt, og foreslår å </w:t>
      </w:r>
      <w:proofErr w:type="spellStart"/>
      <w:r w:rsidRPr="001A69B5">
        <w:t>auke</w:t>
      </w:r>
      <w:proofErr w:type="spellEnd"/>
      <w:r w:rsidRPr="001A69B5">
        <w:t xml:space="preserve"> løyvinga med </w:t>
      </w:r>
      <w:proofErr w:type="spellStart"/>
      <w:r w:rsidRPr="001A69B5">
        <w:t>ytterlegare</w:t>
      </w:r>
      <w:proofErr w:type="spellEnd"/>
      <w:r w:rsidRPr="001A69B5">
        <w:t xml:space="preserve"> 91,4 mill. kroner i 2022, fordelt med 86,8 mill. kroner til universitet og </w:t>
      </w:r>
      <w:proofErr w:type="spellStart"/>
      <w:r w:rsidRPr="001A69B5">
        <w:t>statlege</w:t>
      </w:r>
      <w:proofErr w:type="spellEnd"/>
      <w:r w:rsidRPr="001A69B5">
        <w:t xml:space="preserve"> </w:t>
      </w:r>
      <w:proofErr w:type="spellStart"/>
      <w:r w:rsidRPr="001A69B5">
        <w:t>høgskular</w:t>
      </w:r>
      <w:proofErr w:type="spellEnd"/>
      <w:r w:rsidRPr="001A69B5">
        <w:t xml:space="preserve"> over kap. 260, post 50 og 4,6 mill. kroner til private </w:t>
      </w:r>
      <w:proofErr w:type="spellStart"/>
      <w:r w:rsidRPr="001A69B5">
        <w:t>høgskular</w:t>
      </w:r>
      <w:proofErr w:type="spellEnd"/>
      <w:r w:rsidRPr="001A69B5">
        <w:t xml:space="preserve"> over post 70.</w:t>
      </w:r>
    </w:p>
    <w:p w14:paraId="762AB6D8" w14:textId="77777777" w:rsidR="000513CD" w:rsidRPr="001A69B5" w:rsidRDefault="0009509B" w:rsidP="001A69B5">
      <w:pPr>
        <w:pStyle w:val="avsnitt-undertittel"/>
      </w:pPr>
      <w:r w:rsidRPr="001A69B5">
        <w:t xml:space="preserve">Regelverk for </w:t>
      </w:r>
      <w:proofErr w:type="spellStart"/>
      <w:r w:rsidRPr="001A69B5">
        <w:t>avsetningar</w:t>
      </w:r>
      <w:proofErr w:type="spellEnd"/>
    </w:p>
    <w:p w14:paraId="5FB58450" w14:textId="77777777" w:rsidR="000513CD" w:rsidRPr="001A69B5" w:rsidRDefault="0009509B" w:rsidP="001A69B5">
      <w:r w:rsidRPr="001A69B5">
        <w:t xml:space="preserve">Universiteta og </w:t>
      </w:r>
      <w:proofErr w:type="spellStart"/>
      <w:r w:rsidRPr="001A69B5">
        <w:t>høgskulane</w:t>
      </w:r>
      <w:proofErr w:type="spellEnd"/>
      <w:r w:rsidRPr="001A69B5">
        <w:t xml:space="preserve"> er nettobudsjetterte </w:t>
      </w:r>
      <w:proofErr w:type="spellStart"/>
      <w:r w:rsidRPr="001A69B5">
        <w:t>verksemder</w:t>
      </w:r>
      <w:proofErr w:type="spellEnd"/>
      <w:r w:rsidRPr="001A69B5">
        <w:t xml:space="preserve">, </w:t>
      </w:r>
      <w:proofErr w:type="spellStart"/>
      <w:r w:rsidRPr="001A69B5">
        <w:t>noko</w:t>
      </w:r>
      <w:proofErr w:type="spellEnd"/>
      <w:r w:rsidRPr="001A69B5">
        <w:t xml:space="preserve"> som </w:t>
      </w:r>
      <w:proofErr w:type="spellStart"/>
      <w:r w:rsidRPr="001A69B5">
        <w:t>inneber</w:t>
      </w:r>
      <w:proofErr w:type="spellEnd"/>
      <w:r w:rsidRPr="001A69B5">
        <w:t xml:space="preserve"> at </w:t>
      </w:r>
      <w:proofErr w:type="spellStart"/>
      <w:r w:rsidRPr="001A69B5">
        <w:t>dei</w:t>
      </w:r>
      <w:proofErr w:type="spellEnd"/>
      <w:r w:rsidRPr="001A69B5">
        <w:t xml:space="preserve"> kan disponere </w:t>
      </w:r>
      <w:proofErr w:type="spellStart"/>
      <w:r w:rsidRPr="001A69B5">
        <w:t>løyvingar</w:t>
      </w:r>
      <w:proofErr w:type="spellEnd"/>
      <w:r w:rsidRPr="001A69B5">
        <w:t xml:space="preserve"> og alle eksterne inntekter til sitt formål og føre over alle ubrukte </w:t>
      </w:r>
      <w:proofErr w:type="spellStart"/>
      <w:r w:rsidRPr="001A69B5">
        <w:t>midlar</w:t>
      </w:r>
      <w:proofErr w:type="spellEnd"/>
      <w:r w:rsidRPr="001A69B5">
        <w:t xml:space="preserve"> til neste budsjettår (</w:t>
      </w:r>
      <w:proofErr w:type="spellStart"/>
      <w:r w:rsidRPr="001A69B5">
        <w:t>avsetningar</w:t>
      </w:r>
      <w:proofErr w:type="spellEnd"/>
      <w:r w:rsidRPr="001A69B5">
        <w:t xml:space="preserve">). Nettobudsjettering er meint å gi </w:t>
      </w:r>
      <w:proofErr w:type="spellStart"/>
      <w:r w:rsidRPr="001A69B5">
        <w:t>institusjonane</w:t>
      </w:r>
      <w:proofErr w:type="spellEnd"/>
      <w:r w:rsidRPr="001A69B5">
        <w:t xml:space="preserve"> økonomisk handlingsrom som samsvarer med </w:t>
      </w:r>
      <w:proofErr w:type="spellStart"/>
      <w:r w:rsidRPr="001A69B5">
        <w:t>dei</w:t>
      </w:r>
      <w:proofErr w:type="spellEnd"/>
      <w:r w:rsidRPr="001A69B5">
        <w:t xml:space="preserve"> </w:t>
      </w:r>
      <w:proofErr w:type="spellStart"/>
      <w:r w:rsidRPr="001A69B5">
        <w:t>faglege</w:t>
      </w:r>
      <w:proofErr w:type="spellEnd"/>
      <w:r w:rsidRPr="001A69B5">
        <w:t xml:space="preserve"> fullmaktene </w:t>
      </w:r>
      <w:proofErr w:type="spellStart"/>
      <w:r w:rsidRPr="001A69B5">
        <w:t>deira</w:t>
      </w:r>
      <w:proofErr w:type="spellEnd"/>
      <w:r w:rsidRPr="001A69B5">
        <w:t xml:space="preserve"> og </w:t>
      </w:r>
      <w:proofErr w:type="spellStart"/>
      <w:r w:rsidRPr="001A69B5">
        <w:t>gjer</w:t>
      </w:r>
      <w:proofErr w:type="spellEnd"/>
      <w:r w:rsidRPr="001A69B5">
        <w:t xml:space="preserve"> </w:t>
      </w:r>
      <w:proofErr w:type="spellStart"/>
      <w:r w:rsidRPr="001A69B5">
        <w:t>dei</w:t>
      </w:r>
      <w:proofErr w:type="spellEnd"/>
      <w:r w:rsidRPr="001A69B5">
        <w:t xml:space="preserve"> i stand til å planlegge og disponere </w:t>
      </w:r>
      <w:proofErr w:type="spellStart"/>
      <w:r w:rsidRPr="001A69B5">
        <w:t>midlar</w:t>
      </w:r>
      <w:proofErr w:type="spellEnd"/>
      <w:r w:rsidRPr="001A69B5">
        <w:t xml:space="preserve"> i </w:t>
      </w:r>
      <w:proofErr w:type="spellStart"/>
      <w:r w:rsidRPr="001A69B5">
        <w:t>eit</w:t>
      </w:r>
      <w:proofErr w:type="spellEnd"/>
      <w:r w:rsidRPr="001A69B5">
        <w:t xml:space="preserve"> </w:t>
      </w:r>
      <w:proofErr w:type="spellStart"/>
      <w:r w:rsidRPr="001A69B5">
        <w:t>fleirårig</w:t>
      </w:r>
      <w:proofErr w:type="spellEnd"/>
      <w:r w:rsidRPr="001A69B5">
        <w:t xml:space="preserve"> perspektiv, til dømes for nybygg, utstyr og oppbygging av nye fagmiljø.</w:t>
      </w:r>
    </w:p>
    <w:p w14:paraId="51A1D70A" w14:textId="77777777" w:rsidR="000513CD" w:rsidRPr="001A69B5" w:rsidRDefault="0009509B" w:rsidP="001A69B5">
      <w:r w:rsidRPr="001A69B5">
        <w:t xml:space="preserve">Kunnskapsdepartementet har fastsett </w:t>
      </w:r>
      <w:proofErr w:type="spellStart"/>
      <w:r w:rsidRPr="001A69B5">
        <w:t>eit</w:t>
      </w:r>
      <w:proofErr w:type="spellEnd"/>
      <w:r w:rsidRPr="001A69B5">
        <w:t xml:space="preserve"> regelverk for </w:t>
      </w:r>
      <w:proofErr w:type="spellStart"/>
      <w:r w:rsidRPr="001A69B5">
        <w:t>avsetningane</w:t>
      </w:r>
      <w:proofErr w:type="spellEnd"/>
      <w:r w:rsidRPr="001A69B5">
        <w:t xml:space="preserve"> til </w:t>
      </w:r>
      <w:proofErr w:type="spellStart"/>
      <w:r w:rsidRPr="001A69B5">
        <w:t>statlege</w:t>
      </w:r>
      <w:proofErr w:type="spellEnd"/>
      <w:r w:rsidRPr="001A69B5">
        <w:t xml:space="preserve"> universitet og </w:t>
      </w:r>
      <w:proofErr w:type="spellStart"/>
      <w:r w:rsidRPr="001A69B5">
        <w:t>høgskular</w:t>
      </w:r>
      <w:proofErr w:type="spellEnd"/>
      <w:r w:rsidRPr="001A69B5">
        <w:t xml:space="preserve"> som blei </w:t>
      </w:r>
      <w:proofErr w:type="spellStart"/>
      <w:r w:rsidRPr="001A69B5">
        <w:t>gjeldande</w:t>
      </w:r>
      <w:proofErr w:type="spellEnd"/>
      <w:r w:rsidRPr="001A69B5">
        <w:t xml:space="preserve"> </w:t>
      </w:r>
      <w:proofErr w:type="spellStart"/>
      <w:r w:rsidRPr="001A69B5">
        <w:t>frå</w:t>
      </w:r>
      <w:proofErr w:type="spellEnd"/>
      <w:r w:rsidRPr="001A69B5">
        <w:t xml:space="preserve"> 2021. Det </w:t>
      </w:r>
      <w:proofErr w:type="spellStart"/>
      <w:r w:rsidRPr="001A69B5">
        <w:t>skil</w:t>
      </w:r>
      <w:proofErr w:type="spellEnd"/>
      <w:r w:rsidRPr="001A69B5">
        <w:t xml:space="preserve"> mellom </w:t>
      </w:r>
      <w:proofErr w:type="spellStart"/>
      <w:r w:rsidRPr="001A69B5">
        <w:t>avsetningar</w:t>
      </w:r>
      <w:proofErr w:type="spellEnd"/>
      <w:r w:rsidRPr="001A69B5">
        <w:t xml:space="preserve"> til </w:t>
      </w:r>
      <w:proofErr w:type="spellStart"/>
      <w:r w:rsidRPr="001A69B5">
        <w:t>investeringar</w:t>
      </w:r>
      <w:proofErr w:type="spellEnd"/>
      <w:r w:rsidRPr="001A69B5">
        <w:t xml:space="preserve">, inkludert </w:t>
      </w:r>
      <w:proofErr w:type="spellStart"/>
      <w:r w:rsidRPr="001A69B5">
        <w:t>avsetningar</w:t>
      </w:r>
      <w:proofErr w:type="spellEnd"/>
      <w:r w:rsidRPr="001A69B5">
        <w:t xml:space="preserve"> til </w:t>
      </w:r>
      <w:proofErr w:type="spellStart"/>
      <w:r w:rsidRPr="001A69B5">
        <w:t>vedlikehald</w:t>
      </w:r>
      <w:proofErr w:type="spellEnd"/>
      <w:r w:rsidRPr="001A69B5">
        <w:t xml:space="preserve"> av </w:t>
      </w:r>
      <w:proofErr w:type="spellStart"/>
      <w:r w:rsidRPr="001A69B5">
        <w:t>eigedom</w:t>
      </w:r>
      <w:proofErr w:type="spellEnd"/>
      <w:r w:rsidRPr="001A69B5">
        <w:t xml:space="preserve"> ved </w:t>
      </w:r>
      <w:proofErr w:type="spellStart"/>
      <w:r w:rsidRPr="001A69B5">
        <w:t>dei</w:t>
      </w:r>
      <w:proofErr w:type="spellEnd"/>
      <w:r w:rsidRPr="001A69B5">
        <w:t xml:space="preserve"> </w:t>
      </w:r>
      <w:proofErr w:type="spellStart"/>
      <w:r w:rsidRPr="001A69B5">
        <w:t>sjølvforvaltande</w:t>
      </w:r>
      <w:proofErr w:type="spellEnd"/>
      <w:r w:rsidRPr="001A69B5">
        <w:t xml:space="preserve"> </w:t>
      </w:r>
      <w:proofErr w:type="spellStart"/>
      <w:r w:rsidRPr="001A69B5">
        <w:t>institusjonane</w:t>
      </w:r>
      <w:proofErr w:type="spellEnd"/>
      <w:r w:rsidRPr="001A69B5">
        <w:t xml:space="preserve">, og </w:t>
      </w:r>
      <w:proofErr w:type="spellStart"/>
      <w:r w:rsidRPr="001A69B5">
        <w:t>avsetningar</w:t>
      </w:r>
      <w:proofErr w:type="spellEnd"/>
      <w:r w:rsidRPr="001A69B5">
        <w:t xml:space="preserve"> til andre formål. For </w:t>
      </w:r>
      <w:proofErr w:type="spellStart"/>
      <w:r w:rsidRPr="001A69B5">
        <w:t>avsetningar</w:t>
      </w:r>
      <w:proofErr w:type="spellEnd"/>
      <w:r w:rsidRPr="001A69B5">
        <w:t xml:space="preserve"> til </w:t>
      </w:r>
      <w:proofErr w:type="spellStart"/>
      <w:r w:rsidRPr="001A69B5">
        <w:t>investeringar</w:t>
      </w:r>
      <w:proofErr w:type="spellEnd"/>
      <w:r w:rsidRPr="001A69B5">
        <w:t xml:space="preserve"> er det </w:t>
      </w:r>
      <w:proofErr w:type="spellStart"/>
      <w:r w:rsidRPr="001A69B5">
        <w:t>ikkje</w:t>
      </w:r>
      <w:proofErr w:type="spellEnd"/>
      <w:r w:rsidRPr="001A69B5">
        <w:t xml:space="preserve"> fastsett ei øvre grense, men </w:t>
      </w:r>
      <w:proofErr w:type="spellStart"/>
      <w:r w:rsidRPr="001A69B5">
        <w:t>institusjonane</w:t>
      </w:r>
      <w:proofErr w:type="spellEnd"/>
      <w:r w:rsidRPr="001A69B5">
        <w:t xml:space="preserve"> må dokumentere </w:t>
      </w:r>
      <w:proofErr w:type="spellStart"/>
      <w:r w:rsidRPr="001A69B5">
        <w:t>dei</w:t>
      </w:r>
      <w:proofErr w:type="spellEnd"/>
      <w:r w:rsidRPr="001A69B5">
        <w:t xml:space="preserve"> konkrete </w:t>
      </w:r>
      <w:proofErr w:type="spellStart"/>
      <w:r w:rsidRPr="001A69B5">
        <w:t>planlagde</w:t>
      </w:r>
      <w:proofErr w:type="spellEnd"/>
      <w:r w:rsidRPr="001A69B5">
        <w:t xml:space="preserve"> </w:t>
      </w:r>
      <w:proofErr w:type="spellStart"/>
      <w:r w:rsidRPr="001A69B5">
        <w:t>investeringane</w:t>
      </w:r>
      <w:proofErr w:type="spellEnd"/>
      <w:r w:rsidRPr="001A69B5">
        <w:t xml:space="preserve"> med beløp og </w:t>
      </w:r>
      <w:proofErr w:type="spellStart"/>
      <w:r w:rsidRPr="001A69B5">
        <w:t>årstal</w:t>
      </w:r>
      <w:proofErr w:type="spellEnd"/>
      <w:r w:rsidRPr="001A69B5">
        <w:t xml:space="preserve">. Den øvre grensa for </w:t>
      </w:r>
      <w:proofErr w:type="spellStart"/>
      <w:r w:rsidRPr="001A69B5">
        <w:t>avsetningar</w:t>
      </w:r>
      <w:proofErr w:type="spellEnd"/>
      <w:r w:rsidRPr="001A69B5">
        <w:t xml:space="preserve"> til andre formål er 5 pst. av årets løyving </w:t>
      </w:r>
      <w:proofErr w:type="spellStart"/>
      <w:r w:rsidRPr="001A69B5">
        <w:t>frå</w:t>
      </w:r>
      <w:proofErr w:type="spellEnd"/>
      <w:r w:rsidRPr="001A69B5">
        <w:t xml:space="preserve"> Kunnskapsdepartementet. </w:t>
      </w:r>
      <w:proofErr w:type="spellStart"/>
      <w:r w:rsidRPr="001A69B5">
        <w:t>Frå</w:t>
      </w:r>
      <w:proofErr w:type="spellEnd"/>
      <w:r w:rsidRPr="001A69B5">
        <w:t xml:space="preserve"> 2022 skal </w:t>
      </w:r>
      <w:proofErr w:type="spellStart"/>
      <w:r w:rsidRPr="001A69B5">
        <w:t>avsetningar</w:t>
      </w:r>
      <w:proofErr w:type="spellEnd"/>
      <w:r w:rsidRPr="001A69B5">
        <w:t xml:space="preserve"> utover dette </w:t>
      </w:r>
      <w:proofErr w:type="spellStart"/>
      <w:r w:rsidRPr="001A69B5">
        <w:t>førast</w:t>
      </w:r>
      <w:proofErr w:type="spellEnd"/>
      <w:r w:rsidRPr="001A69B5">
        <w:t xml:space="preserve"> tilbake til statskassa. Kunnskapsdepartementet kan i samråd med Finansdepartementet i </w:t>
      </w:r>
      <w:proofErr w:type="spellStart"/>
      <w:r w:rsidRPr="001A69B5">
        <w:t>særskilde</w:t>
      </w:r>
      <w:proofErr w:type="spellEnd"/>
      <w:r w:rsidRPr="001A69B5">
        <w:t xml:space="preserve"> tilfelle innvilge unntak.</w:t>
      </w:r>
    </w:p>
    <w:p w14:paraId="48C37CA4" w14:textId="77777777" w:rsidR="000513CD" w:rsidRPr="001A69B5" w:rsidRDefault="0009509B" w:rsidP="001A69B5">
      <w:pPr>
        <w:pStyle w:val="avsnitt-undertittel"/>
      </w:pPr>
      <w:proofErr w:type="spellStart"/>
      <w:r w:rsidRPr="001A69B5">
        <w:t>Høgskular</w:t>
      </w:r>
      <w:proofErr w:type="spellEnd"/>
      <w:r w:rsidRPr="001A69B5">
        <w:t xml:space="preserve"> som har søkt om unntak </w:t>
      </w:r>
      <w:proofErr w:type="spellStart"/>
      <w:r w:rsidRPr="001A69B5">
        <w:t>frå</w:t>
      </w:r>
      <w:proofErr w:type="spellEnd"/>
      <w:r w:rsidRPr="001A69B5">
        <w:t xml:space="preserve"> kravet om institusjonsakkreditering</w:t>
      </w:r>
    </w:p>
    <w:p w14:paraId="0E916989" w14:textId="77777777" w:rsidR="000513CD" w:rsidRPr="001A69B5" w:rsidRDefault="0009509B" w:rsidP="001A69B5">
      <w:r w:rsidRPr="001A69B5">
        <w:t xml:space="preserve">Universitets- og </w:t>
      </w:r>
      <w:proofErr w:type="spellStart"/>
      <w:r w:rsidRPr="001A69B5">
        <w:t>høgskulelova</w:t>
      </w:r>
      <w:proofErr w:type="spellEnd"/>
      <w:r w:rsidRPr="001A69B5">
        <w:t xml:space="preserve"> har </w:t>
      </w:r>
      <w:proofErr w:type="spellStart"/>
      <w:r w:rsidRPr="001A69B5">
        <w:t>sidan</w:t>
      </w:r>
      <w:proofErr w:type="spellEnd"/>
      <w:r w:rsidRPr="001A69B5">
        <w:t xml:space="preserve"> 1. januar 2020 krav om at private </w:t>
      </w:r>
      <w:proofErr w:type="spellStart"/>
      <w:r w:rsidRPr="001A69B5">
        <w:t>høgskular</w:t>
      </w:r>
      <w:proofErr w:type="spellEnd"/>
      <w:r w:rsidRPr="001A69B5">
        <w:t xml:space="preserve"> må ha institusjonsakkreditering </w:t>
      </w:r>
      <w:proofErr w:type="spellStart"/>
      <w:r w:rsidRPr="001A69B5">
        <w:t>frå</w:t>
      </w:r>
      <w:proofErr w:type="spellEnd"/>
      <w:r w:rsidRPr="001A69B5">
        <w:t xml:space="preserve"> Nasjonalt organ for kvalitet i utdanninga (NOKUT) for å kunne få </w:t>
      </w:r>
      <w:proofErr w:type="spellStart"/>
      <w:r w:rsidRPr="001A69B5">
        <w:t>statstilskot</w:t>
      </w:r>
      <w:proofErr w:type="spellEnd"/>
      <w:r w:rsidRPr="001A69B5">
        <w:t xml:space="preserve">, jf. </w:t>
      </w:r>
      <w:proofErr w:type="spellStart"/>
      <w:r w:rsidRPr="001A69B5">
        <w:t>Innst</w:t>
      </w:r>
      <w:proofErr w:type="spellEnd"/>
      <w:r w:rsidRPr="001A69B5">
        <w:t xml:space="preserve">. 76 L (2019–2020) og </w:t>
      </w:r>
      <w:proofErr w:type="spellStart"/>
      <w:r w:rsidRPr="001A69B5">
        <w:t>Prop</w:t>
      </w:r>
      <w:proofErr w:type="spellEnd"/>
      <w:r w:rsidRPr="001A69B5">
        <w:t xml:space="preserve">. 9 L (2019–2020). Det er der mellom anna </w:t>
      </w:r>
      <w:proofErr w:type="spellStart"/>
      <w:r w:rsidRPr="001A69B5">
        <w:t>peikt</w:t>
      </w:r>
      <w:proofErr w:type="spellEnd"/>
      <w:r w:rsidRPr="001A69B5">
        <w:t xml:space="preserve"> på at krav om institusjonsakkreditering kan bidra til </w:t>
      </w:r>
      <w:proofErr w:type="spellStart"/>
      <w:r w:rsidRPr="001A69B5">
        <w:t>meir</w:t>
      </w:r>
      <w:proofErr w:type="spellEnd"/>
      <w:r w:rsidRPr="001A69B5">
        <w:t xml:space="preserve"> </w:t>
      </w:r>
      <w:proofErr w:type="spellStart"/>
      <w:r w:rsidRPr="001A69B5">
        <w:t>fagleg</w:t>
      </w:r>
      <w:proofErr w:type="spellEnd"/>
      <w:r w:rsidRPr="001A69B5">
        <w:t xml:space="preserve"> og administrativt solide </w:t>
      </w:r>
      <w:proofErr w:type="spellStart"/>
      <w:r w:rsidRPr="001A69B5">
        <w:t>institusjonar</w:t>
      </w:r>
      <w:proofErr w:type="spellEnd"/>
      <w:r w:rsidRPr="001A69B5">
        <w:t xml:space="preserve"> og slik </w:t>
      </w:r>
      <w:proofErr w:type="spellStart"/>
      <w:r w:rsidRPr="001A69B5">
        <w:t>utgjere</w:t>
      </w:r>
      <w:proofErr w:type="spellEnd"/>
      <w:r w:rsidRPr="001A69B5">
        <w:t xml:space="preserve"> </w:t>
      </w:r>
      <w:proofErr w:type="spellStart"/>
      <w:r w:rsidRPr="001A69B5">
        <w:t>eit</w:t>
      </w:r>
      <w:proofErr w:type="spellEnd"/>
      <w:r w:rsidRPr="001A69B5">
        <w:t xml:space="preserve"> viktig bidrag for å styrke kvalitetsutviklinga ved </w:t>
      </w:r>
      <w:proofErr w:type="spellStart"/>
      <w:r w:rsidRPr="001A69B5">
        <w:t>institusjonane</w:t>
      </w:r>
      <w:proofErr w:type="spellEnd"/>
      <w:r w:rsidRPr="001A69B5">
        <w:t xml:space="preserve">. </w:t>
      </w:r>
      <w:proofErr w:type="spellStart"/>
      <w:r w:rsidRPr="001A69B5">
        <w:t>Vidare</w:t>
      </w:r>
      <w:proofErr w:type="spellEnd"/>
      <w:r w:rsidRPr="001A69B5">
        <w:t xml:space="preserve"> er det </w:t>
      </w:r>
      <w:proofErr w:type="spellStart"/>
      <w:r w:rsidRPr="001A69B5">
        <w:t>peikt</w:t>
      </w:r>
      <w:proofErr w:type="spellEnd"/>
      <w:r w:rsidRPr="001A69B5">
        <w:t xml:space="preserve"> på at alle </w:t>
      </w:r>
      <w:proofErr w:type="spellStart"/>
      <w:r w:rsidRPr="001A69B5">
        <w:t>dei</w:t>
      </w:r>
      <w:proofErr w:type="spellEnd"/>
      <w:r w:rsidRPr="001A69B5">
        <w:t xml:space="preserve"> </w:t>
      </w:r>
      <w:proofErr w:type="spellStart"/>
      <w:r w:rsidRPr="001A69B5">
        <w:t>statlege</w:t>
      </w:r>
      <w:proofErr w:type="spellEnd"/>
      <w:r w:rsidRPr="001A69B5">
        <w:t xml:space="preserve"> universiteta og </w:t>
      </w:r>
      <w:proofErr w:type="spellStart"/>
      <w:r w:rsidRPr="001A69B5">
        <w:t>høgskulane</w:t>
      </w:r>
      <w:proofErr w:type="spellEnd"/>
      <w:r w:rsidRPr="001A69B5">
        <w:t xml:space="preserve"> med løyving over Kunnskapsdepartementets budsjett er institusjonsakkrediterte, og at det </w:t>
      </w:r>
      <w:proofErr w:type="spellStart"/>
      <w:r w:rsidRPr="001A69B5">
        <w:t>ikkje</w:t>
      </w:r>
      <w:proofErr w:type="spellEnd"/>
      <w:r w:rsidRPr="001A69B5">
        <w:t xml:space="preserve"> er </w:t>
      </w:r>
      <w:proofErr w:type="spellStart"/>
      <w:r w:rsidRPr="001A69B5">
        <w:t>nokon</w:t>
      </w:r>
      <w:proofErr w:type="spellEnd"/>
      <w:r w:rsidRPr="001A69B5">
        <w:t xml:space="preserve"> grunn til å stille </w:t>
      </w:r>
      <w:proofErr w:type="spellStart"/>
      <w:r w:rsidRPr="001A69B5">
        <w:t>lågare</w:t>
      </w:r>
      <w:proofErr w:type="spellEnd"/>
      <w:r w:rsidRPr="001A69B5">
        <w:t xml:space="preserve"> krav til </w:t>
      </w:r>
      <w:proofErr w:type="spellStart"/>
      <w:r w:rsidRPr="001A69B5">
        <w:t>dei</w:t>
      </w:r>
      <w:proofErr w:type="spellEnd"/>
      <w:r w:rsidRPr="001A69B5">
        <w:t xml:space="preserve"> private enn til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institusjonane</w:t>
      </w:r>
      <w:proofErr w:type="spellEnd"/>
      <w:r w:rsidRPr="001A69B5">
        <w:t xml:space="preserve">. Stortinget har </w:t>
      </w:r>
      <w:proofErr w:type="spellStart"/>
      <w:r w:rsidRPr="001A69B5">
        <w:t>vedteke</w:t>
      </w:r>
      <w:proofErr w:type="spellEnd"/>
      <w:r w:rsidRPr="001A69B5">
        <w:t xml:space="preserve"> at </w:t>
      </w:r>
      <w:proofErr w:type="spellStart"/>
      <w:r w:rsidRPr="001A69B5">
        <w:t>opninga</w:t>
      </w:r>
      <w:proofErr w:type="spellEnd"/>
      <w:r w:rsidRPr="001A69B5">
        <w:t xml:space="preserve"> for unntak skal </w:t>
      </w:r>
      <w:proofErr w:type="spellStart"/>
      <w:r w:rsidRPr="001A69B5">
        <w:t>praktiserast</w:t>
      </w:r>
      <w:proofErr w:type="spellEnd"/>
      <w:r w:rsidRPr="001A69B5">
        <w:t xml:space="preserve"> snevert og er aktuell i svært få tilfelle.</w:t>
      </w:r>
    </w:p>
    <w:p w14:paraId="7B8A6AF5" w14:textId="77777777" w:rsidR="000513CD" w:rsidRPr="001A69B5" w:rsidRDefault="0009509B" w:rsidP="001A69B5">
      <w:r w:rsidRPr="001A69B5">
        <w:t xml:space="preserve">Det er 10 private </w:t>
      </w:r>
      <w:proofErr w:type="spellStart"/>
      <w:r w:rsidRPr="001A69B5">
        <w:t>høgskular</w:t>
      </w:r>
      <w:proofErr w:type="spellEnd"/>
      <w:r w:rsidRPr="001A69B5">
        <w:t xml:space="preserve"> med NOKUT-akkrediterte </w:t>
      </w:r>
      <w:proofErr w:type="spellStart"/>
      <w:r w:rsidRPr="001A69B5">
        <w:t>utdanningstilbod</w:t>
      </w:r>
      <w:proofErr w:type="spellEnd"/>
      <w:r w:rsidRPr="001A69B5">
        <w:t xml:space="preserve"> som </w:t>
      </w:r>
      <w:proofErr w:type="spellStart"/>
      <w:r w:rsidRPr="001A69B5">
        <w:t>ikkje</w:t>
      </w:r>
      <w:proofErr w:type="spellEnd"/>
      <w:r w:rsidRPr="001A69B5">
        <w:t xml:space="preserve"> får </w:t>
      </w:r>
      <w:proofErr w:type="spellStart"/>
      <w:r w:rsidRPr="001A69B5">
        <w:t>tilskot</w:t>
      </w:r>
      <w:proofErr w:type="spellEnd"/>
      <w:r w:rsidRPr="001A69B5">
        <w:t xml:space="preserve"> </w:t>
      </w:r>
      <w:proofErr w:type="spellStart"/>
      <w:r w:rsidRPr="001A69B5">
        <w:t>frå</w:t>
      </w:r>
      <w:proofErr w:type="spellEnd"/>
      <w:r w:rsidRPr="001A69B5">
        <w:t xml:space="preserve"> Kunnskapsdepartementet. Av </w:t>
      </w:r>
      <w:proofErr w:type="spellStart"/>
      <w:r w:rsidRPr="001A69B5">
        <w:t>desse</w:t>
      </w:r>
      <w:proofErr w:type="spellEnd"/>
      <w:r w:rsidRPr="001A69B5">
        <w:t xml:space="preserve"> har Lillehammer </w:t>
      </w:r>
      <w:proofErr w:type="spellStart"/>
      <w:r w:rsidRPr="001A69B5">
        <w:t>Institute</w:t>
      </w:r>
      <w:proofErr w:type="spellEnd"/>
      <w:r w:rsidRPr="001A69B5">
        <w:t xml:space="preserve"> </w:t>
      </w:r>
      <w:proofErr w:type="spellStart"/>
      <w:r w:rsidRPr="001A69B5">
        <w:t>of</w:t>
      </w:r>
      <w:proofErr w:type="spellEnd"/>
      <w:r w:rsidRPr="001A69B5">
        <w:t xml:space="preserve"> Music Production and Industries (</w:t>
      </w:r>
      <w:proofErr w:type="spellStart"/>
      <w:r w:rsidRPr="001A69B5">
        <w:t>Limpi</w:t>
      </w:r>
      <w:proofErr w:type="spellEnd"/>
      <w:r w:rsidRPr="001A69B5">
        <w:t xml:space="preserve">), Nordland kunst- og filmhøyskole og NSKI høyskole søkt om </w:t>
      </w:r>
      <w:proofErr w:type="spellStart"/>
      <w:r w:rsidRPr="001A69B5">
        <w:t>statstilskot</w:t>
      </w:r>
      <w:proofErr w:type="spellEnd"/>
      <w:r w:rsidRPr="001A69B5">
        <w:t xml:space="preserve"> i 2022 og dermed unntak </w:t>
      </w:r>
      <w:proofErr w:type="spellStart"/>
      <w:r w:rsidRPr="001A69B5">
        <w:t>frå</w:t>
      </w:r>
      <w:proofErr w:type="spellEnd"/>
      <w:r w:rsidRPr="001A69B5">
        <w:t xml:space="preserve"> kravet om institusjonsakkreditering. Dei tre </w:t>
      </w:r>
      <w:proofErr w:type="spellStart"/>
      <w:r w:rsidRPr="001A69B5">
        <w:t>høgskulane</w:t>
      </w:r>
      <w:proofErr w:type="spellEnd"/>
      <w:r w:rsidRPr="001A69B5">
        <w:t xml:space="preserve"> </w:t>
      </w:r>
      <w:proofErr w:type="spellStart"/>
      <w:r w:rsidRPr="001A69B5">
        <w:t>bidreg</w:t>
      </w:r>
      <w:proofErr w:type="spellEnd"/>
      <w:r w:rsidRPr="001A69B5">
        <w:t xml:space="preserve"> med utdanning av </w:t>
      </w:r>
      <w:proofErr w:type="spellStart"/>
      <w:r w:rsidRPr="001A69B5">
        <w:t>kandidatar</w:t>
      </w:r>
      <w:proofErr w:type="spellEnd"/>
      <w:r w:rsidRPr="001A69B5">
        <w:t xml:space="preserve"> på </w:t>
      </w:r>
      <w:proofErr w:type="gramStart"/>
      <w:r w:rsidRPr="001A69B5">
        <w:t>sine fagområde</w:t>
      </w:r>
      <w:proofErr w:type="gramEnd"/>
      <w:r w:rsidRPr="001A69B5">
        <w:t xml:space="preserve">. Likevel skal unntaket </w:t>
      </w:r>
      <w:proofErr w:type="spellStart"/>
      <w:r w:rsidRPr="001A69B5">
        <w:t>praktiserast</w:t>
      </w:r>
      <w:proofErr w:type="spellEnd"/>
      <w:r w:rsidRPr="001A69B5">
        <w:t xml:space="preserve"> snevert, og det </w:t>
      </w:r>
      <w:proofErr w:type="spellStart"/>
      <w:r w:rsidRPr="001A69B5">
        <w:t>særlege</w:t>
      </w:r>
      <w:proofErr w:type="spellEnd"/>
      <w:r w:rsidRPr="001A69B5">
        <w:t xml:space="preserve"> samfunnsmessige behovet må derfor </w:t>
      </w:r>
      <w:proofErr w:type="spellStart"/>
      <w:r w:rsidRPr="001A69B5">
        <w:t>vere</w:t>
      </w:r>
      <w:proofErr w:type="spellEnd"/>
      <w:r w:rsidRPr="001A69B5">
        <w:t xml:space="preserve"> stort. Regjeringa har </w:t>
      </w:r>
      <w:proofErr w:type="spellStart"/>
      <w:r w:rsidRPr="001A69B5">
        <w:t>peikt</w:t>
      </w:r>
      <w:proofErr w:type="spellEnd"/>
      <w:r w:rsidRPr="001A69B5">
        <w:t xml:space="preserve"> på helse- og sosialfag, realfag og teknologi og </w:t>
      </w:r>
      <w:proofErr w:type="spellStart"/>
      <w:r w:rsidRPr="001A69B5">
        <w:t>lærarutdanning</w:t>
      </w:r>
      <w:proofErr w:type="spellEnd"/>
      <w:r w:rsidRPr="001A69B5">
        <w:t xml:space="preserve"> som områda med størst samfunnsmessige behov for kompetanse framover. Dei tre </w:t>
      </w:r>
      <w:proofErr w:type="spellStart"/>
      <w:r w:rsidRPr="001A69B5">
        <w:t>høgskulane</w:t>
      </w:r>
      <w:proofErr w:type="spellEnd"/>
      <w:r w:rsidRPr="001A69B5">
        <w:t xml:space="preserve"> gir </w:t>
      </w:r>
      <w:proofErr w:type="spellStart"/>
      <w:r w:rsidRPr="001A69B5">
        <w:t>ikkje</w:t>
      </w:r>
      <w:proofErr w:type="spellEnd"/>
      <w:r w:rsidRPr="001A69B5">
        <w:t xml:space="preserve"> utdanning i </w:t>
      </w:r>
      <w:proofErr w:type="spellStart"/>
      <w:r w:rsidRPr="001A69B5">
        <w:t>desse</w:t>
      </w:r>
      <w:proofErr w:type="spellEnd"/>
      <w:r w:rsidRPr="001A69B5">
        <w:t xml:space="preserve"> områda, og regjeringa foreslår derfor </w:t>
      </w:r>
      <w:proofErr w:type="spellStart"/>
      <w:r w:rsidRPr="001A69B5">
        <w:t>ikkje</w:t>
      </w:r>
      <w:proofErr w:type="spellEnd"/>
      <w:r w:rsidRPr="001A69B5">
        <w:t xml:space="preserve"> at </w:t>
      </w:r>
      <w:proofErr w:type="spellStart"/>
      <w:r w:rsidRPr="001A69B5">
        <w:t>Limpi</w:t>
      </w:r>
      <w:proofErr w:type="spellEnd"/>
      <w:r w:rsidRPr="001A69B5">
        <w:t xml:space="preserve">, Nordland kunst- og filmhøyskole og NSKI høyskole får </w:t>
      </w:r>
      <w:proofErr w:type="spellStart"/>
      <w:r w:rsidRPr="001A69B5">
        <w:t>statstilskot</w:t>
      </w:r>
      <w:proofErr w:type="spellEnd"/>
      <w:r w:rsidRPr="001A69B5">
        <w:t xml:space="preserve"> i 2022. Kunnskapsdepartementet viser </w:t>
      </w:r>
      <w:proofErr w:type="spellStart"/>
      <w:r w:rsidRPr="001A69B5">
        <w:t>elles</w:t>
      </w:r>
      <w:proofErr w:type="spellEnd"/>
      <w:r w:rsidRPr="001A69B5">
        <w:t xml:space="preserve"> til at Nordland fylkeskommune, som </w:t>
      </w:r>
      <w:proofErr w:type="spellStart"/>
      <w:r w:rsidRPr="001A69B5">
        <w:t>eig</w:t>
      </w:r>
      <w:proofErr w:type="spellEnd"/>
      <w:r w:rsidRPr="001A69B5">
        <w:t xml:space="preserve"> Nordland kunst- og filmhøyskole, har inngått </w:t>
      </w:r>
      <w:proofErr w:type="spellStart"/>
      <w:r w:rsidRPr="001A69B5">
        <w:t>ein</w:t>
      </w:r>
      <w:proofErr w:type="spellEnd"/>
      <w:r w:rsidRPr="001A69B5">
        <w:t xml:space="preserve"> intensjonsavtale med Universitetet i Tromsø – </w:t>
      </w:r>
      <w:proofErr w:type="spellStart"/>
      <w:r w:rsidRPr="001A69B5">
        <w:t>Noregs</w:t>
      </w:r>
      <w:proofErr w:type="spellEnd"/>
      <w:r w:rsidRPr="001A69B5">
        <w:t xml:space="preserve"> arktiske universitet om å overdra </w:t>
      </w:r>
      <w:proofErr w:type="spellStart"/>
      <w:r w:rsidRPr="001A69B5">
        <w:t>verksemda</w:t>
      </w:r>
      <w:proofErr w:type="spellEnd"/>
      <w:r w:rsidRPr="001A69B5">
        <w:t xml:space="preserve"> til universitetet.</w:t>
      </w:r>
    </w:p>
    <w:p w14:paraId="08363012" w14:textId="77777777" w:rsidR="000513CD" w:rsidRPr="001A69B5" w:rsidRDefault="0009509B" w:rsidP="001A69B5">
      <w:r w:rsidRPr="001A69B5">
        <w:t xml:space="preserve">6 av </w:t>
      </w:r>
      <w:proofErr w:type="spellStart"/>
      <w:r w:rsidRPr="001A69B5">
        <w:t>dei</w:t>
      </w:r>
      <w:proofErr w:type="spellEnd"/>
      <w:r w:rsidRPr="001A69B5">
        <w:t xml:space="preserve"> 15 private </w:t>
      </w:r>
      <w:proofErr w:type="spellStart"/>
      <w:r w:rsidRPr="001A69B5">
        <w:t>høgskulane</w:t>
      </w:r>
      <w:proofErr w:type="spellEnd"/>
      <w:r w:rsidRPr="001A69B5">
        <w:t xml:space="preserve"> som får </w:t>
      </w:r>
      <w:proofErr w:type="spellStart"/>
      <w:r w:rsidRPr="001A69B5">
        <w:t>tilskot</w:t>
      </w:r>
      <w:proofErr w:type="spellEnd"/>
      <w:r w:rsidRPr="001A69B5">
        <w:t xml:space="preserve"> over Kunnskapsdepartementets budsjett, har </w:t>
      </w:r>
      <w:proofErr w:type="spellStart"/>
      <w:r w:rsidRPr="001A69B5">
        <w:t>ikkje</w:t>
      </w:r>
      <w:proofErr w:type="spellEnd"/>
      <w:r w:rsidRPr="001A69B5">
        <w:t xml:space="preserve"> institusjonsakkreditering. For </w:t>
      </w:r>
      <w:proofErr w:type="spellStart"/>
      <w:r w:rsidRPr="001A69B5">
        <w:t>desse</w:t>
      </w:r>
      <w:proofErr w:type="spellEnd"/>
      <w:r w:rsidRPr="001A69B5">
        <w:t xml:space="preserve"> gjeld overgangsordninga fram til 2025, jf. universitets- og </w:t>
      </w:r>
      <w:proofErr w:type="spellStart"/>
      <w:r w:rsidRPr="001A69B5">
        <w:t>høgskulelova</w:t>
      </w:r>
      <w:proofErr w:type="spellEnd"/>
      <w:r w:rsidRPr="001A69B5">
        <w:t xml:space="preserve">. Av </w:t>
      </w:r>
      <w:proofErr w:type="spellStart"/>
      <w:r w:rsidRPr="001A69B5">
        <w:t>desse</w:t>
      </w:r>
      <w:proofErr w:type="spellEnd"/>
      <w:r w:rsidRPr="001A69B5">
        <w:t xml:space="preserve"> har Barratt Due Musikkinstitutt og Høyskolen for dansekunst søkt om unntak </w:t>
      </w:r>
      <w:proofErr w:type="spellStart"/>
      <w:r w:rsidRPr="001A69B5">
        <w:t>frå</w:t>
      </w:r>
      <w:proofErr w:type="spellEnd"/>
      <w:r w:rsidRPr="001A69B5">
        <w:t xml:space="preserve"> kravet om institusjonsakkreditering i 2022. Formålet med kravet om institusjonsakkreditering er </w:t>
      </w:r>
      <w:proofErr w:type="spellStart"/>
      <w:r w:rsidRPr="001A69B5">
        <w:t>institusjonar</w:t>
      </w:r>
      <w:proofErr w:type="spellEnd"/>
      <w:r w:rsidRPr="001A69B5">
        <w:t xml:space="preserve"> som </w:t>
      </w:r>
      <w:proofErr w:type="spellStart"/>
      <w:r w:rsidRPr="001A69B5">
        <w:t>fagleg</w:t>
      </w:r>
      <w:proofErr w:type="spellEnd"/>
      <w:r w:rsidRPr="001A69B5">
        <w:t xml:space="preserve"> og administrativt er </w:t>
      </w:r>
      <w:proofErr w:type="spellStart"/>
      <w:r w:rsidRPr="001A69B5">
        <w:t>meir</w:t>
      </w:r>
      <w:proofErr w:type="spellEnd"/>
      <w:r w:rsidRPr="001A69B5">
        <w:t xml:space="preserve"> solide, og dermed styrkt kvalitetsutvikling av </w:t>
      </w:r>
      <w:proofErr w:type="spellStart"/>
      <w:r w:rsidRPr="001A69B5">
        <w:t>institusjonane</w:t>
      </w:r>
      <w:proofErr w:type="spellEnd"/>
      <w:r w:rsidRPr="001A69B5">
        <w:t xml:space="preserve">. Regjeringa meiner at </w:t>
      </w:r>
      <w:proofErr w:type="spellStart"/>
      <w:r w:rsidRPr="001A69B5">
        <w:t>ein</w:t>
      </w:r>
      <w:proofErr w:type="spellEnd"/>
      <w:r w:rsidRPr="001A69B5">
        <w:t xml:space="preserve"> struktur med færre og </w:t>
      </w:r>
      <w:proofErr w:type="spellStart"/>
      <w:r w:rsidRPr="001A69B5">
        <w:t>sterkare</w:t>
      </w:r>
      <w:proofErr w:type="spellEnd"/>
      <w:r w:rsidRPr="001A69B5">
        <w:t xml:space="preserve"> </w:t>
      </w:r>
      <w:proofErr w:type="spellStart"/>
      <w:r w:rsidRPr="001A69B5">
        <w:t>institusjonar</w:t>
      </w:r>
      <w:proofErr w:type="spellEnd"/>
      <w:r w:rsidRPr="001A69B5">
        <w:t xml:space="preserve"> også i den private delen av sektoren vil bidra til det. Kunnskapsdepartementet foreslår </w:t>
      </w:r>
      <w:proofErr w:type="spellStart"/>
      <w:r w:rsidRPr="001A69B5">
        <w:t>ikkje</w:t>
      </w:r>
      <w:proofErr w:type="spellEnd"/>
      <w:r w:rsidRPr="001A69B5">
        <w:t xml:space="preserve"> unntak </w:t>
      </w:r>
      <w:proofErr w:type="spellStart"/>
      <w:r w:rsidRPr="001A69B5">
        <w:t>frå</w:t>
      </w:r>
      <w:proofErr w:type="spellEnd"/>
      <w:r w:rsidRPr="001A69B5">
        <w:t xml:space="preserve"> kravet om institusjonsakkreditering for Høyskolen for dansekunst. Kunnskapsdepartementet viser </w:t>
      </w:r>
      <w:proofErr w:type="spellStart"/>
      <w:r w:rsidRPr="001A69B5">
        <w:t>elles</w:t>
      </w:r>
      <w:proofErr w:type="spellEnd"/>
      <w:r w:rsidRPr="001A69B5">
        <w:t xml:space="preserve"> til at Barratt Due Musikkinstitutt vurderer </w:t>
      </w:r>
      <w:proofErr w:type="spellStart"/>
      <w:r w:rsidRPr="001A69B5">
        <w:t>moglege</w:t>
      </w:r>
      <w:proofErr w:type="spellEnd"/>
      <w:r w:rsidRPr="001A69B5">
        <w:t xml:space="preserve"> </w:t>
      </w:r>
      <w:proofErr w:type="spellStart"/>
      <w:r w:rsidRPr="001A69B5">
        <w:t>endringar</w:t>
      </w:r>
      <w:proofErr w:type="spellEnd"/>
      <w:r w:rsidRPr="001A69B5">
        <w:t xml:space="preserve"> i strukturen og </w:t>
      </w:r>
      <w:proofErr w:type="spellStart"/>
      <w:r w:rsidRPr="001A69B5">
        <w:t>utdanningstilbodet</w:t>
      </w:r>
      <w:proofErr w:type="spellEnd"/>
      <w:r w:rsidRPr="001A69B5">
        <w:t xml:space="preserve"> gjennom </w:t>
      </w:r>
      <w:proofErr w:type="spellStart"/>
      <w:r w:rsidRPr="001A69B5">
        <w:t>meir</w:t>
      </w:r>
      <w:proofErr w:type="spellEnd"/>
      <w:r w:rsidRPr="001A69B5">
        <w:t xml:space="preserve"> forutdanning for ungdom i alderen 16–19 år. Departementet vil </w:t>
      </w:r>
      <w:proofErr w:type="spellStart"/>
      <w:r w:rsidRPr="001A69B5">
        <w:t>ikkje</w:t>
      </w:r>
      <w:proofErr w:type="spellEnd"/>
      <w:r w:rsidRPr="001A69B5">
        <w:t xml:space="preserve"> vurdere unntak </w:t>
      </w:r>
      <w:proofErr w:type="spellStart"/>
      <w:r w:rsidRPr="001A69B5">
        <w:t>frå</w:t>
      </w:r>
      <w:proofErr w:type="spellEnd"/>
      <w:r w:rsidRPr="001A69B5">
        <w:t xml:space="preserve"> kravet om institusjonsakkreditering i </w:t>
      </w:r>
      <w:proofErr w:type="spellStart"/>
      <w:r w:rsidRPr="001A69B5">
        <w:t>høgare</w:t>
      </w:r>
      <w:proofErr w:type="spellEnd"/>
      <w:r w:rsidRPr="001A69B5">
        <w:t xml:space="preserve"> utdanning før dette er avklart.</w:t>
      </w:r>
    </w:p>
    <w:p w14:paraId="21DEC7C8" w14:textId="77777777" w:rsidR="000513CD" w:rsidRPr="001A69B5" w:rsidRDefault="0009509B" w:rsidP="001A69B5">
      <w:pPr>
        <w:pStyle w:val="avsnitt-undertittel"/>
      </w:pPr>
      <w:r w:rsidRPr="001A69B5">
        <w:t>Andre saker</w:t>
      </w:r>
    </w:p>
    <w:p w14:paraId="7AA301B2" w14:textId="77777777" w:rsidR="000513CD" w:rsidRPr="001A69B5" w:rsidRDefault="0009509B" w:rsidP="001A69B5">
      <w:r w:rsidRPr="001A69B5">
        <w:t xml:space="preserve">I 2021 løyvde Stortinget 7 mill. kroner over budsjettet til Justis- og beredskapsdepartementet til å dekke halvparten av </w:t>
      </w:r>
      <w:proofErr w:type="spellStart"/>
      <w:r w:rsidRPr="001A69B5">
        <w:t>årlege</w:t>
      </w:r>
      <w:proofErr w:type="spellEnd"/>
      <w:r w:rsidRPr="001A69B5">
        <w:t xml:space="preserve"> driftskostnader for Rettsgenetisk senter ved Universitetet i Tromsø – </w:t>
      </w:r>
      <w:proofErr w:type="spellStart"/>
      <w:r w:rsidRPr="001A69B5">
        <w:t>Noregs</w:t>
      </w:r>
      <w:proofErr w:type="spellEnd"/>
      <w:r w:rsidRPr="001A69B5">
        <w:t xml:space="preserve"> arktiske universitet (UiT). Regjeringa foreslår å flytte </w:t>
      </w:r>
      <w:proofErr w:type="spellStart"/>
      <w:r w:rsidRPr="001A69B5">
        <w:t>midlane</w:t>
      </w:r>
      <w:proofErr w:type="spellEnd"/>
      <w:r w:rsidRPr="001A69B5">
        <w:t xml:space="preserve"> til kap. 260, post 50 i 2022. For å dekke </w:t>
      </w:r>
      <w:proofErr w:type="spellStart"/>
      <w:r w:rsidRPr="001A69B5">
        <w:t>dei</w:t>
      </w:r>
      <w:proofErr w:type="spellEnd"/>
      <w:r w:rsidRPr="001A69B5">
        <w:t xml:space="preserve"> </w:t>
      </w:r>
      <w:proofErr w:type="spellStart"/>
      <w:r w:rsidRPr="001A69B5">
        <w:t>resterande</w:t>
      </w:r>
      <w:proofErr w:type="spellEnd"/>
      <w:r w:rsidRPr="001A69B5">
        <w:t xml:space="preserve"> </w:t>
      </w:r>
      <w:proofErr w:type="spellStart"/>
      <w:r w:rsidRPr="001A69B5">
        <w:t>årlege</w:t>
      </w:r>
      <w:proofErr w:type="spellEnd"/>
      <w:r w:rsidRPr="001A69B5">
        <w:t xml:space="preserve"> driftskostnadene foreslår regjeringa å </w:t>
      </w:r>
      <w:proofErr w:type="spellStart"/>
      <w:r w:rsidRPr="001A69B5">
        <w:t>auke</w:t>
      </w:r>
      <w:proofErr w:type="spellEnd"/>
      <w:r w:rsidRPr="001A69B5">
        <w:t xml:space="preserve"> løyvinga til UiT med 7,7 mill. kroner, gjennom å omfordele 6,9 mill. kroner på kap. 260, post 50 </w:t>
      </w:r>
      <w:proofErr w:type="spellStart"/>
      <w:r w:rsidRPr="001A69B5">
        <w:t>frå</w:t>
      </w:r>
      <w:proofErr w:type="spellEnd"/>
      <w:r w:rsidRPr="001A69B5">
        <w:t xml:space="preserve"> </w:t>
      </w:r>
      <w:proofErr w:type="spellStart"/>
      <w:r w:rsidRPr="001A69B5">
        <w:t>dei</w:t>
      </w:r>
      <w:proofErr w:type="spellEnd"/>
      <w:r w:rsidRPr="001A69B5">
        <w:t xml:space="preserve"> </w:t>
      </w:r>
      <w:proofErr w:type="spellStart"/>
      <w:r w:rsidRPr="001A69B5">
        <w:t>statlege</w:t>
      </w:r>
      <w:proofErr w:type="spellEnd"/>
      <w:r w:rsidRPr="001A69B5">
        <w:t xml:space="preserve"> universiteta og </w:t>
      </w:r>
      <w:proofErr w:type="spellStart"/>
      <w:r w:rsidRPr="001A69B5">
        <w:t>høgskulane</w:t>
      </w:r>
      <w:proofErr w:type="spellEnd"/>
      <w:r w:rsidRPr="001A69B5">
        <w:t xml:space="preserve"> og flytte 0,8 mill. kroner og 77 000 kroner </w:t>
      </w:r>
      <w:proofErr w:type="spellStart"/>
      <w:r w:rsidRPr="001A69B5">
        <w:t>frå</w:t>
      </w:r>
      <w:proofErr w:type="spellEnd"/>
      <w:r w:rsidRPr="001A69B5">
        <w:t xml:space="preserve"> </w:t>
      </w:r>
      <w:proofErr w:type="spellStart"/>
      <w:r w:rsidRPr="001A69B5">
        <w:t>høvesvis</w:t>
      </w:r>
      <w:proofErr w:type="spellEnd"/>
      <w:r w:rsidRPr="001A69B5">
        <w:t xml:space="preserve"> Justis- og beredskapsdepartementet og Helse- og omsorgsdepartementet.</w:t>
      </w:r>
    </w:p>
    <w:p w14:paraId="5A84F2CA" w14:textId="77777777" w:rsidR="000513CD" w:rsidRPr="001A69B5" w:rsidRDefault="0009509B" w:rsidP="001A69B5">
      <w:r w:rsidRPr="001A69B5">
        <w:t xml:space="preserve">Kunnskapsdepartementet foreslår </w:t>
      </w:r>
      <w:proofErr w:type="spellStart"/>
      <w:r w:rsidRPr="001A69B5">
        <w:t>ein</w:t>
      </w:r>
      <w:proofErr w:type="spellEnd"/>
      <w:r w:rsidRPr="001A69B5">
        <w:t xml:space="preserve"> </w:t>
      </w:r>
      <w:proofErr w:type="spellStart"/>
      <w:r w:rsidRPr="001A69B5">
        <w:t>auke</w:t>
      </w:r>
      <w:proofErr w:type="spellEnd"/>
      <w:r w:rsidRPr="001A69B5">
        <w:t xml:space="preserve"> på 3,3 mill. kroner i rammeløyvinga til Universitetet i Oslo for </w:t>
      </w:r>
      <w:proofErr w:type="spellStart"/>
      <w:r w:rsidRPr="001A69B5">
        <w:t>meirbehovet</w:t>
      </w:r>
      <w:proofErr w:type="spellEnd"/>
      <w:r w:rsidRPr="001A69B5">
        <w:t xml:space="preserve"> til Regionale </w:t>
      </w:r>
      <w:proofErr w:type="spellStart"/>
      <w:r w:rsidRPr="001A69B5">
        <w:t>komitear</w:t>
      </w:r>
      <w:proofErr w:type="spellEnd"/>
      <w:r w:rsidRPr="001A69B5">
        <w:t xml:space="preserve"> for medisinsk og </w:t>
      </w:r>
      <w:proofErr w:type="spellStart"/>
      <w:r w:rsidRPr="001A69B5">
        <w:t>helsefagleg</w:t>
      </w:r>
      <w:proofErr w:type="spellEnd"/>
      <w:r w:rsidRPr="001A69B5">
        <w:t xml:space="preserve"> forskingsetikk ved </w:t>
      </w:r>
      <w:proofErr w:type="spellStart"/>
      <w:r w:rsidRPr="001A69B5">
        <w:t>komiteane</w:t>
      </w:r>
      <w:proofErr w:type="spellEnd"/>
      <w:r w:rsidRPr="001A69B5">
        <w:t xml:space="preserve"> for klinisk utprøving av </w:t>
      </w:r>
      <w:proofErr w:type="spellStart"/>
      <w:r w:rsidRPr="001A69B5">
        <w:t>legemidlar</w:t>
      </w:r>
      <w:proofErr w:type="spellEnd"/>
      <w:r w:rsidRPr="001A69B5">
        <w:t xml:space="preserve"> og medisinsk utstyr (REK-KULMU).</w:t>
      </w:r>
    </w:p>
    <w:p w14:paraId="3963033A" w14:textId="77777777" w:rsidR="000513CD" w:rsidRPr="001A69B5" w:rsidRDefault="0009509B" w:rsidP="001A69B5">
      <w:r w:rsidRPr="001A69B5">
        <w:t xml:space="preserve">Kunnskapsdepartementet foreslår å flytte 2,8 mill. kroner </w:t>
      </w:r>
      <w:proofErr w:type="spellStart"/>
      <w:r w:rsidRPr="001A69B5">
        <w:t>frå</w:t>
      </w:r>
      <w:proofErr w:type="spellEnd"/>
      <w:r w:rsidRPr="001A69B5">
        <w:t xml:space="preserve"> rammeløyvinga til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til Direktoratet for </w:t>
      </w:r>
      <w:proofErr w:type="spellStart"/>
      <w:r w:rsidRPr="001A69B5">
        <w:t>høgare</w:t>
      </w:r>
      <w:proofErr w:type="spellEnd"/>
      <w:r w:rsidRPr="001A69B5">
        <w:t xml:space="preserve"> utdanning og kompetanse, som dekker </w:t>
      </w:r>
      <w:proofErr w:type="spellStart"/>
      <w:r w:rsidRPr="001A69B5">
        <w:t>delar</w:t>
      </w:r>
      <w:proofErr w:type="spellEnd"/>
      <w:r w:rsidRPr="001A69B5">
        <w:t xml:space="preserve"> av drifta av </w:t>
      </w:r>
      <w:proofErr w:type="spellStart"/>
      <w:r w:rsidRPr="001A69B5">
        <w:t>pådrivararbeidet</w:t>
      </w:r>
      <w:proofErr w:type="spellEnd"/>
      <w:r w:rsidRPr="001A69B5">
        <w:t xml:space="preserve"> for universell utforming. Sjå òg omtale under kap. 256, post 01.</w:t>
      </w:r>
    </w:p>
    <w:p w14:paraId="267FABBA" w14:textId="77777777" w:rsidR="000513CD" w:rsidRPr="001A69B5" w:rsidRDefault="0009509B" w:rsidP="001A69B5">
      <w:r w:rsidRPr="001A69B5">
        <w:t xml:space="preserve">Nord universitet, </w:t>
      </w:r>
      <w:proofErr w:type="spellStart"/>
      <w:r w:rsidRPr="001A69B5">
        <w:t>OsloMet</w:t>
      </w:r>
      <w:proofErr w:type="spellEnd"/>
      <w:r w:rsidRPr="001A69B5">
        <w:t xml:space="preserve"> – Storbyuniversitetet, </w:t>
      </w:r>
      <w:proofErr w:type="spellStart"/>
      <w:r w:rsidRPr="001A69B5">
        <w:t>Høgskulen</w:t>
      </w:r>
      <w:proofErr w:type="spellEnd"/>
      <w:r w:rsidRPr="001A69B5">
        <w:t xml:space="preserve"> i Innlandet og Universitetet i Søraust-</w:t>
      </w:r>
      <w:proofErr w:type="spellStart"/>
      <w:r w:rsidRPr="001A69B5">
        <w:t>Noreg</w:t>
      </w:r>
      <w:proofErr w:type="spellEnd"/>
      <w:r w:rsidRPr="001A69B5">
        <w:t xml:space="preserve"> har inngått avtale med Direktoratet for forvaltning og økonomistyring om bruk av ei løysing for </w:t>
      </w:r>
      <w:proofErr w:type="spellStart"/>
      <w:r w:rsidRPr="001A69B5">
        <w:t>tilsetjing</w:t>
      </w:r>
      <w:proofErr w:type="spellEnd"/>
      <w:r w:rsidRPr="001A69B5">
        <w:t xml:space="preserve"> og arbeidskontrakt. Kunnskapsdepartementet foreslår å rammeoverføre 0,4 mill. kroner til kap. 1605, post 01 i Finansdepartementets budsjett.</w:t>
      </w:r>
    </w:p>
    <w:p w14:paraId="0AEBC861" w14:textId="77777777" w:rsidR="000513CD" w:rsidRPr="001A69B5" w:rsidRDefault="0009509B" w:rsidP="001A69B5">
      <w:r w:rsidRPr="001A69B5">
        <w:t xml:space="preserve">Den nye strategien </w:t>
      </w:r>
      <w:r w:rsidRPr="001A69B5">
        <w:rPr>
          <w:rStyle w:val="kursiv"/>
        </w:rPr>
        <w:t>Strategi for digital omstilling i universitets- og høyskolesektoren 2021–2025</w:t>
      </w:r>
      <w:r w:rsidRPr="001A69B5">
        <w:t xml:space="preserve"> </w:t>
      </w:r>
      <w:proofErr w:type="spellStart"/>
      <w:r w:rsidRPr="001A69B5">
        <w:t>omfattar</w:t>
      </w:r>
      <w:proofErr w:type="spellEnd"/>
      <w:r w:rsidRPr="001A69B5">
        <w:t xml:space="preserve"> alle sider ved digitalisering i sektoren. Kunnskapsdepartementet vil følge opp strategien </w:t>
      </w:r>
      <w:proofErr w:type="spellStart"/>
      <w:r w:rsidRPr="001A69B5">
        <w:t>saman</w:t>
      </w:r>
      <w:proofErr w:type="spellEnd"/>
      <w:r w:rsidRPr="001A69B5">
        <w:t xml:space="preserve"> med universitet og </w:t>
      </w:r>
      <w:proofErr w:type="spellStart"/>
      <w:r w:rsidRPr="001A69B5">
        <w:t>høgskular</w:t>
      </w:r>
      <w:proofErr w:type="spellEnd"/>
      <w:r w:rsidRPr="001A69B5">
        <w:t xml:space="preserve"> og i samarbeid med HK-</w:t>
      </w:r>
      <w:proofErr w:type="spellStart"/>
      <w:r w:rsidRPr="001A69B5">
        <w:t>dir</w:t>
      </w:r>
      <w:proofErr w:type="spellEnd"/>
      <w:r w:rsidRPr="001A69B5">
        <w:t>, NOKUT, Forskingsrådet og Sikt.</w:t>
      </w:r>
    </w:p>
    <w:p w14:paraId="1272E17F" w14:textId="77777777" w:rsidR="000513CD" w:rsidRPr="001A69B5" w:rsidRDefault="0009509B" w:rsidP="001A69B5">
      <w:pPr>
        <w:pStyle w:val="b-budkaptit"/>
      </w:pPr>
      <w:r w:rsidRPr="001A69B5">
        <w:t>Kap. 270 Studentvelferd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4D76C779" w14:textId="77777777" w:rsidTr="003405E6">
        <w:trPr>
          <w:trHeight w:val="640"/>
          <w:hidden/>
        </w:trPr>
        <w:tc>
          <w:tcPr>
            <w:tcW w:w="840" w:type="dxa"/>
          </w:tcPr>
          <w:p w14:paraId="5C4177B6" w14:textId="77777777" w:rsidR="000513CD" w:rsidRPr="001A69B5" w:rsidRDefault="0009509B" w:rsidP="001A69B5">
            <w:pPr>
              <w:pStyle w:val="Tabellnavn"/>
            </w:pPr>
            <w:r w:rsidRPr="001A69B5">
              <w:t>KPAL</w:t>
            </w:r>
          </w:p>
        </w:tc>
        <w:tc>
          <w:tcPr>
            <w:tcW w:w="4800" w:type="dxa"/>
          </w:tcPr>
          <w:p w14:paraId="569A7242" w14:textId="77777777" w:rsidR="000513CD" w:rsidRPr="001A69B5" w:rsidRDefault="000513CD" w:rsidP="001A69B5">
            <w:pPr>
              <w:pStyle w:val="Tabellnavn"/>
            </w:pPr>
          </w:p>
        </w:tc>
        <w:tc>
          <w:tcPr>
            <w:tcW w:w="1300" w:type="dxa"/>
          </w:tcPr>
          <w:p w14:paraId="7E1E3274" w14:textId="77777777" w:rsidR="000513CD" w:rsidRPr="001A69B5" w:rsidRDefault="000513CD" w:rsidP="001A69B5">
            <w:pPr>
              <w:pStyle w:val="Tabellnavn"/>
            </w:pPr>
          </w:p>
        </w:tc>
        <w:tc>
          <w:tcPr>
            <w:tcW w:w="1300" w:type="dxa"/>
          </w:tcPr>
          <w:p w14:paraId="67827C3B" w14:textId="77777777" w:rsidR="000513CD" w:rsidRPr="001A69B5" w:rsidRDefault="000513CD" w:rsidP="001A69B5">
            <w:pPr>
              <w:pStyle w:val="Tabellnavn"/>
            </w:pPr>
          </w:p>
        </w:tc>
        <w:tc>
          <w:tcPr>
            <w:tcW w:w="1300" w:type="dxa"/>
          </w:tcPr>
          <w:p w14:paraId="13E4D973" w14:textId="77777777" w:rsidR="000513CD" w:rsidRPr="001A69B5" w:rsidRDefault="0009509B" w:rsidP="001A69B5">
            <w:r w:rsidRPr="001A69B5">
              <w:t>(i 1 000 kr)</w:t>
            </w:r>
          </w:p>
        </w:tc>
      </w:tr>
      <w:tr w:rsidR="000513CD" w:rsidRPr="001A69B5" w14:paraId="2A2808FA" w14:textId="77777777" w:rsidTr="003405E6">
        <w:trPr>
          <w:trHeight w:val="600"/>
        </w:trPr>
        <w:tc>
          <w:tcPr>
            <w:tcW w:w="840" w:type="dxa"/>
          </w:tcPr>
          <w:p w14:paraId="60CF5DB9" w14:textId="77777777" w:rsidR="000513CD" w:rsidRPr="001A69B5" w:rsidRDefault="0009509B" w:rsidP="001A69B5">
            <w:r w:rsidRPr="001A69B5">
              <w:t>Post</w:t>
            </w:r>
          </w:p>
        </w:tc>
        <w:tc>
          <w:tcPr>
            <w:tcW w:w="4800" w:type="dxa"/>
          </w:tcPr>
          <w:p w14:paraId="0E4B6A36" w14:textId="77777777" w:rsidR="000513CD" w:rsidRPr="001A69B5" w:rsidRDefault="0009509B" w:rsidP="001A69B5">
            <w:proofErr w:type="spellStart"/>
            <w:r w:rsidRPr="001A69B5">
              <w:t>Nemning</w:t>
            </w:r>
            <w:proofErr w:type="spellEnd"/>
          </w:p>
        </w:tc>
        <w:tc>
          <w:tcPr>
            <w:tcW w:w="1300" w:type="dxa"/>
          </w:tcPr>
          <w:p w14:paraId="7E36519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4E4DBA3" w14:textId="77777777" w:rsidR="000513CD" w:rsidRPr="001A69B5" w:rsidRDefault="0009509B" w:rsidP="001A69B5">
            <w:r w:rsidRPr="001A69B5">
              <w:t xml:space="preserve">Saldert </w:t>
            </w:r>
            <w:r w:rsidRPr="001A69B5">
              <w:br/>
              <w:t>budsjett 2021</w:t>
            </w:r>
          </w:p>
        </w:tc>
        <w:tc>
          <w:tcPr>
            <w:tcW w:w="1300" w:type="dxa"/>
          </w:tcPr>
          <w:p w14:paraId="5ACA9E4E" w14:textId="77777777" w:rsidR="000513CD" w:rsidRPr="001A69B5" w:rsidRDefault="0009509B" w:rsidP="001A69B5">
            <w:r w:rsidRPr="001A69B5">
              <w:t xml:space="preserve">Forslag </w:t>
            </w:r>
            <w:r w:rsidRPr="001A69B5">
              <w:br/>
              <w:t>2022</w:t>
            </w:r>
          </w:p>
        </w:tc>
      </w:tr>
      <w:tr w:rsidR="000513CD" w:rsidRPr="001A69B5" w14:paraId="04137FC6" w14:textId="77777777" w:rsidTr="003405E6">
        <w:trPr>
          <w:trHeight w:val="380"/>
        </w:trPr>
        <w:tc>
          <w:tcPr>
            <w:tcW w:w="840" w:type="dxa"/>
          </w:tcPr>
          <w:p w14:paraId="5CED3536" w14:textId="77777777" w:rsidR="000513CD" w:rsidRPr="001A69B5" w:rsidRDefault="0009509B" w:rsidP="001A69B5">
            <w:r w:rsidRPr="001A69B5">
              <w:t>74</w:t>
            </w:r>
          </w:p>
        </w:tc>
        <w:tc>
          <w:tcPr>
            <w:tcW w:w="4800" w:type="dxa"/>
          </w:tcPr>
          <w:p w14:paraId="131F4305" w14:textId="77777777" w:rsidR="000513CD" w:rsidRPr="001A69B5" w:rsidRDefault="0009509B" w:rsidP="001A69B5">
            <w:proofErr w:type="spellStart"/>
            <w:r w:rsidRPr="001A69B5">
              <w:t>Tilskot</w:t>
            </w:r>
            <w:proofErr w:type="spellEnd"/>
            <w:r w:rsidRPr="001A69B5">
              <w:t xml:space="preserve"> til velferdsarbeid o.a.</w:t>
            </w:r>
          </w:p>
        </w:tc>
        <w:tc>
          <w:tcPr>
            <w:tcW w:w="1300" w:type="dxa"/>
          </w:tcPr>
          <w:p w14:paraId="315AC799" w14:textId="77777777" w:rsidR="000513CD" w:rsidRPr="001A69B5" w:rsidRDefault="000513CD" w:rsidP="001A69B5"/>
        </w:tc>
        <w:tc>
          <w:tcPr>
            <w:tcW w:w="1300" w:type="dxa"/>
          </w:tcPr>
          <w:p w14:paraId="02A7F594" w14:textId="77777777" w:rsidR="000513CD" w:rsidRPr="001A69B5" w:rsidRDefault="0009509B" w:rsidP="001A69B5">
            <w:r w:rsidRPr="001A69B5">
              <w:t>123 380</w:t>
            </w:r>
          </w:p>
        </w:tc>
        <w:tc>
          <w:tcPr>
            <w:tcW w:w="1300" w:type="dxa"/>
          </w:tcPr>
          <w:p w14:paraId="0084DCB3" w14:textId="77777777" w:rsidR="000513CD" w:rsidRPr="001A69B5" w:rsidRDefault="0009509B" w:rsidP="001A69B5">
            <w:r w:rsidRPr="001A69B5">
              <w:t>126 588</w:t>
            </w:r>
          </w:p>
        </w:tc>
      </w:tr>
      <w:tr w:rsidR="000513CD" w:rsidRPr="001A69B5" w14:paraId="1A5408EE" w14:textId="77777777" w:rsidTr="003405E6">
        <w:trPr>
          <w:trHeight w:val="640"/>
        </w:trPr>
        <w:tc>
          <w:tcPr>
            <w:tcW w:w="840" w:type="dxa"/>
          </w:tcPr>
          <w:p w14:paraId="7B1970A3" w14:textId="77777777" w:rsidR="000513CD" w:rsidRPr="001A69B5" w:rsidRDefault="0009509B" w:rsidP="001A69B5">
            <w:r w:rsidRPr="001A69B5">
              <w:t>75</w:t>
            </w:r>
          </w:p>
        </w:tc>
        <w:tc>
          <w:tcPr>
            <w:tcW w:w="4800" w:type="dxa"/>
          </w:tcPr>
          <w:p w14:paraId="1A03269E" w14:textId="77777777" w:rsidR="000513CD" w:rsidRPr="001A69B5" w:rsidRDefault="0009509B" w:rsidP="001A69B5">
            <w:proofErr w:type="spellStart"/>
            <w:r w:rsidRPr="001A69B5">
              <w:t>Tilskot</w:t>
            </w:r>
            <w:proofErr w:type="spellEnd"/>
            <w:r w:rsidRPr="001A69B5">
              <w:t xml:space="preserve"> til bygging av </w:t>
            </w:r>
            <w:proofErr w:type="spellStart"/>
            <w:r w:rsidRPr="001A69B5">
              <w:t>studentbustadar</w:t>
            </w:r>
            <w:proofErr w:type="spellEnd"/>
            <w:r w:rsidRPr="001A69B5">
              <w:rPr>
                <w:rStyle w:val="kursiv"/>
              </w:rPr>
              <w:t xml:space="preserve">, </w:t>
            </w:r>
            <w:r w:rsidRPr="001A69B5">
              <w:rPr>
                <w:rStyle w:val="kursiv"/>
              </w:rPr>
              <w:br/>
              <w:t xml:space="preserve">kan </w:t>
            </w:r>
            <w:proofErr w:type="spellStart"/>
            <w:r w:rsidRPr="001A69B5">
              <w:rPr>
                <w:rStyle w:val="kursiv"/>
              </w:rPr>
              <w:t>overførast</w:t>
            </w:r>
            <w:proofErr w:type="spellEnd"/>
          </w:p>
        </w:tc>
        <w:tc>
          <w:tcPr>
            <w:tcW w:w="1300" w:type="dxa"/>
          </w:tcPr>
          <w:p w14:paraId="05ED3BC4" w14:textId="77777777" w:rsidR="000513CD" w:rsidRPr="001A69B5" w:rsidRDefault="0009509B" w:rsidP="001A69B5">
            <w:r w:rsidRPr="001A69B5">
              <w:t>448 608</w:t>
            </w:r>
          </w:p>
        </w:tc>
        <w:tc>
          <w:tcPr>
            <w:tcW w:w="1300" w:type="dxa"/>
          </w:tcPr>
          <w:p w14:paraId="791A82CD" w14:textId="77777777" w:rsidR="000513CD" w:rsidRPr="001A69B5" w:rsidRDefault="0009509B" w:rsidP="001A69B5">
            <w:r w:rsidRPr="001A69B5">
              <w:t>803 507</w:t>
            </w:r>
          </w:p>
        </w:tc>
        <w:tc>
          <w:tcPr>
            <w:tcW w:w="1300" w:type="dxa"/>
          </w:tcPr>
          <w:p w14:paraId="0918DFF2" w14:textId="77777777" w:rsidR="000513CD" w:rsidRPr="001A69B5" w:rsidRDefault="0009509B" w:rsidP="001A69B5">
            <w:r w:rsidRPr="001A69B5">
              <w:t>959 158</w:t>
            </w:r>
          </w:p>
        </w:tc>
      </w:tr>
      <w:tr w:rsidR="000513CD" w:rsidRPr="001A69B5" w14:paraId="052559FB" w14:textId="77777777" w:rsidTr="003405E6">
        <w:trPr>
          <w:trHeight w:val="380"/>
        </w:trPr>
        <w:tc>
          <w:tcPr>
            <w:tcW w:w="840" w:type="dxa"/>
          </w:tcPr>
          <w:p w14:paraId="24E746EA" w14:textId="77777777" w:rsidR="000513CD" w:rsidRPr="001A69B5" w:rsidRDefault="000513CD" w:rsidP="001A69B5"/>
        </w:tc>
        <w:tc>
          <w:tcPr>
            <w:tcW w:w="4800" w:type="dxa"/>
          </w:tcPr>
          <w:p w14:paraId="5798382D" w14:textId="77777777" w:rsidR="000513CD" w:rsidRPr="001A69B5" w:rsidRDefault="0009509B" w:rsidP="001A69B5">
            <w:r w:rsidRPr="001A69B5">
              <w:t>Sum kap. 270</w:t>
            </w:r>
          </w:p>
        </w:tc>
        <w:tc>
          <w:tcPr>
            <w:tcW w:w="1300" w:type="dxa"/>
          </w:tcPr>
          <w:p w14:paraId="05B006E5" w14:textId="77777777" w:rsidR="000513CD" w:rsidRPr="001A69B5" w:rsidRDefault="0009509B" w:rsidP="001A69B5">
            <w:r w:rsidRPr="001A69B5">
              <w:t>448 608</w:t>
            </w:r>
          </w:p>
        </w:tc>
        <w:tc>
          <w:tcPr>
            <w:tcW w:w="1300" w:type="dxa"/>
          </w:tcPr>
          <w:p w14:paraId="4D052BEC" w14:textId="77777777" w:rsidR="000513CD" w:rsidRPr="001A69B5" w:rsidRDefault="0009509B" w:rsidP="001A69B5">
            <w:r w:rsidRPr="001A69B5">
              <w:t>926 887</w:t>
            </w:r>
          </w:p>
        </w:tc>
        <w:tc>
          <w:tcPr>
            <w:tcW w:w="1300" w:type="dxa"/>
          </w:tcPr>
          <w:p w14:paraId="5A72E76E" w14:textId="77777777" w:rsidR="000513CD" w:rsidRPr="001A69B5" w:rsidRDefault="0009509B" w:rsidP="001A69B5">
            <w:r w:rsidRPr="001A69B5">
              <w:t>1 085 746</w:t>
            </w:r>
          </w:p>
        </w:tc>
      </w:tr>
    </w:tbl>
    <w:p w14:paraId="7749C217" w14:textId="77777777" w:rsidR="000513CD" w:rsidRPr="001A69B5" w:rsidRDefault="0009509B" w:rsidP="001A69B5">
      <w:pPr>
        <w:pStyle w:val="b-post"/>
      </w:pPr>
      <w:r w:rsidRPr="001A69B5">
        <w:t xml:space="preserve">Post 74 </w:t>
      </w:r>
      <w:proofErr w:type="spellStart"/>
      <w:r w:rsidRPr="001A69B5">
        <w:t>Tilskot</w:t>
      </w:r>
      <w:proofErr w:type="spellEnd"/>
      <w:r w:rsidRPr="001A69B5">
        <w:t xml:space="preserve"> til velferdsarbeid o.a.</w:t>
      </w:r>
    </w:p>
    <w:p w14:paraId="63A7EBBB" w14:textId="77777777" w:rsidR="000513CD" w:rsidRPr="001A69B5" w:rsidRDefault="0009509B" w:rsidP="001A69B5">
      <w:r w:rsidRPr="001A69B5">
        <w:t xml:space="preserve">Posten </w:t>
      </w:r>
      <w:proofErr w:type="spellStart"/>
      <w:r w:rsidRPr="001A69B5">
        <w:t>omfattar</w:t>
      </w:r>
      <w:proofErr w:type="spellEnd"/>
      <w:r w:rsidRPr="001A69B5">
        <w:t xml:space="preserve"> </w:t>
      </w:r>
      <w:proofErr w:type="spellStart"/>
      <w:r w:rsidRPr="001A69B5">
        <w:t>tilskot</w:t>
      </w:r>
      <w:proofErr w:type="spellEnd"/>
      <w:r w:rsidRPr="001A69B5">
        <w:t xml:space="preserve"> til det generelle velferdsarbeidet til studentsamskipnadene og </w:t>
      </w:r>
      <w:proofErr w:type="spellStart"/>
      <w:r w:rsidRPr="001A69B5">
        <w:t>tilskot</w:t>
      </w:r>
      <w:proofErr w:type="spellEnd"/>
      <w:r w:rsidRPr="001A69B5">
        <w:t xml:space="preserve"> til </w:t>
      </w:r>
      <w:proofErr w:type="spellStart"/>
      <w:r w:rsidRPr="001A69B5">
        <w:t>landsomfattande</w:t>
      </w:r>
      <w:proofErr w:type="spellEnd"/>
      <w:r w:rsidRPr="001A69B5">
        <w:t xml:space="preserve"> </w:t>
      </w:r>
      <w:proofErr w:type="spellStart"/>
      <w:r w:rsidRPr="001A69B5">
        <w:t>interesseorganisasjonar</w:t>
      </w:r>
      <w:proofErr w:type="spellEnd"/>
      <w:r w:rsidRPr="001A69B5">
        <w:t xml:space="preserve"> for </w:t>
      </w:r>
      <w:proofErr w:type="spellStart"/>
      <w:r w:rsidRPr="001A69B5">
        <w:t>studentar</w:t>
      </w:r>
      <w:proofErr w:type="spellEnd"/>
      <w:r w:rsidRPr="001A69B5">
        <w:t>.</w:t>
      </w:r>
    </w:p>
    <w:p w14:paraId="3C0B5D0B" w14:textId="77777777" w:rsidR="000513CD" w:rsidRPr="001A69B5" w:rsidRDefault="0009509B" w:rsidP="001A69B5">
      <w:pPr>
        <w:pStyle w:val="avsnitt-tittel"/>
      </w:pPr>
      <w:r w:rsidRPr="001A69B5">
        <w:t>Mål for 2022</w:t>
      </w:r>
    </w:p>
    <w:p w14:paraId="1AFD4F5B" w14:textId="77777777" w:rsidR="000513CD" w:rsidRPr="001A69B5" w:rsidRDefault="0009509B" w:rsidP="001A69B5">
      <w:r w:rsidRPr="001A69B5">
        <w:t xml:space="preserve">God studentvelferd og </w:t>
      </w:r>
      <w:proofErr w:type="spellStart"/>
      <w:r w:rsidRPr="001A69B5">
        <w:t>studentorganisasjonar</w:t>
      </w:r>
      <w:proofErr w:type="spellEnd"/>
      <w:r w:rsidRPr="001A69B5">
        <w:t xml:space="preserve"> som er dyktige til å </w:t>
      </w:r>
      <w:proofErr w:type="spellStart"/>
      <w:r w:rsidRPr="001A69B5">
        <w:t>fremje</w:t>
      </w:r>
      <w:proofErr w:type="spellEnd"/>
      <w:r w:rsidRPr="001A69B5">
        <w:t xml:space="preserve"> </w:t>
      </w:r>
      <w:proofErr w:type="spellStart"/>
      <w:r w:rsidRPr="001A69B5">
        <w:t>studentane</w:t>
      </w:r>
      <w:proofErr w:type="spellEnd"/>
      <w:r w:rsidRPr="001A69B5">
        <w:t xml:space="preserve"> sine interesser.</w:t>
      </w:r>
    </w:p>
    <w:p w14:paraId="02DA202B" w14:textId="77777777" w:rsidR="000513CD" w:rsidRPr="001A69B5" w:rsidRDefault="0009509B" w:rsidP="001A69B5">
      <w:r w:rsidRPr="001A69B5">
        <w:t xml:space="preserve">Målet med ordninga er å legge grunnlag for studentvelferd ved </w:t>
      </w:r>
      <w:proofErr w:type="spellStart"/>
      <w:r w:rsidRPr="001A69B5">
        <w:t>utdanningsinstitusjonane</w:t>
      </w:r>
      <w:proofErr w:type="spellEnd"/>
      <w:r w:rsidRPr="001A69B5">
        <w:t xml:space="preserve">, </w:t>
      </w:r>
      <w:proofErr w:type="spellStart"/>
      <w:r w:rsidRPr="001A69B5">
        <w:t>studentorganisasjonane</w:t>
      </w:r>
      <w:proofErr w:type="spellEnd"/>
      <w:r w:rsidRPr="001A69B5">
        <w:t xml:space="preserve"> og studentsamskipnadene. Velferdsarbeidet til studentsamskipnadene skal supplere det generelle </w:t>
      </w:r>
      <w:proofErr w:type="spellStart"/>
      <w:r w:rsidRPr="001A69B5">
        <w:t>velferdstilbodet</w:t>
      </w:r>
      <w:proofErr w:type="spellEnd"/>
      <w:r w:rsidRPr="001A69B5">
        <w:t xml:space="preserve"> </w:t>
      </w:r>
      <w:proofErr w:type="spellStart"/>
      <w:r w:rsidRPr="001A69B5">
        <w:t>elles</w:t>
      </w:r>
      <w:proofErr w:type="spellEnd"/>
      <w:r w:rsidRPr="001A69B5">
        <w:t xml:space="preserve"> i samfunnet og </w:t>
      </w:r>
      <w:proofErr w:type="spellStart"/>
      <w:r w:rsidRPr="001A69B5">
        <w:t>vere</w:t>
      </w:r>
      <w:proofErr w:type="spellEnd"/>
      <w:r w:rsidRPr="001A69B5">
        <w:t xml:space="preserve"> </w:t>
      </w:r>
      <w:proofErr w:type="spellStart"/>
      <w:r w:rsidRPr="001A69B5">
        <w:t>ein</w:t>
      </w:r>
      <w:proofErr w:type="spellEnd"/>
      <w:r w:rsidRPr="001A69B5">
        <w:t xml:space="preserve"> integrert del av læringsmiljøet ved </w:t>
      </w:r>
      <w:proofErr w:type="spellStart"/>
      <w:r w:rsidRPr="001A69B5">
        <w:t>utdanningsinstitusjonane</w:t>
      </w:r>
      <w:proofErr w:type="spellEnd"/>
      <w:r w:rsidRPr="001A69B5">
        <w:t xml:space="preserve">. </w:t>
      </w:r>
      <w:proofErr w:type="spellStart"/>
      <w:r w:rsidRPr="001A69B5">
        <w:t>Pengane</w:t>
      </w:r>
      <w:proofErr w:type="spellEnd"/>
      <w:r w:rsidRPr="001A69B5">
        <w:t xml:space="preserve"> skal gå til å styrke </w:t>
      </w:r>
      <w:proofErr w:type="spellStart"/>
      <w:r w:rsidRPr="001A69B5">
        <w:t>velferdstilbodet</w:t>
      </w:r>
      <w:proofErr w:type="spellEnd"/>
      <w:r w:rsidRPr="001A69B5">
        <w:t xml:space="preserve"> til </w:t>
      </w:r>
      <w:proofErr w:type="spellStart"/>
      <w:r w:rsidRPr="001A69B5">
        <w:t>studentane</w:t>
      </w:r>
      <w:proofErr w:type="spellEnd"/>
      <w:r w:rsidRPr="001A69B5">
        <w:t xml:space="preserve">, til dømes det psykiske </w:t>
      </w:r>
      <w:proofErr w:type="spellStart"/>
      <w:r w:rsidRPr="001A69B5">
        <w:t>helsetilbodet</w:t>
      </w:r>
      <w:proofErr w:type="spellEnd"/>
      <w:r w:rsidRPr="001A69B5">
        <w:t xml:space="preserve">. I tillegg er det </w:t>
      </w:r>
      <w:proofErr w:type="spellStart"/>
      <w:r w:rsidRPr="001A69B5">
        <w:t>pengar</w:t>
      </w:r>
      <w:proofErr w:type="spellEnd"/>
      <w:r w:rsidRPr="001A69B5">
        <w:t xml:space="preserve"> til arbeid med psykisk helse gjennom Helsedirektoratet som samskipnadene og </w:t>
      </w:r>
      <w:proofErr w:type="spellStart"/>
      <w:r w:rsidRPr="001A69B5">
        <w:t>fleire</w:t>
      </w:r>
      <w:proofErr w:type="spellEnd"/>
      <w:r w:rsidRPr="001A69B5">
        <w:t xml:space="preserve"> kan søke om.</w:t>
      </w:r>
    </w:p>
    <w:p w14:paraId="0510B764" w14:textId="77777777" w:rsidR="000513CD" w:rsidRPr="001A69B5" w:rsidRDefault="0009509B" w:rsidP="001A69B5">
      <w:pPr>
        <w:pStyle w:val="avsnitt-tittel"/>
      </w:pPr>
      <w:r w:rsidRPr="001A69B5">
        <w:t>Resultat i 2020</w:t>
      </w:r>
    </w:p>
    <w:p w14:paraId="6D58196C" w14:textId="77777777" w:rsidR="000513CD" w:rsidRPr="001A69B5" w:rsidRDefault="0009509B" w:rsidP="001A69B5">
      <w:r w:rsidRPr="001A69B5">
        <w:t xml:space="preserve">I 2020 blei </w:t>
      </w:r>
      <w:proofErr w:type="spellStart"/>
      <w:r w:rsidRPr="001A69B5">
        <w:t>midlane</w:t>
      </w:r>
      <w:proofErr w:type="spellEnd"/>
      <w:r w:rsidRPr="001A69B5">
        <w:t xml:space="preserve"> løyvde over kap. 272, post 50. Sjå rapporteringa der.</w:t>
      </w:r>
    </w:p>
    <w:p w14:paraId="67D42781" w14:textId="77777777" w:rsidR="000513CD" w:rsidRPr="001A69B5" w:rsidRDefault="0009509B" w:rsidP="001A69B5">
      <w:pPr>
        <w:pStyle w:val="avsnitt-tittel"/>
      </w:pPr>
      <w:r w:rsidRPr="001A69B5">
        <w:t>Budsjettforslag for 2022</w:t>
      </w:r>
    </w:p>
    <w:p w14:paraId="50FC6457" w14:textId="77777777" w:rsidR="000513CD" w:rsidRPr="001A69B5" w:rsidRDefault="0009509B" w:rsidP="001A69B5">
      <w:r w:rsidRPr="001A69B5">
        <w:t xml:space="preserve">Departementet foreslår å løyve 126,6 mill. kroner på posten, der 107,5 mill. kroner er </w:t>
      </w:r>
      <w:proofErr w:type="spellStart"/>
      <w:r w:rsidRPr="001A69B5">
        <w:t>tilskot</w:t>
      </w:r>
      <w:proofErr w:type="spellEnd"/>
      <w:r w:rsidRPr="001A69B5">
        <w:t xml:space="preserve"> til velferdsarbeidet til studentsamskipnadene og 19,1 mill. koner er </w:t>
      </w:r>
      <w:proofErr w:type="spellStart"/>
      <w:r w:rsidRPr="001A69B5">
        <w:t>tilskot</w:t>
      </w:r>
      <w:proofErr w:type="spellEnd"/>
      <w:r w:rsidRPr="001A69B5">
        <w:t xml:space="preserve"> til </w:t>
      </w:r>
      <w:proofErr w:type="spellStart"/>
      <w:r w:rsidRPr="001A69B5">
        <w:t>landsomfattande</w:t>
      </w:r>
      <w:proofErr w:type="spellEnd"/>
      <w:r w:rsidRPr="001A69B5">
        <w:t xml:space="preserve"> </w:t>
      </w:r>
      <w:proofErr w:type="spellStart"/>
      <w:r w:rsidRPr="001A69B5">
        <w:t>studentorganisasjonar</w:t>
      </w:r>
      <w:proofErr w:type="spellEnd"/>
      <w:r w:rsidRPr="001A69B5">
        <w:t xml:space="preserve">. </w:t>
      </w:r>
      <w:proofErr w:type="spellStart"/>
      <w:r w:rsidRPr="001A69B5">
        <w:t>Tilskota</w:t>
      </w:r>
      <w:proofErr w:type="spellEnd"/>
      <w:r w:rsidRPr="001A69B5">
        <w:t xml:space="preserve"> blir forvalta av Direktoratet for </w:t>
      </w:r>
      <w:proofErr w:type="spellStart"/>
      <w:r w:rsidRPr="001A69B5">
        <w:t>høgare</w:t>
      </w:r>
      <w:proofErr w:type="spellEnd"/>
      <w:r w:rsidRPr="001A69B5">
        <w:t xml:space="preserve"> utdanning og kompetanse på vegner av Kunnskapsdepartementet. Departementet foreslår </w:t>
      </w:r>
      <w:proofErr w:type="spellStart"/>
      <w:r w:rsidRPr="001A69B5">
        <w:t>følgande</w:t>
      </w:r>
      <w:proofErr w:type="spellEnd"/>
      <w:r w:rsidRPr="001A69B5">
        <w:t xml:space="preserve"> </w:t>
      </w:r>
      <w:proofErr w:type="spellStart"/>
      <w:r w:rsidRPr="001A69B5">
        <w:t>tilskot</w:t>
      </w:r>
      <w:proofErr w:type="spellEnd"/>
      <w:r w:rsidRPr="001A69B5">
        <w:t xml:space="preserve"> til </w:t>
      </w:r>
      <w:proofErr w:type="spellStart"/>
      <w:r w:rsidRPr="001A69B5">
        <w:t>landsomfattande</w:t>
      </w:r>
      <w:proofErr w:type="spellEnd"/>
      <w:r w:rsidRPr="001A69B5">
        <w:t xml:space="preserve"> </w:t>
      </w:r>
      <w:proofErr w:type="spellStart"/>
      <w:r w:rsidRPr="001A69B5">
        <w:t>studentorganisasjonar</w:t>
      </w:r>
      <w:proofErr w:type="spellEnd"/>
      <w:r w:rsidRPr="001A69B5">
        <w:t>:</w:t>
      </w:r>
    </w:p>
    <w:p w14:paraId="7DA24DB2" w14:textId="77777777" w:rsidR="000513CD" w:rsidRPr="00C4377B" w:rsidRDefault="0009509B" w:rsidP="001A69B5">
      <w:pPr>
        <w:pStyle w:val="Liste"/>
        <w:rPr>
          <w:lang w:val="en-US"/>
        </w:rPr>
      </w:pPr>
      <w:r w:rsidRPr="00C4377B">
        <w:rPr>
          <w:lang w:val="en-US"/>
        </w:rPr>
        <w:t>Association of Norwegian Students Abroad: 10,4 </w:t>
      </w:r>
      <w:proofErr w:type="gramStart"/>
      <w:r w:rsidRPr="00C4377B">
        <w:rPr>
          <w:lang w:val="en-US"/>
        </w:rPr>
        <w:t>mill</w:t>
      </w:r>
      <w:proofErr w:type="gramEnd"/>
      <w:r w:rsidRPr="00C4377B">
        <w:rPr>
          <w:lang w:val="en-US"/>
        </w:rPr>
        <w:t>. kroner</w:t>
      </w:r>
    </w:p>
    <w:p w14:paraId="568B9BAD" w14:textId="77777777" w:rsidR="000513CD" w:rsidRPr="001A69B5" w:rsidRDefault="0009509B" w:rsidP="001A69B5">
      <w:pPr>
        <w:pStyle w:val="Liste"/>
      </w:pPr>
      <w:r w:rsidRPr="001A69B5">
        <w:t>Norsk studentorganisasjon: 4,1 mill. kroner</w:t>
      </w:r>
    </w:p>
    <w:p w14:paraId="44E018FC" w14:textId="77777777" w:rsidR="000513CD" w:rsidRPr="001A69B5" w:rsidRDefault="0009509B" w:rsidP="001A69B5">
      <w:pPr>
        <w:pStyle w:val="Liste"/>
      </w:pPr>
      <w:r w:rsidRPr="001A69B5">
        <w:t>Organisasjon for norske fagskolestudenter: 2,5 mill. kroner</w:t>
      </w:r>
    </w:p>
    <w:p w14:paraId="642B4CEB" w14:textId="77777777" w:rsidR="000513CD" w:rsidRPr="00C4377B" w:rsidRDefault="0009509B" w:rsidP="001A69B5">
      <w:pPr>
        <w:pStyle w:val="Liste"/>
        <w:rPr>
          <w:lang w:val="en-US"/>
        </w:rPr>
      </w:pPr>
      <w:r w:rsidRPr="00C4377B">
        <w:rPr>
          <w:lang w:val="en-US"/>
        </w:rPr>
        <w:t>International Students’ Union of Norway: 1,9 </w:t>
      </w:r>
      <w:proofErr w:type="gramStart"/>
      <w:r w:rsidRPr="00C4377B">
        <w:rPr>
          <w:lang w:val="en-US"/>
        </w:rPr>
        <w:t>mill</w:t>
      </w:r>
      <w:proofErr w:type="gramEnd"/>
      <w:r w:rsidRPr="00C4377B">
        <w:rPr>
          <w:lang w:val="en-US"/>
        </w:rPr>
        <w:t>. kroner</w:t>
      </w:r>
    </w:p>
    <w:p w14:paraId="6C32B740" w14:textId="77777777" w:rsidR="000513CD" w:rsidRPr="001A69B5" w:rsidRDefault="0009509B" w:rsidP="001A69B5">
      <w:pPr>
        <w:pStyle w:val="Liste"/>
      </w:pPr>
      <w:r w:rsidRPr="001A69B5">
        <w:t>Stipendiatorganisasjonene i Norge: 260 000 kroner</w:t>
      </w:r>
    </w:p>
    <w:p w14:paraId="70ACF0F5" w14:textId="77777777" w:rsidR="000513CD" w:rsidRPr="001A69B5" w:rsidRDefault="0009509B" w:rsidP="001A69B5">
      <w:pPr>
        <w:pStyle w:val="b-post"/>
      </w:pPr>
      <w:r w:rsidRPr="001A69B5">
        <w:t xml:space="preserve">Post 75 </w:t>
      </w:r>
      <w:proofErr w:type="spellStart"/>
      <w:r w:rsidRPr="001A69B5">
        <w:t>Tilskot</w:t>
      </w:r>
      <w:proofErr w:type="spellEnd"/>
      <w:r w:rsidRPr="001A69B5">
        <w:t xml:space="preserve"> til bygging av </w:t>
      </w:r>
      <w:proofErr w:type="spellStart"/>
      <w:r w:rsidRPr="001A69B5">
        <w:t>studentbustadar</w:t>
      </w:r>
      <w:proofErr w:type="spellEnd"/>
      <w:r w:rsidRPr="001A69B5">
        <w:t xml:space="preserve">, kan </w:t>
      </w:r>
      <w:proofErr w:type="spellStart"/>
      <w:r w:rsidRPr="001A69B5">
        <w:t>overførast</w:t>
      </w:r>
      <w:proofErr w:type="spellEnd"/>
    </w:p>
    <w:p w14:paraId="35A4D79F" w14:textId="77777777" w:rsidR="000513CD" w:rsidRPr="001A69B5" w:rsidRDefault="0009509B" w:rsidP="001A69B5">
      <w:r w:rsidRPr="001A69B5">
        <w:t xml:space="preserve">Posten </w:t>
      </w:r>
      <w:proofErr w:type="spellStart"/>
      <w:r w:rsidRPr="001A69B5">
        <w:t>omfattar</w:t>
      </w:r>
      <w:proofErr w:type="spellEnd"/>
      <w:r w:rsidRPr="001A69B5">
        <w:t xml:space="preserve"> </w:t>
      </w:r>
      <w:proofErr w:type="spellStart"/>
      <w:r w:rsidRPr="001A69B5">
        <w:t>midlar</w:t>
      </w:r>
      <w:proofErr w:type="spellEnd"/>
      <w:r w:rsidRPr="001A69B5">
        <w:t xml:space="preserve"> til studentsamskipnadene, og i </w:t>
      </w:r>
      <w:proofErr w:type="spellStart"/>
      <w:r w:rsidRPr="001A69B5">
        <w:t>særskilde</w:t>
      </w:r>
      <w:proofErr w:type="spellEnd"/>
      <w:r w:rsidRPr="001A69B5">
        <w:t xml:space="preserve"> tilfelle </w:t>
      </w:r>
      <w:proofErr w:type="spellStart"/>
      <w:r w:rsidRPr="001A69B5">
        <w:t>studentbustadstiftingar</w:t>
      </w:r>
      <w:proofErr w:type="spellEnd"/>
      <w:r w:rsidRPr="001A69B5">
        <w:t xml:space="preserve">, til kjøp, ombygging, oppføring og rehabilitering av </w:t>
      </w:r>
      <w:proofErr w:type="spellStart"/>
      <w:r w:rsidRPr="001A69B5">
        <w:t>studentbustadar</w:t>
      </w:r>
      <w:proofErr w:type="spellEnd"/>
      <w:r w:rsidRPr="001A69B5">
        <w:t xml:space="preserve">. </w:t>
      </w:r>
      <w:proofErr w:type="spellStart"/>
      <w:r w:rsidRPr="001A69B5">
        <w:t>Studentbustadane</w:t>
      </w:r>
      <w:proofErr w:type="spellEnd"/>
      <w:r w:rsidRPr="001A69B5">
        <w:t xml:space="preserve"> skal </w:t>
      </w:r>
      <w:proofErr w:type="spellStart"/>
      <w:r w:rsidRPr="001A69B5">
        <w:t>vere</w:t>
      </w:r>
      <w:proofErr w:type="spellEnd"/>
      <w:r w:rsidRPr="001A69B5">
        <w:t xml:space="preserve"> </w:t>
      </w:r>
      <w:proofErr w:type="spellStart"/>
      <w:r w:rsidRPr="001A69B5">
        <w:t>eit</w:t>
      </w:r>
      <w:proofErr w:type="spellEnd"/>
      <w:r w:rsidRPr="001A69B5">
        <w:t xml:space="preserve"> supplement til den private </w:t>
      </w:r>
      <w:proofErr w:type="spellStart"/>
      <w:r w:rsidRPr="001A69B5">
        <w:t>bustadmarknaden</w:t>
      </w:r>
      <w:proofErr w:type="spellEnd"/>
      <w:r w:rsidRPr="001A69B5">
        <w:t xml:space="preserve">. Husbanken </w:t>
      </w:r>
      <w:proofErr w:type="spellStart"/>
      <w:r w:rsidRPr="001A69B5">
        <w:t>forvaltar</w:t>
      </w:r>
      <w:proofErr w:type="spellEnd"/>
      <w:r w:rsidRPr="001A69B5">
        <w:t xml:space="preserve"> </w:t>
      </w:r>
      <w:proofErr w:type="spellStart"/>
      <w:r w:rsidRPr="001A69B5">
        <w:t>tilskota</w:t>
      </w:r>
      <w:proofErr w:type="spellEnd"/>
      <w:r w:rsidRPr="001A69B5">
        <w:t xml:space="preserve"> for Kunnskapsdepartementet.</w:t>
      </w:r>
    </w:p>
    <w:p w14:paraId="0FF0C8E7" w14:textId="77777777" w:rsidR="000513CD" w:rsidRPr="001A69B5" w:rsidRDefault="0009509B" w:rsidP="001A69B5">
      <w:pPr>
        <w:pStyle w:val="avsnitt-tittel"/>
      </w:pPr>
      <w:r w:rsidRPr="001A69B5">
        <w:t>Mål for 2022</w:t>
      </w:r>
    </w:p>
    <w:p w14:paraId="23580D1A" w14:textId="77777777" w:rsidR="000513CD" w:rsidRPr="001A69B5" w:rsidRDefault="0009509B" w:rsidP="001A69B5">
      <w:proofErr w:type="spellStart"/>
      <w:r w:rsidRPr="001A69B5">
        <w:t>Rimelege</w:t>
      </w:r>
      <w:proofErr w:type="spellEnd"/>
      <w:r w:rsidRPr="001A69B5">
        <w:t xml:space="preserve"> og </w:t>
      </w:r>
      <w:proofErr w:type="spellStart"/>
      <w:r w:rsidRPr="001A69B5">
        <w:t>tilgjengelege</w:t>
      </w:r>
      <w:proofErr w:type="spellEnd"/>
      <w:r w:rsidRPr="001A69B5">
        <w:t xml:space="preserve"> </w:t>
      </w:r>
      <w:proofErr w:type="spellStart"/>
      <w:r w:rsidRPr="001A69B5">
        <w:t>bustadar</w:t>
      </w:r>
      <w:proofErr w:type="spellEnd"/>
      <w:r w:rsidRPr="001A69B5">
        <w:t xml:space="preserve"> for </w:t>
      </w:r>
      <w:proofErr w:type="spellStart"/>
      <w:r w:rsidRPr="001A69B5">
        <w:t>studentar</w:t>
      </w:r>
      <w:proofErr w:type="spellEnd"/>
      <w:r w:rsidRPr="001A69B5">
        <w:t>.</w:t>
      </w:r>
    </w:p>
    <w:p w14:paraId="03FB675B" w14:textId="77777777" w:rsidR="000513CD" w:rsidRPr="001A69B5" w:rsidRDefault="0009509B" w:rsidP="001A69B5">
      <w:pPr>
        <w:pStyle w:val="avsnitt-tittel"/>
      </w:pPr>
      <w:r w:rsidRPr="001A69B5">
        <w:t>Resultat i 2020</w:t>
      </w:r>
    </w:p>
    <w:p w14:paraId="5EB8B76B" w14:textId="77777777" w:rsidR="000513CD" w:rsidRPr="001A69B5" w:rsidRDefault="0009509B" w:rsidP="001A69B5">
      <w:r w:rsidRPr="001A69B5">
        <w:t xml:space="preserve">I 2020 gav Kunnskapsdepartementet </w:t>
      </w:r>
      <w:proofErr w:type="spellStart"/>
      <w:r w:rsidRPr="001A69B5">
        <w:t>tilsegn</w:t>
      </w:r>
      <w:proofErr w:type="spellEnd"/>
      <w:r w:rsidRPr="001A69B5">
        <w:t xml:space="preserve"> om </w:t>
      </w:r>
      <w:proofErr w:type="spellStart"/>
      <w:r w:rsidRPr="001A69B5">
        <w:t>tilskot</w:t>
      </w:r>
      <w:proofErr w:type="spellEnd"/>
      <w:r w:rsidRPr="001A69B5">
        <w:t xml:space="preserve"> til 2 200 </w:t>
      </w:r>
      <w:proofErr w:type="spellStart"/>
      <w:r w:rsidRPr="001A69B5">
        <w:t>hybeleiningar</w:t>
      </w:r>
      <w:proofErr w:type="spellEnd"/>
      <w:r w:rsidRPr="001A69B5">
        <w:t xml:space="preserve">. Alle </w:t>
      </w:r>
      <w:proofErr w:type="spellStart"/>
      <w:r w:rsidRPr="001A69B5">
        <w:t>tilsegna</w:t>
      </w:r>
      <w:proofErr w:type="spellEnd"/>
      <w:r w:rsidRPr="001A69B5">
        <w:t xml:space="preserve"> var til bygging av nye </w:t>
      </w:r>
      <w:proofErr w:type="spellStart"/>
      <w:r w:rsidRPr="001A69B5">
        <w:t>studentbustadar</w:t>
      </w:r>
      <w:proofErr w:type="spellEnd"/>
      <w:r w:rsidRPr="001A69B5">
        <w:t xml:space="preserve"> i regi av studentsamskipnadene. I 2020 blei det i tillegg løyvd 250 mill. kroner til oppgradering av </w:t>
      </w:r>
      <w:proofErr w:type="spellStart"/>
      <w:r w:rsidRPr="001A69B5">
        <w:t>studentbustadar</w:t>
      </w:r>
      <w:proofErr w:type="spellEnd"/>
      <w:r w:rsidRPr="001A69B5">
        <w:t xml:space="preserve">,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127 S (2019–2020), som del av økonomiske tiltak i møte med covid-19-pandemien. Åtte studentsamskipnader </w:t>
      </w:r>
      <w:proofErr w:type="spellStart"/>
      <w:r w:rsidRPr="001A69B5">
        <w:t>fekk</w:t>
      </w:r>
      <w:proofErr w:type="spellEnd"/>
      <w:r w:rsidRPr="001A69B5">
        <w:t xml:space="preserve"> </w:t>
      </w:r>
      <w:proofErr w:type="spellStart"/>
      <w:r w:rsidRPr="001A69B5">
        <w:t>tilsegn</w:t>
      </w:r>
      <w:proofErr w:type="spellEnd"/>
      <w:r w:rsidRPr="001A69B5">
        <w:t xml:space="preserve"> om </w:t>
      </w:r>
      <w:proofErr w:type="spellStart"/>
      <w:r w:rsidRPr="001A69B5">
        <w:t>tilskot</w:t>
      </w:r>
      <w:proofErr w:type="spellEnd"/>
      <w:r w:rsidRPr="001A69B5">
        <w:t xml:space="preserve"> til 15 prosjekt for å oppgradere 2 094 </w:t>
      </w:r>
      <w:proofErr w:type="spellStart"/>
      <w:r w:rsidRPr="001A69B5">
        <w:t>studenthyblar</w:t>
      </w:r>
      <w:proofErr w:type="spellEnd"/>
      <w:r w:rsidRPr="001A69B5">
        <w:t xml:space="preserve">. Det er forventa at ni av prosjekta blir ferdige i 2021 og </w:t>
      </w:r>
      <w:proofErr w:type="spellStart"/>
      <w:r w:rsidRPr="001A69B5">
        <w:t>dei</w:t>
      </w:r>
      <w:proofErr w:type="spellEnd"/>
      <w:r w:rsidRPr="001A69B5">
        <w:t xml:space="preserve"> andre seks prosjekta i 2022. </w:t>
      </w:r>
    </w:p>
    <w:p w14:paraId="6F6167E6" w14:textId="77777777" w:rsidR="000513CD" w:rsidRPr="001A69B5" w:rsidRDefault="0009509B" w:rsidP="001A69B5">
      <w:r w:rsidRPr="001A69B5">
        <w:t xml:space="preserve">Ved utgangen av 2020 var 2 236 </w:t>
      </w:r>
      <w:proofErr w:type="spellStart"/>
      <w:r w:rsidRPr="001A69B5">
        <w:t>hybeleiningar</w:t>
      </w:r>
      <w:proofErr w:type="spellEnd"/>
      <w:r w:rsidRPr="001A69B5">
        <w:t xml:space="preserve"> under bygging, og 1 371 nye </w:t>
      </w:r>
      <w:proofErr w:type="spellStart"/>
      <w:r w:rsidRPr="001A69B5">
        <w:t>hybeleiningar</w:t>
      </w:r>
      <w:proofErr w:type="spellEnd"/>
      <w:r w:rsidRPr="001A69B5">
        <w:t xml:space="preserve"> blei ferdige og kunne </w:t>
      </w:r>
      <w:proofErr w:type="spellStart"/>
      <w:r w:rsidRPr="001A69B5">
        <w:t>takast</w:t>
      </w:r>
      <w:proofErr w:type="spellEnd"/>
      <w:r w:rsidRPr="001A69B5">
        <w:t xml:space="preserve"> i bruk i løpet av 2020. </w:t>
      </w:r>
      <w:proofErr w:type="spellStart"/>
      <w:r w:rsidRPr="001A69B5">
        <w:t>Nokre</w:t>
      </w:r>
      <w:proofErr w:type="spellEnd"/>
      <w:r w:rsidRPr="001A69B5">
        <w:t xml:space="preserve"> samskipnader som </w:t>
      </w:r>
      <w:proofErr w:type="spellStart"/>
      <w:r w:rsidRPr="001A69B5">
        <w:t>fekk</w:t>
      </w:r>
      <w:proofErr w:type="spellEnd"/>
      <w:r w:rsidRPr="001A69B5">
        <w:t xml:space="preserve"> </w:t>
      </w:r>
      <w:proofErr w:type="spellStart"/>
      <w:r w:rsidRPr="001A69B5">
        <w:t>tilsegn</w:t>
      </w:r>
      <w:proofErr w:type="spellEnd"/>
      <w:r w:rsidRPr="001A69B5">
        <w:t xml:space="preserve"> i </w:t>
      </w:r>
      <w:proofErr w:type="spellStart"/>
      <w:r w:rsidRPr="001A69B5">
        <w:t>høvesvis</w:t>
      </w:r>
      <w:proofErr w:type="spellEnd"/>
      <w:r w:rsidRPr="001A69B5">
        <w:t xml:space="preserve"> 2018, 2019 og 2020, har utsett oppstart av bygging til andre halvår 2021 og til 2022. Årsaka til dette er mellom anna at </w:t>
      </w:r>
      <w:proofErr w:type="spellStart"/>
      <w:r w:rsidRPr="001A69B5">
        <w:t>nokre</w:t>
      </w:r>
      <w:proofErr w:type="spellEnd"/>
      <w:r w:rsidRPr="001A69B5">
        <w:t xml:space="preserve"> samskipnader slår </w:t>
      </w:r>
      <w:proofErr w:type="spellStart"/>
      <w:r w:rsidRPr="001A69B5">
        <w:t>saman</w:t>
      </w:r>
      <w:proofErr w:type="spellEnd"/>
      <w:r w:rsidRPr="001A69B5">
        <w:t xml:space="preserve"> prosjekt til felles byggetrinn, men òg </w:t>
      </w:r>
      <w:proofErr w:type="spellStart"/>
      <w:r w:rsidRPr="001A69B5">
        <w:t>forseinkingar</w:t>
      </w:r>
      <w:proofErr w:type="spellEnd"/>
      <w:r w:rsidRPr="001A69B5">
        <w:t xml:space="preserve"> i kommunale </w:t>
      </w:r>
      <w:proofErr w:type="spellStart"/>
      <w:r w:rsidRPr="001A69B5">
        <w:t>planprosessar</w:t>
      </w:r>
      <w:proofErr w:type="spellEnd"/>
      <w:r w:rsidRPr="001A69B5">
        <w:t xml:space="preserve"> og rekkefølgekrav.</w:t>
      </w:r>
    </w:p>
    <w:p w14:paraId="06DBCF34" w14:textId="77777777" w:rsidR="000513CD" w:rsidRPr="001A69B5" w:rsidRDefault="0009509B" w:rsidP="001A69B5">
      <w:r w:rsidRPr="001A69B5">
        <w:t xml:space="preserve">For heile landet var dekningsgraden på </w:t>
      </w:r>
      <w:proofErr w:type="spellStart"/>
      <w:r w:rsidRPr="001A69B5">
        <w:t>studentbustadar</w:t>
      </w:r>
      <w:proofErr w:type="spellEnd"/>
      <w:r w:rsidRPr="001A69B5">
        <w:t xml:space="preserve"> 16,0 pst. i 2020, ifølge tal </w:t>
      </w:r>
      <w:proofErr w:type="spellStart"/>
      <w:r w:rsidRPr="001A69B5">
        <w:t>frå</w:t>
      </w:r>
      <w:proofErr w:type="spellEnd"/>
      <w:r w:rsidRPr="001A69B5">
        <w:t xml:space="preserve"> Database for statistikk om </w:t>
      </w:r>
      <w:proofErr w:type="spellStart"/>
      <w:r w:rsidRPr="001A69B5">
        <w:t>høgare</w:t>
      </w:r>
      <w:proofErr w:type="spellEnd"/>
      <w:r w:rsidRPr="001A69B5">
        <w:t xml:space="preserve"> utdanning. Dekningsgraden varierer mellom </w:t>
      </w:r>
      <w:proofErr w:type="spellStart"/>
      <w:r w:rsidRPr="001A69B5">
        <w:t>studiestadene</w:t>
      </w:r>
      <w:proofErr w:type="spellEnd"/>
      <w:r w:rsidRPr="001A69B5">
        <w:t xml:space="preserve">. Til dømes er dekningsgraden i Oslo og Akershus på 14,7 pst., </w:t>
      </w:r>
      <w:proofErr w:type="spellStart"/>
      <w:r w:rsidRPr="001A69B5">
        <w:t>medan</w:t>
      </w:r>
      <w:proofErr w:type="spellEnd"/>
      <w:r w:rsidRPr="001A69B5">
        <w:t xml:space="preserve"> han på Ås er 34,1 pst. Det er </w:t>
      </w:r>
      <w:proofErr w:type="spellStart"/>
      <w:r w:rsidRPr="001A69B5">
        <w:t>ikkje</w:t>
      </w:r>
      <w:proofErr w:type="spellEnd"/>
      <w:r w:rsidRPr="001A69B5">
        <w:t xml:space="preserve"> </w:t>
      </w:r>
      <w:proofErr w:type="spellStart"/>
      <w:r w:rsidRPr="001A69B5">
        <w:t>eit</w:t>
      </w:r>
      <w:proofErr w:type="spellEnd"/>
      <w:r w:rsidRPr="001A69B5">
        <w:t xml:space="preserve"> mål å ha like stor dekningsgrad alle </w:t>
      </w:r>
      <w:proofErr w:type="spellStart"/>
      <w:r w:rsidRPr="001A69B5">
        <w:t>stadar</w:t>
      </w:r>
      <w:proofErr w:type="spellEnd"/>
      <w:r w:rsidRPr="001A69B5">
        <w:t xml:space="preserve">, </w:t>
      </w:r>
      <w:proofErr w:type="spellStart"/>
      <w:r w:rsidRPr="001A69B5">
        <w:t>sidan</w:t>
      </w:r>
      <w:proofErr w:type="spellEnd"/>
      <w:r w:rsidRPr="001A69B5">
        <w:t xml:space="preserve"> behovet vil variere mellom anna avhengig av </w:t>
      </w:r>
      <w:proofErr w:type="spellStart"/>
      <w:r w:rsidRPr="001A69B5">
        <w:t>tilbodet</w:t>
      </w:r>
      <w:proofErr w:type="spellEnd"/>
      <w:r w:rsidRPr="001A69B5">
        <w:t xml:space="preserve"> på den private </w:t>
      </w:r>
      <w:proofErr w:type="spellStart"/>
      <w:r w:rsidRPr="001A69B5">
        <w:t>leigemarknaden</w:t>
      </w:r>
      <w:proofErr w:type="spellEnd"/>
      <w:r w:rsidRPr="001A69B5">
        <w:t>.</w:t>
      </w:r>
    </w:p>
    <w:p w14:paraId="39A8C00E" w14:textId="77777777" w:rsidR="000513CD" w:rsidRPr="001A69B5" w:rsidRDefault="0009509B" w:rsidP="001A69B5">
      <w:r w:rsidRPr="001A69B5">
        <w:t xml:space="preserve">Bygging av </w:t>
      </w:r>
      <w:proofErr w:type="spellStart"/>
      <w:r w:rsidRPr="001A69B5">
        <w:t>studentbustadar</w:t>
      </w:r>
      <w:proofErr w:type="spellEnd"/>
      <w:r w:rsidRPr="001A69B5">
        <w:t xml:space="preserve"> skal gi </w:t>
      </w:r>
      <w:proofErr w:type="spellStart"/>
      <w:r w:rsidRPr="001A69B5">
        <w:t>rimelege</w:t>
      </w:r>
      <w:proofErr w:type="spellEnd"/>
      <w:r w:rsidRPr="001A69B5">
        <w:t xml:space="preserve"> </w:t>
      </w:r>
      <w:proofErr w:type="spellStart"/>
      <w:r w:rsidRPr="001A69B5">
        <w:t>bustadar</w:t>
      </w:r>
      <w:proofErr w:type="spellEnd"/>
      <w:r w:rsidRPr="001A69B5">
        <w:t xml:space="preserve"> for </w:t>
      </w:r>
      <w:proofErr w:type="spellStart"/>
      <w:r w:rsidRPr="001A69B5">
        <w:t>studentar</w:t>
      </w:r>
      <w:proofErr w:type="spellEnd"/>
      <w:r w:rsidRPr="001A69B5">
        <w:t xml:space="preserve">. Ifølge studentundersøkinga Eurostudent VII har halvparten av </w:t>
      </w:r>
      <w:proofErr w:type="spellStart"/>
      <w:r w:rsidRPr="001A69B5">
        <w:t>dei</w:t>
      </w:r>
      <w:proofErr w:type="spellEnd"/>
      <w:r w:rsidRPr="001A69B5">
        <w:t xml:space="preserve"> norske </w:t>
      </w:r>
      <w:proofErr w:type="spellStart"/>
      <w:r w:rsidRPr="001A69B5">
        <w:t>studentane</w:t>
      </w:r>
      <w:proofErr w:type="spellEnd"/>
      <w:r w:rsidRPr="001A69B5">
        <w:t xml:space="preserve"> som svarte bustadkostnader på over 40 pst. av </w:t>
      </w:r>
      <w:proofErr w:type="spellStart"/>
      <w:r w:rsidRPr="001A69B5">
        <w:t>månadsinntekta</w:t>
      </w:r>
      <w:proofErr w:type="spellEnd"/>
      <w:r w:rsidRPr="001A69B5">
        <w:t xml:space="preserve">. Ei undersøking </w:t>
      </w:r>
      <w:proofErr w:type="spellStart"/>
      <w:r w:rsidRPr="001A69B5">
        <w:t>frå</w:t>
      </w:r>
      <w:proofErr w:type="spellEnd"/>
      <w:r w:rsidRPr="001A69B5">
        <w:t xml:space="preserve"> NOKUT (NOKUT-rapport 3/2020) viser at </w:t>
      </w:r>
      <w:proofErr w:type="spellStart"/>
      <w:r w:rsidRPr="001A69B5">
        <w:t>leigeprisane</w:t>
      </w:r>
      <w:proofErr w:type="spellEnd"/>
      <w:r w:rsidRPr="001A69B5">
        <w:t xml:space="preserve"> i den private </w:t>
      </w:r>
      <w:proofErr w:type="spellStart"/>
      <w:r w:rsidRPr="001A69B5">
        <w:t>leigemarknaden</w:t>
      </w:r>
      <w:proofErr w:type="spellEnd"/>
      <w:r w:rsidRPr="001A69B5">
        <w:t xml:space="preserve"> er </w:t>
      </w:r>
      <w:proofErr w:type="spellStart"/>
      <w:r w:rsidRPr="001A69B5">
        <w:t>mykje</w:t>
      </w:r>
      <w:proofErr w:type="spellEnd"/>
      <w:r w:rsidRPr="001A69B5">
        <w:t xml:space="preserve"> </w:t>
      </w:r>
      <w:proofErr w:type="spellStart"/>
      <w:r w:rsidRPr="001A69B5">
        <w:t>høgare</w:t>
      </w:r>
      <w:proofErr w:type="spellEnd"/>
      <w:r w:rsidRPr="001A69B5">
        <w:t xml:space="preserve"> enn for </w:t>
      </w:r>
      <w:proofErr w:type="spellStart"/>
      <w:r w:rsidRPr="001A69B5">
        <w:t>studentbustadar</w:t>
      </w:r>
      <w:proofErr w:type="spellEnd"/>
      <w:r w:rsidRPr="001A69B5">
        <w:t xml:space="preserve">. Prisen i gjennomsnitt for hybel, </w:t>
      </w:r>
      <w:proofErr w:type="spellStart"/>
      <w:r w:rsidRPr="001A69B5">
        <w:t>parleilegheit</w:t>
      </w:r>
      <w:proofErr w:type="spellEnd"/>
      <w:r w:rsidRPr="001A69B5">
        <w:t xml:space="preserve"> og </w:t>
      </w:r>
      <w:proofErr w:type="spellStart"/>
      <w:r w:rsidRPr="001A69B5">
        <w:t>familieleilegheit</w:t>
      </w:r>
      <w:proofErr w:type="spellEnd"/>
      <w:r w:rsidRPr="001A69B5">
        <w:t xml:space="preserve"> er </w:t>
      </w:r>
      <w:proofErr w:type="spellStart"/>
      <w:r w:rsidRPr="001A69B5">
        <w:t>høvesvis</w:t>
      </w:r>
      <w:proofErr w:type="spellEnd"/>
      <w:r w:rsidRPr="001A69B5">
        <w:t xml:space="preserve"> 65, 21 og 42 pst. over prisen for </w:t>
      </w:r>
      <w:proofErr w:type="spellStart"/>
      <w:r w:rsidRPr="001A69B5">
        <w:t>tilsvarande</w:t>
      </w:r>
      <w:proofErr w:type="spellEnd"/>
      <w:r w:rsidRPr="001A69B5">
        <w:t xml:space="preserve"> </w:t>
      </w:r>
      <w:proofErr w:type="spellStart"/>
      <w:r w:rsidRPr="001A69B5">
        <w:t>studentbustadar</w:t>
      </w:r>
      <w:proofErr w:type="spellEnd"/>
      <w:r w:rsidRPr="001A69B5">
        <w:t>.</w:t>
      </w:r>
    </w:p>
    <w:p w14:paraId="19DC9B7A" w14:textId="77777777" w:rsidR="000513CD" w:rsidRPr="001A69B5" w:rsidRDefault="0009509B" w:rsidP="001A69B5">
      <w:pPr>
        <w:pStyle w:val="avsnitt-tittel"/>
      </w:pPr>
      <w:r w:rsidRPr="001A69B5">
        <w:t>Budsjettforslag for 2022</w:t>
      </w:r>
    </w:p>
    <w:p w14:paraId="3F454840" w14:textId="77777777" w:rsidR="000513CD" w:rsidRPr="001A69B5" w:rsidRDefault="0009509B" w:rsidP="001A69B5">
      <w:r w:rsidRPr="001A69B5">
        <w:t xml:space="preserve">Regjeringa foreslår å løyve 959,2 mill. kroner på posten som skal dekke forventa utbetaling til både gamle og nye </w:t>
      </w:r>
      <w:proofErr w:type="spellStart"/>
      <w:r w:rsidRPr="001A69B5">
        <w:t>tilsegner</w:t>
      </w:r>
      <w:proofErr w:type="spellEnd"/>
      <w:r w:rsidRPr="001A69B5">
        <w:t xml:space="preserve">. </w:t>
      </w:r>
      <w:proofErr w:type="spellStart"/>
      <w:r w:rsidRPr="001A69B5">
        <w:t>Midlane</w:t>
      </w:r>
      <w:proofErr w:type="spellEnd"/>
      <w:r w:rsidRPr="001A69B5">
        <w:t xml:space="preserve"> blir normalt betalte ut over tre år. Kostnadsramma og </w:t>
      </w:r>
      <w:proofErr w:type="spellStart"/>
      <w:r w:rsidRPr="001A69B5">
        <w:t>tilskotssatsen</w:t>
      </w:r>
      <w:proofErr w:type="spellEnd"/>
      <w:r w:rsidRPr="001A69B5">
        <w:t xml:space="preserve"> blir justerte med forventa prisvekst. Det </w:t>
      </w:r>
      <w:proofErr w:type="spellStart"/>
      <w:r w:rsidRPr="001A69B5">
        <w:t>inneber</w:t>
      </w:r>
      <w:proofErr w:type="spellEnd"/>
      <w:r w:rsidRPr="001A69B5">
        <w:t xml:space="preserve"> ei kostnadsramme på 1 011 900 kroner og </w:t>
      </w:r>
      <w:proofErr w:type="spellStart"/>
      <w:r w:rsidRPr="001A69B5">
        <w:t>ein</w:t>
      </w:r>
      <w:proofErr w:type="spellEnd"/>
      <w:r w:rsidRPr="001A69B5">
        <w:t xml:space="preserve"> </w:t>
      </w:r>
      <w:proofErr w:type="spellStart"/>
      <w:r w:rsidRPr="001A69B5">
        <w:t>tilskotssats</w:t>
      </w:r>
      <w:proofErr w:type="spellEnd"/>
      <w:r w:rsidRPr="001A69B5">
        <w:t xml:space="preserve"> på 382 200 kroner i pressområde og ei kostnadsramme på 955 700 kroner og </w:t>
      </w:r>
      <w:proofErr w:type="spellStart"/>
      <w:r w:rsidRPr="001A69B5">
        <w:t>ein</w:t>
      </w:r>
      <w:proofErr w:type="spellEnd"/>
      <w:r w:rsidRPr="001A69B5">
        <w:t xml:space="preserve"> </w:t>
      </w:r>
      <w:proofErr w:type="spellStart"/>
      <w:r w:rsidRPr="001A69B5">
        <w:t>tilskotssats</w:t>
      </w:r>
      <w:proofErr w:type="spellEnd"/>
      <w:r w:rsidRPr="001A69B5">
        <w:t xml:space="preserve"> på 326 200 kroner </w:t>
      </w:r>
      <w:proofErr w:type="spellStart"/>
      <w:r w:rsidRPr="001A69B5">
        <w:t>utanfor</w:t>
      </w:r>
      <w:proofErr w:type="spellEnd"/>
      <w:r w:rsidRPr="001A69B5">
        <w:t xml:space="preserve"> pressområde. Løyvinga gir rom for </w:t>
      </w:r>
      <w:proofErr w:type="spellStart"/>
      <w:r w:rsidRPr="001A69B5">
        <w:t>tilsegner</w:t>
      </w:r>
      <w:proofErr w:type="spellEnd"/>
      <w:r w:rsidRPr="001A69B5">
        <w:t xml:space="preserve"> om </w:t>
      </w:r>
      <w:proofErr w:type="spellStart"/>
      <w:r w:rsidRPr="001A69B5">
        <w:t>tilskot</w:t>
      </w:r>
      <w:proofErr w:type="spellEnd"/>
      <w:r w:rsidRPr="001A69B5">
        <w:t xml:space="preserve"> til 1 650 </w:t>
      </w:r>
      <w:proofErr w:type="spellStart"/>
      <w:r w:rsidRPr="001A69B5">
        <w:t>hybeleiningar</w:t>
      </w:r>
      <w:proofErr w:type="spellEnd"/>
      <w:r w:rsidRPr="001A69B5">
        <w:t xml:space="preserve"> i 2022.</w:t>
      </w:r>
    </w:p>
    <w:p w14:paraId="5FF18A2D" w14:textId="77777777" w:rsidR="000513CD" w:rsidRPr="001A69B5" w:rsidRDefault="0009509B" w:rsidP="001A69B5">
      <w:r w:rsidRPr="001A69B5">
        <w:t xml:space="preserve">Departementet foreslår ei </w:t>
      </w:r>
      <w:proofErr w:type="spellStart"/>
      <w:r w:rsidRPr="001A69B5">
        <w:t>tilsegnsfullmakt</w:t>
      </w:r>
      <w:proofErr w:type="spellEnd"/>
      <w:r w:rsidRPr="001A69B5">
        <w:t xml:space="preserve"> på 895,5 mill. kroner knytt til posten, jf. forslag til vedtak III nr. 1.</w:t>
      </w:r>
    </w:p>
    <w:p w14:paraId="504ED2C3" w14:textId="77777777" w:rsidR="000513CD" w:rsidRPr="001A69B5" w:rsidRDefault="0009509B" w:rsidP="001A69B5">
      <w:pPr>
        <w:pStyle w:val="b-budkaptit"/>
      </w:pPr>
      <w:r w:rsidRPr="001A69B5">
        <w:t>Kap. 271 Nasjonalt organ for kvalitet i utdanninga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B9CB9CD" w14:textId="77777777" w:rsidTr="003405E6">
        <w:trPr>
          <w:trHeight w:val="640"/>
          <w:hidden/>
        </w:trPr>
        <w:tc>
          <w:tcPr>
            <w:tcW w:w="840" w:type="dxa"/>
          </w:tcPr>
          <w:p w14:paraId="7AF86AB0" w14:textId="77777777" w:rsidR="000513CD" w:rsidRPr="001A69B5" w:rsidRDefault="0009509B" w:rsidP="001A69B5">
            <w:pPr>
              <w:pStyle w:val="Tabellnavn"/>
            </w:pPr>
            <w:r w:rsidRPr="001A69B5">
              <w:t>KPAL</w:t>
            </w:r>
          </w:p>
        </w:tc>
        <w:tc>
          <w:tcPr>
            <w:tcW w:w="4800" w:type="dxa"/>
          </w:tcPr>
          <w:p w14:paraId="2721D8B3" w14:textId="77777777" w:rsidR="000513CD" w:rsidRPr="001A69B5" w:rsidRDefault="000513CD" w:rsidP="001A69B5">
            <w:pPr>
              <w:pStyle w:val="Tabellnavn"/>
            </w:pPr>
          </w:p>
        </w:tc>
        <w:tc>
          <w:tcPr>
            <w:tcW w:w="1300" w:type="dxa"/>
          </w:tcPr>
          <w:p w14:paraId="5883211E" w14:textId="77777777" w:rsidR="000513CD" w:rsidRPr="001A69B5" w:rsidRDefault="000513CD" w:rsidP="001A69B5">
            <w:pPr>
              <w:pStyle w:val="Tabellnavn"/>
            </w:pPr>
          </w:p>
        </w:tc>
        <w:tc>
          <w:tcPr>
            <w:tcW w:w="1300" w:type="dxa"/>
          </w:tcPr>
          <w:p w14:paraId="399A70CA" w14:textId="77777777" w:rsidR="000513CD" w:rsidRPr="001A69B5" w:rsidRDefault="000513CD" w:rsidP="001A69B5">
            <w:pPr>
              <w:pStyle w:val="Tabellnavn"/>
            </w:pPr>
          </w:p>
        </w:tc>
        <w:tc>
          <w:tcPr>
            <w:tcW w:w="1300" w:type="dxa"/>
          </w:tcPr>
          <w:p w14:paraId="74E5B6A4" w14:textId="77777777" w:rsidR="000513CD" w:rsidRPr="001A69B5" w:rsidRDefault="0009509B" w:rsidP="001A69B5">
            <w:r w:rsidRPr="001A69B5">
              <w:t>(i 1 000 kr)</w:t>
            </w:r>
          </w:p>
        </w:tc>
      </w:tr>
      <w:tr w:rsidR="000513CD" w:rsidRPr="001A69B5" w14:paraId="7DF3BB30" w14:textId="77777777" w:rsidTr="003405E6">
        <w:trPr>
          <w:trHeight w:val="600"/>
        </w:trPr>
        <w:tc>
          <w:tcPr>
            <w:tcW w:w="840" w:type="dxa"/>
          </w:tcPr>
          <w:p w14:paraId="3690A9A4" w14:textId="77777777" w:rsidR="000513CD" w:rsidRPr="001A69B5" w:rsidRDefault="0009509B" w:rsidP="001A69B5">
            <w:r w:rsidRPr="001A69B5">
              <w:t>Post</w:t>
            </w:r>
          </w:p>
        </w:tc>
        <w:tc>
          <w:tcPr>
            <w:tcW w:w="4800" w:type="dxa"/>
          </w:tcPr>
          <w:p w14:paraId="66C8CCF2" w14:textId="77777777" w:rsidR="000513CD" w:rsidRPr="001A69B5" w:rsidRDefault="0009509B" w:rsidP="001A69B5">
            <w:proofErr w:type="spellStart"/>
            <w:r w:rsidRPr="001A69B5">
              <w:t>Nemning</w:t>
            </w:r>
            <w:proofErr w:type="spellEnd"/>
          </w:p>
        </w:tc>
        <w:tc>
          <w:tcPr>
            <w:tcW w:w="1300" w:type="dxa"/>
          </w:tcPr>
          <w:p w14:paraId="406B4DF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F9B8FDD" w14:textId="77777777" w:rsidR="000513CD" w:rsidRPr="001A69B5" w:rsidRDefault="0009509B" w:rsidP="001A69B5">
            <w:r w:rsidRPr="001A69B5">
              <w:t xml:space="preserve">Saldert </w:t>
            </w:r>
            <w:r w:rsidRPr="001A69B5">
              <w:br/>
              <w:t>budsjett 2021</w:t>
            </w:r>
          </w:p>
        </w:tc>
        <w:tc>
          <w:tcPr>
            <w:tcW w:w="1300" w:type="dxa"/>
          </w:tcPr>
          <w:p w14:paraId="3DEB10E3" w14:textId="77777777" w:rsidR="000513CD" w:rsidRPr="001A69B5" w:rsidRDefault="0009509B" w:rsidP="001A69B5">
            <w:r w:rsidRPr="001A69B5">
              <w:t xml:space="preserve">Forslag </w:t>
            </w:r>
            <w:r w:rsidRPr="001A69B5">
              <w:br/>
              <w:t>2022</w:t>
            </w:r>
          </w:p>
        </w:tc>
      </w:tr>
      <w:tr w:rsidR="000513CD" w:rsidRPr="001A69B5" w14:paraId="6BF7372A" w14:textId="77777777" w:rsidTr="003405E6">
        <w:trPr>
          <w:trHeight w:val="380"/>
        </w:trPr>
        <w:tc>
          <w:tcPr>
            <w:tcW w:w="840" w:type="dxa"/>
          </w:tcPr>
          <w:p w14:paraId="0A6121C4" w14:textId="77777777" w:rsidR="000513CD" w:rsidRPr="001A69B5" w:rsidRDefault="0009509B" w:rsidP="001A69B5">
            <w:r w:rsidRPr="001A69B5">
              <w:t>01</w:t>
            </w:r>
          </w:p>
        </w:tc>
        <w:tc>
          <w:tcPr>
            <w:tcW w:w="4800" w:type="dxa"/>
          </w:tcPr>
          <w:p w14:paraId="4B592376" w14:textId="77777777" w:rsidR="000513CD" w:rsidRPr="001A69B5" w:rsidRDefault="0009509B" w:rsidP="001A69B5">
            <w:r w:rsidRPr="001A69B5">
              <w:t>Driftsutgifter</w:t>
            </w:r>
          </w:p>
        </w:tc>
        <w:tc>
          <w:tcPr>
            <w:tcW w:w="1300" w:type="dxa"/>
          </w:tcPr>
          <w:p w14:paraId="35B235BE" w14:textId="77777777" w:rsidR="000513CD" w:rsidRPr="001A69B5" w:rsidRDefault="0009509B" w:rsidP="001A69B5">
            <w:r w:rsidRPr="001A69B5">
              <w:t>175 902</w:t>
            </w:r>
          </w:p>
        </w:tc>
        <w:tc>
          <w:tcPr>
            <w:tcW w:w="1300" w:type="dxa"/>
          </w:tcPr>
          <w:p w14:paraId="10C485A1" w14:textId="77777777" w:rsidR="000513CD" w:rsidRPr="001A69B5" w:rsidRDefault="0009509B" w:rsidP="001A69B5">
            <w:r w:rsidRPr="001A69B5">
              <w:t>170 451</w:t>
            </w:r>
          </w:p>
        </w:tc>
        <w:tc>
          <w:tcPr>
            <w:tcW w:w="1300" w:type="dxa"/>
          </w:tcPr>
          <w:p w14:paraId="5E472F87" w14:textId="77777777" w:rsidR="000513CD" w:rsidRPr="001A69B5" w:rsidRDefault="0009509B" w:rsidP="001A69B5">
            <w:r w:rsidRPr="001A69B5">
              <w:t>167 683</w:t>
            </w:r>
          </w:p>
        </w:tc>
      </w:tr>
      <w:tr w:rsidR="000513CD" w:rsidRPr="001A69B5" w14:paraId="79925B8F" w14:textId="77777777" w:rsidTr="003405E6">
        <w:trPr>
          <w:trHeight w:val="380"/>
        </w:trPr>
        <w:tc>
          <w:tcPr>
            <w:tcW w:w="840" w:type="dxa"/>
          </w:tcPr>
          <w:p w14:paraId="060C4065" w14:textId="77777777" w:rsidR="000513CD" w:rsidRPr="001A69B5" w:rsidRDefault="0009509B" w:rsidP="001A69B5">
            <w:r w:rsidRPr="001A69B5">
              <w:t>21</w:t>
            </w:r>
          </w:p>
        </w:tc>
        <w:tc>
          <w:tcPr>
            <w:tcW w:w="4800" w:type="dxa"/>
          </w:tcPr>
          <w:p w14:paraId="1F0F192B"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21453C1F" w14:textId="77777777" w:rsidR="000513CD" w:rsidRPr="001A69B5" w:rsidRDefault="0009509B" w:rsidP="001A69B5">
            <w:r w:rsidRPr="001A69B5">
              <w:t>9 158</w:t>
            </w:r>
          </w:p>
        </w:tc>
        <w:tc>
          <w:tcPr>
            <w:tcW w:w="1300" w:type="dxa"/>
          </w:tcPr>
          <w:p w14:paraId="78203F42" w14:textId="77777777" w:rsidR="000513CD" w:rsidRPr="001A69B5" w:rsidRDefault="0009509B" w:rsidP="001A69B5">
            <w:r w:rsidRPr="001A69B5">
              <w:t>10</w:t>
            </w:r>
          </w:p>
        </w:tc>
        <w:tc>
          <w:tcPr>
            <w:tcW w:w="1300" w:type="dxa"/>
          </w:tcPr>
          <w:p w14:paraId="0827CA8E" w14:textId="77777777" w:rsidR="000513CD" w:rsidRPr="001A69B5" w:rsidRDefault="0009509B" w:rsidP="001A69B5">
            <w:r w:rsidRPr="001A69B5">
              <w:t>4 000</w:t>
            </w:r>
          </w:p>
        </w:tc>
      </w:tr>
      <w:tr w:rsidR="000513CD" w:rsidRPr="001A69B5" w14:paraId="7140848C" w14:textId="77777777" w:rsidTr="003405E6">
        <w:trPr>
          <w:trHeight w:val="380"/>
        </w:trPr>
        <w:tc>
          <w:tcPr>
            <w:tcW w:w="840" w:type="dxa"/>
          </w:tcPr>
          <w:p w14:paraId="7ECF8311" w14:textId="77777777" w:rsidR="000513CD" w:rsidRPr="001A69B5" w:rsidRDefault="000513CD" w:rsidP="001A69B5"/>
        </w:tc>
        <w:tc>
          <w:tcPr>
            <w:tcW w:w="4800" w:type="dxa"/>
          </w:tcPr>
          <w:p w14:paraId="79E428C5" w14:textId="77777777" w:rsidR="000513CD" w:rsidRPr="001A69B5" w:rsidRDefault="0009509B" w:rsidP="001A69B5">
            <w:r w:rsidRPr="001A69B5">
              <w:t>Sum kap. 271</w:t>
            </w:r>
          </w:p>
        </w:tc>
        <w:tc>
          <w:tcPr>
            <w:tcW w:w="1300" w:type="dxa"/>
          </w:tcPr>
          <w:p w14:paraId="40FD08AD" w14:textId="77777777" w:rsidR="000513CD" w:rsidRPr="001A69B5" w:rsidRDefault="0009509B" w:rsidP="001A69B5">
            <w:r w:rsidRPr="001A69B5">
              <w:t>185 060</w:t>
            </w:r>
          </w:p>
        </w:tc>
        <w:tc>
          <w:tcPr>
            <w:tcW w:w="1300" w:type="dxa"/>
          </w:tcPr>
          <w:p w14:paraId="4642991B" w14:textId="77777777" w:rsidR="000513CD" w:rsidRPr="001A69B5" w:rsidRDefault="0009509B" w:rsidP="001A69B5">
            <w:r w:rsidRPr="001A69B5">
              <w:t>170 461</w:t>
            </w:r>
          </w:p>
        </w:tc>
        <w:tc>
          <w:tcPr>
            <w:tcW w:w="1300" w:type="dxa"/>
          </w:tcPr>
          <w:p w14:paraId="03F88CDC" w14:textId="77777777" w:rsidR="000513CD" w:rsidRPr="001A69B5" w:rsidRDefault="0009509B" w:rsidP="001A69B5">
            <w:r w:rsidRPr="001A69B5">
              <w:t>171 683</w:t>
            </w:r>
          </w:p>
        </w:tc>
      </w:tr>
    </w:tbl>
    <w:p w14:paraId="0A1B721E" w14:textId="77777777" w:rsidR="000513CD" w:rsidRPr="001A69B5" w:rsidRDefault="0009509B" w:rsidP="001A69B5">
      <w:pPr>
        <w:pStyle w:val="b-post"/>
      </w:pPr>
      <w:r w:rsidRPr="001A69B5">
        <w:t>Post 01 Driftsutgifter</w:t>
      </w:r>
    </w:p>
    <w:p w14:paraId="59F5A8E3" w14:textId="77777777" w:rsidR="000513CD" w:rsidRPr="001A69B5" w:rsidRDefault="0009509B" w:rsidP="001A69B5">
      <w:r w:rsidRPr="001A69B5">
        <w:t xml:space="preserve">Posten </w:t>
      </w:r>
      <w:proofErr w:type="spellStart"/>
      <w:r w:rsidRPr="001A69B5">
        <w:t>omfattar</w:t>
      </w:r>
      <w:proofErr w:type="spellEnd"/>
      <w:r w:rsidRPr="001A69B5">
        <w:t xml:space="preserve"> driftsutgifter for Nasjonalt organ for kvalitet i utdanninga (NOKUT), </w:t>
      </w:r>
      <w:proofErr w:type="spellStart"/>
      <w:r w:rsidRPr="001A69B5">
        <w:t>eit</w:t>
      </w:r>
      <w:proofErr w:type="spellEnd"/>
      <w:r w:rsidRPr="001A69B5">
        <w:t xml:space="preserve"> </w:t>
      </w:r>
      <w:proofErr w:type="spellStart"/>
      <w:r w:rsidRPr="001A69B5">
        <w:t>statleg</w:t>
      </w:r>
      <w:proofErr w:type="spellEnd"/>
      <w:r w:rsidRPr="001A69B5">
        <w:t xml:space="preserve"> forvaltningsorgan som er </w:t>
      </w:r>
      <w:proofErr w:type="spellStart"/>
      <w:r w:rsidRPr="001A69B5">
        <w:t>fagleg</w:t>
      </w:r>
      <w:proofErr w:type="spellEnd"/>
      <w:r w:rsidRPr="001A69B5">
        <w:t xml:space="preserve"> uavhengig på </w:t>
      </w:r>
      <w:proofErr w:type="spellStart"/>
      <w:r w:rsidRPr="001A69B5">
        <w:t>fleire</w:t>
      </w:r>
      <w:proofErr w:type="spellEnd"/>
      <w:r w:rsidRPr="001A69B5">
        <w:t xml:space="preserve"> område. NOKUT har ansvar for akkreditering og tilsyn med kvaliteten i </w:t>
      </w:r>
      <w:proofErr w:type="spellStart"/>
      <w:r w:rsidRPr="001A69B5">
        <w:t>høgare</w:t>
      </w:r>
      <w:proofErr w:type="spellEnd"/>
      <w:r w:rsidRPr="001A69B5">
        <w:t xml:space="preserve"> utdanning og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for godkjenning av </w:t>
      </w:r>
      <w:proofErr w:type="spellStart"/>
      <w:r w:rsidRPr="001A69B5">
        <w:t>utanlandsk</w:t>
      </w:r>
      <w:proofErr w:type="spellEnd"/>
      <w:r w:rsidRPr="001A69B5">
        <w:t xml:space="preserve"> utdanning.</w:t>
      </w:r>
    </w:p>
    <w:p w14:paraId="405CEAF3" w14:textId="77777777" w:rsidR="000513CD" w:rsidRPr="001A69B5" w:rsidRDefault="0009509B" w:rsidP="001A69B5">
      <w:pPr>
        <w:pStyle w:val="avsnitt-tittel"/>
      </w:pPr>
      <w:r w:rsidRPr="001A69B5">
        <w:t>Mål for 2022</w:t>
      </w:r>
    </w:p>
    <w:p w14:paraId="47AE47FD" w14:textId="77777777" w:rsidR="000513CD" w:rsidRPr="001A69B5" w:rsidRDefault="0009509B" w:rsidP="001A69B5">
      <w:pPr>
        <w:pStyle w:val="Liste"/>
      </w:pPr>
      <w:r w:rsidRPr="001A69B5">
        <w:t xml:space="preserve">Alle </w:t>
      </w:r>
      <w:proofErr w:type="spellStart"/>
      <w:r w:rsidRPr="001A69B5">
        <w:t>utdanningar</w:t>
      </w:r>
      <w:proofErr w:type="spellEnd"/>
      <w:r w:rsidRPr="001A69B5">
        <w:t xml:space="preserve"> ved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tilfredsstiller nasjonale kvalitetskrav, og flest </w:t>
      </w:r>
      <w:proofErr w:type="spellStart"/>
      <w:r w:rsidRPr="001A69B5">
        <w:t>mogleg</w:t>
      </w:r>
      <w:proofErr w:type="spellEnd"/>
      <w:r w:rsidRPr="001A69B5">
        <w:t xml:space="preserve"> held </w:t>
      </w:r>
      <w:proofErr w:type="spellStart"/>
      <w:r w:rsidRPr="001A69B5">
        <w:t>eit</w:t>
      </w:r>
      <w:proofErr w:type="spellEnd"/>
      <w:r w:rsidRPr="001A69B5">
        <w:t xml:space="preserve"> høgt internasjonalt nivå.</w:t>
      </w:r>
    </w:p>
    <w:p w14:paraId="040C9B57" w14:textId="77777777" w:rsidR="000513CD" w:rsidRPr="001A69B5" w:rsidRDefault="0009509B" w:rsidP="001A69B5">
      <w:pPr>
        <w:pStyle w:val="Liste"/>
      </w:pPr>
      <w:r w:rsidRPr="001A69B5">
        <w:t xml:space="preserve">Universitet, </w:t>
      </w:r>
      <w:proofErr w:type="spellStart"/>
      <w:r w:rsidRPr="001A69B5">
        <w:t>høgskular</w:t>
      </w:r>
      <w:proofErr w:type="spellEnd"/>
      <w:r w:rsidRPr="001A69B5">
        <w:t xml:space="preserve">, </w:t>
      </w:r>
      <w:proofErr w:type="spellStart"/>
      <w:r w:rsidRPr="001A69B5">
        <w:t>fagskular</w:t>
      </w:r>
      <w:proofErr w:type="spellEnd"/>
      <w:r w:rsidRPr="001A69B5">
        <w:t xml:space="preserve"> og studentsamskipnader forstår og følger regelverket.</w:t>
      </w:r>
    </w:p>
    <w:p w14:paraId="72B017B1" w14:textId="77777777" w:rsidR="000513CD" w:rsidRPr="001A69B5" w:rsidRDefault="0009509B" w:rsidP="001A69B5">
      <w:pPr>
        <w:pStyle w:val="Liste"/>
      </w:pPr>
      <w:r w:rsidRPr="001A69B5">
        <w:t xml:space="preserve">Sektoren og samfunnet er godt informerte om kvaliteten ved universitet, </w:t>
      </w:r>
      <w:proofErr w:type="spellStart"/>
      <w:r w:rsidRPr="001A69B5">
        <w:t>høgskular</w:t>
      </w:r>
      <w:proofErr w:type="spellEnd"/>
      <w:r w:rsidRPr="001A69B5">
        <w:t xml:space="preserve"> og </w:t>
      </w:r>
      <w:proofErr w:type="spellStart"/>
      <w:r w:rsidRPr="001A69B5">
        <w:t>fagskular</w:t>
      </w:r>
      <w:proofErr w:type="spellEnd"/>
      <w:r w:rsidRPr="001A69B5">
        <w:t>.</w:t>
      </w:r>
    </w:p>
    <w:p w14:paraId="6889DF41" w14:textId="77777777" w:rsidR="000513CD" w:rsidRPr="001A69B5" w:rsidRDefault="0009509B" w:rsidP="001A69B5">
      <w:pPr>
        <w:pStyle w:val="Liste"/>
      </w:pPr>
      <w:proofErr w:type="spellStart"/>
      <w:r w:rsidRPr="001A69B5">
        <w:t>Utanlandsk</w:t>
      </w:r>
      <w:proofErr w:type="spellEnd"/>
      <w:r w:rsidRPr="001A69B5">
        <w:t xml:space="preserve"> utdanning og kompetanse kan effektivt </w:t>
      </w:r>
      <w:proofErr w:type="spellStart"/>
      <w:r w:rsidRPr="001A69B5">
        <w:t>takast</w:t>
      </w:r>
      <w:proofErr w:type="spellEnd"/>
      <w:r w:rsidRPr="001A69B5">
        <w:t xml:space="preserve"> i bruk i </w:t>
      </w:r>
      <w:proofErr w:type="spellStart"/>
      <w:r w:rsidRPr="001A69B5">
        <w:t>Noreg</w:t>
      </w:r>
      <w:proofErr w:type="spellEnd"/>
      <w:r w:rsidRPr="001A69B5">
        <w:t>.</w:t>
      </w:r>
    </w:p>
    <w:p w14:paraId="0C46A77E" w14:textId="77777777" w:rsidR="000513CD" w:rsidRPr="001A69B5" w:rsidRDefault="0009509B" w:rsidP="001A69B5">
      <w:pPr>
        <w:pStyle w:val="avsnitt-tittel"/>
      </w:pPr>
      <w:r w:rsidRPr="001A69B5">
        <w:t>Resultat i 2020</w:t>
      </w:r>
    </w:p>
    <w:p w14:paraId="0D944F50" w14:textId="77777777" w:rsidR="000513CD" w:rsidRPr="001A69B5" w:rsidRDefault="0009509B" w:rsidP="001A69B5">
      <w:r w:rsidRPr="001A69B5">
        <w:t xml:space="preserve">NOKUT har behandla </w:t>
      </w:r>
      <w:proofErr w:type="spellStart"/>
      <w:r w:rsidRPr="001A69B5">
        <w:t>nokre</w:t>
      </w:r>
      <w:proofErr w:type="spellEnd"/>
      <w:r w:rsidRPr="001A69B5">
        <w:t xml:space="preserve"> </w:t>
      </w:r>
      <w:proofErr w:type="spellStart"/>
      <w:r w:rsidRPr="001A69B5">
        <w:t>fleire</w:t>
      </w:r>
      <w:proofErr w:type="spellEnd"/>
      <w:r w:rsidRPr="001A69B5">
        <w:t xml:space="preserve"> søknader om akkreditering av universitets- og </w:t>
      </w:r>
      <w:proofErr w:type="spellStart"/>
      <w:r w:rsidRPr="001A69B5">
        <w:t>høgskuleutdanningar</w:t>
      </w:r>
      <w:proofErr w:type="spellEnd"/>
      <w:r w:rsidRPr="001A69B5">
        <w:t xml:space="preserve"> i 2020 enn i </w:t>
      </w:r>
      <w:proofErr w:type="spellStart"/>
      <w:r w:rsidRPr="001A69B5">
        <w:t>dei</w:t>
      </w:r>
      <w:proofErr w:type="spellEnd"/>
      <w:r w:rsidRPr="001A69B5">
        <w:t xml:space="preserve"> siste par </w:t>
      </w:r>
      <w:proofErr w:type="spellStart"/>
      <w:r w:rsidRPr="001A69B5">
        <w:t>åra</w:t>
      </w:r>
      <w:proofErr w:type="spellEnd"/>
      <w:r w:rsidRPr="001A69B5">
        <w:t xml:space="preserve">. Samstundes sette </w:t>
      </w:r>
      <w:proofErr w:type="spellStart"/>
      <w:r w:rsidRPr="001A69B5">
        <w:t>dei</w:t>
      </w:r>
      <w:proofErr w:type="spellEnd"/>
      <w:r w:rsidRPr="001A69B5">
        <w:t xml:space="preserve"> tilsynet med kvalitetssikringssystem på vent i seks </w:t>
      </w:r>
      <w:proofErr w:type="spellStart"/>
      <w:r w:rsidRPr="001A69B5">
        <w:t>månader</w:t>
      </w:r>
      <w:proofErr w:type="spellEnd"/>
      <w:r w:rsidRPr="001A69B5">
        <w:t xml:space="preserve"> for å gi universiteta og </w:t>
      </w:r>
      <w:proofErr w:type="spellStart"/>
      <w:r w:rsidRPr="001A69B5">
        <w:t>høgskulane</w:t>
      </w:r>
      <w:proofErr w:type="spellEnd"/>
      <w:r w:rsidRPr="001A69B5">
        <w:t xml:space="preserve"> som stod for tur, tid til å områ seg då covid-19-pandemien braut ut. Etter det blei arbeidet ført </w:t>
      </w:r>
      <w:proofErr w:type="spellStart"/>
      <w:r w:rsidRPr="001A69B5">
        <w:t>vidare</w:t>
      </w:r>
      <w:proofErr w:type="spellEnd"/>
      <w:r w:rsidRPr="001A69B5">
        <w:t xml:space="preserve"> med digitale tilsyns- og institusjonsbesøk.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har det </w:t>
      </w:r>
      <w:proofErr w:type="spellStart"/>
      <w:r w:rsidRPr="001A69B5">
        <w:t>vore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fagskular</w:t>
      </w:r>
      <w:proofErr w:type="spellEnd"/>
      <w:r w:rsidRPr="001A69B5">
        <w:t xml:space="preserve"> med fagområdeakkreditering, som gir </w:t>
      </w:r>
      <w:proofErr w:type="spellStart"/>
      <w:r w:rsidRPr="001A69B5">
        <w:t>dei</w:t>
      </w:r>
      <w:proofErr w:type="spellEnd"/>
      <w:r w:rsidRPr="001A69B5">
        <w:t xml:space="preserve"> høve til </w:t>
      </w:r>
      <w:proofErr w:type="spellStart"/>
      <w:r w:rsidRPr="001A69B5">
        <w:t>sjølv</w:t>
      </w:r>
      <w:proofErr w:type="spellEnd"/>
      <w:r w:rsidRPr="001A69B5">
        <w:t xml:space="preserve"> å akkreditere nye </w:t>
      </w:r>
      <w:proofErr w:type="spellStart"/>
      <w:r w:rsidRPr="001A69B5">
        <w:t>utdanningar</w:t>
      </w:r>
      <w:proofErr w:type="spellEnd"/>
      <w:r w:rsidRPr="001A69B5">
        <w:t xml:space="preserve">. Det vil bidra til at fagskulesektoren kan respondere </w:t>
      </w:r>
      <w:proofErr w:type="spellStart"/>
      <w:r w:rsidRPr="001A69B5">
        <w:t>raskare</w:t>
      </w:r>
      <w:proofErr w:type="spellEnd"/>
      <w:r w:rsidRPr="001A69B5">
        <w:t xml:space="preserve"> på behov for kompetanse i arbeidslivet. NOKUT </w:t>
      </w:r>
      <w:proofErr w:type="spellStart"/>
      <w:r w:rsidRPr="001A69B5">
        <w:t>fekk</w:t>
      </w:r>
      <w:proofErr w:type="spellEnd"/>
      <w:r w:rsidRPr="001A69B5">
        <w:t xml:space="preserve"> i 2020 ansvaret for yrkesgodkjenning av </w:t>
      </w:r>
      <w:proofErr w:type="spellStart"/>
      <w:r w:rsidRPr="001A69B5">
        <w:t>utanlandske</w:t>
      </w:r>
      <w:proofErr w:type="spellEnd"/>
      <w:r w:rsidRPr="001A69B5">
        <w:t xml:space="preserve"> </w:t>
      </w:r>
      <w:proofErr w:type="spellStart"/>
      <w:r w:rsidRPr="001A69B5">
        <w:t>kvalifikasjonar</w:t>
      </w:r>
      <w:proofErr w:type="spellEnd"/>
      <w:r w:rsidRPr="001A69B5">
        <w:t xml:space="preserve"> for </w:t>
      </w:r>
      <w:proofErr w:type="spellStart"/>
      <w:r w:rsidRPr="001A69B5">
        <w:t>lærarar</w:t>
      </w:r>
      <w:proofErr w:type="spellEnd"/>
      <w:r w:rsidRPr="001A69B5">
        <w:t xml:space="preserve"> i </w:t>
      </w:r>
      <w:proofErr w:type="spellStart"/>
      <w:r w:rsidRPr="001A69B5">
        <w:t>skulen</w:t>
      </w:r>
      <w:proofErr w:type="spellEnd"/>
      <w:r w:rsidRPr="001A69B5">
        <w:t xml:space="preserve"> og </w:t>
      </w:r>
      <w:proofErr w:type="spellStart"/>
      <w:r w:rsidRPr="001A69B5">
        <w:t>styrarar</w:t>
      </w:r>
      <w:proofErr w:type="spellEnd"/>
      <w:r w:rsidRPr="001A69B5">
        <w:t xml:space="preserve"> og pedagogiske </w:t>
      </w:r>
      <w:proofErr w:type="spellStart"/>
      <w:r w:rsidRPr="001A69B5">
        <w:t>leiarar</w:t>
      </w:r>
      <w:proofErr w:type="spellEnd"/>
      <w:r w:rsidRPr="001A69B5">
        <w:t xml:space="preserve"> i </w:t>
      </w:r>
      <w:proofErr w:type="spellStart"/>
      <w:r w:rsidRPr="001A69B5">
        <w:t>barnehagane</w:t>
      </w:r>
      <w:proofErr w:type="spellEnd"/>
      <w:r w:rsidRPr="001A69B5">
        <w:t xml:space="preserve">. NOKUT har </w:t>
      </w:r>
      <w:proofErr w:type="spellStart"/>
      <w:r w:rsidRPr="001A69B5">
        <w:t>arbeidd</w:t>
      </w:r>
      <w:proofErr w:type="spellEnd"/>
      <w:r w:rsidRPr="001A69B5">
        <w:t xml:space="preserve"> godt med dette og sett inn ekstra </w:t>
      </w:r>
      <w:proofErr w:type="spellStart"/>
      <w:r w:rsidRPr="001A69B5">
        <w:t>ressursar</w:t>
      </w:r>
      <w:proofErr w:type="spellEnd"/>
      <w:r w:rsidRPr="001A69B5">
        <w:t xml:space="preserve"> for å ta igjen </w:t>
      </w:r>
      <w:proofErr w:type="spellStart"/>
      <w:r w:rsidRPr="001A69B5">
        <w:t>restansane</w:t>
      </w:r>
      <w:proofErr w:type="spellEnd"/>
      <w:r w:rsidRPr="001A69B5">
        <w:t xml:space="preserve"> i arbeidet.</w:t>
      </w:r>
    </w:p>
    <w:p w14:paraId="0DB36EEE" w14:textId="77777777" w:rsidR="000513CD" w:rsidRPr="001A69B5" w:rsidRDefault="0009509B" w:rsidP="001A69B5">
      <w:r w:rsidRPr="001A69B5">
        <w:t xml:space="preserve">NOKUT har informert godt om tilstanden i sektoren, gjennom ei rekke ulike medium og format, og la raskt om til digitale </w:t>
      </w:r>
      <w:proofErr w:type="spellStart"/>
      <w:r w:rsidRPr="001A69B5">
        <w:t>løysingar</w:t>
      </w:r>
      <w:proofErr w:type="spellEnd"/>
      <w:r w:rsidRPr="001A69B5">
        <w:t xml:space="preserve"> under covid-19-pandemien.</w:t>
      </w:r>
    </w:p>
    <w:p w14:paraId="37B36326" w14:textId="77777777" w:rsidR="000513CD" w:rsidRPr="001A69B5" w:rsidRDefault="0009509B" w:rsidP="001A69B5">
      <w:r w:rsidRPr="001A69B5">
        <w:t xml:space="preserve">Saksbehandlingstida for søknadene om generell godkjenning av </w:t>
      </w:r>
      <w:proofErr w:type="spellStart"/>
      <w:r w:rsidRPr="001A69B5">
        <w:t>utanlandsk</w:t>
      </w:r>
      <w:proofErr w:type="spellEnd"/>
      <w:r w:rsidRPr="001A69B5">
        <w:t xml:space="preserve"> </w:t>
      </w:r>
      <w:proofErr w:type="spellStart"/>
      <w:r w:rsidRPr="001A69B5">
        <w:t>høgare</w:t>
      </w:r>
      <w:proofErr w:type="spellEnd"/>
      <w:r w:rsidRPr="001A69B5">
        <w:t xml:space="preserve"> utdanning gjekk markant ned i 2020 </w:t>
      </w:r>
      <w:proofErr w:type="spellStart"/>
      <w:r w:rsidRPr="001A69B5">
        <w:t>samanlikna</w:t>
      </w:r>
      <w:proofErr w:type="spellEnd"/>
      <w:r w:rsidRPr="001A69B5">
        <w:t xml:space="preserve"> med </w:t>
      </w:r>
      <w:proofErr w:type="spellStart"/>
      <w:r w:rsidRPr="001A69B5">
        <w:t>tidlegare</w:t>
      </w:r>
      <w:proofErr w:type="spellEnd"/>
      <w:r w:rsidRPr="001A69B5">
        <w:t xml:space="preserve"> år. Det kjem i stor grad av </w:t>
      </w:r>
      <w:proofErr w:type="spellStart"/>
      <w:r w:rsidRPr="001A69B5">
        <w:t>meir</w:t>
      </w:r>
      <w:proofErr w:type="spellEnd"/>
      <w:r w:rsidRPr="001A69B5">
        <w:t xml:space="preserve"> effektivt saksarbeid og til </w:t>
      </w:r>
      <w:proofErr w:type="gramStart"/>
      <w:r w:rsidRPr="001A69B5">
        <w:t>ei viss grad</w:t>
      </w:r>
      <w:proofErr w:type="gramEnd"/>
      <w:r w:rsidRPr="001A69B5">
        <w:t xml:space="preserve"> litt færre søknader enn i 2018 og 2019 og </w:t>
      </w:r>
      <w:proofErr w:type="spellStart"/>
      <w:r w:rsidRPr="001A69B5">
        <w:t>såkalla</w:t>
      </w:r>
      <w:proofErr w:type="spellEnd"/>
      <w:r w:rsidRPr="001A69B5">
        <w:t xml:space="preserve"> automatiske </w:t>
      </w:r>
      <w:proofErr w:type="spellStart"/>
      <w:r w:rsidRPr="001A69B5">
        <w:t>godkjenningar</w:t>
      </w:r>
      <w:proofErr w:type="spellEnd"/>
      <w:r w:rsidRPr="001A69B5">
        <w:t>.</w:t>
      </w:r>
    </w:p>
    <w:p w14:paraId="77EF759A" w14:textId="77777777" w:rsidR="000513CD" w:rsidRPr="001A69B5" w:rsidRDefault="0009509B" w:rsidP="001A69B5">
      <w:r w:rsidRPr="001A69B5">
        <w:t xml:space="preserve">NOKUT har </w:t>
      </w:r>
      <w:proofErr w:type="spellStart"/>
      <w:r w:rsidRPr="001A69B5">
        <w:t>vidareført</w:t>
      </w:r>
      <w:proofErr w:type="spellEnd"/>
      <w:r w:rsidRPr="001A69B5">
        <w:t xml:space="preserve"> arbeidet med å digitalisere og effektivisere søknads- og </w:t>
      </w:r>
      <w:proofErr w:type="spellStart"/>
      <w:r w:rsidRPr="001A69B5">
        <w:t>saksbehandlingsprosessane</w:t>
      </w:r>
      <w:proofErr w:type="spellEnd"/>
      <w:r w:rsidRPr="001A69B5">
        <w:t xml:space="preserve">. Dei digitale </w:t>
      </w:r>
      <w:proofErr w:type="spellStart"/>
      <w:r w:rsidRPr="001A69B5">
        <w:t>løysingane</w:t>
      </w:r>
      <w:proofErr w:type="spellEnd"/>
      <w:r w:rsidRPr="001A69B5">
        <w:t xml:space="preserve"> har </w:t>
      </w:r>
      <w:proofErr w:type="spellStart"/>
      <w:r w:rsidRPr="001A69B5">
        <w:t>vore</w:t>
      </w:r>
      <w:proofErr w:type="spellEnd"/>
      <w:r w:rsidRPr="001A69B5">
        <w:t xml:space="preserve"> </w:t>
      </w:r>
      <w:proofErr w:type="spellStart"/>
      <w:r w:rsidRPr="001A69B5">
        <w:t>avgjerande</w:t>
      </w:r>
      <w:proofErr w:type="spellEnd"/>
      <w:r w:rsidRPr="001A69B5">
        <w:t xml:space="preserve"> for at </w:t>
      </w:r>
      <w:proofErr w:type="spellStart"/>
      <w:r w:rsidRPr="001A69B5">
        <w:t>dei</w:t>
      </w:r>
      <w:proofErr w:type="spellEnd"/>
      <w:r w:rsidRPr="001A69B5">
        <w:t xml:space="preserve"> har </w:t>
      </w:r>
      <w:proofErr w:type="spellStart"/>
      <w:r w:rsidRPr="001A69B5">
        <w:t>kunna</w:t>
      </w:r>
      <w:proofErr w:type="spellEnd"/>
      <w:r w:rsidRPr="001A69B5">
        <w:t xml:space="preserve"> </w:t>
      </w:r>
      <w:proofErr w:type="spellStart"/>
      <w:r w:rsidRPr="001A69B5">
        <w:t>halde</w:t>
      </w:r>
      <w:proofErr w:type="spellEnd"/>
      <w:r w:rsidRPr="001A69B5">
        <w:t xml:space="preserve"> oppe drifta omtrent som normalt trass i covid-19-pandemien.</w:t>
      </w:r>
    </w:p>
    <w:p w14:paraId="387F9C1E" w14:textId="77777777" w:rsidR="000513CD" w:rsidRPr="001A69B5" w:rsidRDefault="0009509B" w:rsidP="001A69B5">
      <w:r w:rsidRPr="001A69B5">
        <w:t xml:space="preserve">NOKUT </w:t>
      </w:r>
      <w:proofErr w:type="spellStart"/>
      <w:r w:rsidRPr="001A69B5">
        <w:t>fekk</w:t>
      </w:r>
      <w:proofErr w:type="spellEnd"/>
      <w:r w:rsidRPr="001A69B5">
        <w:t xml:space="preserve"> i 2019 ansvar for forvaltning av forskrifter for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NOKUT har prioritert rolla som </w:t>
      </w:r>
      <w:proofErr w:type="spellStart"/>
      <w:r w:rsidRPr="001A69B5">
        <w:t>regelverksforvaltar</w:t>
      </w:r>
      <w:proofErr w:type="spellEnd"/>
      <w:r w:rsidRPr="001A69B5">
        <w:t xml:space="preserve"> høgt i 2020. </w:t>
      </w:r>
      <w:proofErr w:type="spellStart"/>
      <w:r w:rsidRPr="001A69B5">
        <w:t>Vidare</w:t>
      </w:r>
      <w:proofErr w:type="spellEnd"/>
      <w:r w:rsidRPr="001A69B5">
        <w:t xml:space="preserve"> har NOKUT </w:t>
      </w:r>
      <w:proofErr w:type="spellStart"/>
      <w:r w:rsidRPr="001A69B5">
        <w:t>følgt</w:t>
      </w:r>
      <w:proofErr w:type="spellEnd"/>
      <w:r w:rsidRPr="001A69B5">
        <w:t xml:space="preserve"> godt opp både det europeiske og </w:t>
      </w:r>
      <w:proofErr w:type="spellStart"/>
      <w:r w:rsidRPr="001A69B5">
        <w:t>UNESCOs</w:t>
      </w:r>
      <w:proofErr w:type="spellEnd"/>
      <w:r w:rsidRPr="001A69B5">
        <w:t xml:space="preserve"> kvalifikasjonspass og arbeidet med å informere om </w:t>
      </w:r>
      <w:proofErr w:type="spellStart"/>
      <w:r w:rsidRPr="001A69B5">
        <w:t>UNESCOs</w:t>
      </w:r>
      <w:proofErr w:type="spellEnd"/>
      <w:r w:rsidRPr="001A69B5">
        <w:t xml:space="preserve"> globale konvensjon for godkjenning av </w:t>
      </w:r>
      <w:proofErr w:type="spellStart"/>
      <w:r w:rsidRPr="001A69B5">
        <w:t>høgare</w:t>
      </w:r>
      <w:proofErr w:type="spellEnd"/>
      <w:r w:rsidRPr="001A69B5">
        <w:t xml:space="preserve"> utdanning </w:t>
      </w:r>
      <w:proofErr w:type="spellStart"/>
      <w:r w:rsidRPr="001A69B5">
        <w:t>frå</w:t>
      </w:r>
      <w:proofErr w:type="spellEnd"/>
      <w:r w:rsidRPr="001A69B5">
        <w:t xml:space="preserve"> 2019, som </w:t>
      </w:r>
      <w:proofErr w:type="spellStart"/>
      <w:r w:rsidRPr="001A69B5">
        <w:t>Noreg</w:t>
      </w:r>
      <w:proofErr w:type="spellEnd"/>
      <w:r w:rsidRPr="001A69B5">
        <w:t xml:space="preserve"> ratifiserte i 2020.</w:t>
      </w:r>
    </w:p>
    <w:p w14:paraId="1294F874" w14:textId="77777777" w:rsidR="000513CD" w:rsidRPr="001A69B5" w:rsidRDefault="0009509B" w:rsidP="001A69B5">
      <w:pPr>
        <w:pStyle w:val="avsnitt-tittel"/>
      </w:pPr>
      <w:r w:rsidRPr="001A69B5">
        <w:t>Budsjettforslag for 2022</w:t>
      </w:r>
    </w:p>
    <w:p w14:paraId="780C2D8A" w14:textId="77777777" w:rsidR="000513CD" w:rsidRPr="001A69B5" w:rsidRDefault="0009509B" w:rsidP="001A69B5">
      <w:r w:rsidRPr="001A69B5">
        <w:t>Departementet foreslår å løyve 167,7 mill. kroner på posten.</w:t>
      </w:r>
    </w:p>
    <w:p w14:paraId="063BF834" w14:textId="77777777" w:rsidR="000513CD" w:rsidRPr="001A69B5" w:rsidRDefault="0009509B" w:rsidP="001A69B5">
      <w:r w:rsidRPr="001A69B5">
        <w:t xml:space="preserve">Løyvinga på posten er redusert med 3,4 mill. kroner som følge av at forventa pensjonspremie til Statens pensjonskasse, inklusive </w:t>
      </w:r>
      <w:proofErr w:type="spellStart"/>
      <w:r w:rsidRPr="001A69B5">
        <w:t>arbeidsgivaravgift</w:t>
      </w:r>
      <w:proofErr w:type="spellEnd"/>
      <w:r w:rsidRPr="001A69B5">
        <w:t xml:space="preserve"> av dette, </w:t>
      </w:r>
      <w:proofErr w:type="spellStart"/>
      <w:r w:rsidRPr="001A69B5">
        <w:t>tilsvarande</w:t>
      </w:r>
      <w:proofErr w:type="spellEnd"/>
      <w:r w:rsidRPr="001A69B5">
        <w:t xml:space="preserve"> er redusert, jf. omtale under </w:t>
      </w:r>
      <w:proofErr w:type="spellStart"/>
      <w:r w:rsidRPr="001A69B5">
        <w:t>hovudinnleiinga</w:t>
      </w:r>
      <w:proofErr w:type="spellEnd"/>
      <w:r w:rsidRPr="001A69B5">
        <w:t xml:space="preserve"> punkt 1.3. Kunnskapsdepartementet foreslår å redusere løyvinga til NOKUT med 3,1 mill. kroner som </w:t>
      </w:r>
      <w:proofErr w:type="spellStart"/>
      <w:r w:rsidRPr="001A69B5">
        <w:t>ein</w:t>
      </w:r>
      <w:proofErr w:type="spellEnd"/>
      <w:r w:rsidRPr="001A69B5">
        <w:t xml:space="preserve"> økonomisk gevinst av omorganiseringa av den sentrale forvaltninga under Kunnskapsdepartementet i 2018, jf. </w:t>
      </w:r>
      <w:proofErr w:type="spellStart"/>
      <w:r w:rsidRPr="001A69B5">
        <w:t>Innst</w:t>
      </w:r>
      <w:proofErr w:type="spellEnd"/>
      <w:r w:rsidRPr="001A69B5">
        <w:t xml:space="preserve">. 400 S (2017–2018) og </w:t>
      </w:r>
      <w:proofErr w:type="spellStart"/>
      <w:r w:rsidRPr="001A69B5">
        <w:t>Prop</w:t>
      </w:r>
      <w:proofErr w:type="spellEnd"/>
      <w:r w:rsidRPr="001A69B5">
        <w:t>. 85 S (2017–2018).</w:t>
      </w:r>
    </w:p>
    <w:p w14:paraId="45AD9A1D" w14:textId="77777777" w:rsidR="000513CD" w:rsidRPr="001A69B5" w:rsidRDefault="0009509B" w:rsidP="001A69B5">
      <w:r w:rsidRPr="001A69B5">
        <w:t xml:space="preserve">Forslaget </w:t>
      </w:r>
      <w:proofErr w:type="spellStart"/>
      <w:r w:rsidRPr="001A69B5">
        <w:t>omfattar</w:t>
      </w:r>
      <w:proofErr w:type="spellEnd"/>
      <w:r w:rsidRPr="001A69B5">
        <w:t xml:space="preserve"> også </w:t>
      </w:r>
      <w:proofErr w:type="spellStart"/>
      <w:r w:rsidRPr="001A69B5">
        <w:t>ein</w:t>
      </w:r>
      <w:proofErr w:type="spellEnd"/>
      <w:r w:rsidRPr="001A69B5">
        <w:t xml:space="preserve"> reduksjon på 274 000 kroner som følge av at regjeringa vurderer at covid-19-pandemien har gitt staten høve til å redusere reiseomfanget på kort og lang sikt. Departementet foreslår at løyvinga på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3271, post 02. Sjå forslag til vedtak II nr. 1.</w:t>
      </w:r>
    </w:p>
    <w:p w14:paraId="2FFE1F5B"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w:t>
      </w:r>
    </w:p>
    <w:p w14:paraId="4305B136" w14:textId="77777777" w:rsidR="000513CD" w:rsidRPr="001A69B5" w:rsidRDefault="0009509B" w:rsidP="001A69B5">
      <w:r w:rsidRPr="001A69B5">
        <w:t xml:space="preserve">Posten </w:t>
      </w:r>
      <w:proofErr w:type="spellStart"/>
      <w:r w:rsidRPr="001A69B5">
        <w:t>omfattar</w:t>
      </w:r>
      <w:proofErr w:type="spellEnd"/>
      <w:r w:rsidRPr="001A69B5">
        <w:t xml:space="preserve"> utgifter til </w:t>
      </w:r>
      <w:proofErr w:type="spellStart"/>
      <w:r w:rsidRPr="001A69B5">
        <w:t>oppgåver</w:t>
      </w:r>
      <w:proofErr w:type="spellEnd"/>
      <w:r w:rsidRPr="001A69B5">
        <w:t xml:space="preserve"> der NOKUT får </w:t>
      </w:r>
      <w:proofErr w:type="spellStart"/>
      <w:r w:rsidRPr="001A69B5">
        <w:t>midlar</w:t>
      </w:r>
      <w:proofErr w:type="spellEnd"/>
      <w:r w:rsidRPr="001A69B5">
        <w:t xml:space="preserve"> </w:t>
      </w:r>
      <w:proofErr w:type="spellStart"/>
      <w:r w:rsidRPr="001A69B5">
        <w:t>frå</w:t>
      </w:r>
      <w:proofErr w:type="spellEnd"/>
      <w:r w:rsidRPr="001A69B5">
        <w:t xml:space="preserve"> eksterne kjelder. Utgifter ut over løyvinga på kap. 271, post 21 </w:t>
      </w:r>
      <w:proofErr w:type="spellStart"/>
      <w:r w:rsidRPr="001A69B5">
        <w:t>føreset</w:t>
      </w:r>
      <w:proofErr w:type="spellEnd"/>
      <w:r w:rsidRPr="001A69B5">
        <w:t xml:space="preserve"> </w:t>
      </w:r>
      <w:proofErr w:type="spellStart"/>
      <w:r w:rsidRPr="001A69B5">
        <w:t>meirinntekt</w:t>
      </w:r>
      <w:proofErr w:type="spellEnd"/>
      <w:r w:rsidRPr="001A69B5">
        <w:t xml:space="preserve"> på kap. 3271, post 01.</w:t>
      </w:r>
    </w:p>
    <w:p w14:paraId="4C6C4593" w14:textId="77777777" w:rsidR="000513CD" w:rsidRPr="001A69B5" w:rsidRDefault="0009509B" w:rsidP="001A69B5">
      <w:pPr>
        <w:pStyle w:val="avsnitt-tittel"/>
      </w:pPr>
      <w:r w:rsidRPr="001A69B5">
        <w:t>Resultat i 2020</w:t>
      </w:r>
    </w:p>
    <w:p w14:paraId="70B5F3E3" w14:textId="77777777" w:rsidR="000513CD" w:rsidRPr="001A69B5" w:rsidRDefault="0009509B" w:rsidP="001A69B5">
      <w:r w:rsidRPr="001A69B5">
        <w:t xml:space="preserve">Det blei i 2020 ført ei </w:t>
      </w:r>
      <w:proofErr w:type="spellStart"/>
      <w:r w:rsidRPr="001A69B5">
        <w:t>meirutgift</w:t>
      </w:r>
      <w:proofErr w:type="spellEnd"/>
      <w:r w:rsidRPr="001A69B5">
        <w:t xml:space="preserve"> på 9,1 mill. kroner på posten, som blir dekt av </w:t>
      </w:r>
      <w:proofErr w:type="spellStart"/>
      <w:r w:rsidRPr="001A69B5">
        <w:t>meirinntekta</w:t>
      </w:r>
      <w:proofErr w:type="spellEnd"/>
      <w:r w:rsidRPr="001A69B5">
        <w:t xml:space="preserve"> på kap. 3271, post 01, jf. </w:t>
      </w:r>
      <w:proofErr w:type="spellStart"/>
      <w:r w:rsidRPr="001A69B5">
        <w:t>meirinntektsfullmakta</w:t>
      </w:r>
      <w:proofErr w:type="spellEnd"/>
      <w:r w:rsidRPr="001A69B5">
        <w:t>.</w:t>
      </w:r>
    </w:p>
    <w:p w14:paraId="0F5A435A" w14:textId="77777777" w:rsidR="000513CD" w:rsidRPr="001A69B5" w:rsidRDefault="0009509B" w:rsidP="001A69B5">
      <w:pPr>
        <w:pStyle w:val="avsnitt-tittel"/>
      </w:pPr>
      <w:r w:rsidRPr="001A69B5">
        <w:t>Budsjettforslag for 2022</w:t>
      </w:r>
    </w:p>
    <w:p w14:paraId="14D69F27" w14:textId="77777777" w:rsidR="000513CD" w:rsidRPr="001A69B5" w:rsidRDefault="0009509B" w:rsidP="001A69B5">
      <w:r w:rsidRPr="001A69B5">
        <w:t xml:space="preserve">Departementet foreslår å løyve 4 mill. kroner på posten, som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w:t>
      </w:r>
      <w:proofErr w:type="spellEnd"/>
      <w:r w:rsidRPr="001A69B5">
        <w:t xml:space="preserve"> på kap. 3271, post 01, jf. forslag til vedtak II nr. 2.</w:t>
      </w:r>
    </w:p>
    <w:p w14:paraId="08A44B47" w14:textId="77777777" w:rsidR="000513CD" w:rsidRPr="001A69B5" w:rsidRDefault="0009509B" w:rsidP="001A69B5">
      <w:pPr>
        <w:pStyle w:val="b-budkaptit"/>
      </w:pPr>
      <w:r w:rsidRPr="001A69B5">
        <w:t>Kap. 3271 Nasjonalt organ for kvalitet i utdanninga</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71E694D" w14:textId="77777777" w:rsidTr="003405E6">
        <w:trPr>
          <w:trHeight w:val="640"/>
          <w:hidden/>
        </w:trPr>
        <w:tc>
          <w:tcPr>
            <w:tcW w:w="840" w:type="dxa"/>
          </w:tcPr>
          <w:p w14:paraId="21E8876F" w14:textId="77777777" w:rsidR="000513CD" w:rsidRPr="001A69B5" w:rsidRDefault="0009509B" w:rsidP="001A69B5">
            <w:pPr>
              <w:pStyle w:val="Tabellnavn"/>
            </w:pPr>
            <w:r w:rsidRPr="001A69B5">
              <w:t>KPAL</w:t>
            </w:r>
          </w:p>
        </w:tc>
        <w:tc>
          <w:tcPr>
            <w:tcW w:w="4800" w:type="dxa"/>
          </w:tcPr>
          <w:p w14:paraId="70A08058" w14:textId="77777777" w:rsidR="000513CD" w:rsidRPr="001A69B5" w:rsidRDefault="000513CD" w:rsidP="001A69B5">
            <w:pPr>
              <w:pStyle w:val="Tabellnavn"/>
            </w:pPr>
          </w:p>
        </w:tc>
        <w:tc>
          <w:tcPr>
            <w:tcW w:w="1300" w:type="dxa"/>
          </w:tcPr>
          <w:p w14:paraId="586893B2" w14:textId="77777777" w:rsidR="000513CD" w:rsidRPr="001A69B5" w:rsidRDefault="000513CD" w:rsidP="001A69B5">
            <w:pPr>
              <w:pStyle w:val="Tabellnavn"/>
            </w:pPr>
          </w:p>
        </w:tc>
        <w:tc>
          <w:tcPr>
            <w:tcW w:w="1300" w:type="dxa"/>
          </w:tcPr>
          <w:p w14:paraId="3EF70AE0" w14:textId="77777777" w:rsidR="000513CD" w:rsidRPr="001A69B5" w:rsidRDefault="000513CD" w:rsidP="001A69B5">
            <w:pPr>
              <w:pStyle w:val="Tabellnavn"/>
            </w:pPr>
          </w:p>
        </w:tc>
        <w:tc>
          <w:tcPr>
            <w:tcW w:w="1300" w:type="dxa"/>
          </w:tcPr>
          <w:p w14:paraId="26690CD7" w14:textId="77777777" w:rsidR="000513CD" w:rsidRPr="001A69B5" w:rsidRDefault="0009509B" w:rsidP="001A69B5">
            <w:r w:rsidRPr="001A69B5">
              <w:t>(i 1 000 kr)</w:t>
            </w:r>
          </w:p>
        </w:tc>
      </w:tr>
      <w:tr w:rsidR="000513CD" w:rsidRPr="001A69B5" w14:paraId="5ED3DB4D" w14:textId="77777777" w:rsidTr="003405E6">
        <w:trPr>
          <w:trHeight w:val="600"/>
        </w:trPr>
        <w:tc>
          <w:tcPr>
            <w:tcW w:w="840" w:type="dxa"/>
          </w:tcPr>
          <w:p w14:paraId="54BA769A" w14:textId="77777777" w:rsidR="000513CD" w:rsidRPr="001A69B5" w:rsidRDefault="0009509B" w:rsidP="001A69B5">
            <w:r w:rsidRPr="001A69B5">
              <w:t>Post</w:t>
            </w:r>
          </w:p>
        </w:tc>
        <w:tc>
          <w:tcPr>
            <w:tcW w:w="4800" w:type="dxa"/>
          </w:tcPr>
          <w:p w14:paraId="1064E4AA" w14:textId="77777777" w:rsidR="000513CD" w:rsidRPr="001A69B5" w:rsidRDefault="0009509B" w:rsidP="001A69B5">
            <w:proofErr w:type="spellStart"/>
            <w:r w:rsidRPr="001A69B5">
              <w:t>Nemning</w:t>
            </w:r>
            <w:proofErr w:type="spellEnd"/>
          </w:p>
        </w:tc>
        <w:tc>
          <w:tcPr>
            <w:tcW w:w="1300" w:type="dxa"/>
          </w:tcPr>
          <w:p w14:paraId="09A504C2"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AB44665" w14:textId="77777777" w:rsidR="000513CD" w:rsidRPr="001A69B5" w:rsidRDefault="0009509B" w:rsidP="001A69B5">
            <w:r w:rsidRPr="001A69B5">
              <w:t xml:space="preserve">Saldert </w:t>
            </w:r>
            <w:r w:rsidRPr="001A69B5">
              <w:br/>
              <w:t>budsjett 2021</w:t>
            </w:r>
          </w:p>
        </w:tc>
        <w:tc>
          <w:tcPr>
            <w:tcW w:w="1300" w:type="dxa"/>
          </w:tcPr>
          <w:p w14:paraId="10FD41D9" w14:textId="77777777" w:rsidR="000513CD" w:rsidRPr="001A69B5" w:rsidRDefault="0009509B" w:rsidP="001A69B5">
            <w:r w:rsidRPr="001A69B5">
              <w:t xml:space="preserve">Forslag </w:t>
            </w:r>
            <w:r w:rsidRPr="001A69B5">
              <w:br/>
              <w:t>2022</w:t>
            </w:r>
          </w:p>
        </w:tc>
      </w:tr>
      <w:tr w:rsidR="000513CD" w:rsidRPr="001A69B5" w14:paraId="306F6297" w14:textId="77777777" w:rsidTr="003405E6">
        <w:trPr>
          <w:trHeight w:val="380"/>
        </w:trPr>
        <w:tc>
          <w:tcPr>
            <w:tcW w:w="840" w:type="dxa"/>
          </w:tcPr>
          <w:p w14:paraId="0090FF07" w14:textId="77777777" w:rsidR="000513CD" w:rsidRPr="001A69B5" w:rsidRDefault="0009509B" w:rsidP="001A69B5">
            <w:r w:rsidRPr="001A69B5">
              <w:t>01</w:t>
            </w:r>
          </w:p>
        </w:tc>
        <w:tc>
          <w:tcPr>
            <w:tcW w:w="4800" w:type="dxa"/>
          </w:tcPr>
          <w:p w14:paraId="55947227"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300" w:type="dxa"/>
          </w:tcPr>
          <w:p w14:paraId="3AEC2E5E" w14:textId="77777777" w:rsidR="000513CD" w:rsidRPr="001A69B5" w:rsidRDefault="0009509B" w:rsidP="001A69B5">
            <w:r w:rsidRPr="001A69B5">
              <w:t>9 158</w:t>
            </w:r>
          </w:p>
        </w:tc>
        <w:tc>
          <w:tcPr>
            <w:tcW w:w="1300" w:type="dxa"/>
          </w:tcPr>
          <w:p w14:paraId="11BB962E" w14:textId="77777777" w:rsidR="000513CD" w:rsidRPr="001A69B5" w:rsidRDefault="0009509B" w:rsidP="001A69B5">
            <w:r w:rsidRPr="001A69B5">
              <w:t>10</w:t>
            </w:r>
          </w:p>
        </w:tc>
        <w:tc>
          <w:tcPr>
            <w:tcW w:w="1300" w:type="dxa"/>
          </w:tcPr>
          <w:p w14:paraId="647D27DE" w14:textId="77777777" w:rsidR="000513CD" w:rsidRPr="001A69B5" w:rsidRDefault="0009509B" w:rsidP="001A69B5">
            <w:r w:rsidRPr="001A69B5">
              <w:t>4 000</w:t>
            </w:r>
          </w:p>
        </w:tc>
      </w:tr>
      <w:tr w:rsidR="000513CD" w:rsidRPr="001A69B5" w14:paraId="2C84F8F0" w14:textId="77777777" w:rsidTr="003405E6">
        <w:trPr>
          <w:trHeight w:val="380"/>
        </w:trPr>
        <w:tc>
          <w:tcPr>
            <w:tcW w:w="840" w:type="dxa"/>
          </w:tcPr>
          <w:p w14:paraId="3C2606C2" w14:textId="77777777" w:rsidR="000513CD" w:rsidRPr="001A69B5" w:rsidRDefault="0009509B" w:rsidP="001A69B5">
            <w:r w:rsidRPr="001A69B5">
              <w:t>02</w:t>
            </w:r>
          </w:p>
        </w:tc>
        <w:tc>
          <w:tcPr>
            <w:tcW w:w="4800" w:type="dxa"/>
          </w:tcPr>
          <w:p w14:paraId="19DE1A65" w14:textId="77777777" w:rsidR="000513CD" w:rsidRPr="001A69B5" w:rsidRDefault="0009509B" w:rsidP="001A69B5">
            <w:proofErr w:type="spellStart"/>
            <w:r w:rsidRPr="001A69B5">
              <w:t>Salsinntekter</w:t>
            </w:r>
            <w:proofErr w:type="spellEnd"/>
            <w:r w:rsidRPr="001A69B5">
              <w:t xml:space="preserve"> o.a.</w:t>
            </w:r>
          </w:p>
        </w:tc>
        <w:tc>
          <w:tcPr>
            <w:tcW w:w="1300" w:type="dxa"/>
          </w:tcPr>
          <w:p w14:paraId="78A746F7" w14:textId="77777777" w:rsidR="000513CD" w:rsidRPr="001A69B5" w:rsidRDefault="0009509B" w:rsidP="001A69B5">
            <w:r w:rsidRPr="001A69B5">
              <w:t>174</w:t>
            </w:r>
          </w:p>
        </w:tc>
        <w:tc>
          <w:tcPr>
            <w:tcW w:w="1300" w:type="dxa"/>
          </w:tcPr>
          <w:p w14:paraId="445A6D5D" w14:textId="77777777" w:rsidR="000513CD" w:rsidRPr="001A69B5" w:rsidRDefault="0009509B" w:rsidP="001A69B5">
            <w:r w:rsidRPr="001A69B5">
              <w:t>633</w:t>
            </w:r>
          </w:p>
        </w:tc>
        <w:tc>
          <w:tcPr>
            <w:tcW w:w="1300" w:type="dxa"/>
          </w:tcPr>
          <w:p w14:paraId="5C225789" w14:textId="77777777" w:rsidR="000513CD" w:rsidRPr="001A69B5" w:rsidRDefault="0009509B" w:rsidP="001A69B5">
            <w:r w:rsidRPr="001A69B5">
              <w:t>646</w:t>
            </w:r>
          </w:p>
        </w:tc>
      </w:tr>
      <w:tr w:rsidR="000513CD" w:rsidRPr="001A69B5" w14:paraId="10276BA8" w14:textId="77777777" w:rsidTr="003405E6">
        <w:trPr>
          <w:trHeight w:val="380"/>
        </w:trPr>
        <w:tc>
          <w:tcPr>
            <w:tcW w:w="840" w:type="dxa"/>
          </w:tcPr>
          <w:p w14:paraId="044EE4AF" w14:textId="77777777" w:rsidR="000513CD" w:rsidRPr="001A69B5" w:rsidRDefault="000513CD" w:rsidP="001A69B5"/>
        </w:tc>
        <w:tc>
          <w:tcPr>
            <w:tcW w:w="4800" w:type="dxa"/>
          </w:tcPr>
          <w:p w14:paraId="61A7CAB7" w14:textId="77777777" w:rsidR="000513CD" w:rsidRPr="001A69B5" w:rsidRDefault="0009509B" w:rsidP="001A69B5">
            <w:r w:rsidRPr="001A69B5">
              <w:t>Sum kap. 3271</w:t>
            </w:r>
          </w:p>
        </w:tc>
        <w:tc>
          <w:tcPr>
            <w:tcW w:w="1300" w:type="dxa"/>
          </w:tcPr>
          <w:p w14:paraId="7D18B0B5" w14:textId="77777777" w:rsidR="000513CD" w:rsidRPr="001A69B5" w:rsidRDefault="0009509B" w:rsidP="001A69B5">
            <w:r w:rsidRPr="001A69B5">
              <w:t>9 332</w:t>
            </w:r>
          </w:p>
        </w:tc>
        <w:tc>
          <w:tcPr>
            <w:tcW w:w="1300" w:type="dxa"/>
          </w:tcPr>
          <w:p w14:paraId="374014FA" w14:textId="77777777" w:rsidR="000513CD" w:rsidRPr="001A69B5" w:rsidRDefault="0009509B" w:rsidP="001A69B5">
            <w:r w:rsidRPr="001A69B5">
              <w:t>643</w:t>
            </w:r>
          </w:p>
        </w:tc>
        <w:tc>
          <w:tcPr>
            <w:tcW w:w="1300" w:type="dxa"/>
          </w:tcPr>
          <w:p w14:paraId="30719329" w14:textId="77777777" w:rsidR="000513CD" w:rsidRPr="001A69B5" w:rsidRDefault="0009509B" w:rsidP="001A69B5">
            <w:r w:rsidRPr="001A69B5">
              <w:t>4 646</w:t>
            </w:r>
          </w:p>
        </w:tc>
      </w:tr>
    </w:tbl>
    <w:p w14:paraId="35DDE6D9" w14:textId="77777777" w:rsidR="000513CD" w:rsidRPr="001A69B5" w:rsidRDefault="0009509B" w:rsidP="001A69B5">
      <w:proofErr w:type="spellStart"/>
      <w:r w:rsidRPr="001A69B5">
        <w:t>Løyvingane</w:t>
      </w:r>
      <w:proofErr w:type="spellEnd"/>
      <w:r w:rsidRPr="001A69B5">
        <w:t xml:space="preserve"> gjeld inntekter NOKUT får </w:t>
      </w:r>
      <w:proofErr w:type="spellStart"/>
      <w:r w:rsidRPr="001A69B5">
        <w:t>frå</w:t>
      </w:r>
      <w:proofErr w:type="spellEnd"/>
      <w:r w:rsidRPr="001A69B5">
        <w:t xml:space="preserve"> </w:t>
      </w:r>
      <w:proofErr w:type="spellStart"/>
      <w:r w:rsidRPr="001A69B5">
        <w:t>prosjektverksemd</w:t>
      </w:r>
      <w:proofErr w:type="spellEnd"/>
      <w:r w:rsidRPr="001A69B5">
        <w:t xml:space="preserve">, kurs og </w:t>
      </w:r>
      <w:proofErr w:type="spellStart"/>
      <w:r w:rsidRPr="001A69B5">
        <w:t>konferansar</w:t>
      </w:r>
      <w:proofErr w:type="spellEnd"/>
      <w:r w:rsidRPr="001A69B5">
        <w:t>.</w:t>
      </w:r>
    </w:p>
    <w:p w14:paraId="1CEDD84B" w14:textId="77777777" w:rsidR="000513CD" w:rsidRPr="001A69B5" w:rsidRDefault="0009509B" w:rsidP="001A69B5">
      <w:pPr>
        <w:pStyle w:val="avsnitt-tittel"/>
      </w:pPr>
      <w:r w:rsidRPr="001A69B5">
        <w:t>Resultat i 2020</w:t>
      </w:r>
    </w:p>
    <w:p w14:paraId="6B8F7755" w14:textId="77777777" w:rsidR="000513CD" w:rsidRPr="001A69B5" w:rsidRDefault="0009509B" w:rsidP="001A69B5">
      <w:r w:rsidRPr="001A69B5">
        <w:t xml:space="preserve">NOKUT har over </w:t>
      </w:r>
      <w:proofErr w:type="spellStart"/>
      <w:r w:rsidRPr="001A69B5">
        <w:t>nokre</w:t>
      </w:r>
      <w:proofErr w:type="spellEnd"/>
      <w:r w:rsidRPr="001A69B5">
        <w:t xml:space="preserve"> år hatt inntekter </w:t>
      </w:r>
      <w:proofErr w:type="spellStart"/>
      <w:r w:rsidRPr="001A69B5">
        <w:t>frå</w:t>
      </w:r>
      <w:proofErr w:type="spellEnd"/>
      <w:r w:rsidRPr="001A69B5">
        <w:t xml:space="preserve"> oppdrag som har </w:t>
      </w:r>
      <w:proofErr w:type="spellStart"/>
      <w:r w:rsidRPr="001A69B5">
        <w:t>vore</w:t>
      </w:r>
      <w:proofErr w:type="spellEnd"/>
      <w:r w:rsidRPr="001A69B5">
        <w:t xml:space="preserve"> </w:t>
      </w:r>
      <w:proofErr w:type="spellStart"/>
      <w:r w:rsidRPr="001A69B5">
        <w:t>vesentleg</w:t>
      </w:r>
      <w:proofErr w:type="spellEnd"/>
      <w:r w:rsidRPr="001A69B5">
        <w:t xml:space="preserve"> over inntektsløyvinga på 10 000 kroner.</w:t>
      </w:r>
    </w:p>
    <w:p w14:paraId="79E1D9A8" w14:textId="77777777" w:rsidR="000513CD" w:rsidRPr="001A69B5" w:rsidRDefault="0009509B" w:rsidP="001A69B5">
      <w:pPr>
        <w:pStyle w:val="avsnitt-tittel"/>
      </w:pPr>
      <w:r w:rsidRPr="001A69B5">
        <w:t>Budsjettforslag for 2022</w:t>
      </w:r>
    </w:p>
    <w:p w14:paraId="686803E1" w14:textId="77777777" w:rsidR="000513CD" w:rsidRPr="001A69B5" w:rsidRDefault="0009509B" w:rsidP="001A69B5">
      <w:r w:rsidRPr="001A69B5">
        <w:t xml:space="preserve">Departementet foreslår å oppjustere inntektsløyvinga til 4 mill. kroner i tråd med prinsippet om realistisk budsjettering. </w:t>
      </w:r>
      <w:proofErr w:type="spellStart"/>
      <w:r w:rsidRPr="001A69B5">
        <w:t>Høgare</w:t>
      </w:r>
      <w:proofErr w:type="spellEnd"/>
      <w:r w:rsidRPr="001A69B5">
        <w:t xml:space="preserve"> inntektsløyving må </w:t>
      </w:r>
      <w:proofErr w:type="spellStart"/>
      <w:r w:rsidRPr="001A69B5">
        <w:t>motsvarast</w:t>
      </w:r>
      <w:proofErr w:type="spellEnd"/>
      <w:r w:rsidRPr="001A69B5">
        <w:t xml:space="preserve"> av </w:t>
      </w:r>
      <w:proofErr w:type="spellStart"/>
      <w:r w:rsidRPr="001A69B5">
        <w:t>tilsvarande</w:t>
      </w:r>
      <w:proofErr w:type="spellEnd"/>
      <w:r w:rsidRPr="001A69B5">
        <w:t xml:space="preserve"> justering av </w:t>
      </w:r>
      <w:proofErr w:type="spellStart"/>
      <w:r w:rsidRPr="001A69B5">
        <w:t>utgiftsløyvinga</w:t>
      </w:r>
      <w:proofErr w:type="spellEnd"/>
      <w:r w:rsidRPr="001A69B5">
        <w:t xml:space="preserve"> på kap. 271, post 21 for at det </w:t>
      </w:r>
      <w:proofErr w:type="spellStart"/>
      <w:r w:rsidRPr="001A69B5">
        <w:t>ikkje</w:t>
      </w:r>
      <w:proofErr w:type="spellEnd"/>
      <w:r w:rsidRPr="001A69B5">
        <w:t xml:space="preserve"> skal </w:t>
      </w:r>
      <w:proofErr w:type="spellStart"/>
      <w:r w:rsidRPr="001A69B5">
        <w:t>innebere</w:t>
      </w:r>
      <w:proofErr w:type="spellEnd"/>
      <w:r w:rsidRPr="001A69B5">
        <w:t xml:space="preserve"> redusert løyving til NOKUT.</w:t>
      </w:r>
    </w:p>
    <w:p w14:paraId="7969C6B2" w14:textId="77777777" w:rsidR="000513CD" w:rsidRPr="001A69B5" w:rsidRDefault="0009509B" w:rsidP="001A69B5">
      <w:pPr>
        <w:pStyle w:val="b-budkaptit"/>
      </w:pPr>
      <w:r w:rsidRPr="001A69B5">
        <w:t xml:space="preserve">Kap. 272 Tiltak for internasjonalisering og </w:t>
      </w:r>
      <w:proofErr w:type="spellStart"/>
      <w:r w:rsidRPr="001A69B5">
        <w:t>høgare</w:t>
      </w:r>
      <w:proofErr w:type="spellEnd"/>
      <w:r w:rsidRPr="001A69B5">
        <w:t xml:space="preserve"> utdanning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DBE63F6" w14:textId="77777777" w:rsidTr="003405E6">
        <w:trPr>
          <w:trHeight w:val="640"/>
          <w:hidden/>
        </w:trPr>
        <w:tc>
          <w:tcPr>
            <w:tcW w:w="840" w:type="dxa"/>
          </w:tcPr>
          <w:p w14:paraId="69F89372" w14:textId="77777777" w:rsidR="000513CD" w:rsidRPr="001A69B5" w:rsidRDefault="0009509B" w:rsidP="001A69B5">
            <w:pPr>
              <w:pStyle w:val="Tabellnavn"/>
            </w:pPr>
            <w:r w:rsidRPr="001A69B5">
              <w:t>KPAL</w:t>
            </w:r>
          </w:p>
        </w:tc>
        <w:tc>
          <w:tcPr>
            <w:tcW w:w="4800" w:type="dxa"/>
          </w:tcPr>
          <w:p w14:paraId="003D7521" w14:textId="77777777" w:rsidR="000513CD" w:rsidRPr="001A69B5" w:rsidRDefault="000513CD" w:rsidP="001A69B5">
            <w:pPr>
              <w:pStyle w:val="Tabellnavn"/>
            </w:pPr>
          </w:p>
        </w:tc>
        <w:tc>
          <w:tcPr>
            <w:tcW w:w="1300" w:type="dxa"/>
          </w:tcPr>
          <w:p w14:paraId="50C31801" w14:textId="77777777" w:rsidR="000513CD" w:rsidRPr="001A69B5" w:rsidRDefault="000513CD" w:rsidP="001A69B5">
            <w:pPr>
              <w:pStyle w:val="Tabellnavn"/>
            </w:pPr>
          </w:p>
        </w:tc>
        <w:tc>
          <w:tcPr>
            <w:tcW w:w="1300" w:type="dxa"/>
          </w:tcPr>
          <w:p w14:paraId="677CADDD" w14:textId="77777777" w:rsidR="000513CD" w:rsidRPr="001A69B5" w:rsidRDefault="000513CD" w:rsidP="001A69B5">
            <w:pPr>
              <w:pStyle w:val="Tabellnavn"/>
            </w:pPr>
          </w:p>
        </w:tc>
        <w:tc>
          <w:tcPr>
            <w:tcW w:w="1300" w:type="dxa"/>
          </w:tcPr>
          <w:p w14:paraId="3526D4CC" w14:textId="77777777" w:rsidR="000513CD" w:rsidRPr="001A69B5" w:rsidRDefault="0009509B" w:rsidP="001A69B5">
            <w:r w:rsidRPr="001A69B5">
              <w:t>(i 1 000 kr)</w:t>
            </w:r>
          </w:p>
        </w:tc>
      </w:tr>
      <w:tr w:rsidR="000513CD" w:rsidRPr="001A69B5" w14:paraId="41F49E77" w14:textId="77777777" w:rsidTr="003405E6">
        <w:trPr>
          <w:trHeight w:val="600"/>
        </w:trPr>
        <w:tc>
          <w:tcPr>
            <w:tcW w:w="840" w:type="dxa"/>
          </w:tcPr>
          <w:p w14:paraId="7C0DA3A3" w14:textId="77777777" w:rsidR="000513CD" w:rsidRPr="001A69B5" w:rsidRDefault="0009509B" w:rsidP="001A69B5">
            <w:r w:rsidRPr="001A69B5">
              <w:t>Post</w:t>
            </w:r>
          </w:p>
        </w:tc>
        <w:tc>
          <w:tcPr>
            <w:tcW w:w="4800" w:type="dxa"/>
          </w:tcPr>
          <w:p w14:paraId="324BAB29" w14:textId="77777777" w:rsidR="000513CD" w:rsidRPr="001A69B5" w:rsidRDefault="0009509B" w:rsidP="001A69B5">
            <w:proofErr w:type="spellStart"/>
            <w:r w:rsidRPr="001A69B5">
              <w:t>Nemning</w:t>
            </w:r>
            <w:proofErr w:type="spellEnd"/>
          </w:p>
        </w:tc>
        <w:tc>
          <w:tcPr>
            <w:tcW w:w="1300" w:type="dxa"/>
          </w:tcPr>
          <w:p w14:paraId="1BF222F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334BDEB" w14:textId="77777777" w:rsidR="000513CD" w:rsidRPr="001A69B5" w:rsidRDefault="0009509B" w:rsidP="001A69B5">
            <w:r w:rsidRPr="001A69B5">
              <w:t xml:space="preserve">Saldert </w:t>
            </w:r>
            <w:r w:rsidRPr="001A69B5">
              <w:br/>
              <w:t>budsjett 2021</w:t>
            </w:r>
          </w:p>
        </w:tc>
        <w:tc>
          <w:tcPr>
            <w:tcW w:w="1300" w:type="dxa"/>
          </w:tcPr>
          <w:p w14:paraId="0966A5D5" w14:textId="77777777" w:rsidR="000513CD" w:rsidRPr="001A69B5" w:rsidRDefault="0009509B" w:rsidP="001A69B5">
            <w:r w:rsidRPr="001A69B5">
              <w:t xml:space="preserve">Forslag </w:t>
            </w:r>
            <w:r w:rsidRPr="001A69B5">
              <w:br/>
              <w:t>2022</w:t>
            </w:r>
          </w:p>
        </w:tc>
      </w:tr>
      <w:tr w:rsidR="000513CD" w:rsidRPr="001A69B5" w14:paraId="532C62C0" w14:textId="77777777" w:rsidTr="003405E6">
        <w:trPr>
          <w:trHeight w:val="380"/>
        </w:trPr>
        <w:tc>
          <w:tcPr>
            <w:tcW w:w="840" w:type="dxa"/>
          </w:tcPr>
          <w:p w14:paraId="60701D03" w14:textId="77777777" w:rsidR="000513CD" w:rsidRPr="001A69B5" w:rsidRDefault="0009509B" w:rsidP="001A69B5">
            <w:r w:rsidRPr="001A69B5">
              <w:t>50</w:t>
            </w:r>
          </w:p>
        </w:tc>
        <w:tc>
          <w:tcPr>
            <w:tcW w:w="4800" w:type="dxa"/>
          </w:tcPr>
          <w:p w14:paraId="4815D781" w14:textId="77777777" w:rsidR="000513CD" w:rsidRPr="001A69B5" w:rsidRDefault="0009509B" w:rsidP="001A69B5">
            <w:proofErr w:type="spellStart"/>
            <w:r w:rsidRPr="001A69B5">
              <w:t>Verksemdskostnader</w:t>
            </w:r>
            <w:proofErr w:type="spellEnd"/>
          </w:p>
        </w:tc>
        <w:tc>
          <w:tcPr>
            <w:tcW w:w="1300" w:type="dxa"/>
          </w:tcPr>
          <w:p w14:paraId="08F93A6C" w14:textId="77777777" w:rsidR="000513CD" w:rsidRPr="001A69B5" w:rsidRDefault="0009509B" w:rsidP="001A69B5">
            <w:r w:rsidRPr="001A69B5">
              <w:t>628 108</w:t>
            </w:r>
          </w:p>
        </w:tc>
        <w:tc>
          <w:tcPr>
            <w:tcW w:w="1300" w:type="dxa"/>
          </w:tcPr>
          <w:p w14:paraId="5C42EA72" w14:textId="77777777" w:rsidR="000513CD" w:rsidRPr="001A69B5" w:rsidRDefault="0009509B" w:rsidP="001A69B5">
            <w:r w:rsidRPr="001A69B5">
              <w:t>157 375</w:t>
            </w:r>
          </w:p>
        </w:tc>
        <w:tc>
          <w:tcPr>
            <w:tcW w:w="1300" w:type="dxa"/>
          </w:tcPr>
          <w:p w14:paraId="0E28ED83" w14:textId="77777777" w:rsidR="000513CD" w:rsidRPr="001A69B5" w:rsidRDefault="000513CD" w:rsidP="001A69B5"/>
        </w:tc>
      </w:tr>
      <w:tr w:rsidR="000513CD" w:rsidRPr="001A69B5" w14:paraId="062F4096" w14:textId="77777777" w:rsidTr="003405E6">
        <w:trPr>
          <w:trHeight w:val="640"/>
        </w:trPr>
        <w:tc>
          <w:tcPr>
            <w:tcW w:w="840" w:type="dxa"/>
          </w:tcPr>
          <w:p w14:paraId="68D54760" w14:textId="77777777" w:rsidR="000513CD" w:rsidRPr="001A69B5" w:rsidRDefault="0009509B" w:rsidP="001A69B5">
            <w:r w:rsidRPr="001A69B5">
              <w:t>51</w:t>
            </w:r>
          </w:p>
        </w:tc>
        <w:tc>
          <w:tcPr>
            <w:tcW w:w="4800" w:type="dxa"/>
          </w:tcPr>
          <w:p w14:paraId="59200FBB" w14:textId="77777777" w:rsidR="000513CD" w:rsidRPr="001A69B5" w:rsidRDefault="0009509B" w:rsidP="001A69B5">
            <w:r w:rsidRPr="001A69B5">
              <w:t>Tiltak for internasjonalisering</w:t>
            </w:r>
            <w:r w:rsidRPr="001A69B5">
              <w:rPr>
                <w:rStyle w:val="kursiv"/>
              </w:rPr>
              <w:t xml:space="preserve">, 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71</w:t>
            </w:r>
          </w:p>
        </w:tc>
        <w:tc>
          <w:tcPr>
            <w:tcW w:w="1300" w:type="dxa"/>
          </w:tcPr>
          <w:p w14:paraId="3E085B51" w14:textId="77777777" w:rsidR="000513CD" w:rsidRPr="001A69B5" w:rsidRDefault="000513CD" w:rsidP="001A69B5"/>
        </w:tc>
        <w:tc>
          <w:tcPr>
            <w:tcW w:w="1300" w:type="dxa"/>
          </w:tcPr>
          <w:p w14:paraId="61A3F8DB" w14:textId="77777777" w:rsidR="000513CD" w:rsidRPr="001A69B5" w:rsidRDefault="0009509B" w:rsidP="001A69B5">
            <w:r w:rsidRPr="001A69B5">
              <w:t>236 190</w:t>
            </w:r>
          </w:p>
        </w:tc>
        <w:tc>
          <w:tcPr>
            <w:tcW w:w="1300" w:type="dxa"/>
          </w:tcPr>
          <w:p w14:paraId="6A8EDFDE" w14:textId="77777777" w:rsidR="000513CD" w:rsidRPr="001A69B5" w:rsidRDefault="0009509B" w:rsidP="001A69B5">
            <w:r w:rsidRPr="001A69B5">
              <w:t>121 062</w:t>
            </w:r>
          </w:p>
        </w:tc>
      </w:tr>
      <w:tr w:rsidR="000513CD" w:rsidRPr="001A69B5" w14:paraId="1A375D8E" w14:textId="77777777" w:rsidTr="003405E6">
        <w:trPr>
          <w:trHeight w:val="640"/>
        </w:trPr>
        <w:tc>
          <w:tcPr>
            <w:tcW w:w="840" w:type="dxa"/>
          </w:tcPr>
          <w:p w14:paraId="5DCD7469" w14:textId="77777777" w:rsidR="000513CD" w:rsidRPr="001A69B5" w:rsidRDefault="0009509B" w:rsidP="001A69B5">
            <w:r w:rsidRPr="001A69B5">
              <w:t>52</w:t>
            </w:r>
          </w:p>
        </w:tc>
        <w:tc>
          <w:tcPr>
            <w:tcW w:w="4800" w:type="dxa"/>
          </w:tcPr>
          <w:p w14:paraId="2DF7C9A5" w14:textId="77777777" w:rsidR="000513CD" w:rsidRPr="001A69B5" w:rsidRDefault="0009509B" w:rsidP="001A69B5">
            <w:r w:rsidRPr="001A69B5">
              <w:t xml:space="preserve">Tiltak for </w:t>
            </w:r>
            <w:proofErr w:type="spellStart"/>
            <w:r w:rsidRPr="001A69B5">
              <w:t>høgare</w:t>
            </w:r>
            <w:proofErr w:type="spellEnd"/>
            <w:r w:rsidRPr="001A69B5">
              <w:t xml:space="preserve"> utdanning</w:t>
            </w:r>
            <w:r w:rsidRPr="001A69B5">
              <w:rPr>
                <w:rStyle w:val="kursiv"/>
              </w:rPr>
              <w:t xml:space="preserve">, 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72</w:t>
            </w:r>
          </w:p>
        </w:tc>
        <w:tc>
          <w:tcPr>
            <w:tcW w:w="1300" w:type="dxa"/>
          </w:tcPr>
          <w:p w14:paraId="15FF8F31" w14:textId="77777777" w:rsidR="000513CD" w:rsidRPr="001A69B5" w:rsidRDefault="000513CD" w:rsidP="001A69B5"/>
        </w:tc>
        <w:tc>
          <w:tcPr>
            <w:tcW w:w="1300" w:type="dxa"/>
          </w:tcPr>
          <w:p w14:paraId="082512E3" w14:textId="77777777" w:rsidR="000513CD" w:rsidRPr="001A69B5" w:rsidRDefault="0009509B" w:rsidP="001A69B5">
            <w:r w:rsidRPr="001A69B5">
              <w:t>282 703</w:t>
            </w:r>
          </w:p>
        </w:tc>
        <w:tc>
          <w:tcPr>
            <w:tcW w:w="1300" w:type="dxa"/>
          </w:tcPr>
          <w:p w14:paraId="115237E7" w14:textId="77777777" w:rsidR="000513CD" w:rsidRPr="001A69B5" w:rsidRDefault="0009509B" w:rsidP="001A69B5">
            <w:r w:rsidRPr="001A69B5">
              <w:t>319 334</w:t>
            </w:r>
          </w:p>
        </w:tc>
      </w:tr>
      <w:tr w:rsidR="000513CD" w:rsidRPr="001A69B5" w14:paraId="6F54718D" w14:textId="77777777" w:rsidTr="003405E6">
        <w:trPr>
          <w:trHeight w:val="640"/>
        </w:trPr>
        <w:tc>
          <w:tcPr>
            <w:tcW w:w="840" w:type="dxa"/>
          </w:tcPr>
          <w:p w14:paraId="590CD2BF" w14:textId="77777777" w:rsidR="000513CD" w:rsidRPr="001A69B5" w:rsidRDefault="0009509B" w:rsidP="001A69B5">
            <w:r w:rsidRPr="001A69B5">
              <w:t>71</w:t>
            </w:r>
          </w:p>
        </w:tc>
        <w:tc>
          <w:tcPr>
            <w:tcW w:w="4800" w:type="dxa"/>
          </w:tcPr>
          <w:p w14:paraId="5BFDD223" w14:textId="77777777" w:rsidR="000513CD" w:rsidRPr="001A69B5" w:rsidRDefault="0009509B" w:rsidP="001A69B5">
            <w:proofErr w:type="spellStart"/>
            <w:r w:rsidRPr="001A69B5">
              <w:t>Tilskot</w:t>
            </w:r>
            <w:proofErr w:type="spellEnd"/>
            <w:r w:rsidRPr="001A69B5">
              <w:t xml:space="preserve"> til tiltak for internasjonalisering</w:t>
            </w:r>
            <w:r w:rsidRPr="001A69B5">
              <w:rPr>
                <w:rStyle w:val="kursiv"/>
              </w:rPr>
              <w:t xml:space="preserve">, </w:t>
            </w:r>
            <w:r w:rsidRPr="001A69B5">
              <w:rPr>
                <w:rStyle w:val="kursiv"/>
              </w:rPr>
              <w:b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51</w:t>
            </w:r>
          </w:p>
        </w:tc>
        <w:tc>
          <w:tcPr>
            <w:tcW w:w="1300" w:type="dxa"/>
          </w:tcPr>
          <w:p w14:paraId="33736002" w14:textId="77777777" w:rsidR="000513CD" w:rsidRPr="001A69B5" w:rsidRDefault="000513CD" w:rsidP="001A69B5"/>
        </w:tc>
        <w:tc>
          <w:tcPr>
            <w:tcW w:w="1300" w:type="dxa"/>
          </w:tcPr>
          <w:p w14:paraId="6C36F7A7" w14:textId="77777777" w:rsidR="000513CD" w:rsidRPr="001A69B5" w:rsidRDefault="000513CD" w:rsidP="001A69B5"/>
        </w:tc>
        <w:tc>
          <w:tcPr>
            <w:tcW w:w="1300" w:type="dxa"/>
          </w:tcPr>
          <w:p w14:paraId="13C7B416" w14:textId="77777777" w:rsidR="000513CD" w:rsidRPr="001A69B5" w:rsidRDefault="0009509B" w:rsidP="001A69B5">
            <w:r w:rsidRPr="001A69B5">
              <w:t>129 895</w:t>
            </w:r>
          </w:p>
        </w:tc>
      </w:tr>
      <w:tr w:rsidR="000513CD" w:rsidRPr="001A69B5" w14:paraId="59BBEA9C" w14:textId="77777777" w:rsidTr="003405E6">
        <w:trPr>
          <w:trHeight w:val="640"/>
        </w:trPr>
        <w:tc>
          <w:tcPr>
            <w:tcW w:w="840" w:type="dxa"/>
          </w:tcPr>
          <w:p w14:paraId="15952BF5" w14:textId="77777777" w:rsidR="000513CD" w:rsidRPr="001A69B5" w:rsidRDefault="0009509B" w:rsidP="001A69B5">
            <w:r w:rsidRPr="001A69B5">
              <w:t>72</w:t>
            </w:r>
          </w:p>
        </w:tc>
        <w:tc>
          <w:tcPr>
            <w:tcW w:w="4800" w:type="dxa"/>
          </w:tcPr>
          <w:p w14:paraId="16C401B1" w14:textId="77777777" w:rsidR="000513CD" w:rsidRPr="001A69B5" w:rsidRDefault="0009509B" w:rsidP="001A69B5">
            <w:proofErr w:type="spellStart"/>
            <w:r w:rsidRPr="001A69B5">
              <w:t>Tilskot</w:t>
            </w:r>
            <w:proofErr w:type="spellEnd"/>
            <w:r w:rsidRPr="001A69B5">
              <w:t xml:space="preserve"> til tiltak for </w:t>
            </w:r>
            <w:proofErr w:type="spellStart"/>
            <w:r w:rsidRPr="001A69B5">
              <w:t>høgare</w:t>
            </w:r>
            <w:proofErr w:type="spellEnd"/>
            <w:r w:rsidRPr="001A69B5">
              <w:t xml:space="preserve"> utdanning</w:t>
            </w:r>
            <w:r w:rsidRPr="001A69B5">
              <w:rPr>
                <w:rStyle w:val="kursiv"/>
              </w:rPr>
              <w:t xml:space="preserve">, </w:t>
            </w:r>
            <w:r w:rsidRPr="001A69B5">
              <w:rPr>
                <w:rStyle w:val="kursiv"/>
              </w:rPr>
              <w:b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52</w:t>
            </w:r>
          </w:p>
        </w:tc>
        <w:tc>
          <w:tcPr>
            <w:tcW w:w="1300" w:type="dxa"/>
          </w:tcPr>
          <w:p w14:paraId="788192CD" w14:textId="77777777" w:rsidR="000513CD" w:rsidRPr="001A69B5" w:rsidRDefault="000513CD" w:rsidP="001A69B5"/>
        </w:tc>
        <w:tc>
          <w:tcPr>
            <w:tcW w:w="1300" w:type="dxa"/>
          </w:tcPr>
          <w:p w14:paraId="1DE9C8D2" w14:textId="77777777" w:rsidR="000513CD" w:rsidRPr="001A69B5" w:rsidRDefault="000513CD" w:rsidP="001A69B5"/>
        </w:tc>
        <w:tc>
          <w:tcPr>
            <w:tcW w:w="1300" w:type="dxa"/>
          </w:tcPr>
          <w:p w14:paraId="2CC9EDFE" w14:textId="77777777" w:rsidR="000513CD" w:rsidRPr="001A69B5" w:rsidRDefault="0009509B" w:rsidP="001A69B5">
            <w:r w:rsidRPr="001A69B5">
              <w:t>126 817</w:t>
            </w:r>
          </w:p>
        </w:tc>
      </w:tr>
      <w:tr w:rsidR="000513CD" w:rsidRPr="001A69B5" w14:paraId="34467392" w14:textId="77777777" w:rsidTr="003405E6">
        <w:trPr>
          <w:trHeight w:val="380"/>
        </w:trPr>
        <w:tc>
          <w:tcPr>
            <w:tcW w:w="840" w:type="dxa"/>
          </w:tcPr>
          <w:p w14:paraId="19244B80" w14:textId="77777777" w:rsidR="000513CD" w:rsidRPr="001A69B5" w:rsidRDefault="000513CD" w:rsidP="001A69B5"/>
        </w:tc>
        <w:tc>
          <w:tcPr>
            <w:tcW w:w="4800" w:type="dxa"/>
          </w:tcPr>
          <w:p w14:paraId="20712566" w14:textId="77777777" w:rsidR="000513CD" w:rsidRPr="001A69B5" w:rsidRDefault="0009509B" w:rsidP="001A69B5">
            <w:r w:rsidRPr="001A69B5">
              <w:t>Sum kap. 272</w:t>
            </w:r>
          </w:p>
        </w:tc>
        <w:tc>
          <w:tcPr>
            <w:tcW w:w="1300" w:type="dxa"/>
          </w:tcPr>
          <w:p w14:paraId="2FB480DD" w14:textId="77777777" w:rsidR="000513CD" w:rsidRPr="001A69B5" w:rsidRDefault="0009509B" w:rsidP="001A69B5">
            <w:r w:rsidRPr="001A69B5">
              <w:t>628 108</w:t>
            </w:r>
          </w:p>
        </w:tc>
        <w:tc>
          <w:tcPr>
            <w:tcW w:w="1300" w:type="dxa"/>
          </w:tcPr>
          <w:p w14:paraId="3AC06AB6" w14:textId="77777777" w:rsidR="000513CD" w:rsidRPr="001A69B5" w:rsidRDefault="0009509B" w:rsidP="001A69B5">
            <w:r w:rsidRPr="001A69B5">
              <w:t>676 268</w:t>
            </w:r>
          </w:p>
        </w:tc>
        <w:tc>
          <w:tcPr>
            <w:tcW w:w="1300" w:type="dxa"/>
          </w:tcPr>
          <w:p w14:paraId="02CAAC73" w14:textId="77777777" w:rsidR="000513CD" w:rsidRPr="001A69B5" w:rsidRDefault="0009509B" w:rsidP="001A69B5">
            <w:r w:rsidRPr="001A69B5">
              <w:t>697 108</w:t>
            </w:r>
          </w:p>
        </w:tc>
      </w:tr>
    </w:tbl>
    <w:p w14:paraId="7954C0C6" w14:textId="77777777" w:rsidR="000513CD" w:rsidRPr="001A69B5" w:rsidRDefault="0009509B" w:rsidP="001A69B5">
      <w:pPr>
        <w:pStyle w:val="b-post"/>
      </w:pPr>
      <w:r w:rsidRPr="001A69B5">
        <w:t xml:space="preserve">Post 50 </w:t>
      </w:r>
      <w:proofErr w:type="spellStart"/>
      <w:r w:rsidRPr="001A69B5">
        <w:t>Verksemdskostnader</w:t>
      </w:r>
      <w:proofErr w:type="spellEnd"/>
    </w:p>
    <w:p w14:paraId="43745AAD" w14:textId="77777777" w:rsidR="000513CD" w:rsidRPr="001A69B5" w:rsidRDefault="0009509B" w:rsidP="001A69B5">
      <w:r w:rsidRPr="001A69B5">
        <w:t xml:space="preserve">Som følge av etableringa av Direktoratet for </w:t>
      </w:r>
      <w:proofErr w:type="spellStart"/>
      <w:r w:rsidRPr="001A69B5">
        <w:t>høgare</w:t>
      </w:r>
      <w:proofErr w:type="spellEnd"/>
      <w:r w:rsidRPr="001A69B5">
        <w:t xml:space="preserve"> utdanning og kompetanse foreslår Kunnskapsdepartementet å avvikle denne posten og flytte store </w:t>
      </w:r>
      <w:proofErr w:type="spellStart"/>
      <w:r w:rsidRPr="001A69B5">
        <w:t>delar</w:t>
      </w:r>
      <w:proofErr w:type="spellEnd"/>
      <w:r w:rsidRPr="001A69B5">
        <w:t xml:space="preserve"> av løyvinga på kap. 272, post 50 til kap. 256, post 01. Sjå mål og budsjettforslag for 2022 der. Resten av løyvinga er i budsjettforslaget flytta til kap. 272, post 52, 71 og 72 for fleksible </w:t>
      </w:r>
      <w:proofErr w:type="spellStart"/>
      <w:r w:rsidRPr="001A69B5">
        <w:t>utdanningstilbod</w:t>
      </w:r>
      <w:proofErr w:type="spellEnd"/>
      <w:r w:rsidRPr="001A69B5">
        <w:t xml:space="preserve"> og Den nordiske avtalen om gjensidig tilgang til </w:t>
      </w:r>
      <w:proofErr w:type="spellStart"/>
      <w:r w:rsidRPr="001A69B5">
        <w:t>høgare</w:t>
      </w:r>
      <w:proofErr w:type="spellEnd"/>
      <w:r w:rsidRPr="001A69B5">
        <w:t xml:space="preserve"> utdanning.</w:t>
      </w:r>
    </w:p>
    <w:p w14:paraId="61C7644E" w14:textId="77777777" w:rsidR="000513CD" w:rsidRPr="001A69B5" w:rsidRDefault="0009509B" w:rsidP="001A69B5">
      <w:pPr>
        <w:pStyle w:val="avsnitt-tittel"/>
      </w:pPr>
      <w:r w:rsidRPr="001A69B5">
        <w:t>Resultat 2020</w:t>
      </w:r>
    </w:p>
    <w:p w14:paraId="395FECC9" w14:textId="77777777" w:rsidR="000513CD" w:rsidRPr="001A69B5" w:rsidRDefault="0009509B" w:rsidP="001A69B5">
      <w:r w:rsidRPr="001A69B5">
        <w:t xml:space="preserve">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xml:space="preserve">) forvalta i 2020 </w:t>
      </w:r>
      <w:proofErr w:type="spellStart"/>
      <w:r w:rsidRPr="001A69B5">
        <w:t>tilskotsmidlar</w:t>
      </w:r>
      <w:proofErr w:type="spellEnd"/>
      <w:r w:rsidRPr="001A69B5">
        <w:t xml:space="preserve"> på til </w:t>
      </w:r>
      <w:proofErr w:type="spellStart"/>
      <w:r w:rsidRPr="001A69B5">
        <w:t>saman</w:t>
      </w:r>
      <w:proofErr w:type="spellEnd"/>
      <w:r w:rsidRPr="001A69B5">
        <w:t xml:space="preserve"> 2 mrd. kroner. For 2020 omfatta løyvinga under kap. 272, post 50 både </w:t>
      </w:r>
      <w:proofErr w:type="spellStart"/>
      <w:r w:rsidRPr="001A69B5">
        <w:t>tilskotsmidlar</w:t>
      </w:r>
      <w:proofErr w:type="spellEnd"/>
      <w:r w:rsidRPr="001A69B5">
        <w:t xml:space="preserve"> og </w:t>
      </w:r>
      <w:proofErr w:type="spellStart"/>
      <w:r w:rsidRPr="001A69B5">
        <w:t>verksemdskostnader</w:t>
      </w:r>
      <w:proofErr w:type="spellEnd"/>
      <w:r w:rsidRPr="001A69B5">
        <w:t xml:space="preserve"> i </w:t>
      </w:r>
      <w:proofErr w:type="spellStart"/>
      <w:r w:rsidRPr="001A69B5">
        <w:t>Diku</w:t>
      </w:r>
      <w:proofErr w:type="spellEnd"/>
      <w:r w:rsidRPr="001A69B5">
        <w:t xml:space="preserve">. I tillegg til løyvinga under kap. 272 forvalta </w:t>
      </w:r>
      <w:proofErr w:type="spellStart"/>
      <w:r w:rsidRPr="001A69B5">
        <w:t>Diku</w:t>
      </w:r>
      <w:proofErr w:type="spellEnd"/>
      <w:r w:rsidRPr="001A69B5">
        <w:t xml:space="preserve"> også </w:t>
      </w:r>
      <w:proofErr w:type="spellStart"/>
      <w:r w:rsidRPr="001A69B5">
        <w:t>midlar</w:t>
      </w:r>
      <w:proofErr w:type="spellEnd"/>
      <w:r w:rsidRPr="001A69B5">
        <w:t xml:space="preserve"> </w:t>
      </w:r>
      <w:proofErr w:type="spellStart"/>
      <w:r w:rsidRPr="001A69B5">
        <w:t>frå</w:t>
      </w:r>
      <w:proofErr w:type="spellEnd"/>
      <w:r w:rsidRPr="001A69B5">
        <w:t xml:space="preserve"> Kunnskapsdepartementet under andre kapittel, som tiltak for internasjonalisering av </w:t>
      </w:r>
      <w:proofErr w:type="spellStart"/>
      <w:r w:rsidRPr="001A69B5">
        <w:t>høgare</w:t>
      </w:r>
      <w:proofErr w:type="spellEnd"/>
      <w:r w:rsidRPr="001A69B5">
        <w:t xml:space="preserve"> utdanning under kap. 288, post 21 og til </w:t>
      </w:r>
      <w:proofErr w:type="spellStart"/>
      <w:r w:rsidRPr="001A69B5">
        <w:t>fagskulane</w:t>
      </w:r>
      <w:proofErr w:type="spellEnd"/>
      <w:r w:rsidRPr="001A69B5">
        <w:t xml:space="preserve"> under kap. 240 og kap. 241, post 21. </w:t>
      </w:r>
      <w:proofErr w:type="spellStart"/>
      <w:r w:rsidRPr="001A69B5">
        <w:t>Diku</w:t>
      </w:r>
      <w:proofErr w:type="spellEnd"/>
      <w:r w:rsidRPr="001A69B5">
        <w:t xml:space="preserve"> forvalta òg 442 mill. kroner i 2020 i </w:t>
      </w:r>
      <w:proofErr w:type="spellStart"/>
      <w:r w:rsidRPr="001A69B5">
        <w:t>tilskotsmidlar</w:t>
      </w:r>
      <w:proofErr w:type="spellEnd"/>
      <w:r w:rsidRPr="001A69B5">
        <w:t xml:space="preserve"> </w:t>
      </w:r>
      <w:proofErr w:type="spellStart"/>
      <w:r w:rsidRPr="001A69B5">
        <w:t>frå</w:t>
      </w:r>
      <w:proofErr w:type="spellEnd"/>
      <w:r w:rsidRPr="001A69B5">
        <w:t xml:space="preserve"> Europakommisjonen (jf. kap. 288, post 74), i tillegg til </w:t>
      </w:r>
      <w:proofErr w:type="spellStart"/>
      <w:r w:rsidRPr="001A69B5">
        <w:t>midlar</w:t>
      </w:r>
      <w:proofErr w:type="spellEnd"/>
      <w:r w:rsidRPr="001A69B5">
        <w:t xml:space="preserve"> </w:t>
      </w:r>
      <w:proofErr w:type="spellStart"/>
      <w:r w:rsidRPr="001A69B5">
        <w:t>frå</w:t>
      </w:r>
      <w:proofErr w:type="spellEnd"/>
      <w:r w:rsidRPr="001A69B5">
        <w:t xml:space="preserve"> </w:t>
      </w:r>
      <w:proofErr w:type="spellStart"/>
      <w:r w:rsidRPr="001A69B5">
        <w:t>Utanriksdepartementet</w:t>
      </w:r>
      <w:proofErr w:type="spellEnd"/>
      <w:r w:rsidRPr="001A69B5">
        <w:t>, Norad og Nordisk ministerråd.</w:t>
      </w:r>
    </w:p>
    <w:p w14:paraId="300BBCCD" w14:textId="77777777" w:rsidR="000513CD" w:rsidRPr="001A69B5" w:rsidRDefault="0009509B" w:rsidP="001A69B5">
      <w:pPr>
        <w:pStyle w:val="avsnitt-undertittel"/>
      </w:pPr>
      <w:r w:rsidRPr="001A69B5">
        <w:t>Internasjonalisering</w:t>
      </w:r>
    </w:p>
    <w:p w14:paraId="4D56DFE2" w14:textId="77777777" w:rsidR="000513CD" w:rsidRPr="001A69B5" w:rsidRDefault="0009509B" w:rsidP="001A69B5">
      <w:r w:rsidRPr="001A69B5">
        <w:t xml:space="preserve">Dei internasjonale prosjekta blei i 2020 sterkt </w:t>
      </w:r>
      <w:proofErr w:type="spellStart"/>
      <w:r w:rsidRPr="001A69B5">
        <w:t>påverka</w:t>
      </w:r>
      <w:proofErr w:type="spellEnd"/>
      <w:r w:rsidRPr="001A69B5">
        <w:t xml:space="preserve"> av covid-19-pandemien og </w:t>
      </w:r>
      <w:proofErr w:type="spellStart"/>
      <w:r w:rsidRPr="001A69B5">
        <w:t>restriksjonane</w:t>
      </w:r>
      <w:proofErr w:type="spellEnd"/>
      <w:r w:rsidRPr="001A69B5">
        <w:t xml:space="preserve"> på den internasjonale mobiliteten. Mange av prosjekta måtte legge om </w:t>
      </w:r>
      <w:proofErr w:type="spellStart"/>
      <w:r w:rsidRPr="001A69B5">
        <w:t>planane</w:t>
      </w:r>
      <w:proofErr w:type="spellEnd"/>
      <w:r w:rsidRPr="001A69B5">
        <w:t xml:space="preserve"> og </w:t>
      </w:r>
      <w:proofErr w:type="spellStart"/>
      <w:r w:rsidRPr="001A69B5">
        <w:t>fekk</w:t>
      </w:r>
      <w:proofErr w:type="spellEnd"/>
      <w:r w:rsidRPr="001A69B5">
        <w:t xml:space="preserve"> utvida </w:t>
      </w:r>
      <w:proofErr w:type="spellStart"/>
      <w:r w:rsidRPr="001A69B5">
        <w:t>prosjektperiodar</w:t>
      </w:r>
      <w:proofErr w:type="spellEnd"/>
      <w:r w:rsidRPr="001A69B5">
        <w:t xml:space="preserve"> og utsett rapportering. </w:t>
      </w:r>
      <w:proofErr w:type="spellStart"/>
      <w:r w:rsidRPr="001A69B5">
        <w:t>Diku</w:t>
      </w:r>
      <w:proofErr w:type="spellEnd"/>
      <w:r w:rsidRPr="001A69B5">
        <w:t xml:space="preserve"> gjorde </w:t>
      </w:r>
      <w:proofErr w:type="spellStart"/>
      <w:r w:rsidRPr="001A69B5">
        <w:t>eit</w:t>
      </w:r>
      <w:proofErr w:type="spellEnd"/>
      <w:r w:rsidRPr="001A69B5">
        <w:t xml:space="preserve"> godt arbeid for å minske </w:t>
      </w:r>
      <w:proofErr w:type="spellStart"/>
      <w:r w:rsidRPr="001A69B5">
        <w:t>uvissa</w:t>
      </w:r>
      <w:proofErr w:type="spellEnd"/>
      <w:r w:rsidRPr="001A69B5">
        <w:t xml:space="preserve"> for internasjonale prosjekt, og for å hente inn og </w:t>
      </w:r>
      <w:proofErr w:type="spellStart"/>
      <w:r w:rsidRPr="001A69B5">
        <w:t>spreie</w:t>
      </w:r>
      <w:proofErr w:type="spellEnd"/>
      <w:r w:rsidRPr="001A69B5">
        <w:t xml:space="preserve"> informasjon om tilhøva for </w:t>
      </w:r>
      <w:proofErr w:type="spellStart"/>
      <w:r w:rsidRPr="001A69B5">
        <w:t>elevar</w:t>
      </w:r>
      <w:proofErr w:type="spellEnd"/>
      <w:r w:rsidRPr="001A69B5">
        <w:t xml:space="preserve"> og </w:t>
      </w:r>
      <w:proofErr w:type="spellStart"/>
      <w:r w:rsidRPr="001A69B5">
        <w:t>studentar</w:t>
      </w:r>
      <w:proofErr w:type="spellEnd"/>
      <w:r w:rsidRPr="001A69B5">
        <w:t xml:space="preserve"> på internasjonale </w:t>
      </w:r>
      <w:proofErr w:type="spellStart"/>
      <w:r w:rsidRPr="001A69B5">
        <w:t>opphald</w:t>
      </w:r>
      <w:proofErr w:type="spellEnd"/>
      <w:r w:rsidRPr="001A69B5">
        <w:t xml:space="preserve">. I ordninga </w:t>
      </w:r>
      <w:proofErr w:type="spellStart"/>
      <w:r w:rsidRPr="001A69B5">
        <w:t>Noregskunnskap</w:t>
      </w:r>
      <w:proofErr w:type="spellEnd"/>
      <w:r w:rsidRPr="001A69B5">
        <w:t xml:space="preserve"> i utlandet har </w:t>
      </w:r>
      <w:proofErr w:type="spellStart"/>
      <w:r w:rsidRPr="001A69B5">
        <w:t>Diku</w:t>
      </w:r>
      <w:proofErr w:type="spellEnd"/>
      <w:r w:rsidRPr="001A69B5">
        <w:t xml:space="preserve"> støtta omlegginga til nettbaserte </w:t>
      </w:r>
      <w:proofErr w:type="spellStart"/>
      <w:r w:rsidRPr="001A69B5">
        <w:t>sommarkurs</w:t>
      </w:r>
      <w:proofErr w:type="spellEnd"/>
      <w:r w:rsidRPr="001A69B5">
        <w:t xml:space="preserve">, slik at </w:t>
      </w:r>
      <w:proofErr w:type="spellStart"/>
      <w:r w:rsidRPr="001A69B5">
        <w:t>norskutdanningar</w:t>
      </w:r>
      <w:proofErr w:type="spellEnd"/>
      <w:r w:rsidRPr="001A69B5">
        <w:t xml:space="preserve"> i utlandet kunne </w:t>
      </w:r>
      <w:proofErr w:type="spellStart"/>
      <w:r w:rsidRPr="001A69B5">
        <w:t>halde</w:t>
      </w:r>
      <w:proofErr w:type="spellEnd"/>
      <w:r w:rsidRPr="001A69B5">
        <w:t xml:space="preserve"> fram trass i </w:t>
      </w:r>
      <w:proofErr w:type="spellStart"/>
      <w:r w:rsidRPr="001A69B5">
        <w:t>stengde</w:t>
      </w:r>
      <w:proofErr w:type="spellEnd"/>
      <w:r w:rsidRPr="001A69B5">
        <w:t xml:space="preserve"> </w:t>
      </w:r>
      <w:proofErr w:type="spellStart"/>
      <w:r w:rsidRPr="001A69B5">
        <w:t>universitetscampusar</w:t>
      </w:r>
      <w:proofErr w:type="spellEnd"/>
      <w:r w:rsidRPr="001A69B5">
        <w:t>.</w:t>
      </w:r>
    </w:p>
    <w:p w14:paraId="18D7D205" w14:textId="77777777" w:rsidR="000513CD" w:rsidRPr="001A69B5" w:rsidRDefault="0009509B" w:rsidP="001A69B5">
      <w:proofErr w:type="spellStart"/>
      <w:r w:rsidRPr="001A69B5">
        <w:t>Diku</w:t>
      </w:r>
      <w:proofErr w:type="spellEnd"/>
      <w:r w:rsidRPr="001A69B5">
        <w:t xml:space="preserve"> har </w:t>
      </w:r>
      <w:proofErr w:type="spellStart"/>
      <w:r w:rsidRPr="001A69B5">
        <w:t>arbeidd</w:t>
      </w:r>
      <w:proofErr w:type="spellEnd"/>
      <w:r w:rsidRPr="001A69B5">
        <w:t xml:space="preserve"> for å mobilisere </w:t>
      </w:r>
      <w:proofErr w:type="spellStart"/>
      <w:r w:rsidRPr="001A69B5">
        <w:t>fleire</w:t>
      </w:r>
      <w:proofErr w:type="spellEnd"/>
      <w:r w:rsidRPr="001A69B5">
        <w:t xml:space="preserve"> </w:t>
      </w:r>
      <w:proofErr w:type="spellStart"/>
      <w:r w:rsidRPr="001A69B5">
        <w:t>aktørar</w:t>
      </w:r>
      <w:proofErr w:type="spellEnd"/>
      <w:r w:rsidRPr="001A69B5">
        <w:t xml:space="preserve"> i grunnopplæringa til å søke om støtte gjennom Erasmus+, som er EUs program for utdanning, opplæring, ungdom og idrett. Dei siste åra har det </w:t>
      </w:r>
      <w:proofErr w:type="spellStart"/>
      <w:r w:rsidRPr="001A69B5">
        <w:t>vore</w:t>
      </w:r>
      <w:proofErr w:type="spellEnd"/>
      <w:r w:rsidRPr="001A69B5">
        <w:t xml:space="preserve"> </w:t>
      </w:r>
      <w:proofErr w:type="spellStart"/>
      <w:r w:rsidRPr="001A69B5">
        <w:t>ein</w:t>
      </w:r>
      <w:proofErr w:type="spellEnd"/>
      <w:r w:rsidRPr="001A69B5">
        <w:t xml:space="preserve"> klar </w:t>
      </w:r>
      <w:proofErr w:type="spellStart"/>
      <w:r w:rsidRPr="001A69B5">
        <w:t>auke</w:t>
      </w:r>
      <w:proofErr w:type="spellEnd"/>
      <w:r w:rsidRPr="001A69B5">
        <w:t xml:space="preserve"> i søknadene om strategiske </w:t>
      </w:r>
      <w:proofErr w:type="spellStart"/>
      <w:r w:rsidRPr="001A69B5">
        <w:t>partnarskapsprosjekt</w:t>
      </w:r>
      <w:proofErr w:type="spellEnd"/>
      <w:r w:rsidRPr="001A69B5">
        <w:t xml:space="preserve"> i barnehage og </w:t>
      </w:r>
      <w:proofErr w:type="spellStart"/>
      <w:r w:rsidRPr="001A69B5">
        <w:t>skule</w:t>
      </w:r>
      <w:proofErr w:type="spellEnd"/>
      <w:r w:rsidRPr="001A69B5">
        <w:t xml:space="preserve">. Blant </w:t>
      </w:r>
      <w:proofErr w:type="spellStart"/>
      <w:r w:rsidRPr="001A69B5">
        <w:t>tidlegare</w:t>
      </w:r>
      <w:proofErr w:type="spellEnd"/>
      <w:r w:rsidRPr="001A69B5">
        <w:t xml:space="preserve"> prosjekt med støtte rapporterer </w:t>
      </w:r>
      <w:proofErr w:type="spellStart"/>
      <w:r w:rsidRPr="001A69B5">
        <w:t>fleire</w:t>
      </w:r>
      <w:proofErr w:type="spellEnd"/>
      <w:r w:rsidRPr="001A69B5">
        <w:t xml:space="preserve"> at prosjekta har verka positivt for oppfølginga av måla i </w:t>
      </w:r>
      <w:proofErr w:type="spellStart"/>
      <w:r w:rsidRPr="001A69B5">
        <w:t>læreplanane</w:t>
      </w:r>
      <w:proofErr w:type="spellEnd"/>
      <w:r w:rsidRPr="001A69B5">
        <w:t xml:space="preserve"> og gitt internasjonale perspektiv på tema som klima- og </w:t>
      </w:r>
      <w:proofErr w:type="spellStart"/>
      <w:r w:rsidRPr="001A69B5">
        <w:t>miljøutfordringar</w:t>
      </w:r>
      <w:proofErr w:type="spellEnd"/>
      <w:r w:rsidRPr="001A69B5">
        <w:t xml:space="preserve">, </w:t>
      </w:r>
      <w:proofErr w:type="spellStart"/>
      <w:r w:rsidRPr="001A69B5">
        <w:t>mangfald</w:t>
      </w:r>
      <w:proofErr w:type="spellEnd"/>
      <w:r w:rsidRPr="001A69B5">
        <w:t xml:space="preserve"> og sosial inkludering.</w:t>
      </w:r>
    </w:p>
    <w:p w14:paraId="2AA0D964" w14:textId="77777777" w:rsidR="000513CD" w:rsidRPr="001A69B5" w:rsidRDefault="0009509B" w:rsidP="001A69B5">
      <w:r w:rsidRPr="001A69B5">
        <w:t xml:space="preserve">Deltakinga </w:t>
      </w:r>
      <w:proofErr w:type="spellStart"/>
      <w:r w:rsidRPr="001A69B5">
        <w:t>innanfor</w:t>
      </w:r>
      <w:proofErr w:type="spellEnd"/>
      <w:r w:rsidRPr="001A69B5">
        <w:t xml:space="preserve"> </w:t>
      </w:r>
      <w:proofErr w:type="spellStart"/>
      <w:r w:rsidRPr="001A69B5">
        <w:t>eTwinning</w:t>
      </w:r>
      <w:proofErr w:type="spellEnd"/>
      <w:r w:rsidRPr="001A69B5">
        <w:t xml:space="preserve"> blei aktualisert med overgangen til digitalt internasjonalt samarbeid i 2020, og den norske deltakinga både i samarbeidsprosjekt og digitale </w:t>
      </w:r>
      <w:proofErr w:type="spellStart"/>
      <w:r w:rsidRPr="001A69B5">
        <w:t>læringsressursar</w:t>
      </w:r>
      <w:proofErr w:type="spellEnd"/>
      <w:r w:rsidRPr="001A69B5">
        <w:t xml:space="preserve"> </w:t>
      </w:r>
      <w:proofErr w:type="spellStart"/>
      <w:r w:rsidRPr="001A69B5">
        <w:t>auka</w:t>
      </w:r>
      <w:proofErr w:type="spellEnd"/>
      <w:r w:rsidRPr="001A69B5">
        <w:t xml:space="preserve"> merkbart </w:t>
      </w:r>
      <w:proofErr w:type="spellStart"/>
      <w:r w:rsidRPr="001A69B5">
        <w:t>hausten</w:t>
      </w:r>
      <w:proofErr w:type="spellEnd"/>
      <w:r w:rsidRPr="001A69B5">
        <w:t xml:space="preserve"> 2020. Tiltaket </w:t>
      </w:r>
      <w:proofErr w:type="spellStart"/>
      <w:r w:rsidRPr="001A69B5">
        <w:t>eTwinning</w:t>
      </w:r>
      <w:proofErr w:type="spellEnd"/>
      <w:r w:rsidRPr="001A69B5">
        <w:t xml:space="preserve">, ei plattform for samarbeid mellom </w:t>
      </w:r>
      <w:proofErr w:type="spellStart"/>
      <w:r w:rsidRPr="001A69B5">
        <w:t>skular</w:t>
      </w:r>
      <w:proofErr w:type="spellEnd"/>
      <w:r w:rsidRPr="001A69B5">
        <w:t xml:space="preserve"> og </w:t>
      </w:r>
      <w:proofErr w:type="spellStart"/>
      <w:r w:rsidRPr="001A69B5">
        <w:t>barnehagar</w:t>
      </w:r>
      <w:proofErr w:type="spellEnd"/>
      <w:r w:rsidRPr="001A69B5">
        <w:t xml:space="preserve"> i ulike land for å utvikle bruk av IKT i læring, er delvis finansiert av Erasmus+-programmet.</w:t>
      </w:r>
    </w:p>
    <w:p w14:paraId="77C0A76B" w14:textId="77777777" w:rsidR="000513CD" w:rsidRPr="001A69B5" w:rsidRDefault="0009509B" w:rsidP="001A69B5">
      <w:proofErr w:type="spellStart"/>
      <w:r w:rsidRPr="001A69B5">
        <w:t>Partnarskapsprogrammet</w:t>
      </w:r>
      <w:proofErr w:type="spellEnd"/>
      <w:r w:rsidRPr="001A69B5">
        <w:t xml:space="preserve"> for internasjonalisering i </w:t>
      </w:r>
      <w:proofErr w:type="spellStart"/>
      <w:r w:rsidRPr="001A69B5">
        <w:t>lærarutdanninga</w:t>
      </w:r>
      <w:proofErr w:type="spellEnd"/>
      <w:r w:rsidRPr="001A69B5">
        <w:t xml:space="preserve"> (NOTED) blei etablert i 2017 for å </w:t>
      </w:r>
      <w:proofErr w:type="spellStart"/>
      <w:r w:rsidRPr="001A69B5">
        <w:t>betre</w:t>
      </w:r>
      <w:proofErr w:type="spellEnd"/>
      <w:r w:rsidRPr="001A69B5">
        <w:t xml:space="preserve"> kvaliteten i </w:t>
      </w:r>
      <w:proofErr w:type="spellStart"/>
      <w:r w:rsidRPr="001A69B5">
        <w:t>utdanningane</w:t>
      </w:r>
      <w:proofErr w:type="spellEnd"/>
      <w:r w:rsidRPr="001A69B5">
        <w:t xml:space="preserve"> gjennom </w:t>
      </w:r>
      <w:proofErr w:type="spellStart"/>
      <w:r w:rsidRPr="001A69B5">
        <w:t>meir</w:t>
      </w:r>
      <w:proofErr w:type="spellEnd"/>
      <w:r w:rsidRPr="001A69B5">
        <w:t xml:space="preserve"> internasjonalisering. </w:t>
      </w:r>
      <w:proofErr w:type="spellStart"/>
      <w:r w:rsidRPr="001A69B5">
        <w:t>Førebelse</w:t>
      </w:r>
      <w:proofErr w:type="spellEnd"/>
      <w:r w:rsidRPr="001A69B5">
        <w:t xml:space="preserve"> resultat viser at </w:t>
      </w:r>
      <w:proofErr w:type="spellStart"/>
      <w:r w:rsidRPr="001A69B5">
        <w:t>lærarutdanningane</w:t>
      </w:r>
      <w:proofErr w:type="spellEnd"/>
      <w:r w:rsidRPr="001A69B5">
        <w:t xml:space="preserve"> som </w:t>
      </w:r>
      <w:proofErr w:type="spellStart"/>
      <w:r w:rsidRPr="001A69B5">
        <w:t>deltek</w:t>
      </w:r>
      <w:proofErr w:type="spellEnd"/>
      <w:r w:rsidRPr="001A69B5">
        <w:t xml:space="preserve">, har </w:t>
      </w:r>
      <w:proofErr w:type="spellStart"/>
      <w:r w:rsidRPr="001A69B5">
        <w:t>lukkast</w:t>
      </w:r>
      <w:proofErr w:type="spellEnd"/>
      <w:r w:rsidRPr="001A69B5">
        <w:t xml:space="preserve"> med å opprette internasjonale </w:t>
      </w:r>
      <w:proofErr w:type="spellStart"/>
      <w:r w:rsidRPr="001A69B5">
        <w:t>partnarskap</w:t>
      </w:r>
      <w:proofErr w:type="spellEnd"/>
      <w:r w:rsidRPr="001A69B5">
        <w:t xml:space="preserve">, og at dette gir </w:t>
      </w:r>
      <w:proofErr w:type="spellStart"/>
      <w:r w:rsidRPr="001A69B5">
        <w:t>meir</w:t>
      </w:r>
      <w:proofErr w:type="spellEnd"/>
      <w:r w:rsidRPr="001A69B5">
        <w:t xml:space="preserve"> student- og tilsettemobilitet. Samarbeidet med </w:t>
      </w:r>
      <w:proofErr w:type="spellStart"/>
      <w:r w:rsidRPr="001A69B5">
        <w:t>partnarar</w:t>
      </w:r>
      <w:proofErr w:type="spellEnd"/>
      <w:r w:rsidRPr="001A69B5">
        <w:t xml:space="preserve"> i Europa, Nord-Amerika og Afrika har gitt erfaring med ny metodikk og </w:t>
      </w:r>
      <w:proofErr w:type="spellStart"/>
      <w:r w:rsidRPr="001A69B5">
        <w:t>auka</w:t>
      </w:r>
      <w:proofErr w:type="spellEnd"/>
      <w:r w:rsidRPr="001A69B5">
        <w:t xml:space="preserve"> interkulturell kompetanse for </w:t>
      </w:r>
      <w:proofErr w:type="gramStart"/>
      <w:r w:rsidRPr="001A69B5">
        <w:t>tilsette</w:t>
      </w:r>
      <w:proofErr w:type="gramEnd"/>
      <w:r w:rsidRPr="001A69B5">
        <w:t xml:space="preserve"> og </w:t>
      </w:r>
      <w:proofErr w:type="spellStart"/>
      <w:r w:rsidRPr="001A69B5">
        <w:t>studentar</w:t>
      </w:r>
      <w:proofErr w:type="spellEnd"/>
      <w:r w:rsidRPr="001A69B5">
        <w:t>.</w:t>
      </w:r>
    </w:p>
    <w:p w14:paraId="34E3A8C3" w14:textId="77777777" w:rsidR="000513CD" w:rsidRPr="001A69B5" w:rsidRDefault="0009509B" w:rsidP="001A69B5">
      <w:pPr>
        <w:pStyle w:val="avsnitt-undertittel"/>
      </w:pPr>
      <w:r w:rsidRPr="001A69B5">
        <w:t xml:space="preserve">Tiltak for </w:t>
      </w:r>
      <w:proofErr w:type="spellStart"/>
      <w:r w:rsidRPr="001A69B5">
        <w:t>høgare</w:t>
      </w:r>
      <w:proofErr w:type="spellEnd"/>
      <w:r w:rsidRPr="001A69B5">
        <w:t xml:space="preserve"> utdanning</w:t>
      </w:r>
    </w:p>
    <w:p w14:paraId="1CCE021B" w14:textId="77777777" w:rsidR="000513CD" w:rsidRPr="001A69B5" w:rsidRDefault="0009509B" w:rsidP="001A69B5">
      <w:proofErr w:type="spellStart"/>
      <w:r w:rsidRPr="001A69B5">
        <w:t>Diku</w:t>
      </w:r>
      <w:proofErr w:type="spellEnd"/>
      <w:r w:rsidRPr="001A69B5">
        <w:t xml:space="preserve"> tildelte i 2020 </w:t>
      </w:r>
      <w:proofErr w:type="spellStart"/>
      <w:r w:rsidRPr="001A69B5">
        <w:t>dei</w:t>
      </w:r>
      <w:proofErr w:type="spellEnd"/>
      <w:r w:rsidRPr="001A69B5">
        <w:t xml:space="preserve"> første </w:t>
      </w:r>
      <w:proofErr w:type="spellStart"/>
      <w:r w:rsidRPr="001A69B5">
        <w:t>midlane</w:t>
      </w:r>
      <w:proofErr w:type="spellEnd"/>
      <w:r w:rsidRPr="001A69B5">
        <w:t xml:space="preserve"> i ordninga for fleksible </w:t>
      </w:r>
      <w:proofErr w:type="spellStart"/>
      <w:r w:rsidRPr="001A69B5">
        <w:t>utdanningstilbod</w:t>
      </w:r>
      <w:proofErr w:type="spellEnd"/>
      <w:r w:rsidRPr="001A69B5">
        <w:t xml:space="preserve">, basert på </w:t>
      </w:r>
      <w:proofErr w:type="spellStart"/>
      <w:r w:rsidRPr="001A69B5">
        <w:t>løyvingar</w:t>
      </w:r>
      <w:proofErr w:type="spellEnd"/>
      <w:r w:rsidRPr="001A69B5">
        <w:t xml:space="preserve"> i statsbudsjetta for 2019 og 2020. I lys av covid-19-pandemien blei ordninga styrkt i samband med Revidert nasjonalbudsjett 2020 som </w:t>
      </w:r>
      <w:proofErr w:type="spellStart"/>
      <w:r w:rsidRPr="001A69B5">
        <w:t>ein</w:t>
      </w:r>
      <w:proofErr w:type="spellEnd"/>
      <w:r w:rsidRPr="001A69B5">
        <w:t xml:space="preserve"> del av Utdanningsløftet 2020. Den samla tildelinga var på 100 mill. kroner, og </w:t>
      </w:r>
      <w:proofErr w:type="spellStart"/>
      <w:r w:rsidRPr="001A69B5">
        <w:t>fleire</w:t>
      </w:r>
      <w:proofErr w:type="spellEnd"/>
      <w:r w:rsidRPr="001A69B5">
        <w:t xml:space="preserve"> universitet og </w:t>
      </w:r>
      <w:proofErr w:type="spellStart"/>
      <w:r w:rsidRPr="001A69B5">
        <w:t>høgskular</w:t>
      </w:r>
      <w:proofErr w:type="spellEnd"/>
      <w:r w:rsidRPr="001A69B5">
        <w:t xml:space="preserve"> har utvikla og sett i gang fleksible </w:t>
      </w:r>
      <w:proofErr w:type="spellStart"/>
      <w:r w:rsidRPr="001A69B5">
        <w:t>studietilbod</w:t>
      </w:r>
      <w:proofErr w:type="spellEnd"/>
      <w:r w:rsidRPr="001A69B5">
        <w:t xml:space="preserve"> som òg er </w:t>
      </w:r>
      <w:proofErr w:type="spellStart"/>
      <w:r w:rsidRPr="001A69B5">
        <w:t>tilgjengelege</w:t>
      </w:r>
      <w:proofErr w:type="spellEnd"/>
      <w:r w:rsidRPr="001A69B5">
        <w:t xml:space="preserve"> </w:t>
      </w:r>
      <w:proofErr w:type="spellStart"/>
      <w:r w:rsidRPr="001A69B5">
        <w:t>utanfor</w:t>
      </w:r>
      <w:proofErr w:type="spellEnd"/>
      <w:r w:rsidRPr="001A69B5">
        <w:t xml:space="preserve"> campus, </w:t>
      </w:r>
      <w:proofErr w:type="spellStart"/>
      <w:r w:rsidRPr="001A69B5">
        <w:t>særleg</w:t>
      </w:r>
      <w:proofErr w:type="spellEnd"/>
      <w:r w:rsidRPr="001A69B5">
        <w:t xml:space="preserve"> </w:t>
      </w:r>
      <w:proofErr w:type="spellStart"/>
      <w:r w:rsidRPr="001A69B5">
        <w:t>innanfor</w:t>
      </w:r>
      <w:proofErr w:type="spellEnd"/>
      <w:r w:rsidRPr="001A69B5">
        <w:t xml:space="preserve"> </w:t>
      </w:r>
      <w:proofErr w:type="spellStart"/>
      <w:r w:rsidRPr="001A69B5">
        <w:t>vidareutdanningar</w:t>
      </w:r>
      <w:proofErr w:type="spellEnd"/>
      <w:r w:rsidRPr="001A69B5">
        <w:t xml:space="preserve">. Ordninga gir betre tilgang til relevant og fleksibel utdanning for </w:t>
      </w:r>
      <w:proofErr w:type="spellStart"/>
      <w:r w:rsidRPr="001A69B5">
        <w:t>dei</w:t>
      </w:r>
      <w:proofErr w:type="spellEnd"/>
      <w:r w:rsidRPr="001A69B5">
        <w:t xml:space="preserve"> som av ulike </w:t>
      </w:r>
      <w:proofErr w:type="spellStart"/>
      <w:r w:rsidRPr="001A69B5">
        <w:t>grunnar</w:t>
      </w:r>
      <w:proofErr w:type="spellEnd"/>
      <w:r w:rsidRPr="001A69B5">
        <w:t xml:space="preserve"> </w:t>
      </w:r>
      <w:proofErr w:type="spellStart"/>
      <w:r w:rsidRPr="001A69B5">
        <w:t>ikkje</w:t>
      </w:r>
      <w:proofErr w:type="spellEnd"/>
      <w:r w:rsidRPr="001A69B5">
        <w:t xml:space="preserve"> kan flytte til </w:t>
      </w:r>
      <w:proofErr w:type="spellStart"/>
      <w:r w:rsidRPr="001A69B5">
        <w:t>ein</w:t>
      </w:r>
      <w:proofErr w:type="spellEnd"/>
      <w:r w:rsidRPr="001A69B5">
        <w:t xml:space="preserve"> </w:t>
      </w:r>
      <w:proofErr w:type="spellStart"/>
      <w:r w:rsidRPr="001A69B5">
        <w:t>studiestad</w:t>
      </w:r>
      <w:proofErr w:type="spellEnd"/>
      <w:r w:rsidRPr="001A69B5">
        <w:t>.</w:t>
      </w:r>
    </w:p>
    <w:p w14:paraId="2633814E" w14:textId="77777777" w:rsidR="000513CD" w:rsidRPr="001A69B5" w:rsidRDefault="0009509B" w:rsidP="001A69B5">
      <w:proofErr w:type="spellStart"/>
      <w:r w:rsidRPr="001A69B5">
        <w:t>Diku</w:t>
      </w:r>
      <w:proofErr w:type="spellEnd"/>
      <w:r w:rsidRPr="001A69B5">
        <w:t xml:space="preserve"> </w:t>
      </w:r>
      <w:proofErr w:type="spellStart"/>
      <w:r w:rsidRPr="001A69B5">
        <w:t>fekk</w:t>
      </w:r>
      <w:proofErr w:type="spellEnd"/>
      <w:r w:rsidRPr="001A69B5">
        <w:t xml:space="preserve"> våren 2020 i </w:t>
      </w:r>
      <w:proofErr w:type="spellStart"/>
      <w:r w:rsidRPr="001A69B5">
        <w:t>oppgåve</w:t>
      </w:r>
      <w:proofErr w:type="spellEnd"/>
      <w:r w:rsidRPr="001A69B5">
        <w:t xml:space="preserve"> å kartlegge </w:t>
      </w:r>
      <w:proofErr w:type="spellStart"/>
      <w:r w:rsidRPr="001A69B5">
        <w:t>utdanningstilbod</w:t>
      </w:r>
      <w:proofErr w:type="spellEnd"/>
      <w:r w:rsidRPr="001A69B5">
        <w:t xml:space="preserve"> som kunne </w:t>
      </w:r>
      <w:proofErr w:type="spellStart"/>
      <w:r w:rsidRPr="001A69B5">
        <w:t>vere</w:t>
      </w:r>
      <w:proofErr w:type="spellEnd"/>
      <w:r w:rsidRPr="001A69B5">
        <w:t xml:space="preserve"> aktuelle for permitterte eller arbeidsledige, og </w:t>
      </w:r>
      <w:proofErr w:type="spellStart"/>
      <w:r w:rsidRPr="001A69B5">
        <w:t>fleire</w:t>
      </w:r>
      <w:proofErr w:type="spellEnd"/>
      <w:r w:rsidRPr="001A69B5">
        <w:t xml:space="preserve"> universitet og </w:t>
      </w:r>
      <w:proofErr w:type="spellStart"/>
      <w:r w:rsidRPr="001A69B5">
        <w:t>høgskular</w:t>
      </w:r>
      <w:proofErr w:type="spellEnd"/>
      <w:r w:rsidRPr="001A69B5">
        <w:t xml:space="preserve"> kunne som følge av dette oppskalere </w:t>
      </w:r>
      <w:proofErr w:type="spellStart"/>
      <w:r w:rsidRPr="001A69B5">
        <w:t>tilbodet</w:t>
      </w:r>
      <w:proofErr w:type="spellEnd"/>
      <w:r w:rsidRPr="001A69B5">
        <w:t xml:space="preserve">. </w:t>
      </w:r>
      <w:proofErr w:type="spellStart"/>
      <w:r w:rsidRPr="001A69B5">
        <w:t>Diku</w:t>
      </w:r>
      <w:proofErr w:type="spellEnd"/>
      <w:r w:rsidRPr="001A69B5">
        <w:t xml:space="preserve"> samarbeidde òg med Kompetanse </w:t>
      </w:r>
      <w:proofErr w:type="spellStart"/>
      <w:r w:rsidRPr="001A69B5">
        <w:t>Noreg</w:t>
      </w:r>
      <w:proofErr w:type="spellEnd"/>
      <w:r w:rsidRPr="001A69B5">
        <w:t xml:space="preserve"> om utlysing av til </w:t>
      </w:r>
      <w:proofErr w:type="spellStart"/>
      <w:r w:rsidRPr="001A69B5">
        <w:t>saman</w:t>
      </w:r>
      <w:proofErr w:type="spellEnd"/>
      <w:r w:rsidRPr="001A69B5">
        <w:t xml:space="preserve"> 100 mill. kroner for å oppskalere nettbaserte </w:t>
      </w:r>
      <w:proofErr w:type="spellStart"/>
      <w:r w:rsidRPr="001A69B5">
        <w:t>tilbod</w:t>
      </w:r>
      <w:proofErr w:type="spellEnd"/>
      <w:r w:rsidRPr="001A69B5">
        <w:t xml:space="preserve"> for permitterte og ledige. Det har gitt </w:t>
      </w:r>
      <w:proofErr w:type="spellStart"/>
      <w:r w:rsidRPr="001A69B5">
        <w:t>tilbod</w:t>
      </w:r>
      <w:proofErr w:type="spellEnd"/>
      <w:r w:rsidRPr="001A69B5">
        <w:t xml:space="preserve"> til om lag 14 400 </w:t>
      </w:r>
      <w:proofErr w:type="spellStart"/>
      <w:r w:rsidRPr="001A69B5">
        <w:t>deltakarar</w:t>
      </w:r>
      <w:proofErr w:type="spellEnd"/>
      <w:r w:rsidRPr="001A69B5">
        <w:t>.</w:t>
      </w:r>
    </w:p>
    <w:p w14:paraId="20F4495B" w14:textId="77777777" w:rsidR="000513CD" w:rsidRPr="001A69B5" w:rsidRDefault="0009509B" w:rsidP="001A69B5">
      <w:r w:rsidRPr="001A69B5">
        <w:t xml:space="preserve">Kvalitetsprogramma er ei </w:t>
      </w:r>
      <w:proofErr w:type="spellStart"/>
      <w:r w:rsidRPr="001A69B5">
        <w:t>samlenemning</w:t>
      </w:r>
      <w:proofErr w:type="spellEnd"/>
      <w:r w:rsidRPr="001A69B5">
        <w:t xml:space="preserve"> på program som er innretta mot kvalitet i </w:t>
      </w:r>
      <w:proofErr w:type="spellStart"/>
      <w:r w:rsidRPr="001A69B5">
        <w:t>høgare</w:t>
      </w:r>
      <w:proofErr w:type="spellEnd"/>
      <w:r w:rsidRPr="001A69B5">
        <w:t xml:space="preserve"> utdanning, med utlysing og tildeling av </w:t>
      </w:r>
      <w:proofErr w:type="spellStart"/>
      <w:r w:rsidRPr="001A69B5">
        <w:t>midlar</w:t>
      </w:r>
      <w:proofErr w:type="spellEnd"/>
      <w:r w:rsidRPr="001A69B5">
        <w:t xml:space="preserve"> etter fagfellevurdering av søknadene. I tråd med opptrappingsplanen for utdanningskvalitet i langtidsplanen for forsking og </w:t>
      </w:r>
      <w:proofErr w:type="spellStart"/>
      <w:r w:rsidRPr="001A69B5">
        <w:t>høgare</w:t>
      </w:r>
      <w:proofErr w:type="spellEnd"/>
      <w:r w:rsidRPr="001A69B5">
        <w:t xml:space="preserve"> utdanning for 2019–2028 blei det løyvd 40 mill. kroner </w:t>
      </w:r>
      <w:proofErr w:type="spellStart"/>
      <w:r w:rsidRPr="001A69B5">
        <w:t>meir</w:t>
      </w:r>
      <w:proofErr w:type="spellEnd"/>
      <w:r w:rsidRPr="001A69B5">
        <w:t xml:space="preserve"> til programma i 2020. Av det gjekk 20 mill. kroner til </w:t>
      </w:r>
      <w:proofErr w:type="spellStart"/>
      <w:r w:rsidRPr="001A69B5">
        <w:t>auka</w:t>
      </w:r>
      <w:proofErr w:type="spellEnd"/>
      <w:r w:rsidRPr="001A69B5">
        <w:t xml:space="preserve"> arbeidslivsrelevans og </w:t>
      </w:r>
      <w:proofErr w:type="spellStart"/>
      <w:r w:rsidRPr="001A69B5">
        <w:t>meir</w:t>
      </w:r>
      <w:proofErr w:type="spellEnd"/>
      <w:r w:rsidRPr="001A69B5">
        <w:t xml:space="preserve"> praksis i </w:t>
      </w:r>
      <w:proofErr w:type="spellStart"/>
      <w:r w:rsidRPr="001A69B5">
        <w:t>høgare</w:t>
      </w:r>
      <w:proofErr w:type="spellEnd"/>
      <w:r w:rsidRPr="001A69B5">
        <w:t xml:space="preserve"> utdanning, og 20 mill. kroner gjekk til å styrke praksis i kommunesektoren for helse- og </w:t>
      </w:r>
      <w:proofErr w:type="spellStart"/>
      <w:r w:rsidRPr="001A69B5">
        <w:t>sosialfagutdanningane</w:t>
      </w:r>
      <w:proofErr w:type="spellEnd"/>
      <w:r w:rsidRPr="001A69B5">
        <w:t>.</w:t>
      </w:r>
    </w:p>
    <w:p w14:paraId="56AEEE7D" w14:textId="77777777" w:rsidR="000513CD" w:rsidRPr="001A69B5" w:rsidRDefault="0009509B" w:rsidP="001A69B5">
      <w:r w:rsidRPr="001A69B5">
        <w:t xml:space="preserve">I 2020 lyste </w:t>
      </w:r>
      <w:proofErr w:type="spellStart"/>
      <w:r w:rsidRPr="001A69B5">
        <w:t>Diku</w:t>
      </w:r>
      <w:proofErr w:type="spellEnd"/>
      <w:r w:rsidRPr="001A69B5">
        <w:t xml:space="preserve"> ut og tildelte om lag 250 mill. kroner til 47 prosjekt under kvalitetsprogramma. Det var stor konkurranse om </w:t>
      </w:r>
      <w:proofErr w:type="spellStart"/>
      <w:r w:rsidRPr="001A69B5">
        <w:t>midlane</w:t>
      </w:r>
      <w:proofErr w:type="spellEnd"/>
      <w:r w:rsidRPr="001A69B5">
        <w:t xml:space="preserve">. Dette </w:t>
      </w:r>
      <w:proofErr w:type="spellStart"/>
      <w:r w:rsidRPr="001A69B5">
        <w:t>bidreg</w:t>
      </w:r>
      <w:proofErr w:type="spellEnd"/>
      <w:r w:rsidRPr="001A69B5">
        <w:t xml:space="preserve"> til å styrke kvaliteten i norsk </w:t>
      </w:r>
      <w:proofErr w:type="spellStart"/>
      <w:r w:rsidRPr="001A69B5">
        <w:t>høgare</w:t>
      </w:r>
      <w:proofErr w:type="spellEnd"/>
      <w:r w:rsidRPr="001A69B5">
        <w:t xml:space="preserve"> utdanning og tyder òg på at programma er relevante og støtter opp under </w:t>
      </w:r>
      <w:proofErr w:type="spellStart"/>
      <w:r w:rsidRPr="001A69B5">
        <w:t>dei</w:t>
      </w:r>
      <w:proofErr w:type="spellEnd"/>
      <w:r w:rsidRPr="001A69B5">
        <w:t xml:space="preserve"> </w:t>
      </w:r>
      <w:proofErr w:type="spellStart"/>
      <w:r w:rsidRPr="001A69B5">
        <w:t>strategiane</w:t>
      </w:r>
      <w:proofErr w:type="spellEnd"/>
      <w:r w:rsidRPr="001A69B5">
        <w:t xml:space="preserve"> og </w:t>
      </w:r>
      <w:proofErr w:type="spellStart"/>
      <w:r w:rsidRPr="001A69B5">
        <w:t>prioriteringane</w:t>
      </w:r>
      <w:proofErr w:type="spellEnd"/>
      <w:r w:rsidRPr="001A69B5">
        <w:t xml:space="preserve"> </w:t>
      </w:r>
      <w:proofErr w:type="spellStart"/>
      <w:r w:rsidRPr="001A69B5">
        <w:t>institusjonane</w:t>
      </w:r>
      <w:proofErr w:type="spellEnd"/>
      <w:r w:rsidRPr="001A69B5">
        <w:t xml:space="preserve"> har. I 2021 oppretta </w:t>
      </w:r>
      <w:proofErr w:type="spellStart"/>
      <w:r w:rsidRPr="001A69B5">
        <w:t>Diku</w:t>
      </w:r>
      <w:proofErr w:type="spellEnd"/>
      <w:r w:rsidRPr="001A69B5">
        <w:t xml:space="preserve"> </w:t>
      </w:r>
      <w:proofErr w:type="spellStart"/>
      <w:r w:rsidRPr="001A69B5">
        <w:t>eit</w:t>
      </w:r>
      <w:proofErr w:type="spellEnd"/>
      <w:r w:rsidRPr="001A69B5">
        <w:t xml:space="preserve"> Råd for kvalitetsprogramma, som vil gi råd om overordna </w:t>
      </w:r>
      <w:proofErr w:type="spellStart"/>
      <w:r w:rsidRPr="001A69B5">
        <w:t>prioriteringar</w:t>
      </w:r>
      <w:proofErr w:type="spellEnd"/>
      <w:r w:rsidRPr="001A69B5">
        <w:t xml:space="preserve"> i programma.</w:t>
      </w:r>
    </w:p>
    <w:p w14:paraId="100027BA" w14:textId="77777777" w:rsidR="000513CD" w:rsidRPr="001A69B5" w:rsidRDefault="0009509B" w:rsidP="001A69B5">
      <w:r w:rsidRPr="001A69B5">
        <w:t xml:space="preserve">Samarbeidsprosjekt mellom universitet og </w:t>
      </w:r>
      <w:proofErr w:type="spellStart"/>
      <w:r w:rsidRPr="001A69B5">
        <w:t>høgskular</w:t>
      </w:r>
      <w:proofErr w:type="spellEnd"/>
      <w:r w:rsidRPr="001A69B5">
        <w:t xml:space="preserve"> og </w:t>
      </w:r>
      <w:proofErr w:type="spellStart"/>
      <w:r w:rsidRPr="001A69B5">
        <w:t>verksemder</w:t>
      </w:r>
      <w:proofErr w:type="spellEnd"/>
      <w:r w:rsidRPr="001A69B5">
        <w:t xml:space="preserve"> </w:t>
      </w:r>
      <w:proofErr w:type="spellStart"/>
      <w:r w:rsidRPr="001A69B5">
        <w:t>bidreg</w:t>
      </w:r>
      <w:proofErr w:type="spellEnd"/>
      <w:r w:rsidRPr="001A69B5">
        <w:t xml:space="preserve"> til å utvikle nye tiltak for at </w:t>
      </w:r>
      <w:proofErr w:type="spellStart"/>
      <w:r w:rsidRPr="001A69B5">
        <w:t>utdanningane</w:t>
      </w:r>
      <w:proofErr w:type="spellEnd"/>
      <w:r w:rsidRPr="001A69B5">
        <w:t xml:space="preserve"> skal møte behova i arbeidslivet og </w:t>
      </w:r>
      <w:proofErr w:type="spellStart"/>
      <w:r w:rsidRPr="001A69B5">
        <w:t>spreie</w:t>
      </w:r>
      <w:proofErr w:type="spellEnd"/>
      <w:r w:rsidRPr="001A69B5">
        <w:t xml:space="preserve"> </w:t>
      </w:r>
      <w:proofErr w:type="spellStart"/>
      <w:r w:rsidRPr="001A69B5">
        <w:t>erfaringane</w:t>
      </w:r>
      <w:proofErr w:type="spellEnd"/>
      <w:r w:rsidRPr="001A69B5">
        <w:t xml:space="preserve"> med </w:t>
      </w:r>
      <w:proofErr w:type="spellStart"/>
      <w:r w:rsidRPr="001A69B5">
        <w:t>desse</w:t>
      </w:r>
      <w:proofErr w:type="spellEnd"/>
      <w:r w:rsidRPr="001A69B5">
        <w:t xml:space="preserve">. Prosjekta som har fått støtte under Program for kvalitetsutvikling av praksis i </w:t>
      </w:r>
      <w:proofErr w:type="spellStart"/>
      <w:r w:rsidRPr="001A69B5">
        <w:t>lærarutdanningane</w:t>
      </w:r>
      <w:proofErr w:type="spellEnd"/>
      <w:r w:rsidRPr="001A69B5">
        <w:t xml:space="preserve"> i 2020, har lagt </w:t>
      </w:r>
      <w:proofErr w:type="spellStart"/>
      <w:r w:rsidRPr="001A69B5">
        <w:t>særleg</w:t>
      </w:r>
      <w:proofErr w:type="spellEnd"/>
      <w:r w:rsidRPr="001A69B5">
        <w:t xml:space="preserve"> vekt på kor viktig det er med </w:t>
      </w:r>
      <w:proofErr w:type="spellStart"/>
      <w:r w:rsidRPr="001A69B5">
        <w:t>eit</w:t>
      </w:r>
      <w:proofErr w:type="spellEnd"/>
      <w:r w:rsidRPr="001A69B5">
        <w:t xml:space="preserve"> godt og strukturert samarbeid med </w:t>
      </w:r>
      <w:proofErr w:type="spellStart"/>
      <w:r w:rsidRPr="001A69B5">
        <w:t>utdanningsinstitusjonane</w:t>
      </w:r>
      <w:proofErr w:type="spellEnd"/>
      <w:r w:rsidRPr="001A69B5">
        <w:t xml:space="preserve"> og praksisfeltet for å styrke kvaliteten i utdanninga. Det var stor geografisk spreiing i fagmiljøa som </w:t>
      </w:r>
      <w:proofErr w:type="spellStart"/>
      <w:r w:rsidRPr="001A69B5">
        <w:t>fekk</w:t>
      </w:r>
      <w:proofErr w:type="spellEnd"/>
      <w:r w:rsidRPr="001A69B5">
        <w:t xml:space="preserve"> støtte i pilotordninga for kommunal praksis i helse- og </w:t>
      </w:r>
      <w:proofErr w:type="spellStart"/>
      <w:r w:rsidRPr="001A69B5">
        <w:t>sosialfagutdanningane</w:t>
      </w:r>
      <w:proofErr w:type="spellEnd"/>
      <w:r w:rsidRPr="001A69B5">
        <w:t xml:space="preserve">, og som </w:t>
      </w:r>
      <w:proofErr w:type="spellStart"/>
      <w:r w:rsidRPr="001A69B5">
        <w:t>bidreg</w:t>
      </w:r>
      <w:proofErr w:type="spellEnd"/>
      <w:r w:rsidRPr="001A69B5">
        <w:t xml:space="preserve"> til at </w:t>
      </w:r>
      <w:proofErr w:type="spellStart"/>
      <w:r w:rsidRPr="001A69B5">
        <w:t>studentar</w:t>
      </w:r>
      <w:proofErr w:type="spellEnd"/>
      <w:r w:rsidRPr="001A69B5">
        <w:t xml:space="preserve"> får </w:t>
      </w:r>
      <w:proofErr w:type="spellStart"/>
      <w:r w:rsidRPr="001A69B5">
        <w:t>praksisplassar</w:t>
      </w:r>
      <w:proofErr w:type="spellEnd"/>
      <w:r w:rsidRPr="001A69B5">
        <w:t xml:space="preserve"> med </w:t>
      </w:r>
      <w:proofErr w:type="spellStart"/>
      <w:r w:rsidRPr="001A69B5">
        <w:t>høg</w:t>
      </w:r>
      <w:proofErr w:type="spellEnd"/>
      <w:r w:rsidRPr="001A69B5">
        <w:t xml:space="preserve"> kvalitet og </w:t>
      </w:r>
      <w:proofErr w:type="spellStart"/>
      <w:r w:rsidRPr="001A69B5">
        <w:t>medverkar</w:t>
      </w:r>
      <w:proofErr w:type="spellEnd"/>
      <w:r w:rsidRPr="001A69B5">
        <w:t xml:space="preserve"> til å få </w:t>
      </w:r>
      <w:proofErr w:type="spellStart"/>
      <w:r w:rsidRPr="001A69B5">
        <w:t>fleire</w:t>
      </w:r>
      <w:proofErr w:type="spellEnd"/>
      <w:r w:rsidRPr="001A69B5">
        <w:t xml:space="preserve"> </w:t>
      </w:r>
      <w:proofErr w:type="spellStart"/>
      <w:r w:rsidRPr="001A69B5">
        <w:t>kandidatar</w:t>
      </w:r>
      <w:proofErr w:type="spellEnd"/>
      <w:r w:rsidRPr="001A69B5">
        <w:t xml:space="preserve"> inn i helse- og </w:t>
      </w:r>
      <w:proofErr w:type="spellStart"/>
      <w:r w:rsidRPr="001A69B5">
        <w:t>omsorgstenesta</w:t>
      </w:r>
      <w:proofErr w:type="spellEnd"/>
      <w:r w:rsidRPr="001A69B5">
        <w:t xml:space="preserve"> i </w:t>
      </w:r>
      <w:proofErr w:type="spellStart"/>
      <w:r w:rsidRPr="001A69B5">
        <w:t>kommunane</w:t>
      </w:r>
      <w:proofErr w:type="spellEnd"/>
      <w:r w:rsidRPr="001A69B5">
        <w:t>.</w:t>
      </w:r>
    </w:p>
    <w:p w14:paraId="7100B6C6" w14:textId="77777777" w:rsidR="000513CD" w:rsidRPr="001A69B5" w:rsidRDefault="0009509B" w:rsidP="001A69B5">
      <w:r w:rsidRPr="001A69B5">
        <w:t xml:space="preserve">To </w:t>
      </w:r>
      <w:proofErr w:type="spellStart"/>
      <w:r w:rsidRPr="001A69B5">
        <w:t>utlysingar</w:t>
      </w:r>
      <w:proofErr w:type="spellEnd"/>
      <w:r w:rsidRPr="001A69B5">
        <w:t xml:space="preserve"> var retta mot å styrke </w:t>
      </w:r>
      <w:proofErr w:type="spellStart"/>
      <w:r w:rsidRPr="001A69B5">
        <w:t>dei</w:t>
      </w:r>
      <w:proofErr w:type="spellEnd"/>
      <w:r w:rsidRPr="001A69B5">
        <w:t xml:space="preserve"> digitale </w:t>
      </w:r>
      <w:proofErr w:type="spellStart"/>
      <w:r w:rsidRPr="001A69B5">
        <w:t>læringsutbyta</w:t>
      </w:r>
      <w:proofErr w:type="spellEnd"/>
      <w:r w:rsidRPr="001A69B5">
        <w:t xml:space="preserve"> </w:t>
      </w:r>
      <w:proofErr w:type="spellStart"/>
      <w:r w:rsidRPr="001A69B5">
        <w:t>frå</w:t>
      </w:r>
      <w:proofErr w:type="spellEnd"/>
      <w:r w:rsidRPr="001A69B5">
        <w:t xml:space="preserve"> </w:t>
      </w:r>
      <w:proofErr w:type="spellStart"/>
      <w:r w:rsidRPr="001A69B5">
        <w:t>nokre</w:t>
      </w:r>
      <w:proofErr w:type="spellEnd"/>
      <w:r w:rsidRPr="001A69B5">
        <w:t xml:space="preserve"> </w:t>
      </w:r>
      <w:proofErr w:type="spellStart"/>
      <w:r w:rsidRPr="001A69B5">
        <w:t>utdanningar</w:t>
      </w:r>
      <w:proofErr w:type="spellEnd"/>
      <w:r w:rsidRPr="001A69B5">
        <w:t xml:space="preserve"> og gjekk til koordinert utvikling av læremiddel for digital tryggleik i helse- og sosialfag, for at </w:t>
      </w:r>
      <w:proofErr w:type="spellStart"/>
      <w:r w:rsidRPr="001A69B5">
        <w:t>utdanningane</w:t>
      </w:r>
      <w:proofErr w:type="spellEnd"/>
      <w:r w:rsidRPr="001A69B5">
        <w:t xml:space="preserve"> skal møte krava i </w:t>
      </w:r>
      <w:proofErr w:type="spellStart"/>
      <w:r w:rsidRPr="001A69B5">
        <w:t>dei</w:t>
      </w:r>
      <w:proofErr w:type="spellEnd"/>
      <w:r w:rsidRPr="001A69B5">
        <w:t xml:space="preserve"> nye nasjonale retningslinjene for helse- og </w:t>
      </w:r>
      <w:proofErr w:type="spellStart"/>
      <w:r w:rsidRPr="001A69B5">
        <w:t>sosialfagutdanningar</w:t>
      </w:r>
      <w:proofErr w:type="spellEnd"/>
      <w:r w:rsidRPr="001A69B5">
        <w:t xml:space="preserve">, og til tiltak for å heve den digitale kompetansen i </w:t>
      </w:r>
      <w:proofErr w:type="spellStart"/>
      <w:r w:rsidRPr="001A69B5">
        <w:t>havrelaterte</w:t>
      </w:r>
      <w:proofErr w:type="spellEnd"/>
      <w:r w:rsidRPr="001A69B5">
        <w:t xml:space="preserve"> </w:t>
      </w:r>
      <w:proofErr w:type="spellStart"/>
      <w:r w:rsidRPr="001A69B5">
        <w:t>utdanningar</w:t>
      </w:r>
      <w:proofErr w:type="spellEnd"/>
      <w:r w:rsidRPr="001A69B5">
        <w:t>.</w:t>
      </w:r>
    </w:p>
    <w:p w14:paraId="4370D093" w14:textId="77777777" w:rsidR="000513CD" w:rsidRPr="001A69B5" w:rsidRDefault="0009509B" w:rsidP="001A69B5">
      <w:r w:rsidRPr="001A69B5">
        <w:t xml:space="preserve">I 2020 gjennomførte </w:t>
      </w:r>
      <w:proofErr w:type="spellStart"/>
      <w:r w:rsidRPr="001A69B5">
        <w:t>Diku</w:t>
      </w:r>
      <w:proofErr w:type="spellEnd"/>
      <w:r w:rsidRPr="001A69B5">
        <w:t xml:space="preserve"> ei midtvegsevaluering av fire av </w:t>
      </w:r>
      <w:proofErr w:type="spellStart"/>
      <w:r w:rsidRPr="001A69B5">
        <w:t>sentera</w:t>
      </w:r>
      <w:proofErr w:type="spellEnd"/>
      <w:r w:rsidRPr="001A69B5">
        <w:t xml:space="preserve"> for framifrå utdanning som viser at </w:t>
      </w:r>
      <w:proofErr w:type="spellStart"/>
      <w:r w:rsidRPr="001A69B5">
        <w:t>fleire</w:t>
      </w:r>
      <w:proofErr w:type="spellEnd"/>
      <w:r w:rsidRPr="001A69B5">
        <w:t xml:space="preserve"> av </w:t>
      </w:r>
      <w:proofErr w:type="spellStart"/>
      <w:r w:rsidRPr="001A69B5">
        <w:t>sentera</w:t>
      </w:r>
      <w:proofErr w:type="spellEnd"/>
      <w:r w:rsidRPr="001A69B5">
        <w:t xml:space="preserve"> kan ta </w:t>
      </w:r>
      <w:proofErr w:type="spellStart"/>
      <w:r w:rsidRPr="001A69B5">
        <w:t>ein</w:t>
      </w:r>
      <w:proofErr w:type="spellEnd"/>
      <w:r w:rsidRPr="001A69B5">
        <w:t xml:space="preserve"> internasjonalt </w:t>
      </w:r>
      <w:proofErr w:type="spellStart"/>
      <w:r w:rsidRPr="001A69B5">
        <w:t>leiande</w:t>
      </w:r>
      <w:proofErr w:type="spellEnd"/>
      <w:r w:rsidRPr="001A69B5">
        <w:t xml:space="preserve"> posisjon på fagområda sine. Tre av </w:t>
      </w:r>
      <w:proofErr w:type="spellStart"/>
      <w:r w:rsidRPr="001A69B5">
        <w:t>dei</w:t>
      </w:r>
      <w:proofErr w:type="spellEnd"/>
      <w:r w:rsidRPr="001A69B5">
        <w:t xml:space="preserve"> er både </w:t>
      </w:r>
      <w:proofErr w:type="spellStart"/>
      <w:r w:rsidRPr="001A69B5">
        <w:t>nyskapande</w:t>
      </w:r>
      <w:proofErr w:type="spellEnd"/>
      <w:r w:rsidRPr="001A69B5">
        <w:t xml:space="preserve"> og leverer </w:t>
      </w:r>
      <w:proofErr w:type="spellStart"/>
      <w:r w:rsidRPr="001A69B5">
        <w:t>høg</w:t>
      </w:r>
      <w:proofErr w:type="spellEnd"/>
      <w:r w:rsidRPr="001A69B5">
        <w:t xml:space="preserve"> kvalitet, og </w:t>
      </w:r>
      <w:proofErr w:type="spellStart"/>
      <w:r w:rsidRPr="001A69B5">
        <w:t>eitt</w:t>
      </w:r>
      <w:proofErr w:type="spellEnd"/>
      <w:r w:rsidRPr="001A69B5">
        <w:t xml:space="preserve"> er i tillegg </w:t>
      </w:r>
      <w:proofErr w:type="spellStart"/>
      <w:r w:rsidRPr="001A69B5">
        <w:t>verdsleiande</w:t>
      </w:r>
      <w:proofErr w:type="spellEnd"/>
      <w:r w:rsidRPr="001A69B5">
        <w:t xml:space="preserve"> </w:t>
      </w:r>
      <w:proofErr w:type="spellStart"/>
      <w:r w:rsidRPr="001A69B5">
        <w:t>innanfor</w:t>
      </w:r>
      <w:proofErr w:type="spellEnd"/>
      <w:r w:rsidRPr="001A69B5">
        <w:t xml:space="preserve"> sitt fagfelt. </w:t>
      </w:r>
      <w:proofErr w:type="spellStart"/>
      <w:r w:rsidRPr="001A69B5">
        <w:t>Eitt</w:t>
      </w:r>
      <w:proofErr w:type="spellEnd"/>
      <w:r w:rsidRPr="001A69B5">
        <w:t xml:space="preserve"> senter </w:t>
      </w:r>
      <w:proofErr w:type="spellStart"/>
      <w:r w:rsidRPr="001A69B5">
        <w:t>fekk</w:t>
      </w:r>
      <w:proofErr w:type="spellEnd"/>
      <w:r w:rsidRPr="001A69B5">
        <w:t xml:space="preserve"> </w:t>
      </w:r>
      <w:proofErr w:type="spellStart"/>
      <w:r w:rsidRPr="001A69B5">
        <w:t>ikkje</w:t>
      </w:r>
      <w:proofErr w:type="spellEnd"/>
      <w:r w:rsidRPr="001A69B5">
        <w:t xml:space="preserve"> </w:t>
      </w:r>
      <w:proofErr w:type="spellStart"/>
      <w:r w:rsidRPr="001A69B5">
        <w:t>vidareføring</w:t>
      </w:r>
      <w:proofErr w:type="spellEnd"/>
      <w:r w:rsidRPr="001A69B5">
        <w:t xml:space="preserve"> for andre senterperiode.</w:t>
      </w:r>
    </w:p>
    <w:p w14:paraId="59FE80FA" w14:textId="77777777" w:rsidR="000513CD" w:rsidRPr="001A69B5" w:rsidRDefault="0009509B" w:rsidP="001A69B5">
      <w:r w:rsidRPr="001A69B5">
        <w:t xml:space="preserve">Program for </w:t>
      </w:r>
      <w:proofErr w:type="spellStart"/>
      <w:r w:rsidRPr="001A69B5">
        <w:t>kunstnarleg</w:t>
      </w:r>
      <w:proofErr w:type="spellEnd"/>
      <w:r w:rsidRPr="001A69B5">
        <w:t xml:space="preserve"> utviklingsarbeid (PKU) driv </w:t>
      </w:r>
      <w:proofErr w:type="spellStart"/>
      <w:r w:rsidRPr="001A69B5">
        <w:t>ein</w:t>
      </w:r>
      <w:proofErr w:type="spellEnd"/>
      <w:r w:rsidRPr="001A69B5">
        <w:t xml:space="preserve"> nasjonal </w:t>
      </w:r>
      <w:proofErr w:type="spellStart"/>
      <w:r w:rsidRPr="001A69B5">
        <w:t>forskarskule</w:t>
      </w:r>
      <w:proofErr w:type="spellEnd"/>
      <w:r w:rsidRPr="001A69B5">
        <w:t xml:space="preserve"> og er svært viktig for å utvikle ph.d.-utdanninga i </w:t>
      </w:r>
      <w:proofErr w:type="spellStart"/>
      <w:r w:rsidRPr="001A69B5">
        <w:t>dei</w:t>
      </w:r>
      <w:proofErr w:type="spellEnd"/>
      <w:r w:rsidRPr="001A69B5">
        <w:t xml:space="preserve"> </w:t>
      </w:r>
      <w:proofErr w:type="spellStart"/>
      <w:r w:rsidRPr="001A69B5">
        <w:t>skapande</w:t>
      </w:r>
      <w:proofErr w:type="spellEnd"/>
      <w:r w:rsidRPr="001A69B5">
        <w:t xml:space="preserve"> og </w:t>
      </w:r>
      <w:proofErr w:type="spellStart"/>
      <w:r w:rsidRPr="001A69B5">
        <w:t>utøvande</w:t>
      </w:r>
      <w:proofErr w:type="spellEnd"/>
      <w:r w:rsidRPr="001A69B5">
        <w:t xml:space="preserve"> kunstfaga. Det er for tida 85 </w:t>
      </w:r>
      <w:proofErr w:type="spellStart"/>
      <w:r w:rsidRPr="001A69B5">
        <w:t>stipendiatar</w:t>
      </w:r>
      <w:proofErr w:type="spellEnd"/>
      <w:r w:rsidRPr="001A69B5">
        <w:t xml:space="preserve"> tilknytte </w:t>
      </w:r>
      <w:proofErr w:type="spellStart"/>
      <w:r w:rsidRPr="001A69B5">
        <w:t>forskarskulen</w:t>
      </w:r>
      <w:proofErr w:type="spellEnd"/>
      <w:r w:rsidRPr="001A69B5">
        <w:t xml:space="preserve">. I tillegg har tjue </w:t>
      </w:r>
      <w:proofErr w:type="spellStart"/>
      <w:r w:rsidRPr="001A69B5">
        <w:t>stipendiatar</w:t>
      </w:r>
      <w:proofErr w:type="spellEnd"/>
      <w:r w:rsidRPr="001A69B5">
        <w:t xml:space="preserve"> gjennomført all obligatorisk utdanning og er i sluttfasen i stipendiatprogrammet i PKU eller i ph.d.-program for </w:t>
      </w:r>
      <w:proofErr w:type="spellStart"/>
      <w:r w:rsidRPr="001A69B5">
        <w:t>kunstnarleg</w:t>
      </w:r>
      <w:proofErr w:type="spellEnd"/>
      <w:r w:rsidRPr="001A69B5">
        <w:t xml:space="preserve"> utviklingsarbeid. Programmet gir òg </w:t>
      </w:r>
      <w:proofErr w:type="spellStart"/>
      <w:r w:rsidRPr="001A69B5">
        <w:t>prosjektmidlar</w:t>
      </w:r>
      <w:proofErr w:type="spellEnd"/>
      <w:r w:rsidRPr="001A69B5">
        <w:t xml:space="preserve"> til </w:t>
      </w:r>
      <w:proofErr w:type="spellStart"/>
      <w:r w:rsidRPr="001A69B5">
        <w:t>kunstnarlege</w:t>
      </w:r>
      <w:proofErr w:type="spellEnd"/>
      <w:r w:rsidRPr="001A69B5">
        <w:t xml:space="preserve"> utviklingsprosjekt. I 2020 la PKU om all aktivitet i </w:t>
      </w:r>
      <w:proofErr w:type="spellStart"/>
      <w:r w:rsidRPr="001A69B5">
        <w:t>forskarskulen</w:t>
      </w:r>
      <w:proofErr w:type="spellEnd"/>
      <w:r w:rsidRPr="001A69B5">
        <w:t xml:space="preserve"> til digitale plattformer og gjennomførte alle obligatoriske seminar og </w:t>
      </w:r>
      <w:proofErr w:type="spellStart"/>
      <w:r w:rsidRPr="001A69B5">
        <w:t>samlingar</w:t>
      </w:r>
      <w:proofErr w:type="spellEnd"/>
      <w:r w:rsidRPr="001A69B5">
        <w:t xml:space="preserve"> etter årsplanen.</w:t>
      </w:r>
    </w:p>
    <w:p w14:paraId="13A6CE0A" w14:textId="77777777" w:rsidR="000513CD" w:rsidRPr="001A69B5" w:rsidRDefault="0009509B" w:rsidP="001A69B5">
      <w:pPr>
        <w:pStyle w:val="avsnitt-undertittel"/>
      </w:pPr>
      <w:r w:rsidRPr="001A69B5">
        <w:t>Studentvelferd</w:t>
      </w:r>
    </w:p>
    <w:p w14:paraId="013B1999" w14:textId="77777777" w:rsidR="000513CD" w:rsidRPr="001A69B5" w:rsidRDefault="0009509B" w:rsidP="001A69B5">
      <w:proofErr w:type="spellStart"/>
      <w:r w:rsidRPr="001A69B5">
        <w:t>Diku</w:t>
      </w:r>
      <w:proofErr w:type="spellEnd"/>
      <w:r w:rsidRPr="001A69B5">
        <w:t xml:space="preserve"> har forvalta </w:t>
      </w:r>
      <w:proofErr w:type="spellStart"/>
      <w:r w:rsidRPr="001A69B5">
        <w:t>tilskota</w:t>
      </w:r>
      <w:proofErr w:type="spellEnd"/>
      <w:r w:rsidRPr="001A69B5">
        <w:t xml:space="preserve"> til studentsamskipnadene og </w:t>
      </w:r>
      <w:proofErr w:type="spellStart"/>
      <w:r w:rsidRPr="001A69B5">
        <w:t>dei</w:t>
      </w:r>
      <w:proofErr w:type="spellEnd"/>
      <w:r w:rsidRPr="001A69B5">
        <w:t xml:space="preserve"> nasjonale </w:t>
      </w:r>
      <w:proofErr w:type="spellStart"/>
      <w:r w:rsidRPr="001A69B5">
        <w:t>studentorganisasjonane</w:t>
      </w:r>
      <w:proofErr w:type="spellEnd"/>
      <w:r w:rsidRPr="001A69B5">
        <w:t xml:space="preserve"> som i 2020 blei løyvde over </w:t>
      </w:r>
      <w:proofErr w:type="spellStart"/>
      <w:r w:rsidRPr="001A69B5">
        <w:t>Dikus</w:t>
      </w:r>
      <w:proofErr w:type="spellEnd"/>
      <w:r w:rsidRPr="001A69B5">
        <w:t xml:space="preserve"> kap. 272, post 50. </w:t>
      </w:r>
      <w:proofErr w:type="spellStart"/>
      <w:r w:rsidRPr="001A69B5">
        <w:t>Tilskotet</w:t>
      </w:r>
      <w:proofErr w:type="spellEnd"/>
      <w:r w:rsidRPr="001A69B5">
        <w:t xml:space="preserve"> har gått til </w:t>
      </w:r>
      <w:proofErr w:type="spellStart"/>
      <w:r w:rsidRPr="001A69B5">
        <w:t>studentvelferdstenester</w:t>
      </w:r>
      <w:proofErr w:type="spellEnd"/>
      <w:r w:rsidRPr="001A69B5">
        <w:t xml:space="preserve"> som kantine, bustad, trening, helse og omsorg, rådgiving, sosiale, demokratiske, </w:t>
      </w:r>
      <w:proofErr w:type="spellStart"/>
      <w:r w:rsidRPr="001A69B5">
        <w:t>faglege</w:t>
      </w:r>
      <w:proofErr w:type="spellEnd"/>
      <w:r w:rsidRPr="001A69B5">
        <w:t xml:space="preserve"> og kulturelle tiltak og anna. Velferdsarbeidet </w:t>
      </w:r>
      <w:proofErr w:type="spellStart"/>
      <w:r w:rsidRPr="001A69B5">
        <w:t>fekk</w:t>
      </w:r>
      <w:proofErr w:type="spellEnd"/>
      <w:r w:rsidRPr="001A69B5">
        <w:t xml:space="preserve"> nytt </w:t>
      </w:r>
      <w:proofErr w:type="spellStart"/>
      <w:r w:rsidRPr="001A69B5">
        <w:t>innhald</w:t>
      </w:r>
      <w:proofErr w:type="spellEnd"/>
      <w:r w:rsidRPr="001A69B5">
        <w:t xml:space="preserve"> og blei </w:t>
      </w:r>
      <w:proofErr w:type="spellStart"/>
      <w:r w:rsidRPr="001A69B5">
        <w:t>endå</w:t>
      </w:r>
      <w:proofErr w:type="spellEnd"/>
      <w:r w:rsidRPr="001A69B5">
        <w:t xml:space="preserve"> </w:t>
      </w:r>
      <w:proofErr w:type="spellStart"/>
      <w:r w:rsidRPr="001A69B5">
        <w:t>viktigare</w:t>
      </w:r>
      <w:proofErr w:type="spellEnd"/>
      <w:r w:rsidRPr="001A69B5">
        <w:t xml:space="preserve"> i 2020, då </w:t>
      </w:r>
      <w:proofErr w:type="spellStart"/>
      <w:r w:rsidRPr="001A69B5">
        <w:t>studiekvardagen</w:t>
      </w:r>
      <w:proofErr w:type="spellEnd"/>
      <w:r w:rsidRPr="001A69B5">
        <w:t xml:space="preserve"> blei sterkt </w:t>
      </w:r>
      <w:proofErr w:type="spellStart"/>
      <w:r w:rsidRPr="001A69B5">
        <w:t>påverka</w:t>
      </w:r>
      <w:proofErr w:type="spellEnd"/>
      <w:r w:rsidRPr="001A69B5">
        <w:t xml:space="preserve"> av covid-19-pandemien. For å vareta </w:t>
      </w:r>
      <w:proofErr w:type="spellStart"/>
      <w:r w:rsidRPr="001A69B5">
        <w:t>studentane</w:t>
      </w:r>
      <w:proofErr w:type="spellEnd"/>
      <w:r w:rsidRPr="001A69B5">
        <w:t xml:space="preserve"> både </w:t>
      </w:r>
      <w:proofErr w:type="spellStart"/>
      <w:r w:rsidRPr="001A69B5">
        <w:t>fagleg</w:t>
      </w:r>
      <w:proofErr w:type="spellEnd"/>
      <w:r w:rsidRPr="001A69B5">
        <w:t xml:space="preserve"> og sosialt har studentsamskipnadene gjennomført ei rekke tiltak, ofte i samarbeid med </w:t>
      </w:r>
      <w:proofErr w:type="spellStart"/>
      <w:r w:rsidRPr="001A69B5">
        <w:t>utdanningsinstitusjonane</w:t>
      </w:r>
      <w:proofErr w:type="spellEnd"/>
      <w:r w:rsidRPr="001A69B5">
        <w:t xml:space="preserve"> og </w:t>
      </w:r>
      <w:proofErr w:type="spellStart"/>
      <w:r w:rsidRPr="001A69B5">
        <w:t>studentorganisasjonane</w:t>
      </w:r>
      <w:proofErr w:type="spellEnd"/>
      <w:r w:rsidRPr="001A69B5">
        <w:t xml:space="preserve">. Dei har arrangert </w:t>
      </w:r>
      <w:proofErr w:type="spellStart"/>
      <w:r w:rsidRPr="001A69B5">
        <w:t>aktivitetar</w:t>
      </w:r>
      <w:proofErr w:type="spellEnd"/>
      <w:r w:rsidRPr="001A69B5">
        <w:t xml:space="preserve"> som turgrupper, bli-kjent-arrangement og mange andre </w:t>
      </w:r>
      <w:proofErr w:type="spellStart"/>
      <w:r w:rsidRPr="001A69B5">
        <w:t>møteplassar</w:t>
      </w:r>
      <w:proofErr w:type="spellEnd"/>
      <w:r w:rsidRPr="001A69B5">
        <w:t xml:space="preserve"> i mindre grupper og digitalt. Dei har òg </w:t>
      </w:r>
      <w:proofErr w:type="spellStart"/>
      <w:r w:rsidRPr="001A69B5">
        <w:t>tilbode</w:t>
      </w:r>
      <w:proofErr w:type="spellEnd"/>
      <w:r w:rsidRPr="001A69B5">
        <w:t xml:space="preserve"> psykisk helsehjelp og </w:t>
      </w:r>
      <w:proofErr w:type="spellStart"/>
      <w:r w:rsidRPr="001A69B5">
        <w:t>samtalar</w:t>
      </w:r>
      <w:proofErr w:type="spellEnd"/>
      <w:r w:rsidRPr="001A69B5">
        <w:t xml:space="preserve"> til </w:t>
      </w:r>
      <w:proofErr w:type="spellStart"/>
      <w:r w:rsidRPr="001A69B5">
        <w:t>studentane</w:t>
      </w:r>
      <w:proofErr w:type="spellEnd"/>
      <w:r w:rsidRPr="001A69B5">
        <w:t xml:space="preserve"> som </w:t>
      </w:r>
      <w:proofErr w:type="spellStart"/>
      <w:r w:rsidRPr="001A69B5">
        <w:t>trong</w:t>
      </w:r>
      <w:proofErr w:type="spellEnd"/>
      <w:r w:rsidRPr="001A69B5">
        <w:t xml:space="preserve"> </w:t>
      </w:r>
      <w:proofErr w:type="spellStart"/>
      <w:r w:rsidRPr="001A69B5">
        <w:t>nokon</w:t>
      </w:r>
      <w:proofErr w:type="spellEnd"/>
      <w:r w:rsidRPr="001A69B5">
        <w:t xml:space="preserve"> å snakke med. Dei nasjonale </w:t>
      </w:r>
      <w:proofErr w:type="spellStart"/>
      <w:r w:rsidRPr="001A69B5">
        <w:t>studentorganisasjonane</w:t>
      </w:r>
      <w:proofErr w:type="spellEnd"/>
      <w:r w:rsidRPr="001A69B5">
        <w:t xml:space="preserve"> har </w:t>
      </w:r>
      <w:proofErr w:type="spellStart"/>
      <w:r w:rsidRPr="001A69B5">
        <w:t>fremja</w:t>
      </w:r>
      <w:proofErr w:type="spellEnd"/>
      <w:r w:rsidRPr="001A69B5">
        <w:t xml:space="preserve"> interessene til </w:t>
      </w:r>
      <w:proofErr w:type="spellStart"/>
      <w:r w:rsidRPr="001A69B5">
        <w:t>studentane</w:t>
      </w:r>
      <w:proofErr w:type="spellEnd"/>
      <w:r w:rsidRPr="001A69B5">
        <w:t xml:space="preserve"> gjennom mellom anna deltaking i styre og råd og i </w:t>
      </w:r>
      <w:proofErr w:type="spellStart"/>
      <w:r w:rsidRPr="001A69B5">
        <w:t>offentlege</w:t>
      </w:r>
      <w:proofErr w:type="spellEnd"/>
      <w:r w:rsidRPr="001A69B5">
        <w:t xml:space="preserve"> </w:t>
      </w:r>
      <w:proofErr w:type="spellStart"/>
      <w:r w:rsidRPr="001A69B5">
        <w:t>høyringar</w:t>
      </w:r>
      <w:proofErr w:type="spellEnd"/>
      <w:r w:rsidRPr="001A69B5">
        <w:t xml:space="preserve"> og </w:t>
      </w:r>
      <w:proofErr w:type="spellStart"/>
      <w:r w:rsidRPr="001A69B5">
        <w:t>debattar</w:t>
      </w:r>
      <w:proofErr w:type="spellEnd"/>
      <w:r w:rsidRPr="001A69B5">
        <w:t>.</w:t>
      </w:r>
    </w:p>
    <w:p w14:paraId="5351AC64" w14:textId="77777777" w:rsidR="000513CD" w:rsidRPr="001A69B5" w:rsidRDefault="0009509B" w:rsidP="001A69B5">
      <w:pPr>
        <w:pStyle w:val="b-post"/>
      </w:pPr>
      <w:r w:rsidRPr="001A69B5">
        <w:t xml:space="preserve">Post 51 Tiltak for internasjonalisering,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71</w:t>
      </w:r>
    </w:p>
    <w:p w14:paraId="7F4F5FCD" w14:textId="77777777" w:rsidR="000513CD" w:rsidRPr="001A69B5" w:rsidRDefault="0009509B" w:rsidP="001A69B5">
      <w:r w:rsidRPr="001A69B5">
        <w:t xml:space="preserve">Posten blei oppretta i 2021 gjennom å flytte </w:t>
      </w:r>
      <w:proofErr w:type="spellStart"/>
      <w:r w:rsidRPr="001A69B5">
        <w:t>midlar</w:t>
      </w:r>
      <w:proofErr w:type="spellEnd"/>
      <w:r w:rsidRPr="001A69B5">
        <w:t xml:space="preserve"> til tiltak for internasjonalisering </w:t>
      </w:r>
      <w:proofErr w:type="spellStart"/>
      <w:r w:rsidRPr="001A69B5">
        <w:t>frå</w:t>
      </w:r>
      <w:proofErr w:type="spellEnd"/>
      <w:r w:rsidRPr="001A69B5">
        <w:t xml:space="preserve"> kap. 272, post 50 og kap. 288, post 21. Sjå rapporteringa av tiltak i 2020 der. Posten blir forvalta av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Løyvinga kan </w:t>
      </w:r>
      <w:proofErr w:type="spellStart"/>
      <w:r w:rsidRPr="001A69B5">
        <w:t>nyttast</w:t>
      </w:r>
      <w:proofErr w:type="spellEnd"/>
      <w:r w:rsidRPr="001A69B5">
        <w:t xml:space="preserve"> under kap. 272, post 51 når </w:t>
      </w:r>
      <w:proofErr w:type="spellStart"/>
      <w:r w:rsidRPr="001A69B5">
        <w:t>midlane</w:t>
      </w:r>
      <w:proofErr w:type="spellEnd"/>
      <w:r w:rsidRPr="001A69B5">
        <w:t xml:space="preserve"> går til </w:t>
      </w:r>
      <w:proofErr w:type="spellStart"/>
      <w:r w:rsidRPr="001A69B5">
        <w:t>statlege</w:t>
      </w:r>
      <w:proofErr w:type="spellEnd"/>
      <w:r w:rsidRPr="001A69B5">
        <w:t xml:space="preserve"> </w:t>
      </w:r>
      <w:proofErr w:type="spellStart"/>
      <w:r w:rsidRPr="001A69B5">
        <w:t>aktørar</w:t>
      </w:r>
      <w:proofErr w:type="spellEnd"/>
      <w:r w:rsidRPr="001A69B5">
        <w:t xml:space="preserve">, og under kap. 272, ny post 71 Tiltak for internasjonalisering for </w:t>
      </w:r>
      <w:proofErr w:type="spellStart"/>
      <w:r w:rsidRPr="001A69B5">
        <w:t>tilskot</w:t>
      </w:r>
      <w:proofErr w:type="spellEnd"/>
      <w:r w:rsidRPr="001A69B5">
        <w:t xml:space="preserve"> til </w:t>
      </w:r>
      <w:proofErr w:type="spellStart"/>
      <w:r w:rsidRPr="001A69B5">
        <w:t>ikkje-statlege</w:t>
      </w:r>
      <w:proofErr w:type="spellEnd"/>
      <w:r w:rsidRPr="001A69B5">
        <w:t xml:space="preserve"> </w:t>
      </w:r>
      <w:proofErr w:type="spellStart"/>
      <w:r w:rsidRPr="001A69B5">
        <w:t>aktørar</w:t>
      </w:r>
      <w:proofErr w:type="spellEnd"/>
      <w:r w:rsidRPr="001A69B5">
        <w:t>.</w:t>
      </w:r>
    </w:p>
    <w:p w14:paraId="231B4139" w14:textId="77777777" w:rsidR="000513CD" w:rsidRPr="001A69B5" w:rsidRDefault="0009509B" w:rsidP="001A69B5">
      <w:pPr>
        <w:pStyle w:val="avsnitt-tittel"/>
      </w:pPr>
      <w:r w:rsidRPr="001A69B5">
        <w:t>Mål for 2022</w:t>
      </w:r>
    </w:p>
    <w:p w14:paraId="67A1E406" w14:textId="77777777" w:rsidR="000513CD" w:rsidRPr="001A69B5" w:rsidRDefault="0009509B" w:rsidP="001A69B5">
      <w:pPr>
        <w:pStyle w:val="Liste"/>
      </w:pPr>
      <w:r w:rsidRPr="001A69B5">
        <w:t xml:space="preserve">Deltakinga til norske </w:t>
      </w:r>
      <w:proofErr w:type="spellStart"/>
      <w:r w:rsidRPr="001A69B5">
        <w:t>opplæringsaktørar</w:t>
      </w:r>
      <w:proofErr w:type="spellEnd"/>
      <w:r w:rsidRPr="001A69B5">
        <w:t xml:space="preserve"> i internasjonalt samarbeid </w:t>
      </w:r>
      <w:proofErr w:type="spellStart"/>
      <w:r w:rsidRPr="001A69B5">
        <w:t>bidreg</w:t>
      </w:r>
      <w:proofErr w:type="spellEnd"/>
      <w:r w:rsidRPr="001A69B5">
        <w:t xml:space="preserve"> til å oppfylle kvalitetsmål i grunnopplæringa.</w:t>
      </w:r>
    </w:p>
    <w:p w14:paraId="48B59C7C" w14:textId="77777777" w:rsidR="000513CD" w:rsidRPr="001A69B5" w:rsidRDefault="0009509B" w:rsidP="001A69B5">
      <w:pPr>
        <w:pStyle w:val="Liste"/>
      </w:pPr>
      <w:r w:rsidRPr="001A69B5">
        <w:t xml:space="preserve">Norske </w:t>
      </w:r>
      <w:proofErr w:type="spellStart"/>
      <w:r w:rsidRPr="001A69B5">
        <w:t>elevar</w:t>
      </w:r>
      <w:proofErr w:type="spellEnd"/>
      <w:r w:rsidRPr="001A69B5">
        <w:t xml:space="preserve"> og </w:t>
      </w:r>
      <w:proofErr w:type="spellStart"/>
      <w:r w:rsidRPr="001A69B5">
        <w:t>studentar</w:t>
      </w:r>
      <w:proofErr w:type="spellEnd"/>
      <w:r w:rsidRPr="001A69B5">
        <w:t xml:space="preserve"> </w:t>
      </w:r>
      <w:proofErr w:type="spellStart"/>
      <w:r w:rsidRPr="001A69B5">
        <w:t>tek</w:t>
      </w:r>
      <w:proofErr w:type="spellEnd"/>
      <w:r w:rsidRPr="001A69B5">
        <w:t xml:space="preserve"> del i </w:t>
      </w:r>
      <w:proofErr w:type="spellStart"/>
      <w:r w:rsidRPr="001A69B5">
        <w:t>eit</w:t>
      </w:r>
      <w:proofErr w:type="spellEnd"/>
      <w:r w:rsidRPr="001A69B5">
        <w:t xml:space="preserve"> internasjonalt læringsmiljø.</w:t>
      </w:r>
    </w:p>
    <w:p w14:paraId="7A4126DF" w14:textId="77777777" w:rsidR="000513CD" w:rsidRPr="001A69B5" w:rsidRDefault="0009509B" w:rsidP="001A69B5">
      <w:pPr>
        <w:pStyle w:val="avsnitt-tittel"/>
      </w:pPr>
      <w:r w:rsidRPr="001A69B5">
        <w:t>Budsjettforslag for 2022</w:t>
      </w:r>
    </w:p>
    <w:p w14:paraId="307D3372" w14:textId="77777777" w:rsidR="000513CD" w:rsidRPr="001A69B5" w:rsidRDefault="0009509B" w:rsidP="001A69B5">
      <w:r w:rsidRPr="001A69B5">
        <w:t xml:space="preserve">Departementet foreslår å løyve 121,1 mill. kroner på posten. Det </w:t>
      </w:r>
      <w:proofErr w:type="spellStart"/>
      <w:r w:rsidRPr="001A69B5">
        <w:t>omfattar</w:t>
      </w:r>
      <w:proofErr w:type="spellEnd"/>
      <w:r w:rsidRPr="001A69B5">
        <w:t xml:space="preserve"> å flytte 67,6 mill. kroner for Den nordiske avtalen om tilgang til </w:t>
      </w:r>
      <w:proofErr w:type="spellStart"/>
      <w:r w:rsidRPr="001A69B5">
        <w:t>høgare</w:t>
      </w:r>
      <w:proofErr w:type="spellEnd"/>
      <w:r w:rsidRPr="001A69B5">
        <w:t xml:space="preserve"> utdanning til kap. 272, post 71 og å flytte 60,5 mill. kroner til kap. 272, post 71, </w:t>
      </w:r>
      <w:proofErr w:type="spellStart"/>
      <w:r w:rsidRPr="001A69B5">
        <w:t>sidan</w:t>
      </w:r>
      <w:proofErr w:type="spellEnd"/>
      <w:r w:rsidRPr="001A69B5">
        <w:t xml:space="preserve"> </w:t>
      </w:r>
      <w:proofErr w:type="spellStart"/>
      <w:r w:rsidRPr="001A69B5">
        <w:t>ein</w:t>
      </w:r>
      <w:proofErr w:type="spellEnd"/>
      <w:r w:rsidRPr="001A69B5">
        <w:t xml:space="preserve"> del av </w:t>
      </w:r>
      <w:proofErr w:type="spellStart"/>
      <w:r w:rsidRPr="001A69B5">
        <w:t>midlane</w:t>
      </w:r>
      <w:proofErr w:type="spellEnd"/>
      <w:r w:rsidRPr="001A69B5">
        <w:t xml:space="preserve"> HK-</w:t>
      </w:r>
      <w:proofErr w:type="spellStart"/>
      <w:r w:rsidRPr="001A69B5">
        <w:t>dir</w:t>
      </w:r>
      <w:proofErr w:type="spellEnd"/>
      <w:r w:rsidRPr="001A69B5">
        <w:t xml:space="preserve"> tildeler kan gå til </w:t>
      </w:r>
      <w:proofErr w:type="spellStart"/>
      <w:r w:rsidRPr="001A69B5">
        <w:t>ikkje-statlege</w:t>
      </w:r>
      <w:proofErr w:type="spellEnd"/>
      <w:r w:rsidRPr="001A69B5">
        <w:t xml:space="preserve"> </w:t>
      </w:r>
      <w:proofErr w:type="spellStart"/>
      <w:r w:rsidRPr="001A69B5">
        <w:t>aktørar</w:t>
      </w:r>
      <w:proofErr w:type="spellEnd"/>
      <w:r w:rsidRPr="001A69B5">
        <w:t>. Departementet foreslår ei styrking av NORPART med 7,9 mill. kroner.</w:t>
      </w:r>
    </w:p>
    <w:p w14:paraId="4E2B6EC2" w14:textId="77777777" w:rsidR="000513CD" w:rsidRPr="001A69B5" w:rsidRDefault="0009509B" w:rsidP="001A69B5">
      <w:r w:rsidRPr="001A69B5">
        <w:t>Løyvinga på post 51 og 71 går til programma HK-</w:t>
      </w:r>
      <w:proofErr w:type="spellStart"/>
      <w:r w:rsidRPr="001A69B5">
        <w:t>dir</w:t>
      </w:r>
      <w:proofErr w:type="spellEnd"/>
      <w:r w:rsidRPr="001A69B5">
        <w:t xml:space="preserve"> </w:t>
      </w:r>
      <w:proofErr w:type="spellStart"/>
      <w:r w:rsidRPr="001A69B5">
        <w:t>forvaltar</w:t>
      </w:r>
      <w:proofErr w:type="spellEnd"/>
      <w:r w:rsidRPr="001A69B5">
        <w:t xml:space="preserve"> for internasjonalisering i utdanning. Dette </w:t>
      </w:r>
      <w:proofErr w:type="spellStart"/>
      <w:r w:rsidRPr="001A69B5">
        <w:t>gjeld</w:t>
      </w:r>
      <w:proofErr w:type="spellEnd"/>
      <w:r w:rsidRPr="001A69B5">
        <w:t xml:space="preserve"> mellom anna:</w:t>
      </w:r>
    </w:p>
    <w:p w14:paraId="7344FA37" w14:textId="77777777" w:rsidR="000513CD" w:rsidRPr="001A69B5" w:rsidRDefault="0009509B" w:rsidP="001A69B5">
      <w:pPr>
        <w:pStyle w:val="Liste"/>
      </w:pPr>
      <w:proofErr w:type="spellStart"/>
      <w:r w:rsidRPr="001A69B5">
        <w:t>Partnarskapsprogram</w:t>
      </w:r>
      <w:proofErr w:type="spellEnd"/>
      <w:r w:rsidRPr="001A69B5">
        <w:t xml:space="preserve"> for globalt akademisk samarbeid (NORPART)</w:t>
      </w:r>
    </w:p>
    <w:p w14:paraId="384005D8" w14:textId="77777777" w:rsidR="000513CD" w:rsidRPr="001A69B5" w:rsidRDefault="0009509B" w:rsidP="001A69B5">
      <w:pPr>
        <w:pStyle w:val="Liste"/>
      </w:pPr>
      <w:r w:rsidRPr="001A69B5">
        <w:t>Programmet UTFORSK (oppfølging av Panorama-strategien)</w:t>
      </w:r>
    </w:p>
    <w:p w14:paraId="0B2CFEAC" w14:textId="77777777" w:rsidR="000513CD" w:rsidRPr="001A69B5" w:rsidRDefault="0009509B" w:rsidP="001A69B5">
      <w:pPr>
        <w:pStyle w:val="Liste"/>
      </w:pPr>
      <w:proofErr w:type="spellStart"/>
      <w:r w:rsidRPr="001A69B5">
        <w:t>Fulbright</w:t>
      </w:r>
      <w:proofErr w:type="spellEnd"/>
      <w:r w:rsidRPr="001A69B5">
        <w:t>-programmet</w:t>
      </w:r>
    </w:p>
    <w:p w14:paraId="5832BFBC" w14:textId="77777777" w:rsidR="000513CD" w:rsidRPr="001A69B5" w:rsidRDefault="0009509B" w:rsidP="001A69B5">
      <w:pPr>
        <w:pStyle w:val="Liste"/>
      </w:pPr>
      <w:proofErr w:type="spellStart"/>
      <w:r w:rsidRPr="001A69B5">
        <w:t>Tilskot</w:t>
      </w:r>
      <w:proofErr w:type="spellEnd"/>
      <w:r w:rsidRPr="001A69B5">
        <w:t xml:space="preserve"> til internasjonalt samarbeid og utveksling på andre nivå, mellom anna med Tyskland og Frankrike</w:t>
      </w:r>
    </w:p>
    <w:p w14:paraId="2DF2726E" w14:textId="77777777" w:rsidR="000513CD" w:rsidRPr="001A69B5" w:rsidRDefault="0009509B" w:rsidP="001A69B5">
      <w:pPr>
        <w:pStyle w:val="Liste"/>
      </w:pPr>
      <w:r w:rsidRPr="001A69B5">
        <w:t xml:space="preserve">Ordninga </w:t>
      </w:r>
      <w:proofErr w:type="spellStart"/>
      <w:r w:rsidRPr="001A69B5">
        <w:t>Noregskunnskap</w:t>
      </w:r>
      <w:proofErr w:type="spellEnd"/>
      <w:r w:rsidRPr="001A69B5">
        <w:t xml:space="preserve"> i utlandet</w:t>
      </w:r>
    </w:p>
    <w:p w14:paraId="491CA55A" w14:textId="77777777" w:rsidR="000513CD" w:rsidRPr="001A69B5" w:rsidRDefault="0009509B" w:rsidP="001A69B5">
      <w:pPr>
        <w:pStyle w:val="Liste"/>
      </w:pPr>
      <w:r w:rsidRPr="001A69B5">
        <w:t xml:space="preserve">Den nordiske avtalen om gjensidig tilgang til </w:t>
      </w:r>
      <w:proofErr w:type="spellStart"/>
      <w:r w:rsidRPr="001A69B5">
        <w:t>høgare</w:t>
      </w:r>
      <w:proofErr w:type="spellEnd"/>
      <w:r w:rsidRPr="001A69B5">
        <w:t xml:space="preserve"> utdanning</w:t>
      </w:r>
    </w:p>
    <w:p w14:paraId="6B003ACB" w14:textId="77777777" w:rsidR="000513CD" w:rsidRPr="001A69B5" w:rsidRDefault="0009509B" w:rsidP="001A69B5">
      <w:pPr>
        <w:pStyle w:val="b-post"/>
      </w:pPr>
      <w:r w:rsidRPr="001A69B5">
        <w:t xml:space="preserve">Post 52 Tiltak for </w:t>
      </w:r>
      <w:proofErr w:type="spellStart"/>
      <w:r w:rsidRPr="001A69B5">
        <w:t>høgare</w:t>
      </w:r>
      <w:proofErr w:type="spellEnd"/>
      <w:r w:rsidRPr="001A69B5">
        <w:t xml:space="preserve"> utdanning,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72</w:t>
      </w:r>
    </w:p>
    <w:p w14:paraId="02DC7A6E" w14:textId="77777777" w:rsidR="000513CD" w:rsidRPr="001A69B5" w:rsidRDefault="0009509B" w:rsidP="001A69B5">
      <w:r w:rsidRPr="001A69B5">
        <w:t xml:space="preserve">Posten blei oppretta i 2021 gjennom å flytte </w:t>
      </w:r>
      <w:proofErr w:type="spellStart"/>
      <w:r w:rsidRPr="001A69B5">
        <w:t>midlar</w:t>
      </w:r>
      <w:proofErr w:type="spellEnd"/>
      <w:r w:rsidRPr="001A69B5">
        <w:t xml:space="preserve"> til program og tiltak for kvalitet i </w:t>
      </w:r>
      <w:proofErr w:type="spellStart"/>
      <w:r w:rsidRPr="001A69B5">
        <w:t>høgare</w:t>
      </w:r>
      <w:proofErr w:type="spellEnd"/>
      <w:r w:rsidRPr="001A69B5">
        <w:t xml:space="preserve"> utdanning </w:t>
      </w:r>
      <w:proofErr w:type="spellStart"/>
      <w:r w:rsidRPr="001A69B5">
        <w:t>frå</w:t>
      </w:r>
      <w:proofErr w:type="spellEnd"/>
      <w:r w:rsidRPr="001A69B5">
        <w:t xml:space="preserve"> kap. 272, post 50. Sjå rapportering for 2020 der. Posten blir forvalta av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Løyvinga kan </w:t>
      </w:r>
      <w:proofErr w:type="spellStart"/>
      <w:r w:rsidRPr="001A69B5">
        <w:t>nyttast</w:t>
      </w:r>
      <w:proofErr w:type="spellEnd"/>
      <w:r w:rsidRPr="001A69B5">
        <w:t xml:space="preserve"> under kap. 272, post 52 når </w:t>
      </w:r>
      <w:proofErr w:type="spellStart"/>
      <w:r w:rsidRPr="001A69B5">
        <w:t>midlane</w:t>
      </w:r>
      <w:proofErr w:type="spellEnd"/>
      <w:r w:rsidRPr="001A69B5">
        <w:t xml:space="preserve"> går til </w:t>
      </w:r>
      <w:proofErr w:type="spellStart"/>
      <w:r w:rsidRPr="001A69B5">
        <w:t>statlege</w:t>
      </w:r>
      <w:proofErr w:type="spellEnd"/>
      <w:r w:rsidRPr="001A69B5">
        <w:t xml:space="preserve"> </w:t>
      </w:r>
      <w:proofErr w:type="spellStart"/>
      <w:r w:rsidRPr="001A69B5">
        <w:t>aktørar</w:t>
      </w:r>
      <w:proofErr w:type="spellEnd"/>
      <w:r w:rsidRPr="001A69B5">
        <w:t xml:space="preserve">, og under kap. 272, ny post 72 Tiltak for </w:t>
      </w:r>
      <w:proofErr w:type="spellStart"/>
      <w:r w:rsidRPr="001A69B5">
        <w:t>høgare</w:t>
      </w:r>
      <w:proofErr w:type="spellEnd"/>
      <w:r w:rsidRPr="001A69B5">
        <w:t xml:space="preserve"> utdanning for </w:t>
      </w:r>
      <w:proofErr w:type="spellStart"/>
      <w:r w:rsidRPr="001A69B5">
        <w:t>tilskot</w:t>
      </w:r>
      <w:proofErr w:type="spellEnd"/>
      <w:r w:rsidRPr="001A69B5">
        <w:t xml:space="preserve"> til </w:t>
      </w:r>
      <w:proofErr w:type="spellStart"/>
      <w:r w:rsidRPr="001A69B5">
        <w:t>ikkje-statlege</w:t>
      </w:r>
      <w:proofErr w:type="spellEnd"/>
      <w:r w:rsidRPr="001A69B5">
        <w:t xml:space="preserve"> </w:t>
      </w:r>
      <w:proofErr w:type="spellStart"/>
      <w:r w:rsidRPr="001A69B5">
        <w:t>aktørar</w:t>
      </w:r>
      <w:proofErr w:type="spellEnd"/>
      <w:r w:rsidRPr="001A69B5">
        <w:t>.</w:t>
      </w:r>
    </w:p>
    <w:p w14:paraId="5F518B07" w14:textId="77777777" w:rsidR="000513CD" w:rsidRPr="001A69B5" w:rsidRDefault="0009509B" w:rsidP="001A69B5">
      <w:pPr>
        <w:pStyle w:val="avsnitt-tittel"/>
      </w:pPr>
      <w:r w:rsidRPr="001A69B5">
        <w:t>Mål for 2022</w:t>
      </w:r>
    </w:p>
    <w:p w14:paraId="564F66CF" w14:textId="77777777" w:rsidR="000513CD" w:rsidRPr="001A69B5" w:rsidRDefault="0009509B" w:rsidP="001A69B5">
      <w:r w:rsidRPr="001A69B5">
        <w:t xml:space="preserve">Dei uteksaminerte </w:t>
      </w:r>
      <w:proofErr w:type="spellStart"/>
      <w:r w:rsidRPr="001A69B5">
        <w:t>kandidatane</w:t>
      </w:r>
      <w:proofErr w:type="spellEnd"/>
      <w:r w:rsidRPr="001A69B5">
        <w:t xml:space="preserve"> </w:t>
      </w:r>
      <w:proofErr w:type="spellStart"/>
      <w:r w:rsidRPr="001A69B5">
        <w:t>frå</w:t>
      </w:r>
      <w:proofErr w:type="spellEnd"/>
      <w:r w:rsidRPr="001A69B5">
        <w:t xml:space="preserve"> </w:t>
      </w:r>
      <w:proofErr w:type="spellStart"/>
      <w:r w:rsidRPr="001A69B5">
        <w:t>høgare</w:t>
      </w:r>
      <w:proofErr w:type="spellEnd"/>
      <w:r w:rsidRPr="001A69B5">
        <w:t xml:space="preserve"> utdanning er høgt kompetente og dekker kompetansebehova i arbeidslivet og samfunnet.</w:t>
      </w:r>
    </w:p>
    <w:p w14:paraId="3F27E6D2" w14:textId="77777777" w:rsidR="000513CD" w:rsidRPr="001A69B5" w:rsidRDefault="0009509B" w:rsidP="001A69B5">
      <w:pPr>
        <w:pStyle w:val="avsnitt-tittel"/>
      </w:pPr>
      <w:r w:rsidRPr="001A69B5">
        <w:t>Budsjettforslag for 2022</w:t>
      </w:r>
    </w:p>
    <w:p w14:paraId="78CED509" w14:textId="77777777" w:rsidR="000513CD" w:rsidRPr="001A69B5" w:rsidRDefault="0009509B" w:rsidP="001A69B5">
      <w:r w:rsidRPr="001A69B5">
        <w:t xml:space="preserve">Departementet foreslår å løyve 319,3 mill. kroner på posten. Det </w:t>
      </w:r>
      <w:proofErr w:type="spellStart"/>
      <w:r w:rsidRPr="001A69B5">
        <w:t>omfattar</w:t>
      </w:r>
      <w:proofErr w:type="spellEnd"/>
      <w:r w:rsidRPr="001A69B5">
        <w:t xml:space="preserve"> mellom anna å flytte 99,5 mill. kroner til kap. 272, post 72, </w:t>
      </w:r>
      <w:proofErr w:type="spellStart"/>
      <w:r w:rsidRPr="001A69B5">
        <w:t>sidan</w:t>
      </w:r>
      <w:proofErr w:type="spellEnd"/>
      <w:r w:rsidRPr="001A69B5">
        <w:t xml:space="preserve"> </w:t>
      </w:r>
      <w:proofErr w:type="spellStart"/>
      <w:r w:rsidRPr="001A69B5">
        <w:t>ein</w:t>
      </w:r>
      <w:proofErr w:type="spellEnd"/>
      <w:r w:rsidRPr="001A69B5">
        <w:t xml:space="preserve"> del av </w:t>
      </w:r>
      <w:proofErr w:type="spellStart"/>
      <w:r w:rsidRPr="001A69B5">
        <w:t>midlane</w:t>
      </w:r>
      <w:proofErr w:type="spellEnd"/>
      <w:r w:rsidRPr="001A69B5">
        <w:t xml:space="preserve"> HK-</w:t>
      </w:r>
      <w:proofErr w:type="spellStart"/>
      <w:r w:rsidRPr="001A69B5">
        <w:t>dir</w:t>
      </w:r>
      <w:proofErr w:type="spellEnd"/>
      <w:r w:rsidRPr="001A69B5">
        <w:t xml:space="preserve"> tildeler kan gå til </w:t>
      </w:r>
      <w:proofErr w:type="spellStart"/>
      <w:r w:rsidRPr="001A69B5">
        <w:t>ikkje-statlege</w:t>
      </w:r>
      <w:proofErr w:type="spellEnd"/>
      <w:r w:rsidRPr="001A69B5">
        <w:t xml:space="preserve"> </w:t>
      </w:r>
      <w:proofErr w:type="spellStart"/>
      <w:r w:rsidRPr="001A69B5">
        <w:t>aktørar</w:t>
      </w:r>
      <w:proofErr w:type="spellEnd"/>
      <w:r w:rsidRPr="001A69B5">
        <w:t>.</w:t>
      </w:r>
    </w:p>
    <w:p w14:paraId="31CFB6CD" w14:textId="77777777" w:rsidR="000513CD" w:rsidRPr="001A69B5" w:rsidRDefault="0009509B" w:rsidP="001A69B5">
      <w:r w:rsidRPr="001A69B5">
        <w:t xml:space="preserve">Løyvinga på post 52 og 72 går til ulike program og tiltak retta mot </w:t>
      </w:r>
      <w:proofErr w:type="spellStart"/>
      <w:r w:rsidRPr="001A69B5">
        <w:t>høgare</w:t>
      </w:r>
      <w:proofErr w:type="spellEnd"/>
      <w:r w:rsidRPr="001A69B5">
        <w:t xml:space="preserve"> utdanning:</w:t>
      </w:r>
    </w:p>
    <w:p w14:paraId="08A4AC1F" w14:textId="77777777" w:rsidR="000513CD" w:rsidRPr="001A69B5" w:rsidRDefault="0009509B" w:rsidP="001A69B5">
      <w:pPr>
        <w:pStyle w:val="Liste"/>
      </w:pPr>
      <w:r w:rsidRPr="001A69B5">
        <w:t>senter for framifrå utdanning</w:t>
      </w:r>
    </w:p>
    <w:p w14:paraId="306BC5FA" w14:textId="77777777" w:rsidR="000513CD" w:rsidRPr="001A69B5" w:rsidRDefault="0009509B" w:rsidP="001A69B5">
      <w:pPr>
        <w:pStyle w:val="Liste"/>
      </w:pPr>
      <w:r w:rsidRPr="001A69B5">
        <w:t xml:space="preserve">fleksible </w:t>
      </w:r>
      <w:proofErr w:type="spellStart"/>
      <w:r w:rsidRPr="001A69B5">
        <w:t>utdanningstilbod</w:t>
      </w:r>
      <w:proofErr w:type="spellEnd"/>
    </w:p>
    <w:p w14:paraId="3196E1CF" w14:textId="77777777" w:rsidR="000513CD" w:rsidRPr="001A69B5" w:rsidRDefault="0009509B" w:rsidP="001A69B5">
      <w:pPr>
        <w:pStyle w:val="Liste"/>
      </w:pPr>
      <w:r w:rsidRPr="001A69B5">
        <w:t xml:space="preserve">ulike program og tiltak for utvikling av </w:t>
      </w:r>
      <w:proofErr w:type="spellStart"/>
      <w:r w:rsidRPr="001A69B5">
        <w:t>praksisstudiar</w:t>
      </w:r>
      <w:proofErr w:type="spellEnd"/>
      <w:r w:rsidRPr="001A69B5">
        <w:t xml:space="preserve"> og </w:t>
      </w:r>
      <w:proofErr w:type="spellStart"/>
      <w:r w:rsidRPr="001A69B5">
        <w:t>auka</w:t>
      </w:r>
      <w:proofErr w:type="spellEnd"/>
      <w:r w:rsidRPr="001A69B5">
        <w:t xml:space="preserve"> arbeidslivsrelevans i </w:t>
      </w:r>
      <w:proofErr w:type="spellStart"/>
      <w:r w:rsidRPr="001A69B5">
        <w:t>utdanningane</w:t>
      </w:r>
      <w:proofErr w:type="spellEnd"/>
    </w:p>
    <w:p w14:paraId="0461A1D0" w14:textId="77777777" w:rsidR="000513CD" w:rsidRPr="001A69B5" w:rsidRDefault="0009509B" w:rsidP="001A69B5">
      <w:pPr>
        <w:pStyle w:val="Liste"/>
      </w:pPr>
      <w:r w:rsidRPr="001A69B5">
        <w:t xml:space="preserve">program for </w:t>
      </w:r>
      <w:proofErr w:type="spellStart"/>
      <w:r w:rsidRPr="001A69B5">
        <w:t>kunstnarleg</w:t>
      </w:r>
      <w:proofErr w:type="spellEnd"/>
      <w:r w:rsidRPr="001A69B5">
        <w:t xml:space="preserve"> utviklingsarbeid</w:t>
      </w:r>
    </w:p>
    <w:p w14:paraId="30895359" w14:textId="77777777" w:rsidR="000513CD" w:rsidRPr="001A69B5" w:rsidRDefault="0009509B" w:rsidP="001A69B5">
      <w:pPr>
        <w:pStyle w:val="Liste"/>
      </w:pPr>
      <w:r w:rsidRPr="001A69B5">
        <w:t>program for studentaktiv læring</w:t>
      </w:r>
    </w:p>
    <w:p w14:paraId="1F4F4C4F" w14:textId="77777777" w:rsidR="000513CD" w:rsidRPr="001A69B5" w:rsidRDefault="0009509B" w:rsidP="001A69B5">
      <w:pPr>
        <w:pStyle w:val="Liste"/>
      </w:pPr>
      <w:r w:rsidRPr="001A69B5">
        <w:t xml:space="preserve">digitalisering for læring i </w:t>
      </w:r>
      <w:proofErr w:type="spellStart"/>
      <w:r w:rsidRPr="001A69B5">
        <w:t>høgare</w:t>
      </w:r>
      <w:proofErr w:type="spellEnd"/>
      <w:r w:rsidRPr="001A69B5">
        <w:t xml:space="preserve"> utdanning</w:t>
      </w:r>
    </w:p>
    <w:p w14:paraId="402F3769" w14:textId="77777777" w:rsidR="000513CD" w:rsidRPr="001A69B5" w:rsidRDefault="0009509B" w:rsidP="001A69B5">
      <w:pPr>
        <w:pStyle w:val="Liste"/>
      </w:pPr>
      <w:proofErr w:type="spellStart"/>
      <w:r w:rsidRPr="001A69B5">
        <w:t>tilskot</w:t>
      </w:r>
      <w:proofErr w:type="spellEnd"/>
      <w:r w:rsidRPr="001A69B5">
        <w:t xml:space="preserve"> til nye lærebøker i </w:t>
      </w:r>
      <w:proofErr w:type="spellStart"/>
      <w:r w:rsidRPr="001A69B5">
        <w:t>høgare</w:t>
      </w:r>
      <w:proofErr w:type="spellEnd"/>
      <w:r w:rsidRPr="001A69B5">
        <w:t xml:space="preserve"> utdanning på norsk og samisk (</w:t>
      </w:r>
      <w:proofErr w:type="spellStart"/>
      <w:r w:rsidRPr="001A69B5">
        <w:t>Lærebokutvalet</w:t>
      </w:r>
      <w:proofErr w:type="spellEnd"/>
      <w:r w:rsidRPr="001A69B5">
        <w:t>)</w:t>
      </w:r>
    </w:p>
    <w:p w14:paraId="6E6D8046" w14:textId="77777777" w:rsidR="000513CD" w:rsidRPr="001A69B5" w:rsidRDefault="0009509B" w:rsidP="001A69B5">
      <w:pPr>
        <w:pStyle w:val="Liste"/>
      </w:pPr>
      <w:r w:rsidRPr="001A69B5">
        <w:t xml:space="preserve">tiltak for maritime </w:t>
      </w:r>
      <w:proofErr w:type="spellStart"/>
      <w:r w:rsidRPr="001A69B5">
        <w:t>utdanningar</w:t>
      </w:r>
      <w:proofErr w:type="spellEnd"/>
    </w:p>
    <w:p w14:paraId="79DEE20E" w14:textId="77777777" w:rsidR="000513CD" w:rsidRPr="001A69B5" w:rsidRDefault="0009509B" w:rsidP="001A69B5">
      <w:pPr>
        <w:pStyle w:val="Liste"/>
      </w:pPr>
      <w:r w:rsidRPr="001A69B5">
        <w:t xml:space="preserve">støtteordninga for </w:t>
      </w:r>
      <w:proofErr w:type="spellStart"/>
      <w:r w:rsidRPr="001A69B5">
        <w:t>opne</w:t>
      </w:r>
      <w:proofErr w:type="spellEnd"/>
      <w:r w:rsidRPr="001A69B5">
        <w:t xml:space="preserve"> </w:t>
      </w:r>
      <w:proofErr w:type="spellStart"/>
      <w:r w:rsidRPr="001A69B5">
        <w:t>norskspråklege</w:t>
      </w:r>
      <w:proofErr w:type="spellEnd"/>
      <w:r w:rsidRPr="001A69B5">
        <w:t xml:space="preserve"> tidsskrift </w:t>
      </w:r>
      <w:proofErr w:type="spellStart"/>
      <w:r w:rsidRPr="001A69B5">
        <w:t>innanfor</w:t>
      </w:r>
      <w:proofErr w:type="spellEnd"/>
      <w:r w:rsidRPr="001A69B5">
        <w:t xml:space="preserve"> humaniora og </w:t>
      </w:r>
      <w:proofErr w:type="spellStart"/>
      <w:r w:rsidRPr="001A69B5">
        <w:t>samfunnsvitskap</w:t>
      </w:r>
      <w:proofErr w:type="spellEnd"/>
    </w:p>
    <w:p w14:paraId="76933130" w14:textId="77777777" w:rsidR="000513CD" w:rsidRPr="001A69B5" w:rsidRDefault="0009509B" w:rsidP="001A69B5">
      <w:pPr>
        <w:pStyle w:val="Liste"/>
      </w:pPr>
      <w:r w:rsidRPr="001A69B5">
        <w:t xml:space="preserve">utdanningsprisen for </w:t>
      </w:r>
      <w:proofErr w:type="spellStart"/>
      <w:r w:rsidRPr="001A69B5">
        <w:t>høgare</w:t>
      </w:r>
      <w:proofErr w:type="spellEnd"/>
      <w:r w:rsidRPr="001A69B5">
        <w:t xml:space="preserve"> utdanning</w:t>
      </w:r>
    </w:p>
    <w:p w14:paraId="07D2F341" w14:textId="77777777" w:rsidR="000513CD" w:rsidRPr="001A69B5" w:rsidRDefault="0009509B" w:rsidP="001A69B5">
      <w:r w:rsidRPr="001A69B5">
        <w:t xml:space="preserve">Regjeringa foreslår å trappe opp program for fleksible </w:t>
      </w:r>
      <w:proofErr w:type="spellStart"/>
      <w:r w:rsidRPr="001A69B5">
        <w:t>utdanningstilbod</w:t>
      </w:r>
      <w:proofErr w:type="spellEnd"/>
      <w:r w:rsidRPr="001A69B5">
        <w:t xml:space="preserve"> med 49,7 mill. kroner i 2022 til 149,5 mill. kroner. Av dette foreslår departementet å løyve 89 mill. kroner på post 52 og 60,5 mill. kroner på post 72, som kan </w:t>
      </w:r>
      <w:proofErr w:type="spellStart"/>
      <w:r w:rsidRPr="001A69B5">
        <w:t>nyttast</w:t>
      </w:r>
      <w:proofErr w:type="spellEnd"/>
      <w:r w:rsidRPr="001A69B5">
        <w:t xml:space="preserve"> om </w:t>
      </w:r>
      <w:proofErr w:type="spellStart"/>
      <w:r w:rsidRPr="001A69B5">
        <w:t>kvarandre</w:t>
      </w:r>
      <w:proofErr w:type="spellEnd"/>
      <w:r w:rsidRPr="001A69B5">
        <w:t xml:space="preserve">. Alle </w:t>
      </w:r>
      <w:proofErr w:type="spellStart"/>
      <w:r w:rsidRPr="001A69B5">
        <w:t>dei</w:t>
      </w:r>
      <w:proofErr w:type="spellEnd"/>
      <w:r w:rsidRPr="001A69B5">
        <w:t xml:space="preserve"> søknadsbaserte </w:t>
      </w:r>
      <w:proofErr w:type="spellStart"/>
      <w:r w:rsidRPr="001A69B5">
        <w:t>ordningane</w:t>
      </w:r>
      <w:proofErr w:type="spellEnd"/>
      <w:r w:rsidRPr="001A69B5">
        <w:t xml:space="preserve"> for fleksible </w:t>
      </w:r>
      <w:proofErr w:type="spellStart"/>
      <w:r w:rsidRPr="001A69B5">
        <w:t>tilbod</w:t>
      </w:r>
      <w:proofErr w:type="spellEnd"/>
      <w:r w:rsidRPr="001A69B5">
        <w:t xml:space="preserve"> er samla i direktoratet. Som del av </w:t>
      </w:r>
      <w:proofErr w:type="spellStart"/>
      <w:r w:rsidRPr="001A69B5">
        <w:t>dei</w:t>
      </w:r>
      <w:proofErr w:type="spellEnd"/>
      <w:r w:rsidRPr="001A69B5">
        <w:t xml:space="preserve"> søknadsbaserte </w:t>
      </w:r>
      <w:proofErr w:type="spellStart"/>
      <w:r w:rsidRPr="001A69B5">
        <w:t>ordningane</w:t>
      </w:r>
      <w:proofErr w:type="spellEnd"/>
      <w:r w:rsidRPr="001A69B5">
        <w:t xml:space="preserve"> foreslår departementet å opprette to nye </w:t>
      </w:r>
      <w:proofErr w:type="spellStart"/>
      <w:r w:rsidRPr="001A69B5">
        <w:t>ordningar</w:t>
      </w:r>
      <w:proofErr w:type="spellEnd"/>
      <w:r w:rsidRPr="001A69B5">
        <w:t xml:space="preserve"> i 2022, varsla i regjeringa sin strategi for desentralisert og fleksibel utdanning. </w:t>
      </w:r>
      <w:proofErr w:type="spellStart"/>
      <w:r w:rsidRPr="001A69B5">
        <w:t>Eit</w:t>
      </w:r>
      <w:proofErr w:type="spellEnd"/>
      <w:r w:rsidRPr="001A69B5">
        <w:t xml:space="preserve"> nytt distriktsprogram for kompetanseutvikling skal styrke det desentraliserte </w:t>
      </w:r>
      <w:proofErr w:type="spellStart"/>
      <w:r w:rsidRPr="001A69B5">
        <w:t>utdanningstilbodet</w:t>
      </w:r>
      <w:proofErr w:type="spellEnd"/>
      <w:r w:rsidRPr="001A69B5">
        <w:t xml:space="preserve">. Ordninga skal gi regionale </w:t>
      </w:r>
      <w:proofErr w:type="spellStart"/>
      <w:r w:rsidRPr="001A69B5">
        <w:t>aktørar</w:t>
      </w:r>
      <w:proofErr w:type="spellEnd"/>
      <w:r w:rsidRPr="001A69B5">
        <w:t xml:space="preserve">, i samarbeid med </w:t>
      </w:r>
      <w:proofErr w:type="spellStart"/>
      <w:r w:rsidRPr="001A69B5">
        <w:t>ein</w:t>
      </w:r>
      <w:proofErr w:type="spellEnd"/>
      <w:r w:rsidRPr="001A69B5">
        <w:t xml:space="preserve"> </w:t>
      </w:r>
      <w:proofErr w:type="spellStart"/>
      <w:r w:rsidRPr="001A69B5">
        <w:t>fagskule</w:t>
      </w:r>
      <w:proofErr w:type="spellEnd"/>
      <w:r w:rsidRPr="001A69B5">
        <w:t xml:space="preserve">, </w:t>
      </w:r>
      <w:proofErr w:type="spellStart"/>
      <w:r w:rsidRPr="001A69B5">
        <w:t>ein</w:t>
      </w:r>
      <w:proofErr w:type="spellEnd"/>
      <w:r w:rsidRPr="001A69B5">
        <w:t xml:space="preserve"> </w:t>
      </w:r>
      <w:proofErr w:type="spellStart"/>
      <w:r w:rsidRPr="001A69B5">
        <w:t>høgskule</w:t>
      </w:r>
      <w:proofErr w:type="spellEnd"/>
      <w:r w:rsidRPr="001A69B5">
        <w:t xml:space="preserve"> eller </w:t>
      </w:r>
      <w:proofErr w:type="spellStart"/>
      <w:r w:rsidRPr="001A69B5">
        <w:t>eit</w:t>
      </w:r>
      <w:proofErr w:type="spellEnd"/>
      <w:r w:rsidRPr="001A69B5">
        <w:t xml:space="preserve"> universitet som </w:t>
      </w:r>
      <w:proofErr w:type="spellStart"/>
      <w:r w:rsidRPr="001A69B5">
        <w:t>fagleg</w:t>
      </w:r>
      <w:proofErr w:type="spellEnd"/>
      <w:r w:rsidRPr="001A69B5">
        <w:t xml:space="preserve"> </w:t>
      </w:r>
      <w:proofErr w:type="spellStart"/>
      <w:r w:rsidRPr="001A69B5">
        <w:t>ansvarleg</w:t>
      </w:r>
      <w:proofErr w:type="spellEnd"/>
      <w:r w:rsidRPr="001A69B5">
        <w:t xml:space="preserve">, støtte til </w:t>
      </w:r>
      <w:proofErr w:type="spellStart"/>
      <w:r w:rsidRPr="001A69B5">
        <w:t>utdanningstilbod</w:t>
      </w:r>
      <w:proofErr w:type="spellEnd"/>
      <w:r w:rsidRPr="001A69B5">
        <w:t xml:space="preserve"> i tråd med identifiserte behov for kompetanse lokalt og regionalt. Ei ny ordning for studiesenter vil gi studiesenter og </w:t>
      </w:r>
      <w:proofErr w:type="spellStart"/>
      <w:r w:rsidRPr="001A69B5">
        <w:t>liknande</w:t>
      </w:r>
      <w:proofErr w:type="spellEnd"/>
      <w:r w:rsidRPr="001A69B5">
        <w:t xml:space="preserve"> </w:t>
      </w:r>
      <w:proofErr w:type="spellStart"/>
      <w:r w:rsidRPr="001A69B5">
        <w:t>aktørar</w:t>
      </w:r>
      <w:proofErr w:type="spellEnd"/>
      <w:r w:rsidRPr="001A69B5">
        <w:t xml:space="preserve"> støtte til </w:t>
      </w:r>
      <w:proofErr w:type="spellStart"/>
      <w:r w:rsidRPr="001A69B5">
        <w:t>aktivitetar</w:t>
      </w:r>
      <w:proofErr w:type="spellEnd"/>
      <w:r w:rsidRPr="001A69B5">
        <w:t xml:space="preserve"> for å nå ut med og legge til rette for at </w:t>
      </w:r>
      <w:proofErr w:type="spellStart"/>
      <w:r w:rsidRPr="001A69B5">
        <w:t>innbyggarar</w:t>
      </w:r>
      <w:proofErr w:type="spellEnd"/>
      <w:r w:rsidRPr="001A69B5">
        <w:t xml:space="preserve"> og </w:t>
      </w:r>
      <w:proofErr w:type="spellStart"/>
      <w:r w:rsidRPr="001A69B5">
        <w:t>verksemder</w:t>
      </w:r>
      <w:proofErr w:type="spellEnd"/>
      <w:r w:rsidRPr="001A69B5">
        <w:t xml:space="preserve"> kan få fleksible og desentraliserte </w:t>
      </w:r>
      <w:proofErr w:type="spellStart"/>
      <w:r w:rsidRPr="001A69B5">
        <w:t>tilbod</w:t>
      </w:r>
      <w:proofErr w:type="spellEnd"/>
      <w:r w:rsidRPr="001A69B5">
        <w:t xml:space="preserve">. </w:t>
      </w:r>
      <w:proofErr w:type="spellStart"/>
      <w:r w:rsidRPr="001A69B5">
        <w:t>Aktivitetane</w:t>
      </w:r>
      <w:proofErr w:type="spellEnd"/>
      <w:r w:rsidRPr="001A69B5">
        <w:t xml:space="preserve"> må </w:t>
      </w:r>
      <w:proofErr w:type="spellStart"/>
      <w:r w:rsidRPr="001A69B5">
        <w:t>vere</w:t>
      </w:r>
      <w:proofErr w:type="spellEnd"/>
      <w:r w:rsidRPr="001A69B5">
        <w:t xml:space="preserve"> utvikla i samarbeid med </w:t>
      </w:r>
      <w:proofErr w:type="spellStart"/>
      <w:r w:rsidRPr="001A69B5">
        <w:t>ein</w:t>
      </w:r>
      <w:proofErr w:type="spellEnd"/>
      <w:r w:rsidRPr="001A69B5">
        <w:t xml:space="preserve"> </w:t>
      </w:r>
      <w:proofErr w:type="spellStart"/>
      <w:r w:rsidRPr="001A69B5">
        <w:t>fagskule</w:t>
      </w:r>
      <w:proofErr w:type="spellEnd"/>
      <w:r w:rsidRPr="001A69B5">
        <w:t xml:space="preserve">, </w:t>
      </w:r>
      <w:proofErr w:type="spellStart"/>
      <w:r w:rsidRPr="001A69B5">
        <w:t>ein</w:t>
      </w:r>
      <w:proofErr w:type="spellEnd"/>
      <w:r w:rsidRPr="001A69B5">
        <w:t xml:space="preserve"> </w:t>
      </w:r>
      <w:proofErr w:type="spellStart"/>
      <w:r w:rsidRPr="001A69B5">
        <w:t>høgskule</w:t>
      </w:r>
      <w:proofErr w:type="spellEnd"/>
      <w:r w:rsidRPr="001A69B5">
        <w:t xml:space="preserve"> eller </w:t>
      </w:r>
      <w:proofErr w:type="spellStart"/>
      <w:r w:rsidRPr="001A69B5">
        <w:t>eit</w:t>
      </w:r>
      <w:proofErr w:type="spellEnd"/>
      <w:r w:rsidRPr="001A69B5">
        <w:t xml:space="preserve"> universitet som </w:t>
      </w:r>
      <w:proofErr w:type="spellStart"/>
      <w:r w:rsidRPr="001A69B5">
        <w:t>fagleg</w:t>
      </w:r>
      <w:proofErr w:type="spellEnd"/>
      <w:r w:rsidRPr="001A69B5">
        <w:t xml:space="preserve"> </w:t>
      </w:r>
      <w:proofErr w:type="spellStart"/>
      <w:r w:rsidRPr="001A69B5">
        <w:t>ansvarleg</w:t>
      </w:r>
      <w:proofErr w:type="spellEnd"/>
      <w:r w:rsidRPr="001A69B5">
        <w:t xml:space="preserve"> for </w:t>
      </w:r>
      <w:proofErr w:type="spellStart"/>
      <w:r w:rsidRPr="001A69B5">
        <w:t>utdanningstilboda</w:t>
      </w:r>
      <w:proofErr w:type="spellEnd"/>
      <w:r w:rsidRPr="001A69B5">
        <w:t xml:space="preserve">. Direktoratet vil ha dialog med regionale </w:t>
      </w:r>
      <w:proofErr w:type="spellStart"/>
      <w:r w:rsidRPr="001A69B5">
        <w:t>aktørar</w:t>
      </w:r>
      <w:proofErr w:type="spellEnd"/>
      <w:r w:rsidRPr="001A69B5">
        <w:t xml:space="preserve"> om </w:t>
      </w:r>
      <w:proofErr w:type="spellStart"/>
      <w:r w:rsidRPr="001A69B5">
        <w:t>ordningane</w:t>
      </w:r>
      <w:proofErr w:type="spellEnd"/>
      <w:r w:rsidRPr="001A69B5">
        <w:t xml:space="preserve">. Dei to nye </w:t>
      </w:r>
      <w:proofErr w:type="spellStart"/>
      <w:r w:rsidRPr="001A69B5">
        <w:t>ordningane</w:t>
      </w:r>
      <w:proofErr w:type="spellEnd"/>
      <w:r w:rsidRPr="001A69B5">
        <w:t xml:space="preserve"> vil få </w:t>
      </w:r>
      <w:proofErr w:type="spellStart"/>
      <w:r w:rsidRPr="001A69B5">
        <w:t>eit</w:t>
      </w:r>
      <w:proofErr w:type="spellEnd"/>
      <w:r w:rsidRPr="001A69B5">
        <w:t xml:space="preserve"> omfang på minimum 40 mill. kroner.</w:t>
      </w:r>
    </w:p>
    <w:p w14:paraId="42CABEFC" w14:textId="77777777" w:rsidR="000513CD" w:rsidRPr="001A69B5" w:rsidRDefault="0009509B" w:rsidP="001A69B5">
      <w:r w:rsidRPr="001A69B5">
        <w:t xml:space="preserve">Regjeringa foreslår </w:t>
      </w:r>
      <w:proofErr w:type="spellStart"/>
      <w:r w:rsidRPr="001A69B5">
        <w:t>ein</w:t>
      </w:r>
      <w:proofErr w:type="spellEnd"/>
      <w:r w:rsidRPr="001A69B5">
        <w:t xml:space="preserve"> </w:t>
      </w:r>
      <w:proofErr w:type="spellStart"/>
      <w:r w:rsidRPr="001A69B5">
        <w:t>auke</w:t>
      </w:r>
      <w:proofErr w:type="spellEnd"/>
      <w:r w:rsidRPr="001A69B5">
        <w:t xml:space="preserve"> på 50 mill. kroner som skal gå til prosjekt som </w:t>
      </w:r>
      <w:proofErr w:type="spellStart"/>
      <w:r w:rsidRPr="001A69B5">
        <w:t>utviklar</w:t>
      </w:r>
      <w:proofErr w:type="spellEnd"/>
      <w:r w:rsidRPr="001A69B5">
        <w:t xml:space="preserve"> og deler </w:t>
      </w:r>
      <w:proofErr w:type="spellStart"/>
      <w:r w:rsidRPr="001A69B5">
        <w:t>metodar</w:t>
      </w:r>
      <w:proofErr w:type="spellEnd"/>
      <w:r w:rsidRPr="001A69B5">
        <w:t xml:space="preserve"> for studentaktiv digital undervisning, læring og vurdering.</w:t>
      </w:r>
    </w:p>
    <w:p w14:paraId="770D9020" w14:textId="77777777" w:rsidR="000513CD" w:rsidRPr="001A69B5" w:rsidRDefault="0009509B" w:rsidP="001A69B5">
      <w:r w:rsidRPr="001A69B5">
        <w:t xml:space="preserve">Departementet foreslår å flytte 37 mill. kroner </w:t>
      </w:r>
      <w:proofErr w:type="spellStart"/>
      <w:r w:rsidRPr="001A69B5">
        <w:t>frå</w:t>
      </w:r>
      <w:proofErr w:type="spellEnd"/>
      <w:r w:rsidRPr="001A69B5">
        <w:t xml:space="preserve"> kap. 275, post 21 for </w:t>
      </w:r>
      <w:proofErr w:type="spellStart"/>
      <w:r w:rsidRPr="001A69B5">
        <w:t>midlar</w:t>
      </w:r>
      <w:proofErr w:type="spellEnd"/>
      <w:r w:rsidRPr="001A69B5">
        <w:t xml:space="preserve"> til styrking av </w:t>
      </w:r>
      <w:proofErr w:type="spellStart"/>
      <w:r w:rsidRPr="001A69B5">
        <w:t>dei</w:t>
      </w:r>
      <w:proofErr w:type="spellEnd"/>
      <w:r w:rsidRPr="001A69B5">
        <w:t xml:space="preserve"> maritime </w:t>
      </w:r>
      <w:proofErr w:type="spellStart"/>
      <w:r w:rsidRPr="001A69B5">
        <w:t>utdanningane</w:t>
      </w:r>
      <w:proofErr w:type="spellEnd"/>
      <w:r w:rsidRPr="001A69B5">
        <w:t xml:space="preserve"> i tråd med </w:t>
      </w:r>
      <w:proofErr w:type="spellStart"/>
      <w:r w:rsidRPr="001A69B5">
        <w:t>Innst</w:t>
      </w:r>
      <w:proofErr w:type="spellEnd"/>
      <w:r w:rsidRPr="001A69B5">
        <w:t xml:space="preserve">. 338 S (2020–2021) og Meld. St. 10 (2020–2021) </w:t>
      </w:r>
      <w:r w:rsidRPr="001A69B5">
        <w:rPr>
          <w:rStyle w:val="kursiv"/>
        </w:rPr>
        <w:t>Grønnere og smartere – morgendagens maritime næring</w:t>
      </w:r>
      <w:r w:rsidRPr="001A69B5">
        <w:t xml:space="preserve">, og 10,7 mill. kroner </w:t>
      </w:r>
      <w:proofErr w:type="spellStart"/>
      <w:r w:rsidRPr="001A69B5">
        <w:t>frå</w:t>
      </w:r>
      <w:proofErr w:type="spellEnd"/>
      <w:r w:rsidRPr="001A69B5">
        <w:t xml:space="preserve"> kap. 273, post 50 for støtteordninga for </w:t>
      </w:r>
      <w:proofErr w:type="spellStart"/>
      <w:r w:rsidRPr="001A69B5">
        <w:t>opne</w:t>
      </w:r>
      <w:proofErr w:type="spellEnd"/>
      <w:r w:rsidRPr="001A69B5">
        <w:t xml:space="preserve"> </w:t>
      </w:r>
      <w:proofErr w:type="spellStart"/>
      <w:r w:rsidRPr="001A69B5">
        <w:t>norskspråklege</w:t>
      </w:r>
      <w:proofErr w:type="spellEnd"/>
      <w:r w:rsidRPr="001A69B5">
        <w:t xml:space="preserve"> tidsskrift </w:t>
      </w:r>
      <w:proofErr w:type="spellStart"/>
      <w:r w:rsidRPr="001A69B5">
        <w:t>innanfor</w:t>
      </w:r>
      <w:proofErr w:type="spellEnd"/>
      <w:r w:rsidRPr="001A69B5">
        <w:t xml:space="preserve"> humaniora og </w:t>
      </w:r>
      <w:proofErr w:type="spellStart"/>
      <w:r w:rsidRPr="001A69B5">
        <w:t>samfunnsvitskap</w:t>
      </w:r>
      <w:proofErr w:type="spellEnd"/>
      <w:r w:rsidRPr="001A69B5">
        <w:t xml:space="preserve">. Begge </w:t>
      </w:r>
      <w:proofErr w:type="spellStart"/>
      <w:r w:rsidRPr="001A69B5">
        <w:t>ordningane</w:t>
      </w:r>
      <w:proofErr w:type="spellEnd"/>
      <w:r w:rsidRPr="001A69B5">
        <w:t xml:space="preserve"> blir </w:t>
      </w:r>
      <w:proofErr w:type="spellStart"/>
      <w:r w:rsidRPr="001A69B5">
        <w:t>frå</w:t>
      </w:r>
      <w:proofErr w:type="spellEnd"/>
      <w:r w:rsidRPr="001A69B5">
        <w:t xml:space="preserve"> 2022 forvalta av HK-dir.</w:t>
      </w:r>
    </w:p>
    <w:p w14:paraId="5E5F1FDF" w14:textId="77777777" w:rsidR="000513CD" w:rsidRPr="001A69B5" w:rsidRDefault="0009509B" w:rsidP="001A69B5">
      <w:pPr>
        <w:pStyle w:val="b-post"/>
      </w:pPr>
      <w:r w:rsidRPr="001A69B5">
        <w:t xml:space="preserve">Post 71 </w:t>
      </w:r>
      <w:proofErr w:type="spellStart"/>
      <w:r w:rsidRPr="001A69B5">
        <w:t>Tilskot</w:t>
      </w:r>
      <w:proofErr w:type="spellEnd"/>
      <w:r w:rsidRPr="001A69B5">
        <w:t xml:space="preserve"> til tiltak for internasjonalisering,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51</w:t>
      </w:r>
    </w:p>
    <w:p w14:paraId="02569EC8" w14:textId="77777777" w:rsidR="000513CD" w:rsidRPr="001A69B5" w:rsidRDefault="0009509B" w:rsidP="001A69B5">
      <w:r w:rsidRPr="001A69B5">
        <w:t xml:space="preserve">Kunnskapsdepartementet foreslår å opprette </w:t>
      </w:r>
      <w:proofErr w:type="spellStart"/>
      <w:r w:rsidRPr="001A69B5">
        <w:t>ein</w:t>
      </w:r>
      <w:proofErr w:type="spellEnd"/>
      <w:r w:rsidRPr="001A69B5">
        <w:t xml:space="preserve"> ny post. Sjå kap. 272, post 51.</w:t>
      </w:r>
    </w:p>
    <w:p w14:paraId="5016204B" w14:textId="77777777" w:rsidR="000513CD" w:rsidRPr="001A69B5" w:rsidRDefault="0009509B" w:rsidP="001A69B5">
      <w:pPr>
        <w:pStyle w:val="avsnitt-tittel"/>
      </w:pPr>
      <w:r w:rsidRPr="001A69B5">
        <w:t>Mål for 2022</w:t>
      </w:r>
    </w:p>
    <w:p w14:paraId="7BE1BB94" w14:textId="77777777" w:rsidR="000513CD" w:rsidRPr="001A69B5" w:rsidRDefault="0009509B" w:rsidP="001A69B5">
      <w:pPr>
        <w:pStyle w:val="Liste"/>
      </w:pPr>
      <w:r w:rsidRPr="001A69B5">
        <w:t xml:space="preserve">Deltakinga til norske </w:t>
      </w:r>
      <w:proofErr w:type="spellStart"/>
      <w:r w:rsidRPr="001A69B5">
        <w:t>opplæringsaktørar</w:t>
      </w:r>
      <w:proofErr w:type="spellEnd"/>
      <w:r w:rsidRPr="001A69B5">
        <w:t xml:space="preserve"> i internasjonalt samarbeid </w:t>
      </w:r>
      <w:proofErr w:type="spellStart"/>
      <w:r w:rsidRPr="001A69B5">
        <w:t>bidreg</w:t>
      </w:r>
      <w:proofErr w:type="spellEnd"/>
      <w:r w:rsidRPr="001A69B5">
        <w:t xml:space="preserve"> til å oppfylle kvalitetsmål i grunnopplæringa.</w:t>
      </w:r>
    </w:p>
    <w:p w14:paraId="1DE627E9" w14:textId="77777777" w:rsidR="000513CD" w:rsidRPr="001A69B5" w:rsidRDefault="0009509B" w:rsidP="001A69B5">
      <w:pPr>
        <w:pStyle w:val="Liste"/>
      </w:pPr>
      <w:r w:rsidRPr="001A69B5">
        <w:t xml:space="preserve">Norske </w:t>
      </w:r>
      <w:proofErr w:type="spellStart"/>
      <w:r w:rsidRPr="001A69B5">
        <w:t>elevar</w:t>
      </w:r>
      <w:proofErr w:type="spellEnd"/>
      <w:r w:rsidRPr="001A69B5">
        <w:t xml:space="preserve"> og </w:t>
      </w:r>
      <w:proofErr w:type="spellStart"/>
      <w:r w:rsidRPr="001A69B5">
        <w:t>studentar</w:t>
      </w:r>
      <w:proofErr w:type="spellEnd"/>
      <w:r w:rsidRPr="001A69B5">
        <w:t xml:space="preserve"> </w:t>
      </w:r>
      <w:proofErr w:type="spellStart"/>
      <w:r w:rsidRPr="001A69B5">
        <w:t>tek</w:t>
      </w:r>
      <w:proofErr w:type="spellEnd"/>
      <w:r w:rsidRPr="001A69B5">
        <w:t xml:space="preserve"> del i </w:t>
      </w:r>
      <w:proofErr w:type="spellStart"/>
      <w:r w:rsidRPr="001A69B5">
        <w:t>eit</w:t>
      </w:r>
      <w:proofErr w:type="spellEnd"/>
      <w:r w:rsidRPr="001A69B5">
        <w:t xml:space="preserve"> internasjonalt læringsmiljø.</w:t>
      </w:r>
    </w:p>
    <w:p w14:paraId="2195D4F6" w14:textId="77777777" w:rsidR="000513CD" w:rsidRPr="001A69B5" w:rsidRDefault="0009509B" w:rsidP="001A69B5">
      <w:pPr>
        <w:pStyle w:val="avsnitt-tittel"/>
      </w:pPr>
      <w:r w:rsidRPr="001A69B5">
        <w:t>Budsjettforslag for 2022</w:t>
      </w:r>
    </w:p>
    <w:p w14:paraId="0C17A781" w14:textId="77777777" w:rsidR="000513CD" w:rsidRPr="001A69B5" w:rsidRDefault="0009509B" w:rsidP="001A69B5">
      <w:r w:rsidRPr="001A69B5">
        <w:t xml:space="preserve">Departementet foreslår å løyve 129,9 mill. kroner på posten. Sjå omtale av tiltaka under kap. 272, post 51. Av dette er 69,4 mill. kroner til Den nordiske avtalen om gjensidig tilgang til </w:t>
      </w:r>
      <w:proofErr w:type="spellStart"/>
      <w:r w:rsidRPr="001A69B5">
        <w:t>høgare</w:t>
      </w:r>
      <w:proofErr w:type="spellEnd"/>
      <w:r w:rsidRPr="001A69B5">
        <w:t xml:space="preserve"> utdanning, og budsjettforslaget </w:t>
      </w:r>
      <w:proofErr w:type="spellStart"/>
      <w:r w:rsidRPr="001A69B5">
        <w:t>inneber</w:t>
      </w:r>
      <w:proofErr w:type="spellEnd"/>
      <w:r w:rsidRPr="001A69B5">
        <w:t xml:space="preserve"> ei flytting av 1,7 mill. kroner </w:t>
      </w:r>
      <w:proofErr w:type="spellStart"/>
      <w:r w:rsidRPr="001A69B5">
        <w:t>frå</w:t>
      </w:r>
      <w:proofErr w:type="spellEnd"/>
      <w:r w:rsidRPr="001A69B5">
        <w:t xml:space="preserve"> kap. 272, post 50 og 67,6 mill. kroner </w:t>
      </w:r>
      <w:proofErr w:type="spellStart"/>
      <w:r w:rsidRPr="001A69B5">
        <w:t>frå</w:t>
      </w:r>
      <w:proofErr w:type="spellEnd"/>
      <w:r w:rsidRPr="001A69B5">
        <w:t xml:space="preserve"> kap. 272, post 51.</w:t>
      </w:r>
    </w:p>
    <w:p w14:paraId="0281B3F1" w14:textId="77777777" w:rsidR="000513CD" w:rsidRPr="001A69B5" w:rsidRDefault="0009509B" w:rsidP="001A69B5">
      <w:pPr>
        <w:pStyle w:val="b-post"/>
      </w:pPr>
      <w:r w:rsidRPr="001A69B5">
        <w:t xml:space="preserve">Post 72 </w:t>
      </w:r>
      <w:proofErr w:type="spellStart"/>
      <w:r w:rsidRPr="001A69B5">
        <w:t>Tilskot</w:t>
      </w:r>
      <w:proofErr w:type="spellEnd"/>
      <w:r w:rsidRPr="001A69B5">
        <w:t xml:space="preserve"> til tiltak for </w:t>
      </w:r>
      <w:proofErr w:type="spellStart"/>
      <w:r w:rsidRPr="001A69B5">
        <w:t>høgare</w:t>
      </w:r>
      <w:proofErr w:type="spellEnd"/>
      <w:r w:rsidRPr="001A69B5">
        <w:t xml:space="preserve"> utdanning,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52</w:t>
      </w:r>
    </w:p>
    <w:p w14:paraId="44E0E13E" w14:textId="77777777" w:rsidR="000513CD" w:rsidRPr="001A69B5" w:rsidRDefault="0009509B" w:rsidP="001A69B5">
      <w:r w:rsidRPr="001A69B5">
        <w:t xml:space="preserve">Kunnskapsdepartementet foreslår å opprette </w:t>
      </w:r>
      <w:proofErr w:type="spellStart"/>
      <w:r w:rsidRPr="001A69B5">
        <w:t>ein</w:t>
      </w:r>
      <w:proofErr w:type="spellEnd"/>
      <w:r w:rsidRPr="001A69B5">
        <w:t xml:space="preserve"> ny post. Sjå kap. 272, post 52.</w:t>
      </w:r>
    </w:p>
    <w:p w14:paraId="022DE650" w14:textId="77777777" w:rsidR="000513CD" w:rsidRPr="001A69B5" w:rsidRDefault="0009509B" w:rsidP="001A69B5">
      <w:pPr>
        <w:pStyle w:val="avsnitt-tittel"/>
      </w:pPr>
      <w:r w:rsidRPr="001A69B5">
        <w:t>Mål for 2022</w:t>
      </w:r>
    </w:p>
    <w:p w14:paraId="35E94CED" w14:textId="77777777" w:rsidR="000513CD" w:rsidRPr="001A69B5" w:rsidRDefault="0009509B" w:rsidP="001A69B5">
      <w:r w:rsidRPr="001A69B5">
        <w:t xml:space="preserve">Dei uteksaminerte </w:t>
      </w:r>
      <w:proofErr w:type="spellStart"/>
      <w:r w:rsidRPr="001A69B5">
        <w:t>kandidatane</w:t>
      </w:r>
      <w:proofErr w:type="spellEnd"/>
      <w:r w:rsidRPr="001A69B5">
        <w:t xml:space="preserve"> </w:t>
      </w:r>
      <w:proofErr w:type="spellStart"/>
      <w:r w:rsidRPr="001A69B5">
        <w:t>frå</w:t>
      </w:r>
      <w:proofErr w:type="spellEnd"/>
      <w:r w:rsidRPr="001A69B5">
        <w:t xml:space="preserve"> </w:t>
      </w:r>
      <w:proofErr w:type="spellStart"/>
      <w:r w:rsidRPr="001A69B5">
        <w:t>høgare</w:t>
      </w:r>
      <w:proofErr w:type="spellEnd"/>
      <w:r w:rsidRPr="001A69B5">
        <w:t xml:space="preserve"> utdanning er høgt kompetente og dekker kompetansebehova i arbeidslivet og samfunnet.</w:t>
      </w:r>
    </w:p>
    <w:p w14:paraId="5238ECFA" w14:textId="77777777" w:rsidR="000513CD" w:rsidRPr="001A69B5" w:rsidRDefault="0009509B" w:rsidP="001A69B5">
      <w:pPr>
        <w:pStyle w:val="avsnitt-tittel"/>
      </w:pPr>
      <w:r w:rsidRPr="001A69B5">
        <w:t>Budsjettforslag for 2022</w:t>
      </w:r>
    </w:p>
    <w:p w14:paraId="6CE80B3C" w14:textId="77777777" w:rsidR="000513CD" w:rsidRPr="001A69B5" w:rsidRDefault="0009509B" w:rsidP="001A69B5">
      <w:r w:rsidRPr="001A69B5">
        <w:t>Departementet foreslår å løyve 126,8 mill. kroner på posten. Sjå omtale av tiltaka under kap. 272, post 52.</w:t>
      </w:r>
    </w:p>
    <w:p w14:paraId="1D03E387" w14:textId="77777777" w:rsidR="000513CD" w:rsidRPr="001A69B5" w:rsidRDefault="0009509B" w:rsidP="001A69B5">
      <w:pPr>
        <w:pStyle w:val="b-budkaptit"/>
      </w:pPr>
      <w:r w:rsidRPr="001A69B5">
        <w:t xml:space="preserve">Kap. 273 Kunnskapssektorens </w:t>
      </w:r>
      <w:proofErr w:type="spellStart"/>
      <w:r w:rsidRPr="001A69B5">
        <w:t>tenesteleverandør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09DCBA4" w14:textId="77777777" w:rsidTr="003405E6">
        <w:trPr>
          <w:trHeight w:val="640"/>
          <w:hidden/>
        </w:trPr>
        <w:tc>
          <w:tcPr>
            <w:tcW w:w="840" w:type="dxa"/>
          </w:tcPr>
          <w:p w14:paraId="393C66B8" w14:textId="77777777" w:rsidR="000513CD" w:rsidRPr="001A69B5" w:rsidRDefault="0009509B" w:rsidP="001A69B5">
            <w:pPr>
              <w:pStyle w:val="Tabellnavn"/>
            </w:pPr>
            <w:r w:rsidRPr="001A69B5">
              <w:t>KPAL</w:t>
            </w:r>
          </w:p>
        </w:tc>
        <w:tc>
          <w:tcPr>
            <w:tcW w:w="4800" w:type="dxa"/>
          </w:tcPr>
          <w:p w14:paraId="5D3D6EEB" w14:textId="77777777" w:rsidR="000513CD" w:rsidRPr="001A69B5" w:rsidRDefault="000513CD" w:rsidP="001A69B5">
            <w:pPr>
              <w:pStyle w:val="Tabellnavn"/>
            </w:pPr>
          </w:p>
        </w:tc>
        <w:tc>
          <w:tcPr>
            <w:tcW w:w="1300" w:type="dxa"/>
          </w:tcPr>
          <w:p w14:paraId="18D5118E" w14:textId="77777777" w:rsidR="000513CD" w:rsidRPr="001A69B5" w:rsidRDefault="000513CD" w:rsidP="001A69B5">
            <w:pPr>
              <w:pStyle w:val="Tabellnavn"/>
            </w:pPr>
          </w:p>
        </w:tc>
        <w:tc>
          <w:tcPr>
            <w:tcW w:w="1300" w:type="dxa"/>
          </w:tcPr>
          <w:p w14:paraId="410F2271" w14:textId="77777777" w:rsidR="000513CD" w:rsidRPr="001A69B5" w:rsidRDefault="000513CD" w:rsidP="001A69B5">
            <w:pPr>
              <w:pStyle w:val="Tabellnavn"/>
            </w:pPr>
          </w:p>
        </w:tc>
        <w:tc>
          <w:tcPr>
            <w:tcW w:w="1300" w:type="dxa"/>
          </w:tcPr>
          <w:p w14:paraId="7CA9292E" w14:textId="77777777" w:rsidR="000513CD" w:rsidRPr="001A69B5" w:rsidRDefault="0009509B" w:rsidP="001A69B5">
            <w:r w:rsidRPr="001A69B5">
              <w:t>(i 1 000 kr)</w:t>
            </w:r>
          </w:p>
        </w:tc>
      </w:tr>
      <w:tr w:rsidR="000513CD" w:rsidRPr="001A69B5" w14:paraId="42AE6C44" w14:textId="77777777" w:rsidTr="003405E6">
        <w:trPr>
          <w:trHeight w:val="600"/>
        </w:trPr>
        <w:tc>
          <w:tcPr>
            <w:tcW w:w="840" w:type="dxa"/>
          </w:tcPr>
          <w:p w14:paraId="409A04DB" w14:textId="77777777" w:rsidR="000513CD" w:rsidRPr="001A69B5" w:rsidRDefault="0009509B" w:rsidP="001A69B5">
            <w:r w:rsidRPr="001A69B5">
              <w:t>Post</w:t>
            </w:r>
          </w:p>
        </w:tc>
        <w:tc>
          <w:tcPr>
            <w:tcW w:w="4800" w:type="dxa"/>
          </w:tcPr>
          <w:p w14:paraId="6FB91AD3" w14:textId="77777777" w:rsidR="000513CD" w:rsidRPr="001A69B5" w:rsidRDefault="0009509B" w:rsidP="001A69B5">
            <w:proofErr w:type="spellStart"/>
            <w:r w:rsidRPr="001A69B5">
              <w:t>Nemning</w:t>
            </w:r>
            <w:proofErr w:type="spellEnd"/>
          </w:p>
        </w:tc>
        <w:tc>
          <w:tcPr>
            <w:tcW w:w="1300" w:type="dxa"/>
          </w:tcPr>
          <w:p w14:paraId="2B471115"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06712FE" w14:textId="77777777" w:rsidR="000513CD" w:rsidRPr="001A69B5" w:rsidRDefault="0009509B" w:rsidP="001A69B5">
            <w:r w:rsidRPr="001A69B5">
              <w:t xml:space="preserve">Saldert </w:t>
            </w:r>
            <w:r w:rsidRPr="001A69B5">
              <w:br/>
              <w:t>budsjett 2021</w:t>
            </w:r>
          </w:p>
        </w:tc>
        <w:tc>
          <w:tcPr>
            <w:tcW w:w="1300" w:type="dxa"/>
          </w:tcPr>
          <w:p w14:paraId="6D50753C" w14:textId="77777777" w:rsidR="000513CD" w:rsidRPr="001A69B5" w:rsidRDefault="0009509B" w:rsidP="001A69B5">
            <w:r w:rsidRPr="001A69B5">
              <w:t xml:space="preserve">Forslag </w:t>
            </w:r>
            <w:r w:rsidRPr="001A69B5">
              <w:br/>
              <w:t>2022</w:t>
            </w:r>
          </w:p>
        </w:tc>
      </w:tr>
      <w:tr w:rsidR="000513CD" w:rsidRPr="001A69B5" w14:paraId="07300B8B" w14:textId="77777777" w:rsidTr="003405E6">
        <w:trPr>
          <w:trHeight w:val="380"/>
        </w:trPr>
        <w:tc>
          <w:tcPr>
            <w:tcW w:w="840" w:type="dxa"/>
          </w:tcPr>
          <w:p w14:paraId="387C5514" w14:textId="77777777" w:rsidR="000513CD" w:rsidRPr="001A69B5" w:rsidRDefault="0009509B" w:rsidP="001A69B5">
            <w:r w:rsidRPr="001A69B5">
              <w:t>50</w:t>
            </w:r>
          </w:p>
        </w:tc>
        <w:tc>
          <w:tcPr>
            <w:tcW w:w="4800" w:type="dxa"/>
          </w:tcPr>
          <w:p w14:paraId="14D8BB15" w14:textId="77777777" w:rsidR="000513CD" w:rsidRPr="001A69B5" w:rsidRDefault="0009509B" w:rsidP="001A69B5">
            <w:r w:rsidRPr="001A69B5">
              <w:t xml:space="preserve">Kunnskapssektorens </w:t>
            </w:r>
            <w:proofErr w:type="spellStart"/>
            <w:r w:rsidRPr="001A69B5">
              <w:t>tenesteleverandør</w:t>
            </w:r>
            <w:proofErr w:type="spellEnd"/>
          </w:p>
        </w:tc>
        <w:tc>
          <w:tcPr>
            <w:tcW w:w="1300" w:type="dxa"/>
          </w:tcPr>
          <w:p w14:paraId="598DCDCC" w14:textId="77777777" w:rsidR="000513CD" w:rsidRPr="001A69B5" w:rsidRDefault="0009509B" w:rsidP="001A69B5">
            <w:r w:rsidRPr="001A69B5">
              <w:t>194 186</w:t>
            </w:r>
          </w:p>
        </w:tc>
        <w:tc>
          <w:tcPr>
            <w:tcW w:w="1300" w:type="dxa"/>
          </w:tcPr>
          <w:p w14:paraId="301CFBA7" w14:textId="77777777" w:rsidR="000513CD" w:rsidRPr="001A69B5" w:rsidRDefault="0009509B" w:rsidP="001A69B5">
            <w:r w:rsidRPr="001A69B5">
              <w:t>213 101</w:t>
            </w:r>
          </w:p>
        </w:tc>
        <w:tc>
          <w:tcPr>
            <w:tcW w:w="1300" w:type="dxa"/>
          </w:tcPr>
          <w:p w14:paraId="62EF08C3" w14:textId="77777777" w:rsidR="000513CD" w:rsidRPr="001A69B5" w:rsidRDefault="0009509B" w:rsidP="001A69B5">
            <w:r w:rsidRPr="001A69B5">
              <w:t>179 152</w:t>
            </w:r>
          </w:p>
        </w:tc>
      </w:tr>
      <w:tr w:rsidR="000513CD" w:rsidRPr="001A69B5" w14:paraId="6CD2C5FD" w14:textId="77777777" w:rsidTr="003405E6">
        <w:trPr>
          <w:trHeight w:val="380"/>
        </w:trPr>
        <w:tc>
          <w:tcPr>
            <w:tcW w:w="840" w:type="dxa"/>
          </w:tcPr>
          <w:p w14:paraId="593779C9" w14:textId="77777777" w:rsidR="000513CD" w:rsidRPr="001A69B5" w:rsidRDefault="000513CD" w:rsidP="001A69B5"/>
        </w:tc>
        <w:tc>
          <w:tcPr>
            <w:tcW w:w="4800" w:type="dxa"/>
          </w:tcPr>
          <w:p w14:paraId="4047E6E4" w14:textId="77777777" w:rsidR="000513CD" w:rsidRPr="001A69B5" w:rsidRDefault="0009509B" w:rsidP="001A69B5">
            <w:r w:rsidRPr="001A69B5">
              <w:t>Sum kap. 273</w:t>
            </w:r>
          </w:p>
        </w:tc>
        <w:tc>
          <w:tcPr>
            <w:tcW w:w="1300" w:type="dxa"/>
          </w:tcPr>
          <w:p w14:paraId="21718EA0" w14:textId="77777777" w:rsidR="000513CD" w:rsidRPr="001A69B5" w:rsidRDefault="0009509B" w:rsidP="001A69B5">
            <w:r w:rsidRPr="001A69B5">
              <w:t>194 186</w:t>
            </w:r>
          </w:p>
        </w:tc>
        <w:tc>
          <w:tcPr>
            <w:tcW w:w="1300" w:type="dxa"/>
          </w:tcPr>
          <w:p w14:paraId="1C7942C7" w14:textId="77777777" w:rsidR="000513CD" w:rsidRPr="001A69B5" w:rsidRDefault="0009509B" w:rsidP="001A69B5">
            <w:r w:rsidRPr="001A69B5">
              <w:t>213 101</w:t>
            </w:r>
          </w:p>
        </w:tc>
        <w:tc>
          <w:tcPr>
            <w:tcW w:w="1300" w:type="dxa"/>
          </w:tcPr>
          <w:p w14:paraId="73039E09" w14:textId="77777777" w:rsidR="000513CD" w:rsidRPr="001A69B5" w:rsidRDefault="0009509B" w:rsidP="001A69B5">
            <w:r w:rsidRPr="001A69B5">
              <w:t>179 152</w:t>
            </w:r>
          </w:p>
        </w:tc>
      </w:tr>
    </w:tbl>
    <w:p w14:paraId="10E3F42F" w14:textId="77777777" w:rsidR="000513CD" w:rsidRPr="001A69B5" w:rsidRDefault="0009509B" w:rsidP="001A69B5">
      <w:pPr>
        <w:pStyle w:val="b-post"/>
      </w:pPr>
      <w:r w:rsidRPr="001A69B5">
        <w:t xml:space="preserve">Post 50 </w:t>
      </w:r>
      <w:proofErr w:type="spellStart"/>
      <w:r w:rsidRPr="001A69B5">
        <w:t>Verksemdskostnader</w:t>
      </w:r>
      <w:proofErr w:type="spellEnd"/>
    </w:p>
    <w:p w14:paraId="141B7656" w14:textId="77777777" w:rsidR="000513CD" w:rsidRPr="001A69B5" w:rsidRDefault="0009509B" w:rsidP="001A69B5">
      <w:r w:rsidRPr="001A69B5">
        <w:t xml:space="preserve">Som følge av omorganisering av den sentrale forvaltninga av </w:t>
      </w:r>
      <w:proofErr w:type="spellStart"/>
      <w:r w:rsidRPr="001A69B5">
        <w:t>høgare</w:t>
      </w:r>
      <w:proofErr w:type="spellEnd"/>
      <w:r w:rsidRPr="001A69B5">
        <w:t xml:space="preserve"> utdanning,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kompetansefeltet foreslår regjeringa å etablere </w:t>
      </w:r>
      <w:proofErr w:type="spellStart"/>
      <w:r w:rsidRPr="001A69B5">
        <w:t>eit</w:t>
      </w:r>
      <w:proofErr w:type="spellEnd"/>
      <w:r w:rsidRPr="001A69B5">
        <w:t xml:space="preserve"> nytt </w:t>
      </w:r>
      <w:proofErr w:type="spellStart"/>
      <w:r w:rsidRPr="001A69B5">
        <w:t>tenesteleveranseorgan</w:t>
      </w:r>
      <w:proofErr w:type="spellEnd"/>
      <w:r w:rsidRPr="001A69B5">
        <w:t xml:space="preserve">, Kunnskapssektorens </w:t>
      </w:r>
      <w:proofErr w:type="spellStart"/>
      <w:r w:rsidRPr="001A69B5">
        <w:t>tenesteleverandør</w:t>
      </w:r>
      <w:proofErr w:type="spellEnd"/>
      <w:r w:rsidRPr="001A69B5">
        <w:t xml:space="preserve"> (Sikt), </w:t>
      </w:r>
      <w:proofErr w:type="spellStart"/>
      <w:r w:rsidRPr="001A69B5">
        <w:t>frå</w:t>
      </w:r>
      <w:proofErr w:type="spellEnd"/>
      <w:r w:rsidRPr="001A69B5">
        <w:t xml:space="preserve"> 1. januar 2022. Det </w:t>
      </w:r>
      <w:proofErr w:type="spellStart"/>
      <w:r w:rsidRPr="001A69B5">
        <w:t>inneber</w:t>
      </w:r>
      <w:proofErr w:type="spellEnd"/>
      <w:r w:rsidRPr="001A69B5">
        <w:t xml:space="preserve"> at </w:t>
      </w:r>
      <w:proofErr w:type="spellStart"/>
      <w:r w:rsidRPr="001A69B5">
        <w:t>tenesteleveransar</w:t>
      </w:r>
      <w:proofErr w:type="spellEnd"/>
      <w:r w:rsidRPr="001A69B5">
        <w:t xml:space="preserve"> i dagens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blir organiserte </w:t>
      </w:r>
      <w:proofErr w:type="spellStart"/>
      <w:r w:rsidRPr="001A69B5">
        <w:t>saman</w:t>
      </w:r>
      <w:proofErr w:type="spellEnd"/>
      <w:r w:rsidRPr="001A69B5">
        <w:t xml:space="preserve"> med Uninett AS og Norsk senter for forskingsdata AS (NSD). Sikt er organisert som </w:t>
      </w:r>
      <w:proofErr w:type="spellStart"/>
      <w:r w:rsidRPr="001A69B5">
        <w:t>eit</w:t>
      </w:r>
      <w:proofErr w:type="spellEnd"/>
      <w:r w:rsidRPr="001A69B5">
        <w:t xml:space="preserve"> forvaltningsorgan med </w:t>
      </w:r>
      <w:proofErr w:type="spellStart"/>
      <w:r w:rsidRPr="001A69B5">
        <w:t>særskilde</w:t>
      </w:r>
      <w:proofErr w:type="spellEnd"/>
      <w:r w:rsidRPr="001A69B5">
        <w:t xml:space="preserve"> fullmakter under Kunnskapsdepartementet. Departementet foreslår å endre </w:t>
      </w:r>
      <w:proofErr w:type="spellStart"/>
      <w:r w:rsidRPr="001A69B5">
        <w:t>namnet</w:t>
      </w:r>
      <w:proofErr w:type="spellEnd"/>
      <w:r w:rsidRPr="001A69B5">
        <w:t xml:space="preserve"> på kap. 273, post 50 til Kunnskapssektorens </w:t>
      </w:r>
      <w:proofErr w:type="spellStart"/>
      <w:r w:rsidRPr="001A69B5">
        <w:t>tenesteleverandør</w:t>
      </w:r>
      <w:proofErr w:type="spellEnd"/>
      <w:r w:rsidRPr="001A69B5">
        <w:t>.</w:t>
      </w:r>
    </w:p>
    <w:p w14:paraId="7C976AC0" w14:textId="77777777" w:rsidR="000513CD" w:rsidRPr="001A69B5" w:rsidRDefault="0009509B" w:rsidP="001A69B5">
      <w:pPr>
        <w:pStyle w:val="avsnitt-tittel"/>
      </w:pPr>
      <w:r w:rsidRPr="001A69B5">
        <w:t>Mål for 2022</w:t>
      </w:r>
    </w:p>
    <w:p w14:paraId="57E739B7" w14:textId="77777777" w:rsidR="000513CD" w:rsidRPr="001A69B5" w:rsidRDefault="0009509B" w:rsidP="001A69B5">
      <w:pPr>
        <w:pStyle w:val="Liste"/>
      </w:pPr>
      <w:r w:rsidRPr="001A69B5">
        <w:t xml:space="preserve">Kunnskapssektoren har god tilgang til infrastruktur og </w:t>
      </w:r>
      <w:proofErr w:type="spellStart"/>
      <w:r w:rsidRPr="001A69B5">
        <w:t>fellestenester</w:t>
      </w:r>
      <w:proofErr w:type="spellEnd"/>
      <w:r w:rsidRPr="001A69B5">
        <w:t xml:space="preserve"> som gir gode </w:t>
      </w:r>
      <w:proofErr w:type="spellStart"/>
      <w:r w:rsidRPr="001A69B5">
        <w:t>brukaropplevingar</w:t>
      </w:r>
      <w:proofErr w:type="spellEnd"/>
      <w:r w:rsidRPr="001A69B5">
        <w:t>.</w:t>
      </w:r>
    </w:p>
    <w:p w14:paraId="5C9E05F5" w14:textId="77777777" w:rsidR="000513CD" w:rsidRPr="001A69B5" w:rsidRDefault="0009509B" w:rsidP="001A69B5">
      <w:pPr>
        <w:pStyle w:val="Liste"/>
      </w:pPr>
      <w:proofErr w:type="spellStart"/>
      <w:r w:rsidRPr="001A69B5">
        <w:t>Meir</w:t>
      </w:r>
      <w:proofErr w:type="spellEnd"/>
      <w:r w:rsidRPr="001A69B5">
        <w:t xml:space="preserve"> datadeling for innovasjon og </w:t>
      </w:r>
      <w:proofErr w:type="spellStart"/>
      <w:r w:rsidRPr="001A69B5">
        <w:t>auka</w:t>
      </w:r>
      <w:proofErr w:type="spellEnd"/>
      <w:r w:rsidRPr="001A69B5">
        <w:t xml:space="preserve"> verdiskaping.</w:t>
      </w:r>
    </w:p>
    <w:p w14:paraId="35577819" w14:textId="77777777" w:rsidR="000513CD" w:rsidRPr="001A69B5" w:rsidRDefault="0009509B" w:rsidP="001A69B5">
      <w:pPr>
        <w:pStyle w:val="Liste"/>
      </w:pPr>
      <w:proofErr w:type="spellStart"/>
      <w:r w:rsidRPr="001A69B5">
        <w:t>Meir</w:t>
      </w:r>
      <w:proofErr w:type="spellEnd"/>
      <w:r w:rsidRPr="001A69B5">
        <w:t xml:space="preserve"> </w:t>
      </w:r>
      <w:proofErr w:type="spellStart"/>
      <w:r w:rsidRPr="001A69B5">
        <w:t>open</w:t>
      </w:r>
      <w:proofErr w:type="spellEnd"/>
      <w:r w:rsidRPr="001A69B5">
        <w:t xml:space="preserve"> forsking og nye </w:t>
      </w:r>
      <w:proofErr w:type="spellStart"/>
      <w:r w:rsidRPr="001A69B5">
        <w:t>forskingsmoglegheiter</w:t>
      </w:r>
      <w:proofErr w:type="spellEnd"/>
      <w:r w:rsidRPr="001A69B5">
        <w:t>.</w:t>
      </w:r>
    </w:p>
    <w:p w14:paraId="77A726BA" w14:textId="77777777" w:rsidR="000513CD" w:rsidRPr="001A69B5" w:rsidRDefault="0009509B" w:rsidP="001A69B5">
      <w:pPr>
        <w:pStyle w:val="Liste"/>
      </w:pPr>
      <w:r w:rsidRPr="001A69B5">
        <w:t xml:space="preserve">Styrkt informasjonstryggleik og personvern </w:t>
      </w:r>
      <w:proofErr w:type="spellStart"/>
      <w:r w:rsidRPr="001A69B5">
        <w:t>innanfor</w:t>
      </w:r>
      <w:proofErr w:type="spellEnd"/>
      <w:r w:rsidRPr="001A69B5">
        <w:t xml:space="preserve"> kunnskapssektoren.</w:t>
      </w:r>
    </w:p>
    <w:p w14:paraId="6285B0FE" w14:textId="77777777" w:rsidR="000513CD" w:rsidRPr="001A69B5" w:rsidRDefault="0009509B" w:rsidP="001A69B5">
      <w:pPr>
        <w:pStyle w:val="avsnitt-tittel"/>
      </w:pPr>
      <w:r w:rsidRPr="001A69B5">
        <w:t>Resultat 2020</w:t>
      </w:r>
    </w:p>
    <w:p w14:paraId="3DE3F131" w14:textId="77777777" w:rsidR="000513CD" w:rsidRPr="001A69B5" w:rsidRDefault="0009509B" w:rsidP="001A69B5">
      <w:r w:rsidRPr="001A69B5">
        <w:t xml:space="preserve">Rapporteringa gjeld løyvinga i 2020, som gjekk til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Stenginga av </w:t>
      </w:r>
      <w:proofErr w:type="spellStart"/>
      <w:r w:rsidRPr="001A69B5">
        <w:t>lærestadene</w:t>
      </w:r>
      <w:proofErr w:type="spellEnd"/>
      <w:r w:rsidRPr="001A69B5">
        <w:t xml:space="preserve"> ved universitet og </w:t>
      </w:r>
      <w:proofErr w:type="spellStart"/>
      <w:r w:rsidRPr="001A69B5">
        <w:t>høgskular</w:t>
      </w:r>
      <w:proofErr w:type="spellEnd"/>
      <w:r w:rsidRPr="001A69B5">
        <w:t xml:space="preserve"> som følge av smitteverntiltaka i mars 2020 gjorde det </w:t>
      </w:r>
      <w:proofErr w:type="spellStart"/>
      <w:r w:rsidRPr="001A69B5">
        <w:t>naudsynt</w:t>
      </w:r>
      <w:proofErr w:type="spellEnd"/>
      <w:r w:rsidRPr="001A69B5">
        <w:t xml:space="preserve"> med ei rask og </w:t>
      </w:r>
      <w:proofErr w:type="spellStart"/>
      <w:r w:rsidRPr="001A69B5">
        <w:t>omfattande</w:t>
      </w:r>
      <w:proofErr w:type="spellEnd"/>
      <w:r w:rsidRPr="001A69B5">
        <w:t xml:space="preserve"> omlegging </w:t>
      </w:r>
      <w:proofErr w:type="spellStart"/>
      <w:r w:rsidRPr="001A69B5">
        <w:t>frå</w:t>
      </w:r>
      <w:proofErr w:type="spellEnd"/>
      <w:r w:rsidRPr="001A69B5">
        <w:t xml:space="preserve"> campusundervisning til nettundervisning. Den digitale omlegginga førte til </w:t>
      </w:r>
      <w:proofErr w:type="spellStart"/>
      <w:r w:rsidRPr="001A69B5">
        <w:t>ein</w:t>
      </w:r>
      <w:proofErr w:type="spellEnd"/>
      <w:r w:rsidRPr="001A69B5">
        <w:t xml:space="preserve"> enorm trafikkauke i </w:t>
      </w:r>
      <w:proofErr w:type="spellStart"/>
      <w:r w:rsidRPr="001A69B5">
        <w:t>dei</w:t>
      </w:r>
      <w:proofErr w:type="spellEnd"/>
      <w:r w:rsidRPr="001A69B5">
        <w:t xml:space="preserve"> digitale </w:t>
      </w:r>
      <w:proofErr w:type="spellStart"/>
      <w:r w:rsidRPr="001A69B5">
        <w:t>fellestenestene</w:t>
      </w:r>
      <w:proofErr w:type="spellEnd"/>
      <w:r w:rsidRPr="001A69B5">
        <w:t xml:space="preserve"> </w:t>
      </w:r>
      <w:proofErr w:type="spellStart"/>
      <w:r w:rsidRPr="001A69B5">
        <w:t>frå</w:t>
      </w:r>
      <w:proofErr w:type="spellEnd"/>
      <w:r w:rsidRPr="001A69B5">
        <w:t xml:space="preserve"> Unit og Uninett AS. Unit handterte trafikkauken gjennom ekstraordinær innsats og oppskalering av </w:t>
      </w:r>
      <w:proofErr w:type="spellStart"/>
      <w:r w:rsidRPr="001A69B5">
        <w:t>skytenester</w:t>
      </w:r>
      <w:proofErr w:type="spellEnd"/>
      <w:r w:rsidRPr="001A69B5">
        <w:t xml:space="preserve">. Unit har gjennom 2020 levert sikre og stabile </w:t>
      </w:r>
      <w:proofErr w:type="spellStart"/>
      <w:r w:rsidRPr="001A69B5">
        <w:t>tenester</w:t>
      </w:r>
      <w:proofErr w:type="spellEnd"/>
      <w:r w:rsidRPr="001A69B5">
        <w:t xml:space="preserve"> for </w:t>
      </w:r>
      <w:proofErr w:type="spellStart"/>
      <w:r w:rsidRPr="001A69B5">
        <w:t>høgare</w:t>
      </w:r>
      <w:proofErr w:type="spellEnd"/>
      <w:r w:rsidRPr="001A69B5">
        <w:t xml:space="preserve"> utdanning og forsking trass i covid-19-pandemien.</w:t>
      </w:r>
    </w:p>
    <w:p w14:paraId="6CA8B45F" w14:textId="77777777" w:rsidR="000513CD" w:rsidRPr="001A69B5" w:rsidRDefault="0009509B" w:rsidP="001A69B5">
      <w:r w:rsidRPr="001A69B5">
        <w:t xml:space="preserve">Unit </w:t>
      </w:r>
      <w:proofErr w:type="spellStart"/>
      <w:r w:rsidRPr="001A69B5">
        <w:t>fekk</w:t>
      </w:r>
      <w:proofErr w:type="spellEnd"/>
      <w:r w:rsidRPr="001A69B5">
        <w:t xml:space="preserve"> i 2020 i oppdrag å utarbeide utkast til ny digitaliseringsstrategi i samarbeid med sektoren. Unit og sektorarbeidsgruppa gjorde </w:t>
      </w:r>
      <w:proofErr w:type="spellStart"/>
      <w:r w:rsidRPr="001A69B5">
        <w:t>eit</w:t>
      </w:r>
      <w:proofErr w:type="spellEnd"/>
      <w:r w:rsidRPr="001A69B5">
        <w:t xml:space="preserve"> godt og </w:t>
      </w:r>
      <w:proofErr w:type="spellStart"/>
      <w:r w:rsidRPr="001A69B5">
        <w:t>omfattande</w:t>
      </w:r>
      <w:proofErr w:type="spellEnd"/>
      <w:r w:rsidRPr="001A69B5">
        <w:t xml:space="preserve"> arbeid som grunnlag for</w:t>
      </w:r>
    </w:p>
    <w:p w14:paraId="1F1C9CF8" w14:textId="77777777" w:rsidR="000513CD" w:rsidRPr="001A69B5" w:rsidRDefault="0009509B" w:rsidP="001A69B5">
      <w:r w:rsidRPr="001A69B5">
        <w:t xml:space="preserve">Strategi for digital omstilling i universitets- og </w:t>
      </w:r>
      <w:proofErr w:type="spellStart"/>
      <w:r w:rsidRPr="001A69B5">
        <w:t>høgskulesektoren</w:t>
      </w:r>
      <w:proofErr w:type="spellEnd"/>
      <w:r w:rsidRPr="001A69B5">
        <w:t xml:space="preserve"> 2021–2025.</w:t>
      </w:r>
    </w:p>
    <w:p w14:paraId="27BEA4B2" w14:textId="77777777" w:rsidR="000513CD" w:rsidRPr="001A69B5" w:rsidRDefault="0009509B" w:rsidP="001A69B5">
      <w:r w:rsidRPr="001A69B5">
        <w:t xml:space="preserve">Gjennom digitaliseringsstyret for </w:t>
      </w:r>
      <w:proofErr w:type="spellStart"/>
      <w:r w:rsidRPr="001A69B5">
        <w:t>høgare</w:t>
      </w:r>
      <w:proofErr w:type="spellEnd"/>
      <w:r w:rsidRPr="001A69B5">
        <w:t xml:space="preserve"> utdanning og forsking har universitets- og </w:t>
      </w:r>
      <w:proofErr w:type="spellStart"/>
      <w:r w:rsidRPr="001A69B5">
        <w:t>høgskulesektoren</w:t>
      </w:r>
      <w:proofErr w:type="spellEnd"/>
      <w:r w:rsidRPr="001A69B5">
        <w:t xml:space="preserve"> fått </w:t>
      </w:r>
      <w:proofErr w:type="spellStart"/>
      <w:r w:rsidRPr="001A69B5">
        <w:t>ein</w:t>
      </w:r>
      <w:proofErr w:type="spellEnd"/>
      <w:r w:rsidRPr="001A69B5">
        <w:t xml:space="preserve"> arena for </w:t>
      </w:r>
      <w:proofErr w:type="spellStart"/>
      <w:r w:rsidRPr="001A69B5">
        <w:t>brukarmedverknad</w:t>
      </w:r>
      <w:proofErr w:type="spellEnd"/>
      <w:r w:rsidRPr="001A69B5">
        <w:t xml:space="preserve"> og samarbeid som har </w:t>
      </w:r>
      <w:proofErr w:type="spellStart"/>
      <w:r w:rsidRPr="001A69B5">
        <w:t>bidrege</w:t>
      </w:r>
      <w:proofErr w:type="spellEnd"/>
      <w:r w:rsidRPr="001A69B5">
        <w:t xml:space="preserve"> til å </w:t>
      </w:r>
      <w:proofErr w:type="spellStart"/>
      <w:r w:rsidRPr="001A69B5">
        <w:t>setje</w:t>
      </w:r>
      <w:proofErr w:type="spellEnd"/>
      <w:r w:rsidRPr="001A69B5">
        <w:t xml:space="preserve"> fart på felles digitaliseringstiltak. Units sekretariatarbeid for Digitaliseringsstyret har </w:t>
      </w:r>
      <w:proofErr w:type="spellStart"/>
      <w:r w:rsidRPr="001A69B5">
        <w:t>medverka</w:t>
      </w:r>
      <w:proofErr w:type="spellEnd"/>
      <w:r w:rsidRPr="001A69B5">
        <w:t xml:space="preserve"> til gode </w:t>
      </w:r>
      <w:proofErr w:type="spellStart"/>
      <w:r w:rsidRPr="001A69B5">
        <w:t>avgjerdsprosessar</w:t>
      </w:r>
      <w:proofErr w:type="spellEnd"/>
      <w:r w:rsidRPr="001A69B5">
        <w:t>.</w:t>
      </w:r>
    </w:p>
    <w:p w14:paraId="57C108E5" w14:textId="77777777" w:rsidR="000513CD" w:rsidRPr="001A69B5" w:rsidRDefault="0009509B" w:rsidP="001A69B5">
      <w:r w:rsidRPr="001A69B5">
        <w:t xml:space="preserve">Unit gjennomførte det samordna opptaket til </w:t>
      </w:r>
      <w:proofErr w:type="spellStart"/>
      <w:r w:rsidRPr="001A69B5">
        <w:t>høgare</w:t>
      </w:r>
      <w:proofErr w:type="spellEnd"/>
      <w:r w:rsidRPr="001A69B5">
        <w:t xml:space="preserve"> utdanning i 2020 etter planen trass i </w:t>
      </w:r>
      <w:proofErr w:type="spellStart"/>
      <w:r w:rsidRPr="001A69B5">
        <w:t>dei</w:t>
      </w:r>
      <w:proofErr w:type="spellEnd"/>
      <w:r w:rsidRPr="001A69B5">
        <w:t xml:space="preserve"> </w:t>
      </w:r>
      <w:proofErr w:type="spellStart"/>
      <w:r w:rsidRPr="001A69B5">
        <w:t>utfordringane</w:t>
      </w:r>
      <w:proofErr w:type="spellEnd"/>
      <w:r w:rsidRPr="001A69B5">
        <w:t xml:space="preserve"> covid-19-pandemien medførte. Samordna opptak til </w:t>
      </w:r>
      <w:proofErr w:type="spellStart"/>
      <w:r w:rsidRPr="001A69B5">
        <w:t>fagskuleutdanning</w:t>
      </w:r>
      <w:proofErr w:type="spellEnd"/>
      <w:r w:rsidRPr="001A69B5">
        <w:t xml:space="preserve"> blei gjennomført som planlagt for første gong i 2020.</w:t>
      </w:r>
    </w:p>
    <w:p w14:paraId="237F16EE" w14:textId="77777777" w:rsidR="000513CD" w:rsidRPr="001A69B5" w:rsidRDefault="0009509B" w:rsidP="001A69B5">
      <w:r w:rsidRPr="001A69B5">
        <w:t xml:space="preserve">Kunnskapsdepartementet vil legge til rette for </w:t>
      </w:r>
      <w:proofErr w:type="spellStart"/>
      <w:r w:rsidRPr="001A69B5">
        <w:t>tryggare</w:t>
      </w:r>
      <w:proofErr w:type="spellEnd"/>
      <w:r w:rsidRPr="001A69B5">
        <w:t xml:space="preserve"> lagring og </w:t>
      </w:r>
      <w:proofErr w:type="spellStart"/>
      <w:r w:rsidRPr="001A69B5">
        <w:t>ein</w:t>
      </w:r>
      <w:proofErr w:type="spellEnd"/>
      <w:r w:rsidRPr="001A69B5">
        <w:t xml:space="preserve"> </w:t>
      </w:r>
      <w:proofErr w:type="spellStart"/>
      <w:r w:rsidRPr="001A69B5">
        <w:t>sterkare</w:t>
      </w:r>
      <w:proofErr w:type="spellEnd"/>
      <w:r w:rsidRPr="001A69B5">
        <w:t xml:space="preserve"> delingskultur for digitale </w:t>
      </w:r>
      <w:proofErr w:type="spellStart"/>
      <w:r w:rsidRPr="001A69B5">
        <w:t>læringsressursar</w:t>
      </w:r>
      <w:proofErr w:type="spellEnd"/>
      <w:r w:rsidRPr="001A69B5">
        <w:t xml:space="preserve"> i </w:t>
      </w:r>
      <w:proofErr w:type="spellStart"/>
      <w:r w:rsidRPr="001A69B5">
        <w:t>høgare</w:t>
      </w:r>
      <w:proofErr w:type="spellEnd"/>
      <w:r w:rsidRPr="001A69B5">
        <w:t xml:space="preserve"> utdanning. I 2020 </w:t>
      </w:r>
      <w:proofErr w:type="spellStart"/>
      <w:r w:rsidRPr="001A69B5">
        <w:t>fekk</w:t>
      </w:r>
      <w:proofErr w:type="spellEnd"/>
      <w:r w:rsidRPr="001A69B5">
        <w:t xml:space="preserve"> Unit ei tilleggsløyving i tiltakspakken som følge av covid-19-pandemien på 20 mill. kroner til å dekke </w:t>
      </w:r>
      <w:proofErr w:type="spellStart"/>
      <w:r w:rsidRPr="001A69B5">
        <w:t>meirkostnader</w:t>
      </w:r>
      <w:proofErr w:type="spellEnd"/>
      <w:r w:rsidRPr="001A69B5">
        <w:t xml:space="preserve"> for å </w:t>
      </w:r>
      <w:proofErr w:type="spellStart"/>
      <w:r w:rsidRPr="001A69B5">
        <w:t>auke</w:t>
      </w:r>
      <w:proofErr w:type="spellEnd"/>
      <w:r w:rsidRPr="001A69B5">
        <w:t xml:space="preserve"> kapasiteten og tryggleiken i IKT-</w:t>
      </w:r>
      <w:proofErr w:type="spellStart"/>
      <w:r w:rsidRPr="001A69B5">
        <w:t>tenester</w:t>
      </w:r>
      <w:proofErr w:type="spellEnd"/>
      <w:r w:rsidRPr="001A69B5">
        <w:t xml:space="preserve">, og digitale </w:t>
      </w:r>
      <w:proofErr w:type="spellStart"/>
      <w:r w:rsidRPr="001A69B5">
        <w:t>løysingar</w:t>
      </w:r>
      <w:proofErr w:type="spellEnd"/>
      <w:r w:rsidRPr="001A69B5">
        <w:t xml:space="preserve"> for </w:t>
      </w:r>
      <w:proofErr w:type="spellStart"/>
      <w:r w:rsidRPr="001A69B5">
        <w:t>læringsressursar</w:t>
      </w:r>
      <w:proofErr w:type="spellEnd"/>
      <w:r w:rsidRPr="001A69B5">
        <w:t xml:space="preserve">, undervisning, eksamen og opptak. Unit starta arbeidet med ei felles nasjonal løysing for lagring og deling av digitale </w:t>
      </w:r>
      <w:proofErr w:type="spellStart"/>
      <w:r w:rsidRPr="001A69B5">
        <w:t>læringsressursar</w:t>
      </w:r>
      <w:proofErr w:type="spellEnd"/>
      <w:r w:rsidRPr="001A69B5">
        <w:t xml:space="preserve"> i 2020 og vil </w:t>
      </w:r>
      <w:proofErr w:type="spellStart"/>
      <w:r w:rsidRPr="001A69B5">
        <w:t>halde</w:t>
      </w:r>
      <w:proofErr w:type="spellEnd"/>
      <w:r w:rsidRPr="001A69B5">
        <w:t xml:space="preserve"> fram med arbeidet i 2021. Løysinga vil </w:t>
      </w:r>
      <w:proofErr w:type="spellStart"/>
      <w:r w:rsidRPr="001A69B5">
        <w:t>gjere</w:t>
      </w:r>
      <w:proofErr w:type="spellEnd"/>
      <w:r w:rsidRPr="001A69B5">
        <w:t xml:space="preserve"> det </w:t>
      </w:r>
      <w:proofErr w:type="spellStart"/>
      <w:r w:rsidRPr="001A69B5">
        <w:t>lettare</w:t>
      </w:r>
      <w:proofErr w:type="spellEnd"/>
      <w:r w:rsidRPr="001A69B5">
        <w:t xml:space="preserve"> for </w:t>
      </w:r>
      <w:proofErr w:type="spellStart"/>
      <w:r w:rsidRPr="001A69B5">
        <w:t>undervisarar</w:t>
      </w:r>
      <w:proofErr w:type="spellEnd"/>
      <w:r w:rsidRPr="001A69B5">
        <w:t xml:space="preserve"> og </w:t>
      </w:r>
      <w:proofErr w:type="spellStart"/>
      <w:r w:rsidRPr="001A69B5">
        <w:t>studentar</w:t>
      </w:r>
      <w:proofErr w:type="spellEnd"/>
      <w:r w:rsidRPr="001A69B5">
        <w:t xml:space="preserve"> å finne kvalitetssikra </w:t>
      </w:r>
      <w:proofErr w:type="spellStart"/>
      <w:r w:rsidRPr="001A69B5">
        <w:t>læringsressursar</w:t>
      </w:r>
      <w:proofErr w:type="spellEnd"/>
      <w:r w:rsidRPr="001A69B5">
        <w:t xml:space="preserve"> uavhengig av lærestad.</w:t>
      </w:r>
    </w:p>
    <w:p w14:paraId="5D9F64DA" w14:textId="77777777" w:rsidR="000513CD" w:rsidRPr="001A69B5" w:rsidRDefault="0009509B" w:rsidP="001A69B5">
      <w:r w:rsidRPr="001A69B5">
        <w:t xml:space="preserve">Unit overtok i 2020 forvaltningsansvaret for Arbeidslivsportalen </w:t>
      </w:r>
      <w:proofErr w:type="spellStart"/>
      <w:r w:rsidRPr="001A69B5">
        <w:t>frå</w:t>
      </w:r>
      <w:proofErr w:type="spellEnd"/>
      <w:r w:rsidRPr="001A69B5">
        <w:t xml:space="preserve"> </w:t>
      </w:r>
      <w:proofErr w:type="spellStart"/>
      <w:r w:rsidRPr="001A69B5">
        <w:t>OsloMet</w:t>
      </w:r>
      <w:proofErr w:type="spellEnd"/>
      <w:r w:rsidRPr="001A69B5">
        <w:t xml:space="preserve">. Arbeidslivsportalen er ei nasjonal, digital samhandlingsløysing for arbeidslivet, </w:t>
      </w:r>
      <w:proofErr w:type="spellStart"/>
      <w:r w:rsidRPr="001A69B5">
        <w:t>studentar</w:t>
      </w:r>
      <w:proofErr w:type="spellEnd"/>
      <w:r w:rsidRPr="001A69B5">
        <w:t xml:space="preserve">, universitet og </w:t>
      </w:r>
      <w:proofErr w:type="spellStart"/>
      <w:r w:rsidRPr="001A69B5">
        <w:t>høgskular</w:t>
      </w:r>
      <w:proofErr w:type="spellEnd"/>
      <w:r w:rsidRPr="001A69B5">
        <w:t xml:space="preserve"> for å styrke og forenkle samhandlinga om studentpraksis i arbeidslivet. Arbeidslivsportalen blei prøvd ut ved </w:t>
      </w:r>
      <w:proofErr w:type="spellStart"/>
      <w:r w:rsidRPr="001A69B5">
        <w:t>OsloMet</w:t>
      </w:r>
      <w:proofErr w:type="spellEnd"/>
      <w:r w:rsidRPr="001A69B5">
        <w:t xml:space="preserve"> og Universitetet i Stavanger </w:t>
      </w:r>
      <w:proofErr w:type="spellStart"/>
      <w:r w:rsidRPr="001A69B5">
        <w:t>hausten</w:t>
      </w:r>
      <w:proofErr w:type="spellEnd"/>
      <w:r w:rsidRPr="001A69B5">
        <w:t xml:space="preserve"> 2020, og løysinga kan </w:t>
      </w:r>
      <w:proofErr w:type="spellStart"/>
      <w:r w:rsidRPr="001A69B5">
        <w:t>takast</w:t>
      </w:r>
      <w:proofErr w:type="spellEnd"/>
      <w:r w:rsidRPr="001A69B5">
        <w:t xml:space="preserve"> allment i bruk i 2021.</w:t>
      </w:r>
    </w:p>
    <w:p w14:paraId="46ECE878" w14:textId="77777777" w:rsidR="000513CD" w:rsidRPr="001A69B5" w:rsidRDefault="0009509B" w:rsidP="001A69B5">
      <w:r w:rsidRPr="001A69B5">
        <w:t xml:space="preserve">Unit har i 2020 </w:t>
      </w:r>
      <w:proofErr w:type="spellStart"/>
      <w:r w:rsidRPr="001A69B5">
        <w:t>halde</w:t>
      </w:r>
      <w:proofErr w:type="spellEnd"/>
      <w:r w:rsidRPr="001A69B5">
        <w:t xml:space="preserve"> fram med å forhandle om </w:t>
      </w:r>
      <w:proofErr w:type="spellStart"/>
      <w:r w:rsidRPr="001A69B5">
        <w:t>avtalar</w:t>
      </w:r>
      <w:proofErr w:type="spellEnd"/>
      <w:r w:rsidRPr="001A69B5">
        <w:t xml:space="preserve"> med </w:t>
      </w:r>
      <w:proofErr w:type="spellStart"/>
      <w:r w:rsidRPr="001A69B5">
        <w:t>dei</w:t>
      </w:r>
      <w:proofErr w:type="spellEnd"/>
      <w:r w:rsidRPr="001A69B5">
        <w:t xml:space="preserve"> store forlaga om </w:t>
      </w:r>
      <w:proofErr w:type="spellStart"/>
      <w:r w:rsidRPr="001A69B5">
        <w:t>open</w:t>
      </w:r>
      <w:proofErr w:type="spellEnd"/>
      <w:r w:rsidRPr="001A69B5">
        <w:t xml:space="preserve"> forsking. I 2020 forhandla </w:t>
      </w:r>
      <w:proofErr w:type="spellStart"/>
      <w:r w:rsidRPr="001A69B5">
        <w:t>dei</w:t>
      </w:r>
      <w:proofErr w:type="spellEnd"/>
      <w:r w:rsidRPr="001A69B5">
        <w:t xml:space="preserve"> fram seks </w:t>
      </w:r>
      <w:proofErr w:type="spellStart"/>
      <w:r w:rsidRPr="001A69B5">
        <w:t>avtalar</w:t>
      </w:r>
      <w:proofErr w:type="spellEnd"/>
      <w:r w:rsidRPr="001A69B5">
        <w:t xml:space="preserve"> på vegner av universitet, </w:t>
      </w:r>
      <w:proofErr w:type="spellStart"/>
      <w:r w:rsidRPr="001A69B5">
        <w:t>høgskular</w:t>
      </w:r>
      <w:proofErr w:type="spellEnd"/>
      <w:r w:rsidRPr="001A69B5">
        <w:t xml:space="preserve">, forskingsinstitutt og sjukehus som gir lesetilgang til alle tidsskrifta til forlaga og høve til å publisere </w:t>
      </w:r>
      <w:proofErr w:type="spellStart"/>
      <w:r w:rsidRPr="001A69B5">
        <w:t>forskingsartiklar</w:t>
      </w:r>
      <w:proofErr w:type="spellEnd"/>
      <w:r w:rsidRPr="001A69B5">
        <w:t xml:space="preserve"> </w:t>
      </w:r>
      <w:proofErr w:type="spellStart"/>
      <w:r w:rsidRPr="001A69B5">
        <w:t>utan</w:t>
      </w:r>
      <w:proofErr w:type="spellEnd"/>
      <w:r w:rsidRPr="001A69B5">
        <w:t xml:space="preserve"> ekstra kostnader.</w:t>
      </w:r>
    </w:p>
    <w:p w14:paraId="099F254E" w14:textId="77777777" w:rsidR="000513CD" w:rsidRPr="001A69B5" w:rsidRDefault="0009509B" w:rsidP="001A69B5">
      <w:pPr>
        <w:pStyle w:val="avsnitt-tittel"/>
      </w:pPr>
      <w:r w:rsidRPr="001A69B5">
        <w:t>Budsjettforslag for 2022</w:t>
      </w:r>
    </w:p>
    <w:p w14:paraId="3966CF6B" w14:textId="77777777" w:rsidR="000513CD" w:rsidRPr="001A69B5" w:rsidRDefault="0009509B" w:rsidP="001A69B5">
      <w:r w:rsidRPr="001A69B5">
        <w:t xml:space="preserve">Med etableringa av Kunnskapssektorens </w:t>
      </w:r>
      <w:proofErr w:type="spellStart"/>
      <w:r w:rsidRPr="001A69B5">
        <w:t>tenesteleverandør</w:t>
      </w:r>
      <w:proofErr w:type="spellEnd"/>
      <w:r w:rsidRPr="001A69B5">
        <w:t xml:space="preserve"> (Sikt) blir </w:t>
      </w:r>
      <w:proofErr w:type="spellStart"/>
      <w:r w:rsidRPr="001A69B5">
        <w:t>følgande</w:t>
      </w:r>
      <w:proofErr w:type="spellEnd"/>
      <w:r w:rsidRPr="001A69B5">
        <w:t xml:space="preserve"> </w:t>
      </w:r>
      <w:proofErr w:type="spellStart"/>
      <w:r w:rsidRPr="001A69B5">
        <w:t>oppgåver</w:t>
      </w:r>
      <w:proofErr w:type="spellEnd"/>
      <w:r w:rsidRPr="001A69B5">
        <w:t xml:space="preserve"> flytta </w:t>
      </w:r>
      <w:proofErr w:type="spellStart"/>
      <w:r w:rsidRPr="001A69B5">
        <w:t>frå</w:t>
      </w:r>
      <w:proofErr w:type="spellEnd"/>
      <w:r w:rsidRPr="001A69B5">
        <w:t xml:space="preserve">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til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w:t>
      </w:r>
    </w:p>
    <w:p w14:paraId="38300A8C" w14:textId="77777777" w:rsidR="000513CD" w:rsidRPr="001A69B5" w:rsidRDefault="0009509B" w:rsidP="001A69B5">
      <w:pPr>
        <w:pStyle w:val="Liste"/>
      </w:pPr>
      <w:proofErr w:type="spellStart"/>
      <w:r w:rsidRPr="001A69B5">
        <w:t>oppgåver</w:t>
      </w:r>
      <w:proofErr w:type="spellEnd"/>
      <w:r w:rsidRPr="001A69B5">
        <w:t xml:space="preserve"> med samordning på IKT-området og </w:t>
      </w:r>
      <w:proofErr w:type="spellStart"/>
      <w:r w:rsidRPr="001A69B5">
        <w:t>pådrivarrolla</w:t>
      </w:r>
      <w:proofErr w:type="spellEnd"/>
      <w:r w:rsidRPr="001A69B5">
        <w:t xml:space="preserve"> for digitalisering, i tillegg til forvaltning av og sikring av etterleving av styringsmodellen for informasjonstryggleik</w:t>
      </w:r>
    </w:p>
    <w:p w14:paraId="26116C0F" w14:textId="77777777" w:rsidR="000513CD" w:rsidRPr="001A69B5" w:rsidRDefault="0009509B" w:rsidP="001A69B5">
      <w:pPr>
        <w:pStyle w:val="Liste"/>
      </w:pPr>
      <w:proofErr w:type="spellStart"/>
      <w:r w:rsidRPr="001A69B5">
        <w:t>oppgåver</w:t>
      </w:r>
      <w:proofErr w:type="spellEnd"/>
      <w:r w:rsidRPr="001A69B5">
        <w:t xml:space="preserve"> som Unit har hatt for Det nasjonale </w:t>
      </w:r>
      <w:proofErr w:type="spellStart"/>
      <w:r w:rsidRPr="001A69B5">
        <w:t>publiseringsutvalet</w:t>
      </w:r>
      <w:proofErr w:type="spellEnd"/>
      <w:r w:rsidRPr="001A69B5">
        <w:t xml:space="preserve"> og </w:t>
      </w:r>
      <w:proofErr w:type="spellStart"/>
      <w:r w:rsidRPr="001A69B5">
        <w:t>tilskotsforvaltning</w:t>
      </w:r>
      <w:proofErr w:type="spellEnd"/>
      <w:r w:rsidRPr="001A69B5">
        <w:t xml:space="preserve"> av støtteordninga for </w:t>
      </w:r>
      <w:proofErr w:type="spellStart"/>
      <w:r w:rsidRPr="001A69B5">
        <w:t>opne</w:t>
      </w:r>
      <w:proofErr w:type="spellEnd"/>
      <w:r w:rsidRPr="001A69B5">
        <w:t xml:space="preserve"> </w:t>
      </w:r>
      <w:proofErr w:type="spellStart"/>
      <w:r w:rsidRPr="001A69B5">
        <w:t>norskspråklege</w:t>
      </w:r>
      <w:proofErr w:type="spellEnd"/>
      <w:r w:rsidRPr="001A69B5">
        <w:t xml:space="preserve"> tidsskrift </w:t>
      </w:r>
      <w:proofErr w:type="spellStart"/>
      <w:r w:rsidRPr="001A69B5">
        <w:t>innanfor</w:t>
      </w:r>
      <w:proofErr w:type="spellEnd"/>
      <w:r w:rsidRPr="001A69B5">
        <w:t xml:space="preserve"> humaniora og </w:t>
      </w:r>
      <w:proofErr w:type="spellStart"/>
      <w:r w:rsidRPr="001A69B5">
        <w:t>samfunnsvitskap</w:t>
      </w:r>
      <w:proofErr w:type="spellEnd"/>
    </w:p>
    <w:p w14:paraId="056B5511" w14:textId="77777777" w:rsidR="000513CD" w:rsidRPr="001A69B5" w:rsidRDefault="0009509B" w:rsidP="001A69B5">
      <w:pPr>
        <w:pStyle w:val="Liste"/>
      </w:pPr>
      <w:r w:rsidRPr="001A69B5">
        <w:t xml:space="preserve">forvaltninga av og </w:t>
      </w:r>
      <w:proofErr w:type="spellStart"/>
      <w:r w:rsidRPr="001A69B5">
        <w:t>hovudansvaret</w:t>
      </w:r>
      <w:proofErr w:type="spellEnd"/>
      <w:r w:rsidRPr="001A69B5">
        <w:t xml:space="preserve"> for Samordna opptak</w:t>
      </w:r>
    </w:p>
    <w:p w14:paraId="01AB29F2" w14:textId="77777777" w:rsidR="000513CD" w:rsidRPr="001A69B5" w:rsidRDefault="0009509B" w:rsidP="001A69B5">
      <w:pPr>
        <w:pStyle w:val="Liste"/>
      </w:pPr>
      <w:r w:rsidRPr="001A69B5">
        <w:t>prosjektet kunnskap om effekten av digital teknologi, som går over perioden 2021–22</w:t>
      </w:r>
    </w:p>
    <w:p w14:paraId="1E74E84E" w14:textId="77777777" w:rsidR="000513CD" w:rsidRPr="001A69B5" w:rsidRDefault="0009509B" w:rsidP="001A69B5">
      <w:proofErr w:type="spellStart"/>
      <w:r w:rsidRPr="001A69B5">
        <w:t>Oppgåvene</w:t>
      </w:r>
      <w:proofErr w:type="spellEnd"/>
      <w:r w:rsidRPr="001A69B5">
        <w:t xml:space="preserve"> til Norsk senter for forskingsdata (NSD) blir flytta til Sikt, med unntak av seksjonen for statistikk om </w:t>
      </w:r>
      <w:proofErr w:type="spellStart"/>
      <w:r w:rsidRPr="001A69B5">
        <w:t>høgare</w:t>
      </w:r>
      <w:proofErr w:type="spellEnd"/>
      <w:r w:rsidRPr="001A69B5">
        <w:t xml:space="preserve"> utdanning og forsking, som </w:t>
      </w:r>
      <w:proofErr w:type="spellStart"/>
      <w:r w:rsidRPr="001A69B5">
        <w:t>no</w:t>
      </w:r>
      <w:proofErr w:type="spellEnd"/>
      <w:r w:rsidRPr="001A69B5">
        <w:t xml:space="preserve"> ligg til HK-dir.</w:t>
      </w:r>
    </w:p>
    <w:p w14:paraId="0600C571" w14:textId="77777777" w:rsidR="000513CD" w:rsidRPr="001A69B5" w:rsidRDefault="0009509B" w:rsidP="001A69B5">
      <w:r w:rsidRPr="001A69B5">
        <w:t xml:space="preserve">Departementet foreslår </w:t>
      </w:r>
      <w:proofErr w:type="spellStart"/>
      <w:r w:rsidRPr="001A69B5">
        <w:t>følgande</w:t>
      </w:r>
      <w:proofErr w:type="spellEnd"/>
      <w:r w:rsidRPr="001A69B5">
        <w:t xml:space="preserve"> </w:t>
      </w:r>
      <w:proofErr w:type="spellStart"/>
      <w:r w:rsidRPr="001A69B5">
        <w:t>flyttingar</w:t>
      </w:r>
      <w:proofErr w:type="spellEnd"/>
      <w:r w:rsidRPr="001A69B5">
        <w:t xml:space="preserve"> av </w:t>
      </w:r>
      <w:proofErr w:type="spellStart"/>
      <w:r w:rsidRPr="001A69B5">
        <w:t>midlar</w:t>
      </w:r>
      <w:proofErr w:type="spellEnd"/>
      <w:r w:rsidRPr="001A69B5">
        <w:t xml:space="preserve"> til kap. 273, post 50 som følge av etableringa av arbeidsdelinga mellom Sikt og HK-</w:t>
      </w:r>
      <w:proofErr w:type="spellStart"/>
      <w:r w:rsidRPr="001A69B5">
        <w:t>dir</w:t>
      </w:r>
      <w:proofErr w:type="spellEnd"/>
      <w:r w:rsidRPr="001A69B5">
        <w:t>:</w:t>
      </w:r>
    </w:p>
    <w:p w14:paraId="66A34701" w14:textId="77777777" w:rsidR="000513CD" w:rsidRPr="001A69B5" w:rsidRDefault="0009509B" w:rsidP="001A69B5">
      <w:pPr>
        <w:pStyle w:val="Liste"/>
      </w:pPr>
      <w:r w:rsidRPr="001A69B5">
        <w:t>1,5 mill. kroner til levering av IKT-</w:t>
      </w:r>
      <w:proofErr w:type="spellStart"/>
      <w:r w:rsidRPr="001A69B5">
        <w:t>løysingar</w:t>
      </w:r>
      <w:proofErr w:type="spellEnd"/>
      <w:r w:rsidRPr="001A69B5">
        <w:t xml:space="preserve"> til det samordna opptaket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frå</w:t>
      </w:r>
      <w:proofErr w:type="spellEnd"/>
      <w:r w:rsidRPr="001A69B5">
        <w:t xml:space="preserve"> kap. 241, post 21</w:t>
      </w:r>
    </w:p>
    <w:p w14:paraId="20E7F218" w14:textId="77777777" w:rsidR="000513CD" w:rsidRPr="001A69B5" w:rsidRDefault="0009509B" w:rsidP="001A69B5">
      <w:pPr>
        <w:pStyle w:val="Liste"/>
      </w:pPr>
      <w:r w:rsidRPr="001A69B5">
        <w:t xml:space="preserve">4,7 mill. kroner som </w:t>
      </w:r>
      <w:proofErr w:type="spellStart"/>
      <w:r w:rsidRPr="001A69B5">
        <w:t>tidlegare</w:t>
      </w:r>
      <w:proofErr w:type="spellEnd"/>
      <w:r w:rsidRPr="001A69B5">
        <w:t xml:space="preserve"> har </w:t>
      </w:r>
      <w:proofErr w:type="spellStart"/>
      <w:r w:rsidRPr="001A69B5">
        <w:t>vore</w:t>
      </w:r>
      <w:proofErr w:type="spellEnd"/>
      <w:r w:rsidRPr="001A69B5">
        <w:t xml:space="preserve"> </w:t>
      </w:r>
      <w:proofErr w:type="spellStart"/>
      <w:r w:rsidRPr="001A69B5">
        <w:t>tilskot</w:t>
      </w:r>
      <w:proofErr w:type="spellEnd"/>
      <w:r w:rsidRPr="001A69B5">
        <w:t xml:space="preserve"> til NSD </w:t>
      </w:r>
      <w:proofErr w:type="spellStart"/>
      <w:r w:rsidRPr="001A69B5">
        <w:t>frå</w:t>
      </w:r>
      <w:proofErr w:type="spellEnd"/>
      <w:r w:rsidRPr="001A69B5">
        <w:t xml:space="preserve"> </w:t>
      </w:r>
      <w:proofErr w:type="spellStart"/>
      <w:r w:rsidRPr="001A69B5">
        <w:t>kap</w:t>
      </w:r>
      <w:proofErr w:type="spellEnd"/>
      <w:r w:rsidRPr="001A69B5">
        <w:t xml:space="preserve"> 275, post 70</w:t>
      </w:r>
    </w:p>
    <w:p w14:paraId="7D3F3870" w14:textId="77777777" w:rsidR="000513CD" w:rsidRPr="001A69B5" w:rsidRDefault="0009509B" w:rsidP="001A69B5">
      <w:pPr>
        <w:pStyle w:val="Liste"/>
      </w:pPr>
      <w:r w:rsidRPr="001A69B5">
        <w:t xml:space="preserve">15,2 mill. kroner i </w:t>
      </w:r>
      <w:proofErr w:type="spellStart"/>
      <w:r w:rsidRPr="001A69B5">
        <w:t>tidlegare</w:t>
      </w:r>
      <w:proofErr w:type="spellEnd"/>
      <w:r w:rsidRPr="001A69B5">
        <w:t xml:space="preserve"> </w:t>
      </w:r>
      <w:proofErr w:type="spellStart"/>
      <w:r w:rsidRPr="001A69B5">
        <w:t>øyremerkt</w:t>
      </w:r>
      <w:proofErr w:type="spellEnd"/>
      <w:r w:rsidRPr="001A69B5">
        <w:t xml:space="preserve"> </w:t>
      </w:r>
      <w:proofErr w:type="spellStart"/>
      <w:r w:rsidRPr="001A69B5">
        <w:t>basistilskot</w:t>
      </w:r>
      <w:proofErr w:type="spellEnd"/>
      <w:r w:rsidRPr="001A69B5">
        <w:t xml:space="preserve"> til NSD </w:t>
      </w:r>
      <w:proofErr w:type="spellStart"/>
      <w:r w:rsidRPr="001A69B5">
        <w:t>frå</w:t>
      </w:r>
      <w:proofErr w:type="spellEnd"/>
      <w:r w:rsidRPr="001A69B5">
        <w:t xml:space="preserve"> Forskingsrådet </w:t>
      </w:r>
      <w:proofErr w:type="spellStart"/>
      <w:r w:rsidRPr="001A69B5">
        <w:t>frå</w:t>
      </w:r>
      <w:proofErr w:type="spellEnd"/>
      <w:r w:rsidRPr="001A69B5">
        <w:t xml:space="preserve"> kap. 285, post 54</w:t>
      </w:r>
    </w:p>
    <w:p w14:paraId="7D6529F4" w14:textId="77777777" w:rsidR="000513CD" w:rsidRPr="001A69B5" w:rsidRDefault="0009509B" w:rsidP="001A69B5">
      <w:proofErr w:type="spellStart"/>
      <w:r w:rsidRPr="001A69B5">
        <w:t>Vidare</w:t>
      </w:r>
      <w:proofErr w:type="spellEnd"/>
      <w:r w:rsidRPr="001A69B5">
        <w:t xml:space="preserve"> foreslår departementet å flytte </w:t>
      </w:r>
      <w:proofErr w:type="spellStart"/>
      <w:r w:rsidRPr="001A69B5">
        <w:t>følgande</w:t>
      </w:r>
      <w:proofErr w:type="spellEnd"/>
      <w:r w:rsidRPr="001A69B5">
        <w:t xml:space="preserve"> </w:t>
      </w:r>
      <w:proofErr w:type="spellStart"/>
      <w:r w:rsidRPr="001A69B5">
        <w:t>midlar</w:t>
      </w:r>
      <w:proofErr w:type="spellEnd"/>
      <w:r w:rsidRPr="001A69B5">
        <w:t xml:space="preserve"> </w:t>
      </w:r>
      <w:proofErr w:type="spellStart"/>
      <w:r w:rsidRPr="001A69B5">
        <w:t>frå</w:t>
      </w:r>
      <w:proofErr w:type="spellEnd"/>
      <w:r w:rsidRPr="001A69B5">
        <w:t xml:space="preserve"> kap. 273, post 50:</w:t>
      </w:r>
    </w:p>
    <w:p w14:paraId="2D076CDA" w14:textId="77777777" w:rsidR="000513CD" w:rsidRPr="001A69B5" w:rsidRDefault="0009509B" w:rsidP="001A69B5">
      <w:pPr>
        <w:pStyle w:val="Liste"/>
      </w:pPr>
      <w:r w:rsidRPr="001A69B5">
        <w:t xml:space="preserve">om lag 34 mill. kroner til kap. 256, post 01 for gjennomføring og drift av det samordna opptaket i </w:t>
      </w:r>
      <w:proofErr w:type="spellStart"/>
      <w:r w:rsidRPr="001A69B5">
        <w:t>høgare</w:t>
      </w:r>
      <w:proofErr w:type="spellEnd"/>
      <w:r w:rsidRPr="001A69B5">
        <w:t xml:space="preserve"> utdanning, </w:t>
      </w:r>
      <w:proofErr w:type="spellStart"/>
      <w:r w:rsidRPr="001A69B5">
        <w:t>oppgåver</w:t>
      </w:r>
      <w:proofErr w:type="spellEnd"/>
      <w:r w:rsidRPr="001A69B5">
        <w:t xml:space="preserve"> </w:t>
      </w:r>
      <w:proofErr w:type="spellStart"/>
      <w:r w:rsidRPr="001A69B5">
        <w:t>innan</w:t>
      </w:r>
      <w:proofErr w:type="spellEnd"/>
      <w:r w:rsidRPr="001A69B5">
        <w:t xml:space="preserve"> digitalisering og informasjonstryggleik og </w:t>
      </w:r>
      <w:proofErr w:type="spellStart"/>
      <w:r w:rsidRPr="001A69B5">
        <w:t>midlar</w:t>
      </w:r>
      <w:proofErr w:type="spellEnd"/>
      <w:r w:rsidRPr="001A69B5">
        <w:t xml:space="preserve"> til </w:t>
      </w:r>
      <w:proofErr w:type="spellStart"/>
      <w:r w:rsidRPr="001A69B5">
        <w:t>husleige</w:t>
      </w:r>
      <w:proofErr w:type="spellEnd"/>
      <w:r w:rsidRPr="001A69B5">
        <w:t xml:space="preserve"> for </w:t>
      </w:r>
      <w:proofErr w:type="gramStart"/>
      <w:r w:rsidRPr="001A69B5">
        <w:t>tilsette</w:t>
      </w:r>
      <w:proofErr w:type="gramEnd"/>
      <w:r w:rsidRPr="001A69B5">
        <w:t xml:space="preserve"> i Universell</w:t>
      </w:r>
    </w:p>
    <w:p w14:paraId="10E7C0BD" w14:textId="77777777" w:rsidR="000513CD" w:rsidRPr="001A69B5" w:rsidRDefault="0009509B" w:rsidP="001A69B5">
      <w:pPr>
        <w:pStyle w:val="Liste"/>
      </w:pPr>
      <w:r w:rsidRPr="001A69B5">
        <w:t xml:space="preserve">2,2 mill. kroner til kap. 256, post 21 i </w:t>
      </w:r>
      <w:proofErr w:type="spellStart"/>
      <w:r w:rsidRPr="001A69B5">
        <w:t>prosjektmidlar</w:t>
      </w:r>
      <w:proofErr w:type="spellEnd"/>
      <w:r w:rsidRPr="001A69B5">
        <w:t xml:space="preserve"> om kunnskap om effekten av digital teknologi</w:t>
      </w:r>
    </w:p>
    <w:p w14:paraId="25D9C876" w14:textId="77777777" w:rsidR="000513CD" w:rsidRPr="001A69B5" w:rsidRDefault="0009509B" w:rsidP="001A69B5">
      <w:pPr>
        <w:pStyle w:val="Liste"/>
      </w:pPr>
      <w:r w:rsidRPr="001A69B5">
        <w:t xml:space="preserve">10,7 mill. kroner til kap. 272, post 52 for støtteordninga for </w:t>
      </w:r>
      <w:proofErr w:type="spellStart"/>
      <w:r w:rsidRPr="001A69B5">
        <w:t>opne</w:t>
      </w:r>
      <w:proofErr w:type="spellEnd"/>
      <w:r w:rsidRPr="001A69B5">
        <w:t xml:space="preserve"> </w:t>
      </w:r>
      <w:proofErr w:type="spellStart"/>
      <w:r w:rsidRPr="001A69B5">
        <w:t>norskspråklege</w:t>
      </w:r>
      <w:proofErr w:type="spellEnd"/>
      <w:r w:rsidRPr="001A69B5">
        <w:t xml:space="preserve"> tidsskrift </w:t>
      </w:r>
      <w:proofErr w:type="spellStart"/>
      <w:r w:rsidRPr="001A69B5">
        <w:t>innanfor</w:t>
      </w:r>
      <w:proofErr w:type="spellEnd"/>
      <w:r w:rsidRPr="001A69B5">
        <w:t xml:space="preserve"> humaniora og </w:t>
      </w:r>
      <w:proofErr w:type="spellStart"/>
      <w:r w:rsidRPr="001A69B5">
        <w:t>samfunnsvitskap</w:t>
      </w:r>
      <w:proofErr w:type="spellEnd"/>
    </w:p>
    <w:p w14:paraId="2EEC1A61" w14:textId="77777777" w:rsidR="000513CD" w:rsidRPr="001A69B5" w:rsidRDefault="0009509B" w:rsidP="001A69B5">
      <w:r w:rsidRPr="001A69B5">
        <w:t xml:space="preserve">Departementet foreslår å flytte 0,7 mill. kroner </w:t>
      </w:r>
      <w:proofErr w:type="spellStart"/>
      <w:r w:rsidRPr="001A69B5">
        <w:t>frå</w:t>
      </w:r>
      <w:proofErr w:type="spellEnd"/>
      <w:r w:rsidRPr="001A69B5">
        <w:t xml:space="preserve"> Finansdepartementets kap. 1605, post 01 til kap. 273, post 50. Dette er </w:t>
      </w:r>
      <w:proofErr w:type="spellStart"/>
      <w:r w:rsidRPr="001A69B5">
        <w:t>eit</w:t>
      </w:r>
      <w:proofErr w:type="spellEnd"/>
      <w:r w:rsidRPr="001A69B5">
        <w:t xml:space="preserve"> </w:t>
      </w:r>
      <w:proofErr w:type="spellStart"/>
      <w:r w:rsidRPr="001A69B5">
        <w:t>tilskot</w:t>
      </w:r>
      <w:proofErr w:type="spellEnd"/>
      <w:r w:rsidRPr="001A69B5">
        <w:t xml:space="preserve"> som </w:t>
      </w:r>
      <w:proofErr w:type="spellStart"/>
      <w:r w:rsidRPr="001A69B5">
        <w:t>tidlegare</w:t>
      </w:r>
      <w:proofErr w:type="spellEnd"/>
      <w:r w:rsidRPr="001A69B5">
        <w:t xml:space="preserve"> er gitt </w:t>
      </w:r>
      <w:proofErr w:type="spellStart"/>
      <w:r w:rsidRPr="001A69B5">
        <w:t>frå</w:t>
      </w:r>
      <w:proofErr w:type="spellEnd"/>
      <w:r w:rsidRPr="001A69B5">
        <w:t xml:space="preserve"> Direktoratet for forvaltning og økonomistyring (DFØ) til NSD for drift av Forvaltningsdatabasen. </w:t>
      </w:r>
      <w:proofErr w:type="spellStart"/>
      <w:r w:rsidRPr="001A69B5">
        <w:t>Vidare</w:t>
      </w:r>
      <w:proofErr w:type="spellEnd"/>
      <w:r w:rsidRPr="001A69B5">
        <w:t xml:space="preserve"> ligg det i budsjettforslaget </w:t>
      </w:r>
      <w:proofErr w:type="spellStart"/>
      <w:r w:rsidRPr="001A69B5">
        <w:t>eit</w:t>
      </w:r>
      <w:proofErr w:type="spellEnd"/>
      <w:r w:rsidRPr="001A69B5">
        <w:t xml:space="preserve"> krav om gevinstrealisering etter omorganiseringa av </w:t>
      </w:r>
      <w:proofErr w:type="spellStart"/>
      <w:r w:rsidRPr="001A69B5">
        <w:t>verksemdene</w:t>
      </w:r>
      <w:proofErr w:type="spellEnd"/>
      <w:r w:rsidRPr="001A69B5">
        <w:t xml:space="preserve"> i kunnskapssektoren i 2017 og 2018, på 3,6 mill. kroner i 2022. Av dette er 2,8 mill. kroner innarbeidd i budsjettforslaget for Sikt og 0,8 mill. kroner i forslaget for HK-dir. Sjå kap. 256, post 01. Løyvinga på posten er redusert med 3,8 mill. kroner som følge av at forventa pensjonspremie til Statens pensjonskasse, inklusive </w:t>
      </w:r>
      <w:proofErr w:type="spellStart"/>
      <w:r w:rsidRPr="001A69B5">
        <w:t>arbeidsgivaravgift</w:t>
      </w:r>
      <w:proofErr w:type="spellEnd"/>
      <w:r w:rsidRPr="001A69B5">
        <w:t xml:space="preserve"> av dette, er </w:t>
      </w:r>
      <w:proofErr w:type="spellStart"/>
      <w:r w:rsidRPr="001A69B5">
        <w:t>tilsvarande</w:t>
      </w:r>
      <w:proofErr w:type="spellEnd"/>
      <w:r w:rsidRPr="001A69B5">
        <w:t xml:space="preserve"> redusert, jf. omtale under </w:t>
      </w:r>
      <w:proofErr w:type="spellStart"/>
      <w:r w:rsidRPr="001A69B5">
        <w:t>hovudinnleiinga</w:t>
      </w:r>
      <w:proofErr w:type="spellEnd"/>
      <w:r w:rsidRPr="001A69B5">
        <w:t xml:space="preserve"> punkt 1.3</w:t>
      </w:r>
    </w:p>
    <w:p w14:paraId="32BCC7F7" w14:textId="77777777" w:rsidR="000513CD" w:rsidRPr="001A69B5" w:rsidRDefault="0009509B" w:rsidP="001A69B5">
      <w:r w:rsidRPr="001A69B5">
        <w:t>Departementet foreslår som følge av dette å løyve 179,2 mill. kroner på posten.</w:t>
      </w:r>
    </w:p>
    <w:p w14:paraId="0F502893" w14:textId="77777777" w:rsidR="000513CD" w:rsidRPr="001A69B5" w:rsidRDefault="0009509B" w:rsidP="001A69B5">
      <w:pPr>
        <w:pStyle w:val="b-budkaptit"/>
      </w:pPr>
      <w:r w:rsidRPr="001A69B5">
        <w:t>Kap. 274 Universitetssenteret på Svalbard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7779EA7" w14:textId="77777777" w:rsidTr="003405E6">
        <w:trPr>
          <w:trHeight w:val="640"/>
          <w:hidden/>
        </w:trPr>
        <w:tc>
          <w:tcPr>
            <w:tcW w:w="840" w:type="dxa"/>
          </w:tcPr>
          <w:p w14:paraId="11313AB7" w14:textId="77777777" w:rsidR="000513CD" w:rsidRPr="001A69B5" w:rsidRDefault="0009509B" w:rsidP="001A69B5">
            <w:pPr>
              <w:pStyle w:val="Tabellnavn"/>
            </w:pPr>
            <w:r w:rsidRPr="001A69B5">
              <w:t>KPAL</w:t>
            </w:r>
          </w:p>
        </w:tc>
        <w:tc>
          <w:tcPr>
            <w:tcW w:w="4800" w:type="dxa"/>
          </w:tcPr>
          <w:p w14:paraId="28A63182" w14:textId="77777777" w:rsidR="000513CD" w:rsidRPr="001A69B5" w:rsidRDefault="000513CD" w:rsidP="001A69B5">
            <w:pPr>
              <w:pStyle w:val="Tabellnavn"/>
            </w:pPr>
          </w:p>
        </w:tc>
        <w:tc>
          <w:tcPr>
            <w:tcW w:w="1300" w:type="dxa"/>
          </w:tcPr>
          <w:p w14:paraId="0AC61675" w14:textId="77777777" w:rsidR="000513CD" w:rsidRPr="001A69B5" w:rsidRDefault="000513CD" w:rsidP="001A69B5">
            <w:pPr>
              <w:pStyle w:val="Tabellnavn"/>
            </w:pPr>
          </w:p>
        </w:tc>
        <w:tc>
          <w:tcPr>
            <w:tcW w:w="1300" w:type="dxa"/>
          </w:tcPr>
          <w:p w14:paraId="6C582BE4" w14:textId="77777777" w:rsidR="000513CD" w:rsidRPr="001A69B5" w:rsidRDefault="000513CD" w:rsidP="001A69B5">
            <w:pPr>
              <w:pStyle w:val="Tabellnavn"/>
            </w:pPr>
          </w:p>
        </w:tc>
        <w:tc>
          <w:tcPr>
            <w:tcW w:w="1300" w:type="dxa"/>
          </w:tcPr>
          <w:p w14:paraId="0D98BC2C" w14:textId="77777777" w:rsidR="000513CD" w:rsidRPr="001A69B5" w:rsidRDefault="0009509B" w:rsidP="001A69B5">
            <w:r w:rsidRPr="001A69B5">
              <w:t>(i 1 000 kr)</w:t>
            </w:r>
          </w:p>
        </w:tc>
      </w:tr>
      <w:tr w:rsidR="000513CD" w:rsidRPr="001A69B5" w14:paraId="601D7DC5" w14:textId="77777777" w:rsidTr="003405E6">
        <w:trPr>
          <w:trHeight w:val="600"/>
        </w:trPr>
        <w:tc>
          <w:tcPr>
            <w:tcW w:w="840" w:type="dxa"/>
          </w:tcPr>
          <w:p w14:paraId="030E4F21" w14:textId="77777777" w:rsidR="000513CD" w:rsidRPr="001A69B5" w:rsidRDefault="0009509B" w:rsidP="001A69B5">
            <w:r w:rsidRPr="001A69B5">
              <w:t>Post</w:t>
            </w:r>
          </w:p>
        </w:tc>
        <w:tc>
          <w:tcPr>
            <w:tcW w:w="4800" w:type="dxa"/>
          </w:tcPr>
          <w:p w14:paraId="56FE4C06" w14:textId="77777777" w:rsidR="000513CD" w:rsidRPr="001A69B5" w:rsidRDefault="0009509B" w:rsidP="001A69B5">
            <w:proofErr w:type="spellStart"/>
            <w:r w:rsidRPr="001A69B5">
              <w:t>Nemning</w:t>
            </w:r>
            <w:proofErr w:type="spellEnd"/>
          </w:p>
        </w:tc>
        <w:tc>
          <w:tcPr>
            <w:tcW w:w="1300" w:type="dxa"/>
          </w:tcPr>
          <w:p w14:paraId="74B7745F"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CF84A76" w14:textId="77777777" w:rsidR="000513CD" w:rsidRPr="001A69B5" w:rsidRDefault="0009509B" w:rsidP="001A69B5">
            <w:r w:rsidRPr="001A69B5">
              <w:t xml:space="preserve">Saldert </w:t>
            </w:r>
            <w:r w:rsidRPr="001A69B5">
              <w:br/>
              <w:t>budsjett 2021</w:t>
            </w:r>
          </w:p>
        </w:tc>
        <w:tc>
          <w:tcPr>
            <w:tcW w:w="1300" w:type="dxa"/>
          </w:tcPr>
          <w:p w14:paraId="1C4D64B7" w14:textId="77777777" w:rsidR="000513CD" w:rsidRPr="001A69B5" w:rsidRDefault="0009509B" w:rsidP="001A69B5">
            <w:r w:rsidRPr="001A69B5">
              <w:t xml:space="preserve">Forslag </w:t>
            </w:r>
            <w:r w:rsidRPr="001A69B5">
              <w:br/>
              <w:t>2022</w:t>
            </w:r>
          </w:p>
        </w:tc>
      </w:tr>
      <w:tr w:rsidR="000513CD" w:rsidRPr="001A69B5" w14:paraId="72D77F25" w14:textId="77777777" w:rsidTr="003405E6">
        <w:trPr>
          <w:trHeight w:val="380"/>
        </w:trPr>
        <w:tc>
          <w:tcPr>
            <w:tcW w:w="840" w:type="dxa"/>
          </w:tcPr>
          <w:p w14:paraId="666EDEBB" w14:textId="77777777" w:rsidR="000513CD" w:rsidRPr="001A69B5" w:rsidRDefault="0009509B" w:rsidP="001A69B5">
            <w:r w:rsidRPr="001A69B5">
              <w:t>70</w:t>
            </w:r>
          </w:p>
        </w:tc>
        <w:tc>
          <w:tcPr>
            <w:tcW w:w="4800" w:type="dxa"/>
          </w:tcPr>
          <w:p w14:paraId="4663A8EA" w14:textId="77777777" w:rsidR="000513CD" w:rsidRPr="001A69B5" w:rsidRDefault="0009509B" w:rsidP="001A69B5">
            <w:proofErr w:type="spellStart"/>
            <w:r w:rsidRPr="001A69B5">
              <w:t>Tilskot</w:t>
            </w:r>
            <w:proofErr w:type="spellEnd"/>
            <w:r w:rsidRPr="001A69B5">
              <w:t xml:space="preserve"> til Universitetssenteret på Svalbard</w:t>
            </w:r>
          </w:p>
        </w:tc>
        <w:tc>
          <w:tcPr>
            <w:tcW w:w="1300" w:type="dxa"/>
          </w:tcPr>
          <w:p w14:paraId="7853F1F2" w14:textId="77777777" w:rsidR="000513CD" w:rsidRPr="001A69B5" w:rsidRDefault="0009509B" w:rsidP="001A69B5">
            <w:r w:rsidRPr="001A69B5">
              <w:t>142 463</w:t>
            </w:r>
          </w:p>
        </w:tc>
        <w:tc>
          <w:tcPr>
            <w:tcW w:w="1300" w:type="dxa"/>
          </w:tcPr>
          <w:p w14:paraId="4775C20E" w14:textId="77777777" w:rsidR="000513CD" w:rsidRPr="001A69B5" w:rsidRDefault="0009509B" w:rsidP="001A69B5">
            <w:r w:rsidRPr="001A69B5">
              <w:t>36 322</w:t>
            </w:r>
          </w:p>
        </w:tc>
        <w:tc>
          <w:tcPr>
            <w:tcW w:w="1300" w:type="dxa"/>
          </w:tcPr>
          <w:p w14:paraId="0BA277B8" w14:textId="77777777" w:rsidR="000513CD" w:rsidRPr="001A69B5" w:rsidRDefault="0009509B" w:rsidP="001A69B5">
            <w:r w:rsidRPr="001A69B5">
              <w:t>158 265</w:t>
            </w:r>
          </w:p>
        </w:tc>
      </w:tr>
      <w:tr w:rsidR="000513CD" w:rsidRPr="001A69B5" w14:paraId="18D26A88" w14:textId="77777777" w:rsidTr="003405E6">
        <w:trPr>
          <w:trHeight w:val="380"/>
        </w:trPr>
        <w:tc>
          <w:tcPr>
            <w:tcW w:w="840" w:type="dxa"/>
          </w:tcPr>
          <w:p w14:paraId="50359C36" w14:textId="77777777" w:rsidR="000513CD" w:rsidRPr="001A69B5" w:rsidRDefault="000513CD" w:rsidP="001A69B5"/>
        </w:tc>
        <w:tc>
          <w:tcPr>
            <w:tcW w:w="4800" w:type="dxa"/>
          </w:tcPr>
          <w:p w14:paraId="33B6A181" w14:textId="77777777" w:rsidR="000513CD" w:rsidRPr="001A69B5" w:rsidRDefault="0009509B" w:rsidP="001A69B5">
            <w:r w:rsidRPr="001A69B5">
              <w:t>Sum kap. 274</w:t>
            </w:r>
          </w:p>
        </w:tc>
        <w:tc>
          <w:tcPr>
            <w:tcW w:w="1300" w:type="dxa"/>
          </w:tcPr>
          <w:p w14:paraId="005E9C32" w14:textId="77777777" w:rsidR="000513CD" w:rsidRPr="001A69B5" w:rsidRDefault="0009509B" w:rsidP="001A69B5">
            <w:r w:rsidRPr="001A69B5">
              <w:t>142 463</w:t>
            </w:r>
          </w:p>
        </w:tc>
        <w:tc>
          <w:tcPr>
            <w:tcW w:w="1300" w:type="dxa"/>
          </w:tcPr>
          <w:p w14:paraId="489AE4D5" w14:textId="77777777" w:rsidR="000513CD" w:rsidRPr="001A69B5" w:rsidRDefault="0009509B" w:rsidP="001A69B5">
            <w:r w:rsidRPr="001A69B5">
              <w:t>36 322</w:t>
            </w:r>
          </w:p>
        </w:tc>
        <w:tc>
          <w:tcPr>
            <w:tcW w:w="1300" w:type="dxa"/>
          </w:tcPr>
          <w:p w14:paraId="7949A1D5" w14:textId="77777777" w:rsidR="000513CD" w:rsidRPr="001A69B5" w:rsidRDefault="0009509B" w:rsidP="001A69B5">
            <w:r w:rsidRPr="001A69B5">
              <w:t>158 265</w:t>
            </w:r>
          </w:p>
        </w:tc>
      </w:tr>
    </w:tbl>
    <w:p w14:paraId="4D934BE4" w14:textId="77777777" w:rsidR="000513CD" w:rsidRPr="001A69B5" w:rsidRDefault="0009509B" w:rsidP="001A69B5">
      <w:pPr>
        <w:pStyle w:val="b-post"/>
      </w:pPr>
      <w:r w:rsidRPr="001A69B5">
        <w:t xml:space="preserve">Post 70 </w:t>
      </w:r>
      <w:proofErr w:type="spellStart"/>
      <w:r w:rsidRPr="001A69B5">
        <w:t>Tilskot</w:t>
      </w:r>
      <w:proofErr w:type="spellEnd"/>
      <w:r w:rsidRPr="001A69B5">
        <w:t xml:space="preserve"> til Universitetssenteret på Svalbard</w:t>
      </w:r>
    </w:p>
    <w:p w14:paraId="26D33DAD" w14:textId="77777777" w:rsidR="000513CD" w:rsidRPr="001A69B5" w:rsidRDefault="0009509B" w:rsidP="001A69B5">
      <w:r w:rsidRPr="001A69B5">
        <w:t xml:space="preserve">Posten </w:t>
      </w:r>
      <w:proofErr w:type="spellStart"/>
      <w:r w:rsidRPr="001A69B5">
        <w:t>omfattar</w:t>
      </w:r>
      <w:proofErr w:type="spellEnd"/>
      <w:r w:rsidRPr="001A69B5">
        <w:t xml:space="preserve"> </w:t>
      </w:r>
      <w:proofErr w:type="spellStart"/>
      <w:r w:rsidRPr="001A69B5">
        <w:t>tilskot</w:t>
      </w:r>
      <w:proofErr w:type="spellEnd"/>
      <w:r w:rsidRPr="001A69B5">
        <w:t xml:space="preserve"> til Universitetssenteret på Svalbard AS (UNIS).</w:t>
      </w:r>
    </w:p>
    <w:p w14:paraId="10F1D324" w14:textId="77777777" w:rsidR="000513CD" w:rsidRPr="001A69B5" w:rsidRDefault="0009509B" w:rsidP="001A69B5">
      <w:pPr>
        <w:pStyle w:val="avsnitt-tittel"/>
      </w:pPr>
      <w:r w:rsidRPr="001A69B5">
        <w:t>Mål for 2022</w:t>
      </w:r>
    </w:p>
    <w:p w14:paraId="283DD5E2" w14:textId="77777777" w:rsidR="000513CD" w:rsidRPr="001A69B5" w:rsidRDefault="0009509B" w:rsidP="001A69B5">
      <w:r w:rsidRPr="001A69B5">
        <w:t xml:space="preserve">Høg kvalitet i utdanning og forsking knytt til Svalbards plassering i </w:t>
      </w:r>
      <w:proofErr w:type="spellStart"/>
      <w:r w:rsidRPr="001A69B5">
        <w:t>eit</w:t>
      </w:r>
      <w:proofErr w:type="spellEnd"/>
      <w:r w:rsidRPr="001A69B5">
        <w:t xml:space="preserve"> høgarktisk område.</w:t>
      </w:r>
    </w:p>
    <w:p w14:paraId="674315B7" w14:textId="77777777" w:rsidR="000513CD" w:rsidRPr="001A69B5" w:rsidRDefault="0009509B" w:rsidP="001A69B5">
      <w:pPr>
        <w:pStyle w:val="avsnitt-tittel"/>
      </w:pPr>
      <w:r w:rsidRPr="001A69B5">
        <w:t>Resultat 2020</w:t>
      </w:r>
    </w:p>
    <w:p w14:paraId="13A50CC9" w14:textId="77777777" w:rsidR="000513CD" w:rsidRPr="001A69B5" w:rsidRDefault="0009509B" w:rsidP="001A69B5">
      <w:r w:rsidRPr="001A69B5">
        <w:t xml:space="preserve">Alle emne ved UNIS har </w:t>
      </w:r>
      <w:proofErr w:type="spellStart"/>
      <w:r w:rsidRPr="001A69B5">
        <w:t>ein</w:t>
      </w:r>
      <w:proofErr w:type="spellEnd"/>
      <w:r w:rsidRPr="001A69B5">
        <w:t xml:space="preserve"> obligatorisk feltkomponent, som i stor grad </w:t>
      </w:r>
      <w:proofErr w:type="spellStart"/>
      <w:r w:rsidRPr="001A69B5">
        <w:t>ikkje</w:t>
      </w:r>
      <w:proofErr w:type="spellEnd"/>
      <w:r w:rsidRPr="001A69B5">
        <w:t xml:space="preserve"> kunne </w:t>
      </w:r>
      <w:proofErr w:type="spellStart"/>
      <w:r w:rsidRPr="001A69B5">
        <w:t>gjennomførast</w:t>
      </w:r>
      <w:proofErr w:type="spellEnd"/>
      <w:r w:rsidRPr="001A69B5">
        <w:t xml:space="preserve"> i 2020 på grunn av smitteverntiltak. I mai 2020 vedtok UNIS å </w:t>
      </w:r>
      <w:proofErr w:type="spellStart"/>
      <w:r w:rsidRPr="001A69B5">
        <w:t>ikkje</w:t>
      </w:r>
      <w:proofErr w:type="spellEnd"/>
      <w:r w:rsidRPr="001A69B5">
        <w:t xml:space="preserve"> ta opp </w:t>
      </w:r>
      <w:proofErr w:type="spellStart"/>
      <w:r w:rsidRPr="001A69B5">
        <w:t>emnestudentar</w:t>
      </w:r>
      <w:proofErr w:type="spellEnd"/>
      <w:r w:rsidRPr="001A69B5">
        <w:t xml:space="preserve"> ut året, og 65 av 95 emne blei kansellerte. Covid-19-pandemien har </w:t>
      </w:r>
      <w:proofErr w:type="spellStart"/>
      <w:r w:rsidRPr="001A69B5">
        <w:t>følgeleg</w:t>
      </w:r>
      <w:proofErr w:type="spellEnd"/>
      <w:r w:rsidRPr="001A69B5">
        <w:t xml:space="preserve"> hatt store </w:t>
      </w:r>
      <w:proofErr w:type="spellStart"/>
      <w:r w:rsidRPr="001A69B5">
        <w:t>konsekvensar</w:t>
      </w:r>
      <w:proofErr w:type="spellEnd"/>
      <w:r w:rsidRPr="001A69B5">
        <w:t xml:space="preserve"> mellom anna for UNIS’ mål på 220 studentårsverk. 299 </w:t>
      </w:r>
      <w:proofErr w:type="spellStart"/>
      <w:r w:rsidRPr="001A69B5">
        <w:t>studentar</w:t>
      </w:r>
      <w:proofErr w:type="spellEnd"/>
      <w:r w:rsidRPr="001A69B5">
        <w:t xml:space="preserve"> hadde </w:t>
      </w:r>
      <w:proofErr w:type="spellStart"/>
      <w:r w:rsidRPr="001A69B5">
        <w:t>kortare</w:t>
      </w:r>
      <w:proofErr w:type="spellEnd"/>
      <w:r w:rsidRPr="001A69B5">
        <w:t xml:space="preserve"> eller lengre </w:t>
      </w:r>
      <w:proofErr w:type="spellStart"/>
      <w:r w:rsidRPr="001A69B5">
        <w:t>opphald</w:t>
      </w:r>
      <w:proofErr w:type="spellEnd"/>
      <w:r w:rsidRPr="001A69B5">
        <w:t xml:space="preserve"> ved UNIS i 2020, og </w:t>
      </w:r>
      <w:proofErr w:type="spellStart"/>
      <w:r w:rsidRPr="001A69B5">
        <w:t>dei</w:t>
      </w:r>
      <w:proofErr w:type="spellEnd"/>
      <w:r w:rsidRPr="001A69B5">
        <w:t xml:space="preserve"> produserte 97 studentårsverk. Dette er </w:t>
      </w:r>
      <w:proofErr w:type="spellStart"/>
      <w:r w:rsidRPr="001A69B5">
        <w:t>ein</w:t>
      </w:r>
      <w:proofErr w:type="spellEnd"/>
      <w:r w:rsidRPr="001A69B5">
        <w:t xml:space="preserve"> </w:t>
      </w:r>
      <w:proofErr w:type="spellStart"/>
      <w:r w:rsidRPr="001A69B5">
        <w:t>tydeleg</w:t>
      </w:r>
      <w:proofErr w:type="spellEnd"/>
      <w:r w:rsidRPr="001A69B5">
        <w:t xml:space="preserve"> nedgang </w:t>
      </w:r>
      <w:proofErr w:type="spellStart"/>
      <w:r w:rsidRPr="001A69B5">
        <w:t>samanlikna</w:t>
      </w:r>
      <w:proofErr w:type="spellEnd"/>
      <w:r w:rsidRPr="001A69B5">
        <w:t xml:space="preserve"> med 2019. Dei </w:t>
      </w:r>
      <w:proofErr w:type="spellStart"/>
      <w:r w:rsidRPr="001A69B5">
        <w:t>fekk</w:t>
      </w:r>
      <w:proofErr w:type="spellEnd"/>
      <w:r w:rsidRPr="001A69B5">
        <w:t xml:space="preserve"> </w:t>
      </w:r>
      <w:proofErr w:type="spellStart"/>
      <w:r w:rsidRPr="001A69B5">
        <w:t>vidare</w:t>
      </w:r>
      <w:proofErr w:type="spellEnd"/>
      <w:r w:rsidRPr="001A69B5">
        <w:t xml:space="preserve"> utsett feltarbeid og gjennomført mindre forsking som følge av pandemien. </w:t>
      </w:r>
      <w:proofErr w:type="spellStart"/>
      <w:r w:rsidRPr="001A69B5">
        <w:t>Lågare</w:t>
      </w:r>
      <w:proofErr w:type="spellEnd"/>
      <w:r w:rsidRPr="001A69B5">
        <w:t xml:space="preserve"> utgifter til utdannings- og forskingsaktivitet gjorde at UNIS kunne omdisponere </w:t>
      </w:r>
      <w:proofErr w:type="spellStart"/>
      <w:r w:rsidRPr="001A69B5">
        <w:t>midlar</w:t>
      </w:r>
      <w:proofErr w:type="spellEnd"/>
      <w:r w:rsidRPr="001A69B5">
        <w:t xml:space="preserve"> til å oppdatere utstyr og infrastruktur.</w:t>
      </w:r>
    </w:p>
    <w:p w14:paraId="3DE845CC" w14:textId="77777777" w:rsidR="000513CD" w:rsidRPr="001A69B5" w:rsidRDefault="0009509B" w:rsidP="001A69B5">
      <w:pPr>
        <w:pStyle w:val="avsnitt-tittel"/>
      </w:pPr>
      <w:r w:rsidRPr="001A69B5">
        <w:t>Budsjettforslag for 2022</w:t>
      </w:r>
    </w:p>
    <w:p w14:paraId="12CA8797" w14:textId="77777777" w:rsidR="000513CD" w:rsidRPr="001A69B5" w:rsidRDefault="0009509B" w:rsidP="001A69B5">
      <w:r w:rsidRPr="001A69B5">
        <w:t xml:space="preserve">Statsbygg tok </w:t>
      </w:r>
      <w:proofErr w:type="spellStart"/>
      <w:r w:rsidRPr="001A69B5">
        <w:t>frå</w:t>
      </w:r>
      <w:proofErr w:type="spellEnd"/>
      <w:r w:rsidRPr="001A69B5">
        <w:t xml:space="preserve"> 1. juli 2021 over forvaltninga av UNIS’ </w:t>
      </w:r>
      <w:proofErr w:type="spellStart"/>
      <w:r w:rsidRPr="001A69B5">
        <w:t>bustadar</w:t>
      </w:r>
      <w:proofErr w:type="spellEnd"/>
      <w:r w:rsidRPr="001A69B5">
        <w:t xml:space="preserve"> på Svalbard. I 2021 blei </w:t>
      </w:r>
      <w:proofErr w:type="spellStart"/>
      <w:r w:rsidRPr="001A69B5">
        <w:t>tilskotet</w:t>
      </w:r>
      <w:proofErr w:type="spellEnd"/>
      <w:r w:rsidRPr="001A69B5">
        <w:t xml:space="preserve"> til UNIS redusert med 110,7 mill. kroner, </w:t>
      </w:r>
      <w:proofErr w:type="spellStart"/>
      <w:r w:rsidRPr="001A69B5">
        <w:t>tilsvarande</w:t>
      </w:r>
      <w:proofErr w:type="spellEnd"/>
      <w:r w:rsidRPr="001A69B5">
        <w:t xml:space="preserve"> </w:t>
      </w:r>
      <w:proofErr w:type="spellStart"/>
      <w:r w:rsidRPr="001A69B5">
        <w:t>overskotet</w:t>
      </w:r>
      <w:proofErr w:type="spellEnd"/>
      <w:r w:rsidRPr="001A69B5">
        <w:t xml:space="preserve"> </w:t>
      </w:r>
      <w:proofErr w:type="spellStart"/>
      <w:r w:rsidRPr="001A69B5">
        <w:t>deira</w:t>
      </w:r>
      <w:proofErr w:type="spellEnd"/>
      <w:r w:rsidRPr="001A69B5">
        <w:t xml:space="preserve"> ved sal av </w:t>
      </w:r>
      <w:proofErr w:type="spellStart"/>
      <w:r w:rsidRPr="001A69B5">
        <w:t>bustadane</w:t>
      </w:r>
      <w:proofErr w:type="spellEnd"/>
      <w:r w:rsidRPr="001A69B5">
        <w:t xml:space="preserve">. </w:t>
      </w:r>
      <w:proofErr w:type="spellStart"/>
      <w:r w:rsidRPr="001A69B5">
        <w:t>Tilskotet</w:t>
      </w:r>
      <w:proofErr w:type="spellEnd"/>
      <w:r w:rsidRPr="001A69B5">
        <w:t xml:space="preserve"> blir </w:t>
      </w:r>
      <w:proofErr w:type="spellStart"/>
      <w:r w:rsidRPr="001A69B5">
        <w:t>tilsvarande</w:t>
      </w:r>
      <w:proofErr w:type="spellEnd"/>
      <w:r w:rsidRPr="001A69B5">
        <w:t xml:space="preserve"> justert opp igjen i 2022. Med forvaltningsoverføringa får UNIS 6,9 mill. kroner </w:t>
      </w:r>
      <w:proofErr w:type="spellStart"/>
      <w:r w:rsidRPr="001A69B5">
        <w:t>meir</w:t>
      </w:r>
      <w:proofErr w:type="spellEnd"/>
      <w:r w:rsidRPr="001A69B5">
        <w:t xml:space="preserve"> i </w:t>
      </w:r>
      <w:proofErr w:type="spellStart"/>
      <w:r w:rsidRPr="001A69B5">
        <w:t>årleg</w:t>
      </w:r>
      <w:proofErr w:type="spellEnd"/>
      <w:r w:rsidRPr="001A69B5">
        <w:t xml:space="preserve"> </w:t>
      </w:r>
      <w:proofErr w:type="spellStart"/>
      <w:r w:rsidRPr="001A69B5">
        <w:t>husleige</w:t>
      </w:r>
      <w:proofErr w:type="spellEnd"/>
      <w:r w:rsidRPr="001A69B5">
        <w:t xml:space="preserve">, og regjeringa foreslår å </w:t>
      </w:r>
      <w:proofErr w:type="spellStart"/>
      <w:r w:rsidRPr="001A69B5">
        <w:t>auke</w:t>
      </w:r>
      <w:proofErr w:type="spellEnd"/>
      <w:r w:rsidRPr="001A69B5">
        <w:t xml:space="preserve"> løyvinga til UNIS med 5,6 mill. kroner, </w:t>
      </w:r>
      <w:proofErr w:type="spellStart"/>
      <w:r w:rsidRPr="001A69B5">
        <w:t>tilsvarande</w:t>
      </w:r>
      <w:proofErr w:type="spellEnd"/>
      <w:r w:rsidRPr="001A69B5">
        <w:t xml:space="preserve"> kapitalkostnadene i </w:t>
      </w:r>
      <w:proofErr w:type="spellStart"/>
      <w:r w:rsidRPr="001A69B5">
        <w:t>husleiga</w:t>
      </w:r>
      <w:proofErr w:type="spellEnd"/>
      <w:r w:rsidRPr="001A69B5">
        <w:t xml:space="preserve">, i tråd med praksis </w:t>
      </w:r>
      <w:proofErr w:type="spellStart"/>
      <w:r w:rsidRPr="001A69B5">
        <w:t>frå</w:t>
      </w:r>
      <w:proofErr w:type="spellEnd"/>
      <w:r w:rsidRPr="001A69B5">
        <w:t xml:space="preserve"> </w:t>
      </w:r>
      <w:proofErr w:type="spellStart"/>
      <w:r w:rsidRPr="001A69B5">
        <w:t>tidlegare</w:t>
      </w:r>
      <w:proofErr w:type="spellEnd"/>
      <w:r w:rsidRPr="001A69B5">
        <w:t xml:space="preserve"> </w:t>
      </w:r>
      <w:proofErr w:type="spellStart"/>
      <w:r w:rsidRPr="001A69B5">
        <w:t>forvaltningsoverføringar</w:t>
      </w:r>
      <w:proofErr w:type="spellEnd"/>
      <w:r w:rsidRPr="001A69B5">
        <w:t xml:space="preserve">. UNIS vil </w:t>
      </w:r>
      <w:proofErr w:type="spellStart"/>
      <w:r w:rsidRPr="001A69B5">
        <w:t>innanfor</w:t>
      </w:r>
      <w:proofErr w:type="spellEnd"/>
      <w:r w:rsidRPr="001A69B5">
        <w:t xml:space="preserve"> uendra </w:t>
      </w:r>
      <w:proofErr w:type="spellStart"/>
      <w:r w:rsidRPr="001A69B5">
        <w:t>tilskot</w:t>
      </w:r>
      <w:proofErr w:type="spellEnd"/>
      <w:r w:rsidRPr="001A69B5">
        <w:t xml:space="preserve"> dekke </w:t>
      </w:r>
      <w:proofErr w:type="spellStart"/>
      <w:r w:rsidRPr="001A69B5">
        <w:t>vedlikehaldskostnader</w:t>
      </w:r>
      <w:proofErr w:type="spellEnd"/>
      <w:r w:rsidRPr="001A69B5">
        <w:t xml:space="preserve"> med 10 mill. kroner over ti år. Kunnskapsdepartementet foreslår </w:t>
      </w:r>
      <w:proofErr w:type="spellStart"/>
      <w:r w:rsidRPr="001A69B5">
        <w:t>vidare</w:t>
      </w:r>
      <w:proofErr w:type="spellEnd"/>
      <w:r w:rsidRPr="001A69B5">
        <w:t xml:space="preserve"> å </w:t>
      </w:r>
      <w:proofErr w:type="spellStart"/>
      <w:r w:rsidRPr="001A69B5">
        <w:t>auke</w:t>
      </w:r>
      <w:proofErr w:type="spellEnd"/>
      <w:r w:rsidRPr="001A69B5">
        <w:t xml:space="preserve"> </w:t>
      </w:r>
      <w:proofErr w:type="spellStart"/>
      <w:r w:rsidRPr="001A69B5">
        <w:t>tilskotet</w:t>
      </w:r>
      <w:proofErr w:type="spellEnd"/>
      <w:r w:rsidRPr="001A69B5">
        <w:t xml:space="preserve"> til UNIS med 1,9 mill. kroner </w:t>
      </w:r>
      <w:proofErr w:type="spellStart"/>
      <w:r w:rsidRPr="001A69B5">
        <w:t>frå</w:t>
      </w:r>
      <w:proofErr w:type="spellEnd"/>
      <w:r w:rsidRPr="001A69B5">
        <w:t xml:space="preserve"> og med 2022 for UNIS’ </w:t>
      </w:r>
      <w:proofErr w:type="spellStart"/>
      <w:r w:rsidRPr="001A69B5">
        <w:t>leige</w:t>
      </w:r>
      <w:proofErr w:type="spellEnd"/>
      <w:r w:rsidRPr="001A69B5">
        <w:t xml:space="preserve"> av studentareal i det nye bygget til studentsamskipnaden. Departementet foreslår med det </w:t>
      </w:r>
      <w:proofErr w:type="spellStart"/>
      <w:r w:rsidRPr="001A69B5">
        <w:t>eit</w:t>
      </w:r>
      <w:proofErr w:type="spellEnd"/>
      <w:r w:rsidRPr="001A69B5">
        <w:t xml:space="preserve"> samla </w:t>
      </w:r>
      <w:proofErr w:type="spellStart"/>
      <w:r w:rsidRPr="001A69B5">
        <w:t>tilskot</w:t>
      </w:r>
      <w:proofErr w:type="spellEnd"/>
      <w:r w:rsidRPr="001A69B5">
        <w:t xml:space="preserve"> på 158,3 mill. kroner til UNIS.</w:t>
      </w:r>
    </w:p>
    <w:p w14:paraId="7EC07595" w14:textId="77777777" w:rsidR="000513CD" w:rsidRPr="001A69B5" w:rsidRDefault="0009509B" w:rsidP="001A69B5">
      <w:pPr>
        <w:pStyle w:val="b-budkaptit"/>
      </w:pPr>
      <w:r w:rsidRPr="001A69B5">
        <w:t xml:space="preserve">Kap. 275 Tiltak for </w:t>
      </w:r>
      <w:proofErr w:type="spellStart"/>
      <w:r w:rsidRPr="001A69B5">
        <w:t>høgare</w:t>
      </w:r>
      <w:proofErr w:type="spellEnd"/>
      <w:r w:rsidRPr="001A69B5">
        <w:t xml:space="preserve"> utdanning og forsking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6EF10CA8" w14:textId="77777777" w:rsidTr="003405E6">
        <w:trPr>
          <w:trHeight w:val="640"/>
          <w:hidden/>
        </w:trPr>
        <w:tc>
          <w:tcPr>
            <w:tcW w:w="840" w:type="dxa"/>
          </w:tcPr>
          <w:p w14:paraId="386BCB24" w14:textId="77777777" w:rsidR="000513CD" w:rsidRPr="001A69B5" w:rsidRDefault="0009509B" w:rsidP="001A69B5">
            <w:pPr>
              <w:pStyle w:val="Tabellnavn"/>
            </w:pPr>
            <w:r w:rsidRPr="001A69B5">
              <w:t>KPAL</w:t>
            </w:r>
          </w:p>
        </w:tc>
        <w:tc>
          <w:tcPr>
            <w:tcW w:w="4800" w:type="dxa"/>
          </w:tcPr>
          <w:p w14:paraId="1A5D0137" w14:textId="77777777" w:rsidR="000513CD" w:rsidRPr="001A69B5" w:rsidRDefault="000513CD" w:rsidP="001A69B5">
            <w:pPr>
              <w:pStyle w:val="Tabellnavn"/>
            </w:pPr>
          </w:p>
        </w:tc>
        <w:tc>
          <w:tcPr>
            <w:tcW w:w="1300" w:type="dxa"/>
          </w:tcPr>
          <w:p w14:paraId="7D046C59" w14:textId="77777777" w:rsidR="000513CD" w:rsidRPr="001A69B5" w:rsidRDefault="000513CD" w:rsidP="001A69B5">
            <w:pPr>
              <w:pStyle w:val="Tabellnavn"/>
            </w:pPr>
          </w:p>
        </w:tc>
        <w:tc>
          <w:tcPr>
            <w:tcW w:w="1300" w:type="dxa"/>
          </w:tcPr>
          <w:p w14:paraId="2DBD9C94" w14:textId="77777777" w:rsidR="000513CD" w:rsidRPr="001A69B5" w:rsidRDefault="000513CD" w:rsidP="001A69B5">
            <w:pPr>
              <w:pStyle w:val="Tabellnavn"/>
            </w:pPr>
          </w:p>
        </w:tc>
        <w:tc>
          <w:tcPr>
            <w:tcW w:w="1300" w:type="dxa"/>
          </w:tcPr>
          <w:p w14:paraId="5E2C922F" w14:textId="77777777" w:rsidR="000513CD" w:rsidRPr="001A69B5" w:rsidRDefault="0009509B" w:rsidP="001A69B5">
            <w:r w:rsidRPr="001A69B5">
              <w:t>(i 1 000 kr)</w:t>
            </w:r>
          </w:p>
        </w:tc>
      </w:tr>
      <w:tr w:rsidR="000513CD" w:rsidRPr="001A69B5" w14:paraId="40D951C9" w14:textId="77777777" w:rsidTr="003405E6">
        <w:trPr>
          <w:trHeight w:val="600"/>
        </w:trPr>
        <w:tc>
          <w:tcPr>
            <w:tcW w:w="840" w:type="dxa"/>
          </w:tcPr>
          <w:p w14:paraId="307F8557" w14:textId="77777777" w:rsidR="000513CD" w:rsidRPr="001A69B5" w:rsidRDefault="0009509B" w:rsidP="001A69B5">
            <w:r w:rsidRPr="001A69B5">
              <w:t>Post</w:t>
            </w:r>
          </w:p>
        </w:tc>
        <w:tc>
          <w:tcPr>
            <w:tcW w:w="4800" w:type="dxa"/>
          </w:tcPr>
          <w:p w14:paraId="272B1B45" w14:textId="77777777" w:rsidR="000513CD" w:rsidRPr="001A69B5" w:rsidRDefault="0009509B" w:rsidP="001A69B5">
            <w:proofErr w:type="spellStart"/>
            <w:r w:rsidRPr="001A69B5">
              <w:t>Nemning</w:t>
            </w:r>
            <w:proofErr w:type="spellEnd"/>
          </w:p>
        </w:tc>
        <w:tc>
          <w:tcPr>
            <w:tcW w:w="1300" w:type="dxa"/>
          </w:tcPr>
          <w:p w14:paraId="3BC1F68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B1BE91F" w14:textId="77777777" w:rsidR="000513CD" w:rsidRPr="001A69B5" w:rsidRDefault="0009509B" w:rsidP="001A69B5">
            <w:r w:rsidRPr="001A69B5">
              <w:t xml:space="preserve">Saldert </w:t>
            </w:r>
            <w:r w:rsidRPr="001A69B5">
              <w:br/>
              <w:t>budsjett 2021</w:t>
            </w:r>
          </w:p>
        </w:tc>
        <w:tc>
          <w:tcPr>
            <w:tcW w:w="1300" w:type="dxa"/>
          </w:tcPr>
          <w:p w14:paraId="18CB0DB3" w14:textId="77777777" w:rsidR="000513CD" w:rsidRPr="001A69B5" w:rsidRDefault="0009509B" w:rsidP="001A69B5">
            <w:r w:rsidRPr="001A69B5">
              <w:t xml:space="preserve">Forslag </w:t>
            </w:r>
            <w:r w:rsidRPr="001A69B5">
              <w:br/>
              <w:t>2022</w:t>
            </w:r>
          </w:p>
        </w:tc>
      </w:tr>
      <w:tr w:rsidR="000513CD" w:rsidRPr="001A69B5" w14:paraId="21BB81BC" w14:textId="77777777" w:rsidTr="003405E6">
        <w:trPr>
          <w:trHeight w:val="640"/>
        </w:trPr>
        <w:tc>
          <w:tcPr>
            <w:tcW w:w="840" w:type="dxa"/>
          </w:tcPr>
          <w:p w14:paraId="6C2369FA" w14:textId="77777777" w:rsidR="000513CD" w:rsidRPr="001A69B5" w:rsidRDefault="0009509B" w:rsidP="001A69B5">
            <w:r w:rsidRPr="001A69B5">
              <w:t>21</w:t>
            </w:r>
          </w:p>
        </w:tc>
        <w:tc>
          <w:tcPr>
            <w:tcW w:w="4800" w:type="dxa"/>
          </w:tcPr>
          <w:p w14:paraId="25A5937C"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70</w:t>
            </w:r>
          </w:p>
        </w:tc>
        <w:tc>
          <w:tcPr>
            <w:tcW w:w="1300" w:type="dxa"/>
          </w:tcPr>
          <w:p w14:paraId="5C17B2AB" w14:textId="77777777" w:rsidR="000513CD" w:rsidRPr="001A69B5" w:rsidRDefault="0009509B" w:rsidP="001A69B5">
            <w:r w:rsidRPr="001A69B5">
              <w:t>185 438</w:t>
            </w:r>
          </w:p>
        </w:tc>
        <w:tc>
          <w:tcPr>
            <w:tcW w:w="1300" w:type="dxa"/>
          </w:tcPr>
          <w:p w14:paraId="142E33EC" w14:textId="77777777" w:rsidR="000513CD" w:rsidRPr="001A69B5" w:rsidRDefault="0009509B" w:rsidP="001A69B5">
            <w:r w:rsidRPr="001A69B5">
              <w:t>186 958</w:t>
            </w:r>
          </w:p>
        </w:tc>
        <w:tc>
          <w:tcPr>
            <w:tcW w:w="1300" w:type="dxa"/>
          </w:tcPr>
          <w:p w14:paraId="4B8AAA7E" w14:textId="77777777" w:rsidR="000513CD" w:rsidRPr="001A69B5" w:rsidRDefault="0009509B" w:rsidP="001A69B5">
            <w:r w:rsidRPr="001A69B5">
              <w:t>143 432</w:t>
            </w:r>
          </w:p>
        </w:tc>
      </w:tr>
      <w:tr w:rsidR="000513CD" w:rsidRPr="001A69B5" w14:paraId="1D382513" w14:textId="77777777" w:rsidTr="003405E6">
        <w:trPr>
          <w:trHeight w:val="380"/>
        </w:trPr>
        <w:tc>
          <w:tcPr>
            <w:tcW w:w="840" w:type="dxa"/>
          </w:tcPr>
          <w:p w14:paraId="316CDA98" w14:textId="77777777" w:rsidR="000513CD" w:rsidRPr="001A69B5" w:rsidRDefault="0009509B" w:rsidP="001A69B5">
            <w:r w:rsidRPr="001A69B5">
              <w:t>45</w:t>
            </w:r>
          </w:p>
        </w:tc>
        <w:tc>
          <w:tcPr>
            <w:tcW w:w="4800" w:type="dxa"/>
          </w:tcPr>
          <w:p w14:paraId="380AD621"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12C592D2" w14:textId="77777777" w:rsidR="000513CD" w:rsidRPr="001A69B5" w:rsidRDefault="0009509B" w:rsidP="001A69B5">
            <w:r w:rsidRPr="001A69B5">
              <w:t>9 514</w:t>
            </w:r>
          </w:p>
        </w:tc>
        <w:tc>
          <w:tcPr>
            <w:tcW w:w="1300" w:type="dxa"/>
          </w:tcPr>
          <w:p w14:paraId="409E4C2B" w14:textId="77777777" w:rsidR="000513CD" w:rsidRPr="001A69B5" w:rsidRDefault="0009509B" w:rsidP="001A69B5">
            <w:r w:rsidRPr="001A69B5">
              <w:t>130 000</w:t>
            </w:r>
          </w:p>
        </w:tc>
        <w:tc>
          <w:tcPr>
            <w:tcW w:w="1300" w:type="dxa"/>
          </w:tcPr>
          <w:p w14:paraId="13DCEB36" w14:textId="77777777" w:rsidR="000513CD" w:rsidRPr="001A69B5" w:rsidRDefault="000513CD" w:rsidP="001A69B5"/>
        </w:tc>
      </w:tr>
      <w:tr w:rsidR="000513CD" w:rsidRPr="001A69B5" w14:paraId="708C5A3D" w14:textId="77777777" w:rsidTr="003405E6">
        <w:trPr>
          <w:trHeight w:val="380"/>
        </w:trPr>
        <w:tc>
          <w:tcPr>
            <w:tcW w:w="840" w:type="dxa"/>
          </w:tcPr>
          <w:p w14:paraId="0DF3150F" w14:textId="77777777" w:rsidR="000513CD" w:rsidRPr="001A69B5" w:rsidRDefault="0009509B" w:rsidP="001A69B5">
            <w:r w:rsidRPr="001A69B5">
              <w:t>70</w:t>
            </w:r>
          </w:p>
        </w:tc>
        <w:tc>
          <w:tcPr>
            <w:tcW w:w="4800" w:type="dxa"/>
          </w:tcPr>
          <w:p w14:paraId="417B9B0B" w14:textId="77777777" w:rsidR="000513CD" w:rsidRPr="001A69B5" w:rsidRDefault="0009509B" w:rsidP="001A69B5">
            <w:proofErr w:type="spellStart"/>
            <w:r w:rsidRPr="001A69B5">
              <w:t>Tilskot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21</w:t>
            </w:r>
          </w:p>
        </w:tc>
        <w:tc>
          <w:tcPr>
            <w:tcW w:w="1300" w:type="dxa"/>
          </w:tcPr>
          <w:p w14:paraId="3DF7D07C" w14:textId="77777777" w:rsidR="000513CD" w:rsidRPr="001A69B5" w:rsidRDefault="0009509B" w:rsidP="001A69B5">
            <w:r w:rsidRPr="001A69B5">
              <w:t>97 671</w:t>
            </w:r>
          </w:p>
        </w:tc>
        <w:tc>
          <w:tcPr>
            <w:tcW w:w="1300" w:type="dxa"/>
          </w:tcPr>
          <w:p w14:paraId="6705F691" w14:textId="77777777" w:rsidR="000513CD" w:rsidRPr="001A69B5" w:rsidRDefault="0009509B" w:rsidP="001A69B5">
            <w:r w:rsidRPr="001A69B5">
              <w:t>97 843</w:t>
            </w:r>
          </w:p>
        </w:tc>
        <w:tc>
          <w:tcPr>
            <w:tcW w:w="1300" w:type="dxa"/>
          </w:tcPr>
          <w:p w14:paraId="6AD10A7D" w14:textId="77777777" w:rsidR="000513CD" w:rsidRPr="001A69B5" w:rsidRDefault="0009509B" w:rsidP="001A69B5">
            <w:r w:rsidRPr="001A69B5">
              <w:t>82 073</w:t>
            </w:r>
          </w:p>
        </w:tc>
      </w:tr>
      <w:tr w:rsidR="000513CD" w:rsidRPr="001A69B5" w14:paraId="68F332AE" w14:textId="77777777" w:rsidTr="003405E6">
        <w:trPr>
          <w:trHeight w:val="380"/>
        </w:trPr>
        <w:tc>
          <w:tcPr>
            <w:tcW w:w="840" w:type="dxa"/>
          </w:tcPr>
          <w:p w14:paraId="536EC7AD" w14:textId="77777777" w:rsidR="000513CD" w:rsidRPr="001A69B5" w:rsidRDefault="000513CD" w:rsidP="001A69B5"/>
        </w:tc>
        <w:tc>
          <w:tcPr>
            <w:tcW w:w="4800" w:type="dxa"/>
          </w:tcPr>
          <w:p w14:paraId="5BEF18E1" w14:textId="77777777" w:rsidR="000513CD" w:rsidRPr="001A69B5" w:rsidRDefault="0009509B" w:rsidP="001A69B5">
            <w:r w:rsidRPr="001A69B5">
              <w:t>Sum kap. 275</w:t>
            </w:r>
          </w:p>
        </w:tc>
        <w:tc>
          <w:tcPr>
            <w:tcW w:w="1300" w:type="dxa"/>
          </w:tcPr>
          <w:p w14:paraId="7E9A5231" w14:textId="77777777" w:rsidR="000513CD" w:rsidRPr="001A69B5" w:rsidRDefault="0009509B" w:rsidP="001A69B5">
            <w:r w:rsidRPr="001A69B5">
              <w:t>292 623</w:t>
            </w:r>
          </w:p>
        </w:tc>
        <w:tc>
          <w:tcPr>
            <w:tcW w:w="1300" w:type="dxa"/>
          </w:tcPr>
          <w:p w14:paraId="01501592" w14:textId="77777777" w:rsidR="000513CD" w:rsidRPr="001A69B5" w:rsidRDefault="0009509B" w:rsidP="001A69B5">
            <w:r w:rsidRPr="001A69B5">
              <w:t>414 801</w:t>
            </w:r>
          </w:p>
        </w:tc>
        <w:tc>
          <w:tcPr>
            <w:tcW w:w="1300" w:type="dxa"/>
          </w:tcPr>
          <w:p w14:paraId="78582793" w14:textId="77777777" w:rsidR="000513CD" w:rsidRPr="001A69B5" w:rsidRDefault="0009509B" w:rsidP="001A69B5">
            <w:r w:rsidRPr="001A69B5">
              <w:t>225 505</w:t>
            </w:r>
          </w:p>
        </w:tc>
      </w:tr>
    </w:tbl>
    <w:p w14:paraId="01C9CD8D"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70</w:t>
      </w:r>
    </w:p>
    <w:p w14:paraId="35DF53FE" w14:textId="77777777" w:rsidR="000513CD" w:rsidRPr="001A69B5" w:rsidRDefault="0009509B" w:rsidP="001A69B5">
      <w:r w:rsidRPr="001A69B5">
        <w:t xml:space="preserve">Løyvinga til ulike tiltak og prosjekt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 kan </w:t>
      </w:r>
      <w:proofErr w:type="spellStart"/>
      <w:r w:rsidRPr="001A69B5">
        <w:t>nyttast</w:t>
      </w:r>
      <w:proofErr w:type="spellEnd"/>
      <w:r w:rsidRPr="001A69B5">
        <w:t xml:space="preserve"> under kap. 275, post 21 når </w:t>
      </w:r>
      <w:proofErr w:type="spellStart"/>
      <w:r w:rsidRPr="001A69B5">
        <w:t>midlane</w:t>
      </w:r>
      <w:proofErr w:type="spellEnd"/>
      <w:r w:rsidRPr="001A69B5">
        <w:t xml:space="preserve"> er til </w:t>
      </w:r>
      <w:proofErr w:type="spellStart"/>
      <w:r w:rsidRPr="001A69B5">
        <w:t>statlege</w:t>
      </w:r>
      <w:proofErr w:type="spellEnd"/>
      <w:r w:rsidRPr="001A69B5">
        <w:t xml:space="preserve"> </w:t>
      </w:r>
      <w:proofErr w:type="spellStart"/>
      <w:r w:rsidRPr="001A69B5">
        <w:t>aktørar</w:t>
      </w:r>
      <w:proofErr w:type="spellEnd"/>
      <w:r w:rsidRPr="001A69B5">
        <w:t xml:space="preserve">, og under kap. 275, post 70 for </w:t>
      </w:r>
      <w:proofErr w:type="spellStart"/>
      <w:r w:rsidRPr="001A69B5">
        <w:t>tilskot</w:t>
      </w:r>
      <w:proofErr w:type="spellEnd"/>
      <w:r w:rsidRPr="001A69B5">
        <w:t xml:space="preserve"> til </w:t>
      </w:r>
      <w:proofErr w:type="spellStart"/>
      <w:r w:rsidRPr="001A69B5">
        <w:t>ikkje-statlege</w:t>
      </w:r>
      <w:proofErr w:type="spellEnd"/>
      <w:r w:rsidRPr="001A69B5">
        <w:t xml:space="preserve"> </w:t>
      </w:r>
      <w:proofErr w:type="spellStart"/>
      <w:r w:rsidRPr="001A69B5">
        <w:t>aktørar</w:t>
      </w:r>
      <w:proofErr w:type="spellEnd"/>
      <w:r w:rsidRPr="001A69B5">
        <w:t>.</w:t>
      </w:r>
    </w:p>
    <w:p w14:paraId="53A612D6" w14:textId="77777777" w:rsidR="000513CD" w:rsidRPr="001A69B5" w:rsidRDefault="0009509B" w:rsidP="001A69B5">
      <w:proofErr w:type="spellStart"/>
      <w:r w:rsidRPr="001A69B5">
        <w:t>Delar</w:t>
      </w:r>
      <w:proofErr w:type="spellEnd"/>
      <w:r w:rsidRPr="001A69B5">
        <w:t xml:space="preserve"> av løyvinga kan </w:t>
      </w:r>
      <w:proofErr w:type="spellStart"/>
      <w:r w:rsidRPr="001A69B5">
        <w:t>nyttast</w:t>
      </w:r>
      <w:proofErr w:type="spellEnd"/>
      <w:r w:rsidRPr="001A69B5">
        <w:t xml:space="preserve"> til lønn og andre utgifter for </w:t>
      </w:r>
      <w:proofErr w:type="gramStart"/>
      <w:r w:rsidRPr="001A69B5">
        <w:t>tilsette</w:t>
      </w:r>
      <w:proofErr w:type="gramEnd"/>
      <w:r w:rsidRPr="001A69B5">
        <w:t xml:space="preserve"> i Kunnskapsdepartementet.</w:t>
      </w:r>
    </w:p>
    <w:p w14:paraId="252D8B3D" w14:textId="77777777" w:rsidR="000513CD" w:rsidRPr="001A69B5" w:rsidRDefault="0009509B" w:rsidP="001A69B5">
      <w:pPr>
        <w:pStyle w:val="avsnitt-tittel"/>
      </w:pPr>
      <w:r w:rsidRPr="001A69B5">
        <w:t>Mål for 2022</w:t>
      </w:r>
    </w:p>
    <w:p w14:paraId="5F43616D" w14:textId="77777777" w:rsidR="000513CD" w:rsidRPr="001A69B5" w:rsidRDefault="0009509B" w:rsidP="001A69B5">
      <w:r w:rsidRPr="001A69B5">
        <w:t xml:space="preserve">Høg kvalitet og samordning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w:t>
      </w:r>
    </w:p>
    <w:p w14:paraId="36FD6A44" w14:textId="77777777" w:rsidR="000513CD" w:rsidRPr="001A69B5" w:rsidRDefault="0009509B" w:rsidP="001A69B5">
      <w:pPr>
        <w:pStyle w:val="avsnitt-tittel"/>
      </w:pPr>
      <w:r w:rsidRPr="001A69B5">
        <w:t>Resultat 2020</w:t>
      </w:r>
    </w:p>
    <w:p w14:paraId="32E27A1C" w14:textId="77777777" w:rsidR="000513CD" w:rsidRPr="001A69B5" w:rsidRDefault="0009509B" w:rsidP="001A69B5">
      <w:r w:rsidRPr="001A69B5">
        <w:t>Kunnskapsdepartementet tildelte i 2020 totalt 185,4 mill. kroner over kap. 275, post 21.</w:t>
      </w:r>
    </w:p>
    <w:p w14:paraId="357361FC" w14:textId="77777777" w:rsidR="000513CD" w:rsidRPr="001A69B5" w:rsidRDefault="0009509B" w:rsidP="001A69B5">
      <w:r w:rsidRPr="001A69B5">
        <w:t xml:space="preserve">I 2019 starta Unit </w:t>
      </w:r>
      <w:proofErr w:type="spellStart"/>
      <w:r w:rsidRPr="001A69B5">
        <w:t>eit</w:t>
      </w:r>
      <w:proofErr w:type="spellEnd"/>
      <w:r w:rsidRPr="001A69B5">
        <w:t xml:space="preserve"> fireårig program for informasjonstryggleik i universitets- og </w:t>
      </w:r>
      <w:proofErr w:type="spellStart"/>
      <w:r w:rsidRPr="001A69B5">
        <w:t>høgskulesektoren</w:t>
      </w:r>
      <w:proofErr w:type="spellEnd"/>
      <w:r w:rsidRPr="001A69B5">
        <w:t xml:space="preserve"> med ei </w:t>
      </w:r>
      <w:proofErr w:type="spellStart"/>
      <w:r w:rsidRPr="001A69B5">
        <w:t>årleg</w:t>
      </w:r>
      <w:proofErr w:type="spellEnd"/>
      <w:r w:rsidRPr="001A69B5">
        <w:t xml:space="preserve"> tildeling </w:t>
      </w:r>
      <w:proofErr w:type="spellStart"/>
      <w:r w:rsidRPr="001A69B5">
        <w:t>frå</w:t>
      </w:r>
      <w:proofErr w:type="spellEnd"/>
      <w:r w:rsidRPr="001A69B5">
        <w:t xml:space="preserve"> Kunnskapsdepartementet på 17,5 mill. kroner. Programmet finansierer tre prosjekt: 1) ny styringsmodell for informasjonstryggleik og personvern, 2) analysesenter og responsmiljø og 3) </w:t>
      </w:r>
      <w:proofErr w:type="spellStart"/>
      <w:r w:rsidRPr="001A69B5">
        <w:t>rådgivingstenester</w:t>
      </w:r>
      <w:proofErr w:type="spellEnd"/>
      <w:r w:rsidRPr="001A69B5">
        <w:t xml:space="preserve"> og kompetanseheving.</w:t>
      </w:r>
    </w:p>
    <w:p w14:paraId="2682C3E9" w14:textId="77777777" w:rsidR="000513CD" w:rsidRPr="001A69B5" w:rsidRDefault="0009509B" w:rsidP="001A69B5">
      <w:r w:rsidRPr="001A69B5">
        <w:t xml:space="preserve">Unit og departementet har i samarbeid utvikla Kunnskapsdepartementets styringsmodell for informasjonstryggleik og personvern, som mellom anna </w:t>
      </w:r>
      <w:proofErr w:type="spellStart"/>
      <w:r w:rsidRPr="001A69B5">
        <w:t>set</w:t>
      </w:r>
      <w:proofErr w:type="spellEnd"/>
      <w:r w:rsidRPr="001A69B5">
        <w:t xml:space="preserve"> departementets og direktoratets risikostyring av sektoren i system. I samarbeid med fagmiljøa i sektoren har Unit og Uninett </w:t>
      </w:r>
      <w:proofErr w:type="spellStart"/>
      <w:r w:rsidRPr="001A69B5">
        <w:t>arbeidd</w:t>
      </w:r>
      <w:proofErr w:type="spellEnd"/>
      <w:r w:rsidRPr="001A69B5">
        <w:t xml:space="preserve"> med å utvikle </w:t>
      </w:r>
      <w:proofErr w:type="spellStart"/>
      <w:r w:rsidRPr="001A69B5">
        <w:t>dei</w:t>
      </w:r>
      <w:proofErr w:type="spellEnd"/>
      <w:r w:rsidRPr="001A69B5">
        <w:t xml:space="preserve"> to andre prosjekta som </w:t>
      </w:r>
      <w:proofErr w:type="spellStart"/>
      <w:r w:rsidRPr="001A69B5">
        <w:t>tenestetilbod</w:t>
      </w:r>
      <w:proofErr w:type="spellEnd"/>
      <w:r w:rsidRPr="001A69B5">
        <w:t xml:space="preserve">. Cybersikkerhetssenter for forsking og utdanning blei </w:t>
      </w:r>
      <w:proofErr w:type="spellStart"/>
      <w:r w:rsidRPr="001A69B5">
        <w:t>opna</w:t>
      </w:r>
      <w:proofErr w:type="spellEnd"/>
      <w:r w:rsidRPr="001A69B5">
        <w:t xml:space="preserve"> i mars 2021 og skal levere analyse, rådgiving og respons.</w:t>
      </w:r>
    </w:p>
    <w:p w14:paraId="01A28070" w14:textId="77777777" w:rsidR="000513CD" w:rsidRPr="001A69B5" w:rsidRDefault="0009509B" w:rsidP="001A69B5">
      <w:proofErr w:type="spellStart"/>
      <w:r w:rsidRPr="001A69B5">
        <w:t>Eit</w:t>
      </w:r>
      <w:proofErr w:type="spellEnd"/>
      <w:r w:rsidRPr="001A69B5">
        <w:t xml:space="preserve"> </w:t>
      </w:r>
      <w:proofErr w:type="spellStart"/>
      <w:r w:rsidRPr="001A69B5">
        <w:t>hovudgrep</w:t>
      </w:r>
      <w:proofErr w:type="spellEnd"/>
      <w:r w:rsidRPr="001A69B5">
        <w:t xml:space="preserve"> i strategien </w:t>
      </w:r>
      <w:r w:rsidRPr="001A69B5">
        <w:rPr>
          <w:rStyle w:val="kursiv"/>
        </w:rPr>
        <w:t xml:space="preserve">Lærerutdanning 2025: nasjonal strategi for kvalitet og samarbeid i lærerutdanningene </w:t>
      </w:r>
      <w:r w:rsidRPr="001A69B5">
        <w:t xml:space="preserve">er </w:t>
      </w:r>
      <w:proofErr w:type="spellStart"/>
      <w:r w:rsidRPr="001A69B5">
        <w:t>partnarskap</w:t>
      </w:r>
      <w:proofErr w:type="spellEnd"/>
      <w:r w:rsidRPr="001A69B5">
        <w:t xml:space="preserve"> mellom </w:t>
      </w:r>
      <w:proofErr w:type="spellStart"/>
      <w:r w:rsidRPr="001A69B5">
        <w:t>lærarutdanningane</w:t>
      </w:r>
      <w:proofErr w:type="spellEnd"/>
      <w:r w:rsidRPr="001A69B5">
        <w:t xml:space="preserve"> og barnehage- og </w:t>
      </w:r>
      <w:proofErr w:type="spellStart"/>
      <w:r w:rsidRPr="001A69B5">
        <w:t>skuleeigarar</w:t>
      </w:r>
      <w:proofErr w:type="spellEnd"/>
      <w:r w:rsidRPr="001A69B5">
        <w:t xml:space="preserve"> for å etablere </w:t>
      </w:r>
      <w:proofErr w:type="spellStart"/>
      <w:r w:rsidRPr="001A69B5">
        <w:t>lærarutdanningsbarnehagar</w:t>
      </w:r>
      <w:proofErr w:type="spellEnd"/>
      <w:r w:rsidRPr="001A69B5">
        <w:t xml:space="preserve"> og </w:t>
      </w:r>
      <w:proofErr w:type="spellStart"/>
      <w:r w:rsidRPr="001A69B5">
        <w:t>lærarutdanningsskular</w:t>
      </w:r>
      <w:proofErr w:type="spellEnd"/>
      <w:r w:rsidRPr="001A69B5">
        <w:t xml:space="preserve">. I 2020 blei det tildelt 65,8 mill. kroner til universitet og </w:t>
      </w:r>
      <w:proofErr w:type="spellStart"/>
      <w:r w:rsidRPr="001A69B5">
        <w:t>høgskular</w:t>
      </w:r>
      <w:proofErr w:type="spellEnd"/>
      <w:r w:rsidRPr="001A69B5">
        <w:t xml:space="preserve"> til </w:t>
      </w:r>
      <w:proofErr w:type="spellStart"/>
      <w:r w:rsidRPr="001A69B5">
        <w:t>partnarskapssamarbeid</w:t>
      </w:r>
      <w:proofErr w:type="spellEnd"/>
      <w:r w:rsidRPr="001A69B5">
        <w:t xml:space="preserve"> for å styrke praksis i </w:t>
      </w:r>
      <w:proofErr w:type="spellStart"/>
      <w:r w:rsidRPr="001A69B5">
        <w:t>lærarutdanningane</w:t>
      </w:r>
      <w:proofErr w:type="spellEnd"/>
      <w:r w:rsidRPr="001A69B5">
        <w:t xml:space="preserve">, og ordninga blei utvida til å omfatte </w:t>
      </w:r>
      <w:proofErr w:type="spellStart"/>
      <w:r w:rsidRPr="001A69B5">
        <w:t>barnehagelærarutdanninga</w:t>
      </w:r>
      <w:proofErr w:type="spellEnd"/>
      <w:r w:rsidRPr="001A69B5">
        <w:t>.</w:t>
      </w:r>
    </w:p>
    <w:p w14:paraId="52260468" w14:textId="77777777" w:rsidR="000513CD" w:rsidRPr="001A69B5" w:rsidRDefault="0009509B" w:rsidP="001A69B5">
      <w:r w:rsidRPr="001A69B5">
        <w:t xml:space="preserve">I 2020 kom </w:t>
      </w:r>
      <w:proofErr w:type="spellStart"/>
      <w:r w:rsidRPr="001A69B5">
        <w:t>Fagleg</w:t>
      </w:r>
      <w:proofErr w:type="spellEnd"/>
      <w:r w:rsidRPr="001A69B5">
        <w:t xml:space="preserve"> råd for </w:t>
      </w:r>
      <w:proofErr w:type="spellStart"/>
      <w:r w:rsidRPr="001A69B5">
        <w:t>lærarutdanning</w:t>
      </w:r>
      <w:proofErr w:type="spellEnd"/>
      <w:r w:rsidRPr="001A69B5">
        <w:t xml:space="preserve"> 2025 med to </w:t>
      </w:r>
      <w:proofErr w:type="spellStart"/>
      <w:r w:rsidRPr="001A69B5">
        <w:t>rapportar</w:t>
      </w:r>
      <w:proofErr w:type="spellEnd"/>
      <w:r w:rsidRPr="001A69B5">
        <w:t xml:space="preserve"> som viste at </w:t>
      </w:r>
      <w:proofErr w:type="spellStart"/>
      <w:r w:rsidRPr="001A69B5">
        <w:t>dei</w:t>
      </w:r>
      <w:proofErr w:type="spellEnd"/>
      <w:r w:rsidRPr="001A69B5">
        <w:t xml:space="preserve"> aller fleste </w:t>
      </w:r>
      <w:proofErr w:type="spellStart"/>
      <w:r w:rsidRPr="001A69B5">
        <w:t>lærarutdanningsinstitusjonane</w:t>
      </w:r>
      <w:proofErr w:type="spellEnd"/>
      <w:r w:rsidRPr="001A69B5">
        <w:t xml:space="preserve"> har etablert </w:t>
      </w:r>
      <w:proofErr w:type="spellStart"/>
      <w:r w:rsidRPr="001A69B5">
        <w:t>partnarskap</w:t>
      </w:r>
      <w:proofErr w:type="spellEnd"/>
      <w:r w:rsidRPr="001A69B5">
        <w:t xml:space="preserve"> med </w:t>
      </w:r>
      <w:proofErr w:type="spellStart"/>
      <w:r w:rsidRPr="001A69B5">
        <w:t>skular</w:t>
      </w:r>
      <w:proofErr w:type="spellEnd"/>
      <w:r w:rsidRPr="001A69B5">
        <w:t xml:space="preserve"> og </w:t>
      </w:r>
      <w:proofErr w:type="spellStart"/>
      <w:r w:rsidRPr="001A69B5">
        <w:t>barnehagar</w:t>
      </w:r>
      <w:proofErr w:type="spellEnd"/>
      <w:r w:rsidRPr="001A69B5">
        <w:t xml:space="preserve">. Samarbeidet om studentpraksis, FoU, kompetanseutvikling, rettleiingskompetanse, digital kompetanse og etter- og </w:t>
      </w:r>
      <w:proofErr w:type="spellStart"/>
      <w:r w:rsidRPr="001A69B5">
        <w:t>vidareutdanning</w:t>
      </w:r>
      <w:proofErr w:type="spellEnd"/>
      <w:r w:rsidRPr="001A69B5">
        <w:t xml:space="preserve"> er viktig i </w:t>
      </w:r>
      <w:proofErr w:type="spellStart"/>
      <w:r w:rsidRPr="001A69B5">
        <w:t>partnarskapane</w:t>
      </w:r>
      <w:proofErr w:type="spellEnd"/>
      <w:r w:rsidRPr="001A69B5">
        <w:t>. Sjå òg omtale under kap. 226, post 21.</w:t>
      </w:r>
    </w:p>
    <w:p w14:paraId="1783DAB5" w14:textId="77777777" w:rsidR="000513CD" w:rsidRPr="001A69B5" w:rsidRDefault="0009509B" w:rsidP="001A69B5">
      <w:r w:rsidRPr="001A69B5">
        <w:t xml:space="preserve">Departementet fastsette i 2020 forskrift om rammeplan for femårig </w:t>
      </w:r>
      <w:proofErr w:type="spellStart"/>
      <w:r w:rsidRPr="001A69B5">
        <w:t>lærarutdanning</w:t>
      </w:r>
      <w:proofErr w:type="spellEnd"/>
      <w:r w:rsidRPr="001A69B5">
        <w:t xml:space="preserve"> i praktiske og estetiske fag. </w:t>
      </w:r>
      <w:proofErr w:type="spellStart"/>
      <w:r w:rsidRPr="001A69B5">
        <w:t>Nokre</w:t>
      </w:r>
      <w:proofErr w:type="spellEnd"/>
      <w:r w:rsidRPr="001A69B5">
        <w:t xml:space="preserve"> </w:t>
      </w:r>
      <w:proofErr w:type="spellStart"/>
      <w:r w:rsidRPr="001A69B5">
        <w:t>institusjonar</w:t>
      </w:r>
      <w:proofErr w:type="spellEnd"/>
      <w:r w:rsidRPr="001A69B5">
        <w:t xml:space="preserve"> treng å styrke kompetansen sin i </w:t>
      </w:r>
      <w:proofErr w:type="spellStart"/>
      <w:r w:rsidRPr="001A69B5">
        <w:t>desse</w:t>
      </w:r>
      <w:proofErr w:type="spellEnd"/>
      <w:r w:rsidRPr="001A69B5">
        <w:t xml:space="preserve"> faga for å kunne tilby utdanninga, og departementet fordelte 5 mill. kroner til dette etter søknad </w:t>
      </w:r>
      <w:proofErr w:type="spellStart"/>
      <w:r w:rsidRPr="001A69B5">
        <w:t>frå</w:t>
      </w:r>
      <w:proofErr w:type="spellEnd"/>
      <w:r w:rsidRPr="001A69B5">
        <w:t xml:space="preserve"> </w:t>
      </w:r>
      <w:proofErr w:type="spellStart"/>
      <w:r w:rsidRPr="001A69B5">
        <w:t>institusjonane</w:t>
      </w:r>
      <w:proofErr w:type="spellEnd"/>
      <w:r w:rsidRPr="001A69B5">
        <w:t xml:space="preserve">. I 2019 og 2020 har </w:t>
      </w:r>
      <w:proofErr w:type="spellStart"/>
      <w:r w:rsidRPr="001A69B5">
        <w:t>institusjonane</w:t>
      </w:r>
      <w:proofErr w:type="spellEnd"/>
      <w:r w:rsidRPr="001A69B5">
        <w:t xml:space="preserve"> </w:t>
      </w:r>
      <w:proofErr w:type="spellStart"/>
      <w:r w:rsidRPr="001A69B5">
        <w:t>arbeidd</w:t>
      </w:r>
      <w:proofErr w:type="spellEnd"/>
      <w:r w:rsidRPr="001A69B5">
        <w:t xml:space="preserve"> med å utvikle og </w:t>
      </w:r>
      <w:proofErr w:type="spellStart"/>
      <w:r w:rsidRPr="001A69B5">
        <w:t>setje</w:t>
      </w:r>
      <w:proofErr w:type="spellEnd"/>
      <w:r w:rsidRPr="001A69B5">
        <w:t xml:space="preserve"> i verk utdanninga gradvis </w:t>
      </w:r>
      <w:proofErr w:type="spellStart"/>
      <w:r w:rsidRPr="001A69B5">
        <w:t>frå</w:t>
      </w:r>
      <w:proofErr w:type="spellEnd"/>
      <w:r w:rsidRPr="001A69B5">
        <w:t xml:space="preserve"> 2021.</w:t>
      </w:r>
    </w:p>
    <w:p w14:paraId="386A174A" w14:textId="77777777" w:rsidR="000513CD" w:rsidRPr="001A69B5" w:rsidRDefault="0009509B" w:rsidP="001A69B5">
      <w:proofErr w:type="spellStart"/>
      <w:r w:rsidRPr="001A69B5">
        <w:t>Hausten</w:t>
      </w:r>
      <w:proofErr w:type="spellEnd"/>
      <w:r w:rsidRPr="001A69B5">
        <w:t xml:space="preserve"> 2020 blei det sett ned ei ekstern gruppe som skal foreslå </w:t>
      </w:r>
      <w:proofErr w:type="spellStart"/>
      <w:r w:rsidRPr="001A69B5">
        <w:t>endringar</w:t>
      </w:r>
      <w:proofErr w:type="spellEnd"/>
      <w:r w:rsidRPr="001A69B5">
        <w:t xml:space="preserve"> i rammeplanen for </w:t>
      </w:r>
      <w:proofErr w:type="spellStart"/>
      <w:r w:rsidRPr="001A69B5">
        <w:t>barnehagelærarutdanninga</w:t>
      </w:r>
      <w:proofErr w:type="spellEnd"/>
      <w:r w:rsidRPr="001A69B5">
        <w:t xml:space="preserve"> (BLU) som skal gi betre kvalitet i utdanninga. Gruppa følger opp </w:t>
      </w:r>
      <w:proofErr w:type="spellStart"/>
      <w:r w:rsidRPr="001A69B5">
        <w:t>tilrådingane</w:t>
      </w:r>
      <w:proofErr w:type="spellEnd"/>
      <w:r w:rsidRPr="001A69B5">
        <w:t xml:space="preserve"> </w:t>
      </w:r>
      <w:proofErr w:type="spellStart"/>
      <w:r w:rsidRPr="001A69B5">
        <w:t>frå</w:t>
      </w:r>
      <w:proofErr w:type="spellEnd"/>
      <w:r w:rsidRPr="001A69B5">
        <w:t xml:space="preserve"> følgegruppa for </w:t>
      </w:r>
      <w:proofErr w:type="spellStart"/>
      <w:r w:rsidRPr="001A69B5">
        <w:t>barnehagelærarutdanninga</w:t>
      </w:r>
      <w:proofErr w:type="spellEnd"/>
      <w:r w:rsidRPr="001A69B5">
        <w:t xml:space="preserve"> og ekspertgruppa om </w:t>
      </w:r>
      <w:proofErr w:type="spellStart"/>
      <w:r w:rsidRPr="001A69B5">
        <w:t>barnehagelærarrolla</w:t>
      </w:r>
      <w:proofErr w:type="spellEnd"/>
      <w:r w:rsidRPr="001A69B5">
        <w:t xml:space="preserve">, og leverte sin rapport 1. oktober 2021. Gruppa skal også levere forslag til endring i rammeplanen for samisk </w:t>
      </w:r>
      <w:proofErr w:type="spellStart"/>
      <w:r w:rsidRPr="001A69B5">
        <w:t>barnehagelærarutdanning</w:t>
      </w:r>
      <w:proofErr w:type="spellEnd"/>
      <w:r w:rsidRPr="001A69B5">
        <w:t>.</w:t>
      </w:r>
    </w:p>
    <w:p w14:paraId="590C3AF0" w14:textId="77777777" w:rsidR="000513CD" w:rsidRPr="001A69B5" w:rsidRDefault="0009509B" w:rsidP="001A69B5">
      <w:r w:rsidRPr="001A69B5">
        <w:t xml:space="preserve">I 2020 utlyste og tildelte </w:t>
      </w:r>
      <w:proofErr w:type="spellStart"/>
      <w:r w:rsidRPr="001A69B5">
        <w:t>Diku</w:t>
      </w:r>
      <w:proofErr w:type="spellEnd"/>
      <w:r w:rsidRPr="001A69B5">
        <w:t xml:space="preserve"> til </w:t>
      </w:r>
      <w:proofErr w:type="spellStart"/>
      <w:r w:rsidRPr="001A69B5">
        <w:t>saman</w:t>
      </w:r>
      <w:proofErr w:type="spellEnd"/>
      <w:r w:rsidRPr="001A69B5">
        <w:t xml:space="preserve"> 20 mill. kroner til fire treårige prosjekt ved Nord universitet, NTNU, </w:t>
      </w:r>
      <w:proofErr w:type="spellStart"/>
      <w:r w:rsidRPr="001A69B5">
        <w:t>Høgskulen</w:t>
      </w:r>
      <w:proofErr w:type="spellEnd"/>
      <w:r w:rsidRPr="001A69B5">
        <w:t xml:space="preserve"> på Vestlandet og Høgskolen i Østfold som har </w:t>
      </w:r>
      <w:proofErr w:type="spellStart"/>
      <w:r w:rsidRPr="001A69B5">
        <w:t>bidrege</w:t>
      </w:r>
      <w:proofErr w:type="spellEnd"/>
      <w:r w:rsidRPr="001A69B5">
        <w:t xml:space="preserve"> til å styrke kvaliteten i praksis.</w:t>
      </w:r>
    </w:p>
    <w:p w14:paraId="453DE6D9" w14:textId="77777777" w:rsidR="000513CD" w:rsidRPr="001A69B5" w:rsidRDefault="0009509B" w:rsidP="001A69B5">
      <w:r w:rsidRPr="001A69B5">
        <w:t xml:space="preserve">Kunnskapsdepartementet tildelte 38,5 mill. kroner til MARKOM2020, som er </w:t>
      </w:r>
      <w:proofErr w:type="spellStart"/>
      <w:r w:rsidRPr="001A69B5">
        <w:t>eit</w:t>
      </w:r>
      <w:proofErr w:type="spellEnd"/>
      <w:r w:rsidRPr="001A69B5">
        <w:t xml:space="preserve"> samarbeidsprosjekt for maritim kompetanse. Prosjektet har styrkt kvaliteten og samarbeidet i maritim </w:t>
      </w:r>
      <w:proofErr w:type="spellStart"/>
      <w:r w:rsidRPr="001A69B5">
        <w:t>fagskuleutdanning</w:t>
      </w:r>
      <w:proofErr w:type="spellEnd"/>
      <w:r w:rsidRPr="001A69B5">
        <w:t xml:space="preserve"> og </w:t>
      </w:r>
      <w:proofErr w:type="spellStart"/>
      <w:r w:rsidRPr="001A69B5">
        <w:t>høgare</w:t>
      </w:r>
      <w:proofErr w:type="spellEnd"/>
      <w:r w:rsidRPr="001A69B5">
        <w:t xml:space="preserve"> utdanning, rekruttering, </w:t>
      </w:r>
      <w:proofErr w:type="spellStart"/>
      <w:r w:rsidRPr="001A69B5">
        <w:t>forskarutdanning</w:t>
      </w:r>
      <w:proofErr w:type="spellEnd"/>
      <w:r w:rsidRPr="001A69B5">
        <w:t xml:space="preserve"> og samarbeid med næringslivet.</w:t>
      </w:r>
    </w:p>
    <w:p w14:paraId="72CDEE9E" w14:textId="77777777" w:rsidR="000513CD" w:rsidRPr="001A69B5" w:rsidRDefault="0009509B" w:rsidP="001A69B5">
      <w:proofErr w:type="spellStart"/>
      <w:r w:rsidRPr="001A69B5">
        <w:t>OsloMet</w:t>
      </w:r>
      <w:proofErr w:type="spellEnd"/>
      <w:r w:rsidRPr="001A69B5">
        <w:t xml:space="preserve"> – Storbyuniversitetet og </w:t>
      </w:r>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 </w:t>
      </w:r>
      <w:proofErr w:type="spellStart"/>
      <w:r w:rsidRPr="001A69B5">
        <w:t>fekk</w:t>
      </w:r>
      <w:proofErr w:type="spellEnd"/>
      <w:r w:rsidRPr="001A69B5">
        <w:t xml:space="preserve"> 4,4 mill. kroner til å utvikle og drive </w:t>
      </w:r>
      <w:proofErr w:type="spellStart"/>
      <w:r w:rsidRPr="001A69B5">
        <w:t>kompletterande</w:t>
      </w:r>
      <w:proofErr w:type="spellEnd"/>
      <w:r w:rsidRPr="001A69B5">
        <w:t xml:space="preserve"> utdanning, primært for </w:t>
      </w:r>
      <w:proofErr w:type="spellStart"/>
      <w:r w:rsidRPr="001A69B5">
        <w:t>flyktningar</w:t>
      </w:r>
      <w:proofErr w:type="spellEnd"/>
      <w:r w:rsidRPr="001A69B5">
        <w:t xml:space="preserve"> med </w:t>
      </w:r>
      <w:proofErr w:type="spellStart"/>
      <w:r w:rsidRPr="001A69B5">
        <w:t>høgare</w:t>
      </w:r>
      <w:proofErr w:type="spellEnd"/>
      <w:r w:rsidRPr="001A69B5">
        <w:t xml:space="preserve"> utdanning </w:t>
      </w:r>
      <w:proofErr w:type="spellStart"/>
      <w:r w:rsidRPr="001A69B5">
        <w:t>frå</w:t>
      </w:r>
      <w:proofErr w:type="spellEnd"/>
      <w:r w:rsidRPr="001A69B5">
        <w:t xml:space="preserve"> heimlandet. Dei tilbyr </w:t>
      </w:r>
      <w:proofErr w:type="spellStart"/>
      <w:r w:rsidRPr="001A69B5">
        <w:t>lærar</w:t>
      </w:r>
      <w:proofErr w:type="spellEnd"/>
      <w:r w:rsidRPr="001A69B5">
        <w:t xml:space="preserve">-, </w:t>
      </w:r>
      <w:proofErr w:type="spellStart"/>
      <w:r w:rsidRPr="001A69B5">
        <w:t>sjukepleiar</w:t>
      </w:r>
      <w:proofErr w:type="spellEnd"/>
      <w:r w:rsidRPr="001A69B5">
        <w:t xml:space="preserve">- og ingeniørutdanning. Det er god søking til </w:t>
      </w:r>
      <w:proofErr w:type="spellStart"/>
      <w:r w:rsidRPr="001A69B5">
        <w:t>utdanningane</w:t>
      </w:r>
      <w:proofErr w:type="spellEnd"/>
      <w:r w:rsidRPr="001A69B5">
        <w:t xml:space="preserve">, men kravet til </w:t>
      </w:r>
      <w:proofErr w:type="spellStart"/>
      <w:r w:rsidRPr="001A69B5">
        <w:t>norskkunnskapar</w:t>
      </w:r>
      <w:proofErr w:type="spellEnd"/>
      <w:r w:rsidRPr="001A69B5">
        <w:t xml:space="preserve"> er ei utfordring. </w:t>
      </w:r>
      <w:proofErr w:type="spellStart"/>
      <w:r w:rsidRPr="001A69B5">
        <w:t>OsloMet</w:t>
      </w:r>
      <w:proofErr w:type="spellEnd"/>
      <w:r w:rsidRPr="001A69B5">
        <w:t xml:space="preserve"> har </w:t>
      </w:r>
      <w:proofErr w:type="gramStart"/>
      <w:r w:rsidRPr="001A69B5">
        <w:t>integrert</w:t>
      </w:r>
      <w:proofErr w:type="gramEnd"/>
      <w:r w:rsidRPr="001A69B5">
        <w:t xml:space="preserve"> </w:t>
      </w:r>
      <w:proofErr w:type="spellStart"/>
      <w:r w:rsidRPr="001A69B5">
        <w:t>noko</w:t>
      </w:r>
      <w:proofErr w:type="spellEnd"/>
      <w:r w:rsidRPr="001A69B5">
        <w:t xml:space="preserve"> norskopplæring i </w:t>
      </w:r>
      <w:proofErr w:type="spellStart"/>
      <w:r w:rsidRPr="001A69B5">
        <w:t>lærarutdanninga</w:t>
      </w:r>
      <w:proofErr w:type="spellEnd"/>
      <w:r w:rsidRPr="001A69B5">
        <w:t xml:space="preserve">. Det er </w:t>
      </w:r>
      <w:proofErr w:type="spellStart"/>
      <w:r w:rsidRPr="001A69B5">
        <w:t>framleis</w:t>
      </w:r>
      <w:proofErr w:type="spellEnd"/>
      <w:r w:rsidRPr="001A69B5">
        <w:t xml:space="preserve"> viktig å arbeide for betre rekruttering, </w:t>
      </w:r>
      <w:proofErr w:type="spellStart"/>
      <w:r w:rsidRPr="001A69B5">
        <w:t>særleg</w:t>
      </w:r>
      <w:proofErr w:type="spellEnd"/>
      <w:r w:rsidRPr="001A69B5">
        <w:t xml:space="preserve"> til </w:t>
      </w:r>
      <w:proofErr w:type="spellStart"/>
      <w:r w:rsidRPr="001A69B5">
        <w:t>ingeniørutdanningane</w:t>
      </w:r>
      <w:proofErr w:type="spellEnd"/>
      <w:r w:rsidRPr="001A69B5">
        <w:t xml:space="preserve">, og å få på plass gode </w:t>
      </w:r>
      <w:proofErr w:type="spellStart"/>
      <w:r w:rsidRPr="001A69B5">
        <w:t>praksisplassar</w:t>
      </w:r>
      <w:proofErr w:type="spellEnd"/>
      <w:r w:rsidRPr="001A69B5">
        <w:t xml:space="preserve">. </w:t>
      </w:r>
      <w:proofErr w:type="spellStart"/>
      <w:r w:rsidRPr="001A69B5">
        <w:t>OsloMet</w:t>
      </w:r>
      <w:proofErr w:type="spellEnd"/>
      <w:r w:rsidRPr="001A69B5">
        <w:t xml:space="preserve"> vurderer å utvide </w:t>
      </w:r>
      <w:proofErr w:type="spellStart"/>
      <w:r w:rsidRPr="001A69B5">
        <w:t>tilbodet</w:t>
      </w:r>
      <w:proofErr w:type="spellEnd"/>
      <w:r w:rsidRPr="001A69B5">
        <w:t xml:space="preserve"> på helsefagsida til andre </w:t>
      </w:r>
      <w:proofErr w:type="spellStart"/>
      <w:r w:rsidRPr="001A69B5">
        <w:t>helsefagutdanningar</w:t>
      </w:r>
      <w:proofErr w:type="spellEnd"/>
      <w:r w:rsidRPr="001A69B5">
        <w:t xml:space="preserve"> det er </w:t>
      </w:r>
      <w:proofErr w:type="spellStart"/>
      <w:r w:rsidRPr="001A69B5">
        <w:t>etterspurnad</w:t>
      </w:r>
      <w:proofErr w:type="spellEnd"/>
      <w:r w:rsidRPr="001A69B5">
        <w:t xml:space="preserve"> etter.</w:t>
      </w:r>
    </w:p>
    <w:p w14:paraId="614810CB" w14:textId="77777777" w:rsidR="000513CD" w:rsidRPr="001A69B5" w:rsidRDefault="0009509B" w:rsidP="001A69B5">
      <w:r w:rsidRPr="001A69B5">
        <w:t xml:space="preserve">Kunnskapsdepartementet starta i 2017 å utvikle nasjonale retningslinjer for helse- og </w:t>
      </w:r>
      <w:proofErr w:type="spellStart"/>
      <w:r w:rsidRPr="001A69B5">
        <w:t>sosialfagutdanningane</w:t>
      </w:r>
      <w:proofErr w:type="spellEnd"/>
      <w:r w:rsidRPr="001A69B5">
        <w:t xml:space="preserve"> som vil erstatte </w:t>
      </w:r>
      <w:proofErr w:type="spellStart"/>
      <w:r w:rsidRPr="001A69B5">
        <w:t>dei</w:t>
      </w:r>
      <w:proofErr w:type="spellEnd"/>
      <w:r w:rsidRPr="001A69B5">
        <w:t xml:space="preserve"> </w:t>
      </w:r>
      <w:proofErr w:type="spellStart"/>
      <w:r w:rsidRPr="001A69B5">
        <w:t>tidlegare</w:t>
      </w:r>
      <w:proofErr w:type="spellEnd"/>
      <w:r w:rsidRPr="001A69B5">
        <w:t xml:space="preserve"> </w:t>
      </w:r>
      <w:proofErr w:type="spellStart"/>
      <w:r w:rsidRPr="001A69B5">
        <w:t>rammeplanane</w:t>
      </w:r>
      <w:proofErr w:type="spellEnd"/>
      <w:r w:rsidRPr="001A69B5">
        <w:t xml:space="preserve"> for </w:t>
      </w:r>
      <w:proofErr w:type="spellStart"/>
      <w:r w:rsidRPr="001A69B5">
        <w:t>desse</w:t>
      </w:r>
      <w:proofErr w:type="spellEnd"/>
      <w:r w:rsidRPr="001A69B5">
        <w:t xml:space="preserve"> </w:t>
      </w:r>
      <w:proofErr w:type="spellStart"/>
      <w:r w:rsidRPr="001A69B5">
        <w:t>utdanningane</w:t>
      </w:r>
      <w:proofErr w:type="spellEnd"/>
      <w:r w:rsidRPr="001A69B5">
        <w:t xml:space="preserve">. Retningslinjene blir utarbeidde av programgrupper som departementet </w:t>
      </w:r>
      <w:proofErr w:type="spellStart"/>
      <w:r w:rsidRPr="001A69B5">
        <w:t>nemner</w:t>
      </w:r>
      <w:proofErr w:type="spellEnd"/>
      <w:r w:rsidRPr="001A69B5">
        <w:t xml:space="preserve"> opp. Det er til </w:t>
      </w:r>
      <w:proofErr w:type="spellStart"/>
      <w:r w:rsidRPr="001A69B5">
        <w:t>no</w:t>
      </w:r>
      <w:proofErr w:type="spellEnd"/>
      <w:r w:rsidRPr="001A69B5">
        <w:t xml:space="preserve"> utarbeidd retningslinjer for totalt 21 </w:t>
      </w:r>
      <w:proofErr w:type="spellStart"/>
      <w:r w:rsidRPr="001A69B5">
        <w:t>grunnutdanningar</w:t>
      </w:r>
      <w:proofErr w:type="spellEnd"/>
      <w:r w:rsidRPr="001A69B5">
        <w:t xml:space="preserve">, og i 2021 er retningslinjer for </w:t>
      </w:r>
      <w:proofErr w:type="spellStart"/>
      <w:r w:rsidRPr="001A69B5">
        <w:t>fleire</w:t>
      </w:r>
      <w:proofErr w:type="spellEnd"/>
      <w:r w:rsidRPr="001A69B5">
        <w:t xml:space="preserve"> </w:t>
      </w:r>
      <w:proofErr w:type="spellStart"/>
      <w:r w:rsidRPr="001A69B5">
        <w:t>vidareutdanningar</w:t>
      </w:r>
      <w:proofErr w:type="spellEnd"/>
      <w:r w:rsidRPr="001A69B5">
        <w:t xml:space="preserve"> under utvikling.</w:t>
      </w:r>
    </w:p>
    <w:p w14:paraId="24B91D14" w14:textId="77777777" w:rsidR="000513CD" w:rsidRPr="001A69B5" w:rsidRDefault="0009509B" w:rsidP="001A69B5">
      <w:proofErr w:type="spellStart"/>
      <w:r w:rsidRPr="001A69B5">
        <w:t>Sidan</w:t>
      </w:r>
      <w:proofErr w:type="spellEnd"/>
      <w:r w:rsidRPr="001A69B5">
        <w:t xml:space="preserve"> 2014 har Universitets- og høgskolerådet hatt ansvar for nasjonale retningslinjer for </w:t>
      </w:r>
      <w:proofErr w:type="spellStart"/>
      <w:r w:rsidRPr="001A69B5">
        <w:t>dei</w:t>
      </w:r>
      <w:proofErr w:type="spellEnd"/>
      <w:r w:rsidRPr="001A69B5">
        <w:t xml:space="preserve"> åtte </w:t>
      </w:r>
      <w:proofErr w:type="spellStart"/>
      <w:r w:rsidRPr="001A69B5">
        <w:t>lærarutdanningane</w:t>
      </w:r>
      <w:proofErr w:type="spellEnd"/>
      <w:r w:rsidRPr="001A69B5">
        <w:t xml:space="preserve">. Etter at UHR blei omorganisert i 2019, blei arbeidet med retningslinjene overført </w:t>
      </w:r>
      <w:proofErr w:type="spellStart"/>
      <w:r w:rsidRPr="001A69B5">
        <w:t>frå</w:t>
      </w:r>
      <w:proofErr w:type="spellEnd"/>
      <w:r w:rsidRPr="001A69B5">
        <w:t xml:space="preserve"> programgrupper til overordna nasjonale fagorgan, </w:t>
      </w:r>
      <w:proofErr w:type="spellStart"/>
      <w:r w:rsidRPr="001A69B5">
        <w:t>framleis</w:t>
      </w:r>
      <w:proofErr w:type="spellEnd"/>
      <w:r w:rsidRPr="001A69B5">
        <w:t xml:space="preserve"> i UHR-regi. Det er òg oppretta </w:t>
      </w:r>
      <w:proofErr w:type="spellStart"/>
      <w:r w:rsidRPr="001A69B5">
        <w:t>eit</w:t>
      </w:r>
      <w:proofErr w:type="spellEnd"/>
      <w:r w:rsidRPr="001A69B5">
        <w:t xml:space="preserve"> nettverk for arbeidet med </w:t>
      </w:r>
      <w:proofErr w:type="spellStart"/>
      <w:r w:rsidRPr="001A69B5">
        <w:t>masteroppgåver</w:t>
      </w:r>
      <w:proofErr w:type="spellEnd"/>
      <w:r w:rsidRPr="001A69B5">
        <w:t xml:space="preserve"> i </w:t>
      </w:r>
      <w:proofErr w:type="spellStart"/>
      <w:r w:rsidRPr="001A69B5">
        <w:t>grunnskulelærarutdanningane</w:t>
      </w:r>
      <w:proofErr w:type="spellEnd"/>
      <w:r w:rsidRPr="001A69B5">
        <w:t>.</w:t>
      </w:r>
    </w:p>
    <w:p w14:paraId="6C9D603B" w14:textId="77777777" w:rsidR="000513CD" w:rsidRPr="001A69B5" w:rsidRDefault="0009509B" w:rsidP="001A69B5">
      <w:r w:rsidRPr="001A69B5">
        <w:t xml:space="preserve">Løyvinga til Norsk Utenrikspolitisk Institutt (NUPI) i 2020 var 5,2 mill. kroner. NUPI har nådd ut til mange med </w:t>
      </w:r>
      <w:proofErr w:type="spellStart"/>
      <w:r w:rsidRPr="001A69B5">
        <w:t>formidlingsaktivitetane</w:t>
      </w:r>
      <w:proofErr w:type="spellEnd"/>
      <w:r w:rsidRPr="001A69B5">
        <w:t xml:space="preserve"> sine. Dei har òg </w:t>
      </w:r>
      <w:proofErr w:type="spellStart"/>
      <w:r w:rsidRPr="001A69B5">
        <w:t>bidrege</w:t>
      </w:r>
      <w:proofErr w:type="spellEnd"/>
      <w:r w:rsidRPr="001A69B5">
        <w:t xml:space="preserve"> i den </w:t>
      </w:r>
      <w:proofErr w:type="spellStart"/>
      <w:r w:rsidRPr="001A69B5">
        <w:t>offentlege</w:t>
      </w:r>
      <w:proofErr w:type="spellEnd"/>
      <w:r w:rsidRPr="001A69B5">
        <w:t xml:space="preserve"> debatten, og </w:t>
      </w:r>
      <w:proofErr w:type="spellStart"/>
      <w:r w:rsidRPr="001A69B5">
        <w:t>dei</w:t>
      </w:r>
      <w:proofErr w:type="spellEnd"/>
      <w:r w:rsidRPr="001A69B5">
        <w:t xml:space="preserve"> har kasta lys over verknadene av pandemien med </w:t>
      </w:r>
      <w:proofErr w:type="spellStart"/>
      <w:r w:rsidRPr="001A69B5">
        <w:t>fleire</w:t>
      </w:r>
      <w:proofErr w:type="spellEnd"/>
      <w:r w:rsidRPr="001A69B5">
        <w:t xml:space="preserve"> </w:t>
      </w:r>
      <w:proofErr w:type="spellStart"/>
      <w:r w:rsidRPr="001A69B5">
        <w:t>studiar</w:t>
      </w:r>
      <w:proofErr w:type="spellEnd"/>
      <w:r w:rsidRPr="001A69B5">
        <w:t xml:space="preserve"> for </w:t>
      </w:r>
      <w:proofErr w:type="spellStart"/>
      <w:r w:rsidRPr="001A69B5">
        <w:t>Utanriksdepartementets</w:t>
      </w:r>
      <w:proofErr w:type="spellEnd"/>
      <w:r w:rsidRPr="001A69B5">
        <w:t xml:space="preserve"> Corona </w:t>
      </w:r>
      <w:proofErr w:type="spellStart"/>
      <w:r w:rsidRPr="001A69B5">
        <w:t>Task</w:t>
      </w:r>
      <w:proofErr w:type="spellEnd"/>
      <w:r w:rsidRPr="001A69B5">
        <w:t xml:space="preserve"> Force.</w:t>
      </w:r>
    </w:p>
    <w:p w14:paraId="6C819AB6" w14:textId="77777777" w:rsidR="000513CD" w:rsidRPr="001A69B5" w:rsidRDefault="0009509B" w:rsidP="001A69B5">
      <w:r w:rsidRPr="001A69B5">
        <w:t xml:space="preserve">Departementet tildelte </w:t>
      </w:r>
      <w:proofErr w:type="spellStart"/>
      <w:r w:rsidRPr="001A69B5">
        <w:t>midlar</w:t>
      </w:r>
      <w:proofErr w:type="spellEnd"/>
      <w:r w:rsidRPr="001A69B5">
        <w:t xml:space="preserve"> til </w:t>
      </w:r>
      <w:proofErr w:type="spellStart"/>
      <w:r w:rsidRPr="001A69B5">
        <w:t>fleire</w:t>
      </w:r>
      <w:proofErr w:type="spellEnd"/>
      <w:r w:rsidRPr="001A69B5">
        <w:t xml:space="preserve"> </w:t>
      </w:r>
      <w:proofErr w:type="spellStart"/>
      <w:r w:rsidRPr="001A69B5">
        <w:t>evalueringar</w:t>
      </w:r>
      <w:proofErr w:type="spellEnd"/>
      <w:r w:rsidRPr="001A69B5">
        <w:t xml:space="preserve"> og utgreiingsoppdrag som har </w:t>
      </w:r>
      <w:proofErr w:type="spellStart"/>
      <w:r w:rsidRPr="001A69B5">
        <w:t>bidrege</w:t>
      </w:r>
      <w:proofErr w:type="spellEnd"/>
      <w:r w:rsidRPr="001A69B5">
        <w:t xml:space="preserve"> til </w:t>
      </w:r>
      <w:proofErr w:type="spellStart"/>
      <w:r w:rsidRPr="001A69B5">
        <w:t>eit</w:t>
      </w:r>
      <w:proofErr w:type="spellEnd"/>
      <w:r w:rsidRPr="001A69B5">
        <w:t xml:space="preserve"> betre grunnlag for å nå måla for posten.</w:t>
      </w:r>
    </w:p>
    <w:p w14:paraId="43192BE2" w14:textId="77777777" w:rsidR="000513CD" w:rsidRPr="001A69B5" w:rsidRDefault="0009509B" w:rsidP="001A69B5">
      <w:pPr>
        <w:pStyle w:val="avsnitt-tittel"/>
      </w:pPr>
      <w:r w:rsidRPr="001A69B5">
        <w:t>Budsjettforslag for 2022</w:t>
      </w:r>
    </w:p>
    <w:p w14:paraId="37B54901" w14:textId="77777777" w:rsidR="000513CD" w:rsidRPr="001A69B5" w:rsidRDefault="0009509B" w:rsidP="001A69B5">
      <w:r w:rsidRPr="001A69B5">
        <w:t xml:space="preserve">Departementet foreslår å løyve 143,4 mill. kroner på posten som skal gå til </w:t>
      </w:r>
      <w:proofErr w:type="spellStart"/>
      <w:r w:rsidRPr="001A69B5">
        <w:t>følgande</w:t>
      </w:r>
      <w:proofErr w:type="spellEnd"/>
      <w:r w:rsidRPr="001A69B5">
        <w:t xml:space="preserve"> formål:</w:t>
      </w:r>
    </w:p>
    <w:p w14:paraId="40BE8547" w14:textId="77777777" w:rsidR="000513CD" w:rsidRPr="001A69B5" w:rsidRDefault="0009509B" w:rsidP="001A69B5">
      <w:pPr>
        <w:pStyle w:val="Liste"/>
      </w:pPr>
      <w:proofErr w:type="spellStart"/>
      <w:r w:rsidRPr="001A69B5">
        <w:t>Partnarskapssamarbeid</w:t>
      </w:r>
      <w:proofErr w:type="spellEnd"/>
      <w:r w:rsidRPr="001A69B5">
        <w:t xml:space="preserve"> mellom </w:t>
      </w:r>
      <w:proofErr w:type="spellStart"/>
      <w:r w:rsidRPr="001A69B5">
        <w:t>lærarutdanningsinstitusjonar</w:t>
      </w:r>
      <w:proofErr w:type="spellEnd"/>
      <w:r w:rsidRPr="001A69B5">
        <w:t xml:space="preserve"> og skule- og </w:t>
      </w:r>
      <w:proofErr w:type="spellStart"/>
      <w:r w:rsidRPr="001A69B5">
        <w:t>barnehageeigarar</w:t>
      </w:r>
      <w:proofErr w:type="spellEnd"/>
      <w:r w:rsidRPr="001A69B5">
        <w:t>: 65,8 mill. kroner</w:t>
      </w:r>
    </w:p>
    <w:p w14:paraId="680BCD6E" w14:textId="77777777" w:rsidR="000513CD" w:rsidRPr="001A69B5" w:rsidRDefault="0009509B" w:rsidP="001A69B5">
      <w:pPr>
        <w:pStyle w:val="Liste"/>
      </w:pPr>
      <w:r w:rsidRPr="001A69B5">
        <w:t xml:space="preserve">Prosjekt for å styrke kvaliteten i praksis i </w:t>
      </w:r>
      <w:proofErr w:type="spellStart"/>
      <w:r w:rsidRPr="001A69B5">
        <w:t>lærarutdanningane</w:t>
      </w:r>
      <w:proofErr w:type="spellEnd"/>
      <w:r w:rsidRPr="001A69B5">
        <w:t>: 15 mill. kroner</w:t>
      </w:r>
    </w:p>
    <w:p w14:paraId="27D4F098" w14:textId="77777777" w:rsidR="000513CD" w:rsidRPr="001A69B5" w:rsidRDefault="0009509B" w:rsidP="001A69B5">
      <w:pPr>
        <w:pStyle w:val="Liste"/>
      </w:pPr>
      <w:r w:rsidRPr="001A69B5">
        <w:t>Sikt for Program for informasjonstryggleik 2019–22: 12,5 mill. kroner</w:t>
      </w:r>
    </w:p>
    <w:p w14:paraId="2F1EC5D2" w14:textId="77777777" w:rsidR="000513CD" w:rsidRPr="001A69B5" w:rsidRDefault="0009509B" w:rsidP="001A69B5">
      <w:pPr>
        <w:pStyle w:val="Liste"/>
      </w:pPr>
      <w:r w:rsidRPr="001A69B5">
        <w:t>HK-</w:t>
      </w:r>
      <w:proofErr w:type="spellStart"/>
      <w:r w:rsidRPr="001A69B5">
        <w:t>dir</w:t>
      </w:r>
      <w:proofErr w:type="spellEnd"/>
      <w:r w:rsidRPr="001A69B5">
        <w:t xml:space="preserve"> for Program for informasjonstryggleik 2019–22: 5 mill. kroner</w:t>
      </w:r>
    </w:p>
    <w:p w14:paraId="4A97D185" w14:textId="77777777" w:rsidR="000513CD" w:rsidRPr="001A69B5" w:rsidRDefault="0009509B" w:rsidP="001A69B5">
      <w:pPr>
        <w:pStyle w:val="Liste"/>
      </w:pPr>
      <w:r w:rsidRPr="001A69B5">
        <w:t xml:space="preserve">Norsk Utenrikspolitisk Institutt (NUPI) for å </w:t>
      </w:r>
      <w:proofErr w:type="spellStart"/>
      <w:r w:rsidRPr="001A69B5">
        <w:t>spreie</w:t>
      </w:r>
      <w:proofErr w:type="spellEnd"/>
      <w:r w:rsidRPr="001A69B5">
        <w:t xml:space="preserve"> forskingsbasert informasjon om internasjonale tilhøve, </w:t>
      </w:r>
      <w:proofErr w:type="spellStart"/>
      <w:r w:rsidRPr="001A69B5">
        <w:t>særleg</w:t>
      </w:r>
      <w:proofErr w:type="spellEnd"/>
      <w:r w:rsidRPr="001A69B5">
        <w:t xml:space="preserve"> til barn og unge: 5,5 mill. kroner</w:t>
      </w:r>
    </w:p>
    <w:p w14:paraId="3D4DB90D" w14:textId="77777777" w:rsidR="000513CD" w:rsidRPr="001A69B5" w:rsidRDefault="0009509B" w:rsidP="001A69B5">
      <w:pPr>
        <w:pStyle w:val="Liste"/>
      </w:pPr>
      <w:r w:rsidRPr="001A69B5">
        <w:t xml:space="preserve">Utvikling av nasjonale retningslinjer for helse- og </w:t>
      </w:r>
      <w:proofErr w:type="spellStart"/>
      <w:r w:rsidRPr="001A69B5">
        <w:t>sosialfagutdanningane</w:t>
      </w:r>
      <w:proofErr w:type="spellEnd"/>
      <w:r w:rsidRPr="001A69B5">
        <w:t>: 5,5 mill. kroner</w:t>
      </w:r>
    </w:p>
    <w:p w14:paraId="69C10A7A" w14:textId="77777777" w:rsidR="000513CD" w:rsidRPr="001A69B5" w:rsidRDefault="0009509B" w:rsidP="001A69B5">
      <w:pPr>
        <w:pStyle w:val="Liste"/>
      </w:pPr>
      <w:proofErr w:type="spellStart"/>
      <w:r w:rsidRPr="001A69B5">
        <w:t>Institusjonar</w:t>
      </w:r>
      <w:proofErr w:type="spellEnd"/>
      <w:r w:rsidRPr="001A69B5">
        <w:t xml:space="preserve"> som planlegg for femårig </w:t>
      </w:r>
      <w:proofErr w:type="spellStart"/>
      <w:r w:rsidRPr="001A69B5">
        <w:t>lærarutdanning</w:t>
      </w:r>
      <w:proofErr w:type="spellEnd"/>
      <w:r w:rsidRPr="001A69B5">
        <w:t xml:space="preserve"> i praktiske og estetiske fag: 2,5 mill. kroner</w:t>
      </w:r>
    </w:p>
    <w:p w14:paraId="2DBBD399" w14:textId="77777777" w:rsidR="000513CD" w:rsidRPr="001A69B5" w:rsidRDefault="0009509B" w:rsidP="001A69B5">
      <w:pPr>
        <w:pStyle w:val="Liste"/>
      </w:pPr>
      <w:r w:rsidRPr="001A69B5">
        <w:t xml:space="preserve">Norsk lyd- og blindeskriftbibliotek og Høgskolen i Innlandet for prøveprosjekt for betre tilgang til studielitteratur for </w:t>
      </w:r>
      <w:proofErr w:type="spellStart"/>
      <w:r w:rsidRPr="001A69B5">
        <w:t>studentar</w:t>
      </w:r>
      <w:proofErr w:type="spellEnd"/>
      <w:r w:rsidRPr="001A69B5">
        <w:t xml:space="preserve"> med </w:t>
      </w:r>
      <w:proofErr w:type="spellStart"/>
      <w:r w:rsidRPr="001A69B5">
        <w:t>funksjonsnedsetjingar</w:t>
      </w:r>
      <w:proofErr w:type="spellEnd"/>
      <w:r w:rsidRPr="001A69B5">
        <w:t xml:space="preserve"> som gir </w:t>
      </w:r>
      <w:proofErr w:type="spellStart"/>
      <w:r w:rsidRPr="001A69B5">
        <w:t>lesevanskar</w:t>
      </w:r>
      <w:proofErr w:type="spellEnd"/>
      <w:r w:rsidRPr="001A69B5">
        <w:t>: 2 mill. kroner</w:t>
      </w:r>
    </w:p>
    <w:p w14:paraId="19B14FEE" w14:textId="77777777" w:rsidR="000513CD" w:rsidRPr="001A69B5" w:rsidRDefault="0009509B" w:rsidP="001A69B5">
      <w:pPr>
        <w:pStyle w:val="Liste"/>
      </w:pPr>
      <w:proofErr w:type="spellStart"/>
      <w:r w:rsidRPr="001A69B5">
        <w:t>Fagleg</w:t>
      </w:r>
      <w:proofErr w:type="spellEnd"/>
      <w:r w:rsidRPr="001A69B5">
        <w:t xml:space="preserve"> råd for </w:t>
      </w:r>
      <w:proofErr w:type="spellStart"/>
      <w:r w:rsidRPr="001A69B5">
        <w:t>lærarutdanning</w:t>
      </w:r>
      <w:proofErr w:type="spellEnd"/>
      <w:r w:rsidRPr="001A69B5">
        <w:t xml:space="preserve"> 2025: 0,9 mill. kroner</w:t>
      </w:r>
    </w:p>
    <w:p w14:paraId="42540B8B" w14:textId="77777777" w:rsidR="000513CD" w:rsidRPr="001A69B5" w:rsidRDefault="0009509B" w:rsidP="001A69B5">
      <w:r w:rsidRPr="001A69B5">
        <w:t xml:space="preserve">I tillegg foreslår departementet </w:t>
      </w:r>
      <w:proofErr w:type="spellStart"/>
      <w:r w:rsidRPr="001A69B5">
        <w:t>midlar</w:t>
      </w:r>
      <w:proofErr w:type="spellEnd"/>
      <w:r w:rsidRPr="001A69B5">
        <w:t xml:space="preserve"> over kap. 275, post 21 til mellom anna geologiprogrammet </w:t>
      </w:r>
      <w:proofErr w:type="spellStart"/>
      <w:r w:rsidRPr="001A69B5">
        <w:t>GoNorth</w:t>
      </w:r>
      <w:proofErr w:type="spellEnd"/>
      <w:r w:rsidRPr="001A69B5">
        <w:t xml:space="preserve">, NOU om opptak, </w:t>
      </w:r>
      <w:proofErr w:type="spellStart"/>
      <w:r w:rsidRPr="001A69B5">
        <w:t>kompletterande</w:t>
      </w:r>
      <w:proofErr w:type="spellEnd"/>
      <w:r w:rsidRPr="001A69B5">
        <w:t xml:space="preserve"> utdanning primært for </w:t>
      </w:r>
      <w:proofErr w:type="spellStart"/>
      <w:r w:rsidRPr="001A69B5">
        <w:t>flyktningar</w:t>
      </w:r>
      <w:proofErr w:type="spellEnd"/>
      <w:r w:rsidRPr="001A69B5">
        <w:t xml:space="preserve">, den europeiske studentundersøkinga Eurostudent VIII, arbeidet med </w:t>
      </w:r>
      <w:proofErr w:type="spellStart"/>
      <w:r w:rsidRPr="001A69B5">
        <w:t>forskingsprisar</w:t>
      </w:r>
      <w:proofErr w:type="spellEnd"/>
      <w:r w:rsidRPr="001A69B5">
        <w:t xml:space="preserve"> og andre mindre tiltak.</w:t>
      </w:r>
    </w:p>
    <w:p w14:paraId="2D4BA22C" w14:textId="77777777" w:rsidR="000513CD" w:rsidRPr="001A69B5" w:rsidRDefault="0009509B" w:rsidP="001A69B5">
      <w:r w:rsidRPr="001A69B5">
        <w:t xml:space="preserve">Departementet foreslår å flytte 37 mill. kroner knytte til styrking av </w:t>
      </w:r>
      <w:proofErr w:type="spellStart"/>
      <w:r w:rsidRPr="001A69B5">
        <w:t>dei</w:t>
      </w:r>
      <w:proofErr w:type="spellEnd"/>
      <w:r w:rsidRPr="001A69B5">
        <w:t xml:space="preserve"> maritime </w:t>
      </w:r>
      <w:proofErr w:type="spellStart"/>
      <w:r w:rsidRPr="001A69B5">
        <w:t>utdanningane</w:t>
      </w:r>
      <w:proofErr w:type="spellEnd"/>
      <w:r w:rsidRPr="001A69B5">
        <w:t xml:space="preserve"> til kap. 272, post 52. </w:t>
      </w:r>
      <w:proofErr w:type="spellStart"/>
      <w:r w:rsidRPr="001A69B5">
        <w:t>Vidare</w:t>
      </w:r>
      <w:proofErr w:type="spellEnd"/>
      <w:r w:rsidRPr="001A69B5">
        <w:t xml:space="preserve"> foreslår departementet å flytte 2,3 mill. kroner til kap. 256, post 01 der 1,5 mill. kroner gjeld administrasjon av </w:t>
      </w:r>
      <w:proofErr w:type="spellStart"/>
      <w:r w:rsidRPr="001A69B5">
        <w:t>midlar</w:t>
      </w:r>
      <w:proofErr w:type="spellEnd"/>
      <w:r w:rsidRPr="001A69B5">
        <w:t xml:space="preserve"> til maritim utdanning og 0,8 mill. kroner gjeld arbeidet for universell utforming. Departementet foreslår òg å flytte 0,3 mill. kroner knytte til internasjonale tiltak til kap. 288, post 21.</w:t>
      </w:r>
    </w:p>
    <w:p w14:paraId="4999412F" w14:textId="77777777" w:rsidR="000513CD" w:rsidRPr="001A69B5" w:rsidRDefault="0009509B" w:rsidP="001A69B5">
      <w:pPr>
        <w:pStyle w:val="b-post"/>
      </w:pPr>
      <w:r w:rsidRPr="001A69B5">
        <w:t xml:space="preserve">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176681B1" w14:textId="77777777" w:rsidR="000513CD" w:rsidRPr="001A69B5" w:rsidRDefault="0009509B" w:rsidP="001A69B5">
      <w:r w:rsidRPr="001A69B5">
        <w:t xml:space="preserve">Fram til 2020 omfatta posten </w:t>
      </w:r>
      <w:proofErr w:type="spellStart"/>
      <w:r w:rsidRPr="001A69B5">
        <w:t>midlar</w:t>
      </w:r>
      <w:proofErr w:type="spellEnd"/>
      <w:r w:rsidRPr="001A69B5">
        <w:t xml:space="preserve"> til </w:t>
      </w:r>
      <w:proofErr w:type="spellStart"/>
      <w:r w:rsidRPr="001A69B5">
        <w:t>investeringar</w:t>
      </w:r>
      <w:proofErr w:type="spellEnd"/>
      <w:r w:rsidRPr="001A69B5">
        <w:t xml:space="preserve"> i utstyr og </w:t>
      </w:r>
      <w:proofErr w:type="spellStart"/>
      <w:r w:rsidRPr="001A69B5">
        <w:t>vedlikehald</w:t>
      </w:r>
      <w:proofErr w:type="spellEnd"/>
      <w:r w:rsidRPr="001A69B5">
        <w:t xml:space="preserve"> i universitets- og </w:t>
      </w:r>
      <w:proofErr w:type="spellStart"/>
      <w:r w:rsidRPr="001A69B5">
        <w:t>høgskulesektoren</w:t>
      </w:r>
      <w:proofErr w:type="spellEnd"/>
      <w:r w:rsidRPr="001A69B5">
        <w:t xml:space="preserve">, og i 2021 blei </w:t>
      </w:r>
      <w:proofErr w:type="spellStart"/>
      <w:r w:rsidRPr="001A69B5">
        <w:t>midlar</w:t>
      </w:r>
      <w:proofErr w:type="spellEnd"/>
      <w:r w:rsidRPr="001A69B5">
        <w:t xml:space="preserve"> til ordninga for oppgradering og tilpassing av universitets- og høgskulebygg flytta til posten.</w:t>
      </w:r>
    </w:p>
    <w:p w14:paraId="528A2011" w14:textId="77777777" w:rsidR="000513CD" w:rsidRPr="001A69B5" w:rsidRDefault="0009509B" w:rsidP="001A69B5">
      <w:r w:rsidRPr="001A69B5">
        <w:t xml:space="preserve">Regjeringa foreslår å avvikle posten </w:t>
      </w:r>
      <w:proofErr w:type="spellStart"/>
      <w:r w:rsidRPr="001A69B5">
        <w:t>frå</w:t>
      </w:r>
      <w:proofErr w:type="spellEnd"/>
      <w:r w:rsidRPr="001A69B5">
        <w:t xml:space="preserve"> og med 2022, for å finne rom for andre </w:t>
      </w:r>
      <w:proofErr w:type="spellStart"/>
      <w:r w:rsidRPr="001A69B5">
        <w:t>budsjettprioriteringar</w:t>
      </w:r>
      <w:proofErr w:type="spellEnd"/>
      <w:r w:rsidRPr="001A69B5">
        <w:t>.</w:t>
      </w:r>
    </w:p>
    <w:p w14:paraId="17FD11EE" w14:textId="77777777" w:rsidR="000513CD" w:rsidRPr="001A69B5" w:rsidRDefault="0009509B" w:rsidP="001A69B5">
      <w:pPr>
        <w:pStyle w:val="avsnitt-tittel"/>
      </w:pPr>
      <w:r w:rsidRPr="001A69B5">
        <w:t>Resultat 2020</w:t>
      </w:r>
    </w:p>
    <w:p w14:paraId="62A5A48F" w14:textId="77777777" w:rsidR="000513CD" w:rsidRPr="001A69B5" w:rsidRDefault="0009509B" w:rsidP="001A69B5">
      <w:r w:rsidRPr="001A69B5">
        <w:t xml:space="preserve">Det blei løyvd 9,5 mill. kroner over posten i 2020 som gjekk til Kunsthøgskolen i Oslo til å rehabilitere </w:t>
      </w:r>
      <w:proofErr w:type="spellStart"/>
      <w:r w:rsidRPr="001A69B5">
        <w:t>verkstadar</w:t>
      </w:r>
      <w:proofErr w:type="spellEnd"/>
      <w:r w:rsidRPr="001A69B5">
        <w:t xml:space="preserve"> og scener, og til </w:t>
      </w:r>
      <w:proofErr w:type="spellStart"/>
      <w:r w:rsidRPr="001A69B5">
        <w:t>OsloMet</w:t>
      </w:r>
      <w:proofErr w:type="spellEnd"/>
      <w:r w:rsidRPr="001A69B5">
        <w:t xml:space="preserve"> – Storbyuniversitetet til digitale og tekniske verktøy til helse- og velferdsteknologi.</w:t>
      </w:r>
    </w:p>
    <w:p w14:paraId="07A6FEA2" w14:textId="77777777" w:rsidR="000513CD" w:rsidRPr="001A69B5" w:rsidRDefault="0009509B" w:rsidP="001A69B5">
      <w:pPr>
        <w:pStyle w:val="b-post"/>
      </w:pPr>
      <w:r w:rsidRPr="001A69B5">
        <w:t xml:space="preserve">Post 70 </w:t>
      </w:r>
      <w:proofErr w:type="spellStart"/>
      <w:r w:rsidRPr="001A69B5">
        <w:t>Tilskot</w:t>
      </w:r>
      <w:proofErr w:type="spellEnd"/>
      <w:r w:rsidRPr="001A69B5">
        <w:t xml:space="preserve">, kan </w:t>
      </w:r>
      <w:proofErr w:type="spellStart"/>
      <w:r w:rsidRPr="001A69B5">
        <w:t>nyttast</w:t>
      </w:r>
      <w:proofErr w:type="spellEnd"/>
      <w:r w:rsidRPr="001A69B5">
        <w:t xml:space="preserve"> under post 21</w:t>
      </w:r>
    </w:p>
    <w:p w14:paraId="2C8349EB" w14:textId="77777777" w:rsidR="000513CD" w:rsidRPr="001A69B5" w:rsidRDefault="0009509B" w:rsidP="001A69B5">
      <w:pPr>
        <w:pStyle w:val="avsnitt-tittel"/>
      </w:pPr>
      <w:r w:rsidRPr="001A69B5">
        <w:t>Mål for 2022</w:t>
      </w:r>
    </w:p>
    <w:p w14:paraId="43B797A2" w14:textId="77777777" w:rsidR="000513CD" w:rsidRPr="001A69B5" w:rsidRDefault="0009509B" w:rsidP="001A69B5">
      <w:r w:rsidRPr="001A69B5">
        <w:t xml:space="preserve">Høg kvalitet og samordning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w:t>
      </w:r>
    </w:p>
    <w:p w14:paraId="754104D4" w14:textId="77777777" w:rsidR="000513CD" w:rsidRPr="001A69B5" w:rsidRDefault="0009509B" w:rsidP="001A69B5">
      <w:pPr>
        <w:pStyle w:val="avsnitt-tittel"/>
      </w:pPr>
      <w:r w:rsidRPr="001A69B5">
        <w:t>Resultat 2020</w:t>
      </w:r>
    </w:p>
    <w:p w14:paraId="5A633732" w14:textId="77777777" w:rsidR="000513CD" w:rsidRPr="001A69B5" w:rsidRDefault="0009509B" w:rsidP="001A69B5">
      <w:r w:rsidRPr="001A69B5">
        <w:t xml:space="preserve">Kunnskapsdepartementet utbetalte til </w:t>
      </w:r>
      <w:proofErr w:type="spellStart"/>
      <w:r w:rsidRPr="001A69B5">
        <w:t>saman</w:t>
      </w:r>
      <w:proofErr w:type="spellEnd"/>
      <w:r w:rsidRPr="001A69B5">
        <w:t xml:space="preserve"> 97,7 mill. kroner over kap. 275, post 70:</w:t>
      </w:r>
    </w:p>
    <w:p w14:paraId="2B494E82" w14:textId="77777777" w:rsidR="000513CD" w:rsidRPr="001A69B5" w:rsidRDefault="0009509B" w:rsidP="001A69B5">
      <w:pPr>
        <w:pStyle w:val="Liste"/>
      </w:pPr>
      <w:r w:rsidRPr="001A69B5">
        <w:t xml:space="preserve">Senter for grunnforskning (CAS) for den generelle </w:t>
      </w:r>
      <w:proofErr w:type="spellStart"/>
      <w:r w:rsidRPr="001A69B5">
        <w:t>verksemda</w:t>
      </w:r>
      <w:proofErr w:type="spellEnd"/>
      <w:r w:rsidRPr="001A69B5">
        <w:t>: 22,4 mill. kroner</w:t>
      </w:r>
    </w:p>
    <w:p w14:paraId="3655A6CC" w14:textId="77777777" w:rsidR="000513CD" w:rsidRPr="001A69B5" w:rsidRDefault="0009509B" w:rsidP="001A69B5">
      <w:pPr>
        <w:pStyle w:val="Liste"/>
      </w:pPr>
      <w:r w:rsidRPr="001A69B5">
        <w:t xml:space="preserve">Universitets- og høgskolerådet (UHR): 20,9 mill. kroner, inkl. 5,4 mill. kroner til Komité for kjønnsbalanse og </w:t>
      </w:r>
      <w:proofErr w:type="spellStart"/>
      <w:r w:rsidRPr="001A69B5">
        <w:t>mangfald</w:t>
      </w:r>
      <w:proofErr w:type="spellEnd"/>
      <w:r w:rsidRPr="001A69B5">
        <w:t xml:space="preserve"> i forsking og 2,2 mill. kroner til Det nasjonale </w:t>
      </w:r>
      <w:proofErr w:type="spellStart"/>
      <w:r w:rsidRPr="001A69B5">
        <w:t>publiseringsutvalet</w:t>
      </w:r>
      <w:proofErr w:type="spellEnd"/>
    </w:p>
    <w:p w14:paraId="0EECA439" w14:textId="77777777" w:rsidR="000513CD" w:rsidRPr="001A69B5" w:rsidRDefault="0009509B" w:rsidP="001A69B5">
      <w:pPr>
        <w:pStyle w:val="Liste"/>
      </w:pPr>
      <w:r w:rsidRPr="001A69B5">
        <w:t xml:space="preserve">Norsk senter for forskingsdata (NSD) for Database for statistikk om </w:t>
      </w:r>
      <w:proofErr w:type="spellStart"/>
      <w:r w:rsidRPr="001A69B5">
        <w:t>høgare</w:t>
      </w:r>
      <w:proofErr w:type="spellEnd"/>
      <w:r w:rsidRPr="001A69B5">
        <w:t xml:space="preserve"> utdanning (DBH): 18,8 mill. kroner</w:t>
      </w:r>
    </w:p>
    <w:p w14:paraId="2764D675" w14:textId="77777777" w:rsidR="000513CD" w:rsidRPr="001A69B5" w:rsidRDefault="0009509B" w:rsidP="001A69B5">
      <w:pPr>
        <w:pStyle w:val="Liste"/>
      </w:pPr>
      <w:r w:rsidRPr="001A69B5">
        <w:t xml:space="preserve">Det Norske </w:t>
      </w:r>
      <w:proofErr w:type="spellStart"/>
      <w:r w:rsidRPr="001A69B5">
        <w:t>Videnskaps</w:t>
      </w:r>
      <w:proofErr w:type="spellEnd"/>
      <w:r w:rsidRPr="001A69B5">
        <w:t>-Akademi: 9,6 mill. kroner</w:t>
      </w:r>
    </w:p>
    <w:p w14:paraId="6283FF5F" w14:textId="77777777" w:rsidR="000513CD" w:rsidRPr="001A69B5" w:rsidRDefault="0009509B" w:rsidP="001A69B5">
      <w:pPr>
        <w:pStyle w:val="Liste"/>
      </w:pPr>
      <w:r w:rsidRPr="001A69B5">
        <w:t>Høgskolesenteret i Kristiansund: 8,5 mill. kroner</w:t>
      </w:r>
    </w:p>
    <w:p w14:paraId="7CE8DA8A" w14:textId="77777777" w:rsidR="000513CD" w:rsidRPr="001A69B5" w:rsidRDefault="0009509B" w:rsidP="001A69B5">
      <w:pPr>
        <w:pStyle w:val="Liste"/>
      </w:pPr>
      <w:r w:rsidRPr="001A69B5">
        <w:t xml:space="preserve">Det Kongelige Norske </w:t>
      </w:r>
      <w:proofErr w:type="spellStart"/>
      <w:r w:rsidRPr="001A69B5">
        <w:t>Videnskabers</w:t>
      </w:r>
      <w:proofErr w:type="spellEnd"/>
      <w:r w:rsidRPr="001A69B5">
        <w:t xml:space="preserve"> selskap: 3,3 mill. kroner</w:t>
      </w:r>
    </w:p>
    <w:p w14:paraId="0C14EA14" w14:textId="77777777" w:rsidR="000513CD" w:rsidRPr="001A69B5" w:rsidRDefault="0009509B" w:rsidP="001A69B5">
      <w:pPr>
        <w:pStyle w:val="Liste"/>
      </w:pPr>
      <w:r w:rsidRPr="001A69B5">
        <w:t>Nordisk institutt for studier av innovasjon, forskning og utdanning for Kandidatundersøkinga: 2,7 mill. kroner</w:t>
      </w:r>
    </w:p>
    <w:p w14:paraId="1964C42E" w14:textId="77777777" w:rsidR="000513CD" w:rsidRPr="001A69B5" w:rsidRDefault="0009509B" w:rsidP="001A69B5">
      <w:pPr>
        <w:pStyle w:val="Liste"/>
      </w:pPr>
      <w:r w:rsidRPr="001A69B5">
        <w:t xml:space="preserve">NLA Høgskolen for </w:t>
      </w:r>
      <w:proofErr w:type="spellStart"/>
      <w:r w:rsidRPr="001A69B5">
        <w:t>partnarskapar</w:t>
      </w:r>
      <w:proofErr w:type="spellEnd"/>
      <w:r w:rsidRPr="001A69B5">
        <w:t xml:space="preserve"> i </w:t>
      </w:r>
      <w:proofErr w:type="spellStart"/>
      <w:r w:rsidRPr="001A69B5">
        <w:t>grunnskulelærarutdanninga</w:t>
      </w:r>
      <w:proofErr w:type="spellEnd"/>
      <w:r w:rsidRPr="001A69B5">
        <w:t>: 2,4 mill. kroner</w:t>
      </w:r>
    </w:p>
    <w:p w14:paraId="49C6D40E" w14:textId="77777777" w:rsidR="000513CD" w:rsidRPr="001A69B5" w:rsidRDefault="0009509B" w:rsidP="001A69B5">
      <w:pPr>
        <w:pStyle w:val="Liste"/>
      </w:pPr>
      <w:r w:rsidRPr="001A69B5">
        <w:t>Akademiet for yngre forskere: 2,2 mill. kroner</w:t>
      </w:r>
    </w:p>
    <w:p w14:paraId="6BC1F187" w14:textId="77777777" w:rsidR="000513CD" w:rsidRPr="001A69B5" w:rsidRDefault="0009509B" w:rsidP="001A69B5">
      <w:pPr>
        <w:pStyle w:val="Liste"/>
      </w:pPr>
      <w:r w:rsidRPr="001A69B5">
        <w:t xml:space="preserve">Universitets- og høgskolerådet for arbeidet i UHR-Lærerutdanning med retningslinjer for </w:t>
      </w:r>
      <w:proofErr w:type="spellStart"/>
      <w:r w:rsidRPr="001A69B5">
        <w:t>lærarutdanningane</w:t>
      </w:r>
      <w:proofErr w:type="spellEnd"/>
      <w:r w:rsidRPr="001A69B5">
        <w:t>: 2 mill. kroner</w:t>
      </w:r>
    </w:p>
    <w:p w14:paraId="0A5BBD16" w14:textId="77777777" w:rsidR="000513CD" w:rsidRPr="001A69B5" w:rsidRDefault="0009509B" w:rsidP="001A69B5">
      <w:pPr>
        <w:pStyle w:val="Liste"/>
      </w:pPr>
      <w:r w:rsidRPr="001A69B5">
        <w:t>Universitets- og høgskolerådet for å styrke arbeidet med IKT-tryggleik og praksis i ingeniørutdanninga: 2 mill. kroner</w:t>
      </w:r>
    </w:p>
    <w:p w14:paraId="7C719DF9" w14:textId="77777777" w:rsidR="000513CD" w:rsidRPr="001A69B5" w:rsidRDefault="0009509B" w:rsidP="001A69B5">
      <w:pPr>
        <w:pStyle w:val="Liste"/>
      </w:pPr>
      <w:r w:rsidRPr="001A69B5">
        <w:t>Nord-Troms Studiesenter: 1 mill. kroner</w:t>
      </w:r>
    </w:p>
    <w:p w14:paraId="2DC6675F" w14:textId="77777777" w:rsidR="000513CD" w:rsidRPr="001A69B5" w:rsidRDefault="0009509B" w:rsidP="001A69B5">
      <w:pPr>
        <w:pStyle w:val="Liste"/>
      </w:pPr>
      <w:r w:rsidRPr="001A69B5">
        <w:t>Studiesenter Lister kompetanse: 1 mill. kroner</w:t>
      </w:r>
    </w:p>
    <w:p w14:paraId="2F78828D" w14:textId="77777777" w:rsidR="000513CD" w:rsidRPr="001A69B5" w:rsidRDefault="0009509B" w:rsidP="001A69B5">
      <w:pPr>
        <w:pStyle w:val="Liste"/>
      </w:pPr>
      <w:r w:rsidRPr="001A69B5">
        <w:t>Forskningsinstituttenes fellesarena: 0,6 mill. kroner</w:t>
      </w:r>
    </w:p>
    <w:p w14:paraId="3D35294C" w14:textId="77777777" w:rsidR="000513CD" w:rsidRPr="001A69B5" w:rsidRDefault="0009509B" w:rsidP="001A69B5">
      <w:pPr>
        <w:pStyle w:val="Liste"/>
      </w:pPr>
      <w:r w:rsidRPr="001A69B5">
        <w:t xml:space="preserve">Centre International de </w:t>
      </w:r>
      <w:proofErr w:type="spellStart"/>
      <w:r w:rsidRPr="001A69B5">
        <w:t>Mathématiques</w:t>
      </w:r>
      <w:proofErr w:type="spellEnd"/>
      <w:r w:rsidRPr="001A69B5">
        <w:t xml:space="preserve"> Pures et </w:t>
      </w:r>
      <w:proofErr w:type="spellStart"/>
      <w:r w:rsidRPr="001A69B5">
        <w:t>Appliquées</w:t>
      </w:r>
      <w:proofErr w:type="spellEnd"/>
      <w:r w:rsidRPr="001A69B5">
        <w:t xml:space="preserve"> (CIMPA): 0,3 mill. kroner</w:t>
      </w:r>
    </w:p>
    <w:p w14:paraId="3B7E2CCA" w14:textId="77777777" w:rsidR="000513CD" w:rsidRPr="001A69B5" w:rsidRDefault="0009509B" w:rsidP="001A69B5">
      <w:r w:rsidRPr="001A69B5">
        <w:t xml:space="preserve">Løyvinga finansierer </w:t>
      </w:r>
      <w:proofErr w:type="spellStart"/>
      <w:r w:rsidRPr="001A69B5">
        <w:t>fleire</w:t>
      </w:r>
      <w:proofErr w:type="spellEnd"/>
      <w:r w:rsidRPr="001A69B5">
        <w:t xml:space="preserve"> tiltak som har gitt </w:t>
      </w:r>
      <w:proofErr w:type="spellStart"/>
      <w:r w:rsidRPr="001A69B5">
        <w:t>eit</w:t>
      </w:r>
      <w:proofErr w:type="spellEnd"/>
      <w:r w:rsidRPr="001A69B5">
        <w:t xml:space="preserve"> viktig grunnlag for informasjon om </w:t>
      </w:r>
      <w:proofErr w:type="spellStart"/>
      <w:r w:rsidRPr="001A69B5">
        <w:t>høgare</w:t>
      </w:r>
      <w:proofErr w:type="spellEnd"/>
      <w:r w:rsidRPr="001A69B5">
        <w:t xml:space="preserve"> utdanning og forsking som både departementet og </w:t>
      </w:r>
      <w:proofErr w:type="spellStart"/>
      <w:r w:rsidRPr="001A69B5">
        <w:t>aktørane</w:t>
      </w:r>
      <w:proofErr w:type="spellEnd"/>
      <w:r w:rsidRPr="001A69B5">
        <w:t xml:space="preserve"> i sektoren treng for å heve kvaliteten. Løyvinga finansierer også tre studiesenter, som har </w:t>
      </w:r>
      <w:proofErr w:type="spellStart"/>
      <w:r w:rsidRPr="001A69B5">
        <w:t>bidrege</w:t>
      </w:r>
      <w:proofErr w:type="spellEnd"/>
      <w:r w:rsidRPr="001A69B5">
        <w:t xml:space="preserve"> til tilgang til </w:t>
      </w:r>
      <w:proofErr w:type="spellStart"/>
      <w:r w:rsidRPr="001A69B5">
        <w:t>studietilbod</w:t>
      </w:r>
      <w:proofErr w:type="spellEnd"/>
      <w:r w:rsidRPr="001A69B5">
        <w:t xml:space="preserve"> lokalt. Rapporteringa for 2020 viser at alle </w:t>
      </w:r>
      <w:proofErr w:type="spellStart"/>
      <w:r w:rsidRPr="001A69B5">
        <w:t>institusjonane</w:t>
      </w:r>
      <w:proofErr w:type="spellEnd"/>
      <w:r w:rsidRPr="001A69B5">
        <w:t xml:space="preserve"> har </w:t>
      </w:r>
      <w:proofErr w:type="spellStart"/>
      <w:r w:rsidRPr="001A69B5">
        <w:t>halde</w:t>
      </w:r>
      <w:proofErr w:type="spellEnd"/>
      <w:r w:rsidRPr="001A69B5">
        <w:t xml:space="preserve"> fram med den </w:t>
      </w:r>
      <w:proofErr w:type="spellStart"/>
      <w:r w:rsidRPr="001A69B5">
        <w:t>faglege</w:t>
      </w:r>
      <w:proofErr w:type="spellEnd"/>
      <w:r w:rsidRPr="001A69B5">
        <w:t xml:space="preserve"> </w:t>
      </w:r>
      <w:proofErr w:type="spellStart"/>
      <w:r w:rsidRPr="001A69B5">
        <w:t>verksemda</w:t>
      </w:r>
      <w:proofErr w:type="spellEnd"/>
      <w:r w:rsidRPr="001A69B5">
        <w:t xml:space="preserve"> på </w:t>
      </w:r>
      <w:proofErr w:type="spellStart"/>
      <w:r w:rsidRPr="001A69B5">
        <w:t>ein</w:t>
      </w:r>
      <w:proofErr w:type="spellEnd"/>
      <w:r w:rsidRPr="001A69B5">
        <w:t xml:space="preserve"> </w:t>
      </w:r>
      <w:proofErr w:type="spellStart"/>
      <w:r w:rsidRPr="001A69B5">
        <w:t>tilfredsstillande</w:t>
      </w:r>
      <w:proofErr w:type="spellEnd"/>
      <w:r w:rsidRPr="001A69B5">
        <w:t xml:space="preserve"> måte.</w:t>
      </w:r>
    </w:p>
    <w:p w14:paraId="72891599" w14:textId="77777777" w:rsidR="000513CD" w:rsidRPr="001A69B5" w:rsidRDefault="0009509B" w:rsidP="001A69B5">
      <w:pPr>
        <w:pStyle w:val="avsnitt-tittel"/>
      </w:pPr>
      <w:r w:rsidRPr="001A69B5">
        <w:t>Budsjettforslag for 2022</w:t>
      </w:r>
    </w:p>
    <w:p w14:paraId="100E9515" w14:textId="77777777" w:rsidR="000513CD" w:rsidRPr="001A69B5" w:rsidRDefault="0009509B" w:rsidP="001A69B5">
      <w:r w:rsidRPr="001A69B5">
        <w:t>Departementet foreslår å løyve 82,1 mill. kroner på posten:</w:t>
      </w:r>
    </w:p>
    <w:p w14:paraId="1A79FBE8" w14:textId="77777777" w:rsidR="000513CD" w:rsidRPr="001A69B5" w:rsidRDefault="0009509B" w:rsidP="001A69B5">
      <w:pPr>
        <w:pStyle w:val="Liste"/>
      </w:pPr>
      <w:r w:rsidRPr="001A69B5">
        <w:t xml:space="preserve">Senter for grunnforskning (CAS) for den generelle </w:t>
      </w:r>
      <w:proofErr w:type="spellStart"/>
      <w:r w:rsidRPr="001A69B5">
        <w:t>verksemda</w:t>
      </w:r>
      <w:proofErr w:type="spellEnd"/>
      <w:r w:rsidRPr="001A69B5">
        <w:t>: 23,7 mill. kroner</w:t>
      </w:r>
    </w:p>
    <w:p w14:paraId="54C1AC60" w14:textId="77777777" w:rsidR="000513CD" w:rsidRPr="001A69B5" w:rsidRDefault="0009509B" w:rsidP="001A69B5">
      <w:pPr>
        <w:pStyle w:val="Liste"/>
      </w:pPr>
      <w:r w:rsidRPr="001A69B5">
        <w:t xml:space="preserve">Universitets- og høgskolerådet (UHR): 23,1 mill. kroner, inkl. 5,7 mill. kroner til Komité for kjønnsbalanse og </w:t>
      </w:r>
      <w:proofErr w:type="spellStart"/>
      <w:r w:rsidRPr="001A69B5">
        <w:t>mangfald</w:t>
      </w:r>
      <w:proofErr w:type="spellEnd"/>
      <w:r w:rsidRPr="001A69B5">
        <w:t xml:space="preserve"> i forsking og 2,3 mill. kroner til Det nasjonale </w:t>
      </w:r>
      <w:proofErr w:type="spellStart"/>
      <w:r w:rsidRPr="001A69B5">
        <w:t>publiseringsutvalet</w:t>
      </w:r>
      <w:proofErr w:type="spellEnd"/>
    </w:p>
    <w:p w14:paraId="24FEC873" w14:textId="77777777" w:rsidR="000513CD" w:rsidRPr="001A69B5" w:rsidRDefault="0009509B" w:rsidP="001A69B5">
      <w:pPr>
        <w:pStyle w:val="Liste"/>
      </w:pPr>
      <w:r w:rsidRPr="001A69B5">
        <w:t xml:space="preserve">Det Norske </w:t>
      </w:r>
      <w:proofErr w:type="spellStart"/>
      <w:r w:rsidRPr="001A69B5">
        <w:t>Videnskaps</w:t>
      </w:r>
      <w:proofErr w:type="spellEnd"/>
      <w:r w:rsidRPr="001A69B5">
        <w:t>-Akademi: 10,1 mill. kroner</w:t>
      </w:r>
    </w:p>
    <w:p w14:paraId="5D5CBAFE" w14:textId="77777777" w:rsidR="000513CD" w:rsidRPr="001A69B5" w:rsidRDefault="0009509B" w:rsidP="001A69B5">
      <w:pPr>
        <w:pStyle w:val="Liste"/>
      </w:pPr>
      <w:r w:rsidRPr="001A69B5">
        <w:t>Høgskolesenteret i Kristiansund: 9 mill. kroner</w:t>
      </w:r>
    </w:p>
    <w:p w14:paraId="497E8C99" w14:textId="77777777" w:rsidR="000513CD" w:rsidRPr="001A69B5" w:rsidRDefault="0009509B" w:rsidP="001A69B5">
      <w:pPr>
        <w:pStyle w:val="Liste"/>
      </w:pPr>
      <w:r w:rsidRPr="001A69B5">
        <w:t xml:space="preserve">Det Kongelige Norske </w:t>
      </w:r>
      <w:proofErr w:type="spellStart"/>
      <w:r w:rsidRPr="001A69B5">
        <w:t>Videnskabers</w:t>
      </w:r>
      <w:proofErr w:type="spellEnd"/>
      <w:r w:rsidRPr="001A69B5">
        <w:t xml:space="preserve"> selskap: 3,5 mill. kroner</w:t>
      </w:r>
    </w:p>
    <w:p w14:paraId="16E499C2" w14:textId="77777777" w:rsidR="000513CD" w:rsidRPr="001A69B5" w:rsidRDefault="0009509B" w:rsidP="001A69B5">
      <w:pPr>
        <w:pStyle w:val="Liste"/>
      </w:pPr>
      <w:r w:rsidRPr="001A69B5">
        <w:t>Nordisk institutt for studier av innovasjon, forskning og utdanning for Kandidatundersøkinga: 2,9 mill. kroner</w:t>
      </w:r>
    </w:p>
    <w:p w14:paraId="5AEB6897" w14:textId="77777777" w:rsidR="000513CD" w:rsidRPr="001A69B5" w:rsidRDefault="0009509B" w:rsidP="001A69B5">
      <w:pPr>
        <w:pStyle w:val="Liste"/>
      </w:pPr>
      <w:r w:rsidRPr="001A69B5">
        <w:t>Akademiet for yngre forskere: 2,4 mill. kroner</w:t>
      </w:r>
    </w:p>
    <w:p w14:paraId="14183CC7" w14:textId="77777777" w:rsidR="000513CD" w:rsidRPr="001A69B5" w:rsidRDefault="0009509B" w:rsidP="001A69B5">
      <w:pPr>
        <w:pStyle w:val="Liste"/>
      </w:pPr>
      <w:r w:rsidRPr="001A69B5">
        <w:t xml:space="preserve">Universitets- og høgskolerådet for arbeidet i UHR-Lærerutdanning med retningslinjer for </w:t>
      </w:r>
      <w:proofErr w:type="spellStart"/>
      <w:r w:rsidRPr="001A69B5">
        <w:t>lærarutdanningane</w:t>
      </w:r>
      <w:proofErr w:type="spellEnd"/>
      <w:r w:rsidRPr="001A69B5">
        <w:t>: 2 mill. kroner</w:t>
      </w:r>
    </w:p>
    <w:p w14:paraId="00E0628F" w14:textId="77777777" w:rsidR="000513CD" w:rsidRPr="001A69B5" w:rsidRDefault="0009509B" w:rsidP="001A69B5">
      <w:pPr>
        <w:pStyle w:val="Liste"/>
      </w:pPr>
      <w:r w:rsidRPr="001A69B5">
        <w:t>Senter for grunnforskning: 1,8 mill. kroner</w:t>
      </w:r>
    </w:p>
    <w:p w14:paraId="3B31A745" w14:textId="77777777" w:rsidR="000513CD" w:rsidRPr="001A69B5" w:rsidRDefault="0009509B" w:rsidP="001A69B5">
      <w:pPr>
        <w:pStyle w:val="Liste"/>
      </w:pPr>
      <w:r w:rsidRPr="001A69B5">
        <w:t>Nord-Troms Studiesenter: 1,5 mill. kroner</w:t>
      </w:r>
    </w:p>
    <w:p w14:paraId="7AEAD90E" w14:textId="77777777" w:rsidR="000513CD" w:rsidRPr="001A69B5" w:rsidRDefault="0009509B" w:rsidP="001A69B5">
      <w:pPr>
        <w:pStyle w:val="Liste"/>
      </w:pPr>
      <w:r w:rsidRPr="001A69B5">
        <w:t>Studiesenter Lister kompetanse: 1,1 mill. kroner</w:t>
      </w:r>
    </w:p>
    <w:p w14:paraId="1E95F555" w14:textId="77777777" w:rsidR="000513CD" w:rsidRPr="001A69B5" w:rsidRDefault="0009509B" w:rsidP="001A69B5">
      <w:pPr>
        <w:pStyle w:val="Liste"/>
      </w:pPr>
      <w:r w:rsidRPr="001A69B5">
        <w:t>Forskningsinstituttenes fellesarena: 0,7 mill. kroner</w:t>
      </w:r>
    </w:p>
    <w:p w14:paraId="79F19278" w14:textId="77777777" w:rsidR="000513CD" w:rsidRPr="001A69B5" w:rsidRDefault="0009509B" w:rsidP="001A69B5">
      <w:r w:rsidRPr="001A69B5">
        <w:t xml:space="preserve">Departementet foreslår å flytte 13,2 mill. </w:t>
      </w:r>
      <w:proofErr w:type="gramStart"/>
      <w:r w:rsidRPr="001A69B5">
        <w:t>kroner  til</w:t>
      </w:r>
      <w:proofErr w:type="gramEnd"/>
      <w:r w:rsidRPr="001A69B5">
        <w:t xml:space="preserve"> </w:t>
      </w:r>
      <w:proofErr w:type="spellStart"/>
      <w:r w:rsidRPr="001A69B5">
        <w:t>drifting</w:t>
      </w:r>
      <w:proofErr w:type="spellEnd"/>
      <w:r w:rsidRPr="001A69B5">
        <w:t xml:space="preserve"> av database for statistikk om </w:t>
      </w:r>
      <w:proofErr w:type="spellStart"/>
      <w:r w:rsidRPr="001A69B5">
        <w:t>høgare</w:t>
      </w:r>
      <w:proofErr w:type="spellEnd"/>
      <w:r w:rsidRPr="001A69B5">
        <w:t xml:space="preserve"> utdanning (DBH) til kap. 256, post 01 og 4,7 mill. kroner til kap. 273, post 50. Departementet foreslår òg å flytte 0,3 mill. kroner knytte til Centre International de </w:t>
      </w:r>
      <w:proofErr w:type="spellStart"/>
      <w:r w:rsidRPr="001A69B5">
        <w:t>Mathématiques</w:t>
      </w:r>
      <w:proofErr w:type="spellEnd"/>
      <w:r w:rsidRPr="001A69B5">
        <w:t xml:space="preserve"> Pures et </w:t>
      </w:r>
      <w:proofErr w:type="spellStart"/>
      <w:r w:rsidRPr="001A69B5">
        <w:t>Appliquées</w:t>
      </w:r>
      <w:proofErr w:type="spellEnd"/>
      <w:r w:rsidRPr="001A69B5">
        <w:t xml:space="preserve"> (CIMPA) til kap. 288, post 21.</w:t>
      </w:r>
    </w:p>
    <w:p w14:paraId="438D0892" w14:textId="77777777" w:rsidR="000513CD" w:rsidRPr="001A69B5" w:rsidRDefault="0009509B" w:rsidP="001A69B5">
      <w:pPr>
        <w:pStyle w:val="b-budkaptit"/>
      </w:pPr>
      <w:r w:rsidRPr="001A69B5">
        <w:t xml:space="preserve">Kap. 3275 Tiltak for </w:t>
      </w:r>
      <w:proofErr w:type="spellStart"/>
      <w:r w:rsidRPr="001A69B5">
        <w:t>høgare</w:t>
      </w:r>
      <w:proofErr w:type="spellEnd"/>
      <w:r w:rsidRPr="001A69B5">
        <w:t xml:space="preserve"> utdanning og forsking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64A1EE2" w14:textId="77777777" w:rsidTr="003405E6">
        <w:trPr>
          <w:trHeight w:val="640"/>
          <w:hidden/>
        </w:trPr>
        <w:tc>
          <w:tcPr>
            <w:tcW w:w="840" w:type="dxa"/>
          </w:tcPr>
          <w:p w14:paraId="148E9000" w14:textId="77777777" w:rsidR="000513CD" w:rsidRPr="001A69B5" w:rsidRDefault="0009509B" w:rsidP="001A69B5">
            <w:pPr>
              <w:pStyle w:val="Tabellnavn"/>
            </w:pPr>
            <w:r w:rsidRPr="001A69B5">
              <w:t>KPAL</w:t>
            </w:r>
          </w:p>
        </w:tc>
        <w:tc>
          <w:tcPr>
            <w:tcW w:w="4800" w:type="dxa"/>
          </w:tcPr>
          <w:p w14:paraId="3C370400" w14:textId="77777777" w:rsidR="000513CD" w:rsidRPr="001A69B5" w:rsidRDefault="000513CD" w:rsidP="001A69B5">
            <w:pPr>
              <w:pStyle w:val="Tabellnavn"/>
            </w:pPr>
          </w:p>
        </w:tc>
        <w:tc>
          <w:tcPr>
            <w:tcW w:w="1300" w:type="dxa"/>
          </w:tcPr>
          <w:p w14:paraId="25A15017" w14:textId="77777777" w:rsidR="000513CD" w:rsidRPr="001A69B5" w:rsidRDefault="000513CD" w:rsidP="001A69B5">
            <w:pPr>
              <w:pStyle w:val="Tabellnavn"/>
            </w:pPr>
          </w:p>
        </w:tc>
        <w:tc>
          <w:tcPr>
            <w:tcW w:w="1300" w:type="dxa"/>
          </w:tcPr>
          <w:p w14:paraId="388A3EE6" w14:textId="77777777" w:rsidR="000513CD" w:rsidRPr="001A69B5" w:rsidRDefault="000513CD" w:rsidP="001A69B5">
            <w:pPr>
              <w:pStyle w:val="Tabellnavn"/>
            </w:pPr>
          </w:p>
        </w:tc>
        <w:tc>
          <w:tcPr>
            <w:tcW w:w="1300" w:type="dxa"/>
          </w:tcPr>
          <w:p w14:paraId="2A9BCE67" w14:textId="77777777" w:rsidR="000513CD" w:rsidRPr="001A69B5" w:rsidRDefault="0009509B" w:rsidP="001A69B5">
            <w:r w:rsidRPr="001A69B5">
              <w:t>(i 1 000 kr)</w:t>
            </w:r>
          </w:p>
        </w:tc>
      </w:tr>
      <w:tr w:rsidR="000513CD" w:rsidRPr="001A69B5" w14:paraId="2057F4EC" w14:textId="77777777" w:rsidTr="003405E6">
        <w:trPr>
          <w:trHeight w:val="600"/>
        </w:trPr>
        <w:tc>
          <w:tcPr>
            <w:tcW w:w="840" w:type="dxa"/>
          </w:tcPr>
          <w:p w14:paraId="548F994B" w14:textId="77777777" w:rsidR="000513CD" w:rsidRPr="001A69B5" w:rsidRDefault="0009509B" w:rsidP="001A69B5">
            <w:r w:rsidRPr="001A69B5">
              <w:t>Post</w:t>
            </w:r>
          </w:p>
        </w:tc>
        <w:tc>
          <w:tcPr>
            <w:tcW w:w="4800" w:type="dxa"/>
          </w:tcPr>
          <w:p w14:paraId="23F8C03E" w14:textId="77777777" w:rsidR="000513CD" w:rsidRPr="001A69B5" w:rsidRDefault="0009509B" w:rsidP="001A69B5">
            <w:proofErr w:type="spellStart"/>
            <w:r w:rsidRPr="001A69B5">
              <w:t>Nemning</w:t>
            </w:r>
            <w:proofErr w:type="spellEnd"/>
          </w:p>
        </w:tc>
        <w:tc>
          <w:tcPr>
            <w:tcW w:w="1300" w:type="dxa"/>
          </w:tcPr>
          <w:p w14:paraId="18F3D6E1"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D872CBC" w14:textId="77777777" w:rsidR="000513CD" w:rsidRPr="001A69B5" w:rsidRDefault="0009509B" w:rsidP="001A69B5">
            <w:r w:rsidRPr="001A69B5">
              <w:t xml:space="preserve">Saldert </w:t>
            </w:r>
            <w:r w:rsidRPr="001A69B5">
              <w:br/>
              <w:t>budsjett 2021</w:t>
            </w:r>
          </w:p>
        </w:tc>
        <w:tc>
          <w:tcPr>
            <w:tcW w:w="1300" w:type="dxa"/>
          </w:tcPr>
          <w:p w14:paraId="25CC0E93" w14:textId="77777777" w:rsidR="000513CD" w:rsidRPr="001A69B5" w:rsidRDefault="0009509B" w:rsidP="001A69B5">
            <w:r w:rsidRPr="001A69B5">
              <w:t xml:space="preserve">Forslag </w:t>
            </w:r>
            <w:r w:rsidRPr="001A69B5">
              <w:br/>
              <w:t>2022</w:t>
            </w:r>
          </w:p>
        </w:tc>
      </w:tr>
      <w:tr w:rsidR="000513CD" w:rsidRPr="001A69B5" w14:paraId="2F48925A" w14:textId="77777777" w:rsidTr="003405E6">
        <w:trPr>
          <w:trHeight w:val="380"/>
        </w:trPr>
        <w:tc>
          <w:tcPr>
            <w:tcW w:w="840" w:type="dxa"/>
          </w:tcPr>
          <w:p w14:paraId="695BBB34" w14:textId="77777777" w:rsidR="000513CD" w:rsidRPr="001A69B5" w:rsidRDefault="0009509B" w:rsidP="001A69B5">
            <w:r w:rsidRPr="001A69B5">
              <w:t>01</w:t>
            </w:r>
          </w:p>
        </w:tc>
        <w:tc>
          <w:tcPr>
            <w:tcW w:w="4800" w:type="dxa"/>
          </w:tcPr>
          <w:p w14:paraId="7F299FF0"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300" w:type="dxa"/>
          </w:tcPr>
          <w:p w14:paraId="7AE9C986" w14:textId="77777777" w:rsidR="000513CD" w:rsidRPr="001A69B5" w:rsidRDefault="000513CD" w:rsidP="001A69B5"/>
        </w:tc>
        <w:tc>
          <w:tcPr>
            <w:tcW w:w="1300" w:type="dxa"/>
          </w:tcPr>
          <w:p w14:paraId="75E505F3" w14:textId="77777777" w:rsidR="000513CD" w:rsidRPr="001A69B5" w:rsidRDefault="0009509B" w:rsidP="001A69B5">
            <w:r w:rsidRPr="001A69B5">
              <w:t>10</w:t>
            </w:r>
          </w:p>
        </w:tc>
        <w:tc>
          <w:tcPr>
            <w:tcW w:w="1300" w:type="dxa"/>
          </w:tcPr>
          <w:p w14:paraId="6E22273F" w14:textId="77777777" w:rsidR="000513CD" w:rsidRPr="001A69B5" w:rsidRDefault="0009509B" w:rsidP="001A69B5">
            <w:r w:rsidRPr="001A69B5">
              <w:t>10</w:t>
            </w:r>
          </w:p>
        </w:tc>
      </w:tr>
      <w:tr w:rsidR="000513CD" w:rsidRPr="001A69B5" w14:paraId="6AD5EF14" w14:textId="77777777" w:rsidTr="003405E6">
        <w:trPr>
          <w:trHeight w:val="380"/>
        </w:trPr>
        <w:tc>
          <w:tcPr>
            <w:tcW w:w="840" w:type="dxa"/>
          </w:tcPr>
          <w:p w14:paraId="0E2340EB" w14:textId="77777777" w:rsidR="000513CD" w:rsidRPr="001A69B5" w:rsidRDefault="000513CD" w:rsidP="001A69B5"/>
        </w:tc>
        <w:tc>
          <w:tcPr>
            <w:tcW w:w="4800" w:type="dxa"/>
          </w:tcPr>
          <w:p w14:paraId="797E3004" w14:textId="77777777" w:rsidR="000513CD" w:rsidRPr="001A69B5" w:rsidRDefault="0009509B" w:rsidP="001A69B5">
            <w:r w:rsidRPr="001A69B5">
              <w:t>Sum kap. 3275</w:t>
            </w:r>
          </w:p>
        </w:tc>
        <w:tc>
          <w:tcPr>
            <w:tcW w:w="1300" w:type="dxa"/>
          </w:tcPr>
          <w:p w14:paraId="7904EF94" w14:textId="77777777" w:rsidR="000513CD" w:rsidRPr="001A69B5" w:rsidRDefault="000513CD" w:rsidP="001A69B5"/>
        </w:tc>
        <w:tc>
          <w:tcPr>
            <w:tcW w:w="1300" w:type="dxa"/>
          </w:tcPr>
          <w:p w14:paraId="4D67F0C8" w14:textId="77777777" w:rsidR="000513CD" w:rsidRPr="001A69B5" w:rsidRDefault="0009509B" w:rsidP="001A69B5">
            <w:r w:rsidRPr="001A69B5">
              <w:t>10</w:t>
            </w:r>
          </w:p>
        </w:tc>
        <w:tc>
          <w:tcPr>
            <w:tcW w:w="1300" w:type="dxa"/>
          </w:tcPr>
          <w:p w14:paraId="278D17C7" w14:textId="77777777" w:rsidR="000513CD" w:rsidRPr="001A69B5" w:rsidRDefault="0009509B" w:rsidP="001A69B5">
            <w:r w:rsidRPr="001A69B5">
              <w:t>10</w:t>
            </w:r>
          </w:p>
        </w:tc>
      </w:tr>
    </w:tbl>
    <w:p w14:paraId="713779BD" w14:textId="77777777" w:rsidR="000513CD" w:rsidRPr="001A69B5" w:rsidRDefault="0009509B" w:rsidP="001A69B5">
      <w:pPr>
        <w:pStyle w:val="b-budkaptit"/>
      </w:pPr>
      <w:r w:rsidRPr="001A69B5">
        <w:t xml:space="preserve">Kap. 284 Dei nasjonale forskingsetiske </w:t>
      </w:r>
      <w:proofErr w:type="spellStart"/>
      <w:r w:rsidRPr="001A69B5">
        <w:t>komiteane</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F60DC23" w14:textId="77777777" w:rsidTr="003405E6">
        <w:trPr>
          <w:trHeight w:val="640"/>
          <w:hidden/>
        </w:trPr>
        <w:tc>
          <w:tcPr>
            <w:tcW w:w="840" w:type="dxa"/>
          </w:tcPr>
          <w:p w14:paraId="78463E0B" w14:textId="77777777" w:rsidR="000513CD" w:rsidRPr="001A69B5" w:rsidRDefault="0009509B" w:rsidP="001A69B5">
            <w:pPr>
              <w:pStyle w:val="Tabellnavn"/>
            </w:pPr>
            <w:r w:rsidRPr="001A69B5">
              <w:t>KPAL</w:t>
            </w:r>
          </w:p>
        </w:tc>
        <w:tc>
          <w:tcPr>
            <w:tcW w:w="4800" w:type="dxa"/>
          </w:tcPr>
          <w:p w14:paraId="39C72BE6" w14:textId="77777777" w:rsidR="000513CD" w:rsidRPr="001A69B5" w:rsidRDefault="000513CD" w:rsidP="001A69B5">
            <w:pPr>
              <w:pStyle w:val="Tabellnavn"/>
            </w:pPr>
          </w:p>
        </w:tc>
        <w:tc>
          <w:tcPr>
            <w:tcW w:w="1300" w:type="dxa"/>
          </w:tcPr>
          <w:p w14:paraId="28EBF2CB" w14:textId="77777777" w:rsidR="000513CD" w:rsidRPr="001A69B5" w:rsidRDefault="000513CD" w:rsidP="001A69B5">
            <w:pPr>
              <w:pStyle w:val="Tabellnavn"/>
            </w:pPr>
          </w:p>
        </w:tc>
        <w:tc>
          <w:tcPr>
            <w:tcW w:w="1300" w:type="dxa"/>
          </w:tcPr>
          <w:p w14:paraId="7ECE2039" w14:textId="77777777" w:rsidR="000513CD" w:rsidRPr="001A69B5" w:rsidRDefault="000513CD" w:rsidP="001A69B5">
            <w:pPr>
              <w:pStyle w:val="Tabellnavn"/>
            </w:pPr>
          </w:p>
        </w:tc>
        <w:tc>
          <w:tcPr>
            <w:tcW w:w="1300" w:type="dxa"/>
          </w:tcPr>
          <w:p w14:paraId="44B719AD" w14:textId="77777777" w:rsidR="000513CD" w:rsidRPr="001A69B5" w:rsidRDefault="0009509B" w:rsidP="001A69B5">
            <w:r w:rsidRPr="001A69B5">
              <w:t>(i 1 000 kr)</w:t>
            </w:r>
          </w:p>
        </w:tc>
      </w:tr>
      <w:tr w:rsidR="000513CD" w:rsidRPr="001A69B5" w14:paraId="045C8882" w14:textId="77777777" w:rsidTr="003405E6">
        <w:trPr>
          <w:trHeight w:val="600"/>
        </w:trPr>
        <w:tc>
          <w:tcPr>
            <w:tcW w:w="840" w:type="dxa"/>
          </w:tcPr>
          <w:p w14:paraId="01E9FFD6" w14:textId="77777777" w:rsidR="000513CD" w:rsidRPr="001A69B5" w:rsidRDefault="0009509B" w:rsidP="001A69B5">
            <w:r w:rsidRPr="001A69B5">
              <w:t>Post</w:t>
            </w:r>
          </w:p>
        </w:tc>
        <w:tc>
          <w:tcPr>
            <w:tcW w:w="4800" w:type="dxa"/>
          </w:tcPr>
          <w:p w14:paraId="09087569" w14:textId="77777777" w:rsidR="000513CD" w:rsidRPr="001A69B5" w:rsidRDefault="0009509B" w:rsidP="001A69B5">
            <w:proofErr w:type="spellStart"/>
            <w:r w:rsidRPr="001A69B5">
              <w:t>Nemning</w:t>
            </w:r>
            <w:proofErr w:type="spellEnd"/>
          </w:p>
        </w:tc>
        <w:tc>
          <w:tcPr>
            <w:tcW w:w="1300" w:type="dxa"/>
          </w:tcPr>
          <w:p w14:paraId="248CE742"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C909C98" w14:textId="77777777" w:rsidR="000513CD" w:rsidRPr="001A69B5" w:rsidRDefault="0009509B" w:rsidP="001A69B5">
            <w:r w:rsidRPr="001A69B5">
              <w:t xml:space="preserve">Saldert </w:t>
            </w:r>
            <w:r w:rsidRPr="001A69B5">
              <w:br/>
              <w:t>budsjett 2021</w:t>
            </w:r>
          </w:p>
        </w:tc>
        <w:tc>
          <w:tcPr>
            <w:tcW w:w="1300" w:type="dxa"/>
          </w:tcPr>
          <w:p w14:paraId="62D444B4" w14:textId="77777777" w:rsidR="000513CD" w:rsidRPr="001A69B5" w:rsidRDefault="0009509B" w:rsidP="001A69B5">
            <w:r w:rsidRPr="001A69B5">
              <w:t xml:space="preserve">Forslag </w:t>
            </w:r>
            <w:r w:rsidRPr="001A69B5">
              <w:br/>
              <w:t>2022</w:t>
            </w:r>
          </w:p>
        </w:tc>
      </w:tr>
      <w:tr w:rsidR="000513CD" w:rsidRPr="001A69B5" w14:paraId="2DA2F9EE" w14:textId="77777777" w:rsidTr="003405E6">
        <w:trPr>
          <w:trHeight w:val="380"/>
        </w:trPr>
        <w:tc>
          <w:tcPr>
            <w:tcW w:w="840" w:type="dxa"/>
          </w:tcPr>
          <w:p w14:paraId="6CED91E8" w14:textId="77777777" w:rsidR="000513CD" w:rsidRPr="001A69B5" w:rsidRDefault="0009509B" w:rsidP="001A69B5">
            <w:r w:rsidRPr="001A69B5">
              <w:t>01</w:t>
            </w:r>
          </w:p>
        </w:tc>
        <w:tc>
          <w:tcPr>
            <w:tcW w:w="4800" w:type="dxa"/>
          </w:tcPr>
          <w:p w14:paraId="71035156" w14:textId="77777777" w:rsidR="000513CD" w:rsidRPr="001A69B5" w:rsidRDefault="0009509B" w:rsidP="001A69B5">
            <w:r w:rsidRPr="001A69B5">
              <w:t>Driftsutgifter</w:t>
            </w:r>
          </w:p>
        </w:tc>
        <w:tc>
          <w:tcPr>
            <w:tcW w:w="1300" w:type="dxa"/>
          </w:tcPr>
          <w:p w14:paraId="27544B5A" w14:textId="77777777" w:rsidR="000513CD" w:rsidRPr="001A69B5" w:rsidRDefault="0009509B" w:rsidP="001A69B5">
            <w:r w:rsidRPr="001A69B5">
              <w:t>17 237</w:t>
            </w:r>
          </w:p>
        </w:tc>
        <w:tc>
          <w:tcPr>
            <w:tcW w:w="1300" w:type="dxa"/>
          </w:tcPr>
          <w:p w14:paraId="67DB7FF4" w14:textId="77777777" w:rsidR="000513CD" w:rsidRPr="001A69B5" w:rsidRDefault="0009509B" w:rsidP="001A69B5">
            <w:r w:rsidRPr="001A69B5">
              <w:t>19 424</w:t>
            </w:r>
          </w:p>
        </w:tc>
        <w:tc>
          <w:tcPr>
            <w:tcW w:w="1300" w:type="dxa"/>
          </w:tcPr>
          <w:p w14:paraId="6AC89FAF" w14:textId="77777777" w:rsidR="000513CD" w:rsidRPr="001A69B5" w:rsidRDefault="0009509B" w:rsidP="001A69B5">
            <w:r w:rsidRPr="001A69B5">
              <w:t>19 839</w:t>
            </w:r>
          </w:p>
        </w:tc>
      </w:tr>
      <w:tr w:rsidR="000513CD" w:rsidRPr="001A69B5" w14:paraId="78D424B7" w14:textId="77777777" w:rsidTr="003405E6">
        <w:trPr>
          <w:trHeight w:val="380"/>
        </w:trPr>
        <w:tc>
          <w:tcPr>
            <w:tcW w:w="840" w:type="dxa"/>
          </w:tcPr>
          <w:p w14:paraId="605AF4F4" w14:textId="77777777" w:rsidR="000513CD" w:rsidRPr="001A69B5" w:rsidRDefault="000513CD" w:rsidP="001A69B5"/>
        </w:tc>
        <w:tc>
          <w:tcPr>
            <w:tcW w:w="4800" w:type="dxa"/>
          </w:tcPr>
          <w:p w14:paraId="1C741826" w14:textId="77777777" w:rsidR="000513CD" w:rsidRPr="001A69B5" w:rsidRDefault="0009509B" w:rsidP="001A69B5">
            <w:r w:rsidRPr="001A69B5">
              <w:t>Sum kap. 284</w:t>
            </w:r>
          </w:p>
        </w:tc>
        <w:tc>
          <w:tcPr>
            <w:tcW w:w="1300" w:type="dxa"/>
          </w:tcPr>
          <w:p w14:paraId="2CCF25AD" w14:textId="77777777" w:rsidR="000513CD" w:rsidRPr="001A69B5" w:rsidRDefault="0009509B" w:rsidP="001A69B5">
            <w:r w:rsidRPr="001A69B5">
              <w:t>17 237</w:t>
            </w:r>
          </w:p>
        </w:tc>
        <w:tc>
          <w:tcPr>
            <w:tcW w:w="1300" w:type="dxa"/>
          </w:tcPr>
          <w:p w14:paraId="21E51659" w14:textId="77777777" w:rsidR="000513CD" w:rsidRPr="001A69B5" w:rsidRDefault="0009509B" w:rsidP="001A69B5">
            <w:r w:rsidRPr="001A69B5">
              <w:t>19 424</w:t>
            </w:r>
          </w:p>
        </w:tc>
        <w:tc>
          <w:tcPr>
            <w:tcW w:w="1300" w:type="dxa"/>
          </w:tcPr>
          <w:p w14:paraId="6C970628" w14:textId="77777777" w:rsidR="000513CD" w:rsidRPr="001A69B5" w:rsidRDefault="0009509B" w:rsidP="001A69B5">
            <w:r w:rsidRPr="001A69B5">
              <w:t>19 839</w:t>
            </w:r>
          </w:p>
        </w:tc>
      </w:tr>
    </w:tbl>
    <w:p w14:paraId="4E483642" w14:textId="77777777" w:rsidR="000513CD" w:rsidRPr="001A69B5" w:rsidRDefault="0009509B" w:rsidP="001A69B5">
      <w:pPr>
        <w:pStyle w:val="b-post"/>
      </w:pPr>
      <w:r w:rsidRPr="001A69B5">
        <w:t>Post 01 Driftsutgifter</w:t>
      </w:r>
    </w:p>
    <w:p w14:paraId="43565586" w14:textId="77777777" w:rsidR="000513CD" w:rsidRPr="001A69B5" w:rsidRDefault="0009509B" w:rsidP="001A69B5">
      <w:r w:rsidRPr="001A69B5">
        <w:t xml:space="preserve">Dei nasjonale forskingsetiske </w:t>
      </w:r>
      <w:proofErr w:type="spellStart"/>
      <w:r w:rsidRPr="001A69B5">
        <w:t>komiteane</w:t>
      </w:r>
      <w:proofErr w:type="spellEnd"/>
      <w:r w:rsidRPr="001A69B5">
        <w:t xml:space="preserve"> (FEK) er </w:t>
      </w:r>
      <w:proofErr w:type="spellStart"/>
      <w:r w:rsidRPr="001A69B5">
        <w:t>eit</w:t>
      </w:r>
      <w:proofErr w:type="spellEnd"/>
      <w:r w:rsidRPr="001A69B5">
        <w:t xml:space="preserve"> forvaltningsorgan under Kunnskapsdepartementet. Løyvinga dekker arbeidet i administrasjonen, </w:t>
      </w:r>
      <w:proofErr w:type="spellStart"/>
      <w:r w:rsidRPr="001A69B5">
        <w:t>Granskingsutvalet</w:t>
      </w:r>
      <w:proofErr w:type="spellEnd"/>
      <w:r w:rsidRPr="001A69B5">
        <w:t xml:space="preserve"> og </w:t>
      </w:r>
      <w:proofErr w:type="spellStart"/>
      <w:r w:rsidRPr="001A69B5">
        <w:t>dei</w:t>
      </w:r>
      <w:proofErr w:type="spellEnd"/>
      <w:r w:rsidRPr="001A69B5">
        <w:t xml:space="preserve"> tre nasjonale forskingsetiske </w:t>
      </w:r>
      <w:proofErr w:type="spellStart"/>
      <w:r w:rsidRPr="001A69B5">
        <w:t>komiteane</w:t>
      </w:r>
      <w:proofErr w:type="spellEnd"/>
      <w:r w:rsidRPr="001A69B5">
        <w:t xml:space="preserve"> for </w:t>
      </w:r>
      <w:proofErr w:type="spellStart"/>
      <w:r w:rsidRPr="001A69B5">
        <w:t>høvesvis</w:t>
      </w:r>
      <w:proofErr w:type="spellEnd"/>
      <w:r w:rsidRPr="001A69B5">
        <w:t xml:space="preserve"> medisin og helsefag, </w:t>
      </w:r>
      <w:proofErr w:type="spellStart"/>
      <w:r w:rsidRPr="001A69B5">
        <w:t>samfunnsvitskap</w:t>
      </w:r>
      <w:proofErr w:type="spellEnd"/>
      <w:r w:rsidRPr="001A69B5">
        <w:t xml:space="preserve"> og humaniora, og </w:t>
      </w:r>
      <w:proofErr w:type="spellStart"/>
      <w:r w:rsidRPr="001A69B5">
        <w:t>naturvitskap</w:t>
      </w:r>
      <w:proofErr w:type="spellEnd"/>
      <w:r w:rsidRPr="001A69B5">
        <w:t xml:space="preserve"> og teknologi. </w:t>
      </w:r>
      <w:proofErr w:type="spellStart"/>
      <w:r w:rsidRPr="001A69B5">
        <w:t>Oppgåvene</w:t>
      </w:r>
      <w:proofErr w:type="spellEnd"/>
      <w:r w:rsidRPr="001A69B5">
        <w:t xml:space="preserve"> er fastsette i forskingsetikklova, som også slår fast at </w:t>
      </w:r>
      <w:proofErr w:type="spellStart"/>
      <w:r w:rsidRPr="001A69B5">
        <w:t>komiteane</w:t>
      </w:r>
      <w:proofErr w:type="spellEnd"/>
      <w:r w:rsidRPr="001A69B5">
        <w:t xml:space="preserve"> og </w:t>
      </w:r>
      <w:proofErr w:type="spellStart"/>
      <w:r w:rsidRPr="001A69B5">
        <w:t>utvala</w:t>
      </w:r>
      <w:proofErr w:type="spellEnd"/>
      <w:r w:rsidRPr="001A69B5">
        <w:t xml:space="preserve"> er </w:t>
      </w:r>
      <w:proofErr w:type="spellStart"/>
      <w:r w:rsidRPr="001A69B5">
        <w:t>fagleg</w:t>
      </w:r>
      <w:proofErr w:type="spellEnd"/>
      <w:r w:rsidRPr="001A69B5">
        <w:t xml:space="preserve"> uavhengige organ.</w:t>
      </w:r>
    </w:p>
    <w:p w14:paraId="621BBD76" w14:textId="77777777" w:rsidR="000513CD" w:rsidRPr="001A69B5" w:rsidRDefault="0009509B" w:rsidP="001A69B5">
      <w:pPr>
        <w:pStyle w:val="avsnitt-tittel"/>
      </w:pPr>
      <w:r w:rsidRPr="001A69B5">
        <w:t>Mål for 2022</w:t>
      </w:r>
    </w:p>
    <w:p w14:paraId="5D403228" w14:textId="77777777" w:rsidR="000513CD" w:rsidRPr="001A69B5" w:rsidRDefault="0009509B" w:rsidP="001A69B5">
      <w:r w:rsidRPr="001A69B5">
        <w:t xml:space="preserve">Det overordna samfunnsmålet med FEK er etisk god og </w:t>
      </w:r>
      <w:proofErr w:type="spellStart"/>
      <w:r w:rsidRPr="001A69B5">
        <w:t>ansvarleg</w:t>
      </w:r>
      <w:proofErr w:type="spellEnd"/>
      <w:r w:rsidRPr="001A69B5">
        <w:t xml:space="preserve"> forsking. Måla med </w:t>
      </w:r>
      <w:proofErr w:type="spellStart"/>
      <w:r w:rsidRPr="001A69B5">
        <w:t>verksemda</w:t>
      </w:r>
      <w:proofErr w:type="spellEnd"/>
      <w:r w:rsidRPr="001A69B5">
        <w:t xml:space="preserve"> er</w:t>
      </w:r>
    </w:p>
    <w:p w14:paraId="02D0FDA7" w14:textId="77777777" w:rsidR="000513CD" w:rsidRPr="001A69B5" w:rsidRDefault="0009509B" w:rsidP="001A69B5">
      <w:pPr>
        <w:pStyle w:val="Liste"/>
      </w:pPr>
      <w:r w:rsidRPr="001A69B5">
        <w:t xml:space="preserve">at </w:t>
      </w:r>
      <w:proofErr w:type="spellStart"/>
      <w:r w:rsidRPr="001A69B5">
        <w:t>forskarar</w:t>
      </w:r>
      <w:proofErr w:type="spellEnd"/>
      <w:r w:rsidRPr="001A69B5">
        <w:t xml:space="preserve"> og </w:t>
      </w:r>
      <w:proofErr w:type="spellStart"/>
      <w:r w:rsidRPr="001A69B5">
        <w:t>forskingsinstitusjonar</w:t>
      </w:r>
      <w:proofErr w:type="spellEnd"/>
      <w:r w:rsidRPr="001A69B5">
        <w:t xml:space="preserve"> </w:t>
      </w:r>
      <w:proofErr w:type="spellStart"/>
      <w:r w:rsidRPr="001A69B5">
        <w:t>fremjar</w:t>
      </w:r>
      <w:proofErr w:type="spellEnd"/>
      <w:r w:rsidRPr="001A69B5">
        <w:t xml:space="preserve"> etisk god og </w:t>
      </w:r>
      <w:proofErr w:type="spellStart"/>
      <w:r w:rsidRPr="001A69B5">
        <w:t>ansvarleg</w:t>
      </w:r>
      <w:proofErr w:type="spellEnd"/>
      <w:r w:rsidRPr="001A69B5">
        <w:t xml:space="preserve"> forsking</w:t>
      </w:r>
    </w:p>
    <w:p w14:paraId="269FB055" w14:textId="77777777" w:rsidR="000513CD" w:rsidRPr="001A69B5" w:rsidRDefault="0009509B" w:rsidP="001A69B5">
      <w:pPr>
        <w:pStyle w:val="Liste"/>
      </w:pPr>
      <w:r w:rsidRPr="001A69B5">
        <w:t xml:space="preserve">at andre </w:t>
      </w:r>
      <w:proofErr w:type="spellStart"/>
      <w:r w:rsidRPr="001A69B5">
        <w:t>aktørar</w:t>
      </w:r>
      <w:proofErr w:type="spellEnd"/>
      <w:r w:rsidRPr="001A69B5">
        <w:t xml:space="preserve"> </w:t>
      </w:r>
      <w:proofErr w:type="spellStart"/>
      <w:r w:rsidRPr="001A69B5">
        <w:t>tek</w:t>
      </w:r>
      <w:proofErr w:type="spellEnd"/>
      <w:r w:rsidRPr="001A69B5">
        <w:t xml:space="preserve"> omsyn til forskingsetikk i arbeidet sitt</w:t>
      </w:r>
    </w:p>
    <w:p w14:paraId="573C7D5A" w14:textId="77777777" w:rsidR="000513CD" w:rsidRPr="001A69B5" w:rsidRDefault="0009509B" w:rsidP="001A69B5">
      <w:pPr>
        <w:pStyle w:val="Liste"/>
      </w:pPr>
      <w:r w:rsidRPr="001A69B5">
        <w:t>at samfunnet har tillit til forsking</w:t>
      </w:r>
    </w:p>
    <w:p w14:paraId="46A1D9AF" w14:textId="77777777" w:rsidR="000513CD" w:rsidRPr="001A69B5" w:rsidRDefault="0009509B" w:rsidP="001A69B5">
      <w:pPr>
        <w:pStyle w:val="avsnitt-tittel"/>
      </w:pPr>
      <w:r w:rsidRPr="001A69B5">
        <w:t>Resultat i 2020</w:t>
      </w:r>
    </w:p>
    <w:p w14:paraId="4A28EF4E" w14:textId="77777777" w:rsidR="000513CD" w:rsidRPr="001A69B5" w:rsidRDefault="0009509B" w:rsidP="001A69B5">
      <w:r w:rsidRPr="001A69B5">
        <w:t xml:space="preserve">FEK gjennomførte i 2020 ei rekke </w:t>
      </w:r>
      <w:proofErr w:type="spellStart"/>
      <w:r w:rsidRPr="001A69B5">
        <w:t>aktivitetar</w:t>
      </w:r>
      <w:proofErr w:type="spellEnd"/>
      <w:r w:rsidRPr="001A69B5">
        <w:t xml:space="preserve"> for å støtte </w:t>
      </w:r>
      <w:proofErr w:type="spellStart"/>
      <w:r w:rsidRPr="001A69B5">
        <w:t>forskarar</w:t>
      </w:r>
      <w:proofErr w:type="spellEnd"/>
      <w:r w:rsidRPr="001A69B5">
        <w:t xml:space="preserve"> og </w:t>
      </w:r>
      <w:proofErr w:type="spellStart"/>
      <w:r w:rsidRPr="001A69B5">
        <w:t>forskingsinstitusjonar</w:t>
      </w:r>
      <w:proofErr w:type="spellEnd"/>
      <w:r w:rsidRPr="001A69B5">
        <w:t xml:space="preserve"> i arbeidet med forskingsetikk. FEK har </w:t>
      </w:r>
      <w:proofErr w:type="spellStart"/>
      <w:r w:rsidRPr="001A69B5">
        <w:t>arbeidd</w:t>
      </w:r>
      <w:proofErr w:type="spellEnd"/>
      <w:r w:rsidRPr="001A69B5">
        <w:t xml:space="preserve"> med retningslinjer og gav ut rapporten </w:t>
      </w:r>
      <w:proofErr w:type="spellStart"/>
      <w:r w:rsidRPr="001A69B5">
        <w:rPr>
          <w:rStyle w:val="kursiv"/>
        </w:rPr>
        <w:t>Stordata</w:t>
      </w:r>
      <w:proofErr w:type="spellEnd"/>
      <w:r w:rsidRPr="001A69B5">
        <w:rPr>
          <w:rStyle w:val="kursiv"/>
        </w:rPr>
        <w:t xml:space="preserve"> i forskning: store muligheter, store utfordringer</w:t>
      </w:r>
      <w:r w:rsidRPr="001A69B5">
        <w:t xml:space="preserve"> og </w:t>
      </w:r>
      <w:proofErr w:type="spellStart"/>
      <w:r w:rsidRPr="001A69B5">
        <w:t>ein</w:t>
      </w:r>
      <w:proofErr w:type="spellEnd"/>
      <w:r w:rsidRPr="001A69B5">
        <w:t xml:space="preserve"> forskingsetisk </w:t>
      </w:r>
      <w:proofErr w:type="spellStart"/>
      <w:r w:rsidRPr="001A69B5">
        <w:t>rettleiar</w:t>
      </w:r>
      <w:proofErr w:type="spellEnd"/>
      <w:r w:rsidRPr="001A69B5">
        <w:t xml:space="preserve"> for medisinsk og </w:t>
      </w:r>
      <w:proofErr w:type="spellStart"/>
      <w:r w:rsidRPr="001A69B5">
        <w:t>helsefagleg</w:t>
      </w:r>
      <w:proofErr w:type="spellEnd"/>
      <w:r w:rsidRPr="001A69B5">
        <w:t xml:space="preserve"> forsking i låg- og mellominntektsland. </w:t>
      </w:r>
      <w:proofErr w:type="spellStart"/>
      <w:r w:rsidRPr="001A69B5">
        <w:t>Vidare</w:t>
      </w:r>
      <w:proofErr w:type="spellEnd"/>
      <w:r w:rsidRPr="001A69B5">
        <w:t xml:space="preserve"> har FEK arrangert </w:t>
      </w:r>
      <w:proofErr w:type="spellStart"/>
      <w:r w:rsidRPr="001A69B5">
        <w:t>fleire</w:t>
      </w:r>
      <w:proofErr w:type="spellEnd"/>
      <w:r w:rsidRPr="001A69B5">
        <w:t xml:space="preserve"> foredrag og </w:t>
      </w:r>
      <w:proofErr w:type="spellStart"/>
      <w:r w:rsidRPr="001A69B5">
        <w:t>forelesingar</w:t>
      </w:r>
      <w:proofErr w:type="spellEnd"/>
      <w:r w:rsidRPr="001A69B5">
        <w:t xml:space="preserve"> ved </w:t>
      </w:r>
      <w:proofErr w:type="spellStart"/>
      <w:r w:rsidRPr="001A69B5">
        <w:t>forskingsinstitusjonane</w:t>
      </w:r>
      <w:proofErr w:type="spellEnd"/>
      <w:r w:rsidRPr="001A69B5">
        <w:t xml:space="preserve">. Dei har mellom anna markert 30-årsjubileum ved å gjennomføre digitale </w:t>
      </w:r>
      <w:proofErr w:type="spellStart"/>
      <w:r w:rsidRPr="001A69B5">
        <w:t>opne</w:t>
      </w:r>
      <w:proofErr w:type="spellEnd"/>
      <w:r w:rsidRPr="001A69B5">
        <w:t xml:space="preserve"> møter og lansert nye nettsider og podkasten </w:t>
      </w:r>
      <w:r w:rsidRPr="001A69B5">
        <w:rPr>
          <w:rStyle w:val="kursiv"/>
        </w:rPr>
        <w:t>Forskingsetikk</w:t>
      </w:r>
      <w:r w:rsidRPr="001A69B5">
        <w:t xml:space="preserve"> for å nå </w:t>
      </w:r>
      <w:proofErr w:type="spellStart"/>
      <w:r w:rsidRPr="001A69B5">
        <w:t>eit</w:t>
      </w:r>
      <w:proofErr w:type="spellEnd"/>
      <w:r w:rsidRPr="001A69B5">
        <w:t xml:space="preserve"> </w:t>
      </w:r>
      <w:proofErr w:type="spellStart"/>
      <w:r w:rsidRPr="001A69B5">
        <w:t>breiare</w:t>
      </w:r>
      <w:proofErr w:type="spellEnd"/>
      <w:r w:rsidRPr="001A69B5">
        <w:t xml:space="preserve"> publikum.</w:t>
      </w:r>
    </w:p>
    <w:p w14:paraId="1F717049" w14:textId="77777777" w:rsidR="000513CD" w:rsidRPr="001A69B5" w:rsidRDefault="0009509B" w:rsidP="001A69B5">
      <w:pPr>
        <w:pStyle w:val="avsnitt-tittel"/>
      </w:pPr>
      <w:r w:rsidRPr="001A69B5">
        <w:t>Budsjettforslag for 2022</w:t>
      </w:r>
    </w:p>
    <w:p w14:paraId="5DED580A" w14:textId="77777777" w:rsidR="000513CD" w:rsidRPr="001A69B5" w:rsidRDefault="0009509B" w:rsidP="001A69B5">
      <w:r w:rsidRPr="001A69B5">
        <w:t xml:space="preserve">Departementet foreslår å løyve 19,9 mill. kroner på posten. Løyvinga på posten er </w:t>
      </w:r>
      <w:proofErr w:type="spellStart"/>
      <w:r w:rsidRPr="001A69B5">
        <w:t>auka</w:t>
      </w:r>
      <w:proofErr w:type="spellEnd"/>
      <w:r w:rsidRPr="001A69B5">
        <w:t xml:space="preserve"> med 17 000 kroner som følge av at forventa pensjonspremie til Statens pensjonskasse, inklusive </w:t>
      </w:r>
      <w:proofErr w:type="spellStart"/>
      <w:r w:rsidRPr="001A69B5">
        <w:t>arbeidsgivaravgift</w:t>
      </w:r>
      <w:proofErr w:type="spellEnd"/>
      <w:r w:rsidRPr="001A69B5">
        <w:t xml:space="preserve"> av dette, </w:t>
      </w:r>
      <w:proofErr w:type="spellStart"/>
      <w:r w:rsidRPr="001A69B5">
        <w:t>tilsvarande</w:t>
      </w:r>
      <w:proofErr w:type="spellEnd"/>
      <w:r w:rsidRPr="001A69B5">
        <w:t xml:space="preserve"> er </w:t>
      </w:r>
      <w:proofErr w:type="spellStart"/>
      <w:r w:rsidRPr="001A69B5">
        <w:t>auka</w:t>
      </w:r>
      <w:proofErr w:type="spellEnd"/>
      <w:r w:rsidRPr="001A69B5">
        <w:t xml:space="preserve">, jf. omtale under </w:t>
      </w:r>
      <w:proofErr w:type="spellStart"/>
      <w:r w:rsidRPr="001A69B5">
        <w:t>hovudinnleiinga</w:t>
      </w:r>
      <w:proofErr w:type="spellEnd"/>
      <w:r w:rsidRPr="001A69B5">
        <w:t xml:space="preserve"> punkt 1.3. Forslaget </w:t>
      </w:r>
      <w:proofErr w:type="spellStart"/>
      <w:r w:rsidRPr="001A69B5">
        <w:t>omfattar</w:t>
      </w:r>
      <w:proofErr w:type="spellEnd"/>
      <w:r w:rsidRPr="001A69B5">
        <w:t xml:space="preserve"> også </w:t>
      </w:r>
      <w:proofErr w:type="spellStart"/>
      <w:r w:rsidRPr="001A69B5">
        <w:t>ein</w:t>
      </w:r>
      <w:proofErr w:type="spellEnd"/>
      <w:r w:rsidRPr="001A69B5">
        <w:t xml:space="preserve"> reduksjon på 37 000 kroner som følge av at regjeringa vurderer at covid-19-pandemien har gitt staten høve til å redusere reiseomfanget på kort og lang sikt.</w:t>
      </w:r>
    </w:p>
    <w:p w14:paraId="75576852" w14:textId="77777777" w:rsidR="000513CD" w:rsidRPr="001A69B5" w:rsidRDefault="0009509B" w:rsidP="001A69B5">
      <w:pPr>
        <w:pStyle w:val="b-budkaptit"/>
      </w:pPr>
      <w:r w:rsidRPr="001A69B5">
        <w:t xml:space="preserve">Kap. 285 </w:t>
      </w:r>
      <w:proofErr w:type="spellStart"/>
      <w:r w:rsidRPr="001A69B5">
        <w:t>Noregs</w:t>
      </w:r>
      <w:proofErr w:type="spellEnd"/>
      <w:r w:rsidRPr="001A69B5">
        <w:t xml:space="preserve"> forskingsråd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A4FE752" w14:textId="77777777" w:rsidTr="003405E6">
        <w:trPr>
          <w:trHeight w:val="640"/>
          <w:hidden/>
        </w:trPr>
        <w:tc>
          <w:tcPr>
            <w:tcW w:w="840" w:type="dxa"/>
          </w:tcPr>
          <w:p w14:paraId="354A192F" w14:textId="77777777" w:rsidR="000513CD" w:rsidRPr="001A69B5" w:rsidRDefault="0009509B" w:rsidP="001A69B5">
            <w:pPr>
              <w:pStyle w:val="Tabellnavn"/>
            </w:pPr>
            <w:r w:rsidRPr="001A69B5">
              <w:t>KPAL</w:t>
            </w:r>
          </w:p>
        </w:tc>
        <w:tc>
          <w:tcPr>
            <w:tcW w:w="4800" w:type="dxa"/>
          </w:tcPr>
          <w:p w14:paraId="76B5029A" w14:textId="77777777" w:rsidR="000513CD" w:rsidRPr="001A69B5" w:rsidRDefault="000513CD" w:rsidP="001A69B5">
            <w:pPr>
              <w:pStyle w:val="Tabellnavn"/>
            </w:pPr>
          </w:p>
        </w:tc>
        <w:tc>
          <w:tcPr>
            <w:tcW w:w="1300" w:type="dxa"/>
          </w:tcPr>
          <w:p w14:paraId="1931C8AE" w14:textId="77777777" w:rsidR="000513CD" w:rsidRPr="001A69B5" w:rsidRDefault="000513CD" w:rsidP="001A69B5">
            <w:pPr>
              <w:pStyle w:val="Tabellnavn"/>
            </w:pPr>
          </w:p>
        </w:tc>
        <w:tc>
          <w:tcPr>
            <w:tcW w:w="1300" w:type="dxa"/>
          </w:tcPr>
          <w:p w14:paraId="25EC8312" w14:textId="77777777" w:rsidR="000513CD" w:rsidRPr="001A69B5" w:rsidRDefault="000513CD" w:rsidP="001A69B5">
            <w:pPr>
              <w:pStyle w:val="Tabellnavn"/>
            </w:pPr>
          </w:p>
        </w:tc>
        <w:tc>
          <w:tcPr>
            <w:tcW w:w="1300" w:type="dxa"/>
          </w:tcPr>
          <w:p w14:paraId="7D6D046E" w14:textId="77777777" w:rsidR="000513CD" w:rsidRPr="001A69B5" w:rsidRDefault="0009509B" w:rsidP="001A69B5">
            <w:r w:rsidRPr="001A69B5">
              <w:t>(i 1 000 kr)</w:t>
            </w:r>
          </w:p>
        </w:tc>
      </w:tr>
      <w:tr w:rsidR="000513CD" w:rsidRPr="001A69B5" w14:paraId="29B1B6EC" w14:textId="77777777" w:rsidTr="003405E6">
        <w:trPr>
          <w:trHeight w:val="600"/>
        </w:trPr>
        <w:tc>
          <w:tcPr>
            <w:tcW w:w="840" w:type="dxa"/>
          </w:tcPr>
          <w:p w14:paraId="466A1C44" w14:textId="77777777" w:rsidR="000513CD" w:rsidRPr="001A69B5" w:rsidRDefault="0009509B" w:rsidP="001A69B5">
            <w:r w:rsidRPr="001A69B5">
              <w:t>Post</w:t>
            </w:r>
          </w:p>
        </w:tc>
        <w:tc>
          <w:tcPr>
            <w:tcW w:w="4800" w:type="dxa"/>
          </w:tcPr>
          <w:p w14:paraId="6FCB309F" w14:textId="77777777" w:rsidR="000513CD" w:rsidRPr="001A69B5" w:rsidRDefault="0009509B" w:rsidP="001A69B5">
            <w:proofErr w:type="spellStart"/>
            <w:r w:rsidRPr="001A69B5">
              <w:t>Nemning</w:t>
            </w:r>
            <w:proofErr w:type="spellEnd"/>
          </w:p>
        </w:tc>
        <w:tc>
          <w:tcPr>
            <w:tcW w:w="1300" w:type="dxa"/>
          </w:tcPr>
          <w:p w14:paraId="61152E62"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4A151BA" w14:textId="77777777" w:rsidR="000513CD" w:rsidRPr="001A69B5" w:rsidRDefault="0009509B" w:rsidP="001A69B5">
            <w:r w:rsidRPr="001A69B5">
              <w:t xml:space="preserve">Saldert </w:t>
            </w:r>
            <w:r w:rsidRPr="001A69B5">
              <w:br/>
              <w:t>budsjett 2021</w:t>
            </w:r>
          </w:p>
        </w:tc>
        <w:tc>
          <w:tcPr>
            <w:tcW w:w="1300" w:type="dxa"/>
          </w:tcPr>
          <w:p w14:paraId="3BC9042B" w14:textId="77777777" w:rsidR="000513CD" w:rsidRPr="001A69B5" w:rsidRDefault="0009509B" w:rsidP="001A69B5">
            <w:r w:rsidRPr="001A69B5">
              <w:t xml:space="preserve">Forslag </w:t>
            </w:r>
            <w:r w:rsidRPr="001A69B5">
              <w:br/>
              <w:t>2022</w:t>
            </w:r>
          </w:p>
        </w:tc>
      </w:tr>
      <w:tr w:rsidR="000513CD" w:rsidRPr="001A69B5" w14:paraId="5ACF0929" w14:textId="77777777" w:rsidTr="003405E6">
        <w:trPr>
          <w:trHeight w:val="380"/>
        </w:trPr>
        <w:tc>
          <w:tcPr>
            <w:tcW w:w="840" w:type="dxa"/>
          </w:tcPr>
          <w:p w14:paraId="21C33249" w14:textId="77777777" w:rsidR="000513CD" w:rsidRPr="001A69B5" w:rsidRDefault="0009509B" w:rsidP="001A69B5">
            <w:r w:rsidRPr="001A69B5">
              <w:t>52</w:t>
            </w:r>
          </w:p>
        </w:tc>
        <w:tc>
          <w:tcPr>
            <w:tcW w:w="4800" w:type="dxa"/>
          </w:tcPr>
          <w:p w14:paraId="586CD6FC" w14:textId="77777777" w:rsidR="000513CD" w:rsidRPr="001A69B5" w:rsidRDefault="0009509B" w:rsidP="001A69B5">
            <w:r w:rsidRPr="001A69B5">
              <w:t xml:space="preserve">Langsiktig, </w:t>
            </w:r>
            <w:proofErr w:type="spellStart"/>
            <w:r w:rsidRPr="001A69B5">
              <w:t>grunnleggande</w:t>
            </w:r>
            <w:proofErr w:type="spellEnd"/>
            <w:r w:rsidRPr="001A69B5">
              <w:t xml:space="preserve"> forsking</w:t>
            </w:r>
          </w:p>
        </w:tc>
        <w:tc>
          <w:tcPr>
            <w:tcW w:w="1300" w:type="dxa"/>
          </w:tcPr>
          <w:p w14:paraId="628071CA" w14:textId="77777777" w:rsidR="000513CD" w:rsidRPr="001A69B5" w:rsidRDefault="0009509B" w:rsidP="001A69B5">
            <w:r w:rsidRPr="001A69B5">
              <w:t>1 810 078</w:t>
            </w:r>
          </w:p>
        </w:tc>
        <w:tc>
          <w:tcPr>
            <w:tcW w:w="1300" w:type="dxa"/>
          </w:tcPr>
          <w:p w14:paraId="749A2FF7" w14:textId="77777777" w:rsidR="000513CD" w:rsidRPr="001A69B5" w:rsidRDefault="0009509B" w:rsidP="001A69B5">
            <w:r w:rsidRPr="001A69B5">
              <w:t>1 756 471</w:t>
            </w:r>
          </w:p>
        </w:tc>
        <w:tc>
          <w:tcPr>
            <w:tcW w:w="1300" w:type="dxa"/>
          </w:tcPr>
          <w:p w14:paraId="5A2F11E9" w14:textId="77777777" w:rsidR="000513CD" w:rsidRPr="001A69B5" w:rsidRDefault="0009509B" w:rsidP="001A69B5">
            <w:r w:rsidRPr="001A69B5">
              <w:t>1 708 476</w:t>
            </w:r>
          </w:p>
        </w:tc>
      </w:tr>
      <w:tr w:rsidR="000513CD" w:rsidRPr="001A69B5" w14:paraId="61468E29" w14:textId="77777777" w:rsidTr="003405E6">
        <w:trPr>
          <w:trHeight w:val="380"/>
        </w:trPr>
        <w:tc>
          <w:tcPr>
            <w:tcW w:w="840" w:type="dxa"/>
          </w:tcPr>
          <w:p w14:paraId="539F4ADA" w14:textId="77777777" w:rsidR="000513CD" w:rsidRPr="001A69B5" w:rsidRDefault="0009509B" w:rsidP="001A69B5">
            <w:r w:rsidRPr="001A69B5">
              <w:t>53</w:t>
            </w:r>
          </w:p>
        </w:tc>
        <w:tc>
          <w:tcPr>
            <w:tcW w:w="4800" w:type="dxa"/>
          </w:tcPr>
          <w:p w14:paraId="210768AF" w14:textId="77777777" w:rsidR="000513CD" w:rsidRPr="001A69B5" w:rsidRDefault="0009509B" w:rsidP="001A69B5">
            <w:proofErr w:type="spellStart"/>
            <w:r w:rsidRPr="001A69B5">
              <w:t>Sektoroverskridande</w:t>
            </w:r>
            <w:proofErr w:type="spellEnd"/>
            <w:r w:rsidRPr="001A69B5">
              <w:t xml:space="preserve"> og strategiske </w:t>
            </w:r>
            <w:proofErr w:type="spellStart"/>
            <w:r w:rsidRPr="001A69B5">
              <w:t>satsingar</w:t>
            </w:r>
            <w:proofErr w:type="spellEnd"/>
          </w:p>
        </w:tc>
        <w:tc>
          <w:tcPr>
            <w:tcW w:w="1300" w:type="dxa"/>
          </w:tcPr>
          <w:p w14:paraId="3447D319" w14:textId="77777777" w:rsidR="000513CD" w:rsidRPr="001A69B5" w:rsidRDefault="0009509B" w:rsidP="001A69B5">
            <w:r w:rsidRPr="001A69B5">
              <w:t>1 507 881</w:t>
            </w:r>
          </w:p>
        </w:tc>
        <w:tc>
          <w:tcPr>
            <w:tcW w:w="1300" w:type="dxa"/>
          </w:tcPr>
          <w:p w14:paraId="427A3189" w14:textId="77777777" w:rsidR="000513CD" w:rsidRPr="001A69B5" w:rsidRDefault="0009509B" w:rsidP="001A69B5">
            <w:r w:rsidRPr="001A69B5">
              <w:t>1 885 791</w:t>
            </w:r>
          </w:p>
        </w:tc>
        <w:tc>
          <w:tcPr>
            <w:tcW w:w="1300" w:type="dxa"/>
          </w:tcPr>
          <w:p w14:paraId="64CB2B3C" w14:textId="77777777" w:rsidR="000513CD" w:rsidRPr="001A69B5" w:rsidRDefault="0009509B" w:rsidP="001A69B5">
            <w:r w:rsidRPr="001A69B5">
              <w:t>1 885 508</w:t>
            </w:r>
          </w:p>
        </w:tc>
      </w:tr>
      <w:tr w:rsidR="000513CD" w:rsidRPr="001A69B5" w14:paraId="6D880EF0" w14:textId="77777777" w:rsidTr="003405E6">
        <w:trPr>
          <w:trHeight w:val="640"/>
        </w:trPr>
        <w:tc>
          <w:tcPr>
            <w:tcW w:w="840" w:type="dxa"/>
          </w:tcPr>
          <w:p w14:paraId="6AC8B447" w14:textId="77777777" w:rsidR="000513CD" w:rsidRPr="001A69B5" w:rsidRDefault="0009509B" w:rsidP="001A69B5">
            <w:r w:rsidRPr="001A69B5">
              <w:t>54</w:t>
            </w:r>
          </w:p>
        </w:tc>
        <w:tc>
          <w:tcPr>
            <w:tcW w:w="4800" w:type="dxa"/>
          </w:tcPr>
          <w:p w14:paraId="30B8EB86" w14:textId="77777777" w:rsidR="000513CD" w:rsidRPr="001A69B5" w:rsidRDefault="0009509B" w:rsidP="001A69B5">
            <w:r w:rsidRPr="001A69B5">
              <w:t>Forskingsinfrastruktur av nasjonal, strategisk interesse</w:t>
            </w:r>
          </w:p>
        </w:tc>
        <w:tc>
          <w:tcPr>
            <w:tcW w:w="1300" w:type="dxa"/>
          </w:tcPr>
          <w:p w14:paraId="41304487" w14:textId="77777777" w:rsidR="000513CD" w:rsidRPr="001A69B5" w:rsidRDefault="0009509B" w:rsidP="001A69B5">
            <w:r w:rsidRPr="001A69B5">
              <w:t>791 409</w:t>
            </w:r>
          </w:p>
        </w:tc>
        <w:tc>
          <w:tcPr>
            <w:tcW w:w="1300" w:type="dxa"/>
          </w:tcPr>
          <w:p w14:paraId="73C1C881" w14:textId="77777777" w:rsidR="000513CD" w:rsidRPr="001A69B5" w:rsidRDefault="0009509B" w:rsidP="001A69B5">
            <w:r w:rsidRPr="001A69B5">
              <w:t>784 695</w:t>
            </w:r>
          </w:p>
        </w:tc>
        <w:tc>
          <w:tcPr>
            <w:tcW w:w="1300" w:type="dxa"/>
          </w:tcPr>
          <w:p w14:paraId="6C35F86B" w14:textId="77777777" w:rsidR="000513CD" w:rsidRPr="001A69B5" w:rsidRDefault="0009509B" w:rsidP="001A69B5">
            <w:r w:rsidRPr="001A69B5">
              <w:t>765 607</w:t>
            </w:r>
          </w:p>
        </w:tc>
      </w:tr>
      <w:tr w:rsidR="000513CD" w:rsidRPr="001A69B5" w14:paraId="41462826" w14:textId="77777777" w:rsidTr="003405E6">
        <w:trPr>
          <w:trHeight w:val="380"/>
        </w:trPr>
        <w:tc>
          <w:tcPr>
            <w:tcW w:w="840" w:type="dxa"/>
          </w:tcPr>
          <w:p w14:paraId="17B206F3" w14:textId="77777777" w:rsidR="000513CD" w:rsidRPr="001A69B5" w:rsidRDefault="0009509B" w:rsidP="001A69B5">
            <w:r w:rsidRPr="001A69B5">
              <w:t>55</w:t>
            </w:r>
          </w:p>
        </w:tc>
        <w:tc>
          <w:tcPr>
            <w:tcW w:w="4800" w:type="dxa"/>
          </w:tcPr>
          <w:p w14:paraId="23C15233" w14:textId="77777777" w:rsidR="000513CD" w:rsidRPr="001A69B5" w:rsidRDefault="0009509B" w:rsidP="001A69B5">
            <w:proofErr w:type="spellStart"/>
            <w:r w:rsidRPr="001A69B5">
              <w:t>Verksemdskostnader</w:t>
            </w:r>
            <w:proofErr w:type="spellEnd"/>
          </w:p>
        </w:tc>
        <w:tc>
          <w:tcPr>
            <w:tcW w:w="1300" w:type="dxa"/>
          </w:tcPr>
          <w:p w14:paraId="4A7B31AA" w14:textId="77777777" w:rsidR="000513CD" w:rsidRPr="001A69B5" w:rsidRDefault="0009509B" w:rsidP="001A69B5">
            <w:r w:rsidRPr="001A69B5">
              <w:t>780 105</w:t>
            </w:r>
          </w:p>
        </w:tc>
        <w:tc>
          <w:tcPr>
            <w:tcW w:w="1300" w:type="dxa"/>
          </w:tcPr>
          <w:p w14:paraId="732D1701" w14:textId="77777777" w:rsidR="000513CD" w:rsidRPr="001A69B5" w:rsidRDefault="0009509B" w:rsidP="001A69B5">
            <w:r w:rsidRPr="001A69B5">
              <w:t>795 599</w:t>
            </w:r>
          </w:p>
        </w:tc>
        <w:tc>
          <w:tcPr>
            <w:tcW w:w="1300" w:type="dxa"/>
          </w:tcPr>
          <w:p w14:paraId="23D86FCF" w14:textId="77777777" w:rsidR="000513CD" w:rsidRPr="001A69B5" w:rsidRDefault="0009509B" w:rsidP="001A69B5">
            <w:r w:rsidRPr="001A69B5">
              <w:t>785 937</w:t>
            </w:r>
          </w:p>
        </w:tc>
      </w:tr>
      <w:tr w:rsidR="000513CD" w:rsidRPr="001A69B5" w14:paraId="14D7D6C8" w14:textId="77777777" w:rsidTr="003405E6">
        <w:trPr>
          <w:trHeight w:val="380"/>
        </w:trPr>
        <w:tc>
          <w:tcPr>
            <w:tcW w:w="840" w:type="dxa"/>
          </w:tcPr>
          <w:p w14:paraId="3B7F0C60" w14:textId="77777777" w:rsidR="000513CD" w:rsidRPr="001A69B5" w:rsidRDefault="000513CD" w:rsidP="001A69B5"/>
        </w:tc>
        <w:tc>
          <w:tcPr>
            <w:tcW w:w="4800" w:type="dxa"/>
          </w:tcPr>
          <w:p w14:paraId="140A9F29" w14:textId="77777777" w:rsidR="000513CD" w:rsidRPr="001A69B5" w:rsidRDefault="0009509B" w:rsidP="001A69B5">
            <w:r w:rsidRPr="001A69B5">
              <w:t>Sum kap. 285</w:t>
            </w:r>
          </w:p>
        </w:tc>
        <w:tc>
          <w:tcPr>
            <w:tcW w:w="1300" w:type="dxa"/>
          </w:tcPr>
          <w:p w14:paraId="7688AB07" w14:textId="77777777" w:rsidR="000513CD" w:rsidRPr="001A69B5" w:rsidRDefault="0009509B" w:rsidP="001A69B5">
            <w:r w:rsidRPr="001A69B5">
              <w:t>4 889 473</w:t>
            </w:r>
          </w:p>
        </w:tc>
        <w:tc>
          <w:tcPr>
            <w:tcW w:w="1300" w:type="dxa"/>
          </w:tcPr>
          <w:p w14:paraId="74162227" w14:textId="77777777" w:rsidR="000513CD" w:rsidRPr="001A69B5" w:rsidRDefault="0009509B" w:rsidP="001A69B5">
            <w:r w:rsidRPr="001A69B5">
              <w:t>5 222 556</w:t>
            </w:r>
          </w:p>
        </w:tc>
        <w:tc>
          <w:tcPr>
            <w:tcW w:w="1300" w:type="dxa"/>
          </w:tcPr>
          <w:p w14:paraId="102920B1" w14:textId="77777777" w:rsidR="000513CD" w:rsidRPr="001A69B5" w:rsidRDefault="0009509B" w:rsidP="001A69B5">
            <w:r w:rsidRPr="001A69B5">
              <w:t>5 145 528</w:t>
            </w:r>
          </w:p>
        </w:tc>
      </w:tr>
    </w:tbl>
    <w:p w14:paraId="328EE97F" w14:textId="77777777" w:rsidR="000513CD" w:rsidRPr="001A69B5" w:rsidRDefault="0009509B" w:rsidP="001A69B5">
      <w:proofErr w:type="spellStart"/>
      <w:r w:rsidRPr="001A69B5">
        <w:t>Noregs</w:t>
      </w:r>
      <w:proofErr w:type="spellEnd"/>
      <w:r w:rsidRPr="001A69B5">
        <w:t xml:space="preserve"> forskingsråd er </w:t>
      </w:r>
      <w:proofErr w:type="spellStart"/>
      <w:r w:rsidRPr="001A69B5">
        <w:t>ein</w:t>
      </w:r>
      <w:proofErr w:type="spellEnd"/>
      <w:r w:rsidRPr="001A69B5">
        <w:t xml:space="preserve"> sentral aktør i det norske forskings- og innovasjonssystemet og </w:t>
      </w:r>
      <w:proofErr w:type="spellStart"/>
      <w:r w:rsidRPr="001A69B5">
        <w:t>eit</w:t>
      </w:r>
      <w:proofErr w:type="spellEnd"/>
      <w:r w:rsidRPr="001A69B5">
        <w:t xml:space="preserve"> viktig </w:t>
      </w:r>
      <w:proofErr w:type="spellStart"/>
      <w:r w:rsidRPr="001A69B5">
        <w:t>verkemiddel</w:t>
      </w:r>
      <w:proofErr w:type="spellEnd"/>
      <w:r w:rsidRPr="001A69B5">
        <w:t xml:space="preserve"> for å nå </w:t>
      </w:r>
      <w:proofErr w:type="spellStart"/>
      <w:r w:rsidRPr="001A69B5">
        <w:t>dei</w:t>
      </w:r>
      <w:proofErr w:type="spellEnd"/>
      <w:r w:rsidRPr="001A69B5">
        <w:t xml:space="preserve"> forskingspolitiske måla til regjeringa. Sjå omtalen av mål under post 55.</w:t>
      </w:r>
    </w:p>
    <w:p w14:paraId="2FA06C61" w14:textId="77777777" w:rsidR="000513CD" w:rsidRPr="001A69B5" w:rsidRDefault="0009509B" w:rsidP="001A69B5">
      <w:r w:rsidRPr="001A69B5">
        <w:t xml:space="preserve">I tråd med sektorprinsippet for norsk forsking, som </w:t>
      </w:r>
      <w:proofErr w:type="spellStart"/>
      <w:r w:rsidRPr="001A69B5">
        <w:t>inneber</w:t>
      </w:r>
      <w:proofErr w:type="spellEnd"/>
      <w:r w:rsidRPr="001A69B5">
        <w:t xml:space="preserve"> at kvart departement har ansvar for å finansiere forsking </w:t>
      </w:r>
      <w:proofErr w:type="spellStart"/>
      <w:r w:rsidRPr="001A69B5">
        <w:t>innanfor</w:t>
      </w:r>
      <w:proofErr w:type="spellEnd"/>
      <w:r w:rsidRPr="001A69B5">
        <w:t xml:space="preserve"> </w:t>
      </w:r>
      <w:proofErr w:type="gramStart"/>
      <w:r w:rsidRPr="001A69B5">
        <w:t>sine ansvarsområde</w:t>
      </w:r>
      <w:proofErr w:type="gramEnd"/>
      <w:r w:rsidRPr="001A69B5">
        <w:t xml:space="preserve">, </w:t>
      </w:r>
      <w:proofErr w:type="spellStart"/>
      <w:r w:rsidRPr="001A69B5">
        <w:t>bidreg</w:t>
      </w:r>
      <w:proofErr w:type="spellEnd"/>
      <w:r w:rsidRPr="001A69B5">
        <w:t xml:space="preserve"> </w:t>
      </w:r>
      <w:proofErr w:type="spellStart"/>
      <w:r w:rsidRPr="001A69B5">
        <w:t>løyvingar</w:t>
      </w:r>
      <w:proofErr w:type="spellEnd"/>
      <w:r w:rsidRPr="001A69B5">
        <w:t xml:space="preserve"> </w:t>
      </w:r>
      <w:proofErr w:type="spellStart"/>
      <w:r w:rsidRPr="001A69B5">
        <w:t>frå</w:t>
      </w:r>
      <w:proofErr w:type="spellEnd"/>
      <w:r w:rsidRPr="001A69B5">
        <w:t xml:space="preserve"> mange departement til å nå </w:t>
      </w:r>
      <w:proofErr w:type="spellStart"/>
      <w:r w:rsidRPr="001A69B5">
        <w:t>dei</w:t>
      </w:r>
      <w:proofErr w:type="spellEnd"/>
      <w:r w:rsidRPr="001A69B5">
        <w:t xml:space="preserve"> måla regjeringa har sett for forskingspolitikken. </w:t>
      </w:r>
      <w:proofErr w:type="gramStart"/>
      <w:r w:rsidRPr="001A69B5">
        <w:t>Ei oversikt</w:t>
      </w:r>
      <w:proofErr w:type="gramEnd"/>
      <w:r w:rsidRPr="001A69B5">
        <w:t xml:space="preserve"> over </w:t>
      </w:r>
      <w:proofErr w:type="spellStart"/>
      <w:r w:rsidRPr="001A69B5">
        <w:t>dei</w:t>
      </w:r>
      <w:proofErr w:type="spellEnd"/>
      <w:r w:rsidRPr="001A69B5">
        <w:t xml:space="preserve"> største </w:t>
      </w:r>
      <w:proofErr w:type="spellStart"/>
      <w:r w:rsidRPr="001A69B5">
        <w:t>tildelingane</w:t>
      </w:r>
      <w:proofErr w:type="spellEnd"/>
      <w:r w:rsidRPr="001A69B5">
        <w:t xml:space="preserve"> til Forskingsrådet </w:t>
      </w:r>
      <w:proofErr w:type="spellStart"/>
      <w:r w:rsidRPr="001A69B5">
        <w:t>frå</w:t>
      </w:r>
      <w:proofErr w:type="spellEnd"/>
      <w:r w:rsidRPr="001A69B5">
        <w:t xml:space="preserve"> andre departement i 2020 og 2021 er presentert i del III, kap. 5.</w:t>
      </w:r>
    </w:p>
    <w:p w14:paraId="386A8467" w14:textId="77777777" w:rsidR="000513CD" w:rsidRPr="001A69B5" w:rsidRDefault="0009509B" w:rsidP="001A69B5">
      <w:r w:rsidRPr="001A69B5">
        <w:t xml:space="preserve">Kunnskapsdepartementet har ansvaret for etatsstyringa av Forskingsrådet og for at rådet når </w:t>
      </w:r>
      <w:proofErr w:type="spellStart"/>
      <w:r w:rsidRPr="001A69B5">
        <w:t>dei</w:t>
      </w:r>
      <w:proofErr w:type="spellEnd"/>
      <w:r w:rsidRPr="001A69B5">
        <w:t xml:space="preserve"> måla som er sette for </w:t>
      </w:r>
      <w:proofErr w:type="spellStart"/>
      <w:r w:rsidRPr="001A69B5">
        <w:t>verksemda</w:t>
      </w:r>
      <w:proofErr w:type="spellEnd"/>
      <w:r w:rsidRPr="001A69B5">
        <w:t xml:space="preserve">. </w:t>
      </w:r>
      <w:proofErr w:type="spellStart"/>
      <w:r w:rsidRPr="001A69B5">
        <w:t>Eit</w:t>
      </w:r>
      <w:proofErr w:type="spellEnd"/>
      <w:r w:rsidRPr="001A69B5">
        <w:t xml:space="preserve"> felles styringssystem for Forskingsrådet </w:t>
      </w:r>
      <w:proofErr w:type="spellStart"/>
      <w:r w:rsidRPr="001A69B5">
        <w:t>samordnar</w:t>
      </w:r>
      <w:proofErr w:type="spellEnd"/>
      <w:r w:rsidRPr="001A69B5">
        <w:t xml:space="preserve"> styringssignala </w:t>
      </w:r>
      <w:proofErr w:type="spellStart"/>
      <w:r w:rsidRPr="001A69B5">
        <w:t>frå</w:t>
      </w:r>
      <w:proofErr w:type="spellEnd"/>
      <w:r w:rsidRPr="001A69B5">
        <w:t xml:space="preserve"> </w:t>
      </w:r>
      <w:proofErr w:type="spellStart"/>
      <w:r w:rsidRPr="001A69B5">
        <w:t>dei</w:t>
      </w:r>
      <w:proofErr w:type="spellEnd"/>
      <w:r w:rsidRPr="001A69B5">
        <w:t xml:space="preserve"> ulike departementa til Forskingsrådet.</w:t>
      </w:r>
    </w:p>
    <w:p w14:paraId="696641FA" w14:textId="77777777" w:rsidR="000513CD" w:rsidRPr="001A69B5" w:rsidRDefault="0009509B" w:rsidP="001A69B5">
      <w:r w:rsidRPr="001A69B5">
        <w:t xml:space="preserve">I tillegg til </w:t>
      </w:r>
      <w:proofErr w:type="spellStart"/>
      <w:r w:rsidRPr="001A69B5">
        <w:t>midlane</w:t>
      </w:r>
      <w:proofErr w:type="spellEnd"/>
      <w:r w:rsidRPr="001A69B5">
        <w:t xml:space="preserve"> over kap. 285 får Forskingsrådet </w:t>
      </w:r>
      <w:proofErr w:type="spellStart"/>
      <w:r w:rsidRPr="001A69B5">
        <w:t>løyvingar</w:t>
      </w:r>
      <w:proofErr w:type="spellEnd"/>
      <w:r w:rsidRPr="001A69B5">
        <w:t xml:space="preserve"> over </w:t>
      </w:r>
      <w:proofErr w:type="spellStart"/>
      <w:r w:rsidRPr="001A69B5">
        <w:t>følgande</w:t>
      </w:r>
      <w:proofErr w:type="spellEnd"/>
      <w:r w:rsidRPr="001A69B5">
        <w:t xml:space="preserve"> andre kapittel og </w:t>
      </w:r>
      <w:proofErr w:type="spellStart"/>
      <w:r w:rsidRPr="001A69B5">
        <w:t>postar</w:t>
      </w:r>
      <w:proofErr w:type="spellEnd"/>
      <w:r w:rsidRPr="001A69B5">
        <w:t xml:space="preserve"> på Kunnskapsdepartementets budsjett:</w:t>
      </w:r>
    </w:p>
    <w:p w14:paraId="12FDF681" w14:textId="77777777" w:rsidR="000513CD" w:rsidRPr="001A69B5" w:rsidRDefault="0009509B" w:rsidP="001A69B5">
      <w:pPr>
        <w:pStyle w:val="Liste"/>
      </w:pPr>
      <w:r w:rsidRPr="001A69B5">
        <w:t>kap. 201, post 21 (utdanningsforsking og forsking på forskings- og innovasjonspolitikk)</w:t>
      </w:r>
    </w:p>
    <w:p w14:paraId="33E66ECF" w14:textId="77777777" w:rsidR="000513CD" w:rsidRPr="001A69B5" w:rsidRDefault="0009509B" w:rsidP="001A69B5">
      <w:pPr>
        <w:pStyle w:val="Liste"/>
      </w:pPr>
      <w:r w:rsidRPr="001A69B5">
        <w:t>kap. 226, post 71 (</w:t>
      </w:r>
      <w:proofErr w:type="spellStart"/>
      <w:r w:rsidRPr="001A69B5">
        <w:t>tilskot</w:t>
      </w:r>
      <w:proofErr w:type="spellEnd"/>
      <w:r w:rsidRPr="001A69B5">
        <w:t xml:space="preserve"> til kunnskapssenter)</w:t>
      </w:r>
    </w:p>
    <w:p w14:paraId="2A35BAAA" w14:textId="77777777" w:rsidR="000513CD" w:rsidRPr="001A69B5" w:rsidRDefault="0009509B" w:rsidP="001A69B5">
      <w:pPr>
        <w:pStyle w:val="Liste"/>
      </w:pPr>
      <w:r w:rsidRPr="001A69B5">
        <w:t xml:space="preserve">kap. 287, post 57 (grunnløyving til </w:t>
      </w:r>
      <w:proofErr w:type="spellStart"/>
      <w:r w:rsidRPr="001A69B5">
        <w:t>dei</w:t>
      </w:r>
      <w:proofErr w:type="spellEnd"/>
      <w:r w:rsidRPr="001A69B5">
        <w:t xml:space="preserve"> </w:t>
      </w:r>
      <w:proofErr w:type="spellStart"/>
      <w:r w:rsidRPr="001A69B5">
        <w:t>samfunnsvitskaplege</w:t>
      </w:r>
      <w:proofErr w:type="spellEnd"/>
      <w:r w:rsidRPr="001A69B5">
        <w:t xml:space="preserve"> institutta)</w:t>
      </w:r>
    </w:p>
    <w:p w14:paraId="6A46DFD3" w14:textId="77777777" w:rsidR="000513CD" w:rsidRPr="001A69B5" w:rsidRDefault="0009509B" w:rsidP="001A69B5">
      <w:pPr>
        <w:pStyle w:val="Liste"/>
      </w:pPr>
      <w:r w:rsidRPr="001A69B5">
        <w:t>kap. 288, post 21 (oppfølging av internasjonalt samarbeid)</w:t>
      </w:r>
    </w:p>
    <w:p w14:paraId="3C059A36" w14:textId="77777777" w:rsidR="000513CD" w:rsidRPr="001A69B5" w:rsidRDefault="0009509B" w:rsidP="001A69B5">
      <w:pPr>
        <w:pStyle w:val="Liste"/>
      </w:pPr>
      <w:r w:rsidRPr="001A69B5">
        <w:t>kap. 291, post 50 (forsking på velferd, arbeidsliv og migrasjon)</w:t>
      </w:r>
    </w:p>
    <w:p w14:paraId="3DF9ED6C" w14:textId="77777777" w:rsidR="000513CD" w:rsidRPr="001A69B5" w:rsidRDefault="0009509B" w:rsidP="001A69B5">
      <w:r w:rsidRPr="001A69B5">
        <w:t xml:space="preserve">Sjå </w:t>
      </w:r>
      <w:proofErr w:type="spellStart"/>
      <w:r w:rsidRPr="001A69B5">
        <w:t>nærare</w:t>
      </w:r>
      <w:proofErr w:type="spellEnd"/>
      <w:r w:rsidRPr="001A69B5">
        <w:t xml:space="preserve"> omtale av </w:t>
      </w:r>
      <w:proofErr w:type="spellStart"/>
      <w:r w:rsidRPr="001A69B5">
        <w:t>desse</w:t>
      </w:r>
      <w:proofErr w:type="spellEnd"/>
      <w:r w:rsidRPr="001A69B5">
        <w:t xml:space="preserve"> </w:t>
      </w:r>
      <w:proofErr w:type="spellStart"/>
      <w:r w:rsidRPr="001A69B5">
        <w:t>løyvingane</w:t>
      </w:r>
      <w:proofErr w:type="spellEnd"/>
      <w:r w:rsidRPr="001A69B5">
        <w:t xml:space="preserve"> under </w:t>
      </w:r>
      <w:proofErr w:type="spellStart"/>
      <w:r w:rsidRPr="001A69B5">
        <w:t>dei</w:t>
      </w:r>
      <w:proofErr w:type="spellEnd"/>
      <w:r w:rsidRPr="001A69B5">
        <w:t xml:space="preserve"> respektive </w:t>
      </w:r>
      <w:proofErr w:type="spellStart"/>
      <w:r w:rsidRPr="001A69B5">
        <w:t>postane</w:t>
      </w:r>
      <w:proofErr w:type="spellEnd"/>
      <w:r w:rsidRPr="001A69B5">
        <w:t>.</w:t>
      </w:r>
    </w:p>
    <w:p w14:paraId="38161FFA" w14:textId="322C6001" w:rsidR="000513CD" w:rsidRDefault="0009509B" w:rsidP="001A69B5">
      <w:proofErr w:type="spellStart"/>
      <w:r w:rsidRPr="001A69B5">
        <w:t>Nokre</w:t>
      </w:r>
      <w:proofErr w:type="spellEnd"/>
      <w:r w:rsidRPr="001A69B5">
        <w:t xml:space="preserve"> av </w:t>
      </w:r>
      <w:proofErr w:type="spellStart"/>
      <w:r w:rsidRPr="001A69B5">
        <w:t>løyvingane</w:t>
      </w:r>
      <w:proofErr w:type="spellEnd"/>
      <w:r w:rsidRPr="001A69B5">
        <w:t xml:space="preserve"> til Forskingsrådet er </w:t>
      </w:r>
      <w:proofErr w:type="spellStart"/>
      <w:r w:rsidRPr="001A69B5">
        <w:t>øyremerkte</w:t>
      </w:r>
      <w:proofErr w:type="spellEnd"/>
      <w:r w:rsidRPr="001A69B5">
        <w:t xml:space="preserve"> </w:t>
      </w:r>
      <w:proofErr w:type="spellStart"/>
      <w:r w:rsidRPr="001A69B5">
        <w:t>tilskot</w:t>
      </w:r>
      <w:proofErr w:type="spellEnd"/>
      <w:r w:rsidRPr="001A69B5">
        <w:t xml:space="preserve"> til </w:t>
      </w:r>
      <w:proofErr w:type="spellStart"/>
      <w:r w:rsidRPr="001A69B5">
        <w:t>institusjonane</w:t>
      </w:r>
      <w:proofErr w:type="spellEnd"/>
      <w:r w:rsidRPr="001A69B5">
        <w:t xml:space="preserve"> i tabell 4.26.</w:t>
      </w:r>
    </w:p>
    <w:p w14:paraId="6B6BD8DB" w14:textId="3924760C" w:rsidR="003E7AB3" w:rsidRPr="001A69B5" w:rsidRDefault="003E7AB3" w:rsidP="003E7AB3">
      <w:pPr>
        <w:pStyle w:val="tabell-tittel"/>
      </w:pPr>
      <w:proofErr w:type="spellStart"/>
      <w:r w:rsidRPr="001A69B5">
        <w:t>Øyremerkte</w:t>
      </w:r>
      <w:proofErr w:type="spellEnd"/>
      <w:r w:rsidRPr="001A69B5">
        <w:t xml:space="preserve"> </w:t>
      </w:r>
      <w:proofErr w:type="spellStart"/>
      <w:r w:rsidRPr="001A69B5">
        <w:t>tilskot</w:t>
      </w:r>
      <w:proofErr w:type="spellEnd"/>
      <w:r w:rsidRPr="001A69B5">
        <w:t xml:space="preserve"> gjennom </w:t>
      </w:r>
      <w:proofErr w:type="spellStart"/>
      <w:r w:rsidRPr="001A69B5">
        <w:t>Noregs</w:t>
      </w:r>
      <w:proofErr w:type="spellEnd"/>
      <w:r w:rsidRPr="001A69B5">
        <w:t xml:space="preserve"> forskingsråd</w:t>
      </w:r>
    </w:p>
    <w:p w14:paraId="43D58832"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6740"/>
        <w:gridCol w:w="1400"/>
        <w:gridCol w:w="1400"/>
      </w:tblGrid>
      <w:tr w:rsidR="000513CD" w:rsidRPr="001A69B5" w14:paraId="270DEC1F" w14:textId="77777777" w:rsidTr="003405E6">
        <w:trPr>
          <w:trHeight w:val="360"/>
        </w:trPr>
        <w:tc>
          <w:tcPr>
            <w:tcW w:w="6740" w:type="dxa"/>
          </w:tcPr>
          <w:p w14:paraId="2C6436E1" w14:textId="77777777" w:rsidR="000513CD" w:rsidRPr="001A69B5" w:rsidRDefault="000513CD" w:rsidP="001A69B5"/>
        </w:tc>
        <w:tc>
          <w:tcPr>
            <w:tcW w:w="1400" w:type="dxa"/>
          </w:tcPr>
          <w:p w14:paraId="1B9A2337" w14:textId="77777777" w:rsidR="000513CD" w:rsidRPr="001A69B5" w:rsidRDefault="000513CD" w:rsidP="001A69B5"/>
        </w:tc>
        <w:tc>
          <w:tcPr>
            <w:tcW w:w="1400" w:type="dxa"/>
          </w:tcPr>
          <w:p w14:paraId="0345C7C8" w14:textId="77777777" w:rsidR="000513CD" w:rsidRPr="001A69B5" w:rsidRDefault="0009509B" w:rsidP="001A69B5">
            <w:r w:rsidRPr="001A69B5">
              <w:t>(i 1 000 kr)</w:t>
            </w:r>
          </w:p>
        </w:tc>
      </w:tr>
      <w:tr w:rsidR="000513CD" w:rsidRPr="001A69B5" w14:paraId="367F10A6" w14:textId="77777777" w:rsidTr="003405E6">
        <w:trPr>
          <w:trHeight w:val="360"/>
        </w:trPr>
        <w:tc>
          <w:tcPr>
            <w:tcW w:w="6740" w:type="dxa"/>
          </w:tcPr>
          <w:p w14:paraId="5C281809" w14:textId="77777777" w:rsidR="000513CD" w:rsidRPr="001A69B5" w:rsidRDefault="0009509B" w:rsidP="001A69B5">
            <w:r w:rsidRPr="001A69B5">
              <w:t>Organisasjon</w:t>
            </w:r>
          </w:p>
        </w:tc>
        <w:tc>
          <w:tcPr>
            <w:tcW w:w="1400" w:type="dxa"/>
          </w:tcPr>
          <w:p w14:paraId="092EF9A6" w14:textId="77777777" w:rsidR="000513CD" w:rsidRPr="001A69B5" w:rsidRDefault="0009509B" w:rsidP="001A69B5">
            <w:proofErr w:type="spellStart"/>
            <w:r w:rsidRPr="001A69B5">
              <w:t>Kap.post</w:t>
            </w:r>
            <w:proofErr w:type="spellEnd"/>
          </w:p>
        </w:tc>
        <w:tc>
          <w:tcPr>
            <w:tcW w:w="1400" w:type="dxa"/>
          </w:tcPr>
          <w:p w14:paraId="6A2C09C1" w14:textId="77777777" w:rsidR="000513CD" w:rsidRPr="001A69B5" w:rsidRDefault="0009509B" w:rsidP="001A69B5">
            <w:r w:rsidRPr="001A69B5">
              <w:t>Forslag 2021</w:t>
            </w:r>
          </w:p>
        </w:tc>
      </w:tr>
      <w:tr w:rsidR="000513CD" w:rsidRPr="001A69B5" w14:paraId="6BB45BF1" w14:textId="77777777" w:rsidTr="003405E6">
        <w:trPr>
          <w:trHeight w:val="640"/>
        </w:trPr>
        <w:tc>
          <w:tcPr>
            <w:tcW w:w="6740" w:type="dxa"/>
          </w:tcPr>
          <w:p w14:paraId="43AE7A7C" w14:textId="57CB6FAF" w:rsidR="000513CD" w:rsidRPr="001A69B5" w:rsidRDefault="0009509B" w:rsidP="001A69B5">
            <w:r w:rsidRPr="001A69B5">
              <w:t>Sars internasjonale senter for marin molekylærbiologi ved Universitetet i Bergen</w:t>
            </w:r>
          </w:p>
        </w:tc>
        <w:tc>
          <w:tcPr>
            <w:tcW w:w="1400" w:type="dxa"/>
          </w:tcPr>
          <w:p w14:paraId="179DBA25" w14:textId="77777777" w:rsidR="000513CD" w:rsidRPr="001A69B5" w:rsidRDefault="0009509B" w:rsidP="001A69B5">
            <w:r w:rsidRPr="001A69B5">
              <w:t>285.52</w:t>
            </w:r>
          </w:p>
        </w:tc>
        <w:tc>
          <w:tcPr>
            <w:tcW w:w="1400" w:type="dxa"/>
          </w:tcPr>
          <w:p w14:paraId="18FAE1C7" w14:textId="77777777" w:rsidR="000513CD" w:rsidRPr="001A69B5" w:rsidRDefault="0009509B" w:rsidP="001A69B5">
            <w:r w:rsidRPr="001A69B5">
              <w:t>19 500</w:t>
            </w:r>
          </w:p>
        </w:tc>
      </w:tr>
      <w:tr w:rsidR="000513CD" w:rsidRPr="001A69B5" w14:paraId="58239FC2" w14:textId="77777777" w:rsidTr="003405E6">
        <w:trPr>
          <w:trHeight w:val="380"/>
        </w:trPr>
        <w:tc>
          <w:tcPr>
            <w:tcW w:w="6740" w:type="dxa"/>
          </w:tcPr>
          <w:p w14:paraId="013825CA" w14:textId="77777777" w:rsidR="000513CD" w:rsidRPr="001A69B5" w:rsidRDefault="0009509B" w:rsidP="001A69B5">
            <w:r w:rsidRPr="001A69B5">
              <w:t>Simula AS</w:t>
            </w:r>
          </w:p>
        </w:tc>
        <w:tc>
          <w:tcPr>
            <w:tcW w:w="1400" w:type="dxa"/>
          </w:tcPr>
          <w:p w14:paraId="620E65F6" w14:textId="77777777" w:rsidR="000513CD" w:rsidRPr="001A69B5" w:rsidRDefault="0009509B" w:rsidP="001A69B5">
            <w:r w:rsidRPr="001A69B5">
              <w:t>285.52</w:t>
            </w:r>
          </w:p>
        </w:tc>
        <w:tc>
          <w:tcPr>
            <w:tcW w:w="1400" w:type="dxa"/>
          </w:tcPr>
          <w:p w14:paraId="5D6A7551" w14:textId="77777777" w:rsidR="000513CD" w:rsidRPr="001A69B5" w:rsidRDefault="0009509B" w:rsidP="001A69B5">
            <w:r w:rsidRPr="001A69B5">
              <w:t>78 180</w:t>
            </w:r>
          </w:p>
        </w:tc>
      </w:tr>
      <w:tr w:rsidR="000513CD" w:rsidRPr="001A69B5" w14:paraId="3A73CE28" w14:textId="77777777" w:rsidTr="003405E6">
        <w:trPr>
          <w:trHeight w:val="380"/>
        </w:trPr>
        <w:tc>
          <w:tcPr>
            <w:tcW w:w="6740" w:type="dxa"/>
          </w:tcPr>
          <w:p w14:paraId="69B4AE90" w14:textId="77777777" w:rsidR="000513CD" w:rsidRPr="001A69B5" w:rsidRDefault="0009509B" w:rsidP="001A69B5">
            <w:r w:rsidRPr="001A69B5">
              <w:t>Uninett Sigma2 AS</w:t>
            </w:r>
            <w:r w:rsidRPr="001A69B5">
              <w:rPr>
                <w:rStyle w:val="skrift-hevet"/>
              </w:rPr>
              <w:t>1</w:t>
            </w:r>
          </w:p>
        </w:tc>
        <w:tc>
          <w:tcPr>
            <w:tcW w:w="1400" w:type="dxa"/>
          </w:tcPr>
          <w:p w14:paraId="5399C964" w14:textId="77777777" w:rsidR="000513CD" w:rsidRPr="001A69B5" w:rsidRDefault="0009509B" w:rsidP="001A69B5">
            <w:r w:rsidRPr="001A69B5">
              <w:t>285.54</w:t>
            </w:r>
          </w:p>
        </w:tc>
        <w:tc>
          <w:tcPr>
            <w:tcW w:w="1400" w:type="dxa"/>
          </w:tcPr>
          <w:p w14:paraId="4DCFDD90" w14:textId="77777777" w:rsidR="000513CD" w:rsidRPr="001A69B5" w:rsidRDefault="0009509B" w:rsidP="001A69B5">
            <w:r w:rsidRPr="001A69B5">
              <w:t>50 000</w:t>
            </w:r>
          </w:p>
        </w:tc>
      </w:tr>
    </w:tbl>
    <w:p w14:paraId="507121EE" w14:textId="77777777" w:rsidR="000513CD" w:rsidRPr="001A69B5" w:rsidRDefault="0009509B" w:rsidP="001A69B5">
      <w:pPr>
        <w:pStyle w:val="tabell-noter"/>
      </w:pPr>
      <w:r w:rsidRPr="001A69B5">
        <w:rPr>
          <w:rStyle w:val="skrift-hevet"/>
        </w:rPr>
        <w:t>1</w:t>
      </w:r>
      <w:r w:rsidRPr="001A69B5">
        <w:tab/>
        <w:t xml:space="preserve">Løyvinga til Uninett Sigma 2 er ei snittløyving for den </w:t>
      </w:r>
      <w:proofErr w:type="spellStart"/>
      <w:r w:rsidRPr="001A69B5">
        <w:t>komande</w:t>
      </w:r>
      <w:proofErr w:type="spellEnd"/>
      <w:r w:rsidRPr="001A69B5">
        <w:t xml:space="preserve"> avtaleperioden.</w:t>
      </w:r>
    </w:p>
    <w:p w14:paraId="1F2F759D" w14:textId="77777777" w:rsidR="000513CD" w:rsidRPr="001A69B5" w:rsidRDefault="0009509B" w:rsidP="001A69B5">
      <w:pPr>
        <w:pStyle w:val="avsnitt-under-undertittel"/>
      </w:pPr>
      <w:proofErr w:type="spellStart"/>
      <w:r w:rsidRPr="001A69B5">
        <w:t>Avsetningar</w:t>
      </w:r>
      <w:proofErr w:type="spellEnd"/>
      <w:r w:rsidRPr="001A69B5">
        <w:t xml:space="preserve"> i </w:t>
      </w:r>
      <w:proofErr w:type="spellStart"/>
      <w:r w:rsidRPr="001A69B5">
        <w:t>Noregs</w:t>
      </w:r>
      <w:proofErr w:type="spellEnd"/>
      <w:r w:rsidRPr="001A69B5">
        <w:t xml:space="preserve"> forskingsråd</w:t>
      </w:r>
    </w:p>
    <w:p w14:paraId="7ABFCCD1" w14:textId="77777777" w:rsidR="000513CD" w:rsidRPr="001A69B5" w:rsidRDefault="0009509B" w:rsidP="001A69B5">
      <w:r w:rsidRPr="001A69B5">
        <w:t xml:space="preserve">Forskingsrådet er nettobudsjettert og kan overføre ubrukt løyving ved utgangen av året som gir utslag i </w:t>
      </w:r>
      <w:proofErr w:type="spellStart"/>
      <w:r w:rsidRPr="001A69B5">
        <w:t>avsetningar</w:t>
      </w:r>
      <w:proofErr w:type="spellEnd"/>
      <w:r w:rsidRPr="001A69B5">
        <w:t xml:space="preserve">. Ved starten av 2021 er </w:t>
      </w:r>
      <w:proofErr w:type="spellStart"/>
      <w:r w:rsidRPr="001A69B5">
        <w:t>dei</w:t>
      </w:r>
      <w:proofErr w:type="spellEnd"/>
      <w:r w:rsidRPr="001A69B5">
        <w:t xml:space="preserve"> ubundne </w:t>
      </w:r>
      <w:proofErr w:type="spellStart"/>
      <w:r w:rsidRPr="001A69B5">
        <w:t>avsetningane</w:t>
      </w:r>
      <w:proofErr w:type="spellEnd"/>
      <w:r w:rsidRPr="001A69B5">
        <w:t xml:space="preserve"> i Forskingsrådet om lag 4 mrd. kroner, </w:t>
      </w:r>
      <w:proofErr w:type="spellStart"/>
      <w:r w:rsidRPr="001A69B5">
        <w:t>ein</w:t>
      </w:r>
      <w:proofErr w:type="spellEnd"/>
      <w:r w:rsidRPr="001A69B5">
        <w:t xml:space="preserve"> </w:t>
      </w:r>
      <w:proofErr w:type="spellStart"/>
      <w:r w:rsidRPr="001A69B5">
        <w:t>auke</w:t>
      </w:r>
      <w:proofErr w:type="spellEnd"/>
      <w:r w:rsidRPr="001A69B5">
        <w:t xml:space="preserve"> på over 800 mill. kroner det siste året. Dette er både </w:t>
      </w:r>
      <w:proofErr w:type="spellStart"/>
      <w:r w:rsidRPr="001A69B5">
        <w:t>midlar</w:t>
      </w:r>
      <w:proofErr w:type="spellEnd"/>
      <w:r w:rsidRPr="001A69B5">
        <w:t xml:space="preserve"> som </w:t>
      </w:r>
      <w:proofErr w:type="spellStart"/>
      <w:r w:rsidRPr="001A69B5">
        <w:t>ikkje</w:t>
      </w:r>
      <w:proofErr w:type="spellEnd"/>
      <w:r w:rsidRPr="001A69B5">
        <w:t xml:space="preserve"> er tildelte og </w:t>
      </w:r>
      <w:proofErr w:type="spellStart"/>
      <w:r w:rsidRPr="001A69B5">
        <w:t>midlar</w:t>
      </w:r>
      <w:proofErr w:type="spellEnd"/>
      <w:r w:rsidRPr="001A69B5">
        <w:t xml:space="preserve"> som er sett av til framtidige </w:t>
      </w:r>
      <w:proofErr w:type="spellStart"/>
      <w:r w:rsidRPr="001A69B5">
        <w:t>utbetalingar</w:t>
      </w:r>
      <w:proofErr w:type="spellEnd"/>
      <w:r w:rsidRPr="001A69B5">
        <w:t xml:space="preserve"> i samsvar med inngåtte avtaler. Auken </w:t>
      </w:r>
      <w:proofErr w:type="spellStart"/>
      <w:r w:rsidRPr="001A69B5">
        <w:t>dei</w:t>
      </w:r>
      <w:proofErr w:type="spellEnd"/>
      <w:r w:rsidRPr="001A69B5">
        <w:t xml:space="preserve"> siste åra kjem av ekstraordinære </w:t>
      </w:r>
      <w:proofErr w:type="spellStart"/>
      <w:r w:rsidRPr="001A69B5">
        <w:t>løyvingar</w:t>
      </w:r>
      <w:proofErr w:type="spellEnd"/>
      <w:r w:rsidRPr="001A69B5">
        <w:t xml:space="preserve"> under covid-19-pandemien, som i stor grad skal </w:t>
      </w:r>
      <w:proofErr w:type="spellStart"/>
      <w:r w:rsidRPr="001A69B5">
        <w:t>utbetalast</w:t>
      </w:r>
      <w:proofErr w:type="spellEnd"/>
      <w:r w:rsidRPr="001A69B5">
        <w:t xml:space="preserve"> i </w:t>
      </w:r>
      <w:proofErr w:type="spellStart"/>
      <w:r w:rsidRPr="001A69B5">
        <w:t>inneverande</w:t>
      </w:r>
      <w:proofErr w:type="spellEnd"/>
      <w:r w:rsidRPr="001A69B5">
        <w:t xml:space="preserve"> år. I tillegg er om lag 2 mrd. kroner i </w:t>
      </w:r>
      <w:proofErr w:type="spellStart"/>
      <w:r w:rsidRPr="001A69B5">
        <w:t>avsetningar</w:t>
      </w:r>
      <w:proofErr w:type="spellEnd"/>
      <w:r w:rsidRPr="001A69B5">
        <w:t xml:space="preserve"> bundne til </w:t>
      </w:r>
      <w:proofErr w:type="spellStart"/>
      <w:r w:rsidRPr="001A69B5">
        <w:t>allereie</w:t>
      </w:r>
      <w:proofErr w:type="spellEnd"/>
      <w:r w:rsidRPr="001A69B5">
        <w:t xml:space="preserve"> </w:t>
      </w:r>
      <w:proofErr w:type="spellStart"/>
      <w:r w:rsidRPr="001A69B5">
        <w:t>påkomne</w:t>
      </w:r>
      <w:proofErr w:type="spellEnd"/>
      <w:r w:rsidRPr="001A69B5">
        <w:t xml:space="preserve"> kostnader, til dømes opptente, men </w:t>
      </w:r>
      <w:proofErr w:type="spellStart"/>
      <w:r w:rsidRPr="001A69B5">
        <w:t>ikkje</w:t>
      </w:r>
      <w:proofErr w:type="spellEnd"/>
      <w:r w:rsidRPr="001A69B5">
        <w:t xml:space="preserve"> utbetalte </w:t>
      </w:r>
      <w:proofErr w:type="spellStart"/>
      <w:r w:rsidRPr="001A69B5">
        <w:t>feriepengar</w:t>
      </w:r>
      <w:proofErr w:type="spellEnd"/>
      <w:r w:rsidRPr="001A69B5">
        <w:t xml:space="preserve"> og leverandørskuld (forsking som er utført og som skal betalast).</w:t>
      </w:r>
    </w:p>
    <w:p w14:paraId="2B216464" w14:textId="77777777" w:rsidR="000513CD" w:rsidRPr="001A69B5" w:rsidRDefault="0009509B" w:rsidP="001A69B5">
      <w:proofErr w:type="spellStart"/>
      <w:r w:rsidRPr="001A69B5">
        <w:t>Avsetningane</w:t>
      </w:r>
      <w:proofErr w:type="spellEnd"/>
      <w:r w:rsidRPr="001A69B5">
        <w:t xml:space="preserve"> </w:t>
      </w:r>
      <w:proofErr w:type="spellStart"/>
      <w:r w:rsidRPr="001A69B5">
        <w:t>samlar</w:t>
      </w:r>
      <w:proofErr w:type="spellEnd"/>
      <w:r w:rsidRPr="001A69B5">
        <w:t xml:space="preserve"> seg opp av ulike årsaker. Ei årsak er at det </w:t>
      </w:r>
      <w:proofErr w:type="spellStart"/>
      <w:r w:rsidRPr="001A69B5">
        <w:t>tek</w:t>
      </w:r>
      <w:proofErr w:type="spellEnd"/>
      <w:r w:rsidRPr="001A69B5">
        <w:t xml:space="preserve"> tid før løyva </w:t>
      </w:r>
      <w:proofErr w:type="spellStart"/>
      <w:r w:rsidRPr="001A69B5">
        <w:t>tilskot</w:t>
      </w:r>
      <w:proofErr w:type="spellEnd"/>
      <w:r w:rsidRPr="001A69B5">
        <w:t xml:space="preserve"> til forsking faktisk kjem til utbetaling fordi det </w:t>
      </w:r>
      <w:proofErr w:type="spellStart"/>
      <w:r w:rsidRPr="001A69B5">
        <w:t>tek</w:t>
      </w:r>
      <w:proofErr w:type="spellEnd"/>
      <w:r w:rsidRPr="001A69B5">
        <w:t xml:space="preserve"> tid å utarbeide </w:t>
      </w:r>
      <w:proofErr w:type="spellStart"/>
      <w:r w:rsidRPr="001A69B5">
        <w:t>utlysingar</w:t>
      </w:r>
      <w:proofErr w:type="spellEnd"/>
      <w:r w:rsidRPr="001A69B5">
        <w:t xml:space="preserve">, forskingsmiljøa skal utarbeide søknader og søknadene skal </w:t>
      </w:r>
      <w:proofErr w:type="spellStart"/>
      <w:r w:rsidRPr="001A69B5">
        <w:t>handsamast</w:t>
      </w:r>
      <w:proofErr w:type="spellEnd"/>
      <w:r w:rsidRPr="001A69B5">
        <w:t xml:space="preserve"> før tildelinga kan skje. Dette blir </w:t>
      </w:r>
      <w:proofErr w:type="spellStart"/>
      <w:r w:rsidRPr="001A69B5">
        <w:t>særleg</w:t>
      </w:r>
      <w:proofErr w:type="spellEnd"/>
      <w:r w:rsidRPr="001A69B5">
        <w:t xml:space="preserve"> </w:t>
      </w:r>
      <w:proofErr w:type="spellStart"/>
      <w:r w:rsidRPr="001A69B5">
        <w:t>utfordrande</w:t>
      </w:r>
      <w:proofErr w:type="spellEnd"/>
      <w:r w:rsidRPr="001A69B5">
        <w:t xml:space="preserve"> dersom løyvinga kjem etter at budsjettåret har starta, slik som under covid-19-pandemien. Konkurranse skal gi kvalitet i forskings- og innovasjonsprosjekta, som er </w:t>
      </w:r>
      <w:proofErr w:type="spellStart"/>
      <w:r w:rsidRPr="001A69B5">
        <w:t>eit</w:t>
      </w:r>
      <w:proofErr w:type="spellEnd"/>
      <w:r w:rsidRPr="001A69B5">
        <w:t xml:space="preserve"> </w:t>
      </w:r>
      <w:proofErr w:type="spellStart"/>
      <w:r w:rsidRPr="001A69B5">
        <w:t>grunnleggande</w:t>
      </w:r>
      <w:proofErr w:type="spellEnd"/>
      <w:r w:rsidRPr="001A69B5">
        <w:t xml:space="preserve"> fortrinn for </w:t>
      </w:r>
      <w:proofErr w:type="spellStart"/>
      <w:r w:rsidRPr="001A69B5">
        <w:t>eit</w:t>
      </w:r>
      <w:proofErr w:type="spellEnd"/>
      <w:r w:rsidRPr="001A69B5">
        <w:t xml:space="preserve"> nasjonalt forskingsråd. Samstundes krev gjennomføringa av konkurranse tid, og kan </w:t>
      </w:r>
      <w:proofErr w:type="spellStart"/>
      <w:r w:rsidRPr="001A69B5">
        <w:t>gjere</w:t>
      </w:r>
      <w:proofErr w:type="spellEnd"/>
      <w:r w:rsidRPr="001A69B5">
        <w:t xml:space="preserve"> det </w:t>
      </w:r>
      <w:proofErr w:type="spellStart"/>
      <w:r w:rsidRPr="001A69B5">
        <w:t>vanskeleg</w:t>
      </w:r>
      <w:proofErr w:type="spellEnd"/>
      <w:r w:rsidRPr="001A69B5">
        <w:t xml:space="preserve"> å få utbetalt </w:t>
      </w:r>
      <w:proofErr w:type="spellStart"/>
      <w:r w:rsidRPr="001A69B5">
        <w:t>auka</w:t>
      </w:r>
      <w:proofErr w:type="spellEnd"/>
      <w:r w:rsidRPr="001A69B5">
        <w:t xml:space="preserve"> </w:t>
      </w:r>
      <w:proofErr w:type="spellStart"/>
      <w:r w:rsidRPr="001A69B5">
        <w:t>løyvingar</w:t>
      </w:r>
      <w:proofErr w:type="spellEnd"/>
      <w:r w:rsidRPr="001A69B5">
        <w:t xml:space="preserve"> i budsjettåret.</w:t>
      </w:r>
    </w:p>
    <w:p w14:paraId="3B150A8C" w14:textId="77777777" w:rsidR="000513CD" w:rsidRPr="001A69B5" w:rsidRDefault="0009509B" w:rsidP="001A69B5">
      <w:r w:rsidRPr="001A69B5">
        <w:t xml:space="preserve">I tillegg blir arbeidet </w:t>
      </w:r>
      <w:proofErr w:type="spellStart"/>
      <w:r w:rsidRPr="001A69B5">
        <w:t>forseinka</w:t>
      </w:r>
      <w:proofErr w:type="spellEnd"/>
      <w:r w:rsidRPr="001A69B5">
        <w:t xml:space="preserve"> av at </w:t>
      </w:r>
      <w:proofErr w:type="spellStart"/>
      <w:r w:rsidRPr="001A69B5">
        <w:t>einskilde</w:t>
      </w:r>
      <w:proofErr w:type="spellEnd"/>
      <w:r w:rsidRPr="001A69B5">
        <w:t xml:space="preserve"> departement er seint ute med å sende sine tildelingsbrev til Forskingsrådet. </w:t>
      </w:r>
      <w:proofErr w:type="spellStart"/>
      <w:r w:rsidRPr="001A69B5">
        <w:t>Nokre</w:t>
      </w:r>
      <w:proofErr w:type="spellEnd"/>
      <w:r w:rsidRPr="001A69B5">
        <w:t xml:space="preserve"> </w:t>
      </w:r>
      <w:proofErr w:type="spellStart"/>
      <w:r w:rsidRPr="001A69B5">
        <w:t>løyvingar</w:t>
      </w:r>
      <w:proofErr w:type="spellEnd"/>
      <w:r w:rsidRPr="001A69B5">
        <w:t xml:space="preserve"> kjem også med </w:t>
      </w:r>
      <w:proofErr w:type="spellStart"/>
      <w:r w:rsidRPr="001A69B5">
        <w:t>særskilde</w:t>
      </w:r>
      <w:proofErr w:type="spellEnd"/>
      <w:r w:rsidRPr="001A69B5">
        <w:t xml:space="preserve"> og spesifikt avgrensa </w:t>
      </w:r>
      <w:proofErr w:type="spellStart"/>
      <w:r w:rsidRPr="001A69B5">
        <w:t>føringar</w:t>
      </w:r>
      <w:proofErr w:type="spellEnd"/>
      <w:r w:rsidRPr="001A69B5">
        <w:t xml:space="preserve"> som Forskingsrådet skal ta omsyn til og som kan </w:t>
      </w:r>
      <w:proofErr w:type="spellStart"/>
      <w:r w:rsidRPr="001A69B5">
        <w:t>gjere</w:t>
      </w:r>
      <w:proofErr w:type="spellEnd"/>
      <w:r w:rsidRPr="001A69B5">
        <w:t xml:space="preserve"> at </w:t>
      </w:r>
      <w:proofErr w:type="spellStart"/>
      <w:r w:rsidRPr="001A69B5">
        <w:t>dei</w:t>
      </w:r>
      <w:proofErr w:type="spellEnd"/>
      <w:r w:rsidRPr="001A69B5">
        <w:t xml:space="preserve"> får inn færre kvalifiserte søknader.</w:t>
      </w:r>
    </w:p>
    <w:p w14:paraId="31427BDF" w14:textId="77777777" w:rsidR="000513CD" w:rsidRPr="001A69B5" w:rsidRDefault="0009509B" w:rsidP="001A69B5">
      <w:r w:rsidRPr="001A69B5">
        <w:t xml:space="preserve">Ei anna årsak er at forskingsprosjekta kan bli </w:t>
      </w:r>
      <w:proofErr w:type="spellStart"/>
      <w:r w:rsidRPr="001A69B5">
        <w:t>forseinka</w:t>
      </w:r>
      <w:proofErr w:type="spellEnd"/>
      <w:r w:rsidRPr="001A69B5">
        <w:t xml:space="preserve">, som kan </w:t>
      </w:r>
      <w:proofErr w:type="spellStart"/>
      <w:r w:rsidRPr="001A69B5">
        <w:t>gjere</w:t>
      </w:r>
      <w:proofErr w:type="spellEnd"/>
      <w:r w:rsidRPr="001A69B5">
        <w:t xml:space="preserve"> at </w:t>
      </w:r>
      <w:proofErr w:type="spellStart"/>
      <w:r w:rsidRPr="001A69B5">
        <w:t>midlane</w:t>
      </w:r>
      <w:proofErr w:type="spellEnd"/>
      <w:r w:rsidRPr="001A69B5">
        <w:t xml:space="preserve"> </w:t>
      </w:r>
      <w:proofErr w:type="spellStart"/>
      <w:r w:rsidRPr="001A69B5">
        <w:t>ikkje</w:t>
      </w:r>
      <w:proofErr w:type="spellEnd"/>
      <w:r w:rsidRPr="001A69B5">
        <w:t xml:space="preserve"> blir betalte ut i planlagt tempo. Dette har gjerne </w:t>
      </w:r>
      <w:proofErr w:type="spellStart"/>
      <w:r w:rsidRPr="001A69B5">
        <w:t>menneskelege</w:t>
      </w:r>
      <w:proofErr w:type="spellEnd"/>
      <w:r w:rsidRPr="001A69B5">
        <w:t xml:space="preserve"> årsaker, som sjukdom, foreldrepermisjon og rekruttering av personale. Ei anna utfordring kan </w:t>
      </w:r>
      <w:proofErr w:type="spellStart"/>
      <w:r w:rsidRPr="001A69B5">
        <w:t>vere</w:t>
      </w:r>
      <w:proofErr w:type="spellEnd"/>
      <w:r w:rsidRPr="001A69B5">
        <w:t xml:space="preserve"> at det </w:t>
      </w:r>
      <w:proofErr w:type="spellStart"/>
      <w:r w:rsidRPr="001A69B5">
        <w:t>ikkje</w:t>
      </w:r>
      <w:proofErr w:type="spellEnd"/>
      <w:r w:rsidRPr="001A69B5">
        <w:t xml:space="preserve"> kjem inn nok kvalifiserte søknader om </w:t>
      </w:r>
      <w:proofErr w:type="spellStart"/>
      <w:r w:rsidRPr="001A69B5">
        <w:t>tilskot</w:t>
      </w:r>
      <w:proofErr w:type="spellEnd"/>
      <w:r w:rsidRPr="001A69B5">
        <w:t xml:space="preserve">. Det kan skje til dømes ved nye, store </w:t>
      </w:r>
      <w:proofErr w:type="spellStart"/>
      <w:r w:rsidRPr="001A69B5">
        <w:t>satsingar</w:t>
      </w:r>
      <w:proofErr w:type="spellEnd"/>
      <w:r w:rsidRPr="001A69B5">
        <w:t xml:space="preserve"> på område som </w:t>
      </w:r>
      <w:proofErr w:type="spellStart"/>
      <w:r w:rsidRPr="001A69B5">
        <w:t>ikkje</w:t>
      </w:r>
      <w:proofErr w:type="spellEnd"/>
      <w:r w:rsidRPr="001A69B5">
        <w:t xml:space="preserve"> </w:t>
      </w:r>
      <w:proofErr w:type="spellStart"/>
      <w:r w:rsidRPr="001A69B5">
        <w:t>tidlegare</w:t>
      </w:r>
      <w:proofErr w:type="spellEnd"/>
      <w:r w:rsidRPr="001A69B5">
        <w:t xml:space="preserve"> har </w:t>
      </w:r>
      <w:proofErr w:type="spellStart"/>
      <w:r w:rsidRPr="001A69B5">
        <w:t>vore</w:t>
      </w:r>
      <w:proofErr w:type="spellEnd"/>
      <w:r w:rsidRPr="001A69B5">
        <w:t xml:space="preserve"> prioriterte og der det </w:t>
      </w:r>
      <w:proofErr w:type="spellStart"/>
      <w:r w:rsidRPr="001A69B5">
        <w:t>manglar</w:t>
      </w:r>
      <w:proofErr w:type="spellEnd"/>
      <w:r w:rsidRPr="001A69B5">
        <w:t xml:space="preserve"> kapasitet i </w:t>
      </w:r>
      <w:proofErr w:type="spellStart"/>
      <w:r w:rsidRPr="001A69B5">
        <w:t>forskingsutførande</w:t>
      </w:r>
      <w:proofErr w:type="spellEnd"/>
      <w:r w:rsidRPr="001A69B5">
        <w:t xml:space="preserve"> </w:t>
      </w:r>
      <w:proofErr w:type="spellStart"/>
      <w:r w:rsidRPr="001A69B5">
        <w:t>verksemder</w:t>
      </w:r>
      <w:proofErr w:type="spellEnd"/>
      <w:r w:rsidRPr="001A69B5">
        <w:t>.</w:t>
      </w:r>
    </w:p>
    <w:p w14:paraId="5E96D9C6" w14:textId="77777777" w:rsidR="000513CD" w:rsidRPr="001A69B5" w:rsidRDefault="0009509B" w:rsidP="001A69B5">
      <w:proofErr w:type="spellStart"/>
      <w:r w:rsidRPr="001A69B5">
        <w:t>Gjeldande</w:t>
      </w:r>
      <w:proofErr w:type="spellEnd"/>
      <w:r w:rsidRPr="001A69B5">
        <w:t xml:space="preserve"> praksis har </w:t>
      </w:r>
      <w:proofErr w:type="spellStart"/>
      <w:r w:rsidRPr="001A69B5">
        <w:t>nokre</w:t>
      </w:r>
      <w:proofErr w:type="spellEnd"/>
      <w:r w:rsidRPr="001A69B5">
        <w:t xml:space="preserve"> problematiske sider. Store </w:t>
      </w:r>
      <w:proofErr w:type="spellStart"/>
      <w:r w:rsidRPr="001A69B5">
        <w:t>avsetningar</w:t>
      </w:r>
      <w:proofErr w:type="spellEnd"/>
      <w:r w:rsidRPr="001A69B5">
        <w:t xml:space="preserve"> er </w:t>
      </w:r>
      <w:proofErr w:type="spellStart"/>
      <w:r w:rsidRPr="001A69B5">
        <w:t>ikkje</w:t>
      </w:r>
      <w:proofErr w:type="spellEnd"/>
      <w:r w:rsidRPr="001A69B5">
        <w:t xml:space="preserve"> i tråd med kontantprinsippet og ettårsprinsippet i </w:t>
      </w:r>
      <w:proofErr w:type="spellStart"/>
      <w:r w:rsidRPr="001A69B5">
        <w:t>løyvingsreglementet</w:t>
      </w:r>
      <w:proofErr w:type="spellEnd"/>
      <w:r w:rsidRPr="001A69B5">
        <w:t xml:space="preserve">. Budsjettet og </w:t>
      </w:r>
      <w:proofErr w:type="spellStart"/>
      <w:r w:rsidRPr="001A69B5">
        <w:t>statsrekneskapen</w:t>
      </w:r>
      <w:proofErr w:type="spellEnd"/>
      <w:r w:rsidRPr="001A69B5">
        <w:t xml:space="preserve"> reflekterer derfor </w:t>
      </w:r>
      <w:proofErr w:type="spellStart"/>
      <w:r w:rsidRPr="001A69B5">
        <w:t>ikkje</w:t>
      </w:r>
      <w:proofErr w:type="spellEnd"/>
      <w:r w:rsidRPr="001A69B5">
        <w:t xml:space="preserve"> fullt ut den faktiske forskingsaktiviteten som staten finansierer i budsjettåret. Dette kan </w:t>
      </w:r>
      <w:proofErr w:type="spellStart"/>
      <w:r w:rsidRPr="001A69B5">
        <w:t>gjere</w:t>
      </w:r>
      <w:proofErr w:type="spellEnd"/>
      <w:r w:rsidRPr="001A69B5">
        <w:t xml:space="preserve"> </w:t>
      </w:r>
      <w:proofErr w:type="spellStart"/>
      <w:r w:rsidRPr="001A69B5">
        <w:t>dei</w:t>
      </w:r>
      <w:proofErr w:type="spellEnd"/>
      <w:r w:rsidRPr="001A69B5">
        <w:t xml:space="preserve"> politiske </w:t>
      </w:r>
      <w:proofErr w:type="spellStart"/>
      <w:r w:rsidRPr="001A69B5">
        <w:t>prioriteringane</w:t>
      </w:r>
      <w:proofErr w:type="spellEnd"/>
      <w:r w:rsidRPr="001A69B5">
        <w:t xml:space="preserve"> i budsjettåret </w:t>
      </w:r>
      <w:proofErr w:type="spellStart"/>
      <w:r w:rsidRPr="001A69B5">
        <w:t>vanskeleg</w:t>
      </w:r>
      <w:proofErr w:type="spellEnd"/>
      <w:r w:rsidRPr="001A69B5">
        <w:t xml:space="preserve">, </w:t>
      </w:r>
      <w:proofErr w:type="spellStart"/>
      <w:r w:rsidRPr="001A69B5">
        <w:t>sjølv</w:t>
      </w:r>
      <w:proofErr w:type="spellEnd"/>
      <w:r w:rsidRPr="001A69B5">
        <w:t xml:space="preserve"> om </w:t>
      </w:r>
      <w:proofErr w:type="spellStart"/>
      <w:r w:rsidRPr="001A69B5">
        <w:t>prioriteringane</w:t>
      </w:r>
      <w:proofErr w:type="spellEnd"/>
      <w:r w:rsidRPr="001A69B5">
        <w:t xml:space="preserve"> blir </w:t>
      </w:r>
      <w:proofErr w:type="spellStart"/>
      <w:r w:rsidRPr="001A69B5">
        <w:t>følgde</w:t>
      </w:r>
      <w:proofErr w:type="spellEnd"/>
      <w:r w:rsidRPr="001A69B5">
        <w:t xml:space="preserve"> opp som </w:t>
      </w:r>
      <w:proofErr w:type="spellStart"/>
      <w:r w:rsidRPr="001A69B5">
        <w:t>føresett</w:t>
      </w:r>
      <w:proofErr w:type="spellEnd"/>
      <w:r w:rsidRPr="001A69B5">
        <w:t xml:space="preserve"> over tid. </w:t>
      </w:r>
      <w:proofErr w:type="spellStart"/>
      <w:r w:rsidRPr="001A69B5">
        <w:t>Eittårige</w:t>
      </w:r>
      <w:proofErr w:type="spellEnd"/>
      <w:r w:rsidRPr="001A69B5">
        <w:t xml:space="preserve"> kutt, slik Stortinget har </w:t>
      </w:r>
      <w:proofErr w:type="spellStart"/>
      <w:r w:rsidRPr="001A69B5">
        <w:t>vedteke</w:t>
      </w:r>
      <w:proofErr w:type="spellEnd"/>
      <w:r w:rsidRPr="001A69B5">
        <w:t xml:space="preserve"> i </w:t>
      </w:r>
      <w:proofErr w:type="spellStart"/>
      <w:r w:rsidRPr="001A69B5">
        <w:t>nokre</w:t>
      </w:r>
      <w:proofErr w:type="spellEnd"/>
      <w:r w:rsidRPr="001A69B5">
        <w:t xml:space="preserve"> år for å redusere </w:t>
      </w:r>
      <w:proofErr w:type="spellStart"/>
      <w:r w:rsidRPr="001A69B5">
        <w:t>avsetningane</w:t>
      </w:r>
      <w:proofErr w:type="spellEnd"/>
      <w:r w:rsidRPr="001A69B5">
        <w:t xml:space="preserve">, blir opplevde som </w:t>
      </w:r>
      <w:proofErr w:type="spellStart"/>
      <w:r w:rsidRPr="001A69B5">
        <w:t>uføreseielege</w:t>
      </w:r>
      <w:proofErr w:type="spellEnd"/>
      <w:r w:rsidRPr="001A69B5">
        <w:t xml:space="preserve"> for forskingsmiljøa og Forskingsrådet, og kan også svekke budsjettbalansen over tid dersom </w:t>
      </w:r>
      <w:proofErr w:type="spellStart"/>
      <w:r w:rsidRPr="001A69B5">
        <w:t>dei</w:t>
      </w:r>
      <w:proofErr w:type="spellEnd"/>
      <w:r w:rsidRPr="001A69B5">
        <w:t xml:space="preserve"> finansierer varige utgifter på andre område. Når </w:t>
      </w:r>
      <w:proofErr w:type="spellStart"/>
      <w:r w:rsidRPr="001A69B5">
        <w:t>utbetalingar</w:t>
      </w:r>
      <w:proofErr w:type="spellEnd"/>
      <w:r w:rsidRPr="001A69B5">
        <w:t xml:space="preserve"> </w:t>
      </w:r>
      <w:proofErr w:type="spellStart"/>
      <w:r w:rsidRPr="001A69B5">
        <w:t>frå</w:t>
      </w:r>
      <w:proofErr w:type="spellEnd"/>
      <w:r w:rsidRPr="001A69B5">
        <w:t xml:space="preserve"> Forskingsrådet er </w:t>
      </w:r>
      <w:proofErr w:type="spellStart"/>
      <w:r w:rsidRPr="001A69B5">
        <w:t>forseinka</w:t>
      </w:r>
      <w:proofErr w:type="spellEnd"/>
      <w:r w:rsidRPr="001A69B5">
        <w:t xml:space="preserve">, er samla </w:t>
      </w:r>
      <w:proofErr w:type="spellStart"/>
      <w:r w:rsidRPr="001A69B5">
        <w:t>ressursar</w:t>
      </w:r>
      <w:proofErr w:type="spellEnd"/>
      <w:r w:rsidRPr="001A69B5">
        <w:t xml:space="preserve"> som staten </w:t>
      </w:r>
      <w:proofErr w:type="spellStart"/>
      <w:r w:rsidRPr="001A69B5">
        <w:t>gjer</w:t>
      </w:r>
      <w:proofErr w:type="spellEnd"/>
      <w:r w:rsidRPr="001A69B5">
        <w:t xml:space="preserve"> </w:t>
      </w:r>
      <w:proofErr w:type="spellStart"/>
      <w:r w:rsidRPr="001A69B5">
        <w:t>tilgjengelege</w:t>
      </w:r>
      <w:proofErr w:type="spellEnd"/>
      <w:r w:rsidRPr="001A69B5">
        <w:t xml:space="preserve"> for </w:t>
      </w:r>
      <w:proofErr w:type="spellStart"/>
      <w:r w:rsidRPr="001A69B5">
        <w:t>eit</w:t>
      </w:r>
      <w:proofErr w:type="spellEnd"/>
      <w:r w:rsidRPr="001A69B5">
        <w:t xml:space="preserve"> formål i budsjettåret større enn det som kjem fram av </w:t>
      </w:r>
      <w:proofErr w:type="spellStart"/>
      <w:r w:rsidRPr="001A69B5">
        <w:t>løyvingane</w:t>
      </w:r>
      <w:proofErr w:type="spellEnd"/>
      <w:r w:rsidRPr="001A69B5">
        <w:t>. Dette svekker kor fullstendig statsbudsjettet er.</w:t>
      </w:r>
    </w:p>
    <w:p w14:paraId="5C2D70DF" w14:textId="77777777" w:rsidR="000513CD" w:rsidRPr="001A69B5" w:rsidRDefault="0009509B" w:rsidP="001A69B5">
      <w:pPr>
        <w:pStyle w:val="avsnitt-under-undertittel"/>
      </w:pPr>
      <w:r w:rsidRPr="001A69B5">
        <w:t xml:space="preserve">Handtering av </w:t>
      </w:r>
      <w:proofErr w:type="spellStart"/>
      <w:r w:rsidRPr="001A69B5">
        <w:t>avsetningar</w:t>
      </w:r>
      <w:proofErr w:type="spellEnd"/>
      <w:r w:rsidRPr="001A69B5">
        <w:t xml:space="preserve"> i </w:t>
      </w:r>
      <w:proofErr w:type="spellStart"/>
      <w:r w:rsidRPr="001A69B5">
        <w:t>Noregs</w:t>
      </w:r>
      <w:proofErr w:type="spellEnd"/>
      <w:r w:rsidRPr="001A69B5">
        <w:t xml:space="preserve"> forskingsråd</w:t>
      </w:r>
    </w:p>
    <w:p w14:paraId="56500316" w14:textId="77777777" w:rsidR="000513CD" w:rsidRPr="001A69B5" w:rsidRDefault="0009509B" w:rsidP="001A69B5">
      <w:proofErr w:type="spellStart"/>
      <w:r w:rsidRPr="001A69B5">
        <w:t>Noregs</w:t>
      </w:r>
      <w:proofErr w:type="spellEnd"/>
      <w:r w:rsidRPr="001A69B5">
        <w:t xml:space="preserve"> forskingsråd har </w:t>
      </w:r>
      <w:proofErr w:type="spellStart"/>
      <w:r w:rsidRPr="001A69B5">
        <w:t>dei</w:t>
      </w:r>
      <w:proofErr w:type="spellEnd"/>
      <w:r w:rsidRPr="001A69B5">
        <w:t xml:space="preserve"> siste åra sett i verk </w:t>
      </w:r>
      <w:proofErr w:type="spellStart"/>
      <w:r w:rsidRPr="001A69B5">
        <w:t>fleire</w:t>
      </w:r>
      <w:proofErr w:type="spellEnd"/>
      <w:r w:rsidRPr="001A69B5">
        <w:t xml:space="preserve"> tiltak for å bygge ned </w:t>
      </w:r>
      <w:proofErr w:type="spellStart"/>
      <w:r w:rsidRPr="001A69B5">
        <w:t>avsetningane</w:t>
      </w:r>
      <w:proofErr w:type="spellEnd"/>
      <w:r w:rsidRPr="001A69B5">
        <w:t xml:space="preserve">. Det er òg innført porteføljestyring, og søknads- og tildelingsprosessen er korta ned for å få utbetalt </w:t>
      </w:r>
      <w:proofErr w:type="spellStart"/>
      <w:r w:rsidRPr="001A69B5">
        <w:t>ein</w:t>
      </w:r>
      <w:proofErr w:type="spellEnd"/>
      <w:r w:rsidRPr="001A69B5">
        <w:t xml:space="preserve"> større del av </w:t>
      </w:r>
      <w:proofErr w:type="spellStart"/>
      <w:r w:rsidRPr="001A69B5">
        <w:t>midlane</w:t>
      </w:r>
      <w:proofErr w:type="spellEnd"/>
      <w:r w:rsidRPr="001A69B5">
        <w:t xml:space="preserve"> </w:t>
      </w:r>
      <w:proofErr w:type="spellStart"/>
      <w:r w:rsidRPr="001A69B5">
        <w:t>innanfor</w:t>
      </w:r>
      <w:proofErr w:type="spellEnd"/>
      <w:r w:rsidRPr="001A69B5">
        <w:t xml:space="preserve"> budsjettåret. Forskingsrådet har òg intensivert dialogen med </w:t>
      </w:r>
      <w:proofErr w:type="spellStart"/>
      <w:r w:rsidRPr="001A69B5">
        <w:t>tilskotsmottakarane</w:t>
      </w:r>
      <w:proofErr w:type="spellEnd"/>
      <w:r w:rsidRPr="001A69B5">
        <w:t xml:space="preserve"> for </w:t>
      </w:r>
      <w:proofErr w:type="gramStart"/>
      <w:r w:rsidRPr="001A69B5">
        <w:t>å avgrensa</w:t>
      </w:r>
      <w:proofErr w:type="gramEnd"/>
      <w:r w:rsidRPr="001A69B5">
        <w:t xml:space="preserve"> </w:t>
      </w:r>
      <w:proofErr w:type="spellStart"/>
      <w:r w:rsidRPr="001A69B5">
        <w:t>forseinkingar</w:t>
      </w:r>
      <w:proofErr w:type="spellEnd"/>
      <w:r w:rsidRPr="001A69B5">
        <w:t xml:space="preserve"> i prosjekta.</w:t>
      </w:r>
    </w:p>
    <w:p w14:paraId="5693484B" w14:textId="77777777" w:rsidR="000513CD" w:rsidRPr="001A69B5" w:rsidRDefault="0009509B" w:rsidP="001A69B5">
      <w:r w:rsidRPr="001A69B5">
        <w:t xml:space="preserve">Det </w:t>
      </w:r>
      <w:proofErr w:type="spellStart"/>
      <w:r w:rsidRPr="001A69B5">
        <w:t>viktigaste</w:t>
      </w:r>
      <w:proofErr w:type="spellEnd"/>
      <w:r w:rsidRPr="001A69B5">
        <w:t xml:space="preserve"> tiltaket til Forskingsrådet for å bygge ned </w:t>
      </w:r>
      <w:proofErr w:type="spellStart"/>
      <w:r w:rsidRPr="001A69B5">
        <w:t>avsetningane</w:t>
      </w:r>
      <w:proofErr w:type="spellEnd"/>
      <w:r w:rsidRPr="001A69B5">
        <w:t xml:space="preserve"> har </w:t>
      </w:r>
      <w:proofErr w:type="spellStart"/>
      <w:r w:rsidRPr="001A69B5">
        <w:t>vore</w:t>
      </w:r>
      <w:proofErr w:type="spellEnd"/>
      <w:r w:rsidRPr="001A69B5">
        <w:t xml:space="preserve"> å </w:t>
      </w:r>
      <w:proofErr w:type="spellStart"/>
      <w:r w:rsidRPr="001A69B5">
        <w:t>auke</w:t>
      </w:r>
      <w:proofErr w:type="spellEnd"/>
      <w:r w:rsidRPr="001A69B5">
        <w:t xml:space="preserve"> </w:t>
      </w:r>
      <w:proofErr w:type="spellStart"/>
      <w:r w:rsidRPr="001A69B5">
        <w:t>talet</w:t>
      </w:r>
      <w:proofErr w:type="spellEnd"/>
      <w:r w:rsidRPr="001A69B5">
        <w:t xml:space="preserve"> på </w:t>
      </w:r>
      <w:proofErr w:type="spellStart"/>
      <w:r w:rsidRPr="001A69B5">
        <w:t>utlysingar</w:t>
      </w:r>
      <w:proofErr w:type="spellEnd"/>
      <w:r w:rsidRPr="001A69B5">
        <w:t xml:space="preserve">. Forskingsrådet praktiserer aktiv likviditetsstyring, som </w:t>
      </w:r>
      <w:proofErr w:type="spellStart"/>
      <w:r w:rsidRPr="001A69B5">
        <w:t>inneber</w:t>
      </w:r>
      <w:proofErr w:type="spellEnd"/>
      <w:r w:rsidRPr="001A69B5">
        <w:t xml:space="preserve"> at </w:t>
      </w:r>
      <w:proofErr w:type="spellStart"/>
      <w:r w:rsidRPr="001A69B5">
        <w:t>dei</w:t>
      </w:r>
      <w:proofErr w:type="spellEnd"/>
      <w:r w:rsidRPr="001A69B5">
        <w:t xml:space="preserve"> tildeler </w:t>
      </w:r>
      <w:proofErr w:type="spellStart"/>
      <w:r w:rsidRPr="001A69B5">
        <w:t>forskingsmidlar</w:t>
      </w:r>
      <w:proofErr w:type="spellEnd"/>
      <w:r w:rsidRPr="001A69B5">
        <w:t xml:space="preserve"> for heile prosjektperioden, som normalt blir utbetalte over ei 4-5 års periode. Forskingsrådet </w:t>
      </w:r>
      <w:proofErr w:type="spellStart"/>
      <w:r w:rsidRPr="001A69B5">
        <w:t>forskuterar</w:t>
      </w:r>
      <w:proofErr w:type="spellEnd"/>
      <w:r w:rsidRPr="001A69B5">
        <w:t xml:space="preserve"> på denne måten </w:t>
      </w:r>
      <w:proofErr w:type="spellStart"/>
      <w:r w:rsidRPr="001A69B5">
        <w:t>løyvingar</w:t>
      </w:r>
      <w:proofErr w:type="spellEnd"/>
      <w:r w:rsidRPr="001A69B5">
        <w:t xml:space="preserve"> </w:t>
      </w:r>
      <w:proofErr w:type="spellStart"/>
      <w:r w:rsidRPr="001A69B5">
        <w:t>frå</w:t>
      </w:r>
      <w:proofErr w:type="spellEnd"/>
      <w:r w:rsidRPr="001A69B5">
        <w:t xml:space="preserve"> departementa, men alle </w:t>
      </w:r>
      <w:proofErr w:type="spellStart"/>
      <w:r w:rsidRPr="001A69B5">
        <w:t>kontraktar</w:t>
      </w:r>
      <w:proofErr w:type="spellEnd"/>
      <w:r w:rsidRPr="001A69B5">
        <w:t xml:space="preserve"> inkluderer </w:t>
      </w:r>
      <w:proofErr w:type="spellStart"/>
      <w:r w:rsidRPr="001A69B5">
        <w:t>ein</w:t>
      </w:r>
      <w:proofErr w:type="spellEnd"/>
      <w:r w:rsidRPr="001A69B5">
        <w:t xml:space="preserve"> klausul om at framtidige </w:t>
      </w:r>
      <w:proofErr w:type="spellStart"/>
      <w:r w:rsidRPr="001A69B5">
        <w:t>utbetalingar</w:t>
      </w:r>
      <w:proofErr w:type="spellEnd"/>
      <w:r w:rsidRPr="001A69B5">
        <w:t xml:space="preserve"> er avhengige av </w:t>
      </w:r>
      <w:proofErr w:type="spellStart"/>
      <w:r w:rsidRPr="001A69B5">
        <w:t>løyvingar</w:t>
      </w:r>
      <w:proofErr w:type="spellEnd"/>
      <w:r w:rsidRPr="001A69B5">
        <w:t xml:space="preserve"> </w:t>
      </w:r>
      <w:proofErr w:type="spellStart"/>
      <w:r w:rsidRPr="001A69B5">
        <w:t>frå</w:t>
      </w:r>
      <w:proofErr w:type="spellEnd"/>
      <w:r w:rsidRPr="001A69B5">
        <w:t xml:space="preserve"> Stortinget. Likviditetsstyring </w:t>
      </w:r>
      <w:proofErr w:type="spellStart"/>
      <w:r w:rsidRPr="001A69B5">
        <w:t>inneber</w:t>
      </w:r>
      <w:proofErr w:type="spellEnd"/>
      <w:r w:rsidRPr="001A69B5">
        <w:t xml:space="preserve"> òg at Forskingsrådet mellombels </w:t>
      </w:r>
      <w:proofErr w:type="spellStart"/>
      <w:r w:rsidRPr="001A69B5">
        <w:t>nyttar</w:t>
      </w:r>
      <w:proofErr w:type="spellEnd"/>
      <w:r w:rsidRPr="001A69B5">
        <w:t xml:space="preserve"> </w:t>
      </w:r>
      <w:proofErr w:type="spellStart"/>
      <w:r w:rsidRPr="001A69B5">
        <w:t>avsetningar</w:t>
      </w:r>
      <w:proofErr w:type="spellEnd"/>
      <w:r w:rsidRPr="001A69B5">
        <w:t xml:space="preserve"> </w:t>
      </w:r>
      <w:proofErr w:type="spellStart"/>
      <w:r w:rsidRPr="001A69B5">
        <w:t>frå</w:t>
      </w:r>
      <w:proofErr w:type="spellEnd"/>
      <w:r w:rsidRPr="001A69B5">
        <w:t xml:space="preserve"> andre område og forskingsprogram, for å dekke overforbruk </w:t>
      </w:r>
      <w:proofErr w:type="spellStart"/>
      <w:r w:rsidRPr="001A69B5">
        <w:t>innanfor</w:t>
      </w:r>
      <w:proofErr w:type="spellEnd"/>
      <w:r w:rsidRPr="001A69B5">
        <w:t xml:space="preserve"> område og forskingsprogram som er i </w:t>
      </w:r>
      <w:proofErr w:type="spellStart"/>
      <w:r w:rsidRPr="001A69B5">
        <w:t>ein</w:t>
      </w:r>
      <w:proofErr w:type="spellEnd"/>
      <w:r w:rsidRPr="001A69B5">
        <w:t xml:space="preserve"> fase som </w:t>
      </w:r>
      <w:proofErr w:type="spellStart"/>
      <w:r w:rsidRPr="001A69B5">
        <w:t>gjer</w:t>
      </w:r>
      <w:proofErr w:type="spellEnd"/>
      <w:r w:rsidRPr="001A69B5">
        <w:t xml:space="preserve"> at </w:t>
      </w:r>
      <w:proofErr w:type="spellStart"/>
      <w:r w:rsidRPr="001A69B5">
        <w:t>dei</w:t>
      </w:r>
      <w:proofErr w:type="spellEnd"/>
      <w:r w:rsidRPr="001A69B5">
        <w:t xml:space="preserve"> kan bruke </w:t>
      </w:r>
      <w:proofErr w:type="spellStart"/>
      <w:r w:rsidRPr="001A69B5">
        <w:t>meir</w:t>
      </w:r>
      <w:proofErr w:type="spellEnd"/>
      <w:r w:rsidRPr="001A69B5">
        <w:t xml:space="preserve"> </w:t>
      </w:r>
      <w:proofErr w:type="spellStart"/>
      <w:r w:rsidRPr="001A69B5">
        <w:t>midlar</w:t>
      </w:r>
      <w:proofErr w:type="spellEnd"/>
      <w:r w:rsidRPr="001A69B5">
        <w:t xml:space="preserve"> enn den </w:t>
      </w:r>
      <w:proofErr w:type="spellStart"/>
      <w:r w:rsidRPr="001A69B5">
        <w:t>årlege</w:t>
      </w:r>
      <w:proofErr w:type="spellEnd"/>
      <w:r w:rsidRPr="001A69B5">
        <w:t xml:space="preserve"> tildelinga </w:t>
      </w:r>
      <w:proofErr w:type="spellStart"/>
      <w:r w:rsidRPr="001A69B5">
        <w:t>tilseier</w:t>
      </w:r>
      <w:proofErr w:type="spellEnd"/>
      <w:r w:rsidRPr="001A69B5">
        <w:t xml:space="preserve">. På den måten kan Forskingsrådet utnytte </w:t>
      </w:r>
      <w:proofErr w:type="spellStart"/>
      <w:r w:rsidRPr="001A69B5">
        <w:t>dei</w:t>
      </w:r>
      <w:proofErr w:type="spellEnd"/>
      <w:r w:rsidRPr="001A69B5">
        <w:t xml:space="preserve"> samla </w:t>
      </w:r>
      <w:proofErr w:type="spellStart"/>
      <w:r w:rsidRPr="001A69B5">
        <w:t>tildelingane</w:t>
      </w:r>
      <w:proofErr w:type="spellEnd"/>
      <w:r w:rsidRPr="001A69B5">
        <w:t xml:space="preserve"> best </w:t>
      </w:r>
      <w:proofErr w:type="spellStart"/>
      <w:r w:rsidRPr="001A69B5">
        <w:t>mogleg</w:t>
      </w:r>
      <w:proofErr w:type="spellEnd"/>
      <w:r w:rsidRPr="001A69B5">
        <w:t xml:space="preserve">. Normalt skjer denne </w:t>
      </w:r>
      <w:proofErr w:type="spellStart"/>
      <w:r w:rsidRPr="001A69B5">
        <w:t>mellombelse</w:t>
      </w:r>
      <w:proofErr w:type="spellEnd"/>
      <w:r w:rsidRPr="001A69B5">
        <w:t xml:space="preserve"> omfordelinga </w:t>
      </w:r>
      <w:proofErr w:type="spellStart"/>
      <w:r w:rsidRPr="001A69B5">
        <w:t>innanfor</w:t>
      </w:r>
      <w:proofErr w:type="spellEnd"/>
      <w:r w:rsidRPr="001A69B5">
        <w:t xml:space="preserve"> same post. Dette avheng likevel av </w:t>
      </w:r>
      <w:proofErr w:type="spellStart"/>
      <w:r w:rsidRPr="001A69B5">
        <w:t>breidda</w:t>
      </w:r>
      <w:proofErr w:type="spellEnd"/>
      <w:r w:rsidRPr="001A69B5">
        <w:t xml:space="preserve"> til posten og dermed kor mange forskingspolitiske </w:t>
      </w:r>
      <w:proofErr w:type="spellStart"/>
      <w:r w:rsidRPr="001A69B5">
        <w:t>prioriteringar</w:t>
      </w:r>
      <w:proofErr w:type="spellEnd"/>
      <w:r w:rsidRPr="001A69B5">
        <w:t xml:space="preserve"> som ligg </w:t>
      </w:r>
      <w:proofErr w:type="spellStart"/>
      <w:r w:rsidRPr="001A69B5">
        <w:t>innanfor</w:t>
      </w:r>
      <w:proofErr w:type="spellEnd"/>
      <w:r w:rsidRPr="001A69B5">
        <w:t xml:space="preserve"> posten. I arbeidet til Forskingsrådet er det likevel lagt vekt på å </w:t>
      </w:r>
      <w:proofErr w:type="spellStart"/>
      <w:r w:rsidRPr="001A69B5">
        <w:t>halde</w:t>
      </w:r>
      <w:proofErr w:type="spellEnd"/>
      <w:r w:rsidRPr="001A69B5">
        <w:t xml:space="preserve"> </w:t>
      </w:r>
      <w:proofErr w:type="spellStart"/>
      <w:r w:rsidRPr="001A69B5">
        <w:t>avsetningane</w:t>
      </w:r>
      <w:proofErr w:type="spellEnd"/>
      <w:r w:rsidRPr="001A69B5">
        <w:t xml:space="preserve"> så låge som </w:t>
      </w:r>
      <w:proofErr w:type="spellStart"/>
      <w:r w:rsidRPr="001A69B5">
        <w:t>mogleg</w:t>
      </w:r>
      <w:proofErr w:type="spellEnd"/>
      <w:r w:rsidRPr="001A69B5">
        <w:t xml:space="preserve">, og samstundes sikre at bruken av </w:t>
      </w:r>
      <w:proofErr w:type="spellStart"/>
      <w:r w:rsidRPr="001A69B5">
        <w:t>avsetningane</w:t>
      </w:r>
      <w:proofErr w:type="spellEnd"/>
      <w:r w:rsidRPr="001A69B5">
        <w:t xml:space="preserve"> </w:t>
      </w:r>
      <w:proofErr w:type="spellStart"/>
      <w:r w:rsidRPr="001A69B5">
        <w:t>ikkje</w:t>
      </w:r>
      <w:proofErr w:type="spellEnd"/>
      <w:r w:rsidRPr="001A69B5">
        <w:t xml:space="preserve"> strir mot formålet med løyvinga som er fastsett av Stortinget. Som </w:t>
      </w:r>
      <w:proofErr w:type="spellStart"/>
      <w:r w:rsidRPr="001A69B5">
        <w:t>ein</w:t>
      </w:r>
      <w:proofErr w:type="spellEnd"/>
      <w:r w:rsidRPr="001A69B5">
        <w:t xml:space="preserve"> del av aktiv likviditetsstyring har Forskingsrådet sett </w:t>
      </w:r>
      <w:proofErr w:type="spellStart"/>
      <w:r w:rsidRPr="001A69B5">
        <w:t>eitt</w:t>
      </w:r>
      <w:proofErr w:type="spellEnd"/>
      <w:r w:rsidRPr="001A69B5">
        <w:t xml:space="preserve"> tak på 20-30 pst. for kor </w:t>
      </w:r>
      <w:proofErr w:type="spellStart"/>
      <w:r w:rsidRPr="001A69B5">
        <w:t>mykje</w:t>
      </w:r>
      <w:proofErr w:type="spellEnd"/>
      <w:r w:rsidRPr="001A69B5">
        <w:t xml:space="preserve"> </w:t>
      </w:r>
      <w:proofErr w:type="spellStart"/>
      <w:r w:rsidRPr="001A69B5">
        <w:t>dei</w:t>
      </w:r>
      <w:proofErr w:type="spellEnd"/>
      <w:r w:rsidRPr="001A69B5">
        <w:t xml:space="preserve"> mellombels kan nytte av </w:t>
      </w:r>
      <w:proofErr w:type="spellStart"/>
      <w:r w:rsidRPr="001A69B5">
        <w:t>avsetningane</w:t>
      </w:r>
      <w:proofErr w:type="spellEnd"/>
      <w:r w:rsidRPr="001A69B5">
        <w:t xml:space="preserve"> </w:t>
      </w:r>
      <w:proofErr w:type="spellStart"/>
      <w:r w:rsidRPr="001A69B5">
        <w:t>frå</w:t>
      </w:r>
      <w:proofErr w:type="spellEnd"/>
      <w:r w:rsidRPr="001A69B5">
        <w:t xml:space="preserve"> andre program og tiltak </w:t>
      </w:r>
      <w:proofErr w:type="spellStart"/>
      <w:r w:rsidRPr="001A69B5">
        <w:t>innanfor</w:t>
      </w:r>
      <w:proofErr w:type="spellEnd"/>
      <w:r w:rsidRPr="001A69B5">
        <w:t xml:space="preserve"> den </w:t>
      </w:r>
      <w:proofErr w:type="spellStart"/>
      <w:r w:rsidRPr="001A69B5">
        <w:t>einskilde</w:t>
      </w:r>
      <w:proofErr w:type="spellEnd"/>
      <w:r w:rsidRPr="001A69B5">
        <w:t xml:space="preserve"> posten. Over tid vil det likevel aldri </w:t>
      </w:r>
      <w:proofErr w:type="spellStart"/>
      <w:r w:rsidRPr="001A69B5">
        <w:t>vere</w:t>
      </w:r>
      <w:proofErr w:type="spellEnd"/>
      <w:r w:rsidRPr="001A69B5">
        <w:t xml:space="preserve"> slik at Forskingsrådet tildeler </w:t>
      </w:r>
      <w:proofErr w:type="spellStart"/>
      <w:r w:rsidRPr="001A69B5">
        <w:t>meir</w:t>
      </w:r>
      <w:proofErr w:type="spellEnd"/>
      <w:r w:rsidRPr="001A69B5">
        <w:t xml:space="preserve"> eller mindre til </w:t>
      </w:r>
      <w:proofErr w:type="spellStart"/>
      <w:r w:rsidRPr="001A69B5">
        <w:t>eitt</w:t>
      </w:r>
      <w:proofErr w:type="spellEnd"/>
      <w:r w:rsidRPr="001A69B5">
        <w:t xml:space="preserve"> formål enn det Stortinget har </w:t>
      </w:r>
      <w:proofErr w:type="spellStart"/>
      <w:r w:rsidRPr="001A69B5">
        <w:t>vedteke</w:t>
      </w:r>
      <w:proofErr w:type="spellEnd"/>
      <w:r w:rsidRPr="001A69B5">
        <w:t xml:space="preserve">. </w:t>
      </w:r>
      <w:proofErr w:type="spellStart"/>
      <w:r w:rsidRPr="001A69B5">
        <w:t>Ein</w:t>
      </w:r>
      <w:proofErr w:type="spellEnd"/>
      <w:r w:rsidRPr="001A69B5">
        <w:t xml:space="preserve"> slik praksis skal føre til rask nedbygging av </w:t>
      </w:r>
      <w:proofErr w:type="spellStart"/>
      <w:r w:rsidRPr="001A69B5">
        <w:t>avsetningane</w:t>
      </w:r>
      <w:proofErr w:type="spellEnd"/>
      <w:r w:rsidRPr="001A69B5">
        <w:t xml:space="preserve">, og samstundes sørge for at Forskingsrådet tildeler </w:t>
      </w:r>
      <w:proofErr w:type="spellStart"/>
      <w:r w:rsidRPr="001A69B5">
        <w:t>midlar</w:t>
      </w:r>
      <w:proofErr w:type="spellEnd"/>
      <w:r w:rsidRPr="001A69B5">
        <w:t xml:space="preserve"> til </w:t>
      </w:r>
      <w:proofErr w:type="spellStart"/>
      <w:r w:rsidRPr="001A69B5">
        <w:t>dei</w:t>
      </w:r>
      <w:proofErr w:type="spellEnd"/>
      <w:r w:rsidRPr="001A69B5">
        <w:t xml:space="preserve"> formåla som Stortinget har fastsett. </w:t>
      </w:r>
    </w:p>
    <w:p w14:paraId="6B495543" w14:textId="77777777" w:rsidR="000513CD" w:rsidRPr="001A69B5" w:rsidRDefault="0009509B" w:rsidP="001A69B5">
      <w:r w:rsidRPr="001A69B5">
        <w:t xml:space="preserve">Kunnskapsdepartementet vil gjennomgå praksisen i Forskingsrådet for bruk av </w:t>
      </w:r>
      <w:proofErr w:type="spellStart"/>
      <w:r w:rsidRPr="001A69B5">
        <w:t>avsetningane</w:t>
      </w:r>
      <w:proofErr w:type="spellEnd"/>
      <w:r w:rsidRPr="001A69B5">
        <w:t xml:space="preserve"> for å sikre ivaretakinga av økonomiregelverket og </w:t>
      </w:r>
      <w:proofErr w:type="spellStart"/>
      <w:r w:rsidRPr="001A69B5">
        <w:t>løyvingsreglementet</w:t>
      </w:r>
      <w:proofErr w:type="spellEnd"/>
      <w:r w:rsidRPr="001A69B5">
        <w:t xml:space="preserve">. Regjeringa vil òg vurdere om NFR bør ha større fleksibilitet i bruken av </w:t>
      </w:r>
      <w:proofErr w:type="spellStart"/>
      <w:r w:rsidRPr="001A69B5">
        <w:t>løyvingane</w:t>
      </w:r>
      <w:proofErr w:type="spellEnd"/>
      <w:r w:rsidRPr="001A69B5">
        <w:t xml:space="preserve">, gitt at </w:t>
      </w:r>
      <w:proofErr w:type="spellStart"/>
      <w:r w:rsidRPr="001A69B5">
        <w:t>tildelingane</w:t>
      </w:r>
      <w:proofErr w:type="spellEnd"/>
      <w:r w:rsidRPr="001A69B5">
        <w:t xml:space="preserve"> over tid er i tråd med intensjonen til Stortinget. </w:t>
      </w:r>
    </w:p>
    <w:p w14:paraId="7758DA61" w14:textId="77777777" w:rsidR="000513CD" w:rsidRPr="001A69B5" w:rsidRDefault="0009509B" w:rsidP="001A69B5">
      <w:pPr>
        <w:pStyle w:val="avsnitt-under-undertittel"/>
      </w:pPr>
      <w:r w:rsidRPr="001A69B5">
        <w:t xml:space="preserve">Omprioritering for å følge opp langtidsplanen for forsking og </w:t>
      </w:r>
      <w:proofErr w:type="spellStart"/>
      <w:r w:rsidRPr="001A69B5">
        <w:t>høgare</w:t>
      </w:r>
      <w:proofErr w:type="spellEnd"/>
      <w:r w:rsidRPr="001A69B5">
        <w:t xml:space="preserve"> utdanning</w:t>
      </w:r>
    </w:p>
    <w:p w14:paraId="26BEC2EF" w14:textId="77777777" w:rsidR="000513CD" w:rsidRPr="001A69B5" w:rsidRDefault="0009509B" w:rsidP="001A69B5">
      <w:r w:rsidRPr="001A69B5">
        <w:t xml:space="preserve">I langtidsplanen for forsking og </w:t>
      </w:r>
      <w:proofErr w:type="spellStart"/>
      <w:r w:rsidRPr="001A69B5">
        <w:t>høgare</w:t>
      </w:r>
      <w:proofErr w:type="spellEnd"/>
      <w:r w:rsidRPr="001A69B5">
        <w:t xml:space="preserve"> utdanning varsla regjeringa at </w:t>
      </w:r>
      <w:proofErr w:type="spellStart"/>
      <w:r w:rsidRPr="001A69B5">
        <w:t>opptrappingsplanane</w:t>
      </w:r>
      <w:proofErr w:type="spellEnd"/>
      <w:r w:rsidRPr="001A69B5">
        <w:t xml:space="preserve"> delvis skal </w:t>
      </w:r>
      <w:proofErr w:type="spellStart"/>
      <w:r w:rsidRPr="001A69B5">
        <w:t>finansierast</w:t>
      </w:r>
      <w:proofErr w:type="spellEnd"/>
      <w:r w:rsidRPr="001A69B5">
        <w:t xml:space="preserve"> gjennom </w:t>
      </w:r>
      <w:proofErr w:type="spellStart"/>
      <w:r w:rsidRPr="001A69B5">
        <w:t>omprioriteringar</w:t>
      </w:r>
      <w:proofErr w:type="spellEnd"/>
      <w:r w:rsidRPr="001A69B5">
        <w:t xml:space="preserve">, og Stortinget </w:t>
      </w:r>
      <w:proofErr w:type="spellStart"/>
      <w:r w:rsidRPr="001A69B5">
        <w:t>slutta</w:t>
      </w:r>
      <w:proofErr w:type="spellEnd"/>
      <w:r w:rsidRPr="001A69B5">
        <w:t xml:space="preserve"> seg til dette, jf. </w:t>
      </w:r>
      <w:proofErr w:type="spellStart"/>
      <w:r w:rsidRPr="001A69B5">
        <w:t>Innst</w:t>
      </w:r>
      <w:proofErr w:type="spellEnd"/>
      <w:r w:rsidRPr="001A69B5">
        <w:t xml:space="preserve">. 164 S (2018–2019). Gitt avsetningssituasjonen, som er beskrive </w:t>
      </w:r>
      <w:proofErr w:type="spellStart"/>
      <w:r w:rsidRPr="001A69B5">
        <w:t>ovanfor</w:t>
      </w:r>
      <w:proofErr w:type="spellEnd"/>
      <w:r w:rsidRPr="001A69B5">
        <w:t xml:space="preserve">, foreslår regjeringa i statsbudsjettet for 2022 å omprioritere 307,5 mill. kroner av Forskingsrådets samla </w:t>
      </w:r>
      <w:proofErr w:type="spellStart"/>
      <w:r w:rsidRPr="001A69B5">
        <w:t>avsetningar</w:t>
      </w:r>
      <w:proofErr w:type="spellEnd"/>
      <w:r w:rsidRPr="001A69B5">
        <w:t xml:space="preserve"> til </w:t>
      </w:r>
      <w:proofErr w:type="spellStart"/>
      <w:r w:rsidRPr="001A69B5">
        <w:t>opptrappingsplanane</w:t>
      </w:r>
      <w:proofErr w:type="spellEnd"/>
      <w:r w:rsidRPr="001A69B5">
        <w:t xml:space="preserve"> for </w:t>
      </w:r>
      <w:proofErr w:type="spellStart"/>
      <w:r w:rsidRPr="001A69B5">
        <w:t>teknologiløft</w:t>
      </w:r>
      <w:proofErr w:type="spellEnd"/>
      <w:r w:rsidRPr="001A69B5">
        <w:t xml:space="preserve"> og FoU for fornying og omstilling i næringslivet, med vekt på hav, klima, miljø og </w:t>
      </w:r>
      <w:proofErr w:type="spellStart"/>
      <w:r w:rsidRPr="001A69B5">
        <w:t>miljøvennleg</w:t>
      </w:r>
      <w:proofErr w:type="spellEnd"/>
      <w:r w:rsidRPr="001A69B5">
        <w:t xml:space="preserve"> energi og </w:t>
      </w:r>
      <w:proofErr w:type="spellStart"/>
      <w:r w:rsidRPr="001A69B5">
        <w:t>mogleggjerande</w:t>
      </w:r>
      <w:proofErr w:type="spellEnd"/>
      <w:r w:rsidRPr="001A69B5">
        <w:t xml:space="preserve"> og industrielle </w:t>
      </w:r>
      <w:proofErr w:type="spellStart"/>
      <w:r w:rsidRPr="001A69B5">
        <w:t>teknologiar</w:t>
      </w:r>
      <w:proofErr w:type="spellEnd"/>
      <w:r w:rsidRPr="001A69B5">
        <w:t xml:space="preserve">. </w:t>
      </w:r>
      <w:proofErr w:type="spellStart"/>
      <w:r w:rsidRPr="001A69B5">
        <w:t>Vidare</w:t>
      </w:r>
      <w:proofErr w:type="spellEnd"/>
      <w:r w:rsidRPr="001A69B5">
        <w:t xml:space="preserve"> foreslår regjeringa at 130 mill. kroner av </w:t>
      </w:r>
      <w:proofErr w:type="spellStart"/>
      <w:r w:rsidRPr="001A69B5">
        <w:t>avsetningane</w:t>
      </w:r>
      <w:proofErr w:type="spellEnd"/>
      <w:r w:rsidRPr="001A69B5">
        <w:t xml:space="preserve"> blir prioriterte til formål </w:t>
      </w:r>
      <w:proofErr w:type="spellStart"/>
      <w:r w:rsidRPr="001A69B5">
        <w:t>innanfor</w:t>
      </w:r>
      <w:proofErr w:type="spellEnd"/>
      <w:r w:rsidRPr="001A69B5">
        <w:t xml:space="preserve"> </w:t>
      </w:r>
      <w:proofErr w:type="spellStart"/>
      <w:r w:rsidRPr="001A69B5">
        <w:t>prioriteringane</w:t>
      </w:r>
      <w:proofErr w:type="spellEnd"/>
      <w:r w:rsidRPr="001A69B5">
        <w:t xml:space="preserve"> fornying i </w:t>
      </w:r>
      <w:proofErr w:type="spellStart"/>
      <w:r w:rsidRPr="001A69B5">
        <w:t>offentleg</w:t>
      </w:r>
      <w:proofErr w:type="spellEnd"/>
      <w:r w:rsidRPr="001A69B5">
        <w:t xml:space="preserve"> sektor og betre </w:t>
      </w:r>
      <w:proofErr w:type="spellStart"/>
      <w:r w:rsidRPr="001A69B5">
        <w:t>offentlege</w:t>
      </w:r>
      <w:proofErr w:type="spellEnd"/>
      <w:r w:rsidRPr="001A69B5">
        <w:t xml:space="preserve"> </w:t>
      </w:r>
      <w:proofErr w:type="spellStart"/>
      <w:r w:rsidRPr="001A69B5">
        <w:t>tenester</w:t>
      </w:r>
      <w:proofErr w:type="spellEnd"/>
      <w:r w:rsidRPr="001A69B5">
        <w:t xml:space="preserve"> og samfunnstryggleik og </w:t>
      </w:r>
      <w:proofErr w:type="spellStart"/>
      <w:r w:rsidRPr="001A69B5">
        <w:t>samhøyr</w:t>
      </w:r>
      <w:proofErr w:type="spellEnd"/>
      <w:r w:rsidRPr="001A69B5">
        <w:t xml:space="preserve"> i ei globalisert verd. Regjeringa </w:t>
      </w:r>
      <w:proofErr w:type="spellStart"/>
      <w:r w:rsidRPr="001A69B5">
        <w:t>legg</w:t>
      </w:r>
      <w:proofErr w:type="spellEnd"/>
      <w:r w:rsidRPr="001A69B5">
        <w:t xml:space="preserve"> til grunn at </w:t>
      </w:r>
      <w:proofErr w:type="spellStart"/>
      <w:r w:rsidRPr="001A69B5">
        <w:t>omprioriteringane</w:t>
      </w:r>
      <w:proofErr w:type="spellEnd"/>
      <w:r w:rsidRPr="001A69B5">
        <w:t xml:space="preserve"> vil </w:t>
      </w:r>
      <w:proofErr w:type="spellStart"/>
      <w:r w:rsidRPr="001A69B5">
        <w:t>vere</w:t>
      </w:r>
      <w:proofErr w:type="spellEnd"/>
      <w:r w:rsidRPr="001A69B5">
        <w:t xml:space="preserve"> i tråd med </w:t>
      </w:r>
      <w:proofErr w:type="spellStart"/>
      <w:r w:rsidRPr="001A69B5">
        <w:t>dei</w:t>
      </w:r>
      <w:proofErr w:type="spellEnd"/>
      <w:r w:rsidRPr="001A69B5">
        <w:t xml:space="preserve"> overordna sektorpolitiske </w:t>
      </w:r>
      <w:proofErr w:type="spellStart"/>
      <w:r w:rsidRPr="001A69B5">
        <w:t>føringane</w:t>
      </w:r>
      <w:proofErr w:type="spellEnd"/>
      <w:r w:rsidRPr="001A69B5">
        <w:t xml:space="preserve"> for løyvinga til det </w:t>
      </w:r>
      <w:proofErr w:type="spellStart"/>
      <w:r w:rsidRPr="001A69B5">
        <w:t>einskilde</w:t>
      </w:r>
      <w:proofErr w:type="spellEnd"/>
      <w:r w:rsidRPr="001A69B5">
        <w:t xml:space="preserve"> departementet.</w:t>
      </w:r>
    </w:p>
    <w:p w14:paraId="7F4922DD" w14:textId="77777777" w:rsidR="000513CD" w:rsidRPr="001A69B5" w:rsidRDefault="0009509B" w:rsidP="001A69B5">
      <w:r w:rsidRPr="001A69B5">
        <w:t xml:space="preserve">På Kunnskapsdepartementet sitt område foreslår regjeringa å nytte 85,5 mill. kroner av </w:t>
      </w:r>
      <w:proofErr w:type="spellStart"/>
      <w:r w:rsidRPr="001A69B5">
        <w:t>avsetningane</w:t>
      </w:r>
      <w:proofErr w:type="spellEnd"/>
      <w:r w:rsidRPr="001A69B5">
        <w:t xml:space="preserve"> til </w:t>
      </w:r>
      <w:proofErr w:type="spellStart"/>
      <w:r w:rsidRPr="001A69B5">
        <w:t>følgande</w:t>
      </w:r>
      <w:proofErr w:type="spellEnd"/>
      <w:r w:rsidRPr="001A69B5">
        <w:t xml:space="preserve"> formål: 10 mill. kroner til klimavennlege </w:t>
      </w:r>
      <w:proofErr w:type="spellStart"/>
      <w:r w:rsidRPr="001A69B5">
        <w:t>havnæringar</w:t>
      </w:r>
      <w:proofErr w:type="spellEnd"/>
      <w:r w:rsidRPr="001A69B5">
        <w:t xml:space="preserve">, 15 mill. kroner til kommersialisering og radikal innovasjon, 30 mill. kroner til e-infrastruktur for ei digitalisert verd og 30,5 mill. kroner til IKT-forsking </w:t>
      </w:r>
      <w:proofErr w:type="spellStart"/>
      <w:r w:rsidRPr="001A69B5">
        <w:t>innan</w:t>
      </w:r>
      <w:proofErr w:type="spellEnd"/>
      <w:r w:rsidRPr="001A69B5">
        <w:t xml:space="preserve"> kunstig intelligens og digital tryggleik, inkludert </w:t>
      </w:r>
      <w:proofErr w:type="spellStart"/>
      <w:r w:rsidRPr="001A69B5">
        <w:t>dei</w:t>
      </w:r>
      <w:proofErr w:type="spellEnd"/>
      <w:r w:rsidRPr="001A69B5">
        <w:t xml:space="preserve"> </w:t>
      </w:r>
      <w:proofErr w:type="spellStart"/>
      <w:r w:rsidRPr="001A69B5">
        <w:t>rettslege</w:t>
      </w:r>
      <w:proofErr w:type="spellEnd"/>
      <w:r w:rsidRPr="001A69B5">
        <w:t xml:space="preserve"> rammene for kunstig intelligens, og teknologiske </w:t>
      </w:r>
      <w:proofErr w:type="spellStart"/>
      <w:r w:rsidRPr="001A69B5">
        <w:t>problemstillingar</w:t>
      </w:r>
      <w:proofErr w:type="spellEnd"/>
      <w:r w:rsidRPr="001A69B5">
        <w:t xml:space="preserve"> med relevans for utvikling av system og </w:t>
      </w:r>
      <w:proofErr w:type="spellStart"/>
      <w:r w:rsidRPr="001A69B5">
        <w:t>tenester</w:t>
      </w:r>
      <w:proofErr w:type="spellEnd"/>
      <w:r w:rsidRPr="001A69B5">
        <w:t xml:space="preserve"> i forvaltninga. I tillegg foreslår regjeringa å omprioritere 62,5 mill. kroner av den ordinære løyvinga over kap. 285 til opptrappingsplanen for kvalitet i </w:t>
      </w:r>
      <w:proofErr w:type="spellStart"/>
      <w:r w:rsidRPr="001A69B5">
        <w:t>høgare</w:t>
      </w:r>
      <w:proofErr w:type="spellEnd"/>
      <w:r w:rsidRPr="001A69B5">
        <w:t xml:space="preserve"> utdanning over budsjettet til Direktoratet for </w:t>
      </w:r>
      <w:proofErr w:type="spellStart"/>
      <w:r w:rsidRPr="001A69B5">
        <w:t>høgare</w:t>
      </w:r>
      <w:proofErr w:type="spellEnd"/>
      <w:r w:rsidRPr="001A69B5">
        <w:t xml:space="preserve"> utdanning og kompetanse, jf. omtale under kap. 272, post 52 og kap. 256, post 21 og 01. </w:t>
      </w:r>
      <w:proofErr w:type="spellStart"/>
      <w:r w:rsidRPr="001A69B5">
        <w:t>Satsingane</w:t>
      </w:r>
      <w:proofErr w:type="spellEnd"/>
      <w:r w:rsidRPr="001A69B5">
        <w:t xml:space="preserve"> er </w:t>
      </w:r>
      <w:proofErr w:type="spellStart"/>
      <w:r w:rsidRPr="001A69B5">
        <w:t>nærare</w:t>
      </w:r>
      <w:proofErr w:type="spellEnd"/>
      <w:r w:rsidRPr="001A69B5">
        <w:t xml:space="preserve"> omtalte under del III, kap. 5</w:t>
      </w:r>
    </w:p>
    <w:p w14:paraId="33CB6289" w14:textId="77777777" w:rsidR="000513CD" w:rsidRPr="001A69B5" w:rsidRDefault="0009509B" w:rsidP="001A69B5">
      <w:pPr>
        <w:pStyle w:val="b-post"/>
      </w:pPr>
      <w:r w:rsidRPr="001A69B5">
        <w:t xml:space="preserve">Post 52 Langsiktig, </w:t>
      </w:r>
      <w:proofErr w:type="spellStart"/>
      <w:r w:rsidRPr="001A69B5">
        <w:t>grunnleggande</w:t>
      </w:r>
      <w:proofErr w:type="spellEnd"/>
      <w:r w:rsidRPr="001A69B5">
        <w:t xml:space="preserve"> forsking</w:t>
      </w:r>
    </w:p>
    <w:p w14:paraId="1C8FEB20" w14:textId="77777777" w:rsidR="000513CD" w:rsidRPr="001A69B5" w:rsidRDefault="0009509B" w:rsidP="001A69B5">
      <w:r w:rsidRPr="001A69B5">
        <w:t xml:space="preserve">Kunnskapsdepartementet har </w:t>
      </w:r>
      <w:proofErr w:type="spellStart"/>
      <w:r w:rsidRPr="001A69B5">
        <w:t>eit</w:t>
      </w:r>
      <w:proofErr w:type="spellEnd"/>
      <w:r w:rsidRPr="001A69B5">
        <w:t xml:space="preserve"> særskilt ansvar for å finansiere forsking som </w:t>
      </w:r>
      <w:proofErr w:type="spellStart"/>
      <w:r w:rsidRPr="001A69B5">
        <w:t>ikkje</w:t>
      </w:r>
      <w:proofErr w:type="spellEnd"/>
      <w:r w:rsidRPr="001A69B5">
        <w:t xml:space="preserve"> er </w:t>
      </w:r>
      <w:proofErr w:type="spellStart"/>
      <w:r w:rsidRPr="001A69B5">
        <w:t>øyremerkt</w:t>
      </w:r>
      <w:proofErr w:type="spellEnd"/>
      <w:r w:rsidRPr="001A69B5">
        <w:t xml:space="preserve"> </w:t>
      </w:r>
      <w:proofErr w:type="spellStart"/>
      <w:r w:rsidRPr="001A69B5">
        <w:t>særskilde</w:t>
      </w:r>
      <w:proofErr w:type="spellEnd"/>
      <w:r w:rsidRPr="001A69B5">
        <w:t xml:space="preserve"> tema eller formål. Løyvinga over kap. 285, post 52 skal finansiere langsiktig, </w:t>
      </w:r>
      <w:proofErr w:type="spellStart"/>
      <w:r w:rsidRPr="001A69B5">
        <w:t>grunnleggande</w:t>
      </w:r>
      <w:proofErr w:type="spellEnd"/>
      <w:r w:rsidRPr="001A69B5">
        <w:t xml:space="preserve"> forsking, bidra til å betre den </w:t>
      </w:r>
      <w:proofErr w:type="spellStart"/>
      <w:r w:rsidRPr="001A69B5">
        <w:t>vitskaplege</w:t>
      </w:r>
      <w:proofErr w:type="spellEnd"/>
      <w:r w:rsidRPr="001A69B5">
        <w:t xml:space="preserve"> kvaliteten i forskingsmiljø eller på </w:t>
      </w:r>
      <w:proofErr w:type="spellStart"/>
      <w:r w:rsidRPr="001A69B5">
        <w:t>einskilde</w:t>
      </w:r>
      <w:proofErr w:type="spellEnd"/>
      <w:r w:rsidRPr="001A69B5">
        <w:t xml:space="preserve"> forskingsområde og bidra til å utvikle fagmiljø av framifrå kvalitet.</w:t>
      </w:r>
    </w:p>
    <w:p w14:paraId="583BFDCB" w14:textId="77777777" w:rsidR="000513CD" w:rsidRPr="001A69B5" w:rsidRDefault="0009509B" w:rsidP="001A69B5">
      <w:pPr>
        <w:pStyle w:val="avsnitt-tittel"/>
      </w:pPr>
      <w:r w:rsidRPr="001A69B5">
        <w:t>Mål for 2022</w:t>
      </w:r>
    </w:p>
    <w:p w14:paraId="1084466A" w14:textId="77777777" w:rsidR="000513CD" w:rsidRPr="001A69B5" w:rsidRDefault="0009509B" w:rsidP="001A69B5">
      <w:r w:rsidRPr="001A69B5">
        <w:t xml:space="preserve">Langsiktig, </w:t>
      </w:r>
      <w:proofErr w:type="spellStart"/>
      <w:r w:rsidRPr="001A69B5">
        <w:t>grunnleggande</w:t>
      </w:r>
      <w:proofErr w:type="spellEnd"/>
      <w:r w:rsidRPr="001A69B5">
        <w:t xml:space="preserve"> forsking av </w:t>
      </w:r>
      <w:proofErr w:type="spellStart"/>
      <w:r w:rsidRPr="001A69B5">
        <w:t>høg</w:t>
      </w:r>
      <w:proofErr w:type="spellEnd"/>
      <w:r w:rsidRPr="001A69B5">
        <w:t xml:space="preserve"> kvalitet, uavhengig av fagområde.</w:t>
      </w:r>
    </w:p>
    <w:p w14:paraId="3D8E190A" w14:textId="77777777" w:rsidR="000513CD" w:rsidRPr="001A69B5" w:rsidRDefault="0009509B" w:rsidP="001A69B5">
      <w:pPr>
        <w:pStyle w:val="avsnitt-tittel"/>
      </w:pPr>
      <w:r w:rsidRPr="001A69B5">
        <w:t>Resultat i 2020</w:t>
      </w:r>
    </w:p>
    <w:p w14:paraId="0F6367E2" w14:textId="77777777" w:rsidR="000513CD" w:rsidRPr="001A69B5" w:rsidRDefault="0009509B" w:rsidP="001A69B5">
      <w:r w:rsidRPr="001A69B5">
        <w:t xml:space="preserve">Dei målretta </w:t>
      </w:r>
      <w:proofErr w:type="spellStart"/>
      <w:r w:rsidRPr="001A69B5">
        <w:t>verkemidla</w:t>
      </w:r>
      <w:proofErr w:type="spellEnd"/>
      <w:r w:rsidRPr="001A69B5">
        <w:t xml:space="preserve"> for </w:t>
      </w:r>
      <w:proofErr w:type="spellStart"/>
      <w:r w:rsidRPr="001A69B5">
        <w:t>auka</w:t>
      </w:r>
      <w:proofErr w:type="spellEnd"/>
      <w:r w:rsidRPr="001A69B5">
        <w:t xml:space="preserve"> </w:t>
      </w:r>
      <w:proofErr w:type="spellStart"/>
      <w:r w:rsidRPr="001A69B5">
        <w:t>vitskapleg</w:t>
      </w:r>
      <w:proofErr w:type="spellEnd"/>
      <w:r w:rsidRPr="001A69B5">
        <w:t xml:space="preserve"> kvalitet, til dømes forskarprosjekt for fornying, forskarprosjekt for unge talent og forskingssenter, har blitt styrkte og </w:t>
      </w:r>
      <w:proofErr w:type="spellStart"/>
      <w:r w:rsidRPr="001A69B5">
        <w:t>vidareutvikla</w:t>
      </w:r>
      <w:proofErr w:type="spellEnd"/>
      <w:r w:rsidRPr="001A69B5">
        <w:t xml:space="preserve"> i </w:t>
      </w:r>
      <w:proofErr w:type="spellStart"/>
      <w:r w:rsidRPr="001A69B5">
        <w:t>dei</w:t>
      </w:r>
      <w:proofErr w:type="spellEnd"/>
      <w:r w:rsidRPr="001A69B5">
        <w:t xml:space="preserve"> siste åra.</w:t>
      </w:r>
    </w:p>
    <w:p w14:paraId="7394F502" w14:textId="77777777" w:rsidR="000513CD" w:rsidRPr="001A69B5" w:rsidRDefault="0009509B" w:rsidP="001A69B5">
      <w:r w:rsidRPr="001A69B5">
        <w:t xml:space="preserve">Satsinga på langsiktig, </w:t>
      </w:r>
      <w:proofErr w:type="spellStart"/>
      <w:r w:rsidRPr="001A69B5">
        <w:t>grunnleggande</w:t>
      </w:r>
      <w:proofErr w:type="spellEnd"/>
      <w:r w:rsidRPr="001A69B5">
        <w:t xml:space="preserve"> forsking har </w:t>
      </w:r>
      <w:proofErr w:type="spellStart"/>
      <w:r w:rsidRPr="001A69B5">
        <w:t>bidrege</w:t>
      </w:r>
      <w:proofErr w:type="spellEnd"/>
      <w:r w:rsidRPr="001A69B5">
        <w:t xml:space="preserve"> til å gi </w:t>
      </w:r>
      <w:proofErr w:type="spellStart"/>
      <w:r w:rsidRPr="001A69B5">
        <w:t>dei</w:t>
      </w:r>
      <w:proofErr w:type="spellEnd"/>
      <w:r w:rsidRPr="001A69B5">
        <w:t xml:space="preserve"> beste </w:t>
      </w:r>
      <w:proofErr w:type="spellStart"/>
      <w:r w:rsidRPr="001A69B5">
        <w:t>forskarane</w:t>
      </w:r>
      <w:proofErr w:type="spellEnd"/>
      <w:r w:rsidRPr="001A69B5">
        <w:t xml:space="preserve"> i alle fag gode høve til å drive framifrå forsking og utvikle forskarkarrieren sin. Rekrutteringa er god, og unge forskartalent </w:t>
      </w:r>
      <w:proofErr w:type="spellStart"/>
      <w:r w:rsidRPr="001A69B5">
        <w:t>tek</w:t>
      </w:r>
      <w:proofErr w:type="spellEnd"/>
      <w:r w:rsidRPr="001A69B5">
        <w:t xml:space="preserve"> del i framifrå forsking. Prosjekt støtta av Forskingsrådet er av god kvalitet, og blir publiserte og siterte på høgde med eller over landsgjennomsnittet. Det er positivt at porteføljeomlegginga i Forskingsrådet har ført til tildeling av </w:t>
      </w:r>
      <w:proofErr w:type="spellStart"/>
      <w:r w:rsidRPr="001A69B5">
        <w:t>fleire</w:t>
      </w:r>
      <w:proofErr w:type="spellEnd"/>
      <w:r w:rsidRPr="001A69B5">
        <w:t xml:space="preserve"> søknader av </w:t>
      </w:r>
      <w:proofErr w:type="spellStart"/>
      <w:r w:rsidRPr="001A69B5">
        <w:t>høg</w:t>
      </w:r>
      <w:proofErr w:type="spellEnd"/>
      <w:r w:rsidRPr="001A69B5">
        <w:t xml:space="preserve"> kvalitet. Gjennom </w:t>
      </w:r>
      <w:proofErr w:type="spellStart"/>
      <w:r w:rsidRPr="001A69B5">
        <w:t>vidare</w:t>
      </w:r>
      <w:proofErr w:type="spellEnd"/>
      <w:r w:rsidRPr="001A69B5">
        <w:t xml:space="preserve"> arbeid med omlegging </w:t>
      </w:r>
      <w:proofErr w:type="spellStart"/>
      <w:r w:rsidRPr="001A69B5">
        <w:t>frå</w:t>
      </w:r>
      <w:proofErr w:type="spellEnd"/>
      <w:r w:rsidRPr="001A69B5">
        <w:t xml:space="preserve"> program til </w:t>
      </w:r>
      <w:proofErr w:type="spellStart"/>
      <w:r w:rsidRPr="001A69B5">
        <w:t>breiare</w:t>
      </w:r>
      <w:proofErr w:type="spellEnd"/>
      <w:r w:rsidRPr="001A69B5">
        <w:t xml:space="preserve"> </w:t>
      </w:r>
      <w:proofErr w:type="spellStart"/>
      <w:r w:rsidRPr="001A69B5">
        <w:t>porteføljar</w:t>
      </w:r>
      <w:proofErr w:type="spellEnd"/>
      <w:r w:rsidRPr="001A69B5">
        <w:t xml:space="preserve"> arbeider Forskingsrådet for å styrke den </w:t>
      </w:r>
      <w:proofErr w:type="spellStart"/>
      <w:r w:rsidRPr="001A69B5">
        <w:t>vitskapelege</w:t>
      </w:r>
      <w:proofErr w:type="spellEnd"/>
      <w:r w:rsidRPr="001A69B5">
        <w:t xml:space="preserve"> kvaliteten i porteføljen og for at </w:t>
      </w:r>
      <w:proofErr w:type="spellStart"/>
      <w:r w:rsidRPr="001A69B5">
        <w:t>fleire</w:t>
      </w:r>
      <w:proofErr w:type="spellEnd"/>
      <w:r w:rsidRPr="001A69B5">
        <w:t xml:space="preserve"> prosjektsøknader som oppnår toppkarakter, blir innvilga. Det er likevel ei </w:t>
      </w:r>
      <w:proofErr w:type="spellStart"/>
      <w:r w:rsidRPr="001A69B5">
        <w:t>vedvarande</w:t>
      </w:r>
      <w:proofErr w:type="spellEnd"/>
      <w:r w:rsidRPr="001A69B5">
        <w:t xml:space="preserve"> utfordring at mange klart støtteverdige forskingssøknader får avslag.</w:t>
      </w:r>
    </w:p>
    <w:p w14:paraId="34883880" w14:textId="77777777" w:rsidR="000513CD" w:rsidRPr="001A69B5" w:rsidRDefault="0009509B" w:rsidP="001A69B5">
      <w:r w:rsidRPr="001A69B5">
        <w:t xml:space="preserve">Ordninga Senter for framifrå forsking (SFF) </w:t>
      </w:r>
      <w:proofErr w:type="spellStart"/>
      <w:r w:rsidRPr="001A69B5">
        <w:t>bidreg</w:t>
      </w:r>
      <w:proofErr w:type="spellEnd"/>
      <w:r w:rsidRPr="001A69B5">
        <w:t xml:space="preserve"> til at </w:t>
      </w:r>
      <w:proofErr w:type="spellStart"/>
      <w:r w:rsidRPr="001A69B5">
        <w:t>dei</w:t>
      </w:r>
      <w:proofErr w:type="spellEnd"/>
      <w:r w:rsidRPr="001A69B5">
        <w:t xml:space="preserve"> beste forskingsmiljøa får betre og </w:t>
      </w:r>
      <w:proofErr w:type="spellStart"/>
      <w:r w:rsidRPr="001A69B5">
        <w:t>meir</w:t>
      </w:r>
      <w:proofErr w:type="spellEnd"/>
      <w:r w:rsidRPr="001A69B5">
        <w:t xml:space="preserve"> </w:t>
      </w:r>
      <w:proofErr w:type="spellStart"/>
      <w:r w:rsidRPr="001A69B5">
        <w:t>føreseielege</w:t>
      </w:r>
      <w:proofErr w:type="spellEnd"/>
      <w:r w:rsidRPr="001A69B5">
        <w:t xml:space="preserve"> rammer, og til at </w:t>
      </w:r>
      <w:proofErr w:type="spellStart"/>
      <w:r w:rsidRPr="001A69B5">
        <w:t>vitskapleg</w:t>
      </w:r>
      <w:proofErr w:type="spellEnd"/>
      <w:r w:rsidRPr="001A69B5">
        <w:t xml:space="preserve"> kvalitet blir prioritert på </w:t>
      </w:r>
      <w:proofErr w:type="spellStart"/>
      <w:r w:rsidRPr="001A69B5">
        <w:t>institusjonane</w:t>
      </w:r>
      <w:proofErr w:type="spellEnd"/>
      <w:r w:rsidRPr="001A69B5">
        <w:t xml:space="preserve">. Ordninga blei evaluert våren 2020, og evalueringskomiteen konkluderte med at ordninga var </w:t>
      </w:r>
      <w:proofErr w:type="spellStart"/>
      <w:r w:rsidRPr="001A69B5">
        <w:t>ein</w:t>
      </w:r>
      <w:proofErr w:type="spellEnd"/>
      <w:r w:rsidRPr="001A69B5">
        <w:t xml:space="preserve"> suksess, og tilrådde at ho blei </w:t>
      </w:r>
      <w:proofErr w:type="spellStart"/>
      <w:r w:rsidRPr="001A69B5">
        <w:t>vidareført</w:t>
      </w:r>
      <w:proofErr w:type="spellEnd"/>
      <w:r w:rsidRPr="001A69B5">
        <w:t xml:space="preserve"> som </w:t>
      </w:r>
      <w:proofErr w:type="spellStart"/>
      <w:r w:rsidRPr="001A69B5">
        <w:t>ein</w:t>
      </w:r>
      <w:proofErr w:type="spellEnd"/>
      <w:r w:rsidRPr="001A69B5">
        <w:t xml:space="preserve"> </w:t>
      </w:r>
      <w:proofErr w:type="spellStart"/>
      <w:r w:rsidRPr="001A69B5">
        <w:t>open</w:t>
      </w:r>
      <w:proofErr w:type="spellEnd"/>
      <w:r w:rsidRPr="001A69B5">
        <w:t xml:space="preserve"> arena.</w:t>
      </w:r>
    </w:p>
    <w:p w14:paraId="68EC5A31" w14:textId="77777777" w:rsidR="000513CD" w:rsidRPr="001A69B5" w:rsidRDefault="0009509B" w:rsidP="001A69B5">
      <w:pPr>
        <w:pStyle w:val="avsnitt-tittel"/>
      </w:pPr>
      <w:r w:rsidRPr="001A69B5">
        <w:t>Budsjettforslag for 2022</w:t>
      </w:r>
    </w:p>
    <w:p w14:paraId="4E4D05E2" w14:textId="77777777" w:rsidR="000513CD" w:rsidRPr="001A69B5" w:rsidRDefault="0009509B" w:rsidP="001A69B5">
      <w:r w:rsidRPr="001A69B5">
        <w:t>Departementet foreslår å løyve 1 708,5 mill. kroner på posten.</w:t>
      </w:r>
    </w:p>
    <w:p w14:paraId="7BE78125" w14:textId="77777777" w:rsidR="000513CD" w:rsidRPr="001A69B5" w:rsidRDefault="0009509B" w:rsidP="001A69B5">
      <w:r w:rsidRPr="001A69B5">
        <w:t xml:space="preserve">Kunnskapsdepartementet har bestemt at Statistisk sentralbyrå skal overta ansvaret for FoU-statistikken. Arbeidet med statistikken blir i dag utført av Nordisk institutt for studier av innovasjon, forskning og utdanning og </w:t>
      </w:r>
      <w:proofErr w:type="spellStart"/>
      <w:r w:rsidRPr="001A69B5">
        <w:t>hovudsakleg</w:t>
      </w:r>
      <w:proofErr w:type="spellEnd"/>
      <w:r w:rsidRPr="001A69B5">
        <w:t xml:space="preserve"> finansiert gjennom </w:t>
      </w:r>
      <w:proofErr w:type="spellStart"/>
      <w:r w:rsidRPr="001A69B5">
        <w:t>Noregs</w:t>
      </w:r>
      <w:proofErr w:type="spellEnd"/>
      <w:r w:rsidRPr="001A69B5">
        <w:t xml:space="preserve"> forskingsråds løyving på kap. 285, post 52. Overføringa av </w:t>
      </w:r>
      <w:proofErr w:type="spellStart"/>
      <w:r w:rsidRPr="001A69B5">
        <w:t>oppgåvene</w:t>
      </w:r>
      <w:proofErr w:type="spellEnd"/>
      <w:r w:rsidRPr="001A69B5">
        <w:t xml:space="preserve"> knytte til statistikken skal skje som </w:t>
      </w:r>
      <w:proofErr w:type="spellStart"/>
      <w:r w:rsidRPr="001A69B5">
        <w:t>ein</w:t>
      </w:r>
      <w:proofErr w:type="spellEnd"/>
      <w:r w:rsidRPr="001A69B5">
        <w:t xml:space="preserve"> </w:t>
      </w:r>
      <w:proofErr w:type="spellStart"/>
      <w:r w:rsidRPr="001A69B5">
        <w:t>verksemdsoverdraging</w:t>
      </w:r>
      <w:proofErr w:type="spellEnd"/>
      <w:r w:rsidRPr="001A69B5">
        <w:t xml:space="preserve">, og </w:t>
      </w:r>
      <w:proofErr w:type="spellStart"/>
      <w:r w:rsidRPr="001A69B5">
        <w:t>midlane</w:t>
      </w:r>
      <w:proofErr w:type="spellEnd"/>
      <w:r w:rsidRPr="001A69B5">
        <w:t xml:space="preserve"> vil bli lagde inn i løyvinga til SSB. Departementet foreslår derfor å overføre 11,5 mill. kroner til Finansdepartementet. </w:t>
      </w:r>
      <w:proofErr w:type="spellStart"/>
      <w:r w:rsidRPr="001A69B5">
        <w:t>Vidare</w:t>
      </w:r>
      <w:proofErr w:type="spellEnd"/>
      <w:r w:rsidRPr="001A69B5">
        <w:t xml:space="preserve"> foreslår departementet å flytte 2,7 mill. kroner til redaksjonsansvaret for Indikatorrapporten til kap. 285, post 55. Sjå omtale under kap. 285, post 55.</w:t>
      </w:r>
    </w:p>
    <w:p w14:paraId="7B5264AB" w14:textId="77777777" w:rsidR="000513CD" w:rsidRPr="001A69B5" w:rsidRDefault="0009509B" w:rsidP="001A69B5">
      <w:r w:rsidRPr="001A69B5">
        <w:t xml:space="preserve">Departementet foreslår å flytte 25 mill. kroner til </w:t>
      </w:r>
      <w:proofErr w:type="spellStart"/>
      <w:r w:rsidRPr="001A69B5">
        <w:t>grunnleggande</w:t>
      </w:r>
      <w:proofErr w:type="spellEnd"/>
      <w:r w:rsidRPr="001A69B5">
        <w:t xml:space="preserve"> IKT-forsking, til kap. 285, post 53 der </w:t>
      </w:r>
      <w:proofErr w:type="spellStart"/>
      <w:r w:rsidRPr="001A69B5">
        <w:t>midlane</w:t>
      </w:r>
      <w:proofErr w:type="spellEnd"/>
      <w:r w:rsidRPr="001A69B5">
        <w:t xml:space="preserve"> skal </w:t>
      </w:r>
      <w:proofErr w:type="spellStart"/>
      <w:r w:rsidRPr="001A69B5">
        <w:t>nyttast</w:t>
      </w:r>
      <w:proofErr w:type="spellEnd"/>
      <w:r w:rsidRPr="001A69B5">
        <w:t xml:space="preserve"> til teknologikonvergens.</w:t>
      </w:r>
    </w:p>
    <w:p w14:paraId="22ECFA9F" w14:textId="77777777" w:rsidR="000513CD" w:rsidRPr="001A69B5" w:rsidRDefault="0009509B" w:rsidP="001A69B5">
      <w:r w:rsidRPr="001A69B5">
        <w:t xml:space="preserve">Departementet foreslår å redusere løyvinga med 45,5 mill. kroner for å </w:t>
      </w:r>
      <w:proofErr w:type="spellStart"/>
      <w:r w:rsidRPr="001A69B5">
        <w:t>frigjere</w:t>
      </w:r>
      <w:proofErr w:type="spellEnd"/>
      <w:r w:rsidRPr="001A69B5">
        <w:t xml:space="preserve"> </w:t>
      </w:r>
      <w:proofErr w:type="spellStart"/>
      <w:r w:rsidRPr="001A69B5">
        <w:t>midlar</w:t>
      </w:r>
      <w:proofErr w:type="spellEnd"/>
      <w:r w:rsidRPr="001A69B5">
        <w:t xml:space="preserve"> til andre formål, mellom anna til opptrappingsplanen Kvalitet i </w:t>
      </w:r>
      <w:proofErr w:type="spellStart"/>
      <w:r w:rsidRPr="001A69B5">
        <w:t>høgare</w:t>
      </w:r>
      <w:proofErr w:type="spellEnd"/>
      <w:r w:rsidRPr="001A69B5">
        <w:t xml:space="preserve"> utdanning.</w:t>
      </w:r>
    </w:p>
    <w:p w14:paraId="78575B08" w14:textId="77777777" w:rsidR="000513CD" w:rsidRPr="001A69B5" w:rsidRDefault="0009509B" w:rsidP="001A69B5">
      <w:pPr>
        <w:pStyle w:val="b-post"/>
      </w:pPr>
      <w:r w:rsidRPr="001A69B5">
        <w:t xml:space="preserve">Post 53 </w:t>
      </w:r>
      <w:proofErr w:type="spellStart"/>
      <w:r w:rsidRPr="001A69B5">
        <w:t>Sektoroverskridande</w:t>
      </w:r>
      <w:proofErr w:type="spellEnd"/>
      <w:r w:rsidRPr="001A69B5">
        <w:t xml:space="preserve"> og strategiske </w:t>
      </w:r>
      <w:proofErr w:type="spellStart"/>
      <w:r w:rsidRPr="001A69B5">
        <w:t>satsingar</w:t>
      </w:r>
      <w:proofErr w:type="spellEnd"/>
    </w:p>
    <w:p w14:paraId="4A4C47BA" w14:textId="77777777" w:rsidR="000513CD" w:rsidRPr="001A69B5" w:rsidRDefault="0009509B" w:rsidP="001A69B5">
      <w:r w:rsidRPr="001A69B5">
        <w:t xml:space="preserve">I rapporten </w:t>
      </w:r>
      <w:proofErr w:type="spellStart"/>
      <w:r w:rsidRPr="001A69B5">
        <w:t>frå</w:t>
      </w:r>
      <w:proofErr w:type="spellEnd"/>
      <w:r w:rsidRPr="001A69B5">
        <w:t xml:space="preserve"> områdegjennomgangen av Forskingsrådet blei det foreslått å reindyrke denne posten som </w:t>
      </w:r>
      <w:proofErr w:type="spellStart"/>
      <w:r w:rsidRPr="001A69B5">
        <w:t>ein</w:t>
      </w:r>
      <w:proofErr w:type="spellEnd"/>
      <w:r w:rsidRPr="001A69B5">
        <w:t xml:space="preserve"> finansieringsmekanisme som skal vareta endringsbehov, </w:t>
      </w:r>
      <w:proofErr w:type="spellStart"/>
      <w:r w:rsidRPr="001A69B5">
        <w:t>sektoroverskridande</w:t>
      </w:r>
      <w:proofErr w:type="spellEnd"/>
      <w:r w:rsidRPr="001A69B5">
        <w:t xml:space="preserve"> område og lange tidsperspektiv i forskingssystemet. Regjeringa har konkludert med at løyvinga på denne posten skal </w:t>
      </w:r>
      <w:proofErr w:type="spellStart"/>
      <w:r w:rsidRPr="001A69B5">
        <w:t>fordelast</w:t>
      </w:r>
      <w:proofErr w:type="spellEnd"/>
      <w:r w:rsidRPr="001A69B5">
        <w:t xml:space="preserve"> i tråd med </w:t>
      </w:r>
      <w:proofErr w:type="spellStart"/>
      <w:r w:rsidRPr="001A69B5">
        <w:t>følgande</w:t>
      </w:r>
      <w:proofErr w:type="spellEnd"/>
      <w:r w:rsidRPr="001A69B5">
        <w:t xml:space="preserve"> prinsipp:</w:t>
      </w:r>
    </w:p>
    <w:p w14:paraId="6B68944B" w14:textId="77777777" w:rsidR="000513CD" w:rsidRPr="001A69B5" w:rsidRDefault="0009509B" w:rsidP="001A69B5">
      <w:pPr>
        <w:pStyle w:val="Liste"/>
      </w:pPr>
      <w:r w:rsidRPr="001A69B5">
        <w:t xml:space="preserve">bidra til oppfølging av regjeringas forskingspolitiske </w:t>
      </w:r>
      <w:proofErr w:type="spellStart"/>
      <w:r w:rsidRPr="001A69B5">
        <w:t>prioriteringar</w:t>
      </w:r>
      <w:proofErr w:type="spellEnd"/>
      <w:r w:rsidRPr="001A69B5">
        <w:t xml:space="preserve"> i langtidsplanen for forsking og </w:t>
      </w:r>
      <w:proofErr w:type="spellStart"/>
      <w:r w:rsidRPr="001A69B5">
        <w:t>høgare</w:t>
      </w:r>
      <w:proofErr w:type="spellEnd"/>
      <w:r w:rsidRPr="001A69B5">
        <w:t xml:space="preserve"> utdanning</w:t>
      </w:r>
    </w:p>
    <w:p w14:paraId="260DE667" w14:textId="77777777" w:rsidR="000513CD" w:rsidRPr="001A69B5" w:rsidRDefault="0009509B" w:rsidP="001A69B5">
      <w:pPr>
        <w:pStyle w:val="Liste"/>
      </w:pPr>
      <w:r w:rsidRPr="001A69B5">
        <w:t xml:space="preserve">gi fleksibilitet til å gjennomføre langsiktige </w:t>
      </w:r>
      <w:proofErr w:type="spellStart"/>
      <w:r w:rsidRPr="001A69B5">
        <w:t>endringar</w:t>
      </w:r>
      <w:proofErr w:type="spellEnd"/>
      <w:r w:rsidRPr="001A69B5">
        <w:t xml:space="preserve"> i forskingssystemet. </w:t>
      </w:r>
      <w:proofErr w:type="spellStart"/>
      <w:r w:rsidRPr="001A69B5">
        <w:t>Midlar</w:t>
      </w:r>
      <w:proofErr w:type="spellEnd"/>
      <w:r w:rsidRPr="001A69B5">
        <w:t xml:space="preserve"> på posten kan til dømes verke </w:t>
      </w:r>
      <w:proofErr w:type="spellStart"/>
      <w:r w:rsidRPr="001A69B5">
        <w:t>saman</w:t>
      </w:r>
      <w:proofErr w:type="spellEnd"/>
      <w:r w:rsidRPr="001A69B5">
        <w:t xml:space="preserve"> med </w:t>
      </w:r>
      <w:proofErr w:type="spellStart"/>
      <w:r w:rsidRPr="001A69B5">
        <w:t>satsingar</w:t>
      </w:r>
      <w:proofErr w:type="spellEnd"/>
      <w:r w:rsidRPr="001A69B5">
        <w:t xml:space="preserve"> </w:t>
      </w:r>
      <w:proofErr w:type="spellStart"/>
      <w:r w:rsidRPr="001A69B5">
        <w:t>frå</w:t>
      </w:r>
      <w:proofErr w:type="spellEnd"/>
      <w:r w:rsidRPr="001A69B5">
        <w:t xml:space="preserve"> andre departement i </w:t>
      </w:r>
      <w:proofErr w:type="spellStart"/>
      <w:r w:rsidRPr="001A69B5">
        <w:t>ein</w:t>
      </w:r>
      <w:proofErr w:type="spellEnd"/>
      <w:r w:rsidRPr="001A69B5">
        <w:t xml:space="preserve"> startfase. Posten skal verke </w:t>
      </w:r>
      <w:proofErr w:type="spellStart"/>
      <w:r w:rsidRPr="001A69B5">
        <w:t>mobiliserande</w:t>
      </w:r>
      <w:proofErr w:type="spellEnd"/>
      <w:r w:rsidRPr="001A69B5">
        <w:t xml:space="preserve">, </w:t>
      </w:r>
      <w:proofErr w:type="spellStart"/>
      <w:r w:rsidRPr="001A69B5">
        <w:t>ikkje</w:t>
      </w:r>
      <w:proofErr w:type="spellEnd"/>
      <w:r w:rsidRPr="001A69B5">
        <w:t xml:space="preserve"> </w:t>
      </w:r>
      <w:proofErr w:type="spellStart"/>
      <w:r w:rsidRPr="001A69B5">
        <w:t>kompenserande</w:t>
      </w:r>
      <w:proofErr w:type="spellEnd"/>
    </w:p>
    <w:p w14:paraId="7E4CB948" w14:textId="77777777" w:rsidR="000513CD" w:rsidRPr="001A69B5" w:rsidRDefault="0009509B" w:rsidP="001A69B5">
      <w:pPr>
        <w:pStyle w:val="Liste"/>
      </w:pPr>
      <w:r w:rsidRPr="001A69B5">
        <w:t xml:space="preserve">støtte og bygge opp forsking av høg </w:t>
      </w:r>
      <w:proofErr w:type="spellStart"/>
      <w:r w:rsidRPr="001A69B5">
        <w:t>vitskapleg</w:t>
      </w:r>
      <w:proofErr w:type="spellEnd"/>
      <w:r w:rsidRPr="001A69B5">
        <w:t xml:space="preserve"> kvalitet og forsking med høg relevans</w:t>
      </w:r>
    </w:p>
    <w:p w14:paraId="606D0461" w14:textId="77777777" w:rsidR="000513CD" w:rsidRPr="001A69B5" w:rsidRDefault="0009509B" w:rsidP="001A69B5">
      <w:pPr>
        <w:pStyle w:val="avsnitt-tittel"/>
      </w:pPr>
      <w:r w:rsidRPr="001A69B5">
        <w:t>Mål for 2022</w:t>
      </w:r>
    </w:p>
    <w:p w14:paraId="514DD594" w14:textId="77777777" w:rsidR="000513CD" w:rsidRPr="001A69B5" w:rsidRDefault="0009509B" w:rsidP="001A69B5">
      <w:proofErr w:type="spellStart"/>
      <w:r w:rsidRPr="001A69B5">
        <w:t>Sektoroverskridande</w:t>
      </w:r>
      <w:proofErr w:type="spellEnd"/>
      <w:r w:rsidRPr="001A69B5">
        <w:t xml:space="preserve"> forsking av </w:t>
      </w:r>
      <w:proofErr w:type="spellStart"/>
      <w:r w:rsidRPr="001A69B5">
        <w:t>høg</w:t>
      </w:r>
      <w:proofErr w:type="spellEnd"/>
      <w:r w:rsidRPr="001A69B5">
        <w:t xml:space="preserve"> kvalitet og forsking med høg relevans som </w:t>
      </w:r>
      <w:proofErr w:type="spellStart"/>
      <w:r w:rsidRPr="001A69B5">
        <w:t>bidreg</w:t>
      </w:r>
      <w:proofErr w:type="spellEnd"/>
      <w:r w:rsidRPr="001A69B5">
        <w:t xml:space="preserve"> til å følge opp </w:t>
      </w:r>
      <w:proofErr w:type="spellStart"/>
      <w:r w:rsidRPr="001A69B5">
        <w:t>prioriteringane</w:t>
      </w:r>
      <w:proofErr w:type="spellEnd"/>
      <w:r w:rsidRPr="001A69B5">
        <w:t xml:space="preserve"> i langtidsplanen og til å gjennomføre langsiktige </w:t>
      </w:r>
      <w:proofErr w:type="spellStart"/>
      <w:r w:rsidRPr="001A69B5">
        <w:t>endringar</w:t>
      </w:r>
      <w:proofErr w:type="spellEnd"/>
      <w:r w:rsidRPr="001A69B5">
        <w:t xml:space="preserve"> i forskingssystemet.</w:t>
      </w:r>
    </w:p>
    <w:p w14:paraId="32076E86" w14:textId="77777777" w:rsidR="000513CD" w:rsidRPr="001A69B5" w:rsidRDefault="0009509B" w:rsidP="001A69B5">
      <w:pPr>
        <w:pStyle w:val="avsnitt-tittel"/>
      </w:pPr>
      <w:r w:rsidRPr="001A69B5">
        <w:t>Resultat i 2020</w:t>
      </w:r>
    </w:p>
    <w:p w14:paraId="6227E9C3" w14:textId="77777777" w:rsidR="000513CD" w:rsidRPr="001A69B5" w:rsidRDefault="0009509B" w:rsidP="001A69B5">
      <w:r w:rsidRPr="001A69B5">
        <w:t xml:space="preserve">Den </w:t>
      </w:r>
      <w:proofErr w:type="spellStart"/>
      <w:r w:rsidRPr="001A69B5">
        <w:t>koordinerande</w:t>
      </w:r>
      <w:proofErr w:type="spellEnd"/>
      <w:r w:rsidRPr="001A69B5">
        <w:t xml:space="preserve"> rolla til Kunnskapsdepartementet i forskingspolitikken og ansvaret for forskingssystemet </w:t>
      </w:r>
      <w:proofErr w:type="spellStart"/>
      <w:r w:rsidRPr="001A69B5">
        <w:t>inneber</w:t>
      </w:r>
      <w:proofErr w:type="spellEnd"/>
      <w:r w:rsidRPr="001A69B5">
        <w:t xml:space="preserve"> at departementet </w:t>
      </w:r>
      <w:proofErr w:type="spellStart"/>
      <w:r w:rsidRPr="001A69B5">
        <w:t>bidreg</w:t>
      </w:r>
      <w:proofErr w:type="spellEnd"/>
      <w:r w:rsidRPr="001A69B5">
        <w:t xml:space="preserve"> med finansiering i mange av programma og </w:t>
      </w:r>
      <w:proofErr w:type="spellStart"/>
      <w:r w:rsidRPr="001A69B5">
        <w:t>aktivitetane</w:t>
      </w:r>
      <w:proofErr w:type="spellEnd"/>
      <w:r w:rsidRPr="001A69B5">
        <w:t xml:space="preserve"> til Forskingsrådet.</w:t>
      </w:r>
    </w:p>
    <w:p w14:paraId="303FCAF0" w14:textId="77777777" w:rsidR="000513CD" w:rsidRPr="001A69B5" w:rsidRDefault="0009509B" w:rsidP="001A69B5">
      <w:proofErr w:type="spellStart"/>
      <w:r w:rsidRPr="001A69B5">
        <w:t>Midlane</w:t>
      </w:r>
      <w:proofErr w:type="spellEnd"/>
      <w:r w:rsidRPr="001A69B5">
        <w:t xml:space="preserve"> på posten skal sørge for ei god oppfølging av langtidsplanen for forsking og </w:t>
      </w:r>
      <w:proofErr w:type="spellStart"/>
      <w:r w:rsidRPr="001A69B5">
        <w:t>høgare</w:t>
      </w:r>
      <w:proofErr w:type="spellEnd"/>
      <w:r w:rsidRPr="001A69B5">
        <w:t xml:space="preserve"> utdanning. Tiltak </w:t>
      </w:r>
      <w:proofErr w:type="spellStart"/>
      <w:r w:rsidRPr="001A69B5">
        <w:t>innan</w:t>
      </w:r>
      <w:proofErr w:type="spellEnd"/>
      <w:r w:rsidRPr="001A69B5">
        <w:t xml:space="preserve"> klima, miljø og </w:t>
      </w:r>
      <w:proofErr w:type="spellStart"/>
      <w:r w:rsidRPr="001A69B5">
        <w:t>miljøvennleg</w:t>
      </w:r>
      <w:proofErr w:type="spellEnd"/>
      <w:r w:rsidRPr="001A69B5">
        <w:t xml:space="preserve"> energi, hav, </w:t>
      </w:r>
      <w:proofErr w:type="spellStart"/>
      <w:r w:rsidRPr="001A69B5">
        <w:t>teknologiar</w:t>
      </w:r>
      <w:proofErr w:type="spellEnd"/>
      <w:r w:rsidRPr="001A69B5">
        <w:t xml:space="preserve"> og samfunnstryggleik er viktige tema. Det er også betre og </w:t>
      </w:r>
      <w:proofErr w:type="spellStart"/>
      <w:r w:rsidRPr="001A69B5">
        <w:t>meir</w:t>
      </w:r>
      <w:proofErr w:type="spellEnd"/>
      <w:r w:rsidRPr="001A69B5">
        <w:t xml:space="preserve"> effektive </w:t>
      </w:r>
      <w:proofErr w:type="spellStart"/>
      <w:r w:rsidRPr="001A69B5">
        <w:t>offentlege</w:t>
      </w:r>
      <w:proofErr w:type="spellEnd"/>
      <w:r w:rsidRPr="001A69B5">
        <w:t xml:space="preserve"> </w:t>
      </w:r>
      <w:proofErr w:type="spellStart"/>
      <w:r w:rsidRPr="001A69B5">
        <w:t>tenester</w:t>
      </w:r>
      <w:proofErr w:type="spellEnd"/>
      <w:r w:rsidRPr="001A69B5">
        <w:t>.</w:t>
      </w:r>
    </w:p>
    <w:p w14:paraId="1A591EA6" w14:textId="77777777" w:rsidR="000513CD" w:rsidRPr="001A69B5" w:rsidRDefault="0009509B" w:rsidP="001A69B5">
      <w:proofErr w:type="spellStart"/>
      <w:r w:rsidRPr="001A69B5">
        <w:t>Midlane</w:t>
      </w:r>
      <w:proofErr w:type="spellEnd"/>
      <w:r w:rsidRPr="001A69B5">
        <w:t xml:space="preserve"> </w:t>
      </w:r>
      <w:proofErr w:type="spellStart"/>
      <w:r w:rsidRPr="001A69B5">
        <w:t>bidreg</w:t>
      </w:r>
      <w:proofErr w:type="spellEnd"/>
      <w:r w:rsidRPr="001A69B5">
        <w:t xml:space="preserve"> til å </w:t>
      </w:r>
      <w:proofErr w:type="spellStart"/>
      <w:r w:rsidRPr="001A69B5">
        <w:t>auke</w:t>
      </w:r>
      <w:proofErr w:type="spellEnd"/>
      <w:r w:rsidRPr="001A69B5">
        <w:t xml:space="preserve"> forskingskapasitet på viktige område og støtte opp om </w:t>
      </w:r>
      <w:proofErr w:type="spellStart"/>
      <w:r w:rsidRPr="001A69B5">
        <w:t>sektoroverskridande</w:t>
      </w:r>
      <w:proofErr w:type="spellEnd"/>
      <w:r w:rsidRPr="001A69B5">
        <w:t xml:space="preserve"> forsking av </w:t>
      </w:r>
      <w:proofErr w:type="spellStart"/>
      <w:r w:rsidRPr="001A69B5">
        <w:t>høg</w:t>
      </w:r>
      <w:proofErr w:type="spellEnd"/>
      <w:r w:rsidRPr="001A69B5">
        <w:t xml:space="preserve"> kvalitet.</w:t>
      </w:r>
    </w:p>
    <w:p w14:paraId="67F98864" w14:textId="77777777" w:rsidR="000513CD" w:rsidRPr="001A69B5" w:rsidRDefault="0009509B" w:rsidP="001A69B5">
      <w:r w:rsidRPr="001A69B5">
        <w:t xml:space="preserve">Forskingsrådet har i 2020 </w:t>
      </w:r>
      <w:proofErr w:type="spellStart"/>
      <w:r w:rsidRPr="001A69B5">
        <w:t>halde</w:t>
      </w:r>
      <w:proofErr w:type="spellEnd"/>
      <w:r w:rsidRPr="001A69B5">
        <w:t xml:space="preserve"> fram arbeidet med å styrke den delen av </w:t>
      </w:r>
      <w:proofErr w:type="spellStart"/>
      <w:r w:rsidRPr="001A69B5">
        <w:t>løyvingane</w:t>
      </w:r>
      <w:proofErr w:type="spellEnd"/>
      <w:r w:rsidRPr="001A69B5">
        <w:t xml:space="preserve"> som går til humaniora, og har som mål å </w:t>
      </w:r>
      <w:proofErr w:type="spellStart"/>
      <w:r w:rsidRPr="001A69B5">
        <w:t>auke</w:t>
      </w:r>
      <w:proofErr w:type="spellEnd"/>
      <w:r w:rsidRPr="001A69B5">
        <w:t xml:space="preserve"> denne til 5 pst. av rådets samla </w:t>
      </w:r>
      <w:proofErr w:type="spellStart"/>
      <w:r w:rsidRPr="001A69B5">
        <w:t>løyvingar</w:t>
      </w:r>
      <w:proofErr w:type="spellEnd"/>
      <w:r w:rsidRPr="001A69B5">
        <w:t xml:space="preserve">. Det er lagt godt til rette for dette </w:t>
      </w:r>
      <w:proofErr w:type="spellStart"/>
      <w:r w:rsidRPr="001A69B5">
        <w:t>innanfor</w:t>
      </w:r>
      <w:proofErr w:type="spellEnd"/>
      <w:r w:rsidRPr="001A69B5">
        <w:t xml:space="preserve"> </w:t>
      </w:r>
      <w:proofErr w:type="spellStart"/>
      <w:r w:rsidRPr="001A69B5">
        <w:t>dei</w:t>
      </w:r>
      <w:proofErr w:type="spellEnd"/>
      <w:r w:rsidRPr="001A69B5">
        <w:t xml:space="preserve"> </w:t>
      </w:r>
      <w:proofErr w:type="spellStart"/>
      <w:r w:rsidRPr="001A69B5">
        <w:t>sektoroverskridande</w:t>
      </w:r>
      <w:proofErr w:type="spellEnd"/>
      <w:r w:rsidRPr="001A69B5">
        <w:t xml:space="preserve"> </w:t>
      </w:r>
      <w:proofErr w:type="spellStart"/>
      <w:r w:rsidRPr="001A69B5">
        <w:t>satsingane</w:t>
      </w:r>
      <w:proofErr w:type="spellEnd"/>
      <w:r w:rsidRPr="001A69B5">
        <w:t xml:space="preserve">, og det er </w:t>
      </w:r>
      <w:proofErr w:type="spellStart"/>
      <w:r w:rsidRPr="001A69B5">
        <w:t>ein</w:t>
      </w:r>
      <w:proofErr w:type="spellEnd"/>
      <w:r w:rsidRPr="001A69B5">
        <w:t xml:space="preserve"> svak </w:t>
      </w:r>
      <w:proofErr w:type="spellStart"/>
      <w:r w:rsidRPr="001A69B5">
        <w:t>auke</w:t>
      </w:r>
      <w:proofErr w:type="spellEnd"/>
      <w:r w:rsidRPr="001A69B5">
        <w:t xml:space="preserve"> </w:t>
      </w:r>
      <w:proofErr w:type="spellStart"/>
      <w:r w:rsidRPr="001A69B5">
        <w:t>frå</w:t>
      </w:r>
      <w:proofErr w:type="spellEnd"/>
      <w:r w:rsidRPr="001A69B5">
        <w:t xml:space="preserve"> 2019 til 2020 med forventning om </w:t>
      </w:r>
      <w:proofErr w:type="spellStart"/>
      <w:r w:rsidRPr="001A69B5">
        <w:t>ytterlegare</w:t>
      </w:r>
      <w:proofErr w:type="spellEnd"/>
      <w:r w:rsidRPr="001A69B5">
        <w:t xml:space="preserve"> </w:t>
      </w:r>
      <w:proofErr w:type="spellStart"/>
      <w:r w:rsidRPr="001A69B5">
        <w:t>auke</w:t>
      </w:r>
      <w:proofErr w:type="spellEnd"/>
      <w:r w:rsidRPr="001A69B5">
        <w:t xml:space="preserve"> i 2021. For å kunne nå dette ambisiøse målet er Forskingsrådet i tillegg avhengig av gode søknader </w:t>
      </w:r>
      <w:proofErr w:type="spellStart"/>
      <w:r w:rsidRPr="001A69B5">
        <w:t>frå</w:t>
      </w:r>
      <w:proofErr w:type="spellEnd"/>
      <w:r w:rsidRPr="001A69B5">
        <w:t xml:space="preserve"> </w:t>
      </w:r>
      <w:proofErr w:type="spellStart"/>
      <w:r w:rsidRPr="001A69B5">
        <w:t>humanioramiljøa</w:t>
      </w:r>
      <w:proofErr w:type="spellEnd"/>
      <w:r w:rsidRPr="001A69B5">
        <w:t>.</w:t>
      </w:r>
    </w:p>
    <w:p w14:paraId="6AF2461B" w14:textId="77777777" w:rsidR="000513CD" w:rsidRPr="001A69B5" w:rsidRDefault="0009509B" w:rsidP="001A69B5">
      <w:r w:rsidRPr="001A69B5">
        <w:t xml:space="preserve">Løyvinga på posten finansierer også </w:t>
      </w:r>
      <w:proofErr w:type="spellStart"/>
      <w:r w:rsidRPr="001A69B5">
        <w:t>stimuleringsordningar</w:t>
      </w:r>
      <w:proofErr w:type="spellEnd"/>
      <w:r w:rsidRPr="001A69B5">
        <w:t xml:space="preserve"> for betre deltaking i EUs rammeprogram for forsking og innovasjon, som til dømes prosjektetableringsstøtte (PES) og STIM-EU. </w:t>
      </w:r>
      <w:proofErr w:type="spellStart"/>
      <w:r w:rsidRPr="001A69B5">
        <w:t>Midlane</w:t>
      </w:r>
      <w:proofErr w:type="spellEnd"/>
      <w:r w:rsidRPr="001A69B5">
        <w:t xml:space="preserve"> går til ei rekke ulike tiltak, i </w:t>
      </w:r>
      <w:proofErr w:type="spellStart"/>
      <w:r w:rsidRPr="001A69B5">
        <w:t>hovudsak</w:t>
      </w:r>
      <w:proofErr w:type="spellEnd"/>
      <w:r w:rsidRPr="001A69B5">
        <w:t xml:space="preserve"> i Forskingsrådet, men òg i Innovasjon </w:t>
      </w:r>
      <w:proofErr w:type="spellStart"/>
      <w:r w:rsidRPr="001A69B5">
        <w:t>Noreg</w:t>
      </w:r>
      <w:proofErr w:type="spellEnd"/>
      <w:r w:rsidRPr="001A69B5">
        <w:t xml:space="preserve">. Horisont 2020 blei avslutta i 2020 og norske forskings- og innovasjonsmiljø, næringsliv, </w:t>
      </w:r>
      <w:proofErr w:type="spellStart"/>
      <w:r w:rsidRPr="001A69B5">
        <w:t>offentlege</w:t>
      </w:r>
      <w:proofErr w:type="spellEnd"/>
      <w:r w:rsidRPr="001A69B5">
        <w:t xml:space="preserve"> </w:t>
      </w:r>
      <w:proofErr w:type="spellStart"/>
      <w:r w:rsidRPr="001A69B5">
        <w:t>verksemder</w:t>
      </w:r>
      <w:proofErr w:type="spellEnd"/>
      <w:r w:rsidRPr="001A69B5">
        <w:t xml:space="preserve"> og </w:t>
      </w:r>
      <w:proofErr w:type="spellStart"/>
      <w:r w:rsidRPr="001A69B5">
        <w:t>helseføretak</w:t>
      </w:r>
      <w:proofErr w:type="spellEnd"/>
      <w:r w:rsidRPr="001A69B5">
        <w:t xml:space="preserve"> har henta heim om lag 2,5 pst. av </w:t>
      </w:r>
      <w:proofErr w:type="spellStart"/>
      <w:r w:rsidRPr="001A69B5">
        <w:t>dei</w:t>
      </w:r>
      <w:proofErr w:type="spellEnd"/>
      <w:r w:rsidRPr="001A69B5">
        <w:t xml:space="preserve"> konkurranseutsette </w:t>
      </w:r>
      <w:proofErr w:type="spellStart"/>
      <w:r w:rsidRPr="001A69B5">
        <w:t>midlane</w:t>
      </w:r>
      <w:proofErr w:type="spellEnd"/>
      <w:r w:rsidRPr="001A69B5">
        <w:t xml:space="preserve">, godt over det målet regjeringa sette på 2 pst. Til </w:t>
      </w:r>
      <w:proofErr w:type="spellStart"/>
      <w:r w:rsidRPr="001A69B5">
        <w:t>samanlikning</w:t>
      </w:r>
      <w:proofErr w:type="spellEnd"/>
      <w:r w:rsidRPr="001A69B5">
        <w:t xml:space="preserve"> henta norske fagmiljø inn 1,7 pst. i </w:t>
      </w:r>
      <w:proofErr w:type="spellStart"/>
      <w:r w:rsidRPr="001A69B5">
        <w:t>førre</w:t>
      </w:r>
      <w:proofErr w:type="spellEnd"/>
      <w:r w:rsidRPr="001A69B5">
        <w:t xml:space="preserve"> programperiode (2007–2014). Det er grunn til å tru at opptrappinga og innrettinga av </w:t>
      </w:r>
      <w:proofErr w:type="spellStart"/>
      <w:r w:rsidRPr="001A69B5">
        <w:t>stimuleringsordningane</w:t>
      </w:r>
      <w:proofErr w:type="spellEnd"/>
      <w:r w:rsidRPr="001A69B5">
        <w:t xml:space="preserve"> har </w:t>
      </w:r>
      <w:proofErr w:type="spellStart"/>
      <w:r w:rsidRPr="001A69B5">
        <w:t>medverka</w:t>
      </w:r>
      <w:proofErr w:type="spellEnd"/>
      <w:r w:rsidRPr="001A69B5">
        <w:t xml:space="preserve"> positivt til </w:t>
      </w:r>
      <w:proofErr w:type="spellStart"/>
      <w:r w:rsidRPr="001A69B5">
        <w:t>auka</w:t>
      </w:r>
      <w:proofErr w:type="spellEnd"/>
      <w:r w:rsidRPr="001A69B5">
        <w:t xml:space="preserve"> norsk deltaking i Horisont 2020.</w:t>
      </w:r>
    </w:p>
    <w:p w14:paraId="6B787B95" w14:textId="77777777" w:rsidR="000513CD" w:rsidRPr="001A69B5" w:rsidRDefault="0009509B" w:rsidP="001A69B5">
      <w:r w:rsidRPr="001A69B5">
        <w:t xml:space="preserve">Andre sentrale </w:t>
      </w:r>
      <w:proofErr w:type="spellStart"/>
      <w:r w:rsidRPr="001A69B5">
        <w:t>satsingar</w:t>
      </w:r>
      <w:proofErr w:type="spellEnd"/>
      <w:r w:rsidRPr="001A69B5">
        <w:t xml:space="preserve"> som har fått finansiering over denne posten, er senter for forskingsdriven innovasjon (SFI) og forskingssenter for </w:t>
      </w:r>
      <w:proofErr w:type="spellStart"/>
      <w:r w:rsidRPr="001A69B5">
        <w:t>miljøvennleg</w:t>
      </w:r>
      <w:proofErr w:type="spellEnd"/>
      <w:r w:rsidRPr="001A69B5">
        <w:t xml:space="preserve"> energi (FME). SFI-ane </w:t>
      </w:r>
      <w:proofErr w:type="spellStart"/>
      <w:r w:rsidRPr="001A69B5">
        <w:t>bidreg</w:t>
      </w:r>
      <w:proofErr w:type="spellEnd"/>
      <w:r w:rsidRPr="001A69B5">
        <w:t xml:space="preserve"> til å </w:t>
      </w:r>
      <w:proofErr w:type="spellStart"/>
      <w:r w:rsidRPr="001A69B5">
        <w:t>fremje</w:t>
      </w:r>
      <w:proofErr w:type="spellEnd"/>
      <w:r w:rsidRPr="001A69B5">
        <w:t xml:space="preserve"> utvikling av næringsretta forskingsmiljø som ligg i den internasjonale forskingsfronten. </w:t>
      </w:r>
      <w:proofErr w:type="spellStart"/>
      <w:r w:rsidRPr="001A69B5">
        <w:t>Sentera</w:t>
      </w:r>
      <w:proofErr w:type="spellEnd"/>
      <w:r w:rsidRPr="001A69B5">
        <w:t xml:space="preserve"> legg godt til rette for </w:t>
      </w:r>
      <w:proofErr w:type="spellStart"/>
      <w:r w:rsidRPr="001A69B5">
        <w:t>eit</w:t>
      </w:r>
      <w:proofErr w:type="spellEnd"/>
      <w:r w:rsidRPr="001A69B5">
        <w:t xml:space="preserve"> nært samarbeid mellom bedrifter og forskingsgrupper. Dette gir </w:t>
      </w:r>
      <w:proofErr w:type="spellStart"/>
      <w:r w:rsidRPr="001A69B5">
        <w:t>auka</w:t>
      </w:r>
      <w:proofErr w:type="spellEnd"/>
      <w:r w:rsidRPr="001A69B5">
        <w:t xml:space="preserve"> næringsrelevant kompetanse i FoU-miljøa og </w:t>
      </w:r>
      <w:proofErr w:type="spellStart"/>
      <w:r w:rsidRPr="001A69B5">
        <w:t>auka</w:t>
      </w:r>
      <w:proofErr w:type="spellEnd"/>
      <w:r w:rsidRPr="001A69B5">
        <w:t xml:space="preserve"> FoU-kompetanse i næringslivet. Det vart finansiert 22 nye senter </w:t>
      </w:r>
      <w:proofErr w:type="spellStart"/>
      <w:r w:rsidRPr="001A69B5">
        <w:t>innanfor</w:t>
      </w:r>
      <w:proofErr w:type="spellEnd"/>
      <w:r w:rsidRPr="001A69B5">
        <w:t xml:space="preserve"> SFI-ordninga i 2020.</w:t>
      </w:r>
    </w:p>
    <w:p w14:paraId="0829F40D" w14:textId="77777777" w:rsidR="000513CD" w:rsidRPr="001A69B5" w:rsidRDefault="0009509B" w:rsidP="001A69B5">
      <w:r w:rsidRPr="001A69B5">
        <w:t xml:space="preserve">Brorparten av </w:t>
      </w:r>
      <w:proofErr w:type="spellStart"/>
      <w:r w:rsidRPr="001A69B5">
        <w:t>dei</w:t>
      </w:r>
      <w:proofErr w:type="spellEnd"/>
      <w:r w:rsidRPr="001A69B5">
        <w:t xml:space="preserve"> konkurranseutsette </w:t>
      </w:r>
      <w:proofErr w:type="spellStart"/>
      <w:r w:rsidRPr="001A69B5">
        <w:t>midlane</w:t>
      </w:r>
      <w:proofErr w:type="spellEnd"/>
      <w:r w:rsidRPr="001A69B5">
        <w:t xml:space="preserve"> til polarforsking vart òg finansierte over denne posten. Satsinga </w:t>
      </w:r>
      <w:proofErr w:type="spellStart"/>
      <w:r w:rsidRPr="001A69B5">
        <w:t>bidreg</w:t>
      </w:r>
      <w:proofErr w:type="spellEnd"/>
      <w:r w:rsidRPr="001A69B5">
        <w:t xml:space="preserve"> til å styrke </w:t>
      </w:r>
      <w:proofErr w:type="spellStart"/>
      <w:r w:rsidRPr="001A69B5">
        <w:t>Noregs</w:t>
      </w:r>
      <w:proofErr w:type="spellEnd"/>
      <w:r w:rsidRPr="001A69B5">
        <w:t xml:space="preserve"> rolle som polarforskingsnasjon, og </w:t>
      </w:r>
      <w:proofErr w:type="spellStart"/>
      <w:r w:rsidRPr="001A69B5">
        <w:t>Noreg</w:t>
      </w:r>
      <w:proofErr w:type="spellEnd"/>
      <w:r w:rsidRPr="001A69B5">
        <w:t xml:space="preserve"> er </w:t>
      </w:r>
      <w:proofErr w:type="spellStart"/>
      <w:r w:rsidRPr="001A69B5">
        <w:t>no</w:t>
      </w:r>
      <w:proofErr w:type="spellEnd"/>
      <w:r w:rsidRPr="001A69B5">
        <w:t xml:space="preserve"> femte største nasjon i verda målt i </w:t>
      </w:r>
      <w:proofErr w:type="spellStart"/>
      <w:r w:rsidRPr="001A69B5">
        <w:t>talet</w:t>
      </w:r>
      <w:proofErr w:type="spellEnd"/>
      <w:r w:rsidRPr="001A69B5">
        <w:t xml:space="preserve"> på </w:t>
      </w:r>
      <w:proofErr w:type="spellStart"/>
      <w:r w:rsidRPr="001A69B5">
        <w:t>vitskaplege</w:t>
      </w:r>
      <w:proofErr w:type="spellEnd"/>
      <w:r w:rsidRPr="001A69B5">
        <w:t xml:space="preserve"> </w:t>
      </w:r>
      <w:proofErr w:type="spellStart"/>
      <w:r w:rsidRPr="001A69B5">
        <w:t>artiklar</w:t>
      </w:r>
      <w:proofErr w:type="spellEnd"/>
      <w:r w:rsidRPr="001A69B5">
        <w:t xml:space="preserve"> på det feltet. Polarforskinga gir viktige bidrag til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langtidsplanen for forsking og </w:t>
      </w:r>
      <w:proofErr w:type="spellStart"/>
      <w:r w:rsidRPr="001A69B5">
        <w:t>høgare</w:t>
      </w:r>
      <w:proofErr w:type="spellEnd"/>
      <w:r w:rsidRPr="001A69B5">
        <w:t xml:space="preserve"> utdanning, med </w:t>
      </w:r>
      <w:proofErr w:type="spellStart"/>
      <w:r w:rsidRPr="001A69B5">
        <w:t>særskild</w:t>
      </w:r>
      <w:proofErr w:type="spellEnd"/>
      <w:r w:rsidRPr="001A69B5">
        <w:t xml:space="preserve"> vekt på klima, miljø og </w:t>
      </w:r>
      <w:proofErr w:type="spellStart"/>
      <w:r w:rsidRPr="001A69B5">
        <w:t>miljøvennleg</w:t>
      </w:r>
      <w:proofErr w:type="spellEnd"/>
      <w:r w:rsidRPr="001A69B5">
        <w:t xml:space="preserve"> energi og samfunnstryggleik.</w:t>
      </w:r>
    </w:p>
    <w:p w14:paraId="4C844002" w14:textId="77777777" w:rsidR="000513CD" w:rsidRPr="001A69B5" w:rsidRDefault="0009509B" w:rsidP="001A69B5">
      <w:r w:rsidRPr="001A69B5">
        <w:t xml:space="preserve">Nærings- og fiskeridepartementet og Kunnskapsdepartementet har gjennom 2020 og 2021 </w:t>
      </w:r>
      <w:proofErr w:type="spellStart"/>
      <w:r w:rsidRPr="001A69B5">
        <w:t>halde</w:t>
      </w:r>
      <w:proofErr w:type="spellEnd"/>
      <w:r w:rsidRPr="001A69B5">
        <w:t xml:space="preserve"> fram arbeidet med å sjå på </w:t>
      </w:r>
      <w:proofErr w:type="spellStart"/>
      <w:r w:rsidRPr="001A69B5">
        <w:t>moglegheiter</w:t>
      </w:r>
      <w:proofErr w:type="spellEnd"/>
      <w:r w:rsidRPr="001A69B5">
        <w:t xml:space="preserve"> for å styrke kommersialisering av </w:t>
      </w:r>
      <w:proofErr w:type="spellStart"/>
      <w:r w:rsidRPr="001A69B5">
        <w:t>offentleg</w:t>
      </w:r>
      <w:proofErr w:type="spellEnd"/>
      <w:r w:rsidRPr="001A69B5">
        <w:t xml:space="preserve"> finansiert forsking og samarbeider med andre relevante departement i dette arbeidet. Sentrale element er teknologioverføringssentra TTO-ane som </w:t>
      </w:r>
      <w:proofErr w:type="spellStart"/>
      <w:r w:rsidRPr="001A69B5">
        <w:t>verkemiddel</w:t>
      </w:r>
      <w:proofErr w:type="spellEnd"/>
      <w:r w:rsidRPr="001A69B5">
        <w:t xml:space="preserve"> for å støtte opp om </w:t>
      </w:r>
      <w:proofErr w:type="spellStart"/>
      <w:r w:rsidRPr="001A69B5">
        <w:t>kommersialiseringsaktivitetar</w:t>
      </w:r>
      <w:proofErr w:type="spellEnd"/>
      <w:r w:rsidRPr="001A69B5">
        <w:t xml:space="preserve"> (mellom anna FORNY). Dei to departementa har i 2021 utlyst </w:t>
      </w:r>
      <w:proofErr w:type="spellStart"/>
      <w:r w:rsidRPr="001A69B5">
        <w:t>midlar</w:t>
      </w:r>
      <w:proofErr w:type="spellEnd"/>
      <w:r w:rsidRPr="001A69B5">
        <w:t xml:space="preserve"> til ei utgreiing om rolla og ansvaret til TTO-ane i det nasjonale forskingssystemet. Utgreiinga blir ferdig </w:t>
      </w:r>
      <w:proofErr w:type="spellStart"/>
      <w:r w:rsidRPr="001A69B5">
        <w:t>hausten</w:t>
      </w:r>
      <w:proofErr w:type="spellEnd"/>
      <w:r w:rsidRPr="001A69B5">
        <w:t xml:space="preserve"> 2021. Departementa og Forskingsrådet er </w:t>
      </w:r>
      <w:proofErr w:type="spellStart"/>
      <w:r w:rsidRPr="001A69B5">
        <w:t>vidare</w:t>
      </w:r>
      <w:proofErr w:type="spellEnd"/>
      <w:r w:rsidRPr="001A69B5">
        <w:t xml:space="preserve"> i dialog om utviklinga av </w:t>
      </w:r>
      <w:proofErr w:type="spellStart"/>
      <w:r w:rsidRPr="001A69B5">
        <w:t>verkemidla</w:t>
      </w:r>
      <w:proofErr w:type="spellEnd"/>
      <w:r w:rsidRPr="001A69B5">
        <w:t xml:space="preserve"> på dette området, mellom anna gjeld dette utviklinga av FORNY. Målet er å </w:t>
      </w:r>
      <w:proofErr w:type="spellStart"/>
      <w:r w:rsidRPr="001A69B5">
        <w:t>auke</w:t>
      </w:r>
      <w:proofErr w:type="spellEnd"/>
      <w:r w:rsidRPr="001A69B5">
        <w:t xml:space="preserve"> kommersialiseringa av </w:t>
      </w:r>
      <w:proofErr w:type="spellStart"/>
      <w:r w:rsidRPr="001A69B5">
        <w:t>offentleg</w:t>
      </w:r>
      <w:proofErr w:type="spellEnd"/>
      <w:r w:rsidRPr="001A69B5">
        <w:t xml:space="preserve"> finansiert forsking.</w:t>
      </w:r>
    </w:p>
    <w:p w14:paraId="089869CB" w14:textId="77777777" w:rsidR="000513CD" w:rsidRPr="001A69B5" w:rsidRDefault="0009509B" w:rsidP="001A69B5">
      <w:pPr>
        <w:pStyle w:val="avsnitt-tittel"/>
      </w:pPr>
      <w:r w:rsidRPr="001A69B5">
        <w:t>Budsjettforslag for 2022</w:t>
      </w:r>
    </w:p>
    <w:p w14:paraId="5A1F34C9" w14:textId="77777777" w:rsidR="000513CD" w:rsidRPr="001A69B5" w:rsidRDefault="0009509B" w:rsidP="001A69B5">
      <w:r w:rsidRPr="001A69B5">
        <w:t>Departementet foreslår å løyve 1 885,5 mill. kroner på posten.</w:t>
      </w:r>
    </w:p>
    <w:p w14:paraId="7A38EB04" w14:textId="77777777" w:rsidR="000513CD" w:rsidRPr="001A69B5" w:rsidRDefault="0009509B" w:rsidP="001A69B5">
      <w:proofErr w:type="spellStart"/>
      <w:r w:rsidRPr="001A69B5">
        <w:t>Noregs</w:t>
      </w:r>
      <w:proofErr w:type="spellEnd"/>
      <w:r w:rsidRPr="001A69B5">
        <w:t xml:space="preserve"> forskingsråd skal i 2022 </w:t>
      </w:r>
      <w:proofErr w:type="spellStart"/>
      <w:r w:rsidRPr="001A69B5">
        <w:t>vidareføre</w:t>
      </w:r>
      <w:proofErr w:type="spellEnd"/>
      <w:r w:rsidRPr="001A69B5">
        <w:t xml:space="preserve"> prosessen med utviklinga av mellom anna FORNY-programmet i samsvar med signala </w:t>
      </w:r>
      <w:proofErr w:type="spellStart"/>
      <w:r w:rsidRPr="001A69B5">
        <w:t>frå</w:t>
      </w:r>
      <w:proofErr w:type="spellEnd"/>
      <w:r w:rsidRPr="001A69B5">
        <w:t xml:space="preserve"> Nærings- og fiskeridepartementet og Kunnskapsdepartementet. Ordninga i FORNY-programmet med lokale </w:t>
      </w:r>
      <w:proofErr w:type="spellStart"/>
      <w:r w:rsidRPr="001A69B5">
        <w:t>prosjektmidlar</w:t>
      </w:r>
      <w:proofErr w:type="spellEnd"/>
      <w:r w:rsidRPr="001A69B5">
        <w:t xml:space="preserve"> til TTO-ane vert </w:t>
      </w:r>
      <w:proofErr w:type="spellStart"/>
      <w:r w:rsidRPr="001A69B5">
        <w:t>vidareført</w:t>
      </w:r>
      <w:proofErr w:type="spellEnd"/>
      <w:r w:rsidRPr="001A69B5">
        <w:t xml:space="preserve"> som ei overgangsordning i 2022, men </w:t>
      </w:r>
      <w:proofErr w:type="spellStart"/>
      <w:r w:rsidRPr="001A69B5">
        <w:t>frå</w:t>
      </w:r>
      <w:proofErr w:type="spellEnd"/>
      <w:r w:rsidRPr="001A69B5">
        <w:t xml:space="preserve"> 2023 vert </w:t>
      </w:r>
      <w:proofErr w:type="spellStart"/>
      <w:r w:rsidRPr="001A69B5">
        <w:t>endringar</w:t>
      </w:r>
      <w:proofErr w:type="spellEnd"/>
      <w:r w:rsidRPr="001A69B5">
        <w:t xml:space="preserve"> i programmet vurdert. Målet er </w:t>
      </w:r>
      <w:proofErr w:type="spellStart"/>
      <w:r w:rsidRPr="001A69B5">
        <w:t>auka</w:t>
      </w:r>
      <w:proofErr w:type="spellEnd"/>
      <w:r w:rsidRPr="001A69B5">
        <w:t xml:space="preserve"> kommersialisering </w:t>
      </w:r>
      <w:proofErr w:type="spellStart"/>
      <w:r w:rsidRPr="001A69B5">
        <w:t>frå</w:t>
      </w:r>
      <w:proofErr w:type="spellEnd"/>
      <w:r w:rsidRPr="001A69B5">
        <w:t xml:space="preserve"> forsking ved at forskingsresultat i større grad gir nye produkt og </w:t>
      </w:r>
      <w:proofErr w:type="spellStart"/>
      <w:r w:rsidRPr="001A69B5">
        <w:t>tenester</w:t>
      </w:r>
      <w:proofErr w:type="spellEnd"/>
      <w:r w:rsidRPr="001A69B5">
        <w:t xml:space="preserve"> og </w:t>
      </w:r>
      <w:proofErr w:type="spellStart"/>
      <w:r w:rsidRPr="001A69B5">
        <w:t>auka</w:t>
      </w:r>
      <w:proofErr w:type="spellEnd"/>
      <w:r w:rsidRPr="001A69B5">
        <w:t xml:space="preserve"> verdiskaping.</w:t>
      </w:r>
    </w:p>
    <w:p w14:paraId="749CFD26"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løyvinga til </w:t>
      </w:r>
      <w:proofErr w:type="spellStart"/>
      <w:r w:rsidRPr="001A69B5">
        <w:t>stimuleringsordningane</w:t>
      </w:r>
      <w:proofErr w:type="spellEnd"/>
      <w:r w:rsidRPr="001A69B5">
        <w:t xml:space="preserve"> for å </w:t>
      </w:r>
      <w:proofErr w:type="spellStart"/>
      <w:r w:rsidRPr="001A69B5">
        <w:t>auke</w:t>
      </w:r>
      <w:proofErr w:type="spellEnd"/>
      <w:r w:rsidRPr="001A69B5">
        <w:t xml:space="preserve"> norsk deltaking i Horisont Europa. </w:t>
      </w:r>
      <w:proofErr w:type="spellStart"/>
      <w:r w:rsidRPr="001A69B5">
        <w:t>Midlane</w:t>
      </w:r>
      <w:proofErr w:type="spellEnd"/>
      <w:r w:rsidRPr="001A69B5">
        <w:t xml:space="preserve"> går til ei rekke tiltak i </w:t>
      </w:r>
      <w:proofErr w:type="spellStart"/>
      <w:r w:rsidRPr="001A69B5">
        <w:t>Noregs</w:t>
      </w:r>
      <w:proofErr w:type="spellEnd"/>
      <w:r w:rsidRPr="001A69B5">
        <w:t xml:space="preserve"> forskingsråd og i Innovasjon </w:t>
      </w:r>
      <w:proofErr w:type="spellStart"/>
      <w:r w:rsidRPr="001A69B5">
        <w:t>Noreg</w:t>
      </w:r>
      <w:proofErr w:type="spellEnd"/>
      <w:r w:rsidRPr="001A69B5">
        <w:t xml:space="preserve">, mellom anna </w:t>
      </w:r>
      <w:proofErr w:type="spellStart"/>
      <w:r w:rsidRPr="001A69B5">
        <w:t>prosjektetableringstøtte</w:t>
      </w:r>
      <w:proofErr w:type="spellEnd"/>
      <w:r w:rsidRPr="001A69B5">
        <w:t xml:space="preserve"> (PES) og stimuleringsmidla for instituttsektoren, STIM-EU.</w:t>
      </w:r>
    </w:p>
    <w:p w14:paraId="45A88F05" w14:textId="77777777" w:rsidR="000513CD" w:rsidRPr="001A69B5" w:rsidRDefault="0009509B" w:rsidP="001A69B5">
      <w:r w:rsidRPr="001A69B5">
        <w:t xml:space="preserve">Regjeringa foreslår å samle </w:t>
      </w:r>
      <w:proofErr w:type="spellStart"/>
      <w:r w:rsidRPr="001A69B5">
        <w:t>verkemidla</w:t>
      </w:r>
      <w:proofErr w:type="spellEnd"/>
      <w:r w:rsidRPr="001A69B5">
        <w:t xml:space="preserve"> for </w:t>
      </w:r>
      <w:proofErr w:type="spellStart"/>
      <w:r w:rsidRPr="001A69B5">
        <w:t>etablerarar</w:t>
      </w:r>
      <w:proofErr w:type="spellEnd"/>
      <w:r w:rsidRPr="001A69B5">
        <w:t xml:space="preserve"> i Innovasjon </w:t>
      </w:r>
      <w:proofErr w:type="spellStart"/>
      <w:r w:rsidRPr="001A69B5">
        <w:t>Noreg</w:t>
      </w:r>
      <w:proofErr w:type="spellEnd"/>
      <w:r w:rsidRPr="001A69B5">
        <w:t>. Ordninga for studententreprenørskap (</w:t>
      </w:r>
      <w:proofErr w:type="spellStart"/>
      <w:r w:rsidRPr="001A69B5">
        <w:t>StudENT</w:t>
      </w:r>
      <w:proofErr w:type="spellEnd"/>
      <w:r w:rsidRPr="001A69B5">
        <w:t xml:space="preserve">) vert flytta </w:t>
      </w:r>
      <w:proofErr w:type="spellStart"/>
      <w:r w:rsidRPr="001A69B5">
        <w:t>frå</w:t>
      </w:r>
      <w:proofErr w:type="spellEnd"/>
      <w:r w:rsidRPr="001A69B5">
        <w:t xml:space="preserve"> </w:t>
      </w:r>
      <w:proofErr w:type="spellStart"/>
      <w:r w:rsidRPr="001A69B5">
        <w:t>Noregs</w:t>
      </w:r>
      <w:proofErr w:type="spellEnd"/>
      <w:r w:rsidRPr="001A69B5">
        <w:t xml:space="preserve"> forskingsråd til Innovasjon </w:t>
      </w:r>
      <w:proofErr w:type="spellStart"/>
      <w:r w:rsidRPr="001A69B5">
        <w:t>Noreg</w:t>
      </w:r>
      <w:proofErr w:type="spellEnd"/>
      <w:r w:rsidRPr="001A69B5">
        <w:t xml:space="preserve"> </w:t>
      </w:r>
      <w:proofErr w:type="spellStart"/>
      <w:r w:rsidRPr="001A69B5">
        <w:t>frå</w:t>
      </w:r>
      <w:proofErr w:type="spellEnd"/>
      <w:r w:rsidRPr="001A69B5">
        <w:t xml:space="preserve"> 2022. Innovasjon </w:t>
      </w:r>
      <w:proofErr w:type="spellStart"/>
      <w:r w:rsidRPr="001A69B5">
        <w:t>Noreg</w:t>
      </w:r>
      <w:proofErr w:type="spellEnd"/>
      <w:r w:rsidRPr="001A69B5">
        <w:t xml:space="preserve"> vil få i oppdrag å sørge for at </w:t>
      </w:r>
      <w:proofErr w:type="spellStart"/>
      <w:r w:rsidRPr="001A69B5">
        <w:t>dei</w:t>
      </w:r>
      <w:proofErr w:type="spellEnd"/>
      <w:r w:rsidRPr="001A69B5">
        <w:t xml:space="preserve"> ulike </w:t>
      </w:r>
      <w:proofErr w:type="spellStart"/>
      <w:r w:rsidRPr="001A69B5">
        <w:t>ordningane</w:t>
      </w:r>
      <w:proofErr w:type="spellEnd"/>
      <w:r w:rsidRPr="001A69B5">
        <w:t xml:space="preserve"> retta mot </w:t>
      </w:r>
      <w:proofErr w:type="spellStart"/>
      <w:r w:rsidRPr="001A69B5">
        <w:t>etablerarar</w:t>
      </w:r>
      <w:proofErr w:type="spellEnd"/>
      <w:r w:rsidRPr="001A69B5">
        <w:t xml:space="preserve"> fungerer godt </w:t>
      </w:r>
      <w:proofErr w:type="spellStart"/>
      <w:r w:rsidRPr="001A69B5">
        <w:t>saman</w:t>
      </w:r>
      <w:proofErr w:type="spellEnd"/>
      <w:r w:rsidRPr="001A69B5">
        <w:t xml:space="preserve">. Forslaget er ei oppfølging av områdegjennomgangen av det næringsretta </w:t>
      </w:r>
      <w:proofErr w:type="spellStart"/>
      <w:r w:rsidRPr="001A69B5">
        <w:t>verkemiddelapparatet</w:t>
      </w:r>
      <w:proofErr w:type="spellEnd"/>
      <w:r w:rsidRPr="001A69B5">
        <w:t xml:space="preserve">. I samband med dette foreslår regjeringa å rammeoverføre 9 mill. kroner </w:t>
      </w:r>
      <w:proofErr w:type="spellStart"/>
      <w:r w:rsidRPr="001A69B5">
        <w:t>frå</w:t>
      </w:r>
      <w:proofErr w:type="spellEnd"/>
      <w:r w:rsidRPr="001A69B5">
        <w:t xml:space="preserve"> kap. 285, post 53 til Innovasjon </w:t>
      </w:r>
      <w:proofErr w:type="spellStart"/>
      <w:r w:rsidRPr="001A69B5">
        <w:t>Noregs</w:t>
      </w:r>
      <w:proofErr w:type="spellEnd"/>
      <w:r w:rsidRPr="001A69B5">
        <w:t xml:space="preserve"> kap. 2421, post 50. Departementet viser òg til </w:t>
      </w:r>
      <w:proofErr w:type="spellStart"/>
      <w:r w:rsidRPr="001A69B5">
        <w:t>tilsvarande</w:t>
      </w:r>
      <w:proofErr w:type="spellEnd"/>
      <w:r w:rsidRPr="001A69B5">
        <w:t xml:space="preserve"> rammeoverføring i budsjettforslaget til Nærings- og fiskeridepartementet.</w:t>
      </w:r>
    </w:p>
    <w:p w14:paraId="6E83822A" w14:textId="77777777" w:rsidR="000513CD" w:rsidRPr="001A69B5" w:rsidRDefault="0009509B" w:rsidP="001A69B5">
      <w:r w:rsidRPr="001A69B5">
        <w:t xml:space="preserve">26,6 mill. kroner av løyvinga på posten går til Innovasjon </w:t>
      </w:r>
      <w:proofErr w:type="spellStart"/>
      <w:r w:rsidRPr="001A69B5">
        <w:t>Noreg</w:t>
      </w:r>
      <w:proofErr w:type="spellEnd"/>
      <w:r w:rsidRPr="001A69B5">
        <w:t xml:space="preserve"> for å finansiere arbeid med mobilisering til god norsk deltaking i Horisont Europa. Dette inkluderer også Innovasjon </w:t>
      </w:r>
      <w:proofErr w:type="spellStart"/>
      <w:r w:rsidRPr="001A69B5">
        <w:t>Noreg</w:t>
      </w:r>
      <w:proofErr w:type="spellEnd"/>
      <w:r w:rsidRPr="001A69B5">
        <w:t xml:space="preserve"> sin representant ved Kunnskapskontoret i Brussel. Dette er </w:t>
      </w:r>
      <w:proofErr w:type="spellStart"/>
      <w:r w:rsidRPr="001A69B5">
        <w:t>ein</w:t>
      </w:r>
      <w:proofErr w:type="spellEnd"/>
      <w:r w:rsidRPr="001A69B5">
        <w:t xml:space="preserve"> reduksjon på 0,6 mill. </w:t>
      </w:r>
      <w:proofErr w:type="spellStart"/>
      <w:r w:rsidRPr="001A69B5">
        <w:t>frå</w:t>
      </w:r>
      <w:proofErr w:type="spellEnd"/>
      <w:r w:rsidRPr="001A69B5">
        <w:t xml:space="preserve"> 2021 som skriv seg </w:t>
      </w:r>
      <w:proofErr w:type="spellStart"/>
      <w:r w:rsidRPr="001A69B5">
        <w:t>frå</w:t>
      </w:r>
      <w:proofErr w:type="spellEnd"/>
      <w:r w:rsidRPr="001A69B5">
        <w:t xml:space="preserve"> foreslått effektiviseringsmål for Innovasjon </w:t>
      </w:r>
      <w:proofErr w:type="spellStart"/>
      <w:r w:rsidRPr="001A69B5">
        <w:t>Noreg</w:t>
      </w:r>
      <w:proofErr w:type="spellEnd"/>
      <w:r w:rsidRPr="001A69B5">
        <w:t xml:space="preserve">. For </w:t>
      </w:r>
      <w:proofErr w:type="spellStart"/>
      <w:r w:rsidRPr="001A69B5">
        <w:t>nærare</w:t>
      </w:r>
      <w:proofErr w:type="spellEnd"/>
      <w:r w:rsidRPr="001A69B5">
        <w:t xml:space="preserve"> omtale av oppfølginga av områdegjennomgangen sjå </w:t>
      </w:r>
      <w:proofErr w:type="spellStart"/>
      <w:r w:rsidRPr="001A69B5">
        <w:t>Prop</w:t>
      </w:r>
      <w:proofErr w:type="spellEnd"/>
      <w:r w:rsidRPr="001A69B5">
        <w:t>. 1 S (2021–2022) for Nærings- og fiskeridepartementet.</w:t>
      </w:r>
    </w:p>
    <w:p w14:paraId="46256CCF" w14:textId="77777777" w:rsidR="000513CD" w:rsidRPr="001A69B5" w:rsidRDefault="0009509B" w:rsidP="001A69B5">
      <w:r w:rsidRPr="001A69B5">
        <w:t xml:space="preserve">25 mill. kroner av </w:t>
      </w:r>
      <w:proofErr w:type="spellStart"/>
      <w:r w:rsidRPr="001A69B5">
        <w:t>auken</w:t>
      </w:r>
      <w:proofErr w:type="spellEnd"/>
      <w:r w:rsidRPr="001A69B5">
        <w:t xml:space="preserve"> på posten er flytta </w:t>
      </w:r>
      <w:proofErr w:type="spellStart"/>
      <w:r w:rsidRPr="001A69B5">
        <w:t>frå</w:t>
      </w:r>
      <w:proofErr w:type="spellEnd"/>
      <w:r w:rsidRPr="001A69B5">
        <w:t xml:space="preserve"> kap. 285, post 52, der </w:t>
      </w:r>
      <w:proofErr w:type="spellStart"/>
      <w:r w:rsidRPr="001A69B5">
        <w:t>midlane</w:t>
      </w:r>
      <w:proofErr w:type="spellEnd"/>
      <w:r w:rsidRPr="001A69B5">
        <w:t xml:space="preserve"> vart nytta til </w:t>
      </w:r>
      <w:proofErr w:type="spellStart"/>
      <w:r w:rsidRPr="001A69B5">
        <w:t>grunnleggande</w:t>
      </w:r>
      <w:proofErr w:type="spellEnd"/>
      <w:r w:rsidRPr="001A69B5">
        <w:t xml:space="preserve"> IKT-forsking for digital transformasjon. </w:t>
      </w:r>
      <w:proofErr w:type="spellStart"/>
      <w:r w:rsidRPr="001A69B5">
        <w:t>Midlane</w:t>
      </w:r>
      <w:proofErr w:type="spellEnd"/>
      <w:r w:rsidRPr="001A69B5">
        <w:t xml:space="preserve"> skal </w:t>
      </w:r>
      <w:proofErr w:type="spellStart"/>
      <w:r w:rsidRPr="001A69B5">
        <w:t>nyttast</w:t>
      </w:r>
      <w:proofErr w:type="spellEnd"/>
      <w:r w:rsidRPr="001A69B5">
        <w:t xml:space="preserve"> til Forskingsrådets satsing på teknologikonvergens som </w:t>
      </w:r>
      <w:proofErr w:type="spellStart"/>
      <w:r w:rsidRPr="001A69B5">
        <w:t>legg</w:t>
      </w:r>
      <w:proofErr w:type="spellEnd"/>
      <w:r w:rsidRPr="001A69B5">
        <w:t xml:space="preserve"> til rette for </w:t>
      </w:r>
      <w:proofErr w:type="spellStart"/>
      <w:r w:rsidRPr="001A69B5">
        <w:t>samfunnsansvarleg</w:t>
      </w:r>
      <w:proofErr w:type="spellEnd"/>
      <w:r w:rsidRPr="001A69B5">
        <w:t xml:space="preserve">, </w:t>
      </w:r>
      <w:proofErr w:type="spellStart"/>
      <w:r w:rsidRPr="001A69B5">
        <w:t>tverrfagleg</w:t>
      </w:r>
      <w:proofErr w:type="spellEnd"/>
      <w:r w:rsidRPr="001A69B5">
        <w:t xml:space="preserve"> samarbeid mellom ulike teknologiområde, </w:t>
      </w:r>
      <w:proofErr w:type="spellStart"/>
      <w:r w:rsidRPr="001A69B5">
        <w:t>sektorar</w:t>
      </w:r>
      <w:proofErr w:type="spellEnd"/>
      <w:r w:rsidRPr="001A69B5">
        <w:t xml:space="preserve"> og </w:t>
      </w:r>
      <w:proofErr w:type="spellStart"/>
      <w:r w:rsidRPr="001A69B5">
        <w:t>næringar</w:t>
      </w:r>
      <w:proofErr w:type="spellEnd"/>
      <w:r w:rsidRPr="001A69B5">
        <w:t xml:space="preserve"> for å få fram </w:t>
      </w:r>
      <w:proofErr w:type="spellStart"/>
      <w:r w:rsidRPr="001A69B5">
        <w:t>grensesprengande</w:t>
      </w:r>
      <w:proofErr w:type="spellEnd"/>
      <w:r w:rsidRPr="001A69B5">
        <w:t xml:space="preserve"> forsking, nye </w:t>
      </w:r>
      <w:proofErr w:type="spellStart"/>
      <w:r w:rsidRPr="001A69B5">
        <w:t>metodar</w:t>
      </w:r>
      <w:proofErr w:type="spellEnd"/>
      <w:r w:rsidRPr="001A69B5">
        <w:t xml:space="preserve"> og radikale </w:t>
      </w:r>
      <w:proofErr w:type="spellStart"/>
      <w:r w:rsidRPr="001A69B5">
        <w:t>innovasjonar</w:t>
      </w:r>
      <w:proofErr w:type="spellEnd"/>
      <w:r w:rsidRPr="001A69B5">
        <w:t>.</w:t>
      </w:r>
    </w:p>
    <w:p w14:paraId="24CC1C3D" w14:textId="77777777" w:rsidR="000513CD" w:rsidRPr="001A69B5" w:rsidRDefault="0009509B" w:rsidP="001A69B5">
      <w:r w:rsidRPr="001A69B5">
        <w:t xml:space="preserve">Departementet foreslår å flytte 0,5 mill. kroner til kap. 285, post 55, der </w:t>
      </w:r>
      <w:proofErr w:type="spellStart"/>
      <w:r w:rsidRPr="001A69B5">
        <w:t>midlane</w:t>
      </w:r>
      <w:proofErr w:type="spellEnd"/>
      <w:r w:rsidRPr="001A69B5">
        <w:t xml:space="preserve"> skal </w:t>
      </w:r>
      <w:proofErr w:type="spellStart"/>
      <w:r w:rsidRPr="001A69B5">
        <w:t>nyttast</w:t>
      </w:r>
      <w:proofErr w:type="spellEnd"/>
      <w:r w:rsidRPr="001A69B5">
        <w:t xml:space="preserve"> til nasjonale </w:t>
      </w:r>
      <w:proofErr w:type="spellStart"/>
      <w:r w:rsidRPr="001A69B5">
        <w:t>ekspertar</w:t>
      </w:r>
      <w:proofErr w:type="spellEnd"/>
      <w:r w:rsidRPr="001A69B5">
        <w:t xml:space="preserve"> i Europakommisjonen. Sjå omtale under kap. 285, post 55.</w:t>
      </w:r>
    </w:p>
    <w:p w14:paraId="45641E3C" w14:textId="77777777" w:rsidR="000513CD" w:rsidRPr="001A69B5" w:rsidRDefault="0009509B" w:rsidP="001A69B5">
      <w:r w:rsidRPr="001A69B5">
        <w:t xml:space="preserve">Departementet foreslår å flytte 5 mill. kroner </w:t>
      </w:r>
      <w:proofErr w:type="spellStart"/>
      <w:r w:rsidRPr="001A69B5">
        <w:t>frå</w:t>
      </w:r>
      <w:proofErr w:type="spellEnd"/>
      <w:r w:rsidRPr="001A69B5">
        <w:t xml:space="preserve"> kap. 285, post 53 til Nærings- og fiskeridepartementet. </w:t>
      </w:r>
      <w:proofErr w:type="spellStart"/>
      <w:r w:rsidRPr="001A69B5">
        <w:t>Midlane</w:t>
      </w:r>
      <w:proofErr w:type="spellEnd"/>
      <w:r w:rsidRPr="001A69B5">
        <w:t xml:space="preserve"> skal </w:t>
      </w:r>
      <w:proofErr w:type="spellStart"/>
      <w:r w:rsidRPr="001A69B5">
        <w:t>nyttast</w:t>
      </w:r>
      <w:proofErr w:type="spellEnd"/>
      <w:r w:rsidRPr="001A69B5">
        <w:t xml:space="preserve"> til norsk deltaking i </w:t>
      </w:r>
      <w:proofErr w:type="spellStart"/>
      <w:r w:rsidRPr="001A69B5">
        <w:t>InvestEU</w:t>
      </w:r>
      <w:proofErr w:type="spellEnd"/>
      <w:r w:rsidRPr="001A69B5">
        <w:t xml:space="preserve">. Departementet foreslår </w:t>
      </w:r>
      <w:proofErr w:type="spellStart"/>
      <w:r w:rsidRPr="001A69B5">
        <w:t>vidare</w:t>
      </w:r>
      <w:proofErr w:type="spellEnd"/>
      <w:r w:rsidRPr="001A69B5">
        <w:t xml:space="preserve"> å flytte 39,6 mill. kroner til kap. 288, post 73 på grunn av </w:t>
      </w:r>
      <w:proofErr w:type="spellStart"/>
      <w:r w:rsidRPr="001A69B5">
        <w:t>auka</w:t>
      </w:r>
      <w:proofErr w:type="spellEnd"/>
      <w:r w:rsidRPr="001A69B5">
        <w:t xml:space="preserve"> kontingent for norsk deltaking i Horisont Europa. Sjå omtale under kap. 288, post 73.</w:t>
      </w:r>
    </w:p>
    <w:p w14:paraId="2CE8C7FA" w14:textId="77777777" w:rsidR="000513CD" w:rsidRPr="001A69B5" w:rsidRDefault="0009509B" w:rsidP="001A69B5">
      <w:r w:rsidRPr="001A69B5">
        <w:t xml:space="preserve">Departementet foreslår å redusere løyvinga med 16,4 mill. kroner for å </w:t>
      </w:r>
      <w:proofErr w:type="spellStart"/>
      <w:r w:rsidRPr="001A69B5">
        <w:t>frigjere</w:t>
      </w:r>
      <w:proofErr w:type="spellEnd"/>
      <w:r w:rsidRPr="001A69B5">
        <w:t xml:space="preserve"> </w:t>
      </w:r>
      <w:proofErr w:type="spellStart"/>
      <w:r w:rsidRPr="001A69B5">
        <w:t>midlar</w:t>
      </w:r>
      <w:proofErr w:type="spellEnd"/>
      <w:r w:rsidRPr="001A69B5">
        <w:t xml:space="preserve"> til andre formål, mellom anna til opptrappingsplanen Kvalitet i </w:t>
      </w:r>
      <w:proofErr w:type="spellStart"/>
      <w:r w:rsidRPr="001A69B5">
        <w:t>høgare</w:t>
      </w:r>
      <w:proofErr w:type="spellEnd"/>
      <w:r w:rsidRPr="001A69B5">
        <w:t xml:space="preserve"> utdanning.</w:t>
      </w:r>
    </w:p>
    <w:p w14:paraId="794C9609" w14:textId="77777777" w:rsidR="000513CD" w:rsidRPr="001A69B5" w:rsidRDefault="0009509B" w:rsidP="001A69B5">
      <w:r w:rsidRPr="001A69B5">
        <w:t xml:space="preserve">10 mill. kroner av </w:t>
      </w:r>
      <w:proofErr w:type="spellStart"/>
      <w:r w:rsidRPr="001A69B5">
        <w:t>auken</w:t>
      </w:r>
      <w:proofErr w:type="spellEnd"/>
      <w:r w:rsidRPr="001A69B5">
        <w:t xml:space="preserve"> på posten skriv seg </w:t>
      </w:r>
      <w:proofErr w:type="spellStart"/>
      <w:r w:rsidRPr="001A69B5">
        <w:t>frå</w:t>
      </w:r>
      <w:proofErr w:type="spellEnd"/>
      <w:r w:rsidRPr="001A69B5">
        <w:t xml:space="preserve"> at den </w:t>
      </w:r>
      <w:proofErr w:type="spellStart"/>
      <w:r w:rsidRPr="001A69B5">
        <w:t>eittårige</w:t>
      </w:r>
      <w:proofErr w:type="spellEnd"/>
      <w:r w:rsidRPr="001A69B5">
        <w:t xml:space="preserve"> reduksjonen i </w:t>
      </w:r>
      <w:proofErr w:type="spellStart"/>
      <w:r w:rsidRPr="001A69B5">
        <w:t>løyvingane</w:t>
      </w:r>
      <w:proofErr w:type="spellEnd"/>
      <w:r w:rsidRPr="001A69B5">
        <w:t xml:space="preserve"> </w:t>
      </w:r>
      <w:proofErr w:type="spellStart"/>
      <w:r w:rsidRPr="001A69B5">
        <w:t>frå</w:t>
      </w:r>
      <w:proofErr w:type="spellEnd"/>
      <w:r w:rsidRPr="001A69B5">
        <w:t xml:space="preserve"> 2021 er ført tilbake.</w:t>
      </w:r>
    </w:p>
    <w:p w14:paraId="0A24DDC5" w14:textId="77777777" w:rsidR="000513CD" w:rsidRPr="001A69B5" w:rsidRDefault="0009509B" w:rsidP="001A69B5">
      <w:pPr>
        <w:pStyle w:val="b-post"/>
      </w:pPr>
      <w:r w:rsidRPr="001A69B5">
        <w:t>Post 54 Forskingsinfrastruktur av nasjonal, strategisk interesse</w:t>
      </w:r>
    </w:p>
    <w:p w14:paraId="435C83D7" w14:textId="77777777" w:rsidR="000513CD" w:rsidRPr="001A69B5" w:rsidRDefault="0009509B" w:rsidP="001A69B5">
      <w:pPr>
        <w:pStyle w:val="avsnitt-tittel"/>
      </w:pPr>
      <w:r w:rsidRPr="001A69B5">
        <w:t>Mål for 2022</w:t>
      </w:r>
    </w:p>
    <w:p w14:paraId="4F3AAE90" w14:textId="77777777" w:rsidR="000513CD" w:rsidRPr="001A69B5" w:rsidRDefault="0009509B" w:rsidP="001A69B5">
      <w:r w:rsidRPr="001A69B5">
        <w:t xml:space="preserve">Relevant og oppdatert forskingsinfrastruktur av nasjonal, strategisk interesse som </w:t>
      </w:r>
      <w:proofErr w:type="spellStart"/>
      <w:r w:rsidRPr="001A69B5">
        <w:t>understøttar</w:t>
      </w:r>
      <w:proofErr w:type="spellEnd"/>
      <w:r w:rsidRPr="001A69B5">
        <w:t xml:space="preserve"> forsking av </w:t>
      </w:r>
      <w:proofErr w:type="spellStart"/>
      <w:r w:rsidRPr="001A69B5">
        <w:t>høg</w:t>
      </w:r>
      <w:proofErr w:type="spellEnd"/>
      <w:r w:rsidRPr="001A69B5">
        <w:t xml:space="preserve"> kvalitet for </w:t>
      </w:r>
      <w:proofErr w:type="spellStart"/>
      <w:r w:rsidRPr="001A69B5">
        <w:t>eit</w:t>
      </w:r>
      <w:proofErr w:type="spellEnd"/>
      <w:r w:rsidRPr="001A69B5">
        <w:t xml:space="preserve"> innovativt og </w:t>
      </w:r>
      <w:proofErr w:type="spellStart"/>
      <w:r w:rsidRPr="001A69B5">
        <w:t>berekraftig</w:t>
      </w:r>
      <w:proofErr w:type="spellEnd"/>
      <w:r w:rsidRPr="001A69B5">
        <w:t xml:space="preserve"> samfunn.</w:t>
      </w:r>
    </w:p>
    <w:p w14:paraId="1947B3E4" w14:textId="77777777" w:rsidR="000513CD" w:rsidRPr="001A69B5" w:rsidRDefault="0009509B" w:rsidP="001A69B5">
      <w:pPr>
        <w:pStyle w:val="avsnitt-tittel"/>
      </w:pPr>
      <w:r w:rsidRPr="001A69B5">
        <w:t>Resultat i 2020</w:t>
      </w:r>
    </w:p>
    <w:p w14:paraId="6ECCE2AE" w14:textId="77777777" w:rsidR="000513CD" w:rsidRPr="001A69B5" w:rsidRDefault="0009509B" w:rsidP="001A69B5">
      <w:r w:rsidRPr="001A69B5">
        <w:t xml:space="preserve">Oppdatert </w:t>
      </w:r>
      <w:proofErr w:type="spellStart"/>
      <w:r w:rsidRPr="001A69B5">
        <w:t>vitskapleg</w:t>
      </w:r>
      <w:proofErr w:type="spellEnd"/>
      <w:r w:rsidRPr="001A69B5">
        <w:t xml:space="preserve"> utstyr og forskingsinfrastruktur er </w:t>
      </w:r>
      <w:proofErr w:type="spellStart"/>
      <w:r w:rsidRPr="001A69B5">
        <w:t>avgjerande</w:t>
      </w:r>
      <w:proofErr w:type="spellEnd"/>
      <w:r w:rsidRPr="001A69B5">
        <w:t xml:space="preserve"> for å utvikle forskings- og utdanningsmiljø av </w:t>
      </w:r>
      <w:proofErr w:type="spellStart"/>
      <w:r w:rsidRPr="001A69B5">
        <w:t>høg</w:t>
      </w:r>
      <w:proofErr w:type="spellEnd"/>
      <w:r w:rsidRPr="001A69B5">
        <w:t xml:space="preserve"> kvalitet. Den nasjonale ordninga for forskingsinfrastruktur har </w:t>
      </w:r>
      <w:proofErr w:type="spellStart"/>
      <w:r w:rsidRPr="001A69B5">
        <w:t>utlysingar</w:t>
      </w:r>
      <w:proofErr w:type="spellEnd"/>
      <w:r w:rsidRPr="001A69B5">
        <w:t xml:space="preserve"> </w:t>
      </w:r>
      <w:proofErr w:type="spellStart"/>
      <w:r w:rsidRPr="001A69B5">
        <w:t>annakvart</w:t>
      </w:r>
      <w:proofErr w:type="spellEnd"/>
      <w:r w:rsidRPr="001A69B5">
        <w:t xml:space="preserve"> år, og Forskingsrådet har til </w:t>
      </w:r>
      <w:proofErr w:type="spellStart"/>
      <w:r w:rsidRPr="001A69B5">
        <w:t>saman</w:t>
      </w:r>
      <w:proofErr w:type="spellEnd"/>
      <w:r w:rsidRPr="001A69B5">
        <w:t xml:space="preserve"> tildelt om lag 6 mrd. kroner </w:t>
      </w:r>
      <w:proofErr w:type="spellStart"/>
      <w:r w:rsidRPr="001A69B5">
        <w:t>sidan</w:t>
      </w:r>
      <w:proofErr w:type="spellEnd"/>
      <w:r w:rsidRPr="001A69B5">
        <w:t xml:space="preserve"> ordninga starta i 2009. Siste tildeling var i 2019, og då skreiv Forskingsrådet kontrakt om i alt 16 nye infrastrukturprosjekt. Prosjekta hadde ei samla ramme på om lag 1 mrd. kroner.</w:t>
      </w:r>
    </w:p>
    <w:p w14:paraId="45211789" w14:textId="77777777" w:rsidR="000513CD" w:rsidRPr="001A69B5" w:rsidRDefault="0009509B" w:rsidP="001A69B5">
      <w:r w:rsidRPr="001A69B5">
        <w:t xml:space="preserve">Prosjekta som blir finansierte gjennom infrastrukturordninga, skal ha brei nasjonal interesse. </w:t>
      </w:r>
      <w:proofErr w:type="spellStart"/>
      <w:r w:rsidRPr="001A69B5">
        <w:t>Infrastrukturane</w:t>
      </w:r>
      <w:proofErr w:type="spellEnd"/>
      <w:r w:rsidRPr="001A69B5">
        <w:t xml:space="preserve"> skal </w:t>
      </w:r>
      <w:proofErr w:type="spellStart"/>
      <w:r w:rsidRPr="001A69B5">
        <w:t>finnast</w:t>
      </w:r>
      <w:proofErr w:type="spellEnd"/>
      <w:r w:rsidRPr="001A69B5">
        <w:t xml:space="preserve"> </w:t>
      </w:r>
      <w:proofErr w:type="spellStart"/>
      <w:r w:rsidRPr="001A69B5">
        <w:t>éin</w:t>
      </w:r>
      <w:proofErr w:type="spellEnd"/>
      <w:r w:rsidRPr="001A69B5">
        <w:t xml:space="preserve"> eller </w:t>
      </w:r>
      <w:proofErr w:type="spellStart"/>
      <w:r w:rsidRPr="001A69B5">
        <w:t>nokre</w:t>
      </w:r>
      <w:proofErr w:type="spellEnd"/>
      <w:r w:rsidRPr="001A69B5">
        <w:t xml:space="preserve"> få </w:t>
      </w:r>
      <w:proofErr w:type="spellStart"/>
      <w:r w:rsidRPr="001A69B5">
        <w:t>stadar</w:t>
      </w:r>
      <w:proofErr w:type="spellEnd"/>
      <w:r w:rsidRPr="001A69B5">
        <w:t xml:space="preserve"> i landet og </w:t>
      </w:r>
      <w:proofErr w:type="spellStart"/>
      <w:r w:rsidRPr="001A69B5">
        <w:t>gjerast</w:t>
      </w:r>
      <w:proofErr w:type="spellEnd"/>
      <w:r w:rsidRPr="001A69B5">
        <w:t xml:space="preserve"> </w:t>
      </w:r>
      <w:proofErr w:type="spellStart"/>
      <w:r w:rsidRPr="001A69B5">
        <w:t>tilgjengelege</w:t>
      </w:r>
      <w:proofErr w:type="spellEnd"/>
      <w:r w:rsidRPr="001A69B5">
        <w:t xml:space="preserve"> for relevante forskingsmiljø og </w:t>
      </w:r>
      <w:proofErr w:type="spellStart"/>
      <w:r w:rsidRPr="001A69B5">
        <w:t>næringar</w:t>
      </w:r>
      <w:proofErr w:type="spellEnd"/>
      <w:r w:rsidRPr="001A69B5">
        <w:t xml:space="preserve">. </w:t>
      </w:r>
      <w:proofErr w:type="spellStart"/>
      <w:r w:rsidRPr="001A69B5">
        <w:t>Infrastrukturane</w:t>
      </w:r>
      <w:proofErr w:type="spellEnd"/>
      <w:r w:rsidRPr="001A69B5">
        <w:t xml:space="preserve"> skal kunne </w:t>
      </w:r>
      <w:proofErr w:type="spellStart"/>
      <w:r w:rsidRPr="001A69B5">
        <w:t>nyttast</w:t>
      </w:r>
      <w:proofErr w:type="spellEnd"/>
      <w:r w:rsidRPr="001A69B5">
        <w:t xml:space="preserve"> til forsking av </w:t>
      </w:r>
      <w:proofErr w:type="spellStart"/>
      <w:r w:rsidRPr="001A69B5">
        <w:t>høg</w:t>
      </w:r>
      <w:proofErr w:type="spellEnd"/>
      <w:r w:rsidRPr="001A69B5">
        <w:t xml:space="preserve"> internasjonal kvalitet. </w:t>
      </w:r>
      <w:proofErr w:type="spellStart"/>
      <w:r w:rsidRPr="001A69B5">
        <w:t>Fleire</w:t>
      </w:r>
      <w:proofErr w:type="spellEnd"/>
      <w:r w:rsidRPr="001A69B5">
        <w:t xml:space="preserve"> av </w:t>
      </w:r>
      <w:proofErr w:type="spellStart"/>
      <w:r w:rsidRPr="001A69B5">
        <w:t>dei</w:t>
      </w:r>
      <w:proofErr w:type="spellEnd"/>
      <w:r w:rsidRPr="001A69B5">
        <w:t xml:space="preserve"> nasjonale </w:t>
      </w:r>
      <w:proofErr w:type="spellStart"/>
      <w:r w:rsidRPr="001A69B5">
        <w:t>forskingsinfrastrukturane</w:t>
      </w:r>
      <w:proofErr w:type="spellEnd"/>
      <w:r w:rsidRPr="001A69B5">
        <w:t xml:space="preserve"> har gjennom 2020 </w:t>
      </w:r>
      <w:proofErr w:type="spellStart"/>
      <w:r w:rsidRPr="001A69B5">
        <w:t>spela</w:t>
      </w:r>
      <w:proofErr w:type="spellEnd"/>
      <w:r w:rsidRPr="001A69B5">
        <w:t xml:space="preserve"> ei </w:t>
      </w:r>
      <w:proofErr w:type="spellStart"/>
      <w:r w:rsidRPr="001A69B5">
        <w:t>betydeleg</w:t>
      </w:r>
      <w:proofErr w:type="spellEnd"/>
      <w:r w:rsidRPr="001A69B5">
        <w:t xml:space="preserve"> rolle i innsatsen mot pandemien. To gode døme er Folkehelseinstituttets samarbeid med </w:t>
      </w:r>
      <w:proofErr w:type="spellStart"/>
      <w:r w:rsidRPr="001A69B5">
        <w:t>tungrekneinfrastrukturen</w:t>
      </w:r>
      <w:proofErr w:type="spellEnd"/>
      <w:r w:rsidRPr="001A69B5">
        <w:t xml:space="preserve"> ved Uninett Sigma2 i matematisk modellering av spreiing av viruset (R-</w:t>
      </w:r>
      <w:proofErr w:type="spellStart"/>
      <w:r w:rsidRPr="001A69B5">
        <w:t>talet</w:t>
      </w:r>
      <w:proofErr w:type="spellEnd"/>
      <w:r w:rsidRPr="001A69B5">
        <w:t xml:space="preserve">), og Norsk sekvenseringssenters raske etablering av </w:t>
      </w:r>
      <w:proofErr w:type="spellStart"/>
      <w:r w:rsidRPr="001A69B5">
        <w:t>covid</w:t>
      </w:r>
      <w:proofErr w:type="spellEnd"/>
      <w:r w:rsidRPr="001A69B5">
        <w:t xml:space="preserve">-sekvensering som </w:t>
      </w:r>
      <w:proofErr w:type="spellStart"/>
      <w:r w:rsidRPr="001A69B5">
        <w:t>eit</w:t>
      </w:r>
      <w:proofErr w:type="spellEnd"/>
      <w:r w:rsidRPr="001A69B5">
        <w:t xml:space="preserve"> ledd i </w:t>
      </w:r>
      <w:proofErr w:type="spellStart"/>
      <w:r w:rsidRPr="001A69B5">
        <w:t>Noregs</w:t>
      </w:r>
      <w:proofErr w:type="spellEnd"/>
      <w:r w:rsidRPr="001A69B5">
        <w:t xml:space="preserve"> pandemiovervaking.</w:t>
      </w:r>
    </w:p>
    <w:p w14:paraId="2190B305" w14:textId="77777777" w:rsidR="000513CD" w:rsidRPr="001A69B5" w:rsidRDefault="0009509B" w:rsidP="001A69B5">
      <w:r w:rsidRPr="001A69B5">
        <w:t xml:space="preserve">Finansiering av norsk deltaking i internasjonale </w:t>
      </w:r>
      <w:proofErr w:type="spellStart"/>
      <w:r w:rsidRPr="001A69B5">
        <w:t>forskingsinfrastrukturar</w:t>
      </w:r>
      <w:proofErr w:type="spellEnd"/>
      <w:r w:rsidRPr="001A69B5">
        <w:t xml:space="preserve"> </w:t>
      </w:r>
      <w:proofErr w:type="spellStart"/>
      <w:r w:rsidRPr="001A69B5">
        <w:t>bidreg</w:t>
      </w:r>
      <w:proofErr w:type="spellEnd"/>
      <w:r w:rsidRPr="001A69B5">
        <w:t xml:space="preserve"> til å utvikle nye </w:t>
      </w:r>
      <w:proofErr w:type="spellStart"/>
      <w:r w:rsidRPr="001A69B5">
        <w:t>relasjonar</w:t>
      </w:r>
      <w:proofErr w:type="spellEnd"/>
      <w:r w:rsidRPr="001A69B5">
        <w:t xml:space="preserve">, nettverk og internasjonalt forskingssamarbeid som </w:t>
      </w:r>
      <w:proofErr w:type="spellStart"/>
      <w:r w:rsidRPr="001A69B5">
        <w:t>aukar</w:t>
      </w:r>
      <w:proofErr w:type="spellEnd"/>
      <w:r w:rsidRPr="001A69B5">
        <w:t xml:space="preserve"> den norske deltakinga i søknader til EUs rammeprogram. Forskingsrådet har i 2020 representert </w:t>
      </w:r>
      <w:proofErr w:type="spellStart"/>
      <w:r w:rsidRPr="001A69B5">
        <w:t>Noreg</w:t>
      </w:r>
      <w:proofErr w:type="spellEnd"/>
      <w:r w:rsidRPr="001A69B5">
        <w:t xml:space="preserve"> i 18 internasjonale </w:t>
      </w:r>
      <w:proofErr w:type="spellStart"/>
      <w:r w:rsidRPr="001A69B5">
        <w:t>forskingsinfrastrukturar</w:t>
      </w:r>
      <w:proofErr w:type="spellEnd"/>
      <w:r w:rsidRPr="001A69B5">
        <w:t>.</w:t>
      </w:r>
    </w:p>
    <w:p w14:paraId="47308EE6" w14:textId="77777777" w:rsidR="000513CD" w:rsidRPr="001A69B5" w:rsidRDefault="0009509B" w:rsidP="001A69B5">
      <w:r w:rsidRPr="001A69B5">
        <w:t xml:space="preserve">Det er </w:t>
      </w:r>
      <w:proofErr w:type="spellStart"/>
      <w:r w:rsidRPr="001A69B5">
        <w:t>aukande</w:t>
      </w:r>
      <w:proofErr w:type="spellEnd"/>
      <w:r w:rsidRPr="001A69B5">
        <w:t xml:space="preserve"> behov for </w:t>
      </w:r>
      <w:proofErr w:type="spellStart"/>
      <w:r w:rsidRPr="001A69B5">
        <w:t>reknekraft</w:t>
      </w:r>
      <w:proofErr w:type="spellEnd"/>
      <w:r w:rsidRPr="001A69B5">
        <w:t xml:space="preserve"> for å behandle data som blir nytta i forsking. Gjennom forskingsinfrastrukturordninga finansierer Forskingsrådet elektronisk infrastruktur som mellom anna </w:t>
      </w:r>
      <w:proofErr w:type="spellStart"/>
      <w:r w:rsidRPr="001A69B5">
        <w:t>tungreknemaskinar</w:t>
      </w:r>
      <w:proofErr w:type="spellEnd"/>
      <w:r w:rsidRPr="001A69B5">
        <w:t>. I 2019 vedtok Forskingsrådet ei oppgradering av infrastruktur for tungrekning og datalagring ved Uninett Sigma2.</w:t>
      </w:r>
    </w:p>
    <w:p w14:paraId="2CE6DD5B" w14:textId="77777777" w:rsidR="000513CD" w:rsidRPr="001A69B5" w:rsidRDefault="0009509B" w:rsidP="001A69B5">
      <w:r w:rsidRPr="001A69B5">
        <w:t>Kunnskapsdepartementet meiner at måloppnåinga for løyvinga er god.</w:t>
      </w:r>
    </w:p>
    <w:p w14:paraId="2FC6B0B2" w14:textId="77777777" w:rsidR="000513CD" w:rsidRPr="001A69B5" w:rsidRDefault="0009509B" w:rsidP="001A69B5">
      <w:pPr>
        <w:pStyle w:val="avsnitt-tittel"/>
      </w:pPr>
      <w:r w:rsidRPr="001A69B5">
        <w:t>Budsjettforslag for 2022</w:t>
      </w:r>
    </w:p>
    <w:p w14:paraId="74755ED3" w14:textId="77777777" w:rsidR="000513CD" w:rsidRPr="001A69B5" w:rsidRDefault="0009509B" w:rsidP="001A69B5">
      <w:proofErr w:type="spellStart"/>
      <w:r w:rsidRPr="001A69B5">
        <w:t>Midlane</w:t>
      </w:r>
      <w:proofErr w:type="spellEnd"/>
      <w:r w:rsidRPr="001A69B5">
        <w:t xml:space="preserve"> på posten skal gå til å finansiere Forskingsrådets ordning Nasjonal satsing på infrastruktur. I tillegg skal løyvinga finansiere </w:t>
      </w:r>
      <w:proofErr w:type="spellStart"/>
      <w:r w:rsidRPr="001A69B5">
        <w:t>følgande</w:t>
      </w:r>
      <w:proofErr w:type="spellEnd"/>
      <w:r w:rsidRPr="001A69B5">
        <w:t xml:space="preserve"> </w:t>
      </w:r>
      <w:proofErr w:type="spellStart"/>
      <w:r w:rsidRPr="001A69B5">
        <w:t>særskilde</w:t>
      </w:r>
      <w:proofErr w:type="spellEnd"/>
      <w:r w:rsidRPr="001A69B5">
        <w:t xml:space="preserve"> formål:</w:t>
      </w:r>
    </w:p>
    <w:p w14:paraId="55C3AD67" w14:textId="77777777" w:rsidR="000513CD" w:rsidRPr="001A69B5" w:rsidRDefault="0009509B" w:rsidP="001A69B5">
      <w:pPr>
        <w:pStyle w:val="Liste"/>
      </w:pPr>
      <w:r w:rsidRPr="001A69B5">
        <w:t xml:space="preserve">norsk bidrag til </w:t>
      </w:r>
      <w:proofErr w:type="spellStart"/>
      <w:r w:rsidRPr="001A69B5">
        <w:t>dei</w:t>
      </w:r>
      <w:proofErr w:type="spellEnd"/>
      <w:r w:rsidRPr="001A69B5">
        <w:t xml:space="preserve"> internasjonale infrastrukturprosjekta CESSDA ERIC, Svalbard Integrated Arctic Earth </w:t>
      </w:r>
      <w:proofErr w:type="spellStart"/>
      <w:r w:rsidRPr="001A69B5">
        <w:t>Observing</w:t>
      </w:r>
      <w:proofErr w:type="spellEnd"/>
      <w:r w:rsidRPr="001A69B5">
        <w:t xml:space="preserve"> System og European </w:t>
      </w:r>
      <w:proofErr w:type="spellStart"/>
      <w:r w:rsidRPr="001A69B5">
        <w:t>Spallation</w:t>
      </w:r>
      <w:proofErr w:type="spellEnd"/>
      <w:r w:rsidRPr="001A69B5">
        <w:t xml:space="preserve"> Source</w:t>
      </w:r>
    </w:p>
    <w:p w14:paraId="4EE01FDC" w14:textId="77777777" w:rsidR="000513CD" w:rsidRPr="001A69B5" w:rsidRDefault="0009509B" w:rsidP="001A69B5">
      <w:pPr>
        <w:pStyle w:val="Liste"/>
      </w:pPr>
      <w:r w:rsidRPr="001A69B5">
        <w:t xml:space="preserve">basisløyvinga til Uninett Sigma2 AS. Kunnskapsdepartementet foreslår at denne blir </w:t>
      </w:r>
      <w:proofErr w:type="spellStart"/>
      <w:r w:rsidRPr="001A69B5">
        <w:t>vidareført</w:t>
      </w:r>
      <w:proofErr w:type="spellEnd"/>
      <w:r w:rsidRPr="001A69B5">
        <w:t xml:space="preserve"> i 2022.</w:t>
      </w:r>
    </w:p>
    <w:p w14:paraId="073313CA" w14:textId="77777777" w:rsidR="000513CD" w:rsidRPr="001A69B5" w:rsidRDefault="0009509B" w:rsidP="001A69B5">
      <w:r w:rsidRPr="001A69B5">
        <w:t>Departementet foreslår å løyve 765,6 mill. kroner på posten.</w:t>
      </w:r>
    </w:p>
    <w:p w14:paraId="4D8AF031" w14:textId="77777777" w:rsidR="000513CD" w:rsidRPr="001A69B5" w:rsidRDefault="0009509B" w:rsidP="001A69B5">
      <w:r w:rsidRPr="001A69B5">
        <w:t xml:space="preserve">Departementet foreslår å flytte 15,2 mill. kroner i </w:t>
      </w:r>
      <w:proofErr w:type="spellStart"/>
      <w:r w:rsidRPr="001A69B5">
        <w:t>tidlegare</w:t>
      </w:r>
      <w:proofErr w:type="spellEnd"/>
      <w:r w:rsidRPr="001A69B5">
        <w:t xml:space="preserve"> </w:t>
      </w:r>
      <w:proofErr w:type="spellStart"/>
      <w:r w:rsidRPr="001A69B5">
        <w:t>øyremerkt</w:t>
      </w:r>
      <w:proofErr w:type="spellEnd"/>
      <w:r w:rsidRPr="001A69B5">
        <w:t xml:space="preserve"> </w:t>
      </w:r>
      <w:proofErr w:type="spellStart"/>
      <w:r w:rsidRPr="001A69B5">
        <w:t>basistilskot</w:t>
      </w:r>
      <w:proofErr w:type="spellEnd"/>
      <w:r w:rsidRPr="001A69B5">
        <w:t xml:space="preserve"> til NSD </w:t>
      </w:r>
      <w:proofErr w:type="spellStart"/>
      <w:r w:rsidRPr="001A69B5">
        <w:t>frå</w:t>
      </w:r>
      <w:proofErr w:type="spellEnd"/>
      <w:r w:rsidRPr="001A69B5">
        <w:t xml:space="preserve"> Forskingsrådet til Kunnskapssektorens </w:t>
      </w:r>
      <w:proofErr w:type="spellStart"/>
      <w:r w:rsidRPr="001A69B5">
        <w:t>tenesteleverandør</w:t>
      </w:r>
      <w:proofErr w:type="spellEnd"/>
      <w:r w:rsidRPr="001A69B5">
        <w:t xml:space="preserve"> (Sikt) på kap. 273, post 50.</w:t>
      </w:r>
    </w:p>
    <w:p w14:paraId="662D7066" w14:textId="77777777" w:rsidR="000513CD" w:rsidRPr="001A69B5" w:rsidRDefault="0009509B" w:rsidP="001A69B5">
      <w:r w:rsidRPr="001A69B5">
        <w:t xml:space="preserve">Departementet foreslår å redusere løyvinga med 20,3 mill. kroner for å </w:t>
      </w:r>
      <w:proofErr w:type="spellStart"/>
      <w:r w:rsidRPr="001A69B5">
        <w:t>frigjere</w:t>
      </w:r>
      <w:proofErr w:type="spellEnd"/>
      <w:r w:rsidRPr="001A69B5">
        <w:t xml:space="preserve"> </w:t>
      </w:r>
      <w:proofErr w:type="spellStart"/>
      <w:r w:rsidRPr="001A69B5">
        <w:t>midlar</w:t>
      </w:r>
      <w:proofErr w:type="spellEnd"/>
      <w:r w:rsidRPr="001A69B5">
        <w:t xml:space="preserve"> til andre formål, mellom anna til opptrappingsplanen Kvalitet i </w:t>
      </w:r>
      <w:proofErr w:type="spellStart"/>
      <w:r w:rsidRPr="001A69B5">
        <w:t>høgare</w:t>
      </w:r>
      <w:proofErr w:type="spellEnd"/>
      <w:r w:rsidRPr="001A69B5">
        <w:t xml:space="preserve"> utdanning.</w:t>
      </w:r>
    </w:p>
    <w:p w14:paraId="783DE8C5" w14:textId="77777777" w:rsidR="000513CD" w:rsidRPr="001A69B5" w:rsidRDefault="0009509B" w:rsidP="001A69B5">
      <w:pPr>
        <w:pStyle w:val="b-post"/>
      </w:pPr>
      <w:r w:rsidRPr="001A69B5">
        <w:t xml:space="preserve">Post 55 </w:t>
      </w:r>
      <w:proofErr w:type="spellStart"/>
      <w:r w:rsidRPr="001A69B5">
        <w:t>Verksemdskostnader</w:t>
      </w:r>
      <w:proofErr w:type="spellEnd"/>
    </w:p>
    <w:p w14:paraId="7A17C719" w14:textId="77777777" w:rsidR="000513CD" w:rsidRPr="001A69B5" w:rsidRDefault="0009509B" w:rsidP="001A69B5">
      <w:r w:rsidRPr="001A69B5">
        <w:t xml:space="preserve">Løyvinga </w:t>
      </w:r>
      <w:proofErr w:type="spellStart"/>
      <w:r w:rsidRPr="001A69B5">
        <w:t>omfattar</w:t>
      </w:r>
      <w:proofErr w:type="spellEnd"/>
      <w:r w:rsidRPr="001A69B5">
        <w:t xml:space="preserve"> </w:t>
      </w:r>
      <w:proofErr w:type="spellStart"/>
      <w:r w:rsidRPr="001A69B5">
        <w:t>midlar</w:t>
      </w:r>
      <w:proofErr w:type="spellEnd"/>
      <w:r w:rsidRPr="001A69B5">
        <w:t xml:space="preserve"> til drift av Forskingsrådet, det vil </w:t>
      </w:r>
      <w:proofErr w:type="spellStart"/>
      <w:r w:rsidRPr="001A69B5">
        <w:t>seie</w:t>
      </w:r>
      <w:proofErr w:type="spellEnd"/>
      <w:r w:rsidRPr="001A69B5">
        <w:t xml:space="preserve"> alle </w:t>
      </w:r>
      <w:proofErr w:type="spellStart"/>
      <w:r w:rsidRPr="001A69B5">
        <w:t>løyvingar</w:t>
      </w:r>
      <w:proofErr w:type="spellEnd"/>
      <w:r w:rsidRPr="001A69B5">
        <w:t xml:space="preserve"> som </w:t>
      </w:r>
      <w:proofErr w:type="spellStart"/>
      <w:r w:rsidRPr="001A69B5">
        <w:t>ikkje</w:t>
      </w:r>
      <w:proofErr w:type="spellEnd"/>
      <w:r w:rsidRPr="001A69B5">
        <w:t xml:space="preserve"> går til FoU. Utgifter til utlysing av </w:t>
      </w:r>
      <w:proofErr w:type="spellStart"/>
      <w:r w:rsidRPr="001A69B5">
        <w:t>forskingsmidlar</w:t>
      </w:r>
      <w:proofErr w:type="spellEnd"/>
      <w:r w:rsidRPr="001A69B5">
        <w:t xml:space="preserve">, evaluering av søknader, utvikling av porteføljeplanar og så </w:t>
      </w:r>
      <w:proofErr w:type="spellStart"/>
      <w:r w:rsidRPr="001A69B5">
        <w:t>vidare</w:t>
      </w:r>
      <w:proofErr w:type="spellEnd"/>
      <w:r w:rsidRPr="001A69B5">
        <w:t xml:space="preserve"> blir i </w:t>
      </w:r>
      <w:proofErr w:type="spellStart"/>
      <w:r w:rsidRPr="001A69B5">
        <w:t>hovudsak</w:t>
      </w:r>
      <w:proofErr w:type="spellEnd"/>
      <w:r w:rsidRPr="001A69B5">
        <w:t xml:space="preserve"> finansierte over denne posten. Det same gjeld utgifter til Forskingsrådets arbeid med rådgiving, møteplassfunksjon og </w:t>
      </w:r>
      <w:proofErr w:type="spellStart"/>
      <w:r w:rsidRPr="001A69B5">
        <w:t>særskild</w:t>
      </w:r>
      <w:proofErr w:type="spellEnd"/>
      <w:r w:rsidRPr="001A69B5">
        <w:t xml:space="preserve"> </w:t>
      </w:r>
      <w:proofErr w:type="spellStart"/>
      <w:r w:rsidRPr="001A69B5">
        <w:t>tenesteyting</w:t>
      </w:r>
      <w:proofErr w:type="spellEnd"/>
      <w:r w:rsidRPr="001A69B5">
        <w:t xml:space="preserve"> for alle departementa som løyver </w:t>
      </w:r>
      <w:proofErr w:type="spellStart"/>
      <w:r w:rsidRPr="001A69B5">
        <w:t>forskingsmidlar</w:t>
      </w:r>
      <w:proofErr w:type="spellEnd"/>
      <w:r w:rsidRPr="001A69B5">
        <w:t xml:space="preserve"> gjennom Forskingsrådet. Nasjonale fag-, tema- og </w:t>
      </w:r>
      <w:proofErr w:type="spellStart"/>
      <w:r w:rsidRPr="001A69B5">
        <w:t>institusjonsevalueringar</w:t>
      </w:r>
      <w:proofErr w:type="spellEnd"/>
      <w:r w:rsidRPr="001A69B5">
        <w:t xml:space="preserve"> blir finansierte gjennom FoU-</w:t>
      </w:r>
      <w:proofErr w:type="spellStart"/>
      <w:r w:rsidRPr="001A69B5">
        <w:t>løyvingane</w:t>
      </w:r>
      <w:proofErr w:type="spellEnd"/>
      <w:r w:rsidRPr="001A69B5">
        <w:t xml:space="preserve"> </w:t>
      </w:r>
      <w:proofErr w:type="spellStart"/>
      <w:r w:rsidRPr="001A69B5">
        <w:t>frå</w:t>
      </w:r>
      <w:proofErr w:type="spellEnd"/>
      <w:r w:rsidRPr="001A69B5">
        <w:t xml:space="preserve"> det </w:t>
      </w:r>
      <w:proofErr w:type="spellStart"/>
      <w:r w:rsidRPr="001A69B5">
        <w:t>einskilde</w:t>
      </w:r>
      <w:proofErr w:type="spellEnd"/>
      <w:r w:rsidRPr="001A69B5">
        <w:t xml:space="preserve"> departementet.</w:t>
      </w:r>
    </w:p>
    <w:p w14:paraId="7D3DFBE5" w14:textId="77777777" w:rsidR="000513CD" w:rsidRPr="001A69B5" w:rsidRDefault="0009509B" w:rsidP="001A69B5">
      <w:pPr>
        <w:pStyle w:val="avsnitt-tittel"/>
      </w:pPr>
      <w:r w:rsidRPr="001A69B5">
        <w:t>Mål for 2022</w:t>
      </w:r>
    </w:p>
    <w:p w14:paraId="4DF57D19" w14:textId="77777777" w:rsidR="000513CD" w:rsidRPr="001A69B5" w:rsidRDefault="0009509B" w:rsidP="001A69B5">
      <w:r w:rsidRPr="001A69B5">
        <w:t xml:space="preserve">Regjeringa har sett fem mål for </w:t>
      </w:r>
      <w:proofErr w:type="spellStart"/>
      <w:r w:rsidRPr="001A69B5">
        <w:t>verksemda</w:t>
      </w:r>
      <w:proofErr w:type="spellEnd"/>
      <w:r w:rsidRPr="001A69B5">
        <w:t xml:space="preserve"> til Forskingsrådet. Måla er</w:t>
      </w:r>
    </w:p>
    <w:p w14:paraId="5DCCFA21" w14:textId="77777777" w:rsidR="000513CD" w:rsidRPr="001A69B5" w:rsidRDefault="0009509B" w:rsidP="001A69B5">
      <w:pPr>
        <w:pStyle w:val="Liste"/>
      </w:pPr>
      <w:proofErr w:type="spellStart"/>
      <w:r w:rsidRPr="001A69B5">
        <w:t>auka</w:t>
      </w:r>
      <w:proofErr w:type="spellEnd"/>
      <w:r w:rsidRPr="001A69B5">
        <w:t xml:space="preserve"> </w:t>
      </w:r>
      <w:proofErr w:type="spellStart"/>
      <w:r w:rsidRPr="001A69B5">
        <w:t>vitskapleg</w:t>
      </w:r>
      <w:proofErr w:type="spellEnd"/>
      <w:r w:rsidRPr="001A69B5">
        <w:t xml:space="preserve"> kvalitet</w:t>
      </w:r>
    </w:p>
    <w:p w14:paraId="1BA499DC" w14:textId="77777777" w:rsidR="000513CD" w:rsidRPr="001A69B5" w:rsidRDefault="0009509B" w:rsidP="001A69B5">
      <w:pPr>
        <w:pStyle w:val="Liste"/>
      </w:pPr>
      <w:proofErr w:type="spellStart"/>
      <w:r w:rsidRPr="001A69B5">
        <w:t>auka</w:t>
      </w:r>
      <w:proofErr w:type="spellEnd"/>
      <w:r w:rsidRPr="001A69B5">
        <w:t xml:space="preserve"> verdiskaping i næringslivet</w:t>
      </w:r>
    </w:p>
    <w:p w14:paraId="14AF468B" w14:textId="77777777" w:rsidR="000513CD" w:rsidRPr="001A69B5" w:rsidRDefault="0009509B" w:rsidP="001A69B5">
      <w:pPr>
        <w:pStyle w:val="Liste"/>
      </w:pPr>
      <w:r w:rsidRPr="001A69B5">
        <w:t xml:space="preserve">å møte store </w:t>
      </w:r>
      <w:proofErr w:type="spellStart"/>
      <w:r w:rsidRPr="001A69B5">
        <w:t>samfunnsutfordringar</w:t>
      </w:r>
      <w:proofErr w:type="spellEnd"/>
    </w:p>
    <w:p w14:paraId="23321020" w14:textId="77777777" w:rsidR="000513CD" w:rsidRPr="001A69B5" w:rsidRDefault="0009509B" w:rsidP="001A69B5">
      <w:pPr>
        <w:pStyle w:val="Liste"/>
      </w:pPr>
      <w:proofErr w:type="spellStart"/>
      <w:r w:rsidRPr="001A69B5">
        <w:t>eit</w:t>
      </w:r>
      <w:proofErr w:type="spellEnd"/>
      <w:r w:rsidRPr="001A69B5">
        <w:t xml:space="preserve"> </w:t>
      </w:r>
      <w:proofErr w:type="spellStart"/>
      <w:r w:rsidRPr="001A69B5">
        <w:t>velfungerande</w:t>
      </w:r>
      <w:proofErr w:type="spellEnd"/>
      <w:r w:rsidRPr="001A69B5">
        <w:t xml:space="preserve"> forskingssystem</w:t>
      </w:r>
    </w:p>
    <w:p w14:paraId="52A155FE" w14:textId="77777777" w:rsidR="000513CD" w:rsidRPr="001A69B5" w:rsidRDefault="0009509B" w:rsidP="001A69B5">
      <w:pPr>
        <w:pStyle w:val="Liste"/>
      </w:pPr>
      <w:r w:rsidRPr="001A69B5">
        <w:t>god rådgiving</w:t>
      </w:r>
    </w:p>
    <w:p w14:paraId="126CDE39" w14:textId="77777777" w:rsidR="000513CD" w:rsidRPr="001A69B5" w:rsidRDefault="0009509B" w:rsidP="001A69B5">
      <w:pPr>
        <w:pStyle w:val="avsnitt-tittel"/>
      </w:pPr>
      <w:r w:rsidRPr="001A69B5">
        <w:t>Resultat i 2020</w:t>
      </w:r>
    </w:p>
    <w:p w14:paraId="7595E83A" w14:textId="77777777" w:rsidR="000513CD" w:rsidRPr="001A69B5" w:rsidRDefault="0009509B" w:rsidP="001A69B5">
      <w:r w:rsidRPr="001A69B5">
        <w:t xml:space="preserve">Forskingsrådet forvalta 11,1 mrd. kroner </w:t>
      </w:r>
      <w:proofErr w:type="spellStart"/>
      <w:r w:rsidRPr="001A69B5">
        <w:t>frå</w:t>
      </w:r>
      <w:proofErr w:type="spellEnd"/>
      <w:r w:rsidRPr="001A69B5">
        <w:t xml:space="preserve"> departementa i 2020 og tok imot rundt 6 100 søknader om </w:t>
      </w:r>
      <w:proofErr w:type="spellStart"/>
      <w:r w:rsidRPr="001A69B5">
        <w:t>prosjektmidlar</w:t>
      </w:r>
      <w:proofErr w:type="spellEnd"/>
      <w:r w:rsidRPr="001A69B5">
        <w:t xml:space="preserve">. Løyvinga til </w:t>
      </w:r>
      <w:proofErr w:type="spellStart"/>
      <w:r w:rsidRPr="001A69B5">
        <w:t>verksemdskostnadene</w:t>
      </w:r>
      <w:proofErr w:type="spellEnd"/>
      <w:r w:rsidRPr="001A69B5">
        <w:t xml:space="preserve"> blei redusert med 27,5 mill. kroner i 2020 og utgjorde under 7,1 pst. av FoU-budsjettet. </w:t>
      </w:r>
      <w:proofErr w:type="spellStart"/>
      <w:r w:rsidRPr="001A69B5">
        <w:t>Sidan</w:t>
      </w:r>
      <w:proofErr w:type="spellEnd"/>
      <w:r w:rsidRPr="001A69B5">
        <w:t xml:space="preserve"> 2017 har løyvinga samla blitt redusert med 131 mill. kroner, </w:t>
      </w:r>
      <w:proofErr w:type="spellStart"/>
      <w:r w:rsidRPr="001A69B5">
        <w:t>utan</w:t>
      </w:r>
      <w:proofErr w:type="spellEnd"/>
      <w:r w:rsidRPr="001A69B5">
        <w:t xml:space="preserve"> at </w:t>
      </w:r>
      <w:proofErr w:type="spellStart"/>
      <w:r w:rsidRPr="001A69B5">
        <w:t>forventingane</w:t>
      </w:r>
      <w:proofErr w:type="spellEnd"/>
      <w:r w:rsidRPr="001A69B5">
        <w:t xml:space="preserve"> til </w:t>
      </w:r>
      <w:proofErr w:type="spellStart"/>
      <w:r w:rsidRPr="001A69B5">
        <w:t>verksemda</w:t>
      </w:r>
      <w:proofErr w:type="spellEnd"/>
      <w:r w:rsidRPr="001A69B5">
        <w:t xml:space="preserve"> og FoU-</w:t>
      </w:r>
      <w:proofErr w:type="spellStart"/>
      <w:r w:rsidRPr="001A69B5">
        <w:t>tildelingane</w:t>
      </w:r>
      <w:proofErr w:type="spellEnd"/>
      <w:r w:rsidRPr="001A69B5">
        <w:t xml:space="preserve"> har blitt redusert.</w:t>
      </w:r>
    </w:p>
    <w:p w14:paraId="12FAE9C4" w14:textId="77777777" w:rsidR="000513CD" w:rsidRPr="001A69B5" w:rsidRDefault="0009509B" w:rsidP="001A69B5">
      <w:r w:rsidRPr="001A69B5">
        <w:t xml:space="preserve">I løpet av 2020 handterte Forskingsrådet </w:t>
      </w:r>
      <w:proofErr w:type="spellStart"/>
      <w:r w:rsidRPr="001A69B5">
        <w:t>ein</w:t>
      </w:r>
      <w:proofErr w:type="spellEnd"/>
      <w:r w:rsidRPr="001A69B5">
        <w:t xml:space="preserve"> </w:t>
      </w:r>
      <w:proofErr w:type="spellStart"/>
      <w:r w:rsidRPr="001A69B5">
        <w:t>auke</w:t>
      </w:r>
      <w:proofErr w:type="spellEnd"/>
      <w:r w:rsidRPr="001A69B5">
        <w:t xml:space="preserve"> i FoU-</w:t>
      </w:r>
      <w:proofErr w:type="spellStart"/>
      <w:r w:rsidRPr="001A69B5">
        <w:t>midlane</w:t>
      </w:r>
      <w:proofErr w:type="spellEnd"/>
      <w:r w:rsidRPr="001A69B5">
        <w:t xml:space="preserve"> på nesten 1,4 mrd. kroner i </w:t>
      </w:r>
      <w:proofErr w:type="spellStart"/>
      <w:r w:rsidRPr="001A69B5">
        <w:t>tiltakspakkar</w:t>
      </w:r>
      <w:proofErr w:type="spellEnd"/>
      <w:r w:rsidRPr="001A69B5">
        <w:t xml:space="preserve"> under covid-19-pandemien. Tiltaka var innretta for å </w:t>
      </w:r>
      <w:proofErr w:type="spellStart"/>
      <w:r w:rsidRPr="001A69B5">
        <w:t>halde</w:t>
      </w:r>
      <w:proofErr w:type="spellEnd"/>
      <w:r w:rsidRPr="001A69B5">
        <w:t xml:space="preserve"> oppe kapasiteten i forskings- og innovasjonssystemet under pandemien og for næringsretta forsking og omstilling for </w:t>
      </w:r>
      <w:proofErr w:type="spellStart"/>
      <w:r w:rsidRPr="001A69B5">
        <w:t>eit</w:t>
      </w:r>
      <w:proofErr w:type="spellEnd"/>
      <w:r w:rsidRPr="001A69B5">
        <w:t xml:space="preserve"> produktivt, grønt og </w:t>
      </w:r>
      <w:proofErr w:type="spellStart"/>
      <w:r w:rsidRPr="001A69B5">
        <w:t>berekraftig</w:t>
      </w:r>
      <w:proofErr w:type="spellEnd"/>
      <w:r w:rsidRPr="001A69B5">
        <w:t xml:space="preserve"> næringsliv. Forskingsrådet omdisponerte våren 2020 raskt </w:t>
      </w:r>
      <w:proofErr w:type="spellStart"/>
      <w:r w:rsidRPr="001A69B5">
        <w:t>midlar</w:t>
      </w:r>
      <w:proofErr w:type="spellEnd"/>
      <w:r w:rsidRPr="001A69B5">
        <w:t xml:space="preserve"> til </w:t>
      </w:r>
      <w:proofErr w:type="spellStart"/>
      <w:r w:rsidRPr="001A69B5">
        <w:t>hasteutlysingar</w:t>
      </w:r>
      <w:proofErr w:type="spellEnd"/>
      <w:r w:rsidRPr="001A69B5">
        <w:t xml:space="preserve"> for pandemirelevant forsking. Forskingsrådet har under pandemien gjort </w:t>
      </w:r>
      <w:proofErr w:type="spellStart"/>
      <w:r w:rsidRPr="001A69B5">
        <w:t>eit</w:t>
      </w:r>
      <w:proofErr w:type="spellEnd"/>
      <w:r w:rsidRPr="001A69B5">
        <w:t xml:space="preserve"> godt arbeid med å gi råd om og forvalte tiltak og samstundes ta hand om </w:t>
      </w:r>
      <w:proofErr w:type="spellStart"/>
      <w:r w:rsidRPr="001A69B5">
        <w:t>dei</w:t>
      </w:r>
      <w:proofErr w:type="spellEnd"/>
      <w:r w:rsidRPr="001A69B5">
        <w:t xml:space="preserve"> ordinære </w:t>
      </w:r>
      <w:proofErr w:type="spellStart"/>
      <w:r w:rsidRPr="001A69B5">
        <w:t>oppgåvene</w:t>
      </w:r>
      <w:proofErr w:type="spellEnd"/>
      <w:r w:rsidRPr="001A69B5">
        <w:t>.</w:t>
      </w:r>
    </w:p>
    <w:p w14:paraId="3EE6BEDF" w14:textId="77777777" w:rsidR="000513CD" w:rsidRPr="001A69B5" w:rsidRDefault="0009509B" w:rsidP="001A69B5">
      <w:r w:rsidRPr="001A69B5">
        <w:t xml:space="preserve">Forskingsrådet har drive </w:t>
      </w:r>
      <w:proofErr w:type="spellStart"/>
      <w:r w:rsidRPr="001A69B5">
        <w:t>verksemda</w:t>
      </w:r>
      <w:proofErr w:type="spellEnd"/>
      <w:r w:rsidRPr="001A69B5">
        <w:t xml:space="preserve"> i tråd med styringsmodellen </w:t>
      </w:r>
      <w:proofErr w:type="spellStart"/>
      <w:r w:rsidRPr="001A69B5">
        <w:t>dei</w:t>
      </w:r>
      <w:proofErr w:type="spellEnd"/>
      <w:r w:rsidRPr="001A69B5">
        <w:t xml:space="preserve"> etablerte i 2019, med </w:t>
      </w:r>
      <w:proofErr w:type="spellStart"/>
      <w:r w:rsidRPr="001A69B5">
        <w:t>ein</w:t>
      </w:r>
      <w:proofErr w:type="spellEnd"/>
      <w:r w:rsidRPr="001A69B5">
        <w:t xml:space="preserve"> overgang </w:t>
      </w:r>
      <w:proofErr w:type="spellStart"/>
      <w:r w:rsidRPr="001A69B5">
        <w:t>frå</w:t>
      </w:r>
      <w:proofErr w:type="spellEnd"/>
      <w:r w:rsidRPr="001A69B5">
        <w:t xml:space="preserve"> over 50 programstyre til </w:t>
      </w:r>
      <w:proofErr w:type="spellStart"/>
      <w:r w:rsidRPr="001A69B5">
        <w:t>ein</w:t>
      </w:r>
      <w:proofErr w:type="spellEnd"/>
      <w:r w:rsidRPr="001A69B5">
        <w:t xml:space="preserve"> struktur med 16 porteføljestyre med </w:t>
      </w:r>
      <w:proofErr w:type="spellStart"/>
      <w:r w:rsidRPr="001A69B5">
        <w:t>breiare</w:t>
      </w:r>
      <w:proofErr w:type="spellEnd"/>
      <w:r w:rsidRPr="001A69B5">
        <w:t xml:space="preserve"> ansvarsområde. Samstundes har </w:t>
      </w:r>
      <w:proofErr w:type="spellStart"/>
      <w:r w:rsidRPr="001A69B5">
        <w:t>dei</w:t>
      </w:r>
      <w:proofErr w:type="spellEnd"/>
      <w:r w:rsidRPr="001A69B5">
        <w:t xml:space="preserve"> innført standardiserte </w:t>
      </w:r>
      <w:proofErr w:type="spellStart"/>
      <w:r w:rsidRPr="001A69B5">
        <w:t>søknadstypar</w:t>
      </w:r>
      <w:proofErr w:type="spellEnd"/>
      <w:r w:rsidRPr="001A69B5">
        <w:t xml:space="preserve"> med felles </w:t>
      </w:r>
      <w:proofErr w:type="spellStart"/>
      <w:r w:rsidRPr="001A69B5">
        <w:t>søknadsfristar</w:t>
      </w:r>
      <w:proofErr w:type="spellEnd"/>
      <w:r w:rsidRPr="001A69B5">
        <w:t xml:space="preserve">, evalueringskriterium og fordeling på fagfellepanel for å forenkle </w:t>
      </w:r>
      <w:proofErr w:type="spellStart"/>
      <w:r w:rsidRPr="001A69B5">
        <w:t>prosessane</w:t>
      </w:r>
      <w:proofErr w:type="spellEnd"/>
      <w:r w:rsidRPr="001A69B5">
        <w:t xml:space="preserve"> for </w:t>
      </w:r>
      <w:proofErr w:type="spellStart"/>
      <w:r w:rsidRPr="001A69B5">
        <w:t>brukarane</w:t>
      </w:r>
      <w:proofErr w:type="spellEnd"/>
      <w:r w:rsidRPr="001A69B5">
        <w:t xml:space="preserve"> og betre kvaliteten i </w:t>
      </w:r>
      <w:proofErr w:type="spellStart"/>
      <w:r w:rsidRPr="001A69B5">
        <w:t>søknadsvurderingane</w:t>
      </w:r>
      <w:proofErr w:type="spellEnd"/>
      <w:r w:rsidRPr="001A69B5">
        <w:t xml:space="preserve">. Forskingsrådets </w:t>
      </w:r>
      <w:proofErr w:type="spellStart"/>
      <w:r w:rsidRPr="001A69B5">
        <w:t>undersøkingar</w:t>
      </w:r>
      <w:proofErr w:type="spellEnd"/>
      <w:r w:rsidRPr="001A69B5">
        <w:t xml:space="preserve"> tyder på at </w:t>
      </w:r>
      <w:proofErr w:type="spellStart"/>
      <w:r w:rsidRPr="001A69B5">
        <w:t>fleire</w:t>
      </w:r>
      <w:proofErr w:type="spellEnd"/>
      <w:r w:rsidRPr="001A69B5">
        <w:t xml:space="preserve"> av </w:t>
      </w:r>
      <w:proofErr w:type="spellStart"/>
      <w:r w:rsidRPr="001A69B5">
        <w:t>dei</w:t>
      </w:r>
      <w:proofErr w:type="spellEnd"/>
      <w:r w:rsidRPr="001A69B5">
        <w:t xml:space="preserve"> prosjekta som har gode </w:t>
      </w:r>
      <w:proofErr w:type="spellStart"/>
      <w:r w:rsidRPr="001A69B5">
        <w:t>fagfellevurderingar</w:t>
      </w:r>
      <w:proofErr w:type="spellEnd"/>
      <w:r w:rsidRPr="001A69B5">
        <w:t xml:space="preserve">, får finansiering i den nye modellen, og at </w:t>
      </w:r>
      <w:proofErr w:type="spellStart"/>
      <w:r w:rsidRPr="001A69B5">
        <w:t>endringane</w:t>
      </w:r>
      <w:proofErr w:type="spellEnd"/>
      <w:r w:rsidRPr="001A69B5">
        <w:t xml:space="preserve"> i </w:t>
      </w:r>
      <w:proofErr w:type="spellStart"/>
      <w:r w:rsidRPr="001A69B5">
        <w:t>hovudsak</w:t>
      </w:r>
      <w:proofErr w:type="spellEnd"/>
      <w:r w:rsidRPr="001A69B5">
        <w:t xml:space="preserve"> blir oppfatta som positive av </w:t>
      </w:r>
      <w:proofErr w:type="spellStart"/>
      <w:r w:rsidRPr="001A69B5">
        <w:t>brukarane</w:t>
      </w:r>
      <w:proofErr w:type="spellEnd"/>
      <w:r w:rsidRPr="001A69B5">
        <w:t>.</w:t>
      </w:r>
    </w:p>
    <w:p w14:paraId="35355378" w14:textId="77777777" w:rsidR="000513CD" w:rsidRPr="001A69B5" w:rsidRDefault="0009509B" w:rsidP="001A69B5">
      <w:r w:rsidRPr="001A69B5">
        <w:t xml:space="preserve">Forskingsrådet vil arbeide </w:t>
      </w:r>
      <w:proofErr w:type="spellStart"/>
      <w:r w:rsidRPr="001A69B5">
        <w:t>vidare</w:t>
      </w:r>
      <w:proofErr w:type="spellEnd"/>
      <w:r w:rsidRPr="001A69B5">
        <w:t xml:space="preserve"> med å utvikle styringsmodellen, både for å sikre at </w:t>
      </w:r>
      <w:proofErr w:type="spellStart"/>
      <w:r w:rsidRPr="001A69B5">
        <w:t>dei</w:t>
      </w:r>
      <w:proofErr w:type="spellEnd"/>
      <w:r w:rsidRPr="001A69B5">
        <w:t xml:space="preserve"> mest relevante og beste prosjekta får finansiering </w:t>
      </w:r>
      <w:proofErr w:type="spellStart"/>
      <w:r w:rsidRPr="001A69B5">
        <w:t>innanfor</w:t>
      </w:r>
      <w:proofErr w:type="spellEnd"/>
      <w:r w:rsidRPr="001A69B5">
        <w:t xml:space="preserve"> måla for </w:t>
      </w:r>
      <w:proofErr w:type="spellStart"/>
      <w:r w:rsidRPr="001A69B5">
        <w:t>løyvingane</w:t>
      </w:r>
      <w:proofErr w:type="spellEnd"/>
      <w:r w:rsidRPr="001A69B5">
        <w:t xml:space="preserve">, og for å betre tilliten til </w:t>
      </w:r>
      <w:proofErr w:type="spellStart"/>
      <w:r w:rsidRPr="001A69B5">
        <w:t>søknadsvurderingane</w:t>
      </w:r>
      <w:proofErr w:type="spellEnd"/>
      <w:r w:rsidRPr="001A69B5">
        <w:t xml:space="preserve">. Forskingsrådet vil legge vekt på synspunkt </w:t>
      </w:r>
      <w:proofErr w:type="spellStart"/>
      <w:r w:rsidRPr="001A69B5">
        <w:t>frå</w:t>
      </w:r>
      <w:proofErr w:type="spellEnd"/>
      <w:r w:rsidRPr="001A69B5">
        <w:t xml:space="preserve"> </w:t>
      </w:r>
      <w:proofErr w:type="spellStart"/>
      <w:r w:rsidRPr="001A69B5">
        <w:t>breidda</w:t>
      </w:r>
      <w:proofErr w:type="spellEnd"/>
      <w:r w:rsidRPr="001A69B5">
        <w:t xml:space="preserve"> av forskings- og </w:t>
      </w:r>
      <w:proofErr w:type="spellStart"/>
      <w:r w:rsidRPr="001A69B5">
        <w:t>innovasjonsaktørar</w:t>
      </w:r>
      <w:proofErr w:type="spellEnd"/>
      <w:r w:rsidRPr="001A69B5">
        <w:t xml:space="preserve"> i utviklinga. Etter </w:t>
      </w:r>
      <w:proofErr w:type="spellStart"/>
      <w:r w:rsidRPr="001A69B5">
        <w:t>offentleg</w:t>
      </w:r>
      <w:proofErr w:type="spellEnd"/>
      <w:r w:rsidRPr="001A69B5">
        <w:t xml:space="preserve"> debatt om </w:t>
      </w:r>
      <w:proofErr w:type="spellStart"/>
      <w:r w:rsidRPr="001A69B5">
        <w:t>søknadsvurderingane</w:t>
      </w:r>
      <w:proofErr w:type="spellEnd"/>
      <w:r w:rsidRPr="001A69B5">
        <w:t xml:space="preserve"> i 2020 vil Forskingsrådet mellom anna arbeide for å </w:t>
      </w:r>
      <w:proofErr w:type="spellStart"/>
      <w:r w:rsidRPr="001A69B5">
        <w:t>forbetre</w:t>
      </w:r>
      <w:proofErr w:type="spellEnd"/>
      <w:r w:rsidRPr="001A69B5">
        <w:t xml:space="preserve"> </w:t>
      </w:r>
      <w:proofErr w:type="spellStart"/>
      <w:r w:rsidRPr="001A69B5">
        <w:t>tilbakemeldingane</w:t>
      </w:r>
      <w:proofErr w:type="spellEnd"/>
      <w:r w:rsidRPr="001A69B5">
        <w:t xml:space="preserve"> til </w:t>
      </w:r>
      <w:proofErr w:type="spellStart"/>
      <w:r w:rsidRPr="001A69B5">
        <w:t>søkarar</w:t>
      </w:r>
      <w:proofErr w:type="spellEnd"/>
      <w:r w:rsidRPr="001A69B5">
        <w:t xml:space="preserve"> som får avslag.</w:t>
      </w:r>
    </w:p>
    <w:p w14:paraId="59CFEFFE" w14:textId="77777777" w:rsidR="000513CD" w:rsidRPr="001A69B5" w:rsidRDefault="0009509B" w:rsidP="001A69B5">
      <w:r w:rsidRPr="001A69B5">
        <w:t xml:space="preserve">Forskingsrådet har </w:t>
      </w:r>
      <w:proofErr w:type="spellStart"/>
      <w:r w:rsidRPr="001A69B5">
        <w:t>bidrege</w:t>
      </w:r>
      <w:proofErr w:type="spellEnd"/>
      <w:r w:rsidRPr="001A69B5">
        <w:t xml:space="preserve"> til å nå regjeringa sin ambisjon for deltakinga i Horisont 2020 om at minst 2 pst. av </w:t>
      </w:r>
      <w:proofErr w:type="spellStart"/>
      <w:r w:rsidRPr="001A69B5">
        <w:t>dei</w:t>
      </w:r>
      <w:proofErr w:type="spellEnd"/>
      <w:r w:rsidRPr="001A69B5">
        <w:t xml:space="preserve"> konkurranseutsette </w:t>
      </w:r>
      <w:proofErr w:type="spellStart"/>
      <w:r w:rsidRPr="001A69B5">
        <w:t>midlane</w:t>
      </w:r>
      <w:proofErr w:type="spellEnd"/>
      <w:r w:rsidRPr="001A69B5">
        <w:t xml:space="preserve"> skulle gå til norske </w:t>
      </w:r>
      <w:proofErr w:type="spellStart"/>
      <w:r w:rsidRPr="001A69B5">
        <w:t>aktørar</w:t>
      </w:r>
      <w:proofErr w:type="spellEnd"/>
      <w:r w:rsidRPr="001A69B5">
        <w:t xml:space="preserve">. Dei har utforma </w:t>
      </w:r>
      <w:proofErr w:type="spellStart"/>
      <w:r w:rsidRPr="001A69B5">
        <w:t>verkemidla</w:t>
      </w:r>
      <w:proofErr w:type="spellEnd"/>
      <w:r w:rsidRPr="001A69B5">
        <w:t xml:space="preserve"> og vurderingskriteria sine for å fungere godt </w:t>
      </w:r>
      <w:proofErr w:type="spellStart"/>
      <w:r w:rsidRPr="001A69B5">
        <w:t>saman</w:t>
      </w:r>
      <w:proofErr w:type="spellEnd"/>
      <w:r w:rsidRPr="001A69B5">
        <w:t xml:space="preserve"> med </w:t>
      </w:r>
      <w:proofErr w:type="spellStart"/>
      <w:r w:rsidRPr="001A69B5">
        <w:t>dei</w:t>
      </w:r>
      <w:proofErr w:type="spellEnd"/>
      <w:r w:rsidRPr="001A69B5">
        <w:t xml:space="preserve"> europeiske </w:t>
      </w:r>
      <w:proofErr w:type="spellStart"/>
      <w:r w:rsidRPr="001A69B5">
        <w:t>ordningane</w:t>
      </w:r>
      <w:proofErr w:type="spellEnd"/>
      <w:r w:rsidRPr="001A69B5">
        <w:t xml:space="preserve">, og arbeider for å få </w:t>
      </w:r>
      <w:proofErr w:type="spellStart"/>
      <w:r w:rsidRPr="001A69B5">
        <w:t>fleire</w:t>
      </w:r>
      <w:proofErr w:type="spellEnd"/>
      <w:r w:rsidRPr="001A69B5">
        <w:t xml:space="preserve"> til å søke og nå fram i den europeiske konkurransen. 90 pst. av </w:t>
      </w:r>
      <w:proofErr w:type="spellStart"/>
      <w:r w:rsidRPr="001A69B5">
        <w:t>dei</w:t>
      </w:r>
      <w:proofErr w:type="spellEnd"/>
      <w:r w:rsidRPr="001A69B5">
        <w:t xml:space="preserve"> norske </w:t>
      </w:r>
      <w:proofErr w:type="spellStart"/>
      <w:r w:rsidRPr="001A69B5">
        <w:t>deltakarane</w:t>
      </w:r>
      <w:proofErr w:type="spellEnd"/>
      <w:r w:rsidRPr="001A69B5">
        <w:t xml:space="preserve"> i Horisont 2020 har </w:t>
      </w:r>
      <w:proofErr w:type="spellStart"/>
      <w:r w:rsidRPr="001A69B5">
        <w:t>vore</w:t>
      </w:r>
      <w:proofErr w:type="spellEnd"/>
      <w:r w:rsidRPr="001A69B5">
        <w:t xml:space="preserve"> i kontakt med Forskingsrådets støtteapparat.</w:t>
      </w:r>
    </w:p>
    <w:p w14:paraId="1936D578" w14:textId="77777777" w:rsidR="000513CD" w:rsidRPr="001A69B5" w:rsidRDefault="0009509B" w:rsidP="001A69B5">
      <w:r w:rsidRPr="001A69B5">
        <w:t xml:space="preserve">I 2020 starta oppfølginga av </w:t>
      </w:r>
      <w:r w:rsidRPr="001A69B5">
        <w:rPr>
          <w:rStyle w:val="kursiv"/>
        </w:rPr>
        <w:t>Forskningsrådets policy for åpen forskning</w:t>
      </w:r>
      <w:r w:rsidRPr="001A69B5">
        <w:t xml:space="preserve">. </w:t>
      </w:r>
      <w:proofErr w:type="spellStart"/>
      <w:r w:rsidRPr="001A69B5">
        <w:t>Fleire</w:t>
      </w:r>
      <w:proofErr w:type="spellEnd"/>
      <w:r w:rsidRPr="001A69B5">
        <w:t xml:space="preserve"> tiltak i Forskingsrådet har </w:t>
      </w:r>
      <w:proofErr w:type="spellStart"/>
      <w:r w:rsidRPr="001A69B5">
        <w:t>vore</w:t>
      </w:r>
      <w:proofErr w:type="spellEnd"/>
      <w:r w:rsidRPr="001A69B5">
        <w:t xml:space="preserve"> viktige for å </w:t>
      </w:r>
      <w:proofErr w:type="spellStart"/>
      <w:r w:rsidRPr="001A69B5">
        <w:t>opne</w:t>
      </w:r>
      <w:proofErr w:type="spellEnd"/>
      <w:r w:rsidRPr="001A69B5">
        <w:t xml:space="preserve"> forskinga, mellom anna innføring av krav i prosjektvilkåra om </w:t>
      </w:r>
      <w:proofErr w:type="spellStart"/>
      <w:r w:rsidRPr="001A69B5">
        <w:t>open</w:t>
      </w:r>
      <w:proofErr w:type="spellEnd"/>
      <w:r w:rsidRPr="001A69B5">
        <w:t xml:space="preserve"> publisering og datahandteringsplanar, og satsing på infrastruktur som </w:t>
      </w:r>
      <w:proofErr w:type="spellStart"/>
      <w:r w:rsidRPr="001A69B5">
        <w:t>bidreg</w:t>
      </w:r>
      <w:proofErr w:type="spellEnd"/>
      <w:r w:rsidRPr="001A69B5">
        <w:t xml:space="preserve"> til at forskingsdata blir delte etter internasjonale </w:t>
      </w:r>
      <w:proofErr w:type="spellStart"/>
      <w:r w:rsidRPr="001A69B5">
        <w:t>standardar</w:t>
      </w:r>
      <w:proofErr w:type="spellEnd"/>
      <w:r w:rsidRPr="001A69B5">
        <w:t xml:space="preserve">. Forskingsrådet har </w:t>
      </w:r>
      <w:proofErr w:type="spellStart"/>
      <w:r w:rsidRPr="001A69B5">
        <w:t>spela</w:t>
      </w:r>
      <w:proofErr w:type="spellEnd"/>
      <w:r w:rsidRPr="001A69B5">
        <w:t xml:space="preserve"> ei aktiv rolle i den internasjonale samanslutninga </w:t>
      </w:r>
      <w:proofErr w:type="spellStart"/>
      <w:r w:rsidRPr="001A69B5">
        <w:t>cOAlition</w:t>
      </w:r>
      <w:proofErr w:type="spellEnd"/>
      <w:r w:rsidRPr="001A69B5">
        <w:t xml:space="preserve"> S, som gjennomfører initiativet Plan S for </w:t>
      </w:r>
      <w:proofErr w:type="spellStart"/>
      <w:r w:rsidRPr="001A69B5">
        <w:t>meir</w:t>
      </w:r>
      <w:proofErr w:type="spellEnd"/>
      <w:r w:rsidRPr="001A69B5">
        <w:t xml:space="preserve"> </w:t>
      </w:r>
      <w:proofErr w:type="spellStart"/>
      <w:r w:rsidRPr="001A69B5">
        <w:t>open</w:t>
      </w:r>
      <w:proofErr w:type="spellEnd"/>
      <w:r w:rsidRPr="001A69B5">
        <w:t xml:space="preserve"> publisering. Dei har mellom anna </w:t>
      </w:r>
      <w:proofErr w:type="spellStart"/>
      <w:r w:rsidRPr="001A69B5">
        <w:t>vore</w:t>
      </w:r>
      <w:proofErr w:type="spellEnd"/>
      <w:r w:rsidRPr="001A69B5">
        <w:t xml:space="preserve"> med på å utvikle </w:t>
      </w:r>
      <w:proofErr w:type="spellStart"/>
      <w:r w:rsidRPr="001A69B5">
        <w:t>ein</w:t>
      </w:r>
      <w:proofErr w:type="spellEnd"/>
      <w:r w:rsidRPr="001A69B5">
        <w:t xml:space="preserve"> strategi for </w:t>
      </w:r>
      <w:proofErr w:type="spellStart"/>
      <w:r w:rsidRPr="001A69B5">
        <w:t>dei</w:t>
      </w:r>
      <w:proofErr w:type="spellEnd"/>
      <w:r w:rsidRPr="001A69B5">
        <w:t xml:space="preserve"> immaterielle </w:t>
      </w:r>
      <w:proofErr w:type="spellStart"/>
      <w:r w:rsidRPr="001A69B5">
        <w:t>rettane</w:t>
      </w:r>
      <w:proofErr w:type="spellEnd"/>
      <w:r w:rsidRPr="001A69B5">
        <w:t xml:space="preserve"> til </w:t>
      </w:r>
      <w:proofErr w:type="spellStart"/>
      <w:r w:rsidRPr="001A69B5">
        <w:t>vitskaplege</w:t>
      </w:r>
      <w:proofErr w:type="spellEnd"/>
      <w:r w:rsidRPr="001A69B5">
        <w:t xml:space="preserve"> </w:t>
      </w:r>
      <w:proofErr w:type="spellStart"/>
      <w:r w:rsidRPr="001A69B5">
        <w:t>publikasjonar</w:t>
      </w:r>
      <w:proofErr w:type="spellEnd"/>
      <w:r w:rsidRPr="001A69B5">
        <w:t xml:space="preserve"> </w:t>
      </w:r>
      <w:proofErr w:type="spellStart"/>
      <w:r w:rsidRPr="001A69B5">
        <w:t>frå</w:t>
      </w:r>
      <w:proofErr w:type="spellEnd"/>
      <w:r w:rsidRPr="001A69B5">
        <w:t xml:space="preserve"> den </w:t>
      </w:r>
      <w:proofErr w:type="spellStart"/>
      <w:r w:rsidRPr="001A69B5">
        <w:t>offentleg</w:t>
      </w:r>
      <w:proofErr w:type="spellEnd"/>
      <w:r w:rsidRPr="001A69B5">
        <w:t xml:space="preserve"> finansierte forskinga. Den </w:t>
      </w:r>
      <w:proofErr w:type="spellStart"/>
      <w:r w:rsidRPr="001A69B5">
        <w:t>inneber</w:t>
      </w:r>
      <w:proofErr w:type="spellEnd"/>
      <w:r w:rsidRPr="001A69B5">
        <w:t xml:space="preserve"> at </w:t>
      </w:r>
      <w:proofErr w:type="spellStart"/>
      <w:r w:rsidRPr="001A69B5">
        <w:t>forfattarane</w:t>
      </w:r>
      <w:proofErr w:type="spellEnd"/>
      <w:r w:rsidRPr="001A69B5">
        <w:t xml:space="preserve"> </w:t>
      </w:r>
      <w:proofErr w:type="spellStart"/>
      <w:r w:rsidRPr="001A69B5">
        <w:t>ikkje</w:t>
      </w:r>
      <w:proofErr w:type="spellEnd"/>
      <w:r w:rsidRPr="001A69B5">
        <w:t xml:space="preserve"> må overdra </w:t>
      </w:r>
      <w:proofErr w:type="spellStart"/>
      <w:r w:rsidRPr="001A69B5">
        <w:t>rettane</w:t>
      </w:r>
      <w:proofErr w:type="spellEnd"/>
      <w:r w:rsidRPr="001A69B5">
        <w:t xml:space="preserve"> til </w:t>
      </w:r>
      <w:proofErr w:type="spellStart"/>
      <w:r w:rsidRPr="001A69B5">
        <w:t>dei</w:t>
      </w:r>
      <w:proofErr w:type="spellEnd"/>
      <w:r w:rsidRPr="001A69B5">
        <w:t xml:space="preserve"> </w:t>
      </w:r>
      <w:proofErr w:type="spellStart"/>
      <w:r w:rsidRPr="001A69B5">
        <w:t>vitskaplege</w:t>
      </w:r>
      <w:proofErr w:type="spellEnd"/>
      <w:r w:rsidRPr="001A69B5">
        <w:t xml:space="preserve"> forlaga, og dermed kan </w:t>
      </w:r>
      <w:proofErr w:type="spellStart"/>
      <w:r w:rsidRPr="001A69B5">
        <w:t>halde</w:t>
      </w:r>
      <w:proofErr w:type="spellEnd"/>
      <w:r w:rsidRPr="001A69B5">
        <w:t xml:space="preserve"> på retten til å </w:t>
      </w:r>
      <w:proofErr w:type="spellStart"/>
      <w:r w:rsidRPr="001A69B5">
        <w:t>gjere</w:t>
      </w:r>
      <w:proofErr w:type="spellEnd"/>
      <w:r w:rsidRPr="001A69B5">
        <w:t xml:space="preserve"> </w:t>
      </w:r>
      <w:proofErr w:type="spellStart"/>
      <w:r w:rsidRPr="001A69B5">
        <w:t>artiklane</w:t>
      </w:r>
      <w:proofErr w:type="spellEnd"/>
      <w:r w:rsidRPr="001A69B5">
        <w:t xml:space="preserve"> </w:t>
      </w:r>
      <w:proofErr w:type="spellStart"/>
      <w:r w:rsidRPr="001A69B5">
        <w:t>ope</w:t>
      </w:r>
      <w:proofErr w:type="spellEnd"/>
      <w:r w:rsidRPr="001A69B5">
        <w:t xml:space="preserve"> </w:t>
      </w:r>
      <w:proofErr w:type="spellStart"/>
      <w:r w:rsidRPr="001A69B5">
        <w:t>tilgjengelege</w:t>
      </w:r>
      <w:proofErr w:type="spellEnd"/>
      <w:r w:rsidRPr="001A69B5">
        <w:t>.</w:t>
      </w:r>
    </w:p>
    <w:p w14:paraId="67A8092D" w14:textId="77777777" w:rsidR="000513CD" w:rsidRPr="001A69B5" w:rsidRDefault="0009509B" w:rsidP="001A69B5">
      <w:pPr>
        <w:pStyle w:val="avsnitt-tittel"/>
      </w:pPr>
      <w:r w:rsidRPr="001A69B5">
        <w:t>Budsjettforslag for 2022</w:t>
      </w:r>
    </w:p>
    <w:p w14:paraId="3474E01C" w14:textId="77777777" w:rsidR="000513CD" w:rsidRPr="001A69B5" w:rsidRDefault="0009509B" w:rsidP="001A69B5">
      <w:r w:rsidRPr="001A69B5">
        <w:t>Departementet foreslår å løyve 785,9 mill. kroner på posten.</w:t>
      </w:r>
    </w:p>
    <w:p w14:paraId="02C66712" w14:textId="77777777" w:rsidR="000513CD" w:rsidRPr="001A69B5" w:rsidRDefault="0009509B" w:rsidP="001A69B5">
      <w:r w:rsidRPr="001A69B5">
        <w:t xml:space="preserve">Olje- og energidepartementet har lagt ansvaret for sekretariat for </w:t>
      </w:r>
      <w:proofErr w:type="spellStart"/>
      <w:r w:rsidRPr="001A69B5">
        <w:t>eit</w:t>
      </w:r>
      <w:proofErr w:type="spellEnd"/>
      <w:r w:rsidRPr="001A69B5">
        <w:t xml:space="preserve"> internasjonalt forskingssamarbeid på energiområdet til </w:t>
      </w:r>
      <w:proofErr w:type="spellStart"/>
      <w:r w:rsidRPr="001A69B5">
        <w:t>Noregs</w:t>
      </w:r>
      <w:proofErr w:type="spellEnd"/>
      <w:r w:rsidRPr="001A69B5">
        <w:t xml:space="preserve"> forskingsråd. Arbeidet med sekretariatet vil </w:t>
      </w:r>
      <w:proofErr w:type="spellStart"/>
      <w:r w:rsidRPr="001A69B5">
        <w:t>halde</w:t>
      </w:r>
      <w:proofErr w:type="spellEnd"/>
      <w:r w:rsidRPr="001A69B5">
        <w:t xml:space="preserve"> fram i 2022, og departementet foreslår å overføre 2 mill. kroner </w:t>
      </w:r>
      <w:proofErr w:type="spellStart"/>
      <w:r w:rsidRPr="001A69B5">
        <w:t>frå</w:t>
      </w:r>
      <w:proofErr w:type="spellEnd"/>
      <w:r w:rsidRPr="001A69B5">
        <w:t xml:space="preserve"> Olje- og energidepartementets budsjett til kap. 285, post 55 i 2022.</w:t>
      </w:r>
    </w:p>
    <w:p w14:paraId="106CC94D" w14:textId="77777777" w:rsidR="000513CD" w:rsidRPr="001A69B5" w:rsidRDefault="0009509B" w:rsidP="001A69B5">
      <w:r w:rsidRPr="001A69B5">
        <w:t xml:space="preserve">Nærings- og fiskeridepartementet har gitt Forskingsrådet i oppdrag å prioritere arbeidet med å </w:t>
      </w:r>
      <w:proofErr w:type="spellStart"/>
      <w:r w:rsidRPr="001A69B5">
        <w:t>vidareutvikle</w:t>
      </w:r>
      <w:proofErr w:type="spellEnd"/>
      <w:r w:rsidRPr="001A69B5">
        <w:t xml:space="preserve"> Grøn plattform. Arbeidet vil </w:t>
      </w:r>
      <w:proofErr w:type="spellStart"/>
      <w:r w:rsidRPr="001A69B5">
        <w:t>halde</w:t>
      </w:r>
      <w:proofErr w:type="spellEnd"/>
      <w:r w:rsidRPr="001A69B5">
        <w:t xml:space="preserve"> fram i 2022, og departementet foreslår å overføre 4,1 mill. kroner </w:t>
      </w:r>
      <w:proofErr w:type="spellStart"/>
      <w:r w:rsidRPr="001A69B5">
        <w:t>frå</w:t>
      </w:r>
      <w:proofErr w:type="spellEnd"/>
      <w:r w:rsidRPr="001A69B5">
        <w:t xml:space="preserve"> Nærings- og fiskeridepartementets budsjett til kap. 285, post 55 i 2022.</w:t>
      </w:r>
    </w:p>
    <w:p w14:paraId="38734573" w14:textId="77777777" w:rsidR="000513CD" w:rsidRPr="001A69B5" w:rsidRDefault="0009509B" w:rsidP="001A69B5">
      <w:proofErr w:type="spellStart"/>
      <w:r w:rsidRPr="001A69B5">
        <w:t>Noreg</w:t>
      </w:r>
      <w:proofErr w:type="spellEnd"/>
      <w:r w:rsidRPr="001A69B5">
        <w:t xml:space="preserve"> skal tilby seg å leie koordineringa av </w:t>
      </w:r>
      <w:proofErr w:type="spellStart"/>
      <w:r w:rsidRPr="001A69B5">
        <w:t>partnarskapen</w:t>
      </w:r>
      <w:proofErr w:type="spellEnd"/>
      <w:r w:rsidRPr="001A69B5">
        <w:t xml:space="preserve"> for </w:t>
      </w:r>
      <w:proofErr w:type="spellStart"/>
      <w:r w:rsidRPr="001A69B5">
        <w:t>berekraftig</w:t>
      </w:r>
      <w:proofErr w:type="spellEnd"/>
      <w:r w:rsidRPr="001A69B5">
        <w:t xml:space="preserve"> blå økonomi i Horisont Europa. Forskingsrådet skal ha ansvar for to </w:t>
      </w:r>
      <w:proofErr w:type="spellStart"/>
      <w:r w:rsidRPr="001A69B5">
        <w:t>stillingar</w:t>
      </w:r>
      <w:proofErr w:type="spellEnd"/>
      <w:r w:rsidRPr="001A69B5">
        <w:t xml:space="preserve">, </w:t>
      </w:r>
      <w:proofErr w:type="spellStart"/>
      <w:r w:rsidRPr="001A69B5">
        <w:t>høvesvis</w:t>
      </w:r>
      <w:proofErr w:type="spellEnd"/>
      <w:r w:rsidRPr="001A69B5">
        <w:t xml:space="preserve"> i </w:t>
      </w:r>
      <w:proofErr w:type="spellStart"/>
      <w:r w:rsidRPr="001A69B5">
        <w:t>Noreg</w:t>
      </w:r>
      <w:proofErr w:type="spellEnd"/>
      <w:r w:rsidRPr="001A69B5">
        <w:t xml:space="preserve"> og i Brussel. Departementet foreslår å overføre 3 mill. kroner </w:t>
      </w:r>
      <w:proofErr w:type="spellStart"/>
      <w:r w:rsidRPr="001A69B5">
        <w:t>frå</w:t>
      </w:r>
      <w:proofErr w:type="spellEnd"/>
      <w:r w:rsidRPr="001A69B5">
        <w:t xml:space="preserve"> Nærings- og fiskeridepartementets budsjett til kap. 285, post 55 i 2022.</w:t>
      </w:r>
    </w:p>
    <w:p w14:paraId="393C1948" w14:textId="77777777" w:rsidR="000513CD" w:rsidRPr="001A69B5" w:rsidRDefault="0009509B" w:rsidP="001A69B5">
      <w:proofErr w:type="spellStart"/>
      <w:r w:rsidRPr="001A69B5">
        <w:t>Noregs</w:t>
      </w:r>
      <w:proofErr w:type="spellEnd"/>
      <w:r w:rsidRPr="001A69B5">
        <w:t xml:space="preserve"> forskingsråd har </w:t>
      </w:r>
      <w:proofErr w:type="spellStart"/>
      <w:r w:rsidRPr="001A69B5">
        <w:t>vore</w:t>
      </w:r>
      <w:proofErr w:type="spellEnd"/>
      <w:r w:rsidRPr="001A69B5">
        <w:t xml:space="preserve"> sekretariat for strategiprosessen Prosess 21, og </w:t>
      </w:r>
      <w:proofErr w:type="spellStart"/>
      <w:r w:rsidRPr="001A69B5">
        <w:t>midlar</w:t>
      </w:r>
      <w:proofErr w:type="spellEnd"/>
      <w:r w:rsidRPr="001A69B5">
        <w:t xml:space="preserve"> til denne </w:t>
      </w:r>
      <w:proofErr w:type="spellStart"/>
      <w:r w:rsidRPr="001A69B5">
        <w:t>verksemda</w:t>
      </w:r>
      <w:proofErr w:type="spellEnd"/>
      <w:r w:rsidRPr="001A69B5">
        <w:t xml:space="preserve"> har </w:t>
      </w:r>
      <w:proofErr w:type="spellStart"/>
      <w:r w:rsidRPr="001A69B5">
        <w:t>vore</w:t>
      </w:r>
      <w:proofErr w:type="spellEnd"/>
      <w:r w:rsidRPr="001A69B5">
        <w:t xml:space="preserve"> mellombels rammeoverførte </w:t>
      </w:r>
      <w:proofErr w:type="spellStart"/>
      <w:r w:rsidRPr="001A69B5">
        <w:t>frå</w:t>
      </w:r>
      <w:proofErr w:type="spellEnd"/>
      <w:r w:rsidRPr="001A69B5">
        <w:t xml:space="preserve"> Nærings- og fiskeridepartementet. Departementet foreslår å føre tilbake 1,3 mill. kroner til Nærings- og fiskeridepartementet i 2022.</w:t>
      </w:r>
    </w:p>
    <w:p w14:paraId="51A2A417" w14:textId="77777777" w:rsidR="000513CD" w:rsidRPr="001A69B5" w:rsidRDefault="0009509B" w:rsidP="001A69B5">
      <w:r w:rsidRPr="001A69B5">
        <w:t xml:space="preserve">Kunnskapsdepartementet finansierer </w:t>
      </w:r>
      <w:proofErr w:type="spellStart"/>
      <w:r w:rsidRPr="001A69B5">
        <w:t>fleire</w:t>
      </w:r>
      <w:proofErr w:type="spellEnd"/>
      <w:r w:rsidRPr="001A69B5">
        <w:t xml:space="preserve"> nasjonale </w:t>
      </w:r>
      <w:proofErr w:type="spellStart"/>
      <w:r w:rsidRPr="001A69B5">
        <w:t>ekspertar</w:t>
      </w:r>
      <w:proofErr w:type="spellEnd"/>
      <w:r w:rsidRPr="001A69B5">
        <w:t xml:space="preserve"> </w:t>
      </w:r>
      <w:proofErr w:type="spellStart"/>
      <w:r w:rsidRPr="001A69B5">
        <w:t>frå</w:t>
      </w:r>
      <w:proofErr w:type="spellEnd"/>
      <w:r w:rsidRPr="001A69B5">
        <w:t xml:space="preserve"> </w:t>
      </w:r>
      <w:proofErr w:type="spellStart"/>
      <w:r w:rsidRPr="001A69B5">
        <w:t>Noreg</w:t>
      </w:r>
      <w:proofErr w:type="spellEnd"/>
      <w:r w:rsidRPr="001A69B5">
        <w:t xml:space="preserve"> i Europakommisjonen. </w:t>
      </w:r>
      <w:proofErr w:type="spellStart"/>
      <w:r w:rsidRPr="001A69B5">
        <w:t>Desse</w:t>
      </w:r>
      <w:proofErr w:type="spellEnd"/>
      <w:r w:rsidRPr="001A69B5">
        <w:t xml:space="preserve"> er viktige for norsk </w:t>
      </w:r>
      <w:proofErr w:type="spellStart"/>
      <w:r w:rsidRPr="001A69B5">
        <w:t>medverknad</w:t>
      </w:r>
      <w:proofErr w:type="spellEnd"/>
      <w:r w:rsidRPr="001A69B5">
        <w:t xml:space="preserve"> og påverknad av EUs forskingspolitikk. For å sikre plassering av </w:t>
      </w:r>
      <w:proofErr w:type="spellStart"/>
      <w:r w:rsidRPr="001A69B5">
        <w:t>ytterlegare</w:t>
      </w:r>
      <w:proofErr w:type="spellEnd"/>
      <w:r w:rsidRPr="001A69B5">
        <w:t xml:space="preserve"> </w:t>
      </w:r>
      <w:proofErr w:type="spellStart"/>
      <w:r w:rsidRPr="001A69B5">
        <w:t>ein</w:t>
      </w:r>
      <w:proofErr w:type="spellEnd"/>
      <w:r w:rsidRPr="001A69B5">
        <w:t xml:space="preserve"> ekspert etter nasjonale behov i Kommisjonen foreslår departementet å overføre 0,5 mill. kroner </w:t>
      </w:r>
      <w:proofErr w:type="spellStart"/>
      <w:r w:rsidRPr="001A69B5">
        <w:t>frå</w:t>
      </w:r>
      <w:proofErr w:type="spellEnd"/>
      <w:r w:rsidRPr="001A69B5">
        <w:t xml:space="preserve"> kap. 285, post 53 til kap. 285, post 55 til dette formålet.</w:t>
      </w:r>
    </w:p>
    <w:p w14:paraId="677DE463" w14:textId="77777777" w:rsidR="000513CD" w:rsidRPr="001A69B5" w:rsidRDefault="0009509B" w:rsidP="001A69B5">
      <w:r w:rsidRPr="001A69B5">
        <w:t xml:space="preserve">I samband med at SSB har fått ansvaret for produksjonen av FoU-statistikken, jf. omtalen av kap. 285, post 52, vil Forskingsrådet overta redaksjonsansvaret for Indikatorrapporten. Departementet foreslår å overføre 2,7 mill. kroner </w:t>
      </w:r>
      <w:proofErr w:type="spellStart"/>
      <w:r w:rsidRPr="001A69B5">
        <w:t>frå</w:t>
      </w:r>
      <w:proofErr w:type="spellEnd"/>
      <w:r w:rsidRPr="001A69B5">
        <w:t xml:space="preserve"> kap. 285, post 52 til kap. 285, post 55 til dette formålet.</w:t>
      </w:r>
    </w:p>
    <w:p w14:paraId="63AFA898" w14:textId="77777777" w:rsidR="000513CD" w:rsidRPr="001A69B5" w:rsidRDefault="0009509B" w:rsidP="001A69B5">
      <w:r w:rsidRPr="001A69B5">
        <w:t xml:space="preserve">Som oppfølging av områdegjennomgangen av det næringsretta </w:t>
      </w:r>
      <w:proofErr w:type="spellStart"/>
      <w:r w:rsidRPr="001A69B5">
        <w:t>verkemiddelapparatet</w:t>
      </w:r>
      <w:proofErr w:type="spellEnd"/>
      <w:r w:rsidRPr="001A69B5">
        <w:t xml:space="preserve"> varsla regjeringa i Revidert nasjonalbudsjett 2021 at ho ville </w:t>
      </w:r>
      <w:proofErr w:type="spellStart"/>
      <w:r w:rsidRPr="001A69B5">
        <w:t>kome</w:t>
      </w:r>
      <w:proofErr w:type="spellEnd"/>
      <w:r w:rsidRPr="001A69B5">
        <w:t xml:space="preserve"> tilbake til Stortinget med </w:t>
      </w:r>
      <w:proofErr w:type="spellStart"/>
      <w:r w:rsidRPr="001A69B5">
        <w:t>nærare</w:t>
      </w:r>
      <w:proofErr w:type="spellEnd"/>
      <w:r w:rsidRPr="001A69B5">
        <w:t xml:space="preserve"> beskriving, konkrete </w:t>
      </w:r>
      <w:proofErr w:type="spellStart"/>
      <w:r w:rsidRPr="001A69B5">
        <w:t>vurderingar</w:t>
      </w:r>
      <w:proofErr w:type="spellEnd"/>
      <w:r w:rsidRPr="001A69B5">
        <w:t xml:space="preserve"> og forslag. Regjeringa foreslår i tråd med dette å redusere løyvinga på posten med 35 mill. kroner i 2022.</w:t>
      </w:r>
    </w:p>
    <w:p w14:paraId="64E3A802" w14:textId="77777777" w:rsidR="000513CD" w:rsidRPr="001A69B5" w:rsidRDefault="0009509B" w:rsidP="001A69B5">
      <w:r w:rsidRPr="001A69B5">
        <w:t xml:space="preserve">Forslaget </w:t>
      </w:r>
      <w:proofErr w:type="spellStart"/>
      <w:r w:rsidRPr="001A69B5">
        <w:t>omfattar</w:t>
      </w:r>
      <w:proofErr w:type="spellEnd"/>
      <w:r w:rsidRPr="001A69B5">
        <w:t xml:space="preserve"> òg </w:t>
      </w:r>
      <w:proofErr w:type="spellStart"/>
      <w:r w:rsidRPr="001A69B5">
        <w:t>ein</w:t>
      </w:r>
      <w:proofErr w:type="spellEnd"/>
      <w:r w:rsidRPr="001A69B5">
        <w:t xml:space="preserve"> reduksjon på 1,3 mill. kroner på posten som følge av at regjeringa vurderer at covid-19-pandemien har gitt staten høve til å redusere reiseomfanget på kort og lang sikt.</w:t>
      </w:r>
    </w:p>
    <w:p w14:paraId="0CB137EF" w14:textId="77777777" w:rsidR="000513CD" w:rsidRPr="001A69B5" w:rsidRDefault="0009509B" w:rsidP="001A69B5">
      <w:pPr>
        <w:pStyle w:val="b-budkaptit"/>
      </w:pPr>
      <w:r w:rsidRPr="001A69B5">
        <w:t>Kap. 286 Regionale forskingsfond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56D37B7" w14:textId="77777777" w:rsidTr="003405E6">
        <w:trPr>
          <w:trHeight w:val="640"/>
          <w:hidden/>
        </w:trPr>
        <w:tc>
          <w:tcPr>
            <w:tcW w:w="840" w:type="dxa"/>
          </w:tcPr>
          <w:p w14:paraId="05BB9230" w14:textId="77777777" w:rsidR="000513CD" w:rsidRPr="001A69B5" w:rsidRDefault="0009509B" w:rsidP="001A69B5">
            <w:pPr>
              <w:pStyle w:val="Tabellnavn"/>
            </w:pPr>
            <w:r w:rsidRPr="001A69B5">
              <w:t>KPAL</w:t>
            </w:r>
          </w:p>
        </w:tc>
        <w:tc>
          <w:tcPr>
            <w:tcW w:w="4800" w:type="dxa"/>
          </w:tcPr>
          <w:p w14:paraId="07E3DE0F" w14:textId="77777777" w:rsidR="000513CD" w:rsidRPr="001A69B5" w:rsidRDefault="000513CD" w:rsidP="001A69B5">
            <w:pPr>
              <w:pStyle w:val="Tabellnavn"/>
            </w:pPr>
          </w:p>
        </w:tc>
        <w:tc>
          <w:tcPr>
            <w:tcW w:w="1300" w:type="dxa"/>
          </w:tcPr>
          <w:p w14:paraId="4BCA95C7" w14:textId="77777777" w:rsidR="000513CD" w:rsidRPr="001A69B5" w:rsidRDefault="000513CD" w:rsidP="001A69B5">
            <w:pPr>
              <w:pStyle w:val="Tabellnavn"/>
            </w:pPr>
          </w:p>
        </w:tc>
        <w:tc>
          <w:tcPr>
            <w:tcW w:w="1300" w:type="dxa"/>
          </w:tcPr>
          <w:p w14:paraId="35E0D334" w14:textId="77777777" w:rsidR="000513CD" w:rsidRPr="001A69B5" w:rsidRDefault="000513CD" w:rsidP="001A69B5">
            <w:pPr>
              <w:pStyle w:val="Tabellnavn"/>
            </w:pPr>
          </w:p>
        </w:tc>
        <w:tc>
          <w:tcPr>
            <w:tcW w:w="1300" w:type="dxa"/>
          </w:tcPr>
          <w:p w14:paraId="0D13388D" w14:textId="77777777" w:rsidR="000513CD" w:rsidRPr="001A69B5" w:rsidRDefault="0009509B" w:rsidP="001A69B5">
            <w:r w:rsidRPr="001A69B5">
              <w:t>(i 1 000 kr)</w:t>
            </w:r>
          </w:p>
        </w:tc>
      </w:tr>
      <w:tr w:rsidR="000513CD" w:rsidRPr="001A69B5" w14:paraId="21B72C6F" w14:textId="77777777" w:rsidTr="003405E6">
        <w:trPr>
          <w:trHeight w:val="600"/>
        </w:trPr>
        <w:tc>
          <w:tcPr>
            <w:tcW w:w="840" w:type="dxa"/>
          </w:tcPr>
          <w:p w14:paraId="39FF2DB0" w14:textId="77777777" w:rsidR="000513CD" w:rsidRPr="001A69B5" w:rsidRDefault="0009509B" w:rsidP="001A69B5">
            <w:r w:rsidRPr="001A69B5">
              <w:t>Post</w:t>
            </w:r>
          </w:p>
        </w:tc>
        <w:tc>
          <w:tcPr>
            <w:tcW w:w="4800" w:type="dxa"/>
          </w:tcPr>
          <w:p w14:paraId="0D889A59" w14:textId="77777777" w:rsidR="000513CD" w:rsidRPr="001A69B5" w:rsidRDefault="0009509B" w:rsidP="001A69B5">
            <w:proofErr w:type="spellStart"/>
            <w:r w:rsidRPr="001A69B5">
              <w:t>Nemning</w:t>
            </w:r>
            <w:proofErr w:type="spellEnd"/>
          </w:p>
        </w:tc>
        <w:tc>
          <w:tcPr>
            <w:tcW w:w="1300" w:type="dxa"/>
          </w:tcPr>
          <w:p w14:paraId="4C9600E7"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31AD7D14" w14:textId="77777777" w:rsidR="000513CD" w:rsidRPr="001A69B5" w:rsidRDefault="0009509B" w:rsidP="001A69B5">
            <w:r w:rsidRPr="001A69B5">
              <w:t xml:space="preserve">Saldert </w:t>
            </w:r>
            <w:r w:rsidRPr="001A69B5">
              <w:br/>
              <w:t>budsjett 2021</w:t>
            </w:r>
          </w:p>
        </w:tc>
        <w:tc>
          <w:tcPr>
            <w:tcW w:w="1300" w:type="dxa"/>
          </w:tcPr>
          <w:p w14:paraId="67A435F7" w14:textId="77777777" w:rsidR="000513CD" w:rsidRPr="001A69B5" w:rsidRDefault="0009509B" w:rsidP="001A69B5">
            <w:r w:rsidRPr="001A69B5">
              <w:t xml:space="preserve">Forslag </w:t>
            </w:r>
            <w:r w:rsidRPr="001A69B5">
              <w:br/>
              <w:t>2022</w:t>
            </w:r>
          </w:p>
        </w:tc>
      </w:tr>
      <w:tr w:rsidR="000513CD" w:rsidRPr="001A69B5" w14:paraId="6B648113" w14:textId="77777777" w:rsidTr="003405E6">
        <w:trPr>
          <w:trHeight w:val="380"/>
        </w:trPr>
        <w:tc>
          <w:tcPr>
            <w:tcW w:w="840" w:type="dxa"/>
          </w:tcPr>
          <w:p w14:paraId="0B3060CA" w14:textId="77777777" w:rsidR="000513CD" w:rsidRPr="001A69B5" w:rsidRDefault="0009509B" w:rsidP="001A69B5">
            <w:r w:rsidRPr="001A69B5">
              <w:t>60</w:t>
            </w:r>
          </w:p>
        </w:tc>
        <w:tc>
          <w:tcPr>
            <w:tcW w:w="4800" w:type="dxa"/>
          </w:tcPr>
          <w:p w14:paraId="59FDDD47" w14:textId="77777777" w:rsidR="000513CD" w:rsidRPr="001A69B5" w:rsidRDefault="0009509B" w:rsidP="001A69B5">
            <w:r w:rsidRPr="001A69B5">
              <w:t xml:space="preserve">Regionale forskingsfond, </w:t>
            </w:r>
            <w:proofErr w:type="spellStart"/>
            <w:r w:rsidRPr="001A69B5">
              <w:t>tilskot</w:t>
            </w:r>
            <w:proofErr w:type="spellEnd"/>
            <w:r w:rsidRPr="001A69B5">
              <w:t xml:space="preserve"> til forsking</w:t>
            </w:r>
          </w:p>
        </w:tc>
        <w:tc>
          <w:tcPr>
            <w:tcW w:w="1300" w:type="dxa"/>
          </w:tcPr>
          <w:p w14:paraId="7B1ED9F6" w14:textId="77777777" w:rsidR="000513CD" w:rsidRPr="001A69B5" w:rsidRDefault="0009509B" w:rsidP="001A69B5">
            <w:r w:rsidRPr="001A69B5">
              <w:t>219 119</w:t>
            </w:r>
          </w:p>
        </w:tc>
        <w:tc>
          <w:tcPr>
            <w:tcW w:w="1300" w:type="dxa"/>
          </w:tcPr>
          <w:p w14:paraId="699CA528" w14:textId="77777777" w:rsidR="000513CD" w:rsidRPr="001A69B5" w:rsidRDefault="0009509B" w:rsidP="001A69B5">
            <w:r w:rsidRPr="001A69B5">
              <w:t>194 982</w:t>
            </w:r>
          </w:p>
        </w:tc>
        <w:tc>
          <w:tcPr>
            <w:tcW w:w="1300" w:type="dxa"/>
          </w:tcPr>
          <w:p w14:paraId="3978D3DC" w14:textId="77777777" w:rsidR="000513CD" w:rsidRPr="001A69B5" w:rsidRDefault="0009509B" w:rsidP="001A69B5">
            <w:r w:rsidRPr="001A69B5">
              <w:t>159 012</w:t>
            </w:r>
          </w:p>
        </w:tc>
      </w:tr>
      <w:tr w:rsidR="000513CD" w:rsidRPr="001A69B5" w14:paraId="50B06BCD" w14:textId="77777777" w:rsidTr="003405E6">
        <w:trPr>
          <w:trHeight w:val="380"/>
        </w:trPr>
        <w:tc>
          <w:tcPr>
            <w:tcW w:w="840" w:type="dxa"/>
          </w:tcPr>
          <w:p w14:paraId="09B8B429" w14:textId="77777777" w:rsidR="000513CD" w:rsidRPr="001A69B5" w:rsidRDefault="000513CD" w:rsidP="001A69B5"/>
        </w:tc>
        <w:tc>
          <w:tcPr>
            <w:tcW w:w="4800" w:type="dxa"/>
          </w:tcPr>
          <w:p w14:paraId="0DE43EEC" w14:textId="77777777" w:rsidR="000513CD" w:rsidRPr="001A69B5" w:rsidRDefault="0009509B" w:rsidP="001A69B5">
            <w:r w:rsidRPr="001A69B5">
              <w:t>Sum kap. 286</w:t>
            </w:r>
          </w:p>
        </w:tc>
        <w:tc>
          <w:tcPr>
            <w:tcW w:w="1300" w:type="dxa"/>
          </w:tcPr>
          <w:p w14:paraId="084E95CA" w14:textId="77777777" w:rsidR="000513CD" w:rsidRPr="001A69B5" w:rsidRDefault="0009509B" w:rsidP="001A69B5">
            <w:r w:rsidRPr="001A69B5">
              <w:t>219 119</w:t>
            </w:r>
          </w:p>
        </w:tc>
        <w:tc>
          <w:tcPr>
            <w:tcW w:w="1300" w:type="dxa"/>
          </w:tcPr>
          <w:p w14:paraId="49D526BF" w14:textId="77777777" w:rsidR="000513CD" w:rsidRPr="001A69B5" w:rsidRDefault="0009509B" w:rsidP="001A69B5">
            <w:r w:rsidRPr="001A69B5">
              <w:t>194 982</w:t>
            </w:r>
          </w:p>
        </w:tc>
        <w:tc>
          <w:tcPr>
            <w:tcW w:w="1300" w:type="dxa"/>
          </w:tcPr>
          <w:p w14:paraId="113C485A" w14:textId="77777777" w:rsidR="000513CD" w:rsidRPr="001A69B5" w:rsidRDefault="0009509B" w:rsidP="001A69B5">
            <w:r w:rsidRPr="001A69B5">
              <w:t>159 012</w:t>
            </w:r>
          </w:p>
        </w:tc>
      </w:tr>
    </w:tbl>
    <w:p w14:paraId="6246A2C6" w14:textId="77777777" w:rsidR="000513CD" w:rsidRPr="001A69B5" w:rsidRDefault="0009509B" w:rsidP="001A69B5">
      <w:pPr>
        <w:pStyle w:val="b-post"/>
      </w:pPr>
      <w:r w:rsidRPr="001A69B5">
        <w:t xml:space="preserve">Post 60 Regionale forskingsfond, </w:t>
      </w:r>
      <w:proofErr w:type="spellStart"/>
      <w:r w:rsidRPr="001A69B5">
        <w:t>tilskot</w:t>
      </w:r>
      <w:proofErr w:type="spellEnd"/>
      <w:r w:rsidRPr="001A69B5">
        <w:t xml:space="preserve"> til forsking</w:t>
      </w:r>
    </w:p>
    <w:p w14:paraId="4ADF6995" w14:textId="77777777" w:rsidR="000513CD" w:rsidRPr="001A69B5" w:rsidRDefault="0009509B" w:rsidP="001A69B5">
      <w:r w:rsidRPr="001A69B5">
        <w:t xml:space="preserve">Dei regionale forskingsfonda skal styrke forskingsevna i </w:t>
      </w:r>
      <w:proofErr w:type="spellStart"/>
      <w:r w:rsidRPr="001A69B5">
        <w:t>regionane</w:t>
      </w:r>
      <w:proofErr w:type="spellEnd"/>
      <w:r w:rsidRPr="001A69B5">
        <w:t xml:space="preserve"> gjennom </w:t>
      </w:r>
      <w:proofErr w:type="spellStart"/>
      <w:r w:rsidRPr="001A69B5">
        <w:t>tilskot</w:t>
      </w:r>
      <w:proofErr w:type="spellEnd"/>
      <w:r w:rsidRPr="001A69B5">
        <w:t xml:space="preserve"> til forsking og innovasjon og gjennom mobilisering til </w:t>
      </w:r>
      <w:proofErr w:type="spellStart"/>
      <w:r w:rsidRPr="001A69B5">
        <w:t>auka</w:t>
      </w:r>
      <w:proofErr w:type="spellEnd"/>
      <w:r w:rsidRPr="001A69B5">
        <w:t xml:space="preserve"> FoU-innsats.</w:t>
      </w:r>
    </w:p>
    <w:p w14:paraId="77E2694B" w14:textId="77777777" w:rsidR="000513CD" w:rsidRPr="001A69B5" w:rsidRDefault="0009509B" w:rsidP="001A69B5">
      <w:pPr>
        <w:pStyle w:val="avsnitt-tittel"/>
      </w:pPr>
      <w:r w:rsidRPr="001A69B5">
        <w:t>Mål for 2022</w:t>
      </w:r>
    </w:p>
    <w:p w14:paraId="43EE5F3A" w14:textId="77777777" w:rsidR="000513CD" w:rsidRPr="001A69B5" w:rsidRDefault="0009509B" w:rsidP="001A69B5">
      <w:r w:rsidRPr="001A69B5">
        <w:t xml:space="preserve">Dei regionale forskingsfonda skal styrke forsking for regional innovasjon og utvikling gjennom å </w:t>
      </w:r>
      <w:proofErr w:type="spellStart"/>
      <w:r w:rsidRPr="001A69B5">
        <w:t>medverke</w:t>
      </w:r>
      <w:proofErr w:type="spellEnd"/>
      <w:r w:rsidRPr="001A69B5">
        <w:t xml:space="preserve"> til at bedrifter og </w:t>
      </w:r>
      <w:proofErr w:type="spellStart"/>
      <w:r w:rsidRPr="001A69B5">
        <w:t>offentlege</w:t>
      </w:r>
      <w:proofErr w:type="spellEnd"/>
      <w:r w:rsidRPr="001A69B5">
        <w:t xml:space="preserve"> </w:t>
      </w:r>
      <w:proofErr w:type="spellStart"/>
      <w:r w:rsidRPr="001A69B5">
        <w:t>verksemder</w:t>
      </w:r>
      <w:proofErr w:type="spellEnd"/>
      <w:r w:rsidRPr="001A69B5">
        <w:t xml:space="preserve"> oppnår </w:t>
      </w:r>
      <w:proofErr w:type="spellStart"/>
      <w:r w:rsidRPr="001A69B5">
        <w:t>auka</w:t>
      </w:r>
      <w:proofErr w:type="spellEnd"/>
      <w:r w:rsidRPr="001A69B5">
        <w:t xml:space="preserve"> kompetanse, innovasjonsevne og verdiskaping. Fonda skal </w:t>
      </w:r>
      <w:proofErr w:type="spellStart"/>
      <w:r w:rsidRPr="001A69B5">
        <w:t>vidare</w:t>
      </w:r>
      <w:proofErr w:type="spellEnd"/>
      <w:r w:rsidRPr="001A69B5">
        <w:t xml:space="preserve"> mobilisere bedrifter og </w:t>
      </w:r>
      <w:proofErr w:type="spellStart"/>
      <w:r w:rsidRPr="001A69B5">
        <w:t>offentlege</w:t>
      </w:r>
      <w:proofErr w:type="spellEnd"/>
      <w:r w:rsidRPr="001A69B5">
        <w:t xml:space="preserve"> </w:t>
      </w:r>
      <w:proofErr w:type="spellStart"/>
      <w:r w:rsidRPr="001A69B5">
        <w:t>verksemder</w:t>
      </w:r>
      <w:proofErr w:type="spellEnd"/>
      <w:r w:rsidRPr="001A69B5">
        <w:t xml:space="preserve"> til å delta i nasjonal og internasjonal forsking.</w:t>
      </w:r>
    </w:p>
    <w:p w14:paraId="2AC80D03" w14:textId="77777777" w:rsidR="000513CD" w:rsidRPr="001A69B5" w:rsidRDefault="0009509B" w:rsidP="001A69B5">
      <w:pPr>
        <w:pStyle w:val="avsnitt-tittel"/>
      </w:pPr>
      <w:r w:rsidRPr="001A69B5">
        <w:t>Resultat i 2020</w:t>
      </w:r>
    </w:p>
    <w:p w14:paraId="57A7F6DE" w14:textId="77777777" w:rsidR="000513CD" w:rsidRPr="001A69B5" w:rsidRDefault="0009509B" w:rsidP="001A69B5">
      <w:r w:rsidRPr="001A69B5">
        <w:t xml:space="preserve">I 2020 </w:t>
      </w:r>
      <w:proofErr w:type="spellStart"/>
      <w:r w:rsidRPr="001A69B5">
        <w:t>fekk</w:t>
      </w:r>
      <w:proofErr w:type="spellEnd"/>
      <w:r w:rsidRPr="001A69B5">
        <w:t xml:space="preserve"> kvar fylkeskommune sitt eige forskingsfond. Dei regionale fonda tildelte til </w:t>
      </w:r>
      <w:proofErr w:type="spellStart"/>
      <w:r w:rsidRPr="001A69B5">
        <w:t>saman</w:t>
      </w:r>
      <w:proofErr w:type="spellEnd"/>
      <w:r w:rsidRPr="001A69B5">
        <w:t xml:space="preserve"> 187 mill. kroner i </w:t>
      </w:r>
      <w:proofErr w:type="spellStart"/>
      <w:r w:rsidRPr="001A69B5">
        <w:t>prosjektmidlar</w:t>
      </w:r>
      <w:proofErr w:type="spellEnd"/>
      <w:r w:rsidRPr="001A69B5">
        <w:t xml:space="preserve"> i 2020. </w:t>
      </w:r>
      <w:proofErr w:type="spellStart"/>
      <w:r w:rsidRPr="001A69B5">
        <w:t>Hovudparten</w:t>
      </w:r>
      <w:proofErr w:type="spellEnd"/>
      <w:r w:rsidRPr="001A69B5">
        <w:t xml:space="preserve"> av </w:t>
      </w:r>
      <w:proofErr w:type="spellStart"/>
      <w:r w:rsidRPr="001A69B5">
        <w:t>midlane</w:t>
      </w:r>
      <w:proofErr w:type="spellEnd"/>
      <w:r w:rsidRPr="001A69B5">
        <w:t xml:space="preserve"> finansierte regionale kvalifiseringsprosjekt. Den største delen av </w:t>
      </w:r>
      <w:proofErr w:type="spellStart"/>
      <w:r w:rsidRPr="001A69B5">
        <w:t>tildelingane</w:t>
      </w:r>
      <w:proofErr w:type="spellEnd"/>
      <w:r w:rsidRPr="001A69B5">
        <w:t xml:space="preserve"> </w:t>
      </w:r>
      <w:proofErr w:type="spellStart"/>
      <w:r w:rsidRPr="001A69B5">
        <w:t>frå</w:t>
      </w:r>
      <w:proofErr w:type="spellEnd"/>
      <w:r w:rsidRPr="001A69B5">
        <w:t xml:space="preserve"> fonda gjekk også i 2020 til </w:t>
      </w:r>
      <w:proofErr w:type="spellStart"/>
      <w:r w:rsidRPr="001A69B5">
        <w:t>dei</w:t>
      </w:r>
      <w:proofErr w:type="spellEnd"/>
      <w:r w:rsidRPr="001A69B5">
        <w:t xml:space="preserve"> tematiske områda miljø, klima og fornybar energi. Deretter kom marin forsking. Prosjekt finansierte med </w:t>
      </w:r>
      <w:proofErr w:type="spellStart"/>
      <w:r w:rsidRPr="001A69B5">
        <w:t>midlar</w:t>
      </w:r>
      <w:proofErr w:type="spellEnd"/>
      <w:r w:rsidRPr="001A69B5">
        <w:t xml:space="preserve"> </w:t>
      </w:r>
      <w:proofErr w:type="spellStart"/>
      <w:r w:rsidRPr="001A69B5">
        <w:t>frå</w:t>
      </w:r>
      <w:proofErr w:type="spellEnd"/>
      <w:r w:rsidRPr="001A69B5">
        <w:t xml:space="preserve"> forskingsfonda stod mellom anna for 83 </w:t>
      </w:r>
      <w:proofErr w:type="spellStart"/>
      <w:r w:rsidRPr="001A69B5">
        <w:t>publiseringar</w:t>
      </w:r>
      <w:proofErr w:type="spellEnd"/>
      <w:r w:rsidRPr="001A69B5">
        <w:t xml:space="preserve"> i </w:t>
      </w:r>
      <w:proofErr w:type="spellStart"/>
      <w:r w:rsidRPr="001A69B5">
        <w:t>vitskaplege</w:t>
      </w:r>
      <w:proofErr w:type="spellEnd"/>
      <w:r w:rsidRPr="001A69B5">
        <w:t xml:space="preserve"> tidsskrift i prosjektperioden og 26 registrerte patent. </w:t>
      </w:r>
      <w:proofErr w:type="spellStart"/>
      <w:r w:rsidRPr="001A69B5">
        <w:t>Fylkeskommunane</w:t>
      </w:r>
      <w:proofErr w:type="spellEnd"/>
      <w:r w:rsidRPr="001A69B5">
        <w:t xml:space="preserve"> har med ulike </w:t>
      </w:r>
      <w:proofErr w:type="spellStart"/>
      <w:r w:rsidRPr="001A69B5">
        <w:t>verkemiddel</w:t>
      </w:r>
      <w:proofErr w:type="spellEnd"/>
      <w:r w:rsidRPr="001A69B5">
        <w:t xml:space="preserve"> </w:t>
      </w:r>
      <w:proofErr w:type="spellStart"/>
      <w:r w:rsidRPr="001A69B5">
        <w:t>arbeidd</w:t>
      </w:r>
      <w:proofErr w:type="spellEnd"/>
      <w:r w:rsidRPr="001A69B5">
        <w:t xml:space="preserve"> for å få </w:t>
      </w:r>
      <w:proofErr w:type="spellStart"/>
      <w:r w:rsidRPr="001A69B5">
        <w:t>fleire</w:t>
      </w:r>
      <w:proofErr w:type="spellEnd"/>
      <w:r w:rsidRPr="001A69B5">
        <w:t xml:space="preserve"> forskingsmiljø til å søke </w:t>
      </w:r>
      <w:proofErr w:type="spellStart"/>
      <w:r w:rsidRPr="001A69B5">
        <w:t>forskingsmidlar</w:t>
      </w:r>
      <w:proofErr w:type="spellEnd"/>
      <w:r w:rsidRPr="001A69B5">
        <w:t xml:space="preserve"> </w:t>
      </w:r>
      <w:proofErr w:type="spellStart"/>
      <w:r w:rsidRPr="001A69B5">
        <w:t>frå</w:t>
      </w:r>
      <w:proofErr w:type="spellEnd"/>
      <w:r w:rsidRPr="001A69B5">
        <w:t xml:space="preserve"> EU og delta i forskingssamarbeidet i EU.</w:t>
      </w:r>
    </w:p>
    <w:p w14:paraId="61B68720" w14:textId="77777777" w:rsidR="000513CD" w:rsidRPr="001A69B5" w:rsidRDefault="0009509B" w:rsidP="001A69B5">
      <w:proofErr w:type="spellStart"/>
      <w:r w:rsidRPr="001A69B5">
        <w:t>Frå</w:t>
      </w:r>
      <w:proofErr w:type="spellEnd"/>
      <w:r w:rsidRPr="001A69B5">
        <w:t xml:space="preserve"> RFF-ordninga kom i stand i 2010 og til og med 2020, har næringslivet </w:t>
      </w:r>
      <w:proofErr w:type="spellStart"/>
      <w:r w:rsidRPr="001A69B5">
        <w:t>motteke</w:t>
      </w:r>
      <w:proofErr w:type="spellEnd"/>
      <w:r w:rsidRPr="001A69B5">
        <w:t xml:space="preserve"> om lag 52 pst. av </w:t>
      </w:r>
      <w:proofErr w:type="spellStart"/>
      <w:r w:rsidRPr="001A69B5">
        <w:t>midlane</w:t>
      </w:r>
      <w:proofErr w:type="spellEnd"/>
      <w:r w:rsidRPr="001A69B5">
        <w:t xml:space="preserve"> </w:t>
      </w:r>
      <w:proofErr w:type="spellStart"/>
      <w:r w:rsidRPr="001A69B5">
        <w:t>frå</w:t>
      </w:r>
      <w:proofErr w:type="spellEnd"/>
      <w:r w:rsidRPr="001A69B5">
        <w:t xml:space="preserve"> RFF. </w:t>
      </w:r>
      <w:proofErr w:type="spellStart"/>
      <w:r w:rsidRPr="001A69B5">
        <w:t>Fylkeskommunar</w:t>
      </w:r>
      <w:proofErr w:type="spellEnd"/>
      <w:r w:rsidRPr="001A69B5">
        <w:t xml:space="preserve"> og </w:t>
      </w:r>
      <w:proofErr w:type="spellStart"/>
      <w:r w:rsidRPr="001A69B5">
        <w:t>kommunar</w:t>
      </w:r>
      <w:proofErr w:type="spellEnd"/>
      <w:r w:rsidRPr="001A69B5">
        <w:t xml:space="preserve"> er tildelte 24 pst. og universitet, </w:t>
      </w:r>
      <w:proofErr w:type="spellStart"/>
      <w:r w:rsidRPr="001A69B5">
        <w:t>høgskular</w:t>
      </w:r>
      <w:proofErr w:type="spellEnd"/>
      <w:r w:rsidRPr="001A69B5">
        <w:t xml:space="preserve"> og forskingsinstitutt har fått 24 pst. av </w:t>
      </w:r>
      <w:proofErr w:type="spellStart"/>
      <w:r w:rsidRPr="001A69B5">
        <w:t>midlane</w:t>
      </w:r>
      <w:proofErr w:type="spellEnd"/>
      <w:r w:rsidRPr="001A69B5">
        <w:t>.</w:t>
      </w:r>
    </w:p>
    <w:p w14:paraId="326AC6B8" w14:textId="77777777" w:rsidR="000513CD" w:rsidRPr="001A69B5" w:rsidRDefault="0009509B" w:rsidP="001A69B5">
      <w:pPr>
        <w:pStyle w:val="avsnitt-tittel"/>
      </w:pPr>
      <w:r w:rsidRPr="001A69B5">
        <w:t>Budsjettforslag for 2022</w:t>
      </w:r>
    </w:p>
    <w:p w14:paraId="4556507E" w14:textId="77777777" w:rsidR="000513CD" w:rsidRPr="001A69B5" w:rsidRDefault="0009509B" w:rsidP="001A69B5">
      <w:r w:rsidRPr="001A69B5">
        <w:t xml:space="preserve">Departementet foreslår å løyve 159 mill. kroner på posten. Løyvinga er redusert med 40 mill. kroner </w:t>
      </w:r>
      <w:proofErr w:type="spellStart"/>
      <w:r w:rsidRPr="001A69B5">
        <w:t>frå</w:t>
      </w:r>
      <w:proofErr w:type="spellEnd"/>
      <w:r w:rsidRPr="001A69B5">
        <w:t xml:space="preserve"> 2021. Kuttet er </w:t>
      </w:r>
      <w:proofErr w:type="spellStart"/>
      <w:r w:rsidRPr="001A69B5">
        <w:t>teke</w:t>
      </w:r>
      <w:proofErr w:type="spellEnd"/>
      <w:r w:rsidRPr="001A69B5">
        <w:t xml:space="preserve"> ut slik at </w:t>
      </w:r>
      <w:proofErr w:type="spellStart"/>
      <w:r w:rsidRPr="001A69B5">
        <w:t>fylkeskommunar</w:t>
      </w:r>
      <w:proofErr w:type="spellEnd"/>
      <w:r w:rsidRPr="001A69B5">
        <w:t xml:space="preserve"> med høgt </w:t>
      </w:r>
      <w:proofErr w:type="spellStart"/>
      <w:r w:rsidRPr="001A69B5">
        <w:t>folketal</w:t>
      </w:r>
      <w:proofErr w:type="spellEnd"/>
      <w:r w:rsidRPr="001A69B5">
        <w:t xml:space="preserve"> får </w:t>
      </w:r>
      <w:proofErr w:type="spellStart"/>
      <w:r w:rsidRPr="001A69B5">
        <w:t>eit</w:t>
      </w:r>
      <w:proofErr w:type="spellEnd"/>
      <w:r w:rsidRPr="001A69B5">
        <w:t xml:space="preserve"> større kronekutt enn </w:t>
      </w:r>
      <w:proofErr w:type="spellStart"/>
      <w:r w:rsidRPr="001A69B5">
        <w:t>fylkeskommunar</w:t>
      </w:r>
      <w:proofErr w:type="spellEnd"/>
      <w:r w:rsidRPr="001A69B5">
        <w:t xml:space="preserve"> med lågt </w:t>
      </w:r>
      <w:proofErr w:type="spellStart"/>
      <w:r w:rsidRPr="001A69B5">
        <w:t>folketal</w:t>
      </w:r>
      <w:proofErr w:type="spellEnd"/>
      <w:r w:rsidRPr="001A69B5">
        <w:t>.</w:t>
      </w:r>
    </w:p>
    <w:p w14:paraId="1B5ACED6" w14:textId="07420728" w:rsidR="000513CD" w:rsidRDefault="0009509B" w:rsidP="001A69B5">
      <w:proofErr w:type="spellStart"/>
      <w:r w:rsidRPr="001A69B5">
        <w:t>Fylkeskommunane</w:t>
      </w:r>
      <w:proofErr w:type="spellEnd"/>
      <w:r w:rsidRPr="001A69B5">
        <w:t xml:space="preserve"> skal sjå </w:t>
      </w:r>
      <w:proofErr w:type="spellStart"/>
      <w:r w:rsidRPr="001A69B5">
        <w:t>tilskotet</w:t>
      </w:r>
      <w:proofErr w:type="spellEnd"/>
      <w:r w:rsidRPr="001A69B5">
        <w:t xml:space="preserve"> til </w:t>
      </w:r>
      <w:proofErr w:type="spellStart"/>
      <w:r w:rsidRPr="001A69B5">
        <w:t>dei</w:t>
      </w:r>
      <w:proofErr w:type="spellEnd"/>
      <w:r w:rsidRPr="001A69B5">
        <w:t xml:space="preserve"> regionale forskingsfonda i </w:t>
      </w:r>
      <w:proofErr w:type="spellStart"/>
      <w:r w:rsidRPr="001A69B5">
        <w:t>samanheng</w:t>
      </w:r>
      <w:proofErr w:type="spellEnd"/>
      <w:r w:rsidRPr="001A69B5">
        <w:t xml:space="preserve"> med forvaltninga av FORREGION-</w:t>
      </w:r>
      <w:proofErr w:type="spellStart"/>
      <w:r w:rsidRPr="001A69B5">
        <w:t>midlane</w:t>
      </w:r>
      <w:proofErr w:type="spellEnd"/>
      <w:r w:rsidRPr="001A69B5">
        <w:t xml:space="preserve"> som vert tildelte over budsjettet til Kommunal- og regionaldepartementet.</w:t>
      </w:r>
    </w:p>
    <w:p w14:paraId="0B194182" w14:textId="617F2AC7" w:rsidR="003E7AB3" w:rsidRPr="001A69B5" w:rsidRDefault="003E7AB3" w:rsidP="003E7AB3">
      <w:pPr>
        <w:pStyle w:val="tabell-tittel"/>
      </w:pPr>
      <w:r w:rsidRPr="001A69B5">
        <w:t xml:space="preserve">Fordeling av </w:t>
      </w:r>
      <w:proofErr w:type="spellStart"/>
      <w:r w:rsidRPr="001A69B5">
        <w:t>midlane</w:t>
      </w:r>
      <w:proofErr w:type="spellEnd"/>
      <w:r w:rsidRPr="001A69B5">
        <w:t xml:space="preserve"> til regionale forskingsfond i 2022</w:t>
      </w:r>
    </w:p>
    <w:p w14:paraId="05BDB226"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2E2DC138" w14:textId="77777777" w:rsidTr="003405E6">
        <w:trPr>
          <w:trHeight w:val="360"/>
        </w:trPr>
        <w:tc>
          <w:tcPr>
            <w:tcW w:w="8160" w:type="dxa"/>
          </w:tcPr>
          <w:p w14:paraId="1484E1BE" w14:textId="77777777" w:rsidR="000513CD" w:rsidRPr="001A69B5" w:rsidRDefault="000513CD" w:rsidP="001A69B5"/>
        </w:tc>
        <w:tc>
          <w:tcPr>
            <w:tcW w:w="1400" w:type="dxa"/>
          </w:tcPr>
          <w:p w14:paraId="48D4FE54" w14:textId="77777777" w:rsidR="000513CD" w:rsidRPr="001A69B5" w:rsidRDefault="0009509B" w:rsidP="001A69B5">
            <w:r w:rsidRPr="001A69B5">
              <w:t>(i 1 000 kr)</w:t>
            </w:r>
          </w:p>
        </w:tc>
      </w:tr>
      <w:tr w:rsidR="000513CD" w:rsidRPr="001A69B5" w14:paraId="62C350C7" w14:textId="77777777" w:rsidTr="003405E6">
        <w:trPr>
          <w:trHeight w:val="360"/>
        </w:trPr>
        <w:tc>
          <w:tcPr>
            <w:tcW w:w="8160" w:type="dxa"/>
          </w:tcPr>
          <w:p w14:paraId="2C5A5FFB" w14:textId="77777777" w:rsidR="000513CD" w:rsidRPr="001A69B5" w:rsidRDefault="0009509B" w:rsidP="001A69B5">
            <w:r w:rsidRPr="001A69B5">
              <w:t xml:space="preserve">Fylkeskommune </w:t>
            </w:r>
          </w:p>
        </w:tc>
        <w:tc>
          <w:tcPr>
            <w:tcW w:w="1400" w:type="dxa"/>
          </w:tcPr>
          <w:p w14:paraId="2220E379" w14:textId="77777777" w:rsidR="000513CD" w:rsidRPr="001A69B5" w:rsidRDefault="0009509B" w:rsidP="001A69B5">
            <w:r w:rsidRPr="001A69B5">
              <w:t>Beløp</w:t>
            </w:r>
          </w:p>
        </w:tc>
      </w:tr>
      <w:tr w:rsidR="000513CD" w:rsidRPr="001A69B5" w14:paraId="4A7B9D9A" w14:textId="77777777" w:rsidTr="003405E6">
        <w:trPr>
          <w:trHeight w:val="380"/>
        </w:trPr>
        <w:tc>
          <w:tcPr>
            <w:tcW w:w="8160" w:type="dxa"/>
          </w:tcPr>
          <w:p w14:paraId="79FEC87E" w14:textId="77777777" w:rsidR="000513CD" w:rsidRPr="001A69B5" w:rsidRDefault="0009509B" w:rsidP="001A69B5">
            <w:r w:rsidRPr="001A69B5">
              <w:t>Agder</w:t>
            </w:r>
          </w:p>
        </w:tc>
        <w:tc>
          <w:tcPr>
            <w:tcW w:w="1400" w:type="dxa"/>
          </w:tcPr>
          <w:p w14:paraId="3E5E80AF" w14:textId="77777777" w:rsidR="000513CD" w:rsidRPr="001A69B5" w:rsidRDefault="0009509B" w:rsidP="001A69B5">
            <w:r w:rsidRPr="001A69B5">
              <w:t>11 701</w:t>
            </w:r>
          </w:p>
        </w:tc>
      </w:tr>
      <w:tr w:rsidR="000513CD" w:rsidRPr="001A69B5" w14:paraId="0EAA8840" w14:textId="77777777" w:rsidTr="003405E6">
        <w:trPr>
          <w:trHeight w:val="380"/>
        </w:trPr>
        <w:tc>
          <w:tcPr>
            <w:tcW w:w="8160" w:type="dxa"/>
          </w:tcPr>
          <w:p w14:paraId="035A0998" w14:textId="77777777" w:rsidR="000513CD" w:rsidRPr="001A69B5" w:rsidRDefault="0009509B" w:rsidP="001A69B5">
            <w:r w:rsidRPr="001A69B5">
              <w:t>Innlandet</w:t>
            </w:r>
          </w:p>
        </w:tc>
        <w:tc>
          <w:tcPr>
            <w:tcW w:w="1400" w:type="dxa"/>
          </w:tcPr>
          <w:p w14:paraId="302ECE3B" w14:textId="77777777" w:rsidR="000513CD" w:rsidRPr="001A69B5" w:rsidRDefault="0009509B" w:rsidP="001A69B5">
            <w:r w:rsidRPr="001A69B5">
              <w:t>12 393</w:t>
            </w:r>
          </w:p>
        </w:tc>
      </w:tr>
      <w:tr w:rsidR="000513CD" w:rsidRPr="001A69B5" w14:paraId="4AC2A29A" w14:textId="77777777" w:rsidTr="003405E6">
        <w:trPr>
          <w:trHeight w:val="380"/>
        </w:trPr>
        <w:tc>
          <w:tcPr>
            <w:tcW w:w="8160" w:type="dxa"/>
          </w:tcPr>
          <w:p w14:paraId="3F39B86C" w14:textId="77777777" w:rsidR="000513CD" w:rsidRPr="001A69B5" w:rsidRDefault="0009509B" w:rsidP="001A69B5">
            <w:r w:rsidRPr="001A69B5">
              <w:t>Møre og Romsdal</w:t>
            </w:r>
          </w:p>
        </w:tc>
        <w:tc>
          <w:tcPr>
            <w:tcW w:w="1400" w:type="dxa"/>
          </w:tcPr>
          <w:p w14:paraId="2464D16A" w14:textId="77777777" w:rsidR="000513CD" w:rsidRPr="001A69B5" w:rsidRDefault="0009509B" w:rsidP="001A69B5">
            <w:r w:rsidRPr="001A69B5">
              <w:t xml:space="preserve">11 216 </w:t>
            </w:r>
          </w:p>
        </w:tc>
      </w:tr>
      <w:tr w:rsidR="000513CD" w:rsidRPr="001A69B5" w14:paraId="77CEE016" w14:textId="77777777" w:rsidTr="003405E6">
        <w:trPr>
          <w:trHeight w:val="380"/>
        </w:trPr>
        <w:tc>
          <w:tcPr>
            <w:tcW w:w="8160" w:type="dxa"/>
          </w:tcPr>
          <w:p w14:paraId="27E4D8A5" w14:textId="77777777" w:rsidR="000513CD" w:rsidRPr="001A69B5" w:rsidRDefault="0009509B" w:rsidP="001A69B5">
            <w:r w:rsidRPr="001A69B5">
              <w:t>Nordland</w:t>
            </w:r>
          </w:p>
        </w:tc>
        <w:tc>
          <w:tcPr>
            <w:tcW w:w="1400" w:type="dxa"/>
          </w:tcPr>
          <w:p w14:paraId="1157FE99" w14:textId="77777777" w:rsidR="000513CD" w:rsidRPr="001A69B5" w:rsidRDefault="0009509B" w:rsidP="001A69B5">
            <w:r w:rsidRPr="001A69B5">
              <w:t>14 909</w:t>
            </w:r>
          </w:p>
        </w:tc>
      </w:tr>
      <w:tr w:rsidR="000513CD" w:rsidRPr="001A69B5" w14:paraId="446233E8" w14:textId="77777777" w:rsidTr="003405E6">
        <w:trPr>
          <w:trHeight w:val="380"/>
        </w:trPr>
        <w:tc>
          <w:tcPr>
            <w:tcW w:w="8160" w:type="dxa"/>
          </w:tcPr>
          <w:p w14:paraId="5677A826" w14:textId="77777777" w:rsidR="000513CD" w:rsidRPr="001A69B5" w:rsidRDefault="0009509B" w:rsidP="001A69B5">
            <w:r w:rsidRPr="001A69B5">
              <w:t>Oslo</w:t>
            </w:r>
          </w:p>
        </w:tc>
        <w:tc>
          <w:tcPr>
            <w:tcW w:w="1400" w:type="dxa"/>
          </w:tcPr>
          <w:p w14:paraId="477A92E5" w14:textId="77777777" w:rsidR="000513CD" w:rsidRPr="001A69B5" w:rsidRDefault="0009509B" w:rsidP="001A69B5">
            <w:r w:rsidRPr="001A69B5">
              <w:t>16 052</w:t>
            </w:r>
          </w:p>
        </w:tc>
      </w:tr>
      <w:tr w:rsidR="000513CD" w:rsidRPr="001A69B5" w14:paraId="49A5D1B7" w14:textId="77777777" w:rsidTr="003405E6">
        <w:trPr>
          <w:trHeight w:val="380"/>
        </w:trPr>
        <w:tc>
          <w:tcPr>
            <w:tcW w:w="8160" w:type="dxa"/>
          </w:tcPr>
          <w:p w14:paraId="066E2786" w14:textId="77777777" w:rsidR="000513CD" w:rsidRPr="001A69B5" w:rsidRDefault="0009509B" w:rsidP="001A69B5">
            <w:r w:rsidRPr="001A69B5">
              <w:t>Rogaland</w:t>
            </w:r>
          </w:p>
        </w:tc>
        <w:tc>
          <w:tcPr>
            <w:tcW w:w="1400" w:type="dxa"/>
          </w:tcPr>
          <w:p w14:paraId="4AEEE3CB" w14:textId="77777777" w:rsidR="000513CD" w:rsidRPr="001A69B5" w:rsidRDefault="0009509B" w:rsidP="001A69B5">
            <w:r w:rsidRPr="001A69B5">
              <w:t>13 649</w:t>
            </w:r>
          </w:p>
        </w:tc>
      </w:tr>
      <w:tr w:rsidR="000513CD" w:rsidRPr="001A69B5" w14:paraId="5B7173C9" w14:textId="77777777" w:rsidTr="003405E6">
        <w:trPr>
          <w:trHeight w:val="380"/>
        </w:trPr>
        <w:tc>
          <w:tcPr>
            <w:tcW w:w="8160" w:type="dxa"/>
          </w:tcPr>
          <w:p w14:paraId="796B33B1" w14:textId="77777777" w:rsidR="000513CD" w:rsidRPr="001A69B5" w:rsidRDefault="0009509B" w:rsidP="001A69B5">
            <w:r w:rsidRPr="001A69B5">
              <w:t>Troms og Finnmark</w:t>
            </w:r>
          </w:p>
        </w:tc>
        <w:tc>
          <w:tcPr>
            <w:tcW w:w="1400" w:type="dxa"/>
          </w:tcPr>
          <w:p w14:paraId="20AB01D1" w14:textId="77777777" w:rsidR="000513CD" w:rsidRPr="001A69B5" w:rsidRDefault="0009509B" w:rsidP="001A69B5">
            <w:r w:rsidRPr="001A69B5">
              <w:t>14 929</w:t>
            </w:r>
          </w:p>
        </w:tc>
      </w:tr>
      <w:tr w:rsidR="000513CD" w:rsidRPr="001A69B5" w14:paraId="20524EA8" w14:textId="77777777" w:rsidTr="003405E6">
        <w:trPr>
          <w:trHeight w:val="380"/>
        </w:trPr>
        <w:tc>
          <w:tcPr>
            <w:tcW w:w="8160" w:type="dxa"/>
          </w:tcPr>
          <w:p w14:paraId="2A73BD16" w14:textId="77777777" w:rsidR="000513CD" w:rsidRPr="001A69B5" w:rsidRDefault="0009509B" w:rsidP="001A69B5">
            <w:r w:rsidRPr="001A69B5">
              <w:t>Trøndelag</w:t>
            </w:r>
          </w:p>
        </w:tc>
        <w:tc>
          <w:tcPr>
            <w:tcW w:w="1400" w:type="dxa"/>
          </w:tcPr>
          <w:p w14:paraId="3529D161" w14:textId="77777777" w:rsidR="000513CD" w:rsidRPr="001A69B5" w:rsidRDefault="0009509B" w:rsidP="001A69B5">
            <w:r w:rsidRPr="001A69B5">
              <w:t>13 520</w:t>
            </w:r>
          </w:p>
        </w:tc>
      </w:tr>
      <w:tr w:rsidR="000513CD" w:rsidRPr="001A69B5" w14:paraId="782A7823" w14:textId="77777777" w:rsidTr="003405E6">
        <w:trPr>
          <w:trHeight w:val="380"/>
        </w:trPr>
        <w:tc>
          <w:tcPr>
            <w:tcW w:w="8160" w:type="dxa"/>
          </w:tcPr>
          <w:p w14:paraId="10A04366" w14:textId="77777777" w:rsidR="000513CD" w:rsidRPr="001A69B5" w:rsidRDefault="0009509B" w:rsidP="001A69B5">
            <w:r w:rsidRPr="001A69B5">
              <w:t>Vestfold og Telemark</w:t>
            </w:r>
          </w:p>
        </w:tc>
        <w:tc>
          <w:tcPr>
            <w:tcW w:w="1400" w:type="dxa"/>
          </w:tcPr>
          <w:p w14:paraId="6F4654A7" w14:textId="77777777" w:rsidR="000513CD" w:rsidRPr="001A69B5" w:rsidRDefault="0009509B" w:rsidP="001A69B5">
            <w:r w:rsidRPr="001A69B5">
              <w:t>12 968</w:t>
            </w:r>
          </w:p>
        </w:tc>
      </w:tr>
      <w:tr w:rsidR="000513CD" w:rsidRPr="001A69B5" w14:paraId="0B102107" w14:textId="77777777" w:rsidTr="003405E6">
        <w:trPr>
          <w:trHeight w:val="380"/>
        </w:trPr>
        <w:tc>
          <w:tcPr>
            <w:tcW w:w="8160" w:type="dxa"/>
          </w:tcPr>
          <w:p w14:paraId="104FBF18" w14:textId="77777777" w:rsidR="000513CD" w:rsidRPr="001A69B5" w:rsidRDefault="0009509B" w:rsidP="001A69B5">
            <w:proofErr w:type="spellStart"/>
            <w:r w:rsidRPr="001A69B5">
              <w:t>Vestland</w:t>
            </w:r>
            <w:proofErr w:type="spellEnd"/>
          </w:p>
        </w:tc>
        <w:tc>
          <w:tcPr>
            <w:tcW w:w="1400" w:type="dxa"/>
          </w:tcPr>
          <w:p w14:paraId="5E62B03E" w14:textId="77777777" w:rsidR="000513CD" w:rsidRPr="001A69B5" w:rsidRDefault="0009509B" w:rsidP="001A69B5">
            <w:r w:rsidRPr="001A69B5">
              <w:t>15 399</w:t>
            </w:r>
          </w:p>
        </w:tc>
      </w:tr>
      <w:tr w:rsidR="000513CD" w:rsidRPr="001A69B5" w14:paraId="6F6E3BAE" w14:textId="77777777" w:rsidTr="003405E6">
        <w:trPr>
          <w:trHeight w:val="380"/>
        </w:trPr>
        <w:tc>
          <w:tcPr>
            <w:tcW w:w="8160" w:type="dxa"/>
          </w:tcPr>
          <w:p w14:paraId="04CFCF9B" w14:textId="77777777" w:rsidR="000513CD" w:rsidRPr="001A69B5" w:rsidRDefault="0009509B" w:rsidP="001A69B5">
            <w:r w:rsidRPr="001A69B5">
              <w:t>Viken</w:t>
            </w:r>
          </w:p>
        </w:tc>
        <w:tc>
          <w:tcPr>
            <w:tcW w:w="1400" w:type="dxa"/>
          </w:tcPr>
          <w:p w14:paraId="335C1A6B" w14:textId="77777777" w:rsidR="000513CD" w:rsidRPr="001A69B5" w:rsidRDefault="0009509B" w:rsidP="001A69B5">
            <w:r w:rsidRPr="001A69B5">
              <w:t>22 276</w:t>
            </w:r>
          </w:p>
        </w:tc>
      </w:tr>
      <w:tr w:rsidR="000513CD" w:rsidRPr="001A69B5" w14:paraId="41F46F82" w14:textId="77777777" w:rsidTr="003405E6">
        <w:trPr>
          <w:trHeight w:val="380"/>
        </w:trPr>
        <w:tc>
          <w:tcPr>
            <w:tcW w:w="8160" w:type="dxa"/>
          </w:tcPr>
          <w:p w14:paraId="72F486FB" w14:textId="77777777" w:rsidR="000513CD" w:rsidRPr="001A69B5" w:rsidRDefault="0009509B" w:rsidP="001A69B5">
            <w:r w:rsidRPr="001A69B5">
              <w:t>Totalt</w:t>
            </w:r>
          </w:p>
        </w:tc>
        <w:tc>
          <w:tcPr>
            <w:tcW w:w="1400" w:type="dxa"/>
          </w:tcPr>
          <w:p w14:paraId="29EB464B" w14:textId="77777777" w:rsidR="000513CD" w:rsidRPr="001A69B5" w:rsidRDefault="0009509B" w:rsidP="001A69B5">
            <w:r w:rsidRPr="001A69B5">
              <w:t>159 012</w:t>
            </w:r>
          </w:p>
        </w:tc>
      </w:tr>
    </w:tbl>
    <w:p w14:paraId="4F4528A3" w14:textId="77777777" w:rsidR="000513CD" w:rsidRPr="001A69B5" w:rsidRDefault="0009509B" w:rsidP="001A69B5">
      <w:pPr>
        <w:pStyle w:val="b-budkaptit"/>
      </w:pPr>
      <w:r w:rsidRPr="001A69B5">
        <w:t xml:space="preserve">Kap. 287 Grunnløyving til </w:t>
      </w:r>
      <w:proofErr w:type="spellStart"/>
      <w:r w:rsidRPr="001A69B5">
        <w:t>samfunnsvitskaplege</w:t>
      </w:r>
      <w:proofErr w:type="spellEnd"/>
      <w:r w:rsidRPr="001A69B5">
        <w:t xml:space="preserve"> forskingsinstitutt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F40817C" w14:textId="77777777" w:rsidTr="003405E6">
        <w:trPr>
          <w:trHeight w:val="640"/>
          <w:hidden/>
        </w:trPr>
        <w:tc>
          <w:tcPr>
            <w:tcW w:w="840" w:type="dxa"/>
          </w:tcPr>
          <w:p w14:paraId="2B34CAA2" w14:textId="77777777" w:rsidR="000513CD" w:rsidRPr="001A69B5" w:rsidRDefault="0009509B" w:rsidP="001A69B5">
            <w:pPr>
              <w:pStyle w:val="Tabellnavn"/>
            </w:pPr>
            <w:r w:rsidRPr="001A69B5">
              <w:t>KPAL</w:t>
            </w:r>
          </w:p>
        </w:tc>
        <w:tc>
          <w:tcPr>
            <w:tcW w:w="4800" w:type="dxa"/>
          </w:tcPr>
          <w:p w14:paraId="234E8564" w14:textId="77777777" w:rsidR="000513CD" w:rsidRPr="001A69B5" w:rsidRDefault="000513CD" w:rsidP="001A69B5">
            <w:pPr>
              <w:pStyle w:val="Tabellnavn"/>
            </w:pPr>
          </w:p>
        </w:tc>
        <w:tc>
          <w:tcPr>
            <w:tcW w:w="1300" w:type="dxa"/>
          </w:tcPr>
          <w:p w14:paraId="16600D52" w14:textId="77777777" w:rsidR="000513CD" w:rsidRPr="001A69B5" w:rsidRDefault="000513CD" w:rsidP="001A69B5">
            <w:pPr>
              <w:pStyle w:val="Tabellnavn"/>
            </w:pPr>
          </w:p>
        </w:tc>
        <w:tc>
          <w:tcPr>
            <w:tcW w:w="1300" w:type="dxa"/>
          </w:tcPr>
          <w:p w14:paraId="7DEBBAE8" w14:textId="77777777" w:rsidR="000513CD" w:rsidRPr="001A69B5" w:rsidRDefault="000513CD" w:rsidP="001A69B5">
            <w:pPr>
              <w:pStyle w:val="Tabellnavn"/>
            </w:pPr>
          </w:p>
        </w:tc>
        <w:tc>
          <w:tcPr>
            <w:tcW w:w="1300" w:type="dxa"/>
          </w:tcPr>
          <w:p w14:paraId="576E585B" w14:textId="77777777" w:rsidR="000513CD" w:rsidRPr="001A69B5" w:rsidRDefault="0009509B" w:rsidP="001A69B5">
            <w:r w:rsidRPr="001A69B5">
              <w:t>(i 1 000 kr)</w:t>
            </w:r>
          </w:p>
        </w:tc>
      </w:tr>
      <w:tr w:rsidR="000513CD" w:rsidRPr="001A69B5" w14:paraId="01356CA9" w14:textId="77777777" w:rsidTr="003405E6">
        <w:trPr>
          <w:trHeight w:val="600"/>
        </w:trPr>
        <w:tc>
          <w:tcPr>
            <w:tcW w:w="840" w:type="dxa"/>
          </w:tcPr>
          <w:p w14:paraId="28B45780" w14:textId="77777777" w:rsidR="000513CD" w:rsidRPr="001A69B5" w:rsidRDefault="0009509B" w:rsidP="001A69B5">
            <w:r w:rsidRPr="001A69B5">
              <w:t>Post</w:t>
            </w:r>
          </w:p>
        </w:tc>
        <w:tc>
          <w:tcPr>
            <w:tcW w:w="4800" w:type="dxa"/>
          </w:tcPr>
          <w:p w14:paraId="298DA118" w14:textId="77777777" w:rsidR="000513CD" w:rsidRPr="001A69B5" w:rsidRDefault="0009509B" w:rsidP="001A69B5">
            <w:proofErr w:type="spellStart"/>
            <w:r w:rsidRPr="001A69B5">
              <w:t>Nemning</w:t>
            </w:r>
            <w:proofErr w:type="spellEnd"/>
          </w:p>
        </w:tc>
        <w:tc>
          <w:tcPr>
            <w:tcW w:w="1300" w:type="dxa"/>
          </w:tcPr>
          <w:p w14:paraId="3969D628"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C499E77" w14:textId="77777777" w:rsidR="000513CD" w:rsidRPr="001A69B5" w:rsidRDefault="0009509B" w:rsidP="001A69B5">
            <w:r w:rsidRPr="001A69B5">
              <w:t xml:space="preserve">Saldert </w:t>
            </w:r>
            <w:r w:rsidRPr="001A69B5">
              <w:br/>
              <w:t>budsjett 2021</w:t>
            </w:r>
          </w:p>
        </w:tc>
        <w:tc>
          <w:tcPr>
            <w:tcW w:w="1300" w:type="dxa"/>
          </w:tcPr>
          <w:p w14:paraId="1F50FE38" w14:textId="77777777" w:rsidR="000513CD" w:rsidRPr="001A69B5" w:rsidRDefault="0009509B" w:rsidP="001A69B5">
            <w:r w:rsidRPr="001A69B5">
              <w:t xml:space="preserve">Forslag </w:t>
            </w:r>
            <w:r w:rsidRPr="001A69B5">
              <w:br/>
              <w:t>2022</w:t>
            </w:r>
          </w:p>
        </w:tc>
      </w:tr>
      <w:tr w:rsidR="000513CD" w:rsidRPr="001A69B5" w14:paraId="6D9EFFC3" w14:textId="77777777" w:rsidTr="003405E6">
        <w:trPr>
          <w:trHeight w:val="640"/>
        </w:trPr>
        <w:tc>
          <w:tcPr>
            <w:tcW w:w="840" w:type="dxa"/>
          </w:tcPr>
          <w:p w14:paraId="7996395A" w14:textId="77777777" w:rsidR="000513CD" w:rsidRPr="001A69B5" w:rsidRDefault="0009509B" w:rsidP="001A69B5">
            <w:r w:rsidRPr="001A69B5">
              <w:t>57</w:t>
            </w:r>
          </w:p>
        </w:tc>
        <w:tc>
          <w:tcPr>
            <w:tcW w:w="4800" w:type="dxa"/>
          </w:tcPr>
          <w:p w14:paraId="1323271D" w14:textId="77777777" w:rsidR="000513CD" w:rsidRPr="001A69B5" w:rsidRDefault="0009509B" w:rsidP="001A69B5">
            <w:r w:rsidRPr="001A69B5">
              <w:t xml:space="preserve">Grunnløyving til </w:t>
            </w:r>
            <w:proofErr w:type="spellStart"/>
            <w:r w:rsidRPr="001A69B5">
              <w:t>samfunnsvitskaplege</w:t>
            </w:r>
            <w:proofErr w:type="spellEnd"/>
            <w:r w:rsidRPr="001A69B5">
              <w:t xml:space="preserve"> forskingsinstitutt</w:t>
            </w:r>
          </w:p>
        </w:tc>
        <w:tc>
          <w:tcPr>
            <w:tcW w:w="1300" w:type="dxa"/>
          </w:tcPr>
          <w:p w14:paraId="46A03477" w14:textId="77777777" w:rsidR="000513CD" w:rsidRPr="001A69B5" w:rsidRDefault="0009509B" w:rsidP="001A69B5">
            <w:r w:rsidRPr="001A69B5">
              <w:t>218 120</w:t>
            </w:r>
          </w:p>
        </w:tc>
        <w:tc>
          <w:tcPr>
            <w:tcW w:w="1300" w:type="dxa"/>
          </w:tcPr>
          <w:p w14:paraId="0B09842A" w14:textId="77777777" w:rsidR="000513CD" w:rsidRPr="001A69B5" w:rsidRDefault="0009509B" w:rsidP="001A69B5">
            <w:r w:rsidRPr="001A69B5">
              <w:t>223 756</w:t>
            </w:r>
          </w:p>
        </w:tc>
        <w:tc>
          <w:tcPr>
            <w:tcW w:w="1300" w:type="dxa"/>
          </w:tcPr>
          <w:p w14:paraId="071FE4F3" w14:textId="77777777" w:rsidR="000513CD" w:rsidRPr="001A69B5" w:rsidRDefault="0009509B" w:rsidP="001A69B5">
            <w:r w:rsidRPr="001A69B5">
              <w:t>228 426</w:t>
            </w:r>
          </w:p>
        </w:tc>
      </w:tr>
      <w:tr w:rsidR="000513CD" w:rsidRPr="001A69B5" w14:paraId="58D3A858" w14:textId="77777777" w:rsidTr="003405E6">
        <w:trPr>
          <w:trHeight w:val="380"/>
        </w:trPr>
        <w:tc>
          <w:tcPr>
            <w:tcW w:w="840" w:type="dxa"/>
          </w:tcPr>
          <w:p w14:paraId="07C6D29B" w14:textId="77777777" w:rsidR="000513CD" w:rsidRPr="001A69B5" w:rsidRDefault="000513CD" w:rsidP="001A69B5"/>
        </w:tc>
        <w:tc>
          <w:tcPr>
            <w:tcW w:w="4800" w:type="dxa"/>
          </w:tcPr>
          <w:p w14:paraId="718A3409" w14:textId="77777777" w:rsidR="000513CD" w:rsidRPr="001A69B5" w:rsidRDefault="0009509B" w:rsidP="001A69B5">
            <w:r w:rsidRPr="001A69B5">
              <w:t>Sum kap. 287</w:t>
            </w:r>
          </w:p>
        </w:tc>
        <w:tc>
          <w:tcPr>
            <w:tcW w:w="1300" w:type="dxa"/>
          </w:tcPr>
          <w:p w14:paraId="5DFB3228" w14:textId="77777777" w:rsidR="000513CD" w:rsidRPr="001A69B5" w:rsidRDefault="0009509B" w:rsidP="001A69B5">
            <w:r w:rsidRPr="001A69B5">
              <w:t>218 120</w:t>
            </w:r>
          </w:p>
        </w:tc>
        <w:tc>
          <w:tcPr>
            <w:tcW w:w="1300" w:type="dxa"/>
          </w:tcPr>
          <w:p w14:paraId="08C01029" w14:textId="77777777" w:rsidR="000513CD" w:rsidRPr="001A69B5" w:rsidRDefault="0009509B" w:rsidP="001A69B5">
            <w:r w:rsidRPr="001A69B5">
              <w:t>223 756</w:t>
            </w:r>
          </w:p>
        </w:tc>
        <w:tc>
          <w:tcPr>
            <w:tcW w:w="1300" w:type="dxa"/>
          </w:tcPr>
          <w:p w14:paraId="4B38B063" w14:textId="77777777" w:rsidR="000513CD" w:rsidRPr="001A69B5" w:rsidRDefault="0009509B" w:rsidP="001A69B5">
            <w:r w:rsidRPr="001A69B5">
              <w:t>228 426</w:t>
            </w:r>
          </w:p>
        </w:tc>
      </w:tr>
    </w:tbl>
    <w:p w14:paraId="2D054327" w14:textId="77777777" w:rsidR="000513CD" w:rsidRPr="001A69B5" w:rsidRDefault="0009509B" w:rsidP="001A69B5">
      <w:pPr>
        <w:pStyle w:val="b-post"/>
      </w:pPr>
      <w:r w:rsidRPr="001A69B5">
        <w:t xml:space="preserve">Post 57 Grunnløyving til </w:t>
      </w:r>
      <w:proofErr w:type="spellStart"/>
      <w:r w:rsidRPr="001A69B5">
        <w:t>samfunnsvitskaplege</w:t>
      </w:r>
      <w:proofErr w:type="spellEnd"/>
      <w:r w:rsidRPr="001A69B5">
        <w:t xml:space="preserve"> forskingsinstitutt</w:t>
      </w:r>
    </w:p>
    <w:p w14:paraId="3DEE01BD" w14:textId="77777777" w:rsidR="000513CD" w:rsidRPr="001A69B5" w:rsidRDefault="0009509B" w:rsidP="001A69B5">
      <w:r w:rsidRPr="001A69B5">
        <w:t xml:space="preserve">Dei </w:t>
      </w:r>
      <w:proofErr w:type="spellStart"/>
      <w:r w:rsidRPr="001A69B5">
        <w:t>samfunnsvitskaplege</w:t>
      </w:r>
      <w:proofErr w:type="spellEnd"/>
      <w:r w:rsidRPr="001A69B5">
        <w:t xml:space="preserve"> forskingsinstitutta driv i </w:t>
      </w:r>
      <w:proofErr w:type="spellStart"/>
      <w:r w:rsidRPr="001A69B5">
        <w:t>hovudsak</w:t>
      </w:r>
      <w:proofErr w:type="spellEnd"/>
      <w:r w:rsidRPr="001A69B5">
        <w:t xml:space="preserve"> forsking på felta arbeidsliv, energi og miljø, globale </w:t>
      </w:r>
      <w:proofErr w:type="spellStart"/>
      <w:r w:rsidRPr="001A69B5">
        <w:t>utviklingsutfordringar</w:t>
      </w:r>
      <w:proofErr w:type="spellEnd"/>
      <w:r w:rsidRPr="001A69B5">
        <w:t xml:space="preserve">, helse, migrasjon, </w:t>
      </w:r>
      <w:proofErr w:type="spellStart"/>
      <w:r w:rsidRPr="001A69B5">
        <w:t>offentleg</w:t>
      </w:r>
      <w:proofErr w:type="spellEnd"/>
      <w:r w:rsidRPr="001A69B5">
        <w:t xml:space="preserve"> økonomi, regional utvikling, sosialpolitikk, </w:t>
      </w:r>
      <w:proofErr w:type="spellStart"/>
      <w:r w:rsidRPr="001A69B5">
        <w:t>utanriks</w:t>
      </w:r>
      <w:proofErr w:type="spellEnd"/>
      <w:r w:rsidRPr="001A69B5">
        <w:t xml:space="preserve">- og tryggingspolitikk, utdanning og innovasjon, og velferd. Alle institutta har </w:t>
      </w:r>
      <w:proofErr w:type="spellStart"/>
      <w:r w:rsidRPr="001A69B5">
        <w:t>ein</w:t>
      </w:r>
      <w:proofErr w:type="spellEnd"/>
      <w:r w:rsidRPr="001A69B5">
        <w:t xml:space="preserve"> </w:t>
      </w:r>
      <w:proofErr w:type="spellStart"/>
      <w:r w:rsidRPr="001A69B5">
        <w:t>tverrfagleg</w:t>
      </w:r>
      <w:proofErr w:type="spellEnd"/>
      <w:r w:rsidRPr="001A69B5">
        <w:t xml:space="preserve"> profil.</w:t>
      </w:r>
    </w:p>
    <w:p w14:paraId="6EC58FF1" w14:textId="77777777" w:rsidR="000513CD" w:rsidRPr="001A69B5" w:rsidRDefault="0009509B" w:rsidP="001A69B5">
      <w:pPr>
        <w:pStyle w:val="avsnitt-tittel"/>
      </w:pPr>
      <w:r w:rsidRPr="001A69B5">
        <w:t>Mål for 2022</w:t>
      </w:r>
    </w:p>
    <w:p w14:paraId="2C2FFA0D" w14:textId="77777777" w:rsidR="000513CD" w:rsidRPr="001A69B5" w:rsidRDefault="0009509B" w:rsidP="001A69B5">
      <w:r w:rsidRPr="001A69B5">
        <w:t xml:space="preserve">Målet med løyvinga er at </w:t>
      </w:r>
      <w:proofErr w:type="spellStart"/>
      <w:r w:rsidRPr="001A69B5">
        <w:t>Noreg</w:t>
      </w:r>
      <w:proofErr w:type="spellEnd"/>
      <w:r w:rsidRPr="001A69B5">
        <w:t xml:space="preserve"> skal ha </w:t>
      </w:r>
      <w:proofErr w:type="spellStart"/>
      <w:r w:rsidRPr="001A69B5">
        <w:t>ein</w:t>
      </w:r>
      <w:proofErr w:type="spellEnd"/>
      <w:r w:rsidRPr="001A69B5">
        <w:t xml:space="preserve"> sterk </w:t>
      </w:r>
      <w:proofErr w:type="spellStart"/>
      <w:r w:rsidRPr="001A69B5">
        <w:t>samfunnsvitskapleg</w:t>
      </w:r>
      <w:proofErr w:type="spellEnd"/>
      <w:r w:rsidRPr="001A69B5">
        <w:t xml:space="preserve"> instituttsektor som tilbyr næringsliv og </w:t>
      </w:r>
      <w:proofErr w:type="spellStart"/>
      <w:r w:rsidRPr="001A69B5">
        <w:t>offentleg</w:t>
      </w:r>
      <w:proofErr w:type="spellEnd"/>
      <w:r w:rsidRPr="001A69B5">
        <w:t xml:space="preserve"> sektor relevant kompetanse og </w:t>
      </w:r>
      <w:proofErr w:type="spellStart"/>
      <w:r w:rsidRPr="001A69B5">
        <w:t>forskingstenester</w:t>
      </w:r>
      <w:proofErr w:type="spellEnd"/>
      <w:r w:rsidRPr="001A69B5">
        <w:t xml:space="preserve"> av </w:t>
      </w:r>
      <w:proofErr w:type="spellStart"/>
      <w:r w:rsidRPr="001A69B5">
        <w:t>høg</w:t>
      </w:r>
      <w:proofErr w:type="spellEnd"/>
      <w:r w:rsidRPr="001A69B5">
        <w:t xml:space="preserve"> internasjonal kvalitet. Til liks med andre institutt som får </w:t>
      </w:r>
      <w:proofErr w:type="spellStart"/>
      <w:r w:rsidRPr="001A69B5">
        <w:t>statleg</w:t>
      </w:r>
      <w:proofErr w:type="spellEnd"/>
      <w:r w:rsidRPr="001A69B5">
        <w:t xml:space="preserve"> grunnløyving, skal også </w:t>
      </w:r>
      <w:proofErr w:type="spellStart"/>
      <w:r w:rsidRPr="001A69B5">
        <w:t>dei</w:t>
      </w:r>
      <w:proofErr w:type="spellEnd"/>
      <w:r w:rsidRPr="001A69B5">
        <w:t xml:space="preserve"> </w:t>
      </w:r>
      <w:proofErr w:type="spellStart"/>
      <w:r w:rsidRPr="001A69B5">
        <w:t>samfunnsvitskaplege</w:t>
      </w:r>
      <w:proofErr w:type="spellEnd"/>
      <w:r w:rsidRPr="001A69B5">
        <w:t xml:space="preserve"> institutta bidra til </w:t>
      </w:r>
      <w:proofErr w:type="spellStart"/>
      <w:r w:rsidRPr="001A69B5">
        <w:t>berekraftig</w:t>
      </w:r>
      <w:proofErr w:type="spellEnd"/>
      <w:r w:rsidRPr="001A69B5">
        <w:t xml:space="preserve"> utvikling og omstilling.</w:t>
      </w:r>
    </w:p>
    <w:p w14:paraId="479894F9" w14:textId="77777777" w:rsidR="000513CD" w:rsidRPr="001A69B5" w:rsidRDefault="0009509B" w:rsidP="001A69B5">
      <w:pPr>
        <w:pStyle w:val="avsnitt-tittel"/>
      </w:pPr>
      <w:r w:rsidRPr="001A69B5">
        <w:t>Resultat i 2020</w:t>
      </w:r>
    </w:p>
    <w:p w14:paraId="4397DC8A" w14:textId="53CEFA02" w:rsidR="000513CD" w:rsidRDefault="0009509B" w:rsidP="001A69B5">
      <w:r w:rsidRPr="001A69B5">
        <w:t xml:space="preserve">Driftsinntektene til </w:t>
      </w:r>
      <w:proofErr w:type="spellStart"/>
      <w:r w:rsidRPr="001A69B5">
        <w:t>dei</w:t>
      </w:r>
      <w:proofErr w:type="spellEnd"/>
      <w:r w:rsidRPr="001A69B5">
        <w:t xml:space="preserve"> 18 </w:t>
      </w:r>
      <w:proofErr w:type="spellStart"/>
      <w:r w:rsidRPr="001A69B5">
        <w:t>samfunnsvitskaplege</w:t>
      </w:r>
      <w:proofErr w:type="spellEnd"/>
      <w:r w:rsidRPr="001A69B5">
        <w:t xml:space="preserve"> institutta var i 2020 på om lag 1,45 mrd. kroner. Nasjonale bidragsinntekter var den største inntektskjelda. Den </w:t>
      </w:r>
      <w:proofErr w:type="spellStart"/>
      <w:r w:rsidRPr="001A69B5">
        <w:t>statlege</w:t>
      </w:r>
      <w:proofErr w:type="spellEnd"/>
      <w:r w:rsidRPr="001A69B5">
        <w:t xml:space="preserve"> grunnløyvinga utgjorde i gjennomsnitt 16 pst. for </w:t>
      </w:r>
      <w:proofErr w:type="spellStart"/>
      <w:r w:rsidRPr="001A69B5">
        <w:t>desse</w:t>
      </w:r>
      <w:proofErr w:type="spellEnd"/>
      <w:r w:rsidRPr="001A69B5">
        <w:t xml:space="preserve"> institutta. I </w:t>
      </w:r>
      <w:proofErr w:type="spellStart"/>
      <w:r w:rsidRPr="001A69B5">
        <w:t>dei</w:t>
      </w:r>
      <w:proofErr w:type="spellEnd"/>
      <w:r w:rsidRPr="001A69B5">
        <w:t xml:space="preserve"> </w:t>
      </w:r>
      <w:proofErr w:type="spellStart"/>
      <w:r w:rsidRPr="001A69B5">
        <w:t>samfunnsvitskaplege</w:t>
      </w:r>
      <w:proofErr w:type="spellEnd"/>
      <w:r w:rsidRPr="001A69B5">
        <w:t xml:space="preserve"> institutta blei det utført 765 forskarårsverk i 2020, </w:t>
      </w:r>
      <w:proofErr w:type="spellStart"/>
      <w:r w:rsidRPr="001A69B5">
        <w:t>ein</w:t>
      </w:r>
      <w:proofErr w:type="spellEnd"/>
      <w:r w:rsidRPr="001A69B5">
        <w:t xml:space="preserve"> </w:t>
      </w:r>
      <w:proofErr w:type="spellStart"/>
      <w:r w:rsidRPr="001A69B5">
        <w:t>auke</w:t>
      </w:r>
      <w:proofErr w:type="spellEnd"/>
      <w:r w:rsidRPr="001A69B5">
        <w:t xml:space="preserve"> på 7 årsverk </w:t>
      </w:r>
      <w:proofErr w:type="spellStart"/>
      <w:r w:rsidRPr="001A69B5">
        <w:t>frå</w:t>
      </w:r>
      <w:proofErr w:type="spellEnd"/>
      <w:r w:rsidRPr="001A69B5">
        <w:t xml:space="preserve"> 2019. Kvinner stod for litt over halvparten av årsverka. Fridtjof Nansens Institutt hadde </w:t>
      </w:r>
      <w:proofErr w:type="spellStart"/>
      <w:r w:rsidRPr="001A69B5">
        <w:t>høgast</w:t>
      </w:r>
      <w:proofErr w:type="spellEnd"/>
      <w:r w:rsidRPr="001A69B5">
        <w:t xml:space="preserve"> </w:t>
      </w:r>
      <w:proofErr w:type="spellStart"/>
      <w:r w:rsidRPr="001A69B5">
        <w:t>vitskapleg</w:t>
      </w:r>
      <w:proofErr w:type="spellEnd"/>
      <w:r w:rsidRPr="001A69B5">
        <w:t xml:space="preserve"> publisering per forskarårsverk i 2020, </w:t>
      </w:r>
      <w:proofErr w:type="spellStart"/>
      <w:r w:rsidRPr="001A69B5">
        <w:t>medan</w:t>
      </w:r>
      <w:proofErr w:type="spellEnd"/>
      <w:r w:rsidRPr="001A69B5">
        <w:t xml:space="preserve"> Nordlandsforskning kom best ut av </w:t>
      </w:r>
      <w:proofErr w:type="spellStart"/>
      <w:r w:rsidRPr="001A69B5">
        <w:t>dei</w:t>
      </w:r>
      <w:proofErr w:type="spellEnd"/>
      <w:r w:rsidRPr="001A69B5">
        <w:t xml:space="preserve"> regionale institutta.</w:t>
      </w:r>
    </w:p>
    <w:p w14:paraId="465A102B" w14:textId="403278B2" w:rsidR="003E7AB3" w:rsidRPr="001A69B5" w:rsidRDefault="003E7AB3" w:rsidP="003E7AB3">
      <w:pPr>
        <w:pStyle w:val="tabell-tittel"/>
      </w:pPr>
      <w:r w:rsidRPr="001A69B5">
        <w:t xml:space="preserve">Grunnløyvinga til </w:t>
      </w:r>
      <w:proofErr w:type="spellStart"/>
      <w:r w:rsidRPr="001A69B5">
        <w:t>dei</w:t>
      </w:r>
      <w:proofErr w:type="spellEnd"/>
      <w:r w:rsidRPr="001A69B5">
        <w:t xml:space="preserve"> </w:t>
      </w:r>
      <w:proofErr w:type="spellStart"/>
      <w:r w:rsidRPr="001A69B5">
        <w:t>samfunnsvitskaplege</w:t>
      </w:r>
      <w:proofErr w:type="spellEnd"/>
      <w:r w:rsidRPr="001A69B5">
        <w:t xml:space="preserve"> institutta</w:t>
      </w:r>
    </w:p>
    <w:p w14:paraId="33F469EF" w14:textId="77777777" w:rsidR="000513CD" w:rsidRPr="001A69B5" w:rsidRDefault="0009509B" w:rsidP="001A69B5">
      <w:pPr>
        <w:pStyle w:val="Tabellnavn"/>
      </w:pPr>
      <w:r w:rsidRPr="001A69B5">
        <w:t>03J2xt2</w:t>
      </w:r>
    </w:p>
    <w:tbl>
      <w:tblPr>
        <w:tblStyle w:val="StandardTabell"/>
        <w:tblW w:w="0" w:type="auto"/>
        <w:tblLayout w:type="fixed"/>
        <w:tblLook w:val="04A0" w:firstRow="1" w:lastRow="0" w:firstColumn="1" w:lastColumn="0" w:noHBand="0" w:noVBand="1"/>
      </w:tblPr>
      <w:tblGrid>
        <w:gridCol w:w="6740"/>
        <w:gridCol w:w="1400"/>
        <w:gridCol w:w="1400"/>
      </w:tblGrid>
      <w:tr w:rsidR="000513CD" w:rsidRPr="001A69B5" w14:paraId="1C6D16DE" w14:textId="77777777" w:rsidTr="003405E6">
        <w:trPr>
          <w:trHeight w:val="360"/>
        </w:trPr>
        <w:tc>
          <w:tcPr>
            <w:tcW w:w="6740" w:type="dxa"/>
          </w:tcPr>
          <w:p w14:paraId="5CD70C4B" w14:textId="77777777" w:rsidR="000513CD" w:rsidRPr="001A69B5" w:rsidRDefault="000513CD" w:rsidP="001A69B5"/>
        </w:tc>
        <w:tc>
          <w:tcPr>
            <w:tcW w:w="1400" w:type="dxa"/>
          </w:tcPr>
          <w:p w14:paraId="40FF708A" w14:textId="77777777" w:rsidR="000513CD" w:rsidRPr="001A69B5" w:rsidRDefault="000513CD" w:rsidP="001A69B5"/>
        </w:tc>
        <w:tc>
          <w:tcPr>
            <w:tcW w:w="1400" w:type="dxa"/>
          </w:tcPr>
          <w:p w14:paraId="228D2910" w14:textId="77777777" w:rsidR="000513CD" w:rsidRPr="001A69B5" w:rsidRDefault="0009509B" w:rsidP="001A69B5">
            <w:r w:rsidRPr="001A69B5">
              <w:t>(i 1 000 kr)</w:t>
            </w:r>
          </w:p>
        </w:tc>
      </w:tr>
      <w:tr w:rsidR="000513CD" w:rsidRPr="001A69B5" w14:paraId="0BF3A025" w14:textId="77777777" w:rsidTr="003405E6">
        <w:trPr>
          <w:trHeight w:val="600"/>
        </w:trPr>
        <w:tc>
          <w:tcPr>
            <w:tcW w:w="6740" w:type="dxa"/>
          </w:tcPr>
          <w:p w14:paraId="20130423" w14:textId="77777777" w:rsidR="000513CD" w:rsidRPr="001A69B5" w:rsidRDefault="000513CD" w:rsidP="001A69B5"/>
        </w:tc>
        <w:tc>
          <w:tcPr>
            <w:tcW w:w="1400" w:type="dxa"/>
          </w:tcPr>
          <w:p w14:paraId="1492831E" w14:textId="77777777" w:rsidR="000513CD" w:rsidRPr="001A69B5" w:rsidRDefault="0009509B" w:rsidP="001A69B5">
            <w:r w:rsidRPr="001A69B5">
              <w:t>Grunnløyving</w:t>
            </w:r>
            <w:r w:rsidRPr="001A69B5">
              <w:br/>
              <w:t>2020</w:t>
            </w:r>
          </w:p>
        </w:tc>
        <w:tc>
          <w:tcPr>
            <w:tcW w:w="1400" w:type="dxa"/>
          </w:tcPr>
          <w:p w14:paraId="53BCC58D" w14:textId="77777777" w:rsidR="000513CD" w:rsidRPr="001A69B5" w:rsidRDefault="0009509B" w:rsidP="001A69B5">
            <w:r w:rsidRPr="001A69B5">
              <w:t xml:space="preserve">Pst. endring 2018–20 </w:t>
            </w:r>
          </w:p>
        </w:tc>
      </w:tr>
      <w:tr w:rsidR="000513CD" w:rsidRPr="001A69B5" w14:paraId="59E58EA6" w14:textId="77777777" w:rsidTr="003405E6">
        <w:trPr>
          <w:trHeight w:val="380"/>
        </w:trPr>
        <w:tc>
          <w:tcPr>
            <w:tcW w:w="6740" w:type="dxa"/>
          </w:tcPr>
          <w:p w14:paraId="1C5370D4" w14:textId="77777777" w:rsidR="000513CD" w:rsidRPr="001A69B5" w:rsidRDefault="0009509B" w:rsidP="001A69B5">
            <w:r w:rsidRPr="001A69B5">
              <w:t>Chr. Michelsens Institutt (CMI)</w:t>
            </w:r>
          </w:p>
        </w:tc>
        <w:tc>
          <w:tcPr>
            <w:tcW w:w="1400" w:type="dxa"/>
          </w:tcPr>
          <w:p w14:paraId="481C3022" w14:textId="77777777" w:rsidR="000513CD" w:rsidRPr="001A69B5" w:rsidRDefault="0009509B" w:rsidP="001A69B5">
            <w:r w:rsidRPr="001A69B5">
              <w:t>18,4</w:t>
            </w:r>
          </w:p>
        </w:tc>
        <w:tc>
          <w:tcPr>
            <w:tcW w:w="1400" w:type="dxa"/>
          </w:tcPr>
          <w:p w14:paraId="7C6F6E40" w14:textId="77777777" w:rsidR="000513CD" w:rsidRPr="001A69B5" w:rsidRDefault="0009509B" w:rsidP="001A69B5">
            <w:r w:rsidRPr="001A69B5">
              <w:t>6</w:t>
            </w:r>
          </w:p>
        </w:tc>
      </w:tr>
      <w:tr w:rsidR="000513CD" w:rsidRPr="001A69B5" w14:paraId="16803C83" w14:textId="77777777" w:rsidTr="003405E6">
        <w:trPr>
          <w:trHeight w:val="380"/>
        </w:trPr>
        <w:tc>
          <w:tcPr>
            <w:tcW w:w="6740" w:type="dxa"/>
          </w:tcPr>
          <w:p w14:paraId="569E6AD1" w14:textId="77777777" w:rsidR="000513CD" w:rsidRPr="001A69B5" w:rsidRDefault="0009509B" w:rsidP="001A69B5">
            <w:r w:rsidRPr="001A69B5">
              <w:t>Forskningsstiftelsen FAFO</w:t>
            </w:r>
          </w:p>
        </w:tc>
        <w:tc>
          <w:tcPr>
            <w:tcW w:w="1400" w:type="dxa"/>
          </w:tcPr>
          <w:p w14:paraId="1674BF13" w14:textId="77777777" w:rsidR="000513CD" w:rsidRPr="001A69B5" w:rsidRDefault="0009509B" w:rsidP="001A69B5">
            <w:r w:rsidRPr="001A69B5">
              <w:t>23,1</w:t>
            </w:r>
          </w:p>
        </w:tc>
        <w:tc>
          <w:tcPr>
            <w:tcW w:w="1400" w:type="dxa"/>
          </w:tcPr>
          <w:p w14:paraId="17D30C01" w14:textId="77777777" w:rsidR="000513CD" w:rsidRPr="001A69B5" w:rsidRDefault="0009509B" w:rsidP="001A69B5">
            <w:r w:rsidRPr="001A69B5">
              <w:t>6</w:t>
            </w:r>
          </w:p>
        </w:tc>
      </w:tr>
      <w:tr w:rsidR="000513CD" w:rsidRPr="001A69B5" w14:paraId="30F4A411" w14:textId="77777777" w:rsidTr="003405E6">
        <w:trPr>
          <w:trHeight w:val="380"/>
        </w:trPr>
        <w:tc>
          <w:tcPr>
            <w:tcW w:w="6740" w:type="dxa"/>
          </w:tcPr>
          <w:p w14:paraId="509E1F44" w14:textId="77777777" w:rsidR="000513CD" w:rsidRPr="001A69B5" w:rsidRDefault="0009509B" w:rsidP="001A69B5">
            <w:r w:rsidRPr="001A69B5">
              <w:t>Fridtjof Nansens Institutt (FNI)</w:t>
            </w:r>
          </w:p>
        </w:tc>
        <w:tc>
          <w:tcPr>
            <w:tcW w:w="1400" w:type="dxa"/>
          </w:tcPr>
          <w:p w14:paraId="5D225DF3" w14:textId="77777777" w:rsidR="000513CD" w:rsidRPr="001A69B5" w:rsidRDefault="0009509B" w:rsidP="001A69B5">
            <w:r w:rsidRPr="001A69B5">
              <w:t>8,5</w:t>
            </w:r>
          </w:p>
        </w:tc>
        <w:tc>
          <w:tcPr>
            <w:tcW w:w="1400" w:type="dxa"/>
          </w:tcPr>
          <w:p w14:paraId="0A7B22D9" w14:textId="77777777" w:rsidR="000513CD" w:rsidRPr="001A69B5" w:rsidRDefault="0009509B" w:rsidP="001A69B5">
            <w:r w:rsidRPr="001A69B5">
              <w:t>0</w:t>
            </w:r>
          </w:p>
        </w:tc>
      </w:tr>
      <w:tr w:rsidR="000513CD" w:rsidRPr="001A69B5" w14:paraId="7B24ECA5" w14:textId="77777777" w:rsidTr="003405E6">
        <w:trPr>
          <w:trHeight w:val="380"/>
        </w:trPr>
        <w:tc>
          <w:tcPr>
            <w:tcW w:w="6740" w:type="dxa"/>
          </w:tcPr>
          <w:p w14:paraId="3446F3B9" w14:textId="77777777" w:rsidR="000513CD" w:rsidRPr="001A69B5" w:rsidRDefault="0009509B" w:rsidP="001A69B5">
            <w:r w:rsidRPr="001A69B5">
              <w:t>Institutt for fredsforskning (PRIO)</w:t>
            </w:r>
          </w:p>
        </w:tc>
        <w:tc>
          <w:tcPr>
            <w:tcW w:w="1400" w:type="dxa"/>
          </w:tcPr>
          <w:p w14:paraId="2100C7FE" w14:textId="77777777" w:rsidR="000513CD" w:rsidRPr="001A69B5" w:rsidRDefault="0009509B" w:rsidP="001A69B5">
            <w:r w:rsidRPr="001A69B5">
              <w:t>21,8</w:t>
            </w:r>
          </w:p>
        </w:tc>
        <w:tc>
          <w:tcPr>
            <w:tcW w:w="1400" w:type="dxa"/>
          </w:tcPr>
          <w:p w14:paraId="36050F33" w14:textId="77777777" w:rsidR="000513CD" w:rsidRPr="001A69B5" w:rsidRDefault="0009509B" w:rsidP="001A69B5">
            <w:r w:rsidRPr="001A69B5">
              <w:t>7</w:t>
            </w:r>
          </w:p>
        </w:tc>
      </w:tr>
      <w:tr w:rsidR="000513CD" w:rsidRPr="001A69B5" w14:paraId="7E0B9815" w14:textId="77777777" w:rsidTr="003405E6">
        <w:trPr>
          <w:trHeight w:val="380"/>
        </w:trPr>
        <w:tc>
          <w:tcPr>
            <w:tcW w:w="6740" w:type="dxa"/>
          </w:tcPr>
          <w:p w14:paraId="52975CF8" w14:textId="77777777" w:rsidR="000513CD" w:rsidRPr="001A69B5" w:rsidRDefault="0009509B" w:rsidP="001A69B5">
            <w:r w:rsidRPr="001A69B5">
              <w:t>Institutt for samfunnsforskning (ISF)</w:t>
            </w:r>
          </w:p>
        </w:tc>
        <w:tc>
          <w:tcPr>
            <w:tcW w:w="1400" w:type="dxa"/>
          </w:tcPr>
          <w:p w14:paraId="13D666A5" w14:textId="77777777" w:rsidR="000513CD" w:rsidRPr="001A69B5" w:rsidRDefault="0009509B" w:rsidP="001A69B5">
            <w:r w:rsidRPr="001A69B5">
              <w:t>12,9</w:t>
            </w:r>
          </w:p>
        </w:tc>
        <w:tc>
          <w:tcPr>
            <w:tcW w:w="1400" w:type="dxa"/>
          </w:tcPr>
          <w:p w14:paraId="232C8589" w14:textId="77777777" w:rsidR="000513CD" w:rsidRPr="001A69B5" w:rsidRDefault="0009509B" w:rsidP="001A69B5">
            <w:r w:rsidRPr="001A69B5">
              <w:t>6</w:t>
            </w:r>
          </w:p>
        </w:tc>
      </w:tr>
      <w:tr w:rsidR="000513CD" w:rsidRPr="001A69B5" w14:paraId="53D4136F" w14:textId="77777777" w:rsidTr="003405E6">
        <w:trPr>
          <w:trHeight w:val="380"/>
        </w:trPr>
        <w:tc>
          <w:tcPr>
            <w:tcW w:w="6740" w:type="dxa"/>
          </w:tcPr>
          <w:p w14:paraId="1DD64A21" w14:textId="77777777" w:rsidR="000513CD" w:rsidRPr="001A69B5" w:rsidRDefault="0009509B" w:rsidP="001A69B5">
            <w:r w:rsidRPr="001A69B5">
              <w:t>Møreforsking AS</w:t>
            </w:r>
          </w:p>
        </w:tc>
        <w:tc>
          <w:tcPr>
            <w:tcW w:w="1400" w:type="dxa"/>
          </w:tcPr>
          <w:p w14:paraId="40E68810" w14:textId="77777777" w:rsidR="000513CD" w:rsidRPr="001A69B5" w:rsidRDefault="0009509B" w:rsidP="001A69B5">
            <w:r w:rsidRPr="001A69B5">
              <w:t>7,4</w:t>
            </w:r>
          </w:p>
        </w:tc>
        <w:tc>
          <w:tcPr>
            <w:tcW w:w="1400" w:type="dxa"/>
          </w:tcPr>
          <w:p w14:paraId="66FEB0DE" w14:textId="77777777" w:rsidR="000513CD" w:rsidRPr="001A69B5" w:rsidRDefault="0009509B" w:rsidP="001A69B5">
            <w:r w:rsidRPr="001A69B5">
              <w:t>9</w:t>
            </w:r>
          </w:p>
        </w:tc>
      </w:tr>
      <w:tr w:rsidR="000513CD" w:rsidRPr="001A69B5" w14:paraId="5DDFF41A" w14:textId="77777777" w:rsidTr="003405E6">
        <w:trPr>
          <w:trHeight w:val="380"/>
        </w:trPr>
        <w:tc>
          <w:tcPr>
            <w:tcW w:w="6740" w:type="dxa"/>
          </w:tcPr>
          <w:p w14:paraId="09FA5A8D" w14:textId="77777777" w:rsidR="000513CD" w:rsidRPr="001A69B5" w:rsidRDefault="0009509B" w:rsidP="001A69B5">
            <w:proofErr w:type="spellStart"/>
            <w:r w:rsidRPr="001A69B5">
              <w:t>NORCENorwegian</w:t>
            </w:r>
            <w:proofErr w:type="spellEnd"/>
            <w:r w:rsidRPr="001A69B5">
              <w:t xml:space="preserve"> Research Centre AS, </w:t>
            </w:r>
            <w:proofErr w:type="spellStart"/>
            <w:r w:rsidRPr="001A69B5">
              <w:t>samfunnsvitskapleg</w:t>
            </w:r>
            <w:proofErr w:type="spellEnd"/>
            <w:r w:rsidRPr="001A69B5">
              <w:t xml:space="preserve"> aktivitet</w:t>
            </w:r>
          </w:p>
        </w:tc>
        <w:tc>
          <w:tcPr>
            <w:tcW w:w="1400" w:type="dxa"/>
          </w:tcPr>
          <w:p w14:paraId="647082CD" w14:textId="77777777" w:rsidR="000513CD" w:rsidRPr="001A69B5" w:rsidRDefault="0009509B" w:rsidP="001A69B5">
            <w:r w:rsidRPr="001A69B5">
              <w:t>33,7</w:t>
            </w:r>
          </w:p>
        </w:tc>
        <w:tc>
          <w:tcPr>
            <w:tcW w:w="1400" w:type="dxa"/>
          </w:tcPr>
          <w:p w14:paraId="4B56D96C" w14:textId="77777777" w:rsidR="000513CD" w:rsidRPr="001A69B5" w:rsidRDefault="0009509B" w:rsidP="001A69B5">
            <w:r w:rsidRPr="001A69B5">
              <w:t>6</w:t>
            </w:r>
          </w:p>
        </w:tc>
      </w:tr>
      <w:tr w:rsidR="000513CD" w:rsidRPr="001A69B5" w14:paraId="070C7792" w14:textId="77777777" w:rsidTr="003405E6">
        <w:trPr>
          <w:trHeight w:val="640"/>
        </w:trPr>
        <w:tc>
          <w:tcPr>
            <w:tcW w:w="6740" w:type="dxa"/>
          </w:tcPr>
          <w:p w14:paraId="73A46A8D" w14:textId="77777777" w:rsidR="000513CD" w:rsidRPr="001A69B5" w:rsidRDefault="0009509B" w:rsidP="001A69B5">
            <w:r w:rsidRPr="001A69B5">
              <w:t>Nordisk institutt for studier av innovasjon, forskning og utdanning (NIFU)</w:t>
            </w:r>
          </w:p>
        </w:tc>
        <w:tc>
          <w:tcPr>
            <w:tcW w:w="1400" w:type="dxa"/>
          </w:tcPr>
          <w:p w14:paraId="05988CA7" w14:textId="77777777" w:rsidR="000513CD" w:rsidRPr="001A69B5" w:rsidRDefault="0009509B" w:rsidP="001A69B5">
            <w:r w:rsidRPr="001A69B5">
              <w:t>17,0</w:t>
            </w:r>
          </w:p>
        </w:tc>
        <w:tc>
          <w:tcPr>
            <w:tcW w:w="1400" w:type="dxa"/>
          </w:tcPr>
          <w:p w14:paraId="485885A9" w14:textId="77777777" w:rsidR="000513CD" w:rsidRPr="001A69B5" w:rsidRDefault="0009509B" w:rsidP="001A69B5">
            <w:r w:rsidRPr="001A69B5">
              <w:t>5</w:t>
            </w:r>
          </w:p>
        </w:tc>
      </w:tr>
      <w:tr w:rsidR="000513CD" w:rsidRPr="001A69B5" w14:paraId="1FE6A1D8" w14:textId="77777777" w:rsidTr="003405E6">
        <w:trPr>
          <w:trHeight w:val="380"/>
        </w:trPr>
        <w:tc>
          <w:tcPr>
            <w:tcW w:w="6740" w:type="dxa"/>
          </w:tcPr>
          <w:p w14:paraId="0453C0FC" w14:textId="77777777" w:rsidR="000513CD" w:rsidRPr="001A69B5" w:rsidRDefault="0009509B" w:rsidP="001A69B5">
            <w:r w:rsidRPr="001A69B5">
              <w:t>Nordlandsforskning AS</w:t>
            </w:r>
          </w:p>
        </w:tc>
        <w:tc>
          <w:tcPr>
            <w:tcW w:w="1400" w:type="dxa"/>
          </w:tcPr>
          <w:p w14:paraId="1C1F25B7" w14:textId="77777777" w:rsidR="000513CD" w:rsidRPr="001A69B5" w:rsidRDefault="0009509B" w:rsidP="001A69B5">
            <w:r w:rsidRPr="001A69B5">
              <w:t>5,3</w:t>
            </w:r>
          </w:p>
        </w:tc>
        <w:tc>
          <w:tcPr>
            <w:tcW w:w="1400" w:type="dxa"/>
          </w:tcPr>
          <w:p w14:paraId="71F6B0B9" w14:textId="77777777" w:rsidR="000513CD" w:rsidRPr="001A69B5" w:rsidRDefault="0009509B" w:rsidP="001A69B5">
            <w:r w:rsidRPr="001A69B5">
              <w:t>6</w:t>
            </w:r>
          </w:p>
        </w:tc>
      </w:tr>
      <w:tr w:rsidR="000513CD" w:rsidRPr="001A69B5" w14:paraId="1C97444D" w14:textId="77777777" w:rsidTr="003405E6">
        <w:trPr>
          <w:trHeight w:val="380"/>
        </w:trPr>
        <w:tc>
          <w:tcPr>
            <w:tcW w:w="6740" w:type="dxa"/>
          </w:tcPr>
          <w:p w14:paraId="6DDBA007" w14:textId="77777777" w:rsidR="000513CD" w:rsidRPr="001A69B5" w:rsidRDefault="0009509B" w:rsidP="001A69B5">
            <w:r w:rsidRPr="001A69B5">
              <w:t xml:space="preserve">Norsk institutt for </w:t>
            </w:r>
            <w:proofErr w:type="spellStart"/>
            <w:r w:rsidRPr="001A69B5">
              <w:t>bærekraftsforskning</w:t>
            </w:r>
            <w:proofErr w:type="spellEnd"/>
            <w:r w:rsidRPr="001A69B5">
              <w:t xml:space="preserve"> AS (NORSUS) </w:t>
            </w:r>
          </w:p>
        </w:tc>
        <w:tc>
          <w:tcPr>
            <w:tcW w:w="1400" w:type="dxa"/>
          </w:tcPr>
          <w:p w14:paraId="1D970E1A" w14:textId="77777777" w:rsidR="000513CD" w:rsidRPr="001A69B5" w:rsidRDefault="0009509B" w:rsidP="001A69B5">
            <w:r w:rsidRPr="001A69B5">
              <w:t>5,5</w:t>
            </w:r>
          </w:p>
        </w:tc>
        <w:tc>
          <w:tcPr>
            <w:tcW w:w="1400" w:type="dxa"/>
          </w:tcPr>
          <w:p w14:paraId="4704C21A" w14:textId="77777777" w:rsidR="000513CD" w:rsidRPr="001A69B5" w:rsidRDefault="0009509B" w:rsidP="001A69B5">
            <w:r w:rsidRPr="001A69B5">
              <w:t>14</w:t>
            </w:r>
          </w:p>
        </w:tc>
      </w:tr>
      <w:tr w:rsidR="000513CD" w:rsidRPr="001A69B5" w14:paraId="43D21D8A" w14:textId="77777777" w:rsidTr="003405E6">
        <w:trPr>
          <w:trHeight w:val="380"/>
        </w:trPr>
        <w:tc>
          <w:tcPr>
            <w:tcW w:w="6740" w:type="dxa"/>
          </w:tcPr>
          <w:p w14:paraId="7224042D" w14:textId="77777777" w:rsidR="000513CD" w:rsidRPr="001A69B5" w:rsidRDefault="0009509B" w:rsidP="001A69B5">
            <w:r w:rsidRPr="001A69B5">
              <w:t>Norsk Utenrikspolitisk Institutt (NUPI)</w:t>
            </w:r>
          </w:p>
        </w:tc>
        <w:tc>
          <w:tcPr>
            <w:tcW w:w="1400" w:type="dxa"/>
          </w:tcPr>
          <w:p w14:paraId="6AC13A1E" w14:textId="77777777" w:rsidR="000513CD" w:rsidRPr="001A69B5" w:rsidRDefault="0009509B" w:rsidP="001A69B5">
            <w:r w:rsidRPr="001A69B5">
              <w:t>17,0</w:t>
            </w:r>
          </w:p>
        </w:tc>
        <w:tc>
          <w:tcPr>
            <w:tcW w:w="1400" w:type="dxa"/>
          </w:tcPr>
          <w:p w14:paraId="11DF6FD6" w14:textId="77777777" w:rsidR="000513CD" w:rsidRPr="001A69B5" w:rsidRDefault="0009509B" w:rsidP="001A69B5">
            <w:r w:rsidRPr="001A69B5">
              <w:t>1</w:t>
            </w:r>
          </w:p>
        </w:tc>
      </w:tr>
      <w:tr w:rsidR="000513CD" w:rsidRPr="001A69B5" w14:paraId="403457B1" w14:textId="77777777" w:rsidTr="003405E6">
        <w:trPr>
          <w:trHeight w:val="380"/>
        </w:trPr>
        <w:tc>
          <w:tcPr>
            <w:tcW w:w="6740" w:type="dxa"/>
          </w:tcPr>
          <w:p w14:paraId="6EC404D5" w14:textId="77777777" w:rsidR="000513CD" w:rsidRPr="001A69B5" w:rsidRDefault="0009509B" w:rsidP="001A69B5">
            <w:r w:rsidRPr="001A69B5">
              <w:t>NTNU Samfunnsforskning AS</w:t>
            </w:r>
          </w:p>
        </w:tc>
        <w:tc>
          <w:tcPr>
            <w:tcW w:w="1400" w:type="dxa"/>
          </w:tcPr>
          <w:p w14:paraId="70FA4714" w14:textId="77777777" w:rsidR="000513CD" w:rsidRPr="001A69B5" w:rsidRDefault="0009509B" w:rsidP="001A69B5">
            <w:r w:rsidRPr="001A69B5">
              <w:t>13,0</w:t>
            </w:r>
          </w:p>
        </w:tc>
        <w:tc>
          <w:tcPr>
            <w:tcW w:w="1400" w:type="dxa"/>
          </w:tcPr>
          <w:p w14:paraId="4C85B317" w14:textId="77777777" w:rsidR="000513CD" w:rsidRPr="001A69B5" w:rsidRDefault="0009509B" w:rsidP="001A69B5">
            <w:r w:rsidRPr="001A69B5">
              <w:t>10</w:t>
            </w:r>
          </w:p>
        </w:tc>
      </w:tr>
      <w:tr w:rsidR="000513CD" w:rsidRPr="001A69B5" w14:paraId="5577D2A8" w14:textId="77777777" w:rsidTr="003405E6">
        <w:trPr>
          <w:trHeight w:val="380"/>
        </w:trPr>
        <w:tc>
          <w:tcPr>
            <w:tcW w:w="6740" w:type="dxa"/>
          </w:tcPr>
          <w:p w14:paraId="3314EF14" w14:textId="77777777" w:rsidR="000513CD" w:rsidRPr="001A69B5" w:rsidRDefault="0009509B" w:rsidP="001A69B5">
            <w:r w:rsidRPr="001A69B5">
              <w:t>Samfunns- og næringslivsforskning AS (SNF)</w:t>
            </w:r>
          </w:p>
        </w:tc>
        <w:tc>
          <w:tcPr>
            <w:tcW w:w="1400" w:type="dxa"/>
          </w:tcPr>
          <w:p w14:paraId="45249A92" w14:textId="77777777" w:rsidR="000513CD" w:rsidRPr="001A69B5" w:rsidRDefault="0009509B" w:rsidP="001A69B5">
            <w:r w:rsidRPr="001A69B5">
              <w:t>8,0</w:t>
            </w:r>
          </w:p>
        </w:tc>
        <w:tc>
          <w:tcPr>
            <w:tcW w:w="1400" w:type="dxa"/>
          </w:tcPr>
          <w:p w14:paraId="284AB7BF" w14:textId="77777777" w:rsidR="000513CD" w:rsidRPr="001A69B5" w:rsidRDefault="0009509B" w:rsidP="001A69B5">
            <w:r w:rsidRPr="001A69B5">
              <w:t>2</w:t>
            </w:r>
          </w:p>
        </w:tc>
      </w:tr>
      <w:tr w:rsidR="000513CD" w:rsidRPr="001A69B5" w14:paraId="2550029D" w14:textId="77777777" w:rsidTr="003405E6">
        <w:trPr>
          <w:trHeight w:val="380"/>
        </w:trPr>
        <w:tc>
          <w:tcPr>
            <w:tcW w:w="6740" w:type="dxa"/>
          </w:tcPr>
          <w:p w14:paraId="70D960AD" w14:textId="77777777" w:rsidR="000513CD" w:rsidRPr="001A69B5" w:rsidRDefault="0009509B" w:rsidP="001A69B5">
            <w:r w:rsidRPr="001A69B5">
              <w:t xml:space="preserve">Stiftelsen </w:t>
            </w:r>
            <w:proofErr w:type="spellStart"/>
            <w:r w:rsidRPr="001A69B5">
              <w:t>Frischsenteret</w:t>
            </w:r>
            <w:proofErr w:type="spellEnd"/>
            <w:r w:rsidRPr="001A69B5">
              <w:t xml:space="preserve"> for samfunnsøkonomisk forskning</w:t>
            </w:r>
          </w:p>
        </w:tc>
        <w:tc>
          <w:tcPr>
            <w:tcW w:w="1400" w:type="dxa"/>
          </w:tcPr>
          <w:p w14:paraId="5E5ED165" w14:textId="77777777" w:rsidR="000513CD" w:rsidRPr="001A69B5" w:rsidRDefault="0009509B" w:rsidP="001A69B5">
            <w:r w:rsidRPr="001A69B5">
              <w:t>3,5</w:t>
            </w:r>
          </w:p>
        </w:tc>
        <w:tc>
          <w:tcPr>
            <w:tcW w:w="1400" w:type="dxa"/>
          </w:tcPr>
          <w:p w14:paraId="7693F5F7" w14:textId="77777777" w:rsidR="000513CD" w:rsidRPr="001A69B5" w:rsidRDefault="0009509B" w:rsidP="001A69B5">
            <w:r w:rsidRPr="001A69B5">
              <w:t>16</w:t>
            </w:r>
          </w:p>
        </w:tc>
      </w:tr>
      <w:tr w:rsidR="000513CD" w:rsidRPr="001A69B5" w14:paraId="788A6A60" w14:textId="77777777" w:rsidTr="003405E6">
        <w:trPr>
          <w:trHeight w:val="380"/>
        </w:trPr>
        <w:tc>
          <w:tcPr>
            <w:tcW w:w="6740" w:type="dxa"/>
          </w:tcPr>
          <w:p w14:paraId="0980FA82" w14:textId="77777777" w:rsidR="000513CD" w:rsidRPr="001A69B5" w:rsidRDefault="0009509B" w:rsidP="001A69B5">
            <w:r w:rsidRPr="001A69B5">
              <w:t xml:space="preserve">Stiftelsen SINTEF, </w:t>
            </w:r>
            <w:proofErr w:type="spellStart"/>
            <w:r w:rsidRPr="001A69B5">
              <w:t>samfunnsvitskapleg</w:t>
            </w:r>
            <w:proofErr w:type="spellEnd"/>
            <w:r w:rsidRPr="001A69B5">
              <w:t xml:space="preserve"> aktivitet</w:t>
            </w:r>
          </w:p>
        </w:tc>
        <w:tc>
          <w:tcPr>
            <w:tcW w:w="1400" w:type="dxa"/>
          </w:tcPr>
          <w:p w14:paraId="34170CEB" w14:textId="77777777" w:rsidR="000513CD" w:rsidRPr="001A69B5" w:rsidRDefault="0009509B" w:rsidP="001A69B5">
            <w:r w:rsidRPr="001A69B5">
              <w:t>21,3</w:t>
            </w:r>
          </w:p>
        </w:tc>
        <w:tc>
          <w:tcPr>
            <w:tcW w:w="1400" w:type="dxa"/>
          </w:tcPr>
          <w:p w14:paraId="735755FB" w14:textId="77777777" w:rsidR="000513CD" w:rsidRPr="001A69B5" w:rsidRDefault="0009509B" w:rsidP="001A69B5">
            <w:r w:rsidRPr="001A69B5">
              <w:t>11</w:t>
            </w:r>
          </w:p>
        </w:tc>
      </w:tr>
      <w:tr w:rsidR="000513CD" w:rsidRPr="001A69B5" w14:paraId="0CA7FCD7" w14:textId="77777777" w:rsidTr="003405E6">
        <w:trPr>
          <w:trHeight w:val="380"/>
        </w:trPr>
        <w:tc>
          <w:tcPr>
            <w:tcW w:w="6740" w:type="dxa"/>
          </w:tcPr>
          <w:p w14:paraId="711FF02A" w14:textId="77777777" w:rsidR="000513CD" w:rsidRPr="001A69B5" w:rsidRDefault="0009509B" w:rsidP="001A69B5">
            <w:r w:rsidRPr="001A69B5">
              <w:t>Telemarksforsking</w:t>
            </w:r>
          </w:p>
        </w:tc>
        <w:tc>
          <w:tcPr>
            <w:tcW w:w="1400" w:type="dxa"/>
          </w:tcPr>
          <w:p w14:paraId="714D6EDF" w14:textId="77777777" w:rsidR="000513CD" w:rsidRPr="001A69B5" w:rsidRDefault="0009509B" w:rsidP="001A69B5">
            <w:r w:rsidRPr="001A69B5">
              <w:t>6,6</w:t>
            </w:r>
          </w:p>
        </w:tc>
        <w:tc>
          <w:tcPr>
            <w:tcW w:w="1400" w:type="dxa"/>
          </w:tcPr>
          <w:p w14:paraId="42A34557" w14:textId="77777777" w:rsidR="000513CD" w:rsidRPr="001A69B5" w:rsidRDefault="0009509B" w:rsidP="001A69B5">
            <w:r w:rsidRPr="001A69B5">
              <w:t>16</w:t>
            </w:r>
          </w:p>
        </w:tc>
      </w:tr>
      <w:tr w:rsidR="000513CD" w:rsidRPr="001A69B5" w14:paraId="666AF718" w14:textId="77777777" w:rsidTr="003405E6">
        <w:trPr>
          <w:trHeight w:val="380"/>
        </w:trPr>
        <w:tc>
          <w:tcPr>
            <w:tcW w:w="6740" w:type="dxa"/>
          </w:tcPr>
          <w:p w14:paraId="239B7C9A" w14:textId="77777777" w:rsidR="000513CD" w:rsidRPr="001A69B5" w:rsidRDefault="0009509B" w:rsidP="001A69B5">
            <w:r w:rsidRPr="001A69B5">
              <w:t>Trøndelag Forskning og Utvikling</w:t>
            </w:r>
          </w:p>
        </w:tc>
        <w:tc>
          <w:tcPr>
            <w:tcW w:w="1400" w:type="dxa"/>
          </w:tcPr>
          <w:p w14:paraId="1F07F823" w14:textId="77777777" w:rsidR="000513CD" w:rsidRPr="001A69B5" w:rsidRDefault="0009509B" w:rsidP="001A69B5">
            <w:r w:rsidRPr="001A69B5">
              <w:t>3,6</w:t>
            </w:r>
          </w:p>
        </w:tc>
        <w:tc>
          <w:tcPr>
            <w:tcW w:w="1400" w:type="dxa"/>
          </w:tcPr>
          <w:p w14:paraId="0FC7288A" w14:textId="77777777" w:rsidR="000513CD" w:rsidRPr="001A69B5" w:rsidRDefault="0009509B" w:rsidP="001A69B5">
            <w:r w:rsidRPr="001A69B5">
              <w:t>2</w:t>
            </w:r>
          </w:p>
        </w:tc>
      </w:tr>
      <w:tr w:rsidR="000513CD" w:rsidRPr="001A69B5" w14:paraId="0C32397B" w14:textId="77777777" w:rsidTr="003405E6">
        <w:trPr>
          <w:trHeight w:val="380"/>
        </w:trPr>
        <w:tc>
          <w:tcPr>
            <w:tcW w:w="6740" w:type="dxa"/>
          </w:tcPr>
          <w:p w14:paraId="30964011" w14:textId="77777777" w:rsidR="000513CD" w:rsidRPr="001A69B5" w:rsidRDefault="0009509B" w:rsidP="001A69B5">
            <w:r w:rsidRPr="001A69B5">
              <w:t>Vestlandsforsking</w:t>
            </w:r>
          </w:p>
        </w:tc>
        <w:tc>
          <w:tcPr>
            <w:tcW w:w="1400" w:type="dxa"/>
          </w:tcPr>
          <w:p w14:paraId="0F2498AE" w14:textId="77777777" w:rsidR="000513CD" w:rsidRPr="001A69B5" w:rsidRDefault="0009509B" w:rsidP="001A69B5">
            <w:r w:rsidRPr="001A69B5">
              <w:t>4.9</w:t>
            </w:r>
          </w:p>
        </w:tc>
        <w:tc>
          <w:tcPr>
            <w:tcW w:w="1400" w:type="dxa"/>
          </w:tcPr>
          <w:p w14:paraId="0A021026" w14:textId="77777777" w:rsidR="000513CD" w:rsidRPr="001A69B5" w:rsidRDefault="0009509B" w:rsidP="001A69B5">
            <w:r w:rsidRPr="001A69B5">
              <w:t>3</w:t>
            </w:r>
          </w:p>
        </w:tc>
      </w:tr>
      <w:tr w:rsidR="000513CD" w:rsidRPr="001A69B5" w14:paraId="48F3C303" w14:textId="77777777" w:rsidTr="003405E6">
        <w:trPr>
          <w:trHeight w:val="380"/>
        </w:trPr>
        <w:tc>
          <w:tcPr>
            <w:tcW w:w="6740" w:type="dxa"/>
          </w:tcPr>
          <w:p w14:paraId="7DD3D595" w14:textId="77777777" w:rsidR="000513CD" w:rsidRPr="001A69B5" w:rsidRDefault="0009509B" w:rsidP="001A69B5">
            <w:r w:rsidRPr="001A69B5">
              <w:t>Totalsum</w:t>
            </w:r>
          </w:p>
        </w:tc>
        <w:tc>
          <w:tcPr>
            <w:tcW w:w="1400" w:type="dxa"/>
          </w:tcPr>
          <w:p w14:paraId="42B5B448" w14:textId="77777777" w:rsidR="000513CD" w:rsidRPr="001A69B5" w:rsidRDefault="0009509B" w:rsidP="001A69B5">
            <w:r w:rsidRPr="001A69B5">
              <w:t>231,6</w:t>
            </w:r>
          </w:p>
        </w:tc>
        <w:tc>
          <w:tcPr>
            <w:tcW w:w="1400" w:type="dxa"/>
          </w:tcPr>
          <w:p w14:paraId="4FD21170" w14:textId="77777777" w:rsidR="000513CD" w:rsidRPr="001A69B5" w:rsidRDefault="000513CD" w:rsidP="001A69B5"/>
        </w:tc>
      </w:tr>
    </w:tbl>
    <w:p w14:paraId="26431522" w14:textId="77777777" w:rsidR="000513CD" w:rsidRPr="001A69B5" w:rsidRDefault="0009509B" w:rsidP="001A69B5">
      <w:pPr>
        <w:pStyle w:val="Kilde"/>
      </w:pPr>
      <w:proofErr w:type="spellStart"/>
      <w:r w:rsidRPr="001A69B5">
        <w:t>Noregs</w:t>
      </w:r>
      <w:proofErr w:type="spellEnd"/>
      <w:r w:rsidRPr="001A69B5">
        <w:t xml:space="preserve"> forskingsråd</w:t>
      </w:r>
    </w:p>
    <w:p w14:paraId="768E6F5F" w14:textId="77777777" w:rsidR="000513CD" w:rsidRPr="001A69B5" w:rsidRDefault="0009509B" w:rsidP="001A69B5">
      <w:pPr>
        <w:pStyle w:val="avsnitt-tittel"/>
      </w:pPr>
      <w:r w:rsidRPr="001A69B5">
        <w:t>Budsjettforslag for 2022</w:t>
      </w:r>
    </w:p>
    <w:p w14:paraId="51538E4A" w14:textId="77777777" w:rsidR="000513CD" w:rsidRPr="001A69B5" w:rsidRDefault="0009509B" w:rsidP="001A69B5">
      <w:r w:rsidRPr="001A69B5">
        <w:t>Trøndelag Forskning og Utvikling gjekk inn i stiftinga SINTEF 1. januar 2021.</w:t>
      </w:r>
    </w:p>
    <w:p w14:paraId="0D86939D" w14:textId="77777777" w:rsidR="000513CD" w:rsidRPr="001A69B5" w:rsidRDefault="0009509B" w:rsidP="001A69B5">
      <w:r w:rsidRPr="001A69B5">
        <w:t xml:space="preserve">Departementet foreslår å løyve 228,4 mill. kroner på posten. I tillegg kjem grunnløyvinga til Chr. Michelsens Institutt på 19,1 mill. kroner. Denne løyvinga blir gitt over kap. 161, post 71 på budsjettet til </w:t>
      </w:r>
      <w:proofErr w:type="spellStart"/>
      <w:r w:rsidRPr="001A69B5">
        <w:t>Utanriksdepartementet</w:t>
      </w:r>
      <w:proofErr w:type="spellEnd"/>
      <w:r w:rsidRPr="001A69B5">
        <w:t xml:space="preserve">. 5 mill. kroner av løyvinga på posten gjeld Norsk senter for </w:t>
      </w:r>
      <w:proofErr w:type="spellStart"/>
      <w:r w:rsidRPr="001A69B5">
        <w:t>berekraftig</w:t>
      </w:r>
      <w:proofErr w:type="spellEnd"/>
      <w:r w:rsidRPr="001A69B5">
        <w:t xml:space="preserve"> klimatilpassing (</w:t>
      </w:r>
      <w:proofErr w:type="spellStart"/>
      <w:r w:rsidRPr="001A69B5">
        <w:t>Noradapt</w:t>
      </w:r>
      <w:proofErr w:type="spellEnd"/>
      <w:r w:rsidRPr="001A69B5">
        <w:t>) i Sogndal.</w:t>
      </w:r>
    </w:p>
    <w:p w14:paraId="7ED9A2A2" w14:textId="77777777" w:rsidR="000513CD" w:rsidRPr="001A69B5" w:rsidRDefault="0009509B" w:rsidP="001A69B5">
      <w:r w:rsidRPr="001A69B5">
        <w:t xml:space="preserve">10 pst. av grunnløyvinga til </w:t>
      </w:r>
      <w:proofErr w:type="spellStart"/>
      <w:r w:rsidRPr="001A69B5">
        <w:t>dei</w:t>
      </w:r>
      <w:proofErr w:type="spellEnd"/>
      <w:r w:rsidRPr="001A69B5">
        <w:t xml:space="preserve"> </w:t>
      </w:r>
      <w:proofErr w:type="spellStart"/>
      <w:r w:rsidRPr="001A69B5">
        <w:t>samfunnsvitskaplege</w:t>
      </w:r>
      <w:proofErr w:type="spellEnd"/>
      <w:r w:rsidRPr="001A69B5">
        <w:t xml:space="preserve"> institutta skal </w:t>
      </w:r>
      <w:proofErr w:type="spellStart"/>
      <w:r w:rsidRPr="001A69B5">
        <w:t>fordelast</w:t>
      </w:r>
      <w:proofErr w:type="spellEnd"/>
      <w:r w:rsidRPr="001A69B5">
        <w:t xml:space="preserve"> mellom institutta etter oppnådde resultat på </w:t>
      </w:r>
      <w:proofErr w:type="spellStart"/>
      <w:r w:rsidRPr="001A69B5">
        <w:t>dei</w:t>
      </w:r>
      <w:proofErr w:type="spellEnd"/>
      <w:r w:rsidRPr="001A69B5">
        <w:t xml:space="preserve"> </w:t>
      </w:r>
      <w:proofErr w:type="spellStart"/>
      <w:r w:rsidRPr="001A69B5">
        <w:t>indikatorane</w:t>
      </w:r>
      <w:proofErr w:type="spellEnd"/>
      <w:r w:rsidRPr="001A69B5">
        <w:t xml:space="preserve"> som er fastsette i retningslinjene for grunnløyving til forskingsinstitutt og forskingskonsern. </w:t>
      </w:r>
      <w:proofErr w:type="spellStart"/>
      <w:r w:rsidRPr="001A69B5">
        <w:t>Desse</w:t>
      </w:r>
      <w:proofErr w:type="spellEnd"/>
      <w:r w:rsidRPr="001A69B5">
        <w:t xml:space="preserve"> retningslinjene blei justerte </w:t>
      </w:r>
      <w:proofErr w:type="spellStart"/>
      <w:r w:rsidRPr="001A69B5">
        <w:t>hausten</w:t>
      </w:r>
      <w:proofErr w:type="spellEnd"/>
      <w:r w:rsidRPr="001A69B5">
        <w:t xml:space="preserve"> 2021 og </w:t>
      </w:r>
      <w:proofErr w:type="spellStart"/>
      <w:r w:rsidRPr="001A69B5">
        <w:t>tek</w:t>
      </w:r>
      <w:proofErr w:type="spellEnd"/>
      <w:r w:rsidRPr="001A69B5">
        <w:t xml:space="preserve"> til å gjelde </w:t>
      </w:r>
      <w:proofErr w:type="spellStart"/>
      <w:r w:rsidRPr="001A69B5">
        <w:t>frå</w:t>
      </w:r>
      <w:proofErr w:type="spellEnd"/>
      <w:r w:rsidRPr="001A69B5">
        <w:t xml:space="preserve"> 2022, sjå omtale under programkategori 07.60 </w:t>
      </w:r>
      <w:proofErr w:type="spellStart"/>
      <w:r w:rsidRPr="001A69B5">
        <w:t>Høgare</w:t>
      </w:r>
      <w:proofErr w:type="spellEnd"/>
      <w:r w:rsidRPr="001A69B5">
        <w:t xml:space="preserve"> utdanning og forsking.</w:t>
      </w:r>
    </w:p>
    <w:p w14:paraId="7E410E51" w14:textId="77777777" w:rsidR="000513CD" w:rsidRPr="001A69B5" w:rsidRDefault="0009509B" w:rsidP="001A69B5">
      <w:r w:rsidRPr="001A69B5">
        <w:t xml:space="preserve">Institutta skal nytte grunnløyvinga til langsiktig kunnskaps- og kompetansebygging. Løyvinga skal mellom anna stimulere den </w:t>
      </w:r>
      <w:proofErr w:type="spellStart"/>
      <w:r w:rsidRPr="001A69B5">
        <w:t>vitskaplege</w:t>
      </w:r>
      <w:proofErr w:type="spellEnd"/>
      <w:r w:rsidRPr="001A69B5">
        <w:t xml:space="preserve"> kvaliteten til institutta, internasjonalisering og samarbeid. </w:t>
      </w:r>
      <w:proofErr w:type="spellStart"/>
      <w:r w:rsidRPr="001A69B5">
        <w:t>Innanfor</w:t>
      </w:r>
      <w:proofErr w:type="spellEnd"/>
      <w:r w:rsidRPr="001A69B5">
        <w:t xml:space="preserve"> </w:t>
      </w:r>
      <w:proofErr w:type="spellStart"/>
      <w:r w:rsidRPr="001A69B5">
        <w:t>desse</w:t>
      </w:r>
      <w:proofErr w:type="spellEnd"/>
      <w:r w:rsidRPr="001A69B5">
        <w:t xml:space="preserve"> rammene </w:t>
      </w:r>
      <w:proofErr w:type="spellStart"/>
      <w:r w:rsidRPr="001A69B5">
        <w:t>avgjer</w:t>
      </w:r>
      <w:proofErr w:type="spellEnd"/>
      <w:r w:rsidRPr="001A69B5">
        <w:t xml:space="preserve"> institutta sjølve bruken av grunnløyvinga.</w:t>
      </w:r>
    </w:p>
    <w:p w14:paraId="20CF482B" w14:textId="77777777" w:rsidR="000513CD" w:rsidRPr="001A69B5" w:rsidRDefault="0009509B" w:rsidP="001A69B5">
      <w:pPr>
        <w:pStyle w:val="b-post"/>
      </w:pPr>
      <w:r w:rsidRPr="001A69B5">
        <w:t xml:space="preserve">Post 71 </w:t>
      </w:r>
      <w:proofErr w:type="spellStart"/>
      <w:r w:rsidRPr="001A69B5">
        <w:t>Tilskot</w:t>
      </w:r>
      <w:proofErr w:type="spellEnd"/>
      <w:r w:rsidRPr="001A69B5">
        <w:t xml:space="preserve"> til andre private </w:t>
      </w:r>
      <w:proofErr w:type="spellStart"/>
      <w:r w:rsidRPr="001A69B5">
        <w:t>institusjonar</w:t>
      </w:r>
      <w:proofErr w:type="spellEnd"/>
    </w:p>
    <w:p w14:paraId="4B104E25" w14:textId="77777777" w:rsidR="000513CD" w:rsidRPr="001A69B5" w:rsidRDefault="0009509B" w:rsidP="001A69B5">
      <w:r w:rsidRPr="001A69B5">
        <w:t xml:space="preserve">Løyvinga blei i </w:t>
      </w:r>
      <w:proofErr w:type="spellStart"/>
      <w:r w:rsidRPr="001A69B5">
        <w:t>hovudsak</w:t>
      </w:r>
      <w:proofErr w:type="spellEnd"/>
      <w:r w:rsidRPr="001A69B5">
        <w:t xml:space="preserve"> flytta til kap. 275, post 70 i statsbudsjettet for 2020. </w:t>
      </w:r>
      <w:proofErr w:type="spellStart"/>
      <w:r w:rsidRPr="001A69B5">
        <w:t>Midlane</w:t>
      </w:r>
      <w:proofErr w:type="spellEnd"/>
      <w:r w:rsidRPr="001A69B5">
        <w:t xml:space="preserve"> til Det Norske </w:t>
      </w:r>
      <w:proofErr w:type="spellStart"/>
      <w:r w:rsidRPr="001A69B5">
        <w:t>Videnskaps</w:t>
      </w:r>
      <w:proofErr w:type="spellEnd"/>
      <w:r w:rsidRPr="001A69B5">
        <w:t xml:space="preserve">-Akademi (DNVA) til arrangement i samband med </w:t>
      </w:r>
      <w:proofErr w:type="spellStart"/>
      <w:r w:rsidRPr="001A69B5">
        <w:t>Kavliprisen</w:t>
      </w:r>
      <w:proofErr w:type="spellEnd"/>
      <w:r w:rsidRPr="001A69B5">
        <w:t xml:space="preserve"> blei flytta til nytt kap. 289, post 72. Sjå rapportering for 2020 og budsjettforslag for 2022 under </w:t>
      </w:r>
      <w:proofErr w:type="spellStart"/>
      <w:r w:rsidRPr="001A69B5">
        <w:t>desse</w:t>
      </w:r>
      <w:proofErr w:type="spellEnd"/>
      <w:r w:rsidRPr="001A69B5">
        <w:t xml:space="preserve"> </w:t>
      </w:r>
      <w:proofErr w:type="spellStart"/>
      <w:r w:rsidRPr="001A69B5">
        <w:t>postane</w:t>
      </w:r>
      <w:proofErr w:type="spellEnd"/>
      <w:r w:rsidRPr="001A69B5">
        <w:t>.</w:t>
      </w:r>
    </w:p>
    <w:p w14:paraId="4B92C7F1" w14:textId="77777777" w:rsidR="000513CD" w:rsidRPr="001A69B5" w:rsidRDefault="0009509B" w:rsidP="001A69B5">
      <w:pPr>
        <w:pStyle w:val="b-budkaptit"/>
      </w:pPr>
      <w:r w:rsidRPr="001A69B5">
        <w:t>Kap. 288 Internasjonale samarbeidstiltak</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0B31646" w14:textId="77777777" w:rsidTr="003405E6">
        <w:trPr>
          <w:trHeight w:val="640"/>
          <w:hidden/>
        </w:trPr>
        <w:tc>
          <w:tcPr>
            <w:tcW w:w="840" w:type="dxa"/>
          </w:tcPr>
          <w:p w14:paraId="590D54F9" w14:textId="77777777" w:rsidR="000513CD" w:rsidRPr="001A69B5" w:rsidRDefault="0009509B" w:rsidP="001A69B5">
            <w:pPr>
              <w:pStyle w:val="Tabellnavn"/>
            </w:pPr>
            <w:r w:rsidRPr="001A69B5">
              <w:t>KPAL</w:t>
            </w:r>
          </w:p>
        </w:tc>
        <w:tc>
          <w:tcPr>
            <w:tcW w:w="4800" w:type="dxa"/>
          </w:tcPr>
          <w:p w14:paraId="6F81A7ED" w14:textId="77777777" w:rsidR="000513CD" w:rsidRPr="001A69B5" w:rsidRDefault="000513CD" w:rsidP="001A69B5">
            <w:pPr>
              <w:pStyle w:val="Tabellnavn"/>
            </w:pPr>
          </w:p>
        </w:tc>
        <w:tc>
          <w:tcPr>
            <w:tcW w:w="1300" w:type="dxa"/>
          </w:tcPr>
          <w:p w14:paraId="5C141646" w14:textId="77777777" w:rsidR="000513CD" w:rsidRPr="001A69B5" w:rsidRDefault="000513CD" w:rsidP="001A69B5">
            <w:pPr>
              <w:pStyle w:val="Tabellnavn"/>
            </w:pPr>
          </w:p>
        </w:tc>
        <w:tc>
          <w:tcPr>
            <w:tcW w:w="1300" w:type="dxa"/>
          </w:tcPr>
          <w:p w14:paraId="09A759EB" w14:textId="77777777" w:rsidR="000513CD" w:rsidRPr="001A69B5" w:rsidRDefault="000513CD" w:rsidP="001A69B5">
            <w:pPr>
              <w:pStyle w:val="Tabellnavn"/>
            </w:pPr>
          </w:p>
        </w:tc>
        <w:tc>
          <w:tcPr>
            <w:tcW w:w="1300" w:type="dxa"/>
          </w:tcPr>
          <w:p w14:paraId="743141B8" w14:textId="77777777" w:rsidR="000513CD" w:rsidRPr="001A69B5" w:rsidRDefault="0009509B" w:rsidP="001A69B5">
            <w:r w:rsidRPr="001A69B5">
              <w:t>(i 1 000 kr)</w:t>
            </w:r>
          </w:p>
        </w:tc>
      </w:tr>
      <w:tr w:rsidR="000513CD" w:rsidRPr="001A69B5" w14:paraId="5F1C8730" w14:textId="77777777" w:rsidTr="003405E6">
        <w:trPr>
          <w:trHeight w:val="600"/>
        </w:trPr>
        <w:tc>
          <w:tcPr>
            <w:tcW w:w="840" w:type="dxa"/>
          </w:tcPr>
          <w:p w14:paraId="116A3A99" w14:textId="77777777" w:rsidR="000513CD" w:rsidRPr="001A69B5" w:rsidRDefault="0009509B" w:rsidP="001A69B5">
            <w:r w:rsidRPr="001A69B5">
              <w:t>Post</w:t>
            </w:r>
          </w:p>
        </w:tc>
        <w:tc>
          <w:tcPr>
            <w:tcW w:w="4800" w:type="dxa"/>
          </w:tcPr>
          <w:p w14:paraId="3356B7C8" w14:textId="77777777" w:rsidR="000513CD" w:rsidRPr="001A69B5" w:rsidRDefault="0009509B" w:rsidP="001A69B5">
            <w:proofErr w:type="spellStart"/>
            <w:r w:rsidRPr="001A69B5">
              <w:t>Nemning</w:t>
            </w:r>
            <w:proofErr w:type="spellEnd"/>
          </w:p>
        </w:tc>
        <w:tc>
          <w:tcPr>
            <w:tcW w:w="1300" w:type="dxa"/>
          </w:tcPr>
          <w:p w14:paraId="20D52FF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2D9E45C4" w14:textId="77777777" w:rsidR="000513CD" w:rsidRPr="001A69B5" w:rsidRDefault="0009509B" w:rsidP="001A69B5">
            <w:r w:rsidRPr="001A69B5">
              <w:t xml:space="preserve">Saldert </w:t>
            </w:r>
            <w:r w:rsidRPr="001A69B5">
              <w:br/>
              <w:t>budsjett 2021</w:t>
            </w:r>
          </w:p>
        </w:tc>
        <w:tc>
          <w:tcPr>
            <w:tcW w:w="1300" w:type="dxa"/>
          </w:tcPr>
          <w:p w14:paraId="2BE72FAB" w14:textId="77777777" w:rsidR="000513CD" w:rsidRPr="001A69B5" w:rsidRDefault="0009509B" w:rsidP="001A69B5">
            <w:r w:rsidRPr="001A69B5">
              <w:t xml:space="preserve">Forslag </w:t>
            </w:r>
            <w:r w:rsidRPr="001A69B5">
              <w:br/>
              <w:t>2022</w:t>
            </w:r>
          </w:p>
        </w:tc>
      </w:tr>
      <w:tr w:rsidR="000513CD" w:rsidRPr="001A69B5" w14:paraId="66B4E073" w14:textId="77777777" w:rsidTr="003405E6">
        <w:trPr>
          <w:trHeight w:val="380"/>
        </w:trPr>
        <w:tc>
          <w:tcPr>
            <w:tcW w:w="840" w:type="dxa"/>
          </w:tcPr>
          <w:p w14:paraId="647B34FF" w14:textId="77777777" w:rsidR="000513CD" w:rsidRPr="001A69B5" w:rsidRDefault="0009509B" w:rsidP="001A69B5">
            <w:r w:rsidRPr="001A69B5">
              <w:t>21</w:t>
            </w:r>
          </w:p>
        </w:tc>
        <w:tc>
          <w:tcPr>
            <w:tcW w:w="4800" w:type="dxa"/>
          </w:tcPr>
          <w:p w14:paraId="65ACFE70" w14:textId="77777777" w:rsidR="000513CD" w:rsidRPr="001A69B5" w:rsidRDefault="0009509B" w:rsidP="001A69B5">
            <w:proofErr w:type="spellStart"/>
            <w:r w:rsidRPr="001A69B5">
              <w:t>Særskilde</w:t>
            </w:r>
            <w:proofErr w:type="spellEnd"/>
            <w:r w:rsidRPr="001A69B5">
              <w:t xml:space="preserve"> driftsutgifter</w:t>
            </w:r>
          </w:p>
        </w:tc>
        <w:tc>
          <w:tcPr>
            <w:tcW w:w="1300" w:type="dxa"/>
          </w:tcPr>
          <w:p w14:paraId="38AA0CCB" w14:textId="77777777" w:rsidR="000513CD" w:rsidRPr="001A69B5" w:rsidRDefault="0009509B" w:rsidP="001A69B5">
            <w:r w:rsidRPr="001A69B5">
              <w:t>139 091</w:t>
            </w:r>
          </w:p>
        </w:tc>
        <w:tc>
          <w:tcPr>
            <w:tcW w:w="1300" w:type="dxa"/>
          </w:tcPr>
          <w:p w14:paraId="6EB9961E" w14:textId="77777777" w:rsidR="000513CD" w:rsidRPr="001A69B5" w:rsidRDefault="0009509B" w:rsidP="001A69B5">
            <w:r w:rsidRPr="001A69B5">
              <w:t>49 295</w:t>
            </w:r>
          </w:p>
        </w:tc>
        <w:tc>
          <w:tcPr>
            <w:tcW w:w="1300" w:type="dxa"/>
          </w:tcPr>
          <w:p w14:paraId="60C0FCF3" w14:textId="77777777" w:rsidR="000513CD" w:rsidRPr="001A69B5" w:rsidRDefault="0009509B" w:rsidP="001A69B5">
            <w:r w:rsidRPr="001A69B5">
              <w:t>53 307</w:t>
            </w:r>
          </w:p>
        </w:tc>
      </w:tr>
      <w:tr w:rsidR="000513CD" w:rsidRPr="001A69B5" w14:paraId="73D55CD8" w14:textId="77777777" w:rsidTr="003405E6">
        <w:trPr>
          <w:trHeight w:val="380"/>
        </w:trPr>
        <w:tc>
          <w:tcPr>
            <w:tcW w:w="840" w:type="dxa"/>
          </w:tcPr>
          <w:p w14:paraId="44138461" w14:textId="77777777" w:rsidR="000513CD" w:rsidRPr="001A69B5" w:rsidRDefault="0009509B" w:rsidP="001A69B5">
            <w:r w:rsidRPr="001A69B5">
              <w:t>72</w:t>
            </w:r>
          </w:p>
        </w:tc>
        <w:tc>
          <w:tcPr>
            <w:tcW w:w="4800" w:type="dxa"/>
          </w:tcPr>
          <w:p w14:paraId="3BCA4698" w14:textId="77777777" w:rsidR="000513CD" w:rsidRPr="001A69B5" w:rsidRDefault="0009509B" w:rsidP="001A69B5">
            <w:r w:rsidRPr="001A69B5">
              <w:t xml:space="preserve">Internasjonale </w:t>
            </w:r>
            <w:proofErr w:type="spellStart"/>
            <w:r w:rsidRPr="001A69B5">
              <w:t>grunnforskingsorganisasjonar</w:t>
            </w:r>
            <w:proofErr w:type="spellEnd"/>
          </w:p>
        </w:tc>
        <w:tc>
          <w:tcPr>
            <w:tcW w:w="1300" w:type="dxa"/>
          </w:tcPr>
          <w:p w14:paraId="5A030863" w14:textId="77777777" w:rsidR="000513CD" w:rsidRPr="001A69B5" w:rsidRDefault="0009509B" w:rsidP="001A69B5">
            <w:r w:rsidRPr="001A69B5">
              <w:t>315 981</w:t>
            </w:r>
          </w:p>
        </w:tc>
        <w:tc>
          <w:tcPr>
            <w:tcW w:w="1300" w:type="dxa"/>
          </w:tcPr>
          <w:p w14:paraId="4165AFA2" w14:textId="77777777" w:rsidR="000513CD" w:rsidRPr="001A69B5" w:rsidRDefault="0009509B" w:rsidP="001A69B5">
            <w:r w:rsidRPr="001A69B5">
              <w:t>327 390</w:t>
            </w:r>
          </w:p>
        </w:tc>
        <w:tc>
          <w:tcPr>
            <w:tcW w:w="1300" w:type="dxa"/>
          </w:tcPr>
          <w:p w14:paraId="750FA261" w14:textId="77777777" w:rsidR="000513CD" w:rsidRPr="001A69B5" w:rsidRDefault="0009509B" w:rsidP="001A69B5">
            <w:r w:rsidRPr="001A69B5">
              <w:t>299 268</w:t>
            </w:r>
          </w:p>
        </w:tc>
      </w:tr>
      <w:tr w:rsidR="000513CD" w:rsidRPr="001A69B5" w14:paraId="120F9AF8" w14:textId="77777777" w:rsidTr="003405E6">
        <w:trPr>
          <w:trHeight w:val="380"/>
        </w:trPr>
        <w:tc>
          <w:tcPr>
            <w:tcW w:w="840" w:type="dxa"/>
          </w:tcPr>
          <w:p w14:paraId="5B57C32D" w14:textId="77777777" w:rsidR="000513CD" w:rsidRPr="001A69B5" w:rsidRDefault="0009509B" w:rsidP="001A69B5">
            <w:r w:rsidRPr="001A69B5">
              <w:t>73</w:t>
            </w:r>
          </w:p>
        </w:tc>
        <w:tc>
          <w:tcPr>
            <w:tcW w:w="4800" w:type="dxa"/>
          </w:tcPr>
          <w:p w14:paraId="50E7872A" w14:textId="77777777" w:rsidR="000513CD" w:rsidRPr="001A69B5" w:rsidRDefault="0009509B" w:rsidP="001A69B5">
            <w:r w:rsidRPr="001A69B5">
              <w:t>EUs rammeprogram for forsking og innovasjon</w:t>
            </w:r>
          </w:p>
        </w:tc>
        <w:tc>
          <w:tcPr>
            <w:tcW w:w="1300" w:type="dxa"/>
          </w:tcPr>
          <w:p w14:paraId="5D392CB9" w14:textId="77777777" w:rsidR="000513CD" w:rsidRPr="001A69B5" w:rsidRDefault="0009509B" w:rsidP="001A69B5">
            <w:r w:rsidRPr="001A69B5">
              <w:t>2 794 919</w:t>
            </w:r>
          </w:p>
        </w:tc>
        <w:tc>
          <w:tcPr>
            <w:tcW w:w="1300" w:type="dxa"/>
          </w:tcPr>
          <w:p w14:paraId="7575A692" w14:textId="77777777" w:rsidR="000513CD" w:rsidRPr="001A69B5" w:rsidRDefault="0009509B" w:rsidP="001A69B5">
            <w:r w:rsidRPr="001A69B5">
              <w:t>2 529 593</w:t>
            </w:r>
          </w:p>
        </w:tc>
        <w:tc>
          <w:tcPr>
            <w:tcW w:w="1300" w:type="dxa"/>
          </w:tcPr>
          <w:p w14:paraId="3D84286C" w14:textId="77777777" w:rsidR="000513CD" w:rsidRPr="001A69B5" w:rsidRDefault="0009509B" w:rsidP="001A69B5">
            <w:r w:rsidRPr="001A69B5">
              <w:t>3 310 007</w:t>
            </w:r>
          </w:p>
        </w:tc>
      </w:tr>
      <w:tr w:rsidR="000513CD" w:rsidRPr="001A69B5" w14:paraId="005C7197" w14:textId="77777777" w:rsidTr="003405E6">
        <w:trPr>
          <w:trHeight w:val="640"/>
        </w:trPr>
        <w:tc>
          <w:tcPr>
            <w:tcW w:w="840" w:type="dxa"/>
          </w:tcPr>
          <w:p w14:paraId="7BB8C680" w14:textId="77777777" w:rsidR="000513CD" w:rsidRPr="001A69B5" w:rsidRDefault="0009509B" w:rsidP="001A69B5">
            <w:r w:rsidRPr="001A69B5">
              <w:t>74</w:t>
            </w:r>
          </w:p>
        </w:tc>
        <w:tc>
          <w:tcPr>
            <w:tcW w:w="4800" w:type="dxa"/>
          </w:tcPr>
          <w:p w14:paraId="7AA4155B" w14:textId="77777777" w:rsidR="000513CD" w:rsidRPr="001A69B5" w:rsidRDefault="0009509B" w:rsidP="001A69B5">
            <w:r w:rsidRPr="001A69B5">
              <w:t>EUs program for utdanning, opplæring, ungdom og idrett</w:t>
            </w:r>
          </w:p>
        </w:tc>
        <w:tc>
          <w:tcPr>
            <w:tcW w:w="1300" w:type="dxa"/>
          </w:tcPr>
          <w:p w14:paraId="03D443D1" w14:textId="77777777" w:rsidR="000513CD" w:rsidRPr="001A69B5" w:rsidRDefault="0009509B" w:rsidP="001A69B5">
            <w:r w:rsidRPr="001A69B5">
              <w:t>762 260</w:t>
            </w:r>
          </w:p>
        </w:tc>
        <w:tc>
          <w:tcPr>
            <w:tcW w:w="1300" w:type="dxa"/>
          </w:tcPr>
          <w:p w14:paraId="013A50DE" w14:textId="77777777" w:rsidR="000513CD" w:rsidRPr="001A69B5" w:rsidRDefault="0009509B" w:rsidP="001A69B5">
            <w:r w:rsidRPr="001A69B5">
              <w:t>827 055</w:t>
            </w:r>
          </w:p>
        </w:tc>
        <w:tc>
          <w:tcPr>
            <w:tcW w:w="1300" w:type="dxa"/>
          </w:tcPr>
          <w:p w14:paraId="353D0102" w14:textId="77777777" w:rsidR="000513CD" w:rsidRPr="001A69B5" w:rsidRDefault="0009509B" w:rsidP="001A69B5">
            <w:r w:rsidRPr="001A69B5">
              <w:t>607 032</w:t>
            </w:r>
          </w:p>
        </w:tc>
      </w:tr>
      <w:tr w:rsidR="000513CD" w:rsidRPr="001A69B5" w14:paraId="0A2249CA" w14:textId="77777777" w:rsidTr="003405E6">
        <w:trPr>
          <w:trHeight w:val="380"/>
        </w:trPr>
        <w:tc>
          <w:tcPr>
            <w:tcW w:w="840" w:type="dxa"/>
          </w:tcPr>
          <w:p w14:paraId="757E4DE2" w14:textId="77777777" w:rsidR="000513CD" w:rsidRPr="001A69B5" w:rsidRDefault="0009509B" w:rsidP="001A69B5">
            <w:r w:rsidRPr="001A69B5">
              <w:t>75</w:t>
            </w:r>
          </w:p>
        </w:tc>
        <w:tc>
          <w:tcPr>
            <w:tcW w:w="4800" w:type="dxa"/>
          </w:tcPr>
          <w:p w14:paraId="097EDD1E" w14:textId="77777777" w:rsidR="000513CD" w:rsidRPr="001A69B5" w:rsidRDefault="0009509B" w:rsidP="001A69B5">
            <w:r w:rsidRPr="001A69B5">
              <w:t>UNESCO-kontingent</w:t>
            </w:r>
          </w:p>
        </w:tc>
        <w:tc>
          <w:tcPr>
            <w:tcW w:w="1300" w:type="dxa"/>
          </w:tcPr>
          <w:p w14:paraId="62F5717B" w14:textId="77777777" w:rsidR="000513CD" w:rsidRPr="001A69B5" w:rsidRDefault="0009509B" w:rsidP="001A69B5">
            <w:r w:rsidRPr="001A69B5">
              <w:t>22 930</w:t>
            </w:r>
          </w:p>
        </w:tc>
        <w:tc>
          <w:tcPr>
            <w:tcW w:w="1300" w:type="dxa"/>
          </w:tcPr>
          <w:p w14:paraId="7D0F749D" w14:textId="77777777" w:rsidR="000513CD" w:rsidRPr="001A69B5" w:rsidRDefault="0009509B" w:rsidP="001A69B5">
            <w:r w:rsidRPr="001A69B5">
              <w:t>24 303</w:t>
            </w:r>
          </w:p>
        </w:tc>
        <w:tc>
          <w:tcPr>
            <w:tcW w:w="1300" w:type="dxa"/>
          </w:tcPr>
          <w:p w14:paraId="54F9B1AE" w14:textId="77777777" w:rsidR="000513CD" w:rsidRPr="001A69B5" w:rsidRDefault="0009509B" w:rsidP="001A69B5">
            <w:r w:rsidRPr="001A69B5">
              <w:t>22 556</w:t>
            </w:r>
          </w:p>
        </w:tc>
      </w:tr>
      <w:tr w:rsidR="000513CD" w:rsidRPr="001A69B5" w14:paraId="741EC3D2" w14:textId="77777777" w:rsidTr="003405E6">
        <w:trPr>
          <w:trHeight w:val="380"/>
        </w:trPr>
        <w:tc>
          <w:tcPr>
            <w:tcW w:w="840" w:type="dxa"/>
          </w:tcPr>
          <w:p w14:paraId="60757B3C" w14:textId="77777777" w:rsidR="000513CD" w:rsidRPr="001A69B5" w:rsidRDefault="0009509B" w:rsidP="001A69B5">
            <w:r w:rsidRPr="001A69B5">
              <w:t>76</w:t>
            </w:r>
          </w:p>
        </w:tc>
        <w:tc>
          <w:tcPr>
            <w:tcW w:w="4800" w:type="dxa"/>
          </w:tcPr>
          <w:p w14:paraId="1605971F" w14:textId="77777777" w:rsidR="000513CD" w:rsidRPr="001A69B5" w:rsidRDefault="0009509B" w:rsidP="001A69B5">
            <w:r w:rsidRPr="001A69B5">
              <w:t>UNESCO-formål</w:t>
            </w:r>
          </w:p>
        </w:tc>
        <w:tc>
          <w:tcPr>
            <w:tcW w:w="1300" w:type="dxa"/>
          </w:tcPr>
          <w:p w14:paraId="6F83506F" w14:textId="77777777" w:rsidR="000513CD" w:rsidRPr="001A69B5" w:rsidRDefault="0009509B" w:rsidP="001A69B5">
            <w:r w:rsidRPr="001A69B5">
              <w:t>3 909</w:t>
            </w:r>
          </w:p>
        </w:tc>
        <w:tc>
          <w:tcPr>
            <w:tcW w:w="1300" w:type="dxa"/>
          </w:tcPr>
          <w:p w14:paraId="1BB199CE" w14:textId="77777777" w:rsidR="000513CD" w:rsidRPr="001A69B5" w:rsidRDefault="0009509B" w:rsidP="001A69B5">
            <w:r w:rsidRPr="001A69B5">
              <w:t>4 240</w:t>
            </w:r>
          </w:p>
        </w:tc>
        <w:tc>
          <w:tcPr>
            <w:tcW w:w="1300" w:type="dxa"/>
          </w:tcPr>
          <w:p w14:paraId="07662179" w14:textId="77777777" w:rsidR="000513CD" w:rsidRPr="001A69B5" w:rsidRDefault="0009509B" w:rsidP="001A69B5">
            <w:r w:rsidRPr="001A69B5">
              <w:t>4 350</w:t>
            </w:r>
          </w:p>
        </w:tc>
      </w:tr>
      <w:tr w:rsidR="000513CD" w:rsidRPr="001A69B5" w14:paraId="77DA121D" w14:textId="77777777" w:rsidTr="003405E6">
        <w:trPr>
          <w:trHeight w:val="380"/>
        </w:trPr>
        <w:tc>
          <w:tcPr>
            <w:tcW w:w="840" w:type="dxa"/>
          </w:tcPr>
          <w:p w14:paraId="5B4B3737" w14:textId="77777777" w:rsidR="000513CD" w:rsidRPr="001A69B5" w:rsidRDefault="000513CD" w:rsidP="001A69B5"/>
        </w:tc>
        <w:tc>
          <w:tcPr>
            <w:tcW w:w="4800" w:type="dxa"/>
          </w:tcPr>
          <w:p w14:paraId="6F92106B" w14:textId="77777777" w:rsidR="000513CD" w:rsidRPr="001A69B5" w:rsidRDefault="0009509B" w:rsidP="001A69B5">
            <w:r w:rsidRPr="001A69B5">
              <w:t>Sum kap. 288</w:t>
            </w:r>
          </w:p>
        </w:tc>
        <w:tc>
          <w:tcPr>
            <w:tcW w:w="1300" w:type="dxa"/>
          </w:tcPr>
          <w:p w14:paraId="518CD819" w14:textId="77777777" w:rsidR="000513CD" w:rsidRPr="001A69B5" w:rsidRDefault="0009509B" w:rsidP="001A69B5">
            <w:r w:rsidRPr="001A69B5">
              <w:t>4 039 090</w:t>
            </w:r>
          </w:p>
        </w:tc>
        <w:tc>
          <w:tcPr>
            <w:tcW w:w="1300" w:type="dxa"/>
          </w:tcPr>
          <w:p w14:paraId="234B2168" w14:textId="77777777" w:rsidR="000513CD" w:rsidRPr="001A69B5" w:rsidRDefault="0009509B" w:rsidP="001A69B5">
            <w:r w:rsidRPr="001A69B5">
              <w:t>3 761 876</w:t>
            </w:r>
          </w:p>
        </w:tc>
        <w:tc>
          <w:tcPr>
            <w:tcW w:w="1300" w:type="dxa"/>
          </w:tcPr>
          <w:p w14:paraId="144D62F5" w14:textId="77777777" w:rsidR="000513CD" w:rsidRPr="001A69B5" w:rsidRDefault="0009509B" w:rsidP="001A69B5">
            <w:r w:rsidRPr="001A69B5">
              <w:t>4 296 520</w:t>
            </w:r>
          </w:p>
        </w:tc>
      </w:tr>
    </w:tbl>
    <w:p w14:paraId="0A25288D"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w:t>
      </w:r>
    </w:p>
    <w:p w14:paraId="4E916EE8" w14:textId="77777777" w:rsidR="000513CD" w:rsidRPr="001A69B5" w:rsidRDefault="0009509B" w:rsidP="001A69B5">
      <w:r w:rsidRPr="001A69B5">
        <w:t xml:space="preserve">Løyvinga går til internasjonalt samarbeid for å heve kvaliteten nasjonalt </w:t>
      </w:r>
      <w:proofErr w:type="spellStart"/>
      <w:r w:rsidRPr="001A69B5">
        <w:t>innanfor</w:t>
      </w:r>
      <w:proofErr w:type="spellEnd"/>
      <w:r w:rsidRPr="001A69B5">
        <w:t xml:space="preserve"> ansvarsområda til departementet, inkludert bilateralt samarbeid med prioriterte land. Løyvinga dekker kontingenten til Senter for utdanningsforsking (CERI) under OECD. Mindre </w:t>
      </w:r>
      <w:proofErr w:type="spellStart"/>
      <w:r w:rsidRPr="001A69B5">
        <w:t>delar</w:t>
      </w:r>
      <w:proofErr w:type="spellEnd"/>
      <w:r w:rsidRPr="001A69B5">
        <w:t xml:space="preserve"> vil òg kunne </w:t>
      </w:r>
      <w:proofErr w:type="spellStart"/>
      <w:r w:rsidRPr="001A69B5">
        <w:t>nyttast</w:t>
      </w:r>
      <w:proofErr w:type="spellEnd"/>
      <w:r w:rsidRPr="001A69B5">
        <w:t xml:space="preserve"> til </w:t>
      </w:r>
      <w:proofErr w:type="spellStart"/>
      <w:r w:rsidRPr="001A69B5">
        <w:t>Noregs</w:t>
      </w:r>
      <w:proofErr w:type="spellEnd"/>
      <w:r w:rsidRPr="001A69B5">
        <w:t xml:space="preserve"> hus i </w:t>
      </w:r>
      <w:proofErr w:type="spellStart"/>
      <w:r w:rsidRPr="001A69B5">
        <w:t>Cité</w:t>
      </w:r>
      <w:proofErr w:type="spellEnd"/>
      <w:r w:rsidRPr="001A69B5">
        <w:t xml:space="preserve"> </w:t>
      </w:r>
      <w:proofErr w:type="spellStart"/>
      <w:r w:rsidRPr="001A69B5">
        <w:t>Internationale</w:t>
      </w:r>
      <w:proofErr w:type="spellEnd"/>
      <w:r w:rsidRPr="001A69B5">
        <w:t xml:space="preserve"> </w:t>
      </w:r>
      <w:proofErr w:type="spellStart"/>
      <w:r w:rsidRPr="001A69B5">
        <w:t>Universitaire</w:t>
      </w:r>
      <w:proofErr w:type="spellEnd"/>
      <w:r w:rsidRPr="001A69B5">
        <w:t xml:space="preserve"> de Paris (CIUP), prosjekt i regi av Europarådet og UNESCO og støtte til Tysk-norsk ungdomsforum.</w:t>
      </w:r>
    </w:p>
    <w:p w14:paraId="3C589146" w14:textId="77777777" w:rsidR="000513CD" w:rsidRPr="001A69B5" w:rsidRDefault="0009509B" w:rsidP="001A69B5">
      <w:pPr>
        <w:pStyle w:val="avsnitt-tittel"/>
      </w:pPr>
      <w:r w:rsidRPr="001A69B5">
        <w:t>Mål for 2022</w:t>
      </w:r>
    </w:p>
    <w:p w14:paraId="2CC9FFD9" w14:textId="77777777" w:rsidR="000513CD" w:rsidRPr="001A69B5" w:rsidRDefault="0009509B" w:rsidP="001A69B5">
      <w:proofErr w:type="spellStart"/>
      <w:r w:rsidRPr="001A69B5">
        <w:t>Noreg</w:t>
      </w:r>
      <w:proofErr w:type="spellEnd"/>
      <w:r w:rsidRPr="001A69B5">
        <w:t xml:space="preserve"> </w:t>
      </w:r>
      <w:proofErr w:type="spellStart"/>
      <w:r w:rsidRPr="001A69B5">
        <w:t>deltek</w:t>
      </w:r>
      <w:proofErr w:type="spellEnd"/>
      <w:r w:rsidRPr="001A69B5">
        <w:t xml:space="preserve"> aktivt i internasjonalt samarbeid </w:t>
      </w:r>
      <w:proofErr w:type="spellStart"/>
      <w:r w:rsidRPr="001A69B5">
        <w:t>innanfor</w:t>
      </w:r>
      <w:proofErr w:type="spellEnd"/>
      <w:r w:rsidRPr="001A69B5">
        <w:t xml:space="preserve"> utdanning, forsking og integrering, og det er gode </w:t>
      </w:r>
      <w:proofErr w:type="spellStart"/>
      <w:r w:rsidRPr="001A69B5">
        <w:t>koplingar</w:t>
      </w:r>
      <w:proofErr w:type="spellEnd"/>
      <w:r w:rsidRPr="001A69B5">
        <w:t xml:space="preserve"> mellom forsking og </w:t>
      </w:r>
      <w:proofErr w:type="spellStart"/>
      <w:r w:rsidRPr="001A69B5">
        <w:t>høgare</w:t>
      </w:r>
      <w:proofErr w:type="spellEnd"/>
      <w:r w:rsidRPr="001A69B5">
        <w:t xml:space="preserve"> utdanning i arbeidet.</w:t>
      </w:r>
    </w:p>
    <w:p w14:paraId="5C69045E" w14:textId="77777777" w:rsidR="000513CD" w:rsidRPr="001A69B5" w:rsidRDefault="0009509B" w:rsidP="001A69B5">
      <w:pPr>
        <w:pStyle w:val="avsnitt-tittel"/>
      </w:pPr>
      <w:r w:rsidRPr="001A69B5">
        <w:t>Resultat i 2020</w:t>
      </w:r>
    </w:p>
    <w:p w14:paraId="43D97080" w14:textId="77777777" w:rsidR="000513CD" w:rsidRPr="001A69B5" w:rsidRDefault="0009509B" w:rsidP="001A69B5">
      <w:proofErr w:type="spellStart"/>
      <w:r w:rsidRPr="001A69B5">
        <w:t>Hovuddelen</w:t>
      </w:r>
      <w:proofErr w:type="spellEnd"/>
      <w:r w:rsidRPr="001A69B5">
        <w:t xml:space="preserve"> av løyvinga har i 2020 </w:t>
      </w:r>
      <w:proofErr w:type="spellStart"/>
      <w:r w:rsidRPr="001A69B5">
        <w:t>vore</w:t>
      </w:r>
      <w:proofErr w:type="spellEnd"/>
      <w:r w:rsidRPr="001A69B5">
        <w:t xml:space="preserve"> nytta til samarbeidsprogramma NORPART, UTFORSK og INTPART. Covid-19-pandemien har ramma det internasjonale utdannings- og forskingssamarbeidet. </w:t>
      </w:r>
      <w:proofErr w:type="spellStart"/>
      <w:r w:rsidRPr="001A69B5">
        <w:t>Ein</w:t>
      </w:r>
      <w:proofErr w:type="spellEnd"/>
      <w:r w:rsidRPr="001A69B5">
        <w:t xml:space="preserve"> del av </w:t>
      </w:r>
      <w:proofErr w:type="spellStart"/>
      <w:r w:rsidRPr="001A69B5">
        <w:t>aktivitetane</w:t>
      </w:r>
      <w:proofErr w:type="spellEnd"/>
      <w:r w:rsidRPr="001A69B5">
        <w:t xml:space="preserve"> har stoppa opp, og det er først og fremst den fysiske mobiliteten som har stoppa heilt opp. </w:t>
      </w:r>
      <w:proofErr w:type="spellStart"/>
      <w:r w:rsidRPr="001A69B5">
        <w:t>Aktivitetar</w:t>
      </w:r>
      <w:proofErr w:type="spellEnd"/>
      <w:r w:rsidRPr="001A69B5">
        <w:t xml:space="preserve"> som i utgangspunktet </w:t>
      </w:r>
      <w:proofErr w:type="spellStart"/>
      <w:r w:rsidRPr="001A69B5">
        <w:t>ikkje</w:t>
      </w:r>
      <w:proofErr w:type="spellEnd"/>
      <w:r w:rsidRPr="001A69B5">
        <w:t xml:space="preserve"> krev </w:t>
      </w:r>
      <w:proofErr w:type="spellStart"/>
      <w:r w:rsidRPr="001A69B5">
        <w:t>omfattande</w:t>
      </w:r>
      <w:proofErr w:type="spellEnd"/>
      <w:r w:rsidRPr="001A69B5">
        <w:t xml:space="preserve"> </w:t>
      </w:r>
      <w:proofErr w:type="spellStart"/>
      <w:r w:rsidRPr="001A69B5">
        <w:t>reiseverksemd</w:t>
      </w:r>
      <w:proofErr w:type="spellEnd"/>
      <w:r w:rsidRPr="001A69B5">
        <w:t>, har òg blitt ramma.</w:t>
      </w:r>
    </w:p>
    <w:p w14:paraId="07BDBCFD" w14:textId="77777777" w:rsidR="000513CD" w:rsidRPr="001A69B5" w:rsidRDefault="0009509B" w:rsidP="001A69B5">
      <w:r w:rsidRPr="001A69B5">
        <w:t xml:space="preserve">Norsk </w:t>
      </w:r>
      <w:proofErr w:type="spellStart"/>
      <w:r w:rsidRPr="001A69B5">
        <w:t>partnarskapsprogram</w:t>
      </w:r>
      <w:proofErr w:type="spellEnd"/>
      <w:r w:rsidRPr="001A69B5">
        <w:t xml:space="preserve"> for globalt akademisk samarbeid (NORPART) </w:t>
      </w:r>
      <w:proofErr w:type="spellStart"/>
      <w:r w:rsidRPr="001A69B5">
        <w:t>støttar</w:t>
      </w:r>
      <w:proofErr w:type="spellEnd"/>
      <w:r w:rsidRPr="001A69B5">
        <w:t xml:space="preserve"> akademisk samarbeid og gjensidig studentmobilitet mellom </w:t>
      </w:r>
      <w:proofErr w:type="spellStart"/>
      <w:r w:rsidRPr="001A69B5">
        <w:t>høgare</w:t>
      </w:r>
      <w:proofErr w:type="spellEnd"/>
      <w:r w:rsidRPr="001A69B5">
        <w:t xml:space="preserve"> </w:t>
      </w:r>
      <w:proofErr w:type="spellStart"/>
      <w:r w:rsidRPr="001A69B5">
        <w:t>utdanningsinstitusjonar</w:t>
      </w:r>
      <w:proofErr w:type="spellEnd"/>
      <w:r w:rsidRPr="001A69B5">
        <w:t xml:space="preserve"> i </w:t>
      </w:r>
      <w:proofErr w:type="spellStart"/>
      <w:r w:rsidRPr="001A69B5">
        <w:t>Noreg</w:t>
      </w:r>
      <w:proofErr w:type="spellEnd"/>
      <w:r w:rsidRPr="001A69B5">
        <w:t xml:space="preserve"> og utviklingsland i Søraust-Asia, Afrika og Latin-Amerika. I 2020 </w:t>
      </w:r>
      <w:proofErr w:type="spellStart"/>
      <w:r w:rsidRPr="001A69B5">
        <w:t>vart</w:t>
      </w:r>
      <w:proofErr w:type="spellEnd"/>
      <w:r w:rsidRPr="001A69B5">
        <w:t xml:space="preserve"> programmet evaluert. Evalueringa slo fast at NORPART kan vise til gode resultat når det </w:t>
      </w:r>
      <w:proofErr w:type="spellStart"/>
      <w:r w:rsidRPr="001A69B5">
        <w:t>gjeld</w:t>
      </w:r>
      <w:proofErr w:type="spellEnd"/>
      <w:r w:rsidRPr="001A69B5">
        <w:t xml:space="preserve"> bidrag til å utvikle varige og sterke </w:t>
      </w:r>
      <w:proofErr w:type="spellStart"/>
      <w:r w:rsidRPr="001A69B5">
        <w:t>partnarskapar</w:t>
      </w:r>
      <w:proofErr w:type="spellEnd"/>
      <w:r w:rsidRPr="001A69B5">
        <w:t xml:space="preserve">, og </w:t>
      </w:r>
      <w:proofErr w:type="spellStart"/>
      <w:r w:rsidRPr="001A69B5">
        <w:t>dessutan</w:t>
      </w:r>
      <w:proofErr w:type="spellEnd"/>
      <w:r w:rsidRPr="001A69B5">
        <w:t xml:space="preserve"> kvalitet i utdanninga i form av </w:t>
      </w:r>
      <w:proofErr w:type="spellStart"/>
      <w:r w:rsidRPr="001A69B5">
        <w:t>fagleg</w:t>
      </w:r>
      <w:proofErr w:type="spellEnd"/>
      <w:r w:rsidRPr="001A69B5">
        <w:t xml:space="preserve"> fornying og pedagogisk utvikling. Programmet </w:t>
      </w:r>
      <w:proofErr w:type="spellStart"/>
      <w:r w:rsidRPr="001A69B5">
        <w:t>bidreg</w:t>
      </w:r>
      <w:proofErr w:type="spellEnd"/>
      <w:r w:rsidRPr="001A69B5">
        <w:t xml:space="preserve"> òg til </w:t>
      </w:r>
      <w:proofErr w:type="spellStart"/>
      <w:r w:rsidRPr="001A69B5">
        <w:t>betydeleg</w:t>
      </w:r>
      <w:proofErr w:type="spellEnd"/>
      <w:r w:rsidRPr="001A69B5">
        <w:t xml:space="preserve"> student- og tilsett-mobilitet mellom </w:t>
      </w:r>
      <w:proofErr w:type="spellStart"/>
      <w:r w:rsidRPr="001A69B5">
        <w:t>Noreg</w:t>
      </w:r>
      <w:proofErr w:type="spellEnd"/>
      <w:r w:rsidRPr="001A69B5">
        <w:t xml:space="preserve"> og </w:t>
      </w:r>
      <w:proofErr w:type="spellStart"/>
      <w:r w:rsidRPr="001A69B5">
        <w:t>partnarlanda</w:t>
      </w:r>
      <w:proofErr w:type="spellEnd"/>
      <w:r w:rsidRPr="001A69B5">
        <w:t xml:space="preserve">. Evalueringa av NORPART viser at det </w:t>
      </w:r>
      <w:proofErr w:type="spellStart"/>
      <w:r w:rsidRPr="001A69B5">
        <w:t>planlagde</w:t>
      </w:r>
      <w:proofErr w:type="spellEnd"/>
      <w:r w:rsidRPr="001A69B5">
        <w:t xml:space="preserve"> </w:t>
      </w:r>
      <w:proofErr w:type="spellStart"/>
      <w:r w:rsidRPr="001A69B5">
        <w:t>talet</w:t>
      </w:r>
      <w:proofErr w:type="spellEnd"/>
      <w:r w:rsidRPr="001A69B5">
        <w:t xml:space="preserve"> på </w:t>
      </w:r>
      <w:proofErr w:type="spellStart"/>
      <w:r w:rsidRPr="001A69B5">
        <w:t>innkomande</w:t>
      </w:r>
      <w:proofErr w:type="spellEnd"/>
      <w:r w:rsidRPr="001A69B5">
        <w:t xml:space="preserve"> </w:t>
      </w:r>
      <w:proofErr w:type="spellStart"/>
      <w:r w:rsidRPr="001A69B5">
        <w:t>mobilitetar</w:t>
      </w:r>
      <w:proofErr w:type="spellEnd"/>
      <w:r w:rsidRPr="001A69B5">
        <w:t xml:space="preserve"> er </w:t>
      </w:r>
      <w:proofErr w:type="spellStart"/>
      <w:r w:rsidRPr="001A69B5">
        <w:t>oppnåeleg</w:t>
      </w:r>
      <w:proofErr w:type="spellEnd"/>
      <w:r w:rsidRPr="001A69B5">
        <w:t xml:space="preserve"> i løpet av den femårige prosjektperioden. I 2019 løyvde Stortinget 15 mill. kroner </w:t>
      </w:r>
      <w:proofErr w:type="spellStart"/>
      <w:r w:rsidRPr="001A69B5">
        <w:t>årleg</w:t>
      </w:r>
      <w:proofErr w:type="spellEnd"/>
      <w:r w:rsidRPr="001A69B5">
        <w:t xml:space="preserve"> i ekstra </w:t>
      </w:r>
      <w:proofErr w:type="spellStart"/>
      <w:r w:rsidRPr="001A69B5">
        <w:t>midlar</w:t>
      </w:r>
      <w:proofErr w:type="spellEnd"/>
      <w:r w:rsidRPr="001A69B5">
        <w:t xml:space="preserve"> til programmet, </w:t>
      </w:r>
      <w:proofErr w:type="spellStart"/>
      <w:r w:rsidRPr="001A69B5">
        <w:t>øyremerkte</w:t>
      </w:r>
      <w:proofErr w:type="spellEnd"/>
      <w:r w:rsidRPr="001A69B5">
        <w:t xml:space="preserve"> heilgradsstudium i </w:t>
      </w:r>
      <w:proofErr w:type="spellStart"/>
      <w:r w:rsidRPr="001A69B5">
        <w:t>Noreg</w:t>
      </w:r>
      <w:proofErr w:type="spellEnd"/>
      <w:r w:rsidRPr="001A69B5">
        <w:t xml:space="preserve"> for </w:t>
      </w:r>
      <w:proofErr w:type="spellStart"/>
      <w:r w:rsidRPr="001A69B5">
        <w:t>studentar</w:t>
      </w:r>
      <w:proofErr w:type="spellEnd"/>
      <w:r w:rsidRPr="001A69B5">
        <w:t xml:space="preserve"> </w:t>
      </w:r>
      <w:proofErr w:type="spellStart"/>
      <w:r w:rsidRPr="001A69B5">
        <w:t>frå</w:t>
      </w:r>
      <w:proofErr w:type="spellEnd"/>
      <w:r w:rsidRPr="001A69B5">
        <w:t xml:space="preserve"> det globale sør. I 2020 tildelte </w:t>
      </w:r>
      <w:proofErr w:type="spellStart"/>
      <w:r w:rsidRPr="001A69B5">
        <w:t>Diku</w:t>
      </w:r>
      <w:proofErr w:type="spellEnd"/>
      <w:r w:rsidRPr="001A69B5">
        <w:t xml:space="preserve"> 53 toårige heilgradsstipend etter ei lukka pilotutlysing for </w:t>
      </w:r>
      <w:proofErr w:type="spellStart"/>
      <w:r w:rsidRPr="001A69B5">
        <w:t>dei</w:t>
      </w:r>
      <w:proofErr w:type="spellEnd"/>
      <w:r w:rsidRPr="001A69B5">
        <w:t xml:space="preserve"> etablerte NORPART-prosjekta. </w:t>
      </w:r>
      <w:proofErr w:type="spellStart"/>
      <w:r w:rsidRPr="001A69B5">
        <w:t>Betydelege</w:t>
      </w:r>
      <w:proofErr w:type="spellEnd"/>
      <w:r w:rsidRPr="001A69B5">
        <w:t xml:space="preserve"> </w:t>
      </w:r>
      <w:proofErr w:type="spellStart"/>
      <w:r w:rsidRPr="001A69B5">
        <w:t>midlar</w:t>
      </w:r>
      <w:proofErr w:type="spellEnd"/>
      <w:r w:rsidRPr="001A69B5">
        <w:t xml:space="preserve"> til heilgradsstipend blir òg lyste ut i </w:t>
      </w:r>
      <w:proofErr w:type="spellStart"/>
      <w:r w:rsidRPr="001A69B5">
        <w:t>tilknyting</w:t>
      </w:r>
      <w:proofErr w:type="spellEnd"/>
      <w:r w:rsidRPr="001A69B5">
        <w:t xml:space="preserve"> til ordinær NORPART-utlysing i 2021, </w:t>
      </w:r>
      <w:proofErr w:type="spellStart"/>
      <w:r w:rsidRPr="001A69B5">
        <w:t>noko</w:t>
      </w:r>
      <w:proofErr w:type="spellEnd"/>
      <w:r w:rsidRPr="001A69B5">
        <w:t xml:space="preserve"> som vil føre til at 100 </w:t>
      </w:r>
      <w:proofErr w:type="spellStart"/>
      <w:r w:rsidRPr="001A69B5">
        <w:t>heilgradsstudentar</w:t>
      </w:r>
      <w:proofErr w:type="spellEnd"/>
      <w:r w:rsidRPr="001A69B5">
        <w:t xml:space="preserve"> </w:t>
      </w:r>
      <w:proofErr w:type="spellStart"/>
      <w:r w:rsidRPr="001A69B5">
        <w:t>frå</w:t>
      </w:r>
      <w:proofErr w:type="spellEnd"/>
      <w:r w:rsidRPr="001A69B5">
        <w:t xml:space="preserve"> sør vil </w:t>
      </w:r>
      <w:proofErr w:type="spellStart"/>
      <w:r w:rsidRPr="001A69B5">
        <w:t>kome</w:t>
      </w:r>
      <w:proofErr w:type="spellEnd"/>
      <w:r w:rsidRPr="001A69B5">
        <w:t xml:space="preserve"> til </w:t>
      </w:r>
      <w:proofErr w:type="spellStart"/>
      <w:r w:rsidRPr="001A69B5">
        <w:t>Noreg</w:t>
      </w:r>
      <w:proofErr w:type="spellEnd"/>
      <w:r w:rsidRPr="001A69B5">
        <w:t xml:space="preserve"> </w:t>
      </w:r>
      <w:proofErr w:type="spellStart"/>
      <w:r w:rsidRPr="001A69B5">
        <w:t>frå</w:t>
      </w:r>
      <w:proofErr w:type="spellEnd"/>
      <w:r w:rsidRPr="001A69B5">
        <w:t xml:space="preserve"> 2022.</w:t>
      </w:r>
    </w:p>
    <w:p w14:paraId="1507EB43" w14:textId="77777777" w:rsidR="000513CD" w:rsidRPr="001A69B5" w:rsidRDefault="0009509B" w:rsidP="001A69B5">
      <w:r w:rsidRPr="001A69B5">
        <w:t xml:space="preserve">UTFORSK og INTPART er </w:t>
      </w:r>
      <w:proofErr w:type="spellStart"/>
      <w:r w:rsidRPr="001A69B5">
        <w:t>hovudtiltaka</w:t>
      </w:r>
      <w:proofErr w:type="spellEnd"/>
      <w:r w:rsidRPr="001A69B5">
        <w:t xml:space="preserve"> for å følge opp regjeringa sin strategi </w:t>
      </w:r>
      <w:r w:rsidRPr="001A69B5">
        <w:rPr>
          <w:rStyle w:val="kursiv"/>
        </w:rPr>
        <w:t>Panorama – strategi for høyere utdannings- og forskningssamarbeid med Brasil, India, Japan, Kina, Russland og Sør-Afrika (2016–20)</w:t>
      </w:r>
      <w:r w:rsidRPr="001A69B5">
        <w:t xml:space="preserve">. Strategien og </w:t>
      </w:r>
      <w:proofErr w:type="spellStart"/>
      <w:r w:rsidRPr="001A69B5">
        <w:t>tilhøyrande</w:t>
      </w:r>
      <w:proofErr w:type="spellEnd"/>
      <w:r w:rsidRPr="001A69B5">
        <w:t xml:space="preserve"> </w:t>
      </w:r>
      <w:proofErr w:type="spellStart"/>
      <w:r w:rsidRPr="001A69B5">
        <w:t>hovudtiltak</w:t>
      </w:r>
      <w:proofErr w:type="spellEnd"/>
      <w:r w:rsidRPr="001A69B5">
        <w:t xml:space="preserve"> </w:t>
      </w:r>
      <w:proofErr w:type="spellStart"/>
      <w:r w:rsidRPr="001A69B5">
        <w:t>vart</w:t>
      </w:r>
      <w:proofErr w:type="spellEnd"/>
      <w:r w:rsidRPr="001A69B5">
        <w:t xml:space="preserve"> evaluert i 2020. Evalueringa viser at </w:t>
      </w:r>
      <w:proofErr w:type="spellStart"/>
      <w:r w:rsidRPr="001A69B5">
        <w:t>partnarskapsprogramma</w:t>
      </w:r>
      <w:proofErr w:type="spellEnd"/>
      <w:r w:rsidRPr="001A69B5">
        <w:t xml:space="preserve"> UTFORSK og INTPART har </w:t>
      </w:r>
      <w:proofErr w:type="spellStart"/>
      <w:r w:rsidRPr="001A69B5">
        <w:t>bidrege</w:t>
      </w:r>
      <w:proofErr w:type="spellEnd"/>
      <w:r w:rsidRPr="001A69B5">
        <w:t xml:space="preserve"> til å styrke samarbeidet med </w:t>
      </w:r>
      <w:proofErr w:type="spellStart"/>
      <w:r w:rsidRPr="001A69B5">
        <w:t>dei</w:t>
      </w:r>
      <w:proofErr w:type="spellEnd"/>
      <w:r w:rsidRPr="001A69B5">
        <w:t xml:space="preserve"> aktuelle landa i perioden 2016–20. Gjennom å delta i internasjonalt samarbeid med gode forskings- og utdanningsmiljø i </w:t>
      </w:r>
      <w:proofErr w:type="spellStart"/>
      <w:r w:rsidRPr="001A69B5">
        <w:t>dei</w:t>
      </w:r>
      <w:proofErr w:type="spellEnd"/>
      <w:r w:rsidRPr="001A69B5">
        <w:t xml:space="preserve"> prioriterte landa har norske </w:t>
      </w:r>
      <w:proofErr w:type="spellStart"/>
      <w:r w:rsidRPr="001A69B5">
        <w:t>høgare</w:t>
      </w:r>
      <w:proofErr w:type="spellEnd"/>
      <w:r w:rsidRPr="001A69B5">
        <w:t xml:space="preserve"> </w:t>
      </w:r>
      <w:proofErr w:type="spellStart"/>
      <w:r w:rsidRPr="001A69B5">
        <w:t>utdanningsinstitusjonar</w:t>
      </w:r>
      <w:proofErr w:type="spellEnd"/>
      <w:r w:rsidRPr="001A69B5">
        <w:t xml:space="preserve"> </w:t>
      </w:r>
      <w:proofErr w:type="spellStart"/>
      <w:r w:rsidRPr="001A69B5">
        <w:t>særleg</w:t>
      </w:r>
      <w:proofErr w:type="spellEnd"/>
      <w:r w:rsidRPr="001A69B5">
        <w:t xml:space="preserve"> </w:t>
      </w:r>
      <w:proofErr w:type="spellStart"/>
      <w:r w:rsidRPr="001A69B5">
        <w:t>lykkast</w:t>
      </w:r>
      <w:proofErr w:type="spellEnd"/>
      <w:r w:rsidRPr="001A69B5">
        <w:t xml:space="preserve"> med å stimulere til gode </w:t>
      </w:r>
      <w:proofErr w:type="spellStart"/>
      <w:r w:rsidRPr="001A69B5">
        <w:t>koplingar</w:t>
      </w:r>
      <w:proofErr w:type="spellEnd"/>
      <w:r w:rsidRPr="001A69B5">
        <w:t xml:space="preserve"> mellom forsking og </w:t>
      </w:r>
      <w:proofErr w:type="spellStart"/>
      <w:r w:rsidRPr="001A69B5">
        <w:t>høgare</w:t>
      </w:r>
      <w:proofErr w:type="spellEnd"/>
      <w:r w:rsidRPr="001A69B5">
        <w:t xml:space="preserve"> utdanning, og studentmobilitet av god kvalitet </w:t>
      </w:r>
      <w:proofErr w:type="spellStart"/>
      <w:r w:rsidRPr="001A69B5">
        <w:t>innanfor</w:t>
      </w:r>
      <w:proofErr w:type="spellEnd"/>
      <w:r w:rsidRPr="001A69B5">
        <w:t xml:space="preserve"> ramma av institusjonelle </w:t>
      </w:r>
      <w:proofErr w:type="spellStart"/>
      <w:r w:rsidRPr="001A69B5">
        <w:t>partnarskapar</w:t>
      </w:r>
      <w:proofErr w:type="spellEnd"/>
      <w:r w:rsidRPr="001A69B5">
        <w:t xml:space="preserve">. Prosjektsamarbeida blir vurderte til å </w:t>
      </w:r>
      <w:proofErr w:type="spellStart"/>
      <w:r w:rsidRPr="001A69B5">
        <w:t>halde</w:t>
      </w:r>
      <w:proofErr w:type="spellEnd"/>
      <w:r w:rsidRPr="001A69B5">
        <w:t xml:space="preserve"> </w:t>
      </w:r>
      <w:proofErr w:type="spellStart"/>
      <w:r w:rsidRPr="001A69B5">
        <w:t>høg</w:t>
      </w:r>
      <w:proofErr w:type="spellEnd"/>
      <w:r w:rsidRPr="001A69B5">
        <w:t xml:space="preserve"> kvalitet og </w:t>
      </w:r>
      <w:proofErr w:type="spellStart"/>
      <w:r w:rsidRPr="001A69B5">
        <w:t>vere</w:t>
      </w:r>
      <w:proofErr w:type="spellEnd"/>
      <w:r w:rsidRPr="001A69B5">
        <w:t xml:space="preserve"> prega av gjensidig interesse og nytte. Evalueringa </w:t>
      </w:r>
      <w:proofErr w:type="spellStart"/>
      <w:r w:rsidRPr="001A69B5">
        <w:t>peikar</w:t>
      </w:r>
      <w:proofErr w:type="spellEnd"/>
      <w:r w:rsidRPr="001A69B5">
        <w:t xml:space="preserve"> likevel på </w:t>
      </w:r>
      <w:proofErr w:type="spellStart"/>
      <w:r w:rsidRPr="001A69B5">
        <w:t>manglande</w:t>
      </w:r>
      <w:proofErr w:type="spellEnd"/>
      <w:r w:rsidRPr="001A69B5">
        <w:t xml:space="preserve"> langsiktig samarbeid, avgrensa finansiering og </w:t>
      </w:r>
      <w:proofErr w:type="spellStart"/>
      <w:r w:rsidRPr="001A69B5">
        <w:t>dessutan</w:t>
      </w:r>
      <w:proofErr w:type="spellEnd"/>
      <w:r w:rsidRPr="001A69B5">
        <w:t xml:space="preserve"> </w:t>
      </w:r>
      <w:proofErr w:type="spellStart"/>
      <w:r w:rsidRPr="001A69B5">
        <w:t>noko</w:t>
      </w:r>
      <w:proofErr w:type="spellEnd"/>
      <w:r w:rsidRPr="001A69B5">
        <w:t xml:space="preserve"> svak kopling til arbeids- og næringslivet. I tillegg bør </w:t>
      </w:r>
      <w:proofErr w:type="spellStart"/>
      <w:r w:rsidRPr="001A69B5">
        <w:t>samspelet</w:t>
      </w:r>
      <w:proofErr w:type="spellEnd"/>
      <w:r w:rsidRPr="001A69B5">
        <w:t xml:space="preserve"> med andre </w:t>
      </w:r>
      <w:proofErr w:type="spellStart"/>
      <w:r w:rsidRPr="001A69B5">
        <w:t>ordningar</w:t>
      </w:r>
      <w:proofErr w:type="spellEnd"/>
      <w:r w:rsidRPr="001A69B5">
        <w:t xml:space="preserve"> </w:t>
      </w:r>
      <w:proofErr w:type="spellStart"/>
      <w:r w:rsidRPr="001A69B5">
        <w:t>styrkast</w:t>
      </w:r>
      <w:proofErr w:type="spellEnd"/>
      <w:r w:rsidRPr="001A69B5">
        <w:t>.</w:t>
      </w:r>
    </w:p>
    <w:p w14:paraId="6BD92967" w14:textId="77777777" w:rsidR="000513CD" w:rsidRPr="001A69B5" w:rsidRDefault="0009509B" w:rsidP="001A69B5">
      <w:r w:rsidRPr="001A69B5">
        <w:t xml:space="preserve">Løyvinga til </w:t>
      </w:r>
      <w:proofErr w:type="spellStart"/>
      <w:r w:rsidRPr="001A69B5">
        <w:t>dei</w:t>
      </w:r>
      <w:proofErr w:type="spellEnd"/>
      <w:r w:rsidRPr="001A69B5">
        <w:t xml:space="preserve"> tre programma </w:t>
      </w:r>
      <w:proofErr w:type="spellStart"/>
      <w:r w:rsidRPr="001A69B5">
        <w:t>bidreg</w:t>
      </w:r>
      <w:proofErr w:type="spellEnd"/>
      <w:r w:rsidRPr="001A69B5">
        <w:t xml:space="preserve"> til at </w:t>
      </w:r>
      <w:proofErr w:type="spellStart"/>
      <w:r w:rsidRPr="001A69B5">
        <w:t>Noreg</w:t>
      </w:r>
      <w:proofErr w:type="spellEnd"/>
      <w:r w:rsidRPr="001A69B5">
        <w:t xml:space="preserve"> </w:t>
      </w:r>
      <w:proofErr w:type="spellStart"/>
      <w:r w:rsidRPr="001A69B5">
        <w:t>deltek</w:t>
      </w:r>
      <w:proofErr w:type="spellEnd"/>
      <w:r w:rsidRPr="001A69B5">
        <w:t xml:space="preserve"> aktivt i internasjonalt samarbeid </w:t>
      </w:r>
      <w:proofErr w:type="spellStart"/>
      <w:r w:rsidRPr="001A69B5">
        <w:t>innanfor</w:t>
      </w:r>
      <w:proofErr w:type="spellEnd"/>
      <w:r w:rsidRPr="001A69B5">
        <w:t xml:space="preserve"> utdanning, forsking og integrering, og at det er gode </w:t>
      </w:r>
      <w:proofErr w:type="spellStart"/>
      <w:r w:rsidRPr="001A69B5">
        <w:t>koplingar</w:t>
      </w:r>
      <w:proofErr w:type="spellEnd"/>
      <w:r w:rsidRPr="001A69B5">
        <w:t xml:space="preserve"> mellom forsking og </w:t>
      </w:r>
      <w:proofErr w:type="spellStart"/>
      <w:r w:rsidRPr="001A69B5">
        <w:t>høgare</w:t>
      </w:r>
      <w:proofErr w:type="spellEnd"/>
      <w:r w:rsidRPr="001A69B5">
        <w:t xml:space="preserve"> utdanning i arbeidet.</w:t>
      </w:r>
    </w:p>
    <w:p w14:paraId="051639E0" w14:textId="77777777" w:rsidR="000513CD" w:rsidRPr="001A69B5" w:rsidRDefault="0009509B" w:rsidP="001A69B5">
      <w:proofErr w:type="spellStart"/>
      <w:r w:rsidRPr="001A69B5">
        <w:t>Ein</w:t>
      </w:r>
      <w:proofErr w:type="spellEnd"/>
      <w:r w:rsidRPr="001A69B5">
        <w:t xml:space="preserve"> del av løyvinga har i 2020 gått til Europarådets prosjekt The European </w:t>
      </w:r>
      <w:proofErr w:type="spellStart"/>
      <w:r w:rsidRPr="001A69B5">
        <w:t>Qualifications</w:t>
      </w:r>
      <w:proofErr w:type="spellEnd"/>
      <w:r w:rsidRPr="001A69B5">
        <w:t xml:space="preserve"> Passport for </w:t>
      </w:r>
      <w:proofErr w:type="spellStart"/>
      <w:r w:rsidRPr="001A69B5">
        <w:t>Refugees</w:t>
      </w:r>
      <w:proofErr w:type="spellEnd"/>
      <w:r w:rsidRPr="001A69B5">
        <w:t xml:space="preserve"> og UNESCO </w:t>
      </w:r>
      <w:proofErr w:type="spellStart"/>
      <w:r w:rsidRPr="001A69B5">
        <w:t>Qualifications</w:t>
      </w:r>
      <w:proofErr w:type="spellEnd"/>
      <w:r w:rsidRPr="001A69B5">
        <w:t xml:space="preserve"> Passport for </w:t>
      </w:r>
      <w:proofErr w:type="spellStart"/>
      <w:r w:rsidRPr="001A69B5">
        <w:t>Refugees</w:t>
      </w:r>
      <w:proofErr w:type="spellEnd"/>
      <w:r w:rsidRPr="001A69B5">
        <w:t xml:space="preserve"> and Vulnerable Migrants.</w:t>
      </w:r>
    </w:p>
    <w:p w14:paraId="40B6F7C1" w14:textId="77777777" w:rsidR="000513CD" w:rsidRPr="001A69B5" w:rsidRDefault="0009509B" w:rsidP="001A69B5">
      <w:pPr>
        <w:pStyle w:val="avsnitt-tittel"/>
      </w:pPr>
      <w:r w:rsidRPr="001A69B5">
        <w:t>Budsjettforslag for 2022</w:t>
      </w:r>
    </w:p>
    <w:p w14:paraId="464B757D" w14:textId="77777777" w:rsidR="000513CD" w:rsidRPr="001A69B5" w:rsidRDefault="0009509B" w:rsidP="001A69B5">
      <w:r w:rsidRPr="001A69B5">
        <w:t>Departementet foreslår ei samla løyving på posten på 53,3 mill. kroner for 2022.</w:t>
      </w:r>
    </w:p>
    <w:p w14:paraId="57E71619" w14:textId="77777777" w:rsidR="000513CD" w:rsidRPr="001A69B5" w:rsidRDefault="0009509B" w:rsidP="001A69B5">
      <w:proofErr w:type="spellStart"/>
      <w:r w:rsidRPr="001A69B5">
        <w:t>Midlane</w:t>
      </w:r>
      <w:proofErr w:type="spellEnd"/>
      <w:r w:rsidRPr="001A69B5">
        <w:t xml:space="preserve"> på posten går mellom anna til oppfølging av Panorama-strategien, og ei satsing på </w:t>
      </w:r>
      <w:proofErr w:type="spellStart"/>
      <w:r w:rsidRPr="001A69B5">
        <w:t>verdsleiande</w:t>
      </w:r>
      <w:proofErr w:type="spellEnd"/>
      <w:r w:rsidRPr="001A69B5">
        <w:t xml:space="preserve"> fagmiljø på 19 mill. kroner til INTPART blir </w:t>
      </w:r>
      <w:proofErr w:type="spellStart"/>
      <w:r w:rsidRPr="001A69B5">
        <w:t>vidareført</w:t>
      </w:r>
      <w:proofErr w:type="spellEnd"/>
      <w:r w:rsidRPr="001A69B5">
        <w:t>.</w:t>
      </w:r>
    </w:p>
    <w:p w14:paraId="5747A72E" w14:textId="77777777" w:rsidR="000513CD" w:rsidRPr="001A69B5" w:rsidRDefault="0009509B" w:rsidP="001A69B5">
      <w:proofErr w:type="spellStart"/>
      <w:r w:rsidRPr="001A69B5">
        <w:t>Dessutan</w:t>
      </w:r>
      <w:proofErr w:type="spellEnd"/>
      <w:r w:rsidRPr="001A69B5">
        <w:t xml:space="preserve"> kan det bli gitt støtte til </w:t>
      </w:r>
      <w:proofErr w:type="spellStart"/>
      <w:r w:rsidRPr="001A69B5">
        <w:t>særskilde</w:t>
      </w:r>
      <w:proofErr w:type="spellEnd"/>
      <w:r w:rsidRPr="001A69B5">
        <w:t xml:space="preserve"> prosjekt i internasjonale </w:t>
      </w:r>
      <w:proofErr w:type="spellStart"/>
      <w:r w:rsidRPr="001A69B5">
        <w:t>organisasjonar</w:t>
      </w:r>
      <w:proofErr w:type="spellEnd"/>
      <w:r w:rsidRPr="001A69B5">
        <w:t xml:space="preserve">, til dømes i UNESCO, OECD og Europarådet, som er </w:t>
      </w:r>
      <w:proofErr w:type="spellStart"/>
      <w:r w:rsidRPr="001A69B5">
        <w:t>særleg</w:t>
      </w:r>
      <w:proofErr w:type="spellEnd"/>
      <w:r w:rsidRPr="001A69B5">
        <w:t xml:space="preserve"> retta mot å nå </w:t>
      </w:r>
      <w:proofErr w:type="spellStart"/>
      <w:r w:rsidRPr="001A69B5">
        <w:t>Noregs</w:t>
      </w:r>
      <w:proofErr w:type="spellEnd"/>
      <w:r w:rsidRPr="001A69B5">
        <w:t xml:space="preserve"> mål for internasjonalt forskings- og utdanningssamarbeid, mellom anna bidrag til å oppnå FNs </w:t>
      </w:r>
      <w:proofErr w:type="spellStart"/>
      <w:r w:rsidRPr="001A69B5">
        <w:t>berekraftsmål</w:t>
      </w:r>
      <w:proofErr w:type="spellEnd"/>
      <w:r w:rsidRPr="001A69B5">
        <w:t xml:space="preserve"> nr. 4 om god utdanning til alle. I 2022 vil </w:t>
      </w:r>
      <w:proofErr w:type="spellStart"/>
      <w:r w:rsidRPr="001A69B5">
        <w:t>delar</w:t>
      </w:r>
      <w:proofErr w:type="spellEnd"/>
      <w:r w:rsidRPr="001A69B5">
        <w:t xml:space="preserve"> av løyvinga gå til UNESCO-prosjektet </w:t>
      </w:r>
      <w:proofErr w:type="spellStart"/>
      <w:r w:rsidRPr="001A69B5">
        <w:t>Qualifications</w:t>
      </w:r>
      <w:proofErr w:type="spellEnd"/>
      <w:r w:rsidRPr="001A69B5">
        <w:t xml:space="preserve"> Passport for </w:t>
      </w:r>
      <w:proofErr w:type="spellStart"/>
      <w:r w:rsidRPr="001A69B5">
        <w:t>Refugees</w:t>
      </w:r>
      <w:proofErr w:type="spellEnd"/>
      <w:r w:rsidRPr="001A69B5">
        <w:t xml:space="preserve"> and Vulnerable Migrants og til </w:t>
      </w:r>
      <w:proofErr w:type="spellStart"/>
      <w:r w:rsidRPr="001A69B5">
        <w:t>UNESCOs</w:t>
      </w:r>
      <w:proofErr w:type="spellEnd"/>
      <w:r w:rsidRPr="001A69B5">
        <w:t xml:space="preserve"> </w:t>
      </w:r>
      <w:proofErr w:type="spellStart"/>
      <w:r w:rsidRPr="001A69B5">
        <w:t>Intergovernmental</w:t>
      </w:r>
      <w:proofErr w:type="spellEnd"/>
      <w:r w:rsidRPr="001A69B5">
        <w:t xml:space="preserve"> </w:t>
      </w:r>
      <w:proofErr w:type="spellStart"/>
      <w:r w:rsidRPr="001A69B5">
        <w:t>Oceanographic</w:t>
      </w:r>
      <w:proofErr w:type="spellEnd"/>
      <w:r w:rsidRPr="001A69B5">
        <w:t xml:space="preserve"> Commission.</w:t>
      </w:r>
    </w:p>
    <w:p w14:paraId="72E57157" w14:textId="77777777" w:rsidR="000513CD" w:rsidRPr="001A69B5" w:rsidRDefault="0009509B" w:rsidP="001A69B5">
      <w:proofErr w:type="spellStart"/>
      <w:r w:rsidRPr="001A69B5">
        <w:t>Delar</w:t>
      </w:r>
      <w:proofErr w:type="spellEnd"/>
      <w:r w:rsidRPr="001A69B5">
        <w:t xml:space="preserve"> av løyvinga går til oppretting av nye </w:t>
      </w:r>
      <w:proofErr w:type="spellStart"/>
      <w:r w:rsidRPr="001A69B5">
        <w:t>spesialutsendingar</w:t>
      </w:r>
      <w:proofErr w:type="spellEnd"/>
      <w:r w:rsidRPr="001A69B5">
        <w:t xml:space="preserve"> for </w:t>
      </w:r>
      <w:proofErr w:type="spellStart"/>
      <w:r w:rsidRPr="001A69B5">
        <w:t>høgare</w:t>
      </w:r>
      <w:proofErr w:type="spellEnd"/>
      <w:r w:rsidRPr="001A69B5">
        <w:t xml:space="preserve"> utdanning og forsking i prioriterte samarbeidsland. Regjeringa foreslår derfor å </w:t>
      </w:r>
      <w:proofErr w:type="spellStart"/>
      <w:r w:rsidRPr="001A69B5">
        <w:t>auke</w:t>
      </w:r>
      <w:proofErr w:type="spellEnd"/>
      <w:r w:rsidRPr="001A69B5">
        <w:t xml:space="preserve"> løyvinga med 3 mill. kroner.</w:t>
      </w:r>
    </w:p>
    <w:p w14:paraId="673A0A71" w14:textId="77777777" w:rsidR="000513CD" w:rsidRPr="001A69B5" w:rsidRDefault="0009509B" w:rsidP="001A69B5">
      <w:r w:rsidRPr="001A69B5">
        <w:t xml:space="preserve">Departementet foreslår å flytte 0,3 mill. kroner </w:t>
      </w:r>
      <w:proofErr w:type="spellStart"/>
      <w:r w:rsidRPr="001A69B5">
        <w:t>frå</w:t>
      </w:r>
      <w:proofErr w:type="spellEnd"/>
      <w:r w:rsidRPr="001A69B5">
        <w:t xml:space="preserve"> kap. 275, post 21 og 0,3 mill. kroner </w:t>
      </w:r>
      <w:proofErr w:type="spellStart"/>
      <w:r w:rsidRPr="001A69B5">
        <w:t>frå</w:t>
      </w:r>
      <w:proofErr w:type="spellEnd"/>
      <w:r w:rsidRPr="001A69B5">
        <w:t xml:space="preserve"> kap. 275, post 70 for </w:t>
      </w:r>
      <w:proofErr w:type="gramStart"/>
      <w:r w:rsidRPr="001A69B5">
        <w:t>å samla</w:t>
      </w:r>
      <w:proofErr w:type="gramEnd"/>
      <w:r w:rsidRPr="001A69B5">
        <w:t xml:space="preserve"> </w:t>
      </w:r>
      <w:proofErr w:type="spellStart"/>
      <w:r w:rsidRPr="001A69B5">
        <w:t>prosjektmidlar</w:t>
      </w:r>
      <w:proofErr w:type="spellEnd"/>
      <w:r w:rsidRPr="001A69B5">
        <w:t xml:space="preserve"> til internasjonale tiltak på kap. 288, post 21.</w:t>
      </w:r>
    </w:p>
    <w:p w14:paraId="38AF8A5C" w14:textId="77777777" w:rsidR="000513CD" w:rsidRPr="001A69B5" w:rsidRDefault="0009509B" w:rsidP="001A69B5">
      <w:r w:rsidRPr="001A69B5">
        <w:t xml:space="preserve">Departementet foreslår å flytte 0,6 mill. kroner </w:t>
      </w:r>
      <w:proofErr w:type="spellStart"/>
      <w:r w:rsidRPr="001A69B5">
        <w:t>frå</w:t>
      </w:r>
      <w:proofErr w:type="spellEnd"/>
      <w:r w:rsidRPr="001A69B5">
        <w:t xml:space="preserve"> kap. 288, post 21 til </w:t>
      </w:r>
      <w:proofErr w:type="spellStart"/>
      <w:r w:rsidRPr="001A69B5">
        <w:t>Utanriksdepartementets</w:t>
      </w:r>
      <w:proofErr w:type="spellEnd"/>
      <w:r w:rsidRPr="001A69B5">
        <w:t xml:space="preserve"> kap. 118, post 21. </w:t>
      </w:r>
      <w:proofErr w:type="spellStart"/>
      <w:r w:rsidRPr="001A69B5">
        <w:t>Midlane</w:t>
      </w:r>
      <w:proofErr w:type="spellEnd"/>
      <w:r w:rsidRPr="001A69B5">
        <w:t xml:space="preserve"> skal gå til Havpanelet.</w:t>
      </w:r>
    </w:p>
    <w:p w14:paraId="415BC82F" w14:textId="77777777" w:rsidR="000513CD" w:rsidRPr="001A69B5" w:rsidRDefault="0009509B" w:rsidP="001A69B5">
      <w:pPr>
        <w:pStyle w:val="b-post"/>
      </w:pPr>
      <w:r w:rsidRPr="001A69B5">
        <w:t xml:space="preserve">Post 72 Internasjonale </w:t>
      </w:r>
      <w:proofErr w:type="spellStart"/>
      <w:r w:rsidRPr="001A69B5">
        <w:t>grunnforskingsorganisasjonar</w:t>
      </w:r>
      <w:proofErr w:type="spellEnd"/>
    </w:p>
    <w:p w14:paraId="791B87F7" w14:textId="77777777" w:rsidR="000513CD" w:rsidRPr="001A69B5" w:rsidRDefault="0009509B" w:rsidP="001A69B5">
      <w:r w:rsidRPr="001A69B5">
        <w:t>Løyvinga dekker norsk deltaking i Den europeiske organisasjonen for kjerneforsking (CERN), Det europeiske molekylærbiologiske laboratoriet (EMBL), Den europeiske konferansen for molekylærbiologi (EMBC), Det europeiske synkrotronstråleanlegget (ESRF) og Den internasjonale kreftforskingsorganisasjonen (IARC).</w:t>
      </w:r>
    </w:p>
    <w:p w14:paraId="303C0737" w14:textId="77777777" w:rsidR="000513CD" w:rsidRPr="001A69B5" w:rsidRDefault="0009509B" w:rsidP="001A69B5">
      <w:pPr>
        <w:pStyle w:val="avsnitt-tittel"/>
      </w:pPr>
      <w:r w:rsidRPr="001A69B5">
        <w:t>Mål for 2022</w:t>
      </w:r>
    </w:p>
    <w:p w14:paraId="09EDA5D2" w14:textId="77777777" w:rsidR="000513CD" w:rsidRPr="001A69B5" w:rsidRDefault="0009509B" w:rsidP="001A69B5">
      <w:proofErr w:type="spellStart"/>
      <w:r w:rsidRPr="001A69B5">
        <w:t>Medlemskapen</w:t>
      </w:r>
      <w:proofErr w:type="spellEnd"/>
      <w:r w:rsidRPr="001A69B5">
        <w:t xml:space="preserve"> i internasjonale </w:t>
      </w:r>
      <w:proofErr w:type="spellStart"/>
      <w:r w:rsidRPr="001A69B5">
        <w:t>grunnforskingsorganisasjonar</w:t>
      </w:r>
      <w:proofErr w:type="spellEnd"/>
      <w:r w:rsidRPr="001A69B5">
        <w:t xml:space="preserve"> skal </w:t>
      </w:r>
      <w:proofErr w:type="spellStart"/>
      <w:r w:rsidRPr="001A69B5">
        <w:t>medverke</w:t>
      </w:r>
      <w:proofErr w:type="spellEnd"/>
      <w:r w:rsidRPr="001A69B5">
        <w:t xml:space="preserve"> til global kunnskapsutvikling og til å nå overordna forskingspolitiske mål om </w:t>
      </w:r>
      <w:proofErr w:type="spellStart"/>
      <w:r w:rsidRPr="001A69B5">
        <w:t>høg</w:t>
      </w:r>
      <w:proofErr w:type="spellEnd"/>
      <w:r w:rsidRPr="001A69B5">
        <w:t xml:space="preserve"> kvalitet og internasjonalisering.</w:t>
      </w:r>
    </w:p>
    <w:p w14:paraId="7CFF1EC9" w14:textId="77777777" w:rsidR="000513CD" w:rsidRPr="001A69B5" w:rsidRDefault="0009509B" w:rsidP="001A69B5">
      <w:pPr>
        <w:pStyle w:val="avsnitt-tittel"/>
      </w:pPr>
      <w:r w:rsidRPr="001A69B5">
        <w:t>Resultat i 2020</w:t>
      </w:r>
    </w:p>
    <w:p w14:paraId="624CF962" w14:textId="77777777" w:rsidR="000513CD" w:rsidRPr="001A69B5" w:rsidRDefault="0009509B" w:rsidP="001A69B5">
      <w:r w:rsidRPr="001A69B5">
        <w:t xml:space="preserve">Alle </w:t>
      </w:r>
      <w:proofErr w:type="spellStart"/>
      <w:r w:rsidRPr="001A69B5">
        <w:t>dei</w:t>
      </w:r>
      <w:proofErr w:type="spellEnd"/>
      <w:r w:rsidRPr="001A69B5">
        <w:t xml:space="preserve"> internasjonale </w:t>
      </w:r>
      <w:proofErr w:type="spellStart"/>
      <w:r w:rsidRPr="001A69B5">
        <w:t>grunnforskingsorganisasjonane</w:t>
      </w:r>
      <w:proofErr w:type="spellEnd"/>
      <w:r w:rsidRPr="001A69B5">
        <w:t xml:space="preserve"> </w:t>
      </w:r>
      <w:proofErr w:type="spellStart"/>
      <w:r w:rsidRPr="001A69B5">
        <w:t>Noreg</w:t>
      </w:r>
      <w:proofErr w:type="spellEnd"/>
      <w:r w:rsidRPr="001A69B5">
        <w:t xml:space="preserve"> </w:t>
      </w:r>
      <w:proofErr w:type="spellStart"/>
      <w:r w:rsidRPr="001A69B5">
        <w:t>deltek</w:t>
      </w:r>
      <w:proofErr w:type="spellEnd"/>
      <w:r w:rsidRPr="001A69B5">
        <w:t xml:space="preserve"> i, </w:t>
      </w:r>
      <w:proofErr w:type="spellStart"/>
      <w:r w:rsidRPr="001A69B5">
        <w:t>medverkar</w:t>
      </w:r>
      <w:proofErr w:type="spellEnd"/>
      <w:r w:rsidRPr="001A69B5">
        <w:t xml:space="preserve"> til global kunnskapsutvikling og driv </w:t>
      </w:r>
      <w:proofErr w:type="spellStart"/>
      <w:r w:rsidRPr="001A69B5">
        <w:t>verdsleiande</w:t>
      </w:r>
      <w:proofErr w:type="spellEnd"/>
      <w:r w:rsidRPr="001A69B5">
        <w:t xml:space="preserve"> forsking </w:t>
      </w:r>
      <w:proofErr w:type="spellStart"/>
      <w:r w:rsidRPr="001A69B5">
        <w:t>innanfor</w:t>
      </w:r>
      <w:proofErr w:type="spellEnd"/>
      <w:r w:rsidRPr="001A69B5">
        <w:t xml:space="preserve"> fagfelta sine. </w:t>
      </w:r>
      <w:proofErr w:type="spellStart"/>
      <w:r w:rsidRPr="001A69B5">
        <w:t>Medlemskapen</w:t>
      </w:r>
      <w:proofErr w:type="spellEnd"/>
      <w:r w:rsidRPr="001A69B5">
        <w:t xml:space="preserve"> i </w:t>
      </w:r>
      <w:proofErr w:type="spellStart"/>
      <w:r w:rsidRPr="001A69B5">
        <w:t>organisasjonane</w:t>
      </w:r>
      <w:proofErr w:type="spellEnd"/>
      <w:r w:rsidRPr="001A69B5">
        <w:t xml:space="preserve"> </w:t>
      </w:r>
      <w:proofErr w:type="spellStart"/>
      <w:r w:rsidRPr="001A69B5">
        <w:t>gjer</w:t>
      </w:r>
      <w:proofErr w:type="spellEnd"/>
      <w:r w:rsidRPr="001A69B5">
        <w:t xml:space="preserve"> det </w:t>
      </w:r>
      <w:proofErr w:type="spellStart"/>
      <w:r w:rsidRPr="001A69B5">
        <w:t>mogleg</w:t>
      </w:r>
      <w:proofErr w:type="spellEnd"/>
      <w:r w:rsidRPr="001A69B5">
        <w:t xml:space="preserve"> for norske </w:t>
      </w:r>
      <w:proofErr w:type="spellStart"/>
      <w:r w:rsidRPr="001A69B5">
        <w:t>forskarar</w:t>
      </w:r>
      <w:proofErr w:type="spellEnd"/>
      <w:r w:rsidRPr="001A69B5">
        <w:t xml:space="preserve"> å delta på linje med </w:t>
      </w:r>
      <w:proofErr w:type="spellStart"/>
      <w:r w:rsidRPr="001A69B5">
        <w:t>forskarar</w:t>
      </w:r>
      <w:proofErr w:type="spellEnd"/>
      <w:r w:rsidRPr="001A69B5">
        <w:t xml:space="preserve"> </w:t>
      </w:r>
      <w:proofErr w:type="spellStart"/>
      <w:r w:rsidRPr="001A69B5">
        <w:t>frå</w:t>
      </w:r>
      <w:proofErr w:type="spellEnd"/>
      <w:r w:rsidRPr="001A69B5">
        <w:t xml:space="preserve"> andre medlemsland og bidra til global kunnskapsutvikling og forsking av </w:t>
      </w:r>
      <w:proofErr w:type="spellStart"/>
      <w:r w:rsidRPr="001A69B5">
        <w:t>høg</w:t>
      </w:r>
      <w:proofErr w:type="spellEnd"/>
      <w:r w:rsidRPr="001A69B5">
        <w:t xml:space="preserve"> kvalitet. Til dømes </w:t>
      </w:r>
      <w:proofErr w:type="spellStart"/>
      <w:r w:rsidRPr="001A69B5">
        <w:t>deltek</w:t>
      </w:r>
      <w:proofErr w:type="spellEnd"/>
      <w:r w:rsidRPr="001A69B5">
        <w:t xml:space="preserve"> drygt 100 nordmenn i ALICE- og ATLAS-eksperimenta ved CERN, der </w:t>
      </w:r>
      <w:proofErr w:type="spellStart"/>
      <w:r w:rsidRPr="001A69B5">
        <w:t>ein</w:t>
      </w:r>
      <w:proofErr w:type="spellEnd"/>
      <w:r w:rsidRPr="001A69B5">
        <w:t xml:space="preserve"> studerer </w:t>
      </w:r>
      <w:proofErr w:type="spellStart"/>
      <w:r w:rsidRPr="001A69B5">
        <w:t>dei</w:t>
      </w:r>
      <w:proofErr w:type="spellEnd"/>
      <w:r w:rsidRPr="001A69B5">
        <w:t xml:space="preserve"> minste </w:t>
      </w:r>
      <w:proofErr w:type="spellStart"/>
      <w:r w:rsidRPr="001A69B5">
        <w:t>byggesteinane</w:t>
      </w:r>
      <w:proofErr w:type="spellEnd"/>
      <w:r w:rsidRPr="001A69B5">
        <w:t xml:space="preserve"> i universet og kreftene som held </w:t>
      </w:r>
      <w:proofErr w:type="spellStart"/>
      <w:r w:rsidRPr="001A69B5">
        <w:t>dei</w:t>
      </w:r>
      <w:proofErr w:type="spellEnd"/>
      <w:r w:rsidRPr="001A69B5">
        <w:t xml:space="preserve"> </w:t>
      </w:r>
      <w:proofErr w:type="spellStart"/>
      <w:r w:rsidRPr="001A69B5">
        <w:t>saman</w:t>
      </w:r>
      <w:proofErr w:type="spellEnd"/>
      <w:r w:rsidRPr="001A69B5">
        <w:t xml:space="preserve">. </w:t>
      </w:r>
      <w:proofErr w:type="spellStart"/>
      <w:r w:rsidRPr="001A69B5">
        <w:t>Forskarane</w:t>
      </w:r>
      <w:proofErr w:type="spellEnd"/>
      <w:r w:rsidRPr="001A69B5">
        <w:t xml:space="preserve"> får kjennskap til ny teknologi og tilgang til ei rekke </w:t>
      </w:r>
      <w:proofErr w:type="spellStart"/>
      <w:r w:rsidRPr="001A69B5">
        <w:t>infrastrukturtenester</w:t>
      </w:r>
      <w:proofErr w:type="spellEnd"/>
      <w:r w:rsidRPr="001A69B5">
        <w:t xml:space="preserve"> og held seg oppdaterte om og </w:t>
      </w:r>
      <w:proofErr w:type="spellStart"/>
      <w:r w:rsidRPr="001A69B5">
        <w:t>bidreg</w:t>
      </w:r>
      <w:proofErr w:type="spellEnd"/>
      <w:r w:rsidRPr="001A69B5">
        <w:t xml:space="preserve"> i forskingsfronten. Gjennom kurs og opplæring ved </w:t>
      </w:r>
      <w:proofErr w:type="spellStart"/>
      <w:r w:rsidRPr="001A69B5">
        <w:t>grunnforskingsorganisasjonane</w:t>
      </w:r>
      <w:proofErr w:type="spellEnd"/>
      <w:r w:rsidRPr="001A69B5">
        <w:t xml:space="preserve"> </w:t>
      </w:r>
      <w:proofErr w:type="spellStart"/>
      <w:r w:rsidRPr="001A69B5">
        <w:t>hentar</w:t>
      </w:r>
      <w:proofErr w:type="spellEnd"/>
      <w:r w:rsidRPr="001A69B5">
        <w:t xml:space="preserve"> norske </w:t>
      </w:r>
      <w:proofErr w:type="spellStart"/>
      <w:r w:rsidRPr="001A69B5">
        <w:t>forskarar</w:t>
      </w:r>
      <w:proofErr w:type="spellEnd"/>
      <w:r w:rsidRPr="001A69B5">
        <w:t xml:space="preserve"> heim kunnskap til nytte for det norske forskingsmiljøet. Medlemskap i </w:t>
      </w:r>
      <w:proofErr w:type="spellStart"/>
      <w:r w:rsidRPr="001A69B5">
        <w:t>desse</w:t>
      </w:r>
      <w:proofErr w:type="spellEnd"/>
      <w:r w:rsidRPr="001A69B5">
        <w:t xml:space="preserve"> </w:t>
      </w:r>
      <w:proofErr w:type="spellStart"/>
      <w:r w:rsidRPr="001A69B5">
        <w:t>organisasjonane</w:t>
      </w:r>
      <w:proofErr w:type="spellEnd"/>
      <w:r w:rsidRPr="001A69B5">
        <w:t xml:space="preserve"> </w:t>
      </w:r>
      <w:proofErr w:type="spellStart"/>
      <w:r w:rsidRPr="001A69B5">
        <w:t>bidreg</w:t>
      </w:r>
      <w:proofErr w:type="spellEnd"/>
      <w:r w:rsidRPr="001A69B5">
        <w:t xml:space="preserve"> òg til å utvikle det felleseuropeiske forskingsområdet. </w:t>
      </w:r>
      <w:proofErr w:type="spellStart"/>
      <w:r w:rsidRPr="001A69B5">
        <w:t>Noreg</w:t>
      </w:r>
      <w:proofErr w:type="spellEnd"/>
      <w:r w:rsidRPr="001A69B5">
        <w:t xml:space="preserve"> har </w:t>
      </w:r>
      <w:proofErr w:type="spellStart"/>
      <w:r w:rsidRPr="001A69B5">
        <w:t>delegatar</w:t>
      </w:r>
      <w:proofErr w:type="spellEnd"/>
      <w:r w:rsidRPr="001A69B5">
        <w:t xml:space="preserve"> som </w:t>
      </w:r>
      <w:proofErr w:type="spellStart"/>
      <w:r w:rsidRPr="001A69B5">
        <w:t>sit</w:t>
      </w:r>
      <w:proofErr w:type="spellEnd"/>
      <w:r w:rsidRPr="001A69B5">
        <w:t xml:space="preserve"> i </w:t>
      </w:r>
      <w:proofErr w:type="spellStart"/>
      <w:r w:rsidRPr="001A69B5">
        <w:t>dei</w:t>
      </w:r>
      <w:proofErr w:type="spellEnd"/>
      <w:r w:rsidRPr="001A69B5">
        <w:t xml:space="preserve"> </w:t>
      </w:r>
      <w:proofErr w:type="spellStart"/>
      <w:r w:rsidRPr="001A69B5">
        <w:t>styrande</w:t>
      </w:r>
      <w:proofErr w:type="spellEnd"/>
      <w:r w:rsidRPr="001A69B5">
        <w:t xml:space="preserve"> organa til </w:t>
      </w:r>
      <w:proofErr w:type="spellStart"/>
      <w:r w:rsidRPr="001A69B5">
        <w:t>organisasjonane</w:t>
      </w:r>
      <w:proofErr w:type="spellEnd"/>
      <w:r w:rsidRPr="001A69B5">
        <w:t>.</w:t>
      </w:r>
    </w:p>
    <w:p w14:paraId="3E0801E3" w14:textId="77777777" w:rsidR="000513CD" w:rsidRPr="001A69B5" w:rsidRDefault="0009509B" w:rsidP="001A69B5">
      <w:r w:rsidRPr="001A69B5">
        <w:t xml:space="preserve">EMBL koordinerer molekylærbiologiske forskingsdata </w:t>
      </w:r>
      <w:proofErr w:type="spellStart"/>
      <w:r w:rsidRPr="001A69B5">
        <w:t>frå</w:t>
      </w:r>
      <w:proofErr w:type="spellEnd"/>
      <w:r w:rsidRPr="001A69B5">
        <w:t xml:space="preserve"> heile verda, inkludert data </w:t>
      </w:r>
      <w:proofErr w:type="spellStart"/>
      <w:r w:rsidRPr="001A69B5">
        <w:t>frå</w:t>
      </w:r>
      <w:proofErr w:type="spellEnd"/>
      <w:r w:rsidRPr="001A69B5">
        <w:t xml:space="preserve"> forsking på covid-19. IARC har i 2020 dreidd </w:t>
      </w:r>
      <w:proofErr w:type="spellStart"/>
      <w:r w:rsidRPr="001A69B5">
        <w:t>ein</w:t>
      </w:r>
      <w:proofErr w:type="spellEnd"/>
      <w:r w:rsidRPr="001A69B5">
        <w:t xml:space="preserve"> del av aktiviteten inn mot kva verknad covid-19 har på kreft og </w:t>
      </w:r>
      <w:proofErr w:type="spellStart"/>
      <w:r w:rsidRPr="001A69B5">
        <w:t>kreftpasientar</w:t>
      </w:r>
      <w:proofErr w:type="spellEnd"/>
      <w:r w:rsidRPr="001A69B5">
        <w:t xml:space="preserve">. ESRF ferdigstilte i 2020 </w:t>
      </w:r>
      <w:proofErr w:type="spellStart"/>
      <w:r w:rsidRPr="001A69B5">
        <w:t>ein</w:t>
      </w:r>
      <w:proofErr w:type="spellEnd"/>
      <w:r w:rsidRPr="001A69B5">
        <w:t xml:space="preserve"> ny maskin som gir </w:t>
      </w:r>
      <w:proofErr w:type="spellStart"/>
      <w:r w:rsidRPr="001A69B5">
        <w:t>meir</w:t>
      </w:r>
      <w:proofErr w:type="spellEnd"/>
      <w:r w:rsidRPr="001A69B5">
        <w:t xml:space="preserve"> enn 100 gonger betre kvalitet på synkrotronstrålen enn </w:t>
      </w:r>
      <w:proofErr w:type="spellStart"/>
      <w:r w:rsidRPr="001A69B5">
        <w:t>tidlegare</w:t>
      </w:r>
      <w:proofErr w:type="spellEnd"/>
      <w:r w:rsidRPr="001A69B5">
        <w:t xml:space="preserve">. ESRF leverer data til </w:t>
      </w:r>
      <w:proofErr w:type="spellStart"/>
      <w:r w:rsidRPr="001A69B5">
        <w:t>verdsleiande</w:t>
      </w:r>
      <w:proofErr w:type="spellEnd"/>
      <w:r w:rsidRPr="001A69B5">
        <w:t xml:space="preserve"> forskingsprosjekt og har i 2020 gitt viktige resultat til utvikling av </w:t>
      </w:r>
      <w:proofErr w:type="spellStart"/>
      <w:r w:rsidRPr="001A69B5">
        <w:t>vaksinar</w:t>
      </w:r>
      <w:proofErr w:type="spellEnd"/>
      <w:r w:rsidRPr="001A69B5">
        <w:t xml:space="preserve"> og </w:t>
      </w:r>
      <w:proofErr w:type="spellStart"/>
      <w:r w:rsidRPr="001A69B5">
        <w:t>medisinar</w:t>
      </w:r>
      <w:proofErr w:type="spellEnd"/>
      <w:r w:rsidRPr="001A69B5">
        <w:t xml:space="preserve"> mot sars-CoV-2-viruset.</w:t>
      </w:r>
    </w:p>
    <w:p w14:paraId="543D40C6" w14:textId="77777777" w:rsidR="000513CD" w:rsidRPr="001A69B5" w:rsidRDefault="0009509B" w:rsidP="001A69B5">
      <w:pPr>
        <w:pStyle w:val="avsnitt-tittel"/>
      </w:pPr>
      <w:r w:rsidRPr="001A69B5">
        <w:t>Budsjettforslag for 2022</w:t>
      </w:r>
    </w:p>
    <w:p w14:paraId="4CEAC791" w14:textId="191FB803" w:rsidR="000513CD" w:rsidRDefault="0009509B" w:rsidP="001A69B5">
      <w:r w:rsidRPr="001A69B5">
        <w:t xml:space="preserve">Departementet foreslår å løyve 299,3 mill. kroner på posten. </w:t>
      </w:r>
      <w:proofErr w:type="spellStart"/>
      <w:r w:rsidRPr="001A69B5">
        <w:t>Kontingentane</w:t>
      </w:r>
      <w:proofErr w:type="spellEnd"/>
      <w:r w:rsidRPr="001A69B5">
        <w:t xml:space="preserve"> for </w:t>
      </w:r>
      <w:proofErr w:type="spellStart"/>
      <w:r w:rsidRPr="001A69B5">
        <w:t>dei</w:t>
      </w:r>
      <w:proofErr w:type="spellEnd"/>
      <w:r w:rsidRPr="001A69B5">
        <w:t xml:space="preserve"> </w:t>
      </w:r>
      <w:proofErr w:type="spellStart"/>
      <w:r w:rsidRPr="001A69B5">
        <w:t>einskilde</w:t>
      </w:r>
      <w:proofErr w:type="spellEnd"/>
      <w:r w:rsidRPr="001A69B5">
        <w:t xml:space="preserve"> medlemslanda blir fastsette ut </w:t>
      </w:r>
      <w:proofErr w:type="spellStart"/>
      <w:r w:rsidRPr="001A69B5">
        <w:t>frå</w:t>
      </w:r>
      <w:proofErr w:type="spellEnd"/>
      <w:r w:rsidRPr="001A69B5">
        <w:t xml:space="preserve"> </w:t>
      </w:r>
      <w:proofErr w:type="spellStart"/>
      <w:r w:rsidRPr="001A69B5">
        <w:t>ein</w:t>
      </w:r>
      <w:proofErr w:type="spellEnd"/>
      <w:r w:rsidRPr="001A69B5">
        <w:t xml:space="preserve"> avtalefesta </w:t>
      </w:r>
      <w:proofErr w:type="spellStart"/>
      <w:r w:rsidRPr="001A69B5">
        <w:t>berekningsnøkkel</w:t>
      </w:r>
      <w:proofErr w:type="spellEnd"/>
      <w:r w:rsidRPr="001A69B5">
        <w:t xml:space="preserve"> der bruttonasjonalproduktet eller </w:t>
      </w:r>
      <w:proofErr w:type="spellStart"/>
      <w:r w:rsidRPr="001A69B5">
        <w:t>liknande</w:t>
      </w:r>
      <w:proofErr w:type="spellEnd"/>
      <w:r w:rsidRPr="001A69B5">
        <w:t xml:space="preserve"> er </w:t>
      </w:r>
      <w:proofErr w:type="spellStart"/>
      <w:r w:rsidRPr="001A69B5">
        <w:t>ein</w:t>
      </w:r>
      <w:proofErr w:type="spellEnd"/>
      <w:r w:rsidRPr="001A69B5">
        <w:t xml:space="preserve"> </w:t>
      </w:r>
      <w:proofErr w:type="spellStart"/>
      <w:r w:rsidRPr="001A69B5">
        <w:t>hovudfaktor</w:t>
      </w:r>
      <w:proofErr w:type="spellEnd"/>
      <w:r w:rsidRPr="001A69B5">
        <w:t xml:space="preserve">. Kontingentkrava for 2022 er </w:t>
      </w:r>
      <w:proofErr w:type="spellStart"/>
      <w:r w:rsidRPr="001A69B5">
        <w:t>enno</w:t>
      </w:r>
      <w:proofErr w:type="spellEnd"/>
      <w:r w:rsidRPr="001A69B5">
        <w:t xml:space="preserve"> </w:t>
      </w:r>
      <w:proofErr w:type="spellStart"/>
      <w:r w:rsidRPr="001A69B5">
        <w:t>ikkje</w:t>
      </w:r>
      <w:proofErr w:type="spellEnd"/>
      <w:r w:rsidRPr="001A69B5">
        <w:t xml:space="preserve"> fastsette for alle </w:t>
      </w:r>
      <w:proofErr w:type="spellStart"/>
      <w:r w:rsidRPr="001A69B5">
        <w:t>organisasjonane</w:t>
      </w:r>
      <w:proofErr w:type="spellEnd"/>
      <w:r w:rsidRPr="001A69B5">
        <w:t xml:space="preserve">. Budsjettforslaget for 2022 </w:t>
      </w:r>
      <w:proofErr w:type="spellStart"/>
      <w:r w:rsidRPr="001A69B5">
        <w:t>tek</w:t>
      </w:r>
      <w:proofErr w:type="spellEnd"/>
      <w:r w:rsidRPr="001A69B5">
        <w:t xml:space="preserve"> for </w:t>
      </w:r>
      <w:proofErr w:type="spellStart"/>
      <w:r w:rsidRPr="001A69B5">
        <w:t>dei</w:t>
      </w:r>
      <w:proofErr w:type="spellEnd"/>
      <w:r w:rsidRPr="001A69B5">
        <w:t xml:space="preserve"> fleste </w:t>
      </w:r>
      <w:proofErr w:type="spellStart"/>
      <w:r w:rsidRPr="001A69B5">
        <w:t>organisasjonane</w:t>
      </w:r>
      <w:proofErr w:type="spellEnd"/>
      <w:r w:rsidRPr="001A69B5">
        <w:t xml:space="preserve"> derfor utgangspunkt i </w:t>
      </w:r>
      <w:proofErr w:type="spellStart"/>
      <w:r w:rsidRPr="001A69B5">
        <w:t>dei</w:t>
      </w:r>
      <w:proofErr w:type="spellEnd"/>
      <w:r w:rsidRPr="001A69B5">
        <w:t xml:space="preserve"> </w:t>
      </w:r>
      <w:proofErr w:type="spellStart"/>
      <w:r w:rsidRPr="001A69B5">
        <w:t>kontingentane</w:t>
      </w:r>
      <w:proofErr w:type="spellEnd"/>
      <w:r w:rsidRPr="001A69B5">
        <w:t xml:space="preserve"> som blei </w:t>
      </w:r>
      <w:proofErr w:type="spellStart"/>
      <w:r w:rsidRPr="001A69B5">
        <w:t>vedtekne</w:t>
      </w:r>
      <w:proofErr w:type="spellEnd"/>
      <w:r w:rsidRPr="001A69B5">
        <w:t xml:space="preserve"> for 2021.</w:t>
      </w:r>
    </w:p>
    <w:p w14:paraId="70E2FB91" w14:textId="715B8833" w:rsidR="003E7AB3" w:rsidRPr="001A69B5" w:rsidRDefault="003E7AB3" w:rsidP="003E7AB3">
      <w:pPr>
        <w:pStyle w:val="tabell-tittel"/>
      </w:pPr>
      <w:r w:rsidRPr="001A69B5">
        <w:t xml:space="preserve">Norske kontingentbidrag til internasjonale </w:t>
      </w:r>
      <w:proofErr w:type="spellStart"/>
      <w:r w:rsidRPr="001A69B5">
        <w:t>grunnforskingsorganisasjonar</w:t>
      </w:r>
      <w:proofErr w:type="spellEnd"/>
      <w:r w:rsidRPr="001A69B5">
        <w:t xml:space="preserve"> i 2022</w:t>
      </w:r>
    </w:p>
    <w:p w14:paraId="65F6E522" w14:textId="77777777" w:rsidR="000513CD" w:rsidRPr="001A69B5" w:rsidRDefault="0009509B" w:rsidP="001A69B5">
      <w:pPr>
        <w:pStyle w:val="Tabellnavn"/>
      </w:pPr>
      <w:r w:rsidRPr="001A69B5">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513CD" w:rsidRPr="001A69B5" w14:paraId="49C1E877" w14:textId="77777777" w:rsidTr="003405E6">
        <w:trPr>
          <w:trHeight w:val="600"/>
        </w:trPr>
        <w:tc>
          <w:tcPr>
            <w:tcW w:w="5320" w:type="dxa"/>
          </w:tcPr>
          <w:p w14:paraId="13C63864" w14:textId="77777777" w:rsidR="000513CD" w:rsidRPr="001A69B5" w:rsidRDefault="0009509B" w:rsidP="001A69B5">
            <w:r w:rsidRPr="001A69B5">
              <w:t>Organisasjon</w:t>
            </w:r>
          </w:p>
        </w:tc>
        <w:tc>
          <w:tcPr>
            <w:tcW w:w="2800" w:type="dxa"/>
            <w:gridSpan w:val="2"/>
          </w:tcPr>
          <w:p w14:paraId="34BB6C31" w14:textId="3AC20655" w:rsidR="000513CD" w:rsidRPr="001A69B5" w:rsidRDefault="0009509B" w:rsidP="00811831">
            <w:r w:rsidRPr="001A69B5">
              <w:t>Kontingent i lokal valuta</w:t>
            </w:r>
            <w:r w:rsidR="00811831">
              <w:t xml:space="preserve"> </w:t>
            </w:r>
            <w:r w:rsidRPr="001A69B5">
              <w:t>(i 1000)</w:t>
            </w:r>
          </w:p>
        </w:tc>
        <w:tc>
          <w:tcPr>
            <w:tcW w:w="1400" w:type="dxa"/>
          </w:tcPr>
          <w:p w14:paraId="153267B9" w14:textId="77777777" w:rsidR="000513CD" w:rsidRPr="001A69B5" w:rsidRDefault="000513CD" w:rsidP="001A69B5"/>
        </w:tc>
      </w:tr>
      <w:tr w:rsidR="000513CD" w:rsidRPr="001A69B5" w14:paraId="61A1B10F" w14:textId="77777777" w:rsidTr="003405E6">
        <w:trPr>
          <w:trHeight w:val="360"/>
        </w:trPr>
        <w:tc>
          <w:tcPr>
            <w:tcW w:w="5320" w:type="dxa"/>
          </w:tcPr>
          <w:p w14:paraId="2F000947" w14:textId="77777777" w:rsidR="000513CD" w:rsidRPr="001A69B5" w:rsidRDefault="000513CD" w:rsidP="001A69B5"/>
        </w:tc>
        <w:tc>
          <w:tcPr>
            <w:tcW w:w="1400" w:type="dxa"/>
          </w:tcPr>
          <w:p w14:paraId="2F70BFC9" w14:textId="77777777" w:rsidR="000513CD" w:rsidRPr="001A69B5" w:rsidRDefault="0009509B" w:rsidP="001A69B5">
            <w:r w:rsidRPr="001A69B5">
              <w:t>CHF</w:t>
            </w:r>
          </w:p>
        </w:tc>
        <w:tc>
          <w:tcPr>
            <w:tcW w:w="1400" w:type="dxa"/>
          </w:tcPr>
          <w:p w14:paraId="137A5771" w14:textId="77777777" w:rsidR="000513CD" w:rsidRPr="001A69B5" w:rsidRDefault="0009509B" w:rsidP="001A69B5">
            <w:r w:rsidRPr="001A69B5">
              <w:t>Euro</w:t>
            </w:r>
          </w:p>
        </w:tc>
        <w:tc>
          <w:tcPr>
            <w:tcW w:w="1400" w:type="dxa"/>
          </w:tcPr>
          <w:p w14:paraId="57794039" w14:textId="77777777" w:rsidR="000513CD" w:rsidRPr="001A69B5" w:rsidRDefault="0009509B" w:rsidP="001A69B5">
            <w:r w:rsidRPr="001A69B5">
              <w:t>1 000 kr</w:t>
            </w:r>
          </w:p>
        </w:tc>
      </w:tr>
      <w:tr w:rsidR="000513CD" w:rsidRPr="001A69B5" w14:paraId="12B5BFFE" w14:textId="77777777" w:rsidTr="003405E6">
        <w:trPr>
          <w:trHeight w:val="380"/>
        </w:trPr>
        <w:tc>
          <w:tcPr>
            <w:tcW w:w="5320" w:type="dxa"/>
          </w:tcPr>
          <w:p w14:paraId="13126AF0" w14:textId="77777777" w:rsidR="000513CD" w:rsidRPr="001A69B5" w:rsidRDefault="0009509B" w:rsidP="001A69B5">
            <w:r w:rsidRPr="001A69B5">
              <w:t>CERN</w:t>
            </w:r>
          </w:p>
        </w:tc>
        <w:tc>
          <w:tcPr>
            <w:tcW w:w="1400" w:type="dxa"/>
          </w:tcPr>
          <w:p w14:paraId="449D2E89" w14:textId="77777777" w:rsidR="000513CD" w:rsidRPr="001A69B5" w:rsidRDefault="0009509B" w:rsidP="001A69B5">
            <w:r w:rsidRPr="001A69B5">
              <w:t>26 893</w:t>
            </w:r>
          </w:p>
        </w:tc>
        <w:tc>
          <w:tcPr>
            <w:tcW w:w="1400" w:type="dxa"/>
          </w:tcPr>
          <w:p w14:paraId="5D0F2432" w14:textId="77777777" w:rsidR="000513CD" w:rsidRPr="001A69B5" w:rsidRDefault="000513CD" w:rsidP="001A69B5"/>
        </w:tc>
        <w:tc>
          <w:tcPr>
            <w:tcW w:w="1400" w:type="dxa"/>
          </w:tcPr>
          <w:p w14:paraId="28EC779E" w14:textId="77777777" w:rsidR="000513CD" w:rsidRPr="001A69B5" w:rsidRDefault="0009509B" w:rsidP="001A69B5">
            <w:r w:rsidRPr="001A69B5">
              <w:t>247 521</w:t>
            </w:r>
          </w:p>
        </w:tc>
      </w:tr>
      <w:tr w:rsidR="000513CD" w:rsidRPr="001A69B5" w14:paraId="30BFBC49" w14:textId="77777777" w:rsidTr="003405E6">
        <w:trPr>
          <w:trHeight w:val="380"/>
        </w:trPr>
        <w:tc>
          <w:tcPr>
            <w:tcW w:w="5320" w:type="dxa"/>
          </w:tcPr>
          <w:p w14:paraId="619333B6" w14:textId="77777777" w:rsidR="000513CD" w:rsidRPr="001A69B5" w:rsidRDefault="0009509B" w:rsidP="001A69B5">
            <w:r w:rsidRPr="001A69B5">
              <w:t>EMBC</w:t>
            </w:r>
          </w:p>
        </w:tc>
        <w:tc>
          <w:tcPr>
            <w:tcW w:w="1400" w:type="dxa"/>
          </w:tcPr>
          <w:p w14:paraId="6733AF0C" w14:textId="77777777" w:rsidR="000513CD" w:rsidRPr="001A69B5" w:rsidRDefault="000513CD" w:rsidP="001A69B5"/>
        </w:tc>
        <w:tc>
          <w:tcPr>
            <w:tcW w:w="1400" w:type="dxa"/>
          </w:tcPr>
          <w:p w14:paraId="44CF48B5" w14:textId="77777777" w:rsidR="000513CD" w:rsidRPr="001A69B5" w:rsidRDefault="0009509B" w:rsidP="001A69B5">
            <w:r w:rsidRPr="001A69B5">
              <w:t>605</w:t>
            </w:r>
          </w:p>
        </w:tc>
        <w:tc>
          <w:tcPr>
            <w:tcW w:w="1400" w:type="dxa"/>
          </w:tcPr>
          <w:p w14:paraId="5F25306D" w14:textId="77777777" w:rsidR="000513CD" w:rsidRPr="001A69B5" w:rsidRDefault="0009509B" w:rsidP="001A69B5">
            <w:r w:rsidRPr="001A69B5">
              <w:t>6 113</w:t>
            </w:r>
          </w:p>
        </w:tc>
      </w:tr>
      <w:tr w:rsidR="000513CD" w:rsidRPr="001A69B5" w14:paraId="67C36EAB" w14:textId="77777777" w:rsidTr="003405E6">
        <w:trPr>
          <w:trHeight w:val="380"/>
        </w:trPr>
        <w:tc>
          <w:tcPr>
            <w:tcW w:w="5320" w:type="dxa"/>
          </w:tcPr>
          <w:p w14:paraId="46A70B92" w14:textId="77777777" w:rsidR="000513CD" w:rsidRPr="001A69B5" w:rsidRDefault="0009509B" w:rsidP="001A69B5">
            <w:r w:rsidRPr="001A69B5">
              <w:t>EMBL</w:t>
            </w:r>
          </w:p>
        </w:tc>
        <w:tc>
          <w:tcPr>
            <w:tcW w:w="1400" w:type="dxa"/>
          </w:tcPr>
          <w:p w14:paraId="1173ABB8" w14:textId="77777777" w:rsidR="000513CD" w:rsidRPr="001A69B5" w:rsidRDefault="000513CD" w:rsidP="001A69B5"/>
        </w:tc>
        <w:tc>
          <w:tcPr>
            <w:tcW w:w="1400" w:type="dxa"/>
          </w:tcPr>
          <w:p w14:paraId="1D8F76DB" w14:textId="77777777" w:rsidR="000513CD" w:rsidRPr="001A69B5" w:rsidRDefault="0009509B" w:rsidP="001A69B5">
            <w:r w:rsidRPr="001A69B5">
              <w:t>2 567</w:t>
            </w:r>
          </w:p>
        </w:tc>
        <w:tc>
          <w:tcPr>
            <w:tcW w:w="1400" w:type="dxa"/>
          </w:tcPr>
          <w:p w14:paraId="23CF6E33" w14:textId="77777777" w:rsidR="000513CD" w:rsidRPr="001A69B5" w:rsidRDefault="0009509B" w:rsidP="001A69B5">
            <w:r w:rsidRPr="001A69B5">
              <w:t>25 960</w:t>
            </w:r>
          </w:p>
        </w:tc>
      </w:tr>
      <w:tr w:rsidR="000513CD" w:rsidRPr="001A69B5" w14:paraId="6E4BDB23" w14:textId="77777777" w:rsidTr="003405E6">
        <w:trPr>
          <w:trHeight w:val="380"/>
        </w:trPr>
        <w:tc>
          <w:tcPr>
            <w:tcW w:w="5320" w:type="dxa"/>
          </w:tcPr>
          <w:p w14:paraId="4F7995A6" w14:textId="77777777" w:rsidR="000513CD" w:rsidRPr="001A69B5" w:rsidRDefault="0009509B" w:rsidP="001A69B5">
            <w:r w:rsidRPr="001A69B5">
              <w:t>ESRF</w:t>
            </w:r>
          </w:p>
        </w:tc>
        <w:tc>
          <w:tcPr>
            <w:tcW w:w="1400" w:type="dxa"/>
          </w:tcPr>
          <w:p w14:paraId="066EE0FE" w14:textId="77777777" w:rsidR="000513CD" w:rsidRPr="001A69B5" w:rsidRDefault="000513CD" w:rsidP="001A69B5"/>
        </w:tc>
        <w:tc>
          <w:tcPr>
            <w:tcW w:w="1400" w:type="dxa"/>
          </w:tcPr>
          <w:p w14:paraId="66BA2206" w14:textId="77777777" w:rsidR="000513CD" w:rsidRPr="001A69B5" w:rsidRDefault="0009509B" w:rsidP="001A69B5">
            <w:r w:rsidRPr="001A69B5">
              <w:t>1 188</w:t>
            </w:r>
          </w:p>
        </w:tc>
        <w:tc>
          <w:tcPr>
            <w:tcW w:w="1400" w:type="dxa"/>
          </w:tcPr>
          <w:p w14:paraId="0DB83166" w14:textId="77777777" w:rsidR="000513CD" w:rsidRPr="001A69B5" w:rsidRDefault="0009509B" w:rsidP="001A69B5">
            <w:r w:rsidRPr="001A69B5">
              <w:t>12 013</w:t>
            </w:r>
          </w:p>
        </w:tc>
      </w:tr>
      <w:tr w:rsidR="000513CD" w:rsidRPr="001A69B5" w14:paraId="0B678D05" w14:textId="77777777" w:rsidTr="003405E6">
        <w:trPr>
          <w:trHeight w:val="380"/>
        </w:trPr>
        <w:tc>
          <w:tcPr>
            <w:tcW w:w="5320" w:type="dxa"/>
          </w:tcPr>
          <w:p w14:paraId="6F22B9AF" w14:textId="77777777" w:rsidR="000513CD" w:rsidRPr="001A69B5" w:rsidRDefault="0009509B" w:rsidP="001A69B5">
            <w:r w:rsidRPr="001A69B5">
              <w:t>IARC</w:t>
            </w:r>
          </w:p>
        </w:tc>
        <w:tc>
          <w:tcPr>
            <w:tcW w:w="1400" w:type="dxa"/>
          </w:tcPr>
          <w:p w14:paraId="223A650A" w14:textId="77777777" w:rsidR="000513CD" w:rsidRPr="001A69B5" w:rsidRDefault="000513CD" w:rsidP="001A69B5"/>
        </w:tc>
        <w:tc>
          <w:tcPr>
            <w:tcW w:w="1400" w:type="dxa"/>
          </w:tcPr>
          <w:p w14:paraId="3542EADA" w14:textId="77777777" w:rsidR="000513CD" w:rsidRPr="001A69B5" w:rsidRDefault="0009509B" w:rsidP="001A69B5">
            <w:r w:rsidRPr="001A69B5">
              <w:t>758</w:t>
            </w:r>
          </w:p>
        </w:tc>
        <w:tc>
          <w:tcPr>
            <w:tcW w:w="1400" w:type="dxa"/>
          </w:tcPr>
          <w:p w14:paraId="63388C34" w14:textId="77777777" w:rsidR="000513CD" w:rsidRPr="001A69B5" w:rsidRDefault="0009509B" w:rsidP="001A69B5">
            <w:r w:rsidRPr="001A69B5">
              <w:t>7 661</w:t>
            </w:r>
          </w:p>
        </w:tc>
      </w:tr>
      <w:tr w:rsidR="000513CD" w:rsidRPr="001A69B5" w14:paraId="4A5452C8" w14:textId="77777777" w:rsidTr="003405E6">
        <w:trPr>
          <w:trHeight w:val="380"/>
        </w:trPr>
        <w:tc>
          <w:tcPr>
            <w:tcW w:w="5320" w:type="dxa"/>
          </w:tcPr>
          <w:p w14:paraId="1E99C266" w14:textId="77777777" w:rsidR="000513CD" w:rsidRPr="001A69B5" w:rsidRDefault="0009509B" w:rsidP="001A69B5">
            <w:r w:rsidRPr="001A69B5">
              <w:t>Sum</w:t>
            </w:r>
          </w:p>
        </w:tc>
        <w:tc>
          <w:tcPr>
            <w:tcW w:w="1400" w:type="dxa"/>
          </w:tcPr>
          <w:p w14:paraId="0BC384C5" w14:textId="77777777" w:rsidR="000513CD" w:rsidRPr="001A69B5" w:rsidRDefault="000513CD" w:rsidP="001A69B5"/>
        </w:tc>
        <w:tc>
          <w:tcPr>
            <w:tcW w:w="1400" w:type="dxa"/>
          </w:tcPr>
          <w:p w14:paraId="66C93881" w14:textId="77777777" w:rsidR="000513CD" w:rsidRPr="001A69B5" w:rsidRDefault="000513CD" w:rsidP="001A69B5"/>
        </w:tc>
        <w:tc>
          <w:tcPr>
            <w:tcW w:w="1400" w:type="dxa"/>
          </w:tcPr>
          <w:p w14:paraId="50899CE1" w14:textId="77777777" w:rsidR="000513CD" w:rsidRPr="001A69B5" w:rsidRDefault="0009509B" w:rsidP="001A69B5">
            <w:r w:rsidRPr="001A69B5">
              <w:t>299 268</w:t>
            </w:r>
          </w:p>
        </w:tc>
      </w:tr>
    </w:tbl>
    <w:p w14:paraId="20B23923" w14:textId="77777777" w:rsidR="000513CD" w:rsidRPr="001A69B5" w:rsidRDefault="0009509B" w:rsidP="001A69B5">
      <w:pPr>
        <w:pStyle w:val="b-post"/>
      </w:pPr>
      <w:r w:rsidRPr="001A69B5">
        <w:t>Post 73 EUs rammeprogram for forsking og innovasjon</w:t>
      </w:r>
    </w:p>
    <w:p w14:paraId="7046B8DF" w14:textId="77777777" w:rsidR="000513CD" w:rsidRPr="001A69B5" w:rsidRDefault="0009509B" w:rsidP="001A69B5">
      <w:r w:rsidRPr="001A69B5">
        <w:t xml:space="preserve">Løyvinga dekker </w:t>
      </w:r>
      <w:proofErr w:type="spellStart"/>
      <w:r w:rsidRPr="001A69B5">
        <w:t>Noregs</w:t>
      </w:r>
      <w:proofErr w:type="spellEnd"/>
      <w:r w:rsidRPr="001A69B5">
        <w:t xml:space="preserve"> kontingent til deltaking i EUs rammeprogram for forsking og innovasjon, Horisont Europa (2021–27), og </w:t>
      </w:r>
      <w:proofErr w:type="spellStart"/>
      <w:r w:rsidRPr="001A69B5">
        <w:t>midlane</w:t>
      </w:r>
      <w:proofErr w:type="spellEnd"/>
      <w:r w:rsidRPr="001A69B5">
        <w:t xml:space="preserve"> til EUs tiltakspakke for gjenoppbygging etter covid-19-pandemien, «</w:t>
      </w:r>
      <w:proofErr w:type="spellStart"/>
      <w:r w:rsidRPr="001A69B5">
        <w:t>Next</w:t>
      </w:r>
      <w:proofErr w:type="spellEnd"/>
      <w:r w:rsidRPr="001A69B5">
        <w:t xml:space="preserve"> </w:t>
      </w:r>
      <w:proofErr w:type="spellStart"/>
      <w:r w:rsidRPr="001A69B5">
        <w:t>Generation</w:t>
      </w:r>
      <w:proofErr w:type="spellEnd"/>
      <w:r w:rsidRPr="001A69B5">
        <w:t xml:space="preserve"> EU», som blir kanaliserte gjennom Horisont Europa. I tillegg dekker posten </w:t>
      </w:r>
      <w:proofErr w:type="spellStart"/>
      <w:r w:rsidRPr="001A69B5">
        <w:t>etterbetalingar</w:t>
      </w:r>
      <w:proofErr w:type="spellEnd"/>
      <w:r w:rsidRPr="001A69B5">
        <w:t xml:space="preserve"> for Horisont 2020 (2014–20).</w:t>
      </w:r>
    </w:p>
    <w:p w14:paraId="642F35F3" w14:textId="77777777" w:rsidR="000513CD" w:rsidRPr="001A69B5" w:rsidRDefault="0009509B" w:rsidP="001A69B5">
      <w:pPr>
        <w:pStyle w:val="avsnitt-tittel"/>
      </w:pPr>
      <w:r w:rsidRPr="001A69B5">
        <w:t>Mål for 2022</w:t>
      </w:r>
    </w:p>
    <w:p w14:paraId="02359DB2" w14:textId="77777777" w:rsidR="000513CD" w:rsidRPr="001A69B5" w:rsidRDefault="0009509B" w:rsidP="001A69B5">
      <w:r w:rsidRPr="001A69B5">
        <w:t xml:space="preserve">Målet med løyvinga er </w:t>
      </w:r>
      <w:proofErr w:type="spellStart"/>
      <w:r w:rsidRPr="001A69B5">
        <w:t>høg</w:t>
      </w:r>
      <w:proofErr w:type="spellEnd"/>
      <w:r w:rsidRPr="001A69B5">
        <w:t xml:space="preserve"> kvalitet i norsk forsking og </w:t>
      </w:r>
      <w:proofErr w:type="spellStart"/>
      <w:r w:rsidRPr="001A69B5">
        <w:t>fleire</w:t>
      </w:r>
      <w:proofErr w:type="spellEnd"/>
      <w:r w:rsidRPr="001A69B5">
        <w:t xml:space="preserve"> framifrå og innovative miljø, </w:t>
      </w:r>
      <w:proofErr w:type="spellStart"/>
      <w:r w:rsidRPr="001A69B5">
        <w:t>auka</w:t>
      </w:r>
      <w:proofErr w:type="spellEnd"/>
      <w:r w:rsidRPr="001A69B5">
        <w:t xml:space="preserve"> verdiskaping, styrkt konkurranse- og innovasjonsevne og bidrag til omstilling, at </w:t>
      </w:r>
      <w:proofErr w:type="spellStart"/>
      <w:r w:rsidRPr="001A69B5">
        <w:t>Noreg</w:t>
      </w:r>
      <w:proofErr w:type="spellEnd"/>
      <w:r w:rsidRPr="001A69B5">
        <w:t xml:space="preserve"> kan handtere store </w:t>
      </w:r>
      <w:proofErr w:type="spellStart"/>
      <w:r w:rsidRPr="001A69B5">
        <w:t>samfunnsutfordringar</w:t>
      </w:r>
      <w:proofErr w:type="spellEnd"/>
      <w:r w:rsidRPr="001A69B5">
        <w:t xml:space="preserve"> betre, bidra til </w:t>
      </w:r>
      <w:proofErr w:type="spellStart"/>
      <w:r w:rsidRPr="001A69B5">
        <w:t>berekraftsmåla</w:t>
      </w:r>
      <w:proofErr w:type="spellEnd"/>
      <w:r w:rsidRPr="001A69B5">
        <w:t xml:space="preserve"> og ei </w:t>
      </w:r>
      <w:proofErr w:type="spellStart"/>
      <w:r w:rsidRPr="001A69B5">
        <w:t>berekraftig</w:t>
      </w:r>
      <w:proofErr w:type="spellEnd"/>
      <w:r w:rsidRPr="001A69B5">
        <w:t xml:space="preserve"> samfunnsutvikling, </w:t>
      </w:r>
      <w:proofErr w:type="spellStart"/>
      <w:r w:rsidRPr="001A69B5">
        <w:t>uttil</w:t>
      </w:r>
      <w:proofErr w:type="spellEnd"/>
      <w:r w:rsidRPr="001A69B5">
        <w:t xml:space="preserve"> vikling av forskings- og innovasjonspolitikken og til nye samarbeidsmønster på tvers av landegrenser, </w:t>
      </w:r>
      <w:proofErr w:type="spellStart"/>
      <w:r w:rsidRPr="001A69B5">
        <w:t>sektorar</w:t>
      </w:r>
      <w:proofErr w:type="spellEnd"/>
      <w:r w:rsidRPr="001A69B5">
        <w:t xml:space="preserve"> og fag.</w:t>
      </w:r>
    </w:p>
    <w:p w14:paraId="5DEF7726" w14:textId="77777777" w:rsidR="000513CD" w:rsidRPr="001A69B5" w:rsidRDefault="0009509B" w:rsidP="001A69B5">
      <w:pPr>
        <w:pStyle w:val="avsnitt-tittel"/>
      </w:pPr>
      <w:r w:rsidRPr="001A69B5">
        <w:t>Resultat i 2020</w:t>
      </w:r>
    </w:p>
    <w:p w14:paraId="46BAE391" w14:textId="77777777" w:rsidR="000513CD" w:rsidRPr="001A69B5" w:rsidRDefault="0009509B" w:rsidP="001A69B5">
      <w:r w:rsidRPr="001A69B5">
        <w:t xml:space="preserve">Horisont 2020 blei avslutta i 2020 og </w:t>
      </w:r>
      <w:proofErr w:type="spellStart"/>
      <w:r w:rsidRPr="001A69B5">
        <w:t>Noregs</w:t>
      </w:r>
      <w:proofErr w:type="spellEnd"/>
      <w:r w:rsidRPr="001A69B5">
        <w:t xml:space="preserve"> deltaking, målt i prosentdel av konkurranseutsette </w:t>
      </w:r>
      <w:proofErr w:type="spellStart"/>
      <w:r w:rsidRPr="001A69B5">
        <w:t>midlar</w:t>
      </w:r>
      <w:proofErr w:type="spellEnd"/>
      <w:r w:rsidRPr="001A69B5">
        <w:t>, enda på om lag 2,5 pst.</w:t>
      </w:r>
    </w:p>
    <w:p w14:paraId="0AB91EB3" w14:textId="77777777" w:rsidR="000513CD" w:rsidRPr="001A69B5" w:rsidRDefault="0009509B" w:rsidP="001A69B5">
      <w:proofErr w:type="spellStart"/>
      <w:r w:rsidRPr="001A69B5">
        <w:t>Noregs</w:t>
      </w:r>
      <w:proofErr w:type="spellEnd"/>
      <w:r w:rsidRPr="001A69B5">
        <w:t xml:space="preserve"> deltaking i EUs rammeprogram blei evaluert i 2020 av Samfunnsøkonomisk analyse AS på oppdrag </w:t>
      </w:r>
      <w:proofErr w:type="spellStart"/>
      <w:r w:rsidRPr="001A69B5">
        <w:t>frå</w:t>
      </w:r>
      <w:proofErr w:type="spellEnd"/>
      <w:r w:rsidRPr="001A69B5">
        <w:t xml:space="preserve"> Kunnskapsdepartementet. Resultata viser at deltakinga har </w:t>
      </w:r>
      <w:proofErr w:type="spellStart"/>
      <w:r w:rsidRPr="001A69B5">
        <w:t>medverka</w:t>
      </w:r>
      <w:proofErr w:type="spellEnd"/>
      <w:r w:rsidRPr="001A69B5">
        <w:t xml:space="preserve"> til å nå </w:t>
      </w:r>
      <w:proofErr w:type="spellStart"/>
      <w:r w:rsidRPr="001A69B5">
        <w:t>dei</w:t>
      </w:r>
      <w:proofErr w:type="spellEnd"/>
      <w:r w:rsidRPr="001A69B5">
        <w:t xml:space="preserve"> fire måla regjeringa sette i strategien for forskings- og innovasjonssamarbeidet med EU: </w:t>
      </w:r>
      <w:proofErr w:type="spellStart"/>
      <w:r w:rsidRPr="001A69B5">
        <w:t>auka</w:t>
      </w:r>
      <w:proofErr w:type="spellEnd"/>
      <w:r w:rsidRPr="001A69B5">
        <w:t xml:space="preserve"> kvalitet i norsk forsking og innovasjon, </w:t>
      </w:r>
      <w:proofErr w:type="spellStart"/>
      <w:r w:rsidRPr="001A69B5">
        <w:t>auka</w:t>
      </w:r>
      <w:proofErr w:type="spellEnd"/>
      <w:r w:rsidRPr="001A69B5">
        <w:t xml:space="preserve"> innovasjonsevne, verdiskaping og økonomisk vekst, betre velferd og </w:t>
      </w:r>
      <w:proofErr w:type="spellStart"/>
      <w:r w:rsidRPr="001A69B5">
        <w:t>berekraftig</w:t>
      </w:r>
      <w:proofErr w:type="spellEnd"/>
      <w:r w:rsidRPr="001A69B5">
        <w:t xml:space="preserve"> samfunnsutvikling, og utvikling av eigen forskings- og innovasjonssektor.</w:t>
      </w:r>
    </w:p>
    <w:p w14:paraId="7ADB7784" w14:textId="77777777" w:rsidR="000513CD" w:rsidRPr="001A69B5" w:rsidRDefault="0009509B" w:rsidP="001A69B5">
      <w:pPr>
        <w:pStyle w:val="avsnitt-tittel"/>
      </w:pPr>
      <w:r w:rsidRPr="001A69B5">
        <w:t>Budsjettforslag for 2022</w:t>
      </w:r>
    </w:p>
    <w:p w14:paraId="5084EF86" w14:textId="77777777" w:rsidR="000513CD" w:rsidRPr="001A69B5" w:rsidRDefault="0009509B" w:rsidP="001A69B5">
      <w:r w:rsidRPr="001A69B5">
        <w:t xml:space="preserve">Departementet foreslår å løyve 3,3 mrd. kroner på posten. </w:t>
      </w:r>
      <w:proofErr w:type="spellStart"/>
      <w:r w:rsidRPr="001A69B5">
        <w:t>Løyvingsbehovet</w:t>
      </w:r>
      <w:proofErr w:type="spellEnd"/>
      <w:r w:rsidRPr="001A69B5">
        <w:t xml:space="preserve"> for </w:t>
      </w:r>
      <w:proofErr w:type="spellStart"/>
      <w:r w:rsidRPr="001A69B5">
        <w:t>Noregs</w:t>
      </w:r>
      <w:proofErr w:type="spellEnd"/>
      <w:r w:rsidRPr="001A69B5">
        <w:t xml:space="preserve"> bidrag i 2022 er basert på Europakommisjonens langtidsbudsjett for 2021–27 og dekker i tillegg </w:t>
      </w:r>
      <w:proofErr w:type="spellStart"/>
      <w:r w:rsidRPr="001A69B5">
        <w:t>midlane</w:t>
      </w:r>
      <w:proofErr w:type="spellEnd"/>
      <w:r w:rsidRPr="001A69B5">
        <w:t xml:space="preserve"> til EUs tiltakspakke for oppbygging etter covid-19-pandemien, «</w:t>
      </w:r>
      <w:proofErr w:type="spellStart"/>
      <w:r w:rsidRPr="001A69B5">
        <w:t>Next</w:t>
      </w:r>
      <w:proofErr w:type="spellEnd"/>
      <w:r w:rsidRPr="001A69B5">
        <w:t xml:space="preserve"> </w:t>
      </w:r>
      <w:proofErr w:type="spellStart"/>
      <w:r w:rsidRPr="001A69B5">
        <w:t>Generation</w:t>
      </w:r>
      <w:proofErr w:type="spellEnd"/>
      <w:r w:rsidRPr="001A69B5">
        <w:t xml:space="preserve"> EU» (NGEU), som blir kanaliserte gjennom rammeprogrammet. </w:t>
      </w:r>
      <w:proofErr w:type="spellStart"/>
      <w:r w:rsidRPr="001A69B5">
        <w:t>Sjølv</w:t>
      </w:r>
      <w:proofErr w:type="spellEnd"/>
      <w:r w:rsidRPr="001A69B5">
        <w:t xml:space="preserve"> om programperioden til Horisont 2020 vart avslutta i 2020, vil </w:t>
      </w:r>
      <w:proofErr w:type="spellStart"/>
      <w:r w:rsidRPr="001A69B5">
        <w:t>utbetalingane</w:t>
      </w:r>
      <w:proofErr w:type="spellEnd"/>
      <w:r w:rsidRPr="001A69B5">
        <w:t xml:space="preserve"> </w:t>
      </w:r>
      <w:proofErr w:type="spellStart"/>
      <w:r w:rsidRPr="001A69B5">
        <w:t>frå</w:t>
      </w:r>
      <w:proofErr w:type="spellEnd"/>
      <w:r w:rsidRPr="001A69B5">
        <w:t xml:space="preserve"> programma bli fasa ut over </w:t>
      </w:r>
      <w:proofErr w:type="spellStart"/>
      <w:r w:rsidRPr="001A69B5">
        <w:t>fleire</w:t>
      </w:r>
      <w:proofErr w:type="spellEnd"/>
      <w:r w:rsidRPr="001A69B5">
        <w:t xml:space="preserve"> år. Det betyr at </w:t>
      </w:r>
      <w:proofErr w:type="spellStart"/>
      <w:r w:rsidRPr="001A69B5">
        <w:t>Noreg</w:t>
      </w:r>
      <w:proofErr w:type="spellEnd"/>
      <w:r w:rsidRPr="001A69B5">
        <w:t xml:space="preserve"> må betale bidrag til Horisont 2020 samstundes med bidrag til Horisont Europa.</w:t>
      </w:r>
    </w:p>
    <w:p w14:paraId="16E5C92A" w14:textId="77777777" w:rsidR="000513CD" w:rsidRPr="001A69B5" w:rsidRDefault="0009509B" w:rsidP="001A69B5">
      <w:pPr>
        <w:pStyle w:val="b-post"/>
      </w:pPr>
      <w:r w:rsidRPr="001A69B5">
        <w:t>Post 74 EUs utdannings-, opplærings-, ungdoms- og idrettsprogram</w:t>
      </w:r>
    </w:p>
    <w:p w14:paraId="08630FCD" w14:textId="77777777" w:rsidR="000513CD" w:rsidRPr="001A69B5" w:rsidRDefault="0009509B" w:rsidP="001A69B5">
      <w:r w:rsidRPr="001A69B5">
        <w:t xml:space="preserve">Løyvinga på posten dekker kontingenten for norsk deltaking i EUs program for utdanning, opplæring, ungdom og idrett, Erasmus+ (2021–27). I tillegg dekker posten </w:t>
      </w:r>
      <w:proofErr w:type="spellStart"/>
      <w:r w:rsidRPr="001A69B5">
        <w:t>etterbetalingar</w:t>
      </w:r>
      <w:proofErr w:type="spellEnd"/>
      <w:r w:rsidRPr="001A69B5">
        <w:t xml:space="preserve"> for </w:t>
      </w:r>
      <w:proofErr w:type="spellStart"/>
      <w:r w:rsidRPr="001A69B5">
        <w:t>førre</w:t>
      </w:r>
      <w:proofErr w:type="spellEnd"/>
      <w:r w:rsidRPr="001A69B5">
        <w:t xml:space="preserve"> programperiode for Erasmus+, som blei avslutta i 2020.</w:t>
      </w:r>
    </w:p>
    <w:p w14:paraId="5B61E025" w14:textId="77777777" w:rsidR="000513CD" w:rsidRPr="001A69B5" w:rsidRDefault="0009509B" w:rsidP="001A69B5">
      <w:pPr>
        <w:pStyle w:val="avsnitt-tittel"/>
      </w:pPr>
      <w:r w:rsidRPr="001A69B5">
        <w:t>Resultat i 2020</w:t>
      </w:r>
    </w:p>
    <w:p w14:paraId="54E0DFE1" w14:textId="77777777" w:rsidR="000513CD" w:rsidRPr="001A69B5" w:rsidRDefault="0009509B" w:rsidP="001A69B5">
      <w:r w:rsidRPr="001A69B5">
        <w:t xml:space="preserve">Deltakinga i Erasmus+ har gitt </w:t>
      </w:r>
      <w:proofErr w:type="spellStart"/>
      <w:r w:rsidRPr="001A69B5">
        <w:t>dei</w:t>
      </w:r>
      <w:proofErr w:type="spellEnd"/>
      <w:r w:rsidRPr="001A69B5">
        <w:t xml:space="preserve"> norske </w:t>
      </w:r>
      <w:proofErr w:type="spellStart"/>
      <w:r w:rsidRPr="001A69B5">
        <w:t>deltakarane</w:t>
      </w:r>
      <w:proofErr w:type="spellEnd"/>
      <w:r w:rsidRPr="001A69B5">
        <w:t xml:space="preserve"> internasjonal erfaring og </w:t>
      </w:r>
      <w:proofErr w:type="spellStart"/>
      <w:r w:rsidRPr="001A69B5">
        <w:t>auka</w:t>
      </w:r>
      <w:proofErr w:type="spellEnd"/>
      <w:r w:rsidRPr="001A69B5">
        <w:t xml:space="preserve"> </w:t>
      </w:r>
      <w:proofErr w:type="spellStart"/>
      <w:r w:rsidRPr="001A69B5">
        <w:t>fagleg</w:t>
      </w:r>
      <w:proofErr w:type="spellEnd"/>
      <w:r w:rsidRPr="001A69B5">
        <w:t xml:space="preserve">, kulturell og </w:t>
      </w:r>
      <w:proofErr w:type="spellStart"/>
      <w:r w:rsidRPr="001A69B5">
        <w:t>språkleg</w:t>
      </w:r>
      <w:proofErr w:type="spellEnd"/>
      <w:r w:rsidRPr="001A69B5">
        <w:t xml:space="preserve"> kompetanse og forståing. Erasmus+ </w:t>
      </w:r>
      <w:proofErr w:type="spellStart"/>
      <w:r w:rsidRPr="001A69B5">
        <w:t>bidreg</w:t>
      </w:r>
      <w:proofErr w:type="spellEnd"/>
      <w:r w:rsidRPr="001A69B5">
        <w:t xml:space="preserve"> til at ungdom i større grad </w:t>
      </w:r>
      <w:proofErr w:type="spellStart"/>
      <w:r w:rsidRPr="001A69B5">
        <w:t>tek</w:t>
      </w:r>
      <w:proofErr w:type="spellEnd"/>
      <w:r w:rsidRPr="001A69B5">
        <w:t xml:space="preserve"> utdanning, kjem i arbeid, </w:t>
      </w:r>
      <w:proofErr w:type="spellStart"/>
      <w:r w:rsidRPr="001A69B5">
        <w:t>deltek</w:t>
      </w:r>
      <w:proofErr w:type="spellEnd"/>
      <w:r w:rsidRPr="001A69B5">
        <w:t xml:space="preserve"> i demokratiske </w:t>
      </w:r>
      <w:proofErr w:type="spellStart"/>
      <w:r w:rsidRPr="001A69B5">
        <w:t>prosessar</w:t>
      </w:r>
      <w:proofErr w:type="spellEnd"/>
      <w:r w:rsidRPr="001A69B5">
        <w:t xml:space="preserve"> og opplever </w:t>
      </w:r>
      <w:proofErr w:type="spellStart"/>
      <w:r w:rsidRPr="001A69B5">
        <w:t>auka</w:t>
      </w:r>
      <w:proofErr w:type="spellEnd"/>
      <w:r w:rsidRPr="001A69B5">
        <w:t xml:space="preserve"> </w:t>
      </w:r>
      <w:proofErr w:type="spellStart"/>
      <w:r w:rsidRPr="001A69B5">
        <w:t>livsmeistring</w:t>
      </w:r>
      <w:proofErr w:type="spellEnd"/>
      <w:r w:rsidRPr="001A69B5">
        <w:t xml:space="preserve">. Programmet har òg </w:t>
      </w:r>
      <w:proofErr w:type="spellStart"/>
      <w:r w:rsidRPr="001A69B5">
        <w:t>medverka</w:t>
      </w:r>
      <w:proofErr w:type="spellEnd"/>
      <w:r w:rsidRPr="001A69B5">
        <w:t xml:space="preserve"> til regional utvikling gjennom </w:t>
      </w:r>
      <w:proofErr w:type="spellStart"/>
      <w:r w:rsidRPr="001A69B5">
        <w:t>auka</w:t>
      </w:r>
      <w:proofErr w:type="spellEnd"/>
      <w:r w:rsidRPr="001A69B5">
        <w:t xml:space="preserve"> samarbeid mellom </w:t>
      </w:r>
      <w:proofErr w:type="spellStart"/>
      <w:proofErr w:type="gramStart"/>
      <w:r w:rsidRPr="001A69B5">
        <w:t>skule</w:t>
      </w:r>
      <w:proofErr w:type="spellEnd"/>
      <w:proofErr w:type="gramEnd"/>
      <w:r w:rsidRPr="001A69B5">
        <w:t xml:space="preserve"> og næringsliv og til å utvikle profesjonelle nettverk som inkluderer internasjonale </w:t>
      </w:r>
      <w:proofErr w:type="spellStart"/>
      <w:r w:rsidRPr="001A69B5">
        <w:t>aktørar</w:t>
      </w:r>
      <w:proofErr w:type="spellEnd"/>
      <w:r w:rsidRPr="001A69B5">
        <w:t xml:space="preserve">, for både </w:t>
      </w:r>
      <w:proofErr w:type="spellStart"/>
      <w:r w:rsidRPr="001A69B5">
        <w:t>lærarar</w:t>
      </w:r>
      <w:proofErr w:type="spellEnd"/>
      <w:r w:rsidRPr="001A69B5">
        <w:t xml:space="preserve"> og bedrifter. Norske </w:t>
      </w:r>
      <w:proofErr w:type="spellStart"/>
      <w:r w:rsidRPr="001A69B5">
        <w:t>aktørar</w:t>
      </w:r>
      <w:proofErr w:type="spellEnd"/>
      <w:r w:rsidRPr="001A69B5">
        <w:t xml:space="preserve"> har </w:t>
      </w:r>
      <w:proofErr w:type="spellStart"/>
      <w:r w:rsidRPr="001A69B5">
        <w:t>delteke</w:t>
      </w:r>
      <w:proofErr w:type="spellEnd"/>
      <w:r w:rsidRPr="001A69B5">
        <w:t xml:space="preserve"> i 880 </w:t>
      </w:r>
      <w:proofErr w:type="spellStart"/>
      <w:r w:rsidRPr="001A69B5">
        <w:t>partnarskapar</w:t>
      </w:r>
      <w:proofErr w:type="spellEnd"/>
      <w:r w:rsidRPr="001A69B5">
        <w:t xml:space="preserve"> i løpet av heile programperioden, 225 som koordinator og 655 som </w:t>
      </w:r>
      <w:proofErr w:type="spellStart"/>
      <w:r w:rsidRPr="001A69B5">
        <w:t>partnarar</w:t>
      </w:r>
      <w:proofErr w:type="spellEnd"/>
      <w:r w:rsidRPr="001A69B5">
        <w:t xml:space="preserve">. Samarbeidet gir norske </w:t>
      </w:r>
      <w:proofErr w:type="spellStart"/>
      <w:r w:rsidRPr="001A69B5">
        <w:t>institusjonar</w:t>
      </w:r>
      <w:proofErr w:type="spellEnd"/>
      <w:r w:rsidRPr="001A69B5">
        <w:t xml:space="preserve"> </w:t>
      </w:r>
      <w:proofErr w:type="spellStart"/>
      <w:r w:rsidRPr="001A69B5">
        <w:t>eit</w:t>
      </w:r>
      <w:proofErr w:type="spellEnd"/>
      <w:r w:rsidRPr="001A69B5">
        <w:t xml:space="preserve"> stort internasjonalt nettverk som på ulike </w:t>
      </w:r>
      <w:proofErr w:type="spellStart"/>
      <w:r w:rsidRPr="001A69B5">
        <w:t>måtar</w:t>
      </w:r>
      <w:proofErr w:type="spellEnd"/>
      <w:r w:rsidRPr="001A69B5">
        <w:t xml:space="preserve"> </w:t>
      </w:r>
      <w:proofErr w:type="spellStart"/>
      <w:r w:rsidRPr="001A69B5">
        <w:t>bidreg</w:t>
      </w:r>
      <w:proofErr w:type="spellEnd"/>
      <w:r w:rsidRPr="001A69B5">
        <w:t xml:space="preserve"> til utvikling av kompetanse, kvalitet og relevans i utdanninga. </w:t>
      </w:r>
      <w:proofErr w:type="spellStart"/>
      <w:r w:rsidRPr="001A69B5">
        <w:t>Målsetjinga</w:t>
      </w:r>
      <w:proofErr w:type="spellEnd"/>
      <w:r w:rsidRPr="001A69B5">
        <w:t xml:space="preserve"> om at 3 000 </w:t>
      </w:r>
      <w:proofErr w:type="spellStart"/>
      <w:r w:rsidRPr="001A69B5">
        <w:t>studentar</w:t>
      </w:r>
      <w:proofErr w:type="spellEnd"/>
      <w:r w:rsidRPr="001A69B5">
        <w:t xml:space="preserve"> </w:t>
      </w:r>
      <w:proofErr w:type="spellStart"/>
      <w:r w:rsidRPr="001A69B5">
        <w:t>innan</w:t>
      </w:r>
      <w:proofErr w:type="spellEnd"/>
      <w:r w:rsidRPr="001A69B5">
        <w:t xml:space="preserve"> 2020 skulle bli mobile på Erasmus+-programmet, </w:t>
      </w:r>
      <w:proofErr w:type="spellStart"/>
      <w:r w:rsidRPr="001A69B5">
        <w:t>vart</w:t>
      </w:r>
      <w:proofErr w:type="spellEnd"/>
      <w:r w:rsidRPr="001A69B5">
        <w:t xml:space="preserve"> nådd </w:t>
      </w:r>
      <w:proofErr w:type="spellStart"/>
      <w:r w:rsidRPr="001A69B5">
        <w:t>innan</w:t>
      </w:r>
      <w:proofErr w:type="spellEnd"/>
      <w:r w:rsidRPr="001A69B5">
        <w:t xml:space="preserve"> 2020 trass i covid-19-pandemien.</w:t>
      </w:r>
    </w:p>
    <w:p w14:paraId="51F99EEB" w14:textId="77777777" w:rsidR="000513CD" w:rsidRPr="001A69B5" w:rsidRDefault="0009509B" w:rsidP="001A69B5">
      <w:pPr>
        <w:pStyle w:val="avsnitt-tittel"/>
      </w:pPr>
      <w:r w:rsidRPr="001A69B5">
        <w:t>Mål for 2022</w:t>
      </w:r>
    </w:p>
    <w:p w14:paraId="70527196" w14:textId="77777777" w:rsidR="000513CD" w:rsidRPr="001A69B5" w:rsidRDefault="0009509B" w:rsidP="001A69B5">
      <w:r w:rsidRPr="001A69B5">
        <w:t xml:space="preserve">Målet med den norske deltakinga i Erasmus+ er styrkt kvalitet, relevans og attraktivitet i det norske utdanningssystemet og </w:t>
      </w:r>
      <w:proofErr w:type="spellStart"/>
      <w:r w:rsidRPr="001A69B5">
        <w:t>høgare</w:t>
      </w:r>
      <w:proofErr w:type="spellEnd"/>
      <w:r w:rsidRPr="001A69B5">
        <w:t xml:space="preserve"> kompetanse hos den </w:t>
      </w:r>
      <w:proofErr w:type="spellStart"/>
      <w:r w:rsidRPr="001A69B5">
        <w:t>einskilde</w:t>
      </w:r>
      <w:proofErr w:type="spellEnd"/>
      <w:r w:rsidRPr="001A69B5">
        <w:t xml:space="preserve"> </w:t>
      </w:r>
      <w:proofErr w:type="spellStart"/>
      <w:r w:rsidRPr="001A69B5">
        <w:t>deltakaren</w:t>
      </w:r>
      <w:proofErr w:type="spellEnd"/>
      <w:r w:rsidRPr="001A69B5">
        <w:t xml:space="preserve">. Deltakinga skal bidra til å handtere store </w:t>
      </w:r>
      <w:proofErr w:type="spellStart"/>
      <w:r w:rsidRPr="001A69B5">
        <w:t>samfunnsutfordringar</w:t>
      </w:r>
      <w:proofErr w:type="spellEnd"/>
      <w:r w:rsidRPr="001A69B5">
        <w:t xml:space="preserve">, styrkt samarbeid mellom utdanning, opplæring og arbeids- og samfunnsliv, at </w:t>
      </w:r>
      <w:proofErr w:type="spellStart"/>
      <w:r w:rsidRPr="001A69B5">
        <w:t>fleire</w:t>
      </w:r>
      <w:proofErr w:type="spellEnd"/>
      <w:r w:rsidRPr="001A69B5">
        <w:t xml:space="preserve"> </w:t>
      </w:r>
      <w:proofErr w:type="spellStart"/>
      <w:r w:rsidRPr="001A69B5">
        <w:t>deltek</w:t>
      </w:r>
      <w:proofErr w:type="spellEnd"/>
      <w:r w:rsidRPr="001A69B5">
        <w:t xml:space="preserve"> i </w:t>
      </w:r>
      <w:proofErr w:type="spellStart"/>
      <w:r w:rsidRPr="001A69B5">
        <w:t>eit</w:t>
      </w:r>
      <w:proofErr w:type="spellEnd"/>
      <w:r w:rsidRPr="001A69B5">
        <w:t xml:space="preserve"> internasjonalt læringsmiljø, og </w:t>
      </w:r>
      <w:proofErr w:type="spellStart"/>
      <w:r w:rsidRPr="001A69B5">
        <w:t>vere</w:t>
      </w:r>
      <w:proofErr w:type="spellEnd"/>
      <w:r w:rsidRPr="001A69B5">
        <w:t xml:space="preserve"> </w:t>
      </w:r>
      <w:proofErr w:type="spellStart"/>
      <w:r w:rsidRPr="001A69B5">
        <w:t>eit</w:t>
      </w:r>
      <w:proofErr w:type="spellEnd"/>
      <w:r w:rsidRPr="001A69B5">
        <w:t xml:space="preserve"> bidrag til utviklinga av politikk og rammevilkår.</w:t>
      </w:r>
    </w:p>
    <w:p w14:paraId="25DC8DFE" w14:textId="77777777" w:rsidR="000513CD" w:rsidRPr="001A69B5" w:rsidRDefault="0009509B" w:rsidP="001A69B5">
      <w:pPr>
        <w:pStyle w:val="avsnitt-tittel"/>
      </w:pPr>
      <w:r w:rsidRPr="001A69B5">
        <w:t>Budsjettforslag for 2022</w:t>
      </w:r>
    </w:p>
    <w:p w14:paraId="193FFE8D" w14:textId="77777777" w:rsidR="000513CD" w:rsidRPr="001A69B5" w:rsidRDefault="0009509B" w:rsidP="001A69B5">
      <w:r w:rsidRPr="001A69B5">
        <w:t xml:space="preserve">Departementet foreslår å løyve 607 mill. kroner på posten. </w:t>
      </w:r>
      <w:proofErr w:type="spellStart"/>
      <w:r w:rsidRPr="001A69B5">
        <w:t>Løyvingsbehovet</w:t>
      </w:r>
      <w:proofErr w:type="spellEnd"/>
      <w:r w:rsidRPr="001A69B5">
        <w:t xml:space="preserve"> for </w:t>
      </w:r>
      <w:proofErr w:type="spellStart"/>
      <w:r w:rsidRPr="001A69B5">
        <w:t>Noregs</w:t>
      </w:r>
      <w:proofErr w:type="spellEnd"/>
      <w:r w:rsidRPr="001A69B5">
        <w:t xml:space="preserve"> bidrag i 2021 er basert på Europakommisjonens langtidsbudsjett for 2021–27.</w:t>
      </w:r>
    </w:p>
    <w:p w14:paraId="47152051" w14:textId="77777777" w:rsidR="000513CD" w:rsidRPr="001A69B5" w:rsidRDefault="0009509B" w:rsidP="001A69B5">
      <w:pPr>
        <w:pStyle w:val="b-post"/>
      </w:pPr>
      <w:r w:rsidRPr="001A69B5">
        <w:t>Post 75 UNESCO-kontingent</w:t>
      </w:r>
    </w:p>
    <w:p w14:paraId="1085AD01" w14:textId="77777777" w:rsidR="000513CD" w:rsidRPr="001A69B5" w:rsidRDefault="0009509B" w:rsidP="001A69B5">
      <w:r w:rsidRPr="001A69B5">
        <w:t xml:space="preserve">Løyvinga dekker den norske kontingenten til UNESCO, FNs særorganisasjon for utdanning, </w:t>
      </w:r>
      <w:proofErr w:type="spellStart"/>
      <w:r w:rsidRPr="001A69B5">
        <w:t>vitskap</w:t>
      </w:r>
      <w:proofErr w:type="spellEnd"/>
      <w:r w:rsidRPr="001A69B5">
        <w:t xml:space="preserve">, kultur og kommunikasjon. UNESCO har i </w:t>
      </w:r>
      <w:proofErr w:type="spellStart"/>
      <w:r w:rsidRPr="001A69B5">
        <w:t>hovudoppgåve</w:t>
      </w:r>
      <w:proofErr w:type="spellEnd"/>
      <w:r w:rsidRPr="001A69B5">
        <w:t xml:space="preserve"> å </w:t>
      </w:r>
      <w:proofErr w:type="spellStart"/>
      <w:r w:rsidRPr="001A69B5">
        <w:t>medverke</w:t>
      </w:r>
      <w:proofErr w:type="spellEnd"/>
      <w:r w:rsidRPr="001A69B5">
        <w:t xml:space="preserve"> til fred og tryggleik ved å </w:t>
      </w:r>
      <w:proofErr w:type="spellStart"/>
      <w:r w:rsidRPr="001A69B5">
        <w:t>fremje</w:t>
      </w:r>
      <w:proofErr w:type="spellEnd"/>
      <w:r w:rsidRPr="001A69B5">
        <w:t xml:space="preserve"> internasjonalt samarbeid på fagområda til organisasjonen.</w:t>
      </w:r>
    </w:p>
    <w:p w14:paraId="734AB037" w14:textId="77777777" w:rsidR="000513CD" w:rsidRPr="001A69B5" w:rsidRDefault="0009509B" w:rsidP="001A69B5">
      <w:pPr>
        <w:pStyle w:val="avsnitt-tittel"/>
      </w:pPr>
      <w:r w:rsidRPr="001A69B5">
        <w:t>Mål for 2022</w:t>
      </w:r>
    </w:p>
    <w:p w14:paraId="1357184F" w14:textId="77777777" w:rsidR="000513CD" w:rsidRPr="001A69B5" w:rsidRDefault="0009509B" w:rsidP="001A69B5">
      <w:r w:rsidRPr="001A69B5">
        <w:t xml:space="preserve">Norsk deltaking i UNESCO skal </w:t>
      </w:r>
      <w:proofErr w:type="spellStart"/>
      <w:r w:rsidRPr="001A69B5">
        <w:t>medverke</w:t>
      </w:r>
      <w:proofErr w:type="spellEnd"/>
      <w:r w:rsidRPr="001A69B5">
        <w:t xml:space="preserve"> til at UNESCO arbeider for ei god gjennomføring av og </w:t>
      </w:r>
      <w:proofErr w:type="spellStart"/>
      <w:r w:rsidRPr="001A69B5">
        <w:t>tek</w:t>
      </w:r>
      <w:proofErr w:type="spellEnd"/>
      <w:r w:rsidRPr="001A69B5">
        <w:t xml:space="preserve"> ei </w:t>
      </w:r>
      <w:proofErr w:type="spellStart"/>
      <w:r w:rsidRPr="001A69B5">
        <w:t>leiarrolle</w:t>
      </w:r>
      <w:proofErr w:type="spellEnd"/>
      <w:r w:rsidRPr="001A69B5">
        <w:t xml:space="preserve"> i koordineringa av FNs </w:t>
      </w:r>
      <w:proofErr w:type="spellStart"/>
      <w:r w:rsidRPr="001A69B5">
        <w:t>berekraftsmål</w:t>
      </w:r>
      <w:proofErr w:type="spellEnd"/>
      <w:r w:rsidRPr="001A69B5">
        <w:t xml:space="preserve"> 4 om utdanning. Deltakinga skal også </w:t>
      </w:r>
      <w:proofErr w:type="spellStart"/>
      <w:r w:rsidRPr="001A69B5">
        <w:t>medverke</w:t>
      </w:r>
      <w:proofErr w:type="spellEnd"/>
      <w:r w:rsidRPr="001A69B5">
        <w:t xml:space="preserve"> til at UNESCO følger opp den globale konvensjonen for godkjenning av </w:t>
      </w:r>
      <w:proofErr w:type="spellStart"/>
      <w:r w:rsidRPr="001A69B5">
        <w:t>kvalifikasjonar</w:t>
      </w:r>
      <w:proofErr w:type="spellEnd"/>
      <w:r w:rsidRPr="001A69B5">
        <w:t xml:space="preserve"> i </w:t>
      </w:r>
      <w:proofErr w:type="spellStart"/>
      <w:r w:rsidRPr="001A69B5">
        <w:t>høgare</w:t>
      </w:r>
      <w:proofErr w:type="spellEnd"/>
      <w:r w:rsidRPr="001A69B5">
        <w:t xml:space="preserve"> utdanning, og at organisasjonen kan få </w:t>
      </w:r>
      <w:proofErr w:type="spellStart"/>
      <w:r w:rsidRPr="001A69B5">
        <w:t>eit</w:t>
      </w:r>
      <w:proofErr w:type="spellEnd"/>
      <w:r w:rsidRPr="001A69B5">
        <w:t xml:space="preserve"> betre kunnskapsgrunnlag for hav og klima, </w:t>
      </w:r>
      <w:proofErr w:type="spellStart"/>
      <w:r w:rsidRPr="001A69B5">
        <w:t>ikkje</w:t>
      </w:r>
      <w:proofErr w:type="spellEnd"/>
      <w:r w:rsidRPr="001A69B5">
        <w:t xml:space="preserve"> minst ved å ha ei </w:t>
      </w:r>
      <w:proofErr w:type="spellStart"/>
      <w:r w:rsidRPr="001A69B5">
        <w:t>leiande</w:t>
      </w:r>
      <w:proofErr w:type="spellEnd"/>
      <w:r w:rsidRPr="001A69B5">
        <w:t xml:space="preserve"> rolle i gjennomføringa av FN-tiåret for havforsking (2021–30). I tillegg skal UNESCO verne og styrke verdas kultur- og naturarv, styrke presse- og ytringsfridommen og arbeide for </w:t>
      </w:r>
      <w:proofErr w:type="spellStart"/>
      <w:r w:rsidRPr="001A69B5">
        <w:t>meir</w:t>
      </w:r>
      <w:proofErr w:type="spellEnd"/>
      <w:r w:rsidRPr="001A69B5">
        <w:t xml:space="preserve"> </w:t>
      </w:r>
      <w:proofErr w:type="spellStart"/>
      <w:r w:rsidRPr="001A69B5">
        <w:t>open</w:t>
      </w:r>
      <w:proofErr w:type="spellEnd"/>
      <w:r w:rsidRPr="001A69B5">
        <w:t xml:space="preserve"> tilgang til forskingsresultat. I </w:t>
      </w:r>
      <w:proofErr w:type="spellStart"/>
      <w:r w:rsidRPr="001A69B5">
        <w:t>dei</w:t>
      </w:r>
      <w:proofErr w:type="spellEnd"/>
      <w:r w:rsidRPr="001A69B5">
        <w:t xml:space="preserve"> </w:t>
      </w:r>
      <w:proofErr w:type="spellStart"/>
      <w:r w:rsidRPr="001A69B5">
        <w:t>styrande</w:t>
      </w:r>
      <w:proofErr w:type="spellEnd"/>
      <w:r w:rsidRPr="001A69B5">
        <w:t xml:space="preserve"> organa til UNESCO har </w:t>
      </w:r>
      <w:proofErr w:type="spellStart"/>
      <w:r w:rsidRPr="001A69B5">
        <w:t>Noreg</w:t>
      </w:r>
      <w:proofErr w:type="spellEnd"/>
      <w:r w:rsidRPr="001A69B5">
        <w:t xml:space="preserve"> som mål å styrke resultatrapporteringa, betre samarbeidet med andre relevante FN-</w:t>
      </w:r>
      <w:proofErr w:type="spellStart"/>
      <w:r w:rsidRPr="001A69B5">
        <w:t>organisasjonar</w:t>
      </w:r>
      <w:proofErr w:type="spellEnd"/>
      <w:r w:rsidRPr="001A69B5">
        <w:t xml:space="preserve"> og konsentrere innsatsen der organisasjonen har </w:t>
      </w:r>
      <w:proofErr w:type="spellStart"/>
      <w:r w:rsidRPr="001A69B5">
        <w:t>dei</w:t>
      </w:r>
      <w:proofErr w:type="spellEnd"/>
      <w:r w:rsidRPr="001A69B5">
        <w:t xml:space="preserve"> største fortrinna sine.</w:t>
      </w:r>
    </w:p>
    <w:p w14:paraId="0F4C3896" w14:textId="77777777" w:rsidR="000513CD" w:rsidRPr="001A69B5" w:rsidRDefault="0009509B" w:rsidP="001A69B5">
      <w:pPr>
        <w:pStyle w:val="avsnitt-tittel"/>
      </w:pPr>
      <w:r w:rsidRPr="001A69B5">
        <w:t>Resultat i 2020</w:t>
      </w:r>
    </w:p>
    <w:p w14:paraId="7A239A92" w14:textId="77777777" w:rsidR="000513CD" w:rsidRPr="001A69B5" w:rsidRDefault="0009509B" w:rsidP="001A69B5">
      <w:proofErr w:type="spellStart"/>
      <w:r w:rsidRPr="001A69B5">
        <w:t>Berekraftsmåla</w:t>
      </w:r>
      <w:proofErr w:type="spellEnd"/>
      <w:r w:rsidRPr="001A69B5">
        <w:t xml:space="preserve"> (SDG-ane) og Agenda 2030 er </w:t>
      </w:r>
      <w:proofErr w:type="spellStart"/>
      <w:r w:rsidRPr="001A69B5">
        <w:t>førande</w:t>
      </w:r>
      <w:proofErr w:type="spellEnd"/>
      <w:r w:rsidRPr="001A69B5">
        <w:t xml:space="preserve"> for arbeidet til UNESCO. UNESCO har </w:t>
      </w:r>
      <w:proofErr w:type="spellStart"/>
      <w:r w:rsidRPr="001A69B5">
        <w:t>hovudansvaret</w:t>
      </w:r>
      <w:proofErr w:type="spellEnd"/>
      <w:r w:rsidRPr="001A69B5">
        <w:t xml:space="preserve"> for SDG 4 – utdanningsmålet – i FN. UNESCO arbeider </w:t>
      </w:r>
      <w:proofErr w:type="spellStart"/>
      <w:r w:rsidRPr="001A69B5">
        <w:t>kontinuerleg</w:t>
      </w:r>
      <w:proofErr w:type="spellEnd"/>
      <w:r w:rsidRPr="001A69B5">
        <w:t xml:space="preserve"> med målet og arrangerte Global </w:t>
      </w:r>
      <w:proofErr w:type="spellStart"/>
      <w:r w:rsidRPr="001A69B5">
        <w:t>Education</w:t>
      </w:r>
      <w:proofErr w:type="spellEnd"/>
      <w:r w:rsidRPr="001A69B5">
        <w:t xml:space="preserve"> Meeting </w:t>
      </w:r>
      <w:proofErr w:type="spellStart"/>
      <w:r w:rsidRPr="001A69B5">
        <w:t>saman</w:t>
      </w:r>
      <w:proofErr w:type="spellEnd"/>
      <w:r w:rsidRPr="001A69B5">
        <w:t xml:space="preserve"> med </w:t>
      </w:r>
      <w:proofErr w:type="spellStart"/>
      <w:r w:rsidRPr="001A69B5">
        <w:t>Noreg</w:t>
      </w:r>
      <w:proofErr w:type="spellEnd"/>
      <w:r w:rsidRPr="001A69B5">
        <w:t>, Ghana og Storbritannia i oktober med utdanning etter covid-19-pandemien som tema.</w:t>
      </w:r>
    </w:p>
    <w:p w14:paraId="42EDC933" w14:textId="77777777" w:rsidR="000513CD" w:rsidRPr="001A69B5" w:rsidRDefault="0009509B" w:rsidP="001A69B5">
      <w:r w:rsidRPr="001A69B5">
        <w:t xml:space="preserve">UNESCO arbeider aktivt og systematisk med implementeringa av </w:t>
      </w:r>
      <w:r w:rsidRPr="001A69B5">
        <w:rPr>
          <w:rStyle w:val="kursiv"/>
        </w:rPr>
        <w:t xml:space="preserve">global konvensjon for godkjenning av </w:t>
      </w:r>
      <w:proofErr w:type="spellStart"/>
      <w:r w:rsidRPr="001A69B5">
        <w:rPr>
          <w:rStyle w:val="kursiv"/>
        </w:rPr>
        <w:t>kvalifikasjonar</w:t>
      </w:r>
      <w:proofErr w:type="spellEnd"/>
      <w:r w:rsidRPr="001A69B5">
        <w:rPr>
          <w:rStyle w:val="kursiv"/>
        </w:rPr>
        <w:t xml:space="preserve"> </w:t>
      </w:r>
      <w:proofErr w:type="spellStart"/>
      <w:r w:rsidRPr="001A69B5">
        <w:rPr>
          <w:rStyle w:val="kursiv"/>
        </w:rPr>
        <w:t>innanfor</w:t>
      </w:r>
      <w:proofErr w:type="spellEnd"/>
      <w:r w:rsidRPr="001A69B5">
        <w:rPr>
          <w:rStyle w:val="kursiv"/>
        </w:rPr>
        <w:t xml:space="preserve"> </w:t>
      </w:r>
      <w:proofErr w:type="spellStart"/>
      <w:r w:rsidRPr="001A69B5">
        <w:rPr>
          <w:rStyle w:val="kursiv"/>
        </w:rPr>
        <w:t>høgare</w:t>
      </w:r>
      <w:proofErr w:type="spellEnd"/>
      <w:r w:rsidRPr="001A69B5">
        <w:rPr>
          <w:rStyle w:val="kursiv"/>
        </w:rPr>
        <w:t xml:space="preserve"> utdanning, som </w:t>
      </w:r>
      <w:proofErr w:type="spellStart"/>
      <w:r w:rsidRPr="001A69B5">
        <w:rPr>
          <w:rStyle w:val="kursiv"/>
        </w:rPr>
        <w:t>Noreg</w:t>
      </w:r>
      <w:proofErr w:type="spellEnd"/>
      <w:r w:rsidRPr="001A69B5">
        <w:rPr>
          <w:rStyle w:val="kursiv"/>
        </w:rPr>
        <w:t xml:space="preserve"> var den første staten til å ratifisere</w:t>
      </w:r>
      <w:r w:rsidRPr="001A69B5">
        <w:t xml:space="preserve">. Dette er det første globale normative dokumentet </w:t>
      </w:r>
      <w:proofErr w:type="spellStart"/>
      <w:r w:rsidRPr="001A69B5">
        <w:t>innanfor</w:t>
      </w:r>
      <w:proofErr w:type="spellEnd"/>
      <w:r w:rsidRPr="001A69B5">
        <w:t xml:space="preserve"> </w:t>
      </w:r>
      <w:proofErr w:type="spellStart"/>
      <w:r w:rsidRPr="001A69B5">
        <w:t>høgare</w:t>
      </w:r>
      <w:proofErr w:type="spellEnd"/>
      <w:r w:rsidRPr="001A69B5">
        <w:t xml:space="preserve"> utdanning </w:t>
      </w:r>
      <w:proofErr w:type="spellStart"/>
      <w:r w:rsidRPr="001A69B5">
        <w:t>frå</w:t>
      </w:r>
      <w:proofErr w:type="spellEnd"/>
      <w:r w:rsidRPr="001A69B5">
        <w:t xml:space="preserve"> UNESCO </w:t>
      </w:r>
      <w:proofErr w:type="spellStart"/>
      <w:r w:rsidRPr="001A69B5">
        <w:t>nokon</w:t>
      </w:r>
      <w:proofErr w:type="spellEnd"/>
      <w:r w:rsidRPr="001A69B5">
        <w:t xml:space="preserve"> gong.</w:t>
      </w:r>
    </w:p>
    <w:p w14:paraId="374C949A" w14:textId="77777777" w:rsidR="000513CD" w:rsidRPr="001A69B5" w:rsidRDefault="0009509B" w:rsidP="001A69B5">
      <w:r w:rsidRPr="001A69B5">
        <w:t xml:space="preserve">Den </w:t>
      </w:r>
      <w:proofErr w:type="spellStart"/>
      <w:r w:rsidRPr="001A69B5">
        <w:t>mellomstatlege</w:t>
      </w:r>
      <w:proofErr w:type="spellEnd"/>
      <w:r w:rsidRPr="001A69B5">
        <w:t xml:space="preserve"> havforskingskommisjonen (IOC) har </w:t>
      </w:r>
      <w:proofErr w:type="spellStart"/>
      <w:r w:rsidRPr="001A69B5">
        <w:t>arbeidd</w:t>
      </w:r>
      <w:proofErr w:type="spellEnd"/>
      <w:r w:rsidRPr="001A69B5">
        <w:t xml:space="preserve"> med å førebu FNs tiår for havforsking og har lagt fram </w:t>
      </w:r>
      <w:proofErr w:type="spellStart"/>
      <w:r w:rsidRPr="001A69B5">
        <w:t>ein</w:t>
      </w:r>
      <w:proofErr w:type="spellEnd"/>
      <w:r w:rsidRPr="001A69B5">
        <w:t xml:space="preserve"> gjennomføringsplan for tiåret. IOC har </w:t>
      </w:r>
      <w:proofErr w:type="spellStart"/>
      <w:r w:rsidRPr="001A69B5">
        <w:t>vidare</w:t>
      </w:r>
      <w:proofErr w:type="spellEnd"/>
      <w:r w:rsidRPr="001A69B5">
        <w:t xml:space="preserve"> gitt viktig kunnskap om </w:t>
      </w:r>
      <w:proofErr w:type="spellStart"/>
      <w:r w:rsidRPr="001A69B5">
        <w:t>samanhengen</w:t>
      </w:r>
      <w:proofErr w:type="spellEnd"/>
      <w:r w:rsidRPr="001A69B5">
        <w:t xml:space="preserve"> mellom tilstanden til hava og </w:t>
      </w:r>
      <w:proofErr w:type="spellStart"/>
      <w:r w:rsidRPr="001A69B5">
        <w:t>klimaendringar</w:t>
      </w:r>
      <w:proofErr w:type="spellEnd"/>
      <w:r w:rsidRPr="001A69B5">
        <w:t xml:space="preserve"> og kva havet har å </w:t>
      </w:r>
      <w:proofErr w:type="spellStart"/>
      <w:r w:rsidRPr="001A69B5">
        <w:t>seie</w:t>
      </w:r>
      <w:proofErr w:type="spellEnd"/>
      <w:r w:rsidRPr="001A69B5">
        <w:t xml:space="preserve"> for </w:t>
      </w:r>
      <w:proofErr w:type="spellStart"/>
      <w:r w:rsidRPr="001A69B5">
        <w:t>dei</w:t>
      </w:r>
      <w:proofErr w:type="spellEnd"/>
      <w:r w:rsidRPr="001A69B5">
        <w:t xml:space="preserve"> andre </w:t>
      </w:r>
      <w:proofErr w:type="spellStart"/>
      <w:r w:rsidRPr="001A69B5">
        <w:t>berekraftsmåla</w:t>
      </w:r>
      <w:proofErr w:type="spellEnd"/>
      <w:r w:rsidRPr="001A69B5">
        <w:t xml:space="preserve">. </w:t>
      </w:r>
      <w:proofErr w:type="spellStart"/>
      <w:r w:rsidRPr="001A69B5">
        <w:t>Noreg</w:t>
      </w:r>
      <w:proofErr w:type="spellEnd"/>
      <w:r w:rsidRPr="001A69B5">
        <w:t xml:space="preserve"> er medlem av Verdsarvkomiteen og ei aktiv og </w:t>
      </w:r>
      <w:proofErr w:type="spellStart"/>
      <w:r w:rsidRPr="001A69B5">
        <w:t>tydeleg</w:t>
      </w:r>
      <w:proofErr w:type="spellEnd"/>
      <w:r w:rsidRPr="001A69B5">
        <w:t xml:space="preserve"> stemme for å verne om og </w:t>
      </w:r>
      <w:proofErr w:type="spellStart"/>
      <w:r w:rsidRPr="001A69B5">
        <w:t>fremje</w:t>
      </w:r>
      <w:proofErr w:type="spellEnd"/>
      <w:r w:rsidRPr="001A69B5">
        <w:t xml:space="preserve"> verdas kultur- og naturarv. </w:t>
      </w:r>
      <w:proofErr w:type="spellStart"/>
      <w:r w:rsidRPr="001A69B5">
        <w:t>Noreg</w:t>
      </w:r>
      <w:proofErr w:type="spellEnd"/>
      <w:r w:rsidRPr="001A69B5">
        <w:t xml:space="preserve"> følger opp </w:t>
      </w:r>
      <w:proofErr w:type="spellStart"/>
      <w:r w:rsidRPr="001A69B5">
        <w:t>UNESCOs</w:t>
      </w:r>
      <w:proofErr w:type="spellEnd"/>
      <w:r w:rsidRPr="001A69B5">
        <w:t xml:space="preserve"> arbeid og mandat for presse- og ytringsfridom. Saman med </w:t>
      </w:r>
      <w:proofErr w:type="spellStart"/>
      <w:r w:rsidRPr="001A69B5">
        <w:t>dei</w:t>
      </w:r>
      <w:proofErr w:type="spellEnd"/>
      <w:r w:rsidRPr="001A69B5">
        <w:t xml:space="preserve"> andre nordiske landa arbeider </w:t>
      </w:r>
      <w:proofErr w:type="spellStart"/>
      <w:r w:rsidRPr="001A69B5">
        <w:t>Noreg</w:t>
      </w:r>
      <w:proofErr w:type="spellEnd"/>
      <w:r w:rsidRPr="001A69B5">
        <w:t xml:space="preserve"> </w:t>
      </w:r>
      <w:proofErr w:type="spellStart"/>
      <w:r w:rsidRPr="001A69B5">
        <w:t>kontinuerleg</w:t>
      </w:r>
      <w:proofErr w:type="spellEnd"/>
      <w:r w:rsidRPr="001A69B5">
        <w:t xml:space="preserve"> med å </w:t>
      </w:r>
      <w:proofErr w:type="spellStart"/>
      <w:r w:rsidRPr="001A69B5">
        <w:t>gjere</w:t>
      </w:r>
      <w:proofErr w:type="spellEnd"/>
      <w:r w:rsidRPr="001A69B5">
        <w:t xml:space="preserve"> UNESCO </w:t>
      </w:r>
      <w:proofErr w:type="spellStart"/>
      <w:r w:rsidRPr="001A69B5">
        <w:t>meir</w:t>
      </w:r>
      <w:proofErr w:type="spellEnd"/>
      <w:r w:rsidRPr="001A69B5">
        <w:t xml:space="preserve"> effektivt og resultatorientert og med å få innført </w:t>
      </w:r>
      <w:proofErr w:type="spellStart"/>
      <w:r w:rsidRPr="001A69B5">
        <w:t>eit</w:t>
      </w:r>
      <w:proofErr w:type="spellEnd"/>
      <w:r w:rsidRPr="001A69B5">
        <w:t xml:space="preserve"> </w:t>
      </w:r>
      <w:proofErr w:type="spellStart"/>
      <w:r w:rsidRPr="001A69B5">
        <w:t>meir</w:t>
      </w:r>
      <w:proofErr w:type="spellEnd"/>
      <w:r w:rsidRPr="001A69B5">
        <w:t xml:space="preserve"> kjønnsnøytralt språk og </w:t>
      </w:r>
      <w:proofErr w:type="spellStart"/>
      <w:r w:rsidRPr="001A69B5">
        <w:t>meir</w:t>
      </w:r>
      <w:proofErr w:type="spellEnd"/>
      <w:r w:rsidRPr="001A69B5">
        <w:t xml:space="preserve"> straumlinjeforma </w:t>
      </w:r>
      <w:proofErr w:type="spellStart"/>
      <w:r w:rsidRPr="001A69B5">
        <w:t>vedtaksstrukturar</w:t>
      </w:r>
      <w:proofErr w:type="spellEnd"/>
      <w:r w:rsidRPr="001A69B5">
        <w:t xml:space="preserve"> i organisasjonen.</w:t>
      </w:r>
    </w:p>
    <w:p w14:paraId="0FEDA114" w14:textId="77777777" w:rsidR="000513CD" w:rsidRPr="001A69B5" w:rsidRDefault="0009509B" w:rsidP="001A69B5">
      <w:pPr>
        <w:pStyle w:val="avsnitt-tittel"/>
      </w:pPr>
      <w:r w:rsidRPr="001A69B5">
        <w:t>Budsjettforslag for 2022</w:t>
      </w:r>
    </w:p>
    <w:p w14:paraId="2A493A88" w14:textId="77777777" w:rsidR="000513CD" w:rsidRPr="001A69B5" w:rsidRDefault="0009509B" w:rsidP="001A69B5">
      <w:r w:rsidRPr="001A69B5">
        <w:t>Departementet foreslår å løyve 22,6 mill. kroner til medlemskontingenten i UNESCO i 2022.</w:t>
      </w:r>
    </w:p>
    <w:p w14:paraId="56574B12" w14:textId="77777777" w:rsidR="000513CD" w:rsidRPr="001A69B5" w:rsidRDefault="0009509B" w:rsidP="001A69B5">
      <w:pPr>
        <w:pStyle w:val="b-post"/>
      </w:pPr>
      <w:r w:rsidRPr="001A69B5">
        <w:t>Post 76 UNESCO-formål</w:t>
      </w:r>
    </w:p>
    <w:p w14:paraId="6DE7DF4E" w14:textId="77777777" w:rsidR="000513CD" w:rsidRPr="001A69B5" w:rsidRDefault="0009509B" w:rsidP="001A69B5">
      <w:r w:rsidRPr="001A69B5">
        <w:t xml:space="preserve">Løyvinga på posten går til </w:t>
      </w:r>
      <w:proofErr w:type="spellStart"/>
      <w:r w:rsidRPr="001A69B5">
        <w:t>tilskotsordninga</w:t>
      </w:r>
      <w:proofErr w:type="spellEnd"/>
      <w:r w:rsidRPr="001A69B5">
        <w:t xml:space="preserve"> til UNESCO-formål, som blir forvalta av Den norske UNESCO-kommisjonen. UNESCO-kommisjonen er </w:t>
      </w:r>
      <w:proofErr w:type="spellStart"/>
      <w:r w:rsidRPr="001A69B5">
        <w:t>eit</w:t>
      </w:r>
      <w:proofErr w:type="spellEnd"/>
      <w:r w:rsidRPr="001A69B5">
        <w:t xml:space="preserve"> </w:t>
      </w:r>
      <w:proofErr w:type="spellStart"/>
      <w:r w:rsidRPr="001A69B5">
        <w:t>rådgivande</w:t>
      </w:r>
      <w:proofErr w:type="spellEnd"/>
      <w:r w:rsidRPr="001A69B5">
        <w:t xml:space="preserve"> organ for norske </w:t>
      </w:r>
      <w:proofErr w:type="spellStart"/>
      <w:r w:rsidRPr="001A69B5">
        <w:t>myndigheiter</w:t>
      </w:r>
      <w:proofErr w:type="spellEnd"/>
      <w:r w:rsidRPr="001A69B5">
        <w:t xml:space="preserve"> og fungerer som </w:t>
      </w:r>
      <w:proofErr w:type="spellStart"/>
      <w:r w:rsidRPr="001A69B5">
        <w:t>eit</w:t>
      </w:r>
      <w:proofErr w:type="spellEnd"/>
      <w:r w:rsidRPr="001A69B5">
        <w:t xml:space="preserve"> bindeledd mellom </w:t>
      </w:r>
      <w:proofErr w:type="spellStart"/>
      <w:r w:rsidRPr="001A69B5">
        <w:t>myndigheitene</w:t>
      </w:r>
      <w:proofErr w:type="spellEnd"/>
      <w:r w:rsidRPr="001A69B5">
        <w:t xml:space="preserve"> og fagmiljø på ansvarsområda til UNESCO. Drifta av UNESCO-kommisjonen blir finansiert over kap. 200, post 21.</w:t>
      </w:r>
    </w:p>
    <w:p w14:paraId="736EB782" w14:textId="77777777" w:rsidR="000513CD" w:rsidRPr="001A69B5" w:rsidRDefault="0009509B" w:rsidP="001A69B5">
      <w:pPr>
        <w:pStyle w:val="avsnitt-tittel"/>
      </w:pPr>
      <w:r w:rsidRPr="001A69B5">
        <w:t>Mål for 2022</w:t>
      </w:r>
    </w:p>
    <w:p w14:paraId="7982DFF2" w14:textId="77777777" w:rsidR="000513CD" w:rsidRPr="001A69B5" w:rsidRDefault="0009509B" w:rsidP="001A69B5">
      <w:proofErr w:type="spellStart"/>
      <w:r w:rsidRPr="001A69B5">
        <w:t>Tilskotsordninga</w:t>
      </w:r>
      <w:proofErr w:type="spellEnd"/>
      <w:r w:rsidRPr="001A69B5">
        <w:t xml:space="preserve"> skal styrke arbeidet og ansvarsområda til UNESCO, </w:t>
      </w:r>
      <w:proofErr w:type="spellStart"/>
      <w:r w:rsidRPr="001A69B5">
        <w:t>gjere</w:t>
      </w:r>
      <w:proofErr w:type="spellEnd"/>
      <w:r w:rsidRPr="001A69B5">
        <w:t xml:space="preserve"> UNESCO </w:t>
      </w:r>
      <w:proofErr w:type="spellStart"/>
      <w:r w:rsidRPr="001A69B5">
        <w:t>meir</w:t>
      </w:r>
      <w:proofErr w:type="spellEnd"/>
      <w:r w:rsidRPr="001A69B5">
        <w:t xml:space="preserve"> </w:t>
      </w:r>
      <w:proofErr w:type="spellStart"/>
      <w:r w:rsidRPr="001A69B5">
        <w:t>kjend</w:t>
      </w:r>
      <w:proofErr w:type="spellEnd"/>
      <w:r w:rsidRPr="001A69B5">
        <w:t xml:space="preserve"> i </w:t>
      </w:r>
      <w:proofErr w:type="spellStart"/>
      <w:r w:rsidRPr="001A69B5">
        <w:t>Noreg</w:t>
      </w:r>
      <w:proofErr w:type="spellEnd"/>
      <w:r w:rsidRPr="001A69B5">
        <w:t xml:space="preserve"> og understøtte </w:t>
      </w:r>
      <w:proofErr w:type="spellStart"/>
      <w:r w:rsidRPr="001A69B5">
        <w:t>dei</w:t>
      </w:r>
      <w:proofErr w:type="spellEnd"/>
      <w:r w:rsidRPr="001A69B5">
        <w:t xml:space="preserve"> </w:t>
      </w:r>
      <w:proofErr w:type="spellStart"/>
      <w:r w:rsidRPr="001A69B5">
        <w:t>vedtekne</w:t>
      </w:r>
      <w:proofErr w:type="spellEnd"/>
      <w:r w:rsidRPr="001A69B5">
        <w:t xml:space="preserve"> satsingsområda til Den norske UNESCO-kommisjonen.</w:t>
      </w:r>
    </w:p>
    <w:p w14:paraId="2CD65282" w14:textId="77777777" w:rsidR="000513CD" w:rsidRPr="001A69B5" w:rsidRDefault="0009509B" w:rsidP="001A69B5">
      <w:pPr>
        <w:pStyle w:val="avsnitt-tittel"/>
      </w:pPr>
      <w:r w:rsidRPr="001A69B5">
        <w:t>Resultat i 2020</w:t>
      </w:r>
    </w:p>
    <w:p w14:paraId="352807FD" w14:textId="77777777" w:rsidR="000513CD" w:rsidRPr="001A69B5" w:rsidRDefault="0009509B" w:rsidP="001A69B5">
      <w:r w:rsidRPr="001A69B5">
        <w:t xml:space="preserve">23 ulike prosjekt </w:t>
      </w:r>
      <w:proofErr w:type="spellStart"/>
      <w:r w:rsidRPr="001A69B5">
        <w:t>fekk</w:t>
      </w:r>
      <w:proofErr w:type="spellEnd"/>
      <w:r w:rsidRPr="001A69B5">
        <w:t xml:space="preserve"> støtte </w:t>
      </w:r>
      <w:proofErr w:type="spellStart"/>
      <w:r w:rsidRPr="001A69B5">
        <w:t>frå</w:t>
      </w:r>
      <w:proofErr w:type="spellEnd"/>
      <w:r w:rsidRPr="001A69B5">
        <w:t xml:space="preserve"> </w:t>
      </w:r>
      <w:proofErr w:type="spellStart"/>
      <w:r w:rsidRPr="001A69B5">
        <w:t>tilskotsordninga</w:t>
      </w:r>
      <w:proofErr w:type="spellEnd"/>
      <w:r w:rsidRPr="001A69B5">
        <w:t xml:space="preserve">. Prosjekta låg </w:t>
      </w:r>
      <w:proofErr w:type="spellStart"/>
      <w:r w:rsidRPr="001A69B5">
        <w:t>innanfor</w:t>
      </w:r>
      <w:proofErr w:type="spellEnd"/>
      <w:r w:rsidRPr="001A69B5">
        <w:t xml:space="preserve"> satsingsområda til Den norske UNESCO-kommisjonen: presse- og ytringsfridom, </w:t>
      </w:r>
      <w:proofErr w:type="spellStart"/>
      <w:r w:rsidRPr="001A69B5">
        <w:t>berekraftig</w:t>
      </w:r>
      <w:proofErr w:type="spellEnd"/>
      <w:r w:rsidRPr="001A69B5">
        <w:t xml:space="preserve"> utvikling, immateriell kulturarv, verdsarv og </w:t>
      </w:r>
      <w:proofErr w:type="spellStart"/>
      <w:r w:rsidRPr="001A69B5">
        <w:t>dokumentarv</w:t>
      </w:r>
      <w:proofErr w:type="spellEnd"/>
      <w:r w:rsidRPr="001A69B5">
        <w:t xml:space="preserve">, og demokratiutvikling. Prosjekta er </w:t>
      </w:r>
      <w:proofErr w:type="spellStart"/>
      <w:r w:rsidRPr="001A69B5">
        <w:t>spreidde</w:t>
      </w:r>
      <w:proofErr w:type="spellEnd"/>
      <w:r w:rsidRPr="001A69B5">
        <w:t xml:space="preserve"> ut i </w:t>
      </w:r>
      <w:proofErr w:type="spellStart"/>
      <w:r w:rsidRPr="001A69B5">
        <w:t>Noreg</w:t>
      </w:r>
      <w:proofErr w:type="spellEnd"/>
      <w:r w:rsidRPr="001A69B5">
        <w:t xml:space="preserve">, og ordninga har dermed </w:t>
      </w:r>
      <w:proofErr w:type="spellStart"/>
      <w:r w:rsidRPr="001A69B5">
        <w:t>medverka</w:t>
      </w:r>
      <w:proofErr w:type="spellEnd"/>
      <w:r w:rsidRPr="001A69B5">
        <w:t xml:space="preserve"> til å </w:t>
      </w:r>
      <w:proofErr w:type="spellStart"/>
      <w:r w:rsidRPr="001A69B5">
        <w:t>gjere</w:t>
      </w:r>
      <w:proofErr w:type="spellEnd"/>
      <w:r w:rsidRPr="001A69B5">
        <w:t xml:space="preserve"> ansvarsområda til UNESCO </w:t>
      </w:r>
      <w:proofErr w:type="spellStart"/>
      <w:r w:rsidRPr="001A69B5">
        <w:t>meir</w:t>
      </w:r>
      <w:proofErr w:type="spellEnd"/>
      <w:r w:rsidRPr="001A69B5">
        <w:t xml:space="preserve"> </w:t>
      </w:r>
      <w:proofErr w:type="spellStart"/>
      <w:r w:rsidRPr="001A69B5">
        <w:t>kjende</w:t>
      </w:r>
      <w:proofErr w:type="spellEnd"/>
      <w:r w:rsidRPr="001A69B5">
        <w:t xml:space="preserve"> i </w:t>
      </w:r>
      <w:proofErr w:type="spellStart"/>
      <w:r w:rsidRPr="001A69B5">
        <w:t>fleire</w:t>
      </w:r>
      <w:proofErr w:type="spellEnd"/>
      <w:r w:rsidRPr="001A69B5">
        <w:t xml:space="preserve"> </w:t>
      </w:r>
      <w:proofErr w:type="spellStart"/>
      <w:r w:rsidRPr="001A69B5">
        <w:t>delar</w:t>
      </w:r>
      <w:proofErr w:type="spellEnd"/>
      <w:r w:rsidRPr="001A69B5">
        <w:t xml:space="preserve"> av landet. </w:t>
      </w:r>
      <w:proofErr w:type="spellStart"/>
      <w:r w:rsidRPr="001A69B5">
        <w:t>Ein</w:t>
      </w:r>
      <w:proofErr w:type="spellEnd"/>
      <w:r w:rsidRPr="001A69B5">
        <w:t xml:space="preserve"> del av løyvinga gjekk i 2020 til å sikre </w:t>
      </w:r>
      <w:proofErr w:type="spellStart"/>
      <w:r w:rsidRPr="001A69B5">
        <w:t>vidare</w:t>
      </w:r>
      <w:proofErr w:type="spellEnd"/>
      <w:r w:rsidRPr="001A69B5">
        <w:t xml:space="preserve"> støtte til </w:t>
      </w:r>
      <w:proofErr w:type="spellStart"/>
      <w:r w:rsidRPr="001A69B5">
        <w:t>UNESCOs</w:t>
      </w:r>
      <w:proofErr w:type="spellEnd"/>
      <w:r w:rsidRPr="001A69B5">
        <w:t xml:space="preserve"> skulenettverk, Associated School Program Network (</w:t>
      </w:r>
      <w:proofErr w:type="spellStart"/>
      <w:r w:rsidRPr="001A69B5">
        <w:t>ASPnet</w:t>
      </w:r>
      <w:proofErr w:type="spellEnd"/>
      <w:r w:rsidRPr="001A69B5">
        <w:t xml:space="preserve">). </w:t>
      </w:r>
      <w:proofErr w:type="spellStart"/>
      <w:r w:rsidRPr="001A69B5">
        <w:t>ASPnet</w:t>
      </w:r>
      <w:proofErr w:type="spellEnd"/>
      <w:r w:rsidRPr="001A69B5">
        <w:t xml:space="preserve"> er </w:t>
      </w:r>
      <w:proofErr w:type="spellStart"/>
      <w:r w:rsidRPr="001A69B5">
        <w:t>eit</w:t>
      </w:r>
      <w:proofErr w:type="spellEnd"/>
      <w:r w:rsidRPr="001A69B5">
        <w:t xml:space="preserve"> globalt nettverk av </w:t>
      </w:r>
      <w:proofErr w:type="spellStart"/>
      <w:r w:rsidRPr="001A69B5">
        <w:t>meir</w:t>
      </w:r>
      <w:proofErr w:type="spellEnd"/>
      <w:r w:rsidRPr="001A69B5">
        <w:t xml:space="preserve"> enn 11 500 </w:t>
      </w:r>
      <w:proofErr w:type="spellStart"/>
      <w:r w:rsidRPr="001A69B5">
        <w:t>utdanningsinstitusjonar</w:t>
      </w:r>
      <w:proofErr w:type="spellEnd"/>
      <w:r w:rsidRPr="001A69B5">
        <w:t xml:space="preserve"> i 180 land som arbeider for å </w:t>
      </w:r>
      <w:proofErr w:type="spellStart"/>
      <w:r w:rsidRPr="001A69B5">
        <w:t>fremje</w:t>
      </w:r>
      <w:proofErr w:type="spellEnd"/>
      <w:r w:rsidRPr="001A69B5">
        <w:t xml:space="preserve"> </w:t>
      </w:r>
      <w:proofErr w:type="spellStart"/>
      <w:r w:rsidRPr="001A69B5">
        <w:t>verdiane</w:t>
      </w:r>
      <w:proofErr w:type="spellEnd"/>
      <w:r w:rsidRPr="001A69B5">
        <w:t xml:space="preserve"> og måla til UNESCO, mellom anna delmål 4.7 i Agenda 2030 om utdanning for å </w:t>
      </w:r>
      <w:proofErr w:type="spellStart"/>
      <w:r w:rsidRPr="001A69B5">
        <w:t>fremje</w:t>
      </w:r>
      <w:proofErr w:type="spellEnd"/>
      <w:r w:rsidRPr="001A69B5">
        <w:t xml:space="preserve"> </w:t>
      </w:r>
      <w:proofErr w:type="spellStart"/>
      <w:r w:rsidRPr="001A69B5">
        <w:t>berekraftig</w:t>
      </w:r>
      <w:proofErr w:type="spellEnd"/>
      <w:r w:rsidRPr="001A69B5">
        <w:t xml:space="preserve"> utvikling. I 2020 var det 38 </w:t>
      </w:r>
      <w:proofErr w:type="spellStart"/>
      <w:r w:rsidRPr="001A69B5">
        <w:t>medlemsskular</w:t>
      </w:r>
      <w:proofErr w:type="spellEnd"/>
      <w:r w:rsidRPr="001A69B5">
        <w:t xml:space="preserve"> i </w:t>
      </w:r>
      <w:proofErr w:type="spellStart"/>
      <w:r w:rsidRPr="001A69B5">
        <w:t>Noreg</w:t>
      </w:r>
      <w:proofErr w:type="spellEnd"/>
      <w:r w:rsidRPr="001A69B5">
        <w:t xml:space="preserve">. FN-sambandet er nasjonal koordinator for </w:t>
      </w:r>
      <w:proofErr w:type="spellStart"/>
      <w:r w:rsidRPr="001A69B5">
        <w:t>ASPnet</w:t>
      </w:r>
      <w:proofErr w:type="spellEnd"/>
      <w:r w:rsidRPr="001A69B5">
        <w:t xml:space="preserve"> i </w:t>
      </w:r>
      <w:proofErr w:type="spellStart"/>
      <w:r w:rsidRPr="001A69B5">
        <w:t>Noreg</w:t>
      </w:r>
      <w:proofErr w:type="spellEnd"/>
      <w:r w:rsidRPr="001A69B5">
        <w:t>.</w:t>
      </w:r>
    </w:p>
    <w:p w14:paraId="5BC748AE" w14:textId="77777777" w:rsidR="000513CD" w:rsidRPr="001A69B5" w:rsidRDefault="0009509B" w:rsidP="001A69B5">
      <w:pPr>
        <w:pStyle w:val="avsnitt-tittel"/>
      </w:pPr>
      <w:r w:rsidRPr="001A69B5">
        <w:t>Budsjettforslag for 2022</w:t>
      </w:r>
    </w:p>
    <w:p w14:paraId="073C17E7" w14:textId="77777777" w:rsidR="000513CD" w:rsidRPr="001A69B5" w:rsidRDefault="0009509B" w:rsidP="001A69B5">
      <w:r w:rsidRPr="001A69B5">
        <w:t xml:space="preserve">Kunnskapsdepartementet foreslår å løyve 4,4 mill. kroner på posten i 2022. Dette inkluderer ei </w:t>
      </w:r>
      <w:proofErr w:type="spellStart"/>
      <w:r w:rsidRPr="001A69B5">
        <w:t>særskild</w:t>
      </w:r>
      <w:proofErr w:type="spellEnd"/>
      <w:r w:rsidRPr="001A69B5">
        <w:t xml:space="preserve"> løyving på 700 000 kroner til </w:t>
      </w:r>
      <w:proofErr w:type="spellStart"/>
      <w:r w:rsidRPr="001A69B5">
        <w:t>UNESCOs</w:t>
      </w:r>
      <w:proofErr w:type="spellEnd"/>
      <w:r w:rsidRPr="001A69B5">
        <w:t xml:space="preserve"> skulenettverk </w:t>
      </w:r>
      <w:proofErr w:type="spellStart"/>
      <w:r w:rsidRPr="001A69B5">
        <w:t>ASPnet</w:t>
      </w:r>
      <w:proofErr w:type="spellEnd"/>
      <w:r w:rsidRPr="001A69B5">
        <w:t>.</w:t>
      </w:r>
    </w:p>
    <w:p w14:paraId="276DA07B" w14:textId="77777777" w:rsidR="000513CD" w:rsidRPr="001A69B5" w:rsidRDefault="0009509B" w:rsidP="001A69B5">
      <w:pPr>
        <w:pStyle w:val="b-budkaptit"/>
      </w:pPr>
      <w:r w:rsidRPr="001A69B5">
        <w:t>Kap. 3288 Internasjonale samarbeidstiltak</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3C30958D" w14:textId="77777777" w:rsidTr="003405E6">
        <w:trPr>
          <w:trHeight w:val="640"/>
          <w:hidden/>
        </w:trPr>
        <w:tc>
          <w:tcPr>
            <w:tcW w:w="840" w:type="dxa"/>
          </w:tcPr>
          <w:p w14:paraId="33B264ED" w14:textId="77777777" w:rsidR="000513CD" w:rsidRPr="001A69B5" w:rsidRDefault="0009509B" w:rsidP="001A69B5">
            <w:pPr>
              <w:pStyle w:val="Tabellnavn"/>
            </w:pPr>
            <w:r w:rsidRPr="001A69B5">
              <w:t>KPAL</w:t>
            </w:r>
          </w:p>
        </w:tc>
        <w:tc>
          <w:tcPr>
            <w:tcW w:w="4800" w:type="dxa"/>
          </w:tcPr>
          <w:p w14:paraId="5DD6B48F" w14:textId="77777777" w:rsidR="000513CD" w:rsidRPr="001A69B5" w:rsidRDefault="000513CD" w:rsidP="001A69B5">
            <w:pPr>
              <w:pStyle w:val="Tabellnavn"/>
            </w:pPr>
          </w:p>
        </w:tc>
        <w:tc>
          <w:tcPr>
            <w:tcW w:w="1300" w:type="dxa"/>
          </w:tcPr>
          <w:p w14:paraId="10D9B156" w14:textId="77777777" w:rsidR="000513CD" w:rsidRPr="001A69B5" w:rsidRDefault="000513CD" w:rsidP="001A69B5">
            <w:pPr>
              <w:pStyle w:val="Tabellnavn"/>
            </w:pPr>
          </w:p>
        </w:tc>
        <w:tc>
          <w:tcPr>
            <w:tcW w:w="1300" w:type="dxa"/>
          </w:tcPr>
          <w:p w14:paraId="0A74EC7D" w14:textId="77777777" w:rsidR="000513CD" w:rsidRPr="001A69B5" w:rsidRDefault="000513CD" w:rsidP="001A69B5">
            <w:pPr>
              <w:pStyle w:val="Tabellnavn"/>
            </w:pPr>
          </w:p>
        </w:tc>
        <w:tc>
          <w:tcPr>
            <w:tcW w:w="1300" w:type="dxa"/>
          </w:tcPr>
          <w:p w14:paraId="42A12C62" w14:textId="77777777" w:rsidR="000513CD" w:rsidRPr="001A69B5" w:rsidRDefault="0009509B" w:rsidP="001A69B5">
            <w:r w:rsidRPr="001A69B5">
              <w:t>(i 1 000 kr)</w:t>
            </w:r>
          </w:p>
        </w:tc>
      </w:tr>
      <w:tr w:rsidR="000513CD" w:rsidRPr="001A69B5" w14:paraId="3724013B" w14:textId="77777777" w:rsidTr="003405E6">
        <w:trPr>
          <w:trHeight w:val="600"/>
        </w:trPr>
        <w:tc>
          <w:tcPr>
            <w:tcW w:w="840" w:type="dxa"/>
          </w:tcPr>
          <w:p w14:paraId="2EE615EB" w14:textId="77777777" w:rsidR="000513CD" w:rsidRPr="001A69B5" w:rsidRDefault="0009509B" w:rsidP="001A69B5">
            <w:r w:rsidRPr="001A69B5">
              <w:t>Post</w:t>
            </w:r>
          </w:p>
        </w:tc>
        <w:tc>
          <w:tcPr>
            <w:tcW w:w="4800" w:type="dxa"/>
          </w:tcPr>
          <w:p w14:paraId="4BE3AE17" w14:textId="77777777" w:rsidR="000513CD" w:rsidRPr="001A69B5" w:rsidRDefault="0009509B" w:rsidP="001A69B5">
            <w:proofErr w:type="spellStart"/>
            <w:r w:rsidRPr="001A69B5">
              <w:t>Nemning</w:t>
            </w:r>
            <w:proofErr w:type="spellEnd"/>
          </w:p>
        </w:tc>
        <w:tc>
          <w:tcPr>
            <w:tcW w:w="1300" w:type="dxa"/>
          </w:tcPr>
          <w:p w14:paraId="789A7A6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9569749" w14:textId="77777777" w:rsidR="000513CD" w:rsidRPr="001A69B5" w:rsidRDefault="0009509B" w:rsidP="001A69B5">
            <w:r w:rsidRPr="001A69B5">
              <w:t xml:space="preserve">Saldert </w:t>
            </w:r>
            <w:r w:rsidRPr="001A69B5">
              <w:br/>
              <w:t>budsjett 2021</w:t>
            </w:r>
          </w:p>
        </w:tc>
        <w:tc>
          <w:tcPr>
            <w:tcW w:w="1300" w:type="dxa"/>
          </w:tcPr>
          <w:p w14:paraId="69F6ABA6" w14:textId="77777777" w:rsidR="000513CD" w:rsidRPr="001A69B5" w:rsidRDefault="0009509B" w:rsidP="001A69B5">
            <w:r w:rsidRPr="001A69B5">
              <w:t xml:space="preserve">Forslag </w:t>
            </w:r>
            <w:r w:rsidRPr="001A69B5">
              <w:br/>
              <w:t>2022</w:t>
            </w:r>
          </w:p>
        </w:tc>
      </w:tr>
      <w:tr w:rsidR="000513CD" w:rsidRPr="001A69B5" w14:paraId="3357DF7F" w14:textId="77777777" w:rsidTr="003405E6">
        <w:trPr>
          <w:trHeight w:val="380"/>
        </w:trPr>
        <w:tc>
          <w:tcPr>
            <w:tcW w:w="840" w:type="dxa"/>
          </w:tcPr>
          <w:p w14:paraId="7B500CEC" w14:textId="77777777" w:rsidR="000513CD" w:rsidRPr="001A69B5" w:rsidRDefault="0009509B" w:rsidP="001A69B5">
            <w:r w:rsidRPr="001A69B5">
              <w:t>04</w:t>
            </w:r>
          </w:p>
        </w:tc>
        <w:tc>
          <w:tcPr>
            <w:tcW w:w="4800" w:type="dxa"/>
          </w:tcPr>
          <w:p w14:paraId="490CA76E"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300" w:type="dxa"/>
          </w:tcPr>
          <w:p w14:paraId="057FFDCF" w14:textId="77777777" w:rsidR="000513CD" w:rsidRPr="001A69B5" w:rsidRDefault="0009509B" w:rsidP="001A69B5">
            <w:r w:rsidRPr="001A69B5">
              <w:t>13 351</w:t>
            </w:r>
          </w:p>
        </w:tc>
        <w:tc>
          <w:tcPr>
            <w:tcW w:w="1300" w:type="dxa"/>
          </w:tcPr>
          <w:p w14:paraId="1A388F52" w14:textId="77777777" w:rsidR="000513CD" w:rsidRPr="001A69B5" w:rsidRDefault="0009509B" w:rsidP="001A69B5">
            <w:r w:rsidRPr="001A69B5">
              <w:t>14 582</w:t>
            </w:r>
          </w:p>
        </w:tc>
        <w:tc>
          <w:tcPr>
            <w:tcW w:w="1300" w:type="dxa"/>
          </w:tcPr>
          <w:p w14:paraId="06DEFB35" w14:textId="77777777" w:rsidR="000513CD" w:rsidRPr="001A69B5" w:rsidRDefault="0009509B" w:rsidP="001A69B5">
            <w:r w:rsidRPr="001A69B5">
              <w:t>17 441</w:t>
            </w:r>
          </w:p>
        </w:tc>
      </w:tr>
      <w:tr w:rsidR="000513CD" w:rsidRPr="001A69B5" w14:paraId="0B4F7DC3" w14:textId="77777777" w:rsidTr="003405E6">
        <w:trPr>
          <w:trHeight w:val="380"/>
        </w:trPr>
        <w:tc>
          <w:tcPr>
            <w:tcW w:w="840" w:type="dxa"/>
          </w:tcPr>
          <w:p w14:paraId="4D25CA4D" w14:textId="77777777" w:rsidR="000513CD" w:rsidRPr="001A69B5" w:rsidRDefault="000513CD" w:rsidP="001A69B5"/>
        </w:tc>
        <w:tc>
          <w:tcPr>
            <w:tcW w:w="4800" w:type="dxa"/>
          </w:tcPr>
          <w:p w14:paraId="3DCECA88" w14:textId="77777777" w:rsidR="000513CD" w:rsidRPr="001A69B5" w:rsidRDefault="0009509B" w:rsidP="001A69B5">
            <w:r w:rsidRPr="001A69B5">
              <w:t>Sum kap. 3288</w:t>
            </w:r>
          </w:p>
        </w:tc>
        <w:tc>
          <w:tcPr>
            <w:tcW w:w="1300" w:type="dxa"/>
          </w:tcPr>
          <w:p w14:paraId="413CA616" w14:textId="77777777" w:rsidR="000513CD" w:rsidRPr="001A69B5" w:rsidRDefault="0009509B" w:rsidP="001A69B5">
            <w:r w:rsidRPr="001A69B5">
              <w:t>13 351</w:t>
            </w:r>
          </w:p>
        </w:tc>
        <w:tc>
          <w:tcPr>
            <w:tcW w:w="1300" w:type="dxa"/>
          </w:tcPr>
          <w:p w14:paraId="4EBC7C4C" w14:textId="77777777" w:rsidR="000513CD" w:rsidRPr="001A69B5" w:rsidRDefault="0009509B" w:rsidP="001A69B5">
            <w:r w:rsidRPr="001A69B5">
              <w:t>14 582</w:t>
            </w:r>
          </w:p>
        </w:tc>
        <w:tc>
          <w:tcPr>
            <w:tcW w:w="1300" w:type="dxa"/>
          </w:tcPr>
          <w:p w14:paraId="2FF95570" w14:textId="77777777" w:rsidR="000513CD" w:rsidRPr="001A69B5" w:rsidRDefault="0009509B" w:rsidP="001A69B5">
            <w:r w:rsidRPr="001A69B5">
              <w:t>17 441</w:t>
            </w:r>
          </w:p>
        </w:tc>
      </w:tr>
    </w:tbl>
    <w:p w14:paraId="04E8A34B" w14:textId="77777777" w:rsidR="000513CD" w:rsidRPr="001A69B5" w:rsidRDefault="0009509B" w:rsidP="001A69B5">
      <w:r w:rsidRPr="001A69B5">
        <w:t xml:space="preserve">Løyvinga på post 04 gjeld refusjon av utgifter til UNESCO-kontingenten, som etter statistikkdirektiva til OECD blir definerte som </w:t>
      </w:r>
      <w:proofErr w:type="spellStart"/>
      <w:r w:rsidRPr="001A69B5">
        <w:t>offentleg</w:t>
      </w:r>
      <w:proofErr w:type="spellEnd"/>
      <w:r w:rsidRPr="001A69B5">
        <w:t xml:space="preserve"> utviklingshjelp.</w:t>
      </w:r>
    </w:p>
    <w:p w14:paraId="6BCD259F" w14:textId="77777777" w:rsidR="000513CD" w:rsidRPr="001A69B5" w:rsidRDefault="0009509B" w:rsidP="001A69B5">
      <w:pPr>
        <w:pStyle w:val="b-budkaptit"/>
      </w:pPr>
      <w:r w:rsidRPr="001A69B5">
        <w:t xml:space="preserve">Kap. 289 </w:t>
      </w:r>
      <w:proofErr w:type="spellStart"/>
      <w:r w:rsidRPr="001A69B5">
        <w:t>Vitskaplege</w:t>
      </w:r>
      <w:proofErr w:type="spellEnd"/>
      <w:r w:rsidRPr="001A69B5">
        <w:t xml:space="preserve"> </w:t>
      </w:r>
      <w:proofErr w:type="spellStart"/>
      <w:r w:rsidRPr="001A69B5">
        <w:t>prisar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93BE3BB" w14:textId="77777777" w:rsidTr="003405E6">
        <w:trPr>
          <w:trHeight w:val="640"/>
          <w:hidden/>
        </w:trPr>
        <w:tc>
          <w:tcPr>
            <w:tcW w:w="840" w:type="dxa"/>
          </w:tcPr>
          <w:p w14:paraId="38293980" w14:textId="77777777" w:rsidR="000513CD" w:rsidRPr="001A69B5" w:rsidRDefault="0009509B" w:rsidP="001A69B5">
            <w:pPr>
              <w:pStyle w:val="Tabellnavn"/>
            </w:pPr>
            <w:r w:rsidRPr="001A69B5">
              <w:t>KPAL</w:t>
            </w:r>
          </w:p>
        </w:tc>
        <w:tc>
          <w:tcPr>
            <w:tcW w:w="4800" w:type="dxa"/>
          </w:tcPr>
          <w:p w14:paraId="208FBD57" w14:textId="77777777" w:rsidR="000513CD" w:rsidRPr="001A69B5" w:rsidRDefault="000513CD" w:rsidP="001A69B5">
            <w:pPr>
              <w:pStyle w:val="Tabellnavn"/>
            </w:pPr>
          </w:p>
        </w:tc>
        <w:tc>
          <w:tcPr>
            <w:tcW w:w="1300" w:type="dxa"/>
          </w:tcPr>
          <w:p w14:paraId="455F8447" w14:textId="77777777" w:rsidR="000513CD" w:rsidRPr="001A69B5" w:rsidRDefault="000513CD" w:rsidP="001A69B5">
            <w:pPr>
              <w:pStyle w:val="Tabellnavn"/>
            </w:pPr>
          </w:p>
        </w:tc>
        <w:tc>
          <w:tcPr>
            <w:tcW w:w="1300" w:type="dxa"/>
          </w:tcPr>
          <w:p w14:paraId="7C62712E" w14:textId="77777777" w:rsidR="000513CD" w:rsidRPr="001A69B5" w:rsidRDefault="000513CD" w:rsidP="001A69B5">
            <w:pPr>
              <w:pStyle w:val="Tabellnavn"/>
            </w:pPr>
          </w:p>
        </w:tc>
        <w:tc>
          <w:tcPr>
            <w:tcW w:w="1300" w:type="dxa"/>
          </w:tcPr>
          <w:p w14:paraId="679CE64C" w14:textId="77777777" w:rsidR="000513CD" w:rsidRPr="001A69B5" w:rsidRDefault="0009509B" w:rsidP="001A69B5">
            <w:r w:rsidRPr="001A69B5">
              <w:t>(i 1 000 kr)</w:t>
            </w:r>
          </w:p>
        </w:tc>
      </w:tr>
      <w:tr w:rsidR="000513CD" w:rsidRPr="001A69B5" w14:paraId="44FC6864" w14:textId="77777777" w:rsidTr="003405E6">
        <w:trPr>
          <w:trHeight w:val="600"/>
        </w:trPr>
        <w:tc>
          <w:tcPr>
            <w:tcW w:w="840" w:type="dxa"/>
          </w:tcPr>
          <w:p w14:paraId="599C228C" w14:textId="77777777" w:rsidR="000513CD" w:rsidRPr="001A69B5" w:rsidRDefault="0009509B" w:rsidP="001A69B5">
            <w:r w:rsidRPr="001A69B5">
              <w:t>Post</w:t>
            </w:r>
          </w:p>
        </w:tc>
        <w:tc>
          <w:tcPr>
            <w:tcW w:w="4800" w:type="dxa"/>
          </w:tcPr>
          <w:p w14:paraId="55E635BE" w14:textId="77777777" w:rsidR="000513CD" w:rsidRPr="001A69B5" w:rsidRDefault="0009509B" w:rsidP="001A69B5">
            <w:proofErr w:type="spellStart"/>
            <w:r w:rsidRPr="001A69B5">
              <w:t>Nemning</w:t>
            </w:r>
            <w:proofErr w:type="spellEnd"/>
          </w:p>
        </w:tc>
        <w:tc>
          <w:tcPr>
            <w:tcW w:w="1300" w:type="dxa"/>
          </w:tcPr>
          <w:p w14:paraId="7BA88E8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C714025" w14:textId="77777777" w:rsidR="000513CD" w:rsidRPr="001A69B5" w:rsidRDefault="0009509B" w:rsidP="001A69B5">
            <w:r w:rsidRPr="001A69B5">
              <w:t xml:space="preserve">Saldert </w:t>
            </w:r>
            <w:r w:rsidRPr="001A69B5">
              <w:br/>
              <w:t>budsjett 2021</w:t>
            </w:r>
          </w:p>
        </w:tc>
        <w:tc>
          <w:tcPr>
            <w:tcW w:w="1300" w:type="dxa"/>
          </w:tcPr>
          <w:p w14:paraId="6FB6703B" w14:textId="77777777" w:rsidR="000513CD" w:rsidRPr="001A69B5" w:rsidRDefault="0009509B" w:rsidP="001A69B5">
            <w:r w:rsidRPr="001A69B5">
              <w:t xml:space="preserve">Forslag </w:t>
            </w:r>
            <w:r w:rsidRPr="001A69B5">
              <w:br/>
              <w:t>2022</w:t>
            </w:r>
          </w:p>
        </w:tc>
      </w:tr>
      <w:tr w:rsidR="000513CD" w:rsidRPr="001A69B5" w14:paraId="065F3C92" w14:textId="77777777" w:rsidTr="003405E6">
        <w:trPr>
          <w:trHeight w:val="380"/>
        </w:trPr>
        <w:tc>
          <w:tcPr>
            <w:tcW w:w="840" w:type="dxa"/>
          </w:tcPr>
          <w:p w14:paraId="223D9FF8" w14:textId="77777777" w:rsidR="000513CD" w:rsidRPr="001A69B5" w:rsidRDefault="0009509B" w:rsidP="001A69B5">
            <w:r w:rsidRPr="001A69B5">
              <w:t>51</w:t>
            </w:r>
          </w:p>
        </w:tc>
        <w:tc>
          <w:tcPr>
            <w:tcW w:w="4800" w:type="dxa"/>
          </w:tcPr>
          <w:p w14:paraId="312EA631" w14:textId="77777777" w:rsidR="000513CD" w:rsidRPr="001A69B5" w:rsidRDefault="0009509B" w:rsidP="001A69B5">
            <w:proofErr w:type="spellStart"/>
            <w:r w:rsidRPr="001A69B5">
              <w:t>Holbergprisen</w:t>
            </w:r>
            <w:proofErr w:type="spellEnd"/>
          </w:p>
        </w:tc>
        <w:tc>
          <w:tcPr>
            <w:tcW w:w="1300" w:type="dxa"/>
          </w:tcPr>
          <w:p w14:paraId="65AA6902" w14:textId="77777777" w:rsidR="000513CD" w:rsidRPr="001A69B5" w:rsidRDefault="0009509B" w:rsidP="001A69B5">
            <w:r w:rsidRPr="001A69B5">
              <w:t>17 341</w:t>
            </w:r>
          </w:p>
        </w:tc>
        <w:tc>
          <w:tcPr>
            <w:tcW w:w="1300" w:type="dxa"/>
          </w:tcPr>
          <w:p w14:paraId="558B6F4E" w14:textId="77777777" w:rsidR="000513CD" w:rsidRPr="001A69B5" w:rsidRDefault="0009509B" w:rsidP="001A69B5">
            <w:r w:rsidRPr="001A69B5">
              <w:t>17 341</w:t>
            </w:r>
          </w:p>
        </w:tc>
        <w:tc>
          <w:tcPr>
            <w:tcW w:w="1300" w:type="dxa"/>
          </w:tcPr>
          <w:p w14:paraId="6139EDA8" w14:textId="77777777" w:rsidR="000513CD" w:rsidRPr="001A69B5" w:rsidRDefault="0009509B" w:rsidP="001A69B5">
            <w:r w:rsidRPr="001A69B5">
              <w:t>17 492</w:t>
            </w:r>
          </w:p>
        </w:tc>
      </w:tr>
      <w:tr w:rsidR="000513CD" w:rsidRPr="001A69B5" w14:paraId="7BEE8FEB" w14:textId="77777777" w:rsidTr="003405E6">
        <w:trPr>
          <w:trHeight w:val="380"/>
        </w:trPr>
        <w:tc>
          <w:tcPr>
            <w:tcW w:w="840" w:type="dxa"/>
          </w:tcPr>
          <w:p w14:paraId="0EA36E28" w14:textId="77777777" w:rsidR="000513CD" w:rsidRPr="001A69B5" w:rsidRDefault="0009509B" w:rsidP="001A69B5">
            <w:r w:rsidRPr="001A69B5">
              <w:t>71</w:t>
            </w:r>
          </w:p>
        </w:tc>
        <w:tc>
          <w:tcPr>
            <w:tcW w:w="4800" w:type="dxa"/>
          </w:tcPr>
          <w:p w14:paraId="2EC5A217" w14:textId="77777777" w:rsidR="000513CD" w:rsidRPr="001A69B5" w:rsidRDefault="0009509B" w:rsidP="001A69B5">
            <w:proofErr w:type="spellStart"/>
            <w:r w:rsidRPr="001A69B5">
              <w:t>Abelprisen</w:t>
            </w:r>
            <w:proofErr w:type="spellEnd"/>
          </w:p>
        </w:tc>
        <w:tc>
          <w:tcPr>
            <w:tcW w:w="1300" w:type="dxa"/>
          </w:tcPr>
          <w:p w14:paraId="6EE8109D" w14:textId="77777777" w:rsidR="000513CD" w:rsidRPr="001A69B5" w:rsidRDefault="0009509B" w:rsidP="001A69B5">
            <w:r w:rsidRPr="001A69B5">
              <w:t>16 288</w:t>
            </w:r>
          </w:p>
        </w:tc>
        <w:tc>
          <w:tcPr>
            <w:tcW w:w="1300" w:type="dxa"/>
          </w:tcPr>
          <w:p w14:paraId="57D24315" w14:textId="77777777" w:rsidR="000513CD" w:rsidRPr="001A69B5" w:rsidRDefault="0009509B" w:rsidP="001A69B5">
            <w:r w:rsidRPr="001A69B5">
              <w:t>16 288</w:t>
            </w:r>
          </w:p>
        </w:tc>
        <w:tc>
          <w:tcPr>
            <w:tcW w:w="1300" w:type="dxa"/>
          </w:tcPr>
          <w:p w14:paraId="386453C5" w14:textId="77777777" w:rsidR="000513CD" w:rsidRPr="001A69B5" w:rsidRDefault="0009509B" w:rsidP="001A69B5">
            <w:r w:rsidRPr="001A69B5">
              <w:t>17 011</w:t>
            </w:r>
          </w:p>
        </w:tc>
      </w:tr>
      <w:tr w:rsidR="000513CD" w:rsidRPr="001A69B5" w14:paraId="5D46D363" w14:textId="77777777" w:rsidTr="003405E6">
        <w:trPr>
          <w:trHeight w:val="380"/>
        </w:trPr>
        <w:tc>
          <w:tcPr>
            <w:tcW w:w="840" w:type="dxa"/>
          </w:tcPr>
          <w:p w14:paraId="0A142508" w14:textId="77777777" w:rsidR="000513CD" w:rsidRPr="001A69B5" w:rsidRDefault="0009509B" w:rsidP="001A69B5">
            <w:r w:rsidRPr="001A69B5">
              <w:t>72</w:t>
            </w:r>
          </w:p>
        </w:tc>
        <w:tc>
          <w:tcPr>
            <w:tcW w:w="4800" w:type="dxa"/>
          </w:tcPr>
          <w:p w14:paraId="41DD64B8" w14:textId="77777777" w:rsidR="000513CD" w:rsidRPr="001A69B5" w:rsidRDefault="0009509B" w:rsidP="001A69B5">
            <w:proofErr w:type="spellStart"/>
            <w:r w:rsidRPr="001A69B5">
              <w:t>Kavliprisen</w:t>
            </w:r>
            <w:proofErr w:type="spellEnd"/>
          </w:p>
        </w:tc>
        <w:tc>
          <w:tcPr>
            <w:tcW w:w="1300" w:type="dxa"/>
          </w:tcPr>
          <w:p w14:paraId="656DC540" w14:textId="77777777" w:rsidR="000513CD" w:rsidRPr="001A69B5" w:rsidRDefault="0009509B" w:rsidP="001A69B5">
            <w:r w:rsidRPr="001A69B5">
              <w:t>11 340</w:t>
            </w:r>
          </w:p>
        </w:tc>
        <w:tc>
          <w:tcPr>
            <w:tcW w:w="1300" w:type="dxa"/>
          </w:tcPr>
          <w:p w14:paraId="3F35235C" w14:textId="77777777" w:rsidR="000513CD" w:rsidRPr="001A69B5" w:rsidRDefault="0009509B" w:rsidP="001A69B5">
            <w:r w:rsidRPr="001A69B5">
              <w:t>11 340</w:t>
            </w:r>
          </w:p>
        </w:tc>
        <w:tc>
          <w:tcPr>
            <w:tcW w:w="1300" w:type="dxa"/>
          </w:tcPr>
          <w:p w14:paraId="749A449B" w14:textId="77777777" w:rsidR="000513CD" w:rsidRPr="001A69B5" w:rsidRDefault="0009509B" w:rsidP="001A69B5">
            <w:r w:rsidRPr="001A69B5">
              <w:t>11 635</w:t>
            </w:r>
          </w:p>
        </w:tc>
      </w:tr>
      <w:tr w:rsidR="000513CD" w:rsidRPr="001A69B5" w14:paraId="0CFC93A5" w14:textId="77777777" w:rsidTr="003405E6">
        <w:trPr>
          <w:trHeight w:val="380"/>
        </w:trPr>
        <w:tc>
          <w:tcPr>
            <w:tcW w:w="840" w:type="dxa"/>
          </w:tcPr>
          <w:p w14:paraId="01285828" w14:textId="77777777" w:rsidR="000513CD" w:rsidRPr="001A69B5" w:rsidRDefault="000513CD" w:rsidP="001A69B5"/>
        </w:tc>
        <w:tc>
          <w:tcPr>
            <w:tcW w:w="4800" w:type="dxa"/>
          </w:tcPr>
          <w:p w14:paraId="03CAAC2F" w14:textId="77777777" w:rsidR="000513CD" w:rsidRPr="001A69B5" w:rsidRDefault="0009509B" w:rsidP="001A69B5">
            <w:r w:rsidRPr="001A69B5">
              <w:t>Sum kap. 289</w:t>
            </w:r>
          </w:p>
        </w:tc>
        <w:tc>
          <w:tcPr>
            <w:tcW w:w="1300" w:type="dxa"/>
          </w:tcPr>
          <w:p w14:paraId="113C3CA7" w14:textId="77777777" w:rsidR="000513CD" w:rsidRPr="001A69B5" w:rsidRDefault="0009509B" w:rsidP="001A69B5">
            <w:r w:rsidRPr="001A69B5">
              <w:t>44 969</w:t>
            </w:r>
          </w:p>
        </w:tc>
        <w:tc>
          <w:tcPr>
            <w:tcW w:w="1300" w:type="dxa"/>
          </w:tcPr>
          <w:p w14:paraId="4EEF8CC5" w14:textId="77777777" w:rsidR="000513CD" w:rsidRPr="001A69B5" w:rsidRDefault="0009509B" w:rsidP="001A69B5">
            <w:r w:rsidRPr="001A69B5">
              <w:t>44 969</w:t>
            </w:r>
          </w:p>
        </w:tc>
        <w:tc>
          <w:tcPr>
            <w:tcW w:w="1300" w:type="dxa"/>
          </w:tcPr>
          <w:p w14:paraId="56F841AE" w14:textId="77777777" w:rsidR="000513CD" w:rsidRPr="001A69B5" w:rsidRDefault="0009509B" w:rsidP="001A69B5">
            <w:r w:rsidRPr="001A69B5">
              <w:t>46 138</w:t>
            </w:r>
          </w:p>
        </w:tc>
      </w:tr>
    </w:tbl>
    <w:p w14:paraId="5DF07C16" w14:textId="77777777" w:rsidR="000513CD" w:rsidRPr="001A69B5" w:rsidRDefault="0009509B" w:rsidP="001A69B5">
      <w:r w:rsidRPr="001A69B5">
        <w:t xml:space="preserve">Dei internasjonale </w:t>
      </w:r>
      <w:proofErr w:type="spellStart"/>
      <w:r w:rsidRPr="001A69B5">
        <w:t>forskingsprisane</w:t>
      </w:r>
      <w:proofErr w:type="spellEnd"/>
      <w:r w:rsidRPr="001A69B5">
        <w:t xml:space="preserve"> til regjeringa blir delte ut for å anerkjenne framifrå </w:t>
      </w:r>
      <w:proofErr w:type="spellStart"/>
      <w:r w:rsidRPr="001A69B5">
        <w:t>vitskapleg</w:t>
      </w:r>
      <w:proofErr w:type="spellEnd"/>
      <w:r w:rsidRPr="001A69B5">
        <w:t xml:space="preserve"> arbeid og </w:t>
      </w:r>
      <w:proofErr w:type="spellStart"/>
      <w:r w:rsidRPr="001A69B5">
        <w:t>auke</w:t>
      </w:r>
      <w:proofErr w:type="spellEnd"/>
      <w:r w:rsidRPr="001A69B5">
        <w:t xml:space="preserve"> </w:t>
      </w:r>
      <w:proofErr w:type="spellStart"/>
      <w:r w:rsidRPr="001A69B5">
        <w:t>merksemda</w:t>
      </w:r>
      <w:proofErr w:type="spellEnd"/>
      <w:r w:rsidRPr="001A69B5">
        <w:t xml:space="preserve"> kring forsking i samfunnet.</w:t>
      </w:r>
    </w:p>
    <w:p w14:paraId="6DD52FCE" w14:textId="77777777" w:rsidR="000513CD" w:rsidRPr="001A69B5" w:rsidRDefault="0009509B" w:rsidP="001A69B5">
      <w:pPr>
        <w:pStyle w:val="b-post"/>
      </w:pPr>
      <w:r w:rsidRPr="001A69B5">
        <w:t xml:space="preserve">Post 51 </w:t>
      </w:r>
      <w:proofErr w:type="spellStart"/>
      <w:r w:rsidRPr="001A69B5">
        <w:t>Holbergprisen</w:t>
      </w:r>
      <w:proofErr w:type="spellEnd"/>
    </w:p>
    <w:p w14:paraId="2697ED8B" w14:textId="77777777" w:rsidR="000513CD" w:rsidRPr="001A69B5" w:rsidRDefault="0009509B" w:rsidP="001A69B5">
      <w:pPr>
        <w:pStyle w:val="avsnitt-tittel"/>
      </w:pPr>
      <w:r w:rsidRPr="001A69B5">
        <w:t>Mål for 2022</w:t>
      </w:r>
    </w:p>
    <w:p w14:paraId="2D80C324" w14:textId="77777777" w:rsidR="000513CD" w:rsidRPr="001A69B5" w:rsidRDefault="0009509B" w:rsidP="001A69B5">
      <w:r w:rsidRPr="001A69B5">
        <w:t xml:space="preserve">Formålet med </w:t>
      </w:r>
      <w:proofErr w:type="spellStart"/>
      <w:r w:rsidRPr="001A69B5">
        <w:t>Holbergprisen</w:t>
      </w:r>
      <w:proofErr w:type="spellEnd"/>
      <w:r w:rsidRPr="001A69B5">
        <w:t xml:space="preserve"> er å </w:t>
      </w:r>
      <w:proofErr w:type="spellStart"/>
      <w:r w:rsidRPr="001A69B5">
        <w:t>verdsetje</w:t>
      </w:r>
      <w:proofErr w:type="spellEnd"/>
      <w:r w:rsidRPr="001A69B5">
        <w:t xml:space="preserve"> </w:t>
      </w:r>
      <w:proofErr w:type="spellStart"/>
      <w:r w:rsidRPr="001A69B5">
        <w:t>banebrytande</w:t>
      </w:r>
      <w:proofErr w:type="spellEnd"/>
      <w:r w:rsidRPr="001A69B5">
        <w:t xml:space="preserve"> forsking </w:t>
      </w:r>
      <w:proofErr w:type="spellStart"/>
      <w:r w:rsidRPr="001A69B5">
        <w:t>innanfor</w:t>
      </w:r>
      <w:proofErr w:type="spellEnd"/>
      <w:r w:rsidRPr="001A69B5">
        <w:t xml:space="preserve"> humaniora, </w:t>
      </w:r>
      <w:proofErr w:type="spellStart"/>
      <w:r w:rsidRPr="001A69B5">
        <w:t>samfunnsvitskap</w:t>
      </w:r>
      <w:proofErr w:type="spellEnd"/>
      <w:r w:rsidRPr="001A69B5">
        <w:t xml:space="preserve">, jus og teologi. Prisen skal skape </w:t>
      </w:r>
      <w:proofErr w:type="spellStart"/>
      <w:r w:rsidRPr="001A69B5">
        <w:t>merksemd</w:t>
      </w:r>
      <w:proofErr w:type="spellEnd"/>
      <w:r w:rsidRPr="001A69B5">
        <w:t xml:space="preserve"> i samfunnet om fagfelta og føre til interesse for </w:t>
      </w:r>
      <w:proofErr w:type="spellStart"/>
      <w:r w:rsidRPr="001A69B5">
        <w:t>dei</w:t>
      </w:r>
      <w:proofErr w:type="spellEnd"/>
      <w:r w:rsidRPr="001A69B5">
        <w:t xml:space="preserve"> blant barn og unge.</w:t>
      </w:r>
    </w:p>
    <w:p w14:paraId="3FCB0728" w14:textId="77777777" w:rsidR="000513CD" w:rsidRPr="001A69B5" w:rsidRDefault="0009509B" w:rsidP="001A69B5">
      <w:pPr>
        <w:pStyle w:val="avsnitt-tittel"/>
      </w:pPr>
      <w:r w:rsidRPr="001A69B5">
        <w:t>Resultat i 2020</w:t>
      </w:r>
    </w:p>
    <w:p w14:paraId="6ADE6385" w14:textId="77777777" w:rsidR="000513CD" w:rsidRPr="001A69B5" w:rsidRDefault="0009509B" w:rsidP="001A69B5">
      <w:r w:rsidRPr="001A69B5">
        <w:t xml:space="preserve">I 2020 </w:t>
      </w:r>
      <w:proofErr w:type="spellStart"/>
      <w:r w:rsidRPr="001A69B5">
        <w:t>fekk</w:t>
      </w:r>
      <w:proofErr w:type="spellEnd"/>
      <w:r w:rsidRPr="001A69B5">
        <w:t xml:space="preserve"> professor </w:t>
      </w:r>
      <w:proofErr w:type="spellStart"/>
      <w:r w:rsidRPr="001A69B5">
        <w:t>Griselda</w:t>
      </w:r>
      <w:proofErr w:type="spellEnd"/>
      <w:r w:rsidRPr="001A69B5">
        <w:t xml:space="preserve"> </w:t>
      </w:r>
      <w:proofErr w:type="spellStart"/>
      <w:r w:rsidRPr="001A69B5">
        <w:t>Pollock</w:t>
      </w:r>
      <w:proofErr w:type="spellEnd"/>
      <w:r w:rsidRPr="001A69B5">
        <w:t xml:space="preserve">, </w:t>
      </w:r>
      <w:proofErr w:type="spellStart"/>
      <w:r w:rsidRPr="001A69B5">
        <w:t>University</w:t>
      </w:r>
      <w:proofErr w:type="spellEnd"/>
      <w:r w:rsidRPr="001A69B5">
        <w:t xml:space="preserve"> </w:t>
      </w:r>
      <w:proofErr w:type="spellStart"/>
      <w:r w:rsidRPr="001A69B5">
        <w:t>of</w:t>
      </w:r>
      <w:proofErr w:type="spellEnd"/>
      <w:r w:rsidRPr="001A69B5">
        <w:t xml:space="preserve"> Leeds, </w:t>
      </w:r>
      <w:proofErr w:type="spellStart"/>
      <w:r w:rsidRPr="001A69B5">
        <w:t>Holbergprisen</w:t>
      </w:r>
      <w:proofErr w:type="spellEnd"/>
      <w:r w:rsidRPr="001A69B5">
        <w:t xml:space="preserve"> for </w:t>
      </w:r>
      <w:proofErr w:type="spellStart"/>
      <w:r w:rsidRPr="001A69B5">
        <w:t>banebrytande</w:t>
      </w:r>
      <w:proofErr w:type="spellEnd"/>
      <w:r w:rsidRPr="001A69B5">
        <w:t xml:space="preserve"> forsking </w:t>
      </w:r>
      <w:proofErr w:type="spellStart"/>
      <w:r w:rsidRPr="001A69B5">
        <w:t>innanfor</w:t>
      </w:r>
      <w:proofErr w:type="spellEnd"/>
      <w:r w:rsidRPr="001A69B5">
        <w:t xml:space="preserve"> feministisk kunsthistorie og kulturstudium. </w:t>
      </w:r>
      <w:proofErr w:type="spellStart"/>
      <w:r w:rsidRPr="001A69B5">
        <w:t>Holbergprisen</w:t>
      </w:r>
      <w:proofErr w:type="spellEnd"/>
      <w:r w:rsidRPr="001A69B5">
        <w:t xml:space="preserve"> blir delt ut </w:t>
      </w:r>
      <w:proofErr w:type="spellStart"/>
      <w:r w:rsidRPr="001A69B5">
        <w:t>årleg</w:t>
      </w:r>
      <w:proofErr w:type="spellEnd"/>
      <w:r w:rsidRPr="001A69B5">
        <w:t xml:space="preserve"> av Universitetet i Bergen. Prisen er på 6 mill. kroner. I samband med </w:t>
      </w:r>
      <w:proofErr w:type="spellStart"/>
      <w:r w:rsidRPr="001A69B5">
        <w:t>Holbergprisen</w:t>
      </w:r>
      <w:proofErr w:type="spellEnd"/>
      <w:r w:rsidRPr="001A69B5">
        <w:t xml:space="preserve"> blir òg Nils Klim-prisen delt ut. Nils Klim-prisen er </w:t>
      </w:r>
      <w:proofErr w:type="spellStart"/>
      <w:r w:rsidRPr="001A69B5">
        <w:t>ein</w:t>
      </w:r>
      <w:proofErr w:type="spellEnd"/>
      <w:r w:rsidRPr="001A69B5">
        <w:t xml:space="preserve"> pris til framifrå yngre nordiske </w:t>
      </w:r>
      <w:proofErr w:type="spellStart"/>
      <w:r w:rsidRPr="001A69B5">
        <w:t>forskarar</w:t>
      </w:r>
      <w:proofErr w:type="spellEnd"/>
      <w:r w:rsidRPr="001A69B5">
        <w:t xml:space="preserve"> </w:t>
      </w:r>
      <w:proofErr w:type="spellStart"/>
      <w:r w:rsidRPr="001A69B5">
        <w:t>innanfor</w:t>
      </w:r>
      <w:proofErr w:type="spellEnd"/>
      <w:r w:rsidRPr="001A69B5">
        <w:t xml:space="preserve"> </w:t>
      </w:r>
      <w:proofErr w:type="spellStart"/>
      <w:r w:rsidRPr="001A69B5">
        <w:t>dei</w:t>
      </w:r>
      <w:proofErr w:type="spellEnd"/>
      <w:r w:rsidRPr="001A69B5">
        <w:t xml:space="preserve"> same fagfelta som </w:t>
      </w:r>
      <w:proofErr w:type="spellStart"/>
      <w:r w:rsidRPr="001A69B5">
        <w:t>Holbergprisen</w:t>
      </w:r>
      <w:proofErr w:type="spellEnd"/>
      <w:r w:rsidRPr="001A69B5">
        <w:t xml:space="preserve"> </w:t>
      </w:r>
      <w:proofErr w:type="spellStart"/>
      <w:r w:rsidRPr="001A69B5">
        <w:t>omfattar</w:t>
      </w:r>
      <w:proofErr w:type="spellEnd"/>
      <w:r w:rsidRPr="001A69B5">
        <w:t>. I 2020 gjekk prisen til teologen Frederik Poulsen, Københavns universitet, for framifrå forsking på Det gamle testamentet. Prisen er på 500 000 kroner. På grunn av covid-19-pandemien er prisutdelinga for Holberg- og Nils Klim-prisen 2020 flytta til 2021.</w:t>
      </w:r>
    </w:p>
    <w:p w14:paraId="709CC4EC" w14:textId="77777777" w:rsidR="000513CD" w:rsidRPr="001A69B5" w:rsidRDefault="0009509B" w:rsidP="001A69B5">
      <w:r w:rsidRPr="001A69B5">
        <w:t xml:space="preserve">I tillegg til å dekke prisbeløpet til </w:t>
      </w:r>
      <w:proofErr w:type="spellStart"/>
      <w:r w:rsidRPr="001A69B5">
        <w:t>vinnarane</w:t>
      </w:r>
      <w:proofErr w:type="spellEnd"/>
      <w:r w:rsidRPr="001A69B5">
        <w:t xml:space="preserve"> blir løyvinga nytta til ulike arrangement i samband med priskomitéarbeidet og prisutdelinga og til </w:t>
      </w:r>
      <w:proofErr w:type="spellStart"/>
      <w:r w:rsidRPr="001A69B5">
        <w:t>aktivitetar</w:t>
      </w:r>
      <w:proofErr w:type="spellEnd"/>
      <w:r w:rsidRPr="001A69B5">
        <w:t xml:space="preserve"> som skal </w:t>
      </w:r>
      <w:proofErr w:type="spellStart"/>
      <w:r w:rsidRPr="001A69B5">
        <w:t>auke</w:t>
      </w:r>
      <w:proofErr w:type="spellEnd"/>
      <w:r w:rsidRPr="001A69B5">
        <w:t xml:space="preserve"> </w:t>
      </w:r>
      <w:proofErr w:type="spellStart"/>
      <w:r w:rsidRPr="001A69B5">
        <w:t>interessa</w:t>
      </w:r>
      <w:proofErr w:type="spellEnd"/>
      <w:r w:rsidRPr="001A69B5">
        <w:t xml:space="preserve"> for fagfelta blant barn og unge og i samfunnet </w:t>
      </w:r>
      <w:proofErr w:type="spellStart"/>
      <w:r w:rsidRPr="001A69B5">
        <w:t>elles</w:t>
      </w:r>
      <w:proofErr w:type="spellEnd"/>
      <w:r w:rsidRPr="001A69B5">
        <w:t xml:space="preserve">. </w:t>
      </w:r>
      <w:proofErr w:type="spellStart"/>
      <w:r w:rsidRPr="001A69B5">
        <w:t>Holbergprisen</w:t>
      </w:r>
      <w:proofErr w:type="spellEnd"/>
      <w:r w:rsidRPr="001A69B5">
        <w:t xml:space="preserve"> i </w:t>
      </w:r>
      <w:proofErr w:type="spellStart"/>
      <w:r w:rsidRPr="001A69B5">
        <w:t>skulen</w:t>
      </w:r>
      <w:proofErr w:type="spellEnd"/>
      <w:r w:rsidRPr="001A69B5">
        <w:t xml:space="preserve"> er </w:t>
      </w:r>
      <w:proofErr w:type="spellStart"/>
      <w:r w:rsidRPr="001A69B5">
        <w:t>ein</w:t>
      </w:r>
      <w:proofErr w:type="spellEnd"/>
      <w:r w:rsidRPr="001A69B5">
        <w:t xml:space="preserve"> nasjonal </w:t>
      </w:r>
      <w:proofErr w:type="spellStart"/>
      <w:r w:rsidRPr="001A69B5">
        <w:t>forskarkonkurranse</w:t>
      </w:r>
      <w:proofErr w:type="spellEnd"/>
      <w:r w:rsidRPr="001A69B5">
        <w:t xml:space="preserve"> for </w:t>
      </w:r>
      <w:proofErr w:type="spellStart"/>
      <w:r w:rsidRPr="001A69B5">
        <w:t>elevar</w:t>
      </w:r>
      <w:proofErr w:type="spellEnd"/>
      <w:r w:rsidRPr="001A69B5">
        <w:t xml:space="preserve"> i </w:t>
      </w:r>
      <w:proofErr w:type="spellStart"/>
      <w:r w:rsidRPr="001A69B5">
        <w:t>vidaregåande</w:t>
      </w:r>
      <w:proofErr w:type="spellEnd"/>
      <w:r w:rsidRPr="001A69B5">
        <w:t xml:space="preserve"> </w:t>
      </w:r>
      <w:proofErr w:type="spellStart"/>
      <w:r w:rsidRPr="001A69B5">
        <w:t>skule</w:t>
      </w:r>
      <w:proofErr w:type="spellEnd"/>
      <w:r w:rsidRPr="001A69B5">
        <w:t xml:space="preserve"> </w:t>
      </w:r>
      <w:proofErr w:type="spellStart"/>
      <w:r w:rsidRPr="001A69B5">
        <w:t>innanfor</w:t>
      </w:r>
      <w:proofErr w:type="spellEnd"/>
      <w:r w:rsidRPr="001A69B5">
        <w:t xml:space="preserve"> humanistiske og </w:t>
      </w:r>
      <w:proofErr w:type="spellStart"/>
      <w:r w:rsidRPr="001A69B5">
        <w:t>samfunnsvitskapelege</w:t>
      </w:r>
      <w:proofErr w:type="spellEnd"/>
      <w:r w:rsidRPr="001A69B5">
        <w:t xml:space="preserve"> fag. Kvart år </w:t>
      </w:r>
      <w:proofErr w:type="spellStart"/>
      <w:r w:rsidRPr="001A69B5">
        <w:t>deltek</w:t>
      </w:r>
      <w:proofErr w:type="spellEnd"/>
      <w:r w:rsidRPr="001A69B5">
        <w:t xml:space="preserve"> 20 </w:t>
      </w:r>
      <w:proofErr w:type="spellStart"/>
      <w:r w:rsidRPr="001A69B5">
        <w:t>skular</w:t>
      </w:r>
      <w:proofErr w:type="spellEnd"/>
      <w:r w:rsidRPr="001A69B5">
        <w:t xml:space="preserve"> med mellom 700–1000 </w:t>
      </w:r>
      <w:proofErr w:type="spellStart"/>
      <w:r w:rsidRPr="001A69B5">
        <w:t>elevar</w:t>
      </w:r>
      <w:proofErr w:type="spellEnd"/>
      <w:r w:rsidRPr="001A69B5">
        <w:t xml:space="preserve"> </w:t>
      </w:r>
      <w:proofErr w:type="spellStart"/>
      <w:r w:rsidRPr="001A69B5">
        <w:t>frå</w:t>
      </w:r>
      <w:proofErr w:type="spellEnd"/>
      <w:r w:rsidRPr="001A69B5">
        <w:t xml:space="preserve"> heile landet. I 2020 var det Helene Randem Lunde </w:t>
      </w:r>
      <w:proofErr w:type="spellStart"/>
      <w:r w:rsidRPr="001A69B5">
        <w:t>frå</w:t>
      </w:r>
      <w:proofErr w:type="spellEnd"/>
      <w:r w:rsidRPr="001A69B5">
        <w:t xml:space="preserve"> Vestby </w:t>
      </w:r>
      <w:proofErr w:type="spellStart"/>
      <w:r w:rsidRPr="001A69B5">
        <w:t>vidaregåande</w:t>
      </w:r>
      <w:proofErr w:type="spellEnd"/>
      <w:r w:rsidRPr="001A69B5">
        <w:t xml:space="preserve"> </w:t>
      </w:r>
      <w:proofErr w:type="spellStart"/>
      <w:r w:rsidRPr="001A69B5">
        <w:t>skule</w:t>
      </w:r>
      <w:proofErr w:type="spellEnd"/>
      <w:r w:rsidRPr="001A69B5">
        <w:t xml:space="preserve"> som vann </w:t>
      </w:r>
      <w:proofErr w:type="spellStart"/>
      <w:r w:rsidRPr="001A69B5">
        <w:t>Holbergprisen</w:t>
      </w:r>
      <w:proofErr w:type="spellEnd"/>
      <w:r w:rsidRPr="001A69B5">
        <w:t xml:space="preserve"> i </w:t>
      </w:r>
      <w:proofErr w:type="spellStart"/>
      <w:r w:rsidRPr="001A69B5">
        <w:t>skulen</w:t>
      </w:r>
      <w:proofErr w:type="spellEnd"/>
      <w:r w:rsidRPr="001A69B5">
        <w:t>.</w:t>
      </w:r>
    </w:p>
    <w:p w14:paraId="493B893F" w14:textId="77777777" w:rsidR="000513CD" w:rsidRPr="001A69B5" w:rsidRDefault="0009509B" w:rsidP="001A69B5">
      <w:pPr>
        <w:pStyle w:val="avsnitt-tittel"/>
      </w:pPr>
      <w:r w:rsidRPr="001A69B5">
        <w:t>Budsjettforslag for 2022</w:t>
      </w:r>
    </w:p>
    <w:p w14:paraId="0C0D04F1" w14:textId="77777777" w:rsidR="000513CD" w:rsidRPr="001A69B5" w:rsidRDefault="0009509B" w:rsidP="001A69B5">
      <w:r w:rsidRPr="001A69B5">
        <w:t>Departementet foreslår å løyve 17,5 mill. kroner på posten.</w:t>
      </w:r>
    </w:p>
    <w:p w14:paraId="6A8336DD" w14:textId="77777777" w:rsidR="000513CD" w:rsidRPr="001A69B5" w:rsidRDefault="0009509B" w:rsidP="001A69B5">
      <w:pPr>
        <w:pStyle w:val="b-post"/>
      </w:pPr>
      <w:r w:rsidRPr="001A69B5">
        <w:t xml:space="preserve">Post 71 </w:t>
      </w:r>
      <w:proofErr w:type="spellStart"/>
      <w:r w:rsidRPr="001A69B5">
        <w:t>Abelprisen</w:t>
      </w:r>
      <w:proofErr w:type="spellEnd"/>
    </w:p>
    <w:p w14:paraId="46DCA7A8" w14:textId="77777777" w:rsidR="000513CD" w:rsidRPr="001A69B5" w:rsidRDefault="0009509B" w:rsidP="001A69B5">
      <w:pPr>
        <w:pStyle w:val="avsnitt-tittel"/>
      </w:pPr>
      <w:r w:rsidRPr="001A69B5">
        <w:t>Mål for 2022</w:t>
      </w:r>
    </w:p>
    <w:p w14:paraId="1A18BD0A" w14:textId="77777777" w:rsidR="000513CD" w:rsidRPr="001A69B5" w:rsidRDefault="0009509B" w:rsidP="001A69B5">
      <w:r w:rsidRPr="001A69B5">
        <w:t xml:space="preserve">Formålet med </w:t>
      </w:r>
      <w:proofErr w:type="spellStart"/>
      <w:r w:rsidRPr="001A69B5">
        <w:t>Abelprisen</w:t>
      </w:r>
      <w:proofErr w:type="spellEnd"/>
      <w:r w:rsidRPr="001A69B5">
        <w:t xml:space="preserve"> er å </w:t>
      </w:r>
      <w:proofErr w:type="spellStart"/>
      <w:r w:rsidRPr="001A69B5">
        <w:t>verdsetje</w:t>
      </w:r>
      <w:proofErr w:type="spellEnd"/>
      <w:r w:rsidRPr="001A69B5">
        <w:t xml:space="preserve"> </w:t>
      </w:r>
      <w:proofErr w:type="spellStart"/>
      <w:r w:rsidRPr="001A69B5">
        <w:t>banebrytande</w:t>
      </w:r>
      <w:proofErr w:type="spellEnd"/>
      <w:r w:rsidRPr="001A69B5">
        <w:t xml:space="preserve"> forsking </w:t>
      </w:r>
      <w:proofErr w:type="spellStart"/>
      <w:r w:rsidRPr="001A69B5">
        <w:t>innanfor</w:t>
      </w:r>
      <w:proofErr w:type="spellEnd"/>
      <w:r w:rsidRPr="001A69B5">
        <w:t xml:space="preserve"> matematikk. Prisen skal skape </w:t>
      </w:r>
      <w:proofErr w:type="spellStart"/>
      <w:r w:rsidRPr="001A69B5">
        <w:t>merksemd</w:t>
      </w:r>
      <w:proofErr w:type="spellEnd"/>
      <w:r w:rsidRPr="001A69B5">
        <w:t xml:space="preserve"> i samfunnet og føre til interesse for matematikk blant barn og unge.</w:t>
      </w:r>
    </w:p>
    <w:p w14:paraId="4218D66A" w14:textId="77777777" w:rsidR="000513CD" w:rsidRPr="001A69B5" w:rsidRDefault="0009509B" w:rsidP="001A69B5">
      <w:pPr>
        <w:pStyle w:val="avsnitt-tittel"/>
      </w:pPr>
      <w:r w:rsidRPr="001A69B5">
        <w:t>Resultat i 2020</w:t>
      </w:r>
    </w:p>
    <w:p w14:paraId="4DE679AC" w14:textId="77777777" w:rsidR="000513CD" w:rsidRPr="001A69B5" w:rsidRDefault="0009509B" w:rsidP="001A69B5">
      <w:r w:rsidRPr="001A69B5">
        <w:t xml:space="preserve">I 2020 blei </w:t>
      </w:r>
      <w:proofErr w:type="spellStart"/>
      <w:r w:rsidRPr="001A69B5">
        <w:t>Abelprisen</w:t>
      </w:r>
      <w:proofErr w:type="spellEnd"/>
      <w:r w:rsidRPr="001A69B5">
        <w:t xml:space="preserve"> delt ut til Gregory </w:t>
      </w:r>
      <w:proofErr w:type="spellStart"/>
      <w:r w:rsidRPr="001A69B5">
        <w:t>Margulis</w:t>
      </w:r>
      <w:proofErr w:type="spellEnd"/>
      <w:r w:rsidRPr="001A69B5">
        <w:t xml:space="preserve">, Yale </w:t>
      </w:r>
      <w:proofErr w:type="spellStart"/>
      <w:r w:rsidRPr="001A69B5">
        <w:t>University</w:t>
      </w:r>
      <w:proofErr w:type="spellEnd"/>
      <w:r w:rsidRPr="001A69B5">
        <w:t xml:space="preserve">, og </w:t>
      </w:r>
      <w:proofErr w:type="spellStart"/>
      <w:r w:rsidRPr="001A69B5">
        <w:t>Hillel</w:t>
      </w:r>
      <w:proofErr w:type="spellEnd"/>
      <w:r w:rsidRPr="001A69B5">
        <w:t xml:space="preserve"> </w:t>
      </w:r>
      <w:proofErr w:type="spellStart"/>
      <w:r w:rsidRPr="001A69B5">
        <w:t>Furstenberg</w:t>
      </w:r>
      <w:proofErr w:type="spellEnd"/>
      <w:r w:rsidRPr="001A69B5">
        <w:t xml:space="preserve">, </w:t>
      </w:r>
      <w:proofErr w:type="spellStart"/>
      <w:r w:rsidRPr="001A69B5">
        <w:t>Hebrew</w:t>
      </w:r>
      <w:proofErr w:type="spellEnd"/>
      <w:r w:rsidRPr="001A69B5">
        <w:t xml:space="preserve"> </w:t>
      </w:r>
      <w:proofErr w:type="spellStart"/>
      <w:r w:rsidRPr="001A69B5">
        <w:t>University</w:t>
      </w:r>
      <w:proofErr w:type="spellEnd"/>
      <w:r w:rsidRPr="001A69B5">
        <w:t xml:space="preserve"> </w:t>
      </w:r>
      <w:proofErr w:type="spellStart"/>
      <w:r w:rsidRPr="001A69B5">
        <w:t>of</w:t>
      </w:r>
      <w:proofErr w:type="spellEnd"/>
      <w:r w:rsidRPr="001A69B5">
        <w:t xml:space="preserve"> Jerusalem, for </w:t>
      </w:r>
      <w:proofErr w:type="spellStart"/>
      <w:r w:rsidRPr="001A69B5">
        <w:t>banebrytande</w:t>
      </w:r>
      <w:proofErr w:type="spellEnd"/>
      <w:r w:rsidRPr="001A69B5">
        <w:t xml:space="preserve"> bruk av </w:t>
      </w:r>
      <w:proofErr w:type="spellStart"/>
      <w:r w:rsidRPr="001A69B5">
        <w:t>metodar</w:t>
      </w:r>
      <w:proofErr w:type="spellEnd"/>
      <w:r w:rsidRPr="001A69B5">
        <w:t xml:space="preserve"> </w:t>
      </w:r>
      <w:proofErr w:type="spellStart"/>
      <w:r w:rsidRPr="001A69B5">
        <w:t>frå</w:t>
      </w:r>
      <w:proofErr w:type="spellEnd"/>
      <w:r w:rsidRPr="001A69B5">
        <w:t xml:space="preserve"> sannsynsteori og dynamikk på gruppeteori, talteori og kombinatorikk. På grunn av covid-19-pandemien blei prisutdelinga for 2020 flytta til 2021. </w:t>
      </w:r>
      <w:proofErr w:type="spellStart"/>
      <w:r w:rsidRPr="001A69B5">
        <w:t>Abelprisen</w:t>
      </w:r>
      <w:proofErr w:type="spellEnd"/>
      <w:r w:rsidRPr="001A69B5">
        <w:t xml:space="preserve"> blir delt ut </w:t>
      </w:r>
      <w:proofErr w:type="spellStart"/>
      <w:r w:rsidRPr="001A69B5">
        <w:t>årleg</w:t>
      </w:r>
      <w:proofErr w:type="spellEnd"/>
      <w:r w:rsidRPr="001A69B5">
        <w:t xml:space="preserve"> av Det Norske </w:t>
      </w:r>
      <w:proofErr w:type="spellStart"/>
      <w:r w:rsidRPr="001A69B5">
        <w:t>Videnskaps</w:t>
      </w:r>
      <w:proofErr w:type="spellEnd"/>
      <w:r w:rsidRPr="001A69B5">
        <w:t xml:space="preserve">-Akademi (DNVA). Løyvinga dekker prisbeløpet, som blei </w:t>
      </w:r>
      <w:proofErr w:type="spellStart"/>
      <w:r w:rsidRPr="001A69B5">
        <w:t>auka</w:t>
      </w:r>
      <w:proofErr w:type="spellEnd"/>
      <w:r w:rsidRPr="001A69B5">
        <w:t xml:space="preserve"> til 7,5 mill. kroner i 2020, og </w:t>
      </w:r>
      <w:proofErr w:type="spellStart"/>
      <w:r w:rsidRPr="001A69B5">
        <w:t>fleire</w:t>
      </w:r>
      <w:proofErr w:type="spellEnd"/>
      <w:r w:rsidRPr="001A69B5">
        <w:t xml:space="preserve"> arrangement i samband med prisutdelinga og priskomitéarbeidet. Gjennom </w:t>
      </w:r>
      <w:proofErr w:type="spellStart"/>
      <w:r w:rsidRPr="001A69B5">
        <w:t>Abelprisen</w:t>
      </w:r>
      <w:proofErr w:type="spellEnd"/>
      <w:r w:rsidRPr="001A69B5">
        <w:t xml:space="preserve"> finansierer DNVA ei rekke tiltak som skal stimulere </w:t>
      </w:r>
      <w:proofErr w:type="spellStart"/>
      <w:r w:rsidRPr="001A69B5">
        <w:t>interessa</w:t>
      </w:r>
      <w:proofErr w:type="spellEnd"/>
      <w:r w:rsidRPr="001A69B5">
        <w:t xml:space="preserve"> for matematikk blant barn og unge. I 2020 nådde </w:t>
      </w:r>
      <w:proofErr w:type="spellStart"/>
      <w:r w:rsidRPr="001A69B5">
        <w:t>dei</w:t>
      </w:r>
      <w:proofErr w:type="spellEnd"/>
      <w:r w:rsidRPr="001A69B5">
        <w:t xml:space="preserve"> ei brei målgruppe </w:t>
      </w:r>
      <w:proofErr w:type="spellStart"/>
      <w:r w:rsidRPr="001A69B5">
        <w:t>frå</w:t>
      </w:r>
      <w:proofErr w:type="spellEnd"/>
      <w:r w:rsidRPr="001A69B5">
        <w:t xml:space="preserve"> </w:t>
      </w:r>
      <w:proofErr w:type="spellStart"/>
      <w:r w:rsidRPr="001A69B5">
        <w:t>grunnskule</w:t>
      </w:r>
      <w:proofErr w:type="spellEnd"/>
      <w:r w:rsidRPr="001A69B5">
        <w:t xml:space="preserve"> til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lærarar</w:t>
      </w:r>
      <w:proofErr w:type="spellEnd"/>
      <w:r w:rsidRPr="001A69B5">
        <w:t xml:space="preserve">, gjennom støtte til mellom anna frivillige </w:t>
      </w:r>
      <w:proofErr w:type="spellStart"/>
      <w:r w:rsidRPr="001A69B5">
        <w:t>studentorganisasjonar</w:t>
      </w:r>
      <w:proofErr w:type="spellEnd"/>
      <w:r w:rsidRPr="001A69B5">
        <w:t xml:space="preserve"> og ulike formidlingsprosjekt. I tillegg </w:t>
      </w:r>
      <w:proofErr w:type="spellStart"/>
      <w:r w:rsidRPr="001A69B5">
        <w:t>støttar</w:t>
      </w:r>
      <w:proofErr w:type="spellEnd"/>
      <w:r w:rsidRPr="001A69B5">
        <w:t xml:space="preserve"> DNVA Abelkonkurransen for </w:t>
      </w:r>
      <w:proofErr w:type="spellStart"/>
      <w:r w:rsidRPr="001A69B5">
        <w:t>elevar</w:t>
      </w:r>
      <w:proofErr w:type="spellEnd"/>
      <w:r w:rsidRPr="001A69B5">
        <w:t xml:space="preserve"> i </w:t>
      </w:r>
      <w:proofErr w:type="spellStart"/>
      <w:r w:rsidRPr="001A69B5">
        <w:t>vidaregåande</w:t>
      </w:r>
      <w:proofErr w:type="spellEnd"/>
      <w:r w:rsidRPr="001A69B5">
        <w:t xml:space="preserve"> </w:t>
      </w:r>
      <w:proofErr w:type="spellStart"/>
      <w:r w:rsidRPr="001A69B5">
        <w:t>skule</w:t>
      </w:r>
      <w:proofErr w:type="spellEnd"/>
      <w:r w:rsidRPr="001A69B5">
        <w:t xml:space="preserve">, Unge Abel lagkonkurranse for ungdomstrinnet, og </w:t>
      </w:r>
      <w:proofErr w:type="spellStart"/>
      <w:r w:rsidRPr="001A69B5">
        <w:t>Holmboeprisen</w:t>
      </w:r>
      <w:proofErr w:type="spellEnd"/>
      <w:r w:rsidRPr="001A69B5">
        <w:t xml:space="preserve">, som </w:t>
      </w:r>
      <w:proofErr w:type="spellStart"/>
      <w:r w:rsidRPr="001A69B5">
        <w:t>årleg</w:t>
      </w:r>
      <w:proofErr w:type="spellEnd"/>
      <w:r w:rsidRPr="001A69B5">
        <w:t xml:space="preserve"> blir delt ut til </w:t>
      </w:r>
      <w:proofErr w:type="spellStart"/>
      <w:r w:rsidRPr="001A69B5">
        <w:t>éin</w:t>
      </w:r>
      <w:proofErr w:type="spellEnd"/>
      <w:r w:rsidRPr="001A69B5">
        <w:t xml:space="preserve"> eller </w:t>
      </w:r>
      <w:proofErr w:type="spellStart"/>
      <w:r w:rsidRPr="001A69B5">
        <w:t>fleire</w:t>
      </w:r>
      <w:proofErr w:type="spellEnd"/>
      <w:r w:rsidRPr="001A69B5">
        <w:t xml:space="preserve"> </w:t>
      </w:r>
      <w:proofErr w:type="spellStart"/>
      <w:r w:rsidRPr="001A69B5">
        <w:t>matematikklærarar</w:t>
      </w:r>
      <w:proofErr w:type="spellEnd"/>
      <w:r w:rsidRPr="001A69B5">
        <w:t>.</w:t>
      </w:r>
    </w:p>
    <w:p w14:paraId="1DD69B2C" w14:textId="77777777" w:rsidR="000513CD" w:rsidRPr="001A69B5" w:rsidRDefault="0009509B" w:rsidP="001A69B5">
      <w:pPr>
        <w:pStyle w:val="avsnitt-tittel"/>
      </w:pPr>
      <w:r w:rsidRPr="001A69B5">
        <w:t>Budsjettforslag for 2022</w:t>
      </w:r>
    </w:p>
    <w:p w14:paraId="4D0B98BC" w14:textId="77777777" w:rsidR="000513CD" w:rsidRPr="001A69B5" w:rsidRDefault="0009509B" w:rsidP="001A69B5">
      <w:r w:rsidRPr="001A69B5">
        <w:t>Departementet foreslår å løyve 17,0 mill. kroner på posten.</w:t>
      </w:r>
    </w:p>
    <w:p w14:paraId="50EF5583" w14:textId="77777777" w:rsidR="000513CD" w:rsidRPr="001A69B5" w:rsidRDefault="0009509B" w:rsidP="001A69B5">
      <w:pPr>
        <w:pStyle w:val="b-post"/>
      </w:pPr>
      <w:r w:rsidRPr="001A69B5">
        <w:t xml:space="preserve">Post 72 </w:t>
      </w:r>
      <w:proofErr w:type="spellStart"/>
      <w:r w:rsidRPr="001A69B5">
        <w:t>Kavliprisen</w:t>
      </w:r>
      <w:proofErr w:type="spellEnd"/>
    </w:p>
    <w:p w14:paraId="08B06E0A" w14:textId="77777777" w:rsidR="000513CD" w:rsidRPr="001A69B5" w:rsidRDefault="0009509B" w:rsidP="001A69B5">
      <w:pPr>
        <w:pStyle w:val="avsnitt-tittel"/>
      </w:pPr>
      <w:r w:rsidRPr="001A69B5">
        <w:t>Mål for 2022</w:t>
      </w:r>
    </w:p>
    <w:p w14:paraId="737A3B3D" w14:textId="77777777" w:rsidR="000513CD" w:rsidRPr="001A69B5" w:rsidRDefault="0009509B" w:rsidP="001A69B5">
      <w:r w:rsidRPr="001A69B5">
        <w:t xml:space="preserve">Formålet med </w:t>
      </w:r>
      <w:proofErr w:type="spellStart"/>
      <w:r w:rsidRPr="001A69B5">
        <w:t>Kavliprisen</w:t>
      </w:r>
      <w:proofErr w:type="spellEnd"/>
      <w:r w:rsidRPr="001A69B5">
        <w:t xml:space="preserve"> er å anerkjenne </w:t>
      </w:r>
      <w:proofErr w:type="spellStart"/>
      <w:r w:rsidRPr="001A69B5">
        <w:t>banebrytande</w:t>
      </w:r>
      <w:proofErr w:type="spellEnd"/>
      <w:r w:rsidRPr="001A69B5">
        <w:t xml:space="preserve"> forsking </w:t>
      </w:r>
      <w:proofErr w:type="spellStart"/>
      <w:r w:rsidRPr="001A69B5">
        <w:t>innanfor</w:t>
      </w:r>
      <w:proofErr w:type="spellEnd"/>
      <w:r w:rsidRPr="001A69B5">
        <w:t xml:space="preserve"> astrofysikk, </w:t>
      </w:r>
      <w:proofErr w:type="spellStart"/>
      <w:r w:rsidRPr="001A69B5">
        <w:t>nanovitskap</w:t>
      </w:r>
      <w:proofErr w:type="spellEnd"/>
      <w:r w:rsidRPr="001A69B5">
        <w:t xml:space="preserve"> og </w:t>
      </w:r>
      <w:proofErr w:type="spellStart"/>
      <w:r w:rsidRPr="001A69B5">
        <w:t>nevrovitskap</w:t>
      </w:r>
      <w:proofErr w:type="spellEnd"/>
      <w:r w:rsidRPr="001A69B5">
        <w:t xml:space="preserve">. Prisen skal skape </w:t>
      </w:r>
      <w:proofErr w:type="spellStart"/>
      <w:r w:rsidRPr="001A69B5">
        <w:t>merksemd</w:t>
      </w:r>
      <w:proofErr w:type="spellEnd"/>
      <w:r w:rsidRPr="001A69B5">
        <w:t xml:space="preserve"> i samfunnet om fagfelta og føre til internasjonalt samarbeid mellom </w:t>
      </w:r>
      <w:proofErr w:type="spellStart"/>
      <w:r w:rsidRPr="001A69B5">
        <w:t>forskarar</w:t>
      </w:r>
      <w:proofErr w:type="spellEnd"/>
      <w:r w:rsidRPr="001A69B5">
        <w:t>.</w:t>
      </w:r>
    </w:p>
    <w:p w14:paraId="333F898C" w14:textId="77777777" w:rsidR="000513CD" w:rsidRPr="001A69B5" w:rsidRDefault="0009509B" w:rsidP="001A69B5">
      <w:pPr>
        <w:pStyle w:val="avsnitt-tittel"/>
      </w:pPr>
      <w:r w:rsidRPr="001A69B5">
        <w:t>Resultat i 2020</w:t>
      </w:r>
    </w:p>
    <w:p w14:paraId="278C9967" w14:textId="77777777" w:rsidR="000513CD" w:rsidRPr="001A69B5" w:rsidRDefault="0009509B" w:rsidP="001A69B5">
      <w:proofErr w:type="spellStart"/>
      <w:r w:rsidRPr="001A69B5">
        <w:t>Kavliprisen</w:t>
      </w:r>
      <w:proofErr w:type="spellEnd"/>
      <w:r w:rsidRPr="001A69B5">
        <w:t xml:space="preserve"> er </w:t>
      </w:r>
      <w:proofErr w:type="spellStart"/>
      <w:r w:rsidRPr="001A69B5">
        <w:t>eit</w:t>
      </w:r>
      <w:proofErr w:type="spellEnd"/>
      <w:r w:rsidRPr="001A69B5">
        <w:t xml:space="preserve"> samarbeid mellom Det Norske </w:t>
      </w:r>
      <w:proofErr w:type="spellStart"/>
      <w:r w:rsidRPr="001A69B5">
        <w:t>Videnskaps</w:t>
      </w:r>
      <w:proofErr w:type="spellEnd"/>
      <w:r w:rsidRPr="001A69B5">
        <w:t xml:space="preserve">-Akademi, The Kavli Foundation og Kunnskapsdepartementet. </w:t>
      </w:r>
      <w:proofErr w:type="spellStart"/>
      <w:r w:rsidRPr="001A69B5">
        <w:t>Kavliprisen</w:t>
      </w:r>
      <w:proofErr w:type="spellEnd"/>
      <w:r w:rsidRPr="001A69B5">
        <w:t xml:space="preserve"> blir delt ut </w:t>
      </w:r>
      <w:proofErr w:type="spellStart"/>
      <w:r w:rsidRPr="001A69B5">
        <w:t>annakvart</w:t>
      </w:r>
      <w:proofErr w:type="spellEnd"/>
      <w:r w:rsidRPr="001A69B5">
        <w:t xml:space="preserve"> år for framifrå </w:t>
      </w:r>
      <w:proofErr w:type="spellStart"/>
      <w:r w:rsidRPr="001A69B5">
        <w:t>vitskapleg</w:t>
      </w:r>
      <w:proofErr w:type="spellEnd"/>
      <w:r w:rsidRPr="001A69B5">
        <w:t xml:space="preserve"> arbeid </w:t>
      </w:r>
      <w:proofErr w:type="spellStart"/>
      <w:r w:rsidRPr="001A69B5">
        <w:t>innanfor</w:t>
      </w:r>
      <w:proofErr w:type="spellEnd"/>
      <w:r w:rsidRPr="001A69B5">
        <w:t xml:space="preserve"> fagfelta astrofysikk, </w:t>
      </w:r>
      <w:proofErr w:type="spellStart"/>
      <w:r w:rsidRPr="001A69B5">
        <w:t>nanovitskap</w:t>
      </w:r>
      <w:proofErr w:type="spellEnd"/>
      <w:r w:rsidRPr="001A69B5">
        <w:t xml:space="preserve"> og </w:t>
      </w:r>
      <w:proofErr w:type="spellStart"/>
      <w:r w:rsidRPr="001A69B5">
        <w:t>nevrovitskap</w:t>
      </w:r>
      <w:proofErr w:type="spellEnd"/>
      <w:r w:rsidRPr="001A69B5">
        <w:t>.</w:t>
      </w:r>
    </w:p>
    <w:p w14:paraId="57E5BA37" w14:textId="77777777" w:rsidR="000513CD" w:rsidRPr="001A69B5" w:rsidRDefault="0009509B" w:rsidP="001A69B5">
      <w:r w:rsidRPr="001A69B5">
        <w:t xml:space="preserve">I 2020 gjekk prisen for astrofysikk til Andrew Fabian, Storbritannia, for forsking og iherdig arbeid for å løyse mysteriet med korleis svarte </w:t>
      </w:r>
      <w:proofErr w:type="spellStart"/>
      <w:r w:rsidRPr="001A69B5">
        <w:t>hòl</w:t>
      </w:r>
      <w:proofErr w:type="spellEnd"/>
      <w:r w:rsidRPr="001A69B5">
        <w:t xml:space="preserve"> påverkar </w:t>
      </w:r>
      <w:proofErr w:type="spellStart"/>
      <w:r w:rsidRPr="001A69B5">
        <w:t>dei</w:t>
      </w:r>
      <w:proofErr w:type="spellEnd"/>
      <w:r w:rsidRPr="001A69B5">
        <w:t xml:space="preserve"> </w:t>
      </w:r>
      <w:proofErr w:type="spellStart"/>
      <w:r w:rsidRPr="001A69B5">
        <w:t>omkringliggande</w:t>
      </w:r>
      <w:proofErr w:type="spellEnd"/>
      <w:r w:rsidRPr="001A69B5">
        <w:t xml:space="preserve"> </w:t>
      </w:r>
      <w:proofErr w:type="spellStart"/>
      <w:r w:rsidRPr="001A69B5">
        <w:t>galaksane</w:t>
      </w:r>
      <w:proofErr w:type="spellEnd"/>
      <w:r w:rsidRPr="001A69B5">
        <w:t xml:space="preserve">. Prisen for </w:t>
      </w:r>
      <w:proofErr w:type="spellStart"/>
      <w:r w:rsidRPr="001A69B5">
        <w:t>nanovitskap</w:t>
      </w:r>
      <w:proofErr w:type="spellEnd"/>
      <w:r w:rsidRPr="001A69B5">
        <w:t xml:space="preserve"> gjekk til Harald Rose og Knut Urban </w:t>
      </w:r>
      <w:proofErr w:type="spellStart"/>
      <w:r w:rsidRPr="001A69B5">
        <w:t>frå</w:t>
      </w:r>
      <w:proofErr w:type="spellEnd"/>
      <w:r w:rsidRPr="001A69B5">
        <w:t xml:space="preserve"> Tyskland, Maximilian Haider </w:t>
      </w:r>
      <w:proofErr w:type="spellStart"/>
      <w:r w:rsidRPr="001A69B5">
        <w:t>frå</w:t>
      </w:r>
      <w:proofErr w:type="spellEnd"/>
      <w:r w:rsidRPr="001A69B5">
        <w:t xml:space="preserve"> Austerrike og </w:t>
      </w:r>
      <w:proofErr w:type="spellStart"/>
      <w:r w:rsidRPr="001A69B5">
        <w:t>Ondrej</w:t>
      </w:r>
      <w:proofErr w:type="spellEnd"/>
      <w:r w:rsidRPr="001A69B5">
        <w:t xml:space="preserve"> </w:t>
      </w:r>
      <w:proofErr w:type="spellStart"/>
      <w:r w:rsidRPr="001A69B5">
        <w:t>Krivanek</w:t>
      </w:r>
      <w:proofErr w:type="spellEnd"/>
      <w:r w:rsidRPr="001A69B5">
        <w:t xml:space="preserve"> </w:t>
      </w:r>
      <w:proofErr w:type="spellStart"/>
      <w:r w:rsidRPr="001A69B5">
        <w:t>frå</w:t>
      </w:r>
      <w:proofErr w:type="spellEnd"/>
      <w:r w:rsidRPr="001A69B5">
        <w:t xml:space="preserve"> Storbritannia og Tsjekkia for utviklinga av betre linser i elektronmikroskop. Prisen for </w:t>
      </w:r>
      <w:proofErr w:type="spellStart"/>
      <w:r w:rsidRPr="001A69B5">
        <w:t>nevrovitskap</w:t>
      </w:r>
      <w:proofErr w:type="spellEnd"/>
      <w:r w:rsidRPr="001A69B5">
        <w:t xml:space="preserve"> gjekk til David Julius og </w:t>
      </w:r>
      <w:proofErr w:type="spellStart"/>
      <w:r w:rsidRPr="001A69B5">
        <w:t>Ardem</w:t>
      </w:r>
      <w:proofErr w:type="spellEnd"/>
      <w:r w:rsidRPr="001A69B5">
        <w:t xml:space="preserve"> </w:t>
      </w:r>
      <w:proofErr w:type="spellStart"/>
      <w:r w:rsidRPr="001A69B5">
        <w:t>Patapoutian</w:t>
      </w:r>
      <w:proofErr w:type="spellEnd"/>
      <w:r w:rsidRPr="001A69B5">
        <w:t xml:space="preserve">, USA, for </w:t>
      </w:r>
      <w:proofErr w:type="spellStart"/>
      <w:r w:rsidRPr="001A69B5">
        <w:t>deira</w:t>
      </w:r>
      <w:proofErr w:type="spellEnd"/>
      <w:r w:rsidRPr="001A69B5">
        <w:t xml:space="preserve"> uavhengige </w:t>
      </w:r>
      <w:proofErr w:type="spellStart"/>
      <w:r w:rsidRPr="001A69B5">
        <w:t>oppdagingar</w:t>
      </w:r>
      <w:proofErr w:type="spellEnd"/>
      <w:r w:rsidRPr="001A69B5">
        <w:t xml:space="preserve"> av </w:t>
      </w:r>
      <w:proofErr w:type="spellStart"/>
      <w:r w:rsidRPr="001A69B5">
        <w:t>sansereseptorar</w:t>
      </w:r>
      <w:proofErr w:type="spellEnd"/>
      <w:r w:rsidRPr="001A69B5">
        <w:t xml:space="preserve"> for </w:t>
      </w:r>
      <w:proofErr w:type="spellStart"/>
      <w:r w:rsidRPr="001A69B5">
        <w:t>høvesvis</w:t>
      </w:r>
      <w:proofErr w:type="spellEnd"/>
      <w:r w:rsidRPr="001A69B5">
        <w:t xml:space="preserve"> temperatur og trykk.</w:t>
      </w:r>
    </w:p>
    <w:p w14:paraId="2325B9DB" w14:textId="77777777" w:rsidR="000513CD" w:rsidRPr="001A69B5" w:rsidRDefault="0009509B" w:rsidP="001A69B5">
      <w:r w:rsidRPr="001A69B5">
        <w:t xml:space="preserve">Det blei gjennomført </w:t>
      </w:r>
      <w:proofErr w:type="spellStart"/>
      <w:r w:rsidRPr="001A69B5">
        <w:t>fleire</w:t>
      </w:r>
      <w:proofErr w:type="spellEnd"/>
      <w:r w:rsidRPr="001A69B5">
        <w:t xml:space="preserve"> digitale internasjonale arrangement i 2020 for å </w:t>
      </w:r>
      <w:proofErr w:type="spellStart"/>
      <w:r w:rsidRPr="001A69B5">
        <w:t>auke</w:t>
      </w:r>
      <w:proofErr w:type="spellEnd"/>
      <w:r w:rsidRPr="001A69B5">
        <w:t xml:space="preserve"> </w:t>
      </w:r>
      <w:proofErr w:type="spellStart"/>
      <w:r w:rsidRPr="001A69B5">
        <w:t>merksemda</w:t>
      </w:r>
      <w:proofErr w:type="spellEnd"/>
      <w:r w:rsidRPr="001A69B5">
        <w:t xml:space="preserve"> om prisen og stimulere til internasjonalt samarbeid, mellom anna i samarbeid med Europakommisjonen og Det europeiske forskingsrådet. På grunn av covid-19-pandemien er prisutdelingsseremonien for 2020 flytta til 2022.</w:t>
      </w:r>
    </w:p>
    <w:p w14:paraId="7957D348" w14:textId="77777777" w:rsidR="000513CD" w:rsidRPr="001A69B5" w:rsidRDefault="0009509B" w:rsidP="001A69B5">
      <w:pPr>
        <w:pStyle w:val="avsnitt-tittel"/>
      </w:pPr>
      <w:r w:rsidRPr="001A69B5">
        <w:t>Budsjettforslag for 2022</w:t>
      </w:r>
    </w:p>
    <w:p w14:paraId="3951715C" w14:textId="77777777" w:rsidR="000513CD" w:rsidRPr="001A69B5" w:rsidRDefault="0009509B" w:rsidP="001A69B5">
      <w:r w:rsidRPr="001A69B5">
        <w:t>Departementet foreslår å løyve 11,6 mill. kroner på posten.</w:t>
      </w:r>
    </w:p>
    <w:p w14:paraId="0476A82C" w14:textId="77777777" w:rsidR="000513CD" w:rsidRPr="001A69B5" w:rsidRDefault="0009509B" w:rsidP="001A69B5">
      <w:pPr>
        <w:pStyle w:val="b-progkat"/>
      </w:pPr>
      <w:r w:rsidRPr="001A69B5">
        <w:t>Programkategori 07.80 Utdanningsstøtte</w:t>
      </w:r>
    </w:p>
    <w:p w14:paraId="571E59FA" w14:textId="77777777" w:rsidR="000513CD" w:rsidRPr="001A69B5" w:rsidRDefault="0009509B" w:rsidP="001A69B5">
      <w:pPr>
        <w:pStyle w:val="avsnitt-tittel"/>
      </w:pPr>
      <w:r w:rsidRPr="001A69B5">
        <w:t>Utgifter under programkategori 07.80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7E851443" w14:textId="77777777" w:rsidTr="003405E6">
        <w:trPr>
          <w:trHeight w:val="640"/>
          <w:hidden/>
        </w:trPr>
        <w:tc>
          <w:tcPr>
            <w:tcW w:w="840" w:type="dxa"/>
          </w:tcPr>
          <w:p w14:paraId="426EBC4A" w14:textId="77777777" w:rsidR="000513CD" w:rsidRPr="001A69B5" w:rsidRDefault="0009509B" w:rsidP="001A69B5">
            <w:pPr>
              <w:pStyle w:val="Tabellnavn"/>
            </w:pPr>
            <w:r w:rsidRPr="001A69B5">
              <w:t>PIKL</w:t>
            </w:r>
          </w:p>
        </w:tc>
        <w:tc>
          <w:tcPr>
            <w:tcW w:w="3500" w:type="dxa"/>
          </w:tcPr>
          <w:p w14:paraId="2D3A2F03" w14:textId="77777777" w:rsidR="000513CD" w:rsidRPr="001A69B5" w:rsidRDefault="000513CD" w:rsidP="001A69B5">
            <w:pPr>
              <w:pStyle w:val="Tabellnavn"/>
            </w:pPr>
          </w:p>
        </w:tc>
        <w:tc>
          <w:tcPr>
            <w:tcW w:w="1300" w:type="dxa"/>
          </w:tcPr>
          <w:p w14:paraId="2C2A4E8C" w14:textId="77777777" w:rsidR="000513CD" w:rsidRPr="001A69B5" w:rsidRDefault="000513CD" w:rsidP="001A69B5">
            <w:pPr>
              <w:pStyle w:val="Tabellnavn"/>
            </w:pPr>
          </w:p>
        </w:tc>
        <w:tc>
          <w:tcPr>
            <w:tcW w:w="1300" w:type="dxa"/>
          </w:tcPr>
          <w:p w14:paraId="6E141D22" w14:textId="77777777" w:rsidR="000513CD" w:rsidRPr="001A69B5" w:rsidRDefault="000513CD" w:rsidP="001A69B5">
            <w:pPr>
              <w:pStyle w:val="Tabellnavn"/>
            </w:pPr>
          </w:p>
        </w:tc>
        <w:tc>
          <w:tcPr>
            <w:tcW w:w="1300" w:type="dxa"/>
          </w:tcPr>
          <w:p w14:paraId="14AE9E1C" w14:textId="77777777" w:rsidR="000513CD" w:rsidRPr="001A69B5" w:rsidRDefault="000513CD" w:rsidP="001A69B5">
            <w:pPr>
              <w:pStyle w:val="Tabellnavn"/>
            </w:pPr>
          </w:p>
        </w:tc>
        <w:tc>
          <w:tcPr>
            <w:tcW w:w="1300" w:type="dxa"/>
          </w:tcPr>
          <w:p w14:paraId="09F45C49" w14:textId="77777777" w:rsidR="000513CD" w:rsidRPr="001A69B5" w:rsidRDefault="0009509B" w:rsidP="001A69B5">
            <w:r w:rsidRPr="001A69B5">
              <w:t>(i 1 000 kr)</w:t>
            </w:r>
          </w:p>
        </w:tc>
      </w:tr>
      <w:tr w:rsidR="000513CD" w:rsidRPr="001A69B5" w14:paraId="202DF1ED" w14:textId="77777777" w:rsidTr="003405E6">
        <w:trPr>
          <w:trHeight w:val="600"/>
        </w:trPr>
        <w:tc>
          <w:tcPr>
            <w:tcW w:w="840" w:type="dxa"/>
          </w:tcPr>
          <w:p w14:paraId="526753F0" w14:textId="77777777" w:rsidR="000513CD" w:rsidRPr="001A69B5" w:rsidRDefault="0009509B" w:rsidP="001A69B5">
            <w:r w:rsidRPr="001A69B5">
              <w:t>Kap.</w:t>
            </w:r>
          </w:p>
        </w:tc>
        <w:tc>
          <w:tcPr>
            <w:tcW w:w="3500" w:type="dxa"/>
          </w:tcPr>
          <w:p w14:paraId="610BF2EE" w14:textId="77777777" w:rsidR="000513CD" w:rsidRPr="001A69B5" w:rsidRDefault="0009509B" w:rsidP="001A69B5">
            <w:proofErr w:type="spellStart"/>
            <w:r w:rsidRPr="001A69B5">
              <w:t>Nemning</w:t>
            </w:r>
            <w:proofErr w:type="spellEnd"/>
          </w:p>
        </w:tc>
        <w:tc>
          <w:tcPr>
            <w:tcW w:w="1300" w:type="dxa"/>
          </w:tcPr>
          <w:p w14:paraId="22737F03"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3DC54CE" w14:textId="77777777" w:rsidR="000513CD" w:rsidRPr="001A69B5" w:rsidRDefault="0009509B" w:rsidP="001A69B5">
            <w:r w:rsidRPr="001A69B5">
              <w:t xml:space="preserve">Saldert </w:t>
            </w:r>
            <w:r w:rsidRPr="001A69B5">
              <w:br/>
              <w:t>budsjett 2021</w:t>
            </w:r>
          </w:p>
        </w:tc>
        <w:tc>
          <w:tcPr>
            <w:tcW w:w="1300" w:type="dxa"/>
          </w:tcPr>
          <w:p w14:paraId="76AE3DF2" w14:textId="77777777" w:rsidR="000513CD" w:rsidRPr="001A69B5" w:rsidRDefault="0009509B" w:rsidP="001A69B5">
            <w:r w:rsidRPr="001A69B5">
              <w:t xml:space="preserve">Forslag </w:t>
            </w:r>
            <w:r w:rsidRPr="001A69B5">
              <w:br/>
              <w:t>2022</w:t>
            </w:r>
          </w:p>
        </w:tc>
        <w:tc>
          <w:tcPr>
            <w:tcW w:w="1300" w:type="dxa"/>
          </w:tcPr>
          <w:p w14:paraId="158B6853" w14:textId="77777777" w:rsidR="000513CD" w:rsidRPr="001A69B5" w:rsidRDefault="0009509B" w:rsidP="001A69B5">
            <w:r w:rsidRPr="001A69B5">
              <w:t xml:space="preserve">Endring </w:t>
            </w:r>
            <w:r w:rsidRPr="001A69B5">
              <w:br/>
              <w:t>i pst.</w:t>
            </w:r>
          </w:p>
        </w:tc>
      </w:tr>
      <w:tr w:rsidR="000513CD" w:rsidRPr="001A69B5" w14:paraId="640FEE27" w14:textId="77777777" w:rsidTr="003405E6">
        <w:trPr>
          <w:trHeight w:val="380"/>
        </w:trPr>
        <w:tc>
          <w:tcPr>
            <w:tcW w:w="840" w:type="dxa"/>
          </w:tcPr>
          <w:p w14:paraId="1DA6C64D" w14:textId="77777777" w:rsidR="000513CD" w:rsidRPr="001A69B5" w:rsidRDefault="0009509B" w:rsidP="001A69B5">
            <w:r w:rsidRPr="001A69B5">
              <w:t>2410</w:t>
            </w:r>
          </w:p>
        </w:tc>
        <w:tc>
          <w:tcPr>
            <w:tcW w:w="3500" w:type="dxa"/>
          </w:tcPr>
          <w:p w14:paraId="22122A1A" w14:textId="77777777" w:rsidR="000513CD" w:rsidRPr="001A69B5" w:rsidRDefault="0009509B" w:rsidP="001A69B5">
            <w:r w:rsidRPr="001A69B5">
              <w:t>Statens lånekasse for utdanning</w:t>
            </w:r>
          </w:p>
        </w:tc>
        <w:tc>
          <w:tcPr>
            <w:tcW w:w="1300" w:type="dxa"/>
          </w:tcPr>
          <w:p w14:paraId="2DE5EEC7" w14:textId="77777777" w:rsidR="000513CD" w:rsidRPr="001A69B5" w:rsidRDefault="0009509B" w:rsidP="001A69B5">
            <w:r w:rsidRPr="001A69B5">
              <w:t>47 847 063</w:t>
            </w:r>
          </w:p>
        </w:tc>
        <w:tc>
          <w:tcPr>
            <w:tcW w:w="1300" w:type="dxa"/>
          </w:tcPr>
          <w:p w14:paraId="69061F22" w14:textId="77777777" w:rsidR="000513CD" w:rsidRPr="001A69B5" w:rsidRDefault="0009509B" w:rsidP="001A69B5">
            <w:r w:rsidRPr="001A69B5">
              <w:t>46 800 282</w:t>
            </w:r>
          </w:p>
        </w:tc>
        <w:tc>
          <w:tcPr>
            <w:tcW w:w="1300" w:type="dxa"/>
          </w:tcPr>
          <w:p w14:paraId="2AE54933" w14:textId="77777777" w:rsidR="000513CD" w:rsidRPr="001A69B5" w:rsidRDefault="0009509B" w:rsidP="001A69B5">
            <w:r w:rsidRPr="001A69B5">
              <w:t>50 783 047</w:t>
            </w:r>
          </w:p>
        </w:tc>
        <w:tc>
          <w:tcPr>
            <w:tcW w:w="1300" w:type="dxa"/>
          </w:tcPr>
          <w:p w14:paraId="3935E7F1" w14:textId="77777777" w:rsidR="000513CD" w:rsidRPr="001A69B5" w:rsidRDefault="0009509B" w:rsidP="001A69B5">
            <w:r w:rsidRPr="001A69B5">
              <w:t>8,5</w:t>
            </w:r>
          </w:p>
        </w:tc>
      </w:tr>
      <w:tr w:rsidR="000513CD" w:rsidRPr="001A69B5" w14:paraId="3670E4A6" w14:textId="77777777" w:rsidTr="003405E6">
        <w:trPr>
          <w:trHeight w:val="380"/>
        </w:trPr>
        <w:tc>
          <w:tcPr>
            <w:tcW w:w="840" w:type="dxa"/>
          </w:tcPr>
          <w:p w14:paraId="523033B2" w14:textId="77777777" w:rsidR="000513CD" w:rsidRPr="001A69B5" w:rsidRDefault="000513CD" w:rsidP="001A69B5"/>
        </w:tc>
        <w:tc>
          <w:tcPr>
            <w:tcW w:w="3500" w:type="dxa"/>
          </w:tcPr>
          <w:p w14:paraId="1E3C123A" w14:textId="77777777" w:rsidR="000513CD" w:rsidRPr="001A69B5" w:rsidRDefault="0009509B" w:rsidP="001A69B5">
            <w:r w:rsidRPr="001A69B5">
              <w:t>Sum kategori 07.80</w:t>
            </w:r>
          </w:p>
        </w:tc>
        <w:tc>
          <w:tcPr>
            <w:tcW w:w="1300" w:type="dxa"/>
          </w:tcPr>
          <w:p w14:paraId="0193F764" w14:textId="77777777" w:rsidR="000513CD" w:rsidRPr="001A69B5" w:rsidRDefault="0009509B" w:rsidP="001A69B5">
            <w:r w:rsidRPr="001A69B5">
              <w:t>47 847 063</w:t>
            </w:r>
          </w:p>
        </w:tc>
        <w:tc>
          <w:tcPr>
            <w:tcW w:w="1300" w:type="dxa"/>
          </w:tcPr>
          <w:p w14:paraId="24867346" w14:textId="77777777" w:rsidR="000513CD" w:rsidRPr="001A69B5" w:rsidRDefault="0009509B" w:rsidP="001A69B5">
            <w:r w:rsidRPr="001A69B5">
              <w:t>46 800 282</w:t>
            </w:r>
          </w:p>
        </w:tc>
        <w:tc>
          <w:tcPr>
            <w:tcW w:w="1300" w:type="dxa"/>
          </w:tcPr>
          <w:p w14:paraId="550103E5" w14:textId="77777777" w:rsidR="000513CD" w:rsidRPr="001A69B5" w:rsidRDefault="0009509B" w:rsidP="001A69B5">
            <w:r w:rsidRPr="001A69B5">
              <w:t>50 783 047</w:t>
            </w:r>
          </w:p>
        </w:tc>
        <w:tc>
          <w:tcPr>
            <w:tcW w:w="1300" w:type="dxa"/>
          </w:tcPr>
          <w:p w14:paraId="22FF47C4" w14:textId="77777777" w:rsidR="000513CD" w:rsidRPr="001A69B5" w:rsidRDefault="0009509B" w:rsidP="001A69B5">
            <w:r w:rsidRPr="001A69B5">
              <w:t>8,5</w:t>
            </w:r>
          </w:p>
        </w:tc>
      </w:tr>
    </w:tbl>
    <w:p w14:paraId="42828853" w14:textId="77777777" w:rsidR="000513CD" w:rsidRPr="001A69B5" w:rsidRDefault="0009509B" w:rsidP="001A69B5">
      <w:pPr>
        <w:pStyle w:val="avsnitt-tittel"/>
      </w:pPr>
      <w:r w:rsidRPr="001A69B5">
        <w:t>Inntekter under programkategori 07.80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54AD2AD9" w14:textId="77777777" w:rsidTr="003405E6">
        <w:trPr>
          <w:trHeight w:val="640"/>
          <w:hidden/>
        </w:trPr>
        <w:tc>
          <w:tcPr>
            <w:tcW w:w="840" w:type="dxa"/>
          </w:tcPr>
          <w:p w14:paraId="24B4A2DC" w14:textId="77777777" w:rsidR="000513CD" w:rsidRPr="001A69B5" w:rsidRDefault="0009509B" w:rsidP="001A69B5">
            <w:pPr>
              <w:pStyle w:val="Tabellnavn"/>
            </w:pPr>
            <w:r w:rsidRPr="001A69B5">
              <w:t>PIKL</w:t>
            </w:r>
          </w:p>
        </w:tc>
        <w:tc>
          <w:tcPr>
            <w:tcW w:w="3500" w:type="dxa"/>
          </w:tcPr>
          <w:p w14:paraId="40D88912" w14:textId="77777777" w:rsidR="000513CD" w:rsidRPr="001A69B5" w:rsidRDefault="000513CD" w:rsidP="001A69B5">
            <w:pPr>
              <w:pStyle w:val="Tabellnavn"/>
            </w:pPr>
          </w:p>
        </w:tc>
        <w:tc>
          <w:tcPr>
            <w:tcW w:w="1300" w:type="dxa"/>
          </w:tcPr>
          <w:p w14:paraId="4E0F4564" w14:textId="77777777" w:rsidR="000513CD" w:rsidRPr="001A69B5" w:rsidRDefault="000513CD" w:rsidP="001A69B5">
            <w:pPr>
              <w:pStyle w:val="Tabellnavn"/>
            </w:pPr>
          </w:p>
        </w:tc>
        <w:tc>
          <w:tcPr>
            <w:tcW w:w="1300" w:type="dxa"/>
          </w:tcPr>
          <w:p w14:paraId="3AE5DC9A" w14:textId="77777777" w:rsidR="000513CD" w:rsidRPr="001A69B5" w:rsidRDefault="000513CD" w:rsidP="001A69B5">
            <w:pPr>
              <w:pStyle w:val="Tabellnavn"/>
            </w:pPr>
          </w:p>
        </w:tc>
        <w:tc>
          <w:tcPr>
            <w:tcW w:w="1300" w:type="dxa"/>
          </w:tcPr>
          <w:p w14:paraId="1F4CE088" w14:textId="77777777" w:rsidR="000513CD" w:rsidRPr="001A69B5" w:rsidRDefault="000513CD" w:rsidP="001A69B5">
            <w:pPr>
              <w:pStyle w:val="Tabellnavn"/>
            </w:pPr>
          </w:p>
        </w:tc>
        <w:tc>
          <w:tcPr>
            <w:tcW w:w="1300" w:type="dxa"/>
          </w:tcPr>
          <w:p w14:paraId="634E7A0D" w14:textId="77777777" w:rsidR="000513CD" w:rsidRPr="001A69B5" w:rsidRDefault="0009509B" w:rsidP="001A69B5">
            <w:r w:rsidRPr="001A69B5">
              <w:t>(i 1 000 kr)</w:t>
            </w:r>
          </w:p>
        </w:tc>
      </w:tr>
      <w:tr w:rsidR="000513CD" w:rsidRPr="001A69B5" w14:paraId="269CE69C" w14:textId="77777777" w:rsidTr="003405E6">
        <w:trPr>
          <w:trHeight w:val="600"/>
        </w:trPr>
        <w:tc>
          <w:tcPr>
            <w:tcW w:w="840" w:type="dxa"/>
          </w:tcPr>
          <w:p w14:paraId="1251B6C7" w14:textId="77777777" w:rsidR="000513CD" w:rsidRPr="001A69B5" w:rsidRDefault="0009509B" w:rsidP="001A69B5">
            <w:r w:rsidRPr="001A69B5">
              <w:t>Kap.</w:t>
            </w:r>
          </w:p>
        </w:tc>
        <w:tc>
          <w:tcPr>
            <w:tcW w:w="3500" w:type="dxa"/>
          </w:tcPr>
          <w:p w14:paraId="63DDB201" w14:textId="77777777" w:rsidR="000513CD" w:rsidRPr="001A69B5" w:rsidRDefault="0009509B" w:rsidP="001A69B5">
            <w:proofErr w:type="spellStart"/>
            <w:r w:rsidRPr="001A69B5">
              <w:t>Nemning</w:t>
            </w:r>
            <w:proofErr w:type="spellEnd"/>
          </w:p>
        </w:tc>
        <w:tc>
          <w:tcPr>
            <w:tcW w:w="1300" w:type="dxa"/>
          </w:tcPr>
          <w:p w14:paraId="4B02B5AA"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42002AC7" w14:textId="77777777" w:rsidR="000513CD" w:rsidRPr="001A69B5" w:rsidRDefault="0009509B" w:rsidP="001A69B5">
            <w:r w:rsidRPr="001A69B5">
              <w:t xml:space="preserve">Saldert </w:t>
            </w:r>
            <w:r w:rsidRPr="001A69B5">
              <w:br/>
              <w:t>budsjett 2021</w:t>
            </w:r>
          </w:p>
        </w:tc>
        <w:tc>
          <w:tcPr>
            <w:tcW w:w="1300" w:type="dxa"/>
          </w:tcPr>
          <w:p w14:paraId="1B75DCFA" w14:textId="77777777" w:rsidR="000513CD" w:rsidRPr="001A69B5" w:rsidRDefault="0009509B" w:rsidP="001A69B5">
            <w:r w:rsidRPr="001A69B5">
              <w:t xml:space="preserve">Forslag </w:t>
            </w:r>
            <w:r w:rsidRPr="001A69B5">
              <w:br/>
              <w:t>2022</w:t>
            </w:r>
          </w:p>
        </w:tc>
        <w:tc>
          <w:tcPr>
            <w:tcW w:w="1300" w:type="dxa"/>
          </w:tcPr>
          <w:p w14:paraId="13AB1DA4" w14:textId="77777777" w:rsidR="000513CD" w:rsidRPr="001A69B5" w:rsidRDefault="0009509B" w:rsidP="001A69B5">
            <w:r w:rsidRPr="001A69B5">
              <w:t xml:space="preserve">Endring </w:t>
            </w:r>
            <w:r w:rsidRPr="001A69B5">
              <w:br/>
              <w:t>i pst.</w:t>
            </w:r>
          </w:p>
        </w:tc>
      </w:tr>
      <w:tr w:rsidR="000513CD" w:rsidRPr="001A69B5" w14:paraId="7CB19125" w14:textId="77777777" w:rsidTr="003405E6">
        <w:trPr>
          <w:trHeight w:val="380"/>
        </w:trPr>
        <w:tc>
          <w:tcPr>
            <w:tcW w:w="840" w:type="dxa"/>
          </w:tcPr>
          <w:p w14:paraId="6C47B3D4" w14:textId="77777777" w:rsidR="000513CD" w:rsidRPr="001A69B5" w:rsidRDefault="0009509B" w:rsidP="001A69B5">
            <w:r w:rsidRPr="001A69B5">
              <w:t>5310</w:t>
            </w:r>
          </w:p>
        </w:tc>
        <w:tc>
          <w:tcPr>
            <w:tcW w:w="3500" w:type="dxa"/>
          </w:tcPr>
          <w:p w14:paraId="15CABEF5" w14:textId="77777777" w:rsidR="000513CD" w:rsidRPr="001A69B5" w:rsidRDefault="0009509B" w:rsidP="001A69B5">
            <w:r w:rsidRPr="001A69B5">
              <w:t>Statens lånekasse for utdanning</w:t>
            </w:r>
          </w:p>
        </w:tc>
        <w:tc>
          <w:tcPr>
            <w:tcW w:w="1300" w:type="dxa"/>
          </w:tcPr>
          <w:p w14:paraId="1E0C890F" w14:textId="77777777" w:rsidR="000513CD" w:rsidRPr="001A69B5" w:rsidRDefault="0009509B" w:rsidP="001A69B5">
            <w:r w:rsidRPr="001A69B5">
              <w:t>18 435 674</w:t>
            </w:r>
          </w:p>
        </w:tc>
        <w:tc>
          <w:tcPr>
            <w:tcW w:w="1300" w:type="dxa"/>
          </w:tcPr>
          <w:p w14:paraId="61F2C5EF" w14:textId="77777777" w:rsidR="000513CD" w:rsidRPr="001A69B5" w:rsidRDefault="0009509B" w:rsidP="001A69B5">
            <w:r w:rsidRPr="001A69B5">
              <w:t>18 458 621</w:t>
            </w:r>
          </w:p>
        </w:tc>
        <w:tc>
          <w:tcPr>
            <w:tcW w:w="1300" w:type="dxa"/>
          </w:tcPr>
          <w:p w14:paraId="39A05896" w14:textId="77777777" w:rsidR="000513CD" w:rsidRPr="001A69B5" w:rsidRDefault="0009509B" w:rsidP="001A69B5">
            <w:r w:rsidRPr="001A69B5">
              <w:t>20 191 769</w:t>
            </w:r>
          </w:p>
        </w:tc>
        <w:tc>
          <w:tcPr>
            <w:tcW w:w="1300" w:type="dxa"/>
          </w:tcPr>
          <w:p w14:paraId="57734882" w14:textId="77777777" w:rsidR="000513CD" w:rsidRPr="001A69B5" w:rsidRDefault="0009509B" w:rsidP="001A69B5">
            <w:r w:rsidRPr="001A69B5">
              <w:t>9,4</w:t>
            </w:r>
          </w:p>
        </w:tc>
      </w:tr>
      <w:tr w:rsidR="000513CD" w:rsidRPr="001A69B5" w14:paraId="40CD3C01" w14:textId="77777777" w:rsidTr="003405E6">
        <w:trPr>
          <w:trHeight w:val="640"/>
        </w:trPr>
        <w:tc>
          <w:tcPr>
            <w:tcW w:w="840" w:type="dxa"/>
          </w:tcPr>
          <w:p w14:paraId="431A2430" w14:textId="77777777" w:rsidR="000513CD" w:rsidRPr="001A69B5" w:rsidRDefault="0009509B" w:rsidP="001A69B5">
            <w:r w:rsidRPr="001A69B5">
              <w:t>5617</w:t>
            </w:r>
          </w:p>
        </w:tc>
        <w:tc>
          <w:tcPr>
            <w:tcW w:w="3500" w:type="dxa"/>
          </w:tcPr>
          <w:p w14:paraId="5CEB2711" w14:textId="77777777" w:rsidR="000513CD" w:rsidRPr="001A69B5" w:rsidRDefault="0009509B" w:rsidP="001A69B5">
            <w:r w:rsidRPr="001A69B5">
              <w:t xml:space="preserve">Renter </w:t>
            </w:r>
            <w:proofErr w:type="spellStart"/>
            <w:r w:rsidRPr="001A69B5">
              <w:t>frå</w:t>
            </w:r>
            <w:proofErr w:type="spellEnd"/>
            <w:r w:rsidRPr="001A69B5">
              <w:t xml:space="preserve"> Statens lånekasse for utdanning</w:t>
            </w:r>
          </w:p>
        </w:tc>
        <w:tc>
          <w:tcPr>
            <w:tcW w:w="1300" w:type="dxa"/>
          </w:tcPr>
          <w:p w14:paraId="4446AB04" w14:textId="77777777" w:rsidR="000513CD" w:rsidRPr="001A69B5" w:rsidRDefault="0009509B" w:rsidP="001A69B5">
            <w:r w:rsidRPr="001A69B5">
              <w:t>4 600 541</w:t>
            </w:r>
          </w:p>
        </w:tc>
        <w:tc>
          <w:tcPr>
            <w:tcW w:w="1300" w:type="dxa"/>
          </w:tcPr>
          <w:p w14:paraId="661B8B3F" w14:textId="77777777" w:rsidR="000513CD" w:rsidRPr="001A69B5" w:rsidRDefault="0009509B" w:rsidP="001A69B5">
            <w:r w:rsidRPr="001A69B5">
              <w:t>2 509 820</w:t>
            </w:r>
          </w:p>
        </w:tc>
        <w:tc>
          <w:tcPr>
            <w:tcW w:w="1300" w:type="dxa"/>
          </w:tcPr>
          <w:p w14:paraId="49B9E513" w14:textId="77777777" w:rsidR="000513CD" w:rsidRPr="001A69B5" w:rsidRDefault="0009509B" w:rsidP="001A69B5">
            <w:r w:rsidRPr="001A69B5">
              <w:t>4 795 109</w:t>
            </w:r>
          </w:p>
        </w:tc>
        <w:tc>
          <w:tcPr>
            <w:tcW w:w="1300" w:type="dxa"/>
          </w:tcPr>
          <w:p w14:paraId="7B95E709" w14:textId="77777777" w:rsidR="000513CD" w:rsidRPr="001A69B5" w:rsidRDefault="0009509B" w:rsidP="001A69B5">
            <w:r w:rsidRPr="001A69B5">
              <w:t>91,1</w:t>
            </w:r>
          </w:p>
        </w:tc>
      </w:tr>
      <w:tr w:rsidR="000513CD" w:rsidRPr="001A69B5" w14:paraId="74A64E7A" w14:textId="77777777" w:rsidTr="003405E6">
        <w:trPr>
          <w:trHeight w:val="380"/>
        </w:trPr>
        <w:tc>
          <w:tcPr>
            <w:tcW w:w="840" w:type="dxa"/>
          </w:tcPr>
          <w:p w14:paraId="1C83D665" w14:textId="77777777" w:rsidR="000513CD" w:rsidRPr="001A69B5" w:rsidRDefault="000513CD" w:rsidP="001A69B5"/>
        </w:tc>
        <w:tc>
          <w:tcPr>
            <w:tcW w:w="3500" w:type="dxa"/>
          </w:tcPr>
          <w:p w14:paraId="08C4A6FA" w14:textId="77777777" w:rsidR="000513CD" w:rsidRPr="001A69B5" w:rsidRDefault="0009509B" w:rsidP="001A69B5">
            <w:r w:rsidRPr="001A69B5">
              <w:t>Sum kategori 07.80</w:t>
            </w:r>
          </w:p>
        </w:tc>
        <w:tc>
          <w:tcPr>
            <w:tcW w:w="1300" w:type="dxa"/>
          </w:tcPr>
          <w:p w14:paraId="7B4686D4" w14:textId="77777777" w:rsidR="000513CD" w:rsidRPr="001A69B5" w:rsidRDefault="0009509B" w:rsidP="001A69B5">
            <w:r w:rsidRPr="001A69B5">
              <w:t>23 036 215</w:t>
            </w:r>
          </w:p>
        </w:tc>
        <w:tc>
          <w:tcPr>
            <w:tcW w:w="1300" w:type="dxa"/>
          </w:tcPr>
          <w:p w14:paraId="5BAF7431" w14:textId="77777777" w:rsidR="000513CD" w:rsidRPr="001A69B5" w:rsidRDefault="0009509B" w:rsidP="001A69B5">
            <w:r w:rsidRPr="001A69B5">
              <w:t>20 968 441</w:t>
            </w:r>
          </w:p>
        </w:tc>
        <w:tc>
          <w:tcPr>
            <w:tcW w:w="1300" w:type="dxa"/>
          </w:tcPr>
          <w:p w14:paraId="75095B55" w14:textId="77777777" w:rsidR="000513CD" w:rsidRPr="001A69B5" w:rsidRDefault="0009509B" w:rsidP="001A69B5">
            <w:r w:rsidRPr="001A69B5">
              <w:t>24 986 878</w:t>
            </w:r>
          </w:p>
        </w:tc>
        <w:tc>
          <w:tcPr>
            <w:tcW w:w="1300" w:type="dxa"/>
          </w:tcPr>
          <w:p w14:paraId="0301BC6D" w14:textId="77777777" w:rsidR="000513CD" w:rsidRPr="001A69B5" w:rsidRDefault="0009509B" w:rsidP="001A69B5">
            <w:r w:rsidRPr="001A69B5">
              <w:t>19,2</w:t>
            </w:r>
          </w:p>
        </w:tc>
      </w:tr>
    </w:tbl>
    <w:p w14:paraId="2935107E" w14:textId="77777777" w:rsidR="000513CD" w:rsidRPr="001A69B5" w:rsidRDefault="0009509B" w:rsidP="001A69B5">
      <w:pPr>
        <w:pStyle w:val="Undertittel"/>
      </w:pPr>
      <w:r w:rsidRPr="001A69B5">
        <w:t>Innleiing</w:t>
      </w:r>
    </w:p>
    <w:p w14:paraId="73C6834B" w14:textId="77777777" w:rsidR="000513CD" w:rsidRPr="001A69B5" w:rsidRDefault="0009509B" w:rsidP="001A69B5">
      <w:r w:rsidRPr="001A69B5">
        <w:t xml:space="preserve">Utdanningsstøtteordninga er ei velferdsordning som skal </w:t>
      </w:r>
      <w:proofErr w:type="spellStart"/>
      <w:r w:rsidRPr="001A69B5">
        <w:t>medverke</w:t>
      </w:r>
      <w:proofErr w:type="spellEnd"/>
      <w:r w:rsidRPr="001A69B5">
        <w:t xml:space="preserve"> til at alle har </w:t>
      </w:r>
      <w:proofErr w:type="spellStart"/>
      <w:r w:rsidRPr="001A69B5">
        <w:t>eit</w:t>
      </w:r>
      <w:proofErr w:type="spellEnd"/>
      <w:r w:rsidRPr="001A69B5">
        <w:t xml:space="preserve"> godt grunnlag for </w:t>
      </w:r>
      <w:proofErr w:type="spellStart"/>
      <w:r w:rsidRPr="001A69B5">
        <w:t>livsopphald</w:t>
      </w:r>
      <w:proofErr w:type="spellEnd"/>
      <w:r w:rsidRPr="001A69B5">
        <w:t xml:space="preserve"> under utdanninga, uavhengig av kvar </w:t>
      </w:r>
      <w:proofErr w:type="spellStart"/>
      <w:r w:rsidRPr="001A69B5">
        <w:t>dei</w:t>
      </w:r>
      <w:proofErr w:type="spellEnd"/>
      <w:r w:rsidRPr="001A69B5">
        <w:t xml:space="preserve"> bur, alder, kjønn, funksjonsevne og sosiale og økonomiske tilhøve. Utdanningsstøtta skal òg legge til rette for at </w:t>
      </w:r>
      <w:proofErr w:type="spellStart"/>
      <w:r w:rsidRPr="001A69B5">
        <w:t>elevar</w:t>
      </w:r>
      <w:proofErr w:type="spellEnd"/>
      <w:r w:rsidRPr="001A69B5">
        <w:t xml:space="preserve"> og </w:t>
      </w:r>
      <w:proofErr w:type="spellStart"/>
      <w:r w:rsidRPr="001A69B5">
        <w:t>studentar</w:t>
      </w:r>
      <w:proofErr w:type="spellEnd"/>
      <w:r w:rsidRPr="001A69B5">
        <w:t xml:space="preserve"> kan arbeide effektivt og med gode resultat. Slik får samfunnet og arbeidslivet tilgang på kompetanse.</w:t>
      </w:r>
    </w:p>
    <w:p w14:paraId="21A7C610" w14:textId="77777777" w:rsidR="000513CD" w:rsidRPr="001A69B5" w:rsidRDefault="0009509B" w:rsidP="001A69B5">
      <w:r w:rsidRPr="001A69B5">
        <w:t xml:space="preserve">Departementet har sett </w:t>
      </w:r>
      <w:proofErr w:type="spellStart"/>
      <w:r w:rsidRPr="001A69B5">
        <w:t>følgande</w:t>
      </w:r>
      <w:proofErr w:type="spellEnd"/>
      <w:r w:rsidRPr="001A69B5">
        <w:t xml:space="preserve"> overordna mål for programkategori 07.80 Utdanningsstøtte:</w:t>
      </w:r>
    </w:p>
    <w:p w14:paraId="3C662A5B" w14:textId="77777777" w:rsidR="000513CD" w:rsidRPr="001A69B5" w:rsidRDefault="0009509B" w:rsidP="001A69B5">
      <w:pPr>
        <w:pStyle w:val="Liste"/>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3673B708" w14:textId="77777777" w:rsidR="000513CD" w:rsidRPr="001A69B5" w:rsidRDefault="0009509B" w:rsidP="001A69B5">
      <w:pPr>
        <w:pStyle w:val="Liste"/>
      </w:pPr>
      <w:proofErr w:type="spellStart"/>
      <w:r w:rsidRPr="001A69B5">
        <w:t>Fleire</w:t>
      </w:r>
      <w:proofErr w:type="spellEnd"/>
      <w:r w:rsidRPr="001A69B5">
        <w:t xml:space="preserve"> er i arbeid og </w:t>
      </w:r>
      <w:proofErr w:type="spellStart"/>
      <w:r w:rsidRPr="001A69B5">
        <w:t>deltek</w:t>
      </w:r>
      <w:proofErr w:type="spellEnd"/>
      <w:r w:rsidRPr="001A69B5">
        <w:t xml:space="preserve"> i samfunnslivet.</w:t>
      </w:r>
    </w:p>
    <w:p w14:paraId="10417CCF"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3B5DCEF1" w14:textId="77777777" w:rsidR="000513CD" w:rsidRPr="001A69B5" w:rsidRDefault="0009509B" w:rsidP="001A69B5">
      <w:r w:rsidRPr="001A69B5">
        <w:t xml:space="preserve">Med Utdanningsløftet 2020 har regjeringa </w:t>
      </w:r>
      <w:proofErr w:type="spellStart"/>
      <w:r w:rsidRPr="001A69B5">
        <w:t>auka</w:t>
      </w:r>
      <w:proofErr w:type="spellEnd"/>
      <w:r w:rsidRPr="001A69B5">
        <w:t xml:space="preserve"> kapasiteten i utdanningssystemet, både i </w:t>
      </w:r>
      <w:proofErr w:type="spellStart"/>
      <w:r w:rsidRPr="001A69B5">
        <w:t>vidaregåande</w:t>
      </w:r>
      <w:proofErr w:type="spellEnd"/>
      <w:r w:rsidRPr="001A69B5">
        <w:t xml:space="preserve"> opplæring, i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i </w:t>
      </w:r>
      <w:proofErr w:type="spellStart"/>
      <w:r w:rsidRPr="001A69B5">
        <w:t>høgare</w:t>
      </w:r>
      <w:proofErr w:type="spellEnd"/>
      <w:r w:rsidRPr="001A69B5">
        <w:t xml:space="preserve"> utdanning, jf. omtale under del I, kap. 1. Regjeringa har gradvis innført </w:t>
      </w:r>
      <w:proofErr w:type="spellStart"/>
      <w:r w:rsidRPr="001A69B5">
        <w:t>ein</w:t>
      </w:r>
      <w:proofErr w:type="spellEnd"/>
      <w:r w:rsidRPr="001A69B5">
        <w:t xml:space="preserve"> ekstra </w:t>
      </w:r>
      <w:proofErr w:type="spellStart"/>
      <w:r w:rsidRPr="001A69B5">
        <w:t>månad</w:t>
      </w:r>
      <w:proofErr w:type="spellEnd"/>
      <w:r w:rsidRPr="001A69B5">
        <w:t xml:space="preserve"> med utdanningsstøtte til </w:t>
      </w:r>
      <w:proofErr w:type="spellStart"/>
      <w:r w:rsidRPr="001A69B5">
        <w:t>heiltidsstudentar</w:t>
      </w:r>
      <w:proofErr w:type="spellEnd"/>
      <w:r w:rsidRPr="001A69B5">
        <w:t xml:space="preserve"> ved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I samsvar med planen blei ordninga fullført våren 2020, og </w:t>
      </w:r>
      <w:proofErr w:type="spellStart"/>
      <w:r w:rsidRPr="001A69B5">
        <w:t>studentane</w:t>
      </w:r>
      <w:proofErr w:type="spellEnd"/>
      <w:r w:rsidRPr="001A69B5">
        <w:t xml:space="preserve"> kan </w:t>
      </w:r>
      <w:proofErr w:type="spellStart"/>
      <w:r w:rsidRPr="001A69B5">
        <w:t>no</w:t>
      </w:r>
      <w:proofErr w:type="spellEnd"/>
      <w:r w:rsidRPr="001A69B5">
        <w:t xml:space="preserve"> få elleve </w:t>
      </w:r>
      <w:proofErr w:type="spellStart"/>
      <w:r w:rsidRPr="001A69B5">
        <w:t>månader</w:t>
      </w:r>
      <w:proofErr w:type="spellEnd"/>
      <w:r w:rsidRPr="001A69B5">
        <w:t xml:space="preserve"> med utdanningsstøtte. Regjeringa har òg gjennomført </w:t>
      </w:r>
      <w:proofErr w:type="spellStart"/>
      <w:r w:rsidRPr="001A69B5">
        <w:t>fleire</w:t>
      </w:r>
      <w:proofErr w:type="spellEnd"/>
      <w:r w:rsidRPr="001A69B5">
        <w:t xml:space="preserve"> </w:t>
      </w:r>
      <w:proofErr w:type="spellStart"/>
      <w:r w:rsidRPr="001A69B5">
        <w:t>endringar</w:t>
      </w:r>
      <w:proofErr w:type="spellEnd"/>
      <w:r w:rsidRPr="001A69B5">
        <w:t xml:space="preserve"> i </w:t>
      </w:r>
      <w:proofErr w:type="spellStart"/>
      <w:r w:rsidRPr="001A69B5">
        <w:t>utdanningsstøtteordningane</w:t>
      </w:r>
      <w:proofErr w:type="spellEnd"/>
      <w:r w:rsidRPr="001A69B5">
        <w:t xml:space="preserve"> som vil gi større fleksibilitet og betre vilkår for </w:t>
      </w:r>
      <w:proofErr w:type="spellStart"/>
      <w:r w:rsidRPr="001A69B5">
        <w:t>vaksne</w:t>
      </w:r>
      <w:proofErr w:type="spellEnd"/>
      <w:r w:rsidRPr="001A69B5">
        <w:t xml:space="preserve">. Regjeringa vil </w:t>
      </w:r>
      <w:proofErr w:type="spellStart"/>
      <w:r w:rsidRPr="001A69B5">
        <w:t>halde</w:t>
      </w:r>
      <w:proofErr w:type="spellEnd"/>
      <w:r w:rsidRPr="001A69B5">
        <w:t xml:space="preserve"> fram arbeidet med å </w:t>
      </w:r>
      <w:proofErr w:type="spellStart"/>
      <w:r w:rsidRPr="001A69B5">
        <w:t>gjere</w:t>
      </w:r>
      <w:proofErr w:type="spellEnd"/>
      <w:r w:rsidRPr="001A69B5">
        <w:t xml:space="preserve"> </w:t>
      </w:r>
      <w:proofErr w:type="spellStart"/>
      <w:r w:rsidRPr="001A69B5">
        <w:t>ordningane</w:t>
      </w:r>
      <w:proofErr w:type="spellEnd"/>
      <w:r w:rsidRPr="001A69B5">
        <w:t xml:space="preserve"> </w:t>
      </w:r>
      <w:proofErr w:type="spellStart"/>
      <w:r w:rsidRPr="001A69B5">
        <w:t>meir</w:t>
      </w:r>
      <w:proofErr w:type="spellEnd"/>
      <w:r w:rsidRPr="001A69B5">
        <w:t xml:space="preserve"> fleksible og betre tilpassa </w:t>
      </w:r>
      <w:proofErr w:type="spellStart"/>
      <w:r w:rsidRPr="001A69B5">
        <w:t>vaksne</w:t>
      </w:r>
      <w:proofErr w:type="spellEnd"/>
      <w:r w:rsidRPr="001A69B5">
        <w:t xml:space="preserve"> som ønsker å ta utdanning. Tiltaka gir </w:t>
      </w:r>
      <w:proofErr w:type="spellStart"/>
      <w:r w:rsidRPr="001A69B5">
        <w:t>auka</w:t>
      </w:r>
      <w:proofErr w:type="spellEnd"/>
      <w:r w:rsidRPr="001A69B5">
        <w:t xml:space="preserve"> utgifter til lån og stipend gjennom Lånekassen.</w:t>
      </w:r>
    </w:p>
    <w:p w14:paraId="18D8C0CE" w14:textId="77777777" w:rsidR="000513CD" w:rsidRPr="001A69B5" w:rsidRDefault="0009509B" w:rsidP="001A69B5">
      <w:proofErr w:type="spellStart"/>
      <w:r w:rsidRPr="001A69B5">
        <w:t>Utdanningsstøtteordningane</w:t>
      </w:r>
      <w:proofErr w:type="spellEnd"/>
      <w:r w:rsidRPr="001A69B5">
        <w:t xml:space="preserve"> er </w:t>
      </w:r>
      <w:proofErr w:type="spellStart"/>
      <w:r w:rsidRPr="001A69B5">
        <w:t>eit</w:t>
      </w:r>
      <w:proofErr w:type="spellEnd"/>
      <w:r w:rsidRPr="001A69B5">
        <w:t xml:space="preserve"> viktig </w:t>
      </w:r>
      <w:proofErr w:type="spellStart"/>
      <w:r w:rsidRPr="001A69B5">
        <w:t>verkemiddel</w:t>
      </w:r>
      <w:proofErr w:type="spellEnd"/>
      <w:r w:rsidRPr="001A69B5">
        <w:t xml:space="preserve"> for å nå måla i </w:t>
      </w:r>
      <w:proofErr w:type="spellStart"/>
      <w:r w:rsidRPr="001A69B5">
        <w:t>kompetansereforma</w:t>
      </w:r>
      <w:proofErr w:type="spellEnd"/>
      <w:r w:rsidRPr="001A69B5">
        <w:t xml:space="preserve">, jf. Meld. St. 14 (2019–2020) </w:t>
      </w:r>
      <w:r w:rsidRPr="001A69B5">
        <w:rPr>
          <w:rStyle w:val="kursiv"/>
        </w:rPr>
        <w:t>Kompetansereformen – Lære hele livet</w:t>
      </w:r>
      <w:r w:rsidRPr="001A69B5">
        <w:t xml:space="preserve">. Regjeringa vil i 2022 </w:t>
      </w:r>
      <w:proofErr w:type="spellStart"/>
      <w:r w:rsidRPr="001A69B5">
        <w:t>halde</w:t>
      </w:r>
      <w:proofErr w:type="spellEnd"/>
      <w:r w:rsidRPr="001A69B5">
        <w:t xml:space="preserve"> fram arbeidet med å </w:t>
      </w:r>
      <w:proofErr w:type="spellStart"/>
      <w:r w:rsidRPr="001A69B5">
        <w:t>gjere</w:t>
      </w:r>
      <w:proofErr w:type="spellEnd"/>
      <w:r w:rsidRPr="001A69B5">
        <w:t xml:space="preserve"> Lånekassen betre tilpassa </w:t>
      </w:r>
      <w:proofErr w:type="spellStart"/>
      <w:r w:rsidRPr="001A69B5">
        <w:t>vaksne</w:t>
      </w:r>
      <w:proofErr w:type="spellEnd"/>
      <w:r w:rsidRPr="001A69B5">
        <w:t xml:space="preserve">. Departementet foreslår å løyve 20 mill. kroner til å starte arbeidet med </w:t>
      </w:r>
      <w:proofErr w:type="spellStart"/>
      <w:r w:rsidRPr="001A69B5">
        <w:t>ein</w:t>
      </w:r>
      <w:proofErr w:type="spellEnd"/>
      <w:r w:rsidRPr="001A69B5">
        <w:t xml:space="preserve"> ny teknisk modul i Lånekassen, slik at systemet er betre tilpassa </w:t>
      </w:r>
      <w:proofErr w:type="spellStart"/>
      <w:r w:rsidRPr="001A69B5">
        <w:t>vaksne</w:t>
      </w:r>
      <w:proofErr w:type="spellEnd"/>
      <w:r w:rsidRPr="001A69B5">
        <w:t xml:space="preserve"> som treng økonomisk støtte for å ta korte </w:t>
      </w:r>
      <w:proofErr w:type="spellStart"/>
      <w:r w:rsidRPr="001A69B5">
        <w:t>utdanningstilbod</w:t>
      </w:r>
      <w:proofErr w:type="spellEnd"/>
      <w:r w:rsidRPr="001A69B5">
        <w:t>.</w:t>
      </w:r>
    </w:p>
    <w:p w14:paraId="4E695CBA" w14:textId="77777777" w:rsidR="000513CD" w:rsidRPr="001A69B5" w:rsidRDefault="0009509B" w:rsidP="001A69B5">
      <w:r w:rsidRPr="001A69B5">
        <w:t xml:space="preserve">Med </w:t>
      </w:r>
      <w:proofErr w:type="spellStart"/>
      <w:r w:rsidRPr="001A69B5">
        <w:t>Fullføringsreforma</w:t>
      </w:r>
      <w:proofErr w:type="spellEnd"/>
      <w:r w:rsidRPr="001A69B5">
        <w:t xml:space="preserve"> i </w:t>
      </w:r>
      <w:proofErr w:type="spellStart"/>
      <w:r w:rsidRPr="001A69B5">
        <w:t>vidaregåande</w:t>
      </w:r>
      <w:proofErr w:type="spellEnd"/>
      <w:r w:rsidRPr="001A69B5">
        <w:t xml:space="preserve"> opplæring vil </w:t>
      </w:r>
      <w:proofErr w:type="spellStart"/>
      <w:r w:rsidRPr="001A69B5">
        <w:t>fleire</w:t>
      </w:r>
      <w:proofErr w:type="spellEnd"/>
      <w:r w:rsidRPr="001A69B5">
        <w:t xml:space="preserve"> </w:t>
      </w:r>
      <w:proofErr w:type="spellStart"/>
      <w:r w:rsidRPr="001A69B5">
        <w:t>vaksne</w:t>
      </w:r>
      <w:proofErr w:type="spellEnd"/>
      <w:r w:rsidRPr="001A69B5">
        <w:t xml:space="preserve"> kunne fullføre </w:t>
      </w:r>
      <w:proofErr w:type="spellStart"/>
      <w:r w:rsidRPr="001A69B5">
        <w:t>vidaregåande</w:t>
      </w:r>
      <w:proofErr w:type="spellEnd"/>
      <w:r w:rsidRPr="001A69B5">
        <w:t xml:space="preserve">, jf. omtale under programkategori 07.20 Grunnopplæringa. For at Lånekassen framleis skal </w:t>
      </w:r>
      <w:proofErr w:type="spellStart"/>
      <w:r w:rsidRPr="001A69B5">
        <w:t>vere</w:t>
      </w:r>
      <w:proofErr w:type="spellEnd"/>
      <w:r w:rsidRPr="001A69B5">
        <w:t xml:space="preserve"> ei relevant finansieringskjelde for </w:t>
      </w:r>
      <w:proofErr w:type="spellStart"/>
      <w:r w:rsidRPr="001A69B5">
        <w:t>vaksne</w:t>
      </w:r>
      <w:proofErr w:type="spellEnd"/>
      <w:r w:rsidRPr="001A69B5">
        <w:t xml:space="preserve"> i </w:t>
      </w:r>
      <w:proofErr w:type="spellStart"/>
      <w:r w:rsidRPr="001A69B5">
        <w:t>vidaregåande</w:t>
      </w:r>
      <w:proofErr w:type="spellEnd"/>
      <w:r w:rsidRPr="001A69B5">
        <w:t xml:space="preserve"> opplæring, må </w:t>
      </w:r>
      <w:proofErr w:type="spellStart"/>
      <w:r w:rsidRPr="001A69B5">
        <w:t>ordningane</w:t>
      </w:r>
      <w:proofErr w:type="spellEnd"/>
      <w:r w:rsidRPr="001A69B5">
        <w:t xml:space="preserve"> i Lånekassen </w:t>
      </w:r>
      <w:proofErr w:type="spellStart"/>
      <w:r w:rsidRPr="001A69B5">
        <w:t>endrast</w:t>
      </w:r>
      <w:proofErr w:type="spellEnd"/>
      <w:r w:rsidRPr="001A69B5">
        <w:t xml:space="preserve">. Tiltaket har </w:t>
      </w:r>
      <w:proofErr w:type="spellStart"/>
      <w:r w:rsidRPr="001A69B5">
        <w:t>ein</w:t>
      </w:r>
      <w:proofErr w:type="spellEnd"/>
      <w:r w:rsidRPr="001A69B5">
        <w:t xml:space="preserve"> utviklingskostnad på 5,5 mill. kroner i 2022.</w:t>
      </w:r>
    </w:p>
    <w:p w14:paraId="3B1726C2" w14:textId="77777777" w:rsidR="000513CD" w:rsidRPr="001A69B5" w:rsidRDefault="0009509B" w:rsidP="001A69B5">
      <w:r w:rsidRPr="001A69B5">
        <w:t xml:space="preserve">Mange </w:t>
      </w:r>
      <w:proofErr w:type="spellStart"/>
      <w:r w:rsidRPr="001A69B5">
        <w:t>studentar</w:t>
      </w:r>
      <w:proofErr w:type="spellEnd"/>
      <w:r w:rsidRPr="001A69B5">
        <w:t xml:space="preserve"> vel å dra på utveksling til </w:t>
      </w:r>
      <w:proofErr w:type="spellStart"/>
      <w:r w:rsidRPr="001A69B5">
        <w:t>engelskspråklege</w:t>
      </w:r>
      <w:proofErr w:type="spellEnd"/>
      <w:r w:rsidRPr="001A69B5">
        <w:t xml:space="preserve"> land, jf. Meld. St. 7 (2020–2021) </w:t>
      </w:r>
      <w:r w:rsidRPr="001A69B5">
        <w:rPr>
          <w:rStyle w:val="kursiv"/>
        </w:rPr>
        <w:t>En verden av muligheter – Internasjonal studentmobilitet i høyere utdanning</w:t>
      </w:r>
      <w:r w:rsidRPr="001A69B5">
        <w:t xml:space="preserve">. Regjeringa vil innføre </w:t>
      </w:r>
      <w:proofErr w:type="spellStart"/>
      <w:r w:rsidRPr="001A69B5">
        <w:t>eit</w:t>
      </w:r>
      <w:proofErr w:type="spellEnd"/>
      <w:r w:rsidRPr="001A69B5">
        <w:t xml:space="preserve"> stipend til </w:t>
      </w:r>
      <w:proofErr w:type="spellStart"/>
      <w:r w:rsidRPr="001A69B5">
        <w:t>dei</w:t>
      </w:r>
      <w:proofErr w:type="spellEnd"/>
      <w:r w:rsidRPr="001A69B5">
        <w:t xml:space="preserve"> som studerer i </w:t>
      </w:r>
      <w:proofErr w:type="spellStart"/>
      <w:r w:rsidRPr="001A69B5">
        <w:t>einskilde</w:t>
      </w:r>
      <w:proofErr w:type="spellEnd"/>
      <w:r w:rsidRPr="001A69B5">
        <w:t xml:space="preserve"> prioriterte samarbeidsland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 mellom anna for at </w:t>
      </w:r>
      <w:proofErr w:type="spellStart"/>
      <w:r w:rsidRPr="001A69B5">
        <w:t>fleire</w:t>
      </w:r>
      <w:proofErr w:type="spellEnd"/>
      <w:r w:rsidRPr="001A69B5">
        <w:t xml:space="preserve"> skal reise til </w:t>
      </w:r>
      <w:proofErr w:type="spellStart"/>
      <w:r w:rsidRPr="001A69B5">
        <w:t>ikkje-engelskspråklege</w:t>
      </w:r>
      <w:proofErr w:type="spellEnd"/>
      <w:r w:rsidRPr="001A69B5">
        <w:t xml:space="preserve"> land. Regjeringa vil også </w:t>
      </w:r>
      <w:proofErr w:type="spellStart"/>
      <w:r w:rsidRPr="001A69B5">
        <w:t>frå</w:t>
      </w:r>
      <w:proofErr w:type="spellEnd"/>
      <w:r w:rsidRPr="001A69B5">
        <w:t xml:space="preserve"> 2023 endre praksisen ved valutajustering av det maksimale skulepengebeløpet i Lånekassen, slik at </w:t>
      </w:r>
      <w:proofErr w:type="spellStart"/>
      <w:r w:rsidRPr="001A69B5">
        <w:t>studentar</w:t>
      </w:r>
      <w:proofErr w:type="spellEnd"/>
      <w:r w:rsidRPr="001A69B5">
        <w:t xml:space="preserve"> som får utbetalt maksimalt beløp til </w:t>
      </w:r>
      <w:proofErr w:type="spellStart"/>
      <w:r w:rsidRPr="001A69B5">
        <w:t>skulepengar</w:t>
      </w:r>
      <w:proofErr w:type="spellEnd"/>
      <w:r w:rsidRPr="001A69B5">
        <w:t xml:space="preserve">, </w:t>
      </w:r>
      <w:proofErr w:type="spellStart"/>
      <w:r w:rsidRPr="001A69B5">
        <w:t>ikkje</w:t>
      </w:r>
      <w:proofErr w:type="spellEnd"/>
      <w:r w:rsidRPr="001A69B5">
        <w:t xml:space="preserve"> får utbetalt mindre som følge av ei styrkt krone. </w:t>
      </w:r>
      <w:proofErr w:type="spellStart"/>
      <w:r w:rsidRPr="001A69B5">
        <w:t>Endringane</w:t>
      </w:r>
      <w:proofErr w:type="spellEnd"/>
      <w:r w:rsidRPr="001A69B5">
        <w:t xml:space="preserve"> i </w:t>
      </w:r>
      <w:proofErr w:type="spellStart"/>
      <w:r w:rsidRPr="001A69B5">
        <w:t>utdanningsstøtteordningane</w:t>
      </w:r>
      <w:proofErr w:type="spellEnd"/>
      <w:r w:rsidRPr="001A69B5">
        <w:t xml:space="preserve"> blir finansierte ved å redusere </w:t>
      </w:r>
      <w:proofErr w:type="spellStart"/>
      <w:r w:rsidRPr="001A69B5">
        <w:t>talet</w:t>
      </w:r>
      <w:proofErr w:type="spellEnd"/>
      <w:r w:rsidRPr="001A69B5">
        <w:t xml:space="preserve"> på </w:t>
      </w:r>
      <w:proofErr w:type="spellStart"/>
      <w:r w:rsidRPr="001A69B5">
        <w:t>utanlandske</w:t>
      </w:r>
      <w:proofErr w:type="spellEnd"/>
      <w:r w:rsidRPr="001A69B5">
        <w:t xml:space="preserve"> </w:t>
      </w:r>
      <w:proofErr w:type="spellStart"/>
      <w:r w:rsidRPr="001A69B5">
        <w:t>institusjonar</w:t>
      </w:r>
      <w:proofErr w:type="spellEnd"/>
      <w:r w:rsidRPr="001A69B5">
        <w:t xml:space="preserve"> som gir rett til utvida stipend til </w:t>
      </w:r>
      <w:proofErr w:type="spellStart"/>
      <w:r w:rsidRPr="001A69B5">
        <w:t>skulepengar</w:t>
      </w:r>
      <w:proofErr w:type="spellEnd"/>
      <w:r w:rsidRPr="001A69B5">
        <w:t>.</w:t>
      </w:r>
    </w:p>
    <w:p w14:paraId="0236BC7E" w14:textId="77777777" w:rsidR="000513CD" w:rsidRPr="001A69B5" w:rsidRDefault="0009509B" w:rsidP="001A69B5">
      <w:pPr>
        <w:pStyle w:val="Undertittel"/>
      </w:pPr>
      <w:r w:rsidRPr="001A69B5">
        <w:t xml:space="preserve">Mål: 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 og </w:t>
      </w:r>
      <w:proofErr w:type="spellStart"/>
      <w:r w:rsidRPr="001A69B5">
        <w:t>fleire</w:t>
      </w:r>
      <w:proofErr w:type="spellEnd"/>
      <w:r w:rsidRPr="001A69B5">
        <w:t xml:space="preserve"> er i arbeid og </w:t>
      </w:r>
      <w:proofErr w:type="spellStart"/>
      <w:r w:rsidRPr="001A69B5">
        <w:t>deltek</w:t>
      </w:r>
      <w:proofErr w:type="spellEnd"/>
      <w:r w:rsidRPr="001A69B5">
        <w:t xml:space="preserve"> i samfunnslivet</w:t>
      </w:r>
    </w:p>
    <w:p w14:paraId="08E9E35A"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0FC3A24E" w14:textId="77777777" w:rsidR="000513CD" w:rsidRPr="001A69B5" w:rsidRDefault="0009509B" w:rsidP="001A69B5">
      <w:pPr>
        <w:pStyle w:val="avsnitt-undertittel"/>
      </w:pPr>
      <w:r w:rsidRPr="001A69B5">
        <w:t xml:space="preserve">Lånekassen er ei </w:t>
      </w:r>
      <w:proofErr w:type="spellStart"/>
      <w:r w:rsidRPr="001A69B5">
        <w:t>velfungerande</w:t>
      </w:r>
      <w:proofErr w:type="spellEnd"/>
      <w:r w:rsidRPr="001A69B5">
        <w:t xml:space="preserve"> </w:t>
      </w:r>
      <w:proofErr w:type="spellStart"/>
      <w:r w:rsidRPr="001A69B5">
        <w:t>verksemd</w:t>
      </w:r>
      <w:proofErr w:type="spellEnd"/>
    </w:p>
    <w:p w14:paraId="5F36540E" w14:textId="77777777" w:rsidR="000513CD" w:rsidRPr="001A69B5" w:rsidRDefault="0009509B" w:rsidP="001A69B5">
      <w:r w:rsidRPr="001A69B5">
        <w:t xml:space="preserve">Lånekassen har gjennom </w:t>
      </w:r>
      <w:proofErr w:type="spellStart"/>
      <w:r w:rsidRPr="001A69B5">
        <w:t>fleire</w:t>
      </w:r>
      <w:proofErr w:type="spellEnd"/>
      <w:r w:rsidRPr="001A69B5">
        <w:t xml:space="preserve"> år </w:t>
      </w:r>
      <w:proofErr w:type="spellStart"/>
      <w:r w:rsidRPr="001A69B5">
        <w:t>arbeidd</w:t>
      </w:r>
      <w:proofErr w:type="spellEnd"/>
      <w:r w:rsidRPr="001A69B5">
        <w:t xml:space="preserve"> for å utvikle enkle og brukarvennlege </w:t>
      </w:r>
      <w:proofErr w:type="spellStart"/>
      <w:r w:rsidRPr="001A69B5">
        <w:t>tenester</w:t>
      </w:r>
      <w:proofErr w:type="spellEnd"/>
      <w:r w:rsidRPr="001A69B5">
        <w:t xml:space="preserve"> for alle. </w:t>
      </w:r>
      <w:proofErr w:type="spellStart"/>
      <w:r w:rsidRPr="001A69B5">
        <w:t>Hovuddelen</w:t>
      </w:r>
      <w:proofErr w:type="spellEnd"/>
      <w:r w:rsidRPr="001A69B5">
        <w:t xml:space="preserve"> av søknadene om lån og stipend blir behandla maskinelt, </w:t>
      </w:r>
      <w:proofErr w:type="spellStart"/>
      <w:r w:rsidRPr="001A69B5">
        <w:t>noko</w:t>
      </w:r>
      <w:proofErr w:type="spellEnd"/>
      <w:r w:rsidRPr="001A69B5">
        <w:t xml:space="preserve"> som mellom anna skal sikre at </w:t>
      </w:r>
      <w:proofErr w:type="spellStart"/>
      <w:r w:rsidRPr="001A69B5">
        <w:t>kundane</w:t>
      </w:r>
      <w:proofErr w:type="spellEnd"/>
      <w:r w:rsidRPr="001A69B5">
        <w:t xml:space="preserve"> får lån og stipend til rett tid. Covid-19-pandemien har vist at Lånekassen er ei </w:t>
      </w:r>
      <w:proofErr w:type="spellStart"/>
      <w:r w:rsidRPr="001A69B5">
        <w:t>velfungerande</w:t>
      </w:r>
      <w:proofErr w:type="spellEnd"/>
      <w:r w:rsidRPr="001A69B5">
        <w:t xml:space="preserve"> </w:t>
      </w:r>
      <w:proofErr w:type="spellStart"/>
      <w:r w:rsidRPr="001A69B5">
        <w:t>verksemd</w:t>
      </w:r>
      <w:proofErr w:type="spellEnd"/>
      <w:r w:rsidRPr="001A69B5">
        <w:t xml:space="preserve"> som har handtert ekstraordinære tiltak for </w:t>
      </w:r>
      <w:proofErr w:type="spellStart"/>
      <w:r w:rsidRPr="001A69B5">
        <w:t>studentar</w:t>
      </w:r>
      <w:proofErr w:type="spellEnd"/>
      <w:r w:rsidRPr="001A69B5">
        <w:t xml:space="preserve"> og </w:t>
      </w:r>
      <w:proofErr w:type="spellStart"/>
      <w:r w:rsidRPr="001A69B5">
        <w:t>tilbakebetalarar</w:t>
      </w:r>
      <w:proofErr w:type="spellEnd"/>
      <w:r w:rsidRPr="001A69B5">
        <w:t xml:space="preserve"> på </w:t>
      </w:r>
      <w:proofErr w:type="spellStart"/>
      <w:r w:rsidRPr="001A69B5">
        <w:t>ein</w:t>
      </w:r>
      <w:proofErr w:type="spellEnd"/>
      <w:r w:rsidRPr="001A69B5">
        <w:t xml:space="preserve"> god måte. </w:t>
      </w:r>
      <w:proofErr w:type="spellStart"/>
      <w:r w:rsidRPr="001A69B5">
        <w:t>Talet</w:t>
      </w:r>
      <w:proofErr w:type="spellEnd"/>
      <w:r w:rsidRPr="001A69B5">
        <w:t xml:space="preserve"> på søknader om lån og stipend og om betalingslette var om lag på same nivå i 2018 og 2019, men </w:t>
      </w:r>
      <w:proofErr w:type="spellStart"/>
      <w:r w:rsidRPr="001A69B5">
        <w:t>auka</w:t>
      </w:r>
      <w:proofErr w:type="spellEnd"/>
      <w:r w:rsidRPr="001A69B5">
        <w:t xml:space="preserve"> med 18 pst. i 2020. Auken kjem som følge av søknader om tilleggslån og at </w:t>
      </w:r>
      <w:proofErr w:type="spellStart"/>
      <w:r w:rsidRPr="001A69B5">
        <w:t>fleire</w:t>
      </w:r>
      <w:proofErr w:type="spellEnd"/>
      <w:r w:rsidRPr="001A69B5">
        <w:t xml:space="preserve"> søkte om å få utsett tilbakebetaling av lån.</w:t>
      </w:r>
    </w:p>
    <w:p w14:paraId="424383DA" w14:textId="77777777" w:rsidR="000513CD" w:rsidRPr="001A69B5" w:rsidRDefault="0009509B" w:rsidP="001A69B5">
      <w:r w:rsidRPr="001A69B5">
        <w:t xml:space="preserve">Høg grad av maskinell behandling </w:t>
      </w:r>
      <w:proofErr w:type="spellStart"/>
      <w:r w:rsidRPr="001A69B5">
        <w:t>gjer</w:t>
      </w:r>
      <w:proofErr w:type="spellEnd"/>
      <w:r w:rsidRPr="001A69B5">
        <w:t xml:space="preserve"> Lånekassen avhengig av </w:t>
      </w:r>
      <w:proofErr w:type="spellStart"/>
      <w:r w:rsidRPr="001A69B5">
        <w:t>velfungerande</w:t>
      </w:r>
      <w:proofErr w:type="spellEnd"/>
      <w:r w:rsidRPr="001A69B5">
        <w:t xml:space="preserve"> IT-system. Nye og endra </w:t>
      </w:r>
      <w:proofErr w:type="spellStart"/>
      <w:r w:rsidRPr="001A69B5">
        <w:t>utdanningsstøtteordningar</w:t>
      </w:r>
      <w:proofErr w:type="spellEnd"/>
      <w:r w:rsidRPr="001A69B5">
        <w:t xml:space="preserve"> fører med seg krav til </w:t>
      </w:r>
      <w:proofErr w:type="spellStart"/>
      <w:r w:rsidRPr="001A69B5">
        <w:t>endringar</w:t>
      </w:r>
      <w:proofErr w:type="spellEnd"/>
      <w:r w:rsidRPr="001A69B5">
        <w:t xml:space="preserve"> i IT-systema. Lånekassen er ei røynd IT-</w:t>
      </w:r>
      <w:proofErr w:type="spellStart"/>
      <w:r w:rsidRPr="001A69B5">
        <w:t>verksemd</w:t>
      </w:r>
      <w:proofErr w:type="spellEnd"/>
      <w:r w:rsidRPr="001A69B5">
        <w:t xml:space="preserve"> som handterer slike </w:t>
      </w:r>
      <w:proofErr w:type="spellStart"/>
      <w:r w:rsidRPr="001A69B5">
        <w:t>utfordringar</w:t>
      </w:r>
      <w:proofErr w:type="spellEnd"/>
      <w:r w:rsidRPr="001A69B5">
        <w:t>.</w:t>
      </w:r>
    </w:p>
    <w:p w14:paraId="33260D6D" w14:textId="77777777" w:rsidR="000513CD" w:rsidRPr="001A69B5" w:rsidRDefault="0009509B" w:rsidP="001A69B5">
      <w:pPr>
        <w:pStyle w:val="avsnitt-undertittel"/>
      </w:pPr>
      <w:r w:rsidRPr="001A69B5">
        <w:t xml:space="preserve">Lånekassen er ei viktig finansieringskjelde til </w:t>
      </w:r>
      <w:proofErr w:type="spellStart"/>
      <w:r w:rsidRPr="001A69B5">
        <w:t>livsopphald</w:t>
      </w:r>
      <w:proofErr w:type="spellEnd"/>
    </w:p>
    <w:p w14:paraId="55DDD029" w14:textId="77777777" w:rsidR="000513CD" w:rsidRPr="001A69B5" w:rsidRDefault="0009509B" w:rsidP="001A69B5">
      <w:r w:rsidRPr="001A69B5">
        <w:t xml:space="preserve">Utdanningsstøtta er ei viktig inntektskjelde for norske </w:t>
      </w:r>
      <w:proofErr w:type="spellStart"/>
      <w:r w:rsidRPr="001A69B5">
        <w:t>studentar</w:t>
      </w:r>
      <w:proofErr w:type="spellEnd"/>
      <w:r w:rsidRPr="001A69B5">
        <w:t xml:space="preserve">, og for </w:t>
      </w:r>
      <w:proofErr w:type="spellStart"/>
      <w:r w:rsidRPr="001A69B5">
        <w:t>dei</w:t>
      </w:r>
      <w:proofErr w:type="spellEnd"/>
      <w:r w:rsidRPr="001A69B5">
        <w:t xml:space="preserve"> yngre </w:t>
      </w:r>
      <w:proofErr w:type="spellStart"/>
      <w:r w:rsidRPr="001A69B5">
        <w:t>studentane</w:t>
      </w:r>
      <w:proofErr w:type="spellEnd"/>
      <w:r w:rsidRPr="001A69B5">
        <w:t xml:space="preserve"> </w:t>
      </w:r>
      <w:proofErr w:type="spellStart"/>
      <w:r w:rsidRPr="001A69B5">
        <w:t>lettar</w:t>
      </w:r>
      <w:proofErr w:type="spellEnd"/>
      <w:r w:rsidRPr="001A69B5">
        <w:t xml:space="preserve"> </w:t>
      </w:r>
      <w:proofErr w:type="spellStart"/>
      <w:r w:rsidRPr="001A69B5">
        <w:t>tilbodet</w:t>
      </w:r>
      <w:proofErr w:type="spellEnd"/>
      <w:r w:rsidRPr="001A69B5">
        <w:t xml:space="preserve"> om lån og stipend overgangen til </w:t>
      </w:r>
      <w:proofErr w:type="spellStart"/>
      <w:r w:rsidRPr="001A69B5">
        <w:t>ein</w:t>
      </w:r>
      <w:proofErr w:type="spellEnd"/>
      <w:r w:rsidRPr="001A69B5">
        <w:t xml:space="preserve"> </w:t>
      </w:r>
      <w:proofErr w:type="spellStart"/>
      <w:r w:rsidRPr="001A69B5">
        <w:t>meir</w:t>
      </w:r>
      <w:proofErr w:type="spellEnd"/>
      <w:r w:rsidRPr="001A69B5">
        <w:t xml:space="preserve"> sjølvstendig </w:t>
      </w:r>
      <w:proofErr w:type="spellStart"/>
      <w:r w:rsidRPr="001A69B5">
        <w:t>kvardag</w:t>
      </w:r>
      <w:proofErr w:type="spellEnd"/>
      <w:r w:rsidRPr="001A69B5">
        <w:t xml:space="preserve">. </w:t>
      </w:r>
      <w:proofErr w:type="spellStart"/>
      <w:r w:rsidRPr="001A69B5">
        <w:t>Utdanningsstøtteordningane</w:t>
      </w:r>
      <w:proofErr w:type="spellEnd"/>
      <w:r w:rsidRPr="001A69B5">
        <w:t xml:space="preserve"> fungerer godt for </w:t>
      </w:r>
      <w:proofErr w:type="spellStart"/>
      <w:r w:rsidRPr="001A69B5">
        <w:t>dei</w:t>
      </w:r>
      <w:proofErr w:type="spellEnd"/>
      <w:r w:rsidRPr="001A69B5">
        <w:t xml:space="preserve"> fleste </w:t>
      </w:r>
      <w:proofErr w:type="spellStart"/>
      <w:r w:rsidRPr="001A69B5">
        <w:t>elevar</w:t>
      </w:r>
      <w:proofErr w:type="spellEnd"/>
      <w:r w:rsidRPr="001A69B5">
        <w:t xml:space="preserve"> og </w:t>
      </w:r>
      <w:proofErr w:type="spellStart"/>
      <w:r w:rsidRPr="001A69B5">
        <w:t>studentar</w:t>
      </w:r>
      <w:proofErr w:type="spellEnd"/>
      <w:r w:rsidRPr="001A69B5">
        <w:t xml:space="preserve">, og </w:t>
      </w:r>
      <w:proofErr w:type="spellStart"/>
      <w:r w:rsidRPr="001A69B5">
        <w:t>Noreg</w:t>
      </w:r>
      <w:proofErr w:type="spellEnd"/>
      <w:r w:rsidRPr="001A69B5">
        <w:t xml:space="preserve"> har i internasjonal </w:t>
      </w:r>
      <w:proofErr w:type="spellStart"/>
      <w:r w:rsidRPr="001A69B5">
        <w:t>samanheng</w:t>
      </w:r>
      <w:proofErr w:type="spellEnd"/>
      <w:r w:rsidRPr="001A69B5">
        <w:t xml:space="preserve"> svært gode </w:t>
      </w:r>
      <w:proofErr w:type="spellStart"/>
      <w:r w:rsidRPr="001A69B5">
        <w:t>ordningar</w:t>
      </w:r>
      <w:proofErr w:type="spellEnd"/>
      <w:r w:rsidRPr="001A69B5">
        <w:t xml:space="preserve"> for støtte til </w:t>
      </w:r>
      <w:proofErr w:type="spellStart"/>
      <w:r w:rsidRPr="001A69B5">
        <w:t>studiar</w:t>
      </w:r>
      <w:proofErr w:type="spellEnd"/>
      <w:r w:rsidRPr="001A69B5">
        <w:t xml:space="preserve"> både i </w:t>
      </w:r>
      <w:proofErr w:type="spellStart"/>
      <w:r w:rsidRPr="001A69B5">
        <w:t>Noreg</w:t>
      </w:r>
      <w:proofErr w:type="spellEnd"/>
      <w:r w:rsidRPr="001A69B5">
        <w:t xml:space="preserve"> og </w:t>
      </w:r>
      <w:proofErr w:type="spellStart"/>
      <w:r w:rsidRPr="001A69B5">
        <w:t>utanfor</w:t>
      </w:r>
      <w:proofErr w:type="spellEnd"/>
      <w:r w:rsidRPr="001A69B5">
        <w:t xml:space="preserve"> landet. I takt med </w:t>
      </w:r>
      <w:proofErr w:type="spellStart"/>
      <w:r w:rsidRPr="001A69B5">
        <w:t>auken</w:t>
      </w:r>
      <w:proofErr w:type="spellEnd"/>
      <w:r w:rsidRPr="001A69B5">
        <w:t xml:space="preserve"> i </w:t>
      </w:r>
      <w:proofErr w:type="spellStart"/>
      <w:r w:rsidRPr="001A69B5">
        <w:t>talet</w:t>
      </w:r>
      <w:proofErr w:type="spellEnd"/>
      <w:r w:rsidRPr="001A69B5">
        <w:t xml:space="preserve"> på </w:t>
      </w:r>
      <w:proofErr w:type="spellStart"/>
      <w:r w:rsidRPr="001A69B5">
        <w:t>studentar</w:t>
      </w:r>
      <w:proofErr w:type="spellEnd"/>
      <w:r w:rsidRPr="001A69B5">
        <w:t xml:space="preserve"> på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har det blitt </w:t>
      </w:r>
      <w:proofErr w:type="spellStart"/>
      <w:r w:rsidRPr="001A69B5">
        <w:t>fleire</w:t>
      </w:r>
      <w:proofErr w:type="spellEnd"/>
      <w:r w:rsidRPr="001A69B5">
        <w:t xml:space="preserve"> som får lån og stipend til utdanning. </w:t>
      </w:r>
      <w:proofErr w:type="spellStart"/>
      <w:r w:rsidRPr="001A69B5">
        <w:t>Fleirtalet</w:t>
      </w:r>
      <w:proofErr w:type="spellEnd"/>
      <w:r w:rsidRPr="001A69B5">
        <w:t xml:space="preserve"> av </w:t>
      </w:r>
      <w:proofErr w:type="spellStart"/>
      <w:r w:rsidRPr="001A69B5">
        <w:t>studentane</w:t>
      </w:r>
      <w:proofErr w:type="spellEnd"/>
      <w:r w:rsidRPr="001A69B5">
        <w:t xml:space="preserve"> og </w:t>
      </w:r>
      <w:proofErr w:type="spellStart"/>
      <w:r w:rsidRPr="001A69B5">
        <w:t>elevane</w:t>
      </w:r>
      <w:proofErr w:type="spellEnd"/>
      <w:r w:rsidRPr="001A69B5">
        <w:t xml:space="preserve"> </w:t>
      </w:r>
      <w:proofErr w:type="spellStart"/>
      <w:r w:rsidRPr="001A69B5">
        <w:t>nyttar</w:t>
      </w:r>
      <w:proofErr w:type="spellEnd"/>
      <w:r w:rsidRPr="001A69B5">
        <w:t xml:space="preserve"> </w:t>
      </w:r>
      <w:proofErr w:type="spellStart"/>
      <w:r w:rsidRPr="001A69B5">
        <w:t>utdanningsstøtteordningane</w:t>
      </w:r>
      <w:proofErr w:type="spellEnd"/>
      <w:r w:rsidRPr="001A69B5">
        <w:t xml:space="preserve"> gjennom Lånekassen. I studieåret 2020–21 </w:t>
      </w:r>
      <w:proofErr w:type="spellStart"/>
      <w:r w:rsidRPr="001A69B5">
        <w:t>fekk</w:t>
      </w:r>
      <w:proofErr w:type="spellEnd"/>
      <w:r w:rsidRPr="001A69B5">
        <w:t xml:space="preserve"> 68 pst. av </w:t>
      </w:r>
      <w:proofErr w:type="spellStart"/>
      <w:r w:rsidRPr="001A69B5">
        <w:t>studentane</w:t>
      </w:r>
      <w:proofErr w:type="spellEnd"/>
      <w:r w:rsidRPr="001A69B5">
        <w:t xml:space="preserve"> i </w:t>
      </w:r>
      <w:proofErr w:type="spellStart"/>
      <w:r w:rsidRPr="001A69B5">
        <w:t>høgare</w:t>
      </w:r>
      <w:proofErr w:type="spellEnd"/>
      <w:r w:rsidRPr="001A69B5">
        <w:t xml:space="preserve"> utdanning lån og stipend, jf. tabell 4.31.</w:t>
      </w:r>
    </w:p>
    <w:p w14:paraId="39878C43" w14:textId="77777777" w:rsidR="000513CD" w:rsidRPr="001A69B5" w:rsidRDefault="0009509B" w:rsidP="001A69B5">
      <w:r w:rsidRPr="001A69B5">
        <w:t xml:space="preserve">Regjeringa ønsker å legge til rette for at </w:t>
      </w:r>
      <w:proofErr w:type="spellStart"/>
      <w:r w:rsidRPr="001A69B5">
        <w:t>studentane</w:t>
      </w:r>
      <w:proofErr w:type="spellEnd"/>
      <w:r w:rsidRPr="001A69B5">
        <w:t xml:space="preserve"> skal kunne gjennomføre studia på normert tid. Då er mellom anna nivået på utdanningsstøtta viktig. </w:t>
      </w:r>
      <w:proofErr w:type="spellStart"/>
      <w:r w:rsidRPr="001A69B5">
        <w:t>Studentane</w:t>
      </w:r>
      <w:proofErr w:type="spellEnd"/>
      <w:r w:rsidRPr="001A69B5">
        <w:t xml:space="preserve"> har fått </w:t>
      </w:r>
      <w:proofErr w:type="spellStart"/>
      <w:r w:rsidRPr="001A69B5">
        <w:t>auka</w:t>
      </w:r>
      <w:proofErr w:type="spellEnd"/>
      <w:r w:rsidRPr="001A69B5">
        <w:t xml:space="preserve"> kjøpekraft </w:t>
      </w:r>
      <w:proofErr w:type="spellStart"/>
      <w:r w:rsidRPr="001A69B5">
        <w:t>dei</w:t>
      </w:r>
      <w:proofErr w:type="spellEnd"/>
      <w:r w:rsidRPr="001A69B5">
        <w:t xml:space="preserve"> siste åra. I tillegg til </w:t>
      </w:r>
      <w:proofErr w:type="spellStart"/>
      <w:r w:rsidRPr="001A69B5">
        <w:t>årleg</w:t>
      </w:r>
      <w:proofErr w:type="spellEnd"/>
      <w:r w:rsidRPr="001A69B5">
        <w:t xml:space="preserve"> prisjustering vart basislånet </w:t>
      </w:r>
      <w:proofErr w:type="spellStart"/>
      <w:r w:rsidRPr="001A69B5">
        <w:t>frå</w:t>
      </w:r>
      <w:proofErr w:type="spellEnd"/>
      <w:r w:rsidRPr="001A69B5">
        <w:t xml:space="preserve"> 2014 til 2016 </w:t>
      </w:r>
      <w:proofErr w:type="spellStart"/>
      <w:r w:rsidRPr="001A69B5">
        <w:t>auka</w:t>
      </w:r>
      <w:proofErr w:type="spellEnd"/>
      <w:r w:rsidRPr="001A69B5">
        <w:t xml:space="preserve"> utover prisvekst, og </w:t>
      </w:r>
      <w:proofErr w:type="spellStart"/>
      <w:r w:rsidRPr="001A69B5">
        <w:t>frå</w:t>
      </w:r>
      <w:proofErr w:type="spellEnd"/>
      <w:r w:rsidRPr="001A69B5">
        <w:t xml:space="preserve"> 2017 til 2020 blei perioden med lån og stipend gradvis utvida til elleve </w:t>
      </w:r>
      <w:proofErr w:type="spellStart"/>
      <w:r w:rsidRPr="001A69B5">
        <w:t>månader</w:t>
      </w:r>
      <w:proofErr w:type="spellEnd"/>
      <w:r w:rsidRPr="001A69B5">
        <w:t xml:space="preserve">. Det var om lag 227 800 </w:t>
      </w:r>
      <w:proofErr w:type="spellStart"/>
      <w:r w:rsidRPr="001A69B5">
        <w:t>studentar</w:t>
      </w:r>
      <w:proofErr w:type="spellEnd"/>
      <w:r w:rsidRPr="001A69B5">
        <w:t xml:space="preserve"> som </w:t>
      </w:r>
      <w:proofErr w:type="spellStart"/>
      <w:r w:rsidRPr="001A69B5">
        <w:t>fekk</w:t>
      </w:r>
      <w:proofErr w:type="spellEnd"/>
      <w:r w:rsidRPr="001A69B5">
        <w:t xml:space="preserve"> tildelt basislån våren 2020, og 77 pst. av </w:t>
      </w:r>
      <w:proofErr w:type="spellStart"/>
      <w:r w:rsidRPr="001A69B5">
        <w:t>dei</w:t>
      </w:r>
      <w:proofErr w:type="spellEnd"/>
      <w:r w:rsidRPr="001A69B5">
        <w:t xml:space="preserve"> </w:t>
      </w:r>
      <w:proofErr w:type="spellStart"/>
      <w:r w:rsidRPr="001A69B5">
        <w:t>fekk</w:t>
      </w:r>
      <w:proofErr w:type="spellEnd"/>
      <w:r w:rsidRPr="001A69B5">
        <w:t xml:space="preserve"> basislån også til den utvida støtteperioden (11 </w:t>
      </w:r>
      <w:proofErr w:type="spellStart"/>
      <w:r w:rsidRPr="001A69B5">
        <w:t>månader</w:t>
      </w:r>
      <w:proofErr w:type="spellEnd"/>
      <w:r w:rsidRPr="001A69B5">
        <w:t xml:space="preserve">). Satsinga på å </w:t>
      </w:r>
      <w:proofErr w:type="spellStart"/>
      <w:r w:rsidRPr="001A69B5">
        <w:t>auke</w:t>
      </w:r>
      <w:proofErr w:type="spellEnd"/>
      <w:r w:rsidRPr="001A69B5">
        <w:t xml:space="preserve"> utdanningsstøtta </w:t>
      </w:r>
      <w:proofErr w:type="spellStart"/>
      <w:r w:rsidRPr="001A69B5">
        <w:t>sidan</w:t>
      </w:r>
      <w:proofErr w:type="spellEnd"/>
      <w:r w:rsidRPr="001A69B5">
        <w:t xml:space="preserve"> 2014 har gitt </w:t>
      </w:r>
      <w:proofErr w:type="spellStart"/>
      <w:r w:rsidRPr="001A69B5">
        <w:t>studentane</w:t>
      </w:r>
      <w:proofErr w:type="spellEnd"/>
      <w:r w:rsidRPr="001A69B5">
        <w:t xml:space="preserve"> </w:t>
      </w:r>
      <w:proofErr w:type="spellStart"/>
      <w:r w:rsidRPr="001A69B5">
        <w:t>auka</w:t>
      </w:r>
      <w:proofErr w:type="spellEnd"/>
      <w:r w:rsidRPr="001A69B5">
        <w:t xml:space="preserve"> kjøpekraft på 15 200 kroner i året.</w:t>
      </w:r>
    </w:p>
    <w:p w14:paraId="201CB83D" w14:textId="77777777" w:rsidR="000513CD" w:rsidRPr="001A69B5" w:rsidRDefault="0009509B" w:rsidP="001A69B5">
      <w:proofErr w:type="spellStart"/>
      <w:r w:rsidRPr="001A69B5">
        <w:t>Kundane</w:t>
      </w:r>
      <w:proofErr w:type="spellEnd"/>
      <w:r w:rsidRPr="001A69B5">
        <w:t xml:space="preserve"> i Lånekassen har </w:t>
      </w:r>
      <w:proofErr w:type="spellStart"/>
      <w:r w:rsidRPr="001A69B5">
        <w:t>meir</w:t>
      </w:r>
      <w:proofErr w:type="spellEnd"/>
      <w:r w:rsidRPr="001A69B5">
        <w:t xml:space="preserve"> gjeld </w:t>
      </w:r>
      <w:proofErr w:type="spellStart"/>
      <w:r w:rsidRPr="001A69B5">
        <w:t>no</w:t>
      </w:r>
      <w:proofErr w:type="spellEnd"/>
      <w:r w:rsidRPr="001A69B5">
        <w:t xml:space="preserve"> enn </w:t>
      </w:r>
      <w:proofErr w:type="spellStart"/>
      <w:r w:rsidRPr="001A69B5">
        <w:t>tidlegare</w:t>
      </w:r>
      <w:proofErr w:type="spellEnd"/>
      <w:r w:rsidRPr="001A69B5">
        <w:t xml:space="preserve">. </w:t>
      </w:r>
      <w:proofErr w:type="spellStart"/>
      <w:r w:rsidRPr="001A69B5">
        <w:t>Gjennomsnittleg</w:t>
      </w:r>
      <w:proofErr w:type="spellEnd"/>
      <w:r w:rsidRPr="001A69B5">
        <w:t xml:space="preserve"> gjeld blant </w:t>
      </w:r>
      <w:proofErr w:type="spellStart"/>
      <w:r w:rsidRPr="001A69B5">
        <w:t>låntakarane</w:t>
      </w:r>
      <w:proofErr w:type="spellEnd"/>
      <w:r w:rsidRPr="001A69B5">
        <w:t xml:space="preserve"> var i 2020 på om lag 215 000 kroner. Gjelda har </w:t>
      </w:r>
      <w:proofErr w:type="spellStart"/>
      <w:r w:rsidRPr="001A69B5">
        <w:t>sidan</w:t>
      </w:r>
      <w:proofErr w:type="spellEnd"/>
      <w:r w:rsidRPr="001A69B5">
        <w:t xml:space="preserve"> 2015 </w:t>
      </w:r>
      <w:proofErr w:type="spellStart"/>
      <w:r w:rsidRPr="001A69B5">
        <w:t>auka</w:t>
      </w:r>
      <w:proofErr w:type="spellEnd"/>
      <w:r w:rsidRPr="001A69B5">
        <w:t xml:space="preserve"> nominelt mellom 3 og 3,5 pst. kvart år, men </w:t>
      </w:r>
      <w:proofErr w:type="spellStart"/>
      <w:r w:rsidRPr="001A69B5">
        <w:t>auka</w:t>
      </w:r>
      <w:proofErr w:type="spellEnd"/>
      <w:r w:rsidRPr="001A69B5">
        <w:t xml:space="preserve"> med 4,6 pst. </w:t>
      </w:r>
      <w:proofErr w:type="spellStart"/>
      <w:r w:rsidRPr="001A69B5">
        <w:t>frå</w:t>
      </w:r>
      <w:proofErr w:type="spellEnd"/>
      <w:r w:rsidRPr="001A69B5">
        <w:t xml:space="preserve"> 2019 til 2020. Utover prisvekst er det </w:t>
      </w:r>
      <w:proofErr w:type="spellStart"/>
      <w:r w:rsidRPr="001A69B5">
        <w:t>truleg</w:t>
      </w:r>
      <w:proofErr w:type="spellEnd"/>
      <w:r w:rsidRPr="001A69B5">
        <w:t xml:space="preserve"> at endringa kjem av mellom anna opptrapping til elleve </w:t>
      </w:r>
      <w:proofErr w:type="spellStart"/>
      <w:r w:rsidRPr="001A69B5">
        <w:t>månadar</w:t>
      </w:r>
      <w:proofErr w:type="spellEnd"/>
      <w:r w:rsidRPr="001A69B5">
        <w:t xml:space="preserve"> med utdanningsstøtte og </w:t>
      </w:r>
      <w:proofErr w:type="spellStart"/>
      <w:r w:rsidRPr="001A69B5">
        <w:t>høgare</w:t>
      </w:r>
      <w:proofErr w:type="spellEnd"/>
      <w:r w:rsidRPr="001A69B5">
        <w:t xml:space="preserve"> låneramme til </w:t>
      </w:r>
      <w:proofErr w:type="spellStart"/>
      <w:r w:rsidRPr="001A69B5">
        <w:t>skulepengar</w:t>
      </w:r>
      <w:proofErr w:type="spellEnd"/>
      <w:r w:rsidRPr="001A69B5">
        <w:t xml:space="preserve"> for </w:t>
      </w:r>
      <w:proofErr w:type="spellStart"/>
      <w:r w:rsidRPr="001A69B5">
        <w:t>studentar</w:t>
      </w:r>
      <w:proofErr w:type="spellEnd"/>
      <w:r w:rsidRPr="001A69B5">
        <w:t xml:space="preserve"> i utlandet. Endringa </w:t>
      </w:r>
      <w:proofErr w:type="spellStart"/>
      <w:r w:rsidRPr="001A69B5">
        <w:t>frå</w:t>
      </w:r>
      <w:proofErr w:type="spellEnd"/>
      <w:r w:rsidRPr="001A69B5">
        <w:t xml:space="preserve"> 2019 til 2020 kan til dels </w:t>
      </w:r>
      <w:proofErr w:type="spellStart"/>
      <w:r w:rsidRPr="001A69B5">
        <w:t>kome</w:t>
      </w:r>
      <w:proofErr w:type="spellEnd"/>
      <w:r w:rsidRPr="001A69B5">
        <w:t xml:space="preserve"> av tiltak i samband med covid-19-pandemien, til dømes </w:t>
      </w:r>
      <w:proofErr w:type="spellStart"/>
      <w:r w:rsidRPr="001A69B5">
        <w:t>tilbod</w:t>
      </w:r>
      <w:proofErr w:type="spellEnd"/>
      <w:r w:rsidRPr="001A69B5">
        <w:t xml:space="preserve"> om tilleggslån og ekstra </w:t>
      </w:r>
      <w:proofErr w:type="spellStart"/>
      <w:r w:rsidRPr="001A69B5">
        <w:t>utsetjing</w:t>
      </w:r>
      <w:proofErr w:type="spellEnd"/>
      <w:r w:rsidRPr="001A69B5">
        <w:t xml:space="preserve"> av tilbakebetaling av lån. Lånekassen har også over tid innført nye </w:t>
      </w:r>
      <w:proofErr w:type="spellStart"/>
      <w:r w:rsidRPr="001A69B5">
        <w:t>ordningar</w:t>
      </w:r>
      <w:proofErr w:type="spellEnd"/>
      <w:r w:rsidRPr="001A69B5">
        <w:t xml:space="preserve"> som har gitt </w:t>
      </w:r>
      <w:proofErr w:type="spellStart"/>
      <w:r w:rsidRPr="001A69B5">
        <w:t>auka</w:t>
      </w:r>
      <w:proofErr w:type="spellEnd"/>
      <w:r w:rsidRPr="001A69B5">
        <w:t xml:space="preserve"> fleksibilitet i utdanningsstøttesystemet, slik at systemet </w:t>
      </w:r>
      <w:proofErr w:type="spellStart"/>
      <w:r w:rsidRPr="001A69B5">
        <w:t>no</w:t>
      </w:r>
      <w:proofErr w:type="spellEnd"/>
      <w:r w:rsidRPr="001A69B5">
        <w:t xml:space="preserve"> kan handtere </w:t>
      </w:r>
      <w:proofErr w:type="spellStart"/>
      <w:r w:rsidRPr="001A69B5">
        <w:t>fleire</w:t>
      </w:r>
      <w:proofErr w:type="spellEnd"/>
      <w:r w:rsidRPr="001A69B5">
        <w:t xml:space="preserve"> behov. Mellom anna er det </w:t>
      </w:r>
      <w:proofErr w:type="spellStart"/>
      <w:r w:rsidRPr="001A69B5">
        <w:t>gunstigare</w:t>
      </w:r>
      <w:proofErr w:type="spellEnd"/>
      <w:r w:rsidRPr="001A69B5">
        <w:t xml:space="preserve"> vilkår for lån til deltidsutdanning, for </w:t>
      </w:r>
      <w:proofErr w:type="spellStart"/>
      <w:r w:rsidRPr="001A69B5">
        <w:t>personar</w:t>
      </w:r>
      <w:proofErr w:type="spellEnd"/>
      <w:r w:rsidRPr="001A69B5">
        <w:t xml:space="preserve"> over 30 år og </w:t>
      </w:r>
      <w:proofErr w:type="spellStart"/>
      <w:r w:rsidRPr="001A69B5">
        <w:t>studentar</w:t>
      </w:r>
      <w:proofErr w:type="spellEnd"/>
      <w:r w:rsidRPr="001A69B5">
        <w:t xml:space="preserve"> eller </w:t>
      </w:r>
      <w:proofErr w:type="spellStart"/>
      <w:r w:rsidRPr="001A69B5">
        <w:t>elevar</w:t>
      </w:r>
      <w:proofErr w:type="spellEnd"/>
      <w:r w:rsidRPr="001A69B5">
        <w:t xml:space="preserve"> med barn. Samtidig vil </w:t>
      </w:r>
      <w:proofErr w:type="spellStart"/>
      <w:r w:rsidRPr="001A69B5">
        <w:t>studentar</w:t>
      </w:r>
      <w:proofErr w:type="spellEnd"/>
      <w:r w:rsidRPr="001A69B5">
        <w:t xml:space="preserve"> som </w:t>
      </w:r>
      <w:proofErr w:type="spellStart"/>
      <w:r w:rsidRPr="001A69B5">
        <w:t>ikkje</w:t>
      </w:r>
      <w:proofErr w:type="spellEnd"/>
      <w:r w:rsidRPr="001A69B5">
        <w:t xml:space="preserve"> kjem raskt i arbeid etter fullført utdanning, ha </w:t>
      </w:r>
      <w:proofErr w:type="spellStart"/>
      <w:r w:rsidRPr="001A69B5">
        <w:t>høgare</w:t>
      </w:r>
      <w:proofErr w:type="spellEnd"/>
      <w:r w:rsidRPr="001A69B5">
        <w:t xml:space="preserve"> gjeldsbyrde enn </w:t>
      </w:r>
      <w:proofErr w:type="spellStart"/>
      <w:r w:rsidRPr="001A69B5">
        <w:t>tidlegare</w:t>
      </w:r>
      <w:proofErr w:type="spellEnd"/>
      <w:r w:rsidRPr="001A69B5">
        <w:t xml:space="preserve">, og </w:t>
      </w:r>
      <w:proofErr w:type="spellStart"/>
      <w:r w:rsidRPr="001A69B5">
        <w:t>dei</w:t>
      </w:r>
      <w:proofErr w:type="spellEnd"/>
      <w:r w:rsidRPr="001A69B5">
        <w:t xml:space="preserve"> vil bruke lengre tid på å betale tilbake lånet.</w:t>
      </w:r>
    </w:p>
    <w:p w14:paraId="08D4C418" w14:textId="77777777" w:rsidR="000513CD" w:rsidRPr="001A69B5" w:rsidRDefault="0009509B" w:rsidP="001A69B5">
      <w:r w:rsidRPr="001A69B5">
        <w:t xml:space="preserve">I 2020 la regjeringa frem Meld. St. 7 (2020–2021) </w:t>
      </w:r>
      <w:r w:rsidRPr="001A69B5">
        <w:rPr>
          <w:rStyle w:val="kursiv"/>
        </w:rPr>
        <w:t xml:space="preserve">En verden av muligheter – Internasjonal studentmobilitet i høyere utdanning. </w:t>
      </w:r>
      <w:r w:rsidRPr="001A69B5">
        <w:t xml:space="preserve">Meldinga viser til at det er </w:t>
      </w:r>
      <w:proofErr w:type="spellStart"/>
      <w:r w:rsidRPr="001A69B5">
        <w:t>dei</w:t>
      </w:r>
      <w:proofErr w:type="spellEnd"/>
      <w:r w:rsidRPr="001A69B5">
        <w:t xml:space="preserve"> </w:t>
      </w:r>
      <w:proofErr w:type="spellStart"/>
      <w:r w:rsidRPr="001A69B5">
        <w:t>engelsktalande</w:t>
      </w:r>
      <w:proofErr w:type="spellEnd"/>
      <w:r w:rsidRPr="001A69B5">
        <w:t xml:space="preserve"> landa Australia, USA og Storbritannia </w:t>
      </w:r>
      <w:proofErr w:type="spellStart"/>
      <w:r w:rsidRPr="001A69B5">
        <w:t>studentane</w:t>
      </w:r>
      <w:proofErr w:type="spellEnd"/>
      <w:r w:rsidRPr="001A69B5">
        <w:t xml:space="preserve"> </w:t>
      </w:r>
      <w:proofErr w:type="spellStart"/>
      <w:r w:rsidRPr="001A69B5">
        <w:t>føretrekker</w:t>
      </w:r>
      <w:proofErr w:type="spellEnd"/>
      <w:r w:rsidRPr="001A69B5">
        <w:t xml:space="preserve"> å dra på utveksling til, og landa har </w:t>
      </w:r>
      <w:proofErr w:type="spellStart"/>
      <w:r w:rsidRPr="001A69B5">
        <w:t>dei</w:t>
      </w:r>
      <w:proofErr w:type="spellEnd"/>
      <w:r w:rsidRPr="001A69B5">
        <w:t xml:space="preserve"> siste ti åra </w:t>
      </w:r>
      <w:proofErr w:type="spellStart"/>
      <w:r w:rsidRPr="001A69B5">
        <w:t>vore</w:t>
      </w:r>
      <w:proofErr w:type="spellEnd"/>
      <w:r w:rsidRPr="001A69B5">
        <w:t xml:space="preserve"> </w:t>
      </w:r>
      <w:proofErr w:type="spellStart"/>
      <w:r w:rsidRPr="001A69B5">
        <w:t>dei</w:t>
      </w:r>
      <w:proofErr w:type="spellEnd"/>
      <w:r w:rsidRPr="001A69B5">
        <w:t xml:space="preserve"> mest populære reisemåla.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 har </w:t>
      </w:r>
      <w:proofErr w:type="spellStart"/>
      <w:r w:rsidRPr="001A69B5">
        <w:t>Noreg</w:t>
      </w:r>
      <w:proofErr w:type="spellEnd"/>
      <w:r w:rsidRPr="001A69B5">
        <w:t xml:space="preserve"> prioritert samarbeid med </w:t>
      </w:r>
      <w:proofErr w:type="spellStart"/>
      <w:r w:rsidRPr="001A69B5">
        <w:t>utvalde</w:t>
      </w:r>
      <w:proofErr w:type="spellEnd"/>
      <w:r w:rsidRPr="001A69B5">
        <w:t xml:space="preserve"> land, og </w:t>
      </w:r>
      <w:proofErr w:type="spellStart"/>
      <w:r w:rsidRPr="001A69B5">
        <w:t>fleire</w:t>
      </w:r>
      <w:proofErr w:type="spellEnd"/>
      <w:r w:rsidRPr="001A69B5">
        <w:t xml:space="preserve"> av </w:t>
      </w:r>
      <w:proofErr w:type="spellStart"/>
      <w:r w:rsidRPr="001A69B5">
        <w:t>desse</w:t>
      </w:r>
      <w:proofErr w:type="spellEnd"/>
      <w:r w:rsidRPr="001A69B5">
        <w:t xml:space="preserve"> landa er </w:t>
      </w:r>
      <w:proofErr w:type="spellStart"/>
      <w:r w:rsidRPr="001A69B5">
        <w:t>ikkje-engelskspråklege</w:t>
      </w:r>
      <w:proofErr w:type="spellEnd"/>
      <w:r w:rsidRPr="001A69B5">
        <w:t xml:space="preserve">. Språkkompetanse utover engelsk er viktig for norsk samfunns- og næringsliv. Betre finansiering </w:t>
      </w:r>
      <w:proofErr w:type="spellStart"/>
      <w:r w:rsidRPr="001A69B5">
        <w:t>frå</w:t>
      </w:r>
      <w:proofErr w:type="spellEnd"/>
      <w:r w:rsidRPr="001A69B5">
        <w:t xml:space="preserve"> Lånekassen kan </w:t>
      </w:r>
      <w:proofErr w:type="spellStart"/>
      <w:r w:rsidRPr="001A69B5">
        <w:t>auke</w:t>
      </w:r>
      <w:proofErr w:type="spellEnd"/>
      <w:r w:rsidRPr="001A69B5">
        <w:t xml:space="preserve"> mobiliteten til prioriterte samarbeidsland.</w:t>
      </w:r>
    </w:p>
    <w:p w14:paraId="65738E94" w14:textId="77777777" w:rsidR="000513CD" w:rsidRPr="001A69B5" w:rsidRDefault="0009509B" w:rsidP="001A69B5">
      <w:pPr>
        <w:pStyle w:val="avsnitt-undertittel"/>
      </w:pPr>
      <w:r w:rsidRPr="001A69B5">
        <w:t xml:space="preserve">Mange </w:t>
      </w:r>
      <w:proofErr w:type="spellStart"/>
      <w:r w:rsidRPr="001A69B5">
        <w:t>studentar</w:t>
      </w:r>
      <w:proofErr w:type="spellEnd"/>
      <w:r w:rsidRPr="001A69B5">
        <w:t xml:space="preserve"> arbeider ved sida av studia</w:t>
      </w:r>
    </w:p>
    <w:p w14:paraId="1D31B702" w14:textId="77777777" w:rsidR="000513CD" w:rsidRPr="001A69B5" w:rsidRDefault="0009509B" w:rsidP="001A69B5">
      <w:r w:rsidRPr="001A69B5">
        <w:t xml:space="preserve">I </w:t>
      </w:r>
      <w:proofErr w:type="spellStart"/>
      <w:r w:rsidRPr="001A69B5">
        <w:t>Noreg</w:t>
      </w:r>
      <w:proofErr w:type="spellEnd"/>
      <w:r w:rsidRPr="001A69B5">
        <w:t xml:space="preserve"> er det </w:t>
      </w:r>
      <w:proofErr w:type="spellStart"/>
      <w:r w:rsidRPr="001A69B5">
        <w:t>vanleg</w:t>
      </w:r>
      <w:proofErr w:type="spellEnd"/>
      <w:r w:rsidRPr="001A69B5">
        <w:t xml:space="preserve"> at </w:t>
      </w:r>
      <w:proofErr w:type="spellStart"/>
      <w:r w:rsidRPr="001A69B5">
        <w:t>studentar</w:t>
      </w:r>
      <w:proofErr w:type="spellEnd"/>
      <w:r w:rsidRPr="001A69B5">
        <w:t xml:space="preserve"> har betalt arbeid ved sida av studia. </w:t>
      </w:r>
      <w:proofErr w:type="spellStart"/>
      <w:r w:rsidRPr="001A69B5">
        <w:t>Utdanningsstøtteordningane</w:t>
      </w:r>
      <w:proofErr w:type="spellEnd"/>
      <w:r w:rsidRPr="001A69B5">
        <w:t xml:space="preserve"> er innretta slik at </w:t>
      </w:r>
      <w:proofErr w:type="spellStart"/>
      <w:r w:rsidRPr="001A69B5">
        <w:t>dei</w:t>
      </w:r>
      <w:proofErr w:type="spellEnd"/>
      <w:r w:rsidRPr="001A69B5">
        <w:t xml:space="preserve"> kan </w:t>
      </w:r>
      <w:proofErr w:type="spellStart"/>
      <w:r w:rsidRPr="001A69B5">
        <w:t>kombinerast</w:t>
      </w:r>
      <w:proofErr w:type="spellEnd"/>
      <w:r w:rsidRPr="001A69B5">
        <w:t xml:space="preserve"> med </w:t>
      </w:r>
      <w:proofErr w:type="spellStart"/>
      <w:r w:rsidRPr="001A69B5">
        <w:t>noko</w:t>
      </w:r>
      <w:proofErr w:type="spellEnd"/>
      <w:r w:rsidRPr="001A69B5">
        <w:t xml:space="preserve"> arbeid i tillegg til </w:t>
      </w:r>
      <w:proofErr w:type="spellStart"/>
      <w:r w:rsidRPr="001A69B5">
        <w:t>heiltidsstudium</w:t>
      </w:r>
      <w:proofErr w:type="spellEnd"/>
      <w:r w:rsidRPr="001A69B5">
        <w:t xml:space="preserve">. I </w:t>
      </w:r>
      <w:r w:rsidRPr="001A69B5">
        <w:rPr>
          <w:rStyle w:val="kursiv"/>
        </w:rPr>
        <w:t xml:space="preserve">Studentenes helse- og trivselsundersøkelse </w:t>
      </w:r>
      <w:r w:rsidRPr="001A69B5">
        <w:t>(</w:t>
      </w:r>
      <w:proofErr w:type="spellStart"/>
      <w:r w:rsidRPr="001A69B5">
        <w:t>SHoT</w:t>
      </w:r>
      <w:proofErr w:type="spellEnd"/>
      <w:r w:rsidRPr="001A69B5">
        <w:t xml:space="preserve">) </w:t>
      </w:r>
      <w:proofErr w:type="spellStart"/>
      <w:r w:rsidRPr="001A69B5">
        <w:t>frå</w:t>
      </w:r>
      <w:proofErr w:type="spellEnd"/>
      <w:r w:rsidRPr="001A69B5">
        <w:t xml:space="preserve"> 2021 opplyser 81 pst. av </w:t>
      </w:r>
      <w:proofErr w:type="spellStart"/>
      <w:r w:rsidRPr="001A69B5">
        <w:t>studentane</w:t>
      </w:r>
      <w:proofErr w:type="spellEnd"/>
      <w:r w:rsidRPr="001A69B5">
        <w:t xml:space="preserve"> at </w:t>
      </w:r>
      <w:proofErr w:type="spellStart"/>
      <w:r w:rsidRPr="001A69B5">
        <w:t>dei</w:t>
      </w:r>
      <w:proofErr w:type="spellEnd"/>
      <w:r w:rsidRPr="001A69B5">
        <w:t xml:space="preserve"> har hatt </w:t>
      </w:r>
      <w:proofErr w:type="spellStart"/>
      <w:r w:rsidRPr="001A69B5">
        <w:t>inntektsgivande</w:t>
      </w:r>
      <w:proofErr w:type="spellEnd"/>
      <w:r w:rsidRPr="001A69B5">
        <w:t xml:space="preserve"> arbeid det siste året. I undersøkinga </w:t>
      </w:r>
      <w:proofErr w:type="spellStart"/>
      <w:r w:rsidRPr="001A69B5">
        <w:t>frå</w:t>
      </w:r>
      <w:proofErr w:type="spellEnd"/>
      <w:r w:rsidRPr="001A69B5">
        <w:t xml:space="preserve"> 2018 var denne delen 86 pst. </w:t>
      </w:r>
      <w:proofErr w:type="spellStart"/>
      <w:r w:rsidRPr="001A69B5">
        <w:t>Nokre</w:t>
      </w:r>
      <w:proofErr w:type="spellEnd"/>
      <w:r w:rsidRPr="001A69B5">
        <w:t xml:space="preserve"> </w:t>
      </w:r>
      <w:proofErr w:type="spellStart"/>
      <w:r w:rsidRPr="001A69B5">
        <w:t>fleire</w:t>
      </w:r>
      <w:proofErr w:type="spellEnd"/>
      <w:r w:rsidRPr="001A69B5">
        <w:t xml:space="preserve"> kvinner enn menn har hatt </w:t>
      </w:r>
      <w:proofErr w:type="spellStart"/>
      <w:r w:rsidRPr="001A69B5">
        <w:t>inntektsgivande</w:t>
      </w:r>
      <w:proofErr w:type="spellEnd"/>
      <w:r w:rsidRPr="001A69B5">
        <w:t xml:space="preserve"> arbeid, og det er flest </w:t>
      </w:r>
      <w:proofErr w:type="spellStart"/>
      <w:r w:rsidRPr="001A69B5">
        <w:t>studentar</w:t>
      </w:r>
      <w:proofErr w:type="spellEnd"/>
      <w:r w:rsidRPr="001A69B5">
        <w:t xml:space="preserve"> mellom 21 og 28 år som har hatt </w:t>
      </w:r>
      <w:proofErr w:type="spellStart"/>
      <w:r w:rsidRPr="001A69B5">
        <w:t>inntektsgivande</w:t>
      </w:r>
      <w:proofErr w:type="spellEnd"/>
      <w:r w:rsidRPr="001A69B5">
        <w:t xml:space="preserve"> arbeid. Det er </w:t>
      </w:r>
      <w:proofErr w:type="spellStart"/>
      <w:r w:rsidRPr="001A69B5">
        <w:t>berre</w:t>
      </w:r>
      <w:proofErr w:type="spellEnd"/>
      <w:r w:rsidRPr="001A69B5">
        <w:t xml:space="preserve"> små regionale </w:t>
      </w:r>
      <w:proofErr w:type="spellStart"/>
      <w:r w:rsidRPr="001A69B5">
        <w:t>forskjellar</w:t>
      </w:r>
      <w:proofErr w:type="spellEnd"/>
      <w:r w:rsidRPr="001A69B5">
        <w:t xml:space="preserve">. Blant norske </w:t>
      </w:r>
      <w:proofErr w:type="spellStart"/>
      <w:r w:rsidRPr="001A69B5">
        <w:t>studentar</w:t>
      </w:r>
      <w:proofErr w:type="spellEnd"/>
      <w:r w:rsidRPr="001A69B5">
        <w:t xml:space="preserve"> i utlandet er det 74 pst. av </w:t>
      </w:r>
      <w:proofErr w:type="spellStart"/>
      <w:r w:rsidRPr="001A69B5">
        <w:t>studentane</w:t>
      </w:r>
      <w:proofErr w:type="spellEnd"/>
      <w:r w:rsidRPr="001A69B5">
        <w:t xml:space="preserve"> som har hatt </w:t>
      </w:r>
      <w:proofErr w:type="spellStart"/>
      <w:r w:rsidRPr="001A69B5">
        <w:t>inntektsgivande</w:t>
      </w:r>
      <w:proofErr w:type="spellEnd"/>
      <w:r w:rsidRPr="001A69B5">
        <w:t xml:space="preserve"> arbeid det siste året.</w:t>
      </w:r>
    </w:p>
    <w:p w14:paraId="17468924" w14:textId="77777777" w:rsidR="000513CD" w:rsidRPr="001A69B5" w:rsidRDefault="0009509B" w:rsidP="001A69B5">
      <w:r w:rsidRPr="001A69B5">
        <w:t xml:space="preserve">Ifølge </w:t>
      </w:r>
      <w:r w:rsidRPr="001A69B5">
        <w:rPr>
          <w:rStyle w:val="kursiv"/>
        </w:rPr>
        <w:t>Studiebarometeret</w:t>
      </w:r>
      <w:r w:rsidRPr="001A69B5">
        <w:t xml:space="preserve"> til NOKUT </w:t>
      </w:r>
      <w:proofErr w:type="spellStart"/>
      <w:r w:rsidRPr="001A69B5">
        <w:t>frå</w:t>
      </w:r>
      <w:proofErr w:type="spellEnd"/>
      <w:r w:rsidRPr="001A69B5">
        <w:t xml:space="preserve"> 2020 er </w:t>
      </w:r>
      <w:proofErr w:type="spellStart"/>
      <w:r w:rsidRPr="001A69B5">
        <w:t>talet</w:t>
      </w:r>
      <w:proofErr w:type="spellEnd"/>
      <w:r w:rsidRPr="001A69B5">
        <w:t xml:space="preserve"> på </w:t>
      </w:r>
      <w:proofErr w:type="spellStart"/>
      <w:r w:rsidRPr="001A69B5">
        <w:t>timar</w:t>
      </w:r>
      <w:proofErr w:type="spellEnd"/>
      <w:r w:rsidRPr="001A69B5">
        <w:t xml:space="preserve"> </w:t>
      </w:r>
      <w:proofErr w:type="spellStart"/>
      <w:r w:rsidRPr="001A69B5">
        <w:t>studentane</w:t>
      </w:r>
      <w:proofErr w:type="spellEnd"/>
      <w:r w:rsidRPr="001A69B5">
        <w:t xml:space="preserve"> i heiltidsprogram bruker på betalt arbeid per veke, uendra </w:t>
      </w:r>
      <w:proofErr w:type="spellStart"/>
      <w:r w:rsidRPr="001A69B5">
        <w:t>frå</w:t>
      </w:r>
      <w:proofErr w:type="spellEnd"/>
      <w:r w:rsidRPr="001A69B5">
        <w:t xml:space="preserve"> 2019 til 2020. Snittet har </w:t>
      </w:r>
      <w:proofErr w:type="spellStart"/>
      <w:r w:rsidRPr="001A69B5">
        <w:t>vore</w:t>
      </w:r>
      <w:proofErr w:type="spellEnd"/>
      <w:r w:rsidRPr="001A69B5">
        <w:t xml:space="preserve"> relativt stabilt på om lag åtte </w:t>
      </w:r>
      <w:proofErr w:type="spellStart"/>
      <w:r w:rsidRPr="001A69B5">
        <w:t>timar</w:t>
      </w:r>
      <w:proofErr w:type="spellEnd"/>
      <w:r w:rsidRPr="001A69B5">
        <w:t xml:space="preserve"> over </w:t>
      </w:r>
      <w:proofErr w:type="spellStart"/>
      <w:r w:rsidRPr="001A69B5">
        <w:t>fleire</w:t>
      </w:r>
      <w:proofErr w:type="spellEnd"/>
      <w:r w:rsidRPr="001A69B5">
        <w:t xml:space="preserve"> år. Covid-19-pandemien har i stor grad </w:t>
      </w:r>
      <w:proofErr w:type="spellStart"/>
      <w:r w:rsidRPr="001A69B5">
        <w:t>påverka</w:t>
      </w:r>
      <w:proofErr w:type="spellEnd"/>
      <w:r w:rsidRPr="001A69B5">
        <w:t xml:space="preserve"> </w:t>
      </w:r>
      <w:proofErr w:type="spellStart"/>
      <w:r w:rsidRPr="001A69B5">
        <w:t>arbeidsmarknaden</w:t>
      </w:r>
      <w:proofErr w:type="spellEnd"/>
      <w:r w:rsidRPr="001A69B5">
        <w:t xml:space="preserve"> i 2020 og 2021. Etter 12. mars 2020 </w:t>
      </w:r>
      <w:proofErr w:type="spellStart"/>
      <w:r w:rsidRPr="001A69B5">
        <w:t>seier</w:t>
      </w:r>
      <w:proofErr w:type="spellEnd"/>
      <w:r w:rsidRPr="001A69B5">
        <w:t xml:space="preserve"> 20 pst. av </w:t>
      </w:r>
      <w:proofErr w:type="spellStart"/>
      <w:r w:rsidRPr="001A69B5">
        <w:t>studentane</w:t>
      </w:r>
      <w:proofErr w:type="spellEnd"/>
      <w:r w:rsidRPr="001A69B5">
        <w:t xml:space="preserve"> at </w:t>
      </w:r>
      <w:proofErr w:type="spellStart"/>
      <w:r w:rsidRPr="001A69B5">
        <w:t>dei</w:t>
      </w:r>
      <w:proofErr w:type="spellEnd"/>
      <w:r w:rsidRPr="001A69B5">
        <w:t xml:space="preserve"> har brukt </w:t>
      </w:r>
      <w:proofErr w:type="spellStart"/>
      <w:r w:rsidRPr="001A69B5">
        <w:t>meir</w:t>
      </w:r>
      <w:proofErr w:type="spellEnd"/>
      <w:r w:rsidRPr="001A69B5">
        <w:t xml:space="preserve"> tid på betalt arbeid, </w:t>
      </w:r>
      <w:proofErr w:type="spellStart"/>
      <w:r w:rsidRPr="001A69B5">
        <w:t>medan</w:t>
      </w:r>
      <w:proofErr w:type="spellEnd"/>
      <w:r w:rsidRPr="001A69B5">
        <w:t xml:space="preserve"> 39 pst. seier </w:t>
      </w:r>
      <w:proofErr w:type="spellStart"/>
      <w:r w:rsidRPr="001A69B5">
        <w:t>dei</w:t>
      </w:r>
      <w:proofErr w:type="spellEnd"/>
      <w:r w:rsidRPr="001A69B5">
        <w:t xml:space="preserve"> har brukt mindre tid på betalt arbeid. Dette kan forklare </w:t>
      </w:r>
      <w:proofErr w:type="spellStart"/>
      <w:r w:rsidRPr="001A69B5">
        <w:t>kvifor</w:t>
      </w:r>
      <w:proofErr w:type="spellEnd"/>
      <w:r w:rsidRPr="001A69B5">
        <w:t xml:space="preserve"> snittet har </w:t>
      </w:r>
      <w:proofErr w:type="spellStart"/>
      <w:r w:rsidRPr="001A69B5">
        <w:t>halde</w:t>
      </w:r>
      <w:proofErr w:type="spellEnd"/>
      <w:r w:rsidRPr="001A69B5">
        <w:t xml:space="preserve"> seg stabilt også i 2020.</w:t>
      </w:r>
    </w:p>
    <w:p w14:paraId="0807F383" w14:textId="77777777" w:rsidR="000513CD" w:rsidRPr="001A69B5" w:rsidRDefault="0009509B" w:rsidP="001A69B5">
      <w:pPr>
        <w:pStyle w:val="avsnitt-undertittel"/>
      </w:pPr>
      <w:r w:rsidRPr="001A69B5">
        <w:t xml:space="preserve">Finansiering av utdanning kan </w:t>
      </w:r>
      <w:proofErr w:type="spellStart"/>
      <w:r w:rsidRPr="001A69B5">
        <w:t>vere</w:t>
      </w:r>
      <w:proofErr w:type="spellEnd"/>
      <w:r w:rsidRPr="001A69B5">
        <w:t xml:space="preserve"> </w:t>
      </w:r>
      <w:proofErr w:type="spellStart"/>
      <w:r w:rsidRPr="001A69B5">
        <w:t>vanskeleg</w:t>
      </w:r>
      <w:proofErr w:type="spellEnd"/>
      <w:r w:rsidRPr="001A69B5">
        <w:t xml:space="preserve"> for </w:t>
      </w:r>
      <w:proofErr w:type="spellStart"/>
      <w:r w:rsidRPr="001A69B5">
        <w:t>vaksne</w:t>
      </w:r>
      <w:proofErr w:type="spellEnd"/>
    </w:p>
    <w:p w14:paraId="34159C5E" w14:textId="77777777" w:rsidR="000513CD" w:rsidRPr="001A69B5" w:rsidRDefault="0009509B" w:rsidP="001A69B5">
      <w:r w:rsidRPr="001A69B5">
        <w:t xml:space="preserve">Regjeringa vil at </w:t>
      </w:r>
      <w:proofErr w:type="spellStart"/>
      <w:r w:rsidRPr="001A69B5">
        <w:t>fleire</w:t>
      </w:r>
      <w:proofErr w:type="spellEnd"/>
      <w:r w:rsidRPr="001A69B5">
        <w:t xml:space="preserve"> skal få høve til å ta utdanning, uavhengig av kvar </w:t>
      </w:r>
      <w:proofErr w:type="spellStart"/>
      <w:r w:rsidRPr="001A69B5">
        <w:t>dei</w:t>
      </w:r>
      <w:proofErr w:type="spellEnd"/>
      <w:r w:rsidRPr="001A69B5">
        <w:t xml:space="preserve"> bur, og kva slags livssituasjon </w:t>
      </w:r>
      <w:proofErr w:type="spellStart"/>
      <w:r w:rsidRPr="001A69B5">
        <w:t>dei</w:t>
      </w:r>
      <w:proofErr w:type="spellEnd"/>
      <w:r w:rsidRPr="001A69B5">
        <w:t xml:space="preserve"> er i, jf. </w:t>
      </w:r>
      <w:r w:rsidRPr="001A69B5">
        <w:rPr>
          <w:rStyle w:val="kursiv"/>
        </w:rPr>
        <w:t>Strategi for desentralisert og fleksibel utdanning ved fagskoler, høyskoler og universiteter</w:t>
      </w:r>
      <w:r w:rsidRPr="001A69B5">
        <w:t xml:space="preserve">. Behovet for å ta </w:t>
      </w:r>
      <w:proofErr w:type="spellStart"/>
      <w:r w:rsidRPr="001A69B5">
        <w:t>vidareutdanning</w:t>
      </w:r>
      <w:proofErr w:type="spellEnd"/>
      <w:r w:rsidRPr="001A69B5">
        <w:t xml:space="preserve"> og for å kombinere og veksle mellom arbeid og utdanning vil bli større framover. Covid-19-pandemien har vist at det er viktig at </w:t>
      </w:r>
      <w:proofErr w:type="spellStart"/>
      <w:r w:rsidRPr="001A69B5">
        <w:t>dei</w:t>
      </w:r>
      <w:proofErr w:type="spellEnd"/>
      <w:r w:rsidRPr="001A69B5">
        <w:t xml:space="preserve"> som er i jobb, skal kunne ta tilleggsutdanning for å kunne stå i jobb. Tap av inntekt i </w:t>
      </w:r>
      <w:proofErr w:type="spellStart"/>
      <w:r w:rsidRPr="001A69B5">
        <w:t>ein</w:t>
      </w:r>
      <w:proofErr w:type="spellEnd"/>
      <w:r w:rsidRPr="001A69B5">
        <w:t xml:space="preserve"> opplæringsperiode, og eventuelt høge studieavgifter, kan føre til at </w:t>
      </w:r>
      <w:proofErr w:type="spellStart"/>
      <w:r w:rsidRPr="001A69B5">
        <w:t>fleire</w:t>
      </w:r>
      <w:proofErr w:type="spellEnd"/>
      <w:r w:rsidRPr="001A69B5">
        <w:t xml:space="preserve"> </w:t>
      </w:r>
      <w:proofErr w:type="spellStart"/>
      <w:r w:rsidRPr="001A69B5">
        <w:t>ikkje</w:t>
      </w:r>
      <w:proofErr w:type="spellEnd"/>
      <w:r w:rsidRPr="001A69B5">
        <w:t xml:space="preserve"> har råd til å </w:t>
      </w:r>
      <w:proofErr w:type="spellStart"/>
      <w:r w:rsidRPr="001A69B5">
        <w:t>vidareutdanne</w:t>
      </w:r>
      <w:proofErr w:type="spellEnd"/>
      <w:r w:rsidRPr="001A69B5">
        <w:t xml:space="preserve"> eller omskolere seg. Det kan òg </w:t>
      </w:r>
      <w:proofErr w:type="spellStart"/>
      <w:r w:rsidRPr="001A69B5">
        <w:t>vere</w:t>
      </w:r>
      <w:proofErr w:type="spellEnd"/>
      <w:r w:rsidRPr="001A69B5">
        <w:t xml:space="preserve"> </w:t>
      </w:r>
      <w:proofErr w:type="spellStart"/>
      <w:r w:rsidRPr="001A69B5">
        <w:t>vanskeleg</w:t>
      </w:r>
      <w:proofErr w:type="spellEnd"/>
      <w:r w:rsidRPr="001A69B5">
        <w:t xml:space="preserve"> å kombinere utdanning med utgifter som </w:t>
      </w:r>
      <w:proofErr w:type="spellStart"/>
      <w:r w:rsidRPr="001A69B5">
        <w:t>vaksne</w:t>
      </w:r>
      <w:proofErr w:type="spellEnd"/>
      <w:r w:rsidRPr="001A69B5">
        <w:t xml:space="preserve"> gjerne har, jf. Meld. St. 14 (2019–2020) </w:t>
      </w:r>
      <w:r w:rsidRPr="001A69B5">
        <w:rPr>
          <w:rStyle w:val="kursiv"/>
        </w:rPr>
        <w:t xml:space="preserve">Kompetansereformen – Lære hele livet </w:t>
      </w:r>
      <w:r w:rsidRPr="001A69B5">
        <w:t xml:space="preserve">og Meld. St. 21 (2020–2021) </w:t>
      </w:r>
      <w:r w:rsidRPr="001A69B5">
        <w:rPr>
          <w:rStyle w:val="kursiv"/>
        </w:rPr>
        <w:t>Fullføringsreformen – med åpne dører til verden og fremtiden</w:t>
      </w:r>
      <w:r w:rsidRPr="001A69B5">
        <w:t xml:space="preserve">. Prosentdelen </w:t>
      </w:r>
      <w:proofErr w:type="spellStart"/>
      <w:r w:rsidRPr="001A69B5">
        <w:t>studentar</w:t>
      </w:r>
      <w:proofErr w:type="spellEnd"/>
      <w:r w:rsidRPr="001A69B5">
        <w:t xml:space="preserve"> som ofte </w:t>
      </w:r>
      <w:proofErr w:type="spellStart"/>
      <w:r w:rsidRPr="001A69B5">
        <w:t>ikkje</w:t>
      </w:r>
      <w:proofErr w:type="spellEnd"/>
      <w:r w:rsidRPr="001A69B5">
        <w:t xml:space="preserve"> klarer </w:t>
      </w:r>
      <w:proofErr w:type="spellStart"/>
      <w:r w:rsidRPr="001A69B5">
        <w:t>løpande</w:t>
      </w:r>
      <w:proofErr w:type="spellEnd"/>
      <w:r w:rsidRPr="001A69B5">
        <w:t xml:space="preserve"> utgifter, </w:t>
      </w:r>
      <w:proofErr w:type="spellStart"/>
      <w:r w:rsidRPr="001A69B5">
        <w:t>aukar</w:t>
      </w:r>
      <w:proofErr w:type="spellEnd"/>
      <w:r w:rsidRPr="001A69B5">
        <w:t xml:space="preserve"> òg med alderen, ifølge </w:t>
      </w:r>
      <w:r w:rsidRPr="001A69B5">
        <w:rPr>
          <w:rStyle w:val="kursiv"/>
        </w:rPr>
        <w:t xml:space="preserve">Studentenes helse- og trivselsundersøkelse </w:t>
      </w:r>
      <w:proofErr w:type="spellStart"/>
      <w:r w:rsidRPr="001A69B5">
        <w:t>frå</w:t>
      </w:r>
      <w:proofErr w:type="spellEnd"/>
      <w:r w:rsidRPr="001A69B5">
        <w:t xml:space="preserve"> 2021.</w:t>
      </w:r>
    </w:p>
    <w:p w14:paraId="3C1C8955" w14:textId="77777777" w:rsidR="000513CD" w:rsidRPr="001A69B5" w:rsidRDefault="0009509B" w:rsidP="001A69B5">
      <w:proofErr w:type="spellStart"/>
      <w:r w:rsidRPr="001A69B5">
        <w:t>Utdanningsstøtteordningane</w:t>
      </w:r>
      <w:proofErr w:type="spellEnd"/>
      <w:r w:rsidRPr="001A69B5">
        <w:t xml:space="preserve"> i Lånekassen er </w:t>
      </w:r>
      <w:proofErr w:type="spellStart"/>
      <w:r w:rsidRPr="001A69B5">
        <w:t>eit</w:t>
      </w:r>
      <w:proofErr w:type="spellEnd"/>
      <w:r w:rsidRPr="001A69B5">
        <w:t xml:space="preserve"> sentralt </w:t>
      </w:r>
      <w:proofErr w:type="spellStart"/>
      <w:r w:rsidRPr="001A69B5">
        <w:t>verkemiddel</w:t>
      </w:r>
      <w:proofErr w:type="spellEnd"/>
      <w:r w:rsidRPr="001A69B5">
        <w:t xml:space="preserve"> for dekning av </w:t>
      </w:r>
      <w:proofErr w:type="spellStart"/>
      <w:r w:rsidRPr="001A69B5">
        <w:t>livsopphald</w:t>
      </w:r>
      <w:proofErr w:type="spellEnd"/>
      <w:r w:rsidRPr="001A69B5">
        <w:t xml:space="preserve"> for </w:t>
      </w:r>
      <w:proofErr w:type="spellStart"/>
      <w:r w:rsidRPr="001A69B5">
        <w:t>dei</w:t>
      </w:r>
      <w:proofErr w:type="spellEnd"/>
      <w:r w:rsidRPr="001A69B5">
        <w:t xml:space="preserve"> som ønsker å kombinere arbeid med utdanning. </w:t>
      </w:r>
      <w:proofErr w:type="spellStart"/>
      <w:r w:rsidRPr="001A69B5">
        <w:t>Utdanningsstøtteordningar</w:t>
      </w:r>
      <w:proofErr w:type="spellEnd"/>
      <w:r w:rsidRPr="001A69B5">
        <w:t xml:space="preserve"> som er tilpassa alle, er </w:t>
      </w:r>
      <w:proofErr w:type="spellStart"/>
      <w:r w:rsidRPr="001A69B5">
        <w:t>ein</w:t>
      </w:r>
      <w:proofErr w:type="spellEnd"/>
      <w:r w:rsidRPr="001A69B5">
        <w:t xml:space="preserve"> </w:t>
      </w:r>
      <w:proofErr w:type="spellStart"/>
      <w:r w:rsidRPr="001A69B5">
        <w:t>føresetnad</w:t>
      </w:r>
      <w:proofErr w:type="spellEnd"/>
      <w:r w:rsidRPr="001A69B5">
        <w:t xml:space="preserve"> for at alle skal kunne ta i bruk </w:t>
      </w:r>
      <w:proofErr w:type="spellStart"/>
      <w:r w:rsidRPr="001A69B5">
        <w:t>dei</w:t>
      </w:r>
      <w:proofErr w:type="spellEnd"/>
      <w:r w:rsidRPr="001A69B5">
        <w:t xml:space="preserve"> ulike </w:t>
      </w:r>
      <w:proofErr w:type="spellStart"/>
      <w:r w:rsidRPr="001A69B5">
        <w:t>utdanningstilboda</w:t>
      </w:r>
      <w:proofErr w:type="spellEnd"/>
      <w:r w:rsidRPr="001A69B5">
        <w:t xml:space="preserve">. For grupper som blir permitterte, og som treng påfyll av utdanning, har det </w:t>
      </w:r>
      <w:proofErr w:type="spellStart"/>
      <w:r w:rsidRPr="001A69B5">
        <w:t>ikkje</w:t>
      </w:r>
      <w:proofErr w:type="spellEnd"/>
      <w:r w:rsidRPr="001A69B5">
        <w:t xml:space="preserve"> </w:t>
      </w:r>
      <w:proofErr w:type="spellStart"/>
      <w:r w:rsidRPr="001A69B5">
        <w:t>vore</w:t>
      </w:r>
      <w:proofErr w:type="spellEnd"/>
      <w:r w:rsidRPr="001A69B5">
        <w:t xml:space="preserve"> lagt til rette for å kombinere </w:t>
      </w:r>
      <w:proofErr w:type="spellStart"/>
      <w:r w:rsidRPr="001A69B5">
        <w:t>dagpengar</w:t>
      </w:r>
      <w:proofErr w:type="spellEnd"/>
      <w:r w:rsidRPr="001A69B5">
        <w:t xml:space="preserve"> og utdanning. Covid-19-pandemien har </w:t>
      </w:r>
      <w:proofErr w:type="spellStart"/>
      <w:r w:rsidRPr="001A69B5">
        <w:t>tydeleggjort</w:t>
      </w:r>
      <w:proofErr w:type="spellEnd"/>
      <w:r w:rsidRPr="001A69B5">
        <w:t xml:space="preserve"> at dette er </w:t>
      </w:r>
      <w:proofErr w:type="spellStart"/>
      <w:r w:rsidRPr="001A69B5">
        <w:t>eit</w:t>
      </w:r>
      <w:proofErr w:type="spellEnd"/>
      <w:r w:rsidRPr="001A69B5">
        <w:t xml:space="preserve"> hinder for omstilling.</w:t>
      </w:r>
    </w:p>
    <w:p w14:paraId="2DCD4AC9" w14:textId="77777777" w:rsidR="000513CD" w:rsidRPr="001A69B5" w:rsidRDefault="0009509B" w:rsidP="001A69B5">
      <w:r w:rsidRPr="001A69B5">
        <w:t xml:space="preserve">Regjeringa vurderte i Meld. St. 16 (2020–2021) </w:t>
      </w:r>
      <w:r w:rsidRPr="001A69B5">
        <w:rPr>
          <w:rStyle w:val="kursiv"/>
        </w:rPr>
        <w:t xml:space="preserve">Utdanning for omstilling – Økt arbeidslivsrelevans i høyere utdanning </w:t>
      </w:r>
      <w:r w:rsidRPr="001A69B5">
        <w:t xml:space="preserve">at utdanningsstøtta </w:t>
      </w:r>
      <w:proofErr w:type="spellStart"/>
      <w:r w:rsidRPr="001A69B5">
        <w:t>ikkje</w:t>
      </w:r>
      <w:proofErr w:type="spellEnd"/>
      <w:r w:rsidRPr="001A69B5">
        <w:t xml:space="preserve"> fungerer godt som erstatning for arbeidsinntekt over </w:t>
      </w:r>
      <w:proofErr w:type="spellStart"/>
      <w:r w:rsidRPr="001A69B5">
        <w:t>ein</w:t>
      </w:r>
      <w:proofErr w:type="spellEnd"/>
      <w:r w:rsidRPr="001A69B5">
        <w:t xml:space="preserve"> </w:t>
      </w:r>
      <w:proofErr w:type="spellStart"/>
      <w:r w:rsidRPr="001A69B5">
        <w:t>kortare</w:t>
      </w:r>
      <w:proofErr w:type="spellEnd"/>
      <w:r w:rsidRPr="001A69B5">
        <w:t xml:space="preserve"> periode. </w:t>
      </w:r>
      <w:proofErr w:type="spellStart"/>
      <w:r w:rsidRPr="001A69B5">
        <w:t>Ordningane</w:t>
      </w:r>
      <w:proofErr w:type="spellEnd"/>
      <w:r w:rsidRPr="001A69B5">
        <w:t xml:space="preserve"> i Lånekassen har i lita grad </w:t>
      </w:r>
      <w:proofErr w:type="spellStart"/>
      <w:r w:rsidRPr="001A69B5">
        <w:t>vore</w:t>
      </w:r>
      <w:proofErr w:type="spellEnd"/>
      <w:r w:rsidRPr="001A69B5">
        <w:t xml:space="preserve"> tilpassa behova til </w:t>
      </w:r>
      <w:proofErr w:type="gramStart"/>
      <w:r w:rsidRPr="001A69B5">
        <w:t>sysselsette</w:t>
      </w:r>
      <w:proofErr w:type="gramEnd"/>
      <w:r w:rsidRPr="001A69B5">
        <w:t xml:space="preserve"> med bustadlån og </w:t>
      </w:r>
      <w:proofErr w:type="spellStart"/>
      <w:r w:rsidRPr="001A69B5">
        <w:t>forsørgaransvar</w:t>
      </w:r>
      <w:proofErr w:type="spellEnd"/>
      <w:r w:rsidRPr="001A69B5">
        <w:t xml:space="preserve"> som </w:t>
      </w:r>
      <w:proofErr w:type="spellStart"/>
      <w:r w:rsidRPr="001A69B5">
        <w:t>tek</w:t>
      </w:r>
      <w:proofErr w:type="spellEnd"/>
      <w:r w:rsidRPr="001A69B5">
        <w:t xml:space="preserve"> utdanning. Slik </w:t>
      </w:r>
      <w:proofErr w:type="spellStart"/>
      <w:r w:rsidRPr="001A69B5">
        <w:t>ordningane</w:t>
      </w:r>
      <w:proofErr w:type="spellEnd"/>
      <w:r w:rsidRPr="001A69B5">
        <w:t xml:space="preserve"> er lagde opp i dag, kan </w:t>
      </w:r>
      <w:proofErr w:type="spellStart"/>
      <w:r w:rsidRPr="001A69B5">
        <w:t>ein</w:t>
      </w:r>
      <w:proofErr w:type="spellEnd"/>
      <w:r w:rsidRPr="001A69B5">
        <w:t xml:space="preserve"> mellom anna </w:t>
      </w:r>
      <w:proofErr w:type="spellStart"/>
      <w:r w:rsidRPr="001A69B5">
        <w:t>ikkje</w:t>
      </w:r>
      <w:proofErr w:type="spellEnd"/>
      <w:r w:rsidRPr="001A69B5">
        <w:t xml:space="preserve"> få lån og stipend til </w:t>
      </w:r>
      <w:proofErr w:type="spellStart"/>
      <w:r w:rsidRPr="001A69B5">
        <w:t>kortare</w:t>
      </w:r>
      <w:proofErr w:type="spellEnd"/>
      <w:r w:rsidRPr="001A69B5">
        <w:t xml:space="preserve"> </w:t>
      </w:r>
      <w:proofErr w:type="spellStart"/>
      <w:r w:rsidRPr="001A69B5">
        <w:t>utdanningar</w:t>
      </w:r>
      <w:proofErr w:type="spellEnd"/>
      <w:r w:rsidRPr="001A69B5">
        <w:t>.</w:t>
      </w:r>
    </w:p>
    <w:p w14:paraId="37BAD0BE" w14:textId="77777777" w:rsidR="000513CD" w:rsidRPr="001A69B5" w:rsidRDefault="0009509B" w:rsidP="001A69B5">
      <w:r w:rsidRPr="001A69B5">
        <w:t xml:space="preserve">Når </w:t>
      </w:r>
      <w:proofErr w:type="spellStart"/>
      <w:r w:rsidRPr="001A69B5">
        <w:t>einskilde</w:t>
      </w:r>
      <w:proofErr w:type="spellEnd"/>
      <w:r w:rsidRPr="001A69B5">
        <w:t xml:space="preserve"> </w:t>
      </w:r>
      <w:proofErr w:type="spellStart"/>
      <w:r w:rsidRPr="001A69B5">
        <w:t>tilbod</w:t>
      </w:r>
      <w:proofErr w:type="spellEnd"/>
      <w:r w:rsidRPr="001A69B5">
        <w:t xml:space="preserve"> i </w:t>
      </w:r>
      <w:proofErr w:type="spellStart"/>
      <w:r w:rsidRPr="001A69B5">
        <w:t>vidaregåande</w:t>
      </w:r>
      <w:proofErr w:type="spellEnd"/>
      <w:r w:rsidRPr="001A69B5">
        <w:t xml:space="preserve"> opplæring er spesielt tilrettelagde for </w:t>
      </w:r>
      <w:proofErr w:type="spellStart"/>
      <w:r w:rsidRPr="001A69B5">
        <w:t>mottakarar</w:t>
      </w:r>
      <w:proofErr w:type="spellEnd"/>
      <w:r w:rsidRPr="001A69B5">
        <w:t xml:space="preserve"> av </w:t>
      </w:r>
      <w:proofErr w:type="spellStart"/>
      <w:r w:rsidRPr="001A69B5">
        <w:t>ytingar</w:t>
      </w:r>
      <w:proofErr w:type="spellEnd"/>
      <w:r w:rsidRPr="001A69B5">
        <w:t xml:space="preserve"> </w:t>
      </w:r>
      <w:proofErr w:type="spellStart"/>
      <w:r w:rsidRPr="001A69B5">
        <w:t>frå</w:t>
      </w:r>
      <w:proofErr w:type="spellEnd"/>
      <w:r w:rsidRPr="001A69B5">
        <w:t xml:space="preserve"> Nav, har </w:t>
      </w:r>
      <w:proofErr w:type="spellStart"/>
      <w:r w:rsidRPr="001A69B5">
        <w:t>ikkje</w:t>
      </w:r>
      <w:proofErr w:type="spellEnd"/>
      <w:r w:rsidRPr="001A69B5">
        <w:t xml:space="preserve"> </w:t>
      </w:r>
      <w:proofErr w:type="spellStart"/>
      <w:r w:rsidRPr="001A69B5">
        <w:t>deltakarane</w:t>
      </w:r>
      <w:proofErr w:type="spellEnd"/>
      <w:r w:rsidRPr="001A69B5">
        <w:t xml:space="preserve"> rett til lån og stipend </w:t>
      </w:r>
      <w:proofErr w:type="spellStart"/>
      <w:r w:rsidRPr="001A69B5">
        <w:t>frå</w:t>
      </w:r>
      <w:proofErr w:type="spellEnd"/>
      <w:r w:rsidRPr="001A69B5">
        <w:t xml:space="preserve"> Lånekassen, </w:t>
      </w:r>
      <w:proofErr w:type="spellStart"/>
      <w:r w:rsidRPr="001A69B5">
        <w:t>sjølv</w:t>
      </w:r>
      <w:proofErr w:type="spellEnd"/>
      <w:r w:rsidRPr="001A69B5">
        <w:t xml:space="preserve"> om utdanninga elles fyller krava til godkjenning for utdanningsstøtte. I </w:t>
      </w:r>
      <w:proofErr w:type="spellStart"/>
      <w:r w:rsidRPr="001A69B5">
        <w:t>nokre</w:t>
      </w:r>
      <w:proofErr w:type="spellEnd"/>
      <w:r w:rsidRPr="001A69B5">
        <w:t xml:space="preserve"> av </w:t>
      </w:r>
      <w:proofErr w:type="spellStart"/>
      <w:r w:rsidRPr="001A69B5">
        <w:t>desse</w:t>
      </w:r>
      <w:proofErr w:type="spellEnd"/>
      <w:r w:rsidRPr="001A69B5">
        <w:t xml:space="preserve"> programma, slik som prosjektet Menn i helse, går </w:t>
      </w:r>
      <w:proofErr w:type="spellStart"/>
      <w:r w:rsidRPr="001A69B5">
        <w:t>deltakarane</w:t>
      </w:r>
      <w:proofErr w:type="spellEnd"/>
      <w:r w:rsidRPr="001A69B5">
        <w:t xml:space="preserve"> i programmet i </w:t>
      </w:r>
      <w:proofErr w:type="spellStart"/>
      <w:r w:rsidRPr="001A69B5">
        <w:t>ein</w:t>
      </w:r>
      <w:proofErr w:type="spellEnd"/>
      <w:r w:rsidRPr="001A69B5">
        <w:t xml:space="preserve"> periode </w:t>
      </w:r>
      <w:proofErr w:type="spellStart"/>
      <w:r w:rsidRPr="001A69B5">
        <w:t>utan</w:t>
      </w:r>
      <w:proofErr w:type="spellEnd"/>
      <w:r w:rsidRPr="001A69B5">
        <w:t xml:space="preserve"> </w:t>
      </w:r>
      <w:proofErr w:type="spellStart"/>
      <w:r w:rsidRPr="001A69B5">
        <w:t>livsopphaldsytingar</w:t>
      </w:r>
      <w:proofErr w:type="spellEnd"/>
      <w:r w:rsidRPr="001A69B5">
        <w:t xml:space="preserve">. </w:t>
      </w:r>
      <w:proofErr w:type="spellStart"/>
      <w:r w:rsidRPr="001A69B5">
        <w:t>Manglande</w:t>
      </w:r>
      <w:proofErr w:type="spellEnd"/>
      <w:r w:rsidRPr="001A69B5">
        <w:t xml:space="preserve"> tilgang til utdanningsfinansiering i </w:t>
      </w:r>
      <w:proofErr w:type="spellStart"/>
      <w:r w:rsidRPr="001A69B5">
        <w:t>desse</w:t>
      </w:r>
      <w:proofErr w:type="spellEnd"/>
      <w:r w:rsidRPr="001A69B5">
        <w:t xml:space="preserve"> </w:t>
      </w:r>
      <w:proofErr w:type="spellStart"/>
      <w:r w:rsidRPr="001A69B5">
        <w:t>periodane</w:t>
      </w:r>
      <w:proofErr w:type="spellEnd"/>
      <w:r w:rsidRPr="001A69B5">
        <w:t xml:space="preserve"> kan føre til at </w:t>
      </w:r>
      <w:proofErr w:type="spellStart"/>
      <w:r w:rsidRPr="001A69B5">
        <w:t>deltakarane</w:t>
      </w:r>
      <w:proofErr w:type="spellEnd"/>
      <w:r w:rsidRPr="001A69B5">
        <w:t xml:space="preserve"> </w:t>
      </w:r>
      <w:proofErr w:type="spellStart"/>
      <w:r w:rsidRPr="001A69B5">
        <w:t>ikkje</w:t>
      </w:r>
      <w:proofErr w:type="spellEnd"/>
      <w:r w:rsidRPr="001A69B5">
        <w:t xml:space="preserve"> fullfører opplæringa.</w:t>
      </w:r>
    </w:p>
    <w:p w14:paraId="14E6ED0E"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7A20F85E" w14:textId="77777777" w:rsidR="000513CD" w:rsidRPr="001A69B5" w:rsidRDefault="0009509B" w:rsidP="001A69B5">
      <w:pPr>
        <w:pStyle w:val="avsnitt-undertittel"/>
      </w:pPr>
      <w:r w:rsidRPr="001A69B5">
        <w:t>Tiltak for å møte covid-19-pandemien</w:t>
      </w:r>
    </w:p>
    <w:p w14:paraId="5DE51686" w14:textId="77777777" w:rsidR="000513CD" w:rsidRPr="001A69B5" w:rsidRDefault="0009509B" w:rsidP="001A69B5">
      <w:proofErr w:type="spellStart"/>
      <w:r w:rsidRPr="001A69B5">
        <w:t>Utdanningsstøtteordningane</w:t>
      </w:r>
      <w:proofErr w:type="spellEnd"/>
      <w:r w:rsidRPr="001A69B5">
        <w:t xml:space="preserve"> har </w:t>
      </w:r>
      <w:proofErr w:type="spellStart"/>
      <w:r w:rsidRPr="001A69B5">
        <w:t>vore</w:t>
      </w:r>
      <w:proofErr w:type="spellEnd"/>
      <w:r w:rsidRPr="001A69B5">
        <w:t xml:space="preserve"> </w:t>
      </w:r>
      <w:proofErr w:type="spellStart"/>
      <w:r w:rsidRPr="001A69B5">
        <w:t>eit</w:t>
      </w:r>
      <w:proofErr w:type="spellEnd"/>
      <w:r w:rsidRPr="001A69B5">
        <w:t xml:space="preserve"> viktig </w:t>
      </w:r>
      <w:proofErr w:type="spellStart"/>
      <w:r w:rsidRPr="001A69B5">
        <w:t>verkemiddel</w:t>
      </w:r>
      <w:proofErr w:type="spellEnd"/>
      <w:r w:rsidRPr="001A69B5">
        <w:t xml:space="preserve"> i samband med den økonomiske krisa som følge av covid-19-pandemien. I 2021 la regjeringa fram </w:t>
      </w:r>
      <w:proofErr w:type="spellStart"/>
      <w:r w:rsidRPr="001A69B5">
        <w:t>fleire</w:t>
      </w:r>
      <w:proofErr w:type="spellEnd"/>
      <w:r w:rsidRPr="001A69B5">
        <w:t xml:space="preserve"> </w:t>
      </w:r>
      <w:proofErr w:type="spellStart"/>
      <w:r w:rsidRPr="001A69B5">
        <w:t>krisepakkar</w:t>
      </w:r>
      <w:proofErr w:type="spellEnd"/>
      <w:r w:rsidRPr="001A69B5">
        <w:t xml:space="preserve"> med </w:t>
      </w:r>
      <w:proofErr w:type="spellStart"/>
      <w:r w:rsidRPr="001A69B5">
        <w:t>mellombelse</w:t>
      </w:r>
      <w:proofErr w:type="spellEnd"/>
      <w:r w:rsidRPr="001A69B5">
        <w:t xml:space="preserve"> tiltak for </w:t>
      </w:r>
      <w:proofErr w:type="spellStart"/>
      <w:r w:rsidRPr="001A69B5">
        <w:t>studentar</w:t>
      </w:r>
      <w:proofErr w:type="spellEnd"/>
      <w:r w:rsidRPr="001A69B5">
        <w:t xml:space="preserve">, jf. omtale i del III, kap. 11 </w:t>
      </w:r>
      <w:proofErr w:type="spellStart"/>
      <w:r w:rsidRPr="001A69B5">
        <w:t>Konsekvensar</w:t>
      </w:r>
      <w:proofErr w:type="spellEnd"/>
      <w:r w:rsidRPr="001A69B5">
        <w:t xml:space="preserve"> av covid-19-pandemien i kunnskapssektoren og på integreringsfeltet.</w:t>
      </w:r>
    </w:p>
    <w:p w14:paraId="389DED92" w14:textId="77777777" w:rsidR="000513CD" w:rsidRPr="001A69B5" w:rsidRDefault="0009509B" w:rsidP="001A69B5">
      <w:pPr>
        <w:pStyle w:val="avsnitt-undertittel"/>
      </w:pPr>
      <w:proofErr w:type="spellStart"/>
      <w:r w:rsidRPr="001A69B5">
        <w:t>Meir</w:t>
      </w:r>
      <w:proofErr w:type="spellEnd"/>
      <w:r w:rsidRPr="001A69B5">
        <w:t xml:space="preserve"> fleksible </w:t>
      </w:r>
      <w:proofErr w:type="spellStart"/>
      <w:r w:rsidRPr="001A69B5">
        <w:t>utdanningsstøtteordningar</w:t>
      </w:r>
      <w:proofErr w:type="spellEnd"/>
    </w:p>
    <w:p w14:paraId="1DAFBA2E" w14:textId="77777777" w:rsidR="000513CD" w:rsidRPr="001A69B5" w:rsidRDefault="0009509B" w:rsidP="001A69B5">
      <w:r w:rsidRPr="001A69B5">
        <w:t xml:space="preserve">Regjeringa har gjennomført </w:t>
      </w:r>
      <w:proofErr w:type="spellStart"/>
      <w:r w:rsidRPr="001A69B5">
        <w:t>fleire</w:t>
      </w:r>
      <w:proofErr w:type="spellEnd"/>
      <w:r w:rsidRPr="001A69B5">
        <w:t xml:space="preserve"> </w:t>
      </w:r>
      <w:proofErr w:type="spellStart"/>
      <w:r w:rsidRPr="001A69B5">
        <w:t>endringar</w:t>
      </w:r>
      <w:proofErr w:type="spellEnd"/>
      <w:r w:rsidRPr="001A69B5">
        <w:t xml:space="preserve"> i </w:t>
      </w:r>
      <w:proofErr w:type="spellStart"/>
      <w:r w:rsidRPr="001A69B5">
        <w:t>utdanningsstøtteordningane</w:t>
      </w:r>
      <w:proofErr w:type="spellEnd"/>
      <w:r w:rsidRPr="001A69B5">
        <w:t xml:space="preserve"> som vil gi </w:t>
      </w:r>
      <w:proofErr w:type="spellStart"/>
      <w:r w:rsidRPr="001A69B5">
        <w:t>meir</w:t>
      </w:r>
      <w:proofErr w:type="spellEnd"/>
      <w:r w:rsidRPr="001A69B5">
        <w:t xml:space="preserve"> fleksibilitet og betre vilkår for </w:t>
      </w:r>
      <w:proofErr w:type="spellStart"/>
      <w:r w:rsidRPr="001A69B5">
        <w:t>vaksne</w:t>
      </w:r>
      <w:proofErr w:type="spellEnd"/>
      <w:r w:rsidRPr="001A69B5">
        <w:t xml:space="preserve"> som har behov og motivasjon for å ta </w:t>
      </w:r>
      <w:proofErr w:type="spellStart"/>
      <w:r w:rsidRPr="001A69B5">
        <w:t>meir</w:t>
      </w:r>
      <w:proofErr w:type="spellEnd"/>
      <w:r w:rsidRPr="001A69B5">
        <w:t xml:space="preserve"> utdanning. Mellom anna er tidsramma for lån og stipend endra slik at utdanningsstøtta kan </w:t>
      </w:r>
      <w:proofErr w:type="spellStart"/>
      <w:r w:rsidRPr="001A69B5">
        <w:t>takast</w:t>
      </w:r>
      <w:proofErr w:type="spellEnd"/>
      <w:r w:rsidRPr="001A69B5">
        <w:t xml:space="preserve"> ut fleksibelt over lengre tid enn åtte år om </w:t>
      </w:r>
      <w:proofErr w:type="spellStart"/>
      <w:r w:rsidRPr="001A69B5">
        <w:t>ein</w:t>
      </w:r>
      <w:proofErr w:type="spellEnd"/>
      <w:r w:rsidRPr="001A69B5">
        <w:t xml:space="preserve"> studerer på deltid.</w:t>
      </w:r>
    </w:p>
    <w:p w14:paraId="79863CC4" w14:textId="77777777" w:rsidR="000513CD" w:rsidRPr="001A69B5" w:rsidRDefault="0009509B" w:rsidP="001A69B5">
      <w:proofErr w:type="spellStart"/>
      <w:r w:rsidRPr="001A69B5">
        <w:t>Høgare</w:t>
      </w:r>
      <w:proofErr w:type="spellEnd"/>
      <w:r w:rsidRPr="001A69B5">
        <w:t xml:space="preserve"> utdanning og </w:t>
      </w:r>
      <w:proofErr w:type="spellStart"/>
      <w:r w:rsidRPr="001A69B5">
        <w:t>høgare</w:t>
      </w:r>
      <w:proofErr w:type="spellEnd"/>
      <w:r w:rsidRPr="001A69B5">
        <w:t xml:space="preserve"> </w:t>
      </w:r>
      <w:proofErr w:type="spellStart"/>
      <w:r w:rsidRPr="001A69B5">
        <w:t>yrkesfagleg</w:t>
      </w:r>
      <w:proofErr w:type="spellEnd"/>
      <w:r w:rsidRPr="001A69B5">
        <w:t xml:space="preserve"> utdanning skal bli </w:t>
      </w:r>
      <w:proofErr w:type="spellStart"/>
      <w:r w:rsidRPr="001A69B5">
        <w:t>meir</w:t>
      </w:r>
      <w:proofErr w:type="spellEnd"/>
      <w:r w:rsidRPr="001A69B5">
        <w:t xml:space="preserve"> </w:t>
      </w:r>
      <w:proofErr w:type="spellStart"/>
      <w:r w:rsidRPr="001A69B5">
        <w:t>tilgjengeleg</w:t>
      </w:r>
      <w:proofErr w:type="spellEnd"/>
      <w:r w:rsidRPr="001A69B5">
        <w:t xml:space="preserve"> ved at </w:t>
      </w:r>
      <w:proofErr w:type="spellStart"/>
      <w:r w:rsidRPr="001A69B5">
        <w:t>ein</w:t>
      </w:r>
      <w:proofErr w:type="spellEnd"/>
      <w:r w:rsidRPr="001A69B5">
        <w:t xml:space="preserve"> tilbyr </w:t>
      </w:r>
      <w:proofErr w:type="spellStart"/>
      <w:r w:rsidRPr="001A69B5">
        <w:t>fleire</w:t>
      </w:r>
      <w:proofErr w:type="spellEnd"/>
      <w:r w:rsidRPr="001A69B5">
        <w:t xml:space="preserve"> korte og moduliserte </w:t>
      </w:r>
      <w:proofErr w:type="spellStart"/>
      <w:r w:rsidRPr="001A69B5">
        <w:t>utdanningar</w:t>
      </w:r>
      <w:proofErr w:type="spellEnd"/>
      <w:r w:rsidRPr="001A69B5">
        <w:t xml:space="preserve"> som er tilpassa behova både til den </w:t>
      </w:r>
      <w:proofErr w:type="spellStart"/>
      <w:r w:rsidRPr="001A69B5">
        <w:t>einskilde</w:t>
      </w:r>
      <w:proofErr w:type="spellEnd"/>
      <w:r w:rsidRPr="001A69B5">
        <w:t xml:space="preserve"> og til arbeidslivet. Når </w:t>
      </w:r>
      <w:proofErr w:type="spellStart"/>
      <w:r w:rsidRPr="001A69B5">
        <w:t>utdanningstilboda</w:t>
      </w:r>
      <w:proofErr w:type="spellEnd"/>
      <w:r w:rsidRPr="001A69B5">
        <w:t xml:space="preserve"> skal bli </w:t>
      </w:r>
      <w:proofErr w:type="spellStart"/>
      <w:r w:rsidRPr="001A69B5">
        <w:t>meir</w:t>
      </w:r>
      <w:proofErr w:type="spellEnd"/>
      <w:r w:rsidRPr="001A69B5">
        <w:t xml:space="preserve"> fleksible, må </w:t>
      </w:r>
      <w:proofErr w:type="spellStart"/>
      <w:r w:rsidRPr="001A69B5">
        <w:t>utdanningsstøtteordningane</w:t>
      </w:r>
      <w:proofErr w:type="spellEnd"/>
      <w:r w:rsidRPr="001A69B5">
        <w:t xml:space="preserve"> følge denne utviklinga. Kunnskapsdepartementet vil derfor endre </w:t>
      </w:r>
      <w:proofErr w:type="spellStart"/>
      <w:r w:rsidRPr="001A69B5">
        <w:t>utdanningsstøtteordningane</w:t>
      </w:r>
      <w:proofErr w:type="spellEnd"/>
      <w:r w:rsidRPr="001A69B5">
        <w:t xml:space="preserve"> slik at </w:t>
      </w:r>
      <w:proofErr w:type="spellStart"/>
      <w:r w:rsidRPr="001A69B5">
        <w:t>kortare</w:t>
      </w:r>
      <w:proofErr w:type="spellEnd"/>
      <w:r w:rsidRPr="001A69B5">
        <w:t xml:space="preserve"> utdanningsløp kan gi rett til lån </w:t>
      </w:r>
      <w:proofErr w:type="spellStart"/>
      <w:r w:rsidRPr="001A69B5">
        <w:t>frå</w:t>
      </w:r>
      <w:proofErr w:type="spellEnd"/>
      <w:r w:rsidRPr="001A69B5">
        <w:t xml:space="preserve"> studieåret 2023–24. </w:t>
      </w:r>
      <w:proofErr w:type="spellStart"/>
      <w:r w:rsidRPr="001A69B5">
        <w:t>Innan</w:t>
      </w:r>
      <w:proofErr w:type="spellEnd"/>
      <w:r w:rsidRPr="001A69B5">
        <w:t xml:space="preserve"> den tid må Lånekassen endre saksbehandlingssystemet slik at utdanningsstøtta til slik utdanning kan </w:t>
      </w:r>
      <w:proofErr w:type="spellStart"/>
      <w:r w:rsidRPr="001A69B5">
        <w:t>takast</w:t>
      </w:r>
      <w:proofErr w:type="spellEnd"/>
      <w:r w:rsidRPr="001A69B5">
        <w:t xml:space="preserve"> ut uavhengig av når, kor lenge og kvar studenten har tenkt å studere. Departementet foreslår derfor å løyve </w:t>
      </w:r>
      <w:proofErr w:type="spellStart"/>
      <w:r w:rsidRPr="001A69B5">
        <w:t>midlar</w:t>
      </w:r>
      <w:proofErr w:type="spellEnd"/>
      <w:r w:rsidRPr="001A69B5">
        <w:t xml:space="preserve"> til IT-utvikling i Lånekassen i 2022.</w:t>
      </w:r>
    </w:p>
    <w:p w14:paraId="2DD6250A" w14:textId="77777777" w:rsidR="000513CD" w:rsidRPr="001A69B5" w:rsidRDefault="0009509B" w:rsidP="001A69B5">
      <w:r w:rsidRPr="001A69B5">
        <w:t xml:space="preserve">Regjeringa </w:t>
      </w:r>
      <w:proofErr w:type="spellStart"/>
      <w:r w:rsidRPr="001A69B5">
        <w:t>satsar</w:t>
      </w:r>
      <w:proofErr w:type="spellEnd"/>
      <w:r w:rsidRPr="001A69B5">
        <w:t xml:space="preserve"> på utdanning for at arbeidsledige og permitterte kan </w:t>
      </w:r>
      <w:proofErr w:type="spellStart"/>
      <w:r w:rsidRPr="001A69B5">
        <w:t>auke</w:t>
      </w:r>
      <w:proofErr w:type="spellEnd"/>
      <w:r w:rsidRPr="001A69B5">
        <w:t xml:space="preserve"> kompetansen. I </w:t>
      </w:r>
      <w:proofErr w:type="spellStart"/>
      <w:r w:rsidRPr="001A69B5">
        <w:t>Prop</w:t>
      </w:r>
      <w:proofErr w:type="spellEnd"/>
      <w:r w:rsidRPr="001A69B5">
        <w:t xml:space="preserve">. 170 L (2020–2021) la regjeringa fram forslag om å endre regelverket for </w:t>
      </w:r>
      <w:proofErr w:type="spellStart"/>
      <w:r w:rsidRPr="001A69B5">
        <w:t>dagpengar</w:t>
      </w:r>
      <w:proofErr w:type="spellEnd"/>
      <w:r w:rsidRPr="001A69B5">
        <w:t xml:space="preserve"> i kombinasjon med utdanning. </w:t>
      </w:r>
      <w:proofErr w:type="spellStart"/>
      <w:r w:rsidRPr="001A69B5">
        <w:t>Særleg</w:t>
      </w:r>
      <w:proofErr w:type="spellEnd"/>
      <w:r w:rsidRPr="001A69B5">
        <w:t xml:space="preserve"> vil høvet til å ta </w:t>
      </w:r>
      <w:proofErr w:type="spellStart"/>
      <w:r w:rsidRPr="001A69B5">
        <w:t>grunnskule</w:t>
      </w:r>
      <w:proofErr w:type="spellEnd"/>
      <w:r w:rsidRPr="001A69B5">
        <w:t xml:space="preserve">, </w:t>
      </w:r>
      <w:proofErr w:type="spellStart"/>
      <w:r w:rsidRPr="001A69B5">
        <w:t>vidaregåande</w:t>
      </w:r>
      <w:proofErr w:type="spellEnd"/>
      <w:r w:rsidRPr="001A69B5">
        <w:t xml:space="preserve"> opplæring og </w:t>
      </w:r>
      <w:proofErr w:type="spellStart"/>
      <w:r w:rsidRPr="001A69B5">
        <w:t>fagskule</w:t>
      </w:r>
      <w:proofErr w:type="spellEnd"/>
      <w:r w:rsidRPr="001A69B5">
        <w:t xml:space="preserve"> samtidig som </w:t>
      </w:r>
      <w:proofErr w:type="spellStart"/>
      <w:r w:rsidRPr="001A69B5">
        <w:t>ein</w:t>
      </w:r>
      <w:proofErr w:type="spellEnd"/>
      <w:r w:rsidRPr="001A69B5">
        <w:t xml:space="preserve"> mottek </w:t>
      </w:r>
      <w:proofErr w:type="spellStart"/>
      <w:r w:rsidRPr="001A69B5">
        <w:t>dagpengar</w:t>
      </w:r>
      <w:proofErr w:type="spellEnd"/>
      <w:r w:rsidRPr="001A69B5">
        <w:t xml:space="preserve">, bli betre. For utdanning ved </w:t>
      </w:r>
      <w:proofErr w:type="spellStart"/>
      <w:r w:rsidRPr="001A69B5">
        <w:t>høgskular</w:t>
      </w:r>
      <w:proofErr w:type="spellEnd"/>
      <w:r w:rsidRPr="001A69B5">
        <w:t xml:space="preserve"> og universitet vil det </w:t>
      </w:r>
      <w:proofErr w:type="spellStart"/>
      <w:r w:rsidRPr="001A69B5">
        <w:t>framleis</w:t>
      </w:r>
      <w:proofErr w:type="spellEnd"/>
      <w:r w:rsidRPr="001A69B5">
        <w:t xml:space="preserve"> </w:t>
      </w:r>
      <w:proofErr w:type="spellStart"/>
      <w:r w:rsidRPr="001A69B5">
        <w:t>vere</w:t>
      </w:r>
      <w:proofErr w:type="spellEnd"/>
      <w:r w:rsidRPr="001A69B5">
        <w:t xml:space="preserve"> </w:t>
      </w:r>
      <w:proofErr w:type="spellStart"/>
      <w:r w:rsidRPr="001A69B5">
        <w:t>nokre</w:t>
      </w:r>
      <w:proofErr w:type="spellEnd"/>
      <w:r w:rsidRPr="001A69B5">
        <w:t xml:space="preserve"> </w:t>
      </w:r>
      <w:proofErr w:type="spellStart"/>
      <w:r w:rsidRPr="001A69B5">
        <w:t>avgrensingar</w:t>
      </w:r>
      <w:proofErr w:type="spellEnd"/>
      <w:r w:rsidRPr="001A69B5">
        <w:t xml:space="preserve">, til dømes alder, studieprogresjon, </w:t>
      </w:r>
      <w:proofErr w:type="spellStart"/>
      <w:r w:rsidRPr="001A69B5">
        <w:t>varigheit</w:t>
      </w:r>
      <w:proofErr w:type="spellEnd"/>
      <w:r w:rsidRPr="001A69B5">
        <w:t xml:space="preserve"> og kravet om å </w:t>
      </w:r>
      <w:proofErr w:type="spellStart"/>
      <w:r w:rsidRPr="001A69B5">
        <w:t>vere</w:t>
      </w:r>
      <w:proofErr w:type="spellEnd"/>
      <w:r w:rsidRPr="001A69B5">
        <w:t xml:space="preserve"> reell </w:t>
      </w:r>
      <w:proofErr w:type="spellStart"/>
      <w:r w:rsidRPr="001A69B5">
        <w:t>arbeidssøkar</w:t>
      </w:r>
      <w:proofErr w:type="spellEnd"/>
      <w:r w:rsidRPr="001A69B5">
        <w:t xml:space="preserve">. Endringa gir arbeidsledige betre og </w:t>
      </w:r>
      <w:proofErr w:type="spellStart"/>
      <w:r w:rsidRPr="001A69B5">
        <w:t>meir</w:t>
      </w:r>
      <w:proofErr w:type="spellEnd"/>
      <w:r w:rsidRPr="001A69B5">
        <w:t xml:space="preserve"> </w:t>
      </w:r>
      <w:proofErr w:type="spellStart"/>
      <w:r w:rsidRPr="001A69B5">
        <w:t>føreseielege</w:t>
      </w:r>
      <w:proofErr w:type="spellEnd"/>
      <w:r w:rsidRPr="001A69B5">
        <w:t xml:space="preserve"> </w:t>
      </w:r>
      <w:proofErr w:type="spellStart"/>
      <w:r w:rsidRPr="001A69B5">
        <w:t>moglegheiter</w:t>
      </w:r>
      <w:proofErr w:type="spellEnd"/>
      <w:r w:rsidRPr="001A69B5">
        <w:t xml:space="preserve"> for finansiering av utdanning. </w:t>
      </w:r>
      <w:proofErr w:type="spellStart"/>
      <w:r w:rsidRPr="001A69B5">
        <w:t>Eit</w:t>
      </w:r>
      <w:proofErr w:type="spellEnd"/>
      <w:r w:rsidRPr="001A69B5">
        <w:t xml:space="preserve"> av grunnprinsippa for forslaget er at </w:t>
      </w:r>
      <w:proofErr w:type="spellStart"/>
      <w:r w:rsidRPr="001A69B5">
        <w:t>dagpengar</w:t>
      </w:r>
      <w:proofErr w:type="spellEnd"/>
      <w:r w:rsidRPr="001A69B5">
        <w:t xml:space="preserve"> og utdanningsstøtte kan </w:t>
      </w:r>
      <w:proofErr w:type="spellStart"/>
      <w:r w:rsidRPr="001A69B5">
        <w:t>kombinerast</w:t>
      </w:r>
      <w:proofErr w:type="spellEnd"/>
      <w:r w:rsidRPr="001A69B5">
        <w:t xml:space="preserve"> </w:t>
      </w:r>
      <w:proofErr w:type="spellStart"/>
      <w:r w:rsidRPr="001A69B5">
        <w:t>utan</w:t>
      </w:r>
      <w:proofErr w:type="spellEnd"/>
      <w:r w:rsidRPr="001A69B5">
        <w:t xml:space="preserve"> </w:t>
      </w:r>
      <w:proofErr w:type="spellStart"/>
      <w:r w:rsidRPr="001A69B5">
        <w:t>restriksjonar</w:t>
      </w:r>
      <w:proofErr w:type="spellEnd"/>
      <w:r w:rsidRPr="001A69B5">
        <w:t xml:space="preserve">, basert på at stipendet </w:t>
      </w:r>
      <w:proofErr w:type="spellStart"/>
      <w:r w:rsidRPr="001A69B5">
        <w:t>frå</w:t>
      </w:r>
      <w:proofErr w:type="spellEnd"/>
      <w:r w:rsidRPr="001A69B5">
        <w:t xml:space="preserve"> Lånekassen blir behovsprøvd. For at den samla finansieringa av </w:t>
      </w:r>
      <w:proofErr w:type="spellStart"/>
      <w:r w:rsidRPr="001A69B5">
        <w:t>livsopphald</w:t>
      </w:r>
      <w:proofErr w:type="spellEnd"/>
      <w:r w:rsidRPr="001A69B5">
        <w:t xml:space="preserve"> </w:t>
      </w:r>
      <w:proofErr w:type="spellStart"/>
      <w:r w:rsidRPr="001A69B5">
        <w:t>frå</w:t>
      </w:r>
      <w:proofErr w:type="spellEnd"/>
      <w:r w:rsidRPr="001A69B5">
        <w:t xml:space="preserve"> det </w:t>
      </w:r>
      <w:proofErr w:type="spellStart"/>
      <w:r w:rsidRPr="001A69B5">
        <w:t>offentlege</w:t>
      </w:r>
      <w:proofErr w:type="spellEnd"/>
      <w:r w:rsidRPr="001A69B5">
        <w:t xml:space="preserve"> til </w:t>
      </w:r>
      <w:proofErr w:type="spellStart"/>
      <w:r w:rsidRPr="001A69B5">
        <w:t>høgare</w:t>
      </w:r>
      <w:proofErr w:type="spellEnd"/>
      <w:r w:rsidRPr="001A69B5">
        <w:t xml:space="preserve"> utdanning skal </w:t>
      </w:r>
      <w:proofErr w:type="spellStart"/>
      <w:r w:rsidRPr="001A69B5">
        <w:t>vere</w:t>
      </w:r>
      <w:proofErr w:type="spellEnd"/>
      <w:r w:rsidRPr="001A69B5">
        <w:t xml:space="preserve"> på </w:t>
      </w:r>
      <w:proofErr w:type="spellStart"/>
      <w:r w:rsidRPr="001A69B5">
        <w:t>eit</w:t>
      </w:r>
      <w:proofErr w:type="spellEnd"/>
      <w:r w:rsidRPr="001A69B5">
        <w:t xml:space="preserve"> </w:t>
      </w:r>
      <w:proofErr w:type="spellStart"/>
      <w:r w:rsidRPr="001A69B5">
        <w:t>rimeleg</w:t>
      </w:r>
      <w:proofErr w:type="spellEnd"/>
      <w:r w:rsidRPr="001A69B5">
        <w:t xml:space="preserve"> nivå, foreslår Kunnskapsdepartementet ei </w:t>
      </w:r>
      <w:proofErr w:type="spellStart"/>
      <w:r w:rsidRPr="001A69B5">
        <w:t>lågare</w:t>
      </w:r>
      <w:proofErr w:type="spellEnd"/>
      <w:r w:rsidRPr="001A69B5">
        <w:t xml:space="preserve"> beløpsgrense for behovsprøving av stipend for </w:t>
      </w:r>
      <w:proofErr w:type="spellStart"/>
      <w:r w:rsidRPr="001A69B5">
        <w:t>studentar</w:t>
      </w:r>
      <w:proofErr w:type="spellEnd"/>
      <w:r w:rsidRPr="001A69B5">
        <w:t xml:space="preserve"> i </w:t>
      </w:r>
      <w:proofErr w:type="spellStart"/>
      <w:r w:rsidRPr="001A69B5">
        <w:t>høgare</w:t>
      </w:r>
      <w:proofErr w:type="spellEnd"/>
      <w:r w:rsidRPr="001A69B5">
        <w:t xml:space="preserve"> utdanning som får både </w:t>
      </w:r>
      <w:proofErr w:type="spellStart"/>
      <w:r w:rsidRPr="001A69B5">
        <w:t>dagpengar</w:t>
      </w:r>
      <w:proofErr w:type="spellEnd"/>
      <w:r w:rsidRPr="001A69B5">
        <w:t xml:space="preserve"> og utdanningsstøtte </w:t>
      </w:r>
      <w:proofErr w:type="spellStart"/>
      <w:r w:rsidRPr="001A69B5">
        <w:t>frå</w:t>
      </w:r>
      <w:proofErr w:type="spellEnd"/>
      <w:r w:rsidRPr="001A69B5">
        <w:t xml:space="preserve"> 1. januar 2022.</w:t>
      </w:r>
    </w:p>
    <w:p w14:paraId="0B57B199" w14:textId="77777777" w:rsidR="000513CD" w:rsidRPr="001A69B5" w:rsidRDefault="0009509B" w:rsidP="001A69B5">
      <w:proofErr w:type="spellStart"/>
      <w:r w:rsidRPr="001A69B5">
        <w:t>Frå</w:t>
      </w:r>
      <w:proofErr w:type="spellEnd"/>
      <w:r w:rsidRPr="001A69B5">
        <w:t xml:space="preserve"> </w:t>
      </w:r>
      <w:proofErr w:type="spellStart"/>
      <w:r w:rsidRPr="001A69B5">
        <w:t>hausten</w:t>
      </w:r>
      <w:proofErr w:type="spellEnd"/>
      <w:r w:rsidRPr="001A69B5">
        <w:t xml:space="preserve"> 2021 er </w:t>
      </w:r>
      <w:proofErr w:type="spellStart"/>
      <w:r w:rsidRPr="001A69B5">
        <w:t>utdanningsstøtteordningane</w:t>
      </w:r>
      <w:proofErr w:type="spellEnd"/>
      <w:r w:rsidRPr="001A69B5">
        <w:t xml:space="preserve"> endra slik at </w:t>
      </w:r>
      <w:proofErr w:type="spellStart"/>
      <w:r w:rsidRPr="001A69B5">
        <w:t>deltakarar</w:t>
      </w:r>
      <w:proofErr w:type="spellEnd"/>
      <w:r w:rsidRPr="001A69B5">
        <w:t xml:space="preserve"> i program som Menn i helse får rett til lån og stipend i </w:t>
      </w:r>
      <w:proofErr w:type="spellStart"/>
      <w:r w:rsidRPr="001A69B5">
        <w:t>periodane</w:t>
      </w:r>
      <w:proofErr w:type="spellEnd"/>
      <w:r w:rsidRPr="001A69B5">
        <w:t xml:space="preserve"> </w:t>
      </w:r>
      <w:proofErr w:type="spellStart"/>
      <w:r w:rsidRPr="001A69B5">
        <w:t>utan</w:t>
      </w:r>
      <w:proofErr w:type="spellEnd"/>
      <w:r w:rsidRPr="001A69B5">
        <w:t xml:space="preserve"> </w:t>
      </w:r>
      <w:proofErr w:type="spellStart"/>
      <w:r w:rsidRPr="001A69B5">
        <w:t>livsopphaldsytingar</w:t>
      </w:r>
      <w:proofErr w:type="spellEnd"/>
      <w:r w:rsidRPr="001A69B5">
        <w:t xml:space="preserve"> </w:t>
      </w:r>
      <w:proofErr w:type="spellStart"/>
      <w:r w:rsidRPr="001A69B5">
        <w:t>frå</w:t>
      </w:r>
      <w:proofErr w:type="spellEnd"/>
      <w:r w:rsidRPr="001A69B5">
        <w:t xml:space="preserve"> Nav. Fordi </w:t>
      </w:r>
      <w:proofErr w:type="spellStart"/>
      <w:r w:rsidRPr="001A69B5">
        <w:t>dagpengar</w:t>
      </w:r>
      <w:proofErr w:type="spellEnd"/>
      <w:r w:rsidRPr="001A69B5">
        <w:t xml:space="preserve"> og utdanningsstøtte skal kunne </w:t>
      </w:r>
      <w:proofErr w:type="spellStart"/>
      <w:r w:rsidRPr="001A69B5">
        <w:t>kombinerast</w:t>
      </w:r>
      <w:proofErr w:type="spellEnd"/>
      <w:r w:rsidRPr="001A69B5">
        <w:t xml:space="preserve"> </w:t>
      </w:r>
      <w:proofErr w:type="spellStart"/>
      <w:r w:rsidRPr="001A69B5">
        <w:t>utan</w:t>
      </w:r>
      <w:proofErr w:type="spellEnd"/>
      <w:r w:rsidRPr="001A69B5">
        <w:t xml:space="preserve"> </w:t>
      </w:r>
      <w:proofErr w:type="spellStart"/>
      <w:r w:rsidRPr="001A69B5">
        <w:t>restriksjonar</w:t>
      </w:r>
      <w:proofErr w:type="spellEnd"/>
      <w:r w:rsidRPr="001A69B5">
        <w:t xml:space="preserve">, basert på at stipendet </w:t>
      </w:r>
      <w:proofErr w:type="spellStart"/>
      <w:r w:rsidRPr="001A69B5">
        <w:t>frå</w:t>
      </w:r>
      <w:proofErr w:type="spellEnd"/>
      <w:r w:rsidRPr="001A69B5">
        <w:t xml:space="preserve"> Lånekassen blir behovsprøvd, foreslår departementet at også anna utdanning spesielt tilrettelagt for </w:t>
      </w:r>
      <w:proofErr w:type="spellStart"/>
      <w:r w:rsidRPr="001A69B5">
        <w:t>brukarar</w:t>
      </w:r>
      <w:proofErr w:type="spellEnd"/>
      <w:r w:rsidRPr="001A69B5">
        <w:t xml:space="preserve"> av Nav kan gi rett til lån og stipend </w:t>
      </w:r>
      <w:proofErr w:type="spellStart"/>
      <w:r w:rsidRPr="001A69B5">
        <w:t>frå</w:t>
      </w:r>
      <w:proofErr w:type="spellEnd"/>
      <w:r w:rsidRPr="001A69B5">
        <w:t xml:space="preserve"> </w:t>
      </w:r>
      <w:proofErr w:type="spellStart"/>
      <w:r w:rsidRPr="001A69B5">
        <w:t>hausten</w:t>
      </w:r>
      <w:proofErr w:type="spellEnd"/>
      <w:r w:rsidRPr="001A69B5">
        <w:t xml:space="preserve"> 2024. Endringa gjeld </w:t>
      </w:r>
      <w:proofErr w:type="spellStart"/>
      <w:r w:rsidRPr="001A69B5">
        <w:t>vidaregåande</w:t>
      </w:r>
      <w:proofErr w:type="spellEnd"/>
      <w:r w:rsidRPr="001A69B5">
        <w:t xml:space="preserve"> opplæring for </w:t>
      </w:r>
      <w:proofErr w:type="spellStart"/>
      <w:r w:rsidRPr="001A69B5">
        <w:t>vaksne</w:t>
      </w:r>
      <w:proofErr w:type="spellEnd"/>
      <w:r w:rsidRPr="001A69B5">
        <w:t>.</w:t>
      </w:r>
    </w:p>
    <w:p w14:paraId="3E450091" w14:textId="77777777" w:rsidR="000513CD" w:rsidRPr="001A69B5" w:rsidRDefault="0009509B" w:rsidP="001A69B5">
      <w:r w:rsidRPr="001A69B5">
        <w:t xml:space="preserve">Regjeringa har varsla at ho vil utvide retten til </w:t>
      </w:r>
      <w:proofErr w:type="spellStart"/>
      <w:r w:rsidRPr="001A69B5">
        <w:t>vidaregåande</w:t>
      </w:r>
      <w:proofErr w:type="spellEnd"/>
      <w:r w:rsidRPr="001A69B5">
        <w:t xml:space="preserve"> opplæring slik at alle har rett til opplæring fram til studie- eller yrkeskompetanse, jf. </w:t>
      </w:r>
      <w:proofErr w:type="spellStart"/>
      <w:r w:rsidRPr="001A69B5">
        <w:t>Innst</w:t>
      </w:r>
      <w:proofErr w:type="spellEnd"/>
      <w:r w:rsidRPr="001A69B5">
        <w:t xml:space="preserve">. 585 S (2020–2021) og Meld. St. 21 (2020–2021) </w:t>
      </w:r>
      <w:r w:rsidRPr="001A69B5">
        <w:rPr>
          <w:rStyle w:val="kursiv"/>
        </w:rPr>
        <w:t>Fullføringsreformen – med åpne dører til verden og fremtiden</w:t>
      </w:r>
      <w:r w:rsidRPr="001A69B5">
        <w:t xml:space="preserve">. </w:t>
      </w:r>
      <w:proofErr w:type="spellStart"/>
      <w:r w:rsidRPr="001A69B5">
        <w:t>Endringane</w:t>
      </w:r>
      <w:proofErr w:type="spellEnd"/>
      <w:r w:rsidRPr="001A69B5">
        <w:t xml:space="preserve"> i retten til </w:t>
      </w:r>
      <w:proofErr w:type="spellStart"/>
      <w:r w:rsidRPr="001A69B5">
        <w:t>vidaregåande</w:t>
      </w:r>
      <w:proofErr w:type="spellEnd"/>
      <w:r w:rsidRPr="001A69B5">
        <w:t xml:space="preserve"> opplæring </w:t>
      </w:r>
      <w:proofErr w:type="spellStart"/>
      <w:r w:rsidRPr="001A69B5">
        <w:t>gjer</w:t>
      </w:r>
      <w:proofErr w:type="spellEnd"/>
      <w:r w:rsidRPr="001A69B5">
        <w:t xml:space="preserve"> at </w:t>
      </w:r>
      <w:proofErr w:type="spellStart"/>
      <w:r w:rsidRPr="001A69B5">
        <w:t>ein</w:t>
      </w:r>
      <w:proofErr w:type="spellEnd"/>
      <w:r w:rsidRPr="001A69B5">
        <w:t xml:space="preserve"> bør endre avgrensinga mellom stipendbasert utdanningsstøtteordning for unge og den lånebaserte utdanningsstøtta for </w:t>
      </w:r>
      <w:proofErr w:type="spellStart"/>
      <w:r w:rsidRPr="001A69B5">
        <w:t>vaksne</w:t>
      </w:r>
      <w:proofErr w:type="spellEnd"/>
      <w:r w:rsidRPr="001A69B5">
        <w:t xml:space="preserve">. Den stipendbaserte ordninga for unge i </w:t>
      </w:r>
      <w:proofErr w:type="spellStart"/>
      <w:r w:rsidRPr="001A69B5">
        <w:t>vidaregåande</w:t>
      </w:r>
      <w:proofErr w:type="spellEnd"/>
      <w:r w:rsidRPr="001A69B5">
        <w:t xml:space="preserve"> opplæring er </w:t>
      </w:r>
      <w:proofErr w:type="spellStart"/>
      <w:r w:rsidRPr="001A69B5">
        <w:t>allereie</w:t>
      </w:r>
      <w:proofErr w:type="spellEnd"/>
      <w:r w:rsidRPr="001A69B5">
        <w:t xml:space="preserve"> i dag </w:t>
      </w:r>
      <w:proofErr w:type="spellStart"/>
      <w:r w:rsidRPr="001A69B5">
        <w:t>dårleg</w:t>
      </w:r>
      <w:proofErr w:type="spellEnd"/>
      <w:r w:rsidRPr="001A69B5">
        <w:t xml:space="preserve"> eigna for </w:t>
      </w:r>
      <w:proofErr w:type="spellStart"/>
      <w:r w:rsidRPr="001A69B5">
        <w:t>vaksne</w:t>
      </w:r>
      <w:proofErr w:type="spellEnd"/>
      <w:r w:rsidRPr="001A69B5">
        <w:t xml:space="preserve"> </w:t>
      </w:r>
      <w:proofErr w:type="spellStart"/>
      <w:r w:rsidRPr="001A69B5">
        <w:t>utan</w:t>
      </w:r>
      <w:proofErr w:type="spellEnd"/>
      <w:r w:rsidRPr="001A69B5">
        <w:t xml:space="preserve"> fullført </w:t>
      </w:r>
      <w:proofErr w:type="spellStart"/>
      <w:r w:rsidRPr="001A69B5">
        <w:t>vidaregåande</w:t>
      </w:r>
      <w:proofErr w:type="spellEnd"/>
      <w:r w:rsidRPr="001A69B5">
        <w:t xml:space="preserve"> opplæring, fordi </w:t>
      </w:r>
      <w:proofErr w:type="spellStart"/>
      <w:r w:rsidRPr="001A69B5">
        <w:t>dei</w:t>
      </w:r>
      <w:proofErr w:type="spellEnd"/>
      <w:r w:rsidRPr="001A69B5">
        <w:t xml:space="preserve"> som er under 25 år og har ungdomsrett, får vurdert søknad om lån og stipend opp mot inntekta til </w:t>
      </w:r>
      <w:proofErr w:type="spellStart"/>
      <w:r w:rsidRPr="001A69B5">
        <w:t>foreldra</w:t>
      </w:r>
      <w:proofErr w:type="spellEnd"/>
      <w:r w:rsidRPr="001A69B5">
        <w:t xml:space="preserve">. Regelverket for utdanningsstøtte er basert på den lovfesta retten ungdom har i dag til </w:t>
      </w:r>
      <w:proofErr w:type="spellStart"/>
      <w:r w:rsidRPr="001A69B5">
        <w:t>vidaregåande</w:t>
      </w:r>
      <w:proofErr w:type="spellEnd"/>
      <w:r w:rsidRPr="001A69B5">
        <w:t xml:space="preserve"> opplæring, og bør </w:t>
      </w:r>
      <w:proofErr w:type="spellStart"/>
      <w:r w:rsidRPr="001A69B5">
        <w:t>endrast</w:t>
      </w:r>
      <w:proofErr w:type="spellEnd"/>
      <w:r w:rsidRPr="001A69B5">
        <w:t xml:space="preserve"> for at </w:t>
      </w:r>
      <w:proofErr w:type="spellStart"/>
      <w:r w:rsidRPr="001A69B5">
        <w:t>endringar</w:t>
      </w:r>
      <w:proofErr w:type="spellEnd"/>
      <w:r w:rsidRPr="001A69B5">
        <w:t xml:space="preserve"> i retten </w:t>
      </w:r>
      <w:proofErr w:type="spellStart"/>
      <w:r w:rsidRPr="001A69B5">
        <w:t>ikkje</w:t>
      </w:r>
      <w:proofErr w:type="spellEnd"/>
      <w:r w:rsidRPr="001A69B5">
        <w:t xml:space="preserve"> skal gi </w:t>
      </w:r>
      <w:proofErr w:type="spellStart"/>
      <w:r w:rsidRPr="001A69B5">
        <w:t>urimelege</w:t>
      </w:r>
      <w:proofErr w:type="spellEnd"/>
      <w:r w:rsidRPr="001A69B5">
        <w:t xml:space="preserve"> og utilsikta utslag for </w:t>
      </w:r>
      <w:proofErr w:type="spellStart"/>
      <w:r w:rsidRPr="001A69B5">
        <w:t>vaksne</w:t>
      </w:r>
      <w:proofErr w:type="spellEnd"/>
      <w:r w:rsidRPr="001A69B5">
        <w:t xml:space="preserve">. Med </w:t>
      </w:r>
      <w:proofErr w:type="spellStart"/>
      <w:r w:rsidRPr="001A69B5">
        <w:t>ein</w:t>
      </w:r>
      <w:proofErr w:type="spellEnd"/>
      <w:r w:rsidRPr="001A69B5">
        <w:t xml:space="preserve"> eventuell fullføringsrett for alle </w:t>
      </w:r>
      <w:proofErr w:type="spellStart"/>
      <w:r w:rsidRPr="001A69B5">
        <w:t>vaksne</w:t>
      </w:r>
      <w:proofErr w:type="spellEnd"/>
      <w:r w:rsidRPr="001A69B5">
        <w:t xml:space="preserve"> kan ungdomsretten og </w:t>
      </w:r>
      <w:proofErr w:type="spellStart"/>
      <w:r w:rsidRPr="001A69B5">
        <w:t>skiljet</w:t>
      </w:r>
      <w:proofErr w:type="spellEnd"/>
      <w:r w:rsidRPr="001A69B5">
        <w:t xml:space="preserve"> på 25 år forsvinne. Dersom </w:t>
      </w:r>
      <w:proofErr w:type="spellStart"/>
      <w:r w:rsidRPr="001A69B5">
        <w:t>ikkje</w:t>
      </w:r>
      <w:proofErr w:type="spellEnd"/>
      <w:r w:rsidRPr="001A69B5">
        <w:t xml:space="preserve"> regelverket for </w:t>
      </w:r>
      <w:proofErr w:type="spellStart"/>
      <w:r w:rsidRPr="001A69B5">
        <w:t>utdanningsstøtteordningane</w:t>
      </w:r>
      <w:proofErr w:type="spellEnd"/>
      <w:r w:rsidRPr="001A69B5">
        <w:t xml:space="preserve"> samtidig blir endra, risikerer til dømes 30-åringar </w:t>
      </w:r>
      <w:proofErr w:type="spellStart"/>
      <w:r w:rsidRPr="001A69B5">
        <w:t>utan</w:t>
      </w:r>
      <w:proofErr w:type="spellEnd"/>
      <w:r w:rsidRPr="001A69B5">
        <w:t xml:space="preserve"> fullført </w:t>
      </w:r>
      <w:proofErr w:type="spellStart"/>
      <w:r w:rsidRPr="001A69B5">
        <w:t>vidaregåande</w:t>
      </w:r>
      <w:proofErr w:type="spellEnd"/>
      <w:r w:rsidRPr="001A69B5">
        <w:t xml:space="preserve"> opplæring å få vurdert søknad om lån og stipend opp mot inntekta til </w:t>
      </w:r>
      <w:proofErr w:type="spellStart"/>
      <w:r w:rsidRPr="001A69B5">
        <w:t>foreldra</w:t>
      </w:r>
      <w:proofErr w:type="spellEnd"/>
      <w:r w:rsidRPr="001A69B5">
        <w:t xml:space="preserve">. Kunnskapsdepartementet </w:t>
      </w:r>
      <w:proofErr w:type="spellStart"/>
      <w:r w:rsidRPr="001A69B5">
        <w:t>tek</w:t>
      </w:r>
      <w:proofErr w:type="spellEnd"/>
      <w:r w:rsidRPr="001A69B5">
        <w:t xml:space="preserve"> derfor sikte på å endre utdanningsstøtteordninga </w:t>
      </w:r>
      <w:proofErr w:type="spellStart"/>
      <w:r w:rsidRPr="001A69B5">
        <w:t>frå</w:t>
      </w:r>
      <w:proofErr w:type="spellEnd"/>
      <w:r w:rsidRPr="001A69B5">
        <w:t xml:space="preserve"> og med studieåret 2023–24 slik at </w:t>
      </w:r>
      <w:proofErr w:type="spellStart"/>
      <w:r w:rsidRPr="001A69B5">
        <w:t>vaksne</w:t>
      </w:r>
      <w:proofErr w:type="spellEnd"/>
      <w:r w:rsidRPr="001A69B5">
        <w:t xml:space="preserve"> over 21 år som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får tilgang til den lånebaserte ordninga. For at </w:t>
      </w:r>
      <w:proofErr w:type="spellStart"/>
      <w:r w:rsidRPr="001A69B5">
        <w:t>endringane</w:t>
      </w:r>
      <w:proofErr w:type="spellEnd"/>
      <w:r w:rsidRPr="001A69B5">
        <w:t xml:space="preserve"> skal kunne </w:t>
      </w:r>
      <w:proofErr w:type="spellStart"/>
      <w:r w:rsidRPr="001A69B5">
        <w:t>gjennomførast</w:t>
      </w:r>
      <w:proofErr w:type="spellEnd"/>
      <w:r w:rsidRPr="001A69B5">
        <w:t xml:space="preserve">, må Lånekassen tilpasse saksbehandlingssystema. Departementet foreslår å løyve </w:t>
      </w:r>
      <w:proofErr w:type="spellStart"/>
      <w:r w:rsidRPr="001A69B5">
        <w:t>midlar</w:t>
      </w:r>
      <w:proofErr w:type="spellEnd"/>
      <w:r w:rsidRPr="001A69B5">
        <w:t xml:space="preserve"> til utvikling i Lånekassen i 2022.</w:t>
      </w:r>
    </w:p>
    <w:p w14:paraId="7833872D" w14:textId="77777777" w:rsidR="000513CD" w:rsidRPr="001A69B5" w:rsidRDefault="0009509B" w:rsidP="001A69B5">
      <w:r w:rsidRPr="001A69B5">
        <w:t xml:space="preserve">Kunnskapsdepartementet har gjennom Kompetanseprogrammet gitt Direktoratet for </w:t>
      </w:r>
      <w:proofErr w:type="spellStart"/>
      <w:r w:rsidRPr="001A69B5">
        <w:t>høgare</w:t>
      </w:r>
      <w:proofErr w:type="spellEnd"/>
      <w:r w:rsidRPr="001A69B5">
        <w:t xml:space="preserve"> utdanning og kompetanse i oppdrag å prøve ut ei stipendordning for </w:t>
      </w:r>
      <w:proofErr w:type="spellStart"/>
      <w:r w:rsidRPr="001A69B5">
        <w:t>fagarbeidarar</w:t>
      </w:r>
      <w:proofErr w:type="spellEnd"/>
      <w:r w:rsidRPr="001A69B5">
        <w:t xml:space="preserve"> som </w:t>
      </w:r>
      <w:proofErr w:type="spellStart"/>
      <w:r w:rsidRPr="001A69B5">
        <w:t>tek</w:t>
      </w:r>
      <w:proofErr w:type="spellEnd"/>
      <w:r w:rsidRPr="001A69B5">
        <w:t xml:space="preserve"> </w:t>
      </w:r>
      <w:proofErr w:type="spellStart"/>
      <w:r w:rsidRPr="001A69B5">
        <w:t>vidareutdanning</w:t>
      </w:r>
      <w:proofErr w:type="spellEnd"/>
      <w:r w:rsidRPr="001A69B5">
        <w:t xml:space="preserve">. Ordninga blir administrert av Lånekassen. Det vil bli gjennomført </w:t>
      </w:r>
      <w:proofErr w:type="spellStart"/>
      <w:r w:rsidRPr="001A69B5">
        <w:t>eit</w:t>
      </w:r>
      <w:proofErr w:type="spellEnd"/>
      <w:r w:rsidRPr="001A69B5">
        <w:t xml:space="preserve"> forsøk med ordninga i 2021–22, og sjølve utprøvinga av </w:t>
      </w:r>
      <w:proofErr w:type="spellStart"/>
      <w:r w:rsidRPr="001A69B5">
        <w:t>fagarbeidarstipendet</w:t>
      </w:r>
      <w:proofErr w:type="spellEnd"/>
      <w:r w:rsidRPr="001A69B5">
        <w:t xml:space="preserve"> blir gjennomført studieåret 2022–23. Målet med utprøvinga er å få kunnskap om korleis økonomiske insentiv påverkar deltaking i </w:t>
      </w:r>
      <w:proofErr w:type="spellStart"/>
      <w:r w:rsidRPr="001A69B5">
        <w:t>vidareutdanning</w:t>
      </w:r>
      <w:proofErr w:type="spellEnd"/>
      <w:r w:rsidRPr="001A69B5">
        <w:t xml:space="preserve"> for </w:t>
      </w:r>
      <w:proofErr w:type="spellStart"/>
      <w:r w:rsidRPr="001A69B5">
        <w:t>fagarbeidarar</w:t>
      </w:r>
      <w:proofErr w:type="spellEnd"/>
      <w:r w:rsidRPr="001A69B5">
        <w:t xml:space="preserve">, og om </w:t>
      </w:r>
      <w:proofErr w:type="spellStart"/>
      <w:r w:rsidRPr="001A69B5">
        <w:t>vidareutdanninga</w:t>
      </w:r>
      <w:proofErr w:type="spellEnd"/>
      <w:r w:rsidRPr="001A69B5">
        <w:t xml:space="preserve"> har </w:t>
      </w:r>
      <w:proofErr w:type="spellStart"/>
      <w:r w:rsidRPr="001A69B5">
        <w:t>noko</w:t>
      </w:r>
      <w:proofErr w:type="spellEnd"/>
      <w:r w:rsidRPr="001A69B5">
        <w:t xml:space="preserve"> å </w:t>
      </w:r>
      <w:proofErr w:type="spellStart"/>
      <w:r w:rsidRPr="001A69B5">
        <w:t>seie</w:t>
      </w:r>
      <w:proofErr w:type="spellEnd"/>
      <w:r w:rsidRPr="001A69B5">
        <w:t xml:space="preserve"> for </w:t>
      </w:r>
      <w:proofErr w:type="spellStart"/>
      <w:r w:rsidRPr="001A69B5">
        <w:t>tilknytinga</w:t>
      </w:r>
      <w:proofErr w:type="spellEnd"/>
      <w:r w:rsidRPr="001A69B5">
        <w:t xml:space="preserve"> til </w:t>
      </w:r>
      <w:proofErr w:type="spellStart"/>
      <w:r w:rsidRPr="001A69B5">
        <w:t>arbeidsmarknaden</w:t>
      </w:r>
      <w:proofErr w:type="spellEnd"/>
      <w:r w:rsidRPr="001A69B5">
        <w:t>.</w:t>
      </w:r>
    </w:p>
    <w:p w14:paraId="6BD5B4A5" w14:textId="77777777" w:rsidR="000513CD" w:rsidRPr="001A69B5" w:rsidRDefault="0009509B" w:rsidP="001A69B5">
      <w:proofErr w:type="spellStart"/>
      <w:r w:rsidRPr="001A69B5">
        <w:t>Studentar</w:t>
      </w:r>
      <w:proofErr w:type="spellEnd"/>
      <w:r w:rsidRPr="001A69B5">
        <w:t xml:space="preserve"> med nedsett funksjonsevne og som </w:t>
      </w:r>
      <w:proofErr w:type="spellStart"/>
      <w:r w:rsidRPr="001A69B5">
        <w:t>ikkje</w:t>
      </w:r>
      <w:proofErr w:type="spellEnd"/>
      <w:r w:rsidRPr="001A69B5">
        <w:t xml:space="preserve"> kan jobbe ved </w:t>
      </w:r>
      <w:proofErr w:type="spellStart"/>
      <w:r w:rsidRPr="001A69B5">
        <w:t>sidan</w:t>
      </w:r>
      <w:proofErr w:type="spellEnd"/>
      <w:r w:rsidRPr="001A69B5">
        <w:t xml:space="preserve"> av </w:t>
      </w:r>
      <w:proofErr w:type="spellStart"/>
      <w:r w:rsidRPr="001A69B5">
        <w:t>studiane</w:t>
      </w:r>
      <w:proofErr w:type="spellEnd"/>
      <w:r w:rsidRPr="001A69B5">
        <w:t xml:space="preserve">, kan få </w:t>
      </w:r>
      <w:proofErr w:type="spellStart"/>
      <w:r w:rsidRPr="001A69B5">
        <w:t>eit</w:t>
      </w:r>
      <w:proofErr w:type="spellEnd"/>
      <w:r w:rsidRPr="001A69B5">
        <w:t xml:space="preserve"> </w:t>
      </w:r>
      <w:proofErr w:type="spellStart"/>
      <w:r w:rsidRPr="001A69B5">
        <w:t>tilleggstipend</w:t>
      </w:r>
      <w:proofErr w:type="spellEnd"/>
      <w:r w:rsidRPr="001A69B5">
        <w:t xml:space="preserve"> i Lånekassen. For å ha rett til stipendet må </w:t>
      </w:r>
      <w:proofErr w:type="spellStart"/>
      <w:r w:rsidRPr="001A69B5">
        <w:t>ein</w:t>
      </w:r>
      <w:proofErr w:type="spellEnd"/>
      <w:r w:rsidRPr="001A69B5">
        <w:t xml:space="preserve"> studere, men </w:t>
      </w:r>
      <w:proofErr w:type="spellStart"/>
      <w:r w:rsidRPr="001A69B5">
        <w:t>ikkje</w:t>
      </w:r>
      <w:proofErr w:type="spellEnd"/>
      <w:r w:rsidRPr="001A69B5">
        <w:t xml:space="preserve"> </w:t>
      </w:r>
      <w:proofErr w:type="spellStart"/>
      <w:r w:rsidRPr="001A69B5">
        <w:t>vere</w:t>
      </w:r>
      <w:proofErr w:type="spellEnd"/>
      <w:r w:rsidRPr="001A69B5">
        <w:t xml:space="preserve"> i stand til å jobbe ved </w:t>
      </w:r>
      <w:proofErr w:type="spellStart"/>
      <w:r w:rsidRPr="001A69B5">
        <w:t>sidan</w:t>
      </w:r>
      <w:proofErr w:type="spellEnd"/>
      <w:r w:rsidRPr="001A69B5">
        <w:t xml:space="preserve"> av studium, fordi det i stor grad vil gå ut over studieprogresjonen. </w:t>
      </w:r>
      <w:proofErr w:type="spellStart"/>
      <w:r w:rsidRPr="001A69B5">
        <w:t>Studentane</w:t>
      </w:r>
      <w:proofErr w:type="spellEnd"/>
      <w:r w:rsidRPr="001A69B5">
        <w:t xml:space="preserve"> kan </w:t>
      </w:r>
      <w:proofErr w:type="spellStart"/>
      <w:r w:rsidRPr="001A69B5">
        <w:t>ikkje</w:t>
      </w:r>
      <w:proofErr w:type="spellEnd"/>
      <w:r w:rsidRPr="001A69B5">
        <w:t xml:space="preserve"> ha lønna arbeid så lenge </w:t>
      </w:r>
      <w:proofErr w:type="spellStart"/>
      <w:r w:rsidRPr="001A69B5">
        <w:t>dei</w:t>
      </w:r>
      <w:proofErr w:type="spellEnd"/>
      <w:r w:rsidRPr="001A69B5">
        <w:t xml:space="preserve"> får tilleggsstipendet. Regjeringa har i 2021 endra praksisen i Lånekassen slik at </w:t>
      </w:r>
      <w:proofErr w:type="spellStart"/>
      <w:r w:rsidRPr="001A69B5">
        <w:t>studentar</w:t>
      </w:r>
      <w:proofErr w:type="spellEnd"/>
      <w:r w:rsidRPr="001A69B5">
        <w:t xml:space="preserve"> som har </w:t>
      </w:r>
      <w:proofErr w:type="spellStart"/>
      <w:r w:rsidRPr="001A69B5">
        <w:t>eit</w:t>
      </w:r>
      <w:proofErr w:type="spellEnd"/>
      <w:r w:rsidRPr="001A69B5">
        <w:t xml:space="preserve"> verv kan få stipendet, uavhengig av omfanget av vervet og om </w:t>
      </w:r>
      <w:proofErr w:type="spellStart"/>
      <w:r w:rsidRPr="001A69B5">
        <w:t>søkaren</w:t>
      </w:r>
      <w:proofErr w:type="spellEnd"/>
      <w:r w:rsidRPr="001A69B5">
        <w:t xml:space="preserve"> får honorar for vervet. </w:t>
      </w:r>
      <w:proofErr w:type="spellStart"/>
      <w:r w:rsidRPr="001A69B5">
        <w:t>Studentar</w:t>
      </w:r>
      <w:proofErr w:type="spellEnd"/>
      <w:r w:rsidRPr="001A69B5">
        <w:t xml:space="preserve"> som har ulønna arbeid kan òg få stipendet.</w:t>
      </w:r>
    </w:p>
    <w:p w14:paraId="007FFBFB" w14:textId="77777777" w:rsidR="000513CD" w:rsidRPr="001A69B5" w:rsidRDefault="0009509B" w:rsidP="001A69B5">
      <w:pPr>
        <w:pStyle w:val="avsnitt-undertittel"/>
      </w:pPr>
      <w:r w:rsidRPr="001A69B5">
        <w:t xml:space="preserve">Stipend til utdanning i </w:t>
      </w:r>
      <w:proofErr w:type="spellStart"/>
      <w:r w:rsidRPr="001A69B5">
        <w:t>einskilde</w:t>
      </w:r>
      <w:proofErr w:type="spellEnd"/>
      <w:r w:rsidRPr="001A69B5">
        <w:t xml:space="preserve"> prioriterte samarbeidsland</w:t>
      </w:r>
    </w:p>
    <w:p w14:paraId="48F27E29" w14:textId="77777777" w:rsidR="000513CD" w:rsidRPr="001A69B5" w:rsidRDefault="0009509B" w:rsidP="001A69B5">
      <w:r w:rsidRPr="001A69B5">
        <w:t xml:space="preserve">Regjeringa vil endre Lånekassens </w:t>
      </w:r>
      <w:proofErr w:type="spellStart"/>
      <w:r w:rsidRPr="001A69B5">
        <w:t>utdanningsstøtteordningar</w:t>
      </w:r>
      <w:proofErr w:type="spellEnd"/>
      <w:r w:rsidRPr="001A69B5">
        <w:t xml:space="preserve"> for </w:t>
      </w:r>
      <w:proofErr w:type="spellStart"/>
      <w:r w:rsidRPr="001A69B5">
        <w:t>studentar</w:t>
      </w:r>
      <w:proofErr w:type="spellEnd"/>
      <w:r w:rsidRPr="001A69B5">
        <w:t xml:space="preserve"> i utlandet. Målet er at </w:t>
      </w:r>
      <w:proofErr w:type="spellStart"/>
      <w:r w:rsidRPr="001A69B5">
        <w:t>ordningane</w:t>
      </w:r>
      <w:proofErr w:type="spellEnd"/>
      <w:r w:rsidRPr="001A69B5">
        <w:t xml:space="preserve"> skal gi </w:t>
      </w:r>
      <w:proofErr w:type="spellStart"/>
      <w:r w:rsidRPr="001A69B5">
        <w:t>sterkare</w:t>
      </w:r>
      <w:proofErr w:type="spellEnd"/>
      <w:r w:rsidRPr="001A69B5">
        <w:t xml:space="preserve"> insentiv til å ta </w:t>
      </w:r>
      <w:proofErr w:type="spellStart"/>
      <w:r w:rsidRPr="001A69B5">
        <w:t>utvekslingsopphald</w:t>
      </w:r>
      <w:proofErr w:type="spellEnd"/>
      <w:r w:rsidRPr="001A69B5">
        <w:t xml:space="preserve"> eller heilgradsutdanning i </w:t>
      </w:r>
      <w:proofErr w:type="spellStart"/>
      <w:r w:rsidRPr="001A69B5">
        <w:t>Noregs</w:t>
      </w:r>
      <w:proofErr w:type="spellEnd"/>
      <w:r w:rsidRPr="001A69B5">
        <w:t xml:space="preserve"> prioriterte samarbeidsland på utdanningsfeltet, jf. Meld. St. 7 (2020–2021) </w:t>
      </w:r>
      <w:r w:rsidRPr="001A69B5">
        <w:rPr>
          <w:rStyle w:val="kursiv"/>
        </w:rPr>
        <w:t>En verden av muligheter – Internasjonal studentmobilitet i høyere utdanning</w:t>
      </w:r>
      <w:r w:rsidRPr="001A69B5">
        <w:t xml:space="preserve">. Dei som utveksler i inntil ti </w:t>
      </w:r>
      <w:proofErr w:type="spellStart"/>
      <w:r w:rsidRPr="001A69B5">
        <w:t>månader</w:t>
      </w:r>
      <w:proofErr w:type="spellEnd"/>
      <w:r w:rsidRPr="001A69B5">
        <w:t xml:space="preserve"> i </w:t>
      </w:r>
      <w:proofErr w:type="spellStart"/>
      <w:r w:rsidRPr="001A69B5">
        <w:t>einskilde</w:t>
      </w:r>
      <w:proofErr w:type="spellEnd"/>
      <w:r w:rsidRPr="001A69B5">
        <w:t xml:space="preserve"> prioriterte samarbeidsland </w:t>
      </w:r>
      <w:proofErr w:type="spellStart"/>
      <w:r w:rsidRPr="001A69B5">
        <w:t>innanfor</w:t>
      </w:r>
      <w:proofErr w:type="spellEnd"/>
      <w:r w:rsidRPr="001A69B5">
        <w:t xml:space="preserve"> </w:t>
      </w:r>
      <w:proofErr w:type="spellStart"/>
      <w:r w:rsidRPr="001A69B5">
        <w:t>høgare</w:t>
      </w:r>
      <w:proofErr w:type="spellEnd"/>
      <w:r w:rsidRPr="001A69B5">
        <w:t xml:space="preserve"> utdanning og forsking (Brasil, India, Kina, Russland, Sør-Afrika, Japan og Sør-Korea), vil </w:t>
      </w:r>
      <w:proofErr w:type="spellStart"/>
      <w:r w:rsidRPr="001A69B5">
        <w:t>frå</w:t>
      </w:r>
      <w:proofErr w:type="spellEnd"/>
      <w:r w:rsidRPr="001A69B5">
        <w:t xml:space="preserve"> studieåret 2022–23 få </w:t>
      </w:r>
      <w:proofErr w:type="spellStart"/>
      <w:r w:rsidRPr="001A69B5">
        <w:t>eit</w:t>
      </w:r>
      <w:proofErr w:type="spellEnd"/>
      <w:r w:rsidRPr="001A69B5">
        <w:t xml:space="preserve"> stipend på 2 500 kroner i </w:t>
      </w:r>
      <w:proofErr w:type="spellStart"/>
      <w:r w:rsidRPr="001A69B5">
        <w:t>månaden</w:t>
      </w:r>
      <w:proofErr w:type="spellEnd"/>
      <w:r w:rsidRPr="001A69B5">
        <w:t xml:space="preserve">. Departementet vil på </w:t>
      </w:r>
      <w:proofErr w:type="spellStart"/>
      <w:r w:rsidRPr="001A69B5">
        <w:t>eit</w:t>
      </w:r>
      <w:proofErr w:type="spellEnd"/>
      <w:r w:rsidRPr="001A69B5">
        <w:t xml:space="preserve"> </w:t>
      </w:r>
      <w:proofErr w:type="spellStart"/>
      <w:r w:rsidRPr="001A69B5">
        <w:t>seinare</w:t>
      </w:r>
      <w:proofErr w:type="spellEnd"/>
      <w:r w:rsidRPr="001A69B5">
        <w:t xml:space="preserve"> tidspunkt vurdere om same stipend skal gjelde for norske </w:t>
      </w:r>
      <w:proofErr w:type="spellStart"/>
      <w:r w:rsidRPr="001A69B5">
        <w:t>studentar</w:t>
      </w:r>
      <w:proofErr w:type="spellEnd"/>
      <w:r w:rsidRPr="001A69B5">
        <w:t xml:space="preserve"> i andre prioriterte land, slik som Tyskland og Frankrike, og om ordninga også skal gjelde </w:t>
      </w:r>
      <w:proofErr w:type="spellStart"/>
      <w:r w:rsidRPr="001A69B5">
        <w:t>studentar</w:t>
      </w:r>
      <w:proofErr w:type="spellEnd"/>
      <w:r w:rsidRPr="001A69B5">
        <w:t xml:space="preserve"> som </w:t>
      </w:r>
      <w:proofErr w:type="spellStart"/>
      <w:r w:rsidRPr="001A69B5">
        <w:t>tek</w:t>
      </w:r>
      <w:proofErr w:type="spellEnd"/>
      <w:r w:rsidRPr="001A69B5">
        <w:t xml:space="preserve"> ei heil grad i </w:t>
      </w:r>
      <w:proofErr w:type="spellStart"/>
      <w:r w:rsidRPr="001A69B5">
        <w:t>dei</w:t>
      </w:r>
      <w:proofErr w:type="spellEnd"/>
      <w:r w:rsidRPr="001A69B5">
        <w:t xml:space="preserve"> aktuelle landa.</w:t>
      </w:r>
    </w:p>
    <w:p w14:paraId="19DECAA8" w14:textId="77777777" w:rsidR="000513CD" w:rsidRPr="001A69B5" w:rsidRDefault="0009509B" w:rsidP="001A69B5">
      <w:r w:rsidRPr="001A69B5">
        <w:t xml:space="preserve">Regjeringa vil </w:t>
      </w:r>
      <w:proofErr w:type="spellStart"/>
      <w:r w:rsidRPr="001A69B5">
        <w:t>frå</w:t>
      </w:r>
      <w:proofErr w:type="spellEnd"/>
      <w:r w:rsidRPr="001A69B5">
        <w:t xml:space="preserve"> studieåret 2023–24 endre praksisen ved valutajustering av det maksimale skulepengebeløpet i Lånekassen i </w:t>
      </w:r>
      <w:proofErr w:type="spellStart"/>
      <w:r w:rsidRPr="001A69B5">
        <w:t>dei</w:t>
      </w:r>
      <w:proofErr w:type="spellEnd"/>
      <w:r w:rsidRPr="001A69B5">
        <w:t xml:space="preserve"> tilfella der den norske krona styrker seg mot andre valutaer. Endringa vil sikre at </w:t>
      </w:r>
      <w:proofErr w:type="spellStart"/>
      <w:r w:rsidRPr="001A69B5">
        <w:t>studentar</w:t>
      </w:r>
      <w:proofErr w:type="spellEnd"/>
      <w:r w:rsidRPr="001A69B5">
        <w:t xml:space="preserve"> som betaler </w:t>
      </w:r>
      <w:proofErr w:type="spellStart"/>
      <w:r w:rsidRPr="001A69B5">
        <w:t>eit</w:t>
      </w:r>
      <w:proofErr w:type="spellEnd"/>
      <w:r w:rsidRPr="001A69B5">
        <w:t xml:space="preserve"> </w:t>
      </w:r>
      <w:proofErr w:type="spellStart"/>
      <w:r w:rsidRPr="001A69B5">
        <w:t>høgare</w:t>
      </w:r>
      <w:proofErr w:type="spellEnd"/>
      <w:r w:rsidRPr="001A69B5">
        <w:t xml:space="preserve"> skulepengebeløp enn det maksimale beløpet som Lånekassen kan gi i lån og stipend til </w:t>
      </w:r>
      <w:proofErr w:type="spellStart"/>
      <w:r w:rsidRPr="001A69B5">
        <w:t>skulepengar</w:t>
      </w:r>
      <w:proofErr w:type="spellEnd"/>
      <w:r w:rsidRPr="001A69B5">
        <w:t>, får utbetalt det maksimale beløpet.</w:t>
      </w:r>
    </w:p>
    <w:p w14:paraId="13115338" w14:textId="77777777" w:rsidR="000513CD" w:rsidRPr="001A69B5" w:rsidRDefault="0009509B" w:rsidP="001A69B5">
      <w:proofErr w:type="spellStart"/>
      <w:r w:rsidRPr="001A69B5">
        <w:t>Endringane</w:t>
      </w:r>
      <w:proofErr w:type="spellEnd"/>
      <w:r w:rsidRPr="001A69B5">
        <w:t xml:space="preserve"> i </w:t>
      </w:r>
      <w:proofErr w:type="spellStart"/>
      <w:r w:rsidRPr="001A69B5">
        <w:t>utdanningsstøtteordningane</w:t>
      </w:r>
      <w:proofErr w:type="spellEnd"/>
      <w:r w:rsidRPr="001A69B5">
        <w:t xml:space="preserve"> for </w:t>
      </w:r>
      <w:proofErr w:type="spellStart"/>
      <w:r w:rsidRPr="001A69B5">
        <w:t>studentar</w:t>
      </w:r>
      <w:proofErr w:type="spellEnd"/>
      <w:r w:rsidRPr="001A69B5">
        <w:t xml:space="preserve"> i utlandet blir finansierte ved å redusere </w:t>
      </w:r>
      <w:proofErr w:type="spellStart"/>
      <w:r w:rsidRPr="001A69B5">
        <w:t>talet</w:t>
      </w:r>
      <w:proofErr w:type="spellEnd"/>
      <w:r w:rsidRPr="001A69B5">
        <w:t xml:space="preserve"> på </w:t>
      </w:r>
      <w:proofErr w:type="spellStart"/>
      <w:r w:rsidRPr="001A69B5">
        <w:t>utanlandske</w:t>
      </w:r>
      <w:proofErr w:type="spellEnd"/>
      <w:r w:rsidRPr="001A69B5">
        <w:t xml:space="preserve"> </w:t>
      </w:r>
      <w:proofErr w:type="spellStart"/>
      <w:r w:rsidRPr="001A69B5">
        <w:t>institusjonar</w:t>
      </w:r>
      <w:proofErr w:type="spellEnd"/>
      <w:r w:rsidRPr="001A69B5">
        <w:t xml:space="preserve"> som gir rett til utvida stipend til </w:t>
      </w:r>
      <w:proofErr w:type="spellStart"/>
      <w:r w:rsidRPr="001A69B5">
        <w:t>skulepengar</w:t>
      </w:r>
      <w:proofErr w:type="spellEnd"/>
      <w:r w:rsidRPr="001A69B5">
        <w:t xml:space="preserve">, </w:t>
      </w:r>
      <w:proofErr w:type="spellStart"/>
      <w:r w:rsidRPr="001A69B5">
        <w:t>tidlegare</w:t>
      </w:r>
      <w:proofErr w:type="spellEnd"/>
      <w:r w:rsidRPr="001A69B5">
        <w:t xml:space="preserve"> omtalt som tilleggsstipend. Dette vil </w:t>
      </w:r>
      <w:proofErr w:type="spellStart"/>
      <w:r w:rsidRPr="001A69B5">
        <w:t>særleg</w:t>
      </w:r>
      <w:proofErr w:type="spellEnd"/>
      <w:r w:rsidRPr="001A69B5">
        <w:t xml:space="preserve"> </w:t>
      </w:r>
      <w:proofErr w:type="spellStart"/>
      <w:r w:rsidRPr="001A69B5">
        <w:t>påverke</w:t>
      </w:r>
      <w:proofErr w:type="spellEnd"/>
      <w:r w:rsidRPr="001A69B5">
        <w:t xml:space="preserve"> studium i Australia, Storbritannia og USA. </w:t>
      </w:r>
      <w:proofErr w:type="spellStart"/>
      <w:r w:rsidRPr="001A69B5">
        <w:t>Studentar</w:t>
      </w:r>
      <w:proofErr w:type="spellEnd"/>
      <w:r w:rsidRPr="001A69B5">
        <w:t xml:space="preserve"> som er i gang med ei utdanning som gir rett til utvida stipend, vil </w:t>
      </w:r>
      <w:proofErr w:type="spellStart"/>
      <w:r w:rsidRPr="001A69B5">
        <w:t>behalde</w:t>
      </w:r>
      <w:proofErr w:type="spellEnd"/>
      <w:r w:rsidRPr="001A69B5">
        <w:t xml:space="preserve"> dagens utdanningsstøtte </w:t>
      </w:r>
      <w:proofErr w:type="spellStart"/>
      <w:r w:rsidRPr="001A69B5">
        <w:t>sjølv</w:t>
      </w:r>
      <w:proofErr w:type="spellEnd"/>
      <w:r w:rsidRPr="001A69B5">
        <w:t xml:space="preserve"> om institusjonen </w:t>
      </w:r>
      <w:proofErr w:type="spellStart"/>
      <w:r w:rsidRPr="001A69B5">
        <w:t>ikkje</w:t>
      </w:r>
      <w:proofErr w:type="spellEnd"/>
      <w:r w:rsidRPr="001A69B5">
        <w:t xml:space="preserve"> lenger gir rett til utvida stipend for nye </w:t>
      </w:r>
      <w:proofErr w:type="spellStart"/>
      <w:r w:rsidRPr="001A69B5">
        <w:t>studentar</w:t>
      </w:r>
      <w:proofErr w:type="spellEnd"/>
      <w:r w:rsidRPr="001A69B5">
        <w:t>.</w:t>
      </w:r>
    </w:p>
    <w:p w14:paraId="1AB24A10" w14:textId="77777777" w:rsidR="000513CD" w:rsidRPr="001A69B5" w:rsidRDefault="0009509B" w:rsidP="001A69B5">
      <w:pPr>
        <w:pStyle w:val="b-budkaptit"/>
      </w:pPr>
      <w:r w:rsidRPr="001A69B5">
        <w:t>Kap. 2410 Statens lånekasse for utdanning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01535DB" w14:textId="77777777" w:rsidTr="003405E6">
        <w:trPr>
          <w:trHeight w:val="640"/>
          <w:hidden/>
        </w:trPr>
        <w:tc>
          <w:tcPr>
            <w:tcW w:w="840" w:type="dxa"/>
          </w:tcPr>
          <w:p w14:paraId="44CFFC90" w14:textId="77777777" w:rsidR="000513CD" w:rsidRPr="001A69B5" w:rsidRDefault="0009509B" w:rsidP="001A69B5">
            <w:pPr>
              <w:pStyle w:val="Tabellnavn"/>
            </w:pPr>
            <w:r w:rsidRPr="001A69B5">
              <w:t>KPAL</w:t>
            </w:r>
          </w:p>
        </w:tc>
        <w:tc>
          <w:tcPr>
            <w:tcW w:w="4800" w:type="dxa"/>
          </w:tcPr>
          <w:p w14:paraId="7A18F55A" w14:textId="77777777" w:rsidR="000513CD" w:rsidRPr="001A69B5" w:rsidRDefault="000513CD" w:rsidP="001A69B5">
            <w:pPr>
              <w:pStyle w:val="Tabellnavn"/>
            </w:pPr>
          </w:p>
        </w:tc>
        <w:tc>
          <w:tcPr>
            <w:tcW w:w="1300" w:type="dxa"/>
          </w:tcPr>
          <w:p w14:paraId="2A89841E" w14:textId="77777777" w:rsidR="000513CD" w:rsidRPr="001A69B5" w:rsidRDefault="000513CD" w:rsidP="001A69B5">
            <w:pPr>
              <w:pStyle w:val="Tabellnavn"/>
            </w:pPr>
          </w:p>
        </w:tc>
        <w:tc>
          <w:tcPr>
            <w:tcW w:w="1300" w:type="dxa"/>
          </w:tcPr>
          <w:p w14:paraId="789E47A4" w14:textId="77777777" w:rsidR="000513CD" w:rsidRPr="001A69B5" w:rsidRDefault="000513CD" w:rsidP="001A69B5">
            <w:pPr>
              <w:pStyle w:val="Tabellnavn"/>
            </w:pPr>
          </w:p>
        </w:tc>
        <w:tc>
          <w:tcPr>
            <w:tcW w:w="1300" w:type="dxa"/>
          </w:tcPr>
          <w:p w14:paraId="6B2F4920" w14:textId="77777777" w:rsidR="000513CD" w:rsidRPr="001A69B5" w:rsidRDefault="0009509B" w:rsidP="001A69B5">
            <w:r w:rsidRPr="001A69B5">
              <w:t>(i 1 000 kr)</w:t>
            </w:r>
          </w:p>
        </w:tc>
      </w:tr>
      <w:tr w:rsidR="000513CD" w:rsidRPr="001A69B5" w14:paraId="30F03854" w14:textId="77777777" w:rsidTr="003405E6">
        <w:trPr>
          <w:trHeight w:val="600"/>
        </w:trPr>
        <w:tc>
          <w:tcPr>
            <w:tcW w:w="840" w:type="dxa"/>
          </w:tcPr>
          <w:p w14:paraId="18BFD553" w14:textId="77777777" w:rsidR="000513CD" w:rsidRPr="001A69B5" w:rsidRDefault="0009509B" w:rsidP="001A69B5">
            <w:r w:rsidRPr="001A69B5">
              <w:t>Post</w:t>
            </w:r>
          </w:p>
        </w:tc>
        <w:tc>
          <w:tcPr>
            <w:tcW w:w="4800" w:type="dxa"/>
          </w:tcPr>
          <w:p w14:paraId="12677E90" w14:textId="77777777" w:rsidR="000513CD" w:rsidRPr="001A69B5" w:rsidRDefault="0009509B" w:rsidP="001A69B5">
            <w:proofErr w:type="spellStart"/>
            <w:r w:rsidRPr="001A69B5">
              <w:t>Nemning</w:t>
            </w:r>
            <w:proofErr w:type="spellEnd"/>
          </w:p>
        </w:tc>
        <w:tc>
          <w:tcPr>
            <w:tcW w:w="1300" w:type="dxa"/>
          </w:tcPr>
          <w:p w14:paraId="276F10A3"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ADE0B23" w14:textId="77777777" w:rsidR="000513CD" w:rsidRPr="001A69B5" w:rsidRDefault="0009509B" w:rsidP="001A69B5">
            <w:r w:rsidRPr="001A69B5">
              <w:t xml:space="preserve">Saldert </w:t>
            </w:r>
            <w:r w:rsidRPr="001A69B5">
              <w:br/>
              <w:t>budsjett 2021</w:t>
            </w:r>
          </w:p>
        </w:tc>
        <w:tc>
          <w:tcPr>
            <w:tcW w:w="1300" w:type="dxa"/>
          </w:tcPr>
          <w:p w14:paraId="635E3A52" w14:textId="77777777" w:rsidR="000513CD" w:rsidRPr="001A69B5" w:rsidRDefault="0009509B" w:rsidP="001A69B5">
            <w:r w:rsidRPr="001A69B5">
              <w:t xml:space="preserve">Forslag </w:t>
            </w:r>
            <w:r w:rsidRPr="001A69B5">
              <w:br/>
              <w:t>2022</w:t>
            </w:r>
          </w:p>
        </w:tc>
      </w:tr>
      <w:tr w:rsidR="000513CD" w:rsidRPr="001A69B5" w14:paraId="166B1A88" w14:textId="77777777" w:rsidTr="003405E6">
        <w:trPr>
          <w:trHeight w:val="380"/>
        </w:trPr>
        <w:tc>
          <w:tcPr>
            <w:tcW w:w="840" w:type="dxa"/>
          </w:tcPr>
          <w:p w14:paraId="0AADAE82" w14:textId="77777777" w:rsidR="000513CD" w:rsidRPr="001A69B5" w:rsidRDefault="0009509B" w:rsidP="001A69B5">
            <w:r w:rsidRPr="001A69B5">
              <w:t>01</w:t>
            </w:r>
          </w:p>
        </w:tc>
        <w:tc>
          <w:tcPr>
            <w:tcW w:w="4800" w:type="dxa"/>
          </w:tcPr>
          <w:p w14:paraId="440C6959" w14:textId="77777777" w:rsidR="000513CD" w:rsidRPr="001A69B5" w:rsidRDefault="0009509B" w:rsidP="001A69B5">
            <w:r w:rsidRPr="001A69B5">
              <w:t>Driftsutgifter</w:t>
            </w:r>
          </w:p>
        </w:tc>
        <w:tc>
          <w:tcPr>
            <w:tcW w:w="1300" w:type="dxa"/>
          </w:tcPr>
          <w:p w14:paraId="2B32570C" w14:textId="77777777" w:rsidR="000513CD" w:rsidRPr="001A69B5" w:rsidRDefault="0009509B" w:rsidP="001A69B5">
            <w:r w:rsidRPr="001A69B5">
              <w:t>431 394</w:t>
            </w:r>
          </w:p>
        </w:tc>
        <w:tc>
          <w:tcPr>
            <w:tcW w:w="1300" w:type="dxa"/>
          </w:tcPr>
          <w:p w14:paraId="4542276C" w14:textId="77777777" w:rsidR="000513CD" w:rsidRPr="001A69B5" w:rsidRDefault="0009509B" w:rsidP="001A69B5">
            <w:r w:rsidRPr="001A69B5">
              <w:t>399 680</w:t>
            </w:r>
          </w:p>
        </w:tc>
        <w:tc>
          <w:tcPr>
            <w:tcW w:w="1300" w:type="dxa"/>
          </w:tcPr>
          <w:p w14:paraId="15EF3FB1" w14:textId="77777777" w:rsidR="000513CD" w:rsidRPr="001A69B5" w:rsidRDefault="0009509B" w:rsidP="001A69B5">
            <w:r w:rsidRPr="001A69B5">
              <w:t>407 272</w:t>
            </w:r>
          </w:p>
        </w:tc>
      </w:tr>
      <w:tr w:rsidR="000513CD" w:rsidRPr="001A69B5" w14:paraId="5B2BD6D3" w14:textId="77777777" w:rsidTr="003405E6">
        <w:trPr>
          <w:trHeight w:val="640"/>
        </w:trPr>
        <w:tc>
          <w:tcPr>
            <w:tcW w:w="840" w:type="dxa"/>
          </w:tcPr>
          <w:p w14:paraId="25E593D9" w14:textId="77777777" w:rsidR="000513CD" w:rsidRPr="001A69B5" w:rsidRDefault="0009509B" w:rsidP="001A69B5">
            <w:r w:rsidRPr="001A69B5">
              <w:t>45</w:t>
            </w:r>
          </w:p>
        </w:tc>
        <w:tc>
          <w:tcPr>
            <w:tcW w:w="4800" w:type="dxa"/>
          </w:tcPr>
          <w:p w14:paraId="7365A766"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w:t>
            </w:r>
            <w:r w:rsidRPr="001A69B5">
              <w:rPr>
                <w:rStyle w:val="kursiv"/>
              </w:rPr>
              <w:b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01</w:t>
            </w:r>
          </w:p>
        </w:tc>
        <w:tc>
          <w:tcPr>
            <w:tcW w:w="1300" w:type="dxa"/>
          </w:tcPr>
          <w:p w14:paraId="1DD3DD68" w14:textId="77777777" w:rsidR="000513CD" w:rsidRPr="001A69B5" w:rsidRDefault="000513CD" w:rsidP="001A69B5"/>
        </w:tc>
        <w:tc>
          <w:tcPr>
            <w:tcW w:w="1300" w:type="dxa"/>
          </w:tcPr>
          <w:p w14:paraId="63E1A13E" w14:textId="77777777" w:rsidR="000513CD" w:rsidRPr="001A69B5" w:rsidRDefault="0009509B" w:rsidP="001A69B5">
            <w:r w:rsidRPr="001A69B5">
              <w:t>12 000</w:t>
            </w:r>
          </w:p>
        </w:tc>
        <w:tc>
          <w:tcPr>
            <w:tcW w:w="1300" w:type="dxa"/>
          </w:tcPr>
          <w:p w14:paraId="61F3A5C8" w14:textId="77777777" w:rsidR="000513CD" w:rsidRPr="001A69B5" w:rsidRDefault="0009509B" w:rsidP="001A69B5">
            <w:r w:rsidRPr="001A69B5">
              <w:t>28 162</w:t>
            </w:r>
          </w:p>
        </w:tc>
      </w:tr>
      <w:tr w:rsidR="000513CD" w:rsidRPr="001A69B5" w14:paraId="71D4F77F" w14:textId="77777777" w:rsidTr="003405E6">
        <w:trPr>
          <w:trHeight w:val="380"/>
        </w:trPr>
        <w:tc>
          <w:tcPr>
            <w:tcW w:w="840" w:type="dxa"/>
          </w:tcPr>
          <w:p w14:paraId="3BDD4F71" w14:textId="77777777" w:rsidR="000513CD" w:rsidRPr="001A69B5" w:rsidRDefault="0009509B" w:rsidP="001A69B5">
            <w:r w:rsidRPr="001A69B5">
              <w:t>50</w:t>
            </w:r>
          </w:p>
        </w:tc>
        <w:tc>
          <w:tcPr>
            <w:tcW w:w="4800" w:type="dxa"/>
          </w:tcPr>
          <w:p w14:paraId="343D8661" w14:textId="12E5D982" w:rsidR="000513CD" w:rsidRPr="001A69B5" w:rsidRDefault="0009509B" w:rsidP="001A69B5">
            <w:r w:rsidRPr="001A69B5">
              <w:t>Avsetning til utdanningsstipend</w:t>
            </w:r>
            <w:r w:rsidRPr="001A69B5">
              <w:rPr>
                <w:rStyle w:val="kursiv"/>
              </w:rPr>
              <w:t xml:space="preserve">, </w:t>
            </w:r>
            <w:r w:rsidR="00673A4E">
              <w:rPr>
                <w:rStyle w:val="kursiv"/>
              </w:rPr>
              <w:br/>
            </w:r>
            <w:r w:rsidRPr="001A69B5">
              <w:rPr>
                <w:rStyle w:val="kursiv"/>
              </w:rPr>
              <w:t>overslagsløyving</w:t>
            </w:r>
          </w:p>
        </w:tc>
        <w:tc>
          <w:tcPr>
            <w:tcW w:w="1300" w:type="dxa"/>
          </w:tcPr>
          <w:p w14:paraId="37591965" w14:textId="77777777" w:rsidR="000513CD" w:rsidRPr="001A69B5" w:rsidRDefault="0009509B" w:rsidP="001A69B5">
            <w:r w:rsidRPr="001A69B5">
              <w:t>7 981 047</w:t>
            </w:r>
          </w:p>
        </w:tc>
        <w:tc>
          <w:tcPr>
            <w:tcW w:w="1300" w:type="dxa"/>
          </w:tcPr>
          <w:p w14:paraId="70300F94" w14:textId="77777777" w:rsidR="000513CD" w:rsidRPr="001A69B5" w:rsidRDefault="0009509B" w:rsidP="001A69B5">
            <w:r w:rsidRPr="001A69B5">
              <w:t>7 815 409</w:t>
            </w:r>
          </w:p>
        </w:tc>
        <w:tc>
          <w:tcPr>
            <w:tcW w:w="1300" w:type="dxa"/>
          </w:tcPr>
          <w:p w14:paraId="7ED2A370" w14:textId="77777777" w:rsidR="000513CD" w:rsidRPr="001A69B5" w:rsidRDefault="0009509B" w:rsidP="001A69B5">
            <w:r w:rsidRPr="001A69B5">
              <w:t>8 345 502</w:t>
            </w:r>
          </w:p>
        </w:tc>
      </w:tr>
      <w:tr w:rsidR="000513CD" w:rsidRPr="001A69B5" w14:paraId="70F04E7C" w14:textId="77777777" w:rsidTr="003405E6">
        <w:trPr>
          <w:trHeight w:val="380"/>
        </w:trPr>
        <w:tc>
          <w:tcPr>
            <w:tcW w:w="840" w:type="dxa"/>
          </w:tcPr>
          <w:p w14:paraId="1227AE10" w14:textId="77777777" w:rsidR="000513CD" w:rsidRPr="001A69B5" w:rsidRDefault="0009509B" w:rsidP="001A69B5">
            <w:r w:rsidRPr="001A69B5">
              <w:t>70</w:t>
            </w:r>
          </w:p>
        </w:tc>
        <w:tc>
          <w:tcPr>
            <w:tcW w:w="4800" w:type="dxa"/>
          </w:tcPr>
          <w:p w14:paraId="174D5715" w14:textId="77777777" w:rsidR="000513CD" w:rsidRPr="001A69B5" w:rsidRDefault="0009509B" w:rsidP="001A69B5">
            <w:r w:rsidRPr="001A69B5">
              <w:t>Utdanningsstipend</w:t>
            </w:r>
            <w:r w:rsidRPr="001A69B5">
              <w:rPr>
                <w:rStyle w:val="kursiv"/>
              </w:rPr>
              <w:t>, overslagsløyving</w:t>
            </w:r>
          </w:p>
        </w:tc>
        <w:tc>
          <w:tcPr>
            <w:tcW w:w="1300" w:type="dxa"/>
          </w:tcPr>
          <w:p w14:paraId="0D128E1C" w14:textId="77777777" w:rsidR="000513CD" w:rsidRPr="001A69B5" w:rsidRDefault="0009509B" w:rsidP="001A69B5">
            <w:r w:rsidRPr="001A69B5">
              <w:t>3 659 381</w:t>
            </w:r>
          </w:p>
        </w:tc>
        <w:tc>
          <w:tcPr>
            <w:tcW w:w="1300" w:type="dxa"/>
          </w:tcPr>
          <w:p w14:paraId="1BE2749B" w14:textId="77777777" w:rsidR="000513CD" w:rsidRPr="001A69B5" w:rsidRDefault="0009509B" w:rsidP="001A69B5">
            <w:r w:rsidRPr="001A69B5">
              <w:t>3 669 245</w:t>
            </w:r>
          </w:p>
        </w:tc>
        <w:tc>
          <w:tcPr>
            <w:tcW w:w="1300" w:type="dxa"/>
          </w:tcPr>
          <w:p w14:paraId="59A02D22" w14:textId="77777777" w:rsidR="000513CD" w:rsidRPr="001A69B5" w:rsidRDefault="0009509B" w:rsidP="001A69B5">
            <w:r w:rsidRPr="001A69B5">
              <w:t>3 743 822</w:t>
            </w:r>
          </w:p>
        </w:tc>
      </w:tr>
      <w:tr w:rsidR="000513CD" w:rsidRPr="001A69B5" w14:paraId="1E36B959" w14:textId="77777777" w:rsidTr="003405E6">
        <w:trPr>
          <w:trHeight w:val="380"/>
        </w:trPr>
        <w:tc>
          <w:tcPr>
            <w:tcW w:w="840" w:type="dxa"/>
          </w:tcPr>
          <w:p w14:paraId="4DFFE2C8" w14:textId="77777777" w:rsidR="000513CD" w:rsidRPr="001A69B5" w:rsidRDefault="0009509B" w:rsidP="001A69B5">
            <w:r w:rsidRPr="001A69B5">
              <w:t>71</w:t>
            </w:r>
          </w:p>
        </w:tc>
        <w:tc>
          <w:tcPr>
            <w:tcW w:w="4800" w:type="dxa"/>
          </w:tcPr>
          <w:p w14:paraId="6CABF6AF" w14:textId="77777777" w:rsidR="000513CD" w:rsidRPr="001A69B5" w:rsidRDefault="0009509B" w:rsidP="001A69B5">
            <w:r w:rsidRPr="001A69B5">
              <w:t>Andre stipend</w:t>
            </w:r>
            <w:r w:rsidRPr="001A69B5">
              <w:rPr>
                <w:rStyle w:val="kursiv"/>
              </w:rPr>
              <w:t>, overslagsløyving</w:t>
            </w:r>
          </w:p>
        </w:tc>
        <w:tc>
          <w:tcPr>
            <w:tcW w:w="1300" w:type="dxa"/>
          </w:tcPr>
          <w:p w14:paraId="1C238439" w14:textId="77777777" w:rsidR="000513CD" w:rsidRPr="001A69B5" w:rsidRDefault="0009509B" w:rsidP="001A69B5">
            <w:r w:rsidRPr="001A69B5">
              <w:t>512 761</w:t>
            </w:r>
          </w:p>
        </w:tc>
        <w:tc>
          <w:tcPr>
            <w:tcW w:w="1300" w:type="dxa"/>
          </w:tcPr>
          <w:p w14:paraId="199440DF" w14:textId="77777777" w:rsidR="000513CD" w:rsidRPr="001A69B5" w:rsidRDefault="0009509B" w:rsidP="001A69B5">
            <w:r w:rsidRPr="001A69B5">
              <w:t>578 232</w:t>
            </w:r>
          </w:p>
        </w:tc>
        <w:tc>
          <w:tcPr>
            <w:tcW w:w="1300" w:type="dxa"/>
          </w:tcPr>
          <w:p w14:paraId="67896D65" w14:textId="77777777" w:rsidR="000513CD" w:rsidRPr="001A69B5" w:rsidRDefault="0009509B" w:rsidP="001A69B5">
            <w:r w:rsidRPr="001A69B5">
              <w:t>660 491</w:t>
            </w:r>
          </w:p>
        </w:tc>
      </w:tr>
      <w:tr w:rsidR="000513CD" w:rsidRPr="001A69B5" w14:paraId="3599C024" w14:textId="77777777" w:rsidTr="003405E6">
        <w:trPr>
          <w:trHeight w:val="380"/>
        </w:trPr>
        <w:tc>
          <w:tcPr>
            <w:tcW w:w="840" w:type="dxa"/>
          </w:tcPr>
          <w:p w14:paraId="34715643" w14:textId="77777777" w:rsidR="000513CD" w:rsidRPr="001A69B5" w:rsidRDefault="0009509B" w:rsidP="001A69B5">
            <w:r w:rsidRPr="001A69B5">
              <w:t>72</w:t>
            </w:r>
          </w:p>
        </w:tc>
        <w:tc>
          <w:tcPr>
            <w:tcW w:w="4800" w:type="dxa"/>
          </w:tcPr>
          <w:p w14:paraId="7B071464" w14:textId="77777777" w:rsidR="000513CD" w:rsidRPr="001A69B5" w:rsidRDefault="0009509B" w:rsidP="001A69B5">
            <w:r w:rsidRPr="001A69B5">
              <w:t>Rentestøtte</w:t>
            </w:r>
            <w:r w:rsidRPr="001A69B5">
              <w:rPr>
                <w:rStyle w:val="kursiv"/>
              </w:rPr>
              <w:t>, overslagsløyving</w:t>
            </w:r>
          </w:p>
        </w:tc>
        <w:tc>
          <w:tcPr>
            <w:tcW w:w="1300" w:type="dxa"/>
          </w:tcPr>
          <w:p w14:paraId="59A6282D" w14:textId="77777777" w:rsidR="000513CD" w:rsidRPr="001A69B5" w:rsidRDefault="0009509B" w:rsidP="001A69B5">
            <w:r w:rsidRPr="001A69B5">
              <w:t>1 203 501</w:t>
            </w:r>
          </w:p>
        </w:tc>
        <w:tc>
          <w:tcPr>
            <w:tcW w:w="1300" w:type="dxa"/>
          </w:tcPr>
          <w:p w14:paraId="56603D42" w14:textId="77777777" w:rsidR="000513CD" w:rsidRPr="001A69B5" w:rsidRDefault="0009509B" w:rsidP="001A69B5">
            <w:r w:rsidRPr="001A69B5">
              <w:t>602 555</w:t>
            </w:r>
          </w:p>
        </w:tc>
        <w:tc>
          <w:tcPr>
            <w:tcW w:w="1300" w:type="dxa"/>
          </w:tcPr>
          <w:p w14:paraId="451AF0EE" w14:textId="77777777" w:rsidR="000513CD" w:rsidRPr="001A69B5" w:rsidRDefault="0009509B" w:rsidP="001A69B5">
            <w:r w:rsidRPr="001A69B5">
              <w:t>1 346 422</w:t>
            </w:r>
          </w:p>
        </w:tc>
      </w:tr>
      <w:tr w:rsidR="000513CD" w:rsidRPr="001A69B5" w14:paraId="25B09FF4" w14:textId="77777777" w:rsidTr="003405E6">
        <w:trPr>
          <w:trHeight w:val="380"/>
        </w:trPr>
        <w:tc>
          <w:tcPr>
            <w:tcW w:w="840" w:type="dxa"/>
          </w:tcPr>
          <w:p w14:paraId="666CEB36" w14:textId="77777777" w:rsidR="000513CD" w:rsidRPr="001A69B5" w:rsidRDefault="0009509B" w:rsidP="001A69B5">
            <w:r w:rsidRPr="001A69B5">
              <w:t>73</w:t>
            </w:r>
          </w:p>
        </w:tc>
        <w:tc>
          <w:tcPr>
            <w:tcW w:w="4800" w:type="dxa"/>
          </w:tcPr>
          <w:p w14:paraId="7B88510D" w14:textId="77777777" w:rsidR="000513CD" w:rsidRPr="001A69B5" w:rsidRDefault="0009509B" w:rsidP="001A69B5">
            <w:proofErr w:type="spellStart"/>
            <w:r w:rsidRPr="001A69B5">
              <w:t>Avskrivingar</w:t>
            </w:r>
            <w:proofErr w:type="spellEnd"/>
            <w:r w:rsidRPr="001A69B5">
              <w:rPr>
                <w:rStyle w:val="kursiv"/>
              </w:rPr>
              <w:t>, overslagsløyving</w:t>
            </w:r>
          </w:p>
        </w:tc>
        <w:tc>
          <w:tcPr>
            <w:tcW w:w="1300" w:type="dxa"/>
          </w:tcPr>
          <w:p w14:paraId="379A6924" w14:textId="77777777" w:rsidR="000513CD" w:rsidRPr="001A69B5" w:rsidRDefault="0009509B" w:rsidP="001A69B5">
            <w:r w:rsidRPr="001A69B5">
              <w:t>868 022</w:t>
            </w:r>
          </w:p>
        </w:tc>
        <w:tc>
          <w:tcPr>
            <w:tcW w:w="1300" w:type="dxa"/>
          </w:tcPr>
          <w:p w14:paraId="39C06903" w14:textId="77777777" w:rsidR="000513CD" w:rsidRPr="001A69B5" w:rsidRDefault="0009509B" w:rsidP="001A69B5">
            <w:r w:rsidRPr="001A69B5">
              <w:t>956 359</w:t>
            </w:r>
          </w:p>
        </w:tc>
        <w:tc>
          <w:tcPr>
            <w:tcW w:w="1300" w:type="dxa"/>
          </w:tcPr>
          <w:p w14:paraId="25897740" w14:textId="77777777" w:rsidR="000513CD" w:rsidRPr="001A69B5" w:rsidRDefault="0009509B" w:rsidP="001A69B5">
            <w:r w:rsidRPr="001A69B5">
              <w:t>885 537</w:t>
            </w:r>
          </w:p>
        </w:tc>
      </w:tr>
      <w:tr w:rsidR="000513CD" w:rsidRPr="001A69B5" w14:paraId="1B47A133" w14:textId="77777777" w:rsidTr="003405E6">
        <w:trPr>
          <w:trHeight w:val="380"/>
        </w:trPr>
        <w:tc>
          <w:tcPr>
            <w:tcW w:w="840" w:type="dxa"/>
          </w:tcPr>
          <w:p w14:paraId="03F514FB" w14:textId="77777777" w:rsidR="000513CD" w:rsidRPr="001A69B5" w:rsidRDefault="0009509B" w:rsidP="001A69B5">
            <w:r w:rsidRPr="001A69B5">
              <w:t>74</w:t>
            </w:r>
          </w:p>
        </w:tc>
        <w:tc>
          <w:tcPr>
            <w:tcW w:w="4800" w:type="dxa"/>
          </w:tcPr>
          <w:p w14:paraId="6C32A3A5" w14:textId="77777777" w:rsidR="000513CD" w:rsidRPr="001A69B5" w:rsidRDefault="0009509B" w:rsidP="001A69B5">
            <w:r w:rsidRPr="001A69B5">
              <w:t>Tap på utlån</w:t>
            </w:r>
          </w:p>
        </w:tc>
        <w:tc>
          <w:tcPr>
            <w:tcW w:w="1300" w:type="dxa"/>
          </w:tcPr>
          <w:p w14:paraId="6DBCCF33" w14:textId="77777777" w:rsidR="000513CD" w:rsidRPr="001A69B5" w:rsidRDefault="0009509B" w:rsidP="001A69B5">
            <w:r w:rsidRPr="001A69B5">
              <w:t>534 487</w:t>
            </w:r>
          </w:p>
        </w:tc>
        <w:tc>
          <w:tcPr>
            <w:tcW w:w="1300" w:type="dxa"/>
          </w:tcPr>
          <w:p w14:paraId="7F65C4D8" w14:textId="77777777" w:rsidR="000513CD" w:rsidRPr="001A69B5" w:rsidRDefault="0009509B" w:rsidP="001A69B5">
            <w:r w:rsidRPr="001A69B5">
              <w:t>415 500</w:t>
            </w:r>
          </w:p>
        </w:tc>
        <w:tc>
          <w:tcPr>
            <w:tcW w:w="1300" w:type="dxa"/>
          </w:tcPr>
          <w:p w14:paraId="7E3D9344" w14:textId="77777777" w:rsidR="000513CD" w:rsidRPr="001A69B5" w:rsidRDefault="0009509B" w:rsidP="001A69B5">
            <w:r w:rsidRPr="001A69B5">
              <w:t>415 500</w:t>
            </w:r>
          </w:p>
        </w:tc>
      </w:tr>
      <w:tr w:rsidR="000513CD" w:rsidRPr="001A69B5" w14:paraId="3338B3F6" w14:textId="77777777" w:rsidTr="003405E6">
        <w:trPr>
          <w:trHeight w:val="380"/>
        </w:trPr>
        <w:tc>
          <w:tcPr>
            <w:tcW w:w="840" w:type="dxa"/>
          </w:tcPr>
          <w:p w14:paraId="25FFE0FE" w14:textId="77777777" w:rsidR="000513CD" w:rsidRPr="001A69B5" w:rsidRDefault="0009509B" w:rsidP="001A69B5">
            <w:r w:rsidRPr="001A69B5">
              <w:t>90</w:t>
            </w:r>
          </w:p>
        </w:tc>
        <w:tc>
          <w:tcPr>
            <w:tcW w:w="4800" w:type="dxa"/>
          </w:tcPr>
          <w:p w14:paraId="64674457" w14:textId="77777777" w:rsidR="000513CD" w:rsidRPr="001A69B5" w:rsidRDefault="0009509B" w:rsidP="001A69B5">
            <w:proofErr w:type="spellStart"/>
            <w:r w:rsidRPr="001A69B5">
              <w:t>Auka</w:t>
            </w:r>
            <w:proofErr w:type="spellEnd"/>
            <w:r w:rsidRPr="001A69B5">
              <w:t xml:space="preserve"> lån og rentegjeld</w:t>
            </w:r>
            <w:r w:rsidRPr="001A69B5">
              <w:rPr>
                <w:rStyle w:val="kursiv"/>
              </w:rPr>
              <w:t>, overslagsløyving</w:t>
            </w:r>
          </w:p>
        </w:tc>
        <w:tc>
          <w:tcPr>
            <w:tcW w:w="1300" w:type="dxa"/>
          </w:tcPr>
          <w:p w14:paraId="68B5B62A" w14:textId="77777777" w:rsidR="000513CD" w:rsidRPr="001A69B5" w:rsidRDefault="0009509B" w:rsidP="001A69B5">
            <w:r w:rsidRPr="001A69B5">
              <w:t>32 656 470</w:t>
            </w:r>
          </w:p>
        </w:tc>
        <w:tc>
          <w:tcPr>
            <w:tcW w:w="1300" w:type="dxa"/>
          </w:tcPr>
          <w:p w14:paraId="1E1A4D11" w14:textId="77777777" w:rsidR="000513CD" w:rsidRPr="001A69B5" w:rsidRDefault="0009509B" w:rsidP="001A69B5">
            <w:r w:rsidRPr="001A69B5">
              <w:t>32 351 302</w:t>
            </w:r>
          </w:p>
        </w:tc>
        <w:tc>
          <w:tcPr>
            <w:tcW w:w="1300" w:type="dxa"/>
          </w:tcPr>
          <w:p w14:paraId="720B368D" w14:textId="77777777" w:rsidR="000513CD" w:rsidRPr="001A69B5" w:rsidRDefault="0009509B" w:rsidP="001A69B5">
            <w:r w:rsidRPr="001A69B5">
              <w:t>34 950 339</w:t>
            </w:r>
          </w:p>
        </w:tc>
      </w:tr>
      <w:tr w:rsidR="000513CD" w:rsidRPr="001A69B5" w14:paraId="073641D6" w14:textId="77777777" w:rsidTr="003405E6">
        <w:trPr>
          <w:trHeight w:val="380"/>
        </w:trPr>
        <w:tc>
          <w:tcPr>
            <w:tcW w:w="840" w:type="dxa"/>
          </w:tcPr>
          <w:p w14:paraId="215CBE35" w14:textId="77777777" w:rsidR="000513CD" w:rsidRPr="001A69B5" w:rsidRDefault="000513CD" w:rsidP="001A69B5"/>
        </w:tc>
        <w:tc>
          <w:tcPr>
            <w:tcW w:w="4800" w:type="dxa"/>
          </w:tcPr>
          <w:p w14:paraId="7DF9C8EC" w14:textId="77777777" w:rsidR="000513CD" w:rsidRPr="001A69B5" w:rsidRDefault="0009509B" w:rsidP="001A69B5">
            <w:r w:rsidRPr="001A69B5">
              <w:t>Sum kap. 2410</w:t>
            </w:r>
          </w:p>
        </w:tc>
        <w:tc>
          <w:tcPr>
            <w:tcW w:w="1300" w:type="dxa"/>
          </w:tcPr>
          <w:p w14:paraId="729E057C" w14:textId="77777777" w:rsidR="000513CD" w:rsidRPr="001A69B5" w:rsidRDefault="0009509B" w:rsidP="001A69B5">
            <w:r w:rsidRPr="001A69B5">
              <w:t>47 847 063</w:t>
            </w:r>
          </w:p>
        </w:tc>
        <w:tc>
          <w:tcPr>
            <w:tcW w:w="1300" w:type="dxa"/>
          </w:tcPr>
          <w:p w14:paraId="33455AB6" w14:textId="77777777" w:rsidR="000513CD" w:rsidRPr="001A69B5" w:rsidRDefault="0009509B" w:rsidP="001A69B5">
            <w:r w:rsidRPr="001A69B5">
              <w:t>46 800 282</w:t>
            </w:r>
          </w:p>
        </w:tc>
        <w:tc>
          <w:tcPr>
            <w:tcW w:w="1300" w:type="dxa"/>
          </w:tcPr>
          <w:p w14:paraId="06B5CAEB" w14:textId="77777777" w:rsidR="000513CD" w:rsidRPr="001A69B5" w:rsidRDefault="0009509B" w:rsidP="001A69B5">
            <w:r w:rsidRPr="001A69B5">
              <w:t>50 783 047</w:t>
            </w:r>
          </w:p>
        </w:tc>
      </w:tr>
    </w:tbl>
    <w:p w14:paraId="56AB4A53" w14:textId="77777777" w:rsidR="000513CD" w:rsidRPr="001A69B5" w:rsidRDefault="0009509B" w:rsidP="001A69B5">
      <w:pPr>
        <w:pStyle w:val="b-post"/>
      </w:pPr>
      <w:r w:rsidRPr="001A69B5">
        <w:t xml:space="preserve">Post 01 Driftsutgifter og post 45 Større utstyrsinnkjøp og </w:t>
      </w:r>
      <w:proofErr w:type="spellStart"/>
      <w:r w:rsidRPr="001A69B5">
        <w:t>vedlikehald</w:t>
      </w:r>
      <w:proofErr w:type="spellEnd"/>
      <w:r w:rsidRPr="001A69B5">
        <w:t xml:space="preserve">, kan </w:t>
      </w:r>
      <w:proofErr w:type="spellStart"/>
      <w:r w:rsidRPr="001A69B5">
        <w:t>overførast</w:t>
      </w:r>
      <w:proofErr w:type="spellEnd"/>
      <w:r w:rsidRPr="001A69B5">
        <w:t xml:space="preserve">, kan </w:t>
      </w:r>
      <w:proofErr w:type="spellStart"/>
      <w:r w:rsidRPr="001A69B5">
        <w:t>nyttast</w:t>
      </w:r>
      <w:proofErr w:type="spellEnd"/>
      <w:r w:rsidRPr="001A69B5">
        <w:t xml:space="preserve"> under post 01</w:t>
      </w:r>
    </w:p>
    <w:p w14:paraId="044F3609" w14:textId="77777777" w:rsidR="000513CD" w:rsidRPr="001A69B5" w:rsidRDefault="0009509B" w:rsidP="001A69B5">
      <w:r w:rsidRPr="001A69B5">
        <w:t xml:space="preserve">Lånekassen er </w:t>
      </w:r>
      <w:proofErr w:type="spellStart"/>
      <w:r w:rsidRPr="001A69B5">
        <w:t>eit</w:t>
      </w:r>
      <w:proofErr w:type="spellEnd"/>
      <w:r w:rsidRPr="001A69B5">
        <w:t xml:space="preserve"> </w:t>
      </w:r>
      <w:proofErr w:type="spellStart"/>
      <w:r w:rsidRPr="001A69B5">
        <w:t>statleg</w:t>
      </w:r>
      <w:proofErr w:type="spellEnd"/>
      <w:r w:rsidRPr="001A69B5">
        <w:t xml:space="preserve"> forvaltningsorgan som tilbyr lån og stipend til utdanning i </w:t>
      </w:r>
      <w:proofErr w:type="spellStart"/>
      <w:r w:rsidRPr="001A69B5">
        <w:t>Noreg</w:t>
      </w:r>
      <w:proofErr w:type="spellEnd"/>
      <w:r w:rsidRPr="001A69B5">
        <w:t xml:space="preserve"> og utlandet. </w:t>
      </w:r>
      <w:proofErr w:type="spellStart"/>
      <w:r w:rsidRPr="001A69B5">
        <w:t>Løyvingane</w:t>
      </w:r>
      <w:proofErr w:type="spellEnd"/>
      <w:r w:rsidRPr="001A69B5">
        <w:t xml:space="preserve"> under kap. 2410, post 01 finansierer ordinære </w:t>
      </w:r>
      <w:proofErr w:type="spellStart"/>
      <w:r w:rsidRPr="001A69B5">
        <w:t>driftsoppgåver</w:t>
      </w:r>
      <w:proofErr w:type="spellEnd"/>
      <w:r w:rsidRPr="001A69B5">
        <w:t xml:space="preserve"> i </w:t>
      </w:r>
      <w:proofErr w:type="spellStart"/>
      <w:r w:rsidRPr="001A69B5">
        <w:t>verksemda</w:t>
      </w:r>
      <w:proofErr w:type="spellEnd"/>
      <w:r w:rsidRPr="001A69B5">
        <w:t xml:space="preserve">. </w:t>
      </w:r>
      <w:proofErr w:type="spellStart"/>
      <w:r w:rsidRPr="001A69B5">
        <w:t>Løyvingane</w:t>
      </w:r>
      <w:proofErr w:type="spellEnd"/>
      <w:r w:rsidRPr="001A69B5">
        <w:t xml:space="preserve"> under post 45 finansierer større utstyrsinnkjøp og </w:t>
      </w:r>
      <w:proofErr w:type="spellStart"/>
      <w:r w:rsidRPr="001A69B5">
        <w:t>vedlikehald</w:t>
      </w:r>
      <w:proofErr w:type="spellEnd"/>
      <w:r w:rsidRPr="001A69B5">
        <w:t xml:space="preserve">, til dømes </w:t>
      </w:r>
      <w:proofErr w:type="spellStart"/>
      <w:r w:rsidRPr="001A69B5">
        <w:t>særskild</w:t>
      </w:r>
      <w:proofErr w:type="spellEnd"/>
      <w:r w:rsidRPr="001A69B5">
        <w:t xml:space="preserve"> IT-utvikling i Lånekassen.</w:t>
      </w:r>
    </w:p>
    <w:p w14:paraId="6DD8AF9D" w14:textId="77777777" w:rsidR="000513CD" w:rsidRPr="001A69B5" w:rsidRDefault="0009509B" w:rsidP="001A69B5">
      <w:pPr>
        <w:pStyle w:val="avsnitt-tittel"/>
      </w:pPr>
      <w:r w:rsidRPr="001A69B5">
        <w:t>Mål for 2022</w:t>
      </w:r>
    </w:p>
    <w:p w14:paraId="2CD60AA7" w14:textId="77777777" w:rsidR="000513CD" w:rsidRPr="001A69B5" w:rsidRDefault="0009509B" w:rsidP="001A69B5">
      <w:r w:rsidRPr="001A69B5">
        <w:t xml:space="preserve">Kunnskapsdepartementet har sett </w:t>
      </w:r>
      <w:proofErr w:type="spellStart"/>
      <w:r w:rsidRPr="001A69B5">
        <w:t>følgande</w:t>
      </w:r>
      <w:proofErr w:type="spellEnd"/>
      <w:r w:rsidRPr="001A69B5">
        <w:t xml:space="preserve"> mål for Lånekassen:</w:t>
      </w:r>
    </w:p>
    <w:p w14:paraId="2A6382CF" w14:textId="77777777" w:rsidR="000513CD" w:rsidRPr="001A69B5" w:rsidRDefault="0009509B" w:rsidP="001A69B5">
      <w:pPr>
        <w:pStyle w:val="Liste"/>
      </w:pPr>
      <w:r w:rsidRPr="001A69B5">
        <w:t xml:space="preserve">Like </w:t>
      </w:r>
      <w:proofErr w:type="spellStart"/>
      <w:r w:rsidRPr="001A69B5">
        <w:t>moglegheiter</w:t>
      </w:r>
      <w:proofErr w:type="spellEnd"/>
      <w:r w:rsidRPr="001A69B5">
        <w:t xml:space="preserve"> til utdanning gjennom finansiering av kompetansebehova til den </w:t>
      </w:r>
      <w:proofErr w:type="spellStart"/>
      <w:r w:rsidRPr="001A69B5">
        <w:t>einskilde</w:t>
      </w:r>
      <w:proofErr w:type="spellEnd"/>
      <w:r w:rsidRPr="001A69B5">
        <w:t xml:space="preserve"> og samfunnet</w:t>
      </w:r>
    </w:p>
    <w:p w14:paraId="469E0662" w14:textId="77777777" w:rsidR="000513CD" w:rsidRPr="001A69B5" w:rsidRDefault="0009509B" w:rsidP="001A69B5">
      <w:pPr>
        <w:pStyle w:val="Liste"/>
      </w:pPr>
      <w:proofErr w:type="spellStart"/>
      <w:r w:rsidRPr="001A69B5">
        <w:t>Ein</w:t>
      </w:r>
      <w:proofErr w:type="spellEnd"/>
      <w:r w:rsidRPr="001A69B5">
        <w:t xml:space="preserve"> </w:t>
      </w:r>
      <w:proofErr w:type="spellStart"/>
      <w:r w:rsidRPr="001A69B5">
        <w:t>enklare</w:t>
      </w:r>
      <w:proofErr w:type="spellEnd"/>
      <w:r w:rsidRPr="001A69B5">
        <w:t xml:space="preserve"> </w:t>
      </w:r>
      <w:proofErr w:type="spellStart"/>
      <w:r w:rsidRPr="001A69B5">
        <w:t>kvardag</w:t>
      </w:r>
      <w:proofErr w:type="spellEnd"/>
      <w:r w:rsidRPr="001A69B5">
        <w:t xml:space="preserve"> for alle i utdanning og alle med utdanningslån</w:t>
      </w:r>
    </w:p>
    <w:p w14:paraId="3767A682" w14:textId="77777777" w:rsidR="000513CD" w:rsidRPr="001A69B5" w:rsidRDefault="0009509B" w:rsidP="001A69B5">
      <w:pPr>
        <w:pStyle w:val="avsnitt-tittel"/>
      </w:pPr>
      <w:r w:rsidRPr="001A69B5">
        <w:t>Resultat i 2020</w:t>
      </w:r>
    </w:p>
    <w:p w14:paraId="1E6B98F4" w14:textId="77777777" w:rsidR="000513CD" w:rsidRPr="001A69B5" w:rsidRDefault="0009509B" w:rsidP="001A69B5">
      <w:r w:rsidRPr="001A69B5">
        <w:t xml:space="preserve">Lånekassen hadde 1 158 500 </w:t>
      </w:r>
      <w:proofErr w:type="spellStart"/>
      <w:r w:rsidRPr="001A69B5">
        <w:t>kundar</w:t>
      </w:r>
      <w:proofErr w:type="spellEnd"/>
      <w:r w:rsidRPr="001A69B5">
        <w:t xml:space="preserve"> i 2020 og </w:t>
      </w:r>
      <w:proofErr w:type="spellStart"/>
      <w:r w:rsidRPr="001A69B5">
        <w:t>fekk</w:t>
      </w:r>
      <w:proofErr w:type="spellEnd"/>
      <w:r w:rsidRPr="001A69B5">
        <w:t xml:space="preserve"> 1 013 500 søknader om utdanningsstøtte, </w:t>
      </w:r>
      <w:proofErr w:type="spellStart"/>
      <w:r w:rsidRPr="001A69B5">
        <w:t>betalingsutsetjing</w:t>
      </w:r>
      <w:proofErr w:type="spellEnd"/>
      <w:r w:rsidRPr="001A69B5">
        <w:t xml:space="preserve">, sletting av renter og sletting av lån. Til </w:t>
      </w:r>
      <w:proofErr w:type="spellStart"/>
      <w:r w:rsidRPr="001A69B5">
        <w:t>saman</w:t>
      </w:r>
      <w:proofErr w:type="spellEnd"/>
      <w:r w:rsidRPr="001A69B5">
        <w:t xml:space="preserve"> blei det delt ut nær 36 mrd. kroner i stipend og lån, og låneporteføljen var 209 mrd. kroner ved utgangen av 2020. </w:t>
      </w:r>
      <w:proofErr w:type="spellStart"/>
      <w:r w:rsidRPr="001A69B5">
        <w:t>Talet</w:t>
      </w:r>
      <w:proofErr w:type="spellEnd"/>
      <w:r w:rsidRPr="001A69B5">
        <w:t xml:space="preserve"> på </w:t>
      </w:r>
      <w:proofErr w:type="spellStart"/>
      <w:r w:rsidRPr="001A69B5">
        <w:t>kundar</w:t>
      </w:r>
      <w:proofErr w:type="spellEnd"/>
      <w:r w:rsidRPr="001A69B5">
        <w:t xml:space="preserve"> med betalingsproblem </w:t>
      </w:r>
      <w:proofErr w:type="spellStart"/>
      <w:r w:rsidRPr="001A69B5">
        <w:t>heldt</w:t>
      </w:r>
      <w:proofErr w:type="spellEnd"/>
      <w:r w:rsidRPr="001A69B5">
        <w:t xml:space="preserve"> fram med å minke i 2020, og </w:t>
      </w:r>
      <w:proofErr w:type="spellStart"/>
      <w:r w:rsidRPr="001A69B5">
        <w:t>talet</w:t>
      </w:r>
      <w:proofErr w:type="spellEnd"/>
      <w:r w:rsidRPr="001A69B5">
        <w:t xml:space="preserve"> på </w:t>
      </w:r>
      <w:proofErr w:type="spellStart"/>
      <w:r w:rsidRPr="001A69B5">
        <w:t>kundar</w:t>
      </w:r>
      <w:proofErr w:type="spellEnd"/>
      <w:r w:rsidRPr="001A69B5">
        <w:t xml:space="preserve"> med oppsagde lån er redusert med om lag 2 700 </w:t>
      </w:r>
      <w:proofErr w:type="spellStart"/>
      <w:r w:rsidRPr="001A69B5">
        <w:t>samanlikna</w:t>
      </w:r>
      <w:proofErr w:type="spellEnd"/>
      <w:r w:rsidRPr="001A69B5">
        <w:t xml:space="preserve"> med 2019. Nedgangen er større enn </w:t>
      </w:r>
      <w:proofErr w:type="spellStart"/>
      <w:r w:rsidRPr="001A69B5">
        <w:t>tidlegare</w:t>
      </w:r>
      <w:proofErr w:type="spellEnd"/>
      <w:r w:rsidRPr="001A69B5">
        <w:t xml:space="preserve"> år, og det er færre som </w:t>
      </w:r>
      <w:proofErr w:type="spellStart"/>
      <w:r w:rsidRPr="001A69B5">
        <w:t>mislegheld</w:t>
      </w:r>
      <w:proofErr w:type="spellEnd"/>
      <w:r w:rsidRPr="001A69B5">
        <w:t xml:space="preserve"> utdanningslånet sitt. Dette kan </w:t>
      </w:r>
      <w:proofErr w:type="spellStart"/>
      <w:r w:rsidRPr="001A69B5">
        <w:t>kome</w:t>
      </w:r>
      <w:proofErr w:type="spellEnd"/>
      <w:r w:rsidRPr="001A69B5">
        <w:t xml:space="preserve"> av at mange </w:t>
      </w:r>
      <w:proofErr w:type="spellStart"/>
      <w:r w:rsidRPr="001A69B5">
        <w:t>kundar</w:t>
      </w:r>
      <w:proofErr w:type="spellEnd"/>
      <w:r w:rsidRPr="001A69B5">
        <w:t xml:space="preserve"> har nytta seg av ekstra </w:t>
      </w:r>
      <w:proofErr w:type="spellStart"/>
      <w:r w:rsidRPr="001A69B5">
        <w:t>betalingsutsetjingar</w:t>
      </w:r>
      <w:proofErr w:type="spellEnd"/>
      <w:r w:rsidRPr="001A69B5">
        <w:t xml:space="preserve"> som tiltak i samband med covid-19-pandemien.</w:t>
      </w:r>
    </w:p>
    <w:p w14:paraId="20D7864F" w14:textId="77777777" w:rsidR="000513CD" w:rsidRPr="001A69B5" w:rsidRDefault="0009509B" w:rsidP="001A69B5">
      <w:r w:rsidRPr="001A69B5">
        <w:t xml:space="preserve">Våren 2020 utvikla </w:t>
      </w:r>
      <w:proofErr w:type="gramStart"/>
      <w:r w:rsidRPr="001A69B5">
        <w:t>og iverksette</w:t>
      </w:r>
      <w:proofErr w:type="gramEnd"/>
      <w:r w:rsidRPr="001A69B5">
        <w:t xml:space="preserve"> Lånekassen ekstraordinære tiltak for </w:t>
      </w:r>
      <w:proofErr w:type="spellStart"/>
      <w:r w:rsidRPr="001A69B5">
        <w:t>dei</w:t>
      </w:r>
      <w:proofErr w:type="spellEnd"/>
      <w:r w:rsidRPr="001A69B5">
        <w:t xml:space="preserve"> som blei råka av covid-19-pandemien. Tiltaka gjaldt for både </w:t>
      </w:r>
      <w:proofErr w:type="spellStart"/>
      <w:r w:rsidRPr="001A69B5">
        <w:t>elevar</w:t>
      </w:r>
      <w:proofErr w:type="spellEnd"/>
      <w:r w:rsidRPr="001A69B5">
        <w:t xml:space="preserve">, </w:t>
      </w:r>
      <w:proofErr w:type="spellStart"/>
      <w:r w:rsidRPr="001A69B5">
        <w:t>studentar</w:t>
      </w:r>
      <w:proofErr w:type="spellEnd"/>
      <w:r w:rsidRPr="001A69B5">
        <w:t xml:space="preserve"> og </w:t>
      </w:r>
      <w:proofErr w:type="spellStart"/>
      <w:r w:rsidRPr="001A69B5">
        <w:t>dei</w:t>
      </w:r>
      <w:proofErr w:type="spellEnd"/>
      <w:r w:rsidRPr="001A69B5">
        <w:t xml:space="preserve"> som betaler tilbake på lånet sitt. Samtidig administrerte Lånekassen </w:t>
      </w:r>
      <w:proofErr w:type="spellStart"/>
      <w:r w:rsidRPr="001A69B5">
        <w:t>dei</w:t>
      </w:r>
      <w:proofErr w:type="spellEnd"/>
      <w:r w:rsidRPr="001A69B5">
        <w:t xml:space="preserve"> ordinære </w:t>
      </w:r>
      <w:proofErr w:type="spellStart"/>
      <w:r w:rsidRPr="001A69B5">
        <w:t>ordningane</w:t>
      </w:r>
      <w:proofErr w:type="spellEnd"/>
      <w:r w:rsidRPr="001A69B5">
        <w:t xml:space="preserve"> for </w:t>
      </w:r>
      <w:proofErr w:type="spellStart"/>
      <w:r w:rsidRPr="001A69B5">
        <w:t>eit</w:t>
      </w:r>
      <w:proofErr w:type="spellEnd"/>
      <w:r w:rsidRPr="001A69B5">
        <w:t xml:space="preserve"> nytt studieår, lanserte nye nettsider og overførte alle IT-systema til </w:t>
      </w:r>
      <w:proofErr w:type="spellStart"/>
      <w:r w:rsidRPr="001A69B5">
        <w:t>offentleg</w:t>
      </w:r>
      <w:proofErr w:type="spellEnd"/>
      <w:r w:rsidRPr="001A69B5">
        <w:t xml:space="preserve"> sky. Bruk av sky skal bidra til betre tryggleik, tilgang til nye </w:t>
      </w:r>
      <w:proofErr w:type="spellStart"/>
      <w:r w:rsidRPr="001A69B5">
        <w:t>tenester</w:t>
      </w:r>
      <w:proofErr w:type="spellEnd"/>
      <w:r w:rsidRPr="001A69B5">
        <w:t xml:space="preserve">, betre </w:t>
      </w:r>
      <w:proofErr w:type="spellStart"/>
      <w:r w:rsidRPr="001A69B5">
        <w:t>utviklingsprosessar</w:t>
      </w:r>
      <w:proofErr w:type="spellEnd"/>
      <w:r w:rsidRPr="001A69B5">
        <w:t xml:space="preserve"> og betre høve til å skalere systema etter behov, til dømes i samband med høgsesongen for søknader om utdanningsstøtte. Det har òg </w:t>
      </w:r>
      <w:proofErr w:type="spellStart"/>
      <w:r w:rsidRPr="001A69B5">
        <w:t>vore</w:t>
      </w:r>
      <w:proofErr w:type="spellEnd"/>
      <w:r w:rsidRPr="001A69B5">
        <w:t xml:space="preserve"> mange </w:t>
      </w:r>
      <w:proofErr w:type="spellStart"/>
      <w:r w:rsidRPr="001A69B5">
        <w:t>kundar</w:t>
      </w:r>
      <w:proofErr w:type="spellEnd"/>
      <w:r w:rsidRPr="001A69B5">
        <w:t xml:space="preserve"> som har kontakta Lånekassen, og det har lagt press på saksbehandlinga under pandemien. Lånekassen har på </w:t>
      </w:r>
      <w:proofErr w:type="spellStart"/>
      <w:r w:rsidRPr="001A69B5">
        <w:t>ein</w:t>
      </w:r>
      <w:proofErr w:type="spellEnd"/>
      <w:r w:rsidRPr="001A69B5">
        <w:t xml:space="preserve"> god måte handtert tiltak som følge av covid-19-pandemien og ordinær drift, men det har i 2020 </w:t>
      </w:r>
      <w:proofErr w:type="spellStart"/>
      <w:r w:rsidRPr="001A69B5">
        <w:t>vore</w:t>
      </w:r>
      <w:proofErr w:type="spellEnd"/>
      <w:r w:rsidRPr="001A69B5">
        <w:t xml:space="preserve"> </w:t>
      </w:r>
      <w:proofErr w:type="spellStart"/>
      <w:r w:rsidRPr="001A69B5">
        <w:t>noko</w:t>
      </w:r>
      <w:proofErr w:type="spellEnd"/>
      <w:r w:rsidRPr="001A69B5">
        <w:t xml:space="preserve"> lengre saksbehandlingstid og svartid til </w:t>
      </w:r>
      <w:proofErr w:type="spellStart"/>
      <w:r w:rsidRPr="001A69B5">
        <w:t>kundane</w:t>
      </w:r>
      <w:proofErr w:type="spellEnd"/>
      <w:r w:rsidRPr="001A69B5">
        <w:t xml:space="preserve"> enn det Kunnskapsdepartementet har sett som krav.</w:t>
      </w:r>
    </w:p>
    <w:p w14:paraId="07484AFC" w14:textId="77777777" w:rsidR="000513CD" w:rsidRPr="001A69B5" w:rsidRDefault="0009509B" w:rsidP="001A69B5">
      <w:r w:rsidRPr="001A69B5">
        <w:t xml:space="preserve">Lånekassen har òg </w:t>
      </w:r>
      <w:proofErr w:type="spellStart"/>
      <w:r w:rsidRPr="001A69B5">
        <w:t>medverka</w:t>
      </w:r>
      <w:proofErr w:type="spellEnd"/>
      <w:r w:rsidRPr="001A69B5">
        <w:t xml:space="preserve"> til å utvikle </w:t>
      </w:r>
      <w:proofErr w:type="spellStart"/>
      <w:r w:rsidRPr="001A69B5">
        <w:t>utdanningsstøtteordningane</w:t>
      </w:r>
      <w:proofErr w:type="spellEnd"/>
      <w:r w:rsidRPr="001A69B5">
        <w:t xml:space="preserve"> gjennom </w:t>
      </w:r>
      <w:proofErr w:type="spellStart"/>
      <w:r w:rsidRPr="001A69B5">
        <w:t>utgreiingar</w:t>
      </w:r>
      <w:proofErr w:type="spellEnd"/>
      <w:r w:rsidRPr="001A69B5">
        <w:t xml:space="preserve"> og </w:t>
      </w:r>
      <w:proofErr w:type="spellStart"/>
      <w:r w:rsidRPr="001A69B5">
        <w:t>innspel</w:t>
      </w:r>
      <w:proofErr w:type="spellEnd"/>
      <w:r w:rsidRPr="001A69B5">
        <w:t xml:space="preserve"> til Kunnskapsdepartementet. Lånekassen leverte i 2020 forslag til nye </w:t>
      </w:r>
      <w:proofErr w:type="spellStart"/>
      <w:r w:rsidRPr="001A69B5">
        <w:t>ordningar</w:t>
      </w:r>
      <w:proofErr w:type="spellEnd"/>
      <w:r w:rsidRPr="001A69B5">
        <w:t xml:space="preserve"> for finansiering av </w:t>
      </w:r>
      <w:proofErr w:type="spellStart"/>
      <w:r w:rsidRPr="001A69B5">
        <w:t>kortare</w:t>
      </w:r>
      <w:proofErr w:type="spellEnd"/>
      <w:r w:rsidRPr="001A69B5">
        <w:t xml:space="preserve"> </w:t>
      </w:r>
      <w:proofErr w:type="spellStart"/>
      <w:r w:rsidRPr="001A69B5">
        <w:t>utdanningar</w:t>
      </w:r>
      <w:proofErr w:type="spellEnd"/>
      <w:r w:rsidRPr="001A69B5">
        <w:t xml:space="preserve"> for </w:t>
      </w:r>
      <w:proofErr w:type="spellStart"/>
      <w:r w:rsidRPr="001A69B5">
        <w:t>vaksne</w:t>
      </w:r>
      <w:proofErr w:type="spellEnd"/>
      <w:r w:rsidRPr="001A69B5">
        <w:t>.</w:t>
      </w:r>
    </w:p>
    <w:p w14:paraId="7B71678E" w14:textId="77777777" w:rsidR="000513CD" w:rsidRPr="001A69B5" w:rsidRDefault="0009509B" w:rsidP="001A69B5">
      <w:pPr>
        <w:pStyle w:val="avsnitt-tittel"/>
      </w:pPr>
      <w:r w:rsidRPr="001A69B5">
        <w:t>Budsjettforslag for 2022</w:t>
      </w:r>
    </w:p>
    <w:p w14:paraId="489EB3C3" w14:textId="77777777" w:rsidR="000513CD" w:rsidRPr="001A69B5" w:rsidRDefault="0009509B" w:rsidP="001A69B5">
      <w:r w:rsidRPr="001A69B5">
        <w:t>Departementet foreslår å løyve 407,3 mill. kroner på post 01 og 28,2 mill. kroner på post 45.</w:t>
      </w:r>
    </w:p>
    <w:p w14:paraId="0B631F60" w14:textId="77777777" w:rsidR="000513CD" w:rsidRPr="001A69B5" w:rsidRDefault="0009509B" w:rsidP="001A69B5">
      <w:r w:rsidRPr="001A69B5">
        <w:t xml:space="preserve">I 2021 er det løyvd 0,4 mill. kroner på post 01 til å dekke utgifter til IKT for utfasinga av stipend til </w:t>
      </w:r>
      <w:proofErr w:type="spellStart"/>
      <w:r w:rsidRPr="001A69B5">
        <w:t>privatistar</w:t>
      </w:r>
      <w:proofErr w:type="spellEnd"/>
      <w:r w:rsidRPr="001A69B5">
        <w:t xml:space="preserve"> som </w:t>
      </w:r>
      <w:proofErr w:type="spellStart"/>
      <w:r w:rsidRPr="001A69B5">
        <w:t>tek</w:t>
      </w:r>
      <w:proofErr w:type="spellEnd"/>
      <w:r w:rsidRPr="001A69B5">
        <w:t xml:space="preserve"> opp fag i </w:t>
      </w:r>
      <w:proofErr w:type="spellStart"/>
      <w:r w:rsidRPr="001A69B5">
        <w:t>vidaregåande</w:t>
      </w:r>
      <w:proofErr w:type="spellEnd"/>
      <w:r w:rsidRPr="001A69B5">
        <w:t xml:space="preserve"> opplæring som </w:t>
      </w:r>
      <w:proofErr w:type="spellStart"/>
      <w:r w:rsidRPr="001A69B5">
        <w:t>dei</w:t>
      </w:r>
      <w:proofErr w:type="spellEnd"/>
      <w:r w:rsidRPr="001A69B5">
        <w:t xml:space="preserve"> </w:t>
      </w:r>
      <w:proofErr w:type="spellStart"/>
      <w:r w:rsidRPr="001A69B5">
        <w:t>allereie</w:t>
      </w:r>
      <w:proofErr w:type="spellEnd"/>
      <w:r w:rsidRPr="001A69B5">
        <w:t xml:space="preserve"> har bestått, og redusert stipenddel til reiser </w:t>
      </w:r>
      <w:proofErr w:type="spellStart"/>
      <w:r w:rsidRPr="001A69B5">
        <w:t>utanfor</w:t>
      </w:r>
      <w:proofErr w:type="spellEnd"/>
      <w:r w:rsidRPr="001A69B5">
        <w:t xml:space="preserve"> Norden. </w:t>
      </w:r>
      <w:proofErr w:type="spellStart"/>
      <w:r w:rsidRPr="001A69B5">
        <w:t>Desse</w:t>
      </w:r>
      <w:proofErr w:type="spellEnd"/>
      <w:r w:rsidRPr="001A69B5">
        <w:t xml:space="preserve"> </w:t>
      </w:r>
      <w:proofErr w:type="spellStart"/>
      <w:r w:rsidRPr="001A69B5">
        <w:t>midlane</w:t>
      </w:r>
      <w:proofErr w:type="spellEnd"/>
      <w:r w:rsidRPr="001A69B5">
        <w:t xml:space="preserve"> er </w:t>
      </w:r>
      <w:proofErr w:type="spellStart"/>
      <w:r w:rsidRPr="001A69B5">
        <w:t>trekte</w:t>
      </w:r>
      <w:proofErr w:type="spellEnd"/>
      <w:r w:rsidRPr="001A69B5">
        <w:t xml:space="preserve"> ut av løyvinga for 2022. I tillegg foreslår departementet å redusere løyvinga med 2,3 mill. kroner for </w:t>
      </w:r>
      <w:proofErr w:type="spellStart"/>
      <w:r w:rsidRPr="001A69B5">
        <w:t>eittårige</w:t>
      </w:r>
      <w:proofErr w:type="spellEnd"/>
      <w:r w:rsidRPr="001A69B5">
        <w:t xml:space="preserve"> </w:t>
      </w:r>
      <w:proofErr w:type="spellStart"/>
      <w:r w:rsidRPr="001A69B5">
        <w:t>midlar</w:t>
      </w:r>
      <w:proofErr w:type="spellEnd"/>
      <w:r w:rsidRPr="001A69B5">
        <w:t xml:space="preserve"> til IT-utvikling i samband med overgang til ei studiepoengbasert tidsramme for lån og stipend.</w:t>
      </w:r>
    </w:p>
    <w:p w14:paraId="74B7700D"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 01 med 0,9 mill. kroner for å dekke utgiftene til nødvendig IT-utvikling knytt til </w:t>
      </w:r>
      <w:proofErr w:type="spellStart"/>
      <w:r w:rsidRPr="001A69B5">
        <w:t>endringar</w:t>
      </w:r>
      <w:proofErr w:type="spellEnd"/>
      <w:r w:rsidRPr="001A69B5">
        <w:t xml:space="preserve"> som det er gjort </w:t>
      </w:r>
      <w:proofErr w:type="spellStart"/>
      <w:r w:rsidRPr="001A69B5">
        <w:t>nærare</w:t>
      </w:r>
      <w:proofErr w:type="spellEnd"/>
      <w:r w:rsidRPr="001A69B5">
        <w:t xml:space="preserve"> greie for under kap. 2410, post 50–90, kap. 5310 og kap. 5617.</w:t>
      </w:r>
    </w:p>
    <w:p w14:paraId="3C529C2F" w14:textId="77777777" w:rsidR="000513CD" w:rsidRPr="001A69B5" w:rsidRDefault="0009509B" w:rsidP="001A69B5">
      <w:r w:rsidRPr="001A69B5">
        <w:t xml:space="preserve">Departementet foreslår å redusere løyvinga på post 01 med 0,2 mill. kroner som følge av endra </w:t>
      </w:r>
      <w:proofErr w:type="spellStart"/>
      <w:r w:rsidRPr="001A69B5">
        <w:t>jobbreisevanar</w:t>
      </w:r>
      <w:proofErr w:type="spellEnd"/>
      <w:r w:rsidRPr="001A69B5">
        <w:t xml:space="preserve"> etter covid-19-pandemien.</w:t>
      </w:r>
    </w:p>
    <w:p w14:paraId="483E7B7C" w14:textId="77777777" w:rsidR="000513CD" w:rsidRPr="001A69B5" w:rsidRDefault="0009509B" w:rsidP="001A69B5">
      <w:r w:rsidRPr="001A69B5">
        <w:t xml:space="preserve">I 2021 er det løyvd 12 mill. kroner på post 45 til utvikling av saksbehandlingssystemet i Lånekassen for at det skal bli </w:t>
      </w:r>
      <w:proofErr w:type="spellStart"/>
      <w:r w:rsidRPr="001A69B5">
        <w:t>meir</w:t>
      </w:r>
      <w:proofErr w:type="spellEnd"/>
      <w:r w:rsidRPr="001A69B5">
        <w:t xml:space="preserve"> tilpassa fleksible </w:t>
      </w:r>
      <w:proofErr w:type="spellStart"/>
      <w:r w:rsidRPr="001A69B5">
        <w:t>ordningar</w:t>
      </w:r>
      <w:proofErr w:type="spellEnd"/>
      <w:r w:rsidRPr="001A69B5">
        <w:t xml:space="preserve"> for </w:t>
      </w:r>
      <w:proofErr w:type="spellStart"/>
      <w:r w:rsidRPr="001A69B5">
        <w:t>vaksne</w:t>
      </w:r>
      <w:proofErr w:type="spellEnd"/>
      <w:r w:rsidRPr="001A69B5">
        <w:t xml:space="preserve">. Departementet foreslår å redusere løyvinga med 9,6 mill. kroner for å utfase </w:t>
      </w:r>
      <w:proofErr w:type="spellStart"/>
      <w:r w:rsidRPr="001A69B5">
        <w:t>eittårige</w:t>
      </w:r>
      <w:proofErr w:type="spellEnd"/>
      <w:r w:rsidRPr="001A69B5">
        <w:t xml:space="preserve"> </w:t>
      </w:r>
      <w:proofErr w:type="spellStart"/>
      <w:r w:rsidRPr="001A69B5">
        <w:t>midlar</w:t>
      </w:r>
      <w:proofErr w:type="spellEnd"/>
      <w:r w:rsidRPr="001A69B5">
        <w:t>.</w:t>
      </w:r>
    </w:p>
    <w:p w14:paraId="201417AB" w14:textId="77777777" w:rsidR="000513CD" w:rsidRPr="001A69B5" w:rsidRDefault="0009509B" w:rsidP="001A69B5">
      <w:r w:rsidRPr="001A69B5">
        <w:t xml:space="preserve">Departementet foreslår å løyve 20 mill. kroner på post 45 til å starte arbeidet med </w:t>
      </w:r>
      <w:proofErr w:type="spellStart"/>
      <w:r w:rsidRPr="001A69B5">
        <w:t>ein</w:t>
      </w:r>
      <w:proofErr w:type="spellEnd"/>
      <w:r w:rsidRPr="001A69B5">
        <w:t xml:space="preserve"> ny teknisk modul i Lånekassen, slik at systemet er betre tilpassa </w:t>
      </w:r>
      <w:proofErr w:type="spellStart"/>
      <w:r w:rsidRPr="001A69B5">
        <w:t>vaksne</w:t>
      </w:r>
      <w:proofErr w:type="spellEnd"/>
      <w:r w:rsidRPr="001A69B5">
        <w:t xml:space="preserve"> som treng økonomisk støtte for å ta korte </w:t>
      </w:r>
      <w:proofErr w:type="spellStart"/>
      <w:r w:rsidRPr="001A69B5">
        <w:t>utdanningstilbod</w:t>
      </w:r>
      <w:proofErr w:type="spellEnd"/>
      <w:r w:rsidRPr="001A69B5">
        <w:t xml:space="preserve">. Kostnadsramma for den nye modulen er estimert til 48,8 mill. kroner fordelt over 2022 og 2023. Utviklinga i IT-systema er </w:t>
      </w:r>
      <w:proofErr w:type="spellStart"/>
      <w:r w:rsidRPr="001A69B5">
        <w:t>omfattande</w:t>
      </w:r>
      <w:proofErr w:type="spellEnd"/>
      <w:r w:rsidRPr="001A69B5">
        <w:t xml:space="preserve"> og krev større </w:t>
      </w:r>
      <w:proofErr w:type="spellStart"/>
      <w:r w:rsidRPr="001A69B5">
        <w:t>endringar</w:t>
      </w:r>
      <w:proofErr w:type="spellEnd"/>
      <w:r w:rsidRPr="001A69B5">
        <w:t xml:space="preserve"> i Lånekassen. Forvaltningskostnadene til drift av dagens tekniske </w:t>
      </w:r>
      <w:proofErr w:type="spellStart"/>
      <w:r w:rsidRPr="001A69B5">
        <w:t>løysningar</w:t>
      </w:r>
      <w:proofErr w:type="spellEnd"/>
      <w:r w:rsidRPr="001A69B5">
        <w:t xml:space="preserve"> er anslått til å </w:t>
      </w:r>
      <w:proofErr w:type="spellStart"/>
      <w:r w:rsidRPr="001A69B5">
        <w:t>auke</w:t>
      </w:r>
      <w:proofErr w:type="spellEnd"/>
      <w:r w:rsidRPr="001A69B5">
        <w:t xml:space="preserve"> om utviklingstiltaket </w:t>
      </w:r>
      <w:proofErr w:type="spellStart"/>
      <w:r w:rsidRPr="001A69B5">
        <w:t>ikkje</w:t>
      </w:r>
      <w:proofErr w:type="spellEnd"/>
      <w:r w:rsidRPr="001A69B5">
        <w:t xml:space="preserve"> blir gjennomført. I tillegg er Lånekassens IT-system </w:t>
      </w:r>
      <w:proofErr w:type="spellStart"/>
      <w:r w:rsidRPr="001A69B5">
        <w:t>ikkje</w:t>
      </w:r>
      <w:proofErr w:type="spellEnd"/>
      <w:r w:rsidRPr="001A69B5">
        <w:t xml:space="preserve"> utforma for å handtere </w:t>
      </w:r>
      <w:proofErr w:type="spellStart"/>
      <w:r w:rsidRPr="001A69B5">
        <w:t>endringar</w:t>
      </w:r>
      <w:proofErr w:type="spellEnd"/>
      <w:r w:rsidRPr="001A69B5">
        <w:t xml:space="preserve"> i utdanningsstruktur/-</w:t>
      </w:r>
      <w:proofErr w:type="spellStart"/>
      <w:r w:rsidRPr="001A69B5">
        <w:t>tilbod</w:t>
      </w:r>
      <w:proofErr w:type="spellEnd"/>
      <w:r w:rsidRPr="001A69B5">
        <w:t xml:space="preserve"> som går på tvers av dagens tradisjonelle </w:t>
      </w:r>
      <w:proofErr w:type="spellStart"/>
      <w:r w:rsidRPr="001A69B5">
        <w:t>utdanningar</w:t>
      </w:r>
      <w:proofErr w:type="spellEnd"/>
      <w:r w:rsidRPr="001A69B5">
        <w:t xml:space="preserve">. Dette prosjektet, </w:t>
      </w:r>
      <w:proofErr w:type="spellStart"/>
      <w:r w:rsidRPr="001A69B5">
        <w:t>saman</w:t>
      </w:r>
      <w:proofErr w:type="spellEnd"/>
      <w:r w:rsidRPr="001A69B5">
        <w:t xml:space="preserve"> med fornying av IT-systema, vil bidra til å redusere framtidige forvaltningskostnader og gi betre </w:t>
      </w:r>
      <w:proofErr w:type="spellStart"/>
      <w:r w:rsidRPr="001A69B5">
        <w:t>tenester</w:t>
      </w:r>
      <w:proofErr w:type="spellEnd"/>
      <w:r w:rsidRPr="001A69B5">
        <w:t xml:space="preserve"> for </w:t>
      </w:r>
      <w:proofErr w:type="spellStart"/>
      <w:r w:rsidRPr="001A69B5">
        <w:t>fleire</w:t>
      </w:r>
      <w:proofErr w:type="spellEnd"/>
      <w:r w:rsidRPr="001A69B5">
        <w:t xml:space="preserve"> målgrupper.</w:t>
      </w:r>
    </w:p>
    <w:p w14:paraId="3DDCC9DF" w14:textId="77777777" w:rsidR="000513CD" w:rsidRPr="001A69B5" w:rsidRDefault="0009509B" w:rsidP="001A69B5">
      <w:r w:rsidRPr="001A69B5">
        <w:t xml:space="preserve">Departementet foreslår å løyve 5,5 mill. kroner på post 45 til å tilpasse </w:t>
      </w:r>
      <w:proofErr w:type="spellStart"/>
      <w:r w:rsidRPr="001A69B5">
        <w:t>utdanningsstøtteordningane</w:t>
      </w:r>
      <w:proofErr w:type="spellEnd"/>
      <w:r w:rsidRPr="001A69B5">
        <w:t xml:space="preserve"> til utvida rett til </w:t>
      </w:r>
      <w:proofErr w:type="spellStart"/>
      <w:r w:rsidRPr="001A69B5">
        <w:t>vidaregåande</w:t>
      </w:r>
      <w:proofErr w:type="spellEnd"/>
      <w:r w:rsidRPr="001A69B5">
        <w:t xml:space="preserve"> opplæring. Tiltaket krev justering og utvikling av saksbehandlingssystemet til Lånekassen.</w:t>
      </w:r>
    </w:p>
    <w:p w14:paraId="5A39462E" w14:textId="77777777" w:rsidR="000513CD" w:rsidRPr="001A69B5" w:rsidRDefault="0009509B" w:rsidP="001A69B5">
      <w:pPr>
        <w:pStyle w:val="Undertittel"/>
      </w:pPr>
      <w:r w:rsidRPr="001A69B5">
        <w:t>Kap. 2410, post 50–90, kap. 5310 og kap. 5617</w:t>
      </w:r>
    </w:p>
    <w:p w14:paraId="62462834" w14:textId="77777777" w:rsidR="000513CD" w:rsidRPr="001A69B5" w:rsidRDefault="0009509B" w:rsidP="001A69B5">
      <w:proofErr w:type="spellStart"/>
      <w:r w:rsidRPr="001A69B5">
        <w:t>Løyvingane</w:t>
      </w:r>
      <w:proofErr w:type="spellEnd"/>
      <w:r w:rsidRPr="001A69B5">
        <w:t xml:space="preserve"> på </w:t>
      </w:r>
      <w:proofErr w:type="spellStart"/>
      <w:r w:rsidRPr="001A69B5">
        <w:t>desse</w:t>
      </w:r>
      <w:proofErr w:type="spellEnd"/>
      <w:r w:rsidRPr="001A69B5">
        <w:t xml:space="preserve"> kapitla og </w:t>
      </w:r>
      <w:proofErr w:type="spellStart"/>
      <w:r w:rsidRPr="001A69B5">
        <w:t>postane</w:t>
      </w:r>
      <w:proofErr w:type="spellEnd"/>
      <w:r w:rsidRPr="001A69B5">
        <w:t xml:space="preserve"> dekker </w:t>
      </w:r>
      <w:proofErr w:type="spellStart"/>
      <w:r w:rsidRPr="001A69B5">
        <w:t>dei</w:t>
      </w:r>
      <w:proofErr w:type="spellEnd"/>
      <w:r w:rsidRPr="001A69B5">
        <w:t xml:space="preserve"> ulike </w:t>
      </w:r>
      <w:proofErr w:type="spellStart"/>
      <w:r w:rsidRPr="001A69B5">
        <w:t>delane</w:t>
      </w:r>
      <w:proofErr w:type="spellEnd"/>
      <w:r w:rsidRPr="001A69B5">
        <w:t xml:space="preserve"> av </w:t>
      </w:r>
      <w:proofErr w:type="spellStart"/>
      <w:r w:rsidRPr="001A69B5">
        <w:t>utdanningsstøtteordningane</w:t>
      </w:r>
      <w:proofErr w:type="spellEnd"/>
      <w:r w:rsidRPr="001A69B5">
        <w:t xml:space="preserve"> til Lånekassen. </w:t>
      </w:r>
      <w:proofErr w:type="spellStart"/>
      <w:r w:rsidRPr="001A69B5">
        <w:t>Endringar</w:t>
      </w:r>
      <w:proofErr w:type="spellEnd"/>
      <w:r w:rsidRPr="001A69B5">
        <w:t xml:space="preserve"> i </w:t>
      </w:r>
      <w:proofErr w:type="spellStart"/>
      <w:r w:rsidRPr="001A69B5">
        <w:t>ordningane</w:t>
      </w:r>
      <w:proofErr w:type="spellEnd"/>
      <w:r w:rsidRPr="001A69B5">
        <w:t xml:space="preserve"> gjennom Lånekassen har som regel effekt på </w:t>
      </w:r>
      <w:proofErr w:type="spellStart"/>
      <w:r w:rsidRPr="001A69B5">
        <w:t>fleire</w:t>
      </w:r>
      <w:proofErr w:type="spellEnd"/>
      <w:r w:rsidRPr="001A69B5">
        <w:t xml:space="preserve"> </w:t>
      </w:r>
      <w:proofErr w:type="spellStart"/>
      <w:r w:rsidRPr="001A69B5">
        <w:t>budsjettpostar</w:t>
      </w:r>
      <w:proofErr w:type="spellEnd"/>
      <w:r w:rsidRPr="001A69B5">
        <w:t xml:space="preserve"> under kap. 2410, kap. 5310 og kap. 5617. Budsjettet for utdanningsstøtte blir derfor </w:t>
      </w:r>
      <w:proofErr w:type="spellStart"/>
      <w:r w:rsidRPr="001A69B5">
        <w:t>omtala</w:t>
      </w:r>
      <w:proofErr w:type="spellEnd"/>
      <w:r w:rsidRPr="001A69B5">
        <w:t xml:space="preserve"> samla. I tillegg blir </w:t>
      </w:r>
      <w:proofErr w:type="spellStart"/>
      <w:r w:rsidRPr="001A69B5">
        <w:t>dei</w:t>
      </w:r>
      <w:proofErr w:type="spellEnd"/>
      <w:r w:rsidRPr="001A69B5">
        <w:t xml:space="preserve"> </w:t>
      </w:r>
      <w:proofErr w:type="spellStart"/>
      <w:r w:rsidRPr="001A69B5">
        <w:t>einskilde</w:t>
      </w:r>
      <w:proofErr w:type="spellEnd"/>
      <w:r w:rsidRPr="001A69B5">
        <w:t xml:space="preserve"> </w:t>
      </w:r>
      <w:proofErr w:type="spellStart"/>
      <w:r w:rsidRPr="001A69B5">
        <w:t>postane</w:t>
      </w:r>
      <w:proofErr w:type="spellEnd"/>
      <w:r w:rsidRPr="001A69B5">
        <w:t xml:space="preserve"> </w:t>
      </w:r>
      <w:proofErr w:type="spellStart"/>
      <w:r w:rsidRPr="001A69B5">
        <w:t>omtala</w:t>
      </w:r>
      <w:proofErr w:type="spellEnd"/>
      <w:r w:rsidRPr="001A69B5">
        <w:t xml:space="preserve"> kvar for seg.</w:t>
      </w:r>
    </w:p>
    <w:p w14:paraId="38813665" w14:textId="77777777" w:rsidR="000513CD" w:rsidRPr="001A69B5" w:rsidRDefault="0009509B" w:rsidP="001A69B5">
      <w:pPr>
        <w:pStyle w:val="avsnitt-tittel"/>
      </w:pPr>
      <w:r w:rsidRPr="001A69B5">
        <w:t>Mål for 2022</w:t>
      </w:r>
    </w:p>
    <w:p w14:paraId="5010A2EC" w14:textId="77777777" w:rsidR="000513CD" w:rsidRPr="001A69B5" w:rsidRDefault="0009509B" w:rsidP="001A69B5">
      <w:r w:rsidRPr="001A69B5">
        <w:t xml:space="preserve">Departementet har sett </w:t>
      </w:r>
      <w:proofErr w:type="spellStart"/>
      <w:r w:rsidRPr="001A69B5">
        <w:t>følgande</w:t>
      </w:r>
      <w:proofErr w:type="spellEnd"/>
      <w:r w:rsidRPr="001A69B5">
        <w:t xml:space="preserve"> mål for programkategori 07.80 Utdanningsstøtte:</w:t>
      </w:r>
    </w:p>
    <w:p w14:paraId="29471698" w14:textId="77777777" w:rsidR="000513CD" w:rsidRPr="001A69B5" w:rsidRDefault="0009509B" w:rsidP="001A69B5">
      <w:pPr>
        <w:pStyle w:val="Liste"/>
      </w:pPr>
      <w:r w:rsidRPr="001A69B5">
        <w:t xml:space="preserve">Alle har god tilgang til relevante </w:t>
      </w:r>
      <w:proofErr w:type="spellStart"/>
      <w:r w:rsidRPr="001A69B5">
        <w:t>tilbod</w:t>
      </w:r>
      <w:proofErr w:type="spellEnd"/>
      <w:r w:rsidRPr="001A69B5">
        <w:t xml:space="preserve"> av </w:t>
      </w:r>
      <w:proofErr w:type="spellStart"/>
      <w:r w:rsidRPr="001A69B5">
        <w:t>høg</w:t>
      </w:r>
      <w:proofErr w:type="spellEnd"/>
      <w:r w:rsidRPr="001A69B5">
        <w:t xml:space="preserve"> kvalitet.</w:t>
      </w:r>
    </w:p>
    <w:p w14:paraId="273A9D69" w14:textId="77777777" w:rsidR="000513CD" w:rsidRPr="001A69B5" w:rsidRDefault="0009509B" w:rsidP="001A69B5">
      <w:pPr>
        <w:pStyle w:val="Liste"/>
      </w:pPr>
      <w:proofErr w:type="spellStart"/>
      <w:r w:rsidRPr="001A69B5">
        <w:t>Fleire</w:t>
      </w:r>
      <w:proofErr w:type="spellEnd"/>
      <w:r w:rsidRPr="001A69B5">
        <w:t xml:space="preserve"> er i arbeid og </w:t>
      </w:r>
      <w:proofErr w:type="spellStart"/>
      <w:r w:rsidRPr="001A69B5">
        <w:t>deltek</w:t>
      </w:r>
      <w:proofErr w:type="spellEnd"/>
      <w:r w:rsidRPr="001A69B5">
        <w:t xml:space="preserve"> i samfunnslivet.</w:t>
      </w:r>
    </w:p>
    <w:p w14:paraId="0EB596F8" w14:textId="77777777" w:rsidR="000513CD" w:rsidRPr="001A69B5" w:rsidRDefault="0009509B" w:rsidP="001A69B5">
      <w:pPr>
        <w:pStyle w:val="avsnitt-tittel"/>
      </w:pPr>
      <w:r w:rsidRPr="001A69B5">
        <w:t>Resultat i 2020</w:t>
      </w:r>
    </w:p>
    <w:p w14:paraId="676D690E" w14:textId="77777777" w:rsidR="000513CD" w:rsidRPr="001A69B5" w:rsidRDefault="0009509B" w:rsidP="001A69B5">
      <w:r w:rsidRPr="001A69B5">
        <w:t xml:space="preserve">Med 1 158 500 </w:t>
      </w:r>
      <w:proofErr w:type="spellStart"/>
      <w:r w:rsidRPr="001A69B5">
        <w:t>kundar</w:t>
      </w:r>
      <w:proofErr w:type="spellEnd"/>
      <w:r w:rsidRPr="001A69B5">
        <w:t xml:space="preserve"> i 2020 hadde Lånekassen 2 pst. </w:t>
      </w:r>
      <w:proofErr w:type="spellStart"/>
      <w:r w:rsidRPr="001A69B5">
        <w:t>fleire</w:t>
      </w:r>
      <w:proofErr w:type="spellEnd"/>
      <w:r w:rsidRPr="001A69B5">
        <w:t xml:space="preserve"> </w:t>
      </w:r>
      <w:proofErr w:type="spellStart"/>
      <w:r w:rsidRPr="001A69B5">
        <w:t>kundar</w:t>
      </w:r>
      <w:proofErr w:type="spellEnd"/>
      <w:r w:rsidRPr="001A69B5">
        <w:t xml:space="preserve"> enn i 2019. Av </w:t>
      </w:r>
      <w:proofErr w:type="spellStart"/>
      <w:r w:rsidRPr="001A69B5">
        <w:t>desse</w:t>
      </w:r>
      <w:proofErr w:type="spellEnd"/>
      <w:r w:rsidRPr="001A69B5">
        <w:t xml:space="preserve"> held 63 pst. på å betale tilbake lånet, </w:t>
      </w:r>
      <w:proofErr w:type="spellStart"/>
      <w:r w:rsidRPr="001A69B5">
        <w:t>medan</w:t>
      </w:r>
      <w:proofErr w:type="spellEnd"/>
      <w:r w:rsidRPr="001A69B5">
        <w:t xml:space="preserve"> 37 pst. var </w:t>
      </w:r>
      <w:proofErr w:type="spellStart"/>
      <w:r w:rsidRPr="001A69B5">
        <w:t>mottakarar</w:t>
      </w:r>
      <w:proofErr w:type="spellEnd"/>
      <w:r w:rsidRPr="001A69B5">
        <w:t xml:space="preserve"> av lån og stipend.</w:t>
      </w:r>
    </w:p>
    <w:p w14:paraId="6B642A6E" w14:textId="77777777" w:rsidR="000513CD" w:rsidRPr="001A69B5" w:rsidRDefault="0009509B" w:rsidP="001A69B5">
      <w:r w:rsidRPr="001A69B5">
        <w:t xml:space="preserve">Den samla tildelinga av utdanningsstøtte var for undervisningsåret 2020–21 på 37,1 mrd. kroner. Av dette blei 4,4 mrd. kroner betalte ut som stipend, sjå fordelinga på </w:t>
      </w:r>
      <w:proofErr w:type="spellStart"/>
      <w:r w:rsidRPr="001A69B5">
        <w:t>dei</w:t>
      </w:r>
      <w:proofErr w:type="spellEnd"/>
      <w:r w:rsidRPr="001A69B5">
        <w:t xml:space="preserve"> ulike stipendformene i tabell 4.30. Resten blei betalt ut som lån.</w:t>
      </w:r>
    </w:p>
    <w:p w14:paraId="7CBCB0D3" w14:textId="77777777" w:rsidR="000513CD" w:rsidRPr="001A69B5" w:rsidRDefault="0009509B" w:rsidP="001A69B5">
      <w:r w:rsidRPr="001A69B5">
        <w:t xml:space="preserve">I kalenderåret 2020 blei 4,2 mrd. kroner betalte ut som stipend. I tillegg blei 7 mrd. kroner gjorde om </w:t>
      </w:r>
      <w:proofErr w:type="spellStart"/>
      <w:r w:rsidRPr="001A69B5">
        <w:t>frå</w:t>
      </w:r>
      <w:proofErr w:type="spellEnd"/>
      <w:r w:rsidRPr="001A69B5">
        <w:t xml:space="preserve"> lån til stipend under konverteringsordninga. Dei samla stipendutgiftene i 2020 blei dermed 11,2 mrd. kroner.</w:t>
      </w:r>
    </w:p>
    <w:p w14:paraId="6DD87A06" w14:textId="0B4D3CBB" w:rsidR="000513CD" w:rsidRDefault="0009509B" w:rsidP="001A69B5">
      <w:r w:rsidRPr="001A69B5">
        <w:t xml:space="preserve">I </w:t>
      </w:r>
      <w:proofErr w:type="spellStart"/>
      <w:r w:rsidRPr="001A69B5">
        <w:t>tabellane</w:t>
      </w:r>
      <w:proofErr w:type="spellEnd"/>
      <w:r w:rsidRPr="001A69B5">
        <w:t xml:space="preserve"> under er det gitt </w:t>
      </w:r>
      <w:proofErr w:type="gramStart"/>
      <w:r w:rsidRPr="001A69B5">
        <w:t>ei oversikt</w:t>
      </w:r>
      <w:proofErr w:type="gramEnd"/>
      <w:r w:rsidRPr="001A69B5">
        <w:t xml:space="preserve"> over utviklingstrekk i </w:t>
      </w:r>
      <w:proofErr w:type="spellStart"/>
      <w:r w:rsidRPr="001A69B5">
        <w:t>hovudtala</w:t>
      </w:r>
      <w:proofErr w:type="spellEnd"/>
      <w:r w:rsidRPr="001A69B5">
        <w:t xml:space="preserve"> for </w:t>
      </w:r>
      <w:proofErr w:type="spellStart"/>
      <w:r w:rsidRPr="001A69B5">
        <w:t>mottakarar</w:t>
      </w:r>
      <w:proofErr w:type="spellEnd"/>
      <w:r w:rsidRPr="001A69B5">
        <w:t xml:space="preserve"> av lån og stipend og </w:t>
      </w:r>
      <w:proofErr w:type="spellStart"/>
      <w:r w:rsidRPr="001A69B5">
        <w:t>tilbakebetalarar</w:t>
      </w:r>
      <w:proofErr w:type="spellEnd"/>
      <w:r w:rsidRPr="001A69B5">
        <w:t xml:space="preserve"> i Lånekassen.</w:t>
      </w:r>
    </w:p>
    <w:p w14:paraId="2D1F86FC" w14:textId="73FF9118" w:rsidR="003E7AB3" w:rsidRPr="001A69B5" w:rsidRDefault="003E7AB3" w:rsidP="003E7AB3">
      <w:pPr>
        <w:pStyle w:val="tabell-tittel"/>
      </w:pPr>
      <w:proofErr w:type="spellStart"/>
      <w:r w:rsidRPr="001A69B5">
        <w:t>Hovudtal</w:t>
      </w:r>
      <w:proofErr w:type="spellEnd"/>
      <w:r w:rsidRPr="001A69B5">
        <w:t xml:space="preserve"> for tildeling til </w:t>
      </w:r>
      <w:proofErr w:type="spellStart"/>
      <w:r w:rsidRPr="001A69B5">
        <w:t>elevar</w:t>
      </w:r>
      <w:proofErr w:type="spellEnd"/>
      <w:r w:rsidRPr="001A69B5">
        <w:t xml:space="preserve"> i </w:t>
      </w:r>
      <w:proofErr w:type="spellStart"/>
      <w:r w:rsidRPr="001A69B5">
        <w:t>vidaregåande</w:t>
      </w:r>
      <w:proofErr w:type="spellEnd"/>
      <w:r w:rsidRPr="001A69B5">
        <w:t xml:space="preserve"> opplæring med ungdomsrett</w:t>
      </w:r>
    </w:p>
    <w:p w14:paraId="24CE1D43"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69AC44A5" w14:textId="77777777" w:rsidTr="003405E6">
        <w:trPr>
          <w:trHeight w:val="360"/>
        </w:trPr>
        <w:tc>
          <w:tcPr>
            <w:tcW w:w="3900" w:type="dxa"/>
          </w:tcPr>
          <w:p w14:paraId="7F63E600" w14:textId="77777777" w:rsidR="000513CD" w:rsidRPr="001A69B5" w:rsidRDefault="000513CD" w:rsidP="001A69B5"/>
        </w:tc>
        <w:tc>
          <w:tcPr>
            <w:tcW w:w="1400" w:type="dxa"/>
          </w:tcPr>
          <w:p w14:paraId="367B8955" w14:textId="77777777" w:rsidR="000513CD" w:rsidRPr="001A69B5" w:rsidRDefault="0009509B" w:rsidP="001A69B5">
            <w:r w:rsidRPr="001A69B5">
              <w:t>2017–18</w:t>
            </w:r>
          </w:p>
        </w:tc>
        <w:tc>
          <w:tcPr>
            <w:tcW w:w="1400" w:type="dxa"/>
          </w:tcPr>
          <w:p w14:paraId="3C505B1E" w14:textId="77777777" w:rsidR="000513CD" w:rsidRPr="001A69B5" w:rsidRDefault="0009509B" w:rsidP="001A69B5">
            <w:r w:rsidRPr="001A69B5">
              <w:t>2018–19</w:t>
            </w:r>
          </w:p>
        </w:tc>
        <w:tc>
          <w:tcPr>
            <w:tcW w:w="1400" w:type="dxa"/>
          </w:tcPr>
          <w:p w14:paraId="71C4748C" w14:textId="77777777" w:rsidR="000513CD" w:rsidRPr="001A69B5" w:rsidRDefault="0009509B" w:rsidP="001A69B5">
            <w:r w:rsidRPr="001A69B5">
              <w:t>2019–20</w:t>
            </w:r>
          </w:p>
        </w:tc>
        <w:tc>
          <w:tcPr>
            <w:tcW w:w="1400" w:type="dxa"/>
          </w:tcPr>
          <w:p w14:paraId="18B81938" w14:textId="77777777" w:rsidR="000513CD" w:rsidRPr="001A69B5" w:rsidRDefault="0009509B" w:rsidP="001A69B5">
            <w:r w:rsidRPr="001A69B5">
              <w:t xml:space="preserve">2020–21 </w:t>
            </w:r>
          </w:p>
        </w:tc>
      </w:tr>
      <w:tr w:rsidR="000513CD" w:rsidRPr="001A69B5" w14:paraId="437B8DA7" w14:textId="77777777" w:rsidTr="003405E6">
        <w:trPr>
          <w:trHeight w:val="640"/>
        </w:trPr>
        <w:tc>
          <w:tcPr>
            <w:tcW w:w="3900" w:type="dxa"/>
          </w:tcPr>
          <w:p w14:paraId="10D25CD7" w14:textId="77777777" w:rsidR="000513CD" w:rsidRPr="001A69B5" w:rsidRDefault="0009509B" w:rsidP="001A69B5">
            <w:r w:rsidRPr="001A69B5">
              <w:t xml:space="preserve">Tal på </w:t>
            </w:r>
            <w:proofErr w:type="spellStart"/>
            <w:r w:rsidRPr="001A69B5">
              <w:t>elevar</w:t>
            </w:r>
            <w:proofErr w:type="spellEnd"/>
            <w:r w:rsidRPr="001A69B5">
              <w:t>/</w:t>
            </w:r>
            <w:proofErr w:type="spellStart"/>
            <w:r w:rsidRPr="001A69B5">
              <w:t>lærlingar</w:t>
            </w:r>
            <w:proofErr w:type="spellEnd"/>
            <w:r w:rsidRPr="001A69B5">
              <w:t xml:space="preserve"> i </w:t>
            </w:r>
            <w:proofErr w:type="spellStart"/>
            <w:r w:rsidRPr="001A69B5">
              <w:t>vidaregåande</w:t>
            </w:r>
            <w:proofErr w:type="spellEnd"/>
            <w:r w:rsidRPr="001A69B5">
              <w:t xml:space="preserve"> opplæring</w:t>
            </w:r>
            <w:r w:rsidRPr="001A69B5">
              <w:rPr>
                <w:rStyle w:val="skrift-hevet"/>
              </w:rPr>
              <w:t>1</w:t>
            </w:r>
          </w:p>
        </w:tc>
        <w:tc>
          <w:tcPr>
            <w:tcW w:w="1400" w:type="dxa"/>
          </w:tcPr>
          <w:p w14:paraId="714050FC" w14:textId="77777777" w:rsidR="000513CD" w:rsidRPr="001A69B5" w:rsidRDefault="0009509B" w:rsidP="001A69B5">
            <w:r w:rsidRPr="001A69B5">
              <w:t>239 630</w:t>
            </w:r>
          </w:p>
        </w:tc>
        <w:tc>
          <w:tcPr>
            <w:tcW w:w="1400" w:type="dxa"/>
          </w:tcPr>
          <w:p w14:paraId="4B6FCC2E" w14:textId="77777777" w:rsidR="000513CD" w:rsidRPr="001A69B5" w:rsidRDefault="0009509B" w:rsidP="001A69B5">
            <w:r w:rsidRPr="001A69B5">
              <w:t>241 955</w:t>
            </w:r>
          </w:p>
        </w:tc>
        <w:tc>
          <w:tcPr>
            <w:tcW w:w="1400" w:type="dxa"/>
          </w:tcPr>
          <w:p w14:paraId="1AF8EBA3" w14:textId="77777777" w:rsidR="000513CD" w:rsidRPr="001A69B5" w:rsidRDefault="0009509B" w:rsidP="001A69B5">
            <w:r w:rsidRPr="001A69B5">
              <w:t>241 810</w:t>
            </w:r>
          </w:p>
        </w:tc>
        <w:tc>
          <w:tcPr>
            <w:tcW w:w="1400" w:type="dxa"/>
          </w:tcPr>
          <w:p w14:paraId="5A748768" w14:textId="77777777" w:rsidR="000513CD" w:rsidRPr="001A69B5" w:rsidRDefault="0009509B" w:rsidP="001A69B5">
            <w:r w:rsidRPr="001A69B5">
              <w:t>243 041</w:t>
            </w:r>
          </w:p>
        </w:tc>
      </w:tr>
      <w:tr w:rsidR="000513CD" w:rsidRPr="001A69B5" w14:paraId="0F47931A" w14:textId="77777777" w:rsidTr="003405E6">
        <w:trPr>
          <w:trHeight w:val="380"/>
        </w:trPr>
        <w:tc>
          <w:tcPr>
            <w:tcW w:w="3900" w:type="dxa"/>
          </w:tcPr>
          <w:p w14:paraId="75F61695" w14:textId="77777777" w:rsidR="000513CD" w:rsidRPr="001A69B5" w:rsidRDefault="0009509B" w:rsidP="001A69B5">
            <w:r w:rsidRPr="001A69B5">
              <w:t xml:space="preserve">Tal på </w:t>
            </w:r>
            <w:proofErr w:type="spellStart"/>
            <w:r w:rsidRPr="001A69B5">
              <w:t>elevar</w:t>
            </w:r>
            <w:proofErr w:type="spellEnd"/>
            <w:r w:rsidRPr="001A69B5">
              <w:t>/</w:t>
            </w:r>
            <w:proofErr w:type="spellStart"/>
            <w:r w:rsidRPr="001A69B5">
              <w:t>lærlingar</w:t>
            </w:r>
            <w:proofErr w:type="spellEnd"/>
            <w:r w:rsidRPr="001A69B5">
              <w:t xml:space="preserve"> med ungdomsrett</w:t>
            </w:r>
          </w:p>
        </w:tc>
        <w:tc>
          <w:tcPr>
            <w:tcW w:w="1400" w:type="dxa"/>
          </w:tcPr>
          <w:p w14:paraId="7CCD46F0" w14:textId="77777777" w:rsidR="000513CD" w:rsidRPr="001A69B5" w:rsidRDefault="0009509B" w:rsidP="001A69B5">
            <w:r w:rsidRPr="001A69B5">
              <w:t>213 493</w:t>
            </w:r>
          </w:p>
        </w:tc>
        <w:tc>
          <w:tcPr>
            <w:tcW w:w="1400" w:type="dxa"/>
          </w:tcPr>
          <w:p w14:paraId="6A276C48" w14:textId="77777777" w:rsidR="000513CD" w:rsidRPr="001A69B5" w:rsidRDefault="0009509B" w:rsidP="001A69B5">
            <w:r w:rsidRPr="001A69B5">
              <w:t>213 193</w:t>
            </w:r>
          </w:p>
        </w:tc>
        <w:tc>
          <w:tcPr>
            <w:tcW w:w="1400" w:type="dxa"/>
          </w:tcPr>
          <w:p w14:paraId="0571F32E" w14:textId="77777777" w:rsidR="000513CD" w:rsidRPr="001A69B5" w:rsidRDefault="0009509B" w:rsidP="001A69B5">
            <w:r w:rsidRPr="001A69B5">
              <w:t>213 770</w:t>
            </w:r>
          </w:p>
        </w:tc>
        <w:tc>
          <w:tcPr>
            <w:tcW w:w="1400" w:type="dxa"/>
          </w:tcPr>
          <w:p w14:paraId="7F8AEA33" w14:textId="77777777" w:rsidR="000513CD" w:rsidRPr="001A69B5" w:rsidRDefault="0009509B" w:rsidP="001A69B5">
            <w:r w:rsidRPr="001A69B5">
              <w:t>216 486</w:t>
            </w:r>
          </w:p>
        </w:tc>
      </w:tr>
      <w:tr w:rsidR="000513CD" w:rsidRPr="001A69B5" w14:paraId="43E144D6" w14:textId="77777777" w:rsidTr="003405E6">
        <w:trPr>
          <w:trHeight w:val="640"/>
        </w:trPr>
        <w:tc>
          <w:tcPr>
            <w:tcW w:w="3900" w:type="dxa"/>
          </w:tcPr>
          <w:p w14:paraId="47E30790" w14:textId="77777777" w:rsidR="000513CD" w:rsidRPr="001A69B5" w:rsidRDefault="0009509B" w:rsidP="001A69B5">
            <w:r w:rsidRPr="001A69B5">
              <w:t xml:space="preserve">Tal på </w:t>
            </w:r>
            <w:proofErr w:type="spellStart"/>
            <w:r w:rsidRPr="001A69B5">
              <w:t>mottakarar</w:t>
            </w:r>
            <w:proofErr w:type="spellEnd"/>
            <w:r w:rsidRPr="001A69B5">
              <w:t xml:space="preserve"> av lån og stipend med ungdomsrett</w:t>
            </w:r>
          </w:p>
        </w:tc>
        <w:tc>
          <w:tcPr>
            <w:tcW w:w="1400" w:type="dxa"/>
          </w:tcPr>
          <w:p w14:paraId="6BA60536" w14:textId="77777777" w:rsidR="000513CD" w:rsidRPr="001A69B5" w:rsidRDefault="0009509B" w:rsidP="001A69B5">
            <w:r w:rsidRPr="001A69B5">
              <w:t>163 410</w:t>
            </w:r>
          </w:p>
        </w:tc>
        <w:tc>
          <w:tcPr>
            <w:tcW w:w="1400" w:type="dxa"/>
          </w:tcPr>
          <w:p w14:paraId="5B22EA04" w14:textId="77777777" w:rsidR="000513CD" w:rsidRPr="001A69B5" w:rsidRDefault="0009509B" w:rsidP="001A69B5">
            <w:r w:rsidRPr="001A69B5">
              <w:t>164 293</w:t>
            </w:r>
          </w:p>
        </w:tc>
        <w:tc>
          <w:tcPr>
            <w:tcW w:w="1400" w:type="dxa"/>
          </w:tcPr>
          <w:p w14:paraId="65788FF7" w14:textId="77777777" w:rsidR="000513CD" w:rsidRPr="001A69B5" w:rsidRDefault="0009509B" w:rsidP="001A69B5">
            <w:r w:rsidRPr="001A69B5">
              <w:t>163 551</w:t>
            </w:r>
          </w:p>
        </w:tc>
        <w:tc>
          <w:tcPr>
            <w:tcW w:w="1400" w:type="dxa"/>
          </w:tcPr>
          <w:p w14:paraId="5D37E1E0" w14:textId="77777777" w:rsidR="000513CD" w:rsidRPr="001A69B5" w:rsidRDefault="0009509B" w:rsidP="001A69B5">
            <w:r w:rsidRPr="001A69B5">
              <w:t>163 595</w:t>
            </w:r>
          </w:p>
        </w:tc>
      </w:tr>
      <w:tr w:rsidR="000513CD" w:rsidRPr="001A69B5" w14:paraId="7B933466" w14:textId="77777777" w:rsidTr="003405E6">
        <w:trPr>
          <w:trHeight w:val="380"/>
        </w:trPr>
        <w:tc>
          <w:tcPr>
            <w:tcW w:w="3900" w:type="dxa"/>
          </w:tcPr>
          <w:p w14:paraId="341AA640" w14:textId="77777777" w:rsidR="000513CD" w:rsidRPr="001A69B5" w:rsidRDefault="0009509B" w:rsidP="001A69B5">
            <w:r w:rsidRPr="001A69B5">
              <w:t>Sum stipend (i mill. kroner)</w:t>
            </w:r>
          </w:p>
        </w:tc>
        <w:tc>
          <w:tcPr>
            <w:tcW w:w="1400" w:type="dxa"/>
          </w:tcPr>
          <w:p w14:paraId="7D68BD4A" w14:textId="77777777" w:rsidR="000513CD" w:rsidRPr="001A69B5" w:rsidRDefault="0009509B" w:rsidP="001A69B5">
            <w:r w:rsidRPr="001A69B5">
              <w:t>1 970</w:t>
            </w:r>
          </w:p>
        </w:tc>
        <w:tc>
          <w:tcPr>
            <w:tcW w:w="1400" w:type="dxa"/>
          </w:tcPr>
          <w:p w14:paraId="3632AA22" w14:textId="77777777" w:rsidR="000513CD" w:rsidRPr="001A69B5" w:rsidRDefault="0009509B" w:rsidP="001A69B5">
            <w:r w:rsidRPr="001A69B5">
              <w:t>2 082</w:t>
            </w:r>
          </w:p>
        </w:tc>
        <w:tc>
          <w:tcPr>
            <w:tcW w:w="1400" w:type="dxa"/>
          </w:tcPr>
          <w:p w14:paraId="50B5A3B5" w14:textId="77777777" w:rsidR="000513CD" w:rsidRPr="001A69B5" w:rsidRDefault="0009509B" w:rsidP="001A69B5">
            <w:r w:rsidRPr="001A69B5">
              <w:t>2 136</w:t>
            </w:r>
          </w:p>
        </w:tc>
        <w:tc>
          <w:tcPr>
            <w:tcW w:w="1400" w:type="dxa"/>
          </w:tcPr>
          <w:p w14:paraId="635629EC" w14:textId="77777777" w:rsidR="000513CD" w:rsidRPr="001A69B5" w:rsidRDefault="0009509B" w:rsidP="001A69B5">
            <w:r w:rsidRPr="001A69B5">
              <w:t>2 105</w:t>
            </w:r>
          </w:p>
        </w:tc>
      </w:tr>
      <w:tr w:rsidR="000513CD" w:rsidRPr="001A69B5" w14:paraId="248DF3B8" w14:textId="77777777" w:rsidTr="003405E6">
        <w:trPr>
          <w:trHeight w:val="380"/>
        </w:trPr>
        <w:tc>
          <w:tcPr>
            <w:tcW w:w="3900" w:type="dxa"/>
          </w:tcPr>
          <w:p w14:paraId="594E1BF3" w14:textId="77777777" w:rsidR="000513CD" w:rsidRPr="001A69B5" w:rsidRDefault="0009509B" w:rsidP="001A69B5">
            <w:r w:rsidRPr="001A69B5">
              <w:t>Gjennomsnittsstipend (i kroner)</w:t>
            </w:r>
          </w:p>
        </w:tc>
        <w:tc>
          <w:tcPr>
            <w:tcW w:w="1400" w:type="dxa"/>
          </w:tcPr>
          <w:p w14:paraId="24930C86" w14:textId="77777777" w:rsidR="000513CD" w:rsidRPr="001A69B5" w:rsidRDefault="0009509B" w:rsidP="001A69B5">
            <w:r w:rsidRPr="001A69B5">
              <w:t>12 084</w:t>
            </w:r>
          </w:p>
        </w:tc>
        <w:tc>
          <w:tcPr>
            <w:tcW w:w="1400" w:type="dxa"/>
          </w:tcPr>
          <w:p w14:paraId="385442F4" w14:textId="77777777" w:rsidR="000513CD" w:rsidRPr="001A69B5" w:rsidRDefault="0009509B" w:rsidP="001A69B5">
            <w:r w:rsidRPr="001A69B5">
              <w:t>12 701</w:t>
            </w:r>
          </w:p>
        </w:tc>
        <w:tc>
          <w:tcPr>
            <w:tcW w:w="1400" w:type="dxa"/>
          </w:tcPr>
          <w:p w14:paraId="13994F0E" w14:textId="77777777" w:rsidR="000513CD" w:rsidRPr="001A69B5" w:rsidRDefault="0009509B" w:rsidP="001A69B5">
            <w:r w:rsidRPr="001A69B5">
              <w:t>13 095</w:t>
            </w:r>
          </w:p>
        </w:tc>
        <w:tc>
          <w:tcPr>
            <w:tcW w:w="1400" w:type="dxa"/>
          </w:tcPr>
          <w:p w14:paraId="7B7A7957" w14:textId="77777777" w:rsidR="000513CD" w:rsidRPr="001A69B5" w:rsidRDefault="0009509B" w:rsidP="001A69B5">
            <w:r w:rsidRPr="001A69B5">
              <w:t>12 895</w:t>
            </w:r>
          </w:p>
        </w:tc>
      </w:tr>
      <w:tr w:rsidR="000513CD" w:rsidRPr="001A69B5" w14:paraId="1943E6FE" w14:textId="77777777" w:rsidTr="003405E6">
        <w:trPr>
          <w:trHeight w:val="380"/>
        </w:trPr>
        <w:tc>
          <w:tcPr>
            <w:tcW w:w="3900" w:type="dxa"/>
          </w:tcPr>
          <w:p w14:paraId="74CBB015" w14:textId="77777777" w:rsidR="000513CD" w:rsidRPr="001A69B5" w:rsidRDefault="0009509B" w:rsidP="001A69B5">
            <w:r w:rsidRPr="001A69B5">
              <w:t>Sum lån (i mill. kroner)</w:t>
            </w:r>
          </w:p>
        </w:tc>
        <w:tc>
          <w:tcPr>
            <w:tcW w:w="1400" w:type="dxa"/>
          </w:tcPr>
          <w:p w14:paraId="452F1874" w14:textId="77777777" w:rsidR="000513CD" w:rsidRPr="001A69B5" w:rsidRDefault="0009509B" w:rsidP="001A69B5">
            <w:r w:rsidRPr="001A69B5">
              <w:t>148</w:t>
            </w:r>
          </w:p>
        </w:tc>
        <w:tc>
          <w:tcPr>
            <w:tcW w:w="1400" w:type="dxa"/>
          </w:tcPr>
          <w:p w14:paraId="3AC9F9AD" w14:textId="77777777" w:rsidR="000513CD" w:rsidRPr="001A69B5" w:rsidRDefault="0009509B" w:rsidP="001A69B5">
            <w:r w:rsidRPr="001A69B5">
              <w:t>156</w:t>
            </w:r>
          </w:p>
        </w:tc>
        <w:tc>
          <w:tcPr>
            <w:tcW w:w="1400" w:type="dxa"/>
          </w:tcPr>
          <w:p w14:paraId="717C2C06" w14:textId="77777777" w:rsidR="000513CD" w:rsidRPr="001A69B5" w:rsidRDefault="0009509B" w:rsidP="001A69B5">
            <w:r w:rsidRPr="001A69B5">
              <w:t>178</w:t>
            </w:r>
          </w:p>
        </w:tc>
        <w:tc>
          <w:tcPr>
            <w:tcW w:w="1400" w:type="dxa"/>
          </w:tcPr>
          <w:p w14:paraId="43B1DBA3" w14:textId="77777777" w:rsidR="000513CD" w:rsidRPr="001A69B5" w:rsidRDefault="0009509B" w:rsidP="001A69B5">
            <w:r w:rsidRPr="001A69B5">
              <w:t>232</w:t>
            </w:r>
          </w:p>
        </w:tc>
      </w:tr>
      <w:tr w:rsidR="000513CD" w:rsidRPr="001A69B5" w14:paraId="46F5F285" w14:textId="77777777" w:rsidTr="003405E6">
        <w:trPr>
          <w:trHeight w:val="380"/>
        </w:trPr>
        <w:tc>
          <w:tcPr>
            <w:tcW w:w="3900" w:type="dxa"/>
          </w:tcPr>
          <w:p w14:paraId="5D014B87" w14:textId="77777777" w:rsidR="000513CD" w:rsidRPr="001A69B5" w:rsidRDefault="0009509B" w:rsidP="001A69B5">
            <w:r w:rsidRPr="001A69B5">
              <w:t>Gjennomsnittslån (i kroner)</w:t>
            </w:r>
          </w:p>
        </w:tc>
        <w:tc>
          <w:tcPr>
            <w:tcW w:w="1400" w:type="dxa"/>
          </w:tcPr>
          <w:p w14:paraId="15BB6F29" w14:textId="77777777" w:rsidR="000513CD" w:rsidRPr="001A69B5" w:rsidRDefault="0009509B" w:rsidP="001A69B5">
            <w:r w:rsidRPr="001A69B5">
              <w:t>24 442</w:t>
            </w:r>
          </w:p>
        </w:tc>
        <w:tc>
          <w:tcPr>
            <w:tcW w:w="1400" w:type="dxa"/>
          </w:tcPr>
          <w:p w14:paraId="52A427B3" w14:textId="77777777" w:rsidR="000513CD" w:rsidRPr="001A69B5" w:rsidRDefault="0009509B" w:rsidP="001A69B5">
            <w:r w:rsidRPr="001A69B5">
              <w:t>25 823</w:t>
            </w:r>
          </w:p>
        </w:tc>
        <w:tc>
          <w:tcPr>
            <w:tcW w:w="1400" w:type="dxa"/>
          </w:tcPr>
          <w:p w14:paraId="7E93D384" w14:textId="77777777" w:rsidR="000513CD" w:rsidRPr="001A69B5" w:rsidRDefault="0009509B" w:rsidP="001A69B5">
            <w:r w:rsidRPr="001A69B5">
              <w:t>26 245</w:t>
            </w:r>
          </w:p>
        </w:tc>
        <w:tc>
          <w:tcPr>
            <w:tcW w:w="1400" w:type="dxa"/>
          </w:tcPr>
          <w:p w14:paraId="082678D3" w14:textId="77777777" w:rsidR="000513CD" w:rsidRPr="001A69B5" w:rsidRDefault="0009509B" w:rsidP="001A69B5">
            <w:r w:rsidRPr="001A69B5">
              <w:t>33 152</w:t>
            </w:r>
            <w:r w:rsidRPr="001A69B5">
              <w:rPr>
                <w:rStyle w:val="skrift-hevet"/>
              </w:rPr>
              <w:t>2</w:t>
            </w:r>
          </w:p>
        </w:tc>
      </w:tr>
    </w:tbl>
    <w:p w14:paraId="2D31118A" w14:textId="77777777" w:rsidR="000513CD" w:rsidRPr="001A69B5" w:rsidRDefault="0009509B" w:rsidP="001A69B5">
      <w:pPr>
        <w:pStyle w:val="tabell-noter"/>
      </w:pPr>
      <w:r w:rsidRPr="001A69B5">
        <w:rPr>
          <w:rStyle w:val="skrift-hevet"/>
        </w:rPr>
        <w:t xml:space="preserve">1 </w:t>
      </w:r>
      <w:r w:rsidRPr="001A69B5">
        <w:rPr>
          <w:rStyle w:val="skrift-hevet"/>
        </w:rPr>
        <w:tab/>
      </w:r>
      <w:proofErr w:type="spellStart"/>
      <w:r w:rsidRPr="001A69B5">
        <w:t>Talet</w:t>
      </w:r>
      <w:proofErr w:type="spellEnd"/>
      <w:r w:rsidRPr="001A69B5">
        <w:t xml:space="preserve"> er henta </w:t>
      </w:r>
      <w:proofErr w:type="spellStart"/>
      <w:r w:rsidRPr="001A69B5">
        <w:t>frå</w:t>
      </w:r>
      <w:proofErr w:type="spellEnd"/>
      <w:r w:rsidRPr="001A69B5">
        <w:t xml:space="preserve"> SSB og syner alle </w:t>
      </w:r>
      <w:proofErr w:type="spellStart"/>
      <w:r w:rsidRPr="001A69B5">
        <w:t>elevar</w:t>
      </w:r>
      <w:proofErr w:type="spellEnd"/>
      <w:r w:rsidRPr="001A69B5">
        <w:t xml:space="preserve"> og </w:t>
      </w:r>
      <w:proofErr w:type="spellStart"/>
      <w:r w:rsidRPr="001A69B5">
        <w:t>lærlingar</w:t>
      </w:r>
      <w:proofErr w:type="spellEnd"/>
      <w:r w:rsidRPr="001A69B5">
        <w:t xml:space="preserve"> i </w:t>
      </w:r>
      <w:proofErr w:type="spellStart"/>
      <w:r w:rsidRPr="001A69B5">
        <w:t>vidaregåande</w:t>
      </w:r>
      <w:proofErr w:type="spellEnd"/>
      <w:r w:rsidRPr="001A69B5">
        <w:t xml:space="preserve"> opplæring.</w:t>
      </w:r>
    </w:p>
    <w:p w14:paraId="4E7AACF4" w14:textId="25393B76" w:rsidR="000513CD" w:rsidRDefault="0009509B" w:rsidP="001A69B5">
      <w:pPr>
        <w:pStyle w:val="tabell-noter"/>
      </w:pPr>
      <w:r w:rsidRPr="001A69B5">
        <w:rPr>
          <w:rStyle w:val="skrift-hevet"/>
        </w:rPr>
        <w:t>2</w:t>
      </w:r>
      <w:r w:rsidRPr="001A69B5">
        <w:rPr>
          <w:rStyle w:val="skrift-hevet"/>
        </w:rPr>
        <w:tab/>
      </w:r>
      <w:proofErr w:type="spellStart"/>
      <w:r w:rsidRPr="001A69B5">
        <w:t>Auka</w:t>
      </w:r>
      <w:proofErr w:type="spellEnd"/>
      <w:r w:rsidRPr="001A69B5">
        <w:t xml:space="preserve"> gjennomsnittslån kjem i </w:t>
      </w:r>
      <w:proofErr w:type="spellStart"/>
      <w:r w:rsidRPr="001A69B5">
        <w:t>hovudsak</w:t>
      </w:r>
      <w:proofErr w:type="spellEnd"/>
      <w:r w:rsidRPr="001A69B5">
        <w:t xml:space="preserve"> av tilleggslån for våren 2021 og innføringa av tilleggslån for </w:t>
      </w:r>
      <w:proofErr w:type="spellStart"/>
      <w:r w:rsidRPr="001A69B5">
        <w:t>elevar</w:t>
      </w:r>
      <w:proofErr w:type="spellEnd"/>
      <w:r w:rsidRPr="001A69B5">
        <w:t xml:space="preserve"> som forsørger barn.</w:t>
      </w:r>
    </w:p>
    <w:p w14:paraId="1FAAE6A0" w14:textId="68D67BCD" w:rsidR="003E7AB3" w:rsidRPr="003E7AB3" w:rsidRDefault="003E7AB3" w:rsidP="003E7AB3">
      <w:pPr>
        <w:pStyle w:val="tabell-tittel"/>
      </w:pPr>
      <w:proofErr w:type="spellStart"/>
      <w:r w:rsidRPr="001A69B5">
        <w:t>Hovudtal</w:t>
      </w:r>
      <w:proofErr w:type="spellEnd"/>
      <w:r w:rsidRPr="001A69B5">
        <w:t xml:space="preserve"> for tildeling til </w:t>
      </w:r>
      <w:proofErr w:type="spellStart"/>
      <w:r w:rsidRPr="001A69B5">
        <w:t>høgare</w:t>
      </w:r>
      <w:proofErr w:type="spellEnd"/>
      <w:r w:rsidRPr="001A69B5">
        <w:t xml:space="preserve"> utdanning m.m.</w:t>
      </w:r>
    </w:p>
    <w:p w14:paraId="5349F3F7"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51111363" w14:textId="77777777" w:rsidTr="003405E6">
        <w:trPr>
          <w:trHeight w:val="360"/>
        </w:trPr>
        <w:tc>
          <w:tcPr>
            <w:tcW w:w="3900" w:type="dxa"/>
          </w:tcPr>
          <w:p w14:paraId="3FB83880" w14:textId="77777777" w:rsidR="000513CD" w:rsidRPr="001A69B5" w:rsidRDefault="000513CD" w:rsidP="001A69B5"/>
        </w:tc>
        <w:tc>
          <w:tcPr>
            <w:tcW w:w="1400" w:type="dxa"/>
          </w:tcPr>
          <w:p w14:paraId="195C648A" w14:textId="77777777" w:rsidR="000513CD" w:rsidRPr="001A69B5" w:rsidRDefault="0009509B" w:rsidP="001A69B5">
            <w:r w:rsidRPr="001A69B5">
              <w:t>2017–18</w:t>
            </w:r>
          </w:p>
        </w:tc>
        <w:tc>
          <w:tcPr>
            <w:tcW w:w="1400" w:type="dxa"/>
          </w:tcPr>
          <w:p w14:paraId="0889B40A" w14:textId="77777777" w:rsidR="000513CD" w:rsidRPr="001A69B5" w:rsidRDefault="0009509B" w:rsidP="001A69B5">
            <w:r w:rsidRPr="001A69B5">
              <w:t>2018–19</w:t>
            </w:r>
          </w:p>
        </w:tc>
        <w:tc>
          <w:tcPr>
            <w:tcW w:w="1400" w:type="dxa"/>
          </w:tcPr>
          <w:p w14:paraId="25CC9610" w14:textId="77777777" w:rsidR="000513CD" w:rsidRPr="001A69B5" w:rsidRDefault="0009509B" w:rsidP="001A69B5">
            <w:r w:rsidRPr="001A69B5">
              <w:t>2019–20</w:t>
            </w:r>
          </w:p>
        </w:tc>
        <w:tc>
          <w:tcPr>
            <w:tcW w:w="1400" w:type="dxa"/>
          </w:tcPr>
          <w:p w14:paraId="34A5A0A8" w14:textId="77777777" w:rsidR="000513CD" w:rsidRPr="001A69B5" w:rsidRDefault="0009509B" w:rsidP="001A69B5">
            <w:r w:rsidRPr="001A69B5">
              <w:t>2020–21</w:t>
            </w:r>
          </w:p>
        </w:tc>
      </w:tr>
      <w:tr w:rsidR="000513CD" w:rsidRPr="001A69B5" w14:paraId="6E4F5429" w14:textId="77777777" w:rsidTr="003405E6">
        <w:trPr>
          <w:trHeight w:val="380"/>
        </w:trPr>
        <w:tc>
          <w:tcPr>
            <w:tcW w:w="3900" w:type="dxa"/>
          </w:tcPr>
          <w:p w14:paraId="1721AC50" w14:textId="77777777" w:rsidR="000513CD" w:rsidRPr="001A69B5" w:rsidRDefault="0009509B" w:rsidP="001A69B5">
            <w:proofErr w:type="spellStart"/>
            <w:r w:rsidRPr="001A69B5">
              <w:t>Talet</w:t>
            </w:r>
            <w:proofErr w:type="spellEnd"/>
            <w:r w:rsidRPr="001A69B5">
              <w:t xml:space="preserve"> på </w:t>
            </w:r>
            <w:proofErr w:type="spellStart"/>
            <w:r w:rsidRPr="001A69B5">
              <w:t>studentar</w:t>
            </w:r>
            <w:proofErr w:type="spellEnd"/>
            <w:r w:rsidRPr="001A69B5">
              <w:t xml:space="preserve"> i </w:t>
            </w:r>
            <w:proofErr w:type="spellStart"/>
            <w:r w:rsidRPr="001A69B5">
              <w:t>høgare</w:t>
            </w:r>
            <w:proofErr w:type="spellEnd"/>
            <w:r w:rsidRPr="001A69B5">
              <w:t xml:space="preserve"> utdanning</w:t>
            </w:r>
            <w:r w:rsidRPr="001A69B5">
              <w:rPr>
                <w:rStyle w:val="skrift-hevet"/>
              </w:rPr>
              <w:t>1</w:t>
            </w:r>
          </w:p>
        </w:tc>
        <w:tc>
          <w:tcPr>
            <w:tcW w:w="1400" w:type="dxa"/>
          </w:tcPr>
          <w:p w14:paraId="01DC2965" w14:textId="77777777" w:rsidR="000513CD" w:rsidRPr="001A69B5" w:rsidRDefault="0009509B" w:rsidP="001A69B5">
            <w:r w:rsidRPr="001A69B5">
              <w:t>289 958</w:t>
            </w:r>
          </w:p>
        </w:tc>
        <w:tc>
          <w:tcPr>
            <w:tcW w:w="1400" w:type="dxa"/>
          </w:tcPr>
          <w:p w14:paraId="762CC13C" w14:textId="77777777" w:rsidR="000513CD" w:rsidRPr="001A69B5" w:rsidRDefault="0009509B" w:rsidP="001A69B5">
            <w:r w:rsidRPr="001A69B5">
              <w:t>291 528</w:t>
            </w:r>
          </w:p>
        </w:tc>
        <w:tc>
          <w:tcPr>
            <w:tcW w:w="1400" w:type="dxa"/>
          </w:tcPr>
          <w:p w14:paraId="2DFE07D2" w14:textId="77777777" w:rsidR="000513CD" w:rsidRPr="001A69B5" w:rsidRDefault="0009509B" w:rsidP="001A69B5">
            <w:r w:rsidRPr="001A69B5">
              <w:t>294 561</w:t>
            </w:r>
          </w:p>
        </w:tc>
        <w:tc>
          <w:tcPr>
            <w:tcW w:w="1400" w:type="dxa"/>
          </w:tcPr>
          <w:p w14:paraId="057ED8C9" w14:textId="77777777" w:rsidR="000513CD" w:rsidRPr="001A69B5" w:rsidRDefault="0009509B" w:rsidP="001A69B5">
            <w:r w:rsidRPr="001A69B5">
              <w:t>305 879</w:t>
            </w:r>
          </w:p>
        </w:tc>
      </w:tr>
      <w:tr w:rsidR="000513CD" w:rsidRPr="001A69B5" w14:paraId="557B39E3" w14:textId="77777777" w:rsidTr="003405E6">
        <w:trPr>
          <w:trHeight w:val="640"/>
        </w:trPr>
        <w:tc>
          <w:tcPr>
            <w:tcW w:w="3900" w:type="dxa"/>
          </w:tcPr>
          <w:p w14:paraId="745C8B1F" w14:textId="77777777" w:rsidR="000513CD" w:rsidRPr="001A69B5" w:rsidRDefault="0009509B" w:rsidP="001A69B5">
            <w:proofErr w:type="spellStart"/>
            <w:r w:rsidRPr="001A69B5">
              <w:t>Talet</w:t>
            </w:r>
            <w:proofErr w:type="spellEnd"/>
            <w:r w:rsidRPr="001A69B5">
              <w:t xml:space="preserve"> på </w:t>
            </w:r>
            <w:proofErr w:type="spellStart"/>
            <w:r w:rsidRPr="001A69B5">
              <w:t>mottakarar</w:t>
            </w:r>
            <w:proofErr w:type="spellEnd"/>
            <w:r w:rsidRPr="001A69B5">
              <w:t xml:space="preserve"> av lån og stipend i </w:t>
            </w:r>
            <w:proofErr w:type="spellStart"/>
            <w:r w:rsidRPr="001A69B5">
              <w:t>høgare</w:t>
            </w:r>
            <w:proofErr w:type="spellEnd"/>
            <w:r w:rsidRPr="001A69B5">
              <w:t xml:space="preserve"> utdanning</w:t>
            </w:r>
          </w:p>
        </w:tc>
        <w:tc>
          <w:tcPr>
            <w:tcW w:w="1400" w:type="dxa"/>
          </w:tcPr>
          <w:p w14:paraId="1D522990" w14:textId="77777777" w:rsidR="000513CD" w:rsidRPr="001A69B5" w:rsidRDefault="0009509B" w:rsidP="001A69B5">
            <w:r w:rsidRPr="001A69B5">
              <w:t>197 838</w:t>
            </w:r>
          </w:p>
        </w:tc>
        <w:tc>
          <w:tcPr>
            <w:tcW w:w="1400" w:type="dxa"/>
          </w:tcPr>
          <w:p w14:paraId="7411322E" w14:textId="77777777" w:rsidR="000513CD" w:rsidRPr="001A69B5" w:rsidRDefault="0009509B" w:rsidP="001A69B5">
            <w:r w:rsidRPr="001A69B5">
              <w:t>198 291</w:t>
            </w:r>
          </w:p>
        </w:tc>
        <w:tc>
          <w:tcPr>
            <w:tcW w:w="1400" w:type="dxa"/>
          </w:tcPr>
          <w:p w14:paraId="52BF09BE" w14:textId="77777777" w:rsidR="000513CD" w:rsidRPr="001A69B5" w:rsidRDefault="0009509B" w:rsidP="001A69B5">
            <w:r w:rsidRPr="001A69B5">
              <w:t>199 493</w:t>
            </w:r>
          </w:p>
        </w:tc>
        <w:tc>
          <w:tcPr>
            <w:tcW w:w="1400" w:type="dxa"/>
          </w:tcPr>
          <w:p w14:paraId="05E5A1C2" w14:textId="77777777" w:rsidR="000513CD" w:rsidRPr="001A69B5" w:rsidRDefault="0009509B" w:rsidP="001A69B5">
            <w:r w:rsidRPr="001A69B5">
              <w:t>206 488</w:t>
            </w:r>
          </w:p>
        </w:tc>
      </w:tr>
      <w:tr w:rsidR="000513CD" w:rsidRPr="001A69B5" w14:paraId="3737FF63" w14:textId="77777777" w:rsidTr="003405E6">
        <w:trPr>
          <w:trHeight w:val="640"/>
        </w:trPr>
        <w:tc>
          <w:tcPr>
            <w:tcW w:w="3900" w:type="dxa"/>
          </w:tcPr>
          <w:p w14:paraId="73688BF5" w14:textId="32886750" w:rsidR="000513CD" w:rsidRPr="001A69B5" w:rsidRDefault="0009509B" w:rsidP="001A69B5">
            <w:proofErr w:type="spellStart"/>
            <w:r w:rsidRPr="001A69B5">
              <w:t>Talet</w:t>
            </w:r>
            <w:proofErr w:type="spellEnd"/>
            <w:r w:rsidRPr="001A69B5">
              <w:t xml:space="preserve"> på andre </w:t>
            </w:r>
            <w:proofErr w:type="spellStart"/>
            <w:r w:rsidRPr="001A69B5">
              <w:t>mottakarar</w:t>
            </w:r>
            <w:proofErr w:type="spellEnd"/>
            <w:r w:rsidRPr="001A69B5">
              <w:t xml:space="preserve"> av lån og stipend</w:t>
            </w:r>
            <w:r w:rsidRPr="001A69B5">
              <w:rPr>
                <w:rStyle w:val="skrift-hevet"/>
              </w:rPr>
              <w:t>2</w:t>
            </w:r>
          </w:p>
        </w:tc>
        <w:tc>
          <w:tcPr>
            <w:tcW w:w="1400" w:type="dxa"/>
          </w:tcPr>
          <w:p w14:paraId="0CCE35AF" w14:textId="77777777" w:rsidR="000513CD" w:rsidRPr="001A69B5" w:rsidRDefault="0009509B" w:rsidP="001A69B5">
            <w:r w:rsidRPr="001A69B5">
              <w:t>47 043</w:t>
            </w:r>
          </w:p>
        </w:tc>
        <w:tc>
          <w:tcPr>
            <w:tcW w:w="1400" w:type="dxa"/>
          </w:tcPr>
          <w:p w14:paraId="5DEE41D4" w14:textId="77777777" w:rsidR="000513CD" w:rsidRPr="001A69B5" w:rsidRDefault="0009509B" w:rsidP="001A69B5">
            <w:r w:rsidRPr="001A69B5">
              <w:t>51 739</w:t>
            </w:r>
          </w:p>
        </w:tc>
        <w:tc>
          <w:tcPr>
            <w:tcW w:w="1400" w:type="dxa"/>
          </w:tcPr>
          <w:p w14:paraId="18605841" w14:textId="77777777" w:rsidR="000513CD" w:rsidRPr="001A69B5" w:rsidRDefault="0009509B" w:rsidP="001A69B5">
            <w:r w:rsidRPr="001A69B5">
              <w:t>55 317</w:t>
            </w:r>
          </w:p>
        </w:tc>
        <w:tc>
          <w:tcPr>
            <w:tcW w:w="1400" w:type="dxa"/>
          </w:tcPr>
          <w:p w14:paraId="43268137" w14:textId="77777777" w:rsidR="000513CD" w:rsidRPr="001A69B5" w:rsidRDefault="0009509B" w:rsidP="001A69B5">
            <w:r w:rsidRPr="001A69B5">
              <w:t>57 553</w:t>
            </w:r>
          </w:p>
        </w:tc>
      </w:tr>
      <w:tr w:rsidR="000513CD" w:rsidRPr="001A69B5" w14:paraId="4F9B70D4" w14:textId="77777777" w:rsidTr="003405E6">
        <w:trPr>
          <w:trHeight w:val="640"/>
        </w:trPr>
        <w:tc>
          <w:tcPr>
            <w:tcW w:w="3900" w:type="dxa"/>
          </w:tcPr>
          <w:p w14:paraId="7A4D3BB9" w14:textId="35F040A1" w:rsidR="000513CD" w:rsidRPr="001A69B5" w:rsidRDefault="0009509B" w:rsidP="001A69B5">
            <w:r w:rsidRPr="001A69B5">
              <w:t xml:space="preserve">Sum lån inkl. </w:t>
            </w:r>
            <w:proofErr w:type="spellStart"/>
            <w:r w:rsidRPr="001A69B5">
              <w:t>omgjeringslån</w:t>
            </w:r>
            <w:proofErr w:type="spellEnd"/>
            <w:r w:rsidRPr="001A69B5">
              <w:t xml:space="preserve"> (i mill. kroner)</w:t>
            </w:r>
          </w:p>
        </w:tc>
        <w:tc>
          <w:tcPr>
            <w:tcW w:w="1400" w:type="dxa"/>
          </w:tcPr>
          <w:p w14:paraId="7FF92256" w14:textId="77777777" w:rsidR="000513CD" w:rsidRPr="001A69B5" w:rsidRDefault="0009509B" w:rsidP="001A69B5">
            <w:r w:rsidRPr="001A69B5">
              <w:t xml:space="preserve">25 588 </w:t>
            </w:r>
          </w:p>
        </w:tc>
        <w:tc>
          <w:tcPr>
            <w:tcW w:w="1400" w:type="dxa"/>
          </w:tcPr>
          <w:p w14:paraId="13A74072" w14:textId="77777777" w:rsidR="000513CD" w:rsidRPr="001A69B5" w:rsidRDefault="0009509B" w:rsidP="001A69B5">
            <w:r w:rsidRPr="001A69B5">
              <w:t>26 776</w:t>
            </w:r>
          </w:p>
        </w:tc>
        <w:tc>
          <w:tcPr>
            <w:tcW w:w="1400" w:type="dxa"/>
          </w:tcPr>
          <w:p w14:paraId="12600AFE" w14:textId="77777777" w:rsidR="000513CD" w:rsidRPr="001A69B5" w:rsidRDefault="0009509B" w:rsidP="001A69B5">
            <w:r w:rsidRPr="001A69B5">
              <w:t>29 614</w:t>
            </w:r>
          </w:p>
        </w:tc>
        <w:tc>
          <w:tcPr>
            <w:tcW w:w="1400" w:type="dxa"/>
          </w:tcPr>
          <w:p w14:paraId="099260E2" w14:textId="77777777" w:rsidR="000513CD" w:rsidRPr="001A69B5" w:rsidRDefault="0009509B" w:rsidP="001A69B5">
            <w:r w:rsidRPr="001A69B5">
              <w:t>32 523</w:t>
            </w:r>
          </w:p>
        </w:tc>
      </w:tr>
      <w:tr w:rsidR="000513CD" w:rsidRPr="001A69B5" w14:paraId="3DEAB1F0" w14:textId="77777777" w:rsidTr="003405E6">
        <w:trPr>
          <w:trHeight w:val="380"/>
        </w:trPr>
        <w:tc>
          <w:tcPr>
            <w:tcW w:w="3900" w:type="dxa"/>
          </w:tcPr>
          <w:p w14:paraId="19444DBC" w14:textId="77777777" w:rsidR="000513CD" w:rsidRPr="001A69B5" w:rsidRDefault="0009509B" w:rsidP="001A69B5">
            <w:r w:rsidRPr="001A69B5">
              <w:t>Gjennomsnittslån (i kroner)</w:t>
            </w:r>
          </w:p>
        </w:tc>
        <w:tc>
          <w:tcPr>
            <w:tcW w:w="1400" w:type="dxa"/>
          </w:tcPr>
          <w:p w14:paraId="6C66DB2B" w14:textId="77777777" w:rsidR="000513CD" w:rsidRPr="001A69B5" w:rsidRDefault="0009509B" w:rsidP="001A69B5">
            <w:r w:rsidRPr="001A69B5">
              <w:t xml:space="preserve">106 180 </w:t>
            </w:r>
          </w:p>
        </w:tc>
        <w:tc>
          <w:tcPr>
            <w:tcW w:w="1400" w:type="dxa"/>
          </w:tcPr>
          <w:p w14:paraId="40F2F177" w14:textId="77777777" w:rsidR="000513CD" w:rsidRPr="001A69B5" w:rsidRDefault="0009509B" w:rsidP="001A69B5">
            <w:r w:rsidRPr="001A69B5">
              <w:t>109 516</w:t>
            </w:r>
          </w:p>
        </w:tc>
        <w:tc>
          <w:tcPr>
            <w:tcW w:w="1400" w:type="dxa"/>
          </w:tcPr>
          <w:p w14:paraId="43262AFC" w14:textId="77777777" w:rsidR="000513CD" w:rsidRPr="001A69B5" w:rsidRDefault="0009509B" w:rsidP="001A69B5">
            <w:r w:rsidRPr="001A69B5">
              <w:t>118 042</w:t>
            </w:r>
          </w:p>
        </w:tc>
        <w:tc>
          <w:tcPr>
            <w:tcW w:w="1400" w:type="dxa"/>
          </w:tcPr>
          <w:p w14:paraId="2A4BEDB3" w14:textId="77777777" w:rsidR="000513CD" w:rsidRPr="001A69B5" w:rsidRDefault="0009509B" w:rsidP="001A69B5">
            <w:r w:rsidRPr="001A69B5">
              <w:t>124 813</w:t>
            </w:r>
            <w:r w:rsidRPr="001A69B5">
              <w:rPr>
                <w:rStyle w:val="skrift-hevet"/>
              </w:rPr>
              <w:t>3</w:t>
            </w:r>
          </w:p>
        </w:tc>
      </w:tr>
      <w:tr w:rsidR="000513CD" w:rsidRPr="001A69B5" w14:paraId="4C97620B" w14:textId="77777777" w:rsidTr="003405E6">
        <w:trPr>
          <w:trHeight w:val="640"/>
        </w:trPr>
        <w:tc>
          <w:tcPr>
            <w:tcW w:w="3900" w:type="dxa"/>
          </w:tcPr>
          <w:p w14:paraId="6FB909B8" w14:textId="5CEC2EC9" w:rsidR="000513CD" w:rsidRPr="001A69B5" w:rsidRDefault="0009509B" w:rsidP="001A69B5">
            <w:r w:rsidRPr="001A69B5">
              <w:t>Utbetalt konverteringsstipend</w:t>
            </w:r>
            <w:r w:rsidRPr="001A69B5">
              <w:rPr>
                <w:rStyle w:val="skrift-hevet"/>
              </w:rPr>
              <w:t>4</w:t>
            </w:r>
            <w:r w:rsidRPr="001A69B5">
              <w:t>(i mill. kroner)</w:t>
            </w:r>
          </w:p>
        </w:tc>
        <w:tc>
          <w:tcPr>
            <w:tcW w:w="1400" w:type="dxa"/>
          </w:tcPr>
          <w:p w14:paraId="28B6C744" w14:textId="77777777" w:rsidR="000513CD" w:rsidRPr="001A69B5" w:rsidRDefault="0009509B" w:rsidP="001A69B5">
            <w:r w:rsidRPr="001A69B5">
              <w:t>6 937</w:t>
            </w:r>
          </w:p>
        </w:tc>
        <w:tc>
          <w:tcPr>
            <w:tcW w:w="1400" w:type="dxa"/>
          </w:tcPr>
          <w:p w14:paraId="07073314" w14:textId="77777777" w:rsidR="000513CD" w:rsidRPr="001A69B5" w:rsidRDefault="0009509B" w:rsidP="001A69B5">
            <w:r w:rsidRPr="001A69B5">
              <w:t>7 063</w:t>
            </w:r>
          </w:p>
        </w:tc>
        <w:tc>
          <w:tcPr>
            <w:tcW w:w="1400" w:type="dxa"/>
          </w:tcPr>
          <w:p w14:paraId="3A3F42A9" w14:textId="77777777" w:rsidR="000513CD" w:rsidRPr="001A69B5" w:rsidRDefault="0009509B" w:rsidP="001A69B5">
            <w:r w:rsidRPr="001A69B5">
              <w:t>5 286</w:t>
            </w:r>
            <w:r w:rsidRPr="001A69B5">
              <w:rPr>
                <w:rStyle w:val="skrift-hevet"/>
              </w:rPr>
              <w:t>5</w:t>
            </w:r>
          </w:p>
        </w:tc>
        <w:tc>
          <w:tcPr>
            <w:tcW w:w="1400" w:type="dxa"/>
          </w:tcPr>
          <w:p w14:paraId="27ED104F" w14:textId="77777777" w:rsidR="000513CD" w:rsidRPr="001A69B5" w:rsidRDefault="0009509B" w:rsidP="001A69B5">
            <w:r w:rsidRPr="001A69B5">
              <w:t>1 634</w:t>
            </w:r>
            <w:r w:rsidRPr="001A69B5">
              <w:rPr>
                <w:rStyle w:val="skrift-hevet"/>
              </w:rPr>
              <w:t>5</w:t>
            </w:r>
          </w:p>
        </w:tc>
      </w:tr>
      <w:tr w:rsidR="000513CD" w:rsidRPr="001A69B5" w14:paraId="50C336DB" w14:textId="77777777" w:rsidTr="003405E6">
        <w:trPr>
          <w:trHeight w:val="380"/>
        </w:trPr>
        <w:tc>
          <w:tcPr>
            <w:tcW w:w="3900" w:type="dxa"/>
          </w:tcPr>
          <w:p w14:paraId="66991470" w14:textId="77777777" w:rsidR="000513CD" w:rsidRPr="001A69B5" w:rsidRDefault="0009509B" w:rsidP="001A69B5">
            <w:r w:rsidRPr="001A69B5">
              <w:t>Sum andre stipend (i mill. kroner)</w:t>
            </w:r>
          </w:p>
        </w:tc>
        <w:tc>
          <w:tcPr>
            <w:tcW w:w="1400" w:type="dxa"/>
          </w:tcPr>
          <w:p w14:paraId="19B201BA" w14:textId="77777777" w:rsidR="000513CD" w:rsidRPr="001A69B5" w:rsidRDefault="0009509B" w:rsidP="001A69B5">
            <w:r w:rsidRPr="001A69B5">
              <w:t>1 832</w:t>
            </w:r>
          </w:p>
        </w:tc>
        <w:tc>
          <w:tcPr>
            <w:tcW w:w="1400" w:type="dxa"/>
          </w:tcPr>
          <w:p w14:paraId="5CF90BC5" w14:textId="77777777" w:rsidR="000513CD" w:rsidRPr="001A69B5" w:rsidRDefault="0009509B" w:rsidP="001A69B5">
            <w:r w:rsidRPr="001A69B5">
              <w:t>2 086</w:t>
            </w:r>
          </w:p>
        </w:tc>
        <w:tc>
          <w:tcPr>
            <w:tcW w:w="1400" w:type="dxa"/>
          </w:tcPr>
          <w:p w14:paraId="59455E2E" w14:textId="77777777" w:rsidR="000513CD" w:rsidRPr="001A69B5" w:rsidRDefault="0009509B" w:rsidP="001A69B5">
            <w:r w:rsidRPr="001A69B5">
              <w:t>2 345</w:t>
            </w:r>
          </w:p>
        </w:tc>
        <w:tc>
          <w:tcPr>
            <w:tcW w:w="1400" w:type="dxa"/>
          </w:tcPr>
          <w:p w14:paraId="553AEDD7" w14:textId="77777777" w:rsidR="000513CD" w:rsidRPr="001A69B5" w:rsidRDefault="0009509B" w:rsidP="001A69B5">
            <w:r w:rsidRPr="001A69B5">
              <w:t>2 296</w:t>
            </w:r>
          </w:p>
        </w:tc>
      </w:tr>
    </w:tbl>
    <w:p w14:paraId="180FB380" w14:textId="77777777" w:rsidR="000513CD" w:rsidRPr="001A69B5" w:rsidRDefault="0009509B" w:rsidP="001A69B5">
      <w:pPr>
        <w:pStyle w:val="tabell-noter"/>
      </w:pPr>
      <w:r w:rsidRPr="001A69B5">
        <w:rPr>
          <w:rStyle w:val="skrift-hevet"/>
        </w:rPr>
        <w:t>1</w:t>
      </w:r>
      <w:r w:rsidRPr="001A69B5">
        <w:tab/>
      </w:r>
      <w:proofErr w:type="spellStart"/>
      <w:r w:rsidRPr="001A69B5">
        <w:t>Talet</w:t>
      </w:r>
      <w:proofErr w:type="spellEnd"/>
      <w:r w:rsidRPr="001A69B5">
        <w:t xml:space="preserve"> på </w:t>
      </w:r>
      <w:proofErr w:type="spellStart"/>
      <w:r w:rsidRPr="001A69B5">
        <w:t>studentar</w:t>
      </w:r>
      <w:proofErr w:type="spellEnd"/>
      <w:r w:rsidRPr="001A69B5">
        <w:t xml:space="preserve"> i </w:t>
      </w:r>
      <w:proofErr w:type="spellStart"/>
      <w:r w:rsidRPr="001A69B5">
        <w:t>høgare</w:t>
      </w:r>
      <w:proofErr w:type="spellEnd"/>
      <w:r w:rsidRPr="001A69B5">
        <w:t xml:space="preserve"> utdanning kjem </w:t>
      </w:r>
      <w:proofErr w:type="spellStart"/>
      <w:r w:rsidRPr="001A69B5">
        <w:t>frå</w:t>
      </w:r>
      <w:proofErr w:type="spellEnd"/>
      <w:r w:rsidRPr="001A69B5">
        <w:t xml:space="preserve"> Database for statistikk om </w:t>
      </w:r>
      <w:proofErr w:type="spellStart"/>
      <w:r w:rsidRPr="001A69B5">
        <w:t>høgare</w:t>
      </w:r>
      <w:proofErr w:type="spellEnd"/>
      <w:r w:rsidRPr="001A69B5">
        <w:t xml:space="preserve"> utdanning (DBH) og tal </w:t>
      </w:r>
      <w:proofErr w:type="spellStart"/>
      <w:r w:rsidRPr="001A69B5">
        <w:t>frå</w:t>
      </w:r>
      <w:proofErr w:type="spellEnd"/>
      <w:r w:rsidRPr="001A69B5">
        <w:t xml:space="preserve"> Lånekassen på </w:t>
      </w:r>
      <w:proofErr w:type="spellStart"/>
      <w:r w:rsidRPr="001A69B5">
        <w:t>studentar</w:t>
      </w:r>
      <w:proofErr w:type="spellEnd"/>
      <w:r w:rsidRPr="001A69B5">
        <w:t xml:space="preserve"> i utlandet.</w:t>
      </w:r>
    </w:p>
    <w:p w14:paraId="2D65F291" w14:textId="77777777" w:rsidR="000513CD" w:rsidRPr="001A69B5" w:rsidRDefault="0009509B" w:rsidP="001A69B5">
      <w:pPr>
        <w:pStyle w:val="tabell-noter"/>
      </w:pPr>
      <w:r w:rsidRPr="001A69B5">
        <w:rPr>
          <w:rStyle w:val="skrift-hevet"/>
        </w:rPr>
        <w:t>2</w:t>
      </w:r>
      <w:r w:rsidRPr="001A69B5">
        <w:tab/>
      </w:r>
      <w:proofErr w:type="spellStart"/>
      <w:r w:rsidRPr="001A69B5">
        <w:t>Tala</w:t>
      </w:r>
      <w:proofErr w:type="spellEnd"/>
      <w:r w:rsidRPr="001A69B5">
        <w:t xml:space="preserve"> gjeld </w:t>
      </w:r>
      <w:proofErr w:type="spellStart"/>
      <w:r w:rsidRPr="001A69B5">
        <w:t>studentar</w:t>
      </w:r>
      <w:proofErr w:type="spellEnd"/>
      <w:r w:rsidRPr="001A69B5">
        <w:t xml:space="preserve"> i </w:t>
      </w:r>
      <w:proofErr w:type="spellStart"/>
      <w:r w:rsidRPr="001A69B5">
        <w:t>fagskular</w:t>
      </w:r>
      <w:proofErr w:type="spellEnd"/>
      <w:r w:rsidRPr="001A69B5">
        <w:t xml:space="preserve">, </w:t>
      </w:r>
      <w:proofErr w:type="spellStart"/>
      <w:r w:rsidRPr="001A69B5">
        <w:t>folkehøgskular</w:t>
      </w:r>
      <w:proofErr w:type="spellEnd"/>
      <w:r w:rsidRPr="001A69B5">
        <w:t xml:space="preserve">, </w:t>
      </w:r>
      <w:proofErr w:type="spellStart"/>
      <w:r w:rsidRPr="001A69B5">
        <w:t>bibelskular</w:t>
      </w:r>
      <w:proofErr w:type="spellEnd"/>
      <w:r w:rsidRPr="001A69B5">
        <w:t xml:space="preserve"> og korte yrkesretta </w:t>
      </w:r>
      <w:proofErr w:type="spellStart"/>
      <w:r w:rsidRPr="001A69B5">
        <w:t>utdanningar</w:t>
      </w:r>
      <w:proofErr w:type="spellEnd"/>
      <w:r w:rsidRPr="001A69B5">
        <w:t xml:space="preserve"> og </w:t>
      </w:r>
      <w:proofErr w:type="spellStart"/>
      <w:r w:rsidRPr="001A69B5">
        <w:t>vaksne</w:t>
      </w:r>
      <w:proofErr w:type="spellEnd"/>
      <w:r w:rsidRPr="001A69B5">
        <w:t xml:space="preserve"> </w:t>
      </w:r>
      <w:proofErr w:type="spellStart"/>
      <w:r w:rsidRPr="001A69B5">
        <w:t>elevar</w:t>
      </w:r>
      <w:proofErr w:type="spellEnd"/>
      <w:r w:rsidRPr="001A69B5">
        <w:t xml:space="preserve"> og </w:t>
      </w:r>
      <w:proofErr w:type="spellStart"/>
      <w:r w:rsidRPr="001A69B5">
        <w:t>lærlingar</w:t>
      </w:r>
      <w:proofErr w:type="spellEnd"/>
      <w:r w:rsidRPr="001A69B5">
        <w:t xml:space="preserve"> i </w:t>
      </w:r>
      <w:proofErr w:type="spellStart"/>
      <w:r w:rsidRPr="001A69B5">
        <w:t>vidaregåande</w:t>
      </w:r>
      <w:proofErr w:type="spellEnd"/>
      <w:r w:rsidRPr="001A69B5">
        <w:t xml:space="preserve"> opplæring </w:t>
      </w:r>
      <w:proofErr w:type="spellStart"/>
      <w:r w:rsidRPr="001A69B5">
        <w:t>utan</w:t>
      </w:r>
      <w:proofErr w:type="spellEnd"/>
      <w:r w:rsidRPr="001A69B5">
        <w:t xml:space="preserve"> ungdomsrett.</w:t>
      </w:r>
    </w:p>
    <w:p w14:paraId="3B177FF0" w14:textId="77777777" w:rsidR="000513CD" w:rsidRPr="001A69B5" w:rsidRDefault="0009509B" w:rsidP="001A69B5">
      <w:pPr>
        <w:pStyle w:val="tabell-noter"/>
      </w:pPr>
      <w:r w:rsidRPr="001A69B5">
        <w:rPr>
          <w:rStyle w:val="skrift-hevet"/>
        </w:rPr>
        <w:t>3</w:t>
      </w:r>
      <w:r w:rsidRPr="001A69B5">
        <w:tab/>
      </w:r>
      <w:proofErr w:type="spellStart"/>
      <w:r w:rsidRPr="001A69B5">
        <w:t>Auka</w:t>
      </w:r>
      <w:proofErr w:type="spellEnd"/>
      <w:r w:rsidRPr="001A69B5">
        <w:t xml:space="preserve"> gjennomsnittslån kjem i </w:t>
      </w:r>
      <w:proofErr w:type="spellStart"/>
      <w:r w:rsidRPr="001A69B5">
        <w:t>hovudsak</w:t>
      </w:r>
      <w:proofErr w:type="spellEnd"/>
      <w:r w:rsidRPr="001A69B5">
        <w:t xml:space="preserve"> av innføringa av tilleggslån for </w:t>
      </w:r>
      <w:proofErr w:type="spellStart"/>
      <w:r w:rsidRPr="001A69B5">
        <w:t>studentar</w:t>
      </w:r>
      <w:proofErr w:type="spellEnd"/>
      <w:r w:rsidRPr="001A69B5">
        <w:t xml:space="preserve"> over 30 år og </w:t>
      </w:r>
      <w:proofErr w:type="spellStart"/>
      <w:r w:rsidRPr="001A69B5">
        <w:t>studentar</w:t>
      </w:r>
      <w:proofErr w:type="spellEnd"/>
      <w:r w:rsidRPr="001A69B5">
        <w:t xml:space="preserve"> som forsørger barn.</w:t>
      </w:r>
    </w:p>
    <w:p w14:paraId="0F93FD2C" w14:textId="77777777" w:rsidR="000513CD" w:rsidRPr="001A69B5" w:rsidRDefault="0009509B" w:rsidP="001A69B5">
      <w:pPr>
        <w:pStyle w:val="tabell-noter"/>
      </w:pPr>
      <w:r w:rsidRPr="001A69B5">
        <w:rPr>
          <w:rStyle w:val="skrift-hevet"/>
        </w:rPr>
        <w:t>4</w:t>
      </w:r>
      <w:r w:rsidRPr="001A69B5">
        <w:tab/>
        <w:t>Utbetalt stipend etter at behovsprøving mot inntekt og formue er gjennomført. Status per august 2021.</w:t>
      </w:r>
    </w:p>
    <w:p w14:paraId="3B643270" w14:textId="3EE46846" w:rsidR="000513CD" w:rsidRDefault="0009509B" w:rsidP="001A69B5">
      <w:pPr>
        <w:pStyle w:val="tabell-noter"/>
      </w:pPr>
      <w:r w:rsidRPr="001A69B5">
        <w:rPr>
          <w:rStyle w:val="skrift-hevet"/>
        </w:rPr>
        <w:t>5</w:t>
      </w:r>
      <w:r w:rsidRPr="001A69B5">
        <w:tab/>
      </w:r>
      <w:proofErr w:type="spellStart"/>
      <w:r w:rsidRPr="001A69B5">
        <w:t>Omgjering</w:t>
      </w:r>
      <w:proofErr w:type="spellEnd"/>
      <w:r w:rsidRPr="001A69B5">
        <w:t xml:space="preserve"> </w:t>
      </w:r>
      <w:proofErr w:type="spellStart"/>
      <w:r w:rsidRPr="001A69B5">
        <w:t>frå</w:t>
      </w:r>
      <w:proofErr w:type="spellEnd"/>
      <w:r w:rsidRPr="001A69B5">
        <w:t xml:space="preserve"> lån til stipend skjer samtidig som behovsprøvinga mot inntekt og formue blir gjennomført. Behovsprøvinga for 2020 er i </w:t>
      </w:r>
      <w:proofErr w:type="spellStart"/>
      <w:r w:rsidRPr="001A69B5">
        <w:t>hovudsak</w:t>
      </w:r>
      <w:proofErr w:type="spellEnd"/>
      <w:r w:rsidRPr="001A69B5">
        <w:t xml:space="preserve"> gjennomført, og </w:t>
      </w:r>
      <w:proofErr w:type="spellStart"/>
      <w:r w:rsidRPr="001A69B5">
        <w:t>ein</w:t>
      </w:r>
      <w:proofErr w:type="spellEnd"/>
      <w:r w:rsidRPr="001A69B5">
        <w:t xml:space="preserve"> stor del av konverteringsstipendet for dette året er derfor utbetalt. For 2021 er det </w:t>
      </w:r>
      <w:proofErr w:type="spellStart"/>
      <w:r w:rsidRPr="001A69B5">
        <w:t>enno</w:t>
      </w:r>
      <w:proofErr w:type="spellEnd"/>
      <w:r w:rsidRPr="001A69B5">
        <w:t xml:space="preserve"> </w:t>
      </w:r>
      <w:proofErr w:type="spellStart"/>
      <w:r w:rsidRPr="001A69B5">
        <w:t>ikkje</w:t>
      </w:r>
      <w:proofErr w:type="spellEnd"/>
      <w:r w:rsidRPr="001A69B5">
        <w:t xml:space="preserve"> utbetalt konverteringsstipend.</w:t>
      </w:r>
    </w:p>
    <w:p w14:paraId="5B81226A" w14:textId="5F115F3E" w:rsidR="003E7AB3" w:rsidRPr="003E7AB3" w:rsidRDefault="003E7AB3" w:rsidP="003E7AB3">
      <w:pPr>
        <w:pStyle w:val="tabell-tittel"/>
      </w:pPr>
      <w:r w:rsidRPr="001A69B5">
        <w:t xml:space="preserve">Fordeling av ulike stipendformer i </w:t>
      </w:r>
      <w:proofErr w:type="spellStart"/>
      <w:r w:rsidRPr="001A69B5">
        <w:t>dei</w:t>
      </w:r>
      <w:proofErr w:type="spellEnd"/>
      <w:r w:rsidRPr="001A69B5">
        <w:t xml:space="preserve"> to siste </w:t>
      </w:r>
      <w:proofErr w:type="spellStart"/>
      <w:r w:rsidRPr="001A69B5">
        <w:t>undervisningsåra</w:t>
      </w:r>
      <w:proofErr w:type="spellEnd"/>
    </w:p>
    <w:p w14:paraId="0DEFC809"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5BB1A84F" w14:textId="77777777" w:rsidTr="003405E6">
        <w:trPr>
          <w:trHeight w:val="360"/>
        </w:trPr>
        <w:tc>
          <w:tcPr>
            <w:tcW w:w="3900" w:type="dxa"/>
          </w:tcPr>
          <w:p w14:paraId="1507E613" w14:textId="77777777" w:rsidR="000513CD" w:rsidRPr="001A69B5" w:rsidRDefault="000513CD" w:rsidP="001A69B5"/>
        </w:tc>
        <w:tc>
          <w:tcPr>
            <w:tcW w:w="2800" w:type="dxa"/>
            <w:gridSpan w:val="2"/>
          </w:tcPr>
          <w:p w14:paraId="6B121FC5" w14:textId="77777777" w:rsidR="000513CD" w:rsidRPr="001A69B5" w:rsidRDefault="0009509B" w:rsidP="001A69B5">
            <w:proofErr w:type="spellStart"/>
            <w:r w:rsidRPr="001A69B5">
              <w:t>Talet</w:t>
            </w:r>
            <w:proofErr w:type="spellEnd"/>
            <w:r w:rsidRPr="001A69B5">
              <w:t xml:space="preserve"> på stipend</w:t>
            </w:r>
          </w:p>
        </w:tc>
        <w:tc>
          <w:tcPr>
            <w:tcW w:w="2800" w:type="dxa"/>
            <w:gridSpan w:val="2"/>
          </w:tcPr>
          <w:p w14:paraId="3159C39A" w14:textId="77777777" w:rsidR="000513CD" w:rsidRPr="001A69B5" w:rsidRDefault="0009509B" w:rsidP="001A69B5">
            <w:r w:rsidRPr="001A69B5">
              <w:t>Stipend i mill. kroner</w:t>
            </w:r>
          </w:p>
        </w:tc>
      </w:tr>
      <w:tr w:rsidR="000513CD" w:rsidRPr="001A69B5" w14:paraId="45B2552F" w14:textId="77777777" w:rsidTr="003405E6">
        <w:trPr>
          <w:trHeight w:val="360"/>
        </w:trPr>
        <w:tc>
          <w:tcPr>
            <w:tcW w:w="3900" w:type="dxa"/>
          </w:tcPr>
          <w:p w14:paraId="4992D5D6" w14:textId="77777777" w:rsidR="000513CD" w:rsidRPr="001A69B5" w:rsidRDefault="000513CD" w:rsidP="001A69B5"/>
        </w:tc>
        <w:tc>
          <w:tcPr>
            <w:tcW w:w="1400" w:type="dxa"/>
          </w:tcPr>
          <w:p w14:paraId="2122453E" w14:textId="77777777" w:rsidR="000513CD" w:rsidRPr="001A69B5" w:rsidRDefault="0009509B" w:rsidP="001A69B5">
            <w:r w:rsidRPr="001A69B5">
              <w:t>2019–20</w:t>
            </w:r>
          </w:p>
        </w:tc>
        <w:tc>
          <w:tcPr>
            <w:tcW w:w="1400" w:type="dxa"/>
          </w:tcPr>
          <w:p w14:paraId="3AC70E7A" w14:textId="77777777" w:rsidR="000513CD" w:rsidRPr="001A69B5" w:rsidRDefault="0009509B" w:rsidP="001A69B5">
            <w:r w:rsidRPr="001A69B5">
              <w:t>2020–21</w:t>
            </w:r>
          </w:p>
        </w:tc>
        <w:tc>
          <w:tcPr>
            <w:tcW w:w="1400" w:type="dxa"/>
          </w:tcPr>
          <w:p w14:paraId="01832595" w14:textId="77777777" w:rsidR="000513CD" w:rsidRPr="001A69B5" w:rsidRDefault="0009509B" w:rsidP="001A69B5">
            <w:r w:rsidRPr="001A69B5">
              <w:t>2019–20</w:t>
            </w:r>
          </w:p>
        </w:tc>
        <w:tc>
          <w:tcPr>
            <w:tcW w:w="1400" w:type="dxa"/>
          </w:tcPr>
          <w:p w14:paraId="1F456EA4" w14:textId="77777777" w:rsidR="000513CD" w:rsidRPr="001A69B5" w:rsidRDefault="0009509B" w:rsidP="001A69B5">
            <w:r w:rsidRPr="001A69B5">
              <w:t>2020–21</w:t>
            </w:r>
          </w:p>
        </w:tc>
      </w:tr>
      <w:tr w:rsidR="000513CD" w:rsidRPr="001A69B5" w14:paraId="6236C2CD" w14:textId="77777777" w:rsidTr="003405E6">
        <w:trPr>
          <w:trHeight w:val="380"/>
        </w:trPr>
        <w:tc>
          <w:tcPr>
            <w:tcW w:w="3900" w:type="dxa"/>
          </w:tcPr>
          <w:p w14:paraId="657AB59D" w14:textId="77777777" w:rsidR="000513CD" w:rsidRPr="001A69B5" w:rsidRDefault="0009509B" w:rsidP="001A69B5">
            <w:r w:rsidRPr="001A69B5">
              <w:t>Inntektsavhengig stipend</w:t>
            </w:r>
          </w:p>
        </w:tc>
        <w:tc>
          <w:tcPr>
            <w:tcW w:w="1400" w:type="dxa"/>
          </w:tcPr>
          <w:p w14:paraId="2F963FC6" w14:textId="77777777" w:rsidR="000513CD" w:rsidRPr="001A69B5" w:rsidRDefault="0009509B" w:rsidP="001A69B5">
            <w:r w:rsidRPr="001A69B5">
              <w:t>16 281</w:t>
            </w:r>
          </w:p>
        </w:tc>
        <w:tc>
          <w:tcPr>
            <w:tcW w:w="1400" w:type="dxa"/>
          </w:tcPr>
          <w:p w14:paraId="32194C72" w14:textId="77777777" w:rsidR="000513CD" w:rsidRPr="001A69B5" w:rsidRDefault="0009509B" w:rsidP="001A69B5">
            <w:r w:rsidRPr="001A69B5">
              <w:t>16 197</w:t>
            </w:r>
          </w:p>
        </w:tc>
        <w:tc>
          <w:tcPr>
            <w:tcW w:w="1400" w:type="dxa"/>
          </w:tcPr>
          <w:p w14:paraId="0F969020" w14:textId="77777777" w:rsidR="000513CD" w:rsidRPr="001A69B5" w:rsidRDefault="0009509B" w:rsidP="001A69B5">
            <w:r w:rsidRPr="001A69B5">
              <w:t>428</w:t>
            </w:r>
          </w:p>
        </w:tc>
        <w:tc>
          <w:tcPr>
            <w:tcW w:w="1400" w:type="dxa"/>
          </w:tcPr>
          <w:p w14:paraId="1E23E5E2" w14:textId="77777777" w:rsidR="000513CD" w:rsidRPr="001A69B5" w:rsidRDefault="0009509B" w:rsidP="001A69B5">
            <w:r w:rsidRPr="001A69B5">
              <w:t>441</w:t>
            </w:r>
          </w:p>
        </w:tc>
      </w:tr>
      <w:tr w:rsidR="000513CD" w:rsidRPr="001A69B5" w14:paraId="3966892A" w14:textId="77777777" w:rsidTr="003405E6">
        <w:trPr>
          <w:trHeight w:val="380"/>
        </w:trPr>
        <w:tc>
          <w:tcPr>
            <w:tcW w:w="3900" w:type="dxa"/>
          </w:tcPr>
          <w:p w14:paraId="69DC190C" w14:textId="77777777" w:rsidR="000513CD" w:rsidRPr="001A69B5" w:rsidRDefault="0009509B" w:rsidP="001A69B5">
            <w:proofErr w:type="spellStart"/>
            <w:r w:rsidRPr="001A69B5">
              <w:t>Bortebuarstipend</w:t>
            </w:r>
            <w:proofErr w:type="spellEnd"/>
          </w:p>
        </w:tc>
        <w:tc>
          <w:tcPr>
            <w:tcW w:w="1400" w:type="dxa"/>
          </w:tcPr>
          <w:p w14:paraId="3BB9D4C0" w14:textId="77777777" w:rsidR="000513CD" w:rsidRPr="001A69B5" w:rsidRDefault="0009509B" w:rsidP="001A69B5">
            <w:r w:rsidRPr="001A69B5">
              <w:t>25 123</w:t>
            </w:r>
          </w:p>
        </w:tc>
        <w:tc>
          <w:tcPr>
            <w:tcW w:w="1400" w:type="dxa"/>
          </w:tcPr>
          <w:p w14:paraId="63239919" w14:textId="77777777" w:rsidR="000513CD" w:rsidRPr="001A69B5" w:rsidRDefault="0009509B" w:rsidP="001A69B5">
            <w:r w:rsidRPr="001A69B5">
              <w:t>23 889</w:t>
            </w:r>
          </w:p>
        </w:tc>
        <w:tc>
          <w:tcPr>
            <w:tcW w:w="1400" w:type="dxa"/>
          </w:tcPr>
          <w:p w14:paraId="67B53BA1" w14:textId="77777777" w:rsidR="000513CD" w:rsidRPr="001A69B5" w:rsidRDefault="0009509B" w:rsidP="001A69B5">
            <w:r w:rsidRPr="001A69B5">
              <w:t>1 019</w:t>
            </w:r>
          </w:p>
        </w:tc>
        <w:tc>
          <w:tcPr>
            <w:tcW w:w="1400" w:type="dxa"/>
          </w:tcPr>
          <w:p w14:paraId="2EBD90BE" w14:textId="77777777" w:rsidR="000513CD" w:rsidRPr="001A69B5" w:rsidRDefault="0009509B" w:rsidP="001A69B5">
            <w:r w:rsidRPr="001A69B5">
              <w:t>991</w:t>
            </w:r>
          </w:p>
        </w:tc>
      </w:tr>
      <w:tr w:rsidR="000513CD" w:rsidRPr="001A69B5" w14:paraId="7B300AD8" w14:textId="77777777" w:rsidTr="003405E6">
        <w:trPr>
          <w:trHeight w:val="380"/>
        </w:trPr>
        <w:tc>
          <w:tcPr>
            <w:tcW w:w="3900" w:type="dxa"/>
          </w:tcPr>
          <w:p w14:paraId="2DA8D651" w14:textId="77777777" w:rsidR="000513CD" w:rsidRPr="001A69B5" w:rsidRDefault="0009509B" w:rsidP="001A69B5">
            <w:r w:rsidRPr="001A69B5">
              <w:t>Utstyrsstipend</w:t>
            </w:r>
          </w:p>
        </w:tc>
        <w:tc>
          <w:tcPr>
            <w:tcW w:w="1400" w:type="dxa"/>
          </w:tcPr>
          <w:p w14:paraId="4132B4E5" w14:textId="77777777" w:rsidR="000513CD" w:rsidRPr="001A69B5" w:rsidRDefault="0009509B" w:rsidP="001A69B5">
            <w:r w:rsidRPr="001A69B5">
              <w:t>158 657</w:t>
            </w:r>
          </w:p>
        </w:tc>
        <w:tc>
          <w:tcPr>
            <w:tcW w:w="1400" w:type="dxa"/>
          </w:tcPr>
          <w:p w14:paraId="51529C5E" w14:textId="77777777" w:rsidR="000513CD" w:rsidRPr="001A69B5" w:rsidRDefault="0009509B" w:rsidP="001A69B5">
            <w:r w:rsidRPr="001A69B5">
              <w:t>158 721</w:t>
            </w:r>
          </w:p>
        </w:tc>
        <w:tc>
          <w:tcPr>
            <w:tcW w:w="1400" w:type="dxa"/>
          </w:tcPr>
          <w:p w14:paraId="6945A08E" w14:textId="77777777" w:rsidR="000513CD" w:rsidRPr="001A69B5" w:rsidRDefault="0009509B" w:rsidP="001A69B5">
            <w:r w:rsidRPr="001A69B5">
              <w:t>269</w:t>
            </w:r>
          </w:p>
        </w:tc>
        <w:tc>
          <w:tcPr>
            <w:tcW w:w="1400" w:type="dxa"/>
          </w:tcPr>
          <w:p w14:paraId="2F2D62B2" w14:textId="77777777" w:rsidR="000513CD" w:rsidRPr="001A69B5" w:rsidRDefault="0009509B" w:rsidP="001A69B5">
            <w:r w:rsidRPr="001A69B5">
              <w:t>312</w:t>
            </w:r>
          </w:p>
        </w:tc>
      </w:tr>
      <w:tr w:rsidR="000513CD" w:rsidRPr="001A69B5" w14:paraId="14743FDB" w14:textId="77777777" w:rsidTr="003405E6">
        <w:trPr>
          <w:trHeight w:val="380"/>
        </w:trPr>
        <w:tc>
          <w:tcPr>
            <w:tcW w:w="3900" w:type="dxa"/>
          </w:tcPr>
          <w:p w14:paraId="7D1D0BE8" w14:textId="77777777" w:rsidR="000513CD" w:rsidRPr="001A69B5" w:rsidRDefault="0009509B" w:rsidP="001A69B5">
            <w:r w:rsidRPr="001A69B5">
              <w:t>Flyktningstipend</w:t>
            </w:r>
            <w:r w:rsidRPr="001A69B5">
              <w:rPr>
                <w:rStyle w:val="skrift-hevet"/>
              </w:rPr>
              <w:t>1</w:t>
            </w:r>
          </w:p>
        </w:tc>
        <w:tc>
          <w:tcPr>
            <w:tcW w:w="1400" w:type="dxa"/>
          </w:tcPr>
          <w:p w14:paraId="5E5EC4D5" w14:textId="77777777" w:rsidR="000513CD" w:rsidRPr="001A69B5" w:rsidRDefault="0009509B" w:rsidP="001A69B5">
            <w:r w:rsidRPr="001A69B5">
              <w:t>12 392</w:t>
            </w:r>
          </w:p>
        </w:tc>
        <w:tc>
          <w:tcPr>
            <w:tcW w:w="1400" w:type="dxa"/>
          </w:tcPr>
          <w:p w14:paraId="74B1FB76" w14:textId="77777777" w:rsidR="000513CD" w:rsidRPr="001A69B5" w:rsidRDefault="0009509B" w:rsidP="001A69B5">
            <w:r w:rsidRPr="001A69B5">
              <w:t>11 932</w:t>
            </w:r>
          </w:p>
        </w:tc>
        <w:tc>
          <w:tcPr>
            <w:tcW w:w="1400" w:type="dxa"/>
          </w:tcPr>
          <w:p w14:paraId="6B08E722" w14:textId="77777777" w:rsidR="000513CD" w:rsidRPr="001A69B5" w:rsidRDefault="0009509B" w:rsidP="001A69B5">
            <w:r w:rsidRPr="001A69B5">
              <w:t>1 006</w:t>
            </w:r>
          </w:p>
        </w:tc>
        <w:tc>
          <w:tcPr>
            <w:tcW w:w="1400" w:type="dxa"/>
          </w:tcPr>
          <w:p w14:paraId="4F97FA90" w14:textId="77777777" w:rsidR="000513CD" w:rsidRPr="001A69B5" w:rsidRDefault="0009509B" w:rsidP="001A69B5">
            <w:r w:rsidRPr="001A69B5">
              <w:t>976</w:t>
            </w:r>
          </w:p>
        </w:tc>
      </w:tr>
      <w:tr w:rsidR="000513CD" w:rsidRPr="001A69B5" w14:paraId="1B3CFB70" w14:textId="77777777" w:rsidTr="003405E6">
        <w:trPr>
          <w:trHeight w:val="380"/>
        </w:trPr>
        <w:tc>
          <w:tcPr>
            <w:tcW w:w="3900" w:type="dxa"/>
          </w:tcPr>
          <w:p w14:paraId="4AC26A5B" w14:textId="77777777" w:rsidR="000513CD" w:rsidRPr="001A69B5" w:rsidRDefault="0009509B" w:rsidP="001A69B5">
            <w:r w:rsidRPr="001A69B5">
              <w:t xml:space="preserve">Stipend til </w:t>
            </w:r>
            <w:proofErr w:type="spellStart"/>
            <w:r w:rsidRPr="001A69B5">
              <w:t>skulepengar</w:t>
            </w:r>
            <w:proofErr w:type="spellEnd"/>
            <w:r w:rsidRPr="001A69B5">
              <w:t xml:space="preserve"> i utlandet</w:t>
            </w:r>
          </w:p>
        </w:tc>
        <w:tc>
          <w:tcPr>
            <w:tcW w:w="1400" w:type="dxa"/>
          </w:tcPr>
          <w:p w14:paraId="1F770EEF" w14:textId="77777777" w:rsidR="000513CD" w:rsidRPr="001A69B5" w:rsidRDefault="0009509B" w:rsidP="001A69B5">
            <w:r w:rsidRPr="001A69B5">
              <w:t>14 357</w:t>
            </w:r>
          </w:p>
        </w:tc>
        <w:tc>
          <w:tcPr>
            <w:tcW w:w="1400" w:type="dxa"/>
          </w:tcPr>
          <w:p w14:paraId="3584B38D" w14:textId="77777777" w:rsidR="000513CD" w:rsidRPr="001A69B5" w:rsidRDefault="0009509B" w:rsidP="001A69B5">
            <w:r w:rsidRPr="001A69B5">
              <w:t>10 617</w:t>
            </w:r>
          </w:p>
        </w:tc>
        <w:tc>
          <w:tcPr>
            <w:tcW w:w="1400" w:type="dxa"/>
          </w:tcPr>
          <w:p w14:paraId="3EE90210" w14:textId="77777777" w:rsidR="000513CD" w:rsidRPr="001A69B5" w:rsidRDefault="0009509B" w:rsidP="001A69B5">
            <w:r w:rsidRPr="001A69B5">
              <w:t>442</w:t>
            </w:r>
          </w:p>
        </w:tc>
        <w:tc>
          <w:tcPr>
            <w:tcW w:w="1400" w:type="dxa"/>
          </w:tcPr>
          <w:p w14:paraId="0C00F17D" w14:textId="77777777" w:rsidR="000513CD" w:rsidRPr="001A69B5" w:rsidRDefault="0009509B" w:rsidP="001A69B5">
            <w:r w:rsidRPr="001A69B5">
              <w:t>361</w:t>
            </w:r>
          </w:p>
        </w:tc>
      </w:tr>
      <w:tr w:rsidR="000513CD" w:rsidRPr="001A69B5" w14:paraId="3FE2907D" w14:textId="77777777" w:rsidTr="003405E6">
        <w:trPr>
          <w:trHeight w:val="380"/>
        </w:trPr>
        <w:tc>
          <w:tcPr>
            <w:tcW w:w="3900" w:type="dxa"/>
          </w:tcPr>
          <w:p w14:paraId="0D86C5EB" w14:textId="77777777" w:rsidR="000513CD" w:rsidRPr="001A69B5" w:rsidRDefault="0009509B" w:rsidP="001A69B5">
            <w:r w:rsidRPr="001A69B5">
              <w:t xml:space="preserve">Utvida stipend til </w:t>
            </w:r>
            <w:proofErr w:type="spellStart"/>
            <w:r w:rsidRPr="001A69B5">
              <w:t>skulepengar</w:t>
            </w:r>
            <w:proofErr w:type="spellEnd"/>
            <w:r w:rsidRPr="001A69B5">
              <w:t xml:space="preserve"> i utlandet</w:t>
            </w:r>
            <w:r w:rsidRPr="001A69B5">
              <w:rPr>
                <w:rStyle w:val="skrift-hevet"/>
              </w:rPr>
              <w:t>2</w:t>
            </w:r>
          </w:p>
        </w:tc>
        <w:tc>
          <w:tcPr>
            <w:tcW w:w="1400" w:type="dxa"/>
          </w:tcPr>
          <w:p w14:paraId="06636DC4" w14:textId="77777777" w:rsidR="000513CD" w:rsidRPr="001A69B5" w:rsidRDefault="0009509B" w:rsidP="001A69B5">
            <w:r w:rsidRPr="001A69B5">
              <w:t>1 807</w:t>
            </w:r>
          </w:p>
        </w:tc>
        <w:tc>
          <w:tcPr>
            <w:tcW w:w="1400" w:type="dxa"/>
          </w:tcPr>
          <w:p w14:paraId="2F769DD2" w14:textId="77777777" w:rsidR="000513CD" w:rsidRPr="001A69B5" w:rsidRDefault="0009509B" w:rsidP="001A69B5">
            <w:r w:rsidRPr="001A69B5">
              <w:t>1 188</w:t>
            </w:r>
          </w:p>
        </w:tc>
        <w:tc>
          <w:tcPr>
            <w:tcW w:w="1400" w:type="dxa"/>
          </w:tcPr>
          <w:p w14:paraId="74913BCE" w14:textId="77777777" w:rsidR="000513CD" w:rsidRPr="001A69B5" w:rsidRDefault="0009509B" w:rsidP="001A69B5">
            <w:r w:rsidRPr="001A69B5">
              <w:t>95</w:t>
            </w:r>
          </w:p>
        </w:tc>
        <w:tc>
          <w:tcPr>
            <w:tcW w:w="1400" w:type="dxa"/>
          </w:tcPr>
          <w:p w14:paraId="02B048B9" w14:textId="77777777" w:rsidR="000513CD" w:rsidRPr="001A69B5" w:rsidRDefault="0009509B" w:rsidP="001A69B5">
            <w:r w:rsidRPr="001A69B5">
              <w:t>79</w:t>
            </w:r>
          </w:p>
        </w:tc>
      </w:tr>
      <w:tr w:rsidR="000513CD" w:rsidRPr="001A69B5" w14:paraId="3CBE371E" w14:textId="77777777" w:rsidTr="003405E6">
        <w:trPr>
          <w:trHeight w:val="640"/>
        </w:trPr>
        <w:tc>
          <w:tcPr>
            <w:tcW w:w="3900" w:type="dxa"/>
          </w:tcPr>
          <w:p w14:paraId="71CDD67D" w14:textId="77777777" w:rsidR="000513CD" w:rsidRPr="001A69B5" w:rsidRDefault="0009509B" w:rsidP="001A69B5">
            <w:r w:rsidRPr="001A69B5">
              <w:t>Valutajustering (netto) av stipend og utvida stipend</w:t>
            </w:r>
            <w:r w:rsidRPr="001A69B5">
              <w:rPr>
                <w:rStyle w:val="skrift-hevet"/>
              </w:rPr>
              <w:t>2</w:t>
            </w:r>
            <w:r w:rsidRPr="001A69B5">
              <w:t xml:space="preserve">til </w:t>
            </w:r>
            <w:proofErr w:type="spellStart"/>
            <w:r w:rsidRPr="001A69B5">
              <w:t>skulepengar</w:t>
            </w:r>
            <w:proofErr w:type="spellEnd"/>
            <w:r w:rsidRPr="001A69B5">
              <w:t xml:space="preserve"> i utlandet</w:t>
            </w:r>
          </w:p>
        </w:tc>
        <w:tc>
          <w:tcPr>
            <w:tcW w:w="1400" w:type="dxa"/>
          </w:tcPr>
          <w:p w14:paraId="00AA6A68" w14:textId="77777777" w:rsidR="000513CD" w:rsidRPr="001A69B5" w:rsidRDefault="0009509B" w:rsidP="001A69B5">
            <w:r w:rsidRPr="001A69B5">
              <w:t>13 129</w:t>
            </w:r>
          </w:p>
        </w:tc>
        <w:tc>
          <w:tcPr>
            <w:tcW w:w="1400" w:type="dxa"/>
          </w:tcPr>
          <w:p w14:paraId="24C0C7F6" w14:textId="77777777" w:rsidR="000513CD" w:rsidRPr="001A69B5" w:rsidRDefault="0009509B" w:rsidP="001A69B5">
            <w:r w:rsidRPr="001A69B5">
              <w:t>10 665</w:t>
            </w:r>
          </w:p>
        </w:tc>
        <w:tc>
          <w:tcPr>
            <w:tcW w:w="1400" w:type="dxa"/>
          </w:tcPr>
          <w:p w14:paraId="12C3FA58" w14:textId="77777777" w:rsidR="000513CD" w:rsidRPr="001A69B5" w:rsidRDefault="0009509B" w:rsidP="001A69B5">
            <w:r w:rsidRPr="001A69B5">
              <w:t>10</w:t>
            </w:r>
          </w:p>
        </w:tc>
        <w:tc>
          <w:tcPr>
            <w:tcW w:w="1400" w:type="dxa"/>
          </w:tcPr>
          <w:p w14:paraId="0367B603" w14:textId="77777777" w:rsidR="000513CD" w:rsidRPr="001A69B5" w:rsidRDefault="0009509B" w:rsidP="001A69B5">
            <w:r w:rsidRPr="001A69B5">
              <w:t>–26</w:t>
            </w:r>
          </w:p>
        </w:tc>
      </w:tr>
      <w:tr w:rsidR="000513CD" w:rsidRPr="001A69B5" w14:paraId="13B63A5E" w14:textId="77777777" w:rsidTr="003405E6">
        <w:trPr>
          <w:trHeight w:val="640"/>
        </w:trPr>
        <w:tc>
          <w:tcPr>
            <w:tcW w:w="3900" w:type="dxa"/>
          </w:tcPr>
          <w:p w14:paraId="6855478F" w14:textId="77777777" w:rsidR="000513CD" w:rsidRPr="001A69B5" w:rsidRDefault="0009509B" w:rsidP="001A69B5">
            <w:r w:rsidRPr="001A69B5">
              <w:t xml:space="preserve">Stipend til </w:t>
            </w:r>
            <w:proofErr w:type="spellStart"/>
            <w:r w:rsidRPr="001A69B5">
              <w:t>skulepengar</w:t>
            </w:r>
            <w:proofErr w:type="spellEnd"/>
            <w:r w:rsidRPr="001A69B5">
              <w:t xml:space="preserve"> ved </w:t>
            </w:r>
            <w:proofErr w:type="spellStart"/>
            <w:r w:rsidRPr="001A69B5">
              <w:t>utanlandske</w:t>
            </w:r>
            <w:proofErr w:type="spellEnd"/>
            <w:r w:rsidRPr="001A69B5">
              <w:t xml:space="preserve"> eller internasjonale </w:t>
            </w:r>
            <w:proofErr w:type="spellStart"/>
            <w:r w:rsidRPr="001A69B5">
              <w:t>vidaregåande</w:t>
            </w:r>
            <w:proofErr w:type="spellEnd"/>
            <w:r w:rsidRPr="001A69B5">
              <w:t xml:space="preserve"> </w:t>
            </w:r>
            <w:proofErr w:type="spellStart"/>
            <w:r w:rsidRPr="001A69B5">
              <w:t>skular</w:t>
            </w:r>
            <w:proofErr w:type="spellEnd"/>
          </w:p>
        </w:tc>
        <w:tc>
          <w:tcPr>
            <w:tcW w:w="1400" w:type="dxa"/>
          </w:tcPr>
          <w:p w14:paraId="2AA73063" w14:textId="77777777" w:rsidR="000513CD" w:rsidRPr="001A69B5" w:rsidRDefault="0009509B" w:rsidP="001A69B5">
            <w:r w:rsidRPr="001A69B5">
              <w:t>824</w:t>
            </w:r>
          </w:p>
        </w:tc>
        <w:tc>
          <w:tcPr>
            <w:tcW w:w="1400" w:type="dxa"/>
          </w:tcPr>
          <w:p w14:paraId="6AF80DF8" w14:textId="77777777" w:rsidR="000513CD" w:rsidRPr="001A69B5" w:rsidRDefault="0009509B" w:rsidP="001A69B5">
            <w:r w:rsidRPr="001A69B5">
              <w:t>366</w:t>
            </w:r>
          </w:p>
        </w:tc>
        <w:tc>
          <w:tcPr>
            <w:tcW w:w="1400" w:type="dxa"/>
          </w:tcPr>
          <w:p w14:paraId="493CD249" w14:textId="77777777" w:rsidR="000513CD" w:rsidRPr="001A69B5" w:rsidRDefault="0009509B" w:rsidP="001A69B5">
            <w:r w:rsidRPr="001A69B5">
              <w:t>63</w:t>
            </w:r>
          </w:p>
        </w:tc>
        <w:tc>
          <w:tcPr>
            <w:tcW w:w="1400" w:type="dxa"/>
          </w:tcPr>
          <w:p w14:paraId="3D5C29A4" w14:textId="77777777" w:rsidR="000513CD" w:rsidRPr="001A69B5" w:rsidRDefault="0009509B" w:rsidP="001A69B5">
            <w:r w:rsidRPr="001A69B5">
              <w:t>33</w:t>
            </w:r>
          </w:p>
        </w:tc>
      </w:tr>
      <w:tr w:rsidR="000513CD" w:rsidRPr="001A69B5" w14:paraId="7C2FD2DA" w14:textId="77777777" w:rsidTr="003405E6">
        <w:trPr>
          <w:trHeight w:val="380"/>
        </w:trPr>
        <w:tc>
          <w:tcPr>
            <w:tcW w:w="3900" w:type="dxa"/>
          </w:tcPr>
          <w:p w14:paraId="50E9EE0E" w14:textId="77777777" w:rsidR="000513CD" w:rsidRPr="001A69B5" w:rsidRDefault="0009509B" w:rsidP="001A69B5">
            <w:r w:rsidRPr="001A69B5">
              <w:t>Språkstipend</w:t>
            </w:r>
          </w:p>
        </w:tc>
        <w:tc>
          <w:tcPr>
            <w:tcW w:w="1400" w:type="dxa"/>
          </w:tcPr>
          <w:p w14:paraId="395E7AFC" w14:textId="77777777" w:rsidR="000513CD" w:rsidRPr="001A69B5" w:rsidRDefault="0009509B" w:rsidP="001A69B5">
            <w:r w:rsidRPr="001A69B5">
              <w:t>455</w:t>
            </w:r>
          </w:p>
        </w:tc>
        <w:tc>
          <w:tcPr>
            <w:tcW w:w="1400" w:type="dxa"/>
          </w:tcPr>
          <w:p w14:paraId="78A0DE99" w14:textId="77777777" w:rsidR="000513CD" w:rsidRPr="001A69B5" w:rsidRDefault="0009509B" w:rsidP="001A69B5">
            <w:r w:rsidRPr="001A69B5">
              <w:t>95</w:t>
            </w:r>
          </w:p>
        </w:tc>
        <w:tc>
          <w:tcPr>
            <w:tcW w:w="1400" w:type="dxa"/>
          </w:tcPr>
          <w:p w14:paraId="4E88979B" w14:textId="77777777" w:rsidR="000513CD" w:rsidRPr="001A69B5" w:rsidRDefault="0009509B" w:rsidP="001A69B5">
            <w:r w:rsidRPr="001A69B5">
              <w:t>10</w:t>
            </w:r>
          </w:p>
        </w:tc>
        <w:tc>
          <w:tcPr>
            <w:tcW w:w="1400" w:type="dxa"/>
          </w:tcPr>
          <w:p w14:paraId="692CF13E" w14:textId="77777777" w:rsidR="000513CD" w:rsidRPr="001A69B5" w:rsidRDefault="0009509B" w:rsidP="001A69B5">
            <w:r w:rsidRPr="001A69B5">
              <w:t>2</w:t>
            </w:r>
          </w:p>
        </w:tc>
      </w:tr>
      <w:tr w:rsidR="000513CD" w:rsidRPr="001A69B5" w14:paraId="3DC446BD" w14:textId="77777777" w:rsidTr="003405E6">
        <w:trPr>
          <w:trHeight w:val="640"/>
        </w:trPr>
        <w:tc>
          <w:tcPr>
            <w:tcW w:w="3900" w:type="dxa"/>
          </w:tcPr>
          <w:p w14:paraId="51B8F4A6" w14:textId="77777777" w:rsidR="000513CD" w:rsidRPr="001A69B5" w:rsidRDefault="0009509B" w:rsidP="001A69B5">
            <w:r w:rsidRPr="001A69B5">
              <w:t>Tilleggsstipend til tilrettelagd utdanning i Frankrike og Tyskland</w:t>
            </w:r>
          </w:p>
        </w:tc>
        <w:tc>
          <w:tcPr>
            <w:tcW w:w="1400" w:type="dxa"/>
          </w:tcPr>
          <w:p w14:paraId="3F8E5D18" w14:textId="77777777" w:rsidR="000513CD" w:rsidRPr="001A69B5" w:rsidRDefault="0009509B" w:rsidP="001A69B5">
            <w:r w:rsidRPr="001A69B5">
              <w:t>40</w:t>
            </w:r>
          </w:p>
        </w:tc>
        <w:tc>
          <w:tcPr>
            <w:tcW w:w="1400" w:type="dxa"/>
          </w:tcPr>
          <w:p w14:paraId="539644EC" w14:textId="77777777" w:rsidR="000513CD" w:rsidRPr="001A69B5" w:rsidRDefault="0009509B" w:rsidP="001A69B5">
            <w:r w:rsidRPr="001A69B5">
              <w:t>46</w:t>
            </w:r>
          </w:p>
        </w:tc>
        <w:tc>
          <w:tcPr>
            <w:tcW w:w="1400" w:type="dxa"/>
          </w:tcPr>
          <w:p w14:paraId="46DEFE75" w14:textId="77777777" w:rsidR="000513CD" w:rsidRPr="001A69B5" w:rsidRDefault="0009509B" w:rsidP="001A69B5">
            <w:r w:rsidRPr="001A69B5">
              <w:t>1</w:t>
            </w:r>
          </w:p>
        </w:tc>
        <w:tc>
          <w:tcPr>
            <w:tcW w:w="1400" w:type="dxa"/>
          </w:tcPr>
          <w:p w14:paraId="73D4977B" w14:textId="77777777" w:rsidR="000513CD" w:rsidRPr="001A69B5" w:rsidRDefault="0009509B" w:rsidP="001A69B5">
            <w:r w:rsidRPr="001A69B5">
              <w:t>1</w:t>
            </w:r>
          </w:p>
        </w:tc>
      </w:tr>
      <w:tr w:rsidR="000513CD" w:rsidRPr="001A69B5" w14:paraId="0DF46BD6" w14:textId="77777777" w:rsidTr="003405E6">
        <w:trPr>
          <w:trHeight w:val="380"/>
        </w:trPr>
        <w:tc>
          <w:tcPr>
            <w:tcW w:w="3900" w:type="dxa"/>
          </w:tcPr>
          <w:p w14:paraId="2DDAA0A5" w14:textId="77777777" w:rsidR="000513CD" w:rsidRPr="001A69B5" w:rsidRDefault="0009509B" w:rsidP="001A69B5">
            <w:r w:rsidRPr="001A69B5">
              <w:t xml:space="preserve">Reisestipend, </w:t>
            </w:r>
            <w:proofErr w:type="spellStart"/>
            <w:r w:rsidRPr="001A69B5">
              <w:t>Noreg</w:t>
            </w:r>
            <w:proofErr w:type="spellEnd"/>
            <w:r w:rsidRPr="001A69B5">
              <w:t xml:space="preserve"> og Norden</w:t>
            </w:r>
          </w:p>
        </w:tc>
        <w:tc>
          <w:tcPr>
            <w:tcW w:w="1400" w:type="dxa"/>
          </w:tcPr>
          <w:p w14:paraId="3751A791" w14:textId="77777777" w:rsidR="000513CD" w:rsidRPr="001A69B5" w:rsidRDefault="0009509B" w:rsidP="001A69B5">
            <w:r w:rsidRPr="001A69B5">
              <w:t>8 293</w:t>
            </w:r>
          </w:p>
        </w:tc>
        <w:tc>
          <w:tcPr>
            <w:tcW w:w="1400" w:type="dxa"/>
          </w:tcPr>
          <w:p w14:paraId="52964668" w14:textId="77777777" w:rsidR="000513CD" w:rsidRPr="001A69B5" w:rsidRDefault="0009509B" w:rsidP="001A69B5">
            <w:r w:rsidRPr="001A69B5">
              <w:t>7 847</w:t>
            </w:r>
          </w:p>
        </w:tc>
        <w:tc>
          <w:tcPr>
            <w:tcW w:w="1400" w:type="dxa"/>
          </w:tcPr>
          <w:p w14:paraId="6A17F0BA" w14:textId="77777777" w:rsidR="000513CD" w:rsidRPr="001A69B5" w:rsidRDefault="0009509B" w:rsidP="001A69B5">
            <w:r w:rsidRPr="001A69B5">
              <w:t>16</w:t>
            </w:r>
          </w:p>
        </w:tc>
        <w:tc>
          <w:tcPr>
            <w:tcW w:w="1400" w:type="dxa"/>
          </w:tcPr>
          <w:p w14:paraId="337AED75" w14:textId="77777777" w:rsidR="000513CD" w:rsidRPr="001A69B5" w:rsidRDefault="0009509B" w:rsidP="001A69B5">
            <w:r w:rsidRPr="001A69B5">
              <w:t>15</w:t>
            </w:r>
          </w:p>
        </w:tc>
      </w:tr>
      <w:tr w:rsidR="000513CD" w:rsidRPr="001A69B5" w14:paraId="6273D445" w14:textId="77777777" w:rsidTr="003405E6">
        <w:trPr>
          <w:trHeight w:val="380"/>
        </w:trPr>
        <w:tc>
          <w:tcPr>
            <w:tcW w:w="3900" w:type="dxa"/>
          </w:tcPr>
          <w:p w14:paraId="74D9AB68" w14:textId="77777777" w:rsidR="000513CD" w:rsidRPr="001A69B5" w:rsidRDefault="0009509B" w:rsidP="001A69B5">
            <w:r w:rsidRPr="001A69B5">
              <w:t xml:space="preserve">Reisestipend, </w:t>
            </w:r>
            <w:proofErr w:type="spellStart"/>
            <w:r w:rsidRPr="001A69B5">
              <w:t>utanfor</w:t>
            </w:r>
            <w:proofErr w:type="spellEnd"/>
            <w:r w:rsidRPr="001A69B5">
              <w:t xml:space="preserve"> Norden</w:t>
            </w:r>
          </w:p>
        </w:tc>
        <w:tc>
          <w:tcPr>
            <w:tcW w:w="1400" w:type="dxa"/>
          </w:tcPr>
          <w:p w14:paraId="5D91BD99" w14:textId="77777777" w:rsidR="000513CD" w:rsidRPr="001A69B5" w:rsidRDefault="0009509B" w:rsidP="001A69B5">
            <w:r w:rsidRPr="001A69B5">
              <w:t>22 278</w:t>
            </w:r>
          </w:p>
        </w:tc>
        <w:tc>
          <w:tcPr>
            <w:tcW w:w="1400" w:type="dxa"/>
          </w:tcPr>
          <w:p w14:paraId="3B238A7F" w14:textId="77777777" w:rsidR="000513CD" w:rsidRPr="001A69B5" w:rsidRDefault="0009509B" w:rsidP="001A69B5">
            <w:r w:rsidRPr="001A69B5">
              <w:t>12 401</w:t>
            </w:r>
          </w:p>
        </w:tc>
        <w:tc>
          <w:tcPr>
            <w:tcW w:w="1400" w:type="dxa"/>
          </w:tcPr>
          <w:p w14:paraId="5D8503E6" w14:textId="77777777" w:rsidR="000513CD" w:rsidRPr="001A69B5" w:rsidRDefault="0009509B" w:rsidP="001A69B5">
            <w:r w:rsidRPr="001A69B5">
              <w:t>67</w:t>
            </w:r>
          </w:p>
        </w:tc>
        <w:tc>
          <w:tcPr>
            <w:tcW w:w="1400" w:type="dxa"/>
          </w:tcPr>
          <w:p w14:paraId="52F37F9F" w14:textId="77777777" w:rsidR="000513CD" w:rsidRPr="001A69B5" w:rsidRDefault="0009509B" w:rsidP="001A69B5">
            <w:r w:rsidRPr="001A69B5">
              <w:t>32</w:t>
            </w:r>
          </w:p>
        </w:tc>
      </w:tr>
      <w:tr w:rsidR="000513CD" w:rsidRPr="001A69B5" w14:paraId="099A4EDB" w14:textId="77777777" w:rsidTr="003405E6">
        <w:trPr>
          <w:trHeight w:val="380"/>
        </w:trPr>
        <w:tc>
          <w:tcPr>
            <w:tcW w:w="3900" w:type="dxa"/>
          </w:tcPr>
          <w:p w14:paraId="10A34F49" w14:textId="77777777" w:rsidR="000513CD" w:rsidRPr="001A69B5" w:rsidRDefault="0009509B" w:rsidP="001A69B5">
            <w:r w:rsidRPr="001A69B5">
              <w:t>Sjukestipend</w:t>
            </w:r>
            <w:r w:rsidRPr="001A69B5">
              <w:rPr>
                <w:rStyle w:val="skrift-hevet"/>
              </w:rPr>
              <w:t>3</w:t>
            </w:r>
          </w:p>
        </w:tc>
        <w:tc>
          <w:tcPr>
            <w:tcW w:w="1400" w:type="dxa"/>
          </w:tcPr>
          <w:p w14:paraId="64254C6E" w14:textId="77777777" w:rsidR="000513CD" w:rsidRPr="001A69B5" w:rsidRDefault="0009509B" w:rsidP="001A69B5">
            <w:r w:rsidRPr="001A69B5">
              <w:t>765</w:t>
            </w:r>
          </w:p>
        </w:tc>
        <w:tc>
          <w:tcPr>
            <w:tcW w:w="1400" w:type="dxa"/>
          </w:tcPr>
          <w:p w14:paraId="05F1F88C" w14:textId="77777777" w:rsidR="000513CD" w:rsidRPr="001A69B5" w:rsidRDefault="0009509B" w:rsidP="001A69B5">
            <w:r w:rsidRPr="001A69B5">
              <w:t>628</w:t>
            </w:r>
          </w:p>
        </w:tc>
        <w:tc>
          <w:tcPr>
            <w:tcW w:w="1400" w:type="dxa"/>
          </w:tcPr>
          <w:p w14:paraId="2ED8CB82" w14:textId="77777777" w:rsidR="000513CD" w:rsidRPr="001A69B5" w:rsidRDefault="0009509B" w:rsidP="001A69B5">
            <w:r w:rsidRPr="001A69B5">
              <w:t>26</w:t>
            </w:r>
          </w:p>
        </w:tc>
        <w:tc>
          <w:tcPr>
            <w:tcW w:w="1400" w:type="dxa"/>
          </w:tcPr>
          <w:p w14:paraId="4E03F9FD" w14:textId="77777777" w:rsidR="000513CD" w:rsidRPr="001A69B5" w:rsidRDefault="0009509B" w:rsidP="001A69B5">
            <w:r w:rsidRPr="001A69B5">
              <w:t>23</w:t>
            </w:r>
          </w:p>
        </w:tc>
      </w:tr>
      <w:tr w:rsidR="000513CD" w:rsidRPr="001A69B5" w14:paraId="3AA80090" w14:textId="77777777" w:rsidTr="003405E6">
        <w:trPr>
          <w:trHeight w:val="380"/>
        </w:trPr>
        <w:tc>
          <w:tcPr>
            <w:tcW w:w="3900" w:type="dxa"/>
          </w:tcPr>
          <w:p w14:paraId="7FCFE944" w14:textId="77777777" w:rsidR="000513CD" w:rsidRPr="001A69B5" w:rsidRDefault="0009509B" w:rsidP="001A69B5">
            <w:r w:rsidRPr="001A69B5">
              <w:t>Foreldrestipend</w:t>
            </w:r>
            <w:r w:rsidRPr="001A69B5">
              <w:rPr>
                <w:rStyle w:val="skrift-hevet"/>
              </w:rPr>
              <w:t>3</w:t>
            </w:r>
          </w:p>
        </w:tc>
        <w:tc>
          <w:tcPr>
            <w:tcW w:w="1400" w:type="dxa"/>
          </w:tcPr>
          <w:p w14:paraId="6634E15E" w14:textId="77777777" w:rsidR="000513CD" w:rsidRPr="001A69B5" w:rsidRDefault="0009509B" w:rsidP="001A69B5">
            <w:r w:rsidRPr="001A69B5">
              <w:t>2 629</w:t>
            </w:r>
          </w:p>
        </w:tc>
        <w:tc>
          <w:tcPr>
            <w:tcW w:w="1400" w:type="dxa"/>
          </w:tcPr>
          <w:p w14:paraId="15B6C32B" w14:textId="77777777" w:rsidR="000513CD" w:rsidRPr="001A69B5" w:rsidRDefault="0009509B" w:rsidP="001A69B5">
            <w:r w:rsidRPr="001A69B5">
              <w:t>2 610</w:t>
            </w:r>
          </w:p>
        </w:tc>
        <w:tc>
          <w:tcPr>
            <w:tcW w:w="1400" w:type="dxa"/>
          </w:tcPr>
          <w:p w14:paraId="1F6A114E" w14:textId="77777777" w:rsidR="000513CD" w:rsidRPr="001A69B5" w:rsidRDefault="0009509B" w:rsidP="001A69B5">
            <w:r w:rsidRPr="001A69B5">
              <w:t>187</w:t>
            </w:r>
          </w:p>
        </w:tc>
        <w:tc>
          <w:tcPr>
            <w:tcW w:w="1400" w:type="dxa"/>
          </w:tcPr>
          <w:p w14:paraId="43269828" w14:textId="77777777" w:rsidR="000513CD" w:rsidRPr="001A69B5" w:rsidRDefault="0009509B" w:rsidP="001A69B5">
            <w:r w:rsidRPr="001A69B5">
              <w:t>191</w:t>
            </w:r>
          </w:p>
        </w:tc>
      </w:tr>
      <w:tr w:rsidR="000513CD" w:rsidRPr="001A69B5" w14:paraId="36CA87F0" w14:textId="77777777" w:rsidTr="003405E6">
        <w:trPr>
          <w:trHeight w:val="380"/>
        </w:trPr>
        <w:tc>
          <w:tcPr>
            <w:tcW w:w="3900" w:type="dxa"/>
          </w:tcPr>
          <w:p w14:paraId="5A2A5978" w14:textId="77777777" w:rsidR="000513CD" w:rsidRPr="001A69B5" w:rsidRDefault="0009509B" w:rsidP="001A69B5">
            <w:r w:rsidRPr="001A69B5">
              <w:t>Barnestipend</w:t>
            </w:r>
            <w:r w:rsidRPr="001A69B5">
              <w:rPr>
                <w:rStyle w:val="skrift-hevet"/>
              </w:rPr>
              <w:t>1</w:t>
            </w:r>
          </w:p>
        </w:tc>
        <w:tc>
          <w:tcPr>
            <w:tcW w:w="1400" w:type="dxa"/>
          </w:tcPr>
          <w:p w14:paraId="25B74389" w14:textId="77777777" w:rsidR="000513CD" w:rsidRPr="001A69B5" w:rsidRDefault="0009509B" w:rsidP="001A69B5">
            <w:r w:rsidRPr="001A69B5">
              <w:t>24 648</w:t>
            </w:r>
          </w:p>
        </w:tc>
        <w:tc>
          <w:tcPr>
            <w:tcW w:w="1400" w:type="dxa"/>
          </w:tcPr>
          <w:p w14:paraId="02A6AAAD" w14:textId="77777777" w:rsidR="000513CD" w:rsidRPr="001A69B5" w:rsidRDefault="0009509B" w:rsidP="001A69B5">
            <w:r w:rsidRPr="001A69B5">
              <w:t>26 155</w:t>
            </w:r>
          </w:p>
        </w:tc>
        <w:tc>
          <w:tcPr>
            <w:tcW w:w="1400" w:type="dxa"/>
          </w:tcPr>
          <w:p w14:paraId="4EEE6266" w14:textId="77777777" w:rsidR="000513CD" w:rsidRPr="001A69B5" w:rsidRDefault="0009509B" w:rsidP="001A69B5">
            <w:r w:rsidRPr="001A69B5">
              <w:t>527</w:t>
            </w:r>
          </w:p>
        </w:tc>
        <w:tc>
          <w:tcPr>
            <w:tcW w:w="1400" w:type="dxa"/>
          </w:tcPr>
          <w:p w14:paraId="2A41BBB3" w14:textId="77777777" w:rsidR="000513CD" w:rsidRPr="001A69B5" w:rsidRDefault="0009509B" w:rsidP="001A69B5">
            <w:r w:rsidRPr="001A69B5">
              <w:t>578</w:t>
            </w:r>
          </w:p>
        </w:tc>
      </w:tr>
      <w:tr w:rsidR="000513CD" w:rsidRPr="001A69B5" w14:paraId="7F93CB9E" w14:textId="77777777" w:rsidTr="003405E6">
        <w:trPr>
          <w:trHeight w:val="640"/>
        </w:trPr>
        <w:tc>
          <w:tcPr>
            <w:tcW w:w="3900" w:type="dxa"/>
          </w:tcPr>
          <w:p w14:paraId="12CDC7B9" w14:textId="77777777" w:rsidR="000513CD" w:rsidRPr="001A69B5" w:rsidRDefault="0009509B" w:rsidP="001A69B5">
            <w:r w:rsidRPr="001A69B5">
              <w:t xml:space="preserve">Stipend til </w:t>
            </w:r>
            <w:proofErr w:type="spellStart"/>
            <w:r w:rsidRPr="001A69B5">
              <w:t>søkarar</w:t>
            </w:r>
            <w:proofErr w:type="spellEnd"/>
            <w:r w:rsidRPr="001A69B5">
              <w:t xml:space="preserve"> med nedsett funksjonsevne eller funksjonshemming</w:t>
            </w:r>
            <w:r w:rsidRPr="001A69B5">
              <w:rPr>
                <w:rStyle w:val="skrift-hevet"/>
              </w:rPr>
              <w:t>3</w:t>
            </w:r>
          </w:p>
        </w:tc>
        <w:tc>
          <w:tcPr>
            <w:tcW w:w="1400" w:type="dxa"/>
          </w:tcPr>
          <w:p w14:paraId="7B73CD42" w14:textId="77777777" w:rsidR="000513CD" w:rsidRPr="001A69B5" w:rsidRDefault="0009509B" w:rsidP="001A69B5">
            <w:r w:rsidRPr="001A69B5">
              <w:t>8 331</w:t>
            </w:r>
          </w:p>
        </w:tc>
        <w:tc>
          <w:tcPr>
            <w:tcW w:w="1400" w:type="dxa"/>
          </w:tcPr>
          <w:p w14:paraId="24966101" w14:textId="77777777" w:rsidR="000513CD" w:rsidRPr="001A69B5" w:rsidRDefault="0009509B" w:rsidP="001A69B5">
            <w:r w:rsidRPr="001A69B5">
              <w:t>9 382</w:t>
            </w:r>
          </w:p>
        </w:tc>
        <w:tc>
          <w:tcPr>
            <w:tcW w:w="1400" w:type="dxa"/>
          </w:tcPr>
          <w:p w14:paraId="381418F0" w14:textId="77777777" w:rsidR="000513CD" w:rsidRPr="001A69B5" w:rsidRDefault="0009509B" w:rsidP="001A69B5">
            <w:r w:rsidRPr="001A69B5">
              <w:t>316</w:t>
            </w:r>
          </w:p>
        </w:tc>
        <w:tc>
          <w:tcPr>
            <w:tcW w:w="1400" w:type="dxa"/>
          </w:tcPr>
          <w:p w14:paraId="760D8427" w14:textId="77777777" w:rsidR="000513CD" w:rsidRPr="001A69B5" w:rsidRDefault="0009509B" w:rsidP="001A69B5">
            <w:r w:rsidRPr="001A69B5">
              <w:t>364</w:t>
            </w:r>
          </w:p>
        </w:tc>
      </w:tr>
      <w:tr w:rsidR="000513CD" w:rsidRPr="001A69B5" w14:paraId="18E4A621" w14:textId="77777777" w:rsidTr="003405E6">
        <w:trPr>
          <w:trHeight w:val="380"/>
        </w:trPr>
        <w:tc>
          <w:tcPr>
            <w:tcW w:w="3900" w:type="dxa"/>
          </w:tcPr>
          <w:p w14:paraId="63F76B8D" w14:textId="77777777" w:rsidR="000513CD" w:rsidRPr="001A69B5" w:rsidRDefault="0009509B" w:rsidP="001A69B5">
            <w:r w:rsidRPr="001A69B5">
              <w:t>Totalt</w:t>
            </w:r>
          </w:p>
        </w:tc>
        <w:tc>
          <w:tcPr>
            <w:tcW w:w="1400" w:type="dxa"/>
          </w:tcPr>
          <w:p w14:paraId="25E5E381" w14:textId="77777777" w:rsidR="000513CD" w:rsidRPr="001A69B5" w:rsidRDefault="0009509B" w:rsidP="001A69B5">
            <w:r w:rsidRPr="001A69B5">
              <w:t>310 009</w:t>
            </w:r>
          </w:p>
        </w:tc>
        <w:tc>
          <w:tcPr>
            <w:tcW w:w="1400" w:type="dxa"/>
          </w:tcPr>
          <w:p w14:paraId="7F559930" w14:textId="77777777" w:rsidR="000513CD" w:rsidRPr="001A69B5" w:rsidRDefault="0009509B" w:rsidP="001A69B5">
            <w:r w:rsidRPr="001A69B5">
              <w:t>292 739</w:t>
            </w:r>
          </w:p>
        </w:tc>
        <w:tc>
          <w:tcPr>
            <w:tcW w:w="1400" w:type="dxa"/>
          </w:tcPr>
          <w:p w14:paraId="11E2B1AA" w14:textId="77777777" w:rsidR="000513CD" w:rsidRPr="001A69B5" w:rsidRDefault="0009509B" w:rsidP="001A69B5">
            <w:r w:rsidRPr="001A69B5">
              <w:t>4 482</w:t>
            </w:r>
          </w:p>
        </w:tc>
        <w:tc>
          <w:tcPr>
            <w:tcW w:w="1400" w:type="dxa"/>
          </w:tcPr>
          <w:p w14:paraId="40C67789" w14:textId="77777777" w:rsidR="000513CD" w:rsidRPr="001A69B5" w:rsidRDefault="0009509B" w:rsidP="001A69B5">
            <w:r w:rsidRPr="001A69B5">
              <w:t>4 373</w:t>
            </w:r>
          </w:p>
        </w:tc>
      </w:tr>
    </w:tbl>
    <w:p w14:paraId="42453779" w14:textId="77777777" w:rsidR="000513CD" w:rsidRPr="001A69B5" w:rsidRDefault="0009509B" w:rsidP="001A69B5">
      <w:pPr>
        <w:pStyle w:val="tabell-noter"/>
      </w:pPr>
      <w:r w:rsidRPr="001A69B5">
        <w:rPr>
          <w:rStyle w:val="skrift-hevet"/>
        </w:rPr>
        <w:t>1</w:t>
      </w:r>
      <w:r w:rsidRPr="001A69B5">
        <w:tab/>
        <w:t xml:space="preserve">Stipendet blir i ettertid behovsprøvd mot inntekt og formue. </w:t>
      </w:r>
      <w:proofErr w:type="spellStart"/>
      <w:r w:rsidRPr="001A69B5">
        <w:t>Ein</w:t>
      </w:r>
      <w:proofErr w:type="spellEnd"/>
      <w:r w:rsidRPr="001A69B5">
        <w:t xml:space="preserve"> del av det som </w:t>
      </w:r>
      <w:proofErr w:type="spellStart"/>
      <w:r w:rsidRPr="001A69B5">
        <w:t>opphavleg</w:t>
      </w:r>
      <w:proofErr w:type="spellEnd"/>
      <w:r w:rsidRPr="001A69B5">
        <w:t xml:space="preserve"> blei tildelt som stipend, vil derfor på </w:t>
      </w:r>
      <w:proofErr w:type="spellStart"/>
      <w:r w:rsidRPr="001A69B5">
        <w:t>eit</w:t>
      </w:r>
      <w:proofErr w:type="spellEnd"/>
      <w:r w:rsidRPr="001A69B5">
        <w:t xml:space="preserve"> </w:t>
      </w:r>
      <w:proofErr w:type="spellStart"/>
      <w:r w:rsidRPr="001A69B5">
        <w:t>seinare</w:t>
      </w:r>
      <w:proofErr w:type="spellEnd"/>
      <w:r w:rsidRPr="001A69B5">
        <w:t xml:space="preserve"> tidspunkt kunne bli gjort om til lån.</w:t>
      </w:r>
    </w:p>
    <w:p w14:paraId="746DF465" w14:textId="77777777" w:rsidR="000513CD" w:rsidRPr="001A69B5" w:rsidRDefault="0009509B" w:rsidP="001A69B5">
      <w:pPr>
        <w:pStyle w:val="tabell-noter"/>
      </w:pPr>
      <w:r w:rsidRPr="001A69B5">
        <w:rPr>
          <w:rStyle w:val="skrift-hevet"/>
        </w:rPr>
        <w:t>2</w:t>
      </w:r>
      <w:r w:rsidRPr="001A69B5">
        <w:tab/>
      </w:r>
      <w:proofErr w:type="spellStart"/>
      <w:r w:rsidRPr="001A69B5">
        <w:t>Tidlegare</w:t>
      </w:r>
      <w:proofErr w:type="spellEnd"/>
      <w:r w:rsidRPr="001A69B5">
        <w:t xml:space="preserve"> kalla tilleggsstipend.</w:t>
      </w:r>
    </w:p>
    <w:p w14:paraId="3945C5EC" w14:textId="00173CF6" w:rsidR="000513CD" w:rsidRDefault="0009509B" w:rsidP="001A69B5">
      <w:pPr>
        <w:pStyle w:val="tabell-noter"/>
      </w:pPr>
      <w:r w:rsidRPr="001A69B5">
        <w:rPr>
          <w:rStyle w:val="skrift-hevet"/>
        </w:rPr>
        <w:t>3</w:t>
      </w:r>
      <w:r w:rsidRPr="001A69B5">
        <w:tab/>
        <w:t xml:space="preserve">Ved sjukdom og fødsel vil lån bli omgjort til stipend i ettertid. Det betyr at det </w:t>
      </w:r>
      <w:proofErr w:type="spellStart"/>
      <w:r w:rsidRPr="001A69B5">
        <w:t>ikkje</w:t>
      </w:r>
      <w:proofErr w:type="spellEnd"/>
      <w:r w:rsidRPr="001A69B5">
        <w:t xml:space="preserve"> ligg føre </w:t>
      </w:r>
      <w:proofErr w:type="spellStart"/>
      <w:r w:rsidRPr="001A69B5">
        <w:t>endelege</w:t>
      </w:r>
      <w:proofErr w:type="spellEnd"/>
      <w:r w:rsidRPr="001A69B5">
        <w:t xml:space="preserve"> tal for </w:t>
      </w:r>
      <w:proofErr w:type="spellStart"/>
      <w:r w:rsidRPr="001A69B5">
        <w:t>desse</w:t>
      </w:r>
      <w:proofErr w:type="spellEnd"/>
      <w:r w:rsidRPr="001A69B5">
        <w:t xml:space="preserve"> tiltaka ved utløpet av undervisningsåret. For undervisningsåret 2019–20 blei det </w:t>
      </w:r>
      <w:proofErr w:type="spellStart"/>
      <w:r w:rsidRPr="001A69B5">
        <w:t>endelege</w:t>
      </w:r>
      <w:proofErr w:type="spellEnd"/>
      <w:r w:rsidRPr="001A69B5">
        <w:t xml:space="preserve"> resultatet for </w:t>
      </w:r>
      <w:proofErr w:type="spellStart"/>
      <w:r w:rsidRPr="001A69B5">
        <w:t>omgjering</w:t>
      </w:r>
      <w:proofErr w:type="spellEnd"/>
      <w:r w:rsidRPr="001A69B5">
        <w:t xml:space="preserve"> ved sjukdom 57 mill. kroner og for </w:t>
      </w:r>
      <w:proofErr w:type="spellStart"/>
      <w:r w:rsidRPr="001A69B5">
        <w:t>omgjering</w:t>
      </w:r>
      <w:proofErr w:type="spellEnd"/>
      <w:r w:rsidRPr="001A69B5">
        <w:t xml:space="preserve"> ved fødsel 237,6 mill. kroner.</w:t>
      </w:r>
    </w:p>
    <w:p w14:paraId="168A62FD" w14:textId="6C973744" w:rsidR="003E7AB3" w:rsidRPr="003E7AB3" w:rsidRDefault="003E7AB3" w:rsidP="003E7AB3">
      <w:pPr>
        <w:pStyle w:val="tabell-tittel"/>
      </w:pPr>
      <w:proofErr w:type="spellStart"/>
      <w:r w:rsidRPr="001A69B5">
        <w:t>Hovudtal</w:t>
      </w:r>
      <w:proofErr w:type="spellEnd"/>
      <w:r w:rsidRPr="001A69B5">
        <w:t xml:space="preserve"> for lån og renter i </w:t>
      </w:r>
      <w:proofErr w:type="spellStart"/>
      <w:r w:rsidRPr="001A69B5">
        <w:t>dei</w:t>
      </w:r>
      <w:proofErr w:type="spellEnd"/>
      <w:r w:rsidRPr="001A69B5">
        <w:t xml:space="preserve"> siste fire åra</w:t>
      </w:r>
    </w:p>
    <w:p w14:paraId="44C6B2B2"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9BC241D" w14:textId="77777777" w:rsidTr="003405E6">
        <w:trPr>
          <w:trHeight w:val="360"/>
        </w:trPr>
        <w:tc>
          <w:tcPr>
            <w:tcW w:w="3900" w:type="dxa"/>
          </w:tcPr>
          <w:p w14:paraId="6CDF8343" w14:textId="77777777" w:rsidR="000513CD" w:rsidRPr="001A69B5" w:rsidRDefault="000513CD" w:rsidP="001A69B5"/>
        </w:tc>
        <w:tc>
          <w:tcPr>
            <w:tcW w:w="1400" w:type="dxa"/>
          </w:tcPr>
          <w:p w14:paraId="55BB8BF6" w14:textId="77777777" w:rsidR="000513CD" w:rsidRPr="001A69B5" w:rsidRDefault="000513CD" w:rsidP="001A69B5"/>
        </w:tc>
        <w:tc>
          <w:tcPr>
            <w:tcW w:w="1400" w:type="dxa"/>
          </w:tcPr>
          <w:p w14:paraId="16F5487E" w14:textId="77777777" w:rsidR="000513CD" w:rsidRPr="001A69B5" w:rsidRDefault="000513CD" w:rsidP="001A69B5"/>
        </w:tc>
        <w:tc>
          <w:tcPr>
            <w:tcW w:w="1400" w:type="dxa"/>
          </w:tcPr>
          <w:p w14:paraId="5AEAC15E" w14:textId="77777777" w:rsidR="000513CD" w:rsidRPr="001A69B5" w:rsidRDefault="000513CD" w:rsidP="001A69B5"/>
        </w:tc>
        <w:tc>
          <w:tcPr>
            <w:tcW w:w="1400" w:type="dxa"/>
          </w:tcPr>
          <w:p w14:paraId="7B092ACE" w14:textId="77777777" w:rsidR="000513CD" w:rsidRPr="001A69B5" w:rsidRDefault="0009509B" w:rsidP="001A69B5">
            <w:r w:rsidRPr="001A69B5">
              <w:t>(i 1 000 kr)</w:t>
            </w:r>
          </w:p>
        </w:tc>
      </w:tr>
      <w:tr w:rsidR="000513CD" w:rsidRPr="001A69B5" w14:paraId="7446F4C4" w14:textId="77777777" w:rsidTr="003405E6">
        <w:trPr>
          <w:trHeight w:val="360"/>
        </w:trPr>
        <w:tc>
          <w:tcPr>
            <w:tcW w:w="3900" w:type="dxa"/>
          </w:tcPr>
          <w:p w14:paraId="31C22901" w14:textId="77777777" w:rsidR="000513CD" w:rsidRPr="001A69B5" w:rsidRDefault="000513CD" w:rsidP="001A69B5"/>
        </w:tc>
        <w:tc>
          <w:tcPr>
            <w:tcW w:w="1400" w:type="dxa"/>
          </w:tcPr>
          <w:p w14:paraId="00ABD53F" w14:textId="77777777" w:rsidR="000513CD" w:rsidRPr="001A69B5" w:rsidRDefault="0009509B" w:rsidP="001A69B5">
            <w:r w:rsidRPr="001A69B5">
              <w:t>2017</w:t>
            </w:r>
          </w:p>
        </w:tc>
        <w:tc>
          <w:tcPr>
            <w:tcW w:w="1400" w:type="dxa"/>
          </w:tcPr>
          <w:p w14:paraId="5B20891C" w14:textId="77777777" w:rsidR="000513CD" w:rsidRPr="001A69B5" w:rsidRDefault="0009509B" w:rsidP="001A69B5">
            <w:r w:rsidRPr="001A69B5">
              <w:t>2018</w:t>
            </w:r>
          </w:p>
        </w:tc>
        <w:tc>
          <w:tcPr>
            <w:tcW w:w="1400" w:type="dxa"/>
          </w:tcPr>
          <w:p w14:paraId="0A38CBFF" w14:textId="77777777" w:rsidR="000513CD" w:rsidRPr="001A69B5" w:rsidRDefault="0009509B" w:rsidP="001A69B5">
            <w:r w:rsidRPr="001A69B5">
              <w:t>2019</w:t>
            </w:r>
          </w:p>
        </w:tc>
        <w:tc>
          <w:tcPr>
            <w:tcW w:w="1400" w:type="dxa"/>
          </w:tcPr>
          <w:p w14:paraId="3FF6A5E4" w14:textId="77777777" w:rsidR="000513CD" w:rsidRPr="001A69B5" w:rsidRDefault="0009509B" w:rsidP="001A69B5">
            <w:r w:rsidRPr="001A69B5">
              <w:t>2020</w:t>
            </w:r>
          </w:p>
        </w:tc>
      </w:tr>
      <w:tr w:rsidR="000513CD" w:rsidRPr="001A69B5" w14:paraId="3908769D" w14:textId="77777777" w:rsidTr="003405E6">
        <w:trPr>
          <w:trHeight w:val="380"/>
        </w:trPr>
        <w:tc>
          <w:tcPr>
            <w:tcW w:w="3900" w:type="dxa"/>
          </w:tcPr>
          <w:p w14:paraId="6128F458" w14:textId="77777777" w:rsidR="000513CD" w:rsidRPr="001A69B5" w:rsidRDefault="0009509B" w:rsidP="001A69B5">
            <w:r w:rsidRPr="001A69B5">
              <w:t xml:space="preserve">Tal på </w:t>
            </w:r>
            <w:proofErr w:type="spellStart"/>
            <w:r w:rsidRPr="001A69B5">
              <w:t>tilbakebetalande</w:t>
            </w:r>
            <w:proofErr w:type="spellEnd"/>
            <w:r w:rsidRPr="001A69B5">
              <w:t xml:space="preserve"> låntakarar</w:t>
            </w:r>
            <w:r w:rsidRPr="001A69B5">
              <w:rPr>
                <w:rStyle w:val="skrift-hevet"/>
              </w:rPr>
              <w:t>1</w:t>
            </w:r>
          </w:p>
        </w:tc>
        <w:tc>
          <w:tcPr>
            <w:tcW w:w="1400" w:type="dxa"/>
          </w:tcPr>
          <w:p w14:paraId="7B32B898" w14:textId="77777777" w:rsidR="000513CD" w:rsidRPr="001A69B5" w:rsidRDefault="0009509B" w:rsidP="001A69B5">
            <w:r w:rsidRPr="001A69B5">
              <w:t>672 865</w:t>
            </w:r>
          </w:p>
        </w:tc>
        <w:tc>
          <w:tcPr>
            <w:tcW w:w="1400" w:type="dxa"/>
          </w:tcPr>
          <w:p w14:paraId="63E09D3F" w14:textId="77777777" w:rsidR="000513CD" w:rsidRPr="001A69B5" w:rsidRDefault="0009509B" w:rsidP="001A69B5">
            <w:r w:rsidRPr="001A69B5">
              <w:t>695 194</w:t>
            </w:r>
          </w:p>
        </w:tc>
        <w:tc>
          <w:tcPr>
            <w:tcW w:w="1400" w:type="dxa"/>
          </w:tcPr>
          <w:p w14:paraId="3AFD67CF" w14:textId="77777777" w:rsidR="000513CD" w:rsidRPr="001A69B5" w:rsidRDefault="0009509B" w:rsidP="001A69B5">
            <w:r w:rsidRPr="001A69B5">
              <w:t>718 675</w:t>
            </w:r>
          </w:p>
        </w:tc>
        <w:tc>
          <w:tcPr>
            <w:tcW w:w="1400" w:type="dxa"/>
          </w:tcPr>
          <w:p w14:paraId="26843596" w14:textId="77777777" w:rsidR="000513CD" w:rsidRPr="001A69B5" w:rsidRDefault="0009509B" w:rsidP="001A69B5">
            <w:r w:rsidRPr="001A69B5">
              <w:t>728 942</w:t>
            </w:r>
          </w:p>
        </w:tc>
      </w:tr>
      <w:tr w:rsidR="000513CD" w:rsidRPr="001A69B5" w14:paraId="68EECE16" w14:textId="77777777" w:rsidTr="003405E6">
        <w:trPr>
          <w:trHeight w:val="380"/>
        </w:trPr>
        <w:tc>
          <w:tcPr>
            <w:tcW w:w="3900" w:type="dxa"/>
          </w:tcPr>
          <w:p w14:paraId="14BB2494" w14:textId="77777777" w:rsidR="000513CD" w:rsidRPr="001A69B5" w:rsidRDefault="0009509B" w:rsidP="001A69B5">
            <w:proofErr w:type="spellStart"/>
            <w:r w:rsidRPr="001A69B5">
              <w:t>Renteberande</w:t>
            </w:r>
            <w:proofErr w:type="spellEnd"/>
            <w:r w:rsidRPr="001A69B5">
              <w:t xml:space="preserve"> lån </w:t>
            </w:r>
          </w:p>
        </w:tc>
        <w:tc>
          <w:tcPr>
            <w:tcW w:w="1400" w:type="dxa"/>
          </w:tcPr>
          <w:p w14:paraId="6A76F670" w14:textId="77777777" w:rsidR="000513CD" w:rsidRPr="001A69B5" w:rsidRDefault="0009509B" w:rsidP="001A69B5">
            <w:r w:rsidRPr="001A69B5">
              <w:t>122 215</w:t>
            </w:r>
          </w:p>
        </w:tc>
        <w:tc>
          <w:tcPr>
            <w:tcW w:w="1400" w:type="dxa"/>
          </w:tcPr>
          <w:p w14:paraId="70D91B20" w14:textId="77777777" w:rsidR="000513CD" w:rsidRPr="001A69B5" w:rsidRDefault="0009509B" w:rsidP="001A69B5">
            <w:r w:rsidRPr="001A69B5">
              <w:t>130 388</w:t>
            </w:r>
          </w:p>
        </w:tc>
        <w:tc>
          <w:tcPr>
            <w:tcW w:w="1400" w:type="dxa"/>
          </w:tcPr>
          <w:p w14:paraId="53F27ECE" w14:textId="77777777" w:rsidR="000513CD" w:rsidRPr="001A69B5" w:rsidRDefault="0009509B" w:rsidP="001A69B5">
            <w:r w:rsidRPr="001A69B5">
              <w:t>138 988</w:t>
            </w:r>
          </w:p>
        </w:tc>
        <w:tc>
          <w:tcPr>
            <w:tcW w:w="1400" w:type="dxa"/>
          </w:tcPr>
          <w:p w14:paraId="18F77922" w14:textId="77777777" w:rsidR="000513CD" w:rsidRPr="001A69B5" w:rsidRDefault="0009509B" w:rsidP="001A69B5">
            <w:r w:rsidRPr="001A69B5">
              <w:t>145 416</w:t>
            </w:r>
          </w:p>
        </w:tc>
      </w:tr>
      <w:tr w:rsidR="000513CD" w:rsidRPr="001A69B5" w14:paraId="1F4CF84A" w14:textId="77777777" w:rsidTr="003405E6">
        <w:trPr>
          <w:trHeight w:val="380"/>
        </w:trPr>
        <w:tc>
          <w:tcPr>
            <w:tcW w:w="3900" w:type="dxa"/>
          </w:tcPr>
          <w:p w14:paraId="2C651FCC" w14:textId="77777777" w:rsidR="000513CD" w:rsidRPr="001A69B5" w:rsidRDefault="0009509B" w:rsidP="001A69B5">
            <w:r w:rsidRPr="001A69B5">
              <w:t xml:space="preserve">Betalte renter </w:t>
            </w:r>
          </w:p>
        </w:tc>
        <w:tc>
          <w:tcPr>
            <w:tcW w:w="1400" w:type="dxa"/>
          </w:tcPr>
          <w:p w14:paraId="3E81ADFA" w14:textId="77777777" w:rsidR="000513CD" w:rsidRPr="001A69B5" w:rsidRDefault="0009509B" w:rsidP="001A69B5">
            <w:r w:rsidRPr="001A69B5">
              <w:t>2 627</w:t>
            </w:r>
          </w:p>
        </w:tc>
        <w:tc>
          <w:tcPr>
            <w:tcW w:w="1400" w:type="dxa"/>
          </w:tcPr>
          <w:p w14:paraId="0FFC13A2" w14:textId="77777777" w:rsidR="000513CD" w:rsidRPr="001A69B5" w:rsidRDefault="0009509B" w:rsidP="001A69B5">
            <w:r w:rsidRPr="001A69B5">
              <w:t>2 725</w:t>
            </w:r>
          </w:p>
        </w:tc>
        <w:tc>
          <w:tcPr>
            <w:tcW w:w="1400" w:type="dxa"/>
          </w:tcPr>
          <w:p w14:paraId="5489F016" w14:textId="77777777" w:rsidR="000513CD" w:rsidRPr="001A69B5" w:rsidRDefault="0009509B" w:rsidP="001A69B5">
            <w:r w:rsidRPr="001A69B5">
              <w:t>2 955</w:t>
            </w:r>
          </w:p>
        </w:tc>
        <w:tc>
          <w:tcPr>
            <w:tcW w:w="1400" w:type="dxa"/>
          </w:tcPr>
          <w:p w14:paraId="4ACC6BB6" w14:textId="77777777" w:rsidR="000513CD" w:rsidRPr="001A69B5" w:rsidRDefault="0009509B" w:rsidP="001A69B5">
            <w:r w:rsidRPr="001A69B5">
              <w:t>2 958</w:t>
            </w:r>
          </w:p>
        </w:tc>
      </w:tr>
      <w:tr w:rsidR="000513CD" w:rsidRPr="001A69B5" w14:paraId="1ED79A51" w14:textId="77777777" w:rsidTr="003405E6">
        <w:trPr>
          <w:trHeight w:val="380"/>
        </w:trPr>
        <w:tc>
          <w:tcPr>
            <w:tcW w:w="3900" w:type="dxa"/>
          </w:tcPr>
          <w:p w14:paraId="66DDFA2F" w14:textId="77777777" w:rsidR="000513CD" w:rsidRPr="001A69B5" w:rsidRDefault="0009509B" w:rsidP="001A69B5">
            <w:r w:rsidRPr="001A69B5">
              <w:t xml:space="preserve">Avdrag </w:t>
            </w:r>
          </w:p>
        </w:tc>
        <w:tc>
          <w:tcPr>
            <w:tcW w:w="1400" w:type="dxa"/>
          </w:tcPr>
          <w:p w14:paraId="6CD3CBF7" w14:textId="77777777" w:rsidR="000513CD" w:rsidRPr="001A69B5" w:rsidRDefault="0009509B" w:rsidP="001A69B5">
            <w:r w:rsidRPr="001A69B5">
              <w:t>8 260</w:t>
            </w:r>
          </w:p>
        </w:tc>
        <w:tc>
          <w:tcPr>
            <w:tcW w:w="1400" w:type="dxa"/>
          </w:tcPr>
          <w:p w14:paraId="1444BC58" w14:textId="77777777" w:rsidR="000513CD" w:rsidRPr="001A69B5" w:rsidRDefault="0009509B" w:rsidP="001A69B5">
            <w:r w:rsidRPr="001A69B5">
              <w:t>8 690</w:t>
            </w:r>
          </w:p>
        </w:tc>
        <w:tc>
          <w:tcPr>
            <w:tcW w:w="1400" w:type="dxa"/>
          </w:tcPr>
          <w:p w14:paraId="2BFA27F4" w14:textId="77777777" w:rsidR="000513CD" w:rsidRPr="001A69B5" w:rsidRDefault="0009509B" w:rsidP="001A69B5">
            <w:r w:rsidRPr="001A69B5">
              <w:t>9 164</w:t>
            </w:r>
          </w:p>
        </w:tc>
        <w:tc>
          <w:tcPr>
            <w:tcW w:w="1400" w:type="dxa"/>
          </w:tcPr>
          <w:p w14:paraId="36DB8705" w14:textId="77777777" w:rsidR="000513CD" w:rsidRPr="001A69B5" w:rsidRDefault="0009509B" w:rsidP="001A69B5">
            <w:r w:rsidRPr="001A69B5">
              <w:t>9 212</w:t>
            </w:r>
          </w:p>
        </w:tc>
      </w:tr>
      <w:tr w:rsidR="000513CD" w:rsidRPr="001A69B5" w14:paraId="534FDB1E" w14:textId="77777777" w:rsidTr="003405E6">
        <w:trPr>
          <w:trHeight w:val="380"/>
        </w:trPr>
        <w:tc>
          <w:tcPr>
            <w:tcW w:w="3900" w:type="dxa"/>
          </w:tcPr>
          <w:p w14:paraId="5047E48D" w14:textId="77777777" w:rsidR="000513CD" w:rsidRPr="001A69B5" w:rsidRDefault="0009509B" w:rsidP="001A69B5">
            <w:r w:rsidRPr="001A69B5">
              <w:t xml:space="preserve">Ettergitt lån og renter </w:t>
            </w:r>
          </w:p>
        </w:tc>
        <w:tc>
          <w:tcPr>
            <w:tcW w:w="1400" w:type="dxa"/>
          </w:tcPr>
          <w:p w14:paraId="7117C7DE" w14:textId="77777777" w:rsidR="000513CD" w:rsidRPr="001A69B5" w:rsidRDefault="0009509B" w:rsidP="001A69B5">
            <w:r w:rsidRPr="001A69B5">
              <w:t>574</w:t>
            </w:r>
          </w:p>
        </w:tc>
        <w:tc>
          <w:tcPr>
            <w:tcW w:w="1400" w:type="dxa"/>
          </w:tcPr>
          <w:p w14:paraId="385B76E7" w14:textId="77777777" w:rsidR="000513CD" w:rsidRPr="001A69B5" w:rsidRDefault="0009509B" w:rsidP="001A69B5">
            <w:r w:rsidRPr="001A69B5">
              <w:t>691</w:t>
            </w:r>
          </w:p>
        </w:tc>
        <w:tc>
          <w:tcPr>
            <w:tcW w:w="1400" w:type="dxa"/>
          </w:tcPr>
          <w:p w14:paraId="27ED3B16" w14:textId="77777777" w:rsidR="000513CD" w:rsidRPr="001A69B5" w:rsidRDefault="0009509B" w:rsidP="001A69B5">
            <w:r w:rsidRPr="001A69B5">
              <w:t>861</w:t>
            </w:r>
          </w:p>
        </w:tc>
        <w:tc>
          <w:tcPr>
            <w:tcW w:w="1400" w:type="dxa"/>
          </w:tcPr>
          <w:p w14:paraId="53007330" w14:textId="77777777" w:rsidR="000513CD" w:rsidRPr="001A69B5" w:rsidRDefault="0009509B" w:rsidP="001A69B5">
            <w:r w:rsidRPr="001A69B5">
              <w:t>868</w:t>
            </w:r>
          </w:p>
        </w:tc>
      </w:tr>
      <w:tr w:rsidR="000513CD" w:rsidRPr="001A69B5" w14:paraId="37EEB347" w14:textId="77777777" w:rsidTr="003405E6">
        <w:trPr>
          <w:trHeight w:val="380"/>
        </w:trPr>
        <w:tc>
          <w:tcPr>
            <w:tcW w:w="3900" w:type="dxa"/>
          </w:tcPr>
          <w:p w14:paraId="3995F034" w14:textId="77777777" w:rsidR="000513CD" w:rsidRPr="001A69B5" w:rsidRDefault="0009509B" w:rsidP="001A69B5">
            <w:r w:rsidRPr="001A69B5">
              <w:t xml:space="preserve">Rentestøtte </w:t>
            </w:r>
          </w:p>
        </w:tc>
        <w:tc>
          <w:tcPr>
            <w:tcW w:w="1400" w:type="dxa"/>
          </w:tcPr>
          <w:p w14:paraId="482CE0B8" w14:textId="77777777" w:rsidR="000513CD" w:rsidRPr="001A69B5" w:rsidRDefault="0009509B" w:rsidP="001A69B5">
            <w:r w:rsidRPr="001A69B5">
              <w:t>1 050</w:t>
            </w:r>
          </w:p>
        </w:tc>
        <w:tc>
          <w:tcPr>
            <w:tcW w:w="1400" w:type="dxa"/>
          </w:tcPr>
          <w:p w14:paraId="7CB5C6E9" w14:textId="77777777" w:rsidR="000513CD" w:rsidRPr="001A69B5" w:rsidRDefault="0009509B" w:rsidP="001A69B5">
            <w:r w:rsidRPr="001A69B5">
              <w:t>1 074</w:t>
            </w:r>
          </w:p>
        </w:tc>
        <w:tc>
          <w:tcPr>
            <w:tcW w:w="1400" w:type="dxa"/>
          </w:tcPr>
          <w:p w14:paraId="649CD134" w14:textId="77777777" w:rsidR="000513CD" w:rsidRPr="001A69B5" w:rsidRDefault="0009509B" w:rsidP="001A69B5">
            <w:r w:rsidRPr="001A69B5">
              <w:t>1 142</w:t>
            </w:r>
          </w:p>
        </w:tc>
        <w:tc>
          <w:tcPr>
            <w:tcW w:w="1400" w:type="dxa"/>
          </w:tcPr>
          <w:p w14:paraId="6F129BC4" w14:textId="77777777" w:rsidR="000513CD" w:rsidRPr="001A69B5" w:rsidRDefault="0009509B" w:rsidP="001A69B5">
            <w:r w:rsidRPr="001A69B5">
              <w:t>1 204</w:t>
            </w:r>
          </w:p>
        </w:tc>
      </w:tr>
      <w:tr w:rsidR="000513CD" w:rsidRPr="001A69B5" w14:paraId="4C235A71" w14:textId="77777777" w:rsidTr="003405E6">
        <w:trPr>
          <w:trHeight w:val="380"/>
        </w:trPr>
        <w:tc>
          <w:tcPr>
            <w:tcW w:w="3900" w:type="dxa"/>
          </w:tcPr>
          <w:p w14:paraId="5B60750C" w14:textId="77777777" w:rsidR="000513CD" w:rsidRPr="001A69B5" w:rsidRDefault="0009509B" w:rsidP="001A69B5">
            <w:proofErr w:type="spellStart"/>
            <w:r w:rsidRPr="001A69B5">
              <w:t>Uteståande</w:t>
            </w:r>
            <w:proofErr w:type="spellEnd"/>
            <w:r w:rsidRPr="001A69B5">
              <w:t xml:space="preserve"> lån </w:t>
            </w:r>
          </w:p>
        </w:tc>
        <w:tc>
          <w:tcPr>
            <w:tcW w:w="1400" w:type="dxa"/>
          </w:tcPr>
          <w:p w14:paraId="1E77276D" w14:textId="77777777" w:rsidR="000513CD" w:rsidRPr="001A69B5" w:rsidRDefault="0009509B" w:rsidP="001A69B5">
            <w:r w:rsidRPr="001A69B5">
              <w:t>172 003</w:t>
            </w:r>
          </w:p>
        </w:tc>
        <w:tc>
          <w:tcPr>
            <w:tcW w:w="1400" w:type="dxa"/>
          </w:tcPr>
          <w:p w14:paraId="5C3040CF" w14:textId="77777777" w:rsidR="000513CD" w:rsidRPr="001A69B5" w:rsidRDefault="0009509B" w:rsidP="001A69B5">
            <w:r w:rsidRPr="001A69B5">
              <w:t>182 173</w:t>
            </w:r>
          </w:p>
        </w:tc>
        <w:tc>
          <w:tcPr>
            <w:tcW w:w="1400" w:type="dxa"/>
          </w:tcPr>
          <w:p w14:paraId="42333897" w14:textId="77777777" w:rsidR="000513CD" w:rsidRPr="001A69B5" w:rsidRDefault="0009509B" w:rsidP="001A69B5">
            <w:r w:rsidRPr="001A69B5">
              <w:t>192 770</w:t>
            </w:r>
          </w:p>
        </w:tc>
        <w:tc>
          <w:tcPr>
            <w:tcW w:w="1400" w:type="dxa"/>
          </w:tcPr>
          <w:p w14:paraId="420EC834" w14:textId="77777777" w:rsidR="000513CD" w:rsidRPr="001A69B5" w:rsidRDefault="0009509B" w:rsidP="001A69B5">
            <w:r w:rsidRPr="001A69B5">
              <w:t>206 978</w:t>
            </w:r>
          </w:p>
        </w:tc>
      </w:tr>
      <w:tr w:rsidR="000513CD" w:rsidRPr="001A69B5" w14:paraId="650ACF34" w14:textId="77777777" w:rsidTr="003405E6">
        <w:trPr>
          <w:trHeight w:val="380"/>
        </w:trPr>
        <w:tc>
          <w:tcPr>
            <w:tcW w:w="3900" w:type="dxa"/>
          </w:tcPr>
          <w:p w14:paraId="03517BF1" w14:textId="77777777" w:rsidR="000513CD" w:rsidRPr="001A69B5" w:rsidRDefault="0009509B" w:rsidP="001A69B5">
            <w:proofErr w:type="spellStart"/>
            <w:r w:rsidRPr="001A69B5">
              <w:t>Uteståande</w:t>
            </w:r>
            <w:proofErr w:type="spellEnd"/>
            <w:r w:rsidRPr="001A69B5">
              <w:t xml:space="preserve"> renter </w:t>
            </w:r>
          </w:p>
        </w:tc>
        <w:tc>
          <w:tcPr>
            <w:tcW w:w="1400" w:type="dxa"/>
          </w:tcPr>
          <w:p w14:paraId="680C8CB0" w14:textId="77777777" w:rsidR="000513CD" w:rsidRPr="001A69B5" w:rsidRDefault="0009509B" w:rsidP="001A69B5">
            <w:r w:rsidRPr="001A69B5">
              <w:t>1 672</w:t>
            </w:r>
          </w:p>
        </w:tc>
        <w:tc>
          <w:tcPr>
            <w:tcW w:w="1400" w:type="dxa"/>
          </w:tcPr>
          <w:p w14:paraId="447E285C" w14:textId="77777777" w:rsidR="000513CD" w:rsidRPr="001A69B5" w:rsidRDefault="0009509B" w:rsidP="001A69B5">
            <w:r w:rsidRPr="001A69B5">
              <w:t>1 690</w:t>
            </w:r>
          </w:p>
        </w:tc>
        <w:tc>
          <w:tcPr>
            <w:tcW w:w="1400" w:type="dxa"/>
          </w:tcPr>
          <w:p w14:paraId="36DF3BE5" w14:textId="77777777" w:rsidR="000513CD" w:rsidRPr="001A69B5" w:rsidRDefault="0009509B" w:rsidP="001A69B5">
            <w:r w:rsidRPr="001A69B5">
              <w:t>1 799</w:t>
            </w:r>
          </w:p>
        </w:tc>
        <w:tc>
          <w:tcPr>
            <w:tcW w:w="1400" w:type="dxa"/>
          </w:tcPr>
          <w:p w14:paraId="2D099E4E" w14:textId="77777777" w:rsidR="000513CD" w:rsidRPr="001A69B5" w:rsidRDefault="0009509B" w:rsidP="001A69B5">
            <w:r w:rsidRPr="001A69B5">
              <w:t>1 922</w:t>
            </w:r>
          </w:p>
        </w:tc>
      </w:tr>
    </w:tbl>
    <w:p w14:paraId="48495950" w14:textId="77777777" w:rsidR="000513CD" w:rsidRPr="001A69B5" w:rsidRDefault="0009509B" w:rsidP="001A69B5">
      <w:pPr>
        <w:pStyle w:val="tabell-noter"/>
      </w:pPr>
      <w:r w:rsidRPr="001A69B5">
        <w:rPr>
          <w:rStyle w:val="skrift-hevet"/>
        </w:rPr>
        <w:t>1</w:t>
      </w:r>
      <w:r w:rsidRPr="001A69B5">
        <w:tab/>
      </w:r>
      <w:proofErr w:type="spellStart"/>
      <w:r w:rsidRPr="001A69B5">
        <w:t>Ikkje</w:t>
      </w:r>
      <w:proofErr w:type="spellEnd"/>
      <w:r w:rsidRPr="001A69B5">
        <w:t xml:space="preserve"> oppgitt i 1 000 kroner</w:t>
      </w:r>
    </w:p>
    <w:p w14:paraId="40F43B43" w14:textId="77777777" w:rsidR="000513CD" w:rsidRPr="001A69B5" w:rsidRDefault="0009509B" w:rsidP="001A69B5">
      <w:pPr>
        <w:pStyle w:val="avsnitt-undertittel"/>
      </w:pPr>
      <w:r w:rsidRPr="001A69B5">
        <w:t>Tildeling av lån og stipend</w:t>
      </w:r>
    </w:p>
    <w:p w14:paraId="74925413" w14:textId="77777777" w:rsidR="000513CD" w:rsidRPr="001A69B5" w:rsidRDefault="0009509B" w:rsidP="001A69B5">
      <w:pPr>
        <w:pStyle w:val="avsnitt-under-undertittel"/>
      </w:pPr>
      <w:r w:rsidRPr="001A69B5">
        <w:t xml:space="preserve">Opptrapping til elleve </w:t>
      </w:r>
      <w:proofErr w:type="spellStart"/>
      <w:r w:rsidRPr="001A69B5">
        <w:t>månader</w:t>
      </w:r>
      <w:proofErr w:type="spellEnd"/>
      <w:r w:rsidRPr="001A69B5">
        <w:t xml:space="preserve"> med utdanningsstøtte</w:t>
      </w:r>
    </w:p>
    <w:p w14:paraId="2CB05BD5" w14:textId="77777777" w:rsidR="000513CD" w:rsidRPr="001A69B5" w:rsidRDefault="0009509B" w:rsidP="001A69B5">
      <w:r w:rsidRPr="001A69B5">
        <w:t xml:space="preserve">Regjeringa la i </w:t>
      </w:r>
      <w:proofErr w:type="spellStart"/>
      <w:r w:rsidRPr="001A69B5">
        <w:t>Prop</w:t>
      </w:r>
      <w:proofErr w:type="spellEnd"/>
      <w:r w:rsidRPr="001A69B5">
        <w:t xml:space="preserve">. 122 S (2015–2016) fram </w:t>
      </w:r>
      <w:proofErr w:type="spellStart"/>
      <w:r w:rsidRPr="001A69B5">
        <w:t>ein</w:t>
      </w:r>
      <w:proofErr w:type="spellEnd"/>
      <w:r w:rsidRPr="001A69B5">
        <w:t xml:space="preserve"> plan for gradvis innføring i fire trinn av </w:t>
      </w:r>
      <w:proofErr w:type="spellStart"/>
      <w:r w:rsidRPr="001A69B5">
        <w:t>ein</w:t>
      </w:r>
      <w:proofErr w:type="spellEnd"/>
      <w:r w:rsidRPr="001A69B5">
        <w:t xml:space="preserve"> ekstra </w:t>
      </w:r>
      <w:proofErr w:type="spellStart"/>
      <w:r w:rsidRPr="001A69B5">
        <w:t>månad</w:t>
      </w:r>
      <w:proofErr w:type="spellEnd"/>
      <w:r w:rsidRPr="001A69B5">
        <w:t xml:space="preserve"> med utdanningsstøtte til </w:t>
      </w:r>
      <w:proofErr w:type="spellStart"/>
      <w:r w:rsidRPr="001A69B5">
        <w:t>heiltidsstudentar</w:t>
      </w:r>
      <w:proofErr w:type="spellEnd"/>
      <w:r w:rsidRPr="001A69B5">
        <w:t xml:space="preserve"> ved universitet, </w:t>
      </w:r>
      <w:proofErr w:type="spellStart"/>
      <w:r w:rsidRPr="001A69B5">
        <w:t>høgskular</w:t>
      </w:r>
      <w:proofErr w:type="spellEnd"/>
      <w:r w:rsidRPr="001A69B5">
        <w:t xml:space="preserve"> og </w:t>
      </w:r>
      <w:proofErr w:type="spellStart"/>
      <w:r w:rsidRPr="001A69B5">
        <w:t>fagskular</w:t>
      </w:r>
      <w:proofErr w:type="spellEnd"/>
      <w:r w:rsidRPr="001A69B5">
        <w:t xml:space="preserve">. I samsvar med planen blei ordninga fullført våren 2020. Aktuelle </w:t>
      </w:r>
      <w:proofErr w:type="spellStart"/>
      <w:r w:rsidRPr="001A69B5">
        <w:t>søkarar</w:t>
      </w:r>
      <w:proofErr w:type="spellEnd"/>
      <w:r w:rsidRPr="001A69B5">
        <w:t xml:space="preserve"> </w:t>
      </w:r>
      <w:proofErr w:type="spellStart"/>
      <w:r w:rsidRPr="001A69B5">
        <w:t>fekk</w:t>
      </w:r>
      <w:proofErr w:type="spellEnd"/>
      <w:r w:rsidRPr="001A69B5">
        <w:t xml:space="preserve"> utbetalt basislån for </w:t>
      </w:r>
      <w:proofErr w:type="spellStart"/>
      <w:r w:rsidRPr="001A69B5">
        <w:t>ein</w:t>
      </w:r>
      <w:proofErr w:type="spellEnd"/>
      <w:r w:rsidRPr="001A69B5">
        <w:t xml:space="preserve"> hel </w:t>
      </w:r>
      <w:proofErr w:type="spellStart"/>
      <w:r w:rsidRPr="001A69B5">
        <w:t>månad</w:t>
      </w:r>
      <w:proofErr w:type="spellEnd"/>
      <w:r w:rsidRPr="001A69B5">
        <w:t xml:space="preserve"> </w:t>
      </w:r>
      <w:proofErr w:type="spellStart"/>
      <w:r w:rsidRPr="001A69B5">
        <w:t>meir</w:t>
      </w:r>
      <w:proofErr w:type="spellEnd"/>
      <w:r w:rsidRPr="001A69B5">
        <w:t xml:space="preserve"> enn i studieåret 2015–16. For våren 2020 kunne om lag 175 900 </w:t>
      </w:r>
      <w:proofErr w:type="spellStart"/>
      <w:r w:rsidRPr="001A69B5">
        <w:t>studentar</w:t>
      </w:r>
      <w:proofErr w:type="spellEnd"/>
      <w:r w:rsidRPr="001A69B5">
        <w:t xml:space="preserve"> få utbetalt 2 755 kroner </w:t>
      </w:r>
      <w:proofErr w:type="spellStart"/>
      <w:r w:rsidRPr="001A69B5">
        <w:t>meir</w:t>
      </w:r>
      <w:proofErr w:type="spellEnd"/>
      <w:r w:rsidRPr="001A69B5">
        <w:t xml:space="preserve"> i basislån enn det </w:t>
      </w:r>
      <w:proofErr w:type="spellStart"/>
      <w:r w:rsidRPr="001A69B5">
        <w:t>dei</w:t>
      </w:r>
      <w:proofErr w:type="spellEnd"/>
      <w:r w:rsidRPr="001A69B5">
        <w:t xml:space="preserve"> kunne få våren 2019.</w:t>
      </w:r>
    </w:p>
    <w:p w14:paraId="04BFC8D5" w14:textId="77777777" w:rsidR="000513CD" w:rsidRPr="001A69B5" w:rsidRDefault="0009509B" w:rsidP="001A69B5">
      <w:pPr>
        <w:pStyle w:val="avsnitt-under-undertittel"/>
      </w:pPr>
      <w:r w:rsidRPr="001A69B5">
        <w:t xml:space="preserve">Tilleggslån til </w:t>
      </w:r>
      <w:proofErr w:type="spellStart"/>
      <w:r w:rsidRPr="001A69B5">
        <w:t>personar</w:t>
      </w:r>
      <w:proofErr w:type="spellEnd"/>
      <w:r w:rsidRPr="001A69B5">
        <w:t xml:space="preserve"> over 30 år og </w:t>
      </w:r>
      <w:proofErr w:type="spellStart"/>
      <w:r w:rsidRPr="001A69B5">
        <w:t>studentar</w:t>
      </w:r>
      <w:proofErr w:type="spellEnd"/>
      <w:r w:rsidRPr="001A69B5">
        <w:t xml:space="preserve"> og </w:t>
      </w:r>
      <w:proofErr w:type="spellStart"/>
      <w:r w:rsidRPr="001A69B5">
        <w:t>elevar</w:t>
      </w:r>
      <w:proofErr w:type="spellEnd"/>
      <w:r w:rsidRPr="001A69B5">
        <w:t xml:space="preserve"> med barn</w:t>
      </w:r>
    </w:p>
    <w:p w14:paraId="4C884DAC" w14:textId="77777777" w:rsidR="000513CD" w:rsidRPr="001A69B5" w:rsidRDefault="0009509B" w:rsidP="001A69B5">
      <w:r w:rsidRPr="001A69B5">
        <w:t xml:space="preserve">For å betre finansieringsvilkåra for </w:t>
      </w:r>
      <w:proofErr w:type="spellStart"/>
      <w:r w:rsidRPr="001A69B5">
        <w:t>elevar</w:t>
      </w:r>
      <w:proofErr w:type="spellEnd"/>
      <w:r w:rsidRPr="001A69B5">
        <w:t xml:space="preserve"> og </w:t>
      </w:r>
      <w:proofErr w:type="spellStart"/>
      <w:r w:rsidRPr="001A69B5">
        <w:t>studentar</w:t>
      </w:r>
      <w:proofErr w:type="spellEnd"/>
      <w:r w:rsidRPr="001A69B5">
        <w:t xml:space="preserve"> over 30 år og for </w:t>
      </w:r>
      <w:proofErr w:type="spellStart"/>
      <w:r w:rsidRPr="001A69B5">
        <w:t>dei</w:t>
      </w:r>
      <w:proofErr w:type="spellEnd"/>
      <w:r w:rsidRPr="001A69B5">
        <w:t xml:space="preserve"> som forsørger barn under 16 år, blei det </w:t>
      </w:r>
      <w:proofErr w:type="spellStart"/>
      <w:r w:rsidRPr="001A69B5">
        <w:t>hausten</w:t>
      </w:r>
      <w:proofErr w:type="spellEnd"/>
      <w:r w:rsidRPr="001A69B5">
        <w:t xml:space="preserve"> 2020 innført </w:t>
      </w:r>
      <w:proofErr w:type="spellStart"/>
      <w:r w:rsidRPr="001A69B5">
        <w:t>eit</w:t>
      </w:r>
      <w:proofErr w:type="spellEnd"/>
      <w:r w:rsidRPr="001A69B5">
        <w:t xml:space="preserve"> </w:t>
      </w:r>
      <w:proofErr w:type="spellStart"/>
      <w:r w:rsidRPr="001A69B5">
        <w:t>tilbod</w:t>
      </w:r>
      <w:proofErr w:type="spellEnd"/>
      <w:r w:rsidRPr="001A69B5">
        <w:t xml:space="preserve"> om tilleggslån. Drygt 25 000 </w:t>
      </w:r>
      <w:proofErr w:type="spellStart"/>
      <w:r w:rsidRPr="001A69B5">
        <w:t>personar</w:t>
      </w:r>
      <w:proofErr w:type="spellEnd"/>
      <w:r w:rsidRPr="001A69B5">
        <w:t xml:space="preserve"> </w:t>
      </w:r>
      <w:proofErr w:type="spellStart"/>
      <w:r w:rsidRPr="001A69B5">
        <w:t>fekk</w:t>
      </w:r>
      <w:proofErr w:type="spellEnd"/>
      <w:r w:rsidRPr="001A69B5">
        <w:t xml:space="preserve"> tilleggslånet i studieåret 2020–21, nesten 30 pst. </w:t>
      </w:r>
      <w:proofErr w:type="spellStart"/>
      <w:r w:rsidRPr="001A69B5">
        <w:t>meir</w:t>
      </w:r>
      <w:proofErr w:type="spellEnd"/>
      <w:r w:rsidRPr="001A69B5">
        <w:t xml:space="preserve"> enn det departementet hadde </w:t>
      </w:r>
      <w:proofErr w:type="spellStart"/>
      <w:r w:rsidRPr="001A69B5">
        <w:t>rekna</w:t>
      </w:r>
      <w:proofErr w:type="spellEnd"/>
      <w:r w:rsidRPr="001A69B5">
        <w:t xml:space="preserve"> med. Av </w:t>
      </w:r>
      <w:proofErr w:type="spellStart"/>
      <w:r w:rsidRPr="001A69B5">
        <w:t>desse</w:t>
      </w:r>
      <w:proofErr w:type="spellEnd"/>
      <w:r w:rsidRPr="001A69B5">
        <w:t xml:space="preserve"> er det om lag 5 300 som har fått tilleggslån fordi </w:t>
      </w:r>
      <w:proofErr w:type="spellStart"/>
      <w:r w:rsidRPr="001A69B5">
        <w:t>dei</w:t>
      </w:r>
      <w:proofErr w:type="spellEnd"/>
      <w:r w:rsidRPr="001A69B5">
        <w:t xml:space="preserve"> forsørger barn. Litt </w:t>
      </w:r>
      <w:proofErr w:type="spellStart"/>
      <w:r w:rsidRPr="001A69B5">
        <w:t>meir</w:t>
      </w:r>
      <w:proofErr w:type="spellEnd"/>
      <w:r w:rsidRPr="001A69B5">
        <w:t xml:space="preserve"> enn halvparten av </w:t>
      </w:r>
      <w:proofErr w:type="spellStart"/>
      <w:r w:rsidRPr="001A69B5">
        <w:t>dei</w:t>
      </w:r>
      <w:proofErr w:type="spellEnd"/>
      <w:r w:rsidRPr="001A69B5">
        <w:t xml:space="preserve"> under 30 år som har barn, </w:t>
      </w:r>
      <w:proofErr w:type="spellStart"/>
      <w:r w:rsidRPr="001A69B5">
        <w:t>valde</w:t>
      </w:r>
      <w:proofErr w:type="spellEnd"/>
      <w:r w:rsidRPr="001A69B5">
        <w:t xml:space="preserve"> å søke om tilleggslån. Blant </w:t>
      </w:r>
      <w:proofErr w:type="spellStart"/>
      <w:r w:rsidRPr="001A69B5">
        <w:t>søkarar</w:t>
      </w:r>
      <w:proofErr w:type="spellEnd"/>
      <w:r w:rsidRPr="001A69B5">
        <w:t xml:space="preserve"> i </w:t>
      </w:r>
      <w:proofErr w:type="spellStart"/>
      <w:r w:rsidRPr="001A69B5">
        <w:t>høgare</w:t>
      </w:r>
      <w:proofErr w:type="spellEnd"/>
      <w:r w:rsidRPr="001A69B5">
        <w:t xml:space="preserve"> utdanning og </w:t>
      </w:r>
      <w:proofErr w:type="spellStart"/>
      <w:r w:rsidRPr="001A69B5">
        <w:t>fagskuleutdanning</w:t>
      </w:r>
      <w:proofErr w:type="spellEnd"/>
      <w:r w:rsidRPr="001A69B5">
        <w:t xml:space="preserve"> over 30 år, er det 45 pst. som har </w:t>
      </w:r>
      <w:proofErr w:type="spellStart"/>
      <w:r w:rsidRPr="001A69B5">
        <w:t>valt</w:t>
      </w:r>
      <w:proofErr w:type="spellEnd"/>
      <w:r w:rsidRPr="001A69B5">
        <w:t xml:space="preserve"> å ta opp tilleggslån. Delen er 40 pst. i </w:t>
      </w:r>
      <w:proofErr w:type="spellStart"/>
      <w:r w:rsidRPr="001A69B5">
        <w:t>vidaregåande</w:t>
      </w:r>
      <w:proofErr w:type="spellEnd"/>
      <w:r w:rsidRPr="001A69B5">
        <w:t xml:space="preserve"> opplæring.</w:t>
      </w:r>
    </w:p>
    <w:p w14:paraId="2418A577" w14:textId="77777777" w:rsidR="000513CD" w:rsidRPr="001A69B5" w:rsidRDefault="0009509B" w:rsidP="001A69B5">
      <w:pPr>
        <w:pStyle w:val="avsnitt-under-undertittel"/>
      </w:pPr>
      <w:r w:rsidRPr="001A69B5">
        <w:t>Endring i krav ved deltidsutdanning</w:t>
      </w:r>
    </w:p>
    <w:p w14:paraId="609081DF" w14:textId="77777777" w:rsidR="000513CD" w:rsidRPr="001A69B5" w:rsidRDefault="0009509B" w:rsidP="001A69B5">
      <w:r w:rsidRPr="001A69B5">
        <w:t xml:space="preserve">Kravet om å ta minimum 50 pst. av ei fulltidsutdanning for å kunne få utdanningsstøtte blei avvikla </w:t>
      </w:r>
      <w:proofErr w:type="spellStart"/>
      <w:r w:rsidRPr="001A69B5">
        <w:t>frå</w:t>
      </w:r>
      <w:proofErr w:type="spellEnd"/>
      <w:r w:rsidRPr="001A69B5">
        <w:t xml:space="preserve"> og med studieåret 2020–21. Om lag 4 000 </w:t>
      </w:r>
      <w:proofErr w:type="spellStart"/>
      <w:r w:rsidRPr="001A69B5">
        <w:t>søkarar</w:t>
      </w:r>
      <w:proofErr w:type="spellEnd"/>
      <w:r w:rsidRPr="001A69B5">
        <w:t xml:space="preserve"> har fått utdanningsstøtte til deltidsutdanning på under 50 pst. av ei fulltidsutdanning. </w:t>
      </w:r>
      <w:proofErr w:type="spellStart"/>
      <w:r w:rsidRPr="001A69B5">
        <w:t>Talet</w:t>
      </w:r>
      <w:proofErr w:type="spellEnd"/>
      <w:r w:rsidRPr="001A69B5">
        <w:t xml:space="preserve"> på </w:t>
      </w:r>
      <w:proofErr w:type="spellStart"/>
      <w:r w:rsidRPr="001A69B5">
        <w:t>søkarar</w:t>
      </w:r>
      <w:proofErr w:type="spellEnd"/>
      <w:r w:rsidRPr="001A69B5">
        <w:t xml:space="preserve"> er </w:t>
      </w:r>
      <w:proofErr w:type="spellStart"/>
      <w:r w:rsidRPr="001A69B5">
        <w:t>noko</w:t>
      </w:r>
      <w:proofErr w:type="spellEnd"/>
      <w:r w:rsidRPr="001A69B5">
        <w:t xml:space="preserve"> </w:t>
      </w:r>
      <w:proofErr w:type="spellStart"/>
      <w:r w:rsidRPr="001A69B5">
        <w:t>lågare</w:t>
      </w:r>
      <w:proofErr w:type="spellEnd"/>
      <w:r w:rsidRPr="001A69B5">
        <w:t xml:space="preserve"> enn forventa. Det er </w:t>
      </w:r>
      <w:proofErr w:type="spellStart"/>
      <w:r w:rsidRPr="001A69B5">
        <w:t>vaksne</w:t>
      </w:r>
      <w:proofErr w:type="spellEnd"/>
      <w:r w:rsidRPr="001A69B5">
        <w:t xml:space="preserve"> i </w:t>
      </w:r>
      <w:proofErr w:type="spellStart"/>
      <w:r w:rsidRPr="001A69B5">
        <w:t>vidaregåande</w:t>
      </w:r>
      <w:proofErr w:type="spellEnd"/>
      <w:r w:rsidRPr="001A69B5">
        <w:t xml:space="preserve"> opplæring som i størst grad har søkt om lån og stipend til utdanning som </w:t>
      </w:r>
      <w:proofErr w:type="spellStart"/>
      <w:r w:rsidRPr="001A69B5">
        <w:t>utgjer</w:t>
      </w:r>
      <w:proofErr w:type="spellEnd"/>
      <w:r w:rsidRPr="001A69B5">
        <w:t xml:space="preserve"> mindre enn 50 pst. av ei fulltidsutdanning. Av </w:t>
      </w:r>
      <w:proofErr w:type="spellStart"/>
      <w:r w:rsidRPr="001A69B5">
        <w:t>dei</w:t>
      </w:r>
      <w:proofErr w:type="spellEnd"/>
      <w:r w:rsidRPr="001A69B5">
        <w:t xml:space="preserve"> som studerte på deltid, var det 23. pst som </w:t>
      </w:r>
      <w:proofErr w:type="spellStart"/>
      <w:r w:rsidRPr="001A69B5">
        <w:t>fekk</w:t>
      </w:r>
      <w:proofErr w:type="spellEnd"/>
      <w:r w:rsidRPr="001A69B5">
        <w:t xml:space="preserve"> lån og stipend til utdanning mindre enn 50 pst. av ei fulltidsutdanning. Blant </w:t>
      </w:r>
      <w:proofErr w:type="spellStart"/>
      <w:r w:rsidRPr="001A69B5">
        <w:t>deltidsstudentane</w:t>
      </w:r>
      <w:proofErr w:type="spellEnd"/>
      <w:r w:rsidRPr="001A69B5">
        <w:t xml:space="preserve"> i </w:t>
      </w:r>
      <w:proofErr w:type="spellStart"/>
      <w:r w:rsidRPr="001A69B5">
        <w:t>høgare</w:t>
      </w:r>
      <w:proofErr w:type="spellEnd"/>
      <w:r w:rsidRPr="001A69B5">
        <w:t xml:space="preserve"> utdanning var det 8 pst., </w:t>
      </w:r>
      <w:proofErr w:type="spellStart"/>
      <w:r w:rsidRPr="001A69B5">
        <w:t>medan</w:t>
      </w:r>
      <w:proofErr w:type="spellEnd"/>
      <w:r w:rsidRPr="001A69B5">
        <w:t xml:space="preserve"> delen </w:t>
      </w:r>
      <w:proofErr w:type="spellStart"/>
      <w:r w:rsidRPr="001A69B5">
        <w:t>berre</w:t>
      </w:r>
      <w:proofErr w:type="spellEnd"/>
      <w:r w:rsidRPr="001A69B5">
        <w:t xml:space="preserve"> var 2 pst. blant </w:t>
      </w:r>
      <w:proofErr w:type="spellStart"/>
      <w:r w:rsidRPr="001A69B5">
        <w:t>deltidsstudentane</w:t>
      </w:r>
      <w:proofErr w:type="spellEnd"/>
      <w:r w:rsidRPr="001A69B5">
        <w:t xml:space="preserve"> i </w:t>
      </w:r>
      <w:proofErr w:type="spellStart"/>
      <w:r w:rsidRPr="001A69B5">
        <w:t>fagskuleutdanning</w:t>
      </w:r>
      <w:proofErr w:type="spellEnd"/>
      <w:r w:rsidRPr="001A69B5">
        <w:t xml:space="preserve">. Viss </w:t>
      </w:r>
      <w:proofErr w:type="spellStart"/>
      <w:r w:rsidRPr="001A69B5">
        <w:t>ein</w:t>
      </w:r>
      <w:proofErr w:type="spellEnd"/>
      <w:r w:rsidRPr="001A69B5">
        <w:t xml:space="preserve"> ser på heile gruppa av </w:t>
      </w:r>
      <w:proofErr w:type="spellStart"/>
      <w:r w:rsidRPr="001A69B5">
        <w:t>deltidsstudentar</w:t>
      </w:r>
      <w:proofErr w:type="spellEnd"/>
      <w:r w:rsidRPr="001A69B5">
        <w:t xml:space="preserve"> og -</w:t>
      </w:r>
      <w:proofErr w:type="spellStart"/>
      <w:r w:rsidRPr="001A69B5">
        <w:t>elevar</w:t>
      </w:r>
      <w:proofErr w:type="spellEnd"/>
      <w:r w:rsidRPr="001A69B5">
        <w:t xml:space="preserve">, er </w:t>
      </w:r>
      <w:proofErr w:type="spellStart"/>
      <w:r w:rsidRPr="001A69B5">
        <w:t>personar</w:t>
      </w:r>
      <w:proofErr w:type="spellEnd"/>
      <w:r w:rsidRPr="001A69B5">
        <w:t xml:space="preserve"> under 25 år overrepresenterte når det </w:t>
      </w:r>
      <w:proofErr w:type="spellStart"/>
      <w:r w:rsidRPr="001A69B5">
        <w:t>gjeld</w:t>
      </w:r>
      <w:proofErr w:type="spellEnd"/>
      <w:r w:rsidRPr="001A69B5">
        <w:t xml:space="preserve"> utdanning som </w:t>
      </w:r>
      <w:proofErr w:type="spellStart"/>
      <w:r w:rsidRPr="001A69B5">
        <w:t>utgjer</w:t>
      </w:r>
      <w:proofErr w:type="spellEnd"/>
      <w:r w:rsidRPr="001A69B5">
        <w:t xml:space="preserve"> mindre enn 50 pst. av ei fulltidsutdanning.</w:t>
      </w:r>
    </w:p>
    <w:p w14:paraId="22D33855" w14:textId="77777777" w:rsidR="000513CD" w:rsidRPr="001A69B5" w:rsidRDefault="0009509B" w:rsidP="001A69B5">
      <w:r w:rsidRPr="001A69B5">
        <w:t xml:space="preserve">Det trinnbaserte systemet for </w:t>
      </w:r>
      <w:proofErr w:type="spellStart"/>
      <w:r w:rsidRPr="001A69B5">
        <w:t>berekning</w:t>
      </w:r>
      <w:proofErr w:type="spellEnd"/>
      <w:r w:rsidRPr="001A69B5">
        <w:t xml:space="preserve"> av utdanningsstøtte til deltidsutdanning blei </w:t>
      </w:r>
      <w:proofErr w:type="spellStart"/>
      <w:r w:rsidRPr="001A69B5">
        <w:t>hausten</w:t>
      </w:r>
      <w:proofErr w:type="spellEnd"/>
      <w:r w:rsidRPr="001A69B5">
        <w:t xml:space="preserve"> 2020 avvikla, og utdanningsstøtta </w:t>
      </w:r>
      <w:proofErr w:type="spellStart"/>
      <w:r w:rsidRPr="001A69B5">
        <w:t>ein</w:t>
      </w:r>
      <w:proofErr w:type="spellEnd"/>
      <w:r w:rsidRPr="001A69B5">
        <w:t xml:space="preserve"> får, er </w:t>
      </w:r>
      <w:proofErr w:type="spellStart"/>
      <w:r w:rsidRPr="001A69B5">
        <w:t>no</w:t>
      </w:r>
      <w:proofErr w:type="spellEnd"/>
      <w:r w:rsidRPr="001A69B5">
        <w:t xml:space="preserve"> i samsvar med faktisk pst. av ei fulltidsutdanning. </w:t>
      </w:r>
      <w:proofErr w:type="spellStart"/>
      <w:r w:rsidRPr="001A69B5">
        <w:t>Ein</w:t>
      </w:r>
      <w:proofErr w:type="spellEnd"/>
      <w:r w:rsidRPr="001A69B5">
        <w:t xml:space="preserve"> </w:t>
      </w:r>
      <w:proofErr w:type="spellStart"/>
      <w:r w:rsidRPr="001A69B5">
        <w:t>søkar</w:t>
      </w:r>
      <w:proofErr w:type="spellEnd"/>
      <w:r w:rsidRPr="001A69B5">
        <w:t xml:space="preserve"> som studerer 60 pst. av ei fulltidsutdanning, vil til dømes få 60 pst. av heiltidsstøttebeløpet. Samla er det om lag 28 000 </w:t>
      </w:r>
      <w:proofErr w:type="spellStart"/>
      <w:r w:rsidRPr="001A69B5">
        <w:t>søkarar</w:t>
      </w:r>
      <w:proofErr w:type="spellEnd"/>
      <w:r w:rsidRPr="001A69B5">
        <w:t xml:space="preserve"> som i studieåret 2020–21 har fått utdanningsstøtte til deltidsutdanning, og om lag 10 000 av </w:t>
      </w:r>
      <w:proofErr w:type="spellStart"/>
      <w:r w:rsidRPr="001A69B5">
        <w:t>desse</w:t>
      </w:r>
      <w:proofErr w:type="spellEnd"/>
      <w:r w:rsidRPr="001A69B5">
        <w:t xml:space="preserve"> har fått berekna lån og stipend i samsvar med faktisk deltidsutdanning.</w:t>
      </w:r>
    </w:p>
    <w:p w14:paraId="1C24D312" w14:textId="77777777" w:rsidR="000513CD" w:rsidRPr="001A69B5" w:rsidRDefault="0009509B" w:rsidP="001A69B5">
      <w:pPr>
        <w:pStyle w:val="avsnitt-under-undertittel"/>
      </w:pPr>
      <w:proofErr w:type="spellStart"/>
      <w:r w:rsidRPr="001A69B5">
        <w:t>Høgare</w:t>
      </w:r>
      <w:proofErr w:type="spellEnd"/>
      <w:r w:rsidRPr="001A69B5">
        <w:t xml:space="preserve"> aldersgrenser for når lån kan bli reduserte, og for tilbakebetaling av utdanningslån</w:t>
      </w:r>
    </w:p>
    <w:p w14:paraId="4BC22A3D" w14:textId="77777777" w:rsidR="000513CD" w:rsidRPr="001A69B5" w:rsidRDefault="0009509B" w:rsidP="001A69B5">
      <w:r w:rsidRPr="001A69B5">
        <w:t xml:space="preserve">Grensa for redusert lån blei heva </w:t>
      </w:r>
      <w:proofErr w:type="spellStart"/>
      <w:r w:rsidRPr="001A69B5">
        <w:t>frå</w:t>
      </w:r>
      <w:proofErr w:type="spellEnd"/>
      <w:r w:rsidRPr="001A69B5">
        <w:t xml:space="preserve"> 45 år til 50 år </w:t>
      </w:r>
      <w:proofErr w:type="spellStart"/>
      <w:r w:rsidRPr="001A69B5">
        <w:t>frå</w:t>
      </w:r>
      <w:proofErr w:type="spellEnd"/>
      <w:r w:rsidRPr="001A69B5">
        <w:t xml:space="preserve"> studieåret 2020–21. Samstundes blei aldersgrensa for når lån skal </w:t>
      </w:r>
      <w:proofErr w:type="spellStart"/>
      <w:r w:rsidRPr="001A69B5">
        <w:t>vere</w:t>
      </w:r>
      <w:proofErr w:type="spellEnd"/>
      <w:r w:rsidRPr="001A69B5">
        <w:t xml:space="preserve"> tilbakebetalte, heva </w:t>
      </w:r>
      <w:proofErr w:type="spellStart"/>
      <w:r w:rsidRPr="001A69B5">
        <w:t>frå</w:t>
      </w:r>
      <w:proofErr w:type="spellEnd"/>
      <w:r w:rsidRPr="001A69B5">
        <w:t xml:space="preserve"> 65 år til 70 år. </w:t>
      </w:r>
      <w:proofErr w:type="spellStart"/>
      <w:r w:rsidRPr="001A69B5">
        <w:t>Talet</w:t>
      </w:r>
      <w:proofErr w:type="spellEnd"/>
      <w:r w:rsidRPr="001A69B5">
        <w:t xml:space="preserve"> på </w:t>
      </w:r>
      <w:proofErr w:type="spellStart"/>
      <w:r w:rsidRPr="001A69B5">
        <w:t>søkarar</w:t>
      </w:r>
      <w:proofErr w:type="spellEnd"/>
      <w:r w:rsidRPr="001A69B5">
        <w:t xml:space="preserve"> som har fått redusert lån på grunn av alder, er nesten halvert </w:t>
      </w:r>
      <w:proofErr w:type="spellStart"/>
      <w:r w:rsidRPr="001A69B5">
        <w:t>frå</w:t>
      </w:r>
      <w:proofErr w:type="spellEnd"/>
      <w:r w:rsidRPr="001A69B5">
        <w:t xml:space="preserve"> 1 475 i studieåret 2019–20 til 774 i 2020–21. Samstundes har </w:t>
      </w:r>
      <w:proofErr w:type="spellStart"/>
      <w:r w:rsidRPr="001A69B5">
        <w:t>talet</w:t>
      </w:r>
      <w:proofErr w:type="spellEnd"/>
      <w:r w:rsidRPr="001A69B5">
        <w:t xml:space="preserve"> på </w:t>
      </w:r>
      <w:proofErr w:type="spellStart"/>
      <w:r w:rsidRPr="001A69B5">
        <w:t>tilbakebetalarar</w:t>
      </w:r>
      <w:proofErr w:type="spellEnd"/>
      <w:r w:rsidRPr="001A69B5">
        <w:t xml:space="preserve"> som får avslag på søknad om </w:t>
      </w:r>
      <w:proofErr w:type="spellStart"/>
      <w:r w:rsidRPr="001A69B5">
        <w:t>betalingsutsetjing</w:t>
      </w:r>
      <w:proofErr w:type="spellEnd"/>
      <w:r w:rsidRPr="001A69B5">
        <w:t xml:space="preserve"> på grunn av aldersgrensa for når lånet skal </w:t>
      </w:r>
      <w:proofErr w:type="spellStart"/>
      <w:r w:rsidRPr="001A69B5">
        <w:t>vere</w:t>
      </w:r>
      <w:proofErr w:type="spellEnd"/>
      <w:r w:rsidRPr="001A69B5">
        <w:t xml:space="preserve"> innfridd, blitt </w:t>
      </w:r>
      <w:proofErr w:type="spellStart"/>
      <w:r w:rsidRPr="001A69B5">
        <w:t>vesentleg</w:t>
      </w:r>
      <w:proofErr w:type="spellEnd"/>
      <w:r w:rsidRPr="001A69B5">
        <w:t xml:space="preserve"> redusert. </w:t>
      </w:r>
    </w:p>
    <w:p w14:paraId="72DB31AF" w14:textId="77777777" w:rsidR="000513CD" w:rsidRPr="001A69B5" w:rsidRDefault="0009509B" w:rsidP="001A69B5">
      <w:pPr>
        <w:pStyle w:val="avsnitt-under-undertittel"/>
      </w:pPr>
      <w:r w:rsidRPr="001A69B5">
        <w:t xml:space="preserve">Betre utstyrsstipendordning i </w:t>
      </w:r>
      <w:proofErr w:type="spellStart"/>
      <w:r w:rsidRPr="001A69B5">
        <w:t>vidaregåande</w:t>
      </w:r>
      <w:proofErr w:type="spellEnd"/>
      <w:r w:rsidRPr="001A69B5">
        <w:t xml:space="preserve"> opplæring </w:t>
      </w:r>
    </w:p>
    <w:p w14:paraId="5E0E0A5F" w14:textId="77777777" w:rsidR="000513CD" w:rsidRPr="001A69B5" w:rsidRDefault="0009509B" w:rsidP="001A69B5">
      <w:proofErr w:type="spellStart"/>
      <w:r w:rsidRPr="001A69B5">
        <w:t>Frå</w:t>
      </w:r>
      <w:proofErr w:type="spellEnd"/>
      <w:r w:rsidRPr="001A69B5">
        <w:t xml:space="preserve"> 2020–21 blei utstyrsstipendordninga styrkt, slik at </w:t>
      </w:r>
      <w:proofErr w:type="spellStart"/>
      <w:r w:rsidRPr="001A69B5">
        <w:t>fleire</w:t>
      </w:r>
      <w:proofErr w:type="spellEnd"/>
      <w:r w:rsidRPr="001A69B5">
        <w:t xml:space="preserve"> yrkesfaglege utdanningsprogram gir rett til </w:t>
      </w:r>
      <w:proofErr w:type="spellStart"/>
      <w:r w:rsidRPr="001A69B5">
        <w:t>eit</w:t>
      </w:r>
      <w:proofErr w:type="spellEnd"/>
      <w:r w:rsidRPr="001A69B5">
        <w:t xml:space="preserve"> </w:t>
      </w:r>
      <w:proofErr w:type="spellStart"/>
      <w:r w:rsidRPr="001A69B5">
        <w:t>høgare</w:t>
      </w:r>
      <w:proofErr w:type="spellEnd"/>
      <w:r w:rsidRPr="001A69B5">
        <w:t xml:space="preserve"> stipend enn </w:t>
      </w:r>
      <w:proofErr w:type="spellStart"/>
      <w:r w:rsidRPr="001A69B5">
        <w:t>tidlegare</w:t>
      </w:r>
      <w:proofErr w:type="spellEnd"/>
      <w:r w:rsidRPr="001A69B5">
        <w:t xml:space="preserve">. Dette blei gjort for å få </w:t>
      </w:r>
      <w:proofErr w:type="spellStart"/>
      <w:r w:rsidRPr="001A69B5">
        <w:t>eit</w:t>
      </w:r>
      <w:proofErr w:type="spellEnd"/>
      <w:r w:rsidRPr="001A69B5">
        <w:t xml:space="preserve"> betre samsvar mellom stipendnivå og utstyrskostnader. Endringa innebar at 7 800 </w:t>
      </w:r>
      <w:proofErr w:type="spellStart"/>
      <w:r w:rsidRPr="001A69B5">
        <w:t>elevar</w:t>
      </w:r>
      <w:proofErr w:type="spellEnd"/>
      <w:r w:rsidRPr="001A69B5">
        <w:t xml:space="preserve"> på utdanningsprogrammet bygg- og anleggsteknikk og 3 200 </w:t>
      </w:r>
      <w:proofErr w:type="spellStart"/>
      <w:r w:rsidRPr="001A69B5">
        <w:t>elevar</w:t>
      </w:r>
      <w:proofErr w:type="spellEnd"/>
      <w:r w:rsidRPr="001A69B5">
        <w:t xml:space="preserve"> på naturbruk </w:t>
      </w:r>
      <w:proofErr w:type="spellStart"/>
      <w:r w:rsidRPr="001A69B5">
        <w:t>fekk</w:t>
      </w:r>
      <w:proofErr w:type="spellEnd"/>
      <w:r w:rsidRPr="001A69B5">
        <w:t xml:space="preserve"> 2 100 kroner </w:t>
      </w:r>
      <w:proofErr w:type="spellStart"/>
      <w:r w:rsidRPr="001A69B5">
        <w:t>meir</w:t>
      </w:r>
      <w:proofErr w:type="spellEnd"/>
      <w:r w:rsidRPr="001A69B5">
        <w:t xml:space="preserve"> i utstyrsstipend enn </w:t>
      </w:r>
      <w:proofErr w:type="spellStart"/>
      <w:r w:rsidRPr="001A69B5">
        <w:t>dei</w:t>
      </w:r>
      <w:proofErr w:type="spellEnd"/>
      <w:r w:rsidRPr="001A69B5">
        <w:t xml:space="preserve"> ville ha fått etter det regelverket som gjaldt i 2019–20. Dei fleste </w:t>
      </w:r>
      <w:proofErr w:type="spellStart"/>
      <w:r w:rsidRPr="001A69B5">
        <w:t>elevane</w:t>
      </w:r>
      <w:proofErr w:type="spellEnd"/>
      <w:r w:rsidRPr="001A69B5">
        <w:t xml:space="preserve"> på andre yrkesfaglege utdanningsprogram har også fått </w:t>
      </w:r>
      <w:proofErr w:type="spellStart"/>
      <w:r w:rsidRPr="001A69B5">
        <w:t>ein</w:t>
      </w:r>
      <w:proofErr w:type="spellEnd"/>
      <w:r w:rsidRPr="001A69B5">
        <w:t xml:space="preserve"> mindre </w:t>
      </w:r>
      <w:proofErr w:type="spellStart"/>
      <w:r w:rsidRPr="001A69B5">
        <w:t>auke</w:t>
      </w:r>
      <w:proofErr w:type="spellEnd"/>
      <w:r w:rsidRPr="001A69B5">
        <w:t xml:space="preserve"> i stipendet som følge av endringa. På den andre sida innebar det nye regelverket at </w:t>
      </w:r>
      <w:proofErr w:type="spellStart"/>
      <w:r w:rsidRPr="001A69B5">
        <w:t>nokre</w:t>
      </w:r>
      <w:proofErr w:type="spellEnd"/>
      <w:r w:rsidRPr="001A69B5">
        <w:t xml:space="preserve"> </w:t>
      </w:r>
      <w:proofErr w:type="spellStart"/>
      <w:r w:rsidRPr="001A69B5">
        <w:t>elevar</w:t>
      </w:r>
      <w:proofErr w:type="spellEnd"/>
      <w:r w:rsidRPr="001A69B5">
        <w:t xml:space="preserve"> </w:t>
      </w:r>
      <w:proofErr w:type="spellStart"/>
      <w:r w:rsidRPr="001A69B5">
        <w:t>fekk</w:t>
      </w:r>
      <w:proofErr w:type="spellEnd"/>
      <w:r w:rsidRPr="001A69B5">
        <w:t xml:space="preserve"> mindre i utstyrsstipend enn </w:t>
      </w:r>
      <w:proofErr w:type="spellStart"/>
      <w:r w:rsidRPr="001A69B5">
        <w:t>tidlegare</w:t>
      </w:r>
      <w:proofErr w:type="spellEnd"/>
      <w:r w:rsidRPr="001A69B5">
        <w:t xml:space="preserve">. For </w:t>
      </w:r>
      <w:proofErr w:type="spellStart"/>
      <w:r w:rsidRPr="001A69B5">
        <w:t>elevar</w:t>
      </w:r>
      <w:proofErr w:type="spellEnd"/>
      <w:r w:rsidRPr="001A69B5">
        <w:t xml:space="preserve"> på studiespesialisering, som </w:t>
      </w:r>
      <w:proofErr w:type="spellStart"/>
      <w:r w:rsidRPr="001A69B5">
        <w:t>utgjer</w:t>
      </w:r>
      <w:proofErr w:type="spellEnd"/>
      <w:r w:rsidRPr="001A69B5">
        <w:t xml:space="preserve"> om lag 40 pst. av </w:t>
      </w:r>
      <w:proofErr w:type="spellStart"/>
      <w:r w:rsidRPr="001A69B5">
        <w:t>dei</w:t>
      </w:r>
      <w:proofErr w:type="spellEnd"/>
      <w:r w:rsidRPr="001A69B5">
        <w:t xml:space="preserve"> som får utstyrsstipend, var det inga endring i stipendbeløpet.</w:t>
      </w:r>
    </w:p>
    <w:p w14:paraId="5BB0CBD5" w14:textId="77777777" w:rsidR="000513CD" w:rsidRPr="001A69B5" w:rsidRDefault="0009509B" w:rsidP="001A69B5">
      <w:pPr>
        <w:pStyle w:val="avsnitt-under-undertittel"/>
      </w:pPr>
      <w:r w:rsidRPr="001A69B5">
        <w:t xml:space="preserve">Foreldrestipend i overgangsfasen mellom fullført utdanning og yrkesaktivitet </w:t>
      </w:r>
    </w:p>
    <w:p w14:paraId="288884BF" w14:textId="77777777" w:rsidR="000513CD" w:rsidRPr="001A69B5" w:rsidRDefault="0009509B" w:rsidP="001A69B5">
      <w:r w:rsidRPr="001A69B5">
        <w:t xml:space="preserve">For å betre vilkåra for </w:t>
      </w:r>
      <w:proofErr w:type="spellStart"/>
      <w:r w:rsidRPr="001A69B5">
        <w:t>dei</w:t>
      </w:r>
      <w:proofErr w:type="spellEnd"/>
      <w:r w:rsidRPr="001A69B5">
        <w:t xml:space="preserve"> som får barn i overgangen mellom fullført utdanning og yrkesaktivitet, blei det </w:t>
      </w:r>
      <w:proofErr w:type="spellStart"/>
      <w:r w:rsidRPr="001A69B5">
        <w:t>hausten</w:t>
      </w:r>
      <w:proofErr w:type="spellEnd"/>
      <w:r w:rsidRPr="001A69B5">
        <w:t xml:space="preserve"> 2020 innført utvida rett til foreldrestipend. Retten gjeld </w:t>
      </w:r>
      <w:proofErr w:type="spellStart"/>
      <w:r w:rsidRPr="001A69B5">
        <w:t>personar</w:t>
      </w:r>
      <w:proofErr w:type="spellEnd"/>
      <w:r w:rsidRPr="001A69B5">
        <w:t xml:space="preserve"> som får barn opptil sju </w:t>
      </w:r>
      <w:proofErr w:type="spellStart"/>
      <w:r w:rsidRPr="001A69B5">
        <w:t>månader</w:t>
      </w:r>
      <w:proofErr w:type="spellEnd"/>
      <w:r w:rsidRPr="001A69B5">
        <w:t xml:space="preserve"> etter at </w:t>
      </w:r>
      <w:proofErr w:type="spellStart"/>
      <w:r w:rsidRPr="001A69B5">
        <w:t>dei</w:t>
      </w:r>
      <w:proofErr w:type="spellEnd"/>
      <w:r w:rsidRPr="001A69B5">
        <w:t xml:space="preserve"> har fullført </w:t>
      </w:r>
      <w:proofErr w:type="gramStart"/>
      <w:r w:rsidRPr="001A69B5">
        <w:t>ei grad</w:t>
      </w:r>
      <w:proofErr w:type="gramEnd"/>
      <w:r w:rsidRPr="001A69B5">
        <w:t xml:space="preserve"> i </w:t>
      </w:r>
      <w:proofErr w:type="spellStart"/>
      <w:r w:rsidRPr="001A69B5">
        <w:t>høgare</w:t>
      </w:r>
      <w:proofErr w:type="spellEnd"/>
      <w:r w:rsidRPr="001A69B5">
        <w:t xml:space="preserve"> utdanning eller </w:t>
      </w:r>
      <w:proofErr w:type="spellStart"/>
      <w:r w:rsidRPr="001A69B5">
        <w:t>fagskuleutdanning</w:t>
      </w:r>
      <w:proofErr w:type="spellEnd"/>
      <w:r w:rsidRPr="001A69B5">
        <w:t xml:space="preserve">. Tiltaket </w:t>
      </w:r>
      <w:proofErr w:type="spellStart"/>
      <w:r w:rsidRPr="001A69B5">
        <w:t>inneber</w:t>
      </w:r>
      <w:proofErr w:type="spellEnd"/>
      <w:r w:rsidRPr="001A69B5">
        <w:t xml:space="preserve"> også at </w:t>
      </w:r>
      <w:proofErr w:type="spellStart"/>
      <w:r w:rsidRPr="001A69B5">
        <w:t>personar</w:t>
      </w:r>
      <w:proofErr w:type="spellEnd"/>
      <w:r w:rsidRPr="001A69B5">
        <w:t xml:space="preserve"> som får barn mindre enn 46 veker før </w:t>
      </w:r>
      <w:proofErr w:type="spellStart"/>
      <w:r w:rsidRPr="001A69B5">
        <w:t>dei</w:t>
      </w:r>
      <w:proofErr w:type="spellEnd"/>
      <w:r w:rsidRPr="001A69B5">
        <w:t xml:space="preserve"> fullfører </w:t>
      </w:r>
      <w:proofErr w:type="gramStart"/>
      <w:r w:rsidRPr="001A69B5">
        <w:t>ei grad</w:t>
      </w:r>
      <w:proofErr w:type="gramEnd"/>
      <w:r w:rsidRPr="001A69B5">
        <w:t xml:space="preserve">, vil få full foreldrestipendperiode. Med 65 </w:t>
      </w:r>
      <w:proofErr w:type="spellStart"/>
      <w:r w:rsidRPr="001A69B5">
        <w:t>søkarar</w:t>
      </w:r>
      <w:proofErr w:type="spellEnd"/>
      <w:r w:rsidRPr="001A69B5">
        <w:t xml:space="preserve"> </w:t>
      </w:r>
      <w:proofErr w:type="spellStart"/>
      <w:r w:rsidRPr="001A69B5">
        <w:t>hausten</w:t>
      </w:r>
      <w:proofErr w:type="spellEnd"/>
      <w:r w:rsidRPr="001A69B5">
        <w:t xml:space="preserve"> 2020 er ordninga blitt </w:t>
      </w:r>
      <w:proofErr w:type="spellStart"/>
      <w:r w:rsidRPr="001A69B5">
        <w:t>noko</w:t>
      </w:r>
      <w:proofErr w:type="spellEnd"/>
      <w:r w:rsidRPr="001A69B5">
        <w:t xml:space="preserve"> mindre nytta enn anslått på førehand.</w:t>
      </w:r>
    </w:p>
    <w:p w14:paraId="1859491D" w14:textId="6BCBCE1A" w:rsidR="000513CD" w:rsidRPr="001A69B5" w:rsidRDefault="0009509B" w:rsidP="001A69B5">
      <w:pPr>
        <w:pStyle w:val="avsnitt-under-undertittel"/>
      </w:pPr>
      <w:r w:rsidRPr="001A69B5">
        <w:t xml:space="preserve">Utdanningsstøtte til </w:t>
      </w:r>
      <w:proofErr w:type="spellStart"/>
      <w:r w:rsidRPr="001A69B5">
        <w:t>høgare</w:t>
      </w:r>
      <w:proofErr w:type="spellEnd"/>
      <w:r w:rsidRPr="001A69B5">
        <w:t xml:space="preserve"> utdanning i utlandet – avvikling av særregel </w:t>
      </w:r>
    </w:p>
    <w:p w14:paraId="34569A14" w14:textId="77777777" w:rsidR="000513CD" w:rsidRPr="001A69B5" w:rsidRDefault="0009509B" w:rsidP="001A69B5">
      <w:r w:rsidRPr="001A69B5">
        <w:t xml:space="preserve">For </w:t>
      </w:r>
      <w:proofErr w:type="spellStart"/>
      <w:r w:rsidRPr="001A69B5">
        <w:t>fleire</w:t>
      </w:r>
      <w:proofErr w:type="spellEnd"/>
      <w:r w:rsidRPr="001A69B5">
        <w:t xml:space="preserve"> </w:t>
      </w:r>
      <w:proofErr w:type="spellStart"/>
      <w:r w:rsidRPr="001A69B5">
        <w:t>høgare</w:t>
      </w:r>
      <w:proofErr w:type="spellEnd"/>
      <w:r w:rsidRPr="001A69B5">
        <w:t xml:space="preserve"> </w:t>
      </w:r>
      <w:proofErr w:type="spellStart"/>
      <w:r w:rsidRPr="001A69B5">
        <w:t>utdanningar</w:t>
      </w:r>
      <w:proofErr w:type="spellEnd"/>
      <w:r w:rsidRPr="001A69B5">
        <w:t xml:space="preserve"> i </w:t>
      </w:r>
      <w:proofErr w:type="spellStart"/>
      <w:r w:rsidRPr="001A69B5">
        <w:t>Noreg</w:t>
      </w:r>
      <w:proofErr w:type="spellEnd"/>
      <w:r w:rsidRPr="001A69B5">
        <w:t xml:space="preserve"> er det fastsett </w:t>
      </w:r>
      <w:proofErr w:type="spellStart"/>
      <w:r w:rsidRPr="001A69B5">
        <w:t>særskilde</w:t>
      </w:r>
      <w:proofErr w:type="spellEnd"/>
      <w:r w:rsidRPr="001A69B5">
        <w:t xml:space="preserve"> opptakskrav. Etter </w:t>
      </w:r>
      <w:proofErr w:type="spellStart"/>
      <w:r w:rsidRPr="001A69B5">
        <w:t>tidlegare</w:t>
      </w:r>
      <w:proofErr w:type="spellEnd"/>
      <w:r w:rsidRPr="001A69B5">
        <w:t xml:space="preserve"> regelverk for utdanningsstøtte måtte slike </w:t>
      </w:r>
      <w:proofErr w:type="spellStart"/>
      <w:r w:rsidRPr="001A69B5">
        <w:t>særskilde</w:t>
      </w:r>
      <w:proofErr w:type="spellEnd"/>
      <w:r w:rsidRPr="001A69B5">
        <w:t xml:space="preserve"> krav </w:t>
      </w:r>
      <w:proofErr w:type="spellStart"/>
      <w:r w:rsidRPr="001A69B5">
        <w:t>vere</w:t>
      </w:r>
      <w:proofErr w:type="spellEnd"/>
      <w:r w:rsidRPr="001A69B5">
        <w:t xml:space="preserve"> oppfylte også dersom </w:t>
      </w:r>
      <w:proofErr w:type="spellStart"/>
      <w:r w:rsidRPr="001A69B5">
        <w:t>ein</w:t>
      </w:r>
      <w:proofErr w:type="spellEnd"/>
      <w:r w:rsidRPr="001A69B5">
        <w:t xml:space="preserve"> skulle kunne få utdanningsstøtte til å ta </w:t>
      </w:r>
      <w:proofErr w:type="spellStart"/>
      <w:r w:rsidRPr="001A69B5">
        <w:t>tilsvarande</w:t>
      </w:r>
      <w:proofErr w:type="spellEnd"/>
      <w:r w:rsidRPr="001A69B5">
        <w:t xml:space="preserve"> utdanning i utlandet. Regelen blei avvikla </w:t>
      </w:r>
      <w:proofErr w:type="spellStart"/>
      <w:r w:rsidRPr="001A69B5">
        <w:t>frå</w:t>
      </w:r>
      <w:proofErr w:type="spellEnd"/>
      <w:r w:rsidRPr="001A69B5">
        <w:t xml:space="preserve"> og med studieåret 2020–21, og det blei anslått at 30 </w:t>
      </w:r>
      <w:proofErr w:type="spellStart"/>
      <w:r w:rsidRPr="001A69B5">
        <w:t>søkarar</w:t>
      </w:r>
      <w:proofErr w:type="spellEnd"/>
      <w:r w:rsidRPr="001A69B5">
        <w:t xml:space="preserve"> ville bli omfatta. Det er </w:t>
      </w:r>
      <w:proofErr w:type="spellStart"/>
      <w:r w:rsidRPr="001A69B5">
        <w:t>ikkje</w:t>
      </w:r>
      <w:proofErr w:type="spellEnd"/>
      <w:r w:rsidRPr="001A69B5">
        <w:t xml:space="preserve"> </w:t>
      </w:r>
      <w:proofErr w:type="spellStart"/>
      <w:r w:rsidRPr="001A69B5">
        <w:t>mogleg</w:t>
      </w:r>
      <w:proofErr w:type="spellEnd"/>
      <w:r w:rsidRPr="001A69B5">
        <w:t xml:space="preserve"> å talfeste nøyaktig kor mange </w:t>
      </w:r>
      <w:proofErr w:type="spellStart"/>
      <w:r w:rsidRPr="001A69B5">
        <w:t>søkarar</w:t>
      </w:r>
      <w:proofErr w:type="spellEnd"/>
      <w:r w:rsidRPr="001A69B5">
        <w:t xml:space="preserve"> som har fått utdanningsstøtte etter regelendringa, og som </w:t>
      </w:r>
      <w:proofErr w:type="spellStart"/>
      <w:r w:rsidRPr="001A69B5">
        <w:t>elles</w:t>
      </w:r>
      <w:proofErr w:type="spellEnd"/>
      <w:r w:rsidRPr="001A69B5">
        <w:t xml:space="preserve"> </w:t>
      </w:r>
      <w:proofErr w:type="spellStart"/>
      <w:r w:rsidRPr="001A69B5">
        <w:t>ikkje</w:t>
      </w:r>
      <w:proofErr w:type="spellEnd"/>
      <w:r w:rsidRPr="001A69B5">
        <w:t xml:space="preserve"> ville ha fått det, men </w:t>
      </w:r>
      <w:proofErr w:type="spellStart"/>
      <w:r w:rsidRPr="001A69B5">
        <w:t>truleg</w:t>
      </w:r>
      <w:proofErr w:type="spellEnd"/>
      <w:r w:rsidRPr="001A69B5">
        <w:t xml:space="preserve"> er </w:t>
      </w:r>
      <w:proofErr w:type="spellStart"/>
      <w:r w:rsidRPr="001A69B5">
        <w:t>talet</w:t>
      </w:r>
      <w:proofErr w:type="spellEnd"/>
      <w:r w:rsidRPr="001A69B5">
        <w:t xml:space="preserve"> om lag som </w:t>
      </w:r>
      <w:proofErr w:type="spellStart"/>
      <w:r w:rsidRPr="001A69B5">
        <w:t>føresett</w:t>
      </w:r>
      <w:proofErr w:type="spellEnd"/>
      <w:r w:rsidRPr="001A69B5">
        <w:t xml:space="preserve">. Regelendringa har gjort saksbehandlinga av slike saker i Lånekassen </w:t>
      </w:r>
      <w:proofErr w:type="spellStart"/>
      <w:r w:rsidRPr="001A69B5">
        <w:t>enklare</w:t>
      </w:r>
      <w:proofErr w:type="spellEnd"/>
      <w:r w:rsidRPr="001A69B5">
        <w:t xml:space="preserve"> og </w:t>
      </w:r>
      <w:proofErr w:type="spellStart"/>
      <w:r w:rsidRPr="001A69B5">
        <w:t>raskare</w:t>
      </w:r>
      <w:proofErr w:type="spellEnd"/>
      <w:r w:rsidRPr="001A69B5">
        <w:t>.</w:t>
      </w:r>
    </w:p>
    <w:p w14:paraId="7961C21C" w14:textId="77777777" w:rsidR="000513CD" w:rsidRPr="001A69B5" w:rsidRDefault="0009509B" w:rsidP="001A69B5">
      <w:pPr>
        <w:pStyle w:val="avsnitt-under-undertittel"/>
      </w:pPr>
      <w:r w:rsidRPr="001A69B5">
        <w:t xml:space="preserve">Avvikling av </w:t>
      </w:r>
      <w:proofErr w:type="spellStart"/>
      <w:r w:rsidRPr="001A69B5">
        <w:t>særreglar</w:t>
      </w:r>
      <w:proofErr w:type="spellEnd"/>
      <w:r w:rsidRPr="001A69B5">
        <w:t xml:space="preserve"> om utdanningsstøttestans ved </w:t>
      </w:r>
      <w:proofErr w:type="spellStart"/>
      <w:r w:rsidRPr="001A69B5">
        <w:t>fråvær</w:t>
      </w:r>
      <w:proofErr w:type="spellEnd"/>
      <w:r w:rsidRPr="001A69B5">
        <w:t xml:space="preserve"> og studiepermisjon </w:t>
      </w:r>
    </w:p>
    <w:p w14:paraId="3660AC00" w14:textId="77777777" w:rsidR="000513CD" w:rsidRPr="001A69B5" w:rsidRDefault="0009509B" w:rsidP="001A69B5">
      <w:r w:rsidRPr="001A69B5">
        <w:t xml:space="preserve">To </w:t>
      </w:r>
      <w:proofErr w:type="spellStart"/>
      <w:r w:rsidRPr="001A69B5">
        <w:t>særreglar</w:t>
      </w:r>
      <w:proofErr w:type="spellEnd"/>
      <w:r w:rsidRPr="001A69B5">
        <w:t xml:space="preserve"> som handla om stans i utdanningsstøtta ved ugrunna </w:t>
      </w:r>
      <w:proofErr w:type="spellStart"/>
      <w:r w:rsidRPr="001A69B5">
        <w:t>fråvær</w:t>
      </w:r>
      <w:proofErr w:type="spellEnd"/>
      <w:r w:rsidRPr="001A69B5">
        <w:t xml:space="preserve"> og ved studiepermisjon, blei avvikla </w:t>
      </w:r>
      <w:proofErr w:type="spellStart"/>
      <w:r w:rsidRPr="001A69B5">
        <w:t>frå</w:t>
      </w:r>
      <w:proofErr w:type="spellEnd"/>
      <w:r w:rsidRPr="001A69B5">
        <w:t xml:space="preserve"> og med studieåret 2020–21. </w:t>
      </w:r>
      <w:proofErr w:type="spellStart"/>
      <w:r w:rsidRPr="001A69B5">
        <w:t>Lærestadene</w:t>
      </w:r>
      <w:proofErr w:type="spellEnd"/>
      <w:r w:rsidRPr="001A69B5">
        <w:t xml:space="preserve"> skal melde </w:t>
      </w:r>
      <w:proofErr w:type="spellStart"/>
      <w:r w:rsidRPr="001A69B5">
        <w:t>frå</w:t>
      </w:r>
      <w:proofErr w:type="spellEnd"/>
      <w:r w:rsidRPr="001A69B5">
        <w:t xml:space="preserve"> til Lånekassen når </w:t>
      </w:r>
      <w:proofErr w:type="spellStart"/>
      <w:r w:rsidRPr="001A69B5">
        <w:t>elevar</w:t>
      </w:r>
      <w:proofErr w:type="spellEnd"/>
      <w:r w:rsidRPr="001A69B5">
        <w:t xml:space="preserve"> eller </w:t>
      </w:r>
      <w:proofErr w:type="spellStart"/>
      <w:r w:rsidRPr="001A69B5">
        <w:t>studentar</w:t>
      </w:r>
      <w:proofErr w:type="spellEnd"/>
      <w:r w:rsidRPr="001A69B5">
        <w:t xml:space="preserve"> avbryt utdanninga, og </w:t>
      </w:r>
      <w:proofErr w:type="spellStart"/>
      <w:r w:rsidRPr="001A69B5">
        <w:t>søkarane</w:t>
      </w:r>
      <w:proofErr w:type="spellEnd"/>
      <w:r w:rsidRPr="001A69B5">
        <w:t xml:space="preserve"> sjølve har plikt til å opplyse om </w:t>
      </w:r>
      <w:proofErr w:type="spellStart"/>
      <w:r w:rsidRPr="001A69B5">
        <w:t>endringar</w:t>
      </w:r>
      <w:proofErr w:type="spellEnd"/>
      <w:r w:rsidRPr="001A69B5">
        <w:t xml:space="preserve">. Endringa har som forventa ført til mindre administrasjon hos Lånekassen og færre spørsmål </w:t>
      </w:r>
      <w:proofErr w:type="spellStart"/>
      <w:r w:rsidRPr="001A69B5">
        <w:t>frå</w:t>
      </w:r>
      <w:proofErr w:type="spellEnd"/>
      <w:r w:rsidRPr="001A69B5">
        <w:t xml:space="preserve"> </w:t>
      </w:r>
      <w:proofErr w:type="spellStart"/>
      <w:r w:rsidRPr="001A69B5">
        <w:t>mottakarane</w:t>
      </w:r>
      <w:proofErr w:type="spellEnd"/>
      <w:r w:rsidRPr="001A69B5">
        <w:t xml:space="preserve"> av lån og stipend.</w:t>
      </w:r>
    </w:p>
    <w:p w14:paraId="35B35158" w14:textId="77777777" w:rsidR="000513CD" w:rsidRPr="001A69B5" w:rsidRDefault="0009509B" w:rsidP="001A69B5">
      <w:pPr>
        <w:pStyle w:val="avsnitt-under-undertittel"/>
      </w:pPr>
      <w:r w:rsidRPr="001A69B5">
        <w:t xml:space="preserve">Avvikling av </w:t>
      </w:r>
      <w:proofErr w:type="spellStart"/>
      <w:r w:rsidRPr="001A69B5">
        <w:t>motrekning</w:t>
      </w:r>
      <w:proofErr w:type="spellEnd"/>
      <w:r w:rsidRPr="001A69B5">
        <w:t xml:space="preserve"> som </w:t>
      </w:r>
      <w:proofErr w:type="spellStart"/>
      <w:r w:rsidRPr="001A69B5">
        <w:t>hovudregel</w:t>
      </w:r>
      <w:proofErr w:type="spellEnd"/>
      <w:r w:rsidRPr="001A69B5">
        <w:t xml:space="preserve"> ved krav om tilbakebetaling av ugrunna utdanningsstøtte</w:t>
      </w:r>
    </w:p>
    <w:p w14:paraId="3B44728A" w14:textId="77777777" w:rsidR="000513CD" w:rsidRPr="001A69B5" w:rsidRDefault="0009509B" w:rsidP="001A69B5">
      <w:r w:rsidRPr="001A69B5">
        <w:t xml:space="preserve">I tilfelle der </w:t>
      </w:r>
      <w:proofErr w:type="spellStart"/>
      <w:r w:rsidRPr="001A69B5">
        <w:t>ein</w:t>
      </w:r>
      <w:proofErr w:type="spellEnd"/>
      <w:r w:rsidRPr="001A69B5">
        <w:t xml:space="preserve"> </w:t>
      </w:r>
      <w:proofErr w:type="spellStart"/>
      <w:r w:rsidRPr="001A69B5">
        <w:t>søkar</w:t>
      </w:r>
      <w:proofErr w:type="spellEnd"/>
      <w:r w:rsidRPr="001A69B5">
        <w:t xml:space="preserve"> har fått utbetalt </w:t>
      </w:r>
      <w:proofErr w:type="spellStart"/>
      <w:r w:rsidRPr="001A69B5">
        <w:t>meir</w:t>
      </w:r>
      <w:proofErr w:type="spellEnd"/>
      <w:r w:rsidRPr="001A69B5">
        <w:t xml:space="preserve"> utdanningsstøtte enn det han hadde rett til, har Lånekassen </w:t>
      </w:r>
      <w:proofErr w:type="spellStart"/>
      <w:r w:rsidRPr="001A69B5">
        <w:t>tidlegare</w:t>
      </w:r>
      <w:proofErr w:type="spellEnd"/>
      <w:r w:rsidRPr="001A69B5">
        <w:t xml:space="preserve"> hatt som praksis å </w:t>
      </w:r>
      <w:proofErr w:type="spellStart"/>
      <w:r w:rsidRPr="001A69B5">
        <w:t>krevje</w:t>
      </w:r>
      <w:proofErr w:type="spellEnd"/>
      <w:r w:rsidRPr="001A69B5">
        <w:t xml:space="preserve"> det </w:t>
      </w:r>
      <w:proofErr w:type="spellStart"/>
      <w:r w:rsidRPr="001A69B5">
        <w:t>overskytande</w:t>
      </w:r>
      <w:proofErr w:type="spellEnd"/>
      <w:r w:rsidRPr="001A69B5">
        <w:t xml:space="preserve"> beløpet tilbakebetalt med </w:t>
      </w:r>
      <w:proofErr w:type="spellStart"/>
      <w:r w:rsidRPr="001A69B5">
        <w:t>ein</w:t>
      </w:r>
      <w:proofErr w:type="spellEnd"/>
      <w:r w:rsidRPr="001A69B5">
        <w:t xml:space="preserve"> gong, og ved </w:t>
      </w:r>
      <w:proofErr w:type="spellStart"/>
      <w:r w:rsidRPr="001A69B5">
        <w:t>manglande</w:t>
      </w:r>
      <w:proofErr w:type="spellEnd"/>
      <w:r w:rsidRPr="001A69B5">
        <w:t xml:space="preserve"> tilbakebetaling har </w:t>
      </w:r>
      <w:proofErr w:type="spellStart"/>
      <w:r w:rsidRPr="001A69B5">
        <w:t>søkaren</w:t>
      </w:r>
      <w:proofErr w:type="spellEnd"/>
      <w:r w:rsidRPr="001A69B5">
        <w:t xml:space="preserve"> blitt </w:t>
      </w:r>
      <w:proofErr w:type="spellStart"/>
      <w:r w:rsidRPr="001A69B5">
        <w:t>trekt</w:t>
      </w:r>
      <w:proofErr w:type="spellEnd"/>
      <w:r w:rsidRPr="001A69B5">
        <w:t xml:space="preserve"> i utdanningsstøttetildelinga med det </w:t>
      </w:r>
      <w:proofErr w:type="spellStart"/>
      <w:r w:rsidRPr="001A69B5">
        <w:t>manglande</w:t>
      </w:r>
      <w:proofErr w:type="spellEnd"/>
      <w:r w:rsidRPr="001A69B5">
        <w:t xml:space="preserve"> beløpet, </w:t>
      </w:r>
      <w:proofErr w:type="spellStart"/>
      <w:r w:rsidRPr="001A69B5">
        <w:t>såkalla</w:t>
      </w:r>
      <w:proofErr w:type="spellEnd"/>
      <w:r w:rsidRPr="001A69B5">
        <w:t xml:space="preserve"> </w:t>
      </w:r>
      <w:proofErr w:type="spellStart"/>
      <w:r w:rsidRPr="001A69B5">
        <w:t>motrekning</w:t>
      </w:r>
      <w:proofErr w:type="spellEnd"/>
      <w:r w:rsidRPr="001A69B5">
        <w:t xml:space="preserve">. </w:t>
      </w:r>
      <w:proofErr w:type="spellStart"/>
      <w:r w:rsidRPr="001A69B5">
        <w:t>Fleire</w:t>
      </w:r>
      <w:proofErr w:type="spellEnd"/>
      <w:r w:rsidRPr="001A69B5">
        <w:t xml:space="preserve"> </w:t>
      </w:r>
      <w:proofErr w:type="spellStart"/>
      <w:r w:rsidRPr="001A69B5">
        <w:t>mottakarar</w:t>
      </w:r>
      <w:proofErr w:type="spellEnd"/>
      <w:r w:rsidRPr="001A69B5">
        <w:t xml:space="preserve"> av utdanningsstøtte er avhengig av </w:t>
      </w:r>
      <w:proofErr w:type="spellStart"/>
      <w:r w:rsidRPr="001A69B5">
        <w:t>utbetalingane</w:t>
      </w:r>
      <w:proofErr w:type="spellEnd"/>
      <w:r w:rsidRPr="001A69B5">
        <w:t xml:space="preserve"> </w:t>
      </w:r>
      <w:proofErr w:type="spellStart"/>
      <w:r w:rsidRPr="001A69B5">
        <w:t>frå</w:t>
      </w:r>
      <w:proofErr w:type="spellEnd"/>
      <w:r w:rsidRPr="001A69B5">
        <w:t xml:space="preserve"> Lånekassen for å kunne gjennomføre utdanning. Denne praksisen blei avvikla, slik at ugrunna utdanningsstøtte i staden blir lagd til gjelda til </w:t>
      </w:r>
      <w:proofErr w:type="spellStart"/>
      <w:r w:rsidRPr="001A69B5">
        <w:t>søkaren</w:t>
      </w:r>
      <w:proofErr w:type="spellEnd"/>
      <w:r w:rsidRPr="001A69B5">
        <w:t xml:space="preserve">. Om lag 6 000 </w:t>
      </w:r>
      <w:proofErr w:type="spellStart"/>
      <w:r w:rsidRPr="001A69B5">
        <w:t>søkarar</w:t>
      </w:r>
      <w:proofErr w:type="spellEnd"/>
      <w:r w:rsidRPr="001A69B5">
        <w:t xml:space="preserve"> har </w:t>
      </w:r>
      <w:proofErr w:type="spellStart"/>
      <w:r w:rsidRPr="001A69B5">
        <w:t>årleg</w:t>
      </w:r>
      <w:proofErr w:type="spellEnd"/>
      <w:r w:rsidRPr="001A69B5">
        <w:t xml:space="preserve"> blitt </w:t>
      </w:r>
      <w:proofErr w:type="spellStart"/>
      <w:r w:rsidRPr="001A69B5">
        <w:t>trekte</w:t>
      </w:r>
      <w:proofErr w:type="spellEnd"/>
      <w:r w:rsidRPr="001A69B5">
        <w:t xml:space="preserve"> i tildelinga som følge av praksisen med å </w:t>
      </w:r>
      <w:proofErr w:type="spellStart"/>
      <w:r w:rsidRPr="001A69B5">
        <w:t>krevje</w:t>
      </w:r>
      <w:proofErr w:type="spellEnd"/>
      <w:r w:rsidRPr="001A69B5">
        <w:t xml:space="preserve"> </w:t>
      </w:r>
      <w:proofErr w:type="spellStart"/>
      <w:r w:rsidRPr="001A69B5">
        <w:t>overskytande</w:t>
      </w:r>
      <w:proofErr w:type="spellEnd"/>
      <w:r w:rsidRPr="001A69B5">
        <w:t xml:space="preserve"> beløp tilbake med </w:t>
      </w:r>
      <w:proofErr w:type="spellStart"/>
      <w:r w:rsidRPr="001A69B5">
        <w:t>ein</w:t>
      </w:r>
      <w:proofErr w:type="spellEnd"/>
      <w:r w:rsidRPr="001A69B5">
        <w:t xml:space="preserve"> gong.</w:t>
      </w:r>
    </w:p>
    <w:p w14:paraId="4BEADC3E" w14:textId="77777777" w:rsidR="000513CD" w:rsidRPr="001A69B5" w:rsidRDefault="0009509B" w:rsidP="001A69B5">
      <w:pPr>
        <w:pStyle w:val="avsnitt-undertittel"/>
      </w:pPr>
      <w:r w:rsidRPr="001A69B5">
        <w:t>Tilbakebetaling av utdanningslån</w:t>
      </w:r>
    </w:p>
    <w:p w14:paraId="0C1014A3" w14:textId="77777777" w:rsidR="000513CD" w:rsidRPr="001A69B5" w:rsidRDefault="0009509B" w:rsidP="001A69B5">
      <w:pPr>
        <w:pStyle w:val="avsnitt-under-undertittel"/>
      </w:pPr>
      <w:r w:rsidRPr="001A69B5">
        <w:t>Endra tidspunkt for rentebelastning av utdanningslån</w:t>
      </w:r>
    </w:p>
    <w:p w14:paraId="5FF46A15" w14:textId="77777777" w:rsidR="000513CD" w:rsidRPr="001A69B5" w:rsidRDefault="0009509B" w:rsidP="001A69B5">
      <w:r w:rsidRPr="001A69B5">
        <w:t xml:space="preserve">Utdanningslån er rentefrie så lenge </w:t>
      </w:r>
      <w:proofErr w:type="spellStart"/>
      <w:r w:rsidRPr="001A69B5">
        <w:t>låntakaren</w:t>
      </w:r>
      <w:proofErr w:type="spellEnd"/>
      <w:r w:rsidRPr="001A69B5">
        <w:t xml:space="preserve"> er under utdanning og får støtte </w:t>
      </w:r>
      <w:proofErr w:type="spellStart"/>
      <w:r w:rsidRPr="001A69B5">
        <w:t>frå</w:t>
      </w:r>
      <w:proofErr w:type="spellEnd"/>
      <w:r w:rsidRPr="001A69B5">
        <w:t xml:space="preserve"> Lånekassen. </w:t>
      </w:r>
      <w:proofErr w:type="spellStart"/>
      <w:r w:rsidRPr="001A69B5">
        <w:t>Tidlegare</w:t>
      </w:r>
      <w:proofErr w:type="spellEnd"/>
      <w:r w:rsidRPr="001A69B5">
        <w:t xml:space="preserve"> blei lånet sett </w:t>
      </w:r>
      <w:proofErr w:type="spellStart"/>
      <w:r w:rsidRPr="001A69B5">
        <w:t>renteberande</w:t>
      </w:r>
      <w:proofErr w:type="spellEnd"/>
      <w:r w:rsidRPr="001A69B5">
        <w:t xml:space="preserve"> </w:t>
      </w:r>
      <w:proofErr w:type="spellStart"/>
      <w:r w:rsidRPr="001A69B5">
        <w:t>frå</w:t>
      </w:r>
      <w:proofErr w:type="spellEnd"/>
      <w:r w:rsidRPr="001A69B5">
        <w:t xml:space="preserve"> første </w:t>
      </w:r>
      <w:proofErr w:type="spellStart"/>
      <w:r w:rsidRPr="001A69B5">
        <w:t>månadsskifte</w:t>
      </w:r>
      <w:proofErr w:type="spellEnd"/>
      <w:r w:rsidRPr="001A69B5">
        <w:t xml:space="preserve">, men </w:t>
      </w:r>
      <w:proofErr w:type="spellStart"/>
      <w:r w:rsidRPr="001A69B5">
        <w:t>frå</w:t>
      </w:r>
      <w:proofErr w:type="spellEnd"/>
      <w:r w:rsidRPr="001A69B5">
        <w:t xml:space="preserve"> 2020 blir lånet sett </w:t>
      </w:r>
      <w:proofErr w:type="spellStart"/>
      <w:r w:rsidRPr="001A69B5">
        <w:t>renteberande</w:t>
      </w:r>
      <w:proofErr w:type="spellEnd"/>
      <w:r w:rsidRPr="001A69B5">
        <w:t xml:space="preserve"> </w:t>
      </w:r>
      <w:proofErr w:type="spellStart"/>
      <w:r w:rsidRPr="001A69B5">
        <w:t>frå</w:t>
      </w:r>
      <w:proofErr w:type="spellEnd"/>
      <w:r w:rsidRPr="001A69B5">
        <w:t xml:space="preserve"> første dag etter at </w:t>
      </w:r>
      <w:proofErr w:type="spellStart"/>
      <w:r w:rsidRPr="001A69B5">
        <w:t>låntakaren</w:t>
      </w:r>
      <w:proofErr w:type="spellEnd"/>
      <w:r w:rsidRPr="001A69B5">
        <w:t xml:space="preserve"> </w:t>
      </w:r>
      <w:proofErr w:type="spellStart"/>
      <w:r w:rsidRPr="001A69B5">
        <w:t>ikkje</w:t>
      </w:r>
      <w:proofErr w:type="spellEnd"/>
      <w:r w:rsidRPr="001A69B5">
        <w:t xml:space="preserve"> lenger får utdanningsstøtte. Endringa reduserer utgiftene for staten, men innsparinga blei </w:t>
      </w:r>
      <w:proofErr w:type="spellStart"/>
      <w:r w:rsidRPr="001A69B5">
        <w:t>lågare</w:t>
      </w:r>
      <w:proofErr w:type="spellEnd"/>
      <w:r w:rsidRPr="001A69B5">
        <w:t xml:space="preserve"> enn anslått, </w:t>
      </w:r>
      <w:proofErr w:type="spellStart"/>
      <w:r w:rsidRPr="001A69B5">
        <w:t>sidan</w:t>
      </w:r>
      <w:proofErr w:type="spellEnd"/>
      <w:r w:rsidRPr="001A69B5">
        <w:t xml:space="preserve"> både rentenivået og </w:t>
      </w:r>
      <w:proofErr w:type="spellStart"/>
      <w:r w:rsidRPr="001A69B5">
        <w:t>talet</w:t>
      </w:r>
      <w:proofErr w:type="spellEnd"/>
      <w:r w:rsidRPr="001A69B5">
        <w:t xml:space="preserve"> på </w:t>
      </w:r>
      <w:proofErr w:type="spellStart"/>
      <w:r w:rsidRPr="001A69B5">
        <w:t>studentar</w:t>
      </w:r>
      <w:proofErr w:type="spellEnd"/>
      <w:r w:rsidRPr="001A69B5">
        <w:t xml:space="preserve"> som blei nye </w:t>
      </w:r>
      <w:proofErr w:type="spellStart"/>
      <w:r w:rsidRPr="001A69B5">
        <w:t>tilbakebetalarar</w:t>
      </w:r>
      <w:proofErr w:type="spellEnd"/>
      <w:r w:rsidRPr="001A69B5">
        <w:t xml:space="preserve"> i 2020, blei </w:t>
      </w:r>
      <w:proofErr w:type="spellStart"/>
      <w:r w:rsidRPr="001A69B5">
        <w:t>lågare</w:t>
      </w:r>
      <w:proofErr w:type="spellEnd"/>
      <w:r w:rsidRPr="001A69B5">
        <w:t xml:space="preserve"> enn anslått.</w:t>
      </w:r>
    </w:p>
    <w:p w14:paraId="3E96A2A9" w14:textId="77777777" w:rsidR="000513CD" w:rsidRPr="001A69B5" w:rsidRDefault="0009509B" w:rsidP="001A69B5">
      <w:pPr>
        <w:pStyle w:val="avsnitt-undertittel"/>
      </w:pPr>
      <w:proofErr w:type="spellStart"/>
      <w:r w:rsidRPr="001A69B5">
        <w:t>Mellombelse</w:t>
      </w:r>
      <w:proofErr w:type="spellEnd"/>
      <w:r w:rsidRPr="001A69B5">
        <w:t xml:space="preserve"> </w:t>
      </w:r>
      <w:proofErr w:type="spellStart"/>
      <w:r w:rsidRPr="001A69B5">
        <w:t>tilpassingar</w:t>
      </w:r>
      <w:proofErr w:type="spellEnd"/>
      <w:r w:rsidRPr="001A69B5">
        <w:t xml:space="preserve"> i </w:t>
      </w:r>
      <w:proofErr w:type="spellStart"/>
      <w:r w:rsidRPr="001A69B5">
        <w:t>utdanningsstøtteordningane</w:t>
      </w:r>
      <w:proofErr w:type="spellEnd"/>
      <w:r w:rsidRPr="001A69B5">
        <w:t xml:space="preserve"> i møte med covid-19-pandemien</w:t>
      </w:r>
    </w:p>
    <w:p w14:paraId="33EB10FA" w14:textId="77777777" w:rsidR="000513CD" w:rsidRPr="001A69B5" w:rsidRDefault="0009509B" w:rsidP="001A69B5">
      <w:pPr>
        <w:pStyle w:val="avsnitt-under-undertittel"/>
      </w:pPr>
      <w:r w:rsidRPr="001A69B5">
        <w:t xml:space="preserve">Utvida søknadsfrist og </w:t>
      </w:r>
      <w:proofErr w:type="spellStart"/>
      <w:r w:rsidRPr="001A69B5">
        <w:t>forskotsutbetaling</w:t>
      </w:r>
      <w:proofErr w:type="spellEnd"/>
      <w:r w:rsidRPr="001A69B5">
        <w:t xml:space="preserve"> av lån og stipend for våren 2020</w:t>
      </w:r>
    </w:p>
    <w:p w14:paraId="5BF709A8" w14:textId="77777777" w:rsidR="000513CD" w:rsidRPr="001A69B5" w:rsidRDefault="0009509B" w:rsidP="001A69B5">
      <w:r w:rsidRPr="001A69B5">
        <w:t xml:space="preserve">Den </w:t>
      </w:r>
      <w:proofErr w:type="spellStart"/>
      <w:r w:rsidRPr="001A69B5">
        <w:t>vanlege</w:t>
      </w:r>
      <w:proofErr w:type="spellEnd"/>
      <w:r w:rsidRPr="001A69B5">
        <w:t xml:space="preserve"> søknadsfristen for lån og stipend for våren 2020, blei utvida </w:t>
      </w:r>
      <w:proofErr w:type="spellStart"/>
      <w:r w:rsidRPr="001A69B5">
        <w:t>frå</w:t>
      </w:r>
      <w:proofErr w:type="spellEnd"/>
      <w:r w:rsidRPr="001A69B5">
        <w:t xml:space="preserve"> 15. mars til 15. april 2020. Då landet blei stengt ned 12. mars 2020, var det </w:t>
      </w:r>
      <w:proofErr w:type="spellStart"/>
      <w:r w:rsidRPr="001A69B5">
        <w:t>berre</w:t>
      </w:r>
      <w:proofErr w:type="spellEnd"/>
      <w:r w:rsidRPr="001A69B5">
        <w:t xml:space="preserve"> tre </w:t>
      </w:r>
      <w:proofErr w:type="spellStart"/>
      <w:r w:rsidRPr="001A69B5">
        <w:t>dagar</w:t>
      </w:r>
      <w:proofErr w:type="spellEnd"/>
      <w:r w:rsidRPr="001A69B5">
        <w:t xml:space="preserve"> att til den ordinære søknadsfristen, og for å gi </w:t>
      </w:r>
      <w:proofErr w:type="spellStart"/>
      <w:r w:rsidRPr="001A69B5">
        <w:t>studentane</w:t>
      </w:r>
      <w:proofErr w:type="spellEnd"/>
      <w:r w:rsidRPr="001A69B5">
        <w:t xml:space="preserve"> betre sjanse til å områ seg, blei fristen utvida med </w:t>
      </w:r>
      <w:proofErr w:type="spellStart"/>
      <w:r w:rsidRPr="001A69B5">
        <w:t>ein</w:t>
      </w:r>
      <w:proofErr w:type="spellEnd"/>
      <w:r w:rsidRPr="001A69B5">
        <w:t xml:space="preserve"> </w:t>
      </w:r>
      <w:proofErr w:type="spellStart"/>
      <w:r w:rsidRPr="001A69B5">
        <w:t>månad</w:t>
      </w:r>
      <w:proofErr w:type="spellEnd"/>
      <w:r w:rsidRPr="001A69B5">
        <w:t xml:space="preserve">. Om lag 1 700 </w:t>
      </w:r>
      <w:proofErr w:type="spellStart"/>
      <w:r w:rsidRPr="001A69B5">
        <w:t>søkarar</w:t>
      </w:r>
      <w:proofErr w:type="spellEnd"/>
      <w:r w:rsidRPr="001A69B5">
        <w:t xml:space="preserve"> nytta seg av den utvida søknadsfristen.</w:t>
      </w:r>
    </w:p>
    <w:p w14:paraId="2F3A4CC5" w14:textId="77777777" w:rsidR="000513CD" w:rsidRPr="001A69B5" w:rsidRDefault="0009509B" w:rsidP="001A69B5">
      <w:r w:rsidRPr="001A69B5">
        <w:t xml:space="preserve">For å </w:t>
      </w:r>
      <w:proofErr w:type="spellStart"/>
      <w:r w:rsidRPr="001A69B5">
        <w:t>betre</w:t>
      </w:r>
      <w:proofErr w:type="spellEnd"/>
      <w:r w:rsidRPr="001A69B5">
        <w:t xml:space="preserve"> likviditeten til </w:t>
      </w:r>
      <w:proofErr w:type="spellStart"/>
      <w:r w:rsidRPr="001A69B5">
        <w:t>søkarane</w:t>
      </w:r>
      <w:proofErr w:type="spellEnd"/>
      <w:r w:rsidRPr="001A69B5">
        <w:t xml:space="preserve"> etter </w:t>
      </w:r>
      <w:proofErr w:type="spellStart"/>
      <w:r w:rsidRPr="001A69B5">
        <w:t>utbrotet</w:t>
      </w:r>
      <w:proofErr w:type="spellEnd"/>
      <w:r w:rsidRPr="001A69B5">
        <w:t xml:space="preserve"> av covid-19-pandemien blei </w:t>
      </w:r>
      <w:proofErr w:type="spellStart"/>
      <w:r w:rsidRPr="001A69B5">
        <w:t>utbetalingane</w:t>
      </w:r>
      <w:proofErr w:type="spellEnd"/>
      <w:r w:rsidRPr="001A69B5">
        <w:t xml:space="preserve"> for </w:t>
      </w:r>
      <w:proofErr w:type="spellStart"/>
      <w:r w:rsidRPr="001A69B5">
        <w:t>månadene</w:t>
      </w:r>
      <w:proofErr w:type="spellEnd"/>
      <w:r w:rsidRPr="001A69B5">
        <w:t xml:space="preserve"> april, mai og juni, utbetalt i midten av april 2020. Lånekassen gav </w:t>
      </w:r>
      <w:proofErr w:type="spellStart"/>
      <w:r w:rsidRPr="001A69B5">
        <w:t>forskotsutbetaling</w:t>
      </w:r>
      <w:proofErr w:type="spellEnd"/>
      <w:r w:rsidRPr="001A69B5">
        <w:t xml:space="preserve"> til 269 000 </w:t>
      </w:r>
      <w:proofErr w:type="spellStart"/>
      <w:r w:rsidRPr="001A69B5">
        <w:t>søkarar</w:t>
      </w:r>
      <w:proofErr w:type="spellEnd"/>
      <w:r w:rsidRPr="001A69B5">
        <w:t>.</w:t>
      </w:r>
    </w:p>
    <w:p w14:paraId="6A9FFA21" w14:textId="77777777" w:rsidR="000513CD" w:rsidRPr="001A69B5" w:rsidRDefault="0009509B" w:rsidP="001A69B5">
      <w:pPr>
        <w:pStyle w:val="avsnitt-under-undertittel"/>
      </w:pPr>
      <w:r w:rsidRPr="001A69B5">
        <w:t>Tilleggslån våren 2020</w:t>
      </w:r>
    </w:p>
    <w:p w14:paraId="164BB8A8" w14:textId="77777777" w:rsidR="000513CD" w:rsidRPr="001A69B5" w:rsidRDefault="0009509B" w:rsidP="001A69B5">
      <w:r w:rsidRPr="001A69B5">
        <w:t xml:space="preserve">Våren 2020 blei det gitt </w:t>
      </w:r>
      <w:proofErr w:type="spellStart"/>
      <w:r w:rsidRPr="001A69B5">
        <w:t>tilbod</w:t>
      </w:r>
      <w:proofErr w:type="spellEnd"/>
      <w:r w:rsidRPr="001A69B5">
        <w:t xml:space="preserve"> om tilleggslån på 26 000 kroner til </w:t>
      </w:r>
      <w:proofErr w:type="spellStart"/>
      <w:r w:rsidRPr="001A69B5">
        <w:t>studentar</w:t>
      </w:r>
      <w:proofErr w:type="spellEnd"/>
      <w:r w:rsidRPr="001A69B5">
        <w:t xml:space="preserve"> og 13 000 kroner til </w:t>
      </w:r>
      <w:proofErr w:type="spellStart"/>
      <w:r w:rsidRPr="001A69B5">
        <w:t>einskilde</w:t>
      </w:r>
      <w:proofErr w:type="spellEnd"/>
      <w:r w:rsidRPr="001A69B5">
        <w:t xml:space="preserve"> </w:t>
      </w:r>
      <w:proofErr w:type="spellStart"/>
      <w:r w:rsidRPr="001A69B5">
        <w:t>elevar</w:t>
      </w:r>
      <w:proofErr w:type="spellEnd"/>
      <w:r w:rsidRPr="001A69B5">
        <w:t xml:space="preserve"> med ungdomsrett som blei råka økonomisk av covid-19-pandemien. Av </w:t>
      </w:r>
      <w:proofErr w:type="spellStart"/>
      <w:r w:rsidRPr="001A69B5">
        <w:t>desse</w:t>
      </w:r>
      <w:proofErr w:type="spellEnd"/>
      <w:r w:rsidRPr="001A69B5">
        <w:t xml:space="preserve"> lånebeløpa kan 8 000 kroner </w:t>
      </w:r>
      <w:proofErr w:type="spellStart"/>
      <w:r w:rsidRPr="001A69B5">
        <w:t>gjerast</w:t>
      </w:r>
      <w:proofErr w:type="spellEnd"/>
      <w:r w:rsidRPr="001A69B5">
        <w:t xml:space="preserve"> om til stipend i etterkant. </w:t>
      </w:r>
      <w:proofErr w:type="spellStart"/>
      <w:r w:rsidRPr="001A69B5">
        <w:t>Søkaren</w:t>
      </w:r>
      <w:proofErr w:type="spellEnd"/>
      <w:r w:rsidRPr="001A69B5">
        <w:t xml:space="preserve"> må kunne dokumentere redusert inntekt i perioden 1. mars 2020 til 15. juni 2020 som følge av pandemien.</w:t>
      </w:r>
    </w:p>
    <w:p w14:paraId="71F7B163" w14:textId="77777777" w:rsidR="000513CD" w:rsidRPr="001A69B5" w:rsidRDefault="0009509B" w:rsidP="001A69B5">
      <w:r w:rsidRPr="001A69B5">
        <w:t xml:space="preserve">Det var om lag 49 600 </w:t>
      </w:r>
      <w:proofErr w:type="spellStart"/>
      <w:r w:rsidRPr="001A69B5">
        <w:t>søkarar</w:t>
      </w:r>
      <w:proofErr w:type="spellEnd"/>
      <w:r w:rsidRPr="001A69B5">
        <w:t xml:space="preserve"> som tok opp lånet, og av </w:t>
      </w:r>
      <w:proofErr w:type="spellStart"/>
      <w:r w:rsidRPr="001A69B5">
        <w:t>desse</w:t>
      </w:r>
      <w:proofErr w:type="spellEnd"/>
      <w:r w:rsidRPr="001A69B5">
        <w:t xml:space="preserve"> var 2 000 </w:t>
      </w:r>
      <w:proofErr w:type="spellStart"/>
      <w:r w:rsidRPr="001A69B5">
        <w:t>elevar</w:t>
      </w:r>
      <w:proofErr w:type="spellEnd"/>
      <w:r w:rsidRPr="001A69B5">
        <w:t xml:space="preserve"> og </w:t>
      </w:r>
      <w:proofErr w:type="spellStart"/>
      <w:r w:rsidRPr="001A69B5">
        <w:t>lærlingar</w:t>
      </w:r>
      <w:proofErr w:type="spellEnd"/>
      <w:r w:rsidRPr="001A69B5">
        <w:t xml:space="preserve"> med ungdomsrett. 20 pst. av </w:t>
      </w:r>
      <w:proofErr w:type="spellStart"/>
      <w:r w:rsidRPr="001A69B5">
        <w:t>søkarane</w:t>
      </w:r>
      <w:proofErr w:type="spellEnd"/>
      <w:r w:rsidRPr="001A69B5">
        <w:t xml:space="preserve"> som var i utdanning våren 2020, og som hadde høve til å søke om tilleggslån, gjorde det. Dette var færre enn </w:t>
      </w:r>
      <w:proofErr w:type="spellStart"/>
      <w:r w:rsidRPr="001A69B5">
        <w:t>rekna</w:t>
      </w:r>
      <w:proofErr w:type="spellEnd"/>
      <w:r w:rsidRPr="001A69B5">
        <w:t xml:space="preserve"> med. Lånekassen har kontrollert alle søknadene om tilleggslån, og 55 pst. av </w:t>
      </w:r>
      <w:proofErr w:type="spellStart"/>
      <w:r w:rsidRPr="001A69B5">
        <w:t>mottakarane</w:t>
      </w:r>
      <w:proofErr w:type="spellEnd"/>
      <w:r w:rsidRPr="001A69B5">
        <w:t xml:space="preserve"> har fått godkjent den innsende dokumentasjonen i samband med gjennomført kontroll.</w:t>
      </w:r>
    </w:p>
    <w:p w14:paraId="465D112F" w14:textId="77777777" w:rsidR="000513CD" w:rsidRPr="001A69B5" w:rsidRDefault="0009509B" w:rsidP="001A69B5">
      <w:pPr>
        <w:pStyle w:val="avsnitt-under-undertittel"/>
      </w:pPr>
      <w:r w:rsidRPr="001A69B5">
        <w:t xml:space="preserve">Mellombels unntak for tilleggsstipend ved nedsett funksjonsevne og behovsprøving av stipend for </w:t>
      </w:r>
      <w:proofErr w:type="spellStart"/>
      <w:r w:rsidRPr="001A69B5">
        <w:t>einskilde</w:t>
      </w:r>
      <w:proofErr w:type="spellEnd"/>
      <w:r w:rsidRPr="001A69B5">
        <w:t xml:space="preserve"> </w:t>
      </w:r>
      <w:proofErr w:type="spellStart"/>
      <w:r w:rsidRPr="001A69B5">
        <w:t>studentar</w:t>
      </w:r>
      <w:proofErr w:type="spellEnd"/>
    </w:p>
    <w:p w14:paraId="7B691967" w14:textId="77777777" w:rsidR="000513CD" w:rsidRPr="001A69B5" w:rsidRDefault="0009509B" w:rsidP="001A69B5">
      <w:proofErr w:type="spellStart"/>
      <w:r w:rsidRPr="001A69B5">
        <w:t>Søkarar</w:t>
      </w:r>
      <w:proofErr w:type="spellEnd"/>
      <w:r w:rsidRPr="001A69B5">
        <w:t xml:space="preserve"> som våren eller </w:t>
      </w:r>
      <w:proofErr w:type="spellStart"/>
      <w:r w:rsidRPr="001A69B5">
        <w:t>sommaren</w:t>
      </w:r>
      <w:proofErr w:type="spellEnd"/>
      <w:r w:rsidRPr="001A69B5">
        <w:t xml:space="preserve"> 2020 tok arbeid </w:t>
      </w:r>
      <w:proofErr w:type="spellStart"/>
      <w:r w:rsidRPr="001A69B5">
        <w:t>innanfor</w:t>
      </w:r>
      <w:proofErr w:type="spellEnd"/>
      <w:r w:rsidRPr="001A69B5">
        <w:t xml:space="preserve"> sentrale </w:t>
      </w:r>
      <w:proofErr w:type="spellStart"/>
      <w:r w:rsidRPr="001A69B5">
        <w:t>samfunnsfunksjonar</w:t>
      </w:r>
      <w:proofErr w:type="spellEnd"/>
      <w:r w:rsidRPr="001A69B5">
        <w:t xml:space="preserve">, kunne </w:t>
      </w:r>
      <w:proofErr w:type="spellStart"/>
      <w:r w:rsidRPr="001A69B5">
        <w:t>behalde</w:t>
      </w:r>
      <w:proofErr w:type="spellEnd"/>
      <w:r w:rsidRPr="001A69B5">
        <w:t xml:space="preserve"> tilleggsstipendet ved nedsett funksjonsevne. Det blei òg gjort unntak </w:t>
      </w:r>
      <w:proofErr w:type="spellStart"/>
      <w:r w:rsidRPr="001A69B5">
        <w:t>frå</w:t>
      </w:r>
      <w:proofErr w:type="spellEnd"/>
      <w:r w:rsidRPr="001A69B5">
        <w:t xml:space="preserve"> inntektsgrenser for </w:t>
      </w:r>
      <w:proofErr w:type="spellStart"/>
      <w:r w:rsidRPr="001A69B5">
        <w:t>søkarar</w:t>
      </w:r>
      <w:proofErr w:type="spellEnd"/>
      <w:r w:rsidRPr="001A69B5">
        <w:t xml:space="preserve"> som hadde inntekt </w:t>
      </w:r>
      <w:proofErr w:type="spellStart"/>
      <w:r w:rsidRPr="001A69B5">
        <w:t>frå</w:t>
      </w:r>
      <w:proofErr w:type="spellEnd"/>
      <w:r w:rsidRPr="001A69B5">
        <w:t xml:space="preserve"> arbeid relatert til covid-19-pandemien i </w:t>
      </w:r>
      <w:proofErr w:type="spellStart"/>
      <w:r w:rsidRPr="001A69B5">
        <w:t>einskilde</w:t>
      </w:r>
      <w:proofErr w:type="spellEnd"/>
      <w:r w:rsidRPr="001A69B5">
        <w:t xml:space="preserve"> yrke i perioden </w:t>
      </w:r>
      <w:proofErr w:type="spellStart"/>
      <w:r w:rsidRPr="001A69B5">
        <w:t>frå</w:t>
      </w:r>
      <w:proofErr w:type="spellEnd"/>
      <w:r w:rsidRPr="001A69B5">
        <w:t xml:space="preserve"> 1. mars 2020 til 31. desember 2020. Dette gjeld </w:t>
      </w:r>
      <w:proofErr w:type="spellStart"/>
      <w:r w:rsidRPr="001A69B5">
        <w:t>søkarar</w:t>
      </w:r>
      <w:proofErr w:type="spellEnd"/>
      <w:r w:rsidRPr="001A69B5">
        <w:t xml:space="preserve"> som hadde inntekt </w:t>
      </w:r>
      <w:proofErr w:type="spellStart"/>
      <w:r w:rsidRPr="001A69B5">
        <w:t>frå</w:t>
      </w:r>
      <w:proofErr w:type="spellEnd"/>
      <w:r w:rsidRPr="001A69B5">
        <w:t xml:space="preserve"> arbeid i helse- og omsorgssektoren, Heimevernet eller Sivilforsvaret, eller </w:t>
      </w:r>
      <w:proofErr w:type="spellStart"/>
      <w:r w:rsidRPr="001A69B5">
        <w:t>politistudentar</w:t>
      </w:r>
      <w:proofErr w:type="spellEnd"/>
      <w:r w:rsidRPr="001A69B5">
        <w:t xml:space="preserve"> som hadde inntekt </w:t>
      </w:r>
      <w:proofErr w:type="spellStart"/>
      <w:r w:rsidRPr="001A69B5">
        <w:t>frå</w:t>
      </w:r>
      <w:proofErr w:type="spellEnd"/>
      <w:r w:rsidRPr="001A69B5">
        <w:t xml:space="preserve"> </w:t>
      </w:r>
      <w:proofErr w:type="spellStart"/>
      <w:r w:rsidRPr="001A69B5">
        <w:t>polititeneste</w:t>
      </w:r>
      <w:proofErr w:type="spellEnd"/>
      <w:r w:rsidRPr="001A69B5">
        <w:t xml:space="preserve"> eller beredskapsarbeid, kunne få unntak for behovsprøvinga av stipendet mot inntekta.</w:t>
      </w:r>
    </w:p>
    <w:p w14:paraId="0A0082C0" w14:textId="77777777" w:rsidR="000513CD" w:rsidRPr="001A69B5" w:rsidRDefault="0009509B" w:rsidP="001A69B5">
      <w:pPr>
        <w:pStyle w:val="avsnitt-under-undertittel"/>
      </w:pPr>
      <w:proofErr w:type="spellStart"/>
      <w:r w:rsidRPr="001A69B5">
        <w:t>Mellombelse</w:t>
      </w:r>
      <w:proofErr w:type="spellEnd"/>
      <w:r w:rsidRPr="001A69B5">
        <w:t xml:space="preserve"> </w:t>
      </w:r>
      <w:proofErr w:type="spellStart"/>
      <w:r w:rsidRPr="001A69B5">
        <w:t>tilpassingar</w:t>
      </w:r>
      <w:proofErr w:type="spellEnd"/>
      <w:r w:rsidRPr="001A69B5">
        <w:t xml:space="preserve"> i regelverket for </w:t>
      </w:r>
      <w:proofErr w:type="spellStart"/>
      <w:r w:rsidRPr="001A69B5">
        <w:t>studentar</w:t>
      </w:r>
      <w:proofErr w:type="spellEnd"/>
      <w:r w:rsidRPr="001A69B5">
        <w:t xml:space="preserve"> i utlandet</w:t>
      </w:r>
    </w:p>
    <w:p w14:paraId="50A4BCD1" w14:textId="77777777" w:rsidR="000513CD" w:rsidRPr="001A69B5" w:rsidRDefault="0009509B" w:rsidP="001A69B5">
      <w:r w:rsidRPr="001A69B5">
        <w:t xml:space="preserve">Det blei innført unntak </w:t>
      </w:r>
      <w:proofErr w:type="spellStart"/>
      <w:r w:rsidRPr="001A69B5">
        <w:t>frå</w:t>
      </w:r>
      <w:proofErr w:type="spellEnd"/>
      <w:r w:rsidRPr="001A69B5">
        <w:t xml:space="preserve"> kravet om at utdanning i utlandet må </w:t>
      </w:r>
      <w:proofErr w:type="spellStart"/>
      <w:r w:rsidRPr="001A69B5">
        <w:t>vere</w:t>
      </w:r>
      <w:proofErr w:type="spellEnd"/>
      <w:r w:rsidRPr="001A69B5">
        <w:t xml:space="preserve"> stadbasert for å gi rett til lån og stipend. På denne måten kunne </w:t>
      </w:r>
      <w:proofErr w:type="spellStart"/>
      <w:r w:rsidRPr="001A69B5">
        <w:t>søkarar</w:t>
      </w:r>
      <w:proofErr w:type="spellEnd"/>
      <w:r w:rsidRPr="001A69B5">
        <w:t xml:space="preserve"> i </w:t>
      </w:r>
      <w:proofErr w:type="spellStart"/>
      <w:r w:rsidRPr="001A69B5">
        <w:t>utanlandsk</w:t>
      </w:r>
      <w:proofErr w:type="spellEnd"/>
      <w:r w:rsidRPr="001A69B5">
        <w:t xml:space="preserve"> utdanning følge undervisninga som </w:t>
      </w:r>
      <w:proofErr w:type="spellStart"/>
      <w:r w:rsidRPr="001A69B5">
        <w:t>vanlegvis</w:t>
      </w:r>
      <w:proofErr w:type="spellEnd"/>
      <w:r w:rsidRPr="001A69B5">
        <w:t xml:space="preserve"> skjer på den fysiske lærestaden i utlandet, via nett </w:t>
      </w:r>
      <w:proofErr w:type="spellStart"/>
      <w:r w:rsidRPr="001A69B5">
        <w:t>frå</w:t>
      </w:r>
      <w:proofErr w:type="spellEnd"/>
      <w:r w:rsidRPr="001A69B5">
        <w:t xml:space="preserve"> </w:t>
      </w:r>
      <w:proofErr w:type="spellStart"/>
      <w:r w:rsidRPr="001A69B5">
        <w:t>Noreg</w:t>
      </w:r>
      <w:proofErr w:type="spellEnd"/>
      <w:r w:rsidRPr="001A69B5">
        <w:t xml:space="preserve">. For den same gruppa blei det også gjort unntak </w:t>
      </w:r>
      <w:proofErr w:type="spellStart"/>
      <w:r w:rsidRPr="001A69B5">
        <w:t>frå</w:t>
      </w:r>
      <w:proofErr w:type="spellEnd"/>
      <w:r w:rsidRPr="001A69B5">
        <w:t xml:space="preserve"> kravet om at </w:t>
      </w:r>
      <w:proofErr w:type="spellStart"/>
      <w:r w:rsidRPr="001A69B5">
        <w:t>ein</w:t>
      </w:r>
      <w:proofErr w:type="spellEnd"/>
      <w:r w:rsidRPr="001A69B5">
        <w:t xml:space="preserve"> må </w:t>
      </w:r>
      <w:proofErr w:type="spellStart"/>
      <w:r w:rsidRPr="001A69B5">
        <w:t>vere</w:t>
      </w:r>
      <w:proofErr w:type="spellEnd"/>
      <w:r w:rsidRPr="001A69B5">
        <w:t xml:space="preserve"> </w:t>
      </w:r>
      <w:proofErr w:type="spellStart"/>
      <w:r w:rsidRPr="001A69B5">
        <w:t>bortebuar</w:t>
      </w:r>
      <w:proofErr w:type="spellEnd"/>
      <w:r w:rsidRPr="001A69B5">
        <w:t xml:space="preserve"> for å kunne få stipend. I vårsemesteret 2020 gjaldt det siste unntaket også for </w:t>
      </w:r>
      <w:proofErr w:type="spellStart"/>
      <w:r w:rsidRPr="001A69B5">
        <w:t>dei</w:t>
      </w:r>
      <w:proofErr w:type="spellEnd"/>
      <w:r w:rsidRPr="001A69B5">
        <w:t xml:space="preserve"> som tok utdanning i </w:t>
      </w:r>
      <w:proofErr w:type="spellStart"/>
      <w:r w:rsidRPr="001A69B5">
        <w:t>Noreg</w:t>
      </w:r>
      <w:proofErr w:type="spellEnd"/>
      <w:r w:rsidRPr="001A69B5">
        <w:t>.</w:t>
      </w:r>
    </w:p>
    <w:p w14:paraId="5AEC7930" w14:textId="77777777" w:rsidR="000513CD" w:rsidRPr="001A69B5" w:rsidRDefault="0009509B" w:rsidP="001A69B5">
      <w:pPr>
        <w:pStyle w:val="avsnitt-under-undertittel"/>
      </w:pPr>
      <w:r w:rsidRPr="001A69B5">
        <w:t xml:space="preserve">Rett til lån og stipend i </w:t>
      </w:r>
      <w:proofErr w:type="spellStart"/>
      <w:r w:rsidRPr="001A69B5">
        <w:t>eitt</w:t>
      </w:r>
      <w:proofErr w:type="spellEnd"/>
      <w:r w:rsidRPr="001A69B5">
        <w:t xml:space="preserve"> ekstra semester til </w:t>
      </w:r>
      <w:proofErr w:type="spellStart"/>
      <w:r w:rsidRPr="001A69B5">
        <w:t>studentar</w:t>
      </w:r>
      <w:proofErr w:type="spellEnd"/>
      <w:r w:rsidRPr="001A69B5">
        <w:t xml:space="preserve"> i utlandet i sitt 16. semester</w:t>
      </w:r>
    </w:p>
    <w:p w14:paraId="3CF2096B" w14:textId="77777777" w:rsidR="000513CD" w:rsidRPr="001A69B5" w:rsidRDefault="0009509B" w:rsidP="001A69B5">
      <w:proofErr w:type="spellStart"/>
      <w:r w:rsidRPr="001A69B5">
        <w:t>Studentar</w:t>
      </w:r>
      <w:proofErr w:type="spellEnd"/>
      <w:r w:rsidRPr="001A69B5">
        <w:t xml:space="preserve"> i utlandet som var i sitt 16. og siste semester med rett til lån og stipend våren 2020, og som blei </w:t>
      </w:r>
      <w:proofErr w:type="spellStart"/>
      <w:r w:rsidRPr="001A69B5">
        <w:t>forseinka</w:t>
      </w:r>
      <w:proofErr w:type="spellEnd"/>
      <w:r w:rsidRPr="001A69B5">
        <w:t xml:space="preserve"> våren 2020 på grunn av covid-19-pandemien, </w:t>
      </w:r>
      <w:proofErr w:type="spellStart"/>
      <w:r w:rsidRPr="001A69B5">
        <w:t>fekk</w:t>
      </w:r>
      <w:proofErr w:type="spellEnd"/>
      <w:r w:rsidRPr="001A69B5">
        <w:t xml:space="preserve"> rett til lån og stipend i </w:t>
      </w:r>
      <w:proofErr w:type="spellStart"/>
      <w:r w:rsidRPr="001A69B5">
        <w:t>eitt</w:t>
      </w:r>
      <w:proofErr w:type="spellEnd"/>
      <w:r w:rsidRPr="001A69B5">
        <w:t xml:space="preserve"> (og i visse tilfelle to) semester ekstra for å fullføre utdanninga. Det er </w:t>
      </w:r>
      <w:proofErr w:type="spellStart"/>
      <w:r w:rsidRPr="001A69B5">
        <w:t>vanskeleg</w:t>
      </w:r>
      <w:proofErr w:type="spellEnd"/>
      <w:r w:rsidRPr="001A69B5">
        <w:t xml:space="preserve"> å talfeste nøyaktig kor mange </w:t>
      </w:r>
      <w:proofErr w:type="spellStart"/>
      <w:r w:rsidRPr="001A69B5">
        <w:t>søkarar</w:t>
      </w:r>
      <w:proofErr w:type="spellEnd"/>
      <w:r w:rsidRPr="001A69B5">
        <w:t xml:space="preserve"> som har fått støtte etter regelendringa, og som </w:t>
      </w:r>
      <w:proofErr w:type="spellStart"/>
      <w:r w:rsidRPr="001A69B5">
        <w:t>elles</w:t>
      </w:r>
      <w:proofErr w:type="spellEnd"/>
      <w:r w:rsidRPr="001A69B5">
        <w:t xml:space="preserve"> </w:t>
      </w:r>
      <w:proofErr w:type="spellStart"/>
      <w:r w:rsidRPr="001A69B5">
        <w:t>ikkje</w:t>
      </w:r>
      <w:proofErr w:type="spellEnd"/>
      <w:r w:rsidRPr="001A69B5">
        <w:t xml:space="preserve"> ville ha fått det, men </w:t>
      </w:r>
      <w:proofErr w:type="spellStart"/>
      <w:r w:rsidRPr="001A69B5">
        <w:t>truleg</w:t>
      </w:r>
      <w:proofErr w:type="spellEnd"/>
      <w:r w:rsidRPr="001A69B5">
        <w:t xml:space="preserve"> gjeld dette svært få </w:t>
      </w:r>
      <w:proofErr w:type="spellStart"/>
      <w:r w:rsidRPr="001A69B5">
        <w:t>søkarar</w:t>
      </w:r>
      <w:proofErr w:type="spellEnd"/>
      <w:r w:rsidRPr="001A69B5">
        <w:t>.</w:t>
      </w:r>
    </w:p>
    <w:p w14:paraId="2C6025B0" w14:textId="77777777" w:rsidR="000513CD" w:rsidRPr="001A69B5" w:rsidRDefault="0009509B" w:rsidP="001A69B5">
      <w:pPr>
        <w:pStyle w:val="avsnitt-under-undertittel"/>
      </w:pPr>
      <w:r w:rsidRPr="001A69B5">
        <w:t xml:space="preserve">Utviding av </w:t>
      </w:r>
      <w:proofErr w:type="spellStart"/>
      <w:r w:rsidRPr="001A69B5">
        <w:t>talet</w:t>
      </w:r>
      <w:proofErr w:type="spellEnd"/>
      <w:r w:rsidRPr="001A69B5">
        <w:t xml:space="preserve"> på </w:t>
      </w:r>
      <w:proofErr w:type="spellStart"/>
      <w:r w:rsidRPr="001A69B5">
        <w:t>betalingsutsetjingar</w:t>
      </w:r>
      <w:proofErr w:type="spellEnd"/>
    </w:p>
    <w:p w14:paraId="7F92A647" w14:textId="77777777" w:rsidR="000513CD" w:rsidRPr="001A69B5" w:rsidRDefault="0009509B" w:rsidP="001A69B5">
      <w:r w:rsidRPr="001A69B5">
        <w:t xml:space="preserve">Det blei gjort unntak for grensa på 36 </w:t>
      </w:r>
      <w:proofErr w:type="spellStart"/>
      <w:r w:rsidRPr="001A69B5">
        <w:t>betalingsutsetjingar</w:t>
      </w:r>
      <w:proofErr w:type="spellEnd"/>
      <w:r w:rsidRPr="001A69B5">
        <w:t xml:space="preserve">, slik at </w:t>
      </w:r>
      <w:proofErr w:type="spellStart"/>
      <w:r w:rsidRPr="001A69B5">
        <w:t>låntakarar</w:t>
      </w:r>
      <w:proofErr w:type="spellEnd"/>
      <w:r w:rsidRPr="001A69B5">
        <w:t xml:space="preserve"> som søkte om </w:t>
      </w:r>
      <w:proofErr w:type="spellStart"/>
      <w:r w:rsidRPr="001A69B5">
        <w:t>betalingsutsetjing</w:t>
      </w:r>
      <w:proofErr w:type="spellEnd"/>
      <w:r w:rsidRPr="001A69B5">
        <w:t xml:space="preserve"> for </w:t>
      </w:r>
      <w:proofErr w:type="spellStart"/>
      <w:r w:rsidRPr="001A69B5">
        <w:t>månadene</w:t>
      </w:r>
      <w:proofErr w:type="spellEnd"/>
      <w:r w:rsidRPr="001A69B5">
        <w:t xml:space="preserve"> mars 2020 til og med desember 2020, kunne få dette </w:t>
      </w:r>
      <w:proofErr w:type="spellStart"/>
      <w:r w:rsidRPr="001A69B5">
        <w:t>sjølv</w:t>
      </w:r>
      <w:proofErr w:type="spellEnd"/>
      <w:r w:rsidRPr="001A69B5">
        <w:t xml:space="preserve"> om </w:t>
      </w:r>
      <w:proofErr w:type="spellStart"/>
      <w:r w:rsidRPr="001A69B5">
        <w:t>dei</w:t>
      </w:r>
      <w:proofErr w:type="spellEnd"/>
      <w:r w:rsidRPr="001A69B5">
        <w:t xml:space="preserve"> hadde brukt opp den </w:t>
      </w:r>
      <w:proofErr w:type="spellStart"/>
      <w:r w:rsidRPr="001A69B5">
        <w:t>vanlege</w:t>
      </w:r>
      <w:proofErr w:type="spellEnd"/>
      <w:r w:rsidRPr="001A69B5">
        <w:t xml:space="preserve"> kvoten på 36 </w:t>
      </w:r>
      <w:proofErr w:type="spellStart"/>
      <w:r w:rsidRPr="001A69B5">
        <w:t>utsetjingar</w:t>
      </w:r>
      <w:proofErr w:type="spellEnd"/>
      <w:r w:rsidRPr="001A69B5">
        <w:t xml:space="preserve">. Dette blei gjort for å lette på </w:t>
      </w:r>
      <w:proofErr w:type="spellStart"/>
      <w:r w:rsidRPr="001A69B5">
        <w:t>likviditetsutfordringar</w:t>
      </w:r>
      <w:proofErr w:type="spellEnd"/>
      <w:r w:rsidRPr="001A69B5">
        <w:t xml:space="preserve"> for </w:t>
      </w:r>
      <w:proofErr w:type="spellStart"/>
      <w:r w:rsidRPr="001A69B5">
        <w:t>låntakarar</w:t>
      </w:r>
      <w:proofErr w:type="spellEnd"/>
      <w:r w:rsidRPr="001A69B5">
        <w:t xml:space="preserve"> med betalingsproblem i samband med covid-19-pandemien, slik at færre ville bli overførte til Statens </w:t>
      </w:r>
      <w:proofErr w:type="spellStart"/>
      <w:r w:rsidRPr="001A69B5">
        <w:t>innkrevjingssentral</w:t>
      </w:r>
      <w:proofErr w:type="spellEnd"/>
      <w:r w:rsidRPr="001A69B5">
        <w:t xml:space="preserve">. Det er </w:t>
      </w:r>
      <w:proofErr w:type="spellStart"/>
      <w:r w:rsidRPr="001A69B5">
        <w:t>ikkje</w:t>
      </w:r>
      <w:proofErr w:type="spellEnd"/>
      <w:r w:rsidRPr="001A69B5">
        <w:t xml:space="preserve"> </w:t>
      </w:r>
      <w:proofErr w:type="spellStart"/>
      <w:r w:rsidRPr="001A69B5">
        <w:t>mogleg</w:t>
      </w:r>
      <w:proofErr w:type="spellEnd"/>
      <w:r w:rsidRPr="001A69B5">
        <w:t xml:space="preserve"> å talfeste kor mange </w:t>
      </w:r>
      <w:proofErr w:type="spellStart"/>
      <w:r w:rsidRPr="001A69B5">
        <w:t>låntakarar</w:t>
      </w:r>
      <w:proofErr w:type="spellEnd"/>
      <w:r w:rsidRPr="001A69B5">
        <w:t xml:space="preserve"> som har hatt nytte av dette tiltaket, men Lånekassen har observert </w:t>
      </w:r>
      <w:proofErr w:type="spellStart"/>
      <w:r w:rsidRPr="001A69B5">
        <w:t>ein</w:t>
      </w:r>
      <w:proofErr w:type="spellEnd"/>
      <w:r w:rsidRPr="001A69B5">
        <w:t xml:space="preserve"> kraftig </w:t>
      </w:r>
      <w:proofErr w:type="spellStart"/>
      <w:r w:rsidRPr="001A69B5">
        <w:t>auke</w:t>
      </w:r>
      <w:proofErr w:type="spellEnd"/>
      <w:r w:rsidRPr="001A69B5">
        <w:t xml:space="preserve"> i bruken av </w:t>
      </w:r>
      <w:proofErr w:type="spellStart"/>
      <w:r w:rsidRPr="001A69B5">
        <w:t>betalingsutsetjingar</w:t>
      </w:r>
      <w:proofErr w:type="spellEnd"/>
      <w:r w:rsidRPr="001A69B5">
        <w:t xml:space="preserve"> generelt i løpet av pandemiperioden. Det kom inn nær 135 000 </w:t>
      </w:r>
      <w:proofErr w:type="spellStart"/>
      <w:r w:rsidRPr="001A69B5">
        <w:t>fleire</w:t>
      </w:r>
      <w:proofErr w:type="spellEnd"/>
      <w:r w:rsidRPr="001A69B5">
        <w:t xml:space="preserve"> søknader om </w:t>
      </w:r>
      <w:proofErr w:type="spellStart"/>
      <w:r w:rsidRPr="001A69B5">
        <w:t>betalingsutsetjing</w:t>
      </w:r>
      <w:proofErr w:type="spellEnd"/>
      <w:r w:rsidRPr="001A69B5">
        <w:t xml:space="preserve"> i 2020 enn i 2019. Det er </w:t>
      </w:r>
      <w:proofErr w:type="spellStart"/>
      <w:r w:rsidRPr="001A69B5">
        <w:t>ein</w:t>
      </w:r>
      <w:proofErr w:type="spellEnd"/>
      <w:r w:rsidRPr="001A69B5">
        <w:t xml:space="preserve"> </w:t>
      </w:r>
      <w:proofErr w:type="spellStart"/>
      <w:r w:rsidRPr="001A69B5">
        <w:t>auke</w:t>
      </w:r>
      <w:proofErr w:type="spellEnd"/>
      <w:r w:rsidRPr="001A69B5">
        <w:t xml:space="preserve"> på 64 pst. </w:t>
      </w:r>
      <w:proofErr w:type="spellStart"/>
      <w:r w:rsidRPr="001A69B5">
        <w:t>samanlikna</w:t>
      </w:r>
      <w:proofErr w:type="spellEnd"/>
      <w:r w:rsidRPr="001A69B5">
        <w:t xml:space="preserve"> med året før.</w:t>
      </w:r>
    </w:p>
    <w:p w14:paraId="3801EDBA" w14:textId="77777777" w:rsidR="000513CD" w:rsidRPr="001A69B5" w:rsidRDefault="0009509B" w:rsidP="001A69B5">
      <w:pPr>
        <w:pStyle w:val="avsnitt-tittel"/>
      </w:pPr>
      <w:r w:rsidRPr="001A69B5">
        <w:t>Budsjettforslag for 2022</w:t>
      </w:r>
    </w:p>
    <w:p w14:paraId="3D09BCD5" w14:textId="77777777" w:rsidR="000513CD" w:rsidRPr="001A69B5" w:rsidRDefault="0009509B" w:rsidP="001A69B5">
      <w:r w:rsidRPr="001A69B5">
        <w:t xml:space="preserve">Ettersom </w:t>
      </w:r>
      <w:proofErr w:type="spellStart"/>
      <w:r w:rsidRPr="001A69B5">
        <w:t>ein</w:t>
      </w:r>
      <w:proofErr w:type="spellEnd"/>
      <w:r w:rsidRPr="001A69B5">
        <w:t xml:space="preserve"> del av undervisningsåret 2022–23 ligg </w:t>
      </w:r>
      <w:proofErr w:type="spellStart"/>
      <w:r w:rsidRPr="001A69B5">
        <w:t>utanfor</w:t>
      </w:r>
      <w:proofErr w:type="spellEnd"/>
      <w:r w:rsidRPr="001A69B5">
        <w:t xml:space="preserve"> budsjettåret 2022, er det behov for to </w:t>
      </w:r>
      <w:proofErr w:type="spellStart"/>
      <w:r w:rsidRPr="001A69B5">
        <w:t>tilsegnsfullmakter</w:t>
      </w:r>
      <w:proofErr w:type="spellEnd"/>
      <w:r w:rsidRPr="001A69B5">
        <w:t>. Sjå forslag til vedtak III nr. 3 og 4.</w:t>
      </w:r>
    </w:p>
    <w:p w14:paraId="399DFD10" w14:textId="77777777" w:rsidR="000513CD" w:rsidRPr="001A69B5" w:rsidRDefault="0009509B" w:rsidP="001A69B5">
      <w:proofErr w:type="spellStart"/>
      <w:r w:rsidRPr="001A69B5">
        <w:t>Hovudgrunnlaget</w:t>
      </w:r>
      <w:proofErr w:type="spellEnd"/>
      <w:r w:rsidRPr="001A69B5">
        <w:t xml:space="preserve"> for forslaget til </w:t>
      </w:r>
      <w:proofErr w:type="spellStart"/>
      <w:r w:rsidRPr="001A69B5">
        <w:t>løyvingane</w:t>
      </w:r>
      <w:proofErr w:type="spellEnd"/>
      <w:r w:rsidRPr="001A69B5">
        <w:t xml:space="preserve"> på kap. 2410, post 50–90, kap. 5310 og kap. 5617 er</w:t>
      </w:r>
    </w:p>
    <w:p w14:paraId="7D0225CD" w14:textId="77777777" w:rsidR="000513CD" w:rsidRPr="001A69B5" w:rsidRDefault="0009509B" w:rsidP="001A69B5">
      <w:pPr>
        <w:pStyle w:val="Liste"/>
      </w:pPr>
      <w:r w:rsidRPr="001A69B5">
        <w:t xml:space="preserve">oppdaterte overslag over </w:t>
      </w:r>
      <w:proofErr w:type="spellStart"/>
      <w:r w:rsidRPr="001A69B5">
        <w:t>talet</w:t>
      </w:r>
      <w:proofErr w:type="spellEnd"/>
      <w:r w:rsidRPr="001A69B5">
        <w:t xml:space="preserve"> på </w:t>
      </w:r>
      <w:proofErr w:type="spellStart"/>
      <w:r w:rsidRPr="001A69B5">
        <w:t>mottakarar</w:t>
      </w:r>
      <w:proofErr w:type="spellEnd"/>
      <w:r w:rsidRPr="001A69B5">
        <w:t xml:space="preserve"> av lån og stipend i ulike </w:t>
      </w:r>
      <w:proofErr w:type="spellStart"/>
      <w:r w:rsidRPr="001A69B5">
        <w:t>kategoriar</w:t>
      </w:r>
      <w:proofErr w:type="spellEnd"/>
      <w:r w:rsidRPr="001A69B5">
        <w:t xml:space="preserve"> og nye overslag over </w:t>
      </w:r>
      <w:proofErr w:type="spellStart"/>
      <w:r w:rsidRPr="001A69B5">
        <w:t>gjennomsnittleg</w:t>
      </w:r>
      <w:proofErr w:type="spellEnd"/>
      <w:r w:rsidRPr="001A69B5">
        <w:t xml:space="preserve"> tildeling </w:t>
      </w:r>
      <w:proofErr w:type="spellStart"/>
      <w:r w:rsidRPr="001A69B5">
        <w:t>innanfor</w:t>
      </w:r>
      <w:proofErr w:type="spellEnd"/>
      <w:r w:rsidRPr="001A69B5">
        <w:t xml:space="preserve"> kvar </w:t>
      </w:r>
      <w:proofErr w:type="spellStart"/>
      <w:r w:rsidRPr="001A69B5">
        <w:t>einskild</w:t>
      </w:r>
      <w:proofErr w:type="spellEnd"/>
      <w:r w:rsidRPr="001A69B5">
        <w:t xml:space="preserve"> kategori</w:t>
      </w:r>
    </w:p>
    <w:p w14:paraId="56712541" w14:textId="77777777" w:rsidR="000513CD" w:rsidRPr="001A69B5" w:rsidRDefault="0009509B" w:rsidP="001A69B5">
      <w:pPr>
        <w:pStyle w:val="Liste"/>
      </w:pPr>
      <w:r w:rsidRPr="001A69B5">
        <w:t xml:space="preserve">prisvekstjustering på 2 pst. av alle </w:t>
      </w:r>
      <w:proofErr w:type="spellStart"/>
      <w:r w:rsidRPr="001A69B5">
        <w:t>utdanningsstøttesatsar</w:t>
      </w:r>
      <w:proofErr w:type="spellEnd"/>
      <w:r w:rsidRPr="001A69B5">
        <w:t xml:space="preserve"> for studieåret 2022–23</w:t>
      </w:r>
    </w:p>
    <w:p w14:paraId="4DAF0B26" w14:textId="77777777" w:rsidR="000513CD" w:rsidRPr="001A69B5" w:rsidRDefault="0009509B" w:rsidP="001A69B5">
      <w:pPr>
        <w:pStyle w:val="Liste"/>
      </w:pPr>
      <w:r w:rsidRPr="001A69B5">
        <w:t>lønnsvekstjustering av alle inntekts- og formuesgrenser som blir nytta i samband med behovsprøving av stipend og sletting av renter og gjeld</w:t>
      </w:r>
    </w:p>
    <w:p w14:paraId="4F4B9728" w14:textId="77777777" w:rsidR="000513CD" w:rsidRPr="001A69B5" w:rsidRDefault="0009509B" w:rsidP="001A69B5">
      <w:pPr>
        <w:pStyle w:val="Liste"/>
      </w:pPr>
      <w:r w:rsidRPr="001A69B5">
        <w:t>renteprognose på 2 pst. (</w:t>
      </w:r>
      <w:proofErr w:type="spellStart"/>
      <w:r w:rsidRPr="001A69B5">
        <w:t>årleg</w:t>
      </w:r>
      <w:proofErr w:type="spellEnd"/>
      <w:r w:rsidRPr="001A69B5">
        <w:t xml:space="preserve"> effektiv rente ekskl. gebyr) for 2022 og oppdaterte overslag over storleiken på den rentefrie og den </w:t>
      </w:r>
      <w:proofErr w:type="spellStart"/>
      <w:r w:rsidRPr="001A69B5">
        <w:t>renteberande</w:t>
      </w:r>
      <w:proofErr w:type="spellEnd"/>
      <w:r w:rsidRPr="001A69B5">
        <w:t xml:space="preserve"> delen av utlånsporteføljen til Lånekassen i 2022</w:t>
      </w:r>
    </w:p>
    <w:p w14:paraId="21F2B805" w14:textId="77777777" w:rsidR="000513CD" w:rsidRPr="001A69B5" w:rsidRDefault="0009509B" w:rsidP="001A69B5">
      <w:pPr>
        <w:pStyle w:val="Liste"/>
      </w:pPr>
      <w:r w:rsidRPr="001A69B5">
        <w:t xml:space="preserve">berekna </w:t>
      </w:r>
      <w:proofErr w:type="spellStart"/>
      <w:r w:rsidRPr="001A69B5">
        <w:t>effektar</w:t>
      </w:r>
      <w:proofErr w:type="spellEnd"/>
      <w:r w:rsidRPr="001A69B5">
        <w:t xml:space="preserve"> av </w:t>
      </w:r>
      <w:proofErr w:type="spellStart"/>
      <w:r w:rsidRPr="001A69B5">
        <w:t>endringar</w:t>
      </w:r>
      <w:proofErr w:type="spellEnd"/>
      <w:r w:rsidRPr="001A69B5">
        <w:t xml:space="preserve"> som blei </w:t>
      </w:r>
      <w:proofErr w:type="spellStart"/>
      <w:r w:rsidRPr="001A69B5">
        <w:t>vedtekne</w:t>
      </w:r>
      <w:proofErr w:type="spellEnd"/>
      <w:r w:rsidRPr="001A69B5">
        <w:t xml:space="preserve"> i statsbudsjettet for 2021</w:t>
      </w:r>
    </w:p>
    <w:p w14:paraId="778A4D2A" w14:textId="77777777" w:rsidR="000513CD" w:rsidRPr="001A69B5" w:rsidRDefault="0009509B" w:rsidP="001A69B5">
      <w:pPr>
        <w:pStyle w:val="Liste"/>
      </w:pPr>
      <w:r w:rsidRPr="001A69B5">
        <w:t xml:space="preserve">forslag til </w:t>
      </w:r>
      <w:proofErr w:type="spellStart"/>
      <w:r w:rsidRPr="001A69B5">
        <w:t>regelendringar</w:t>
      </w:r>
      <w:proofErr w:type="spellEnd"/>
      <w:r w:rsidRPr="001A69B5">
        <w:t xml:space="preserve"> og nye tiltak i 2022 som vil </w:t>
      </w:r>
      <w:proofErr w:type="spellStart"/>
      <w:r w:rsidRPr="001A69B5">
        <w:t>påverke</w:t>
      </w:r>
      <w:proofErr w:type="spellEnd"/>
      <w:r w:rsidRPr="001A69B5">
        <w:t xml:space="preserve"> </w:t>
      </w:r>
      <w:proofErr w:type="spellStart"/>
      <w:r w:rsidRPr="001A69B5">
        <w:t>løyvingsbehovet</w:t>
      </w:r>
      <w:proofErr w:type="spellEnd"/>
      <w:r w:rsidRPr="001A69B5">
        <w:t xml:space="preserve">. </w:t>
      </w:r>
      <w:proofErr w:type="spellStart"/>
      <w:r w:rsidRPr="001A69B5">
        <w:t>Nokre</w:t>
      </w:r>
      <w:proofErr w:type="spellEnd"/>
      <w:r w:rsidRPr="001A69B5">
        <w:t xml:space="preserve"> av </w:t>
      </w:r>
      <w:proofErr w:type="spellStart"/>
      <w:r w:rsidRPr="001A69B5">
        <w:t>desse</w:t>
      </w:r>
      <w:proofErr w:type="spellEnd"/>
      <w:r w:rsidRPr="001A69B5">
        <w:t xml:space="preserve"> </w:t>
      </w:r>
      <w:proofErr w:type="spellStart"/>
      <w:r w:rsidRPr="001A69B5">
        <w:t>inneber</w:t>
      </w:r>
      <w:proofErr w:type="spellEnd"/>
      <w:r w:rsidRPr="001A69B5">
        <w:t xml:space="preserve"> at driftsbudsjettet til Lånekassen må </w:t>
      </w:r>
      <w:proofErr w:type="spellStart"/>
      <w:r w:rsidRPr="001A69B5">
        <w:t>aukast</w:t>
      </w:r>
      <w:proofErr w:type="spellEnd"/>
      <w:r w:rsidRPr="001A69B5">
        <w:t xml:space="preserve">. Sjå oversikt over kva </w:t>
      </w:r>
      <w:proofErr w:type="spellStart"/>
      <w:r w:rsidRPr="001A69B5">
        <w:t>endringar</w:t>
      </w:r>
      <w:proofErr w:type="spellEnd"/>
      <w:r w:rsidRPr="001A69B5">
        <w:t xml:space="preserve"> som gir slikt behov, under kap. 2410, post 01 og 45</w:t>
      </w:r>
    </w:p>
    <w:p w14:paraId="0FBF2AB0" w14:textId="77777777" w:rsidR="000513CD" w:rsidRPr="001A69B5" w:rsidRDefault="0009509B" w:rsidP="001A69B5">
      <w:pPr>
        <w:pStyle w:val="avsnitt-undertittel"/>
      </w:pPr>
      <w:r w:rsidRPr="001A69B5">
        <w:t xml:space="preserve">Stipend til utdanning i </w:t>
      </w:r>
      <w:proofErr w:type="spellStart"/>
      <w:r w:rsidRPr="001A69B5">
        <w:t>einskilde</w:t>
      </w:r>
      <w:proofErr w:type="spellEnd"/>
      <w:r w:rsidRPr="001A69B5">
        <w:t xml:space="preserve"> prioriterte samarbeidsland og valutajustering</w:t>
      </w:r>
    </w:p>
    <w:p w14:paraId="33D5611A" w14:textId="77777777" w:rsidR="000513CD" w:rsidRPr="001A69B5" w:rsidRDefault="0009509B" w:rsidP="001A69B5">
      <w:r w:rsidRPr="001A69B5">
        <w:t xml:space="preserve">For å gi </w:t>
      </w:r>
      <w:proofErr w:type="spellStart"/>
      <w:r w:rsidRPr="001A69B5">
        <w:t>sterkare</w:t>
      </w:r>
      <w:proofErr w:type="spellEnd"/>
      <w:r w:rsidRPr="001A69B5">
        <w:t xml:space="preserve"> insentiv til å ta utdanning i </w:t>
      </w:r>
      <w:proofErr w:type="spellStart"/>
      <w:r w:rsidRPr="001A69B5">
        <w:t>dei</w:t>
      </w:r>
      <w:proofErr w:type="spellEnd"/>
      <w:r w:rsidRPr="001A69B5">
        <w:t xml:space="preserve"> prioriterte samarbeidslanda til </w:t>
      </w:r>
      <w:proofErr w:type="spellStart"/>
      <w:r w:rsidRPr="001A69B5">
        <w:t>Noreg</w:t>
      </w:r>
      <w:proofErr w:type="spellEnd"/>
      <w:r w:rsidRPr="001A69B5">
        <w:t xml:space="preserve"> foreslår departementet </w:t>
      </w:r>
      <w:proofErr w:type="spellStart"/>
      <w:r w:rsidRPr="001A69B5">
        <w:t>frå</w:t>
      </w:r>
      <w:proofErr w:type="spellEnd"/>
      <w:r w:rsidRPr="001A69B5">
        <w:t xml:space="preserve"> studieåret 2022–23 å innføre </w:t>
      </w:r>
      <w:proofErr w:type="spellStart"/>
      <w:r w:rsidRPr="001A69B5">
        <w:t>eit</w:t>
      </w:r>
      <w:proofErr w:type="spellEnd"/>
      <w:r w:rsidRPr="001A69B5">
        <w:t xml:space="preserve"> stipend på 2 500 kroner i </w:t>
      </w:r>
      <w:proofErr w:type="spellStart"/>
      <w:r w:rsidRPr="001A69B5">
        <w:t>månaden</w:t>
      </w:r>
      <w:proofErr w:type="spellEnd"/>
      <w:r w:rsidRPr="001A69B5">
        <w:t xml:space="preserve"> ved utvekslingsopphold på inntil ti </w:t>
      </w:r>
      <w:proofErr w:type="spellStart"/>
      <w:r w:rsidRPr="001A69B5">
        <w:t>månader</w:t>
      </w:r>
      <w:proofErr w:type="spellEnd"/>
      <w:r w:rsidRPr="001A69B5">
        <w:t xml:space="preserve"> til Brasil, India, Kina, Russland, Sør-Afrika, Japan og Sør-Korea. Departementet foreslår også at </w:t>
      </w:r>
      <w:proofErr w:type="spellStart"/>
      <w:r w:rsidRPr="001A69B5">
        <w:t>studentar</w:t>
      </w:r>
      <w:proofErr w:type="spellEnd"/>
      <w:r w:rsidRPr="001A69B5">
        <w:t xml:space="preserve"> som betaler </w:t>
      </w:r>
      <w:proofErr w:type="spellStart"/>
      <w:r w:rsidRPr="001A69B5">
        <w:t>meir</w:t>
      </w:r>
      <w:proofErr w:type="spellEnd"/>
      <w:r w:rsidRPr="001A69B5">
        <w:t xml:space="preserve"> enn det maksimale skulepengebeløpet i Lånekassen, </w:t>
      </w:r>
      <w:proofErr w:type="spellStart"/>
      <w:r w:rsidRPr="001A69B5">
        <w:t>ikkje</w:t>
      </w:r>
      <w:proofErr w:type="spellEnd"/>
      <w:r w:rsidRPr="001A69B5">
        <w:t xml:space="preserve"> skal få utbetalt mindre enn dette, </w:t>
      </w:r>
      <w:proofErr w:type="spellStart"/>
      <w:r w:rsidRPr="001A69B5">
        <w:t>sjølv</w:t>
      </w:r>
      <w:proofErr w:type="spellEnd"/>
      <w:r w:rsidRPr="001A69B5">
        <w:t xml:space="preserve"> etter at krona har styrka seg. Det er </w:t>
      </w:r>
      <w:proofErr w:type="spellStart"/>
      <w:r w:rsidRPr="001A69B5">
        <w:t>krevjande</w:t>
      </w:r>
      <w:proofErr w:type="spellEnd"/>
      <w:r w:rsidRPr="001A69B5">
        <w:t xml:space="preserve"> å få plass ei ny løysing i Lånekassen som kan ta høgde for </w:t>
      </w:r>
      <w:proofErr w:type="spellStart"/>
      <w:r w:rsidRPr="001A69B5">
        <w:t>valutasvingar</w:t>
      </w:r>
      <w:proofErr w:type="spellEnd"/>
      <w:r w:rsidRPr="001A69B5">
        <w:t xml:space="preserve">, og endringa vil derfor </w:t>
      </w:r>
      <w:proofErr w:type="spellStart"/>
      <w:r w:rsidRPr="001A69B5">
        <w:t>ikkje</w:t>
      </w:r>
      <w:proofErr w:type="spellEnd"/>
      <w:r w:rsidRPr="001A69B5">
        <w:t xml:space="preserve"> bli innført før i 2023. </w:t>
      </w:r>
      <w:proofErr w:type="spellStart"/>
      <w:r w:rsidRPr="001A69B5">
        <w:t>Endringane</w:t>
      </w:r>
      <w:proofErr w:type="spellEnd"/>
      <w:r w:rsidRPr="001A69B5">
        <w:t xml:space="preserve"> i </w:t>
      </w:r>
      <w:proofErr w:type="spellStart"/>
      <w:r w:rsidRPr="001A69B5">
        <w:t>utdanningsstøtteordningane</w:t>
      </w:r>
      <w:proofErr w:type="spellEnd"/>
      <w:r w:rsidRPr="001A69B5">
        <w:t xml:space="preserve"> for </w:t>
      </w:r>
      <w:proofErr w:type="spellStart"/>
      <w:r w:rsidRPr="001A69B5">
        <w:t>studentar</w:t>
      </w:r>
      <w:proofErr w:type="spellEnd"/>
      <w:r w:rsidRPr="001A69B5">
        <w:t xml:space="preserve"> i utlandet blir finansierte ved å redusere </w:t>
      </w:r>
      <w:proofErr w:type="spellStart"/>
      <w:r w:rsidRPr="001A69B5">
        <w:t>talet</w:t>
      </w:r>
      <w:proofErr w:type="spellEnd"/>
      <w:r w:rsidRPr="001A69B5">
        <w:t xml:space="preserve"> på </w:t>
      </w:r>
      <w:proofErr w:type="spellStart"/>
      <w:r w:rsidRPr="001A69B5">
        <w:t>utanlandske</w:t>
      </w:r>
      <w:proofErr w:type="spellEnd"/>
      <w:r w:rsidRPr="001A69B5">
        <w:t xml:space="preserve"> </w:t>
      </w:r>
      <w:proofErr w:type="spellStart"/>
      <w:r w:rsidRPr="001A69B5">
        <w:t>institusjonar</w:t>
      </w:r>
      <w:proofErr w:type="spellEnd"/>
      <w:r w:rsidRPr="001A69B5">
        <w:t xml:space="preserve"> som gir rett til utvida stipend til </w:t>
      </w:r>
      <w:proofErr w:type="spellStart"/>
      <w:r w:rsidRPr="001A69B5">
        <w:t>skulepengar</w:t>
      </w:r>
      <w:proofErr w:type="spellEnd"/>
      <w:r w:rsidRPr="001A69B5">
        <w:t xml:space="preserve">. Samla reduserer </w:t>
      </w:r>
      <w:proofErr w:type="spellStart"/>
      <w:r w:rsidRPr="001A69B5">
        <w:t>endringane</w:t>
      </w:r>
      <w:proofErr w:type="spellEnd"/>
      <w:r w:rsidRPr="001A69B5">
        <w:t xml:space="preserve"> </w:t>
      </w:r>
      <w:proofErr w:type="spellStart"/>
      <w:r w:rsidRPr="001A69B5">
        <w:t>løyvingsbehovet</w:t>
      </w:r>
      <w:proofErr w:type="spellEnd"/>
      <w:r w:rsidRPr="001A69B5">
        <w:t xml:space="preserve"> med 0,3 mill. kroner i 2022. I tillegg kjem </w:t>
      </w:r>
      <w:proofErr w:type="spellStart"/>
      <w:r w:rsidRPr="001A69B5">
        <w:t>auka</w:t>
      </w:r>
      <w:proofErr w:type="spellEnd"/>
      <w:r w:rsidRPr="001A69B5">
        <w:t xml:space="preserve"> utlån. </w:t>
      </w:r>
    </w:p>
    <w:p w14:paraId="1BFB0102" w14:textId="77777777" w:rsidR="000513CD" w:rsidRPr="001A69B5" w:rsidRDefault="0009509B" w:rsidP="001A69B5">
      <w:pPr>
        <w:pStyle w:val="avsnitt-undertittel"/>
      </w:pPr>
      <w:r w:rsidRPr="001A69B5">
        <w:t xml:space="preserve">Behovsprøving av stipend mot </w:t>
      </w:r>
      <w:proofErr w:type="spellStart"/>
      <w:r w:rsidRPr="001A69B5">
        <w:t>dagpengar</w:t>
      </w:r>
      <w:proofErr w:type="spellEnd"/>
    </w:p>
    <w:p w14:paraId="0762660C" w14:textId="77777777" w:rsidR="000513CD" w:rsidRPr="001A69B5" w:rsidRDefault="0009509B" w:rsidP="001A69B5">
      <w:r w:rsidRPr="001A69B5">
        <w:t xml:space="preserve">Departementet foreslår å senke inntektsgrensa ved behovsprøving av stipend mot </w:t>
      </w:r>
      <w:proofErr w:type="spellStart"/>
      <w:r w:rsidRPr="001A69B5">
        <w:t>dagpengar</w:t>
      </w:r>
      <w:proofErr w:type="spellEnd"/>
      <w:r w:rsidRPr="001A69B5">
        <w:t xml:space="preserve"> for </w:t>
      </w:r>
      <w:proofErr w:type="spellStart"/>
      <w:r w:rsidRPr="001A69B5">
        <w:t>studentar</w:t>
      </w:r>
      <w:proofErr w:type="spellEnd"/>
      <w:r w:rsidRPr="001A69B5">
        <w:t xml:space="preserve"> som kombinerer </w:t>
      </w:r>
      <w:proofErr w:type="spellStart"/>
      <w:r w:rsidRPr="001A69B5">
        <w:t>dagpengar</w:t>
      </w:r>
      <w:proofErr w:type="spellEnd"/>
      <w:r w:rsidRPr="001A69B5">
        <w:t xml:space="preserve"> med </w:t>
      </w:r>
      <w:proofErr w:type="spellStart"/>
      <w:r w:rsidRPr="001A69B5">
        <w:t>høgare</w:t>
      </w:r>
      <w:proofErr w:type="spellEnd"/>
      <w:r w:rsidRPr="001A69B5">
        <w:t xml:space="preserve"> utdanning. Inntektsgrensa for behovsprøving av stipend for </w:t>
      </w:r>
      <w:proofErr w:type="spellStart"/>
      <w:r w:rsidRPr="001A69B5">
        <w:t>mottakarar</w:t>
      </w:r>
      <w:proofErr w:type="spellEnd"/>
      <w:r w:rsidRPr="001A69B5">
        <w:t xml:space="preserve"> av </w:t>
      </w:r>
      <w:proofErr w:type="spellStart"/>
      <w:r w:rsidRPr="001A69B5">
        <w:t>dagpengar</w:t>
      </w:r>
      <w:proofErr w:type="spellEnd"/>
      <w:r w:rsidRPr="001A69B5">
        <w:t xml:space="preserve"> i </w:t>
      </w:r>
      <w:proofErr w:type="spellStart"/>
      <w:r w:rsidRPr="001A69B5">
        <w:t>høgare</w:t>
      </w:r>
      <w:proofErr w:type="spellEnd"/>
      <w:r w:rsidRPr="001A69B5">
        <w:t xml:space="preserve"> utdanning skal </w:t>
      </w:r>
      <w:proofErr w:type="spellStart"/>
      <w:r w:rsidRPr="001A69B5">
        <w:t>ikkje</w:t>
      </w:r>
      <w:proofErr w:type="spellEnd"/>
      <w:r w:rsidRPr="001A69B5">
        <w:t xml:space="preserve"> lenger </w:t>
      </w:r>
      <w:proofErr w:type="spellStart"/>
      <w:r w:rsidRPr="001A69B5">
        <w:t>vere</w:t>
      </w:r>
      <w:proofErr w:type="spellEnd"/>
      <w:r w:rsidRPr="001A69B5">
        <w:t xml:space="preserve"> den same som for personinntekt og kapitalinntekt, men den </w:t>
      </w:r>
      <w:proofErr w:type="spellStart"/>
      <w:r w:rsidRPr="001A69B5">
        <w:t>lågare</w:t>
      </w:r>
      <w:proofErr w:type="spellEnd"/>
      <w:r w:rsidRPr="001A69B5">
        <w:t xml:space="preserve"> grensa som gjeld </w:t>
      </w:r>
      <w:proofErr w:type="spellStart"/>
      <w:r w:rsidRPr="001A69B5">
        <w:t>trygdeytingar</w:t>
      </w:r>
      <w:proofErr w:type="spellEnd"/>
      <w:r w:rsidRPr="001A69B5">
        <w:t xml:space="preserve">. I staden for redusert dagpengesats vil ledige og permitterte som </w:t>
      </w:r>
      <w:proofErr w:type="spellStart"/>
      <w:r w:rsidRPr="001A69B5">
        <w:t>tek</w:t>
      </w:r>
      <w:proofErr w:type="spellEnd"/>
      <w:r w:rsidRPr="001A69B5">
        <w:t xml:space="preserve"> </w:t>
      </w:r>
      <w:proofErr w:type="spellStart"/>
      <w:r w:rsidRPr="001A69B5">
        <w:t>høgare</w:t>
      </w:r>
      <w:proofErr w:type="spellEnd"/>
      <w:r w:rsidRPr="001A69B5">
        <w:t xml:space="preserve"> utdanning med </w:t>
      </w:r>
      <w:proofErr w:type="spellStart"/>
      <w:r w:rsidRPr="001A69B5">
        <w:t>dagpengar</w:t>
      </w:r>
      <w:proofErr w:type="spellEnd"/>
      <w:r w:rsidRPr="001A69B5">
        <w:t xml:space="preserve">, få </w:t>
      </w:r>
      <w:proofErr w:type="spellStart"/>
      <w:r w:rsidRPr="001A69B5">
        <w:t>lågare</w:t>
      </w:r>
      <w:proofErr w:type="spellEnd"/>
      <w:r w:rsidRPr="001A69B5">
        <w:t xml:space="preserve"> stipend. Om lag 300 </w:t>
      </w:r>
      <w:proofErr w:type="spellStart"/>
      <w:r w:rsidRPr="001A69B5">
        <w:t>mottakarar</w:t>
      </w:r>
      <w:proofErr w:type="spellEnd"/>
      <w:r w:rsidRPr="001A69B5">
        <w:t xml:space="preserve"> av lån og stipend vil få omgjort 20 pst. av lånet til stipend, mot 40 pst. i dag. Tiltaket reduserer </w:t>
      </w:r>
      <w:proofErr w:type="spellStart"/>
      <w:r w:rsidRPr="001A69B5">
        <w:t>løyvingsbehovet</w:t>
      </w:r>
      <w:proofErr w:type="spellEnd"/>
      <w:r w:rsidRPr="001A69B5">
        <w:t xml:space="preserve"> med 1 mill. kroner i 2022.</w:t>
      </w:r>
    </w:p>
    <w:p w14:paraId="64F1964D" w14:textId="77777777" w:rsidR="000513CD" w:rsidRPr="001A69B5" w:rsidRDefault="0009509B" w:rsidP="001A69B5">
      <w:pPr>
        <w:pStyle w:val="avsnitt-undertittel"/>
      </w:pPr>
      <w:r w:rsidRPr="001A69B5">
        <w:t xml:space="preserve">Forenkling av </w:t>
      </w:r>
      <w:proofErr w:type="spellStart"/>
      <w:r w:rsidRPr="001A69B5">
        <w:t>reglar</w:t>
      </w:r>
      <w:proofErr w:type="spellEnd"/>
      <w:r w:rsidRPr="001A69B5">
        <w:t xml:space="preserve"> for lån og stipend til </w:t>
      </w:r>
      <w:proofErr w:type="spellStart"/>
      <w:r w:rsidRPr="001A69B5">
        <w:t>einskilde</w:t>
      </w:r>
      <w:proofErr w:type="spellEnd"/>
      <w:r w:rsidRPr="001A69B5">
        <w:t xml:space="preserve"> </w:t>
      </w:r>
      <w:proofErr w:type="spellStart"/>
      <w:r w:rsidRPr="001A69B5">
        <w:t>utanlandske</w:t>
      </w:r>
      <w:proofErr w:type="spellEnd"/>
      <w:r w:rsidRPr="001A69B5">
        <w:t xml:space="preserve"> </w:t>
      </w:r>
      <w:proofErr w:type="spellStart"/>
      <w:r w:rsidRPr="001A69B5">
        <w:t>statsborgarar</w:t>
      </w:r>
      <w:proofErr w:type="spellEnd"/>
    </w:p>
    <w:p w14:paraId="231FEDCD" w14:textId="77777777" w:rsidR="000513CD" w:rsidRPr="001A69B5" w:rsidRDefault="0009509B" w:rsidP="001A69B5">
      <w:r w:rsidRPr="001A69B5">
        <w:t xml:space="preserve">Departementet foreslår </w:t>
      </w:r>
      <w:proofErr w:type="spellStart"/>
      <w:r w:rsidRPr="001A69B5">
        <w:t>fleire</w:t>
      </w:r>
      <w:proofErr w:type="spellEnd"/>
      <w:r w:rsidRPr="001A69B5">
        <w:t xml:space="preserve"> </w:t>
      </w:r>
      <w:proofErr w:type="spellStart"/>
      <w:r w:rsidRPr="001A69B5">
        <w:t>endringar</w:t>
      </w:r>
      <w:proofErr w:type="spellEnd"/>
      <w:r w:rsidRPr="001A69B5">
        <w:t xml:space="preserve"> for å forenkle regelverket for </w:t>
      </w:r>
      <w:proofErr w:type="spellStart"/>
      <w:r w:rsidRPr="001A69B5">
        <w:t>utanlandske</w:t>
      </w:r>
      <w:proofErr w:type="spellEnd"/>
      <w:r w:rsidRPr="001A69B5">
        <w:t xml:space="preserve"> </w:t>
      </w:r>
      <w:proofErr w:type="spellStart"/>
      <w:r w:rsidRPr="001A69B5">
        <w:t>statsborgarar</w:t>
      </w:r>
      <w:proofErr w:type="spellEnd"/>
      <w:r w:rsidRPr="001A69B5">
        <w:t xml:space="preserve"> med rett til lån og stipend i Lånekassen. Departementet foreslår at permanent </w:t>
      </w:r>
      <w:proofErr w:type="spellStart"/>
      <w:r w:rsidRPr="001A69B5">
        <w:t>opphaldsløyve</w:t>
      </w:r>
      <w:proofErr w:type="spellEnd"/>
      <w:r w:rsidRPr="001A69B5">
        <w:t xml:space="preserve"> gir </w:t>
      </w:r>
      <w:proofErr w:type="spellStart"/>
      <w:r w:rsidRPr="001A69B5">
        <w:t>eit</w:t>
      </w:r>
      <w:proofErr w:type="spellEnd"/>
      <w:r w:rsidRPr="001A69B5">
        <w:t xml:space="preserve"> sjølvstendig grunnlag for rett til lån og stipend. </w:t>
      </w:r>
      <w:proofErr w:type="spellStart"/>
      <w:r w:rsidRPr="001A69B5">
        <w:t>Vidare</w:t>
      </w:r>
      <w:proofErr w:type="spellEnd"/>
      <w:r w:rsidRPr="001A69B5">
        <w:t xml:space="preserve"> foreslår departementet ei marginal utviding slik at rett til lån og stipend også gjeld </w:t>
      </w:r>
      <w:proofErr w:type="spellStart"/>
      <w:r w:rsidRPr="001A69B5">
        <w:t>personar</w:t>
      </w:r>
      <w:proofErr w:type="spellEnd"/>
      <w:r w:rsidRPr="001A69B5">
        <w:t xml:space="preserve"> med mellombels </w:t>
      </w:r>
      <w:proofErr w:type="spellStart"/>
      <w:r w:rsidRPr="001A69B5">
        <w:t>opphald</w:t>
      </w:r>
      <w:proofErr w:type="spellEnd"/>
      <w:r w:rsidRPr="001A69B5">
        <w:t xml:space="preserve"> på grunn av familieinnvandring, men der samlivet har </w:t>
      </w:r>
      <w:proofErr w:type="spellStart"/>
      <w:r w:rsidRPr="001A69B5">
        <w:t>teke</w:t>
      </w:r>
      <w:proofErr w:type="spellEnd"/>
      <w:r w:rsidRPr="001A69B5">
        <w:t xml:space="preserve"> slutt, til dømes på grunn av at referansepersonen er død. Departementet foreslår òg at </w:t>
      </w:r>
      <w:proofErr w:type="spellStart"/>
      <w:r w:rsidRPr="001A69B5">
        <w:t>dei</w:t>
      </w:r>
      <w:proofErr w:type="spellEnd"/>
      <w:r w:rsidRPr="001A69B5">
        <w:t xml:space="preserve"> som har rett til lån og stipend som følge av 24 </w:t>
      </w:r>
      <w:proofErr w:type="spellStart"/>
      <w:r w:rsidRPr="001A69B5">
        <w:t>månader</w:t>
      </w:r>
      <w:proofErr w:type="spellEnd"/>
      <w:r w:rsidRPr="001A69B5">
        <w:t xml:space="preserve"> med </w:t>
      </w:r>
      <w:proofErr w:type="spellStart"/>
      <w:r w:rsidRPr="001A69B5">
        <w:t>samanhengande</w:t>
      </w:r>
      <w:proofErr w:type="spellEnd"/>
      <w:r w:rsidRPr="001A69B5">
        <w:t xml:space="preserve"> arbeid i </w:t>
      </w:r>
      <w:proofErr w:type="spellStart"/>
      <w:r w:rsidRPr="001A69B5">
        <w:t>Noreg</w:t>
      </w:r>
      <w:proofErr w:type="spellEnd"/>
      <w:r w:rsidRPr="001A69B5">
        <w:t xml:space="preserve">, får </w:t>
      </w:r>
      <w:proofErr w:type="spellStart"/>
      <w:r w:rsidRPr="001A69B5">
        <w:t>eit</w:t>
      </w:r>
      <w:proofErr w:type="spellEnd"/>
      <w:r w:rsidRPr="001A69B5">
        <w:t xml:space="preserve"> unntak for </w:t>
      </w:r>
      <w:proofErr w:type="spellStart"/>
      <w:r w:rsidRPr="001A69B5">
        <w:t>brot</w:t>
      </w:r>
      <w:proofErr w:type="spellEnd"/>
      <w:r w:rsidRPr="001A69B5">
        <w:t xml:space="preserve"> på </w:t>
      </w:r>
      <w:proofErr w:type="spellStart"/>
      <w:r w:rsidRPr="001A69B5">
        <w:t>oppteningstida</w:t>
      </w:r>
      <w:proofErr w:type="spellEnd"/>
      <w:r w:rsidRPr="001A69B5">
        <w:t xml:space="preserve"> på inntil </w:t>
      </w:r>
      <w:proofErr w:type="spellStart"/>
      <w:r w:rsidRPr="001A69B5">
        <w:t>eitt</w:t>
      </w:r>
      <w:proofErr w:type="spellEnd"/>
      <w:r w:rsidRPr="001A69B5">
        <w:t xml:space="preserve"> år dersom det kjem av sjukdom eller fødsel. Samtidig foreslår departementet ei </w:t>
      </w:r>
      <w:proofErr w:type="spellStart"/>
      <w:r w:rsidRPr="001A69B5">
        <w:t>innstraming</w:t>
      </w:r>
      <w:proofErr w:type="spellEnd"/>
      <w:r w:rsidRPr="001A69B5">
        <w:t xml:space="preserve"> i regelverket ved å </w:t>
      </w:r>
      <w:proofErr w:type="spellStart"/>
      <w:r w:rsidRPr="001A69B5">
        <w:t>krevje</w:t>
      </w:r>
      <w:proofErr w:type="spellEnd"/>
      <w:r w:rsidRPr="001A69B5">
        <w:t xml:space="preserve"> at </w:t>
      </w:r>
      <w:proofErr w:type="spellStart"/>
      <w:r w:rsidRPr="001A69B5">
        <w:t>personar</w:t>
      </w:r>
      <w:proofErr w:type="spellEnd"/>
      <w:r w:rsidRPr="001A69B5">
        <w:t xml:space="preserve"> som får rett til lån og stipend på bakgrunn av gjennomført utdanning i </w:t>
      </w:r>
      <w:proofErr w:type="spellStart"/>
      <w:r w:rsidRPr="001A69B5">
        <w:t>Noreg</w:t>
      </w:r>
      <w:proofErr w:type="spellEnd"/>
      <w:r w:rsidRPr="001A69B5">
        <w:t xml:space="preserve">, må </w:t>
      </w:r>
      <w:proofErr w:type="spellStart"/>
      <w:r w:rsidRPr="001A69B5">
        <w:t>vere</w:t>
      </w:r>
      <w:proofErr w:type="spellEnd"/>
      <w:r w:rsidRPr="001A69B5">
        <w:t xml:space="preserve"> busette i </w:t>
      </w:r>
      <w:proofErr w:type="spellStart"/>
      <w:r w:rsidRPr="001A69B5">
        <w:t>Noreg</w:t>
      </w:r>
      <w:proofErr w:type="spellEnd"/>
      <w:r w:rsidRPr="001A69B5">
        <w:t xml:space="preserve"> under </w:t>
      </w:r>
      <w:proofErr w:type="spellStart"/>
      <w:r w:rsidRPr="001A69B5">
        <w:t>oppteningstida</w:t>
      </w:r>
      <w:proofErr w:type="spellEnd"/>
      <w:r w:rsidRPr="001A69B5">
        <w:t xml:space="preserve">. Tiltaka </w:t>
      </w:r>
      <w:proofErr w:type="spellStart"/>
      <w:r w:rsidRPr="001A69B5">
        <w:t>aukar</w:t>
      </w:r>
      <w:proofErr w:type="spellEnd"/>
      <w:r w:rsidRPr="001A69B5">
        <w:t xml:space="preserve"> </w:t>
      </w:r>
      <w:proofErr w:type="spellStart"/>
      <w:r w:rsidRPr="001A69B5">
        <w:t>løyvingsbehovet</w:t>
      </w:r>
      <w:proofErr w:type="spellEnd"/>
      <w:r w:rsidRPr="001A69B5">
        <w:t xml:space="preserve"> med 0,5 mill. kroner i 2022. I tillegg kjem </w:t>
      </w:r>
      <w:proofErr w:type="spellStart"/>
      <w:r w:rsidRPr="001A69B5">
        <w:t>auka</w:t>
      </w:r>
      <w:proofErr w:type="spellEnd"/>
      <w:r w:rsidRPr="001A69B5">
        <w:t xml:space="preserve"> utlån. </w:t>
      </w:r>
    </w:p>
    <w:p w14:paraId="1AF2A58B" w14:textId="77777777" w:rsidR="000513CD" w:rsidRPr="001A69B5" w:rsidRDefault="0009509B" w:rsidP="001A69B5">
      <w:pPr>
        <w:pStyle w:val="avsnitt-undertittel"/>
      </w:pPr>
      <w:r w:rsidRPr="001A69B5">
        <w:t xml:space="preserve">Avgrensa rett til lån og stipend for </w:t>
      </w:r>
      <w:proofErr w:type="spellStart"/>
      <w:r w:rsidRPr="001A69B5">
        <w:t>helsefaglege</w:t>
      </w:r>
      <w:proofErr w:type="spellEnd"/>
      <w:r w:rsidRPr="001A69B5">
        <w:t xml:space="preserve"> </w:t>
      </w:r>
      <w:proofErr w:type="spellStart"/>
      <w:r w:rsidRPr="001A69B5">
        <w:t>utdanningar</w:t>
      </w:r>
      <w:proofErr w:type="spellEnd"/>
    </w:p>
    <w:p w14:paraId="69C597B1" w14:textId="77777777" w:rsidR="000513CD" w:rsidRPr="001A69B5" w:rsidRDefault="0009509B" w:rsidP="001A69B5">
      <w:r w:rsidRPr="001A69B5">
        <w:t xml:space="preserve">Lån og stipend til utdanning </w:t>
      </w:r>
      <w:proofErr w:type="spellStart"/>
      <w:r w:rsidRPr="001A69B5">
        <w:t>innanfor</w:t>
      </w:r>
      <w:proofErr w:type="spellEnd"/>
      <w:r w:rsidRPr="001A69B5">
        <w:t xml:space="preserve"> medisin i utlandet er i dag avgrensa til Europa, USA, Canada og Australia. Avgrensinga er </w:t>
      </w:r>
      <w:proofErr w:type="spellStart"/>
      <w:r w:rsidRPr="001A69B5">
        <w:t>strengare</w:t>
      </w:r>
      <w:proofErr w:type="spellEnd"/>
      <w:r w:rsidRPr="001A69B5">
        <w:t xml:space="preserve"> enn for anna utdanning i utlandet, fordi det for medisinutdanning er krav om autorisasjon for å arbeide i </w:t>
      </w:r>
      <w:proofErr w:type="spellStart"/>
      <w:r w:rsidRPr="001A69B5">
        <w:t>Noreg</w:t>
      </w:r>
      <w:proofErr w:type="spellEnd"/>
      <w:r w:rsidRPr="001A69B5">
        <w:t xml:space="preserve">. Dagens regelverk har for </w:t>
      </w:r>
      <w:proofErr w:type="spellStart"/>
      <w:r w:rsidRPr="001A69B5">
        <w:t>einskilde</w:t>
      </w:r>
      <w:proofErr w:type="spellEnd"/>
      <w:r w:rsidRPr="001A69B5">
        <w:t xml:space="preserve"> likevel gitt </w:t>
      </w:r>
      <w:proofErr w:type="spellStart"/>
      <w:r w:rsidRPr="001A69B5">
        <w:t>utfordringar</w:t>
      </w:r>
      <w:proofErr w:type="spellEnd"/>
      <w:r w:rsidRPr="001A69B5">
        <w:t xml:space="preserve"> knytte til autorisasjon når </w:t>
      </w:r>
      <w:proofErr w:type="spellStart"/>
      <w:r w:rsidRPr="001A69B5">
        <w:t>studentane</w:t>
      </w:r>
      <w:proofErr w:type="spellEnd"/>
      <w:r w:rsidRPr="001A69B5">
        <w:t xml:space="preserve"> kjem tilbake til </w:t>
      </w:r>
      <w:proofErr w:type="spellStart"/>
      <w:r w:rsidRPr="001A69B5">
        <w:t>Noreg</w:t>
      </w:r>
      <w:proofErr w:type="spellEnd"/>
      <w:r w:rsidRPr="001A69B5">
        <w:t xml:space="preserve">. Departementet foreslår derfor å presisere at rett til lån og stipend til medisinutdanning i Europa </w:t>
      </w:r>
      <w:proofErr w:type="spellStart"/>
      <w:r w:rsidRPr="001A69B5">
        <w:t>frå</w:t>
      </w:r>
      <w:proofErr w:type="spellEnd"/>
      <w:r w:rsidRPr="001A69B5">
        <w:t xml:space="preserve"> </w:t>
      </w:r>
      <w:proofErr w:type="spellStart"/>
      <w:r w:rsidRPr="001A69B5">
        <w:t>hausten</w:t>
      </w:r>
      <w:proofErr w:type="spellEnd"/>
      <w:r w:rsidRPr="001A69B5">
        <w:t xml:space="preserve"> 2022 </w:t>
      </w:r>
      <w:proofErr w:type="spellStart"/>
      <w:r w:rsidRPr="001A69B5">
        <w:t>berre</w:t>
      </w:r>
      <w:proofErr w:type="spellEnd"/>
      <w:r w:rsidRPr="001A69B5">
        <w:t xml:space="preserve"> vil omfatte EØS-landa, Storbritannia, Sveits, og </w:t>
      </w:r>
      <w:proofErr w:type="spellStart"/>
      <w:r w:rsidRPr="001A69B5">
        <w:t>dei</w:t>
      </w:r>
      <w:proofErr w:type="spellEnd"/>
      <w:r w:rsidRPr="001A69B5">
        <w:t xml:space="preserve"> </w:t>
      </w:r>
      <w:proofErr w:type="spellStart"/>
      <w:r w:rsidRPr="001A69B5">
        <w:t>engelskspråklege</w:t>
      </w:r>
      <w:proofErr w:type="spellEnd"/>
      <w:r w:rsidRPr="001A69B5">
        <w:t xml:space="preserve"> landa USA, Canada, Australia og New Zealand. Det er dermed </w:t>
      </w:r>
      <w:proofErr w:type="spellStart"/>
      <w:r w:rsidRPr="001A69B5">
        <w:t>nokre</w:t>
      </w:r>
      <w:proofErr w:type="spellEnd"/>
      <w:r w:rsidRPr="001A69B5">
        <w:t xml:space="preserve"> europeiske land som </w:t>
      </w:r>
      <w:proofErr w:type="spellStart"/>
      <w:r w:rsidRPr="001A69B5">
        <w:t>ikkje</w:t>
      </w:r>
      <w:proofErr w:type="spellEnd"/>
      <w:r w:rsidRPr="001A69B5">
        <w:t xml:space="preserve"> lenger vil gi rett til lån og stipend til medisinutdanning. Dei same </w:t>
      </w:r>
      <w:proofErr w:type="spellStart"/>
      <w:r w:rsidRPr="001A69B5">
        <w:t>utfordringane</w:t>
      </w:r>
      <w:proofErr w:type="spellEnd"/>
      <w:r w:rsidRPr="001A69B5">
        <w:t xml:space="preserve"> knytte til autorisasjon </w:t>
      </w:r>
      <w:proofErr w:type="spellStart"/>
      <w:r w:rsidRPr="001A69B5">
        <w:t>gjeld</w:t>
      </w:r>
      <w:proofErr w:type="spellEnd"/>
      <w:r w:rsidRPr="001A69B5">
        <w:t xml:space="preserve"> også for </w:t>
      </w:r>
      <w:proofErr w:type="spellStart"/>
      <w:r w:rsidRPr="001A69B5">
        <w:t>einskilde</w:t>
      </w:r>
      <w:proofErr w:type="spellEnd"/>
      <w:r w:rsidRPr="001A69B5">
        <w:t xml:space="preserve"> andre </w:t>
      </w:r>
      <w:proofErr w:type="spellStart"/>
      <w:r w:rsidRPr="001A69B5">
        <w:t>helsefaglege</w:t>
      </w:r>
      <w:proofErr w:type="spellEnd"/>
      <w:r w:rsidRPr="001A69B5">
        <w:t xml:space="preserve"> </w:t>
      </w:r>
      <w:proofErr w:type="spellStart"/>
      <w:r w:rsidRPr="001A69B5">
        <w:t>utdanningar</w:t>
      </w:r>
      <w:proofErr w:type="spellEnd"/>
      <w:r w:rsidRPr="001A69B5">
        <w:t xml:space="preserve"> </w:t>
      </w:r>
      <w:proofErr w:type="spellStart"/>
      <w:r w:rsidRPr="001A69B5">
        <w:t>utanfor</w:t>
      </w:r>
      <w:proofErr w:type="spellEnd"/>
      <w:r w:rsidRPr="001A69B5">
        <w:t xml:space="preserve"> </w:t>
      </w:r>
      <w:proofErr w:type="spellStart"/>
      <w:r w:rsidRPr="001A69B5">
        <w:t>Noreg</w:t>
      </w:r>
      <w:proofErr w:type="spellEnd"/>
      <w:r w:rsidRPr="001A69B5">
        <w:t xml:space="preserve">. Derfor foreslår departementet at lån og stipend til utdanning av </w:t>
      </w:r>
      <w:proofErr w:type="spellStart"/>
      <w:r w:rsidRPr="001A69B5">
        <w:t>tannlegar</w:t>
      </w:r>
      <w:proofErr w:type="spellEnd"/>
      <w:r w:rsidRPr="001A69B5">
        <w:t xml:space="preserve">, jordmødrer, </w:t>
      </w:r>
      <w:proofErr w:type="spellStart"/>
      <w:r w:rsidRPr="001A69B5">
        <w:t>provisorfarmasøytar</w:t>
      </w:r>
      <w:proofErr w:type="spellEnd"/>
      <w:r w:rsidRPr="001A69B5">
        <w:t xml:space="preserve">, </w:t>
      </w:r>
      <w:proofErr w:type="spellStart"/>
      <w:r w:rsidRPr="001A69B5">
        <w:t>sjukepleiarar</w:t>
      </w:r>
      <w:proofErr w:type="spellEnd"/>
      <w:r w:rsidRPr="001A69B5">
        <w:t xml:space="preserve"> og </w:t>
      </w:r>
      <w:proofErr w:type="spellStart"/>
      <w:r w:rsidRPr="001A69B5">
        <w:t>veterinærar</w:t>
      </w:r>
      <w:proofErr w:type="spellEnd"/>
      <w:r w:rsidRPr="001A69B5">
        <w:t xml:space="preserve">, blir endra </w:t>
      </w:r>
      <w:proofErr w:type="spellStart"/>
      <w:r w:rsidRPr="001A69B5">
        <w:t>tilsvarande</w:t>
      </w:r>
      <w:proofErr w:type="spellEnd"/>
      <w:r w:rsidRPr="001A69B5">
        <w:t xml:space="preserve"> </w:t>
      </w:r>
      <w:proofErr w:type="spellStart"/>
      <w:r w:rsidRPr="001A69B5">
        <w:t>dei</w:t>
      </w:r>
      <w:proofErr w:type="spellEnd"/>
      <w:r w:rsidRPr="001A69B5">
        <w:t xml:space="preserve"> nye avgrensinga for medisinutdanning. </w:t>
      </w:r>
      <w:proofErr w:type="spellStart"/>
      <w:r w:rsidRPr="001A69B5">
        <w:t>Noverande</w:t>
      </w:r>
      <w:proofErr w:type="spellEnd"/>
      <w:r w:rsidRPr="001A69B5">
        <w:t xml:space="preserve"> </w:t>
      </w:r>
      <w:proofErr w:type="spellStart"/>
      <w:r w:rsidRPr="001A69B5">
        <w:t>studentar</w:t>
      </w:r>
      <w:proofErr w:type="spellEnd"/>
      <w:r w:rsidRPr="001A69B5">
        <w:t xml:space="preserve"> vil </w:t>
      </w:r>
      <w:proofErr w:type="spellStart"/>
      <w:r w:rsidRPr="001A69B5">
        <w:t>framleis</w:t>
      </w:r>
      <w:proofErr w:type="spellEnd"/>
      <w:r w:rsidRPr="001A69B5">
        <w:t xml:space="preserve"> ha rett til lån og stipend så lenge </w:t>
      </w:r>
      <w:proofErr w:type="spellStart"/>
      <w:r w:rsidRPr="001A69B5">
        <w:t>dei</w:t>
      </w:r>
      <w:proofErr w:type="spellEnd"/>
      <w:r w:rsidRPr="001A69B5">
        <w:t xml:space="preserve"> er i utdanning. Tiltaket reduserer </w:t>
      </w:r>
      <w:proofErr w:type="spellStart"/>
      <w:r w:rsidRPr="001A69B5">
        <w:t>løyvingsbehovet</w:t>
      </w:r>
      <w:proofErr w:type="spellEnd"/>
      <w:r w:rsidRPr="001A69B5">
        <w:t xml:space="preserve"> med 0,3 mill. kroner i 2022.</w:t>
      </w:r>
    </w:p>
    <w:p w14:paraId="5C59451B" w14:textId="77777777" w:rsidR="000513CD" w:rsidRPr="001A69B5" w:rsidRDefault="0009509B" w:rsidP="001A69B5">
      <w:pPr>
        <w:pStyle w:val="avsnitt-undertittel"/>
      </w:pPr>
      <w:r w:rsidRPr="001A69B5">
        <w:t xml:space="preserve">Utbetaling ved </w:t>
      </w:r>
      <w:proofErr w:type="spellStart"/>
      <w:r w:rsidRPr="001A69B5">
        <w:t>avbrot</w:t>
      </w:r>
      <w:proofErr w:type="spellEnd"/>
      <w:r w:rsidRPr="001A69B5">
        <w:t xml:space="preserve"> utdanning som følge av sjukdom</w:t>
      </w:r>
    </w:p>
    <w:p w14:paraId="67BCF48C" w14:textId="77777777" w:rsidR="000513CD" w:rsidRPr="001A69B5" w:rsidRDefault="0009509B" w:rsidP="001A69B5">
      <w:r w:rsidRPr="001A69B5">
        <w:t xml:space="preserve">Covid-19-pandemien har vist at det er behov for større grad av fleksibilitet i regelverket for utdanningsstøtte som følge av sjukdom. Departementet foreslår derfor </w:t>
      </w:r>
      <w:proofErr w:type="spellStart"/>
      <w:r w:rsidRPr="001A69B5">
        <w:t>eit</w:t>
      </w:r>
      <w:proofErr w:type="spellEnd"/>
      <w:r w:rsidRPr="001A69B5">
        <w:t xml:space="preserve"> unntak </w:t>
      </w:r>
      <w:proofErr w:type="spellStart"/>
      <w:r w:rsidRPr="001A69B5">
        <w:t>frå</w:t>
      </w:r>
      <w:proofErr w:type="spellEnd"/>
      <w:r w:rsidRPr="001A69B5">
        <w:t xml:space="preserve"> kravet om at ei utdanning skal ha vart i tre </w:t>
      </w:r>
      <w:proofErr w:type="spellStart"/>
      <w:r w:rsidRPr="001A69B5">
        <w:t>månader</w:t>
      </w:r>
      <w:proofErr w:type="spellEnd"/>
      <w:r w:rsidRPr="001A69B5">
        <w:t xml:space="preserve"> før </w:t>
      </w:r>
      <w:proofErr w:type="spellStart"/>
      <w:r w:rsidRPr="001A69B5">
        <w:t>avbroten</w:t>
      </w:r>
      <w:proofErr w:type="spellEnd"/>
      <w:r w:rsidRPr="001A69B5">
        <w:t xml:space="preserve"> utdanning, for at </w:t>
      </w:r>
      <w:proofErr w:type="spellStart"/>
      <w:r w:rsidRPr="001A69B5">
        <w:t>ein</w:t>
      </w:r>
      <w:proofErr w:type="spellEnd"/>
      <w:r w:rsidRPr="001A69B5">
        <w:t xml:space="preserve"> student skal få </w:t>
      </w:r>
      <w:proofErr w:type="spellStart"/>
      <w:r w:rsidRPr="001A69B5">
        <w:t>behalde</w:t>
      </w:r>
      <w:proofErr w:type="spellEnd"/>
      <w:r w:rsidRPr="001A69B5">
        <w:t xml:space="preserve"> eller få utbetalt lån og stipend, dersom </w:t>
      </w:r>
      <w:proofErr w:type="spellStart"/>
      <w:r w:rsidRPr="001A69B5">
        <w:t>avbrotet</w:t>
      </w:r>
      <w:proofErr w:type="spellEnd"/>
      <w:r w:rsidRPr="001A69B5">
        <w:t xml:space="preserve"> kjem av sjukdom. Svært få vil bli </w:t>
      </w:r>
      <w:proofErr w:type="spellStart"/>
      <w:r w:rsidRPr="001A69B5">
        <w:t>påverka</w:t>
      </w:r>
      <w:proofErr w:type="spellEnd"/>
      <w:r w:rsidRPr="001A69B5">
        <w:t xml:space="preserve"> av tiltaket, </w:t>
      </w:r>
      <w:proofErr w:type="spellStart"/>
      <w:r w:rsidRPr="001A69B5">
        <w:t>sidan</w:t>
      </w:r>
      <w:proofErr w:type="spellEnd"/>
      <w:r w:rsidRPr="001A69B5">
        <w:t xml:space="preserve"> </w:t>
      </w:r>
      <w:proofErr w:type="spellStart"/>
      <w:r w:rsidRPr="001A69B5">
        <w:t>dei</w:t>
      </w:r>
      <w:proofErr w:type="spellEnd"/>
      <w:r w:rsidRPr="001A69B5">
        <w:t xml:space="preserve"> fleste i slike </w:t>
      </w:r>
      <w:proofErr w:type="spellStart"/>
      <w:r w:rsidRPr="001A69B5">
        <w:t>situasjonar</w:t>
      </w:r>
      <w:proofErr w:type="spellEnd"/>
      <w:r w:rsidRPr="001A69B5">
        <w:t xml:space="preserve"> </w:t>
      </w:r>
      <w:proofErr w:type="spellStart"/>
      <w:r w:rsidRPr="001A69B5">
        <w:t>allereie</w:t>
      </w:r>
      <w:proofErr w:type="spellEnd"/>
      <w:r w:rsidRPr="001A69B5">
        <w:t xml:space="preserve"> får sjukestipend. Tiltaket </w:t>
      </w:r>
      <w:proofErr w:type="spellStart"/>
      <w:r w:rsidRPr="001A69B5">
        <w:t>aukar</w:t>
      </w:r>
      <w:proofErr w:type="spellEnd"/>
      <w:r w:rsidRPr="001A69B5">
        <w:t xml:space="preserve"> </w:t>
      </w:r>
      <w:proofErr w:type="spellStart"/>
      <w:r w:rsidRPr="001A69B5">
        <w:t>løyvingsbehovet</w:t>
      </w:r>
      <w:proofErr w:type="spellEnd"/>
      <w:r w:rsidRPr="001A69B5">
        <w:t xml:space="preserve"> med 0,6 mill. kroner </w:t>
      </w:r>
      <w:proofErr w:type="spellStart"/>
      <w:r w:rsidRPr="001A69B5">
        <w:t>frå</w:t>
      </w:r>
      <w:proofErr w:type="spellEnd"/>
      <w:r w:rsidRPr="001A69B5">
        <w:t xml:space="preserve"> og med 2023.</w:t>
      </w:r>
    </w:p>
    <w:p w14:paraId="56FE9399" w14:textId="77777777" w:rsidR="000513CD" w:rsidRPr="001A69B5" w:rsidRDefault="0009509B" w:rsidP="001A69B5">
      <w:pPr>
        <w:pStyle w:val="avsnitt-undertittel"/>
      </w:pPr>
      <w:r w:rsidRPr="001A69B5">
        <w:t>Sletting av gjeld i tiltakssona</w:t>
      </w:r>
    </w:p>
    <w:p w14:paraId="7F712E45" w14:textId="77777777" w:rsidR="000513CD" w:rsidRPr="001A69B5" w:rsidRDefault="0009509B" w:rsidP="001A69B5">
      <w:proofErr w:type="spellStart"/>
      <w:r w:rsidRPr="001A69B5">
        <w:t>Personar</w:t>
      </w:r>
      <w:proofErr w:type="spellEnd"/>
      <w:r w:rsidRPr="001A69B5">
        <w:t xml:space="preserve"> som bur i og er yrkesaktive i tiltakssona i Finnmark og Nord-Troms, får sletta gjeld i Lånekassen. Med </w:t>
      </w:r>
      <w:proofErr w:type="spellStart"/>
      <w:r w:rsidRPr="001A69B5">
        <w:t>auka</w:t>
      </w:r>
      <w:proofErr w:type="spellEnd"/>
      <w:r w:rsidRPr="001A69B5">
        <w:t xml:space="preserve"> bruk av heimekontor er den fysiske arbeidsplassen i </w:t>
      </w:r>
      <w:proofErr w:type="spellStart"/>
      <w:r w:rsidRPr="001A69B5">
        <w:t>einskilde</w:t>
      </w:r>
      <w:proofErr w:type="spellEnd"/>
      <w:r w:rsidRPr="001A69B5">
        <w:t xml:space="preserve"> tilfelle </w:t>
      </w:r>
      <w:proofErr w:type="spellStart"/>
      <w:r w:rsidRPr="001A69B5">
        <w:t>utanfor</w:t>
      </w:r>
      <w:proofErr w:type="spellEnd"/>
      <w:r w:rsidRPr="001A69B5">
        <w:t xml:space="preserve"> tiltakssona. Så lenge personen bur i og betaler skatt til </w:t>
      </w:r>
      <w:proofErr w:type="spellStart"/>
      <w:r w:rsidRPr="001A69B5">
        <w:t>ein</w:t>
      </w:r>
      <w:proofErr w:type="spellEnd"/>
      <w:r w:rsidRPr="001A69B5">
        <w:t xml:space="preserve"> kommune i tiltakssona, foreslår departementet å endre kravet slik at sletting av gjeld skjer uavhengig av kvar den fysiske arbeidsplassen til personen er. Tiltaket </w:t>
      </w:r>
      <w:proofErr w:type="spellStart"/>
      <w:r w:rsidRPr="001A69B5">
        <w:t>aukar</w:t>
      </w:r>
      <w:proofErr w:type="spellEnd"/>
      <w:r w:rsidRPr="001A69B5">
        <w:t xml:space="preserve"> </w:t>
      </w:r>
      <w:proofErr w:type="spellStart"/>
      <w:r w:rsidRPr="001A69B5">
        <w:t>løyvingsbehovet</w:t>
      </w:r>
      <w:proofErr w:type="spellEnd"/>
      <w:r w:rsidRPr="001A69B5">
        <w:t xml:space="preserve"> med 2,1 mill. kroner og blir innført </w:t>
      </w:r>
      <w:proofErr w:type="spellStart"/>
      <w:r w:rsidRPr="001A69B5">
        <w:t>frå</w:t>
      </w:r>
      <w:proofErr w:type="spellEnd"/>
      <w:r w:rsidRPr="001A69B5">
        <w:t xml:space="preserve"> og med 2023.</w:t>
      </w:r>
    </w:p>
    <w:p w14:paraId="3408F72A" w14:textId="77777777" w:rsidR="000513CD" w:rsidRPr="001A69B5" w:rsidRDefault="0009509B" w:rsidP="001A69B5">
      <w:proofErr w:type="spellStart"/>
      <w:r w:rsidRPr="001A69B5">
        <w:t>Lærarar</w:t>
      </w:r>
      <w:proofErr w:type="spellEnd"/>
      <w:r w:rsidRPr="001A69B5">
        <w:t xml:space="preserve"> i </w:t>
      </w:r>
      <w:proofErr w:type="spellStart"/>
      <w:r w:rsidRPr="001A69B5">
        <w:t>grunnskulen</w:t>
      </w:r>
      <w:proofErr w:type="spellEnd"/>
      <w:r w:rsidRPr="001A69B5">
        <w:t xml:space="preserve"> i tiltakssona kan etter ei mellombels ordning få sletta </w:t>
      </w:r>
      <w:proofErr w:type="spellStart"/>
      <w:r w:rsidRPr="001A69B5">
        <w:t>ytterlegare</w:t>
      </w:r>
      <w:proofErr w:type="spellEnd"/>
      <w:r w:rsidRPr="001A69B5">
        <w:t xml:space="preserve"> 20 000 kroner i gjeld i Lånekassen, etter </w:t>
      </w:r>
      <w:proofErr w:type="spellStart"/>
      <w:r w:rsidRPr="001A69B5">
        <w:t>ein</w:t>
      </w:r>
      <w:proofErr w:type="spellEnd"/>
      <w:r w:rsidRPr="001A69B5">
        <w:t xml:space="preserve"> </w:t>
      </w:r>
      <w:proofErr w:type="spellStart"/>
      <w:r w:rsidRPr="001A69B5">
        <w:t>oppteningsperiode</w:t>
      </w:r>
      <w:proofErr w:type="spellEnd"/>
      <w:r w:rsidRPr="001A69B5">
        <w:t xml:space="preserve"> på 12 </w:t>
      </w:r>
      <w:proofErr w:type="spellStart"/>
      <w:r w:rsidRPr="001A69B5">
        <w:t>månader</w:t>
      </w:r>
      <w:proofErr w:type="spellEnd"/>
      <w:r w:rsidRPr="001A69B5">
        <w:t xml:space="preserve">. Ordninga blei innført i 2017, og i 2022 kan det første kullet ta til i </w:t>
      </w:r>
      <w:proofErr w:type="spellStart"/>
      <w:r w:rsidRPr="001A69B5">
        <w:t>læraryrket</w:t>
      </w:r>
      <w:proofErr w:type="spellEnd"/>
      <w:r w:rsidRPr="001A69B5">
        <w:t xml:space="preserve"> og begynne på </w:t>
      </w:r>
      <w:proofErr w:type="spellStart"/>
      <w:r w:rsidRPr="001A69B5">
        <w:t>opptening</w:t>
      </w:r>
      <w:proofErr w:type="spellEnd"/>
      <w:r w:rsidRPr="001A69B5">
        <w:t xml:space="preserve"> av rett til å få sletta gjeld etter den permanente ordninga for sletting av gjeld for </w:t>
      </w:r>
      <w:proofErr w:type="spellStart"/>
      <w:r w:rsidRPr="001A69B5">
        <w:t>lærarar</w:t>
      </w:r>
      <w:proofErr w:type="spellEnd"/>
      <w:r w:rsidRPr="001A69B5">
        <w:t>.</w:t>
      </w:r>
    </w:p>
    <w:p w14:paraId="56FEE7E3" w14:textId="77777777" w:rsidR="000513CD" w:rsidRPr="001A69B5" w:rsidRDefault="0009509B" w:rsidP="001A69B5">
      <w:pPr>
        <w:pStyle w:val="avsnitt-undertittel"/>
      </w:pPr>
      <w:r w:rsidRPr="001A69B5">
        <w:t xml:space="preserve">Avvikle unntaksregel om </w:t>
      </w:r>
      <w:proofErr w:type="spellStart"/>
      <w:r w:rsidRPr="001A69B5">
        <w:t>vidaregåande</w:t>
      </w:r>
      <w:proofErr w:type="spellEnd"/>
      <w:r w:rsidRPr="001A69B5">
        <w:t xml:space="preserve"> opplæring spesielt tilrettelagd for </w:t>
      </w:r>
      <w:proofErr w:type="spellStart"/>
      <w:r w:rsidRPr="001A69B5">
        <w:t>brukarar</w:t>
      </w:r>
      <w:proofErr w:type="spellEnd"/>
      <w:r w:rsidRPr="001A69B5">
        <w:t xml:space="preserve"> av Nav</w:t>
      </w:r>
    </w:p>
    <w:p w14:paraId="0C12E34F" w14:textId="77777777" w:rsidR="000513CD" w:rsidRPr="001A69B5" w:rsidRDefault="0009509B" w:rsidP="001A69B5">
      <w:r w:rsidRPr="001A69B5">
        <w:t xml:space="preserve">I samband med Revidert nasjonalbudsjett 2021 har Stortinget </w:t>
      </w:r>
      <w:proofErr w:type="spellStart"/>
      <w:r w:rsidRPr="001A69B5">
        <w:t>vedteke</w:t>
      </w:r>
      <w:proofErr w:type="spellEnd"/>
      <w:r w:rsidRPr="001A69B5">
        <w:t xml:space="preserve"> at </w:t>
      </w:r>
      <w:proofErr w:type="spellStart"/>
      <w:r w:rsidRPr="001A69B5">
        <w:t>deltakarar</w:t>
      </w:r>
      <w:proofErr w:type="spellEnd"/>
      <w:r w:rsidRPr="001A69B5">
        <w:t xml:space="preserve"> i utdanningsprogram som Menn i helse får rett til lån og stipend i </w:t>
      </w:r>
      <w:proofErr w:type="spellStart"/>
      <w:r w:rsidRPr="001A69B5">
        <w:t>periodane</w:t>
      </w:r>
      <w:proofErr w:type="spellEnd"/>
      <w:r w:rsidRPr="001A69B5">
        <w:t xml:space="preserve"> </w:t>
      </w:r>
      <w:proofErr w:type="spellStart"/>
      <w:r w:rsidRPr="001A69B5">
        <w:t>utan</w:t>
      </w:r>
      <w:proofErr w:type="spellEnd"/>
      <w:r w:rsidRPr="001A69B5">
        <w:t xml:space="preserve"> </w:t>
      </w:r>
      <w:proofErr w:type="spellStart"/>
      <w:r w:rsidRPr="001A69B5">
        <w:t>livsopphaldsytingar</w:t>
      </w:r>
      <w:proofErr w:type="spellEnd"/>
      <w:r w:rsidRPr="001A69B5">
        <w:t xml:space="preserve"> </w:t>
      </w:r>
      <w:proofErr w:type="spellStart"/>
      <w:r w:rsidRPr="001A69B5">
        <w:t>frå</w:t>
      </w:r>
      <w:proofErr w:type="spellEnd"/>
      <w:r w:rsidRPr="001A69B5">
        <w:t xml:space="preserve"> Nav. Departementet foreslår å løyve 7,2 mill. kroner i 2022 i heilårseffekt til tiltaket. Departementet foreslår òg å avvikle unntaket i regelverket for utdanningsstøtte om at anna utdanning enn Menn i helse som er spesielt tilrettelagd for </w:t>
      </w:r>
      <w:proofErr w:type="spellStart"/>
      <w:r w:rsidRPr="001A69B5">
        <w:t>brukarar</w:t>
      </w:r>
      <w:proofErr w:type="spellEnd"/>
      <w:r w:rsidRPr="001A69B5">
        <w:t xml:space="preserve"> av Nav, </w:t>
      </w:r>
      <w:proofErr w:type="spellStart"/>
      <w:r w:rsidRPr="001A69B5">
        <w:t>ikkje</w:t>
      </w:r>
      <w:proofErr w:type="spellEnd"/>
      <w:r w:rsidRPr="001A69B5">
        <w:t xml:space="preserve"> kan </w:t>
      </w:r>
      <w:proofErr w:type="spellStart"/>
      <w:r w:rsidRPr="001A69B5">
        <w:t>godkjennast</w:t>
      </w:r>
      <w:proofErr w:type="spellEnd"/>
      <w:r w:rsidRPr="001A69B5">
        <w:t xml:space="preserve"> for lån og stipend. Regelen gjeld </w:t>
      </w:r>
      <w:proofErr w:type="spellStart"/>
      <w:r w:rsidRPr="001A69B5">
        <w:t>vidaregåande</w:t>
      </w:r>
      <w:proofErr w:type="spellEnd"/>
      <w:r w:rsidRPr="001A69B5">
        <w:t xml:space="preserve"> opplæring for </w:t>
      </w:r>
      <w:proofErr w:type="spellStart"/>
      <w:r w:rsidRPr="001A69B5">
        <w:t>vaksne</w:t>
      </w:r>
      <w:proofErr w:type="spellEnd"/>
      <w:r w:rsidRPr="001A69B5">
        <w:t xml:space="preserve">. Departementet anslår at om lag 200 </w:t>
      </w:r>
      <w:proofErr w:type="spellStart"/>
      <w:r w:rsidRPr="001A69B5">
        <w:t>personar</w:t>
      </w:r>
      <w:proofErr w:type="spellEnd"/>
      <w:r w:rsidRPr="001A69B5">
        <w:t xml:space="preserve"> vil nytte ordninga. Tiltaket </w:t>
      </w:r>
      <w:proofErr w:type="spellStart"/>
      <w:r w:rsidRPr="001A69B5">
        <w:t>aukar</w:t>
      </w:r>
      <w:proofErr w:type="spellEnd"/>
      <w:r w:rsidRPr="001A69B5">
        <w:t xml:space="preserve"> </w:t>
      </w:r>
      <w:proofErr w:type="spellStart"/>
      <w:r w:rsidRPr="001A69B5">
        <w:t>løyvingsbehovet</w:t>
      </w:r>
      <w:proofErr w:type="spellEnd"/>
      <w:r w:rsidRPr="001A69B5">
        <w:t xml:space="preserve"> med 2,7 mill. kroner og blir innført </w:t>
      </w:r>
      <w:proofErr w:type="spellStart"/>
      <w:r w:rsidRPr="001A69B5">
        <w:t>frå</w:t>
      </w:r>
      <w:proofErr w:type="spellEnd"/>
      <w:r w:rsidRPr="001A69B5">
        <w:t xml:space="preserve"> og med 2024. I tillegg kjem </w:t>
      </w:r>
      <w:proofErr w:type="spellStart"/>
      <w:r w:rsidRPr="001A69B5">
        <w:t>auka</w:t>
      </w:r>
      <w:proofErr w:type="spellEnd"/>
      <w:r w:rsidRPr="001A69B5">
        <w:t xml:space="preserve"> utlån. </w:t>
      </w:r>
    </w:p>
    <w:p w14:paraId="4BA6FA22" w14:textId="77777777" w:rsidR="000513CD" w:rsidRPr="001A69B5" w:rsidRDefault="0009509B" w:rsidP="001A69B5">
      <w:pPr>
        <w:pStyle w:val="avsnitt-tittel"/>
      </w:pPr>
      <w:proofErr w:type="spellStart"/>
      <w:r w:rsidRPr="001A69B5">
        <w:t>Verkeleg</w:t>
      </w:r>
      <w:proofErr w:type="spellEnd"/>
      <w:r w:rsidRPr="001A69B5">
        <w:t xml:space="preserve"> verdi</w:t>
      </w:r>
    </w:p>
    <w:p w14:paraId="5FD6B92D" w14:textId="77777777" w:rsidR="000513CD" w:rsidRPr="001A69B5" w:rsidRDefault="0009509B" w:rsidP="001A69B5">
      <w:r w:rsidRPr="001A69B5">
        <w:t xml:space="preserve">For å </w:t>
      </w:r>
      <w:proofErr w:type="spellStart"/>
      <w:r w:rsidRPr="001A69B5">
        <w:t>rekne</w:t>
      </w:r>
      <w:proofErr w:type="spellEnd"/>
      <w:r w:rsidRPr="001A69B5">
        <w:t xml:space="preserve"> ut den verkelege verdien av utlånsporteføljen til Lånekassen er det laga </w:t>
      </w:r>
      <w:proofErr w:type="spellStart"/>
      <w:r w:rsidRPr="001A69B5">
        <w:t>ein</w:t>
      </w:r>
      <w:proofErr w:type="spellEnd"/>
      <w:r w:rsidRPr="001A69B5">
        <w:t xml:space="preserve"> modell som </w:t>
      </w:r>
      <w:proofErr w:type="spellStart"/>
      <w:r w:rsidRPr="001A69B5">
        <w:t>skil</w:t>
      </w:r>
      <w:proofErr w:type="spellEnd"/>
      <w:r w:rsidRPr="001A69B5">
        <w:t xml:space="preserve"> mellom kostnader som er knytte til </w:t>
      </w:r>
      <w:proofErr w:type="spellStart"/>
      <w:r w:rsidRPr="001A69B5">
        <w:t>dei</w:t>
      </w:r>
      <w:proofErr w:type="spellEnd"/>
      <w:r w:rsidRPr="001A69B5">
        <w:t xml:space="preserve"> utdanningspolitiske og sosiale tiltaka i </w:t>
      </w:r>
      <w:proofErr w:type="spellStart"/>
      <w:r w:rsidRPr="001A69B5">
        <w:t>utdanningsstøtteordningane</w:t>
      </w:r>
      <w:proofErr w:type="spellEnd"/>
      <w:r w:rsidRPr="001A69B5">
        <w:t xml:space="preserve">, og kostnader knytte til kredittrisiko. Lånekassen hadde </w:t>
      </w:r>
      <w:proofErr w:type="spellStart"/>
      <w:r w:rsidRPr="001A69B5">
        <w:t>ein</w:t>
      </w:r>
      <w:proofErr w:type="spellEnd"/>
      <w:r w:rsidRPr="001A69B5">
        <w:t xml:space="preserve"> portefølje av </w:t>
      </w:r>
      <w:proofErr w:type="spellStart"/>
      <w:r w:rsidRPr="001A69B5">
        <w:t>uteståande</w:t>
      </w:r>
      <w:proofErr w:type="spellEnd"/>
      <w:r w:rsidRPr="001A69B5">
        <w:t xml:space="preserve"> lån og renter på 208,9 mrd. kroner ved utgangen av 2020. Den verkelege verdien av porteføljen er </w:t>
      </w:r>
      <w:proofErr w:type="spellStart"/>
      <w:r w:rsidRPr="001A69B5">
        <w:t>lågare</w:t>
      </w:r>
      <w:proofErr w:type="spellEnd"/>
      <w:r w:rsidRPr="001A69B5">
        <w:t xml:space="preserve"> enn den bokførte porteføljen. Dette kjem av både </w:t>
      </w:r>
      <w:proofErr w:type="spellStart"/>
      <w:r w:rsidRPr="001A69B5">
        <w:t>dei</w:t>
      </w:r>
      <w:proofErr w:type="spellEnd"/>
      <w:r w:rsidRPr="001A69B5">
        <w:t xml:space="preserve"> ulike utdanningspolitiske og sosiale </w:t>
      </w:r>
      <w:proofErr w:type="spellStart"/>
      <w:r w:rsidRPr="001A69B5">
        <w:t>ordningane</w:t>
      </w:r>
      <w:proofErr w:type="spellEnd"/>
      <w:r w:rsidRPr="001A69B5">
        <w:t xml:space="preserve"> som er knytte til </w:t>
      </w:r>
      <w:proofErr w:type="spellStart"/>
      <w:r w:rsidRPr="001A69B5">
        <w:t>utdanningsstøtteordningane</w:t>
      </w:r>
      <w:proofErr w:type="spellEnd"/>
      <w:r w:rsidRPr="001A69B5">
        <w:t xml:space="preserve"> i Lånekassen, og forventa tap som kjem av at </w:t>
      </w:r>
      <w:proofErr w:type="spellStart"/>
      <w:r w:rsidRPr="001A69B5">
        <w:t>kundane</w:t>
      </w:r>
      <w:proofErr w:type="spellEnd"/>
      <w:r w:rsidRPr="001A69B5">
        <w:t xml:space="preserve"> </w:t>
      </w:r>
      <w:proofErr w:type="spellStart"/>
      <w:r w:rsidRPr="001A69B5">
        <w:t>ikkje</w:t>
      </w:r>
      <w:proofErr w:type="spellEnd"/>
      <w:r w:rsidRPr="001A69B5">
        <w:t xml:space="preserve"> oppfyller betalingspliktene sine.</w:t>
      </w:r>
    </w:p>
    <w:p w14:paraId="4B8AD07C" w14:textId="179B1747" w:rsidR="000513CD" w:rsidRDefault="0009509B" w:rsidP="001A69B5">
      <w:r w:rsidRPr="001A69B5">
        <w:t xml:space="preserve">Tabell 4.34 syner kva for element det er justert for når </w:t>
      </w:r>
      <w:proofErr w:type="spellStart"/>
      <w:r w:rsidRPr="001A69B5">
        <w:t>ein</w:t>
      </w:r>
      <w:proofErr w:type="spellEnd"/>
      <w:r w:rsidRPr="001A69B5">
        <w:t xml:space="preserve"> har </w:t>
      </w:r>
      <w:proofErr w:type="spellStart"/>
      <w:r w:rsidRPr="001A69B5">
        <w:t>rekna</w:t>
      </w:r>
      <w:proofErr w:type="spellEnd"/>
      <w:r w:rsidRPr="001A69B5">
        <w:t xml:space="preserve"> ut </w:t>
      </w:r>
      <w:proofErr w:type="spellStart"/>
      <w:r w:rsidRPr="001A69B5">
        <w:t>verkeleg</w:t>
      </w:r>
      <w:proofErr w:type="spellEnd"/>
      <w:r w:rsidRPr="001A69B5">
        <w:t xml:space="preserve"> verdi av porteføljen. Det er lagt til grunn at låna i gjennomsnitt er rentefrie i </w:t>
      </w:r>
      <w:proofErr w:type="spellStart"/>
      <w:r w:rsidRPr="001A69B5">
        <w:t>noko</w:t>
      </w:r>
      <w:proofErr w:type="spellEnd"/>
      <w:r w:rsidRPr="001A69B5">
        <w:t xml:space="preserve"> under tre år. På grunnlag av modellen og </w:t>
      </w:r>
      <w:proofErr w:type="spellStart"/>
      <w:r w:rsidRPr="001A69B5">
        <w:t>ein</w:t>
      </w:r>
      <w:proofErr w:type="spellEnd"/>
      <w:r w:rsidRPr="001A69B5">
        <w:t xml:space="preserve"> </w:t>
      </w:r>
      <w:proofErr w:type="spellStart"/>
      <w:r w:rsidRPr="001A69B5">
        <w:t>føresetnad</w:t>
      </w:r>
      <w:proofErr w:type="spellEnd"/>
      <w:r w:rsidRPr="001A69B5">
        <w:t xml:space="preserve"> om ei rente på 2,5 pst. er den verkelege verdien av porteføljen ved utgangen av 2020 </w:t>
      </w:r>
      <w:proofErr w:type="spellStart"/>
      <w:r w:rsidRPr="001A69B5">
        <w:t>rekna</w:t>
      </w:r>
      <w:proofErr w:type="spellEnd"/>
      <w:r w:rsidRPr="001A69B5">
        <w:t xml:space="preserve"> ut til 183,1 mrd. kroner. Differansen mellom bokført verdi og berekna </w:t>
      </w:r>
      <w:proofErr w:type="spellStart"/>
      <w:r w:rsidRPr="001A69B5">
        <w:t>verkeleg</w:t>
      </w:r>
      <w:proofErr w:type="spellEnd"/>
      <w:r w:rsidRPr="001A69B5">
        <w:t xml:space="preserve"> verdi er 25,8 mrd. kroner. Den verkelege verdien er berekna til 88 pst. av </w:t>
      </w:r>
      <w:proofErr w:type="spellStart"/>
      <w:r w:rsidRPr="001A69B5">
        <w:t>dei</w:t>
      </w:r>
      <w:proofErr w:type="spellEnd"/>
      <w:r w:rsidRPr="001A69B5">
        <w:t xml:space="preserve"> samla </w:t>
      </w:r>
      <w:proofErr w:type="spellStart"/>
      <w:r w:rsidRPr="001A69B5">
        <w:t>fordringane</w:t>
      </w:r>
      <w:proofErr w:type="spellEnd"/>
      <w:r w:rsidRPr="001A69B5">
        <w:t xml:space="preserve"> per 31. desember 2020.</w:t>
      </w:r>
    </w:p>
    <w:p w14:paraId="33D8CC1F" w14:textId="0DD5B097" w:rsidR="003E7AB3" w:rsidRPr="001A69B5" w:rsidRDefault="003E7AB3" w:rsidP="003E7AB3">
      <w:pPr>
        <w:pStyle w:val="tabell-tittel"/>
      </w:pPr>
      <w:proofErr w:type="spellStart"/>
      <w:r w:rsidRPr="001A69B5">
        <w:t>Verkeleg</w:t>
      </w:r>
      <w:proofErr w:type="spellEnd"/>
      <w:r w:rsidRPr="001A69B5">
        <w:t xml:space="preserve"> verdi av utlånsporteføljen til Lånekassen</w:t>
      </w:r>
    </w:p>
    <w:p w14:paraId="276CF66C" w14:textId="77777777" w:rsidR="000513CD" w:rsidRPr="001A69B5" w:rsidRDefault="0009509B" w:rsidP="001A69B5">
      <w:pPr>
        <w:pStyle w:val="Tabellnavn"/>
      </w:pPr>
      <w:r w:rsidRPr="001A69B5">
        <w:t>03J1xt2</w:t>
      </w:r>
    </w:p>
    <w:tbl>
      <w:tblPr>
        <w:tblStyle w:val="StandardTabell"/>
        <w:tblW w:w="0" w:type="auto"/>
        <w:tblLayout w:type="fixed"/>
        <w:tblLook w:val="04A0" w:firstRow="1" w:lastRow="0" w:firstColumn="1" w:lastColumn="0" w:noHBand="0" w:noVBand="1"/>
      </w:tblPr>
      <w:tblGrid>
        <w:gridCol w:w="4540"/>
        <w:gridCol w:w="2500"/>
        <w:gridCol w:w="2500"/>
      </w:tblGrid>
      <w:tr w:rsidR="000513CD" w:rsidRPr="001A69B5" w14:paraId="10568AF7" w14:textId="77777777" w:rsidTr="003405E6">
        <w:trPr>
          <w:trHeight w:val="600"/>
        </w:trPr>
        <w:tc>
          <w:tcPr>
            <w:tcW w:w="4540" w:type="dxa"/>
          </w:tcPr>
          <w:p w14:paraId="06D92720" w14:textId="77777777" w:rsidR="000513CD" w:rsidRPr="001A69B5" w:rsidRDefault="000513CD" w:rsidP="001A69B5"/>
        </w:tc>
        <w:tc>
          <w:tcPr>
            <w:tcW w:w="2500" w:type="dxa"/>
          </w:tcPr>
          <w:p w14:paraId="53BEAA53" w14:textId="77777777" w:rsidR="000513CD" w:rsidRPr="001A69B5" w:rsidRDefault="0009509B" w:rsidP="001A69B5">
            <w:r w:rsidRPr="001A69B5">
              <w:t xml:space="preserve">Verdi i mill. kroner </w:t>
            </w:r>
            <w:r w:rsidRPr="001A69B5">
              <w:br/>
              <w:t>per 31. desember 2019</w:t>
            </w:r>
          </w:p>
        </w:tc>
        <w:tc>
          <w:tcPr>
            <w:tcW w:w="2500" w:type="dxa"/>
          </w:tcPr>
          <w:p w14:paraId="549918BA" w14:textId="77777777" w:rsidR="000513CD" w:rsidRPr="001A69B5" w:rsidRDefault="0009509B" w:rsidP="001A69B5">
            <w:r w:rsidRPr="001A69B5">
              <w:t xml:space="preserve">Verdi i mill. kroner </w:t>
            </w:r>
            <w:r w:rsidRPr="001A69B5">
              <w:br/>
              <w:t>per 31. desember 2020</w:t>
            </w:r>
          </w:p>
        </w:tc>
      </w:tr>
      <w:tr w:rsidR="000513CD" w:rsidRPr="001A69B5" w14:paraId="4C67053F" w14:textId="77777777" w:rsidTr="003405E6">
        <w:trPr>
          <w:trHeight w:val="380"/>
        </w:trPr>
        <w:tc>
          <w:tcPr>
            <w:tcW w:w="4540" w:type="dxa"/>
          </w:tcPr>
          <w:p w14:paraId="631DCEB7" w14:textId="77777777" w:rsidR="000513CD" w:rsidRPr="001A69B5" w:rsidRDefault="0009509B" w:rsidP="001A69B5">
            <w:proofErr w:type="spellStart"/>
            <w:r w:rsidRPr="001A69B5">
              <w:rPr>
                <w:rStyle w:val="kursiv"/>
              </w:rPr>
              <w:t>Opphavleg</w:t>
            </w:r>
            <w:proofErr w:type="spellEnd"/>
            <w:r w:rsidRPr="001A69B5">
              <w:rPr>
                <w:rStyle w:val="kursiv"/>
              </w:rPr>
              <w:t xml:space="preserve"> låneportefølje</w:t>
            </w:r>
          </w:p>
        </w:tc>
        <w:tc>
          <w:tcPr>
            <w:tcW w:w="2500" w:type="dxa"/>
          </w:tcPr>
          <w:p w14:paraId="09902A09" w14:textId="77777777" w:rsidR="000513CD" w:rsidRPr="001A69B5" w:rsidRDefault="000513CD" w:rsidP="001A69B5"/>
        </w:tc>
        <w:tc>
          <w:tcPr>
            <w:tcW w:w="2500" w:type="dxa"/>
          </w:tcPr>
          <w:p w14:paraId="7AA94FCA" w14:textId="77777777" w:rsidR="000513CD" w:rsidRPr="001A69B5" w:rsidRDefault="000513CD" w:rsidP="001A69B5"/>
        </w:tc>
      </w:tr>
      <w:tr w:rsidR="000513CD" w:rsidRPr="001A69B5" w14:paraId="3C57C885" w14:textId="77777777" w:rsidTr="003405E6">
        <w:trPr>
          <w:trHeight w:val="380"/>
        </w:trPr>
        <w:tc>
          <w:tcPr>
            <w:tcW w:w="4540" w:type="dxa"/>
          </w:tcPr>
          <w:p w14:paraId="27412E4F" w14:textId="77777777" w:rsidR="000513CD" w:rsidRPr="001A69B5" w:rsidRDefault="0009509B" w:rsidP="001A69B5">
            <w:pPr>
              <w:pStyle w:val="Liste"/>
            </w:pPr>
            <w:proofErr w:type="spellStart"/>
            <w:r w:rsidRPr="001A69B5">
              <w:t>tilbakebetalarar</w:t>
            </w:r>
            <w:proofErr w:type="spellEnd"/>
          </w:p>
        </w:tc>
        <w:tc>
          <w:tcPr>
            <w:tcW w:w="2500" w:type="dxa"/>
          </w:tcPr>
          <w:p w14:paraId="0A9A602C" w14:textId="77777777" w:rsidR="000513CD" w:rsidRPr="001A69B5" w:rsidRDefault="0009509B" w:rsidP="001A69B5">
            <w:r w:rsidRPr="001A69B5">
              <w:t>141 340</w:t>
            </w:r>
          </w:p>
        </w:tc>
        <w:tc>
          <w:tcPr>
            <w:tcW w:w="2500" w:type="dxa"/>
          </w:tcPr>
          <w:p w14:paraId="5F6838CC" w14:textId="77777777" w:rsidR="000513CD" w:rsidRPr="001A69B5" w:rsidRDefault="0009509B" w:rsidP="001A69B5">
            <w:r w:rsidRPr="001A69B5">
              <w:t>146 640</w:t>
            </w:r>
          </w:p>
        </w:tc>
      </w:tr>
      <w:tr w:rsidR="000513CD" w:rsidRPr="001A69B5" w14:paraId="08055E99" w14:textId="77777777" w:rsidTr="003405E6">
        <w:trPr>
          <w:trHeight w:val="380"/>
        </w:trPr>
        <w:tc>
          <w:tcPr>
            <w:tcW w:w="4540" w:type="dxa"/>
          </w:tcPr>
          <w:p w14:paraId="0EB46B10" w14:textId="77777777" w:rsidR="000513CD" w:rsidRPr="001A69B5" w:rsidRDefault="0009509B" w:rsidP="001A69B5">
            <w:pPr>
              <w:pStyle w:val="Liste"/>
            </w:pPr>
            <w:proofErr w:type="spellStart"/>
            <w:r w:rsidRPr="001A69B5">
              <w:t>studentar</w:t>
            </w:r>
            <w:proofErr w:type="spellEnd"/>
          </w:p>
        </w:tc>
        <w:tc>
          <w:tcPr>
            <w:tcW w:w="2500" w:type="dxa"/>
          </w:tcPr>
          <w:p w14:paraId="3A7C08FF" w14:textId="77777777" w:rsidR="000513CD" w:rsidRPr="001A69B5" w:rsidRDefault="0009509B" w:rsidP="001A69B5">
            <w:r w:rsidRPr="001A69B5">
              <w:t>53 228</w:t>
            </w:r>
          </w:p>
        </w:tc>
        <w:tc>
          <w:tcPr>
            <w:tcW w:w="2500" w:type="dxa"/>
          </w:tcPr>
          <w:p w14:paraId="437203B7" w14:textId="77777777" w:rsidR="000513CD" w:rsidRPr="001A69B5" w:rsidRDefault="0009509B" w:rsidP="001A69B5">
            <w:r w:rsidRPr="001A69B5">
              <w:t>62 260</w:t>
            </w:r>
          </w:p>
        </w:tc>
      </w:tr>
      <w:tr w:rsidR="000513CD" w:rsidRPr="001A69B5" w14:paraId="492FC9EA" w14:textId="77777777" w:rsidTr="003405E6">
        <w:trPr>
          <w:trHeight w:val="380"/>
        </w:trPr>
        <w:tc>
          <w:tcPr>
            <w:tcW w:w="4540" w:type="dxa"/>
          </w:tcPr>
          <w:p w14:paraId="510AC243" w14:textId="77777777" w:rsidR="000513CD" w:rsidRPr="001A69B5" w:rsidRDefault="0009509B" w:rsidP="001A69B5">
            <w:r w:rsidRPr="001A69B5">
              <w:rPr>
                <w:rStyle w:val="kursiv"/>
              </w:rPr>
              <w:t xml:space="preserve">Sum </w:t>
            </w:r>
            <w:proofErr w:type="spellStart"/>
            <w:r w:rsidRPr="001A69B5">
              <w:rPr>
                <w:rStyle w:val="kursiv"/>
              </w:rPr>
              <w:t>opphavleg</w:t>
            </w:r>
            <w:proofErr w:type="spellEnd"/>
            <w:r w:rsidRPr="001A69B5">
              <w:rPr>
                <w:rStyle w:val="kursiv"/>
              </w:rPr>
              <w:t xml:space="preserve"> låneportefølje</w:t>
            </w:r>
          </w:p>
        </w:tc>
        <w:tc>
          <w:tcPr>
            <w:tcW w:w="2500" w:type="dxa"/>
          </w:tcPr>
          <w:p w14:paraId="24CB6466" w14:textId="77777777" w:rsidR="000513CD" w:rsidRPr="001A69B5" w:rsidRDefault="0009509B" w:rsidP="001A69B5">
            <w:r w:rsidRPr="001A69B5">
              <w:rPr>
                <w:rStyle w:val="kursiv"/>
              </w:rPr>
              <w:t>194 569</w:t>
            </w:r>
          </w:p>
        </w:tc>
        <w:tc>
          <w:tcPr>
            <w:tcW w:w="2500" w:type="dxa"/>
          </w:tcPr>
          <w:p w14:paraId="29D771A7" w14:textId="77777777" w:rsidR="000513CD" w:rsidRPr="001A69B5" w:rsidRDefault="0009509B" w:rsidP="001A69B5">
            <w:r w:rsidRPr="001A69B5">
              <w:rPr>
                <w:rStyle w:val="kursiv"/>
              </w:rPr>
              <w:t>208 900</w:t>
            </w:r>
          </w:p>
        </w:tc>
      </w:tr>
      <w:tr w:rsidR="000513CD" w:rsidRPr="001A69B5" w14:paraId="7DD4E78E" w14:textId="77777777" w:rsidTr="003405E6">
        <w:trPr>
          <w:trHeight w:val="380"/>
        </w:trPr>
        <w:tc>
          <w:tcPr>
            <w:tcW w:w="4540" w:type="dxa"/>
          </w:tcPr>
          <w:p w14:paraId="49620354" w14:textId="77777777" w:rsidR="000513CD" w:rsidRPr="001A69B5" w:rsidRDefault="0009509B" w:rsidP="001A69B5">
            <w:pPr>
              <w:pStyle w:val="Liste"/>
            </w:pPr>
            <w:proofErr w:type="spellStart"/>
            <w:r w:rsidRPr="001A69B5">
              <w:t>omgjering</w:t>
            </w:r>
            <w:proofErr w:type="spellEnd"/>
            <w:r w:rsidRPr="001A69B5">
              <w:t xml:space="preserve"> til stipend</w:t>
            </w:r>
          </w:p>
        </w:tc>
        <w:tc>
          <w:tcPr>
            <w:tcW w:w="2500" w:type="dxa"/>
          </w:tcPr>
          <w:p w14:paraId="502687E1" w14:textId="77777777" w:rsidR="000513CD" w:rsidRPr="001A69B5" w:rsidRDefault="0009509B" w:rsidP="001A69B5">
            <w:r w:rsidRPr="001A69B5">
              <w:t>10 030</w:t>
            </w:r>
          </w:p>
        </w:tc>
        <w:tc>
          <w:tcPr>
            <w:tcW w:w="2500" w:type="dxa"/>
          </w:tcPr>
          <w:p w14:paraId="71379ED3" w14:textId="77777777" w:rsidR="000513CD" w:rsidRPr="001A69B5" w:rsidRDefault="0009509B" w:rsidP="001A69B5">
            <w:r w:rsidRPr="001A69B5">
              <w:t>10 621</w:t>
            </w:r>
          </w:p>
        </w:tc>
      </w:tr>
      <w:tr w:rsidR="000513CD" w:rsidRPr="001A69B5" w14:paraId="6FB1BAF9" w14:textId="77777777" w:rsidTr="003405E6">
        <w:trPr>
          <w:trHeight w:val="380"/>
        </w:trPr>
        <w:tc>
          <w:tcPr>
            <w:tcW w:w="4540" w:type="dxa"/>
          </w:tcPr>
          <w:p w14:paraId="6BC429CB" w14:textId="77777777" w:rsidR="000513CD" w:rsidRPr="001A69B5" w:rsidRDefault="0009509B" w:rsidP="001A69B5">
            <w:r w:rsidRPr="001A69B5">
              <w:t xml:space="preserve">Portefølje etter </w:t>
            </w:r>
            <w:proofErr w:type="spellStart"/>
            <w:r w:rsidRPr="001A69B5">
              <w:t>omgjering</w:t>
            </w:r>
            <w:proofErr w:type="spellEnd"/>
            <w:r w:rsidRPr="001A69B5">
              <w:t xml:space="preserve"> til stipend</w:t>
            </w:r>
          </w:p>
        </w:tc>
        <w:tc>
          <w:tcPr>
            <w:tcW w:w="2500" w:type="dxa"/>
          </w:tcPr>
          <w:p w14:paraId="5F8450A6" w14:textId="77777777" w:rsidR="000513CD" w:rsidRPr="001A69B5" w:rsidRDefault="0009509B" w:rsidP="001A69B5">
            <w:r w:rsidRPr="001A69B5">
              <w:t>184 539</w:t>
            </w:r>
          </w:p>
        </w:tc>
        <w:tc>
          <w:tcPr>
            <w:tcW w:w="2500" w:type="dxa"/>
          </w:tcPr>
          <w:p w14:paraId="7216CC8A" w14:textId="77777777" w:rsidR="000513CD" w:rsidRPr="001A69B5" w:rsidRDefault="0009509B" w:rsidP="001A69B5">
            <w:r w:rsidRPr="001A69B5">
              <w:t>198 279</w:t>
            </w:r>
          </w:p>
        </w:tc>
      </w:tr>
      <w:tr w:rsidR="000513CD" w:rsidRPr="001A69B5" w14:paraId="04B5AC91" w14:textId="77777777" w:rsidTr="003405E6">
        <w:trPr>
          <w:trHeight w:val="380"/>
        </w:trPr>
        <w:tc>
          <w:tcPr>
            <w:tcW w:w="4540" w:type="dxa"/>
          </w:tcPr>
          <w:p w14:paraId="105ED194" w14:textId="77777777" w:rsidR="000513CD" w:rsidRPr="001A69B5" w:rsidRDefault="0009509B" w:rsidP="001A69B5">
            <w:r w:rsidRPr="001A69B5">
              <w:t>Neddiskontert portefølje</w:t>
            </w:r>
          </w:p>
        </w:tc>
        <w:tc>
          <w:tcPr>
            <w:tcW w:w="2500" w:type="dxa"/>
          </w:tcPr>
          <w:p w14:paraId="209ADCA1" w14:textId="77777777" w:rsidR="000513CD" w:rsidRPr="001A69B5" w:rsidRDefault="0009509B" w:rsidP="001A69B5">
            <w:r w:rsidRPr="001A69B5">
              <w:t>141 427</w:t>
            </w:r>
          </w:p>
        </w:tc>
        <w:tc>
          <w:tcPr>
            <w:tcW w:w="2500" w:type="dxa"/>
          </w:tcPr>
          <w:p w14:paraId="700ED95D" w14:textId="77777777" w:rsidR="000513CD" w:rsidRPr="001A69B5" w:rsidRDefault="0009509B" w:rsidP="001A69B5">
            <w:r w:rsidRPr="001A69B5">
              <w:t>151 957</w:t>
            </w:r>
          </w:p>
        </w:tc>
      </w:tr>
      <w:tr w:rsidR="000513CD" w:rsidRPr="001A69B5" w14:paraId="0395FA2A" w14:textId="77777777" w:rsidTr="003405E6">
        <w:trPr>
          <w:trHeight w:val="380"/>
        </w:trPr>
        <w:tc>
          <w:tcPr>
            <w:tcW w:w="4540" w:type="dxa"/>
          </w:tcPr>
          <w:p w14:paraId="48A9D9D1" w14:textId="77777777" w:rsidR="000513CD" w:rsidRPr="001A69B5" w:rsidRDefault="0009509B" w:rsidP="001A69B5">
            <w:r w:rsidRPr="001A69B5">
              <w:t>Neddiskonterte renteinntekter</w:t>
            </w:r>
          </w:p>
        </w:tc>
        <w:tc>
          <w:tcPr>
            <w:tcW w:w="2500" w:type="dxa"/>
          </w:tcPr>
          <w:p w14:paraId="37160809" w14:textId="77777777" w:rsidR="000513CD" w:rsidRPr="001A69B5" w:rsidRDefault="0009509B" w:rsidP="001A69B5">
            <w:r w:rsidRPr="001A69B5">
              <w:t>43 579</w:t>
            </w:r>
          </w:p>
        </w:tc>
        <w:tc>
          <w:tcPr>
            <w:tcW w:w="2500" w:type="dxa"/>
          </w:tcPr>
          <w:p w14:paraId="633F0454" w14:textId="77777777" w:rsidR="000513CD" w:rsidRPr="001A69B5" w:rsidRDefault="0009509B" w:rsidP="001A69B5">
            <w:r w:rsidRPr="001A69B5">
              <w:t>46 823</w:t>
            </w:r>
          </w:p>
        </w:tc>
      </w:tr>
      <w:tr w:rsidR="000513CD" w:rsidRPr="001A69B5" w14:paraId="26492A5F" w14:textId="77777777" w:rsidTr="003405E6">
        <w:trPr>
          <w:trHeight w:val="380"/>
        </w:trPr>
        <w:tc>
          <w:tcPr>
            <w:tcW w:w="4540" w:type="dxa"/>
          </w:tcPr>
          <w:p w14:paraId="2BAAC319" w14:textId="77777777" w:rsidR="000513CD" w:rsidRPr="001A69B5" w:rsidRDefault="0009509B" w:rsidP="001A69B5">
            <w:r w:rsidRPr="001A69B5">
              <w:t>Neddiskontert portefølje inkl. renteinntekter</w:t>
            </w:r>
          </w:p>
        </w:tc>
        <w:tc>
          <w:tcPr>
            <w:tcW w:w="2500" w:type="dxa"/>
          </w:tcPr>
          <w:p w14:paraId="510B6581" w14:textId="77777777" w:rsidR="000513CD" w:rsidRPr="001A69B5" w:rsidRDefault="0009509B" w:rsidP="001A69B5">
            <w:r w:rsidRPr="001A69B5">
              <w:t>185 006</w:t>
            </w:r>
          </w:p>
        </w:tc>
        <w:tc>
          <w:tcPr>
            <w:tcW w:w="2500" w:type="dxa"/>
          </w:tcPr>
          <w:p w14:paraId="3D41F462" w14:textId="77777777" w:rsidR="000513CD" w:rsidRPr="001A69B5" w:rsidRDefault="0009509B" w:rsidP="001A69B5">
            <w:r w:rsidRPr="001A69B5">
              <w:t>198 780</w:t>
            </w:r>
          </w:p>
        </w:tc>
      </w:tr>
      <w:tr w:rsidR="000513CD" w:rsidRPr="001A69B5" w14:paraId="423860D3" w14:textId="77777777" w:rsidTr="003405E6">
        <w:trPr>
          <w:trHeight w:val="380"/>
        </w:trPr>
        <w:tc>
          <w:tcPr>
            <w:tcW w:w="4540" w:type="dxa"/>
          </w:tcPr>
          <w:p w14:paraId="5FEB3F06" w14:textId="77777777" w:rsidR="000513CD" w:rsidRPr="001A69B5" w:rsidRDefault="0009509B" w:rsidP="001A69B5">
            <w:proofErr w:type="spellStart"/>
            <w:r w:rsidRPr="001A69B5">
              <w:rPr>
                <w:rStyle w:val="kursiv"/>
              </w:rPr>
              <w:t>Justeringar</w:t>
            </w:r>
            <w:proofErr w:type="spellEnd"/>
          </w:p>
        </w:tc>
        <w:tc>
          <w:tcPr>
            <w:tcW w:w="2500" w:type="dxa"/>
          </w:tcPr>
          <w:p w14:paraId="5EDDB214" w14:textId="77777777" w:rsidR="000513CD" w:rsidRPr="001A69B5" w:rsidRDefault="000513CD" w:rsidP="001A69B5"/>
        </w:tc>
        <w:tc>
          <w:tcPr>
            <w:tcW w:w="2500" w:type="dxa"/>
          </w:tcPr>
          <w:p w14:paraId="7A058E7E" w14:textId="77777777" w:rsidR="000513CD" w:rsidRPr="001A69B5" w:rsidRDefault="000513CD" w:rsidP="001A69B5"/>
        </w:tc>
      </w:tr>
      <w:tr w:rsidR="000513CD" w:rsidRPr="001A69B5" w14:paraId="5B68832F" w14:textId="77777777" w:rsidTr="003405E6">
        <w:trPr>
          <w:trHeight w:val="380"/>
        </w:trPr>
        <w:tc>
          <w:tcPr>
            <w:tcW w:w="4540" w:type="dxa"/>
          </w:tcPr>
          <w:p w14:paraId="07E74B9C" w14:textId="77777777" w:rsidR="000513CD" w:rsidRPr="001A69B5" w:rsidRDefault="0009509B" w:rsidP="001A69B5">
            <w:pPr>
              <w:pStyle w:val="Liste"/>
            </w:pPr>
            <w:r w:rsidRPr="001A69B5">
              <w:t xml:space="preserve">rentestøtte </w:t>
            </w:r>
            <w:proofErr w:type="spellStart"/>
            <w:r w:rsidRPr="001A69B5">
              <w:t>studentar</w:t>
            </w:r>
            <w:proofErr w:type="spellEnd"/>
          </w:p>
        </w:tc>
        <w:tc>
          <w:tcPr>
            <w:tcW w:w="2500" w:type="dxa"/>
          </w:tcPr>
          <w:p w14:paraId="4F4C41B0" w14:textId="77777777" w:rsidR="000513CD" w:rsidRPr="001A69B5" w:rsidRDefault="0009509B" w:rsidP="001A69B5">
            <w:r w:rsidRPr="001A69B5">
              <w:t>2 207</w:t>
            </w:r>
          </w:p>
        </w:tc>
        <w:tc>
          <w:tcPr>
            <w:tcW w:w="2500" w:type="dxa"/>
          </w:tcPr>
          <w:p w14:paraId="3B80E89C" w14:textId="77777777" w:rsidR="000513CD" w:rsidRPr="001A69B5" w:rsidRDefault="0009509B" w:rsidP="001A69B5">
            <w:r w:rsidRPr="001A69B5">
              <w:t>2 638</w:t>
            </w:r>
          </w:p>
        </w:tc>
      </w:tr>
      <w:tr w:rsidR="000513CD" w:rsidRPr="001A69B5" w14:paraId="62B122F7" w14:textId="77777777" w:rsidTr="003405E6">
        <w:trPr>
          <w:trHeight w:val="380"/>
        </w:trPr>
        <w:tc>
          <w:tcPr>
            <w:tcW w:w="4540" w:type="dxa"/>
          </w:tcPr>
          <w:p w14:paraId="537D8C19" w14:textId="77777777" w:rsidR="000513CD" w:rsidRPr="001A69B5" w:rsidRDefault="0009509B" w:rsidP="001A69B5">
            <w:pPr>
              <w:pStyle w:val="Liste"/>
            </w:pPr>
            <w:r w:rsidRPr="001A69B5">
              <w:t xml:space="preserve">sletting av renter </w:t>
            </w:r>
            <w:proofErr w:type="spellStart"/>
            <w:r w:rsidRPr="001A69B5">
              <w:t>tilbakebetalarar</w:t>
            </w:r>
            <w:proofErr w:type="spellEnd"/>
          </w:p>
        </w:tc>
        <w:tc>
          <w:tcPr>
            <w:tcW w:w="2500" w:type="dxa"/>
          </w:tcPr>
          <w:p w14:paraId="127475C0" w14:textId="77777777" w:rsidR="000513CD" w:rsidRPr="001A69B5" w:rsidRDefault="0009509B" w:rsidP="001A69B5">
            <w:r w:rsidRPr="001A69B5">
              <w:t>1 726</w:t>
            </w:r>
          </w:p>
        </w:tc>
        <w:tc>
          <w:tcPr>
            <w:tcW w:w="2500" w:type="dxa"/>
          </w:tcPr>
          <w:p w14:paraId="18D5F1FD" w14:textId="77777777" w:rsidR="000513CD" w:rsidRPr="001A69B5" w:rsidRDefault="0009509B" w:rsidP="001A69B5">
            <w:r w:rsidRPr="001A69B5">
              <w:t>1 854</w:t>
            </w:r>
          </w:p>
        </w:tc>
      </w:tr>
      <w:tr w:rsidR="000513CD" w:rsidRPr="001A69B5" w14:paraId="30B274FE" w14:textId="77777777" w:rsidTr="003405E6">
        <w:trPr>
          <w:trHeight w:val="380"/>
        </w:trPr>
        <w:tc>
          <w:tcPr>
            <w:tcW w:w="4540" w:type="dxa"/>
          </w:tcPr>
          <w:p w14:paraId="40975671" w14:textId="77777777" w:rsidR="000513CD" w:rsidRPr="001A69B5" w:rsidRDefault="0009509B" w:rsidP="001A69B5">
            <w:pPr>
              <w:pStyle w:val="Liste"/>
            </w:pPr>
            <w:r w:rsidRPr="001A69B5">
              <w:t>ettergitt gjeld</w:t>
            </w:r>
          </w:p>
        </w:tc>
        <w:tc>
          <w:tcPr>
            <w:tcW w:w="2500" w:type="dxa"/>
          </w:tcPr>
          <w:p w14:paraId="08DBF86F" w14:textId="77777777" w:rsidR="000513CD" w:rsidRPr="001A69B5" w:rsidRDefault="0009509B" w:rsidP="001A69B5">
            <w:r w:rsidRPr="001A69B5">
              <w:t>6 176</w:t>
            </w:r>
          </w:p>
        </w:tc>
        <w:tc>
          <w:tcPr>
            <w:tcW w:w="2500" w:type="dxa"/>
          </w:tcPr>
          <w:p w14:paraId="79D66375" w14:textId="77777777" w:rsidR="000513CD" w:rsidRPr="001A69B5" w:rsidRDefault="0009509B" w:rsidP="001A69B5">
            <w:r w:rsidRPr="001A69B5">
              <w:t>6 636</w:t>
            </w:r>
          </w:p>
        </w:tc>
      </w:tr>
      <w:tr w:rsidR="000513CD" w:rsidRPr="001A69B5" w14:paraId="48B816B3" w14:textId="77777777" w:rsidTr="003405E6">
        <w:trPr>
          <w:trHeight w:val="380"/>
        </w:trPr>
        <w:tc>
          <w:tcPr>
            <w:tcW w:w="4540" w:type="dxa"/>
          </w:tcPr>
          <w:p w14:paraId="493F06EB" w14:textId="77777777" w:rsidR="000513CD" w:rsidRPr="001A69B5" w:rsidRDefault="0009509B" w:rsidP="001A69B5">
            <w:r w:rsidRPr="001A69B5">
              <w:rPr>
                <w:rStyle w:val="kursiv"/>
              </w:rPr>
              <w:t xml:space="preserve">Sum </w:t>
            </w:r>
            <w:proofErr w:type="spellStart"/>
            <w:r w:rsidRPr="001A69B5">
              <w:rPr>
                <w:rStyle w:val="kursiv"/>
              </w:rPr>
              <w:t>justeringar</w:t>
            </w:r>
            <w:proofErr w:type="spellEnd"/>
          </w:p>
        </w:tc>
        <w:tc>
          <w:tcPr>
            <w:tcW w:w="2500" w:type="dxa"/>
          </w:tcPr>
          <w:p w14:paraId="11F94CA0" w14:textId="77777777" w:rsidR="000513CD" w:rsidRPr="001A69B5" w:rsidRDefault="0009509B" w:rsidP="001A69B5">
            <w:r w:rsidRPr="001A69B5">
              <w:rPr>
                <w:rStyle w:val="kursiv"/>
              </w:rPr>
              <w:t>10 108</w:t>
            </w:r>
          </w:p>
        </w:tc>
        <w:tc>
          <w:tcPr>
            <w:tcW w:w="2500" w:type="dxa"/>
          </w:tcPr>
          <w:p w14:paraId="23FD5524" w14:textId="77777777" w:rsidR="000513CD" w:rsidRPr="001A69B5" w:rsidRDefault="0009509B" w:rsidP="001A69B5">
            <w:r w:rsidRPr="001A69B5">
              <w:rPr>
                <w:rStyle w:val="kursiv"/>
              </w:rPr>
              <w:t>11 127</w:t>
            </w:r>
          </w:p>
        </w:tc>
      </w:tr>
      <w:tr w:rsidR="000513CD" w:rsidRPr="001A69B5" w14:paraId="5F16702A" w14:textId="77777777" w:rsidTr="003405E6">
        <w:trPr>
          <w:trHeight w:val="380"/>
        </w:trPr>
        <w:tc>
          <w:tcPr>
            <w:tcW w:w="4540" w:type="dxa"/>
          </w:tcPr>
          <w:p w14:paraId="594BBBF3" w14:textId="77777777" w:rsidR="000513CD" w:rsidRPr="001A69B5" w:rsidRDefault="0009509B" w:rsidP="001A69B5">
            <w:r w:rsidRPr="001A69B5">
              <w:rPr>
                <w:rStyle w:val="kursiv"/>
              </w:rPr>
              <w:t>Justert låneportefølje</w:t>
            </w:r>
          </w:p>
        </w:tc>
        <w:tc>
          <w:tcPr>
            <w:tcW w:w="2500" w:type="dxa"/>
          </w:tcPr>
          <w:p w14:paraId="49763AD5" w14:textId="77777777" w:rsidR="000513CD" w:rsidRPr="001A69B5" w:rsidRDefault="0009509B" w:rsidP="001A69B5">
            <w:r w:rsidRPr="001A69B5">
              <w:rPr>
                <w:rStyle w:val="kursiv"/>
              </w:rPr>
              <w:t>174 898</w:t>
            </w:r>
          </w:p>
        </w:tc>
        <w:tc>
          <w:tcPr>
            <w:tcW w:w="2500" w:type="dxa"/>
          </w:tcPr>
          <w:p w14:paraId="57BBEA40" w14:textId="77777777" w:rsidR="000513CD" w:rsidRPr="001A69B5" w:rsidRDefault="0009509B" w:rsidP="001A69B5">
            <w:r w:rsidRPr="001A69B5">
              <w:rPr>
                <w:rStyle w:val="kursiv"/>
              </w:rPr>
              <w:t>187 653</w:t>
            </w:r>
          </w:p>
        </w:tc>
      </w:tr>
      <w:tr w:rsidR="000513CD" w:rsidRPr="001A69B5" w14:paraId="5DDB75D3" w14:textId="77777777" w:rsidTr="003405E6">
        <w:trPr>
          <w:trHeight w:val="380"/>
        </w:trPr>
        <w:tc>
          <w:tcPr>
            <w:tcW w:w="4540" w:type="dxa"/>
          </w:tcPr>
          <w:p w14:paraId="7AD9F011" w14:textId="77777777" w:rsidR="000513CD" w:rsidRPr="001A69B5" w:rsidRDefault="0009509B" w:rsidP="001A69B5">
            <w:pPr>
              <w:pStyle w:val="Liste"/>
            </w:pPr>
            <w:r w:rsidRPr="001A69B5">
              <w:t>nedskriving lån og renter</w:t>
            </w:r>
          </w:p>
        </w:tc>
        <w:tc>
          <w:tcPr>
            <w:tcW w:w="2500" w:type="dxa"/>
          </w:tcPr>
          <w:p w14:paraId="15DBC333" w14:textId="77777777" w:rsidR="000513CD" w:rsidRPr="001A69B5" w:rsidRDefault="0009509B" w:rsidP="001A69B5">
            <w:r w:rsidRPr="001A69B5">
              <w:t>4 428</w:t>
            </w:r>
          </w:p>
        </w:tc>
        <w:tc>
          <w:tcPr>
            <w:tcW w:w="2500" w:type="dxa"/>
          </w:tcPr>
          <w:p w14:paraId="2ADC3B4B" w14:textId="77777777" w:rsidR="000513CD" w:rsidRPr="001A69B5" w:rsidRDefault="0009509B" w:rsidP="001A69B5">
            <w:r w:rsidRPr="001A69B5">
              <w:t>4 757</w:t>
            </w:r>
          </w:p>
        </w:tc>
      </w:tr>
      <w:tr w:rsidR="000513CD" w:rsidRPr="001A69B5" w14:paraId="52E91196" w14:textId="77777777" w:rsidTr="003405E6">
        <w:trPr>
          <w:trHeight w:val="380"/>
        </w:trPr>
        <w:tc>
          <w:tcPr>
            <w:tcW w:w="4540" w:type="dxa"/>
          </w:tcPr>
          <w:p w14:paraId="474407BA" w14:textId="77777777" w:rsidR="000513CD" w:rsidRPr="001A69B5" w:rsidRDefault="0009509B" w:rsidP="001A69B5">
            <w:pPr>
              <w:pStyle w:val="Liste"/>
            </w:pPr>
            <w:r w:rsidRPr="001A69B5">
              <w:t>over-/underkurs</w:t>
            </w:r>
          </w:p>
        </w:tc>
        <w:tc>
          <w:tcPr>
            <w:tcW w:w="2500" w:type="dxa"/>
          </w:tcPr>
          <w:p w14:paraId="17E94FE0" w14:textId="77777777" w:rsidR="000513CD" w:rsidRPr="001A69B5" w:rsidRDefault="0009509B" w:rsidP="001A69B5">
            <w:r w:rsidRPr="001A69B5">
              <w:t>57</w:t>
            </w:r>
          </w:p>
        </w:tc>
        <w:tc>
          <w:tcPr>
            <w:tcW w:w="2500" w:type="dxa"/>
          </w:tcPr>
          <w:p w14:paraId="6CAA0E07" w14:textId="77777777" w:rsidR="000513CD" w:rsidRPr="001A69B5" w:rsidRDefault="0009509B" w:rsidP="001A69B5">
            <w:r w:rsidRPr="001A69B5">
              <w:t>182</w:t>
            </w:r>
          </w:p>
        </w:tc>
      </w:tr>
      <w:tr w:rsidR="000513CD" w:rsidRPr="001A69B5" w14:paraId="55BC7E89" w14:textId="77777777" w:rsidTr="003405E6">
        <w:trPr>
          <w:trHeight w:val="380"/>
        </w:trPr>
        <w:tc>
          <w:tcPr>
            <w:tcW w:w="4540" w:type="dxa"/>
          </w:tcPr>
          <w:p w14:paraId="525488D3" w14:textId="77777777" w:rsidR="000513CD" w:rsidRPr="001A69B5" w:rsidRDefault="0009509B" w:rsidP="001A69B5">
            <w:r w:rsidRPr="001A69B5">
              <w:rPr>
                <w:rStyle w:val="kursiv"/>
              </w:rPr>
              <w:t>Verdi</w:t>
            </w:r>
          </w:p>
        </w:tc>
        <w:tc>
          <w:tcPr>
            <w:tcW w:w="2500" w:type="dxa"/>
          </w:tcPr>
          <w:p w14:paraId="1011DE9F" w14:textId="77777777" w:rsidR="000513CD" w:rsidRPr="001A69B5" w:rsidRDefault="0009509B" w:rsidP="001A69B5">
            <w:r w:rsidRPr="001A69B5">
              <w:rPr>
                <w:rStyle w:val="kursiv"/>
              </w:rPr>
              <w:t>170 527</w:t>
            </w:r>
          </w:p>
        </w:tc>
        <w:tc>
          <w:tcPr>
            <w:tcW w:w="2500" w:type="dxa"/>
          </w:tcPr>
          <w:p w14:paraId="189636AE" w14:textId="77777777" w:rsidR="000513CD" w:rsidRPr="001A69B5" w:rsidRDefault="0009509B" w:rsidP="001A69B5">
            <w:r w:rsidRPr="001A69B5">
              <w:rPr>
                <w:rStyle w:val="kursiv"/>
              </w:rPr>
              <w:t>183 077</w:t>
            </w:r>
          </w:p>
        </w:tc>
      </w:tr>
    </w:tbl>
    <w:p w14:paraId="694A3F57" w14:textId="071FDDE9" w:rsidR="000513CD" w:rsidRDefault="0009509B" w:rsidP="001A69B5">
      <w:r w:rsidRPr="001A69B5">
        <w:t xml:space="preserve">Ved å legge til grunn </w:t>
      </w:r>
      <w:proofErr w:type="spellStart"/>
      <w:r w:rsidRPr="001A69B5">
        <w:t>dei</w:t>
      </w:r>
      <w:proofErr w:type="spellEnd"/>
      <w:r w:rsidRPr="001A69B5">
        <w:t xml:space="preserve"> same </w:t>
      </w:r>
      <w:proofErr w:type="spellStart"/>
      <w:r w:rsidRPr="001A69B5">
        <w:t>føresetnadene</w:t>
      </w:r>
      <w:proofErr w:type="spellEnd"/>
      <w:r w:rsidRPr="001A69B5">
        <w:t xml:space="preserve"> som ved </w:t>
      </w:r>
      <w:proofErr w:type="spellStart"/>
      <w:r w:rsidRPr="001A69B5">
        <w:t>berekning</w:t>
      </w:r>
      <w:proofErr w:type="spellEnd"/>
      <w:r w:rsidRPr="001A69B5">
        <w:t xml:space="preserve"> av </w:t>
      </w:r>
      <w:proofErr w:type="spellStart"/>
      <w:r w:rsidRPr="001A69B5">
        <w:t>verkeleg</w:t>
      </w:r>
      <w:proofErr w:type="spellEnd"/>
      <w:r w:rsidRPr="001A69B5">
        <w:t xml:space="preserve"> verdi av porteføljen, kan </w:t>
      </w:r>
      <w:proofErr w:type="spellStart"/>
      <w:r w:rsidRPr="001A69B5">
        <w:t>ein</w:t>
      </w:r>
      <w:proofErr w:type="spellEnd"/>
      <w:r w:rsidRPr="001A69B5">
        <w:t xml:space="preserve"> </w:t>
      </w:r>
      <w:proofErr w:type="spellStart"/>
      <w:r w:rsidRPr="001A69B5">
        <w:t>berekne</w:t>
      </w:r>
      <w:proofErr w:type="spellEnd"/>
      <w:r w:rsidRPr="001A69B5">
        <w:t xml:space="preserve"> </w:t>
      </w:r>
      <w:proofErr w:type="spellStart"/>
      <w:r w:rsidRPr="001A69B5">
        <w:t>noverdien</w:t>
      </w:r>
      <w:proofErr w:type="spellEnd"/>
      <w:r w:rsidRPr="001A69B5">
        <w:t xml:space="preserve"> av nye utlån i Lånekassen. Tabell 4.35 syner at staten kan forvente å få tilbake om lag 65 øre for kvar ny krone som blir lånt ut </w:t>
      </w:r>
      <w:proofErr w:type="spellStart"/>
      <w:r w:rsidRPr="001A69B5">
        <w:t>frå</w:t>
      </w:r>
      <w:proofErr w:type="spellEnd"/>
      <w:r w:rsidRPr="001A69B5">
        <w:t xml:space="preserve"> Lånekassen.</w:t>
      </w:r>
    </w:p>
    <w:p w14:paraId="6C90EC37" w14:textId="614472AA" w:rsidR="003E7AB3" w:rsidRPr="001A69B5" w:rsidRDefault="003E7AB3" w:rsidP="003E7AB3">
      <w:pPr>
        <w:pStyle w:val="tabell-tittel"/>
      </w:pPr>
      <w:proofErr w:type="spellStart"/>
      <w:r w:rsidRPr="001A69B5">
        <w:t>Noverdien</w:t>
      </w:r>
      <w:proofErr w:type="spellEnd"/>
      <w:r w:rsidRPr="001A69B5">
        <w:t xml:space="preserve"> av 1 krone i nytt utlån i Lånekassen</w:t>
      </w:r>
    </w:p>
    <w:p w14:paraId="606CC8FE" w14:textId="77777777" w:rsidR="000513CD" w:rsidRPr="001A69B5" w:rsidRDefault="0009509B" w:rsidP="001A69B5">
      <w:pPr>
        <w:pStyle w:val="Tabellnavn"/>
      </w:pPr>
      <w:r w:rsidRPr="001A69B5">
        <w:t>03J1xt2</w:t>
      </w:r>
    </w:p>
    <w:tbl>
      <w:tblPr>
        <w:tblStyle w:val="StandardTabell"/>
        <w:tblW w:w="0" w:type="auto"/>
        <w:tblLayout w:type="fixed"/>
        <w:tblLook w:val="04A0" w:firstRow="1" w:lastRow="0" w:firstColumn="1" w:lastColumn="0" w:noHBand="0" w:noVBand="1"/>
      </w:tblPr>
      <w:tblGrid>
        <w:gridCol w:w="4540"/>
        <w:gridCol w:w="2500"/>
        <w:gridCol w:w="2500"/>
      </w:tblGrid>
      <w:tr w:rsidR="000513CD" w:rsidRPr="001A69B5" w14:paraId="41AA8EA1" w14:textId="77777777" w:rsidTr="003405E6">
        <w:trPr>
          <w:trHeight w:val="600"/>
        </w:trPr>
        <w:tc>
          <w:tcPr>
            <w:tcW w:w="4540" w:type="dxa"/>
          </w:tcPr>
          <w:p w14:paraId="0B6ED2B9" w14:textId="77777777" w:rsidR="000513CD" w:rsidRPr="001A69B5" w:rsidRDefault="000513CD" w:rsidP="001A69B5"/>
        </w:tc>
        <w:tc>
          <w:tcPr>
            <w:tcW w:w="2500" w:type="dxa"/>
          </w:tcPr>
          <w:p w14:paraId="3596CA51" w14:textId="04AEA9AB" w:rsidR="000513CD" w:rsidRPr="001A69B5" w:rsidRDefault="0009509B" w:rsidP="001A69B5">
            <w:r w:rsidRPr="001A69B5">
              <w:t>Verdi i kroner per 31. desember 2019</w:t>
            </w:r>
          </w:p>
        </w:tc>
        <w:tc>
          <w:tcPr>
            <w:tcW w:w="2500" w:type="dxa"/>
          </w:tcPr>
          <w:p w14:paraId="74DC475C" w14:textId="3BAFC017" w:rsidR="000513CD" w:rsidRPr="001A69B5" w:rsidRDefault="0009509B" w:rsidP="001A69B5">
            <w:r w:rsidRPr="001A69B5">
              <w:t>Verdi i kroner per 31. desember 2020</w:t>
            </w:r>
          </w:p>
        </w:tc>
      </w:tr>
      <w:tr w:rsidR="000513CD" w:rsidRPr="001A69B5" w14:paraId="336D0802" w14:textId="77777777" w:rsidTr="003405E6">
        <w:trPr>
          <w:trHeight w:val="380"/>
        </w:trPr>
        <w:tc>
          <w:tcPr>
            <w:tcW w:w="4540" w:type="dxa"/>
          </w:tcPr>
          <w:p w14:paraId="472E9A38" w14:textId="77777777" w:rsidR="000513CD" w:rsidRPr="001A69B5" w:rsidRDefault="0009509B" w:rsidP="001A69B5">
            <w:proofErr w:type="spellStart"/>
            <w:r w:rsidRPr="001A69B5">
              <w:rPr>
                <w:rStyle w:val="kursiv"/>
              </w:rPr>
              <w:t>Opphavleg</w:t>
            </w:r>
            <w:proofErr w:type="spellEnd"/>
            <w:r w:rsidRPr="001A69B5">
              <w:rPr>
                <w:rStyle w:val="kursiv"/>
              </w:rPr>
              <w:t xml:space="preserve"> låneportefølje</w:t>
            </w:r>
          </w:p>
        </w:tc>
        <w:tc>
          <w:tcPr>
            <w:tcW w:w="2500" w:type="dxa"/>
          </w:tcPr>
          <w:p w14:paraId="61DF271D" w14:textId="77777777" w:rsidR="000513CD" w:rsidRPr="001A69B5" w:rsidRDefault="000513CD" w:rsidP="001A69B5"/>
        </w:tc>
        <w:tc>
          <w:tcPr>
            <w:tcW w:w="2500" w:type="dxa"/>
          </w:tcPr>
          <w:p w14:paraId="48EC7C65" w14:textId="77777777" w:rsidR="000513CD" w:rsidRPr="001A69B5" w:rsidRDefault="000513CD" w:rsidP="001A69B5"/>
        </w:tc>
      </w:tr>
      <w:tr w:rsidR="000513CD" w:rsidRPr="001A69B5" w14:paraId="6166D9E3" w14:textId="77777777" w:rsidTr="003405E6">
        <w:trPr>
          <w:trHeight w:val="380"/>
        </w:trPr>
        <w:tc>
          <w:tcPr>
            <w:tcW w:w="4540" w:type="dxa"/>
          </w:tcPr>
          <w:p w14:paraId="78D8FBFB" w14:textId="77777777" w:rsidR="000513CD" w:rsidRPr="001A69B5" w:rsidRDefault="0009509B" w:rsidP="001A69B5">
            <w:pPr>
              <w:pStyle w:val="Liste"/>
            </w:pPr>
            <w:proofErr w:type="spellStart"/>
            <w:r w:rsidRPr="001A69B5">
              <w:t>tilbakebetalarar</w:t>
            </w:r>
            <w:proofErr w:type="spellEnd"/>
          </w:p>
        </w:tc>
        <w:tc>
          <w:tcPr>
            <w:tcW w:w="2500" w:type="dxa"/>
          </w:tcPr>
          <w:p w14:paraId="3747C26C" w14:textId="77777777" w:rsidR="000513CD" w:rsidRPr="001A69B5" w:rsidRDefault="0009509B" w:rsidP="001A69B5">
            <w:r w:rsidRPr="001A69B5">
              <w:t>0,000</w:t>
            </w:r>
          </w:p>
        </w:tc>
        <w:tc>
          <w:tcPr>
            <w:tcW w:w="2500" w:type="dxa"/>
          </w:tcPr>
          <w:p w14:paraId="56FA74FC" w14:textId="77777777" w:rsidR="000513CD" w:rsidRPr="001A69B5" w:rsidRDefault="0009509B" w:rsidP="001A69B5">
            <w:r w:rsidRPr="001A69B5">
              <w:t>0,000</w:t>
            </w:r>
          </w:p>
        </w:tc>
      </w:tr>
      <w:tr w:rsidR="000513CD" w:rsidRPr="001A69B5" w14:paraId="1A5A1F30" w14:textId="77777777" w:rsidTr="003405E6">
        <w:trPr>
          <w:trHeight w:val="380"/>
        </w:trPr>
        <w:tc>
          <w:tcPr>
            <w:tcW w:w="4540" w:type="dxa"/>
          </w:tcPr>
          <w:p w14:paraId="41C1BA59" w14:textId="77777777" w:rsidR="000513CD" w:rsidRPr="001A69B5" w:rsidRDefault="0009509B" w:rsidP="001A69B5">
            <w:pPr>
              <w:pStyle w:val="Liste"/>
            </w:pPr>
            <w:proofErr w:type="spellStart"/>
            <w:r w:rsidRPr="001A69B5">
              <w:t>studentar</w:t>
            </w:r>
            <w:proofErr w:type="spellEnd"/>
          </w:p>
        </w:tc>
        <w:tc>
          <w:tcPr>
            <w:tcW w:w="2500" w:type="dxa"/>
          </w:tcPr>
          <w:p w14:paraId="4016BCDA" w14:textId="77777777" w:rsidR="000513CD" w:rsidRPr="001A69B5" w:rsidRDefault="0009509B" w:rsidP="001A69B5">
            <w:r w:rsidRPr="001A69B5">
              <w:t>1,000</w:t>
            </w:r>
          </w:p>
        </w:tc>
        <w:tc>
          <w:tcPr>
            <w:tcW w:w="2500" w:type="dxa"/>
          </w:tcPr>
          <w:p w14:paraId="4357CCD7" w14:textId="77777777" w:rsidR="000513CD" w:rsidRPr="001A69B5" w:rsidRDefault="0009509B" w:rsidP="001A69B5">
            <w:r w:rsidRPr="001A69B5">
              <w:t>1,000</w:t>
            </w:r>
          </w:p>
        </w:tc>
      </w:tr>
      <w:tr w:rsidR="000513CD" w:rsidRPr="001A69B5" w14:paraId="39EA7394" w14:textId="77777777" w:rsidTr="003405E6">
        <w:trPr>
          <w:trHeight w:val="380"/>
        </w:trPr>
        <w:tc>
          <w:tcPr>
            <w:tcW w:w="4540" w:type="dxa"/>
          </w:tcPr>
          <w:p w14:paraId="0E6B2811" w14:textId="77777777" w:rsidR="000513CD" w:rsidRPr="001A69B5" w:rsidRDefault="0009509B" w:rsidP="001A69B5">
            <w:proofErr w:type="spellStart"/>
            <w:r w:rsidRPr="001A69B5">
              <w:rPr>
                <w:rStyle w:val="kursiv"/>
              </w:rPr>
              <w:t>Justeringar</w:t>
            </w:r>
            <w:proofErr w:type="spellEnd"/>
          </w:p>
        </w:tc>
        <w:tc>
          <w:tcPr>
            <w:tcW w:w="2500" w:type="dxa"/>
          </w:tcPr>
          <w:p w14:paraId="3FECCD6C" w14:textId="77777777" w:rsidR="000513CD" w:rsidRPr="001A69B5" w:rsidRDefault="000513CD" w:rsidP="001A69B5"/>
        </w:tc>
        <w:tc>
          <w:tcPr>
            <w:tcW w:w="2500" w:type="dxa"/>
          </w:tcPr>
          <w:p w14:paraId="7A917961" w14:textId="77777777" w:rsidR="000513CD" w:rsidRPr="001A69B5" w:rsidRDefault="000513CD" w:rsidP="001A69B5"/>
        </w:tc>
      </w:tr>
      <w:tr w:rsidR="000513CD" w:rsidRPr="001A69B5" w14:paraId="25C96399" w14:textId="77777777" w:rsidTr="003405E6">
        <w:trPr>
          <w:trHeight w:val="380"/>
        </w:trPr>
        <w:tc>
          <w:tcPr>
            <w:tcW w:w="4540" w:type="dxa"/>
          </w:tcPr>
          <w:p w14:paraId="7260B99F" w14:textId="77777777" w:rsidR="000513CD" w:rsidRPr="001A69B5" w:rsidRDefault="0009509B" w:rsidP="001A69B5">
            <w:pPr>
              <w:pStyle w:val="Liste"/>
            </w:pPr>
            <w:r w:rsidRPr="001A69B5">
              <w:t xml:space="preserve">forventa </w:t>
            </w:r>
            <w:proofErr w:type="spellStart"/>
            <w:r w:rsidRPr="001A69B5">
              <w:t>omgjering</w:t>
            </w:r>
            <w:proofErr w:type="spellEnd"/>
            <w:r w:rsidRPr="001A69B5">
              <w:t xml:space="preserve"> til stipend</w:t>
            </w:r>
          </w:p>
        </w:tc>
        <w:tc>
          <w:tcPr>
            <w:tcW w:w="2500" w:type="dxa"/>
          </w:tcPr>
          <w:p w14:paraId="03BE0632" w14:textId="77777777" w:rsidR="000513CD" w:rsidRPr="001A69B5" w:rsidRDefault="0009509B" w:rsidP="001A69B5">
            <w:r w:rsidRPr="001A69B5">
              <w:t>0,257</w:t>
            </w:r>
          </w:p>
        </w:tc>
        <w:tc>
          <w:tcPr>
            <w:tcW w:w="2500" w:type="dxa"/>
          </w:tcPr>
          <w:p w14:paraId="2C006257" w14:textId="77777777" w:rsidR="000513CD" w:rsidRPr="001A69B5" w:rsidRDefault="0009509B" w:rsidP="001A69B5">
            <w:r w:rsidRPr="001A69B5">
              <w:t>0,254</w:t>
            </w:r>
          </w:p>
        </w:tc>
      </w:tr>
      <w:tr w:rsidR="000513CD" w:rsidRPr="001A69B5" w14:paraId="33CA588A" w14:textId="77777777" w:rsidTr="003405E6">
        <w:trPr>
          <w:trHeight w:val="380"/>
        </w:trPr>
        <w:tc>
          <w:tcPr>
            <w:tcW w:w="4540" w:type="dxa"/>
          </w:tcPr>
          <w:p w14:paraId="39FE9CB4" w14:textId="77777777" w:rsidR="000513CD" w:rsidRPr="001A69B5" w:rsidRDefault="0009509B" w:rsidP="001A69B5">
            <w:r w:rsidRPr="001A69B5">
              <w:t xml:space="preserve">Portefølje etter </w:t>
            </w:r>
            <w:proofErr w:type="spellStart"/>
            <w:r w:rsidRPr="001A69B5">
              <w:t>omgjering</w:t>
            </w:r>
            <w:proofErr w:type="spellEnd"/>
            <w:r w:rsidRPr="001A69B5">
              <w:t xml:space="preserve"> til stipend</w:t>
            </w:r>
          </w:p>
        </w:tc>
        <w:tc>
          <w:tcPr>
            <w:tcW w:w="2500" w:type="dxa"/>
          </w:tcPr>
          <w:p w14:paraId="77CE811A" w14:textId="77777777" w:rsidR="000513CD" w:rsidRPr="001A69B5" w:rsidRDefault="0009509B" w:rsidP="001A69B5">
            <w:r w:rsidRPr="001A69B5">
              <w:t>0,743</w:t>
            </w:r>
          </w:p>
        </w:tc>
        <w:tc>
          <w:tcPr>
            <w:tcW w:w="2500" w:type="dxa"/>
          </w:tcPr>
          <w:p w14:paraId="483BA8DF" w14:textId="77777777" w:rsidR="000513CD" w:rsidRPr="001A69B5" w:rsidRDefault="0009509B" w:rsidP="001A69B5">
            <w:r w:rsidRPr="001A69B5">
              <w:t>0,745</w:t>
            </w:r>
          </w:p>
        </w:tc>
      </w:tr>
      <w:tr w:rsidR="000513CD" w:rsidRPr="001A69B5" w14:paraId="4FAEE01C" w14:textId="77777777" w:rsidTr="003405E6">
        <w:trPr>
          <w:trHeight w:val="380"/>
        </w:trPr>
        <w:tc>
          <w:tcPr>
            <w:tcW w:w="4540" w:type="dxa"/>
          </w:tcPr>
          <w:p w14:paraId="74B384B0" w14:textId="77777777" w:rsidR="000513CD" w:rsidRPr="001A69B5" w:rsidRDefault="0009509B" w:rsidP="001A69B5">
            <w:r w:rsidRPr="001A69B5">
              <w:t xml:space="preserve">Neddiskontert låneportefølje etter </w:t>
            </w:r>
            <w:proofErr w:type="spellStart"/>
            <w:r w:rsidRPr="001A69B5">
              <w:t>omgjering</w:t>
            </w:r>
            <w:proofErr w:type="spellEnd"/>
          </w:p>
        </w:tc>
        <w:tc>
          <w:tcPr>
            <w:tcW w:w="2500" w:type="dxa"/>
          </w:tcPr>
          <w:p w14:paraId="25F65CFC" w14:textId="77777777" w:rsidR="000513CD" w:rsidRPr="001A69B5" w:rsidRDefault="0009509B" w:rsidP="001A69B5">
            <w:r w:rsidRPr="001A69B5">
              <w:t>0,564</w:t>
            </w:r>
          </w:p>
        </w:tc>
        <w:tc>
          <w:tcPr>
            <w:tcW w:w="2500" w:type="dxa"/>
          </w:tcPr>
          <w:p w14:paraId="7759EB90" w14:textId="77777777" w:rsidR="000513CD" w:rsidRPr="001A69B5" w:rsidRDefault="0009509B" w:rsidP="001A69B5">
            <w:r w:rsidRPr="001A69B5">
              <w:t>0,565</w:t>
            </w:r>
          </w:p>
        </w:tc>
      </w:tr>
      <w:tr w:rsidR="000513CD" w:rsidRPr="001A69B5" w14:paraId="6FE96BE5" w14:textId="77777777" w:rsidTr="003405E6">
        <w:trPr>
          <w:trHeight w:val="380"/>
        </w:trPr>
        <w:tc>
          <w:tcPr>
            <w:tcW w:w="4540" w:type="dxa"/>
          </w:tcPr>
          <w:p w14:paraId="02D86220" w14:textId="77777777" w:rsidR="000513CD" w:rsidRPr="001A69B5" w:rsidRDefault="0009509B" w:rsidP="001A69B5">
            <w:r w:rsidRPr="001A69B5">
              <w:t>Renteinntekter</w:t>
            </w:r>
          </w:p>
        </w:tc>
        <w:tc>
          <w:tcPr>
            <w:tcW w:w="2500" w:type="dxa"/>
          </w:tcPr>
          <w:p w14:paraId="423911D5" w14:textId="77777777" w:rsidR="000513CD" w:rsidRPr="001A69B5" w:rsidRDefault="0009509B" w:rsidP="001A69B5">
            <w:r w:rsidRPr="001A69B5">
              <w:t>0,175</w:t>
            </w:r>
          </w:p>
        </w:tc>
        <w:tc>
          <w:tcPr>
            <w:tcW w:w="2500" w:type="dxa"/>
          </w:tcPr>
          <w:p w14:paraId="226DF8AB" w14:textId="77777777" w:rsidR="000513CD" w:rsidRPr="001A69B5" w:rsidRDefault="0009509B" w:rsidP="001A69B5">
            <w:r w:rsidRPr="001A69B5">
              <w:t>0,176</w:t>
            </w:r>
          </w:p>
        </w:tc>
      </w:tr>
      <w:tr w:rsidR="000513CD" w:rsidRPr="001A69B5" w14:paraId="76DFE6DD" w14:textId="77777777" w:rsidTr="003405E6">
        <w:trPr>
          <w:trHeight w:val="380"/>
        </w:trPr>
        <w:tc>
          <w:tcPr>
            <w:tcW w:w="4540" w:type="dxa"/>
          </w:tcPr>
          <w:p w14:paraId="68DD1DBC" w14:textId="77777777" w:rsidR="000513CD" w:rsidRPr="001A69B5" w:rsidRDefault="0009509B" w:rsidP="001A69B5">
            <w:proofErr w:type="spellStart"/>
            <w:r w:rsidRPr="001A69B5">
              <w:rPr>
                <w:rStyle w:val="kursiv"/>
              </w:rPr>
              <w:t>Justeringar</w:t>
            </w:r>
            <w:proofErr w:type="spellEnd"/>
          </w:p>
        </w:tc>
        <w:tc>
          <w:tcPr>
            <w:tcW w:w="2500" w:type="dxa"/>
          </w:tcPr>
          <w:p w14:paraId="05CAA4B8" w14:textId="77777777" w:rsidR="000513CD" w:rsidRPr="001A69B5" w:rsidRDefault="000513CD" w:rsidP="001A69B5"/>
        </w:tc>
        <w:tc>
          <w:tcPr>
            <w:tcW w:w="2500" w:type="dxa"/>
          </w:tcPr>
          <w:p w14:paraId="4A1DDE24" w14:textId="77777777" w:rsidR="000513CD" w:rsidRPr="001A69B5" w:rsidRDefault="000513CD" w:rsidP="001A69B5"/>
        </w:tc>
      </w:tr>
      <w:tr w:rsidR="000513CD" w:rsidRPr="001A69B5" w14:paraId="096E9F27" w14:textId="77777777" w:rsidTr="003405E6">
        <w:trPr>
          <w:trHeight w:val="380"/>
        </w:trPr>
        <w:tc>
          <w:tcPr>
            <w:tcW w:w="4540" w:type="dxa"/>
          </w:tcPr>
          <w:p w14:paraId="06A899AF" w14:textId="77777777" w:rsidR="000513CD" w:rsidRPr="001A69B5" w:rsidRDefault="0009509B" w:rsidP="001A69B5">
            <w:pPr>
              <w:pStyle w:val="Liste"/>
            </w:pPr>
            <w:r w:rsidRPr="001A69B5">
              <w:t xml:space="preserve">rentestøtte </w:t>
            </w:r>
            <w:proofErr w:type="spellStart"/>
            <w:r w:rsidRPr="001A69B5">
              <w:t>studentar</w:t>
            </w:r>
            <w:proofErr w:type="spellEnd"/>
          </w:p>
        </w:tc>
        <w:tc>
          <w:tcPr>
            <w:tcW w:w="2500" w:type="dxa"/>
          </w:tcPr>
          <w:p w14:paraId="0D1C898C" w14:textId="77777777" w:rsidR="000513CD" w:rsidRPr="001A69B5" w:rsidRDefault="0009509B" w:rsidP="001A69B5">
            <w:r w:rsidRPr="001A69B5">
              <w:t>0,038</w:t>
            </w:r>
          </w:p>
        </w:tc>
        <w:tc>
          <w:tcPr>
            <w:tcW w:w="2500" w:type="dxa"/>
          </w:tcPr>
          <w:p w14:paraId="1AD57177" w14:textId="77777777" w:rsidR="000513CD" w:rsidRPr="001A69B5" w:rsidRDefault="0009509B" w:rsidP="001A69B5">
            <w:r w:rsidRPr="001A69B5">
              <w:t>0,038</w:t>
            </w:r>
          </w:p>
        </w:tc>
      </w:tr>
      <w:tr w:rsidR="000513CD" w:rsidRPr="001A69B5" w14:paraId="1E253AD5" w14:textId="77777777" w:rsidTr="003405E6">
        <w:trPr>
          <w:trHeight w:val="380"/>
        </w:trPr>
        <w:tc>
          <w:tcPr>
            <w:tcW w:w="4540" w:type="dxa"/>
          </w:tcPr>
          <w:p w14:paraId="73DC4221" w14:textId="77777777" w:rsidR="000513CD" w:rsidRPr="001A69B5" w:rsidRDefault="0009509B" w:rsidP="001A69B5">
            <w:pPr>
              <w:pStyle w:val="Liste"/>
            </w:pPr>
            <w:r w:rsidRPr="001A69B5">
              <w:t xml:space="preserve">sletting av renter </w:t>
            </w:r>
            <w:proofErr w:type="spellStart"/>
            <w:r w:rsidRPr="001A69B5">
              <w:t>tilbakebetalarar</w:t>
            </w:r>
            <w:proofErr w:type="spellEnd"/>
          </w:p>
        </w:tc>
        <w:tc>
          <w:tcPr>
            <w:tcW w:w="2500" w:type="dxa"/>
          </w:tcPr>
          <w:p w14:paraId="63E1D735" w14:textId="77777777" w:rsidR="000513CD" w:rsidRPr="001A69B5" w:rsidRDefault="0009509B" w:rsidP="001A69B5">
            <w:r w:rsidRPr="001A69B5">
              <w:t>0,007</w:t>
            </w:r>
          </w:p>
        </w:tc>
        <w:tc>
          <w:tcPr>
            <w:tcW w:w="2500" w:type="dxa"/>
          </w:tcPr>
          <w:p w14:paraId="6A0A09C2" w14:textId="77777777" w:rsidR="000513CD" w:rsidRPr="001A69B5" w:rsidRDefault="0009509B" w:rsidP="001A69B5">
            <w:r w:rsidRPr="001A69B5">
              <w:t>0,007</w:t>
            </w:r>
          </w:p>
        </w:tc>
      </w:tr>
      <w:tr w:rsidR="000513CD" w:rsidRPr="001A69B5" w14:paraId="67F400B0" w14:textId="77777777" w:rsidTr="003405E6">
        <w:trPr>
          <w:trHeight w:val="380"/>
        </w:trPr>
        <w:tc>
          <w:tcPr>
            <w:tcW w:w="4540" w:type="dxa"/>
          </w:tcPr>
          <w:p w14:paraId="154ED1AD" w14:textId="77777777" w:rsidR="000513CD" w:rsidRPr="001A69B5" w:rsidRDefault="0009509B" w:rsidP="001A69B5">
            <w:pPr>
              <w:pStyle w:val="Liste"/>
            </w:pPr>
            <w:r w:rsidRPr="001A69B5">
              <w:t>ettergitt gjeld</w:t>
            </w:r>
          </w:p>
        </w:tc>
        <w:tc>
          <w:tcPr>
            <w:tcW w:w="2500" w:type="dxa"/>
          </w:tcPr>
          <w:p w14:paraId="0BCE9A97" w14:textId="77777777" w:rsidR="000513CD" w:rsidRPr="001A69B5" w:rsidRDefault="0009509B" w:rsidP="001A69B5">
            <w:r w:rsidRPr="001A69B5">
              <w:t>0,025</w:t>
            </w:r>
          </w:p>
        </w:tc>
        <w:tc>
          <w:tcPr>
            <w:tcW w:w="2500" w:type="dxa"/>
          </w:tcPr>
          <w:p w14:paraId="100D43F0" w14:textId="77777777" w:rsidR="000513CD" w:rsidRPr="001A69B5" w:rsidRDefault="0009509B" w:rsidP="001A69B5">
            <w:r w:rsidRPr="001A69B5">
              <w:t>0,025</w:t>
            </w:r>
          </w:p>
        </w:tc>
      </w:tr>
      <w:tr w:rsidR="000513CD" w:rsidRPr="001A69B5" w14:paraId="4F4A20B0" w14:textId="77777777" w:rsidTr="003405E6">
        <w:trPr>
          <w:trHeight w:val="380"/>
        </w:trPr>
        <w:tc>
          <w:tcPr>
            <w:tcW w:w="4540" w:type="dxa"/>
          </w:tcPr>
          <w:p w14:paraId="16CB4A1D" w14:textId="77777777" w:rsidR="000513CD" w:rsidRPr="001A69B5" w:rsidRDefault="0009509B" w:rsidP="001A69B5">
            <w:r w:rsidRPr="001A69B5">
              <w:rPr>
                <w:rStyle w:val="kursiv"/>
              </w:rPr>
              <w:t xml:space="preserve">Sum </w:t>
            </w:r>
            <w:proofErr w:type="spellStart"/>
            <w:r w:rsidRPr="001A69B5">
              <w:rPr>
                <w:rStyle w:val="kursiv"/>
              </w:rPr>
              <w:t>justeringar</w:t>
            </w:r>
            <w:proofErr w:type="spellEnd"/>
          </w:p>
        </w:tc>
        <w:tc>
          <w:tcPr>
            <w:tcW w:w="2500" w:type="dxa"/>
          </w:tcPr>
          <w:p w14:paraId="0FE6FCC6" w14:textId="77777777" w:rsidR="000513CD" w:rsidRPr="001A69B5" w:rsidRDefault="0009509B" w:rsidP="001A69B5">
            <w:r w:rsidRPr="001A69B5">
              <w:rPr>
                <w:rStyle w:val="kursiv"/>
              </w:rPr>
              <w:t>0,070</w:t>
            </w:r>
          </w:p>
        </w:tc>
        <w:tc>
          <w:tcPr>
            <w:tcW w:w="2500" w:type="dxa"/>
          </w:tcPr>
          <w:p w14:paraId="2B7C0149" w14:textId="77777777" w:rsidR="000513CD" w:rsidRPr="001A69B5" w:rsidRDefault="0009509B" w:rsidP="001A69B5">
            <w:r w:rsidRPr="001A69B5">
              <w:rPr>
                <w:rStyle w:val="kursiv"/>
              </w:rPr>
              <w:t>0,070</w:t>
            </w:r>
          </w:p>
        </w:tc>
      </w:tr>
      <w:tr w:rsidR="000513CD" w:rsidRPr="001A69B5" w14:paraId="1D4994F8" w14:textId="77777777" w:rsidTr="003405E6">
        <w:trPr>
          <w:trHeight w:val="380"/>
        </w:trPr>
        <w:tc>
          <w:tcPr>
            <w:tcW w:w="4540" w:type="dxa"/>
          </w:tcPr>
          <w:p w14:paraId="69D4F19A" w14:textId="77777777" w:rsidR="000513CD" w:rsidRPr="001A69B5" w:rsidRDefault="0009509B" w:rsidP="001A69B5">
            <w:r w:rsidRPr="001A69B5">
              <w:rPr>
                <w:rStyle w:val="kursiv"/>
              </w:rPr>
              <w:t>Justert låneportefølje</w:t>
            </w:r>
          </w:p>
        </w:tc>
        <w:tc>
          <w:tcPr>
            <w:tcW w:w="2500" w:type="dxa"/>
          </w:tcPr>
          <w:p w14:paraId="29458FD7" w14:textId="77777777" w:rsidR="000513CD" w:rsidRPr="001A69B5" w:rsidRDefault="0009509B" w:rsidP="001A69B5">
            <w:r w:rsidRPr="001A69B5">
              <w:rPr>
                <w:rStyle w:val="kursiv"/>
              </w:rPr>
              <w:t>0,669</w:t>
            </w:r>
          </w:p>
        </w:tc>
        <w:tc>
          <w:tcPr>
            <w:tcW w:w="2500" w:type="dxa"/>
          </w:tcPr>
          <w:p w14:paraId="6CABFE59" w14:textId="77777777" w:rsidR="000513CD" w:rsidRPr="001A69B5" w:rsidRDefault="0009509B" w:rsidP="001A69B5">
            <w:r w:rsidRPr="001A69B5">
              <w:rPr>
                <w:rStyle w:val="kursiv"/>
              </w:rPr>
              <w:t>0,671</w:t>
            </w:r>
          </w:p>
        </w:tc>
      </w:tr>
      <w:tr w:rsidR="000513CD" w:rsidRPr="001A69B5" w14:paraId="3E2BE1AF" w14:textId="77777777" w:rsidTr="003405E6">
        <w:trPr>
          <w:trHeight w:val="380"/>
        </w:trPr>
        <w:tc>
          <w:tcPr>
            <w:tcW w:w="4540" w:type="dxa"/>
          </w:tcPr>
          <w:p w14:paraId="2AE4B2A8" w14:textId="77777777" w:rsidR="000513CD" w:rsidRPr="001A69B5" w:rsidRDefault="0009509B" w:rsidP="001A69B5">
            <w:r w:rsidRPr="001A69B5">
              <w:t>Nedskriving lån og renter</w:t>
            </w:r>
          </w:p>
        </w:tc>
        <w:tc>
          <w:tcPr>
            <w:tcW w:w="2500" w:type="dxa"/>
          </w:tcPr>
          <w:p w14:paraId="22A6923A" w14:textId="77777777" w:rsidR="000513CD" w:rsidRPr="001A69B5" w:rsidRDefault="0009509B" w:rsidP="001A69B5">
            <w:r w:rsidRPr="001A69B5">
              <w:t>0,018</w:t>
            </w:r>
          </w:p>
        </w:tc>
        <w:tc>
          <w:tcPr>
            <w:tcW w:w="2500" w:type="dxa"/>
          </w:tcPr>
          <w:p w14:paraId="6B448193" w14:textId="77777777" w:rsidR="000513CD" w:rsidRPr="001A69B5" w:rsidRDefault="0009509B" w:rsidP="001A69B5">
            <w:r w:rsidRPr="001A69B5">
              <w:t>0,018</w:t>
            </w:r>
          </w:p>
        </w:tc>
      </w:tr>
      <w:tr w:rsidR="000513CD" w:rsidRPr="001A69B5" w14:paraId="71837ED9" w14:textId="77777777" w:rsidTr="003405E6">
        <w:trPr>
          <w:trHeight w:val="380"/>
        </w:trPr>
        <w:tc>
          <w:tcPr>
            <w:tcW w:w="4540" w:type="dxa"/>
          </w:tcPr>
          <w:p w14:paraId="347DC506" w14:textId="77777777" w:rsidR="000513CD" w:rsidRPr="001A69B5" w:rsidRDefault="0009509B" w:rsidP="001A69B5">
            <w:r w:rsidRPr="001A69B5">
              <w:rPr>
                <w:rStyle w:val="kursiv"/>
              </w:rPr>
              <w:t>Verdi</w:t>
            </w:r>
          </w:p>
        </w:tc>
        <w:tc>
          <w:tcPr>
            <w:tcW w:w="2500" w:type="dxa"/>
          </w:tcPr>
          <w:p w14:paraId="57FC57D6" w14:textId="77777777" w:rsidR="000513CD" w:rsidRPr="001A69B5" w:rsidRDefault="0009509B" w:rsidP="001A69B5">
            <w:r w:rsidRPr="001A69B5">
              <w:rPr>
                <w:rStyle w:val="kursiv"/>
              </w:rPr>
              <w:t>0,652</w:t>
            </w:r>
          </w:p>
        </w:tc>
        <w:tc>
          <w:tcPr>
            <w:tcW w:w="2500" w:type="dxa"/>
          </w:tcPr>
          <w:p w14:paraId="06C292B9" w14:textId="77777777" w:rsidR="000513CD" w:rsidRPr="001A69B5" w:rsidRDefault="0009509B" w:rsidP="001A69B5">
            <w:r w:rsidRPr="001A69B5">
              <w:rPr>
                <w:rStyle w:val="kursiv"/>
              </w:rPr>
              <w:t>0,654</w:t>
            </w:r>
          </w:p>
        </w:tc>
      </w:tr>
    </w:tbl>
    <w:p w14:paraId="7038056E" w14:textId="77777777" w:rsidR="000513CD" w:rsidRPr="001A69B5" w:rsidRDefault="0009509B" w:rsidP="001A69B5">
      <w:pPr>
        <w:pStyle w:val="b-post"/>
      </w:pPr>
      <w:r w:rsidRPr="001A69B5">
        <w:t>Post 50 Avsetning til utdanningsstipend, overslagsløyving</w:t>
      </w:r>
    </w:p>
    <w:p w14:paraId="30354AFE" w14:textId="77777777" w:rsidR="000513CD" w:rsidRPr="001A69B5" w:rsidRDefault="0009509B" w:rsidP="001A69B5">
      <w:r w:rsidRPr="001A69B5">
        <w:t xml:space="preserve">Inntil 40 pst. av basislånet til </w:t>
      </w:r>
      <w:proofErr w:type="spellStart"/>
      <w:r w:rsidRPr="001A69B5">
        <w:t>studentar</w:t>
      </w:r>
      <w:proofErr w:type="spellEnd"/>
      <w:r w:rsidRPr="001A69B5">
        <w:t xml:space="preserve"> i </w:t>
      </w:r>
      <w:proofErr w:type="spellStart"/>
      <w:r w:rsidRPr="001A69B5">
        <w:t>høgare</w:t>
      </w:r>
      <w:proofErr w:type="spellEnd"/>
      <w:r w:rsidRPr="001A69B5">
        <w:t xml:space="preserve"> utdanning m.m. kan bli konvertert </w:t>
      </w:r>
      <w:proofErr w:type="spellStart"/>
      <w:r w:rsidRPr="001A69B5">
        <w:t>frå</w:t>
      </w:r>
      <w:proofErr w:type="spellEnd"/>
      <w:r w:rsidRPr="001A69B5">
        <w:t xml:space="preserve"> lån til stipend. Løyvinga på post 50 dekker avsetning til </w:t>
      </w:r>
      <w:proofErr w:type="spellStart"/>
      <w:r w:rsidRPr="001A69B5">
        <w:t>eit</w:t>
      </w:r>
      <w:proofErr w:type="spellEnd"/>
      <w:r w:rsidRPr="001A69B5">
        <w:t xml:space="preserve"> fond (konverteringsfondet) som Lånekassen trekker </w:t>
      </w:r>
      <w:proofErr w:type="spellStart"/>
      <w:r w:rsidRPr="001A69B5">
        <w:t>midlar</w:t>
      </w:r>
      <w:proofErr w:type="spellEnd"/>
      <w:r w:rsidRPr="001A69B5">
        <w:t xml:space="preserve"> </w:t>
      </w:r>
      <w:proofErr w:type="spellStart"/>
      <w:r w:rsidRPr="001A69B5">
        <w:t>frå</w:t>
      </w:r>
      <w:proofErr w:type="spellEnd"/>
      <w:r w:rsidRPr="001A69B5">
        <w:t xml:space="preserve"> etter kvart som lån blir gjorde om til stipend.</w:t>
      </w:r>
    </w:p>
    <w:p w14:paraId="078AB9D5" w14:textId="77777777" w:rsidR="000513CD" w:rsidRPr="001A69B5" w:rsidRDefault="0009509B" w:rsidP="001A69B5">
      <w:r w:rsidRPr="001A69B5">
        <w:t xml:space="preserve">Det er budsjettert med at det vil bli gitt 10,8 mrd. kroner i </w:t>
      </w:r>
      <w:proofErr w:type="spellStart"/>
      <w:r w:rsidRPr="001A69B5">
        <w:t>omgjeringslån</w:t>
      </w:r>
      <w:proofErr w:type="spellEnd"/>
      <w:r w:rsidRPr="001A69B5">
        <w:t xml:space="preserve"> i 2022. Heile dette beløpet kan bli gjort om til utdanningsstipend. Tre </w:t>
      </w:r>
      <w:proofErr w:type="spellStart"/>
      <w:r w:rsidRPr="001A69B5">
        <w:t>faktorar</w:t>
      </w:r>
      <w:proofErr w:type="spellEnd"/>
      <w:r w:rsidRPr="001A69B5">
        <w:t xml:space="preserve"> </w:t>
      </w:r>
      <w:proofErr w:type="spellStart"/>
      <w:r w:rsidRPr="001A69B5">
        <w:t>bidreg</w:t>
      </w:r>
      <w:proofErr w:type="spellEnd"/>
      <w:r w:rsidRPr="001A69B5">
        <w:t xml:space="preserve"> til at det likevel </w:t>
      </w:r>
      <w:proofErr w:type="spellStart"/>
      <w:r w:rsidRPr="001A69B5">
        <w:t>ikkje</w:t>
      </w:r>
      <w:proofErr w:type="spellEnd"/>
      <w:r w:rsidRPr="001A69B5">
        <w:t xml:space="preserve"> er behov for å </w:t>
      </w:r>
      <w:proofErr w:type="spellStart"/>
      <w:r w:rsidRPr="001A69B5">
        <w:t>setje</w:t>
      </w:r>
      <w:proofErr w:type="spellEnd"/>
      <w:r w:rsidRPr="001A69B5">
        <w:t xml:space="preserve"> av </w:t>
      </w:r>
      <w:proofErr w:type="spellStart"/>
      <w:r w:rsidRPr="001A69B5">
        <w:t>eit</w:t>
      </w:r>
      <w:proofErr w:type="spellEnd"/>
      <w:r w:rsidRPr="001A69B5">
        <w:t xml:space="preserve"> så høgt beløp i konverteringsfondet. For det første blir utdanningsstipendet behovsprøvd mot inntekt og formue, og derfor vil </w:t>
      </w:r>
      <w:proofErr w:type="spellStart"/>
      <w:r w:rsidRPr="001A69B5">
        <w:t>ein</w:t>
      </w:r>
      <w:proofErr w:type="spellEnd"/>
      <w:r w:rsidRPr="001A69B5">
        <w:t xml:space="preserve"> del av det som kunne blitt gjort om til stipend, likevel </w:t>
      </w:r>
      <w:proofErr w:type="spellStart"/>
      <w:r w:rsidRPr="001A69B5">
        <w:t>ikkje</w:t>
      </w:r>
      <w:proofErr w:type="spellEnd"/>
      <w:r w:rsidRPr="001A69B5">
        <w:t xml:space="preserve"> bli omgjort. For det andre vil </w:t>
      </w:r>
      <w:proofErr w:type="spellStart"/>
      <w:r w:rsidRPr="001A69B5">
        <w:t>ein</w:t>
      </w:r>
      <w:proofErr w:type="spellEnd"/>
      <w:r w:rsidRPr="001A69B5">
        <w:t xml:space="preserve"> del av den utdanninga det blir gitt støtte til, </w:t>
      </w:r>
      <w:proofErr w:type="spellStart"/>
      <w:r w:rsidRPr="001A69B5">
        <w:t>ikkje</w:t>
      </w:r>
      <w:proofErr w:type="spellEnd"/>
      <w:r w:rsidRPr="001A69B5">
        <w:t xml:space="preserve"> bli bestått og derfor </w:t>
      </w:r>
      <w:proofErr w:type="spellStart"/>
      <w:r w:rsidRPr="001A69B5">
        <w:t>ikkje</w:t>
      </w:r>
      <w:proofErr w:type="spellEnd"/>
      <w:r w:rsidRPr="001A69B5">
        <w:t xml:space="preserve"> gi rett til </w:t>
      </w:r>
      <w:proofErr w:type="spellStart"/>
      <w:r w:rsidRPr="001A69B5">
        <w:t>omgjering</w:t>
      </w:r>
      <w:proofErr w:type="spellEnd"/>
      <w:r w:rsidRPr="001A69B5">
        <w:t xml:space="preserve">. Og for det tredje vil </w:t>
      </w:r>
      <w:proofErr w:type="spellStart"/>
      <w:r w:rsidRPr="001A69B5">
        <w:t>ein</w:t>
      </w:r>
      <w:proofErr w:type="spellEnd"/>
      <w:r w:rsidRPr="001A69B5">
        <w:t xml:space="preserve"> del av den </w:t>
      </w:r>
      <w:proofErr w:type="spellStart"/>
      <w:r w:rsidRPr="001A69B5">
        <w:t>høgare</w:t>
      </w:r>
      <w:proofErr w:type="spellEnd"/>
      <w:r w:rsidRPr="001A69B5">
        <w:t xml:space="preserve"> utdanninga det blir gitt støtte til, </w:t>
      </w:r>
      <w:proofErr w:type="spellStart"/>
      <w:r w:rsidRPr="001A69B5">
        <w:t>ikkje</w:t>
      </w:r>
      <w:proofErr w:type="spellEnd"/>
      <w:r w:rsidRPr="001A69B5">
        <w:t xml:space="preserve"> føre fram til ei </w:t>
      </w:r>
      <w:proofErr w:type="spellStart"/>
      <w:r w:rsidRPr="001A69B5">
        <w:t>avlagd</w:t>
      </w:r>
      <w:proofErr w:type="spellEnd"/>
      <w:r w:rsidRPr="001A69B5">
        <w:t xml:space="preserve"> grad og dermed </w:t>
      </w:r>
      <w:proofErr w:type="spellStart"/>
      <w:r w:rsidRPr="001A69B5">
        <w:t>ikkje</w:t>
      </w:r>
      <w:proofErr w:type="spellEnd"/>
      <w:r w:rsidRPr="001A69B5">
        <w:t xml:space="preserve"> gi rett til </w:t>
      </w:r>
      <w:proofErr w:type="spellStart"/>
      <w:r w:rsidRPr="001A69B5">
        <w:t>omgjering</w:t>
      </w:r>
      <w:proofErr w:type="spellEnd"/>
      <w:r w:rsidRPr="001A69B5">
        <w:t xml:space="preserve"> på grunnlag av oppnådd grad. Samla er det estimert at </w:t>
      </w:r>
      <w:proofErr w:type="spellStart"/>
      <w:r w:rsidRPr="001A69B5">
        <w:t>desse</w:t>
      </w:r>
      <w:proofErr w:type="spellEnd"/>
      <w:r w:rsidRPr="001A69B5">
        <w:t xml:space="preserve"> tre </w:t>
      </w:r>
      <w:proofErr w:type="spellStart"/>
      <w:r w:rsidRPr="001A69B5">
        <w:t>faktorane</w:t>
      </w:r>
      <w:proofErr w:type="spellEnd"/>
      <w:r w:rsidRPr="001A69B5">
        <w:t xml:space="preserve"> reduserer avsetningsbehovet med 22,6 pst., og forslaget til løyving på posten </w:t>
      </w:r>
      <w:proofErr w:type="spellStart"/>
      <w:r w:rsidRPr="001A69B5">
        <w:t>utgjer</w:t>
      </w:r>
      <w:proofErr w:type="spellEnd"/>
      <w:r w:rsidRPr="001A69B5">
        <w:t xml:space="preserve"> 77,4 pst. av anslaget for nye </w:t>
      </w:r>
      <w:proofErr w:type="spellStart"/>
      <w:r w:rsidRPr="001A69B5">
        <w:t>omgjeringslån</w:t>
      </w:r>
      <w:proofErr w:type="spellEnd"/>
      <w:r w:rsidRPr="001A69B5">
        <w:t xml:space="preserve"> i 2022.</w:t>
      </w:r>
    </w:p>
    <w:p w14:paraId="7007E5C3" w14:textId="77777777" w:rsidR="000513CD" w:rsidRPr="001A69B5" w:rsidRDefault="0009509B" w:rsidP="001A69B5">
      <w:pPr>
        <w:pStyle w:val="b-post"/>
      </w:pPr>
      <w:r w:rsidRPr="001A69B5">
        <w:t>Post 70 Utdanningsstipend, overslagsløyving</w:t>
      </w:r>
    </w:p>
    <w:p w14:paraId="7A064B51" w14:textId="77777777" w:rsidR="000513CD" w:rsidRPr="001A69B5" w:rsidRDefault="0009509B" w:rsidP="001A69B5">
      <w:r w:rsidRPr="001A69B5">
        <w:t xml:space="preserve">Løyvinga på posten gjeld inntektsavhengig stipend, utstyrsstipend, og </w:t>
      </w:r>
      <w:proofErr w:type="spellStart"/>
      <w:r w:rsidRPr="001A69B5">
        <w:t>bortebuarstipend</w:t>
      </w:r>
      <w:proofErr w:type="spellEnd"/>
      <w:r w:rsidRPr="001A69B5">
        <w:t xml:space="preserve"> til </w:t>
      </w:r>
      <w:proofErr w:type="spellStart"/>
      <w:r w:rsidRPr="001A69B5">
        <w:t>elevar</w:t>
      </w:r>
      <w:proofErr w:type="spellEnd"/>
      <w:r w:rsidRPr="001A69B5">
        <w:t xml:space="preserve"> og </w:t>
      </w:r>
      <w:proofErr w:type="spellStart"/>
      <w:r w:rsidRPr="001A69B5">
        <w:t>lærlingar</w:t>
      </w:r>
      <w:proofErr w:type="spellEnd"/>
      <w:r w:rsidRPr="001A69B5">
        <w:t xml:space="preserve"> i </w:t>
      </w:r>
      <w:proofErr w:type="spellStart"/>
      <w:r w:rsidRPr="001A69B5">
        <w:t>vanleg</w:t>
      </w:r>
      <w:proofErr w:type="spellEnd"/>
      <w:r w:rsidRPr="001A69B5">
        <w:t xml:space="preserve"> </w:t>
      </w:r>
      <w:proofErr w:type="spellStart"/>
      <w:r w:rsidRPr="001A69B5">
        <w:t>vidaregåande</w:t>
      </w:r>
      <w:proofErr w:type="spellEnd"/>
      <w:r w:rsidRPr="001A69B5">
        <w:t xml:space="preserve"> opplæring, stipend til </w:t>
      </w:r>
      <w:proofErr w:type="spellStart"/>
      <w:r w:rsidRPr="001A69B5">
        <w:t>søkarar</w:t>
      </w:r>
      <w:proofErr w:type="spellEnd"/>
      <w:r w:rsidRPr="001A69B5">
        <w:t xml:space="preserve"> i </w:t>
      </w:r>
      <w:proofErr w:type="spellStart"/>
      <w:r w:rsidRPr="001A69B5">
        <w:t>høgare</w:t>
      </w:r>
      <w:proofErr w:type="spellEnd"/>
      <w:r w:rsidRPr="001A69B5">
        <w:t xml:space="preserve"> utdanning m.m. med nedsett funksjonsevne eller funksjonshemming, og flyktningstipend, foreldrestipend, sjukestipend og barnestipend for alle grupper.</w:t>
      </w:r>
    </w:p>
    <w:p w14:paraId="5E846EC4" w14:textId="77777777" w:rsidR="000513CD" w:rsidRPr="001A69B5" w:rsidRDefault="0009509B" w:rsidP="001A69B5">
      <w:pPr>
        <w:pStyle w:val="b-post"/>
      </w:pPr>
      <w:r w:rsidRPr="001A69B5">
        <w:t>Post 71 Andre stipend, overslagsløyving</w:t>
      </w:r>
    </w:p>
    <w:p w14:paraId="199A3749" w14:textId="77777777" w:rsidR="000513CD" w:rsidRPr="001A69B5" w:rsidRDefault="0009509B" w:rsidP="001A69B5">
      <w:r w:rsidRPr="001A69B5">
        <w:t xml:space="preserve">Løyvinga på posten gjeld ulike stipend til dekking av reiseutgifter og </w:t>
      </w:r>
      <w:proofErr w:type="spellStart"/>
      <w:r w:rsidRPr="001A69B5">
        <w:t>skulepengar</w:t>
      </w:r>
      <w:proofErr w:type="spellEnd"/>
      <w:r w:rsidRPr="001A69B5">
        <w:t xml:space="preserve"> i innland og utland. Ho gjeld òg stipend til språkkurs og </w:t>
      </w:r>
      <w:proofErr w:type="spellStart"/>
      <w:r w:rsidRPr="001A69B5">
        <w:t>eit</w:t>
      </w:r>
      <w:proofErr w:type="spellEnd"/>
      <w:r w:rsidRPr="001A69B5">
        <w:t xml:space="preserve"> tilleggsstipend til spesielt tilrettelagd ingeniør- og økonomiutdanning i Frankrike og Tyskland.</w:t>
      </w:r>
    </w:p>
    <w:p w14:paraId="4C47BC71" w14:textId="77777777" w:rsidR="000513CD" w:rsidRPr="001A69B5" w:rsidRDefault="0009509B" w:rsidP="001A69B5">
      <w:pPr>
        <w:pStyle w:val="b-post"/>
      </w:pPr>
      <w:r w:rsidRPr="001A69B5">
        <w:t>Post 72 Rentestøtte, overslagsløyving</w:t>
      </w:r>
    </w:p>
    <w:p w14:paraId="77151B7B" w14:textId="77777777" w:rsidR="000513CD" w:rsidRPr="001A69B5" w:rsidRDefault="0009509B" w:rsidP="001A69B5">
      <w:r w:rsidRPr="001A69B5">
        <w:t xml:space="preserve">Løyvinga på posten dekker kostnaden ved at utdanningslån er rentefrie i utdanningstida, og er </w:t>
      </w:r>
      <w:proofErr w:type="spellStart"/>
      <w:r w:rsidRPr="001A69B5">
        <w:t>eit</w:t>
      </w:r>
      <w:proofErr w:type="spellEnd"/>
      <w:r w:rsidRPr="001A69B5">
        <w:t xml:space="preserve"> uttrykk for kor </w:t>
      </w:r>
      <w:proofErr w:type="spellStart"/>
      <w:r w:rsidRPr="001A69B5">
        <w:t>mykje</w:t>
      </w:r>
      <w:proofErr w:type="spellEnd"/>
      <w:r w:rsidRPr="001A69B5">
        <w:t xml:space="preserve"> staten subsidierer lånedelen av </w:t>
      </w:r>
      <w:proofErr w:type="spellStart"/>
      <w:r w:rsidRPr="001A69B5">
        <w:t>støtteordningane</w:t>
      </w:r>
      <w:proofErr w:type="spellEnd"/>
      <w:r w:rsidRPr="001A69B5">
        <w:t xml:space="preserve"> med. </w:t>
      </w:r>
      <w:proofErr w:type="spellStart"/>
      <w:r w:rsidRPr="001A69B5">
        <w:t>Løyvingsbehovet</w:t>
      </w:r>
      <w:proofErr w:type="spellEnd"/>
      <w:r w:rsidRPr="001A69B5">
        <w:t xml:space="preserve"> på posten varierer med rentenivået.</w:t>
      </w:r>
    </w:p>
    <w:p w14:paraId="7FCC351E" w14:textId="77777777" w:rsidR="000513CD" w:rsidRPr="001A69B5" w:rsidRDefault="0009509B" w:rsidP="001A69B5">
      <w:pPr>
        <w:pStyle w:val="b-post"/>
      </w:pPr>
      <w:r w:rsidRPr="001A69B5">
        <w:t xml:space="preserve">Post 73 </w:t>
      </w:r>
      <w:proofErr w:type="spellStart"/>
      <w:r w:rsidRPr="001A69B5">
        <w:t>Avskrivingar</w:t>
      </w:r>
      <w:proofErr w:type="spellEnd"/>
      <w:r w:rsidRPr="001A69B5">
        <w:t>, overslagsløyving</w:t>
      </w:r>
    </w:p>
    <w:p w14:paraId="581EAE6B" w14:textId="77777777" w:rsidR="000513CD" w:rsidRPr="001A69B5" w:rsidRDefault="0009509B" w:rsidP="001A69B5">
      <w:proofErr w:type="spellStart"/>
      <w:r w:rsidRPr="001A69B5">
        <w:t>Avskrivingane</w:t>
      </w:r>
      <w:proofErr w:type="spellEnd"/>
      <w:r w:rsidRPr="001A69B5">
        <w:t xml:space="preserve"> på posten </w:t>
      </w:r>
      <w:proofErr w:type="spellStart"/>
      <w:r w:rsidRPr="001A69B5">
        <w:t>omfattar</w:t>
      </w:r>
      <w:proofErr w:type="spellEnd"/>
      <w:r w:rsidRPr="001A69B5">
        <w:t xml:space="preserve"> mellom anna avskriving på grunn av sjukdom og død. </w:t>
      </w:r>
      <w:proofErr w:type="spellStart"/>
      <w:r w:rsidRPr="001A69B5">
        <w:t>Vidare</w:t>
      </w:r>
      <w:proofErr w:type="spellEnd"/>
      <w:r w:rsidRPr="001A69B5">
        <w:t xml:space="preserve"> er det eigne </w:t>
      </w:r>
      <w:proofErr w:type="spellStart"/>
      <w:r w:rsidRPr="001A69B5">
        <w:t>ordningar</w:t>
      </w:r>
      <w:proofErr w:type="spellEnd"/>
      <w:r w:rsidRPr="001A69B5">
        <w:t xml:space="preserve"> for avskriving for visse </w:t>
      </w:r>
      <w:proofErr w:type="spellStart"/>
      <w:r w:rsidRPr="001A69B5">
        <w:t>lærarutdanningar</w:t>
      </w:r>
      <w:proofErr w:type="spellEnd"/>
      <w:r w:rsidRPr="001A69B5">
        <w:t xml:space="preserve"> og for </w:t>
      </w:r>
      <w:proofErr w:type="spellStart"/>
      <w:r w:rsidRPr="001A69B5">
        <w:t>personar</w:t>
      </w:r>
      <w:proofErr w:type="spellEnd"/>
      <w:r w:rsidRPr="001A69B5">
        <w:t xml:space="preserve"> som er busette og arbeider i Finnmark og </w:t>
      </w:r>
      <w:proofErr w:type="spellStart"/>
      <w:r w:rsidRPr="001A69B5">
        <w:t>utvalde</w:t>
      </w:r>
      <w:proofErr w:type="spellEnd"/>
      <w:r w:rsidRPr="001A69B5">
        <w:t xml:space="preserve"> </w:t>
      </w:r>
      <w:proofErr w:type="spellStart"/>
      <w:r w:rsidRPr="001A69B5">
        <w:t>kommunar</w:t>
      </w:r>
      <w:proofErr w:type="spellEnd"/>
      <w:r w:rsidRPr="001A69B5">
        <w:t xml:space="preserve"> i andre fylke. I tillegg blir restgjeld automatisk </w:t>
      </w:r>
      <w:proofErr w:type="spellStart"/>
      <w:r w:rsidRPr="001A69B5">
        <w:t>avskriven</w:t>
      </w:r>
      <w:proofErr w:type="spellEnd"/>
      <w:r w:rsidRPr="001A69B5">
        <w:t xml:space="preserve"> når gjelda er under det som er sett som minimumsbeløpet for </w:t>
      </w:r>
      <w:proofErr w:type="spellStart"/>
      <w:r w:rsidRPr="001A69B5">
        <w:t>innkrevjing</w:t>
      </w:r>
      <w:proofErr w:type="spellEnd"/>
      <w:r w:rsidRPr="001A69B5">
        <w:t>.</w:t>
      </w:r>
    </w:p>
    <w:p w14:paraId="2C1615B7" w14:textId="15D69FA3" w:rsidR="000513CD" w:rsidRDefault="0009509B" w:rsidP="001A69B5">
      <w:proofErr w:type="spellStart"/>
      <w:r w:rsidRPr="001A69B5">
        <w:t>Oversikta</w:t>
      </w:r>
      <w:proofErr w:type="spellEnd"/>
      <w:r w:rsidRPr="001A69B5">
        <w:t xml:space="preserve"> under viser </w:t>
      </w:r>
      <w:proofErr w:type="spellStart"/>
      <w:r w:rsidRPr="001A69B5">
        <w:t>dei</w:t>
      </w:r>
      <w:proofErr w:type="spellEnd"/>
      <w:r w:rsidRPr="001A69B5">
        <w:t xml:space="preserve"> elementa som </w:t>
      </w:r>
      <w:proofErr w:type="spellStart"/>
      <w:r w:rsidRPr="001A69B5">
        <w:t>utgjer</w:t>
      </w:r>
      <w:proofErr w:type="spellEnd"/>
      <w:r w:rsidRPr="001A69B5">
        <w:t xml:space="preserve"> post 73 </w:t>
      </w:r>
      <w:proofErr w:type="spellStart"/>
      <w:r w:rsidRPr="001A69B5">
        <w:t>Avskrivingar</w:t>
      </w:r>
      <w:proofErr w:type="spellEnd"/>
      <w:r w:rsidRPr="001A69B5">
        <w:t>:</w:t>
      </w:r>
    </w:p>
    <w:p w14:paraId="65B6DD18" w14:textId="5119890C" w:rsidR="003E7AB3" w:rsidRPr="001A69B5" w:rsidRDefault="003E7AB3" w:rsidP="003E7AB3">
      <w:pPr>
        <w:pStyle w:val="tabell-tittel"/>
      </w:pPr>
      <w:r w:rsidRPr="001A69B5">
        <w:t>Avskrivingselement i Lånekassen</w:t>
      </w:r>
    </w:p>
    <w:p w14:paraId="664BD4F6" w14:textId="77777777" w:rsidR="000513CD" w:rsidRPr="001A69B5" w:rsidRDefault="0009509B" w:rsidP="001A69B5">
      <w:pPr>
        <w:pStyle w:val="Tabellnavn"/>
      </w:pPr>
      <w:r w:rsidRPr="001A69B5">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513CD" w:rsidRPr="001A69B5" w14:paraId="7C18CAC0" w14:textId="77777777" w:rsidTr="003405E6">
        <w:trPr>
          <w:trHeight w:val="360"/>
        </w:trPr>
        <w:tc>
          <w:tcPr>
            <w:tcW w:w="5320" w:type="dxa"/>
          </w:tcPr>
          <w:p w14:paraId="7AEE0E85" w14:textId="77777777" w:rsidR="000513CD" w:rsidRPr="001A69B5" w:rsidRDefault="0009509B" w:rsidP="001A69B5">
            <w:r w:rsidRPr="001A69B5">
              <w:tab/>
            </w:r>
          </w:p>
        </w:tc>
        <w:tc>
          <w:tcPr>
            <w:tcW w:w="1400" w:type="dxa"/>
          </w:tcPr>
          <w:p w14:paraId="19B0093E" w14:textId="77777777" w:rsidR="000513CD" w:rsidRPr="001A69B5" w:rsidRDefault="000513CD" w:rsidP="001A69B5"/>
        </w:tc>
        <w:tc>
          <w:tcPr>
            <w:tcW w:w="1400" w:type="dxa"/>
          </w:tcPr>
          <w:p w14:paraId="115F4BFE" w14:textId="77777777" w:rsidR="000513CD" w:rsidRPr="001A69B5" w:rsidRDefault="000513CD" w:rsidP="001A69B5"/>
        </w:tc>
        <w:tc>
          <w:tcPr>
            <w:tcW w:w="1400" w:type="dxa"/>
          </w:tcPr>
          <w:p w14:paraId="0FF31928" w14:textId="77777777" w:rsidR="000513CD" w:rsidRPr="001A69B5" w:rsidRDefault="0009509B" w:rsidP="001A69B5">
            <w:r w:rsidRPr="001A69B5">
              <w:t>(i 1 000 kr)</w:t>
            </w:r>
          </w:p>
        </w:tc>
      </w:tr>
      <w:tr w:rsidR="000513CD" w:rsidRPr="001A69B5" w14:paraId="5BC6BB2D" w14:textId="77777777" w:rsidTr="003405E6">
        <w:trPr>
          <w:trHeight w:val="600"/>
        </w:trPr>
        <w:tc>
          <w:tcPr>
            <w:tcW w:w="5320" w:type="dxa"/>
          </w:tcPr>
          <w:p w14:paraId="5E2722EE" w14:textId="77777777" w:rsidR="000513CD" w:rsidRPr="001A69B5" w:rsidRDefault="0009509B" w:rsidP="001A69B5">
            <w:r w:rsidRPr="001A69B5">
              <w:t>Element</w:t>
            </w:r>
          </w:p>
        </w:tc>
        <w:tc>
          <w:tcPr>
            <w:tcW w:w="1400" w:type="dxa"/>
          </w:tcPr>
          <w:p w14:paraId="1E73F5FB" w14:textId="77777777" w:rsidR="000513CD" w:rsidRPr="001A69B5" w:rsidRDefault="0009509B" w:rsidP="001A69B5">
            <w:proofErr w:type="spellStart"/>
            <w:r w:rsidRPr="001A69B5">
              <w:t>Rekneskap</w:t>
            </w:r>
            <w:proofErr w:type="spellEnd"/>
            <w:r w:rsidRPr="001A69B5">
              <w:t xml:space="preserve"> </w:t>
            </w:r>
            <w:r w:rsidRPr="001A69B5">
              <w:br/>
              <w:t>2020</w:t>
            </w:r>
          </w:p>
        </w:tc>
        <w:tc>
          <w:tcPr>
            <w:tcW w:w="1400" w:type="dxa"/>
          </w:tcPr>
          <w:p w14:paraId="61B058C7" w14:textId="77777777" w:rsidR="000513CD" w:rsidRPr="001A69B5" w:rsidRDefault="0009509B" w:rsidP="001A69B5">
            <w:r w:rsidRPr="001A69B5">
              <w:t xml:space="preserve">Saldert </w:t>
            </w:r>
            <w:r w:rsidRPr="001A69B5">
              <w:br/>
              <w:t>budsjett 2021</w:t>
            </w:r>
          </w:p>
        </w:tc>
        <w:tc>
          <w:tcPr>
            <w:tcW w:w="1400" w:type="dxa"/>
          </w:tcPr>
          <w:p w14:paraId="454AA5C8" w14:textId="77777777" w:rsidR="000513CD" w:rsidRPr="001A69B5" w:rsidRDefault="0009509B" w:rsidP="001A69B5">
            <w:r w:rsidRPr="001A69B5">
              <w:t xml:space="preserve">Forslag </w:t>
            </w:r>
            <w:r w:rsidRPr="001A69B5">
              <w:br/>
              <w:t>2022</w:t>
            </w:r>
          </w:p>
        </w:tc>
      </w:tr>
      <w:tr w:rsidR="000513CD" w:rsidRPr="001A69B5" w14:paraId="637806BE" w14:textId="77777777" w:rsidTr="003405E6">
        <w:trPr>
          <w:trHeight w:val="380"/>
        </w:trPr>
        <w:tc>
          <w:tcPr>
            <w:tcW w:w="5320" w:type="dxa"/>
          </w:tcPr>
          <w:p w14:paraId="72079F29" w14:textId="77777777" w:rsidR="000513CD" w:rsidRPr="001A69B5" w:rsidRDefault="0009509B" w:rsidP="001A69B5">
            <w:r w:rsidRPr="001A69B5">
              <w:t>Avskriving ved sjukdom</w:t>
            </w:r>
          </w:p>
        </w:tc>
        <w:tc>
          <w:tcPr>
            <w:tcW w:w="1400" w:type="dxa"/>
          </w:tcPr>
          <w:p w14:paraId="2971E4BA" w14:textId="77777777" w:rsidR="000513CD" w:rsidRPr="001A69B5" w:rsidRDefault="0009509B" w:rsidP="001A69B5">
            <w:r w:rsidRPr="001A69B5">
              <w:t>511 609</w:t>
            </w:r>
          </w:p>
        </w:tc>
        <w:tc>
          <w:tcPr>
            <w:tcW w:w="1400" w:type="dxa"/>
          </w:tcPr>
          <w:p w14:paraId="11607EBA" w14:textId="77777777" w:rsidR="000513CD" w:rsidRPr="001A69B5" w:rsidRDefault="0009509B" w:rsidP="001A69B5">
            <w:r w:rsidRPr="001A69B5">
              <w:t>618 160</w:t>
            </w:r>
          </w:p>
        </w:tc>
        <w:tc>
          <w:tcPr>
            <w:tcW w:w="1400" w:type="dxa"/>
          </w:tcPr>
          <w:p w14:paraId="3DEA602A" w14:textId="77777777" w:rsidR="000513CD" w:rsidRPr="001A69B5" w:rsidRDefault="0009509B" w:rsidP="001A69B5">
            <w:r w:rsidRPr="001A69B5">
              <w:t>532 278</w:t>
            </w:r>
          </w:p>
        </w:tc>
      </w:tr>
      <w:tr w:rsidR="000513CD" w:rsidRPr="001A69B5" w14:paraId="1FFEC918" w14:textId="77777777" w:rsidTr="003405E6">
        <w:trPr>
          <w:trHeight w:val="380"/>
        </w:trPr>
        <w:tc>
          <w:tcPr>
            <w:tcW w:w="5320" w:type="dxa"/>
          </w:tcPr>
          <w:p w14:paraId="0EA79EE9" w14:textId="77777777" w:rsidR="000513CD" w:rsidRPr="001A69B5" w:rsidRDefault="0009509B" w:rsidP="001A69B5">
            <w:r w:rsidRPr="001A69B5">
              <w:t>Avskriving ved død</w:t>
            </w:r>
          </w:p>
        </w:tc>
        <w:tc>
          <w:tcPr>
            <w:tcW w:w="1400" w:type="dxa"/>
          </w:tcPr>
          <w:p w14:paraId="4F881C19" w14:textId="77777777" w:rsidR="000513CD" w:rsidRPr="001A69B5" w:rsidRDefault="0009509B" w:rsidP="001A69B5">
            <w:r w:rsidRPr="001A69B5">
              <w:t>64 285</w:t>
            </w:r>
          </w:p>
        </w:tc>
        <w:tc>
          <w:tcPr>
            <w:tcW w:w="1400" w:type="dxa"/>
          </w:tcPr>
          <w:p w14:paraId="33AAC18D" w14:textId="77777777" w:rsidR="000513CD" w:rsidRPr="001A69B5" w:rsidRDefault="0009509B" w:rsidP="001A69B5">
            <w:r w:rsidRPr="001A69B5">
              <w:t>64 635</w:t>
            </w:r>
          </w:p>
        </w:tc>
        <w:tc>
          <w:tcPr>
            <w:tcW w:w="1400" w:type="dxa"/>
          </w:tcPr>
          <w:p w14:paraId="38D0093A" w14:textId="77777777" w:rsidR="000513CD" w:rsidRPr="001A69B5" w:rsidRDefault="0009509B" w:rsidP="001A69B5">
            <w:r w:rsidRPr="001A69B5">
              <w:t>64 285</w:t>
            </w:r>
          </w:p>
        </w:tc>
      </w:tr>
      <w:tr w:rsidR="000513CD" w:rsidRPr="001A69B5" w14:paraId="59F5C339" w14:textId="77777777" w:rsidTr="003405E6">
        <w:trPr>
          <w:trHeight w:val="380"/>
        </w:trPr>
        <w:tc>
          <w:tcPr>
            <w:tcW w:w="5320" w:type="dxa"/>
          </w:tcPr>
          <w:p w14:paraId="0C755B17" w14:textId="77777777" w:rsidR="000513CD" w:rsidRPr="001A69B5" w:rsidRDefault="0009509B" w:rsidP="001A69B5">
            <w:r w:rsidRPr="001A69B5">
              <w:t>Automatisk avskriving</w:t>
            </w:r>
          </w:p>
        </w:tc>
        <w:tc>
          <w:tcPr>
            <w:tcW w:w="1400" w:type="dxa"/>
          </w:tcPr>
          <w:p w14:paraId="0D342BC5" w14:textId="77777777" w:rsidR="000513CD" w:rsidRPr="001A69B5" w:rsidRDefault="0009509B" w:rsidP="001A69B5">
            <w:r w:rsidRPr="001A69B5">
              <w:t>523</w:t>
            </w:r>
          </w:p>
        </w:tc>
        <w:tc>
          <w:tcPr>
            <w:tcW w:w="1400" w:type="dxa"/>
          </w:tcPr>
          <w:p w14:paraId="257FD0B3" w14:textId="77777777" w:rsidR="000513CD" w:rsidRPr="001A69B5" w:rsidRDefault="0009509B" w:rsidP="001A69B5">
            <w:r w:rsidRPr="001A69B5">
              <w:t>521</w:t>
            </w:r>
          </w:p>
        </w:tc>
        <w:tc>
          <w:tcPr>
            <w:tcW w:w="1400" w:type="dxa"/>
          </w:tcPr>
          <w:p w14:paraId="33763C58" w14:textId="77777777" w:rsidR="000513CD" w:rsidRPr="001A69B5" w:rsidRDefault="0009509B" w:rsidP="001A69B5">
            <w:r w:rsidRPr="001A69B5">
              <w:t>523</w:t>
            </w:r>
          </w:p>
        </w:tc>
      </w:tr>
      <w:tr w:rsidR="000513CD" w:rsidRPr="001A69B5" w14:paraId="6D9818D7" w14:textId="77777777" w:rsidTr="003405E6">
        <w:trPr>
          <w:trHeight w:val="380"/>
        </w:trPr>
        <w:tc>
          <w:tcPr>
            <w:tcW w:w="5320" w:type="dxa"/>
          </w:tcPr>
          <w:p w14:paraId="444F57F2" w14:textId="77777777" w:rsidR="000513CD" w:rsidRPr="001A69B5" w:rsidRDefault="0009509B" w:rsidP="001A69B5">
            <w:r w:rsidRPr="001A69B5">
              <w:t xml:space="preserve">Avskriving for </w:t>
            </w:r>
            <w:proofErr w:type="spellStart"/>
            <w:r w:rsidRPr="001A69B5">
              <w:t>lærarutdanning</w:t>
            </w:r>
            <w:proofErr w:type="spellEnd"/>
          </w:p>
        </w:tc>
        <w:tc>
          <w:tcPr>
            <w:tcW w:w="1400" w:type="dxa"/>
          </w:tcPr>
          <w:p w14:paraId="32EDAA85" w14:textId="77777777" w:rsidR="000513CD" w:rsidRPr="001A69B5" w:rsidRDefault="0009509B" w:rsidP="001A69B5">
            <w:r w:rsidRPr="001A69B5">
              <w:t>36 456</w:t>
            </w:r>
          </w:p>
        </w:tc>
        <w:tc>
          <w:tcPr>
            <w:tcW w:w="1400" w:type="dxa"/>
          </w:tcPr>
          <w:p w14:paraId="62B36E5B" w14:textId="77777777" w:rsidR="000513CD" w:rsidRPr="001A69B5" w:rsidRDefault="0009509B" w:rsidP="001A69B5">
            <w:r w:rsidRPr="001A69B5">
              <w:t>29 569</w:t>
            </w:r>
          </w:p>
        </w:tc>
        <w:tc>
          <w:tcPr>
            <w:tcW w:w="1400" w:type="dxa"/>
          </w:tcPr>
          <w:p w14:paraId="189D8230" w14:textId="77777777" w:rsidR="000513CD" w:rsidRPr="001A69B5" w:rsidRDefault="0009509B" w:rsidP="001A69B5">
            <w:r w:rsidRPr="001A69B5">
              <w:t>36 456</w:t>
            </w:r>
          </w:p>
        </w:tc>
      </w:tr>
      <w:tr w:rsidR="000513CD" w:rsidRPr="001A69B5" w14:paraId="002ADA2F" w14:textId="77777777" w:rsidTr="003405E6">
        <w:trPr>
          <w:trHeight w:val="380"/>
        </w:trPr>
        <w:tc>
          <w:tcPr>
            <w:tcW w:w="5320" w:type="dxa"/>
          </w:tcPr>
          <w:p w14:paraId="7EFDF327" w14:textId="77777777" w:rsidR="000513CD" w:rsidRPr="001A69B5" w:rsidRDefault="0009509B" w:rsidP="001A69B5">
            <w:r w:rsidRPr="001A69B5">
              <w:t>Avskriving Finnmarks-ordninga</w:t>
            </w:r>
          </w:p>
        </w:tc>
        <w:tc>
          <w:tcPr>
            <w:tcW w:w="1400" w:type="dxa"/>
          </w:tcPr>
          <w:p w14:paraId="6F661387" w14:textId="77777777" w:rsidR="000513CD" w:rsidRPr="001A69B5" w:rsidRDefault="0009509B" w:rsidP="001A69B5">
            <w:r w:rsidRPr="001A69B5">
              <w:t>123 671</w:t>
            </w:r>
          </w:p>
        </w:tc>
        <w:tc>
          <w:tcPr>
            <w:tcW w:w="1400" w:type="dxa"/>
          </w:tcPr>
          <w:p w14:paraId="3A0825B1" w14:textId="77777777" w:rsidR="000513CD" w:rsidRPr="001A69B5" w:rsidRDefault="0009509B" w:rsidP="001A69B5">
            <w:r w:rsidRPr="001A69B5">
              <w:t>134 782</w:t>
            </w:r>
          </w:p>
        </w:tc>
        <w:tc>
          <w:tcPr>
            <w:tcW w:w="1400" w:type="dxa"/>
          </w:tcPr>
          <w:p w14:paraId="659AD6AF" w14:textId="77777777" w:rsidR="000513CD" w:rsidRPr="001A69B5" w:rsidRDefault="0009509B" w:rsidP="001A69B5">
            <w:r w:rsidRPr="001A69B5">
              <w:t>128 186</w:t>
            </w:r>
          </w:p>
        </w:tc>
      </w:tr>
      <w:tr w:rsidR="000513CD" w:rsidRPr="001A69B5" w14:paraId="7497CA02" w14:textId="77777777" w:rsidTr="003405E6">
        <w:trPr>
          <w:trHeight w:val="380"/>
        </w:trPr>
        <w:tc>
          <w:tcPr>
            <w:tcW w:w="5320" w:type="dxa"/>
          </w:tcPr>
          <w:p w14:paraId="0700F20D" w14:textId="77777777" w:rsidR="000513CD" w:rsidRPr="001A69B5" w:rsidRDefault="0009509B" w:rsidP="001A69B5">
            <w:r w:rsidRPr="001A69B5">
              <w:t>Avskriving kvoteordninga</w:t>
            </w:r>
          </w:p>
        </w:tc>
        <w:tc>
          <w:tcPr>
            <w:tcW w:w="1400" w:type="dxa"/>
          </w:tcPr>
          <w:p w14:paraId="4A52A04F" w14:textId="77777777" w:rsidR="000513CD" w:rsidRPr="001A69B5" w:rsidRDefault="0009509B" w:rsidP="001A69B5">
            <w:r w:rsidRPr="001A69B5">
              <w:t>11 209</w:t>
            </w:r>
          </w:p>
        </w:tc>
        <w:tc>
          <w:tcPr>
            <w:tcW w:w="1400" w:type="dxa"/>
          </w:tcPr>
          <w:p w14:paraId="5EDCD8C5" w14:textId="77777777" w:rsidR="000513CD" w:rsidRPr="001A69B5" w:rsidRDefault="0009509B" w:rsidP="001A69B5">
            <w:r w:rsidRPr="001A69B5">
              <w:t>12 241</w:t>
            </w:r>
          </w:p>
        </w:tc>
        <w:tc>
          <w:tcPr>
            <w:tcW w:w="1400" w:type="dxa"/>
          </w:tcPr>
          <w:p w14:paraId="5974E591" w14:textId="77777777" w:rsidR="000513CD" w:rsidRPr="001A69B5" w:rsidRDefault="0009509B" w:rsidP="001A69B5">
            <w:r w:rsidRPr="001A69B5">
              <w:t>3 473</w:t>
            </w:r>
          </w:p>
        </w:tc>
      </w:tr>
      <w:tr w:rsidR="000513CD" w:rsidRPr="001A69B5" w14:paraId="7379790A" w14:textId="77777777" w:rsidTr="003405E6">
        <w:trPr>
          <w:trHeight w:val="380"/>
        </w:trPr>
        <w:tc>
          <w:tcPr>
            <w:tcW w:w="5320" w:type="dxa"/>
          </w:tcPr>
          <w:p w14:paraId="7E2DA2DD" w14:textId="77777777" w:rsidR="000513CD" w:rsidRPr="001A69B5" w:rsidRDefault="0009509B" w:rsidP="001A69B5">
            <w:r w:rsidRPr="001A69B5">
              <w:t>Sletting av renter</w:t>
            </w:r>
          </w:p>
        </w:tc>
        <w:tc>
          <w:tcPr>
            <w:tcW w:w="1400" w:type="dxa"/>
          </w:tcPr>
          <w:p w14:paraId="37CDE71B" w14:textId="77777777" w:rsidR="000513CD" w:rsidRPr="001A69B5" w:rsidRDefault="0009509B" w:rsidP="001A69B5">
            <w:r w:rsidRPr="001A69B5">
              <w:t>120 269</w:t>
            </w:r>
          </w:p>
        </w:tc>
        <w:tc>
          <w:tcPr>
            <w:tcW w:w="1400" w:type="dxa"/>
          </w:tcPr>
          <w:p w14:paraId="7127C328" w14:textId="77777777" w:rsidR="000513CD" w:rsidRPr="001A69B5" w:rsidRDefault="0009509B" w:rsidP="001A69B5">
            <w:r w:rsidRPr="001A69B5">
              <w:t>96 451</w:t>
            </w:r>
          </w:p>
        </w:tc>
        <w:tc>
          <w:tcPr>
            <w:tcW w:w="1400" w:type="dxa"/>
          </w:tcPr>
          <w:p w14:paraId="1D76D942" w14:textId="77777777" w:rsidR="000513CD" w:rsidRPr="001A69B5" w:rsidRDefault="0009509B" w:rsidP="001A69B5">
            <w:r w:rsidRPr="001A69B5">
              <w:t>120 336</w:t>
            </w:r>
          </w:p>
        </w:tc>
      </w:tr>
      <w:tr w:rsidR="000513CD" w:rsidRPr="001A69B5" w14:paraId="24F71529" w14:textId="77777777" w:rsidTr="003405E6">
        <w:trPr>
          <w:trHeight w:val="380"/>
        </w:trPr>
        <w:tc>
          <w:tcPr>
            <w:tcW w:w="5320" w:type="dxa"/>
          </w:tcPr>
          <w:p w14:paraId="16255A17" w14:textId="77777777" w:rsidR="000513CD" w:rsidRPr="001A69B5" w:rsidRDefault="0009509B" w:rsidP="001A69B5">
            <w:r w:rsidRPr="001A69B5">
              <w:t>Sum</w:t>
            </w:r>
          </w:p>
        </w:tc>
        <w:tc>
          <w:tcPr>
            <w:tcW w:w="1400" w:type="dxa"/>
          </w:tcPr>
          <w:p w14:paraId="31FDD5BC" w14:textId="77777777" w:rsidR="000513CD" w:rsidRPr="001A69B5" w:rsidRDefault="0009509B" w:rsidP="001A69B5">
            <w:r w:rsidRPr="001A69B5">
              <w:t>868 022</w:t>
            </w:r>
          </w:p>
        </w:tc>
        <w:tc>
          <w:tcPr>
            <w:tcW w:w="1400" w:type="dxa"/>
          </w:tcPr>
          <w:p w14:paraId="71FD5BAB" w14:textId="77777777" w:rsidR="000513CD" w:rsidRPr="001A69B5" w:rsidRDefault="0009509B" w:rsidP="001A69B5">
            <w:r w:rsidRPr="001A69B5">
              <w:t>956 359</w:t>
            </w:r>
          </w:p>
        </w:tc>
        <w:tc>
          <w:tcPr>
            <w:tcW w:w="1400" w:type="dxa"/>
          </w:tcPr>
          <w:p w14:paraId="1FB2AF2D" w14:textId="77777777" w:rsidR="000513CD" w:rsidRPr="001A69B5" w:rsidRDefault="0009509B" w:rsidP="001A69B5">
            <w:r w:rsidRPr="001A69B5">
              <w:t>885 537</w:t>
            </w:r>
          </w:p>
        </w:tc>
      </w:tr>
    </w:tbl>
    <w:p w14:paraId="5ABA49B4" w14:textId="77777777" w:rsidR="000513CD" w:rsidRPr="001A69B5" w:rsidRDefault="0009509B" w:rsidP="001A69B5">
      <w:r w:rsidRPr="001A69B5">
        <w:t xml:space="preserve">Av samla avskriving på 885,5 mill. kroner er det berekna at 715,4 mill. kroner vil </w:t>
      </w:r>
      <w:proofErr w:type="spellStart"/>
      <w:r w:rsidRPr="001A69B5">
        <w:t>vere</w:t>
      </w:r>
      <w:proofErr w:type="spellEnd"/>
      <w:r w:rsidRPr="001A69B5">
        <w:t xml:space="preserve"> avskriving av det opphavlege utdanningslånet. Dei </w:t>
      </w:r>
      <w:proofErr w:type="spellStart"/>
      <w:r w:rsidRPr="001A69B5">
        <w:t>resterande</w:t>
      </w:r>
      <w:proofErr w:type="spellEnd"/>
      <w:r w:rsidRPr="001A69B5">
        <w:t xml:space="preserve"> </w:t>
      </w:r>
      <w:proofErr w:type="spellStart"/>
      <w:r w:rsidRPr="001A69B5">
        <w:t>avskrivingane</w:t>
      </w:r>
      <w:proofErr w:type="spellEnd"/>
      <w:r w:rsidRPr="001A69B5">
        <w:t xml:space="preserve"> fordeler seg på 59,6 mill. kroner </w:t>
      </w:r>
      <w:proofErr w:type="spellStart"/>
      <w:r w:rsidRPr="001A69B5">
        <w:t>frå</w:t>
      </w:r>
      <w:proofErr w:type="spellEnd"/>
      <w:r w:rsidRPr="001A69B5">
        <w:t xml:space="preserve"> renter i 2022 og 110,6 mill. kroner </w:t>
      </w:r>
      <w:proofErr w:type="spellStart"/>
      <w:r w:rsidRPr="001A69B5">
        <w:t>frå</w:t>
      </w:r>
      <w:proofErr w:type="spellEnd"/>
      <w:r w:rsidRPr="001A69B5">
        <w:t xml:space="preserve"> renter </w:t>
      </w:r>
      <w:proofErr w:type="spellStart"/>
      <w:r w:rsidRPr="001A69B5">
        <w:t>frå</w:t>
      </w:r>
      <w:proofErr w:type="spellEnd"/>
      <w:r w:rsidRPr="001A69B5">
        <w:t xml:space="preserve"> </w:t>
      </w:r>
      <w:proofErr w:type="spellStart"/>
      <w:r w:rsidRPr="001A69B5">
        <w:t>tidlegare</w:t>
      </w:r>
      <w:proofErr w:type="spellEnd"/>
      <w:r w:rsidRPr="001A69B5">
        <w:t xml:space="preserve"> år.</w:t>
      </w:r>
    </w:p>
    <w:p w14:paraId="37AA77ED" w14:textId="77777777" w:rsidR="000513CD" w:rsidRPr="001A69B5" w:rsidRDefault="0009509B" w:rsidP="001A69B5">
      <w:pPr>
        <w:pStyle w:val="b-post"/>
      </w:pPr>
      <w:r w:rsidRPr="001A69B5">
        <w:t>Post 74 Tap på utlån</w:t>
      </w:r>
    </w:p>
    <w:p w14:paraId="21C78A67" w14:textId="77777777" w:rsidR="000513CD" w:rsidRPr="001A69B5" w:rsidRDefault="0009509B" w:rsidP="001A69B5">
      <w:r w:rsidRPr="001A69B5">
        <w:t xml:space="preserve">Løyvinga på posten dekker avskriving av grovt eller </w:t>
      </w:r>
      <w:proofErr w:type="spellStart"/>
      <w:r w:rsidRPr="001A69B5">
        <w:t>vedvarande</w:t>
      </w:r>
      <w:proofErr w:type="spellEnd"/>
      <w:r w:rsidRPr="001A69B5">
        <w:t xml:space="preserve"> </w:t>
      </w:r>
      <w:proofErr w:type="spellStart"/>
      <w:r w:rsidRPr="001A69B5">
        <w:t>misleghaldne</w:t>
      </w:r>
      <w:proofErr w:type="spellEnd"/>
      <w:r w:rsidRPr="001A69B5">
        <w:t xml:space="preserve"> utdanningslån. Låna blir </w:t>
      </w:r>
      <w:proofErr w:type="spellStart"/>
      <w:r w:rsidRPr="001A69B5">
        <w:t>avskrivne</w:t>
      </w:r>
      <w:proofErr w:type="spellEnd"/>
      <w:r w:rsidRPr="001A69B5">
        <w:t xml:space="preserve"> i </w:t>
      </w:r>
      <w:proofErr w:type="spellStart"/>
      <w:r w:rsidRPr="001A69B5">
        <w:t>rekneskapane</w:t>
      </w:r>
      <w:proofErr w:type="spellEnd"/>
      <w:r w:rsidRPr="001A69B5">
        <w:t xml:space="preserve"> som tap i Lånekassen når </w:t>
      </w:r>
      <w:proofErr w:type="spellStart"/>
      <w:r w:rsidRPr="001A69B5">
        <w:t>dei</w:t>
      </w:r>
      <w:proofErr w:type="spellEnd"/>
      <w:r w:rsidRPr="001A69B5">
        <w:t xml:space="preserve"> blir overførte permanent til Statens </w:t>
      </w:r>
      <w:proofErr w:type="spellStart"/>
      <w:r w:rsidRPr="001A69B5">
        <w:t>innkrevjingssentral</w:t>
      </w:r>
      <w:proofErr w:type="spellEnd"/>
      <w:r w:rsidRPr="001A69B5">
        <w:t xml:space="preserve"> (SI).</w:t>
      </w:r>
    </w:p>
    <w:p w14:paraId="7F1559F2" w14:textId="292512CC" w:rsidR="000513CD" w:rsidRDefault="0009509B" w:rsidP="001A69B5">
      <w:proofErr w:type="spellStart"/>
      <w:r w:rsidRPr="001A69B5">
        <w:t>Oversikta</w:t>
      </w:r>
      <w:proofErr w:type="spellEnd"/>
      <w:r w:rsidRPr="001A69B5">
        <w:t xml:space="preserve"> </w:t>
      </w:r>
      <w:proofErr w:type="spellStart"/>
      <w:r w:rsidRPr="001A69B5">
        <w:t>nedanfor</w:t>
      </w:r>
      <w:proofErr w:type="spellEnd"/>
      <w:r w:rsidRPr="001A69B5">
        <w:t xml:space="preserve"> viser </w:t>
      </w:r>
      <w:proofErr w:type="spellStart"/>
      <w:r w:rsidRPr="001A69B5">
        <w:t>dei</w:t>
      </w:r>
      <w:proofErr w:type="spellEnd"/>
      <w:r w:rsidRPr="001A69B5">
        <w:t xml:space="preserve"> </w:t>
      </w:r>
      <w:proofErr w:type="spellStart"/>
      <w:r w:rsidRPr="001A69B5">
        <w:t>hovudelementa</w:t>
      </w:r>
      <w:proofErr w:type="spellEnd"/>
      <w:r w:rsidRPr="001A69B5">
        <w:t xml:space="preserve"> som </w:t>
      </w:r>
      <w:proofErr w:type="spellStart"/>
      <w:r w:rsidRPr="001A69B5">
        <w:t>utgjer</w:t>
      </w:r>
      <w:proofErr w:type="spellEnd"/>
      <w:r w:rsidRPr="001A69B5">
        <w:t xml:space="preserve"> post 74 Tap på utlån:</w:t>
      </w:r>
    </w:p>
    <w:p w14:paraId="0E4EE744" w14:textId="55491AB6" w:rsidR="003E7AB3" w:rsidRPr="001A69B5" w:rsidRDefault="003E7AB3" w:rsidP="003E7AB3">
      <w:pPr>
        <w:pStyle w:val="tabell-tittel"/>
      </w:pPr>
      <w:r w:rsidRPr="001A69B5">
        <w:t>Tapselement i Lånekassen</w:t>
      </w:r>
    </w:p>
    <w:p w14:paraId="71289285" w14:textId="77777777" w:rsidR="000513CD" w:rsidRPr="001A69B5" w:rsidRDefault="0009509B" w:rsidP="001A69B5">
      <w:pPr>
        <w:pStyle w:val="Tabellnavn"/>
      </w:pPr>
      <w:r w:rsidRPr="001A69B5">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513CD" w:rsidRPr="001A69B5" w14:paraId="7C9C90B1" w14:textId="77777777" w:rsidTr="003405E6">
        <w:trPr>
          <w:trHeight w:val="360"/>
        </w:trPr>
        <w:tc>
          <w:tcPr>
            <w:tcW w:w="5320" w:type="dxa"/>
          </w:tcPr>
          <w:p w14:paraId="2B5F611B" w14:textId="77777777" w:rsidR="000513CD" w:rsidRPr="001A69B5" w:rsidRDefault="000513CD" w:rsidP="001A69B5"/>
        </w:tc>
        <w:tc>
          <w:tcPr>
            <w:tcW w:w="1400" w:type="dxa"/>
          </w:tcPr>
          <w:p w14:paraId="051D13D1" w14:textId="77777777" w:rsidR="000513CD" w:rsidRPr="001A69B5" w:rsidRDefault="000513CD" w:rsidP="001A69B5"/>
        </w:tc>
        <w:tc>
          <w:tcPr>
            <w:tcW w:w="1400" w:type="dxa"/>
          </w:tcPr>
          <w:p w14:paraId="478DE595" w14:textId="77777777" w:rsidR="000513CD" w:rsidRPr="001A69B5" w:rsidRDefault="000513CD" w:rsidP="001A69B5"/>
        </w:tc>
        <w:tc>
          <w:tcPr>
            <w:tcW w:w="1400" w:type="dxa"/>
          </w:tcPr>
          <w:p w14:paraId="29AD68DC" w14:textId="77777777" w:rsidR="000513CD" w:rsidRPr="001A69B5" w:rsidRDefault="0009509B" w:rsidP="001A69B5">
            <w:r w:rsidRPr="001A69B5">
              <w:t>(i 1 000 kr)</w:t>
            </w:r>
          </w:p>
        </w:tc>
      </w:tr>
      <w:tr w:rsidR="000513CD" w:rsidRPr="001A69B5" w14:paraId="0BC23322" w14:textId="77777777" w:rsidTr="003405E6">
        <w:trPr>
          <w:trHeight w:val="600"/>
        </w:trPr>
        <w:tc>
          <w:tcPr>
            <w:tcW w:w="5320" w:type="dxa"/>
          </w:tcPr>
          <w:p w14:paraId="1D67CF2A" w14:textId="77777777" w:rsidR="000513CD" w:rsidRPr="001A69B5" w:rsidRDefault="000513CD" w:rsidP="001A69B5"/>
        </w:tc>
        <w:tc>
          <w:tcPr>
            <w:tcW w:w="1400" w:type="dxa"/>
          </w:tcPr>
          <w:p w14:paraId="32833149" w14:textId="77777777" w:rsidR="000513CD" w:rsidRPr="001A69B5" w:rsidRDefault="0009509B" w:rsidP="001A69B5">
            <w:proofErr w:type="spellStart"/>
            <w:r w:rsidRPr="001A69B5">
              <w:t>Rekneskap</w:t>
            </w:r>
            <w:proofErr w:type="spellEnd"/>
            <w:r w:rsidRPr="001A69B5">
              <w:t xml:space="preserve"> 2020</w:t>
            </w:r>
          </w:p>
        </w:tc>
        <w:tc>
          <w:tcPr>
            <w:tcW w:w="1400" w:type="dxa"/>
          </w:tcPr>
          <w:p w14:paraId="6E068BBE" w14:textId="77777777" w:rsidR="000513CD" w:rsidRPr="001A69B5" w:rsidRDefault="0009509B" w:rsidP="001A69B5">
            <w:r w:rsidRPr="001A69B5">
              <w:t xml:space="preserve">Saldert </w:t>
            </w:r>
            <w:r w:rsidRPr="001A69B5">
              <w:br/>
              <w:t>budsjett 2021</w:t>
            </w:r>
          </w:p>
        </w:tc>
        <w:tc>
          <w:tcPr>
            <w:tcW w:w="1400" w:type="dxa"/>
          </w:tcPr>
          <w:p w14:paraId="0C2BEA25" w14:textId="77777777" w:rsidR="000513CD" w:rsidRPr="001A69B5" w:rsidRDefault="0009509B" w:rsidP="001A69B5">
            <w:r w:rsidRPr="001A69B5">
              <w:t xml:space="preserve">Forslag </w:t>
            </w:r>
            <w:r w:rsidRPr="001A69B5">
              <w:br/>
              <w:t>2022</w:t>
            </w:r>
          </w:p>
        </w:tc>
      </w:tr>
      <w:tr w:rsidR="000513CD" w:rsidRPr="001A69B5" w14:paraId="29188BDB" w14:textId="77777777" w:rsidTr="003405E6">
        <w:trPr>
          <w:trHeight w:val="380"/>
        </w:trPr>
        <w:tc>
          <w:tcPr>
            <w:tcW w:w="5320" w:type="dxa"/>
          </w:tcPr>
          <w:p w14:paraId="343060D7" w14:textId="77777777" w:rsidR="000513CD" w:rsidRPr="001A69B5" w:rsidRDefault="0009509B" w:rsidP="001A69B5">
            <w:r w:rsidRPr="001A69B5">
              <w:t>SI-permanent</w:t>
            </w:r>
          </w:p>
        </w:tc>
        <w:tc>
          <w:tcPr>
            <w:tcW w:w="1400" w:type="dxa"/>
          </w:tcPr>
          <w:p w14:paraId="3EFFE881" w14:textId="77777777" w:rsidR="000513CD" w:rsidRPr="001A69B5" w:rsidRDefault="0009509B" w:rsidP="001A69B5">
            <w:r w:rsidRPr="001A69B5">
              <w:t>463 982</w:t>
            </w:r>
          </w:p>
        </w:tc>
        <w:tc>
          <w:tcPr>
            <w:tcW w:w="1400" w:type="dxa"/>
          </w:tcPr>
          <w:p w14:paraId="7A8772E1" w14:textId="77777777" w:rsidR="000513CD" w:rsidRPr="001A69B5" w:rsidRDefault="0009509B" w:rsidP="001A69B5">
            <w:r w:rsidRPr="001A69B5">
              <w:t>355 000</w:t>
            </w:r>
          </w:p>
        </w:tc>
        <w:tc>
          <w:tcPr>
            <w:tcW w:w="1400" w:type="dxa"/>
          </w:tcPr>
          <w:p w14:paraId="394F0FA9" w14:textId="77777777" w:rsidR="000513CD" w:rsidRPr="001A69B5" w:rsidRDefault="0009509B" w:rsidP="001A69B5">
            <w:r w:rsidRPr="001A69B5">
              <w:t>355 000</w:t>
            </w:r>
          </w:p>
        </w:tc>
      </w:tr>
      <w:tr w:rsidR="000513CD" w:rsidRPr="001A69B5" w14:paraId="36F54600" w14:textId="77777777" w:rsidTr="003405E6">
        <w:trPr>
          <w:trHeight w:val="380"/>
        </w:trPr>
        <w:tc>
          <w:tcPr>
            <w:tcW w:w="5320" w:type="dxa"/>
          </w:tcPr>
          <w:p w14:paraId="2DBA12A6" w14:textId="77777777" w:rsidR="000513CD" w:rsidRPr="001A69B5" w:rsidRDefault="0009509B" w:rsidP="001A69B5">
            <w:r w:rsidRPr="001A69B5">
              <w:t>Lån etter gjeldsordning</w:t>
            </w:r>
          </w:p>
        </w:tc>
        <w:tc>
          <w:tcPr>
            <w:tcW w:w="1400" w:type="dxa"/>
          </w:tcPr>
          <w:p w14:paraId="566A25B9" w14:textId="77777777" w:rsidR="000513CD" w:rsidRPr="001A69B5" w:rsidRDefault="0009509B" w:rsidP="001A69B5">
            <w:r w:rsidRPr="001A69B5">
              <w:t>58 614</w:t>
            </w:r>
          </w:p>
        </w:tc>
        <w:tc>
          <w:tcPr>
            <w:tcW w:w="1400" w:type="dxa"/>
          </w:tcPr>
          <w:p w14:paraId="4136059F" w14:textId="77777777" w:rsidR="000513CD" w:rsidRPr="001A69B5" w:rsidRDefault="0009509B" w:rsidP="001A69B5">
            <w:r w:rsidRPr="001A69B5">
              <w:t>55 500</w:t>
            </w:r>
          </w:p>
        </w:tc>
        <w:tc>
          <w:tcPr>
            <w:tcW w:w="1400" w:type="dxa"/>
          </w:tcPr>
          <w:p w14:paraId="50826F51" w14:textId="77777777" w:rsidR="000513CD" w:rsidRPr="001A69B5" w:rsidRDefault="0009509B" w:rsidP="001A69B5">
            <w:r w:rsidRPr="001A69B5">
              <w:t>55 500</w:t>
            </w:r>
          </w:p>
        </w:tc>
      </w:tr>
      <w:tr w:rsidR="000513CD" w:rsidRPr="001A69B5" w14:paraId="78E765C6" w14:textId="77777777" w:rsidTr="003405E6">
        <w:trPr>
          <w:trHeight w:val="380"/>
        </w:trPr>
        <w:tc>
          <w:tcPr>
            <w:tcW w:w="5320" w:type="dxa"/>
          </w:tcPr>
          <w:p w14:paraId="7A8B4417" w14:textId="77777777" w:rsidR="000513CD" w:rsidRPr="001A69B5" w:rsidRDefault="0009509B" w:rsidP="001A69B5">
            <w:r w:rsidRPr="001A69B5">
              <w:t>Andre forhold</w:t>
            </w:r>
          </w:p>
        </w:tc>
        <w:tc>
          <w:tcPr>
            <w:tcW w:w="1400" w:type="dxa"/>
          </w:tcPr>
          <w:p w14:paraId="4BC01B3E" w14:textId="77777777" w:rsidR="000513CD" w:rsidRPr="001A69B5" w:rsidRDefault="0009509B" w:rsidP="001A69B5">
            <w:r w:rsidRPr="001A69B5">
              <w:t>11 891</w:t>
            </w:r>
          </w:p>
        </w:tc>
        <w:tc>
          <w:tcPr>
            <w:tcW w:w="1400" w:type="dxa"/>
          </w:tcPr>
          <w:p w14:paraId="23E20127" w14:textId="77777777" w:rsidR="000513CD" w:rsidRPr="001A69B5" w:rsidRDefault="0009509B" w:rsidP="001A69B5">
            <w:r w:rsidRPr="001A69B5">
              <w:t>5 000</w:t>
            </w:r>
          </w:p>
        </w:tc>
        <w:tc>
          <w:tcPr>
            <w:tcW w:w="1400" w:type="dxa"/>
          </w:tcPr>
          <w:p w14:paraId="3052F0AA" w14:textId="77777777" w:rsidR="000513CD" w:rsidRPr="001A69B5" w:rsidRDefault="0009509B" w:rsidP="001A69B5">
            <w:r w:rsidRPr="001A69B5">
              <w:t>5 000</w:t>
            </w:r>
          </w:p>
        </w:tc>
      </w:tr>
      <w:tr w:rsidR="000513CD" w:rsidRPr="001A69B5" w14:paraId="0C5720E4" w14:textId="77777777" w:rsidTr="003405E6">
        <w:trPr>
          <w:trHeight w:val="380"/>
        </w:trPr>
        <w:tc>
          <w:tcPr>
            <w:tcW w:w="5320" w:type="dxa"/>
          </w:tcPr>
          <w:p w14:paraId="603849B9" w14:textId="77777777" w:rsidR="000513CD" w:rsidRPr="001A69B5" w:rsidRDefault="0009509B" w:rsidP="001A69B5">
            <w:r w:rsidRPr="001A69B5">
              <w:t>Sum</w:t>
            </w:r>
          </w:p>
        </w:tc>
        <w:tc>
          <w:tcPr>
            <w:tcW w:w="1400" w:type="dxa"/>
          </w:tcPr>
          <w:p w14:paraId="6A713484" w14:textId="77777777" w:rsidR="000513CD" w:rsidRPr="001A69B5" w:rsidRDefault="0009509B" w:rsidP="001A69B5">
            <w:r w:rsidRPr="001A69B5">
              <w:t>534 487</w:t>
            </w:r>
          </w:p>
        </w:tc>
        <w:tc>
          <w:tcPr>
            <w:tcW w:w="1400" w:type="dxa"/>
          </w:tcPr>
          <w:p w14:paraId="13F8A4E4" w14:textId="77777777" w:rsidR="000513CD" w:rsidRPr="001A69B5" w:rsidRDefault="0009509B" w:rsidP="001A69B5">
            <w:r w:rsidRPr="001A69B5">
              <w:t>415 500</w:t>
            </w:r>
          </w:p>
        </w:tc>
        <w:tc>
          <w:tcPr>
            <w:tcW w:w="1400" w:type="dxa"/>
          </w:tcPr>
          <w:p w14:paraId="44DA78BF" w14:textId="77777777" w:rsidR="000513CD" w:rsidRPr="001A69B5" w:rsidRDefault="0009509B" w:rsidP="001A69B5">
            <w:r w:rsidRPr="001A69B5">
              <w:t>415 500</w:t>
            </w:r>
          </w:p>
        </w:tc>
      </w:tr>
    </w:tbl>
    <w:p w14:paraId="51AB5890" w14:textId="77777777" w:rsidR="000513CD" w:rsidRPr="001A69B5" w:rsidRDefault="0009509B" w:rsidP="001A69B5">
      <w:r w:rsidRPr="001A69B5">
        <w:t xml:space="preserve">Tap på </w:t>
      </w:r>
      <w:proofErr w:type="spellStart"/>
      <w:r w:rsidRPr="001A69B5">
        <w:t>hovudstolen</w:t>
      </w:r>
      <w:proofErr w:type="spellEnd"/>
      <w:r w:rsidRPr="001A69B5">
        <w:t xml:space="preserve"> er berekna til å </w:t>
      </w:r>
      <w:proofErr w:type="spellStart"/>
      <w:r w:rsidRPr="001A69B5">
        <w:t>vere</w:t>
      </w:r>
      <w:proofErr w:type="spellEnd"/>
      <w:r w:rsidRPr="001A69B5">
        <w:t xml:space="preserve"> 290,9 mill. kroner, </w:t>
      </w:r>
      <w:proofErr w:type="spellStart"/>
      <w:r w:rsidRPr="001A69B5">
        <w:t>medan</w:t>
      </w:r>
      <w:proofErr w:type="spellEnd"/>
      <w:r w:rsidRPr="001A69B5">
        <w:t xml:space="preserve"> tap på renter </w:t>
      </w:r>
      <w:proofErr w:type="spellStart"/>
      <w:r w:rsidRPr="001A69B5">
        <w:t>frå</w:t>
      </w:r>
      <w:proofErr w:type="spellEnd"/>
      <w:r w:rsidRPr="001A69B5">
        <w:t xml:space="preserve"> </w:t>
      </w:r>
      <w:proofErr w:type="spellStart"/>
      <w:r w:rsidRPr="001A69B5">
        <w:t>tidlegare</w:t>
      </w:r>
      <w:proofErr w:type="spellEnd"/>
      <w:r w:rsidRPr="001A69B5">
        <w:t xml:space="preserve"> </w:t>
      </w:r>
      <w:proofErr w:type="spellStart"/>
      <w:r w:rsidRPr="001A69B5">
        <w:t>periodar</w:t>
      </w:r>
      <w:proofErr w:type="spellEnd"/>
      <w:r w:rsidRPr="001A69B5">
        <w:t xml:space="preserve"> er 109,5 mill. kroner i 2022. Årets renter på taps-/kostnadsfordringane er berekna til å </w:t>
      </w:r>
      <w:proofErr w:type="spellStart"/>
      <w:r w:rsidRPr="001A69B5">
        <w:t>vere</w:t>
      </w:r>
      <w:proofErr w:type="spellEnd"/>
      <w:r w:rsidRPr="001A69B5">
        <w:t xml:space="preserve"> 15,2 mill. kroner i 2022.</w:t>
      </w:r>
    </w:p>
    <w:p w14:paraId="35715C1D" w14:textId="77777777" w:rsidR="000513CD" w:rsidRPr="001A69B5" w:rsidRDefault="0009509B" w:rsidP="001A69B5">
      <w:proofErr w:type="spellStart"/>
      <w:r w:rsidRPr="001A69B5">
        <w:t>Personar</w:t>
      </w:r>
      <w:proofErr w:type="spellEnd"/>
      <w:r w:rsidRPr="001A69B5">
        <w:t xml:space="preserve"> som </w:t>
      </w:r>
      <w:proofErr w:type="spellStart"/>
      <w:r w:rsidRPr="001A69B5">
        <w:t>ikkje</w:t>
      </w:r>
      <w:proofErr w:type="spellEnd"/>
      <w:r w:rsidRPr="001A69B5">
        <w:t xml:space="preserve"> har betalt etter tredje varsel om betaling, får lånet førebels overført til SI. Dersom arbeidet til SI fører fram og personen kjem à jour med </w:t>
      </w:r>
      <w:proofErr w:type="spellStart"/>
      <w:r w:rsidRPr="001A69B5">
        <w:t>betalingar</w:t>
      </w:r>
      <w:proofErr w:type="spellEnd"/>
      <w:r w:rsidRPr="001A69B5">
        <w:t xml:space="preserve">, blir saka ført tilbake til Lånekassen. Lånekassen </w:t>
      </w:r>
      <w:proofErr w:type="spellStart"/>
      <w:r w:rsidRPr="001A69B5">
        <w:t>eig</w:t>
      </w:r>
      <w:proofErr w:type="spellEnd"/>
      <w:r w:rsidRPr="001A69B5">
        <w:t xml:space="preserve"> kravet, men SI handterer gjeldsordningssaker i denne perioden. Det er først når lånet blir permanent overført til SI, normalt når gjelda har </w:t>
      </w:r>
      <w:proofErr w:type="spellStart"/>
      <w:r w:rsidRPr="001A69B5">
        <w:t>vore</w:t>
      </w:r>
      <w:proofErr w:type="spellEnd"/>
      <w:r w:rsidRPr="001A69B5">
        <w:t xml:space="preserve"> oppsagd i tre år, at kravet i </w:t>
      </w:r>
      <w:proofErr w:type="spellStart"/>
      <w:r w:rsidRPr="001A69B5">
        <w:t>rekneskapssamanheng</w:t>
      </w:r>
      <w:proofErr w:type="spellEnd"/>
      <w:r w:rsidRPr="001A69B5">
        <w:t xml:space="preserve"> blir overført til SI.</w:t>
      </w:r>
    </w:p>
    <w:p w14:paraId="58E7892B" w14:textId="77777777" w:rsidR="000513CD" w:rsidRPr="001A69B5" w:rsidRDefault="0009509B" w:rsidP="001A69B5">
      <w:proofErr w:type="spellStart"/>
      <w:r w:rsidRPr="001A69B5">
        <w:t>Frå</w:t>
      </w:r>
      <w:proofErr w:type="spellEnd"/>
      <w:r w:rsidRPr="001A69B5">
        <w:t xml:space="preserve"> 1996 til og med 2020 har om lag 71 000 </w:t>
      </w:r>
      <w:proofErr w:type="spellStart"/>
      <w:r w:rsidRPr="001A69B5">
        <w:t>kundar</w:t>
      </w:r>
      <w:proofErr w:type="spellEnd"/>
      <w:r w:rsidRPr="001A69B5">
        <w:t xml:space="preserve"> fått gjelda permanent overført til SI, med </w:t>
      </w:r>
      <w:proofErr w:type="spellStart"/>
      <w:r w:rsidRPr="001A69B5">
        <w:t>eit</w:t>
      </w:r>
      <w:proofErr w:type="spellEnd"/>
      <w:r w:rsidRPr="001A69B5">
        <w:t xml:space="preserve"> samla beløp på 8,8 mrd. kroner. Av dette er det fram til i dag </w:t>
      </w:r>
      <w:proofErr w:type="spellStart"/>
      <w:r w:rsidRPr="001A69B5">
        <w:t>kravd</w:t>
      </w:r>
      <w:proofErr w:type="spellEnd"/>
      <w:r w:rsidRPr="001A69B5">
        <w:t xml:space="preserve"> inn 4,7 mrd. kroner. </w:t>
      </w:r>
      <w:proofErr w:type="spellStart"/>
      <w:r w:rsidRPr="001A69B5">
        <w:t>Innkrevjingsresultatet</w:t>
      </w:r>
      <w:proofErr w:type="spellEnd"/>
      <w:r w:rsidRPr="001A69B5">
        <w:t xml:space="preserve"> i 2020 for permanent overførte utdanningslån var på 227 mill. kroner, </w:t>
      </w:r>
      <w:proofErr w:type="spellStart"/>
      <w:r w:rsidRPr="001A69B5">
        <w:t>medan</w:t>
      </w:r>
      <w:proofErr w:type="spellEnd"/>
      <w:r w:rsidRPr="001A69B5">
        <w:t xml:space="preserve"> det i 2019 var 241 mill. kroner. I 2022 er </w:t>
      </w:r>
      <w:proofErr w:type="spellStart"/>
      <w:r w:rsidRPr="001A69B5">
        <w:t>innkrevjingsresultatet</w:t>
      </w:r>
      <w:proofErr w:type="spellEnd"/>
      <w:r w:rsidRPr="001A69B5">
        <w:t xml:space="preserve"> berekna til å bli 245 mill. kroner. Det blei overført lån permanent </w:t>
      </w:r>
      <w:proofErr w:type="spellStart"/>
      <w:r w:rsidRPr="001A69B5">
        <w:t>frå</w:t>
      </w:r>
      <w:proofErr w:type="spellEnd"/>
      <w:r w:rsidRPr="001A69B5">
        <w:t xml:space="preserve"> Lånekassen til SI på 464 mill. kroner i 2020, mot 329 mill. kroner i 2019. Overføringa til SI i 2022 er berekna til 355 mill. kroner.</w:t>
      </w:r>
    </w:p>
    <w:p w14:paraId="45861F25" w14:textId="77777777" w:rsidR="000513CD" w:rsidRPr="001A69B5" w:rsidRDefault="0009509B" w:rsidP="001A69B5">
      <w:pPr>
        <w:pStyle w:val="b-post"/>
      </w:pPr>
      <w:r w:rsidRPr="001A69B5">
        <w:t xml:space="preserve">Post 90 </w:t>
      </w:r>
      <w:proofErr w:type="spellStart"/>
      <w:r w:rsidRPr="001A69B5">
        <w:t>Auka</w:t>
      </w:r>
      <w:proofErr w:type="spellEnd"/>
      <w:r w:rsidRPr="001A69B5">
        <w:t xml:space="preserve"> lån og rentegjeld, overslagsløyving</w:t>
      </w:r>
    </w:p>
    <w:p w14:paraId="4565B731" w14:textId="77777777" w:rsidR="000513CD" w:rsidRPr="001A69B5" w:rsidRDefault="0009509B" w:rsidP="001A69B5">
      <w:r w:rsidRPr="001A69B5">
        <w:t xml:space="preserve">Løyvinga på posten dekker samla nye utlån </w:t>
      </w:r>
      <w:proofErr w:type="spellStart"/>
      <w:r w:rsidRPr="001A69B5">
        <w:t>frå</w:t>
      </w:r>
      <w:proofErr w:type="spellEnd"/>
      <w:r w:rsidRPr="001A69B5">
        <w:t xml:space="preserve"> Lånekassen i 2022 og berekna renter i løpet av året som </w:t>
      </w:r>
      <w:proofErr w:type="spellStart"/>
      <w:r w:rsidRPr="001A69B5">
        <w:t>ikkje</w:t>
      </w:r>
      <w:proofErr w:type="spellEnd"/>
      <w:r w:rsidRPr="001A69B5">
        <w:t xml:space="preserve"> er betalte ved utgangen av året.</w:t>
      </w:r>
    </w:p>
    <w:p w14:paraId="6A31AA17" w14:textId="77777777" w:rsidR="000513CD" w:rsidRPr="001A69B5" w:rsidRDefault="0009509B" w:rsidP="001A69B5">
      <w:r w:rsidRPr="001A69B5">
        <w:t xml:space="preserve">Nye utlån til </w:t>
      </w:r>
      <w:proofErr w:type="spellStart"/>
      <w:r w:rsidRPr="001A69B5">
        <w:t>kundar</w:t>
      </w:r>
      <w:proofErr w:type="spellEnd"/>
      <w:r w:rsidRPr="001A69B5">
        <w:t xml:space="preserve"> og </w:t>
      </w:r>
      <w:proofErr w:type="spellStart"/>
      <w:r w:rsidRPr="001A69B5">
        <w:t>omgjeringar</w:t>
      </w:r>
      <w:proofErr w:type="spellEnd"/>
      <w:r w:rsidRPr="001A69B5">
        <w:t xml:space="preserve"> av stipend til lån er berekna til å </w:t>
      </w:r>
      <w:proofErr w:type="spellStart"/>
      <w:r w:rsidRPr="001A69B5">
        <w:t>utgjere</w:t>
      </w:r>
      <w:proofErr w:type="spellEnd"/>
      <w:r w:rsidRPr="001A69B5">
        <w:t xml:space="preserve"> 34 mrd. kroner, </w:t>
      </w:r>
      <w:proofErr w:type="spellStart"/>
      <w:r w:rsidRPr="001A69B5">
        <w:t>medan</w:t>
      </w:r>
      <w:proofErr w:type="spellEnd"/>
      <w:r w:rsidRPr="001A69B5">
        <w:t xml:space="preserve"> nettoutlån til ubetalte renter er berekna til 922 mill. kroner. Den samla løyvinga på posten blir då 35 mrd. kroner i 2022.</w:t>
      </w:r>
    </w:p>
    <w:p w14:paraId="0E5725A7" w14:textId="77777777" w:rsidR="000513CD" w:rsidRPr="001A69B5" w:rsidRDefault="0009509B" w:rsidP="001A69B5">
      <w:pPr>
        <w:pStyle w:val="b-budkaptit"/>
      </w:pPr>
      <w:r w:rsidRPr="001A69B5">
        <w:t>Kap. 5310 Statens lånekasse for utdanning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234FB7A" w14:textId="77777777" w:rsidTr="003405E6">
        <w:trPr>
          <w:trHeight w:val="640"/>
          <w:hidden/>
        </w:trPr>
        <w:tc>
          <w:tcPr>
            <w:tcW w:w="840" w:type="dxa"/>
          </w:tcPr>
          <w:p w14:paraId="404C1D5B" w14:textId="77777777" w:rsidR="000513CD" w:rsidRPr="001A69B5" w:rsidRDefault="0009509B" w:rsidP="001A69B5">
            <w:pPr>
              <w:pStyle w:val="Tabellnavn"/>
            </w:pPr>
            <w:r w:rsidRPr="001A69B5">
              <w:t>KPAL</w:t>
            </w:r>
          </w:p>
        </w:tc>
        <w:tc>
          <w:tcPr>
            <w:tcW w:w="4800" w:type="dxa"/>
          </w:tcPr>
          <w:p w14:paraId="430F13E9" w14:textId="77777777" w:rsidR="000513CD" w:rsidRPr="001A69B5" w:rsidRDefault="000513CD" w:rsidP="001A69B5">
            <w:pPr>
              <w:pStyle w:val="Tabellnavn"/>
            </w:pPr>
          </w:p>
        </w:tc>
        <w:tc>
          <w:tcPr>
            <w:tcW w:w="1300" w:type="dxa"/>
          </w:tcPr>
          <w:p w14:paraId="347BA20B" w14:textId="77777777" w:rsidR="000513CD" w:rsidRPr="001A69B5" w:rsidRDefault="000513CD" w:rsidP="001A69B5">
            <w:pPr>
              <w:pStyle w:val="Tabellnavn"/>
            </w:pPr>
          </w:p>
        </w:tc>
        <w:tc>
          <w:tcPr>
            <w:tcW w:w="1300" w:type="dxa"/>
          </w:tcPr>
          <w:p w14:paraId="06045605" w14:textId="77777777" w:rsidR="000513CD" w:rsidRPr="001A69B5" w:rsidRDefault="000513CD" w:rsidP="001A69B5">
            <w:pPr>
              <w:pStyle w:val="Tabellnavn"/>
            </w:pPr>
          </w:p>
        </w:tc>
        <w:tc>
          <w:tcPr>
            <w:tcW w:w="1300" w:type="dxa"/>
          </w:tcPr>
          <w:p w14:paraId="6F649F02" w14:textId="77777777" w:rsidR="000513CD" w:rsidRPr="001A69B5" w:rsidRDefault="0009509B" w:rsidP="001A69B5">
            <w:r w:rsidRPr="001A69B5">
              <w:t>(i 1 000 kr)</w:t>
            </w:r>
          </w:p>
        </w:tc>
      </w:tr>
      <w:tr w:rsidR="000513CD" w:rsidRPr="001A69B5" w14:paraId="32CBA041" w14:textId="77777777" w:rsidTr="003405E6">
        <w:trPr>
          <w:trHeight w:val="600"/>
        </w:trPr>
        <w:tc>
          <w:tcPr>
            <w:tcW w:w="840" w:type="dxa"/>
          </w:tcPr>
          <w:p w14:paraId="45A03297" w14:textId="77777777" w:rsidR="000513CD" w:rsidRPr="001A69B5" w:rsidRDefault="0009509B" w:rsidP="001A69B5">
            <w:r w:rsidRPr="001A69B5">
              <w:t>Post</w:t>
            </w:r>
          </w:p>
        </w:tc>
        <w:tc>
          <w:tcPr>
            <w:tcW w:w="4800" w:type="dxa"/>
          </w:tcPr>
          <w:p w14:paraId="2DC19856" w14:textId="77777777" w:rsidR="000513CD" w:rsidRPr="001A69B5" w:rsidRDefault="0009509B" w:rsidP="001A69B5">
            <w:proofErr w:type="spellStart"/>
            <w:r w:rsidRPr="001A69B5">
              <w:t>Nemning</w:t>
            </w:r>
            <w:proofErr w:type="spellEnd"/>
          </w:p>
        </w:tc>
        <w:tc>
          <w:tcPr>
            <w:tcW w:w="1300" w:type="dxa"/>
          </w:tcPr>
          <w:p w14:paraId="76FDDEAD"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04547EF9" w14:textId="77777777" w:rsidR="000513CD" w:rsidRPr="001A69B5" w:rsidRDefault="0009509B" w:rsidP="001A69B5">
            <w:r w:rsidRPr="001A69B5">
              <w:t xml:space="preserve">Saldert </w:t>
            </w:r>
            <w:r w:rsidRPr="001A69B5">
              <w:br/>
              <w:t>budsjett 2021</w:t>
            </w:r>
          </w:p>
        </w:tc>
        <w:tc>
          <w:tcPr>
            <w:tcW w:w="1300" w:type="dxa"/>
          </w:tcPr>
          <w:p w14:paraId="3897CE21" w14:textId="77777777" w:rsidR="000513CD" w:rsidRPr="001A69B5" w:rsidRDefault="0009509B" w:rsidP="001A69B5">
            <w:r w:rsidRPr="001A69B5">
              <w:t xml:space="preserve">Forslag </w:t>
            </w:r>
            <w:r w:rsidRPr="001A69B5">
              <w:br/>
              <w:t>2022</w:t>
            </w:r>
          </w:p>
        </w:tc>
      </w:tr>
      <w:tr w:rsidR="000513CD" w:rsidRPr="001A69B5" w14:paraId="7FA81285" w14:textId="77777777" w:rsidTr="003405E6">
        <w:trPr>
          <w:trHeight w:val="380"/>
        </w:trPr>
        <w:tc>
          <w:tcPr>
            <w:tcW w:w="840" w:type="dxa"/>
          </w:tcPr>
          <w:p w14:paraId="48CFB667" w14:textId="77777777" w:rsidR="000513CD" w:rsidRPr="001A69B5" w:rsidRDefault="0009509B" w:rsidP="001A69B5">
            <w:r w:rsidRPr="001A69B5">
              <w:t>03</w:t>
            </w:r>
          </w:p>
        </w:tc>
        <w:tc>
          <w:tcPr>
            <w:tcW w:w="4800" w:type="dxa"/>
          </w:tcPr>
          <w:p w14:paraId="6395709F" w14:textId="77777777" w:rsidR="000513CD" w:rsidRPr="001A69B5" w:rsidRDefault="0009509B" w:rsidP="001A69B5">
            <w:r w:rsidRPr="001A69B5">
              <w:t>Diverse inntekter</w:t>
            </w:r>
          </w:p>
        </w:tc>
        <w:tc>
          <w:tcPr>
            <w:tcW w:w="1300" w:type="dxa"/>
          </w:tcPr>
          <w:p w14:paraId="770E707B" w14:textId="77777777" w:rsidR="000513CD" w:rsidRPr="001A69B5" w:rsidRDefault="0009509B" w:rsidP="001A69B5">
            <w:r w:rsidRPr="001A69B5">
              <w:t>500</w:t>
            </w:r>
          </w:p>
        </w:tc>
        <w:tc>
          <w:tcPr>
            <w:tcW w:w="1300" w:type="dxa"/>
          </w:tcPr>
          <w:p w14:paraId="7FFE0E06" w14:textId="77777777" w:rsidR="000513CD" w:rsidRPr="001A69B5" w:rsidRDefault="000513CD" w:rsidP="001A69B5"/>
        </w:tc>
        <w:tc>
          <w:tcPr>
            <w:tcW w:w="1300" w:type="dxa"/>
          </w:tcPr>
          <w:p w14:paraId="506CF962" w14:textId="77777777" w:rsidR="000513CD" w:rsidRPr="001A69B5" w:rsidRDefault="000513CD" w:rsidP="001A69B5"/>
        </w:tc>
      </w:tr>
      <w:tr w:rsidR="000513CD" w:rsidRPr="001A69B5" w14:paraId="48F2D99E" w14:textId="77777777" w:rsidTr="003405E6">
        <w:trPr>
          <w:trHeight w:val="380"/>
        </w:trPr>
        <w:tc>
          <w:tcPr>
            <w:tcW w:w="840" w:type="dxa"/>
          </w:tcPr>
          <w:p w14:paraId="6DDB6410" w14:textId="77777777" w:rsidR="000513CD" w:rsidRPr="001A69B5" w:rsidRDefault="0009509B" w:rsidP="001A69B5">
            <w:r w:rsidRPr="001A69B5">
              <w:t>04</w:t>
            </w:r>
          </w:p>
        </w:tc>
        <w:tc>
          <w:tcPr>
            <w:tcW w:w="4800" w:type="dxa"/>
          </w:tcPr>
          <w:p w14:paraId="149A9B72"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300" w:type="dxa"/>
          </w:tcPr>
          <w:p w14:paraId="0A4A31F8" w14:textId="77777777" w:rsidR="000513CD" w:rsidRPr="001A69B5" w:rsidRDefault="0009509B" w:rsidP="001A69B5">
            <w:r w:rsidRPr="001A69B5">
              <w:t>20 488</w:t>
            </w:r>
          </w:p>
        </w:tc>
        <w:tc>
          <w:tcPr>
            <w:tcW w:w="1300" w:type="dxa"/>
          </w:tcPr>
          <w:p w14:paraId="5B6BAA7E" w14:textId="77777777" w:rsidR="000513CD" w:rsidRPr="001A69B5" w:rsidRDefault="0009509B" w:rsidP="001A69B5">
            <w:r w:rsidRPr="001A69B5">
              <w:t>13 000</w:t>
            </w:r>
          </w:p>
        </w:tc>
        <w:tc>
          <w:tcPr>
            <w:tcW w:w="1300" w:type="dxa"/>
          </w:tcPr>
          <w:p w14:paraId="4C7894D7" w14:textId="77777777" w:rsidR="000513CD" w:rsidRPr="001A69B5" w:rsidRDefault="0009509B" w:rsidP="001A69B5">
            <w:r w:rsidRPr="001A69B5">
              <w:t>6 300</w:t>
            </w:r>
          </w:p>
        </w:tc>
      </w:tr>
      <w:tr w:rsidR="000513CD" w:rsidRPr="001A69B5" w14:paraId="27115473" w14:textId="77777777" w:rsidTr="003405E6">
        <w:trPr>
          <w:trHeight w:val="380"/>
        </w:trPr>
        <w:tc>
          <w:tcPr>
            <w:tcW w:w="840" w:type="dxa"/>
          </w:tcPr>
          <w:p w14:paraId="27935040" w14:textId="77777777" w:rsidR="000513CD" w:rsidRPr="001A69B5" w:rsidRDefault="0009509B" w:rsidP="001A69B5">
            <w:r w:rsidRPr="001A69B5">
              <w:t>29</w:t>
            </w:r>
          </w:p>
        </w:tc>
        <w:tc>
          <w:tcPr>
            <w:tcW w:w="4800" w:type="dxa"/>
          </w:tcPr>
          <w:p w14:paraId="597A7686" w14:textId="77777777" w:rsidR="000513CD" w:rsidRPr="001A69B5" w:rsidRDefault="0009509B" w:rsidP="001A69B5">
            <w:r w:rsidRPr="001A69B5">
              <w:t>Termingebyr</w:t>
            </w:r>
          </w:p>
        </w:tc>
        <w:tc>
          <w:tcPr>
            <w:tcW w:w="1300" w:type="dxa"/>
          </w:tcPr>
          <w:p w14:paraId="4A21D343" w14:textId="77777777" w:rsidR="000513CD" w:rsidRPr="001A69B5" w:rsidRDefault="0009509B" w:rsidP="001A69B5">
            <w:r w:rsidRPr="001A69B5">
              <w:t>2 780</w:t>
            </w:r>
          </w:p>
        </w:tc>
        <w:tc>
          <w:tcPr>
            <w:tcW w:w="1300" w:type="dxa"/>
          </w:tcPr>
          <w:p w14:paraId="0EB2905A" w14:textId="77777777" w:rsidR="000513CD" w:rsidRPr="001A69B5" w:rsidRDefault="0009509B" w:rsidP="001A69B5">
            <w:r w:rsidRPr="001A69B5">
              <w:t>3 077</w:t>
            </w:r>
          </w:p>
        </w:tc>
        <w:tc>
          <w:tcPr>
            <w:tcW w:w="1300" w:type="dxa"/>
          </w:tcPr>
          <w:p w14:paraId="73588C75" w14:textId="77777777" w:rsidR="000513CD" w:rsidRPr="001A69B5" w:rsidRDefault="0009509B" w:rsidP="001A69B5">
            <w:r w:rsidRPr="001A69B5">
              <w:t>1 161</w:t>
            </w:r>
          </w:p>
        </w:tc>
      </w:tr>
      <w:tr w:rsidR="000513CD" w:rsidRPr="001A69B5" w14:paraId="68979237" w14:textId="77777777" w:rsidTr="003405E6">
        <w:trPr>
          <w:trHeight w:val="380"/>
        </w:trPr>
        <w:tc>
          <w:tcPr>
            <w:tcW w:w="840" w:type="dxa"/>
          </w:tcPr>
          <w:p w14:paraId="5EE181A3" w14:textId="77777777" w:rsidR="000513CD" w:rsidRPr="001A69B5" w:rsidRDefault="0009509B" w:rsidP="001A69B5">
            <w:r w:rsidRPr="001A69B5">
              <w:t>89</w:t>
            </w:r>
          </w:p>
        </w:tc>
        <w:tc>
          <w:tcPr>
            <w:tcW w:w="4800" w:type="dxa"/>
          </w:tcPr>
          <w:p w14:paraId="0C373D75" w14:textId="77777777" w:rsidR="000513CD" w:rsidRPr="001A69B5" w:rsidRDefault="0009509B" w:rsidP="001A69B5">
            <w:r w:rsidRPr="001A69B5">
              <w:t>Purregebyr</w:t>
            </w:r>
          </w:p>
        </w:tc>
        <w:tc>
          <w:tcPr>
            <w:tcW w:w="1300" w:type="dxa"/>
          </w:tcPr>
          <w:p w14:paraId="3E3D72EB" w14:textId="77777777" w:rsidR="000513CD" w:rsidRPr="001A69B5" w:rsidRDefault="0009509B" w:rsidP="001A69B5">
            <w:r w:rsidRPr="001A69B5">
              <w:t>86 553</w:t>
            </w:r>
          </w:p>
        </w:tc>
        <w:tc>
          <w:tcPr>
            <w:tcW w:w="1300" w:type="dxa"/>
          </w:tcPr>
          <w:p w14:paraId="566E6ACD" w14:textId="77777777" w:rsidR="000513CD" w:rsidRPr="001A69B5" w:rsidRDefault="0009509B" w:rsidP="001A69B5">
            <w:r w:rsidRPr="001A69B5">
              <w:t>103 570</w:t>
            </w:r>
          </w:p>
        </w:tc>
        <w:tc>
          <w:tcPr>
            <w:tcW w:w="1300" w:type="dxa"/>
          </w:tcPr>
          <w:p w14:paraId="6504149C" w14:textId="77777777" w:rsidR="000513CD" w:rsidRPr="001A69B5" w:rsidRDefault="0009509B" w:rsidP="001A69B5">
            <w:r w:rsidRPr="001A69B5">
              <w:t>92 913</w:t>
            </w:r>
          </w:p>
        </w:tc>
      </w:tr>
      <w:tr w:rsidR="000513CD" w:rsidRPr="001A69B5" w14:paraId="09C93BAA" w14:textId="77777777" w:rsidTr="003405E6">
        <w:trPr>
          <w:trHeight w:val="380"/>
        </w:trPr>
        <w:tc>
          <w:tcPr>
            <w:tcW w:w="840" w:type="dxa"/>
          </w:tcPr>
          <w:p w14:paraId="19D13740" w14:textId="77777777" w:rsidR="000513CD" w:rsidRPr="001A69B5" w:rsidRDefault="0009509B" w:rsidP="001A69B5">
            <w:r w:rsidRPr="001A69B5">
              <w:t>90</w:t>
            </w:r>
          </w:p>
        </w:tc>
        <w:tc>
          <w:tcPr>
            <w:tcW w:w="4800" w:type="dxa"/>
          </w:tcPr>
          <w:p w14:paraId="0A4161FA" w14:textId="77777777" w:rsidR="000513CD" w:rsidRPr="001A69B5" w:rsidRDefault="0009509B" w:rsidP="001A69B5">
            <w:r w:rsidRPr="001A69B5">
              <w:t>Redusert lån og rentegjeld</w:t>
            </w:r>
          </w:p>
        </w:tc>
        <w:tc>
          <w:tcPr>
            <w:tcW w:w="1300" w:type="dxa"/>
          </w:tcPr>
          <w:p w14:paraId="0958717D" w14:textId="77777777" w:rsidR="000513CD" w:rsidRPr="001A69B5" w:rsidRDefault="0009509B" w:rsidP="001A69B5">
            <w:r w:rsidRPr="001A69B5">
              <w:t>11 297 492</w:t>
            </w:r>
          </w:p>
        </w:tc>
        <w:tc>
          <w:tcPr>
            <w:tcW w:w="1300" w:type="dxa"/>
          </w:tcPr>
          <w:p w14:paraId="21068EB2" w14:textId="77777777" w:rsidR="000513CD" w:rsidRPr="001A69B5" w:rsidRDefault="0009509B" w:rsidP="001A69B5">
            <w:r w:rsidRPr="001A69B5">
              <w:t>12 365 062</w:t>
            </w:r>
          </w:p>
        </w:tc>
        <w:tc>
          <w:tcPr>
            <w:tcW w:w="1300" w:type="dxa"/>
          </w:tcPr>
          <w:p w14:paraId="139D04AE" w14:textId="77777777" w:rsidR="000513CD" w:rsidRPr="001A69B5" w:rsidRDefault="0009509B" w:rsidP="001A69B5">
            <w:r w:rsidRPr="001A69B5">
              <w:t>12 806 848</w:t>
            </w:r>
          </w:p>
        </w:tc>
      </w:tr>
      <w:tr w:rsidR="000513CD" w:rsidRPr="001A69B5" w14:paraId="1DA68572" w14:textId="77777777" w:rsidTr="003405E6">
        <w:trPr>
          <w:trHeight w:val="380"/>
        </w:trPr>
        <w:tc>
          <w:tcPr>
            <w:tcW w:w="840" w:type="dxa"/>
          </w:tcPr>
          <w:p w14:paraId="0802A1EF" w14:textId="77777777" w:rsidR="000513CD" w:rsidRPr="001A69B5" w:rsidRDefault="0009509B" w:rsidP="001A69B5">
            <w:r w:rsidRPr="001A69B5">
              <w:t>93</w:t>
            </w:r>
          </w:p>
        </w:tc>
        <w:tc>
          <w:tcPr>
            <w:tcW w:w="4800" w:type="dxa"/>
          </w:tcPr>
          <w:p w14:paraId="680AF1A3" w14:textId="77777777" w:rsidR="000513CD" w:rsidRPr="001A69B5" w:rsidRDefault="0009509B" w:rsidP="001A69B5">
            <w:proofErr w:type="spellStart"/>
            <w:r w:rsidRPr="001A69B5">
              <w:t>Omgjering</w:t>
            </w:r>
            <w:proofErr w:type="spellEnd"/>
            <w:r w:rsidRPr="001A69B5">
              <w:t xml:space="preserve"> av utdanningslån til stipend</w:t>
            </w:r>
          </w:p>
        </w:tc>
        <w:tc>
          <w:tcPr>
            <w:tcW w:w="1300" w:type="dxa"/>
          </w:tcPr>
          <w:p w14:paraId="06E4F3AD" w14:textId="77777777" w:rsidR="000513CD" w:rsidRPr="001A69B5" w:rsidRDefault="0009509B" w:rsidP="001A69B5">
            <w:r w:rsidRPr="001A69B5">
              <w:t>7 027 861</w:t>
            </w:r>
          </w:p>
        </w:tc>
        <w:tc>
          <w:tcPr>
            <w:tcW w:w="1300" w:type="dxa"/>
          </w:tcPr>
          <w:p w14:paraId="1864F82F" w14:textId="77777777" w:rsidR="000513CD" w:rsidRPr="001A69B5" w:rsidRDefault="0009509B" w:rsidP="001A69B5">
            <w:r w:rsidRPr="001A69B5">
              <w:t>5 973 912</w:t>
            </w:r>
          </w:p>
        </w:tc>
        <w:tc>
          <w:tcPr>
            <w:tcW w:w="1300" w:type="dxa"/>
          </w:tcPr>
          <w:p w14:paraId="7491EFB9" w14:textId="77777777" w:rsidR="000513CD" w:rsidRPr="001A69B5" w:rsidRDefault="0009509B" w:rsidP="001A69B5">
            <w:r w:rsidRPr="001A69B5">
              <w:t>7 284 547</w:t>
            </w:r>
          </w:p>
        </w:tc>
      </w:tr>
      <w:tr w:rsidR="000513CD" w:rsidRPr="001A69B5" w14:paraId="5BFBC5F2" w14:textId="77777777" w:rsidTr="003405E6">
        <w:trPr>
          <w:trHeight w:val="380"/>
        </w:trPr>
        <w:tc>
          <w:tcPr>
            <w:tcW w:w="840" w:type="dxa"/>
          </w:tcPr>
          <w:p w14:paraId="185A15FF" w14:textId="77777777" w:rsidR="000513CD" w:rsidRPr="001A69B5" w:rsidRDefault="000513CD" w:rsidP="001A69B5"/>
        </w:tc>
        <w:tc>
          <w:tcPr>
            <w:tcW w:w="4800" w:type="dxa"/>
          </w:tcPr>
          <w:p w14:paraId="530A9839" w14:textId="77777777" w:rsidR="000513CD" w:rsidRPr="001A69B5" w:rsidRDefault="0009509B" w:rsidP="001A69B5">
            <w:r w:rsidRPr="001A69B5">
              <w:t>Sum kap. 5310</w:t>
            </w:r>
          </w:p>
        </w:tc>
        <w:tc>
          <w:tcPr>
            <w:tcW w:w="1300" w:type="dxa"/>
          </w:tcPr>
          <w:p w14:paraId="587EB293" w14:textId="77777777" w:rsidR="000513CD" w:rsidRPr="001A69B5" w:rsidRDefault="0009509B" w:rsidP="001A69B5">
            <w:r w:rsidRPr="001A69B5">
              <w:t>18 435 674</w:t>
            </w:r>
          </w:p>
        </w:tc>
        <w:tc>
          <w:tcPr>
            <w:tcW w:w="1300" w:type="dxa"/>
          </w:tcPr>
          <w:p w14:paraId="0F959283" w14:textId="77777777" w:rsidR="000513CD" w:rsidRPr="001A69B5" w:rsidRDefault="0009509B" w:rsidP="001A69B5">
            <w:r w:rsidRPr="001A69B5">
              <w:t>18 458 621</w:t>
            </w:r>
          </w:p>
        </w:tc>
        <w:tc>
          <w:tcPr>
            <w:tcW w:w="1300" w:type="dxa"/>
          </w:tcPr>
          <w:p w14:paraId="78226EA6" w14:textId="77777777" w:rsidR="000513CD" w:rsidRPr="001A69B5" w:rsidRDefault="0009509B" w:rsidP="001A69B5">
            <w:r w:rsidRPr="001A69B5">
              <w:t>20 191 769</w:t>
            </w:r>
          </w:p>
        </w:tc>
      </w:tr>
    </w:tbl>
    <w:p w14:paraId="5E2848D9" w14:textId="77777777" w:rsidR="000513CD" w:rsidRPr="001A69B5" w:rsidRDefault="0009509B" w:rsidP="001A69B5">
      <w:r w:rsidRPr="001A69B5">
        <w:t xml:space="preserve">Kapittelet gjeld inntekter til Lånekassen, i </w:t>
      </w:r>
      <w:proofErr w:type="spellStart"/>
      <w:r w:rsidRPr="001A69B5">
        <w:t>hovudsak</w:t>
      </w:r>
      <w:proofErr w:type="spellEnd"/>
      <w:r w:rsidRPr="001A69B5">
        <w:t xml:space="preserve"> </w:t>
      </w:r>
      <w:proofErr w:type="spellStart"/>
      <w:r w:rsidRPr="001A69B5">
        <w:t>innbetalingar</w:t>
      </w:r>
      <w:proofErr w:type="spellEnd"/>
      <w:r w:rsidRPr="001A69B5">
        <w:t xml:space="preserve"> </w:t>
      </w:r>
      <w:proofErr w:type="spellStart"/>
      <w:r w:rsidRPr="001A69B5">
        <w:t>frå</w:t>
      </w:r>
      <w:proofErr w:type="spellEnd"/>
      <w:r w:rsidRPr="001A69B5">
        <w:t xml:space="preserve"> </w:t>
      </w:r>
      <w:proofErr w:type="spellStart"/>
      <w:r w:rsidRPr="001A69B5">
        <w:t>kundane</w:t>
      </w:r>
      <w:proofErr w:type="spellEnd"/>
      <w:r w:rsidRPr="001A69B5">
        <w:t xml:space="preserve">, innbetaling </w:t>
      </w:r>
      <w:proofErr w:type="spellStart"/>
      <w:r w:rsidRPr="001A69B5">
        <w:t>frå</w:t>
      </w:r>
      <w:proofErr w:type="spellEnd"/>
      <w:r w:rsidRPr="001A69B5">
        <w:t xml:space="preserve"> konverteringsfondet og ulike </w:t>
      </w:r>
      <w:proofErr w:type="spellStart"/>
      <w:r w:rsidRPr="001A69B5">
        <w:t>refusjonar</w:t>
      </w:r>
      <w:proofErr w:type="spellEnd"/>
      <w:r w:rsidRPr="001A69B5">
        <w:t>.</w:t>
      </w:r>
    </w:p>
    <w:p w14:paraId="4A7F931C" w14:textId="77777777" w:rsidR="000513CD" w:rsidRPr="001A69B5" w:rsidRDefault="0009509B" w:rsidP="001A69B5">
      <w:r w:rsidRPr="001A69B5">
        <w:t xml:space="preserve">Post 04 gjeld </w:t>
      </w:r>
      <w:proofErr w:type="spellStart"/>
      <w:r w:rsidRPr="001A69B5">
        <w:t>ettergiving</w:t>
      </w:r>
      <w:proofErr w:type="spellEnd"/>
      <w:r w:rsidRPr="001A69B5">
        <w:t xml:space="preserve"> av utdanningslån for </w:t>
      </w:r>
      <w:proofErr w:type="spellStart"/>
      <w:r w:rsidRPr="001A69B5">
        <w:t>kvotestudentar</w:t>
      </w:r>
      <w:proofErr w:type="spellEnd"/>
      <w:r w:rsidRPr="001A69B5">
        <w:t xml:space="preserve"> </w:t>
      </w:r>
      <w:proofErr w:type="spellStart"/>
      <w:r w:rsidRPr="001A69B5">
        <w:t>frå</w:t>
      </w:r>
      <w:proofErr w:type="spellEnd"/>
      <w:r w:rsidRPr="001A69B5">
        <w:t xml:space="preserve"> utviklingsland som </w:t>
      </w:r>
      <w:proofErr w:type="spellStart"/>
      <w:r w:rsidRPr="001A69B5">
        <w:t>flyttar</w:t>
      </w:r>
      <w:proofErr w:type="spellEnd"/>
      <w:r w:rsidRPr="001A69B5">
        <w:t xml:space="preserve"> til heimlandet og buset seg der varig. Visse </w:t>
      </w:r>
      <w:proofErr w:type="spellStart"/>
      <w:r w:rsidRPr="001A69B5">
        <w:t>innanlandske</w:t>
      </w:r>
      <w:proofErr w:type="spellEnd"/>
      <w:r w:rsidRPr="001A69B5">
        <w:t xml:space="preserve"> kostnader kan etter statistikkdirektivet i OECD bli definerte som </w:t>
      </w:r>
      <w:proofErr w:type="spellStart"/>
      <w:r w:rsidRPr="001A69B5">
        <w:t>offentleg</w:t>
      </w:r>
      <w:proofErr w:type="spellEnd"/>
      <w:r w:rsidRPr="001A69B5">
        <w:t xml:space="preserve"> utviklingshjelp.</w:t>
      </w:r>
    </w:p>
    <w:p w14:paraId="1B3B70B1" w14:textId="77777777" w:rsidR="000513CD" w:rsidRPr="001A69B5" w:rsidRDefault="0009509B" w:rsidP="001A69B5">
      <w:r w:rsidRPr="001A69B5">
        <w:t xml:space="preserve">Post 29 gjeld gebyr for rekning ved terminforfall. </w:t>
      </w:r>
      <w:proofErr w:type="spellStart"/>
      <w:r w:rsidRPr="001A69B5">
        <w:t>Kundar</w:t>
      </w:r>
      <w:proofErr w:type="spellEnd"/>
      <w:r w:rsidRPr="001A69B5">
        <w:t xml:space="preserve"> som </w:t>
      </w:r>
      <w:proofErr w:type="spellStart"/>
      <w:r w:rsidRPr="001A69B5">
        <w:t>nyttar</w:t>
      </w:r>
      <w:proofErr w:type="spellEnd"/>
      <w:r w:rsidRPr="001A69B5">
        <w:t xml:space="preserve"> </w:t>
      </w:r>
      <w:proofErr w:type="spellStart"/>
      <w:r w:rsidRPr="001A69B5">
        <w:t>eFaktura</w:t>
      </w:r>
      <w:proofErr w:type="spellEnd"/>
      <w:r w:rsidRPr="001A69B5">
        <w:t xml:space="preserve"> eller AvtaleGiro, blir </w:t>
      </w:r>
      <w:proofErr w:type="spellStart"/>
      <w:r w:rsidRPr="001A69B5">
        <w:t>ikkje</w:t>
      </w:r>
      <w:proofErr w:type="spellEnd"/>
      <w:r w:rsidRPr="001A69B5">
        <w:t xml:space="preserve"> belasta med rekningsgebyr.</w:t>
      </w:r>
    </w:p>
    <w:p w14:paraId="525EEFC5" w14:textId="77777777" w:rsidR="000513CD" w:rsidRPr="001A69B5" w:rsidRDefault="0009509B" w:rsidP="001A69B5">
      <w:r w:rsidRPr="001A69B5">
        <w:t xml:space="preserve">Post 89 gjeld gebyr på 280 kroner ved første purring og 490 kroner ved andre purring (varsel om </w:t>
      </w:r>
      <w:proofErr w:type="spellStart"/>
      <w:r w:rsidRPr="001A69B5">
        <w:t>oppseiing</w:t>
      </w:r>
      <w:proofErr w:type="spellEnd"/>
      <w:r w:rsidRPr="001A69B5">
        <w:t>).</w:t>
      </w:r>
    </w:p>
    <w:p w14:paraId="1F213E9F" w14:textId="77777777" w:rsidR="000513CD" w:rsidRPr="001A69B5" w:rsidRDefault="0009509B" w:rsidP="001A69B5">
      <w:r w:rsidRPr="001A69B5">
        <w:t xml:space="preserve">Post 90 gjeld innbetalte avdrag og betalte berekna renter </w:t>
      </w:r>
      <w:proofErr w:type="spellStart"/>
      <w:r w:rsidRPr="001A69B5">
        <w:t>frå</w:t>
      </w:r>
      <w:proofErr w:type="spellEnd"/>
      <w:r w:rsidRPr="001A69B5">
        <w:t xml:space="preserve"> </w:t>
      </w:r>
      <w:proofErr w:type="spellStart"/>
      <w:r w:rsidRPr="001A69B5">
        <w:t>tidlegare</w:t>
      </w:r>
      <w:proofErr w:type="spellEnd"/>
      <w:r w:rsidRPr="001A69B5">
        <w:t xml:space="preserve"> år. </w:t>
      </w:r>
      <w:proofErr w:type="spellStart"/>
      <w:r w:rsidRPr="001A69B5">
        <w:t>Avskrivne</w:t>
      </w:r>
      <w:proofErr w:type="spellEnd"/>
      <w:r w:rsidRPr="001A69B5">
        <w:t xml:space="preserve"> og betalte renter er splitta opp i </w:t>
      </w:r>
      <w:proofErr w:type="spellStart"/>
      <w:r w:rsidRPr="001A69B5">
        <w:t>avskrivne</w:t>
      </w:r>
      <w:proofErr w:type="spellEnd"/>
      <w:r w:rsidRPr="001A69B5">
        <w:t xml:space="preserve"> og betalte renter i </w:t>
      </w:r>
      <w:proofErr w:type="spellStart"/>
      <w:r w:rsidRPr="001A69B5">
        <w:t>inneverande</w:t>
      </w:r>
      <w:proofErr w:type="spellEnd"/>
      <w:r w:rsidRPr="001A69B5">
        <w:t xml:space="preserve"> og </w:t>
      </w:r>
      <w:proofErr w:type="spellStart"/>
      <w:r w:rsidRPr="001A69B5">
        <w:t>tidlegare</w:t>
      </w:r>
      <w:proofErr w:type="spellEnd"/>
      <w:r w:rsidRPr="001A69B5">
        <w:t xml:space="preserve"> </w:t>
      </w:r>
      <w:proofErr w:type="spellStart"/>
      <w:r w:rsidRPr="001A69B5">
        <w:t>budsjettperiodar</w:t>
      </w:r>
      <w:proofErr w:type="spellEnd"/>
      <w:r w:rsidRPr="001A69B5">
        <w:t>.</w:t>
      </w:r>
    </w:p>
    <w:p w14:paraId="596C1C5F" w14:textId="77777777" w:rsidR="000513CD" w:rsidRPr="001A69B5" w:rsidRDefault="0009509B" w:rsidP="001A69B5">
      <w:r w:rsidRPr="001A69B5">
        <w:t xml:space="preserve">Tilbakebetaling av </w:t>
      </w:r>
      <w:proofErr w:type="spellStart"/>
      <w:r w:rsidRPr="001A69B5">
        <w:t>hovudstolen</w:t>
      </w:r>
      <w:proofErr w:type="spellEnd"/>
      <w:r w:rsidRPr="001A69B5">
        <w:t xml:space="preserve"> er berekna til 10,9 mrd. kroner i 2022. Tilbakebetaling av rentegjeld </w:t>
      </w:r>
      <w:proofErr w:type="spellStart"/>
      <w:r w:rsidRPr="001A69B5">
        <w:t>frå</w:t>
      </w:r>
      <w:proofErr w:type="spellEnd"/>
      <w:r w:rsidRPr="001A69B5">
        <w:t xml:space="preserve"> </w:t>
      </w:r>
      <w:proofErr w:type="spellStart"/>
      <w:r w:rsidRPr="001A69B5">
        <w:t>tidlegare</w:t>
      </w:r>
      <w:proofErr w:type="spellEnd"/>
      <w:r w:rsidRPr="001A69B5">
        <w:t xml:space="preserve"> </w:t>
      </w:r>
      <w:proofErr w:type="spellStart"/>
      <w:r w:rsidRPr="001A69B5">
        <w:t>periodar</w:t>
      </w:r>
      <w:proofErr w:type="spellEnd"/>
      <w:r w:rsidRPr="001A69B5">
        <w:t xml:space="preserve"> er berekna til 646,7 mill. kroner i 2022. Tilbakebetaling </w:t>
      </w:r>
      <w:proofErr w:type="spellStart"/>
      <w:r w:rsidRPr="001A69B5">
        <w:t>frå</w:t>
      </w:r>
      <w:proofErr w:type="spellEnd"/>
      <w:r w:rsidRPr="001A69B5">
        <w:t xml:space="preserve"> taps-/</w:t>
      </w:r>
      <w:proofErr w:type="spellStart"/>
      <w:r w:rsidRPr="001A69B5">
        <w:t>kostnadsløyvingar</w:t>
      </w:r>
      <w:proofErr w:type="spellEnd"/>
      <w:r w:rsidRPr="001A69B5">
        <w:t xml:space="preserve"> </w:t>
      </w:r>
      <w:proofErr w:type="spellStart"/>
      <w:r w:rsidRPr="001A69B5">
        <w:t>utgjer</w:t>
      </w:r>
      <w:proofErr w:type="spellEnd"/>
      <w:r w:rsidRPr="001A69B5">
        <w:t xml:space="preserve"> 1,2 mrd. kroner og </w:t>
      </w:r>
      <w:proofErr w:type="spellStart"/>
      <w:r w:rsidRPr="001A69B5">
        <w:t>omfattar</w:t>
      </w:r>
      <w:proofErr w:type="spellEnd"/>
      <w:r w:rsidRPr="001A69B5">
        <w:t xml:space="preserve"> både </w:t>
      </w:r>
      <w:proofErr w:type="spellStart"/>
      <w:r w:rsidRPr="001A69B5">
        <w:t>hovudstol</w:t>
      </w:r>
      <w:proofErr w:type="spellEnd"/>
      <w:r w:rsidRPr="001A69B5">
        <w:t xml:space="preserve"> og berekna renter </w:t>
      </w:r>
      <w:proofErr w:type="spellStart"/>
      <w:r w:rsidRPr="001A69B5">
        <w:t>frå</w:t>
      </w:r>
      <w:proofErr w:type="spellEnd"/>
      <w:r w:rsidRPr="001A69B5">
        <w:t xml:space="preserve"> </w:t>
      </w:r>
      <w:proofErr w:type="spellStart"/>
      <w:r w:rsidRPr="001A69B5">
        <w:t>tidlegare</w:t>
      </w:r>
      <w:proofErr w:type="spellEnd"/>
      <w:r w:rsidRPr="001A69B5">
        <w:t xml:space="preserve"> </w:t>
      </w:r>
      <w:proofErr w:type="spellStart"/>
      <w:r w:rsidRPr="001A69B5">
        <w:t>periodar</w:t>
      </w:r>
      <w:proofErr w:type="spellEnd"/>
      <w:r w:rsidRPr="001A69B5">
        <w:t>, spesifisert på kap. 2410, post 73 og 74.</w:t>
      </w:r>
    </w:p>
    <w:p w14:paraId="238954B6" w14:textId="77777777" w:rsidR="000513CD" w:rsidRPr="001A69B5" w:rsidRDefault="0009509B" w:rsidP="001A69B5">
      <w:r w:rsidRPr="001A69B5">
        <w:t xml:space="preserve">Post 93 </w:t>
      </w:r>
      <w:proofErr w:type="spellStart"/>
      <w:r w:rsidRPr="001A69B5">
        <w:t>omfattar</w:t>
      </w:r>
      <w:proofErr w:type="spellEnd"/>
      <w:r w:rsidRPr="001A69B5">
        <w:t xml:space="preserve"> innbetaling </w:t>
      </w:r>
      <w:proofErr w:type="spellStart"/>
      <w:r w:rsidRPr="001A69B5">
        <w:t>frå</w:t>
      </w:r>
      <w:proofErr w:type="spellEnd"/>
      <w:r w:rsidRPr="001A69B5">
        <w:t xml:space="preserve"> konverteringsfondet til Lånekassen basert på konvertering av lån til stipend. Sjå omtale under kap. 2410, post 50.</w:t>
      </w:r>
    </w:p>
    <w:p w14:paraId="668388AE" w14:textId="77777777" w:rsidR="000513CD" w:rsidRPr="001A69B5" w:rsidRDefault="0009509B" w:rsidP="001A69B5">
      <w:proofErr w:type="spellStart"/>
      <w:r w:rsidRPr="001A69B5">
        <w:t>Verksemder</w:t>
      </w:r>
      <w:proofErr w:type="spellEnd"/>
      <w:r w:rsidRPr="001A69B5">
        <w:t xml:space="preserve"> med </w:t>
      </w:r>
      <w:proofErr w:type="spellStart"/>
      <w:r w:rsidRPr="001A69B5">
        <w:t>mellomvære</w:t>
      </w:r>
      <w:proofErr w:type="spellEnd"/>
      <w:r w:rsidRPr="001A69B5">
        <w:t xml:space="preserve"> med statskassa vil ha </w:t>
      </w:r>
      <w:proofErr w:type="spellStart"/>
      <w:r w:rsidRPr="001A69B5">
        <w:t>eit</w:t>
      </w:r>
      <w:proofErr w:type="spellEnd"/>
      <w:r w:rsidRPr="001A69B5">
        <w:t xml:space="preserve"> unntak </w:t>
      </w:r>
      <w:proofErr w:type="spellStart"/>
      <w:r w:rsidRPr="001A69B5">
        <w:t>frå</w:t>
      </w:r>
      <w:proofErr w:type="spellEnd"/>
      <w:r w:rsidRPr="001A69B5">
        <w:t xml:space="preserve"> kontantprinsippet, jf. forslag til vedtak XI.</w:t>
      </w:r>
    </w:p>
    <w:p w14:paraId="5F1F6EC0" w14:textId="77777777" w:rsidR="000513CD" w:rsidRPr="001A69B5" w:rsidRDefault="0009509B" w:rsidP="001A69B5">
      <w:pPr>
        <w:pStyle w:val="b-budkaptit"/>
      </w:pPr>
      <w:r w:rsidRPr="001A69B5">
        <w:t xml:space="preserve">Kap. 5617 Renter </w:t>
      </w:r>
      <w:proofErr w:type="spellStart"/>
      <w:r w:rsidRPr="001A69B5">
        <w:t>frå</w:t>
      </w:r>
      <w:proofErr w:type="spellEnd"/>
      <w:r w:rsidRPr="001A69B5">
        <w:t xml:space="preserve"> Statens lånekasse for utdanning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F8B5B7E" w14:textId="77777777" w:rsidTr="003405E6">
        <w:trPr>
          <w:trHeight w:val="640"/>
          <w:hidden/>
        </w:trPr>
        <w:tc>
          <w:tcPr>
            <w:tcW w:w="840" w:type="dxa"/>
          </w:tcPr>
          <w:p w14:paraId="53E89909" w14:textId="77777777" w:rsidR="000513CD" w:rsidRPr="001A69B5" w:rsidRDefault="0009509B" w:rsidP="001A69B5">
            <w:pPr>
              <w:pStyle w:val="Tabellnavn"/>
            </w:pPr>
            <w:r w:rsidRPr="001A69B5">
              <w:t>KPAL</w:t>
            </w:r>
          </w:p>
        </w:tc>
        <w:tc>
          <w:tcPr>
            <w:tcW w:w="4800" w:type="dxa"/>
          </w:tcPr>
          <w:p w14:paraId="1D43CD95" w14:textId="77777777" w:rsidR="000513CD" w:rsidRPr="001A69B5" w:rsidRDefault="000513CD" w:rsidP="001A69B5">
            <w:pPr>
              <w:pStyle w:val="Tabellnavn"/>
            </w:pPr>
          </w:p>
        </w:tc>
        <w:tc>
          <w:tcPr>
            <w:tcW w:w="1300" w:type="dxa"/>
          </w:tcPr>
          <w:p w14:paraId="4D328267" w14:textId="77777777" w:rsidR="000513CD" w:rsidRPr="001A69B5" w:rsidRDefault="000513CD" w:rsidP="001A69B5">
            <w:pPr>
              <w:pStyle w:val="Tabellnavn"/>
            </w:pPr>
          </w:p>
        </w:tc>
        <w:tc>
          <w:tcPr>
            <w:tcW w:w="1300" w:type="dxa"/>
          </w:tcPr>
          <w:p w14:paraId="25C188E1" w14:textId="77777777" w:rsidR="000513CD" w:rsidRPr="001A69B5" w:rsidRDefault="000513CD" w:rsidP="001A69B5">
            <w:pPr>
              <w:pStyle w:val="Tabellnavn"/>
            </w:pPr>
          </w:p>
        </w:tc>
        <w:tc>
          <w:tcPr>
            <w:tcW w:w="1300" w:type="dxa"/>
          </w:tcPr>
          <w:p w14:paraId="0CACE2F4" w14:textId="77777777" w:rsidR="000513CD" w:rsidRPr="001A69B5" w:rsidRDefault="0009509B" w:rsidP="001A69B5">
            <w:r w:rsidRPr="001A69B5">
              <w:t>(i 1 000 kr)</w:t>
            </w:r>
          </w:p>
        </w:tc>
      </w:tr>
      <w:tr w:rsidR="000513CD" w:rsidRPr="001A69B5" w14:paraId="59BD28AA" w14:textId="77777777" w:rsidTr="003405E6">
        <w:trPr>
          <w:trHeight w:val="600"/>
        </w:trPr>
        <w:tc>
          <w:tcPr>
            <w:tcW w:w="840" w:type="dxa"/>
          </w:tcPr>
          <w:p w14:paraId="0041DB1A" w14:textId="77777777" w:rsidR="000513CD" w:rsidRPr="001A69B5" w:rsidRDefault="0009509B" w:rsidP="001A69B5">
            <w:r w:rsidRPr="001A69B5">
              <w:t>Post</w:t>
            </w:r>
          </w:p>
        </w:tc>
        <w:tc>
          <w:tcPr>
            <w:tcW w:w="4800" w:type="dxa"/>
          </w:tcPr>
          <w:p w14:paraId="797F1E41" w14:textId="77777777" w:rsidR="000513CD" w:rsidRPr="001A69B5" w:rsidRDefault="0009509B" w:rsidP="001A69B5">
            <w:proofErr w:type="spellStart"/>
            <w:r w:rsidRPr="001A69B5">
              <w:t>Nemning</w:t>
            </w:r>
            <w:proofErr w:type="spellEnd"/>
          </w:p>
        </w:tc>
        <w:tc>
          <w:tcPr>
            <w:tcW w:w="1300" w:type="dxa"/>
          </w:tcPr>
          <w:p w14:paraId="1CB88B18"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EBCD3BC" w14:textId="77777777" w:rsidR="000513CD" w:rsidRPr="001A69B5" w:rsidRDefault="0009509B" w:rsidP="001A69B5">
            <w:r w:rsidRPr="001A69B5">
              <w:t xml:space="preserve">Saldert </w:t>
            </w:r>
            <w:r w:rsidRPr="001A69B5">
              <w:br/>
              <w:t>budsjett 2021</w:t>
            </w:r>
          </w:p>
        </w:tc>
        <w:tc>
          <w:tcPr>
            <w:tcW w:w="1300" w:type="dxa"/>
          </w:tcPr>
          <w:p w14:paraId="5D13C017" w14:textId="77777777" w:rsidR="000513CD" w:rsidRPr="001A69B5" w:rsidRDefault="0009509B" w:rsidP="001A69B5">
            <w:r w:rsidRPr="001A69B5">
              <w:t xml:space="preserve">Forslag </w:t>
            </w:r>
            <w:r w:rsidRPr="001A69B5">
              <w:br/>
              <w:t>2022</w:t>
            </w:r>
          </w:p>
        </w:tc>
      </w:tr>
      <w:tr w:rsidR="000513CD" w:rsidRPr="001A69B5" w14:paraId="69F913D2" w14:textId="77777777" w:rsidTr="003405E6">
        <w:trPr>
          <w:trHeight w:val="380"/>
        </w:trPr>
        <w:tc>
          <w:tcPr>
            <w:tcW w:w="840" w:type="dxa"/>
          </w:tcPr>
          <w:p w14:paraId="48CDFAB1" w14:textId="77777777" w:rsidR="000513CD" w:rsidRPr="001A69B5" w:rsidRDefault="0009509B" w:rsidP="001A69B5">
            <w:r w:rsidRPr="001A69B5">
              <w:t>80</w:t>
            </w:r>
          </w:p>
        </w:tc>
        <w:tc>
          <w:tcPr>
            <w:tcW w:w="4800" w:type="dxa"/>
          </w:tcPr>
          <w:p w14:paraId="21173896" w14:textId="77777777" w:rsidR="000513CD" w:rsidRPr="001A69B5" w:rsidRDefault="0009509B" w:rsidP="001A69B5">
            <w:r w:rsidRPr="001A69B5">
              <w:t>Renter</w:t>
            </w:r>
          </w:p>
        </w:tc>
        <w:tc>
          <w:tcPr>
            <w:tcW w:w="1300" w:type="dxa"/>
          </w:tcPr>
          <w:p w14:paraId="12E295A2" w14:textId="77777777" w:rsidR="000513CD" w:rsidRPr="001A69B5" w:rsidRDefault="0009509B" w:rsidP="001A69B5">
            <w:r w:rsidRPr="001A69B5">
              <w:t>4 600 541</w:t>
            </w:r>
          </w:p>
        </w:tc>
        <w:tc>
          <w:tcPr>
            <w:tcW w:w="1300" w:type="dxa"/>
          </w:tcPr>
          <w:p w14:paraId="199311BD" w14:textId="77777777" w:rsidR="000513CD" w:rsidRPr="001A69B5" w:rsidRDefault="0009509B" w:rsidP="001A69B5">
            <w:r w:rsidRPr="001A69B5">
              <w:t>2 509 820</w:t>
            </w:r>
          </w:p>
        </w:tc>
        <w:tc>
          <w:tcPr>
            <w:tcW w:w="1300" w:type="dxa"/>
          </w:tcPr>
          <w:p w14:paraId="3A1C47BE" w14:textId="77777777" w:rsidR="000513CD" w:rsidRPr="001A69B5" w:rsidRDefault="0009509B" w:rsidP="001A69B5">
            <w:r w:rsidRPr="001A69B5">
              <w:t>4 795 109</w:t>
            </w:r>
          </w:p>
        </w:tc>
      </w:tr>
      <w:tr w:rsidR="000513CD" w:rsidRPr="001A69B5" w14:paraId="205EEE22" w14:textId="77777777" w:rsidTr="003405E6">
        <w:trPr>
          <w:trHeight w:val="380"/>
        </w:trPr>
        <w:tc>
          <w:tcPr>
            <w:tcW w:w="840" w:type="dxa"/>
          </w:tcPr>
          <w:p w14:paraId="137A4A4A" w14:textId="77777777" w:rsidR="000513CD" w:rsidRPr="001A69B5" w:rsidRDefault="000513CD" w:rsidP="001A69B5"/>
        </w:tc>
        <w:tc>
          <w:tcPr>
            <w:tcW w:w="4800" w:type="dxa"/>
          </w:tcPr>
          <w:p w14:paraId="5580BB0B" w14:textId="77777777" w:rsidR="000513CD" w:rsidRPr="001A69B5" w:rsidRDefault="0009509B" w:rsidP="001A69B5">
            <w:r w:rsidRPr="001A69B5">
              <w:t>Sum kap. 5617</w:t>
            </w:r>
          </w:p>
        </w:tc>
        <w:tc>
          <w:tcPr>
            <w:tcW w:w="1300" w:type="dxa"/>
          </w:tcPr>
          <w:p w14:paraId="46947DBF" w14:textId="77777777" w:rsidR="000513CD" w:rsidRPr="001A69B5" w:rsidRDefault="0009509B" w:rsidP="001A69B5">
            <w:r w:rsidRPr="001A69B5">
              <w:t>4 600 541</w:t>
            </w:r>
          </w:p>
        </w:tc>
        <w:tc>
          <w:tcPr>
            <w:tcW w:w="1300" w:type="dxa"/>
          </w:tcPr>
          <w:p w14:paraId="49A8DFAE" w14:textId="77777777" w:rsidR="000513CD" w:rsidRPr="001A69B5" w:rsidRDefault="0009509B" w:rsidP="001A69B5">
            <w:r w:rsidRPr="001A69B5">
              <w:t>2 509 820</w:t>
            </w:r>
          </w:p>
        </w:tc>
        <w:tc>
          <w:tcPr>
            <w:tcW w:w="1300" w:type="dxa"/>
          </w:tcPr>
          <w:p w14:paraId="6E99E123" w14:textId="77777777" w:rsidR="000513CD" w:rsidRPr="001A69B5" w:rsidRDefault="0009509B" w:rsidP="001A69B5">
            <w:r w:rsidRPr="001A69B5">
              <w:t>4 795 109</w:t>
            </w:r>
          </w:p>
        </w:tc>
      </w:tr>
    </w:tbl>
    <w:p w14:paraId="29209B60" w14:textId="77777777" w:rsidR="000513CD" w:rsidRPr="001A69B5" w:rsidRDefault="0009509B" w:rsidP="001A69B5">
      <w:r w:rsidRPr="001A69B5">
        <w:t xml:space="preserve">Løyvinga på posten gjeld renter til staten for alle utlån til Lånekassens </w:t>
      </w:r>
      <w:proofErr w:type="spellStart"/>
      <w:r w:rsidRPr="001A69B5">
        <w:t>kundar</w:t>
      </w:r>
      <w:proofErr w:type="spellEnd"/>
      <w:r w:rsidRPr="001A69B5">
        <w:t xml:space="preserve">. Dette </w:t>
      </w:r>
      <w:proofErr w:type="spellStart"/>
      <w:r w:rsidRPr="001A69B5">
        <w:t>gjeld</w:t>
      </w:r>
      <w:proofErr w:type="spellEnd"/>
      <w:r w:rsidRPr="001A69B5">
        <w:t xml:space="preserve"> renter som er belasta </w:t>
      </w:r>
      <w:proofErr w:type="spellStart"/>
      <w:r w:rsidRPr="001A69B5">
        <w:t>kundar</w:t>
      </w:r>
      <w:proofErr w:type="spellEnd"/>
      <w:r w:rsidRPr="001A69B5">
        <w:t xml:space="preserve"> i tilbakebetalingsfasen, og renter som er løyvde på </w:t>
      </w:r>
      <w:proofErr w:type="spellStart"/>
      <w:r w:rsidRPr="001A69B5">
        <w:t>tilskotspostar</w:t>
      </w:r>
      <w:proofErr w:type="spellEnd"/>
      <w:r w:rsidRPr="001A69B5">
        <w:t xml:space="preserve"> til å dekke kostnadene til staten på lån som er rentefrie under utdanninga (rentestøtta), og på lån som er </w:t>
      </w:r>
      <w:proofErr w:type="spellStart"/>
      <w:r w:rsidRPr="001A69B5">
        <w:t>avskrivne</w:t>
      </w:r>
      <w:proofErr w:type="spellEnd"/>
      <w:r w:rsidRPr="001A69B5">
        <w:t>.</w:t>
      </w:r>
    </w:p>
    <w:p w14:paraId="62F583EB" w14:textId="77777777" w:rsidR="000513CD" w:rsidRPr="001A69B5" w:rsidRDefault="0009509B" w:rsidP="001A69B5">
      <w:r w:rsidRPr="001A69B5">
        <w:t xml:space="preserve">Brutto rentestøtte er berekna til 1,5 mrd. kroner, </w:t>
      </w:r>
      <w:proofErr w:type="spellStart"/>
      <w:r w:rsidRPr="001A69B5">
        <w:t>medan</w:t>
      </w:r>
      <w:proofErr w:type="spellEnd"/>
      <w:r w:rsidRPr="001A69B5">
        <w:t xml:space="preserve"> opptente og innbetalte renter </w:t>
      </w:r>
      <w:proofErr w:type="spellStart"/>
      <w:r w:rsidRPr="001A69B5">
        <w:t>frå</w:t>
      </w:r>
      <w:proofErr w:type="spellEnd"/>
      <w:r w:rsidRPr="001A69B5">
        <w:t xml:space="preserve"> </w:t>
      </w:r>
      <w:proofErr w:type="spellStart"/>
      <w:r w:rsidRPr="001A69B5">
        <w:t>kundane</w:t>
      </w:r>
      <w:proofErr w:type="spellEnd"/>
      <w:r w:rsidRPr="001A69B5">
        <w:t xml:space="preserve"> er berekna til 2,3 mrd. kroner i 2022. Anslaget for opptente </w:t>
      </w:r>
      <w:proofErr w:type="spellStart"/>
      <w:r w:rsidRPr="001A69B5">
        <w:t>ikkje</w:t>
      </w:r>
      <w:proofErr w:type="spellEnd"/>
      <w:r w:rsidRPr="001A69B5">
        <w:t xml:space="preserve">-betalte renter </w:t>
      </w:r>
      <w:proofErr w:type="spellStart"/>
      <w:r w:rsidRPr="001A69B5">
        <w:t>frå</w:t>
      </w:r>
      <w:proofErr w:type="spellEnd"/>
      <w:r w:rsidRPr="001A69B5">
        <w:t xml:space="preserve"> </w:t>
      </w:r>
      <w:proofErr w:type="spellStart"/>
      <w:r w:rsidRPr="001A69B5">
        <w:t>kundane</w:t>
      </w:r>
      <w:proofErr w:type="spellEnd"/>
      <w:r w:rsidRPr="001A69B5">
        <w:t xml:space="preserve"> er 922 mill. kroner, </w:t>
      </w:r>
      <w:proofErr w:type="spellStart"/>
      <w:r w:rsidRPr="001A69B5">
        <w:t>medan</w:t>
      </w:r>
      <w:proofErr w:type="spellEnd"/>
      <w:r w:rsidRPr="001A69B5">
        <w:t xml:space="preserve"> anslaget for årets renter </w:t>
      </w:r>
      <w:proofErr w:type="spellStart"/>
      <w:r w:rsidRPr="001A69B5">
        <w:t>frå</w:t>
      </w:r>
      <w:proofErr w:type="spellEnd"/>
      <w:r w:rsidRPr="001A69B5">
        <w:t xml:space="preserve"> taps-/</w:t>
      </w:r>
      <w:proofErr w:type="spellStart"/>
      <w:r w:rsidRPr="001A69B5">
        <w:t>kostnadsløyvingar</w:t>
      </w:r>
      <w:proofErr w:type="spellEnd"/>
      <w:r w:rsidRPr="001A69B5">
        <w:t xml:space="preserve"> er 75 mill. kroner i 2022.</w:t>
      </w:r>
    </w:p>
    <w:p w14:paraId="7FD2CA99" w14:textId="77777777" w:rsidR="000513CD" w:rsidRPr="001A69B5" w:rsidRDefault="0009509B" w:rsidP="001A69B5">
      <w:pPr>
        <w:pStyle w:val="b-progkat"/>
      </w:pPr>
      <w:r w:rsidRPr="001A69B5">
        <w:t xml:space="preserve">Programkategori 07.90 Integrering og </w:t>
      </w:r>
      <w:proofErr w:type="spellStart"/>
      <w:r w:rsidRPr="001A69B5">
        <w:t>mangfald</w:t>
      </w:r>
      <w:proofErr w:type="spellEnd"/>
    </w:p>
    <w:p w14:paraId="54B355ED" w14:textId="77777777" w:rsidR="000513CD" w:rsidRPr="001A69B5" w:rsidRDefault="0009509B" w:rsidP="001A69B5">
      <w:pPr>
        <w:pStyle w:val="avsnitt-tittel"/>
      </w:pPr>
      <w:r w:rsidRPr="001A69B5">
        <w:t>Utgifter under programkategori 07.90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412B3405" w14:textId="77777777" w:rsidTr="003405E6">
        <w:trPr>
          <w:trHeight w:val="640"/>
          <w:hidden/>
        </w:trPr>
        <w:tc>
          <w:tcPr>
            <w:tcW w:w="840" w:type="dxa"/>
          </w:tcPr>
          <w:p w14:paraId="7EF45928" w14:textId="77777777" w:rsidR="000513CD" w:rsidRPr="001A69B5" w:rsidRDefault="0009509B" w:rsidP="001A69B5">
            <w:pPr>
              <w:pStyle w:val="Tabellnavn"/>
            </w:pPr>
            <w:r w:rsidRPr="001A69B5">
              <w:t>PIKL</w:t>
            </w:r>
          </w:p>
        </w:tc>
        <w:tc>
          <w:tcPr>
            <w:tcW w:w="3500" w:type="dxa"/>
          </w:tcPr>
          <w:p w14:paraId="7F0D6197" w14:textId="77777777" w:rsidR="000513CD" w:rsidRPr="001A69B5" w:rsidRDefault="000513CD" w:rsidP="001A69B5">
            <w:pPr>
              <w:pStyle w:val="Tabellnavn"/>
            </w:pPr>
          </w:p>
        </w:tc>
        <w:tc>
          <w:tcPr>
            <w:tcW w:w="1300" w:type="dxa"/>
          </w:tcPr>
          <w:p w14:paraId="3F65ED0B" w14:textId="77777777" w:rsidR="000513CD" w:rsidRPr="001A69B5" w:rsidRDefault="000513CD" w:rsidP="001A69B5">
            <w:pPr>
              <w:pStyle w:val="Tabellnavn"/>
            </w:pPr>
          </w:p>
        </w:tc>
        <w:tc>
          <w:tcPr>
            <w:tcW w:w="1300" w:type="dxa"/>
          </w:tcPr>
          <w:p w14:paraId="44439D55" w14:textId="77777777" w:rsidR="000513CD" w:rsidRPr="001A69B5" w:rsidRDefault="000513CD" w:rsidP="001A69B5">
            <w:pPr>
              <w:pStyle w:val="Tabellnavn"/>
            </w:pPr>
          </w:p>
        </w:tc>
        <w:tc>
          <w:tcPr>
            <w:tcW w:w="1300" w:type="dxa"/>
          </w:tcPr>
          <w:p w14:paraId="70F793A7" w14:textId="77777777" w:rsidR="000513CD" w:rsidRPr="001A69B5" w:rsidRDefault="000513CD" w:rsidP="001A69B5">
            <w:pPr>
              <w:pStyle w:val="Tabellnavn"/>
            </w:pPr>
          </w:p>
        </w:tc>
        <w:tc>
          <w:tcPr>
            <w:tcW w:w="1300" w:type="dxa"/>
          </w:tcPr>
          <w:p w14:paraId="64E85C56" w14:textId="77777777" w:rsidR="000513CD" w:rsidRPr="001A69B5" w:rsidRDefault="0009509B" w:rsidP="001A69B5">
            <w:r w:rsidRPr="001A69B5">
              <w:t>(i 1 000 kr)</w:t>
            </w:r>
          </w:p>
        </w:tc>
      </w:tr>
      <w:tr w:rsidR="000513CD" w:rsidRPr="001A69B5" w14:paraId="3A98A5FA" w14:textId="77777777" w:rsidTr="003405E6">
        <w:trPr>
          <w:trHeight w:val="600"/>
        </w:trPr>
        <w:tc>
          <w:tcPr>
            <w:tcW w:w="840" w:type="dxa"/>
          </w:tcPr>
          <w:p w14:paraId="3177896C" w14:textId="77777777" w:rsidR="000513CD" w:rsidRPr="001A69B5" w:rsidRDefault="0009509B" w:rsidP="001A69B5">
            <w:r w:rsidRPr="001A69B5">
              <w:t>Kap.</w:t>
            </w:r>
          </w:p>
        </w:tc>
        <w:tc>
          <w:tcPr>
            <w:tcW w:w="3500" w:type="dxa"/>
          </w:tcPr>
          <w:p w14:paraId="51DFB366" w14:textId="77777777" w:rsidR="000513CD" w:rsidRPr="001A69B5" w:rsidRDefault="0009509B" w:rsidP="001A69B5">
            <w:proofErr w:type="spellStart"/>
            <w:r w:rsidRPr="001A69B5">
              <w:t>Nemning</w:t>
            </w:r>
            <w:proofErr w:type="spellEnd"/>
          </w:p>
        </w:tc>
        <w:tc>
          <w:tcPr>
            <w:tcW w:w="1300" w:type="dxa"/>
          </w:tcPr>
          <w:p w14:paraId="0DF22E9E"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EF31FB8" w14:textId="77777777" w:rsidR="000513CD" w:rsidRPr="001A69B5" w:rsidRDefault="0009509B" w:rsidP="001A69B5">
            <w:r w:rsidRPr="001A69B5">
              <w:t xml:space="preserve">Saldert </w:t>
            </w:r>
            <w:r w:rsidRPr="001A69B5">
              <w:br/>
              <w:t>budsjett 2021</w:t>
            </w:r>
          </w:p>
        </w:tc>
        <w:tc>
          <w:tcPr>
            <w:tcW w:w="1300" w:type="dxa"/>
          </w:tcPr>
          <w:p w14:paraId="701491C9" w14:textId="77777777" w:rsidR="000513CD" w:rsidRPr="001A69B5" w:rsidRDefault="0009509B" w:rsidP="001A69B5">
            <w:r w:rsidRPr="001A69B5">
              <w:t>Forslag</w:t>
            </w:r>
            <w:r w:rsidRPr="001A69B5">
              <w:br/>
              <w:t xml:space="preserve"> 2022</w:t>
            </w:r>
          </w:p>
        </w:tc>
        <w:tc>
          <w:tcPr>
            <w:tcW w:w="1300" w:type="dxa"/>
          </w:tcPr>
          <w:p w14:paraId="6029B1D8" w14:textId="77777777" w:rsidR="000513CD" w:rsidRPr="001A69B5" w:rsidRDefault="0009509B" w:rsidP="001A69B5">
            <w:r w:rsidRPr="001A69B5">
              <w:t xml:space="preserve">Endring </w:t>
            </w:r>
            <w:r w:rsidRPr="001A69B5">
              <w:br/>
              <w:t>i pst.</w:t>
            </w:r>
          </w:p>
        </w:tc>
      </w:tr>
      <w:tr w:rsidR="000513CD" w:rsidRPr="001A69B5" w14:paraId="5EC9005C" w14:textId="77777777" w:rsidTr="003405E6">
        <w:trPr>
          <w:trHeight w:val="640"/>
        </w:trPr>
        <w:tc>
          <w:tcPr>
            <w:tcW w:w="840" w:type="dxa"/>
          </w:tcPr>
          <w:p w14:paraId="0D2440FD" w14:textId="77777777" w:rsidR="000513CD" w:rsidRPr="001A69B5" w:rsidRDefault="0009509B" w:rsidP="001A69B5">
            <w:r w:rsidRPr="001A69B5">
              <w:t>290</w:t>
            </w:r>
          </w:p>
        </w:tc>
        <w:tc>
          <w:tcPr>
            <w:tcW w:w="3500" w:type="dxa"/>
          </w:tcPr>
          <w:p w14:paraId="42DDE33B" w14:textId="77777777" w:rsidR="000513CD" w:rsidRPr="001A69B5" w:rsidRDefault="0009509B" w:rsidP="001A69B5">
            <w:r w:rsidRPr="001A69B5">
              <w:t xml:space="preserve">Integrerings- og </w:t>
            </w:r>
            <w:proofErr w:type="spellStart"/>
            <w:r w:rsidRPr="001A69B5">
              <w:t>mangfaldsdirektoratet</w:t>
            </w:r>
            <w:proofErr w:type="spellEnd"/>
          </w:p>
        </w:tc>
        <w:tc>
          <w:tcPr>
            <w:tcW w:w="1300" w:type="dxa"/>
          </w:tcPr>
          <w:p w14:paraId="5563268C" w14:textId="77777777" w:rsidR="000513CD" w:rsidRPr="001A69B5" w:rsidRDefault="0009509B" w:rsidP="001A69B5">
            <w:r w:rsidRPr="001A69B5">
              <w:t>264 058</w:t>
            </w:r>
          </w:p>
        </w:tc>
        <w:tc>
          <w:tcPr>
            <w:tcW w:w="1300" w:type="dxa"/>
          </w:tcPr>
          <w:p w14:paraId="57CABA13" w14:textId="77777777" w:rsidR="000513CD" w:rsidRPr="001A69B5" w:rsidRDefault="0009509B" w:rsidP="001A69B5">
            <w:r w:rsidRPr="001A69B5">
              <w:t>305 591</w:t>
            </w:r>
          </w:p>
        </w:tc>
        <w:tc>
          <w:tcPr>
            <w:tcW w:w="1300" w:type="dxa"/>
          </w:tcPr>
          <w:p w14:paraId="1751565A" w14:textId="77777777" w:rsidR="000513CD" w:rsidRPr="001A69B5" w:rsidRDefault="0009509B" w:rsidP="001A69B5">
            <w:r w:rsidRPr="001A69B5">
              <w:t>305 563</w:t>
            </w:r>
          </w:p>
        </w:tc>
        <w:tc>
          <w:tcPr>
            <w:tcW w:w="1300" w:type="dxa"/>
          </w:tcPr>
          <w:p w14:paraId="266A804E" w14:textId="77777777" w:rsidR="000513CD" w:rsidRPr="001A69B5" w:rsidRDefault="0009509B" w:rsidP="001A69B5">
            <w:r w:rsidRPr="001A69B5">
              <w:t>0,0</w:t>
            </w:r>
          </w:p>
        </w:tc>
      </w:tr>
      <w:tr w:rsidR="000513CD" w:rsidRPr="001A69B5" w14:paraId="0D0C692D" w14:textId="77777777" w:rsidTr="003405E6">
        <w:trPr>
          <w:trHeight w:val="640"/>
        </w:trPr>
        <w:tc>
          <w:tcPr>
            <w:tcW w:w="840" w:type="dxa"/>
          </w:tcPr>
          <w:p w14:paraId="601FA2F6" w14:textId="77777777" w:rsidR="000513CD" w:rsidRPr="001A69B5" w:rsidRDefault="0009509B" w:rsidP="001A69B5">
            <w:r w:rsidRPr="001A69B5">
              <w:t>291</w:t>
            </w:r>
          </w:p>
        </w:tc>
        <w:tc>
          <w:tcPr>
            <w:tcW w:w="3500" w:type="dxa"/>
          </w:tcPr>
          <w:p w14:paraId="38BB9388"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300" w:type="dxa"/>
          </w:tcPr>
          <w:p w14:paraId="0F178BEC" w14:textId="77777777" w:rsidR="000513CD" w:rsidRPr="001A69B5" w:rsidRDefault="0009509B" w:rsidP="001A69B5">
            <w:r w:rsidRPr="001A69B5">
              <w:t>8 596 274</w:t>
            </w:r>
          </w:p>
        </w:tc>
        <w:tc>
          <w:tcPr>
            <w:tcW w:w="1300" w:type="dxa"/>
          </w:tcPr>
          <w:p w14:paraId="155F831A" w14:textId="77777777" w:rsidR="000513CD" w:rsidRPr="001A69B5" w:rsidRDefault="0009509B" w:rsidP="001A69B5">
            <w:r w:rsidRPr="001A69B5">
              <w:t>7 634 210</w:t>
            </w:r>
          </w:p>
        </w:tc>
        <w:tc>
          <w:tcPr>
            <w:tcW w:w="1300" w:type="dxa"/>
          </w:tcPr>
          <w:p w14:paraId="0C352FED" w14:textId="77777777" w:rsidR="000513CD" w:rsidRPr="001A69B5" w:rsidRDefault="0009509B" w:rsidP="001A69B5">
            <w:r w:rsidRPr="001A69B5">
              <w:t>6 196 893</w:t>
            </w:r>
          </w:p>
        </w:tc>
        <w:tc>
          <w:tcPr>
            <w:tcW w:w="1300" w:type="dxa"/>
          </w:tcPr>
          <w:p w14:paraId="6F7C4267" w14:textId="77777777" w:rsidR="000513CD" w:rsidRPr="001A69B5" w:rsidRDefault="0009509B" w:rsidP="001A69B5">
            <w:r w:rsidRPr="001A69B5">
              <w:t>–18,8</w:t>
            </w:r>
          </w:p>
        </w:tc>
      </w:tr>
      <w:tr w:rsidR="000513CD" w:rsidRPr="001A69B5" w14:paraId="3FC39B11" w14:textId="77777777" w:rsidTr="003405E6">
        <w:trPr>
          <w:trHeight w:val="640"/>
        </w:trPr>
        <w:tc>
          <w:tcPr>
            <w:tcW w:w="840" w:type="dxa"/>
          </w:tcPr>
          <w:p w14:paraId="302B8B49" w14:textId="77777777" w:rsidR="000513CD" w:rsidRPr="001A69B5" w:rsidRDefault="0009509B" w:rsidP="001A69B5">
            <w:r w:rsidRPr="001A69B5">
              <w:t>292</w:t>
            </w:r>
          </w:p>
        </w:tc>
        <w:tc>
          <w:tcPr>
            <w:tcW w:w="3500" w:type="dxa"/>
          </w:tcPr>
          <w:p w14:paraId="118B423E"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26790C62" w14:textId="77777777" w:rsidR="000513CD" w:rsidRPr="001A69B5" w:rsidRDefault="0009509B" w:rsidP="001A69B5">
            <w:r w:rsidRPr="001A69B5">
              <w:t>1 350 526</w:t>
            </w:r>
          </w:p>
        </w:tc>
        <w:tc>
          <w:tcPr>
            <w:tcW w:w="1300" w:type="dxa"/>
          </w:tcPr>
          <w:p w14:paraId="0CDCC680" w14:textId="77777777" w:rsidR="000513CD" w:rsidRPr="001A69B5" w:rsidRDefault="0009509B" w:rsidP="001A69B5">
            <w:r w:rsidRPr="001A69B5">
              <w:t>1 175 860</w:t>
            </w:r>
          </w:p>
        </w:tc>
        <w:tc>
          <w:tcPr>
            <w:tcW w:w="1300" w:type="dxa"/>
          </w:tcPr>
          <w:p w14:paraId="0CB7C723" w14:textId="77777777" w:rsidR="000513CD" w:rsidRPr="001A69B5" w:rsidRDefault="0009509B" w:rsidP="001A69B5">
            <w:r w:rsidRPr="001A69B5">
              <w:t>1 123 565</w:t>
            </w:r>
          </w:p>
        </w:tc>
        <w:tc>
          <w:tcPr>
            <w:tcW w:w="1300" w:type="dxa"/>
          </w:tcPr>
          <w:p w14:paraId="015F4AC2" w14:textId="77777777" w:rsidR="000513CD" w:rsidRPr="001A69B5" w:rsidRDefault="0009509B" w:rsidP="001A69B5">
            <w:r w:rsidRPr="001A69B5">
              <w:t>–4,4</w:t>
            </w:r>
          </w:p>
        </w:tc>
      </w:tr>
      <w:tr w:rsidR="000513CD" w:rsidRPr="001A69B5" w14:paraId="5A670E55" w14:textId="77777777" w:rsidTr="003405E6">
        <w:trPr>
          <w:trHeight w:val="380"/>
        </w:trPr>
        <w:tc>
          <w:tcPr>
            <w:tcW w:w="840" w:type="dxa"/>
          </w:tcPr>
          <w:p w14:paraId="4E20A38F" w14:textId="77777777" w:rsidR="000513CD" w:rsidRPr="001A69B5" w:rsidRDefault="000513CD" w:rsidP="001A69B5"/>
        </w:tc>
        <w:tc>
          <w:tcPr>
            <w:tcW w:w="3500" w:type="dxa"/>
          </w:tcPr>
          <w:p w14:paraId="552F75B9" w14:textId="77777777" w:rsidR="000513CD" w:rsidRPr="001A69B5" w:rsidRDefault="0009509B" w:rsidP="001A69B5">
            <w:r w:rsidRPr="001A69B5">
              <w:t>Sum kategori 07.90</w:t>
            </w:r>
          </w:p>
        </w:tc>
        <w:tc>
          <w:tcPr>
            <w:tcW w:w="1300" w:type="dxa"/>
          </w:tcPr>
          <w:p w14:paraId="18C40CB5" w14:textId="77777777" w:rsidR="000513CD" w:rsidRPr="001A69B5" w:rsidRDefault="0009509B" w:rsidP="001A69B5">
            <w:r w:rsidRPr="001A69B5">
              <w:t>10 210 858</w:t>
            </w:r>
          </w:p>
        </w:tc>
        <w:tc>
          <w:tcPr>
            <w:tcW w:w="1300" w:type="dxa"/>
          </w:tcPr>
          <w:p w14:paraId="34282EB5" w14:textId="77777777" w:rsidR="000513CD" w:rsidRPr="001A69B5" w:rsidRDefault="0009509B" w:rsidP="001A69B5">
            <w:r w:rsidRPr="001A69B5">
              <w:t>9 115 661</w:t>
            </w:r>
          </w:p>
        </w:tc>
        <w:tc>
          <w:tcPr>
            <w:tcW w:w="1300" w:type="dxa"/>
          </w:tcPr>
          <w:p w14:paraId="04949D04" w14:textId="77777777" w:rsidR="000513CD" w:rsidRPr="001A69B5" w:rsidRDefault="0009509B" w:rsidP="001A69B5">
            <w:r w:rsidRPr="001A69B5">
              <w:t>7 626 021</w:t>
            </w:r>
          </w:p>
        </w:tc>
        <w:tc>
          <w:tcPr>
            <w:tcW w:w="1300" w:type="dxa"/>
          </w:tcPr>
          <w:p w14:paraId="54584BF6" w14:textId="77777777" w:rsidR="000513CD" w:rsidRPr="001A69B5" w:rsidRDefault="0009509B" w:rsidP="001A69B5">
            <w:r w:rsidRPr="001A69B5">
              <w:t>–16,3</w:t>
            </w:r>
          </w:p>
        </w:tc>
      </w:tr>
    </w:tbl>
    <w:p w14:paraId="438D2E48" w14:textId="77777777" w:rsidR="000513CD" w:rsidRPr="001A69B5" w:rsidRDefault="0009509B" w:rsidP="001A69B5">
      <w:pPr>
        <w:pStyle w:val="avsnitt-tittel"/>
      </w:pPr>
      <w:r w:rsidRPr="001A69B5">
        <w:t>Inntekter under programkategori 07.90 fordelte på kapittel</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0513CD" w:rsidRPr="001A69B5" w14:paraId="181235A4" w14:textId="77777777" w:rsidTr="003405E6">
        <w:trPr>
          <w:trHeight w:val="640"/>
          <w:hidden/>
        </w:trPr>
        <w:tc>
          <w:tcPr>
            <w:tcW w:w="840" w:type="dxa"/>
          </w:tcPr>
          <w:p w14:paraId="1A3553EE" w14:textId="77777777" w:rsidR="000513CD" w:rsidRPr="001A69B5" w:rsidRDefault="0009509B" w:rsidP="001A69B5">
            <w:pPr>
              <w:pStyle w:val="Tabellnavn"/>
            </w:pPr>
            <w:r w:rsidRPr="001A69B5">
              <w:t>PIKL</w:t>
            </w:r>
          </w:p>
        </w:tc>
        <w:tc>
          <w:tcPr>
            <w:tcW w:w="3500" w:type="dxa"/>
          </w:tcPr>
          <w:p w14:paraId="0AE187CA" w14:textId="77777777" w:rsidR="000513CD" w:rsidRPr="001A69B5" w:rsidRDefault="000513CD" w:rsidP="001A69B5">
            <w:pPr>
              <w:pStyle w:val="Tabellnavn"/>
            </w:pPr>
          </w:p>
        </w:tc>
        <w:tc>
          <w:tcPr>
            <w:tcW w:w="1300" w:type="dxa"/>
          </w:tcPr>
          <w:p w14:paraId="0922F7F3" w14:textId="77777777" w:rsidR="000513CD" w:rsidRPr="001A69B5" w:rsidRDefault="000513CD" w:rsidP="001A69B5">
            <w:pPr>
              <w:pStyle w:val="Tabellnavn"/>
            </w:pPr>
          </w:p>
        </w:tc>
        <w:tc>
          <w:tcPr>
            <w:tcW w:w="1300" w:type="dxa"/>
          </w:tcPr>
          <w:p w14:paraId="1D8ED529" w14:textId="77777777" w:rsidR="000513CD" w:rsidRPr="001A69B5" w:rsidRDefault="000513CD" w:rsidP="001A69B5">
            <w:pPr>
              <w:pStyle w:val="Tabellnavn"/>
            </w:pPr>
          </w:p>
        </w:tc>
        <w:tc>
          <w:tcPr>
            <w:tcW w:w="1300" w:type="dxa"/>
          </w:tcPr>
          <w:p w14:paraId="0B943BFF" w14:textId="77777777" w:rsidR="000513CD" w:rsidRPr="001A69B5" w:rsidRDefault="000513CD" w:rsidP="001A69B5">
            <w:pPr>
              <w:pStyle w:val="Tabellnavn"/>
            </w:pPr>
          </w:p>
        </w:tc>
        <w:tc>
          <w:tcPr>
            <w:tcW w:w="1300" w:type="dxa"/>
          </w:tcPr>
          <w:p w14:paraId="50CE5EA8" w14:textId="77777777" w:rsidR="000513CD" w:rsidRPr="001A69B5" w:rsidRDefault="0009509B" w:rsidP="001A69B5">
            <w:r w:rsidRPr="001A69B5">
              <w:t>(i 1 000 kr)</w:t>
            </w:r>
          </w:p>
        </w:tc>
      </w:tr>
      <w:tr w:rsidR="000513CD" w:rsidRPr="001A69B5" w14:paraId="63F0B4B3" w14:textId="77777777" w:rsidTr="003405E6">
        <w:trPr>
          <w:trHeight w:val="600"/>
        </w:trPr>
        <w:tc>
          <w:tcPr>
            <w:tcW w:w="840" w:type="dxa"/>
          </w:tcPr>
          <w:p w14:paraId="0DA0898E" w14:textId="77777777" w:rsidR="000513CD" w:rsidRPr="001A69B5" w:rsidRDefault="0009509B" w:rsidP="001A69B5">
            <w:r w:rsidRPr="001A69B5">
              <w:t>Kap.</w:t>
            </w:r>
          </w:p>
        </w:tc>
        <w:tc>
          <w:tcPr>
            <w:tcW w:w="3500" w:type="dxa"/>
          </w:tcPr>
          <w:p w14:paraId="62C9D02B" w14:textId="77777777" w:rsidR="000513CD" w:rsidRPr="001A69B5" w:rsidRDefault="0009509B" w:rsidP="001A69B5">
            <w:proofErr w:type="spellStart"/>
            <w:r w:rsidRPr="001A69B5">
              <w:t>Nemning</w:t>
            </w:r>
            <w:proofErr w:type="spellEnd"/>
          </w:p>
        </w:tc>
        <w:tc>
          <w:tcPr>
            <w:tcW w:w="1300" w:type="dxa"/>
          </w:tcPr>
          <w:p w14:paraId="7343FBAD"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121B17EF" w14:textId="77777777" w:rsidR="000513CD" w:rsidRPr="001A69B5" w:rsidRDefault="0009509B" w:rsidP="001A69B5">
            <w:r w:rsidRPr="001A69B5">
              <w:t xml:space="preserve">Saldert </w:t>
            </w:r>
            <w:r w:rsidRPr="001A69B5">
              <w:br/>
              <w:t>budsjett 2021</w:t>
            </w:r>
          </w:p>
        </w:tc>
        <w:tc>
          <w:tcPr>
            <w:tcW w:w="1300" w:type="dxa"/>
          </w:tcPr>
          <w:p w14:paraId="3471D782" w14:textId="77777777" w:rsidR="000513CD" w:rsidRPr="001A69B5" w:rsidRDefault="0009509B" w:rsidP="001A69B5">
            <w:r w:rsidRPr="001A69B5">
              <w:t xml:space="preserve">Forslag </w:t>
            </w:r>
            <w:r w:rsidRPr="001A69B5">
              <w:br/>
              <w:t>2022</w:t>
            </w:r>
          </w:p>
        </w:tc>
        <w:tc>
          <w:tcPr>
            <w:tcW w:w="1300" w:type="dxa"/>
          </w:tcPr>
          <w:p w14:paraId="0E656C19" w14:textId="77777777" w:rsidR="000513CD" w:rsidRPr="001A69B5" w:rsidRDefault="0009509B" w:rsidP="001A69B5">
            <w:r w:rsidRPr="001A69B5">
              <w:t xml:space="preserve">Endring </w:t>
            </w:r>
            <w:r w:rsidRPr="001A69B5">
              <w:br/>
              <w:t>i pst.</w:t>
            </w:r>
          </w:p>
        </w:tc>
      </w:tr>
      <w:tr w:rsidR="000513CD" w:rsidRPr="001A69B5" w14:paraId="7A586DB8" w14:textId="77777777" w:rsidTr="003405E6">
        <w:trPr>
          <w:trHeight w:val="640"/>
        </w:trPr>
        <w:tc>
          <w:tcPr>
            <w:tcW w:w="840" w:type="dxa"/>
          </w:tcPr>
          <w:p w14:paraId="24512B05" w14:textId="77777777" w:rsidR="000513CD" w:rsidRPr="001A69B5" w:rsidRDefault="0009509B" w:rsidP="001A69B5">
            <w:r w:rsidRPr="001A69B5">
              <w:t>3290</w:t>
            </w:r>
          </w:p>
        </w:tc>
        <w:tc>
          <w:tcPr>
            <w:tcW w:w="3500" w:type="dxa"/>
          </w:tcPr>
          <w:p w14:paraId="58EC192F" w14:textId="77777777" w:rsidR="000513CD" w:rsidRPr="001A69B5" w:rsidRDefault="0009509B" w:rsidP="001A69B5">
            <w:r w:rsidRPr="001A69B5">
              <w:t xml:space="preserve">Integrerings- og </w:t>
            </w:r>
            <w:proofErr w:type="spellStart"/>
            <w:r w:rsidRPr="001A69B5">
              <w:t>mangfaldsdirektoratet</w:t>
            </w:r>
            <w:proofErr w:type="spellEnd"/>
          </w:p>
        </w:tc>
        <w:tc>
          <w:tcPr>
            <w:tcW w:w="1300" w:type="dxa"/>
          </w:tcPr>
          <w:p w14:paraId="748F0D04" w14:textId="77777777" w:rsidR="000513CD" w:rsidRPr="001A69B5" w:rsidRDefault="0009509B" w:rsidP="001A69B5">
            <w:r w:rsidRPr="001A69B5">
              <w:t>104</w:t>
            </w:r>
          </w:p>
        </w:tc>
        <w:tc>
          <w:tcPr>
            <w:tcW w:w="1300" w:type="dxa"/>
          </w:tcPr>
          <w:p w14:paraId="2EF356B4" w14:textId="77777777" w:rsidR="000513CD" w:rsidRPr="001A69B5" w:rsidRDefault="000513CD" w:rsidP="001A69B5"/>
        </w:tc>
        <w:tc>
          <w:tcPr>
            <w:tcW w:w="1300" w:type="dxa"/>
          </w:tcPr>
          <w:p w14:paraId="485201CB" w14:textId="77777777" w:rsidR="000513CD" w:rsidRPr="001A69B5" w:rsidRDefault="000513CD" w:rsidP="001A69B5"/>
        </w:tc>
        <w:tc>
          <w:tcPr>
            <w:tcW w:w="1300" w:type="dxa"/>
          </w:tcPr>
          <w:p w14:paraId="0D1BB0C0" w14:textId="77777777" w:rsidR="000513CD" w:rsidRPr="001A69B5" w:rsidRDefault="0009509B" w:rsidP="001A69B5">
            <w:r w:rsidRPr="001A69B5">
              <w:t>0,0</w:t>
            </w:r>
          </w:p>
        </w:tc>
      </w:tr>
      <w:tr w:rsidR="000513CD" w:rsidRPr="001A69B5" w14:paraId="3B22C25D" w14:textId="77777777" w:rsidTr="003405E6">
        <w:trPr>
          <w:trHeight w:val="640"/>
        </w:trPr>
        <w:tc>
          <w:tcPr>
            <w:tcW w:w="840" w:type="dxa"/>
          </w:tcPr>
          <w:p w14:paraId="2D761FFC" w14:textId="77777777" w:rsidR="000513CD" w:rsidRPr="001A69B5" w:rsidRDefault="0009509B" w:rsidP="001A69B5">
            <w:r w:rsidRPr="001A69B5">
              <w:t>3291</w:t>
            </w:r>
          </w:p>
        </w:tc>
        <w:tc>
          <w:tcPr>
            <w:tcW w:w="3500" w:type="dxa"/>
          </w:tcPr>
          <w:p w14:paraId="27B5CF01"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300" w:type="dxa"/>
          </w:tcPr>
          <w:p w14:paraId="04D325A5" w14:textId="77777777" w:rsidR="000513CD" w:rsidRPr="001A69B5" w:rsidRDefault="0009509B" w:rsidP="001A69B5">
            <w:r w:rsidRPr="001A69B5">
              <w:t>2 723</w:t>
            </w:r>
          </w:p>
        </w:tc>
        <w:tc>
          <w:tcPr>
            <w:tcW w:w="1300" w:type="dxa"/>
          </w:tcPr>
          <w:p w14:paraId="3357DAF9" w14:textId="77777777" w:rsidR="000513CD" w:rsidRPr="001A69B5" w:rsidRDefault="0009509B" w:rsidP="001A69B5">
            <w:r w:rsidRPr="001A69B5">
              <w:t>11 582</w:t>
            </w:r>
          </w:p>
        </w:tc>
        <w:tc>
          <w:tcPr>
            <w:tcW w:w="1300" w:type="dxa"/>
          </w:tcPr>
          <w:p w14:paraId="4C78467E" w14:textId="77777777" w:rsidR="000513CD" w:rsidRPr="001A69B5" w:rsidRDefault="0009509B" w:rsidP="001A69B5">
            <w:r w:rsidRPr="001A69B5">
              <w:t>11 883</w:t>
            </w:r>
          </w:p>
        </w:tc>
        <w:tc>
          <w:tcPr>
            <w:tcW w:w="1300" w:type="dxa"/>
          </w:tcPr>
          <w:p w14:paraId="3D3526EA" w14:textId="77777777" w:rsidR="000513CD" w:rsidRPr="001A69B5" w:rsidRDefault="0009509B" w:rsidP="001A69B5">
            <w:r w:rsidRPr="001A69B5">
              <w:t>2,6</w:t>
            </w:r>
          </w:p>
        </w:tc>
      </w:tr>
      <w:tr w:rsidR="000513CD" w:rsidRPr="001A69B5" w14:paraId="551B1771" w14:textId="77777777" w:rsidTr="003405E6">
        <w:trPr>
          <w:trHeight w:val="640"/>
        </w:trPr>
        <w:tc>
          <w:tcPr>
            <w:tcW w:w="840" w:type="dxa"/>
          </w:tcPr>
          <w:p w14:paraId="3F873E14" w14:textId="77777777" w:rsidR="000513CD" w:rsidRPr="001A69B5" w:rsidRDefault="0009509B" w:rsidP="001A69B5">
            <w:r w:rsidRPr="001A69B5">
              <w:t>3292</w:t>
            </w:r>
          </w:p>
        </w:tc>
        <w:tc>
          <w:tcPr>
            <w:tcW w:w="3500" w:type="dxa"/>
          </w:tcPr>
          <w:p w14:paraId="42656C5E"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47FB2997" w14:textId="77777777" w:rsidR="000513CD" w:rsidRPr="001A69B5" w:rsidRDefault="0009509B" w:rsidP="001A69B5">
            <w:r w:rsidRPr="001A69B5">
              <w:t>15 092</w:t>
            </w:r>
          </w:p>
        </w:tc>
        <w:tc>
          <w:tcPr>
            <w:tcW w:w="1300" w:type="dxa"/>
          </w:tcPr>
          <w:p w14:paraId="09775EB9" w14:textId="77777777" w:rsidR="000513CD" w:rsidRPr="001A69B5" w:rsidRDefault="0009509B" w:rsidP="001A69B5">
            <w:r w:rsidRPr="001A69B5">
              <w:t>21 151</w:t>
            </w:r>
          </w:p>
        </w:tc>
        <w:tc>
          <w:tcPr>
            <w:tcW w:w="1300" w:type="dxa"/>
          </w:tcPr>
          <w:p w14:paraId="4379A304" w14:textId="77777777" w:rsidR="000513CD" w:rsidRPr="001A69B5" w:rsidRDefault="0009509B" w:rsidP="001A69B5">
            <w:r w:rsidRPr="001A69B5">
              <w:t>24 543</w:t>
            </w:r>
          </w:p>
        </w:tc>
        <w:tc>
          <w:tcPr>
            <w:tcW w:w="1300" w:type="dxa"/>
          </w:tcPr>
          <w:p w14:paraId="2C6FB90E" w14:textId="77777777" w:rsidR="000513CD" w:rsidRPr="001A69B5" w:rsidRDefault="0009509B" w:rsidP="001A69B5">
            <w:r w:rsidRPr="001A69B5">
              <w:t>16,0</w:t>
            </w:r>
          </w:p>
        </w:tc>
      </w:tr>
      <w:tr w:rsidR="000513CD" w:rsidRPr="001A69B5" w14:paraId="208412C5" w14:textId="77777777" w:rsidTr="003405E6">
        <w:trPr>
          <w:trHeight w:val="380"/>
        </w:trPr>
        <w:tc>
          <w:tcPr>
            <w:tcW w:w="840" w:type="dxa"/>
          </w:tcPr>
          <w:p w14:paraId="0B5F1D3A" w14:textId="77777777" w:rsidR="000513CD" w:rsidRPr="001A69B5" w:rsidRDefault="000513CD" w:rsidP="001A69B5"/>
        </w:tc>
        <w:tc>
          <w:tcPr>
            <w:tcW w:w="3500" w:type="dxa"/>
          </w:tcPr>
          <w:p w14:paraId="5AF0DF02" w14:textId="77777777" w:rsidR="000513CD" w:rsidRPr="001A69B5" w:rsidRDefault="0009509B" w:rsidP="001A69B5">
            <w:r w:rsidRPr="001A69B5">
              <w:t>Sum kategori 07.90</w:t>
            </w:r>
          </w:p>
        </w:tc>
        <w:tc>
          <w:tcPr>
            <w:tcW w:w="1300" w:type="dxa"/>
          </w:tcPr>
          <w:p w14:paraId="65A83E9E" w14:textId="77777777" w:rsidR="000513CD" w:rsidRPr="001A69B5" w:rsidRDefault="0009509B" w:rsidP="001A69B5">
            <w:r w:rsidRPr="001A69B5">
              <w:t>17 919</w:t>
            </w:r>
          </w:p>
        </w:tc>
        <w:tc>
          <w:tcPr>
            <w:tcW w:w="1300" w:type="dxa"/>
          </w:tcPr>
          <w:p w14:paraId="02772D03" w14:textId="77777777" w:rsidR="000513CD" w:rsidRPr="001A69B5" w:rsidRDefault="0009509B" w:rsidP="001A69B5">
            <w:r w:rsidRPr="001A69B5">
              <w:t>32 733</w:t>
            </w:r>
          </w:p>
        </w:tc>
        <w:tc>
          <w:tcPr>
            <w:tcW w:w="1300" w:type="dxa"/>
          </w:tcPr>
          <w:p w14:paraId="31067800" w14:textId="77777777" w:rsidR="000513CD" w:rsidRPr="001A69B5" w:rsidRDefault="0009509B" w:rsidP="001A69B5">
            <w:r w:rsidRPr="001A69B5">
              <w:t>36 426</w:t>
            </w:r>
          </w:p>
        </w:tc>
        <w:tc>
          <w:tcPr>
            <w:tcW w:w="1300" w:type="dxa"/>
          </w:tcPr>
          <w:p w14:paraId="60365C69" w14:textId="77777777" w:rsidR="000513CD" w:rsidRPr="001A69B5" w:rsidRDefault="0009509B" w:rsidP="001A69B5">
            <w:r w:rsidRPr="001A69B5">
              <w:t>11,3</w:t>
            </w:r>
          </w:p>
        </w:tc>
      </w:tr>
    </w:tbl>
    <w:p w14:paraId="3791CF3E" w14:textId="77777777" w:rsidR="000513CD" w:rsidRPr="001A69B5" w:rsidRDefault="0009509B" w:rsidP="001A69B5">
      <w:pPr>
        <w:pStyle w:val="Undertittel"/>
      </w:pPr>
      <w:r w:rsidRPr="001A69B5">
        <w:t>Innleiing</w:t>
      </w:r>
    </w:p>
    <w:p w14:paraId="6FC852F0" w14:textId="77777777" w:rsidR="000513CD" w:rsidRPr="001A69B5" w:rsidRDefault="0009509B" w:rsidP="001A69B5">
      <w:proofErr w:type="spellStart"/>
      <w:r w:rsidRPr="001A69B5">
        <w:t>Hovudmålet</w:t>
      </w:r>
      <w:proofErr w:type="spellEnd"/>
      <w:r w:rsidRPr="001A69B5">
        <w:t xml:space="preserve"> for integreringspolitikken er at </w:t>
      </w:r>
      <w:proofErr w:type="spellStart"/>
      <w:r w:rsidRPr="001A69B5">
        <w:t>fleire</w:t>
      </w:r>
      <w:proofErr w:type="spellEnd"/>
      <w:r w:rsidRPr="001A69B5">
        <w:t xml:space="preserve"> </w:t>
      </w:r>
      <w:proofErr w:type="spellStart"/>
      <w:r w:rsidRPr="001A69B5">
        <w:t>innvandrarar</w:t>
      </w:r>
      <w:proofErr w:type="spellEnd"/>
      <w:r w:rsidRPr="001A69B5">
        <w:t xml:space="preserve"> er i arbeid og </w:t>
      </w:r>
      <w:proofErr w:type="spellStart"/>
      <w:r w:rsidRPr="001A69B5">
        <w:t>deltek</w:t>
      </w:r>
      <w:proofErr w:type="spellEnd"/>
      <w:r w:rsidRPr="001A69B5">
        <w:t xml:space="preserve"> i samfunnslivet. Under covid-19-pandemien har </w:t>
      </w:r>
      <w:proofErr w:type="spellStart"/>
      <w:r w:rsidRPr="001A69B5">
        <w:t>innvandrarar</w:t>
      </w:r>
      <w:proofErr w:type="spellEnd"/>
      <w:r w:rsidRPr="001A69B5">
        <w:t xml:space="preserve"> </w:t>
      </w:r>
      <w:proofErr w:type="spellStart"/>
      <w:r w:rsidRPr="001A69B5">
        <w:t>vore</w:t>
      </w:r>
      <w:proofErr w:type="spellEnd"/>
      <w:r w:rsidRPr="001A69B5">
        <w:t xml:space="preserve"> overrepresenterte blant </w:t>
      </w:r>
      <w:proofErr w:type="spellStart"/>
      <w:r w:rsidRPr="001A69B5">
        <w:t>dei</w:t>
      </w:r>
      <w:proofErr w:type="spellEnd"/>
      <w:r w:rsidRPr="001A69B5">
        <w:t xml:space="preserve"> med påvist smitte og covid-19-relaterte </w:t>
      </w:r>
      <w:proofErr w:type="spellStart"/>
      <w:r w:rsidRPr="001A69B5">
        <w:t>innleggingar</w:t>
      </w:r>
      <w:proofErr w:type="spellEnd"/>
      <w:r w:rsidRPr="001A69B5">
        <w:t xml:space="preserve"> på sjukehus. Denne gruppa har òg </w:t>
      </w:r>
      <w:proofErr w:type="spellStart"/>
      <w:r w:rsidRPr="001A69B5">
        <w:t>vore</w:t>
      </w:r>
      <w:proofErr w:type="spellEnd"/>
      <w:r w:rsidRPr="001A69B5">
        <w:t xml:space="preserve"> hardt råka av sosiale og økonomiske </w:t>
      </w:r>
      <w:proofErr w:type="spellStart"/>
      <w:r w:rsidRPr="001A69B5">
        <w:t>konsekvensar</w:t>
      </w:r>
      <w:proofErr w:type="spellEnd"/>
      <w:r w:rsidRPr="001A69B5">
        <w:t xml:space="preserve"> av covid-19-pandemien. Regjeringa har derfor sett i verk ei rekke tiltak for å målretta informasjonsarbeid og styrke og forlenge </w:t>
      </w:r>
      <w:proofErr w:type="spellStart"/>
      <w:r w:rsidRPr="001A69B5">
        <w:t>eksisterande</w:t>
      </w:r>
      <w:proofErr w:type="spellEnd"/>
      <w:r w:rsidRPr="001A69B5">
        <w:t xml:space="preserve"> </w:t>
      </w:r>
      <w:proofErr w:type="spellStart"/>
      <w:r w:rsidRPr="001A69B5">
        <w:t>kvalifiseringstilbod</w:t>
      </w:r>
      <w:proofErr w:type="spellEnd"/>
      <w:r w:rsidRPr="001A69B5">
        <w:t xml:space="preserve">. Kunnskapsdepartement og Integrerings- og </w:t>
      </w:r>
      <w:proofErr w:type="spellStart"/>
      <w:r w:rsidRPr="001A69B5">
        <w:t>mangfaldsdirektoratet</w:t>
      </w:r>
      <w:proofErr w:type="spellEnd"/>
      <w:r w:rsidRPr="001A69B5">
        <w:t xml:space="preserve"> har i denne perioden hatt ei styrkt </w:t>
      </w:r>
      <w:proofErr w:type="spellStart"/>
      <w:r w:rsidRPr="001A69B5">
        <w:t>pådrivar</w:t>
      </w:r>
      <w:proofErr w:type="spellEnd"/>
      <w:r w:rsidRPr="001A69B5">
        <w:t xml:space="preserve">- og samordningsrolle inn mot andre </w:t>
      </w:r>
      <w:proofErr w:type="spellStart"/>
      <w:r w:rsidRPr="001A69B5">
        <w:t>sektorar</w:t>
      </w:r>
      <w:proofErr w:type="spellEnd"/>
      <w:r w:rsidRPr="001A69B5">
        <w:t xml:space="preserve">. Pandemien har vist kor viktig det er å styrke arbeidet med å etablere likeverdige </w:t>
      </w:r>
      <w:proofErr w:type="spellStart"/>
      <w:r w:rsidRPr="001A69B5">
        <w:t>offentlege</w:t>
      </w:r>
      <w:proofErr w:type="spellEnd"/>
      <w:r w:rsidRPr="001A69B5">
        <w:t xml:space="preserve"> </w:t>
      </w:r>
      <w:proofErr w:type="spellStart"/>
      <w:r w:rsidRPr="001A69B5">
        <w:t>tenester</w:t>
      </w:r>
      <w:proofErr w:type="spellEnd"/>
      <w:r w:rsidRPr="001A69B5">
        <w:t xml:space="preserve">. Sjå </w:t>
      </w:r>
      <w:proofErr w:type="spellStart"/>
      <w:r w:rsidRPr="001A69B5">
        <w:t>nærare</w:t>
      </w:r>
      <w:proofErr w:type="spellEnd"/>
      <w:r w:rsidRPr="001A69B5">
        <w:t xml:space="preserve"> omtale i kap. 11 </w:t>
      </w:r>
      <w:proofErr w:type="spellStart"/>
      <w:r w:rsidRPr="001A69B5">
        <w:t>Konsekvensar</w:t>
      </w:r>
      <w:proofErr w:type="spellEnd"/>
      <w:r w:rsidRPr="001A69B5">
        <w:t xml:space="preserve"> av covid-19-pandemien i kunnskapssektoren og på integreringsfeltet i del III.</w:t>
      </w:r>
    </w:p>
    <w:p w14:paraId="7322C416" w14:textId="77777777" w:rsidR="000513CD" w:rsidRPr="001A69B5" w:rsidRDefault="0009509B" w:rsidP="001A69B5">
      <w:r w:rsidRPr="001A69B5">
        <w:t xml:space="preserve">Utdanning og kompetanse er sentralt for deltaking i arbeids- og samfunnsliv og gir den </w:t>
      </w:r>
      <w:proofErr w:type="spellStart"/>
      <w:r w:rsidRPr="001A69B5">
        <w:t>einskilde</w:t>
      </w:r>
      <w:proofErr w:type="spellEnd"/>
      <w:r w:rsidRPr="001A69B5">
        <w:t xml:space="preserve"> </w:t>
      </w:r>
      <w:proofErr w:type="spellStart"/>
      <w:r w:rsidRPr="001A69B5">
        <w:t>moglegheiter</w:t>
      </w:r>
      <w:proofErr w:type="spellEnd"/>
      <w:r w:rsidRPr="001A69B5">
        <w:t xml:space="preserve"> til å delta og fridom til å </w:t>
      </w:r>
      <w:proofErr w:type="spellStart"/>
      <w:r w:rsidRPr="001A69B5">
        <w:t>velje</w:t>
      </w:r>
      <w:proofErr w:type="spellEnd"/>
      <w:r w:rsidRPr="001A69B5">
        <w:t xml:space="preserve"> </w:t>
      </w:r>
      <w:proofErr w:type="spellStart"/>
      <w:r w:rsidRPr="001A69B5">
        <w:t>eit</w:t>
      </w:r>
      <w:proofErr w:type="spellEnd"/>
      <w:r w:rsidRPr="001A69B5">
        <w:t xml:space="preserve"> godt liv. Departementet har </w:t>
      </w:r>
      <w:proofErr w:type="spellStart"/>
      <w:r w:rsidRPr="001A69B5">
        <w:t>eit</w:t>
      </w:r>
      <w:proofErr w:type="spellEnd"/>
      <w:r w:rsidRPr="001A69B5">
        <w:t xml:space="preserve"> ansvar for å legge til rette for at </w:t>
      </w:r>
      <w:proofErr w:type="spellStart"/>
      <w:r w:rsidRPr="001A69B5">
        <w:t>innvandrarar</w:t>
      </w:r>
      <w:proofErr w:type="spellEnd"/>
      <w:r w:rsidRPr="001A69B5">
        <w:t xml:space="preserve"> kan delta i arbeids- og samfunnsliv, og et </w:t>
      </w:r>
      <w:proofErr w:type="spellStart"/>
      <w:r w:rsidRPr="001A69B5">
        <w:t>særleg</w:t>
      </w:r>
      <w:proofErr w:type="spellEnd"/>
      <w:r w:rsidRPr="001A69B5">
        <w:t xml:space="preserve"> ansvar for å utforme og gjennomføre politikk for </w:t>
      </w:r>
      <w:proofErr w:type="spellStart"/>
      <w:r w:rsidRPr="001A69B5">
        <w:t>busetjing</w:t>
      </w:r>
      <w:proofErr w:type="spellEnd"/>
      <w:r w:rsidRPr="001A69B5">
        <w:t xml:space="preserve"> og kvalifisering for </w:t>
      </w:r>
      <w:proofErr w:type="spellStart"/>
      <w:r w:rsidRPr="001A69B5">
        <w:t>nykomne</w:t>
      </w:r>
      <w:proofErr w:type="spellEnd"/>
      <w:r w:rsidRPr="001A69B5">
        <w:t xml:space="preserve"> </w:t>
      </w:r>
      <w:proofErr w:type="spellStart"/>
      <w:r w:rsidRPr="001A69B5">
        <w:t>flyktningar</w:t>
      </w:r>
      <w:proofErr w:type="spellEnd"/>
      <w:r w:rsidRPr="001A69B5">
        <w:t xml:space="preserve">. Stat, kommune, regionale </w:t>
      </w:r>
      <w:proofErr w:type="spellStart"/>
      <w:r w:rsidRPr="001A69B5">
        <w:t>aktørar</w:t>
      </w:r>
      <w:proofErr w:type="spellEnd"/>
      <w:r w:rsidRPr="001A69B5">
        <w:t xml:space="preserve">, frivillige </w:t>
      </w:r>
      <w:proofErr w:type="spellStart"/>
      <w:r w:rsidRPr="001A69B5">
        <w:t>organisasjonar</w:t>
      </w:r>
      <w:proofErr w:type="spellEnd"/>
      <w:r w:rsidRPr="001A69B5">
        <w:t xml:space="preserve"> og sivilsamfunnet, </w:t>
      </w:r>
      <w:proofErr w:type="spellStart"/>
      <w:r w:rsidRPr="001A69B5">
        <w:t>arbeidsgivarar</w:t>
      </w:r>
      <w:proofErr w:type="spellEnd"/>
      <w:r w:rsidRPr="001A69B5">
        <w:t xml:space="preserve"> og </w:t>
      </w:r>
      <w:proofErr w:type="spellStart"/>
      <w:r w:rsidRPr="001A69B5">
        <w:t>verksemder</w:t>
      </w:r>
      <w:proofErr w:type="spellEnd"/>
      <w:r w:rsidRPr="001A69B5">
        <w:t xml:space="preserve"> er </w:t>
      </w:r>
      <w:proofErr w:type="spellStart"/>
      <w:r w:rsidRPr="001A69B5">
        <w:t>dei</w:t>
      </w:r>
      <w:proofErr w:type="spellEnd"/>
      <w:r w:rsidRPr="001A69B5">
        <w:t xml:space="preserve"> sentrale </w:t>
      </w:r>
      <w:proofErr w:type="spellStart"/>
      <w:r w:rsidRPr="001A69B5">
        <w:t>aktørane</w:t>
      </w:r>
      <w:proofErr w:type="spellEnd"/>
      <w:r w:rsidRPr="001A69B5">
        <w:t xml:space="preserve"> i integreringsarbeidet, og </w:t>
      </w:r>
      <w:proofErr w:type="spellStart"/>
      <w:r w:rsidRPr="001A69B5">
        <w:t>samspelet</w:t>
      </w:r>
      <w:proofErr w:type="spellEnd"/>
      <w:r w:rsidRPr="001A69B5">
        <w:t xml:space="preserve"> mellom </w:t>
      </w:r>
      <w:proofErr w:type="spellStart"/>
      <w:r w:rsidRPr="001A69B5">
        <w:t>desse</w:t>
      </w:r>
      <w:proofErr w:type="spellEnd"/>
      <w:r w:rsidRPr="001A69B5">
        <w:t xml:space="preserve"> </w:t>
      </w:r>
      <w:proofErr w:type="spellStart"/>
      <w:r w:rsidRPr="001A69B5">
        <w:t>aktørane</w:t>
      </w:r>
      <w:proofErr w:type="spellEnd"/>
      <w:r w:rsidRPr="001A69B5">
        <w:t xml:space="preserve"> er </w:t>
      </w:r>
      <w:proofErr w:type="spellStart"/>
      <w:r w:rsidRPr="001A69B5">
        <w:t>avgjerande</w:t>
      </w:r>
      <w:proofErr w:type="spellEnd"/>
      <w:r w:rsidRPr="001A69B5">
        <w:t xml:space="preserve"> for å </w:t>
      </w:r>
      <w:proofErr w:type="spellStart"/>
      <w:r w:rsidRPr="001A69B5">
        <w:t>lykkast</w:t>
      </w:r>
      <w:proofErr w:type="spellEnd"/>
      <w:r w:rsidRPr="001A69B5">
        <w:t>.</w:t>
      </w:r>
    </w:p>
    <w:p w14:paraId="17C9666C" w14:textId="77777777" w:rsidR="000513CD" w:rsidRPr="001A69B5" w:rsidRDefault="0009509B" w:rsidP="001A69B5">
      <w:r w:rsidRPr="001A69B5">
        <w:t xml:space="preserve">Integreringspolitikken </w:t>
      </w:r>
      <w:proofErr w:type="spellStart"/>
      <w:r w:rsidRPr="001A69B5">
        <w:t>famnar</w:t>
      </w:r>
      <w:proofErr w:type="spellEnd"/>
      <w:r w:rsidRPr="001A69B5">
        <w:t xml:space="preserve"> breitt. </w:t>
      </w:r>
      <w:proofErr w:type="spellStart"/>
      <w:r w:rsidRPr="001A69B5">
        <w:t>Innvandrarar</w:t>
      </w:r>
      <w:proofErr w:type="spellEnd"/>
      <w:r w:rsidRPr="001A69B5">
        <w:t xml:space="preserve"> og barna </w:t>
      </w:r>
      <w:proofErr w:type="spellStart"/>
      <w:r w:rsidRPr="001A69B5">
        <w:t>deira</w:t>
      </w:r>
      <w:proofErr w:type="spellEnd"/>
      <w:r w:rsidRPr="001A69B5">
        <w:t xml:space="preserve"> </w:t>
      </w:r>
      <w:proofErr w:type="spellStart"/>
      <w:r w:rsidRPr="001A69B5">
        <w:t>utgjer</w:t>
      </w:r>
      <w:proofErr w:type="spellEnd"/>
      <w:r w:rsidRPr="001A69B5">
        <w:t xml:space="preserve"> </w:t>
      </w:r>
      <w:proofErr w:type="spellStart"/>
      <w:r w:rsidRPr="001A69B5">
        <w:t>no</w:t>
      </w:r>
      <w:proofErr w:type="spellEnd"/>
      <w:r w:rsidRPr="001A69B5">
        <w:t xml:space="preserve"> om lag 1 mill. </w:t>
      </w:r>
      <w:proofErr w:type="spellStart"/>
      <w:r w:rsidRPr="001A69B5">
        <w:t>innbyggarar</w:t>
      </w:r>
      <w:proofErr w:type="spellEnd"/>
      <w:r w:rsidRPr="001A69B5">
        <w:t xml:space="preserve"> i </w:t>
      </w:r>
      <w:proofErr w:type="spellStart"/>
      <w:r w:rsidRPr="001A69B5">
        <w:t>Noreg</w:t>
      </w:r>
      <w:proofErr w:type="spellEnd"/>
      <w:r w:rsidRPr="001A69B5">
        <w:t xml:space="preserve">. Kunnskapsdepartementet har ansvar for regjeringas integreringspolitikk og samordning på tvers av ulike </w:t>
      </w:r>
      <w:proofErr w:type="spellStart"/>
      <w:r w:rsidRPr="001A69B5">
        <w:t>sektorar</w:t>
      </w:r>
      <w:proofErr w:type="spellEnd"/>
      <w:r w:rsidRPr="001A69B5">
        <w:t xml:space="preserve">. Samstundes har alle </w:t>
      </w:r>
      <w:proofErr w:type="spellStart"/>
      <w:r w:rsidRPr="001A69B5">
        <w:t>sektorar</w:t>
      </w:r>
      <w:proofErr w:type="spellEnd"/>
      <w:r w:rsidRPr="001A69B5">
        <w:t xml:space="preserve"> </w:t>
      </w:r>
      <w:proofErr w:type="spellStart"/>
      <w:r w:rsidRPr="001A69B5">
        <w:t>eit</w:t>
      </w:r>
      <w:proofErr w:type="spellEnd"/>
      <w:r w:rsidRPr="001A69B5">
        <w:t xml:space="preserve"> sjølvstendig ansvar for å sikre at </w:t>
      </w:r>
      <w:proofErr w:type="spellStart"/>
      <w:r w:rsidRPr="001A69B5">
        <w:t>deira</w:t>
      </w:r>
      <w:proofErr w:type="spellEnd"/>
      <w:r w:rsidRPr="001A69B5">
        <w:t xml:space="preserve"> politikk og tiltak inkluderer og treffer heile befolkninga, også </w:t>
      </w:r>
      <w:proofErr w:type="spellStart"/>
      <w:r w:rsidRPr="001A69B5">
        <w:t>innvandrarar</w:t>
      </w:r>
      <w:proofErr w:type="spellEnd"/>
      <w:r w:rsidRPr="001A69B5">
        <w:t xml:space="preserve"> og barna </w:t>
      </w:r>
      <w:proofErr w:type="spellStart"/>
      <w:r w:rsidRPr="001A69B5">
        <w:t>deira</w:t>
      </w:r>
      <w:proofErr w:type="spellEnd"/>
      <w:r w:rsidRPr="001A69B5">
        <w:t xml:space="preserve">. Ved </w:t>
      </w:r>
      <w:proofErr w:type="spellStart"/>
      <w:r w:rsidRPr="001A69B5">
        <w:t>språkbarrierar</w:t>
      </w:r>
      <w:proofErr w:type="spellEnd"/>
      <w:r w:rsidRPr="001A69B5">
        <w:t xml:space="preserve"> er tolking nødvendig for å sikre likeverdige </w:t>
      </w:r>
      <w:proofErr w:type="spellStart"/>
      <w:r w:rsidRPr="001A69B5">
        <w:t>tenester</w:t>
      </w:r>
      <w:proofErr w:type="spellEnd"/>
      <w:r w:rsidRPr="001A69B5">
        <w:t xml:space="preserve"> til alle. </w:t>
      </w:r>
      <w:proofErr w:type="spellStart"/>
      <w:r w:rsidRPr="001A69B5">
        <w:t>Integreringsmyndigheitene</w:t>
      </w:r>
      <w:proofErr w:type="spellEnd"/>
      <w:r w:rsidRPr="001A69B5">
        <w:t xml:space="preserve"> har fagansvar for tolking på tvers av </w:t>
      </w:r>
      <w:proofErr w:type="spellStart"/>
      <w:r w:rsidRPr="001A69B5">
        <w:t>sektorar</w:t>
      </w:r>
      <w:proofErr w:type="spellEnd"/>
      <w:r w:rsidRPr="001A69B5">
        <w:t>.</w:t>
      </w:r>
    </w:p>
    <w:p w14:paraId="246AFC67" w14:textId="77777777" w:rsidR="000513CD" w:rsidRPr="001A69B5" w:rsidRDefault="0009509B" w:rsidP="001A69B5">
      <w:r w:rsidRPr="001A69B5">
        <w:t xml:space="preserve">Dei integreringspolitiske måla er nedfelte i strategien som regjeringa la fram i 2018, </w:t>
      </w:r>
      <w:r w:rsidRPr="001A69B5">
        <w:rPr>
          <w:rStyle w:val="kursiv"/>
        </w:rPr>
        <w:t xml:space="preserve">Integrering gjennom kunnskap. </w:t>
      </w:r>
      <w:r w:rsidRPr="001A69B5">
        <w:t xml:space="preserve">Strategien </w:t>
      </w:r>
      <w:proofErr w:type="spellStart"/>
      <w:r w:rsidRPr="001A69B5">
        <w:t>inneheld</w:t>
      </w:r>
      <w:proofErr w:type="spellEnd"/>
      <w:r w:rsidRPr="001A69B5">
        <w:t xml:space="preserve"> ei rekke tiltak som skal bidra til å nå </w:t>
      </w:r>
      <w:proofErr w:type="spellStart"/>
      <w:r w:rsidRPr="001A69B5">
        <w:t>dei</w:t>
      </w:r>
      <w:proofErr w:type="spellEnd"/>
      <w:r w:rsidRPr="001A69B5">
        <w:t xml:space="preserve"> integreringspolitiske måla, og som er </w:t>
      </w:r>
      <w:proofErr w:type="spellStart"/>
      <w:r w:rsidRPr="001A69B5">
        <w:t>førande</w:t>
      </w:r>
      <w:proofErr w:type="spellEnd"/>
      <w:r w:rsidRPr="001A69B5">
        <w:t xml:space="preserve"> for regjeringa ut 2022.</w:t>
      </w:r>
    </w:p>
    <w:p w14:paraId="3761B39D" w14:textId="77777777" w:rsidR="000513CD" w:rsidRPr="001A69B5" w:rsidRDefault="0009509B" w:rsidP="001A69B5">
      <w:r w:rsidRPr="001A69B5">
        <w:t xml:space="preserve">Det blir </w:t>
      </w:r>
      <w:proofErr w:type="spellStart"/>
      <w:r w:rsidRPr="001A69B5">
        <w:t>no</w:t>
      </w:r>
      <w:proofErr w:type="spellEnd"/>
      <w:r w:rsidRPr="001A69B5">
        <w:t xml:space="preserve"> gjennomført </w:t>
      </w:r>
      <w:proofErr w:type="gramStart"/>
      <w:r w:rsidRPr="001A69B5">
        <w:t>ei større integreringsreform</w:t>
      </w:r>
      <w:proofErr w:type="gramEnd"/>
      <w:r w:rsidRPr="001A69B5">
        <w:t xml:space="preserve"> som skal reformere og styrke </w:t>
      </w:r>
      <w:proofErr w:type="spellStart"/>
      <w:r w:rsidRPr="001A69B5">
        <w:t>verkemidla</w:t>
      </w:r>
      <w:proofErr w:type="spellEnd"/>
      <w:r w:rsidRPr="001A69B5">
        <w:t xml:space="preserve"> for å kvalifisere </w:t>
      </w:r>
      <w:proofErr w:type="spellStart"/>
      <w:r w:rsidRPr="001A69B5">
        <w:t>nykomne</w:t>
      </w:r>
      <w:proofErr w:type="spellEnd"/>
      <w:r w:rsidRPr="001A69B5">
        <w:t xml:space="preserve"> </w:t>
      </w:r>
      <w:proofErr w:type="spellStart"/>
      <w:r w:rsidRPr="001A69B5">
        <w:t>flyktningar</w:t>
      </w:r>
      <w:proofErr w:type="spellEnd"/>
      <w:r w:rsidRPr="001A69B5">
        <w:t xml:space="preserve"> og </w:t>
      </w:r>
      <w:proofErr w:type="spellStart"/>
      <w:r w:rsidRPr="001A69B5">
        <w:t>innvandrar</w:t>
      </w:r>
      <w:proofErr w:type="spellEnd"/>
      <w:r w:rsidRPr="001A69B5">
        <w:t xml:space="preserve"> til den norske </w:t>
      </w:r>
      <w:proofErr w:type="spellStart"/>
      <w:r w:rsidRPr="001A69B5">
        <w:t>arbeidsmarknaden</w:t>
      </w:r>
      <w:proofErr w:type="spellEnd"/>
      <w:r w:rsidRPr="001A69B5">
        <w:t xml:space="preserve">. Sentralt for reforma er innføringa av ny </w:t>
      </w:r>
      <w:proofErr w:type="spellStart"/>
      <w:r w:rsidRPr="001A69B5">
        <w:t>integreringslov</w:t>
      </w:r>
      <w:proofErr w:type="spellEnd"/>
      <w:r w:rsidRPr="001A69B5">
        <w:t xml:space="preserve">, standardiserte element til bruk i introduksjonsprogramma i </w:t>
      </w:r>
      <w:proofErr w:type="spellStart"/>
      <w:r w:rsidRPr="001A69B5">
        <w:t>kommunane</w:t>
      </w:r>
      <w:proofErr w:type="spellEnd"/>
      <w:r w:rsidRPr="001A69B5">
        <w:t xml:space="preserve">, og </w:t>
      </w:r>
      <w:proofErr w:type="spellStart"/>
      <w:r w:rsidRPr="001A69B5">
        <w:t>ein</w:t>
      </w:r>
      <w:proofErr w:type="spellEnd"/>
      <w:r w:rsidRPr="001A69B5">
        <w:t xml:space="preserve"> digital fagressurs for introduksjonsprogrammet og utviklinga av nye mål og </w:t>
      </w:r>
      <w:proofErr w:type="spellStart"/>
      <w:r w:rsidRPr="001A69B5">
        <w:t>indikatorar</w:t>
      </w:r>
      <w:proofErr w:type="spellEnd"/>
      <w:r w:rsidRPr="001A69B5">
        <w:t xml:space="preserve"> for å måle gjennomføring, innsats og resultat av reforma.</w:t>
      </w:r>
    </w:p>
    <w:p w14:paraId="3A3470B7" w14:textId="77777777" w:rsidR="000513CD" w:rsidRPr="001A69B5" w:rsidRDefault="0009509B" w:rsidP="001A69B5">
      <w:r w:rsidRPr="001A69B5">
        <w:t xml:space="preserve">Departementet jobbar målretta for å oppnå rask og treffsikker </w:t>
      </w:r>
      <w:proofErr w:type="spellStart"/>
      <w:r w:rsidRPr="001A69B5">
        <w:t>busetjing</w:t>
      </w:r>
      <w:proofErr w:type="spellEnd"/>
      <w:r w:rsidRPr="001A69B5">
        <w:t xml:space="preserve"> av </w:t>
      </w:r>
      <w:proofErr w:type="spellStart"/>
      <w:r w:rsidRPr="001A69B5">
        <w:t>flyktningar</w:t>
      </w:r>
      <w:proofErr w:type="spellEnd"/>
      <w:r w:rsidRPr="001A69B5">
        <w:t xml:space="preserve"> og er også i gang med å gjennomgå </w:t>
      </w:r>
      <w:proofErr w:type="spellStart"/>
      <w:r w:rsidRPr="001A69B5">
        <w:t>busetjingsordninga</w:t>
      </w:r>
      <w:proofErr w:type="spellEnd"/>
      <w:r w:rsidRPr="001A69B5">
        <w:t xml:space="preserve"> for </w:t>
      </w:r>
      <w:proofErr w:type="spellStart"/>
      <w:r w:rsidRPr="001A69B5">
        <w:t>flyktningar</w:t>
      </w:r>
      <w:proofErr w:type="spellEnd"/>
      <w:r w:rsidRPr="001A69B5">
        <w:t>.</w:t>
      </w:r>
    </w:p>
    <w:p w14:paraId="08D4FECA" w14:textId="77777777" w:rsidR="000513CD" w:rsidRPr="001A69B5" w:rsidRDefault="0009509B" w:rsidP="001A69B5">
      <w:r w:rsidRPr="001A69B5">
        <w:t xml:space="preserve">Frivillige </w:t>
      </w:r>
      <w:proofErr w:type="spellStart"/>
      <w:r w:rsidRPr="001A69B5">
        <w:t>organisasjonar</w:t>
      </w:r>
      <w:proofErr w:type="spellEnd"/>
      <w:r w:rsidRPr="001A69B5">
        <w:t xml:space="preserve"> og sivilsamfunnet </w:t>
      </w:r>
      <w:proofErr w:type="spellStart"/>
      <w:r w:rsidRPr="001A69B5">
        <w:t>si</w:t>
      </w:r>
      <w:proofErr w:type="spellEnd"/>
      <w:r w:rsidRPr="001A69B5">
        <w:t xml:space="preserve"> rolle og </w:t>
      </w:r>
      <w:proofErr w:type="spellStart"/>
      <w:r w:rsidRPr="001A69B5">
        <w:t>innverknad</w:t>
      </w:r>
      <w:proofErr w:type="spellEnd"/>
      <w:r w:rsidRPr="001A69B5">
        <w:t xml:space="preserve"> i </w:t>
      </w:r>
      <w:proofErr w:type="spellStart"/>
      <w:r w:rsidRPr="001A69B5">
        <w:t>kvardagsintegrering</w:t>
      </w:r>
      <w:proofErr w:type="spellEnd"/>
      <w:r w:rsidRPr="001A69B5">
        <w:t xml:space="preserve"> og i integreringsarbeid generelt er framheva i strategien </w:t>
      </w:r>
      <w:r w:rsidRPr="001A69B5">
        <w:rPr>
          <w:rStyle w:val="kursiv"/>
        </w:rPr>
        <w:t>Hverdagsintegrering – Strategi for å styrke sivilsamfunnets rolle på integreringsfeltet 2021–2024</w:t>
      </w:r>
      <w:r w:rsidRPr="001A69B5">
        <w:t xml:space="preserve">. Regjeringa </w:t>
      </w:r>
      <w:proofErr w:type="spellStart"/>
      <w:r w:rsidRPr="001A69B5">
        <w:t>satsar</w:t>
      </w:r>
      <w:proofErr w:type="spellEnd"/>
      <w:r w:rsidRPr="001A69B5">
        <w:t xml:space="preserve"> òg på at </w:t>
      </w:r>
      <w:proofErr w:type="spellStart"/>
      <w:r w:rsidRPr="001A69B5">
        <w:t>mangfaldet</w:t>
      </w:r>
      <w:proofErr w:type="spellEnd"/>
      <w:r w:rsidRPr="001A69B5">
        <w:t xml:space="preserve"> i arbeidslivet blir nytta på </w:t>
      </w:r>
      <w:proofErr w:type="spellStart"/>
      <w:r w:rsidRPr="001A69B5">
        <w:t>ein</w:t>
      </w:r>
      <w:proofErr w:type="spellEnd"/>
      <w:r w:rsidRPr="001A69B5">
        <w:t xml:space="preserve"> god måte. </w:t>
      </w:r>
      <w:proofErr w:type="spellStart"/>
      <w:r w:rsidRPr="001A69B5">
        <w:t>Arbeidsgivarar</w:t>
      </w:r>
      <w:proofErr w:type="spellEnd"/>
      <w:r w:rsidRPr="001A69B5">
        <w:t xml:space="preserve"> og </w:t>
      </w:r>
      <w:proofErr w:type="spellStart"/>
      <w:r w:rsidRPr="001A69B5">
        <w:t>verksemder</w:t>
      </w:r>
      <w:proofErr w:type="spellEnd"/>
      <w:r w:rsidRPr="001A69B5">
        <w:t xml:space="preserve"> er viktige </w:t>
      </w:r>
      <w:proofErr w:type="spellStart"/>
      <w:r w:rsidRPr="001A69B5">
        <w:t>aktørar</w:t>
      </w:r>
      <w:proofErr w:type="spellEnd"/>
      <w:r w:rsidRPr="001A69B5">
        <w:t xml:space="preserve"> for å sikre rekruttering av </w:t>
      </w:r>
      <w:proofErr w:type="spellStart"/>
      <w:r w:rsidRPr="001A69B5">
        <w:t>innvandrarar</w:t>
      </w:r>
      <w:proofErr w:type="spellEnd"/>
      <w:r w:rsidRPr="001A69B5">
        <w:t xml:space="preserve"> og god bruk av kompetansen </w:t>
      </w:r>
      <w:proofErr w:type="spellStart"/>
      <w:r w:rsidRPr="001A69B5">
        <w:t>deira</w:t>
      </w:r>
      <w:proofErr w:type="spellEnd"/>
      <w:r w:rsidRPr="001A69B5">
        <w:t>.</w:t>
      </w:r>
    </w:p>
    <w:p w14:paraId="6E3F4AD8" w14:textId="77777777" w:rsidR="000513CD" w:rsidRPr="001A69B5" w:rsidRDefault="0009509B" w:rsidP="001A69B5">
      <w:r w:rsidRPr="001A69B5">
        <w:t xml:space="preserve">Fridom </w:t>
      </w:r>
      <w:proofErr w:type="spellStart"/>
      <w:r w:rsidRPr="001A69B5">
        <w:t>frå</w:t>
      </w:r>
      <w:proofErr w:type="spellEnd"/>
      <w:r w:rsidRPr="001A69B5">
        <w:t xml:space="preserve"> negativ sosial kontroll og </w:t>
      </w:r>
      <w:proofErr w:type="spellStart"/>
      <w:r w:rsidRPr="001A69B5">
        <w:t>æresrelatert</w:t>
      </w:r>
      <w:proofErr w:type="spellEnd"/>
      <w:r w:rsidRPr="001A69B5">
        <w:t xml:space="preserve"> vald er òg viktig for at alle skal kunne delta og bidra i samfunnet. Den nye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 xml:space="preserve">, som blei lagd fram i mai 2021, </w:t>
      </w:r>
      <w:proofErr w:type="spellStart"/>
      <w:r w:rsidRPr="001A69B5">
        <w:t>synleggjer</w:t>
      </w:r>
      <w:proofErr w:type="spellEnd"/>
      <w:r w:rsidRPr="001A69B5">
        <w:t xml:space="preserve"> regjeringas satsing på dette området i åra som kjem.</w:t>
      </w:r>
    </w:p>
    <w:p w14:paraId="0D273AE8" w14:textId="77777777" w:rsidR="000513CD" w:rsidRPr="001A69B5" w:rsidRDefault="0009509B" w:rsidP="001A69B5">
      <w:pPr>
        <w:pStyle w:val="avsnitt-tittel"/>
      </w:pPr>
      <w:proofErr w:type="spellStart"/>
      <w:r w:rsidRPr="001A69B5">
        <w:t>Hovudprioriteringar</w:t>
      </w:r>
      <w:proofErr w:type="spellEnd"/>
      <w:r w:rsidRPr="001A69B5">
        <w:t xml:space="preserve"> for 2022</w:t>
      </w:r>
    </w:p>
    <w:p w14:paraId="350B8244" w14:textId="77777777" w:rsidR="000513CD" w:rsidRPr="001A69B5" w:rsidRDefault="0009509B" w:rsidP="001A69B5">
      <w:r w:rsidRPr="001A69B5">
        <w:t xml:space="preserve">Regjeringa jobbar mellom anna med å følge opp integreringsstrategien gjennom å reformere </w:t>
      </w:r>
      <w:proofErr w:type="spellStart"/>
      <w:r w:rsidRPr="001A69B5">
        <w:t>kvalifiseringstilbodet</w:t>
      </w:r>
      <w:proofErr w:type="spellEnd"/>
      <w:r w:rsidRPr="001A69B5">
        <w:t xml:space="preserve"> for </w:t>
      </w:r>
      <w:proofErr w:type="spellStart"/>
      <w:r w:rsidRPr="001A69B5">
        <w:t>flyktningar</w:t>
      </w:r>
      <w:proofErr w:type="spellEnd"/>
      <w:r w:rsidRPr="001A69B5">
        <w:t xml:space="preserve"> og </w:t>
      </w:r>
      <w:proofErr w:type="spellStart"/>
      <w:r w:rsidRPr="001A69B5">
        <w:t>innvandrarar</w:t>
      </w:r>
      <w:proofErr w:type="spellEnd"/>
      <w:r w:rsidRPr="001A69B5">
        <w:t xml:space="preserve">, gjennomgå </w:t>
      </w:r>
      <w:proofErr w:type="spellStart"/>
      <w:r w:rsidRPr="001A69B5">
        <w:t>busetjingsordninga</w:t>
      </w:r>
      <w:proofErr w:type="spellEnd"/>
      <w:r w:rsidRPr="001A69B5">
        <w:t xml:space="preserve">, innføre tolkelova, </w:t>
      </w:r>
      <w:proofErr w:type="spellStart"/>
      <w:r w:rsidRPr="001A69B5">
        <w:t>halde</w:t>
      </w:r>
      <w:proofErr w:type="spellEnd"/>
      <w:r w:rsidRPr="001A69B5">
        <w:t xml:space="preserve"> fram arbeidet med fridom </w:t>
      </w:r>
      <w:proofErr w:type="spellStart"/>
      <w:r w:rsidRPr="001A69B5">
        <w:t>frå</w:t>
      </w:r>
      <w:proofErr w:type="spellEnd"/>
      <w:r w:rsidRPr="001A69B5">
        <w:t xml:space="preserve"> negativ sosial kontroll og styrke sivilsamfunnets rolle og </w:t>
      </w:r>
      <w:proofErr w:type="spellStart"/>
      <w:r w:rsidRPr="001A69B5">
        <w:t>mangfaldet</w:t>
      </w:r>
      <w:proofErr w:type="spellEnd"/>
      <w:r w:rsidRPr="001A69B5">
        <w:t xml:space="preserve"> i arbeidslivet. Sjå boks 4.2, som viser forslag </w:t>
      </w:r>
      <w:proofErr w:type="spellStart"/>
      <w:r w:rsidRPr="001A69B5">
        <w:t>frå</w:t>
      </w:r>
      <w:proofErr w:type="spellEnd"/>
      <w:r w:rsidRPr="001A69B5">
        <w:t xml:space="preserve"> regjeringa til tiltak på integreringsfeltet i 2022.</w:t>
      </w:r>
    </w:p>
    <w:p w14:paraId="15913615" w14:textId="77777777" w:rsidR="000513CD" w:rsidRPr="001A69B5" w:rsidRDefault="0009509B" w:rsidP="001A69B5">
      <w:pPr>
        <w:pStyle w:val="tittel-ramme"/>
      </w:pPr>
      <w:r w:rsidRPr="001A69B5">
        <w:t>Forslag til tiltak 2022</w:t>
      </w:r>
    </w:p>
    <w:p w14:paraId="7ED49320" w14:textId="77777777" w:rsidR="000513CD" w:rsidRPr="001A69B5" w:rsidRDefault="0009509B" w:rsidP="001A69B5">
      <w:pPr>
        <w:pStyle w:val="Liste"/>
      </w:pPr>
      <w:r w:rsidRPr="001A69B5">
        <w:t>36,1 mill. kroner til innføring av tolkelova (Kunnskapsdepartementet)</w:t>
      </w:r>
    </w:p>
    <w:p w14:paraId="3C1D281D" w14:textId="77777777" w:rsidR="000513CD" w:rsidRPr="001A69B5" w:rsidRDefault="0009509B" w:rsidP="001A69B5">
      <w:pPr>
        <w:pStyle w:val="Liste"/>
      </w:pPr>
      <w:r w:rsidRPr="001A69B5">
        <w:t xml:space="preserve">30 mill. kroner til </w:t>
      </w:r>
      <w:proofErr w:type="spellStart"/>
      <w:r w:rsidRPr="001A69B5">
        <w:t>vidareføring</w:t>
      </w:r>
      <w:proofErr w:type="spellEnd"/>
      <w:r w:rsidRPr="001A69B5">
        <w:t xml:space="preserve"> av klippekortordninga, som er </w:t>
      </w:r>
      <w:proofErr w:type="spellStart"/>
      <w:r w:rsidRPr="001A69B5">
        <w:t>eit</w:t>
      </w:r>
      <w:proofErr w:type="spellEnd"/>
      <w:r w:rsidRPr="001A69B5">
        <w:t xml:space="preserve"> supplement til </w:t>
      </w:r>
      <w:proofErr w:type="spellStart"/>
      <w:r w:rsidRPr="001A69B5">
        <w:t>tilbod</w:t>
      </w:r>
      <w:proofErr w:type="spellEnd"/>
      <w:r w:rsidRPr="001A69B5">
        <w:t xml:space="preserve"> om norskopplæring i </w:t>
      </w:r>
      <w:proofErr w:type="spellStart"/>
      <w:r w:rsidRPr="001A69B5">
        <w:t>kommunane</w:t>
      </w:r>
      <w:proofErr w:type="spellEnd"/>
      <w:r w:rsidRPr="001A69B5">
        <w:t xml:space="preserve"> (Kunnskapsdepartementet)</w:t>
      </w:r>
    </w:p>
    <w:p w14:paraId="4598B32E" w14:textId="77777777" w:rsidR="000513CD" w:rsidRPr="001A69B5" w:rsidRDefault="0009509B" w:rsidP="001A69B5">
      <w:pPr>
        <w:pStyle w:val="Liste"/>
      </w:pPr>
      <w:r w:rsidRPr="001A69B5">
        <w:t xml:space="preserve">30 mill. kroner til å </w:t>
      </w:r>
      <w:proofErr w:type="spellStart"/>
      <w:r w:rsidRPr="001A69B5">
        <w:t>auke</w:t>
      </w:r>
      <w:proofErr w:type="spellEnd"/>
      <w:r w:rsidRPr="001A69B5">
        <w:t xml:space="preserve"> løyvinga til </w:t>
      </w:r>
      <w:proofErr w:type="spellStart"/>
      <w:r w:rsidRPr="001A69B5">
        <w:t>Tilskot</w:t>
      </w:r>
      <w:proofErr w:type="spellEnd"/>
      <w:r w:rsidRPr="001A69B5">
        <w:t xml:space="preserve"> til integreringsarbeid i regi av frivillige </w:t>
      </w:r>
      <w:proofErr w:type="spellStart"/>
      <w:r w:rsidRPr="001A69B5">
        <w:t>organisasjonar</w:t>
      </w:r>
      <w:proofErr w:type="spellEnd"/>
      <w:r w:rsidRPr="001A69B5">
        <w:t xml:space="preserve"> (Kunnskapsdepartementet)</w:t>
      </w:r>
    </w:p>
    <w:p w14:paraId="0E1ED2F7" w14:textId="77777777" w:rsidR="000513CD" w:rsidRPr="001A69B5" w:rsidRDefault="0009509B" w:rsidP="001A69B5">
      <w:pPr>
        <w:pStyle w:val="Liste"/>
      </w:pPr>
      <w:r w:rsidRPr="001A69B5">
        <w:t xml:space="preserve">3,3 mill. kroner til å </w:t>
      </w:r>
      <w:proofErr w:type="spellStart"/>
      <w:r w:rsidRPr="001A69B5">
        <w:t>auke</w:t>
      </w:r>
      <w:proofErr w:type="spellEnd"/>
      <w:r w:rsidRPr="001A69B5">
        <w:t xml:space="preserve"> løyvinga til </w:t>
      </w:r>
      <w:proofErr w:type="spellStart"/>
      <w:r w:rsidRPr="001A69B5">
        <w:t>Tilskot</w:t>
      </w:r>
      <w:proofErr w:type="spellEnd"/>
      <w:r w:rsidRPr="001A69B5">
        <w:t xml:space="preserve"> til nasjonale ressursmiljø på integreringsfeltet. Ordninga </w:t>
      </w:r>
      <w:proofErr w:type="spellStart"/>
      <w:r w:rsidRPr="001A69B5">
        <w:t>endrast</w:t>
      </w:r>
      <w:proofErr w:type="spellEnd"/>
      <w:r w:rsidRPr="001A69B5">
        <w:t xml:space="preserve"> </w:t>
      </w:r>
      <w:proofErr w:type="spellStart"/>
      <w:r w:rsidRPr="001A69B5">
        <w:t>frå</w:t>
      </w:r>
      <w:proofErr w:type="spellEnd"/>
      <w:r w:rsidRPr="001A69B5">
        <w:t xml:space="preserve"> ei </w:t>
      </w:r>
      <w:proofErr w:type="spellStart"/>
      <w:r w:rsidRPr="001A69B5">
        <w:t>namngitt</w:t>
      </w:r>
      <w:proofErr w:type="spellEnd"/>
      <w:r w:rsidRPr="001A69B5">
        <w:t xml:space="preserve"> ordning til ei søkbar ordning.</w:t>
      </w:r>
    </w:p>
    <w:p w14:paraId="4F900CBF" w14:textId="77777777" w:rsidR="000513CD" w:rsidRPr="001A69B5" w:rsidRDefault="0009509B" w:rsidP="001A69B5">
      <w:pPr>
        <w:pStyle w:val="Liste"/>
      </w:pPr>
      <w:r w:rsidRPr="001A69B5">
        <w:t xml:space="preserve">6,7 mill. kroner til utviding av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personar</w:t>
      </w:r>
      <w:proofErr w:type="spellEnd"/>
      <w:r w:rsidRPr="001A69B5">
        <w:t xml:space="preserve"> med </w:t>
      </w:r>
      <w:proofErr w:type="spellStart"/>
      <w:r w:rsidRPr="001A69B5">
        <w:t>alvorlege</w:t>
      </w:r>
      <w:proofErr w:type="spellEnd"/>
      <w:r w:rsidRPr="001A69B5">
        <w:t xml:space="preserve"> </w:t>
      </w:r>
      <w:proofErr w:type="spellStart"/>
      <w:r w:rsidRPr="001A69B5">
        <w:t>kjende</w:t>
      </w:r>
      <w:proofErr w:type="spellEnd"/>
      <w:r w:rsidRPr="001A69B5">
        <w:t xml:space="preserve"> </w:t>
      </w:r>
      <w:proofErr w:type="spellStart"/>
      <w:r w:rsidRPr="001A69B5">
        <w:t>funksjonsnedsetjingar</w:t>
      </w:r>
      <w:proofErr w:type="spellEnd"/>
      <w:r w:rsidRPr="001A69B5">
        <w:t xml:space="preserve"> og/eller </w:t>
      </w:r>
      <w:proofErr w:type="spellStart"/>
      <w:r w:rsidRPr="001A69B5">
        <w:t>åtferdsvanskar</w:t>
      </w:r>
      <w:proofErr w:type="spellEnd"/>
      <w:r w:rsidRPr="001A69B5">
        <w:t xml:space="preserve"> </w:t>
      </w:r>
      <w:proofErr w:type="spellStart"/>
      <w:r w:rsidRPr="001A69B5">
        <w:t>frå</w:t>
      </w:r>
      <w:proofErr w:type="spellEnd"/>
      <w:r w:rsidRPr="001A69B5">
        <w:t xml:space="preserve"> fem til ti år for </w:t>
      </w:r>
      <w:proofErr w:type="spellStart"/>
      <w:r w:rsidRPr="001A69B5">
        <w:t>flyktningar</w:t>
      </w:r>
      <w:proofErr w:type="spellEnd"/>
      <w:r w:rsidRPr="001A69B5">
        <w:t xml:space="preserve"> som blir busette </w:t>
      </w:r>
      <w:proofErr w:type="spellStart"/>
      <w:r w:rsidRPr="001A69B5">
        <w:t>frå</w:t>
      </w:r>
      <w:proofErr w:type="spellEnd"/>
      <w:r w:rsidRPr="001A69B5">
        <w:t xml:space="preserve"> UDIs </w:t>
      </w:r>
      <w:proofErr w:type="spellStart"/>
      <w:r w:rsidRPr="001A69B5">
        <w:t>særskilde</w:t>
      </w:r>
      <w:proofErr w:type="spellEnd"/>
      <w:r w:rsidRPr="001A69B5">
        <w:t xml:space="preserve"> </w:t>
      </w:r>
      <w:proofErr w:type="spellStart"/>
      <w:r w:rsidRPr="001A69B5">
        <w:t>butilbod</w:t>
      </w:r>
      <w:proofErr w:type="spellEnd"/>
      <w:r w:rsidRPr="001A69B5">
        <w:t xml:space="preserve"> (Kunnskapsdepartementet)</w:t>
      </w:r>
    </w:p>
    <w:p w14:paraId="6445CC02" w14:textId="77777777" w:rsidR="000513CD" w:rsidRPr="001A69B5" w:rsidRDefault="0009509B" w:rsidP="001A69B5">
      <w:pPr>
        <w:pStyle w:val="Liste"/>
      </w:pPr>
      <w:r w:rsidRPr="001A69B5">
        <w:t xml:space="preserve">6,1 mill. kroner til </w:t>
      </w:r>
      <w:proofErr w:type="spellStart"/>
      <w:r w:rsidRPr="001A69B5">
        <w:t>vidareutvikling</w:t>
      </w:r>
      <w:proofErr w:type="spellEnd"/>
      <w:r w:rsidRPr="001A69B5">
        <w:t xml:space="preserve"> av </w:t>
      </w:r>
      <w:proofErr w:type="spellStart"/>
      <w:r w:rsidRPr="001A69B5">
        <w:t>Mangfaldsprisen</w:t>
      </w:r>
      <w:proofErr w:type="spellEnd"/>
      <w:r w:rsidRPr="001A69B5">
        <w:t xml:space="preserve"> og til utvikling av </w:t>
      </w:r>
      <w:proofErr w:type="spellStart"/>
      <w:r w:rsidRPr="001A69B5">
        <w:t>ein</w:t>
      </w:r>
      <w:proofErr w:type="spellEnd"/>
      <w:r w:rsidRPr="001A69B5">
        <w:t xml:space="preserve"> </w:t>
      </w:r>
      <w:proofErr w:type="spellStart"/>
      <w:r w:rsidRPr="001A69B5">
        <w:t>mangfaldsportal</w:t>
      </w:r>
      <w:proofErr w:type="spellEnd"/>
      <w:r w:rsidRPr="001A69B5">
        <w:t xml:space="preserve"> som skal </w:t>
      </w:r>
      <w:proofErr w:type="spellStart"/>
      <w:r w:rsidRPr="001A69B5">
        <w:t>synleggjere</w:t>
      </w:r>
      <w:proofErr w:type="spellEnd"/>
      <w:r w:rsidRPr="001A69B5">
        <w:t xml:space="preserve"> arbeidet med </w:t>
      </w:r>
      <w:proofErr w:type="spellStart"/>
      <w:r w:rsidRPr="001A69B5">
        <w:t>auka</w:t>
      </w:r>
      <w:proofErr w:type="spellEnd"/>
      <w:r w:rsidRPr="001A69B5">
        <w:t xml:space="preserve"> etnisk </w:t>
      </w:r>
      <w:proofErr w:type="spellStart"/>
      <w:r w:rsidRPr="001A69B5">
        <w:t>mangfald</w:t>
      </w:r>
      <w:proofErr w:type="spellEnd"/>
      <w:r w:rsidRPr="001A69B5">
        <w:t xml:space="preserve"> i arbeidslivet (Kunnskapsdepartementet)</w:t>
      </w:r>
    </w:p>
    <w:p w14:paraId="64B053A6" w14:textId="77777777" w:rsidR="000513CD" w:rsidRPr="001A69B5" w:rsidRDefault="0009509B" w:rsidP="001A69B5">
      <w:pPr>
        <w:pStyle w:val="Liste"/>
      </w:pPr>
      <w:r w:rsidRPr="001A69B5">
        <w:t xml:space="preserve">2,6 mill. kroner til å </w:t>
      </w:r>
      <w:proofErr w:type="spellStart"/>
      <w:r w:rsidRPr="001A69B5">
        <w:t>auke</w:t>
      </w:r>
      <w:proofErr w:type="spellEnd"/>
      <w:r w:rsidRPr="001A69B5">
        <w:t xml:space="preserve"> løyvinga til </w:t>
      </w:r>
      <w:proofErr w:type="spellStart"/>
      <w:r w:rsidRPr="001A69B5">
        <w:t>Noregs</w:t>
      </w:r>
      <w:proofErr w:type="spellEnd"/>
      <w:r w:rsidRPr="001A69B5">
        <w:t xml:space="preserve"> forskingsråds program om velferd, arbeidsliv og migrasjon (Kunnskapsdepartementet)</w:t>
      </w:r>
    </w:p>
    <w:p w14:paraId="5B85E8DC" w14:textId="77777777" w:rsidR="000513CD" w:rsidRPr="001A69B5" w:rsidRDefault="0009509B" w:rsidP="001A69B5">
      <w:pPr>
        <w:pStyle w:val="Liste"/>
      </w:pPr>
      <w:r w:rsidRPr="001A69B5">
        <w:t xml:space="preserve">1,3 mill. kroner til etablering av </w:t>
      </w:r>
      <w:proofErr w:type="spellStart"/>
      <w:r w:rsidRPr="001A69B5">
        <w:t>kompetansehevingstilbod</w:t>
      </w:r>
      <w:proofErr w:type="spellEnd"/>
      <w:r w:rsidRPr="001A69B5">
        <w:t xml:space="preserve"> på </w:t>
      </w:r>
      <w:proofErr w:type="spellStart"/>
      <w:r w:rsidRPr="001A69B5">
        <w:t>Høgskulen</w:t>
      </w:r>
      <w:proofErr w:type="spellEnd"/>
      <w:r w:rsidRPr="001A69B5">
        <w:t xml:space="preserve"> på Vestlandet for kvalifiserte </w:t>
      </w:r>
      <w:proofErr w:type="spellStart"/>
      <w:r w:rsidRPr="001A69B5">
        <w:t>tolkar</w:t>
      </w:r>
      <w:proofErr w:type="spellEnd"/>
      <w:r w:rsidRPr="001A69B5">
        <w:t xml:space="preserve"> (Kunnskapsdepartementet)</w:t>
      </w:r>
    </w:p>
    <w:p w14:paraId="3B432CCB" w14:textId="77777777" w:rsidR="000513CD" w:rsidRPr="001A69B5" w:rsidRDefault="0009509B" w:rsidP="001A69B5">
      <w:pPr>
        <w:pStyle w:val="Liste"/>
      </w:pPr>
      <w:r w:rsidRPr="001A69B5">
        <w:t>1 mill. kroner til drift av idébank for gode døme på sivilsamfunnstiltak for integrering (Kunnskapsdepartementet)</w:t>
      </w:r>
    </w:p>
    <w:p w14:paraId="1B1A3EAA" w14:textId="77777777" w:rsidR="000513CD" w:rsidRPr="001A69B5" w:rsidRDefault="0009509B" w:rsidP="001A69B5">
      <w:pPr>
        <w:pStyle w:val="Liste"/>
      </w:pPr>
      <w:r w:rsidRPr="001A69B5">
        <w:t xml:space="preserve">20 mill. kroner til </w:t>
      </w:r>
      <w:proofErr w:type="spellStart"/>
      <w:r w:rsidRPr="001A69B5">
        <w:t>auka</w:t>
      </w:r>
      <w:proofErr w:type="spellEnd"/>
      <w:r w:rsidRPr="001A69B5">
        <w:t xml:space="preserve"> pedagogtettleik i </w:t>
      </w:r>
      <w:proofErr w:type="spellStart"/>
      <w:r w:rsidRPr="001A69B5">
        <w:t>barnehagar</w:t>
      </w:r>
      <w:proofErr w:type="spellEnd"/>
      <w:r w:rsidRPr="001A69B5">
        <w:t xml:space="preserve"> i </w:t>
      </w:r>
      <w:proofErr w:type="spellStart"/>
      <w:r w:rsidRPr="001A69B5">
        <w:t>levekårsutsette</w:t>
      </w:r>
      <w:proofErr w:type="spellEnd"/>
      <w:r w:rsidRPr="001A69B5">
        <w:t xml:space="preserve"> område (Kunnskapsdepartementet)</w:t>
      </w:r>
    </w:p>
    <w:p w14:paraId="58E2CE35" w14:textId="77777777" w:rsidR="000513CD" w:rsidRPr="001A69B5" w:rsidRDefault="0009509B" w:rsidP="001A69B5">
      <w:pPr>
        <w:pStyle w:val="Liste"/>
      </w:pPr>
      <w:r w:rsidRPr="001A69B5">
        <w:t xml:space="preserve">27 mill. kroner for å bygge ned </w:t>
      </w:r>
      <w:proofErr w:type="spellStart"/>
      <w:r w:rsidRPr="001A69B5">
        <w:t>restansar</w:t>
      </w:r>
      <w:proofErr w:type="spellEnd"/>
      <w:r w:rsidRPr="001A69B5">
        <w:t xml:space="preserve"> som følge av avvikling av prinsippet om </w:t>
      </w:r>
      <w:proofErr w:type="spellStart"/>
      <w:r w:rsidRPr="001A69B5">
        <w:t>eitt</w:t>
      </w:r>
      <w:proofErr w:type="spellEnd"/>
      <w:r w:rsidRPr="001A69B5">
        <w:t xml:space="preserve"> </w:t>
      </w:r>
      <w:proofErr w:type="spellStart"/>
      <w:r w:rsidRPr="001A69B5">
        <w:t>statsborgarskap</w:t>
      </w:r>
      <w:proofErr w:type="spellEnd"/>
      <w:r w:rsidRPr="001A69B5">
        <w:t xml:space="preserve"> og til å dekke </w:t>
      </w:r>
      <w:proofErr w:type="spellStart"/>
      <w:r w:rsidRPr="001A69B5">
        <w:t>årlege</w:t>
      </w:r>
      <w:proofErr w:type="spellEnd"/>
      <w:r w:rsidRPr="001A69B5">
        <w:t xml:space="preserve"> </w:t>
      </w:r>
      <w:proofErr w:type="spellStart"/>
      <w:r w:rsidRPr="001A69B5">
        <w:t>meirutgifter</w:t>
      </w:r>
      <w:proofErr w:type="spellEnd"/>
      <w:r w:rsidRPr="001A69B5">
        <w:t xml:space="preserve"> som følge av </w:t>
      </w:r>
      <w:proofErr w:type="spellStart"/>
      <w:r w:rsidRPr="001A69B5">
        <w:t>endringar</w:t>
      </w:r>
      <w:proofErr w:type="spellEnd"/>
      <w:r w:rsidRPr="001A69B5">
        <w:t xml:space="preserve"> i krav til </w:t>
      </w:r>
      <w:proofErr w:type="spellStart"/>
      <w:r w:rsidRPr="001A69B5">
        <w:t>opphaldstid</w:t>
      </w:r>
      <w:proofErr w:type="spellEnd"/>
      <w:r w:rsidRPr="001A69B5">
        <w:t xml:space="preserve"> for </w:t>
      </w:r>
      <w:proofErr w:type="spellStart"/>
      <w:r w:rsidRPr="001A69B5">
        <w:t>statsborgarskap</w:t>
      </w:r>
      <w:proofErr w:type="spellEnd"/>
      <w:r w:rsidRPr="001A69B5">
        <w:t xml:space="preserve"> </w:t>
      </w:r>
      <w:proofErr w:type="spellStart"/>
      <w:r w:rsidRPr="001A69B5">
        <w:t>frå</w:t>
      </w:r>
      <w:proofErr w:type="spellEnd"/>
      <w:r w:rsidRPr="001A69B5">
        <w:t xml:space="preserve"> 1. januar 2022 (Justis- og beredskapsdepartementet)</w:t>
      </w:r>
    </w:p>
    <w:p w14:paraId="100DA7EA" w14:textId="77777777" w:rsidR="000513CD" w:rsidRPr="001A69B5" w:rsidRDefault="0009509B" w:rsidP="001A69B5">
      <w:pPr>
        <w:pStyle w:val="Liste"/>
      </w:pPr>
      <w:r w:rsidRPr="001A69B5">
        <w:t xml:space="preserve">225 mill. kroner til å starte nasjonal </w:t>
      </w:r>
      <w:proofErr w:type="spellStart"/>
      <w:r w:rsidRPr="001A69B5">
        <w:t>igangsetjing</w:t>
      </w:r>
      <w:proofErr w:type="spellEnd"/>
      <w:r w:rsidRPr="001A69B5">
        <w:t xml:space="preserve"> av fritidskortet </w:t>
      </w:r>
      <w:proofErr w:type="spellStart"/>
      <w:r w:rsidRPr="001A69B5">
        <w:t>frå</w:t>
      </w:r>
      <w:proofErr w:type="spellEnd"/>
      <w:r w:rsidRPr="001A69B5">
        <w:t xml:space="preserve"> </w:t>
      </w:r>
      <w:proofErr w:type="spellStart"/>
      <w:r w:rsidRPr="001A69B5">
        <w:t>hausten</w:t>
      </w:r>
      <w:proofErr w:type="spellEnd"/>
      <w:r w:rsidRPr="001A69B5">
        <w:t xml:space="preserve"> 2022 (Barne- og familiedepartementet)</w:t>
      </w:r>
    </w:p>
    <w:p w14:paraId="76EF7B9E" w14:textId="77777777" w:rsidR="000513CD" w:rsidRPr="001A69B5" w:rsidRDefault="0009509B" w:rsidP="001A69B5">
      <w:pPr>
        <w:pStyle w:val="Liste"/>
      </w:pPr>
      <w:r w:rsidRPr="001A69B5">
        <w:t xml:space="preserve">35 mill. kroner til å </w:t>
      </w:r>
      <w:proofErr w:type="spellStart"/>
      <w:r w:rsidRPr="001A69B5">
        <w:t>styrkje</w:t>
      </w:r>
      <w:proofErr w:type="spellEnd"/>
      <w:r w:rsidRPr="001A69B5">
        <w:t xml:space="preserve"> den nye </w:t>
      </w:r>
      <w:proofErr w:type="spellStart"/>
      <w:r w:rsidRPr="001A69B5">
        <w:t>tilskotsordninga</w:t>
      </w:r>
      <w:proofErr w:type="spellEnd"/>
      <w:r w:rsidRPr="001A69B5">
        <w:t xml:space="preserve"> </w:t>
      </w:r>
      <w:proofErr w:type="spellStart"/>
      <w:r w:rsidRPr="001A69B5">
        <w:t>Tilskot</w:t>
      </w:r>
      <w:proofErr w:type="spellEnd"/>
      <w:r w:rsidRPr="001A69B5">
        <w:t xml:space="preserve"> til å inkludere barn og unge (Barne- og familiedepartementet)</w:t>
      </w:r>
    </w:p>
    <w:p w14:paraId="5C6664C4" w14:textId="77777777" w:rsidR="000513CD" w:rsidRPr="001A69B5" w:rsidRDefault="0009509B" w:rsidP="001A69B5">
      <w:pPr>
        <w:pStyle w:val="Liste"/>
      </w:pPr>
      <w:r w:rsidRPr="001A69B5">
        <w:t xml:space="preserve">71 mill. kroner i styrkt bustøtta for </w:t>
      </w:r>
      <w:proofErr w:type="spellStart"/>
      <w:r w:rsidRPr="001A69B5">
        <w:t>barnefamiliar</w:t>
      </w:r>
      <w:proofErr w:type="spellEnd"/>
      <w:r w:rsidRPr="001A69B5">
        <w:t xml:space="preserve"> (Kommunal- og moderniseringsdepartementet)</w:t>
      </w:r>
    </w:p>
    <w:p w14:paraId="5F34A385" w14:textId="77777777" w:rsidR="000513CD" w:rsidRPr="001A69B5" w:rsidRDefault="0009509B" w:rsidP="001A69B5">
      <w:pPr>
        <w:pStyle w:val="Ramme-slutt"/>
      </w:pPr>
      <w:r w:rsidRPr="001A69B5">
        <w:t>Rammeslutt</w:t>
      </w:r>
    </w:p>
    <w:p w14:paraId="017209E0" w14:textId="77777777" w:rsidR="000513CD" w:rsidRPr="001A69B5" w:rsidRDefault="0009509B" w:rsidP="001A69B5">
      <w:pPr>
        <w:pStyle w:val="Undertittel"/>
      </w:pPr>
      <w:r w:rsidRPr="001A69B5">
        <w:t xml:space="preserve">Mål: </w:t>
      </w:r>
      <w:proofErr w:type="spellStart"/>
      <w:r w:rsidRPr="001A69B5">
        <w:t>Fleire</w:t>
      </w:r>
      <w:proofErr w:type="spellEnd"/>
      <w:r w:rsidRPr="001A69B5">
        <w:t xml:space="preserve"> er i arbeid og </w:t>
      </w:r>
      <w:proofErr w:type="spellStart"/>
      <w:r w:rsidRPr="001A69B5">
        <w:t>deltek</w:t>
      </w:r>
      <w:proofErr w:type="spellEnd"/>
      <w:r w:rsidRPr="001A69B5">
        <w:t xml:space="preserve"> i arbeids- og samfunnslivet</w:t>
      </w:r>
    </w:p>
    <w:p w14:paraId="0EF180B6" w14:textId="77777777" w:rsidR="000513CD" w:rsidRPr="001A69B5" w:rsidRDefault="0009509B" w:rsidP="001A69B5">
      <w:pPr>
        <w:pStyle w:val="avsnitt-tittel"/>
      </w:pPr>
      <w:r w:rsidRPr="001A69B5">
        <w:t xml:space="preserve">Utviklingstrekk og </w:t>
      </w:r>
      <w:proofErr w:type="spellStart"/>
      <w:r w:rsidRPr="001A69B5">
        <w:t>utfordringar</w:t>
      </w:r>
      <w:proofErr w:type="spellEnd"/>
    </w:p>
    <w:p w14:paraId="61E391A5" w14:textId="77777777" w:rsidR="000513CD" w:rsidRPr="001A69B5" w:rsidRDefault="0009509B" w:rsidP="001A69B5">
      <w:pPr>
        <w:pStyle w:val="avsnitt-under-undertittel"/>
      </w:pPr>
      <w:r w:rsidRPr="001A69B5">
        <w:t xml:space="preserve">Færre </w:t>
      </w:r>
      <w:proofErr w:type="spellStart"/>
      <w:r w:rsidRPr="001A69B5">
        <w:t>asylsøkarar</w:t>
      </w:r>
      <w:proofErr w:type="spellEnd"/>
      <w:r w:rsidRPr="001A69B5">
        <w:t xml:space="preserve"> og redusert </w:t>
      </w:r>
      <w:proofErr w:type="spellStart"/>
      <w:r w:rsidRPr="001A69B5">
        <w:t>opphald</w:t>
      </w:r>
      <w:proofErr w:type="spellEnd"/>
      <w:r w:rsidRPr="001A69B5">
        <w:t xml:space="preserve"> i mottak</w:t>
      </w:r>
    </w:p>
    <w:p w14:paraId="72574FE0" w14:textId="77777777" w:rsidR="000513CD" w:rsidRPr="001A69B5" w:rsidRDefault="0009509B" w:rsidP="001A69B5">
      <w:proofErr w:type="spellStart"/>
      <w:r w:rsidRPr="001A69B5">
        <w:t>Asylsøkarar</w:t>
      </w:r>
      <w:proofErr w:type="spellEnd"/>
      <w:r w:rsidRPr="001A69B5">
        <w:t xml:space="preserve"> som bur i mottak og er over 18 år, har plikt til å delta i opplæring i norsk og samfunnskunnskap. </w:t>
      </w:r>
      <w:proofErr w:type="spellStart"/>
      <w:r w:rsidRPr="001A69B5">
        <w:t>Kommunane</w:t>
      </w:r>
      <w:proofErr w:type="spellEnd"/>
      <w:r w:rsidRPr="001A69B5">
        <w:t xml:space="preserve"> er </w:t>
      </w:r>
      <w:proofErr w:type="spellStart"/>
      <w:r w:rsidRPr="001A69B5">
        <w:t>ansvarlege</w:t>
      </w:r>
      <w:proofErr w:type="spellEnd"/>
      <w:r w:rsidRPr="001A69B5">
        <w:t xml:space="preserve"> for </w:t>
      </w:r>
      <w:proofErr w:type="spellStart"/>
      <w:r w:rsidRPr="001A69B5">
        <w:t>tidleg</w:t>
      </w:r>
      <w:proofErr w:type="spellEnd"/>
      <w:r w:rsidRPr="001A69B5">
        <w:t xml:space="preserve"> kvalifisering etter ny </w:t>
      </w:r>
      <w:proofErr w:type="spellStart"/>
      <w:r w:rsidRPr="001A69B5">
        <w:t>integreringslov</w:t>
      </w:r>
      <w:proofErr w:type="spellEnd"/>
      <w:r w:rsidRPr="001A69B5">
        <w:t>.</w:t>
      </w:r>
    </w:p>
    <w:p w14:paraId="1AA0404F" w14:textId="77777777" w:rsidR="000513CD" w:rsidRPr="001A69B5" w:rsidRDefault="0009509B" w:rsidP="001A69B5">
      <w:proofErr w:type="spellStart"/>
      <w:r w:rsidRPr="001A69B5">
        <w:t>Sidan</w:t>
      </w:r>
      <w:proofErr w:type="spellEnd"/>
      <w:r w:rsidRPr="001A69B5">
        <w:t xml:space="preserve"> 2016 har </w:t>
      </w:r>
      <w:proofErr w:type="spellStart"/>
      <w:r w:rsidRPr="001A69B5">
        <w:t>talet</w:t>
      </w:r>
      <w:proofErr w:type="spellEnd"/>
      <w:r w:rsidRPr="001A69B5">
        <w:t xml:space="preserve"> på innkomne asylsøknader </w:t>
      </w:r>
      <w:proofErr w:type="spellStart"/>
      <w:r w:rsidRPr="001A69B5">
        <w:t>vore</w:t>
      </w:r>
      <w:proofErr w:type="spellEnd"/>
      <w:r w:rsidRPr="001A69B5">
        <w:t xml:space="preserve"> historisk lågt. Samstundes blir det </w:t>
      </w:r>
      <w:proofErr w:type="spellStart"/>
      <w:r w:rsidRPr="001A69B5">
        <w:t>arbeidd</w:t>
      </w:r>
      <w:proofErr w:type="spellEnd"/>
      <w:r w:rsidRPr="001A69B5">
        <w:t xml:space="preserve"> </w:t>
      </w:r>
      <w:proofErr w:type="spellStart"/>
      <w:r w:rsidRPr="001A69B5">
        <w:t>kontinuerleg</w:t>
      </w:r>
      <w:proofErr w:type="spellEnd"/>
      <w:r w:rsidRPr="001A69B5">
        <w:t xml:space="preserve"> med å redusere tida </w:t>
      </w:r>
      <w:proofErr w:type="spellStart"/>
      <w:r w:rsidRPr="001A69B5">
        <w:t>asylsøkarar</w:t>
      </w:r>
      <w:proofErr w:type="spellEnd"/>
      <w:r w:rsidRPr="001A69B5">
        <w:t xml:space="preserve"> </w:t>
      </w:r>
      <w:proofErr w:type="spellStart"/>
      <w:r w:rsidRPr="001A69B5">
        <w:t>oppheld</w:t>
      </w:r>
      <w:proofErr w:type="spellEnd"/>
      <w:r w:rsidRPr="001A69B5">
        <w:t xml:space="preserve"> seg i mottak. Justis- og beredskapsdepartementet har gitt UDI i oppdrag å realisere ny asylprosess på Nasjonalt ankomstsenter med sikte på at 70 pst. av nye asylsøknader skal bli behandla </w:t>
      </w:r>
      <w:proofErr w:type="spellStart"/>
      <w:r w:rsidRPr="001A69B5">
        <w:t>innan</w:t>
      </w:r>
      <w:proofErr w:type="spellEnd"/>
      <w:r w:rsidRPr="001A69B5">
        <w:t xml:space="preserve"> 21 </w:t>
      </w:r>
      <w:proofErr w:type="spellStart"/>
      <w:r w:rsidRPr="001A69B5">
        <w:t>dagar</w:t>
      </w:r>
      <w:proofErr w:type="spellEnd"/>
      <w:r w:rsidRPr="001A69B5">
        <w:t xml:space="preserve">. Det </w:t>
      </w:r>
      <w:proofErr w:type="spellStart"/>
      <w:r w:rsidRPr="001A69B5">
        <w:t>opnar</w:t>
      </w:r>
      <w:proofErr w:type="spellEnd"/>
      <w:r w:rsidRPr="001A69B5">
        <w:t xml:space="preserve"> for </w:t>
      </w:r>
      <w:proofErr w:type="spellStart"/>
      <w:r w:rsidRPr="001A69B5">
        <w:t>raskare</w:t>
      </w:r>
      <w:proofErr w:type="spellEnd"/>
      <w:r w:rsidRPr="001A69B5">
        <w:t xml:space="preserve"> </w:t>
      </w:r>
      <w:proofErr w:type="spellStart"/>
      <w:r w:rsidRPr="001A69B5">
        <w:t>busetjing</w:t>
      </w:r>
      <w:proofErr w:type="spellEnd"/>
      <w:r w:rsidRPr="001A69B5">
        <w:t xml:space="preserve"> og start i introduksjonsprogram, men </w:t>
      </w:r>
      <w:proofErr w:type="spellStart"/>
      <w:r w:rsidRPr="001A69B5">
        <w:t>gjer</w:t>
      </w:r>
      <w:proofErr w:type="spellEnd"/>
      <w:r w:rsidRPr="001A69B5">
        <w:t xml:space="preserve"> det </w:t>
      </w:r>
      <w:proofErr w:type="spellStart"/>
      <w:r w:rsidRPr="001A69B5">
        <w:t>vanskeleg</w:t>
      </w:r>
      <w:proofErr w:type="spellEnd"/>
      <w:r w:rsidRPr="001A69B5">
        <w:t xml:space="preserve"> for kommunen å legge til rette for det </w:t>
      </w:r>
      <w:proofErr w:type="spellStart"/>
      <w:r w:rsidRPr="001A69B5">
        <w:t>kvalifiseringstilbodet</w:t>
      </w:r>
      <w:proofErr w:type="spellEnd"/>
      <w:r w:rsidRPr="001A69B5">
        <w:t xml:space="preserve"> </w:t>
      </w:r>
      <w:proofErr w:type="spellStart"/>
      <w:r w:rsidRPr="001A69B5">
        <w:t>asylsøkarar</w:t>
      </w:r>
      <w:proofErr w:type="spellEnd"/>
      <w:r w:rsidRPr="001A69B5">
        <w:t xml:space="preserve"> har krav på i mottak.</w:t>
      </w:r>
    </w:p>
    <w:p w14:paraId="10CFDAF6" w14:textId="77777777" w:rsidR="000513CD" w:rsidRPr="001A69B5" w:rsidRDefault="0009509B" w:rsidP="001A69B5">
      <w:pPr>
        <w:pStyle w:val="avsnitt-under-undertittel"/>
      </w:pPr>
      <w:proofErr w:type="spellStart"/>
      <w:r w:rsidRPr="001A69B5">
        <w:t>Busetjinga</w:t>
      </w:r>
      <w:proofErr w:type="spellEnd"/>
      <w:r w:rsidRPr="001A69B5">
        <w:t xml:space="preserve"> kan gå </w:t>
      </w:r>
      <w:proofErr w:type="spellStart"/>
      <w:r w:rsidRPr="001A69B5">
        <w:t>raskare</w:t>
      </w:r>
      <w:proofErr w:type="spellEnd"/>
      <w:r w:rsidRPr="001A69B5">
        <w:t xml:space="preserve"> og bli </w:t>
      </w:r>
      <w:proofErr w:type="spellStart"/>
      <w:r w:rsidRPr="001A69B5">
        <w:t>meir</w:t>
      </w:r>
      <w:proofErr w:type="spellEnd"/>
      <w:r w:rsidRPr="001A69B5">
        <w:t xml:space="preserve"> treffsikker</w:t>
      </w:r>
    </w:p>
    <w:p w14:paraId="110FD50E" w14:textId="77777777" w:rsidR="000513CD" w:rsidRPr="001A69B5" w:rsidRDefault="0009509B" w:rsidP="001A69B5">
      <w:proofErr w:type="spellStart"/>
      <w:r w:rsidRPr="001A69B5">
        <w:t>Overføringsflyktningar</w:t>
      </w:r>
      <w:proofErr w:type="spellEnd"/>
      <w:r w:rsidRPr="001A69B5">
        <w:t xml:space="preserve"> og </w:t>
      </w:r>
      <w:proofErr w:type="spellStart"/>
      <w:r w:rsidRPr="001A69B5">
        <w:t>personar</w:t>
      </w:r>
      <w:proofErr w:type="spellEnd"/>
      <w:r w:rsidRPr="001A69B5">
        <w:t xml:space="preserve"> som har fått </w:t>
      </w:r>
      <w:proofErr w:type="spellStart"/>
      <w:r w:rsidRPr="001A69B5">
        <w:t>opphaldsløyve</w:t>
      </w:r>
      <w:proofErr w:type="spellEnd"/>
      <w:r w:rsidRPr="001A69B5">
        <w:t xml:space="preserve"> på bakgrunn av søknad om asyl, blir som </w:t>
      </w:r>
      <w:proofErr w:type="spellStart"/>
      <w:r w:rsidRPr="001A69B5">
        <w:t>hovudregel</w:t>
      </w:r>
      <w:proofErr w:type="spellEnd"/>
      <w:r w:rsidRPr="001A69B5">
        <w:t xml:space="preserve"> busette med </w:t>
      </w:r>
      <w:proofErr w:type="spellStart"/>
      <w:r w:rsidRPr="001A69B5">
        <w:t>offentleg</w:t>
      </w:r>
      <w:proofErr w:type="spellEnd"/>
      <w:r w:rsidRPr="001A69B5">
        <w:t xml:space="preserve"> hjelp etter avtale mellom staten og </w:t>
      </w:r>
      <w:proofErr w:type="spellStart"/>
      <w:r w:rsidRPr="001A69B5">
        <w:t>kommunane</w:t>
      </w:r>
      <w:proofErr w:type="spellEnd"/>
      <w:r w:rsidRPr="001A69B5">
        <w:t xml:space="preserve">. </w:t>
      </w:r>
      <w:proofErr w:type="spellStart"/>
      <w:r w:rsidRPr="001A69B5">
        <w:t>Busetjinga</w:t>
      </w:r>
      <w:proofErr w:type="spellEnd"/>
      <w:r w:rsidRPr="001A69B5">
        <w:t xml:space="preserve"> skal skje raskt, og ho skal </w:t>
      </w:r>
      <w:proofErr w:type="spellStart"/>
      <w:r w:rsidRPr="001A69B5">
        <w:t>vere</w:t>
      </w:r>
      <w:proofErr w:type="spellEnd"/>
      <w:r w:rsidRPr="001A69B5">
        <w:t xml:space="preserve"> treffsikker. Rask </w:t>
      </w:r>
      <w:proofErr w:type="spellStart"/>
      <w:r w:rsidRPr="001A69B5">
        <w:t>busetjing</w:t>
      </w:r>
      <w:proofErr w:type="spellEnd"/>
      <w:r w:rsidRPr="001A69B5">
        <w:t xml:space="preserve"> </w:t>
      </w:r>
      <w:proofErr w:type="spellStart"/>
      <w:r w:rsidRPr="001A69B5">
        <w:t>inneber</w:t>
      </w:r>
      <w:proofErr w:type="spellEnd"/>
      <w:r w:rsidRPr="001A69B5">
        <w:t xml:space="preserve"> at </w:t>
      </w:r>
      <w:proofErr w:type="spellStart"/>
      <w:r w:rsidRPr="001A69B5">
        <w:t>nykomne</w:t>
      </w:r>
      <w:proofErr w:type="spellEnd"/>
      <w:r w:rsidRPr="001A69B5">
        <w:t xml:space="preserve"> skal </w:t>
      </w:r>
      <w:proofErr w:type="spellStart"/>
      <w:r w:rsidRPr="001A69B5">
        <w:t>busetjast</w:t>
      </w:r>
      <w:proofErr w:type="spellEnd"/>
      <w:r w:rsidRPr="001A69B5">
        <w:t xml:space="preserve"> så raskt som </w:t>
      </w:r>
      <w:proofErr w:type="spellStart"/>
      <w:r w:rsidRPr="001A69B5">
        <w:t>mogleg</w:t>
      </w:r>
      <w:proofErr w:type="spellEnd"/>
      <w:r w:rsidRPr="001A69B5">
        <w:t xml:space="preserve"> etter innvilga søknad om </w:t>
      </w:r>
      <w:proofErr w:type="spellStart"/>
      <w:r w:rsidRPr="001A69B5">
        <w:t>opphald</w:t>
      </w:r>
      <w:proofErr w:type="spellEnd"/>
      <w:r w:rsidRPr="001A69B5">
        <w:t xml:space="preserve">. </w:t>
      </w:r>
      <w:proofErr w:type="spellStart"/>
      <w:r w:rsidRPr="001A69B5">
        <w:t>Einslege</w:t>
      </w:r>
      <w:proofErr w:type="spellEnd"/>
      <w:r w:rsidRPr="001A69B5">
        <w:t xml:space="preserve">, mindreårige </w:t>
      </w:r>
      <w:proofErr w:type="spellStart"/>
      <w:r w:rsidRPr="001A69B5">
        <w:t>flyktningar</w:t>
      </w:r>
      <w:proofErr w:type="spellEnd"/>
      <w:r w:rsidRPr="001A69B5">
        <w:t xml:space="preserve"> og </w:t>
      </w:r>
      <w:proofErr w:type="spellStart"/>
      <w:r w:rsidRPr="001A69B5">
        <w:t>barnefamiliar</w:t>
      </w:r>
      <w:proofErr w:type="spellEnd"/>
      <w:r w:rsidRPr="001A69B5">
        <w:t xml:space="preserve"> skal </w:t>
      </w:r>
      <w:proofErr w:type="spellStart"/>
      <w:r w:rsidRPr="001A69B5">
        <w:t>prioriterast</w:t>
      </w:r>
      <w:proofErr w:type="spellEnd"/>
      <w:r w:rsidRPr="001A69B5">
        <w:t xml:space="preserve"> for rask </w:t>
      </w:r>
      <w:proofErr w:type="spellStart"/>
      <w:r w:rsidRPr="001A69B5">
        <w:t>busetjing</w:t>
      </w:r>
      <w:proofErr w:type="spellEnd"/>
      <w:r w:rsidRPr="001A69B5">
        <w:t xml:space="preserve">. Treffsikker </w:t>
      </w:r>
      <w:proofErr w:type="spellStart"/>
      <w:r w:rsidRPr="001A69B5">
        <w:t>busetjing</w:t>
      </w:r>
      <w:proofErr w:type="spellEnd"/>
      <w:r w:rsidRPr="001A69B5">
        <w:t xml:space="preserve"> </w:t>
      </w:r>
      <w:proofErr w:type="spellStart"/>
      <w:r w:rsidRPr="001A69B5">
        <w:t>inneber</w:t>
      </w:r>
      <w:proofErr w:type="spellEnd"/>
      <w:r w:rsidRPr="001A69B5">
        <w:t xml:space="preserve"> mellom anna at </w:t>
      </w:r>
      <w:proofErr w:type="spellStart"/>
      <w:r w:rsidRPr="001A69B5">
        <w:t>nykomne</w:t>
      </w:r>
      <w:proofErr w:type="spellEnd"/>
      <w:r w:rsidRPr="001A69B5">
        <w:t xml:space="preserve"> skal </w:t>
      </w:r>
      <w:proofErr w:type="spellStart"/>
      <w:r w:rsidRPr="001A69B5">
        <w:t>busetjast</w:t>
      </w:r>
      <w:proofErr w:type="spellEnd"/>
      <w:r w:rsidRPr="001A69B5">
        <w:t xml:space="preserve"> i </w:t>
      </w:r>
      <w:proofErr w:type="spellStart"/>
      <w:r w:rsidRPr="001A69B5">
        <w:t>kommunar</w:t>
      </w:r>
      <w:proofErr w:type="spellEnd"/>
      <w:r w:rsidRPr="001A69B5">
        <w:t xml:space="preserve"> med relevant </w:t>
      </w:r>
      <w:proofErr w:type="spellStart"/>
      <w:r w:rsidRPr="001A69B5">
        <w:t>tilbod</w:t>
      </w:r>
      <w:proofErr w:type="spellEnd"/>
      <w:r w:rsidRPr="001A69B5">
        <w:t xml:space="preserve"> om kvalifisering, utdanning, arbeid og andre </w:t>
      </w:r>
      <w:proofErr w:type="spellStart"/>
      <w:r w:rsidRPr="001A69B5">
        <w:t>tenester</w:t>
      </w:r>
      <w:proofErr w:type="spellEnd"/>
      <w:r w:rsidRPr="001A69B5">
        <w:t>.</w:t>
      </w:r>
    </w:p>
    <w:p w14:paraId="276D2AB7" w14:textId="77777777" w:rsidR="000513CD" w:rsidRPr="001A69B5" w:rsidRDefault="0009509B" w:rsidP="001A69B5">
      <w:r w:rsidRPr="001A69B5">
        <w:t xml:space="preserve">Ei utfordring er at </w:t>
      </w:r>
      <w:proofErr w:type="spellStart"/>
      <w:r w:rsidRPr="001A69B5">
        <w:t>busetjingsbehovet</w:t>
      </w:r>
      <w:proofErr w:type="spellEnd"/>
      <w:r w:rsidRPr="001A69B5">
        <w:t xml:space="preserve"> kan endre seg raskt, og det er derfor viktig med beredskap for opp- og nedbygging av </w:t>
      </w:r>
      <w:proofErr w:type="spellStart"/>
      <w:r w:rsidRPr="001A69B5">
        <w:t>busetjingskapasiteten</w:t>
      </w:r>
      <w:proofErr w:type="spellEnd"/>
      <w:r w:rsidRPr="001A69B5">
        <w:t xml:space="preserve"> i </w:t>
      </w:r>
      <w:proofErr w:type="spellStart"/>
      <w:r w:rsidRPr="001A69B5">
        <w:t>kommunane</w:t>
      </w:r>
      <w:proofErr w:type="spellEnd"/>
      <w:r w:rsidRPr="001A69B5">
        <w:t xml:space="preserve">. </w:t>
      </w:r>
      <w:proofErr w:type="spellStart"/>
      <w:r w:rsidRPr="001A69B5">
        <w:t>Sidan</w:t>
      </w:r>
      <w:proofErr w:type="spellEnd"/>
      <w:r w:rsidRPr="001A69B5">
        <w:t xml:space="preserve"> 2018 har </w:t>
      </w:r>
      <w:proofErr w:type="spellStart"/>
      <w:r w:rsidRPr="001A69B5">
        <w:t>busetjingsbehovet</w:t>
      </w:r>
      <w:proofErr w:type="spellEnd"/>
      <w:r w:rsidRPr="001A69B5">
        <w:t xml:space="preserve"> </w:t>
      </w:r>
      <w:proofErr w:type="spellStart"/>
      <w:r w:rsidRPr="001A69B5">
        <w:t>vore</w:t>
      </w:r>
      <w:proofErr w:type="spellEnd"/>
      <w:r w:rsidRPr="001A69B5">
        <w:t xml:space="preserve"> på om lag 5 000 </w:t>
      </w:r>
      <w:proofErr w:type="spellStart"/>
      <w:r w:rsidRPr="001A69B5">
        <w:t>personar</w:t>
      </w:r>
      <w:proofErr w:type="spellEnd"/>
      <w:r w:rsidRPr="001A69B5">
        <w:t xml:space="preserve"> </w:t>
      </w:r>
      <w:proofErr w:type="spellStart"/>
      <w:r w:rsidRPr="001A69B5">
        <w:t>årleg</w:t>
      </w:r>
      <w:proofErr w:type="spellEnd"/>
      <w:r w:rsidRPr="001A69B5">
        <w:t xml:space="preserve">. Covid-19-pandemien og globale </w:t>
      </w:r>
      <w:proofErr w:type="spellStart"/>
      <w:r w:rsidRPr="001A69B5">
        <w:t>reiserestriksjonar</w:t>
      </w:r>
      <w:proofErr w:type="spellEnd"/>
      <w:r w:rsidRPr="001A69B5">
        <w:t xml:space="preserve"> førte til </w:t>
      </w:r>
      <w:proofErr w:type="spellStart"/>
      <w:r w:rsidRPr="001A69B5">
        <w:t>forseinkingar</w:t>
      </w:r>
      <w:proofErr w:type="spellEnd"/>
      <w:r w:rsidRPr="001A69B5">
        <w:t xml:space="preserve"> i </w:t>
      </w:r>
      <w:proofErr w:type="spellStart"/>
      <w:r w:rsidRPr="001A69B5">
        <w:t>busetjinga</w:t>
      </w:r>
      <w:proofErr w:type="spellEnd"/>
      <w:r w:rsidRPr="001A69B5">
        <w:t xml:space="preserve">. Ventetida </w:t>
      </w:r>
      <w:proofErr w:type="spellStart"/>
      <w:r w:rsidRPr="001A69B5">
        <w:t>frå</w:t>
      </w:r>
      <w:proofErr w:type="spellEnd"/>
      <w:r w:rsidRPr="001A69B5">
        <w:t xml:space="preserve"> vedtak til </w:t>
      </w:r>
      <w:proofErr w:type="spellStart"/>
      <w:r w:rsidRPr="001A69B5">
        <w:t>busetjing</w:t>
      </w:r>
      <w:proofErr w:type="spellEnd"/>
      <w:r w:rsidRPr="001A69B5">
        <w:t xml:space="preserve"> for </w:t>
      </w:r>
      <w:proofErr w:type="spellStart"/>
      <w:r w:rsidRPr="001A69B5">
        <w:t>flyktningane</w:t>
      </w:r>
      <w:proofErr w:type="spellEnd"/>
      <w:r w:rsidRPr="001A69B5">
        <w:t xml:space="preserve"> </w:t>
      </w:r>
      <w:proofErr w:type="spellStart"/>
      <w:r w:rsidRPr="001A69B5">
        <w:t>auka</w:t>
      </w:r>
      <w:proofErr w:type="spellEnd"/>
      <w:r w:rsidRPr="001A69B5">
        <w:t xml:space="preserve">, og </w:t>
      </w:r>
      <w:proofErr w:type="spellStart"/>
      <w:r w:rsidRPr="001A69B5">
        <w:t>kommunane</w:t>
      </w:r>
      <w:proofErr w:type="spellEnd"/>
      <w:r w:rsidRPr="001A69B5">
        <w:t xml:space="preserve"> </w:t>
      </w:r>
      <w:proofErr w:type="spellStart"/>
      <w:r w:rsidRPr="001A69B5">
        <w:t>fekk</w:t>
      </w:r>
      <w:proofErr w:type="spellEnd"/>
      <w:r w:rsidRPr="001A69B5">
        <w:t xml:space="preserve"> </w:t>
      </w:r>
      <w:proofErr w:type="spellStart"/>
      <w:r w:rsidRPr="001A69B5">
        <w:t>ikkje</w:t>
      </w:r>
      <w:proofErr w:type="spellEnd"/>
      <w:r w:rsidRPr="001A69B5">
        <w:t xml:space="preserve"> busett </w:t>
      </w:r>
      <w:proofErr w:type="spellStart"/>
      <w:r w:rsidRPr="001A69B5">
        <w:t>flyktningar</w:t>
      </w:r>
      <w:proofErr w:type="spellEnd"/>
      <w:r w:rsidRPr="001A69B5">
        <w:t xml:space="preserve"> som planlagt. Det var </w:t>
      </w:r>
      <w:proofErr w:type="spellStart"/>
      <w:r w:rsidRPr="001A69B5">
        <w:t>fleire</w:t>
      </w:r>
      <w:proofErr w:type="spellEnd"/>
      <w:r w:rsidRPr="001A69B5">
        <w:t xml:space="preserve"> </w:t>
      </w:r>
      <w:proofErr w:type="spellStart"/>
      <w:r w:rsidRPr="001A69B5">
        <w:t>busetjingsplassar</w:t>
      </w:r>
      <w:proofErr w:type="spellEnd"/>
      <w:r w:rsidRPr="001A69B5">
        <w:t xml:space="preserve"> i </w:t>
      </w:r>
      <w:proofErr w:type="spellStart"/>
      <w:r w:rsidRPr="001A69B5">
        <w:t>kommunane</w:t>
      </w:r>
      <w:proofErr w:type="spellEnd"/>
      <w:r w:rsidRPr="001A69B5">
        <w:t xml:space="preserve"> enn det var </w:t>
      </w:r>
      <w:proofErr w:type="spellStart"/>
      <w:r w:rsidRPr="001A69B5">
        <w:t>flyktningar</w:t>
      </w:r>
      <w:proofErr w:type="spellEnd"/>
      <w:r w:rsidRPr="001A69B5">
        <w:t xml:space="preserve"> å </w:t>
      </w:r>
      <w:proofErr w:type="spellStart"/>
      <w:r w:rsidRPr="001A69B5">
        <w:t>busetje</w:t>
      </w:r>
      <w:proofErr w:type="spellEnd"/>
      <w:r w:rsidRPr="001A69B5">
        <w:t xml:space="preserve">. I 2020 </w:t>
      </w:r>
      <w:proofErr w:type="spellStart"/>
      <w:r w:rsidRPr="001A69B5">
        <w:t>vart</w:t>
      </w:r>
      <w:proofErr w:type="spellEnd"/>
      <w:r w:rsidRPr="001A69B5">
        <w:t xml:space="preserve"> det busett 2 819 </w:t>
      </w:r>
      <w:proofErr w:type="spellStart"/>
      <w:r w:rsidRPr="001A69B5">
        <w:t>flyktningar</w:t>
      </w:r>
      <w:proofErr w:type="spellEnd"/>
      <w:r w:rsidRPr="001A69B5">
        <w:t xml:space="preserve">, av </w:t>
      </w:r>
      <w:proofErr w:type="spellStart"/>
      <w:r w:rsidRPr="001A69B5">
        <w:t>desse</w:t>
      </w:r>
      <w:proofErr w:type="spellEnd"/>
      <w:r w:rsidRPr="001A69B5">
        <w:t xml:space="preserve"> var 1 532 </w:t>
      </w:r>
      <w:proofErr w:type="spellStart"/>
      <w:r w:rsidRPr="001A69B5">
        <w:t>overføringsflyktningar</w:t>
      </w:r>
      <w:proofErr w:type="spellEnd"/>
      <w:r w:rsidRPr="001A69B5">
        <w:t>.</w:t>
      </w:r>
    </w:p>
    <w:p w14:paraId="220C83E7" w14:textId="77777777" w:rsidR="000513CD" w:rsidRPr="001A69B5" w:rsidRDefault="0009509B" w:rsidP="001A69B5">
      <w:r w:rsidRPr="001A69B5">
        <w:t xml:space="preserve">Ved utgangen av 2020 var det om lag 72 </w:t>
      </w:r>
      <w:proofErr w:type="spellStart"/>
      <w:r w:rsidRPr="001A69B5">
        <w:t>personar</w:t>
      </w:r>
      <w:proofErr w:type="spellEnd"/>
      <w:r w:rsidRPr="001A69B5">
        <w:t xml:space="preserve"> i asylmottak med ei ventetid på </w:t>
      </w:r>
      <w:proofErr w:type="spellStart"/>
      <w:r w:rsidRPr="001A69B5">
        <w:t>meir</w:t>
      </w:r>
      <w:proofErr w:type="spellEnd"/>
      <w:r w:rsidRPr="001A69B5">
        <w:t xml:space="preserve"> enn tolv </w:t>
      </w:r>
      <w:proofErr w:type="spellStart"/>
      <w:r w:rsidRPr="001A69B5">
        <w:t>månader</w:t>
      </w:r>
      <w:proofErr w:type="spellEnd"/>
      <w:r w:rsidRPr="001A69B5">
        <w:t xml:space="preserve">. Dette var i </w:t>
      </w:r>
      <w:proofErr w:type="spellStart"/>
      <w:r w:rsidRPr="001A69B5">
        <w:t>hovudsak</w:t>
      </w:r>
      <w:proofErr w:type="spellEnd"/>
      <w:r w:rsidRPr="001A69B5">
        <w:t xml:space="preserve"> </w:t>
      </w:r>
      <w:proofErr w:type="spellStart"/>
      <w:r w:rsidRPr="001A69B5">
        <w:t>familiar</w:t>
      </w:r>
      <w:proofErr w:type="spellEnd"/>
      <w:r w:rsidRPr="001A69B5">
        <w:t xml:space="preserve"> der </w:t>
      </w:r>
      <w:proofErr w:type="spellStart"/>
      <w:r w:rsidRPr="001A69B5">
        <w:t>ikkje</w:t>
      </w:r>
      <w:proofErr w:type="spellEnd"/>
      <w:r w:rsidRPr="001A69B5">
        <w:t xml:space="preserve"> alle </w:t>
      </w:r>
      <w:proofErr w:type="spellStart"/>
      <w:r w:rsidRPr="001A69B5">
        <w:t>familiemedlemmane</w:t>
      </w:r>
      <w:proofErr w:type="spellEnd"/>
      <w:r w:rsidRPr="001A69B5">
        <w:t xml:space="preserve"> hadde </w:t>
      </w:r>
      <w:proofErr w:type="spellStart"/>
      <w:r w:rsidRPr="001A69B5">
        <w:t>opphaldsløyve</w:t>
      </w:r>
      <w:proofErr w:type="spellEnd"/>
      <w:r w:rsidRPr="001A69B5">
        <w:t xml:space="preserve"> som gir grunnlag for </w:t>
      </w:r>
      <w:proofErr w:type="spellStart"/>
      <w:r w:rsidRPr="001A69B5">
        <w:t>busetjing</w:t>
      </w:r>
      <w:proofErr w:type="spellEnd"/>
      <w:r w:rsidRPr="001A69B5">
        <w:t xml:space="preserve">. I tillegg var det </w:t>
      </w:r>
      <w:proofErr w:type="spellStart"/>
      <w:r w:rsidRPr="001A69B5">
        <w:t>nokre</w:t>
      </w:r>
      <w:proofErr w:type="spellEnd"/>
      <w:r w:rsidRPr="001A69B5">
        <w:t xml:space="preserve"> </w:t>
      </w:r>
      <w:proofErr w:type="spellStart"/>
      <w:r w:rsidRPr="001A69B5">
        <w:t>personar</w:t>
      </w:r>
      <w:proofErr w:type="spellEnd"/>
      <w:r w:rsidRPr="001A69B5">
        <w:t xml:space="preserve"> med svært tunge oppfølgingsbehov. </w:t>
      </w:r>
      <w:proofErr w:type="spellStart"/>
      <w:r w:rsidRPr="001A69B5">
        <w:t>Fleire</w:t>
      </w:r>
      <w:proofErr w:type="spellEnd"/>
      <w:r w:rsidRPr="001A69B5">
        <w:t xml:space="preserve"> </w:t>
      </w:r>
      <w:proofErr w:type="spellStart"/>
      <w:r w:rsidRPr="001A69B5">
        <w:t>kommunar</w:t>
      </w:r>
      <w:proofErr w:type="spellEnd"/>
      <w:r w:rsidRPr="001A69B5">
        <w:t xml:space="preserve"> </w:t>
      </w:r>
      <w:proofErr w:type="spellStart"/>
      <w:r w:rsidRPr="001A69B5">
        <w:t>seier</w:t>
      </w:r>
      <w:proofErr w:type="spellEnd"/>
      <w:r w:rsidRPr="001A69B5">
        <w:t xml:space="preserve"> nei til </w:t>
      </w:r>
      <w:proofErr w:type="spellStart"/>
      <w:r w:rsidRPr="001A69B5">
        <w:t>busetjing</w:t>
      </w:r>
      <w:proofErr w:type="spellEnd"/>
      <w:r w:rsidRPr="001A69B5">
        <w:t xml:space="preserve"> av den </w:t>
      </w:r>
      <w:proofErr w:type="spellStart"/>
      <w:r w:rsidRPr="001A69B5">
        <w:t>sistnemnde</w:t>
      </w:r>
      <w:proofErr w:type="spellEnd"/>
      <w:r w:rsidRPr="001A69B5">
        <w:t xml:space="preserve"> gruppa, mellom anna fordi </w:t>
      </w:r>
      <w:proofErr w:type="spellStart"/>
      <w:r w:rsidRPr="001A69B5">
        <w:t>dei</w:t>
      </w:r>
      <w:proofErr w:type="spellEnd"/>
      <w:r w:rsidRPr="001A69B5">
        <w:t xml:space="preserve"> meiner det er </w:t>
      </w:r>
      <w:proofErr w:type="spellStart"/>
      <w:r w:rsidRPr="001A69B5">
        <w:t>manglande</w:t>
      </w:r>
      <w:proofErr w:type="spellEnd"/>
      <w:r w:rsidRPr="001A69B5">
        <w:t xml:space="preserve"> dekning av </w:t>
      </w:r>
      <w:proofErr w:type="spellStart"/>
      <w:r w:rsidRPr="001A69B5">
        <w:t>dei</w:t>
      </w:r>
      <w:proofErr w:type="spellEnd"/>
      <w:r w:rsidRPr="001A69B5">
        <w:t xml:space="preserve"> ekstraordinære utgiftene utover </w:t>
      </w:r>
      <w:proofErr w:type="spellStart"/>
      <w:r w:rsidRPr="001A69B5">
        <w:t>dei</w:t>
      </w:r>
      <w:proofErr w:type="spellEnd"/>
      <w:r w:rsidRPr="001A69B5">
        <w:t xml:space="preserve"> fem åra etter </w:t>
      </w:r>
      <w:proofErr w:type="spellStart"/>
      <w:r w:rsidRPr="001A69B5">
        <w:t>busetjing</w:t>
      </w:r>
      <w:proofErr w:type="spellEnd"/>
      <w:r w:rsidRPr="001A69B5">
        <w:t xml:space="preserve"> som </w:t>
      </w:r>
      <w:proofErr w:type="spellStart"/>
      <w:r w:rsidRPr="001A69B5">
        <w:t>integreringstilskotsordninga</w:t>
      </w:r>
      <w:proofErr w:type="spellEnd"/>
      <w:r w:rsidRPr="001A69B5">
        <w:t xml:space="preserve"> dekker.</w:t>
      </w:r>
    </w:p>
    <w:p w14:paraId="552CEB17" w14:textId="77777777" w:rsidR="000513CD" w:rsidRPr="001A69B5" w:rsidRDefault="0009509B" w:rsidP="001A69B5">
      <w:proofErr w:type="spellStart"/>
      <w:r w:rsidRPr="001A69B5">
        <w:t>Busetjingsarbeidet</w:t>
      </w:r>
      <w:proofErr w:type="spellEnd"/>
      <w:r w:rsidRPr="001A69B5">
        <w:t xml:space="preserve"> kan bli </w:t>
      </w:r>
      <w:proofErr w:type="spellStart"/>
      <w:r w:rsidRPr="001A69B5">
        <w:t>meir</w:t>
      </w:r>
      <w:proofErr w:type="spellEnd"/>
      <w:r w:rsidRPr="001A69B5">
        <w:t xml:space="preserve"> treffsikkert, slik at alle </w:t>
      </w:r>
      <w:proofErr w:type="spellStart"/>
      <w:r w:rsidRPr="001A69B5">
        <w:t>nykomne</w:t>
      </w:r>
      <w:proofErr w:type="spellEnd"/>
      <w:r w:rsidRPr="001A69B5">
        <w:t xml:space="preserve"> </w:t>
      </w:r>
      <w:proofErr w:type="spellStart"/>
      <w:r w:rsidRPr="001A69B5">
        <w:t>flyktningar</w:t>
      </w:r>
      <w:proofErr w:type="spellEnd"/>
      <w:r w:rsidRPr="001A69B5">
        <w:t xml:space="preserve"> blir busette der det er relevant </w:t>
      </w:r>
      <w:proofErr w:type="spellStart"/>
      <w:r w:rsidRPr="001A69B5">
        <w:t>tilbod</w:t>
      </w:r>
      <w:proofErr w:type="spellEnd"/>
      <w:r w:rsidRPr="001A69B5">
        <w:t xml:space="preserve"> om kvalifisering, utdanning, arbeid eller andre </w:t>
      </w:r>
      <w:proofErr w:type="spellStart"/>
      <w:r w:rsidRPr="001A69B5">
        <w:t>tenester</w:t>
      </w:r>
      <w:proofErr w:type="spellEnd"/>
      <w:r w:rsidRPr="001A69B5">
        <w:t>.</w:t>
      </w:r>
    </w:p>
    <w:p w14:paraId="3743B7B5" w14:textId="77777777" w:rsidR="000513CD" w:rsidRPr="001A69B5" w:rsidRDefault="0009509B" w:rsidP="001A69B5">
      <w:proofErr w:type="spellStart"/>
      <w:r w:rsidRPr="001A69B5">
        <w:t>Tidleg</w:t>
      </w:r>
      <w:proofErr w:type="spellEnd"/>
      <w:r w:rsidRPr="001A69B5">
        <w:t xml:space="preserve"> kompetansekartlegging før </w:t>
      </w:r>
      <w:proofErr w:type="spellStart"/>
      <w:r w:rsidRPr="001A69B5">
        <w:t>busetjing</w:t>
      </w:r>
      <w:proofErr w:type="spellEnd"/>
      <w:r w:rsidRPr="001A69B5">
        <w:t xml:space="preserve"> er </w:t>
      </w:r>
      <w:proofErr w:type="spellStart"/>
      <w:r w:rsidRPr="001A69B5">
        <w:t>ein</w:t>
      </w:r>
      <w:proofErr w:type="spellEnd"/>
      <w:r w:rsidRPr="001A69B5">
        <w:t xml:space="preserve"> av </w:t>
      </w:r>
      <w:proofErr w:type="spellStart"/>
      <w:r w:rsidRPr="001A69B5">
        <w:t>føresetnadene</w:t>
      </w:r>
      <w:proofErr w:type="spellEnd"/>
      <w:r w:rsidRPr="001A69B5">
        <w:t xml:space="preserve"> for </w:t>
      </w:r>
      <w:proofErr w:type="spellStart"/>
      <w:r w:rsidRPr="001A69B5">
        <w:t>meir</w:t>
      </w:r>
      <w:proofErr w:type="spellEnd"/>
      <w:r w:rsidRPr="001A69B5">
        <w:t xml:space="preserve"> treffsikkert kvalifiserings- og </w:t>
      </w:r>
      <w:proofErr w:type="spellStart"/>
      <w:r w:rsidRPr="001A69B5">
        <w:t>karriereval</w:t>
      </w:r>
      <w:proofErr w:type="spellEnd"/>
      <w:r w:rsidRPr="001A69B5">
        <w:t xml:space="preserve"> for den </w:t>
      </w:r>
      <w:proofErr w:type="spellStart"/>
      <w:r w:rsidRPr="001A69B5">
        <w:t>einskilde</w:t>
      </w:r>
      <w:proofErr w:type="spellEnd"/>
      <w:r w:rsidRPr="001A69B5">
        <w:t xml:space="preserve">, og for at </w:t>
      </w:r>
      <w:proofErr w:type="spellStart"/>
      <w:r w:rsidRPr="001A69B5">
        <w:t>kommunane</w:t>
      </w:r>
      <w:proofErr w:type="spellEnd"/>
      <w:r w:rsidRPr="001A69B5">
        <w:t xml:space="preserve"> raskt skal kunne tilby tiltak som er tilpassa den </w:t>
      </w:r>
      <w:proofErr w:type="spellStart"/>
      <w:r w:rsidRPr="001A69B5">
        <w:t>einskilde</w:t>
      </w:r>
      <w:proofErr w:type="spellEnd"/>
      <w:r w:rsidRPr="001A69B5">
        <w:t xml:space="preserve">. Målgruppa for kompetansekartlegging er </w:t>
      </w:r>
      <w:proofErr w:type="spellStart"/>
      <w:r w:rsidRPr="001A69B5">
        <w:t>overføringsflyktningar</w:t>
      </w:r>
      <w:proofErr w:type="spellEnd"/>
      <w:r w:rsidRPr="001A69B5">
        <w:t xml:space="preserve"> og </w:t>
      </w:r>
      <w:proofErr w:type="spellStart"/>
      <w:r w:rsidRPr="001A69B5">
        <w:t>bebuarar</w:t>
      </w:r>
      <w:proofErr w:type="spellEnd"/>
      <w:r w:rsidRPr="001A69B5">
        <w:t xml:space="preserve"> i mottak som har fått innvilga </w:t>
      </w:r>
      <w:proofErr w:type="spellStart"/>
      <w:r w:rsidRPr="001A69B5">
        <w:t>opphald</w:t>
      </w:r>
      <w:proofErr w:type="spellEnd"/>
      <w:r w:rsidRPr="001A69B5">
        <w:t xml:space="preserve">. I 2020 blei 93 pst. av </w:t>
      </w:r>
      <w:proofErr w:type="spellStart"/>
      <w:r w:rsidRPr="001A69B5">
        <w:t>overføringsflyktningane</w:t>
      </w:r>
      <w:proofErr w:type="spellEnd"/>
      <w:r w:rsidRPr="001A69B5">
        <w:t xml:space="preserve"> kompetansekartlagde før </w:t>
      </w:r>
      <w:proofErr w:type="spellStart"/>
      <w:r w:rsidRPr="001A69B5">
        <w:t>busetjing</w:t>
      </w:r>
      <w:proofErr w:type="spellEnd"/>
      <w:r w:rsidRPr="001A69B5">
        <w:t xml:space="preserve">. Av </w:t>
      </w:r>
      <w:proofErr w:type="spellStart"/>
      <w:r w:rsidRPr="001A69B5">
        <w:t>bebuarane</w:t>
      </w:r>
      <w:proofErr w:type="spellEnd"/>
      <w:r w:rsidRPr="001A69B5">
        <w:t xml:space="preserve"> i mottak hadde 41 pst. gjennomført kompetansekartlegginga. Ei av årsakene til den låge prosentdelen for </w:t>
      </w:r>
      <w:proofErr w:type="spellStart"/>
      <w:r w:rsidRPr="001A69B5">
        <w:t>bebuarar</w:t>
      </w:r>
      <w:proofErr w:type="spellEnd"/>
      <w:r w:rsidRPr="001A69B5">
        <w:t xml:space="preserve"> i mottak er at kompetansekartlegging </w:t>
      </w:r>
      <w:proofErr w:type="spellStart"/>
      <w:r w:rsidRPr="001A69B5">
        <w:t>ikkje</w:t>
      </w:r>
      <w:proofErr w:type="spellEnd"/>
      <w:r w:rsidRPr="001A69B5">
        <w:t xml:space="preserve"> var obligatorisk før 1. januar 2021 og at kartlegginga har vært gjennomført ved </w:t>
      </w:r>
      <w:proofErr w:type="spellStart"/>
      <w:r w:rsidRPr="001A69B5">
        <w:t>sjølvregistrering</w:t>
      </w:r>
      <w:proofErr w:type="spellEnd"/>
      <w:r w:rsidRPr="001A69B5">
        <w:t>.</w:t>
      </w:r>
    </w:p>
    <w:p w14:paraId="3BEB793D" w14:textId="77777777" w:rsidR="000513CD" w:rsidRPr="001A69B5" w:rsidRDefault="0009509B" w:rsidP="001A69B5">
      <w:r w:rsidRPr="001A69B5">
        <w:t xml:space="preserve">Blant </w:t>
      </w:r>
      <w:proofErr w:type="spellStart"/>
      <w:r w:rsidRPr="001A69B5">
        <w:t>dei</w:t>
      </w:r>
      <w:proofErr w:type="spellEnd"/>
      <w:r w:rsidRPr="001A69B5">
        <w:t xml:space="preserve"> busette er </w:t>
      </w:r>
      <w:proofErr w:type="spellStart"/>
      <w:r w:rsidRPr="001A69B5">
        <w:t>ein</w:t>
      </w:r>
      <w:proofErr w:type="spellEnd"/>
      <w:r w:rsidRPr="001A69B5">
        <w:t xml:space="preserve"> </w:t>
      </w:r>
      <w:proofErr w:type="spellStart"/>
      <w:r w:rsidRPr="001A69B5">
        <w:t>aukande</w:t>
      </w:r>
      <w:proofErr w:type="spellEnd"/>
      <w:r w:rsidRPr="001A69B5">
        <w:t xml:space="preserve"> prosentdel </w:t>
      </w:r>
      <w:proofErr w:type="spellStart"/>
      <w:r w:rsidRPr="001A69B5">
        <w:t>overføringsflyktningar</w:t>
      </w:r>
      <w:proofErr w:type="spellEnd"/>
      <w:r w:rsidRPr="001A69B5">
        <w:t xml:space="preserve">. I 2020 var 54 pst. av </w:t>
      </w:r>
      <w:proofErr w:type="spellStart"/>
      <w:r w:rsidRPr="001A69B5">
        <w:t>dei</w:t>
      </w:r>
      <w:proofErr w:type="spellEnd"/>
      <w:r w:rsidRPr="001A69B5">
        <w:t xml:space="preserve"> busette </w:t>
      </w:r>
      <w:proofErr w:type="spellStart"/>
      <w:r w:rsidRPr="001A69B5">
        <w:t>overføringsflyktningar</w:t>
      </w:r>
      <w:proofErr w:type="spellEnd"/>
      <w:r w:rsidRPr="001A69B5">
        <w:t xml:space="preserve">. </w:t>
      </w:r>
      <w:proofErr w:type="spellStart"/>
      <w:r w:rsidRPr="001A69B5">
        <w:t>Hovuddelen</w:t>
      </w:r>
      <w:proofErr w:type="spellEnd"/>
      <w:r w:rsidRPr="001A69B5">
        <w:t xml:space="preserve"> av </w:t>
      </w:r>
      <w:proofErr w:type="spellStart"/>
      <w:r w:rsidRPr="001A69B5">
        <w:t>desse</w:t>
      </w:r>
      <w:proofErr w:type="spellEnd"/>
      <w:r w:rsidRPr="001A69B5">
        <w:t xml:space="preserve"> vert busette direkte i kommunen og har </w:t>
      </w:r>
      <w:proofErr w:type="spellStart"/>
      <w:r w:rsidRPr="001A69B5">
        <w:t>ikkje</w:t>
      </w:r>
      <w:proofErr w:type="spellEnd"/>
      <w:r w:rsidRPr="001A69B5">
        <w:t xml:space="preserve"> </w:t>
      </w:r>
      <w:proofErr w:type="spellStart"/>
      <w:r w:rsidRPr="001A69B5">
        <w:t>vore</w:t>
      </w:r>
      <w:proofErr w:type="spellEnd"/>
      <w:r w:rsidRPr="001A69B5">
        <w:t xml:space="preserve"> i </w:t>
      </w:r>
      <w:proofErr w:type="spellStart"/>
      <w:r w:rsidRPr="001A69B5">
        <w:t>Noreg</w:t>
      </w:r>
      <w:proofErr w:type="spellEnd"/>
      <w:r w:rsidRPr="001A69B5">
        <w:t xml:space="preserve"> i tida før </w:t>
      </w:r>
      <w:proofErr w:type="spellStart"/>
      <w:r w:rsidRPr="001A69B5">
        <w:t>busetjinga</w:t>
      </w:r>
      <w:proofErr w:type="spellEnd"/>
      <w:r w:rsidRPr="001A69B5">
        <w:t xml:space="preserve">. Oppfølgingsarbeidet kan </w:t>
      </w:r>
      <w:proofErr w:type="spellStart"/>
      <w:r w:rsidRPr="001A69B5">
        <w:t>vere</w:t>
      </w:r>
      <w:proofErr w:type="spellEnd"/>
      <w:r w:rsidRPr="001A69B5">
        <w:t xml:space="preserve"> større for </w:t>
      </w:r>
      <w:proofErr w:type="spellStart"/>
      <w:r w:rsidRPr="001A69B5">
        <w:t>nokre</w:t>
      </w:r>
      <w:proofErr w:type="spellEnd"/>
      <w:r w:rsidRPr="001A69B5">
        <w:t xml:space="preserve"> av </w:t>
      </w:r>
      <w:proofErr w:type="spellStart"/>
      <w:r w:rsidRPr="001A69B5">
        <w:t>overføringsflyktningane</w:t>
      </w:r>
      <w:proofErr w:type="spellEnd"/>
      <w:r w:rsidRPr="001A69B5">
        <w:t>.</w:t>
      </w:r>
    </w:p>
    <w:p w14:paraId="5396F4DF" w14:textId="77777777" w:rsidR="000513CD" w:rsidRPr="001A69B5" w:rsidRDefault="0009509B" w:rsidP="001A69B5">
      <w:pPr>
        <w:pStyle w:val="avsnitt-under-undertittel"/>
      </w:pPr>
      <w:r w:rsidRPr="001A69B5">
        <w:t xml:space="preserve">Introduksjonsprogram – store </w:t>
      </w:r>
      <w:proofErr w:type="spellStart"/>
      <w:r w:rsidRPr="001A69B5">
        <w:t>variasjonar</w:t>
      </w:r>
      <w:proofErr w:type="spellEnd"/>
      <w:r w:rsidRPr="001A69B5">
        <w:t xml:space="preserve"> i kvaliteten på </w:t>
      </w:r>
      <w:proofErr w:type="spellStart"/>
      <w:r w:rsidRPr="001A69B5">
        <w:t>tilbodet</w:t>
      </w:r>
      <w:proofErr w:type="spellEnd"/>
    </w:p>
    <w:p w14:paraId="613CF570" w14:textId="77777777" w:rsidR="000513CD" w:rsidRPr="001A69B5" w:rsidRDefault="0009509B" w:rsidP="001A69B5">
      <w:r w:rsidRPr="001A69B5">
        <w:t xml:space="preserve">Introduksjonsprogrammet skal gi </w:t>
      </w:r>
      <w:proofErr w:type="spellStart"/>
      <w:r w:rsidRPr="001A69B5">
        <w:t>deltakarane</w:t>
      </w:r>
      <w:proofErr w:type="spellEnd"/>
      <w:r w:rsidRPr="001A69B5">
        <w:t xml:space="preserve"> </w:t>
      </w:r>
      <w:proofErr w:type="spellStart"/>
      <w:r w:rsidRPr="001A69B5">
        <w:t>grunnleggande</w:t>
      </w:r>
      <w:proofErr w:type="spellEnd"/>
      <w:r w:rsidRPr="001A69B5">
        <w:t xml:space="preserve"> </w:t>
      </w:r>
      <w:proofErr w:type="spellStart"/>
      <w:r w:rsidRPr="001A69B5">
        <w:t>ferdigheiter</w:t>
      </w:r>
      <w:proofErr w:type="spellEnd"/>
      <w:r w:rsidRPr="001A69B5">
        <w:t xml:space="preserve"> i norsk og </w:t>
      </w:r>
      <w:proofErr w:type="spellStart"/>
      <w:r w:rsidRPr="001A69B5">
        <w:t>grunnleggande</w:t>
      </w:r>
      <w:proofErr w:type="spellEnd"/>
      <w:r w:rsidRPr="001A69B5">
        <w:t xml:space="preserve"> innsikt i norsk samfunnsliv og førebu </w:t>
      </w:r>
      <w:proofErr w:type="spellStart"/>
      <w:r w:rsidRPr="001A69B5">
        <w:t>dei</w:t>
      </w:r>
      <w:proofErr w:type="spellEnd"/>
      <w:r w:rsidRPr="001A69B5">
        <w:t xml:space="preserve"> til arbeid eller utdanning. Færre </w:t>
      </w:r>
      <w:proofErr w:type="spellStart"/>
      <w:r w:rsidRPr="001A69B5">
        <w:t>asylsøkarar</w:t>
      </w:r>
      <w:proofErr w:type="spellEnd"/>
      <w:r w:rsidRPr="001A69B5">
        <w:t xml:space="preserve"> </w:t>
      </w:r>
      <w:proofErr w:type="spellStart"/>
      <w:r w:rsidRPr="001A69B5">
        <w:t>dei</w:t>
      </w:r>
      <w:proofErr w:type="spellEnd"/>
      <w:r w:rsidRPr="001A69B5">
        <w:t xml:space="preserve"> </w:t>
      </w:r>
      <w:proofErr w:type="spellStart"/>
      <w:r w:rsidRPr="001A69B5">
        <w:t>seinare</w:t>
      </w:r>
      <w:proofErr w:type="spellEnd"/>
      <w:r w:rsidRPr="001A69B5">
        <w:t xml:space="preserve"> åra </w:t>
      </w:r>
      <w:proofErr w:type="spellStart"/>
      <w:r w:rsidRPr="001A69B5">
        <w:t>samanlikna</w:t>
      </w:r>
      <w:proofErr w:type="spellEnd"/>
      <w:r w:rsidRPr="001A69B5">
        <w:t xml:space="preserve"> med åra 2015–16 og </w:t>
      </w:r>
      <w:proofErr w:type="spellStart"/>
      <w:r w:rsidRPr="001A69B5">
        <w:t>forseinkingar</w:t>
      </w:r>
      <w:proofErr w:type="spellEnd"/>
      <w:r w:rsidRPr="001A69B5">
        <w:t xml:space="preserve"> i </w:t>
      </w:r>
      <w:proofErr w:type="spellStart"/>
      <w:r w:rsidRPr="001A69B5">
        <w:t>busetjing</w:t>
      </w:r>
      <w:proofErr w:type="spellEnd"/>
      <w:r w:rsidRPr="001A69B5">
        <w:t xml:space="preserve"> av </w:t>
      </w:r>
      <w:proofErr w:type="spellStart"/>
      <w:r w:rsidRPr="001A69B5">
        <w:t>overføringsflyktningar</w:t>
      </w:r>
      <w:proofErr w:type="spellEnd"/>
      <w:r w:rsidRPr="001A69B5">
        <w:t xml:space="preserve"> har ført til </w:t>
      </w:r>
      <w:proofErr w:type="gramStart"/>
      <w:r w:rsidRPr="001A69B5">
        <w:t>ei stor nedgang</w:t>
      </w:r>
      <w:proofErr w:type="gramEnd"/>
      <w:r w:rsidRPr="001A69B5">
        <w:t xml:space="preserve"> i </w:t>
      </w:r>
      <w:proofErr w:type="spellStart"/>
      <w:r w:rsidRPr="001A69B5">
        <w:t>deltakarar</w:t>
      </w:r>
      <w:proofErr w:type="spellEnd"/>
      <w:r w:rsidRPr="001A69B5">
        <w:t xml:space="preserve"> i introduksjonsprogrammet. I 2020 var det i underkant av 14 000 </w:t>
      </w:r>
      <w:proofErr w:type="spellStart"/>
      <w:r w:rsidRPr="001A69B5">
        <w:t>deltakarar</w:t>
      </w:r>
      <w:proofErr w:type="spellEnd"/>
      <w:r w:rsidRPr="001A69B5">
        <w:t xml:space="preserve"> i programmet. Målet er at minst 70 pst. av </w:t>
      </w:r>
      <w:proofErr w:type="spellStart"/>
      <w:r w:rsidRPr="001A69B5">
        <w:t>deltakarane</w:t>
      </w:r>
      <w:proofErr w:type="spellEnd"/>
      <w:r w:rsidRPr="001A69B5">
        <w:t xml:space="preserve"> skal </w:t>
      </w:r>
      <w:proofErr w:type="spellStart"/>
      <w:r w:rsidRPr="001A69B5">
        <w:t>vere</w:t>
      </w:r>
      <w:proofErr w:type="spellEnd"/>
      <w:r w:rsidRPr="001A69B5">
        <w:t xml:space="preserve"> i arbeid eller utdanning året etter avslutta program. Målet blir nådd for </w:t>
      </w:r>
      <w:proofErr w:type="spellStart"/>
      <w:r w:rsidRPr="001A69B5">
        <w:t>nokre</w:t>
      </w:r>
      <w:proofErr w:type="spellEnd"/>
      <w:r w:rsidRPr="001A69B5">
        <w:t xml:space="preserve"> grupper, som menn og unge under 30 år, men er aldri nådd for heile målgruppa samla. Og </w:t>
      </w:r>
      <w:proofErr w:type="spellStart"/>
      <w:r w:rsidRPr="001A69B5">
        <w:t>sjølv</w:t>
      </w:r>
      <w:proofErr w:type="spellEnd"/>
      <w:r w:rsidRPr="001A69B5">
        <w:t xml:space="preserve"> om </w:t>
      </w:r>
      <w:proofErr w:type="spellStart"/>
      <w:r w:rsidRPr="001A69B5">
        <w:t>sysselsetjinga</w:t>
      </w:r>
      <w:proofErr w:type="spellEnd"/>
      <w:r w:rsidRPr="001A69B5">
        <w:t xml:space="preserve"> </w:t>
      </w:r>
      <w:proofErr w:type="spellStart"/>
      <w:r w:rsidRPr="001A69B5">
        <w:t>veks</w:t>
      </w:r>
      <w:proofErr w:type="spellEnd"/>
      <w:r w:rsidRPr="001A69B5">
        <w:t xml:space="preserve"> for alle grupper </w:t>
      </w:r>
      <w:proofErr w:type="spellStart"/>
      <w:r w:rsidRPr="001A69B5">
        <w:t>dei</w:t>
      </w:r>
      <w:proofErr w:type="spellEnd"/>
      <w:r w:rsidRPr="001A69B5">
        <w:t xml:space="preserve"> første </w:t>
      </w:r>
      <w:proofErr w:type="spellStart"/>
      <w:r w:rsidRPr="001A69B5">
        <w:t>åra</w:t>
      </w:r>
      <w:proofErr w:type="spellEnd"/>
      <w:r w:rsidRPr="001A69B5">
        <w:t xml:space="preserve"> etter avslutta program, ser </w:t>
      </w:r>
      <w:proofErr w:type="spellStart"/>
      <w:r w:rsidRPr="001A69B5">
        <w:t>ein</w:t>
      </w:r>
      <w:proofErr w:type="spellEnd"/>
      <w:r w:rsidRPr="001A69B5">
        <w:t xml:space="preserve"> nedgang i </w:t>
      </w:r>
      <w:proofErr w:type="spellStart"/>
      <w:r w:rsidRPr="001A69B5">
        <w:t>sysselsetjinga</w:t>
      </w:r>
      <w:proofErr w:type="spellEnd"/>
      <w:r w:rsidRPr="001A69B5">
        <w:t xml:space="preserve"> etter 5 til 10 år.</w:t>
      </w:r>
    </w:p>
    <w:p w14:paraId="7AA0AF23" w14:textId="77777777" w:rsidR="000513CD" w:rsidRPr="001A69B5" w:rsidRDefault="0009509B" w:rsidP="001A69B5">
      <w:r w:rsidRPr="001A69B5">
        <w:t xml:space="preserve">Det har </w:t>
      </w:r>
      <w:proofErr w:type="spellStart"/>
      <w:r w:rsidRPr="001A69B5">
        <w:t>sidan</w:t>
      </w:r>
      <w:proofErr w:type="spellEnd"/>
      <w:r w:rsidRPr="001A69B5">
        <w:t xml:space="preserve"> innføringa av programmet i 2004 </w:t>
      </w:r>
      <w:proofErr w:type="spellStart"/>
      <w:r w:rsidRPr="001A69B5">
        <w:t>vore</w:t>
      </w:r>
      <w:proofErr w:type="spellEnd"/>
      <w:r w:rsidRPr="001A69B5">
        <w:t xml:space="preserve"> stor variasjon mellom </w:t>
      </w:r>
      <w:proofErr w:type="spellStart"/>
      <w:r w:rsidRPr="001A69B5">
        <w:t>kommunane</w:t>
      </w:r>
      <w:proofErr w:type="spellEnd"/>
      <w:r w:rsidRPr="001A69B5">
        <w:t xml:space="preserve"> i </w:t>
      </w:r>
      <w:proofErr w:type="spellStart"/>
      <w:r w:rsidRPr="001A69B5">
        <w:t>innhaldet</w:t>
      </w:r>
      <w:proofErr w:type="spellEnd"/>
      <w:r w:rsidRPr="001A69B5">
        <w:t xml:space="preserve"> i introduksjonsprogrammet, og det har vist seg at programmet </w:t>
      </w:r>
      <w:proofErr w:type="spellStart"/>
      <w:r w:rsidRPr="001A69B5">
        <w:t>ikkje</w:t>
      </w:r>
      <w:proofErr w:type="spellEnd"/>
      <w:r w:rsidRPr="001A69B5">
        <w:t xml:space="preserve"> dekker gapet mellom den kompetansen </w:t>
      </w:r>
      <w:proofErr w:type="spellStart"/>
      <w:r w:rsidRPr="001A69B5">
        <w:t>flyktningane</w:t>
      </w:r>
      <w:proofErr w:type="spellEnd"/>
      <w:r w:rsidRPr="001A69B5">
        <w:t xml:space="preserve"> har med seg, og det som </w:t>
      </w:r>
      <w:proofErr w:type="spellStart"/>
      <w:r w:rsidRPr="001A69B5">
        <w:t>krevst</w:t>
      </w:r>
      <w:proofErr w:type="spellEnd"/>
      <w:r w:rsidRPr="001A69B5">
        <w:t xml:space="preserve"> i den norske </w:t>
      </w:r>
      <w:proofErr w:type="spellStart"/>
      <w:r w:rsidRPr="001A69B5">
        <w:t>arbeidsmarknaden</w:t>
      </w:r>
      <w:proofErr w:type="spellEnd"/>
      <w:r w:rsidRPr="001A69B5">
        <w:t>.</w:t>
      </w:r>
    </w:p>
    <w:p w14:paraId="016BCFAC" w14:textId="77777777" w:rsidR="000513CD" w:rsidRPr="001A69B5" w:rsidRDefault="0009509B" w:rsidP="001A69B5">
      <w:r w:rsidRPr="001A69B5">
        <w:t xml:space="preserve">Mangel på kompetanse som arbeidslivet etterspør, er ei viktig årsak til låg deltaking i arbeidslivet. Regjeringa har som mål at </w:t>
      </w:r>
      <w:proofErr w:type="spellStart"/>
      <w:r w:rsidRPr="001A69B5">
        <w:t>fleire</w:t>
      </w:r>
      <w:proofErr w:type="spellEnd"/>
      <w:r w:rsidRPr="001A69B5">
        <w:t xml:space="preserve"> </w:t>
      </w:r>
      <w:proofErr w:type="spellStart"/>
      <w:r w:rsidRPr="001A69B5">
        <w:t>nykomne</w:t>
      </w:r>
      <w:proofErr w:type="spellEnd"/>
      <w:r w:rsidRPr="001A69B5">
        <w:t xml:space="preserve"> </w:t>
      </w:r>
      <w:proofErr w:type="spellStart"/>
      <w:r w:rsidRPr="001A69B5">
        <w:t>innvandrarar</w:t>
      </w:r>
      <w:proofErr w:type="spellEnd"/>
      <w:r w:rsidRPr="001A69B5">
        <w:t xml:space="preserve"> skal få formell kompetanse, og integreringslova, som tok til å gjelde 1. januar 2021, er </w:t>
      </w:r>
      <w:proofErr w:type="spellStart"/>
      <w:r w:rsidRPr="001A69B5">
        <w:t>ein</w:t>
      </w:r>
      <w:proofErr w:type="spellEnd"/>
      <w:r w:rsidRPr="001A69B5">
        <w:t xml:space="preserve"> viktig </w:t>
      </w:r>
      <w:proofErr w:type="spellStart"/>
      <w:r w:rsidRPr="001A69B5">
        <w:t>reiskap</w:t>
      </w:r>
      <w:proofErr w:type="spellEnd"/>
      <w:r w:rsidRPr="001A69B5">
        <w:t xml:space="preserve"> for å nå dette målet.</w:t>
      </w:r>
    </w:p>
    <w:p w14:paraId="200ABA00" w14:textId="77777777" w:rsidR="000513CD" w:rsidRPr="001A69B5" w:rsidRDefault="0009509B" w:rsidP="001A69B5">
      <w:r w:rsidRPr="001A69B5">
        <w:t xml:space="preserve">Prosentdelen av </w:t>
      </w:r>
      <w:proofErr w:type="spellStart"/>
      <w:r w:rsidRPr="001A69B5">
        <w:t>deltakarar</w:t>
      </w:r>
      <w:proofErr w:type="spellEnd"/>
      <w:r w:rsidRPr="001A69B5">
        <w:t xml:space="preserve"> i introduksjonsprogram som </w:t>
      </w:r>
      <w:proofErr w:type="spellStart"/>
      <w:r w:rsidRPr="001A69B5">
        <w:t>deltek</w:t>
      </w:r>
      <w:proofErr w:type="spellEnd"/>
      <w:r w:rsidRPr="001A69B5">
        <w:t xml:space="preserve"> i formell opplæring som tiltak i introduksjonsprogrammet, har </w:t>
      </w:r>
      <w:proofErr w:type="spellStart"/>
      <w:r w:rsidRPr="001A69B5">
        <w:t>auka</w:t>
      </w:r>
      <w:proofErr w:type="spellEnd"/>
      <w:r w:rsidRPr="001A69B5">
        <w:t xml:space="preserve"> </w:t>
      </w:r>
      <w:proofErr w:type="spellStart"/>
      <w:r w:rsidRPr="001A69B5">
        <w:t>dei</w:t>
      </w:r>
      <w:proofErr w:type="spellEnd"/>
      <w:r w:rsidRPr="001A69B5">
        <w:t xml:space="preserve"> siste åra, </w:t>
      </w:r>
      <w:proofErr w:type="spellStart"/>
      <w:r w:rsidRPr="001A69B5">
        <w:t>sjølv</w:t>
      </w:r>
      <w:proofErr w:type="spellEnd"/>
      <w:r w:rsidRPr="001A69B5">
        <w:t xml:space="preserve"> om veksten </w:t>
      </w:r>
      <w:proofErr w:type="spellStart"/>
      <w:r w:rsidRPr="001A69B5">
        <w:t>no</w:t>
      </w:r>
      <w:proofErr w:type="spellEnd"/>
      <w:r w:rsidRPr="001A69B5">
        <w:t xml:space="preserve"> har flata ut. </w:t>
      </w:r>
      <w:proofErr w:type="spellStart"/>
      <w:r w:rsidRPr="001A69B5">
        <w:t>Vidaregåande</w:t>
      </w:r>
      <w:proofErr w:type="spellEnd"/>
      <w:r w:rsidRPr="001A69B5">
        <w:t xml:space="preserve"> opplæring som del av programmet har òg </w:t>
      </w:r>
      <w:proofErr w:type="spellStart"/>
      <w:r w:rsidRPr="001A69B5">
        <w:t>auka</w:t>
      </w:r>
      <w:proofErr w:type="spellEnd"/>
      <w:r w:rsidRPr="001A69B5">
        <w:t xml:space="preserve"> </w:t>
      </w:r>
      <w:proofErr w:type="spellStart"/>
      <w:r w:rsidRPr="001A69B5">
        <w:t>frå</w:t>
      </w:r>
      <w:proofErr w:type="spellEnd"/>
      <w:r w:rsidRPr="001A69B5">
        <w:t xml:space="preserve"> 5,6 pst. i 2017 til 12 pst. i 2020. Som forventa påverkar covid-19-pandemien resultata for introduksjonsprogrammet. Førebels tal </w:t>
      </w:r>
      <w:proofErr w:type="spellStart"/>
      <w:r w:rsidRPr="001A69B5">
        <w:t>frå</w:t>
      </w:r>
      <w:proofErr w:type="spellEnd"/>
      <w:r w:rsidRPr="001A69B5">
        <w:t xml:space="preserve"> </w:t>
      </w:r>
      <w:proofErr w:type="spellStart"/>
      <w:r w:rsidRPr="001A69B5">
        <w:t>IMDi</w:t>
      </w:r>
      <w:proofErr w:type="spellEnd"/>
      <w:r w:rsidRPr="001A69B5">
        <w:t xml:space="preserve"> viser at 50 pst. gjekk direkte over til arbeid eller utdanning etter avslutta program i 2020. 16 pst. gjekk over til arbeid, </w:t>
      </w:r>
      <w:proofErr w:type="spellStart"/>
      <w:r w:rsidRPr="001A69B5">
        <w:t>medan</w:t>
      </w:r>
      <w:proofErr w:type="spellEnd"/>
      <w:r w:rsidRPr="001A69B5">
        <w:t xml:space="preserve"> 34 pst. gjekk over til utdanning. Tal viser at det var 10 prosentpoeng færre som gjekk direkte over til arbeid i 2020 </w:t>
      </w:r>
      <w:proofErr w:type="spellStart"/>
      <w:r w:rsidRPr="001A69B5">
        <w:t>samanlikna</w:t>
      </w:r>
      <w:proofErr w:type="spellEnd"/>
      <w:r w:rsidRPr="001A69B5">
        <w:t xml:space="preserve"> med 2019. Ser </w:t>
      </w:r>
      <w:proofErr w:type="spellStart"/>
      <w:r w:rsidRPr="001A69B5">
        <w:t>ein</w:t>
      </w:r>
      <w:proofErr w:type="spellEnd"/>
      <w:r w:rsidRPr="001A69B5">
        <w:t xml:space="preserve"> </w:t>
      </w:r>
      <w:proofErr w:type="spellStart"/>
      <w:r w:rsidRPr="001A69B5">
        <w:t>berre</w:t>
      </w:r>
      <w:proofErr w:type="spellEnd"/>
      <w:r w:rsidRPr="001A69B5">
        <w:t xml:space="preserve"> på overgangen til utdanning, var det derimot </w:t>
      </w:r>
      <w:proofErr w:type="spellStart"/>
      <w:r w:rsidRPr="001A69B5">
        <w:t>ein</w:t>
      </w:r>
      <w:proofErr w:type="spellEnd"/>
      <w:r w:rsidRPr="001A69B5">
        <w:t xml:space="preserve"> </w:t>
      </w:r>
      <w:proofErr w:type="spellStart"/>
      <w:r w:rsidRPr="001A69B5">
        <w:t>auke</w:t>
      </w:r>
      <w:proofErr w:type="spellEnd"/>
      <w:r w:rsidRPr="001A69B5">
        <w:t xml:space="preserve"> på 5 prosentpoeng.</w:t>
      </w:r>
    </w:p>
    <w:p w14:paraId="568E5489" w14:textId="77777777" w:rsidR="000513CD" w:rsidRPr="001A69B5" w:rsidRDefault="0009509B" w:rsidP="001A69B5">
      <w:r w:rsidRPr="001A69B5">
        <w:t xml:space="preserve">Integreringslova gjeld for </w:t>
      </w:r>
      <w:proofErr w:type="spellStart"/>
      <w:r w:rsidRPr="001A69B5">
        <w:t>nykomne</w:t>
      </w:r>
      <w:proofErr w:type="spellEnd"/>
      <w:r w:rsidRPr="001A69B5">
        <w:t xml:space="preserve"> som blir busette etter at lova tredde i kraft. </w:t>
      </w:r>
      <w:proofErr w:type="spellStart"/>
      <w:r w:rsidRPr="001A69B5">
        <w:t>Flyktningar</w:t>
      </w:r>
      <w:proofErr w:type="spellEnd"/>
      <w:r w:rsidRPr="001A69B5">
        <w:t xml:space="preserve"> som er busette før lova tredde i kraft, mottek </w:t>
      </w:r>
      <w:proofErr w:type="spellStart"/>
      <w:r w:rsidRPr="001A69B5">
        <w:t>tilbod</w:t>
      </w:r>
      <w:proofErr w:type="spellEnd"/>
      <w:r w:rsidRPr="001A69B5">
        <w:t xml:space="preserve"> etter den </w:t>
      </w:r>
      <w:proofErr w:type="spellStart"/>
      <w:r w:rsidRPr="001A69B5">
        <w:t>tidlegare</w:t>
      </w:r>
      <w:proofErr w:type="spellEnd"/>
      <w:r w:rsidRPr="001A69B5">
        <w:t xml:space="preserve"> lova. Ei </w:t>
      </w:r>
      <w:proofErr w:type="spellStart"/>
      <w:r w:rsidRPr="001A69B5">
        <w:t>særskild</w:t>
      </w:r>
      <w:proofErr w:type="spellEnd"/>
      <w:r w:rsidRPr="001A69B5">
        <w:t xml:space="preserve"> utfordring har </w:t>
      </w:r>
      <w:proofErr w:type="spellStart"/>
      <w:r w:rsidRPr="001A69B5">
        <w:t>vore</w:t>
      </w:r>
      <w:proofErr w:type="spellEnd"/>
      <w:r w:rsidRPr="001A69B5">
        <w:t xml:space="preserve"> å få </w:t>
      </w:r>
      <w:proofErr w:type="spellStart"/>
      <w:r w:rsidRPr="001A69B5">
        <w:t>kommunane</w:t>
      </w:r>
      <w:proofErr w:type="spellEnd"/>
      <w:r w:rsidRPr="001A69B5">
        <w:t xml:space="preserve"> og </w:t>
      </w:r>
      <w:proofErr w:type="spellStart"/>
      <w:r w:rsidRPr="001A69B5">
        <w:t>fylkeskommunane</w:t>
      </w:r>
      <w:proofErr w:type="spellEnd"/>
      <w:r w:rsidRPr="001A69B5">
        <w:t xml:space="preserve"> til å tilpasse </w:t>
      </w:r>
      <w:proofErr w:type="spellStart"/>
      <w:r w:rsidRPr="001A69B5">
        <w:t>tilboda</w:t>
      </w:r>
      <w:proofErr w:type="spellEnd"/>
      <w:r w:rsidRPr="001A69B5">
        <w:t xml:space="preserve"> sine til den nye lova. Samstundes har </w:t>
      </w:r>
      <w:proofErr w:type="spellStart"/>
      <w:r w:rsidRPr="001A69B5">
        <w:t>kommunane</w:t>
      </w:r>
      <w:proofErr w:type="spellEnd"/>
      <w:r w:rsidRPr="001A69B5">
        <w:t xml:space="preserve">, som følge av covid-19-pandemien, </w:t>
      </w:r>
      <w:proofErr w:type="spellStart"/>
      <w:r w:rsidRPr="001A69B5">
        <w:t>måtta</w:t>
      </w:r>
      <w:proofErr w:type="spellEnd"/>
      <w:r w:rsidRPr="001A69B5">
        <w:t xml:space="preserve"> ta omsyn til ei mellombels lov og </w:t>
      </w:r>
      <w:proofErr w:type="spellStart"/>
      <w:r w:rsidRPr="001A69B5">
        <w:t>gjere</w:t>
      </w:r>
      <w:proofErr w:type="spellEnd"/>
      <w:r w:rsidRPr="001A69B5">
        <w:t xml:space="preserve"> </w:t>
      </w:r>
      <w:proofErr w:type="spellStart"/>
      <w:r w:rsidRPr="001A69B5">
        <w:t>tilpassingar</w:t>
      </w:r>
      <w:proofErr w:type="spellEnd"/>
      <w:r w:rsidRPr="001A69B5">
        <w:t xml:space="preserve"> i </w:t>
      </w:r>
      <w:proofErr w:type="spellStart"/>
      <w:r w:rsidRPr="001A69B5">
        <w:t>tilbodet</w:t>
      </w:r>
      <w:proofErr w:type="spellEnd"/>
      <w:r w:rsidRPr="001A69B5">
        <w:t>.</w:t>
      </w:r>
    </w:p>
    <w:p w14:paraId="2D4DFC80" w14:textId="77777777" w:rsidR="000513CD" w:rsidRPr="001A69B5" w:rsidRDefault="0009509B" w:rsidP="001A69B5">
      <w:pPr>
        <w:pStyle w:val="avsnitt-under-undertittel"/>
      </w:pPr>
      <w:r w:rsidRPr="001A69B5">
        <w:t xml:space="preserve">Opplæring i norsk og samfunnskunnskap – behov for å styrke opplæringa og vurdere </w:t>
      </w:r>
      <w:proofErr w:type="spellStart"/>
      <w:r w:rsidRPr="001A69B5">
        <w:t>vidareutvikling</w:t>
      </w:r>
      <w:proofErr w:type="spellEnd"/>
      <w:r w:rsidRPr="001A69B5">
        <w:t xml:space="preserve">/utviding av </w:t>
      </w:r>
      <w:proofErr w:type="spellStart"/>
      <w:r w:rsidRPr="001A69B5">
        <w:t>tilbodet</w:t>
      </w:r>
      <w:proofErr w:type="spellEnd"/>
      <w:r w:rsidRPr="001A69B5">
        <w:t xml:space="preserve"> </w:t>
      </w:r>
      <w:proofErr w:type="spellStart"/>
      <w:r w:rsidRPr="001A69B5">
        <w:t>frå</w:t>
      </w:r>
      <w:proofErr w:type="spellEnd"/>
      <w:r w:rsidRPr="001A69B5">
        <w:t xml:space="preserve"> det </w:t>
      </w:r>
      <w:proofErr w:type="spellStart"/>
      <w:r w:rsidRPr="001A69B5">
        <w:t>offentlege</w:t>
      </w:r>
      <w:proofErr w:type="spellEnd"/>
    </w:p>
    <w:p w14:paraId="23DC8BE0" w14:textId="77777777" w:rsidR="000513CD" w:rsidRPr="001A69B5" w:rsidRDefault="0009509B" w:rsidP="001A69B5">
      <w:r w:rsidRPr="001A69B5">
        <w:t xml:space="preserve">26 123 </w:t>
      </w:r>
      <w:proofErr w:type="spellStart"/>
      <w:r w:rsidRPr="001A69B5">
        <w:t>innvandrarar</w:t>
      </w:r>
      <w:proofErr w:type="spellEnd"/>
      <w:r w:rsidRPr="001A69B5">
        <w:t xml:space="preserve"> deltok i opplæring i norsk og samfunnskunnskap for </w:t>
      </w:r>
      <w:proofErr w:type="spellStart"/>
      <w:r w:rsidRPr="001A69B5">
        <w:t>vaksne</w:t>
      </w:r>
      <w:proofErr w:type="spellEnd"/>
      <w:r w:rsidRPr="001A69B5">
        <w:t xml:space="preserve"> i 2020. Det er </w:t>
      </w:r>
      <w:proofErr w:type="spellStart"/>
      <w:r w:rsidRPr="001A69B5">
        <w:t>ein</w:t>
      </w:r>
      <w:proofErr w:type="spellEnd"/>
      <w:r w:rsidRPr="001A69B5">
        <w:t xml:space="preserve"> nedgang på nesten 23 pst. </w:t>
      </w:r>
      <w:proofErr w:type="spellStart"/>
      <w:r w:rsidRPr="001A69B5">
        <w:t>frå</w:t>
      </w:r>
      <w:proofErr w:type="spellEnd"/>
      <w:r w:rsidRPr="001A69B5">
        <w:t xml:space="preserve"> året før. Årsaka til nedgangen er den same som for deltaking i introduksjonsprogrammet, sjå over. </w:t>
      </w:r>
      <w:proofErr w:type="spellStart"/>
      <w:r w:rsidRPr="001A69B5">
        <w:t>Talet</w:t>
      </w:r>
      <w:proofErr w:type="spellEnd"/>
      <w:r w:rsidRPr="001A69B5">
        <w:t xml:space="preserve"> </w:t>
      </w:r>
      <w:proofErr w:type="spellStart"/>
      <w:r w:rsidRPr="001A69B5">
        <w:t>omfattar</w:t>
      </w:r>
      <w:proofErr w:type="spellEnd"/>
      <w:r w:rsidRPr="001A69B5">
        <w:t xml:space="preserve"> både </w:t>
      </w:r>
      <w:proofErr w:type="spellStart"/>
      <w:r w:rsidRPr="001A69B5">
        <w:t>flyktningar</w:t>
      </w:r>
      <w:proofErr w:type="spellEnd"/>
      <w:r w:rsidRPr="001A69B5">
        <w:t xml:space="preserve"> og </w:t>
      </w:r>
      <w:proofErr w:type="spellStart"/>
      <w:r w:rsidRPr="001A69B5">
        <w:t>deira</w:t>
      </w:r>
      <w:proofErr w:type="spellEnd"/>
      <w:r w:rsidRPr="001A69B5">
        <w:t xml:space="preserve"> </w:t>
      </w:r>
      <w:proofErr w:type="spellStart"/>
      <w:r w:rsidRPr="001A69B5">
        <w:t>familiesameinte</w:t>
      </w:r>
      <w:proofErr w:type="spellEnd"/>
      <w:r w:rsidRPr="001A69B5">
        <w:t xml:space="preserve">, </w:t>
      </w:r>
      <w:proofErr w:type="spellStart"/>
      <w:r w:rsidRPr="001A69B5">
        <w:t>familiesameinte</w:t>
      </w:r>
      <w:proofErr w:type="spellEnd"/>
      <w:r w:rsidRPr="001A69B5">
        <w:t xml:space="preserve"> til norske og nordiske </w:t>
      </w:r>
      <w:proofErr w:type="spellStart"/>
      <w:r w:rsidRPr="001A69B5">
        <w:t>borgarar</w:t>
      </w:r>
      <w:proofErr w:type="spellEnd"/>
      <w:r w:rsidRPr="001A69B5">
        <w:t xml:space="preserve"> og </w:t>
      </w:r>
      <w:proofErr w:type="spellStart"/>
      <w:r w:rsidRPr="001A69B5">
        <w:t>arbeidsinnvandrarar</w:t>
      </w:r>
      <w:proofErr w:type="spellEnd"/>
      <w:r w:rsidRPr="001A69B5">
        <w:t xml:space="preserve"> </w:t>
      </w:r>
      <w:proofErr w:type="spellStart"/>
      <w:r w:rsidRPr="001A69B5">
        <w:t>frå</w:t>
      </w:r>
      <w:proofErr w:type="spellEnd"/>
      <w:r w:rsidRPr="001A69B5">
        <w:t xml:space="preserve"> land </w:t>
      </w:r>
      <w:proofErr w:type="spellStart"/>
      <w:r w:rsidRPr="001A69B5">
        <w:t>utanfor</w:t>
      </w:r>
      <w:proofErr w:type="spellEnd"/>
      <w:r w:rsidRPr="001A69B5">
        <w:t xml:space="preserve"> EU/EØS.</w:t>
      </w:r>
    </w:p>
    <w:p w14:paraId="5EEECDE4" w14:textId="77777777" w:rsidR="000513CD" w:rsidRPr="001A69B5" w:rsidRDefault="0009509B" w:rsidP="001A69B5">
      <w:r w:rsidRPr="001A69B5">
        <w:t xml:space="preserve">Det er stor variasjon mellom </w:t>
      </w:r>
      <w:proofErr w:type="spellStart"/>
      <w:r w:rsidRPr="001A69B5">
        <w:t>kommunane</w:t>
      </w:r>
      <w:proofErr w:type="spellEnd"/>
      <w:r w:rsidRPr="001A69B5">
        <w:t xml:space="preserve"> når det </w:t>
      </w:r>
      <w:proofErr w:type="spellStart"/>
      <w:r w:rsidRPr="001A69B5">
        <w:t>gjeld</w:t>
      </w:r>
      <w:proofErr w:type="spellEnd"/>
      <w:r w:rsidRPr="001A69B5">
        <w:t xml:space="preserve"> kor mange </w:t>
      </w:r>
      <w:proofErr w:type="spellStart"/>
      <w:r w:rsidRPr="001A69B5">
        <w:t>månader</w:t>
      </w:r>
      <w:proofErr w:type="spellEnd"/>
      <w:r w:rsidRPr="001A69B5">
        <w:t xml:space="preserve"> det tek før </w:t>
      </w:r>
      <w:proofErr w:type="spellStart"/>
      <w:r w:rsidRPr="001A69B5">
        <w:t>deltakarane</w:t>
      </w:r>
      <w:proofErr w:type="spellEnd"/>
      <w:r w:rsidRPr="001A69B5">
        <w:t xml:space="preserve"> begynner i norskopplæring, og </w:t>
      </w:r>
      <w:proofErr w:type="spellStart"/>
      <w:r w:rsidRPr="001A69B5">
        <w:t>berre</w:t>
      </w:r>
      <w:proofErr w:type="spellEnd"/>
      <w:r w:rsidRPr="001A69B5">
        <w:t xml:space="preserve"> halvparten av </w:t>
      </w:r>
      <w:proofErr w:type="spellStart"/>
      <w:r w:rsidRPr="001A69B5">
        <w:t>deltakarane</w:t>
      </w:r>
      <w:proofErr w:type="spellEnd"/>
      <w:r w:rsidRPr="001A69B5">
        <w:t xml:space="preserve"> mottek </w:t>
      </w:r>
      <w:proofErr w:type="spellStart"/>
      <w:r w:rsidRPr="001A69B5">
        <w:t>tilbod</w:t>
      </w:r>
      <w:proofErr w:type="spellEnd"/>
      <w:r w:rsidRPr="001A69B5">
        <w:t xml:space="preserve"> om opplæring </w:t>
      </w:r>
      <w:proofErr w:type="spellStart"/>
      <w:r w:rsidRPr="001A69B5">
        <w:t>innan</w:t>
      </w:r>
      <w:proofErr w:type="spellEnd"/>
      <w:r w:rsidRPr="001A69B5">
        <w:t xml:space="preserve"> tre </w:t>
      </w:r>
      <w:proofErr w:type="spellStart"/>
      <w:r w:rsidRPr="001A69B5">
        <w:t>månader</w:t>
      </w:r>
      <w:proofErr w:type="spellEnd"/>
      <w:r w:rsidRPr="001A69B5">
        <w:t xml:space="preserve">. Det er òg store </w:t>
      </w:r>
      <w:proofErr w:type="spellStart"/>
      <w:r w:rsidRPr="001A69B5">
        <w:t>variasjonar</w:t>
      </w:r>
      <w:proofErr w:type="spellEnd"/>
      <w:r w:rsidRPr="001A69B5">
        <w:t xml:space="preserve"> mellom </w:t>
      </w:r>
      <w:proofErr w:type="spellStart"/>
      <w:r w:rsidRPr="001A69B5">
        <w:t>kommunar</w:t>
      </w:r>
      <w:proofErr w:type="spellEnd"/>
      <w:r w:rsidRPr="001A69B5">
        <w:t xml:space="preserve"> når det </w:t>
      </w:r>
      <w:proofErr w:type="spellStart"/>
      <w:r w:rsidRPr="001A69B5">
        <w:t>gjeld</w:t>
      </w:r>
      <w:proofErr w:type="spellEnd"/>
      <w:r w:rsidRPr="001A69B5">
        <w:t xml:space="preserve"> grad av individuell tilrettelegging, omfanget av opplæringa og resultata på </w:t>
      </w:r>
      <w:proofErr w:type="spellStart"/>
      <w:r w:rsidRPr="001A69B5">
        <w:t>norskprøvar</w:t>
      </w:r>
      <w:proofErr w:type="spellEnd"/>
      <w:r w:rsidRPr="001A69B5">
        <w:t xml:space="preserve">. For mange </w:t>
      </w:r>
      <w:proofErr w:type="spellStart"/>
      <w:r w:rsidRPr="001A69B5">
        <w:t>deltakarar</w:t>
      </w:r>
      <w:proofErr w:type="spellEnd"/>
      <w:r w:rsidRPr="001A69B5">
        <w:t xml:space="preserve"> oppnår </w:t>
      </w:r>
      <w:proofErr w:type="spellStart"/>
      <w:r w:rsidRPr="001A69B5">
        <w:t>ikkje</w:t>
      </w:r>
      <w:proofErr w:type="spellEnd"/>
      <w:r w:rsidRPr="001A69B5">
        <w:t xml:space="preserve"> </w:t>
      </w:r>
      <w:proofErr w:type="spellStart"/>
      <w:r w:rsidRPr="001A69B5">
        <w:t>tilstrekkelege</w:t>
      </w:r>
      <w:proofErr w:type="spellEnd"/>
      <w:r w:rsidRPr="001A69B5">
        <w:t xml:space="preserve"> </w:t>
      </w:r>
      <w:proofErr w:type="spellStart"/>
      <w:r w:rsidRPr="001A69B5">
        <w:t>norskferdigheiter</w:t>
      </w:r>
      <w:proofErr w:type="spellEnd"/>
      <w:r w:rsidRPr="001A69B5">
        <w:t xml:space="preserve"> til å </w:t>
      </w:r>
      <w:proofErr w:type="spellStart"/>
      <w:r w:rsidRPr="001A69B5">
        <w:t>kome</w:t>
      </w:r>
      <w:proofErr w:type="spellEnd"/>
      <w:r w:rsidRPr="001A69B5">
        <w:t xml:space="preserve"> i utdanning og få ei varig </w:t>
      </w:r>
      <w:proofErr w:type="spellStart"/>
      <w:r w:rsidRPr="001A69B5">
        <w:t>tilknyting</w:t>
      </w:r>
      <w:proofErr w:type="spellEnd"/>
      <w:r w:rsidRPr="001A69B5">
        <w:t xml:space="preserve"> til arbeidslivet.</w:t>
      </w:r>
    </w:p>
    <w:p w14:paraId="0A5D828B" w14:textId="77777777" w:rsidR="000513CD" w:rsidRPr="001A69B5" w:rsidRDefault="0009509B" w:rsidP="001A69B5">
      <w:proofErr w:type="spellStart"/>
      <w:r w:rsidRPr="001A69B5">
        <w:t>Ferdigheiter</w:t>
      </w:r>
      <w:proofErr w:type="spellEnd"/>
      <w:r w:rsidRPr="001A69B5">
        <w:t xml:space="preserve"> i norsk er viktig for å få tilgang til arbeid og utdanning, men også for å delta i samfunnet. Det er </w:t>
      </w:r>
      <w:proofErr w:type="spellStart"/>
      <w:r w:rsidRPr="001A69B5">
        <w:t>eit</w:t>
      </w:r>
      <w:proofErr w:type="spellEnd"/>
      <w:r w:rsidRPr="001A69B5">
        <w:t xml:space="preserve"> faktum at mange </w:t>
      </w:r>
      <w:proofErr w:type="spellStart"/>
      <w:r w:rsidRPr="001A69B5">
        <w:t>ikkje</w:t>
      </w:r>
      <w:proofErr w:type="spellEnd"/>
      <w:r w:rsidRPr="001A69B5">
        <w:t xml:space="preserve"> </w:t>
      </w:r>
      <w:proofErr w:type="spellStart"/>
      <w:r w:rsidRPr="001A69B5">
        <w:t>meistrar</w:t>
      </w:r>
      <w:proofErr w:type="spellEnd"/>
      <w:r w:rsidRPr="001A69B5">
        <w:t xml:space="preserve"> norsk </w:t>
      </w:r>
      <w:proofErr w:type="spellStart"/>
      <w:r w:rsidRPr="001A69B5">
        <w:t>tilstrekkeleg</w:t>
      </w:r>
      <w:proofErr w:type="spellEnd"/>
      <w:r w:rsidRPr="001A69B5">
        <w:t xml:space="preserve"> til å kunne delta fullt ut i arbeids- og samfunnslivet. Dette gjeld i stor utstrekning også </w:t>
      </w:r>
      <w:proofErr w:type="spellStart"/>
      <w:r w:rsidRPr="001A69B5">
        <w:t>arbeidsinnvandrar</w:t>
      </w:r>
      <w:proofErr w:type="spellEnd"/>
      <w:r w:rsidRPr="001A69B5">
        <w:t xml:space="preserve"> </w:t>
      </w:r>
      <w:proofErr w:type="spellStart"/>
      <w:r w:rsidRPr="001A69B5">
        <w:t>frå</w:t>
      </w:r>
      <w:proofErr w:type="spellEnd"/>
      <w:r w:rsidRPr="001A69B5">
        <w:t xml:space="preserve"> EØS som </w:t>
      </w:r>
      <w:proofErr w:type="spellStart"/>
      <w:r w:rsidRPr="001A69B5">
        <w:t>ikkje</w:t>
      </w:r>
      <w:proofErr w:type="spellEnd"/>
      <w:r w:rsidRPr="001A69B5">
        <w:t xml:space="preserve"> har krav på gratis kommunal opplæring.</w:t>
      </w:r>
    </w:p>
    <w:p w14:paraId="4065B263" w14:textId="77777777" w:rsidR="000513CD" w:rsidRPr="001A69B5" w:rsidRDefault="0009509B" w:rsidP="001A69B5">
      <w:pPr>
        <w:pStyle w:val="avsnitt-under-undertittel"/>
      </w:pPr>
      <w:r w:rsidRPr="001A69B5">
        <w:t xml:space="preserve">Negativ sosial kontroll og </w:t>
      </w:r>
      <w:proofErr w:type="spellStart"/>
      <w:r w:rsidRPr="001A69B5">
        <w:t>æresrelatert</w:t>
      </w:r>
      <w:proofErr w:type="spellEnd"/>
      <w:r w:rsidRPr="001A69B5">
        <w:t xml:space="preserve"> vald er </w:t>
      </w:r>
      <w:proofErr w:type="spellStart"/>
      <w:r w:rsidRPr="001A69B5">
        <w:t>alvorlege</w:t>
      </w:r>
      <w:proofErr w:type="spellEnd"/>
      <w:r w:rsidRPr="001A69B5">
        <w:t xml:space="preserve"> hinder for deltaking i samfunnet</w:t>
      </w:r>
    </w:p>
    <w:p w14:paraId="18795A08" w14:textId="77777777" w:rsidR="000513CD" w:rsidRPr="001A69B5" w:rsidRDefault="0009509B" w:rsidP="001A69B5">
      <w:r w:rsidRPr="001A69B5">
        <w:t xml:space="preserve">Negativ sosial kontroll, </w:t>
      </w:r>
      <w:proofErr w:type="spellStart"/>
      <w:r w:rsidRPr="001A69B5">
        <w:t>æresrelatert</w:t>
      </w:r>
      <w:proofErr w:type="spellEnd"/>
      <w:r w:rsidRPr="001A69B5">
        <w:t xml:space="preserve"> vald, tvangsekteskap og kjønnslemlesting er </w:t>
      </w:r>
      <w:proofErr w:type="spellStart"/>
      <w:r w:rsidRPr="001A69B5">
        <w:t>alvorlege</w:t>
      </w:r>
      <w:proofErr w:type="spellEnd"/>
      <w:r w:rsidRPr="001A69B5">
        <w:t xml:space="preserve"> samfunnsproblem som </w:t>
      </w:r>
      <w:proofErr w:type="spellStart"/>
      <w:r w:rsidRPr="001A69B5">
        <w:t>ein</w:t>
      </w:r>
      <w:proofErr w:type="spellEnd"/>
      <w:r w:rsidRPr="001A69B5">
        <w:t xml:space="preserve"> må kjempe mot. Dette kan </w:t>
      </w:r>
      <w:proofErr w:type="spellStart"/>
      <w:r w:rsidRPr="001A69B5">
        <w:t>vere</w:t>
      </w:r>
      <w:proofErr w:type="spellEnd"/>
      <w:r w:rsidRPr="001A69B5">
        <w:t xml:space="preserve"> </w:t>
      </w:r>
      <w:proofErr w:type="spellStart"/>
      <w:r w:rsidRPr="001A69B5">
        <w:t>barrierar</w:t>
      </w:r>
      <w:proofErr w:type="spellEnd"/>
      <w:r w:rsidRPr="001A69B5">
        <w:t xml:space="preserve"> mot at </w:t>
      </w:r>
      <w:proofErr w:type="spellStart"/>
      <w:r w:rsidRPr="001A69B5">
        <w:t>personar</w:t>
      </w:r>
      <w:proofErr w:type="spellEnd"/>
      <w:r w:rsidRPr="001A69B5">
        <w:t xml:space="preserve"> skal få sjansen til å leve </w:t>
      </w:r>
      <w:proofErr w:type="spellStart"/>
      <w:r w:rsidRPr="001A69B5">
        <w:t>eit</w:t>
      </w:r>
      <w:proofErr w:type="spellEnd"/>
      <w:r w:rsidRPr="001A69B5">
        <w:t xml:space="preserve"> fritt og trygt liv. Det kan gjelde mellom anna retten til å ta sjølvstendige val om utdanning, arbeid og ektefelle og retten til </w:t>
      </w:r>
      <w:proofErr w:type="spellStart"/>
      <w:r w:rsidRPr="001A69B5">
        <w:t>eit</w:t>
      </w:r>
      <w:proofErr w:type="spellEnd"/>
      <w:r w:rsidRPr="001A69B5">
        <w:t xml:space="preserve"> liv </w:t>
      </w:r>
      <w:proofErr w:type="spellStart"/>
      <w:r w:rsidRPr="001A69B5">
        <w:t>utan</w:t>
      </w:r>
      <w:proofErr w:type="spellEnd"/>
      <w:r w:rsidRPr="001A69B5">
        <w:t xml:space="preserve"> vald og overgrep. Både </w:t>
      </w:r>
      <w:proofErr w:type="spellStart"/>
      <w:r w:rsidRPr="001A69B5">
        <w:t>nykomne</w:t>
      </w:r>
      <w:proofErr w:type="spellEnd"/>
      <w:r w:rsidRPr="001A69B5">
        <w:t xml:space="preserve"> </w:t>
      </w:r>
      <w:proofErr w:type="spellStart"/>
      <w:r w:rsidRPr="001A69B5">
        <w:t>innvandrarar</w:t>
      </w:r>
      <w:proofErr w:type="spellEnd"/>
      <w:r w:rsidRPr="001A69B5">
        <w:t xml:space="preserve"> og </w:t>
      </w:r>
      <w:proofErr w:type="spellStart"/>
      <w:r w:rsidRPr="001A69B5">
        <w:t>ungdommar</w:t>
      </w:r>
      <w:proofErr w:type="spellEnd"/>
      <w:r w:rsidRPr="001A69B5">
        <w:t xml:space="preserve"> som er fødde og har </w:t>
      </w:r>
      <w:proofErr w:type="spellStart"/>
      <w:r w:rsidRPr="001A69B5">
        <w:t>vakse</w:t>
      </w:r>
      <w:proofErr w:type="spellEnd"/>
      <w:r w:rsidRPr="001A69B5">
        <w:t xml:space="preserve"> opp i </w:t>
      </w:r>
      <w:proofErr w:type="spellStart"/>
      <w:r w:rsidRPr="001A69B5">
        <w:t>Noreg</w:t>
      </w:r>
      <w:proofErr w:type="spellEnd"/>
      <w:r w:rsidRPr="001A69B5">
        <w:t xml:space="preserve">, kan </w:t>
      </w:r>
      <w:proofErr w:type="spellStart"/>
      <w:r w:rsidRPr="001A69B5">
        <w:t>vere</w:t>
      </w:r>
      <w:proofErr w:type="spellEnd"/>
      <w:r w:rsidRPr="001A69B5">
        <w:t xml:space="preserve"> utsette og oppsøker hjelp.</w:t>
      </w:r>
    </w:p>
    <w:p w14:paraId="027FA520" w14:textId="77777777" w:rsidR="000513CD" w:rsidRPr="001A69B5" w:rsidRDefault="0009509B" w:rsidP="001A69B5">
      <w:r w:rsidRPr="001A69B5">
        <w:t xml:space="preserve">I tillegg til </w:t>
      </w:r>
      <w:proofErr w:type="spellStart"/>
      <w:r w:rsidRPr="001A69B5">
        <w:t>dei</w:t>
      </w:r>
      <w:proofErr w:type="spellEnd"/>
      <w:r w:rsidRPr="001A69B5">
        <w:t xml:space="preserve"> ordinære </w:t>
      </w:r>
      <w:proofErr w:type="spellStart"/>
      <w:r w:rsidRPr="001A69B5">
        <w:t>hjelpetenestene</w:t>
      </w:r>
      <w:proofErr w:type="spellEnd"/>
      <w:r w:rsidRPr="001A69B5">
        <w:t xml:space="preserve"> er det òg etablert </w:t>
      </w:r>
      <w:proofErr w:type="spellStart"/>
      <w:r w:rsidRPr="001A69B5">
        <w:t>særskilde</w:t>
      </w:r>
      <w:proofErr w:type="spellEnd"/>
      <w:r w:rsidRPr="001A69B5">
        <w:t xml:space="preserve"> </w:t>
      </w:r>
      <w:proofErr w:type="spellStart"/>
      <w:r w:rsidRPr="001A69B5">
        <w:t>tenester</w:t>
      </w:r>
      <w:proofErr w:type="spellEnd"/>
      <w:r w:rsidRPr="001A69B5">
        <w:t xml:space="preserve"> med spissa kompetanse om negativ sosial kontroll, </w:t>
      </w:r>
      <w:proofErr w:type="spellStart"/>
      <w:r w:rsidRPr="001A69B5">
        <w:t>æresrelatert</w:t>
      </w:r>
      <w:proofErr w:type="spellEnd"/>
      <w:r w:rsidRPr="001A69B5">
        <w:t xml:space="preserve"> vald, tvangsekteskap og kjønnslemlesting. Mellom anna </w:t>
      </w:r>
      <w:proofErr w:type="spellStart"/>
      <w:r w:rsidRPr="001A69B5">
        <w:t>finst</w:t>
      </w:r>
      <w:proofErr w:type="spellEnd"/>
      <w:r w:rsidRPr="001A69B5">
        <w:t xml:space="preserve"> det 59 </w:t>
      </w:r>
      <w:proofErr w:type="spellStart"/>
      <w:r w:rsidRPr="001A69B5">
        <w:t>minoritetsrådgivarar</w:t>
      </w:r>
      <w:proofErr w:type="spellEnd"/>
      <w:r w:rsidRPr="001A69B5">
        <w:t xml:space="preserve"> på </w:t>
      </w:r>
      <w:proofErr w:type="spellStart"/>
      <w:r w:rsidRPr="001A69B5">
        <w:t>utvalde</w:t>
      </w:r>
      <w:proofErr w:type="spellEnd"/>
      <w:r w:rsidRPr="001A69B5">
        <w:t xml:space="preserve"> </w:t>
      </w:r>
      <w:proofErr w:type="spellStart"/>
      <w:r w:rsidRPr="001A69B5">
        <w:t>skular</w:t>
      </w:r>
      <w:proofErr w:type="spellEnd"/>
      <w:r w:rsidRPr="001A69B5">
        <w:t xml:space="preserve"> i 2021,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30 </w:t>
      </w:r>
      <w:proofErr w:type="spellStart"/>
      <w:r w:rsidRPr="001A69B5">
        <w:t>rådgivarar</w:t>
      </w:r>
      <w:proofErr w:type="spellEnd"/>
      <w:r w:rsidRPr="001A69B5">
        <w:t xml:space="preserve"> i 2018. At </w:t>
      </w:r>
      <w:proofErr w:type="spellStart"/>
      <w:r w:rsidRPr="001A69B5">
        <w:t>minoritetsrådgivarane</w:t>
      </w:r>
      <w:proofErr w:type="spellEnd"/>
      <w:r w:rsidRPr="001A69B5">
        <w:t xml:space="preserve"> er til </w:t>
      </w:r>
      <w:proofErr w:type="spellStart"/>
      <w:r w:rsidRPr="001A69B5">
        <w:t>stades</w:t>
      </w:r>
      <w:proofErr w:type="spellEnd"/>
      <w:r w:rsidRPr="001A69B5">
        <w:t xml:space="preserve"> på </w:t>
      </w:r>
      <w:proofErr w:type="spellStart"/>
      <w:r w:rsidRPr="001A69B5">
        <w:t>skulen</w:t>
      </w:r>
      <w:proofErr w:type="spellEnd"/>
      <w:r w:rsidRPr="001A69B5">
        <w:t xml:space="preserve"> </w:t>
      </w:r>
      <w:proofErr w:type="spellStart"/>
      <w:r w:rsidRPr="001A69B5">
        <w:t>senkar</w:t>
      </w:r>
      <w:proofErr w:type="spellEnd"/>
      <w:r w:rsidRPr="001A69B5">
        <w:t xml:space="preserve"> terskelen for at </w:t>
      </w:r>
      <w:proofErr w:type="spellStart"/>
      <w:r w:rsidRPr="001A69B5">
        <w:t>elevar</w:t>
      </w:r>
      <w:proofErr w:type="spellEnd"/>
      <w:r w:rsidRPr="001A69B5">
        <w:t xml:space="preserve"> </w:t>
      </w:r>
      <w:proofErr w:type="spellStart"/>
      <w:r w:rsidRPr="001A69B5">
        <w:t>tek</w:t>
      </w:r>
      <w:proofErr w:type="spellEnd"/>
      <w:r w:rsidRPr="001A69B5">
        <w:t xml:space="preserve"> kontakt, og er viktig for å </w:t>
      </w:r>
      <w:proofErr w:type="spellStart"/>
      <w:r w:rsidRPr="001A69B5">
        <w:t>kome</w:t>
      </w:r>
      <w:proofErr w:type="spellEnd"/>
      <w:r w:rsidRPr="001A69B5">
        <w:t xml:space="preserve"> </w:t>
      </w:r>
      <w:proofErr w:type="spellStart"/>
      <w:r w:rsidRPr="001A69B5">
        <w:t>tidleg</w:t>
      </w:r>
      <w:proofErr w:type="spellEnd"/>
      <w:r w:rsidRPr="001A69B5">
        <w:t xml:space="preserve"> inn med </w:t>
      </w:r>
      <w:proofErr w:type="spellStart"/>
      <w:r w:rsidRPr="001A69B5">
        <w:t>førebyggande</w:t>
      </w:r>
      <w:proofErr w:type="spellEnd"/>
      <w:r w:rsidRPr="001A69B5">
        <w:t xml:space="preserve"> tiltak. Då </w:t>
      </w:r>
      <w:proofErr w:type="spellStart"/>
      <w:r w:rsidRPr="001A69B5">
        <w:t>skulane</w:t>
      </w:r>
      <w:proofErr w:type="spellEnd"/>
      <w:r w:rsidRPr="001A69B5">
        <w:t xml:space="preserve"> blei </w:t>
      </w:r>
      <w:proofErr w:type="spellStart"/>
      <w:r w:rsidRPr="001A69B5">
        <w:t>stengde</w:t>
      </w:r>
      <w:proofErr w:type="spellEnd"/>
      <w:r w:rsidRPr="001A69B5">
        <w:t xml:space="preserve"> under covid-19-pandemien, blei </w:t>
      </w:r>
      <w:proofErr w:type="spellStart"/>
      <w:r w:rsidRPr="001A69B5">
        <w:t>minoritetsrådgivarane</w:t>
      </w:r>
      <w:proofErr w:type="spellEnd"/>
      <w:r w:rsidRPr="001A69B5">
        <w:t xml:space="preserve"> kontakta av </w:t>
      </w:r>
      <w:proofErr w:type="spellStart"/>
      <w:r w:rsidRPr="001A69B5">
        <w:t>elevar</w:t>
      </w:r>
      <w:proofErr w:type="spellEnd"/>
      <w:r w:rsidRPr="001A69B5">
        <w:t xml:space="preserve"> som opplevde </w:t>
      </w:r>
      <w:proofErr w:type="spellStart"/>
      <w:r w:rsidRPr="001A69B5">
        <w:t>sterkare</w:t>
      </w:r>
      <w:proofErr w:type="spellEnd"/>
      <w:r w:rsidRPr="001A69B5">
        <w:t xml:space="preserve"> negativ sosial kontroll. Det </w:t>
      </w:r>
      <w:proofErr w:type="spellStart"/>
      <w:r w:rsidRPr="001A69B5">
        <w:t>finst</w:t>
      </w:r>
      <w:proofErr w:type="spellEnd"/>
      <w:r w:rsidRPr="001A69B5">
        <w:t xml:space="preserve"> òg fire </w:t>
      </w:r>
      <w:proofErr w:type="spellStart"/>
      <w:r w:rsidRPr="001A69B5">
        <w:t>integreringsrådgivarar</w:t>
      </w:r>
      <w:proofErr w:type="spellEnd"/>
      <w:r w:rsidRPr="001A69B5">
        <w:t xml:space="preserve"> på </w:t>
      </w:r>
      <w:proofErr w:type="spellStart"/>
      <w:r w:rsidRPr="001A69B5">
        <w:t>utvalde</w:t>
      </w:r>
      <w:proofErr w:type="spellEnd"/>
      <w:r w:rsidRPr="001A69B5">
        <w:t xml:space="preserve"> </w:t>
      </w:r>
      <w:proofErr w:type="spellStart"/>
      <w:r w:rsidRPr="001A69B5">
        <w:t>utanriksstasjonar</w:t>
      </w:r>
      <w:proofErr w:type="spellEnd"/>
      <w:r w:rsidRPr="001A69B5">
        <w:t xml:space="preserve"> som yter konsulær bistand til </w:t>
      </w:r>
      <w:proofErr w:type="spellStart"/>
      <w:r w:rsidRPr="001A69B5">
        <w:t>personar</w:t>
      </w:r>
      <w:proofErr w:type="spellEnd"/>
      <w:r w:rsidRPr="001A69B5">
        <w:t xml:space="preserve"> som er utsette for negativ sosial kontroll, </w:t>
      </w:r>
      <w:proofErr w:type="spellStart"/>
      <w:r w:rsidRPr="001A69B5">
        <w:t>æresrelatert</w:t>
      </w:r>
      <w:proofErr w:type="spellEnd"/>
      <w:r w:rsidRPr="001A69B5">
        <w:t xml:space="preserve"> vald, tvangsekteskap og kjønnslemlesting.</w:t>
      </w:r>
    </w:p>
    <w:p w14:paraId="75EE6349" w14:textId="77777777" w:rsidR="000513CD" w:rsidRPr="001A69B5" w:rsidRDefault="0009509B" w:rsidP="001A69B5">
      <w:pPr>
        <w:pStyle w:val="avsnitt-under-undertittel"/>
      </w:pPr>
      <w:proofErr w:type="spellStart"/>
      <w:r w:rsidRPr="001A69B5">
        <w:t>Mangfaldet</w:t>
      </w:r>
      <w:proofErr w:type="spellEnd"/>
      <w:r w:rsidRPr="001A69B5">
        <w:t xml:space="preserve"> som ressurs i arbeidslivet</w:t>
      </w:r>
    </w:p>
    <w:p w14:paraId="5563DD3C" w14:textId="77777777" w:rsidR="000513CD" w:rsidRPr="001A69B5" w:rsidRDefault="0009509B" w:rsidP="001A69B5">
      <w:proofErr w:type="spellStart"/>
      <w:r w:rsidRPr="001A69B5">
        <w:t>Innvandrarar</w:t>
      </w:r>
      <w:proofErr w:type="spellEnd"/>
      <w:r w:rsidRPr="001A69B5">
        <w:t xml:space="preserve"> kjem til </w:t>
      </w:r>
      <w:proofErr w:type="spellStart"/>
      <w:r w:rsidRPr="001A69B5">
        <w:t>Noreg</w:t>
      </w:r>
      <w:proofErr w:type="spellEnd"/>
      <w:r w:rsidRPr="001A69B5">
        <w:t xml:space="preserve"> med kompetanse og </w:t>
      </w:r>
      <w:proofErr w:type="spellStart"/>
      <w:r w:rsidRPr="001A69B5">
        <w:t>erfaringar</w:t>
      </w:r>
      <w:proofErr w:type="spellEnd"/>
      <w:r w:rsidRPr="001A69B5">
        <w:t xml:space="preserve"> og er </w:t>
      </w:r>
      <w:proofErr w:type="spellStart"/>
      <w:r w:rsidRPr="001A69B5">
        <w:t>ein</w:t>
      </w:r>
      <w:proofErr w:type="spellEnd"/>
      <w:r w:rsidRPr="001A69B5">
        <w:t xml:space="preserve"> viktig ressurs for det norske arbeidslivet. Samtidig har </w:t>
      </w:r>
      <w:proofErr w:type="spellStart"/>
      <w:r w:rsidRPr="001A69B5">
        <w:t>innvandrarar</w:t>
      </w:r>
      <w:proofErr w:type="spellEnd"/>
      <w:r w:rsidRPr="001A69B5">
        <w:t xml:space="preserve"> </w:t>
      </w:r>
      <w:proofErr w:type="spellStart"/>
      <w:r w:rsidRPr="001A69B5">
        <w:t>lågare</w:t>
      </w:r>
      <w:proofErr w:type="spellEnd"/>
      <w:r w:rsidRPr="001A69B5">
        <w:t xml:space="preserve"> </w:t>
      </w:r>
      <w:proofErr w:type="spellStart"/>
      <w:r w:rsidRPr="001A69B5">
        <w:t>sysselsetjingsgrad</w:t>
      </w:r>
      <w:proofErr w:type="spellEnd"/>
      <w:r w:rsidRPr="001A69B5">
        <w:t xml:space="preserve">, </w:t>
      </w:r>
      <w:proofErr w:type="spellStart"/>
      <w:r w:rsidRPr="001A69B5">
        <w:t>lågare</w:t>
      </w:r>
      <w:proofErr w:type="spellEnd"/>
      <w:r w:rsidRPr="001A69B5">
        <w:t xml:space="preserve"> jobbtryggleik og </w:t>
      </w:r>
      <w:proofErr w:type="spellStart"/>
      <w:r w:rsidRPr="001A69B5">
        <w:t>høgare</w:t>
      </w:r>
      <w:proofErr w:type="spellEnd"/>
      <w:r w:rsidRPr="001A69B5">
        <w:t xml:space="preserve"> </w:t>
      </w:r>
      <w:proofErr w:type="spellStart"/>
      <w:r w:rsidRPr="001A69B5">
        <w:t>arbeidsløyse</w:t>
      </w:r>
      <w:proofErr w:type="spellEnd"/>
      <w:r w:rsidRPr="001A69B5">
        <w:t xml:space="preserve"> </w:t>
      </w:r>
      <w:proofErr w:type="spellStart"/>
      <w:r w:rsidRPr="001A69B5">
        <w:t>samanlikna</w:t>
      </w:r>
      <w:proofErr w:type="spellEnd"/>
      <w:r w:rsidRPr="001A69B5">
        <w:t xml:space="preserve"> med resten av befolkninga. Til dels kjem det av at </w:t>
      </w:r>
      <w:proofErr w:type="spellStart"/>
      <w:r w:rsidRPr="001A69B5">
        <w:t>innvandrarar</w:t>
      </w:r>
      <w:proofErr w:type="spellEnd"/>
      <w:r w:rsidRPr="001A69B5">
        <w:t xml:space="preserve"> har </w:t>
      </w:r>
      <w:proofErr w:type="spellStart"/>
      <w:r w:rsidRPr="001A69B5">
        <w:t>lågare</w:t>
      </w:r>
      <w:proofErr w:type="spellEnd"/>
      <w:r w:rsidRPr="001A69B5">
        <w:t xml:space="preserve"> formell kompetanse enn resten av befolkninga, men mange </w:t>
      </w:r>
      <w:proofErr w:type="spellStart"/>
      <w:r w:rsidRPr="001A69B5">
        <w:t>innvandrarar</w:t>
      </w:r>
      <w:proofErr w:type="spellEnd"/>
      <w:r w:rsidRPr="001A69B5">
        <w:t xml:space="preserve"> får heller </w:t>
      </w:r>
      <w:proofErr w:type="spellStart"/>
      <w:r w:rsidRPr="001A69B5">
        <w:t>ikkje</w:t>
      </w:r>
      <w:proofErr w:type="spellEnd"/>
      <w:r w:rsidRPr="001A69B5">
        <w:t xml:space="preserve"> jobb som tilsvarer den utdanninga og kompetansen </w:t>
      </w:r>
      <w:proofErr w:type="spellStart"/>
      <w:r w:rsidRPr="001A69B5">
        <w:t>dei</w:t>
      </w:r>
      <w:proofErr w:type="spellEnd"/>
      <w:r w:rsidRPr="001A69B5">
        <w:t xml:space="preserve"> har, i større grad enn resten av befolkninga. Det </w:t>
      </w:r>
      <w:proofErr w:type="spellStart"/>
      <w:r w:rsidRPr="001A69B5">
        <w:t>finst</w:t>
      </w:r>
      <w:proofErr w:type="spellEnd"/>
      <w:r w:rsidRPr="001A69B5">
        <w:t xml:space="preserve"> </w:t>
      </w:r>
      <w:proofErr w:type="spellStart"/>
      <w:r w:rsidRPr="001A69B5">
        <w:t>diskriminerande</w:t>
      </w:r>
      <w:proofErr w:type="spellEnd"/>
      <w:r w:rsidRPr="001A69B5">
        <w:t xml:space="preserve"> </w:t>
      </w:r>
      <w:proofErr w:type="spellStart"/>
      <w:r w:rsidRPr="001A69B5">
        <w:t>mekanismar</w:t>
      </w:r>
      <w:proofErr w:type="spellEnd"/>
      <w:r w:rsidRPr="001A69B5">
        <w:t xml:space="preserve"> ved </w:t>
      </w:r>
      <w:proofErr w:type="spellStart"/>
      <w:r w:rsidRPr="001A69B5">
        <w:t>tilsetjing</w:t>
      </w:r>
      <w:proofErr w:type="spellEnd"/>
      <w:r w:rsidRPr="001A69B5">
        <w:t xml:space="preserve"> både i privat og i </w:t>
      </w:r>
      <w:proofErr w:type="spellStart"/>
      <w:r w:rsidRPr="001A69B5">
        <w:t>offentleg</w:t>
      </w:r>
      <w:proofErr w:type="spellEnd"/>
      <w:r w:rsidRPr="001A69B5">
        <w:t xml:space="preserve"> sektor. </w:t>
      </w:r>
      <w:proofErr w:type="spellStart"/>
      <w:r w:rsidRPr="001A69B5">
        <w:t>Manglande</w:t>
      </w:r>
      <w:proofErr w:type="spellEnd"/>
      <w:r w:rsidRPr="001A69B5">
        <w:t xml:space="preserve"> </w:t>
      </w:r>
      <w:proofErr w:type="spellStart"/>
      <w:r w:rsidRPr="001A69B5">
        <w:t>medvit</w:t>
      </w:r>
      <w:proofErr w:type="spellEnd"/>
      <w:r w:rsidRPr="001A69B5">
        <w:t xml:space="preserve"> om etnisk </w:t>
      </w:r>
      <w:proofErr w:type="spellStart"/>
      <w:r w:rsidRPr="001A69B5">
        <w:t>mangfald</w:t>
      </w:r>
      <w:proofErr w:type="spellEnd"/>
      <w:r w:rsidRPr="001A69B5">
        <w:t xml:space="preserve"> som </w:t>
      </w:r>
      <w:proofErr w:type="spellStart"/>
      <w:r w:rsidRPr="001A69B5">
        <w:t>ein</w:t>
      </w:r>
      <w:proofErr w:type="spellEnd"/>
      <w:r w:rsidRPr="001A69B5">
        <w:t xml:space="preserve"> ressurs i arbeidslivet kan </w:t>
      </w:r>
      <w:proofErr w:type="spellStart"/>
      <w:r w:rsidRPr="001A69B5">
        <w:t>påverke</w:t>
      </w:r>
      <w:proofErr w:type="spellEnd"/>
      <w:r w:rsidRPr="001A69B5">
        <w:t xml:space="preserve"> integreringa av </w:t>
      </w:r>
      <w:proofErr w:type="spellStart"/>
      <w:r w:rsidRPr="001A69B5">
        <w:t>innvandrarbefolkninga</w:t>
      </w:r>
      <w:proofErr w:type="spellEnd"/>
      <w:r w:rsidRPr="001A69B5">
        <w:t xml:space="preserve"> i samfunnet generelt og bidra til </w:t>
      </w:r>
      <w:proofErr w:type="spellStart"/>
      <w:r w:rsidRPr="001A69B5">
        <w:t>utanforskap</w:t>
      </w:r>
      <w:proofErr w:type="spellEnd"/>
      <w:r w:rsidRPr="001A69B5">
        <w:t xml:space="preserve"> og </w:t>
      </w:r>
      <w:proofErr w:type="spellStart"/>
      <w:r w:rsidRPr="001A69B5">
        <w:t>dårleg</w:t>
      </w:r>
      <w:proofErr w:type="spellEnd"/>
      <w:r w:rsidRPr="001A69B5">
        <w:t xml:space="preserve"> utnytting av samfunnets samla </w:t>
      </w:r>
      <w:proofErr w:type="spellStart"/>
      <w:r w:rsidRPr="001A69B5">
        <w:t>ressursar</w:t>
      </w:r>
      <w:proofErr w:type="spellEnd"/>
      <w:r w:rsidRPr="001A69B5">
        <w:t xml:space="preserve"> og kompetanse.</w:t>
      </w:r>
    </w:p>
    <w:p w14:paraId="732B1EFC" w14:textId="77777777" w:rsidR="000513CD" w:rsidRPr="001A69B5" w:rsidRDefault="0009509B" w:rsidP="001A69B5">
      <w:pPr>
        <w:pStyle w:val="avsnitt-under-undertittel"/>
      </w:pPr>
      <w:r w:rsidRPr="001A69B5">
        <w:t>Behov for å styrke rolla til sivilsamfunnet i lokalt og nasjonalt integreringsarbeid</w:t>
      </w:r>
    </w:p>
    <w:p w14:paraId="5850A1BB" w14:textId="77777777" w:rsidR="000513CD" w:rsidRPr="001A69B5" w:rsidRDefault="0009509B" w:rsidP="001A69B5">
      <w:r w:rsidRPr="001A69B5">
        <w:t xml:space="preserve">Færre </w:t>
      </w:r>
      <w:proofErr w:type="spellStart"/>
      <w:r w:rsidRPr="001A69B5">
        <w:t>innvandrarar</w:t>
      </w:r>
      <w:proofErr w:type="spellEnd"/>
      <w:r w:rsidRPr="001A69B5">
        <w:t xml:space="preserve"> </w:t>
      </w:r>
      <w:proofErr w:type="spellStart"/>
      <w:r w:rsidRPr="001A69B5">
        <w:t>deltek</w:t>
      </w:r>
      <w:proofErr w:type="spellEnd"/>
      <w:r w:rsidRPr="001A69B5">
        <w:t xml:space="preserve"> og har formelle verv i frivillige </w:t>
      </w:r>
      <w:proofErr w:type="spellStart"/>
      <w:r w:rsidRPr="001A69B5">
        <w:t>organisasjonar</w:t>
      </w:r>
      <w:proofErr w:type="spellEnd"/>
      <w:r w:rsidRPr="001A69B5">
        <w:t xml:space="preserve"> enn resten av befolkninga. Samtidig er det store </w:t>
      </w:r>
      <w:proofErr w:type="spellStart"/>
      <w:r w:rsidRPr="001A69B5">
        <w:t>variasjonar</w:t>
      </w:r>
      <w:proofErr w:type="spellEnd"/>
      <w:r w:rsidRPr="001A69B5">
        <w:t xml:space="preserve"> etter butid, inntekt og utdanning også her. </w:t>
      </w:r>
      <w:proofErr w:type="spellStart"/>
      <w:r w:rsidRPr="001A69B5">
        <w:t>Fleire</w:t>
      </w:r>
      <w:proofErr w:type="spellEnd"/>
      <w:r w:rsidRPr="001A69B5">
        <w:t xml:space="preserve"> </w:t>
      </w:r>
      <w:proofErr w:type="spellStart"/>
      <w:r w:rsidRPr="001A69B5">
        <w:t>kommunar</w:t>
      </w:r>
      <w:proofErr w:type="spellEnd"/>
      <w:r w:rsidRPr="001A69B5">
        <w:t xml:space="preserve"> og </w:t>
      </w:r>
      <w:proofErr w:type="spellStart"/>
      <w:r w:rsidRPr="001A69B5">
        <w:t>sivilsamfunnsaktørar</w:t>
      </w:r>
      <w:proofErr w:type="spellEnd"/>
      <w:r w:rsidRPr="001A69B5">
        <w:t xml:space="preserve"> melder at det er behov for, og viktig med, felles </w:t>
      </w:r>
      <w:proofErr w:type="spellStart"/>
      <w:r w:rsidRPr="001A69B5">
        <w:t>møteplassar</w:t>
      </w:r>
      <w:proofErr w:type="spellEnd"/>
      <w:r w:rsidRPr="001A69B5">
        <w:t xml:space="preserve"> på tvers av befolkningsgrupper. Sivilsamfunnet </w:t>
      </w:r>
      <w:proofErr w:type="spellStart"/>
      <w:r w:rsidRPr="001A69B5">
        <w:t>medverkar</w:t>
      </w:r>
      <w:proofErr w:type="spellEnd"/>
      <w:r w:rsidRPr="001A69B5">
        <w:t xml:space="preserve"> mellom anna med å ha </w:t>
      </w:r>
      <w:proofErr w:type="spellStart"/>
      <w:r w:rsidRPr="001A69B5">
        <w:t>møtestader</w:t>
      </w:r>
      <w:proofErr w:type="spellEnd"/>
      <w:r w:rsidRPr="001A69B5">
        <w:t xml:space="preserve"> og inspirere til interessefellesskap og samfunnsdeltaking.</w:t>
      </w:r>
    </w:p>
    <w:p w14:paraId="28596A43" w14:textId="77777777" w:rsidR="000513CD" w:rsidRPr="001A69B5" w:rsidRDefault="0009509B" w:rsidP="001A69B5">
      <w:r w:rsidRPr="001A69B5">
        <w:t xml:space="preserve">Dei frivillige </w:t>
      </w:r>
      <w:proofErr w:type="spellStart"/>
      <w:r w:rsidRPr="001A69B5">
        <w:t>organisasjonane</w:t>
      </w:r>
      <w:proofErr w:type="spellEnd"/>
      <w:r w:rsidRPr="001A69B5">
        <w:t xml:space="preserve"> </w:t>
      </w:r>
      <w:proofErr w:type="spellStart"/>
      <w:r w:rsidRPr="001A69B5">
        <w:t>spelar</w:t>
      </w:r>
      <w:proofErr w:type="spellEnd"/>
      <w:r w:rsidRPr="001A69B5">
        <w:t xml:space="preserve"> ei viktig rolle i </w:t>
      </w:r>
      <w:proofErr w:type="spellStart"/>
      <w:r w:rsidRPr="001A69B5">
        <w:t>integreringsprosessar</w:t>
      </w:r>
      <w:proofErr w:type="spellEnd"/>
      <w:r w:rsidRPr="001A69B5">
        <w:t xml:space="preserve"> ved mellom anna å gi informasjon og norsktrening til nye </w:t>
      </w:r>
      <w:proofErr w:type="spellStart"/>
      <w:r w:rsidRPr="001A69B5">
        <w:t>innbyggarar</w:t>
      </w:r>
      <w:proofErr w:type="spellEnd"/>
      <w:r w:rsidRPr="001A69B5">
        <w:t xml:space="preserve">, tilby </w:t>
      </w:r>
      <w:proofErr w:type="spellStart"/>
      <w:r w:rsidRPr="001A69B5">
        <w:t>kulturaktivitetar</w:t>
      </w:r>
      <w:proofErr w:type="spellEnd"/>
      <w:r w:rsidRPr="001A69B5">
        <w:t xml:space="preserve">, rekruttere barn til idretten, bidra til dialog og </w:t>
      </w:r>
      <w:proofErr w:type="spellStart"/>
      <w:r w:rsidRPr="001A69B5">
        <w:t>vere</w:t>
      </w:r>
      <w:proofErr w:type="spellEnd"/>
      <w:r w:rsidRPr="001A69B5">
        <w:t xml:space="preserve"> </w:t>
      </w:r>
      <w:proofErr w:type="spellStart"/>
      <w:r w:rsidRPr="001A69B5">
        <w:t>talerøyr</w:t>
      </w:r>
      <w:proofErr w:type="spellEnd"/>
      <w:r w:rsidRPr="001A69B5">
        <w:t xml:space="preserve"> for ulike grupper og behov. Dei frivillige </w:t>
      </w:r>
      <w:proofErr w:type="spellStart"/>
      <w:r w:rsidRPr="001A69B5">
        <w:t>organisasjonane</w:t>
      </w:r>
      <w:proofErr w:type="spellEnd"/>
      <w:r w:rsidRPr="001A69B5">
        <w:t xml:space="preserve"> har også </w:t>
      </w:r>
      <w:proofErr w:type="spellStart"/>
      <w:r w:rsidRPr="001A69B5">
        <w:t>spela</w:t>
      </w:r>
      <w:proofErr w:type="spellEnd"/>
      <w:r w:rsidRPr="001A69B5">
        <w:t xml:space="preserve"> ei viktig rolle under covid-19-pandemien. Ei rekke nye og mindre </w:t>
      </w:r>
      <w:proofErr w:type="spellStart"/>
      <w:r w:rsidRPr="001A69B5">
        <w:t>organisasjonar</w:t>
      </w:r>
      <w:proofErr w:type="spellEnd"/>
      <w:r w:rsidRPr="001A69B5">
        <w:t xml:space="preserve"> har mobilisert for å hjelpe </w:t>
      </w:r>
      <w:proofErr w:type="spellStart"/>
      <w:r w:rsidRPr="001A69B5">
        <w:t>myndigheitene</w:t>
      </w:r>
      <w:proofErr w:type="spellEnd"/>
      <w:r w:rsidRPr="001A69B5">
        <w:t xml:space="preserve"> med å nå ut med informasjon om pandemien til </w:t>
      </w:r>
      <w:proofErr w:type="spellStart"/>
      <w:r w:rsidRPr="001A69B5">
        <w:t>innvandrarbefolkninga</w:t>
      </w:r>
      <w:proofErr w:type="spellEnd"/>
      <w:r w:rsidRPr="001A69B5">
        <w:t xml:space="preserve">. Dei </w:t>
      </w:r>
      <w:proofErr w:type="spellStart"/>
      <w:r w:rsidRPr="001A69B5">
        <w:t>gjer</w:t>
      </w:r>
      <w:proofErr w:type="spellEnd"/>
      <w:r w:rsidRPr="001A69B5">
        <w:t xml:space="preserve"> det </w:t>
      </w:r>
      <w:proofErr w:type="spellStart"/>
      <w:r w:rsidRPr="001A69B5">
        <w:t>mogleg</w:t>
      </w:r>
      <w:proofErr w:type="spellEnd"/>
      <w:r w:rsidRPr="001A69B5">
        <w:t xml:space="preserve"> for folk å delta, samtidig som </w:t>
      </w:r>
      <w:proofErr w:type="spellStart"/>
      <w:r w:rsidRPr="001A69B5">
        <w:t>dei</w:t>
      </w:r>
      <w:proofErr w:type="spellEnd"/>
      <w:r w:rsidRPr="001A69B5">
        <w:t xml:space="preserve"> </w:t>
      </w:r>
      <w:proofErr w:type="spellStart"/>
      <w:r w:rsidRPr="001A69B5">
        <w:t>bidreg</w:t>
      </w:r>
      <w:proofErr w:type="spellEnd"/>
      <w:r w:rsidRPr="001A69B5">
        <w:t xml:space="preserve"> til å løyse viktige </w:t>
      </w:r>
      <w:proofErr w:type="spellStart"/>
      <w:r w:rsidRPr="001A69B5">
        <w:t>samfunnsoppgåver</w:t>
      </w:r>
      <w:proofErr w:type="spellEnd"/>
      <w:r w:rsidRPr="001A69B5">
        <w:t xml:space="preserve">. Slikt bygger tillit og </w:t>
      </w:r>
      <w:proofErr w:type="spellStart"/>
      <w:r w:rsidRPr="001A69B5">
        <w:t>tilhøyrsle</w:t>
      </w:r>
      <w:proofErr w:type="spellEnd"/>
      <w:r w:rsidRPr="001A69B5">
        <w:t xml:space="preserve">. Sivilsamfunnet er </w:t>
      </w:r>
      <w:proofErr w:type="spellStart"/>
      <w:r w:rsidRPr="001A69B5">
        <w:t>ein</w:t>
      </w:r>
      <w:proofErr w:type="spellEnd"/>
      <w:r w:rsidRPr="001A69B5">
        <w:t xml:space="preserve"> ressurs, med potensial til å få og ta </w:t>
      </w:r>
      <w:proofErr w:type="spellStart"/>
      <w:r w:rsidRPr="001A69B5">
        <w:t>ein</w:t>
      </w:r>
      <w:proofErr w:type="spellEnd"/>
      <w:r w:rsidRPr="001A69B5">
        <w:t xml:space="preserve"> større plass i nasjonalt og lokalt integreringsarbeid.</w:t>
      </w:r>
    </w:p>
    <w:p w14:paraId="094E5254" w14:textId="77777777" w:rsidR="000513CD" w:rsidRPr="001A69B5" w:rsidRDefault="0009509B" w:rsidP="001A69B5">
      <w:pPr>
        <w:pStyle w:val="avsnitt-under-undertittel"/>
      </w:pPr>
      <w:r w:rsidRPr="001A69B5">
        <w:t xml:space="preserve">For liten bruk av kvalifiserte </w:t>
      </w:r>
      <w:proofErr w:type="spellStart"/>
      <w:r w:rsidRPr="001A69B5">
        <w:t>tolkar</w:t>
      </w:r>
      <w:proofErr w:type="spellEnd"/>
    </w:p>
    <w:p w14:paraId="1CB906A8" w14:textId="77777777" w:rsidR="000513CD" w:rsidRPr="001A69B5" w:rsidRDefault="0009509B" w:rsidP="001A69B5">
      <w:r w:rsidRPr="001A69B5">
        <w:t xml:space="preserve">God kommunikasjon via tolk er ofte viktig for at nye </w:t>
      </w:r>
      <w:proofErr w:type="spellStart"/>
      <w:r w:rsidRPr="001A69B5">
        <w:t>innbyggarar</w:t>
      </w:r>
      <w:proofErr w:type="spellEnd"/>
      <w:r w:rsidRPr="001A69B5">
        <w:t xml:space="preserve"> skal få informasjon om pliktene og </w:t>
      </w:r>
      <w:proofErr w:type="spellStart"/>
      <w:r w:rsidRPr="001A69B5">
        <w:t>rettane</w:t>
      </w:r>
      <w:proofErr w:type="spellEnd"/>
      <w:r w:rsidRPr="001A69B5">
        <w:t xml:space="preserve"> sine, og for å sikre </w:t>
      </w:r>
      <w:proofErr w:type="spellStart"/>
      <w:r w:rsidRPr="001A69B5">
        <w:t>eit</w:t>
      </w:r>
      <w:proofErr w:type="spellEnd"/>
      <w:r w:rsidRPr="001A69B5">
        <w:t xml:space="preserve"> likeverdig </w:t>
      </w:r>
      <w:proofErr w:type="spellStart"/>
      <w:r w:rsidRPr="001A69B5">
        <w:t>offentleg</w:t>
      </w:r>
      <w:proofErr w:type="spellEnd"/>
      <w:r w:rsidRPr="001A69B5">
        <w:t xml:space="preserve"> </w:t>
      </w:r>
      <w:proofErr w:type="spellStart"/>
      <w:r w:rsidRPr="001A69B5">
        <w:t>tenestetilbod</w:t>
      </w:r>
      <w:proofErr w:type="spellEnd"/>
      <w:r w:rsidRPr="001A69B5">
        <w:t xml:space="preserve">. Bruken av kvalifiserte </w:t>
      </w:r>
      <w:proofErr w:type="spellStart"/>
      <w:r w:rsidRPr="001A69B5">
        <w:t>tolkar</w:t>
      </w:r>
      <w:proofErr w:type="spellEnd"/>
      <w:r w:rsidRPr="001A69B5">
        <w:t xml:space="preserve"> er for låg, og </w:t>
      </w:r>
      <w:proofErr w:type="spellStart"/>
      <w:r w:rsidRPr="001A69B5">
        <w:t>fleire</w:t>
      </w:r>
      <w:proofErr w:type="spellEnd"/>
      <w:r w:rsidRPr="001A69B5">
        <w:t xml:space="preserve"> tolkeoppdrag blir utførte av </w:t>
      </w:r>
      <w:proofErr w:type="spellStart"/>
      <w:r w:rsidRPr="001A69B5">
        <w:t>tolkar</w:t>
      </w:r>
      <w:proofErr w:type="spellEnd"/>
      <w:r w:rsidRPr="001A69B5">
        <w:t xml:space="preserve"> </w:t>
      </w:r>
      <w:proofErr w:type="spellStart"/>
      <w:r w:rsidRPr="001A69B5">
        <w:t>utan</w:t>
      </w:r>
      <w:proofErr w:type="spellEnd"/>
      <w:r w:rsidRPr="001A69B5">
        <w:t xml:space="preserve"> dokumenterte </w:t>
      </w:r>
      <w:proofErr w:type="spellStart"/>
      <w:r w:rsidRPr="001A69B5">
        <w:t>kvalifikasjonar</w:t>
      </w:r>
      <w:proofErr w:type="spellEnd"/>
      <w:r w:rsidRPr="001A69B5">
        <w:t xml:space="preserve">. Den høge bruken av ufaglærte </w:t>
      </w:r>
      <w:proofErr w:type="spellStart"/>
      <w:r w:rsidRPr="001A69B5">
        <w:t>tolkar</w:t>
      </w:r>
      <w:proofErr w:type="spellEnd"/>
      <w:r w:rsidRPr="001A69B5">
        <w:t xml:space="preserve"> er ei utfordring både for rettstryggleiken, for tilliten til det </w:t>
      </w:r>
      <w:proofErr w:type="spellStart"/>
      <w:r w:rsidRPr="001A69B5">
        <w:t>offentlege</w:t>
      </w:r>
      <w:proofErr w:type="spellEnd"/>
      <w:r w:rsidRPr="001A69B5">
        <w:t xml:space="preserve"> og for å profesjonalisere tolkesektoren.</w:t>
      </w:r>
    </w:p>
    <w:p w14:paraId="01411FF8" w14:textId="77777777" w:rsidR="000513CD" w:rsidRPr="001A69B5" w:rsidRDefault="0009509B" w:rsidP="001A69B5">
      <w:r w:rsidRPr="001A69B5">
        <w:t xml:space="preserve">Covid-19-pandemien har vist kor </w:t>
      </w:r>
      <w:proofErr w:type="spellStart"/>
      <w:r w:rsidRPr="001A69B5">
        <w:t>utfordrande</w:t>
      </w:r>
      <w:proofErr w:type="spellEnd"/>
      <w:r w:rsidRPr="001A69B5">
        <w:t xml:space="preserve"> det er å nå ut til </w:t>
      </w:r>
      <w:proofErr w:type="spellStart"/>
      <w:r w:rsidRPr="001A69B5">
        <w:t>innvandrarar</w:t>
      </w:r>
      <w:proofErr w:type="spellEnd"/>
      <w:r w:rsidRPr="001A69B5">
        <w:t xml:space="preserve"> med rett og </w:t>
      </w:r>
      <w:proofErr w:type="spellStart"/>
      <w:r w:rsidRPr="001A69B5">
        <w:t>forståeleg</w:t>
      </w:r>
      <w:proofErr w:type="spellEnd"/>
      <w:r w:rsidRPr="001A69B5">
        <w:t xml:space="preserve"> informasjon i ei krise, og kor viktig det er å bruke kvalifiserte </w:t>
      </w:r>
      <w:proofErr w:type="spellStart"/>
      <w:r w:rsidRPr="001A69B5">
        <w:t>tolkar</w:t>
      </w:r>
      <w:proofErr w:type="spellEnd"/>
      <w:r w:rsidRPr="001A69B5">
        <w:t xml:space="preserve"> og ha på plass gode </w:t>
      </w:r>
      <w:proofErr w:type="spellStart"/>
      <w:r w:rsidRPr="001A69B5">
        <w:t>rutinar</w:t>
      </w:r>
      <w:proofErr w:type="spellEnd"/>
      <w:r w:rsidRPr="001A69B5">
        <w:t xml:space="preserve"> for å formidle, bestille og følge opp </w:t>
      </w:r>
      <w:proofErr w:type="spellStart"/>
      <w:r w:rsidRPr="001A69B5">
        <w:t>tolkane</w:t>
      </w:r>
      <w:proofErr w:type="spellEnd"/>
      <w:r w:rsidRPr="001A69B5">
        <w:t xml:space="preserve">. Samstundes kan endra </w:t>
      </w:r>
      <w:proofErr w:type="spellStart"/>
      <w:r w:rsidRPr="001A69B5">
        <w:t>vanar</w:t>
      </w:r>
      <w:proofErr w:type="spellEnd"/>
      <w:r w:rsidRPr="001A69B5">
        <w:t xml:space="preserve"> i bruken av digitale møte </w:t>
      </w:r>
      <w:proofErr w:type="spellStart"/>
      <w:r w:rsidRPr="001A69B5">
        <w:t>gjere</w:t>
      </w:r>
      <w:proofErr w:type="spellEnd"/>
      <w:r w:rsidRPr="001A69B5">
        <w:t xml:space="preserve"> det </w:t>
      </w:r>
      <w:proofErr w:type="spellStart"/>
      <w:r w:rsidRPr="001A69B5">
        <w:t>lettare</w:t>
      </w:r>
      <w:proofErr w:type="spellEnd"/>
      <w:r w:rsidRPr="001A69B5">
        <w:t xml:space="preserve"> å </w:t>
      </w:r>
      <w:proofErr w:type="spellStart"/>
      <w:r w:rsidRPr="001A69B5">
        <w:t>auke</w:t>
      </w:r>
      <w:proofErr w:type="spellEnd"/>
      <w:r w:rsidRPr="001A69B5">
        <w:t xml:space="preserve"> bruken av fjerntolking. Det kan på sikt </w:t>
      </w:r>
      <w:proofErr w:type="spellStart"/>
      <w:r w:rsidRPr="001A69B5">
        <w:t>auke</w:t>
      </w:r>
      <w:proofErr w:type="spellEnd"/>
      <w:r w:rsidRPr="001A69B5">
        <w:t xml:space="preserve"> tilgangen til kvalifiserte </w:t>
      </w:r>
      <w:proofErr w:type="spellStart"/>
      <w:r w:rsidRPr="001A69B5">
        <w:t>tolkar</w:t>
      </w:r>
      <w:proofErr w:type="spellEnd"/>
      <w:r w:rsidRPr="001A69B5">
        <w:t>.</w:t>
      </w:r>
    </w:p>
    <w:p w14:paraId="3A7424C4" w14:textId="77777777" w:rsidR="000513CD" w:rsidRPr="001A69B5" w:rsidRDefault="0009509B" w:rsidP="001A69B5">
      <w:pPr>
        <w:pStyle w:val="avsnitt-under-undertittel"/>
      </w:pPr>
      <w:proofErr w:type="spellStart"/>
      <w:r w:rsidRPr="001A69B5">
        <w:t>Utfordringar</w:t>
      </w:r>
      <w:proofErr w:type="spellEnd"/>
      <w:r w:rsidRPr="001A69B5">
        <w:t xml:space="preserve"> i levekår i </w:t>
      </w:r>
      <w:proofErr w:type="gramStart"/>
      <w:r w:rsidRPr="001A69B5">
        <w:t>utsette</w:t>
      </w:r>
      <w:proofErr w:type="gramEnd"/>
      <w:r w:rsidRPr="001A69B5">
        <w:t xml:space="preserve"> byområde</w:t>
      </w:r>
    </w:p>
    <w:p w14:paraId="14B34B79" w14:textId="77777777" w:rsidR="000513CD" w:rsidRPr="001A69B5" w:rsidRDefault="0009509B" w:rsidP="001A69B5">
      <w:proofErr w:type="spellStart"/>
      <w:r w:rsidRPr="001A69B5">
        <w:t>Ein</w:t>
      </w:r>
      <w:proofErr w:type="spellEnd"/>
      <w:r w:rsidRPr="001A69B5">
        <w:t xml:space="preserve"> del område i større </w:t>
      </w:r>
      <w:proofErr w:type="spellStart"/>
      <w:r w:rsidRPr="001A69B5">
        <w:t>byar</w:t>
      </w:r>
      <w:proofErr w:type="spellEnd"/>
      <w:r w:rsidRPr="001A69B5">
        <w:t xml:space="preserve"> har </w:t>
      </w:r>
      <w:proofErr w:type="spellStart"/>
      <w:r w:rsidRPr="001A69B5">
        <w:t>særskilde</w:t>
      </w:r>
      <w:proofErr w:type="spellEnd"/>
      <w:r w:rsidRPr="001A69B5">
        <w:t xml:space="preserve"> </w:t>
      </w:r>
      <w:proofErr w:type="spellStart"/>
      <w:r w:rsidRPr="001A69B5">
        <w:t>utfordringar</w:t>
      </w:r>
      <w:proofErr w:type="spellEnd"/>
      <w:r w:rsidRPr="001A69B5">
        <w:t xml:space="preserve"> med </w:t>
      </w:r>
      <w:proofErr w:type="spellStart"/>
      <w:r w:rsidRPr="001A69B5">
        <w:t>dårlege</w:t>
      </w:r>
      <w:proofErr w:type="spellEnd"/>
      <w:r w:rsidRPr="001A69B5">
        <w:t xml:space="preserve"> levekår blant </w:t>
      </w:r>
      <w:proofErr w:type="spellStart"/>
      <w:r w:rsidRPr="001A69B5">
        <w:t>bebuarane</w:t>
      </w:r>
      <w:proofErr w:type="spellEnd"/>
      <w:r w:rsidRPr="001A69B5">
        <w:t xml:space="preserve">. </w:t>
      </w:r>
      <w:proofErr w:type="spellStart"/>
      <w:r w:rsidRPr="001A69B5">
        <w:t>Desse</w:t>
      </w:r>
      <w:proofErr w:type="spellEnd"/>
      <w:r w:rsidRPr="001A69B5">
        <w:t xml:space="preserve"> områda har òg </w:t>
      </w:r>
      <w:proofErr w:type="spellStart"/>
      <w:r w:rsidRPr="001A69B5">
        <w:t>ein</w:t>
      </w:r>
      <w:proofErr w:type="spellEnd"/>
      <w:r w:rsidRPr="001A69B5">
        <w:t xml:space="preserve"> høg prosentdel </w:t>
      </w:r>
      <w:proofErr w:type="spellStart"/>
      <w:r w:rsidRPr="001A69B5">
        <w:t>innbyggarar</w:t>
      </w:r>
      <w:proofErr w:type="spellEnd"/>
      <w:r w:rsidRPr="001A69B5">
        <w:t xml:space="preserve"> med </w:t>
      </w:r>
      <w:proofErr w:type="spellStart"/>
      <w:r w:rsidRPr="001A69B5">
        <w:t>innvandrarbakgrunn</w:t>
      </w:r>
      <w:proofErr w:type="spellEnd"/>
      <w:r w:rsidRPr="001A69B5">
        <w:t xml:space="preserve">. </w:t>
      </w:r>
      <w:proofErr w:type="spellStart"/>
      <w:r w:rsidRPr="001A69B5">
        <w:t>Utfordringane</w:t>
      </w:r>
      <w:proofErr w:type="spellEnd"/>
      <w:r w:rsidRPr="001A69B5">
        <w:t xml:space="preserve"> i områda er gjerne samansette og kjem mellom anna av svak </w:t>
      </w:r>
      <w:proofErr w:type="spellStart"/>
      <w:r w:rsidRPr="001A69B5">
        <w:t>tilknyting</w:t>
      </w:r>
      <w:proofErr w:type="spellEnd"/>
      <w:r w:rsidRPr="001A69B5">
        <w:t xml:space="preserve"> til </w:t>
      </w:r>
      <w:proofErr w:type="spellStart"/>
      <w:r w:rsidRPr="001A69B5">
        <w:t>arbeidsmarknaden</w:t>
      </w:r>
      <w:proofErr w:type="spellEnd"/>
      <w:r w:rsidRPr="001A69B5">
        <w:t xml:space="preserve"> og kort utdanning. Opphoping av levekårsproblem går </w:t>
      </w:r>
      <w:proofErr w:type="spellStart"/>
      <w:r w:rsidRPr="001A69B5">
        <w:t>særleg</w:t>
      </w:r>
      <w:proofErr w:type="spellEnd"/>
      <w:r w:rsidRPr="001A69B5">
        <w:t xml:space="preserve"> ut over </w:t>
      </w:r>
      <w:proofErr w:type="spellStart"/>
      <w:r w:rsidRPr="001A69B5">
        <w:t>moglegheitene</w:t>
      </w:r>
      <w:proofErr w:type="spellEnd"/>
      <w:r w:rsidRPr="001A69B5">
        <w:t xml:space="preserve"> til barn og unge. Dette </w:t>
      </w:r>
      <w:proofErr w:type="spellStart"/>
      <w:r w:rsidRPr="001A69B5">
        <w:t>peika</w:t>
      </w:r>
      <w:proofErr w:type="spellEnd"/>
      <w:r w:rsidRPr="001A69B5">
        <w:t xml:space="preserve"> også by- og </w:t>
      </w:r>
      <w:proofErr w:type="spellStart"/>
      <w:r w:rsidRPr="001A69B5">
        <w:t>levekårsutvalet</w:t>
      </w:r>
      <w:proofErr w:type="spellEnd"/>
      <w:r w:rsidRPr="001A69B5">
        <w:t xml:space="preserve"> på i utgreiinga </w:t>
      </w:r>
      <w:proofErr w:type="spellStart"/>
      <w:r w:rsidRPr="001A69B5">
        <w:t>dei</w:t>
      </w:r>
      <w:proofErr w:type="spellEnd"/>
      <w:r w:rsidRPr="001A69B5">
        <w:t xml:space="preserve"> leverte til regjeringa i desember 2020, </w:t>
      </w:r>
      <w:r w:rsidRPr="001A69B5">
        <w:rPr>
          <w:rStyle w:val="kursiv"/>
        </w:rPr>
        <w:t>NOU 2020: 16 Levekår i byer – Gode lokalsamfunn for alle</w:t>
      </w:r>
      <w:r w:rsidRPr="001A69B5">
        <w:t xml:space="preserve">. Regjeringa har sett i gang </w:t>
      </w:r>
      <w:proofErr w:type="spellStart"/>
      <w:r w:rsidRPr="001A69B5">
        <w:t>fleire</w:t>
      </w:r>
      <w:proofErr w:type="spellEnd"/>
      <w:r w:rsidRPr="001A69B5">
        <w:t xml:space="preserve"> </w:t>
      </w:r>
      <w:proofErr w:type="spellStart"/>
      <w:r w:rsidRPr="001A69B5">
        <w:t>områdesatsingar</w:t>
      </w:r>
      <w:proofErr w:type="spellEnd"/>
      <w:r w:rsidRPr="001A69B5">
        <w:t xml:space="preserve"> retta mot </w:t>
      </w:r>
      <w:proofErr w:type="spellStart"/>
      <w:r w:rsidRPr="001A69B5">
        <w:t>utvalde</w:t>
      </w:r>
      <w:proofErr w:type="spellEnd"/>
      <w:r w:rsidRPr="001A69B5">
        <w:t xml:space="preserve"> byområde. Sjå </w:t>
      </w:r>
      <w:proofErr w:type="spellStart"/>
      <w:r w:rsidRPr="001A69B5">
        <w:t>nærare</w:t>
      </w:r>
      <w:proofErr w:type="spellEnd"/>
      <w:r w:rsidRPr="001A69B5">
        <w:t xml:space="preserve"> omtale av </w:t>
      </w:r>
      <w:proofErr w:type="spellStart"/>
      <w:r w:rsidRPr="001A69B5">
        <w:t>områdesatsingar</w:t>
      </w:r>
      <w:proofErr w:type="spellEnd"/>
      <w:r w:rsidRPr="001A69B5">
        <w:t xml:space="preserve"> under programkategori 07.20 og </w:t>
      </w:r>
      <w:proofErr w:type="spellStart"/>
      <w:r w:rsidRPr="001A69B5">
        <w:t>Prop</w:t>
      </w:r>
      <w:proofErr w:type="spellEnd"/>
      <w:r w:rsidRPr="001A69B5">
        <w:t>. 1 S (2021–2022) for Kommunal- og moderniseringsdepartementet.</w:t>
      </w:r>
    </w:p>
    <w:p w14:paraId="3D631ED9" w14:textId="77777777" w:rsidR="000513CD" w:rsidRPr="001A69B5" w:rsidRDefault="0009509B" w:rsidP="001A69B5">
      <w:pPr>
        <w:pStyle w:val="avsnitt-under-undertittel"/>
      </w:pPr>
      <w:r w:rsidRPr="001A69B5">
        <w:t xml:space="preserve">Avvikling av prinsippet om </w:t>
      </w:r>
      <w:proofErr w:type="spellStart"/>
      <w:r w:rsidRPr="001A69B5">
        <w:t>eitt</w:t>
      </w:r>
      <w:proofErr w:type="spellEnd"/>
      <w:r w:rsidRPr="001A69B5">
        <w:t xml:space="preserve"> </w:t>
      </w:r>
      <w:proofErr w:type="spellStart"/>
      <w:r w:rsidRPr="001A69B5">
        <w:t>statsborgarskap</w:t>
      </w:r>
      <w:proofErr w:type="spellEnd"/>
      <w:r w:rsidRPr="001A69B5">
        <w:t xml:space="preserve"> har ført til store </w:t>
      </w:r>
      <w:proofErr w:type="spellStart"/>
      <w:r w:rsidRPr="001A69B5">
        <w:t>restansar</w:t>
      </w:r>
      <w:proofErr w:type="spellEnd"/>
    </w:p>
    <w:p w14:paraId="1EA34606" w14:textId="77777777" w:rsidR="000513CD" w:rsidRPr="001A69B5" w:rsidRDefault="0009509B" w:rsidP="001A69B5">
      <w:r w:rsidRPr="001A69B5">
        <w:t xml:space="preserve">Norsk </w:t>
      </w:r>
      <w:proofErr w:type="spellStart"/>
      <w:r w:rsidRPr="001A69B5">
        <w:t>statsborgarskap</w:t>
      </w:r>
      <w:proofErr w:type="spellEnd"/>
      <w:r w:rsidRPr="001A69B5">
        <w:t xml:space="preserve"> er viktig som ramme for fellesskap. Vilkåra for norsk </w:t>
      </w:r>
      <w:proofErr w:type="spellStart"/>
      <w:r w:rsidRPr="001A69B5">
        <w:t>statsborgarskap</w:t>
      </w:r>
      <w:proofErr w:type="spellEnd"/>
      <w:r w:rsidRPr="001A69B5">
        <w:t xml:space="preserve"> bør </w:t>
      </w:r>
      <w:proofErr w:type="spellStart"/>
      <w:r w:rsidRPr="001A69B5">
        <w:t>nyttast</w:t>
      </w:r>
      <w:proofErr w:type="spellEnd"/>
      <w:r w:rsidRPr="001A69B5">
        <w:t xml:space="preserve"> betre som </w:t>
      </w:r>
      <w:proofErr w:type="spellStart"/>
      <w:r w:rsidRPr="001A69B5">
        <w:t>eit</w:t>
      </w:r>
      <w:proofErr w:type="spellEnd"/>
      <w:r w:rsidRPr="001A69B5">
        <w:t xml:space="preserve"> </w:t>
      </w:r>
      <w:proofErr w:type="spellStart"/>
      <w:r w:rsidRPr="001A69B5">
        <w:t>integreringsfremjande</w:t>
      </w:r>
      <w:proofErr w:type="spellEnd"/>
      <w:r w:rsidRPr="001A69B5">
        <w:t xml:space="preserve"> verktøy, og vilkåra for </w:t>
      </w:r>
      <w:proofErr w:type="spellStart"/>
      <w:r w:rsidRPr="001A69B5">
        <w:t>statsborgarskap</w:t>
      </w:r>
      <w:proofErr w:type="spellEnd"/>
      <w:r w:rsidRPr="001A69B5">
        <w:t xml:space="preserve"> må </w:t>
      </w:r>
      <w:proofErr w:type="spellStart"/>
      <w:r w:rsidRPr="001A69B5">
        <w:t>sjåast</w:t>
      </w:r>
      <w:proofErr w:type="spellEnd"/>
      <w:r w:rsidRPr="001A69B5">
        <w:t xml:space="preserve"> i </w:t>
      </w:r>
      <w:proofErr w:type="spellStart"/>
      <w:r w:rsidRPr="001A69B5">
        <w:t>samanheng</w:t>
      </w:r>
      <w:proofErr w:type="spellEnd"/>
      <w:r w:rsidRPr="001A69B5">
        <w:t xml:space="preserve"> med resten av reformarbeidet på integreringsfeltet. Det har mellom anna </w:t>
      </w:r>
      <w:proofErr w:type="spellStart"/>
      <w:r w:rsidRPr="001A69B5">
        <w:t>vore</w:t>
      </w:r>
      <w:proofErr w:type="spellEnd"/>
      <w:r w:rsidRPr="001A69B5">
        <w:t xml:space="preserve"> for få insentiv til å motivere alle </w:t>
      </w:r>
      <w:proofErr w:type="spellStart"/>
      <w:r w:rsidRPr="001A69B5">
        <w:t>innvandrarar</w:t>
      </w:r>
      <w:proofErr w:type="spellEnd"/>
      <w:r w:rsidRPr="001A69B5">
        <w:t xml:space="preserve"> som ønsker å bli norske </w:t>
      </w:r>
      <w:proofErr w:type="spellStart"/>
      <w:r w:rsidRPr="001A69B5">
        <w:t>statsborgarar</w:t>
      </w:r>
      <w:proofErr w:type="spellEnd"/>
      <w:r w:rsidRPr="001A69B5">
        <w:t xml:space="preserve">, til å lære seg norsk på </w:t>
      </w:r>
      <w:proofErr w:type="spellStart"/>
      <w:r w:rsidRPr="001A69B5">
        <w:t>eit</w:t>
      </w:r>
      <w:proofErr w:type="spellEnd"/>
      <w:r w:rsidRPr="001A69B5">
        <w:t xml:space="preserve"> nivå som </w:t>
      </w:r>
      <w:proofErr w:type="spellStart"/>
      <w:r w:rsidRPr="001A69B5">
        <w:t>gjer</w:t>
      </w:r>
      <w:proofErr w:type="spellEnd"/>
      <w:r w:rsidRPr="001A69B5">
        <w:t xml:space="preserve"> at </w:t>
      </w:r>
      <w:proofErr w:type="spellStart"/>
      <w:r w:rsidRPr="001A69B5">
        <w:t>dei</w:t>
      </w:r>
      <w:proofErr w:type="spellEnd"/>
      <w:r w:rsidRPr="001A69B5">
        <w:t xml:space="preserve"> kan delta fullt ut i norsk arbeids- og samfunnsliv.</w:t>
      </w:r>
    </w:p>
    <w:p w14:paraId="78C209D3" w14:textId="77777777" w:rsidR="000513CD" w:rsidRPr="001A69B5" w:rsidRDefault="0009509B" w:rsidP="001A69B5">
      <w:r w:rsidRPr="001A69B5">
        <w:t xml:space="preserve">Etter avviklinga av prinsippet om </w:t>
      </w:r>
      <w:proofErr w:type="spellStart"/>
      <w:r w:rsidRPr="001A69B5">
        <w:t>eitt</w:t>
      </w:r>
      <w:proofErr w:type="spellEnd"/>
      <w:r w:rsidRPr="001A69B5">
        <w:t xml:space="preserve"> </w:t>
      </w:r>
      <w:proofErr w:type="spellStart"/>
      <w:r w:rsidRPr="001A69B5">
        <w:t>statsborgarskap</w:t>
      </w:r>
      <w:proofErr w:type="spellEnd"/>
      <w:r w:rsidRPr="001A69B5">
        <w:t xml:space="preserve"> i </w:t>
      </w:r>
      <w:proofErr w:type="spellStart"/>
      <w:r w:rsidRPr="001A69B5">
        <w:t>statsborgarlova</w:t>
      </w:r>
      <w:proofErr w:type="spellEnd"/>
      <w:r w:rsidRPr="001A69B5">
        <w:t xml:space="preserve"> 1. januar 2020 har </w:t>
      </w:r>
      <w:proofErr w:type="spellStart"/>
      <w:r w:rsidRPr="001A69B5">
        <w:t>fleire</w:t>
      </w:r>
      <w:proofErr w:type="spellEnd"/>
      <w:r w:rsidRPr="001A69B5">
        <w:t xml:space="preserve"> enn venta søkt om norsk </w:t>
      </w:r>
      <w:proofErr w:type="spellStart"/>
      <w:r w:rsidRPr="001A69B5">
        <w:t>statsborgarskap</w:t>
      </w:r>
      <w:proofErr w:type="spellEnd"/>
      <w:r w:rsidRPr="001A69B5">
        <w:t xml:space="preserve">. </w:t>
      </w:r>
      <w:proofErr w:type="spellStart"/>
      <w:r w:rsidRPr="001A69B5">
        <w:t>Ein</w:t>
      </w:r>
      <w:proofErr w:type="spellEnd"/>
      <w:r w:rsidRPr="001A69B5">
        <w:t xml:space="preserve"> stor del av </w:t>
      </w:r>
      <w:proofErr w:type="spellStart"/>
      <w:r w:rsidRPr="001A69B5">
        <w:t>søkarane</w:t>
      </w:r>
      <w:proofErr w:type="spellEnd"/>
      <w:r w:rsidRPr="001A69B5">
        <w:t xml:space="preserve"> </w:t>
      </w:r>
      <w:proofErr w:type="spellStart"/>
      <w:r w:rsidRPr="001A69B5">
        <w:t>ventar</w:t>
      </w:r>
      <w:proofErr w:type="spellEnd"/>
      <w:r w:rsidRPr="001A69B5">
        <w:t xml:space="preserve"> </w:t>
      </w:r>
      <w:proofErr w:type="spellStart"/>
      <w:r w:rsidRPr="001A69B5">
        <w:t>framleis</w:t>
      </w:r>
      <w:proofErr w:type="spellEnd"/>
      <w:r w:rsidRPr="001A69B5">
        <w:t xml:space="preserve"> på time hos politiet, og </w:t>
      </w:r>
      <w:proofErr w:type="spellStart"/>
      <w:r w:rsidRPr="001A69B5">
        <w:t>berre</w:t>
      </w:r>
      <w:proofErr w:type="spellEnd"/>
      <w:r w:rsidRPr="001A69B5">
        <w:t xml:space="preserve"> </w:t>
      </w:r>
      <w:proofErr w:type="spellStart"/>
      <w:r w:rsidRPr="001A69B5">
        <w:t>ein</w:t>
      </w:r>
      <w:proofErr w:type="spellEnd"/>
      <w:r w:rsidRPr="001A69B5">
        <w:t xml:space="preserve"> mindre del av </w:t>
      </w:r>
      <w:proofErr w:type="spellStart"/>
      <w:r w:rsidRPr="001A69B5">
        <w:t>auken</w:t>
      </w:r>
      <w:proofErr w:type="spellEnd"/>
      <w:r w:rsidRPr="001A69B5">
        <w:t xml:space="preserve"> har førebels </w:t>
      </w:r>
      <w:proofErr w:type="spellStart"/>
      <w:r w:rsidRPr="001A69B5">
        <w:t>kome</w:t>
      </w:r>
      <w:proofErr w:type="spellEnd"/>
      <w:r w:rsidRPr="001A69B5">
        <w:t xml:space="preserve"> inn til Utlendingsdirektoratet (UDI). Det kan dels </w:t>
      </w:r>
      <w:proofErr w:type="spellStart"/>
      <w:r w:rsidRPr="001A69B5">
        <w:t>forklarast</w:t>
      </w:r>
      <w:proofErr w:type="spellEnd"/>
      <w:r w:rsidRPr="001A69B5">
        <w:t xml:space="preserve"> med mellombels </w:t>
      </w:r>
      <w:proofErr w:type="spellStart"/>
      <w:r w:rsidRPr="001A69B5">
        <w:t>stengde</w:t>
      </w:r>
      <w:proofErr w:type="spellEnd"/>
      <w:r w:rsidRPr="001A69B5">
        <w:t xml:space="preserve"> publikumsmottak hos politiet våren 2020. </w:t>
      </w:r>
      <w:proofErr w:type="spellStart"/>
      <w:r w:rsidRPr="001A69B5">
        <w:t>Talet</w:t>
      </w:r>
      <w:proofErr w:type="spellEnd"/>
      <w:r w:rsidRPr="001A69B5">
        <w:t xml:space="preserve"> på søknader om </w:t>
      </w:r>
      <w:proofErr w:type="spellStart"/>
      <w:r w:rsidRPr="001A69B5">
        <w:t>statsborgarskap</w:t>
      </w:r>
      <w:proofErr w:type="spellEnd"/>
      <w:r w:rsidRPr="001A69B5">
        <w:t xml:space="preserve"> vil </w:t>
      </w:r>
      <w:proofErr w:type="spellStart"/>
      <w:r w:rsidRPr="001A69B5">
        <w:t>halde</w:t>
      </w:r>
      <w:proofErr w:type="spellEnd"/>
      <w:r w:rsidRPr="001A69B5">
        <w:t xml:space="preserve"> seg ekstra høgt ei tid framover, og mange av </w:t>
      </w:r>
      <w:proofErr w:type="spellStart"/>
      <w:r w:rsidRPr="001A69B5">
        <w:t>søkarane</w:t>
      </w:r>
      <w:proofErr w:type="spellEnd"/>
      <w:r w:rsidRPr="001A69B5">
        <w:t xml:space="preserve"> må </w:t>
      </w:r>
      <w:proofErr w:type="spellStart"/>
      <w:r w:rsidRPr="001A69B5">
        <w:t>rekne</w:t>
      </w:r>
      <w:proofErr w:type="spellEnd"/>
      <w:r w:rsidRPr="001A69B5">
        <w:t xml:space="preserve"> med lang ventetid. Det er sett i verk </w:t>
      </w:r>
      <w:proofErr w:type="spellStart"/>
      <w:r w:rsidRPr="001A69B5">
        <w:t>fleire</w:t>
      </w:r>
      <w:proofErr w:type="spellEnd"/>
      <w:r w:rsidRPr="001A69B5">
        <w:t xml:space="preserve"> tiltak for å avhjelpe ressurssituasjonen, men det er behov for å </w:t>
      </w:r>
      <w:proofErr w:type="spellStart"/>
      <w:r w:rsidRPr="001A69B5">
        <w:t>auke</w:t>
      </w:r>
      <w:proofErr w:type="spellEnd"/>
      <w:r w:rsidRPr="001A69B5">
        <w:t xml:space="preserve"> kapasiteten i politiet og UDI </w:t>
      </w:r>
      <w:proofErr w:type="spellStart"/>
      <w:r w:rsidRPr="001A69B5">
        <w:t>ytterlegare</w:t>
      </w:r>
      <w:proofErr w:type="spellEnd"/>
      <w:r w:rsidRPr="001A69B5">
        <w:t xml:space="preserve">, jf. omtale under </w:t>
      </w:r>
      <w:proofErr w:type="spellStart"/>
      <w:r w:rsidRPr="001A69B5">
        <w:t>Strategiar</w:t>
      </w:r>
      <w:proofErr w:type="spellEnd"/>
      <w:r w:rsidRPr="001A69B5">
        <w:t xml:space="preserve"> og tiltak. Gebyret for søknad om </w:t>
      </w:r>
      <w:proofErr w:type="spellStart"/>
      <w:r w:rsidRPr="001A69B5">
        <w:t>statsborgarskap</w:t>
      </w:r>
      <w:proofErr w:type="spellEnd"/>
      <w:r w:rsidRPr="001A69B5">
        <w:t xml:space="preserve"> dekker </w:t>
      </w:r>
      <w:proofErr w:type="spellStart"/>
      <w:r w:rsidRPr="001A69B5">
        <w:t>ikkje</w:t>
      </w:r>
      <w:proofErr w:type="spellEnd"/>
      <w:r w:rsidRPr="001A69B5">
        <w:t xml:space="preserve"> kostnaden ved </w:t>
      </w:r>
      <w:proofErr w:type="spellStart"/>
      <w:r w:rsidRPr="001A69B5">
        <w:t>behandlinga</w:t>
      </w:r>
      <w:proofErr w:type="spellEnd"/>
      <w:r w:rsidRPr="001A69B5">
        <w:t xml:space="preserve"> av sakene i dag.</w:t>
      </w:r>
    </w:p>
    <w:p w14:paraId="46FFE5F4" w14:textId="77777777" w:rsidR="000513CD" w:rsidRPr="001A69B5" w:rsidRDefault="0009509B" w:rsidP="001A69B5">
      <w:r w:rsidRPr="001A69B5">
        <w:t xml:space="preserve">Våren 2019 </w:t>
      </w:r>
      <w:proofErr w:type="spellStart"/>
      <w:r w:rsidRPr="001A69B5">
        <w:t>vart</w:t>
      </w:r>
      <w:proofErr w:type="spellEnd"/>
      <w:r w:rsidRPr="001A69B5">
        <w:t xml:space="preserve"> det sett i verk </w:t>
      </w:r>
      <w:proofErr w:type="spellStart"/>
      <w:r w:rsidRPr="001A69B5">
        <w:t>eit</w:t>
      </w:r>
      <w:proofErr w:type="spellEnd"/>
      <w:r w:rsidRPr="001A69B5">
        <w:t xml:space="preserve"> tidsavgrensa identitetsavklaringsprogram for irakiske </w:t>
      </w:r>
      <w:proofErr w:type="spellStart"/>
      <w:r w:rsidRPr="001A69B5">
        <w:t>statsborgarar</w:t>
      </w:r>
      <w:proofErr w:type="spellEnd"/>
      <w:r w:rsidRPr="001A69B5">
        <w:t xml:space="preserve">. Identitetsavklaringsprogrammet </w:t>
      </w:r>
      <w:proofErr w:type="spellStart"/>
      <w:r w:rsidRPr="001A69B5">
        <w:t>bidreg</w:t>
      </w:r>
      <w:proofErr w:type="spellEnd"/>
      <w:r w:rsidRPr="001A69B5">
        <w:t xml:space="preserve"> både til at norske </w:t>
      </w:r>
      <w:proofErr w:type="spellStart"/>
      <w:r w:rsidRPr="001A69B5">
        <w:t>myndigheiter</w:t>
      </w:r>
      <w:proofErr w:type="spellEnd"/>
      <w:r w:rsidRPr="001A69B5">
        <w:t xml:space="preserve"> får betre oversyn over den riktige identiteten til irakiske </w:t>
      </w:r>
      <w:proofErr w:type="spellStart"/>
      <w:r w:rsidRPr="001A69B5">
        <w:t>borgarar</w:t>
      </w:r>
      <w:proofErr w:type="spellEnd"/>
      <w:r w:rsidRPr="001A69B5">
        <w:t xml:space="preserve"> som er busette i </w:t>
      </w:r>
      <w:proofErr w:type="spellStart"/>
      <w:r w:rsidRPr="001A69B5">
        <w:t>Noreg</w:t>
      </w:r>
      <w:proofErr w:type="spellEnd"/>
      <w:r w:rsidRPr="001A69B5">
        <w:t xml:space="preserve">, og til at </w:t>
      </w:r>
      <w:proofErr w:type="spellStart"/>
      <w:r w:rsidRPr="001A69B5">
        <w:t>dei</w:t>
      </w:r>
      <w:proofErr w:type="spellEnd"/>
      <w:r w:rsidRPr="001A69B5">
        <w:t xml:space="preserve"> som </w:t>
      </w:r>
      <w:proofErr w:type="spellStart"/>
      <w:r w:rsidRPr="001A69B5">
        <w:t>deltek</w:t>
      </w:r>
      <w:proofErr w:type="spellEnd"/>
      <w:r w:rsidRPr="001A69B5">
        <w:t xml:space="preserve"> får sjansen til å bli norske </w:t>
      </w:r>
      <w:proofErr w:type="spellStart"/>
      <w:r w:rsidRPr="001A69B5">
        <w:t>statsborgarar</w:t>
      </w:r>
      <w:proofErr w:type="spellEnd"/>
      <w:r w:rsidRPr="001A69B5">
        <w:t xml:space="preserve">. I forkant av </w:t>
      </w:r>
      <w:proofErr w:type="spellStart"/>
      <w:r w:rsidRPr="001A69B5">
        <w:t>iverksetjinga</w:t>
      </w:r>
      <w:proofErr w:type="spellEnd"/>
      <w:r w:rsidRPr="001A69B5">
        <w:t xml:space="preserve"> av programmet vart det </w:t>
      </w:r>
      <w:proofErr w:type="spellStart"/>
      <w:r w:rsidRPr="001A69B5">
        <w:t>hausten</w:t>
      </w:r>
      <w:proofErr w:type="spellEnd"/>
      <w:r w:rsidRPr="001A69B5">
        <w:t xml:space="preserve"> 2017 og våren 2018 gjennomført </w:t>
      </w:r>
      <w:proofErr w:type="spellStart"/>
      <w:r w:rsidRPr="001A69B5">
        <w:t>eit</w:t>
      </w:r>
      <w:proofErr w:type="spellEnd"/>
      <w:r w:rsidRPr="001A69B5">
        <w:t xml:space="preserve"> pilotprosjekt. Piloten resulterte i at 159 </w:t>
      </w:r>
      <w:proofErr w:type="spellStart"/>
      <w:r w:rsidRPr="001A69B5">
        <w:t>deltakarar</w:t>
      </w:r>
      <w:proofErr w:type="spellEnd"/>
      <w:r w:rsidRPr="001A69B5">
        <w:t xml:space="preserve"> </w:t>
      </w:r>
      <w:proofErr w:type="spellStart"/>
      <w:r w:rsidRPr="001A69B5">
        <w:t>fekk</w:t>
      </w:r>
      <w:proofErr w:type="spellEnd"/>
      <w:r w:rsidRPr="001A69B5">
        <w:t xml:space="preserve"> innvilga norsk </w:t>
      </w:r>
      <w:proofErr w:type="spellStart"/>
      <w:r w:rsidRPr="001A69B5">
        <w:t>statsborgarskap</w:t>
      </w:r>
      <w:proofErr w:type="spellEnd"/>
      <w:r w:rsidRPr="001A69B5">
        <w:t xml:space="preserve">. UDI opplyser at 634 </w:t>
      </w:r>
      <w:proofErr w:type="spellStart"/>
      <w:r w:rsidRPr="001A69B5">
        <w:t>personar</w:t>
      </w:r>
      <w:proofErr w:type="spellEnd"/>
      <w:r w:rsidRPr="001A69B5">
        <w:t xml:space="preserve"> har fylt vilkåra for å delta i det ordinære programmet. Per 19. august 2021 har 161 </w:t>
      </w:r>
      <w:proofErr w:type="spellStart"/>
      <w:r w:rsidRPr="001A69B5">
        <w:t>personar</w:t>
      </w:r>
      <w:proofErr w:type="spellEnd"/>
      <w:r w:rsidRPr="001A69B5">
        <w:t xml:space="preserve"> fått verifisert identiteten sin. Kunnskapsdepartementet har instruert UDI om å legge til rette for ei rask avvikling av identitetsavklaringsprogrammet. Behandling av sakene er høgt prioritert i UDI, men arbeidet er blitt </w:t>
      </w:r>
      <w:proofErr w:type="spellStart"/>
      <w:r w:rsidRPr="001A69B5">
        <w:t>forseinka</w:t>
      </w:r>
      <w:proofErr w:type="spellEnd"/>
      <w:r w:rsidRPr="001A69B5">
        <w:t xml:space="preserve"> på grunn av covid-19-pandemien. Det blir planlagt </w:t>
      </w:r>
      <w:proofErr w:type="spellStart"/>
      <w:r w:rsidRPr="001A69B5">
        <w:t>fleire</w:t>
      </w:r>
      <w:proofErr w:type="spellEnd"/>
      <w:r w:rsidRPr="001A69B5">
        <w:t xml:space="preserve"> </w:t>
      </w:r>
      <w:proofErr w:type="spellStart"/>
      <w:r w:rsidRPr="001A69B5">
        <w:t>verifiseringsrundar</w:t>
      </w:r>
      <w:proofErr w:type="spellEnd"/>
      <w:r w:rsidRPr="001A69B5">
        <w:t xml:space="preserve"> i 2021, men på grunn av pandemien er det </w:t>
      </w:r>
      <w:proofErr w:type="spellStart"/>
      <w:r w:rsidRPr="001A69B5">
        <w:t>vanskeleg</w:t>
      </w:r>
      <w:proofErr w:type="spellEnd"/>
      <w:r w:rsidRPr="001A69B5">
        <w:t xml:space="preserve"> å </w:t>
      </w:r>
      <w:proofErr w:type="spellStart"/>
      <w:r w:rsidRPr="001A69B5">
        <w:t>seie</w:t>
      </w:r>
      <w:proofErr w:type="spellEnd"/>
      <w:r w:rsidRPr="001A69B5">
        <w:t xml:space="preserve"> </w:t>
      </w:r>
      <w:proofErr w:type="spellStart"/>
      <w:r w:rsidRPr="001A69B5">
        <w:t>noko</w:t>
      </w:r>
      <w:proofErr w:type="spellEnd"/>
      <w:r w:rsidRPr="001A69B5">
        <w:t xml:space="preserve"> konkret om når resten av </w:t>
      </w:r>
      <w:proofErr w:type="spellStart"/>
      <w:r w:rsidRPr="001A69B5">
        <w:t>verifiseringane</w:t>
      </w:r>
      <w:proofErr w:type="spellEnd"/>
      <w:r w:rsidRPr="001A69B5">
        <w:t xml:space="preserve"> kan </w:t>
      </w:r>
      <w:proofErr w:type="spellStart"/>
      <w:r w:rsidRPr="001A69B5">
        <w:t>ventast</w:t>
      </w:r>
      <w:proofErr w:type="spellEnd"/>
      <w:r w:rsidRPr="001A69B5">
        <w:t xml:space="preserve"> å </w:t>
      </w:r>
      <w:proofErr w:type="spellStart"/>
      <w:r w:rsidRPr="001A69B5">
        <w:t>vere</w:t>
      </w:r>
      <w:proofErr w:type="spellEnd"/>
      <w:r w:rsidRPr="001A69B5">
        <w:t xml:space="preserve"> gjennomførte. Pandemien forseinkar òg prosessen med førebuing av saker. Mellom anna er tilgang på dokument og verktøy avgrensa på grunn av </w:t>
      </w:r>
      <w:proofErr w:type="spellStart"/>
      <w:r w:rsidRPr="001A69B5">
        <w:t>påbod</w:t>
      </w:r>
      <w:proofErr w:type="spellEnd"/>
      <w:r w:rsidRPr="001A69B5">
        <w:t xml:space="preserve"> om heimekontor.</w:t>
      </w:r>
    </w:p>
    <w:p w14:paraId="622596AF" w14:textId="77777777" w:rsidR="000513CD" w:rsidRPr="001A69B5" w:rsidRDefault="0009509B" w:rsidP="001A69B5">
      <w:pPr>
        <w:pStyle w:val="avsnitt-tittel"/>
      </w:pPr>
      <w:proofErr w:type="spellStart"/>
      <w:r w:rsidRPr="001A69B5">
        <w:t>Strategiar</w:t>
      </w:r>
      <w:proofErr w:type="spellEnd"/>
      <w:r w:rsidRPr="001A69B5">
        <w:t xml:space="preserve"> og tiltak</w:t>
      </w:r>
    </w:p>
    <w:p w14:paraId="571297A2" w14:textId="77777777" w:rsidR="000513CD" w:rsidRPr="001A69B5" w:rsidRDefault="0009509B" w:rsidP="001A69B5">
      <w:pPr>
        <w:pStyle w:val="avsnitt-under-undertittel"/>
      </w:pPr>
      <w:r w:rsidRPr="001A69B5">
        <w:t>Tiltak for effektiv kvalifisering i mottaksperioden</w:t>
      </w:r>
    </w:p>
    <w:p w14:paraId="7F4FF671" w14:textId="77777777" w:rsidR="000513CD" w:rsidRPr="001A69B5" w:rsidRDefault="0009509B" w:rsidP="001A69B5">
      <w:r w:rsidRPr="001A69B5">
        <w:t xml:space="preserve">Det er </w:t>
      </w:r>
      <w:proofErr w:type="spellStart"/>
      <w:r w:rsidRPr="001A69B5">
        <w:t>ein</w:t>
      </w:r>
      <w:proofErr w:type="spellEnd"/>
      <w:r w:rsidRPr="001A69B5">
        <w:t xml:space="preserve"> fordel at den </w:t>
      </w:r>
      <w:proofErr w:type="spellStart"/>
      <w:r w:rsidRPr="001A69B5">
        <w:t>einskilde</w:t>
      </w:r>
      <w:proofErr w:type="spellEnd"/>
      <w:r w:rsidRPr="001A69B5">
        <w:t xml:space="preserve"> </w:t>
      </w:r>
      <w:proofErr w:type="spellStart"/>
      <w:r w:rsidRPr="001A69B5">
        <w:t>bebuaren</w:t>
      </w:r>
      <w:proofErr w:type="spellEnd"/>
      <w:r w:rsidRPr="001A69B5">
        <w:t xml:space="preserve"> i mottak kjem </w:t>
      </w:r>
      <w:proofErr w:type="spellStart"/>
      <w:r w:rsidRPr="001A69B5">
        <w:t>tidleg</w:t>
      </w:r>
      <w:proofErr w:type="spellEnd"/>
      <w:r w:rsidRPr="001A69B5">
        <w:t xml:space="preserve"> i gang med kvalifisering. Etter integreringslova </w:t>
      </w:r>
      <w:proofErr w:type="spellStart"/>
      <w:r w:rsidRPr="001A69B5">
        <w:t>pliktar</w:t>
      </w:r>
      <w:proofErr w:type="spellEnd"/>
      <w:r w:rsidRPr="001A69B5">
        <w:t xml:space="preserve"> </w:t>
      </w:r>
      <w:proofErr w:type="spellStart"/>
      <w:r w:rsidRPr="001A69B5">
        <w:t>asylsøkarar</w:t>
      </w:r>
      <w:proofErr w:type="spellEnd"/>
      <w:r w:rsidRPr="001A69B5">
        <w:t xml:space="preserve"> i målgruppa å delta i opplæring i norsk og samfunnskunnskap. Vertskommunen har ansvaret for å tilby opplæringa.</w:t>
      </w:r>
    </w:p>
    <w:p w14:paraId="39AE5007" w14:textId="77777777" w:rsidR="000513CD" w:rsidRPr="001A69B5" w:rsidRDefault="0009509B" w:rsidP="001A69B5">
      <w:proofErr w:type="spellStart"/>
      <w:r w:rsidRPr="001A69B5">
        <w:t>Asylsøkarar</w:t>
      </w:r>
      <w:proofErr w:type="spellEnd"/>
      <w:r w:rsidRPr="001A69B5">
        <w:t xml:space="preserve"> </w:t>
      </w:r>
      <w:proofErr w:type="spellStart"/>
      <w:r w:rsidRPr="001A69B5">
        <w:t>opphelder</w:t>
      </w:r>
      <w:proofErr w:type="spellEnd"/>
      <w:r w:rsidRPr="001A69B5">
        <w:t xml:space="preserve"> seg stadig </w:t>
      </w:r>
      <w:proofErr w:type="spellStart"/>
      <w:r w:rsidRPr="001A69B5">
        <w:t>kortare</w:t>
      </w:r>
      <w:proofErr w:type="spellEnd"/>
      <w:r w:rsidRPr="001A69B5">
        <w:t xml:space="preserve"> tid i mottak, og det </w:t>
      </w:r>
      <w:proofErr w:type="spellStart"/>
      <w:r w:rsidRPr="001A69B5">
        <w:t>gjer</w:t>
      </w:r>
      <w:proofErr w:type="spellEnd"/>
      <w:r w:rsidRPr="001A69B5">
        <w:t xml:space="preserve"> det </w:t>
      </w:r>
      <w:proofErr w:type="spellStart"/>
      <w:r w:rsidRPr="001A69B5">
        <w:t>vanskeleg</w:t>
      </w:r>
      <w:proofErr w:type="spellEnd"/>
      <w:r w:rsidRPr="001A69B5">
        <w:t xml:space="preserve"> for kommunen å etablere </w:t>
      </w:r>
      <w:proofErr w:type="spellStart"/>
      <w:r w:rsidRPr="001A69B5">
        <w:t>tilbod</w:t>
      </w:r>
      <w:proofErr w:type="spellEnd"/>
      <w:r w:rsidRPr="001A69B5">
        <w:t xml:space="preserve"> og gjennomføre opplæringa i løpet av tida i mottak. Gjennom integreringslova er det derfor lagt til rette for å sjå </w:t>
      </w:r>
      <w:proofErr w:type="spellStart"/>
      <w:r w:rsidRPr="001A69B5">
        <w:t>tilboda</w:t>
      </w:r>
      <w:proofErr w:type="spellEnd"/>
      <w:r w:rsidRPr="001A69B5">
        <w:t xml:space="preserve"> i mottak </w:t>
      </w:r>
      <w:proofErr w:type="spellStart"/>
      <w:r w:rsidRPr="001A69B5">
        <w:t>meir</w:t>
      </w:r>
      <w:proofErr w:type="spellEnd"/>
      <w:r w:rsidRPr="001A69B5">
        <w:t xml:space="preserve"> i </w:t>
      </w:r>
      <w:proofErr w:type="spellStart"/>
      <w:r w:rsidRPr="001A69B5">
        <w:t>samanheng</w:t>
      </w:r>
      <w:proofErr w:type="spellEnd"/>
      <w:r w:rsidRPr="001A69B5">
        <w:t xml:space="preserve"> med </w:t>
      </w:r>
      <w:proofErr w:type="spellStart"/>
      <w:r w:rsidRPr="001A69B5">
        <w:t>tilboda</w:t>
      </w:r>
      <w:proofErr w:type="spellEnd"/>
      <w:r w:rsidRPr="001A69B5">
        <w:t xml:space="preserve"> som blir gitt etter </w:t>
      </w:r>
      <w:proofErr w:type="spellStart"/>
      <w:r w:rsidRPr="001A69B5">
        <w:t>busetjing</w:t>
      </w:r>
      <w:proofErr w:type="spellEnd"/>
      <w:r w:rsidRPr="001A69B5">
        <w:t xml:space="preserve">. Mellom anna er opplæring i norsk kultur og norske </w:t>
      </w:r>
      <w:proofErr w:type="spellStart"/>
      <w:r w:rsidRPr="001A69B5">
        <w:t>verdiar</w:t>
      </w:r>
      <w:proofErr w:type="spellEnd"/>
      <w:r w:rsidRPr="001A69B5">
        <w:t xml:space="preserve"> for </w:t>
      </w:r>
      <w:proofErr w:type="spellStart"/>
      <w:r w:rsidRPr="001A69B5">
        <w:t>asylsøkarar</w:t>
      </w:r>
      <w:proofErr w:type="spellEnd"/>
      <w:r w:rsidRPr="001A69B5">
        <w:t xml:space="preserve"> i mottak innlemma i opplæringa i samfunnskunnskap etter ny lærerplan.</w:t>
      </w:r>
    </w:p>
    <w:p w14:paraId="6F40E37F" w14:textId="77777777" w:rsidR="000513CD" w:rsidRPr="001A69B5" w:rsidRDefault="0009509B" w:rsidP="001A69B5">
      <w:r w:rsidRPr="001A69B5">
        <w:t xml:space="preserve">Det er også lagt til rette for at </w:t>
      </w:r>
      <w:proofErr w:type="spellStart"/>
      <w:r w:rsidRPr="001A69B5">
        <w:t>vertskommunar</w:t>
      </w:r>
      <w:proofErr w:type="spellEnd"/>
      <w:r w:rsidRPr="001A69B5">
        <w:t xml:space="preserve"> for mottak kan tilby standardiserte element </w:t>
      </w:r>
      <w:proofErr w:type="spellStart"/>
      <w:r w:rsidRPr="001A69B5">
        <w:t>frå</w:t>
      </w:r>
      <w:proofErr w:type="spellEnd"/>
      <w:r w:rsidRPr="001A69B5">
        <w:t xml:space="preserve"> introduksjonsprogrammet og </w:t>
      </w:r>
      <w:proofErr w:type="spellStart"/>
      <w:r w:rsidRPr="001A69B5">
        <w:t>integreringsfremjande</w:t>
      </w:r>
      <w:proofErr w:type="spellEnd"/>
      <w:r w:rsidRPr="001A69B5">
        <w:t xml:space="preserve"> tiltak til </w:t>
      </w:r>
      <w:proofErr w:type="spellStart"/>
      <w:r w:rsidRPr="001A69B5">
        <w:t>personar</w:t>
      </w:r>
      <w:proofErr w:type="spellEnd"/>
      <w:r w:rsidRPr="001A69B5">
        <w:t xml:space="preserve"> som bur i mottak, og som har fått </w:t>
      </w:r>
      <w:proofErr w:type="spellStart"/>
      <w:r w:rsidRPr="001A69B5">
        <w:t>eit</w:t>
      </w:r>
      <w:proofErr w:type="spellEnd"/>
      <w:r w:rsidRPr="001A69B5">
        <w:t xml:space="preserve"> </w:t>
      </w:r>
      <w:proofErr w:type="spellStart"/>
      <w:r w:rsidRPr="001A69B5">
        <w:t>opphaldsløyve</w:t>
      </w:r>
      <w:proofErr w:type="spellEnd"/>
      <w:r w:rsidRPr="001A69B5">
        <w:t xml:space="preserve"> som medfører at </w:t>
      </w:r>
      <w:proofErr w:type="spellStart"/>
      <w:r w:rsidRPr="001A69B5">
        <w:t>dei</w:t>
      </w:r>
      <w:proofErr w:type="spellEnd"/>
      <w:r w:rsidRPr="001A69B5">
        <w:t xml:space="preserve"> er i målgruppa for introduksjonsprogrammet.</w:t>
      </w:r>
    </w:p>
    <w:p w14:paraId="27647FDE" w14:textId="77777777" w:rsidR="000513CD" w:rsidRPr="001A69B5" w:rsidRDefault="0009509B" w:rsidP="001A69B5">
      <w:r w:rsidRPr="001A69B5">
        <w:t xml:space="preserve">For å bidra til at alle </w:t>
      </w:r>
      <w:proofErr w:type="spellStart"/>
      <w:r w:rsidRPr="001A69B5">
        <w:t>personar</w:t>
      </w:r>
      <w:proofErr w:type="spellEnd"/>
      <w:r w:rsidRPr="001A69B5">
        <w:t xml:space="preserve"> i målgruppa for introduksjonsprogram gjennomfører kompetansekartlegging før </w:t>
      </w:r>
      <w:proofErr w:type="spellStart"/>
      <w:r w:rsidRPr="001A69B5">
        <w:t>busetjing</w:t>
      </w:r>
      <w:proofErr w:type="spellEnd"/>
      <w:r w:rsidRPr="001A69B5">
        <w:t xml:space="preserve">, er kartlegginga gjort obligatorisk. </w:t>
      </w:r>
      <w:proofErr w:type="spellStart"/>
      <w:r w:rsidRPr="001A69B5">
        <w:t>Vidare</w:t>
      </w:r>
      <w:proofErr w:type="spellEnd"/>
      <w:r w:rsidRPr="001A69B5">
        <w:t xml:space="preserve"> har </w:t>
      </w:r>
      <w:proofErr w:type="spellStart"/>
      <w:r w:rsidRPr="001A69B5">
        <w:t>IMDi</w:t>
      </w:r>
      <w:proofErr w:type="spellEnd"/>
      <w:r w:rsidRPr="001A69B5">
        <w:t xml:space="preserve"> fått i oppdrag å utvikle </w:t>
      </w:r>
      <w:proofErr w:type="spellStart"/>
      <w:r w:rsidRPr="001A69B5">
        <w:t>eit</w:t>
      </w:r>
      <w:proofErr w:type="spellEnd"/>
      <w:r w:rsidRPr="001A69B5">
        <w:t xml:space="preserve"> digitalt system for kompetansekartlegging som har funksjonalitet for </w:t>
      </w:r>
      <w:proofErr w:type="spellStart"/>
      <w:r w:rsidRPr="001A69B5">
        <w:t>eit</w:t>
      </w:r>
      <w:proofErr w:type="spellEnd"/>
      <w:r w:rsidRPr="001A69B5">
        <w:t xml:space="preserve"> kartleggingsintervju som </w:t>
      </w:r>
      <w:proofErr w:type="spellStart"/>
      <w:r w:rsidRPr="001A69B5">
        <w:t>erstattar</w:t>
      </w:r>
      <w:proofErr w:type="spellEnd"/>
      <w:r w:rsidRPr="001A69B5">
        <w:t xml:space="preserve"> dagens ordning med </w:t>
      </w:r>
      <w:proofErr w:type="spellStart"/>
      <w:r w:rsidRPr="001A69B5">
        <w:t>sjølvregistrering</w:t>
      </w:r>
      <w:proofErr w:type="spellEnd"/>
      <w:r w:rsidRPr="001A69B5">
        <w:t xml:space="preserve">. Det er </w:t>
      </w:r>
      <w:proofErr w:type="spellStart"/>
      <w:r w:rsidRPr="001A69B5">
        <w:t>vertskommunane</w:t>
      </w:r>
      <w:proofErr w:type="spellEnd"/>
      <w:r w:rsidRPr="001A69B5">
        <w:t xml:space="preserve"> som er </w:t>
      </w:r>
      <w:proofErr w:type="spellStart"/>
      <w:r w:rsidRPr="001A69B5">
        <w:t>ansvarlege</w:t>
      </w:r>
      <w:proofErr w:type="spellEnd"/>
      <w:r w:rsidRPr="001A69B5">
        <w:t xml:space="preserve"> for kartlegginga. Kartlegginga skal bidra til </w:t>
      </w:r>
      <w:proofErr w:type="spellStart"/>
      <w:r w:rsidRPr="001A69B5">
        <w:t>busetjing</w:t>
      </w:r>
      <w:proofErr w:type="spellEnd"/>
      <w:r w:rsidRPr="001A69B5">
        <w:t xml:space="preserve"> i </w:t>
      </w:r>
      <w:proofErr w:type="spellStart"/>
      <w:r w:rsidRPr="001A69B5">
        <w:t>ein</w:t>
      </w:r>
      <w:proofErr w:type="spellEnd"/>
      <w:r w:rsidRPr="001A69B5">
        <w:t xml:space="preserve"> kommune med relevant </w:t>
      </w:r>
      <w:proofErr w:type="spellStart"/>
      <w:r w:rsidRPr="001A69B5">
        <w:t>tilbod</w:t>
      </w:r>
      <w:proofErr w:type="spellEnd"/>
      <w:r w:rsidRPr="001A69B5">
        <w:t xml:space="preserve"> om arbeid eller utdanning og til at introduksjonsprogrammet blir tilpassa den </w:t>
      </w:r>
      <w:proofErr w:type="spellStart"/>
      <w:r w:rsidRPr="001A69B5">
        <w:t>einskilde</w:t>
      </w:r>
      <w:proofErr w:type="spellEnd"/>
      <w:r w:rsidRPr="001A69B5">
        <w:t>.</w:t>
      </w:r>
    </w:p>
    <w:p w14:paraId="558A1D85" w14:textId="77777777" w:rsidR="000513CD" w:rsidRPr="001A69B5" w:rsidRDefault="0009509B" w:rsidP="001A69B5">
      <w:r w:rsidRPr="001A69B5">
        <w:t xml:space="preserve">Dagens modell med integreringsmottak, med mellom anna </w:t>
      </w:r>
      <w:proofErr w:type="spellStart"/>
      <w:r w:rsidRPr="001A69B5">
        <w:t>tilbod</w:t>
      </w:r>
      <w:proofErr w:type="spellEnd"/>
      <w:r w:rsidRPr="001A69B5">
        <w:t xml:space="preserve"> om fulltidsprogram for </w:t>
      </w:r>
      <w:proofErr w:type="spellStart"/>
      <w:r w:rsidRPr="001A69B5">
        <w:t>bebuarar</w:t>
      </w:r>
      <w:proofErr w:type="spellEnd"/>
      <w:r w:rsidRPr="001A69B5">
        <w:t xml:space="preserve">, blir </w:t>
      </w:r>
      <w:proofErr w:type="spellStart"/>
      <w:r w:rsidRPr="001A69B5">
        <w:t>vidareført</w:t>
      </w:r>
      <w:proofErr w:type="spellEnd"/>
      <w:r w:rsidRPr="001A69B5">
        <w:t xml:space="preserve">. </w:t>
      </w:r>
      <w:proofErr w:type="spellStart"/>
      <w:r w:rsidRPr="001A69B5">
        <w:t>Talet</w:t>
      </w:r>
      <w:proofErr w:type="spellEnd"/>
      <w:r w:rsidRPr="001A69B5">
        <w:t xml:space="preserve"> på integreringsmottak er avhengig av kor mange </w:t>
      </w:r>
      <w:proofErr w:type="spellStart"/>
      <w:r w:rsidRPr="001A69B5">
        <w:t>asylsøkarar</w:t>
      </w:r>
      <w:proofErr w:type="spellEnd"/>
      <w:r w:rsidRPr="001A69B5">
        <w:t xml:space="preserve"> det er i målgruppa. Ved utgangen av 2020 var det to integreringsmottak.</w:t>
      </w:r>
    </w:p>
    <w:p w14:paraId="2E9B6829" w14:textId="77777777" w:rsidR="000513CD" w:rsidRPr="001A69B5" w:rsidRDefault="0009509B" w:rsidP="001A69B5">
      <w:pPr>
        <w:pStyle w:val="avsnitt-under-undertittel"/>
      </w:pPr>
      <w:r w:rsidRPr="001A69B5">
        <w:t xml:space="preserve">Tiltak for </w:t>
      </w:r>
      <w:proofErr w:type="spellStart"/>
      <w:r w:rsidRPr="001A69B5">
        <w:t>meir</w:t>
      </w:r>
      <w:proofErr w:type="spellEnd"/>
      <w:r w:rsidRPr="001A69B5">
        <w:t xml:space="preserve"> treffsikker </w:t>
      </w:r>
      <w:proofErr w:type="spellStart"/>
      <w:r w:rsidRPr="001A69B5">
        <w:t>busetjing</w:t>
      </w:r>
      <w:proofErr w:type="spellEnd"/>
    </w:p>
    <w:p w14:paraId="1AF7B581" w14:textId="77777777" w:rsidR="000513CD" w:rsidRPr="001A69B5" w:rsidRDefault="0009509B" w:rsidP="001A69B5">
      <w:r w:rsidRPr="001A69B5">
        <w:t xml:space="preserve">Oppmodingskriteria for </w:t>
      </w:r>
      <w:proofErr w:type="spellStart"/>
      <w:r w:rsidRPr="001A69B5">
        <w:t>busetjing</w:t>
      </w:r>
      <w:proofErr w:type="spellEnd"/>
      <w:r w:rsidRPr="001A69B5">
        <w:t xml:space="preserve">, som blir fastsette av Kunnskapsdepartementet, skal bidra til treffsikker </w:t>
      </w:r>
      <w:proofErr w:type="spellStart"/>
      <w:r w:rsidRPr="001A69B5">
        <w:t>busetjing</w:t>
      </w:r>
      <w:proofErr w:type="spellEnd"/>
      <w:r w:rsidRPr="001A69B5">
        <w:t xml:space="preserve">. </w:t>
      </w:r>
      <w:proofErr w:type="spellStart"/>
      <w:r w:rsidRPr="001A69B5">
        <w:t>Busetjing</w:t>
      </w:r>
      <w:proofErr w:type="spellEnd"/>
      <w:r w:rsidRPr="001A69B5">
        <w:t xml:space="preserve"> skal skje i </w:t>
      </w:r>
      <w:proofErr w:type="spellStart"/>
      <w:r w:rsidRPr="001A69B5">
        <w:t>kommunar</w:t>
      </w:r>
      <w:proofErr w:type="spellEnd"/>
      <w:r w:rsidRPr="001A69B5">
        <w:t xml:space="preserve"> som har gode resultat i integreringsarbeidet og i </w:t>
      </w:r>
      <w:proofErr w:type="spellStart"/>
      <w:r w:rsidRPr="001A69B5">
        <w:t>regionar</w:t>
      </w:r>
      <w:proofErr w:type="spellEnd"/>
      <w:r w:rsidRPr="001A69B5">
        <w:t xml:space="preserve"> med god </w:t>
      </w:r>
      <w:proofErr w:type="spellStart"/>
      <w:r w:rsidRPr="001A69B5">
        <w:t>arbeidsmarknad</w:t>
      </w:r>
      <w:proofErr w:type="spellEnd"/>
      <w:r w:rsidRPr="001A69B5">
        <w:t xml:space="preserve"> og kapasitet til å gi </w:t>
      </w:r>
      <w:proofErr w:type="spellStart"/>
      <w:r w:rsidRPr="001A69B5">
        <w:t>vidaregåande</w:t>
      </w:r>
      <w:proofErr w:type="spellEnd"/>
      <w:r w:rsidRPr="001A69B5">
        <w:t xml:space="preserve"> opplæring. </w:t>
      </w:r>
      <w:proofErr w:type="spellStart"/>
      <w:r w:rsidRPr="001A69B5">
        <w:t>Vidare</w:t>
      </w:r>
      <w:proofErr w:type="spellEnd"/>
      <w:r w:rsidRPr="001A69B5">
        <w:t xml:space="preserve"> skal </w:t>
      </w:r>
      <w:proofErr w:type="spellStart"/>
      <w:r w:rsidRPr="001A69B5">
        <w:t>busetjing</w:t>
      </w:r>
      <w:proofErr w:type="spellEnd"/>
      <w:r w:rsidRPr="001A69B5">
        <w:t xml:space="preserve"> skje over heile landet, og det blir lagt vekt på at </w:t>
      </w:r>
      <w:proofErr w:type="spellStart"/>
      <w:r w:rsidRPr="001A69B5">
        <w:t>kommunar</w:t>
      </w:r>
      <w:proofErr w:type="spellEnd"/>
      <w:r w:rsidRPr="001A69B5">
        <w:t xml:space="preserve"> som buset, har beredskap for opp- og nedbygging av kapasiteten og kapasitet til å </w:t>
      </w:r>
      <w:proofErr w:type="spellStart"/>
      <w:r w:rsidRPr="001A69B5">
        <w:t>busetje</w:t>
      </w:r>
      <w:proofErr w:type="spellEnd"/>
      <w:r w:rsidRPr="001A69B5">
        <w:t xml:space="preserve"> </w:t>
      </w:r>
      <w:proofErr w:type="spellStart"/>
      <w:r w:rsidRPr="001A69B5">
        <w:t>flyktningar</w:t>
      </w:r>
      <w:proofErr w:type="spellEnd"/>
      <w:r w:rsidRPr="001A69B5">
        <w:t xml:space="preserve"> med store </w:t>
      </w:r>
      <w:proofErr w:type="spellStart"/>
      <w:r w:rsidRPr="001A69B5">
        <w:t>funksjonsnedsetjingar</w:t>
      </w:r>
      <w:proofErr w:type="spellEnd"/>
      <w:r w:rsidRPr="001A69B5">
        <w:t>.</w:t>
      </w:r>
    </w:p>
    <w:p w14:paraId="2BFAC9B7" w14:textId="77777777" w:rsidR="000513CD" w:rsidRPr="001A69B5" w:rsidRDefault="0009509B" w:rsidP="001A69B5">
      <w:proofErr w:type="spellStart"/>
      <w:r w:rsidRPr="001A69B5">
        <w:t>Frå</w:t>
      </w:r>
      <w:proofErr w:type="spellEnd"/>
      <w:r w:rsidRPr="001A69B5">
        <w:t xml:space="preserve"> og med 2020 er </w:t>
      </w:r>
      <w:proofErr w:type="spellStart"/>
      <w:r w:rsidRPr="001A69B5">
        <w:t>fylkeskommunane</w:t>
      </w:r>
      <w:proofErr w:type="spellEnd"/>
      <w:r w:rsidRPr="001A69B5">
        <w:t xml:space="preserve"> </w:t>
      </w:r>
      <w:proofErr w:type="spellStart"/>
      <w:r w:rsidRPr="001A69B5">
        <w:t>ein</w:t>
      </w:r>
      <w:proofErr w:type="spellEnd"/>
      <w:r w:rsidRPr="001A69B5">
        <w:t xml:space="preserve"> ny aktør i </w:t>
      </w:r>
      <w:proofErr w:type="spellStart"/>
      <w:r w:rsidRPr="001A69B5">
        <w:t>busetjingsarbeidet</w:t>
      </w:r>
      <w:proofErr w:type="spellEnd"/>
      <w:r w:rsidRPr="001A69B5">
        <w:t xml:space="preserve">. </w:t>
      </w:r>
      <w:proofErr w:type="spellStart"/>
      <w:r w:rsidRPr="001A69B5">
        <w:t>Fylkeskommunane</w:t>
      </w:r>
      <w:proofErr w:type="spellEnd"/>
      <w:r w:rsidRPr="001A69B5">
        <w:t xml:space="preserve"> skal tilrå kor mange </w:t>
      </w:r>
      <w:proofErr w:type="spellStart"/>
      <w:r w:rsidRPr="001A69B5">
        <w:t>flyktningar</w:t>
      </w:r>
      <w:proofErr w:type="spellEnd"/>
      <w:r w:rsidRPr="001A69B5">
        <w:t xml:space="preserve"> som bør </w:t>
      </w:r>
      <w:proofErr w:type="spellStart"/>
      <w:r w:rsidRPr="001A69B5">
        <w:t>busetjast</w:t>
      </w:r>
      <w:proofErr w:type="spellEnd"/>
      <w:r w:rsidRPr="001A69B5">
        <w:t xml:space="preserve"> i den </w:t>
      </w:r>
      <w:proofErr w:type="spellStart"/>
      <w:r w:rsidRPr="001A69B5">
        <w:t>einskilde</w:t>
      </w:r>
      <w:proofErr w:type="spellEnd"/>
      <w:r w:rsidRPr="001A69B5">
        <w:t xml:space="preserve"> kommunen i fylket. </w:t>
      </w:r>
      <w:proofErr w:type="spellStart"/>
      <w:r w:rsidRPr="001A69B5">
        <w:t>IMDi</w:t>
      </w:r>
      <w:proofErr w:type="spellEnd"/>
      <w:r w:rsidRPr="001A69B5">
        <w:t xml:space="preserve"> og KS blir samde om tal for den </w:t>
      </w:r>
      <w:proofErr w:type="spellStart"/>
      <w:r w:rsidRPr="001A69B5">
        <w:t>einskilde</w:t>
      </w:r>
      <w:proofErr w:type="spellEnd"/>
      <w:r w:rsidRPr="001A69B5">
        <w:t xml:space="preserve"> kommunen. Det er </w:t>
      </w:r>
      <w:proofErr w:type="spellStart"/>
      <w:r w:rsidRPr="001A69B5">
        <w:t>IMDi</w:t>
      </w:r>
      <w:proofErr w:type="spellEnd"/>
      <w:r w:rsidRPr="001A69B5">
        <w:t xml:space="preserve"> som har ansvaret for å </w:t>
      </w:r>
      <w:proofErr w:type="spellStart"/>
      <w:r w:rsidRPr="001A69B5">
        <w:t>oppmode</w:t>
      </w:r>
      <w:proofErr w:type="spellEnd"/>
      <w:r w:rsidRPr="001A69B5">
        <w:t xml:space="preserve"> </w:t>
      </w:r>
      <w:proofErr w:type="spellStart"/>
      <w:r w:rsidRPr="001A69B5">
        <w:t>kommunane</w:t>
      </w:r>
      <w:proofErr w:type="spellEnd"/>
      <w:r w:rsidRPr="001A69B5">
        <w:t xml:space="preserve"> om å </w:t>
      </w:r>
      <w:proofErr w:type="spellStart"/>
      <w:r w:rsidRPr="001A69B5">
        <w:t>busetje</w:t>
      </w:r>
      <w:proofErr w:type="spellEnd"/>
      <w:r w:rsidRPr="001A69B5">
        <w:t xml:space="preserve"> </w:t>
      </w:r>
      <w:proofErr w:type="spellStart"/>
      <w:r w:rsidRPr="001A69B5">
        <w:t>eit</w:t>
      </w:r>
      <w:proofErr w:type="spellEnd"/>
      <w:r w:rsidRPr="001A69B5">
        <w:t xml:space="preserve"> visst tal </w:t>
      </w:r>
      <w:proofErr w:type="spellStart"/>
      <w:r w:rsidRPr="001A69B5">
        <w:t>personar</w:t>
      </w:r>
      <w:proofErr w:type="spellEnd"/>
      <w:r w:rsidRPr="001A69B5">
        <w:t xml:space="preserve">. I oppmodinga skal </w:t>
      </w:r>
      <w:proofErr w:type="spellStart"/>
      <w:r w:rsidRPr="001A69B5">
        <w:t>IMDi</w:t>
      </w:r>
      <w:proofErr w:type="spellEnd"/>
      <w:r w:rsidRPr="001A69B5">
        <w:t xml:space="preserve"> legge stor vekt på tilrådinga </w:t>
      </w:r>
      <w:proofErr w:type="spellStart"/>
      <w:r w:rsidRPr="001A69B5">
        <w:t>frå</w:t>
      </w:r>
      <w:proofErr w:type="spellEnd"/>
      <w:r w:rsidRPr="001A69B5">
        <w:t xml:space="preserve"> fylkeskommunen.</w:t>
      </w:r>
    </w:p>
    <w:p w14:paraId="4F193FA1" w14:textId="77777777" w:rsidR="000513CD" w:rsidRPr="001A69B5" w:rsidRDefault="0009509B" w:rsidP="001A69B5">
      <w:r w:rsidRPr="001A69B5">
        <w:t xml:space="preserve">Tilrettelegging for </w:t>
      </w:r>
      <w:proofErr w:type="spellStart"/>
      <w:r w:rsidRPr="001A69B5">
        <w:t>eit</w:t>
      </w:r>
      <w:proofErr w:type="spellEnd"/>
      <w:r w:rsidRPr="001A69B5">
        <w:t xml:space="preserve"> godt samarbeid mellom </w:t>
      </w:r>
      <w:proofErr w:type="spellStart"/>
      <w:r w:rsidRPr="001A69B5">
        <w:t>IMDi</w:t>
      </w:r>
      <w:proofErr w:type="spellEnd"/>
      <w:r w:rsidRPr="001A69B5">
        <w:t xml:space="preserve">, KS, </w:t>
      </w:r>
      <w:proofErr w:type="spellStart"/>
      <w:r w:rsidRPr="001A69B5">
        <w:t>fylkeskommunane</w:t>
      </w:r>
      <w:proofErr w:type="spellEnd"/>
      <w:r w:rsidRPr="001A69B5">
        <w:t xml:space="preserve">, </w:t>
      </w:r>
      <w:proofErr w:type="spellStart"/>
      <w:r w:rsidRPr="001A69B5">
        <w:t>kommunane</w:t>
      </w:r>
      <w:proofErr w:type="spellEnd"/>
      <w:r w:rsidRPr="001A69B5">
        <w:t xml:space="preserve"> og andre relevante </w:t>
      </w:r>
      <w:proofErr w:type="spellStart"/>
      <w:r w:rsidRPr="001A69B5">
        <w:t>aktørar</w:t>
      </w:r>
      <w:proofErr w:type="spellEnd"/>
      <w:r w:rsidRPr="001A69B5">
        <w:t xml:space="preserve"> er viktig for at </w:t>
      </w:r>
      <w:proofErr w:type="spellStart"/>
      <w:r w:rsidRPr="001A69B5">
        <w:t>busetjinga</w:t>
      </w:r>
      <w:proofErr w:type="spellEnd"/>
      <w:r w:rsidRPr="001A69B5">
        <w:t xml:space="preserve"> kan bli </w:t>
      </w:r>
      <w:proofErr w:type="spellStart"/>
      <w:r w:rsidRPr="001A69B5">
        <w:t>raskare</w:t>
      </w:r>
      <w:proofErr w:type="spellEnd"/>
      <w:r w:rsidRPr="001A69B5">
        <w:t xml:space="preserve"> og </w:t>
      </w:r>
      <w:proofErr w:type="spellStart"/>
      <w:r w:rsidRPr="001A69B5">
        <w:t>meir</w:t>
      </w:r>
      <w:proofErr w:type="spellEnd"/>
      <w:r w:rsidRPr="001A69B5">
        <w:t xml:space="preserve"> treffsikker. Departementet er i gang med å gjennomgå </w:t>
      </w:r>
      <w:proofErr w:type="spellStart"/>
      <w:r w:rsidRPr="001A69B5">
        <w:t>busetjingsordninga</w:t>
      </w:r>
      <w:proofErr w:type="spellEnd"/>
      <w:r w:rsidRPr="001A69B5">
        <w:t xml:space="preserve"> for </w:t>
      </w:r>
      <w:proofErr w:type="spellStart"/>
      <w:r w:rsidRPr="001A69B5">
        <w:t>flyktningar</w:t>
      </w:r>
      <w:proofErr w:type="spellEnd"/>
      <w:r w:rsidRPr="001A69B5">
        <w:t xml:space="preserve"> i </w:t>
      </w:r>
      <w:proofErr w:type="spellStart"/>
      <w:r w:rsidRPr="001A69B5">
        <w:t>Noreg</w:t>
      </w:r>
      <w:proofErr w:type="spellEnd"/>
      <w:r w:rsidRPr="001A69B5">
        <w:t xml:space="preserve">. Dette er ei oppfølging av tiltak nr. 34 i integreringsstrategien til regjeringa. Målet med arbeidet er å </w:t>
      </w:r>
      <w:proofErr w:type="spellStart"/>
      <w:r w:rsidRPr="001A69B5">
        <w:t>kome</w:t>
      </w:r>
      <w:proofErr w:type="spellEnd"/>
      <w:r w:rsidRPr="001A69B5">
        <w:t xml:space="preserve"> med konkrete tiltak som kan bidra til å </w:t>
      </w:r>
      <w:proofErr w:type="spellStart"/>
      <w:r w:rsidRPr="001A69B5">
        <w:t>forbetre</w:t>
      </w:r>
      <w:proofErr w:type="spellEnd"/>
      <w:r w:rsidRPr="001A69B5">
        <w:t xml:space="preserve"> </w:t>
      </w:r>
      <w:proofErr w:type="spellStart"/>
      <w:r w:rsidRPr="001A69B5">
        <w:t>busetjingsordninga</w:t>
      </w:r>
      <w:proofErr w:type="spellEnd"/>
      <w:r w:rsidRPr="001A69B5">
        <w:t xml:space="preserve"> </w:t>
      </w:r>
      <w:proofErr w:type="spellStart"/>
      <w:r w:rsidRPr="001A69B5">
        <w:t>ytterlegare</w:t>
      </w:r>
      <w:proofErr w:type="spellEnd"/>
      <w:r w:rsidRPr="001A69B5">
        <w:t xml:space="preserve"> i åra som kjem.</w:t>
      </w:r>
    </w:p>
    <w:p w14:paraId="16AAEEA3" w14:textId="77777777" w:rsidR="000513CD" w:rsidRPr="001A69B5" w:rsidRDefault="0009509B" w:rsidP="001A69B5">
      <w:r w:rsidRPr="001A69B5">
        <w:t xml:space="preserve">For å få til ei </w:t>
      </w:r>
      <w:proofErr w:type="spellStart"/>
      <w:r w:rsidRPr="001A69B5">
        <w:t>raskare</w:t>
      </w:r>
      <w:proofErr w:type="spellEnd"/>
      <w:r w:rsidRPr="001A69B5">
        <w:t xml:space="preserve"> </w:t>
      </w:r>
      <w:proofErr w:type="spellStart"/>
      <w:r w:rsidRPr="001A69B5">
        <w:t>busetjing</w:t>
      </w:r>
      <w:proofErr w:type="spellEnd"/>
      <w:r w:rsidRPr="001A69B5">
        <w:t xml:space="preserve"> av </w:t>
      </w:r>
      <w:proofErr w:type="spellStart"/>
      <w:r w:rsidRPr="001A69B5">
        <w:t>personar</w:t>
      </w:r>
      <w:proofErr w:type="spellEnd"/>
      <w:r w:rsidRPr="001A69B5">
        <w:t xml:space="preserve"> med </w:t>
      </w:r>
      <w:proofErr w:type="spellStart"/>
      <w:r w:rsidRPr="001A69B5">
        <w:t>særlege</w:t>
      </w:r>
      <w:proofErr w:type="spellEnd"/>
      <w:r w:rsidRPr="001A69B5">
        <w:t xml:space="preserve"> behov foreslår regjeringa å utvide </w:t>
      </w:r>
      <w:proofErr w:type="spellStart"/>
      <w:r w:rsidRPr="001A69B5">
        <w:t>tilskotsordninga</w:t>
      </w:r>
      <w:proofErr w:type="spellEnd"/>
      <w:r w:rsidRPr="001A69B5">
        <w:t xml:space="preserve"> </w:t>
      </w:r>
      <w:r w:rsidRPr="001A69B5">
        <w:rPr>
          <w:rStyle w:val="kursiv"/>
        </w:rPr>
        <w:t xml:space="preserve">særskilt </w:t>
      </w:r>
      <w:proofErr w:type="spellStart"/>
      <w:r w:rsidRPr="001A69B5">
        <w:rPr>
          <w:rStyle w:val="kursiv"/>
        </w:rPr>
        <w:t>tilskot</w:t>
      </w:r>
      <w:proofErr w:type="spellEnd"/>
      <w:r w:rsidRPr="001A69B5">
        <w:rPr>
          <w:rStyle w:val="kursiv"/>
        </w:rPr>
        <w:t xml:space="preserve"> ved </w:t>
      </w:r>
      <w:proofErr w:type="spellStart"/>
      <w:r w:rsidRPr="001A69B5">
        <w:rPr>
          <w:rStyle w:val="kursiv"/>
        </w:rPr>
        <w:t>busetjing</w:t>
      </w:r>
      <w:proofErr w:type="spellEnd"/>
      <w:r w:rsidRPr="001A69B5">
        <w:rPr>
          <w:rStyle w:val="kursiv"/>
        </w:rPr>
        <w:t xml:space="preserve"> av </w:t>
      </w:r>
      <w:proofErr w:type="spellStart"/>
      <w:r w:rsidRPr="001A69B5">
        <w:rPr>
          <w:rStyle w:val="kursiv"/>
        </w:rPr>
        <w:t>personar</w:t>
      </w:r>
      <w:proofErr w:type="spellEnd"/>
      <w:r w:rsidRPr="001A69B5">
        <w:rPr>
          <w:rStyle w:val="kursiv"/>
        </w:rPr>
        <w:t xml:space="preserve"> med nedsett funksjonsevne og/eller </w:t>
      </w:r>
      <w:proofErr w:type="spellStart"/>
      <w:r w:rsidRPr="001A69B5">
        <w:rPr>
          <w:rStyle w:val="kursiv"/>
        </w:rPr>
        <w:t>åtferdsvanskar</w:t>
      </w:r>
      <w:proofErr w:type="spellEnd"/>
      <w:r w:rsidRPr="001A69B5">
        <w:rPr>
          <w:rStyle w:val="kursiv"/>
        </w:rPr>
        <w:t xml:space="preserve"> </w:t>
      </w:r>
      <w:proofErr w:type="spellStart"/>
      <w:r w:rsidRPr="001A69B5">
        <w:t>frå</w:t>
      </w:r>
      <w:proofErr w:type="spellEnd"/>
      <w:r w:rsidRPr="001A69B5">
        <w:t xml:space="preserve"> fem til ti år for </w:t>
      </w:r>
      <w:proofErr w:type="spellStart"/>
      <w:r w:rsidRPr="001A69B5">
        <w:t>flyktningar</w:t>
      </w:r>
      <w:proofErr w:type="spellEnd"/>
      <w:r w:rsidRPr="001A69B5">
        <w:t xml:space="preserve"> som blir busette </w:t>
      </w:r>
      <w:proofErr w:type="spellStart"/>
      <w:r w:rsidRPr="001A69B5">
        <w:t>frå</w:t>
      </w:r>
      <w:proofErr w:type="spellEnd"/>
      <w:r w:rsidRPr="001A69B5">
        <w:t xml:space="preserve"> UDIs </w:t>
      </w:r>
      <w:proofErr w:type="spellStart"/>
      <w:r w:rsidRPr="001A69B5">
        <w:t>særskilde</w:t>
      </w:r>
      <w:proofErr w:type="spellEnd"/>
      <w:r w:rsidRPr="001A69B5">
        <w:t xml:space="preserve"> </w:t>
      </w:r>
      <w:proofErr w:type="spellStart"/>
      <w:r w:rsidRPr="001A69B5">
        <w:t>butilbod</w:t>
      </w:r>
      <w:proofErr w:type="spellEnd"/>
      <w:r w:rsidRPr="001A69B5">
        <w:t xml:space="preserve">. Departementet foreslår å løyve 6,7 mill. kroner til dette tiltaket i 2022. Sjå </w:t>
      </w:r>
      <w:proofErr w:type="spellStart"/>
      <w:r w:rsidRPr="001A69B5">
        <w:t>nærare</w:t>
      </w:r>
      <w:proofErr w:type="spellEnd"/>
      <w:r w:rsidRPr="001A69B5">
        <w:t xml:space="preserve"> omtale under kap. 291, post 60.</w:t>
      </w:r>
    </w:p>
    <w:p w14:paraId="3691B350" w14:textId="77777777" w:rsidR="000513CD" w:rsidRPr="001A69B5" w:rsidRDefault="0009509B" w:rsidP="001A69B5">
      <w:proofErr w:type="spellStart"/>
      <w:r w:rsidRPr="001A69B5">
        <w:t>Eit</w:t>
      </w:r>
      <w:proofErr w:type="spellEnd"/>
      <w:r w:rsidRPr="001A69B5">
        <w:t xml:space="preserve"> anna viktig tiltak er gode digitale system for </w:t>
      </w:r>
      <w:proofErr w:type="spellStart"/>
      <w:r w:rsidRPr="001A69B5">
        <w:t>busetjingsarbeidet</w:t>
      </w:r>
      <w:proofErr w:type="spellEnd"/>
      <w:r w:rsidRPr="001A69B5">
        <w:t xml:space="preserve"> som kan bidra til </w:t>
      </w:r>
      <w:proofErr w:type="spellStart"/>
      <w:r w:rsidRPr="001A69B5">
        <w:t>raskare</w:t>
      </w:r>
      <w:proofErr w:type="spellEnd"/>
      <w:r w:rsidRPr="001A69B5">
        <w:t xml:space="preserve"> og </w:t>
      </w:r>
      <w:proofErr w:type="spellStart"/>
      <w:r w:rsidRPr="001A69B5">
        <w:t>meir</w:t>
      </w:r>
      <w:proofErr w:type="spellEnd"/>
      <w:r w:rsidRPr="001A69B5">
        <w:t xml:space="preserve"> treffsikker </w:t>
      </w:r>
      <w:proofErr w:type="spellStart"/>
      <w:r w:rsidRPr="001A69B5">
        <w:t>busetjing</w:t>
      </w:r>
      <w:proofErr w:type="spellEnd"/>
      <w:r w:rsidRPr="001A69B5">
        <w:t xml:space="preserve">. Korleis informasjon om </w:t>
      </w:r>
      <w:proofErr w:type="spellStart"/>
      <w:r w:rsidRPr="001A69B5">
        <w:t>busetjing</w:t>
      </w:r>
      <w:proofErr w:type="spellEnd"/>
      <w:r w:rsidRPr="001A69B5">
        <w:t xml:space="preserve"> kan </w:t>
      </w:r>
      <w:proofErr w:type="spellStart"/>
      <w:r w:rsidRPr="001A69B5">
        <w:t>innhentast</w:t>
      </w:r>
      <w:proofErr w:type="spellEnd"/>
      <w:r w:rsidRPr="001A69B5">
        <w:t xml:space="preserve">, </w:t>
      </w:r>
      <w:proofErr w:type="spellStart"/>
      <w:r w:rsidRPr="001A69B5">
        <w:t>strukturerast</w:t>
      </w:r>
      <w:proofErr w:type="spellEnd"/>
      <w:r w:rsidRPr="001A69B5">
        <w:t xml:space="preserve"> og </w:t>
      </w:r>
      <w:proofErr w:type="spellStart"/>
      <w:r w:rsidRPr="001A69B5">
        <w:t>haldast</w:t>
      </w:r>
      <w:proofErr w:type="spellEnd"/>
      <w:r w:rsidRPr="001A69B5">
        <w:t xml:space="preserve"> ved like, kjem til å </w:t>
      </w:r>
      <w:proofErr w:type="spellStart"/>
      <w:r w:rsidRPr="001A69B5">
        <w:t>vere</w:t>
      </w:r>
      <w:proofErr w:type="spellEnd"/>
      <w:r w:rsidRPr="001A69B5">
        <w:t xml:space="preserve"> </w:t>
      </w:r>
      <w:proofErr w:type="spellStart"/>
      <w:r w:rsidRPr="001A69B5">
        <w:t>eit</w:t>
      </w:r>
      <w:proofErr w:type="spellEnd"/>
      <w:r w:rsidRPr="001A69B5">
        <w:t xml:space="preserve"> viktig utviklingsområde i åra framover.</w:t>
      </w:r>
    </w:p>
    <w:p w14:paraId="0E98E493" w14:textId="77777777" w:rsidR="000513CD" w:rsidRPr="001A69B5" w:rsidRDefault="0009509B" w:rsidP="001A69B5">
      <w:r w:rsidRPr="001A69B5">
        <w:t xml:space="preserve">Når det gjeld </w:t>
      </w:r>
      <w:proofErr w:type="spellStart"/>
      <w:r w:rsidRPr="001A69B5">
        <w:t>overføringsflyktningar</w:t>
      </w:r>
      <w:proofErr w:type="spellEnd"/>
      <w:r w:rsidRPr="001A69B5">
        <w:t xml:space="preserve">, har Institutt for samfunnsforsking gjennomført </w:t>
      </w:r>
      <w:proofErr w:type="spellStart"/>
      <w:r w:rsidRPr="001A69B5">
        <w:t>ein</w:t>
      </w:r>
      <w:proofErr w:type="spellEnd"/>
      <w:r w:rsidRPr="001A69B5">
        <w:t xml:space="preserve"> studie av kriteria for uttak i </w:t>
      </w:r>
      <w:proofErr w:type="spellStart"/>
      <w:r w:rsidRPr="001A69B5">
        <w:t>Noreg</w:t>
      </w:r>
      <w:proofErr w:type="spellEnd"/>
      <w:r w:rsidRPr="001A69B5">
        <w:t xml:space="preserve"> og sju andre land (ISF Report 3:2021). I samråd med Justis- og beredskapsdepartementet og </w:t>
      </w:r>
      <w:proofErr w:type="spellStart"/>
      <w:r w:rsidRPr="001A69B5">
        <w:t>Utanriksdepartementet</w:t>
      </w:r>
      <w:proofErr w:type="spellEnd"/>
      <w:r w:rsidRPr="001A69B5">
        <w:t xml:space="preserve"> vil departementet vurdere funna i studien og </w:t>
      </w:r>
      <w:proofErr w:type="spellStart"/>
      <w:r w:rsidRPr="001A69B5">
        <w:t>forbetringsområde</w:t>
      </w:r>
      <w:proofErr w:type="spellEnd"/>
      <w:r w:rsidRPr="001A69B5">
        <w:t xml:space="preserve"> i ordninga.</w:t>
      </w:r>
    </w:p>
    <w:p w14:paraId="1A858D15" w14:textId="77777777" w:rsidR="000513CD" w:rsidRPr="001A69B5" w:rsidRDefault="0009509B" w:rsidP="001A69B5">
      <w:pPr>
        <w:pStyle w:val="avsnitt-under-undertittel"/>
      </w:pPr>
      <w:proofErr w:type="spellStart"/>
      <w:r w:rsidRPr="001A69B5">
        <w:t>Auka</w:t>
      </w:r>
      <w:proofErr w:type="spellEnd"/>
      <w:r w:rsidRPr="001A69B5">
        <w:t xml:space="preserve"> kvalitet og </w:t>
      </w:r>
      <w:proofErr w:type="spellStart"/>
      <w:r w:rsidRPr="001A69B5">
        <w:t>meir</w:t>
      </w:r>
      <w:proofErr w:type="spellEnd"/>
      <w:r w:rsidRPr="001A69B5">
        <w:t xml:space="preserve"> individuelt tilpassa opplæring og introduksjonsprogram</w:t>
      </w:r>
    </w:p>
    <w:p w14:paraId="10822284" w14:textId="77777777" w:rsidR="000513CD" w:rsidRPr="001A69B5" w:rsidRDefault="0009509B" w:rsidP="001A69B5">
      <w:r w:rsidRPr="001A69B5">
        <w:t xml:space="preserve">Den nye integreringslova stiller </w:t>
      </w:r>
      <w:proofErr w:type="spellStart"/>
      <w:r w:rsidRPr="001A69B5">
        <w:t>tydelegare</w:t>
      </w:r>
      <w:proofErr w:type="spellEnd"/>
      <w:r w:rsidRPr="001A69B5">
        <w:t xml:space="preserve"> krav til den </w:t>
      </w:r>
      <w:proofErr w:type="spellStart"/>
      <w:r w:rsidRPr="001A69B5">
        <w:t>einskilde</w:t>
      </w:r>
      <w:proofErr w:type="spellEnd"/>
      <w:r w:rsidRPr="001A69B5">
        <w:t xml:space="preserve"> flyktningen og til </w:t>
      </w:r>
      <w:proofErr w:type="spellStart"/>
      <w:r w:rsidRPr="001A69B5">
        <w:t>kommunane</w:t>
      </w:r>
      <w:proofErr w:type="spellEnd"/>
      <w:r w:rsidRPr="001A69B5">
        <w:t xml:space="preserve"> som har ansvaret for å gi </w:t>
      </w:r>
      <w:proofErr w:type="spellStart"/>
      <w:r w:rsidRPr="001A69B5">
        <w:t>nykomne</w:t>
      </w:r>
      <w:proofErr w:type="spellEnd"/>
      <w:r w:rsidRPr="001A69B5">
        <w:t xml:space="preserve"> </w:t>
      </w:r>
      <w:proofErr w:type="spellStart"/>
      <w:r w:rsidRPr="001A69B5">
        <w:t>flyktningar</w:t>
      </w:r>
      <w:proofErr w:type="spellEnd"/>
      <w:r w:rsidRPr="001A69B5">
        <w:t xml:space="preserve"> den opplæringa i norsk og den utdanninga eller kvalifiseringa </w:t>
      </w:r>
      <w:proofErr w:type="spellStart"/>
      <w:r w:rsidRPr="001A69B5">
        <w:t>dei</w:t>
      </w:r>
      <w:proofErr w:type="spellEnd"/>
      <w:r w:rsidRPr="001A69B5">
        <w:t xml:space="preserve"> treng. Fylkeskommunen har òg fått </w:t>
      </w:r>
      <w:proofErr w:type="spellStart"/>
      <w:r w:rsidRPr="001A69B5">
        <w:t>eit</w:t>
      </w:r>
      <w:proofErr w:type="spellEnd"/>
      <w:r w:rsidRPr="001A69B5">
        <w:t xml:space="preserve"> større ansvar for det regionale integreringsarbeidet, og dette ansvaret er regulert i lova.</w:t>
      </w:r>
    </w:p>
    <w:p w14:paraId="6B72EB28" w14:textId="77777777" w:rsidR="000513CD" w:rsidRPr="001A69B5" w:rsidRDefault="0009509B" w:rsidP="001A69B5">
      <w:r w:rsidRPr="001A69B5">
        <w:t xml:space="preserve">Sentralt i lova er lovfesting av kompetansekartlegging og karriererettleiing i forkant av introduksjonsprogrammet, </w:t>
      </w:r>
      <w:proofErr w:type="spellStart"/>
      <w:r w:rsidRPr="001A69B5">
        <w:t>meir</w:t>
      </w:r>
      <w:proofErr w:type="spellEnd"/>
      <w:r w:rsidRPr="001A69B5">
        <w:t xml:space="preserve"> bruk av formell kvalifisering og utdanning i programmet, obligatoriske kurs i </w:t>
      </w:r>
      <w:proofErr w:type="spellStart"/>
      <w:r w:rsidRPr="001A69B5">
        <w:t>livsmeistring</w:t>
      </w:r>
      <w:proofErr w:type="spellEnd"/>
      <w:r w:rsidRPr="001A69B5">
        <w:t xml:space="preserve"> for alle og foreldrerettleiing for </w:t>
      </w:r>
      <w:proofErr w:type="spellStart"/>
      <w:r w:rsidRPr="001A69B5">
        <w:t>deltakarar</w:t>
      </w:r>
      <w:proofErr w:type="spellEnd"/>
      <w:r w:rsidRPr="001A69B5">
        <w:t xml:space="preserve"> som har eller får barn, lovfesting av differensiert programtid og innføring av sluttmål. Programmet skal kunne vare </w:t>
      </w:r>
      <w:proofErr w:type="spellStart"/>
      <w:r w:rsidRPr="001A69B5">
        <w:t>frå</w:t>
      </w:r>
      <w:proofErr w:type="spellEnd"/>
      <w:r w:rsidRPr="001A69B5">
        <w:t xml:space="preserve"> tre </w:t>
      </w:r>
      <w:proofErr w:type="spellStart"/>
      <w:r w:rsidRPr="001A69B5">
        <w:t>månader</w:t>
      </w:r>
      <w:proofErr w:type="spellEnd"/>
      <w:r w:rsidRPr="001A69B5">
        <w:t xml:space="preserve"> til fire år. For </w:t>
      </w:r>
      <w:proofErr w:type="spellStart"/>
      <w:r w:rsidRPr="001A69B5">
        <w:t>deltakarar</w:t>
      </w:r>
      <w:proofErr w:type="spellEnd"/>
      <w:r w:rsidRPr="001A69B5">
        <w:t xml:space="preserve"> som har som sluttmål å fullføre </w:t>
      </w:r>
      <w:proofErr w:type="spellStart"/>
      <w:r w:rsidRPr="001A69B5">
        <w:t>vidaregåande</w:t>
      </w:r>
      <w:proofErr w:type="spellEnd"/>
      <w:r w:rsidRPr="001A69B5">
        <w:t xml:space="preserve"> opplæring, kan programmet </w:t>
      </w:r>
      <w:proofErr w:type="spellStart"/>
      <w:r w:rsidRPr="001A69B5">
        <w:t>utvidast</w:t>
      </w:r>
      <w:proofErr w:type="spellEnd"/>
      <w:r w:rsidRPr="001A69B5">
        <w:t xml:space="preserve"> til inntil fire år. Sluttmålet for ungdom under 25 år som </w:t>
      </w:r>
      <w:proofErr w:type="spellStart"/>
      <w:r w:rsidRPr="001A69B5">
        <w:t>ikkje</w:t>
      </w:r>
      <w:proofErr w:type="spellEnd"/>
      <w:r w:rsidRPr="001A69B5">
        <w:t xml:space="preserve"> har fullført </w:t>
      </w:r>
      <w:proofErr w:type="spellStart"/>
      <w:r w:rsidRPr="001A69B5">
        <w:t>vidaregåande</w:t>
      </w:r>
      <w:proofErr w:type="spellEnd"/>
      <w:r w:rsidRPr="001A69B5">
        <w:t xml:space="preserve"> opplæring, skal som </w:t>
      </w:r>
      <w:proofErr w:type="spellStart"/>
      <w:r w:rsidRPr="001A69B5">
        <w:t>hovudregel</w:t>
      </w:r>
      <w:proofErr w:type="spellEnd"/>
      <w:r w:rsidRPr="001A69B5">
        <w:t xml:space="preserve"> </w:t>
      </w:r>
      <w:proofErr w:type="spellStart"/>
      <w:r w:rsidRPr="001A69B5">
        <w:t>vere</w:t>
      </w:r>
      <w:proofErr w:type="spellEnd"/>
      <w:r w:rsidRPr="001A69B5">
        <w:t xml:space="preserve"> å fullføre </w:t>
      </w:r>
      <w:proofErr w:type="spellStart"/>
      <w:r w:rsidRPr="001A69B5">
        <w:t>vidaregåande</w:t>
      </w:r>
      <w:proofErr w:type="spellEnd"/>
      <w:r w:rsidRPr="001A69B5">
        <w:t xml:space="preserve"> opplæring.</w:t>
      </w:r>
    </w:p>
    <w:p w14:paraId="32B44921" w14:textId="77777777" w:rsidR="000513CD" w:rsidRPr="001A69B5" w:rsidRDefault="0009509B" w:rsidP="001A69B5">
      <w:proofErr w:type="spellStart"/>
      <w:r w:rsidRPr="001A69B5">
        <w:t>IMDi</w:t>
      </w:r>
      <w:proofErr w:type="spellEnd"/>
      <w:r w:rsidRPr="001A69B5">
        <w:t xml:space="preserve"> har fått i oppdrag å etablere og drifte </w:t>
      </w:r>
      <w:proofErr w:type="spellStart"/>
      <w:r w:rsidRPr="001A69B5">
        <w:t>eit</w:t>
      </w:r>
      <w:proofErr w:type="spellEnd"/>
      <w:r w:rsidRPr="001A69B5">
        <w:t xml:space="preserve"> system for å måle gjennomføring, innsats og resultat av integreringslova. By- og regionforskingsinstituttet (NIBR) har utarbeidd forslag til </w:t>
      </w:r>
      <w:proofErr w:type="spellStart"/>
      <w:r w:rsidRPr="001A69B5">
        <w:t>indikatorar</w:t>
      </w:r>
      <w:proofErr w:type="spellEnd"/>
      <w:r w:rsidRPr="001A69B5">
        <w:t xml:space="preserve"> som systemet skal bygge på. Systemet skal etter planen </w:t>
      </w:r>
      <w:proofErr w:type="spellStart"/>
      <w:r w:rsidRPr="001A69B5">
        <w:t>vere</w:t>
      </w:r>
      <w:proofErr w:type="spellEnd"/>
      <w:r w:rsidRPr="001A69B5">
        <w:t xml:space="preserve"> ferdig i 2022. </w:t>
      </w:r>
      <w:proofErr w:type="spellStart"/>
      <w:r w:rsidRPr="001A69B5">
        <w:t>Fafo</w:t>
      </w:r>
      <w:proofErr w:type="spellEnd"/>
      <w:r w:rsidRPr="001A69B5">
        <w:t xml:space="preserve"> har fått i oppdrag å følge implementeringa av </w:t>
      </w:r>
      <w:proofErr w:type="spellStart"/>
      <w:r w:rsidRPr="001A69B5">
        <w:t>nokre</w:t>
      </w:r>
      <w:proofErr w:type="spellEnd"/>
      <w:r w:rsidRPr="001A69B5">
        <w:t xml:space="preserve"> av </w:t>
      </w:r>
      <w:proofErr w:type="spellStart"/>
      <w:r w:rsidRPr="001A69B5">
        <w:t>dei</w:t>
      </w:r>
      <w:proofErr w:type="spellEnd"/>
      <w:r w:rsidRPr="001A69B5">
        <w:t xml:space="preserve"> sentrale grepa i reforma, mellom anna fylkeskommunen sine nye </w:t>
      </w:r>
      <w:proofErr w:type="spellStart"/>
      <w:r w:rsidRPr="001A69B5">
        <w:t>oppgåver</w:t>
      </w:r>
      <w:proofErr w:type="spellEnd"/>
      <w:r w:rsidRPr="001A69B5">
        <w:t xml:space="preserve"> og kort programtid for </w:t>
      </w:r>
      <w:proofErr w:type="spellStart"/>
      <w:r w:rsidRPr="001A69B5">
        <w:t>dei</w:t>
      </w:r>
      <w:proofErr w:type="spellEnd"/>
      <w:r w:rsidRPr="001A69B5">
        <w:t xml:space="preserve"> som har fullført </w:t>
      </w:r>
      <w:proofErr w:type="spellStart"/>
      <w:r w:rsidRPr="001A69B5">
        <w:t>vidaregåande</w:t>
      </w:r>
      <w:proofErr w:type="spellEnd"/>
      <w:r w:rsidRPr="001A69B5">
        <w:t xml:space="preserve"> opplæring </w:t>
      </w:r>
      <w:proofErr w:type="spellStart"/>
      <w:r w:rsidRPr="001A69B5">
        <w:t>frå</w:t>
      </w:r>
      <w:proofErr w:type="spellEnd"/>
      <w:r w:rsidRPr="001A69B5">
        <w:t xml:space="preserve"> før. Dei vil levere sin sluttrapport </w:t>
      </w:r>
      <w:proofErr w:type="spellStart"/>
      <w:r w:rsidRPr="001A69B5">
        <w:t>innan</w:t>
      </w:r>
      <w:proofErr w:type="spellEnd"/>
      <w:r w:rsidRPr="001A69B5">
        <w:t xml:space="preserve"> utgangen av 2022.</w:t>
      </w:r>
    </w:p>
    <w:p w14:paraId="49664A88" w14:textId="77777777" w:rsidR="000513CD" w:rsidRPr="001A69B5" w:rsidRDefault="0009509B" w:rsidP="001A69B5">
      <w:proofErr w:type="spellStart"/>
      <w:r w:rsidRPr="001A69B5">
        <w:t>IMDis</w:t>
      </w:r>
      <w:proofErr w:type="spellEnd"/>
      <w:r w:rsidRPr="001A69B5">
        <w:t xml:space="preserve"> oppdrag med å ha </w:t>
      </w:r>
      <w:proofErr w:type="spellStart"/>
      <w:r w:rsidRPr="001A69B5">
        <w:t>hovudansvaret</w:t>
      </w:r>
      <w:proofErr w:type="spellEnd"/>
      <w:r w:rsidRPr="001A69B5">
        <w:t xml:space="preserve"> for gjennomføringa av den nye lova held fram i 2022. Direktoratet ser dette arbeidet i </w:t>
      </w:r>
      <w:proofErr w:type="spellStart"/>
      <w:r w:rsidRPr="001A69B5">
        <w:t>samanheng</w:t>
      </w:r>
      <w:proofErr w:type="spellEnd"/>
      <w:r w:rsidRPr="001A69B5">
        <w:t xml:space="preserve"> med oppdraget </w:t>
      </w:r>
      <w:proofErr w:type="spellStart"/>
      <w:r w:rsidRPr="001A69B5">
        <w:t>dei</w:t>
      </w:r>
      <w:proofErr w:type="spellEnd"/>
      <w:r w:rsidRPr="001A69B5">
        <w:t xml:space="preserve"> har med å bidra til at kvalifiseringsarbeidet i </w:t>
      </w:r>
      <w:proofErr w:type="spellStart"/>
      <w:r w:rsidRPr="001A69B5">
        <w:t>kommunane</w:t>
      </w:r>
      <w:proofErr w:type="spellEnd"/>
      <w:r w:rsidRPr="001A69B5">
        <w:t xml:space="preserve"> blir tilrettelagt så godt som </w:t>
      </w:r>
      <w:proofErr w:type="spellStart"/>
      <w:r w:rsidRPr="001A69B5">
        <w:t>mogleg</w:t>
      </w:r>
      <w:proofErr w:type="spellEnd"/>
      <w:r w:rsidRPr="001A69B5">
        <w:t xml:space="preserve"> under covid-19-pandemien.</w:t>
      </w:r>
    </w:p>
    <w:p w14:paraId="7446318C" w14:textId="77777777" w:rsidR="000513CD" w:rsidRPr="001A69B5" w:rsidRDefault="0009509B" w:rsidP="001A69B5">
      <w:pPr>
        <w:pStyle w:val="avsnitt-under-undertittel"/>
      </w:pPr>
      <w:r w:rsidRPr="001A69B5">
        <w:t>Tiltak for styrkt opplæring i norsk og samfunnskunnskap</w:t>
      </w:r>
    </w:p>
    <w:p w14:paraId="43E7C883" w14:textId="77777777" w:rsidR="000513CD" w:rsidRPr="001A69B5" w:rsidRDefault="0009509B" w:rsidP="001A69B5">
      <w:r w:rsidRPr="001A69B5">
        <w:t xml:space="preserve">Det er viktig å </w:t>
      </w:r>
      <w:proofErr w:type="spellStart"/>
      <w:r w:rsidRPr="001A69B5">
        <w:t>meistre</w:t>
      </w:r>
      <w:proofErr w:type="spellEnd"/>
      <w:r w:rsidRPr="001A69B5">
        <w:t xml:space="preserve"> norsk for å få </w:t>
      </w:r>
      <w:proofErr w:type="spellStart"/>
      <w:r w:rsidRPr="001A69B5">
        <w:t>tilknyting</w:t>
      </w:r>
      <w:proofErr w:type="spellEnd"/>
      <w:r w:rsidRPr="001A69B5">
        <w:t xml:space="preserve"> til arbeidslivet og delta i utdanning og samfunnsliv. Med ny </w:t>
      </w:r>
      <w:proofErr w:type="spellStart"/>
      <w:r w:rsidRPr="001A69B5">
        <w:t>integreringslov</w:t>
      </w:r>
      <w:proofErr w:type="spellEnd"/>
      <w:r w:rsidRPr="001A69B5">
        <w:t xml:space="preserve"> er det </w:t>
      </w:r>
      <w:proofErr w:type="spellStart"/>
      <w:r w:rsidRPr="001A69B5">
        <w:t>eit</w:t>
      </w:r>
      <w:proofErr w:type="spellEnd"/>
      <w:r w:rsidRPr="001A69B5">
        <w:t xml:space="preserve"> krav at </w:t>
      </w:r>
      <w:proofErr w:type="spellStart"/>
      <w:r w:rsidRPr="001A69B5">
        <w:t>deltakaren</w:t>
      </w:r>
      <w:proofErr w:type="spellEnd"/>
      <w:r w:rsidRPr="001A69B5">
        <w:t xml:space="preserve"> skal nå </w:t>
      </w:r>
      <w:proofErr w:type="spellStart"/>
      <w:r w:rsidRPr="001A69B5">
        <w:t>eit</w:t>
      </w:r>
      <w:proofErr w:type="spellEnd"/>
      <w:r w:rsidRPr="001A69B5">
        <w:t xml:space="preserve"> minimumsnivå i norsk, </w:t>
      </w:r>
      <w:proofErr w:type="spellStart"/>
      <w:r w:rsidRPr="001A69B5">
        <w:t>eit</w:t>
      </w:r>
      <w:proofErr w:type="spellEnd"/>
      <w:r w:rsidRPr="001A69B5">
        <w:t xml:space="preserve"> nivå </w:t>
      </w:r>
      <w:proofErr w:type="spellStart"/>
      <w:r w:rsidRPr="001A69B5">
        <w:t>deltakaren</w:t>
      </w:r>
      <w:proofErr w:type="spellEnd"/>
      <w:r w:rsidRPr="001A69B5">
        <w:t xml:space="preserve"> bør ha for å </w:t>
      </w:r>
      <w:proofErr w:type="spellStart"/>
      <w:r w:rsidRPr="001A69B5">
        <w:t>kome</w:t>
      </w:r>
      <w:proofErr w:type="spellEnd"/>
      <w:r w:rsidRPr="001A69B5">
        <w:t xml:space="preserve"> i utdanning eller få varig </w:t>
      </w:r>
      <w:proofErr w:type="spellStart"/>
      <w:r w:rsidRPr="001A69B5">
        <w:t>tilknyting</w:t>
      </w:r>
      <w:proofErr w:type="spellEnd"/>
      <w:r w:rsidRPr="001A69B5">
        <w:t xml:space="preserve"> til arbeidslivet på sikt. </w:t>
      </w:r>
      <w:proofErr w:type="spellStart"/>
      <w:r w:rsidRPr="001A69B5">
        <w:t>Vidare</w:t>
      </w:r>
      <w:proofErr w:type="spellEnd"/>
      <w:r w:rsidRPr="001A69B5">
        <w:t xml:space="preserve"> er det innført kompetansekrav for </w:t>
      </w:r>
      <w:proofErr w:type="spellStart"/>
      <w:r w:rsidRPr="001A69B5">
        <w:t>lærarar</w:t>
      </w:r>
      <w:proofErr w:type="spellEnd"/>
      <w:r w:rsidRPr="001A69B5">
        <w:t xml:space="preserve"> som underviser i norsk etter integreringslova, som er meint å </w:t>
      </w:r>
      <w:proofErr w:type="spellStart"/>
      <w:r w:rsidRPr="001A69B5">
        <w:t>medverke</w:t>
      </w:r>
      <w:proofErr w:type="spellEnd"/>
      <w:r w:rsidRPr="001A69B5">
        <w:t xml:space="preserve"> til </w:t>
      </w:r>
      <w:proofErr w:type="spellStart"/>
      <w:r w:rsidRPr="001A69B5">
        <w:t>høgare</w:t>
      </w:r>
      <w:proofErr w:type="spellEnd"/>
      <w:r w:rsidRPr="001A69B5">
        <w:t xml:space="preserve"> kvalitet i norskopplæringa. Ny læreplan som følger opp </w:t>
      </w:r>
      <w:proofErr w:type="spellStart"/>
      <w:r w:rsidRPr="001A69B5">
        <w:t>endringane</w:t>
      </w:r>
      <w:proofErr w:type="spellEnd"/>
      <w:r w:rsidRPr="001A69B5">
        <w:t xml:space="preserve"> i den </w:t>
      </w:r>
      <w:proofErr w:type="spellStart"/>
      <w:r w:rsidRPr="001A69B5">
        <w:t>ny</w:t>
      </w:r>
      <w:proofErr w:type="spellEnd"/>
      <w:r w:rsidRPr="001A69B5">
        <w:t xml:space="preserve"> integreringslova, er utarbeidd og tok til å gjelde 1. august 2021.</w:t>
      </w:r>
    </w:p>
    <w:p w14:paraId="2E041EC9" w14:textId="77777777" w:rsidR="000513CD" w:rsidRPr="001A69B5" w:rsidRDefault="0009509B" w:rsidP="001A69B5">
      <w:r w:rsidRPr="001A69B5">
        <w:t xml:space="preserve">Ei kartlegging </w:t>
      </w:r>
      <w:proofErr w:type="spellStart"/>
      <w:r w:rsidRPr="001A69B5">
        <w:t>frå</w:t>
      </w:r>
      <w:proofErr w:type="spellEnd"/>
      <w:r w:rsidRPr="001A69B5">
        <w:t xml:space="preserve"> Rambøll, publisert i mars 2021, viser at </w:t>
      </w:r>
      <w:proofErr w:type="spellStart"/>
      <w:r w:rsidRPr="001A69B5">
        <w:t>Noreg</w:t>
      </w:r>
      <w:proofErr w:type="spellEnd"/>
      <w:r w:rsidRPr="001A69B5">
        <w:t xml:space="preserve"> </w:t>
      </w:r>
      <w:proofErr w:type="spellStart"/>
      <w:r w:rsidRPr="001A69B5">
        <w:t>skil</w:t>
      </w:r>
      <w:proofErr w:type="spellEnd"/>
      <w:r w:rsidRPr="001A69B5">
        <w:t xml:space="preserve"> seg </w:t>
      </w:r>
      <w:proofErr w:type="spellStart"/>
      <w:r w:rsidRPr="001A69B5">
        <w:t>frå</w:t>
      </w:r>
      <w:proofErr w:type="spellEnd"/>
      <w:r w:rsidRPr="001A69B5">
        <w:t xml:space="preserve"> andre nordiske land, </w:t>
      </w:r>
      <w:proofErr w:type="spellStart"/>
      <w:r w:rsidRPr="001A69B5">
        <w:t>utanom</w:t>
      </w:r>
      <w:proofErr w:type="spellEnd"/>
      <w:r w:rsidRPr="001A69B5">
        <w:t xml:space="preserve"> Island, ved </w:t>
      </w:r>
      <w:proofErr w:type="spellStart"/>
      <w:r w:rsidRPr="001A69B5">
        <w:t>ikkje</w:t>
      </w:r>
      <w:proofErr w:type="spellEnd"/>
      <w:r w:rsidRPr="001A69B5">
        <w:t xml:space="preserve"> å tilby gratis språkopplæring til </w:t>
      </w:r>
      <w:proofErr w:type="spellStart"/>
      <w:r w:rsidRPr="001A69B5">
        <w:t>arbeidsinnvandrarar</w:t>
      </w:r>
      <w:proofErr w:type="spellEnd"/>
      <w:r w:rsidRPr="001A69B5">
        <w:t xml:space="preserve">. Kartlegginga viser mellom anna at </w:t>
      </w:r>
      <w:proofErr w:type="spellStart"/>
      <w:r w:rsidRPr="001A69B5">
        <w:t>innvandrarar</w:t>
      </w:r>
      <w:proofErr w:type="spellEnd"/>
      <w:r w:rsidRPr="001A69B5">
        <w:t xml:space="preserve"> </w:t>
      </w:r>
      <w:proofErr w:type="spellStart"/>
      <w:r w:rsidRPr="001A69B5">
        <w:t>utan</w:t>
      </w:r>
      <w:proofErr w:type="spellEnd"/>
      <w:r w:rsidRPr="001A69B5">
        <w:t xml:space="preserve"> rett til opplæring har fragmentert opplæring og lite læringsutbytte. Det vart i 2021 sett i gang </w:t>
      </w:r>
      <w:proofErr w:type="spellStart"/>
      <w:r w:rsidRPr="001A69B5">
        <w:t>ein</w:t>
      </w:r>
      <w:proofErr w:type="spellEnd"/>
      <w:r w:rsidRPr="001A69B5">
        <w:t xml:space="preserve"> norskinnsats som skulle </w:t>
      </w:r>
      <w:proofErr w:type="spellStart"/>
      <w:r w:rsidRPr="001A69B5">
        <w:t>vere</w:t>
      </w:r>
      <w:proofErr w:type="spellEnd"/>
      <w:r w:rsidRPr="001A69B5">
        <w:t xml:space="preserve"> </w:t>
      </w:r>
      <w:proofErr w:type="spellStart"/>
      <w:r w:rsidRPr="001A69B5">
        <w:t>eit</w:t>
      </w:r>
      <w:proofErr w:type="spellEnd"/>
      <w:r w:rsidRPr="001A69B5">
        <w:t xml:space="preserve"> supplement til det kommunale </w:t>
      </w:r>
      <w:proofErr w:type="spellStart"/>
      <w:r w:rsidRPr="001A69B5">
        <w:t>tilbodet</w:t>
      </w:r>
      <w:proofErr w:type="spellEnd"/>
      <w:r w:rsidRPr="001A69B5">
        <w:t xml:space="preserve">. Innsatsen </w:t>
      </w:r>
      <w:proofErr w:type="spellStart"/>
      <w:r w:rsidRPr="001A69B5">
        <w:t>inneheldt</w:t>
      </w:r>
      <w:proofErr w:type="spellEnd"/>
      <w:r w:rsidRPr="001A69B5">
        <w:t xml:space="preserve"> to tiltak. For det første var det prøvd ut ei klippekortordning der målgruppa for norskinnsatsen </w:t>
      </w:r>
      <w:proofErr w:type="spellStart"/>
      <w:r w:rsidRPr="001A69B5">
        <w:t>fekk</w:t>
      </w:r>
      <w:proofErr w:type="spellEnd"/>
      <w:r w:rsidRPr="001A69B5">
        <w:t xml:space="preserve"> tildelt </w:t>
      </w:r>
      <w:proofErr w:type="spellStart"/>
      <w:r w:rsidRPr="001A69B5">
        <w:t>timar</w:t>
      </w:r>
      <w:proofErr w:type="spellEnd"/>
      <w:r w:rsidRPr="001A69B5">
        <w:t xml:space="preserve"> til norskopplæring. Det andre tiltaket gjekk ut på å styrke </w:t>
      </w:r>
      <w:proofErr w:type="spellStart"/>
      <w:r w:rsidRPr="001A69B5">
        <w:t>tilskotsordninga</w:t>
      </w:r>
      <w:proofErr w:type="spellEnd"/>
      <w:r w:rsidRPr="001A69B5">
        <w:t xml:space="preserve"> for integreringsarbeid i regi av frivillige </w:t>
      </w:r>
      <w:proofErr w:type="spellStart"/>
      <w:r w:rsidRPr="001A69B5">
        <w:t>organisasjonar</w:t>
      </w:r>
      <w:proofErr w:type="spellEnd"/>
      <w:r w:rsidRPr="001A69B5">
        <w:t xml:space="preserve"> og var </w:t>
      </w:r>
      <w:proofErr w:type="spellStart"/>
      <w:r w:rsidRPr="001A69B5">
        <w:t>øyremerkt</w:t>
      </w:r>
      <w:proofErr w:type="spellEnd"/>
      <w:r w:rsidRPr="001A69B5">
        <w:t xml:space="preserve"> norsktrening. Departementet foreslår å </w:t>
      </w:r>
      <w:proofErr w:type="spellStart"/>
      <w:r w:rsidRPr="001A69B5">
        <w:t>vidareføre</w:t>
      </w:r>
      <w:proofErr w:type="spellEnd"/>
      <w:r w:rsidRPr="001A69B5">
        <w:t xml:space="preserve"> løyvinga til klippekortordninga med 30 mill. kroner i 2022. Sjå </w:t>
      </w:r>
      <w:proofErr w:type="spellStart"/>
      <w:r w:rsidRPr="001A69B5">
        <w:t>ytterlegare</w:t>
      </w:r>
      <w:proofErr w:type="spellEnd"/>
      <w:r w:rsidRPr="001A69B5">
        <w:t xml:space="preserve"> omtale under kap. 291, post 71.</w:t>
      </w:r>
    </w:p>
    <w:p w14:paraId="6F1DCCA6" w14:textId="77777777" w:rsidR="000513CD" w:rsidRPr="001A69B5" w:rsidRDefault="0009509B" w:rsidP="001A69B5">
      <w:r w:rsidRPr="001A69B5">
        <w:t xml:space="preserve">Det er </w:t>
      </w:r>
      <w:proofErr w:type="spellStart"/>
      <w:r w:rsidRPr="001A69B5">
        <w:t>vidare</w:t>
      </w:r>
      <w:proofErr w:type="spellEnd"/>
      <w:r w:rsidRPr="001A69B5">
        <w:t xml:space="preserve"> </w:t>
      </w:r>
      <w:proofErr w:type="spellStart"/>
      <w:r w:rsidRPr="001A69B5">
        <w:t>oppnemnt</w:t>
      </w:r>
      <w:proofErr w:type="spellEnd"/>
      <w:r w:rsidRPr="001A69B5">
        <w:t xml:space="preserve">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sjå på korleis </w:t>
      </w:r>
      <w:proofErr w:type="spellStart"/>
      <w:r w:rsidRPr="001A69B5">
        <w:t>arbeidsinnvandrarar</w:t>
      </w:r>
      <w:proofErr w:type="spellEnd"/>
      <w:r w:rsidRPr="001A69B5">
        <w:t xml:space="preserve"> og </w:t>
      </w:r>
      <w:proofErr w:type="spellStart"/>
      <w:r w:rsidRPr="001A69B5">
        <w:t>deira</w:t>
      </w:r>
      <w:proofErr w:type="spellEnd"/>
      <w:r w:rsidRPr="001A69B5">
        <w:t xml:space="preserve"> </w:t>
      </w:r>
      <w:proofErr w:type="spellStart"/>
      <w:r w:rsidRPr="001A69B5">
        <w:t>familiemedlemmar</w:t>
      </w:r>
      <w:proofErr w:type="spellEnd"/>
      <w:r w:rsidRPr="001A69B5">
        <w:t xml:space="preserve"> kan bli betre integrerte i norsk arbeids- og samfunnsliv. </w:t>
      </w:r>
      <w:proofErr w:type="spellStart"/>
      <w:r w:rsidRPr="001A69B5">
        <w:t>Utvalet</w:t>
      </w:r>
      <w:proofErr w:type="spellEnd"/>
      <w:r w:rsidRPr="001A69B5">
        <w:t xml:space="preserve"> skal gå gjennom situasjonen til denne gruppa og foreslå tiltak og </w:t>
      </w:r>
      <w:proofErr w:type="spellStart"/>
      <w:r w:rsidRPr="001A69B5">
        <w:t>endringar</w:t>
      </w:r>
      <w:proofErr w:type="spellEnd"/>
      <w:r w:rsidRPr="001A69B5">
        <w:t xml:space="preserve"> som </w:t>
      </w:r>
      <w:proofErr w:type="spellStart"/>
      <w:r w:rsidRPr="001A69B5">
        <w:t>eit</w:t>
      </w:r>
      <w:proofErr w:type="spellEnd"/>
      <w:r w:rsidRPr="001A69B5">
        <w:t xml:space="preserve"> ledd i </w:t>
      </w:r>
      <w:proofErr w:type="spellStart"/>
      <w:r w:rsidRPr="001A69B5">
        <w:t>vidareutviklinga</w:t>
      </w:r>
      <w:proofErr w:type="spellEnd"/>
      <w:r w:rsidRPr="001A69B5">
        <w:t xml:space="preserve"> av integreringspolitikken.</w:t>
      </w:r>
    </w:p>
    <w:p w14:paraId="6540EF05" w14:textId="77777777" w:rsidR="000513CD" w:rsidRPr="001A69B5" w:rsidRDefault="0009509B" w:rsidP="001A69B5">
      <w:r w:rsidRPr="001A69B5">
        <w:t xml:space="preserve">I </w:t>
      </w:r>
      <w:proofErr w:type="spellStart"/>
      <w:r w:rsidRPr="001A69B5">
        <w:t>Prop</w:t>
      </w:r>
      <w:proofErr w:type="spellEnd"/>
      <w:r w:rsidRPr="001A69B5">
        <w:t xml:space="preserve">. 1 S (2020–2021) la departementet til grunn at </w:t>
      </w:r>
      <w:proofErr w:type="spellStart"/>
      <w:r w:rsidRPr="001A69B5">
        <w:t>talet</w:t>
      </w:r>
      <w:proofErr w:type="spellEnd"/>
      <w:r w:rsidRPr="001A69B5">
        <w:t xml:space="preserve"> på </w:t>
      </w:r>
      <w:proofErr w:type="spellStart"/>
      <w:r w:rsidRPr="001A69B5">
        <w:t>timar</w:t>
      </w:r>
      <w:proofErr w:type="spellEnd"/>
      <w:r w:rsidRPr="001A69B5">
        <w:t xml:space="preserve"> opplæring i samfunnskunnskap skulle </w:t>
      </w:r>
      <w:proofErr w:type="spellStart"/>
      <w:r w:rsidRPr="001A69B5">
        <w:t>auke</w:t>
      </w:r>
      <w:proofErr w:type="spellEnd"/>
      <w:r w:rsidRPr="001A69B5">
        <w:t xml:space="preserve"> </w:t>
      </w:r>
      <w:proofErr w:type="spellStart"/>
      <w:r w:rsidRPr="001A69B5">
        <w:t>frå</w:t>
      </w:r>
      <w:proofErr w:type="spellEnd"/>
      <w:r w:rsidRPr="001A69B5">
        <w:t xml:space="preserve"> 50 til 75 </w:t>
      </w:r>
      <w:proofErr w:type="spellStart"/>
      <w:r w:rsidRPr="001A69B5">
        <w:t>frå</w:t>
      </w:r>
      <w:proofErr w:type="spellEnd"/>
      <w:r w:rsidRPr="001A69B5">
        <w:t xml:space="preserve"> 1. august 2021, men etter ei ny vurdering tek endringa til å gjelde 1. januar 2022. </w:t>
      </w:r>
      <w:proofErr w:type="spellStart"/>
      <w:r w:rsidRPr="001A69B5">
        <w:t>Asylsøkarar</w:t>
      </w:r>
      <w:proofErr w:type="spellEnd"/>
      <w:r w:rsidRPr="001A69B5">
        <w:t xml:space="preserve"> som har plikt til å delta i opplæring i mottak, vil få plikt til å gjennomføre 25 </w:t>
      </w:r>
      <w:proofErr w:type="spellStart"/>
      <w:r w:rsidRPr="001A69B5">
        <w:t>timar</w:t>
      </w:r>
      <w:proofErr w:type="spellEnd"/>
      <w:r w:rsidRPr="001A69B5">
        <w:t xml:space="preserve"> av opplæringa i samfunnskunnskap </w:t>
      </w:r>
      <w:proofErr w:type="spellStart"/>
      <w:r w:rsidRPr="001A69B5">
        <w:t>medan</w:t>
      </w:r>
      <w:proofErr w:type="spellEnd"/>
      <w:r w:rsidRPr="001A69B5">
        <w:t xml:space="preserve"> </w:t>
      </w:r>
      <w:proofErr w:type="spellStart"/>
      <w:r w:rsidRPr="001A69B5">
        <w:t>dei</w:t>
      </w:r>
      <w:proofErr w:type="spellEnd"/>
      <w:r w:rsidRPr="001A69B5">
        <w:t xml:space="preserve"> er i mottak. Bakgrunnen for utvidinga av opplæringa er at tema </w:t>
      </w:r>
      <w:proofErr w:type="spellStart"/>
      <w:r w:rsidRPr="001A69B5">
        <w:t>frå</w:t>
      </w:r>
      <w:proofErr w:type="spellEnd"/>
      <w:r w:rsidRPr="001A69B5">
        <w:t xml:space="preserve"> opplæringa i norsk kultur og norske </w:t>
      </w:r>
      <w:proofErr w:type="spellStart"/>
      <w:r w:rsidRPr="001A69B5">
        <w:t>verdiar</w:t>
      </w:r>
      <w:proofErr w:type="spellEnd"/>
      <w:r w:rsidRPr="001A69B5">
        <w:t xml:space="preserve">, til dømes kvinner sine </w:t>
      </w:r>
      <w:proofErr w:type="spellStart"/>
      <w:r w:rsidRPr="001A69B5">
        <w:t>rettar</w:t>
      </w:r>
      <w:proofErr w:type="spellEnd"/>
      <w:r w:rsidRPr="001A69B5">
        <w:t>, likestilling, LHBTI-</w:t>
      </w:r>
      <w:proofErr w:type="spellStart"/>
      <w:r w:rsidRPr="001A69B5">
        <w:t>rettar</w:t>
      </w:r>
      <w:proofErr w:type="spellEnd"/>
      <w:r w:rsidRPr="001A69B5">
        <w:t xml:space="preserve"> og religionsfridom, er innlemma i opplæringa i samfunnskunnskap etter ny læreplan </w:t>
      </w:r>
      <w:proofErr w:type="spellStart"/>
      <w:r w:rsidRPr="001A69B5">
        <w:t>frå</w:t>
      </w:r>
      <w:proofErr w:type="spellEnd"/>
      <w:r w:rsidRPr="001A69B5">
        <w:t xml:space="preserve"> august 2021. Utvida opplæring vil gi </w:t>
      </w:r>
      <w:proofErr w:type="spellStart"/>
      <w:r w:rsidRPr="001A69B5">
        <w:t>deltakarane</w:t>
      </w:r>
      <w:proofErr w:type="spellEnd"/>
      <w:r w:rsidRPr="001A69B5">
        <w:t xml:space="preserve"> </w:t>
      </w:r>
      <w:proofErr w:type="spellStart"/>
      <w:r w:rsidRPr="001A69B5">
        <w:t>breiare</w:t>
      </w:r>
      <w:proofErr w:type="spellEnd"/>
      <w:r w:rsidRPr="001A69B5">
        <w:t xml:space="preserve"> kunnskap om det norske samfunnet og </w:t>
      </w:r>
      <w:proofErr w:type="spellStart"/>
      <w:r w:rsidRPr="001A69B5">
        <w:t>meir</w:t>
      </w:r>
      <w:proofErr w:type="spellEnd"/>
      <w:r w:rsidRPr="001A69B5">
        <w:t xml:space="preserve"> tid til refleksjon og dialog.</w:t>
      </w:r>
    </w:p>
    <w:p w14:paraId="071E7041" w14:textId="77777777" w:rsidR="000513CD" w:rsidRPr="001A69B5" w:rsidRDefault="0009509B" w:rsidP="001A69B5">
      <w:pPr>
        <w:pStyle w:val="avsnitt-under-undertittel"/>
      </w:pPr>
      <w:r w:rsidRPr="001A69B5">
        <w:t xml:space="preserve">Styrkt arbeid for fridom </w:t>
      </w:r>
      <w:proofErr w:type="spellStart"/>
      <w:r w:rsidRPr="001A69B5">
        <w:t>frå</w:t>
      </w:r>
      <w:proofErr w:type="spellEnd"/>
      <w:r w:rsidRPr="001A69B5">
        <w:t xml:space="preserve"> negativ sosial kontroll og </w:t>
      </w:r>
      <w:proofErr w:type="spellStart"/>
      <w:r w:rsidRPr="001A69B5">
        <w:t>æresrelatert</w:t>
      </w:r>
      <w:proofErr w:type="spellEnd"/>
      <w:r w:rsidRPr="001A69B5">
        <w:t xml:space="preserve"> vald</w:t>
      </w:r>
    </w:p>
    <w:p w14:paraId="35C5347F" w14:textId="77777777" w:rsidR="000513CD" w:rsidRPr="001A69B5" w:rsidRDefault="0009509B" w:rsidP="001A69B5">
      <w:r w:rsidRPr="001A69B5">
        <w:t xml:space="preserve">Regjeringa kan vise til ei </w:t>
      </w:r>
      <w:proofErr w:type="spellStart"/>
      <w:r w:rsidRPr="001A69B5">
        <w:t>omfattande</w:t>
      </w:r>
      <w:proofErr w:type="spellEnd"/>
      <w:r w:rsidRPr="001A69B5">
        <w:t xml:space="preserve"> satsing mot negativ sosial kontroll, </w:t>
      </w:r>
      <w:proofErr w:type="spellStart"/>
      <w:r w:rsidRPr="001A69B5">
        <w:t>æresrelatert</w:t>
      </w:r>
      <w:proofErr w:type="spellEnd"/>
      <w:r w:rsidRPr="001A69B5">
        <w:t xml:space="preserve"> vald, tvangsekteskap og kjønnslemlesting </w:t>
      </w:r>
      <w:proofErr w:type="spellStart"/>
      <w:r w:rsidRPr="001A69B5">
        <w:t>dei</w:t>
      </w:r>
      <w:proofErr w:type="spellEnd"/>
      <w:r w:rsidRPr="001A69B5">
        <w:t xml:space="preserve"> siste åra. I integreringsstrategien til regjeringa er «retten til å leve </w:t>
      </w:r>
      <w:proofErr w:type="spellStart"/>
      <w:r w:rsidRPr="001A69B5">
        <w:t>eit</w:t>
      </w:r>
      <w:proofErr w:type="spellEnd"/>
      <w:r w:rsidRPr="001A69B5">
        <w:t xml:space="preserve"> fritt liv» </w:t>
      </w:r>
      <w:proofErr w:type="spellStart"/>
      <w:r w:rsidRPr="001A69B5">
        <w:t>eitt</w:t>
      </w:r>
      <w:proofErr w:type="spellEnd"/>
      <w:r w:rsidRPr="001A69B5">
        <w:t xml:space="preserve"> av </w:t>
      </w:r>
      <w:proofErr w:type="gramStart"/>
      <w:r w:rsidRPr="001A69B5">
        <w:t>fire innsatsområde</w:t>
      </w:r>
      <w:proofErr w:type="gramEnd"/>
      <w:r w:rsidRPr="001A69B5">
        <w:t xml:space="preserve">. Innsatsen er blitt utvikla </w:t>
      </w:r>
      <w:proofErr w:type="spellStart"/>
      <w:r w:rsidRPr="001A69B5">
        <w:t>vidare</w:t>
      </w:r>
      <w:proofErr w:type="spellEnd"/>
      <w:r w:rsidRPr="001A69B5">
        <w:t xml:space="preserve"> i regjeringa sin nye handlingsplan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w:t>
      </w:r>
      <w:r w:rsidRPr="001A69B5">
        <w:t xml:space="preserve">(2021–2024). Det er mellom anna større </w:t>
      </w:r>
      <w:proofErr w:type="spellStart"/>
      <w:r w:rsidRPr="001A69B5">
        <w:t>merksemd</w:t>
      </w:r>
      <w:proofErr w:type="spellEnd"/>
      <w:r w:rsidRPr="001A69B5">
        <w:t xml:space="preserve"> på behova for hjelp til </w:t>
      </w:r>
      <w:proofErr w:type="spellStart"/>
      <w:r w:rsidRPr="001A69B5">
        <w:t>nykomne</w:t>
      </w:r>
      <w:proofErr w:type="spellEnd"/>
      <w:r w:rsidRPr="001A69B5">
        <w:t xml:space="preserve"> </w:t>
      </w:r>
      <w:proofErr w:type="spellStart"/>
      <w:r w:rsidRPr="001A69B5">
        <w:t>flyktningar</w:t>
      </w:r>
      <w:proofErr w:type="spellEnd"/>
      <w:r w:rsidRPr="001A69B5">
        <w:t xml:space="preserve"> og andre </w:t>
      </w:r>
      <w:proofErr w:type="spellStart"/>
      <w:r w:rsidRPr="001A69B5">
        <w:t>innvandrarar</w:t>
      </w:r>
      <w:proofErr w:type="spellEnd"/>
      <w:r w:rsidRPr="001A69B5">
        <w:t xml:space="preserve"> for å starte </w:t>
      </w:r>
      <w:proofErr w:type="spellStart"/>
      <w:r w:rsidRPr="001A69B5">
        <w:t>førebygging</w:t>
      </w:r>
      <w:proofErr w:type="spellEnd"/>
      <w:r w:rsidRPr="001A69B5">
        <w:t xml:space="preserve"> </w:t>
      </w:r>
      <w:proofErr w:type="spellStart"/>
      <w:r w:rsidRPr="001A69B5">
        <w:t>tidlegare</w:t>
      </w:r>
      <w:proofErr w:type="spellEnd"/>
      <w:r w:rsidRPr="001A69B5">
        <w:t xml:space="preserve">. Det er </w:t>
      </w:r>
      <w:proofErr w:type="spellStart"/>
      <w:r w:rsidRPr="001A69B5">
        <w:t>eit</w:t>
      </w:r>
      <w:proofErr w:type="spellEnd"/>
      <w:r w:rsidRPr="001A69B5">
        <w:t xml:space="preserve"> mål at alle får likeverdige </w:t>
      </w:r>
      <w:proofErr w:type="spellStart"/>
      <w:r w:rsidRPr="001A69B5">
        <w:t>offentlege</w:t>
      </w:r>
      <w:proofErr w:type="spellEnd"/>
      <w:r w:rsidRPr="001A69B5">
        <w:t xml:space="preserve"> </w:t>
      </w:r>
      <w:proofErr w:type="spellStart"/>
      <w:r w:rsidRPr="001A69B5">
        <w:t>tenester</w:t>
      </w:r>
      <w:proofErr w:type="spellEnd"/>
      <w:r w:rsidRPr="001A69B5">
        <w:t xml:space="preserve">, og at </w:t>
      </w:r>
      <w:proofErr w:type="spellStart"/>
      <w:r w:rsidRPr="001A69B5">
        <w:t>tenestene</w:t>
      </w:r>
      <w:proofErr w:type="spellEnd"/>
      <w:r w:rsidRPr="001A69B5">
        <w:t xml:space="preserve"> samarbeider godt på tvers. </w:t>
      </w:r>
      <w:proofErr w:type="spellStart"/>
      <w:r w:rsidRPr="001A69B5">
        <w:t>Særskilde</w:t>
      </w:r>
      <w:proofErr w:type="spellEnd"/>
      <w:r w:rsidRPr="001A69B5">
        <w:t xml:space="preserve"> </w:t>
      </w:r>
      <w:proofErr w:type="spellStart"/>
      <w:r w:rsidRPr="001A69B5">
        <w:t>hjelpetenester</w:t>
      </w:r>
      <w:proofErr w:type="spellEnd"/>
      <w:r w:rsidRPr="001A69B5">
        <w:t xml:space="preserve"> skal </w:t>
      </w:r>
      <w:proofErr w:type="spellStart"/>
      <w:r w:rsidRPr="001A69B5">
        <w:t>gjerast</w:t>
      </w:r>
      <w:proofErr w:type="spellEnd"/>
      <w:r w:rsidRPr="001A69B5">
        <w:t xml:space="preserve"> </w:t>
      </w:r>
      <w:proofErr w:type="spellStart"/>
      <w:r w:rsidRPr="001A69B5">
        <w:t>meir</w:t>
      </w:r>
      <w:proofErr w:type="spellEnd"/>
      <w:r w:rsidRPr="001A69B5">
        <w:t xml:space="preserve"> </w:t>
      </w:r>
      <w:proofErr w:type="spellStart"/>
      <w:r w:rsidRPr="001A69B5">
        <w:t>kjende</w:t>
      </w:r>
      <w:proofErr w:type="spellEnd"/>
      <w:r w:rsidRPr="001A69B5">
        <w:t xml:space="preserve">. Det </w:t>
      </w:r>
      <w:proofErr w:type="spellStart"/>
      <w:r w:rsidRPr="001A69B5">
        <w:t>gjeld</w:t>
      </w:r>
      <w:proofErr w:type="spellEnd"/>
      <w:r w:rsidRPr="001A69B5">
        <w:t xml:space="preserve"> mellom anna det nasjonale </w:t>
      </w:r>
      <w:proofErr w:type="spellStart"/>
      <w:r w:rsidRPr="001A69B5">
        <w:t>tverretatlege</w:t>
      </w:r>
      <w:proofErr w:type="spellEnd"/>
      <w:r w:rsidRPr="001A69B5">
        <w:t xml:space="preserve"> Kompetanseteamet mot tvangsekteskap, kjønnslemlesting og negativ sosial kontroll, </w:t>
      </w:r>
      <w:proofErr w:type="spellStart"/>
      <w:r w:rsidRPr="001A69B5">
        <w:t>integreringsrådgivarar</w:t>
      </w:r>
      <w:proofErr w:type="spellEnd"/>
      <w:r w:rsidRPr="001A69B5">
        <w:t xml:space="preserve"> ved </w:t>
      </w:r>
      <w:proofErr w:type="spellStart"/>
      <w:r w:rsidRPr="001A69B5">
        <w:t>utvalde</w:t>
      </w:r>
      <w:proofErr w:type="spellEnd"/>
      <w:r w:rsidRPr="001A69B5">
        <w:t xml:space="preserve"> </w:t>
      </w:r>
      <w:proofErr w:type="spellStart"/>
      <w:r w:rsidRPr="001A69B5">
        <w:t>utanriksstasjonar</w:t>
      </w:r>
      <w:proofErr w:type="spellEnd"/>
      <w:r w:rsidRPr="001A69B5">
        <w:t xml:space="preserve"> og </w:t>
      </w:r>
      <w:proofErr w:type="spellStart"/>
      <w:r w:rsidRPr="001A69B5">
        <w:t>IMDis</w:t>
      </w:r>
      <w:proofErr w:type="spellEnd"/>
      <w:r w:rsidRPr="001A69B5">
        <w:t xml:space="preserve"> </w:t>
      </w:r>
      <w:proofErr w:type="spellStart"/>
      <w:r w:rsidRPr="001A69B5">
        <w:t>minoritetsrådgivarar</w:t>
      </w:r>
      <w:proofErr w:type="spellEnd"/>
      <w:r w:rsidRPr="001A69B5">
        <w:t xml:space="preserve"> på </w:t>
      </w:r>
      <w:proofErr w:type="spellStart"/>
      <w:r w:rsidRPr="001A69B5">
        <w:t>utvalde</w:t>
      </w:r>
      <w:proofErr w:type="spellEnd"/>
      <w:r w:rsidRPr="001A69B5">
        <w:t xml:space="preserve"> </w:t>
      </w:r>
      <w:proofErr w:type="spellStart"/>
      <w:r w:rsidRPr="001A69B5">
        <w:t>skular</w:t>
      </w:r>
      <w:proofErr w:type="spellEnd"/>
      <w:r w:rsidRPr="001A69B5">
        <w:t xml:space="preserve"> og fagteam for </w:t>
      </w:r>
      <w:proofErr w:type="spellStart"/>
      <w:r w:rsidRPr="001A69B5">
        <w:t>førebygging</w:t>
      </w:r>
      <w:proofErr w:type="spellEnd"/>
      <w:r w:rsidRPr="001A69B5">
        <w:t xml:space="preserve"> av negativ sosial kontroll og </w:t>
      </w:r>
      <w:proofErr w:type="spellStart"/>
      <w:r w:rsidRPr="001A69B5">
        <w:t>æresrelatert</w:t>
      </w:r>
      <w:proofErr w:type="spellEnd"/>
      <w:r w:rsidRPr="001A69B5">
        <w:t xml:space="preserve"> vald.</w:t>
      </w:r>
    </w:p>
    <w:p w14:paraId="697BBF88" w14:textId="77777777" w:rsidR="000513CD" w:rsidRPr="001A69B5" w:rsidRDefault="0009509B" w:rsidP="001A69B5">
      <w:proofErr w:type="spellStart"/>
      <w:r w:rsidRPr="001A69B5">
        <w:t>Vidare</w:t>
      </w:r>
      <w:proofErr w:type="spellEnd"/>
      <w:r w:rsidRPr="001A69B5">
        <w:t xml:space="preserve"> vil regjeringa </w:t>
      </w:r>
      <w:proofErr w:type="spellStart"/>
      <w:r w:rsidRPr="001A69B5">
        <w:t>auke</w:t>
      </w:r>
      <w:proofErr w:type="spellEnd"/>
      <w:r w:rsidRPr="001A69B5">
        <w:t xml:space="preserve"> kompetansen hos </w:t>
      </w:r>
      <w:proofErr w:type="gramStart"/>
      <w:r w:rsidRPr="001A69B5">
        <w:t>tilsette</w:t>
      </w:r>
      <w:proofErr w:type="gramEnd"/>
      <w:r w:rsidRPr="001A69B5">
        <w:t xml:space="preserve"> i </w:t>
      </w:r>
      <w:proofErr w:type="spellStart"/>
      <w:r w:rsidRPr="001A69B5">
        <w:t>skular</w:t>
      </w:r>
      <w:proofErr w:type="spellEnd"/>
      <w:r w:rsidRPr="001A69B5">
        <w:t xml:space="preserve">, </w:t>
      </w:r>
      <w:proofErr w:type="spellStart"/>
      <w:r w:rsidRPr="001A69B5">
        <w:t>utdanningsinstitusjonar</w:t>
      </w:r>
      <w:proofErr w:type="spellEnd"/>
      <w:r w:rsidRPr="001A69B5">
        <w:t xml:space="preserve">, barnevern, helse- og </w:t>
      </w:r>
      <w:proofErr w:type="spellStart"/>
      <w:r w:rsidRPr="001A69B5">
        <w:t>omsorgstenester</w:t>
      </w:r>
      <w:proofErr w:type="spellEnd"/>
      <w:r w:rsidRPr="001A69B5">
        <w:t xml:space="preserve"> og politi, og </w:t>
      </w:r>
      <w:proofErr w:type="spellStart"/>
      <w:r w:rsidRPr="001A69B5">
        <w:t>IMDi</w:t>
      </w:r>
      <w:proofErr w:type="spellEnd"/>
      <w:r w:rsidRPr="001A69B5">
        <w:t xml:space="preserve"> skal leie </w:t>
      </w:r>
      <w:proofErr w:type="spellStart"/>
      <w:r w:rsidRPr="001A69B5">
        <w:t>eit</w:t>
      </w:r>
      <w:proofErr w:type="spellEnd"/>
      <w:r w:rsidRPr="001A69B5">
        <w:t xml:space="preserve"> nasjonalt nettverk for kunnskapsutvikling og kompetanseheving. Regjeringa </w:t>
      </w:r>
      <w:proofErr w:type="spellStart"/>
      <w:r w:rsidRPr="001A69B5">
        <w:t>rettar</w:t>
      </w:r>
      <w:proofErr w:type="spellEnd"/>
      <w:r w:rsidRPr="001A69B5">
        <w:t xml:space="preserve"> </w:t>
      </w:r>
      <w:proofErr w:type="spellStart"/>
      <w:r w:rsidRPr="001A69B5">
        <w:t>meir</w:t>
      </w:r>
      <w:proofErr w:type="spellEnd"/>
      <w:r w:rsidRPr="001A69B5">
        <w:t xml:space="preserve"> </w:t>
      </w:r>
      <w:proofErr w:type="spellStart"/>
      <w:r w:rsidRPr="001A69B5">
        <w:t>merksemd</w:t>
      </w:r>
      <w:proofErr w:type="spellEnd"/>
      <w:r w:rsidRPr="001A69B5">
        <w:t xml:space="preserve"> mot transnasjonale </w:t>
      </w:r>
      <w:proofErr w:type="spellStart"/>
      <w:r w:rsidRPr="001A69B5">
        <w:t>utfordringar</w:t>
      </w:r>
      <w:proofErr w:type="spellEnd"/>
      <w:r w:rsidRPr="001A69B5">
        <w:t xml:space="preserve">, under dette oppfølging av barn og unge som er utsette for ufrivillige </w:t>
      </w:r>
      <w:proofErr w:type="spellStart"/>
      <w:r w:rsidRPr="001A69B5">
        <w:t>utanlandsopphald</w:t>
      </w:r>
      <w:proofErr w:type="spellEnd"/>
      <w:r w:rsidRPr="001A69B5">
        <w:t xml:space="preserve">. Handlingsplanen </w:t>
      </w:r>
      <w:proofErr w:type="spellStart"/>
      <w:r w:rsidRPr="001A69B5">
        <w:t>inneheld</w:t>
      </w:r>
      <w:proofErr w:type="spellEnd"/>
      <w:r w:rsidRPr="001A69B5">
        <w:t xml:space="preserve"> òg tiltak for </w:t>
      </w:r>
      <w:proofErr w:type="spellStart"/>
      <w:r w:rsidRPr="001A69B5">
        <w:t>eit</w:t>
      </w:r>
      <w:proofErr w:type="spellEnd"/>
      <w:r w:rsidRPr="001A69B5">
        <w:t xml:space="preserve"> styrkt rettsvern. Det skal </w:t>
      </w:r>
      <w:proofErr w:type="spellStart"/>
      <w:r w:rsidRPr="001A69B5">
        <w:t>setjast</w:t>
      </w:r>
      <w:proofErr w:type="spellEnd"/>
      <w:r w:rsidRPr="001A69B5">
        <w:t xml:space="preserve"> ned </w:t>
      </w:r>
      <w:proofErr w:type="spellStart"/>
      <w:r w:rsidRPr="001A69B5">
        <w:t>eit</w:t>
      </w:r>
      <w:proofErr w:type="spellEnd"/>
      <w:r w:rsidRPr="001A69B5">
        <w:t xml:space="preserve"> </w:t>
      </w:r>
      <w:proofErr w:type="spellStart"/>
      <w:r w:rsidRPr="001A69B5">
        <w:t>utval</w:t>
      </w:r>
      <w:proofErr w:type="spellEnd"/>
      <w:r w:rsidRPr="001A69B5">
        <w:t xml:space="preserve"> for å </w:t>
      </w:r>
      <w:proofErr w:type="spellStart"/>
      <w:r w:rsidRPr="001A69B5">
        <w:t>gjere</w:t>
      </w:r>
      <w:proofErr w:type="spellEnd"/>
      <w:r w:rsidRPr="001A69B5">
        <w:t xml:space="preserve"> ei </w:t>
      </w:r>
      <w:proofErr w:type="spellStart"/>
      <w:r w:rsidRPr="001A69B5">
        <w:t>heilskapleg</w:t>
      </w:r>
      <w:proofErr w:type="spellEnd"/>
      <w:r w:rsidRPr="001A69B5">
        <w:t xml:space="preserve"> juridisk utgreiing av </w:t>
      </w:r>
      <w:proofErr w:type="spellStart"/>
      <w:r w:rsidRPr="001A69B5">
        <w:t>problemstillingar</w:t>
      </w:r>
      <w:proofErr w:type="spellEnd"/>
      <w:r w:rsidRPr="001A69B5">
        <w:t xml:space="preserve"> i saker som </w:t>
      </w:r>
      <w:proofErr w:type="spellStart"/>
      <w:r w:rsidRPr="001A69B5">
        <w:t>gjeld</w:t>
      </w:r>
      <w:proofErr w:type="spellEnd"/>
      <w:r w:rsidRPr="001A69B5">
        <w:t xml:space="preserve"> negativ sosial kontroll, </w:t>
      </w:r>
      <w:proofErr w:type="spellStart"/>
      <w:r w:rsidRPr="001A69B5">
        <w:t>æresrelatert</w:t>
      </w:r>
      <w:proofErr w:type="spellEnd"/>
      <w:r w:rsidRPr="001A69B5">
        <w:t xml:space="preserve"> vald, tvangsekteskap, kjønnslemlesting og psykisk vald. Internasjonalt samarbeid skal </w:t>
      </w:r>
      <w:proofErr w:type="spellStart"/>
      <w:r w:rsidRPr="001A69B5">
        <w:t>styrkast</w:t>
      </w:r>
      <w:proofErr w:type="spellEnd"/>
      <w:r w:rsidRPr="001A69B5">
        <w:t xml:space="preserve">, </w:t>
      </w:r>
      <w:proofErr w:type="spellStart"/>
      <w:r w:rsidRPr="001A69B5">
        <w:t>særleg</w:t>
      </w:r>
      <w:proofErr w:type="spellEnd"/>
      <w:r w:rsidRPr="001A69B5">
        <w:t xml:space="preserve"> samarbeidet mellom </w:t>
      </w:r>
      <w:proofErr w:type="spellStart"/>
      <w:r w:rsidRPr="001A69B5">
        <w:t>dei</w:t>
      </w:r>
      <w:proofErr w:type="spellEnd"/>
      <w:r w:rsidRPr="001A69B5">
        <w:t xml:space="preserve"> nordiske landa.</w:t>
      </w:r>
    </w:p>
    <w:p w14:paraId="4B6FA49D" w14:textId="77777777" w:rsidR="000513CD" w:rsidRPr="001A69B5" w:rsidRDefault="0009509B" w:rsidP="001A69B5">
      <w:r w:rsidRPr="001A69B5">
        <w:t xml:space="preserve">Departementet foreslår å </w:t>
      </w:r>
      <w:proofErr w:type="spellStart"/>
      <w:r w:rsidRPr="001A69B5">
        <w:t>vidareføre</w:t>
      </w:r>
      <w:proofErr w:type="spellEnd"/>
      <w:r w:rsidRPr="001A69B5">
        <w:t xml:space="preserve"> støtta til frivillige </w:t>
      </w:r>
      <w:proofErr w:type="spellStart"/>
      <w:r w:rsidRPr="001A69B5">
        <w:t>organisasjonar</w:t>
      </w:r>
      <w:proofErr w:type="spellEnd"/>
      <w:r w:rsidRPr="001A69B5">
        <w:t xml:space="preserve"> for å </w:t>
      </w:r>
      <w:proofErr w:type="spellStart"/>
      <w:r w:rsidRPr="001A69B5">
        <w:t>førebygge</w:t>
      </w:r>
      <w:proofErr w:type="spellEnd"/>
      <w:r w:rsidRPr="001A69B5">
        <w:t xml:space="preserve"> negativ sosial kontroll, </w:t>
      </w:r>
      <w:proofErr w:type="spellStart"/>
      <w:r w:rsidRPr="001A69B5">
        <w:t>æresrelatert</w:t>
      </w:r>
      <w:proofErr w:type="spellEnd"/>
      <w:r w:rsidRPr="001A69B5">
        <w:t xml:space="preserve"> vald, tvangsekteskap og kjønnslemlesting og for å endre </w:t>
      </w:r>
      <w:proofErr w:type="spellStart"/>
      <w:r w:rsidRPr="001A69B5">
        <w:t>haldningar</w:t>
      </w:r>
      <w:proofErr w:type="spellEnd"/>
      <w:r w:rsidRPr="001A69B5">
        <w:t xml:space="preserve"> og praksis.</w:t>
      </w:r>
    </w:p>
    <w:p w14:paraId="150AFD92" w14:textId="77777777" w:rsidR="000513CD" w:rsidRPr="001A69B5" w:rsidRDefault="0009509B" w:rsidP="001A69B5">
      <w:pPr>
        <w:pStyle w:val="avsnitt-under-undertittel"/>
      </w:pPr>
      <w:r w:rsidRPr="001A69B5">
        <w:t xml:space="preserve">Betre bruk av kompetansen til </w:t>
      </w:r>
      <w:proofErr w:type="spellStart"/>
      <w:r w:rsidRPr="001A69B5">
        <w:t>innvandrarar</w:t>
      </w:r>
      <w:proofErr w:type="spellEnd"/>
      <w:r w:rsidRPr="001A69B5">
        <w:t xml:space="preserve"> og større </w:t>
      </w:r>
      <w:proofErr w:type="spellStart"/>
      <w:r w:rsidRPr="001A69B5">
        <w:t>mangfald</w:t>
      </w:r>
      <w:proofErr w:type="spellEnd"/>
      <w:r w:rsidRPr="001A69B5">
        <w:t xml:space="preserve"> i arbeidslivet</w:t>
      </w:r>
    </w:p>
    <w:p w14:paraId="61AE780B" w14:textId="77777777" w:rsidR="000513CD" w:rsidRPr="001A69B5" w:rsidRDefault="0009509B" w:rsidP="001A69B5">
      <w:r w:rsidRPr="001A69B5">
        <w:t xml:space="preserve">Det er </w:t>
      </w:r>
      <w:proofErr w:type="spellStart"/>
      <w:r w:rsidRPr="001A69B5">
        <w:t>naudsynt</w:t>
      </w:r>
      <w:proofErr w:type="spellEnd"/>
      <w:r w:rsidRPr="001A69B5">
        <w:t xml:space="preserve"> med </w:t>
      </w:r>
      <w:proofErr w:type="spellStart"/>
      <w:r w:rsidRPr="001A69B5">
        <w:t>særskilde</w:t>
      </w:r>
      <w:proofErr w:type="spellEnd"/>
      <w:r w:rsidRPr="001A69B5">
        <w:t xml:space="preserve"> tiltak slik at </w:t>
      </w:r>
      <w:proofErr w:type="spellStart"/>
      <w:r w:rsidRPr="001A69B5">
        <w:t>arbeidsgivarar</w:t>
      </w:r>
      <w:proofErr w:type="spellEnd"/>
      <w:r w:rsidRPr="001A69B5">
        <w:t xml:space="preserve"> og </w:t>
      </w:r>
      <w:proofErr w:type="spellStart"/>
      <w:r w:rsidRPr="001A69B5">
        <w:t>verksemder</w:t>
      </w:r>
      <w:proofErr w:type="spellEnd"/>
      <w:r w:rsidRPr="001A69B5">
        <w:t xml:space="preserve"> i større grad </w:t>
      </w:r>
      <w:proofErr w:type="spellStart"/>
      <w:r w:rsidRPr="001A69B5">
        <w:t>nyttar</w:t>
      </w:r>
      <w:proofErr w:type="spellEnd"/>
      <w:r w:rsidRPr="001A69B5">
        <w:t xml:space="preserve"> kompetansen og </w:t>
      </w:r>
      <w:proofErr w:type="spellStart"/>
      <w:r w:rsidRPr="001A69B5">
        <w:t>ressursane</w:t>
      </w:r>
      <w:proofErr w:type="spellEnd"/>
      <w:r w:rsidRPr="001A69B5">
        <w:t xml:space="preserve"> til </w:t>
      </w:r>
      <w:proofErr w:type="spellStart"/>
      <w:r w:rsidRPr="001A69B5">
        <w:t>innvandrarar</w:t>
      </w:r>
      <w:proofErr w:type="spellEnd"/>
      <w:r w:rsidRPr="001A69B5">
        <w:t xml:space="preserve"> i arbeidslivet. Regjeringa vil </w:t>
      </w:r>
      <w:proofErr w:type="spellStart"/>
      <w:r w:rsidRPr="001A69B5">
        <w:t>halde</w:t>
      </w:r>
      <w:proofErr w:type="spellEnd"/>
      <w:r w:rsidRPr="001A69B5">
        <w:t xml:space="preserve"> fram med innsatsen for å </w:t>
      </w:r>
      <w:proofErr w:type="spellStart"/>
      <w:r w:rsidRPr="001A69B5">
        <w:t>auke</w:t>
      </w:r>
      <w:proofErr w:type="spellEnd"/>
      <w:r w:rsidRPr="001A69B5">
        <w:t xml:space="preserve"> </w:t>
      </w:r>
      <w:proofErr w:type="spellStart"/>
      <w:r w:rsidRPr="001A69B5">
        <w:t>medvitet</w:t>
      </w:r>
      <w:proofErr w:type="spellEnd"/>
      <w:r w:rsidRPr="001A69B5">
        <w:t xml:space="preserve"> om </w:t>
      </w:r>
      <w:proofErr w:type="spellStart"/>
      <w:r w:rsidRPr="001A69B5">
        <w:t>mangfald</w:t>
      </w:r>
      <w:proofErr w:type="spellEnd"/>
      <w:r w:rsidRPr="001A69B5">
        <w:t xml:space="preserve"> som ressurs blant </w:t>
      </w:r>
      <w:proofErr w:type="spellStart"/>
      <w:r w:rsidRPr="001A69B5">
        <w:t>arbeidsgivarar</w:t>
      </w:r>
      <w:proofErr w:type="spellEnd"/>
      <w:r w:rsidRPr="001A69B5">
        <w:t xml:space="preserve"> og redusere </w:t>
      </w:r>
      <w:proofErr w:type="spellStart"/>
      <w:r w:rsidRPr="001A69B5">
        <w:t>diskriminerande</w:t>
      </w:r>
      <w:proofErr w:type="spellEnd"/>
      <w:r w:rsidRPr="001A69B5">
        <w:t xml:space="preserve"> </w:t>
      </w:r>
      <w:proofErr w:type="spellStart"/>
      <w:r w:rsidRPr="001A69B5">
        <w:t>mekanismar</w:t>
      </w:r>
      <w:proofErr w:type="spellEnd"/>
      <w:r w:rsidRPr="001A69B5">
        <w:t xml:space="preserve"> ved rekruttering i arbeidslivet, gjennom </w:t>
      </w:r>
      <w:proofErr w:type="spellStart"/>
      <w:r w:rsidRPr="001A69B5">
        <w:t>tilskot</w:t>
      </w:r>
      <w:proofErr w:type="spellEnd"/>
      <w:r w:rsidRPr="001A69B5">
        <w:t xml:space="preserve"> til </w:t>
      </w:r>
      <w:proofErr w:type="spellStart"/>
      <w:r w:rsidRPr="001A69B5">
        <w:t>verksemder</w:t>
      </w:r>
      <w:proofErr w:type="spellEnd"/>
      <w:r w:rsidRPr="001A69B5">
        <w:t xml:space="preserve">, informasjon og </w:t>
      </w:r>
      <w:proofErr w:type="spellStart"/>
      <w:r w:rsidRPr="001A69B5">
        <w:t>rettleiingsteneste</w:t>
      </w:r>
      <w:proofErr w:type="spellEnd"/>
      <w:r w:rsidRPr="001A69B5">
        <w:t xml:space="preserve"> og gjennom konkret samarbeid mellom staten og arbeidslivets </w:t>
      </w:r>
      <w:proofErr w:type="spellStart"/>
      <w:r w:rsidRPr="001A69B5">
        <w:t>partar</w:t>
      </w:r>
      <w:proofErr w:type="spellEnd"/>
      <w:r w:rsidRPr="001A69B5">
        <w:t xml:space="preserve"> om </w:t>
      </w:r>
      <w:proofErr w:type="spellStart"/>
      <w:r w:rsidRPr="001A69B5">
        <w:t>mangfald</w:t>
      </w:r>
      <w:proofErr w:type="spellEnd"/>
      <w:r w:rsidRPr="001A69B5">
        <w:t xml:space="preserve"> i arbeidslivet. Departementet foreslår å styrke </w:t>
      </w:r>
      <w:proofErr w:type="spellStart"/>
      <w:r w:rsidRPr="001A69B5">
        <w:t>Mangfaldsprisen</w:t>
      </w:r>
      <w:proofErr w:type="spellEnd"/>
      <w:r w:rsidRPr="001A69B5">
        <w:t xml:space="preserve"> – den </w:t>
      </w:r>
      <w:proofErr w:type="spellStart"/>
      <w:r w:rsidRPr="001A69B5">
        <w:t>statlege</w:t>
      </w:r>
      <w:proofErr w:type="spellEnd"/>
      <w:r w:rsidRPr="001A69B5">
        <w:t xml:space="preserve"> prisen for framifrå bruk av kompetansen til </w:t>
      </w:r>
      <w:proofErr w:type="spellStart"/>
      <w:r w:rsidRPr="001A69B5">
        <w:t>innvandrarar</w:t>
      </w:r>
      <w:proofErr w:type="spellEnd"/>
      <w:r w:rsidRPr="001A69B5">
        <w:t xml:space="preserve"> i arbeidslivet, med 3,1 mill. kroner i 2022. I tillegg foreslår departementet 3 mill. kroner til etablering av </w:t>
      </w:r>
      <w:proofErr w:type="spellStart"/>
      <w:r w:rsidRPr="001A69B5">
        <w:t>ein</w:t>
      </w:r>
      <w:proofErr w:type="spellEnd"/>
      <w:r w:rsidRPr="001A69B5">
        <w:t xml:space="preserve"> </w:t>
      </w:r>
      <w:proofErr w:type="spellStart"/>
      <w:r w:rsidRPr="001A69B5">
        <w:t>mangfaldsportal</w:t>
      </w:r>
      <w:proofErr w:type="spellEnd"/>
      <w:r w:rsidRPr="001A69B5">
        <w:t xml:space="preserve"> som skal </w:t>
      </w:r>
      <w:proofErr w:type="spellStart"/>
      <w:r w:rsidRPr="001A69B5">
        <w:t>synleggjere</w:t>
      </w:r>
      <w:proofErr w:type="spellEnd"/>
      <w:r w:rsidRPr="001A69B5">
        <w:t xml:space="preserve"> arbeidet med og for </w:t>
      </w:r>
      <w:proofErr w:type="spellStart"/>
      <w:r w:rsidRPr="001A69B5">
        <w:t>auka</w:t>
      </w:r>
      <w:proofErr w:type="spellEnd"/>
      <w:r w:rsidRPr="001A69B5">
        <w:t xml:space="preserve"> etnisk </w:t>
      </w:r>
      <w:proofErr w:type="spellStart"/>
      <w:r w:rsidRPr="001A69B5">
        <w:t>mangfald</w:t>
      </w:r>
      <w:proofErr w:type="spellEnd"/>
      <w:r w:rsidRPr="001A69B5">
        <w:t xml:space="preserve"> i arbeidslivet. Sjå </w:t>
      </w:r>
      <w:proofErr w:type="spellStart"/>
      <w:r w:rsidRPr="001A69B5">
        <w:t>nærare</w:t>
      </w:r>
      <w:proofErr w:type="spellEnd"/>
      <w:r w:rsidRPr="001A69B5">
        <w:t xml:space="preserve"> omtale under kap. 290, post 01 og kap. 291, post 45.</w:t>
      </w:r>
    </w:p>
    <w:p w14:paraId="7D402C10" w14:textId="77777777" w:rsidR="000513CD" w:rsidRPr="001A69B5" w:rsidRDefault="0009509B" w:rsidP="001A69B5">
      <w:pPr>
        <w:pStyle w:val="avsnitt-under-undertittel"/>
      </w:pPr>
      <w:r w:rsidRPr="001A69B5">
        <w:t>Støtte opp om og styrke sivilsamfunnet i integreringsarbeid</w:t>
      </w:r>
    </w:p>
    <w:p w14:paraId="21E75B80" w14:textId="77777777" w:rsidR="000513CD" w:rsidRPr="001A69B5" w:rsidRDefault="0009509B" w:rsidP="001A69B5">
      <w:proofErr w:type="spellStart"/>
      <w:r w:rsidRPr="001A69B5">
        <w:t>Aktørar</w:t>
      </w:r>
      <w:proofErr w:type="spellEnd"/>
      <w:r w:rsidRPr="001A69B5">
        <w:t xml:space="preserve"> i sivilsamfunnet er sentrale i lokalt og nasjonalt integreringsarbeid, men det er </w:t>
      </w:r>
      <w:proofErr w:type="spellStart"/>
      <w:r w:rsidRPr="001A69B5">
        <w:t>ønskeleg</w:t>
      </w:r>
      <w:proofErr w:type="spellEnd"/>
      <w:r w:rsidRPr="001A69B5">
        <w:t xml:space="preserve"> å styrke rolla </w:t>
      </w:r>
      <w:proofErr w:type="spellStart"/>
      <w:r w:rsidRPr="001A69B5">
        <w:t>deira</w:t>
      </w:r>
      <w:proofErr w:type="spellEnd"/>
      <w:r w:rsidRPr="001A69B5">
        <w:t xml:space="preserve"> </w:t>
      </w:r>
      <w:proofErr w:type="spellStart"/>
      <w:r w:rsidRPr="001A69B5">
        <w:t>ytterlegare</w:t>
      </w:r>
      <w:proofErr w:type="spellEnd"/>
      <w:r w:rsidRPr="001A69B5">
        <w:t xml:space="preserve">. Regjeringa lanserte våren 2021 strategien </w:t>
      </w:r>
      <w:r w:rsidRPr="001A69B5">
        <w:rPr>
          <w:rStyle w:val="kursiv"/>
        </w:rPr>
        <w:t>Hverdagsintegrering – strategi for å styrke sivilsamfunnet rolle på integreringsfeltet 2021–2024</w:t>
      </w:r>
      <w:r w:rsidRPr="001A69B5">
        <w:t xml:space="preserve">. Dette er </w:t>
      </w:r>
      <w:proofErr w:type="spellStart"/>
      <w:r w:rsidRPr="001A69B5">
        <w:t>ein</w:t>
      </w:r>
      <w:proofErr w:type="spellEnd"/>
      <w:r w:rsidRPr="001A69B5">
        <w:t xml:space="preserve"> strategi for å styrke rolla til sivilsamfunnet, i både nasjonalt og lokalt integreringsarbeid. Sivilsamfunnet er </w:t>
      </w:r>
      <w:proofErr w:type="spellStart"/>
      <w:r w:rsidRPr="001A69B5">
        <w:t>ein</w:t>
      </w:r>
      <w:proofErr w:type="spellEnd"/>
      <w:r w:rsidRPr="001A69B5">
        <w:t xml:space="preserve"> sentral aktør for å </w:t>
      </w:r>
      <w:proofErr w:type="spellStart"/>
      <w:r w:rsidRPr="001A69B5">
        <w:t>lykkast</w:t>
      </w:r>
      <w:proofErr w:type="spellEnd"/>
      <w:r w:rsidRPr="001A69B5">
        <w:t xml:space="preserve"> med integrering i samfunnsliv. Gjennom strategien ønsker regjeringa å satse på tiltak og </w:t>
      </w:r>
      <w:proofErr w:type="spellStart"/>
      <w:r w:rsidRPr="001A69B5">
        <w:t>verkemiddel</w:t>
      </w:r>
      <w:proofErr w:type="spellEnd"/>
      <w:r w:rsidRPr="001A69B5">
        <w:t xml:space="preserve"> som kan bidra til å </w:t>
      </w:r>
      <w:proofErr w:type="spellStart"/>
      <w:r w:rsidRPr="001A69B5">
        <w:t>auke</w:t>
      </w:r>
      <w:proofErr w:type="spellEnd"/>
      <w:r w:rsidRPr="001A69B5">
        <w:t xml:space="preserve"> deltakinga i sivilsamfunnet blant barn, unge og </w:t>
      </w:r>
      <w:proofErr w:type="spellStart"/>
      <w:r w:rsidRPr="001A69B5">
        <w:t>vaksne</w:t>
      </w:r>
      <w:proofErr w:type="spellEnd"/>
      <w:r w:rsidRPr="001A69B5">
        <w:t xml:space="preserve"> med </w:t>
      </w:r>
      <w:proofErr w:type="spellStart"/>
      <w:r w:rsidRPr="001A69B5">
        <w:t>innvandrarbakgrunn</w:t>
      </w:r>
      <w:proofErr w:type="spellEnd"/>
      <w:r w:rsidRPr="001A69B5">
        <w:t>, løfte og støtte sivilsamfunnets innsats for integrering og utvikle betre samarbeid og rammevilkår.</w:t>
      </w:r>
    </w:p>
    <w:p w14:paraId="43ADF060" w14:textId="77777777" w:rsidR="000513CD" w:rsidRPr="001A69B5" w:rsidRDefault="0009509B" w:rsidP="001A69B5">
      <w:r w:rsidRPr="001A69B5">
        <w:t xml:space="preserve">Departementet foreslår mellom anna å styrke </w:t>
      </w:r>
      <w:proofErr w:type="spellStart"/>
      <w:r w:rsidRPr="001A69B5">
        <w:t>tilskotsordningar</w:t>
      </w:r>
      <w:proofErr w:type="spellEnd"/>
      <w:r w:rsidRPr="001A69B5">
        <w:t xml:space="preserve"> for sivilsamfunnet og frivillige </w:t>
      </w:r>
      <w:proofErr w:type="spellStart"/>
      <w:r w:rsidRPr="001A69B5">
        <w:t>organisasjonar</w:t>
      </w:r>
      <w:proofErr w:type="spellEnd"/>
      <w:r w:rsidRPr="001A69B5">
        <w:t xml:space="preserve"> med 30 mill. kroner i 2022. Dette vil bidra til at </w:t>
      </w:r>
      <w:proofErr w:type="spellStart"/>
      <w:r w:rsidRPr="001A69B5">
        <w:t>fleire</w:t>
      </w:r>
      <w:proofErr w:type="spellEnd"/>
      <w:r w:rsidRPr="001A69B5">
        <w:t xml:space="preserve"> lokale </w:t>
      </w:r>
      <w:proofErr w:type="spellStart"/>
      <w:r w:rsidRPr="001A69B5">
        <w:t>organisasjonar</w:t>
      </w:r>
      <w:proofErr w:type="spellEnd"/>
      <w:r w:rsidRPr="001A69B5">
        <w:t xml:space="preserve"> kan få støtte til arbeidet sitt på integreringsfeltet. I tillegg er det i 2021 løyvd </w:t>
      </w:r>
      <w:proofErr w:type="spellStart"/>
      <w:r w:rsidRPr="001A69B5">
        <w:t>midlar</w:t>
      </w:r>
      <w:proofErr w:type="spellEnd"/>
      <w:r w:rsidRPr="001A69B5">
        <w:t xml:space="preserve"> til etablering av </w:t>
      </w:r>
      <w:proofErr w:type="spellStart"/>
      <w:r w:rsidRPr="001A69B5">
        <w:t>ein</w:t>
      </w:r>
      <w:proofErr w:type="spellEnd"/>
      <w:r w:rsidRPr="001A69B5">
        <w:t xml:space="preserve"> idébank for formidling av god praksis og </w:t>
      </w:r>
      <w:proofErr w:type="spellStart"/>
      <w:r w:rsidRPr="001A69B5">
        <w:t>synleggjering</w:t>
      </w:r>
      <w:proofErr w:type="spellEnd"/>
      <w:r w:rsidRPr="001A69B5">
        <w:t xml:space="preserve"> av innsats </w:t>
      </w:r>
      <w:proofErr w:type="spellStart"/>
      <w:r w:rsidRPr="001A69B5">
        <w:t>frå</w:t>
      </w:r>
      <w:proofErr w:type="spellEnd"/>
      <w:r w:rsidRPr="001A69B5">
        <w:t xml:space="preserve"> sivilsamfunnet for integrering. Departementet foreslår 1 mill. kroner til å drifte denne </w:t>
      </w:r>
      <w:proofErr w:type="spellStart"/>
      <w:r w:rsidRPr="001A69B5">
        <w:t>tenesta</w:t>
      </w:r>
      <w:proofErr w:type="spellEnd"/>
      <w:r w:rsidRPr="001A69B5">
        <w:t xml:space="preserve"> i 2022. </w:t>
      </w:r>
      <w:proofErr w:type="spellStart"/>
      <w:r w:rsidRPr="001A69B5">
        <w:t>Meir</w:t>
      </w:r>
      <w:proofErr w:type="spellEnd"/>
      <w:r w:rsidRPr="001A69B5">
        <w:t xml:space="preserve"> informasjon </w:t>
      </w:r>
      <w:proofErr w:type="spellStart"/>
      <w:r w:rsidRPr="001A69B5">
        <w:t>finst</w:t>
      </w:r>
      <w:proofErr w:type="spellEnd"/>
      <w:r w:rsidRPr="001A69B5">
        <w:t xml:space="preserve"> i budsjettomtalen under kap. 290, post 01 og kap. 291, post 71.</w:t>
      </w:r>
    </w:p>
    <w:p w14:paraId="02EB7988" w14:textId="77777777" w:rsidR="000513CD" w:rsidRPr="001A69B5" w:rsidRDefault="0009509B" w:rsidP="001A69B5">
      <w:pPr>
        <w:pStyle w:val="avsnitt-under-undertittel"/>
      </w:pPr>
      <w:proofErr w:type="spellStart"/>
      <w:r w:rsidRPr="001A69B5">
        <w:t>Auka</w:t>
      </w:r>
      <w:proofErr w:type="spellEnd"/>
      <w:r w:rsidRPr="001A69B5">
        <w:t xml:space="preserve"> bruk av kvalifisert tolk: ny </w:t>
      </w:r>
      <w:proofErr w:type="spellStart"/>
      <w:r w:rsidRPr="001A69B5">
        <w:t>tolkelov</w:t>
      </w:r>
      <w:proofErr w:type="spellEnd"/>
    </w:p>
    <w:p w14:paraId="1EA2040A" w14:textId="77777777" w:rsidR="000513CD" w:rsidRPr="001A69B5" w:rsidRDefault="0009509B" w:rsidP="001A69B5">
      <w:proofErr w:type="spellStart"/>
      <w:r w:rsidRPr="001A69B5">
        <w:t>Eit</w:t>
      </w:r>
      <w:proofErr w:type="spellEnd"/>
      <w:r w:rsidRPr="001A69B5">
        <w:t xml:space="preserve"> sentralt element i regjeringa sin plan for å </w:t>
      </w:r>
      <w:proofErr w:type="spellStart"/>
      <w:r w:rsidRPr="001A69B5">
        <w:t>auke</w:t>
      </w:r>
      <w:proofErr w:type="spellEnd"/>
      <w:r w:rsidRPr="001A69B5">
        <w:t xml:space="preserve"> bruken av kvalifiserte </w:t>
      </w:r>
      <w:proofErr w:type="spellStart"/>
      <w:r w:rsidRPr="001A69B5">
        <w:t>tolkar</w:t>
      </w:r>
      <w:proofErr w:type="spellEnd"/>
      <w:r w:rsidRPr="001A69B5">
        <w:t xml:space="preserve"> er </w:t>
      </w:r>
      <w:r w:rsidRPr="001A69B5">
        <w:rPr>
          <w:rStyle w:val="kursiv"/>
        </w:rPr>
        <w:t xml:space="preserve">Lov om </w:t>
      </w:r>
      <w:proofErr w:type="spellStart"/>
      <w:r w:rsidRPr="001A69B5">
        <w:rPr>
          <w:rStyle w:val="kursiv"/>
        </w:rPr>
        <w:t>offentlege</w:t>
      </w:r>
      <w:proofErr w:type="spellEnd"/>
      <w:r w:rsidRPr="001A69B5">
        <w:rPr>
          <w:rStyle w:val="kursiv"/>
        </w:rPr>
        <w:t xml:space="preserve"> organs ansvar for bruk av tolk mv. (tolkelova), </w:t>
      </w:r>
      <w:r w:rsidRPr="001A69B5">
        <w:t xml:space="preserve">som blei </w:t>
      </w:r>
      <w:proofErr w:type="spellStart"/>
      <w:r w:rsidRPr="001A69B5">
        <w:t>vedteken</w:t>
      </w:r>
      <w:proofErr w:type="spellEnd"/>
      <w:r w:rsidRPr="001A69B5">
        <w:t xml:space="preserve"> i juni 2021 og trer i kraft 1. januar 2022. </w:t>
      </w:r>
      <w:proofErr w:type="spellStart"/>
      <w:r w:rsidRPr="001A69B5">
        <w:t>Hovudformålet</w:t>
      </w:r>
      <w:proofErr w:type="spellEnd"/>
      <w:r w:rsidRPr="001A69B5">
        <w:t xml:space="preserve"> med lova er todelt. Lova skal sikre rettstryggleiken og </w:t>
      </w:r>
      <w:proofErr w:type="spellStart"/>
      <w:r w:rsidRPr="001A69B5">
        <w:t>forsvarleg</w:t>
      </w:r>
      <w:proofErr w:type="spellEnd"/>
      <w:r w:rsidRPr="001A69B5">
        <w:t xml:space="preserve"> hjelp og </w:t>
      </w:r>
      <w:proofErr w:type="spellStart"/>
      <w:r w:rsidRPr="001A69B5">
        <w:t>teneste</w:t>
      </w:r>
      <w:proofErr w:type="spellEnd"/>
      <w:r w:rsidRPr="001A69B5">
        <w:t xml:space="preserve"> gjennom regulering av </w:t>
      </w:r>
      <w:proofErr w:type="spellStart"/>
      <w:r w:rsidRPr="001A69B5">
        <w:t>offentlege</w:t>
      </w:r>
      <w:proofErr w:type="spellEnd"/>
      <w:r w:rsidRPr="001A69B5">
        <w:t xml:space="preserve"> organ sitt ansvar for å bruke tolk. Det andre formålet er å sikre at </w:t>
      </w:r>
      <w:proofErr w:type="spellStart"/>
      <w:r w:rsidRPr="001A69B5">
        <w:t>tolkar</w:t>
      </w:r>
      <w:proofErr w:type="spellEnd"/>
      <w:r w:rsidRPr="001A69B5">
        <w:t xml:space="preserve"> held </w:t>
      </w:r>
      <w:proofErr w:type="spellStart"/>
      <w:r w:rsidRPr="001A69B5">
        <w:t>ein</w:t>
      </w:r>
      <w:proofErr w:type="spellEnd"/>
      <w:r w:rsidRPr="001A69B5">
        <w:t xml:space="preserve"> </w:t>
      </w:r>
      <w:proofErr w:type="spellStart"/>
      <w:r w:rsidRPr="001A69B5">
        <w:t>fagleg</w:t>
      </w:r>
      <w:proofErr w:type="spellEnd"/>
      <w:r w:rsidRPr="001A69B5">
        <w:t xml:space="preserve"> </w:t>
      </w:r>
      <w:proofErr w:type="spellStart"/>
      <w:r w:rsidRPr="001A69B5">
        <w:t>forsvarleg</w:t>
      </w:r>
      <w:proofErr w:type="spellEnd"/>
      <w:r w:rsidRPr="001A69B5">
        <w:t xml:space="preserve"> standard. Det er lovfesta </w:t>
      </w:r>
      <w:proofErr w:type="spellStart"/>
      <w:r w:rsidRPr="001A69B5">
        <w:t>eit</w:t>
      </w:r>
      <w:proofErr w:type="spellEnd"/>
      <w:r w:rsidRPr="001A69B5">
        <w:t xml:space="preserve"> krav om at </w:t>
      </w:r>
      <w:proofErr w:type="spellStart"/>
      <w:r w:rsidRPr="001A69B5">
        <w:t>offentlege</w:t>
      </w:r>
      <w:proofErr w:type="spellEnd"/>
      <w:r w:rsidRPr="001A69B5">
        <w:t xml:space="preserve"> organ skal bruke kvalifiserte </w:t>
      </w:r>
      <w:proofErr w:type="spellStart"/>
      <w:r w:rsidRPr="001A69B5">
        <w:t>tolkar</w:t>
      </w:r>
      <w:proofErr w:type="spellEnd"/>
      <w:r w:rsidRPr="001A69B5">
        <w:t xml:space="preserve"> når det er nødvendig for å vareta omsyn til rettstryggleik eller for å yte </w:t>
      </w:r>
      <w:proofErr w:type="spellStart"/>
      <w:r w:rsidRPr="001A69B5">
        <w:t>forsvarleg</w:t>
      </w:r>
      <w:proofErr w:type="spellEnd"/>
      <w:r w:rsidRPr="001A69B5">
        <w:t xml:space="preserve"> hjelp og </w:t>
      </w:r>
      <w:proofErr w:type="spellStart"/>
      <w:r w:rsidRPr="001A69B5">
        <w:t>teneste</w:t>
      </w:r>
      <w:proofErr w:type="spellEnd"/>
      <w:r w:rsidRPr="001A69B5">
        <w:t xml:space="preserve">. </w:t>
      </w:r>
      <w:proofErr w:type="spellStart"/>
      <w:r w:rsidRPr="001A69B5">
        <w:t>Offentlege</w:t>
      </w:r>
      <w:proofErr w:type="spellEnd"/>
      <w:r w:rsidRPr="001A69B5">
        <w:t xml:space="preserve"> organ skal kunne </w:t>
      </w:r>
      <w:proofErr w:type="spellStart"/>
      <w:r w:rsidRPr="001A69B5">
        <w:t>velje</w:t>
      </w:r>
      <w:proofErr w:type="spellEnd"/>
      <w:r w:rsidRPr="001A69B5">
        <w:t xml:space="preserve"> mellom frammøtetolking og fjerntolking. </w:t>
      </w:r>
      <w:proofErr w:type="spellStart"/>
      <w:r w:rsidRPr="001A69B5">
        <w:t>IMDi</w:t>
      </w:r>
      <w:proofErr w:type="spellEnd"/>
      <w:r w:rsidRPr="001A69B5">
        <w:t xml:space="preserve"> er nasjonal </w:t>
      </w:r>
      <w:proofErr w:type="spellStart"/>
      <w:r w:rsidRPr="001A69B5">
        <w:t>fagmyndigheit</w:t>
      </w:r>
      <w:proofErr w:type="spellEnd"/>
      <w:r w:rsidRPr="001A69B5">
        <w:t xml:space="preserve"> for tolking i </w:t>
      </w:r>
      <w:proofErr w:type="spellStart"/>
      <w:r w:rsidRPr="001A69B5">
        <w:t>offentleg</w:t>
      </w:r>
      <w:proofErr w:type="spellEnd"/>
      <w:r w:rsidRPr="001A69B5">
        <w:t xml:space="preserve"> sektor, og direktoratet vil få ei sentral rolle med å </w:t>
      </w:r>
      <w:proofErr w:type="gramStart"/>
      <w:r w:rsidRPr="001A69B5">
        <w:t>implementere</w:t>
      </w:r>
      <w:proofErr w:type="gramEnd"/>
      <w:r w:rsidRPr="001A69B5">
        <w:t xml:space="preserve"> og rettleie om lova. Departementet foreslår å løyve 36,1 mill. kroner til innføring av lova. Departementet har gitt Oslo </w:t>
      </w:r>
      <w:proofErr w:type="spellStart"/>
      <w:r w:rsidRPr="001A69B5">
        <w:t>Economics</w:t>
      </w:r>
      <w:proofErr w:type="spellEnd"/>
      <w:r w:rsidRPr="001A69B5">
        <w:t xml:space="preserve"> og Agenda Kaupang i oppdrag å </w:t>
      </w:r>
      <w:proofErr w:type="spellStart"/>
      <w:r w:rsidRPr="001A69B5">
        <w:t>kome</w:t>
      </w:r>
      <w:proofErr w:type="spellEnd"/>
      <w:r w:rsidRPr="001A69B5">
        <w:t xml:space="preserve"> med framlegg til korleis fjerntolking og tolkeformidling i </w:t>
      </w:r>
      <w:proofErr w:type="spellStart"/>
      <w:r w:rsidRPr="001A69B5">
        <w:t>offentleg</w:t>
      </w:r>
      <w:proofErr w:type="spellEnd"/>
      <w:r w:rsidRPr="001A69B5">
        <w:t xml:space="preserve"> sektor best bør </w:t>
      </w:r>
      <w:proofErr w:type="spellStart"/>
      <w:r w:rsidRPr="001A69B5">
        <w:t>organiserast</w:t>
      </w:r>
      <w:proofErr w:type="spellEnd"/>
      <w:r w:rsidRPr="001A69B5">
        <w:t xml:space="preserve">. Departementet vil på bakgrunn av oppdragsrapporten </w:t>
      </w:r>
      <w:proofErr w:type="spellStart"/>
      <w:r w:rsidRPr="001A69B5">
        <w:t>kome</w:t>
      </w:r>
      <w:proofErr w:type="spellEnd"/>
      <w:r w:rsidRPr="001A69B5">
        <w:t xml:space="preserve"> tilbake til Stortinget med </w:t>
      </w:r>
      <w:proofErr w:type="spellStart"/>
      <w:r w:rsidRPr="001A69B5">
        <w:t>ein</w:t>
      </w:r>
      <w:proofErr w:type="spellEnd"/>
      <w:r w:rsidRPr="001A69B5">
        <w:t xml:space="preserve"> </w:t>
      </w:r>
      <w:proofErr w:type="spellStart"/>
      <w:r w:rsidRPr="001A69B5">
        <w:t>forpliktande</w:t>
      </w:r>
      <w:proofErr w:type="spellEnd"/>
      <w:r w:rsidRPr="001A69B5">
        <w:t xml:space="preserve"> investerings- og gevinstrealiseringsplan for fjerntolking.</w:t>
      </w:r>
    </w:p>
    <w:p w14:paraId="4881BEDD" w14:textId="77777777" w:rsidR="000513CD" w:rsidRPr="001A69B5" w:rsidRDefault="0009509B" w:rsidP="001A69B5">
      <w:proofErr w:type="spellStart"/>
      <w:r w:rsidRPr="001A69B5">
        <w:t>Vidare</w:t>
      </w:r>
      <w:proofErr w:type="spellEnd"/>
      <w:r w:rsidRPr="001A69B5">
        <w:t xml:space="preserve"> foreslår departementet 1,3 mill. kroner til etablering av </w:t>
      </w:r>
      <w:proofErr w:type="spellStart"/>
      <w:r w:rsidRPr="001A69B5">
        <w:t>kompetansehevingstilbod</w:t>
      </w:r>
      <w:proofErr w:type="spellEnd"/>
      <w:r w:rsidRPr="001A69B5">
        <w:t xml:space="preserve"> på </w:t>
      </w:r>
      <w:proofErr w:type="spellStart"/>
      <w:r w:rsidRPr="001A69B5">
        <w:t>Høgskulen</w:t>
      </w:r>
      <w:proofErr w:type="spellEnd"/>
      <w:r w:rsidRPr="001A69B5">
        <w:t xml:space="preserve"> på Vestlandet for kvalifiserte </w:t>
      </w:r>
      <w:proofErr w:type="spellStart"/>
      <w:r w:rsidRPr="001A69B5">
        <w:t>tolkar</w:t>
      </w:r>
      <w:proofErr w:type="spellEnd"/>
      <w:r w:rsidRPr="001A69B5">
        <w:t xml:space="preserve">. Sjå </w:t>
      </w:r>
      <w:proofErr w:type="spellStart"/>
      <w:r w:rsidRPr="001A69B5">
        <w:t>nærare</w:t>
      </w:r>
      <w:proofErr w:type="spellEnd"/>
      <w:r w:rsidRPr="001A69B5">
        <w:t xml:space="preserve"> omtale under kap. 291, post 72.</w:t>
      </w:r>
    </w:p>
    <w:p w14:paraId="3483FCDA" w14:textId="77777777" w:rsidR="000513CD" w:rsidRPr="001A69B5" w:rsidRDefault="0009509B" w:rsidP="001A69B5">
      <w:pPr>
        <w:pStyle w:val="avsnitt-under-undertittel"/>
      </w:pPr>
      <w:r w:rsidRPr="001A69B5">
        <w:t xml:space="preserve">Betre </w:t>
      </w:r>
      <w:proofErr w:type="spellStart"/>
      <w:r w:rsidRPr="001A69B5">
        <w:t>føresetnader</w:t>
      </w:r>
      <w:proofErr w:type="spellEnd"/>
      <w:r w:rsidRPr="001A69B5">
        <w:t xml:space="preserve"> for integrering gjennom innsats i </w:t>
      </w:r>
      <w:proofErr w:type="gramStart"/>
      <w:r w:rsidRPr="001A69B5">
        <w:t>utsette</w:t>
      </w:r>
      <w:proofErr w:type="gramEnd"/>
      <w:r w:rsidRPr="001A69B5">
        <w:t xml:space="preserve"> byområde</w:t>
      </w:r>
    </w:p>
    <w:p w14:paraId="4688057F" w14:textId="77777777" w:rsidR="000513CD" w:rsidRPr="001A69B5" w:rsidRDefault="0009509B" w:rsidP="001A69B5">
      <w:r w:rsidRPr="001A69B5">
        <w:t xml:space="preserve">I </w:t>
      </w:r>
      <w:proofErr w:type="spellStart"/>
      <w:r w:rsidRPr="001A69B5">
        <w:t>einskilde</w:t>
      </w:r>
      <w:proofErr w:type="spellEnd"/>
      <w:r w:rsidRPr="001A69B5">
        <w:t xml:space="preserve"> område i </w:t>
      </w:r>
      <w:proofErr w:type="spellStart"/>
      <w:r w:rsidRPr="001A69B5">
        <w:t>dei</w:t>
      </w:r>
      <w:proofErr w:type="spellEnd"/>
      <w:r w:rsidRPr="001A69B5">
        <w:t xml:space="preserve"> største </w:t>
      </w:r>
      <w:proofErr w:type="spellStart"/>
      <w:r w:rsidRPr="001A69B5">
        <w:t>byane</w:t>
      </w:r>
      <w:proofErr w:type="spellEnd"/>
      <w:r w:rsidRPr="001A69B5">
        <w:t xml:space="preserve"> i </w:t>
      </w:r>
      <w:proofErr w:type="spellStart"/>
      <w:r w:rsidRPr="001A69B5">
        <w:t>Noreg</w:t>
      </w:r>
      <w:proofErr w:type="spellEnd"/>
      <w:r w:rsidRPr="001A69B5">
        <w:t xml:space="preserve"> er det </w:t>
      </w:r>
      <w:proofErr w:type="spellStart"/>
      <w:r w:rsidRPr="001A69B5">
        <w:t>utfordringar</w:t>
      </w:r>
      <w:proofErr w:type="spellEnd"/>
      <w:r w:rsidRPr="001A69B5">
        <w:t xml:space="preserve"> i levekår som kan gi grobotn for </w:t>
      </w:r>
      <w:proofErr w:type="spellStart"/>
      <w:r w:rsidRPr="001A69B5">
        <w:t>utanforskap</w:t>
      </w:r>
      <w:proofErr w:type="spellEnd"/>
      <w:r w:rsidRPr="001A69B5">
        <w:t xml:space="preserve"> og </w:t>
      </w:r>
      <w:proofErr w:type="spellStart"/>
      <w:r w:rsidRPr="001A69B5">
        <w:t>låg</w:t>
      </w:r>
      <w:proofErr w:type="spellEnd"/>
      <w:r w:rsidRPr="001A69B5">
        <w:t xml:space="preserve"> deltaking i arbeid og utdanning. </w:t>
      </w:r>
      <w:proofErr w:type="spellStart"/>
      <w:r w:rsidRPr="001A69B5">
        <w:t>Desse</w:t>
      </w:r>
      <w:proofErr w:type="spellEnd"/>
      <w:r w:rsidRPr="001A69B5">
        <w:t xml:space="preserve"> områda har òg </w:t>
      </w:r>
      <w:proofErr w:type="spellStart"/>
      <w:r w:rsidRPr="001A69B5">
        <w:t>ein</w:t>
      </w:r>
      <w:proofErr w:type="spellEnd"/>
      <w:r w:rsidRPr="001A69B5">
        <w:t xml:space="preserve"> høg prosentdel </w:t>
      </w:r>
      <w:proofErr w:type="spellStart"/>
      <w:r w:rsidRPr="001A69B5">
        <w:t>innbyggarar</w:t>
      </w:r>
      <w:proofErr w:type="spellEnd"/>
      <w:r w:rsidRPr="001A69B5">
        <w:t xml:space="preserve"> med </w:t>
      </w:r>
      <w:proofErr w:type="spellStart"/>
      <w:r w:rsidRPr="001A69B5">
        <w:t>innvandrarbakgrunn</w:t>
      </w:r>
      <w:proofErr w:type="spellEnd"/>
      <w:r w:rsidRPr="001A69B5">
        <w:t xml:space="preserve">. Ved utgangen av 2020 leverte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ei utgreiing om levekårs- og </w:t>
      </w:r>
      <w:proofErr w:type="spellStart"/>
      <w:r w:rsidRPr="001A69B5">
        <w:t>integreringsutfordringar</w:t>
      </w:r>
      <w:proofErr w:type="spellEnd"/>
      <w:r w:rsidRPr="001A69B5">
        <w:t xml:space="preserve"> i byområde og i område rundt </w:t>
      </w:r>
      <w:proofErr w:type="spellStart"/>
      <w:r w:rsidRPr="001A69B5">
        <w:t>dei</w:t>
      </w:r>
      <w:proofErr w:type="spellEnd"/>
      <w:r w:rsidRPr="001A69B5">
        <w:t xml:space="preserve"> store </w:t>
      </w:r>
      <w:proofErr w:type="spellStart"/>
      <w:r w:rsidRPr="001A69B5">
        <w:t>byane</w:t>
      </w:r>
      <w:proofErr w:type="spellEnd"/>
      <w:r w:rsidRPr="001A69B5">
        <w:t xml:space="preserve"> i landet, </w:t>
      </w:r>
      <w:r w:rsidRPr="001A69B5">
        <w:rPr>
          <w:rStyle w:val="kursiv"/>
        </w:rPr>
        <w:t>NOU 2020: 16 Levekår i byer – Gode lokalsamfunn for alle</w:t>
      </w:r>
      <w:r w:rsidRPr="001A69B5">
        <w:t xml:space="preserve">. </w:t>
      </w:r>
      <w:proofErr w:type="spellStart"/>
      <w:r w:rsidRPr="001A69B5">
        <w:t>Utvalet</w:t>
      </w:r>
      <w:proofErr w:type="spellEnd"/>
      <w:r w:rsidRPr="001A69B5">
        <w:t xml:space="preserve"> la fram </w:t>
      </w:r>
      <w:proofErr w:type="spellStart"/>
      <w:r w:rsidRPr="001A69B5">
        <w:t>eit</w:t>
      </w:r>
      <w:proofErr w:type="spellEnd"/>
      <w:r w:rsidRPr="001A69B5">
        <w:t xml:space="preserve"> breitt kunnskapsgrunnlag og forslag til tiltak som kan </w:t>
      </w:r>
      <w:proofErr w:type="spellStart"/>
      <w:r w:rsidRPr="001A69B5">
        <w:t>fremje</w:t>
      </w:r>
      <w:proofErr w:type="spellEnd"/>
      <w:r w:rsidRPr="001A69B5">
        <w:t xml:space="preserve"> gode oppvekst- og levekår og gode </w:t>
      </w:r>
      <w:proofErr w:type="spellStart"/>
      <w:r w:rsidRPr="001A69B5">
        <w:t>føresetnader</w:t>
      </w:r>
      <w:proofErr w:type="spellEnd"/>
      <w:r w:rsidRPr="001A69B5">
        <w:t xml:space="preserve"> for integrering. Funn og kunnskap </w:t>
      </w:r>
      <w:proofErr w:type="spellStart"/>
      <w:r w:rsidRPr="001A69B5">
        <w:t>frå</w:t>
      </w:r>
      <w:proofErr w:type="spellEnd"/>
      <w:r w:rsidRPr="001A69B5">
        <w:t xml:space="preserve"> utgreiinga blir brukte i det </w:t>
      </w:r>
      <w:proofErr w:type="spellStart"/>
      <w:r w:rsidRPr="001A69B5">
        <w:t>vidare</w:t>
      </w:r>
      <w:proofErr w:type="spellEnd"/>
      <w:r w:rsidRPr="001A69B5">
        <w:t xml:space="preserve"> arbeidet regjeringa </w:t>
      </w:r>
      <w:proofErr w:type="spellStart"/>
      <w:r w:rsidRPr="001A69B5">
        <w:t>gjer</w:t>
      </w:r>
      <w:proofErr w:type="spellEnd"/>
      <w:r w:rsidRPr="001A69B5">
        <w:t xml:space="preserve"> for </w:t>
      </w:r>
      <w:proofErr w:type="gramStart"/>
      <w:r w:rsidRPr="001A69B5">
        <w:t>utsette</w:t>
      </w:r>
      <w:proofErr w:type="gramEnd"/>
      <w:r w:rsidRPr="001A69B5">
        <w:t xml:space="preserve"> byområde, og blir </w:t>
      </w:r>
      <w:proofErr w:type="spellStart"/>
      <w:r w:rsidRPr="001A69B5">
        <w:t>tekne</w:t>
      </w:r>
      <w:proofErr w:type="spellEnd"/>
      <w:r w:rsidRPr="001A69B5">
        <w:t xml:space="preserve"> inn i arbeidet med </w:t>
      </w:r>
      <w:proofErr w:type="spellStart"/>
      <w:r w:rsidRPr="001A69B5">
        <w:t>områdesatsingar</w:t>
      </w:r>
      <w:proofErr w:type="spellEnd"/>
      <w:r w:rsidRPr="001A69B5">
        <w:t>.</w:t>
      </w:r>
    </w:p>
    <w:p w14:paraId="6B47ABDB" w14:textId="77777777" w:rsidR="000513CD" w:rsidRPr="001A69B5" w:rsidRDefault="0009509B" w:rsidP="001A69B5">
      <w:r w:rsidRPr="001A69B5">
        <w:t xml:space="preserve">I 2022 blir også arbeidet med å betre levekåra i </w:t>
      </w:r>
      <w:proofErr w:type="gramStart"/>
      <w:r w:rsidRPr="001A69B5">
        <w:t>utsette</w:t>
      </w:r>
      <w:proofErr w:type="gramEnd"/>
      <w:r w:rsidRPr="001A69B5">
        <w:t xml:space="preserve"> byområde gjennom </w:t>
      </w:r>
      <w:proofErr w:type="spellStart"/>
      <w:r w:rsidRPr="001A69B5">
        <w:t>områdesatsingar</w:t>
      </w:r>
      <w:proofErr w:type="spellEnd"/>
      <w:r w:rsidRPr="001A69B5">
        <w:t xml:space="preserve"> </w:t>
      </w:r>
      <w:proofErr w:type="spellStart"/>
      <w:r w:rsidRPr="001A69B5">
        <w:t>vidareført</w:t>
      </w:r>
      <w:proofErr w:type="spellEnd"/>
      <w:r w:rsidRPr="001A69B5">
        <w:t xml:space="preserve">, jf. omtale under kap. 226, post 21 og i </w:t>
      </w:r>
      <w:proofErr w:type="spellStart"/>
      <w:r w:rsidRPr="001A69B5">
        <w:t>Prop</w:t>
      </w:r>
      <w:proofErr w:type="spellEnd"/>
      <w:r w:rsidRPr="001A69B5">
        <w:t xml:space="preserve">. 1 S (2021–2022) for Kommunal- og moderniseringsdepartementet. </w:t>
      </w:r>
      <w:proofErr w:type="spellStart"/>
      <w:r w:rsidRPr="001A69B5">
        <w:t>Vidare</w:t>
      </w:r>
      <w:proofErr w:type="spellEnd"/>
      <w:r w:rsidRPr="001A69B5">
        <w:t xml:space="preserve"> foreslår regjeringa å løyve 20 mill. kroner til </w:t>
      </w:r>
      <w:proofErr w:type="spellStart"/>
      <w:r w:rsidRPr="001A69B5">
        <w:t>auka</w:t>
      </w:r>
      <w:proofErr w:type="spellEnd"/>
      <w:r w:rsidRPr="001A69B5">
        <w:t xml:space="preserve"> pedagogtettleik i </w:t>
      </w:r>
      <w:proofErr w:type="spellStart"/>
      <w:r w:rsidRPr="001A69B5">
        <w:t>barnehagar</w:t>
      </w:r>
      <w:proofErr w:type="spellEnd"/>
      <w:r w:rsidRPr="001A69B5">
        <w:t xml:space="preserve"> i </w:t>
      </w:r>
      <w:proofErr w:type="spellStart"/>
      <w:r w:rsidRPr="001A69B5">
        <w:t>levekårsutsette</w:t>
      </w:r>
      <w:proofErr w:type="spellEnd"/>
      <w:r w:rsidRPr="001A69B5">
        <w:t xml:space="preserve"> område. Regjeringa vil også utvide </w:t>
      </w:r>
      <w:proofErr w:type="spellStart"/>
      <w:r w:rsidRPr="001A69B5">
        <w:t>tilskotet</w:t>
      </w:r>
      <w:proofErr w:type="spellEnd"/>
      <w:r w:rsidRPr="001A69B5">
        <w:t xml:space="preserve"> til gratis </w:t>
      </w:r>
      <w:proofErr w:type="spellStart"/>
      <w:r w:rsidRPr="001A69B5">
        <w:t>skulefritidsordning</w:t>
      </w:r>
      <w:proofErr w:type="spellEnd"/>
      <w:r w:rsidRPr="001A69B5">
        <w:t xml:space="preserve"> for </w:t>
      </w:r>
      <w:proofErr w:type="spellStart"/>
      <w:r w:rsidRPr="001A69B5">
        <w:t>familiar</w:t>
      </w:r>
      <w:proofErr w:type="spellEnd"/>
      <w:r w:rsidRPr="001A69B5">
        <w:t xml:space="preserve"> med låg inntekt i </w:t>
      </w:r>
      <w:proofErr w:type="spellStart"/>
      <w:r w:rsidRPr="001A69B5">
        <w:t>utvalde</w:t>
      </w:r>
      <w:proofErr w:type="spellEnd"/>
      <w:r w:rsidRPr="001A69B5">
        <w:t xml:space="preserve"> </w:t>
      </w:r>
      <w:proofErr w:type="spellStart"/>
      <w:r w:rsidRPr="001A69B5">
        <w:t>kommunar</w:t>
      </w:r>
      <w:proofErr w:type="spellEnd"/>
      <w:r w:rsidRPr="001A69B5">
        <w:t xml:space="preserve">, og foreslår derfor ei løyving på totalt 51,5 mill. kroner til tiltaket. For </w:t>
      </w:r>
      <w:proofErr w:type="spellStart"/>
      <w:r w:rsidRPr="001A69B5">
        <w:t>nærare</w:t>
      </w:r>
      <w:proofErr w:type="spellEnd"/>
      <w:r w:rsidRPr="001A69B5">
        <w:t xml:space="preserve"> omtale sjå programkategori 07.20 og 07.30.</w:t>
      </w:r>
    </w:p>
    <w:p w14:paraId="3798DEC7" w14:textId="77777777" w:rsidR="000513CD" w:rsidRPr="001A69B5" w:rsidRDefault="0009509B" w:rsidP="001A69B5">
      <w:pPr>
        <w:pStyle w:val="avsnitt-under-undertittel"/>
      </w:pPr>
      <w:proofErr w:type="spellStart"/>
      <w:r w:rsidRPr="001A69B5">
        <w:t>Auka</w:t>
      </w:r>
      <w:proofErr w:type="spellEnd"/>
      <w:r w:rsidRPr="001A69B5">
        <w:t xml:space="preserve"> gebyr for søknad om </w:t>
      </w:r>
      <w:proofErr w:type="spellStart"/>
      <w:r w:rsidRPr="001A69B5">
        <w:t>statsborgarskap</w:t>
      </w:r>
      <w:proofErr w:type="spellEnd"/>
      <w:r w:rsidRPr="001A69B5">
        <w:t xml:space="preserve">, styrkt krav om </w:t>
      </w:r>
      <w:proofErr w:type="spellStart"/>
      <w:r w:rsidRPr="001A69B5">
        <w:t>ferdigheiter</w:t>
      </w:r>
      <w:proofErr w:type="spellEnd"/>
      <w:r w:rsidRPr="001A69B5">
        <w:t xml:space="preserve"> i norsk </w:t>
      </w:r>
      <w:proofErr w:type="spellStart"/>
      <w:r w:rsidRPr="001A69B5">
        <w:t>munnleg</w:t>
      </w:r>
      <w:proofErr w:type="spellEnd"/>
      <w:r w:rsidRPr="001A69B5">
        <w:t xml:space="preserve"> for rett til norsk </w:t>
      </w:r>
      <w:proofErr w:type="spellStart"/>
      <w:r w:rsidRPr="001A69B5">
        <w:t>statsborgarskap</w:t>
      </w:r>
      <w:proofErr w:type="spellEnd"/>
      <w:r w:rsidRPr="001A69B5">
        <w:t xml:space="preserve"> og </w:t>
      </w:r>
      <w:proofErr w:type="spellStart"/>
      <w:r w:rsidRPr="001A69B5">
        <w:t>endringar</w:t>
      </w:r>
      <w:proofErr w:type="spellEnd"/>
      <w:r w:rsidRPr="001A69B5">
        <w:t xml:space="preserve"> i kravet om </w:t>
      </w:r>
      <w:proofErr w:type="spellStart"/>
      <w:r w:rsidRPr="001A69B5">
        <w:t>opphaldstid</w:t>
      </w:r>
      <w:proofErr w:type="spellEnd"/>
    </w:p>
    <w:p w14:paraId="7EA7599F" w14:textId="77777777" w:rsidR="000513CD" w:rsidRPr="001A69B5" w:rsidRDefault="0009509B" w:rsidP="001A69B5">
      <w:r w:rsidRPr="001A69B5">
        <w:t xml:space="preserve">Regjeringa ønsker at norsk </w:t>
      </w:r>
      <w:proofErr w:type="spellStart"/>
      <w:r w:rsidRPr="001A69B5">
        <w:t>statsborgarskap</w:t>
      </w:r>
      <w:proofErr w:type="spellEnd"/>
      <w:r w:rsidRPr="001A69B5">
        <w:t xml:space="preserve"> skal henge høgt. Det er til gunst for alle dersom tildelinga av </w:t>
      </w:r>
      <w:proofErr w:type="spellStart"/>
      <w:r w:rsidRPr="001A69B5">
        <w:t>statsborgarskap</w:t>
      </w:r>
      <w:proofErr w:type="spellEnd"/>
      <w:r w:rsidRPr="001A69B5">
        <w:t xml:space="preserve"> også er innretta slik at det er </w:t>
      </w:r>
      <w:proofErr w:type="spellStart"/>
      <w:r w:rsidRPr="001A69B5">
        <w:t>integreringsfremjande</w:t>
      </w:r>
      <w:proofErr w:type="spellEnd"/>
      <w:r w:rsidRPr="001A69B5">
        <w:t xml:space="preserve">. Dette er mellom anna årsaka til at regjeringa foreslo for Stortinget å heve kravet til </w:t>
      </w:r>
      <w:proofErr w:type="spellStart"/>
      <w:r w:rsidRPr="001A69B5">
        <w:t>ferdigheiter</w:t>
      </w:r>
      <w:proofErr w:type="spellEnd"/>
      <w:r w:rsidRPr="001A69B5">
        <w:t xml:space="preserve"> i norsk </w:t>
      </w:r>
      <w:proofErr w:type="spellStart"/>
      <w:r w:rsidRPr="001A69B5">
        <w:t>munnleg</w:t>
      </w:r>
      <w:proofErr w:type="spellEnd"/>
      <w:r w:rsidRPr="001A69B5">
        <w:t xml:space="preserve"> for </w:t>
      </w:r>
      <w:proofErr w:type="spellStart"/>
      <w:r w:rsidRPr="001A69B5">
        <w:t>statsborgarskap</w:t>
      </w:r>
      <w:proofErr w:type="spellEnd"/>
      <w:r w:rsidRPr="001A69B5">
        <w:t xml:space="preserve"> </w:t>
      </w:r>
      <w:proofErr w:type="spellStart"/>
      <w:r w:rsidRPr="001A69B5">
        <w:t>frå</w:t>
      </w:r>
      <w:proofErr w:type="spellEnd"/>
      <w:r w:rsidRPr="001A69B5">
        <w:t xml:space="preserve"> nivå A2 til B1, og Stortinget vedtok endringa </w:t>
      </w:r>
      <w:proofErr w:type="spellStart"/>
      <w:r w:rsidRPr="001A69B5">
        <w:t>hausten</w:t>
      </w:r>
      <w:proofErr w:type="spellEnd"/>
      <w:r w:rsidRPr="001A69B5">
        <w:t xml:space="preserve"> 2020.</w:t>
      </w:r>
    </w:p>
    <w:p w14:paraId="75262717" w14:textId="77777777" w:rsidR="000513CD" w:rsidRPr="001A69B5" w:rsidRDefault="0009509B" w:rsidP="001A69B5">
      <w:r w:rsidRPr="001A69B5">
        <w:t xml:space="preserve">Stortinget har </w:t>
      </w:r>
      <w:proofErr w:type="spellStart"/>
      <w:r w:rsidRPr="001A69B5">
        <w:t>vedteke</w:t>
      </w:r>
      <w:proofErr w:type="spellEnd"/>
      <w:r w:rsidRPr="001A69B5">
        <w:t xml:space="preserve"> </w:t>
      </w:r>
      <w:proofErr w:type="spellStart"/>
      <w:r w:rsidRPr="001A69B5">
        <w:t>endringar</w:t>
      </w:r>
      <w:proofErr w:type="spellEnd"/>
      <w:r w:rsidRPr="001A69B5">
        <w:t xml:space="preserve"> i </w:t>
      </w:r>
      <w:proofErr w:type="spellStart"/>
      <w:r w:rsidRPr="001A69B5">
        <w:t>statsborgarlova</w:t>
      </w:r>
      <w:proofErr w:type="spellEnd"/>
      <w:r w:rsidRPr="001A69B5">
        <w:t xml:space="preserve"> om at kravet til </w:t>
      </w:r>
      <w:proofErr w:type="spellStart"/>
      <w:r w:rsidRPr="001A69B5">
        <w:t>opphaldstid</w:t>
      </w:r>
      <w:proofErr w:type="spellEnd"/>
      <w:r w:rsidRPr="001A69B5">
        <w:t xml:space="preserve"> blir heva </w:t>
      </w:r>
      <w:proofErr w:type="spellStart"/>
      <w:r w:rsidRPr="001A69B5">
        <w:t>frå</w:t>
      </w:r>
      <w:proofErr w:type="spellEnd"/>
      <w:r w:rsidRPr="001A69B5">
        <w:t xml:space="preserve"> sju til åtte år ved søknad om </w:t>
      </w:r>
      <w:proofErr w:type="spellStart"/>
      <w:r w:rsidRPr="001A69B5">
        <w:t>statsborgarskap</w:t>
      </w:r>
      <w:proofErr w:type="spellEnd"/>
      <w:r w:rsidRPr="001A69B5">
        <w:t xml:space="preserve">. </w:t>
      </w:r>
      <w:proofErr w:type="spellStart"/>
      <w:r w:rsidRPr="001A69B5">
        <w:t>Endringane</w:t>
      </w:r>
      <w:proofErr w:type="spellEnd"/>
      <w:r w:rsidRPr="001A69B5">
        <w:t xml:space="preserve"> trer i kraft 1. januar 2022. For </w:t>
      </w:r>
      <w:proofErr w:type="spellStart"/>
      <w:r w:rsidRPr="001A69B5">
        <w:t>flyktningar</w:t>
      </w:r>
      <w:proofErr w:type="spellEnd"/>
      <w:r w:rsidRPr="001A69B5">
        <w:t xml:space="preserve"> vil likevel kravet om sju års </w:t>
      </w:r>
      <w:proofErr w:type="spellStart"/>
      <w:r w:rsidRPr="001A69B5">
        <w:t>opphaldstid</w:t>
      </w:r>
      <w:proofErr w:type="spellEnd"/>
      <w:r w:rsidRPr="001A69B5">
        <w:t xml:space="preserve"> bli </w:t>
      </w:r>
      <w:proofErr w:type="spellStart"/>
      <w:r w:rsidRPr="001A69B5">
        <w:t>vidareført</w:t>
      </w:r>
      <w:proofErr w:type="spellEnd"/>
      <w:r w:rsidRPr="001A69B5">
        <w:t xml:space="preserve">. </w:t>
      </w:r>
      <w:proofErr w:type="spellStart"/>
      <w:r w:rsidRPr="001A69B5">
        <w:t>Søkarar</w:t>
      </w:r>
      <w:proofErr w:type="spellEnd"/>
      <w:r w:rsidRPr="001A69B5">
        <w:t xml:space="preserve"> med </w:t>
      </w:r>
      <w:proofErr w:type="spellStart"/>
      <w:r w:rsidRPr="001A69B5">
        <w:t>tilstrekkeleg</w:t>
      </w:r>
      <w:proofErr w:type="spellEnd"/>
      <w:r w:rsidRPr="001A69B5">
        <w:t xml:space="preserve"> inntekt kan få </w:t>
      </w:r>
      <w:proofErr w:type="spellStart"/>
      <w:r w:rsidRPr="001A69B5">
        <w:t>statsborgarskap</w:t>
      </w:r>
      <w:proofErr w:type="spellEnd"/>
      <w:r w:rsidRPr="001A69B5">
        <w:t xml:space="preserve"> etter seks års </w:t>
      </w:r>
      <w:proofErr w:type="spellStart"/>
      <w:r w:rsidRPr="001A69B5">
        <w:t>opphald</w:t>
      </w:r>
      <w:proofErr w:type="spellEnd"/>
      <w:r w:rsidRPr="001A69B5">
        <w:t>.</w:t>
      </w:r>
    </w:p>
    <w:p w14:paraId="53B680C9" w14:textId="77777777" w:rsidR="000513CD" w:rsidRPr="001A69B5" w:rsidRDefault="0009509B" w:rsidP="001A69B5">
      <w:r w:rsidRPr="001A69B5">
        <w:t xml:space="preserve">Det er sett i verk </w:t>
      </w:r>
      <w:proofErr w:type="spellStart"/>
      <w:r w:rsidRPr="001A69B5">
        <w:t>fleire</w:t>
      </w:r>
      <w:proofErr w:type="spellEnd"/>
      <w:r w:rsidRPr="001A69B5">
        <w:t xml:space="preserve"> tiltak for å avhjelpe ressurssituasjonen når det gjeld </w:t>
      </w:r>
      <w:proofErr w:type="spellStart"/>
      <w:r w:rsidRPr="001A69B5">
        <w:t>statsborgarskapssaker</w:t>
      </w:r>
      <w:proofErr w:type="spellEnd"/>
      <w:r w:rsidRPr="001A69B5">
        <w:t xml:space="preserve">. For 2021 er det løyvd ekstra </w:t>
      </w:r>
      <w:proofErr w:type="spellStart"/>
      <w:r w:rsidRPr="001A69B5">
        <w:t>midlar</w:t>
      </w:r>
      <w:proofErr w:type="spellEnd"/>
      <w:r w:rsidRPr="001A69B5">
        <w:t xml:space="preserve"> for å styrke kapasiteten hos politiet og UDI. Gebyret for søknad om </w:t>
      </w:r>
      <w:proofErr w:type="spellStart"/>
      <w:r w:rsidRPr="001A69B5">
        <w:t>statsborgarskap</w:t>
      </w:r>
      <w:proofErr w:type="spellEnd"/>
      <w:r w:rsidRPr="001A69B5">
        <w:t xml:space="preserve"> vart heva </w:t>
      </w:r>
      <w:proofErr w:type="spellStart"/>
      <w:r w:rsidRPr="001A69B5">
        <w:t>frå</w:t>
      </w:r>
      <w:proofErr w:type="spellEnd"/>
      <w:r w:rsidRPr="001A69B5">
        <w:t xml:space="preserve"> 3 700 til 5 500 kroner 1. juli 2021, men det er </w:t>
      </w:r>
      <w:proofErr w:type="spellStart"/>
      <w:r w:rsidRPr="001A69B5">
        <w:t>framleis</w:t>
      </w:r>
      <w:proofErr w:type="spellEnd"/>
      <w:r w:rsidRPr="001A69B5">
        <w:t xml:space="preserve"> grunnlag for å heve gebyret for søknad om norsk </w:t>
      </w:r>
      <w:proofErr w:type="spellStart"/>
      <w:r w:rsidRPr="001A69B5">
        <w:t>statsborgarskap</w:t>
      </w:r>
      <w:proofErr w:type="spellEnd"/>
      <w:r w:rsidRPr="001A69B5">
        <w:t xml:space="preserve">, slik at det i større grad dekker </w:t>
      </w:r>
      <w:proofErr w:type="spellStart"/>
      <w:r w:rsidRPr="001A69B5">
        <w:t>dei</w:t>
      </w:r>
      <w:proofErr w:type="spellEnd"/>
      <w:r w:rsidRPr="001A69B5">
        <w:t xml:space="preserve"> reelle utgiftene ved saksbehandlinga. Departementet foreslår derfor å heve søknadsgebyret for </w:t>
      </w:r>
      <w:proofErr w:type="spellStart"/>
      <w:r w:rsidRPr="001A69B5">
        <w:t>statsborgarskap</w:t>
      </w:r>
      <w:proofErr w:type="spellEnd"/>
      <w:r w:rsidRPr="001A69B5">
        <w:t xml:space="preserve"> til 6 500 kroner </w:t>
      </w:r>
      <w:proofErr w:type="spellStart"/>
      <w:r w:rsidRPr="001A69B5">
        <w:t>frå</w:t>
      </w:r>
      <w:proofErr w:type="spellEnd"/>
      <w:r w:rsidRPr="001A69B5">
        <w:t xml:space="preserve"> 1. januar 2022. Departementet foreslår å løyve 27 mill. kroner til Justis- og beredskapsdepartementet. 22 mill. kroner skal gå til å bygge ned </w:t>
      </w:r>
      <w:proofErr w:type="spellStart"/>
      <w:r w:rsidRPr="001A69B5">
        <w:t>restansar</w:t>
      </w:r>
      <w:proofErr w:type="spellEnd"/>
      <w:r w:rsidRPr="001A69B5">
        <w:t xml:space="preserve"> som har opparbeidd seg etter avvikling av prinsippet om </w:t>
      </w:r>
      <w:proofErr w:type="spellStart"/>
      <w:r w:rsidRPr="001A69B5">
        <w:t>eitt</w:t>
      </w:r>
      <w:proofErr w:type="spellEnd"/>
      <w:r w:rsidRPr="001A69B5">
        <w:t xml:space="preserve"> </w:t>
      </w:r>
      <w:proofErr w:type="spellStart"/>
      <w:r w:rsidRPr="001A69B5">
        <w:t>statsborgarskap</w:t>
      </w:r>
      <w:proofErr w:type="spellEnd"/>
      <w:r w:rsidRPr="001A69B5">
        <w:t xml:space="preserve">, </w:t>
      </w:r>
      <w:proofErr w:type="spellStart"/>
      <w:r w:rsidRPr="001A69B5">
        <w:t>medan</w:t>
      </w:r>
      <w:proofErr w:type="spellEnd"/>
      <w:r w:rsidRPr="001A69B5">
        <w:t xml:space="preserve"> 5 mill. kroner skal gå til å dekke </w:t>
      </w:r>
      <w:proofErr w:type="spellStart"/>
      <w:r w:rsidRPr="001A69B5">
        <w:t>årlege</w:t>
      </w:r>
      <w:proofErr w:type="spellEnd"/>
      <w:r w:rsidRPr="001A69B5">
        <w:t xml:space="preserve"> </w:t>
      </w:r>
      <w:proofErr w:type="spellStart"/>
      <w:r w:rsidRPr="001A69B5">
        <w:t>meirutgifter</w:t>
      </w:r>
      <w:proofErr w:type="spellEnd"/>
      <w:r w:rsidRPr="001A69B5">
        <w:t xml:space="preserve"> som følge av </w:t>
      </w:r>
      <w:proofErr w:type="spellStart"/>
      <w:r w:rsidRPr="001A69B5">
        <w:t>endringar</w:t>
      </w:r>
      <w:proofErr w:type="spellEnd"/>
      <w:r w:rsidRPr="001A69B5">
        <w:t xml:space="preserve"> i krav til </w:t>
      </w:r>
      <w:proofErr w:type="spellStart"/>
      <w:r w:rsidRPr="001A69B5">
        <w:t>opphaldstid</w:t>
      </w:r>
      <w:proofErr w:type="spellEnd"/>
      <w:r w:rsidRPr="001A69B5">
        <w:t xml:space="preserve"> for </w:t>
      </w:r>
      <w:proofErr w:type="spellStart"/>
      <w:r w:rsidRPr="001A69B5">
        <w:t>statsborgarskap</w:t>
      </w:r>
      <w:proofErr w:type="spellEnd"/>
      <w:r w:rsidRPr="001A69B5">
        <w:t xml:space="preserve"> </w:t>
      </w:r>
      <w:proofErr w:type="spellStart"/>
      <w:r w:rsidRPr="001A69B5">
        <w:t>frå</w:t>
      </w:r>
      <w:proofErr w:type="spellEnd"/>
      <w:r w:rsidRPr="001A69B5">
        <w:t xml:space="preserve"> 1. januar 2022.</w:t>
      </w:r>
    </w:p>
    <w:p w14:paraId="1B777A5C" w14:textId="77777777" w:rsidR="000513CD" w:rsidRPr="001A69B5" w:rsidRDefault="0009509B" w:rsidP="001A69B5">
      <w:r w:rsidRPr="001A69B5">
        <w:t xml:space="preserve">UDI har utvikla ei automatiseringsløysing for </w:t>
      </w:r>
      <w:proofErr w:type="spellStart"/>
      <w:r w:rsidRPr="001A69B5">
        <w:t>statsborgarskapssaker</w:t>
      </w:r>
      <w:proofErr w:type="spellEnd"/>
      <w:r w:rsidRPr="001A69B5">
        <w:t xml:space="preserve"> som gradvis er blitt teken i bruk </w:t>
      </w:r>
      <w:proofErr w:type="spellStart"/>
      <w:r w:rsidRPr="001A69B5">
        <w:t>hausten</w:t>
      </w:r>
      <w:proofErr w:type="spellEnd"/>
      <w:r w:rsidRPr="001A69B5">
        <w:t xml:space="preserve"> 2020. Automatisering betyr at søknaden blir behandla </w:t>
      </w:r>
      <w:proofErr w:type="spellStart"/>
      <w:r w:rsidRPr="001A69B5">
        <w:t>utan</w:t>
      </w:r>
      <w:proofErr w:type="spellEnd"/>
      <w:r w:rsidRPr="001A69B5">
        <w:t xml:space="preserve"> at </w:t>
      </w:r>
      <w:proofErr w:type="spellStart"/>
      <w:r w:rsidRPr="001A69B5">
        <w:t>ein</w:t>
      </w:r>
      <w:proofErr w:type="spellEnd"/>
      <w:r w:rsidRPr="001A69B5">
        <w:t xml:space="preserve"> </w:t>
      </w:r>
      <w:proofErr w:type="spellStart"/>
      <w:r w:rsidRPr="001A69B5">
        <w:t>saksbehandlar</w:t>
      </w:r>
      <w:proofErr w:type="spellEnd"/>
      <w:r w:rsidRPr="001A69B5">
        <w:t xml:space="preserve"> treng å sjå på saka, og ventetida blir kraftig redusert for </w:t>
      </w:r>
      <w:proofErr w:type="spellStart"/>
      <w:r w:rsidRPr="001A69B5">
        <w:t>dei</w:t>
      </w:r>
      <w:proofErr w:type="spellEnd"/>
      <w:r w:rsidRPr="001A69B5">
        <w:t xml:space="preserve"> som er omfatta av løysinga. UDI har som mål å oppnå </w:t>
      </w:r>
      <w:proofErr w:type="gramStart"/>
      <w:r w:rsidRPr="001A69B5">
        <w:t>ei automatiseringsgrad</w:t>
      </w:r>
      <w:proofErr w:type="gramEnd"/>
      <w:r w:rsidRPr="001A69B5">
        <w:t xml:space="preserve"> på 30 pst. ved slutten av 2021, sjå omtale under </w:t>
      </w:r>
      <w:proofErr w:type="spellStart"/>
      <w:r w:rsidRPr="001A69B5">
        <w:t>Prop</w:t>
      </w:r>
      <w:proofErr w:type="spellEnd"/>
      <w:r w:rsidRPr="001A69B5">
        <w:t>. 1 S for Justis- og beredskapsdepartementet.</w:t>
      </w:r>
    </w:p>
    <w:p w14:paraId="519DDF02" w14:textId="77777777" w:rsidR="000513CD" w:rsidRPr="001A69B5" w:rsidRDefault="0009509B" w:rsidP="001A69B5">
      <w:pPr>
        <w:pStyle w:val="avsnitt-under-undertittel"/>
      </w:pPr>
      <w:r w:rsidRPr="001A69B5">
        <w:t xml:space="preserve">Utvikling av </w:t>
      </w:r>
      <w:proofErr w:type="spellStart"/>
      <w:r w:rsidRPr="001A69B5">
        <w:t>samanhengande</w:t>
      </w:r>
      <w:proofErr w:type="spellEnd"/>
      <w:r w:rsidRPr="001A69B5">
        <w:t xml:space="preserve"> </w:t>
      </w:r>
      <w:proofErr w:type="spellStart"/>
      <w:r w:rsidRPr="001A69B5">
        <w:t>tenester</w:t>
      </w:r>
      <w:proofErr w:type="spellEnd"/>
      <w:r w:rsidRPr="001A69B5">
        <w:t xml:space="preserve"> for </w:t>
      </w:r>
      <w:proofErr w:type="spellStart"/>
      <w:r w:rsidRPr="001A69B5">
        <w:t>brukaren</w:t>
      </w:r>
      <w:proofErr w:type="spellEnd"/>
    </w:p>
    <w:p w14:paraId="3081236C" w14:textId="77777777" w:rsidR="000513CD" w:rsidRPr="001A69B5" w:rsidRDefault="0009509B" w:rsidP="001A69B5">
      <w:r w:rsidRPr="001A69B5">
        <w:t xml:space="preserve">I regjeringa sin digitaliseringsstrategi for </w:t>
      </w:r>
      <w:proofErr w:type="spellStart"/>
      <w:r w:rsidRPr="001A69B5">
        <w:t>offentleg</w:t>
      </w:r>
      <w:proofErr w:type="spellEnd"/>
      <w:r w:rsidRPr="001A69B5">
        <w:t xml:space="preserve"> sektor er Kunnskapsdepartementet </w:t>
      </w:r>
      <w:proofErr w:type="spellStart"/>
      <w:r w:rsidRPr="001A69B5">
        <w:t>ansvarleg</w:t>
      </w:r>
      <w:proofErr w:type="spellEnd"/>
      <w:r w:rsidRPr="001A69B5">
        <w:t xml:space="preserve"> for utviklinga av Ny i </w:t>
      </w:r>
      <w:proofErr w:type="spellStart"/>
      <w:r w:rsidRPr="001A69B5">
        <w:t>Noreg</w:t>
      </w:r>
      <w:proofErr w:type="spellEnd"/>
      <w:r w:rsidRPr="001A69B5">
        <w:t xml:space="preserve">. Utvikling av </w:t>
      </w:r>
      <w:proofErr w:type="spellStart"/>
      <w:r w:rsidRPr="001A69B5">
        <w:t>samanhengande</w:t>
      </w:r>
      <w:proofErr w:type="spellEnd"/>
      <w:r w:rsidRPr="001A69B5">
        <w:t xml:space="preserve"> </w:t>
      </w:r>
      <w:proofErr w:type="spellStart"/>
      <w:r w:rsidRPr="001A69B5">
        <w:t>tenester</w:t>
      </w:r>
      <w:proofErr w:type="spellEnd"/>
      <w:r w:rsidRPr="001A69B5">
        <w:t xml:space="preserve"> for </w:t>
      </w:r>
      <w:proofErr w:type="spellStart"/>
      <w:r w:rsidRPr="001A69B5">
        <w:t>flyktningar</w:t>
      </w:r>
      <w:proofErr w:type="spellEnd"/>
      <w:r w:rsidRPr="001A69B5">
        <w:t xml:space="preserve"> og </w:t>
      </w:r>
      <w:proofErr w:type="spellStart"/>
      <w:r w:rsidRPr="001A69B5">
        <w:t>innvandrarar</w:t>
      </w:r>
      <w:proofErr w:type="spellEnd"/>
      <w:r w:rsidRPr="001A69B5">
        <w:t xml:space="preserve"> vil prege digitaliseringsarbeidet på integreringsfeltet i åra som kjem.</w:t>
      </w:r>
    </w:p>
    <w:p w14:paraId="6538BBF3" w14:textId="77777777" w:rsidR="000513CD" w:rsidRPr="001A69B5" w:rsidRDefault="0009509B" w:rsidP="001A69B5">
      <w:r w:rsidRPr="001A69B5">
        <w:t xml:space="preserve">Digital kompetanse er </w:t>
      </w:r>
      <w:proofErr w:type="spellStart"/>
      <w:r w:rsidRPr="001A69B5">
        <w:t>ein</w:t>
      </w:r>
      <w:proofErr w:type="spellEnd"/>
      <w:r w:rsidRPr="001A69B5">
        <w:t xml:space="preserve"> </w:t>
      </w:r>
      <w:proofErr w:type="spellStart"/>
      <w:r w:rsidRPr="001A69B5">
        <w:t>føresetnad</w:t>
      </w:r>
      <w:proofErr w:type="spellEnd"/>
      <w:r w:rsidRPr="001A69B5">
        <w:t xml:space="preserve"> for å klare seg i arbeids-, utdannings- og samfunnslivet i </w:t>
      </w:r>
      <w:proofErr w:type="spellStart"/>
      <w:r w:rsidRPr="001A69B5">
        <w:t>Noreg</w:t>
      </w:r>
      <w:proofErr w:type="spellEnd"/>
      <w:r w:rsidRPr="001A69B5">
        <w:t xml:space="preserve"> i dag. Derfor vil opplæring i digitale </w:t>
      </w:r>
      <w:proofErr w:type="spellStart"/>
      <w:r w:rsidRPr="001A69B5">
        <w:t>ferdigheiter</w:t>
      </w:r>
      <w:proofErr w:type="spellEnd"/>
      <w:r w:rsidRPr="001A69B5">
        <w:t xml:space="preserve"> </w:t>
      </w:r>
      <w:proofErr w:type="spellStart"/>
      <w:r w:rsidRPr="001A69B5">
        <w:t>vere</w:t>
      </w:r>
      <w:proofErr w:type="spellEnd"/>
      <w:r w:rsidRPr="001A69B5">
        <w:t xml:space="preserve"> </w:t>
      </w:r>
      <w:proofErr w:type="spellStart"/>
      <w:r w:rsidRPr="001A69B5">
        <w:t>ein</w:t>
      </w:r>
      <w:proofErr w:type="spellEnd"/>
      <w:r w:rsidRPr="001A69B5">
        <w:t xml:space="preserve"> del av </w:t>
      </w:r>
      <w:proofErr w:type="spellStart"/>
      <w:r w:rsidRPr="001A69B5">
        <w:t>dei</w:t>
      </w:r>
      <w:proofErr w:type="spellEnd"/>
      <w:r w:rsidRPr="001A69B5">
        <w:t xml:space="preserve"> standardiserte elementa i introduksjonsprogrammet. Dette skal </w:t>
      </w:r>
      <w:proofErr w:type="spellStart"/>
      <w:r w:rsidRPr="001A69B5">
        <w:t>vere</w:t>
      </w:r>
      <w:proofErr w:type="spellEnd"/>
      <w:r w:rsidRPr="001A69B5">
        <w:t xml:space="preserve"> med på å sikre mellom anna </w:t>
      </w:r>
      <w:proofErr w:type="spellStart"/>
      <w:r w:rsidRPr="001A69B5">
        <w:t>grunnleggande</w:t>
      </w:r>
      <w:proofErr w:type="spellEnd"/>
      <w:r w:rsidRPr="001A69B5">
        <w:t xml:space="preserve"> digital kompetanse.</w:t>
      </w:r>
    </w:p>
    <w:p w14:paraId="4C8F51B0" w14:textId="77777777" w:rsidR="000513CD" w:rsidRPr="001A69B5" w:rsidRDefault="0009509B" w:rsidP="001A69B5">
      <w:proofErr w:type="spellStart"/>
      <w:r w:rsidRPr="001A69B5">
        <w:t>Vidare</w:t>
      </w:r>
      <w:proofErr w:type="spellEnd"/>
      <w:r w:rsidRPr="001A69B5">
        <w:t xml:space="preserve"> er utviklingsarbeidet </w:t>
      </w:r>
      <w:proofErr w:type="spellStart"/>
      <w:r w:rsidRPr="001A69B5">
        <w:t>innanfor</w:t>
      </w:r>
      <w:proofErr w:type="spellEnd"/>
      <w:r w:rsidRPr="001A69B5">
        <w:t xml:space="preserve"> digitalisering på integreringsfeltet prega av å produsere gode og sikre </w:t>
      </w:r>
      <w:proofErr w:type="spellStart"/>
      <w:r w:rsidRPr="001A69B5">
        <w:t>tenester</w:t>
      </w:r>
      <w:proofErr w:type="spellEnd"/>
      <w:r w:rsidRPr="001A69B5">
        <w:t xml:space="preserve"> til </w:t>
      </w:r>
      <w:proofErr w:type="spellStart"/>
      <w:r w:rsidRPr="001A69B5">
        <w:t>dei</w:t>
      </w:r>
      <w:proofErr w:type="spellEnd"/>
      <w:r w:rsidRPr="001A69B5">
        <w:t xml:space="preserve"> som bruker </w:t>
      </w:r>
      <w:proofErr w:type="spellStart"/>
      <w:r w:rsidRPr="001A69B5">
        <w:t>IMDis</w:t>
      </w:r>
      <w:proofErr w:type="spellEnd"/>
      <w:r w:rsidRPr="001A69B5">
        <w:t xml:space="preserve"> saksbehandlingssystem, til dømes </w:t>
      </w:r>
      <w:proofErr w:type="spellStart"/>
      <w:r w:rsidRPr="001A69B5">
        <w:t>kommunane</w:t>
      </w:r>
      <w:proofErr w:type="spellEnd"/>
      <w:r w:rsidRPr="001A69B5">
        <w:t xml:space="preserve">. Dei nye og </w:t>
      </w:r>
      <w:proofErr w:type="spellStart"/>
      <w:r w:rsidRPr="001A69B5">
        <w:t>forbetra</w:t>
      </w:r>
      <w:proofErr w:type="spellEnd"/>
      <w:r w:rsidRPr="001A69B5">
        <w:t xml:space="preserve"> </w:t>
      </w:r>
      <w:proofErr w:type="spellStart"/>
      <w:r w:rsidRPr="001A69B5">
        <w:t>løysingane</w:t>
      </w:r>
      <w:proofErr w:type="spellEnd"/>
      <w:r w:rsidRPr="001A69B5">
        <w:t xml:space="preserve"> skal gi ei </w:t>
      </w:r>
      <w:proofErr w:type="spellStart"/>
      <w:r w:rsidRPr="001A69B5">
        <w:t>meir</w:t>
      </w:r>
      <w:proofErr w:type="spellEnd"/>
      <w:r w:rsidRPr="001A69B5">
        <w:t xml:space="preserve"> </w:t>
      </w:r>
      <w:proofErr w:type="spellStart"/>
      <w:r w:rsidRPr="001A69B5">
        <w:t>brukarvennleg</w:t>
      </w:r>
      <w:proofErr w:type="spellEnd"/>
      <w:r w:rsidRPr="001A69B5">
        <w:t xml:space="preserve">, effektiv og sikker forvaltning i </w:t>
      </w:r>
      <w:proofErr w:type="spellStart"/>
      <w:r w:rsidRPr="001A69B5">
        <w:t>IMDi</w:t>
      </w:r>
      <w:proofErr w:type="spellEnd"/>
      <w:r w:rsidRPr="001A69B5">
        <w:t xml:space="preserve"> og for andre </w:t>
      </w:r>
      <w:proofErr w:type="spellStart"/>
      <w:r w:rsidRPr="001A69B5">
        <w:t>aktørar</w:t>
      </w:r>
      <w:proofErr w:type="spellEnd"/>
      <w:r w:rsidRPr="001A69B5">
        <w:t xml:space="preserve"> i integreringsarbeidet, mellom anna </w:t>
      </w:r>
      <w:proofErr w:type="spellStart"/>
      <w:r w:rsidRPr="001A69B5">
        <w:t>kommunane</w:t>
      </w:r>
      <w:proofErr w:type="spellEnd"/>
      <w:r w:rsidRPr="001A69B5">
        <w:t>.</w:t>
      </w:r>
    </w:p>
    <w:p w14:paraId="313DA2CE" w14:textId="77777777" w:rsidR="000513CD" w:rsidRPr="001A69B5" w:rsidRDefault="0009509B" w:rsidP="001A69B5">
      <w:pPr>
        <w:pStyle w:val="b-budkaptit"/>
      </w:pPr>
      <w:r w:rsidRPr="001A69B5">
        <w:t xml:space="preserve">Kap. 290 Integrerings- og </w:t>
      </w:r>
      <w:proofErr w:type="spellStart"/>
      <w:r w:rsidRPr="001A69B5">
        <w:t>mangfaldsdirektoratet</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29868B6" w14:textId="77777777" w:rsidTr="003405E6">
        <w:trPr>
          <w:trHeight w:val="640"/>
          <w:hidden/>
        </w:trPr>
        <w:tc>
          <w:tcPr>
            <w:tcW w:w="840" w:type="dxa"/>
          </w:tcPr>
          <w:p w14:paraId="249B98D2" w14:textId="77777777" w:rsidR="000513CD" w:rsidRPr="001A69B5" w:rsidRDefault="0009509B" w:rsidP="001A69B5">
            <w:pPr>
              <w:pStyle w:val="Tabellnavn"/>
            </w:pPr>
            <w:r w:rsidRPr="001A69B5">
              <w:t>KPAL</w:t>
            </w:r>
          </w:p>
        </w:tc>
        <w:tc>
          <w:tcPr>
            <w:tcW w:w="4800" w:type="dxa"/>
          </w:tcPr>
          <w:p w14:paraId="00427DEB" w14:textId="77777777" w:rsidR="000513CD" w:rsidRPr="001A69B5" w:rsidRDefault="000513CD" w:rsidP="001A69B5">
            <w:pPr>
              <w:pStyle w:val="Tabellnavn"/>
            </w:pPr>
          </w:p>
        </w:tc>
        <w:tc>
          <w:tcPr>
            <w:tcW w:w="1300" w:type="dxa"/>
          </w:tcPr>
          <w:p w14:paraId="11E55ABE" w14:textId="77777777" w:rsidR="000513CD" w:rsidRPr="001A69B5" w:rsidRDefault="000513CD" w:rsidP="001A69B5">
            <w:pPr>
              <w:pStyle w:val="Tabellnavn"/>
            </w:pPr>
          </w:p>
        </w:tc>
        <w:tc>
          <w:tcPr>
            <w:tcW w:w="1300" w:type="dxa"/>
          </w:tcPr>
          <w:p w14:paraId="26D6F19C" w14:textId="77777777" w:rsidR="000513CD" w:rsidRPr="001A69B5" w:rsidRDefault="000513CD" w:rsidP="001A69B5">
            <w:pPr>
              <w:pStyle w:val="Tabellnavn"/>
            </w:pPr>
          </w:p>
        </w:tc>
        <w:tc>
          <w:tcPr>
            <w:tcW w:w="1300" w:type="dxa"/>
          </w:tcPr>
          <w:p w14:paraId="1EFFB390" w14:textId="77777777" w:rsidR="000513CD" w:rsidRPr="001A69B5" w:rsidRDefault="0009509B" w:rsidP="001A69B5">
            <w:r w:rsidRPr="001A69B5">
              <w:t>(i 1 000 kr)</w:t>
            </w:r>
          </w:p>
        </w:tc>
      </w:tr>
      <w:tr w:rsidR="000513CD" w:rsidRPr="001A69B5" w14:paraId="3DB48F6A" w14:textId="77777777" w:rsidTr="003405E6">
        <w:trPr>
          <w:trHeight w:val="600"/>
        </w:trPr>
        <w:tc>
          <w:tcPr>
            <w:tcW w:w="840" w:type="dxa"/>
          </w:tcPr>
          <w:p w14:paraId="3BF6004F" w14:textId="77777777" w:rsidR="000513CD" w:rsidRPr="001A69B5" w:rsidRDefault="0009509B" w:rsidP="001A69B5">
            <w:r w:rsidRPr="001A69B5">
              <w:t>Post</w:t>
            </w:r>
          </w:p>
        </w:tc>
        <w:tc>
          <w:tcPr>
            <w:tcW w:w="4800" w:type="dxa"/>
          </w:tcPr>
          <w:p w14:paraId="6776A9A5" w14:textId="77777777" w:rsidR="000513CD" w:rsidRPr="001A69B5" w:rsidRDefault="0009509B" w:rsidP="001A69B5">
            <w:proofErr w:type="spellStart"/>
            <w:r w:rsidRPr="001A69B5">
              <w:t>Nemning</w:t>
            </w:r>
            <w:proofErr w:type="spellEnd"/>
          </w:p>
        </w:tc>
        <w:tc>
          <w:tcPr>
            <w:tcW w:w="1300" w:type="dxa"/>
          </w:tcPr>
          <w:p w14:paraId="4E56FBB4"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7A02FD48" w14:textId="77777777" w:rsidR="000513CD" w:rsidRPr="001A69B5" w:rsidRDefault="0009509B" w:rsidP="001A69B5">
            <w:r w:rsidRPr="001A69B5">
              <w:t xml:space="preserve">Saldert </w:t>
            </w:r>
            <w:r w:rsidRPr="001A69B5">
              <w:br/>
              <w:t>budsjett 2021</w:t>
            </w:r>
          </w:p>
        </w:tc>
        <w:tc>
          <w:tcPr>
            <w:tcW w:w="1300" w:type="dxa"/>
          </w:tcPr>
          <w:p w14:paraId="5FBBABA4" w14:textId="77777777" w:rsidR="000513CD" w:rsidRPr="001A69B5" w:rsidRDefault="0009509B" w:rsidP="001A69B5">
            <w:r w:rsidRPr="001A69B5">
              <w:t xml:space="preserve">Forslag </w:t>
            </w:r>
            <w:r w:rsidRPr="001A69B5">
              <w:br/>
              <w:t>2022</w:t>
            </w:r>
          </w:p>
        </w:tc>
      </w:tr>
      <w:tr w:rsidR="000513CD" w:rsidRPr="001A69B5" w14:paraId="5760B506" w14:textId="77777777" w:rsidTr="003405E6">
        <w:trPr>
          <w:trHeight w:val="380"/>
        </w:trPr>
        <w:tc>
          <w:tcPr>
            <w:tcW w:w="840" w:type="dxa"/>
          </w:tcPr>
          <w:p w14:paraId="52EEB15E" w14:textId="77777777" w:rsidR="000513CD" w:rsidRPr="001A69B5" w:rsidRDefault="0009509B" w:rsidP="001A69B5">
            <w:r w:rsidRPr="001A69B5">
              <w:t>01</w:t>
            </w:r>
          </w:p>
        </w:tc>
        <w:tc>
          <w:tcPr>
            <w:tcW w:w="4800" w:type="dxa"/>
          </w:tcPr>
          <w:p w14:paraId="2A175784" w14:textId="77777777" w:rsidR="000513CD" w:rsidRPr="001A69B5" w:rsidRDefault="0009509B" w:rsidP="001A69B5">
            <w:r w:rsidRPr="001A69B5">
              <w:t>Driftsutgifter</w:t>
            </w:r>
          </w:p>
        </w:tc>
        <w:tc>
          <w:tcPr>
            <w:tcW w:w="1300" w:type="dxa"/>
          </w:tcPr>
          <w:p w14:paraId="5C8519CD" w14:textId="77777777" w:rsidR="000513CD" w:rsidRPr="001A69B5" w:rsidRDefault="0009509B" w:rsidP="001A69B5">
            <w:r w:rsidRPr="001A69B5">
              <w:t>264 058</w:t>
            </w:r>
          </w:p>
        </w:tc>
        <w:tc>
          <w:tcPr>
            <w:tcW w:w="1300" w:type="dxa"/>
          </w:tcPr>
          <w:p w14:paraId="793BA5CF" w14:textId="77777777" w:rsidR="000513CD" w:rsidRPr="001A69B5" w:rsidRDefault="0009509B" w:rsidP="001A69B5">
            <w:r w:rsidRPr="001A69B5">
              <w:t>305 591</w:t>
            </w:r>
          </w:p>
        </w:tc>
        <w:tc>
          <w:tcPr>
            <w:tcW w:w="1300" w:type="dxa"/>
          </w:tcPr>
          <w:p w14:paraId="0054FC53" w14:textId="77777777" w:rsidR="000513CD" w:rsidRPr="001A69B5" w:rsidRDefault="0009509B" w:rsidP="001A69B5">
            <w:r w:rsidRPr="001A69B5">
              <w:t>305 563</w:t>
            </w:r>
          </w:p>
        </w:tc>
      </w:tr>
      <w:tr w:rsidR="000513CD" w:rsidRPr="001A69B5" w14:paraId="641390EF" w14:textId="77777777" w:rsidTr="003405E6">
        <w:trPr>
          <w:trHeight w:val="380"/>
        </w:trPr>
        <w:tc>
          <w:tcPr>
            <w:tcW w:w="840" w:type="dxa"/>
          </w:tcPr>
          <w:p w14:paraId="340D7BDA" w14:textId="77777777" w:rsidR="000513CD" w:rsidRPr="001A69B5" w:rsidRDefault="000513CD" w:rsidP="001A69B5"/>
        </w:tc>
        <w:tc>
          <w:tcPr>
            <w:tcW w:w="4800" w:type="dxa"/>
          </w:tcPr>
          <w:p w14:paraId="045525CD" w14:textId="77777777" w:rsidR="000513CD" w:rsidRPr="001A69B5" w:rsidRDefault="0009509B" w:rsidP="001A69B5">
            <w:r w:rsidRPr="001A69B5">
              <w:t>Sum kap. 290</w:t>
            </w:r>
          </w:p>
        </w:tc>
        <w:tc>
          <w:tcPr>
            <w:tcW w:w="1300" w:type="dxa"/>
          </w:tcPr>
          <w:p w14:paraId="5197E783" w14:textId="77777777" w:rsidR="000513CD" w:rsidRPr="001A69B5" w:rsidRDefault="0009509B" w:rsidP="001A69B5">
            <w:r w:rsidRPr="001A69B5">
              <w:t>264 058</w:t>
            </w:r>
          </w:p>
        </w:tc>
        <w:tc>
          <w:tcPr>
            <w:tcW w:w="1300" w:type="dxa"/>
          </w:tcPr>
          <w:p w14:paraId="4B9975B7" w14:textId="77777777" w:rsidR="000513CD" w:rsidRPr="001A69B5" w:rsidRDefault="0009509B" w:rsidP="001A69B5">
            <w:r w:rsidRPr="001A69B5">
              <w:t>305 591</w:t>
            </w:r>
          </w:p>
        </w:tc>
        <w:tc>
          <w:tcPr>
            <w:tcW w:w="1300" w:type="dxa"/>
          </w:tcPr>
          <w:p w14:paraId="5945C140" w14:textId="77777777" w:rsidR="000513CD" w:rsidRPr="001A69B5" w:rsidRDefault="0009509B" w:rsidP="001A69B5">
            <w:r w:rsidRPr="001A69B5">
              <w:t>305 563</w:t>
            </w:r>
          </w:p>
        </w:tc>
      </w:tr>
    </w:tbl>
    <w:p w14:paraId="2DB2CFC7" w14:textId="77777777" w:rsidR="000513CD" w:rsidRPr="001A69B5" w:rsidRDefault="0009509B" w:rsidP="001A69B5">
      <w:pPr>
        <w:pStyle w:val="b-post"/>
      </w:pPr>
      <w:r w:rsidRPr="001A69B5">
        <w:t>Post 01 Driftsutgifter</w:t>
      </w:r>
    </w:p>
    <w:p w14:paraId="3FD9E1C1" w14:textId="77777777" w:rsidR="000513CD" w:rsidRPr="001A69B5" w:rsidRDefault="0009509B" w:rsidP="001A69B5">
      <w:r w:rsidRPr="001A69B5">
        <w:t xml:space="preserve">Integrerings- og </w:t>
      </w:r>
      <w:proofErr w:type="spellStart"/>
      <w:r w:rsidRPr="001A69B5">
        <w:t>mangfaldsdirektoratet</w:t>
      </w:r>
      <w:proofErr w:type="spellEnd"/>
      <w:r w:rsidRPr="001A69B5">
        <w:t xml:space="preserve"> (</w:t>
      </w:r>
      <w:proofErr w:type="spellStart"/>
      <w:r w:rsidRPr="001A69B5">
        <w:t>IMDi</w:t>
      </w:r>
      <w:proofErr w:type="spellEnd"/>
      <w:r w:rsidRPr="001A69B5">
        <w:t xml:space="preserve">) er fagdirektorat, premissleverandør og </w:t>
      </w:r>
      <w:proofErr w:type="spellStart"/>
      <w:r w:rsidRPr="001A69B5">
        <w:t>utøvande</w:t>
      </w:r>
      <w:proofErr w:type="spellEnd"/>
      <w:r w:rsidRPr="001A69B5">
        <w:t xml:space="preserve"> organ for integreringspolitikken. </w:t>
      </w:r>
      <w:proofErr w:type="spellStart"/>
      <w:r w:rsidRPr="001A69B5">
        <w:t>IMDi</w:t>
      </w:r>
      <w:proofErr w:type="spellEnd"/>
      <w:r w:rsidRPr="001A69B5">
        <w:t xml:space="preserve"> samarbeider mellom anna med </w:t>
      </w:r>
      <w:proofErr w:type="spellStart"/>
      <w:r w:rsidRPr="001A69B5">
        <w:t>sektormyndigheiter</w:t>
      </w:r>
      <w:proofErr w:type="spellEnd"/>
      <w:r w:rsidRPr="001A69B5">
        <w:t xml:space="preserve">, </w:t>
      </w:r>
      <w:proofErr w:type="spellStart"/>
      <w:r w:rsidRPr="001A69B5">
        <w:t>kommunane</w:t>
      </w:r>
      <w:proofErr w:type="spellEnd"/>
      <w:r w:rsidRPr="001A69B5">
        <w:t xml:space="preserve"> og </w:t>
      </w:r>
      <w:proofErr w:type="spellStart"/>
      <w:r w:rsidRPr="001A69B5">
        <w:t>fylkeskommunane</w:t>
      </w:r>
      <w:proofErr w:type="spellEnd"/>
      <w:r w:rsidRPr="001A69B5">
        <w:t>.</w:t>
      </w:r>
    </w:p>
    <w:p w14:paraId="24B68880" w14:textId="77777777" w:rsidR="000513CD" w:rsidRPr="001A69B5" w:rsidRDefault="0009509B" w:rsidP="001A69B5">
      <w:pPr>
        <w:pStyle w:val="avsnitt-tittel"/>
      </w:pPr>
      <w:r w:rsidRPr="001A69B5">
        <w:t>Mål for 2022</w:t>
      </w:r>
    </w:p>
    <w:p w14:paraId="099F52BF" w14:textId="77777777" w:rsidR="000513CD" w:rsidRPr="001A69B5" w:rsidRDefault="0009509B" w:rsidP="001A69B5">
      <w:proofErr w:type="spellStart"/>
      <w:r w:rsidRPr="001A69B5">
        <w:t>IMDi</w:t>
      </w:r>
      <w:proofErr w:type="spellEnd"/>
      <w:r w:rsidRPr="001A69B5">
        <w:t xml:space="preserve"> skal sørge for </w:t>
      </w:r>
      <w:proofErr w:type="spellStart"/>
      <w:r w:rsidRPr="001A69B5">
        <w:t>iverksetjing</w:t>
      </w:r>
      <w:proofErr w:type="spellEnd"/>
      <w:r w:rsidRPr="001A69B5">
        <w:t xml:space="preserve"> og oppfølging av integreringspolitikken, og </w:t>
      </w:r>
      <w:proofErr w:type="spellStart"/>
      <w:r w:rsidRPr="001A69B5">
        <w:t>vere</w:t>
      </w:r>
      <w:proofErr w:type="spellEnd"/>
      <w:r w:rsidRPr="001A69B5">
        <w:t xml:space="preserve"> </w:t>
      </w:r>
      <w:proofErr w:type="spellStart"/>
      <w:r w:rsidRPr="001A69B5">
        <w:t>pådrivar</w:t>
      </w:r>
      <w:proofErr w:type="spellEnd"/>
      <w:r w:rsidRPr="001A69B5">
        <w:t xml:space="preserve"> og bidra til samordning av integreringsarbeidet. Målet som er </w:t>
      </w:r>
      <w:proofErr w:type="spellStart"/>
      <w:r w:rsidRPr="001A69B5">
        <w:t>omtala</w:t>
      </w:r>
      <w:proofErr w:type="spellEnd"/>
      <w:r w:rsidRPr="001A69B5">
        <w:t xml:space="preserve"> i innleiinga til programkategori 07.90, er </w:t>
      </w:r>
      <w:proofErr w:type="spellStart"/>
      <w:r w:rsidRPr="001A69B5">
        <w:t>førande</w:t>
      </w:r>
      <w:proofErr w:type="spellEnd"/>
      <w:r w:rsidRPr="001A69B5">
        <w:t xml:space="preserve"> for arbeidet til direktoratet. Direktoratets </w:t>
      </w:r>
      <w:proofErr w:type="spellStart"/>
      <w:r w:rsidRPr="001A69B5">
        <w:t>særlege</w:t>
      </w:r>
      <w:proofErr w:type="spellEnd"/>
      <w:r w:rsidRPr="001A69B5">
        <w:t xml:space="preserve"> mål for 2022 kjem fram av tildelingsbrevet.</w:t>
      </w:r>
    </w:p>
    <w:p w14:paraId="40361E5D" w14:textId="77777777" w:rsidR="000513CD" w:rsidRPr="001A69B5" w:rsidRDefault="0009509B" w:rsidP="001A69B5">
      <w:pPr>
        <w:pStyle w:val="avsnitt-tittel"/>
      </w:pPr>
      <w:r w:rsidRPr="001A69B5">
        <w:t>Resultat i 2020</w:t>
      </w:r>
    </w:p>
    <w:p w14:paraId="7737995E" w14:textId="77777777" w:rsidR="000513CD" w:rsidRPr="001A69B5" w:rsidRDefault="0009509B" w:rsidP="001A69B5">
      <w:proofErr w:type="spellStart"/>
      <w:r w:rsidRPr="001A69B5">
        <w:t>IMDi</w:t>
      </w:r>
      <w:proofErr w:type="spellEnd"/>
      <w:r w:rsidRPr="001A69B5">
        <w:t xml:space="preserve"> </w:t>
      </w:r>
      <w:proofErr w:type="spellStart"/>
      <w:r w:rsidRPr="001A69B5">
        <w:t>sikrar</w:t>
      </w:r>
      <w:proofErr w:type="spellEnd"/>
      <w:r w:rsidRPr="001A69B5">
        <w:t xml:space="preserve"> </w:t>
      </w:r>
      <w:proofErr w:type="spellStart"/>
      <w:r w:rsidRPr="001A69B5">
        <w:t>iverksetjing</w:t>
      </w:r>
      <w:proofErr w:type="spellEnd"/>
      <w:r w:rsidRPr="001A69B5">
        <w:t xml:space="preserve">, oppfølging og samordning av integreringspolitikken. Covid-19-pandemien og </w:t>
      </w:r>
      <w:proofErr w:type="spellStart"/>
      <w:r w:rsidRPr="001A69B5">
        <w:t>smittevernrestriksjonane</w:t>
      </w:r>
      <w:proofErr w:type="spellEnd"/>
      <w:r w:rsidRPr="001A69B5">
        <w:t xml:space="preserve"> </w:t>
      </w:r>
      <w:proofErr w:type="spellStart"/>
      <w:r w:rsidRPr="001A69B5">
        <w:t>fekk</w:t>
      </w:r>
      <w:proofErr w:type="spellEnd"/>
      <w:r w:rsidRPr="001A69B5">
        <w:t xml:space="preserve"> store </w:t>
      </w:r>
      <w:proofErr w:type="spellStart"/>
      <w:r w:rsidRPr="001A69B5">
        <w:t>konsekvensar</w:t>
      </w:r>
      <w:proofErr w:type="spellEnd"/>
      <w:r w:rsidRPr="001A69B5">
        <w:t xml:space="preserve"> for </w:t>
      </w:r>
      <w:proofErr w:type="spellStart"/>
      <w:r w:rsidRPr="001A69B5">
        <w:t>delar</w:t>
      </w:r>
      <w:proofErr w:type="spellEnd"/>
      <w:r w:rsidRPr="001A69B5">
        <w:t xml:space="preserve"> av </w:t>
      </w:r>
      <w:proofErr w:type="spellStart"/>
      <w:r w:rsidRPr="001A69B5">
        <w:t>innvandrarbefolkninga</w:t>
      </w:r>
      <w:proofErr w:type="spellEnd"/>
      <w:r w:rsidRPr="001A69B5">
        <w:t xml:space="preserve">. </w:t>
      </w:r>
      <w:proofErr w:type="spellStart"/>
      <w:r w:rsidRPr="001A69B5">
        <w:t>IMDi</w:t>
      </w:r>
      <w:proofErr w:type="spellEnd"/>
      <w:r w:rsidRPr="001A69B5">
        <w:t xml:space="preserve"> </w:t>
      </w:r>
      <w:proofErr w:type="spellStart"/>
      <w:r w:rsidRPr="001A69B5">
        <w:t>fekk</w:t>
      </w:r>
      <w:proofErr w:type="spellEnd"/>
      <w:r w:rsidRPr="001A69B5">
        <w:t xml:space="preserve"> ei styrkt koordineringsrolle under pandemien, og direktoratet har </w:t>
      </w:r>
      <w:proofErr w:type="spellStart"/>
      <w:r w:rsidRPr="001A69B5">
        <w:t>medverka</w:t>
      </w:r>
      <w:proofErr w:type="spellEnd"/>
      <w:r w:rsidRPr="001A69B5">
        <w:t xml:space="preserve"> til betre samhandling med aktuelle </w:t>
      </w:r>
      <w:proofErr w:type="spellStart"/>
      <w:r w:rsidRPr="001A69B5">
        <w:t>offentlege</w:t>
      </w:r>
      <w:proofErr w:type="spellEnd"/>
      <w:r w:rsidRPr="001A69B5">
        <w:t xml:space="preserve"> </w:t>
      </w:r>
      <w:proofErr w:type="spellStart"/>
      <w:r w:rsidRPr="001A69B5">
        <w:t>instansar</w:t>
      </w:r>
      <w:proofErr w:type="spellEnd"/>
      <w:r w:rsidRPr="001A69B5">
        <w:t xml:space="preserve"> når det </w:t>
      </w:r>
      <w:proofErr w:type="spellStart"/>
      <w:r w:rsidRPr="001A69B5">
        <w:t>gjeld</w:t>
      </w:r>
      <w:proofErr w:type="spellEnd"/>
      <w:r w:rsidRPr="001A69B5">
        <w:t xml:space="preserve"> tiltak og informasjon retta mot </w:t>
      </w:r>
      <w:proofErr w:type="spellStart"/>
      <w:r w:rsidRPr="001A69B5">
        <w:t>innvandrarbefolkninga</w:t>
      </w:r>
      <w:proofErr w:type="spellEnd"/>
      <w:r w:rsidRPr="001A69B5">
        <w:t xml:space="preserve">. Det blei mellom anna sett i verk ei rekke tiltak for å gi gode </w:t>
      </w:r>
      <w:proofErr w:type="spellStart"/>
      <w:r w:rsidRPr="001A69B5">
        <w:t>kvalifiseringstilbod</w:t>
      </w:r>
      <w:proofErr w:type="spellEnd"/>
      <w:r w:rsidRPr="001A69B5">
        <w:t xml:space="preserve"> og for nå ut til alle </w:t>
      </w:r>
      <w:proofErr w:type="spellStart"/>
      <w:r w:rsidRPr="001A69B5">
        <w:t>delar</w:t>
      </w:r>
      <w:proofErr w:type="spellEnd"/>
      <w:r w:rsidRPr="001A69B5">
        <w:t xml:space="preserve"> av befolkninga med tilpassa og målretta informasjon, gjennom mellom anna </w:t>
      </w:r>
      <w:proofErr w:type="spellStart"/>
      <w:r w:rsidRPr="001A69B5">
        <w:t>tilskot</w:t>
      </w:r>
      <w:proofErr w:type="spellEnd"/>
      <w:r w:rsidRPr="001A69B5">
        <w:t xml:space="preserve"> til frivillige </w:t>
      </w:r>
      <w:proofErr w:type="spellStart"/>
      <w:r w:rsidRPr="001A69B5">
        <w:t>organisasjonar</w:t>
      </w:r>
      <w:proofErr w:type="spellEnd"/>
      <w:r w:rsidRPr="001A69B5">
        <w:t xml:space="preserve">. Sjå </w:t>
      </w:r>
      <w:proofErr w:type="spellStart"/>
      <w:r w:rsidRPr="001A69B5">
        <w:t>nærare</w:t>
      </w:r>
      <w:proofErr w:type="spellEnd"/>
      <w:r w:rsidRPr="001A69B5">
        <w:t xml:space="preserve"> omtale under kap. 11 </w:t>
      </w:r>
      <w:proofErr w:type="spellStart"/>
      <w:r w:rsidRPr="001A69B5">
        <w:rPr>
          <w:rStyle w:val="kursiv"/>
        </w:rPr>
        <w:t>Konsekvensar</w:t>
      </w:r>
      <w:proofErr w:type="spellEnd"/>
      <w:r w:rsidRPr="001A69B5">
        <w:rPr>
          <w:rStyle w:val="kursiv"/>
        </w:rPr>
        <w:t xml:space="preserve"> av covid-19-pandemien i kunnskapssektoren og på integreringsfeltet </w:t>
      </w:r>
      <w:r w:rsidRPr="001A69B5">
        <w:t>og kap. 291, post 71.</w:t>
      </w:r>
    </w:p>
    <w:p w14:paraId="2B03A535" w14:textId="77777777" w:rsidR="000513CD" w:rsidRPr="001A69B5" w:rsidRDefault="0009509B" w:rsidP="001A69B5">
      <w:r w:rsidRPr="001A69B5">
        <w:t xml:space="preserve">Introduksjonsordninga er det </w:t>
      </w:r>
      <w:proofErr w:type="spellStart"/>
      <w:r w:rsidRPr="001A69B5">
        <w:t>viktigaste</w:t>
      </w:r>
      <w:proofErr w:type="spellEnd"/>
      <w:r w:rsidRPr="001A69B5">
        <w:t xml:space="preserve"> </w:t>
      </w:r>
      <w:proofErr w:type="spellStart"/>
      <w:r w:rsidRPr="001A69B5">
        <w:t>verkemiddelet</w:t>
      </w:r>
      <w:proofErr w:type="spellEnd"/>
      <w:r w:rsidRPr="001A69B5">
        <w:t xml:space="preserve"> for å kvalifisere </w:t>
      </w:r>
      <w:proofErr w:type="spellStart"/>
      <w:r w:rsidRPr="001A69B5">
        <w:t>nykomne</w:t>
      </w:r>
      <w:proofErr w:type="spellEnd"/>
      <w:r w:rsidRPr="001A69B5">
        <w:t xml:space="preserve"> </w:t>
      </w:r>
      <w:proofErr w:type="spellStart"/>
      <w:r w:rsidRPr="001A69B5">
        <w:t>flyktningar</w:t>
      </w:r>
      <w:proofErr w:type="spellEnd"/>
      <w:r w:rsidRPr="001A69B5">
        <w:t xml:space="preserve"> til arbeid og til å forsørge seg sjølve. </w:t>
      </w:r>
      <w:proofErr w:type="spellStart"/>
      <w:r w:rsidRPr="001A69B5">
        <w:t>IMDi</w:t>
      </w:r>
      <w:proofErr w:type="spellEnd"/>
      <w:r w:rsidRPr="001A69B5">
        <w:t xml:space="preserve"> har i 2020 </w:t>
      </w:r>
      <w:proofErr w:type="spellStart"/>
      <w:r w:rsidRPr="001A69B5">
        <w:t>arbeidd</w:t>
      </w:r>
      <w:proofErr w:type="spellEnd"/>
      <w:r w:rsidRPr="001A69B5">
        <w:t xml:space="preserve"> for å </w:t>
      </w:r>
      <w:proofErr w:type="spellStart"/>
      <w:r w:rsidRPr="001A69B5">
        <w:t>gjere</w:t>
      </w:r>
      <w:proofErr w:type="spellEnd"/>
      <w:r w:rsidRPr="001A69B5">
        <w:t xml:space="preserve"> </w:t>
      </w:r>
      <w:proofErr w:type="spellStart"/>
      <w:r w:rsidRPr="001A69B5">
        <w:t>kvalifiseringstilboda</w:t>
      </w:r>
      <w:proofErr w:type="spellEnd"/>
      <w:r w:rsidRPr="001A69B5">
        <w:t xml:space="preserve"> til </w:t>
      </w:r>
      <w:proofErr w:type="spellStart"/>
      <w:r w:rsidRPr="001A69B5">
        <w:t>nykomne</w:t>
      </w:r>
      <w:proofErr w:type="spellEnd"/>
      <w:r w:rsidRPr="001A69B5">
        <w:t xml:space="preserve"> </w:t>
      </w:r>
      <w:proofErr w:type="spellStart"/>
      <w:r w:rsidRPr="001A69B5">
        <w:t>innvandrarar</w:t>
      </w:r>
      <w:proofErr w:type="spellEnd"/>
      <w:r w:rsidRPr="001A69B5">
        <w:t xml:space="preserve"> </w:t>
      </w:r>
      <w:proofErr w:type="spellStart"/>
      <w:r w:rsidRPr="001A69B5">
        <w:t>meir</w:t>
      </w:r>
      <w:proofErr w:type="spellEnd"/>
      <w:r w:rsidRPr="001A69B5">
        <w:t xml:space="preserve"> effektive og målretta. </w:t>
      </w:r>
      <w:proofErr w:type="spellStart"/>
      <w:r w:rsidRPr="001A69B5">
        <w:t>Kommunane</w:t>
      </w:r>
      <w:proofErr w:type="spellEnd"/>
      <w:r w:rsidRPr="001A69B5">
        <w:t xml:space="preserve"> har fått </w:t>
      </w:r>
      <w:proofErr w:type="spellStart"/>
      <w:r w:rsidRPr="001A69B5">
        <w:t>tilbod</w:t>
      </w:r>
      <w:proofErr w:type="spellEnd"/>
      <w:r w:rsidRPr="001A69B5">
        <w:t xml:space="preserve"> om rettleiing, og </w:t>
      </w:r>
      <w:proofErr w:type="spellStart"/>
      <w:r w:rsidRPr="001A69B5">
        <w:t>IMDi</w:t>
      </w:r>
      <w:proofErr w:type="spellEnd"/>
      <w:r w:rsidRPr="001A69B5">
        <w:t xml:space="preserve"> har i 2020 arbeidd målretta med å sikre samordning på kommunalt, regionalt og nasjonalt nivå. I tillegg har </w:t>
      </w:r>
      <w:proofErr w:type="spellStart"/>
      <w:r w:rsidRPr="001A69B5">
        <w:t>IMDi</w:t>
      </w:r>
      <w:proofErr w:type="spellEnd"/>
      <w:r w:rsidRPr="001A69B5">
        <w:t xml:space="preserve"> samarbeidd godt med Kommunesektorens organisasjon (KS) og andre sentrale </w:t>
      </w:r>
      <w:proofErr w:type="spellStart"/>
      <w:r w:rsidRPr="001A69B5">
        <w:t>aktørar</w:t>
      </w:r>
      <w:proofErr w:type="spellEnd"/>
      <w:r w:rsidRPr="001A69B5">
        <w:t xml:space="preserve"> om </w:t>
      </w:r>
      <w:proofErr w:type="spellStart"/>
      <w:r w:rsidRPr="001A69B5">
        <w:t>busetjingsarbeidet</w:t>
      </w:r>
      <w:proofErr w:type="spellEnd"/>
      <w:r w:rsidRPr="001A69B5">
        <w:t xml:space="preserve">. </w:t>
      </w:r>
      <w:proofErr w:type="spellStart"/>
      <w:r w:rsidRPr="001A69B5">
        <w:t>Busetjing</w:t>
      </w:r>
      <w:proofErr w:type="spellEnd"/>
      <w:r w:rsidRPr="001A69B5">
        <w:t xml:space="preserve">- og kvalifiseringsarbeidet har, som følge av covid-19-pandemien, </w:t>
      </w:r>
      <w:proofErr w:type="spellStart"/>
      <w:r w:rsidRPr="001A69B5">
        <w:t>vore</w:t>
      </w:r>
      <w:proofErr w:type="spellEnd"/>
      <w:r w:rsidRPr="001A69B5">
        <w:t xml:space="preserve"> </w:t>
      </w:r>
      <w:proofErr w:type="spellStart"/>
      <w:r w:rsidRPr="001A69B5">
        <w:t>krevjande</w:t>
      </w:r>
      <w:proofErr w:type="spellEnd"/>
      <w:r w:rsidRPr="001A69B5">
        <w:t xml:space="preserve"> i 2020.</w:t>
      </w:r>
    </w:p>
    <w:p w14:paraId="45E5B80C" w14:textId="77777777" w:rsidR="000513CD" w:rsidRPr="001A69B5" w:rsidRDefault="0009509B" w:rsidP="001A69B5">
      <w:proofErr w:type="spellStart"/>
      <w:r w:rsidRPr="001A69B5">
        <w:t>IMDi</w:t>
      </w:r>
      <w:proofErr w:type="spellEnd"/>
      <w:r w:rsidRPr="001A69B5">
        <w:t xml:space="preserve"> har i 2020 </w:t>
      </w:r>
      <w:proofErr w:type="spellStart"/>
      <w:r w:rsidRPr="001A69B5">
        <w:t>arbeidd</w:t>
      </w:r>
      <w:proofErr w:type="spellEnd"/>
      <w:r w:rsidRPr="001A69B5">
        <w:t xml:space="preserve"> aktivt med formidling av bruk av tolk i </w:t>
      </w:r>
      <w:proofErr w:type="spellStart"/>
      <w:r w:rsidRPr="001A69B5">
        <w:t>offentleg</w:t>
      </w:r>
      <w:proofErr w:type="spellEnd"/>
      <w:r w:rsidRPr="001A69B5">
        <w:t xml:space="preserve"> sektor, </w:t>
      </w:r>
      <w:proofErr w:type="spellStart"/>
      <w:r w:rsidRPr="001A69B5">
        <w:t>særleg</w:t>
      </w:r>
      <w:proofErr w:type="spellEnd"/>
      <w:r w:rsidRPr="001A69B5">
        <w:t xml:space="preserve"> under covid-19-pandemien, som førte til </w:t>
      </w:r>
      <w:proofErr w:type="spellStart"/>
      <w:r w:rsidRPr="001A69B5">
        <w:t>eit</w:t>
      </w:r>
      <w:proofErr w:type="spellEnd"/>
      <w:r w:rsidRPr="001A69B5">
        <w:t xml:space="preserve"> stort informasjonsbehov blant </w:t>
      </w:r>
      <w:proofErr w:type="spellStart"/>
      <w:r w:rsidRPr="001A69B5">
        <w:t>innvandrarar</w:t>
      </w:r>
      <w:proofErr w:type="spellEnd"/>
      <w:r w:rsidRPr="001A69B5">
        <w:t xml:space="preserve">. Direktoratet har registrert </w:t>
      </w:r>
      <w:proofErr w:type="spellStart"/>
      <w:r w:rsidRPr="001A69B5">
        <w:t>ein</w:t>
      </w:r>
      <w:proofErr w:type="spellEnd"/>
      <w:r w:rsidRPr="001A69B5">
        <w:t xml:space="preserve"> </w:t>
      </w:r>
      <w:proofErr w:type="spellStart"/>
      <w:r w:rsidRPr="001A69B5">
        <w:t>auke</w:t>
      </w:r>
      <w:proofErr w:type="spellEnd"/>
      <w:r w:rsidRPr="001A69B5">
        <w:t xml:space="preserve"> i bruken av fjerntolking, og </w:t>
      </w:r>
      <w:proofErr w:type="spellStart"/>
      <w:r w:rsidRPr="001A69B5">
        <w:t>særleg</w:t>
      </w:r>
      <w:proofErr w:type="spellEnd"/>
      <w:r w:rsidRPr="001A69B5">
        <w:t xml:space="preserve"> har skjermtolking hatt </w:t>
      </w:r>
      <w:proofErr w:type="spellStart"/>
      <w:r w:rsidRPr="001A69B5">
        <w:t>ein</w:t>
      </w:r>
      <w:proofErr w:type="spellEnd"/>
      <w:r w:rsidRPr="001A69B5">
        <w:t xml:space="preserve"> oppgang. </w:t>
      </w:r>
      <w:proofErr w:type="spellStart"/>
      <w:r w:rsidRPr="001A69B5">
        <w:t>IMDi</w:t>
      </w:r>
      <w:proofErr w:type="spellEnd"/>
      <w:r w:rsidRPr="001A69B5">
        <w:t xml:space="preserve"> </w:t>
      </w:r>
      <w:proofErr w:type="spellStart"/>
      <w:r w:rsidRPr="001A69B5">
        <w:t>lagar</w:t>
      </w:r>
      <w:proofErr w:type="spellEnd"/>
      <w:r w:rsidRPr="001A69B5">
        <w:t xml:space="preserve"> </w:t>
      </w:r>
      <w:proofErr w:type="spellStart"/>
      <w:r w:rsidRPr="001A69B5">
        <w:t>eit</w:t>
      </w:r>
      <w:proofErr w:type="spellEnd"/>
      <w:r w:rsidRPr="001A69B5">
        <w:t xml:space="preserve"> nasjonalt vegkart for </w:t>
      </w:r>
      <w:proofErr w:type="spellStart"/>
      <w:r w:rsidRPr="001A69B5">
        <w:t>vidare</w:t>
      </w:r>
      <w:proofErr w:type="spellEnd"/>
      <w:r w:rsidRPr="001A69B5">
        <w:t xml:space="preserve"> prioritering av </w:t>
      </w:r>
      <w:proofErr w:type="spellStart"/>
      <w:r w:rsidRPr="001A69B5">
        <w:t>brukarbehov</w:t>
      </w:r>
      <w:proofErr w:type="spellEnd"/>
      <w:r w:rsidRPr="001A69B5">
        <w:t xml:space="preserve"> og tiltak for å </w:t>
      </w:r>
      <w:proofErr w:type="spellStart"/>
      <w:r w:rsidRPr="001A69B5">
        <w:t>auke</w:t>
      </w:r>
      <w:proofErr w:type="spellEnd"/>
      <w:r w:rsidRPr="001A69B5">
        <w:t xml:space="preserve"> bruken av skjermtolking. </w:t>
      </w:r>
      <w:proofErr w:type="spellStart"/>
      <w:r w:rsidRPr="001A69B5">
        <w:t>Ein</w:t>
      </w:r>
      <w:proofErr w:type="spellEnd"/>
      <w:r w:rsidRPr="001A69B5">
        <w:t xml:space="preserve"> </w:t>
      </w:r>
      <w:proofErr w:type="spellStart"/>
      <w:r w:rsidRPr="001A69B5">
        <w:t>auke</w:t>
      </w:r>
      <w:proofErr w:type="spellEnd"/>
      <w:r w:rsidRPr="001A69B5">
        <w:t xml:space="preserve"> i bruk av skjermtolking fører til at </w:t>
      </w:r>
      <w:proofErr w:type="spellStart"/>
      <w:r w:rsidRPr="001A69B5">
        <w:t>tolkar</w:t>
      </w:r>
      <w:proofErr w:type="spellEnd"/>
      <w:r w:rsidRPr="001A69B5">
        <w:t xml:space="preserve"> blir brukte </w:t>
      </w:r>
      <w:proofErr w:type="spellStart"/>
      <w:r w:rsidRPr="001A69B5">
        <w:t>meir</w:t>
      </w:r>
      <w:proofErr w:type="spellEnd"/>
      <w:r w:rsidRPr="001A69B5">
        <w:t xml:space="preserve"> effektivt og </w:t>
      </w:r>
      <w:proofErr w:type="spellStart"/>
      <w:r w:rsidRPr="001A69B5">
        <w:t>sikrar</w:t>
      </w:r>
      <w:proofErr w:type="spellEnd"/>
      <w:r w:rsidRPr="001A69B5">
        <w:t xml:space="preserve"> tilgang på gode </w:t>
      </w:r>
      <w:proofErr w:type="spellStart"/>
      <w:r w:rsidRPr="001A69B5">
        <w:t>tolketenester</w:t>
      </w:r>
      <w:proofErr w:type="spellEnd"/>
      <w:r w:rsidRPr="001A69B5">
        <w:t xml:space="preserve"> over heile landet.</w:t>
      </w:r>
    </w:p>
    <w:p w14:paraId="18D27D60" w14:textId="77777777" w:rsidR="000513CD" w:rsidRPr="001A69B5" w:rsidRDefault="0009509B" w:rsidP="001A69B5">
      <w:proofErr w:type="spellStart"/>
      <w:r w:rsidRPr="001A69B5">
        <w:t>IMDi</w:t>
      </w:r>
      <w:proofErr w:type="spellEnd"/>
      <w:r w:rsidRPr="001A69B5">
        <w:t xml:space="preserve"> held fram arbeidet med å </w:t>
      </w:r>
      <w:proofErr w:type="spellStart"/>
      <w:r w:rsidRPr="001A69B5">
        <w:t>førebygge</w:t>
      </w:r>
      <w:proofErr w:type="spellEnd"/>
      <w:r w:rsidRPr="001A69B5">
        <w:t xml:space="preserve"> negativ sosial kontroll og </w:t>
      </w:r>
      <w:proofErr w:type="spellStart"/>
      <w:r w:rsidRPr="001A69B5">
        <w:t>æresrelatert</w:t>
      </w:r>
      <w:proofErr w:type="spellEnd"/>
      <w:r w:rsidRPr="001A69B5">
        <w:t xml:space="preserve"> vald, inkludert tvangsekteskap og kjønnslemlesting. I 2020 arbeidde </w:t>
      </w:r>
      <w:proofErr w:type="spellStart"/>
      <w:r w:rsidRPr="001A69B5">
        <w:t>IMDi</w:t>
      </w:r>
      <w:proofErr w:type="spellEnd"/>
      <w:r w:rsidRPr="001A69B5">
        <w:t xml:space="preserve"> særskilt med å styrke </w:t>
      </w:r>
      <w:proofErr w:type="spellStart"/>
      <w:r w:rsidRPr="001A69B5">
        <w:t>minoritetsrådgivarordninga</w:t>
      </w:r>
      <w:proofErr w:type="spellEnd"/>
      <w:r w:rsidRPr="001A69B5">
        <w:t xml:space="preserve"> og etablerte </w:t>
      </w:r>
      <w:proofErr w:type="spellStart"/>
      <w:r w:rsidRPr="001A69B5">
        <w:t>eit</w:t>
      </w:r>
      <w:proofErr w:type="spellEnd"/>
      <w:r w:rsidRPr="001A69B5">
        <w:t xml:space="preserve"> fagteam for </w:t>
      </w:r>
      <w:proofErr w:type="spellStart"/>
      <w:r w:rsidRPr="001A69B5">
        <w:t>førebygging</w:t>
      </w:r>
      <w:proofErr w:type="spellEnd"/>
      <w:r w:rsidRPr="001A69B5">
        <w:t xml:space="preserve"> av negativ sosial kontroll og </w:t>
      </w:r>
      <w:proofErr w:type="spellStart"/>
      <w:r w:rsidRPr="001A69B5">
        <w:t>æresrelatert</w:t>
      </w:r>
      <w:proofErr w:type="spellEnd"/>
      <w:r w:rsidRPr="001A69B5">
        <w:t xml:space="preserve"> vald. Som følge av covid-19-pandemien og sterke </w:t>
      </w:r>
      <w:proofErr w:type="spellStart"/>
      <w:r w:rsidRPr="001A69B5">
        <w:t>restriksjonar</w:t>
      </w:r>
      <w:proofErr w:type="spellEnd"/>
      <w:r w:rsidRPr="001A69B5">
        <w:t xml:space="preserve"> blei det </w:t>
      </w:r>
      <w:proofErr w:type="spellStart"/>
      <w:r w:rsidRPr="001A69B5">
        <w:t>tydeleg</w:t>
      </w:r>
      <w:proofErr w:type="spellEnd"/>
      <w:r w:rsidRPr="001A69B5">
        <w:t xml:space="preserve"> kor viktig det er å ha </w:t>
      </w:r>
      <w:proofErr w:type="spellStart"/>
      <w:r w:rsidRPr="001A69B5">
        <w:t>eit</w:t>
      </w:r>
      <w:proofErr w:type="spellEnd"/>
      <w:r w:rsidRPr="001A69B5">
        <w:t xml:space="preserve"> aktivt hjelpeapparat som </w:t>
      </w:r>
      <w:proofErr w:type="spellStart"/>
      <w:r w:rsidRPr="001A69B5">
        <w:t>forhindrar</w:t>
      </w:r>
      <w:proofErr w:type="spellEnd"/>
      <w:r w:rsidRPr="001A69B5">
        <w:t xml:space="preserve"> negativ sosial kontroll. </w:t>
      </w:r>
      <w:proofErr w:type="spellStart"/>
      <w:r w:rsidRPr="001A69B5">
        <w:t>IMDi</w:t>
      </w:r>
      <w:proofErr w:type="spellEnd"/>
      <w:r w:rsidRPr="001A69B5">
        <w:t xml:space="preserve"> har </w:t>
      </w:r>
      <w:proofErr w:type="spellStart"/>
      <w:r w:rsidRPr="001A69B5">
        <w:t>vidareutvikla</w:t>
      </w:r>
      <w:proofErr w:type="spellEnd"/>
      <w:r w:rsidRPr="001A69B5">
        <w:t xml:space="preserve"> </w:t>
      </w:r>
      <w:proofErr w:type="spellStart"/>
      <w:r w:rsidRPr="001A69B5">
        <w:t>minoritetsrådgivarordninga</w:t>
      </w:r>
      <w:proofErr w:type="spellEnd"/>
      <w:r w:rsidRPr="001A69B5">
        <w:t xml:space="preserve"> som ei permanent </w:t>
      </w:r>
      <w:proofErr w:type="spellStart"/>
      <w:r w:rsidRPr="001A69B5">
        <w:t>statleg</w:t>
      </w:r>
      <w:proofErr w:type="spellEnd"/>
      <w:r w:rsidRPr="001A69B5">
        <w:t xml:space="preserve"> </w:t>
      </w:r>
      <w:proofErr w:type="spellStart"/>
      <w:r w:rsidRPr="001A69B5">
        <w:t>teneste</w:t>
      </w:r>
      <w:proofErr w:type="spellEnd"/>
      <w:r w:rsidRPr="001A69B5">
        <w:t xml:space="preserve"> i 2021.</w:t>
      </w:r>
    </w:p>
    <w:p w14:paraId="5E209D9F" w14:textId="77777777" w:rsidR="000513CD" w:rsidRPr="001A69B5" w:rsidRDefault="0009509B" w:rsidP="001A69B5">
      <w:r w:rsidRPr="001A69B5">
        <w:t xml:space="preserve">Direktoratet har </w:t>
      </w:r>
      <w:proofErr w:type="spellStart"/>
      <w:r w:rsidRPr="001A69B5">
        <w:t>følgt</w:t>
      </w:r>
      <w:proofErr w:type="spellEnd"/>
      <w:r w:rsidRPr="001A69B5">
        <w:t xml:space="preserve"> opp Stortingets vedtak om at </w:t>
      </w:r>
      <w:proofErr w:type="spellStart"/>
      <w:r w:rsidRPr="001A69B5">
        <w:t>fylkeskommunane</w:t>
      </w:r>
      <w:proofErr w:type="spellEnd"/>
      <w:r w:rsidRPr="001A69B5">
        <w:t xml:space="preserve"> </w:t>
      </w:r>
      <w:proofErr w:type="spellStart"/>
      <w:r w:rsidRPr="001A69B5">
        <w:t>frå</w:t>
      </w:r>
      <w:proofErr w:type="spellEnd"/>
      <w:r w:rsidRPr="001A69B5">
        <w:t xml:space="preserve"> 2020 får overført </w:t>
      </w:r>
      <w:proofErr w:type="spellStart"/>
      <w:r w:rsidRPr="001A69B5">
        <w:t>dei</w:t>
      </w:r>
      <w:proofErr w:type="spellEnd"/>
      <w:r w:rsidRPr="001A69B5">
        <w:t xml:space="preserve"> regionale integreringsoppgåvene som </w:t>
      </w:r>
      <w:proofErr w:type="spellStart"/>
      <w:r w:rsidRPr="001A69B5">
        <w:t>IMDi</w:t>
      </w:r>
      <w:proofErr w:type="spellEnd"/>
      <w:r w:rsidRPr="001A69B5">
        <w:t xml:space="preserve"> har hatt ansvaret for. Samstundes har </w:t>
      </w:r>
      <w:proofErr w:type="spellStart"/>
      <w:r w:rsidRPr="001A69B5">
        <w:t>IMDi</w:t>
      </w:r>
      <w:proofErr w:type="spellEnd"/>
      <w:r w:rsidRPr="001A69B5">
        <w:t xml:space="preserve"> </w:t>
      </w:r>
      <w:proofErr w:type="spellStart"/>
      <w:r w:rsidRPr="001A69B5">
        <w:t>arbeidd</w:t>
      </w:r>
      <w:proofErr w:type="spellEnd"/>
      <w:r w:rsidRPr="001A69B5">
        <w:t xml:space="preserve"> med å bygge opp </w:t>
      </w:r>
      <w:proofErr w:type="spellStart"/>
      <w:r w:rsidRPr="001A69B5">
        <w:t>eit</w:t>
      </w:r>
      <w:proofErr w:type="spellEnd"/>
      <w:r w:rsidRPr="001A69B5">
        <w:t xml:space="preserve"> </w:t>
      </w:r>
      <w:proofErr w:type="gramStart"/>
      <w:r w:rsidRPr="001A69B5">
        <w:t>nytt nasjonal kontor</w:t>
      </w:r>
      <w:proofErr w:type="gramEnd"/>
      <w:r w:rsidRPr="001A69B5">
        <w:t xml:space="preserve"> i Narvik med inntil 30 årsverk.</w:t>
      </w:r>
    </w:p>
    <w:p w14:paraId="244BBD1F" w14:textId="77777777" w:rsidR="000513CD" w:rsidRPr="001A69B5" w:rsidRDefault="0009509B" w:rsidP="001A69B5">
      <w:pPr>
        <w:pStyle w:val="avsnitt-tittel"/>
      </w:pPr>
      <w:r w:rsidRPr="001A69B5">
        <w:t>Budsjettforslag for 2022</w:t>
      </w:r>
    </w:p>
    <w:p w14:paraId="08A3185F" w14:textId="77777777" w:rsidR="000513CD" w:rsidRPr="001A69B5" w:rsidRDefault="0009509B" w:rsidP="001A69B5">
      <w:r w:rsidRPr="001A69B5">
        <w:t xml:space="preserve">Departementet foreslår å løyve 3,1 mill. kroner til </w:t>
      </w:r>
      <w:proofErr w:type="spellStart"/>
      <w:r w:rsidRPr="001A69B5">
        <w:t>vidareutvikling</w:t>
      </w:r>
      <w:proofErr w:type="spellEnd"/>
      <w:r w:rsidRPr="001A69B5">
        <w:t xml:space="preserve"> av </w:t>
      </w:r>
      <w:proofErr w:type="spellStart"/>
      <w:r w:rsidRPr="001A69B5">
        <w:t>Mangfaldsprisen</w:t>
      </w:r>
      <w:proofErr w:type="spellEnd"/>
      <w:r w:rsidRPr="001A69B5">
        <w:t xml:space="preserve">. </w:t>
      </w:r>
      <w:proofErr w:type="spellStart"/>
      <w:r w:rsidRPr="001A69B5">
        <w:t>Midlane</w:t>
      </w:r>
      <w:proofErr w:type="spellEnd"/>
      <w:r w:rsidRPr="001A69B5">
        <w:t xml:space="preserve"> skal mellom anna </w:t>
      </w:r>
      <w:proofErr w:type="spellStart"/>
      <w:r w:rsidRPr="001A69B5">
        <w:t>nyttast</w:t>
      </w:r>
      <w:proofErr w:type="spellEnd"/>
      <w:r w:rsidRPr="001A69B5">
        <w:t xml:space="preserve"> til utprøving av </w:t>
      </w:r>
      <w:proofErr w:type="spellStart"/>
      <w:r w:rsidRPr="001A69B5">
        <w:t>ein</w:t>
      </w:r>
      <w:proofErr w:type="spellEnd"/>
      <w:r w:rsidRPr="001A69B5">
        <w:t xml:space="preserve"> modell med </w:t>
      </w:r>
      <w:proofErr w:type="spellStart"/>
      <w:r w:rsidRPr="001A69B5">
        <w:t>støttearrangørar</w:t>
      </w:r>
      <w:proofErr w:type="spellEnd"/>
      <w:r w:rsidRPr="001A69B5">
        <w:t xml:space="preserve">, </w:t>
      </w:r>
      <w:proofErr w:type="spellStart"/>
      <w:r w:rsidRPr="001A69B5">
        <w:t>vidareutvikling</w:t>
      </w:r>
      <w:proofErr w:type="spellEnd"/>
      <w:r w:rsidRPr="001A69B5">
        <w:t xml:space="preserve"> av </w:t>
      </w:r>
      <w:proofErr w:type="spellStart"/>
      <w:r w:rsidRPr="001A69B5">
        <w:t>innhaldet</w:t>
      </w:r>
      <w:proofErr w:type="spellEnd"/>
      <w:r w:rsidRPr="001A69B5">
        <w:t xml:space="preserve"> på nettsidene og ei styrking av </w:t>
      </w:r>
      <w:proofErr w:type="spellStart"/>
      <w:r w:rsidRPr="001A69B5">
        <w:t>IMDis</w:t>
      </w:r>
      <w:proofErr w:type="spellEnd"/>
      <w:r w:rsidRPr="001A69B5">
        <w:t xml:space="preserve"> arbeid med </w:t>
      </w:r>
      <w:proofErr w:type="spellStart"/>
      <w:r w:rsidRPr="001A69B5">
        <w:t>Mangfaldsprisen</w:t>
      </w:r>
      <w:proofErr w:type="spellEnd"/>
      <w:r w:rsidRPr="001A69B5">
        <w:t>.</w:t>
      </w:r>
    </w:p>
    <w:p w14:paraId="73EA9A46" w14:textId="77777777" w:rsidR="000513CD" w:rsidRPr="001A69B5" w:rsidRDefault="0009509B" w:rsidP="001A69B5">
      <w:r w:rsidRPr="001A69B5">
        <w:t xml:space="preserve">Departementet foreslår også å flytte 3 mill. kroner til posten </w:t>
      </w:r>
      <w:proofErr w:type="spellStart"/>
      <w:r w:rsidRPr="001A69B5">
        <w:t>frå</w:t>
      </w:r>
      <w:proofErr w:type="spellEnd"/>
      <w:r w:rsidRPr="001A69B5">
        <w:t xml:space="preserve"> kap. 291, post 62 til </w:t>
      </w:r>
      <w:proofErr w:type="spellStart"/>
      <w:r w:rsidRPr="001A69B5">
        <w:t>IMDi</w:t>
      </w:r>
      <w:proofErr w:type="spellEnd"/>
      <w:r w:rsidRPr="001A69B5">
        <w:t xml:space="preserve"> for å utvikle og administrere forsøk med å utvikle </w:t>
      </w:r>
      <w:proofErr w:type="spellStart"/>
      <w:r w:rsidRPr="001A69B5">
        <w:t>ein</w:t>
      </w:r>
      <w:proofErr w:type="spellEnd"/>
      <w:r w:rsidRPr="001A69B5">
        <w:t xml:space="preserve"> nasjonal samarbeidsmodell for fag- og yrkesopplæring.</w:t>
      </w:r>
    </w:p>
    <w:p w14:paraId="0A2D5E41" w14:textId="77777777" w:rsidR="000513CD" w:rsidRPr="001A69B5" w:rsidRDefault="0009509B" w:rsidP="001A69B5">
      <w:proofErr w:type="spellStart"/>
      <w:r w:rsidRPr="001A69B5">
        <w:t>Vidare</w:t>
      </w:r>
      <w:proofErr w:type="spellEnd"/>
      <w:r w:rsidRPr="001A69B5">
        <w:t xml:space="preserve"> foreslår departementet å løyve 1 mill. kroner til drift av idébank for gode eksempel på sivilsamfunnstiltak for integrering, jf. </w:t>
      </w:r>
      <w:proofErr w:type="spellStart"/>
      <w:r w:rsidRPr="001A69B5">
        <w:t>Prop</w:t>
      </w:r>
      <w:proofErr w:type="spellEnd"/>
      <w:r w:rsidRPr="001A69B5">
        <w:t xml:space="preserve">. 195 (2020–2021) og </w:t>
      </w:r>
      <w:proofErr w:type="spellStart"/>
      <w:r w:rsidRPr="001A69B5">
        <w:t>Innst</w:t>
      </w:r>
      <w:proofErr w:type="spellEnd"/>
      <w:r w:rsidRPr="001A69B5">
        <w:t>. 600 S (2020–2021).</w:t>
      </w:r>
    </w:p>
    <w:p w14:paraId="0985899B" w14:textId="77777777" w:rsidR="000513CD" w:rsidRPr="001A69B5" w:rsidRDefault="0009509B" w:rsidP="001A69B5">
      <w:r w:rsidRPr="001A69B5">
        <w:t xml:space="preserve">Departementet foreslår å redusere løyvinga med 10 mill. kroner som følge av overføring av </w:t>
      </w:r>
      <w:proofErr w:type="spellStart"/>
      <w:r w:rsidRPr="001A69B5">
        <w:t>oppgåver</w:t>
      </w:r>
      <w:proofErr w:type="spellEnd"/>
      <w:r w:rsidRPr="001A69B5">
        <w:t xml:space="preserve"> </w:t>
      </w:r>
      <w:proofErr w:type="spellStart"/>
      <w:r w:rsidRPr="001A69B5">
        <w:t>frå</w:t>
      </w:r>
      <w:proofErr w:type="spellEnd"/>
      <w:r w:rsidRPr="001A69B5">
        <w:t xml:space="preserve"> </w:t>
      </w:r>
      <w:proofErr w:type="spellStart"/>
      <w:r w:rsidRPr="001A69B5">
        <w:t>IMDi</w:t>
      </w:r>
      <w:proofErr w:type="spellEnd"/>
      <w:r w:rsidRPr="001A69B5">
        <w:t xml:space="preserve"> til </w:t>
      </w:r>
      <w:proofErr w:type="spellStart"/>
      <w:r w:rsidRPr="001A69B5">
        <w:t>fylkeskommunane</w:t>
      </w:r>
      <w:proofErr w:type="spellEnd"/>
      <w:r w:rsidRPr="001A69B5">
        <w:t xml:space="preserve"> i 2020.</w:t>
      </w:r>
    </w:p>
    <w:p w14:paraId="62FCB64E" w14:textId="77777777" w:rsidR="000513CD" w:rsidRPr="001A69B5" w:rsidRDefault="0009509B" w:rsidP="001A69B5">
      <w:proofErr w:type="spellStart"/>
      <w:r w:rsidRPr="001A69B5">
        <w:t>Vidare</w:t>
      </w:r>
      <w:proofErr w:type="spellEnd"/>
      <w:r w:rsidRPr="001A69B5">
        <w:t xml:space="preserve"> er løyvinga på posten redusert med 3,7 mill. kroner som følge av at forventa pensjonspremie til Statens pensjonskasse, inkludert </w:t>
      </w:r>
      <w:proofErr w:type="spellStart"/>
      <w:r w:rsidRPr="001A69B5">
        <w:t>arbeidsgivaravgift</w:t>
      </w:r>
      <w:proofErr w:type="spellEnd"/>
      <w:r w:rsidRPr="001A69B5">
        <w:t xml:space="preserve">, er redusert </w:t>
      </w:r>
      <w:proofErr w:type="spellStart"/>
      <w:r w:rsidRPr="001A69B5">
        <w:t>tilsvarande</w:t>
      </w:r>
      <w:proofErr w:type="spellEnd"/>
      <w:r w:rsidRPr="001A69B5">
        <w:t>, jf. omtale i del I, kap. 1.</w:t>
      </w:r>
    </w:p>
    <w:p w14:paraId="13EAB49E" w14:textId="77777777" w:rsidR="000513CD" w:rsidRPr="001A69B5" w:rsidRDefault="0009509B" w:rsidP="001A69B5">
      <w:r w:rsidRPr="001A69B5">
        <w:t xml:space="preserve">Departementet foreslår også å redusere løyvinga på posten med 0,4 mill. kroner som følge av endra </w:t>
      </w:r>
      <w:proofErr w:type="spellStart"/>
      <w:r w:rsidRPr="001A69B5">
        <w:t>jobbreisevanar</w:t>
      </w:r>
      <w:proofErr w:type="spellEnd"/>
      <w:r w:rsidRPr="001A69B5">
        <w:t xml:space="preserve"> etter covid-19-pandemien og med 0,15 mill. kroner som følge av reduserte </w:t>
      </w:r>
      <w:proofErr w:type="spellStart"/>
      <w:r w:rsidRPr="001A69B5">
        <w:t>husleiekostnadar</w:t>
      </w:r>
      <w:proofErr w:type="spellEnd"/>
      <w:r w:rsidRPr="001A69B5">
        <w:t>.</w:t>
      </w:r>
    </w:p>
    <w:p w14:paraId="2E1FC28E" w14:textId="77777777" w:rsidR="000513CD" w:rsidRPr="001A69B5" w:rsidRDefault="0009509B" w:rsidP="001A69B5">
      <w:r w:rsidRPr="001A69B5">
        <w:t xml:space="preserve">Departementet foreslår å løyve 305,6 mill. kroner på posten. Departementet foreslår at løyvinga på post 01 kan </w:t>
      </w:r>
      <w:proofErr w:type="spellStart"/>
      <w:r w:rsidRPr="001A69B5">
        <w:t>overskridast</w:t>
      </w:r>
      <w:proofErr w:type="spellEnd"/>
      <w:r w:rsidRPr="001A69B5">
        <w:t xml:space="preserve"> 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 kap. 3290, post 01, jf. forslag til vedtak II nr. 1.</w:t>
      </w:r>
    </w:p>
    <w:p w14:paraId="13777B0F" w14:textId="77777777" w:rsidR="000513CD" w:rsidRPr="001A69B5" w:rsidRDefault="0009509B" w:rsidP="001A69B5">
      <w:pPr>
        <w:pStyle w:val="b-budkaptit"/>
      </w:pPr>
      <w:r w:rsidRPr="001A69B5">
        <w:t xml:space="preserve">Kap. 3290 Integrerings- og </w:t>
      </w:r>
      <w:proofErr w:type="spellStart"/>
      <w:r w:rsidRPr="001A69B5">
        <w:t>mangfaldsdirektoratet</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2966832B" w14:textId="77777777" w:rsidTr="003405E6">
        <w:trPr>
          <w:trHeight w:val="640"/>
          <w:hidden/>
        </w:trPr>
        <w:tc>
          <w:tcPr>
            <w:tcW w:w="840" w:type="dxa"/>
          </w:tcPr>
          <w:p w14:paraId="69B8AE23" w14:textId="77777777" w:rsidR="000513CD" w:rsidRPr="001A69B5" w:rsidRDefault="0009509B" w:rsidP="001A69B5">
            <w:pPr>
              <w:pStyle w:val="Tabellnavn"/>
            </w:pPr>
            <w:r w:rsidRPr="001A69B5">
              <w:t>KPAL</w:t>
            </w:r>
          </w:p>
        </w:tc>
        <w:tc>
          <w:tcPr>
            <w:tcW w:w="4800" w:type="dxa"/>
          </w:tcPr>
          <w:p w14:paraId="6CFD5DB0" w14:textId="77777777" w:rsidR="000513CD" w:rsidRPr="001A69B5" w:rsidRDefault="000513CD" w:rsidP="001A69B5">
            <w:pPr>
              <w:pStyle w:val="Tabellnavn"/>
            </w:pPr>
          </w:p>
        </w:tc>
        <w:tc>
          <w:tcPr>
            <w:tcW w:w="1300" w:type="dxa"/>
          </w:tcPr>
          <w:p w14:paraId="4F001522" w14:textId="77777777" w:rsidR="000513CD" w:rsidRPr="001A69B5" w:rsidRDefault="000513CD" w:rsidP="001A69B5">
            <w:pPr>
              <w:pStyle w:val="Tabellnavn"/>
            </w:pPr>
          </w:p>
        </w:tc>
        <w:tc>
          <w:tcPr>
            <w:tcW w:w="1300" w:type="dxa"/>
          </w:tcPr>
          <w:p w14:paraId="51379E47" w14:textId="77777777" w:rsidR="000513CD" w:rsidRPr="001A69B5" w:rsidRDefault="000513CD" w:rsidP="001A69B5">
            <w:pPr>
              <w:pStyle w:val="Tabellnavn"/>
            </w:pPr>
          </w:p>
        </w:tc>
        <w:tc>
          <w:tcPr>
            <w:tcW w:w="1300" w:type="dxa"/>
          </w:tcPr>
          <w:p w14:paraId="5DBFFD55" w14:textId="77777777" w:rsidR="000513CD" w:rsidRPr="001A69B5" w:rsidRDefault="0009509B" w:rsidP="001A69B5">
            <w:r w:rsidRPr="001A69B5">
              <w:t>(i 1 000 kr)</w:t>
            </w:r>
          </w:p>
        </w:tc>
      </w:tr>
      <w:tr w:rsidR="000513CD" w:rsidRPr="001A69B5" w14:paraId="16ED8852" w14:textId="77777777" w:rsidTr="003405E6">
        <w:trPr>
          <w:trHeight w:val="600"/>
        </w:trPr>
        <w:tc>
          <w:tcPr>
            <w:tcW w:w="840" w:type="dxa"/>
          </w:tcPr>
          <w:p w14:paraId="5CC2C191" w14:textId="77777777" w:rsidR="000513CD" w:rsidRPr="001A69B5" w:rsidRDefault="0009509B" w:rsidP="001A69B5">
            <w:r w:rsidRPr="001A69B5">
              <w:t>Post</w:t>
            </w:r>
          </w:p>
        </w:tc>
        <w:tc>
          <w:tcPr>
            <w:tcW w:w="4800" w:type="dxa"/>
          </w:tcPr>
          <w:p w14:paraId="3688B350" w14:textId="77777777" w:rsidR="000513CD" w:rsidRPr="001A69B5" w:rsidRDefault="0009509B" w:rsidP="001A69B5">
            <w:proofErr w:type="spellStart"/>
            <w:r w:rsidRPr="001A69B5">
              <w:t>Nemning</w:t>
            </w:r>
            <w:proofErr w:type="spellEnd"/>
          </w:p>
        </w:tc>
        <w:tc>
          <w:tcPr>
            <w:tcW w:w="1300" w:type="dxa"/>
          </w:tcPr>
          <w:p w14:paraId="3553E386"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E4C4EE3" w14:textId="77777777" w:rsidR="000513CD" w:rsidRPr="001A69B5" w:rsidRDefault="0009509B" w:rsidP="001A69B5">
            <w:r w:rsidRPr="001A69B5">
              <w:t xml:space="preserve">Saldert </w:t>
            </w:r>
            <w:r w:rsidRPr="001A69B5">
              <w:br/>
              <w:t>budsjett 2021</w:t>
            </w:r>
          </w:p>
        </w:tc>
        <w:tc>
          <w:tcPr>
            <w:tcW w:w="1300" w:type="dxa"/>
          </w:tcPr>
          <w:p w14:paraId="007B580D" w14:textId="77777777" w:rsidR="000513CD" w:rsidRPr="001A69B5" w:rsidRDefault="0009509B" w:rsidP="001A69B5">
            <w:r w:rsidRPr="001A69B5">
              <w:t xml:space="preserve">Forslag </w:t>
            </w:r>
            <w:r w:rsidRPr="001A69B5">
              <w:br/>
              <w:t>2022</w:t>
            </w:r>
          </w:p>
        </w:tc>
      </w:tr>
      <w:tr w:rsidR="000513CD" w:rsidRPr="001A69B5" w14:paraId="6749C97F" w14:textId="77777777" w:rsidTr="003405E6">
        <w:trPr>
          <w:trHeight w:val="380"/>
        </w:trPr>
        <w:tc>
          <w:tcPr>
            <w:tcW w:w="840" w:type="dxa"/>
          </w:tcPr>
          <w:p w14:paraId="319381F7" w14:textId="77777777" w:rsidR="000513CD" w:rsidRPr="001A69B5" w:rsidRDefault="0009509B" w:rsidP="001A69B5">
            <w:r w:rsidRPr="001A69B5">
              <w:t>01</w:t>
            </w:r>
          </w:p>
        </w:tc>
        <w:tc>
          <w:tcPr>
            <w:tcW w:w="4800" w:type="dxa"/>
          </w:tcPr>
          <w:p w14:paraId="02EDAD59" w14:textId="77777777" w:rsidR="000513CD" w:rsidRPr="001A69B5" w:rsidRDefault="0009509B" w:rsidP="001A69B5">
            <w:r w:rsidRPr="001A69B5">
              <w:t>Diverse inntekter</w:t>
            </w:r>
          </w:p>
        </w:tc>
        <w:tc>
          <w:tcPr>
            <w:tcW w:w="1300" w:type="dxa"/>
          </w:tcPr>
          <w:p w14:paraId="731FEB89" w14:textId="77777777" w:rsidR="000513CD" w:rsidRPr="001A69B5" w:rsidRDefault="0009509B" w:rsidP="001A69B5">
            <w:r w:rsidRPr="001A69B5">
              <w:t>104</w:t>
            </w:r>
          </w:p>
        </w:tc>
        <w:tc>
          <w:tcPr>
            <w:tcW w:w="1300" w:type="dxa"/>
          </w:tcPr>
          <w:p w14:paraId="2A9BD1CF" w14:textId="77777777" w:rsidR="000513CD" w:rsidRPr="001A69B5" w:rsidRDefault="000513CD" w:rsidP="001A69B5"/>
        </w:tc>
        <w:tc>
          <w:tcPr>
            <w:tcW w:w="1300" w:type="dxa"/>
          </w:tcPr>
          <w:p w14:paraId="36CCBBB4" w14:textId="77777777" w:rsidR="000513CD" w:rsidRPr="001A69B5" w:rsidRDefault="000513CD" w:rsidP="001A69B5"/>
        </w:tc>
      </w:tr>
      <w:tr w:rsidR="000513CD" w:rsidRPr="001A69B5" w14:paraId="3F5ABEFD" w14:textId="77777777" w:rsidTr="003405E6">
        <w:trPr>
          <w:trHeight w:val="380"/>
        </w:trPr>
        <w:tc>
          <w:tcPr>
            <w:tcW w:w="840" w:type="dxa"/>
          </w:tcPr>
          <w:p w14:paraId="14C3F690" w14:textId="77777777" w:rsidR="000513CD" w:rsidRPr="001A69B5" w:rsidRDefault="000513CD" w:rsidP="001A69B5"/>
        </w:tc>
        <w:tc>
          <w:tcPr>
            <w:tcW w:w="4800" w:type="dxa"/>
          </w:tcPr>
          <w:p w14:paraId="3CD6BB98" w14:textId="77777777" w:rsidR="000513CD" w:rsidRPr="001A69B5" w:rsidRDefault="0009509B" w:rsidP="001A69B5">
            <w:r w:rsidRPr="001A69B5">
              <w:t>Sum kap. 3290</w:t>
            </w:r>
          </w:p>
        </w:tc>
        <w:tc>
          <w:tcPr>
            <w:tcW w:w="1300" w:type="dxa"/>
          </w:tcPr>
          <w:p w14:paraId="14E7826C" w14:textId="77777777" w:rsidR="000513CD" w:rsidRPr="001A69B5" w:rsidRDefault="0009509B" w:rsidP="001A69B5">
            <w:r w:rsidRPr="001A69B5">
              <w:t>104</w:t>
            </w:r>
          </w:p>
        </w:tc>
        <w:tc>
          <w:tcPr>
            <w:tcW w:w="1300" w:type="dxa"/>
          </w:tcPr>
          <w:p w14:paraId="108338A9" w14:textId="77777777" w:rsidR="000513CD" w:rsidRPr="001A69B5" w:rsidRDefault="000513CD" w:rsidP="001A69B5"/>
        </w:tc>
        <w:tc>
          <w:tcPr>
            <w:tcW w:w="1300" w:type="dxa"/>
          </w:tcPr>
          <w:p w14:paraId="1521738E" w14:textId="77777777" w:rsidR="000513CD" w:rsidRPr="001A69B5" w:rsidRDefault="000513CD" w:rsidP="001A69B5"/>
        </w:tc>
      </w:tr>
    </w:tbl>
    <w:p w14:paraId="0605C5EC" w14:textId="77777777" w:rsidR="000513CD" w:rsidRPr="001A69B5" w:rsidRDefault="0009509B" w:rsidP="001A69B5">
      <w:pPr>
        <w:pStyle w:val="b-budkaptit"/>
      </w:pPr>
      <w:r w:rsidRPr="001A69B5">
        <w:t xml:space="preserve">Kap. 291 </w:t>
      </w:r>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5A8B82D9" w14:textId="77777777" w:rsidTr="003405E6">
        <w:trPr>
          <w:trHeight w:val="640"/>
          <w:hidden/>
        </w:trPr>
        <w:tc>
          <w:tcPr>
            <w:tcW w:w="840" w:type="dxa"/>
          </w:tcPr>
          <w:p w14:paraId="2686AD9A" w14:textId="77777777" w:rsidR="000513CD" w:rsidRPr="001A69B5" w:rsidRDefault="0009509B" w:rsidP="001A69B5">
            <w:pPr>
              <w:pStyle w:val="Tabellnavn"/>
            </w:pPr>
            <w:r w:rsidRPr="001A69B5">
              <w:t>KPAL</w:t>
            </w:r>
          </w:p>
        </w:tc>
        <w:tc>
          <w:tcPr>
            <w:tcW w:w="4800" w:type="dxa"/>
          </w:tcPr>
          <w:p w14:paraId="17BEAFA2" w14:textId="77777777" w:rsidR="000513CD" w:rsidRPr="001A69B5" w:rsidRDefault="000513CD" w:rsidP="001A69B5">
            <w:pPr>
              <w:pStyle w:val="Tabellnavn"/>
            </w:pPr>
          </w:p>
        </w:tc>
        <w:tc>
          <w:tcPr>
            <w:tcW w:w="1300" w:type="dxa"/>
          </w:tcPr>
          <w:p w14:paraId="0964A6A8" w14:textId="77777777" w:rsidR="000513CD" w:rsidRPr="001A69B5" w:rsidRDefault="000513CD" w:rsidP="001A69B5">
            <w:pPr>
              <w:pStyle w:val="Tabellnavn"/>
            </w:pPr>
          </w:p>
        </w:tc>
        <w:tc>
          <w:tcPr>
            <w:tcW w:w="1300" w:type="dxa"/>
          </w:tcPr>
          <w:p w14:paraId="755A3579" w14:textId="77777777" w:rsidR="000513CD" w:rsidRPr="001A69B5" w:rsidRDefault="000513CD" w:rsidP="001A69B5">
            <w:pPr>
              <w:pStyle w:val="Tabellnavn"/>
            </w:pPr>
          </w:p>
        </w:tc>
        <w:tc>
          <w:tcPr>
            <w:tcW w:w="1300" w:type="dxa"/>
          </w:tcPr>
          <w:p w14:paraId="20C256E0" w14:textId="77777777" w:rsidR="000513CD" w:rsidRPr="001A69B5" w:rsidRDefault="0009509B" w:rsidP="001A69B5">
            <w:r w:rsidRPr="001A69B5">
              <w:t>(i 1 000 kr)</w:t>
            </w:r>
          </w:p>
        </w:tc>
      </w:tr>
      <w:tr w:rsidR="000513CD" w:rsidRPr="001A69B5" w14:paraId="1105EF8A" w14:textId="77777777" w:rsidTr="003405E6">
        <w:trPr>
          <w:trHeight w:val="600"/>
        </w:trPr>
        <w:tc>
          <w:tcPr>
            <w:tcW w:w="840" w:type="dxa"/>
          </w:tcPr>
          <w:p w14:paraId="3527B6DE" w14:textId="77777777" w:rsidR="000513CD" w:rsidRPr="001A69B5" w:rsidRDefault="0009509B" w:rsidP="001A69B5">
            <w:r w:rsidRPr="001A69B5">
              <w:t>Post</w:t>
            </w:r>
          </w:p>
        </w:tc>
        <w:tc>
          <w:tcPr>
            <w:tcW w:w="4800" w:type="dxa"/>
          </w:tcPr>
          <w:p w14:paraId="4F9F3C0A" w14:textId="77777777" w:rsidR="000513CD" w:rsidRPr="001A69B5" w:rsidRDefault="0009509B" w:rsidP="001A69B5">
            <w:proofErr w:type="spellStart"/>
            <w:r w:rsidRPr="001A69B5">
              <w:t>Nemning</w:t>
            </w:r>
            <w:proofErr w:type="spellEnd"/>
          </w:p>
        </w:tc>
        <w:tc>
          <w:tcPr>
            <w:tcW w:w="1300" w:type="dxa"/>
          </w:tcPr>
          <w:p w14:paraId="2ACF19D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61FD8AC" w14:textId="77777777" w:rsidR="000513CD" w:rsidRPr="001A69B5" w:rsidRDefault="0009509B" w:rsidP="001A69B5">
            <w:r w:rsidRPr="001A69B5">
              <w:t xml:space="preserve">Saldert </w:t>
            </w:r>
            <w:r w:rsidRPr="001A69B5">
              <w:br/>
              <w:t>budsjett 2021</w:t>
            </w:r>
          </w:p>
        </w:tc>
        <w:tc>
          <w:tcPr>
            <w:tcW w:w="1300" w:type="dxa"/>
          </w:tcPr>
          <w:p w14:paraId="6EC830D3" w14:textId="77777777" w:rsidR="000513CD" w:rsidRPr="001A69B5" w:rsidRDefault="0009509B" w:rsidP="001A69B5">
            <w:r w:rsidRPr="001A69B5">
              <w:t xml:space="preserve">Forslag </w:t>
            </w:r>
            <w:r w:rsidRPr="001A69B5">
              <w:br/>
              <w:t>2022</w:t>
            </w:r>
          </w:p>
        </w:tc>
      </w:tr>
      <w:tr w:rsidR="000513CD" w:rsidRPr="001A69B5" w14:paraId="3C1137D0" w14:textId="77777777" w:rsidTr="003405E6">
        <w:trPr>
          <w:trHeight w:val="380"/>
        </w:trPr>
        <w:tc>
          <w:tcPr>
            <w:tcW w:w="840" w:type="dxa"/>
          </w:tcPr>
          <w:p w14:paraId="2BC32F5D" w14:textId="77777777" w:rsidR="000513CD" w:rsidRPr="001A69B5" w:rsidRDefault="0009509B" w:rsidP="001A69B5">
            <w:r w:rsidRPr="001A69B5">
              <w:t>21</w:t>
            </w:r>
          </w:p>
        </w:tc>
        <w:tc>
          <w:tcPr>
            <w:tcW w:w="4800" w:type="dxa"/>
          </w:tcPr>
          <w:p w14:paraId="79FCDF65"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75131302" w14:textId="77777777" w:rsidR="000513CD" w:rsidRPr="001A69B5" w:rsidRDefault="0009509B" w:rsidP="001A69B5">
            <w:r w:rsidRPr="001A69B5">
              <w:t>49 516</w:t>
            </w:r>
          </w:p>
        </w:tc>
        <w:tc>
          <w:tcPr>
            <w:tcW w:w="1300" w:type="dxa"/>
          </w:tcPr>
          <w:p w14:paraId="77CD3486" w14:textId="77777777" w:rsidR="000513CD" w:rsidRPr="001A69B5" w:rsidRDefault="0009509B" w:rsidP="001A69B5">
            <w:r w:rsidRPr="001A69B5">
              <w:t>70 004</w:t>
            </w:r>
          </w:p>
        </w:tc>
        <w:tc>
          <w:tcPr>
            <w:tcW w:w="1300" w:type="dxa"/>
          </w:tcPr>
          <w:p w14:paraId="1665022D" w14:textId="77777777" w:rsidR="000513CD" w:rsidRPr="001A69B5" w:rsidRDefault="0009509B" w:rsidP="001A69B5">
            <w:r w:rsidRPr="001A69B5">
              <w:t>60 865</w:t>
            </w:r>
          </w:p>
        </w:tc>
      </w:tr>
      <w:tr w:rsidR="000513CD" w:rsidRPr="001A69B5" w14:paraId="55FF28C4" w14:textId="77777777" w:rsidTr="003405E6">
        <w:trPr>
          <w:trHeight w:val="380"/>
        </w:trPr>
        <w:tc>
          <w:tcPr>
            <w:tcW w:w="840" w:type="dxa"/>
          </w:tcPr>
          <w:p w14:paraId="7B96FAA1" w14:textId="77777777" w:rsidR="000513CD" w:rsidRPr="001A69B5" w:rsidRDefault="0009509B" w:rsidP="001A69B5">
            <w:r w:rsidRPr="001A69B5">
              <w:t>45</w:t>
            </w:r>
          </w:p>
        </w:tc>
        <w:tc>
          <w:tcPr>
            <w:tcW w:w="4800" w:type="dxa"/>
          </w:tcPr>
          <w:p w14:paraId="6A19EB0C" w14:textId="77777777" w:rsidR="000513CD" w:rsidRPr="001A69B5" w:rsidRDefault="0009509B" w:rsidP="001A69B5">
            <w:r w:rsidRPr="001A69B5">
              <w:t xml:space="preserve">Større utstyrsinnkjøp og </w:t>
            </w:r>
            <w:proofErr w:type="spellStart"/>
            <w:r w:rsidRPr="001A69B5">
              <w:t>vedlikehald</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7F5B0F3C" w14:textId="77777777" w:rsidR="000513CD" w:rsidRPr="001A69B5" w:rsidRDefault="0009509B" w:rsidP="001A69B5">
            <w:r w:rsidRPr="001A69B5">
              <w:t>52 225</w:t>
            </w:r>
          </w:p>
        </w:tc>
        <w:tc>
          <w:tcPr>
            <w:tcW w:w="1300" w:type="dxa"/>
          </w:tcPr>
          <w:p w14:paraId="636475DE" w14:textId="77777777" w:rsidR="000513CD" w:rsidRPr="001A69B5" w:rsidRDefault="0009509B" w:rsidP="001A69B5">
            <w:r w:rsidRPr="001A69B5">
              <w:t>55 029</w:t>
            </w:r>
          </w:p>
        </w:tc>
        <w:tc>
          <w:tcPr>
            <w:tcW w:w="1300" w:type="dxa"/>
          </w:tcPr>
          <w:p w14:paraId="200AB645" w14:textId="77777777" w:rsidR="000513CD" w:rsidRPr="001A69B5" w:rsidRDefault="0009509B" w:rsidP="001A69B5">
            <w:r w:rsidRPr="001A69B5">
              <w:t>44 350</w:t>
            </w:r>
          </w:p>
        </w:tc>
      </w:tr>
      <w:tr w:rsidR="000513CD" w:rsidRPr="001A69B5" w14:paraId="166A9854" w14:textId="77777777" w:rsidTr="003405E6">
        <w:trPr>
          <w:trHeight w:val="380"/>
        </w:trPr>
        <w:tc>
          <w:tcPr>
            <w:tcW w:w="840" w:type="dxa"/>
          </w:tcPr>
          <w:p w14:paraId="38CBCDC8" w14:textId="77777777" w:rsidR="000513CD" w:rsidRPr="001A69B5" w:rsidRDefault="0009509B" w:rsidP="001A69B5">
            <w:r w:rsidRPr="001A69B5">
              <w:t>50</w:t>
            </w:r>
          </w:p>
        </w:tc>
        <w:tc>
          <w:tcPr>
            <w:tcW w:w="4800" w:type="dxa"/>
          </w:tcPr>
          <w:p w14:paraId="7DA23EAE" w14:textId="77777777" w:rsidR="000513CD" w:rsidRPr="001A69B5" w:rsidRDefault="0009509B" w:rsidP="001A69B5">
            <w:proofErr w:type="spellStart"/>
            <w:r w:rsidRPr="001A69B5">
              <w:t>Noregs</w:t>
            </w:r>
            <w:proofErr w:type="spellEnd"/>
            <w:r w:rsidRPr="001A69B5">
              <w:t xml:space="preserve"> forskingsråd</w:t>
            </w:r>
          </w:p>
        </w:tc>
        <w:tc>
          <w:tcPr>
            <w:tcW w:w="1300" w:type="dxa"/>
          </w:tcPr>
          <w:p w14:paraId="544B8EEC" w14:textId="77777777" w:rsidR="000513CD" w:rsidRPr="001A69B5" w:rsidRDefault="0009509B" w:rsidP="001A69B5">
            <w:r w:rsidRPr="001A69B5">
              <w:t>7 210</w:t>
            </w:r>
          </w:p>
        </w:tc>
        <w:tc>
          <w:tcPr>
            <w:tcW w:w="1300" w:type="dxa"/>
          </w:tcPr>
          <w:p w14:paraId="71B6DB5C" w14:textId="77777777" w:rsidR="000513CD" w:rsidRPr="001A69B5" w:rsidRDefault="0009509B" w:rsidP="001A69B5">
            <w:r w:rsidRPr="001A69B5">
              <w:t>7 397</w:t>
            </w:r>
          </w:p>
        </w:tc>
        <w:tc>
          <w:tcPr>
            <w:tcW w:w="1300" w:type="dxa"/>
          </w:tcPr>
          <w:p w14:paraId="0F0A3A48" w14:textId="77777777" w:rsidR="000513CD" w:rsidRPr="001A69B5" w:rsidRDefault="0009509B" w:rsidP="001A69B5">
            <w:r w:rsidRPr="001A69B5">
              <w:t>10 151</w:t>
            </w:r>
          </w:p>
        </w:tc>
      </w:tr>
      <w:tr w:rsidR="000513CD" w:rsidRPr="001A69B5" w14:paraId="6D82A0DA" w14:textId="77777777" w:rsidTr="003405E6">
        <w:trPr>
          <w:trHeight w:val="380"/>
        </w:trPr>
        <w:tc>
          <w:tcPr>
            <w:tcW w:w="840" w:type="dxa"/>
          </w:tcPr>
          <w:p w14:paraId="12627C86" w14:textId="77777777" w:rsidR="000513CD" w:rsidRPr="001A69B5" w:rsidRDefault="0009509B" w:rsidP="001A69B5">
            <w:r w:rsidRPr="001A69B5">
              <w:t>60</w:t>
            </w:r>
          </w:p>
        </w:tc>
        <w:tc>
          <w:tcPr>
            <w:tcW w:w="4800" w:type="dxa"/>
          </w:tcPr>
          <w:p w14:paraId="674FE862" w14:textId="77777777" w:rsidR="000513CD" w:rsidRPr="001A69B5" w:rsidRDefault="0009509B" w:rsidP="001A69B5">
            <w:proofErr w:type="spellStart"/>
            <w:r w:rsidRPr="001A69B5">
              <w:t>Integreringstilskot</w:t>
            </w:r>
            <w:proofErr w:type="spellEnd"/>
            <w:r w:rsidRPr="001A69B5">
              <w:rPr>
                <w:rStyle w:val="kursiv"/>
              </w:rPr>
              <w:t xml:space="preserve">, kan </w:t>
            </w:r>
            <w:proofErr w:type="spellStart"/>
            <w:r w:rsidRPr="001A69B5">
              <w:rPr>
                <w:rStyle w:val="kursiv"/>
              </w:rPr>
              <w:t>overførast</w:t>
            </w:r>
            <w:proofErr w:type="spellEnd"/>
          </w:p>
        </w:tc>
        <w:tc>
          <w:tcPr>
            <w:tcW w:w="1300" w:type="dxa"/>
          </w:tcPr>
          <w:p w14:paraId="7F92F148" w14:textId="77777777" w:rsidR="000513CD" w:rsidRPr="001A69B5" w:rsidRDefault="0009509B" w:rsidP="001A69B5">
            <w:r w:rsidRPr="001A69B5">
              <w:t>6 555 645</w:t>
            </w:r>
          </w:p>
        </w:tc>
        <w:tc>
          <w:tcPr>
            <w:tcW w:w="1300" w:type="dxa"/>
          </w:tcPr>
          <w:p w14:paraId="433F56C2" w14:textId="77777777" w:rsidR="000513CD" w:rsidRPr="001A69B5" w:rsidRDefault="0009509B" w:rsidP="001A69B5">
            <w:r w:rsidRPr="001A69B5">
              <w:t>6 035 134</w:t>
            </w:r>
          </w:p>
        </w:tc>
        <w:tc>
          <w:tcPr>
            <w:tcW w:w="1300" w:type="dxa"/>
          </w:tcPr>
          <w:p w14:paraId="6FF03733" w14:textId="77777777" w:rsidR="000513CD" w:rsidRPr="001A69B5" w:rsidRDefault="0009509B" w:rsidP="001A69B5">
            <w:r w:rsidRPr="001A69B5">
              <w:t>4 953 065</w:t>
            </w:r>
          </w:p>
        </w:tc>
      </w:tr>
      <w:tr w:rsidR="000513CD" w:rsidRPr="001A69B5" w14:paraId="4D2B10E0" w14:textId="77777777" w:rsidTr="003405E6">
        <w:trPr>
          <w:trHeight w:val="640"/>
        </w:trPr>
        <w:tc>
          <w:tcPr>
            <w:tcW w:w="840" w:type="dxa"/>
          </w:tcPr>
          <w:p w14:paraId="4761B8D1" w14:textId="77777777" w:rsidR="000513CD" w:rsidRPr="001A69B5" w:rsidRDefault="0009509B" w:rsidP="001A69B5">
            <w:r w:rsidRPr="001A69B5">
              <w:t>61</w:t>
            </w:r>
          </w:p>
        </w:tc>
        <w:tc>
          <w:tcPr>
            <w:tcW w:w="4800" w:type="dxa"/>
          </w:tcPr>
          <w:p w14:paraId="0AFBF9E1" w14:textId="77777777" w:rsidR="000513CD" w:rsidRPr="001A69B5" w:rsidRDefault="0009509B" w:rsidP="001A69B5">
            <w:r w:rsidRPr="001A69B5">
              <w:t xml:space="preserve">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rPr>
                <w:rStyle w:val="kursiv"/>
              </w:rPr>
              <w:t>, overslagsløyving</w:t>
            </w:r>
          </w:p>
        </w:tc>
        <w:tc>
          <w:tcPr>
            <w:tcW w:w="1300" w:type="dxa"/>
          </w:tcPr>
          <w:p w14:paraId="7FADD8F1" w14:textId="77777777" w:rsidR="000513CD" w:rsidRPr="001A69B5" w:rsidRDefault="0009509B" w:rsidP="001A69B5">
            <w:r w:rsidRPr="001A69B5">
              <w:t>1 526 798</w:t>
            </w:r>
          </w:p>
        </w:tc>
        <w:tc>
          <w:tcPr>
            <w:tcW w:w="1300" w:type="dxa"/>
          </w:tcPr>
          <w:p w14:paraId="4B689C32" w14:textId="77777777" w:rsidR="000513CD" w:rsidRPr="001A69B5" w:rsidRDefault="0009509B" w:rsidP="001A69B5">
            <w:r w:rsidRPr="001A69B5">
              <w:t>992 285</w:t>
            </w:r>
          </w:p>
        </w:tc>
        <w:tc>
          <w:tcPr>
            <w:tcW w:w="1300" w:type="dxa"/>
          </w:tcPr>
          <w:p w14:paraId="073D13BE" w14:textId="77777777" w:rsidR="000513CD" w:rsidRPr="001A69B5" w:rsidRDefault="0009509B" w:rsidP="001A69B5">
            <w:r w:rsidRPr="001A69B5">
              <w:t>656 771</w:t>
            </w:r>
          </w:p>
        </w:tc>
      </w:tr>
      <w:tr w:rsidR="000513CD" w:rsidRPr="001A69B5" w14:paraId="0289AA58" w14:textId="77777777" w:rsidTr="003405E6">
        <w:trPr>
          <w:trHeight w:val="380"/>
        </w:trPr>
        <w:tc>
          <w:tcPr>
            <w:tcW w:w="840" w:type="dxa"/>
          </w:tcPr>
          <w:p w14:paraId="08334BB4" w14:textId="77777777" w:rsidR="000513CD" w:rsidRPr="001A69B5" w:rsidRDefault="0009509B" w:rsidP="001A69B5">
            <w:r w:rsidRPr="001A69B5">
              <w:t>62</w:t>
            </w:r>
          </w:p>
        </w:tc>
        <w:tc>
          <w:tcPr>
            <w:tcW w:w="4800" w:type="dxa"/>
          </w:tcPr>
          <w:p w14:paraId="32EBE234" w14:textId="77777777" w:rsidR="000513CD" w:rsidRPr="001A69B5" w:rsidRDefault="0009509B" w:rsidP="001A69B5">
            <w:r w:rsidRPr="001A69B5">
              <w:t xml:space="preserve">Kommunale </w:t>
            </w:r>
            <w:proofErr w:type="spellStart"/>
            <w:r w:rsidRPr="001A69B5">
              <w:t>innvandrartiltak</w:t>
            </w:r>
            <w:proofErr w:type="spellEnd"/>
          </w:p>
        </w:tc>
        <w:tc>
          <w:tcPr>
            <w:tcW w:w="1300" w:type="dxa"/>
          </w:tcPr>
          <w:p w14:paraId="1E51A601" w14:textId="77777777" w:rsidR="000513CD" w:rsidRPr="001A69B5" w:rsidRDefault="0009509B" w:rsidP="001A69B5">
            <w:r w:rsidRPr="001A69B5">
              <w:t>236 075</w:t>
            </w:r>
          </w:p>
        </w:tc>
        <w:tc>
          <w:tcPr>
            <w:tcW w:w="1300" w:type="dxa"/>
          </w:tcPr>
          <w:p w14:paraId="3D5A4849" w14:textId="77777777" w:rsidR="000513CD" w:rsidRPr="001A69B5" w:rsidRDefault="0009509B" w:rsidP="001A69B5">
            <w:r w:rsidRPr="001A69B5">
              <w:t>250 006</w:t>
            </w:r>
          </w:p>
        </w:tc>
        <w:tc>
          <w:tcPr>
            <w:tcW w:w="1300" w:type="dxa"/>
          </w:tcPr>
          <w:p w14:paraId="4B93DCC7" w14:textId="77777777" w:rsidR="000513CD" w:rsidRPr="001A69B5" w:rsidRDefault="0009509B" w:rsidP="001A69B5">
            <w:r w:rsidRPr="001A69B5">
              <w:t>227 256</w:t>
            </w:r>
          </w:p>
        </w:tc>
      </w:tr>
      <w:tr w:rsidR="000513CD" w:rsidRPr="001A69B5" w14:paraId="2511274B" w14:textId="77777777" w:rsidTr="003405E6">
        <w:trPr>
          <w:trHeight w:val="640"/>
        </w:trPr>
        <w:tc>
          <w:tcPr>
            <w:tcW w:w="840" w:type="dxa"/>
          </w:tcPr>
          <w:p w14:paraId="7658A298" w14:textId="77777777" w:rsidR="000513CD" w:rsidRPr="001A69B5" w:rsidRDefault="0009509B" w:rsidP="001A69B5">
            <w:r w:rsidRPr="001A69B5">
              <w:t>70</w:t>
            </w:r>
          </w:p>
        </w:tc>
        <w:tc>
          <w:tcPr>
            <w:tcW w:w="4800" w:type="dxa"/>
          </w:tcPr>
          <w:p w14:paraId="41629D01" w14:textId="77777777" w:rsidR="000513CD" w:rsidRPr="001A69B5" w:rsidRDefault="0009509B" w:rsidP="001A69B5">
            <w:proofErr w:type="spellStart"/>
            <w:r w:rsidRPr="001A69B5">
              <w:t>Busetjingsordninga</w:t>
            </w:r>
            <w:proofErr w:type="spellEnd"/>
            <w:r w:rsidRPr="001A69B5">
              <w:t xml:space="preserve"> og </w:t>
            </w:r>
            <w:proofErr w:type="spellStart"/>
            <w:r w:rsidRPr="001A69B5">
              <w:t>integreringstilskot</w:t>
            </w:r>
            <w:proofErr w:type="spellEnd"/>
            <w:r w:rsidRPr="001A69B5">
              <w:t>, oppfølging</w:t>
            </w:r>
          </w:p>
        </w:tc>
        <w:tc>
          <w:tcPr>
            <w:tcW w:w="1300" w:type="dxa"/>
          </w:tcPr>
          <w:p w14:paraId="7F2DFC9C" w14:textId="77777777" w:rsidR="000513CD" w:rsidRPr="001A69B5" w:rsidRDefault="0009509B" w:rsidP="001A69B5">
            <w:r w:rsidRPr="001A69B5">
              <w:t>2 400</w:t>
            </w:r>
          </w:p>
        </w:tc>
        <w:tc>
          <w:tcPr>
            <w:tcW w:w="1300" w:type="dxa"/>
          </w:tcPr>
          <w:p w14:paraId="2240F74B" w14:textId="77777777" w:rsidR="000513CD" w:rsidRPr="001A69B5" w:rsidRDefault="0009509B" w:rsidP="001A69B5">
            <w:r w:rsidRPr="001A69B5">
              <w:t>2 357</w:t>
            </w:r>
          </w:p>
        </w:tc>
        <w:tc>
          <w:tcPr>
            <w:tcW w:w="1300" w:type="dxa"/>
          </w:tcPr>
          <w:p w14:paraId="315BAD39" w14:textId="77777777" w:rsidR="000513CD" w:rsidRPr="001A69B5" w:rsidRDefault="0009509B" w:rsidP="001A69B5">
            <w:r w:rsidRPr="001A69B5">
              <w:t>2 418</w:t>
            </w:r>
          </w:p>
        </w:tc>
      </w:tr>
      <w:tr w:rsidR="000513CD" w:rsidRPr="001A69B5" w14:paraId="0B329CCA" w14:textId="77777777" w:rsidTr="003405E6">
        <w:trPr>
          <w:trHeight w:val="640"/>
        </w:trPr>
        <w:tc>
          <w:tcPr>
            <w:tcW w:w="840" w:type="dxa"/>
          </w:tcPr>
          <w:p w14:paraId="1E1D3BF2" w14:textId="77777777" w:rsidR="000513CD" w:rsidRPr="001A69B5" w:rsidRDefault="0009509B" w:rsidP="001A69B5">
            <w:r w:rsidRPr="001A69B5">
              <w:t>71</w:t>
            </w:r>
          </w:p>
        </w:tc>
        <w:tc>
          <w:tcPr>
            <w:tcW w:w="4800" w:type="dxa"/>
          </w:tcPr>
          <w:p w14:paraId="62916244" w14:textId="77777777" w:rsidR="000513CD" w:rsidRPr="001A69B5" w:rsidRDefault="0009509B" w:rsidP="001A69B5">
            <w:proofErr w:type="spellStart"/>
            <w:r w:rsidRPr="001A69B5">
              <w:t>Tilskot</w:t>
            </w:r>
            <w:proofErr w:type="spellEnd"/>
            <w:r w:rsidRPr="001A69B5">
              <w:t xml:space="preserve"> til integreringsarbeid i regi av sivilsamfunn og frivillige </w:t>
            </w:r>
            <w:proofErr w:type="spellStart"/>
            <w:r w:rsidRPr="001A69B5">
              <w:t>organisasjonar</w:t>
            </w:r>
            <w:proofErr w:type="spellEnd"/>
          </w:p>
        </w:tc>
        <w:tc>
          <w:tcPr>
            <w:tcW w:w="1300" w:type="dxa"/>
          </w:tcPr>
          <w:p w14:paraId="7E73C31C" w14:textId="77777777" w:rsidR="000513CD" w:rsidRPr="001A69B5" w:rsidRDefault="0009509B" w:rsidP="001A69B5">
            <w:r w:rsidRPr="001A69B5">
              <w:t>140 839</w:t>
            </w:r>
          </w:p>
        </w:tc>
        <w:tc>
          <w:tcPr>
            <w:tcW w:w="1300" w:type="dxa"/>
          </w:tcPr>
          <w:p w14:paraId="3A110567" w14:textId="77777777" w:rsidR="000513CD" w:rsidRPr="001A69B5" w:rsidRDefault="0009509B" w:rsidP="001A69B5">
            <w:r w:rsidRPr="001A69B5">
              <w:t>173 748</w:t>
            </w:r>
          </w:p>
        </w:tc>
        <w:tc>
          <w:tcPr>
            <w:tcW w:w="1300" w:type="dxa"/>
          </w:tcPr>
          <w:p w14:paraId="3A09208D" w14:textId="77777777" w:rsidR="000513CD" w:rsidRPr="001A69B5" w:rsidRDefault="0009509B" w:rsidP="001A69B5">
            <w:r w:rsidRPr="001A69B5">
              <w:t>192 095</w:t>
            </w:r>
          </w:p>
        </w:tc>
      </w:tr>
      <w:tr w:rsidR="000513CD" w:rsidRPr="001A69B5" w14:paraId="3FF4301A" w14:textId="77777777" w:rsidTr="003405E6">
        <w:trPr>
          <w:trHeight w:val="380"/>
        </w:trPr>
        <w:tc>
          <w:tcPr>
            <w:tcW w:w="840" w:type="dxa"/>
          </w:tcPr>
          <w:p w14:paraId="2FB5A383" w14:textId="77777777" w:rsidR="000513CD" w:rsidRPr="001A69B5" w:rsidRDefault="0009509B" w:rsidP="001A69B5">
            <w:r w:rsidRPr="001A69B5">
              <w:t>72</w:t>
            </w:r>
          </w:p>
        </w:tc>
        <w:tc>
          <w:tcPr>
            <w:tcW w:w="4800" w:type="dxa"/>
          </w:tcPr>
          <w:p w14:paraId="664E9FEB" w14:textId="77777777" w:rsidR="000513CD" w:rsidRPr="001A69B5" w:rsidRDefault="0009509B" w:rsidP="001A69B5">
            <w:r w:rsidRPr="001A69B5">
              <w:t xml:space="preserve">Statsautorisasjonsordninga for </w:t>
            </w:r>
            <w:proofErr w:type="spellStart"/>
            <w:r w:rsidRPr="001A69B5">
              <w:t>tolkar</w:t>
            </w:r>
            <w:proofErr w:type="spellEnd"/>
            <w:r w:rsidRPr="001A69B5">
              <w:t xml:space="preserve"> m.a.</w:t>
            </w:r>
          </w:p>
        </w:tc>
        <w:tc>
          <w:tcPr>
            <w:tcW w:w="1300" w:type="dxa"/>
          </w:tcPr>
          <w:p w14:paraId="7159F793" w14:textId="77777777" w:rsidR="000513CD" w:rsidRPr="001A69B5" w:rsidRDefault="0009509B" w:rsidP="001A69B5">
            <w:r w:rsidRPr="001A69B5">
              <w:t>4 900</w:t>
            </w:r>
          </w:p>
        </w:tc>
        <w:tc>
          <w:tcPr>
            <w:tcW w:w="1300" w:type="dxa"/>
          </w:tcPr>
          <w:p w14:paraId="237BB040" w14:textId="77777777" w:rsidR="000513CD" w:rsidRPr="001A69B5" w:rsidRDefault="0009509B" w:rsidP="001A69B5">
            <w:r w:rsidRPr="001A69B5">
              <w:t>16 992</w:t>
            </w:r>
          </w:p>
        </w:tc>
        <w:tc>
          <w:tcPr>
            <w:tcW w:w="1300" w:type="dxa"/>
          </w:tcPr>
          <w:p w14:paraId="5B2545D0" w14:textId="77777777" w:rsidR="000513CD" w:rsidRPr="001A69B5" w:rsidRDefault="0009509B" w:rsidP="001A69B5">
            <w:r w:rsidRPr="001A69B5">
              <w:t>19 664</w:t>
            </w:r>
          </w:p>
        </w:tc>
      </w:tr>
      <w:tr w:rsidR="000513CD" w:rsidRPr="001A69B5" w14:paraId="5D331D06" w14:textId="77777777" w:rsidTr="003405E6">
        <w:trPr>
          <w:trHeight w:val="380"/>
        </w:trPr>
        <w:tc>
          <w:tcPr>
            <w:tcW w:w="840" w:type="dxa"/>
          </w:tcPr>
          <w:p w14:paraId="15E632BC" w14:textId="77777777" w:rsidR="000513CD" w:rsidRPr="001A69B5" w:rsidRDefault="0009509B" w:rsidP="001A69B5">
            <w:r w:rsidRPr="001A69B5">
              <w:t>73</w:t>
            </w:r>
          </w:p>
        </w:tc>
        <w:tc>
          <w:tcPr>
            <w:tcW w:w="4800" w:type="dxa"/>
          </w:tcPr>
          <w:p w14:paraId="3B350F3E" w14:textId="77777777" w:rsidR="000513CD" w:rsidRPr="001A69B5" w:rsidRDefault="0009509B" w:rsidP="001A69B5">
            <w:proofErr w:type="spellStart"/>
            <w:r w:rsidRPr="001A69B5">
              <w:t>Tilskot</w:t>
            </w:r>
            <w:proofErr w:type="spellEnd"/>
          </w:p>
        </w:tc>
        <w:tc>
          <w:tcPr>
            <w:tcW w:w="1300" w:type="dxa"/>
          </w:tcPr>
          <w:p w14:paraId="7D969928" w14:textId="77777777" w:rsidR="000513CD" w:rsidRPr="001A69B5" w:rsidRDefault="0009509B" w:rsidP="001A69B5">
            <w:r w:rsidRPr="001A69B5">
              <w:t>20 666</w:t>
            </w:r>
          </w:p>
        </w:tc>
        <w:tc>
          <w:tcPr>
            <w:tcW w:w="1300" w:type="dxa"/>
          </w:tcPr>
          <w:p w14:paraId="157E995B" w14:textId="77777777" w:rsidR="000513CD" w:rsidRPr="001A69B5" w:rsidRDefault="0009509B" w:rsidP="001A69B5">
            <w:r w:rsidRPr="001A69B5">
              <w:t>31 258</w:t>
            </w:r>
          </w:p>
        </w:tc>
        <w:tc>
          <w:tcPr>
            <w:tcW w:w="1300" w:type="dxa"/>
          </w:tcPr>
          <w:p w14:paraId="34CDFB6C" w14:textId="77777777" w:rsidR="000513CD" w:rsidRPr="001A69B5" w:rsidRDefault="0009509B" w:rsidP="001A69B5">
            <w:r w:rsidRPr="001A69B5">
              <w:t>30 258</w:t>
            </w:r>
          </w:p>
        </w:tc>
      </w:tr>
      <w:tr w:rsidR="000513CD" w:rsidRPr="001A69B5" w14:paraId="18FEFA58" w14:textId="77777777" w:rsidTr="003405E6">
        <w:trPr>
          <w:trHeight w:val="380"/>
        </w:trPr>
        <w:tc>
          <w:tcPr>
            <w:tcW w:w="840" w:type="dxa"/>
          </w:tcPr>
          <w:p w14:paraId="0CED5144" w14:textId="77777777" w:rsidR="000513CD" w:rsidRPr="001A69B5" w:rsidRDefault="000513CD" w:rsidP="001A69B5"/>
        </w:tc>
        <w:tc>
          <w:tcPr>
            <w:tcW w:w="4800" w:type="dxa"/>
          </w:tcPr>
          <w:p w14:paraId="07534844" w14:textId="77777777" w:rsidR="000513CD" w:rsidRPr="001A69B5" w:rsidRDefault="0009509B" w:rsidP="001A69B5">
            <w:r w:rsidRPr="001A69B5">
              <w:t>Sum kap. 291</w:t>
            </w:r>
          </w:p>
        </w:tc>
        <w:tc>
          <w:tcPr>
            <w:tcW w:w="1300" w:type="dxa"/>
          </w:tcPr>
          <w:p w14:paraId="210812C6" w14:textId="77777777" w:rsidR="000513CD" w:rsidRPr="001A69B5" w:rsidRDefault="0009509B" w:rsidP="001A69B5">
            <w:r w:rsidRPr="001A69B5">
              <w:t>8 596 274</w:t>
            </w:r>
          </w:p>
        </w:tc>
        <w:tc>
          <w:tcPr>
            <w:tcW w:w="1300" w:type="dxa"/>
          </w:tcPr>
          <w:p w14:paraId="4DC50700" w14:textId="77777777" w:rsidR="000513CD" w:rsidRPr="001A69B5" w:rsidRDefault="0009509B" w:rsidP="001A69B5">
            <w:r w:rsidRPr="001A69B5">
              <w:t>7 634 210</w:t>
            </w:r>
          </w:p>
        </w:tc>
        <w:tc>
          <w:tcPr>
            <w:tcW w:w="1300" w:type="dxa"/>
          </w:tcPr>
          <w:p w14:paraId="1AAA795F" w14:textId="77777777" w:rsidR="000513CD" w:rsidRPr="001A69B5" w:rsidRDefault="0009509B" w:rsidP="001A69B5">
            <w:r w:rsidRPr="001A69B5">
              <w:t>6 196 893</w:t>
            </w:r>
          </w:p>
        </w:tc>
      </w:tr>
    </w:tbl>
    <w:p w14:paraId="332C035C"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w:t>
      </w:r>
    </w:p>
    <w:p w14:paraId="3A89A655" w14:textId="77777777" w:rsidR="000513CD" w:rsidRPr="001A69B5" w:rsidRDefault="0009509B" w:rsidP="001A69B5">
      <w:r w:rsidRPr="001A69B5">
        <w:t xml:space="preserve">Løyvinga skal </w:t>
      </w:r>
      <w:proofErr w:type="spellStart"/>
      <w:r w:rsidRPr="001A69B5">
        <w:t>nyttast</w:t>
      </w:r>
      <w:proofErr w:type="spellEnd"/>
      <w:r w:rsidRPr="001A69B5">
        <w:t xml:space="preserve"> til </w:t>
      </w:r>
      <w:proofErr w:type="spellStart"/>
      <w:r w:rsidRPr="001A69B5">
        <w:t>evalueringar</w:t>
      </w:r>
      <w:proofErr w:type="spellEnd"/>
      <w:r w:rsidRPr="001A69B5">
        <w:t xml:space="preserve">, forskings- og utgreiingsprosjekt, informasjon og rettleiing, og </w:t>
      </w:r>
      <w:proofErr w:type="spellStart"/>
      <w:r w:rsidRPr="001A69B5">
        <w:t>kunnskapsoppsummeringar</w:t>
      </w:r>
      <w:proofErr w:type="spellEnd"/>
      <w:r w:rsidRPr="001A69B5">
        <w:t xml:space="preserve"> for å utvikle og formidle kunnskap om integrering og </w:t>
      </w:r>
      <w:proofErr w:type="spellStart"/>
      <w:r w:rsidRPr="001A69B5">
        <w:t>mangfald</w:t>
      </w:r>
      <w:proofErr w:type="spellEnd"/>
      <w:r w:rsidRPr="001A69B5">
        <w:t xml:space="preserve">. Løyvinga dekker også ulike </w:t>
      </w:r>
      <w:proofErr w:type="spellStart"/>
      <w:r w:rsidRPr="001A69B5">
        <w:t>rammeavtalar</w:t>
      </w:r>
      <w:proofErr w:type="spellEnd"/>
      <w:r w:rsidRPr="001A69B5">
        <w:t xml:space="preserve"> og forskingsprogram med integreringsfaglege tema, i tillegg til </w:t>
      </w:r>
      <w:proofErr w:type="spellStart"/>
      <w:r w:rsidRPr="001A69B5">
        <w:t>Berekningsutvalets</w:t>
      </w:r>
      <w:proofErr w:type="spellEnd"/>
      <w:r w:rsidRPr="001A69B5">
        <w:t xml:space="preserve"> kartlegging av utgifter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Løyvinga skal òg </w:t>
      </w:r>
      <w:proofErr w:type="spellStart"/>
      <w:r w:rsidRPr="001A69B5">
        <w:t>nyttast</w:t>
      </w:r>
      <w:proofErr w:type="spellEnd"/>
      <w:r w:rsidRPr="001A69B5">
        <w:t xml:space="preserve"> til forskings- og utgreiingsprosjekt i samband med </w:t>
      </w:r>
      <w:r w:rsidRPr="001A69B5">
        <w:rPr>
          <w:rStyle w:val="kursiv"/>
        </w:rPr>
        <w:t>Hverdagsintegrering – Strategi for å styrke sivilsamfunnets rolle på integreringsfeltet 2021–2024</w:t>
      </w:r>
      <w:r w:rsidRPr="001A69B5">
        <w:t xml:space="preserve"> og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w:t>
      </w:r>
    </w:p>
    <w:p w14:paraId="4DBED069" w14:textId="77777777" w:rsidR="000513CD" w:rsidRPr="001A69B5" w:rsidRDefault="0009509B" w:rsidP="001A69B5">
      <w:pPr>
        <w:pStyle w:val="avsnitt-tittel"/>
      </w:pPr>
      <w:r w:rsidRPr="001A69B5">
        <w:t>Mål for 2022</w:t>
      </w:r>
    </w:p>
    <w:p w14:paraId="2C4E3B90" w14:textId="77777777" w:rsidR="000513CD" w:rsidRPr="001A69B5" w:rsidRDefault="0009509B" w:rsidP="001A69B5">
      <w:r w:rsidRPr="001A69B5">
        <w:t xml:space="preserve">Sikre </w:t>
      </w:r>
      <w:proofErr w:type="spellStart"/>
      <w:r w:rsidRPr="001A69B5">
        <w:t>eit</w:t>
      </w:r>
      <w:proofErr w:type="spellEnd"/>
      <w:r w:rsidRPr="001A69B5">
        <w:t xml:space="preserve"> godt kunnskapsgrunnlag for å utvikle integreringspolitikken.</w:t>
      </w:r>
    </w:p>
    <w:p w14:paraId="504FE0F9" w14:textId="77777777" w:rsidR="000513CD" w:rsidRPr="001A69B5" w:rsidRDefault="0009509B" w:rsidP="001A69B5">
      <w:pPr>
        <w:pStyle w:val="avsnitt-tittel"/>
      </w:pPr>
      <w:r w:rsidRPr="001A69B5">
        <w:t>Resultat for 2020</w:t>
      </w:r>
    </w:p>
    <w:p w14:paraId="23768C3F" w14:textId="77777777" w:rsidR="000513CD" w:rsidRPr="001A69B5" w:rsidRDefault="0009509B" w:rsidP="001A69B5">
      <w:proofErr w:type="spellStart"/>
      <w:r w:rsidRPr="001A69B5">
        <w:t>Midlane</w:t>
      </w:r>
      <w:proofErr w:type="spellEnd"/>
      <w:r w:rsidRPr="001A69B5">
        <w:t xml:space="preserve"> har </w:t>
      </w:r>
      <w:proofErr w:type="spellStart"/>
      <w:r w:rsidRPr="001A69B5">
        <w:t>medverka</w:t>
      </w:r>
      <w:proofErr w:type="spellEnd"/>
      <w:r w:rsidRPr="001A69B5">
        <w:t xml:space="preserve"> til å </w:t>
      </w:r>
      <w:proofErr w:type="spellStart"/>
      <w:r w:rsidRPr="001A69B5">
        <w:t>auke</w:t>
      </w:r>
      <w:proofErr w:type="spellEnd"/>
      <w:r w:rsidRPr="001A69B5">
        <w:t xml:space="preserve"> kunnskapen om integrering blant styresmakter og </w:t>
      </w:r>
      <w:proofErr w:type="spellStart"/>
      <w:r w:rsidRPr="001A69B5">
        <w:t>aktørar</w:t>
      </w:r>
      <w:proofErr w:type="spellEnd"/>
      <w:r w:rsidRPr="001A69B5">
        <w:t xml:space="preserve"> med ansvar for integreringspolitikk og i befolkninga. </w:t>
      </w:r>
      <w:proofErr w:type="spellStart"/>
      <w:r w:rsidRPr="001A69B5">
        <w:t>Ein</w:t>
      </w:r>
      <w:proofErr w:type="spellEnd"/>
      <w:r w:rsidRPr="001A69B5">
        <w:t xml:space="preserve"> stor del av </w:t>
      </w:r>
      <w:proofErr w:type="spellStart"/>
      <w:r w:rsidRPr="001A69B5">
        <w:t>midlane</w:t>
      </w:r>
      <w:proofErr w:type="spellEnd"/>
      <w:r w:rsidRPr="001A69B5">
        <w:t xml:space="preserve"> er nytta til prosjekt som inngår i samarbeidsavtalen med Statistisk sentralbyrå (SSB) om å utvikle og </w:t>
      </w:r>
      <w:proofErr w:type="spellStart"/>
      <w:r w:rsidRPr="001A69B5">
        <w:t>halde</w:t>
      </w:r>
      <w:proofErr w:type="spellEnd"/>
      <w:r w:rsidRPr="001A69B5">
        <w:t xml:space="preserve"> ved like statistikk og </w:t>
      </w:r>
      <w:proofErr w:type="spellStart"/>
      <w:r w:rsidRPr="001A69B5">
        <w:t>analysar</w:t>
      </w:r>
      <w:proofErr w:type="spellEnd"/>
      <w:r w:rsidRPr="001A69B5">
        <w:t xml:space="preserve"> som er relevante for innvandrings- og integreringspolitikken. </w:t>
      </w:r>
      <w:proofErr w:type="spellStart"/>
      <w:r w:rsidRPr="001A69B5">
        <w:t>Midlane</w:t>
      </w:r>
      <w:proofErr w:type="spellEnd"/>
      <w:r w:rsidRPr="001A69B5">
        <w:t xml:space="preserve"> på posten har òg gått til forskingsprogram om sivilsamfunnet og frivillig sektor og til </w:t>
      </w:r>
      <w:proofErr w:type="spellStart"/>
      <w:r w:rsidRPr="001A69B5">
        <w:t>rammeavtalar</w:t>
      </w:r>
      <w:proofErr w:type="spellEnd"/>
      <w:r w:rsidRPr="001A69B5">
        <w:t xml:space="preserve"> med Norsk kompetansesenter for vald og traumatisk stress (NKVTS) og Velferdsforskingsinstituttet NOVA. Utgifter til </w:t>
      </w:r>
      <w:proofErr w:type="spellStart"/>
      <w:r w:rsidRPr="001A69B5">
        <w:t>Berekningsutvalet</w:t>
      </w:r>
      <w:proofErr w:type="spellEnd"/>
      <w:r w:rsidRPr="001A69B5">
        <w:t xml:space="preserve">, som kartlegg utgiftene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av </w:t>
      </w:r>
      <w:proofErr w:type="spellStart"/>
      <w:r w:rsidRPr="001A69B5">
        <w:t>flyktningar</w:t>
      </w:r>
      <w:proofErr w:type="spellEnd"/>
      <w:r w:rsidRPr="001A69B5">
        <w:t xml:space="preserve"> og familiemedlemmer, blei òg dekte av løyvinga.</w:t>
      </w:r>
    </w:p>
    <w:p w14:paraId="15EF13EC" w14:textId="77777777" w:rsidR="000513CD" w:rsidRPr="001A69B5" w:rsidRDefault="0009509B" w:rsidP="001A69B5">
      <w:pPr>
        <w:pStyle w:val="avsnitt-tittel"/>
      </w:pPr>
      <w:r w:rsidRPr="001A69B5">
        <w:t>Budsjettforslag for 2022</w:t>
      </w:r>
    </w:p>
    <w:p w14:paraId="0FDBFFB5" w14:textId="77777777" w:rsidR="000513CD" w:rsidRPr="001A69B5" w:rsidRDefault="0009509B" w:rsidP="001A69B5">
      <w:r w:rsidRPr="001A69B5">
        <w:t xml:space="preserve">Departementet foreslår å flytte 2,6 mill. kroner </w:t>
      </w:r>
      <w:proofErr w:type="spellStart"/>
      <w:r w:rsidRPr="001A69B5">
        <w:t>frå</w:t>
      </w:r>
      <w:proofErr w:type="spellEnd"/>
      <w:r w:rsidRPr="001A69B5">
        <w:t xml:space="preserve"> posten til kap. 291, post 50 </w:t>
      </w:r>
      <w:proofErr w:type="spellStart"/>
      <w:r w:rsidRPr="001A69B5">
        <w:t>Noregs</w:t>
      </w:r>
      <w:proofErr w:type="spellEnd"/>
      <w:r w:rsidRPr="001A69B5">
        <w:t xml:space="preserve"> Forskingsråd til forsking på integreringsområdet. Sjå </w:t>
      </w:r>
      <w:proofErr w:type="spellStart"/>
      <w:r w:rsidRPr="001A69B5">
        <w:t>nærare</w:t>
      </w:r>
      <w:proofErr w:type="spellEnd"/>
      <w:r w:rsidRPr="001A69B5">
        <w:t xml:space="preserve"> omtale under posten.</w:t>
      </w:r>
    </w:p>
    <w:p w14:paraId="05ED745C" w14:textId="77777777" w:rsidR="000513CD" w:rsidRPr="001A69B5" w:rsidRDefault="0009509B" w:rsidP="001A69B5">
      <w:r w:rsidRPr="001A69B5">
        <w:t xml:space="preserve">Departementet foreslår å redusere posten med 8 mill. kroner. Reduksjonen er knytt til prosjektet </w:t>
      </w:r>
      <w:r w:rsidRPr="001A69B5">
        <w:rPr>
          <w:rStyle w:val="kursiv"/>
        </w:rPr>
        <w:t xml:space="preserve">Økonomiske insentiv i introduksjonsordninga og opplæring i norsk og samfunnskunnskap. </w:t>
      </w:r>
      <w:r w:rsidRPr="001A69B5">
        <w:t xml:space="preserve">Oppdatert anslag viser at departementet </w:t>
      </w:r>
      <w:proofErr w:type="spellStart"/>
      <w:r w:rsidRPr="001A69B5">
        <w:t>ikkje</w:t>
      </w:r>
      <w:proofErr w:type="spellEnd"/>
      <w:r w:rsidRPr="001A69B5">
        <w:t xml:space="preserve"> har behov for løyvinga i 2022.</w:t>
      </w:r>
    </w:p>
    <w:p w14:paraId="0195AA58" w14:textId="77777777" w:rsidR="000513CD" w:rsidRPr="001A69B5" w:rsidRDefault="0009509B" w:rsidP="001A69B5">
      <w:r w:rsidRPr="001A69B5">
        <w:t>Departementet foreslår å løyve 60,9 mill. kroner på posten.</w:t>
      </w:r>
    </w:p>
    <w:p w14:paraId="65B498EE" w14:textId="77777777" w:rsidR="000513CD" w:rsidRPr="001A69B5" w:rsidRDefault="0009509B" w:rsidP="001A69B5">
      <w:pPr>
        <w:pStyle w:val="b-post"/>
      </w:pPr>
      <w:r w:rsidRPr="001A69B5">
        <w:t xml:space="preserve">Post 45 Større utstyrsinnkjøp og </w:t>
      </w:r>
      <w:proofErr w:type="spellStart"/>
      <w:r w:rsidRPr="001A69B5">
        <w:t>vedlikehald</w:t>
      </w:r>
      <w:proofErr w:type="spellEnd"/>
      <w:r w:rsidRPr="001A69B5">
        <w:t xml:space="preserve">, kan </w:t>
      </w:r>
      <w:proofErr w:type="spellStart"/>
      <w:r w:rsidRPr="001A69B5">
        <w:t>overførast</w:t>
      </w:r>
      <w:proofErr w:type="spellEnd"/>
    </w:p>
    <w:p w14:paraId="5C5BCDAF" w14:textId="77777777" w:rsidR="000513CD" w:rsidRPr="001A69B5" w:rsidRDefault="0009509B" w:rsidP="001A69B5">
      <w:r w:rsidRPr="001A69B5">
        <w:t xml:space="preserve">Løyvinga på posten skal </w:t>
      </w:r>
      <w:proofErr w:type="spellStart"/>
      <w:r w:rsidRPr="001A69B5">
        <w:t>nyttast</w:t>
      </w:r>
      <w:proofErr w:type="spellEnd"/>
      <w:r w:rsidRPr="001A69B5">
        <w:t xml:space="preserve"> til å utvikle gode digitale verktøy som skal </w:t>
      </w:r>
      <w:proofErr w:type="spellStart"/>
      <w:r w:rsidRPr="001A69B5">
        <w:t>gjere</w:t>
      </w:r>
      <w:proofErr w:type="spellEnd"/>
      <w:r w:rsidRPr="001A69B5">
        <w:t xml:space="preserve"> arbeidet med </w:t>
      </w:r>
      <w:proofErr w:type="spellStart"/>
      <w:r w:rsidRPr="001A69B5">
        <w:t>busetjing</w:t>
      </w:r>
      <w:proofErr w:type="spellEnd"/>
      <w:r w:rsidRPr="001A69B5">
        <w:t xml:space="preserve">, kvalifisering og </w:t>
      </w:r>
      <w:proofErr w:type="spellStart"/>
      <w:r w:rsidRPr="001A69B5">
        <w:t>tilskotsforvaltning</w:t>
      </w:r>
      <w:proofErr w:type="spellEnd"/>
      <w:r w:rsidRPr="001A69B5">
        <w:t xml:space="preserve"> </w:t>
      </w:r>
      <w:proofErr w:type="spellStart"/>
      <w:r w:rsidRPr="001A69B5">
        <w:t>enklare</w:t>
      </w:r>
      <w:proofErr w:type="spellEnd"/>
      <w:r w:rsidRPr="001A69B5">
        <w:t>.</w:t>
      </w:r>
    </w:p>
    <w:p w14:paraId="48EE951B" w14:textId="77777777" w:rsidR="000513CD" w:rsidRPr="001A69B5" w:rsidRDefault="0009509B" w:rsidP="001A69B5">
      <w:pPr>
        <w:pStyle w:val="avsnitt-tittel"/>
      </w:pPr>
      <w:r w:rsidRPr="001A69B5">
        <w:t>Mål for 2022</w:t>
      </w:r>
    </w:p>
    <w:p w14:paraId="03DB012F" w14:textId="77777777" w:rsidR="000513CD" w:rsidRPr="001A69B5" w:rsidRDefault="0009509B" w:rsidP="001A69B5">
      <w:r w:rsidRPr="001A69B5">
        <w:t>Gode og trygge digitale verktøy til gjennomføring av integreringspolitikken.</w:t>
      </w:r>
    </w:p>
    <w:p w14:paraId="03C9096C" w14:textId="77777777" w:rsidR="000513CD" w:rsidRPr="001A69B5" w:rsidRDefault="0009509B" w:rsidP="001A69B5">
      <w:pPr>
        <w:pStyle w:val="avsnitt-tittel"/>
      </w:pPr>
      <w:r w:rsidRPr="001A69B5">
        <w:t>Resultat i 2020</w:t>
      </w:r>
    </w:p>
    <w:p w14:paraId="527B2131" w14:textId="77777777" w:rsidR="000513CD" w:rsidRPr="001A69B5" w:rsidRDefault="0009509B" w:rsidP="001A69B5">
      <w:r w:rsidRPr="001A69B5">
        <w:t xml:space="preserve">I 2020 har </w:t>
      </w:r>
      <w:proofErr w:type="spellStart"/>
      <w:r w:rsidRPr="001A69B5">
        <w:t>IMDi</w:t>
      </w:r>
      <w:proofErr w:type="spellEnd"/>
      <w:r w:rsidRPr="001A69B5">
        <w:t xml:space="preserve"> gjort ferdig tre større utviklingsprosjekt </w:t>
      </w:r>
      <w:proofErr w:type="spellStart"/>
      <w:r w:rsidRPr="001A69B5">
        <w:t>innan</w:t>
      </w:r>
      <w:proofErr w:type="spellEnd"/>
      <w:r w:rsidRPr="001A69B5">
        <w:t xml:space="preserve"> digitalisering.</w:t>
      </w:r>
    </w:p>
    <w:p w14:paraId="58B52E0A" w14:textId="77777777" w:rsidR="000513CD" w:rsidRPr="001A69B5" w:rsidRDefault="0009509B" w:rsidP="001A69B5">
      <w:r w:rsidRPr="001A69B5">
        <w:t xml:space="preserve">Det </w:t>
      </w:r>
      <w:proofErr w:type="spellStart"/>
      <w:r w:rsidRPr="001A69B5">
        <w:t>eine</w:t>
      </w:r>
      <w:proofErr w:type="spellEnd"/>
      <w:r w:rsidRPr="001A69B5">
        <w:t xml:space="preserve"> prosjektet var </w:t>
      </w:r>
      <w:proofErr w:type="spellStart"/>
      <w:r w:rsidRPr="001A69B5">
        <w:t>eit</w:t>
      </w:r>
      <w:proofErr w:type="spellEnd"/>
      <w:r w:rsidRPr="001A69B5">
        <w:t xml:space="preserve"> nytt nasjonalt tolkeregister. Dette </w:t>
      </w:r>
      <w:proofErr w:type="spellStart"/>
      <w:r w:rsidRPr="001A69B5">
        <w:t>inneber</w:t>
      </w:r>
      <w:proofErr w:type="spellEnd"/>
      <w:r w:rsidRPr="001A69B5">
        <w:t xml:space="preserve"> </w:t>
      </w:r>
      <w:proofErr w:type="spellStart"/>
      <w:r w:rsidRPr="001A69B5">
        <w:t>eit</w:t>
      </w:r>
      <w:proofErr w:type="spellEnd"/>
      <w:r w:rsidRPr="001A69B5">
        <w:t xml:space="preserve"> </w:t>
      </w:r>
      <w:proofErr w:type="spellStart"/>
      <w:r w:rsidRPr="001A69B5">
        <w:t>brukarvennleg</w:t>
      </w:r>
      <w:proofErr w:type="spellEnd"/>
      <w:r w:rsidRPr="001A69B5">
        <w:t xml:space="preserve"> og kvalitetssikra innsynsregister over kvalifiserte </w:t>
      </w:r>
      <w:proofErr w:type="spellStart"/>
      <w:r w:rsidRPr="001A69B5">
        <w:t>tolkar</w:t>
      </w:r>
      <w:proofErr w:type="spellEnd"/>
      <w:r w:rsidRPr="001A69B5">
        <w:t xml:space="preserve"> i </w:t>
      </w:r>
      <w:proofErr w:type="spellStart"/>
      <w:r w:rsidRPr="001A69B5">
        <w:t>Noreg</w:t>
      </w:r>
      <w:proofErr w:type="spellEnd"/>
      <w:r w:rsidRPr="001A69B5">
        <w:t xml:space="preserve">. Det andre prosjektet, </w:t>
      </w:r>
      <w:proofErr w:type="spellStart"/>
      <w:r w:rsidRPr="001A69B5">
        <w:t>IMDinett</w:t>
      </w:r>
      <w:proofErr w:type="spellEnd"/>
      <w:r w:rsidRPr="001A69B5">
        <w:t xml:space="preserve"> mottak, har blitt </w:t>
      </w:r>
      <w:proofErr w:type="spellStart"/>
      <w:r w:rsidRPr="001A69B5">
        <w:t>eit</w:t>
      </w:r>
      <w:proofErr w:type="spellEnd"/>
      <w:r w:rsidRPr="001A69B5">
        <w:t xml:space="preserve"> arbeidsverktøy som skal </w:t>
      </w:r>
      <w:proofErr w:type="spellStart"/>
      <w:r w:rsidRPr="001A69B5">
        <w:t>nyttast</w:t>
      </w:r>
      <w:proofErr w:type="spellEnd"/>
      <w:r w:rsidRPr="001A69B5">
        <w:t xml:space="preserve"> av </w:t>
      </w:r>
      <w:proofErr w:type="gramStart"/>
      <w:r w:rsidRPr="001A69B5">
        <w:t>tilsette</w:t>
      </w:r>
      <w:proofErr w:type="gramEnd"/>
      <w:r w:rsidRPr="001A69B5">
        <w:t xml:space="preserve"> i mottak til </w:t>
      </w:r>
      <w:proofErr w:type="spellStart"/>
      <w:r w:rsidRPr="001A69B5">
        <w:t>busetjingsførebuande</w:t>
      </w:r>
      <w:proofErr w:type="spellEnd"/>
      <w:r w:rsidRPr="001A69B5">
        <w:t xml:space="preserve"> arbeid. Det siste prosjektet skal gi </w:t>
      </w:r>
      <w:proofErr w:type="spellStart"/>
      <w:r w:rsidRPr="001A69B5">
        <w:t>IMDi</w:t>
      </w:r>
      <w:proofErr w:type="spellEnd"/>
      <w:r w:rsidRPr="001A69B5">
        <w:t xml:space="preserve"> </w:t>
      </w:r>
      <w:proofErr w:type="spellStart"/>
      <w:r w:rsidRPr="001A69B5">
        <w:t>meir</w:t>
      </w:r>
      <w:proofErr w:type="spellEnd"/>
      <w:r w:rsidRPr="001A69B5">
        <w:t xml:space="preserve"> brukarvennlege system, slik at </w:t>
      </w:r>
      <w:proofErr w:type="spellStart"/>
      <w:r w:rsidRPr="001A69B5">
        <w:t>ein</w:t>
      </w:r>
      <w:proofErr w:type="spellEnd"/>
      <w:r w:rsidRPr="001A69B5">
        <w:t xml:space="preserve"> kan </w:t>
      </w:r>
      <w:proofErr w:type="spellStart"/>
      <w:r w:rsidRPr="001A69B5">
        <w:t>auke</w:t>
      </w:r>
      <w:proofErr w:type="spellEnd"/>
      <w:r w:rsidRPr="001A69B5">
        <w:t xml:space="preserve"> effektiviteten i sakshandsaminga for </w:t>
      </w:r>
      <w:proofErr w:type="gramStart"/>
      <w:r w:rsidRPr="001A69B5">
        <w:t>tilsette</w:t>
      </w:r>
      <w:proofErr w:type="gramEnd"/>
      <w:r w:rsidRPr="001A69B5">
        <w:t xml:space="preserve"> i </w:t>
      </w:r>
      <w:proofErr w:type="spellStart"/>
      <w:r w:rsidRPr="001A69B5">
        <w:t>IMDi</w:t>
      </w:r>
      <w:proofErr w:type="spellEnd"/>
      <w:r w:rsidRPr="001A69B5">
        <w:t xml:space="preserve"> og </w:t>
      </w:r>
      <w:proofErr w:type="spellStart"/>
      <w:r w:rsidRPr="001A69B5">
        <w:t>gjere</w:t>
      </w:r>
      <w:proofErr w:type="spellEnd"/>
      <w:r w:rsidRPr="001A69B5">
        <w:t xml:space="preserve"> samhandling – både internt og eksternt – </w:t>
      </w:r>
      <w:proofErr w:type="spellStart"/>
      <w:r w:rsidRPr="001A69B5">
        <w:t>enklare</w:t>
      </w:r>
      <w:proofErr w:type="spellEnd"/>
      <w:r w:rsidRPr="001A69B5">
        <w:t>.</w:t>
      </w:r>
    </w:p>
    <w:p w14:paraId="39B41C49" w14:textId="77777777" w:rsidR="000513CD" w:rsidRPr="001A69B5" w:rsidRDefault="0009509B" w:rsidP="001A69B5">
      <w:r w:rsidRPr="001A69B5">
        <w:t xml:space="preserve">I tillegg gjennomførte </w:t>
      </w:r>
      <w:proofErr w:type="spellStart"/>
      <w:r w:rsidRPr="001A69B5">
        <w:t>IMDi</w:t>
      </w:r>
      <w:proofErr w:type="spellEnd"/>
      <w:r w:rsidRPr="001A69B5">
        <w:t xml:space="preserve"> </w:t>
      </w:r>
      <w:proofErr w:type="spellStart"/>
      <w:r w:rsidRPr="001A69B5">
        <w:t>ein</w:t>
      </w:r>
      <w:proofErr w:type="spellEnd"/>
      <w:r w:rsidRPr="001A69B5">
        <w:t xml:space="preserve"> </w:t>
      </w:r>
      <w:proofErr w:type="spellStart"/>
      <w:r w:rsidRPr="001A69B5">
        <w:t>omfattande</w:t>
      </w:r>
      <w:proofErr w:type="spellEnd"/>
      <w:r w:rsidRPr="001A69B5">
        <w:t xml:space="preserve"> innsiktsfase for livshendinga Ny i </w:t>
      </w:r>
      <w:proofErr w:type="spellStart"/>
      <w:r w:rsidRPr="001A69B5">
        <w:t>Noreg</w:t>
      </w:r>
      <w:proofErr w:type="spellEnd"/>
      <w:r w:rsidRPr="001A69B5">
        <w:t xml:space="preserve">. I regjeringa sin digitaliseringsstrategi for </w:t>
      </w:r>
      <w:proofErr w:type="spellStart"/>
      <w:r w:rsidRPr="001A69B5">
        <w:t>offentleg</w:t>
      </w:r>
      <w:proofErr w:type="spellEnd"/>
      <w:r w:rsidRPr="001A69B5">
        <w:t xml:space="preserve"> sektor er </w:t>
      </w:r>
      <w:r w:rsidRPr="001A69B5">
        <w:rPr>
          <w:rStyle w:val="kursiv"/>
        </w:rPr>
        <w:t xml:space="preserve">Ny i </w:t>
      </w:r>
      <w:proofErr w:type="spellStart"/>
      <w:r w:rsidRPr="001A69B5">
        <w:rPr>
          <w:rStyle w:val="kursiv"/>
        </w:rPr>
        <w:t>Noreg</w:t>
      </w:r>
      <w:proofErr w:type="spellEnd"/>
      <w:r w:rsidRPr="001A69B5">
        <w:t xml:space="preserve"> vald ut som ei av sju </w:t>
      </w:r>
      <w:proofErr w:type="spellStart"/>
      <w:r w:rsidRPr="001A69B5">
        <w:t>livshendingar</w:t>
      </w:r>
      <w:proofErr w:type="spellEnd"/>
      <w:r w:rsidRPr="001A69B5">
        <w:t xml:space="preserve"> der det skal </w:t>
      </w:r>
      <w:proofErr w:type="spellStart"/>
      <w:r w:rsidRPr="001A69B5">
        <w:t>utviklast</w:t>
      </w:r>
      <w:proofErr w:type="spellEnd"/>
      <w:r w:rsidRPr="001A69B5">
        <w:t xml:space="preserve"> </w:t>
      </w:r>
      <w:proofErr w:type="spellStart"/>
      <w:r w:rsidRPr="001A69B5">
        <w:t>samanhengande</w:t>
      </w:r>
      <w:proofErr w:type="spellEnd"/>
      <w:r w:rsidRPr="001A69B5">
        <w:t xml:space="preserve"> </w:t>
      </w:r>
      <w:proofErr w:type="spellStart"/>
      <w:r w:rsidRPr="001A69B5">
        <w:t>tenester</w:t>
      </w:r>
      <w:proofErr w:type="spellEnd"/>
      <w:r w:rsidRPr="001A69B5">
        <w:t xml:space="preserve"> med </w:t>
      </w:r>
      <w:proofErr w:type="spellStart"/>
      <w:r w:rsidRPr="001A69B5">
        <w:t>brukaren</w:t>
      </w:r>
      <w:proofErr w:type="spellEnd"/>
      <w:r w:rsidRPr="001A69B5">
        <w:t xml:space="preserve"> i sentrum. Utvikling av </w:t>
      </w:r>
      <w:proofErr w:type="spellStart"/>
      <w:r w:rsidRPr="001A69B5">
        <w:t>samanhengande</w:t>
      </w:r>
      <w:proofErr w:type="spellEnd"/>
      <w:r w:rsidRPr="001A69B5">
        <w:t xml:space="preserve"> </w:t>
      </w:r>
      <w:proofErr w:type="spellStart"/>
      <w:r w:rsidRPr="001A69B5">
        <w:t>tenester</w:t>
      </w:r>
      <w:proofErr w:type="spellEnd"/>
      <w:r w:rsidRPr="001A69B5">
        <w:t xml:space="preserve"> for </w:t>
      </w:r>
      <w:proofErr w:type="spellStart"/>
      <w:r w:rsidRPr="001A69B5">
        <w:t>flyktningar</w:t>
      </w:r>
      <w:proofErr w:type="spellEnd"/>
      <w:r w:rsidRPr="001A69B5">
        <w:t xml:space="preserve"> og andre </w:t>
      </w:r>
      <w:proofErr w:type="spellStart"/>
      <w:r w:rsidRPr="001A69B5">
        <w:t>innvandrarar</w:t>
      </w:r>
      <w:proofErr w:type="spellEnd"/>
      <w:r w:rsidRPr="001A69B5">
        <w:t xml:space="preserve"> skal gi ei </w:t>
      </w:r>
      <w:proofErr w:type="spellStart"/>
      <w:r w:rsidRPr="001A69B5">
        <w:t>meir</w:t>
      </w:r>
      <w:proofErr w:type="spellEnd"/>
      <w:r w:rsidRPr="001A69B5">
        <w:t xml:space="preserve"> </w:t>
      </w:r>
      <w:proofErr w:type="spellStart"/>
      <w:r w:rsidRPr="001A69B5">
        <w:t>brukarvennleg</w:t>
      </w:r>
      <w:proofErr w:type="spellEnd"/>
      <w:r w:rsidRPr="001A69B5">
        <w:t xml:space="preserve">, effektiv og sikker forvaltning både for </w:t>
      </w:r>
      <w:proofErr w:type="spellStart"/>
      <w:r w:rsidRPr="001A69B5">
        <w:t>brukarane</w:t>
      </w:r>
      <w:proofErr w:type="spellEnd"/>
      <w:r w:rsidRPr="001A69B5">
        <w:t xml:space="preserve">, for </w:t>
      </w:r>
      <w:proofErr w:type="spellStart"/>
      <w:r w:rsidRPr="001A69B5">
        <w:t>IMDi</w:t>
      </w:r>
      <w:proofErr w:type="spellEnd"/>
      <w:r w:rsidRPr="001A69B5">
        <w:t xml:space="preserve"> og for andre </w:t>
      </w:r>
      <w:proofErr w:type="spellStart"/>
      <w:r w:rsidRPr="001A69B5">
        <w:t>aktørar</w:t>
      </w:r>
      <w:proofErr w:type="spellEnd"/>
      <w:r w:rsidRPr="001A69B5">
        <w:t xml:space="preserve"> i integreringsarbeidet, mellom anna </w:t>
      </w:r>
      <w:proofErr w:type="spellStart"/>
      <w:r w:rsidRPr="001A69B5">
        <w:t>kommunane</w:t>
      </w:r>
      <w:proofErr w:type="spellEnd"/>
      <w:r w:rsidRPr="001A69B5">
        <w:t xml:space="preserve">. Formålet med innsiktsfasen har </w:t>
      </w:r>
      <w:proofErr w:type="spellStart"/>
      <w:r w:rsidRPr="001A69B5">
        <w:t>vore</w:t>
      </w:r>
      <w:proofErr w:type="spellEnd"/>
      <w:r w:rsidRPr="001A69B5">
        <w:t xml:space="preserve"> å få </w:t>
      </w:r>
      <w:proofErr w:type="spellStart"/>
      <w:r w:rsidRPr="001A69B5">
        <w:t>eit</w:t>
      </w:r>
      <w:proofErr w:type="spellEnd"/>
      <w:r w:rsidRPr="001A69B5">
        <w:t xml:space="preserve"> </w:t>
      </w:r>
      <w:proofErr w:type="spellStart"/>
      <w:r w:rsidRPr="001A69B5">
        <w:t>heilskapleg</w:t>
      </w:r>
      <w:proofErr w:type="spellEnd"/>
      <w:r w:rsidRPr="001A69B5">
        <w:t xml:space="preserve"> informasjonsgrunnlag om </w:t>
      </w:r>
      <w:proofErr w:type="spellStart"/>
      <w:r w:rsidRPr="001A69B5">
        <w:t>brukaren</w:t>
      </w:r>
      <w:proofErr w:type="spellEnd"/>
      <w:r w:rsidRPr="001A69B5">
        <w:t xml:space="preserve"> i sentrum. Arbeidet resulterte i </w:t>
      </w:r>
      <w:proofErr w:type="spellStart"/>
      <w:r w:rsidRPr="001A69B5">
        <w:t>ein</w:t>
      </w:r>
      <w:proofErr w:type="spellEnd"/>
      <w:r w:rsidRPr="001A69B5">
        <w:t xml:space="preserve"> rapport med </w:t>
      </w:r>
      <w:proofErr w:type="spellStart"/>
      <w:r w:rsidRPr="001A69B5">
        <w:t>tilrådingar</w:t>
      </w:r>
      <w:proofErr w:type="spellEnd"/>
      <w:r w:rsidRPr="001A69B5">
        <w:t xml:space="preserve"> for det </w:t>
      </w:r>
      <w:proofErr w:type="spellStart"/>
      <w:r w:rsidRPr="001A69B5">
        <w:t>vidare</w:t>
      </w:r>
      <w:proofErr w:type="spellEnd"/>
      <w:r w:rsidRPr="001A69B5">
        <w:t xml:space="preserve"> arbeidet med livshendinga.</w:t>
      </w:r>
    </w:p>
    <w:p w14:paraId="4DADF083" w14:textId="77777777" w:rsidR="000513CD" w:rsidRPr="001A69B5" w:rsidRDefault="0009509B" w:rsidP="001A69B5">
      <w:pPr>
        <w:pStyle w:val="avsnitt-tittel"/>
      </w:pPr>
      <w:r w:rsidRPr="001A69B5">
        <w:t>Budsjettforslag for 2022</w:t>
      </w:r>
    </w:p>
    <w:p w14:paraId="24F0C32F"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posten med 3 mill. kroner til utvikling av </w:t>
      </w:r>
      <w:proofErr w:type="spellStart"/>
      <w:r w:rsidRPr="001A69B5">
        <w:t>ein</w:t>
      </w:r>
      <w:proofErr w:type="spellEnd"/>
      <w:r w:rsidRPr="001A69B5">
        <w:t xml:space="preserve"> </w:t>
      </w:r>
      <w:proofErr w:type="spellStart"/>
      <w:r w:rsidRPr="001A69B5">
        <w:t>mangfaldsportal</w:t>
      </w:r>
      <w:proofErr w:type="spellEnd"/>
      <w:r w:rsidRPr="001A69B5">
        <w:t xml:space="preserve"> som skal </w:t>
      </w:r>
      <w:proofErr w:type="spellStart"/>
      <w:r w:rsidRPr="001A69B5">
        <w:t>synleggjere</w:t>
      </w:r>
      <w:proofErr w:type="spellEnd"/>
      <w:r w:rsidRPr="001A69B5">
        <w:t xml:space="preserve"> arbeidet med og for </w:t>
      </w:r>
      <w:proofErr w:type="spellStart"/>
      <w:r w:rsidRPr="001A69B5">
        <w:t>auka</w:t>
      </w:r>
      <w:proofErr w:type="spellEnd"/>
      <w:r w:rsidRPr="001A69B5">
        <w:t xml:space="preserve"> etnisk </w:t>
      </w:r>
      <w:proofErr w:type="spellStart"/>
      <w:r w:rsidRPr="001A69B5">
        <w:t>mangfald</w:t>
      </w:r>
      <w:proofErr w:type="spellEnd"/>
      <w:r w:rsidRPr="001A69B5">
        <w:t xml:space="preserve"> i arbeidslivet. </w:t>
      </w:r>
      <w:proofErr w:type="spellStart"/>
      <w:r w:rsidRPr="001A69B5">
        <w:t>Tenesta</w:t>
      </w:r>
      <w:proofErr w:type="spellEnd"/>
      <w:r w:rsidRPr="001A69B5">
        <w:t xml:space="preserve"> skal ha relevans for arbeidslivet når det gjeld </w:t>
      </w:r>
      <w:proofErr w:type="spellStart"/>
      <w:r w:rsidRPr="001A69B5">
        <w:t>faglege</w:t>
      </w:r>
      <w:proofErr w:type="spellEnd"/>
      <w:r w:rsidRPr="001A69B5">
        <w:t xml:space="preserve"> spørsmål om </w:t>
      </w:r>
      <w:proofErr w:type="spellStart"/>
      <w:r w:rsidRPr="001A69B5">
        <w:t>mangfald</w:t>
      </w:r>
      <w:proofErr w:type="spellEnd"/>
      <w:r w:rsidRPr="001A69B5">
        <w:t>.</w:t>
      </w:r>
    </w:p>
    <w:p w14:paraId="437CA3A3" w14:textId="77777777" w:rsidR="000513CD" w:rsidRPr="001A69B5" w:rsidRDefault="0009509B" w:rsidP="001A69B5">
      <w:r w:rsidRPr="001A69B5">
        <w:t xml:space="preserve">Departementet foreslår å redusere posten med 15 mill. kroner. </w:t>
      </w:r>
      <w:proofErr w:type="spellStart"/>
      <w:r w:rsidRPr="001A69B5">
        <w:t>Midlane</w:t>
      </w:r>
      <w:proofErr w:type="spellEnd"/>
      <w:r w:rsidRPr="001A69B5">
        <w:t xml:space="preserve"> skal </w:t>
      </w:r>
      <w:proofErr w:type="spellStart"/>
      <w:r w:rsidRPr="001A69B5">
        <w:t>nyttast</w:t>
      </w:r>
      <w:proofErr w:type="spellEnd"/>
      <w:r w:rsidRPr="001A69B5">
        <w:t xml:space="preserve"> til andre tiltak på integreringsfeltet og til tiltak på departementets budsjett.</w:t>
      </w:r>
    </w:p>
    <w:p w14:paraId="1F9E7B95" w14:textId="77777777" w:rsidR="000513CD" w:rsidRPr="001A69B5" w:rsidRDefault="0009509B" w:rsidP="001A69B5">
      <w:r w:rsidRPr="001A69B5">
        <w:t>Departementet foreslår å løyve 44,4 mill. kroner på posten.</w:t>
      </w:r>
    </w:p>
    <w:p w14:paraId="1DF7D507" w14:textId="77777777" w:rsidR="000513CD" w:rsidRPr="001A69B5" w:rsidRDefault="0009509B" w:rsidP="001A69B5">
      <w:pPr>
        <w:pStyle w:val="b-post"/>
      </w:pPr>
      <w:r w:rsidRPr="001A69B5">
        <w:t xml:space="preserve">Post 50 </w:t>
      </w:r>
      <w:proofErr w:type="spellStart"/>
      <w:r w:rsidRPr="001A69B5">
        <w:t>Noregs</w:t>
      </w:r>
      <w:proofErr w:type="spellEnd"/>
      <w:r w:rsidRPr="001A69B5">
        <w:t xml:space="preserve"> forskingsråd</w:t>
      </w:r>
    </w:p>
    <w:p w14:paraId="47B43579" w14:textId="77777777" w:rsidR="000513CD" w:rsidRPr="001A69B5" w:rsidRDefault="0009509B" w:rsidP="001A69B5">
      <w:r w:rsidRPr="001A69B5">
        <w:t xml:space="preserve">Løyvinga på posten skal </w:t>
      </w:r>
      <w:proofErr w:type="spellStart"/>
      <w:r w:rsidRPr="001A69B5">
        <w:t>nyttast</w:t>
      </w:r>
      <w:proofErr w:type="spellEnd"/>
      <w:r w:rsidRPr="001A69B5">
        <w:t xml:space="preserve"> til programmet Velferd, arbeidsliv og migrasjon (VAM) under </w:t>
      </w:r>
      <w:proofErr w:type="spellStart"/>
      <w:r w:rsidRPr="001A69B5">
        <w:t>Noregs</w:t>
      </w:r>
      <w:proofErr w:type="spellEnd"/>
      <w:r w:rsidRPr="001A69B5">
        <w:t xml:space="preserve"> forskingsråd.</w:t>
      </w:r>
    </w:p>
    <w:p w14:paraId="67744B2E" w14:textId="77777777" w:rsidR="000513CD" w:rsidRPr="001A69B5" w:rsidRDefault="0009509B" w:rsidP="001A69B5">
      <w:pPr>
        <w:pStyle w:val="avsnitt-tittel"/>
      </w:pPr>
      <w:r w:rsidRPr="001A69B5">
        <w:t>Mål for 2022</w:t>
      </w:r>
    </w:p>
    <w:p w14:paraId="737516F3" w14:textId="77777777" w:rsidR="000513CD" w:rsidRPr="001A69B5" w:rsidRDefault="0009509B" w:rsidP="001A69B5">
      <w:r w:rsidRPr="001A69B5">
        <w:t xml:space="preserve">Sikre </w:t>
      </w:r>
      <w:proofErr w:type="spellStart"/>
      <w:r w:rsidRPr="001A69B5">
        <w:t>eit</w:t>
      </w:r>
      <w:proofErr w:type="spellEnd"/>
      <w:r w:rsidRPr="001A69B5">
        <w:t xml:space="preserve"> godt kunnskapsgrunnlag for å utvikle integreringspolitikken.</w:t>
      </w:r>
    </w:p>
    <w:p w14:paraId="6DFE500D" w14:textId="77777777" w:rsidR="000513CD" w:rsidRPr="001A69B5" w:rsidRDefault="0009509B" w:rsidP="001A69B5">
      <w:pPr>
        <w:pStyle w:val="avsnitt-tittel"/>
      </w:pPr>
      <w:r w:rsidRPr="001A69B5">
        <w:t>Resultat i 2020</w:t>
      </w:r>
    </w:p>
    <w:p w14:paraId="5051F297" w14:textId="77777777" w:rsidR="000513CD" w:rsidRPr="001A69B5" w:rsidRDefault="0009509B" w:rsidP="001A69B5">
      <w:r w:rsidRPr="001A69B5">
        <w:t xml:space="preserve">Program om velferd, arbeidsliv og migrasjon (VAM) i Forskingsrådet har fått fram forsking av </w:t>
      </w:r>
      <w:proofErr w:type="spellStart"/>
      <w:r w:rsidRPr="001A69B5">
        <w:t>høg</w:t>
      </w:r>
      <w:proofErr w:type="spellEnd"/>
      <w:r w:rsidRPr="001A69B5">
        <w:t xml:space="preserve"> kvalitet og solide forskingsmiljø som blir nytta i utviklinga av integreringspolitikken. Forskinga </w:t>
      </w:r>
      <w:proofErr w:type="spellStart"/>
      <w:r w:rsidRPr="001A69B5">
        <w:t>frå</w:t>
      </w:r>
      <w:proofErr w:type="spellEnd"/>
      <w:r w:rsidRPr="001A69B5">
        <w:t xml:space="preserve"> programmet gir kunnskap om internasjonal migrasjon, etnisk og kulturelt </w:t>
      </w:r>
      <w:proofErr w:type="spellStart"/>
      <w:r w:rsidRPr="001A69B5">
        <w:t>mangfald</w:t>
      </w:r>
      <w:proofErr w:type="spellEnd"/>
      <w:r w:rsidRPr="001A69B5">
        <w:t xml:space="preserve"> og integrering i det norske samfunnet.</w:t>
      </w:r>
    </w:p>
    <w:p w14:paraId="72D46C09" w14:textId="77777777" w:rsidR="000513CD" w:rsidRPr="001A69B5" w:rsidRDefault="0009509B" w:rsidP="001A69B5">
      <w:pPr>
        <w:pStyle w:val="avsnitt-tittel"/>
      </w:pPr>
      <w:r w:rsidRPr="001A69B5">
        <w:t>Budsjettforslag for 2022</w:t>
      </w:r>
    </w:p>
    <w:p w14:paraId="5A4185A9"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på posten med 2,6 mill. kroner til </w:t>
      </w:r>
      <w:proofErr w:type="spellStart"/>
      <w:r w:rsidRPr="001A69B5">
        <w:t>Noregs</w:t>
      </w:r>
      <w:proofErr w:type="spellEnd"/>
      <w:r w:rsidRPr="001A69B5">
        <w:t xml:space="preserve"> forskingsråds program om velferd, arbeidsliv og migrasjon (VAM). VAM er </w:t>
      </w:r>
      <w:proofErr w:type="spellStart"/>
      <w:r w:rsidRPr="001A69B5">
        <w:t>eit</w:t>
      </w:r>
      <w:proofErr w:type="spellEnd"/>
      <w:r w:rsidRPr="001A69B5">
        <w:t xml:space="preserve"> program som består av ulike forskingsprosjekt har </w:t>
      </w:r>
      <w:proofErr w:type="spellStart"/>
      <w:r w:rsidRPr="001A69B5">
        <w:t>innverknad</w:t>
      </w:r>
      <w:proofErr w:type="spellEnd"/>
      <w:r w:rsidRPr="001A69B5">
        <w:t xml:space="preserve"> på utviklinga av velferds-, arbeids-, migrasjons- og integreringspolitikken.</w:t>
      </w:r>
    </w:p>
    <w:p w14:paraId="1EB18FEB" w14:textId="77777777" w:rsidR="000513CD" w:rsidRPr="001A69B5" w:rsidRDefault="0009509B" w:rsidP="001A69B5">
      <w:r w:rsidRPr="001A69B5">
        <w:t>Departementet foreslår å løyve 10,2 mill. kroner på posten.</w:t>
      </w:r>
    </w:p>
    <w:p w14:paraId="1CEAF6F3" w14:textId="77777777" w:rsidR="000513CD" w:rsidRPr="001A69B5" w:rsidRDefault="0009509B" w:rsidP="001A69B5">
      <w:pPr>
        <w:pStyle w:val="b-post"/>
      </w:pPr>
      <w:r w:rsidRPr="001A69B5">
        <w:t xml:space="preserve">Post 60 </w:t>
      </w:r>
      <w:proofErr w:type="spellStart"/>
      <w:r w:rsidRPr="001A69B5">
        <w:t>Integreringstilskot</w:t>
      </w:r>
      <w:proofErr w:type="spellEnd"/>
      <w:r w:rsidRPr="001A69B5">
        <w:t xml:space="preserve">, kan </w:t>
      </w:r>
      <w:proofErr w:type="spellStart"/>
      <w:r w:rsidRPr="001A69B5">
        <w:t>overførast</w:t>
      </w:r>
      <w:proofErr w:type="spellEnd"/>
    </w:p>
    <w:p w14:paraId="7D10942D" w14:textId="77777777" w:rsidR="000513CD" w:rsidRPr="001A69B5" w:rsidRDefault="0009509B" w:rsidP="001A69B5">
      <w:proofErr w:type="spellStart"/>
      <w:r w:rsidRPr="001A69B5">
        <w:t>Kommunane</w:t>
      </w:r>
      <w:proofErr w:type="spellEnd"/>
      <w:r w:rsidRPr="001A69B5">
        <w:t xml:space="preserve"> får </w:t>
      </w:r>
      <w:proofErr w:type="spellStart"/>
      <w:r w:rsidRPr="001A69B5">
        <w:t>integreringstilskot</w:t>
      </w:r>
      <w:proofErr w:type="spellEnd"/>
      <w:r w:rsidRPr="001A69B5">
        <w:t xml:space="preserve"> ved </w:t>
      </w:r>
      <w:proofErr w:type="spellStart"/>
      <w:r w:rsidRPr="001A69B5">
        <w:t>busetjing</w:t>
      </w:r>
      <w:proofErr w:type="spellEnd"/>
      <w:r w:rsidRPr="001A69B5">
        <w:t xml:space="preserve"> av </w:t>
      </w:r>
      <w:proofErr w:type="spellStart"/>
      <w:r w:rsidRPr="001A69B5">
        <w:t>personar</w:t>
      </w:r>
      <w:proofErr w:type="spellEnd"/>
      <w:r w:rsidRPr="001A69B5">
        <w:t xml:space="preserve"> som får </w:t>
      </w:r>
      <w:proofErr w:type="spellStart"/>
      <w:r w:rsidRPr="001A69B5">
        <w:t>opphald</w:t>
      </w:r>
      <w:proofErr w:type="spellEnd"/>
      <w:r w:rsidRPr="001A69B5">
        <w:t xml:space="preserve"> som </w:t>
      </w:r>
      <w:proofErr w:type="spellStart"/>
      <w:r w:rsidRPr="001A69B5">
        <w:t>overføringsflyktningar</w:t>
      </w:r>
      <w:proofErr w:type="spellEnd"/>
      <w:r w:rsidRPr="001A69B5">
        <w:t xml:space="preserve"> eller på bakgrunn av søknad om asyl, og </w:t>
      </w:r>
      <w:proofErr w:type="spellStart"/>
      <w:r w:rsidRPr="001A69B5">
        <w:t>familiesameinte</w:t>
      </w:r>
      <w:proofErr w:type="spellEnd"/>
      <w:r w:rsidRPr="001A69B5">
        <w:t xml:space="preserve"> med </w:t>
      </w:r>
      <w:proofErr w:type="spellStart"/>
      <w:r w:rsidRPr="001A69B5">
        <w:t>desse</w:t>
      </w:r>
      <w:proofErr w:type="spellEnd"/>
      <w:r w:rsidRPr="001A69B5">
        <w:t xml:space="preserve">. </w:t>
      </w:r>
      <w:proofErr w:type="spellStart"/>
      <w:r w:rsidRPr="001A69B5">
        <w:t>Tilskotsordninga</w:t>
      </w:r>
      <w:proofErr w:type="spellEnd"/>
      <w:r w:rsidRPr="001A69B5">
        <w:t xml:space="preserve"> skal òg </w:t>
      </w:r>
      <w:proofErr w:type="spellStart"/>
      <w:r w:rsidRPr="001A69B5">
        <w:t>medverke</w:t>
      </w:r>
      <w:proofErr w:type="spellEnd"/>
      <w:r w:rsidRPr="001A69B5">
        <w:t xml:space="preserve"> til å </w:t>
      </w:r>
      <w:proofErr w:type="spellStart"/>
      <w:r w:rsidRPr="001A69B5">
        <w:t>busetje</w:t>
      </w:r>
      <w:proofErr w:type="spellEnd"/>
      <w:r w:rsidRPr="001A69B5">
        <w:t xml:space="preserve"> eldre og </w:t>
      </w:r>
      <w:proofErr w:type="spellStart"/>
      <w:r w:rsidRPr="001A69B5">
        <w:t>personar</w:t>
      </w:r>
      <w:proofErr w:type="spellEnd"/>
      <w:r w:rsidRPr="001A69B5">
        <w:t xml:space="preserve"> med </w:t>
      </w:r>
      <w:proofErr w:type="spellStart"/>
      <w:r w:rsidRPr="001A69B5">
        <w:t>alvorlege</w:t>
      </w:r>
      <w:proofErr w:type="spellEnd"/>
      <w:r w:rsidRPr="001A69B5">
        <w:t xml:space="preserve">, </w:t>
      </w:r>
      <w:proofErr w:type="spellStart"/>
      <w:r w:rsidRPr="001A69B5">
        <w:t>kjende</w:t>
      </w:r>
      <w:proofErr w:type="spellEnd"/>
      <w:r w:rsidRPr="001A69B5">
        <w:t xml:space="preserve"> </w:t>
      </w:r>
      <w:proofErr w:type="spellStart"/>
      <w:r w:rsidRPr="001A69B5">
        <w:t>funksjonshemmingar</w:t>
      </w:r>
      <w:proofErr w:type="spellEnd"/>
      <w:r w:rsidRPr="001A69B5">
        <w:t xml:space="preserve"> og/eller </w:t>
      </w:r>
      <w:proofErr w:type="spellStart"/>
      <w:r w:rsidRPr="001A69B5">
        <w:t>åtferdsvanskar</w:t>
      </w:r>
      <w:proofErr w:type="spellEnd"/>
      <w:r w:rsidRPr="001A69B5">
        <w:t xml:space="preserve">. </w:t>
      </w:r>
      <w:proofErr w:type="spellStart"/>
      <w:r w:rsidRPr="001A69B5">
        <w:t>Kommunane</w:t>
      </w:r>
      <w:proofErr w:type="spellEnd"/>
      <w:r w:rsidRPr="001A69B5">
        <w:t xml:space="preserve"> skal gjennomføre </w:t>
      </w:r>
      <w:proofErr w:type="spellStart"/>
      <w:r w:rsidRPr="001A69B5">
        <w:t>eit</w:t>
      </w:r>
      <w:proofErr w:type="spellEnd"/>
      <w:r w:rsidRPr="001A69B5">
        <w:t xml:space="preserve"> målretta </w:t>
      </w:r>
      <w:proofErr w:type="spellStart"/>
      <w:r w:rsidRPr="001A69B5">
        <w:t>busetjings</w:t>
      </w:r>
      <w:proofErr w:type="spellEnd"/>
      <w:r w:rsidRPr="001A69B5">
        <w:t xml:space="preserve">- og integreringsarbeid slik at </w:t>
      </w:r>
      <w:proofErr w:type="spellStart"/>
      <w:r w:rsidRPr="001A69B5">
        <w:t>flyktningane</w:t>
      </w:r>
      <w:proofErr w:type="spellEnd"/>
      <w:r w:rsidRPr="001A69B5">
        <w:t xml:space="preserve"> kan forsørge seg sjølve og ta del i samfunnet. </w:t>
      </w:r>
      <w:proofErr w:type="spellStart"/>
      <w:r w:rsidRPr="001A69B5">
        <w:t>Tilskotet</w:t>
      </w:r>
      <w:proofErr w:type="spellEnd"/>
      <w:r w:rsidRPr="001A69B5">
        <w:t xml:space="preserve"> skal gi ei </w:t>
      </w:r>
      <w:proofErr w:type="spellStart"/>
      <w:r w:rsidRPr="001A69B5">
        <w:t>rimeleg</w:t>
      </w:r>
      <w:proofErr w:type="spellEnd"/>
      <w:r w:rsidRPr="001A69B5">
        <w:t xml:space="preserve"> dekning av </w:t>
      </w:r>
      <w:proofErr w:type="spellStart"/>
      <w:r w:rsidRPr="001A69B5">
        <w:t>dei</w:t>
      </w:r>
      <w:proofErr w:type="spellEnd"/>
      <w:r w:rsidRPr="001A69B5">
        <w:t xml:space="preserve"> </w:t>
      </w:r>
      <w:proofErr w:type="spellStart"/>
      <w:r w:rsidRPr="001A69B5">
        <w:t>gjennomsnittlege</w:t>
      </w:r>
      <w:proofErr w:type="spellEnd"/>
      <w:r w:rsidRPr="001A69B5">
        <w:t xml:space="preserve"> </w:t>
      </w:r>
      <w:proofErr w:type="spellStart"/>
      <w:r w:rsidRPr="001A69B5">
        <w:t>meirutgiftene</w:t>
      </w:r>
      <w:proofErr w:type="spellEnd"/>
      <w:r w:rsidRPr="001A69B5">
        <w:t xml:space="preserve"> </w:t>
      </w:r>
      <w:proofErr w:type="spellStart"/>
      <w:r w:rsidRPr="001A69B5">
        <w:t>kommunane</w:t>
      </w:r>
      <w:proofErr w:type="spellEnd"/>
      <w:r w:rsidRPr="001A69B5">
        <w:t xml:space="preserve"> har til arbeidet i </w:t>
      </w:r>
      <w:proofErr w:type="spellStart"/>
      <w:r w:rsidRPr="001A69B5">
        <w:t>busetjingsåret</w:t>
      </w:r>
      <w:proofErr w:type="spellEnd"/>
      <w:r w:rsidRPr="001A69B5">
        <w:t xml:space="preserve"> og </w:t>
      </w:r>
      <w:proofErr w:type="spellStart"/>
      <w:r w:rsidRPr="001A69B5">
        <w:t>dei</w:t>
      </w:r>
      <w:proofErr w:type="spellEnd"/>
      <w:r w:rsidRPr="001A69B5">
        <w:t xml:space="preserve"> fire neste </w:t>
      </w:r>
      <w:proofErr w:type="spellStart"/>
      <w:r w:rsidRPr="001A69B5">
        <w:t>åra</w:t>
      </w:r>
      <w:proofErr w:type="spellEnd"/>
      <w:r w:rsidRPr="001A69B5">
        <w:t>.</w:t>
      </w:r>
    </w:p>
    <w:p w14:paraId="001182A1" w14:textId="77777777" w:rsidR="000513CD" w:rsidRPr="001A69B5" w:rsidRDefault="0009509B" w:rsidP="001A69B5">
      <w:pPr>
        <w:pStyle w:val="avsnitt-tittel"/>
      </w:pPr>
      <w:r w:rsidRPr="001A69B5">
        <w:t>Mål for 2022</w:t>
      </w:r>
    </w:p>
    <w:p w14:paraId="3ACD0CC4" w14:textId="77777777" w:rsidR="000513CD" w:rsidRPr="001A69B5" w:rsidRDefault="0009509B" w:rsidP="001A69B5">
      <w:r w:rsidRPr="001A69B5">
        <w:t xml:space="preserve">Målet med </w:t>
      </w:r>
      <w:proofErr w:type="spellStart"/>
      <w:r w:rsidRPr="001A69B5">
        <w:t>tilskotet</w:t>
      </w:r>
      <w:proofErr w:type="spellEnd"/>
      <w:r w:rsidRPr="001A69B5">
        <w:t xml:space="preserve"> er rask og treffsikker </w:t>
      </w:r>
      <w:proofErr w:type="spellStart"/>
      <w:r w:rsidRPr="001A69B5">
        <w:t>busetjing</w:t>
      </w:r>
      <w:proofErr w:type="spellEnd"/>
      <w:r w:rsidRPr="001A69B5">
        <w:t xml:space="preserve">, sikring av god kvalitet i kvalifiserings- og </w:t>
      </w:r>
      <w:proofErr w:type="spellStart"/>
      <w:r w:rsidRPr="001A69B5">
        <w:t>integreringstilbodet</w:t>
      </w:r>
      <w:proofErr w:type="spellEnd"/>
      <w:r w:rsidRPr="001A69B5">
        <w:t xml:space="preserve">, og overgang til arbeid og/eller </w:t>
      </w:r>
      <w:proofErr w:type="spellStart"/>
      <w:r w:rsidRPr="001A69B5">
        <w:t>vidare</w:t>
      </w:r>
      <w:proofErr w:type="spellEnd"/>
      <w:r w:rsidRPr="001A69B5">
        <w:t xml:space="preserve"> utdanning.</w:t>
      </w:r>
    </w:p>
    <w:p w14:paraId="676F9079" w14:textId="77777777" w:rsidR="000513CD" w:rsidRPr="001A69B5" w:rsidRDefault="0009509B" w:rsidP="001A69B5">
      <w:pPr>
        <w:pStyle w:val="avsnitt-tittel"/>
      </w:pPr>
      <w:r w:rsidRPr="001A69B5">
        <w:t>Resultat i 2020</w:t>
      </w:r>
    </w:p>
    <w:p w14:paraId="3E064E32" w14:textId="77777777" w:rsidR="000513CD" w:rsidRPr="001A69B5" w:rsidRDefault="0009509B" w:rsidP="001A69B5">
      <w:r w:rsidRPr="001A69B5">
        <w:t xml:space="preserve">Våren 2020 blei det løyvd 250 mill. kroner til utvida programtid for </w:t>
      </w:r>
      <w:proofErr w:type="spellStart"/>
      <w:r w:rsidRPr="001A69B5">
        <w:t>deltakarar</w:t>
      </w:r>
      <w:proofErr w:type="spellEnd"/>
      <w:r w:rsidRPr="001A69B5">
        <w:t xml:space="preserve"> i sluttfasen av introduksjonsprogrammet og 10 mill. kroner til karriererettleiing for </w:t>
      </w:r>
      <w:proofErr w:type="spellStart"/>
      <w:r w:rsidRPr="001A69B5">
        <w:t>deltakarar</w:t>
      </w:r>
      <w:proofErr w:type="spellEnd"/>
      <w:r w:rsidRPr="001A69B5">
        <w:t xml:space="preserve"> i introduksjonsprogrammet på posten,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127 S (2019–2020). Integreringspakka </w:t>
      </w:r>
      <w:proofErr w:type="spellStart"/>
      <w:r w:rsidRPr="001A69B5">
        <w:t>frå</w:t>
      </w:r>
      <w:proofErr w:type="spellEnd"/>
      <w:r w:rsidRPr="001A69B5">
        <w:t xml:space="preserve"> regjeringa har </w:t>
      </w:r>
      <w:proofErr w:type="spellStart"/>
      <w:r w:rsidRPr="001A69B5">
        <w:t>medverka</w:t>
      </w:r>
      <w:proofErr w:type="spellEnd"/>
      <w:r w:rsidRPr="001A69B5">
        <w:t xml:space="preserve"> til å avhjelpe </w:t>
      </w:r>
      <w:proofErr w:type="spellStart"/>
      <w:r w:rsidRPr="001A69B5">
        <w:t>konsekvensane</w:t>
      </w:r>
      <w:proofErr w:type="spellEnd"/>
      <w:r w:rsidRPr="001A69B5">
        <w:t xml:space="preserve"> av covid-19-pandemien. I NIBR </w:t>
      </w:r>
      <w:proofErr w:type="spellStart"/>
      <w:r w:rsidRPr="001A69B5">
        <w:t>si</w:t>
      </w:r>
      <w:proofErr w:type="spellEnd"/>
      <w:r w:rsidRPr="001A69B5">
        <w:t xml:space="preserve"> evaluering av tiltaka går det fram at </w:t>
      </w:r>
      <w:proofErr w:type="spellStart"/>
      <w:r w:rsidRPr="001A69B5">
        <w:t>kommunane</w:t>
      </w:r>
      <w:proofErr w:type="spellEnd"/>
      <w:r w:rsidRPr="001A69B5">
        <w:t xml:space="preserve"> vurderer utvida programtid og </w:t>
      </w:r>
      <w:proofErr w:type="spellStart"/>
      <w:r w:rsidRPr="001A69B5">
        <w:t>medfølgande</w:t>
      </w:r>
      <w:proofErr w:type="spellEnd"/>
      <w:r w:rsidRPr="001A69B5">
        <w:t xml:space="preserve"> </w:t>
      </w:r>
      <w:proofErr w:type="spellStart"/>
      <w:r w:rsidRPr="001A69B5">
        <w:t>midlar</w:t>
      </w:r>
      <w:proofErr w:type="spellEnd"/>
      <w:r w:rsidRPr="001A69B5">
        <w:t xml:space="preserve"> som </w:t>
      </w:r>
      <w:proofErr w:type="spellStart"/>
      <w:r w:rsidRPr="001A69B5">
        <w:t>eit</w:t>
      </w:r>
      <w:proofErr w:type="spellEnd"/>
      <w:r w:rsidRPr="001A69B5">
        <w:t xml:space="preserve"> </w:t>
      </w:r>
      <w:proofErr w:type="spellStart"/>
      <w:r w:rsidRPr="001A69B5">
        <w:t>kjærkome</w:t>
      </w:r>
      <w:proofErr w:type="spellEnd"/>
      <w:r w:rsidRPr="001A69B5">
        <w:t xml:space="preserve"> tiltak. Dette førte til at </w:t>
      </w:r>
      <w:proofErr w:type="spellStart"/>
      <w:r w:rsidRPr="001A69B5">
        <w:t>kommunane</w:t>
      </w:r>
      <w:proofErr w:type="spellEnd"/>
      <w:r w:rsidRPr="001A69B5">
        <w:t xml:space="preserve"> gav </w:t>
      </w:r>
      <w:proofErr w:type="spellStart"/>
      <w:r w:rsidRPr="001A69B5">
        <w:t>utvidingar</w:t>
      </w:r>
      <w:proofErr w:type="spellEnd"/>
      <w:r w:rsidRPr="001A69B5">
        <w:t xml:space="preserve"> </w:t>
      </w:r>
      <w:proofErr w:type="spellStart"/>
      <w:r w:rsidRPr="001A69B5">
        <w:t>dei</w:t>
      </w:r>
      <w:proofErr w:type="spellEnd"/>
      <w:r w:rsidRPr="001A69B5">
        <w:t xml:space="preserve"> normalt sett </w:t>
      </w:r>
      <w:proofErr w:type="spellStart"/>
      <w:r w:rsidRPr="001A69B5">
        <w:t>ikkje</w:t>
      </w:r>
      <w:proofErr w:type="spellEnd"/>
      <w:r w:rsidRPr="001A69B5">
        <w:t xml:space="preserve"> ville gitt.</w:t>
      </w:r>
    </w:p>
    <w:p w14:paraId="12F29EA5" w14:textId="77777777" w:rsidR="000513CD" w:rsidRPr="001A69B5" w:rsidRDefault="0009509B" w:rsidP="001A69B5">
      <w:r w:rsidRPr="001A69B5">
        <w:t xml:space="preserve">Rapporten for 2020 </w:t>
      </w:r>
      <w:proofErr w:type="spellStart"/>
      <w:r w:rsidRPr="001A69B5">
        <w:t>frå</w:t>
      </w:r>
      <w:proofErr w:type="spellEnd"/>
      <w:r w:rsidRPr="001A69B5">
        <w:t xml:space="preserve"> </w:t>
      </w:r>
      <w:proofErr w:type="spellStart"/>
      <w:r w:rsidRPr="001A69B5">
        <w:t>Berekningsutvalet</w:t>
      </w:r>
      <w:proofErr w:type="spellEnd"/>
      <w:r w:rsidRPr="001A69B5">
        <w:t xml:space="preserve"> som </w:t>
      </w:r>
      <w:proofErr w:type="spellStart"/>
      <w:r w:rsidRPr="001A69B5">
        <w:t>årleg</w:t>
      </w:r>
      <w:proofErr w:type="spellEnd"/>
      <w:r w:rsidRPr="001A69B5">
        <w:t xml:space="preserve"> kartlegg </w:t>
      </w:r>
      <w:proofErr w:type="spellStart"/>
      <w:r w:rsidRPr="001A69B5">
        <w:t>dei</w:t>
      </w:r>
      <w:proofErr w:type="spellEnd"/>
      <w:r w:rsidRPr="001A69B5">
        <w:t xml:space="preserve"> </w:t>
      </w:r>
      <w:proofErr w:type="spellStart"/>
      <w:r w:rsidRPr="001A69B5">
        <w:t>gjennomsnittlege</w:t>
      </w:r>
      <w:proofErr w:type="spellEnd"/>
      <w:r w:rsidRPr="001A69B5">
        <w:t xml:space="preserve"> utgiftene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av </w:t>
      </w:r>
      <w:proofErr w:type="spellStart"/>
      <w:r w:rsidRPr="001A69B5">
        <w:t>flyktningar</w:t>
      </w:r>
      <w:proofErr w:type="spellEnd"/>
      <w:r w:rsidRPr="001A69B5">
        <w:t xml:space="preserve"> og </w:t>
      </w:r>
      <w:proofErr w:type="spellStart"/>
      <w:r w:rsidRPr="001A69B5">
        <w:t>personar</w:t>
      </w:r>
      <w:proofErr w:type="spellEnd"/>
      <w:r w:rsidRPr="001A69B5">
        <w:t xml:space="preserve"> med </w:t>
      </w:r>
      <w:proofErr w:type="spellStart"/>
      <w:r w:rsidRPr="001A69B5">
        <w:t>opphald</w:t>
      </w:r>
      <w:proofErr w:type="spellEnd"/>
      <w:r w:rsidRPr="001A69B5">
        <w:t xml:space="preserve"> på humanitært grunnlag, viser at </w:t>
      </w:r>
      <w:proofErr w:type="spellStart"/>
      <w:r w:rsidRPr="001A69B5">
        <w:t>dekningsgrada</w:t>
      </w:r>
      <w:proofErr w:type="spellEnd"/>
      <w:r w:rsidRPr="001A69B5">
        <w:t xml:space="preserve"> for </w:t>
      </w:r>
      <w:proofErr w:type="spellStart"/>
      <w:r w:rsidRPr="001A69B5">
        <w:t>integreringstilskotet</w:t>
      </w:r>
      <w:proofErr w:type="spellEnd"/>
      <w:r w:rsidRPr="001A69B5">
        <w:t xml:space="preserve"> var 105,9 pst. i 2020, mot 101,7 pst. i 2019.</w:t>
      </w:r>
    </w:p>
    <w:p w14:paraId="00BCE88D" w14:textId="2004889A" w:rsidR="000513CD" w:rsidRDefault="0009509B" w:rsidP="001A69B5">
      <w:r w:rsidRPr="001A69B5">
        <w:t xml:space="preserve">Tabellen </w:t>
      </w:r>
      <w:proofErr w:type="spellStart"/>
      <w:r w:rsidRPr="001A69B5">
        <w:t>nedanfor</w:t>
      </w:r>
      <w:proofErr w:type="spellEnd"/>
      <w:r w:rsidRPr="001A69B5">
        <w:t xml:space="preserve"> syner tal for </w:t>
      </w:r>
      <w:proofErr w:type="spellStart"/>
      <w:r w:rsidRPr="001A69B5">
        <w:t>busetjing</w:t>
      </w:r>
      <w:proofErr w:type="spellEnd"/>
      <w:r w:rsidRPr="001A69B5">
        <w:t xml:space="preserve"> </w:t>
      </w:r>
      <w:proofErr w:type="spellStart"/>
      <w:r w:rsidRPr="001A69B5">
        <w:t>dei</w:t>
      </w:r>
      <w:proofErr w:type="spellEnd"/>
      <w:r w:rsidRPr="001A69B5">
        <w:t xml:space="preserve"> siste åra. I 2020 blei det busett 2 819 </w:t>
      </w:r>
      <w:proofErr w:type="spellStart"/>
      <w:r w:rsidRPr="001A69B5">
        <w:t>flyktningar</w:t>
      </w:r>
      <w:proofErr w:type="spellEnd"/>
      <w:r w:rsidRPr="001A69B5">
        <w:t xml:space="preserve">, av </w:t>
      </w:r>
      <w:proofErr w:type="spellStart"/>
      <w:r w:rsidRPr="001A69B5">
        <w:t>desse</w:t>
      </w:r>
      <w:proofErr w:type="spellEnd"/>
      <w:r w:rsidRPr="001A69B5">
        <w:t xml:space="preserve"> var 1 523 </w:t>
      </w:r>
      <w:proofErr w:type="spellStart"/>
      <w:r w:rsidRPr="001A69B5">
        <w:t>overføringsflyktningar</w:t>
      </w:r>
      <w:proofErr w:type="spellEnd"/>
      <w:r w:rsidRPr="001A69B5">
        <w:t xml:space="preserve">. Covid-19-pandemien og globale </w:t>
      </w:r>
      <w:proofErr w:type="spellStart"/>
      <w:r w:rsidRPr="001A69B5">
        <w:t>reiserestriksjonar</w:t>
      </w:r>
      <w:proofErr w:type="spellEnd"/>
      <w:r w:rsidRPr="001A69B5">
        <w:t xml:space="preserve"> førte til </w:t>
      </w:r>
      <w:proofErr w:type="spellStart"/>
      <w:r w:rsidRPr="001A69B5">
        <w:t>forseinkingar</w:t>
      </w:r>
      <w:proofErr w:type="spellEnd"/>
      <w:r w:rsidRPr="001A69B5">
        <w:t xml:space="preserve"> i </w:t>
      </w:r>
      <w:proofErr w:type="spellStart"/>
      <w:r w:rsidRPr="001A69B5">
        <w:t>busetjingsarbeidet</w:t>
      </w:r>
      <w:proofErr w:type="spellEnd"/>
      <w:r w:rsidRPr="001A69B5">
        <w:t xml:space="preserve">. Smitteverntiltak og </w:t>
      </w:r>
      <w:proofErr w:type="spellStart"/>
      <w:r w:rsidRPr="001A69B5">
        <w:t>reiserestriksjonar</w:t>
      </w:r>
      <w:proofErr w:type="spellEnd"/>
      <w:r w:rsidRPr="001A69B5">
        <w:t xml:space="preserve"> har ført til </w:t>
      </w:r>
      <w:proofErr w:type="spellStart"/>
      <w:r w:rsidRPr="001A69B5">
        <w:t>ein</w:t>
      </w:r>
      <w:proofErr w:type="spellEnd"/>
      <w:r w:rsidRPr="001A69B5">
        <w:t xml:space="preserve"> </w:t>
      </w:r>
      <w:proofErr w:type="spellStart"/>
      <w:r w:rsidRPr="001A69B5">
        <w:t>auke</w:t>
      </w:r>
      <w:proofErr w:type="spellEnd"/>
      <w:r w:rsidRPr="001A69B5">
        <w:t xml:space="preserve"> i ventetid på </w:t>
      </w:r>
      <w:proofErr w:type="spellStart"/>
      <w:r w:rsidRPr="001A69B5">
        <w:t>busetjing</w:t>
      </w:r>
      <w:proofErr w:type="spellEnd"/>
      <w:r w:rsidRPr="001A69B5">
        <w:t xml:space="preserve"> for </w:t>
      </w:r>
      <w:proofErr w:type="spellStart"/>
      <w:r w:rsidRPr="001A69B5">
        <w:t>dei</w:t>
      </w:r>
      <w:proofErr w:type="spellEnd"/>
      <w:r w:rsidRPr="001A69B5">
        <w:t xml:space="preserve"> som vart busette i 2020.</w:t>
      </w:r>
    </w:p>
    <w:p w14:paraId="68F940E1" w14:textId="59E22B5F" w:rsidR="003E7AB3" w:rsidRPr="001A69B5" w:rsidRDefault="003E7AB3" w:rsidP="003E7AB3">
      <w:pPr>
        <w:pStyle w:val="tabell-tittel"/>
      </w:pPr>
      <w:r w:rsidRPr="001A69B5">
        <w:t xml:space="preserve">Nøkkeltal for </w:t>
      </w:r>
      <w:proofErr w:type="spellStart"/>
      <w:r w:rsidRPr="001A69B5">
        <w:t>busetjing</w:t>
      </w:r>
      <w:proofErr w:type="spellEnd"/>
      <w:r w:rsidRPr="001A69B5">
        <w:t xml:space="preserve"> 2017–juni 2021</w:t>
      </w:r>
    </w:p>
    <w:p w14:paraId="6A321D12"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520"/>
        <w:gridCol w:w="1200"/>
        <w:gridCol w:w="1200"/>
        <w:gridCol w:w="1200"/>
        <w:gridCol w:w="1200"/>
        <w:gridCol w:w="1200"/>
      </w:tblGrid>
      <w:tr w:rsidR="000513CD" w:rsidRPr="001A69B5" w14:paraId="763AF7B0" w14:textId="77777777" w:rsidTr="003405E6">
        <w:trPr>
          <w:trHeight w:val="600"/>
        </w:trPr>
        <w:tc>
          <w:tcPr>
            <w:tcW w:w="3520" w:type="dxa"/>
          </w:tcPr>
          <w:p w14:paraId="2D520053" w14:textId="77777777" w:rsidR="000513CD" w:rsidRPr="001A69B5" w:rsidRDefault="0009509B" w:rsidP="001A69B5">
            <w:r w:rsidRPr="001A69B5">
              <w:t>År</w:t>
            </w:r>
          </w:p>
        </w:tc>
        <w:tc>
          <w:tcPr>
            <w:tcW w:w="1200" w:type="dxa"/>
          </w:tcPr>
          <w:p w14:paraId="3DE33FF4" w14:textId="77777777" w:rsidR="000513CD" w:rsidRPr="001A69B5" w:rsidRDefault="0009509B" w:rsidP="001A69B5">
            <w:r w:rsidRPr="001A69B5">
              <w:t>2017</w:t>
            </w:r>
          </w:p>
        </w:tc>
        <w:tc>
          <w:tcPr>
            <w:tcW w:w="1200" w:type="dxa"/>
          </w:tcPr>
          <w:p w14:paraId="52193846" w14:textId="77777777" w:rsidR="000513CD" w:rsidRPr="001A69B5" w:rsidRDefault="0009509B" w:rsidP="001A69B5">
            <w:r w:rsidRPr="001A69B5">
              <w:t>2018</w:t>
            </w:r>
          </w:p>
        </w:tc>
        <w:tc>
          <w:tcPr>
            <w:tcW w:w="1200" w:type="dxa"/>
          </w:tcPr>
          <w:p w14:paraId="2C90BDF5" w14:textId="77777777" w:rsidR="000513CD" w:rsidRPr="001A69B5" w:rsidRDefault="0009509B" w:rsidP="001A69B5">
            <w:r w:rsidRPr="001A69B5">
              <w:t>2019</w:t>
            </w:r>
          </w:p>
        </w:tc>
        <w:tc>
          <w:tcPr>
            <w:tcW w:w="1200" w:type="dxa"/>
          </w:tcPr>
          <w:p w14:paraId="47D42264" w14:textId="77777777" w:rsidR="000513CD" w:rsidRPr="001A69B5" w:rsidRDefault="0009509B" w:rsidP="001A69B5">
            <w:r w:rsidRPr="001A69B5">
              <w:t>2020</w:t>
            </w:r>
          </w:p>
        </w:tc>
        <w:tc>
          <w:tcPr>
            <w:tcW w:w="1200" w:type="dxa"/>
          </w:tcPr>
          <w:p w14:paraId="30382D9F" w14:textId="77777777" w:rsidR="000513CD" w:rsidRPr="001A69B5" w:rsidRDefault="0009509B" w:rsidP="001A69B5">
            <w:r w:rsidRPr="001A69B5">
              <w:t>Per 30. juni 2021</w:t>
            </w:r>
          </w:p>
        </w:tc>
      </w:tr>
      <w:tr w:rsidR="000513CD" w:rsidRPr="001A69B5" w14:paraId="30A0B5BB" w14:textId="77777777" w:rsidTr="003405E6">
        <w:trPr>
          <w:trHeight w:val="380"/>
        </w:trPr>
        <w:tc>
          <w:tcPr>
            <w:tcW w:w="3520" w:type="dxa"/>
          </w:tcPr>
          <w:p w14:paraId="4F3D0D5A" w14:textId="77777777" w:rsidR="000513CD" w:rsidRPr="001A69B5" w:rsidRDefault="0009509B" w:rsidP="001A69B5">
            <w:r w:rsidRPr="001A69B5">
              <w:t>Busette totalt</w:t>
            </w:r>
            <w:r w:rsidRPr="001A69B5">
              <w:rPr>
                <w:rStyle w:val="skrift-hevet"/>
              </w:rPr>
              <w:t>1</w:t>
            </w:r>
          </w:p>
        </w:tc>
        <w:tc>
          <w:tcPr>
            <w:tcW w:w="1200" w:type="dxa"/>
          </w:tcPr>
          <w:p w14:paraId="74361D9E" w14:textId="77777777" w:rsidR="000513CD" w:rsidRPr="001A69B5" w:rsidRDefault="0009509B" w:rsidP="001A69B5">
            <w:r w:rsidRPr="001A69B5">
              <w:t>11 078</w:t>
            </w:r>
          </w:p>
        </w:tc>
        <w:tc>
          <w:tcPr>
            <w:tcW w:w="1200" w:type="dxa"/>
          </w:tcPr>
          <w:p w14:paraId="5B1B3420" w14:textId="77777777" w:rsidR="000513CD" w:rsidRPr="001A69B5" w:rsidRDefault="0009509B" w:rsidP="001A69B5">
            <w:r w:rsidRPr="001A69B5">
              <w:t>4 903</w:t>
            </w:r>
          </w:p>
        </w:tc>
        <w:tc>
          <w:tcPr>
            <w:tcW w:w="1200" w:type="dxa"/>
          </w:tcPr>
          <w:p w14:paraId="3DABA809" w14:textId="77777777" w:rsidR="000513CD" w:rsidRPr="001A69B5" w:rsidRDefault="0009509B" w:rsidP="001A69B5">
            <w:r w:rsidRPr="001A69B5">
              <w:t>4 822</w:t>
            </w:r>
          </w:p>
        </w:tc>
        <w:tc>
          <w:tcPr>
            <w:tcW w:w="1200" w:type="dxa"/>
          </w:tcPr>
          <w:p w14:paraId="7D5A3722" w14:textId="77777777" w:rsidR="000513CD" w:rsidRPr="001A69B5" w:rsidRDefault="0009509B" w:rsidP="001A69B5">
            <w:r w:rsidRPr="001A69B5">
              <w:t>2 819</w:t>
            </w:r>
          </w:p>
        </w:tc>
        <w:tc>
          <w:tcPr>
            <w:tcW w:w="1200" w:type="dxa"/>
          </w:tcPr>
          <w:p w14:paraId="090219B4" w14:textId="77777777" w:rsidR="000513CD" w:rsidRPr="001A69B5" w:rsidRDefault="0009509B" w:rsidP="001A69B5">
            <w:r w:rsidRPr="001A69B5">
              <w:t>1 325</w:t>
            </w:r>
          </w:p>
        </w:tc>
      </w:tr>
      <w:tr w:rsidR="000513CD" w:rsidRPr="001A69B5" w14:paraId="5E4E92F7" w14:textId="77777777" w:rsidTr="003405E6">
        <w:trPr>
          <w:trHeight w:val="380"/>
        </w:trPr>
        <w:tc>
          <w:tcPr>
            <w:tcW w:w="3520" w:type="dxa"/>
          </w:tcPr>
          <w:p w14:paraId="20688846" w14:textId="77777777" w:rsidR="000513CD" w:rsidRPr="001A69B5" w:rsidRDefault="0009509B" w:rsidP="001A69B5">
            <w:r w:rsidRPr="001A69B5">
              <w:t xml:space="preserve">Busette </w:t>
            </w:r>
            <w:proofErr w:type="spellStart"/>
            <w:r w:rsidRPr="001A69B5">
              <w:t>einslege</w:t>
            </w:r>
            <w:proofErr w:type="spellEnd"/>
            <w:r w:rsidRPr="001A69B5">
              <w:t>, mindreårige</w:t>
            </w:r>
          </w:p>
        </w:tc>
        <w:tc>
          <w:tcPr>
            <w:tcW w:w="1200" w:type="dxa"/>
          </w:tcPr>
          <w:p w14:paraId="6540A7E4" w14:textId="77777777" w:rsidR="000513CD" w:rsidRPr="001A69B5" w:rsidRDefault="0009509B" w:rsidP="001A69B5">
            <w:r w:rsidRPr="001A69B5">
              <w:t>759</w:t>
            </w:r>
          </w:p>
        </w:tc>
        <w:tc>
          <w:tcPr>
            <w:tcW w:w="1200" w:type="dxa"/>
          </w:tcPr>
          <w:p w14:paraId="7C75B416" w14:textId="77777777" w:rsidR="000513CD" w:rsidRPr="001A69B5" w:rsidRDefault="0009509B" w:rsidP="001A69B5">
            <w:r w:rsidRPr="001A69B5">
              <w:t>194</w:t>
            </w:r>
          </w:p>
        </w:tc>
        <w:tc>
          <w:tcPr>
            <w:tcW w:w="1200" w:type="dxa"/>
          </w:tcPr>
          <w:p w14:paraId="4A8A9D2A" w14:textId="77777777" w:rsidR="000513CD" w:rsidRPr="001A69B5" w:rsidRDefault="0009509B" w:rsidP="001A69B5">
            <w:r w:rsidRPr="001A69B5">
              <w:t>137</w:t>
            </w:r>
          </w:p>
        </w:tc>
        <w:tc>
          <w:tcPr>
            <w:tcW w:w="1200" w:type="dxa"/>
          </w:tcPr>
          <w:p w14:paraId="42BC20C2" w14:textId="77777777" w:rsidR="000513CD" w:rsidRPr="001A69B5" w:rsidRDefault="0009509B" w:rsidP="001A69B5">
            <w:r w:rsidRPr="001A69B5">
              <w:t>80</w:t>
            </w:r>
          </w:p>
        </w:tc>
        <w:tc>
          <w:tcPr>
            <w:tcW w:w="1200" w:type="dxa"/>
          </w:tcPr>
          <w:p w14:paraId="46419DC6" w14:textId="77777777" w:rsidR="000513CD" w:rsidRPr="001A69B5" w:rsidRDefault="0009509B" w:rsidP="001A69B5">
            <w:r w:rsidRPr="001A69B5">
              <w:t>24</w:t>
            </w:r>
          </w:p>
        </w:tc>
      </w:tr>
      <w:tr w:rsidR="000513CD" w:rsidRPr="001A69B5" w14:paraId="2F5E8243" w14:textId="77777777" w:rsidTr="003405E6">
        <w:trPr>
          <w:trHeight w:val="380"/>
        </w:trPr>
        <w:tc>
          <w:tcPr>
            <w:tcW w:w="3520" w:type="dxa"/>
          </w:tcPr>
          <w:p w14:paraId="0768E600" w14:textId="77777777" w:rsidR="000513CD" w:rsidRPr="001A69B5" w:rsidRDefault="0009509B" w:rsidP="001A69B5">
            <w:pPr>
              <w:pStyle w:val="Liste"/>
            </w:pPr>
            <w:r w:rsidRPr="001A69B5">
              <w:rPr>
                <w:rStyle w:val="kursiv"/>
              </w:rPr>
              <w:t xml:space="preserve">av </w:t>
            </w:r>
            <w:proofErr w:type="spellStart"/>
            <w:r w:rsidRPr="001A69B5">
              <w:rPr>
                <w:rStyle w:val="kursiv"/>
              </w:rPr>
              <w:t>desse</w:t>
            </w:r>
            <w:proofErr w:type="spellEnd"/>
            <w:r w:rsidRPr="001A69B5">
              <w:rPr>
                <w:rStyle w:val="kursiv"/>
              </w:rPr>
              <w:t xml:space="preserve"> </w:t>
            </w:r>
            <w:proofErr w:type="spellStart"/>
            <w:r w:rsidRPr="001A69B5">
              <w:rPr>
                <w:rStyle w:val="kursiv"/>
              </w:rPr>
              <w:t>IMDi</w:t>
            </w:r>
            <w:proofErr w:type="spellEnd"/>
          </w:p>
        </w:tc>
        <w:tc>
          <w:tcPr>
            <w:tcW w:w="1200" w:type="dxa"/>
          </w:tcPr>
          <w:p w14:paraId="5E4C406D" w14:textId="77777777" w:rsidR="000513CD" w:rsidRPr="001A69B5" w:rsidRDefault="0009509B" w:rsidP="001A69B5">
            <w:r w:rsidRPr="001A69B5">
              <w:rPr>
                <w:rStyle w:val="kursiv"/>
              </w:rPr>
              <w:t>486</w:t>
            </w:r>
          </w:p>
        </w:tc>
        <w:tc>
          <w:tcPr>
            <w:tcW w:w="1200" w:type="dxa"/>
          </w:tcPr>
          <w:p w14:paraId="2E5078CE" w14:textId="77777777" w:rsidR="000513CD" w:rsidRPr="001A69B5" w:rsidRDefault="0009509B" w:rsidP="001A69B5">
            <w:r w:rsidRPr="001A69B5">
              <w:rPr>
                <w:rStyle w:val="kursiv"/>
              </w:rPr>
              <w:t>159</w:t>
            </w:r>
          </w:p>
        </w:tc>
        <w:tc>
          <w:tcPr>
            <w:tcW w:w="1200" w:type="dxa"/>
          </w:tcPr>
          <w:p w14:paraId="60373D31" w14:textId="77777777" w:rsidR="000513CD" w:rsidRPr="001A69B5" w:rsidRDefault="0009509B" w:rsidP="001A69B5">
            <w:r w:rsidRPr="001A69B5">
              <w:rPr>
                <w:rStyle w:val="kursiv"/>
              </w:rPr>
              <w:t>94</w:t>
            </w:r>
          </w:p>
        </w:tc>
        <w:tc>
          <w:tcPr>
            <w:tcW w:w="1200" w:type="dxa"/>
          </w:tcPr>
          <w:p w14:paraId="42337025" w14:textId="77777777" w:rsidR="000513CD" w:rsidRPr="001A69B5" w:rsidRDefault="0009509B" w:rsidP="001A69B5">
            <w:r w:rsidRPr="001A69B5">
              <w:rPr>
                <w:rStyle w:val="kursiv"/>
              </w:rPr>
              <w:t>56</w:t>
            </w:r>
          </w:p>
        </w:tc>
        <w:tc>
          <w:tcPr>
            <w:tcW w:w="1200" w:type="dxa"/>
          </w:tcPr>
          <w:p w14:paraId="4A621222" w14:textId="77777777" w:rsidR="000513CD" w:rsidRPr="001A69B5" w:rsidRDefault="0009509B" w:rsidP="001A69B5">
            <w:r w:rsidRPr="001A69B5">
              <w:rPr>
                <w:rStyle w:val="kursiv"/>
              </w:rPr>
              <w:t>24</w:t>
            </w:r>
          </w:p>
        </w:tc>
      </w:tr>
      <w:tr w:rsidR="000513CD" w:rsidRPr="001A69B5" w14:paraId="16793333" w14:textId="77777777" w:rsidTr="003405E6">
        <w:trPr>
          <w:trHeight w:val="380"/>
        </w:trPr>
        <w:tc>
          <w:tcPr>
            <w:tcW w:w="3520" w:type="dxa"/>
          </w:tcPr>
          <w:p w14:paraId="57B80AFF" w14:textId="77777777" w:rsidR="000513CD" w:rsidRPr="001A69B5" w:rsidRDefault="0009509B" w:rsidP="001A69B5">
            <w:pPr>
              <w:pStyle w:val="Liste"/>
            </w:pPr>
            <w:r w:rsidRPr="001A69B5">
              <w:rPr>
                <w:rStyle w:val="kursiv"/>
              </w:rPr>
              <w:t xml:space="preserve">av </w:t>
            </w:r>
            <w:proofErr w:type="spellStart"/>
            <w:r w:rsidRPr="001A69B5">
              <w:rPr>
                <w:rStyle w:val="kursiv"/>
              </w:rPr>
              <w:t>desse</w:t>
            </w:r>
            <w:proofErr w:type="spellEnd"/>
            <w:r w:rsidRPr="001A69B5">
              <w:rPr>
                <w:rStyle w:val="kursiv"/>
              </w:rPr>
              <w:t xml:space="preserve"> </w:t>
            </w:r>
            <w:proofErr w:type="spellStart"/>
            <w:r w:rsidRPr="001A69B5">
              <w:rPr>
                <w:rStyle w:val="kursiv"/>
              </w:rPr>
              <w:t>Bufetat</w:t>
            </w:r>
            <w:proofErr w:type="spellEnd"/>
          </w:p>
        </w:tc>
        <w:tc>
          <w:tcPr>
            <w:tcW w:w="1200" w:type="dxa"/>
          </w:tcPr>
          <w:p w14:paraId="4A8ABD7D" w14:textId="77777777" w:rsidR="000513CD" w:rsidRPr="001A69B5" w:rsidRDefault="0009509B" w:rsidP="001A69B5">
            <w:r w:rsidRPr="001A69B5">
              <w:rPr>
                <w:rStyle w:val="kursiv"/>
              </w:rPr>
              <w:t>273</w:t>
            </w:r>
          </w:p>
        </w:tc>
        <w:tc>
          <w:tcPr>
            <w:tcW w:w="1200" w:type="dxa"/>
          </w:tcPr>
          <w:p w14:paraId="479450FB" w14:textId="77777777" w:rsidR="000513CD" w:rsidRPr="001A69B5" w:rsidRDefault="0009509B" w:rsidP="001A69B5">
            <w:r w:rsidRPr="001A69B5">
              <w:rPr>
                <w:rStyle w:val="kursiv"/>
              </w:rPr>
              <w:t>35</w:t>
            </w:r>
          </w:p>
        </w:tc>
        <w:tc>
          <w:tcPr>
            <w:tcW w:w="1200" w:type="dxa"/>
          </w:tcPr>
          <w:p w14:paraId="1FF38E98" w14:textId="77777777" w:rsidR="000513CD" w:rsidRPr="001A69B5" w:rsidRDefault="0009509B" w:rsidP="001A69B5">
            <w:r w:rsidRPr="001A69B5">
              <w:rPr>
                <w:rStyle w:val="kursiv"/>
              </w:rPr>
              <w:t>43</w:t>
            </w:r>
          </w:p>
        </w:tc>
        <w:tc>
          <w:tcPr>
            <w:tcW w:w="1200" w:type="dxa"/>
          </w:tcPr>
          <w:p w14:paraId="5DB215CA" w14:textId="77777777" w:rsidR="000513CD" w:rsidRPr="001A69B5" w:rsidRDefault="0009509B" w:rsidP="001A69B5">
            <w:r w:rsidRPr="001A69B5">
              <w:rPr>
                <w:rStyle w:val="kursiv"/>
              </w:rPr>
              <w:t>24</w:t>
            </w:r>
          </w:p>
        </w:tc>
        <w:tc>
          <w:tcPr>
            <w:tcW w:w="1200" w:type="dxa"/>
          </w:tcPr>
          <w:p w14:paraId="13FAC58B" w14:textId="77777777" w:rsidR="000513CD" w:rsidRPr="001A69B5" w:rsidRDefault="0009509B" w:rsidP="001A69B5">
            <w:r w:rsidRPr="001A69B5">
              <w:rPr>
                <w:rStyle w:val="kursiv"/>
              </w:rPr>
              <w:t>0</w:t>
            </w:r>
          </w:p>
        </w:tc>
      </w:tr>
      <w:tr w:rsidR="000513CD" w:rsidRPr="001A69B5" w14:paraId="0D827BEC" w14:textId="77777777" w:rsidTr="003405E6">
        <w:trPr>
          <w:trHeight w:val="380"/>
        </w:trPr>
        <w:tc>
          <w:tcPr>
            <w:tcW w:w="3520" w:type="dxa"/>
          </w:tcPr>
          <w:p w14:paraId="42ADECDD" w14:textId="77777777" w:rsidR="000513CD" w:rsidRPr="001A69B5" w:rsidRDefault="0009509B" w:rsidP="001A69B5">
            <w:r w:rsidRPr="001A69B5">
              <w:t>Busette i barnefamiliar</w:t>
            </w:r>
            <w:r w:rsidRPr="001A69B5">
              <w:rPr>
                <w:rStyle w:val="skrift-hevet"/>
              </w:rPr>
              <w:t>2</w:t>
            </w:r>
          </w:p>
        </w:tc>
        <w:tc>
          <w:tcPr>
            <w:tcW w:w="1200" w:type="dxa"/>
          </w:tcPr>
          <w:p w14:paraId="2564C31D" w14:textId="77777777" w:rsidR="000513CD" w:rsidRPr="001A69B5" w:rsidRDefault="0009509B" w:rsidP="001A69B5">
            <w:r w:rsidRPr="001A69B5">
              <w:t>6 170</w:t>
            </w:r>
          </w:p>
        </w:tc>
        <w:tc>
          <w:tcPr>
            <w:tcW w:w="1200" w:type="dxa"/>
          </w:tcPr>
          <w:p w14:paraId="259DE76F" w14:textId="77777777" w:rsidR="000513CD" w:rsidRPr="001A69B5" w:rsidRDefault="0009509B" w:rsidP="001A69B5">
            <w:r w:rsidRPr="001A69B5">
              <w:t>3 541</w:t>
            </w:r>
          </w:p>
        </w:tc>
        <w:tc>
          <w:tcPr>
            <w:tcW w:w="1200" w:type="dxa"/>
          </w:tcPr>
          <w:p w14:paraId="35C45422" w14:textId="77777777" w:rsidR="000513CD" w:rsidRPr="001A69B5" w:rsidRDefault="0009509B" w:rsidP="001A69B5">
            <w:r w:rsidRPr="001A69B5">
              <w:t>3 793</w:t>
            </w:r>
          </w:p>
        </w:tc>
        <w:tc>
          <w:tcPr>
            <w:tcW w:w="1200" w:type="dxa"/>
          </w:tcPr>
          <w:p w14:paraId="47DC68C7" w14:textId="77777777" w:rsidR="000513CD" w:rsidRPr="001A69B5" w:rsidRDefault="0009509B" w:rsidP="001A69B5">
            <w:r w:rsidRPr="001A69B5">
              <w:t>1 923</w:t>
            </w:r>
          </w:p>
        </w:tc>
        <w:tc>
          <w:tcPr>
            <w:tcW w:w="1200" w:type="dxa"/>
          </w:tcPr>
          <w:p w14:paraId="6DAC7E9F" w14:textId="77777777" w:rsidR="000513CD" w:rsidRPr="001A69B5" w:rsidRDefault="0009509B" w:rsidP="001A69B5">
            <w:r w:rsidRPr="001A69B5">
              <w:t>1 024</w:t>
            </w:r>
          </w:p>
        </w:tc>
      </w:tr>
      <w:tr w:rsidR="000513CD" w:rsidRPr="001A69B5" w14:paraId="3045A9D0" w14:textId="77777777" w:rsidTr="003405E6">
        <w:trPr>
          <w:trHeight w:val="380"/>
        </w:trPr>
        <w:tc>
          <w:tcPr>
            <w:tcW w:w="3520" w:type="dxa"/>
          </w:tcPr>
          <w:p w14:paraId="61D8BE69" w14:textId="77777777" w:rsidR="000513CD" w:rsidRPr="001A69B5" w:rsidRDefault="0009509B" w:rsidP="001A69B5">
            <w:pPr>
              <w:pStyle w:val="Liste"/>
            </w:pPr>
            <w:r w:rsidRPr="001A69B5">
              <w:rPr>
                <w:rStyle w:val="kursiv"/>
              </w:rPr>
              <w:t xml:space="preserve">av </w:t>
            </w:r>
            <w:proofErr w:type="spellStart"/>
            <w:r w:rsidRPr="001A69B5">
              <w:rPr>
                <w:rStyle w:val="kursiv"/>
              </w:rPr>
              <w:t>desse</w:t>
            </w:r>
            <w:proofErr w:type="spellEnd"/>
            <w:r w:rsidRPr="001A69B5">
              <w:rPr>
                <w:rStyle w:val="kursiv"/>
              </w:rPr>
              <w:t xml:space="preserve"> busette barn</w:t>
            </w:r>
          </w:p>
        </w:tc>
        <w:tc>
          <w:tcPr>
            <w:tcW w:w="1200" w:type="dxa"/>
          </w:tcPr>
          <w:p w14:paraId="530DAC64" w14:textId="77777777" w:rsidR="000513CD" w:rsidRPr="001A69B5" w:rsidRDefault="0009509B" w:rsidP="001A69B5">
            <w:r w:rsidRPr="001A69B5">
              <w:rPr>
                <w:rStyle w:val="kursiv"/>
              </w:rPr>
              <w:t>3 420</w:t>
            </w:r>
          </w:p>
        </w:tc>
        <w:tc>
          <w:tcPr>
            <w:tcW w:w="1200" w:type="dxa"/>
          </w:tcPr>
          <w:p w14:paraId="4E9B67E5" w14:textId="77777777" w:rsidR="000513CD" w:rsidRPr="001A69B5" w:rsidRDefault="0009509B" w:rsidP="001A69B5">
            <w:r w:rsidRPr="001A69B5">
              <w:rPr>
                <w:rStyle w:val="kursiv"/>
              </w:rPr>
              <w:t>2 013</w:t>
            </w:r>
          </w:p>
        </w:tc>
        <w:tc>
          <w:tcPr>
            <w:tcW w:w="1200" w:type="dxa"/>
          </w:tcPr>
          <w:p w14:paraId="3AEDA7CA" w14:textId="77777777" w:rsidR="000513CD" w:rsidRPr="001A69B5" w:rsidRDefault="0009509B" w:rsidP="001A69B5">
            <w:r w:rsidRPr="001A69B5">
              <w:rPr>
                <w:rStyle w:val="kursiv"/>
              </w:rPr>
              <w:t>2 162</w:t>
            </w:r>
          </w:p>
        </w:tc>
        <w:tc>
          <w:tcPr>
            <w:tcW w:w="1200" w:type="dxa"/>
          </w:tcPr>
          <w:p w14:paraId="4A4AC3ED" w14:textId="77777777" w:rsidR="000513CD" w:rsidRPr="001A69B5" w:rsidRDefault="0009509B" w:rsidP="001A69B5">
            <w:r w:rsidRPr="001A69B5">
              <w:rPr>
                <w:rStyle w:val="kursiv"/>
              </w:rPr>
              <w:t>1 097</w:t>
            </w:r>
          </w:p>
        </w:tc>
        <w:tc>
          <w:tcPr>
            <w:tcW w:w="1200" w:type="dxa"/>
          </w:tcPr>
          <w:p w14:paraId="314B493E" w14:textId="77777777" w:rsidR="000513CD" w:rsidRPr="001A69B5" w:rsidRDefault="0009509B" w:rsidP="001A69B5">
            <w:r w:rsidRPr="001A69B5">
              <w:rPr>
                <w:rStyle w:val="kursiv"/>
              </w:rPr>
              <w:t>606</w:t>
            </w:r>
          </w:p>
        </w:tc>
      </w:tr>
      <w:tr w:rsidR="000513CD" w:rsidRPr="001A69B5" w14:paraId="2EB5FA26" w14:textId="77777777" w:rsidTr="003405E6">
        <w:trPr>
          <w:trHeight w:val="380"/>
        </w:trPr>
        <w:tc>
          <w:tcPr>
            <w:tcW w:w="3520" w:type="dxa"/>
          </w:tcPr>
          <w:p w14:paraId="7B9065AD" w14:textId="77777777" w:rsidR="000513CD" w:rsidRPr="001A69B5" w:rsidRDefault="0009509B" w:rsidP="001A69B5">
            <w:r w:rsidRPr="001A69B5">
              <w:t>Busette andre vaksne</w:t>
            </w:r>
            <w:r w:rsidRPr="001A69B5">
              <w:rPr>
                <w:rStyle w:val="skrift-hevet"/>
              </w:rPr>
              <w:t>3</w:t>
            </w:r>
          </w:p>
        </w:tc>
        <w:tc>
          <w:tcPr>
            <w:tcW w:w="1200" w:type="dxa"/>
          </w:tcPr>
          <w:p w14:paraId="6D99AB3C" w14:textId="77777777" w:rsidR="000513CD" w:rsidRPr="001A69B5" w:rsidRDefault="0009509B" w:rsidP="001A69B5">
            <w:r w:rsidRPr="001A69B5">
              <w:t>4 096</w:t>
            </w:r>
          </w:p>
        </w:tc>
        <w:tc>
          <w:tcPr>
            <w:tcW w:w="1200" w:type="dxa"/>
          </w:tcPr>
          <w:p w14:paraId="3B4B13B5" w14:textId="77777777" w:rsidR="000513CD" w:rsidRPr="001A69B5" w:rsidRDefault="0009509B" w:rsidP="001A69B5">
            <w:r w:rsidRPr="001A69B5">
              <w:t>1 141</w:t>
            </w:r>
          </w:p>
        </w:tc>
        <w:tc>
          <w:tcPr>
            <w:tcW w:w="1200" w:type="dxa"/>
          </w:tcPr>
          <w:p w14:paraId="4A3FEAC8" w14:textId="77777777" w:rsidR="000513CD" w:rsidRPr="001A69B5" w:rsidRDefault="0009509B" w:rsidP="001A69B5">
            <w:r w:rsidRPr="001A69B5">
              <w:t>883</w:t>
            </w:r>
          </w:p>
        </w:tc>
        <w:tc>
          <w:tcPr>
            <w:tcW w:w="1200" w:type="dxa"/>
          </w:tcPr>
          <w:p w14:paraId="111EE74E" w14:textId="77777777" w:rsidR="000513CD" w:rsidRPr="001A69B5" w:rsidRDefault="0009509B" w:rsidP="001A69B5">
            <w:r w:rsidRPr="001A69B5">
              <w:t>805</w:t>
            </w:r>
          </w:p>
        </w:tc>
        <w:tc>
          <w:tcPr>
            <w:tcW w:w="1200" w:type="dxa"/>
          </w:tcPr>
          <w:p w14:paraId="699C5D58" w14:textId="77777777" w:rsidR="000513CD" w:rsidRPr="001A69B5" w:rsidRDefault="0009509B" w:rsidP="001A69B5">
            <w:r w:rsidRPr="001A69B5">
              <w:t>273</w:t>
            </w:r>
          </w:p>
        </w:tc>
      </w:tr>
      <w:tr w:rsidR="000513CD" w:rsidRPr="001A69B5" w14:paraId="488DFA2A" w14:textId="77777777" w:rsidTr="003405E6">
        <w:trPr>
          <w:trHeight w:val="640"/>
        </w:trPr>
        <w:tc>
          <w:tcPr>
            <w:tcW w:w="3520" w:type="dxa"/>
          </w:tcPr>
          <w:p w14:paraId="164A3CFA" w14:textId="77777777" w:rsidR="000513CD" w:rsidRPr="001A69B5" w:rsidRDefault="0009509B" w:rsidP="001A69B5">
            <w:proofErr w:type="spellStart"/>
            <w:r w:rsidRPr="001A69B5">
              <w:t>Gjennomsnittleg</w:t>
            </w:r>
            <w:proofErr w:type="spellEnd"/>
            <w:r w:rsidRPr="001A69B5">
              <w:t xml:space="preserve"> ventetid </w:t>
            </w:r>
            <w:proofErr w:type="spellStart"/>
            <w:r w:rsidRPr="001A69B5">
              <w:t>frå</w:t>
            </w:r>
            <w:proofErr w:type="spellEnd"/>
            <w:r w:rsidRPr="001A69B5">
              <w:t xml:space="preserve"> vedtak til </w:t>
            </w:r>
            <w:proofErr w:type="spellStart"/>
            <w:r w:rsidRPr="001A69B5">
              <w:t>busetjing</w:t>
            </w:r>
            <w:proofErr w:type="spellEnd"/>
            <w:r w:rsidRPr="001A69B5">
              <w:t xml:space="preserve"> (</w:t>
            </w:r>
            <w:proofErr w:type="spellStart"/>
            <w:r w:rsidRPr="001A69B5">
              <w:t>månader</w:t>
            </w:r>
            <w:proofErr w:type="spellEnd"/>
            <w:r w:rsidRPr="001A69B5">
              <w:t>)</w:t>
            </w:r>
          </w:p>
        </w:tc>
        <w:tc>
          <w:tcPr>
            <w:tcW w:w="1200" w:type="dxa"/>
          </w:tcPr>
          <w:p w14:paraId="39120D00" w14:textId="77777777" w:rsidR="000513CD" w:rsidRPr="001A69B5" w:rsidRDefault="000513CD" w:rsidP="001A69B5"/>
        </w:tc>
        <w:tc>
          <w:tcPr>
            <w:tcW w:w="1200" w:type="dxa"/>
          </w:tcPr>
          <w:p w14:paraId="04898C19" w14:textId="77777777" w:rsidR="000513CD" w:rsidRPr="001A69B5" w:rsidRDefault="000513CD" w:rsidP="001A69B5"/>
        </w:tc>
        <w:tc>
          <w:tcPr>
            <w:tcW w:w="1200" w:type="dxa"/>
          </w:tcPr>
          <w:p w14:paraId="2BD05F6B" w14:textId="77777777" w:rsidR="000513CD" w:rsidRPr="001A69B5" w:rsidRDefault="000513CD" w:rsidP="001A69B5"/>
        </w:tc>
        <w:tc>
          <w:tcPr>
            <w:tcW w:w="1200" w:type="dxa"/>
          </w:tcPr>
          <w:p w14:paraId="73E95885" w14:textId="77777777" w:rsidR="000513CD" w:rsidRPr="001A69B5" w:rsidRDefault="000513CD" w:rsidP="001A69B5"/>
        </w:tc>
        <w:tc>
          <w:tcPr>
            <w:tcW w:w="1200" w:type="dxa"/>
          </w:tcPr>
          <w:p w14:paraId="59F5DF8D" w14:textId="77777777" w:rsidR="000513CD" w:rsidRPr="001A69B5" w:rsidRDefault="000513CD" w:rsidP="001A69B5"/>
        </w:tc>
      </w:tr>
      <w:tr w:rsidR="000513CD" w:rsidRPr="001A69B5" w14:paraId="77D39475" w14:textId="77777777" w:rsidTr="003405E6">
        <w:trPr>
          <w:trHeight w:val="380"/>
        </w:trPr>
        <w:tc>
          <w:tcPr>
            <w:tcW w:w="3520" w:type="dxa"/>
          </w:tcPr>
          <w:p w14:paraId="09C30437" w14:textId="77777777" w:rsidR="000513CD" w:rsidRPr="001A69B5" w:rsidRDefault="0009509B" w:rsidP="001A69B5">
            <w:pPr>
              <w:pStyle w:val="Liste"/>
            </w:pPr>
            <w:r w:rsidRPr="001A69B5">
              <w:t>totalt</w:t>
            </w:r>
            <w:r w:rsidRPr="001A69B5">
              <w:rPr>
                <w:rStyle w:val="skrift-hevet"/>
              </w:rPr>
              <w:t>1</w:t>
            </w:r>
          </w:p>
        </w:tc>
        <w:tc>
          <w:tcPr>
            <w:tcW w:w="1200" w:type="dxa"/>
          </w:tcPr>
          <w:p w14:paraId="19855520" w14:textId="77777777" w:rsidR="000513CD" w:rsidRPr="001A69B5" w:rsidRDefault="0009509B" w:rsidP="001A69B5">
            <w:r w:rsidRPr="001A69B5">
              <w:t>5,0</w:t>
            </w:r>
          </w:p>
        </w:tc>
        <w:tc>
          <w:tcPr>
            <w:tcW w:w="1200" w:type="dxa"/>
          </w:tcPr>
          <w:p w14:paraId="2B1F675F" w14:textId="77777777" w:rsidR="000513CD" w:rsidRPr="001A69B5" w:rsidRDefault="0009509B" w:rsidP="001A69B5">
            <w:r w:rsidRPr="001A69B5">
              <w:t>4,9</w:t>
            </w:r>
          </w:p>
        </w:tc>
        <w:tc>
          <w:tcPr>
            <w:tcW w:w="1200" w:type="dxa"/>
          </w:tcPr>
          <w:p w14:paraId="6ECD6A92" w14:textId="77777777" w:rsidR="000513CD" w:rsidRPr="001A69B5" w:rsidRDefault="0009509B" w:rsidP="001A69B5">
            <w:r w:rsidRPr="001A69B5">
              <w:t>3,3</w:t>
            </w:r>
          </w:p>
        </w:tc>
        <w:tc>
          <w:tcPr>
            <w:tcW w:w="1200" w:type="dxa"/>
          </w:tcPr>
          <w:p w14:paraId="597E52AE" w14:textId="77777777" w:rsidR="000513CD" w:rsidRPr="001A69B5" w:rsidRDefault="0009509B" w:rsidP="001A69B5">
            <w:r w:rsidRPr="001A69B5">
              <w:t>6,8</w:t>
            </w:r>
          </w:p>
        </w:tc>
        <w:tc>
          <w:tcPr>
            <w:tcW w:w="1200" w:type="dxa"/>
          </w:tcPr>
          <w:p w14:paraId="5E36CFED" w14:textId="77777777" w:rsidR="000513CD" w:rsidRPr="001A69B5" w:rsidRDefault="0009509B" w:rsidP="001A69B5">
            <w:r w:rsidRPr="001A69B5">
              <w:t>6,7</w:t>
            </w:r>
          </w:p>
        </w:tc>
      </w:tr>
      <w:tr w:rsidR="000513CD" w:rsidRPr="001A69B5" w14:paraId="704C2375" w14:textId="77777777" w:rsidTr="003405E6">
        <w:trPr>
          <w:trHeight w:val="380"/>
        </w:trPr>
        <w:tc>
          <w:tcPr>
            <w:tcW w:w="3520" w:type="dxa"/>
          </w:tcPr>
          <w:p w14:paraId="0AF332C9" w14:textId="77777777" w:rsidR="000513CD" w:rsidRPr="001A69B5" w:rsidRDefault="0009509B" w:rsidP="001A69B5">
            <w:pPr>
              <w:pStyle w:val="Liste"/>
            </w:pPr>
            <w:proofErr w:type="spellStart"/>
            <w:r w:rsidRPr="001A69B5">
              <w:t>einslege</w:t>
            </w:r>
            <w:proofErr w:type="spellEnd"/>
            <w:r w:rsidRPr="001A69B5">
              <w:t>, mindreårige</w:t>
            </w:r>
          </w:p>
        </w:tc>
        <w:tc>
          <w:tcPr>
            <w:tcW w:w="1200" w:type="dxa"/>
          </w:tcPr>
          <w:p w14:paraId="2EEFFA40" w14:textId="77777777" w:rsidR="000513CD" w:rsidRPr="001A69B5" w:rsidRDefault="0009509B" w:rsidP="001A69B5">
            <w:r w:rsidRPr="001A69B5">
              <w:t>2,8</w:t>
            </w:r>
          </w:p>
        </w:tc>
        <w:tc>
          <w:tcPr>
            <w:tcW w:w="1200" w:type="dxa"/>
          </w:tcPr>
          <w:p w14:paraId="476029B0" w14:textId="77777777" w:rsidR="000513CD" w:rsidRPr="001A69B5" w:rsidRDefault="0009509B" w:rsidP="001A69B5">
            <w:r w:rsidRPr="001A69B5">
              <w:t>3,8</w:t>
            </w:r>
          </w:p>
        </w:tc>
        <w:tc>
          <w:tcPr>
            <w:tcW w:w="1200" w:type="dxa"/>
          </w:tcPr>
          <w:p w14:paraId="4F2C26DE" w14:textId="77777777" w:rsidR="000513CD" w:rsidRPr="001A69B5" w:rsidRDefault="0009509B" w:rsidP="001A69B5">
            <w:r w:rsidRPr="001A69B5">
              <w:t>3,2</w:t>
            </w:r>
          </w:p>
        </w:tc>
        <w:tc>
          <w:tcPr>
            <w:tcW w:w="1200" w:type="dxa"/>
          </w:tcPr>
          <w:p w14:paraId="6BDBFBFF" w14:textId="77777777" w:rsidR="000513CD" w:rsidRPr="001A69B5" w:rsidRDefault="0009509B" w:rsidP="001A69B5">
            <w:r w:rsidRPr="001A69B5">
              <w:t>5,1</w:t>
            </w:r>
          </w:p>
        </w:tc>
        <w:tc>
          <w:tcPr>
            <w:tcW w:w="1200" w:type="dxa"/>
          </w:tcPr>
          <w:p w14:paraId="715F4E4F" w14:textId="77777777" w:rsidR="000513CD" w:rsidRPr="001A69B5" w:rsidRDefault="0009509B" w:rsidP="001A69B5">
            <w:r w:rsidRPr="001A69B5">
              <w:t>3,5</w:t>
            </w:r>
          </w:p>
        </w:tc>
      </w:tr>
      <w:tr w:rsidR="000513CD" w:rsidRPr="001A69B5" w14:paraId="564F0C1B" w14:textId="77777777" w:rsidTr="003405E6">
        <w:trPr>
          <w:trHeight w:val="380"/>
        </w:trPr>
        <w:tc>
          <w:tcPr>
            <w:tcW w:w="3520" w:type="dxa"/>
          </w:tcPr>
          <w:p w14:paraId="33F93BF6" w14:textId="77777777" w:rsidR="000513CD" w:rsidRPr="001A69B5" w:rsidRDefault="0009509B" w:rsidP="001A69B5">
            <w:pPr>
              <w:pStyle w:val="Liste"/>
            </w:pPr>
            <w:r w:rsidRPr="001A69B5">
              <w:t>barnefamiliar</w:t>
            </w:r>
            <w:r w:rsidRPr="001A69B5">
              <w:rPr>
                <w:rStyle w:val="skrift-hevet"/>
              </w:rPr>
              <w:t>2</w:t>
            </w:r>
          </w:p>
        </w:tc>
        <w:tc>
          <w:tcPr>
            <w:tcW w:w="1200" w:type="dxa"/>
          </w:tcPr>
          <w:p w14:paraId="7B7E1AF7" w14:textId="77777777" w:rsidR="000513CD" w:rsidRPr="001A69B5" w:rsidRDefault="0009509B" w:rsidP="001A69B5">
            <w:r w:rsidRPr="001A69B5">
              <w:t>4,9</w:t>
            </w:r>
          </w:p>
        </w:tc>
        <w:tc>
          <w:tcPr>
            <w:tcW w:w="1200" w:type="dxa"/>
          </w:tcPr>
          <w:p w14:paraId="2FDD6453" w14:textId="77777777" w:rsidR="000513CD" w:rsidRPr="001A69B5" w:rsidRDefault="0009509B" w:rsidP="001A69B5">
            <w:r w:rsidRPr="001A69B5">
              <w:t>4,9</w:t>
            </w:r>
          </w:p>
        </w:tc>
        <w:tc>
          <w:tcPr>
            <w:tcW w:w="1200" w:type="dxa"/>
          </w:tcPr>
          <w:p w14:paraId="5B5EA1E3" w14:textId="77777777" w:rsidR="000513CD" w:rsidRPr="001A69B5" w:rsidRDefault="0009509B" w:rsidP="001A69B5">
            <w:r w:rsidRPr="001A69B5">
              <w:t>3,2</w:t>
            </w:r>
          </w:p>
        </w:tc>
        <w:tc>
          <w:tcPr>
            <w:tcW w:w="1200" w:type="dxa"/>
          </w:tcPr>
          <w:p w14:paraId="58756438" w14:textId="77777777" w:rsidR="000513CD" w:rsidRPr="001A69B5" w:rsidRDefault="0009509B" w:rsidP="001A69B5">
            <w:r w:rsidRPr="001A69B5">
              <w:t>7,8</w:t>
            </w:r>
          </w:p>
        </w:tc>
        <w:tc>
          <w:tcPr>
            <w:tcW w:w="1200" w:type="dxa"/>
          </w:tcPr>
          <w:p w14:paraId="2A92A19F" w14:textId="77777777" w:rsidR="000513CD" w:rsidRPr="001A69B5" w:rsidRDefault="0009509B" w:rsidP="001A69B5">
            <w:r w:rsidRPr="001A69B5">
              <w:t>7,4</w:t>
            </w:r>
          </w:p>
        </w:tc>
      </w:tr>
      <w:tr w:rsidR="000513CD" w:rsidRPr="001A69B5" w14:paraId="7DAB2634" w14:textId="77777777" w:rsidTr="003405E6">
        <w:trPr>
          <w:trHeight w:val="380"/>
        </w:trPr>
        <w:tc>
          <w:tcPr>
            <w:tcW w:w="3520" w:type="dxa"/>
          </w:tcPr>
          <w:p w14:paraId="31903C41" w14:textId="77777777" w:rsidR="000513CD" w:rsidRPr="001A69B5" w:rsidRDefault="0009509B" w:rsidP="001A69B5">
            <w:pPr>
              <w:pStyle w:val="Liste"/>
            </w:pPr>
            <w:r w:rsidRPr="001A69B5">
              <w:t>andre vaksne</w:t>
            </w:r>
            <w:r w:rsidRPr="001A69B5">
              <w:rPr>
                <w:rStyle w:val="skrift-hevet"/>
              </w:rPr>
              <w:t>3</w:t>
            </w:r>
          </w:p>
        </w:tc>
        <w:tc>
          <w:tcPr>
            <w:tcW w:w="1200" w:type="dxa"/>
          </w:tcPr>
          <w:p w14:paraId="0564584B" w14:textId="77777777" w:rsidR="000513CD" w:rsidRPr="001A69B5" w:rsidRDefault="0009509B" w:rsidP="001A69B5">
            <w:r w:rsidRPr="001A69B5">
              <w:t>5,5</w:t>
            </w:r>
          </w:p>
        </w:tc>
        <w:tc>
          <w:tcPr>
            <w:tcW w:w="1200" w:type="dxa"/>
          </w:tcPr>
          <w:p w14:paraId="759BDE14" w14:textId="77777777" w:rsidR="000513CD" w:rsidRPr="001A69B5" w:rsidRDefault="0009509B" w:rsidP="001A69B5">
            <w:r w:rsidRPr="001A69B5">
              <w:t>4,9</w:t>
            </w:r>
          </w:p>
        </w:tc>
        <w:tc>
          <w:tcPr>
            <w:tcW w:w="1200" w:type="dxa"/>
          </w:tcPr>
          <w:p w14:paraId="77A3A53D" w14:textId="77777777" w:rsidR="000513CD" w:rsidRPr="001A69B5" w:rsidRDefault="0009509B" w:rsidP="001A69B5">
            <w:r w:rsidRPr="001A69B5">
              <w:t>3,8</w:t>
            </w:r>
          </w:p>
        </w:tc>
        <w:tc>
          <w:tcPr>
            <w:tcW w:w="1200" w:type="dxa"/>
          </w:tcPr>
          <w:p w14:paraId="5C071EA7" w14:textId="77777777" w:rsidR="000513CD" w:rsidRPr="001A69B5" w:rsidRDefault="0009509B" w:rsidP="001A69B5">
            <w:r w:rsidRPr="001A69B5">
              <w:t>4,6</w:t>
            </w:r>
          </w:p>
        </w:tc>
        <w:tc>
          <w:tcPr>
            <w:tcW w:w="1200" w:type="dxa"/>
          </w:tcPr>
          <w:p w14:paraId="182FD280" w14:textId="77777777" w:rsidR="000513CD" w:rsidRPr="001A69B5" w:rsidRDefault="0009509B" w:rsidP="001A69B5">
            <w:r w:rsidRPr="001A69B5">
              <w:t>4,9</w:t>
            </w:r>
          </w:p>
        </w:tc>
      </w:tr>
    </w:tbl>
    <w:p w14:paraId="6709CCA8" w14:textId="77777777" w:rsidR="000513CD" w:rsidRPr="001A69B5" w:rsidRDefault="0009509B" w:rsidP="001A69B5">
      <w:pPr>
        <w:pStyle w:val="tabell-noter"/>
      </w:pPr>
      <w:r w:rsidRPr="001A69B5">
        <w:rPr>
          <w:rStyle w:val="skrift-hevet"/>
        </w:rPr>
        <w:t>1</w:t>
      </w:r>
      <w:r w:rsidRPr="001A69B5">
        <w:tab/>
      </w:r>
      <w:proofErr w:type="spellStart"/>
      <w:r w:rsidRPr="001A69B5">
        <w:t>Totaltala</w:t>
      </w:r>
      <w:proofErr w:type="spellEnd"/>
      <w:r w:rsidRPr="001A69B5">
        <w:t xml:space="preserve"> </w:t>
      </w:r>
      <w:proofErr w:type="spellStart"/>
      <w:r w:rsidRPr="001A69B5">
        <w:t>inneheld</w:t>
      </w:r>
      <w:proofErr w:type="spellEnd"/>
      <w:r w:rsidRPr="001A69B5">
        <w:t xml:space="preserve"> busette </w:t>
      </w:r>
      <w:proofErr w:type="spellStart"/>
      <w:r w:rsidRPr="001A69B5">
        <w:t>personar</w:t>
      </w:r>
      <w:proofErr w:type="spellEnd"/>
      <w:r w:rsidRPr="001A69B5">
        <w:t xml:space="preserve"> med skjerma identitet.</w:t>
      </w:r>
    </w:p>
    <w:p w14:paraId="7DFD27BD" w14:textId="77777777" w:rsidR="000513CD" w:rsidRPr="001A69B5" w:rsidRDefault="0009509B" w:rsidP="001A69B5">
      <w:pPr>
        <w:pStyle w:val="tabell-noter"/>
      </w:pPr>
      <w:r w:rsidRPr="001A69B5">
        <w:rPr>
          <w:rStyle w:val="skrift-hevet"/>
        </w:rPr>
        <w:t>2</w:t>
      </w:r>
      <w:r w:rsidRPr="001A69B5">
        <w:tab/>
        <w:t xml:space="preserve">Inkluderer </w:t>
      </w:r>
      <w:proofErr w:type="spellStart"/>
      <w:r w:rsidRPr="001A69B5">
        <w:t>vaksne</w:t>
      </w:r>
      <w:proofErr w:type="spellEnd"/>
      <w:r w:rsidRPr="001A69B5">
        <w:t xml:space="preserve"> i </w:t>
      </w:r>
      <w:proofErr w:type="spellStart"/>
      <w:r w:rsidRPr="001A69B5">
        <w:t>familiar</w:t>
      </w:r>
      <w:proofErr w:type="spellEnd"/>
      <w:r w:rsidRPr="001A69B5">
        <w:t xml:space="preserve"> med barn under 18 år og barn i </w:t>
      </w:r>
      <w:proofErr w:type="spellStart"/>
      <w:r w:rsidRPr="001A69B5">
        <w:t>familiar</w:t>
      </w:r>
      <w:proofErr w:type="spellEnd"/>
      <w:r w:rsidRPr="001A69B5">
        <w:t>.</w:t>
      </w:r>
    </w:p>
    <w:p w14:paraId="73EA6E46" w14:textId="77777777" w:rsidR="000513CD" w:rsidRPr="001A69B5" w:rsidRDefault="0009509B" w:rsidP="001A69B5">
      <w:pPr>
        <w:pStyle w:val="tabell-noter"/>
      </w:pPr>
      <w:r w:rsidRPr="001A69B5">
        <w:rPr>
          <w:rStyle w:val="skrift-hevet"/>
        </w:rPr>
        <w:t>3</w:t>
      </w:r>
      <w:r w:rsidRPr="001A69B5">
        <w:tab/>
        <w:t xml:space="preserve">Inkluderer alle </w:t>
      </w:r>
      <w:proofErr w:type="spellStart"/>
      <w:r w:rsidRPr="001A69B5">
        <w:t>vaksne</w:t>
      </w:r>
      <w:proofErr w:type="spellEnd"/>
      <w:r w:rsidRPr="001A69B5">
        <w:t xml:space="preserve"> som </w:t>
      </w:r>
      <w:proofErr w:type="spellStart"/>
      <w:r w:rsidRPr="001A69B5">
        <w:t>ikkje</w:t>
      </w:r>
      <w:proofErr w:type="spellEnd"/>
      <w:r w:rsidRPr="001A69B5">
        <w:t xml:space="preserve"> er </w:t>
      </w:r>
      <w:proofErr w:type="spellStart"/>
      <w:r w:rsidRPr="001A69B5">
        <w:t>ein</w:t>
      </w:r>
      <w:proofErr w:type="spellEnd"/>
      <w:r w:rsidRPr="001A69B5">
        <w:t xml:space="preserve"> del av </w:t>
      </w:r>
      <w:proofErr w:type="spellStart"/>
      <w:r w:rsidRPr="001A69B5">
        <w:t>barnefamiliar</w:t>
      </w:r>
      <w:proofErr w:type="spellEnd"/>
      <w:r w:rsidRPr="001A69B5">
        <w:t>.</w:t>
      </w:r>
    </w:p>
    <w:p w14:paraId="039573F0" w14:textId="77777777" w:rsidR="000513CD" w:rsidRPr="001A69B5" w:rsidRDefault="0009509B" w:rsidP="001A69B5">
      <w:pPr>
        <w:pStyle w:val="avsnitt-undertittel"/>
      </w:pPr>
      <w:r w:rsidRPr="001A69B5">
        <w:t>Oppfølging og kontroll</w:t>
      </w:r>
    </w:p>
    <w:p w14:paraId="178D5F15" w14:textId="77777777" w:rsidR="000513CD" w:rsidRPr="001A69B5" w:rsidRDefault="0009509B" w:rsidP="001A69B5">
      <w:proofErr w:type="spellStart"/>
      <w:r w:rsidRPr="001A69B5">
        <w:t>Kommunane</w:t>
      </w:r>
      <w:proofErr w:type="spellEnd"/>
      <w:r w:rsidRPr="001A69B5">
        <w:t xml:space="preserve"> skal </w:t>
      </w:r>
      <w:proofErr w:type="spellStart"/>
      <w:r w:rsidRPr="001A69B5">
        <w:t>ikkje</w:t>
      </w:r>
      <w:proofErr w:type="spellEnd"/>
      <w:r w:rsidRPr="001A69B5">
        <w:t xml:space="preserve"> legge fram </w:t>
      </w:r>
      <w:proofErr w:type="spellStart"/>
      <w:r w:rsidRPr="001A69B5">
        <w:t>særskild</w:t>
      </w:r>
      <w:proofErr w:type="spellEnd"/>
      <w:r w:rsidRPr="001A69B5">
        <w:t xml:space="preserve"> </w:t>
      </w:r>
      <w:proofErr w:type="spellStart"/>
      <w:r w:rsidRPr="001A69B5">
        <w:t>rekneskap</w:t>
      </w:r>
      <w:proofErr w:type="spellEnd"/>
      <w:r w:rsidRPr="001A69B5">
        <w:t xml:space="preserve"> for </w:t>
      </w:r>
      <w:proofErr w:type="spellStart"/>
      <w:r w:rsidRPr="001A69B5">
        <w:t>integreringstilskotet</w:t>
      </w:r>
      <w:proofErr w:type="spellEnd"/>
      <w:r w:rsidRPr="001A69B5">
        <w:t xml:space="preserve">. </w:t>
      </w:r>
      <w:proofErr w:type="spellStart"/>
      <w:r w:rsidRPr="001A69B5">
        <w:t>Berekningsutvalet</w:t>
      </w:r>
      <w:proofErr w:type="spellEnd"/>
      <w:r w:rsidRPr="001A69B5">
        <w:t xml:space="preserve"> kartlegg utgiftene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Gjennom denne kartlegginga blir det gitt </w:t>
      </w:r>
      <w:proofErr w:type="spellStart"/>
      <w:r w:rsidRPr="001A69B5">
        <w:t>eit</w:t>
      </w:r>
      <w:proofErr w:type="spellEnd"/>
      <w:r w:rsidRPr="001A69B5">
        <w:t xml:space="preserve"> oversyn som viser om det er </w:t>
      </w:r>
      <w:proofErr w:type="spellStart"/>
      <w:r w:rsidRPr="001A69B5">
        <w:t>rimeleg</w:t>
      </w:r>
      <w:proofErr w:type="spellEnd"/>
      <w:r w:rsidRPr="001A69B5">
        <w:t xml:space="preserve"> samsvar mellom </w:t>
      </w:r>
      <w:proofErr w:type="spellStart"/>
      <w:r w:rsidRPr="001A69B5">
        <w:t>tilskotet</w:t>
      </w:r>
      <w:proofErr w:type="spellEnd"/>
      <w:r w:rsidRPr="001A69B5">
        <w:t xml:space="preserve"> og utgiftene til </w:t>
      </w:r>
      <w:proofErr w:type="spellStart"/>
      <w:r w:rsidRPr="001A69B5">
        <w:t>kommunane</w:t>
      </w:r>
      <w:proofErr w:type="spellEnd"/>
      <w:r w:rsidRPr="001A69B5">
        <w:t xml:space="preserve">. Kartlegginga inkluderer mellom anna utgifter til integreringstiltak som introduksjonsprogram/introduksjonsstønad, barne- og </w:t>
      </w:r>
      <w:proofErr w:type="spellStart"/>
      <w:r w:rsidRPr="001A69B5">
        <w:t>ungdomsverntenester</w:t>
      </w:r>
      <w:proofErr w:type="spellEnd"/>
      <w:r w:rsidRPr="001A69B5">
        <w:t xml:space="preserve">, </w:t>
      </w:r>
      <w:proofErr w:type="spellStart"/>
      <w:r w:rsidRPr="001A69B5">
        <w:t>sysselsetjingstiltak</w:t>
      </w:r>
      <w:proofErr w:type="spellEnd"/>
      <w:r w:rsidRPr="001A69B5">
        <w:t xml:space="preserve">, yrkeskvalifisering og arbeidstrening, kommunale </w:t>
      </w:r>
      <w:proofErr w:type="spellStart"/>
      <w:r w:rsidRPr="001A69B5">
        <w:t>helsetenester</w:t>
      </w:r>
      <w:proofErr w:type="spellEnd"/>
      <w:r w:rsidRPr="001A69B5">
        <w:t>, sosialkontor/</w:t>
      </w:r>
      <w:proofErr w:type="spellStart"/>
      <w:r w:rsidRPr="001A69B5">
        <w:t>sosialtenester</w:t>
      </w:r>
      <w:proofErr w:type="spellEnd"/>
      <w:r w:rsidRPr="001A69B5">
        <w:t xml:space="preserve">, </w:t>
      </w:r>
      <w:proofErr w:type="spellStart"/>
      <w:r w:rsidRPr="001A69B5">
        <w:t>barnehagar</w:t>
      </w:r>
      <w:proofErr w:type="spellEnd"/>
      <w:r w:rsidRPr="001A69B5">
        <w:t xml:space="preserve"> og integreringstiltak i </w:t>
      </w:r>
      <w:proofErr w:type="spellStart"/>
      <w:r w:rsidRPr="001A69B5">
        <w:t>grunnskulen</w:t>
      </w:r>
      <w:proofErr w:type="spellEnd"/>
      <w:r w:rsidRPr="001A69B5">
        <w:t>.</w:t>
      </w:r>
    </w:p>
    <w:p w14:paraId="25857881" w14:textId="77777777" w:rsidR="000513CD" w:rsidRPr="001A69B5" w:rsidRDefault="0009509B" w:rsidP="001A69B5">
      <w:pPr>
        <w:pStyle w:val="avsnitt-tittel"/>
      </w:pPr>
      <w:r w:rsidRPr="001A69B5">
        <w:t>Budsjettforslag for 2022</w:t>
      </w:r>
    </w:p>
    <w:p w14:paraId="0C6CB878" w14:textId="0A170E0F" w:rsidR="000513CD" w:rsidRDefault="0009509B" w:rsidP="001A69B5">
      <w:r w:rsidRPr="001A69B5">
        <w:t xml:space="preserve">Alle </w:t>
      </w:r>
      <w:proofErr w:type="spellStart"/>
      <w:r w:rsidRPr="001A69B5">
        <w:t>kommunar</w:t>
      </w:r>
      <w:proofErr w:type="spellEnd"/>
      <w:r w:rsidRPr="001A69B5">
        <w:t xml:space="preserve"> får </w:t>
      </w:r>
      <w:proofErr w:type="spellStart"/>
      <w:r w:rsidRPr="001A69B5">
        <w:t>tilskot</w:t>
      </w:r>
      <w:proofErr w:type="spellEnd"/>
      <w:r w:rsidRPr="001A69B5">
        <w:t xml:space="preserve"> etter same satsstruktur og nivå. </w:t>
      </w:r>
      <w:proofErr w:type="spellStart"/>
      <w:r w:rsidRPr="001A69B5">
        <w:t>Satsane</w:t>
      </w:r>
      <w:proofErr w:type="spellEnd"/>
      <w:r w:rsidRPr="001A69B5">
        <w:t xml:space="preserve"> er viste i tabell 4.39.</w:t>
      </w:r>
    </w:p>
    <w:p w14:paraId="31830508" w14:textId="0DA9B183" w:rsidR="003E7AB3" w:rsidRPr="001A69B5" w:rsidRDefault="003E7AB3" w:rsidP="003E7AB3">
      <w:pPr>
        <w:pStyle w:val="tabell-tittel"/>
      </w:pPr>
      <w:proofErr w:type="spellStart"/>
      <w:r w:rsidRPr="001A69B5">
        <w:t>Satsar</w:t>
      </w:r>
      <w:proofErr w:type="spellEnd"/>
      <w:r w:rsidRPr="001A69B5">
        <w:t xml:space="preserve"> for </w:t>
      </w:r>
      <w:proofErr w:type="spellStart"/>
      <w:r w:rsidRPr="001A69B5">
        <w:t>integreringstilskot</w:t>
      </w:r>
      <w:proofErr w:type="spellEnd"/>
    </w:p>
    <w:p w14:paraId="41ED91A2" w14:textId="77777777" w:rsidR="000513CD" w:rsidRPr="001A69B5" w:rsidRDefault="0009509B" w:rsidP="001A69B5">
      <w:pPr>
        <w:pStyle w:val="Tabellnavn"/>
      </w:pPr>
      <w:r w:rsidRPr="001A69B5">
        <w:t>06J2xt2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0513CD" w:rsidRPr="001A69B5" w14:paraId="466E716C" w14:textId="77777777" w:rsidTr="003405E6">
        <w:trPr>
          <w:trHeight w:val="360"/>
        </w:trPr>
        <w:tc>
          <w:tcPr>
            <w:tcW w:w="9480" w:type="dxa"/>
            <w:gridSpan w:val="6"/>
          </w:tcPr>
          <w:p w14:paraId="2E351B8B" w14:textId="77777777" w:rsidR="000513CD" w:rsidRPr="001A69B5" w:rsidRDefault="0009509B" w:rsidP="001A69B5">
            <w:r w:rsidRPr="001A69B5">
              <w:t>(i kr)</w:t>
            </w:r>
          </w:p>
        </w:tc>
      </w:tr>
      <w:tr w:rsidR="000513CD" w:rsidRPr="001A69B5" w14:paraId="0BF198B1" w14:textId="77777777" w:rsidTr="003405E6">
        <w:trPr>
          <w:trHeight w:val="360"/>
        </w:trPr>
        <w:tc>
          <w:tcPr>
            <w:tcW w:w="2480" w:type="dxa"/>
          </w:tcPr>
          <w:p w14:paraId="1602127B" w14:textId="77777777" w:rsidR="000513CD" w:rsidRPr="001A69B5" w:rsidRDefault="0009509B" w:rsidP="001A69B5">
            <w:proofErr w:type="spellStart"/>
            <w:r w:rsidRPr="001A69B5">
              <w:t>Busetjingsår</w:t>
            </w:r>
            <w:proofErr w:type="spellEnd"/>
          </w:p>
        </w:tc>
        <w:tc>
          <w:tcPr>
            <w:tcW w:w="1400" w:type="dxa"/>
          </w:tcPr>
          <w:p w14:paraId="688BAEC8" w14:textId="77777777" w:rsidR="000513CD" w:rsidRPr="001A69B5" w:rsidRDefault="0009509B" w:rsidP="001A69B5">
            <w:r w:rsidRPr="001A69B5">
              <w:t>2018</w:t>
            </w:r>
          </w:p>
        </w:tc>
        <w:tc>
          <w:tcPr>
            <w:tcW w:w="1400" w:type="dxa"/>
          </w:tcPr>
          <w:p w14:paraId="51BD0E0A" w14:textId="77777777" w:rsidR="000513CD" w:rsidRPr="001A69B5" w:rsidRDefault="0009509B" w:rsidP="001A69B5">
            <w:r w:rsidRPr="001A69B5">
              <w:t>2019</w:t>
            </w:r>
          </w:p>
        </w:tc>
        <w:tc>
          <w:tcPr>
            <w:tcW w:w="1400" w:type="dxa"/>
          </w:tcPr>
          <w:p w14:paraId="5CD0783D" w14:textId="77777777" w:rsidR="000513CD" w:rsidRPr="001A69B5" w:rsidRDefault="0009509B" w:rsidP="001A69B5">
            <w:r w:rsidRPr="001A69B5">
              <w:t>2020</w:t>
            </w:r>
          </w:p>
        </w:tc>
        <w:tc>
          <w:tcPr>
            <w:tcW w:w="1400" w:type="dxa"/>
          </w:tcPr>
          <w:p w14:paraId="44A1977F" w14:textId="77777777" w:rsidR="000513CD" w:rsidRPr="001A69B5" w:rsidRDefault="0009509B" w:rsidP="001A69B5">
            <w:r w:rsidRPr="001A69B5">
              <w:t>2021</w:t>
            </w:r>
          </w:p>
        </w:tc>
        <w:tc>
          <w:tcPr>
            <w:tcW w:w="1400" w:type="dxa"/>
          </w:tcPr>
          <w:p w14:paraId="063DCD17" w14:textId="77777777" w:rsidR="000513CD" w:rsidRPr="001A69B5" w:rsidRDefault="0009509B" w:rsidP="001A69B5">
            <w:r w:rsidRPr="001A69B5">
              <w:t>2022</w:t>
            </w:r>
          </w:p>
        </w:tc>
      </w:tr>
      <w:tr w:rsidR="000513CD" w:rsidRPr="001A69B5" w14:paraId="67D92C96" w14:textId="77777777" w:rsidTr="003405E6">
        <w:trPr>
          <w:trHeight w:val="380"/>
        </w:trPr>
        <w:tc>
          <w:tcPr>
            <w:tcW w:w="2480" w:type="dxa"/>
          </w:tcPr>
          <w:p w14:paraId="4E7B6DA8" w14:textId="77777777" w:rsidR="000513CD" w:rsidRPr="001A69B5" w:rsidRDefault="0009509B" w:rsidP="001A69B5">
            <w:r w:rsidRPr="001A69B5">
              <w:t>År 1 (</w:t>
            </w:r>
            <w:proofErr w:type="spellStart"/>
            <w:r w:rsidRPr="001A69B5">
              <w:t>einslege</w:t>
            </w:r>
            <w:proofErr w:type="spellEnd"/>
            <w:r w:rsidRPr="001A69B5">
              <w:t xml:space="preserve">, </w:t>
            </w:r>
            <w:proofErr w:type="spellStart"/>
            <w:r w:rsidRPr="001A69B5">
              <w:t>vaksne</w:t>
            </w:r>
            <w:proofErr w:type="spellEnd"/>
            <w:r w:rsidRPr="001A69B5">
              <w:t>)</w:t>
            </w:r>
          </w:p>
        </w:tc>
        <w:tc>
          <w:tcPr>
            <w:tcW w:w="1400" w:type="dxa"/>
          </w:tcPr>
          <w:p w14:paraId="702A9813" w14:textId="77777777" w:rsidR="000513CD" w:rsidRPr="001A69B5" w:rsidRDefault="0009509B" w:rsidP="001A69B5">
            <w:r w:rsidRPr="001A69B5">
              <w:t>237 000</w:t>
            </w:r>
          </w:p>
        </w:tc>
        <w:tc>
          <w:tcPr>
            <w:tcW w:w="1400" w:type="dxa"/>
          </w:tcPr>
          <w:p w14:paraId="2D190D23" w14:textId="77777777" w:rsidR="000513CD" w:rsidRPr="001A69B5" w:rsidRDefault="0009509B" w:rsidP="001A69B5">
            <w:r w:rsidRPr="001A69B5">
              <w:t>237 000</w:t>
            </w:r>
          </w:p>
        </w:tc>
        <w:tc>
          <w:tcPr>
            <w:tcW w:w="1400" w:type="dxa"/>
          </w:tcPr>
          <w:p w14:paraId="3519B17C" w14:textId="77777777" w:rsidR="000513CD" w:rsidRPr="001A69B5" w:rsidRDefault="0009509B" w:rsidP="001A69B5">
            <w:r w:rsidRPr="001A69B5">
              <w:t>241 000</w:t>
            </w:r>
          </w:p>
        </w:tc>
        <w:tc>
          <w:tcPr>
            <w:tcW w:w="1400" w:type="dxa"/>
          </w:tcPr>
          <w:p w14:paraId="35BABD9C" w14:textId="77777777" w:rsidR="000513CD" w:rsidRPr="001A69B5" w:rsidRDefault="0009509B" w:rsidP="001A69B5">
            <w:r w:rsidRPr="001A69B5">
              <w:t>241 000</w:t>
            </w:r>
          </w:p>
        </w:tc>
        <w:tc>
          <w:tcPr>
            <w:tcW w:w="1400" w:type="dxa"/>
          </w:tcPr>
          <w:p w14:paraId="5808E229" w14:textId="77777777" w:rsidR="000513CD" w:rsidRPr="001A69B5" w:rsidRDefault="0009509B" w:rsidP="001A69B5">
            <w:r w:rsidRPr="001A69B5">
              <w:t>234 900</w:t>
            </w:r>
          </w:p>
        </w:tc>
      </w:tr>
      <w:tr w:rsidR="000513CD" w:rsidRPr="001A69B5" w14:paraId="0DE789BB" w14:textId="77777777" w:rsidTr="003405E6">
        <w:trPr>
          <w:trHeight w:val="380"/>
        </w:trPr>
        <w:tc>
          <w:tcPr>
            <w:tcW w:w="2480" w:type="dxa"/>
          </w:tcPr>
          <w:p w14:paraId="119073B3" w14:textId="77777777" w:rsidR="000513CD" w:rsidRPr="001A69B5" w:rsidRDefault="0009509B" w:rsidP="001A69B5">
            <w:r w:rsidRPr="001A69B5">
              <w:t xml:space="preserve">År 1 (andre </w:t>
            </w:r>
            <w:proofErr w:type="spellStart"/>
            <w:r w:rsidRPr="001A69B5">
              <w:t>vaksne</w:t>
            </w:r>
            <w:proofErr w:type="spellEnd"/>
            <w:r w:rsidRPr="001A69B5">
              <w:t>)</w:t>
            </w:r>
          </w:p>
        </w:tc>
        <w:tc>
          <w:tcPr>
            <w:tcW w:w="1400" w:type="dxa"/>
          </w:tcPr>
          <w:p w14:paraId="6DB36182" w14:textId="77777777" w:rsidR="000513CD" w:rsidRPr="001A69B5" w:rsidRDefault="0009509B" w:rsidP="001A69B5">
            <w:r w:rsidRPr="001A69B5">
              <w:t>187 00</w:t>
            </w:r>
          </w:p>
        </w:tc>
        <w:tc>
          <w:tcPr>
            <w:tcW w:w="1400" w:type="dxa"/>
          </w:tcPr>
          <w:p w14:paraId="15B09D02" w14:textId="77777777" w:rsidR="000513CD" w:rsidRPr="001A69B5" w:rsidRDefault="0009509B" w:rsidP="001A69B5">
            <w:r w:rsidRPr="001A69B5">
              <w:t>190 500</w:t>
            </w:r>
          </w:p>
        </w:tc>
        <w:tc>
          <w:tcPr>
            <w:tcW w:w="1400" w:type="dxa"/>
          </w:tcPr>
          <w:p w14:paraId="3384150B" w14:textId="77777777" w:rsidR="000513CD" w:rsidRPr="001A69B5" w:rsidRDefault="0009509B" w:rsidP="001A69B5">
            <w:r w:rsidRPr="001A69B5">
              <w:t>194 300</w:t>
            </w:r>
          </w:p>
        </w:tc>
        <w:tc>
          <w:tcPr>
            <w:tcW w:w="1400" w:type="dxa"/>
          </w:tcPr>
          <w:p w14:paraId="6D280D20" w14:textId="77777777" w:rsidR="000513CD" w:rsidRPr="001A69B5" w:rsidRDefault="0009509B" w:rsidP="001A69B5">
            <w:r w:rsidRPr="001A69B5">
              <w:t>194 300</w:t>
            </w:r>
          </w:p>
        </w:tc>
        <w:tc>
          <w:tcPr>
            <w:tcW w:w="1400" w:type="dxa"/>
          </w:tcPr>
          <w:p w14:paraId="348C856E" w14:textId="77777777" w:rsidR="000513CD" w:rsidRPr="001A69B5" w:rsidRDefault="0009509B" w:rsidP="001A69B5">
            <w:r w:rsidRPr="001A69B5">
              <w:t>189 400</w:t>
            </w:r>
          </w:p>
        </w:tc>
      </w:tr>
      <w:tr w:rsidR="000513CD" w:rsidRPr="001A69B5" w14:paraId="7228090E" w14:textId="77777777" w:rsidTr="003405E6">
        <w:trPr>
          <w:trHeight w:val="640"/>
        </w:trPr>
        <w:tc>
          <w:tcPr>
            <w:tcW w:w="2480" w:type="dxa"/>
          </w:tcPr>
          <w:p w14:paraId="069B8A54" w14:textId="77777777" w:rsidR="000513CD" w:rsidRPr="001A69B5" w:rsidRDefault="0009509B" w:rsidP="001A69B5">
            <w:r w:rsidRPr="001A69B5">
              <w:t>År 1 (</w:t>
            </w:r>
            <w:proofErr w:type="spellStart"/>
            <w:r w:rsidRPr="001A69B5">
              <w:t>einslege</w:t>
            </w:r>
            <w:proofErr w:type="spellEnd"/>
            <w:r w:rsidRPr="001A69B5">
              <w:t>, mindreårige)</w:t>
            </w:r>
          </w:p>
        </w:tc>
        <w:tc>
          <w:tcPr>
            <w:tcW w:w="1400" w:type="dxa"/>
          </w:tcPr>
          <w:p w14:paraId="18165F42" w14:textId="77777777" w:rsidR="000513CD" w:rsidRPr="001A69B5" w:rsidRDefault="0009509B" w:rsidP="001A69B5">
            <w:r w:rsidRPr="001A69B5">
              <w:t>187 000</w:t>
            </w:r>
          </w:p>
        </w:tc>
        <w:tc>
          <w:tcPr>
            <w:tcW w:w="1400" w:type="dxa"/>
          </w:tcPr>
          <w:p w14:paraId="2D5116EF" w14:textId="77777777" w:rsidR="000513CD" w:rsidRPr="001A69B5" w:rsidRDefault="0009509B" w:rsidP="001A69B5">
            <w:r w:rsidRPr="001A69B5">
              <w:t>187 000</w:t>
            </w:r>
          </w:p>
        </w:tc>
        <w:tc>
          <w:tcPr>
            <w:tcW w:w="1400" w:type="dxa"/>
          </w:tcPr>
          <w:p w14:paraId="1AE98BE5" w14:textId="77777777" w:rsidR="000513CD" w:rsidRPr="001A69B5" w:rsidRDefault="0009509B" w:rsidP="001A69B5">
            <w:r w:rsidRPr="001A69B5">
              <w:t>187 000</w:t>
            </w:r>
          </w:p>
        </w:tc>
        <w:tc>
          <w:tcPr>
            <w:tcW w:w="1400" w:type="dxa"/>
          </w:tcPr>
          <w:p w14:paraId="0CA88518" w14:textId="77777777" w:rsidR="000513CD" w:rsidRPr="001A69B5" w:rsidRDefault="0009509B" w:rsidP="001A69B5">
            <w:r w:rsidRPr="001A69B5">
              <w:t>187 000</w:t>
            </w:r>
          </w:p>
        </w:tc>
        <w:tc>
          <w:tcPr>
            <w:tcW w:w="1400" w:type="dxa"/>
          </w:tcPr>
          <w:p w14:paraId="3806A656" w14:textId="77777777" w:rsidR="000513CD" w:rsidRPr="001A69B5" w:rsidRDefault="0009509B" w:rsidP="001A69B5">
            <w:r w:rsidRPr="001A69B5">
              <w:t>182 300</w:t>
            </w:r>
          </w:p>
        </w:tc>
      </w:tr>
      <w:tr w:rsidR="000513CD" w:rsidRPr="001A69B5" w14:paraId="57E3971C" w14:textId="77777777" w:rsidTr="003405E6">
        <w:trPr>
          <w:trHeight w:val="380"/>
        </w:trPr>
        <w:tc>
          <w:tcPr>
            <w:tcW w:w="2480" w:type="dxa"/>
          </w:tcPr>
          <w:p w14:paraId="04F059CC" w14:textId="77777777" w:rsidR="000513CD" w:rsidRPr="001A69B5" w:rsidRDefault="0009509B" w:rsidP="001A69B5">
            <w:r w:rsidRPr="001A69B5">
              <w:t>År 1 (barn)</w:t>
            </w:r>
          </w:p>
        </w:tc>
        <w:tc>
          <w:tcPr>
            <w:tcW w:w="1400" w:type="dxa"/>
          </w:tcPr>
          <w:p w14:paraId="13B19664" w14:textId="77777777" w:rsidR="000513CD" w:rsidRPr="001A69B5" w:rsidRDefault="0009509B" w:rsidP="001A69B5">
            <w:r w:rsidRPr="001A69B5">
              <w:t>187 000</w:t>
            </w:r>
          </w:p>
        </w:tc>
        <w:tc>
          <w:tcPr>
            <w:tcW w:w="1400" w:type="dxa"/>
          </w:tcPr>
          <w:p w14:paraId="1EE34569" w14:textId="77777777" w:rsidR="000513CD" w:rsidRPr="001A69B5" w:rsidRDefault="0009509B" w:rsidP="001A69B5">
            <w:r w:rsidRPr="001A69B5">
              <w:t>190 500</w:t>
            </w:r>
          </w:p>
        </w:tc>
        <w:tc>
          <w:tcPr>
            <w:tcW w:w="1400" w:type="dxa"/>
          </w:tcPr>
          <w:p w14:paraId="0FEA80C6" w14:textId="77777777" w:rsidR="000513CD" w:rsidRPr="001A69B5" w:rsidRDefault="0009509B" w:rsidP="001A69B5">
            <w:r w:rsidRPr="001A69B5">
              <w:t>194 300</w:t>
            </w:r>
          </w:p>
        </w:tc>
        <w:tc>
          <w:tcPr>
            <w:tcW w:w="1400" w:type="dxa"/>
          </w:tcPr>
          <w:p w14:paraId="325AE52D" w14:textId="77777777" w:rsidR="000513CD" w:rsidRPr="001A69B5" w:rsidRDefault="0009509B" w:rsidP="001A69B5">
            <w:r w:rsidRPr="001A69B5">
              <w:t>194 300</w:t>
            </w:r>
          </w:p>
        </w:tc>
        <w:tc>
          <w:tcPr>
            <w:tcW w:w="1400" w:type="dxa"/>
          </w:tcPr>
          <w:p w14:paraId="6416C07E" w14:textId="77777777" w:rsidR="000513CD" w:rsidRPr="001A69B5" w:rsidRDefault="0009509B" w:rsidP="001A69B5">
            <w:r w:rsidRPr="001A69B5">
              <w:t>189 400</w:t>
            </w:r>
          </w:p>
        </w:tc>
      </w:tr>
      <w:tr w:rsidR="000513CD" w:rsidRPr="001A69B5" w14:paraId="51B7AB10" w14:textId="77777777" w:rsidTr="003405E6">
        <w:trPr>
          <w:trHeight w:val="380"/>
        </w:trPr>
        <w:tc>
          <w:tcPr>
            <w:tcW w:w="2480" w:type="dxa"/>
          </w:tcPr>
          <w:p w14:paraId="5128F83E" w14:textId="77777777" w:rsidR="000513CD" w:rsidRPr="001A69B5" w:rsidRDefault="0009509B" w:rsidP="001A69B5">
            <w:r w:rsidRPr="001A69B5">
              <w:t>År 2</w:t>
            </w:r>
          </w:p>
        </w:tc>
        <w:tc>
          <w:tcPr>
            <w:tcW w:w="1400" w:type="dxa"/>
          </w:tcPr>
          <w:p w14:paraId="2BC85205" w14:textId="77777777" w:rsidR="000513CD" w:rsidRPr="001A69B5" w:rsidRDefault="0009509B" w:rsidP="001A69B5">
            <w:r w:rsidRPr="001A69B5">
              <w:t>239 000</w:t>
            </w:r>
          </w:p>
        </w:tc>
        <w:tc>
          <w:tcPr>
            <w:tcW w:w="1400" w:type="dxa"/>
          </w:tcPr>
          <w:p w14:paraId="3EFF4815" w14:textId="77777777" w:rsidR="000513CD" w:rsidRPr="001A69B5" w:rsidRDefault="0009509B" w:rsidP="001A69B5">
            <w:r w:rsidRPr="001A69B5">
              <w:t>242 000</w:t>
            </w:r>
          </w:p>
        </w:tc>
        <w:tc>
          <w:tcPr>
            <w:tcW w:w="1400" w:type="dxa"/>
          </w:tcPr>
          <w:p w14:paraId="627D254B" w14:textId="77777777" w:rsidR="000513CD" w:rsidRPr="001A69B5" w:rsidRDefault="0009509B" w:rsidP="001A69B5">
            <w:r w:rsidRPr="001A69B5">
              <w:t>246 000</w:t>
            </w:r>
          </w:p>
        </w:tc>
        <w:tc>
          <w:tcPr>
            <w:tcW w:w="1400" w:type="dxa"/>
          </w:tcPr>
          <w:p w14:paraId="760C9C03" w14:textId="77777777" w:rsidR="000513CD" w:rsidRPr="001A69B5" w:rsidRDefault="0009509B" w:rsidP="001A69B5">
            <w:r w:rsidRPr="001A69B5">
              <w:t>249 000</w:t>
            </w:r>
          </w:p>
        </w:tc>
        <w:tc>
          <w:tcPr>
            <w:tcW w:w="1400" w:type="dxa"/>
          </w:tcPr>
          <w:p w14:paraId="5CCA2343" w14:textId="77777777" w:rsidR="000513CD" w:rsidRPr="001A69B5" w:rsidRDefault="0009509B" w:rsidP="001A69B5">
            <w:r w:rsidRPr="001A69B5">
              <w:t>243 100</w:t>
            </w:r>
          </w:p>
        </w:tc>
      </w:tr>
      <w:tr w:rsidR="000513CD" w:rsidRPr="001A69B5" w14:paraId="54DE597D" w14:textId="77777777" w:rsidTr="003405E6">
        <w:trPr>
          <w:trHeight w:val="380"/>
        </w:trPr>
        <w:tc>
          <w:tcPr>
            <w:tcW w:w="2480" w:type="dxa"/>
          </w:tcPr>
          <w:p w14:paraId="0E2A69F8" w14:textId="77777777" w:rsidR="000513CD" w:rsidRPr="001A69B5" w:rsidRDefault="0009509B" w:rsidP="001A69B5">
            <w:r w:rsidRPr="001A69B5">
              <w:t>År 3</w:t>
            </w:r>
          </w:p>
        </w:tc>
        <w:tc>
          <w:tcPr>
            <w:tcW w:w="1400" w:type="dxa"/>
          </w:tcPr>
          <w:p w14:paraId="0C300AD1" w14:textId="77777777" w:rsidR="000513CD" w:rsidRPr="001A69B5" w:rsidRDefault="0009509B" w:rsidP="001A69B5">
            <w:r w:rsidRPr="001A69B5">
              <w:t>171 000</w:t>
            </w:r>
          </w:p>
        </w:tc>
        <w:tc>
          <w:tcPr>
            <w:tcW w:w="1400" w:type="dxa"/>
          </w:tcPr>
          <w:p w14:paraId="2A1B9E7D" w14:textId="77777777" w:rsidR="000513CD" w:rsidRPr="001A69B5" w:rsidRDefault="0009509B" w:rsidP="001A69B5">
            <w:r w:rsidRPr="001A69B5">
              <w:t>172 000</w:t>
            </w:r>
          </w:p>
        </w:tc>
        <w:tc>
          <w:tcPr>
            <w:tcW w:w="1400" w:type="dxa"/>
          </w:tcPr>
          <w:p w14:paraId="009BDB7C" w14:textId="77777777" w:rsidR="000513CD" w:rsidRPr="001A69B5" w:rsidRDefault="0009509B" w:rsidP="001A69B5">
            <w:r w:rsidRPr="001A69B5">
              <w:t>174 000</w:t>
            </w:r>
          </w:p>
        </w:tc>
        <w:tc>
          <w:tcPr>
            <w:tcW w:w="1400" w:type="dxa"/>
          </w:tcPr>
          <w:p w14:paraId="763FCEC1" w14:textId="77777777" w:rsidR="000513CD" w:rsidRPr="001A69B5" w:rsidRDefault="0009509B" w:rsidP="001A69B5">
            <w:r w:rsidRPr="001A69B5">
              <w:t>177 300</w:t>
            </w:r>
          </w:p>
        </w:tc>
        <w:tc>
          <w:tcPr>
            <w:tcW w:w="1400" w:type="dxa"/>
          </w:tcPr>
          <w:p w14:paraId="08EBB07D" w14:textId="77777777" w:rsidR="000513CD" w:rsidRPr="001A69B5" w:rsidRDefault="0009509B" w:rsidP="001A69B5">
            <w:r w:rsidRPr="001A69B5">
              <w:t>172 900</w:t>
            </w:r>
          </w:p>
        </w:tc>
      </w:tr>
      <w:tr w:rsidR="000513CD" w:rsidRPr="001A69B5" w14:paraId="262E3816" w14:textId="77777777" w:rsidTr="003405E6">
        <w:trPr>
          <w:trHeight w:val="380"/>
        </w:trPr>
        <w:tc>
          <w:tcPr>
            <w:tcW w:w="2480" w:type="dxa"/>
          </w:tcPr>
          <w:p w14:paraId="711C0572" w14:textId="77777777" w:rsidR="000513CD" w:rsidRPr="001A69B5" w:rsidRDefault="0009509B" w:rsidP="001A69B5">
            <w:r w:rsidRPr="001A69B5">
              <w:t>År 4</w:t>
            </w:r>
          </w:p>
        </w:tc>
        <w:tc>
          <w:tcPr>
            <w:tcW w:w="1400" w:type="dxa"/>
          </w:tcPr>
          <w:p w14:paraId="5B09DBFA" w14:textId="77777777" w:rsidR="000513CD" w:rsidRPr="001A69B5" w:rsidRDefault="0009509B" w:rsidP="001A69B5">
            <w:r w:rsidRPr="001A69B5">
              <w:t>85 500</w:t>
            </w:r>
          </w:p>
        </w:tc>
        <w:tc>
          <w:tcPr>
            <w:tcW w:w="1400" w:type="dxa"/>
          </w:tcPr>
          <w:p w14:paraId="2448DF83" w14:textId="77777777" w:rsidR="000513CD" w:rsidRPr="001A69B5" w:rsidRDefault="0009509B" w:rsidP="001A69B5">
            <w:r w:rsidRPr="001A69B5">
              <w:t>85 500</w:t>
            </w:r>
          </w:p>
        </w:tc>
        <w:tc>
          <w:tcPr>
            <w:tcW w:w="1400" w:type="dxa"/>
          </w:tcPr>
          <w:p w14:paraId="1AB36854" w14:textId="77777777" w:rsidR="000513CD" w:rsidRPr="001A69B5" w:rsidRDefault="0009509B" w:rsidP="001A69B5">
            <w:r w:rsidRPr="001A69B5">
              <w:t>86 000</w:t>
            </w:r>
          </w:p>
        </w:tc>
        <w:tc>
          <w:tcPr>
            <w:tcW w:w="1400" w:type="dxa"/>
          </w:tcPr>
          <w:p w14:paraId="6FB619C8" w14:textId="77777777" w:rsidR="000513CD" w:rsidRPr="001A69B5" w:rsidRDefault="0009509B" w:rsidP="001A69B5">
            <w:r w:rsidRPr="001A69B5">
              <w:t>88 000</w:t>
            </w:r>
          </w:p>
        </w:tc>
        <w:tc>
          <w:tcPr>
            <w:tcW w:w="1400" w:type="dxa"/>
          </w:tcPr>
          <w:p w14:paraId="3808017F" w14:textId="77777777" w:rsidR="000513CD" w:rsidRPr="001A69B5" w:rsidRDefault="0009509B" w:rsidP="001A69B5">
            <w:r w:rsidRPr="001A69B5">
              <w:t>85 700</w:t>
            </w:r>
          </w:p>
        </w:tc>
      </w:tr>
      <w:tr w:rsidR="000513CD" w:rsidRPr="001A69B5" w14:paraId="4E885910" w14:textId="77777777" w:rsidTr="003405E6">
        <w:trPr>
          <w:trHeight w:val="380"/>
        </w:trPr>
        <w:tc>
          <w:tcPr>
            <w:tcW w:w="2480" w:type="dxa"/>
          </w:tcPr>
          <w:p w14:paraId="562A5A64" w14:textId="77777777" w:rsidR="000513CD" w:rsidRPr="001A69B5" w:rsidRDefault="0009509B" w:rsidP="001A69B5">
            <w:r w:rsidRPr="001A69B5">
              <w:t>År 5</w:t>
            </w:r>
          </w:p>
        </w:tc>
        <w:tc>
          <w:tcPr>
            <w:tcW w:w="1400" w:type="dxa"/>
          </w:tcPr>
          <w:p w14:paraId="31DA8339" w14:textId="77777777" w:rsidR="000513CD" w:rsidRPr="001A69B5" w:rsidRDefault="0009509B" w:rsidP="001A69B5">
            <w:r w:rsidRPr="001A69B5">
              <w:t>71 600</w:t>
            </w:r>
          </w:p>
        </w:tc>
        <w:tc>
          <w:tcPr>
            <w:tcW w:w="1400" w:type="dxa"/>
          </w:tcPr>
          <w:p w14:paraId="26E8F3D5" w14:textId="77777777" w:rsidR="000513CD" w:rsidRPr="001A69B5" w:rsidRDefault="0009509B" w:rsidP="001A69B5">
            <w:r w:rsidRPr="001A69B5">
              <w:t>71 600</w:t>
            </w:r>
          </w:p>
        </w:tc>
        <w:tc>
          <w:tcPr>
            <w:tcW w:w="1400" w:type="dxa"/>
          </w:tcPr>
          <w:p w14:paraId="51DEE8DA" w14:textId="77777777" w:rsidR="000513CD" w:rsidRPr="001A69B5" w:rsidRDefault="0009509B" w:rsidP="001A69B5">
            <w:r w:rsidRPr="001A69B5">
              <w:t>72 000</w:t>
            </w:r>
          </w:p>
        </w:tc>
        <w:tc>
          <w:tcPr>
            <w:tcW w:w="1400" w:type="dxa"/>
          </w:tcPr>
          <w:p w14:paraId="6F97CF0E" w14:textId="77777777" w:rsidR="000513CD" w:rsidRPr="001A69B5" w:rsidRDefault="0009509B" w:rsidP="001A69B5">
            <w:r w:rsidRPr="001A69B5">
              <w:t>72 000</w:t>
            </w:r>
          </w:p>
        </w:tc>
        <w:tc>
          <w:tcPr>
            <w:tcW w:w="1400" w:type="dxa"/>
          </w:tcPr>
          <w:p w14:paraId="2DEF4073" w14:textId="77777777" w:rsidR="000513CD" w:rsidRPr="001A69B5" w:rsidRDefault="0009509B" w:rsidP="001A69B5">
            <w:r w:rsidRPr="001A69B5">
              <w:t>70 200</w:t>
            </w:r>
          </w:p>
        </w:tc>
      </w:tr>
      <w:tr w:rsidR="000513CD" w:rsidRPr="001A69B5" w14:paraId="6C3B1220" w14:textId="77777777" w:rsidTr="003405E6">
        <w:trPr>
          <w:trHeight w:val="380"/>
        </w:trPr>
        <w:tc>
          <w:tcPr>
            <w:tcW w:w="2480" w:type="dxa"/>
          </w:tcPr>
          <w:p w14:paraId="5FCD9A1F" w14:textId="77777777" w:rsidR="000513CD" w:rsidRPr="001A69B5" w:rsidRDefault="0009509B" w:rsidP="001A69B5">
            <w:r w:rsidRPr="001A69B5">
              <w:t>Sum (</w:t>
            </w:r>
            <w:proofErr w:type="spellStart"/>
            <w:r w:rsidRPr="001A69B5">
              <w:t>einslege</w:t>
            </w:r>
            <w:proofErr w:type="spellEnd"/>
            <w:r w:rsidRPr="001A69B5">
              <w:t xml:space="preserve">, </w:t>
            </w:r>
            <w:proofErr w:type="spellStart"/>
            <w:r w:rsidRPr="001A69B5">
              <w:t>vaksne</w:t>
            </w:r>
            <w:proofErr w:type="spellEnd"/>
            <w:r w:rsidRPr="001A69B5">
              <w:t>)</w:t>
            </w:r>
          </w:p>
        </w:tc>
        <w:tc>
          <w:tcPr>
            <w:tcW w:w="1400" w:type="dxa"/>
          </w:tcPr>
          <w:p w14:paraId="6D9E72E6" w14:textId="77777777" w:rsidR="000513CD" w:rsidRPr="001A69B5" w:rsidRDefault="0009509B" w:rsidP="001A69B5">
            <w:r w:rsidRPr="001A69B5">
              <w:t>804 100</w:t>
            </w:r>
          </w:p>
        </w:tc>
        <w:tc>
          <w:tcPr>
            <w:tcW w:w="1400" w:type="dxa"/>
          </w:tcPr>
          <w:p w14:paraId="72AAC103" w14:textId="77777777" w:rsidR="000513CD" w:rsidRPr="001A69B5" w:rsidRDefault="0009509B" w:rsidP="001A69B5">
            <w:r w:rsidRPr="001A69B5">
              <w:t>808 100</w:t>
            </w:r>
          </w:p>
        </w:tc>
        <w:tc>
          <w:tcPr>
            <w:tcW w:w="1400" w:type="dxa"/>
          </w:tcPr>
          <w:p w14:paraId="1BBB79D1" w14:textId="77777777" w:rsidR="000513CD" w:rsidRPr="001A69B5" w:rsidRDefault="0009509B" w:rsidP="001A69B5">
            <w:r w:rsidRPr="001A69B5">
              <w:t>819 000</w:t>
            </w:r>
          </w:p>
        </w:tc>
        <w:tc>
          <w:tcPr>
            <w:tcW w:w="1400" w:type="dxa"/>
          </w:tcPr>
          <w:p w14:paraId="023D05CB" w14:textId="77777777" w:rsidR="000513CD" w:rsidRPr="001A69B5" w:rsidRDefault="0009509B" w:rsidP="001A69B5">
            <w:r w:rsidRPr="001A69B5">
              <w:t>827 300</w:t>
            </w:r>
          </w:p>
        </w:tc>
        <w:tc>
          <w:tcPr>
            <w:tcW w:w="1400" w:type="dxa"/>
          </w:tcPr>
          <w:p w14:paraId="7A13FF6E" w14:textId="77777777" w:rsidR="000513CD" w:rsidRPr="001A69B5" w:rsidRDefault="0009509B" w:rsidP="001A69B5">
            <w:r w:rsidRPr="001A69B5">
              <w:t>806 800</w:t>
            </w:r>
          </w:p>
        </w:tc>
      </w:tr>
      <w:tr w:rsidR="000513CD" w:rsidRPr="001A69B5" w14:paraId="2608DB8F" w14:textId="77777777" w:rsidTr="003405E6">
        <w:trPr>
          <w:trHeight w:val="380"/>
        </w:trPr>
        <w:tc>
          <w:tcPr>
            <w:tcW w:w="2480" w:type="dxa"/>
          </w:tcPr>
          <w:p w14:paraId="31334D70" w14:textId="77777777" w:rsidR="000513CD" w:rsidRPr="001A69B5" w:rsidRDefault="0009509B" w:rsidP="001A69B5">
            <w:r w:rsidRPr="001A69B5">
              <w:t xml:space="preserve">Sum (andre </w:t>
            </w:r>
            <w:proofErr w:type="spellStart"/>
            <w:r w:rsidRPr="001A69B5">
              <w:t>vaksne</w:t>
            </w:r>
            <w:proofErr w:type="spellEnd"/>
            <w:r w:rsidRPr="001A69B5">
              <w:t>)</w:t>
            </w:r>
          </w:p>
        </w:tc>
        <w:tc>
          <w:tcPr>
            <w:tcW w:w="1400" w:type="dxa"/>
          </w:tcPr>
          <w:p w14:paraId="182E8640" w14:textId="77777777" w:rsidR="000513CD" w:rsidRPr="001A69B5" w:rsidRDefault="0009509B" w:rsidP="001A69B5">
            <w:r w:rsidRPr="001A69B5">
              <w:t>754 100</w:t>
            </w:r>
          </w:p>
        </w:tc>
        <w:tc>
          <w:tcPr>
            <w:tcW w:w="1400" w:type="dxa"/>
          </w:tcPr>
          <w:p w14:paraId="4BE10071" w14:textId="77777777" w:rsidR="000513CD" w:rsidRPr="001A69B5" w:rsidRDefault="0009509B" w:rsidP="001A69B5">
            <w:r w:rsidRPr="001A69B5">
              <w:t>761 600</w:t>
            </w:r>
          </w:p>
        </w:tc>
        <w:tc>
          <w:tcPr>
            <w:tcW w:w="1400" w:type="dxa"/>
          </w:tcPr>
          <w:p w14:paraId="11DADBED" w14:textId="77777777" w:rsidR="000513CD" w:rsidRPr="001A69B5" w:rsidRDefault="0009509B" w:rsidP="001A69B5">
            <w:r w:rsidRPr="001A69B5">
              <w:t>772 300</w:t>
            </w:r>
          </w:p>
        </w:tc>
        <w:tc>
          <w:tcPr>
            <w:tcW w:w="1400" w:type="dxa"/>
          </w:tcPr>
          <w:p w14:paraId="1433C3A7" w14:textId="77777777" w:rsidR="000513CD" w:rsidRPr="001A69B5" w:rsidRDefault="0009509B" w:rsidP="001A69B5">
            <w:r w:rsidRPr="001A69B5">
              <w:t>780 600</w:t>
            </w:r>
          </w:p>
        </w:tc>
        <w:tc>
          <w:tcPr>
            <w:tcW w:w="1400" w:type="dxa"/>
          </w:tcPr>
          <w:p w14:paraId="20E5AC1F" w14:textId="77777777" w:rsidR="000513CD" w:rsidRPr="001A69B5" w:rsidRDefault="0009509B" w:rsidP="001A69B5">
            <w:r w:rsidRPr="001A69B5">
              <w:t>761 300</w:t>
            </w:r>
          </w:p>
        </w:tc>
      </w:tr>
      <w:tr w:rsidR="000513CD" w:rsidRPr="001A69B5" w14:paraId="04626BEB" w14:textId="77777777" w:rsidTr="003405E6">
        <w:trPr>
          <w:trHeight w:val="640"/>
        </w:trPr>
        <w:tc>
          <w:tcPr>
            <w:tcW w:w="2480" w:type="dxa"/>
          </w:tcPr>
          <w:p w14:paraId="3CDBBC90" w14:textId="77777777" w:rsidR="000513CD" w:rsidRPr="001A69B5" w:rsidRDefault="0009509B" w:rsidP="001A69B5">
            <w:r w:rsidRPr="001A69B5">
              <w:t>Sum (</w:t>
            </w:r>
            <w:proofErr w:type="spellStart"/>
            <w:r w:rsidRPr="001A69B5">
              <w:t>einslege</w:t>
            </w:r>
            <w:proofErr w:type="spellEnd"/>
            <w:r w:rsidRPr="001A69B5">
              <w:t>, mindreårige)</w:t>
            </w:r>
          </w:p>
        </w:tc>
        <w:tc>
          <w:tcPr>
            <w:tcW w:w="1400" w:type="dxa"/>
          </w:tcPr>
          <w:p w14:paraId="54DDC251" w14:textId="77777777" w:rsidR="000513CD" w:rsidRPr="001A69B5" w:rsidRDefault="0009509B" w:rsidP="001A69B5">
            <w:r w:rsidRPr="001A69B5">
              <w:t>754 100</w:t>
            </w:r>
          </w:p>
        </w:tc>
        <w:tc>
          <w:tcPr>
            <w:tcW w:w="1400" w:type="dxa"/>
          </w:tcPr>
          <w:p w14:paraId="5A748DBE" w14:textId="77777777" w:rsidR="000513CD" w:rsidRPr="001A69B5" w:rsidRDefault="0009509B" w:rsidP="001A69B5">
            <w:r w:rsidRPr="001A69B5">
              <w:t>758 100</w:t>
            </w:r>
          </w:p>
        </w:tc>
        <w:tc>
          <w:tcPr>
            <w:tcW w:w="1400" w:type="dxa"/>
          </w:tcPr>
          <w:p w14:paraId="446E9694" w14:textId="77777777" w:rsidR="000513CD" w:rsidRPr="001A69B5" w:rsidRDefault="0009509B" w:rsidP="001A69B5">
            <w:r w:rsidRPr="001A69B5">
              <w:t>765 000</w:t>
            </w:r>
          </w:p>
        </w:tc>
        <w:tc>
          <w:tcPr>
            <w:tcW w:w="1400" w:type="dxa"/>
          </w:tcPr>
          <w:p w14:paraId="61937C76" w14:textId="77777777" w:rsidR="000513CD" w:rsidRPr="001A69B5" w:rsidRDefault="0009509B" w:rsidP="001A69B5">
            <w:r w:rsidRPr="001A69B5">
              <w:t>773 300</w:t>
            </w:r>
          </w:p>
        </w:tc>
        <w:tc>
          <w:tcPr>
            <w:tcW w:w="1400" w:type="dxa"/>
          </w:tcPr>
          <w:p w14:paraId="721AACC1" w14:textId="77777777" w:rsidR="000513CD" w:rsidRPr="001A69B5" w:rsidRDefault="0009509B" w:rsidP="001A69B5">
            <w:r w:rsidRPr="001A69B5">
              <w:t>754 200</w:t>
            </w:r>
          </w:p>
        </w:tc>
      </w:tr>
      <w:tr w:rsidR="000513CD" w:rsidRPr="001A69B5" w14:paraId="43B8E784" w14:textId="77777777" w:rsidTr="003405E6">
        <w:trPr>
          <w:trHeight w:val="380"/>
        </w:trPr>
        <w:tc>
          <w:tcPr>
            <w:tcW w:w="2480" w:type="dxa"/>
          </w:tcPr>
          <w:p w14:paraId="4ED2B6F7" w14:textId="77777777" w:rsidR="000513CD" w:rsidRPr="001A69B5" w:rsidRDefault="0009509B" w:rsidP="001A69B5">
            <w:r w:rsidRPr="001A69B5">
              <w:t>Sum (barn)</w:t>
            </w:r>
          </w:p>
        </w:tc>
        <w:tc>
          <w:tcPr>
            <w:tcW w:w="1400" w:type="dxa"/>
          </w:tcPr>
          <w:p w14:paraId="04C1FC19" w14:textId="77777777" w:rsidR="000513CD" w:rsidRPr="001A69B5" w:rsidRDefault="0009509B" w:rsidP="001A69B5">
            <w:r w:rsidRPr="001A69B5">
              <w:t>754 100</w:t>
            </w:r>
          </w:p>
        </w:tc>
        <w:tc>
          <w:tcPr>
            <w:tcW w:w="1400" w:type="dxa"/>
          </w:tcPr>
          <w:p w14:paraId="20F100CF" w14:textId="77777777" w:rsidR="000513CD" w:rsidRPr="001A69B5" w:rsidRDefault="0009509B" w:rsidP="001A69B5">
            <w:r w:rsidRPr="001A69B5">
              <w:t>761 600</w:t>
            </w:r>
          </w:p>
        </w:tc>
        <w:tc>
          <w:tcPr>
            <w:tcW w:w="1400" w:type="dxa"/>
          </w:tcPr>
          <w:p w14:paraId="58B8C1BD" w14:textId="77777777" w:rsidR="000513CD" w:rsidRPr="001A69B5" w:rsidRDefault="0009509B" w:rsidP="001A69B5">
            <w:r w:rsidRPr="001A69B5">
              <w:t>772 300</w:t>
            </w:r>
          </w:p>
        </w:tc>
        <w:tc>
          <w:tcPr>
            <w:tcW w:w="1400" w:type="dxa"/>
          </w:tcPr>
          <w:p w14:paraId="42ED66DF" w14:textId="77777777" w:rsidR="000513CD" w:rsidRPr="001A69B5" w:rsidRDefault="0009509B" w:rsidP="001A69B5">
            <w:r w:rsidRPr="001A69B5">
              <w:t>780 600</w:t>
            </w:r>
          </w:p>
        </w:tc>
        <w:tc>
          <w:tcPr>
            <w:tcW w:w="1400" w:type="dxa"/>
          </w:tcPr>
          <w:p w14:paraId="2890527A" w14:textId="77777777" w:rsidR="000513CD" w:rsidRPr="001A69B5" w:rsidRDefault="0009509B" w:rsidP="001A69B5">
            <w:r w:rsidRPr="001A69B5">
              <w:t>761 300</w:t>
            </w:r>
          </w:p>
        </w:tc>
      </w:tr>
    </w:tbl>
    <w:p w14:paraId="52E998D8" w14:textId="77777777" w:rsidR="000513CD" w:rsidRPr="001A69B5" w:rsidRDefault="0009509B" w:rsidP="001A69B5">
      <w:r w:rsidRPr="001A69B5">
        <w:t xml:space="preserve">Ved </w:t>
      </w:r>
      <w:proofErr w:type="spellStart"/>
      <w:r w:rsidRPr="001A69B5">
        <w:t>busetjing</w:t>
      </w:r>
      <w:proofErr w:type="spellEnd"/>
      <w:r w:rsidRPr="001A69B5">
        <w:t xml:space="preserve"> av barn i barnehagealderen (0–5 år) får </w:t>
      </w:r>
      <w:proofErr w:type="spellStart"/>
      <w:r w:rsidRPr="001A69B5">
        <w:t>kommunane</w:t>
      </w:r>
      <w:proofErr w:type="spellEnd"/>
      <w:r w:rsidRPr="001A69B5">
        <w:t xml:space="preserve"> </w:t>
      </w:r>
      <w:proofErr w:type="spellStart"/>
      <w:r w:rsidRPr="001A69B5">
        <w:t>eit</w:t>
      </w:r>
      <w:proofErr w:type="spellEnd"/>
      <w:r w:rsidRPr="001A69B5">
        <w:t xml:space="preserve"> </w:t>
      </w:r>
      <w:proofErr w:type="spellStart"/>
      <w:r w:rsidRPr="001A69B5">
        <w:t>eingongstilskot</w:t>
      </w:r>
      <w:proofErr w:type="spellEnd"/>
      <w:r w:rsidRPr="001A69B5">
        <w:t xml:space="preserve"> til </w:t>
      </w:r>
      <w:proofErr w:type="spellStart"/>
      <w:r w:rsidRPr="001A69B5">
        <w:t>særskild</w:t>
      </w:r>
      <w:proofErr w:type="spellEnd"/>
      <w:r w:rsidRPr="001A69B5">
        <w:t xml:space="preserve"> tilrettelegging for barn av </w:t>
      </w:r>
      <w:proofErr w:type="spellStart"/>
      <w:r w:rsidRPr="001A69B5">
        <w:t>nykomne</w:t>
      </w:r>
      <w:proofErr w:type="spellEnd"/>
      <w:r w:rsidRPr="001A69B5">
        <w:t xml:space="preserve"> </w:t>
      </w:r>
      <w:proofErr w:type="spellStart"/>
      <w:r w:rsidRPr="001A69B5">
        <w:t>innvandrarar</w:t>
      </w:r>
      <w:proofErr w:type="spellEnd"/>
      <w:r w:rsidRPr="001A69B5">
        <w:t xml:space="preserve">, til dømes </w:t>
      </w:r>
      <w:proofErr w:type="spellStart"/>
      <w:r w:rsidRPr="001A69B5">
        <w:t>tospråklege</w:t>
      </w:r>
      <w:proofErr w:type="spellEnd"/>
      <w:r w:rsidRPr="001A69B5">
        <w:t xml:space="preserve"> </w:t>
      </w:r>
      <w:proofErr w:type="spellStart"/>
      <w:r w:rsidRPr="001A69B5">
        <w:t>assistentar</w:t>
      </w:r>
      <w:proofErr w:type="spellEnd"/>
      <w:r w:rsidRPr="001A69B5">
        <w:t>. Satsen blir foreslått til 27 100 kroner i 2022.</w:t>
      </w:r>
    </w:p>
    <w:p w14:paraId="669973D4" w14:textId="77777777" w:rsidR="000513CD" w:rsidRPr="001A69B5" w:rsidRDefault="0009509B" w:rsidP="001A69B5">
      <w:r w:rsidRPr="001A69B5">
        <w:t xml:space="preserve">Ved </w:t>
      </w:r>
      <w:proofErr w:type="spellStart"/>
      <w:r w:rsidRPr="001A69B5">
        <w:t>busetjing</w:t>
      </w:r>
      <w:proofErr w:type="spellEnd"/>
      <w:r w:rsidRPr="001A69B5">
        <w:t xml:space="preserve"> av </w:t>
      </w:r>
      <w:proofErr w:type="spellStart"/>
      <w:r w:rsidRPr="001A69B5">
        <w:t>personar</w:t>
      </w:r>
      <w:proofErr w:type="spellEnd"/>
      <w:r w:rsidRPr="001A69B5">
        <w:t xml:space="preserve"> som har fylt 60 år, får kommunen </w:t>
      </w:r>
      <w:proofErr w:type="spellStart"/>
      <w:r w:rsidRPr="001A69B5">
        <w:t>eit</w:t>
      </w:r>
      <w:proofErr w:type="spellEnd"/>
      <w:r w:rsidRPr="001A69B5">
        <w:t xml:space="preserve"> ekstra </w:t>
      </w:r>
      <w:proofErr w:type="spellStart"/>
      <w:r w:rsidRPr="001A69B5">
        <w:t>eingongstilskot</w:t>
      </w:r>
      <w:proofErr w:type="spellEnd"/>
      <w:r w:rsidRPr="001A69B5">
        <w:t>. Satsen for 2022 er foreslått til 176 000 kroner.</w:t>
      </w:r>
    </w:p>
    <w:p w14:paraId="27FD724B" w14:textId="77777777" w:rsidR="000513CD" w:rsidRPr="001A69B5" w:rsidRDefault="0009509B" w:rsidP="001A69B5">
      <w:r w:rsidRPr="001A69B5">
        <w:t xml:space="preserve">Ved </w:t>
      </w:r>
      <w:proofErr w:type="spellStart"/>
      <w:r w:rsidRPr="001A69B5">
        <w:t>busetjing</w:t>
      </w:r>
      <w:proofErr w:type="spellEnd"/>
      <w:r w:rsidRPr="001A69B5">
        <w:t xml:space="preserve"> av </w:t>
      </w:r>
      <w:proofErr w:type="spellStart"/>
      <w:r w:rsidRPr="001A69B5">
        <w:t>personar</w:t>
      </w:r>
      <w:proofErr w:type="spellEnd"/>
      <w:r w:rsidRPr="001A69B5">
        <w:t xml:space="preserve"> med </w:t>
      </w:r>
      <w:proofErr w:type="spellStart"/>
      <w:r w:rsidRPr="001A69B5">
        <w:t>alvorlege</w:t>
      </w:r>
      <w:proofErr w:type="spellEnd"/>
      <w:r w:rsidRPr="001A69B5">
        <w:t xml:space="preserve"> </w:t>
      </w:r>
      <w:proofErr w:type="spellStart"/>
      <w:r w:rsidRPr="001A69B5">
        <w:t>kjende</w:t>
      </w:r>
      <w:proofErr w:type="spellEnd"/>
      <w:r w:rsidRPr="001A69B5">
        <w:t xml:space="preserve"> </w:t>
      </w:r>
      <w:proofErr w:type="spellStart"/>
      <w:r w:rsidRPr="001A69B5">
        <w:t>funksjonsnedsetjingar</w:t>
      </w:r>
      <w:proofErr w:type="spellEnd"/>
      <w:r w:rsidRPr="001A69B5">
        <w:t xml:space="preserve"> og/eller </w:t>
      </w:r>
      <w:proofErr w:type="spellStart"/>
      <w:r w:rsidRPr="001A69B5">
        <w:t>åtferdsvanskar</w:t>
      </w:r>
      <w:proofErr w:type="spellEnd"/>
      <w:r w:rsidRPr="001A69B5">
        <w:t xml:space="preserve"> kan </w:t>
      </w:r>
      <w:proofErr w:type="spellStart"/>
      <w:r w:rsidRPr="001A69B5">
        <w:t>kommunane</w:t>
      </w:r>
      <w:proofErr w:type="spellEnd"/>
      <w:r w:rsidRPr="001A69B5">
        <w:t xml:space="preserve"> få ekstra </w:t>
      </w:r>
      <w:proofErr w:type="spellStart"/>
      <w:r w:rsidRPr="001A69B5">
        <w:t>tilskot</w:t>
      </w:r>
      <w:proofErr w:type="spellEnd"/>
      <w:r w:rsidRPr="001A69B5">
        <w:t xml:space="preserve"> på grunnlag av dokumenterte behov. Ordninga har to </w:t>
      </w:r>
      <w:proofErr w:type="spellStart"/>
      <w:r w:rsidRPr="001A69B5">
        <w:t>delar</w:t>
      </w:r>
      <w:proofErr w:type="spellEnd"/>
      <w:r w:rsidRPr="001A69B5">
        <w:t xml:space="preserve">. </w:t>
      </w:r>
      <w:proofErr w:type="spellStart"/>
      <w:r w:rsidRPr="001A69B5">
        <w:t>Personar</w:t>
      </w:r>
      <w:proofErr w:type="spellEnd"/>
      <w:r w:rsidRPr="001A69B5">
        <w:t xml:space="preserve"> kan utløyse </w:t>
      </w:r>
      <w:proofErr w:type="spellStart"/>
      <w:r w:rsidRPr="001A69B5">
        <w:t>anten</w:t>
      </w:r>
      <w:proofErr w:type="spellEnd"/>
      <w:r w:rsidRPr="001A69B5">
        <w:t xml:space="preserve"> </w:t>
      </w:r>
      <w:proofErr w:type="spellStart"/>
      <w:r w:rsidRPr="001A69B5">
        <w:t>tilskot</w:t>
      </w:r>
      <w:proofErr w:type="spellEnd"/>
      <w:r w:rsidRPr="001A69B5">
        <w:t xml:space="preserve"> 1 eller </w:t>
      </w:r>
      <w:proofErr w:type="spellStart"/>
      <w:r w:rsidRPr="001A69B5">
        <w:t>tilskot</w:t>
      </w:r>
      <w:proofErr w:type="spellEnd"/>
      <w:r w:rsidRPr="001A69B5">
        <w:t xml:space="preserve"> 2. Departementet foreslår å </w:t>
      </w:r>
      <w:proofErr w:type="spellStart"/>
      <w:r w:rsidRPr="001A69B5">
        <w:t>setje</w:t>
      </w:r>
      <w:proofErr w:type="spellEnd"/>
      <w:r w:rsidRPr="001A69B5">
        <w:t xml:space="preserve"> satsen for </w:t>
      </w:r>
      <w:proofErr w:type="spellStart"/>
      <w:r w:rsidRPr="001A69B5">
        <w:t>tilskot</w:t>
      </w:r>
      <w:proofErr w:type="spellEnd"/>
      <w:r w:rsidRPr="001A69B5">
        <w:t xml:space="preserve"> 1 til 196 400 kroner og satsen for </w:t>
      </w:r>
      <w:proofErr w:type="spellStart"/>
      <w:r w:rsidRPr="001A69B5">
        <w:t>tilskot</w:t>
      </w:r>
      <w:proofErr w:type="spellEnd"/>
      <w:r w:rsidRPr="001A69B5">
        <w:t xml:space="preserve"> 2 til 1 520 000 kroner. </w:t>
      </w:r>
      <w:proofErr w:type="spellStart"/>
      <w:r w:rsidRPr="001A69B5">
        <w:t>Tilskot</w:t>
      </w:r>
      <w:proofErr w:type="spellEnd"/>
      <w:r w:rsidRPr="001A69B5">
        <w:t xml:space="preserve"> 1 er </w:t>
      </w:r>
      <w:proofErr w:type="spellStart"/>
      <w:r w:rsidRPr="001A69B5">
        <w:t>eit</w:t>
      </w:r>
      <w:proofErr w:type="spellEnd"/>
      <w:r w:rsidRPr="001A69B5">
        <w:t xml:space="preserve"> </w:t>
      </w:r>
      <w:proofErr w:type="spellStart"/>
      <w:r w:rsidRPr="001A69B5">
        <w:t>eingongstilskot</w:t>
      </w:r>
      <w:proofErr w:type="spellEnd"/>
      <w:r w:rsidRPr="001A69B5">
        <w:t xml:space="preserve">, </w:t>
      </w:r>
      <w:proofErr w:type="spellStart"/>
      <w:r w:rsidRPr="001A69B5">
        <w:t>medan</w:t>
      </w:r>
      <w:proofErr w:type="spellEnd"/>
      <w:r w:rsidRPr="001A69B5">
        <w:t xml:space="preserve"> </w:t>
      </w:r>
      <w:proofErr w:type="spellStart"/>
      <w:r w:rsidRPr="001A69B5">
        <w:t>tilskot</w:t>
      </w:r>
      <w:proofErr w:type="spellEnd"/>
      <w:r w:rsidRPr="001A69B5">
        <w:t xml:space="preserve"> 2 kan </w:t>
      </w:r>
      <w:proofErr w:type="spellStart"/>
      <w:r w:rsidRPr="001A69B5">
        <w:t>utbetalast</w:t>
      </w:r>
      <w:proofErr w:type="spellEnd"/>
      <w:r w:rsidRPr="001A69B5">
        <w:t xml:space="preserve"> i inntil 5 år. </w:t>
      </w:r>
      <w:proofErr w:type="spellStart"/>
      <w:r w:rsidRPr="001A69B5">
        <w:t>Einslege</w:t>
      </w:r>
      <w:proofErr w:type="spellEnd"/>
      <w:r w:rsidRPr="001A69B5">
        <w:t xml:space="preserve">, mindreårige kan utløyse </w:t>
      </w:r>
      <w:proofErr w:type="spellStart"/>
      <w:r w:rsidRPr="001A69B5">
        <w:t>tilskotet</w:t>
      </w:r>
      <w:proofErr w:type="spellEnd"/>
      <w:r w:rsidRPr="001A69B5">
        <w:t xml:space="preserve"> til og med det året </w:t>
      </w:r>
      <w:proofErr w:type="spellStart"/>
      <w:r w:rsidRPr="001A69B5">
        <w:t>dei</w:t>
      </w:r>
      <w:proofErr w:type="spellEnd"/>
      <w:r w:rsidRPr="001A69B5">
        <w:t xml:space="preserve"> fyller 20 år, </w:t>
      </w:r>
      <w:proofErr w:type="spellStart"/>
      <w:r w:rsidRPr="001A69B5">
        <w:t>sjølv</w:t>
      </w:r>
      <w:proofErr w:type="spellEnd"/>
      <w:r w:rsidRPr="001A69B5">
        <w:t xml:space="preserve"> om perioden for </w:t>
      </w:r>
      <w:proofErr w:type="spellStart"/>
      <w:r w:rsidRPr="001A69B5">
        <w:t>integreringstilskot</w:t>
      </w:r>
      <w:proofErr w:type="spellEnd"/>
      <w:r w:rsidRPr="001A69B5">
        <w:t xml:space="preserve"> er ferdig.</w:t>
      </w:r>
    </w:p>
    <w:p w14:paraId="41167EC3" w14:textId="77777777" w:rsidR="000513CD" w:rsidRPr="001A69B5" w:rsidRDefault="0009509B" w:rsidP="001A69B5">
      <w:proofErr w:type="spellStart"/>
      <w:r w:rsidRPr="001A69B5">
        <w:t>Tilskot</w:t>
      </w:r>
      <w:proofErr w:type="spellEnd"/>
      <w:r w:rsidRPr="001A69B5">
        <w:t xml:space="preserve"> til </w:t>
      </w:r>
      <w:proofErr w:type="spellStart"/>
      <w:r w:rsidRPr="001A69B5">
        <w:t>ressurskrevjande</w:t>
      </w:r>
      <w:proofErr w:type="spellEnd"/>
      <w:r w:rsidRPr="001A69B5">
        <w:t xml:space="preserve"> </w:t>
      </w:r>
      <w:proofErr w:type="spellStart"/>
      <w:r w:rsidRPr="001A69B5">
        <w:t>tenester</w:t>
      </w:r>
      <w:proofErr w:type="spellEnd"/>
      <w:r w:rsidRPr="001A69B5">
        <w:t xml:space="preserve">, jf. </w:t>
      </w:r>
      <w:proofErr w:type="spellStart"/>
      <w:r w:rsidRPr="001A69B5">
        <w:t>Prop</w:t>
      </w:r>
      <w:proofErr w:type="spellEnd"/>
      <w:r w:rsidRPr="001A69B5">
        <w:t xml:space="preserve">. 1 S (2021–2022) for Kommunal- og moderniseringsdepartementet, går òg til </w:t>
      </w:r>
      <w:proofErr w:type="spellStart"/>
      <w:r w:rsidRPr="001A69B5">
        <w:t>ressurskrevjande</w:t>
      </w:r>
      <w:proofErr w:type="spellEnd"/>
      <w:r w:rsidRPr="001A69B5">
        <w:t xml:space="preserve"> </w:t>
      </w:r>
      <w:proofErr w:type="spellStart"/>
      <w:r w:rsidRPr="001A69B5">
        <w:t>flyktningar</w:t>
      </w:r>
      <w:proofErr w:type="spellEnd"/>
      <w:r w:rsidRPr="001A69B5">
        <w:t xml:space="preserve">. Innslagspunktet for 2022 er på 1 520 000 kroner, som svarer til </w:t>
      </w:r>
      <w:proofErr w:type="spellStart"/>
      <w:r w:rsidRPr="001A69B5">
        <w:t>tilskot</w:t>
      </w:r>
      <w:proofErr w:type="spellEnd"/>
      <w:r w:rsidRPr="001A69B5">
        <w:t xml:space="preserve"> 2 i den </w:t>
      </w:r>
      <w:proofErr w:type="spellStart"/>
      <w:r w:rsidRPr="001A69B5">
        <w:t>ovannemnde</w:t>
      </w:r>
      <w:proofErr w:type="spellEnd"/>
      <w:r w:rsidRPr="001A69B5">
        <w:t xml:space="preserve"> ordninga.</w:t>
      </w:r>
    </w:p>
    <w:p w14:paraId="1709DEAD" w14:textId="77777777" w:rsidR="000513CD" w:rsidRPr="001A69B5" w:rsidRDefault="0009509B" w:rsidP="001A69B5">
      <w:r w:rsidRPr="001A69B5">
        <w:t xml:space="preserve">Departementet foreslår nominell </w:t>
      </w:r>
      <w:proofErr w:type="spellStart"/>
      <w:r w:rsidRPr="001A69B5">
        <w:t>vidareføring</w:t>
      </w:r>
      <w:proofErr w:type="spellEnd"/>
      <w:r w:rsidRPr="001A69B5">
        <w:t xml:space="preserve"> av </w:t>
      </w:r>
      <w:proofErr w:type="spellStart"/>
      <w:r w:rsidRPr="001A69B5">
        <w:t>tilskotssatsane</w:t>
      </w:r>
      <w:proofErr w:type="spellEnd"/>
      <w:r w:rsidRPr="001A69B5">
        <w:t xml:space="preserve"> for </w:t>
      </w:r>
      <w:proofErr w:type="spellStart"/>
      <w:r w:rsidRPr="001A69B5">
        <w:t>integreringstilskotet</w:t>
      </w:r>
      <w:proofErr w:type="spellEnd"/>
      <w:r w:rsidRPr="001A69B5">
        <w:t xml:space="preserve">. Departementet foreslår og å redusere løyvinga med 91,2 mill. kroner for å </w:t>
      </w:r>
      <w:proofErr w:type="spellStart"/>
      <w:r w:rsidRPr="001A69B5">
        <w:t>frigjere</w:t>
      </w:r>
      <w:proofErr w:type="spellEnd"/>
      <w:r w:rsidRPr="001A69B5">
        <w:t xml:space="preserve"> </w:t>
      </w:r>
      <w:proofErr w:type="spellStart"/>
      <w:r w:rsidRPr="001A69B5">
        <w:t>midlar</w:t>
      </w:r>
      <w:proofErr w:type="spellEnd"/>
      <w:r w:rsidRPr="001A69B5">
        <w:t xml:space="preserve"> til andre formål. Av </w:t>
      </w:r>
      <w:proofErr w:type="spellStart"/>
      <w:r w:rsidRPr="001A69B5">
        <w:t>desse</w:t>
      </w:r>
      <w:proofErr w:type="spellEnd"/>
      <w:r w:rsidRPr="001A69B5">
        <w:t xml:space="preserve"> </w:t>
      </w:r>
      <w:proofErr w:type="spellStart"/>
      <w:r w:rsidRPr="001A69B5">
        <w:t>midlane</w:t>
      </w:r>
      <w:proofErr w:type="spellEnd"/>
      <w:r w:rsidRPr="001A69B5">
        <w:t xml:space="preserve"> foreslår departementet å overføre 27 mill. kroner til Justis- og beredskapsdepartementet for å handtere </w:t>
      </w:r>
      <w:proofErr w:type="spellStart"/>
      <w:r w:rsidRPr="001A69B5">
        <w:t>auka</w:t>
      </w:r>
      <w:proofErr w:type="spellEnd"/>
      <w:r w:rsidRPr="001A69B5">
        <w:t xml:space="preserve"> saksinngang for søknader om norsk </w:t>
      </w:r>
      <w:proofErr w:type="spellStart"/>
      <w:r w:rsidRPr="001A69B5">
        <w:t>statsborgarskap</w:t>
      </w:r>
      <w:proofErr w:type="spellEnd"/>
      <w:r w:rsidRPr="001A69B5">
        <w:t xml:space="preserve"> i 2022. Sjå </w:t>
      </w:r>
      <w:proofErr w:type="spellStart"/>
      <w:r w:rsidRPr="001A69B5">
        <w:t>nærare</w:t>
      </w:r>
      <w:proofErr w:type="spellEnd"/>
      <w:r w:rsidRPr="001A69B5">
        <w:t xml:space="preserve"> omtale i </w:t>
      </w:r>
      <w:proofErr w:type="spellStart"/>
      <w:r w:rsidRPr="001A69B5">
        <w:t>Prop</w:t>
      </w:r>
      <w:proofErr w:type="spellEnd"/>
      <w:r w:rsidRPr="001A69B5">
        <w:t xml:space="preserve">. 1 S (2021–2022) for Justis- og beredskapsdepartementet. Dei </w:t>
      </w:r>
      <w:proofErr w:type="spellStart"/>
      <w:r w:rsidRPr="001A69B5">
        <w:t>resterande</w:t>
      </w:r>
      <w:proofErr w:type="spellEnd"/>
      <w:r w:rsidRPr="001A69B5">
        <w:t xml:space="preserve"> </w:t>
      </w:r>
      <w:proofErr w:type="spellStart"/>
      <w:r w:rsidRPr="001A69B5">
        <w:t>midlane</w:t>
      </w:r>
      <w:proofErr w:type="spellEnd"/>
      <w:r w:rsidRPr="001A69B5">
        <w:t xml:space="preserve"> blir nytta til andre tiltak på Kunnskapsdepartementets budsjett.</w:t>
      </w:r>
    </w:p>
    <w:p w14:paraId="70B05289" w14:textId="77777777" w:rsidR="000513CD" w:rsidRPr="001A69B5" w:rsidRDefault="0009509B" w:rsidP="001A69B5">
      <w:proofErr w:type="spellStart"/>
      <w:r w:rsidRPr="001A69B5">
        <w:t>Vidare</w:t>
      </w:r>
      <w:proofErr w:type="spellEnd"/>
      <w:r w:rsidRPr="001A69B5">
        <w:t xml:space="preserve"> foreslår departementet å </w:t>
      </w:r>
      <w:proofErr w:type="spellStart"/>
      <w:r w:rsidRPr="001A69B5">
        <w:t>auke</w:t>
      </w:r>
      <w:proofErr w:type="spellEnd"/>
      <w:r w:rsidRPr="001A69B5">
        <w:t xml:space="preserve"> posten med 6,7 mill. kroner til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personar</w:t>
      </w:r>
      <w:proofErr w:type="spellEnd"/>
      <w:r w:rsidRPr="001A69B5">
        <w:t xml:space="preserve"> med </w:t>
      </w:r>
      <w:proofErr w:type="spellStart"/>
      <w:r w:rsidRPr="001A69B5">
        <w:t>alvorlege</w:t>
      </w:r>
      <w:proofErr w:type="spellEnd"/>
      <w:r w:rsidRPr="001A69B5">
        <w:t xml:space="preserve"> </w:t>
      </w:r>
      <w:proofErr w:type="spellStart"/>
      <w:r w:rsidRPr="001A69B5">
        <w:t>kjende</w:t>
      </w:r>
      <w:proofErr w:type="spellEnd"/>
      <w:r w:rsidRPr="001A69B5">
        <w:t xml:space="preserve"> </w:t>
      </w:r>
      <w:proofErr w:type="spellStart"/>
      <w:r w:rsidRPr="001A69B5">
        <w:t>funksjonsnedsetjingar</w:t>
      </w:r>
      <w:proofErr w:type="spellEnd"/>
      <w:r w:rsidRPr="001A69B5">
        <w:t xml:space="preserve"> og/eller </w:t>
      </w:r>
      <w:proofErr w:type="spellStart"/>
      <w:r w:rsidRPr="001A69B5">
        <w:t>åtferdsvanskar</w:t>
      </w:r>
      <w:proofErr w:type="spellEnd"/>
      <w:r w:rsidRPr="001A69B5">
        <w:t xml:space="preserve">. </w:t>
      </w:r>
      <w:proofErr w:type="spellStart"/>
      <w:r w:rsidRPr="001A69B5">
        <w:t>Midlane</w:t>
      </w:r>
      <w:proofErr w:type="spellEnd"/>
      <w:r w:rsidRPr="001A69B5">
        <w:t xml:space="preserve"> skal </w:t>
      </w:r>
      <w:proofErr w:type="spellStart"/>
      <w:r w:rsidRPr="001A69B5">
        <w:t>nyttast</w:t>
      </w:r>
      <w:proofErr w:type="spellEnd"/>
      <w:r w:rsidRPr="001A69B5">
        <w:t xml:space="preserve"> slik at </w:t>
      </w:r>
      <w:proofErr w:type="spellStart"/>
      <w:r w:rsidRPr="001A69B5">
        <w:t>tilskotet</w:t>
      </w:r>
      <w:proofErr w:type="spellEnd"/>
      <w:r w:rsidRPr="001A69B5">
        <w:t xml:space="preserve"> blir utvida til å gjelde </w:t>
      </w:r>
      <w:proofErr w:type="spellStart"/>
      <w:r w:rsidRPr="001A69B5">
        <w:t>frå</w:t>
      </w:r>
      <w:proofErr w:type="spellEnd"/>
      <w:r w:rsidRPr="001A69B5">
        <w:t xml:space="preserve"> fem til ti år for </w:t>
      </w:r>
      <w:proofErr w:type="spellStart"/>
      <w:r w:rsidRPr="001A69B5">
        <w:t>flyktningar</w:t>
      </w:r>
      <w:proofErr w:type="spellEnd"/>
      <w:r w:rsidRPr="001A69B5">
        <w:t xml:space="preserve"> som er busette </w:t>
      </w:r>
      <w:proofErr w:type="spellStart"/>
      <w:r w:rsidRPr="001A69B5">
        <w:t>frå</w:t>
      </w:r>
      <w:proofErr w:type="spellEnd"/>
      <w:r w:rsidRPr="001A69B5">
        <w:t xml:space="preserve"> UDIs </w:t>
      </w:r>
      <w:proofErr w:type="spellStart"/>
      <w:r w:rsidRPr="001A69B5">
        <w:t>særskilde</w:t>
      </w:r>
      <w:proofErr w:type="spellEnd"/>
      <w:r w:rsidRPr="001A69B5">
        <w:t xml:space="preserve"> </w:t>
      </w:r>
      <w:proofErr w:type="spellStart"/>
      <w:r w:rsidRPr="001A69B5">
        <w:t>butilbod</w:t>
      </w:r>
      <w:proofErr w:type="spellEnd"/>
      <w:r w:rsidRPr="001A69B5">
        <w:t xml:space="preserve">. Departementet foreslår også 51,3 mill. kroner til å dekke </w:t>
      </w:r>
      <w:proofErr w:type="spellStart"/>
      <w:r w:rsidRPr="001A69B5">
        <w:t>auken</w:t>
      </w:r>
      <w:proofErr w:type="spellEnd"/>
      <w:r w:rsidRPr="001A69B5">
        <w:t xml:space="preserve"> i innslagspunktet for toppfinansieringsordninga i 2022.</w:t>
      </w:r>
    </w:p>
    <w:p w14:paraId="375B3ABF" w14:textId="77777777" w:rsidR="000513CD" w:rsidRPr="001A69B5" w:rsidRDefault="0009509B" w:rsidP="001A69B5">
      <w:r w:rsidRPr="001A69B5">
        <w:t xml:space="preserve">Departementet foreslår også å </w:t>
      </w:r>
      <w:proofErr w:type="spellStart"/>
      <w:r w:rsidRPr="001A69B5">
        <w:t>auke</w:t>
      </w:r>
      <w:proofErr w:type="spellEnd"/>
      <w:r w:rsidRPr="001A69B5">
        <w:t xml:space="preserve"> posten med 2,7 mill. kroner til å dekke inn underforbruket av </w:t>
      </w:r>
      <w:proofErr w:type="spellStart"/>
      <w:r w:rsidRPr="001A69B5">
        <w:t>tolkar</w:t>
      </w:r>
      <w:proofErr w:type="spellEnd"/>
      <w:r w:rsidRPr="001A69B5">
        <w:t xml:space="preserve"> i samband med innføring av </w:t>
      </w:r>
      <w:proofErr w:type="spellStart"/>
      <w:r w:rsidRPr="001A69B5">
        <w:t>Prop</w:t>
      </w:r>
      <w:proofErr w:type="spellEnd"/>
      <w:r w:rsidRPr="001A69B5">
        <w:t xml:space="preserve">. 156 </w:t>
      </w:r>
      <w:r w:rsidRPr="001A69B5">
        <w:rPr>
          <w:rStyle w:val="kursiv"/>
        </w:rPr>
        <w:t>L Lov om offentlige organers ansvar for bruk av tolk mv. (tolkeloven</w:t>
      </w:r>
      <w:r w:rsidRPr="001A69B5">
        <w:t xml:space="preserve">) </w:t>
      </w:r>
      <w:proofErr w:type="spellStart"/>
      <w:r w:rsidRPr="001A69B5">
        <w:t>frå</w:t>
      </w:r>
      <w:proofErr w:type="spellEnd"/>
      <w:r w:rsidRPr="001A69B5">
        <w:t xml:space="preserve"> januar 2022. Departementet </w:t>
      </w:r>
      <w:proofErr w:type="spellStart"/>
      <w:r w:rsidRPr="001A69B5">
        <w:t>legg</w:t>
      </w:r>
      <w:proofErr w:type="spellEnd"/>
      <w:r w:rsidRPr="001A69B5">
        <w:t xml:space="preserve"> til grunn at innføring av lova vil redusere underforbruket av </w:t>
      </w:r>
      <w:proofErr w:type="spellStart"/>
      <w:r w:rsidRPr="001A69B5">
        <w:t>tolkar</w:t>
      </w:r>
      <w:proofErr w:type="spellEnd"/>
      <w:r w:rsidRPr="001A69B5">
        <w:t xml:space="preserve"> knytt til arbeid med introduksjon og </w:t>
      </w:r>
      <w:proofErr w:type="spellStart"/>
      <w:r w:rsidRPr="001A69B5">
        <w:t>busetjing</w:t>
      </w:r>
      <w:proofErr w:type="spellEnd"/>
      <w:r w:rsidRPr="001A69B5">
        <w:t>.</w:t>
      </w:r>
    </w:p>
    <w:p w14:paraId="41E9774C" w14:textId="77777777" w:rsidR="000513CD" w:rsidRPr="001A69B5" w:rsidRDefault="0009509B" w:rsidP="001A69B5">
      <w:r w:rsidRPr="001A69B5">
        <w:t xml:space="preserve">54 mill. kroner av løyvinga på posten gjeld forsterka introduksjonsprogram til </w:t>
      </w:r>
      <w:proofErr w:type="spellStart"/>
      <w:r w:rsidRPr="001A69B5">
        <w:t>deltakarar</w:t>
      </w:r>
      <w:proofErr w:type="spellEnd"/>
      <w:r w:rsidRPr="001A69B5">
        <w:t xml:space="preserve"> som begynte i introduksjonsprogram etter 1. januar 2019, jf. </w:t>
      </w:r>
      <w:proofErr w:type="spellStart"/>
      <w:r w:rsidRPr="001A69B5">
        <w:t>Prop</w:t>
      </w:r>
      <w:proofErr w:type="spellEnd"/>
      <w:r w:rsidRPr="001A69B5">
        <w:t xml:space="preserve">. 123 L (2019–2020) </w:t>
      </w:r>
      <w:r w:rsidRPr="001A69B5">
        <w:rPr>
          <w:rStyle w:val="kursiv"/>
        </w:rPr>
        <w:t>Endringer i midlertidig lov om tilpasninger i introduksjonsloven for å avhjelpe konsekvenser av utbrudd av covid-19</w:t>
      </w:r>
      <w:r w:rsidRPr="001A69B5">
        <w:t>.</w:t>
      </w:r>
    </w:p>
    <w:p w14:paraId="34926425" w14:textId="77777777" w:rsidR="000513CD" w:rsidRPr="001A69B5" w:rsidRDefault="0009509B" w:rsidP="001A69B5">
      <w:r w:rsidRPr="001A69B5">
        <w:t xml:space="preserve">Resten av reduksjonen på posten, </w:t>
      </w:r>
      <w:proofErr w:type="spellStart"/>
      <w:r w:rsidRPr="001A69B5">
        <w:t>samanlikna</w:t>
      </w:r>
      <w:proofErr w:type="spellEnd"/>
      <w:r w:rsidRPr="001A69B5">
        <w:t xml:space="preserve"> med Saldert budsjett 2021, kjem av endra </w:t>
      </w:r>
      <w:proofErr w:type="spellStart"/>
      <w:r w:rsidRPr="001A69B5">
        <w:t>samansetjing</w:t>
      </w:r>
      <w:proofErr w:type="spellEnd"/>
      <w:r w:rsidRPr="001A69B5">
        <w:t xml:space="preserve"> og </w:t>
      </w:r>
      <w:proofErr w:type="spellStart"/>
      <w:r w:rsidRPr="001A69B5">
        <w:t>talet</w:t>
      </w:r>
      <w:proofErr w:type="spellEnd"/>
      <w:r w:rsidRPr="001A69B5">
        <w:t xml:space="preserve"> på </w:t>
      </w:r>
      <w:proofErr w:type="spellStart"/>
      <w:r w:rsidRPr="001A69B5">
        <w:t>personar</w:t>
      </w:r>
      <w:proofErr w:type="spellEnd"/>
      <w:r w:rsidRPr="001A69B5">
        <w:t xml:space="preserve"> i målgruppa for </w:t>
      </w:r>
      <w:proofErr w:type="spellStart"/>
      <w:r w:rsidRPr="001A69B5">
        <w:t>tilskotet</w:t>
      </w:r>
      <w:proofErr w:type="spellEnd"/>
      <w:r w:rsidRPr="001A69B5">
        <w:t xml:space="preserve">, og </w:t>
      </w:r>
      <w:proofErr w:type="spellStart"/>
      <w:r w:rsidRPr="001A69B5">
        <w:t>endringar</w:t>
      </w:r>
      <w:proofErr w:type="spellEnd"/>
      <w:r w:rsidRPr="001A69B5">
        <w:t xml:space="preserve"> i </w:t>
      </w:r>
      <w:proofErr w:type="spellStart"/>
      <w:r w:rsidRPr="001A69B5">
        <w:t>tilskotssatsane</w:t>
      </w:r>
      <w:proofErr w:type="spellEnd"/>
      <w:r w:rsidRPr="001A69B5">
        <w:t>.</w:t>
      </w:r>
    </w:p>
    <w:p w14:paraId="6F18A87E" w14:textId="77777777" w:rsidR="000513CD" w:rsidRPr="001A69B5" w:rsidRDefault="0009509B" w:rsidP="001A69B5">
      <w:r w:rsidRPr="001A69B5">
        <w:t>Departementet foreslår å løyve 4 953 mill. kroner på posten.</w:t>
      </w:r>
    </w:p>
    <w:p w14:paraId="2004EDCD" w14:textId="77777777" w:rsidR="000513CD" w:rsidRPr="001A69B5" w:rsidRDefault="0009509B" w:rsidP="001A69B5">
      <w:pPr>
        <w:pStyle w:val="b-post"/>
      </w:pPr>
      <w:r w:rsidRPr="001A69B5">
        <w:t xml:space="preserve">Post 61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t>, overslagsløyving</w:t>
      </w:r>
    </w:p>
    <w:p w14:paraId="7823870B" w14:textId="77777777" w:rsidR="000513CD" w:rsidRPr="001A69B5" w:rsidRDefault="0009509B" w:rsidP="001A69B5">
      <w:proofErr w:type="spellStart"/>
      <w:r w:rsidRPr="001A69B5">
        <w:t>Kommunane</w:t>
      </w:r>
      <w:proofErr w:type="spellEnd"/>
      <w:r w:rsidRPr="001A69B5">
        <w:t xml:space="preserve"> får </w:t>
      </w:r>
      <w:proofErr w:type="spellStart"/>
      <w:r w:rsidRPr="001A69B5">
        <w:t>eit</w:t>
      </w:r>
      <w:proofErr w:type="spellEnd"/>
      <w:r w:rsidRPr="001A69B5">
        <w:t xml:space="preserve">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t xml:space="preserve">. Det blir utbetalt </w:t>
      </w:r>
      <w:proofErr w:type="spellStart"/>
      <w:r w:rsidRPr="001A69B5">
        <w:t>ein</w:t>
      </w:r>
      <w:proofErr w:type="spellEnd"/>
      <w:r w:rsidRPr="001A69B5">
        <w:t xml:space="preserve"> </w:t>
      </w:r>
      <w:proofErr w:type="spellStart"/>
      <w:r w:rsidRPr="001A69B5">
        <w:t>høgare</w:t>
      </w:r>
      <w:proofErr w:type="spellEnd"/>
      <w:r w:rsidRPr="001A69B5">
        <w:t xml:space="preserve"> sats til og med </w:t>
      </w:r>
      <w:proofErr w:type="gramStart"/>
      <w:r w:rsidRPr="001A69B5">
        <w:t>det året barnet</w:t>
      </w:r>
      <w:proofErr w:type="gramEnd"/>
      <w:r w:rsidRPr="001A69B5">
        <w:t xml:space="preserve"> fyller 16 år, og </w:t>
      </w:r>
      <w:proofErr w:type="spellStart"/>
      <w:r w:rsidRPr="001A69B5">
        <w:t>ein</w:t>
      </w:r>
      <w:proofErr w:type="spellEnd"/>
      <w:r w:rsidRPr="001A69B5">
        <w:t xml:space="preserve"> </w:t>
      </w:r>
      <w:proofErr w:type="spellStart"/>
      <w:r w:rsidRPr="001A69B5">
        <w:t>lågare</w:t>
      </w:r>
      <w:proofErr w:type="spellEnd"/>
      <w:r w:rsidRPr="001A69B5">
        <w:t xml:space="preserve"> sats </w:t>
      </w:r>
      <w:proofErr w:type="spellStart"/>
      <w:r w:rsidRPr="001A69B5">
        <w:t>frå</w:t>
      </w:r>
      <w:proofErr w:type="spellEnd"/>
      <w:r w:rsidRPr="001A69B5">
        <w:t xml:space="preserve"> og med det året ungdommen fyller 17 år. </w:t>
      </w:r>
      <w:proofErr w:type="spellStart"/>
      <w:r w:rsidRPr="001A69B5">
        <w:t>Tilskotet</w:t>
      </w:r>
      <w:proofErr w:type="spellEnd"/>
      <w:r w:rsidRPr="001A69B5">
        <w:t xml:space="preserve"> blir differensiert ut </w:t>
      </w:r>
      <w:proofErr w:type="spellStart"/>
      <w:r w:rsidRPr="001A69B5">
        <w:t>frå</w:t>
      </w:r>
      <w:proofErr w:type="spellEnd"/>
      <w:r w:rsidRPr="001A69B5">
        <w:t xml:space="preserve"> den </w:t>
      </w:r>
      <w:proofErr w:type="spellStart"/>
      <w:r w:rsidRPr="001A69B5">
        <w:t>månaden</w:t>
      </w:r>
      <w:proofErr w:type="spellEnd"/>
      <w:r w:rsidRPr="001A69B5">
        <w:t xml:space="preserve"> barnet blir busett i, og det blir utbetalt til og med det året den </w:t>
      </w:r>
      <w:proofErr w:type="spellStart"/>
      <w:r w:rsidRPr="001A69B5">
        <w:t>einslege</w:t>
      </w:r>
      <w:proofErr w:type="spellEnd"/>
      <w:r w:rsidRPr="001A69B5">
        <w:t>, mindreårige fyller 20 år.</w:t>
      </w:r>
    </w:p>
    <w:p w14:paraId="0600AC55" w14:textId="77777777" w:rsidR="000513CD" w:rsidRPr="001A69B5" w:rsidRDefault="0009509B" w:rsidP="001A69B5">
      <w:pPr>
        <w:pStyle w:val="avsnitt-tittel"/>
      </w:pPr>
      <w:r w:rsidRPr="001A69B5">
        <w:t>Mål for 2022</w:t>
      </w:r>
    </w:p>
    <w:p w14:paraId="62DFEBC1" w14:textId="77777777" w:rsidR="000513CD" w:rsidRPr="001A69B5" w:rsidRDefault="0009509B" w:rsidP="001A69B5">
      <w:proofErr w:type="spellStart"/>
      <w:r w:rsidRPr="001A69B5">
        <w:t>Einslege</w:t>
      </w:r>
      <w:proofErr w:type="spellEnd"/>
      <w:r w:rsidRPr="001A69B5">
        <w:t xml:space="preserve">, mindreårige skal </w:t>
      </w:r>
      <w:proofErr w:type="spellStart"/>
      <w:r w:rsidRPr="001A69B5">
        <w:t>busetjast</w:t>
      </w:r>
      <w:proofErr w:type="spellEnd"/>
      <w:r w:rsidRPr="001A69B5">
        <w:t xml:space="preserve"> så raskt som </w:t>
      </w:r>
      <w:proofErr w:type="spellStart"/>
      <w:r w:rsidRPr="001A69B5">
        <w:t>mogleg</w:t>
      </w:r>
      <w:proofErr w:type="spellEnd"/>
      <w:r w:rsidRPr="001A69B5">
        <w:t xml:space="preserve"> i gode bu- og </w:t>
      </w:r>
      <w:proofErr w:type="spellStart"/>
      <w:r w:rsidRPr="001A69B5">
        <w:t>omsorgstilbod</w:t>
      </w:r>
      <w:proofErr w:type="spellEnd"/>
      <w:r w:rsidRPr="001A69B5">
        <w:t xml:space="preserve"> tilpassa den </w:t>
      </w:r>
      <w:proofErr w:type="spellStart"/>
      <w:r w:rsidRPr="001A69B5">
        <w:t>einskilde</w:t>
      </w:r>
      <w:proofErr w:type="spellEnd"/>
      <w:r w:rsidRPr="001A69B5">
        <w:t xml:space="preserve"> ungdommen og lokale forhold.</w:t>
      </w:r>
    </w:p>
    <w:p w14:paraId="436431C4" w14:textId="77777777" w:rsidR="000513CD" w:rsidRPr="001A69B5" w:rsidRDefault="0009509B" w:rsidP="001A69B5">
      <w:pPr>
        <w:pStyle w:val="avsnitt-tittel"/>
      </w:pPr>
      <w:r w:rsidRPr="001A69B5">
        <w:t>Resultat i 2020</w:t>
      </w:r>
    </w:p>
    <w:p w14:paraId="75D60032" w14:textId="77777777" w:rsidR="000513CD" w:rsidRPr="001A69B5" w:rsidRDefault="0009509B" w:rsidP="001A69B5">
      <w:r w:rsidRPr="001A69B5">
        <w:t xml:space="preserve">Rapporten for 2020 </w:t>
      </w:r>
      <w:proofErr w:type="spellStart"/>
      <w:r w:rsidRPr="001A69B5">
        <w:t>frå</w:t>
      </w:r>
      <w:proofErr w:type="spellEnd"/>
      <w:r w:rsidRPr="001A69B5">
        <w:t xml:space="preserve"> </w:t>
      </w:r>
      <w:proofErr w:type="spellStart"/>
      <w:r w:rsidRPr="001A69B5">
        <w:t>Berekningsutvalet</w:t>
      </w:r>
      <w:proofErr w:type="spellEnd"/>
      <w:r w:rsidRPr="001A69B5">
        <w:t xml:space="preserve"> som kartlegg utgifter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av </w:t>
      </w:r>
      <w:proofErr w:type="spellStart"/>
      <w:r w:rsidRPr="001A69B5">
        <w:t>einslege</w:t>
      </w:r>
      <w:proofErr w:type="spellEnd"/>
      <w:r w:rsidRPr="001A69B5">
        <w:t xml:space="preserve">, mindreårige </w:t>
      </w:r>
      <w:proofErr w:type="spellStart"/>
      <w:r w:rsidRPr="001A69B5">
        <w:t>flyktningar</w:t>
      </w:r>
      <w:proofErr w:type="spellEnd"/>
      <w:r w:rsidRPr="001A69B5">
        <w:t xml:space="preserve">, viser </w:t>
      </w:r>
      <w:proofErr w:type="gramStart"/>
      <w:r w:rsidRPr="001A69B5">
        <w:t>ei dekningsgrad</w:t>
      </w:r>
      <w:proofErr w:type="gramEnd"/>
      <w:r w:rsidRPr="001A69B5">
        <w:t xml:space="preserve"> for </w:t>
      </w:r>
      <w:proofErr w:type="spellStart"/>
      <w:r w:rsidRPr="001A69B5">
        <w:t>integreringstilskotet</w:t>
      </w:r>
      <w:proofErr w:type="spellEnd"/>
      <w:r w:rsidRPr="001A69B5">
        <w:t xml:space="preserve"> og det </w:t>
      </w:r>
      <w:proofErr w:type="spellStart"/>
      <w:r w:rsidRPr="001A69B5">
        <w:t>særskilde</w:t>
      </w:r>
      <w:proofErr w:type="spellEnd"/>
      <w:r w:rsidRPr="001A69B5">
        <w:t xml:space="preserve"> </w:t>
      </w:r>
      <w:proofErr w:type="spellStart"/>
      <w:r w:rsidRPr="001A69B5">
        <w:t>tilskotet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t xml:space="preserve"> på til </w:t>
      </w:r>
      <w:proofErr w:type="spellStart"/>
      <w:r w:rsidRPr="001A69B5">
        <w:t>saman</w:t>
      </w:r>
      <w:proofErr w:type="spellEnd"/>
      <w:r w:rsidRPr="001A69B5">
        <w:t xml:space="preserve"> 102,9 pst., mot 110 pst. i 2019. Ventetida for </w:t>
      </w:r>
      <w:proofErr w:type="spellStart"/>
      <w:r w:rsidRPr="001A69B5">
        <w:t>einslege</w:t>
      </w:r>
      <w:proofErr w:type="spellEnd"/>
      <w:r w:rsidRPr="001A69B5">
        <w:t xml:space="preserve">, mindreårige var i 2020 på 5,1 </w:t>
      </w:r>
      <w:proofErr w:type="spellStart"/>
      <w:r w:rsidRPr="001A69B5">
        <w:t>månader</w:t>
      </w:r>
      <w:proofErr w:type="spellEnd"/>
      <w:r w:rsidRPr="001A69B5">
        <w:t xml:space="preserve">. Dette </w:t>
      </w:r>
      <w:proofErr w:type="spellStart"/>
      <w:r w:rsidRPr="001A69B5">
        <w:t>ein</w:t>
      </w:r>
      <w:proofErr w:type="spellEnd"/>
      <w:r w:rsidRPr="001A69B5">
        <w:t xml:space="preserve"> </w:t>
      </w:r>
      <w:proofErr w:type="spellStart"/>
      <w:r w:rsidRPr="001A69B5">
        <w:t>auke</w:t>
      </w:r>
      <w:proofErr w:type="spellEnd"/>
      <w:r w:rsidRPr="001A69B5">
        <w:t xml:space="preserve"> på om lag 2 </w:t>
      </w:r>
      <w:proofErr w:type="spellStart"/>
      <w:r w:rsidRPr="001A69B5">
        <w:t>månader</w:t>
      </w:r>
      <w:proofErr w:type="spellEnd"/>
      <w:r w:rsidRPr="001A69B5">
        <w:t xml:space="preserve"> </w:t>
      </w:r>
      <w:proofErr w:type="spellStart"/>
      <w:r w:rsidRPr="001A69B5">
        <w:t>frå</w:t>
      </w:r>
      <w:proofErr w:type="spellEnd"/>
      <w:r w:rsidRPr="001A69B5">
        <w:t xml:space="preserve"> året før. </w:t>
      </w:r>
      <w:proofErr w:type="spellStart"/>
      <w:r w:rsidRPr="001A69B5">
        <w:t>Hovudårsaka</w:t>
      </w:r>
      <w:proofErr w:type="spellEnd"/>
      <w:r w:rsidRPr="001A69B5">
        <w:t xml:space="preserve"> er </w:t>
      </w:r>
      <w:proofErr w:type="spellStart"/>
      <w:r w:rsidRPr="001A69B5">
        <w:t>restriksjonar</w:t>
      </w:r>
      <w:proofErr w:type="spellEnd"/>
      <w:r w:rsidRPr="001A69B5">
        <w:t xml:space="preserve"> som følge av covid-19-pandemien. I 2020 </w:t>
      </w:r>
      <w:proofErr w:type="spellStart"/>
      <w:r w:rsidRPr="001A69B5">
        <w:t>vart</w:t>
      </w:r>
      <w:proofErr w:type="spellEnd"/>
      <w:r w:rsidRPr="001A69B5">
        <w:t xml:space="preserve"> det busett færre </w:t>
      </w:r>
      <w:proofErr w:type="spellStart"/>
      <w:r w:rsidRPr="001A69B5">
        <w:t>einslege</w:t>
      </w:r>
      <w:proofErr w:type="spellEnd"/>
      <w:r w:rsidRPr="001A69B5">
        <w:t xml:space="preserve">, mindreårige enn </w:t>
      </w:r>
      <w:proofErr w:type="spellStart"/>
      <w:r w:rsidRPr="001A69B5">
        <w:t>kommunane</w:t>
      </w:r>
      <w:proofErr w:type="spellEnd"/>
      <w:r w:rsidRPr="001A69B5">
        <w:t xml:space="preserve"> vart </w:t>
      </w:r>
      <w:proofErr w:type="spellStart"/>
      <w:r w:rsidRPr="001A69B5">
        <w:t>oppmoda</w:t>
      </w:r>
      <w:proofErr w:type="spellEnd"/>
      <w:r w:rsidRPr="001A69B5">
        <w:t xml:space="preserve"> om, og </w:t>
      </w:r>
      <w:proofErr w:type="spellStart"/>
      <w:r w:rsidRPr="001A69B5">
        <w:t>fleire</w:t>
      </w:r>
      <w:proofErr w:type="spellEnd"/>
      <w:r w:rsidRPr="001A69B5">
        <w:t xml:space="preserve"> </w:t>
      </w:r>
      <w:proofErr w:type="spellStart"/>
      <w:r w:rsidRPr="001A69B5">
        <w:t>kommunar</w:t>
      </w:r>
      <w:proofErr w:type="spellEnd"/>
      <w:r w:rsidRPr="001A69B5">
        <w:t xml:space="preserve"> har meldt at </w:t>
      </w:r>
      <w:proofErr w:type="spellStart"/>
      <w:r w:rsidRPr="001A69B5">
        <w:t>dei</w:t>
      </w:r>
      <w:proofErr w:type="spellEnd"/>
      <w:r w:rsidRPr="001A69B5">
        <w:t xml:space="preserve"> derfor vil måtte avvikle tiltaka sine. </w:t>
      </w:r>
      <w:proofErr w:type="spellStart"/>
      <w:r w:rsidRPr="001A69B5">
        <w:t>Busetjingsresultata</w:t>
      </w:r>
      <w:proofErr w:type="spellEnd"/>
      <w:r w:rsidRPr="001A69B5">
        <w:t xml:space="preserve"> for </w:t>
      </w:r>
      <w:proofErr w:type="spellStart"/>
      <w:r w:rsidRPr="001A69B5">
        <w:t>einslege</w:t>
      </w:r>
      <w:proofErr w:type="spellEnd"/>
      <w:r w:rsidRPr="001A69B5">
        <w:t xml:space="preserve">, mindreårige, utover det som er </w:t>
      </w:r>
      <w:proofErr w:type="spellStart"/>
      <w:r w:rsidRPr="001A69B5">
        <w:t>nemnt</w:t>
      </w:r>
      <w:proofErr w:type="spellEnd"/>
      <w:r w:rsidRPr="001A69B5">
        <w:t xml:space="preserve"> over, er skissert i tabell 4.38.</w:t>
      </w:r>
    </w:p>
    <w:p w14:paraId="2DD26FC2" w14:textId="77777777" w:rsidR="000513CD" w:rsidRPr="001A69B5" w:rsidRDefault="0009509B" w:rsidP="001A69B5">
      <w:pPr>
        <w:pStyle w:val="avsnitt-undertittel"/>
      </w:pPr>
      <w:r w:rsidRPr="001A69B5">
        <w:t>Oppfølging og kontroll</w:t>
      </w:r>
    </w:p>
    <w:p w14:paraId="7D162709" w14:textId="77777777" w:rsidR="000513CD" w:rsidRPr="001A69B5" w:rsidRDefault="0009509B" w:rsidP="001A69B5">
      <w:proofErr w:type="spellStart"/>
      <w:r w:rsidRPr="001A69B5">
        <w:t>Kommunane</w:t>
      </w:r>
      <w:proofErr w:type="spellEnd"/>
      <w:r w:rsidRPr="001A69B5">
        <w:t xml:space="preserve"> skal </w:t>
      </w:r>
      <w:proofErr w:type="spellStart"/>
      <w:r w:rsidRPr="001A69B5">
        <w:t>ikkje</w:t>
      </w:r>
      <w:proofErr w:type="spellEnd"/>
      <w:r w:rsidRPr="001A69B5">
        <w:t xml:space="preserve"> legge fram </w:t>
      </w:r>
      <w:proofErr w:type="spellStart"/>
      <w:r w:rsidRPr="001A69B5">
        <w:t>rekneskap</w:t>
      </w:r>
      <w:proofErr w:type="spellEnd"/>
      <w:r w:rsidRPr="001A69B5">
        <w:t xml:space="preserve"> for det </w:t>
      </w:r>
      <w:proofErr w:type="spellStart"/>
      <w:r w:rsidRPr="001A69B5">
        <w:t>særskilde</w:t>
      </w:r>
      <w:proofErr w:type="spellEnd"/>
      <w:r w:rsidRPr="001A69B5">
        <w:t xml:space="preserve"> </w:t>
      </w:r>
      <w:proofErr w:type="spellStart"/>
      <w:r w:rsidRPr="001A69B5">
        <w:t>tilskotet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t xml:space="preserve">. </w:t>
      </w:r>
      <w:proofErr w:type="spellStart"/>
      <w:r w:rsidRPr="001A69B5">
        <w:t>Berekningsutvalet</w:t>
      </w:r>
      <w:proofErr w:type="spellEnd"/>
      <w:r w:rsidRPr="001A69B5">
        <w:t xml:space="preserve"> kartlegg utgiftene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Gjennom denne kartlegginga blir det gitt </w:t>
      </w:r>
      <w:proofErr w:type="spellStart"/>
      <w:r w:rsidRPr="001A69B5">
        <w:t>eit</w:t>
      </w:r>
      <w:proofErr w:type="spellEnd"/>
      <w:r w:rsidRPr="001A69B5">
        <w:t xml:space="preserve"> oversyn over om det er </w:t>
      </w:r>
      <w:proofErr w:type="spellStart"/>
      <w:r w:rsidRPr="001A69B5">
        <w:t>rimeleg</w:t>
      </w:r>
      <w:proofErr w:type="spellEnd"/>
      <w:r w:rsidRPr="001A69B5">
        <w:t xml:space="preserve"> samsvar mellom </w:t>
      </w:r>
      <w:proofErr w:type="spellStart"/>
      <w:r w:rsidRPr="001A69B5">
        <w:t>tilskotet</w:t>
      </w:r>
      <w:proofErr w:type="spellEnd"/>
      <w:r w:rsidRPr="001A69B5">
        <w:t xml:space="preserve"> og utgiftene til </w:t>
      </w:r>
      <w:proofErr w:type="spellStart"/>
      <w:r w:rsidRPr="001A69B5">
        <w:t>kommunane</w:t>
      </w:r>
      <w:proofErr w:type="spellEnd"/>
      <w:r w:rsidRPr="001A69B5">
        <w:t>.</w:t>
      </w:r>
    </w:p>
    <w:p w14:paraId="55E48200" w14:textId="77777777" w:rsidR="000513CD" w:rsidRPr="001A69B5" w:rsidRDefault="0009509B" w:rsidP="001A69B5">
      <w:pPr>
        <w:pStyle w:val="avsnitt-tittel"/>
      </w:pPr>
      <w:r w:rsidRPr="001A69B5">
        <w:t>Budsjettforslag for 2022</w:t>
      </w:r>
    </w:p>
    <w:p w14:paraId="3A5C0C0C" w14:textId="77777777" w:rsidR="000513CD" w:rsidRPr="001A69B5" w:rsidRDefault="0009509B" w:rsidP="001A69B5">
      <w:r w:rsidRPr="001A69B5">
        <w:t xml:space="preserve">Departementet foreslår nominell </w:t>
      </w:r>
      <w:proofErr w:type="spellStart"/>
      <w:r w:rsidRPr="001A69B5">
        <w:t>vidareføring</w:t>
      </w:r>
      <w:proofErr w:type="spellEnd"/>
      <w:r w:rsidRPr="001A69B5">
        <w:t xml:space="preserve"> av </w:t>
      </w:r>
      <w:proofErr w:type="spellStart"/>
      <w:r w:rsidRPr="001A69B5">
        <w:t>tilskotssatsane</w:t>
      </w:r>
      <w:proofErr w:type="spellEnd"/>
      <w:r w:rsidRPr="001A69B5">
        <w:t xml:space="preserve">. Resten av reduksjonen på posten, </w:t>
      </w:r>
      <w:proofErr w:type="spellStart"/>
      <w:r w:rsidRPr="001A69B5">
        <w:t>samanlikna</w:t>
      </w:r>
      <w:proofErr w:type="spellEnd"/>
      <w:r w:rsidRPr="001A69B5">
        <w:t xml:space="preserve"> med Saldert budsjett 2021, kjem av endra </w:t>
      </w:r>
      <w:proofErr w:type="spellStart"/>
      <w:r w:rsidRPr="001A69B5">
        <w:t>samansetjing</w:t>
      </w:r>
      <w:proofErr w:type="spellEnd"/>
      <w:r w:rsidRPr="001A69B5">
        <w:t xml:space="preserve"> og </w:t>
      </w:r>
      <w:proofErr w:type="spellStart"/>
      <w:r w:rsidRPr="001A69B5">
        <w:t>talet</w:t>
      </w:r>
      <w:proofErr w:type="spellEnd"/>
      <w:r w:rsidRPr="001A69B5">
        <w:t xml:space="preserve"> på </w:t>
      </w:r>
      <w:proofErr w:type="spellStart"/>
      <w:r w:rsidRPr="001A69B5">
        <w:t>personar</w:t>
      </w:r>
      <w:proofErr w:type="spellEnd"/>
      <w:r w:rsidRPr="001A69B5">
        <w:t xml:space="preserve"> i målgruppa for </w:t>
      </w:r>
      <w:proofErr w:type="spellStart"/>
      <w:r w:rsidRPr="001A69B5">
        <w:t>tilskotet</w:t>
      </w:r>
      <w:proofErr w:type="spellEnd"/>
      <w:r w:rsidRPr="001A69B5">
        <w:t xml:space="preserve">, og </w:t>
      </w:r>
      <w:proofErr w:type="spellStart"/>
      <w:r w:rsidRPr="001A69B5">
        <w:t>endringar</w:t>
      </w:r>
      <w:proofErr w:type="spellEnd"/>
      <w:r w:rsidRPr="001A69B5">
        <w:t xml:space="preserve"> i </w:t>
      </w:r>
      <w:proofErr w:type="spellStart"/>
      <w:r w:rsidRPr="001A69B5">
        <w:t>tilskotssatsane</w:t>
      </w:r>
      <w:proofErr w:type="spellEnd"/>
      <w:r w:rsidRPr="001A69B5">
        <w:t xml:space="preserve">. </w:t>
      </w:r>
      <w:proofErr w:type="spellStart"/>
      <w:r w:rsidRPr="001A69B5">
        <w:t>Satsane</w:t>
      </w:r>
      <w:proofErr w:type="spellEnd"/>
      <w:r w:rsidRPr="001A69B5">
        <w:t xml:space="preserve"> for 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i 2022 blir foreslått til 1 118 000 kroner til og med det året personen fyller 16 år, og 705 000 kroner </w:t>
      </w:r>
      <w:proofErr w:type="spellStart"/>
      <w:r w:rsidRPr="001A69B5">
        <w:t>frå</w:t>
      </w:r>
      <w:proofErr w:type="spellEnd"/>
      <w:r w:rsidRPr="001A69B5">
        <w:t xml:space="preserve"> og med det året personen fyller 17 år.</w:t>
      </w:r>
    </w:p>
    <w:p w14:paraId="7846FE39" w14:textId="77777777" w:rsidR="000513CD" w:rsidRPr="001A69B5" w:rsidRDefault="0009509B" w:rsidP="001A69B5">
      <w:r w:rsidRPr="001A69B5">
        <w:t>Departementet foreslår å løyve 656,8 mill. kroner på posten.</w:t>
      </w:r>
    </w:p>
    <w:p w14:paraId="5693D70D" w14:textId="77777777" w:rsidR="000513CD" w:rsidRPr="001A69B5" w:rsidRDefault="0009509B" w:rsidP="001A69B5">
      <w:pPr>
        <w:pStyle w:val="b-post"/>
      </w:pPr>
      <w:r w:rsidRPr="001A69B5">
        <w:t xml:space="preserve">Post 62 Kommunale </w:t>
      </w:r>
      <w:proofErr w:type="spellStart"/>
      <w:r w:rsidRPr="001A69B5">
        <w:t>innvandrartiltak</w:t>
      </w:r>
      <w:proofErr w:type="spellEnd"/>
    </w:p>
    <w:p w14:paraId="00AE01CA" w14:textId="77777777" w:rsidR="000513CD" w:rsidRPr="001A69B5" w:rsidRDefault="0009509B" w:rsidP="001A69B5">
      <w:pPr>
        <w:pStyle w:val="avsnitt-tittel"/>
      </w:pPr>
      <w:r w:rsidRPr="001A69B5">
        <w:t>Mål for 2022</w:t>
      </w:r>
    </w:p>
    <w:p w14:paraId="2E8763B9" w14:textId="77777777" w:rsidR="000513CD" w:rsidRPr="001A69B5" w:rsidRDefault="0009509B" w:rsidP="001A69B5">
      <w:r w:rsidRPr="001A69B5">
        <w:t xml:space="preserve">Styrke og </w:t>
      </w:r>
      <w:proofErr w:type="spellStart"/>
      <w:r w:rsidRPr="001A69B5">
        <w:t>vidareutvikle</w:t>
      </w:r>
      <w:proofErr w:type="spellEnd"/>
      <w:r w:rsidRPr="001A69B5">
        <w:t xml:space="preserve"> arbeidet i </w:t>
      </w:r>
      <w:proofErr w:type="spellStart"/>
      <w:r w:rsidRPr="001A69B5">
        <w:t>kommunane</w:t>
      </w:r>
      <w:proofErr w:type="spellEnd"/>
      <w:r w:rsidRPr="001A69B5">
        <w:t xml:space="preserve"> med integrering av </w:t>
      </w:r>
      <w:proofErr w:type="spellStart"/>
      <w:r w:rsidRPr="001A69B5">
        <w:t>flyktningar</w:t>
      </w:r>
      <w:proofErr w:type="spellEnd"/>
      <w:r w:rsidRPr="001A69B5">
        <w:t xml:space="preserve"> og </w:t>
      </w:r>
      <w:proofErr w:type="spellStart"/>
      <w:r w:rsidRPr="001A69B5">
        <w:t>innvandrarar</w:t>
      </w:r>
      <w:proofErr w:type="spellEnd"/>
      <w:r w:rsidRPr="001A69B5">
        <w:t xml:space="preserve"> i arbeids- og samfunnslivet.</w:t>
      </w:r>
    </w:p>
    <w:p w14:paraId="1B0972AC" w14:textId="77777777" w:rsidR="000513CD" w:rsidRPr="001A69B5" w:rsidRDefault="0009509B" w:rsidP="001A69B5">
      <w:pPr>
        <w:pStyle w:val="avsnitt-tittel"/>
      </w:pPr>
      <w:r w:rsidRPr="001A69B5">
        <w:t>Resultat i 2020</w:t>
      </w:r>
    </w:p>
    <w:p w14:paraId="5480F3E2" w14:textId="207BA72D" w:rsidR="000513CD" w:rsidRDefault="0009509B" w:rsidP="001A69B5">
      <w:r w:rsidRPr="001A69B5">
        <w:t xml:space="preserve">Det blei nytta </w:t>
      </w:r>
      <w:proofErr w:type="spellStart"/>
      <w:r w:rsidRPr="001A69B5">
        <w:t>følgande</w:t>
      </w:r>
      <w:proofErr w:type="spellEnd"/>
      <w:r w:rsidRPr="001A69B5">
        <w:t xml:space="preserve"> på </w:t>
      </w:r>
      <w:proofErr w:type="spellStart"/>
      <w:r w:rsidRPr="001A69B5">
        <w:t>dei</w:t>
      </w:r>
      <w:proofErr w:type="spellEnd"/>
      <w:r w:rsidRPr="001A69B5">
        <w:t xml:space="preserve"> ulike </w:t>
      </w:r>
      <w:proofErr w:type="spellStart"/>
      <w:r w:rsidRPr="001A69B5">
        <w:t>ordningane</w:t>
      </w:r>
      <w:proofErr w:type="spellEnd"/>
      <w:r w:rsidRPr="001A69B5">
        <w:t>:</w:t>
      </w:r>
    </w:p>
    <w:p w14:paraId="42C925D1" w14:textId="634DF944" w:rsidR="003E7AB3" w:rsidRPr="001A69B5" w:rsidRDefault="003E7AB3" w:rsidP="003E7AB3">
      <w:pPr>
        <w:pStyle w:val="tabell-tittel"/>
      </w:pPr>
      <w:r w:rsidRPr="001A69B5">
        <w:t xml:space="preserve">Fordeling av </w:t>
      </w:r>
      <w:proofErr w:type="spellStart"/>
      <w:r w:rsidRPr="001A69B5">
        <w:t>midlar</w:t>
      </w:r>
      <w:proofErr w:type="spellEnd"/>
      <w:r w:rsidRPr="001A69B5">
        <w:t xml:space="preserve"> til kommunale </w:t>
      </w:r>
      <w:proofErr w:type="spellStart"/>
      <w:r w:rsidRPr="001A69B5">
        <w:t>innvandrartiltak</w:t>
      </w:r>
      <w:proofErr w:type="spellEnd"/>
      <w:r w:rsidRPr="001A69B5">
        <w:t xml:space="preserve"> i 2020</w:t>
      </w:r>
    </w:p>
    <w:p w14:paraId="7218FA8E"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5E612D3F" w14:textId="77777777" w:rsidTr="003405E6">
        <w:trPr>
          <w:trHeight w:val="360"/>
        </w:trPr>
        <w:tc>
          <w:tcPr>
            <w:tcW w:w="9560" w:type="dxa"/>
            <w:gridSpan w:val="2"/>
          </w:tcPr>
          <w:p w14:paraId="3AB21F22" w14:textId="77777777" w:rsidR="000513CD" w:rsidRPr="001A69B5" w:rsidRDefault="0009509B" w:rsidP="001A69B5">
            <w:r w:rsidRPr="001A69B5">
              <w:t>(mill. kroner)</w:t>
            </w:r>
          </w:p>
        </w:tc>
      </w:tr>
      <w:tr w:rsidR="000513CD" w:rsidRPr="001A69B5" w14:paraId="656B5810" w14:textId="77777777" w:rsidTr="003405E6">
        <w:trPr>
          <w:trHeight w:val="600"/>
        </w:trPr>
        <w:tc>
          <w:tcPr>
            <w:tcW w:w="8160" w:type="dxa"/>
          </w:tcPr>
          <w:p w14:paraId="5111B82E" w14:textId="77777777" w:rsidR="000513CD" w:rsidRPr="001A69B5" w:rsidRDefault="000513CD" w:rsidP="001A69B5"/>
        </w:tc>
        <w:tc>
          <w:tcPr>
            <w:tcW w:w="1400" w:type="dxa"/>
          </w:tcPr>
          <w:p w14:paraId="2FD3A4F0" w14:textId="77777777" w:rsidR="000513CD" w:rsidRPr="001A69B5" w:rsidRDefault="0009509B" w:rsidP="001A69B5">
            <w:proofErr w:type="spellStart"/>
            <w:r w:rsidRPr="001A69B5">
              <w:t>Rekneskap</w:t>
            </w:r>
            <w:proofErr w:type="spellEnd"/>
            <w:r w:rsidRPr="001A69B5">
              <w:t xml:space="preserve"> 2020 </w:t>
            </w:r>
          </w:p>
        </w:tc>
      </w:tr>
      <w:tr w:rsidR="000513CD" w:rsidRPr="001A69B5" w14:paraId="166679A9" w14:textId="77777777" w:rsidTr="003405E6">
        <w:trPr>
          <w:trHeight w:val="380"/>
        </w:trPr>
        <w:tc>
          <w:tcPr>
            <w:tcW w:w="8160" w:type="dxa"/>
          </w:tcPr>
          <w:p w14:paraId="621E4596" w14:textId="77777777" w:rsidR="000513CD" w:rsidRPr="001A69B5" w:rsidRDefault="0009509B" w:rsidP="001A69B5">
            <w:r w:rsidRPr="001A69B5">
              <w:t xml:space="preserve">Jobbsjansen, kvalifiseringsprosjekt for </w:t>
            </w:r>
            <w:proofErr w:type="spellStart"/>
            <w:r w:rsidRPr="001A69B5">
              <w:t>heimeverande</w:t>
            </w:r>
            <w:proofErr w:type="spellEnd"/>
            <w:r w:rsidRPr="001A69B5">
              <w:t xml:space="preserve"> </w:t>
            </w:r>
            <w:proofErr w:type="spellStart"/>
            <w:r w:rsidRPr="001A69B5">
              <w:t>innvandrarkvinner</w:t>
            </w:r>
            <w:proofErr w:type="spellEnd"/>
          </w:p>
        </w:tc>
        <w:tc>
          <w:tcPr>
            <w:tcW w:w="1400" w:type="dxa"/>
          </w:tcPr>
          <w:p w14:paraId="3E607B49" w14:textId="77777777" w:rsidR="000513CD" w:rsidRPr="001A69B5" w:rsidRDefault="0009509B" w:rsidP="001A69B5">
            <w:r w:rsidRPr="001A69B5">
              <w:t>104</w:t>
            </w:r>
          </w:p>
        </w:tc>
      </w:tr>
      <w:tr w:rsidR="000513CD" w:rsidRPr="001A69B5" w14:paraId="3902BB49" w14:textId="77777777" w:rsidTr="003405E6">
        <w:trPr>
          <w:trHeight w:val="380"/>
        </w:trPr>
        <w:tc>
          <w:tcPr>
            <w:tcW w:w="8160" w:type="dxa"/>
          </w:tcPr>
          <w:p w14:paraId="74560F93" w14:textId="77777777" w:rsidR="000513CD" w:rsidRPr="001A69B5" w:rsidRDefault="0009509B" w:rsidP="001A69B5">
            <w:r w:rsidRPr="001A69B5">
              <w:t>Områdesatsing</w:t>
            </w:r>
          </w:p>
        </w:tc>
        <w:tc>
          <w:tcPr>
            <w:tcW w:w="1400" w:type="dxa"/>
          </w:tcPr>
          <w:p w14:paraId="24A069AC" w14:textId="77777777" w:rsidR="000513CD" w:rsidRPr="001A69B5" w:rsidRDefault="0009509B" w:rsidP="001A69B5">
            <w:r w:rsidRPr="001A69B5">
              <w:t>37</w:t>
            </w:r>
          </w:p>
        </w:tc>
      </w:tr>
      <w:tr w:rsidR="000513CD" w:rsidRPr="001A69B5" w14:paraId="6ADAF30C" w14:textId="77777777" w:rsidTr="003405E6">
        <w:trPr>
          <w:trHeight w:val="380"/>
        </w:trPr>
        <w:tc>
          <w:tcPr>
            <w:tcW w:w="8160" w:type="dxa"/>
          </w:tcPr>
          <w:p w14:paraId="38D7A428" w14:textId="77777777" w:rsidR="000513CD" w:rsidRPr="001A69B5" w:rsidRDefault="0009509B" w:rsidP="001A69B5">
            <w:r w:rsidRPr="001A69B5">
              <w:t>Utvikling av kommunale integreringstiltak</w:t>
            </w:r>
          </w:p>
        </w:tc>
        <w:tc>
          <w:tcPr>
            <w:tcW w:w="1400" w:type="dxa"/>
          </w:tcPr>
          <w:p w14:paraId="43C154B1" w14:textId="77777777" w:rsidR="000513CD" w:rsidRPr="001A69B5" w:rsidRDefault="0009509B" w:rsidP="001A69B5">
            <w:r w:rsidRPr="001A69B5">
              <w:t>56</w:t>
            </w:r>
          </w:p>
        </w:tc>
      </w:tr>
      <w:tr w:rsidR="000513CD" w:rsidRPr="001A69B5" w14:paraId="38B1089A" w14:textId="77777777" w:rsidTr="003405E6">
        <w:trPr>
          <w:trHeight w:val="640"/>
        </w:trPr>
        <w:tc>
          <w:tcPr>
            <w:tcW w:w="8160" w:type="dxa"/>
          </w:tcPr>
          <w:p w14:paraId="6CAB1103" w14:textId="77777777" w:rsidR="000513CD" w:rsidRPr="001A69B5" w:rsidRDefault="0009509B" w:rsidP="001A69B5">
            <w:r w:rsidRPr="001A69B5">
              <w:t xml:space="preserve">Nasjonale bu- og </w:t>
            </w:r>
            <w:proofErr w:type="spellStart"/>
            <w:r w:rsidRPr="001A69B5">
              <w:t>støttetilbod</w:t>
            </w:r>
            <w:proofErr w:type="spellEnd"/>
            <w:r w:rsidRPr="001A69B5">
              <w:t xml:space="preserve"> for unge over 18 år som er utsette for tvangsekteskap eller </w:t>
            </w:r>
            <w:proofErr w:type="spellStart"/>
            <w:r w:rsidRPr="001A69B5">
              <w:t>æresrelatert</w:t>
            </w:r>
            <w:proofErr w:type="spellEnd"/>
            <w:r w:rsidRPr="001A69B5">
              <w:t xml:space="preserve"> vald</w:t>
            </w:r>
          </w:p>
        </w:tc>
        <w:tc>
          <w:tcPr>
            <w:tcW w:w="1400" w:type="dxa"/>
          </w:tcPr>
          <w:p w14:paraId="79B89174" w14:textId="77777777" w:rsidR="000513CD" w:rsidRPr="001A69B5" w:rsidRDefault="0009509B" w:rsidP="001A69B5">
            <w:r w:rsidRPr="001A69B5">
              <w:t>17</w:t>
            </w:r>
          </w:p>
        </w:tc>
      </w:tr>
      <w:tr w:rsidR="000513CD" w:rsidRPr="001A69B5" w14:paraId="50997FF6" w14:textId="77777777" w:rsidTr="003405E6">
        <w:trPr>
          <w:trHeight w:val="380"/>
        </w:trPr>
        <w:tc>
          <w:tcPr>
            <w:tcW w:w="8160" w:type="dxa"/>
          </w:tcPr>
          <w:p w14:paraId="7AA3C05A" w14:textId="77777777" w:rsidR="000513CD" w:rsidRPr="001A69B5" w:rsidRDefault="0009509B" w:rsidP="001A69B5">
            <w:r w:rsidRPr="001A69B5">
              <w:t>Kvalifiseringstiltak i integreringsmottak</w:t>
            </w:r>
          </w:p>
        </w:tc>
        <w:tc>
          <w:tcPr>
            <w:tcW w:w="1400" w:type="dxa"/>
          </w:tcPr>
          <w:p w14:paraId="771736AD" w14:textId="77777777" w:rsidR="000513CD" w:rsidRPr="001A69B5" w:rsidRDefault="0009509B" w:rsidP="001A69B5">
            <w:r w:rsidRPr="001A69B5">
              <w:t>8</w:t>
            </w:r>
          </w:p>
        </w:tc>
      </w:tr>
      <w:tr w:rsidR="000513CD" w:rsidRPr="001A69B5" w14:paraId="1BAE26BD" w14:textId="77777777" w:rsidTr="003405E6">
        <w:trPr>
          <w:trHeight w:val="380"/>
        </w:trPr>
        <w:tc>
          <w:tcPr>
            <w:tcW w:w="8160" w:type="dxa"/>
          </w:tcPr>
          <w:p w14:paraId="2BCED69C" w14:textId="77777777" w:rsidR="000513CD" w:rsidRPr="001A69B5" w:rsidRDefault="0009509B" w:rsidP="001A69B5">
            <w:proofErr w:type="spellStart"/>
            <w:r w:rsidRPr="001A69B5">
              <w:t>Tiltrettelagd</w:t>
            </w:r>
            <w:proofErr w:type="spellEnd"/>
            <w:r w:rsidRPr="001A69B5">
              <w:t xml:space="preserve"> fag- og yrkesopplæring for </w:t>
            </w:r>
            <w:proofErr w:type="spellStart"/>
            <w:r w:rsidRPr="001A69B5">
              <w:t>vaksne</w:t>
            </w:r>
            <w:proofErr w:type="spellEnd"/>
            <w:r w:rsidRPr="001A69B5">
              <w:t xml:space="preserve"> </w:t>
            </w:r>
            <w:proofErr w:type="spellStart"/>
            <w:r w:rsidRPr="001A69B5">
              <w:t>innvandrarar</w:t>
            </w:r>
            <w:proofErr w:type="spellEnd"/>
          </w:p>
        </w:tc>
        <w:tc>
          <w:tcPr>
            <w:tcW w:w="1400" w:type="dxa"/>
          </w:tcPr>
          <w:p w14:paraId="390BFB22" w14:textId="77777777" w:rsidR="000513CD" w:rsidRPr="001A69B5" w:rsidRDefault="0009509B" w:rsidP="001A69B5">
            <w:r w:rsidRPr="001A69B5">
              <w:t>15</w:t>
            </w:r>
          </w:p>
        </w:tc>
      </w:tr>
    </w:tbl>
    <w:p w14:paraId="38F76542" w14:textId="77777777" w:rsidR="000513CD" w:rsidRPr="001A69B5" w:rsidRDefault="0009509B" w:rsidP="001A69B5">
      <w:pPr>
        <w:pStyle w:val="avsnitt-undertittel"/>
      </w:pPr>
      <w:r w:rsidRPr="001A69B5">
        <w:t>Jobbsjansen</w:t>
      </w:r>
    </w:p>
    <w:p w14:paraId="05F45891" w14:textId="77777777" w:rsidR="000513CD" w:rsidRPr="001A69B5" w:rsidRDefault="0009509B" w:rsidP="001A69B5">
      <w:r w:rsidRPr="001A69B5">
        <w:t xml:space="preserve">I 2019 gjekk 76 pst. av </w:t>
      </w:r>
      <w:proofErr w:type="spellStart"/>
      <w:r w:rsidRPr="001A69B5">
        <w:t>deltakarane</w:t>
      </w:r>
      <w:proofErr w:type="spellEnd"/>
      <w:r w:rsidRPr="001A69B5">
        <w:t xml:space="preserve"> som avslutta Jobbsjansen, kvalifiseringsprosjekt for </w:t>
      </w:r>
      <w:proofErr w:type="spellStart"/>
      <w:r w:rsidRPr="001A69B5">
        <w:t>innvandrarkvinner</w:t>
      </w:r>
      <w:proofErr w:type="spellEnd"/>
      <w:r w:rsidRPr="001A69B5">
        <w:t xml:space="preserve">, over i arbeid eller utdanning etter avslutta program. Det </w:t>
      </w:r>
      <w:proofErr w:type="spellStart"/>
      <w:r w:rsidRPr="001A69B5">
        <w:t>tilsvarande</w:t>
      </w:r>
      <w:proofErr w:type="spellEnd"/>
      <w:r w:rsidRPr="001A69B5">
        <w:t xml:space="preserve"> </w:t>
      </w:r>
      <w:proofErr w:type="spellStart"/>
      <w:r w:rsidRPr="001A69B5">
        <w:t>talet</w:t>
      </w:r>
      <w:proofErr w:type="spellEnd"/>
      <w:r w:rsidRPr="001A69B5">
        <w:t xml:space="preserve"> for 2020 var 74 pst, fire prosentpoeng over resultatkravet på 70 pst.</w:t>
      </w:r>
    </w:p>
    <w:p w14:paraId="09F67704" w14:textId="77777777" w:rsidR="000513CD" w:rsidRPr="001A69B5" w:rsidRDefault="0009509B" w:rsidP="001A69B5">
      <w:r w:rsidRPr="001A69B5">
        <w:t xml:space="preserve">Våren 2020 blei det løyvd 25 mill. kroner til styrking av Jobbsjansen,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127 S (2019–2020). </w:t>
      </w:r>
      <w:proofErr w:type="spellStart"/>
      <w:r w:rsidRPr="001A69B5">
        <w:t>Midlane</w:t>
      </w:r>
      <w:proofErr w:type="spellEnd"/>
      <w:r w:rsidRPr="001A69B5">
        <w:t xml:space="preserve"> har </w:t>
      </w:r>
      <w:proofErr w:type="spellStart"/>
      <w:r w:rsidRPr="001A69B5">
        <w:t>medverka</w:t>
      </w:r>
      <w:proofErr w:type="spellEnd"/>
      <w:r w:rsidRPr="001A69B5">
        <w:t xml:space="preserve"> til rekruttering av </w:t>
      </w:r>
      <w:proofErr w:type="spellStart"/>
      <w:r w:rsidRPr="001A69B5">
        <w:t>fleire</w:t>
      </w:r>
      <w:proofErr w:type="spellEnd"/>
      <w:r w:rsidRPr="001A69B5">
        <w:t xml:space="preserve"> </w:t>
      </w:r>
      <w:proofErr w:type="spellStart"/>
      <w:r w:rsidRPr="001A69B5">
        <w:t>deltakarar</w:t>
      </w:r>
      <w:proofErr w:type="spellEnd"/>
      <w:r w:rsidRPr="001A69B5">
        <w:t xml:space="preserve"> inn i </w:t>
      </w:r>
      <w:proofErr w:type="spellStart"/>
      <w:r w:rsidRPr="001A69B5">
        <w:t>eksisterande</w:t>
      </w:r>
      <w:proofErr w:type="spellEnd"/>
      <w:r w:rsidRPr="001A69B5">
        <w:t xml:space="preserve"> prosjekt og til styrking av opplæringstiltak for </w:t>
      </w:r>
      <w:proofErr w:type="spellStart"/>
      <w:r w:rsidRPr="001A69B5">
        <w:t>deltakarar</w:t>
      </w:r>
      <w:proofErr w:type="spellEnd"/>
      <w:r w:rsidRPr="001A69B5">
        <w:t xml:space="preserve"> for å </w:t>
      </w:r>
      <w:proofErr w:type="spellStart"/>
      <w:r w:rsidRPr="001A69B5">
        <w:t>auke</w:t>
      </w:r>
      <w:proofErr w:type="spellEnd"/>
      <w:r w:rsidRPr="001A69B5">
        <w:t xml:space="preserve"> den formelle kompetansen </w:t>
      </w:r>
      <w:proofErr w:type="spellStart"/>
      <w:r w:rsidRPr="001A69B5">
        <w:t>deira</w:t>
      </w:r>
      <w:proofErr w:type="spellEnd"/>
      <w:r w:rsidRPr="001A69B5">
        <w:t xml:space="preserve">. Innsatsen har </w:t>
      </w:r>
      <w:proofErr w:type="spellStart"/>
      <w:r w:rsidRPr="001A69B5">
        <w:t>halde</w:t>
      </w:r>
      <w:proofErr w:type="spellEnd"/>
      <w:r w:rsidRPr="001A69B5">
        <w:t xml:space="preserve"> fram i 2021.</w:t>
      </w:r>
    </w:p>
    <w:p w14:paraId="4F407ABE" w14:textId="77777777" w:rsidR="000513CD" w:rsidRPr="001A69B5" w:rsidRDefault="0009509B" w:rsidP="001A69B5">
      <w:pPr>
        <w:pStyle w:val="avsnitt-undertittel"/>
      </w:pPr>
      <w:proofErr w:type="spellStart"/>
      <w:r w:rsidRPr="001A69B5">
        <w:t>Områdesatsingar</w:t>
      </w:r>
      <w:proofErr w:type="spellEnd"/>
    </w:p>
    <w:p w14:paraId="77B19DE4" w14:textId="77777777" w:rsidR="000513CD" w:rsidRPr="001A69B5" w:rsidRDefault="0009509B" w:rsidP="001A69B5">
      <w:r w:rsidRPr="001A69B5">
        <w:t xml:space="preserve">Regjeringa har gjennom </w:t>
      </w:r>
      <w:proofErr w:type="spellStart"/>
      <w:r w:rsidRPr="001A69B5">
        <w:t>områdesatsingar</w:t>
      </w:r>
      <w:proofErr w:type="spellEnd"/>
      <w:r w:rsidRPr="001A69B5">
        <w:t xml:space="preserve"> styrkt innsatsen i </w:t>
      </w:r>
      <w:proofErr w:type="gramStart"/>
      <w:r w:rsidRPr="001A69B5">
        <w:t>utsette</w:t>
      </w:r>
      <w:proofErr w:type="gramEnd"/>
      <w:r w:rsidRPr="001A69B5">
        <w:t xml:space="preserve"> byområde, mellom anna med mål om å gi gode </w:t>
      </w:r>
      <w:proofErr w:type="spellStart"/>
      <w:r w:rsidRPr="001A69B5">
        <w:t>føresetnader</w:t>
      </w:r>
      <w:proofErr w:type="spellEnd"/>
      <w:r w:rsidRPr="001A69B5">
        <w:t xml:space="preserve"> for integrering gjennom ulike tiltak for </w:t>
      </w:r>
      <w:proofErr w:type="spellStart"/>
      <w:r w:rsidRPr="001A69B5">
        <w:t>betre</w:t>
      </w:r>
      <w:proofErr w:type="spellEnd"/>
      <w:r w:rsidRPr="001A69B5">
        <w:t xml:space="preserve"> levekår. </w:t>
      </w:r>
      <w:proofErr w:type="spellStart"/>
      <w:r w:rsidRPr="001A69B5">
        <w:t>Desse</w:t>
      </w:r>
      <w:proofErr w:type="spellEnd"/>
      <w:r w:rsidRPr="001A69B5">
        <w:t xml:space="preserve"> </w:t>
      </w:r>
      <w:proofErr w:type="spellStart"/>
      <w:r w:rsidRPr="001A69B5">
        <w:t>satsingane</w:t>
      </w:r>
      <w:proofErr w:type="spellEnd"/>
      <w:r w:rsidRPr="001A69B5">
        <w:t xml:space="preserve"> </w:t>
      </w:r>
      <w:proofErr w:type="spellStart"/>
      <w:r w:rsidRPr="001A69B5">
        <w:t>handlar</w:t>
      </w:r>
      <w:proofErr w:type="spellEnd"/>
      <w:r w:rsidRPr="001A69B5">
        <w:t xml:space="preserve"> mellom anna om tiltak for å betre nærmiljøet, sikre gode </w:t>
      </w:r>
      <w:proofErr w:type="spellStart"/>
      <w:r w:rsidRPr="001A69B5">
        <w:t>oppvekstvilkår</w:t>
      </w:r>
      <w:proofErr w:type="spellEnd"/>
      <w:r w:rsidRPr="001A69B5">
        <w:t xml:space="preserve">, </w:t>
      </w:r>
      <w:proofErr w:type="spellStart"/>
      <w:r w:rsidRPr="001A69B5">
        <w:t>førebygge</w:t>
      </w:r>
      <w:proofErr w:type="spellEnd"/>
      <w:r w:rsidRPr="001A69B5">
        <w:t xml:space="preserve"> kriminalitet, gi </w:t>
      </w:r>
      <w:proofErr w:type="spellStart"/>
      <w:r w:rsidRPr="001A69B5">
        <w:t>tilbod</w:t>
      </w:r>
      <w:proofErr w:type="spellEnd"/>
      <w:r w:rsidRPr="001A69B5">
        <w:t xml:space="preserve"> om </w:t>
      </w:r>
      <w:proofErr w:type="spellStart"/>
      <w:r w:rsidRPr="001A69B5">
        <w:t>vidaregåande</w:t>
      </w:r>
      <w:proofErr w:type="spellEnd"/>
      <w:r w:rsidRPr="001A69B5">
        <w:t xml:space="preserve"> opplæring, og </w:t>
      </w:r>
      <w:proofErr w:type="spellStart"/>
      <w:r w:rsidRPr="001A69B5">
        <w:t>auke</w:t>
      </w:r>
      <w:proofErr w:type="spellEnd"/>
      <w:r w:rsidRPr="001A69B5">
        <w:t xml:space="preserve"> </w:t>
      </w:r>
      <w:proofErr w:type="spellStart"/>
      <w:r w:rsidRPr="001A69B5">
        <w:t>sysselsetjinga</w:t>
      </w:r>
      <w:proofErr w:type="spellEnd"/>
      <w:r w:rsidRPr="001A69B5">
        <w:t xml:space="preserve">. I 2020 blei </w:t>
      </w:r>
      <w:proofErr w:type="spellStart"/>
      <w:r w:rsidRPr="001A69B5">
        <w:t>særleg</w:t>
      </w:r>
      <w:proofErr w:type="spellEnd"/>
      <w:r w:rsidRPr="001A69B5">
        <w:t xml:space="preserve"> forhold som behov for betre </w:t>
      </w:r>
      <w:proofErr w:type="spellStart"/>
      <w:r w:rsidRPr="001A69B5">
        <w:t>strukturar</w:t>
      </w:r>
      <w:proofErr w:type="spellEnd"/>
      <w:r w:rsidRPr="001A69B5">
        <w:t xml:space="preserve"> og samarbeidsformer </w:t>
      </w:r>
      <w:proofErr w:type="spellStart"/>
      <w:r w:rsidRPr="001A69B5">
        <w:t>trekte</w:t>
      </w:r>
      <w:proofErr w:type="spellEnd"/>
      <w:r w:rsidRPr="001A69B5">
        <w:t xml:space="preserve"> fram av </w:t>
      </w:r>
      <w:proofErr w:type="spellStart"/>
      <w:r w:rsidRPr="001A69B5">
        <w:t>dei</w:t>
      </w:r>
      <w:proofErr w:type="spellEnd"/>
      <w:r w:rsidRPr="001A69B5">
        <w:t xml:space="preserve"> </w:t>
      </w:r>
      <w:proofErr w:type="spellStart"/>
      <w:r w:rsidRPr="001A69B5">
        <w:t>statlege</w:t>
      </w:r>
      <w:proofErr w:type="spellEnd"/>
      <w:r w:rsidRPr="001A69B5">
        <w:t xml:space="preserve"> </w:t>
      </w:r>
      <w:proofErr w:type="spellStart"/>
      <w:r w:rsidRPr="001A69B5">
        <w:t>samarbeidspartnarane</w:t>
      </w:r>
      <w:proofErr w:type="spellEnd"/>
      <w:r w:rsidRPr="001A69B5">
        <w:t>.</w:t>
      </w:r>
    </w:p>
    <w:p w14:paraId="74032FFB" w14:textId="77777777" w:rsidR="000513CD" w:rsidRPr="001A69B5" w:rsidRDefault="0009509B" w:rsidP="001A69B5">
      <w:pPr>
        <w:pStyle w:val="avsnitt-undertittel"/>
      </w:pPr>
      <w:r w:rsidRPr="001A69B5">
        <w:t>Utvikling av kommunale integreringstiltak</w:t>
      </w:r>
    </w:p>
    <w:p w14:paraId="3954AFA3" w14:textId="77777777" w:rsidR="000513CD" w:rsidRPr="001A69B5" w:rsidRDefault="0009509B" w:rsidP="001A69B5">
      <w:proofErr w:type="spellStart"/>
      <w:r w:rsidRPr="001A69B5">
        <w:t>Midlane</w:t>
      </w:r>
      <w:proofErr w:type="spellEnd"/>
      <w:r w:rsidRPr="001A69B5">
        <w:t xml:space="preserve"> blei nytta til ei rekke </w:t>
      </w:r>
      <w:proofErr w:type="spellStart"/>
      <w:r w:rsidRPr="001A69B5">
        <w:t>lovande</w:t>
      </w:r>
      <w:proofErr w:type="spellEnd"/>
      <w:r w:rsidRPr="001A69B5">
        <w:t xml:space="preserve"> og </w:t>
      </w:r>
      <w:proofErr w:type="spellStart"/>
      <w:r w:rsidRPr="001A69B5">
        <w:t>nyskapande</w:t>
      </w:r>
      <w:proofErr w:type="spellEnd"/>
      <w:r w:rsidRPr="001A69B5">
        <w:t xml:space="preserve"> prosjekt i </w:t>
      </w:r>
      <w:proofErr w:type="spellStart"/>
      <w:r w:rsidRPr="001A69B5">
        <w:t>kommunane</w:t>
      </w:r>
      <w:proofErr w:type="spellEnd"/>
      <w:r w:rsidRPr="001A69B5">
        <w:t xml:space="preserve">. Prosjekta </w:t>
      </w:r>
      <w:proofErr w:type="spellStart"/>
      <w:r w:rsidRPr="001A69B5">
        <w:t>testar</w:t>
      </w:r>
      <w:proofErr w:type="spellEnd"/>
      <w:r w:rsidRPr="001A69B5">
        <w:t xml:space="preserve"> mellom anna ut ulike </w:t>
      </w:r>
      <w:proofErr w:type="spellStart"/>
      <w:r w:rsidRPr="001A69B5">
        <w:t>modellar</w:t>
      </w:r>
      <w:proofErr w:type="spellEnd"/>
      <w:r w:rsidRPr="001A69B5">
        <w:t xml:space="preserve"> for å gi </w:t>
      </w:r>
      <w:proofErr w:type="spellStart"/>
      <w:r w:rsidRPr="001A69B5">
        <w:t>nykomne</w:t>
      </w:r>
      <w:proofErr w:type="spellEnd"/>
      <w:r w:rsidRPr="001A69B5">
        <w:t xml:space="preserve"> </w:t>
      </w:r>
      <w:proofErr w:type="spellStart"/>
      <w:r w:rsidRPr="001A69B5">
        <w:t>innvandrarar</w:t>
      </w:r>
      <w:proofErr w:type="spellEnd"/>
      <w:r w:rsidRPr="001A69B5">
        <w:t xml:space="preserve"> </w:t>
      </w:r>
      <w:proofErr w:type="spellStart"/>
      <w:r w:rsidRPr="001A69B5">
        <w:t>meir</w:t>
      </w:r>
      <w:proofErr w:type="spellEnd"/>
      <w:r w:rsidRPr="001A69B5">
        <w:t xml:space="preserve"> formell kompetanse. Det blei til </w:t>
      </w:r>
      <w:proofErr w:type="spellStart"/>
      <w:r w:rsidRPr="001A69B5">
        <w:t>saman</w:t>
      </w:r>
      <w:proofErr w:type="spellEnd"/>
      <w:r w:rsidRPr="001A69B5">
        <w:t xml:space="preserve"> gjennomført 59 prosjekt i 2020. I tillegg har </w:t>
      </w:r>
      <w:proofErr w:type="spellStart"/>
      <w:r w:rsidRPr="001A69B5">
        <w:t>IMDi</w:t>
      </w:r>
      <w:proofErr w:type="spellEnd"/>
      <w:r w:rsidRPr="001A69B5">
        <w:t xml:space="preserve"> gjennomført fem </w:t>
      </w:r>
      <w:proofErr w:type="spellStart"/>
      <w:r w:rsidRPr="001A69B5">
        <w:t>nettverkssamlingar</w:t>
      </w:r>
      <w:proofErr w:type="spellEnd"/>
      <w:r w:rsidRPr="001A69B5">
        <w:t xml:space="preserve"> for utvikling av kommunale integreringstiltak for </w:t>
      </w:r>
      <w:proofErr w:type="spellStart"/>
      <w:r w:rsidRPr="001A69B5">
        <w:t>prosjektkommunane</w:t>
      </w:r>
      <w:proofErr w:type="spellEnd"/>
      <w:r w:rsidRPr="001A69B5">
        <w:t xml:space="preserve"> og </w:t>
      </w:r>
      <w:proofErr w:type="spellStart"/>
      <w:r w:rsidRPr="001A69B5">
        <w:t>samarbeidspartnarane</w:t>
      </w:r>
      <w:proofErr w:type="spellEnd"/>
      <w:r w:rsidRPr="001A69B5">
        <w:t xml:space="preserve"> </w:t>
      </w:r>
      <w:proofErr w:type="spellStart"/>
      <w:r w:rsidRPr="001A69B5">
        <w:t>deira</w:t>
      </w:r>
      <w:proofErr w:type="spellEnd"/>
      <w:r w:rsidRPr="001A69B5">
        <w:t xml:space="preserve">. Tema på </w:t>
      </w:r>
      <w:proofErr w:type="spellStart"/>
      <w:r w:rsidRPr="001A69B5">
        <w:t>desse</w:t>
      </w:r>
      <w:proofErr w:type="spellEnd"/>
      <w:r w:rsidRPr="001A69B5">
        <w:t xml:space="preserve"> </w:t>
      </w:r>
      <w:proofErr w:type="spellStart"/>
      <w:r w:rsidRPr="001A69B5">
        <w:t>samlingane</w:t>
      </w:r>
      <w:proofErr w:type="spellEnd"/>
      <w:r w:rsidRPr="001A69B5">
        <w:t xml:space="preserve"> har mellom anna </w:t>
      </w:r>
      <w:proofErr w:type="spellStart"/>
      <w:r w:rsidRPr="001A69B5">
        <w:t>vore</w:t>
      </w:r>
      <w:proofErr w:type="spellEnd"/>
      <w:r w:rsidRPr="001A69B5">
        <w:t xml:space="preserve"> formell opplæring, med </w:t>
      </w:r>
      <w:proofErr w:type="spellStart"/>
      <w:r w:rsidRPr="001A69B5">
        <w:t>eit</w:t>
      </w:r>
      <w:proofErr w:type="spellEnd"/>
      <w:r w:rsidRPr="001A69B5">
        <w:t xml:space="preserve"> undermål om delkompetanse.</w:t>
      </w:r>
    </w:p>
    <w:p w14:paraId="00E2D902" w14:textId="77777777" w:rsidR="000513CD" w:rsidRPr="001A69B5" w:rsidRDefault="0009509B" w:rsidP="001A69B5">
      <w:pPr>
        <w:pStyle w:val="avsnitt-undertittel"/>
      </w:pPr>
      <w:r w:rsidRPr="001A69B5">
        <w:t xml:space="preserve">Det nasjonale bu- og </w:t>
      </w:r>
      <w:proofErr w:type="spellStart"/>
      <w:r w:rsidRPr="001A69B5">
        <w:t>støttetilbodet</w:t>
      </w:r>
      <w:proofErr w:type="spellEnd"/>
      <w:r w:rsidRPr="001A69B5">
        <w:t xml:space="preserve"> for </w:t>
      </w:r>
      <w:proofErr w:type="spellStart"/>
      <w:r w:rsidRPr="001A69B5">
        <w:t>personar</w:t>
      </w:r>
      <w:proofErr w:type="spellEnd"/>
      <w:r w:rsidRPr="001A69B5">
        <w:t xml:space="preserve"> over 18 år som er utsette for tvangsekteskap og/eller </w:t>
      </w:r>
      <w:proofErr w:type="spellStart"/>
      <w:r w:rsidRPr="001A69B5">
        <w:t>æresrelatert</w:t>
      </w:r>
      <w:proofErr w:type="spellEnd"/>
      <w:r w:rsidRPr="001A69B5">
        <w:t xml:space="preserve"> vald</w:t>
      </w:r>
    </w:p>
    <w:p w14:paraId="19ABDE92" w14:textId="77777777" w:rsidR="000513CD" w:rsidRPr="001A69B5" w:rsidRDefault="0009509B" w:rsidP="001A69B5">
      <w:r w:rsidRPr="001A69B5">
        <w:t xml:space="preserve">Løyvinga finansierer 26 </w:t>
      </w:r>
      <w:proofErr w:type="spellStart"/>
      <w:r w:rsidRPr="001A69B5">
        <w:t>plassar</w:t>
      </w:r>
      <w:proofErr w:type="spellEnd"/>
      <w:r w:rsidRPr="001A69B5">
        <w:t xml:space="preserve"> i fem ulike </w:t>
      </w:r>
      <w:proofErr w:type="spellStart"/>
      <w:r w:rsidRPr="001A69B5">
        <w:t>kommunar</w:t>
      </w:r>
      <w:proofErr w:type="spellEnd"/>
      <w:r w:rsidRPr="001A69B5">
        <w:t xml:space="preserve">. </w:t>
      </w:r>
      <w:proofErr w:type="spellStart"/>
      <w:r w:rsidRPr="001A69B5">
        <w:t>Butilbodet</w:t>
      </w:r>
      <w:proofErr w:type="spellEnd"/>
      <w:r w:rsidRPr="001A69B5">
        <w:t xml:space="preserve"> er i 2019 og 2020 utvida med ekstra </w:t>
      </w:r>
      <w:proofErr w:type="spellStart"/>
      <w:r w:rsidRPr="001A69B5">
        <w:t>plassar</w:t>
      </w:r>
      <w:proofErr w:type="spellEnd"/>
      <w:r w:rsidRPr="001A69B5">
        <w:t xml:space="preserve"> for å sikre </w:t>
      </w:r>
      <w:proofErr w:type="spellStart"/>
      <w:r w:rsidRPr="001A69B5">
        <w:t>tilstrekkeleg</w:t>
      </w:r>
      <w:proofErr w:type="spellEnd"/>
      <w:r w:rsidRPr="001A69B5">
        <w:t xml:space="preserve"> kapasitet i </w:t>
      </w:r>
      <w:proofErr w:type="spellStart"/>
      <w:r w:rsidRPr="001A69B5">
        <w:t>tilbodet</w:t>
      </w:r>
      <w:proofErr w:type="spellEnd"/>
      <w:r w:rsidRPr="001A69B5">
        <w:t xml:space="preserve">. I 2020 </w:t>
      </w:r>
      <w:proofErr w:type="spellStart"/>
      <w:r w:rsidRPr="001A69B5">
        <w:t>fekk</w:t>
      </w:r>
      <w:proofErr w:type="spellEnd"/>
      <w:r w:rsidRPr="001A69B5">
        <w:t xml:space="preserve"> 39 </w:t>
      </w:r>
      <w:proofErr w:type="spellStart"/>
      <w:r w:rsidRPr="001A69B5">
        <w:t>personar</w:t>
      </w:r>
      <w:proofErr w:type="spellEnd"/>
      <w:r w:rsidRPr="001A69B5">
        <w:t xml:space="preserve"> tildelt plass i dette </w:t>
      </w:r>
      <w:proofErr w:type="spellStart"/>
      <w:r w:rsidRPr="001A69B5">
        <w:t>tilbodet</w:t>
      </w:r>
      <w:proofErr w:type="spellEnd"/>
      <w:r w:rsidRPr="001A69B5">
        <w:t xml:space="preserve">. </w:t>
      </w:r>
      <w:proofErr w:type="spellStart"/>
      <w:r w:rsidRPr="001A69B5">
        <w:t>Gjennomsnittleg</w:t>
      </w:r>
      <w:proofErr w:type="spellEnd"/>
      <w:r w:rsidRPr="001A69B5">
        <w:t xml:space="preserve"> belegg for </w:t>
      </w:r>
      <w:proofErr w:type="spellStart"/>
      <w:r w:rsidRPr="001A69B5">
        <w:t>butilbodet</w:t>
      </w:r>
      <w:proofErr w:type="spellEnd"/>
      <w:r w:rsidRPr="001A69B5">
        <w:t xml:space="preserve"> i 2020 var på 80 pst. Det er i 2020 lagt vekt på å sikre at </w:t>
      </w:r>
      <w:proofErr w:type="spellStart"/>
      <w:r w:rsidRPr="001A69B5">
        <w:t>personane</w:t>
      </w:r>
      <w:proofErr w:type="spellEnd"/>
      <w:r w:rsidRPr="001A69B5">
        <w:t xml:space="preserve"> får </w:t>
      </w:r>
      <w:proofErr w:type="spellStart"/>
      <w:r w:rsidRPr="001A69B5">
        <w:t>tilstrekkeleg</w:t>
      </w:r>
      <w:proofErr w:type="spellEnd"/>
      <w:r w:rsidRPr="001A69B5">
        <w:t xml:space="preserve"> oppfølging etter </w:t>
      </w:r>
      <w:proofErr w:type="spellStart"/>
      <w:r w:rsidRPr="001A69B5">
        <w:t>opphaldet</w:t>
      </w:r>
      <w:proofErr w:type="spellEnd"/>
      <w:r w:rsidRPr="001A69B5">
        <w:t xml:space="preserve"> i bu- og </w:t>
      </w:r>
      <w:proofErr w:type="spellStart"/>
      <w:r w:rsidRPr="001A69B5">
        <w:t>støttetilbodet</w:t>
      </w:r>
      <w:proofErr w:type="spellEnd"/>
      <w:r w:rsidRPr="001A69B5">
        <w:t xml:space="preserve">, mellom anna gjennom å styrke kontakten med frivillige </w:t>
      </w:r>
      <w:proofErr w:type="spellStart"/>
      <w:r w:rsidRPr="001A69B5">
        <w:t>organisasjonar</w:t>
      </w:r>
      <w:proofErr w:type="spellEnd"/>
      <w:r w:rsidRPr="001A69B5">
        <w:t xml:space="preserve"> og det ordinære hjelpeapparatet.</w:t>
      </w:r>
    </w:p>
    <w:p w14:paraId="71864D65" w14:textId="77777777" w:rsidR="000513CD" w:rsidRPr="001A69B5" w:rsidRDefault="0009509B" w:rsidP="001A69B5">
      <w:pPr>
        <w:pStyle w:val="avsnitt-undertittel"/>
      </w:pPr>
      <w:r w:rsidRPr="001A69B5">
        <w:t>Kvalifiseringstiltak i integreringsmottak</w:t>
      </w:r>
    </w:p>
    <w:p w14:paraId="48541689" w14:textId="77777777" w:rsidR="000513CD" w:rsidRPr="001A69B5" w:rsidRDefault="0009509B" w:rsidP="001A69B5">
      <w:r w:rsidRPr="001A69B5">
        <w:t xml:space="preserve">I integreringsmottaka har </w:t>
      </w:r>
      <w:proofErr w:type="spellStart"/>
      <w:r w:rsidRPr="001A69B5">
        <w:t>bebuarar</w:t>
      </w:r>
      <w:proofErr w:type="spellEnd"/>
      <w:r w:rsidRPr="001A69B5">
        <w:t xml:space="preserve"> fått </w:t>
      </w:r>
      <w:proofErr w:type="spellStart"/>
      <w:r w:rsidRPr="001A69B5">
        <w:t>tilbod</w:t>
      </w:r>
      <w:proofErr w:type="spellEnd"/>
      <w:r w:rsidRPr="001A69B5">
        <w:t xml:space="preserve"> om fulltidsprogram. Dei om lag 280 </w:t>
      </w:r>
      <w:proofErr w:type="spellStart"/>
      <w:r w:rsidRPr="001A69B5">
        <w:t>flyktningane</w:t>
      </w:r>
      <w:proofErr w:type="spellEnd"/>
      <w:r w:rsidRPr="001A69B5">
        <w:t xml:space="preserve"> som blei busette </w:t>
      </w:r>
      <w:proofErr w:type="spellStart"/>
      <w:r w:rsidRPr="001A69B5">
        <w:t>frå</w:t>
      </w:r>
      <w:proofErr w:type="spellEnd"/>
      <w:r w:rsidRPr="001A69B5">
        <w:t xml:space="preserve"> integreringsmottak i 2020, blei i gjennomsnitt busette </w:t>
      </w:r>
      <w:proofErr w:type="spellStart"/>
      <w:r w:rsidRPr="001A69B5">
        <w:t>raskare</w:t>
      </w:r>
      <w:proofErr w:type="spellEnd"/>
      <w:r w:rsidRPr="001A69B5">
        <w:t xml:space="preserve"> enn </w:t>
      </w:r>
      <w:proofErr w:type="spellStart"/>
      <w:r w:rsidRPr="001A69B5">
        <w:t>flyktningar</w:t>
      </w:r>
      <w:proofErr w:type="spellEnd"/>
      <w:r w:rsidRPr="001A69B5">
        <w:t xml:space="preserve"> </w:t>
      </w:r>
      <w:proofErr w:type="spellStart"/>
      <w:r w:rsidRPr="001A69B5">
        <w:t>frå</w:t>
      </w:r>
      <w:proofErr w:type="spellEnd"/>
      <w:r w:rsidRPr="001A69B5">
        <w:t xml:space="preserve"> ordinære mottak. I tillegg kjem </w:t>
      </w:r>
      <w:proofErr w:type="spellStart"/>
      <w:r w:rsidRPr="001A69B5">
        <w:t>dei</w:t>
      </w:r>
      <w:proofErr w:type="spellEnd"/>
      <w:r w:rsidRPr="001A69B5">
        <w:t xml:space="preserve"> </w:t>
      </w:r>
      <w:proofErr w:type="spellStart"/>
      <w:r w:rsidRPr="001A69B5">
        <w:t>raskare</w:t>
      </w:r>
      <w:proofErr w:type="spellEnd"/>
      <w:r w:rsidRPr="001A69B5">
        <w:t xml:space="preserve"> i gang med introduksjonsprogram enn andre </w:t>
      </w:r>
      <w:proofErr w:type="spellStart"/>
      <w:r w:rsidRPr="001A69B5">
        <w:t>flyktningar</w:t>
      </w:r>
      <w:proofErr w:type="spellEnd"/>
      <w:r w:rsidRPr="001A69B5">
        <w:t>.</w:t>
      </w:r>
    </w:p>
    <w:p w14:paraId="5CF16B25" w14:textId="77777777" w:rsidR="000513CD" w:rsidRPr="001A69B5" w:rsidRDefault="0009509B" w:rsidP="001A69B5">
      <w:pPr>
        <w:pStyle w:val="avsnitt-undertittel"/>
      </w:pPr>
      <w:r w:rsidRPr="001A69B5">
        <w:t xml:space="preserve">Tilrettelagd fag- og yrkesopplæring for </w:t>
      </w:r>
      <w:proofErr w:type="spellStart"/>
      <w:r w:rsidRPr="001A69B5">
        <w:t>vaksne</w:t>
      </w:r>
      <w:proofErr w:type="spellEnd"/>
      <w:r w:rsidRPr="001A69B5">
        <w:t xml:space="preserve"> </w:t>
      </w:r>
      <w:proofErr w:type="spellStart"/>
      <w:r w:rsidRPr="001A69B5">
        <w:t>innvandrarar</w:t>
      </w:r>
      <w:proofErr w:type="spellEnd"/>
    </w:p>
    <w:p w14:paraId="34A8616E" w14:textId="77777777" w:rsidR="000513CD" w:rsidRPr="001A69B5" w:rsidRDefault="0009509B" w:rsidP="001A69B5">
      <w:proofErr w:type="spellStart"/>
      <w:r w:rsidRPr="001A69B5">
        <w:t>Tilskotet</w:t>
      </w:r>
      <w:proofErr w:type="spellEnd"/>
      <w:r w:rsidRPr="001A69B5">
        <w:t xml:space="preserve"> skal stimulere til etablering og gjennomføring av </w:t>
      </w:r>
      <w:proofErr w:type="spellStart"/>
      <w:r w:rsidRPr="001A69B5">
        <w:t>tilbod</w:t>
      </w:r>
      <w:proofErr w:type="spellEnd"/>
      <w:r w:rsidRPr="001A69B5">
        <w:t xml:space="preserve"> om tilrettelagd fag- og yrkesopplæring for </w:t>
      </w:r>
      <w:proofErr w:type="spellStart"/>
      <w:r w:rsidRPr="001A69B5">
        <w:t>vaksne</w:t>
      </w:r>
      <w:proofErr w:type="spellEnd"/>
      <w:r w:rsidRPr="001A69B5">
        <w:t xml:space="preserve"> </w:t>
      </w:r>
      <w:proofErr w:type="spellStart"/>
      <w:r w:rsidRPr="001A69B5">
        <w:t>innvandrarar</w:t>
      </w:r>
      <w:proofErr w:type="spellEnd"/>
      <w:r w:rsidRPr="001A69B5">
        <w:t xml:space="preserve"> som har rett til </w:t>
      </w:r>
      <w:proofErr w:type="spellStart"/>
      <w:r w:rsidRPr="001A69B5">
        <w:t>vidaregåande</w:t>
      </w:r>
      <w:proofErr w:type="spellEnd"/>
      <w:r w:rsidRPr="001A69B5">
        <w:t xml:space="preserve"> opplæring, men som har for svake </w:t>
      </w:r>
      <w:proofErr w:type="spellStart"/>
      <w:r w:rsidRPr="001A69B5">
        <w:t>norskferdigheiter</w:t>
      </w:r>
      <w:proofErr w:type="spellEnd"/>
      <w:r w:rsidRPr="001A69B5">
        <w:t xml:space="preserve"> til å følge ordinær opplæring </w:t>
      </w:r>
      <w:proofErr w:type="spellStart"/>
      <w:r w:rsidRPr="001A69B5">
        <w:t>utan</w:t>
      </w:r>
      <w:proofErr w:type="spellEnd"/>
      <w:r w:rsidRPr="001A69B5">
        <w:t xml:space="preserve"> tilrettelegging.</w:t>
      </w:r>
    </w:p>
    <w:p w14:paraId="3AAE7D85" w14:textId="77777777" w:rsidR="000513CD" w:rsidRPr="001A69B5" w:rsidRDefault="0009509B" w:rsidP="001A69B5">
      <w:r w:rsidRPr="001A69B5">
        <w:t xml:space="preserve">2020 var første året for denne </w:t>
      </w:r>
      <w:proofErr w:type="spellStart"/>
      <w:r w:rsidRPr="001A69B5">
        <w:t>tilskotsordninga</w:t>
      </w:r>
      <w:proofErr w:type="spellEnd"/>
      <w:r w:rsidRPr="001A69B5">
        <w:t xml:space="preserve">. Måloppnåinga for 2020 blir vurdert etter </w:t>
      </w:r>
      <w:proofErr w:type="spellStart"/>
      <w:r w:rsidRPr="001A69B5">
        <w:t>talet</w:t>
      </w:r>
      <w:proofErr w:type="spellEnd"/>
      <w:r w:rsidRPr="001A69B5">
        <w:t xml:space="preserve"> på </w:t>
      </w:r>
      <w:proofErr w:type="spellStart"/>
      <w:r w:rsidRPr="001A69B5">
        <w:t>deltakarar</w:t>
      </w:r>
      <w:proofErr w:type="spellEnd"/>
      <w:r w:rsidRPr="001A69B5">
        <w:t xml:space="preserve"> som har </w:t>
      </w:r>
      <w:proofErr w:type="spellStart"/>
      <w:r w:rsidRPr="001A69B5">
        <w:t>byrja</w:t>
      </w:r>
      <w:proofErr w:type="spellEnd"/>
      <w:r w:rsidRPr="001A69B5">
        <w:t xml:space="preserve"> på utdanning, etablerte </w:t>
      </w:r>
      <w:proofErr w:type="spellStart"/>
      <w:r w:rsidRPr="001A69B5">
        <w:t>samarbeidskanalar</w:t>
      </w:r>
      <w:proofErr w:type="spellEnd"/>
      <w:r w:rsidRPr="001A69B5">
        <w:t xml:space="preserve"> som skal sikre rekruttering, inntekter og </w:t>
      </w:r>
      <w:proofErr w:type="spellStart"/>
      <w:r w:rsidRPr="001A69B5">
        <w:t>læreplassar</w:t>
      </w:r>
      <w:proofErr w:type="spellEnd"/>
      <w:r w:rsidRPr="001A69B5">
        <w:t xml:space="preserve">. I 2020 var det 571 </w:t>
      </w:r>
      <w:proofErr w:type="spellStart"/>
      <w:r w:rsidRPr="001A69B5">
        <w:t>deltakarar</w:t>
      </w:r>
      <w:proofErr w:type="spellEnd"/>
      <w:r w:rsidRPr="001A69B5">
        <w:t xml:space="preserve"> som tok imot tilrettelagd opplæring gjennom denne ordninga. Av </w:t>
      </w:r>
      <w:proofErr w:type="spellStart"/>
      <w:r w:rsidRPr="001A69B5">
        <w:t>desse</w:t>
      </w:r>
      <w:proofErr w:type="spellEnd"/>
      <w:r w:rsidRPr="001A69B5">
        <w:t xml:space="preserve"> deltok 78 </w:t>
      </w:r>
      <w:proofErr w:type="spellStart"/>
      <w:r w:rsidRPr="001A69B5">
        <w:t>personar</w:t>
      </w:r>
      <w:proofErr w:type="spellEnd"/>
      <w:r w:rsidRPr="001A69B5">
        <w:t xml:space="preserve"> i introduksjonsprogrammet, fordelt på tre av </w:t>
      </w:r>
      <w:proofErr w:type="spellStart"/>
      <w:r w:rsidRPr="001A69B5">
        <w:t>fylkeskommunane</w:t>
      </w:r>
      <w:proofErr w:type="spellEnd"/>
      <w:r w:rsidRPr="001A69B5">
        <w:t xml:space="preserve">. I 2020 </w:t>
      </w:r>
      <w:proofErr w:type="spellStart"/>
      <w:r w:rsidRPr="001A69B5">
        <w:t>fekk</w:t>
      </w:r>
      <w:proofErr w:type="spellEnd"/>
      <w:r w:rsidRPr="001A69B5">
        <w:t xml:space="preserve"> åtte </w:t>
      </w:r>
      <w:proofErr w:type="spellStart"/>
      <w:r w:rsidRPr="001A69B5">
        <w:t>fylkeskommunar</w:t>
      </w:r>
      <w:proofErr w:type="spellEnd"/>
      <w:r w:rsidRPr="001A69B5">
        <w:t xml:space="preserve"> tildelt </w:t>
      </w:r>
      <w:proofErr w:type="spellStart"/>
      <w:r w:rsidRPr="001A69B5">
        <w:t>midlar</w:t>
      </w:r>
      <w:proofErr w:type="spellEnd"/>
      <w:r w:rsidRPr="001A69B5">
        <w:t xml:space="preserve">. </w:t>
      </w:r>
      <w:proofErr w:type="spellStart"/>
      <w:r w:rsidRPr="001A69B5">
        <w:t>Fylkeskommunane</w:t>
      </w:r>
      <w:proofErr w:type="spellEnd"/>
      <w:r w:rsidRPr="001A69B5">
        <w:t xml:space="preserve"> som har fått </w:t>
      </w:r>
      <w:proofErr w:type="spellStart"/>
      <w:r w:rsidRPr="001A69B5">
        <w:t>midlar</w:t>
      </w:r>
      <w:proofErr w:type="spellEnd"/>
      <w:r w:rsidRPr="001A69B5">
        <w:t xml:space="preserve">, har </w:t>
      </w:r>
      <w:proofErr w:type="spellStart"/>
      <w:r w:rsidRPr="001A69B5">
        <w:t>arbeidd</w:t>
      </w:r>
      <w:proofErr w:type="spellEnd"/>
      <w:r w:rsidRPr="001A69B5">
        <w:t xml:space="preserve"> for å etablere samarbeid med </w:t>
      </w:r>
      <w:proofErr w:type="spellStart"/>
      <w:r w:rsidRPr="001A69B5">
        <w:t>kommunar</w:t>
      </w:r>
      <w:proofErr w:type="spellEnd"/>
      <w:r w:rsidRPr="001A69B5">
        <w:t xml:space="preserve">, Nav og </w:t>
      </w:r>
      <w:proofErr w:type="spellStart"/>
      <w:r w:rsidRPr="001A69B5">
        <w:t>arbeidsgivarar</w:t>
      </w:r>
      <w:proofErr w:type="spellEnd"/>
      <w:r w:rsidRPr="001A69B5">
        <w:t>.</w:t>
      </w:r>
    </w:p>
    <w:p w14:paraId="531238DF" w14:textId="77777777" w:rsidR="000513CD" w:rsidRPr="001A69B5" w:rsidRDefault="0009509B" w:rsidP="001A69B5">
      <w:pPr>
        <w:pStyle w:val="avsnitt-tittel"/>
      </w:pPr>
      <w:r w:rsidRPr="001A69B5">
        <w:t>Budsjettforslag for 2022</w:t>
      </w:r>
    </w:p>
    <w:p w14:paraId="7D1CAFE1" w14:textId="77777777" w:rsidR="000513CD" w:rsidRPr="001A69B5" w:rsidRDefault="0009509B" w:rsidP="001A69B5">
      <w:pPr>
        <w:pStyle w:val="avsnitt-undertittel"/>
      </w:pPr>
      <w:r w:rsidRPr="001A69B5">
        <w:t>Jobbsjansen</w:t>
      </w:r>
    </w:p>
    <w:p w14:paraId="50944805" w14:textId="77777777" w:rsidR="000513CD" w:rsidRPr="001A69B5" w:rsidRDefault="0009509B" w:rsidP="001A69B5">
      <w:proofErr w:type="spellStart"/>
      <w:r w:rsidRPr="001A69B5">
        <w:t>Hovudmålet</w:t>
      </w:r>
      <w:proofErr w:type="spellEnd"/>
      <w:r w:rsidRPr="001A69B5">
        <w:t xml:space="preserve"> med Jobbsjansen er å </w:t>
      </w:r>
      <w:proofErr w:type="spellStart"/>
      <w:r w:rsidRPr="001A69B5">
        <w:t>auke</w:t>
      </w:r>
      <w:proofErr w:type="spellEnd"/>
      <w:r w:rsidRPr="001A69B5">
        <w:t xml:space="preserve"> </w:t>
      </w:r>
      <w:proofErr w:type="spellStart"/>
      <w:r w:rsidRPr="001A69B5">
        <w:t>sysselsetjinga</w:t>
      </w:r>
      <w:proofErr w:type="spellEnd"/>
      <w:r w:rsidRPr="001A69B5">
        <w:t xml:space="preserve"> blant </w:t>
      </w:r>
      <w:proofErr w:type="spellStart"/>
      <w:r w:rsidRPr="001A69B5">
        <w:t>innvandrarkvinner</w:t>
      </w:r>
      <w:proofErr w:type="spellEnd"/>
      <w:r w:rsidRPr="001A69B5">
        <w:t xml:space="preserve"> som står langt </w:t>
      </w:r>
      <w:proofErr w:type="spellStart"/>
      <w:r w:rsidRPr="001A69B5">
        <w:t>frå</w:t>
      </w:r>
      <w:proofErr w:type="spellEnd"/>
      <w:r w:rsidRPr="001A69B5">
        <w:t xml:space="preserve"> </w:t>
      </w:r>
      <w:proofErr w:type="spellStart"/>
      <w:r w:rsidRPr="001A69B5">
        <w:t>arbeidsmarknaden</w:t>
      </w:r>
      <w:proofErr w:type="spellEnd"/>
      <w:r w:rsidRPr="001A69B5">
        <w:t xml:space="preserve">, og som har behov for </w:t>
      </w:r>
      <w:proofErr w:type="spellStart"/>
      <w:r w:rsidRPr="001A69B5">
        <w:t>grunnleggande</w:t>
      </w:r>
      <w:proofErr w:type="spellEnd"/>
      <w:r w:rsidRPr="001A69B5">
        <w:t xml:space="preserve"> kvalifisering. Jobbsjansen skal, gjennom individuelt tilpassa program, gi styrkte </w:t>
      </w:r>
      <w:proofErr w:type="spellStart"/>
      <w:r w:rsidRPr="001A69B5">
        <w:t>kvalifikasjonar</w:t>
      </w:r>
      <w:proofErr w:type="spellEnd"/>
      <w:r w:rsidRPr="001A69B5">
        <w:t xml:space="preserve"> for varig </w:t>
      </w:r>
      <w:proofErr w:type="spellStart"/>
      <w:r w:rsidRPr="001A69B5">
        <w:t>tilknyting</w:t>
      </w:r>
      <w:proofErr w:type="spellEnd"/>
      <w:r w:rsidRPr="001A69B5">
        <w:t xml:space="preserve"> til arbeidslivet og økonomisk </w:t>
      </w:r>
      <w:proofErr w:type="spellStart"/>
      <w:r w:rsidRPr="001A69B5">
        <w:t>sjølvstende</w:t>
      </w:r>
      <w:proofErr w:type="spellEnd"/>
      <w:r w:rsidRPr="001A69B5">
        <w:t>.</w:t>
      </w:r>
    </w:p>
    <w:p w14:paraId="639BB644" w14:textId="77777777" w:rsidR="000513CD" w:rsidRPr="001A69B5" w:rsidRDefault="0009509B" w:rsidP="001A69B5">
      <w:r w:rsidRPr="001A69B5">
        <w:t xml:space="preserve">Departementet foreslår å løyve til </w:t>
      </w:r>
      <w:proofErr w:type="spellStart"/>
      <w:r w:rsidRPr="001A69B5">
        <w:t>saman</w:t>
      </w:r>
      <w:proofErr w:type="spellEnd"/>
      <w:r w:rsidRPr="001A69B5">
        <w:t xml:space="preserve"> 81,5 mill. kroner til tiltaket i 2022.</w:t>
      </w:r>
    </w:p>
    <w:p w14:paraId="67AC2F5C" w14:textId="77777777" w:rsidR="000513CD" w:rsidRPr="001A69B5" w:rsidRDefault="0009509B" w:rsidP="001A69B5">
      <w:pPr>
        <w:pStyle w:val="avsnitt-undertittel"/>
      </w:pPr>
      <w:r w:rsidRPr="001A69B5">
        <w:t xml:space="preserve">Jobbsjansen – </w:t>
      </w:r>
      <w:proofErr w:type="spellStart"/>
      <w:r w:rsidRPr="001A69B5">
        <w:t>ein</w:t>
      </w:r>
      <w:proofErr w:type="spellEnd"/>
      <w:r w:rsidRPr="001A69B5">
        <w:t xml:space="preserve"> per </w:t>
      </w:r>
      <w:proofErr w:type="spellStart"/>
      <w:r w:rsidRPr="001A69B5">
        <w:t>capita</w:t>
      </w:r>
      <w:proofErr w:type="spellEnd"/>
      <w:r w:rsidRPr="001A69B5">
        <w:t>-modell</w:t>
      </w:r>
    </w:p>
    <w:p w14:paraId="53A1C266" w14:textId="77777777" w:rsidR="000513CD" w:rsidRPr="001A69B5" w:rsidRDefault="0009509B" w:rsidP="001A69B5">
      <w:r w:rsidRPr="001A69B5">
        <w:t xml:space="preserve">Departementet foreslår å nytte 9,7 mill. kroner </w:t>
      </w:r>
      <w:proofErr w:type="spellStart"/>
      <w:r w:rsidRPr="001A69B5">
        <w:t>frå</w:t>
      </w:r>
      <w:proofErr w:type="spellEnd"/>
      <w:r w:rsidRPr="001A69B5">
        <w:t xml:space="preserve"> Jobbsjansen til </w:t>
      </w:r>
      <w:proofErr w:type="spellStart"/>
      <w:r w:rsidRPr="001A69B5">
        <w:t>ein</w:t>
      </w:r>
      <w:proofErr w:type="spellEnd"/>
      <w:r w:rsidRPr="001A69B5">
        <w:t xml:space="preserve"> per </w:t>
      </w:r>
      <w:proofErr w:type="spellStart"/>
      <w:r w:rsidRPr="001A69B5">
        <w:t>capita</w:t>
      </w:r>
      <w:proofErr w:type="spellEnd"/>
      <w:r w:rsidRPr="001A69B5">
        <w:t xml:space="preserve">-modell for Jobbsjansen i tidsperioden 2022–25. Bakgrunnen for forslaget er å prøve ut </w:t>
      </w:r>
      <w:proofErr w:type="spellStart"/>
      <w:r w:rsidRPr="001A69B5">
        <w:t>ein</w:t>
      </w:r>
      <w:proofErr w:type="spellEnd"/>
      <w:r w:rsidRPr="001A69B5">
        <w:t xml:space="preserve"> modell som kan </w:t>
      </w:r>
      <w:proofErr w:type="spellStart"/>
      <w:r w:rsidRPr="001A69B5">
        <w:t>vere</w:t>
      </w:r>
      <w:proofErr w:type="spellEnd"/>
      <w:r w:rsidRPr="001A69B5">
        <w:t xml:space="preserve"> </w:t>
      </w:r>
      <w:proofErr w:type="spellStart"/>
      <w:r w:rsidRPr="001A69B5">
        <w:t>meir</w:t>
      </w:r>
      <w:proofErr w:type="spellEnd"/>
      <w:r w:rsidRPr="001A69B5">
        <w:t xml:space="preserve"> </w:t>
      </w:r>
      <w:proofErr w:type="spellStart"/>
      <w:r w:rsidRPr="001A69B5">
        <w:t>føreseieleg</w:t>
      </w:r>
      <w:proofErr w:type="spellEnd"/>
      <w:r w:rsidRPr="001A69B5">
        <w:t xml:space="preserve"> og gi mindre administrasjon for </w:t>
      </w:r>
      <w:proofErr w:type="spellStart"/>
      <w:r w:rsidRPr="001A69B5">
        <w:t>prosjektkommunane</w:t>
      </w:r>
      <w:proofErr w:type="spellEnd"/>
      <w:r w:rsidRPr="001A69B5">
        <w:t xml:space="preserve"> og </w:t>
      </w:r>
      <w:proofErr w:type="spellStart"/>
      <w:r w:rsidRPr="001A69B5">
        <w:t>deltakarar</w:t>
      </w:r>
      <w:proofErr w:type="spellEnd"/>
      <w:r w:rsidRPr="001A69B5">
        <w:t xml:space="preserve">, og som kan sikre at </w:t>
      </w:r>
      <w:proofErr w:type="spellStart"/>
      <w:r w:rsidRPr="001A69B5">
        <w:t>fleire</w:t>
      </w:r>
      <w:proofErr w:type="spellEnd"/>
      <w:r w:rsidRPr="001A69B5">
        <w:t xml:space="preserve"> nye </w:t>
      </w:r>
      <w:proofErr w:type="spellStart"/>
      <w:r w:rsidRPr="001A69B5">
        <w:t>deltakarar</w:t>
      </w:r>
      <w:proofErr w:type="spellEnd"/>
      <w:r w:rsidRPr="001A69B5">
        <w:t xml:space="preserve"> og </w:t>
      </w:r>
      <w:proofErr w:type="spellStart"/>
      <w:r w:rsidRPr="001A69B5">
        <w:t>kommunar</w:t>
      </w:r>
      <w:proofErr w:type="spellEnd"/>
      <w:r w:rsidRPr="001A69B5">
        <w:t xml:space="preserve"> kan </w:t>
      </w:r>
      <w:proofErr w:type="spellStart"/>
      <w:r w:rsidRPr="001A69B5">
        <w:t>innlemmast</w:t>
      </w:r>
      <w:proofErr w:type="spellEnd"/>
      <w:r w:rsidRPr="001A69B5">
        <w:t xml:space="preserve"> i ordninga. </w:t>
      </w:r>
      <w:proofErr w:type="spellStart"/>
      <w:r w:rsidRPr="001A69B5">
        <w:t>Tilskotsordninga</w:t>
      </w:r>
      <w:proofErr w:type="spellEnd"/>
      <w:r w:rsidRPr="001A69B5">
        <w:t xml:space="preserve"> blir foreslått som ei prøveordning som skal </w:t>
      </w:r>
      <w:proofErr w:type="spellStart"/>
      <w:r w:rsidRPr="001A69B5">
        <w:t>evaluerast</w:t>
      </w:r>
      <w:proofErr w:type="spellEnd"/>
      <w:r w:rsidRPr="001A69B5">
        <w:t>.</w:t>
      </w:r>
    </w:p>
    <w:p w14:paraId="7FABA50F" w14:textId="77777777" w:rsidR="000513CD" w:rsidRPr="001A69B5" w:rsidRDefault="0009509B" w:rsidP="001A69B5">
      <w:r w:rsidRPr="001A69B5">
        <w:t xml:space="preserve">Den primære målgruppa for ordninga er den same som for </w:t>
      </w:r>
      <w:proofErr w:type="spellStart"/>
      <w:r w:rsidRPr="001A69B5">
        <w:t>noverande</w:t>
      </w:r>
      <w:proofErr w:type="spellEnd"/>
      <w:r w:rsidRPr="001A69B5">
        <w:t xml:space="preserve"> Jobbsjanse-ordning. </w:t>
      </w:r>
      <w:proofErr w:type="spellStart"/>
      <w:r w:rsidRPr="001A69B5">
        <w:t>Tilbodet</w:t>
      </w:r>
      <w:proofErr w:type="spellEnd"/>
      <w:r w:rsidRPr="001A69B5">
        <w:t xml:space="preserve"> skal bygge </w:t>
      </w:r>
      <w:proofErr w:type="spellStart"/>
      <w:r w:rsidRPr="001A69B5">
        <w:t>vidare</w:t>
      </w:r>
      <w:proofErr w:type="spellEnd"/>
      <w:r w:rsidRPr="001A69B5">
        <w:t xml:space="preserve"> på prinsippa </w:t>
      </w:r>
      <w:proofErr w:type="spellStart"/>
      <w:r w:rsidRPr="001A69B5">
        <w:t>frå</w:t>
      </w:r>
      <w:proofErr w:type="spellEnd"/>
      <w:r w:rsidRPr="001A69B5">
        <w:t xml:space="preserve"> introduksjonsprogrammet. Forskjellen mellom </w:t>
      </w:r>
      <w:proofErr w:type="spellStart"/>
      <w:r w:rsidRPr="001A69B5">
        <w:t>ordningane</w:t>
      </w:r>
      <w:proofErr w:type="spellEnd"/>
      <w:r w:rsidRPr="001A69B5">
        <w:t xml:space="preserve"> er korleis </w:t>
      </w:r>
      <w:proofErr w:type="spellStart"/>
      <w:r w:rsidRPr="001A69B5">
        <w:t>tilskotsmidlar</w:t>
      </w:r>
      <w:proofErr w:type="spellEnd"/>
      <w:r w:rsidRPr="001A69B5">
        <w:t xml:space="preserve"> blir utbetalte. Det er lagt til grunn at </w:t>
      </w:r>
      <w:proofErr w:type="spellStart"/>
      <w:r w:rsidRPr="001A69B5">
        <w:t>tilskotssatsen</w:t>
      </w:r>
      <w:proofErr w:type="spellEnd"/>
      <w:r w:rsidRPr="001A69B5">
        <w:t xml:space="preserve"> for den nye ordninga skal dekke:</w:t>
      </w:r>
    </w:p>
    <w:p w14:paraId="76E820C4" w14:textId="77777777" w:rsidR="000513CD" w:rsidRPr="001A69B5" w:rsidRDefault="0009509B" w:rsidP="001A69B5">
      <w:pPr>
        <w:pStyle w:val="Liste"/>
      </w:pPr>
      <w:r w:rsidRPr="001A69B5">
        <w:t xml:space="preserve">stønad til 1G per </w:t>
      </w:r>
      <w:proofErr w:type="spellStart"/>
      <w:r w:rsidRPr="001A69B5">
        <w:t>deltakar</w:t>
      </w:r>
      <w:proofErr w:type="spellEnd"/>
      <w:r w:rsidRPr="001A69B5">
        <w:t xml:space="preserve"> (for </w:t>
      </w:r>
      <w:proofErr w:type="spellStart"/>
      <w:r w:rsidRPr="001A69B5">
        <w:t>deltakarar</w:t>
      </w:r>
      <w:proofErr w:type="spellEnd"/>
      <w:r w:rsidRPr="001A69B5">
        <w:t xml:space="preserve"> som </w:t>
      </w:r>
      <w:proofErr w:type="spellStart"/>
      <w:r w:rsidRPr="001A69B5">
        <w:t>ikkje</w:t>
      </w:r>
      <w:proofErr w:type="spellEnd"/>
      <w:r w:rsidRPr="001A69B5">
        <w:t xml:space="preserve"> mottek overgangsstønad)</w:t>
      </w:r>
    </w:p>
    <w:p w14:paraId="423DE3D5" w14:textId="77777777" w:rsidR="000513CD" w:rsidRPr="001A69B5" w:rsidRDefault="0009509B" w:rsidP="001A69B5">
      <w:pPr>
        <w:pStyle w:val="Liste"/>
      </w:pPr>
      <w:r w:rsidRPr="001A69B5">
        <w:t xml:space="preserve">lønnsutgifter til oppfølging av </w:t>
      </w:r>
      <w:proofErr w:type="spellStart"/>
      <w:r w:rsidRPr="001A69B5">
        <w:t>deltakarar</w:t>
      </w:r>
      <w:proofErr w:type="spellEnd"/>
      <w:r w:rsidRPr="001A69B5">
        <w:t xml:space="preserve"> i program</w:t>
      </w:r>
    </w:p>
    <w:p w14:paraId="5B5A3A1E" w14:textId="77777777" w:rsidR="000513CD" w:rsidRPr="001A69B5" w:rsidRDefault="0009509B" w:rsidP="001A69B5">
      <w:pPr>
        <w:pStyle w:val="Liste"/>
      </w:pPr>
      <w:r w:rsidRPr="001A69B5">
        <w:t>bidrag til tiltak/tilrettelegging av tiltak</w:t>
      </w:r>
    </w:p>
    <w:p w14:paraId="2F7485A3" w14:textId="77777777" w:rsidR="000513CD" w:rsidRPr="001A69B5" w:rsidRDefault="0009509B" w:rsidP="001A69B5">
      <w:pPr>
        <w:pStyle w:val="Liste"/>
      </w:pPr>
      <w:r w:rsidRPr="001A69B5">
        <w:t>metodeutvikling og kompetanseutvikling</w:t>
      </w:r>
    </w:p>
    <w:p w14:paraId="243797E8" w14:textId="77777777" w:rsidR="000513CD" w:rsidRPr="001A69B5" w:rsidRDefault="0009509B" w:rsidP="001A69B5">
      <w:pPr>
        <w:pStyle w:val="Liste"/>
      </w:pPr>
      <w:r w:rsidRPr="001A69B5">
        <w:t xml:space="preserve">oppfølging av </w:t>
      </w:r>
      <w:proofErr w:type="spellStart"/>
      <w:r w:rsidRPr="001A69B5">
        <w:t>deltakarar</w:t>
      </w:r>
      <w:proofErr w:type="spellEnd"/>
      <w:r w:rsidRPr="001A69B5">
        <w:t xml:space="preserve"> etter fullført program</w:t>
      </w:r>
    </w:p>
    <w:p w14:paraId="03CB6305" w14:textId="77777777" w:rsidR="000513CD" w:rsidRPr="001A69B5" w:rsidRDefault="0009509B" w:rsidP="001A69B5">
      <w:proofErr w:type="spellStart"/>
      <w:r w:rsidRPr="001A69B5">
        <w:t>Vidare</w:t>
      </w:r>
      <w:proofErr w:type="spellEnd"/>
      <w:r w:rsidRPr="001A69B5">
        <w:t xml:space="preserve"> vil </w:t>
      </w:r>
      <w:proofErr w:type="spellStart"/>
      <w:r w:rsidRPr="001A69B5">
        <w:t>prosjektkommunane</w:t>
      </w:r>
      <w:proofErr w:type="spellEnd"/>
      <w:r w:rsidRPr="001A69B5">
        <w:t xml:space="preserve"> få </w:t>
      </w:r>
      <w:proofErr w:type="spellStart"/>
      <w:r w:rsidRPr="001A69B5">
        <w:t>tilskot</w:t>
      </w:r>
      <w:proofErr w:type="spellEnd"/>
      <w:r w:rsidRPr="001A69B5">
        <w:t xml:space="preserve"> etter ulike </w:t>
      </w:r>
      <w:proofErr w:type="spellStart"/>
      <w:r w:rsidRPr="001A69B5">
        <w:t>satsar</w:t>
      </w:r>
      <w:proofErr w:type="spellEnd"/>
      <w:r w:rsidRPr="001A69B5">
        <w:t xml:space="preserve">. Det vil </w:t>
      </w:r>
      <w:proofErr w:type="spellStart"/>
      <w:r w:rsidRPr="001A69B5">
        <w:t>vere</w:t>
      </w:r>
      <w:proofErr w:type="spellEnd"/>
      <w:r w:rsidRPr="001A69B5">
        <w:t xml:space="preserve"> </w:t>
      </w:r>
      <w:proofErr w:type="spellStart"/>
      <w:r w:rsidRPr="001A69B5">
        <w:t>ein</w:t>
      </w:r>
      <w:proofErr w:type="spellEnd"/>
      <w:r w:rsidRPr="001A69B5">
        <w:t xml:space="preserve"> </w:t>
      </w:r>
      <w:proofErr w:type="spellStart"/>
      <w:r w:rsidRPr="001A69B5">
        <w:t>startssats</w:t>
      </w:r>
      <w:proofErr w:type="spellEnd"/>
      <w:r w:rsidRPr="001A69B5">
        <w:t xml:space="preserve"> for </w:t>
      </w:r>
      <w:proofErr w:type="spellStart"/>
      <w:r w:rsidRPr="001A69B5">
        <w:t>dei</w:t>
      </w:r>
      <w:proofErr w:type="spellEnd"/>
      <w:r w:rsidRPr="001A69B5">
        <w:t xml:space="preserve"> første 10 </w:t>
      </w:r>
      <w:proofErr w:type="spellStart"/>
      <w:r w:rsidRPr="001A69B5">
        <w:t>deltakarane</w:t>
      </w:r>
      <w:proofErr w:type="spellEnd"/>
      <w:r w:rsidRPr="001A69B5">
        <w:t xml:space="preserve"> og </w:t>
      </w:r>
      <w:proofErr w:type="spellStart"/>
      <w:r w:rsidRPr="001A69B5">
        <w:t>ein</w:t>
      </w:r>
      <w:proofErr w:type="spellEnd"/>
      <w:r w:rsidRPr="001A69B5">
        <w:t xml:space="preserve"> </w:t>
      </w:r>
      <w:proofErr w:type="spellStart"/>
      <w:r w:rsidRPr="001A69B5">
        <w:t>grunnsats</w:t>
      </w:r>
      <w:proofErr w:type="spellEnd"/>
      <w:r w:rsidRPr="001A69B5">
        <w:t xml:space="preserve"> for </w:t>
      </w:r>
      <w:proofErr w:type="spellStart"/>
      <w:r w:rsidRPr="001A69B5">
        <w:t>deltakar</w:t>
      </w:r>
      <w:proofErr w:type="spellEnd"/>
      <w:r w:rsidRPr="001A69B5">
        <w:t xml:space="preserve"> 11 og oppover. Her vil </w:t>
      </w:r>
      <w:proofErr w:type="spellStart"/>
      <w:r w:rsidRPr="001A69B5">
        <w:t>satsane</w:t>
      </w:r>
      <w:proofErr w:type="spellEnd"/>
      <w:r w:rsidRPr="001A69B5">
        <w:t xml:space="preserve"> </w:t>
      </w:r>
      <w:proofErr w:type="spellStart"/>
      <w:r w:rsidRPr="001A69B5">
        <w:t>vere</w:t>
      </w:r>
      <w:proofErr w:type="spellEnd"/>
      <w:r w:rsidRPr="001A69B5">
        <w:t xml:space="preserve"> </w:t>
      </w:r>
      <w:proofErr w:type="spellStart"/>
      <w:r w:rsidRPr="001A69B5">
        <w:t>høgare</w:t>
      </w:r>
      <w:proofErr w:type="spellEnd"/>
      <w:r w:rsidRPr="001A69B5">
        <w:t xml:space="preserve"> for </w:t>
      </w:r>
      <w:proofErr w:type="spellStart"/>
      <w:r w:rsidRPr="001A69B5">
        <w:t>deltakarar</w:t>
      </w:r>
      <w:proofErr w:type="spellEnd"/>
      <w:r w:rsidRPr="001A69B5">
        <w:t xml:space="preserve"> som har behov for stønad </w:t>
      </w:r>
      <w:proofErr w:type="spellStart"/>
      <w:r w:rsidRPr="001A69B5">
        <w:t>tilsvarande</w:t>
      </w:r>
      <w:proofErr w:type="spellEnd"/>
      <w:r w:rsidRPr="001A69B5">
        <w:t xml:space="preserve"> 1G. </w:t>
      </w:r>
      <w:proofErr w:type="spellStart"/>
      <w:r w:rsidRPr="001A69B5">
        <w:t>Vidare</w:t>
      </w:r>
      <w:proofErr w:type="spellEnd"/>
      <w:r w:rsidRPr="001A69B5">
        <w:t xml:space="preserve"> vil det bli utbetalt </w:t>
      </w:r>
      <w:proofErr w:type="spellStart"/>
      <w:r w:rsidRPr="001A69B5">
        <w:t>eingongstilskot</w:t>
      </w:r>
      <w:proofErr w:type="spellEnd"/>
      <w:r w:rsidRPr="001A69B5">
        <w:t xml:space="preserve"> til nyetablerte Jobbsjanse-</w:t>
      </w:r>
      <w:proofErr w:type="spellStart"/>
      <w:r w:rsidRPr="001A69B5">
        <w:t>tilbod</w:t>
      </w:r>
      <w:proofErr w:type="spellEnd"/>
      <w:r w:rsidRPr="001A69B5">
        <w:t xml:space="preserve"> for å dekke </w:t>
      </w:r>
      <w:proofErr w:type="spellStart"/>
      <w:r w:rsidRPr="001A69B5">
        <w:t>oppstartsutgifter</w:t>
      </w:r>
      <w:proofErr w:type="spellEnd"/>
      <w:r w:rsidRPr="001A69B5">
        <w:t xml:space="preserve">. Den nye </w:t>
      </w:r>
      <w:proofErr w:type="spellStart"/>
      <w:r w:rsidRPr="001A69B5">
        <w:t>tilskotsordninga</w:t>
      </w:r>
      <w:proofErr w:type="spellEnd"/>
      <w:r w:rsidRPr="001A69B5">
        <w:t xml:space="preserve"> vil blir prøvd ut i </w:t>
      </w:r>
      <w:proofErr w:type="spellStart"/>
      <w:r w:rsidRPr="001A69B5">
        <w:t>utvalde</w:t>
      </w:r>
      <w:proofErr w:type="spellEnd"/>
      <w:r w:rsidRPr="001A69B5">
        <w:t xml:space="preserve"> </w:t>
      </w:r>
      <w:proofErr w:type="spellStart"/>
      <w:r w:rsidRPr="001A69B5">
        <w:t>kommunar</w:t>
      </w:r>
      <w:proofErr w:type="spellEnd"/>
      <w:r w:rsidRPr="001A69B5">
        <w:t xml:space="preserve"> i Viken og Vestfold og Telemark. Departementet vil utarbeide retningslinjer med </w:t>
      </w:r>
      <w:proofErr w:type="spellStart"/>
      <w:r w:rsidRPr="001A69B5">
        <w:t>nærare</w:t>
      </w:r>
      <w:proofErr w:type="spellEnd"/>
      <w:r w:rsidRPr="001A69B5">
        <w:t xml:space="preserve"> informasjon om kriterium for tildeling av </w:t>
      </w:r>
      <w:proofErr w:type="spellStart"/>
      <w:r w:rsidRPr="001A69B5">
        <w:t>midlane</w:t>
      </w:r>
      <w:proofErr w:type="spellEnd"/>
      <w:r w:rsidRPr="001A69B5">
        <w:t xml:space="preserve">. Ordninga skal </w:t>
      </w:r>
      <w:proofErr w:type="spellStart"/>
      <w:r w:rsidRPr="001A69B5">
        <w:t>administrerast</w:t>
      </w:r>
      <w:proofErr w:type="spellEnd"/>
      <w:r w:rsidRPr="001A69B5">
        <w:t xml:space="preserve"> av </w:t>
      </w:r>
      <w:proofErr w:type="spellStart"/>
      <w:r w:rsidRPr="001A69B5">
        <w:t>IMDi</w:t>
      </w:r>
      <w:proofErr w:type="spellEnd"/>
      <w:r w:rsidRPr="001A69B5">
        <w:t>.</w:t>
      </w:r>
    </w:p>
    <w:p w14:paraId="2CA27216" w14:textId="77777777" w:rsidR="000513CD" w:rsidRPr="001A69B5" w:rsidRDefault="0009509B" w:rsidP="001A69B5">
      <w:pPr>
        <w:pStyle w:val="avsnitt-undertittel"/>
      </w:pPr>
      <w:proofErr w:type="spellStart"/>
      <w:r w:rsidRPr="001A69B5">
        <w:t>Områdesatsingar</w:t>
      </w:r>
      <w:proofErr w:type="spellEnd"/>
    </w:p>
    <w:p w14:paraId="6EFF8377" w14:textId="77777777" w:rsidR="000513CD" w:rsidRPr="001A69B5" w:rsidRDefault="0009509B" w:rsidP="001A69B5">
      <w:proofErr w:type="spellStart"/>
      <w:r w:rsidRPr="001A69B5">
        <w:t>Områdesatsingar</w:t>
      </w:r>
      <w:proofErr w:type="spellEnd"/>
      <w:r w:rsidRPr="001A69B5">
        <w:t xml:space="preserve"> er </w:t>
      </w:r>
      <w:proofErr w:type="spellStart"/>
      <w:r w:rsidRPr="001A69B5">
        <w:t>eit</w:t>
      </w:r>
      <w:proofErr w:type="spellEnd"/>
      <w:r w:rsidRPr="001A69B5">
        <w:t xml:space="preserve"> </w:t>
      </w:r>
      <w:proofErr w:type="spellStart"/>
      <w:r w:rsidRPr="001A69B5">
        <w:t>verkemiddel</w:t>
      </w:r>
      <w:proofErr w:type="spellEnd"/>
      <w:r w:rsidRPr="001A69B5">
        <w:t xml:space="preserve"> for å </w:t>
      </w:r>
      <w:proofErr w:type="spellStart"/>
      <w:r w:rsidRPr="001A69B5">
        <w:t>betre</w:t>
      </w:r>
      <w:proofErr w:type="spellEnd"/>
      <w:r w:rsidRPr="001A69B5">
        <w:t xml:space="preserve"> miljø, </w:t>
      </w:r>
      <w:proofErr w:type="spellStart"/>
      <w:r w:rsidRPr="001A69B5">
        <w:t>butilhøve</w:t>
      </w:r>
      <w:proofErr w:type="spellEnd"/>
      <w:r w:rsidRPr="001A69B5">
        <w:t xml:space="preserve"> og levekår i </w:t>
      </w:r>
      <w:proofErr w:type="spellStart"/>
      <w:r w:rsidRPr="001A69B5">
        <w:t>eit</w:t>
      </w:r>
      <w:proofErr w:type="spellEnd"/>
      <w:r w:rsidRPr="001A69B5">
        <w:t xml:space="preserve"> geografisk avgrensa område. Departementet foreslår å løyve 36,7 mill. kroner til </w:t>
      </w:r>
      <w:proofErr w:type="spellStart"/>
      <w:r w:rsidRPr="001A69B5">
        <w:t>områdesatsingar</w:t>
      </w:r>
      <w:proofErr w:type="spellEnd"/>
      <w:r w:rsidRPr="001A69B5">
        <w:t xml:space="preserve"> over kap. 291, post 62. </w:t>
      </w:r>
      <w:proofErr w:type="spellStart"/>
      <w:r w:rsidRPr="001A69B5">
        <w:t>Midlane</w:t>
      </w:r>
      <w:proofErr w:type="spellEnd"/>
      <w:r w:rsidRPr="001A69B5">
        <w:t xml:space="preserve"> skal </w:t>
      </w:r>
      <w:proofErr w:type="spellStart"/>
      <w:r w:rsidRPr="001A69B5">
        <w:t>fordelast</w:t>
      </w:r>
      <w:proofErr w:type="spellEnd"/>
      <w:r w:rsidRPr="001A69B5">
        <w:t xml:space="preserve"> slik:</w:t>
      </w:r>
    </w:p>
    <w:p w14:paraId="5B636563" w14:textId="77777777" w:rsidR="000513CD" w:rsidRPr="001A69B5" w:rsidRDefault="0009509B" w:rsidP="001A69B5">
      <w:pPr>
        <w:pStyle w:val="Liste"/>
      </w:pPr>
      <w:r w:rsidRPr="001A69B5">
        <w:t>1 mill. kroner til Strømsø i Drammen</w:t>
      </w:r>
    </w:p>
    <w:p w14:paraId="0F357C3B" w14:textId="77777777" w:rsidR="000513CD" w:rsidRPr="001A69B5" w:rsidRDefault="0009509B" w:rsidP="001A69B5">
      <w:pPr>
        <w:pStyle w:val="Liste"/>
      </w:pPr>
      <w:r w:rsidRPr="001A69B5">
        <w:t>17,9 mill. kroner til Oslo indre aust</w:t>
      </w:r>
    </w:p>
    <w:p w14:paraId="11EBA12D" w14:textId="77777777" w:rsidR="000513CD" w:rsidRPr="001A69B5" w:rsidRDefault="0009509B" w:rsidP="001A69B5">
      <w:pPr>
        <w:pStyle w:val="Liste"/>
      </w:pPr>
      <w:r w:rsidRPr="001A69B5">
        <w:t>15 mill. kroner til Oslo sør</w:t>
      </w:r>
    </w:p>
    <w:p w14:paraId="1793089A" w14:textId="77777777" w:rsidR="000513CD" w:rsidRPr="001A69B5" w:rsidRDefault="0009509B" w:rsidP="001A69B5">
      <w:pPr>
        <w:pStyle w:val="Liste"/>
      </w:pPr>
      <w:r w:rsidRPr="001A69B5">
        <w:t>2,8 mill. kroner til Groruddalen</w:t>
      </w:r>
    </w:p>
    <w:p w14:paraId="7EBDB9D5" w14:textId="77777777" w:rsidR="000513CD" w:rsidRPr="001A69B5" w:rsidRDefault="0009509B" w:rsidP="001A69B5">
      <w:pPr>
        <w:pStyle w:val="Liste"/>
      </w:pPr>
      <w:r w:rsidRPr="001A69B5">
        <w:t xml:space="preserve">I tillegg kjem </w:t>
      </w:r>
      <w:proofErr w:type="spellStart"/>
      <w:r w:rsidRPr="001A69B5">
        <w:t>eit</w:t>
      </w:r>
      <w:proofErr w:type="spellEnd"/>
      <w:r w:rsidRPr="001A69B5">
        <w:t xml:space="preserve"> </w:t>
      </w:r>
      <w:proofErr w:type="spellStart"/>
      <w:r w:rsidRPr="001A69B5">
        <w:t>løyvingsforslag</w:t>
      </w:r>
      <w:proofErr w:type="spellEnd"/>
      <w:r w:rsidRPr="001A69B5">
        <w:t xml:space="preserve"> på 10 mill. kroner til Groruddalen og 0,5 mill. kroner til Oslo sør over kap. 226, post 21. Departementet foreslår å løyve til </w:t>
      </w:r>
      <w:proofErr w:type="spellStart"/>
      <w:r w:rsidRPr="001A69B5">
        <w:t>saman</w:t>
      </w:r>
      <w:proofErr w:type="spellEnd"/>
      <w:r w:rsidRPr="001A69B5">
        <w:t xml:space="preserve"> 47,2 mill. kroner til </w:t>
      </w:r>
      <w:proofErr w:type="spellStart"/>
      <w:r w:rsidRPr="001A69B5">
        <w:t>områdesatsingar</w:t>
      </w:r>
      <w:proofErr w:type="spellEnd"/>
      <w:r w:rsidRPr="001A69B5">
        <w:t xml:space="preserve"> i 2021, jf. programkategori 07.20 Grunnopplæringa.</w:t>
      </w:r>
    </w:p>
    <w:p w14:paraId="4F8F21EE" w14:textId="77777777" w:rsidR="000513CD" w:rsidRPr="001A69B5" w:rsidRDefault="0009509B" w:rsidP="001A69B5">
      <w:pPr>
        <w:pStyle w:val="avsnitt-undertittel"/>
      </w:pPr>
      <w:r w:rsidRPr="001A69B5">
        <w:t>Utvikling av kommunale integreringstiltak</w:t>
      </w:r>
    </w:p>
    <w:p w14:paraId="4115838C" w14:textId="77777777" w:rsidR="000513CD" w:rsidRPr="001A69B5" w:rsidRDefault="0009509B" w:rsidP="001A69B5">
      <w:r w:rsidRPr="001A69B5">
        <w:t xml:space="preserve">Departementet foreslår at </w:t>
      </w:r>
      <w:proofErr w:type="spellStart"/>
      <w:r w:rsidRPr="001A69B5">
        <w:t>kommunane</w:t>
      </w:r>
      <w:proofErr w:type="spellEnd"/>
      <w:r w:rsidRPr="001A69B5">
        <w:t xml:space="preserve"> i 2022 kan søke om </w:t>
      </w:r>
      <w:proofErr w:type="spellStart"/>
      <w:r w:rsidRPr="001A69B5">
        <w:t>prosjektmidlar</w:t>
      </w:r>
      <w:proofErr w:type="spellEnd"/>
      <w:r w:rsidRPr="001A69B5">
        <w:t xml:space="preserve"> til </w:t>
      </w:r>
      <w:proofErr w:type="gramStart"/>
      <w:r w:rsidRPr="001A69B5">
        <w:t>sju delområde</w:t>
      </w:r>
      <w:proofErr w:type="gramEnd"/>
      <w:r w:rsidRPr="001A69B5">
        <w:t>:</w:t>
      </w:r>
    </w:p>
    <w:p w14:paraId="716474C3" w14:textId="77777777" w:rsidR="000513CD" w:rsidRPr="001A69B5" w:rsidRDefault="0009509B" w:rsidP="00197CC4">
      <w:pPr>
        <w:pStyle w:val="Nummerertliste"/>
        <w:numPr>
          <w:ilvl w:val="0"/>
          <w:numId w:val="44"/>
        </w:numPr>
      </w:pPr>
      <w:r w:rsidRPr="001A69B5">
        <w:t>lengre kvalifiseringsløp (år 4) etter gjennomført 3-årig introduksjonsprogram</w:t>
      </w:r>
    </w:p>
    <w:p w14:paraId="35E0540D" w14:textId="77777777" w:rsidR="000513CD" w:rsidRPr="001A69B5" w:rsidRDefault="0009509B" w:rsidP="001A69B5">
      <w:pPr>
        <w:pStyle w:val="Nummerertliste"/>
      </w:pPr>
      <w:proofErr w:type="spellStart"/>
      <w:r w:rsidRPr="001A69B5">
        <w:t>modellar</w:t>
      </w:r>
      <w:proofErr w:type="spellEnd"/>
      <w:r w:rsidRPr="001A69B5">
        <w:t xml:space="preserve"> for </w:t>
      </w:r>
      <w:proofErr w:type="spellStart"/>
      <w:r w:rsidRPr="001A69B5">
        <w:t>arbeidsretta</w:t>
      </w:r>
      <w:proofErr w:type="spellEnd"/>
      <w:r w:rsidRPr="001A69B5">
        <w:t xml:space="preserve"> kvalifisering i samarbeid med sosiale </w:t>
      </w:r>
      <w:proofErr w:type="spellStart"/>
      <w:r w:rsidRPr="001A69B5">
        <w:t>entreprenørar</w:t>
      </w:r>
      <w:proofErr w:type="spellEnd"/>
    </w:p>
    <w:p w14:paraId="7A055042" w14:textId="77777777" w:rsidR="000513CD" w:rsidRPr="001A69B5" w:rsidRDefault="0009509B" w:rsidP="001A69B5">
      <w:pPr>
        <w:pStyle w:val="Nummerertliste"/>
      </w:pPr>
      <w:proofErr w:type="spellStart"/>
      <w:r w:rsidRPr="001A69B5">
        <w:t>arbeidsmåtar</w:t>
      </w:r>
      <w:proofErr w:type="spellEnd"/>
      <w:r w:rsidRPr="001A69B5">
        <w:t xml:space="preserve"> i norskopplæringa</w:t>
      </w:r>
    </w:p>
    <w:p w14:paraId="38E4F681" w14:textId="77777777" w:rsidR="000513CD" w:rsidRPr="001A69B5" w:rsidRDefault="0009509B" w:rsidP="001A69B5">
      <w:pPr>
        <w:pStyle w:val="Nummerertliste"/>
      </w:pPr>
      <w:r w:rsidRPr="001A69B5">
        <w:t>standardelement i introduksjonsprogrammet</w:t>
      </w:r>
    </w:p>
    <w:p w14:paraId="42D17686" w14:textId="77777777" w:rsidR="000513CD" w:rsidRPr="001A69B5" w:rsidRDefault="0009509B" w:rsidP="001A69B5">
      <w:pPr>
        <w:pStyle w:val="Nummerertliste"/>
      </w:pPr>
      <w:r w:rsidRPr="001A69B5">
        <w:t xml:space="preserve">innovative </w:t>
      </w:r>
      <w:proofErr w:type="spellStart"/>
      <w:r w:rsidRPr="001A69B5">
        <w:t>løysingar</w:t>
      </w:r>
      <w:proofErr w:type="spellEnd"/>
      <w:r w:rsidRPr="001A69B5">
        <w:t xml:space="preserve"> i introduksjonsordninga og opplæringa i norsk og samfunnskunnskap som </w:t>
      </w:r>
      <w:proofErr w:type="spellStart"/>
      <w:r w:rsidRPr="001A69B5">
        <w:t>medverkar</w:t>
      </w:r>
      <w:proofErr w:type="spellEnd"/>
      <w:r w:rsidRPr="001A69B5">
        <w:t xml:space="preserve"> til overgang til arbeid og/eller utdanning etter avslutta løp</w:t>
      </w:r>
    </w:p>
    <w:p w14:paraId="78BCCD57" w14:textId="77777777" w:rsidR="000513CD" w:rsidRPr="001A69B5" w:rsidRDefault="0009509B" w:rsidP="001A69B5">
      <w:pPr>
        <w:pStyle w:val="Nummerertliste"/>
      </w:pPr>
      <w:r w:rsidRPr="001A69B5">
        <w:t>utvikling av tiltak som gir psykisk støtte</w:t>
      </w:r>
    </w:p>
    <w:p w14:paraId="7E1E7A90" w14:textId="77777777" w:rsidR="000513CD" w:rsidRPr="001A69B5" w:rsidRDefault="0009509B" w:rsidP="001A69B5">
      <w:pPr>
        <w:pStyle w:val="Nummerertliste"/>
      </w:pPr>
      <w:r w:rsidRPr="001A69B5">
        <w:t xml:space="preserve">forsøk med å utvikle </w:t>
      </w:r>
      <w:proofErr w:type="spellStart"/>
      <w:r w:rsidRPr="001A69B5">
        <w:t>ein</w:t>
      </w:r>
      <w:proofErr w:type="spellEnd"/>
      <w:r w:rsidRPr="001A69B5">
        <w:t xml:space="preserve"> nasjonal samarbeidsmodell for fag- og yrkesopplæring</w:t>
      </w:r>
    </w:p>
    <w:p w14:paraId="7250DF2B" w14:textId="77777777" w:rsidR="000513CD" w:rsidRPr="001A69B5" w:rsidRDefault="0009509B" w:rsidP="001A69B5">
      <w:r w:rsidRPr="001A69B5">
        <w:t xml:space="preserve">Ny </w:t>
      </w:r>
      <w:proofErr w:type="spellStart"/>
      <w:r w:rsidRPr="001A69B5">
        <w:t>integreringslov</w:t>
      </w:r>
      <w:proofErr w:type="spellEnd"/>
      <w:r w:rsidRPr="001A69B5">
        <w:t xml:space="preserve"> gir </w:t>
      </w:r>
      <w:proofErr w:type="spellStart"/>
      <w:r w:rsidRPr="001A69B5">
        <w:t>no</w:t>
      </w:r>
      <w:proofErr w:type="spellEnd"/>
      <w:r w:rsidRPr="001A69B5">
        <w:t xml:space="preserve"> </w:t>
      </w:r>
      <w:proofErr w:type="spellStart"/>
      <w:r w:rsidRPr="001A69B5">
        <w:t>moglegheit</w:t>
      </w:r>
      <w:proofErr w:type="spellEnd"/>
      <w:r w:rsidRPr="001A69B5">
        <w:t xml:space="preserve"> for program på inntil fire år </w:t>
      </w:r>
      <w:proofErr w:type="spellStart"/>
      <w:r w:rsidRPr="001A69B5">
        <w:t>innanfor</w:t>
      </w:r>
      <w:proofErr w:type="spellEnd"/>
      <w:r w:rsidRPr="001A69B5">
        <w:t xml:space="preserve"> ordinære rammer for programmet, og det er </w:t>
      </w:r>
      <w:proofErr w:type="spellStart"/>
      <w:r w:rsidRPr="001A69B5">
        <w:t>formålstenleg</w:t>
      </w:r>
      <w:proofErr w:type="spellEnd"/>
      <w:r w:rsidRPr="001A69B5">
        <w:t xml:space="preserve"> å redusere løyvinga til delområde 1 Lengre kvalifiseringsløp i 2022. I tillegg til å </w:t>
      </w:r>
      <w:proofErr w:type="spellStart"/>
      <w:r w:rsidRPr="001A69B5">
        <w:t>vidareføre</w:t>
      </w:r>
      <w:proofErr w:type="spellEnd"/>
      <w:r w:rsidRPr="001A69B5">
        <w:t xml:space="preserve"> </w:t>
      </w:r>
      <w:proofErr w:type="spellStart"/>
      <w:r w:rsidRPr="001A69B5">
        <w:t>tilskotsordninga</w:t>
      </w:r>
      <w:proofErr w:type="spellEnd"/>
      <w:r w:rsidRPr="001A69B5">
        <w:t xml:space="preserve"> for tilrettelagd fag- og yrkesopplæring som vart oppretta i 2020 (sjå omtale under), er det behov for </w:t>
      </w:r>
      <w:proofErr w:type="spellStart"/>
      <w:r w:rsidRPr="001A69B5">
        <w:t>ein</w:t>
      </w:r>
      <w:proofErr w:type="spellEnd"/>
      <w:r w:rsidRPr="001A69B5">
        <w:t xml:space="preserve"> </w:t>
      </w:r>
      <w:proofErr w:type="spellStart"/>
      <w:r w:rsidRPr="001A69B5">
        <w:t>særskild</w:t>
      </w:r>
      <w:proofErr w:type="spellEnd"/>
      <w:r w:rsidRPr="001A69B5">
        <w:t xml:space="preserve"> innsats for å etablere </w:t>
      </w:r>
      <w:proofErr w:type="spellStart"/>
      <w:r w:rsidRPr="001A69B5">
        <w:t>modellar</w:t>
      </w:r>
      <w:proofErr w:type="spellEnd"/>
      <w:r w:rsidRPr="001A69B5">
        <w:t xml:space="preserve"> for samarbeid mellom </w:t>
      </w:r>
      <w:proofErr w:type="spellStart"/>
      <w:r w:rsidRPr="001A69B5">
        <w:t>kommunane</w:t>
      </w:r>
      <w:proofErr w:type="spellEnd"/>
      <w:r w:rsidRPr="001A69B5">
        <w:t xml:space="preserve">, </w:t>
      </w:r>
      <w:proofErr w:type="spellStart"/>
      <w:r w:rsidRPr="001A69B5">
        <w:t>fylkeskommunane</w:t>
      </w:r>
      <w:proofErr w:type="spellEnd"/>
      <w:r w:rsidRPr="001A69B5">
        <w:t xml:space="preserve">, Nav og relevante </w:t>
      </w:r>
      <w:proofErr w:type="spellStart"/>
      <w:r w:rsidRPr="001A69B5">
        <w:t>arbeidsgivarorganisasjonar</w:t>
      </w:r>
      <w:proofErr w:type="spellEnd"/>
      <w:r w:rsidRPr="001A69B5">
        <w:t xml:space="preserve"> for å lage </w:t>
      </w:r>
      <w:proofErr w:type="spellStart"/>
      <w:r w:rsidRPr="001A69B5">
        <w:t>eit</w:t>
      </w:r>
      <w:proofErr w:type="spellEnd"/>
      <w:r w:rsidRPr="001A69B5">
        <w:t xml:space="preserve"> godt </w:t>
      </w:r>
      <w:proofErr w:type="spellStart"/>
      <w:r w:rsidRPr="001A69B5">
        <w:t>tilbod</w:t>
      </w:r>
      <w:proofErr w:type="spellEnd"/>
      <w:r w:rsidRPr="001A69B5">
        <w:t xml:space="preserve"> til </w:t>
      </w:r>
      <w:proofErr w:type="spellStart"/>
      <w:r w:rsidRPr="001A69B5">
        <w:t>personar</w:t>
      </w:r>
      <w:proofErr w:type="spellEnd"/>
      <w:r w:rsidRPr="001A69B5">
        <w:t xml:space="preserve"> som har for svake </w:t>
      </w:r>
      <w:proofErr w:type="spellStart"/>
      <w:r w:rsidRPr="001A69B5">
        <w:t>norskferdigheiter</w:t>
      </w:r>
      <w:proofErr w:type="spellEnd"/>
      <w:r w:rsidRPr="001A69B5">
        <w:t xml:space="preserve"> til å følge ordinær opplæring </w:t>
      </w:r>
      <w:proofErr w:type="spellStart"/>
      <w:r w:rsidRPr="001A69B5">
        <w:t>utan</w:t>
      </w:r>
      <w:proofErr w:type="spellEnd"/>
      <w:r w:rsidRPr="001A69B5">
        <w:t xml:space="preserve"> tilrettelegging. Departementet foreslår å bruke inntil 5 mill. kroner </w:t>
      </w:r>
      <w:proofErr w:type="spellStart"/>
      <w:r w:rsidRPr="001A69B5">
        <w:t>frå</w:t>
      </w:r>
      <w:proofErr w:type="spellEnd"/>
      <w:r w:rsidRPr="001A69B5">
        <w:t xml:space="preserve"> delområde 1) til etablering av </w:t>
      </w:r>
      <w:proofErr w:type="spellStart"/>
      <w:r w:rsidRPr="001A69B5">
        <w:t>eit</w:t>
      </w:r>
      <w:proofErr w:type="spellEnd"/>
      <w:r w:rsidRPr="001A69B5">
        <w:t xml:space="preserve"> nytt delområde – forsøk med å utvikle </w:t>
      </w:r>
      <w:proofErr w:type="spellStart"/>
      <w:r w:rsidRPr="001A69B5">
        <w:t>ein</w:t>
      </w:r>
      <w:proofErr w:type="spellEnd"/>
      <w:r w:rsidRPr="001A69B5">
        <w:t xml:space="preserve"> nasjonal samarbeidsmodell for fag- og yrkesopplæring. </w:t>
      </w:r>
      <w:proofErr w:type="spellStart"/>
      <w:r w:rsidRPr="001A69B5">
        <w:t>IMDi</w:t>
      </w:r>
      <w:proofErr w:type="spellEnd"/>
      <w:r w:rsidRPr="001A69B5">
        <w:t xml:space="preserve"> vil leie arbeidet og ha ansvar for å utvikle og administrere forsøket. </w:t>
      </w:r>
      <w:proofErr w:type="spellStart"/>
      <w:r w:rsidRPr="001A69B5">
        <w:t>Midlane</w:t>
      </w:r>
      <w:proofErr w:type="spellEnd"/>
      <w:r w:rsidRPr="001A69B5">
        <w:t xml:space="preserve"> til det nye delområdet skal bidra til å opprette og gjennomføre forsøket i </w:t>
      </w:r>
      <w:proofErr w:type="spellStart"/>
      <w:r w:rsidRPr="001A69B5">
        <w:t>utvalde</w:t>
      </w:r>
      <w:proofErr w:type="spellEnd"/>
      <w:r w:rsidRPr="001A69B5">
        <w:t xml:space="preserve"> </w:t>
      </w:r>
      <w:proofErr w:type="spellStart"/>
      <w:r w:rsidRPr="001A69B5">
        <w:t>fylkeskommunar</w:t>
      </w:r>
      <w:proofErr w:type="spellEnd"/>
      <w:r w:rsidRPr="001A69B5">
        <w:t xml:space="preserve"> og </w:t>
      </w:r>
      <w:proofErr w:type="spellStart"/>
      <w:r w:rsidRPr="001A69B5">
        <w:t>kommunar</w:t>
      </w:r>
      <w:proofErr w:type="spellEnd"/>
      <w:r w:rsidRPr="001A69B5">
        <w:t xml:space="preserve">. Departementet foreslår å flytte 3 mill. kroner til kap. 290, post 01 til </w:t>
      </w:r>
      <w:proofErr w:type="spellStart"/>
      <w:r w:rsidRPr="001A69B5">
        <w:t>IMDi</w:t>
      </w:r>
      <w:proofErr w:type="spellEnd"/>
      <w:r w:rsidRPr="001A69B5">
        <w:t xml:space="preserve"> for å utvikle og administrere ordninga.</w:t>
      </w:r>
    </w:p>
    <w:p w14:paraId="238E7460" w14:textId="77777777" w:rsidR="000513CD" w:rsidRPr="001A69B5" w:rsidRDefault="0009509B" w:rsidP="001A69B5">
      <w:r w:rsidRPr="001A69B5">
        <w:t xml:space="preserve">Innsatsen vil </w:t>
      </w:r>
      <w:proofErr w:type="spellStart"/>
      <w:r w:rsidRPr="001A69B5">
        <w:t>halde</w:t>
      </w:r>
      <w:proofErr w:type="spellEnd"/>
      <w:r w:rsidRPr="001A69B5">
        <w:t xml:space="preserve"> fram og </w:t>
      </w:r>
      <w:proofErr w:type="spellStart"/>
      <w:r w:rsidRPr="001A69B5">
        <w:t>vere</w:t>
      </w:r>
      <w:proofErr w:type="spellEnd"/>
      <w:r w:rsidRPr="001A69B5">
        <w:t xml:space="preserve"> målretta mot </w:t>
      </w:r>
      <w:proofErr w:type="spellStart"/>
      <w:r w:rsidRPr="001A69B5">
        <w:t>modellar</w:t>
      </w:r>
      <w:proofErr w:type="spellEnd"/>
      <w:r w:rsidRPr="001A69B5">
        <w:t xml:space="preserve"> av nasjonal interesse. Departementet foreslår å løyve 55,4 mill. kroner til utvikling av kommunale integreringstiltak i 2022.</w:t>
      </w:r>
    </w:p>
    <w:p w14:paraId="2B13552D" w14:textId="77777777" w:rsidR="000513CD" w:rsidRPr="001A69B5" w:rsidRDefault="0009509B" w:rsidP="001A69B5">
      <w:pPr>
        <w:pStyle w:val="avsnitt-undertittel"/>
      </w:pPr>
      <w:r w:rsidRPr="001A69B5">
        <w:t xml:space="preserve">Det nasjonale bu- og </w:t>
      </w:r>
      <w:proofErr w:type="spellStart"/>
      <w:r w:rsidRPr="001A69B5">
        <w:t>støttetilbodet</w:t>
      </w:r>
      <w:proofErr w:type="spellEnd"/>
      <w:r w:rsidRPr="001A69B5">
        <w:t xml:space="preserve"> for </w:t>
      </w:r>
      <w:proofErr w:type="spellStart"/>
      <w:r w:rsidRPr="001A69B5">
        <w:t>personar</w:t>
      </w:r>
      <w:proofErr w:type="spellEnd"/>
      <w:r w:rsidRPr="001A69B5">
        <w:t xml:space="preserve"> over 18 år som er utsette for tvangsekteskap og/eller </w:t>
      </w:r>
      <w:proofErr w:type="spellStart"/>
      <w:r w:rsidRPr="001A69B5">
        <w:t>æresrelatert</w:t>
      </w:r>
      <w:proofErr w:type="spellEnd"/>
      <w:r w:rsidRPr="001A69B5">
        <w:t xml:space="preserve"> vald</w:t>
      </w:r>
    </w:p>
    <w:p w14:paraId="1FB77212" w14:textId="77777777" w:rsidR="000513CD" w:rsidRPr="001A69B5" w:rsidRDefault="0009509B" w:rsidP="001A69B5">
      <w:r w:rsidRPr="001A69B5">
        <w:t xml:space="preserve">Departementet foreslår å redusere løyvinga til </w:t>
      </w:r>
      <w:proofErr w:type="spellStart"/>
      <w:r w:rsidRPr="001A69B5">
        <w:t>tilskotsordninga</w:t>
      </w:r>
      <w:proofErr w:type="spellEnd"/>
      <w:r w:rsidRPr="001A69B5">
        <w:t xml:space="preserve"> med 0,6 mill. kroner. Departementet foreslår å løyve 19 mill. kroner til det nasjonale bu- og </w:t>
      </w:r>
      <w:proofErr w:type="spellStart"/>
      <w:r w:rsidRPr="001A69B5">
        <w:t>støttetilbodet</w:t>
      </w:r>
      <w:proofErr w:type="spellEnd"/>
      <w:r w:rsidRPr="001A69B5">
        <w:t xml:space="preserve"> for </w:t>
      </w:r>
      <w:proofErr w:type="spellStart"/>
      <w:r w:rsidRPr="001A69B5">
        <w:t>personar</w:t>
      </w:r>
      <w:proofErr w:type="spellEnd"/>
      <w:r w:rsidRPr="001A69B5">
        <w:t xml:space="preserve"> over 18 år som er utsette for negativ sosial kontroll, </w:t>
      </w:r>
      <w:proofErr w:type="spellStart"/>
      <w:r w:rsidRPr="001A69B5">
        <w:t>æresrelatert</w:t>
      </w:r>
      <w:proofErr w:type="spellEnd"/>
      <w:r w:rsidRPr="001A69B5">
        <w:t xml:space="preserve"> vald og tvangsekteskap.</w:t>
      </w:r>
    </w:p>
    <w:p w14:paraId="5B9FE465" w14:textId="77777777" w:rsidR="000513CD" w:rsidRPr="001A69B5" w:rsidRDefault="0009509B" w:rsidP="001A69B5">
      <w:pPr>
        <w:pStyle w:val="avsnitt-undertittel"/>
      </w:pPr>
      <w:r w:rsidRPr="001A69B5">
        <w:t>Kvalifiseringstiltak i integreringsmottak</w:t>
      </w:r>
    </w:p>
    <w:p w14:paraId="2009D7F3" w14:textId="77777777" w:rsidR="000513CD" w:rsidRPr="001A69B5" w:rsidRDefault="0009509B" w:rsidP="001A69B5">
      <w:proofErr w:type="spellStart"/>
      <w:r w:rsidRPr="001A69B5">
        <w:t>Tilskotet</w:t>
      </w:r>
      <w:proofErr w:type="spellEnd"/>
      <w:r w:rsidRPr="001A69B5">
        <w:t xml:space="preserve"> skal </w:t>
      </w:r>
      <w:proofErr w:type="spellStart"/>
      <w:r w:rsidRPr="001A69B5">
        <w:t>medverke</w:t>
      </w:r>
      <w:proofErr w:type="spellEnd"/>
      <w:r w:rsidRPr="001A69B5">
        <w:t xml:space="preserve"> til at </w:t>
      </w:r>
      <w:proofErr w:type="spellStart"/>
      <w:r w:rsidRPr="001A69B5">
        <w:t>bebuarar</w:t>
      </w:r>
      <w:proofErr w:type="spellEnd"/>
      <w:r w:rsidRPr="001A69B5">
        <w:t xml:space="preserve"> i integreringsmottak får </w:t>
      </w:r>
      <w:proofErr w:type="spellStart"/>
      <w:r w:rsidRPr="001A69B5">
        <w:t>tilbod</w:t>
      </w:r>
      <w:proofErr w:type="spellEnd"/>
      <w:r w:rsidRPr="001A69B5">
        <w:t xml:space="preserve"> om </w:t>
      </w:r>
      <w:proofErr w:type="spellStart"/>
      <w:r w:rsidRPr="001A69B5">
        <w:t>eit</w:t>
      </w:r>
      <w:proofErr w:type="spellEnd"/>
      <w:r w:rsidRPr="001A69B5">
        <w:t xml:space="preserve"> program på fulltid tilpassa behovet </w:t>
      </w:r>
      <w:proofErr w:type="spellStart"/>
      <w:r w:rsidRPr="001A69B5">
        <w:t>deira</w:t>
      </w:r>
      <w:proofErr w:type="spellEnd"/>
      <w:r w:rsidRPr="001A69B5">
        <w:t xml:space="preserve"> for </w:t>
      </w:r>
      <w:proofErr w:type="spellStart"/>
      <w:r w:rsidRPr="001A69B5">
        <w:t>grunnleggande</w:t>
      </w:r>
      <w:proofErr w:type="spellEnd"/>
      <w:r w:rsidRPr="001A69B5">
        <w:t xml:space="preserve"> kvalifisering. Departementet foreslår å løyve 10 mill. kroner til kvalifiseringstiltak i integreringsmottak i 2022.</w:t>
      </w:r>
    </w:p>
    <w:p w14:paraId="34AE5647" w14:textId="77777777" w:rsidR="000513CD" w:rsidRPr="001A69B5" w:rsidRDefault="0009509B" w:rsidP="001A69B5">
      <w:pPr>
        <w:pStyle w:val="avsnitt-undertittel"/>
      </w:pPr>
      <w:proofErr w:type="spellStart"/>
      <w:r w:rsidRPr="001A69B5">
        <w:t>Tilskotsordning</w:t>
      </w:r>
      <w:proofErr w:type="spellEnd"/>
      <w:r w:rsidRPr="001A69B5">
        <w:t xml:space="preserve"> for fag- og yrkesopplæring</w:t>
      </w:r>
    </w:p>
    <w:p w14:paraId="1F30A2D5" w14:textId="77777777" w:rsidR="000513CD" w:rsidRPr="001A69B5" w:rsidRDefault="0009509B" w:rsidP="001A69B5">
      <w:r w:rsidRPr="001A69B5">
        <w:t xml:space="preserve">For at </w:t>
      </w:r>
      <w:proofErr w:type="spellStart"/>
      <w:r w:rsidRPr="001A69B5">
        <w:t>fleire</w:t>
      </w:r>
      <w:proofErr w:type="spellEnd"/>
      <w:r w:rsidRPr="001A69B5">
        <w:t xml:space="preserve"> </w:t>
      </w:r>
      <w:proofErr w:type="spellStart"/>
      <w:r w:rsidRPr="001A69B5">
        <w:t>vaksne</w:t>
      </w:r>
      <w:proofErr w:type="spellEnd"/>
      <w:r w:rsidRPr="001A69B5">
        <w:t xml:space="preserve"> </w:t>
      </w:r>
      <w:proofErr w:type="spellStart"/>
      <w:r w:rsidRPr="001A69B5">
        <w:t>innvandrarar</w:t>
      </w:r>
      <w:proofErr w:type="spellEnd"/>
      <w:r w:rsidRPr="001A69B5">
        <w:t xml:space="preserve"> skal få formell kompetanse, treng </w:t>
      </w:r>
      <w:proofErr w:type="spellStart"/>
      <w:r w:rsidRPr="001A69B5">
        <w:t>dei</w:t>
      </w:r>
      <w:proofErr w:type="spellEnd"/>
      <w:r w:rsidRPr="001A69B5">
        <w:t xml:space="preserve"> tilrettelagd opplæring. </w:t>
      </w:r>
      <w:proofErr w:type="spellStart"/>
      <w:r w:rsidRPr="001A69B5">
        <w:t>Tilskotsordninga</w:t>
      </w:r>
      <w:proofErr w:type="spellEnd"/>
      <w:r w:rsidRPr="001A69B5">
        <w:t xml:space="preserve"> skal dekke </w:t>
      </w:r>
      <w:proofErr w:type="spellStart"/>
      <w:r w:rsidRPr="001A69B5">
        <w:t>meirutgiftene</w:t>
      </w:r>
      <w:proofErr w:type="spellEnd"/>
      <w:r w:rsidRPr="001A69B5">
        <w:t xml:space="preserve"> for tilrettelagd opplæring i fag- og yrkesopplæringa for målgruppa. Departementet foreslår å løyve 15 mill. kroner til </w:t>
      </w:r>
      <w:proofErr w:type="spellStart"/>
      <w:r w:rsidRPr="001A69B5">
        <w:t>tilskotsordning</w:t>
      </w:r>
      <w:proofErr w:type="spellEnd"/>
      <w:r w:rsidRPr="001A69B5">
        <w:t xml:space="preserve"> for fag- og yrkesopplæring i 2022.</w:t>
      </w:r>
    </w:p>
    <w:p w14:paraId="27E39255" w14:textId="77777777" w:rsidR="000513CD" w:rsidRPr="001A69B5" w:rsidRDefault="0009509B" w:rsidP="001A69B5">
      <w:pPr>
        <w:pStyle w:val="avsnitt-undertittel"/>
      </w:pPr>
      <w:r w:rsidRPr="001A69B5">
        <w:t xml:space="preserve">Fordeling av </w:t>
      </w:r>
      <w:proofErr w:type="spellStart"/>
      <w:r w:rsidRPr="001A69B5">
        <w:t>midlar</w:t>
      </w:r>
      <w:proofErr w:type="spellEnd"/>
      <w:r w:rsidRPr="001A69B5">
        <w:t xml:space="preserve"> på posten</w:t>
      </w:r>
    </w:p>
    <w:p w14:paraId="60718F42" w14:textId="305714DF" w:rsidR="000513CD" w:rsidRDefault="0009509B" w:rsidP="001A69B5">
      <w:r w:rsidRPr="001A69B5">
        <w:t xml:space="preserve">Departementet foreslår å løyve 227,3 mill. kroner på posten, med </w:t>
      </w:r>
      <w:proofErr w:type="spellStart"/>
      <w:r w:rsidRPr="001A69B5">
        <w:t>følgande</w:t>
      </w:r>
      <w:proofErr w:type="spellEnd"/>
      <w:r w:rsidRPr="001A69B5">
        <w:t xml:space="preserve"> fordeling:</w:t>
      </w:r>
    </w:p>
    <w:p w14:paraId="17C86CE8" w14:textId="55FF08DF" w:rsidR="003E7AB3" w:rsidRPr="001A69B5" w:rsidRDefault="003E7AB3" w:rsidP="003E7AB3">
      <w:pPr>
        <w:pStyle w:val="tabell-tittel"/>
      </w:pPr>
      <w:r w:rsidRPr="001A69B5">
        <w:t xml:space="preserve">Fordeling av </w:t>
      </w:r>
      <w:proofErr w:type="spellStart"/>
      <w:r w:rsidRPr="001A69B5">
        <w:t>midlar</w:t>
      </w:r>
      <w:proofErr w:type="spellEnd"/>
      <w:r w:rsidRPr="001A69B5">
        <w:t xml:space="preserve"> til kommunale </w:t>
      </w:r>
      <w:proofErr w:type="spellStart"/>
      <w:r w:rsidRPr="001A69B5">
        <w:t>innvandrartiltak</w:t>
      </w:r>
      <w:proofErr w:type="spellEnd"/>
      <w:r w:rsidRPr="001A69B5">
        <w:t xml:space="preserve"> i 2022</w:t>
      </w:r>
    </w:p>
    <w:p w14:paraId="7F91C2A5" w14:textId="77777777" w:rsidR="000513CD" w:rsidRPr="001A69B5" w:rsidRDefault="0009509B" w:rsidP="001A69B5">
      <w:pPr>
        <w:pStyle w:val="Tabellnavn"/>
      </w:pPr>
      <w:r w:rsidRPr="001A69B5">
        <w:t>02J1xt2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0336563B" w14:textId="77777777" w:rsidTr="00197CC4">
        <w:trPr>
          <w:trHeight w:val="360"/>
        </w:trPr>
        <w:tc>
          <w:tcPr>
            <w:tcW w:w="8160" w:type="dxa"/>
          </w:tcPr>
          <w:p w14:paraId="3F5E87F1" w14:textId="77777777" w:rsidR="000513CD" w:rsidRPr="001A69B5" w:rsidRDefault="000513CD" w:rsidP="001A69B5"/>
        </w:tc>
        <w:tc>
          <w:tcPr>
            <w:tcW w:w="1400" w:type="dxa"/>
          </w:tcPr>
          <w:p w14:paraId="2891FA26" w14:textId="77777777" w:rsidR="000513CD" w:rsidRPr="001A69B5" w:rsidRDefault="0009509B" w:rsidP="001A69B5">
            <w:r w:rsidRPr="001A69B5">
              <w:t>(i mill. kr)</w:t>
            </w:r>
          </w:p>
        </w:tc>
      </w:tr>
      <w:tr w:rsidR="000513CD" w:rsidRPr="001A69B5" w14:paraId="03E20AC2" w14:textId="77777777" w:rsidTr="00197CC4">
        <w:trPr>
          <w:trHeight w:val="380"/>
        </w:trPr>
        <w:tc>
          <w:tcPr>
            <w:tcW w:w="8160" w:type="dxa"/>
          </w:tcPr>
          <w:p w14:paraId="5696C16A" w14:textId="77777777" w:rsidR="000513CD" w:rsidRPr="001A69B5" w:rsidRDefault="0009509B" w:rsidP="001A69B5">
            <w:r w:rsidRPr="001A69B5">
              <w:t xml:space="preserve">Jobbsjansen, kvalifiseringsprosjekt for </w:t>
            </w:r>
            <w:proofErr w:type="spellStart"/>
            <w:r w:rsidRPr="001A69B5">
              <w:t>heimeverande</w:t>
            </w:r>
            <w:proofErr w:type="spellEnd"/>
            <w:r w:rsidRPr="001A69B5">
              <w:t xml:space="preserve"> </w:t>
            </w:r>
            <w:proofErr w:type="spellStart"/>
            <w:r w:rsidRPr="001A69B5">
              <w:t>innvandrarkvinner</w:t>
            </w:r>
            <w:proofErr w:type="spellEnd"/>
          </w:p>
        </w:tc>
        <w:tc>
          <w:tcPr>
            <w:tcW w:w="1400" w:type="dxa"/>
          </w:tcPr>
          <w:p w14:paraId="7086F140" w14:textId="77777777" w:rsidR="000513CD" w:rsidRPr="001A69B5" w:rsidRDefault="0009509B" w:rsidP="001A69B5">
            <w:r w:rsidRPr="001A69B5">
              <w:t>81,5</w:t>
            </w:r>
          </w:p>
        </w:tc>
      </w:tr>
      <w:tr w:rsidR="000513CD" w:rsidRPr="001A69B5" w14:paraId="266F1C52" w14:textId="77777777" w:rsidTr="00197CC4">
        <w:trPr>
          <w:trHeight w:val="380"/>
        </w:trPr>
        <w:tc>
          <w:tcPr>
            <w:tcW w:w="8160" w:type="dxa"/>
          </w:tcPr>
          <w:p w14:paraId="11C3542D" w14:textId="77777777" w:rsidR="000513CD" w:rsidRPr="001A69B5" w:rsidRDefault="0009509B" w:rsidP="001A69B5">
            <w:r w:rsidRPr="001A69B5">
              <w:t xml:space="preserve">Jobbsjansen, per </w:t>
            </w:r>
            <w:proofErr w:type="spellStart"/>
            <w:r w:rsidRPr="001A69B5">
              <w:t>capita</w:t>
            </w:r>
            <w:proofErr w:type="spellEnd"/>
            <w:r w:rsidRPr="001A69B5">
              <w:t>-modell</w:t>
            </w:r>
          </w:p>
        </w:tc>
        <w:tc>
          <w:tcPr>
            <w:tcW w:w="1400" w:type="dxa"/>
          </w:tcPr>
          <w:p w14:paraId="0D80EF75" w14:textId="77777777" w:rsidR="000513CD" w:rsidRPr="001A69B5" w:rsidRDefault="0009509B" w:rsidP="001A69B5">
            <w:r w:rsidRPr="001A69B5">
              <w:t>9,7</w:t>
            </w:r>
          </w:p>
        </w:tc>
      </w:tr>
      <w:tr w:rsidR="000513CD" w:rsidRPr="001A69B5" w14:paraId="41FD6298" w14:textId="77777777" w:rsidTr="00197CC4">
        <w:trPr>
          <w:trHeight w:val="380"/>
        </w:trPr>
        <w:tc>
          <w:tcPr>
            <w:tcW w:w="8160" w:type="dxa"/>
          </w:tcPr>
          <w:p w14:paraId="0F9E2DD7" w14:textId="77777777" w:rsidR="000513CD" w:rsidRPr="001A69B5" w:rsidRDefault="0009509B" w:rsidP="001A69B5">
            <w:r w:rsidRPr="001A69B5">
              <w:t>Områdesatsing</w:t>
            </w:r>
          </w:p>
        </w:tc>
        <w:tc>
          <w:tcPr>
            <w:tcW w:w="1400" w:type="dxa"/>
          </w:tcPr>
          <w:p w14:paraId="42513F7C" w14:textId="77777777" w:rsidR="000513CD" w:rsidRPr="001A69B5" w:rsidRDefault="0009509B" w:rsidP="001A69B5">
            <w:r w:rsidRPr="001A69B5">
              <w:t>36,7</w:t>
            </w:r>
          </w:p>
        </w:tc>
      </w:tr>
      <w:tr w:rsidR="000513CD" w:rsidRPr="001A69B5" w14:paraId="09AC0A41" w14:textId="77777777" w:rsidTr="00197CC4">
        <w:trPr>
          <w:trHeight w:val="380"/>
        </w:trPr>
        <w:tc>
          <w:tcPr>
            <w:tcW w:w="8160" w:type="dxa"/>
          </w:tcPr>
          <w:p w14:paraId="30BC464C" w14:textId="77777777" w:rsidR="000513CD" w:rsidRPr="001A69B5" w:rsidRDefault="0009509B" w:rsidP="001A69B5">
            <w:r w:rsidRPr="001A69B5">
              <w:t>Utvikling av kommunale integreringstiltak</w:t>
            </w:r>
          </w:p>
        </w:tc>
        <w:tc>
          <w:tcPr>
            <w:tcW w:w="1400" w:type="dxa"/>
          </w:tcPr>
          <w:p w14:paraId="41E1ACB9" w14:textId="77777777" w:rsidR="000513CD" w:rsidRPr="001A69B5" w:rsidRDefault="0009509B" w:rsidP="001A69B5">
            <w:r w:rsidRPr="001A69B5">
              <w:t>55,4</w:t>
            </w:r>
          </w:p>
        </w:tc>
      </w:tr>
      <w:tr w:rsidR="000513CD" w:rsidRPr="001A69B5" w14:paraId="161AD9DC" w14:textId="77777777" w:rsidTr="00197CC4">
        <w:trPr>
          <w:trHeight w:val="640"/>
        </w:trPr>
        <w:tc>
          <w:tcPr>
            <w:tcW w:w="8160" w:type="dxa"/>
          </w:tcPr>
          <w:p w14:paraId="2812194F" w14:textId="77777777" w:rsidR="000513CD" w:rsidRPr="001A69B5" w:rsidRDefault="0009509B" w:rsidP="001A69B5">
            <w:r w:rsidRPr="001A69B5">
              <w:t xml:space="preserve">Nasjonale bu- og </w:t>
            </w:r>
            <w:proofErr w:type="spellStart"/>
            <w:r w:rsidRPr="001A69B5">
              <w:t>støttetilbod</w:t>
            </w:r>
            <w:proofErr w:type="spellEnd"/>
            <w:r w:rsidRPr="001A69B5">
              <w:t xml:space="preserve"> for unge over 18 år som er utsette for tvangsekteskap eller </w:t>
            </w:r>
            <w:proofErr w:type="spellStart"/>
            <w:r w:rsidRPr="001A69B5">
              <w:t>æresrelatert</w:t>
            </w:r>
            <w:proofErr w:type="spellEnd"/>
            <w:r w:rsidRPr="001A69B5">
              <w:t xml:space="preserve"> vald</w:t>
            </w:r>
          </w:p>
        </w:tc>
        <w:tc>
          <w:tcPr>
            <w:tcW w:w="1400" w:type="dxa"/>
          </w:tcPr>
          <w:p w14:paraId="5961C04B" w14:textId="77777777" w:rsidR="000513CD" w:rsidRPr="001A69B5" w:rsidRDefault="0009509B" w:rsidP="001A69B5">
            <w:r w:rsidRPr="001A69B5">
              <w:t>19</w:t>
            </w:r>
          </w:p>
        </w:tc>
      </w:tr>
      <w:tr w:rsidR="000513CD" w:rsidRPr="001A69B5" w14:paraId="05E63689" w14:textId="77777777" w:rsidTr="00197CC4">
        <w:trPr>
          <w:trHeight w:val="380"/>
        </w:trPr>
        <w:tc>
          <w:tcPr>
            <w:tcW w:w="8160" w:type="dxa"/>
          </w:tcPr>
          <w:p w14:paraId="1F2493E2" w14:textId="77777777" w:rsidR="000513CD" w:rsidRPr="001A69B5" w:rsidRDefault="0009509B" w:rsidP="001A69B5">
            <w:r w:rsidRPr="001A69B5">
              <w:t>Kvalifiseringstiltak i integreringsmottak</w:t>
            </w:r>
          </w:p>
        </w:tc>
        <w:tc>
          <w:tcPr>
            <w:tcW w:w="1400" w:type="dxa"/>
          </w:tcPr>
          <w:p w14:paraId="5949F91A" w14:textId="77777777" w:rsidR="000513CD" w:rsidRPr="001A69B5" w:rsidRDefault="0009509B" w:rsidP="001A69B5">
            <w:r w:rsidRPr="001A69B5">
              <w:t>10</w:t>
            </w:r>
          </w:p>
        </w:tc>
      </w:tr>
      <w:tr w:rsidR="000513CD" w:rsidRPr="001A69B5" w14:paraId="33A1AF2F" w14:textId="77777777" w:rsidTr="00197CC4">
        <w:trPr>
          <w:trHeight w:val="380"/>
        </w:trPr>
        <w:tc>
          <w:tcPr>
            <w:tcW w:w="8160" w:type="dxa"/>
          </w:tcPr>
          <w:p w14:paraId="6BC6E24F" w14:textId="77777777" w:rsidR="000513CD" w:rsidRPr="001A69B5" w:rsidRDefault="0009509B" w:rsidP="001A69B5">
            <w:r w:rsidRPr="001A69B5">
              <w:t xml:space="preserve">Tilrettelagd fag- og yrkesopplæring for </w:t>
            </w:r>
            <w:proofErr w:type="spellStart"/>
            <w:r w:rsidRPr="001A69B5">
              <w:t>vaksne</w:t>
            </w:r>
            <w:proofErr w:type="spellEnd"/>
            <w:r w:rsidRPr="001A69B5">
              <w:t xml:space="preserve"> </w:t>
            </w:r>
            <w:proofErr w:type="spellStart"/>
            <w:r w:rsidRPr="001A69B5">
              <w:t>innvandrarar</w:t>
            </w:r>
            <w:proofErr w:type="spellEnd"/>
          </w:p>
        </w:tc>
        <w:tc>
          <w:tcPr>
            <w:tcW w:w="1400" w:type="dxa"/>
          </w:tcPr>
          <w:p w14:paraId="47E4E7E9" w14:textId="77777777" w:rsidR="000513CD" w:rsidRPr="001A69B5" w:rsidRDefault="0009509B" w:rsidP="001A69B5">
            <w:r w:rsidRPr="001A69B5">
              <w:t>15</w:t>
            </w:r>
          </w:p>
        </w:tc>
      </w:tr>
    </w:tbl>
    <w:p w14:paraId="5EC039AB" w14:textId="77777777" w:rsidR="000513CD" w:rsidRPr="001A69B5" w:rsidRDefault="0009509B" w:rsidP="001A69B5">
      <w:pPr>
        <w:pStyle w:val="b-post"/>
      </w:pPr>
      <w:r w:rsidRPr="001A69B5">
        <w:t xml:space="preserve">Post 70 </w:t>
      </w:r>
      <w:proofErr w:type="spellStart"/>
      <w:r w:rsidRPr="001A69B5">
        <w:t>Busetjingsordninga</w:t>
      </w:r>
      <w:proofErr w:type="spellEnd"/>
      <w:r w:rsidRPr="001A69B5">
        <w:t xml:space="preserve"> og </w:t>
      </w:r>
      <w:proofErr w:type="spellStart"/>
      <w:r w:rsidRPr="001A69B5">
        <w:t>integreringstilskot</w:t>
      </w:r>
      <w:proofErr w:type="spellEnd"/>
      <w:r w:rsidRPr="001A69B5">
        <w:t>, oppfølging</w:t>
      </w:r>
    </w:p>
    <w:p w14:paraId="0F714837" w14:textId="77777777" w:rsidR="000513CD" w:rsidRPr="001A69B5" w:rsidRDefault="0009509B" w:rsidP="001A69B5">
      <w:proofErr w:type="spellStart"/>
      <w:r w:rsidRPr="001A69B5">
        <w:t>Midlane</w:t>
      </w:r>
      <w:proofErr w:type="spellEnd"/>
      <w:r w:rsidRPr="001A69B5">
        <w:t xml:space="preserve"> på posten skal </w:t>
      </w:r>
      <w:proofErr w:type="spellStart"/>
      <w:r w:rsidRPr="001A69B5">
        <w:t>nyttast</w:t>
      </w:r>
      <w:proofErr w:type="spellEnd"/>
      <w:r w:rsidRPr="001A69B5">
        <w:t xml:space="preserve"> til det samla arbeidet Kommunesektorens organisasjon (KS) </w:t>
      </w:r>
      <w:proofErr w:type="spellStart"/>
      <w:r w:rsidRPr="001A69B5">
        <w:t>gjer</w:t>
      </w:r>
      <w:proofErr w:type="spellEnd"/>
      <w:r w:rsidRPr="001A69B5">
        <w:t xml:space="preserve"> på </w:t>
      </w:r>
      <w:proofErr w:type="spellStart"/>
      <w:r w:rsidRPr="001A69B5">
        <w:t>flyktningfeltet</w:t>
      </w:r>
      <w:proofErr w:type="spellEnd"/>
      <w:r w:rsidRPr="001A69B5">
        <w:t>.</w:t>
      </w:r>
    </w:p>
    <w:p w14:paraId="07EC1976" w14:textId="77777777" w:rsidR="000513CD" w:rsidRPr="001A69B5" w:rsidRDefault="0009509B" w:rsidP="001A69B5">
      <w:pPr>
        <w:pStyle w:val="avsnitt-tittel"/>
      </w:pPr>
      <w:r w:rsidRPr="001A69B5">
        <w:t>Mål for 2022</w:t>
      </w:r>
    </w:p>
    <w:p w14:paraId="07996F2E" w14:textId="77777777" w:rsidR="000513CD" w:rsidRPr="001A69B5" w:rsidRDefault="0009509B" w:rsidP="001A69B5">
      <w:r w:rsidRPr="001A69B5">
        <w:t xml:space="preserve">Målet med </w:t>
      </w:r>
      <w:proofErr w:type="spellStart"/>
      <w:r w:rsidRPr="001A69B5">
        <w:t>tilskotet</w:t>
      </w:r>
      <w:proofErr w:type="spellEnd"/>
      <w:r w:rsidRPr="001A69B5">
        <w:t xml:space="preserve"> er å sikre kunnskapsgrunnlag og samarbeidet mellom staten og KS om </w:t>
      </w:r>
      <w:proofErr w:type="spellStart"/>
      <w:r w:rsidRPr="001A69B5">
        <w:t>busetjing</w:t>
      </w:r>
      <w:proofErr w:type="spellEnd"/>
      <w:r w:rsidRPr="001A69B5">
        <w:t xml:space="preserve"> og kvalifisering av </w:t>
      </w:r>
      <w:proofErr w:type="spellStart"/>
      <w:r w:rsidRPr="001A69B5">
        <w:t>flyktningar</w:t>
      </w:r>
      <w:proofErr w:type="spellEnd"/>
      <w:r w:rsidRPr="001A69B5">
        <w:t>.</w:t>
      </w:r>
    </w:p>
    <w:p w14:paraId="244AEABD" w14:textId="77777777" w:rsidR="000513CD" w:rsidRPr="001A69B5" w:rsidRDefault="0009509B" w:rsidP="001A69B5">
      <w:pPr>
        <w:pStyle w:val="avsnitt-tittel"/>
      </w:pPr>
      <w:r w:rsidRPr="001A69B5">
        <w:t>Resultat i 2020</w:t>
      </w:r>
    </w:p>
    <w:p w14:paraId="691C22E2" w14:textId="77777777" w:rsidR="000513CD" w:rsidRPr="001A69B5" w:rsidRDefault="0009509B" w:rsidP="001A69B5">
      <w:proofErr w:type="spellStart"/>
      <w:r w:rsidRPr="001A69B5">
        <w:t>Midlane</w:t>
      </w:r>
      <w:proofErr w:type="spellEnd"/>
      <w:r w:rsidRPr="001A69B5">
        <w:t xml:space="preserve"> blei nytta til Kommunesektorens organisasjon (KS) si oppfølging av </w:t>
      </w:r>
      <w:proofErr w:type="spellStart"/>
      <w:r w:rsidRPr="001A69B5">
        <w:t>tilskotsordningar</w:t>
      </w:r>
      <w:proofErr w:type="spellEnd"/>
      <w:r w:rsidRPr="001A69B5">
        <w:t xml:space="preserve">, deltaking i </w:t>
      </w:r>
      <w:proofErr w:type="spellStart"/>
      <w:r w:rsidRPr="001A69B5">
        <w:t>Berekningsutvalet</w:t>
      </w:r>
      <w:proofErr w:type="spellEnd"/>
      <w:r w:rsidRPr="001A69B5">
        <w:t xml:space="preserve"> og i Nasjonalt </w:t>
      </w:r>
      <w:proofErr w:type="spellStart"/>
      <w:r w:rsidRPr="001A69B5">
        <w:t>utval</w:t>
      </w:r>
      <w:proofErr w:type="spellEnd"/>
      <w:r w:rsidRPr="001A69B5">
        <w:t xml:space="preserve"> for </w:t>
      </w:r>
      <w:proofErr w:type="spellStart"/>
      <w:r w:rsidRPr="001A69B5">
        <w:t>busetjing</w:t>
      </w:r>
      <w:proofErr w:type="spellEnd"/>
      <w:r w:rsidRPr="001A69B5">
        <w:t xml:space="preserve">. KS tek òg del i </w:t>
      </w:r>
      <w:proofErr w:type="spellStart"/>
      <w:r w:rsidRPr="001A69B5">
        <w:t>dei</w:t>
      </w:r>
      <w:proofErr w:type="spellEnd"/>
      <w:r w:rsidRPr="001A69B5">
        <w:t xml:space="preserve"> fylkesvise møta for å vurdere oppmoding om </w:t>
      </w:r>
      <w:proofErr w:type="spellStart"/>
      <w:r w:rsidRPr="001A69B5">
        <w:t>busetjing</w:t>
      </w:r>
      <w:proofErr w:type="spellEnd"/>
      <w:r w:rsidRPr="001A69B5">
        <w:t xml:space="preserve"> i den </w:t>
      </w:r>
      <w:proofErr w:type="spellStart"/>
      <w:r w:rsidRPr="001A69B5">
        <w:t>einskilde</w:t>
      </w:r>
      <w:proofErr w:type="spellEnd"/>
      <w:r w:rsidRPr="001A69B5">
        <w:t xml:space="preserve"> kommunen. Dei har òg </w:t>
      </w:r>
      <w:proofErr w:type="spellStart"/>
      <w:r w:rsidRPr="001A69B5">
        <w:t>vore</w:t>
      </w:r>
      <w:proofErr w:type="spellEnd"/>
      <w:r w:rsidRPr="001A69B5">
        <w:t xml:space="preserve"> i referansegruppa for ulike FoU-prosjekt i regi av </w:t>
      </w:r>
      <w:proofErr w:type="spellStart"/>
      <w:r w:rsidRPr="001A69B5">
        <w:t>IMDi</w:t>
      </w:r>
      <w:proofErr w:type="spellEnd"/>
      <w:r w:rsidRPr="001A69B5">
        <w:t xml:space="preserve">. I tillegg blei </w:t>
      </w:r>
      <w:proofErr w:type="spellStart"/>
      <w:r w:rsidRPr="001A69B5">
        <w:t>midlane</w:t>
      </w:r>
      <w:proofErr w:type="spellEnd"/>
      <w:r w:rsidRPr="001A69B5">
        <w:t xml:space="preserve"> nytta til samarbeid med </w:t>
      </w:r>
      <w:proofErr w:type="spellStart"/>
      <w:r w:rsidRPr="001A69B5">
        <w:t>IMDi</w:t>
      </w:r>
      <w:proofErr w:type="spellEnd"/>
      <w:r w:rsidRPr="001A69B5">
        <w:t xml:space="preserve"> og UDI, jf. samarbeidsavtalen om </w:t>
      </w:r>
      <w:proofErr w:type="spellStart"/>
      <w:r w:rsidRPr="001A69B5">
        <w:t>busetjing</w:t>
      </w:r>
      <w:proofErr w:type="spellEnd"/>
      <w:r w:rsidRPr="001A69B5">
        <w:t xml:space="preserve"> av </w:t>
      </w:r>
      <w:proofErr w:type="spellStart"/>
      <w:r w:rsidRPr="001A69B5">
        <w:t>flyktningar</w:t>
      </w:r>
      <w:proofErr w:type="spellEnd"/>
      <w:r w:rsidRPr="001A69B5">
        <w:t xml:space="preserve"> i </w:t>
      </w:r>
      <w:proofErr w:type="spellStart"/>
      <w:r w:rsidRPr="001A69B5">
        <w:t>kommunane</w:t>
      </w:r>
      <w:proofErr w:type="spellEnd"/>
      <w:r w:rsidRPr="001A69B5">
        <w:t xml:space="preserve"> og om etablering og nedlegging av asylmottak.</w:t>
      </w:r>
    </w:p>
    <w:p w14:paraId="77732A37" w14:textId="77777777" w:rsidR="000513CD" w:rsidRPr="001A69B5" w:rsidRDefault="0009509B" w:rsidP="001A69B5">
      <w:pPr>
        <w:pStyle w:val="avsnitt-tittel"/>
      </w:pPr>
      <w:r w:rsidRPr="001A69B5">
        <w:t>Budsjettforslag for 2022</w:t>
      </w:r>
    </w:p>
    <w:p w14:paraId="18277253" w14:textId="77777777" w:rsidR="000513CD" w:rsidRPr="001A69B5" w:rsidRDefault="0009509B" w:rsidP="001A69B5">
      <w:r w:rsidRPr="001A69B5">
        <w:t>Departementet foreslår å løyve 2,4 mill. kroner på posten.</w:t>
      </w:r>
    </w:p>
    <w:p w14:paraId="3C5994D2" w14:textId="77777777" w:rsidR="000513CD" w:rsidRPr="001A69B5" w:rsidRDefault="0009509B" w:rsidP="001A69B5">
      <w:pPr>
        <w:pStyle w:val="b-post"/>
      </w:pPr>
      <w:r w:rsidRPr="001A69B5">
        <w:t xml:space="preserve">Post 71 </w:t>
      </w:r>
      <w:proofErr w:type="spellStart"/>
      <w:r w:rsidRPr="001A69B5">
        <w:t>Tilskot</w:t>
      </w:r>
      <w:proofErr w:type="spellEnd"/>
      <w:r w:rsidRPr="001A69B5">
        <w:t xml:space="preserve"> til integreringsarbeid i regi av sivilsamfunn og frivillige </w:t>
      </w:r>
      <w:proofErr w:type="spellStart"/>
      <w:r w:rsidRPr="001A69B5">
        <w:t>organisasjonar</w:t>
      </w:r>
      <w:proofErr w:type="spellEnd"/>
    </w:p>
    <w:p w14:paraId="53AF1EBE" w14:textId="77777777" w:rsidR="000513CD" w:rsidRPr="001A69B5" w:rsidRDefault="0009509B" w:rsidP="001A69B5">
      <w:proofErr w:type="spellStart"/>
      <w:r w:rsidRPr="001A69B5">
        <w:t>Tilskotsposten</w:t>
      </w:r>
      <w:proofErr w:type="spellEnd"/>
      <w:r w:rsidRPr="001A69B5">
        <w:t xml:space="preserve"> er samansett av tre </w:t>
      </w:r>
      <w:proofErr w:type="spellStart"/>
      <w:r w:rsidRPr="001A69B5">
        <w:t>tilskotsordningar</w:t>
      </w:r>
      <w:proofErr w:type="spellEnd"/>
      <w:r w:rsidRPr="001A69B5">
        <w:t xml:space="preserve"> i 2022:</w:t>
      </w:r>
    </w:p>
    <w:p w14:paraId="003B52CB" w14:textId="77777777" w:rsidR="000513CD" w:rsidRPr="001A69B5" w:rsidRDefault="0009509B" w:rsidP="001A69B5">
      <w:pPr>
        <w:pStyle w:val="Liste"/>
      </w:pPr>
      <w:proofErr w:type="spellStart"/>
      <w:r w:rsidRPr="001A69B5">
        <w:t>tilskot</w:t>
      </w:r>
      <w:proofErr w:type="spellEnd"/>
      <w:r w:rsidRPr="001A69B5">
        <w:t xml:space="preserve"> til integreringsarbeid i regi av frivillig </w:t>
      </w:r>
      <w:proofErr w:type="spellStart"/>
      <w:r w:rsidRPr="001A69B5">
        <w:t>verksemd</w:t>
      </w:r>
      <w:proofErr w:type="spellEnd"/>
    </w:p>
    <w:p w14:paraId="7EE3DB35" w14:textId="77777777" w:rsidR="000513CD" w:rsidRPr="001A69B5" w:rsidRDefault="0009509B" w:rsidP="001A69B5">
      <w:pPr>
        <w:pStyle w:val="Liste"/>
      </w:pPr>
      <w:proofErr w:type="spellStart"/>
      <w:r w:rsidRPr="001A69B5">
        <w:t>tilskot</w:t>
      </w:r>
      <w:proofErr w:type="spellEnd"/>
      <w:r w:rsidRPr="001A69B5">
        <w:t xml:space="preserve"> til nasjonale ressursmiljø på integreringsfeltet</w:t>
      </w:r>
    </w:p>
    <w:p w14:paraId="065D7991" w14:textId="77777777" w:rsidR="000513CD" w:rsidRPr="001A69B5" w:rsidRDefault="0009509B" w:rsidP="001A69B5">
      <w:pPr>
        <w:pStyle w:val="Liste"/>
      </w:pPr>
      <w:proofErr w:type="spellStart"/>
      <w:r w:rsidRPr="001A69B5">
        <w:t>tilskot</w:t>
      </w:r>
      <w:proofErr w:type="spellEnd"/>
      <w:r w:rsidRPr="001A69B5">
        <w:t xml:space="preserve"> til klippekortordninga</w:t>
      </w:r>
    </w:p>
    <w:p w14:paraId="4B0D7489" w14:textId="77777777" w:rsidR="000513CD" w:rsidRPr="001A69B5" w:rsidRDefault="0009509B" w:rsidP="001A69B5">
      <w:pPr>
        <w:pStyle w:val="avsnitt-tittel"/>
      </w:pPr>
      <w:r w:rsidRPr="001A69B5">
        <w:t>Mål for 2022</w:t>
      </w:r>
    </w:p>
    <w:p w14:paraId="5E3C82D6" w14:textId="77777777" w:rsidR="000513CD" w:rsidRPr="001A69B5" w:rsidRDefault="0009509B" w:rsidP="001A69B5">
      <w:r w:rsidRPr="001A69B5">
        <w:t xml:space="preserve">Måla med </w:t>
      </w:r>
      <w:proofErr w:type="spellStart"/>
      <w:r w:rsidRPr="001A69B5">
        <w:t>tilskotet</w:t>
      </w:r>
      <w:proofErr w:type="spellEnd"/>
      <w:r w:rsidRPr="001A69B5">
        <w:t xml:space="preserve"> er å </w:t>
      </w:r>
      <w:proofErr w:type="spellStart"/>
      <w:r w:rsidRPr="001A69B5">
        <w:t>auke</w:t>
      </w:r>
      <w:proofErr w:type="spellEnd"/>
      <w:r w:rsidRPr="001A69B5">
        <w:t xml:space="preserve"> arbeids- og samfunnsdeltakinga blant </w:t>
      </w:r>
      <w:proofErr w:type="spellStart"/>
      <w:r w:rsidRPr="001A69B5">
        <w:t>innvandrarar</w:t>
      </w:r>
      <w:proofErr w:type="spellEnd"/>
      <w:r w:rsidRPr="001A69B5">
        <w:t xml:space="preserve"> og barna </w:t>
      </w:r>
      <w:proofErr w:type="spellStart"/>
      <w:r w:rsidRPr="001A69B5">
        <w:t>deira</w:t>
      </w:r>
      <w:proofErr w:type="spellEnd"/>
      <w:r w:rsidRPr="001A69B5">
        <w:t xml:space="preserve">, gjennom støtte til integreringsarbeid i regi av sivilsamfunn og frivillig </w:t>
      </w:r>
      <w:proofErr w:type="spellStart"/>
      <w:r w:rsidRPr="001A69B5">
        <w:t>verksemd</w:t>
      </w:r>
      <w:proofErr w:type="spellEnd"/>
      <w:r w:rsidRPr="001A69B5">
        <w:t xml:space="preserve">. Løyvinga skal òg sikre rammevilkår for nasjonale ressursmiljø på integreringsfeltet. Samstundes skal løyvinga sikre norskopplæring til </w:t>
      </w:r>
      <w:proofErr w:type="spellStart"/>
      <w:r w:rsidRPr="001A69B5">
        <w:t>innvandrarar</w:t>
      </w:r>
      <w:proofErr w:type="spellEnd"/>
      <w:r w:rsidRPr="001A69B5">
        <w:t xml:space="preserve"> med behov for å styrke </w:t>
      </w:r>
      <w:proofErr w:type="spellStart"/>
      <w:r w:rsidRPr="001A69B5">
        <w:t>norskferdigheitene</w:t>
      </w:r>
      <w:proofErr w:type="spellEnd"/>
      <w:r w:rsidRPr="001A69B5">
        <w:t xml:space="preserve"> sine gjennom klippekortordninga.</w:t>
      </w:r>
    </w:p>
    <w:p w14:paraId="52742821" w14:textId="77777777" w:rsidR="000513CD" w:rsidRPr="001A69B5" w:rsidRDefault="0009509B" w:rsidP="001A69B5">
      <w:pPr>
        <w:pStyle w:val="avsnitt-tittel"/>
      </w:pPr>
      <w:r w:rsidRPr="001A69B5">
        <w:t>Resultat i 2020</w:t>
      </w:r>
    </w:p>
    <w:p w14:paraId="4D345267" w14:textId="7E410872" w:rsidR="000513CD" w:rsidRDefault="0009509B" w:rsidP="001A69B5">
      <w:r w:rsidRPr="001A69B5">
        <w:t xml:space="preserve">Det blei nytta </w:t>
      </w:r>
      <w:proofErr w:type="spellStart"/>
      <w:r w:rsidRPr="001A69B5">
        <w:t>følgande</w:t>
      </w:r>
      <w:proofErr w:type="spellEnd"/>
      <w:r w:rsidRPr="001A69B5">
        <w:t xml:space="preserve"> i 2020:</w:t>
      </w:r>
    </w:p>
    <w:p w14:paraId="1FEE06FC" w14:textId="600DAFFA" w:rsidR="003E7AB3" w:rsidRPr="001A69B5" w:rsidRDefault="003E7AB3" w:rsidP="003E7AB3">
      <w:pPr>
        <w:pStyle w:val="tabell-tittel"/>
      </w:pPr>
      <w:r w:rsidRPr="001A69B5">
        <w:t xml:space="preserve">Fordeling av </w:t>
      </w:r>
      <w:proofErr w:type="spellStart"/>
      <w:r w:rsidRPr="001A69B5">
        <w:t>tilskot</w:t>
      </w:r>
      <w:proofErr w:type="spellEnd"/>
      <w:r w:rsidRPr="001A69B5">
        <w:t xml:space="preserve"> til integreringsarbeid i regi av sivilsamfunnet og frivillige </w:t>
      </w:r>
      <w:proofErr w:type="spellStart"/>
      <w:r w:rsidRPr="001A69B5">
        <w:t>organisasjonar</w:t>
      </w:r>
      <w:proofErr w:type="spellEnd"/>
      <w:r w:rsidRPr="001A69B5">
        <w:t xml:space="preserve"> i 2020</w:t>
      </w:r>
    </w:p>
    <w:p w14:paraId="6B4A2024" w14:textId="77777777" w:rsidR="000513CD" w:rsidRPr="001A69B5" w:rsidRDefault="0009509B" w:rsidP="001A69B5">
      <w:pPr>
        <w:pStyle w:val="Tabellnavn"/>
      </w:pPr>
      <w:r w:rsidRPr="001A69B5">
        <w:t>02J1xt2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1B3DEC6D" w14:textId="77777777" w:rsidTr="00197CC4">
        <w:trPr>
          <w:trHeight w:val="360"/>
        </w:trPr>
        <w:tc>
          <w:tcPr>
            <w:tcW w:w="8160" w:type="dxa"/>
          </w:tcPr>
          <w:p w14:paraId="7C5CCE81" w14:textId="77777777" w:rsidR="000513CD" w:rsidRPr="001A69B5" w:rsidRDefault="000513CD" w:rsidP="001A69B5"/>
        </w:tc>
        <w:tc>
          <w:tcPr>
            <w:tcW w:w="1400" w:type="dxa"/>
          </w:tcPr>
          <w:p w14:paraId="0F6B1CD6" w14:textId="77777777" w:rsidR="000513CD" w:rsidRPr="001A69B5" w:rsidRDefault="0009509B" w:rsidP="001A69B5">
            <w:r w:rsidRPr="001A69B5">
              <w:t>(i mill. kr)</w:t>
            </w:r>
          </w:p>
        </w:tc>
      </w:tr>
      <w:tr w:rsidR="000513CD" w:rsidRPr="001A69B5" w14:paraId="60EAA4B7" w14:textId="77777777" w:rsidTr="00197CC4">
        <w:trPr>
          <w:trHeight w:val="380"/>
        </w:trPr>
        <w:tc>
          <w:tcPr>
            <w:tcW w:w="8160" w:type="dxa"/>
          </w:tcPr>
          <w:p w14:paraId="31A3CB4B" w14:textId="77777777" w:rsidR="000513CD" w:rsidRPr="001A69B5" w:rsidRDefault="0009509B" w:rsidP="001A69B5">
            <w:proofErr w:type="spellStart"/>
            <w:r w:rsidRPr="001A69B5">
              <w:t>Tilskot</w:t>
            </w:r>
            <w:proofErr w:type="spellEnd"/>
            <w:r w:rsidRPr="001A69B5">
              <w:t xml:space="preserve"> til integreringsarbeid i regi av frivillige </w:t>
            </w:r>
            <w:proofErr w:type="spellStart"/>
            <w:r w:rsidRPr="001A69B5">
              <w:t>organisasjonar</w:t>
            </w:r>
            <w:proofErr w:type="spellEnd"/>
          </w:p>
        </w:tc>
        <w:tc>
          <w:tcPr>
            <w:tcW w:w="1400" w:type="dxa"/>
          </w:tcPr>
          <w:p w14:paraId="73BAD0D6" w14:textId="77777777" w:rsidR="000513CD" w:rsidRPr="001A69B5" w:rsidRDefault="0009509B" w:rsidP="001A69B5">
            <w:r w:rsidRPr="001A69B5">
              <w:t>82,6</w:t>
            </w:r>
          </w:p>
        </w:tc>
      </w:tr>
      <w:tr w:rsidR="000513CD" w:rsidRPr="001A69B5" w14:paraId="55C50CD4" w14:textId="77777777" w:rsidTr="00197CC4">
        <w:trPr>
          <w:trHeight w:val="380"/>
        </w:trPr>
        <w:tc>
          <w:tcPr>
            <w:tcW w:w="8160" w:type="dxa"/>
          </w:tcPr>
          <w:p w14:paraId="24BDEDCE" w14:textId="77777777" w:rsidR="000513CD" w:rsidRPr="001A69B5" w:rsidRDefault="0009509B" w:rsidP="001A69B5">
            <w:proofErr w:type="spellStart"/>
            <w:r w:rsidRPr="001A69B5">
              <w:t>Tilskot</w:t>
            </w:r>
            <w:proofErr w:type="spellEnd"/>
            <w:r w:rsidRPr="001A69B5">
              <w:t xml:space="preserve"> til nasjonale ressursmiljø på integreringsfeltet</w:t>
            </w:r>
          </w:p>
        </w:tc>
        <w:tc>
          <w:tcPr>
            <w:tcW w:w="1400" w:type="dxa"/>
          </w:tcPr>
          <w:p w14:paraId="2558ABD7" w14:textId="77777777" w:rsidR="000513CD" w:rsidRPr="001A69B5" w:rsidRDefault="0009509B" w:rsidP="001A69B5">
            <w:r w:rsidRPr="001A69B5">
              <w:t>38,8</w:t>
            </w:r>
          </w:p>
        </w:tc>
      </w:tr>
      <w:tr w:rsidR="000513CD" w:rsidRPr="001A69B5" w14:paraId="0B0B3E99" w14:textId="77777777" w:rsidTr="00197CC4">
        <w:trPr>
          <w:trHeight w:val="640"/>
        </w:trPr>
        <w:tc>
          <w:tcPr>
            <w:tcW w:w="8160" w:type="dxa"/>
          </w:tcPr>
          <w:p w14:paraId="038A03ED" w14:textId="77777777" w:rsidR="000513CD" w:rsidRPr="001A69B5" w:rsidRDefault="0009509B" w:rsidP="001A69B5">
            <w:r w:rsidRPr="001A69B5">
              <w:t xml:space="preserve">Ekstraordinært </w:t>
            </w:r>
            <w:proofErr w:type="spellStart"/>
            <w:r w:rsidRPr="001A69B5">
              <w:t>tilskot</w:t>
            </w:r>
            <w:proofErr w:type="spellEnd"/>
            <w:r w:rsidRPr="001A69B5">
              <w:t xml:space="preserve"> til informasjonstiltak for </w:t>
            </w:r>
            <w:proofErr w:type="spellStart"/>
            <w:r w:rsidRPr="001A69B5">
              <w:t>innvandrarbefolkninga</w:t>
            </w:r>
            <w:proofErr w:type="spellEnd"/>
            <w:r w:rsidRPr="001A69B5">
              <w:t xml:space="preserve"> i regi av frivillige </w:t>
            </w:r>
            <w:proofErr w:type="spellStart"/>
            <w:r w:rsidRPr="001A69B5">
              <w:t>organisasjonar</w:t>
            </w:r>
            <w:proofErr w:type="spellEnd"/>
          </w:p>
        </w:tc>
        <w:tc>
          <w:tcPr>
            <w:tcW w:w="1400" w:type="dxa"/>
          </w:tcPr>
          <w:p w14:paraId="60C54595" w14:textId="77777777" w:rsidR="000513CD" w:rsidRPr="001A69B5" w:rsidRDefault="0009509B" w:rsidP="001A69B5">
            <w:r w:rsidRPr="001A69B5">
              <w:t>19,4</w:t>
            </w:r>
          </w:p>
        </w:tc>
      </w:tr>
    </w:tbl>
    <w:p w14:paraId="7ACE0423" w14:textId="77777777" w:rsidR="000513CD" w:rsidRPr="001A69B5" w:rsidRDefault="0009509B" w:rsidP="001A69B5">
      <w:pPr>
        <w:pStyle w:val="avsnitt-undertittel"/>
      </w:pPr>
      <w:proofErr w:type="spellStart"/>
      <w:r w:rsidRPr="001A69B5">
        <w:t>Tilskot</w:t>
      </w:r>
      <w:proofErr w:type="spellEnd"/>
      <w:r w:rsidRPr="001A69B5">
        <w:t xml:space="preserve"> til integreringsarbeid i regi av frivillige </w:t>
      </w:r>
      <w:proofErr w:type="spellStart"/>
      <w:r w:rsidRPr="001A69B5">
        <w:t>organisasjonar</w:t>
      </w:r>
      <w:proofErr w:type="spellEnd"/>
    </w:p>
    <w:p w14:paraId="4C81A56E" w14:textId="77777777" w:rsidR="000513CD" w:rsidRPr="001A69B5" w:rsidRDefault="0009509B" w:rsidP="001A69B5">
      <w:r w:rsidRPr="001A69B5">
        <w:t xml:space="preserve">Det blei nytta 83,3 mill. kroner til ordninga i 2020. </w:t>
      </w:r>
      <w:proofErr w:type="spellStart"/>
      <w:r w:rsidRPr="001A69B5">
        <w:t>IMDi</w:t>
      </w:r>
      <w:proofErr w:type="spellEnd"/>
      <w:r w:rsidRPr="001A69B5">
        <w:t xml:space="preserve"> har i 2020 delt forvaltninga av </w:t>
      </w:r>
      <w:proofErr w:type="spellStart"/>
      <w:r w:rsidRPr="001A69B5">
        <w:t>tilskotsordninga</w:t>
      </w:r>
      <w:proofErr w:type="spellEnd"/>
      <w:r w:rsidRPr="001A69B5">
        <w:t xml:space="preserve"> med 20 </w:t>
      </w:r>
      <w:proofErr w:type="spellStart"/>
      <w:r w:rsidRPr="001A69B5">
        <w:t>utvalde</w:t>
      </w:r>
      <w:proofErr w:type="spellEnd"/>
      <w:r w:rsidRPr="001A69B5">
        <w:t xml:space="preserve"> </w:t>
      </w:r>
      <w:proofErr w:type="spellStart"/>
      <w:r w:rsidRPr="001A69B5">
        <w:t>kommunar</w:t>
      </w:r>
      <w:proofErr w:type="spellEnd"/>
      <w:r w:rsidRPr="001A69B5">
        <w:t xml:space="preserve">. Ordninga har resultert i at </w:t>
      </w:r>
      <w:proofErr w:type="spellStart"/>
      <w:r w:rsidRPr="001A69B5">
        <w:t>IMDi</w:t>
      </w:r>
      <w:proofErr w:type="spellEnd"/>
      <w:r w:rsidRPr="001A69B5">
        <w:t xml:space="preserve"> har rettleidd </w:t>
      </w:r>
      <w:proofErr w:type="spellStart"/>
      <w:r w:rsidRPr="001A69B5">
        <w:t>kommunane</w:t>
      </w:r>
      <w:proofErr w:type="spellEnd"/>
      <w:r w:rsidRPr="001A69B5">
        <w:t xml:space="preserve"> på </w:t>
      </w:r>
      <w:proofErr w:type="spellStart"/>
      <w:r w:rsidRPr="001A69B5">
        <w:t>fleire</w:t>
      </w:r>
      <w:proofErr w:type="spellEnd"/>
      <w:r w:rsidRPr="001A69B5">
        <w:t xml:space="preserve"> målområde enn før og lagt til rette for erfaringsdeling knytt til forvaltninga av </w:t>
      </w:r>
      <w:proofErr w:type="spellStart"/>
      <w:r w:rsidRPr="001A69B5">
        <w:t>tilskotsordninga</w:t>
      </w:r>
      <w:proofErr w:type="spellEnd"/>
      <w:r w:rsidRPr="001A69B5">
        <w:t xml:space="preserve">. </w:t>
      </w:r>
      <w:proofErr w:type="spellStart"/>
      <w:r w:rsidRPr="001A69B5">
        <w:t>Tilskotsordninga</w:t>
      </w:r>
      <w:proofErr w:type="spellEnd"/>
      <w:r w:rsidRPr="001A69B5">
        <w:t xml:space="preserve"> har støtta </w:t>
      </w:r>
      <w:proofErr w:type="spellStart"/>
      <w:r w:rsidRPr="001A69B5">
        <w:t>fleire</w:t>
      </w:r>
      <w:proofErr w:type="spellEnd"/>
      <w:r w:rsidRPr="001A69B5">
        <w:t xml:space="preserve"> tiltak under </w:t>
      </w:r>
      <w:proofErr w:type="spellStart"/>
      <w:r w:rsidRPr="001A69B5">
        <w:t>dei</w:t>
      </w:r>
      <w:proofErr w:type="spellEnd"/>
      <w:r w:rsidRPr="001A69B5">
        <w:t xml:space="preserve"> ulike delmåla. Det er mellom anna gitt støtte til informasjon om norsk samfunnsliv, </w:t>
      </w:r>
      <w:proofErr w:type="spellStart"/>
      <w:r w:rsidRPr="001A69B5">
        <w:t>tilbod</w:t>
      </w:r>
      <w:proofErr w:type="spellEnd"/>
      <w:r w:rsidRPr="001A69B5">
        <w:t xml:space="preserve"> om norsktrening til andre målgrupper enn </w:t>
      </w:r>
      <w:proofErr w:type="spellStart"/>
      <w:r w:rsidRPr="001A69B5">
        <w:t>flyktningar</w:t>
      </w:r>
      <w:proofErr w:type="spellEnd"/>
      <w:r w:rsidRPr="001A69B5">
        <w:t xml:space="preserve">, inkludert grupper som </w:t>
      </w:r>
      <w:proofErr w:type="spellStart"/>
      <w:r w:rsidRPr="001A69B5">
        <w:t>ikkje</w:t>
      </w:r>
      <w:proofErr w:type="spellEnd"/>
      <w:r w:rsidRPr="001A69B5">
        <w:t xml:space="preserve"> har rett til gratis norskopplæring, til tiltak som </w:t>
      </w:r>
      <w:proofErr w:type="spellStart"/>
      <w:r w:rsidRPr="001A69B5">
        <w:t>førebygger</w:t>
      </w:r>
      <w:proofErr w:type="spellEnd"/>
      <w:r w:rsidRPr="001A69B5">
        <w:t xml:space="preserve"> negativ sosial kontroll, tvangsekteskap og kjønnslemlesting gjennom </w:t>
      </w:r>
      <w:proofErr w:type="spellStart"/>
      <w:r w:rsidRPr="001A69B5">
        <w:t>haldningsendring</w:t>
      </w:r>
      <w:proofErr w:type="spellEnd"/>
      <w:r w:rsidRPr="001A69B5">
        <w:t xml:space="preserve">. Det er òg gitt støtte til tiltak og </w:t>
      </w:r>
      <w:proofErr w:type="spellStart"/>
      <w:r w:rsidRPr="001A69B5">
        <w:t>aktivitetar</w:t>
      </w:r>
      <w:proofErr w:type="spellEnd"/>
      <w:r w:rsidRPr="001A69B5">
        <w:t xml:space="preserve"> som </w:t>
      </w:r>
      <w:proofErr w:type="spellStart"/>
      <w:r w:rsidRPr="001A69B5">
        <w:t>bidreg</w:t>
      </w:r>
      <w:proofErr w:type="spellEnd"/>
      <w:r w:rsidRPr="001A69B5">
        <w:t xml:space="preserve"> til at </w:t>
      </w:r>
      <w:proofErr w:type="spellStart"/>
      <w:r w:rsidRPr="001A69B5">
        <w:t>innvandrarar</w:t>
      </w:r>
      <w:proofErr w:type="spellEnd"/>
      <w:r w:rsidRPr="001A69B5">
        <w:t xml:space="preserve"> og barna </w:t>
      </w:r>
      <w:proofErr w:type="spellStart"/>
      <w:r w:rsidRPr="001A69B5">
        <w:t>deira</w:t>
      </w:r>
      <w:proofErr w:type="spellEnd"/>
      <w:r w:rsidRPr="001A69B5">
        <w:t xml:space="preserve"> i større grad </w:t>
      </w:r>
      <w:proofErr w:type="spellStart"/>
      <w:r w:rsidRPr="001A69B5">
        <w:t>deltek</w:t>
      </w:r>
      <w:proofErr w:type="spellEnd"/>
      <w:r w:rsidRPr="001A69B5">
        <w:t xml:space="preserve"> på </w:t>
      </w:r>
      <w:proofErr w:type="spellStart"/>
      <w:r w:rsidRPr="001A69B5">
        <w:t>møteplassar</w:t>
      </w:r>
      <w:proofErr w:type="spellEnd"/>
      <w:r w:rsidRPr="001A69B5">
        <w:t xml:space="preserve"> og </w:t>
      </w:r>
      <w:proofErr w:type="spellStart"/>
      <w:r w:rsidRPr="001A69B5">
        <w:t>aktivitetar</w:t>
      </w:r>
      <w:proofErr w:type="spellEnd"/>
      <w:r w:rsidRPr="001A69B5">
        <w:t xml:space="preserve"> i regi av frivillige </w:t>
      </w:r>
      <w:proofErr w:type="spellStart"/>
      <w:r w:rsidRPr="001A69B5">
        <w:t>organisasjonar</w:t>
      </w:r>
      <w:proofErr w:type="spellEnd"/>
      <w:r w:rsidRPr="001A69B5">
        <w:t xml:space="preserve"> i lokalsamfunna.</w:t>
      </w:r>
    </w:p>
    <w:p w14:paraId="24B44A66" w14:textId="77777777" w:rsidR="000513CD" w:rsidRPr="001A69B5" w:rsidRDefault="0009509B" w:rsidP="001A69B5">
      <w:r w:rsidRPr="001A69B5">
        <w:t xml:space="preserve">I samband med covid-19-pandemien har </w:t>
      </w:r>
      <w:proofErr w:type="spellStart"/>
      <w:r w:rsidRPr="001A69B5">
        <w:t>personar</w:t>
      </w:r>
      <w:proofErr w:type="spellEnd"/>
      <w:r w:rsidRPr="001A69B5">
        <w:t xml:space="preserve"> med </w:t>
      </w:r>
      <w:proofErr w:type="spellStart"/>
      <w:r w:rsidRPr="001A69B5">
        <w:t>innvandrarbakgrunn</w:t>
      </w:r>
      <w:proofErr w:type="spellEnd"/>
      <w:r w:rsidRPr="001A69B5">
        <w:t xml:space="preserve"> </w:t>
      </w:r>
      <w:proofErr w:type="spellStart"/>
      <w:r w:rsidRPr="001A69B5">
        <w:t>vore</w:t>
      </w:r>
      <w:proofErr w:type="spellEnd"/>
      <w:r w:rsidRPr="001A69B5">
        <w:t xml:space="preserve"> overrepresenterte blant smitta, </w:t>
      </w:r>
      <w:proofErr w:type="spellStart"/>
      <w:r w:rsidRPr="001A69B5">
        <w:t>innlagde</w:t>
      </w:r>
      <w:proofErr w:type="spellEnd"/>
      <w:r w:rsidRPr="001A69B5">
        <w:t xml:space="preserve"> på sjukehus og døde. Stortinget vedtok derfor i april 2020 å omdisponere 6,6 mill. kroner til seks </w:t>
      </w:r>
      <w:proofErr w:type="spellStart"/>
      <w:r w:rsidRPr="001A69B5">
        <w:t>landsdekkande</w:t>
      </w:r>
      <w:proofErr w:type="spellEnd"/>
      <w:r w:rsidRPr="001A69B5">
        <w:t xml:space="preserve"> </w:t>
      </w:r>
      <w:proofErr w:type="spellStart"/>
      <w:r w:rsidRPr="001A69B5">
        <w:t>organisasjonar</w:t>
      </w:r>
      <w:proofErr w:type="spellEnd"/>
      <w:r w:rsidRPr="001A69B5">
        <w:t xml:space="preserve"> (</w:t>
      </w:r>
      <w:proofErr w:type="spellStart"/>
      <w:r w:rsidRPr="001A69B5">
        <w:t>Caritas</w:t>
      </w:r>
      <w:proofErr w:type="spellEnd"/>
      <w:r w:rsidRPr="001A69B5">
        <w:t xml:space="preserve"> </w:t>
      </w:r>
      <w:proofErr w:type="spellStart"/>
      <w:r w:rsidRPr="001A69B5">
        <w:t>Noreg</w:t>
      </w:r>
      <w:proofErr w:type="spellEnd"/>
      <w:r w:rsidRPr="001A69B5">
        <w:t xml:space="preserve">, Norges Røde Kors, Norsk Folkehjelp, Kristent Interkulturelt Arbeid, Norske Kvinners Sanitetsforening og </w:t>
      </w:r>
      <w:proofErr w:type="spellStart"/>
      <w:r w:rsidRPr="001A69B5">
        <w:t>Noregs</w:t>
      </w:r>
      <w:proofErr w:type="spellEnd"/>
      <w:r w:rsidRPr="001A69B5">
        <w:t xml:space="preserve"> </w:t>
      </w:r>
      <w:proofErr w:type="spellStart"/>
      <w:r w:rsidRPr="001A69B5">
        <w:t>frivilligsentralar</w:t>
      </w:r>
      <w:proofErr w:type="spellEnd"/>
      <w:r w:rsidRPr="001A69B5">
        <w:t xml:space="preserve">). </w:t>
      </w:r>
      <w:proofErr w:type="spellStart"/>
      <w:r w:rsidRPr="001A69B5">
        <w:t>Organisasjonane</w:t>
      </w:r>
      <w:proofErr w:type="spellEnd"/>
      <w:r w:rsidRPr="001A69B5">
        <w:t xml:space="preserve"> bidrog med </w:t>
      </w:r>
      <w:proofErr w:type="spellStart"/>
      <w:r w:rsidRPr="001A69B5">
        <w:t>naudsynt</w:t>
      </w:r>
      <w:proofErr w:type="spellEnd"/>
      <w:r w:rsidRPr="001A69B5">
        <w:t xml:space="preserve"> formidling av informasjon </w:t>
      </w:r>
      <w:proofErr w:type="spellStart"/>
      <w:r w:rsidRPr="001A69B5">
        <w:t>frå</w:t>
      </w:r>
      <w:proofErr w:type="spellEnd"/>
      <w:r w:rsidRPr="001A69B5">
        <w:t xml:space="preserve"> </w:t>
      </w:r>
      <w:proofErr w:type="spellStart"/>
      <w:r w:rsidRPr="001A69B5">
        <w:t>myndigheitene</w:t>
      </w:r>
      <w:proofErr w:type="spellEnd"/>
      <w:r w:rsidRPr="001A69B5">
        <w:t xml:space="preserve"> om covid-19-pandemien til </w:t>
      </w:r>
      <w:proofErr w:type="spellStart"/>
      <w:r w:rsidRPr="001A69B5">
        <w:t>innvandrarbefolkninga</w:t>
      </w:r>
      <w:proofErr w:type="spellEnd"/>
      <w:r w:rsidRPr="001A69B5">
        <w:t>.</w:t>
      </w:r>
    </w:p>
    <w:p w14:paraId="3396F1F0" w14:textId="77777777" w:rsidR="000513CD" w:rsidRPr="001A69B5" w:rsidRDefault="0009509B" w:rsidP="001A69B5">
      <w:pPr>
        <w:pStyle w:val="avsnitt-undertittel"/>
      </w:pPr>
      <w:proofErr w:type="spellStart"/>
      <w:r w:rsidRPr="001A69B5">
        <w:t>Tilskot</w:t>
      </w:r>
      <w:proofErr w:type="spellEnd"/>
      <w:r w:rsidRPr="001A69B5">
        <w:t xml:space="preserve"> til nasjonale ressursmiljø på integreringsfeltet</w:t>
      </w:r>
    </w:p>
    <w:p w14:paraId="40CC5795" w14:textId="77777777" w:rsidR="000513CD" w:rsidRPr="001A69B5" w:rsidRDefault="0009509B" w:rsidP="001A69B5">
      <w:r w:rsidRPr="001A69B5">
        <w:t xml:space="preserve">Det blei nytta 38,8 mill. kroner til ordninga i 2020. Det blei tildelt støtte til 15 </w:t>
      </w:r>
      <w:proofErr w:type="spellStart"/>
      <w:r w:rsidRPr="001A69B5">
        <w:t>organisasjonar</w:t>
      </w:r>
      <w:proofErr w:type="spellEnd"/>
      <w:r w:rsidRPr="001A69B5">
        <w:t xml:space="preserve"> over denne ordninga. </w:t>
      </w:r>
      <w:proofErr w:type="spellStart"/>
      <w:r w:rsidRPr="001A69B5">
        <w:t>Desse</w:t>
      </w:r>
      <w:proofErr w:type="spellEnd"/>
      <w:r w:rsidRPr="001A69B5">
        <w:t xml:space="preserve"> har </w:t>
      </w:r>
      <w:proofErr w:type="spellStart"/>
      <w:r w:rsidRPr="001A69B5">
        <w:t>bidrege</w:t>
      </w:r>
      <w:proofErr w:type="spellEnd"/>
      <w:r w:rsidRPr="001A69B5">
        <w:t xml:space="preserve"> med kunnskap og kompetanse i kontakt med </w:t>
      </w:r>
      <w:proofErr w:type="spellStart"/>
      <w:r w:rsidRPr="001A69B5">
        <w:t>offentlege</w:t>
      </w:r>
      <w:proofErr w:type="spellEnd"/>
      <w:r w:rsidRPr="001A69B5">
        <w:t xml:space="preserve"> </w:t>
      </w:r>
      <w:proofErr w:type="spellStart"/>
      <w:r w:rsidRPr="001A69B5">
        <w:t>instansar</w:t>
      </w:r>
      <w:proofErr w:type="spellEnd"/>
      <w:r w:rsidRPr="001A69B5">
        <w:t xml:space="preserve">, næringslivet og internasjonale </w:t>
      </w:r>
      <w:proofErr w:type="spellStart"/>
      <w:r w:rsidRPr="001A69B5">
        <w:t>organisasjonar</w:t>
      </w:r>
      <w:proofErr w:type="spellEnd"/>
      <w:r w:rsidRPr="001A69B5">
        <w:t xml:space="preserve">. </w:t>
      </w:r>
      <w:proofErr w:type="spellStart"/>
      <w:r w:rsidRPr="001A69B5">
        <w:t>Organisasjonane</w:t>
      </w:r>
      <w:proofErr w:type="spellEnd"/>
      <w:r w:rsidRPr="001A69B5">
        <w:t xml:space="preserve"> har i 2020 mellom anna </w:t>
      </w:r>
      <w:proofErr w:type="spellStart"/>
      <w:r w:rsidRPr="001A69B5">
        <w:t>medverka</w:t>
      </w:r>
      <w:proofErr w:type="spellEnd"/>
      <w:r w:rsidRPr="001A69B5">
        <w:t xml:space="preserve"> med førstehandserfaring og </w:t>
      </w:r>
      <w:proofErr w:type="spellStart"/>
      <w:r w:rsidRPr="001A69B5">
        <w:t>tilbakemeldingar</w:t>
      </w:r>
      <w:proofErr w:type="spellEnd"/>
      <w:r w:rsidRPr="001A69B5">
        <w:t xml:space="preserve"> </w:t>
      </w:r>
      <w:proofErr w:type="spellStart"/>
      <w:r w:rsidRPr="001A69B5">
        <w:t>frå</w:t>
      </w:r>
      <w:proofErr w:type="spellEnd"/>
      <w:r w:rsidRPr="001A69B5">
        <w:t xml:space="preserve"> </w:t>
      </w:r>
      <w:proofErr w:type="spellStart"/>
      <w:r w:rsidRPr="001A69B5">
        <w:t>innvandrarbefolkninga</w:t>
      </w:r>
      <w:proofErr w:type="spellEnd"/>
      <w:r w:rsidRPr="001A69B5">
        <w:t xml:space="preserve"> for å </w:t>
      </w:r>
      <w:proofErr w:type="spellStart"/>
      <w:r w:rsidRPr="001A69B5">
        <w:t>medverke</w:t>
      </w:r>
      <w:proofErr w:type="spellEnd"/>
      <w:r w:rsidRPr="001A69B5">
        <w:t xml:space="preserve"> til den </w:t>
      </w:r>
      <w:proofErr w:type="spellStart"/>
      <w:r w:rsidRPr="001A69B5">
        <w:t>offentlege</w:t>
      </w:r>
      <w:proofErr w:type="spellEnd"/>
      <w:r w:rsidRPr="001A69B5">
        <w:t xml:space="preserve"> debatten og politikkutviklinga. Dei har også </w:t>
      </w:r>
      <w:proofErr w:type="spellStart"/>
      <w:r w:rsidRPr="001A69B5">
        <w:t>bidrege</w:t>
      </w:r>
      <w:proofErr w:type="spellEnd"/>
      <w:r w:rsidRPr="001A69B5">
        <w:t xml:space="preserve"> til råd- og </w:t>
      </w:r>
      <w:proofErr w:type="spellStart"/>
      <w:r w:rsidRPr="001A69B5">
        <w:t>rettleiingstenester</w:t>
      </w:r>
      <w:proofErr w:type="spellEnd"/>
      <w:r w:rsidRPr="001A69B5">
        <w:t xml:space="preserve"> som språkkurs og </w:t>
      </w:r>
      <w:proofErr w:type="spellStart"/>
      <w:r w:rsidRPr="001A69B5">
        <w:t>arbeidskvalifiserande</w:t>
      </w:r>
      <w:proofErr w:type="spellEnd"/>
      <w:r w:rsidRPr="001A69B5">
        <w:t xml:space="preserve"> tiltak.</w:t>
      </w:r>
    </w:p>
    <w:p w14:paraId="7A48CF55" w14:textId="77777777" w:rsidR="000513CD" w:rsidRPr="001A69B5" w:rsidRDefault="0009509B" w:rsidP="001A69B5">
      <w:pPr>
        <w:pStyle w:val="avsnitt-undertittel"/>
      </w:pPr>
      <w:r w:rsidRPr="001A69B5">
        <w:t xml:space="preserve">Ekstraordinært </w:t>
      </w:r>
      <w:proofErr w:type="spellStart"/>
      <w:r w:rsidRPr="001A69B5">
        <w:t>tilskot</w:t>
      </w:r>
      <w:proofErr w:type="spellEnd"/>
      <w:r w:rsidRPr="001A69B5">
        <w:t xml:space="preserve"> til informasjonstiltak i regi av frivillige </w:t>
      </w:r>
      <w:proofErr w:type="spellStart"/>
      <w:r w:rsidRPr="001A69B5">
        <w:t>organisasjonar</w:t>
      </w:r>
      <w:proofErr w:type="spellEnd"/>
    </w:p>
    <w:p w14:paraId="5646F8C6" w14:textId="77777777" w:rsidR="000513CD" w:rsidRPr="001A69B5" w:rsidRDefault="0009509B" w:rsidP="001A69B5">
      <w:proofErr w:type="spellStart"/>
      <w:r w:rsidRPr="001A69B5">
        <w:t>Tidleg</w:t>
      </w:r>
      <w:proofErr w:type="spellEnd"/>
      <w:r w:rsidRPr="001A69B5">
        <w:t xml:space="preserve"> i covid-19-pandemien viste det seg at </w:t>
      </w:r>
      <w:proofErr w:type="spellStart"/>
      <w:r w:rsidRPr="001A69B5">
        <w:t>delar</w:t>
      </w:r>
      <w:proofErr w:type="spellEnd"/>
      <w:r w:rsidRPr="001A69B5">
        <w:t xml:space="preserve"> av </w:t>
      </w:r>
      <w:proofErr w:type="spellStart"/>
      <w:r w:rsidRPr="001A69B5">
        <w:t>innvandrarbefolkninga</w:t>
      </w:r>
      <w:proofErr w:type="spellEnd"/>
      <w:r w:rsidRPr="001A69B5">
        <w:t xml:space="preserve"> </w:t>
      </w:r>
      <w:proofErr w:type="spellStart"/>
      <w:r w:rsidRPr="001A69B5">
        <w:t>trong</w:t>
      </w:r>
      <w:proofErr w:type="spellEnd"/>
      <w:r w:rsidRPr="001A69B5">
        <w:t xml:space="preserve"> tilpassa og målretta informasjon </w:t>
      </w:r>
      <w:proofErr w:type="spellStart"/>
      <w:r w:rsidRPr="001A69B5">
        <w:t>frå</w:t>
      </w:r>
      <w:proofErr w:type="spellEnd"/>
      <w:r w:rsidRPr="001A69B5">
        <w:t xml:space="preserve"> </w:t>
      </w:r>
      <w:proofErr w:type="spellStart"/>
      <w:r w:rsidRPr="001A69B5">
        <w:t>fleire</w:t>
      </w:r>
      <w:proofErr w:type="spellEnd"/>
      <w:r w:rsidRPr="001A69B5">
        <w:t xml:space="preserve"> </w:t>
      </w:r>
      <w:proofErr w:type="spellStart"/>
      <w:r w:rsidRPr="001A69B5">
        <w:t>offentlege</w:t>
      </w:r>
      <w:proofErr w:type="spellEnd"/>
      <w:r w:rsidRPr="001A69B5">
        <w:t xml:space="preserve"> </w:t>
      </w:r>
      <w:proofErr w:type="spellStart"/>
      <w:r w:rsidRPr="001A69B5">
        <w:t>sektorar</w:t>
      </w:r>
      <w:proofErr w:type="spellEnd"/>
      <w:r w:rsidRPr="001A69B5">
        <w:t xml:space="preserve">. I tillegg til </w:t>
      </w:r>
      <w:proofErr w:type="spellStart"/>
      <w:r w:rsidRPr="001A69B5">
        <w:t>dei</w:t>
      </w:r>
      <w:proofErr w:type="spellEnd"/>
      <w:r w:rsidRPr="001A69B5">
        <w:t xml:space="preserve"> 6,6 mill. kronene som er </w:t>
      </w:r>
      <w:proofErr w:type="spellStart"/>
      <w:r w:rsidRPr="001A69B5">
        <w:t>omtala</w:t>
      </w:r>
      <w:proofErr w:type="spellEnd"/>
      <w:r w:rsidRPr="001A69B5">
        <w:t xml:space="preserve"> over, blei det løyvd 20 mill. kroner i ekstraordinært </w:t>
      </w:r>
      <w:proofErr w:type="spellStart"/>
      <w:r w:rsidRPr="001A69B5">
        <w:t>tilskot</w:t>
      </w:r>
      <w:proofErr w:type="spellEnd"/>
      <w:r w:rsidRPr="001A69B5">
        <w:t xml:space="preserve"> for å støtte covid-19-relatert informasjon retta mot </w:t>
      </w:r>
      <w:proofErr w:type="spellStart"/>
      <w:r w:rsidRPr="001A69B5">
        <w:t>innvandrarar</w:t>
      </w:r>
      <w:proofErr w:type="spellEnd"/>
      <w:r w:rsidRPr="001A69B5">
        <w:t xml:space="preserve"> i regi av frivillige </w:t>
      </w:r>
      <w:proofErr w:type="spellStart"/>
      <w:r w:rsidRPr="001A69B5">
        <w:t>organisasjonar</w:t>
      </w:r>
      <w:proofErr w:type="spellEnd"/>
      <w:r w:rsidRPr="001A69B5">
        <w:t xml:space="preserve"> i 2020. Det blei innvilga støtte til 142 prosjekt der det er delt ut informasjon både digitalt og fysisk. Arbeidet </w:t>
      </w:r>
      <w:proofErr w:type="spellStart"/>
      <w:r w:rsidRPr="001A69B5">
        <w:t>heldt</w:t>
      </w:r>
      <w:proofErr w:type="spellEnd"/>
      <w:r w:rsidRPr="001A69B5">
        <w:t xml:space="preserve"> fram i 2021, og det er løyvd </w:t>
      </w:r>
      <w:proofErr w:type="spellStart"/>
      <w:r w:rsidRPr="001A69B5">
        <w:t>ytterlegare</w:t>
      </w:r>
      <w:proofErr w:type="spellEnd"/>
      <w:r w:rsidRPr="001A69B5">
        <w:t xml:space="preserve"> 40 mill. kroner til tiltaket i 2021.</w:t>
      </w:r>
    </w:p>
    <w:p w14:paraId="7BC2985F" w14:textId="77777777" w:rsidR="000513CD" w:rsidRPr="001A69B5" w:rsidRDefault="0009509B" w:rsidP="001A69B5">
      <w:pPr>
        <w:pStyle w:val="avsnitt-tittel"/>
      </w:pPr>
      <w:r w:rsidRPr="001A69B5">
        <w:t>Budsjettforslag for 2022</w:t>
      </w:r>
    </w:p>
    <w:p w14:paraId="735C698C" w14:textId="77777777" w:rsidR="000513CD" w:rsidRPr="001A69B5" w:rsidRDefault="0009509B" w:rsidP="001A69B5">
      <w:r w:rsidRPr="001A69B5">
        <w:t xml:space="preserve">Departementet foreslår å løyve 192,1 mill. kroner på posten, med </w:t>
      </w:r>
      <w:proofErr w:type="spellStart"/>
      <w:r w:rsidRPr="001A69B5">
        <w:t>følgande</w:t>
      </w:r>
      <w:proofErr w:type="spellEnd"/>
      <w:r w:rsidRPr="001A69B5">
        <w:t xml:space="preserve"> fordeling:</w:t>
      </w:r>
    </w:p>
    <w:p w14:paraId="3B4A1593" w14:textId="77777777" w:rsidR="000513CD" w:rsidRPr="001A69B5" w:rsidRDefault="0009509B" w:rsidP="001A69B5">
      <w:pPr>
        <w:pStyle w:val="Liste"/>
      </w:pPr>
      <w:r w:rsidRPr="001A69B5">
        <w:t xml:space="preserve">121,2 mill. kroner til </w:t>
      </w:r>
      <w:proofErr w:type="spellStart"/>
      <w:r w:rsidRPr="001A69B5">
        <w:t>tilskotsordning</w:t>
      </w:r>
      <w:proofErr w:type="spellEnd"/>
      <w:r w:rsidRPr="001A69B5">
        <w:t xml:space="preserve"> for integreringsarbeid i regi av frivillige </w:t>
      </w:r>
      <w:proofErr w:type="spellStart"/>
      <w:r w:rsidRPr="001A69B5">
        <w:t>organisasjonar</w:t>
      </w:r>
      <w:proofErr w:type="spellEnd"/>
    </w:p>
    <w:p w14:paraId="242A69AB" w14:textId="77777777" w:rsidR="000513CD" w:rsidRPr="001A69B5" w:rsidRDefault="0009509B" w:rsidP="001A69B5">
      <w:pPr>
        <w:pStyle w:val="Liste"/>
      </w:pPr>
      <w:r w:rsidRPr="001A69B5">
        <w:t>40,9 mill. kroner til nasjonale ressursmiljø</w:t>
      </w:r>
    </w:p>
    <w:p w14:paraId="0A24809E" w14:textId="77777777" w:rsidR="000513CD" w:rsidRPr="001A69B5" w:rsidRDefault="0009509B" w:rsidP="001A69B5">
      <w:pPr>
        <w:pStyle w:val="Liste"/>
      </w:pPr>
      <w:r w:rsidRPr="001A69B5">
        <w:t>30 mill. kroner til klippekortordning for ekstra norskoppføring</w:t>
      </w:r>
    </w:p>
    <w:p w14:paraId="3566E96B" w14:textId="77777777" w:rsidR="000513CD" w:rsidRPr="001A69B5" w:rsidRDefault="0009509B" w:rsidP="001A69B5">
      <w:pPr>
        <w:pStyle w:val="avsnitt-undertittel"/>
      </w:pPr>
      <w:proofErr w:type="spellStart"/>
      <w:r w:rsidRPr="001A69B5">
        <w:t>Tilskot</w:t>
      </w:r>
      <w:proofErr w:type="spellEnd"/>
      <w:r w:rsidRPr="001A69B5">
        <w:t xml:space="preserve"> til integreringsarbeid i regi av frivillige </w:t>
      </w:r>
      <w:proofErr w:type="spellStart"/>
      <w:r w:rsidRPr="001A69B5">
        <w:t>organisasjonar</w:t>
      </w:r>
      <w:proofErr w:type="spellEnd"/>
    </w:p>
    <w:p w14:paraId="4815744E"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med 30 mill. kroner til </w:t>
      </w:r>
      <w:proofErr w:type="spellStart"/>
      <w:r w:rsidRPr="001A69B5">
        <w:t>tilskot</w:t>
      </w:r>
      <w:proofErr w:type="spellEnd"/>
      <w:r w:rsidRPr="001A69B5">
        <w:t xml:space="preserve"> til integreringsarbeid i regi av frivillige </w:t>
      </w:r>
      <w:proofErr w:type="spellStart"/>
      <w:r w:rsidRPr="001A69B5">
        <w:t>organisasjonar</w:t>
      </w:r>
      <w:proofErr w:type="spellEnd"/>
      <w:r w:rsidRPr="001A69B5">
        <w:t xml:space="preserve">. </w:t>
      </w:r>
      <w:proofErr w:type="spellStart"/>
      <w:r w:rsidRPr="001A69B5">
        <w:t>Midlane</w:t>
      </w:r>
      <w:proofErr w:type="spellEnd"/>
      <w:r w:rsidRPr="001A69B5">
        <w:t xml:space="preserve"> skal bidra til at </w:t>
      </w:r>
      <w:proofErr w:type="spellStart"/>
      <w:r w:rsidRPr="001A69B5">
        <w:t>fleire</w:t>
      </w:r>
      <w:proofErr w:type="spellEnd"/>
      <w:r w:rsidRPr="001A69B5">
        <w:t xml:space="preserve"> lokale, frivillige </w:t>
      </w:r>
      <w:proofErr w:type="spellStart"/>
      <w:r w:rsidRPr="001A69B5">
        <w:t>organisasjonar</w:t>
      </w:r>
      <w:proofErr w:type="spellEnd"/>
      <w:r w:rsidRPr="001A69B5">
        <w:t xml:space="preserve"> kan søke om </w:t>
      </w:r>
      <w:proofErr w:type="spellStart"/>
      <w:r w:rsidRPr="001A69B5">
        <w:t>tilskot</w:t>
      </w:r>
      <w:proofErr w:type="spellEnd"/>
      <w:r w:rsidRPr="001A69B5">
        <w:t xml:space="preserve">, og skal </w:t>
      </w:r>
      <w:proofErr w:type="spellStart"/>
      <w:r w:rsidRPr="001A69B5">
        <w:t>nyttast</w:t>
      </w:r>
      <w:proofErr w:type="spellEnd"/>
      <w:r w:rsidRPr="001A69B5">
        <w:t xml:space="preserve"> til </w:t>
      </w:r>
      <w:proofErr w:type="spellStart"/>
      <w:r w:rsidRPr="001A69B5">
        <w:t>auka</w:t>
      </w:r>
      <w:proofErr w:type="spellEnd"/>
      <w:r w:rsidRPr="001A69B5">
        <w:t xml:space="preserve"> frivillig aktivitet i </w:t>
      </w:r>
      <w:proofErr w:type="spellStart"/>
      <w:r w:rsidRPr="001A69B5">
        <w:t>fleire</w:t>
      </w:r>
      <w:proofErr w:type="spellEnd"/>
      <w:r w:rsidRPr="001A69B5">
        <w:t xml:space="preserve"> </w:t>
      </w:r>
      <w:proofErr w:type="spellStart"/>
      <w:r w:rsidRPr="001A69B5">
        <w:t>kommunar</w:t>
      </w:r>
      <w:proofErr w:type="spellEnd"/>
      <w:r w:rsidRPr="001A69B5">
        <w:t xml:space="preserve"> og område i </w:t>
      </w:r>
      <w:proofErr w:type="spellStart"/>
      <w:r w:rsidRPr="001A69B5">
        <w:t>Noreg</w:t>
      </w:r>
      <w:proofErr w:type="spellEnd"/>
      <w:r w:rsidRPr="001A69B5">
        <w:t xml:space="preserve">, i tråd med måla i regjeringa </w:t>
      </w:r>
      <w:proofErr w:type="spellStart"/>
      <w:r w:rsidRPr="001A69B5">
        <w:t>si</w:t>
      </w:r>
      <w:proofErr w:type="spellEnd"/>
      <w:r w:rsidRPr="001A69B5">
        <w:t xml:space="preserve"> strategi for å styrke sivilsamfunnet </w:t>
      </w:r>
      <w:proofErr w:type="spellStart"/>
      <w:r w:rsidRPr="001A69B5">
        <w:t>si</w:t>
      </w:r>
      <w:proofErr w:type="spellEnd"/>
      <w:r w:rsidRPr="001A69B5">
        <w:t xml:space="preserve"> rolle på integreringsfeltet. </w:t>
      </w:r>
      <w:proofErr w:type="spellStart"/>
      <w:r w:rsidRPr="001A69B5">
        <w:t>Frå</w:t>
      </w:r>
      <w:proofErr w:type="spellEnd"/>
      <w:r w:rsidRPr="001A69B5">
        <w:t xml:space="preserve"> 2022 skal </w:t>
      </w:r>
      <w:proofErr w:type="spellStart"/>
      <w:r w:rsidRPr="001A69B5">
        <w:t>fleire</w:t>
      </w:r>
      <w:proofErr w:type="spellEnd"/>
      <w:r w:rsidRPr="001A69B5">
        <w:t xml:space="preserve"> </w:t>
      </w:r>
      <w:proofErr w:type="spellStart"/>
      <w:r w:rsidRPr="001A69B5">
        <w:t>kommunar</w:t>
      </w:r>
      <w:proofErr w:type="spellEnd"/>
      <w:r w:rsidRPr="001A69B5">
        <w:t xml:space="preserve"> </w:t>
      </w:r>
      <w:proofErr w:type="spellStart"/>
      <w:r w:rsidRPr="001A69B5">
        <w:t>innlemmast</w:t>
      </w:r>
      <w:proofErr w:type="spellEnd"/>
      <w:r w:rsidRPr="001A69B5">
        <w:t xml:space="preserve"> i ordninga for å forvalte </w:t>
      </w:r>
      <w:proofErr w:type="spellStart"/>
      <w:r w:rsidRPr="001A69B5">
        <w:t>tilskotsordninga</w:t>
      </w:r>
      <w:proofErr w:type="spellEnd"/>
      <w:r w:rsidRPr="001A69B5">
        <w:t xml:space="preserve"> </w:t>
      </w:r>
      <w:proofErr w:type="spellStart"/>
      <w:r w:rsidRPr="001A69B5">
        <w:t>saman</w:t>
      </w:r>
      <w:proofErr w:type="spellEnd"/>
      <w:r w:rsidRPr="001A69B5">
        <w:t xml:space="preserve"> med </w:t>
      </w:r>
      <w:proofErr w:type="spellStart"/>
      <w:r w:rsidRPr="001A69B5">
        <w:t>IMDi</w:t>
      </w:r>
      <w:proofErr w:type="spellEnd"/>
      <w:r w:rsidRPr="001A69B5">
        <w:t xml:space="preserve">. </w:t>
      </w:r>
      <w:proofErr w:type="spellStart"/>
      <w:r w:rsidRPr="001A69B5">
        <w:t>Tilskotsordninga</w:t>
      </w:r>
      <w:proofErr w:type="spellEnd"/>
      <w:r w:rsidRPr="001A69B5">
        <w:t xml:space="preserve"> skal støtte </w:t>
      </w:r>
      <w:proofErr w:type="spellStart"/>
      <w:r w:rsidRPr="001A69B5">
        <w:t>fleire</w:t>
      </w:r>
      <w:proofErr w:type="spellEnd"/>
      <w:r w:rsidRPr="001A69B5">
        <w:t xml:space="preserve"> tiltak, mellom anna fridom </w:t>
      </w:r>
      <w:proofErr w:type="spellStart"/>
      <w:r w:rsidRPr="001A69B5">
        <w:t>frå</w:t>
      </w:r>
      <w:proofErr w:type="spellEnd"/>
      <w:r w:rsidRPr="001A69B5">
        <w:t xml:space="preserve"> negativ sosial kontroll, frivillig norsktrening og motarbeiding av </w:t>
      </w:r>
      <w:proofErr w:type="spellStart"/>
      <w:r w:rsidRPr="001A69B5">
        <w:t>utanforskap</w:t>
      </w:r>
      <w:proofErr w:type="spellEnd"/>
      <w:r w:rsidRPr="001A69B5">
        <w:t xml:space="preserve">. Frivillig norsktrening er </w:t>
      </w:r>
      <w:proofErr w:type="spellStart"/>
      <w:r w:rsidRPr="001A69B5">
        <w:t>ein</w:t>
      </w:r>
      <w:proofErr w:type="spellEnd"/>
      <w:r w:rsidRPr="001A69B5">
        <w:t xml:space="preserve"> del av regjeringas norskinnsats, sjå òg omtale av </w:t>
      </w:r>
      <w:proofErr w:type="spellStart"/>
      <w:r w:rsidRPr="001A69B5">
        <w:t>tilskot</w:t>
      </w:r>
      <w:proofErr w:type="spellEnd"/>
      <w:r w:rsidRPr="001A69B5">
        <w:t xml:space="preserve"> til klippekortordning. </w:t>
      </w:r>
      <w:proofErr w:type="spellStart"/>
      <w:r w:rsidRPr="001A69B5">
        <w:t>Tilskotet</w:t>
      </w:r>
      <w:proofErr w:type="spellEnd"/>
      <w:r w:rsidRPr="001A69B5">
        <w:t xml:space="preserve"> skal òg </w:t>
      </w:r>
      <w:proofErr w:type="spellStart"/>
      <w:r w:rsidRPr="001A69B5">
        <w:t>nyttast</w:t>
      </w:r>
      <w:proofErr w:type="spellEnd"/>
      <w:r w:rsidRPr="001A69B5">
        <w:t xml:space="preserve"> til å styrke små og nystarta </w:t>
      </w:r>
      <w:proofErr w:type="spellStart"/>
      <w:r w:rsidRPr="001A69B5">
        <w:t>organisasjonar</w:t>
      </w:r>
      <w:proofErr w:type="spellEnd"/>
      <w:r w:rsidRPr="001A69B5">
        <w:t xml:space="preserve"> på integreringsfeltet.</w:t>
      </w:r>
    </w:p>
    <w:p w14:paraId="7A1BA448" w14:textId="77777777" w:rsidR="000513CD" w:rsidRPr="001A69B5" w:rsidRDefault="0009509B" w:rsidP="001A69B5">
      <w:pPr>
        <w:pStyle w:val="avsnitt-undertittel"/>
      </w:pPr>
      <w:proofErr w:type="spellStart"/>
      <w:r w:rsidRPr="001A69B5">
        <w:t>Tilskot</w:t>
      </w:r>
      <w:proofErr w:type="spellEnd"/>
      <w:r w:rsidRPr="001A69B5">
        <w:t xml:space="preserve"> til nasjonale ressursmiljø på integreringsfeltet</w:t>
      </w:r>
    </w:p>
    <w:p w14:paraId="117A5718"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til </w:t>
      </w:r>
      <w:proofErr w:type="spellStart"/>
      <w:r w:rsidRPr="001A69B5">
        <w:t>tilskot</w:t>
      </w:r>
      <w:proofErr w:type="spellEnd"/>
      <w:r w:rsidRPr="001A69B5">
        <w:t xml:space="preserve"> til nasjonale ressursmiljø på integreringsfeltet med 3,3 mill. kroner. Departementet foreslår </w:t>
      </w:r>
      <w:proofErr w:type="spellStart"/>
      <w:r w:rsidRPr="001A69B5">
        <w:t>vidare</w:t>
      </w:r>
      <w:proofErr w:type="spellEnd"/>
      <w:r w:rsidRPr="001A69B5">
        <w:t xml:space="preserve"> å endre ordninga for </w:t>
      </w:r>
      <w:proofErr w:type="spellStart"/>
      <w:r w:rsidRPr="001A69B5">
        <w:t>tilskot</w:t>
      </w:r>
      <w:proofErr w:type="spellEnd"/>
      <w:r w:rsidRPr="001A69B5">
        <w:t xml:space="preserve"> til nasjonale ressursmiljø på integreringsfeltet </w:t>
      </w:r>
      <w:proofErr w:type="spellStart"/>
      <w:r w:rsidRPr="001A69B5">
        <w:t>frå</w:t>
      </w:r>
      <w:proofErr w:type="spellEnd"/>
      <w:r w:rsidRPr="001A69B5">
        <w:t xml:space="preserve"> ei </w:t>
      </w:r>
      <w:proofErr w:type="spellStart"/>
      <w:r w:rsidRPr="001A69B5">
        <w:t>namngitt</w:t>
      </w:r>
      <w:proofErr w:type="spellEnd"/>
      <w:r w:rsidRPr="001A69B5">
        <w:t xml:space="preserve"> ordning til ei søkbar ordning. Omlegginga og </w:t>
      </w:r>
      <w:proofErr w:type="spellStart"/>
      <w:r w:rsidRPr="001A69B5">
        <w:t>auka</w:t>
      </w:r>
      <w:proofErr w:type="spellEnd"/>
      <w:r w:rsidRPr="001A69B5">
        <w:t xml:space="preserve"> løyving vil bidra til ei </w:t>
      </w:r>
      <w:proofErr w:type="spellStart"/>
      <w:r w:rsidRPr="001A69B5">
        <w:t>meir</w:t>
      </w:r>
      <w:proofErr w:type="spellEnd"/>
      <w:r w:rsidRPr="001A69B5">
        <w:t xml:space="preserve"> </w:t>
      </w:r>
      <w:proofErr w:type="spellStart"/>
      <w:r w:rsidRPr="001A69B5">
        <w:t>open</w:t>
      </w:r>
      <w:proofErr w:type="spellEnd"/>
      <w:r w:rsidRPr="001A69B5">
        <w:t xml:space="preserve"> fordeling av </w:t>
      </w:r>
      <w:proofErr w:type="spellStart"/>
      <w:r w:rsidRPr="001A69B5">
        <w:t>midlane</w:t>
      </w:r>
      <w:proofErr w:type="spellEnd"/>
      <w:r w:rsidRPr="001A69B5">
        <w:t xml:space="preserve"> og til at </w:t>
      </w:r>
      <w:proofErr w:type="spellStart"/>
      <w:r w:rsidRPr="001A69B5">
        <w:t>fleire</w:t>
      </w:r>
      <w:proofErr w:type="spellEnd"/>
      <w:r w:rsidRPr="001A69B5">
        <w:t xml:space="preserve"> nye </w:t>
      </w:r>
      <w:proofErr w:type="spellStart"/>
      <w:r w:rsidRPr="001A69B5">
        <w:t>organisasjonar</w:t>
      </w:r>
      <w:proofErr w:type="spellEnd"/>
      <w:r w:rsidRPr="001A69B5">
        <w:t xml:space="preserve"> får høve til å etablere seg som nasjonale ressursmiljø. </w:t>
      </w:r>
      <w:proofErr w:type="spellStart"/>
      <w:r w:rsidRPr="001A69B5">
        <w:t>Frå</w:t>
      </w:r>
      <w:proofErr w:type="spellEnd"/>
      <w:r w:rsidRPr="001A69B5">
        <w:t xml:space="preserve"> 2022 må </w:t>
      </w:r>
      <w:proofErr w:type="spellStart"/>
      <w:r w:rsidRPr="001A69B5">
        <w:t>organisasjonar</w:t>
      </w:r>
      <w:proofErr w:type="spellEnd"/>
      <w:r w:rsidRPr="001A69B5">
        <w:t xml:space="preserve"> søke </w:t>
      </w:r>
      <w:proofErr w:type="spellStart"/>
      <w:r w:rsidRPr="001A69B5">
        <w:t>IMDi</w:t>
      </w:r>
      <w:proofErr w:type="spellEnd"/>
      <w:r w:rsidRPr="001A69B5">
        <w:t xml:space="preserve"> om driftsstøtte gjennom </w:t>
      </w:r>
      <w:proofErr w:type="spellStart"/>
      <w:r w:rsidRPr="001A69B5">
        <w:t>tilskotsordninga</w:t>
      </w:r>
      <w:proofErr w:type="spellEnd"/>
      <w:r w:rsidRPr="001A69B5">
        <w:t xml:space="preserve">. </w:t>
      </w:r>
      <w:proofErr w:type="spellStart"/>
      <w:r w:rsidRPr="001A69B5">
        <w:t>Organisasjonane</w:t>
      </w:r>
      <w:proofErr w:type="spellEnd"/>
      <w:r w:rsidRPr="001A69B5">
        <w:t xml:space="preserve"> kan som </w:t>
      </w:r>
      <w:proofErr w:type="spellStart"/>
      <w:r w:rsidRPr="001A69B5">
        <w:t>hovudregel</w:t>
      </w:r>
      <w:proofErr w:type="spellEnd"/>
      <w:r w:rsidRPr="001A69B5">
        <w:t xml:space="preserve"> få innvilga </w:t>
      </w:r>
      <w:proofErr w:type="spellStart"/>
      <w:r w:rsidRPr="001A69B5">
        <w:t>tilskot</w:t>
      </w:r>
      <w:proofErr w:type="spellEnd"/>
      <w:r w:rsidRPr="001A69B5">
        <w:t xml:space="preserve"> i to eller fire år, såframt </w:t>
      </w:r>
      <w:proofErr w:type="spellStart"/>
      <w:r w:rsidRPr="001A69B5">
        <w:t>dei</w:t>
      </w:r>
      <w:proofErr w:type="spellEnd"/>
      <w:r w:rsidRPr="001A69B5">
        <w:t xml:space="preserve"> oppfyller krava i </w:t>
      </w:r>
      <w:proofErr w:type="spellStart"/>
      <w:r w:rsidRPr="001A69B5">
        <w:t>tilskotsordninga</w:t>
      </w:r>
      <w:proofErr w:type="spellEnd"/>
      <w:r w:rsidRPr="001A69B5">
        <w:t xml:space="preserve">, og gitt Stortingets </w:t>
      </w:r>
      <w:proofErr w:type="spellStart"/>
      <w:r w:rsidRPr="001A69B5">
        <w:t>årlege</w:t>
      </w:r>
      <w:proofErr w:type="spellEnd"/>
      <w:r w:rsidRPr="001A69B5">
        <w:t xml:space="preserve"> budsjettvedtak. </w:t>
      </w:r>
      <w:proofErr w:type="spellStart"/>
      <w:r w:rsidRPr="001A69B5">
        <w:t>Organisasjonar</w:t>
      </w:r>
      <w:proofErr w:type="spellEnd"/>
      <w:r w:rsidRPr="001A69B5">
        <w:t xml:space="preserve"> med konkrete planar for utviding til nasjonalt ressursmiljø kan òg få innvilga </w:t>
      </w:r>
      <w:proofErr w:type="spellStart"/>
      <w:r w:rsidRPr="001A69B5">
        <w:t>tilskot</w:t>
      </w:r>
      <w:proofErr w:type="spellEnd"/>
      <w:r w:rsidRPr="001A69B5">
        <w:t xml:space="preserve"> over ordninga dersom </w:t>
      </w:r>
      <w:proofErr w:type="spellStart"/>
      <w:r w:rsidRPr="001A69B5">
        <w:t>dei</w:t>
      </w:r>
      <w:proofErr w:type="spellEnd"/>
      <w:r w:rsidRPr="001A69B5">
        <w:t xml:space="preserve"> dekker </w:t>
      </w:r>
      <w:proofErr w:type="spellStart"/>
      <w:r w:rsidRPr="001A69B5">
        <w:t>eit</w:t>
      </w:r>
      <w:proofErr w:type="spellEnd"/>
      <w:r w:rsidRPr="001A69B5">
        <w:t xml:space="preserve"> tematisk behov. I </w:t>
      </w:r>
      <w:proofErr w:type="spellStart"/>
      <w:r w:rsidRPr="001A69B5">
        <w:t>desse</w:t>
      </w:r>
      <w:proofErr w:type="spellEnd"/>
      <w:r w:rsidRPr="001A69B5">
        <w:t xml:space="preserve"> tilfella kan det </w:t>
      </w:r>
      <w:proofErr w:type="spellStart"/>
      <w:r w:rsidRPr="001A69B5">
        <w:t>vere</w:t>
      </w:r>
      <w:proofErr w:type="spellEnd"/>
      <w:r w:rsidRPr="001A69B5">
        <w:t xml:space="preserve"> </w:t>
      </w:r>
      <w:proofErr w:type="spellStart"/>
      <w:r w:rsidRPr="001A69B5">
        <w:t>formålstenleg</w:t>
      </w:r>
      <w:proofErr w:type="spellEnd"/>
      <w:r w:rsidRPr="001A69B5">
        <w:t xml:space="preserve"> å innvilge </w:t>
      </w:r>
      <w:proofErr w:type="spellStart"/>
      <w:r w:rsidRPr="001A69B5">
        <w:t>tilskot</w:t>
      </w:r>
      <w:proofErr w:type="spellEnd"/>
      <w:r w:rsidRPr="001A69B5">
        <w:t xml:space="preserve"> for </w:t>
      </w:r>
      <w:proofErr w:type="spellStart"/>
      <w:r w:rsidRPr="001A69B5">
        <w:t>eit</w:t>
      </w:r>
      <w:proofErr w:type="spellEnd"/>
      <w:r w:rsidRPr="001A69B5">
        <w:t xml:space="preserve"> år. </w:t>
      </w:r>
      <w:proofErr w:type="spellStart"/>
      <w:r w:rsidRPr="001A69B5">
        <w:t>Tilskotet</w:t>
      </w:r>
      <w:proofErr w:type="spellEnd"/>
      <w:r w:rsidRPr="001A69B5">
        <w:t xml:space="preserve"> skal </w:t>
      </w:r>
      <w:proofErr w:type="spellStart"/>
      <w:r w:rsidRPr="001A69B5">
        <w:t>medverke</w:t>
      </w:r>
      <w:proofErr w:type="spellEnd"/>
      <w:r w:rsidRPr="001A69B5">
        <w:t xml:space="preserve"> til betre kunnskap om integrering og </w:t>
      </w:r>
      <w:proofErr w:type="spellStart"/>
      <w:r w:rsidRPr="001A69B5">
        <w:t>auka</w:t>
      </w:r>
      <w:proofErr w:type="spellEnd"/>
      <w:r w:rsidRPr="001A69B5">
        <w:t xml:space="preserve"> deltaking på ulike samfunnsarenaer. Departementet vil innarbeide </w:t>
      </w:r>
      <w:proofErr w:type="spellStart"/>
      <w:r w:rsidRPr="001A69B5">
        <w:t>endringane</w:t>
      </w:r>
      <w:proofErr w:type="spellEnd"/>
      <w:r w:rsidRPr="001A69B5">
        <w:t xml:space="preserve"> i retningslinjer for </w:t>
      </w:r>
      <w:proofErr w:type="spellStart"/>
      <w:r w:rsidRPr="001A69B5">
        <w:t>tilskotsordninga</w:t>
      </w:r>
      <w:proofErr w:type="spellEnd"/>
      <w:r w:rsidRPr="001A69B5">
        <w:t xml:space="preserve"> i 2022.</w:t>
      </w:r>
    </w:p>
    <w:p w14:paraId="1D6BEDCA" w14:textId="77777777" w:rsidR="000513CD" w:rsidRPr="001A69B5" w:rsidRDefault="0009509B" w:rsidP="001A69B5">
      <w:pPr>
        <w:pStyle w:val="avsnitt-undertittel"/>
      </w:pPr>
      <w:r w:rsidRPr="001A69B5">
        <w:t xml:space="preserve">Norskinnsats – </w:t>
      </w:r>
      <w:proofErr w:type="spellStart"/>
      <w:r w:rsidRPr="001A69B5">
        <w:t>tilskot</w:t>
      </w:r>
      <w:proofErr w:type="spellEnd"/>
      <w:r w:rsidRPr="001A69B5">
        <w:t xml:space="preserve"> til klippekortordning</w:t>
      </w:r>
    </w:p>
    <w:p w14:paraId="508E2F74" w14:textId="77777777" w:rsidR="000513CD" w:rsidRPr="001A69B5" w:rsidRDefault="0009509B" w:rsidP="001A69B5">
      <w:r w:rsidRPr="001A69B5">
        <w:t xml:space="preserve">Det blei løyvd 20 mill. kroner til ei klippekortordning som </w:t>
      </w:r>
      <w:proofErr w:type="spellStart"/>
      <w:r w:rsidRPr="001A69B5">
        <w:t>gjeld</w:t>
      </w:r>
      <w:proofErr w:type="spellEnd"/>
      <w:r w:rsidRPr="001A69B5">
        <w:t xml:space="preserve"> for 2021. Ordninga blei </w:t>
      </w:r>
      <w:proofErr w:type="spellStart"/>
      <w:r w:rsidRPr="001A69B5">
        <w:t>vidare</w:t>
      </w:r>
      <w:proofErr w:type="spellEnd"/>
      <w:r w:rsidRPr="001A69B5">
        <w:t xml:space="preserve"> styrkt med 10 mill. kroner i samband med </w:t>
      </w:r>
      <w:proofErr w:type="spellStart"/>
      <w:r w:rsidRPr="001A69B5">
        <w:t>behandlinga</w:t>
      </w:r>
      <w:proofErr w:type="spellEnd"/>
      <w:r w:rsidRPr="001A69B5">
        <w:t xml:space="preserve"> av Revidert nasjonalbudsjett 2021, jf. </w:t>
      </w:r>
      <w:proofErr w:type="spellStart"/>
      <w:r w:rsidRPr="001A69B5">
        <w:t>Prop</w:t>
      </w:r>
      <w:proofErr w:type="spellEnd"/>
      <w:r w:rsidRPr="001A69B5">
        <w:t xml:space="preserve">. 195 S (2020–2021) og </w:t>
      </w:r>
      <w:proofErr w:type="spellStart"/>
      <w:r w:rsidRPr="001A69B5">
        <w:t>Innst</w:t>
      </w:r>
      <w:proofErr w:type="spellEnd"/>
      <w:r w:rsidRPr="001A69B5">
        <w:t xml:space="preserve">. 600 S (2020–2021). </w:t>
      </w:r>
      <w:proofErr w:type="spellStart"/>
      <w:r w:rsidRPr="001A69B5">
        <w:t>Målsetjinga</w:t>
      </w:r>
      <w:proofErr w:type="spellEnd"/>
      <w:r w:rsidRPr="001A69B5">
        <w:t xml:space="preserve"> med klippekortordninga er å bidra til at </w:t>
      </w:r>
      <w:proofErr w:type="spellStart"/>
      <w:r w:rsidRPr="001A69B5">
        <w:t>personar</w:t>
      </w:r>
      <w:proofErr w:type="spellEnd"/>
      <w:r w:rsidRPr="001A69B5">
        <w:t xml:space="preserve">, som </w:t>
      </w:r>
      <w:proofErr w:type="spellStart"/>
      <w:r w:rsidRPr="001A69B5">
        <w:t>anten</w:t>
      </w:r>
      <w:proofErr w:type="spellEnd"/>
      <w:r w:rsidRPr="001A69B5">
        <w:t xml:space="preserve"> </w:t>
      </w:r>
      <w:proofErr w:type="spellStart"/>
      <w:r w:rsidRPr="001A69B5">
        <w:t>ikkje</w:t>
      </w:r>
      <w:proofErr w:type="spellEnd"/>
      <w:r w:rsidRPr="001A69B5">
        <w:t xml:space="preserve"> er på B1-nivå etter fullført norskopplæring etter introduksjonslova/integreringslova, eller som </w:t>
      </w:r>
      <w:proofErr w:type="spellStart"/>
      <w:r w:rsidRPr="001A69B5">
        <w:t>ikkje</w:t>
      </w:r>
      <w:proofErr w:type="spellEnd"/>
      <w:r w:rsidRPr="001A69B5">
        <w:t xml:space="preserve"> har rett til slik opplæring, når B1 eller </w:t>
      </w:r>
      <w:proofErr w:type="spellStart"/>
      <w:r w:rsidRPr="001A69B5">
        <w:t>høgare</w:t>
      </w:r>
      <w:proofErr w:type="spellEnd"/>
      <w:r w:rsidRPr="001A69B5">
        <w:t xml:space="preserve">. </w:t>
      </w:r>
      <w:proofErr w:type="spellStart"/>
      <w:r w:rsidRPr="001A69B5">
        <w:t>Erfaringane</w:t>
      </w:r>
      <w:proofErr w:type="spellEnd"/>
      <w:r w:rsidRPr="001A69B5">
        <w:t xml:space="preserve"> med </w:t>
      </w:r>
      <w:proofErr w:type="spellStart"/>
      <w:r w:rsidRPr="001A69B5">
        <w:t>tilskotsordninga</w:t>
      </w:r>
      <w:proofErr w:type="spellEnd"/>
      <w:r w:rsidRPr="001A69B5">
        <w:t xml:space="preserve"> så langt er at ho er viktig. Departementet foreslår å </w:t>
      </w:r>
      <w:proofErr w:type="spellStart"/>
      <w:r w:rsidRPr="001A69B5">
        <w:t>vidareføre</w:t>
      </w:r>
      <w:proofErr w:type="spellEnd"/>
      <w:r w:rsidRPr="001A69B5">
        <w:t xml:space="preserve"> </w:t>
      </w:r>
      <w:proofErr w:type="spellStart"/>
      <w:r w:rsidRPr="001A69B5">
        <w:t>tilskotsordninga</w:t>
      </w:r>
      <w:proofErr w:type="spellEnd"/>
      <w:r w:rsidRPr="001A69B5">
        <w:t xml:space="preserve"> med 30 mill. kroner i 2022. Dette vil bidra til at opptil 3 000 </w:t>
      </w:r>
      <w:proofErr w:type="spellStart"/>
      <w:r w:rsidRPr="001A69B5">
        <w:t>personar</w:t>
      </w:r>
      <w:proofErr w:type="spellEnd"/>
      <w:r w:rsidRPr="001A69B5">
        <w:t xml:space="preserve"> i målgruppa vil kunne få </w:t>
      </w:r>
      <w:proofErr w:type="spellStart"/>
      <w:r w:rsidRPr="001A69B5">
        <w:t>eit</w:t>
      </w:r>
      <w:proofErr w:type="spellEnd"/>
      <w:r w:rsidRPr="001A69B5">
        <w:t xml:space="preserve"> klippekort på om lag 10 000 kroner per person. Klippekortet kan bli innløyst i </w:t>
      </w:r>
      <w:proofErr w:type="spellStart"/>
      <w:r w:rsidRPr="001A69B5">
        <w:t>lærarstyrt</w:t>
      </w:r>
      <w:proofErr w:type="spellEnd"/>
      <w:r w:rsidRPr="001A69B5">
        <w:t xml:space="preserve"> norskopplæring </w:t>
      </w:r>
      <w:proofErr w:type="spellStart"/>
      <w:r w:rsidRPr="001A69B5">
        <w:t>tilsvarande</w:t>
      </w:r>
      <w:proofErr w:type="spellEnd"/>
      <w:r w:rsidRPr="001A69B5">
        <w:t xml:space="preserve"> om lag 80–100 </w:t>
      </w:r>
      <w:proofErr w:type="spellStart"/>
      <w:r w:rsidRPr="001A69B5">
        <w:t>timar</w:t>
      </w:r>
      <w:proofErr w:type="spellEnd"/>
      <w:r w:rsidRPr="001A69B5">
        <w:t>.</w:t>
      </w:r>
    </w:p>
    <w:p w14:paraId="79BF6382" w14:textId="77777777" w:rsidR="000513CD" w:rsidRPr="001A69B5" w:rsidRDefault="0009509B" w:rsidP="001A69B5">
      <w:pPr>
        <w:pStyle w:val="b-post"/>
      </w:pPr>
      <w:r w:rsidRPr="001A69B5">
        <w:t xml:space="preserve">Post 72 Statsautorisasjonsordninga for </w:t>
      </w:r>
      <w:proofErr w:type="spellStart"/>
      <w:r w:rsidRPr="001A69B5">
        <w:t>tolkar</w:t>
      </w:r>
      <w:proofErr w:type="spellEnd"/>
      <w:r w:rsidRPr="001A69B5">
        <w:t xml:space="preserve"> m.a.</w:t>
      </w:r>
    </w:p>
    <w:p w14:paraId="3E59616C" w14:textId="77777777" w:rsidR="000513CD" w:rsidRPr="001A69B5" w:rsidRDefault="0009509B" w:rsidP="001A69B5">
      <w:r w:rsidRPr="001A69B5">
        <w:t xml:space="preserve">Løyvinga skal finansiere den </w:t>
      </w:r>
      <w:proofErr w:type="spellStart"/>
      <w:r w:rsidRPr="001A69B5">
        <w:t>faglege</w:t>
      </w:r>
      <w:proofErr w:type="spellEnd"/>
      <w:r w:rsidRPr="001A69B5">
        <w:t xml:space="preserve"> og administrative gjennomføringa av autorisasjonsprøven for </w:t>
      </w:r>
      <w:proofErr w:type="spellStart"/>
      <w:r w:rsidRPr="001A69B5">
        <w:t>tolkar</w:t>
      </w:r>
      <w:proofErr w:type="spellEnd"/>
      <w:r w:rsidRPr="001A69B5">
        <w:t xml:space="preserve"> og anna utdanning og kvalifisering av </w:t>
      </w:r>
      <w:proofErr w:type="spellStart"/>
      <w:r w:rsidRPr="001A69B5">
        <w:t>tolkar</w:t>
      </w:r>
      <w:proofErr w:type="spellEnd"/>
      <w:r w:rsidRPr="001A69B5">
        <w:t>.</w:t>
      </w:r>
    </w:p>
    <w:p w14:paraId="05FB34FE" w14:textId="77777777" w:rsidR="000513CD" w:rsidRPr="001A69B5" w:rsidRDefault="0009509B" w:rsidP="001A69B5">
      <w:pPr>
        <w:pStyle w:val="avsnitt-tittel"/>
      </w:pPr>
      <w:r w:rsidRPr="001A69B5">
        <w:t>Mål for 2022</w:t>
      </w:r>
    </w:p>
    <w:p w14:paraId="112CB610" w14:textId="77777777" w:rsidR="000513CD" w:rsidRPr="001A69B5" w:rsidRDefault="0009509B" w:rsidP="001A69B5">
      <w:proofErr w:type="spellStart"/>
      <w:r w:rsidRPr="001A69B5">
        <w:t>Fleire</w:t>
      </w:r>
      <w:proofErr w:type="spellEnd"/>
      <w:r w:rsidRPr="001A69B5">
        <w:t xml:space="preserve"> kvalifiserte </w:t>
      </w:r>
      <w:proofErr w:type="spellStart"/>
      <w:r w:rsidRPr="001A69B5">
        <w:t>tolkar</w:t>
      </w:r>
      <w:proofErr w:type="spellEnd"/>
      <w:r w:rsidRPr="001A69B5">
        <w:t xml:space="preserve"> i </w:t>
      </w:r>
      <w:proofErr w:type="spellStart"/>
      <w:r w:rsidRPr="001A69B5">
        <w:t>offentleg</w:t>
      </w:r>
      <w:proofErr w:type="spellEnd"/>
      <w:r w:rsidRPr="001A69B5">
        <w:t xml:space="preserve"> sektor.</w:t>
      </w:r>
    </w:p>
    <w:p w14:paraId="7B5149B8" w14:textId="77777777" w:rsidR="000513CD" w:rsidRPr="001A69B5" w:rsidRDefault="0009509B" w:rsidP="001A69B5">
      <w:pPr>
        <w:pStyle w:val="avsnitt-tittel"/>
      </w:pPr>
      <w:r w:rsidRPr="001A69B5">
        <w:t>Resultat i 2020</w:t>
      </w:r>
    </w:p>
    <w:p w14:paraId="788603BD" w14:textId="77777777" w:rsidR="000513CD" w:rsidRPr="001A69B5" w:rsidRDefault="0009509B" w:rsidP="001A69B5">
      <w:proofErr w:type="spellStart"/>
      <w:r w:rsidRPr="001A69B5">
        <w:t>IMDi</w:t>
      </w:r>
      <w:proofErr w:type="spellEnd"/>
      <w:r w:rsidRPr="001A69B5">
        <w:t xml:space="preserve"> er nasjonalt fagdirektorat for tolking i </w:t>
      </w:r>
      <w:proofErr w:type="spellStart"/>
      <w:r w:rsidRPr="001A69B5">
        <w:t>offentleg</w:t>
      </w:r>
      <w:proofErr w:type="spellEnd"/>
      <w:r w:rsidRPr="001A69B5">
        <w:t xml:space="preserve"> sektor. Som </w:t>
      </w:r>
      <w:proofErr w:type="spellStart"/>
      <w:r w:rsidRPr="001A69B5">
        <w:t>ein</w:t>
      </w:r>
      <w:proofErr w:type="spellEnd"/>
      <w:r w:rsidRPr="001A69B5">
        <w:t xml:space="preserve"> del av arbeidet med å sikre kvalifiserte </w:t>
      </w:r>
      <w:proofErr w:type="spellStart"/>
      <w:r w:rsidRPr="001A69B5">
        <w:t>tolkar</w:t>
      </w:r>
      <w:proofErr w:type="spellEnd"/>
      <w:r w:rsidRPr="001A69B5">
        <w:t xml:space="preserve"> til bruk av </w:t>
      </w:r>
      <w:proofErr w:type="spellStart"/>
      <w:r w:rsidRPr="001A69B5">
        <w:t>offentlege</w:t>
      </w:r>
      <w:proofErr w:type="spellEnd"/>
      <w:r w:rsidRPr="001A69B5">
        <w:t xml:space="preserve"> </w:t>
      </w:r>
      <w:proofErr w:type="spellStart"/>
      <w:r w:rsidRPr="001A69B5">
        <w:t>myndigheiter</w:t>
      </w:r>
      <w:proofErr w:type="spellEnd"/>
      <w:r w:rsidRPr="001A69B5">
        <w:t xml:space="preserve">, </w:t>
      </w:r>
      <w:proofErr w:type="spellStart"/>
      <w:r w:rsidRPr="001A69B5">
        <w:t>driftar</w:t>
      </w:r>
      <w:proofErr w:type="spellEnd"/>
      <w:r w:rsidRPr="001A69B5">
        <w:t xml:space="preserve"> </w:t>
      </w:r>
      <w:proofErr w:type="spellStart"/>
      <w:r w:rsidRPr="001A69B5">
        <w:t>IMDi</w:t>
      </w:r>
      <w:proofErr w:type="spellEnd"/>
      <w:r w:rsidRPr="001A69B5">
        <w:t xml:space="preserve"> Nasjonalt tolkeregister, der kvalifiserte </w:t>
      </w:r>
      <w:proofErr w:type="spellStart"/>
      <w:r w:rsidRPr="001A69B5">
        <w:t>tolkar</w:t>
      </w:r>
      <w:proofErr w:type="spellEnd"/>
      <w:r w:rsidRPr="001A69B5">
        <w:t xml:space="preserve"> kan </w:t>
      </w:r>
      <w:proofErr w:type="spellStart"/>
      <w:r w:rsidRPr="001A69B5">
        <w:t>registrerast</w:t>
      </w:r>
      <w:proofErr w:type="spellEnd"/>
      <w:r w:rsidRPr="001A69B5">
        <w:t xml:space="preserve">. </w:t>
      </w:r>
      <w:proofErr w:type="spellStart"/>
      <w:r w:rsidRPr="001A69B5">
        <w:t>Tolkane</w:t>
      </w:r>
      <w:proofErr w:type="spellEnd"/>
      <w:r w:rsidRPr="001A69B5">
        <w:t xml:space="preserve"> vert kvalifiserte på ulike </w:t>
      </w:r>
      <w:proofErr w:type="spellStart"/>
      <w:r w:rsidRPr="001A69B5">
        <w:t>måtar</w:t>
      </w:r>
      <w:proofErr w:type="spellEnd"/>
      <w:r w:rsidRPr="001A69B5">
        <w:t xml:space="preserve">, gjennom ulike </w:t>
      </w:r>
      <w:proofErr w:type="spellStart"/>
      <w:r w:rsidRPr="001A69B5">
        <w:t>prøvar</w:t>
      </w:r>
      <w:proofErr w:type="spellEnd"/>
      <w:r w:rsidRPr="001A69B5">
        <w:t xml:space="preserve"> og </w:t>
      </w:r>
      <w:proofErr w:type="spellStart"/>
      <w:r w:rsidRPr="001A69B5">
        <w:t>utdanningsordningar</w:t>
      </w:r>
      <w:proofErr w:type="spellEnd"/>
      <w:r w:rsidRPr="001A69B5">
        <w:t>.</w:t>
      </w:r>
    </w:p>
    <w:p w14:paraId="484A5914" w14:textId="77777777" w:rsidR="000513CD" w:rsidRPr="001A69B5" w:rsidRDefault="0009509B" w:rsidP="001A69B5">
      <w:r w:rsidRPr="001A69B5">
        <w:t xml:space="preserve">I 2020 har 34 </w:t>
      </w:r>
      <w:proofErr w:type="spellStart"/>
      <w:r w:rsidRPr="001A69B5">
        <w:t>studentar</w:t>
      </w:r>
      <w:proofErr w:type="spellEnd"/>
      <w:r w:rsidRPr="001A69B5">
        <w:t xml:space="preserve"> fullført bachelorstudiet ved </w:t>
      </w:r>
      <w:proofErr w:type="spellStart"/>
      <w:r w:rsidRPr="001A69B5">
        <w:t>OsloMet</w:t>
      </w:r>
      <w:proofErr w:type="spellEnd"/>
      <w:r w:rsidRPr="001A69B5">
        <w:t xml:space="preserve"> i tre språk, og 12 nye </w:t>
      </w:r>
      <w:proofErr w:type="spellStart"/>
      <w:r w:rsidRPr="001A69B5">
        <w:t>tolkar</w:t>
      </w:r>
      <w:proofErr w:type="spellEnd"/>
      <w:r w:rsidRPr="001A69B5">
        <w:t xml:space="preserve"> har fullført </w:t>
      </w:r>
      <w:proofErr w:type="spellStart"/>
      <w:r w:rsidRPr="001A69B5">
        <w:t>grunnemne</w:t>
      </w:r>
      <w:proofErr w:type="spellEnd"/>
      <w:r w:rsidRPr="001A69B5">
        <w:t xml:space="preserve"> i fire ulike språk, </w:t>
      </w:r>
      <w:proofErr w:type="spellStart"/>
      <w:r w:rsidRPr="001A69B5">
        <w:t>medan</w:t>
      </w:r>
      <w:proofErr w:type="spellEnd"/>
      <w:r w:rsidRPr="001A69B5">
        <w:t xml:space="preserve"> 7 </w:t>
      </w:r>
      <w:proofErr w:type="spellStart"/>
      <w:r w:rsidRPr="001A69B5">
        <w:t>personar</w:t>
      </w:r>
      <w:proofErr w:type="spellEnd"/>
      <w:r w:rsidRPr="001A69B5">
        <w:t xml:space="preserve"> </w:t>
      </w:r>
      <w:proofErr w:type="spellStart"/>
      <w:r w:rsidRPr="001A69B5">
        <w:t>fekk</w:t>
      </w:r>
      <w:proofErr w:type="spellEnd"/>
      <w:r w:rsidRPr="001A69B5">
        <w:t xml:space="preserve"> løyve som statsautorisert tolk i språka estisk, nordsamisk og wolof. Totalt er 280 </w:t>
      </w:r>
      <w:proofErr w:type="spellStart"/>
      <w:r w:rsidRPr="001A69B5">
        <w:t>personar</w:t>
      </w:r>
      <w:proofErr w:type="spellEnd"/>
      <w:r w:rsidRPr="001A69B5">
        <w:t xml:space="preserve"> statsautoriserte </w:t>
      </w:r>
      <w:proofErr w:type="spellStart"/>
      <w:r w:rsidRPr="001A69B5">
        <w:t>tolkar</w:t>
      </w:r>
      <w:proofErr w:type="spellEnd"/>
      <w:r w:rsidRPr="001A69B5">
        <w:t xml:space="preserve"> med til </w:t>
      </w:r>
      <w:proofErr w:type="spellStart"/>
      <w:r w:rsidRPr="001A69B5">
        <w:t>saman</w:t>
      </w:r>
      <w:proofErr w:type="spellEnd"/>
      <w:r w:rsidRPr="001A69B5">
        <w:t xml:space="preserve"> 335 løyve, og 84 pst. av </w:t>
      </w:r>
      <w:proofErr w:type="spellStart"/>
      <w:r w:rsidRPr="001A69B5">
        <w:t>desse</w:t>
      </w:r>
      <w:proofErr w:type="spellEnd"/>
      <w:r w:rsidRPr="001A69B5">
        <w:t xml:space="preserve"> er registrerte i Nasjonalt tolkeregister. Det var 415 </w:t>
      </w:r>
      <w:proofErr w:type="spellStart"/>
      <w:r w:rsidRPr="001A69B5">
        <w:t>personar</w:t>
      </w:r>
      <w:proofErr w:type="spellEnd"/>
      <w:r w:rsidRPr="001A69B5">
        <w:t xml:space="preserve"> som tok tospråkstesten i 2020, på 24 språk. Av </w:t>
      </w:r>
      <w:proofErr w:type="spellStart"/>
      <w:r w:rsidRPr="001A69B5">
        <w:t>desse</w:t>
      </w:r>
      <w:proofErr w:type="spellEnd"/>
      <w:r w:rsidRPr="001A69B5">
        <w:t xml:space="preserve"> greidde 45 pst. testen, </w:t>
      </w:r>
      <w:proofErr w:type="spellStart"/>
      <w:r w:rsidRPr="001A69B5">
        <w:t>ein</w:t>
      </w:r>
      <w:proofErr w:type="spellEnd"/>
      <w:r w:rsidRPr="001A69B5">
        <w:t xml:space="preserve"> oppgang </w:t>
      </w:r>
      <w:proofErr w:type="spellStart"/>
      <w:r w:rsidRPr="001A69B5">
        <w:t>frå</w:t>
      </w:r>
      <w:proofErr w:type="spellEnd"/>
      <w:r w:rsidRPr="001A69B5">
        <w:t xml:space="preserve"> 44 pst. i 2019. 58 </w:t>
      </w:r>
      <w:proofErr w:type="spellStart"/>
      <w:r w:rsidRPr="001A69B5">
        <w:t>personar</w:t>
      </w:r>
      <w:proofErr w:type="spellEnd"/>
      <w:r w:rsidRPr="001A69B5">
        <w:t xml:space="preserve"> tok kurs i tolkens ansvarsområde (TAO) og er med det kvalifiserte til å bli oppførte i Nasjonalt tolkeregister i </w:t>
      </w:r>
      <w:proofErr w:type="spellStart"/>
      <w:r w:rsidRPr="001A69B5">
        <w:t>lågaste</w:t>
      </w:r>
      <w:proofErr w:type="spellEnd"/>
      <w:r w:rsidRPr="001A69B5">
        <w:t xml:space="preserve"> kvalifikasjonskategori.</w:t>
      </w:r>
    </w:p>
    <w:p w14:paraId="67483200" w14:textId="77777777" w:rsidR="000513CD" w:rsidRPr="001A69B5" w:rsidRDefault="0009509B" w:rsidP="001A69B5">
      <w:pPr>
        <w:pStyle w:val="avsnitt-tittel"/>
      </w:pPr>
      <w:r w:rsidRPr="001A69B5">
        <w:t>Budsjettforslag for 2022</w:t>
      </w:r>
    </w:p>
    <w:p w14:paraId="57B30CC1"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posten med 1 mill. kroner til å heve kvalifikasjonsgraden blant </w:t>
      </w:r>
      <w:proofErr w:type="spellStart"/>
      <w:r w:rsidRPr="001A69B5">
        <w:t>tolkar</w:t>
      </w:r>
      <w:proofErr w:type="spellEnd"/>
      <w:r w:rsidRPr="001A69B5">
        <w:t xml:space="preserve"> i Nasjonalt tolkeregister i samband med innføring av </w:t>
      </w:r>
      <w:proofErr w:type="spellStart"/>
      <w:r w:rsidRPr="001A69B5">
        <w:t>Prop</w:t>
      </w:r>
      <w:proofErr w:type="spellEnd"/>
      <w:r w:rsidRPr="001A69B5">
        <w:t xml:space="preserve">. 156 L (2020–2021) </w:t>
      </w:r>
      <w:r w:rsidRPr="001A69B5">
        <w:rPr>
          <w:rStyle w:val="kursiv"/>
        </w:rPr>
        <w:t>Lov om offentlige organers ansvar for bruk av tolk mv. (tolkeloven</w:t>
      </w:r>
      <w:r w:rsidRPr="001A69B5">
        <w:t xml:space="preserve">) </w:t>
      </w:r>
      <w:proofErr w:type="spellStart"/>
      <w:r w:rsidRPr="001A69B5">
        <w:t>frå</w:t>
      </w:r>
      <w:proofErr w:type="spellEnd"/>
      <w:r w:rsidRPr="001A69B5">
        <w:t xml:space="preserve"> januar 2022.</w:t>
      </w:r>
    </w:p>
    <w:p w14:paraId="0AFD3164" w14:textId="77777777" w:rsidR="000513CD" w:rsidRPr="001A69B5" w:rsidRDefault="0009509B" w:rsidP="001A69B5">
      <w:proofErr w:type="spellStart"/>
      <w:r w:rsidRPr="001A69B5">
        <w:t>Vidare</w:t>
      </w:r>
      <w:proofErr w:type="spellEnd"/>
      <w:r w:rsidRPr="001A69B5">
        <w:t xml:space="preserve"> foreslår departementet å </w:t>
      </w:r>
      <w:proofErr w:type="spellStart"/>
      <w:r w:rsidRPr="001A69B5">
        <w:t>auke</w:t>
      </w:r>
      <w:proofErr w:type="spellEnd"/>
      <w:r w:rsidRPr="001A69B5">
        <w:t xml:space="preserve"> løyvinga på posten med 1,3 mill. kroner til oppretting av </w:t>
      </w:r>
      <w:proofErr w:type="spellStart"/>
      <w:r w:rsidRPr="001A69B5">
        <w:t>kompetansehevingstilbod</w:t>
      </w:r>
      <w:proofErr w:type="spellEnd"/>
      <w:r w:rsidRPr="001A69B5">
        <w:t xml:space="preserve"> for kvalifiserte </w:t>
      </w:r>
      <w:proofErr w:type="spellStart"/>
      <w:r w:rsidRPr="001A69B5">
        <w:t>tolkar</w:t>
      </w:r>
      <w:proofErr w:type="spellEnd"/>
      <w:r w:rsidRPr="001A69B5">
        <w:t xml:space="preserve"> knytt til skjermtolking på </w:t>
      </w:r>
      <w:proofErr w:type="spellStart"/>
      <w:r w:rsidRPr="001A69B5">
        <w:t>Høgskulen</w:t>
      </w:r>
      <w:proofErr w:type="spellEnd"/>
      <w:r w:rsidRPr="001A69B5">
        <w:t xml:space="preserve"> på Vestlandet. </w:t>
      </w:r>
      <w:proofErr w:type="spellStart"/>
      <w:r w:rsidRPr="001A69B5">
        <w:t>Tilbodet</w:t>
      </w:r>
      <w:proofErr w:type="spellEnd"/>
      <w:r w:rsidRPr="001A69B5">
        <w:t xml:space="preserve"> skal bidra til å heve </w:t>
      </w:r>
      <w:proofErr w:type="spellStart"/>
      <w:r w:rsidRPr="001A69B5">
        <w:t>tolkane</w:t>
      </w:r>
      <w:proofErr w:type="spellEnd"/>
      <w:r w:rsidRPr="001A69B5">
        <w:t xml:space="preserve"> sin kompetanse i skjermtolking og samstundes styrke og profilere det </w:t>
      </w:r>
      <w:proofErr w:type="spellStart"/>
      <w:r w:rsidRPr="001A69B5">
        <w:t>tolkefaglege</w:t>
      </w:r>
      <w:proofErr w:type="spellEnd"/>
      <w:r w:rsidRPr="001A69B5">
        <w:t xml:space="preserve"> miljøet som er under utvikling på Vestlandet.</w:t>
      </w:r>
    </w:p>
    <w:p w14:paraId="2E5C84AC" w14:textId="77777777" w:rsidR="000513CD" w:rsidRPr="001A69B5" w:rsidRDefault="0009509B" w:rsidP="001A69B5">
      <w:r w:rsidRPr="001A69B5">
        <w:t>Departementet foreslår å løyve 19,7 mill. kroner på posten.</w:t>
      </w:r>
    </w:p>
    <w:p w14:paraId="2E5A8EEE" w14:textId="77777777" w:rsidR="000513CD" w:rsidRPr="001A69B5" w:rsidRDefault="0009509B" w:rsidP="001A69B5">
      <w:pPr>
        <w:pStyle w:val="b-post"/>
      </w:pPr>
      <w:r w:rsidRPr="001A69B5">
        <w:t xml:space="preserve">Post 73 </w:t>
      </w:r>
      <w:proofErr w:type="spellStart"/>
      <w:r w:rsidRPr="001A69B5">
        <w:t>Tilskot</w:t>
      </w:r>
      <w:proofErr w:type="spellEnd"/>
    </w:p>
    <w:p w14:paraId="632A0F22" w14:textId="77777777" w:rsidR="000513CD" w:rsidRPr="001A69B5" w:rsidRDefault="0009509B" w:rsidP="001A69B5">
      <w:r w:rsidRPr="001A69B5">
        <w:t xml:space="preserve">Løyvinga blir nytta til </w:t>
      </w:r>
      <w:proofErr w:type="spellStart"/>
      <w:r w:rsidRPr="001A69B5">
        <w:t>tilskot</w:t>
      </w:r>
      <w:proofErr w:type="spellEnd"/>
      <w:r w:rsidRPr="001A69B5">
        <w:t xml:space="preserve"> til deltaking i nasjonale og internasjonale kunnskapsforum, til arbeid mot negativ sosial kontroll og til </w:t>
      </w:r>
      <w:proofErr w:type="spellStart"/>
      <w:r w:rsidRPr="001A69B5">
        <w:t>einskilde</w:t>
      </w:r>
      <w:proofErr w:type="spellEnd"/>
      <w:r w:rsidRPr="001A69B5">
        <w:t xml:space="preserve"> </w:t>
      </w:r>
      <w:proofErr w:type="spellStart"/>
      <w:r w:rsidRPr="001A69B5">
        <w:t>namngitte</w:t>
      </w:r>
      <w:proofErr w:type="spellEnd"/>
      <w:r w:rsidRPr="001A69B5">
        <w:t xml:space="preserve"> </w:t>
      </w:r>
      <w:proofErr w:type="spellStart"/>
      <w:r w:rsidRPr="001A69B5">
        <w:t>tilskot</w:t>
      </w:r>
      <w:proofErr w:type="spellEnd"/>
      <w:r w:rsidRPr="001A69B5">
        <w:t>.</w:t>
      </w:r>
    </w:p>
    <w:p w14:paraId="5F9380EA" w14:textId="77777777" w:rsidR="000513CD" w:rsidRPr="001A69B5" w:rsidRDefault="0009509B" w:rsidP="001A69B5">
      <w:pPr>
        <w:pStyle w:val="avsnitt-tittel"/>
      </w:pPr>
      <w:r w:rsidRPr="001A69B5">
        <w:t>Mål for 2022</w:t>
      </w:r>
    </w:p>
    <w:p w14:paraId="38C56A9F" w14:textId="77777777" w:rsidR="000513CD" w:rsidRPr="001A69B5" w:rsidRDefault="0009509B" w:rsidP="001A69B5">
      <w:proofErr w:type="spellStart"/>
      <w:r w:rsidRPr="001A69B5">
        <w:t>Auke</w:t>
      </w:r>
      <w:proofErr w:type="spellEnd"/>
      <w:r w:rsidRPr="001A69B5">
        <w:t xml:space="preserve"> arbeids- og samfunnsdeltakinga blant </w:t>
      </w:r>
      <w:proofErr w:type="spellStart"/>
      <w:r w:rsidRPr="001A69B5">
        <w:t>innvandrarar</w:t>
      </w:r>
      <w:proofErr w:type="spellEnd"/>
      <w:r w:rsidRPr="001A69B5">
        <w:t>.</w:t>
      </w:r>
    </w:p>
    <w:p w14:paraId="089838E5" w14:textId="77777777" w:rsidR="000513CD" w:rsidRPr="001A69B5" w:rsidRDefault="0009509B" w:rsidP="001A69B5">
      <w:pPr>
        <w:pStyle w:val="avsnitt-tittel"/>
      </w:pPr>
      <w:r w:rsidRPr="001A69B5">
        <w:t>Resultat i 2020</w:t>
      </w:r>
    </w:p>
    <w:p w14:paraId="52CB6894" w14:textId="77777777" w:rsidR="000513CD" w:rsidRPr="001A69B5" w:rsidRDefault="0009509B" w:rsidP="001A69B5">
      <w:pPr>
        <w:pStyle w:val="avsnitt-undertittel"/>
      </w:pPr>
      <w:r w:rsidRPr="001A69B5">
        <w:t>Kunnskapsforum</w:t>
      </w:r>
    </w:p>
    <w:p w14:paraId="6077E93A" w14:textId="77777777" w:rsidR="000513CD" w:rsidRPr="001A69B5" w:rsidRDefault="0009509B" w:rsidP="001A69B5">
      <w:r w:rsidRPr="001A69B5">
        <w:t xml:space="preserve">I 2020 blei det nytta 0,2 mill. kroner til deltaking i kunnskapsforumet Konsortium for forsking på terrorisme og internasjonal kriminalitet. Det blei nytta 0,5 mill. kroner til </w:t>
      </w:r>
      <w:proofErr w:type="spellStart"/>
      <w:r w:rsidRPr="001A69B5">
        <w:t>Transatlantic</w:t>
      </w:r>
      <w:proofErr w:type="spellEnd"/>
      <w:r w:rsidRPr="001A69B5">
        <w:t xml:space="preserve"> Council </w:t>
      </w:r>
      <w:proofErr w:type="spellStart"/>
      <w:r w:rsidRPr="001A69B5">
        <w:t>on</w:t>
      </w:r>
      <w:proofErr w:type="spellEnd"/>
      <w:r w:rsidRPr="001A69B5">
        <w:t xml:space="preserve"> Migration. Deltaking i foruma har gitt tilgang til ny forsking, seminar og nettverk til nytte i politikkutviklinga på integreringsfeltet. Det blei i tillegg nytta 0,4 mill. kroner til Migration Policy </w:t>
      </w:r>
      <w:proofErr w:type="spellStart"/>
      <w:r w:rsidRPr="001A69B5">
        <w:t>Institute</w:t>
      </w:r>
      <w:proofErr w:type="spellEnd"/>
      <w:r w:rsidRPr="001A69B5">
        <w:t xml:space="preserve"> til utarbeiding av </w:t>
      </w:r>
      <w:proofErr w:type="spellStart"/>
      <w:r w:rsidRPr="001A69B5">
        <w:t>ein</w:t>
      </w:r>
      <w:proofErr w:type="spellEnd"/>
      <w:r w:rsidRPr="001A69B5">
        <w:t xml:space="preserve"> nasjonal rapport om kva integrering har å </w:t>
      </w:r>
      <w:proofErr w:type="spellStart"/>
      <w:r w:rsidRPr="001A69B5">
        <w:t>seie</w:t>
      </w:r>
      <w:proofErr w:type="spellEnd"/>
      <w:r w:rsidRPr="001A69B5">
        <w:t xml:space="preserve"> for deltaking i </w:t>
      </w:r>
      <w:proofErr w:type="spellStart"/>
      <w:r w:rsidRPr="001A69B5">
        <w:t>eit</w:t>
      </w:r>
      <w:proofErr w:type="spellEnd"/>
      <w:r w:rsidRPr="001A69B5">
        <w:t xml:space="preserve"> europeisk komparativt perspektiv.</w:t>
      </w:r>
    </w:p>
    <w:p w14:paraId="733B52C0" w14:textId="77777777" w:rsidR="000513CD" w:rsidRPr="001A69B5" w:rsidRDefault="0009509B" w:rsidP="001A69B5">
      <w:pPr>
        <w:pStyle w:val="avsnitt-undertittel"/>
      </w:pPr>
      <w:proofErr w:type="spellStart"/>
      <w:r w:rsidRPr="001A69B5">
        <w:t>Tilskot</w:t>
      </w:r>
      <w:proofErr w:type="spellEnd"/>
      <w:r w:rsidRPr="001A69B5">
        <w:t xml:space="preserve"> til TV 2 Skole</w:t>
      </w:r>
    </w:p>
    <w:p w14:paraId="45E2732E" w14:textId="77777777" w:rsidR="000513CD" w:rsidRPr="001A69B5" w:rsidRDefault="0009509B" w:rsidP="001A69B5">
      <w:r w:rsidRPr="001A69B5">
        <w:t xml:space="preserve">Det blei nytta 2,5 mill. kroner til TV 2 Skole i 2020. TV 2 Skole har produsert </w:t>
      </w:r>
      <w:proofErr w:type="spellStart"/>
      <w:r w:rsidRPr="001A69B5">
        <w:t>sendingar</w:t>
      </w:r>
      <w:proofErr w:type="spellEnd"/>
      <w:r w:rsidRPr="001A69B5">
        <w:t xml:space="preserve"> og opplæringsopplegg for </w:t>
      </w:r>
      <w:proofErr w:type="spellStart"/>
      <w:r w:rsidRPr="001A69B5">
        <w:t>vaksne</w:t>
      </w:r>
      <w:proofErr w:type="spellEnd"/>
      <w:r w:rsidRPr="001A69B5">
        <w:t xml:space="preserve"> </w:t>
      </w:r>
      <w:proofErr w:type="spellStart"/>
      <w:r w:rsidRPr="001A69B5">
        <w:t>nykomne</w:t>
      </w:r>
      <w:proofErr w:type="spellEnd"/>
      <w:r w:rsidRPr="001A69B5">
        <w:t xml:space="preserve"> </w:t>
      </w:r>
      <w:proofErr w:type="spellStart"/>
      <w:r w:rsidRPr="001A69B5">
        <w:t>flyktningar</w:t>
      </w:r>
      <w:proofErr w:type="spellEnd"/>
      <w:r w:rsidRPr="001A69B5">
        <w:t xml:space="preserve"> </w:t>
      </w:r>
      <w:proofErr w:type="spellStart"/>
      <w:r w:rsidRPr="001A69B5">
        <w:t>frå</w:t>
      </w:r>
      <w:proofErr w:type="spellEnd"/>
      <w:r w:rsidRPr="001A69B5">
        <w:t xml:space="preserve"> 2016. Formålet er å </w:t>
      </w:r>
      <w:proofErr w:type="spellStart"/>
      <w:r w:rsidRPr="001A69B5">
        <w:t>gjere</w:t>
      </w:r>
      <w:proofErr w:type="spellEnd"/>
      <w:r w:rsidRPr="001A69B5">
        <w:t xml:space="preserve"> norskopplæring </w:t>
      </w:r>
      <w:proofErr w:type="spellStart"/>
      <w:r w:rsidRPr="001A69B5">
        <w:t>meir</w:t>
      </w:r>
      <w:proofErr w:type="spellEnd"/>
      <w:r w:rsidRPr="001A69B5">
        <w:t xml:space="preserve"> </w:t>
      </w:r>
      <w:proofErr w:type="spellStart"/>
      <w:r w:rsidRPr="001A69B5">
        <w:t>tilgjengeleg</w:t>
      </w:r>
      <w:proofErr w:type="spellEnd"/>
      <w:r w:rsidRPr="001A69B5">
        <w:t xml:space="preserve"> for </w:t>
      </w:r>
      <w:proofErr w:type="spellStart"/>
      <w:r w:rsidRPr="001A69B5">
        <w:t>flyktningar</w:t>
      </w:r>
      <w:proofErr w:type="spellEnd"/>
      <w:r w:rsidRPr="001A69B5">
        <w:t xml:space="preserve"> i mottak. I 2020 </w:t>
      </w:r>
      <w:proofErr w:type="spellStart"/>
      <w:r w:rsidRPr="001A69B5">
        <w:t>fekk</w:t>
      </w:r>
      <w:proofErr w:type="spellEnd"/>
      <w:r w:rsidRPr="001A69B5">
        <w:t xml:space="preserve"> TV 2 Skole </w:t>
      </w:r>
      <w:proofErr w:type="spellStart"/>
      <w:r w:rsidRPr="001A69B5">
        <w:t>tilskot</w:t>
      </w:r>
      <w:proofErr w:type="spellEnd"/>
      <w:r w:rsidRPr="001A69B5">
        <w:t xml:space="preserve"> til å utvikle tre </w:t>
      </w:r>
      <w:proofErr w:type="spellStart"/>
      <w:r w:rsidRPr="001A69B5">
        <w:t>modular</w:t>
      </w:r>
      <w:proofErr w:type="spellEnd"/>
      <w:r w:rsidRPr="001A69B5">
        <w:t xml:space="preserve"> som skal hjelpe </w:t>
      </w:r>
      <w:proofErr w:type="spellStart"/>
      <w:r w:rsidRPr="001A69B5">
        <w:t>flyktningar</w:t>
      </w:r>
      <w:proofErr w:type="spellEnd"/>
      <w:r w:rsidRPr="001A69B5">
        <w:t xml:space="preserve"> til å </w:t>
      </w:r>
      <w:proofErr w:type="spellStart"/>
      <w:r w:rsidRPr="001A69B5">
        <w:t>meistre</w:t>
      </w:r>
      <w:proofErr w:type="spellEnd"/>
      <w:r w:rsidRPr="001A69B5">
        <w:t xml:space="preserve"> det norske språket, forstå det norske samfunnet, </w:t>
      </w:r>
      <w:proofErr w:type="spellStart"/>
      <w:r w:rsidRPr="001A69B5">
        <w:t>daglegliv</w:t>
      </w:r>
      <w:proofErr w:type="spellEnd"/>
      <w:r w:rsidRPr="001A69B5">
        <w:t xml:space="preserve">, </w:t>
      </w:r>
      <w:proofErr w:type="spellStart"/>
      <w:r w:rsidRPr="001A69B5">
        <w:t>verdiar</w:t>
      </w:r>
      <w:proofErr w:type="spellEnd"/>
      <w:r w:rsidRPr="001A69B5">
        <w:t xml:space="preserve"> og kultur og </w:t>
      </w:r>
      <w:proofErr w:type="spellStart"/>
      <w:r w:rsidRPr="001A69B5">
        <w:t>dessutan</w:t>
      </w:r>
      <w:proofErr w:type="spellEnd"/>
      <w:r w:rsidRPr="001A69B5">
        <w:t xml:space="preserve"> bli </w:t>
      </w:r>
      <w:proofErr w:type="spellStart"/>
      <w:r w:rsidRPr="001A69B5">
        <w:t>ein</w:t>
      </w:r>
      <w:proofErr w:type="spellEnd"/>
      <w:r w:rsidRPr="001A69B5">
        <w:t xml:space="preserve"> aktiv </w:t>
      </w:r>
      <w:proofErr w:type="spellStart"/>
      <w:r w:rsidRPr="001A69B5">
        <w:t>arbeidstakar</w:t>
      </w:r>
      <w:proofErr w:type="spellEnd"/>
      <w:r w:rsidRPr="001A69B5">
        <w:t xml:space="preserve">. På grunn av covid-19-situasjonen har TV 2 Skole gjort </w:t>
      </w:r>
      <w:proofErr w:type="spellStart"/>
      <w:r w:rsidRPr="001A69B5">
        <w:t>endringar</w:t>
      </w:r>
      <w:proofErr w:type="spellEnd"/>
      <w:r w:rsidRPr="001A69B5">
        <w:t xml:space="preserve">. Dei har i staden laga </w:t>
      </w:r>
      <w:proofErr w:type="spellStart"/>
      <w:r w:rsidRPr="001A69B5">
        <w:t>koronafilmar</w:t>
      </w:r>
      <w:proofErr w:type="spellEnd"/>
      <w:r w:rsidRPr="001A69B5">
        <w:t xml:space="preserve"> på </w:t>
      </w:r>
      <w:proofErr w:type="spellStart"/>
      <w:r w:rsidRPr="001A69B5">
        <w:t>fleire</w:t>
      </w:r>
      <w:proofErr w:type="spellEnd"/>
      <w:r w:rsidRPr="001A69B5">
        <w:t xml:space="preserve"> språk i samarbeid med Folkehelseinstituttet, og </w:t>
      </w:r>
      <w:proofErr w:type="spellStart"/>
      <w:r w:rsidRPr="001A69B5">
        <w:t>dei</w:t>
      </w:r>
      <w:proofErr w:type="spellEnd"/>
      <w:r w:rsidRPr="001A69B5">
        <w:t xml:space="preserve"> har òg etablert nettsida intronorsk.no.</w:t>
      </w:r>
    </w:p>
    <w:p w14:paraId="1B69870D" w14:textId="77777777" w:rsidR="000513CD" w:rsidRPr="001A69B5" w:rsidRDefault="0009509B" w:rsidP="001A69B5">
      <w:pPr>
        <w:pStyle w:val="avsnitt-undertittel"/>
      </w:pPr>
      <w:proofErr w:type="spellStart"/>
      <w:r w:rsidRPr="001A69B5">
        <w:t>Tilskot</w:t>
      </w:r>
      <w:proofErr w:type="spellEnd"/>
      <w:r w:rsidRPr="001A69B5">
        <w:t xml:space="preserve"> til norsk senter for </w:t>
      </w:r>
      <w:proofErr w:type="spellStart"/>
      <w:r w:rsidRPr="001A69B5">
        <w:t>fleirkulturell</w:t>
      </w:r>
      <w:proofErr w:type="spellEnd"/>
      <w:r w:rsidRPr="001A69B5">
        <w:t xml:space="preserve"> verdiskaping (NSFV)</w:t>
      </w:r>
    </w:p>
    <w:p w14:paraId="3A6EC14F" w14:textId="77777777" w:rsidR="000513CD" w:rsidRPr="001A69B5" w:rsidRDefault="0009509B" w:rsidP="001A69B5">
      <w:r w:rsidRPr="001A69B5">
        <w:t xml:space="preserve">Det var nytta 1,75 mill. kroner til NSFV i 2020. </w:t>
      </w:r>
      <w:proofErr w:type="spellStart"/>
      <w:r w:rsidRPr="001A69B5">
        <w:t>Midlane</w:t>
      </w:r>
      <w:proofErr w:type="spellEnd"/>
      <w:r w:rsidRPr="001A69B5">
        <w:t xml:space="preserve"> vart mellom anna nytta til introduksjonskurs om etablering, rådgiving og digitale kurs til </w:t>
      </w:r>
      <w:proofErr w:type="spellStart"/>
      <w:r w:rsidRPr="001A69B5">
        <w:t>gründerar</w:t>
      </w:r>
      <w:proofErr w:type="spellEnd"/>
      <w:r w:rsidRPr="001A69B5">
        <w:t>.</w:t>
      </w:r>
    </w:p>
    <w:p w14:paraId="45FAC765" w14:textId="77777777" w:rsidR="000513CD" w:rsidRPr="001A69B5" w:rsidRDefault="0009509B" w:rsidP="001A69B5">
      <w:pPr>
        <w:pStyle w:val="avsnitt-undertittel"/>
      </w:pPr>
      <w:proofErr w:type="spellStart"/>
      <w:r w:rsidRPr="001A69B5">
        <w:t>Tilskot</w:t>
      </w:r>
      <w:proofErr w:type="spellEnd"/>
      <w:r w:rsidRPr="001A69B5">
        <w:t xml:space="preserve"> til mentorordning for </w:t>
      </w:r>
      <w:proofErr w:type="spellStart"/>
      <w:r w:rsidRPr="001A69B5">
        <w:t>personar</w:t>
      </w:r>
      <w:proofErr w:type="spellEnd"/>
      <w:r w:rsidRPr="001A69B5">
        <w:t xml:space="preserve"> utsette for negativ sosial kontroll, </w:t>
      </w:r>
      <w:proofErr w:type="spellStart"/>
      <w:r w:rsidRPr="001A69B5">
        <w:t>æresrelatert</w:t>
      </w:r>
      <w:proofErr w:type="spellEnd"/>
      <w:r w:rsidRPr="001A69B5">
        <w:t xml:space="preserve"> vald og tvangsekteskap</w:t>
      </w:r>
    </w:p>
    <w:p w14:paraId="40C04369" w14:textId="77777777" w:rsidR="000513CD" w:rsidRPr="001A69B5" w:rsidRDefault="0009509B" w:rsidP="001A69B5">
      <w:r w:rsidRPr="001A69B5">
        <w:t xml:space="preserve">I 2020 nytta </w:t>
      </w:r>
      <w:proofErr w:type="spellStart"/>
      <w:r w:rsidRPr="001A69B5">
        <w:t>Bufdir</w:t>
      </w:r>
      <w:proofErr w:type="spellEnd"/>
      <w:r w:rsidRPr="001A69B5">
        <w:t xml:space="preserve"> 2,7 mill. kroner i </w:t>
      </w:r>
      <w:proofErr w:type="spellStart"/>
      <w:r w:rsidRPr="001A69B5">
        <w:t>øyremerkt</w:t>
      </w:r>
      <w:proofErr w:type="spellEnd"/>
      <w:r w:rsidRPr="001A69B5">
        <w:t xml:space="preserve"> </w:t>
      </w:r>
      <w:proofErr w:type="spellStart"/>
      <w:r w:rsidRPr="001A69B5">
        <w:t>tilskot</w:t>
      </w:r>
      <w:proofErr w:type="spellEnd"/>
      <w:r w:rsidRPr="001A69B5">
        <w:t xml:space="preserve"> til Røde Kors’ prosjekt «Mentorfamilie» og Oslo krisesenters nettverk for </w:t>
      </w:r>
      <w:proofErr w:type="gramStart"/>
      <w:r w:rsidRPr="001A69B5">
        <w:t>utsette</w:t>
      </w:r>
      <w:proofErr w:type="gramEnd"/>
      <w:r w:rsidRPr="001A69B5">
        <w:t>, «Saman».</w:t>
      </w:r>
    </w:p>
    <w:p w14:paraId="2AE6E531" w14:textId="77777777" w:rsidR="000513CD" w:rsidRPr="001A69B5" w:rsidRDefault="0009509B" w:rsidP="001A69B5">
      <w:r w:rsidRPr="001A69B5">
        <w:t xml:space="preserve">Mentorfamilieprosjektet starta </w:t>
      </w:r>
      <w:proofErr w:type="spellStart"/>
      <w:r w:rsidRPr="001A69B5">
        <w:t>sommaren</w:t>
      </w:r>
      <w:proofErr w:type="spellEnd"/>
      <w:r w:rsidRPr="001A69B5">
        <w:t xml:space="preserve"> 2019 og er </w:t>
      </w:r>
      <w:proofErr w:type="spellStart"/>
      <w:r w:rsidRPr="001A69B5">
        <w:t>frå</w:t>
      </w:r>
      <w:proofErr w:type="spellEnd"/>
      <w:r w:rsidRPr="001A69B5">
        <w:t xml:space="preserve"> 2021 </w:t>
      </w:r>
      <w:proofErr w:type="spellStart"/>
      <w:r w:rsidRPr="001A69B5">
        <w:t>eit</w:t>
      </w:r>
      <w:proofErr w:type="spellEnd"/>
      <w:r w:rsidRPr="001A69B5">
        <w:t xml:space="preserve"> nasjonalt </w:t>
      </w:r>
      <w:proofErr w:type="spellStart"/>
      <w:r w:rsidRPr="001A69B5">
        <w:t>tilbod</w:t>
      </w:r>
      <w:proofErr w:type="spellEnd"/>
      <w:r w:rsidRPr="001A69B5">
        <w:t xml:space="preserve">. 13 unge er blitt kopla med </w:t>
      </w:r>
      <w:proofErr w:type="spellStart"/>
      <w:r w:rsidRPr="001A69B5">
        <w:t>ein</w:t>
      </w:r>
      <w:proofErr w:type="spellEnd"/>
      <w:r w:rsidRPr="001A69B5">
        <w:t xml:space="preserve"> mentorfamilie i 2020.</w:t>
      </w:r>
    </w:p>
    <w:p w14:paraId="76F35EAA" w14:textId="77777777" w:rsidR="000513CD" w:rsidRPr="001A69B5" w:rsidRDefault="0009509B" w:rsidP="001A69B5">
      <w:r w:rsidRPr="001A69B5">
        <w:t xml:space="preserve">Ved utgangen av 2020 var det 115 </w:t>
      </w:r>
      <w:proofErr w:type="spellStart"/>
      <w:r w:rsidRPr="001A69B5">
        <w:t>deltakarar</w:t>
      </w:r>
      <w:proofErr w:type="spellEnd"/>
      <w:r w:rsidRPr="001A69B5">
        <w:t xml:space="preserve"> i nettverket «Saman». </w:t>
      </w:r>
      <w:proofErr w:type="spellStart"/>
      <w:r w:rsidRPr="001A69B5">
        <w:t>Deltakarane</w:t>
      </w:r>
      <w:proofErr w:type="spellEnd"/>
      <w:r w:rsidRPr="001A69B5">
        <w:t xml:space="preserve"> bestemmer kva for </w:t>
      </w:r>
      <w:proofErr w:type="spellStart"/>
      <w:r w:rsidRPr="001A69B5">
        <w:t>aktivitetar</w:t>
      </w:r>
      <w:proofErr w:type="spellEnd"/>
      <w:r w:rsidRPr="001A69B5">
        <w:t xml:space="preserve"> som skal </w:t>
      </w:r>
      <w:proofErr w:type="spellStart"/>
      <w:r w:rsidRPr="001A69B5">
        <w:t>tilbydast</w:t>
      </w:r>
      <w:proofErr w:type="spellEnd"/>
      <w:r w:rsidRPr="001A69B5">
        <w:t xml:space="preserve">, og kan </w:t>
      </w:r>
      <w:proofErr w:type="spellStart"/>
      <w:r w:rsidRPr="001A69B5">
        <w:t>velje</w:t>
      </w:r>
      <w:proofErr w:type="spellEnd"/>
      <w:r w:rsidRPr="001A69B5">
        <w:t xml:space="preserve"> kor mange </w:t>
      </w:r>
      <w:proofErr w:type="spellStart"/>
      <w:r w:rsidRPr="001A69B5">
        <w:t>dei</w:t>
      </w:r>
      <w:proofErr w:type="spellEnd"/>
      <w:r w:rsidRPr="001A69B5">
        <w:t xml:space="preserve"> vil delta på. «Saman» erfarer at </w:t>
      </w:r>
      <w:proofErr w:type="spellStart"/>
      <w:r w:rsidRPr="001A69B5">
        <w:t>deltakarane</w:t>
      </w:r>
      <w:proofErr w:type="spellEnd"/>
      <w:r w:rsidRPr="001A69B5">
        <w:t xml:space="preserve"> styrker den sosiale kompetansen sin og </w:t>
      </w:r>
      <w:proofErr w:type="spellStart"/>
      <w:r w:rsidRPr="001A69B5">
        <w:t>dannar</w:t>
      </w:r>
      <w:proofErr w:type="spellEnd"/>
      <w:r w:rsidRPr="001A69B5">
        <w:t xml:space="preserve"> gode vennskap. </w:t>
      </w:r>
      <w:proofErr w:type="spellStart"/>
      <w:r w:rsidRPr="001A69B5">
        <w:t>Fleire</w:t>
      </w:r>
      <w:proofErr w:type="spellEnd"/>
      <w:r w:rsidRPr="001A69B5">
        <w:t xml:space="preserve"> </w:t>
      </w:r>
      <w:proofErr w:type="spellStart"/>
      <w:r w:rsidRPr="001A69B5">
        <w:t>møtest</w:t>
      </w:r>
      <w:proofErr w:type="spellEnd"/>
      <w:r w:rsidRPr="001A69B5">
        <w:t xml:space="preserve"> også </w:t>
      </w:r>
      <w:proofErr w:type="spellStart"/>
      <w:r w:rsidRPr="001A69B5">
        <w:t>utanfor</w:t>
      </w:r>
      <w:proofErr w:type="spellEnd"/>
      <w:r w:rsidRPr="001A69B5">
        <w:t xml:space="preserve"> bukollektivets regi.</w:t>
      </w:r>
    </w:p>
    <w:p w14:paraId="7183A61A" w14:textId="77777777" w:rsidR="000513CD" w:rsidRPr="001A69B5" w:rsidRDefault="0009509B" w:rsidP="001A69B5">
      <w:r w:rsidRPr="001A69B5">
        <w:t xml:space="preserve">Det vart i tillegg nytta 1,2 mill. kroner til arbeidet mot negativ sosial kontroll og tiltak 23 i handlingsplanen </w:t>
      </w:r>
      <w:r w:rsidRPr="001A69B5">
        <w:rPr>
          <w:rStyle w:val="kursiv"/>
        </w:rPr>
        <w:t>Retten til å bestemme over eige liv</w:t>
      </w:r>
      <w:r w:rsidRPr="001A69B5">
        <w:t xml:space="preserve"> på denne posten i 2020.</w:t>
      </w:r>
    </w:p>
    <w:p w14:paraId="62882782" w14:textId="77777777" w:rsidR="000513CD" w:rsidRPr="001A69B5" w:rsidRDefault="0009509B" w:rsidP="001A69B5">
      <w:pPr>
        <w:pStyle w:val="avsnitt-undertittel"/>
      </w:pPr>
      <w:proofErr w:type="spellStart"/>
      <w:r w:rsidRPr="001A69B5">
        <w:t>Einskildtilskot</w:t>
      </w:r>
      <w:proofErr w:type="spellEnd"/>
      <w:r w:rsidRPr="001A69B5">
        <w:t xml:space="preserve"> til frivillige </w:t>
      </w:r>
      <w:proofErr w:type="spellStart"/>
      <w:r w:rsidRPr="001A69B5">
        <w:t>organisasjonar</w:t>
      </w:r>
      <w:proofErr w:type="spellEnd"/>
    </w:p>
    <w:p w14:paraId="1C608E01" w14:textId="77777777" w:rsidR="000513CD" w:rsidRPr="001A69B5" w:rsidRDefault="0009509B" w:rsidP="001A69B5">
      <w:r w:rsidRPr="001A69B5">
        <w:t xml:space="preserve">Det vart utbetalt </w:t>
      </w:r>
      <w:proofErr w:type="spellStart"/>
      <w:r w:rsidRPr="001A69B5">
        <w:t>følgande</w:t>
      </w:r>
      <w:proofErr w:type="spellEnd"/>
      <w:r w:rsidRPr="001A69B5">
        <w:t xml:space="preserve"> til frivillige </w:t>
      </w:r>
      <w:proofErr w:type="spellStart"/>
      <w:r w:rsidRPr="001A69B5">
        <w:t>organisasjonar</w:t>
      </w:r>
      <w:proofErr w:type="spellEnd"/>
      <w:r w:rsidRPr="001A69B5">
        <w:t xml:space="preserve"> på posten:</w:t>
      </w:r>
    </w:p>
    <w:p w14:paraId="3F3485CB" w14:textId="77777777" w:rsidR="000513CD" w:rsidRPr="001A69B5" w:rsidRDefault="0009509B" w:rsidP="001A69B5">
      <w:pPr>
        <w:pStyle w:val="Liste"/>
      </w:pPr>
      <w:r w:rsidRPr="001A69B5">
        <w:t xml:space="preserve">1 mill. kroner til Peace </w:t>
      </w:r>
      <w:proofErr w:type="spellStart"/>
      <w:r w:rsidRPr="001A69B5">
        <w:t>Painting</w:t>
      </w:r>
      <w:proofErr w:type="spellEnd"/>
    </w:p>
    <w:p w14:paraId="5CFD96E2" w14:textId="77777777" w:rsidR="000513CD" w:rsidRPr="001A69B5" w:rsidRDefault="0009509B" w:rsidP="001A69B5">
      <w:pPr>
        <w:pStyle w:val="Liste"/>
      </w:pPr>
      <w:r w:rsidRPr="001A69B5">
        <w:t>1 mill. kroner til SOS Barnebyer – prosjektet SAMMEN</w:t>
      </w:r>
    </w:p>
    <w:p w14:paraId="079249A7" w14:textId="77777777" w:rsidR="000513CD" w:rsidRPr="001A69B5" w:rsidRDefault="0009509B" w:rsidP="001A69B5">
      <w:pPr>
        <w:pStyle w:val="Liste"/>
      </w:pPr>
      <w:r w:rsidRPr="001A69B5">
        <w:t>8 mill. kroner til Språkopplæringsprogrammet KIA Velferd</w:t>
      </w:r>
    </w:p>
    <w:p w14:paraId="12202E37" w14:textId="77777777" w:rsidR="000513CD" w:rsidRPr="001A69B5" w:rsidRDefault="0009509B" w:rsidP="001A69B5">
      <w:pPr>
        <w:pStyle w:val="Liste"/>
      </w:pPr>
      <w:r w:rsidRPr="001A69B5">
        <w:t>1,3 mill. kroner til Søster til søster</w:t>
      </w:r>
    </w:p>
    <w:p w14:paraId="77999D56" w14:textId="77777777" w:rsidR="000513CD" w:rsidRPr="001A69B5" w:rsidRDefault="0009509B" w:rsidP="001A69B5">
      <w:pPr>
        <w:pStyle w:val="avsnitt-undertittel"/>
      </w:pPr>
      <w:r w:rsidRPr="001A69B5">
        <w:t>Til topps</w:t>
      </w:r>
    </w:p>
    <w:p w14:paraId="5B35F6A2" w14:textId="77777777" w:rsidR="000513CD" w:rsidRPr="001A69B5" w:rsidRDefault="0009509B" w:rsidP="001A69B5">
      <w:proofErr w:type="spellStart"/>
      <w:r w:rsidRPr="001A69B5">
        <w:t>IMDi</w:t>
      </w:r>
      <w:proofErr w:type="spellEnd"/>
      <w:r w:rsidRPr="001A69B5">
        <w:t xml:space="preserve"> nytta 0,5 mill. kroner til arrangementet Til topps i 2020.</w:t>
      </w:r>
    </w:p>
    <w:p w14:paraId="40439193" w14:textId="77777777" w:rsidR="000513CD" w:rsidRPr="001A69B5" w:rsidRDefault="0009509B" w:rsidP="001A69B5">
      <w:pPr>
        <w:pStyle w:val="avsnitt-tittel"/>
      </w:pPr>
      <w:r w:rsidRPr="001A69B5">
        <w:t>Budsjettforslag for 2022</w:t>
      </w:r>
    </w:p>
    <w:p w14:paraId="7B347D61" w14:textId="77777777" w:rsidR="000513CD" w:rsidRPr="001A69B5" w:rsidRDefault="0009509B" w:rsidP="001A69B5">
      <w:r w:rsidRPr="001A69B5">
        <w:t xml:space="preserve">Departementet foreslår å </w:t>
      </w:r>
      <w:proofErr w:type="spellStart"/>
      <w:r w:rsidRPr="001A69B5">
        <w:t>auke</w:t>
      </w:r>
      <w:proofErr w:type="spellEnd"/>
      <w:r w:rsidRPr="001A69B5">
        <w:t xml:space="preserve"> løyvinga til mentorordninga mot negativ sosial kontroll med 0,3 mill. kroner til 3 mill. kroner i 2022. Av </w:t>
      </w:r>
      <w:proofErr w:type="spellStart"/>
      <w:r w:rsidRPr="001A69B5">
        <w:t>desse</w:t>
      </w:r>
      <w:proofErr w:type="spellEnd"/>
      <w:r w:rsidRPr="001A69B5">
        <w:t xml:space="preserve"> </w:t>
      </w:r>
      <w:proofErr w:type="spellStart"/>
      <w:r w:rsidRPr="001A69B5">
        <w:t>midlane</w:t>
      </w:r>
      <w:proofErr w:type="spellEnd"/>
      <w:r w:rsidRPr="001A69B5">
        <w:t xml:space="preserve"> går 2 mill. kroner til Røde Kors for drift av ei mentorfamilieordning, og 1 mill. kroner går til Oslo Krisesenter for drift av mentornettverket Saman.</w:t>
      </w:r>
    </w:p>
    <w:p w14:paraId="27BAEF4C" w14:textId="77777777" w:rsidR="000513CD" w:rsidRPr="001A69B5" w:rsidRDefault="0009509B" w:rsidP="001A69B5">
      <w:proofErr w:type="spellStart"/>
      <w:r w:rsidRPr="001A69B5">
        <w:t>Vidare</w:t>
      </w:r>
      <w:proofErr w:type="spellEnd"/>
      <w:r w:rsidRPr="001A69B5">
        <w:t xml:space="preserve"> foreslår departementet å løyve</w:t>
      </w:r>
    </w:p>
    <w:p w14:paraId="497AF03B" w14:textId="77777777" w:rsidR="000513CD" w:rsidRPr="001A69B5" w:rsidRDefault="0009509B" w:rsidP="001A69B5">
      <w:pPr>
        <w:pStyle w:val="Liste"/>
      </w:pPr>
      <w:r w:rsidRPr="001A69B5">
        <w:t xml:space="preserve">10 mill. kroner til </w:t>
      </w:r>
      <w:proofErr w:type="spellStart"/>
      <w:r w:rsidRPr="001A69B5">
        <w:t>tilskotsordning</w:t>
      </w:r>
      <w:proofErr w:type="spellEnd"/>
      <w:r w:rsidRPr="001A69B5">
        <w:t xml:space="preserve"> for tiltak for </w:t>
      </w:r>
      <w:proofErr w:type="spellStart"/>
      <w:r w:rsidRPr="001A69B5">
        <w:t>auka</w:t>
      </w:r>
      <w:proofErr w:type="spellEnd"/>
      <w:r w:rsidRPr="001A69B5">
        <w:t xml:space="preserve"> etnisk </w:t>
      </w:r>
      <w:proofErr w:type="spellStart"/>
      <w:r w:rsidRPr="001A69B5">
        <w:t>mangfald</w:t>
      </w:r>
      <w:proofErr w:type="spellEnd"/>
      <w:r w:rsidRPr="001A69B5">
        <w:t xml:space="preserve"> i </w:t>
      </w:r>
      <w:proofErr w:type="spellStart"/>
      <w:r w:rsidRPr="001A69B5">
        <w:t>verksemder</w:t>
      </w:r>
      <w:proofErr w:type="spellEnd"/>
    </w:p>
    <w:p w14:paraId="0C5ED510" w14:textId="77777777" w:rsidR="000513CD" w:rsidRPr="001A69B5" w:rsidRDefault="0009509B" w:rsidP="001A69B5">
      <w:pPr>
        <w:pStyle w:val="Liste"/>
      </w:pPr>
      <w:r w:rsidRPr="001A69B5">
        <w:t xml:space="preserve">1 mill. kroner til Peace </w:t>
      </w:r>
      <w:proofErr w:type="spellStart"/>
      <w:r w:rsidRPr="001A69B5">
        <w:t>Painting</w:t>
      </w:r>
      <w:proofErr w:type="spellEnd"/>
    </w:p>
    <w:p w14:paraId="2D20812F" w14:textId="77777777" w:rsidR="000513CD" w:rsidRPr="001A69B5" w:rsidRDefault="0009509B" w:rsidP="001A69B5">
      <w:pPr>
        <w:pStyle w:val="Liste"/>
      </w:pPr>
      <w:r w:rsidRPr="001A69B5">
        <w:t>1 mill. kroner til SOS Barnebyer-prosjektet SAMMEN</w:t>
      </w:r>
    </w:p>
    <w:p w14:paraId="5308AEA8" w14:textId="77777777" w:rsidR="000513CD" w:rsidRPr="001A69B5" w:rsidRDefault="0009509B" w:rsidP="001A69B5">
      <w:pPr>
        <w:pStyle w:val="Liste"/>
      </w:pPr>
      <w:r w:rsidRPr="001A69B5">
        <w:t>1,3 mill. kroner til prosjektet Søster til søster</w:t>
      </w:r>
    </w:p>
    <w:p w14:paraId="0F2140EB" w14:textId="77777777" w:rsidR="000513CD" w:rsidRPr="001A69B5" w:rsidRDefault="0009509B" w:rsidP="001A69B5">
      <w:pPr>
        <w:pStyle w:val="Liste"/>
      </w:pPr>
      <w:r w:rsidRPr="001A69B5">
        <w:t>8 mill. kroner til Språkopplæringsprogrammet KIA Velferd</w:t>
      </w:r>
    </w:p>
    <w:p w14:paraId="09C441B4" w14:textId="77777777" w:rsidR="000513CD" w:rsidRPr="001A69B5" w:rsidRDefault="0009509B" w:rsidP="001A69B5">
      <w:pPr>
        <w:pStyle w:val="Liste"/>
      </w:pPr>
      <w:r w:rsidRPr="001A69B5">
        <w:t>2,5 mill. kroner til TV 2 Skole</w:t>
      </w:r>
    </w:p>
    <w:p w14:paraId="4919510F" w14:textId="77777777" w:rsidR="000513CD" w:rsidRPr="00C4377B" w:rsidRDefault="0009509B" w:rsidP="001A69B5">
      <w:pPr>
        <w:pStyle w:val="Liste"/>
        <w:rPr>
          <w:lang w:val="en-US"/>
        </w:rPr>
      </w:pPr>
      <w:r w:rsidRPr="00C4377B">
        <w:rPr>
          <w:lang w:val="en-US"/>
        </w:rPr>
        <w:t xml:space="preserve">0,5 mill. kroner </w:t>
      </w:r>
      <w:proofErr w:type="spellStart"/>
      <w:r w:rsidRPr="00C4377B">
        <w:rPr>
          <w:lang w:val="en-US"/>
        </w:rPr>
        <w:t>til</w:t>
      </w:r>
      <w:proofErr w:type="spellEnd"/>
      <w:r w:rsidRPr="00C4377B">
        <w:rPr>
          <w:lang w:val="en-US"/>
        </w:rPr>
        <w:t xml:space="preserve"> Transatlantic Council on Migration</w:t>
      </w:r>
    </w:p>
    <w:p w14:paraId="6B478EE7" w14:textId="77777777" w:rsidR="000513CD" w:rsidRPr="001A69B5" w:rsidRDefault="0009509B" w:rsidP="001A69B5">
      <w:pPr>
        <w:pStyle w:val="Liste"/>
      </w:pPr>
      <w:r w:rsidRPr="001A69B5">
        <w:t>0,2 mill. kroner til Konsortium for forsking på terrorisme og internasjonal kriminalitet</w:t>
      </w:r>
    </w:p>
    <w:p w14:paraId="334227AF" w14:textId="77777777" w:rsidR="000513CD" w:rsidRPr="001A69B5" w:rsidRDefault="0009509B" w:rsidP="001A69B5">
      <w:pPr>
        <w:pStyle w:val="Liste"/>
      </w:pPr>
      <w:r w:rsidRPr="001A69B5">
        <w:t>0,5 mill. kroner til arrangementet Til topps</w:t>
      </w:r>
    </w:p>
    <w:p w14:paraId="0BF9307B" w14:textId="77777777" w:rsidR="000513CD" w:rsidRPr="001A69B5" w:rsidRDefault="0009509B" w:rsidP="001A69B5">
      <w:pPr>
        <w:pStyle w:val="Liste"/>
      </w:pPr>
      <w:r w:rsidRPr="001A69B5">
        <w:t xml:space="preserve">2,2 mill. kroner til mellom anna arbeidet med kompetanseheving i regi av regionale nettverk drifta av Regionale ressurssenter om vald, traumatisk stress og </w:t>
      </w:r>
      <w:proofErr w:type="spellStart"/>
      <w:r w:rsidRPr="001A69B5">
        <w:t>sjølvmordsførebygging</w:t>
      </w:r>
      <w:proofErr w:type="spellEnd"/>
      <w:r w:rsidRPr="001A69B5">
        <w:t xml:space="preserve"> (RVTS). I tillegg skal </w:t>
      </w:r>
      <w:proofErr w:type="spellStart"/>
      <w:r w:rsidRPr="001A69B5">
        <w:t>midlane</w:t>
      </w:r>
      <w:proofErr w:type="spellEnd"/>
      <w:r w:rsidRPr="001A69B5">
        <w:t xml:space="preserve"> </w:t>
      </w:r>
      <w:proofErr w:type="spellStart"/>
      <w:r w:rsidRPr="001A69B5">
        <w:t>nyttast</w:t>
      </w:r>
      <w:proofErr w:type="spellEnd"/>
      <w:r w:rsidRPr="001A69B5">
        <w:t xml:space="preserve"> til implementering av </w:t>
      </w:r>
      <w:proofErr w:type="spellStart"/>
      <w:r w:rsidRPr="001A69B5">
        <w:t>opplæringstilbodet</w:t>
      </w:r>
      <w:proofErr w:type="spellEnd"/>
      <w:r w:rsidRPr="001A69B5">
        <w:t xml:space="preserve"> Endringsagenter for </w:t>
      </w:r>
      <w:proofErr w:type="spellStart"/>
      <w:r w:rsidRPr="001A69B5">
        <w:t>dei</w:t>
      </w:r>
      <w:proofErr w:type="spellEnd"/>
      <w:r w:rsidRPr="001A69B5">
        <w:t xml:space="preserve"> som jobbar med negativ sosial kontroll og </w:t>
      </w:r>
      <w:proofErr w:type="spellStart"/>
      <w:r w:rsidRPr="001A69B5">
        <w:t>æresrelatert</w:t>
      </w:r>
      <w:proofErr w:type="spellEnd"/>
      <w:r w:rsidRPr="001A69B5">
        <w:t xml:space="preserve"> vald i frivillige </w:t>
      </w:r>
      <w:proofErr w:type="spellStart"/>
      <w:r w:rsidRPr="001A69B5">
        <w:t>organisasjonar</w:t>
      </w:r>
      <w:proofErr w:type="spellEnd"/>
      <w:r w:rsidRPr="001A69B5">
        <w:t xml:space="preserve"> og miljø </w:t>
      </w:r>
      <w:proofErr w:type="spellStart"/>
      <w:r w:rsidRPr="001A69B5">
        <w:t>dei</w:t>
      </w:r>
      <w:proofErr w:type="spellEnd"/>
      <w:r w:rsidRPr="001A69B5">
        <w:t xml:space="preserve"> </w:t>
      </w:r>
      <w:proofErr w:type="spellStart"/>
      <w:r w:rsidRPr="001A69B5">
        <w:t>sjølv</w:t>
      </w:r>
      <w:proofErr w:type="spellEnd"/>
      <w:r w:rsidRPr="001A69B5">
        <w:t xml:space="preserve"> har </w:t>
      </w:r>
      <w:proofErr w:type="spellStart"/>
      <w:r w:rsidRPr="001A69B5">
        <w:t>tilhøyrsle</w:t>
      </w:r>
      <w:proofErr w:type="spellEnd"/>
      <w:r w:rsidRPr="001A69B5">
        <w:t xml:space="preserve"> til.</w:t>
      </w:r>
    </w:p>
    <w:p w14:paraId="71C5923B" w14:textId="77777777" w:rsidR="000513CD" w:rsidRPr="001A69B5" w:rsidRDefault="0009509B" w:rsidP="001A69B5">
      <w:r w:rsidRPr="001A69B5">
        <w:t xml:space="preserve">Departementet foreslår å flytte </w:t>
      </w:r>
      <w:proofErr w:type="spellStart"/>
      <w:r w:rsidRPr="001A69B5">
        <w:t>tilskotet</w:t>
      </w:r>
      <w:proofErr w:type="spellEnd"/>
      <w:r w:rsidRPr="001A69B5">
        <w:t xml:space="preserve"> på 1 mill. kroner til Stiftelsen 10. august til kap. 226, post 21 under programkategori 07.20 Grunnopplæringa.</w:t>
      </w:r>
    </w:p>
    <w:p w14:paraId="4387E070" w14:textId="77777777" w:rsidR="000513CD" w:rsidRPr="001A69B5" w:rsidRDefault="0009509B" w:rsidP="001A69B5">
      <w:r w:rsidRPr="001A69B5">
        <w:t xml:space="preserve">Departementet foreslår å redusere posten med 0,8 mill. kroner. </w:t>
      </w:r>
      <w:proofErr w:type="spellStart"/>
      <w:r w:rsidRPr="001A69B5">
        <w:t>Midlane</w:t>
      </w:r>
      <w:proofErr w:type="spellEnd"/>
      <w:r w:rsidRPr="001A69B5">
        <w:t xml:space="preserve"> skal </w:t>
      </w:r>
      <w:proofErr w:type="spellStart"/>
      <w:r w:rsidRPr="001A69B5">
        <w:t>nyttast</w:t>
      </w:r>
      <w:proofErr w:type="spellEnd"/>
      <w:r w:rsidRPr="001A69B5">
        <w:t xml:space="preserve"> til andre tiltak på integreringsfeltet og til tiltak på departementets budsjett.</w:t>
      </w:r>
    </w:p>
    <w:p w14:paraId="4EB9FE08" w14:textId="77777777" w:rsidR="000513CD" w:rsidRPr="001A69B5" w:rsidRDefault="0009509B" w:rsidP="001A69B5">
      <w:r w:rsidRPr="001A69B5">
        <w:t>Departementet foreslår å løyve 30,3 mill. kroner på posten.</w:t>
      </w:r>
    </w:p>
    <w:p w14:paraId="50534E79" w14:textId="77777777" w:rsidR="000513CD" w:rsidRPr="001A69B5" w:rsidRDefault="0009509B" w:rsidP="001A69B5">
      <w:pPr>
        <w:pStyle w:val="b-budkaptit"/>
      </w:pPr>
      <w:r w:rsidRPr="001A69B5">
        <w:t xml:space="preserve">Kap. 3291 </w:t>
      </w:r>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00D343D7" w14:textId="77777777" w:rsidTr="00197CC4">
        <w:trPr>
          <w:trHeight w:val="640"/>
          <w:hidden/>
        </w:trPr>
        <w:tc>
          <w:tcPr>
            <w:tcW w:w="840" w:type="dxa"/>
          </w:tcPr>
          <w:p w14:paraId="26F6626F" w14:textId="77777777" w:rsidR="000513CD" w:rsidRPr="001A69B5" w:rsidRDefault="0009509B" w:rsidP="001A69B5">
            <w:pPr>
              <w:pStyle w:val="Tabellnavn"/>
            </w:pPr>
            <w:r w:rsidRPr="001A69B5">
              <w:t>KPAL</w:t>
            </w:r>
          </w:p>
        </w:tc>
        <w:tc>
          <w:tcPr>
            <w:tcW w:w="4800" w:type="dxa"/>
          </w:tcPr>
          <w:p w14:paraId="552AF412" w14:textId="77777777" w:rsidR="000513CD" w:rsidRPr="001A69B5" w:rsidRDefault="000513CD" w:rsidP="001A69B5">
            <w:pPr>
              <w:pStyle w:val="Tabellnavn"/>
            </w:pPr>
          </w:p>
        </w:tc>
        <w:tc>
          <w:tcPr>
            <w:tcW w:w="1300" w:type="dxa"/>
          </w:tcPr>
          <w:p w14:paraId="6BE235C5" w14:textId="77777777" w:rsidR="000513CD" w:rsidRPr="001A69B5" w:rsidRDefault="000513CD" w:rsidP="001A69B5">
            <w:pPr>
              <w:pStyle w:val="Tabellnavn"/>
            </w:pPr>
          </w:p>
        </w:tc>
        <w:tc>
          <w:tcPr>
            <w:tcW w:w="1300" w:type="dxa"/>
          </w:tcPr>
          <w:p w14:paraId="6035C199" w14:textId="77777777" w:rsidR="000513CD" w:rsidRPr="001A69B5" w:rsidRDefault="000513CD" w:rsidP="001A69B5">
            <w:pPr>
              <w:pStyle w:val="Tabellnavn"/>
            </w:pPr>
          </w:p>
        </w:tc>
        <w:tc>
          <w:tcPr>
            <w:tcW w:w="1300" w:type="dxa"/>
          </w:tcPr>
          <w:p w14:paraId="0950EE51" w14:textId="77777777" w:rsidR="000513CD" w:rsidRPr="001A69B5" w:rsidRDefault="0009509B" w:rsidP="001A69B5">
            <w:r w:rsidRPr="001A69B5">
              <w:t>(i 1 000 kr)</w:t>
            </w:r>
          </w:p>
        </w:tc>
      </w:tr>
      <w:tr w:rsidR="000513CD" w:rsidRPr="001A69B5" w14:paraId="42C15723" w14:textId="77777777" w:rsidTr="00197CC4">
        <w:trPr>
          <w:trHeight w:val="600"/>
        </w:trPr>
        <w:tc>
          <w:tcPr>
            <w:tcW w:w="840" w:type="dxa"/>
          </w:tcPr>
          <w:p w14:paraId="43DE3B3D" w14:textId="77777777" w:rsidR="000513CD" w:rsidRPr="001A69B5" w:rsidRDefault="0009509B" w:rsidP="001A69B5">
            <w:r w:rsidRPr="001A69B5">
              <w:t>Post</w:t>
            </w:r>
          </w:p>
        </w:tc>
        <w:tc>
          <w:tcPr>
            <w:tcW w:w="4800" w:type="dxa"/>
          </w:tcPr>
          <w:p w14:paraId="3F936C7A" w14:textId="77777777" w:rsidR="000513CD" w:rsidRPr="001A69B5" w:rsidRDefault="0009509B" w:rsidP="001A69B5">
            <w:proofErr w:type="spellStart"/>
            <w:r w:rsidRPr="001A69B5">
              <w:t>Nemning</w:t>
            </w:r>
            <w:proofErr w:type="spellEnd"/>
          </w:p>
        </w:tc>
        <w:tc>
          <w:tcPr>
            <w:tcW w:w="1300" w:type="dxa"/>
          </w:tcPr>
          <w:p w14:paraId="15B5570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8D908DA" w14:textId="77777777" w:rsidR="000513CD" w:rsidRPr="001A69B5" w:rsidRDefault="0009509B" w:rsidP="001A69B5">
            <w:r w:rsidRPr="001A69B5">
              <w:t xml:space="preserve">Saldert </w:t>
            </w:r>
            <w:r w:rsidRPr="001A69B5">
              <w:br/>
              <w:t>budsjett 2021</w:t>
            </w:r>
          </w:p>
        </w:tc>
        <w:tc>
          <w:tcPr>
            <w:tcW w:w="1300" w:type="dxa"/>
          </w:tcPr>
          <w:p w14:paraId="69357473" w14:textId="77777777" w:rsidR="000513CD" w:rsidRPr="001A69B5" w:rsidRDefault="0009509B" w:rsidP="001A69B5">
            <w:r w:rsidRPr="001A69B5">
              <w:t xml:space="preserve">Forslag </w:t>
            </w:r>
            <w:r w:rsidRPr="001A69B5">
              <w:br/>
              <w:t>2022</w:t>
            </w:r>
          </w:p>
        </w:tc>
      </w:tr>
      <w:tr w:rsidR="000513CD" w:rsidRPr="001A69B5" w14:paraId="7487C587" w14:textId="77777777" w:rsidTr="00197CC4">
        <w:trPr>
          <w:trHeight w:val="640"/>
        </w:trPr>
        <w:tc>
          <w:tcPr>
            <w:tcW w:w="840" w:type="dxa"/>
          </w:tcPr>
          <w:p w14:paraId="0E38C11F" w14:textId="77777777" w:rsidR="000513CD" w:rsidRPr="001A69B5" w:rsidRDefault="0009509B" w:rsidP="001A69B5">
            <w:r w:rsidRPr="001A69B5">
              <w:t>04</w:t>
            </w:r>
          </w:p>
        </w:tc>
        <w:tc>
          <w:tcPr>
            <w:tcW w:w="4800" w:type="dxa"/>
          </w:tcPr>
          <w:p w14:paraId="325568DA" w14:textId="77777777" w:rsidR="000513CD" w:rsidRPr="001A69B5" w:rsidRDefault="0009509B" w:rsidP="001A69B5">
            <w:proofErr w:type="spellStart"/>
            <w:r w:rsidRPr="001A69B5">
              <w:t>Tilskot</w:t>
            </w:r>
            <w:proofErr w:type="spellEnd"/>
            <w:r w:rsidRPr="001A69B5">
              <w:t xml:space="preserve"> til integreringsprosjekt i asylmottak i regi av frivillige </w:t>
            </w:r>
            <w:proofErr w:type="spellStart"/>
            <w:r w:rsidRPr="001A69B5">
              <w:t>organisasjonar</w:t>
            </w:r>
            <w:proofErr w:type="spellEnd"/>
            <w:r w:rsidRPr="001A69B5">
              <w:t>, ODA-</w:t>
            </w:r>
            <w:proofErr w:type="spellStart"/>
            <w:r w:rsidRPr="001A69B5">
              <w:t>godkjende</w:t>
            </w:r>
            <w:proofErr w:type="spellEnd"/>
            <w:r w:rsidRPr="001A69B5">
              <w:t xml:space="preserve"> utgifter</w:t>
            </w:r>
          </w:p>
        </w:tc>
        <w:tc>
          <w:tcPr>
            <w:tcW w:w="1300" w:type="dxa"/>
          </w:tcPr>
          <w:p w14:paraId="11A43B94" w14:textId="77777777" w:rsidR="000513CD" w:rsidRPr="001A69B5" w:rsidRDefault="0009509B" w:rsidP="001A69B5">
            <w:r w:rsidRPr="001A69B5">
              <w:t>2 723</w:t>
            </w:r>
          </w:p>
        </w:tc>
        <w:tc>
          <w:tcPr>
            <w:tcW w:w="1300" w:type="dxa"/>
          </w:tcPr>
          <w:p w14:paraId="648E6213" w14:textId="77777777" w:rsidR="000513CD" w:rsidRPr="001A69B5" w:rsidRDefault="0009509B" w:rsidP="001A69B5">
            <w:r w:rsidRPr="001A69B5">
              <w:t>11 582</w:t>
            </w:r>
          </w:p>
        </w:tc>
        <w:tc>
          <w:tcPr>
            <w:tcW w:w="1300" w:type="dxa"/>
          </w:tcPr>
          <w:p w14:paraId="45554D6A" w14:textId="77777777" w:rsidR="000513CD" w:rsidRPr="001A69B5" w:rsidRDefault="0009509B" w:rsidP="001A69B5">
            <w:r w:rsidRPr="001A69B5">
              <w:t>11 883</w:t>
            </w:r>
          </w:p>
        </w:tc>
      </w:tr>
      <w:tr w:rsidR="000513CD" w:rsidRPr="001A69B5" w14:paraId="5A6CDE0A" w14:textId="77777777" w:rsidTr="00197CC4">
        <w:trPr>
          <w:trHeight w:val="380"/>
        </w:trPr>
        <w:tc>
          <w:tcPr>
            <w:tcW w:w="840" w:type="dxa"/>
          </w:tcPr>
          <w:p w14:paraId="17B1CD13" w14:textId="77777777" w:rsidR="000513CD" w:rsidRPr="001A69B5" w:rsidRDefault="000513CD" w:rsidP="001A69B5"/>
        </w:tc>
        <w:tc>
          <w:tcPr>
            <w:tcW w:w="4800" w:type="dxa"/>
          </w:tcPr>
          <w:p w14:paraId="1B14FD4A" w14:textId="77777777" w:rsidR="000513CD" w:rsidRPr="001A69B5" w:rsidRDefault="0009509B" w:rsidP="001A69B5">
            <w:r w:rsidRPr="001A69B5">
              <w:t>Sum kap. 3291</w:t>
            </w:r>
          </w:p>
        </w:tc>
        <w:tc>
          <w:tcPr>
            <w:tcW w:w="1300" w:type="dxa"/>
          </w:tcPr>
          <w:p w14:paraId="0F45B9E1" w14:textId="77777777" w:rsidR="000513CD" w:rsidRPr="001A69B5" w:rsidRDefault="0009509B" w:rsidP="001A69B5">
            <w:r w:rsidRPr="001A69B5">
              <w:t>2 723</w:t>
            </w:r>
          </w:p>
        </w:tc>
        <w:tc>
          <w:tcPr>
            <w:tcW w:w="1300" w:type="dxa"/>
          </w:tcPr>
          <w:p w14:paraId="00F8B6D9" w14:textId="77777777" w:rsidR="000513CD" w:rsidRPr="001A69B5" w:rsidRDefault="0009509B" w:rsidP="001A69B5">
            <w:r w:rsidRPr="001A69B5">
              <w:t>11 582</w:t>
            </w:r>
          </w:p>
        </w:tc>
        <w:tc>
          <w:tcPr>
            <w:tcW w:w="1300" w:type="dxa"/>
          </w:tcPr>
          <w:p w14:paraId="608B4898" w14:textId="77777777" w:rsidR="000513CD" w:rsidRPr="001A69B5" w:rsidRDefault="0009509B" w:rsidP="001A69B5">
            <w:r w:rsidRPr="001A69B5">
              <w:t>11 883</w:t>
            </w:r>
          </w:p>
        </w:tc>
      </w:tr>
    </w:tbl>
    <w:p w14:paraId="119B1A41" w14:textId="77777777" w:rsidR="000513CD" w:rsidRPr="001A69B5" w:rsidRDefault="0009509B" w:rsidP="001A69B5">
      <w:pPr>
        <w:pStyle w:val="b-post"/>
      </w:pPr>
      <w:r w:rsidRPr="001A69B5">
        <w:t xml:space="preserve">Post 04 </w:t>
      </w:r>
      <w:proofErr w:type="spellStart"/>
      <w:r w:rsidRPr="001A69B5">
        <w:t>Tilskot</w:t>
      </w:r>
      <w:proofErr w:type="spellEnd"/>
      <w:r w:rsidRPr="001A69B5">
        <w:t xml:space="preserve"> til integreringsprosjekt i asylmottak i regi av frivillige </w:t>
      </w:r>
      <w:proofErr w:type="spellStart"/>
      <w:r w:rsidRPr="001A69B5">
        <w:t>organisasjonar</w:t>
      </w:r>
      <w:proofErr w:type="spellEnd"/>
      <w:r w:rsidRPr="001A69B5">
        <w:t>, ODA-</w:t>
      </w:r>
      <w:proofErr w:type="spellStart"/>
      <w:r w:rsidRPr="001A69B5">
        <w:t>godkjende</w:t>
      </w:r>
      <w:proofErr w:type="spellEnd"/>
      <w:r w:rsidRPr="001A69B5">
        <w:t xml:space="preserve"> utgifter</w:t>
      </w:r>
    </w:p>
    <w:p w14:paraId="064AE2F1" w14:textId="77777777" w:rsidR="000513CD" w:rsidRPr="001A69B5" w:rsidRDefault="0009509B" w:rsidP="001A69B5">
      <w:proofErr w:type="spellStart"/>
      <w:r w:rsidRPr="001A69B5">
        <w:t>Ein</w:t>
      </w:r>
      <w:proofErr w:type="spellEnd"/>
      <w:r w:rsidRPr="001A69B5">
        <w:t xml:space="preserve"> del </w:t>
      </w:r>
      <w:proofErr w:type="spellStart"/>
      <w:r w:rsidRPr="001A69B5">
        <w:t>innanlandske</w:t>
      </w:r>
      <w:proofErr w:type="spellEnd"/>
      <w:r w:rsidRPr="001A69B5">
        <w:t xml:space="preserve"> utgifter til mottak av </w:t>
      </w:r>
      <w:proofErr w:type="spellStart"/>
      <w:r w:rsidRPr="001A69B5">
        <w:t>asylsøkarar</w:t>
      </w:r>
      <w:proofErr w:type="spellEnd"/>
      <w:r w:rsidRPr="001A69B5">
        <w:t xml:space="preserve"> og </w:t>
      </w:r>
      <w:proofErr w:type="spellStart"/>
      <w:r w:rsidRPr="001A69B5">
        <w:t>flyktningar</w:t>
      </w:r>
      <w:proofErr w:type="spellEnd"/>
      <w:r w:rsidRPr="001A69B5">
        <w:t xml:space="preserve"> i </w:t>
      </w:r>
      <w:proofErr w:type="spellStart"/>
      <w:r w:rsidRPr="001A69B5">
        <w:t>Noreg</w:t>
      </w:r>
      <w:proofErr w:type="spellEnd"/>
      <w:r w:rsidRPr="001A69B5">
        <w:t xml:space="preserve"> kunne </w:t>
      </w:r>
      <w:proofErr w:type="spellStart"/>
      <w:r w:rsidRPr="001A69B5">
        <w:t>tidlegare</w:t>
      </w:r>
      <w:proofErr w:type="spellEnd"/>
      <w:r w:rsidRPr="001A69B5">
        <w:t xml:space="preserve">, i samsvar med </w:t>
      </w:r>
      <w:proofErr w:type="spellStart"/>
      <w:r w:rsidRPr="001A69B5">
        <w:t>dåverande</w:t>
      </w:r>
      <w:proofErr w:type="spellEnd"/>
      <w:r w:rsidRPr="001A69B5">
        <w:t xml:space="preserve"> statistikkdirektiv </w:t>
      </w:r>
      <w:proofErr w:type="spellStart"/>
      <w:r w:rsidRPr="001A69B5">
        <w:t>frå</w:t>
      </w:r>
      <w:proofErr w:type="spellEnd"/>
      <w:r w:rsidRPr="001A69B5">
        <w:t xml:space="preserve"> OECD/DAC (Development </w:t>
      </w:r>
      <w:proofErr w:type="spellStart"/>
      <w:r w:rsidRPr="001A69B5">
        <w:t>Assistance</w:t>
      </w:r>
      <w:proofErr w:type="spellEnd"/>
      <w:r w:rsidRPr="001A69B5">
        <w:t xml:space="preserve"> Committee), </w:t>
      </w:r>
      <w:proofErr w:type="spellStart"/>
      <w:r w:rsidRPr="001A69B5">
        <w:t>godkjennast</w:t>
      </w:r>
      <w:proofErr w:type="spellEnd"/>
      <w:r w:rsidRPr="001A69B5">
        <w:t xml:space="preserve"> som offisiell utviklingshjelp. I tråd med nytt </w:t>
      </w:r>
      <w:proofErr w:type="spellStart"/>
      <w:r w:rsidRPr="001A69B5">
        <w:t>klargjeringsdokument</w:t>
      </w:r>
      <w:proofErr w:type="spellEnd"/>
      <w:r w:rsidRPr="001A69B5">
        <w:t xml:space="preserve"> </w:t>
      </w:r>
      <w:proofErr w:type="spellStart"/>
      <w:r w:rsidRPr="001A69B5">
        <w:t>frå</w:t>
      </w:r>
      <w:proofErr w:type="spellEnd"/>
      <w:r w:rsidRPr="001A69B5">
        <w:t xml:space="preserve"> OECD/DAC kan </w:t>
      </w:r>
      <w:proofErr w:type="spellStart"/>
      <w:r w:rsidRPr="001A69B5">
        <w:t>nokre</w:t>
      </w:r>
      <w:proofErr w:type="spellEnd"/>
      <w:r w:rsidRPr="001A69B5">
        <w:t xml:space="preserve"> </w:t>
      </w:r>
      <w:proofErr w:type="spellStart"/>
      <w:r w:rsidRPr="001A69B5">
        <w:t>midlar</w:t>
      </w:r>
      <w:proofErr w:type="spellEnd"/>
      <w:r w:rsidRPr="001A69B5">
        <w:t xml:space="preserve"> til integreringstiltak i asylmottak under kap. 291, post 71 </w:t>
      </w:r>
      <w:proofErr w:type="spellStart"/>
      <w:r w:rsidRPr="001A69B5">
        <w:t>frå</w:t>
      </w:r>
      <w:proofErr w:type="spellEnd"/>
      <w:r w:rsidRPr="001A69B5">
        <w:t xml:space="preserve"> 2020 </w:t>
      </w:r>
      <w:proofErr w:type="spellStart"/>
      <w:r w:rsidRPr="001A69B5">
        <w:t>førast</w:t>
      </w:r>
      <w:proofErr w:type="spellEnd"/>
      <w:r w:rsidRPr="001A69B5">
        <w:t xml:space="preserve"> som ODA-</w:t>
      </w:r>
      <w:proofErr w:type="spellStart"/>
      <w:r w:rsidRPr="001A69B5">
        <w:t>godkjende</w:t>
      </w:r>
      <w:proofErr w:type="spellEnd"/>
      <w:r w:rsidRPr="001A69B5">
        <w:t xml:space="preserve"> utgifter. Departementet foreslår at 11,9 mill. kroner av utgiftene i samband med integreringstiltak i asylmottak blir rapporterte inn som utviklingshjelp.</w:t>
      </w:r>
    </w:p>
    <w:p w14:paraId="01F0FB4A" w14:textId="77777777" w:rsidR="000513CD" w:rsidRPr="001A69B5" w:rsidRDefault="0009509B" w:rsidP="001A69B5">
      <w:pPr>
        <w:pStyle w:val="b-budkaptit"/>
      </w:pPr>
      <w:r w:rsidRPr="001A69B5">
        <w:t xml:space="preserve">Kap. 292 Opplæring i norsk og samfunnskunnskap for </w:t>
      </w:r>
      <w:proofErr w:type="spellStart"/>
      <w:r w:rsidRPr="001A69B5">
        <w:t>vaksne</w:t>
      </w:r>
      <w:proofErr w:type="spellEnd"/>
      <w:r w:rsidRPr="001A69B5">
        <w:t xml:space="preserve"> </w:t>
      </w:r>
      <w:proofErr w:type="spellStart"/>
      <w:r w:rsidRPr="001A69B5">
        <w:t>innvandrarar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13109B92" w14:textId="77777777" w:rsidTr="00197CC4">
        <w:trPr>
          <w:trHeight w:val="640"/>
          <w:hidden/>
        </w:trPr>
        <w:tc>
          <w:tcPr>
            <w:tcW w:w="840" w:type="dxa"/>
          </w:tcPr>
          <w:p w14:paraId="14E50127" w14:textId="77777777" w:rsidR="000513CD" w:rsidRPr="001A69B5" w:rsidRDefault="0009509B" w:rsidP="001A69B5">
            <w:pPr>
              <w:pStyle w:val="Tabellnavn"/>
            </w:pPr>
            <w:r w:rsidRPr="001A69B5">
              <w:t>KPAL</w:t>
            </w:r>
          </w:p>
        </w:tc>
        <w:tc>
          <w:tcPr>
            <w:tcW w:w="4800" w:type="dxa"/>
          </w:tcPr>
          <w:p w14:paraId="306A02A6" w14:textId="77777777" w:rsidR="000513CD" w:rsidRPr="001A69B5" w:rsidRDefault="000513CD" w:rsidP="001A69B5">
            <w:pPr>
              <w:pStyle w:val="Tabellnavn"/>
            </w:pPr>
          </w:p>
        </w:tc>
        <w:tc>
          <w:tcPr>
            <w:tcW w:w="1300" w:type="dxa"/>
          </w:tcPr>
          <w:p w14:paraId="6DF45DBD" w14:textId="77777777" w:rsidR="000513CD" w:rsidRPr="001A69B5" w:rsidRDefault="000513CD" w:rsidP="001A69B5">
            <w:pPr>
              <w:pStyle w:val="Tabellnavn"/>
            </w:pPr>
          </w:p>
        </w:tc>
        <w:tc>
          <w:tcPr>
            <w:tcW w:w="1300" w:type="dxa"/>
          </w:tcPr>
          <w:p w14:paraId="52BD07C8" w14:textId="77777777" w:rsidR="000513CD" w:rsidRPr="001A69B5" w:rsidRDefault="000513CD" w:rsidP="001A69B5">
            <w:pPr>
              <w:pStyle w:val="Tabellnavn"/>
            </w:pPr>
          </w:p>
        </w:tc>
        <w:tc>
          <w:tcPr>
            <w:tcW w:w="1300" w:type="dxa"/>
          </w:tcPr>
          <w:p w14:paraId="38E061B1" w14:textId="77777777" w:rsidR="000513CD" w:rsidRPr="001A69B5" w:rsidRDefault="0009509B" w:rsidP="001A69B5">
            <w:r w:rsidRPr="001A69B5">
              <w:t>(i 1 000 kr)</w:t>
            </w:r>
          </w:p>
        </w:tc>
      </w:tr>
      <w:tr w:rsidR="000513CD" w:rsidRPr="001A69B5" w14:paraId="3166478F" w14:textId="77777777" w:rsidTr="00197CC4">
        <w:trPr>
          <w:trHeight w:val="600"/>
        </w:trPr>
        <w:tc>
          <w:tcPr>
            <w:tcW w:w="840" w:type="dxa"/>
          </w:tcPr>
          <w:p w14:paraId="7F2CE276" w14:textId="77777777" w:rsidR="000513CD" w:rsidRPr="001A69B5" w:rsidRDefault="0009509B" w:rsidP="001A69B5">
            <w:r w:rsidRPr="001A69B5">
              <w:t>Post</w:t>
            </w:r>
          </w:p>
        </w:tc>
        <w:tc>
          <w:tcPr>
            <w:tcW w:w="4800" w:type="dxa"/>
          </w:tcPr>
          <w:p w14:paraId="77F8D26F" w14:textId="77777777" w:rsidR="000513CD" w:rsidRPr="001A69B5" w:rsidRDefault="0009509B" w:rsidP="001A69B5">
            <w:proofErr w:type="spellStart"/>
            <w:r w:rsidRPr="001A69B5">
              <w:t>Nemning</w:t>
            </w:r>
            <w:proofErr w:type="spellEnd"/>
          </w:p>
        </w:tc>
        <w:tc>
          <w:tcPr>
            <w:tcW w:w="1300" w:type="dxa"/>
          </w:tcPr>
          <w:p w14:paraId="1FADD90C"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6B6C6A6A" w14:textId="77777777" w:rsidR="000513CD" w:rsidRPr="001A69B5" w:rsidRDefault="0009509B" w:rsidP="001A69B5">
            <w:r w:rsidRPr="001A69B5">
              <w:t xml:space="preserve">Saldert </w:t>
            </w:r>
            <w:r w:rsidRPr="001A69B5">
              <w:br/>
              <w:t>budsjett 2021</w:t>
            </w:r>
          </w:p>
        </w:tc>
        <w:tc>
          <w:tcPr>
            <w:tcW w:w="1300" w:type="dxa"/>
          </w:tcPr>
          <w:p w14:paraId="393B422B" w14:textId="77777777" w:rsidR="000513CD" w:rsidRPr="001A69B5" w:rsidRDefault="0009509B" w:rsidP="001A69B5">
            <w:r w:rsidRPr="001A69B5">
              <w:t xml:space="preserve">Forslag </w:t>
            </w:r>
            <w:r w:rsidRPr="001A69B5">
              <w:br/>
              <w:t>2022</w:t>
            </w:r>
          </w:p>
        </w:tc>
      </w:tr>
      <w:tr w:rsidR="000513CD" w:rsidRPr="001A69B5" w14:paraId="2BD2B518" w14:textId="77777777" w:rsidTr="00197CC4">
        <w:trPr>
          <w:trHeight w:val="380"/>
        </w:trPr>
        <w:tc>
          <w:tcPr>
            <w:tcW w:w="840" w:type="dxa"/>
          </w:tcPr>
          <w:p w14:paraId="3BD40DEB" w14:textId="77777777" w:rsidR="000513CD" w:rsidRPr="001A69B5" w:rsidRDefault="0009509B" w:rsidP="001A69B5">
            <w:r w:rsidRPr="001A69B5">
              <w:t>21</w:t>
            </w:r>
          </w:p>
        </w:tc>
        <w:tc>
          <w:tcPr>
            <w:tcW w:w="4800" w:type="dxa"/>
          </w:tcPr>
          <w:p w14:paraId="5126C976" w14:textId="77777777" w:rsidR="000513CD" w:rsidRPr="001A69B5" w:rsidRDefault="0009509B" w:rsidP="001A69B5">
            <w:proofErr w:type="spellStart"/>
            <w:r w:rsidRPr="001A69B5">
              <w:t>Særskilde</w:t>
            </w:r>
            <w:proofErr w:type="spellEnd"/>
            <w:r w:rsidRPr="001A69B5">
              <w:t xml:space="preserve"> driftsutgifter</w:t>
            </w:r>
            <w:r w:rsidRPr="001A69B5">
              <w:rPr>
                <w:rStyle w:val="kursiv"/>
              </w:rPr>
              <w:t xml:space="preserve">, kan </w:t>
            </w:r>
            <w:proofErr w:type="spellStart"/>
            <w:r w:rsidRPr="001A69B5">
              <w:rPr>
                <w:rStyle w:val="kursiv"/>
              </w:rPr>
              <w:t>overførast</w:t>
            </w:r>
            <w:proofErr w:type="spellEnd"/>
          </w:p>
        </w:tc>
        <w:tc>
          <w:tcPr>
            <w:tcW w:w="1300" w:type="dxa"/>
          </w:tcPr>
          <w:p w14:paraId="580B8C95" w14:textId="77777777" w:rsidR="000513CD" w:rsidRPr="001A69B5" w:rsidRDefault="0009509B" w:rsidP="001A69B5">
            <w:r w:rsidRPr="001A69B5">
              <w:t>64 351</w:t>
            </w:r>
          </w:p>
        </w:tc>
        <w:tc>
          <w:tcPr>
            <w:tcW w:w="1300" w:type="dxa"/>
          </w:tcPr>
          <w:p w14:paraId="4E1D0C5D" w14:textId="77777777" w:rsidR="000513CD" w:rsidRPr="001A69B5" w:rsidRDefault="0009509B" w:rsidP="001A69B5">
            <w:r w:rsidRPr="001A69B5">
              <w:t>82 343</w:t>
            </w:r>
          </w:p>
        </w:tc>
        <w:tc>
          <w:tcPr>
            <w:tcW w:w="1300" w:type="dxa"/>
          </w:tcPr>
          <w:p w14:paraId="4B703CA0" w14:textId="77777777" w:rsidR="000513CD" w:rsidRPr="001A69B5" w:rsidRDefault="0009509B" w:rsidP="001A69B5">
            <w:r w:rsidRPr="001A69B5">
              <w:t>78 731</w:t>
            </w:r>
          </w:p>
        </w:tc>
      </w:tr>
      <w:tr w:rsidR="000513CD" w:rsidRPr="001A69B5" w14:paraId="198C02ED" w14:textId="77777777" w:rsidTr="00197CC4">
        <w:trPr>
          <w:trHeight w:val="640"/>
        </w:trPr>
        <w:tc>
          <w:tcPr>
            <w:tcW w:w="840" w:type="dxa"/>
          </w:tcPr>
          <w:p w14:paraId="4D7A33EF" w14:textId="77777777" w:rsidR="000513CD" w:rsidRPr="001A69B5" w:rsidRDefault="0009509B" w:rsidP="001A69B5">
            <w:r w:rsidRPr="001A69B5">
              <w:t>22</w:t>
            </w:r>
          </w:p>
        </w:tc>
        <w:tc>
          <w:tcPr>
            <w:tcW w:w="4800" w:type="dxa"/>
          </w:tcPr>
          <w:p w14:paraId="642725F9" w14:textId="77777777" w:rsidR="000513CD" w:rsidRPr="001A69B5" w:rsidRDefault="0009509B" w:rsidP="001A69B5">
            <w:proofErr w:type="spellStart"/>
            <w:r w:rsidRPr="001A69B5">
              <w:t>Prøvar</w:t>
            </w:r>
            <w:proofErr w:type="spellEnd"/>
            <w:r w:rsidRPr="001A69B5">
              <w:t xml:space="preserve">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4CE8AC9B" w14:textId="77777777" w:rsidR="000513CD" w:rsidRPr="001A69B5" w:rsidRDefault="0009509B" w:rsidP="001A69B5">
            <w:r w:rsidRPr="001A69B5">
              <w:t>41 333</w:t>
            </w:r>
          </w:p>
        </w:tc>
        <w:tc>
          <w:tcPr>
            <w:tcW w:w="1300" w:type="dxa"/>
          </w:tcPr>
          <w:p w14:paraId="15328669" w14:textId="77777777" w:rsidR="000513CD" w:rsidRPr="001A69B5" w:rsidRDefault="0009509B" w:rsidP="001A69B5">
            <w:r w:rsidRPr="001A69B5">
              <w:t>32 463</w:t>
            </w:r>
          </w:p>
        </w:tc>
        <w:tc>
          <w:tcPr>
            <w:tcW w:w="1300" w:type="dxa"/>
          </w:tcPr>
          <w:p w14:paraId="4E5B244A" w14:textId="77777777" w:rsidR="000513CD" w:rsidRPr="001A69B5" w:rsidRDefault="0009509B" w:rsidP="001A69B5">
            <w:r w:rsidRPr="001A69B5">
              <w:t>36 219</w:t>
            </w:r>
          </w:p>
        </w:tc>
      </w:tr>
      <w:tr w:rsidR="000513CD" w:rsidRPr="001A69B5" w14:paraId="4483AA8D" w14:textId="77777777" w:rsidTr="00197CC4">
        <w:trPr>
          <w:trHeight w:val="640"/>
        </w:trPr>
        <w:tc>
          <w:tcPr>
            <w:tcW w:w="840" w:type="dxa"/>
          </w:tcPr>
          <w:p w14:paraId="2B5901FC" w14:textId="77777777" w:rsidR="000513CD" w:rsidRPr="001A69B5" w:rsidRDefault="0009509B" w:rsidP="001A69B5">
            <w:r w:rsidRPr="001A69B5">
              <w:t>60</w:t>
            </w:r>
          </w:p>
        </w:tc>
        <w:tc>
          <w:tcPr>
            <w:tcW w:w="4800" w:type="dxa"/>
          </w:tcPr>
          <w:p w14:paraId="10ADE9C1" w14:textId="77777777" w:rsidR="000513CD" w:rsidRPr="001A69B5" w:rsidRDefault="0009509B" w:rsidP="001A69B5">
            <w:proofErr w:type="spellStart"/>
            <w:r w:rsidRPr="001A69B5">
              <w:t>Tilskot</w:t>
            </w:r>
            <w:proofErr w:type="spellEnd"/>
            <w:r w:rsidRPr="001A69B5">
              <w:t xml:space="preserve"> til 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300" w:type="dxa"/>
          </w:tcPr>
          <w:p w14:paraId="7AED5658" w14:textId="77777777" w:rsidR="000513CD" w:rsidRPr="001A69B5" w:rsidRDefault="0009509B" w:rsidP="001A69B5">
            <w:r w:rsidRPr="001A69B5">
              <w:t>1 244 842</w:t>
            </w:r>
          </w:p>
        </w:tc>
        <w:tc>
          <w:tcPr>
            <w:tcW w:w="1300" w:type="dxa"/>
          </w:tcPr>
          <w:p w14:paraId="7E1667E0" w14:textId="77777777" w:rsidR="000513CD" w:rsidRPr="001A69B5" w:rsidRDefault="0009509B" w:rsidP="001A69B5">
            <w:r w:rsidRPr="001A69B5">
              <w:t>1 060 508</w:t>
            </w:r>
          </w:p>
        </w:tc>
        <w:tc>
          <w:tcPr>
            <w:tcW w:w="1300" w:type="dxa"/>
          </w:tcPr>
          <w:p w14:paraId="3C9BEA98" w14:textId="77777777" w:rsidR="000513CD" w:rsidRPr="001A69B5" w:rsidRDefault="0009509B" w:rsidP="001A69B5">
            <w:r w:rsidRPr="001A69B5">
              <w:t>1 008 013</w:t>
            </w:r>
          </w:p>
        </w:tc>
      </w:tr>
      <w:tr w:rsidR="000513CD" w:rsidRPr="001A69B5" w14:paraId="1010344F" w14:textId="77777777" w:rsidTr="00197CC4">
        <w:trPr>
          <w:trHeight w:val="380"/>
        </w:trPr>
        <w:tc>
          <w:tcPr>
            <w:tcW w:w="840" w:type="dxa"/>
          </w:tcPr>
          <w:p w14:paraId="0A32BB31" w14:textId="77777777" w:rsidR="000513CD" w:rsidRPr="001A69B5" w:rsidRDefault="0009509B" w:rsidP="001A69B5">
            <w:r w:rsidRPr="001A69B5">
              <w:t>61</w:t>
            </w:r>
          </w:p>
        </w:tc>
        <w:tc>
          <w:tcPr>
            <w:tcW w:w="4800" w:type="dxa"/>
          </w:tcPr>
          <w:p w14:paraId="574403B7" w14:textId="77777777" w:rsidR="000513CD" w:rsidRPr="001A69B5" w:rsidRDefault="0009509B" w:rsidP="001A69B5">
            <w:r w:rsidRPr="001A69B5">
              <w:t xml:space="preserve">Kompetansekartlegging i mottak før </w:t>
            </w:r>
            <w:proofErr w:type="spellStart"/>
            <w:r w:rsidRPr="001A69B5">
              <w:t>busetjing</w:t>
            </w:r>
            <w:proofErr w:type="spellEnd"/>
          </w:p>
        </w:tc>
        <w:tc>
          <w:tcPr>
            <w:tcW w:w="1300" w:type="dxa"/>
          </w:tcPr>
          <w:p w14:paraId="674F772B" w14:textId="77777777" w:rsidR="000513CD" w:rsidRPr="001A69B5" w:rsidRDefault="000513CD" w:rsidP="001A69B5"/>
        </w:tc>
        <w:tc>
          <w:tcPr>
            <w:tcW w:w="1300" w:type="dxa"/>
          </w:tcPr>
          <w:p w14:paraId="6E9B97D7" w14:textId="77777777" w:rsidR="000513CD" w:rsidRPr="001A69B5" w:rsidRDefault="0009509B" w:rsidP="001A69B5">
            <w:r w:rsidRPr="001A69B5">
              <w:t>546</w:t>
            </w:r>
          </w:p>
        </w:tc>
        <w:tc>
          <w:tcPr>
            <w:tcW w:w="1300" w:type="dxa"/>
          </w:tcPr>
          <w:p w14:paraId="621D1089" w14:textId="77777777" w:rsidR="000513CD" w:rsidRPr="001A69B5" w:rsidRDefault="0009509B" w:rsidP="001A69B5">
            <w:r w:rsidRPr="001A69B5">
              <w:t>602</w:t>
            </w:r>
          </w:p>
        </w:tc>
      </w:tr>
      <w:tr w:rsidR="000513CD" w:rsidRPr="001A69B5" w14:paraId="4AB085E9" w14:textId="77777777" w:rsidTr="00197CC4">
        <w:trPr>
          <w:trHeight w:val="380"/>
        </w:trPr>
        <w:tc>
          <w:tcPr>
            <w:tcW w:w="840" w:type="dxa"/>
          </w:tcPr>
          <w:p w14:paraId="58B37AB0" w14:textId="77777777" w:rsidR="000513CD" w:rsidRPr="001A69B5" w:rsidRDefault="000513CD" w:rsidP="001A69B5"/>
        </w:tc>
        <w:tc>
          <w:tcPr>
            <w:tcW w:w="4800" w:type="dxa"/>
          </w:tcPr>
          <w:p w14:paraId="7876906B" w14:textId="77777777" w:rsidR="000513CD" w:rsidRPr="001A69B5" w:rsidRDefault="0009509B" w:rsidP="001A69B5">
            <w:r w:rsidRPr="001A69B5">
              <w:t>Sum kap. 292</w:t>
            </w:r>
          </w:p>
        </w:tc>
        <w:tc>
          <w:tcPr>
            <w:tcW w:w="1300" w:type="dxa"/>
          </w:tcPr>
          <w:p w14:paraId="778F5AF2" w14:textId="77777777" w:rsidR="000513CD" w:rsidRPr="001A69B5" w:rsidRDefault="0009509B" w:rsidP="001A69B5">
            <w:r w:rsidRPr="001A69B5">
              <w:t>1 350 526</w:t>
            </w:r>
          </w:p>
        </w:tc>
        <w:tc>
          <w:tcPr>
            <w:tcW w:w="1300" w:type="dxa"/>
          </w:tcPr>
          <w:p w14:paraId="51A0DC57" w14:textId="77777777" w:rsidR="000513CD" w:rsidRPr="001A69B5" w:rsidRDefault="0009509B" w:rsidP="001A69B5">
            <w:r w:rsidRPr="001A69B5">
              <w:t>1 175 860</w:t>
            </w:r>
          </w:p>
        </w:tc>
        <w:tc>
          <w:tcPr>
            <w:tcW w:w="1300" w:type="dxa"/>
          </w:tcPr>
          <w:p w14:paraId="2331DB23" w14:textId="77777777" w:rsidR="000513CD" w:rsidRPr="001A69B5" w:rsidRDefault="0009509B" w:rsidP="001A69B5">
            <w:r w:rsidRPr="001A69B5">
              <w:t>1 123 565</w:t>
            </w:r>
          </w:p>
        </w:tc>
      </w:tr>
    </w:tbl>
    <w:p w14:paraId="45AE3875" w14:textId="77777777" w:rsidR="000513CD" w:rsidRPr="001A69B5" w:rsidRDefault="0009509B" w:rsidP="001A69B5">
      <w:pPr>
        <w:pStyle w:val="b-post"/>
      </w:pPr>
      <w:r w:rsidRPr="001A69B5">
        <w:t xml:space="preserve">Post 21 </w:t>
      </w:r>
      <w:proofErr w:type="spellStart"/>
      <w:r w:rsidRPr="001A69B5">
        <w:t>Særskilde</w:t>
      </w:r>
      <w:proofErr w:type="spellEnd"/>
      <w:r w:rsidRPr="001A69B5">
        <w:t xml:space="preserve"> driftsutgifter, kan </w:t>
      </w:r>
      <w:proofErr w:type="spellStart"/>
      <w:r w:rsidRPr="001A69B5">
        <w:t>overførast</w:t>
      </w:r>
      <w:proofErr w:type="spellEnd"/>
    </w:p>
    <w:p w14:paraId="47B8C655" w14:textId="77777777" w:rsidR="000513CD" w:rsidRPr="001A69B5" w:rsidRDefault="0009509B" w:rsidP="001A69B5">
      <w:r w:rsidRPr="001A69B5">
        <w:t xml:space="preserve">Løyvinga skal gå til å utvikle kompetanse, </w:t>
      </w:r>
      <w:proofErr w:type="spellStart"/>
      <w:r w:rsidRPr="001A69B5">
        <w:t>metodar</w:t>
      </w:r>
      <w:proofErr w:type="spellEnd"/>
      <w:r w:rsidRPr="001A69B5">
        <w:t xml:space="preserve"> og </w:t>
      </w:r>
      <w:proofErr w:type="spellStart"/>
      <w:r w:rsidRPr="001A69B5">
        <w:t>læringsressursar</w:t>
      </w:r>
      <w:proofErr w:type="spellEnd"/>
      <w:r w:rsidRPr="001A69B5">
        <w:t xml:space="preserve"> for den obligatoriske opplæringa i norsk og samfunnskunnskap for </w:t>
      </w:r>
      <w:proofErr w:type="spellStart"/>
      <w:r w:rsidRPr="001A69B5">
        <w:t>vaksne</w:t>
      </w:r>
      <w:proofErr w:type="spellEnd"/>
      <w:r w:rsidRPr="001A69B5">
        <w:t xml:space="preserve"> </w:t>
      </w:r>
      <w:proofErr w:type="spellStart"/>
      <w:r w:rsidRPr="001A69B5">
        <w:t>innvandrarar</w:t>
      </w:r>
      <w:proofErr w:type="spellEnd"/>
      <w:r w:rsidRPr="001A69B5">
        <w:t xml:space="preserve">. Løyvinga skal også dekke lønns- og driftsutgifter i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w:t>
      </w:r>
      <w:proofErr w:type="spellStart"/>
      <w:r w:rsidRPr="001A69B5">
        <w:t>tidlegare</w:t>
      </w:r>
      <w:proofErr w:type="spellEnd"/>
      <w:r w:rsidRPr="001A69B5">
        <w:t xml:space="preserve"> Kompetanse </w:t>
      </w:r>
      <w:proofErr w:type="spellStart"/>
      <w:r w:rsidRPr="001A69B5">
        <w:t>Noreg</w:t>
      </w:r>
      <w:proofErr w:type="spellEnd"/>
      <w:r w:rsidRPr="001A69B5">
        <w:t xml:space="preserve">. </w:t>
      </w:r>
      <w:proofErr w:type="spellStart"/>
      <w:r w:rsidRPr="001A69B5">
        <w:t>Vidare</w:t>
      </w:r>
      <w:proofErr w:type="spellEnd"/>
      <w:r w:rsidRPr="001A69B5">
        <w:t xml:space="preserve"> skal løyvinga mellom anna </w:t>
      </w:r>
      <w:proofErr w:type="spellStart"/>
      <w:r w:rsidRPr="001A69B5">
        <w:t>nyttast</w:t>
      </w:r>
      <w:proofErr w:type="spellEnd"/>
      <w:r w:rsidRPr="001A69B5">
        <w:t xml:space="preserve"> til etter- og </w:t>
      </w:r>
      <w:proofErr w:type="spellStart"/>
      <w:r w:rsidRPr="001A69B5">
        <w:t>vidareutdanning</w:t>
      </w:r>
      <w:proofErr w:type="spellEnd"/>
      <w:r w:rsidRPr="001A69B5">
        <w:t xml:space="preserve"> for </w:t>
      </w:r>
      <w:proofErr w:type="spellStart"/>
      <w:r w:rsidRPr="001A69B5">
        <w:t>lærarar</w:t>
      </w:r>
      <w:proofErr w:type="spellEnd"/>
      <w:r w:rsidRPr="001A69B5">
        <w:t xml:space="preserve"> i norsk og samfunnskunnskap og til karriererettleiing i integreringsmottak.</w:t>
      </w:r>
    </w:p>
    <w:p w14:paraId="169D7EF4" w14:textId="77777777" w:rsidR="000513CD" w:rsidRPr="001A69B5" w:rsidRDefault="0009509B" w:rsidP="001A69B5">
      <w:pPr>
        <w:pStyle w:val="avsnitt-tittel"/>
      </w:pPr>
      <w:r w:rsidRPr="001A69B5">
        <w:t>Mål for 2022</w:t>
      </w:r>
    </w:p>
    <w:p w14:paraId="331C027A" w14:textId="77777777" w:rsidR="000513CD" w:rsidRPr="001A69B5" w:rsidRDefault="0009509B" w:rsidP="001A69B5">
      <w:r w:rsidRPr="001A69B5">
        <w:t xml:space="preserve">God kvalitet i opplæringa i norsk og samfunnskunnskap for </w:t>
      </w:r>
      <w:proofErr w:type="spellStart"/>
      <w:r w:rsidRPr="001A69B5">
        <w:t>vaksne</w:t>
      </w:r>
      <w:proofErr w:type="spellEnd"/>
      <w:r w:rsidRPr="001A69B5">
        <w:t xml:space="preserve"> </w:t>
      </w:r>
      <w:proofErr w:type="spellStart"/>
      <w:r w:rsidRPr="001A69B5">
        <w:t>innvandrarar</w:t>
      </w:r>
      <w:proofErr w:type="spellEnd"/>
      <w:r w:rsidRPr="001A69B5">
        <w:t xml:space="preserve"> i heile landet.</w:t>
      </w:r>
    </w:p>
    <w:p w14:paraId="5497BFC3" w14:textId="77777777" w:rsidR="000513CD" w:rsidRPr="001A69B5" w:rsidRDefault="0009509B" w:rsidP="001A69B5">
      <w:pPr>
        <w:pStyle w:val="avsnitt-tittel"/>
      </w:pPr>
      <w:r w:rsidRPr="001A69B5">
        <w:t>Resultat i 2020</w:t>
      </w:r>
    </w:p>
    <w:p w14:paraId="5CA47394" w14:textId="77777777" w:rsidR="000513CD" w:rsidRPr="001A69B5" w:rsidRDefault="0009509B" w:rsidP="001A69B5">
      <w:pPr>
        <w:pStyle w:val="avsnitt-under-undertittel"/>
      </w:pPr>
      <w:proofErr w:type="spellStart"/>
      <w:r w:rsidRPr="001A69B5">
        <w:t>Vidareutdanning</w:t>
      </w:r>
      <w:proofErr w:type="spellEnd"/>
      <w:r w:rsidRPr="001A69B5">
        <w:t xml:space="preserve"> av </w:t>
      </w:r>
      <w:proofErr w:type="spellStart"/>
      <w:r w:rsidRPr="001A69B5">
        <w:t>lærarar</w:t>
      </w:r>
      <w:proofErr w:type="spellEnd"/>
      <w:r w:rsidRPr="001A69B5">
        <w:t xml:space="preserve"> i norsk og samfunnskunnskap etter introduksjonslova</w:t>
      </w:r>
    </w:p>
    <w:p w14:paraId="2BF2E981" w14:textId="77777777" w:rsidR="000513CD" w:rsidRPr="001A69B5" w:rsidRDefault="0009509B" w:rsidP="001A69B5">
      <w:r w:rsidRPr="001A69B5">
        <w:t xml:space="preserve">Det er etablert ei stipendordning for </w:t>
      </w:r>
      <w:proofErr w:type="spellStart"/>
      <w:r w:rsidRPr="001A69B5">
        <w:t>vidareutdanning</w:t>
      </w:r>
      <w:proofErr w:type="spellEnd"/>
      <w:r w:rsidRPr="001A69B5">
        <w:t xml:space="preserve"> av </w:t>
      </w:r>
      <w:proofErr w:type="spellStart"/>
      <w:r w:rsidRPr="001A69B5">
        <w:t>lærarar</w:t>
      </w:r>
      <w:proofErr w:type="spellEnd"/>
      <w:r w:rsidRPr="001A69B5">
        <w:t xml:space="preserve"> i norsk som andrespråk. Det var to </w:t>
      </w:r>
      <w:proofErr w:type="spellStart"/>
      <w:r w:rsidRPr="001A69B5">
        <w:t>utlysingar</w:t>
      </w:r>
      <w:proofErr w:type="spellEnd"/>
      <w:r w:rsidRPr="001A69B5">
        <w:t xml:space="preserve"> av stipend i 2020. I første runde </w:t>
      </w:r>
      <w:proofErr w:type="spellStart"/>
      <w:r w:rsidRPr="001A69B5">
        <w:t>fekk</w:t>
      </w:r>
      <w:proofErr w:type="spellEnd"/>
      <w:r w:rsidRPr="001A69B5">
        <w:t xml:space="preserve"> 103 </w:t>
      </w:r>
      <w:proofErr w:type="spellStart"/>
      <w:r w:rsidRPr="001A69B5">
        <w:t>lærarar</w:t>
      </w:r>
      <w:proofErr w:type="spellEnd"/>
      <w:r w:rsidRPr="001A69B5">
        <w:t xml:space="preserve"> </w:t>
      </w:r>
      <w:proofErr w:type="spellStart"/>
      <w:r w:rsidRPr="001A69B5">
        <w:t>frå</w:t>
      </w:r>
      <w:proofErr w:type="spellEnd"/>
      <w:r w:rsidRPr="001A69B5">
        <w:t xml:space="preserve"> 36 </w:t>
      </w:r>
      <w:proofErr w:type="spellStart"/>
      <w:r w:rsidRPr="001A69B5">
        <w:t>kommunar</w:t>
      </w:r>
      <w:proofErr w:type="spellEnd"/>
      <w:r w:rsidRPr="001A69B5">
        <w:t xml:space="preserve"> stipend, og i andre runde var det 55 </w:t>
      </w:r>
      <w:proofErr w:type="spellStart"/>
      <w:r w:rsidRPr="001A69B5">
        <w:t>lærarar</w:t>
      </w:r>
      <w:proofErr w:type="spellEnd"/>
      <w:r w:rsidRPr="001A69B5">
        <w:t xml:space="preserve"> fordelt på 27 </w:t>
      </w:r>
      <w:proofErr w:type="spellStart"/>
      <w:r w:rsidRPr="001A69B5">
        <w:t>kommunar</w:t>
      </w:r>
      <w:proofErr w:type="spellEnd"/>
      <w:r w:rsidRPr="001A69B5">
        <w:t xml:space="preserve"> som </w:t>
      </w:r>
      <w:proofErr w:type="spellStart"/>
      <w:r w:rsidRPr="001A69B5">
        <w:t>fekk</w:t>
      </w:r>
      <w:proofErr w:type="spellEnd"/>
      <w:r w:rsidRPr="001A69B5">
        <w:t xml:space="preserve"> stipend. Det er etablert fire </w:t>
      </w:r>
      <w:proofErr w:type="spellStart"/>
      <w:r w:rsidRPr="001A69B5">
        <w:t>vidareutdanningstilbod</w:t>
      </w:r>
      <w:proofErr w:type="spellEnd"/>
      <w:r w:rsidRPr="001A69B5">
        <w:t xml:space="preserve"> ved universitet og </w:t>
      </w:r>
      <w:proofErr w:type="spellStart"/>
      <w:r w:rsidRPr="001A69B5">
        <w:t>høgskular</w:t>
      </w:r>
      <w:proofErr w:type="spellEnd"/>
      <w:r w:rsidRPr="001A69B5">
        <w:t xml:space="preserve"> med 30 studiepoeng i faget norsk som andrespråk. </w:t>
      </w:r>
      <w:proofErr w:type="spellStart"/>
      <w:r w:rsidRPr="001A69B5">
        <w:t>Institusjonane</w:t>
      </w:r>
      <w:proofErr w:type="spellEnd"/>
      <w:r w:rsidRPr="001A69B5">
        <w:t xml:space="preserve"> mottek </w:t>
      </w:r>
      <w:proofErr w:type="spellStart"/>
      <w:r w:rsidRPr="001A69B5">
        <w:t>tilskot</w:t>
      </w:r>
      <w:proofErr w:type="spellEnd"/>
      <w:r w:rsidRPr="001A69B5">
        <w:t xml:space="preserve"> til gjennomføring av studia. Det er god geografisk spreiing i </w:t>
      </w:r>
      <w:proofErr w:type="spellStart"/>
      <w:r w:rsidRPr="001A69B5">
        <w:t>tilboda</w:t>
      </w:r>
      <w:proofErr w:type="spellEnd"/>
      <w:r w:rsidRPr="001A69B5">
        <w:t xml:space="preserve">, </w:t>
      </w:r>
      <w:proofErr w:type="spellStart"/>
      <w:r w:rsidRPr="001A69B5">
        <w:t>noko</w:t>
      </w:r>
      <w:proofErr w:type="spellEnd"/>
      <w:r w:rsidRPr="001A69B5">
        <w:t xml:space="preserve"> som kan </w:t>
      </w:r>
      <w:proofErr w:type="spellStart"/>
      <w:r w:rsidRPr="001A69B5">
        <w:t>vere</w:t>
      </w:r>
      <w:proofErr w:type="spellEnd"/>
      <w:r w:rsidRPr="001A69B5">
        <w:t xml:space="preserve"> med på å sikre at </w:t>
      </w:r>
      <w:proofErr w:type="spellStart"/>
      <w:r w:rsidRPr="001A69B5">
        <w:t>deltakarar</w:t>
      </w:r>
      <w:proofErr w:type="spellEnd"/>
      <w:r w:rsidRPr="001A69B5">
        <w:t xml:space="preserve"> over heile landet på sikt får opplæring av </w:t>
      </w:r>
      <w:proofErr w:type="spellStart"/>
      <w:r w:rsidRPr="001A69B5">
        <w:t>lærarar</w:t>
      </w:r>
      <w:proofErr w:type="spellEnd"/>
      <w:r w:rsidRPr="001A69B5">
        <w:t xml:space="preserve"> med kompetanse til å undervise </w:t>
      </w:r>
      <w:proofErr w:type="spellStart"/>
      <w:r w:rsidRPr="001A69B5">
        <w:t>vaksne</w:t>
      </w:r>
      <w:proofErr w:type="spellEnd"/>
      <w:r w:rsidRPr="001A69B5">
        <w:t xml:space="preserve"> </w:t>
      </w:r>
      <w:proofErr w:type="spellStart"/>
      <w:r w:rsidRPr="001A69B5">
        <w:t>innvandrarar</w:t>
      </w:r>
      <w:proofErr w:type="spellEnd"/>
      <w:r w:rsidRPr="001A69B5">
        <w:t xml:space="preserve"> i norsk som andrespråk.</w:t>
      </w:r>
    </w:p>
    <w:p w14:paraId="20F4D38E" w14:textId="77777777" w:rsidR="000513CD" w:rsidRPr="001A69B5" w:rsidRDefault="0009509B" w:rsidP="001A69B5">
      <w:proofErr w:type="spellStart"/>
      <w:r w:rsidRPr="001A69B5">
        <w:t>Leiarar</w:t>
      </w:r>
      <w:proofErr w:type="spellEnd"/>
      <w:r w:rsidRPr="001A69B5">
        <w:t xml:space="preserve"> i </w:t>
      </w:r>
      <w:proofErr w:type="spellStart"/>
      <w:r w:rsidRPr="001A69B5">
        <w:t>vaksenopplæringa</w:t>
      </w:r>
      <w:proofErr w:type="spellEnd"/>
      <w:r w:rsidRPr="001A69B5">
        <w:t xml:space="preserve"> </w:t>
      </w:r>
      <w:proofErr w:type="spellStart"/>
      <w:r w:rsidRPr="001A69B5">
        <w:t>peikar</w:t>
      </w:r>
      <w:proofErr w:type="spellEnd"/>
      <w:r w:rsidRPr="001A69B5">
        <w:t xml:space="preserve"> på at det er viktig for kvaliteten i opplæringa at </w:t>
      </w:r>
      <w:proofErr w:type="spellStart"/>
      <w:r w:rsidRPr="001A69B5">
        <w:t>lærarar</w:t>
      </w:r>
      <w:proofErr w:type="spellEnd"/>
      <w:r w:rsidRPr="001A69B5">
        <w:t xml:space="preserve"> som underviser </w:t>
      </w:r>
      <w:proofErr w:type="spellStart"/>
      <w:r w:rsidRPr="001A69B5">
        <w:t>vaksne</w:t>
      </w:r>
      <w:proofErr w:type="spellEnd"/>
      <w:r w:rsidRPr="001A69B5">
        <w:t xml:space="preserve"> i norsk, har spisskompetanse i dette. </w:t>
      </w:r>
      <w:proofErr w:type="spellStart"/>
      <w:r w:rsidRPr="001A69B5">
        <w:t>Studentevalueringar</w:t>
      </w:r>
      <w:proofErr w:type="spellEnd"/>
      <w:r w:rsidRPr="001A69B5">
        <w:t xml:space="preserve"> </w:t>
      </w:r>
      <w:proofErr w:type="spellStart"/>
      <w:r w:rsidRPr="001A69B5">
        <w:t>frå</w:t>
      </w:r>
      <w:proofErr w:type="spellEnd"/>
      <w:r w:rsidRPr="001A69B5">
        <w:t xml:space="preserve"> </w:t>
      </w:r>
      <w:proofErr w:type="spellStart"/>
      <w:r w:rsidRPr="001A69B5">
        <w:t>høgskulane</w:t>
      </w:r>
      <w:proofErr w:type="spellEnd"/>
      <w:r w:rsidRPr="001A69B5">
        <w:t xml:space="preserve"> som mottek støtte, viser at </w:t>
      </w:r>
      <w:proofErr w:type="spellStart"/>
      <w:r w:rsidRPr="001A69B5">
        <w:t>lærarar</w:t>
      </w:r>
      <w:proofErr w:type="spellEnd"/>
      <w:r w:rsidRPr="001A69B5">
        <w:t xml:space="preserve"> som </w:t>
      </w:r>
      <w:proofErr w:type="spellStart"/>
      <w:r w:rsidRPr="001A69B5">
        <w:t>deltek</w:t>
      </w:r>
      <w:proofErr w:type="spellEnd"/>
      <w:r w:rsidRPr="001A69B5">
        <w:t xml:space="preserve"> i </w:t>
      </w:r>
      <w:proofErr w:type="spellStart"/>
      <w:r w:rsidRPr="001A69B5">
        <w:t>vidareutdanninga</w:t>
      </w:r>
      <w:proofErr w:type="spellEnd"/>
      <w:r w:rsidRPr="001A69B5">
        <w:t xml:space="preserve">, er nøgde, og at det </w:t>
      </w:r>
      <w:proofErr w:type="spellStart"/>
      <w:r w:rsidRPr="001A69B5">
        <w:t>dei</w:t>
      </w:r>
      <w:proofErr w:type="spellEnd"/>
      <w:r w:rsidRPr="001A69B5">
        <w:t xml:space="preserve"> lærer, er til nytte når </w:t>
      </w:r>
      <w:proofErr w:type="spellStart"/>
      <w:r w:rsidRPr="001A69B5">
        <w:t>dei</w:t>
      </w:r>
      <w:proofErr w:type="spellEnd"/>
      <w:r w:rsidRPr="001A69B5">
        <w:t xml:space="preserve"> planlegg og gjennomfører undervisninga.</w:t>
      </w:r>
    </w:p>
    <w:p w14:paraId="6B64B252" w14:textId="77777777" w:rsidR="000513CD" w:rsidRPr="001A69B5" w:rsidRDefault="0009509B" w:rsidP="001A69B5">
      <w:pPr>
        <w:pStyle w:val="avsnitt-under-undertittel"/>
      </w:pPr>
      <w:r w:rsidRPr="001A69B5">
        <w:t xml:space="preserve">Karriererettleiing i integreringsmottak og for </w:t>
      </w:r>
      <w:proofErr w:type="spellStart"/>
      <w:r w:rsidRPr="001A69B5">
        <w:t>overføringsflyktningar</w:t>
      </w:r>
      <w:proofErr w:type="spellEnd"/>
      <w:r w:rsidRPr="001A69B5">
        <w:t xml:space="preserve"> og </w:t>
      </w:r>
      <w:proofErr w:type="spellStart"/>
      <w:r w:rsidRPr="001A69B5">
        <w:t>familiesameinte</w:t>
      </w:r>
      <w:proofErr w:type="spellEnd"/>
      <w:r w:rsidRPr="001A69B5">
        <w:t xml:space="preserve">, og støtte og rettleiing til </w:t>
      </w:r>
      <w:proofErr w:type="spellStart"/>
      <w:r w:rsidRPr="001A69B5">
        <w:t>fylkeskommunar</w:t>
      </w:r>
      <w:proofErr w:type="spellEnd"/>
      <w:r w:rsidRPr="001A69B5">
        <w:t xml:space="preserve"> som skal drive karriererettleiing for </w:t>
      </w:r>
      <w:proofErr w:type="spellStart"/>
      <w:r w:rsidRPr="001A69B5">
        <w:t>nykomne</w:t>
      </w:r>
      <w:proofErr w:type="spellEnd"/>
      <w:r w:rsidRPr="001A69B5">
        <w:t xml:space="preserve"> </w:t>
      </w:r>
      <w:proofErr w:type="spellStart"/>
      <w:r w:rsidRPr="001A69B5">
        <w:t>flyktningar</w:t>
      </w:r>
      <w:proofErr w:type="spellEnd"/>
    </w:p>
    <w:p w14:paraId="1119D56C" w14:textId="77777777" w:rsidR="000513CD" w:rsidRPr="001A69B5" w:rsidRDefault="0009509B" w:rsidP="001A69B5">
      <w:proofErr w:type="spellStart"/>
      <w:r w:rsidRPr="001A69B5">
        <w:t>Sidan</w:t>
      </w:r>
      <w:proofErr w:type="spellEnd"/>
      <w:r w:rsidRPr="001A69B5">
        <w:t xml:space="preserve"> 2017 har karrieresenter i </w:t>
      </w:r>
      <w:proofErr w:type="spellStart"/>
      <w:r w:rsidRPr="001A69B5">
        <w:t>fleire</w:t>
      </w:r>
      <w:proofErr w:type="spellEnd"/>
      <w:r w:rsidRPr="001A69B5">
        <w:t xml:space="preserve"> fylke </w:t>
      </w:r>
      <w:proofErr w:type="spellStart"/>
      <w:r w:rsidRPr="001A69B5">
        <w:t>vore</w:t>
      </w:r>
      <w:proofErr w:type="spellEnd"/>
      <w:r w:rsidRPr="001A69B5">
        <w:t xml:space="preserve"> involverte i prosjektet karriererettleiing i integreringsmottak og for </w:t>
      </w:r>
      <w:proofErr w:type="spellStart"/>
      <w:r w:rsidRPr="001A69B5">
        <w:t>overføringsflyktningar</w:t>
      </w:r>
      <w:proofErr w:type="spellEnd"/>
      <w:r w:rsidRPr="001A69B5">
        <w:t xml:space="preserve"> og </w:t>
      </w:r>
      <w:proofErr w:type="spellStart"/>
      <w:r w:rsidRPr="001A69B5">
        <w:t>familiesameinte</w:t>
      </w:r>
      <w:proofErr w:type="spellEnd"/>
      <w:r w:rsidRPr="001A69B5">
        <w:t xml:space="preserve">. I 2020 </w:t>
      </w:r>
      <w:proofErr w:type="spellStart"/>
      <w:r w:rsidRPr="001A69B5">
        <w:t>fekk</w:t>
      </w:r>
      <w:proofErr w:type="spellEnd"/>
      <w:r w:rsidRPr="001A69B5">
        <w:t xml:space="preserve"> 306 </w:t>
      </w:r>
      <w:proofErr w:type="spellStart"/>
      <w:r w:rsidRPr="001A69B5">
        <w:t>personar</w:t>
      </w:r>
      <w:proofErr w:type="spellEnd"/>
      <w:r w:rsidRPr="001A69B5">
        <w:t xml:space="preserve"> i integreringsmottak og 104 </w:t>
      </w:r>
      <w:proofErr w:type="spellStart"/>
      <w:r w:rsidRPr="001A69B5">
        <w:t>overføringsflyktningar</w:t>
      </w:r>
      <w:proofErr w:type="spellEnd"/>
      <w:r w:rsidRPr="001A69B5">
        <w:t xml:space="preserve"> og </w:t>
      </w:r>
      <w:proofErr w:type="spellStart"/>
      <w:r w:rsidRPr="001A69B5">
        <w:t>familiesameinte</w:t>
      </w:r>
      <w:proofErr w:type="spellEnd"/>
      <w:r w:rsidRPr="001A69B5">
        <w:t xml:space="preserve"> individuell karriererettleiing. Til </w:t>
      </w:r>
      <w:proofErr w:type="spellStart"/>
      <w:r w:rsidRPr="001A69B5">
        <w:t>saman</w:t>
      </w:r>
      <w:proofErr w:type="spellEnd"/>
      <w:r w:rsidRPr="001A69B5">
        <w:t xml:space="preserve"> vart 122 </w:t>
      </w:r>
      <w:proofErr w:type="spellStart"/>
      <w:r w:rsidRPr="001A69B5">
        <w:t>grupperettleiingssesjonar</w:t>
      </w:r>
      <w:proofErr w:type="spellEnd"/>
      <w:r w:rsidRPr="001A69B5">
        <w:t xml:space="preserve"> og 50 informasjonsmøte gjennomførte i prosjektet. </w:t>
      </w:r>
      <w:proofErr w:type="spellStart"/>
      <w:r w:rsidRPr="001A69B5">
        <w:t>Tala</w:t>
      </w:r>
      <w:proofErr w:type="spellEnd"/>
      <w:r w:rsidRPr="001A69B5">
        <w:t xml:space="preserve"> viser </w:t>
      </w:r>
      <w:proofErr w:type="spellStart"/>
      <w:r w:rsidRPr="001A69B5">
        <w:t>ein</w:t>
      </w:r>
      <w:proofErr w:type="spellEnd"/>
      <w:r w:rsidRPr="001A69B5">
        <w:t xml:space="preserve"> nedgang </w:t>
      </w:r>
      <w:proofErr w:type="spellStart"/>
      <w:r w:rsidRPr="001A69B5">
        <w:t>frå</w:t>
      </w:r>
      <w:proofErr w:type="spellEnd"/>
      <w:r w:rsidRPr="001A69B5">
        <w:t xml:space="preserve"> 2019 til 2020. Årsaka til nedgangen var </w:t>
      </w:r>
      <w:proofErr w:type="spellStart"/>
      <w:r w:rsidRPr="001A69B5">
        <w:t>hovudsakleg</w:t>
      </w:r>
      <w:proofErr w:type="spellEnd"/>
      <w:r w:rsidRPr="001A69B5">
        <w:t xml:space="preserve"> covid-19-pandemien, som førte til få </w:t>
      </w:r>
      <w:proofErr w:type="spellStart"/>
      <w:r w:rsidRPr="001A69B5">
        <w:t>innkomstar</w:t>
      </w:r>
      <w:proofErr w:type="spellEnd"/>
      <w:r w:rsidRPr="001A69B5">
        <w:t xml:space="preserve"> og </w:t>
      </w:r>
      <w:proofErr w:type="spellStart"/>
      <w:r w:rsidRPr="001A69B5">
        <w:t>busetjingar</w:t>
      </w:r>
      <w:proofErr w:type="spellEnd"/>
      <w:r w:rsidRPr="001A69B5">
        <w:t xml:space="preserve">. Erfaringa i prosjekta var viktig for utforminga av den nye integreringslova, der </w:t>
      </w:r>
      <w:proofErr w:type="spellStart"/>
      <w:r w:rsidRPr="001A69B5">
        <w:t>nyleg</w:t>
      </w:r>
      <w:proofErr w:type="spellEnd"/>
      <w:r w:rsidRPr="001A69B5">
        <w:t xml:space="preserve"> busette </w:t>
      </w:r>
      <w:proofErr w:type="spellStart"/>
      <w:r w:rsidRPr="001A69B5">
        <w:t>flyktningar</w:t>
      </w:r>
      <w:proofErr w:type="spellEnd"/>
      <w:r w:rsidRPr="001A69B5">
        <w:t xml:space="preserve"> har fått rett og plikt til karriererettleiing. </w:t>
      </w:r>
      <w:proofErr w:type="spellStart"/>
      <w:r w:rsidRPr="001A69B5">
        <w:t>Fylkeskommunane</w:t>
      </w:r>
      <w:proofErr w:type="spellEnd"/>
      <w:r w:rsidRPr="001A69B5">
        <w:t xml:space="preserve"> skal sørge for </w:t>
      </w:r>
      <w:proofErr w:type="spellStart"/>
      <w:r w:rsidRPr="001A69B5">
        <w:t>tilbodet</w:t>
      </w:r>
      <w:proofErr w:type="spellEnd"/>
      <w:r w:rsidRPr="001A69B5">
        <w:t>, og HK-</w:t>
      </w:r>
      <w:proofErr w:type="spellStart"/>
      <w:r w:rsidRPr="001A69B5">
        <w:t>dir</w:t>
      </w:r>
      <w:proofErr w:type="spellEnd"/>
      <w:r w:rsidRPr="001A69B5">
        <w:t xml:space="preserve"> </w:t>
      </w:r>
      <w:proofErr w:type="spellStart"/>
      <w:r w:rsidRPr="001A69B5">
        <w:t>støttar</w:t>
      </w:r>
      <w:proofErr w:type="spellEnd"/>
      <w:r w:rsidRPr="001A69B5">
        <w:t xml:space="preserve"> og rettleier </w:t>
      </w:r>
      <w:proofErr w:type="spellStart"/>
      <w:r w:rsidRPr="001A69B5">
        <w:t>dei</w:t>
      </w:r>
      <w:proofErr w:type="spellEnd"/>
      <w:r w:rsidRPr="001A69B5">
        <w:t xml:space="preserve"> i utviklinga av </w:t>
      </w:r>
      <w:proofErr w:type="spellStart"/>
      <w:r w:rsidRPr="001A69B5">
        <w:t>tenesta</w:t>
      </w:r>
      <w:proofErr w:type="spellEnd"/>
      <w:r w:rsidRPr="001A69B5">
        <w:t xml:space="preserve">. For å dempe </w:t>
      </w:r>
      <w:proofErr w:type="spellStart"/>
      <w:r w:rsidRPr="001A69B5">
        <w:t>dei</w:t>
      </w:r>
      <w:proofErr w:type="spellEnd"/>
      <w:r w:rsidRPr="001A69B5">
        <w:t xml:space="preserve"> negative følgene av nedstenginga i samband med covid-19-pandemien, </w:t>
      </w:r>
      <w:proofErr w:type="spellStart"/>
      <w:r w:rsidRPr="001A69B5">
        <w:t>fekk</w:t>
      </w:r>
      <w:proofErr w:type="spellEnd"/>
      <w:r w:rsidRPr="001A69B5">
        <w:t xml:space="preserve"> </w:t>
      </w:r>
      <w:proofErr w:type="spellStart"/>
      <w:r w:rsidRPr="001A69B5">
        <w:t>fylkeskommunane</w:t>
      </w:r>
      <w:proofErr w:type="spellEnd"/>
      <w:r w:rsidRPr="001A69B5">
        <w:t xml:space="preserve"> òg i </w:t>
      </w:r>
      <w:proofErr w:type="spellStart"/>
      <w:r w:rsidRPr="001A69B5">
        <w:t>oppgåve</w:t>
      </w:r>
      <w:proofErr w:type="spellEnd"/>
      <w:r w:rsidRPr="001A69B5">
        <w:t xml:space="preserve"> å tilby karriererettleiing til </w:t>
      </w:r>
      <w:proofErr w:type="spellStart"/>
      <w:r w:rsidRPr="001A69B5">
        <w:t>deltakarar</w:t>
      </w:r>
      <w:proofErr w:type="spellEnd"/>
      <w:r w:rsidRPr="001A69B5">
        <w:t xml:space="preserve"> i introduksjonsprogrammet som </w:t>
      </w:r>
      <w:proofErr w:type="spellStart"/>
      <w:r w:rsidRPr="001A69B5">
        <w:t>trong</w:t>
      </w:r>
      <w:proofErr w:type="spellEnd"/>
      <w:r w:rsidRPr="001A69B5">
        <w:t xml:space="preserve"> forsterka eller </w:t>
      </w:r>
      <w:proofErr w:type="spellStart"/>
      <w:r w:rsidRPr="001A69B5">
        <w:t>forlengt</w:t>
      </w:r>
      <w:proofErr w:type="spellEnd"/>
      <w:r w:rsidRPr="001A69B5">
        <w:t xml:space="preserve"> program.</w:t>
      </w:r>
    </w:p>
    <w:p w14:paraId="271D5DC9" w14:textId="77777777" w:rsidR="000513CD" w:rsidRPr="001A69B5" w:rsidRDefault="0009509B" w:rsidP="001A69B5">
      <w:pPr>
        <w:pStyle w:val="avsnitt-tittel"/>
      </w:pPr>
      <w:r w:rsidRPr="001A69B5">
        <w:t>Budsjettforslag for 2022</w:t>
      </w:r>
    </w:p>
    <w:p w14:paraId="2CA3C1C9" w14:textId="77777777" w:rsidR="000513CD" w:rsidRPr="001A69B5" w:rsidRDefault="0009509B" w:rsidP="001A69B5">
      <w:r w:rsidRPr="001A69B5">
        <w:t>Departementet foreslår å redusere løyvinga til karriererettleiing i mottak (integreringsmottak) med 3,2 mill. kroner som følge av reduksjon i integreringsmottak de siste åra.</w:t>
      </w:r>
    </w:p>
    <w:p w14:paraId="214E06BA" w14:textId="77777777" w:rsidR="000513CD" w:rsidRPr="001A69B5" w:rsidRDefault="0009509B" w:rsidP="001A69B5">
      <w:proofErr w:type="spellStart"/>
      <w:r w:rsidRPr="001A69B5">
        <w:t>Vidare</w:t>
      </w:r>
      <w:proofErr w:type="spellEnd"/>
      <w:r w:rsidRPr="001A69B5">
        <w:t xml:space="preserve"> foreslår departementet å redusere løyvinga på posten med 2,1 mill. kroner. </w:t>
      </w:r>
      <w:proofErr w:type="spellStart"/>
      <w:r w:rsidRPr="001A69B5">
        <w:t>Midlane</w:t>
      </w:r>
      <w:proofErr w:type="spellEnd"/>
      <w:r w:rsidRPr="001A69B5">
        <w:t xml:space="preserve"> skal </w:t>
      </w:r>
      <w:proofErr w:type="spellStart"/>
      <w:r w:rsidRPr="001A69B5">
        <w:t>nyttast</w:t>
      </w:r>
      <w:proofErr w:type="spellEnd"/>
      <w:r w:rsidRPr="001A69B5">
        <w:t xml:space="preserve"> til andre tiltak på integreringsfeltet og til tiltak på departementets budsjett.</w:t>
      </w:r>
    </w:p>
    <w:p w14:paraId="4964C4B8" w14:textId="77777777" w:rsidR="000513CD" w:rsidRPr="001A69B5" w:rsidRDefault="0009509B" w:rsidP="001A69B5">
      <w:r w:rsidRPr="001A69B5">
        <w:t>Departementet foreslår å løyve 78,7 mill. kroner på posten.</w:t>
      </w:r>
    </w:p>
    <w:p w14:paraId="39DB94B2" w14:textId="77777777" w:rsidR="000513CD" w:rsidRPr="001A69B5" w:rsidRDefault="0009509B" w:rsidP="001A69B5">
      <w:pPr>
        <w:pStyle w:val="b-post"/>
      </w:pPr>
      <w:r w:rsidRPr="001A69B5">
        <w:t xml:space="preserve">Post 22 </w:t>
      </w:r>
      <w:proofErr w:type="spellStart"/>
      <w:r w:rsidRPr="001A69B5">
        <w:t>Prøvar</w:t>
      </w:r>
      <w:proofErr w:type="spellEnd"/>
      <w:r w:rsidRPr="001A69B5">
        <w:t xml:space="preserve"> i norsk og samfunnskunnskap for </w:t>
      </w:r>
      <w:proofErr w:type="spellStart"/>
      <w:r w:rsidRPr="001A69B5">
        <w:t>vaksne</w:t>
      </w:r>
      <w:proofErr w:type="spellEnd"/>
      <w:r w:rsidRPr="001A69B5">
        <w:t xml:space="preserve"> </w:t>
      </w:r>
      <w:proofErr w:type="spellStart"/>
      <w:r w:rsidRPr="001A69B5">
        <w:t>innvandrarar</w:t>
      </w:r>
      <w:proofErr w:type="spellEnd"/>
    </w:p>
    <w:p w14:paraId="37E43FF0" w14:textId="77777777" w:rsidR="000513CD" w:rsidRPr="001A69B5" w:rsidRDefault="0009509B" w:rsidP="001A69B5">
      <w:r w:rsidRPr="001A69B5">
        <w:t xml:space="preserve">Løyvinga skal gå til å dekke utgiftene som 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har til å informere om </w:t>
      </w:r>
      <w:proofErr w:type="spellStart"/>
      <w:r w:rsidRPr="001A69B5">
        <w:t>prøvar</w:t>
      </w:r>
      <w:proofErr w:type="spellEnd"/>
      <w:r w:rsidRPr="001A69B5">
        <w:t xml:space="preserve">, utvikle og </w:t>
      </w:r>
      <w:proofErr w:type="spellStart"/>
      <w:r w:rsidRPr="001A69B5">
        <w:t>halde</w:t>
      </w:r>
      <w:proofErr w:type="spellEnd"/>
      <w:r w:rsidRPr="001A69B5">
        <w:t xml:space="preserve"> ved like </w:t>
      </w:r>
      <w:proofErr w:type="spellStart"/>
      <w:r w:rsidRPr="001A69B5">
        <w:t>prøvar</w:t>
      </w:r>
      <w:proofErr w:type="spellEnd"/>
      <w:r w:rsidRPr="001A69B5">
        <w:t xml:space="preserve"> i norsk og samfunnskunnskap, til å gjennomføre </w:t>
      </w:r>
      <w:proofErr w:type="spellStart"/>
      <w:r w:rsidRPr="001A69B5">
        <w:t>prøvane</w:t>
      </w:r>
      <w:proofErr w:type="spellEnd"/>
      <w:r w:rsidRPr="001A69B5">
        <w:t xml:space="preserve"> og til sensur og tilbakemelding til </w:t>
      </w:r>
      <w:proofErr w:type="spellStart"/>
      <w:r w:rsidRPr="001A69B5">
        <w:t>opplæringsstadene</w:t>
      </w:r>
      <w:proofErr w:type="spellEnd"/>
      <w:r w:rsidRPr="001A69B5">
        <w:t xml:space="preserve"> om resultata. Arbeidet inkluderer også </w:t>
      </w:r>
      <w:proofErr w:type="spellStart"/>
      <w:r w:rsidRPr="001A69B5">
        <w:t>statsborgarprøven</w:t>
      </w:r>
      <w:proofErr w:type="spellEnd"/>
      <w:r w:rsidRPr="001A69B5">
        <w:t>.</w:t>
      </w:r>
    </w:p>
    <w:p w14:paraId="4A75BAC5" w14:textId="77777777" w:rsidR="000513CD" w:rsidRPr="001A69B5" w:rsidRDefault="0009509B" w:rsidP="001A69B5">
      <w:pPr>
        <w:pStyle w:val="avsnitt-tittel"/>
      </w:pPr>
      <w:r w:rsidRPr="001A69B5">
        <w:t>Mål for 2022</w:t>
      </w:r>
    </w:p>
    <w:p w14:paraId="218AF694" w14:textId="77777777" w:rsidR="000513CD" w:rsidRPr="001A69B5" w:rsidRDefault="0009509B" w:rsidP="001A69B5">
      <w:r w:rsidRPr="001A69B5">
        <w:t xml:space="preserve">God kvalitet og kapasitet i prøvegjennomføringa. Formålet med </w:t>
      </w:r>
      <w:proofErr w:type="spellStart"/>
      <w:r w:rsidRPr="001A69B5">
        <w:t>prøvane</w:t>
      </w:r>
      <w:proofErr w:type="spellEnd"/>
      <w:r w:rsidRPr="001A69B5">
        <w:t xml:space="preserve"> er å gi </w:t>
      </w:r>
      <w:proofErr w:type="spellStart"/>
      <w:r w:rsidRPr="001A69B5">
        <w:t>vaksne</w:t>
      </w:r>
      <w:proofErr w:type="spellEnd"/>
      <w:r w:rsidRPr="001A69B5">
        <w:t xml:space="preserve"> </w:t>
      </w:r>
      <w:proofErr w:type="spellStart"/>
      <w:r w:rsidRPr="001A69B5">
        <w:t>innvandrarar</w:t>
      </w:r>
      <w:proofErr w:type="spellEnd"/>
      <w:r w:rsidRPr="001A69B5">
        <w:t xml:space="preserve"> høve til å vise og dokumentere </w:t>
      </w:r>
      <w:proofErr w:type="spellStart"/>
      <w:r w:rsidRPr="001A69B5">
        <w:t>ferdigheiter</w:t>
      </w:r>
      <w:proofErr w:type="spellEnd"/>
      <w:r w:rsidRPr="001A69B5">
        <w:t xml:space="preserve"> i norsk språk og kunnskap om det norske samfunnet.</w:t>
      </w:r>
    </w:p>
    <w:p w14:paraId="6B224B87" w14:textId="77777777" w:rsidR="000513CD" w:rsidRPr="001A69B5" w:rsidRDefault="0009509B" w:rsidP="001A69B5">
      <w:pPr>
        <w:pStyle w:val="avsnitt-tittel"/>
      </w:pPr>
      <w:r w:rsidRPr="001A69B5">
        <w:t>Resultat i 2020</w:t>
      </w:r>
    </w:p>
    <w:p w14:paraId="1DB869FD" w14:textId="77777777" w:rsidR="000513CD" w:rsidRPr="001A69B5" w:rsidRDefault="0009509B" w:rsidP="001A69B5">
      <w:r w:rsidRPr="001A69B5">
        <w:t xml:space="preserve">Tal </w:t>
      </w:r>
      <w:proofErr w:type="spellStart"/>
      <w:r w:rsidRPr="001A69B5">
        <w:t>frå</w:t>
      </w:r>
      <w:proofErr w:type="spellEnd"/>
      <w:r w:rsidRPr="001A69B5">
        <w:t xml:space="preserve"> SSB syner at det i 2020 </w:t>
      </w:r>
      <w:proofErr w:type="spellStart"/>
      <w:r w:rsidRPr="001A69B5">
        <w:t>vart</w:t>
      </w:r>
      <w:proofErr w:type="spellEnd"/>
      <w:r w:rsidRPr="001A69B5">
        <w:t xml:space="preserve"> avlagt 35 846 </w:t>
      </w:r>
      <w:proofErr w:type="spellStart"/>
      <w:r w:rsidRPr="001A69B5">
        <w:t>norskprøvar</w:t>
      </w:r>
      <w:proofErr w:type="spellEnd"/>
      <w:r w:rsidRPr="001A69B5">
        <w:t xml:space="preserve">, fordelt på 10 738 munnlege og 25 108 </w:t>
      </w:r>
      <w:proofErr w:type="spellStart"/>
      <w:r w:rsidRPr="001A69B5">
        <w:t>skriftlege</w:t>
      </w:r>
      <w:proofErr w:type="spellEnd"/>
      <w:r w:rsidRPr="001A69B5">
        <w:t xml:space="preserve"> </w:t>
      </w:r>
      <w:proofErr w:type="spellStart"/>
      <w:r w:rsidRPr="001A69B5">
        <w:t>prøvar</w:t>
      </w:r>
      <w:proofErr w:type="spellEnd"/>
      <w:r w:rsidRPr="001A69B5">
        <w:t xml:space="preserve">. </w:t>
      </w:r>
      <w:proofErr w:type="spellStart"/>
      <w:r w:rsidRPr="001A69B5">
        <w:t>Desse</w:t>
      </w:r>
      <w:proofErr w:type="spellEnd"/>
      <w:r w:rsidRPr="001A69B5">
        <w:t xml:space="preserve"> </w:t>
      </w:r>
      <w:proofErr w:type="spellStart"/>
      <w:r w:rsidRPr="001A69B5">
        <w:t>tala</w:t>
      </w:r>
      <w:proofErr w:type="spellEnd"/>
      <w:r w:rsidRPr="001A69B5">
        <w:t xml:space="preserve"> inkluderer </w:t>
      </w:r>
      <w:proofErr w:type="spellStart"/>
      <w:r w:rsidRPr="001A69B5">
        <w:t>berre</w:t>
      </w:r>
      <w:proofErr w:type="spellEnd"/>
      <w:r w:rsidRPr="001A69B5">
        <w:t xml:space="preserve"> </w:t>
      </w:r>
      <w:proofErr w:type="spellStart"/>
      <w:r w:rsidRPr="001A69B5">
        <w:t>personar</w:t>
      </w:r>
      <w:proofErr w:type="spellEnd"/>
      <w:r w:rsidRPr="001A69B5">
        <w:t xml:space="preserve"> omfatta av introduksjonslova. 41 pst. av </w:t>
      </w:r>
      <w:proofErr w:type="spellStart"/>
      <w:r w:rsidRPr="001A69B5">
        <w:t>dei</w:t>
      </w:r>
      <w:proofErr w:type="spellEnd"/>
      <w:r w:rsidRPr="001A69B5">
        <w:t xml:space="preserve"> som gjekk opp til delprøven i </w:t>
      </w:r>
      <w:proofErr w:type="spellStart"/>
      <w:r w:rsidRPr="001A69B5">
        <w:t>munnleg</w:t>
      </w:r>
      <w:proofErr w:type="spellEnd"/>
      <w:r w:rsidRPr="001A69B5">
        <w:t xml:space="preserve"> kommunikasjon, </w:t>
      </w:r>
      <w:proofErr w:type="spellStart"/>
      <w:r w:rsidRPr="001A69B5">
        <w:t>fekk</w:t>
      </w:r>
      <w:proofErr w:type="spellEnd"/>
      <w:r w:rsidRPr="001A69B5">
        <w:t xml:space="preserve"> nivå B1 eller </w:t>
      </w:r>
      <w:proofErr w:type="spellStart"/>
      <w:r w:rsidRPr="001A69B5">
        <w:t>høgare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på 7 prosentpoeng </w:t>
      </w:r>
      <w:proofErr w:type="spellStart"/>
      <w:r w:rsidRPr="001A69B5">
        <w:t>frå</w:t>
      </w:r>
      <w:proofErr w:type="spellEnd"/>
      <w:r w:rsidRPr="001A69B5">
        <w:t xml:space="preserve"> 2019. Den </w:t>
      </w:r>
      <w:proofErr w:type="spellStart"/>
      <w:r w:rsidRPr="001A69B5">
        <w:t>skriftlege</w:t>
      </w:r>
      <w:proofErr w:type="spellEnd"/>
      <w:r w:rsidRPr="001A69B5">
        <w:t xml:space="preserve"> norskprøven er samansett av tre </w:t>
      </w:r>
      <w:proofErr w:type="spellStart"/>
      <w:r w:rsidRPr="001A69B5">
        <w:t>delprøvar</w:t>
      </w:r>
      <w:proofErr w:type="spellEnd"/>
      <w:r w:rsidRPr="001A69B5">
        <w:t xml:space="preserve">: lytt, les og </w:t>
      </w:r>
      <w:proofErr w:type="spellStart"/>
      <w:r w:rsidRPr="001A69B5">
        <w:t>skriftleg</w:t>
      </w:r>
      <w:proofErr w:type="spellEnd"/>
      <w:r w:rsidRPr="001A69B5">
        <w:t xml:space="preserve"> framstilling. Delen med nivå B1 eller B2 var 40 pst. på delprøven i lytteforståing, 46 pst. i leseforståing og 37 pst. i </w:t>
      </w:r>
      <w:proofErr w:type="spellStart"/>
      <w:r w:rsidRPr="001A69B5">
        <w:t>skriftleg</w:t>
      </w:r>
      <w:proofErr w:type="spellEnd"/>
      <w:r w:rsidRPr="001A69B5">
        <w:t xml:space="preserve"> framstilling. Dette er </w:t>
      </w:r>
      <w:proofErr w:type="spellStart"/>
      <w:r w:rsidRPr="001A69B5">
        <w:t>ein</w:t>
      </w:r>
      <w:proofErr w:type="spellEnd"/>
      <w:r w:rsidRPr="001A69B5">
        <w:t xml:space="preserve"> oppgang på </w:t>
      </w:r>
      <w:proofErr w:type="spellStart"/>
      <w:r w:rsidRPr="001A69B5">
        <w:t>høvesvis</w:t>
      </w:r>
      <w:proofErr w:type="spellEnd"/>
      <w:r w:rsidRPr="001A69B5">
        <w:t xml:space="preserve"> 13, 8 og 7 prosentpoeng </w:t>
      </w:r>
      <w:proofErr w:type="spellStart"/>
      <w:r w:rsidRPr="001A69B5">
        <w:t>samanlikna</w:t>
      </w:r>
      <w:proofErr w:type="spellEnd"/>
      <w:r w:rsidRPr="001A69B5">
        <w:t xml:space="preserve"> med resultata </w:t>
      </w:r>
      <w:proofErr w:type="spellStart"/>
      <w:r w:rsidRPr="001A69B5">
        <w:t>frå</w:t>
      </w:r>
      <w:proofErr w:type="spellEnd"/>
      <w:r w:rsidRPr="001A69B5">
        <w:t xml:space="preserve"> 2019. Delen som </w:t>
      </w:r>
      <w:proofErr w:type="spellStart"/>
      <w:r w:rsidRPr="001A69B5">
        <w:t>fekk</w:t>
      </w:r>
      <w:proofErr w:type="spellEnd"/>
      <w:r w:rsidRPr="001A69B5">
        <w:t xml:space="preserve"> nivå B1 og B2 er større for alle </w:t>
      </w:r>
      <w:proofErr w:type="spellStart"/>
      <w:r w:rsidRPr="001A69B5">
        <w:t>delprøvar</w:t>
      </w:r>
      <w:proofErr w:type="spellEnd"/>
      <w:r w:rsidRPr="001A69B5">
        <w:t xml:space="preserve"> i 2020 enn i 2019.</w:t>
      </w:r>
    </w:p>
    <w:p w14:paraId="46C6D0C6" w14:textId="77777777" w:rsidR="000513CD" w:rsidRPr="001A69B5" w:rsidRDefault="0009509B" w:rsidP="001A69B5">
      <w:r w:rsidRPr="001A69B5">
        <w:t xml:space="preserve">Den nasjonale </w:t>
      </w:r>
      <w:proofErr w:type="spellStart"/>
      <w:r w:rsidRPr="001A69B5">
        <w:t>målsetjinga</w:t>
      </w:r>
      <w:proofErr w:type="spellEnd"/>
      <w:r w:rsidRPr="001A69B5">
        <w:t xml:space="preserve"> for norskopplæringa </w:t>
      </w:r>
      <w:proofErr w:type="spellStart"/>
      <w:r w:rsidRPr="001A69B5">
        <w:t>vart</w:t>
      </w:r>
      <w:proofErr w:type="spellEnd"/>
      <w:r w:rsidRPr="001A69B5">
        <w:t xml:space="preserve"> justert i 2020. </w:t>
      </w:r>
      <w:proofErr w:type="spellStart"/>
      <w:r w:rsidRPr="001A69B5">
        <w:t>Målsetjinga</w:t>
      </w:r>
      <w:proofErr w:type="spellEnd"/>
      <w:r w:rsidRPr="001A69B5">
        <w:t xml:space="preserve"> er </w:t>
      </w:r>
      <w:proofErr w:type="spellStart"/>
      <w:r w:rsidRPr="001A69B5">
        <w:t>no</w:t>
      </w:r>
      <w:proofErr w:type="spellEnd"/>
      <w:r w:rsidRPr="001A69B5">
        <w:t xml:space="preserve"> at 70 pst. skal nå B1 eller </w:t>
      </w:r>
      <w:proofErr w:type="spellStart"/>
      <w:r w:rsidRPr="001A69B5">
        <w:t>høgare</w:t>
      </w:r>
      <w:proofErr w:type="spellEnd"/>
      <w:r w:rsidRPr="001A69B5">
        <w:t xml:space="preserve"> på </w:t>
      </w:r>
      <w:proofErr w:type="spellStart"/>
      <w:r w:rsidRPr="001A69B5">
        <w:t>skriftlege</w:t>
      </w:r>
      <w:proofErr w:type="spellEnd"/>
      <w:r w:rsidRPr="001A69B5">
        <w:t xml:space="preserve"> </w:t>
      </w:r>
      <w:proofErr w:type="spellStart"/>
      <w:r w:rsidRPr="001A69B5">
        <w:t>ferdigheiter</w:t>
      </w:r>
      <w:proofErr w:type="spellEnd"/>
      <w:r w:rsidRPr="001A69B5">
        <w:t xml:space="preserve"> og 90 pst. skal oppnå B1 eller </w:t>
      </w:r>
      <w:proofErr w:type="spellStart"/>
      <w:r w:rsidRPr="001A69B5">
        <w:t>høgare</w:t>
      </w:r>
      <w:proofErr w:type="spellEnd"/>
      <w:r w:rsidRPr="001A69B5">
        <w:t xml:space="preserve"> i munnlege </w:t>
      </w:r>
      <w:proofErr w:type="spellStart"/>
      <w:r w:rsidRPr="001A69B5">
        <w:t>ferdigheiter</w:t>
      </w:r>
      <w:proofErr w:type="spellEnd"/>
      <w:r w:rsidRPr="001A69B5">
        <w:t xml:space="preserve"> (delprøve i </w:t>
      </w:r>
      <w:proofErr w:type="spellStart"/>
      <w:r w:rsidRPr="001A69B5">
        <w:t>munnleg</w:t>
      </w:r>
      <w:proofErr w:type="spellEnd"/>
      <w:r w:rsidRPr="001A69B5">
        <w:t xml:space="preserve"> kommunikasjon). Det er svært positivt at delen som får B1 eller </w:t>
      </w:r>
      <w:proofErr w:type="spellStart"/>
      <w:r w:rsidRPr="001A69B5">
        <w:t>høgare</w:t>
      </w:r>
      <w:proofErr w:type="spellEnd"/>
      <w:r w:rsidRPr="001A69B5">
        <w:t xml:space="preserve"> i både munnlege og </w:t>
      </w:r>
      <w:proofErr w:type="spellStart"/>
      <w:r w:rsidRPr="001A69B5">
        <w:t>skriftlege</w:t>
      </w:r>
      <w:proofErr w:type="spellEnd"/>
      <w:r w:rsidRPr="001A69B5">
        <w:t xml:space="preserve"> </w:t>
      </w:r>
      <w:proofErr w:type="spellStart"/>
      <w:r w:rsidRPr="001A69B5">
        <w:t>ferdigheiter</w:t>
      </w:r>
      <w:proofErr w:type="spellEnd"/>
      <w:r w:rsidRPr="001A69B5">
        <w:t xml:space="preserve"> </w:t>
      </w:r>
      <w:proofErr w:type="spellStart"/>
      <w:r w:rsidRPr="001A69B5">
        <w:t>aukar</w:t>
      </w:r>
      <w:proofErr w:type="spellEnd"/>
      <w:r w:rsidRPr="001A69B5">
        <w:t xml:space="preserve">, men </w:t>
      </w:r>
      <w:proofErr w:type="spellStart"/>
      <w:r w:rsidRPr="001A69B5">
        <w:t>tala</w:t>
      </w:r>
      <w:proofErr w:type="spellEnd"/>
      <w:r w:rsidRPr="001A69B5">
        <w:t xml:space="preserve"> viser at det er langt igjen før den nasjonale </w:t>
      </w:r>
      <w:proofErr w:type="spellStart"/>
      <w:r w:rsidRPr="001A69B5">
        <w:t>målsetjinga</w:t>
      </w:r>
      <w:proofErr w:type="spellEnd"/>
      <w:r w:rsidRPr="001A69B5">
        <w:t xml:space="preserve"> for norskopplæringa er nådd.</w:t>
      </w:r>
    </w:p>
    <w:p w14:paraId="544408CE" w14:textId="77777777" w:rsidR="000513CD" w:rsidRPr="001A69B5" w:rsidRDefault="0009509B" w:rsidP="001A69B5">
      <w:r w:rsidRPr="001A69B5">
        <w:t xml:space="preserve">I tillegg blei norskprøven på C1-nivå gjennomført for første gong. I prøveperioden vinteren 2020 gjennomførte 37 </w:t>
      </w:r>
      <w:proofErr w:type="spellStart"/>
      <w:r w:rsidRPr="001A69B5">
        <w:t>kandidatar</w:t>
      </w:r>
      <w:proofErr w:type="spellEnd"/>
      <w:r w:rsidRPr="001A69B5">
        <w:t xml:space="preserve"> delprøve i lytteforståing og </w:t>
      </w:r>
      <w:proofErr w:type="spellStart"/>
      <w:r w:rsidRPr="001A69B5">
        <w:t>skriftleg</w:t>
      </w:r>
      <w:proofErr w:type="spellEnd"/>
      <w:r w:rsidRPr="001A69B5">
        <w:t xml:space="preserve"> framstilling, </w:t>
      </w:r>
      <w:proofErr w:type="spellStart"/>
      <w:r w:rsidRPr="001A69B5">
        <w:t>medan</w:t>
      </w:r>
      <w:proofErr w:type="spellEnd"/>
      <w:r w:rsidRPr="001A69B5">
        <w:t xml:space="preserve"> 34 gjennomførte delprøve i leseforståing og </w:t>
      </w:r>
      <w:proofErr w:type="spellStart"/>
      <w:r w:rsidRPr="001A69B5">
        <w:t>munnleg</w:t>
      </w:r>
      <w:proofErr w:type="spellEnd"/>
      <w:r w:rsidRPr="001A69B5">
        <w:t xml:space="preserve"> kommunikasjon.</w:t>
      </w:r>
    </w:p>
    <w:p w14:paraId="5112AE9C" w14:textId="77777777" w:rsidR="000513CD" w:rsidRPr="001A69B5" w:rsidRDefault="0009509B" w:rsidP="001A69B5">
      <w:proofErr w:type="spellStart"/>
      <w:r w:rsidRPr="001A69B5">
        <w:t>Vidare</w:t>
      </w:r>
      <w:proofErr w:type="spellEnd"/>
      <w:r w:rsidRPr="001A69B5">
        <w:t xml:space="preserve"> blei det gjennomført 13 939 </w:t>
      </w:r>
      <w:proofErr w:type="spellStart"/>
      <w:r w:rsidRPr="001A69B5">
        <w:t>prøvar</w:t>
      </w:r>
      <w:proofErr w:type="spellEnd"/>
      <w:r w:rsidRPr="001A69B5">
        <w:t xml:space="preserve"> i samfunnskunnskap for 12 715 </w:t>
      </w:r>
      <w:proofErr w:type="spellStart"/>
      <w:r w:rsidRPr="001A69B5">
        <w:t>kandidatar</w:t>
      </w:r>
      <w:proofErr w:type="spellEnd"/>
      <w:r w:rsidRPr="001A69B5">
        <w:t xml:space="preserve">. Om lag 84 pst. bestod prøven, det same resultatet som i 2019. </w:t>
      </w:r>
      <w:proofErr w:type="spellStart"/>
      <w:r w:rsidRPr="001A69B5">
        <w:t>Desse</w:t>
      </w:r>
      <w:proofErr w:type="spellEnd"/>
      <w:r w:rsidRPr="001A69B5">
        <w:t xml:space="preserve"> </w:t>
      </w:r>
      <w:proofErr w:type="spellStart"/>
      <w:r w:rsidRPr="001A69B5">
        <w:t>tala</w:t>
      </w:r>
      <w:proofErr w:type="spellEnd"/>
      <w:r w:rsidRPr="001A69B5">
        <w:t xml:space="preserve"> inkluderer alle </w:t>
      </w:r>
      <w:proofErr w:type="spellStart"/>
      <w:r w:rsidRPr="001A69B5">
        <w:t>kandidatar</w:t>
      </w:r>
      <w:proofErr w:type="spellEnd"/>
      <w:r w:rsidRPr="001A69B5">
        <w:t xml:space="preserve"> som gjekk opp til prøven. Av </w:t>
      </w:r>
      <w:proofErr w:type="spellStart"/>
      <w:r w:rsidRPr="001A69B5">
        <w:t>desse</w:t>
      </w:r>
      <w:proofErr w:type="spellEnd"/>
      <w:r w:rsidRPr="001A69B5">
        <w:t xml:space="preserve"> vart 3 376 </w:t>
      </w:r>
      <w:proofErr w:type="spellStart"/>
      <w:r w:rsidRPr="001A69B5">
        <w:t>prøvar</w:t>
      </w:r>
      <w:proofErr w:type="spellEnd"/>
      <w:r w:rsidRPr="001A69B5">
        <w:t xml:space="preserve"> gjennomførte av </w:t>
      </w:r>
      <w:proofErr w:type="spellStart"/>
      <w:r w:rsidRPr="001A69B5">
        <w:t>personar</w:t>
      </w:r>
      <w:proofErr w:type="spellEnd"/>
      <w:r w:rsidRPr="001A69B5">
        <w:t xml:space="preserve"> omfatta av introduksjonslova, og 81 pst. av </w:t>
      </w:r>
      <w:proofErr w:type="spellStart"/>
      <w:r w:rsidRPr="001A69B5">
        <w:t>dei</w:t>
      </w:r>
      <w:proofErr w:type="spellEnd"/>
      <w:r w:rsidRPr="001A69B5">
        <w:t xml:space="preserve"> bestod prøven. Dermed når </w:t>
      </w:r>
      <w:proofErr w:type="spellStart"/>
      <w:r w:rsidRPr="001A69B5">
        <w:t>ein</w:t>
      </w:r>
      <w:proofErr w:type="spellEnd"/>
      <w:r w:rsidRPr="001A69B5">
        <w:t xml:space="preserve"> </w:t>
      </w:r>
      <w:proofErr w:type="spellStart"/>
      <w:r w:rsidRPr="001A69B5">
        <w:t>ikkje</w:t>
      </w:r>
      <w:proofErr w:type="spellEnd"/>
      <w:r w:rsidRPr="001A69B5">
        <w:t xml:space="preserve"> den nasjonale </w:t>
      </w:r>
      <w:proofErr w:type="spellStart"/>
      <w:r w:rsidRPr="001A69B5">
        <w:t>målsetjinga</w:t>
      </w:r>
      <w:proofErr w:type="spellEnd"/>
      <w:r w:rsidRPr="001A69B5">
        <w:t xml:space="preserve"> for opplæringa i samfunnskunnskap, som er at 90 pst. eller </w:t>
      </w:r>
      <w:proofErr w:type="spellStart"/>
      <w:r w:rsidRPr="001A69B5">
        <w:t>meir</w:t>
      </w:r>
      <w:proofErr w:type="spellEnd"/>
      <w:r w:rsidRPr="001A69B5">
        <w:t xml:space="preserve"> skal bestå prøven.</w:t>
      </w:r>
    </w:p>
    <w:p w14:paraId="54C18677" w14:textId="77777777" w:rsidR="000513CD" w:rsidRPr="001A69B5" w:rsidRDefault="0009509B" w:rsidP="001A69B5">
      <w:r w:rsidRPr="001A69B5">
        <w:t xml:space="preserve">Det blei gjennomført færre </w:t>
      </w:r>
      <w:proofErr w:type="spellStart"/>
      <w:r w:rsidRPr="001A69B5">
        <w:t>norskprøvar</w:t>
      </w:r>
      <w:proofErr w:type="spellEnd"/>
      <w:r w:rsidRPr="001A69B5">
        <w:t xml:space="preserve"> og </w:t>
      </w:r>
      <w:proofErr w:type="spellStart"/>
      <w:r w:rsidRPr="001A69B5">
        <w:t>samfunnskunnskapsprøvar</w:t>
      </w:r>
      <w:proofErr w:type="spellEnd"/>
      <w:r w:rsidRPr="001A69B5">
        <w:t xml:space="preserve"> i 2020 </w:t>
      </w:r>
      <w:proofErr w:type="spellStart"/>
      <w:r w:rsidRPr="001A69B5">
        <w:t>samanlikna</w:t>
      </w:r>
      <w:proofErr w:type="spellEnd"/>
      <w:r w:rsidRPr="001A69B5">
        <w:t xml:space="preserve"> med 2019. Nedgangen i </w:t>
      </w:r>
      <w:proofErr w:type="spellStart"/>
      <w:r w:rsidRPr="001A69B5">
        <w:t>talet</w:t>
      </w:r>
      <w:proofErr w:type="spellEnd"/>
      <w:r w:rsidRPr="001A69B5">
        <w:t xml:space="preserve"> på </w:t>
      </w:r>
      <w:proofErr w:type="spellStart"/>
      <w:r w:rsidRPr="001A69B5">
        <w:t>kandidatar</w:t>
      </w:r>
      <w:proofErr w:type="spellEnd"/>
      <w:r w:rsidRPr="001A69B5">
        <w:t xml:space="preserve"> som tok </w:t>
      </w:r>
      <w:proofErr w:type="spellStart"/>
      <w:r w:rsidRPr="001A69B5">
        <w:t>prøvane</w:t>
      </w:r>
      <w:proofErr w:type="spellEnd"/>
      <w:r w:rsidRPr="001A69B5">
        <w:t xml:space="preserve">, kan </w:t>
      </w:r>
      <w:proofErr w:type="spellStart"/>
      <w:r w:rsidRPr="001A69B5">
        <w:t>kome</w:t>
      </w:r>
      <w:proofErr w:type="spellEnd"/>
      <w:r w:rsidRPr="001A69B5">
        <w:t xml:space="preserve"> av covid-19-pandemien og </w:t>
      </w:r>
      <w:proofErr w:type="spellStart"/>
      <w:r w:rsidRPr="001A69B5">
        <w:t>dei</w:t>
      </w:r>
      <w:proofErr w:type="spellEnd"/>
      <w:r w:rsidRPr="001A69B5">
        <w:t xml:space="preserve"> </w:t>
      </w:r>
      <w:proofErr w:type="spellStart"/>
      <w:r w:rsidRPr="001A69B5">
        <w:t>tilhøyrande</w:t>
      </w:r>
      <w:proofErr w:type="spellEnd"/>
      <w:r w:rsidRPr="001A69B5">
        <w:t xml:space="preserve"> smitteverntiltaka, at </w:t>
      </w:r>
      <w:proofErr w:type="spellStart"/>
      <w:r w:rsidRPr="001A69B5">
        <w:t>opplæringsstadene</w:t>
      </w:r>
      <w:proofErr w:type="spellEnd"/>
      <w:r w:rsidRPr="001A69B5">
        <w:t xml:space="preserve"> var </w:t>
      </w:r>
      <w:proofErr w:type="spellStart"/>
      <w:r w:rsidRPr="001A69B5">
        <w:t>stengde</w:t>
      </w:r>
      <w:proofErr w:type="spellEnd"/>
      <w:r w:rsidRPr="001A69B5">
        <w:t xml:space="preserve"> i ei rekke </w:t>
      </w:r>
      <w:proofErr w:type="spellStart"/>
      <w:r w:rsidRPr="001A69B5">
        <w:t>kommunar</w:t>
      </w:r>
      <w:proofErr w:type="spellEnd"/>
      <w:r w:rsidRPr="001A69B5">
        <w:t xml:space="preserve">, og </w:t>
      </w:r>
      <w:proofErr w:type="spellStart"/>
      <w:r w:rsidRPr="001A69B5">
        <w:t>ein</w:t>
      </w:r>
      <w:proofErr w:type="spellEnd"/>
      <w:r w:rsidRPr="001A69B5">
        <w:t xml:space="preserve"> generell nedgang i </w:t>
      </w:r>
      <w:proofErr w:type="spellStart"/>
      <w:r w:rsidRPr="001A69B5">
        <w:t>talet</w:t>
      </w:r>
      <w:proofErr w:type="spellEnd"/>
      <w:r w:rsidRPr="001A69B5">
        <w:t xml:space="preserve"> på </w:t>
      </w:r>
      <w:proofErr w:type="spellStart"/>
      <w:r w:rsidRPr="001A69B5">
        <w:t>kandidatar</w:t>
      </w:r>
      <w:proofErr w:type="spellEnd"/>
      <w:r w:rsidRPr="001A69B5">
        <w:t xml:space="preserve"> som </w:t>
      </w:r>
      <w:proofErr w:type="spellStart"/>
      <w:r w:rsidRPr="001A69B5">
        <w:t>tek</w:t>
      </w:r>
      <w:proofErr w:type="spellEnd"/>
      <w:r w:rsidRPr="001A69B5">
        <w:t xml:space="preserve"> </w:t>
      </w:r>
      <w:proofErr w:type="spellStart"/>
      <w:r w:rsidRPr="001A69B5">
        <w:t>prøvane</w:t>
      </w:r>
      <w:proofErr w:type="spellEnd"/>
      <w:r w:rsidRPr="001A69B5">
        <w:t xml:space="preserve"> </w:t>
      </w:r>
      <w:proofErr w:type="spellStart"/>
      <w:r w:rsidRPr="001A69B5">
        <w:t>dei</w:t>
      </w:r>
      <w:proofErr w:type="spellEnd"/>
      <w:r w:rsidRPr="001A69B5">
        <w:t xml:space="preserve"> siste åra.</w:t>
      </w:r>
    </w:p>
    <w:p w14:paraId="1F505D5F" w14:textId="77777777" w:rsidR="000513CD" w:rsidRPr="001A69B5" w:rsidRDefault="0009509B" w:rsidP="001A69B5">
      <w:r w:rsidRPr="001A69B5">
        <w:t xml:space="preserve">Det digitale prøvesystemet er blitt </w:t>
      </w:r>
      <w:proofErr w:type="spellStart"/>
      <w:r w:rsidRPr="001A69B5">
        <w:t>vidareutvikla</w:t>
      </w:r>
      <w:proofErr w:type="spellEnd"/>
      <w:r w:rsidRPr="001A69B5">
        <w:t xml:space="preserve"> i 2020. Den tekniske plattforma for </w:t>
      </w:r>
      <w:proofErr w:type="spellStart"/>
      <w:r w:rsidRPr="001A69B5">
        <w:t>prøvane</w:t>
      </w:r>
      <w:proofErr w:type="spellEnd"/>
      <w:r w:rsidRPr="001A69B5">
        <w:t xml:space="preserve"> er </w:t>
      </w:r>
      <w:proofErr w:type="spellStart"/>
      <w:r w:rsidRPr="001A69B5">
        <w:t>vidareutvikla</w:t>
      </w:r>
      <w:proofErr w:type="spellEnd"/>
      <w:r w:rsidRPr="001A69B5">
        <w:t xml:space="preserve">, og det er </w:t>
      </w:r>
      <w:proofErr w:type="spellStart"/>
      <w:r w:rsidRPr="001A69B5">
        <w:t>arbeidd</w:t>
      </w:r>
      <w:proofErr w:type="spellEnd"/>
      <w:r w:rsidRPr="001A69B5">
        <w:t xml:space="preserve"> med effektiviserings- og kvalitetssikringstiltak retta mot prøvegjennomføringa og </w:t>
      </w:r>
      <w:proofErr w:type="spellStart"/>
      <w:r w:rsidRPr="001A69B5">
        <w:t>innhaldet</w:t>
      </w:r>
      <w:proofErr w:type="spellEnd"/>
      <w:r w:rsidRPr="001A69B5">
        <w:t xml:space="preserve"> i </w:t>
      </w:r>
      <w:proofErr w:type="spellStart"/>
      <w:r w:rsidRPr="001A69B5">
        <w:t>prøvane</w:t>
      </w:r>
      <w:proofErr w:type="spellEnd"/>
      <w:r w:rsidRPr="001A69B5">
        <w:t xml:space="preserve">. Det blei i 2020 mellom anna gjort ei utprøving med bruk av digitale hjelpemiddel på lese- og skriveprøven i norsk for </w:t>
      </w:r>
      <w:proofErr w:type="spellStart"/>
      <w:r w:rsidRPr="001A69B5">
        <w:t>kandidatar</w:t>
      </w:r>
      <w:proofErr w:type="spellEnd"/>
      <w:r w:rsidRPr="001A69B5">
        <w:t xml:space="preserve"> med påvist dysleksi. Tilbakemeldinga tyder på at bruk av hjelpemiddel gjorde prøvesituasjonen til ei </w:t>
      </w:r>
      <w:proofErr w:type="spellStart"/>
      <w:r w:rsidRPr="001A69B5">
        <w:t>meir</w:t>
      </w:r>
      <w:proofErr w:type="spellEnd"/>
      <w:r w:rsidRPr="001A69B5">
        <w:t xml:space="preserve"> positiv oppleving for </w:t>
      </w:r>
      <w:proofErr w:type="spellStart"/>
      <w:r w:rsidRPr="001A69B5">
        <w:t>kandidatane</w:t>
      </w:r>
      <w:proofErr w:type="spellEnd"/>
      <w:r w:rsidRPr="001A69B5">
        <w:t>.</w:t>
      </w:r>
    </w:p>
    <w:p w14:paraId="691ACCB1" w14:textId="77777777" w:rsidR="000513CD" w:rsidRPr="001A69B5" w:rsidRDefault="0009509B" w:rsidP="001A69B5">
      <w:r w:rsidRPr="001A69B5">
        <w:t xml:space="preserve">I 2020 var det 8 972 </w:t>
      </w:r>
      <w:proofErr w:type="spellStart"/>
      <w:r w:rsidRPr="001A69B5">
        <w:t>kandidatar</w:t>
      </w:r>
      <w:proofErr w:type="spellEnd"/>
      <w:r w:rsidRPr="001A69B5">
        <w:t xml:space="preserve"> som gjennomførte 10 160 </w:t>
      </w:r>
      <w:proofErr w:type="spellStart"/>
      <w:r w:rsidRPr="001A69B5">
        <w:t>statsborgarprøvar</w:t>
      </w:r>
      <w:proofErr w:type="spellEnd"/>
      <w:r w:rsidRPr="001A69B5">
        <w:t xml:space="preserve">. 88 pst. av </w:t>
      </w:r>
      <w:proofErr w:type="spellStart"/>
      <w:r w:rsidRPr="001A69B5">
        <w:t>kandidatane</w:t>
      </w:r>
      <w:proofErr w:type="spellEnd"/>
      <w:r w:rsidRPr="001A69B5">
        <w:t xml:space="preserve"> bestod prøven, </w:t>
      </w:r>
      <w:proofErr w:type="spellStart"/>
      <w:r w:rsidRPr="001A69B5">
        <w:t>medan</w:t>
      </w:r>
      <w:proofErr w:type="spellEnd"/>
      <w:r w:rsidRPr="001A69B5">
        <w:t xml:space="preserve"> i 2019 var </w:t>
      </w:r>
      <w:proofErr w:type="spellStart"/>
      <w:r w:rsidRPr="001A69B5">
        <w:t>talet</w:t>
      </w:r>
      <w:proofErr w:type="spellEnd"/>
      <w:r w:rsidRPr="001A69B5">
        <w:t xml:space="preserve"> 81 pst. </w:t>
      </w:r>
      <w:proofErr w:type="spellStart"/>
      <w:r w:rsidRPr="001A69B5">
        <w:t>Fleire</w:t>
      </w:r>
      <w:proofErr w:type="spellEnd"/>
      <w:r w:rsidRPr="001A69B5">
        <w:t xml:space="preserve"> av </w:t>
      </w:r>
      <w:proofErr w:type="spellStart"/>
      <w:r w:rsidRPr="001A69B5">
        <w:t>kandidatane</w:t>
      </w:r>
      <w:proofErr w:type="spellEnd"/>
      <w:r w:rsidRPr="001A69B5">
        <w:t xml:space="preserve"> </w:t>
      </w:r>
      <w:proofErr w:type="spellStart"/>
      <w:r w:rsidRPr="001A69B5">
        <w:t>tek</w:t>
      </w:r>
      <w:proofErr w:type="spellEnd"/>
      <w:r w:rsidRPr="001A69B5">
        <w:t xml:space="preserve"> prøven </w:t>
      </w:r>
      <w:proofErr w:type="spellStart"/>
      <w:r w:rsidRPr="001A69B5">
        <w:t>fleire</w:t>
      </w:r>
      <w:proofErr w:type="spellEnd"/>
      <w:r w:rsidRPr="001A69B5">
        <w:t xml:space="preserve"> gonger.</w:t>
      </w:r>
    </w:p>
    <w:p w14:paraId="442B9192" w14:textId="77777777" w:rsidR="000513CD" w:rsidRPr="001A69B5" w:rsidRDefault="0009509B" w:rsidP="001A69B5">
      <w:r w:rsidRPr="001A69B5">
        <w:t xml:space="preserve">Det blei løyvd 10 mill. kroner til ei </w:t>
      </w:r>
      <w:proofErr w:type="spellStart"/>
      <w:r w:rsidRPr="001A69B5">
        <w:t>tilskotsordning</w:t>
      </w:r>
      <w:proofErr w:type="spellEnd"/>
      <w:r w:rsidRPr="001A69B5">
        <w:t xml:space="preserve"> for nettbasert opplæring som følge av covid-19-pandemien i 2020,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127 S (2019–2020). </w:t>
      </w:r>
      <w:proofErr w:type="spellStart"/>
      <w:r w:rsidRPr="001A69B5">
        <w:t>Midlane</w:t>
      </w:r>
      <w:proofErr w:type="spellEnd"/>
      <w:r w:rsidRPr="001A69B5">
        <w:t xml:space="preserve"> blei nytta til å </w:t>
      </w:r>
      <w:proofErr w:type="spellStart"/>
      <w:r w:rsidRPr="001A69B5">
        <w:t>auke</w:t>
      </w:r>
      <w:proofErr w:type="spellEnd"/>
      <w:r w:rsidRPr="001A69B5">
        <w:t xml:space="preserve"> bruken av nettbasert norskopplæring ved å </w:t>
      </w:r>
      <w:proofErr w:type="spellStart"/>
      <w:r w:rsidRPr="001A69B5">
        <w:t>gjere</w:t>
      </w:r>
      <w:proofErr w:type="spellEnd"/>
      <w:r w:rsidRPr="001A69B5">
        <w:t xml:space="preserve"> nettbasert norskopplæring og andre nettbaserte </w:t>
      </w:r>
      <w:proofErr w:type="spellStart"/>
      <w:r w:rsidRPr="001A69B5">
        <w:t>læringsressursar</w:t>
      </w:r>
      <w:proofErr w:type="spellEnd"/>
      <w:r w:rsidRPr="001A69B5">
        <w:t xml:space="preserve"> gratis </w:t>
      </w:r>
      <w:proofErr w:type="spellStart"/>
      <w:r w:rsidRPr="001A69B5">
        <w:t>tilgjengelege</w:t>
      </w:r>
      <w:proofErr w:type="spellEnd"/>
      <w:r w:rsidRPr="001A69B5">
        <w:t xml:space="preserve"> for </w:t>
      </w:r>
      <w:proofErr w:type="spellStart"/>
      <w:r w:rsidRPr="001A69B5">
        <w:t>dåverande</w:t>
      </w:r>
      <w:proofErr w:type="spellEnd"/>
      <w:r w:rsidRPr="001A69B5">
        <w:t xml:space="preserve"> målgruppe for norskopplæringa. Ordninga har </w:t>
      </w:r>
      <w:proofErr w:type="spellStart"/>
      <w:r w:rsidRPr="001A69B5">
        <w:t>medverka</w:t>
      </w:r>
      <w:proofErr w:type="spellEnd"/>
      <w:r w:rsidRPr="001A69B5">
        <w:t xml:space="preserve"> til </w:t>
      </w:r>
      <w:proofErr w:type="spellStart"/>
      <w:r w:rsidRPr="001A69B5">
        <w:t>auka</w:t>
      </w:r>
      <w:proofErr w:type="spellEnd"/>
      <w:r w:rsidRPr="001A69B5">
        <w:t xml:space="preserve"> kvalitet i opplæringa og betre </w:t>
      </w:r>
      <w:proofErr w:type="spellStart"/>
      <w:r w:rsidRPr="001A69B5">
        <w:t>norskferdigheiter</w:t>
      </w:r>
      <w:proofErr w:type="spellEnd"/>
      <w:r w:rsidRPr="001A69B5">
        <w:t xml:space="preserve"> for </w:t>
      </w:r>
      <w:proofErr w:type="spellStart"/>
      <w:r w:rsidRPr="001A69B5">
        <w:t>deltakarane</w:t>
      </w:r>
      <w:proofErr w:type="spellEnd"/>
      <w:r w:rsidRPr="001A69B5">
        <w:t>.</w:t>
      </w:r>
    </w:p>
    <w:p w14:paraId="567C5DC3" w14:textId="77777777" w:rsidR="000513CD" w:rsidRPr="001A69B5" w:rsidRDefault="0009509B" w:rsidP="001A69B5">
      <w:pPr>
        <w:pStyle w:val="avsnitt-tittel"/>
      </w:pPr>
      <w:r w:rsidRPr="001A69B5">
        <w:t>Budsjettforslag for 2022</w:t>
      </w:r>
    </w:p>
    <w:p w14:paraId="7C25E5DE" w14:textId="77777777" w:rsidR="000513CD" w:rsidRPr="001A69B5" w:rsidRDefault="0009509B" w:rsidP="001A69B5">
      <w:r w:rsidRPr="001A69B5">
        <w:t>Departementet foreslår å løyve 36,2 mill. kroner på posten.</w:t>
      </w:r>
    </w:p>
    <w:p w14:paraId="54F0624B" w14:textId="77777777" w:rsidR="000513CD" w:rsidRPr="001A69B5" w:rsidRDefault="0009509B" w:rsidP="001A69B5">
      <w:pPr>
        <w:pStyle w:val="b-post"/>
      </w:pPr>
      <w:r w:rsidRPr="001A69B5">
        <w:t xml:space="preserve">Post 60 </w:t>
      </w:r>
      <w:proofErr w:type="spellStart"/>
      <w:r w:rsidRPr="001A69B5">
        <w:t>Tilskot</w:t>
      </w:r>
      <w:proofErr w:type="spellEnd"/>
      <w:r w:rsidRPr="001A69B5">
        <w:t xml:space="preserve"> til opplæring i norsk og samfunnskunnskap for </w:t>
      </w:r>
      <w:proofErr w:type="spellStart"/>
      <w:r w:rsidRPr="001A69B5">
        <w:t>vaksne</w:t>
      </w:r>
      <w:proofErr w:type="spellEnd"/>
      <w:r w:rsidRPr="001A69B5">
        <w:t xml:space="preserve"> </w:t>
      </w:r>
      <w:proofErr w:type="spellStart"/>
      <w:r w:rsidRPr="001A69B5">
        <w:t>innvandrarar</w:t>
      </w:r>
      <w:proofErr w:type="spellEnd"/>
    </w:p>
    <w:p w14:paraId="24F7BFC6" w14:textId="77777777" w:rsidR="000513CD" w:rsidRPr="001A69B5" w:rsidRDefault="0009509B" w:rsidP="001A69B5">
      <w:r w:rsidRPr="001A69B5">
        <w:t xml:space="preserve">Løyvinga dekker </w:t>
      </w:r>
      <w:proofErr w:type="spellStart"/>
      <w:r w:rsidRPr="001A69B5">
        <w:t>tilskot</w:t>
      </w:r>
      <w:proofErr w:type="spellEnd"/>
      <w:r w:rsidRPr="001A69B5">
        <w:t xml:space="preserve"> til opplæring i norsk og samfunnskunnskap for </w:t>
      </w:r>
      <w:proofErr w:type="spellStart"/>
      <w:r w:rsidRPr="001A69B5">
        <w:t>asylsøkarar</w:t>
      </w:r>
      <w:proofErr w:type="spellEnd"/>
      <w:r w:rsidRPr="001A69B5">
        <w:t xml:space="preserve"> i mottak. Løyvinga dekker òg </w:t>
      </w:r>
      <w:proofErr w:type="spellStart"/>
      <w:r w:rsidRPr="001A69B5">
        <w:t>tilskot</w:t>
      </w:r>
      <w:proofErr w:type="spellEnd"/>
      <w:r w:rsidRPr="001A69B5">
        <w:t xml:space="preserve"> til opplæring i norsk og samfunnskunnskap til </w:t>
      </w:r>
      <w:proofErr w:type="spellStart"/>
      <w:r w:rsidRPr="001A69B5">
        <w:t>personar</w:t>
      </w:r>
      <w:proofErr w:type="spellEnd"/>
      <w:r w:rsidRPr="001A69B5">
        <w:t xml:space="preserve"> som har fått </w:t>
      </w:r>
      <w:proofErr w:type="spellStart"/>
      <w:r w:rsidRPr="001A69B5">
        <w:t>ein</w:t>
      </w:r>
      <w:proofErr w:type="spellEnd"/>
      <w:r w:rsidRPr="001A69B5">
        <w:t xml:space="preserve"> </w:t>
      </w:r>
      <w:proofErr w:type="spellStart"/>
      <w:r w:rsidRPr="001A69B5">
        <w:t>opphaldsløyve</w:t>
      </w:r>
      <w:proofErr w:type="spellEnd"/>
      <w:r w:rsidRPr="001A69B5">
        <w:t xml:space="preserve"> som </w:t>
      </w:r>
      <w:proofErr w:type="spellStart"/>
      <w:r w:rsidRPr="001A69B5">
        <w:t>nemnt</w:t>
      </w:r>
      <w:proofErr w:type="spellEnd"/>
      <w:r w:rsidRPr="001A69B5">
        <w:t xml:space="preserve"> i integreringslova § 27, og til </w:t>
      </w:r>
      <w:proofErr w:type="spellStart"/>
      <w:r w:rsidRPr="001A69B5">
        <w:t>personar</w:t>
      </w:r>
      <w:proofErr w:type="spellEnd"/>
      <w:r w:rsidRPr="001A69B5">
        <w:t xml:space="preserve"> som har fått innvilga </w:t>
      </w:r>
      <w:proofErr w:type="spellStart"/>
      <w:r w:rsidRPr="001A69B5">
        <w:t>opphaldsløyve</w:t>
      </w:r>
      <w:proofErr w:type="spellEnd"/>
      <w:r w:rsidRPr="001A69B5">
        <w:t xml:space="preserve"> som </w:t>
      </w:r>
      <w:proofErr w:type="spellStart"/>
      <w:r w:rsidRPr="001A69B5">
        <w:t>nemnt</w:t>
      </w:r>
      <w:proofErr w:type="spellEnd"/>
      <w:r w:rsidRPr="001A69B5">
        <w:t xml:space="preserve"> i introduksjonslova § 17 første ledd før 1. januar 2021.</w:t>
      </w:r>
    </w:p>
    <w:p w14:paraId="4F84D151" w14:textId="77777777" w:rsidR="000513CD" w:rsidRPr="001A69B5" w:rsidRDefault="0009509B" w:rsidP="001A69B5">
      <w:pPr>
        <w:pStyle w:val="avsnitt-tittel"/>
      </w:pPr>
      <w:r w:rsidRPr="001A69B5">
        <w:t>Mål for 2022</w:t>
      </w:r>
    </w:p>
    <w:p w14:paraId="355EE7B8" w14:textId="77777777" w:rsidR="000513CD" w:rsidRPr="001A69B5" w:rsidRDefault="0009509B" w:rsidP="001A69B5">
      <w:r w:rsidRPr="001A69B5">
        <w:t xml:space="preserve">Målet med </w:t>
      </w:r>
      <w:proofErr w:type="spellStart"/>
      <w:r w:rsidRPr="001A69B5">
        <w:t>tilskotet</w:t>
      </w:r>
      <w:proofErr w:type="spellEnd"/>
      <w:r w:rsidRPr="001A69B5">
        <w:t xml:space="preserve"> til opplæring i norsk og samfunnskunnskap for </w:t>
      </w:r>
      <w:proofErr w:type="spellStart"/>
      <w:r w:rsidRPr="001A69B5">
        <w:t>asylsøkarar</w:t>
      </w:r>
      <w:proofErr w:type="spellEnd"/>
      <w:r w:rsidRPr="001A69B5">
        <w:t xml:space="preserve"> i mottak er å gi </w:t>
      </w:r>
      <w:proofErr w:type="spellStart"/>
      <w:r w:rsidRPr="001A69B5">
        <w:t>asylsøkarar</w:t>
      </w:r>
      <w:proofErr w:type="spellEnd"/>
      <w:r w:rsidRPr="001A69B5">
        <w:t xml:space="preserve"> </w:t>
      </w:r>
      <w:proofErr w:type="spellStart"/>
      <w:r w:rsidRPr="001A69B5">
        <w:t>tidleg</w:t>
      </w:r>
      <w:proofErr w:type="spellEnd"/>
      <w:r w:rsidRPr="001A69B5">
        <w:t xml:space="preserve"> kjennskap til norsk språk og samfunnsliv.</w:t>
      </w:r>
    </w:p>
    <w:p w14:paraId="14EC48C6" w14:textId="77777777" w:rsidR="000513CD" w:rsidRPr="001A69B5" w:rsidRDefault="0009509B" w:rsidP="001A69B5">
      <w:r w:rsidRPr="001A69B5">
        <w:t xml:space="preserve">Målet med </w:t>
      </w:r>
      <w:proofErr w:type="spellStart"/>
      <w:r w:rsidRPr="001A69B5">
        <w:t>tilskotet</w:t>
      </w:r>
      <w:proofErr w:type="spellEnd"/>
      <w:r w:rsidRPr="001A69B5">
        <w:t xml:space="preserve"> til opplæring i norsk og samfunnskunnskap er at </w:t>
      </w:r>
      <w:proofErr w:type="spellStart"/>
      <w:r w:rsidRPr="001A69B5">
        <w:t>kommunane</w:t>
      </w:r>
      <w:proofErr w:type="spellEnd"/>
      <w:r w:rsidRPr="001A69B5">
        <w:t xml:space="preserve"> gir opplæring til </w:t>
      </w:r>
      <w:proofErr w:type="spellStart"/>
      <w:r w:rsidRPr="001A69B5">
        <w:t>vaksne</w:t>
      </w:r>
      <w:proofErr w:type="spellEnd"/>
      <w:r w:rsidRPr="001A69B5">
        <w:t xml:space="preserve"> </w:t>
      </w:r>
      <w:proofErr w:type="spellStart"/>
      <w:r w:rsidRPr="001A69B5">
        <w:t>innvandrarar</w:t>
      </w:r>
      <w:proofErr w:type="spellEnd"/>
      <w:r w:rsidRPr="001A69B5">
        <w:t xml:space="preserve"> med plikt og/eller rett til opplæring i norsk og samfunnskunnskap, slik at </w:t>
      </w:r>
      <w:proofErr w:type="spellStart"/>
      <w:r w:rsidRPr="001A69B5">
        <w:t>dei</w:t>
      </w:r>
      <w:proofErr w:type="spellEnd"/>
      <w:r w:rsidRPr="001A69B5">
        <w:t xml:space="preserve"> lærer </w:t>
      </w:r>
      <w:proofErr w:type="spellStart"/>
      <w:r w:rsidRPr="001A69B5">
        <w:t>tilstrekkeleg</w:t>
      </w:r>
      <w:proofErr w:type="spellEnd"/>
      <w:r w:rsidRPr="001A69B5">
        <w:t xml:space="preserve"> norsk og får </w:t>
      </w:r>
      <w:proofErr w:type="spellStart"/>
      <w:r w:rsidRPr="001A69B5">
        <w:t>naudsynt</w:t>
      </w:r>
      <w:proofErr w:type="spellEnd"/>
      <w:r w:rsidRPr="001A69B5">
        <w:t xml:space="preserve"> kunnskap om samfunnet </w:t>
      </w:r>
      <w:proofErr w:type="spellStart"/>
      <w:r w:rsidRPr="001A69B5">
        <w:t>dei</w:t>
      </w:r>
      <w:proofErr w:type="spellEnd"/>
      <w:r w:rsidRPr="001A69B5">
        <w:t xml:space="preserve"> skal bli integrerte i, til å kunne fungere i arbeids- og samfunnslivet.</w:t>
      </w:r>
    </w:p>
    <w:p w14:paraId="47B09FFB" w14:textId="77777777" w:rsidR="000513CD" w:rsidRPr="001A69B5" w:rsidRDefault="0009509B" w:rsidP="001A69B5">
      <w:proofErr w:type="spellStart"/>
      <w:r w:rsidRPr="001A69B5">
        <w:t>Tilskotet</w:t>
      </w:r>
      <w:proofErr w:type="spellEnd"/>
      <w:r w:rsidRPr="001A69B5">
        <w:t xml:space="preserve"> skal stimulere til effektivitet, </w:t>
      </w:r>
      <w:proofErr w:type="spellStart"/>
      <w:r w:rsidRPr="001A69B5">
        <w:t>gjennomstrøyming</w:t>
      </w:r>
      <w:proofErr w:type="spellEnd"/>
      <w:r w:rsidRPr="001A69B5">
        <w:t xml:space="preserve"> og resultat i opplæringa.</w:t>
      </w:r>
    </w:p>
    <w:p w14:paraId="5DF64808" w14:textId="77777777" w:rsidR="000513CD" w:rsidRPr="001A69B5" w:rsidRDefault="0009509B" w:rsidP="001A69B5">
      <w:pPr>
        <w:pStyle w:val="avsnitt-tittel"/>
      </w:pPr>
      <w:r w:rsidRPr="001A69B5">
        <w:t>Resultat i 2020</w:t>
      </w:r>
    </w:p>
    <w:p w14:paraId="4C3651AB" w14:textId="77777777" w:rsidR="000513CD" w:rsidRPr="001A69B5" w:rsidRDefault="0009509B" w:rsidP="001A69B5">
      <w:pPr>
        <w:pStyle w:val="avsnitt-undertittel"/>
      </w:pPr>
      <w:r w:rsidRPr="001A69B5">
        <w:t xml:space="preserve">Norskopplæring for </w:t>
      </w:r>
      <w:proofErr w:type="spellStart"/>
      <w:r w:rsidRPr="001A69B5">
        <w:t>asylsøkarar</w:t>
      </w:r>
      <w:proofErr w:type="spellEnd"/>
      <w:r w:rsidRPr="001A69B5">
        <w:t xml:space="preserve"> i mottak</w:t>
      </w:r>
    </w:p>
    <w:p w14:paraId="5AE7E323" w14:textId="77777777" w:rsidR="000513CD" w:rsidRPr="001A69B5" w:rsidRDefault="0009509B" w:rsidP="001A69B5">
      <w:r w:rsidRPr="001A69B5">
        <w:t xml:space="preserve">I 2020 </w:t>
      </w:r>
      <w:proofErr w:type="spellStart"/>
      <w:r w:rsidRPr="001A69B5">
        <w:t>fekk</w:t>
      </w:r>
      <w:proofErr w:type="spellEnd"/>
      <w:r w:rsidRPr="001A69B5">
        <w:t xml:space="preserve"> 423 av 836 </w:t>
      </w:r>
      <w:proofErr w:type="spellStart"/>
      <w:r w:rsidRPr="001A69B5">
        <w:t>moglege</w:t>
      </w:r>
      <w:proofErr w:type="spellEnd"/>
      <w:r w:rsidRPr="001A69B5">
        <w:t xml:space="preserve"> </w:t>
      </w:r>
      <w:proofErr w:type="spellStart"/>
      <w:r w:rsidRPr="001A69B5">
        <w:t>deltakarar</w:t>
      </w:r>
      <w:proofErr w:type="spellEnd"/>
      <w:r w:rsidRPr="001A69B5">
        <w:t xml:space="preserve"> norskopplæring i mottak, 51 pst. av målgruppa. Dette er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2019.</w:t>
      </w:r>
    </w:p>
    <w:p w14:paraId="0D01A3A3" w14:textId="77777777" w:rsidR="000513CD" w:rsidRPr="001A69B5" w:rsidRDefault="0009509B" w:rsidP="001A69B5">
      <w:pPr>
        <w:pStyle w:val="avsnitt-undertittel"/>
      </w:pPr>
      <w:r w:rsidRPr="001A69B5">
        <w:t xml:space="preserve">Opplæring i norsk kultur og norske </w:t>
      </w:r>
      <w:proofErr w:type="spellStart"/>
      <w:r w:rsidRPr="001A69B5">
        <w:t>verdiar</w:t>
      </w:r>
      <w:proofErr w:type="spellEnd"/>
    </w:p>
    <w:p w14:paraId="12EF699A" w14:textId="77777777" w:rsidR="000513CD" w:rsidRPr="001A69B5" w:rsidRDefault="0009509B" w:rsidP="001A69B5">
      <w:r w:rsidRPr="001A69B5">
        <w:t xml:space="preserve">I 2020 gav totalt 15 </w:t>
      </w:r>
      <w:proofErr w:type="spellStart"/>
      <w:r w:rsidRPr="001A69B5">
        <w:t>kommunar</w:t>
      </w:r>
      <w:proofErr w:type="spellEnd"/>
      <w:r w:rsidRPr="001A69B5">
        <w:t xml:space="preserve"> </w:t>
      </w:r>
      <w:proofErr w:type="spellStart"/>
      <w:r w:rsidRPr="001A69B5">
        <w:t>tilbod</w:t>
      </w:r>
      <w:proofErr w:type="spellEnd"/>
      <w:r w:rsidRPr="001A69B5">
        <w:t xml:space="preserve"> om opplæring i norsk kultur og norske </w:t>
      </w:r>
      <w:proofErr w:type="spellStart"/>
      <w:r w:rsidRPr="001A69B5">
        <w:t>verdiar</w:t>
      </w:r>
      <w:proofErr w:type="spellEnd"/>
      <w:r w:rsidRPr="001A69B5">
        <w:t xml:space="preserve">, inkludert </w:t>
      </w:r>
      <w:proofErr w:type="spellStart"/>
      <w:r w:rsidRPr="001A69B5">
        <w:t>vertskommunar</w:t>
      </w:r>
      <w:proofErr w:type="spellEnd"/>
      <w:r w:rsidRPr="001A69B5">
        <w:t xml:space="preserve"> for integreringsmottak. Totalt deltok 267 </w:t>
      </w:r>
      <w:proofErr w:type="spellStart"/>
      <w:r w:rsidRPr="001A69B5">
        <w:t>personar</w:t>
      </w:r>
      <w:proofErr w:type="spellEnd"/>
      <w:r w:rsidRPr="001A69B5">
        <w:t xml:space="preserve"> i opplæringa, og det er 36 pst. av målgruppa. Dette er færre enn i 2019, då det var 40 pst. som deltok. Nedgangen kjem </w:t>
      </w:r>
      <w:proofErr w:type="spellStart"/>
      <w:r w:rsidRPr="001A69B5">
        <w:t>truleg</w:t>
      </w:r>
      <w:proofErr w:type="spellEnd"/>
      <w:r w:rsidRPr="001A69B5">
        <w:t xml:space="preserve"> av at koronasituasjonen har hindra opplæringa i 2020.</w:t>
      </w:r>
    </w:p>
    <w:p w14:paraId="05B2F411" w14:textId="77777777" w:rsidR="000513CD" w:rsidRPr="001A69B5" w:rsidRDefault="0009509B" w:rsidP="001A69B5">
      <w:pPr>
        <w:pStyle w:val="avsnitt-undertittel"/>
      </w:pPr>
      <w:r w:rsidRPr="001A69B5">
        <w:t>Opplæring i norsk og samfunnskunnskap</w:t>
      </w:r>
    </w:p>
    <w:p w14:paraId="3D49EFB7" w14:textId="77777777" w:rsidR="000513CD" w:rsidRPr="001A69B5" w:rsidRDefault="0009509B" w:rsidP="001A69B5">
      <w:r w:rsidRPr="001A69B5">
        <w:t xml:space="preserve">Tal </w:t>
      </w:r>
      <w:proofErr w:type="spellStart"/>
      <w:r w:rsidRPr="001A69B5">
        <w:t>frå</w:t>
      </w:r>
      <w:proofErr w:type="spellEnd"/>
      <w:r w:rsidRPr="001A69B5">
        <w:t xml:space="preserve"> SSB syner at det i 2020 var 26 123 </w:t>
      </w:r>
      <w:proofErr w:type="spellStart"/>
      <w:r w:rsidRPr="001A69B5">
        <w:t>deltakarar</w:t>
      </w:r>
      <w:proofErr w:type="spellEnd"/>
      <w:r w:rsidRPr="001A69B5">
        <w:t xml:space="preserve"> i opplæring i norsk og samfunnskunnskap. Dette var </w:t>
      </w:r>
      <w:proofErr w:type="spellStart"/>
      <w:r w:rsidRPr="001A69B5">
        <w:t>ein</w:t>
      </w:r>
      <w:proofErr w:type="spellEnd"/>
      <w:r w:rsidRPr="001A69B5">
        <w:t xml:space="preserve"> nedgang på 23 pst. </w:t>
      </w:r>
      <w:proofErr w:type="spellStart"/>
      <w:r w:rsidRPr="001A69B5">
        <w:t>frå</w:t>
      </w:r>
      <w:proofErr w:type="spellEnd"/>
      <w:r w:rsidRPr="001A69B5">
        <w:t xml:space="preserve"> 2019. Sjå </w:t>
      </w:r>
      <w:proofErr w:type="spellStart"/>
      <w:r w:rsidRPr="001A69B5">
        <w:t>meir</w:t>
      </w:r>
      <w:proofErr w:type="spellEnd"/>
      <w:r w:rsidRPr="001A69B5">
        <w:t xml:space="preserve"> informasjon om </w:t>
      </w:r>
      <w:proofErr w:type="spellStart"/>
      <w:r w:rsidRPr="001A69B5">
        <w:t>avsluttande</w:t>
      </w:r>
      <w:proofErr w:type="spellEnd"/>
      <w:r w:rsidRPr="001A69B5">
        <w:t xml:space="preserve"> </w:t>
      </w:r>
      <w:proofErr w:type="spellStart"/>
      <w:r w:rsidRPr="001A69B5">
        <w:t>prøvar</w:t>
      </w:r>
      <w:proofErr w:type="spellEnd"/>
      <w:r w:rsidRPr="001A69B5">
        <w:t xml:space="preserve"> i norsk og samfunnskunnskap under kap. 292, post 22.</w:t>
      </w:r>
    </w:p>
    <w:p w14:paraId="587E1A84" w14:textId="77777777" w:rsidR="000513CD" w:rsidRPr="001A69B5" w:rsidRDefault="0009509B" w:rsidP="001A69B5">
      <w:r w:rsidRPr="001A69B5">
        <w:t xml:space="preserve">Våren 2020 blei det løyvd 161 mill. kroner til utvida tid med opplæring i norsk og samfunnskunnskap i inntil seks </w:t>
      </w:r>
      <w:proofErr w:type="spellStart"/>
      <w:r w:rsidRPr="001A69B5">
        <w:t>månader</w:t>
      </w:r>
      <w:proofErr w:type="spellEnd"/>
      <w:r w:rsidRPr="001A69B5">
        <w:t xml:space="preserve"> for </w:t>
      </w:r>
      <w:proofErr w:type="spellStart"/>
      <w:r w:rsidRPr="001A69B5">
        <w:t>personar</w:t>
      </w:r>
      <w:proofErr w:type="spellEnd"/>
      <w:r w:rsidRPr="001A69B5">
        <w:t xml:space="preserve"> som hadde rett og plikt til opplæring, og som skulle avslutte opplæringa si </w:t>
      </w:r>
      <w:proofErr w:type="spellStart"/>
      <w:r w:rsidRPr="001A69B5">
        <w:t>innan</w:t>
      </w:r>
      <w:proofErr w:type="spellEnd"/>
      <w:r w:rsidRPr="001A69B5">
        <w:t xml:space="preserve"> 31. desember 2020, jf. </w:t>
      </w:r>
      <w:proofErr w:type="spellStart"/>
      <w:r w:rsidRPr="001A69B5">
        <w:t>Innst</w:t>
      </w:r>
      <w:proofErr w:type="spellEnd"/>
      <w:r w:rsidRPr="001A69B5">
        <w:t xml:space="preserve">. 360 S (2019–2020) og </w:t>
      </w:r>
      <w:proofErr w:type="spellStart"/>
      <w:r w:rsidRPr="001A69B5">
        <w:t>Prop</w:t>
      </w:r>
      <w:proofErr w:type="spellEnd"/>
      <w:r w:rsidRPr="001A69B5">
        <w:t xml:space="preserve">. 127 S (2019–2020). Løyvinga blei gitt i samband med handteringa av covid-19-pandemien og hadde som formål å styrke opplærings- og </w:t>
      </w:r>
      <w:proofErr w:type="spellStart"/>
      <w:r w:rsidRPr="001A69B5">
        <w:t>kvalifiseringstilbodet</w:t>
      </w:r>
      <w:proofErr w:type="spellEnd"/>
      <w:r w:rsidRPr="001A69B5">
        <w:t xml:space="preserve"> for </w:t>
      </w:r>
      <w:proofErr w:type="spellStart"/>
      <w:r w:rsidRPr="001A69B5">
        <w:t>flyktningar</w:t>
      </w:r>
      <w:proofErr w:type="spellEnd"/>
      <w:r w:rsidRPr="001A69B5">
        <w:t xml:space="preserve"> og </w:t>
      </w:r>
      <w:proofErr w:type="spellStart"/>
      <w:r w:rsidRPr="001A69B5">
        <w:t>innvandrarar</w:t>
      </w:r>
      <w:proofErr w:type="spellEnd"/>
      <w:r w:rsidRPr="001A69B5">
        <w:t xml:space="preserve">. Regjeringa si integreringspakke har </w:t>
      </w:r>
      <w:proofErr w:type="spellStart"/>
      <w:r w:rsidRPr="001A69B5">
        <w:t>medverka</w:t>
      </w:r>
      <w:proofErr w:type="spellEnd"/>
      <w:r w:rsidRPr="001A69B5">
        <w:t xml:space="preserve"> til å avhjelpe </w:t>
      </w:r>
      <w:proofErr w:type="spellStart"/>
      <w:r w:rsidRPr="001A69B5">
        <w:t>konsekvensane</w:t>
      </w:r>
      <w:proofErr w:type="spellEnd"/>
      <w:r w:rsidRPr="001A69B5">
        <w:t xml:space="preserve"> av covid-19-pandemien.</w:t>
      </w:r>
    </w:p>
    <w:p w14:paraId="78CC2E63" w14:textId="77777777" w:rsidR="000513CD" w:rsidRPr="001A69B5" w:rsidRDefault="0009509B" w:rsidP="001A69B5">
      <w:pPr>
        <w:pStyle w:val="avsnitt-undertittel"/>
      </w:pPr>
      <w:r w:rsidRPr="001A69B5">
        <w:t>Oppfølging og kontroll</w:t>
      </w:r>
    </w:p>
    <w:p w14:paraId="4C1C9682" w14:textId="77777777" w:rsidR="000513CD" w:rsidRPr="001A69B5" w:rsidRDefault="0009509B" w:rsidP="001A69B5">
      <w:proofErr w:type="spellStart"/>
      <w:r w:rsidRPr="001A69B5">
        <w:t>Kommunane</w:t>
      </w:r>
      <w:proofErr w:type="spellEnd"/>
      <w:r w:rsidRPr="001A69B5">
        <w:t xml:space="preserve"> skal </w:t>
      </w:r>
      <w:proofErr w:type="spellStart"/>
      <w:r w:rsidRPr="001A69B5">
        <w:t>ikkje</w:t>
      </w:r>
      <w:proofErr w:type="spellEnd"/>
      <w:r w:rsidRPr="001A69B5">
        <w:t xml:space="preserve"> legge fram </w:t>
      </w:r>
      <w:proofErr w:type="spellStart"/>
      <w:r w:rsidRPr="001A69B5">
        <w:t>særskild</w:t>
      </w:r>
      <w:proofErr w:type="spellEnd"/>
      <w:r w:rsidRPr="001A69B5">
        <w:t xml:space="preserve"> </w:t>
      </w:r>
      <w:proofErr w:type="spellStart"/>
      <w:r w:rsidRPr="001A69B5">
        <w:t>rekneskap</w:t>
      </w:r>
      <w:proofErr w:type="spellEnd"/>
      <w:r w:rsidRPr="001A69B5">
        <w:t xml:space="preserve"> for </w:t>
      </w:r>
      <w:proofErr w:type="spellStart"/>
      <w:r w:rsidRPr="001A69B5">
        <w:t>tilskotet</w:t>
      </w:r>
      <w:proofErr w:type="spellEnd"/>
      <w:r w:rsidRPr="001A69B5">
        <w:t xml:space="preserve"> til opplæring i norsk og samfunnskunnskap for </w:t>
      </w:r>
      <w:proofErr w:type="spellStart"/>
      <w:r w:rsidRPr="001A69B5">
        <w:t>vaksne</w:t>
      </w:r>
      <w:proofErr w:type="spellEnd"/>
      <w:r w:rsidRPr="001A69B5">
        <w:t xml:space="preserve"> </w:t>
      </w:r>
      <w:proofErr w:type="spellStart"/>
      <w:r w:rsidRPr="001A69B5">
        <w:t>innvandrarar</w:t>
      </w:r>
      <w:proofErr w:type="spellEnd"/>
      <w:r w:rsidRPr="001A69B5">
        <w:t xml:space="preserve">. </w:t>
      </w:r>
      <w:proofErr w:type="spellStart"/>
      <w:r w:rsidRPr="001A69B5">
        <w:t>Berekningsutvalet</w:t>
      </w:r>
      <w:proofErr w:type="spellEnd"/>
      <w:r w:rsidRPr="001A69B5">
        <w:t xml:space="preserve"> kartlegg utgiftene </w:t>
      </w:r>
      <w:proofErr w:type="spellStart"/>
      <w:r w:rsidRPr="001A69B5">
        <w:t>kommunane</w:t>
      </w:r>
      <w:proofErr w:type="spellEnd"/>
      <w:r w:rsidRPr="001A69B5">
        <w:t xml:space="preserve"> har til </w:t>
      </w:r>
      <w:proofErr w:type="spellStart"/>
      <w:r w:rsidRPr="001A69B5">
        <w:t>busetjing</w:t>
      </w:r>
      <w:proofErr w:type="spellEnd"/>
      <w:r w:rsidRPr="001A69B5">
        <w:t xml:space="preserve"> og integrering. Gjennom denne kartlegginga blir det gitt </w:t>
      </w:r>
      <w:proofErr w:type="spellStart"/>
      <w:r w:rsidRPr="001A69B5">
        <w:t>eit</w:t>
      </w:r>
      <w:proofErr w:type="spellEnd"/>
      <w:r w:rsidRPr="001A69B5">
        <w:t xml:space="preserve"> oversyn over om det er </w:t>
      </w:r>
      <w:proofErr w:type="spellStart"/>
      <w:r w:rsidRPr="001A69B5">
        <w:t>eit</w:t>
      </w:r>
      <w:proofErr w:type="spellEnd"/>
      <w:r w:rsidRPr="001A69B5">
        <w:t xml:space="preserve"> </w:t>
      </w:r>
      <w:proofErr w:type="spellStart"/>
      <w:r w:rsidRPr="001A69B5">
        <w:t>rimeleg</w:t>
      </w:r>
      <w:proofErr w:type="spellEnd"/>
      <w:r w:rsidRPr="001A69B5">
        <w:t xml:space="preserve"> samsvar mellom </w:t>
      </w:r>
      <w:proofErr w:type="spellStart"/>
      <w:r w:rsidRPr="001A69B5">
        <w:t>tilskotet</w:t>
      </w:r>
      <w:proofErr w:type="spellEnd"/>
      <w:r w:rsidRPr="001A69B5">
        <w:t xml:space="preserve"> og utgiftene til </w:t>
      </w:r>
      <w:proofErr w:type="spellStart"/>
      <w:r w:rsidRPr="001A69B5">
        <w:t>kommunane</w:t>
      </w:r>
      <w:proofErr w:type="spellEnd"/>
      <w:r w:rsidRPr="001A69B5">
        <w:t xml:space="preserve">. </w:t>
      </w:r>
      <w:proofErr w:type="spellStart"/>
      <w:r w:rsidRPr="001A69B5">
        <w:t>Nærare</w:t>
      </w:r>
      <w:proofErr w:type="spellEnd"/>
      <w:r w:rsidRPr="001A69B5">
        <w:t xml:space="preserve"> informasjon om kva utgifter som inngår i kartlegginga, finn </w:t>
      </w:r>
      <w:proofErr w:type="spellStart"/>
      <w:r w:rsidRPr="001A69B5">
        <w:t>ein</w:t>
      </w:r>
      <w:proofErr w:type="spellEnd"/>
      <w:r w:rsidRPr="001A69B5">
        <w:t xml:space="preserve"> i </w:t>
      </w:r>
      <w:proofErr w:type="spellStart"/>
      <w:r w:rsidRPr="001A69B5">
        <w:t>Berekningsutvalets</w:t>
      </w:r>
      <w:proofErr w:type="spellEnd"/>
      <w:r w:rsidRPr="001A69B5">
        <w:t xml:space="preserve"> rapport for 2020.</w:t>
      </w:r>
    </w:p>
    <w:p w14:paraId="7FC6CD84" w14:textId="77777777" w:rsidR="000513CD" w:rsidRPr="001A69B5" w:rsidRDefault="0009509B" w:rsidP="001A69B5">
      <w:pPr>
        <w:pStyle w:val="avsnitt-tittel"/>
      </w:pPr>
      <w:r w:rsidRPr="001A69B5">
        <w:t>Budsjettforslag for 2022</w:t>
      </w:r>
    </w:p>
    <w:p w14:paraId="08C74E6C" w14:textId="77777777" w:rsidR="000513CD" w:rsidRPr="001A69B5" w:rsidRDefault="0009509B" w:rsidP="001A69B5">
      <w:pPr>
        <w:pStyle w:val="avsnitt-undertittel"/>
      </w:pPr>
      <w:proofErr w:type="spellStart"/>
      <w:r w:rsidRPr="001A69B5">
        <w:t>Tilskot</w:t>
      </w:r>
      <w:proofErr w:type="spellEnd"/>
      <w:r w:rsidRPr="001A69B5">
        <w:t xml:space="preserve"> i opplæring i norsk og samfunnskunnskap for </w:t>
      </w:r>
      <w:proofErr w:type="spellStart"/>
      <w:r w:rsidRPr="001A69B5">
        <w:t>asylsøkarar</w:t>
      </w:r>
      <w:proofErr w:type="spellEnd"/>
      <w:r w:rsidRPr="001A69B5">
        <w:t xml:space="preserve"> i mottak</w:t>
      </w:r>
    </w:p>
    <w:p w14:paraId="61183650" w14:textId="77777777" w:rsidR="000513CD" w:rsidRPr="001A69B5" w:rsidRDefault="0009509B" w:rsidP="001A69B5">
      <w:proofErr w:type="spellStart"/>
      <w:r w:rsidRPr="001A69B5">
        <w:t>Tilskot</w:t>
      </w:r>
      <w:proofErr w:type="spellEnd"/>
      <w:r w:rsidRPr="001A69B5">
        <w:t xml:space="preserve"> blir utbetalt til </w:t>
      </w:r>
      <w:proofErr w:type="spellStart"/>
      <w:r w:rsidRPr="001A69B5">
        <w:t>vertskommunar</w:t>
      </w:r>
      <w:proofErr w:type="spellEnd"/>
      <w:r w:rsidRPr="001A69B5">
        <w:t xml:space="preserve"> for mottak for </w:t>
      </w:r>
      <w:proofErr w:type="spellStart"/>
      <w:r w:rsidRPr="001A69B5">
        <w:t>asylsøkarar</w:t>
      </w:r>
      <w:proofErr w:type="spellEnd"/>
      <w:r w:rsidRPr="001A69B5">
        <w:t xml:space="preserve"> som er i målgruppa for norskopplæring. </w:t>
      </w:r>
      <w:proofErr w:type="spellStart"/>
      <w:r w:rsidRPr="001A69B5">
        <w:t>Asylsøkarar</w:t>
      </w:r>
      <w:proofErr w:type="spellEnd"/>
      <w:r w:rsidRPr="001A69B5">
        <w:t xml:space="preserve"> i målgruppa for opplæring i norsk har plikt til å delta i opplæring i inntil 175 </w:t>
      </w:r>
      <w:proofErr w:type="spellStart"/>
      <w:r w:rsidRPr="001A69B5">
        <w:t>timar</w:t>
      </w:r>
      <w:proofErr w:type="spellEnd"/>
      <w:r w:rsidRPr="001A69B5">
        <w:t xml:space="preserve">, og kommunen skal sørge for at opplæringa blir gitt så snart som </w:t>
      </w:r>
      <w:proofErr w:type="spellStart"/>
      <w:r w:rsidRPr="001A69B5">
        <w:t>mogleg</w:t>
      </w:r>
      <w:proofErr w:type="spellEnd"/>
      <w:r w:rsidRPr="001A69B5">
        <w:t xml:space="preserve"> etter at </w:t>
      </w:r>
      <w:proofErr w:type="spellStart"/>
      <w:r w:rsidRPr="001A69B5">
        <w:t>asylsøkarar</w:t>
      </w:r>
      <w:proofErr w:type="spellEnd"/>
      <w:r w:rsidRPr="001A69B5">
        <w:t xml:space="preserve"> i målgruppa er registrerte i mottak i kommunen. Satsen for </w:t>
      </w:r>
      <w:proofErr w:type="spellStart"/>
      <w:r w:rsidRPr="001A69B5">
        <w:t>tilskot</w:t>
      </w:r>
      <w:proofErr w:type="spellEnd"/>
      <w:r w:rsidRPr="001A69B5">
        <w:t xml:space="preserve"> til opplæring i norsk for </w:t>
      </w:r>
      <w:proofErr w:type="spellStart"/>
      <w:r w:rsidRPr="001A69B5">
        <w:t>asylsøkarar</w:t>
      </w:r>
      <w:proofErr w:type="spellEnd"/>
      <w:r w:rsidRPr="001A69B5">
        <w:t xml:space="preserve"> i mottak er 15 100 kroner i 2022.</w:t>
      </w:r>
    </w:p>
    <w:p w14:paraId="78E873ED" w14:textId="77777777" w:rsidR="000513CD" w:rsidRPr="001A69B5" w:rsidRDefault="0009509B" w:rsidP="001A69B5">
      <w:proofErr w:type="spellStart"/>
      <w:r w:rsidRPr="001A69B5">
        <w:t>Asylsøkarar</w:t>
      </w:r>
      <w:proofErr w:type="spellEnd"/>
      <w:r w:rsidRPr="001A69B5">
        <w:t xml:space="preserve"> i målgruppa har også plikt å delta i opplæring i samfunnskunnskap. Tema </w:t>
      </w:r>
      <w:proofErr w:type="spellStart"/>
      <w:r w:rsidRPr="001A69B5">
        <w:t>frå</w:t>
      </w:r>
      <w:proofErr w:type="spellEnd"/>
      <w:r w:rsidRPr="001A69B5">
        <w:t xml:space="preserve"> opplæringa i norsk kultur og norske </w:t>
      </w:r>
      <w:proofErr w:type="spellStart"/>
      <w:r w:rsidRPr="001A69B5">
        <w:t>verdiar</w:t>
      </w:r>
      <w:proofErr w:type="spellEnd"/>
      <w:r w:rsidRPr="001A69B5">
        <w:t xml:space="preserve">, til dømes kvinners </w:t>
      </w:r>
      <w:proofErr w:type="spellStart"/>
      <w:r w:rsidRPr="001A69B5">
        <w:t>rettar</w:t>
      </w:r>
      <w:proofErr w:type="spellEnd"/>
      <w:r w:rsidRPr="001A69B5">
        <w:t xml:space="preserve">, likestilling, </w:t>
      </w:r>
      <w:proofErr w:type="spellStart"/>
      <w:r w:rsidRPr="001A69B5">
        <w:t>lhbti-rettar</w:t>
      </w:r>
      <w:proofErr w:type="spellEnd"/>
      <w:r w:rsidRPr="001A69B5">
        <w:t xml:space="preserve"> og religionsfridom, er </w:t>
      </w:r>
      <w:proofErr w:type="spellStart"/>
      <w:r w:rsidRPr="001A69B5">
        <w:t>frå</w:t>
      </w:r>
      <w:proofErr w:type="spellEnd"/>
      <w:r w:rsidRPr="001A69B5">
        <w:t xml:space="preserve"> august 2021 innlemma i opplæringa i samfunnskunnskap etter ny læreplan. </w:t>
      </w:r>
      <w:proofErr w:type="spellStart"/>
      <w:r w:rsidRPr="001A69B5">
        <w:t>Asylsøkarar</w:t>
      </w:r>
      <w:proofErr w:type="spellEnd"/>
      <w:r w:rsidRPr="001A69B5">
        <w:t xml:space="preserve"> som har plikt til å delta i opplæring i mottak, skal </w:t>
      </w:r>
      <w:proofErr w:type="spellStart"/>
      <w:r w:rsidRPr="001A69B5">
        <w:t>frå</w:t>
      </w:r>
      <w:proofErr w:type="spellEnd"/>
      <w:r w:rsidRPr="001A69B5">
        <w:t xml:space="preserve"> 1. januar 2022 gjennomføre 25 </w:t>
      </w:r>
      <w:proofErr w:type="spellStart"/>
      <w:r w:rsidRPr="001A69B5">
        <w:t>timar</w:t>
      </w:r>
      <w:proofErr w:type="spellEnd"/>
      <w:r w:rsidRPr="001A69B5">
        <w:t xml:space="preserve"> opplæring i samfunnskunnskap. Satsen for </w:t>
      </w:r>
      <w:proofErr w:type="spellStart"/>
      <w:r w:rsidRPr="001A69B5">
        <w:t>tilskot</w:t>
      </w:r>
      <w:proofErr w:type="spellEnd"/>
      <w:r w:rsidRPr="001A69B5">
        <w:t xml:space="preserve"> til opplæring i samfunnskunnskap for </w:t>
      </w:r>
      <w:proofErr w:type="spellStart"/>
      <w:r w:rsidRPr="001A69B5">
        <w:t>asylsøkarar</w:t>
      </w:r>
      <w:proofErr w:type="spellEnd"/>
      <w:r w:rsidRPr="001A69B5">
        <w:t xml:space="preserve"> i mottak er 2 100 kroner i 2022.</w:t>
      </w:r>
    </w:p>
    <w:p w14:paraId="08B43546" w14:textId="77777777" w:rsidR="000513CD" w:rsidRPr="001A69B5" w:rsidRDefault="0009509B" w:rsidP="001A69B5">
      <w:pPr>
        <w:pStyle w:val="avsnitt-undertittel"/>
      </w:pPr>
      <w:proofErr w:type="spellStart"/>
      <w:r w:rsidRPr="001A69B5">
        <w:t>Tilskot</w:t>
      </w:r>
      <w:proofErr w:type="spellEnd"/>
      <w:r w:rsidRPr="001A69B5">
        <w:t xml:space="preserve"> til opplæring i norsk og samfunnskunnskap</w:t>
      </w:r>
    </w:p>
    <w:p w14:paraId="046C80BF" w14:textId="77777777" w:rsidR="000513CD" w:rsidRPr="001A69B5" w:rsidRDefault="0009509B" w:rsidP="001A69B5">
      <w:proofErr w:type="spellStart"/>
      <w:r w:rsidRPr="001A69B5">
        <w:t>Kommunane</w:t>
      </w:r>
      <w:proofErr w:type="spellEnd"/>
      <w:r w:rsidRPr="001A69B5">
        <w:t xml:space="preserve"> får </w:t>
      </w:r>
      <w:proofErr w:type="spellStart"/>
      <w:r w:rsidRPr="001A69B5">
        <w:t>tilskot</w:t>
      </w:r>
      <w:proofErr w:type="spellEnd"/>
      <w:r w:rsidRPr="001A69B5">
        <w:t xml:space="preserve"> for kvar person i målgruppa som har rett og plikt eller rett til opplæring etter ny </w:t>
      </w:r>
      <w:proofErr w:type="spellStart"/>
      <w:r w:rsidRPr="001A69B5">
        <w:t>integreringslov</w:t>
      </w:r>
      <w:proofErr w:type="spellEnd"/>
      <w:r w:rsidRPr="001A69B5">
        <w:t xml:space="preserve">, </w:t>
      </w:r>
      <w:proofErr w:type="spellStart"/>
      <w:r w:rsidRPr="001A69B5">
        <w:t>såkalla</w:t>
      </w:r>
      <w:proofErr w:type="spellEnd"/>
      <w:r w:rsidRPr="001A69B5">
        <w:t xml:space="preserve"> </w:t>
      </w:r>
      <w:proofErr w:type="spellStart"/>
      <w:r w:rsidRPr="001A69B5">
        <w:t>persontilskot</w:t>
      </w:r>
      <w:proofErr w:type="spellEnd"/>
      <w:r w:rsidRPr="001A69B5">
        <w:t>.</w:t>
      </w:r>
    </w:p>
    <w:p w14:paraId="5193C959" w14:textId="77777777" w:rsidR="000513CD" w:rsidRPr="001A69B5" w:rsidRDefault="0009509B" w:rsidP="001A69B5">
      <w:proofErr w:type="spellStart"/>
      <w:r w:rsidRPr="001A69B5">
        <w:t>Tilskotet</w:t>
      </w:r>
      <w:proofErr w:type="spellEnd"/>
      <w:r w:rsidRPr="001A69B5">
        <w:t xml:space="preserve"> har to </w:t>
      </w:r>
      <w:proofErr w:type="spellStart"/>
      <w:r w:rsidRPr="001A69B5">
        <w:t>satsar</w:t>
      </w:r>
      <w:proofErr w:type="spellEnd"/>
      <w:r w:rsidRPr="001A69B5">
        <w:t xml:space="preserve">, </w:t>
      </w:r>
      <w:proofErr w:type="spellStart"/>
      <w:r w:rsidRPr="001A69B5">
        <w:t>éin</w:t>
      </w:r>
      <w:proofErr w:type="spellEnd"/>
      <w:r w:rsidRPr="001A69B5">
        <w:t xml:space="preserve"> høg for </w:t>
      </w:r>
      <w:proofErr w:type="spellStart"/>
      <w:r w:rsidRPr="001A69B5">
        <w:t>personar</w:t>
      </w:r>
      <w:proofErr w:type="spellEnd"/>
      <w:r w:rsidRPr="001A69B5">
        <w:t xml:space="preserve"> </w:t>
      </w:r>
      <w:proofErr w:type="spellStart"/>
      <w:r w:rsidRPr="001A69B5">
        <w:t>frå</w:t>
      </w:r>
      <w:proofErr w:type="spellEnd"/>
      <w:r w:rsidRPr="001A69B5">
        <w:t xml:space="preserve"> Afrika, Oseania (</w:t>
      </w:r>
      <w:proofErr w:type="spellStart"/>
      <w:r w:rsidRPr="001A69B5">
        <w:t>utanom</w:t>
      </w:r>
      <w:proofErr w:type="spellEnd"/>
      <w:r w:rsidRPr="001A69B5">
        <w:t xml:space="preserve"> Australia og New Zealand), Aust-Europa, Sør- og Mellom-Amerika og </w:t>
      </w:r>
      <w:proofErr w:type="spellStart"/>
      <w:r w:rsidRPr="001A69B5">
        <w:t>éin</w:t>
      </w:r>
      <w:proofErr w:type="spellEnd"/>
      <w:r w:rsidRPr="001A69B5">
        <w:t xml:space="preserve"> låg sats for </w:t>
      </w:r>
      <w:proofErr w:type="spellStart"/>
      <w:r w:rsidRPr="001A69B5">
        <w:t>personar</w:t>
      </w:r>
      <w:proofErr w:type="spellEnd"/>
      <w:r w:rsidRPr="001A69B5">
        <w:t xml:space="preserve"> </w:t>
      </w:r>
      <w:proofErr w:type="spellStart"/>
      <w:r w:rsidRPr="001A69B5">
        <w:t>frå</w:t>
      </w:r>
      <w:proofErr w:type="spellEnd"/>
      <w:r w:rsidRPr="001A69B5">
        <w:t xml:space="preserve"> Vest-Europa, Nord-Amerika, Australia og New Zealand. Bakgrunnen er at </w:t>
      </w:r>
      <w:proofErr w:type="spellStart"/>
      <w:r w:rsidRPr="001A69B5">
        <w:t>personar</w:t>
      </w:r>
      <w:proofErr w:type="spellEnd"/>
      <w:r w:rsidRPr="001A69B5">
        <w:t xml:space="preserve"> som har </w:t>
      </w:r>
      <w:proofErr w:type="spellStart"/>
      <w:r w:rsidRPr="001A69B5">
        <w:t>eit</w:t>
      </w:r>
      <w:proofErr w:type="spellEnd"/>
      <w:r w:rsidRPr="001A69B5">
        <w:t xml:space="preserve"> morsmål som ligg </w:t>
      </w:r>
      <w:proofErr w:type="spellStart"/>
      <w:r w:rsidRPr="001A69B5">
        <w:t>nærare</w:t>
      </w:r>
      <w:proofErr w:type="spellEnd"/>
      <w:r w:rsidRPr="001A69B5">
        <w:t xml:space="preserve"> norsk, og </w:t>
      </w:r>
      <w:proofErr w:type="spellStart"/>
      <w:r w:rsidRPr="001A69B5">
        <w:t>meistrar</w:t>
      </w:r>
      <w:proofErr w:type="spellEnd"/>
      <w:r w:rsidRPr="001A69B5">
        <w:t xml:space="preserve"> det latinske alfabetet, vil lære norsk </w:t>
      </w:r>
      <w:proofErr w:type="spellStart"/>
      <w:r w:rsidRPr="001A69B5">
        <w:t>raskare</w:t>
      </w:r>
      <w:proofErr w:type="spellEnd"/>
      <w:r w:rsidRPr="001A69B5">
        <w:t xml:space="preserve"> enn andre.</w:t>
      </w:r>
    </w:p>
    <w:p w14:paraId="2DA02A62" w14:textId="77777777" w:rsidR="000513CD" w:rsidRPr="001A69B5" w:rsidRDefault="0009509B" w:rsidP="001A69B5">
      <w:r w:rsidRPr="001A69B5">
        <w:t xml:space="preserve">I </w:t>
      </w:r>
      <w:proofErr w:type="spellStart"/>
      <w:r w:rsidRPr="001A69B5">
        <w:t>Prop</w:t>
      </w:r>
      <w:proofErr w:type="spellEnd"/>
      <w:r w:rsidRPr="001A69B5">
        <w:t xml:space="preserve">. 1 S (2020–2021) la departementet til grunn at </w:t>
      </w:r>
      <w:proofErr w:type="spellStart"/>
      <w:r w:rsidRPr="001A69B5">
        <w:t>talet</w:t>
      </w:r>
      <w:proofErr w:type="spellEnd"/>
      <w:r w:rsidRPr="001A69B5">
        <w:t xml:space="preserve"> på </w:t>
      </w:r>
      <w:proofErr w:type="spellStart"/>
      <w:r w:rsidRPr="001A69B5">
        <w:t>timar</w:t>
      </w:r>
      <w:proofErr w:type="spellEnd"/>
      <w:r w:rsidRPr="001A69B5">
        <w:t xml:space="preserve"> med opplæring i samfunnskunnskap skulle </w:t>
      </w:r>
      <w:proofErr w:type="spellStart"/>
      <w:r w:rsidRPr="001A69B5">
        <w:t>auke</w:t>
      </w:r>
      <w:proofErr w:type="spellEnd"/>
      <w:r w:rsidRPr="001A69B5">
        <w:t xml:space="preserve"> </w:t>
      </w:r>
      <w:proofErr w:type="spellStart"/>
      <w:r w:rsidRPr="001A69B5">
        <w:t>frå</w:t>
      </w:r>
      <w:proofErr w:type="spellEnd"/>
      <w:r w:rsidRPr="001A69B5">
        <w:t xml:space="preserve"> 50 til 75 </w:t>
      </w:r>
      <w:proofErr w:type="spellStart"/>
      <w:r w:rsidRPr="001A69B5">
        <w:t>frå</w:t>
      </w:r>
      <w:proofErr w:type="spellEnd"/>
      <w:r w:rsidRPr="001A69B5">
        <w:t xml:space="preserve"> 1. august 2021, men etter ei ny vurdering trer endringa i kraft 1. januar 2022. Dette </w:t>
      </w:r>
      <w:proofErr w:type="spellStart"/>
      <w:r w:rsidRPr="001A69B5">
        <w:t>inneber</w:t>
      </w:r>
      <w:proofErr w:type="spellEnd"/>
      <w:r w:rsidRPr="001A69B5">
        <w:t xml:space="preserve"> også </w:t>
      </w:r>
      <w:proofErr w:type="spellStart"/>
      <w:r w:rsidRPr="001A69B5">
        <w:t>eit</w:t>
      </w:r>
      <w:proofErr w:type="spellEnd"/>
      <w:r w:rsidRPr="001A69B5">
        <w:t xml:space="preserve"> </w:t>
      </w:r>
      <w:proofErr w:type="spellStart"/>
      <w:r w:rsidRPr="001A69B5">
        <w:t>auka</w:t>
      </w:r>
      <w:proofErr w:type="spellEnd"/>
      <w:r w:rsidRPr="001A69B5">
        <w:t xml:space="preserve"> timeomfang i faget samfunnskunnskap for </w:t>
      </w:r>
      <w:proofErr w:type="spellStart"/>
      <w:r w:rsidRPr="001A69B5">
        <w:t>deltakarar</w:t>
      </w:r>
      <w:proofErr w:type="spellEnd"/>
      <w:r w:rsidRPr="001A69B5">
        <w:t xml:space="preserve"> som har rett og plikt til opplæring.</w:t>
      </w:r>
    </w:p>
    <w:p w14:paraId="7486BD47" w14:textId="53FE7C2E" w:rsidR="000513CD" w:rsidRDefault="0009509B" w:rsidP="001A69B5">
      <w:r w:rsidRPr="001A69B5">
        <w:t xml:space="preserve">For å betre </w:t>
      </w:r>
      <w:proofErr w:type="spellStart"/>
      <w:r w:rsidRPr="001A69B5">
        <w:t>dei</w:t>
      </w:r>
      <w:proofErr w:type="spellEnd"/>
      <w:r w:rsidRPr="001A69B5">
        <w:t xml:space="preserve"> økonomiske rammevilkåra for små og mellomstore </w:t>
      </w:r>
      <w:proofErr w:type="spellStart"/>
      <w:r w:rsidRPr="001A69B5">
        <w:t>kommunar</w:t>
      </w:r>
      <w:proofErr w:type="spellEnd"/>
      <w:r w:rsidRPr="001A69B5">
        <w:t xml:space="preserve"> får </w:t>
      </w:r>
      <w:proofErr w:type="spellStart"/>
      <w:r w:rsidRPr="001A69B5">
        <w:t>kommunar</w:t>
      </w:r>
      <w:proofErr w:type="spellEnd"/>
      <w:r w:rsidRPr="001A69B5">
        <w:t xml:space="preserve"> med 1–3 </w:t>
      </w:r>
      <w:proofErr w:type="spellStart"/>
      <w:r w:rsidRPr="001A69B5">
        <w:t>personar</w:t>
      </w:r>
      <w:proofErr w:type="spellEnd"/>
      <w:r w:rsidRPr="001A69B5">
        <w:t xml:space="preserve"> i målgruppa </w:t>
      </w:r>
      <w:proofErr w:type="spellStart"/>
      <w:r w:rsidRPr="001A69B5">
        <w:t>eit</w:t>
      </w:r>
      <w:proofErr w:type="spellEnd"/>
      <w:r w:rsidRPr="001A69B5">
        <w:t xml:space="preserve"> </w:t>
      </w:r>
      <w:proofErr w:type="spellStart"/>
      <w:r w:rsidRPr="001A69B5">
        <w:t>grunntilskot</w:t>
      </w:r>
      <w:proofErr w:type="spellEnd"/>
      <w:r w:rsidRPr="001A69B5">
        <w:t xml:space="preserve"> på 626 200 kroner. </w:t>
      </w:r>
      <w:proofErr w:type="spellStart"/>
      <w:r w:rsidRPr="001A69B5">
        <w:t>Kommunar</w:t>
      </w:r>
      <w:proofErr w:type="spellEnd"/>
      <w:r w:rsidRPr="001A69B5">
        <w:t xml:space="preserve"> med 4–150 </w:t>
      </w:r>
      <w:proofErr w:type="spellStart"/>
      <w:r w:rsidRPr="001A69B5">
        <w:t>personar</w:t>
      </w:r>
      <w:proofErr w:type="spellEnd"/>
      <w:r w:rsidRPr="001A69B5">
        <w:t xml:space="preserve"> mottek </w:t>
      </w:r>
      <w:proofErr w:type="spellStart"/>
      <w:r w:rsidRPr="001A69B5">
        <w:t>eit</w:t>
      </w:r>
      <w:proofErr w:type="spellEnd"/>
      <w:r w:rsidRPr="001A69B5">
        <w:t xml:space="preserve"> </w:t>
      </w:r>
      <w:proofErr w:type="spellStart"/>
      <w:r w:rsidRPr="001A69B5">
        <w:t>grunntilskot</w:t>
      </w:r>
      <w:proofErr w:type="spellEnd"/>
      <w:r w:rsidRPr="001A69B5">
        <w:t xml:space="preserve"> på 211 000 kroner. Kor mange </w:t>
      </w:r>
      <w:proofErr w:type="spellStart"/>
      <w:r w:rsidRPr="001A69B5">
        <w:t>personar</w:t>
      </w:r>
      <w:proofErr w:type="spellEnd"/>
      <w:r w:rsidRPr="001A69B5">
        <w:t xml:space="preserve"> som er registrerte i målgruppa i Nasjonalt introduksjonsregister per 15. januar, vil ligge til grunn for </w:t>
      </w:r>
      <w:proofErr w:type="spellStart"/>
      <w:r w:rsidRPr="001A69B5">
        <w:t>endeleg</w:t>
      </w:r>
      <w:proofErr w:type="spellEnd"/>
      <w:r w:rsidRPr="001A69B5">
        <w:t xml:space="preserve"> </w:t>
      </w:r>
      <w:proofErr w:type="spellStart"/>
      <w:r w:rsidRPr="001A69B5">
        <w:t>fastsetjing</w:t>
      </w:r>
      <w:proofErr w:type="spellEnd"/>
      <w:r w:rsidRPr="001A69B5">
        <w:t xml:space="preserve"> av </w:t>
      </w:r>
      <w:proofErr w:type="spellStart"/>
      <w:r w:rsidRPr="001A69B5">
        <w:t>satsane</w:t>
      </w:r>
      <w:proofErr w:type="spellEnd"/>
      <w:r w:rsidRPr="001A69B5">
        <w:t xml:space="preserve"> og utbetaling til </w:t>
      </w:r>
      <w:proofErr w:type="spellStart"/>
      <w:r w:rsidRPr="001A69B5">
        <w:t>kommunane</w:t>
      </w:r>
      <w:proofErr w:type="spellEnd"/>
      <w:r w:rsidRPr="001A69B5">
        <w:t xml:space="preserve"> i 2021.</w:t>
      </w:r>
    </w:p>
    <w:p w14:paraId="64EEC5C1" w14:textId="48A5AC5C" w:rsidR="003E7AB3" w:rsidRPr="001A69B5" w:rsidRDefault="003E7AB3" w:rsidP="003E7AB3">
      <w:pPr>
        <w:pStyle w:val="tabell-tittel"/>
      </w:pPr>
      <w:proofErr w:type="spellStart"/>
      <w:r w:rsidRPr="001A69B5">
        <w:t>Satsar</w:t>
      </w:r>
      <w:proofErr w:type="spellEnd"/>
      <w:r w:rsidRPr="001A69B5">
        <w:t xml:space="preserve"> for </w:t>
      </w:r>
      <w:proofErr w:type="spellStart"/>
      <w:r w:rsidRPr="001A69B5">
        <w:t>persontilskot</w:t>
      </w:r>
      <w:proofErr w:type="spellEnd"/>
    </w:p>
    <w:p w14:paraId="7018382A" w14:textId="77777777" w:rsidR="000513CD" w:rsidRPr="001A69B5" w:rsidRDefault="0009509B" w:rsidP="001A69B5">
      <w:pPr>
        <w:pStyle w:val="Tabellnavn"/>
      </w:pPr>
      <w:r w:rsidRPr="001A69B5">
        <w:t>07J3xt2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513CD" w:rsidRPr="001A69B5" w14:paraId="58B36412" w14:textId="77777777" w:rsidTr="00197CC4">
        <w:trPr>
          <w:trHeight w:val="360"/>
        </w:trPr>
        <w:tc>
          <w:tcPr>
            <w:tcW w:w="4460" w:type="dxa"/>
          </w:tcPr>
          <w:p w14:paraId="4665260C" w14:textId="77777777" w:rsidR="000513CD" w:rsidRPr="001A69B5" w:rsidRDefault="000513CD" w:rsidP="001A69B5"/>
        </w:tc>
        <w:tc>
          <w:tcPr>
            <w:tcW w:w="840" w:type="dxa"/>
          </w:tcPr>
          <w:p w14:paraId="31717D57" w14:textId="77777777" w:rsidR="000513CD" w:rsidRPr="001A69B5" w:rsidRDefault="000513CD" w:rsidP="001A69B5"/>
        </w:tc>
        <w:tc>
          <w:tcPr>
            <w:tcW w:w="840" w:type="dxa"/>
          </w:tcPr>
          <w:p w14:paraId="69E24A6B" w14:textId="77777777" w:rsidR="000513CD" w:rsidRPr="001A69B5" w:rsidRDefault="000513CD" w:rsidP="001A69B5"/>
        </w:tc>
        <w:tc>
          <w:tcPr>
            <w:tcW w:w="840" w:type="dxa"/>
          </w:tcPr>
          <w:p w14:paraId="294DE694" w14:textId="77777777" w:rsidR="000513CD" w:rsidRPr="001A69B5" w:rsidRDefault="000513CD" w:rsidP="001A69B5"/>
        </w:tc>
        <w:tc>
          <w:tcPr>
            <w:tcW w:w="840" w:type="dxa"/>
          </w:tcPr>
          <w:p w14:paraId="2C939156" w14:textId="77777777" w:rsidR="000513CD" w:rsidRPr="001A69B5" w:rsidRDefault="000513CD" w:rsidP="001A69B5"/>
        </w:tc>
        <w:tc>
          <w:tcPr>
            <w:tcW w:w="840" w:type="dxa"/>
          </w:tcPr>
          <w:p w14:paraId="343B545A" w14:textId="77777777" w:rsidR="000513CD" w:rsidRPr="001A69B5" w:rsidRDefault="000513CD" w:rsidP="001A69B5"/>
        </w:tc>
        <w:tc>
          <w:tcPr>
            <w:tcW w:w="840" w:type="dxa"/>
          </w:tcPr>
          <w:p w14:paraId="631FDECE" w14:textId="77777777" w:rsidR="000513CD" w:rsidRPr="001A69B5" w:rsidRDefault="0009509B" w:rsidP="001A69B5">
            <w:r w:rsidRPr="001A69B5">
              <w:t>(i kr)</w:t>
            </w:r>
          </w:p>
        </w:tc>
      </w:tr>
      <w:tr w:rsidR="000513CD" w:rsidRPr="001A69B5" w14:paraId="4693C231" w14:textId="77777777" w:rsidTr="00197CC4">
        <w:trPr>
          <w:trHeight w:val="360"/>
        </w:trPr>
        <w:tc>
          <w:tcPr>
            <w:tcW w:w="4460" w:type="dxa"/>
          </w:tcPr>
          <w:p w14:paraId="7512DB35" w14:textId="77777777" w:rsidR="000513CD" w:rsidRPr="001A69B5" w:rsidRDefault="000513CD" w:rsidP="001A69B5"/>
        </w:tc>
        <w:tc>
          <w:tcPr>
            <w:tcW w:w="1680" w:type="dxa"/>
            <w:gridSpan w:val="2"/>
          </w:tcPr>
          <w:p w14:paraId="6F7063D5" w14:textId="77777777" w:rsidR="000513CD" w:rsidRPr="001A69B5" w:rsidRDefault="0009509B" w:rsidP="001A69B5">
            <w:r w:rsidRPr="001A69B5">
              <w:t>2020</w:t>
            </w:r>
          </w:p>
        </w:tc>
        <w:tc>
          <w:tcPr>
            <w:tcW w:w="1680" w:type="dxa"/>
            <w:gridSpan w:val="2"/>
          </w:tcPr>
          <w:p w14:paraId="45B2CBA7" w14:textId="77777777" w:rsidR="000513CD" w:rsidRPr="001A69B5" w:rsidRDefault="0009509B" w:rsidP="001A69B5">
            <w:r w:rsidRPr="001A69B5">
              <w:t>2021</w:t>
            </w:r>
          </w:p>
        </w:tc>
        <w:tc>
          <w:tcPr>
            <w:tcW w:w="1680" w:type="dxa"/>
            <w:gridSpan w:val="2"/>
          </w:tcPr>
          <w:p w14:paraId="773BA772" w14:textId="77777777" w:rsidR="000513CD" w:rsidRPr="001A69B5" w:rsidRDefault="0009509B" w:rsidP="001A69B5">
            <w:r w:rsidRPr="001A69B5">
              <w:t>2022</w:t>
            </w:r>
          </w:p>
        </w:tc>
      </w:tr>
      <w:tr w:rsidR="000513CD" w:rsidRPr="001A69B5" w14:paraId="024F7B71" w14:textId="77777777" w:rsidTr="00197CC4">
        <w:trPr>
          <w:trHeight w:val="360"/>
        </w:trPr>
        <w:tc>
          <w:tcPr>
            <w:tcW w:w="4460" w:type="dxa"/>
          </w:tcPr>
          <w:p w14:paraId="2D8D9C5B" w14:textId="77777777" w:rsidR="000513CD" w:rsidRPr="001A69B5" w:rsidRDefault="0009509B" w:rsidP="001A69B5">
            <w:proofErr w:type="spellStart"/>
            <w:r w:rsidRPr="001A69B5">
              <w:t>Tilskotsår</w:t>
            </w:r>
            <w:proofErr w:type="spellEnd"/>
          </w:p>
        </w:tc>
        <w:tc>
          <w:tcPr>
            <w:tcW w:w="840" w:type="dxa"/>
          </w:tcPr>
          <w:p w14:paraId="2CB41EA2" w14:textId="77777777" w:rsidR="000513CD" w:rsidRPr="001A69B5" w:rsidRDefault="0009509B" w:rsidP="001A69B5">
            <w:r w:rsidRPr="001A69B5">
              <w:t>Låg sats</w:t>
            </w:r>
          </w:p>
        </w:tc>
        <w:tc>
          <w:tcPr>
            <w:tcW w:w="840" w:type="dxa"/>
          </w:tcPr>
          <w:p w14:paraId="150802F2" w14:textId="77777777" w:rsidR="000513CD" w:rsidRPr="001A69B5" w:rsidRDefault="0009509B" w:rsidP="001A69B5">
            <w:r w:rsidRPr="001A69B5">
              <w:t>Høg sats</w:t>
            </w:r>
          </w:p>
        </w:tc>
        <w:tc>
          <w:tcPr>
            <w:tcW w:w="840" w:type="dxa"/>
          </w:tcPr>
          <w:p w14:paraId="6F65CC70" w14:textId="77777777" w:rsidR="000513CD" w:rsidRPr="001A69B5" w:rsidRDefault="0009509B" w:rsidP="001A69B5">
            <w:r w:rsidRPr="001A69B5">
              <w:t>Låg sats</w:t>
            </w:r>
          </w:p>
        </w:tc>
        <w:tc>
          <w:tcPr>
            <w:tcW w:w="840" w:type="dxa"/>
          </w:tcPr>
          <w:p w14:paraId="2F60CC51" w14:textId="77777777" w:rsidR="000513CD" w:rsidRPr="001A69B5" w:rsidRDefault="0009509B" w:rsidP="001A69B5">
            <w:r w:rsidRPr="001A69B5">
              <w:t>Høg sats</w:t>
            </w:r>
          </w:p>
        </w:tc>
        <w:tc>
          <w:tcPr>
            <w:tcW w:w="840" w:type="dxa"/>
          </w:tcPr>
          <w:p w14:paraId="2F8AFAFF" w14:textId="77777777" w:rsidR="000513CD" w:rsidRPr="001A69B5" w:rsidRDefault="0009509B" w:rsidP="001A69B5">
            <w:r w:rsidRPr="001A69B5">
              <w:t>Låg sats</w:t>
            </w:r>
          </w:p>
        </w:tc>
        <w:tc>
          <w:tcPr>
            <w:tcW w:w="840" w:type="dxa"/>
          </w:tcPr>
          <w:p w14:paraId="01CBCBA0" w14:textId="77777777" w:rsidR="000513CD" w:rsidRPr="001A69B5" w:rsidRDefault="0009509B" w:rsidP="001A69B5">
            <w:r w:rsidRPr="001A69B5">
              <w:t>Høg sats</w:t>
            </w:r>
          </w:p>
        </w:tc>
      </w:tr>
      <w:tr w:rsidR="000513CD" w:rsidRPr="001A69B5" w14:paraId="19A1B41D" w14:textId="77777777" w:rsidTr="00197CC4">
        <w:trPr>
          <w:trHeight w:val="380"/>
        </w:trPr>
        <w:tc>
          <w:tcPr>
            <w:tcW w:w="4460" w:type="dxa"/>
          </w:tcPr>
          <w:p w14:paraId="3E3F4803" w14:textId="77777777" w:rsidR="000513CD" w:rsidRPr="001A69B5" w:rsidRDefault="0009509B" w:rsidP="001A69B5">
            <w:r w:rsidRPr="001A69B5">
              <w:t>År 1</w:t>
            </w:r>
          </w:p>
        </w:tc>
        <w:tc>
          <w:tcPr>
            <w:tcW w:w="840" w:type="dxa"/>
          </w:tcPr>
          <w:p w14:paraId="1CBA8124" w14:textId="77777777" w:rsidR="000513CD" w:rsidRPr="001A69B5" w:rsidRDefault="0009509B" w:rsidP="001A69B5">
            <w:r w:rsidRPr="001A69B5">
              <w:t>14 300</w:t>
            </w:r>
          </w:p>
        </w:tc>
        <w:tc>
          <w:tcPr>
            <w:tcW w:w="840" w:type="dxa"/>
          </w:tcPr>
          <w:p w14:paraId="39F8FD0C" w14:textId="77777777" w:rsidR="000513CD" w:rsidRPr="001A69B5" w:rsidRDefault="0009509B" w:rsidP="001A69B5">
            <w:r w:rsidRPr="001A69B5">
              <w:t>33 500</w:t>
            </w:r>
          </w:p>
        </w:tc>
        <w:tc>
          <w:tcPr>
            <w:tcW w:w="840" w:type="dxa"/>
          </w:tcPr>
          <w:p w14:paraId="20108D54" w14:textId="77777777" w:rsidR="000513CD" w:rsidRPr="001A69B5" w:rsidRDefault="0009509B" w:rsidP="001A69B5">
            <w:r w:rsidRPr="001A69B5">
              <w:t>14 800</w:t>
            </w:r>
          </w:p>
        </w:tc>
        <w:tc>
          <w:tcPr>
            <w:tcW w:w="840" w:type="dxa"/>
          </w:tcPr>
          <w:p w14:paraId="360A8C6F" w14:textId="77777777" w:rsidR="000513CD" w:rsidRPr="001A69B5" w:rsidRDefault="0009509B" w:rsidP="001A69B5">
            <w:r w:rsidRPr="001A69B5">
              <w:t>34 800</w:t>
            </w:r>
          </w:p>
        </w:tc>
        <w:tc>
          <w:tcPr>
            <w:tcW w:w="840" w:type="dxa"/>
          </w:tcPr>
          <w:p w14:paraId="4DBA4BA6" w14:textId="77777777" w:rsidR="000513CD" w:rsidRPr="001A69B5" w:rsidRDefault="0009509B" w:rsidP="001A69B5">
            <w:r w:rsidRPr="001A69B5">
              <w:t>15 300</w:t>
            </w:r>
          </w:p>
        </w:tc>
        <w:tc>
          <w:tcPr>
            <w:tcW w:w="840" w:type="dxa"/>
          </w:tcPr>
          <w:p w14:paraId="7EF50A86" w14:textId="77777777" w:rsidR="000513CD" w:rsidRPr="001A69B5" w:rsidRDefault="0009509B" w:rsidP="001A69B5">
            <w:r w:rsidRPr="001A69B5">
              <w:t>35 800</w:t>
            </w:r>
          </w:p>
        </w:tc>
      </w:tr>
      <w:tr w:rsidR="000513CD" w:rsidRPr="001A69B5" w14:paraId="131E21C6" w14:textId="77777777" w:rsidTr="00197CC4">
        <w:trPr>
          <w:trHeight w:val="380"/>
        </w:trPr>
        <w:tc>
          <w:tcPr>
            <w:tcW w:w="4460" w:type="dxa"/>
          </w:tcPr>
          <w:p w14:paraId="6B8772B5" w14:textId="77777777" w:rsidR="000513CD" w:rsidRPr="001A69B5" w:rsidRDefault="0009509B" w:rsidP="001A69B5">
            <w:r w:rsidRPr="001A69B5">
              <w:t>År 2</w:t>
            </w:r>
          </w:p>
        </w:tc>
        <w:tc>
          <w:tcPr>
            <w:tcW w:w="840" w:type="dxa"/>
          </w:tcPr>
          <w:p w14:paraId="4648701B" w14:textId="77777777" w:rsidR="000513CD" w:rsidRPr="001A69B5" w:rsidRDefault="0009509B" w:rsidP="001A69B5">
            <w:r w:rsidRPr="001A69B5">
              <w:t>25 800</w:t>
            </w:r>
          </w:p>
        </w:tc>
        <w:tc>
          <w:tcPr>
            <w:tcW w:w="840" w:type="dxa"/>
          </w:tcPr>
          <w:p w14:paraId="64019A71" w14:textId="77777777" w:rsidR="000513CD" w:rsidRPr="001A69B5" w:rsidRDefault="0009509B" w:rsidP="001A69B5">
            <w:r w:rsidRPr="001A69B5">
              <w:t>66 600</w:t>
            </w:r>
          </w:p>
        </w:tc>
        <w:tc>
          <w:tcPr>
            <w:tcW w:w="840" w:type="dxa"/>
          </w:tcPr>
          <w:p w14:paraId="2C8ECAB4" w14:textId="77777777" w:rsidR="000513CD" w:rsidRPr="001A69B5" w:rsidRDefault="0009509B" w:rsidP="001A69B5">
            <w:r w:rsidRPr="001A69B5">
              <w:t>26 700</w:t>
            </w:r>
          </w:p>
        </w:tc>
        <w:tc>
          <w:tcPr>
            <w:tcW w:w="840" w:type="dxa"/>
          </w:tcPr>
          <w:p w14:paraId="7D031335" w14:textId="77777777" w:rsidR="000513CD" w:rsidRPr="001A69B5" w:rsidRDefault="0009509B" w:rsidP="001A69B5">
            <w:r w:rsidRPr="001A69B5">
              <w:t>69 100</w:t>
            </w:r>
          </w:p>
        </w:tc>
        <w:tc>
          <w:tcPr>
            <w:tcW w:w="840" w:type="dxa"/>
          </w:tcPr>
          <w:p w14:paraId="7A04E4D1" w14:textId="77777777" w:rsidR="000513CD" w:rsidRPr="001A69B5" w:rsidRDefault="0009509B" w:rsidP="001A69B5">
            <w:r w:rsidRPr="001A69B5">
              <w:t>27 500</w:t>
            </w:r>
          </w:p>
        </w:tc>
        <w:tc>
          <w:tcPr>
            <w:tcW w:w="840" w:type="dxa"/>
          </w:tcPr>
          <w:p w14:paraId="28CB1CD7" w14:textId="77777777" w:rsidR="000513CD" w:rsidRPr="001A69B5" w:rsidRDefault="0009509B" w:rsidP="001A69B5">
            <w:r w:rsidRPr="001A69B5">
              <w:t>71 200</w:t>
            </w:r>
          </w:p>
        </w:tc>
      </w:tr>
      <w:tr w:rsidR="000513CD" w:rsidRPr="001A69B5" w14:paraId="07074583" w14:textId="77777777" w:rsidTr="00197CC4">
        <w:trPr>
          <w:trHeight w:val="380"/>
        </w:trPr>
        <w:tc>
          <w:tcPr>
            <w:tcW w:w="4460" w:type="dxa"/>
          </w:tcPr>
          <w:p w14:paraId="06026F37" w14:textId="77777777" w:rsidR="000513CD" w:rsidRPr="001A69B5" w:rsidRDefault="0009509B" w:rsidP="001A69B5">
            <w:r w:rsidRPr="001A69B5">
              <w:t>År 3</w:t>
            </w:r>
          </w:p>
        </w:tc>
        <w:tc>
          <w:tcPr>
            <w:tcW w:w="840" w:type="dxa"/>
          </w:tcPr>
          <w:p w14:paraId="267152FF" w14:textId="77777777" w:rsidR="000513CD" w:rsidRPr="001A69B5" w:rsidRDefault="0009509B" w:rsidP="001A69B5">
            <w:r w:rsidRPr="001A69B5">
              <w:t>16 100</w:t>
            </w:r>
          </w:p>
        </w:tc>
        <w:tc>
          <w:tcPr>
            <w:tcW w:w="840" w:type="dxa"/>
          </w:tcPr>
          <w:p w14:paraId="6489B516" w14:textId="77777777" w:rsidR="000513CD" w:rsidRPr="001A69B5" w:rsidRDefault="0009509B" w:rsidP="001A69B5">
            <w:r w:rsidRPr="001A69B5">
              <w:t>46 500</w:t>
            </w:r>
          </w:p>
        </w:tc>
        <w:tc>
          <w:tcPr>
            <w:tcW w:w="840" w:type="dxa"/>
          </w:tcPr>
          <w:p w14:paraId="11F4EC87" w14:textId="77777777" w:rsidR="000513CD" w:rsidRPr="001A69B5" w:rsidRDefault="0009509B" w:rsidP="001A69B5">
            <w:r w:rsidRPr="001A69B5">
              <w:t>16 600</w:t>
            </w:r>
          </w:p>
        </w:tc>
        <w:tc>
          <w:tcPr>
            <w:tcW w:w="840" w:type="dxa"/>
          </w:tcPr>
          <w:p w14:paraId="7C22C138" w14:textId="77777777" w:rsidR="000513CD" w:rsidRPr="001A69B5" w:rsidRDefault="0009509B" w:rsidP="001A69B5">
            <w:r w:rsidRPr="001A69B5">
              <w:t>47 900</w:t>
            </w:r>
          </w:p>
        </w:tc>
        <w:tc>
          <w:tcPr>
            <w:tcW w:w="840" w:type="dxa"/>
          </w:tcPr>
          <w:p w14:paraId="5C5B7ACD" w14:textId="77777777" w:rsidR="000513CD" w:rsidRPr="001A69B5" w:rsidRDefault="0009509B" w:rsidP="001A69B5">
            <w:r w:rsidRPr="001A69B5">
              <w:t>17 200</w:t>
            </w:r>
          </w:p>
        </w:tc>
        <w:tc>
          <w:tcPr>
            <w:tcW w:w="840" w:type="dxa"/>
          </w:tcPr>
          <w:p w14:paraId="3C82F53F" w14:textId="77777777" w:rsidR="000513CD" w:rsidRPr="001A69B5" w:rsidRDefault="0009509B" w:rsidP="001A69B5">
            <w:r w:rsidRPr="001A69B5">
              <w:t>49 100</w:t>
            </w:r>
          </w:p>
        </w:tc>
      </w:tr>
      <w:tr w:rsidR="000513CD" w:rsidRPr="001A69B5" w14:paraId="635B1D04" w14:textId="77777777" w:rsidTr="00197CC4">
        <w:trPr>
          <w:trHeight w:val="380"/>
        </w:trPr>
        <w:tc>
          <w:tcPr>
            <w:tcW w:w="4460" w:type="dxa"/>
          </w:tcPr>
          <w:p w14:paraId="3D025AFA" w14:textId="77777777" w:rsidR="000513CD" w:rsidRPr="001A69B5" w:rsidRDefault="0009509B" w:rsidP="001A69B5">
            <w:r w:rsidRPr="001A69B5">
              <w:t>Sum</w:t>
            </w:r>
          </w:p>
        </w:tc>
        <w:tc>
          <w:tcPr>
            <w:tcW w:w="840" w:type="dxa"/>
          </w:tcPr>
          <w:p w14:paraId="1E68FEFD" w14:textId="77777777" w:rsidR="000513CD" w:rsidRPr="001A69B5" w:rsidRDefault="0009509B" w:rsidP="001A69B5">
            <w:r w:rsidRPr="001A69B5">
              <w:t>56 200</w:t>
            </w:r>
          </w:p>
        </w:tc>
        <w:tc>
          <w:tcPr>
            <w:tcW w:w="840" w:type="dxa"/>
          </w:tcPr>
          <w:p w14:paraId="3D0B0567" w14:textId="77777777" w:rsidR="000513CD" w:rsidRPr="001A69B5" w:rsidRDefault="0009509B" w:rsidP="001A69B5">
            <w:r w:rsidRPr="001A69B5">
              <w:t>146 600</w:t>
            </w:r>
          </w:p>
        </w:tc>
        <w:tc>
          <w:tcPr>
            <w:tcW w:w="840" w:type="dxa"/>
          </w:tcPr>
          <w:p w14:paraId="6ADB23EC" w14:textId="77777777" w:rsidR="000513CD" w:rsidRPr="001A69B5" w:rsidRDefault="0009509B" w:rsidP="001A69B5">
            <w:r w:rsidRPr="001A69B5">
              <w:t>58 100</w:t>
            </w:r>
          </w:p>
        </w:tc>
        <w:tc>
          <w:tcPr>
            <w:tcW w:w="840" w:type="dxa"/>
          </w:tcPr>
          <w:p w14:paraId="73FDF6F6" w14:textId="77777777" w:rsidR="000513CD" w:rsidRPr="001A69B5" w:rsidRDefault="0009509B" w:rsidP="001A69B5">
            <w:r w:rsidRPr="001A69B5">
              <w:t>151 800</w:t>
            </w:r>
          </w:p>
        </w:tc>
        <w:tc>
          <w:tcPr>
            <w:tcW w:w="840" w:type="dxa"/>
          </w:tcPr>
          <w:p w14:paraId="70F840A9" w14:textId="77777777" w:rsidR="000513CD" w:rsidRPr="001A69B5" w:rsidRDefault="0009509B" w:rsidP="001A69B5">
            <w:r w:rsidRPr="001A69B5">
              <w:t>60 000</w:t>
            </w:r>
          </w:p>
        </w:tc>
        <w:tc>
          <w:tcPr>
            <w:tcW w:w="840" w:type="dxa"/>
          </w:tcPr>
          <w:p w14:paraId="7ED598FD" w14:textId="77777777" w:rsidR="000513CD" w:rsidRPr="001A69B5" w:rsidRDefault="0009509B" w:rsidP="001A69B5">
            <w:r w:rsidRPr="001A69B5">
              <w:t>156 100</w:t>
            </w:r>
          </w:p>
        </w:tc>
      </w:tr>
    </w:tbl>
    <w:p w14:paraId="5A837DF3" w14:textId="77777777" w:rsidR="000513CD" w:rsidRPr="001A69B5" w:rsidRDefault="0009509B" w:rsidP="001A69B5">
      <w:r w:rsidRPr="001A69B5">
        <w:t xml:space="preserve">Reduksjonen på posten, </w:t>
      </w:r>
      <w:proofErr w:type="spellStart"/>
      <w:r w:rsidRPr="001A69B5">
        <w:t>samanlikna</w:t>
      </w:r>
      <w:proofErr w:type="spellEnd"/>
      <w:r w:rsidRPr="001A69B5">
        <w:t xml:space="preserve"> med Saldert budsjett 2021, kjem av endra </w:t>
      </w:r>
      <w:proofErr w:type="spellStart"/>
      <w:r w:rsidRPr="001A69B5">
        <w:t>samansetjing</w:t>
      </w:r>
      <w:proofErr w:type="spellEnd"/>
      <w:r w:rsidRPr="001A69B5">
        <w:t xml:space="preserve"> og </w:t>
      </w:r>
      <w:proofErr w:type="spellStart"/>
      <w:r w:rsidRPr="001A69B5">
        <w:t>talet</w:t>
      </w:r>
      <w:proofErr w:type="spellEnd"/>
      <w:r w:rsidRPr="001A69B5">
        <w:t xml:space="preserve"> på </w:t>
      </w:r>
      <w:proofErr w:type="spellStart"/>
      <w:r w:rsidRPr="001A69B5">
        <w:t>personar</w:t>
      </w:r>
      <w:proofErr w:type="spellEnd"/>
      <w:r w:rsidRPr="001A69B5">
        <w:t xml:space="preserve"> i målgruppa for </w:t>
      </w:r>
      <w:proofErr w:type="spellStart"/>
      <w:r w:rsidRPr="001A69B5">
        <w:t>tilskotet</w:t>
      </w:r>
      <w:proofErr w:type="spellEnd"/>
      <w:r w:rsidRPr="001A69B5">
        <w:t>.</w:t>
      </w:r>
    </w:p>
    <w:p w14:paraId="0183AA46" w14:textId="77777777" w:rsidR="000513CD" w:rsidRPr="001A69B5" w:rsidRDefault="0009509B" w:rsidP="001A69B5">
      <w:r w:rsidRPr="001A69B5">
        <w:t>Departementet foreslår å løyve 1 008 mill. kroner på posten.</w:t>
      </w:r>
    </w:p>
    <w:p w14:paraId="3327EE7C" w14:textId="77777777" w:rsidR="000513CD" w:rsidRPr="001A69B5" w:rsidRDefault="0009509B" w:rsidP="001A69B5">
      <w:pPr>
        <w:pStyle w:val="b-post"/>
      </w:pPr>
      <w:r w:rsidRPr="001A69B5">
        <w:t xml:space="preserve">Post 61 Kompetansekartlegging i mottak før </w:t>
      </w:r>
      <w:proofErr w:type="spellStart"/>
      <w:r w:rsidRPr="001A69B5">
        <w:t>busetjing</w:t>
      </w:r>
      <w:proofErr w:type="spellEnd"/>
    </w:p>
    <w:p w14:paraId="1DF4E796" w14:textId="77777777" w:rsidR="000513CD" w:rsidRPr="001A69B5" w:rsidRDefault="0009509B" w:rsidP="001A69B5">
      <w:proofErr w:type="spellStart"/>
      <w:r w:rsidRPr="001A69B5">
        <w:t>Tilskotsordninga</w:t>
      </w:r>
      <w:proofErr w:type="spellEnd"/>
      <w:r w:rsidRPr="001A69B5">
        <w:t xml:space="preserve"> blei etablert i 2021. Løyvinga dekker </w:t>
      </w:r>
      <w:proofErr w:type="spellStart"/>
      <w:r w:rsidRPr="001A69B5">
        <w:t>tilskot</w:t>
      </w:r>
      <w:proofErr w:type="spellEnd"/>
      <w:r w:rsidRPr="001A69B5">
        <w:t xml:space="preserve"> til den kompetansekartlegginga </w:t>
      </w:r>
      <w:proofErr w:type="spellStart"/>
      <w:r w:rsidRPr="001A69B5">
        <w:t>vertskommunane</w:t>
      </w:r>
      <w:proofErr w:type="spellEnd"/>
      <w:r w:rsidRPr="001A69B5">
        <w:t xml:space="preserve"> gjennomfører av </w:t>
      </w:r>
      <w:proofErr w:type="spellStart"/>
      <w:r w:rsidRPr="001A69B5">
        <w:t>personar</w:t>
      </w:r>
      <w:proofErr w:type="spellEnd"/>
      <w:r w:rsidRPr="001A69B5">
        <w:t xml:space="preserve"> med </w:t>
      </w:r>
      <w:proofErr w:type="spellStart"/>
      <w:r w:rsidRPr="001A69B5">
        <w:t>opphaldsløyve</w:t>
      </w:r>
      <w:proofErr w:type="spellEnd"/>
      <w:r w:rsidRPr="001A69B5">
        <w:t xml:space="preserve"> i mottak før </w:t>
      </w:r>
      <w:proofErr w:type="spellStart"/>
      <w:r w:rsidRPr="001A69B5">
        <w:t>busetjing</w:t>
      </w:r>
      <w:proofErr w:type="spellEnd"/>
      <w:r w:rsidRPr="001A69B5">
        <w:t>.</w:t>
      </w:r>
    </w:p>
    <w:p w14:paraId="576530FB" w14:textId="77777777" w:rsidR="000513CD" w:rsidRPr="001A69B5" w:rsidRDefault="0009509B" w:rsidP="001A69B5">
      <w:pPr>
        <w:pStyle w:val="avsnitt-tittel"/>
      </w:pPr>
      <w:r w:rsidRPr="001A69B5">
        <w:t>Mål for 2022</w:t>
      </w:r>
    </w:p>
    <w:p w14:paraId="6014FA51" w14:textId="77777777" w:rsidR="000513CD" w:rsidRPr="001A69B5" w:rsidRDefault="0009509B" w:rsidP="001A69B5">
      <w:r w:rsidRPr="001A69B5">
        <w:t xml:space="preserve">Målet med </w:t>
      </w:r>
      <w:proofErr w:type="spellStart"/>
      <w:r w:rsidRPr="001A69B5">
        <w:t>tilskotet</w:t>
      </w:r>
      <w:proofErr w:type="spellEnd"/>
      <w:r w:rsidRPr="001A69B5">
        <w:t xml:space="preserve"> er at </w:t>
      </w:r>
      <w:proofErr w:type="spellStart"/>
      <w:r w:rsidRPr="001A69B5">
        <w:t>fleire</w:t>
      </w:r>
      <w:proofErr w:type="spellEnd"/>
      <w:r w:rsidRPr="001A69B5">
        <w:t xml:space="preserve"> skal bli busette i </w:t>
      </w:r>
      <w:proofErr w:type="spellStart"/>
      <w:r w:rsidRPr="001A69B5">
        <w:t>ein</w:t>
      </w:r>
      <w:proofErr w:type="spellEnd"/>
      <w:r w:rsidRPr="001A69B5">
        <w:t xml:space="preserve"> kommune med relevant </w:t>
      </w:r>
      <w:proofErr w:type="spellStart"/>
      <w:r w:rsidRPr="001A69B5">
        <w:t>tilbod</w:t>
      </w:r>
      <w:proofErr w:type="spellEnd"/>
      <w:r w:rsidRPr="001A69B5">
        <w:t xml:space="preserve"> om utdanning eller arbeid, og at introduksjonsprogrammet blir </w:t>
      </w:r>
      <w:proofErr w:type="spellStart"/>
      <w:r w:rsidRPr="001A69B5">
        <w:t>meir</w:t>
      </w:r>
      <w:proofErr w:type="spellEnd"/>
      <w:r w:rsidRPr="001A69B5">
        <w:t xml:space="preserve"> tilpassa behova til den </w:t>
      </w:r>
      <w:proofErr w:type="spellStart"/>
      <w:r w:rsidRPr="001A69B5">
        <w:t>einskilde</w:t>
      </w:r>
      <w:proofErr w:type="spellEnd"/>
      <w:r w:rsidRPr="001A69B5">
        <w:t>.</w:t>
      </w:r>
    </w:p>
    <w:p w14:paraId="1FD3D197" w14:textId="77777777" w:rsidR="000513CD" w:rsidRPr="001A69B5" w:rsidRDefault="0009509B" w:rsidP="001A69B5">
      <w:pPr>
        <w:pStyle w:val="avsnitt-tittel"/>
      </w:pPr>
      <w:r w:rsidRPr="001A69B5">
        <w:t>Budsjettforslag for 2022</w:t>
      </w:r>
    </w:p>
    <w:p w14:paraId="1C1C515E" w14:textId="77777777" w:rsidR="000513CD" w:rsidRPr="001A69B5" w:rsidRDefault="0009509B" w:rsidP="001A69B5">
      <w:r w:rsidRPr="001A69B5">
        <w:t xml:space="preserve">Departementet foreslår å løyve 0,6 mill. kroner på posten. Det er berekna </w:t>
      </w:r>
      <w:proofErr w:type="spellStart"/>
      <w:r w:rsidRPr="001A69B5">
        <w:t>ein</w:t>
      </w:r>
      <w:proofErr w:type="spellEnd"/>
      <w:r w:rsidRPr="001A69B5">
        <w:t xml:space="preserve"> </w:t>
      </w:r>
      <w:proofErr w:type="spellStart"/>
      <w:r w:rsidRPr="001A69B5">
        <w:t>tilskotssats</w:t>
      </w:r>
      <w:proofErr w:type="spellEnd"/>
      <w:r w:rsidRPr="001A69B5">
        <w:t xml:space="preserve"> på 699 kroner per person for kompetansekartlegginga i 2022.</w:t>
      </w:r>
    </w:p>
    <w:p w14:paraId="056A4FE1" w14:textId="77777777" w:rsidR="000513CD" w:rsidRPr="001A69B5" w:rsidRDefault="0009509B" w:rsidP="001A69B5">
      <w:pPr>
        <w:pStyle w:val="b-budkaptit"/>
      </w:pPr>
      <w:r w:rsidRPr="001A69B5">
        <w:t xml:space="preserve">Kap. 3292 Opplæring i norsk og samfunnskunnskap for </w:t>
      </w:r>
      <w:proofErr w:type="spellStart"/>
      <w:r w:rsidRPr="001A69B5">
        <w:t>vaksne</w:t>
      </w:r>
      <w:proofErr w:type="spellEnd"/>
      <w:r w:rsidRPr="001A69B5">
        <w:t xml:space="preserve"> </w:t>
      </w:r>
      <w:proofErr w:type="spellStart"/>
      <w:r w:rsidRPr="001A69B5">
        <w:t>innvandrarar</w:t>
      </w:r>
      <w:proofErr w:type="spellEnd"/>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0513CD" w:rsidRPr="001A69B5" w14:paraId="670551EC" w14:textId="77777777" w:rsidTr="00197CC4">
        <w:trPr>
          <w:trHeight w:val="640"/>
          <w:hidden/>
        </w:trPr>
        <w:tc>
          <w:tcPr>
            <w:tcW w:w="840" w:type="dxa"/>
          </w:tcPr>
          <w:p w14:paraId="5A871E36" w14:textId="77777777" w:rsidR="000513CD" w:rsidRPr="001A69B5" w:rsidRDefault="0009509B" w:rsidP="001A69B5">
            <w:pPr>
              <w:pStyle w:val="Tabellnavn"/>
            </w:pPr>
            <w:r w:rsidRPr="001A69B5">
              <w:t>KPAL</w:t>
            </w:r>
          </w:p>
        </w:tc>
        <w:tc>
          <w:tcPr>
            <w:tcW w:w="4800" w:type="dxa"/>
          </w:tcPr>
          <w:p w14:paraId="0C9EF5A8" w14:textId="77777777" w:rsidR="000513CD" w:rsidRPr="001A69B5" w:rsidRDefault="000513CD" w:rsidP="001A69B5">
            <w:pPr>
              <w:pStyle w:val="Tabellnavn"/>
            </w:pPr>
          </w:p>
        </w:tc>
        <w:tc>
          <w:tcPr>
            <w:tcW w:w="1300" w:type="dxa"/>
          </w:tcPr>
          <w:p w14:paraId="4942E10F" w14:textId="77777777" w:rsidR="000513CD" w:rsidRPr="001A69B5" w:rsidRDefault="000513CD" w:rsidP="001A69B5">
            <w:pPr>
              <w:pStyle w:val="Tabellnavn"/>
            </w:pPr>
          </w:p>
        </w:tc>
        <w:tc>
          <w:tcPr>
            <w:tcW w:w="1300" w:type="dxa"/>
          </w:tcPr>
          <w:p w14:paraId="25C0CAAD" w14:textId="77777777" w:rsidR="000513CD" w:rsidRPr="001A69B5" w:rsidRDefault="000513CD" w:rsidP="001A69B5">
            <w:pPr>
              <w:pStyle w:val="Tabellnavn"/>
            </w:pPr>
          </w:p>
        </w:tc>
        <w:tc>
          <w:tcPr>
            <w:tcW w:w="1300" w:type="dxa"/>
          </w:tcPr>
          <w:p w14:paraId="702C1A99" w14:textId="77777777" w:rsidR="000513CD" w:rsidRPr="001A69B5" w:rsidRDefault="0009509B" w:rsidP="001A69B5">
            <w:r w:rsidRPr="001A69B5">
              <w:t>(i 1 000 kr)</w:t>
            </w:r>
          </w:p>
        </w:tc>
      </w:tr>
      <w:tr w:rsidR="000513CD" w:rsidRPr="001A69B5" w14:paraId="27675C1D" w14:textId="77777777" w:rsidTr="00197CC4">
        <w:trPr>
          <w:trHeight w:val="600"/>
        </w:trPr>
        <w:tc>
          <w:tcPr>
            <w:tcW w:w="840" w:type="dxa"/>
          </w:tcPr>
          <w:p w14:paraId="5224ABC4" w14:textId="77777777" w:rsidR="000513CD" w:rsidRPr="001A69B5" w:rsidRDefault="0009509B" w:rsidP="001A69B5">
            <w:r w:rsidRPr="001A69B5">
              <w:t>Post</w:t>
            </w:r>
          </w:p>
        </w:tc>
        <w:tc>
          <w:tcPr>
            <w:tcW w:w="4800" w:type="dxa"/>
          </w:tcPr>
          <w:p w14:paraId="63DE60A8" w14:textId="77777777" w:rsidR="000513CD" w:rsidRPr="001A69B5" w:rsidRDefault="0009509B" w:rsidP="001A69B5">
            <w:proofErr w:type="spellStart"/>
            <w:r w:rsidRPr="001A69B5">
              <w:t>Nemning</w:t>
            </w:r>
            <w:proofErr w:type="spellEnd"/>
          </w:p>
        </w:tc>
        <w:tc>
          <w:tcPr>
            <w:tcW w:w="1300" w:type="dxa"/>
          </w:tcPr>
          <w:p w14:paraId="652F00CB" w14:textId="77777777" w:rsidR="000513CD" w:rsidRPr="001A69B5" w:rsidRDefault="0009509B" w:rsidP="001A69B5">
            <w:proofErr w:type="spellStart"/>
            <w:r w:rsidRPr="001A69B5">
              <w:t>Rekneskap</w:t>
            </w:r>
            <w:proofErr w:type="spellEnd"/>
            <w:r w:rsidRPr="001A69B5">
              <w:t xml:space="preserve"> 2020</w:t>
            </w:r>
          </w:p>
        </w:tc>
        <w:tc>
          <w:tcPr>
            <w:tcW w:w="1300" w:type="dxa"/>
          </w:tcPr>
          <w:p w14:paraId="573E5DF0" w14:textId="77777777" w:rsidR="000513CD" w:rsidRPr="001A69B5" w:rsidRDefault="0009509B" w:rsidP="001A69B5">
            <w:r w:rsidRPr="001A69B5">
              <w:t xml:space="preserve">Saldert </w:t>
            </w:r>
            <w:r w:rsidRPr="001A69B5">
              <w:br/>
              <w:t>budsjett 2021</w:t>
            </w:r>
          </w:p>
        </w:tc>
        <w:tc>
          <w:tcPr>
            <w:tcW w:w="1300" w:type="dxa"/>
          </w:tcPr>
          <w:p w14:paraId="0EA69323" w14:textId="77777777" w:rsidR="000513CD" w:rsidRPr="001A69B5" w:rsidRDefault="0009509B" w:rsidP="001A69B5">
            <w:r w:rsidRPr="001A69B5">
              <w:t xml:space="preserve">Forslag </w:t>
            </w:r>
            <w:r w:rsidRPr="001A69B5">
              <w:br/>
              <w:t>2022</w:t>
            </w:r>
          </w:p>
        </w:tc>
      </w:tr>
      <w:tr w:rsidR="000513CD" w:rsidRPr="001A69B5" w14:paraId="2000D40F" w14:textId="77777777" w:rsidTr="00197CC4">
        <w:trPr>
          <w:trHeight w:val="380"/>
        </w:trPr>
        <w:tc>
          <w:tcPr>
            <w:tcW w:w="840" w:type="dxa"/>
          </w:tcPr>
          <w:p w14:paraId="4345996E" w14:textId="77777777" w:rsidR="000513CD" w:rsidRPr="001A69B5" w:rsidRDefault="0009509B" w:rsidP="001A69B5">
            <w:r w:rsidRPr="001A69B5">
              <w:t>01</w:t>
            </w:r>
          </w:p>
        </w:tc>
        <w:tc>
          <w:tcPr>
            <w:tcW w:w="4800" w:type="dxa"/>
          </w:tcPr>
          <w:p w14:paraId="601BE315" w14:textId="77777777" w:rsidR="000513CD" w:rsidRPr="001A69B5" w:rsidRDefault="0009509B" w:rsidP="001A69B5">
            <w:r w:rsidRPr="001A69B5">
              <w:t>Norskopplæring i mottak, ODA-</w:t>
            </w:r>
            <w:proofErr w:type="spellStart"/>
            <w:r w:rsidRPr="001A69B5">
              <w:t>godkjende</w:t>
            </w:r>
            <w:proofErr w:type="spellEnd"/>
            <w:r w:rsidRPr="001A69B5">
              <w:t xml:space="preserve"> utgifter</w:t>
            </w:r>
          </w:p>
        </w:tc>
        <w:tc>
          <w:tcPr>
            <w:tcW w:w="1300" w:type="dxa"/>
          </w:tcPr>
          <w:p w14:paraId="28E37977" w14:textId="77777777" w:rsidR="000513CD" w:rsidRPr="001A69B5" w:rsidRDefault="0009509B" w:rsidP="001A69B5">
            <w:r w:rsidRPr="001A69B5">
              <w:t>15 092</w:t>
            </w:r>
          </w:p>
        </w:tc>
        <w:tc>
          <w:tcPr>
            <w:tcW w:w="1300" w:type="dxa"/>
          </w:tcPr>
          <w:p w14:paraId="39B7A618" w14:textId="77777777" w:rsidR="000513CD" w:rsidRPr="001A69B5" w:rsidRDefault="0009509B" w:rsidP="001A69B5">
            <w:r w:rsidRPr="001A69B5">
              <w:t>21 151</w:t>
            </w:r>
          </w:p>
        </w:tc>
        <w:tc>
          <w:tcPr>
            <w:tcW w:w="1300" w:type="dxa"/>
          </w:tcPr>
          <w:p w14:paraId="556BB4B8" w14:textId="77777777" w:rsidR="000513CD" w:rsidRPr="001A69B5" w:rsidRDefault="0009509B" w:rsidP="001A69B5">
            <w:r w:rsidRPr="001A69B5">
              <w:t>24 543</w:t>
            </w:r>
          </w:p>
        </w:tc>
      </w:tr>
      <w:tr w:rsidR="000513CD" w:rsidRPr="001A69B5" w14:paraId="77066048" w14:textId="77777777" w:rsidTr="00197CC4">
        <w:trPr>
          <w:trHeight w:val="380"/>
        </w:trPr>
        <w:tc>
          <w:tcPr>
            <w:tcW w:w="840" w:type="dxa"/>
          </w:tcPr>
          <w:p w14:paraId="5AD3F56D" w14:textId="77777777" w:rsidR="000513CD" w:rsidRPr="001A69B5" w:rsidRDefault="000513CD" w:rsidP="001A69B5"/>
        </w:tc>
        <w:tc>
          <w:tcPr>
            <w:tcW w:w="4800" w:type="dxa"/>
          </w:tcPr>
          <w:p w14:paraId="107B365C" w14:textId="77777777" w:rsidR="000513CD" w:rsidRPr="001A69B5" w:rsidRDefault="0009509B" w:rsidP="001A69B5">
            <w:r w:rsidRPr="001A69B5">
              <w:t>Sum kap. 3292</w:t>
            </w:r>
          </w:p>
        </w:tc>
        <w:tc>
          <w:tcPr>
            <w:tcW w:w="1300" w:type="dxa"/>
          </w:tcPr>
          <w:p w14:paraId="61E12024" w14:textId="77777777" w:rsidR="000513CD" w:rsidRPr="001A69B5" w:rsidRDefault="0009509B" w:rsidP="001A69B5">
            <w:r w:rsidRPr="001A69B5">
              <w:t>15 092</w:t>
            </w:r>
          </w:p>
        </w:tc>
        <w:tc>
          <w:tcPr>
            <w:tcW w:w="1300" w:type="dxa"/>
          </w:tcPr>
          <w:p w14:paraId="149AF22D" w14:textId="77777777" w:rsidR="000513CD" w:rsidRPr="001A69B5" w:rsidRDefault="0009509B" w:rsidP="001A69B5">
            <w:r w:rsidRPr="001A69B5">
              <w:t>21 151</w:t>
            </w:r>
          </w:p>
        </w:tc>
        <w:tc>
          <w:tcPr>
            <w:tcW w:w="1300" w:type="dxa"/>
          </w:tcPr>
          <w:p w14:paraId="17496DCF" w14:textId="77777777" w:rsidR="000513CD" w:rsidRPr="001A69B5" w:rsidRDefault="0009509B" w:rsidP="001A69B5">
            <w:r w:rsidRPr="001A69B5">
              <w:t>24 543</w:t>
            </w:r>
          </w:p>
        </w:tc>
      </w:tr>
    </w:tbl>
    <w:p w14:paraId="44CD0F76" w14:textId="77777777" w:rsidR="000513CD" w:rsidRPr="001A69B5" w:rsidRDefault="0009509B" w:rsidP="001A69B5">
      <w:pPr>
        <w:pStyle w:val="b-post"/>
      </w:pPr>
      <w:r w:rsidRPr="001A69B5">
        <w:t>Post 01 Norskopplæring i mottak, ODA-</w:t>
      </w:r>
      <w:proofErr w:type="spellStart"/>
      <w:r w:rsidRPr="001A69B5">
        <w:t>godkjende</w:t>
      </w:r>
      <w:proofErr w:type="spellEnd"/>
      <w:r w:rsidRPr="001A69B5">
        <w:t xml:space="preserve"> utgifter</w:t>
      </w:r>
    </w:p>
    <w:p w14:paraId="09D6F365" w14:textId="77777777" w:rsidR="000513CD" w:rsidRPr="001A69B5" w:rsidRDefault="0009509B" w:rsidP="001A69B5">
      <w:proofErr w:type="spellStart"/>
      <w:r w:rsidRPr="001A69B5">
        <w:t>Ein</w:t>
      </w:r>
      <w:proofErr w:type="spellEnd"/>
      <w:r w:rsidRPr="001A69B5">
        <w:t xml:space="preserve"> del </w:t>
      </w:r>
      <w:proofErr w:type="spellStart"/>
      <w:r w:rsidRPr="001A69B5">
        <w:t>innanlandske</w:t>
      </w:r>
      <w:proofErr w:type="spellEnd"/>
      <w:r w:rsidRPr="001A69B5">
        <w:t xml:space="preserve"> utgifter i samband med mottak av </w:t>
      </w:r>
      <w:proofErr w:type="spellStart"/>
      <w:r w:rsidRPr="001A69B5">
        <w:t>asylsøkarar</w:t>
      </w:r>
      <w:proofErr w:type="spellEnd"/>
      <w:r w:rsidRPr="001A69B5">
        <w:t xml:space="preserve"> og </w:t>
      </w:r>
      <w:proofErr w:type="spellStart"/>
      <w:r w:rsidRPr="001A69B5">
        <w:t>flyktningar</w:t>
      </w:r>
      <w:proofErr w:type="spellEnd"/>
      <w:r w:rsidRPr="001A69B5">
        <w:t xml:space="preserve"> i </w:t>
      </w:r>
      <w:proofErr w:type="spellStart"/>
      <w:r w:rsidRPr="001A69B5">
        <w:t>Noreg</w:t>
      </w:r>
      <w:proofErr w:type="spellEnd"/>
      <w:r w:rsidRPr="001A69B5">
        <w:t xml:space="preserve"> kan, i samsvar med statistikkdirektiv til OECD/DAC, </w:t>
      </w:r>
      <w:proofErr w:type="spellStart"/>
      <w:r w:rsidRPr="001A69B5">
        <w:t>godkjennast</w:t>
      </w:r>
      <w:proofErr w:type="spellEnd"/>
      <w:r w:rsidRPr="001A69B5">
        <w:t xml:space="preserve"> som offisiell utviklingshjelp. Departementet foreslår at 24,5 mill. kroner av utgiftene til opplæring i norsk og kultur- og samfunnskunnskap for </w:t>
      </w:r>
      <w:proofErr w:type="spellStart"/>
      <w:r w:rsidRPr="001A69B5">
        <w:t>asylsøkarar</w:t>
      </w:r>
      <w:proofErr w:type="spellEnd"/>
      <w:r w:rsidRPr="001A69B5">
        <w:t xml:space="preserve"> blir rapporterte inn som utviklingshjelp.</w:t>
      </w:r>
    </w:p>
    <w:p w14:paraId="16440EC9" w14:textId="6C21A10A" w:rsidR="000513CD" w:rsidRPr="001A69B5" w:rsidRDefault="00FE3006" w:rsidP="001A69B5">
      <w:pPr>
        <w:pStyle w:val="del-nr"/>
      </w:pPr>
      <w:r>
        <w:t>Del III</w:t>
      </w:r>
    </w:p>
    <w:p w14:paraId="4BF7E520" w14:textId="77777777" w:rsidR="000513CD" w:rsidRPr="001A69B5" w:rsidRDefault="0009509B" w:rsidP="001A69B5">
      <w:pPr>
        <w:pStyle w:val="del-tittel"/>
      </w:pPr>
      <w:r w:rsidRPr="001A69B5">
        <w:t xml:space="preserve">Omtale av </w:t>
      </w:r>
      <w:proofErr w:type="spellStart"/>
      <w:r w:rsidRPr="001A69B5">
        <w:t>særlege</w:t>
      </w:r>
      <w:proofErr w:type="spellEnd"/>
      <w:r w:rsidRPr="001A69B5">
        <w:t xml:space="preserve"> tema</w:t>
      </w:r>
    </w:p>
    <w:p w14:paraId="001DC7A2" w14:textId="60690A52" w:rsidR="000513CD" w:rsidRPr="001A69B5" w:rsidRDefault="0009509B" w:rsidP="00E85469">
      <w:pPr>
        <w:pStyle w:val="Overskrift1"/>
      </w:pPr>
      <w:r w:rsidRPr="001A69B5">
        <w:t xml:space="preserve">Oppfølging av langtidsplanen for forsking og </w:t>
      </w:r>
      <w:proofErr w:type="spellStart"/>
      <w:r w:rsidRPr="001A69B5">
        <w:t>høgare</w:t>
      </w:r>
      <w:proofErr w:type="spellEnd"/>
      <w:r w:rsidRPr="001A69B5">
        <w:t xml:space="preserve"> utdanning</w:t>
      </w:r>
    </w:p>
    <w:p w14:paraId="11803E83" w14:textId="77777777" w:rsidR="000513CD" w:rsidRPr="001A69B5" w:rsidRDefault="0009509B" w:rsidP="001A69B5">
      <w:pPr>
        <w:pStyle w:val="Undertittel"/>
      </w:pPr>
      <w:r w:rsidRPr="001A69B5">
        <w:t>Innleiing</w:t>
      </w:r>
    </w:p>
    <w:p w14:paraId="7FEAE4F4" w14:textId="77777777" w:rsidR="000513CD" w:rsidRPr="001A69B5" w:rsidRDefault="0009509B" w:rsidP="001A69B5">
      <w:r w:rsidRPr="001A69B5">
        <w:t xml:space="preserve">Regjeringa har høge </w:t>
      </w:r>
      <w:proofErr w:type="spellStart"/>
      <w:r w:rsidRPr="001A69B5">
        <w:t>ambisjonar</w:t>
      </w:r>
      <w:proofErr w:type="spellEnd"/>
      <w:r w:rsidRPr="001A69B5">
        <w:t xml:space="preserve"> for det norske kunnskapssamfunnet og </w:t>
      </w:r>
      <w:proofErr w:type="spellStart"/>
      <w:r w:rsidRPr="001A69B5">
        <w:t>satsar</w:t>
      </w:r>
      <w:proofErr w:type="spellEnd"/>
      <w:r w:rsidRPr="001A69B5">
        <w:t xml:space="preserve"> målretta på forsking og </w:t>
      </w:r>
      <w:proofErr w:type="spellStart"/>
      <w:r w:rsidRPr="001A69B5">
        <w:t>høgare</w:t>
      </w:r>
      <w:proofErr w:type="spellEnd"/>
      <w:r w:rsidRPr="001A69B5">
        <w:t xml:space="preserve"> utdanning. Det </w:t>
      </w:r>
      <w:proofErr w:type="spellStart"/>
      <w:r w:rsidRPr="001A69B5">
        <w:t>viktigaste</w:t>
      </w:r>
      <w:proofErr w:type="spellEnd"/>
      <w:r w:rsidRPr="001A69B5">
        <w:t xml:space="preserve"> verktøyet for å sørge for langsiktige og </w:t>
      </w:r>
      <w:proofErr w:type="spellStart"/>
      <w:r w:rsidRPr="001A69B5">
        <w:t>føreseielege</w:t>
      </w:r>
      <w:proofErr w:type="spellEnd"/>
      <w:r w:rsidRPr="001A69B5">
        <w:t xml:space="preserve"> </w:t>
      </w:r>
      <w:proofErr w:type="spellStart"/>
      <w:r w:rsidRPr="001A69B5">
        <w:t>satsingar</w:t>
      </w:r>
      <w:proofErr w:type="spellEnd"/>
      <w:r w:rsidRPr="001A69B5">
        <w:t xml:space="preserve"> på området er langtidsplanen for forsking og </w:t>
      </w:r>
      <w:proofErr w:type="spellStart"/>
      <w:r w:rsidRPr="001A69B5">
        <w:t>høgare</w:t>
      </w:r>
      <w:proofErr w:type="spellEnd"/>
      <w:r w:rsidRPr="001A69B5">
        <w:t xml:space="preserve"> utdanning.</w:t>
      </w:r>
    </w:p>
    <w:p w14:paraId="715E6A24" w14:textId="77777777" w:rsidR="000513CD" w:rsidRPr="001A69B5" w:rsidRDefault="0009509B" w:rsidP="001A69B5">
      <w:r w:rsidRPr="001A69B5">
        <w:t xml:space="preserve">Det er viktig å sørge for samsvar mellom nasjonale </w:t>
      </w:r>
      <w:proofErr w:type="spellStart"/>
      <w:r w:rsidRPr="001A69B5">
        <w:t>prioriteringar</w:t>
      </w:r>
      <w:proofErr w:type="spellEnd"/>
      <w:r w:rsidRPr="001A69B5">
        <w:t xml:space="preserve"> og internasjonale </w:t>
      </w:r>
      <w:proofErr w:type="spellStart"/>
      <w:r w:rsidRPr="001A69B5">
        <w:t>satsingar</w:t>
      </w:r>
      <w:proofErr w:type="spellEnd"/>
      <w:r w:rsidRPr="001A69B5">
        <w:t xml:space="preserve">. </w:t>
      </w:r>
      <w:proofErr w:type="spellStart"/>
      <w:r w:rsidRPr="001A69B5">
        <w:t>Noreg</w:t>
      </w:r>
      <w:proofErr w:type="spellEnd"/>
      <w:r w:rsidRPr="001A69B5">
        <w:t xml:space="preserve"> har </w:t>
      </w:r>
      <w:proofErr w:type="spellStart"/>
      <w:r w:rsidRPr="001A69B5">
        <w:t>eit</w:t>
      </w:r>
      <w:proofErr w:type="spellEnd"/>
      <w:r w:rsidRPr="001A69B5">
        <w:t xml:space="preserve"> </w:t>
      </w:r>
      <w:proofErr w:type="spellStart"/>
      <w:r w:rsidRPr="001A69B5">
        <w:t>utstrekt</w:t>
      </w:r>
      <w:proofErr w:type="spellEnd"/>
      <w:r w:rsidRPr="001A69B5">
        <w:t xml:space="preserve"> internasjonalt samarbeid </w:t>
      </w:r>
      <w:proofErr w:type="spellStart"/>
      <w:r w:rsidRPr="001A69B5">
        <w:t>innanfor</w:t>
      </w:r>
      <w:proofErr w:type="spellEnd"/>
      <w:r w:rsidRPr="001A69B5">
        <w:t xml:space="preserve"> forsking og </w:t>
      </w:r>
      <w:proofErr w:type="spellStart"/>
      <w:r w:rsidRPr="001A69B5">
        <w:t>høgare</w:t>
      </w:r>
      <w:proofErr w:type="spellEnd"/>
      <w:r w:rsidRPr="001A69B5">
        <w:t xml:space="preserve"> utdanning, jf. </w:t>
      </w:r>
      <w:r w:rsidRPr="001A69B5">
        <w:rPr>
          <w:rStyle w:val="kursiv"/>
        </w:rPr>
        <w:t xml:space="preserve">Strategi for norsk deltagelse i Horisont Europa og det europeiske forskningsområdet (2021–2027), Erasmus+ og det europeiske utdanningsområdet (2021–2027), </w:t>
      </w:r>
      <w:r w:rsidRPr="001A69B5">
        <w:t>og</w:t>
      </w:r>
      <w:r w:rsidRPr="001A69B5">
        <w:rPr>
          <w:rStyle w:val="kursiv"/>
        </w:rPr>
        <w:t xml:space="preserve"> Panorama – strategi for høyere utdannings- og forskningssamarbeid med Brasil, Canada, India, Japan, Kina, Russland og Sør-Afrika (2021–2027).</w:t>
      </w:r>
    </w:p>
    <w:p w14:paraId="4E1AE315" w14:textId="77777777" w:rsidR="000513CD" w:rsidRPr="001A69B5" w:rsidRDefault="0009509B" w:rsidP="001A69B5">
      <w:pPr>
        <w:pStyle w:val="Undertittel"/>
      </w:pPr>
      <w:r w:rsidRPr="001A69B5">
        <w:t xml:space="preserve">Oppfølging av Langtidsplan for forsking og </w:t>
      </w:r>
      <w:proofErr w:type="spellStart"/>
      <w:r w:rsidRPr="001A69B5">
        <w:t>høgare</w:t>
      </w:r>
      <w:proofErr w:type="spellEnd"/>
      <w:r w:rsidRPr="001A69B5">
        <w:t xml:space="preserve"> utdanning 2019–2028</w:t>
      </w:r>
    </w:p>
    <w:p w14:paraId="78868E24" w14:textId="77777777" w:rsidR="000513CD" w:rsidRPr="001A69B5" w:rsidRDefault="0009509B" w:rsidP="001A69B5">
      <w:proofErr w:type="spellStart"/>
      <w:r w:rsidRPr="001A69B5">
        <w:t>Hausten</w:t>
      </w:r>
      <w:proofErr w:type="spellEnd"/>
      <w:r w:rsidRPr="001A69B5">
        <w:t xml:space="preserve"> 2018 la regjeringa fram Meld. St. 4 (2018–2019) </w:t>
      </w:r>
      <w:r w:rsidRPr="001A69B5">
        <w:rPr>
          <w:rStyle w:val="kursiv"/>
        </w:rPr>
        <w:t xml:space="preserve">Langtidsplan for forskning og høyere utdanning 2019–2028. </w:t>
      </w:r>
      <w:r w:rsidRPr="001A69B5">
        <w:t xml:space="preserve">Langtidsplanen </w:t>
      </w:r>
      <w:proofErr w:type="spellStart"/>
      <w:r w:rsidRPr="001A69B5">
        <w:t>inneheld</w:t>
      </w:r>
      <w:proofErr w:type="spellEnd"/>
      <w:r w:rsidRPr="001A69B5">
        <w:t xml:space="preserve"> tre overordna mål:</w:t>
      </w:r>
    </w:p>
    <w:p w14:paraId="5D080266" w14:textId="77777777" w:rsidR="000513CD" w:rsidRPr="001A69B5" w:rsidRDefault="0009509B" w:rsidP="001A69B5">
      <w:pPr>
        <w:pStyle w:val="Liste"/>
      </w:pPr>
      <w:r w:rsidRPr="001A69B5">
        <w:t>styrkt konkurransekraft og innovasjonsevne</w:t>
      </w:r>
    </w:p>
    <w:p w14:paraId="1750DEB2" w14:textId="77777777" w:rsidR="000513CD" w:rsidRPr="001A69B5" w:rsidRDefault="0009509B" w:rsidP="001A69B5">
      <w:pPr>
        <w:pStyle w:val="Liste"/>
      </w:pPr>
      <w:r w:rsidRPr="001A69B5">
        <w:t xml:space="preserve">møte store </w:t>
      </w:r>
      <w:proofErr w:type="spellStart"/>
      <w:r w:rsidRPr="001A69B5">
        <w:t>samfunnsutfordringar</w:t>
      </w:r>
      <w:proofErr w:type="spellEnd"/>
    </w:p>
    <w:p w14:paraId="147C0BC3" w14:textId="77777777" w:rsidR="000513CD" w:rsidRPr="001A69B5" w:rsidRDefault="0009509B" w:rsidP="001A69B5">
      <w:pPr>
        <w:pStyle w:val="Liste"/>
      </w:pPr>
      <w:r w:rsidRPr="001A69B5">
        <w:t>utvikle fagmiljø av framifrå kvalitet</w:t>
      </w:r>
    </w:p>
    <w:p w14:paraId="75DBFB0C" w14:textId="77777777" w:rsidR="000513CD" w:rsidRPr="001A69B5" w:rsidRDefault="0009509B" w:rsidP="001A69B5">
      <w:r w:rsidRPr="001A69B5">
        <w:t xml:space="preserve">Planen </w:t>
      </w:r>
      <w:proofErr w:type="spellStart"/>
      <w:r w:rsidRPr="001A69B5">
        <w:t>inneheld</w:t>
      </w:r>
      <w:proofErr w:type="spellEnd"/>
      <w:r w:rsidRPr="001A69B5">
        <w:t xml:space="preserve"> òg fem langsiktige </w:t>
      </w:r>
      <w:proofErr w:type="spellStart"/>
      <w:r w:rsidRPr="001A69B5">
        <w:t>prioriteringar</w:t>
      </w:r>
      <w:proofErr w:type="spellEnd"/>
      <w:r w:rsidRPr="001A69B5">
        <w:t>:</w:t>
      </w:r>
    </w:p>
    <w:p w14:paraId="133AF8F1" w14:textId="77777777" w:rsidR="000513CD" w:rsidRPr="001A69B5" w:rsidRDefault="0009509B" w:rsidP="001A69B5">
      <w:pPr>
        <w:pStyle w:val="Liste"/>
      </w:pPr>
      <w:r w:rsidRPr="001A69B5">
        <w:t>hav</w:t>
      </w:r>
    </w:p>
    <w:p w14:paraId="586CF982" w14:textId="77777777" w:rsidR="000513CD" w:rsidRPr="001A69B5" w:rsidRDefault="0009509B" w:rsidP="001A69B5">
      <w:pPr>
        <w:pStyle w:val="Liste"/>
      </w:pPr>
      <w:r w:rsidRPr="001A69B5">
        <w:t xml:space="preserve">klima, miljø og </w:t>
      </w:r>
      <w:proofErr w:type="spellStart"/>
      <w:r w:rsidRPr="001A69B5">
        <w:t>miljøvennleg</w:t>
      </w:r>
      <w:proofErr w:type="spellEnd"/>
      <w:r w:rsidRPr="001A69B5">
        <w:t xml:space="preserve"> energi</w:t>
      </w:r>
    </w:p>
    <w:p w14:paraId="67ACE6C3" w14:textId="77777777" w:rsidR="000513CD" w:rsidRPr="001A69B5" w:rsidRDefault="0009509B" w:rsidP="001A69B5">
      <w:pPr>
        <w:pStyle w:val="Liste"/>
      </w:pPr>
      <w:r w:rsidRPr="001A69B5">
        <w:t xml:space="preserve">fornying i </w:t>
      </w:r>
      <w:proofErr w:type="spellStart"/>
      <w:r w:rsidRPr="001A69B5">
        <w:t>offentleg</w:t>
      </w:r>
      <w:proofErr w:type="spellEnd"/>
      <w:r w:rsidRPr="001A69B5">
        <w:t xml:space="preserve"> sektor og betre </w:t>
      </w:r>
      <w:proofErr w:type="spellStart"/>
      <w:r w:rsidRPr="001A69B5">
        <w:t>offentlege</w:t>
      </w:r>
      <w:proofErr w:type="spellEnd"/>
      <w:r w:rsidRPr="001A69B5">
        <w:t xml:space="preserve"> </w:t>
      </w:r>
      <w:proofErr w:type="spellStart"/>
      <w:r w:rsidRPr="001A69B5">
        <w:t>tenester</w:t>
      </w:r>
      <w:proofErr w:type="spellEnd"/>
    </w:p>
    <w:p w14:paraId="6F1DAE50" w14:textId="77777777" w:rsidR="000513CD" w:rsidRPr="001A69B5" w:rsidRDefault="0009509B" w:rsidP="001A69B5">
      <w:pPr>
        <w:pStyle w:val="Liste"/>
      </w:pPr>
      <w:proofErr w:type="spellStart"/>
      <w:r w:rsidRPr="001A69B5">
        <w:t>mogleggjerande</w:t>
      </w:r>
      <w:proofErr w:type="spellEnd"/>
      <w:r w:rsidRPr="001A69B5">
        <w:t xml:space="preserve"> og industrielle </w:t>
      </w:r>
      <w:proofErr w:type="spellStart"/>
      <w:r w:rsidRPr="001A69B5">
        <w:t>teknologiar</w:t>
      </w:r>
      <w:proofErr w:type="spellEnd"/>
    </w:p>
    <w:p w14:paraId="60B52D58" w14:textId="77777777" w:rsidR="000513CD" w:rsidRPr="001A69B5" w:rsidRDefault="0009509B" w:rsidP="001A69B5">
      <w:pPr>
        <w:pStyle w:val="Liste"/>
      </w:pPr>
      <w:r w:rsidRPr="001A69B5">
        <w:t xml:space="preserve">samfunnstryggleik og </w:t>
      </w:r>
      <w:proofErr w:type="spellStart"/>
      <w:r w:rsidRPr="001A69B5">
        <w:t>samhøyr</w:t>
      </w:r>
      <w:proofErr w:type="spellEnd"/>
      <w:r w:rsidRPr="001A69B5">
        <w:t xml:space="preserve"> i ei globalisert verd</w:t>
      </w:r>
    </w:p>
    <w:p w14:paraId="21997398" w14:textId="77777777" w:rsidR="000513CD" w:rsidRPr="001A69B5" w:rsidRDefault="0009509B" w:rsidP="001A69B5">
      <w:r w:rsidRPr="001A69B5">
        <w:t xml:space="preserve">Regjeringa har i perioden 2019–22 prioritert opp mot </w:t>
      </w:r>
      <w:proofErr w:type="spellStart"/>
      <w:r w:rsidRPr="001A69B5">
        <w:t>dei</w:t>
      </w:r>
      <w:proofErr w:type="spellEnd"/>
      <w:r w:rsidRPr="001A69B5">
        <w:t xml:space="preserve"> tre overordna måla og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langtidsplanen. Til </w:t>
      </w:r>
      <w:proofErr w:type="spellStart"/>
      <w:r w:rsidRPr="001A69B5">
        <w:t>saman</w:t>
      </w:r>
      <w:proofErr w:type="spellEnd"/>
      <w:r w:rsidRPr="001A69B5">
        <w:t xml:space="preserve"> har regjeringa </w:t>
      </w:r>
      <w:proofErr w:type="spellStart"/>
      <w:r w:rsidRPr="001A69B5">
        <w:t>følgt</w:t>
      </w:r>
      <w:proofErr w:type="spellEnd"/>
      <w:r w:rsidRPr="001A69B5">
        <w:t xml:space="preserve"> opp langtidsplanen med om lag 3,3 mrd. kroner. </w:t>
      </w:r>
      <w:proofErr w:type="spellStart"/>
      <w:r w:rsidRPr="001A69B5">
        <w:t>Innanfor</w:t>
      </w:r>
      <w:proofErr w:type="spellEnd"/>
      <w:r w:rsidRPr="001A69B5">
        <w:t xml:space="preserve"> ramma av mål og </w:t>
      </w:r>
      <w:proofErr w:type="spellStart"/>
      <w:r w:rsidRPr="001A69B5">
        <w:t>prioriteringar</w:t>
      </w:r>
      <w:proofErr w:type="spellEnd"/>
      <w:r w:rsidRPr="001A69B5">
        <w:t xml:space="preserve"> har regjeringa </w:t>
      </w:r>
      <w:proofErr w:type="spellStart"/>
      <w:r w:rsidRPr="001A69B5">
        <w:t>særleg</w:t>
      </w:r>
      <w:proofErr w:type="spellEnd"/>
      <w:r w:rsidRPr="001A69B5">
        <w:t xml:space="preserve"> ønskt å prioritere opptrapping av innsatsen på </w:t>
      </w:r>
      <w:proofErr w:type="gramStart"/>
      <w:r w:rsidRPr="001A69B5">
        <w:t>tre viktige område</w:t>
      </w:r>
      <w:proofErr w:type="gramEnd"/>
      <w:r w:rsidRPr="001A69B5">
        <w:t xml:space="preserve"> i perioden:</w:t>
      </w:r>
    </w:p>
    <w:p w14:paraId="16F453E8" w14:textId="77777777" w:rsidR="000513CD" w:rsidRPr="001A69B5" w:rsidRDefault="0009509B" w:rsidP="001A69B5">
      <w:pPr>
        <w:pStyle w:val="Liste"/>
      </w:pPr>
      <w:r w:rsidRPr="001A69B5">
        <w:t xml:space="preserve">800 mill. kroner for å løfte kompetanse, utdanning i og forsking på teknologi, med </w:t>
      </w:r>
      <w:proofErr w:type="spellStart"/>
      <w:r w:rsidRPr="001A69B5">
        <w:t>særskild</w:t>
      </w:r>
      <w:proofErr w:type="spellEnd"/>
      <w:r w:rsidRPr="001A69B5">
        <w:t xml:space="preserve"> vekt på IKT</w:t>
      </w:r>
    </w:p>
    <w:p w14:paraId="36439BE9" w14:textId="77777777" w:rsidR="000513CD" w:rsidRPr="001A69B5" w:rsidRDefault="0009509B" w:rsidP="001A69B5">
      <w:pPr>
        <w:pStyle w:val="Liste"/>
      </w:pPr>
      <w:r w:rsidRPr="001A69B5">
        <w:t xml:space="preserve">450 mill. kroner for å legge til rette for </w:t>
      </w:r>
      <w:proofErr w:type="spellStart"/>
      <w:r w:rsidRPr="001A69B5">
        <w:t>auka</w:t>
      </w:r>
      <w:proofErr w:type="spellEnd"/>
      <w:r w:rsidRPr="001A69B5">
        <w:t xml:space="preserve"> FoU for fornying og omstilling i næringslivet</w:t>
      </w:r>
    </w:p>
    <w:p w14:paraId="5AC10F10" w14:textId="77777777" w:rsidR="000513CD" w:rsidRPr="001A69B5" w:rsidRDefault="0009509B" w:rsidP="001A69B5">
      <w:pPr>
        <w:pStyle w:val="Liste"/>
      </w:pPr>
      <w:r w:rsidRPr="001A69B5">
        <w:t xml:space="preserve">250 mill. kroner for å bidra til </w:t>
      </w:r>
      <w:proofErr w:type="spellStart"/>
      <w:r w:rsidRPr="001A69B5">
        <w:t>høg</w:t>
      </w:r>
      <w:proofErr w:type="spellEnd"/>
      <w:r w:rsidRPr="001A69B5">
        <w:t xml:space="preserve"> kvalitet i norsk </w:t>
      </w:r>
      <w:proofErr w:type="spellStart"/>
      <w:r w:rsidRPr="001A69B5">
        <w:t>høgare</w:t>
      </w:r>
      <w:proofErr w:type="spellEnd"/>
      <w:r w:rsidRPr="001A69B5">
        <w:t xml:space="preserve"> utdanning</w:t>
      </w:r>
    </w:p>
    <w:p w14:paraId="3B6BB559" w14:textId="77777777" w:rsidR="000513CD" w:rsidRPr="001A69B5" w:rsidRDefault="0009509B" w:rsidP="001A69B5">
      <w:proofErr w:type="spellStart"/>
      <w:r w:rsidRPr="001A69B5">
        <w:t>Desse</w:t>
      </w:r>
      <w:proofErr w:type="spellEnd"/>
      <w:r w:rsidRPr="001A69B5">
        <w:t xml:space="preserve"> tre </w:t>
      </w:r>
      <w:proofErr w:type="spellStart"/>
      <w:r w:rsidRPr="001A69B5">
        <w:t>opptrappingsplanane</w:t>
      </w:r>
      <w:proofErr w:type="spellEnd"/>
      <w:r w:rsidRPr="001A69B5">
        <w:t xml:space="preserve"> </w:t>
      </w:r>
      <w:proofErr w:type="spellStart"/>
      <w:r w:rsidRPr="001A69B5">
        <w:t>støttar</w:t>
      </w:r>
      <w:proofErr w:type="spellEnd"/>
      <w:r w:rsidRPr="001A69B5">
        <w:t xml:space="preserve"> opp under </w:t>
      </w:r>
      <w:proofErr w:type="spellStart"/>
      <w:r w:rsidRPr="001A69B5">
        <w:t>grunnleggande</w:t>
      </w:r>
      <w:proofErr w:type="spellEnd"/>
      <w:r w:rsidRPr="001A69B5">
        <w:t xml:space="preserve"> </w:t>
      </w:r>
      <w:proofErr w:type="spellStart"/>
      <w:r w:rsidRPr="001A69B5">
        <w:t>innsatsfaktorar</w:t>
      </w:r>
      <w:proofErr w:type="spellEnd"/>
      <w:r w:rsidRPr="001A69B5">
        <w:t xml:space="preserve"> for å </w:t>
      </w:r>
      <w:proofErr w:type="spellStart"/>
      <w:r w:rsidRPr="001A69B5">
        <w:t>lykkast</w:t>
      </w:r>
      <w:proofErr w:type="spellEnd"/>
      <w:r w:rsidRPr="001A69B5">
        <w:t xml:space="preserve"> med det </w:t>
      </w:r>
      <w:proofErr w:type="spellStart"/>
      <w:r w:rsidRPr="001A69B5">
        <w:t>grøne</w:t>
      </w:r>
      <w:proofErr w:type="spellEnd"/>
      <w:r w:rsidRPr="001A69B5">
        <w:t xml:space="preserve"> skiftet, </w:t>
      </w:r>
      <w:proofErr w:type="spellStart"/>
      <w:r w:rsidRPr="001A69B5">
        <w:t>auke</w:t>
      </w:r>
      <w:proofErr w:type="spellEnd"/>
      <w:r w:rsidRPr="001A69B5">
        <w:t xml:space="preserve"> verdiskapinga og omstille næringslivet og </w:t>
      </w:r>
      <w:proofErr w:type="spellStart"/>
      <w:r w:rsidRPr="001A69B5">
        <w:t>offentleg</w:t>
      </w:r>
      <w:proofErr w:type="spellEnd"/>
      <w:r w:rsidRPr="001A69B5">
        <w:t xml:space="preserve"> sektor. I perioden 2019–22 blei </w:t>
      </w:r>
      <w:proofErr w:type="spellStart"/>
      <w:r w:rsidRPr="001A69B5">
        <w:t>opptrappingsplanane</w:t>
      </w:r>
      <w:proofErr w:type="spellEnd"/>
      <w:r w:rsidRPr="001A69B5">
        <w:t xml:space="preserve"> </w:t>
      </w:r>
      <w:proofErr w:type="spellStart"/>
      <w:r w:rsidRPr="001A69B5">
        <w:t>følgde</w:t>
      </w:r>
      <w:proofErr w:type="spellEnd"/>
      <w:r w:rsidRPr="001A69B5">
        <w:t xml:space="preserve"> opp med 1,6 mrd. kroner, 200 mill. kroner til kvalitet i </w:t>
      </w:r>
      <w:proofErr w:type="spellStart"/>
      <w:r w:rsidRPr="001A69B5">
        <w:t>høgare</w:t>
      </w:r>
      <w:proofErr w:type="spellEnd"/>
      <w:r w:rsidRPr="001A69B5">
        <w:t xml:space="preserve"> utdanning, 479 mill. kroner til FoU for fornying og omstilling i næringslivet, og 966 mill. kroner til </w:t>
      </w:r>
      <w:proofErr w:type="spellStart"/>
      <w:r w:rsidRPr="001A69B5">
        <w:t>teknologiløft</w:t>
      </w:r>
      <w:proofErr w:type="spellEnd"/>
      <w:r w:rsidRPr="001A69B5">
        <w:t>, sjå figur 5.1</w:t>
      </w:r>
      <w:bookmarkStart w:id="0" w:name="RTF5f486c6b3833303335363731"/>
      <w:r w:rsidRPr="001A69B5">
        <w:t>.</w:t>
      </w:r>
      <w:bookmarkEnd w:id="0"/>
    </w:p>
    <w:p w14:paraId="2E18FDAF" w14:textId="77777777" w:rsidR="000513CD" w:rsidRPr="001A69B5" w:rsidRDefault="0009509B" w:rsidP="001A69B5">
      <w:pPr>
        <w:rPr>
          <w:rStyle w:val="regular"/>
        </w:rPr>
      </w:pPr>
      <w:r w:rsidRPr="001A69B5">
        <w:rPr>
          <w:rStyle w:val="regular"/>
        </w:rPr>
        <w:t>Regjeringa</w:t>
      </w:r>
      <w:r w:rsidRPr="001A69B5">
        <w:t xml:space="preserve"> </w:t>
      </w:r>
      <w:proofErr w:type="spellStart"/>
      <w:r w:rsidRPr="001A69B5">
        <w:t>legg</w:t>
      </w:r>
      <w:proofErr w:type="spellEnd"/>
      <w:r w:rsidRPr="001A69B5">
        <w:t xml:space="preserve"> fram ei forskingssatsing med </w:t>
      </w:r>
      <w:proofErr w:type="spellStart"/>
      <w:r w:rsidRPr="001A69B5">
        <w:t>tydeleg</w:t>
      </w:r>
      <w:proofErr w:type="spellEnd"/>
      <w:r w:rsidRPr="001A69B5">
        <w:t xml:space="preserve"> </w:t>
      </w:r>
      <w:proofErr w:type="spellStart"/>
      <w:r w:rsidRPr="001A69B5">
        <w:t>grøn</w:t>
      </w:r>
      <w:proofErr w:type="spellEnd"/>
      <w:r w:rsidRPr="001A69B5">
        <w:t xml:space="preserve"> profil, med vekt på hav og </w:t>
      </w:r>
      <w:proofErr w:type="spellStart"/>
      <w:r w:rsidRPr="001A69B5">
        <w:t>havnæringar</w:t>
      </w:r>
      <w:proofErr w:type="spellEnd"/>
      <w:r w:rsidRPr="001A69B5">
        <w:t xml:space="preserve">, digital utvikling og utvikling av </w:t>
      </w:r>
      <w:proofErr w:type="spellStart"/>
      <w:r w:rsidRPr="001A69B5">
        <w:t>offentleg</w:t>
      </w:r>
      <w:proofErr w:type="spellEnd"/>
      <w:r w:rsidRPr="001A69B5">
        <w:t xml:space="preserve"> sektor. I statsbudsjettet for 2022 foreslår regjeringa å følge opp langtidsplanen med til </w:t>
      </w:r>
      <w:proofErr w:type="spellStart"/>
      <w:r w:rsidRPr="001A69B5">
        <w:t>saman</w:t>
      </w:r>
      <w:proofErr w:type="spellEnd"/>
      <w:r w:rsidRPr="001A69B5">
        <w:t xml:space="preserve"> 1 012 mill. kroner.</w:t>
      </w:r>
    </w:p>
    <w:p w14:paraId="0FC90110" w14:textId="77777777" w:rsidR="000513CD" w:rsidRPr="001A69B5" w:rsidRDefault="0009509B" w:rsidP="001A69B5">
      <w:pPr>
        <w:rPr>
          <w:rStyle w:val="regular"/>
        </w:rPr>
      </w:pPr>
      <w:r w:rsidRPr="001A69B5">
        <w:rPr>
          <w:rStyle w:val="regular"/>
        </w:rPr>
        <w:t xml:space="preserve">Forskingsrådet har over tid hatt høge </w:t>
      </w:r>
      <w:proofErr w:type="spellStart"/>
      <w:r w:rsidRPr="001A69B5">
        <w:rPr>
          <w:rStyle w:val="regular"/>
        </w:rPr>
        <w:t>avsetningar</w:t>
      </w:r>
      <w:proofErr w:type="spellEnd"/>
      <w:r w:rsidRPr="001A69B5">
        <w:rPr>
          <w:rStyle w:val="regular"/>
        </w:rPr>
        <w:t xml:space="preserve">, jf. omtale av budsjetteringa av </w:t>
      </w:r>
      <w:proofErr w:type="spellStart"/>
      <w:r w:rsidRPr="001A69B5">
        <w:rPr>
          <w:rStyle w:val="regular"/>
        </w:rPr>
        <w:t>Noregs</w:t>
      </w:r>
      <w:proofErr w:type="spellEnd"/>
      <w:r w:rsidRPr="001A69B5">
        <w:rPr>
          <w:rStyle w:val="regular"/>
        </w:rPr>
        <w:t xml:space="preserve"> forskingsråd under kap. 285. Regjeringa er </w:t>
      </w:r>
      <w:proofErr w:type="spellStart"/>
      <w:r w:rsidRPr="001A69B5">
        <w:rPr>
          <w:rStyle w:val="regular"/>
        </w:rPr>
        <w:t>oppteken</w:t>
      </w:r>
      <w:proofErr w:type="spellEnd"/>
      <w:r w:rsidRPr="001A69B5">
        <w:rPr>
          <w:rStyle w:val="regular"/>
        </w:rPr>
        <w:t xml:space="preserve"> av at </w:t>
      </w:r>
      <w:proofErr w:type="spellStart"/>
      <w:r w:rsidRPr="001A69B5">
        <w:rPr>
          <w:rStyle w:val="regular"/>
        </w:rPr>
        <w:t>midlar</w:t>
      </w:r>
      <w:proofErr w:type="spellEnd"/>
      <w:r w:rsidRPr="001A69B5">
        <w:rPr>
          <w:rStyle w:val="regular"/>
        </w:rPr>
        <w:t xml:space="preserve"> som er løyvde til forsking kjem i bruk, og det er </w:t>
      </w:r>
      <w:proofErr w:type="spellStart"/>
      <w:r w:rsidRPr="001A69B5">
        <w:rPr>
          <w:rStyle w:val="regular"/>
        </w:rPr>
        <w:t>naudsynt</w:t>
      </w:r>
      <w:proofErr w:type="spellEnd"/>
      <w:r w:rsidRPr="001A69B5">
        <w:rPr>
          <w:rStyle w:val="regular"/>
        </w:rPr>
        <w:t xml:space="preserve"> å vri innsatsen mot </w:t>
      </w:r>
      <w:proofErr w:type="spellStart"/>
      <w:r w:rsidRPr="001A69B5">
        <w:rPr>
          <w:rStyle w:val="regular"/>
        </w:rPr>
        <w:t>dei</w:t>
      </w:r>
      <w:proofErr w:type="spellEnd"/>
      <w:r w:rsidRPr="001A69B5">
        <w:rPr>
          <w:rStyle w:val="regular"/>
        </w:rPr>
        <w:t xml:space="preserve"> langsiktige </w:t>
      </w:r>
      <w:proofErr w:type="spellStart"/>
      <w:r w:rsidRPr="001A69B5">
        <w:rPr>
          <w:rStyle w:val="regular"/>
        </w:rPr>
        <w:t>prioriteringane</w:t>
      </w:r>
      <w:proofErr w:type="spellEnd"/>
      <w:r w:rsidRPr="001A69B5">
        <w:rPr>
          <w:rStyle w:val="regular"/>
        </w:rPr>
        <w:t xml:space="preserve"> og der det er </w:t>
      </w:r>
      <w:proofErr w:type="spellStart"/>
      <w:r w:rsidRPr="001A69B5">
        <w:rPr>
          <w:rStyle w:val="regular"/>
        </w:rPr>
        <w:t>særleg</w:t>
      </w:r>
      <w:proofErr w:type="spellEnd"/>
      <w:r w:rsidRPr="001A69B5">
        <w:rPr>
          <w:rStyle w:val="regular"/>
        </w:rPr>
        <w:t xml:space="preserve"> behov for å </w:t>
      </w:r>
      <w:proofErr w:type="spellStart"/>
      <w:r w:rsidRPr="001A69B5">
        <w:rPr>
          <w:rStyle w:val="regular"/>
        </w:rPr>
        <w:t>auke</w:t>
      </w:r>
      <w:proofErr w:type="spellEnd"/>
      <w:r w:rsidRPr="001A69B5">
        <w:rPr>
          <w:rStyle w:val="regular"/>
        </w:rPr>
        <w:t xml:space="preserve"> innsatsen. I statsbudsjettet 2022 vil regjeringa derfor nytte 437,5 mill. kroner av </w:t>
      </w:r>
      <w:proofErr w:type="spellStart"/>
      <w:r w:rsidRPr="001A69B5">
        <w:rPr>
          <w:rStyle w:val="regular"/>
        </w:rPr>
        <w:t>dei</w:t>
      </w:r>
      <w:proofErr w:type="spellEnd"/>
      <w:r w:rsidRPr="001A69B5">
        <w:rPr>
          <w:rStyle w:val="regular"/>
        </w:rPr>
        <w:t xml:space="preserve"> samla </w:t>
      </w:r>
      <w:proofErr w:type="spellStart"/>
      <w:r w:rsidRPr="001A69B5">
        <w:rPr>
          <w:rStyle w:val="regular"/>
        </w:rPr>
        <w:t>avsetningane</w:t>
      </w:r>
      <w:proofErr w:type="spellEnd"/>
      <w:r w:rsidRPr="001A69B5">
        <w:rPr>
          <w:rStyle w:val="regular"/>
        </w:rPr>
        <w:t xml:space="preserve"> til Forskingsrådet til å følge opp langtidsplanen. I tillegg foreslår regjeringa å </w:t>
      </w:r>
      <w:proofErr w:type="spellStart"/>
      <w:r w:rsidRPr="001A69B5">
        <w:rPr>
          <w:rStyle w:val="regular"/>
        </w:rPr>
        <w:t>auke</w:t>
      </w:r>
      <w:proofErr w:type="spellEnd"/>
      <w:r w:rsidRPr="001A69B5">
        <w:rPr>
          <w:rStyle w:val="regular"/>
        </w:rPr>
        <w:t xml:space="preserve"> </w:t>
      </w:r>
      <w:proofErr w:type="spellStart"/>
      <w:r w:rsidRPr="001A69B5">
        <w:rPr>
          <w:rStyle w:val="regular"/>
        </w:rPr>
        <w:t>løyvingane</w:t>
      </w:r>
      <w:proofErr w:type="spellEnd"/>
      <w:r w:rsidRPr="001A69B5">
        <w:rPr>
          <w:rStyle w:val="regular"/>
        </w:rPr>
        <w:t xml:space="preserve"> til langtidsplanen med til </w:t>
      </w:r>
      <w:proofErr w:type="spellStart"/>
      <w:r w:rsidRPr="001A69B5">
        <w:rPr>
          <w:rStyle w:val="regular"/>
        </w:rPr>
        <w:t>saman</w:t>
      </w:r>
      <w:proofErr w:type="spellEnd"/>
      <w:r w:rsidRPr="001A69B5">
        <w:rPr>
          <w:rStyle w:val="regular"/>
        </w:rPr>
        <w:t xml:space="preserve"> 575 mill. kroner.</w:t>
      </w:r>
    </w:p>
    <w:p w14:paraId="2D3A782A" w14:textId="77777777" w:rsidR="000513CD" w:rsidRPr="001A69B5" w:rsidRDefault="0009509B" w:rsidP="001A69B5">
      <w:pPr>
        <w:rPr>
          <w:rStyle w:val="regular"/>
        </w:rPr>
      </w:pPr>
      <w:r w:rsidRPr="001A69B5">
        <w:rPr>
          <w:rStyle w:val="regular"/>
        </w:rPr>
        <w:t xml:space="preserve">Av </w:t>
      </w:r>
      <w:proofErr w:type="spellStart"/>
      <w:r w:rsidRPr="001A69B5">
        <w:rPr>
          <w:rStyle w:val="regular"/>
        </w:rPr>
        <w:t>midlane</w:t>
      </w:r>
      <w:proofErr w:type="spellEnd"/>
      <w:r w:rsidRPr="001A69B5">
        <w:rPr>
          <w:rStyle w:val="regular"/>
        </w:rPr>
        <w:t xml:space="preserve"> til langtidsplanen er 516 mill. kroner oppfølging av </w:t>
      </w:r>
      <w:proofErr w:type="spellStart"/>
      <w:r w:rsidRPr="001A69B5">
        <w:rPr>
          <w:rStyle w:val="regular"/>
        </w:rPr>
        <w:t>dei</w:t>
      </w:r>
      <w:proofErr w:type="spellEnd"/>
      <w:r w:rsidRPr="001A69B5">
        <w:rPr>
          <w:rStyle w:val="regular"/>
        </w:rPr>
        <w:t xml:space="preserve"> tre </w:t>
      </w:r>
      <w:proofErr w:type="spellStart"/>
      <w:r w:rsidRPr="001A69B5">
        <w:rPr>
          <w:rStyle w:val="regular"/>
        </w:rPr>
        <w:t>opptrappingsplanane</w:t>
      </w:r>
      <w:proofErr w:type="spellEnd"/>
      <w:r w:rsidRPr="001A69B5">
        <w:rPr>
          <w:rStyle w:val="regular"/>
        </w:rPr>
        <w:t xml:space="preserve"> i 2022. </w:t>
      </w:r>
      <w:proofErr w:type="spellStart"/>
      <w:r w:rsidRPr="001A69B5">
        <w:rPr>
          <w:rStyle w:val="regular"/>
        </w:rPr>
        <w:t>Prioriteringane</w:t>
      </w:r>
      <w:proofErr w:type="spellEnd"/>
      <w:r w:rsidRPr="001A69B5">
        <w:rPr>
          <w:rStyle w:val="regular"/>
        </w:rPr>
        <w:t xml:space="preserve"> er </w:t>
      </w:r>
      <w:proofErr w:type="spellStart"/>
      <w:r w:rsidRPr="001A69B5">
        <w:rPr>
          <w:rStyle w:val="regular"/>
        </w:rPr>
        <w:t>omtala</w:t>
      </w:r>
      <w:proofErr w:type="spellEnd"/>
      <w:r w:rsidRPr="001A69B5">
        <w:rPr>
          <w:rStyle w:val="regular"/>
        </w:rPr>
        <w:t xml:space="preserve"> under.</w:t>
      </w:r>
    </w:p>
    <w:p w14:paraId="3720A353" w14:textId="77777777" w:rsidR="000513CD" w:rsidRPr="001A69B5" w:rsidRDefault="0009509B" w:rsidP="001A69B5">
      <w:pPr>
        <w:pStyle w:val="avsnitt-tittel"/>
      </w:pPr>
      <w:proofErr w:type="spellStart"/>
      <w:r w:rsidRPr="001A69B5">
        <w:t>Opptrappingsplanane</w:t>
      </w:r>
      <w:proofErr w:type="spellEnd"/>
    </w:p>
    <w:p w14:paraId="7A26663D" w14:textId="2680A000" w:rsidR="000513CD" w:rsidRPr="001A69B5" w:rsidRDefault="00F35595" w:rsidP="001A69B5">
      <w:r>
        <w:rPr>
          <w:noProof/>
        </w:rPr>
        <w:drawing>
          <wp:inline distT="0" distB="0" distL="0" distR="0" wp14:anchorId="07BB3BFC" wp14:editId="1977DDB1">
            <wp:extent cx="6130290" cy="28384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2E2D301E" w14:textId="77777777" w:rsidR="000513CD" w:rsidRPr="001A69B5" w:rsidRDefault="0009509B" w:rsidP="008E5299">
      <w:pPr>
        <w:pStyle w:val="figur-tittel"/>
      </w:pPr>
      <w:r w:rsidRPr="001A69B5">
        <w:t xml:space="preserve">Oppfølging av </w:t>
      </w:r>
      <w:proofErr w:type="spellStart"/>
      <w:r w:rsidRPr="001A69B5">
        <w:t>opptrappingsplanane</w:t>
      </w:r>
      <w:proofErr w:type="spellEnd"/>
      <w:r w:rsidRPr="001A69B5">
        <w:t xml:space="preserve"> i langtidsplanen for forsking og </w:t>
      </w:r>
      <w:proofErr w:type="spellStart"/>
      <w:r w:rsidRPr="001A69B5">
        <w:t>høgare</w:t>
      </w:r>
      <w:proofErr w:type="spellEnd"/>
      <w:r w:rsidRPr="001A69B5">
        <w:t xml:space="preserve"> utdanning, 2019–22</w:t>
      </w:r>
    </w:p>
    <w:p w14:paraId="169BAF6A" w14:textId="77777777" w:rsidR="000513CD" w:rsidRPr="001A69B5" w:rsidRDefault="0009509B" w:rsidP="001A69B5">
      <w:pPr>
        <w:pStyle w:val="avsnitt-undertittel"/>
      </w:pPr>
      <w:proofErr w:type="spellStart"/>
      <w:r w:rsidRPr="001A69B5">
        <w:t>Teknologiløft</w:t>
      </w:r>
      <w:proofErr w:type="spellEnd"/>
    </w:p>
    <w:p w14:paraId="6DA5380B" w14:textId="77777777" w:rsidR="000513CD" w:rsidRPr="001A69B5" w:rsidRDefault="0009509B" w:rsidP="001A69B5">
      <w:r w:rsidRPr="001A69B5">
        <w:t xml:space="preserve">I statsbudsjettet for 2022 foreslår regjeringa å følge opp opptrappingsplanen for </w:t>
      </w:r>
      <w:proofErr w:type="spellStart"/>
      <w:r w:rsidRPr="001A69B5">
        <w:t>teknologiløft</w:t>
      </w:r>
      <w:proofErr w:type="spellEnd"/>
      <w:r w:rsidRPr="001A69B5">
        <w:t xml:space="preserve"> med totalt 417 mill. kroner fordelt på ei rekke </w:t>
      </w:r>
      <w:proofErr w:type="spellStart"/>
      <w:r w:rsidRPr="001A69B5">
        <w:t>prioriteringar</w:t>
      </w:r>
      <w:proofErr w:type="spellEnd"/>
      <w:r w:rsidRPr="001A69B5">
        <w:t>.</w:t>
      </w:r>
    </w:p>
    <w:p w14:paraId="7663E339" w14:textId="77777777" w:rsidR="000513CD" w:rsidRPr="001A69B5" w:rsidRDefault="0009509B" w:rsidP="001A69B5">
      <w:pPr>
        <w:pStyle w:val="avsnitt-under-undertittel"/>
      </w:pPr>
      <w:r w:rsidRPr="001A69B5">
        <w:t>Hav</w:t>
      </w:r>
    </w:p>
    <w:p w14:paraId="7110EAD4" w14:textId="77777777" w:rsidR="000513CD" w:rsidRPr="001A69B5" w:rsidRDefault="0009509B" w:rsidP="001A69B5">
      <w:r w:rsidRPr="001A69B5">
        <w:t xml:space="preserve">Regjeringa foreslår å nytte 42 mill. kroner til framtidas havbruk </w:t>
      </w:r>
      <w:proofErr w:type="spellStart"/>
      <w:r w:rsidRPr="001A69B5">
        <w:t>innanfor</w:t>
      </w:r>
      <w:proofErr w:type="spellEnd"/>
      <w:r w:rsidRPr="001A69B5">
        <w:t xml:space="preserve"> </w:t>
      </w:r>
      <w:proofErr w:type="spellStart"/>
      <w:r w:rsidRPr="001A69B5">
        <w:t>løyvingane</w:t>
      </w:r>
      <w:proofErr w:type="spellEnd"/>
      <w:r w:rsidRPr="001A69B5">
        <w:t xml:space="preserve"> til Nærings- og fiskeridepartementet.</w:t>
      </w:r>
    </w:p>
    <w:p w14:paraId="310DC13A" w14:textId="77777777" w:rsidR="000513CD" w:rsidRPr="001A69B5" w:rsidRDefault="0009509B" w:rsidP="001A69B5">
      <w:r w:rsidRPr="001A69B5">
        <w:t xml:space="preserve">Regjeringa foreslår å nytte 10 mill. kroner til klimavennlege </w:t>
      </w:r>
      <w:proofErr w:type="spellStart"/>
      <w:r w:rsidRPr="001A69B5">
        <w:t>havnæringar</w:t>
      </w:r>
      <w:proofErr w:type="spellEnd"/>
      <w:r w:rsidRPr="001A69B5">
        <w:t xml:space="preserve"> </w:t>
      </w:r>
      <w:proofErr w:type="spellStart"/>
      <w:r w:rsidRPr="001A69B5">
        <w:t>innanfor</w:t>
      </w:r>
      <w:proofErr w:type="spellEnd"/>
      <w:r w:rsidRPr="001A69B5">
        <w:t xml:space="preserve"> </w:t>
      </w:r>
      <w:proofErr w:type="spellStart"/>
      <w:r w:rsidRPr="001A69B5">
        <w:t>løyvingane</w:t>
      </w:r>
      <w:proofErr w:type="spellEnd"/>
      <w:r w:rsidRPr="001A69B5">
        <w:t xml:space="preserve"> til Kunnskapsdepartementet. </w:t>
      </w:r>
      <w:proofErr w:type="spellStart"/>
      <w:r w:rsidRPr="001A69B5">
        <w:t>Vidare</w:t>
      </w:r>
      <w:proofErr w:type="spellEnd"/>
      <w:r w:rsidRPr="001A69B5">
        <w:t xml:space="preserve"> foreslår regjeringa å nytte 55 mill. kroner til forsking og innovasjon </w:t>
      </w:r>
      <w:proofErr w:type="spellStart"/>
      <w:r w:rsidRPr="001A69B5">
        <w:t>innanfor</w:t>
      </w:r>
      <w:proofErr w:type="spellEnd"/>
      <w:r w:rsidRPr="001A69B5">
        <w:t xml:space="preserve"> hydrogen, hav og </w:t>
      </w:r>
      <w:proofErr w:type="spellStart"/>
      <w:r w:rsidRPr="001A69B5">
        <w:t>lågutslepp</w:t>
      </w:r>
      <w:proofErr w:type="spellEnd"/>
      <w:r w:rsidRPr="001A69B5">
        <w:t xml:space="preserve"> </w:t>
      </w:r>
      <w:proofErr w:type="spellStart"/>
      <w:r w:rsidRPr="001A69B5">
        <w:t>innanfor</w:t>
      </w:r>
      <w:proofErr w:type="spellEnd"/>
      <w:r w:rsidRPr="001A69B5">
        <w:t xml:space="preserve"> </w:t>
      </w:r>
      <w:proofErr w:type="spellStart"/>
      <w:r w:rsidRPr="001A69B5">
        <w:t>løyvingane</w:t>
      </w:r>
      <w:proofErr w:type="spellEnd"/>
      <w:r w:rsidRPr="001A69B5">
        <w:t xml:space="preserve"> til Olje- og energidepartementet.</w:t>
      </w:r>
    </w:p>
    <w:p w14:paraId="77BA8B6F" w14:textId="77777777" w:rsidR="000513CD" w:rsidRPr="001A69B5" w:rsidRDefault="0009509B" w:rsidP="001A69B5">
      <w:r w:rsidRPr="001A69B5">
        <w:t xml:space="preserve">Regjeringa foreslår å løyve 40 mill. kroner til forsking på </w:t>
      </w:r>
      <w:proofErr w:type="spellStart"/>
      <w:r w:rsidRPr="001A69B5">
        <w:t>grøn</w:t>
      </w:r>
      <w:proofErr w:type="spellEnd"/>
      <w:r w:rsidRPr="001A69B5">
        <w:t xml:space="preserve"> skipsfart over budsjettet til Klima- og miljødepartementet.</w:t>
      </w:r>
    </w:p>
    <w:p w14:paraId="4A841876" w14:textId="77777777" w:rsidR="000513CD" w:rsidRPr="001A69B5" w:rsidRDefault="0009509B" w:rsidP="001A69B5">
      <w:pPr>
        <w:pStyle w:val="avsnitt-under-undertittel"/>
      </w:pPr>
      <w:r w:rsidRPr="001A69B5">
        <w:t xml:space="preserve">Klima, miljø og </w:t>
      </w:r>
      <w:proofErr w:type="spellStart"/>
      <w:r w:rsidRPr="001A69B5">
        <w:t>miljøvennleg</w:t>
      </w:r>
      <w:proofErr w:type="spellEnd"/>
      <w:r w:rsidRPr="001A69B5">
        <w:t xml:space="preserve"> energi</w:t>
      </w:r>
    </w:p>
    <w:p w14:paraId="48AB3983" w14:textId="77777777" w:rsidR="000513CD" w:rsidRPr="001A69B5" w:rsidRDefault="0009509B" w:rsidP="001A69B5">
      <w:r w:rsidRPr="001A69B5">
        <w:t xml:space="preserve">Grøn plattform blir </w:t>
      </w:r>
      <w:proofErr w:type="spellStart"/>
      <w:r w:rsidRPr="001A69B5">
        <w:t>vidareført</w:t>
      </w:r>
      <w:proofErr w:type="spellEnd"/>
      <w:r w:rsidRPr="001A69B5">
        <w:t xml:space="preserve"> i 2022, og regjeringa foreslår å løyve 527,7 mill. kroner i 2022 over budsjettet til Nærings- og fiskeridepartementet. </w:t>
      </w:r>
      <w:proofErr w:type="spellStart"/>
      <w:r w:rsidRPr="001A69B5">
        <w:t>Midlane</w:t>
      </w:r>
      <w:proofErr w:type="spellEnd"/>
      <w:r w:rsidRPr="001A69B5">
        <w:t xml:space="preserve"> er fordelte på Innovasjon </w:t>
      </w:r>
      <w:proofErr w:type="spellStart"/>
      <w:r w:rsidRPr="001A69B5">
        <w:t>Noreg</w:t>
      </w:r>
      <w:proofErr w:type="spellEnd"/>
      <w:r w:rsidRPr="001A69B5">
        <w:t xml:space="preserve">, </w:t>
      </w:r>
      <w:proofErr w:type="spellStart"/>
      <w:r w:rsidRPr="001A69B5">
        <w:t>Noregs</w:t>
      </w:r>
      <w:proofErr w:type="spellEnd"/>
      <w:r w:rsidRPr="001A69B5">
        <w:t xml:space="preserve"> forskingsråd og Siva. I tillegg foreslår regjeringa å nytte 58 mill. kroner til plattforma </w:t>
      </w:r>
      <w:proofErr w:type="spellStart"/>
      <w:r w:rsidRPr="001A69B5">
        <w:t>frå</w:t>
      </w:r>
      <w:proofErr w:type="spellEnd"/>
      <w:r w:rsidRPr="001A69B5">
        <w:t xml:space="preserve"> </w:t>
      </w:r>
      <w:proofErr w:type="spellStart"/>
      <w:r w:rsidRPr="001A69B5">
        <w:t>avsetningane</w:t>
      </w:r>
      <w:proofErr w:type="spellEnd"/>
      <w:r w:rsidRPr="001A69B5">
        <w:t xml:space="preserve"> i Forskingsrådet. Dette gir ei samla ramme på 585,7 mill. kroner til Grøn plattform i 2022. Av </w:t>
      </w:r>
      <w:proofErr w:type="spellStart"/>
      <w:r w:rsidRPr="001A69B5">
        <w:t>midlane</w:t>
      </w:r>
      <w:proofErr w:type="spellEnd"/>
      <w:r w:rsidRPr="001A69B5">
        <w:t xml:space="preserve"> er 333 mill. kroner til </w:t>
      </w:r>
      <w:proofErr w:type="spellStart"/>
      <w:r w:rsidRPr="001A69B5">
        <w:t>dei</w:t>
      </w:r>
      <w:proofErr w:type="spellEnd"/>
      <w:r w:rsidRPr="001A69B5">
        <w:t xml:space="preserve"> treårige prosjekta som </w:t>
      </w:r>
      <w:proofErr w:type="spellStart"/>
      <w:r w:rsidRPr="001A69B5">
        <w:t>fekk</w:t>
      </w:r>
      <w:proofErr w:type="spellEnd"/>
      <w:r w:rsidRPr="001A69B5">
        <w:t xml:space="preserve"> tildeling i 2021, </w:t>
      </w:r>
      <w:proofErr w:type="spellStart"/>
      <w:r w:rsidRPr="001A69B5">
        <w:t>medan</w:t>
      </w:r>
      <w:proofErr w:type="spellEnd"/>
      <w:r w:rsidRPr="001A69B5">
        <w:t xml:space="preserve"> det blir sett av 252,7 mill. kroner for 2022 til ei ny </w:t>
      </w:r>
      <w:proofErr w:type="spellStart"/>
      <w:r w:rsidRPr="001A69B5">
        <w:t>utlysingsrunde</w:t>
      </w:r>
      <w:proofErr w:type="spellEnd"/>
      <w:r w:rsidRPr="001A69B5">
        <w:t xml:space="preserve">. Regjeringa legg dermed til rette for å finansiere </w:t>
      </w:r>
      <w:proofErr w:type="spellStart"/>
      <w:r w:rsidRPr="001A69B5">
        <w:t>fleire</w:t>
      </w:r>
      <w:proofErr w:type="spellEnd"/>
      <w:r w:rsidRPr="001A69B5">
        <w:t xml:space="preserve"> </w:t>
      </w:r>
      <w:proofErr w:type="spellStart"/>
      <w:r w:rsidRPr="001A69B5">
        <w:t>grøne</w:t>
      </w:r>
      <w:proofErr w:type="spellEnd"/>
      <w:r w:rsidRPr="001A69B5">
        <w:t xml:space="preserve"> prosjekt i åra framover.</w:t>
      </w:r>
    </w:p>
    <w:p w14:paraId="6BCA3DD7" w14:textId="77777777" w:rsidR="000513CD" w:rsidRPr="001A69B5" w:rsidRDefault="0009509B" w:rsidP="001A69B5">
      <w:pPr>
        <w:pStyle w:val="avsnitt-under-undertittel"/>
      </w:pPr>
      <w:proofErr w:type="spellStart"/>
      <w:r w:rsidRPr="001A69B5">
        <w:t>Mogleggjerande</w:t>
      </w:r>
      <w:proofErr w:type="spellEnd"/>
      <w:r w:rsidRPr="001A69B5">
        <w:t xml:space="preserve"> og industrielle </w:t>
      </w:r>
      <w:proofErr w:type="spellStart"/>
      <w:r w:rsidRPr="001A69B5">
        <w:t>teknologiar</w:t>
      </w:r>
      <w:proofErr w:type="spellEnd"/>
    </w:p>
    <w:p w14:paraId="48B3467C" w14:textId="77777777" w:rsidR="000513CD" w:rsidRPr="001A69B5" w:rsidRDefault="0009509B" w:rsidP="001A69B5">
      <w:r w:rsidRPr="001A69B5">
        <w:t xml:space="preserve">Regjeringa foreslår å nytte 30,5 mill. kroner til IKT-forsking </w:t>
      </w:r>
      <w:proofErr w:type="spellStart"/>
      <w:r w:rsidRPr="001A69B5">
        <w:t>innan</w:t>
      </w:r>
      <w:proofErr w:type="spellEnd"/>
      <w:r w:rsidRPr="001A69B5">
        <w:t xml:space="preserve"> kunstig intelligens og digital tryggleik, inkludert </w:t>
      </w:r>
      <w:proofErr w:type="spellStart"/>
      <w:r w:rsidRPr="001A69B5">
        <w:t>dei</w:t>
      </w:r>
      <w:proofErr w:type="spellEnd"/>
      <w:r w:rsidRPr="001A69B5">
        <w:t xml:space="preserve"> </w:t>
      </w:r>
      <w:proofErr w:type="spellStart"/>
      <w:r w:rsidRPr="001A69B5">
        <w:t>rettslege</w:t>
      </w:r>
      <w:proofErr w:type="spellEnd"/>
      <w:r w:rsidRPr="001A69B5">
        <w:t xml:space="preserve"> rammene for kunstig intelligens, og teknologiske </w:t>
      </w:r>
      <w:proofErr w:type="spellStart"/>
      <w:r w:rsidRPr="001A69B5">
        <w:t>problemstillingar</w:t>
      </w:r>
      <w:proofErr w:type="spellEnd"/>
      <w:r w:rsidRPr="001A69B5">
        <w:t xml:space="preserve"> med relevans for utvikling av system og </w:t>
      </w:r>
      <w:proofErr w:type="spellStart"/>
      <w:r w:rsidRPr="001A69B5">
        <w:t>tenester</w:t>
      </w:r>
      <w:proofErr w:type="spellEnd"/>
      <w:r w:rsidRPr="001A69B5">
        <w:t xml:space="preserve"> i forvaltninga.</w:t>
      </w:r>
    </w:p>
    <w:p w14:paraId="20A3D3BF" w14:textId="77777777" w:rsidR="000513CD" w:rsidRPr="001A69B5" w:rsidRDefault="0009509B" w:rsidP="001A69B5">
      <w:proofErr w:type="spellStart"/>
      <w:r w:rsidRPr="001A69B5">
        <w:t>Vidare</w:t>
      </w:r>
      <w:proofErr w:type="spellEnd"/>
      <w:r w:rsidRPr="001A69B5">
        <w:t xml:space="preserve"> foreslår regjeringa å nytte 30 mill. kroner til e-infrastruktur for ei digitalisert verd, alt </w:t>
      </w:r>
      <w:proofErr w:type="spellStart"/>
      <w:r w:rsidRPr="001A69B5">
        <w:t>innanfor</w:t>
      </w:r>
      <w:proofErr w:type="spellEnd"/>
      <w:r w:rsidRPr="001A69B5">
        <w:t xml:space="preserve"> </w:t>
      </w:r>
      <w:proofErr w:type="spellStart"/>
      <w:r w:rsidRPr="001A69B5">
        <w:t>løyvingane</w:t>
      </w:r>
      <w:proofErr w:type="spellEnd"/>
      <w:r w:rsidRPr="001A69B5">
        <w:t xml:space="preserve"> til Kunnskapsdepartementet.</w:t>
      </w:r>
    </w:p>
    <w:p w14:paraId="47FF11EA" w14:textId="77777777" w:rsidR="000513CD" w:rsidRPr="001A69B5" w:rsidRDefault="0009509B" w:rsidP="001A69B5">
      <w:pPr>
        <w:pStyle w:val="avsnitt-under-undertittel"/>
      </w:pPr>
      <w:r w:rsidRPr="001A69B5">
        <w:t xml:space="preserve">Fornying i </w:t>
      </w:r>
      <w:proofErr w:type="spellStart"/>
      <w:r w:rsidRPr="001A69B5">
        <w:t>offentleg</w:t>
      </w:r>
      <w:proofErr w:type="spellEnd"/>
      <w:r w:rsidRPr="001A69B5">
        <w:t xml:space="preserve"> sektor og betre </w:t>
      </w:r>
      <w:proofErr w:type="spellStart"/>
      <w:r w:rsidRPr="001A69B5">
        <w:t>offentlege</w:t>
      </w:r>
      <w:proofErr w:type="spellEnd"/>
      <w:r w:rsidRPr="001A69B5">
        <w:t xml:space="preserve"> </w:t>
      </w:r>
      <w:proofErr w:type="spellStart"/>
      <w:r w:rsidRPr="001A69B5">
        <w:t>tenester</w:t>
      </w:r>
      <w:proofErr w:type="spellEnd"/>
    </w:p>
    <w:p w14:paraId="1F5F1B72" w14:textId="77777777" w:rsidR="000513CD" w:rsidRPr="001A69B5" w:rsidRDefault="0009509B" w:rsidP="001A69B5">
      <w:r w:rsidRPr="001A69B5">
        <w:t xml:space="preserve">Regjeringa foreslår å </w:t>
      </w:r>
      <w:proofErr w:type="spellStart"/>
      <w:r w:rsidRPr="001A69B5">
        <w:t>auke</w:t>
      </w:r>
      <w:proofErr w:type="spellEnd"/>
      <w:r w:rsidRPr="001A69B5">
        <w:t xml:space="preserve"> </w:t>
      </w:r>
      <w:proofErr w:type="spellStart"/>
      <w:r w:rsidRPr="001A69B5">
        <w:t>løyvingane</w:t>
      </w:r>
      <w:proofErr w:type="spellEnd"/>
      <w:r w:rsidRPr="001A69B5">
        <w:t xml:space="preserve"> til forskingssenter for </w:t>
      </w:r>
      <w:proofErr w:type="spellStart"/>
      <w:r w:rsidRPr="001A69B5">
        <w:t>berekraftig</w:t>
      </w:r>
      <w:proofErr w:type="spellEnd"/>
      <w:r w:rsidRPr="001A69B5">
        <w:t xml:space="preserve"> transport og Pilot-T med 25 mill. kroner. </w:t>
      </w:r>
      <w:proofErr w:type="spellStart"/>
      <w:r w:rsidRPr="001A69B5">
        <w:t>Vidare</w:t>
      </w:r>
      <w:proofErr w:type="spellEnd"/>
      <w:r w:rsidRPr="001A69B5">
        <w:t xml:space="preserve"> foreslår regjeringa å styrke tiltaka </w:t>
      </w:r>
      <w:proofErr w:type="spellStart"/>
      <w:r w:rsidRPr="001A69B5">
        <w:t>ytterlegare</w:t>
      </w:r>
      <w:proofErr w:type="spellEnd"/>
      <w:r w:rsidRPr="001A69B5">
        <w:t xml:space="preserve"> ved å nytte 25 mill. kroner </w:t>
      </w:r>
      <w:proofErr w:type="spellStart"/>
      <w:r w:rsidRPr="001A69B5">
        <w:t>frå</w:t>
      </w:r>
      <w:proofErr w:type="spellEnd"/>
      <w:r w:rsidRPr="001A69B5">
        <w:t xml:space="preserve"> </w:t>
      </w:r>
      <w:proofErr w:type="spellStart"/>
      <w:r w:rsidRPr="001A69B5">
        <w:t>avsetningane</w:t>
      </w:r>
      <w:proofErr w:type="spellEnd"/>
      <w:r w:rsidRPr="001A69B5">
        <w:t xml:space="preserve"> i Forskingsrådet, alt over budsjettet til Samferdselsdepartementet.</w:t>
      </w:r>
    </w:p>
    <w:p w14:paraId="1EACAB4C" w14:textId="77777777" w:rsidR="000513CD" w:rsidRPr="001A69B5" w:rsidRDefault="0009509B" w:rsidP="001A69B5">
      <w:pPr>
        <w:pStyle w:val="avsnitt-undertittel"/>
      </w:pPr>
      <w:r w:rsidRPr="001A69B5">
        <w:t>FoU for fornying og omstilling i næringslivet</w:t>
      </w:r>
    </w:p>
    <w:p w14:paraId="61345601" w14:textId="77777777" w:rsidR="000513CD" w:rsidRPr="001A69B5" w:rsidRDefault="0009509B" w:rsidP="001A69B5">
      <w:r w:rsidRPr="001A69B5">
        <w:t xml:space="preserve">I statsbudsjettet for 2022 foreslår regjeringa å følge opp opptrappingsplanen for FoU for fornying og omstilling i næringslivet med totalt 86 mill. kroner fordelt på ei rekke </w:t>
      </w:r>
      <w:proofErr w:type="spellStart"/>
      <w:r w:rsidRPr="001A69B5">
        <w:t>prioriteringar</w:t>
      </w:r>
      <w:proofErr w:type="spellEnd"/>
      <w:r w:rsidRPr="001A69B5">
        <w:t>.</w:t>
      </w:r>
    </w:p>
    <w:p w14:paraId="2FD44493" w14:textId="77777777" w:rsidR="000513CD" w:rsidRPr="001A69B5" w:rsidRDefault="0009509B" w:rsidP="001A69B5">
      <w:pPr>
        <w:pStyle w:val="avsnitt-under-undertittel"/>
      </w:pPr>
      <w:r w:rsidRPr="001A69B5">
        <w:t>Styrkt konkurransekraft og innovasjon</w:t>
      </w:r>
    </w:p>
    <w:p w14:paraId="7D577791" w14:textId="77777777" w:rsidR="000513CD" w:rsidRPr="001A69B5" w:rsidRDefault="0009509B" w:rsidP="001A69B5">
      <w:r w:rsidRPr="001A69B5">
        <w:t xml:space="preserve">Regjeringa foreslår å nytte 15 mill. kroner til kommersialisering og radikal innovasjon </w:t>
      </w:r>
      <w:proofErr w:type="spellStart"/>
      <w:r w:rsidRPr="001A69B5">
        <w:t>innanfor</w:t>
      </w:r>
      <w:proofErr w:type="spellEnd"/>
      <w:r w:rsidRPr="001A69B5">
        <w:t xml:space="preserve"> </w:t>
      </w:r>
      <w:proofErr w:type="spellStart"/>
      <w:r w:rsidRPr="001A69B5">
        <w:t>løyvingane</w:t>
      </w:r>
      <w:proofErr w:type="spellEnd"/>
      <w:r w:rsidRPr="001A69B5">
        <w:t xml:space="preserve"> til Kunnskapsdepartementet. Regjeringa foreslår </w:t>
      </w:r>
      <w:proofErr w:type="spellStart"/>
      <w:r w:rsidRPr="001A69B5">
        <w:t>vidare</w:t>
      </w:r>
      <w:proofErr w:type="spellEnd"/>
      <w:r w:rsidRPr="001A69B5">
        <w:t xml:space="preserve"> å </w:t>
      </w:r>
      <w:proofErr w:type="spellStart"/>
      <w:r w:rsidRPr="001A69B5">
        <w:t>auke</w:t>
      </w:r>
      <w:proofErr w:type="spellEnd"/>
      <w:r w:rsidRPr="001A69B5">
        <w:t xml:space="preserve"> </w:t>
      </w:r>
      <w:proofErr w:type="spellStart"/>
      <w:r w:rsidRPr="001A69B5">
        <w:t>løyvingane</w:t>
      </w:r>
      <w:proofErr w:type="spellEnd"/>
      <w:r w:rsidRPr="001A69B5">
        <w:t xml:space="preserve"> til </w:t>
      </w:r>
      <w:proofErr w:type="spellStart"/>
      <w:r w:rsidRPr="001A69B5">
        <w:t>dei</w:t>
      </w:r>
      <w:proofErr w:type="spellEnd"/>
      <w:r w:rsidRPr="001A69B5">
        <w:t xml:space="preserve"> teknisk-industrielle institutta over budsjettet til Nærings- og fiskeridepartementet.</w:t>
      </w:r>
    </w:p>
    <w:p w14:paraId="1F92F069" w14:textId="77777777" w:rsidR="000513CD" w:rsidRPr="001A69B5" w:rsidRDefault="0009509B" w:rsidP="001A69B5">
      <w:pPr>
        <w:pStyle w:val="avsnitt-under-undertittel"/>
      </w:pPr>
      <w:r w:rsidRPr="001A69B5">
        <w:t xml:space="preserve">Klima, miljø og </w:t>
      </w:r>
      <w:proofErr w:type="spellStart"/>
      <w:r w:rsidRPr="001A69B5">
        <w:t>miljøvennleg</w:t>
      </w:r>
      <w:proofErr w:type="spellEnd"/>
      <w:r w:rsidRPr="001A69B5">
        <w:t xml:space="preserve"> energi</w:t>
      </w:r>
    </w:p>
    <w:p w14:paraId="631DB400" w14:textId="77777777" w:rsidR="000513CD" w:rsidRPr="001A69B5" w:rsidRDefault="0009509B" w:rsidP="001A69B5">
      <w:r w:rsidRPr="001A69B5">
        <w:t xml:space="preserve">Regjeringa foreslår å nytte 22 mill. kroner til sirkulær økonomi </w:t>
      </w:r>
      <w:proofErr w:type="spellStart"/>
      <w:r w:rsidRPr="001A69B5">
        <w:t>innanfor</w:t>
      </w:r>
      <w:proofErr w:type="spellEnd"/>
      <w:r w:rsidRPr="001A69B5">
        <w:t xml:space="preserve"> </w:t>
      </w:r>
      <w:proofErr w:type="spellStart"/>
      <w:r w:rsidRPr="001A69B5">
        <w:t>løyvingane</w:t>
      </w:r>
      <w:proofErr w:type="spellEnd"/>
      <w:r w:rsidRPr="001A69B5">
        <w:t xml:space="preserve"> til Klima- og miljødepartementet, og å nytte 20 mill. kroner til forsking for </w:t>
      </w:r>
      <w:proofErr w:type="spellStart"/>
      <w:r w:rsidRPr="001A69B5">
        <w:t>auka</w:t>
      </w:r>
      <w:proofErr w:type="spellEnd"/>
      <w:r w:rsidRPr="001A69B5">
        <w:t xml:space="preserve"> verdiskaping og </w:t>
      </w:r>
      <w:proofErr w:type="spellStart"/>
      <w:r w:rsidRPr="001A69B5">
        <w:t>berekraft</w:t>
      </w:r>
      <w:proofErr w:type="spellEnd"/>
      <w:r w:rsidRPr="001A69B5">
        <w:t xml:space="preserve"> i landbaserte </w:t>
      </w:r>
      <w:proofErr w:type="spellStart"/>
      <w:r w:rsidRPr="001A69B5">
        <w:t>bionæringar</w:t>
      </w:r>
      <w:proofErr w:type="spellEnd"/>
      <w:r w:rsidRPr="001A69B5">
        <w:t xml:space="preserve"> </w:t>
      </w:r>
      <w:proofErr w:type="spellStart"/>
      <w:r w:rsidRPr="001A69B5">
        <w:t>innanfor</w:t>
      </w:r>
      <w:proofErr w:type="spellEnd"/>
      <w:r w:rsidRPr="001A69B5">
        <w:t xml:space="preserve"> </w:t>
      </w:r>
      <w:proofErr w:type="spellStart"/>
      <w:r w:rsidRPr="001A69B5">
        <w:t>løyvingane</w:t>
      </w:r>
      <w:proofErr w:type="spellEnd"/>
      <w:r w:rsidRPr="001A69B5">
        <w:t xml:space="preserve"> til Landbruks- og matdepartementet.</w:t>
      </w:r>
    </w:p>
    <w:p w14:paraId="058F4543" w14:textId="77777777" w:rsidR="000513CD" w:rsidRPr="001A69B5" w:rsidRDefault="0009509B" w:rsidP="001A69B5">
      <w:pPr>
        <w:pStyle w:val="avsnitt-undertittel"/>
      </w:pPr>
      <w:r w:rsidRPr="001A69B5">
        <w:t xml:space="preserve">Kvalitet i </w:t>
      </w:r>
      <w:proofErr w:type="spellStart"/>
      <w:r w:rsidRPr="001A69B5">
        <w:t>høgare</w:t>
      </w:r>
      <w:proofErr w:type="spellEnd"/>
      <w:r w:rsidRPr="001A69B5">
        <w:t xml:space="preserve"> utdanning</w:t>
      </w:r>
    </w:p>
    <w:p w14:paraId="6460C5F9" w14:textId="77777777" w:rsidR="000513CD" w:rsidRPr="001A69B5" w:rsidRDefault="0009509B" w:rsidP="001A69B5">
      <w:r w:rsidRPr="001A69B5">
        <w:t xml:space="preserve">I statsbudsjettet for 2022 foreslår regjeringa å </w:t>
      </w:r>
      <w:proofErr w:type="spellStart"/>
      <w:r w:rsidRPr="001A69B5">
        <w:t>auke</w:t>
      </w:r>
      <w:proofErr w:type="spellEnd"/>
      <w:r w:rsidRPr="001A69B5">
        <w:t xml:space="preserve"> </w:t>
      </w:r>
      <w:proofErr w:type="spellStart"/>
      <w:r w:rsidRPr="001A69B5">
        <w:t>løyvingane</w:t>
      </w:r>
      <w:proofErr w:type="spellEnd"/>
      <w:r w:rsidRPr="001A69B5">
        <w:t xml:space="preserve"> med 50 mill. kroner til prosjekt som </w:t>
      </w:r>
      <w:proofErr w:type="spellStart"/>
      <w:r w:rsidRPr="001A69B5">
        <w:t>utviklar</w:t>
      </w:r>
      <w:proofErr w:type="spellEnd"/>
      <w:r w:rsidRPr="001A69B5">
        <w:t xml:space="preserve"> og deler </w:t>
      </w:r>
      <w:proofErr w:type="spellStart"/>
      <w:r w:rsidRPr="001A69B5">
        <w:t>metodar</w:t>
      </w:r>
      <w:proofErr w:type="spellEnd"/>
      <w:r w:rsidRPr="001A69B5">
        <w:t xml:space="preserve"> for studentaktiv digital undervisning, læring og vurdering, 4,5 mill. kroner til Universell, og 8 mill. kroner til tiltak for å styrke HK-</w:t>
      </w:r>
      <w:proofErr w:type="spellStart"/>
      <w:r w:rsidRPr="001A69B5">
        <w:t>dirs</w:t>
      </w:r>
      <w:proofErr w:type="spellEnd"/>
      <w:r w:rsidRPr="001A69B5">
        <w:t xml:space="preserve"> rolle som </w:t>
      </w:r>
      <w:proofErr w:type="spellStart"/>
      <w:r w:rsidRPr="001A69B5">
        <w:t>pådrivar</w:t>
      </w:r>
      <w:proofErr w:type="spellEnd"/>
      <w:r w:rsidRPr="001A69B5">
        <w:t xml:space="preserve"> og koordinator for digitalisering av </w:t>
      </w:r>
      <w:proofErr w:type="spellStart"/>
      <w:r w:rsidRPr="001A69B5">
        <w:t>undervising</w:t>
      </w:r>
      <w:proofErr w:type="spellEnd"/>
      <w:r w:rsidRPr="001A69B5">
        <w:t xml:space="preserve"> og vurdering, alt over budsjettet til Kunnskapsdepartementet. I 2019 blei 50 mill. kroner av den </w:t>
      </w:r>
      <w:proofErr w:type="spellStart"/>
      <w:r w:rsidRPr="001A69B5">
        <w:t>auka</w:t>
      </w:r>
      <w:proofErr w:type="spellEnd"/>
      <w:r w:rsidRPr="001A69B5">
        <w:t xml:space="preserve"> løyvinga til oppgraderingsordninga av læringsareal talt med under opptrappingsplanen. I statsbudsjettet 2022 foreslår regjeringa å avvikle denne ordninga. Samstundes foreslår regjeringa å løyve 2,2 mrd. kroner til </w:t>
      </w:r>
      <w:proofErr w:type="spellStart"/>
      <w:r w:rsidRPr="001A69B5">
        <w:t>fleire</w:t>
      </w:r>
      <w:proofErr w:type="spellEnd"/>
      <w:r w:rsidRPr="001A69B5">
        <w:t xml:space="preserve"> nye byggeprosjekt og prosjekt som </w:t>
      </w:r>
      <w:proofErr w:type="spellStart"/>
      <w:r w:rsidRPr="001A69B5">
        <w:t>allereie</w:t>
      </w:r>
      <w:proofErr w:type="spellEnd"/>
      <w:r w:rsidRPr="001A69B5">
        <w:t xml:space="preserve"> er starta, som Livsvitskapsbygget ved Universitetet i Oslo og Blått bygg ved Nord universitet. Dette er viktig for å sikre moderne og nye læringsareal, </w:t>
      </w:r>
      <w:proofErr w:type="spellStart"/>
      <w:r w:rsidRPr="001A69B5">
        <w:t>noko</w:t>
      </w:r>
      <w:proofErr w:type="spellEnd"/>
      <w:r w:rsidRPr="001A69B5">
        <w:t xml:space="preserve"> som </w:t>
      </w:r>
      <w:proofErr w:type="spellStart"/>
      <w:r w:rsidRPr="001A69B5">
        <w:t>bidreg</w:t>
      </w:r>
      <w:proofErr w:type="spellEnd"/>
      <w:r w:rsidRPr="001A69B5">
        <w:t xml:space="preserve"> til </w:t>
      </w:r>
      <w:proofErr w:type="spellStart"/>
      <w:r w:rsidRPr="001A69B5">
        <w:t>auka</w:t>
      </w:r>
      <w:proofErr w:type="spellEnd"/>
      <w:r w:rsidRPr="001A69B5">
        <w:t xml:space="preserve"> kvalitet på undervisninga. Regjeringa har òg </w:t>
      </w:r>
      <w:proofErr w:type="spellStart"/>
      <w:r w:rsidRPr="001A69B5">
        <w:t>fleire</w:t>
      </w:r>
      <w:proofErr w:type="spellEnd"/>
      <w:r w:rsidRPr="001A69B5">
        <w:t xml:space="preserve"> andre </w:t>
      </w:r>
      <w:proofErr w:type="spellStart"/>
      <w:r w:rsidRPr="001A69B5">
        <w:t>verkemiddel</w:t>
      </w:r>
      <w:proofErr w:type="spellEnd"/>
      <w:r w:rsidRPr="001A69B5">
        <w:t xml:space="preserve"> for kvalitet, til dømes </w:t>
      </w:r>
      <w:proofErr w:type="spellStart"/>
      <w:r w:rsidRPr="001A69B5">
        <w:t>auka</w:t>
      </w:r>
      <w:proofErr w:type="spellEnd"/>
      <w:r w:rsidRPr="001A69B5">
        <w:t xml:space="preserve"> </w:t>
      </w:r>
      <w:proofErr w:type="spellStart"/>
      <w:r w:rsidRPr="001A69B5">
        <w:t>løyvingar</w:t>
      </w:r>
      <w:proofErr w:type="spellEnd"/>
      <w:r w:rsidRPr="001A69B5">
        <w:t xml:space="preserve"> til norsk deltaking i Erasmus+. Verken </w:t>
      </w:r>
      <w:proofErr w:type="spellStart"/>
      <w:r w:rsidRPr="001A69B5">
        <w:t>påbyrja</w:t>
      </w:r>
      <w:proofErr w:type="spellEnd"/>
      <w:r w:rsidRPr="001A69B5">
        <w:t xml:space="preserve"> eller nye byggeprosjekt eller </w:t>
      </w:r>
      <w:proofErr w:type="spellStart"/>
      <w:r w:rsidRPr="001A69B5">
        <w:t>auka</w:t>
      </w:r>
      <w:proofErr w:type="spellEnd"/>
      <w:r w:rsidRPr="001A69B5">
        <w:t xml:space="preserve"> kontingent til Erasmus+ er </w:t>
      </w:r>
      <w:proofErr w:type="spellStart"/>
      <w:r w:rsidRPr="001A69B5">
        <w:t>rekna</w:t>
      </w:r>
      <w:proofErr w:type="spellEnd"/>
      <w:r w:rsidRPr="001A69B5">
        <w:t xml:space="preserve"> med under opptrappingsplanen.</w:t>
      </w:r>
    </w:p>
    <w:p w14:paraId="6F97C8DB" w14:textId="77777777" w:rsidR="000513CD" w:rsidRPr="001A69B5" w:rsidRDefault="0009509B" w:rsidP="001A69B5">
      <w:pPr>
        <w:pStyle w:val="avsnitt-undertittel"/>
      </w:pPr>
      <w:r w:rsidRPr="001A69B5">
        <w:t xml:space="preserve">Måla og </w:t>
      </w:r>
      <w:proofErr w:type="spellStart"/>
      <w:r w:rsidRPr="001A69B5">
        <w:t>dei</w:t>
      </w:r>
      <w:proofErr w:type="spellEnd"/>
      <w:r w:rsidRPr="001A69B5">
        <w:t xml:space="preserve"> langsiktige </w:t>
      </w:r>
      <w:proofErr w:type="spellStart"/>
      <w:r w:rsidRPr="001A69B5">
        <w:t>prioriteringane</w:t>
      </w:r>
      <w:proofErr w:type="spellEnd"/>
    </w:p>
    <w:p w14:paraId="2D016CE0" w14:textId="77777777" w:rsidR="000513CD" w:rsidRPr="001A69B5" w:rsidRDefault="0009509B" w:rsidP="001A69B5">
      <w:proofErr w:type="spellStart"/>
      <w:r w:rsidRPr="001A69B5">
        <w:t>Opptrappingsplanane</w:t>
      </w:r>
      <w:proofErr w:type="spellEnd"/>
      <w:r w:rsidRPr="001A69B5">
        <w:t xml:space="preserve"> er i stor grad knytte til måla og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planen, finansierte over budsjetta til ei rekke departement. Tiltaka som følger opp </w:t>
      </w:r>
      <w:proofErr w:type="spellStart"/>
      <w:r w:rsidRPr="001A69B5">
        <w:t>dei</w:t>
      </w:r>
      <w:proofErr w:type="spellEnd"/>
      <w:r w:rsidRPr="001A69B5">
        <w:t xml:space="preserve"> langsiktige </w:t>
      </w:r>
      <w:proofErr w:type="spellStart"/>
      <w:r w:rsidRPr="001A69B5">
        <w:t>prioriteringane</w:t>
      </w:r>
      <w:proofErr w:type="spellEnd"/>
      <w:r w:rsidRPr="001A69B5">
        <w:t xml:space="preserve"> </w:t>
      </w:r>
      <w:proofErr w:type="spellStart"/>
      <w:r w:rsidRPr="001A69B5">
        <w:t>utanom</w:t>
      </w:r>
      <w:proofErr w:type="spellEnd"/>
      <w:r w:rsidRPr="001A69B5">
        <w:t xml:space="preserve"> </w:t>
      </w:r>
      <w:proofErr w:type="spellStart"/>
      <w:r w:rsidRPr="001A69B5">
        <w:t>opptrappingsplanane</w:t>
      </w:r>
      <w:proofErr w:type="spellEnd"/>
      <w:r w:rsidRPr="001A69B5">
        <w:t xml:space="preserve"> er </w:t>
      </w:r>
      <w:proofErr w:type="spellStart"/>
      <w:r w:rsidRPr="001A69B5">
        <w:t>omtala</w:t>
      </w:r>
      <w:proofErr w:type="spellEnd"/>
      <w:r w:rsidRPr="001A69B5">
        <w:t xml:space="preserve"> under.</w:t>
      </w:r>
    </w:p>
    <w:p w14:paraId="2ABA95D5" w14:textId="4EA6A51B" w:rsidR="000513CD" w:rsidRPr="001A69B5" w:rsidRDefault="00F35595" w:rsidP="001A69B5">
      <w:r>
        <w:rPr>
          <w:noProof/>
        </w:rPr>
        <w:drawing>
          <wp:inline distT="0" distB="0" distL="0" distR="0" wp14:anchorId="6B38AA6A" wp14:editId="12D34910">
            <wp:extent cx="6130290" cy="28225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0290" cy="2822575"/>
                    </a:xfrm>
                    <a:prstGeom prst="rect">
                      <a:avLst/>
                    </a:prstGeom>
                    <a:noFill/>
                    <a:ln>
                      <a:noFill/>
                    </a:ln>
                  </pic:spPr>
                </pic:pic>
              </a:graphicData>
            </a:graphic>
          </wp:inline>
        </w:drawing>
      </w:r>
    </w:p>
    <w:p w14:paraId="5312D8A8" w14:textId="77777777" w:rsidR="000513CD" w:rsidRPr="001A69B5" w:rsidRDefault="0009509B" w:rsidP="001A69B5">
      <w:pPr>
        <w:pStyle w:val="figur-tittel"/>
      </w:pPr>
      <w:r w:rsidRPr="001A69B5">
        <w:t xml:space="preserve">Oppfølging av måla, </w:t>
      </w:r>
      <w:proofErr w:type="spellStart"/>
      <w:r w:rsidRPr="001A69B5">
        <w:t>opptrappingsplanane</w:t>
      </w:r>
      <w:proofErr w:type="spellEnd"/>
      <w:r w:rsidRPr="001A69B5">
        <w:t xml:space="preserve"> og </w:t>
      </w:r>
      <w:proofErr w:type="spellStart"/>
      <w:r w:rsidRPr="001A69B5">
        <w:t>dei</w:t>
      </w:r>
      <w:proofErr w:type="spellEnd"/>
      <w:r w:rsidRPr="001A69B5">
        <w:t xml:space="preserve"> langsiktige </w:t>
      </w:r>
      <w:proofErr w:type="spellStart"/>
      <w:r w:rsidRPr="001A69B5">
        <w:t>prioriteringane</w:t>
      </w:r>
      <w:proofErr w:type="spellEnd"/>
      <w:r w:rsidRPr="001A69B5">
        <w:t xml:space="preserve"> i langtidsplanen for forsking og </w:t>
      </w:r>
      <w:proofErr w:type="spellStart"/>
      <w:r w:rsidRPr="001A69B5">
        <w:t>høgare</w:t>
      </w:r>
      <w:proofErr w:type="spellEnd"/>
      <w:r w:rsidRPr="001A69B5">
        <w:t xml:space="preserve"> utdanning, 2022 </w:t>
      </w:r>
    </w:p>
    <w:p w14:paraId="150E7B6D" w14:textId="77777777" w:rsidR="000513CD" w:rsidRPr="001A69B5" w:rsidRDefault="0009509B" w:rsidP="001A69B5">
      <w:pPr>
        <w:pStyle w:val="avsnitt-under-undertittel"/>
      </w:pPr>
      <w:r w:rsidRPr="001A69B5">
        <w:t>Hav</w:t>
      </w:r>
    </w:p>
    <w:p w14:paraId="67A1C8A1" w14:textId="77777777" w:rsidR="000513CD" w:rsidRPr="001A69B5" w:rsidRDefault="0009509B" w:rsidP="001A69B5">
      <w:r w:rsidRPr="001A69B5">
        <w:t xml:space="preserve">Regjeringa foreslår å </w:t>
      </w:r>
      <w:proofErr w:type="spellStart"/>
      <w:r w:rsidRPr="001A69B5">
        <w:t>auke</w:t>
      </w:r>
      <w:proofErr w:type="spellEnd"/>
      <w:r w:rsidRPr="001A69B5">
        <w:t xml:space="preserve"> </w:t>
      </w:r>
      <w:proofErr w:type="spellStart"/>
      <w:r w:rsidRPr="001A69B5">
        <w:t>løyvingane</w:t>
      </w:r>
      <w:proofErr w:type="spellEnd"/>
      <w:r w:rsidRPr="001A69B5">
        <w:t xml:space="preserve"> til havforskingstiåret med 10 mill. kroner over budsjettet til Nærings- og fiskeridepartementet.</w:t>
      </w:r>
    </w:p>
    <w:p w14:paraId="449AC5FE" w14:textId="77777777" w:rsidR="000513CD" w:rsidRPr="001A69B5" w:rsidRDefault="0009509B" w:rsidP="001A69B5">
      <w:pPr>
        <w:pStyle w:val="avsnitt-under-undertittel"/>
      </w:pPr>
      <w:r w:rsidRPr="001A69B5">
        <w:t xml:space="preserve">Klima, miljø og </w:t>
      </w:r>
      <w:proofErr w:type="spellStart"/>
      <w:r w:rsidRPr="001A69B5">
        <w:t>miljøvennleg</w:t>
      </w:r>
      <w:proofErr w:type="spellEnd"/>
      <w:r w:rsidRPr="001A69B5">
        <w:t xml:space="preserve"> energi</w:t>
      </w:r>
    </w:p>
    <w:p w14:paraId="00AA84A2" w14:textId="77777777" w:rsidR="000513CD" w:rsidRPr="001A69B5" w:rsidRDefault="0009509B" w:rsidP="001A69B5">
      <w:r w:rsidRPr="001A69B5">
        <w:t xml:space="preserve">Regjeringa foreslår å løyve 30 mill. kroner til Forskingssenter for </w:t>
      </w:r>
      <w:proofErr w:type="spellStart"/>
      <w:r w:rsidRPr="001A69B5">
        <w:t>miljøvennleg</w:t>
      </w:r>
      <w:proofErr w:type="spellEnd"/>
      <w:r w:rsidRPr="001A69B5">
        <w:t xml:space="preserve"> energi (FME) </w:t>
      </w:r>
      <w:proofErr w:type="spellStart"/>
      <w:r w:rsidRPr="001A69B5">
        <w:t>innan</w:t>
      </w:r>
      <w:proofErr w:type="spellEnd"/>
      <w:r w:rsidRPr="001A69B5">
        <w:t xml:space="preserve"> hydrogen og ammoniakk over budsjettet til Olje- og energidepartementet.</w:t>
      </w:r>
    </w:p>
    <w:p w14:paraId="28AEE8C9" w14:textId="77777777" w:rsidR="000513CD" w:rsidRPr="001A69B5" w:rsidRDefault="0009509B" w:rsidP="001A69B5">
      <w:pPr>
        <w:pStyle w:val="avsnitt-under-undertittel"/>
      </w:pPr>
      <w:bookmarkStart w:id="1" w:name="RTF5f486c6b3831393036323131"/>
      <w:r w:rsidRPr="001A69B5">
        <w:t xml:space="preserve">Samfunnstryggleik og </w:t>
      </w:r>
      <w:proofErr w:type="spellStart"/>
      <w:r w:rsidRPr="001A69B5">
        <w:t>samhøyr</w:t>
      </w:r>
      <w:proofErr w:type="spellEnd"/>
      <w:r w:rsidRPr="001A69B5">
        <w:t xml:space="preserve"> i ei globalisert verd</w:t>
      </w:r>
      <w:bookmarkEnd w:id="1"/>
    </w:p>
    <w:p w14:paraId="592527C2" w14:textId="77777777" w:rsidR="000513CD" w:rsidRPr="001A69B5" w:rsidRDefault="0009509B" w:rsidP="001A69B5">
      <w:r w:rsidRPr="001A69B5">
        <w:t xml:space="preserve">Regjeringa foreslår å nytte 20 mill. kroner til global helseforsking </w:t>
      </w:r>
      <w:proofErr w:type="spellStart"/>
      <w:r w:rsidRPr="001A69B5">
        <w:t>innanfor</w:t>
      </w:r>
      <w:proofErr w:type="spellEnd"/>
      <w:r w:rsidRPr="001A69B5">
        <w:t xml:space="preserve"> </w:t>
      </w:r>
      <w:proofErr w:type="spellStart"/>
      <w:r w:rsidRPr="001A69B5">
        <w:t>løyvingane</w:t>
      </w:r>
      <w:proofErr w:type="spellEnd"/>
      <w:r w:rsidRPr="001A69B5">
        <w:t xml:space="preserve"> til Helse- og omsorgsdepartementet og 30 mill. kroner </w:t>
      </w:r>
      <w:proofErr w:type="spellStart"/>
      <w:r w:rsidRPr="001A69B5">
        <w:t>innanfor</w:t>
      </w:r>
      <w:proofErr w:type="spellEnd"/>
      <w:r w:rsidRPr="001A69B5">
        <w:t xml:space="preserve"> </w:t>
      </w:r>
      <w:proofErr w:type="spellStart"/>
      <w:r w:rsidRPr="001A69B5">
        <w:t>løyvingane</w:t>
      </w:r>
      <w:proofErr w:type="spellEnd"/>
      <w:r w:rsidRPr="001A69B5">
        <w:t xml:space="preserve"> til </w:t>
      </w:r>
      <w:proofErr w:type="spellStart"/>
      <w:r w:rsidRPr="001A69B5">
        <w:t>Utanriksdepartementet</w:t>
      </w:r>
      <w:proofErr w:type="spellEnd"/>
      <w:r w:rsidRPr="001A69B5">
        <w:t>.</w:t>
      </w:r>
    </w:p>
    <w:p w14:paraId="0173206C" w14:textId="77777777" w:rsidR="000513CD" w:rsidRPr="001A69B5" w:rsidRDefault="0009509B" w:rsidP="001A69B5">
      <w:pPr>
        <w:pStyle w:val="avsnitt-under-undertittel"/>
      </w:pPr>
      <w:r w:rsidRPr="001A69B5">
        <w:t xml:space="preserve">Fornying i </w:t>
      </w:r>
      <w:proofErr w:type="spellStart"/>
      <w:r w:rsidRPr="001A69B5">
        <w:t>offentleg</w:t>
      </w:r>
      <w:proofErr w:type="spellEnd"/>
      <w:r w:rsidRPr="001A69B5">
        <w:t xml:space="preserve"> sektor og betre </w:t>
      </w:r>
      <w:proofErr w:type="spellStart"/>
      <w:r w:rsidRPr="001A69B5">
        <w:t>offentlege</w:t>
      </w:r>
      <w:proofErr w:type="spellEnd"/>
      <w:r w:rsidRPr="001A69B5">
        <w:t xml:space="preserve"> </w:t>
      </w:r>
      <w:proofErr w:type="spellStart"/>
      <w:r w:rsidRPr="001A69B5">
        <w:t>tenester</w:t>
      </w:r>
      <w:proofErr w:type="spellEnd"/>
    </w:p>
    <w:p w14:paraId="38AF906C" w14:textId="77777777" w:rsidR="000513CD" w:rsidRPr="001A69B5" w:rsidRDefault="0009509B" w:rsidP="001A69B5">
      <w:r w:rsidRPr="001A69B5">
        <w:t xml:space="preserve">Regjeringa foreslår å nytte 10 mill. kroner til innovasjonsarena i </w:t>
      </w:r>
      <w:proofErr w:type="spellStart"/>
      <w:r w:rsidRPr="001A69B5">
        <w:t>offentleg</w:t>
      </w:r>
      <w:proofErr w:type="spellEnd"/>
      <w:r w:rsidRPr="001A69B5">
        <w:t xml:space="preserve"> sektor </w:t>
      </w:r>
      <w:proofErr w:type="spellStart"/>
      <w:r w:rsidRPr="001A69B5">
        <w:t>innanfor</w:t>
      </w:r>
      <w:proofErr w:type="spellEnd"/>
      <w:r w:rsidRPr="001A69B5">
        <w:t xml:space="preserve"> </w:t>
      </w:r>
      <w:proofErr w:type="spellStart"/>
      <w:r w:rsidRPr="001A69B5">
        <w:t>løyvingane</w:t>
      </w:r>
      <w:proofErr w:type="spellEnd"/>
      <w:r w:rsidRPr="001A69B5">
        <w:t xml:space="preserve"> til Arbeids- og sosialdepartementet og 10 mill. kroner </w:t>
      </w:r>
      <w:proofErr w:type="spellStart"/>
      <w:r w:rsidRPr="001A69B5">
        <w:t>innanfor</w:t>
      </w:r>
      <w:proofErr w:type="spellEnd"/>
      <w:r w:rsidRPr="001A69B5">
        <w:t xml:space="preserve"> </w:t>
      </w:r>
      <w:proofErr w:type="spellStart"/>
      <w:r w:rsidRPr="001A69B5">
        <w:t>løyvingane</w:t>
      </w:r>
      <w:proofErr w:type="spellEnd"/>
      <w:r w:rsidRPr="001A69B5">
        <w:t xml:space="preserve"> til Kommunal- og moderniseringsdepartementet.</w:t>
      </w:r>
    </w:p>
    <w:p w14:paraId="42445A20" w14:textId="77777777" w:rsidR="000513CD" w:rsidRPr="001A69B5" w:rsidRDefault="0009509B" w:rsidP="001A69B5">
      <w:r w:rsidRPr="001A69B5">
        <w:t>Til forsking og kapasitetsbygging på EØS-rett (</w:t>
      </w:r>
      <w:proofErr w:type="spellStart"/>
      <w:r w:rsidRPr="001A69B5">
        <w:t>rettsvitskapleg</w:t>
      </w:r>
      <w:proofErr w:type="spellEnd"/>
      <w:r w:rsidRPr="001A69B5">
        <w:t xml:space="preserve"> forsking) foreslår regjeringa å løyve 5,5 mill. kroner over budsjettet til Arbeids- og sosialdepartementet og 5,5 mill. kroner over budsjettet til Justis- og beredskapsdepartementet. </w:t>
      </w:r>
      <w:proofErr w:type="spellStart"/>
      <w:r w:rsidRPr="001A69B5">
        <w:t>Vidare</w:t>
      </w:r>
      <w:proofErr w:type="spellEnd"/>
      <w:r w:rsidRPr="001A69B5">
        <w:t xml:space="preserve"> foreslår regjeringa å styrke tiltaket </w:t>
      </w:r>
      <w:proofErr w:type="spellStart"/>
      <w:r w:rsidRPr="001A69B5">
        <w:t>ytterlegare</w:t>
      </w:r>
      <w:proofErr w:type="spellEnd"/>
      <w:r w:rsidRPr="001A69B5">
        <w:t xml:space="preserve"> ved å nytte 20 mill. kroner </w:t>
      </w:r>
      <w:proofErr w:type="spellStart"/>
      <w:r w:rsidRPr="001A69B5">
        <w:t>frå</w:t>
      </w:r>
      <w:proofErr w:type="spellEnd"/>
      <w:r w:rsidRPr="001A69B5">
        <w:t xml:space="preserve"> </w:t>
      </w:r>
      <w:proofErr w:type="spellStart"/>
      <w:r w:rsidRPr="001A69B5">
        <w:t>avsetningane</w:t>
      </w:r>
      <w:proofErr w:type="spellEnd"/>
      <w:r w:rsidRPr="001A69B5">
        <w:t xml:space="preserve"> i Forskingsrådet, likt fordelt på områda for Arbeids- og sosialdepartementet og Justis- og beredskapsdepartementet.</w:t>
      </w:r>
    </w:p>
    <w:p w14:paraId="5342493A" w14:textId="77777777" w:rsidR="000513CD" w:rsidRPr="001A69B5" w:rsidRDefault="0009509B" w:rsidP="001A69B5">
      <w:r w:rsidRPr="001A69B5">
        <w:t xml:space="preserve">Regjeringa foreslår å nytte 10 mill. kroner til forsking på implementering av tiltak for barn, unge og </w:t>
      </w:r>
      <w:proofErr w:type="spellStart"/>
      <w:r w:rsidRPr="001A69B5">
        <w:t>familiar</w:t>
      </w:r>
      <w:proofErr w:type="spellEnd"/>
      <w:r w:rsidRPr="001A69B5">
        <w:t xml:space="preserve"> og 10 mill. kroner til effektforsking på tiltak mot vald og overgrep, alt </w:t>
      </w:r>
      <w:proofErr w:type="spellStart"/>
      <w:r w:rsidRPr="001A69B5">
        <w:t>innanfor</w:t>
      </w:r>
      <w:proofErr w:type="spellEnd"/>
      <w:r w:rsidRPr="001A69B5">
        <w:t xml:space="preserve"> </w:t>
      </w:r>
      <w:proofErr w:type="spellStart"/>
      <w:r w:rsidRPr="001A69B5">
        <w:t>løyvingane</w:t>
      </w:r>
      <w:proofErr w:type="spellEnd"/>
      <w:r w:rsidRPr="001A69B5">
        <w:t xml:space="preserve"> til Barne- og familiedepartementet.</w:t>
      </w:r>
    </w:p>
    <w:p w14:paraId="31001A7A" w14:textId="77777777" w:rsidR="000513CD" w:rsidRPr="001A69B5" w:rsidRDefault="0009509B" w:rsidP="001A69B5">
      <w:r w:rsidRPr="001A69B5">
        <w:t xml:space="preserve">Regjeringa foreslår å nytte 20 mill. kroner til likestilling og </w:t>
      </w:r>
      <w:proofErr w:type="spellStart"/>
      <w:r w:rsidRPr="001A69B5">
        <w:t>mangfald</w:t>
      </w:r>
      <w:proofErr w:type="spellEnd"/>
      <w:r w:rsidRPr="001A69B5">
        <w:t xml:space="preserve"> i vår tid </w:t>
      </w:r>
      <w:proofErr w:type="spellStart"/>
      <w:r w:rsidRPr="001A69B5">
        <w:t>innanfor</w:t>
      </w:r>
      <w:proofErr w:type="spellEnd"/>
      <w:r w:rsidRPr="001A69B5">
        <w:t xml:space="preserve"> </w:t>
      </w:r>
      <w:proofErr w:type="spellStart"/>
      <w:r w:rsidRPr="001A69B5">
        <w:t>løyvingane</w:t>
      </w:r>
      <w:proofErr w:type="spellEnd"/>
      <w:r w:rsidRPr="001A69B5">
        <w:t xml:space="preserve"> til Kulturdepartementet.</w:t>
      </w:r>
    </w:p>
    <w:p w14:paraId="6C047D14" w14:textId="77777777" w:rsidR="000513CD" w:rsidRPr="001A69B5" w:rsidRDefault="0009509B" w:rsidP="001A69B5">
      <w:pPr>
        <w:pStyle w:val="avsnitt-under-undertittel"/>
      </w:pPr>
      <w:r w:rsidRPr="001A69B5">
        <w:t>Bygg</w:t>
      </w:r>
    </w:p>
    <w:p w14:paraId="033F6267" w14:textId="77777777" w:rsidR="000513CD" w:rsidRPr="001A69B5" w:rsidRDefault="0009509B" w:rsidP="001A69B5">
      <w:r w:rsidRPr="001A69B5">
        <w:t xml:space="preserve">I den reviderte langtidsplanen for forsking og </w:t>
      </w:r>
      <w:proofErr w:type="spellStart"/>
      <w:r w:rsidRPr="001A69B5">
        <w:t>høgare</w:t>
      </w:r>
      <w:proofErr w:type="spellEnd"/>
      <w:r w:rsidRPr="001A69B5">
        <w:t xml:space="preserve"> utdanning er </w:t>
      </w:r>
      <w:proofErr w:type="spellStart"/>
      <w:r w:rsidRPr="001A69B5">
        <w:t>eit</w:t>
      </w:r>
      <w:proofErr w:type="spellEnd"/>
      <w:r w:rsidRPr="001A69B5">
        <w:t xml:space="preserve"> eige kapittel vigd regjeringa sin plan for utvikling, forvaltning og prioritering av universitets- og høgskulebygg. Bygg, utstyr og </w:t>
      </w:r>
      <w:proofErr w:type="spellStart"/>
      <w:r w:rsidRPr="001A69B5">
        <w:t>annan</w:t>
      </w:r>
      <w:proofErr w:type="spellEnd"/>
      <w:r w:rsidRPr="001A69B5">
        <w:t xml:space="preserve"> infrastruktur er </w:t>
      </w:r>
      <w:proofErr w:type="spellStart"/>
      <w:r w:rsidRPr="001A69B5">
        <w:t>grunnleggande</w:t>
      </w:r>
      <w:proofErr w:type="spellEnd"/>
      <w:r w:rsidRPr="001A69B5">
        <w:t xml:space="preserve"> </w:t>
      </w:r>
      <w:proofErr w:type="spellStart"/>
      <w:r w:rsidRPr="001A69B5">
        <w:t>innsatsfaktorar</w:t>
      </w:r>
      <w:proofErr w:type="spellEnd"/>
      <w:r w:rsidRPr="001A69B5">
        <w:t xml:space="preserve"> for å nå </w:t>
      </w:r>
      <w:proofErr w:type="spellStart"/>
      <w:r w:rsidRPr="001A69B5">
        <w:t>dei</w:t>
      </w:r>
      <w:proofErr w:type="spellEnd"/>
      <w:r w:rsidRPr="001A69B5">
        <w:t xml:space="preserve"> overordna måla i politikken for forsking og </w:t>
      </w:r>
      <w:proofErr w:type="spellStart"/>
      <w:r w:rsidRPr="001A69B5">
        <w:t>høgare</w:t>
      </w:r>
      <w:proofErr w:type="spellEnd"/>
      <w:r w:rsidRPr="001A69B5">
        <w:t xml:space="preserve"> utdanning. I 2022 foreslår regjeringa å bruke 2,2 mrd. kroner på ordinære byggeprosjekt finansierte over statsbudsjettet, mellom anna oppstart av Ocean Space Centre ved NTNU og </w:t>
      </w:r>
      <w:proofErr w:type="spellStart"/>
      <w:r w:rsidRPr="001A69B5">
        <w:t>vidareføring</w:t>
      </w:r>
      <w:proofErr w:type="spellEnd"/>
      <w:r w:rsidRPr="001A69B5">
        <w:t xml:space="preserve"> av Livsvitskapsbygget og Vikingtidsmuseet ved Universitetet i Oslo. Regjeringa foreslår òg å løyve </w:t>
      </w:r>
      <w:proofErr w:type="spellStart"/>
      <w:r w:rsidRPr="001A69B5">
        <w:t>midlar</w:t>
      </w:r>
      <w:proofErr w:type="spellEnd"/>
      <w:r w:rsidRPr="001A69B5">
        <w:t xml:space="preserve"> til </w:t>
      </w:r>
      <w:proofErr w:type="spellStart"/>
      <w:r w:rsidRPr="001A69B5">
        <w:t>vidare</w:t>
      </w:r>
      <w:proofErr w:type="spellEnd"/>
      <w:r w:rsidRPr="001A69B5">
        <w:t xml:space="preserve"> prosjektering av NTNU Campussamling og oppstart av Blått bygg ved Nord universitet. I tillegg kjem ei rekke brukarfinansierte prosjekt ved </w:t>
      </w:r>
      <w:proofErr w:type="spellStart"/>
      <w:r w:rsidRPr="001A69B5">
        <w:t>institusjonane</w:t>
      </w:r>
      <w:proofErr w:type="spellEnd"/>
      <w:r w:rsidRPr="001A69B5">
        <w:t>.</w:t>
      </w:r>
    </w:p>
    <w:p w14:paraId="31AEBFE4" w14:textId="77777777" w:rsidR="000513CD" w:rsidRPr="001A69B5" w:rsidRDefault="0009509B" w:rsidP="001A69B5">
      <w:pPr>
        <w:pStyle w:val="avsnitt-under-undertittel"/>
      </w:pPr>
      <w:bookmarkStart w:id="2" w:name="RTF5f486c6b3831353531343236"/>
      <w:r w:rsidRPr="001A69B5">
        <w:t>Kompetansemiljø for utnytting av stordata</w:t>
      </w:r>
      <w:bookmarkEnd w:id="2"/>
    </w:p>
    <w:p w14:paraId="180469B2" w14:textId="77777777" w:rsidR="000513CD" w:rsidRPr="001A69B5" w:rsidRDefault="0009509B" w:rsidP="001A69B5">
      <w:r w:rsidRPr="001A69B5">
        <w:t xml:space="preserve">For å nå måla i langtidsplanen er det viktig med tilgang til nok </w:t>
      </w:r>
      <w:proofErr w:type="spellStart"/>
      <w:r w:rsidRPr="001A69B5">
        <w:t>reknekraft</w:t>
      </w:r>
      <w:proofErr w:type="spellEnd"/>
      <w:r w:rsidRPr="001A69B5">
        <w:t xml:space="preserve">. For å sikre tilgang til </w:t>
      </w:r>
      <w:proofErr w:type="spellStart"/>
      <w:r w:rsidRPr="001A69B5">
        <w:t>superdatamaskinar</w:t>
      </w:r>
      <w:proofErr w:type="spellEnd"/>
      <w:r w:rsidRPr="001A69B5">
        <w:t xml:space="preserve"> i Europa gjekk </w:t>
      </w:r>
      <w:proofErr w:type="spellStart"/>
      <w:r w:rsidRPr="001A69B5">
        <w:t>Noreg</w:t>
      </w:r>
      <w:proofErr w:type="spellEnd"/>
      <w:r w:rsidRPr="001A69B5">
        <w:t xml:space="preserve"> </w:t>
      </w:r>
      <w:proofErr w:type="spellStart"/>
      <w:r w:rsidRPr="001A69B5">
        <w:t>frå</w:t>
      </w:r>
      <w:proofErr w:type="spellEnd"/>
      <w:r w:rsidRPr="001A69B5">
        <w:t xml:space="preserve"> og med 1. januar 2019 inn i </w:t>
      </w:r>
      <w:proofErr w:type="spellStart"/>
      <w:r w:rsidRPr="001A69B5">
        <w:t>eit</w:t>
      </w:r>
      <w:proofErr w:type="spellEnd"/>
      <w:r w:rsidRPr="001A69B5">
        <w:t xml:space="preserve"> samarbeid med sju andre europeiske land som søkte og </w:t>
      </w:r>
      <w:proofErr w:type="spellStart"/>
      <w:r w:rsidRPr="001A69B5">
        <w:t>fekk</w:t>
      </w:r>
      <w:proofErr w:type="spellEnd"/>
      <w:r w:rsidRPr="001A69B5">
        <w:t xml:space="preserve"> tilslag på </w:t>
      </w:r>
      <w:proofErr w:type="spellStart"/>
      <w:r w:rsidRPr="001A69B5">
        <w:t>midlar</w:t>
      </w:r>
      <w:proofErr w:type="spellEnd"/>
      <w:r w:rsidRPr="001A69B5">
        <w:t xml:space="preserve"> </w:t>
      </w:r>
      <w:proofErr w:type="spellStart"/>
      <w:r w:rsidRPr="001A69B5">
        <w:t>frå</w:t>
      </w:r>
      <w:proofErr w:type="spellEnd"/>
      <w:r w:rsidRPr="001A69B5">
        <w:t xml:space="preserve"> EU til å bygge </w:t>
      </w:r>
      <w:proofErr w:type="spellStart"/>
      <w:r w:rsidRPr="001A69B5">
        <w:t>ein</w:t>
      </w:r>
      <w:proofErr w:type="spellEnd"/>
      <w:r w:rsidRPr="001A69B5">
        <w:t xml:space="preserve"> av </w:t>
      </w:r>
      <w:proofErr w:type="spellStart"/>
      <w:r w:rsidRPr="001A69B5">
        <w:t>dei</w:t>
      </w:r>
      <w:proofErr w:type="spellEnd"/>
      <w:r w:rsidRPr="001A69B5">
        <w:t xml:space="preserve"> </w:t>
      </w:r>
      <w:proofErr w:type="spellStart"/>
      <w:r w:rsidRPr="001A69B5">
        <w:t>kraftigaste</w:t>
      </w:r>
      <w:proofErr w:type="spellEnd"/>
      <w:r w:rsidRPr="001A69B5">
        <w:t xml:space="preserve"> superdatamaskinene i verda. Det er viktig at kompetansen hos aktuelle </w:t>
      </w:r>
      <w:proofErr w:type="spellStart"/>
      <w:r w:rsidRPr="001A69B5">
        <w:t>brukarar</w:t>
      </w:r>
      <w:proofErr w:type="spellEnd"/>
      <w:r w:rsidRPr="001A69B5">
        <w:t xml:space="preserve"> av </w:t>
      </w:r>
      <w:proofErr w:type="spellStart"/>
      <w:r w:rsidRPr="001A69B5">
        <w:t>dei</w:t>
      </w:r>
      <w:proofErr w:type="spellEnd"/>
      <w:r w:rsidRPr="001A69B5">
        <w:t xml:space="preserve"> nye superdatamaskinene blir styrkt. For å bidra til dette arbeidet </w:t>
      </w:r>
      <w:proofErr w:type="spellStart"/>
      <w:r w:rsidRPr="001A69B5">
        <w:t>fekk</w:t>
      </w:r>
      <w:proofErr w:type="spellEnd"/>
      <w:r w:rsidRPr="001A69B5">
        <w:t xml:space="preserve"> Uninett Sigma2 i 2020 </w:t>
      </w:r>
      <w:proofErr w:type="spellStart"/>
      <w:r w:rsidRPr="001A69B5">
        <w:t>tilskot</w:t>
      </w:r>
      <w:proofErr w:type="spellEnd"/>
      <w:r w:rsidRPr="001A69B5">
        <w:t xml:space="preserve"> </w:t>
      </w:r>
      <w:proofErr w:type="spellStart"/>
      <w:r w:rsidRPr="001A69B5">
        <w:t>frå</w:t>
      </w:r>
      <w:proofErr w:type="spellEnd"/>
      <w:r w:rsidRPr="001A69B5">
        <w:t xml:space="preserve"> </w:t>
      </w:r>
      <w:proofErr w:type="spellStart"/>
      <w:r w:rsidRPr="001A69B5">
        <w:t>Noregs</w:t>
      </w:r>
      <w:proofErr w:type="spellEnd"/>
      <w:r w:rsidRPr="001A69B5">
        <w:t xml:space="preserve"> forskingsråd på 10 mill. kroner over to år. </w:t>
      </w:r>
      <w:proofErr w:type="spellStart"/>
      <w:r w:rsidRPr="001A69B5">
        <w:t>Tilskotet</w:t>
      </w:r>
      <w:proofErr w:type="spellEnd"/>
      <w:r w:rsidRPr="001A69B5">
        <w:t xml:space="preserve"> blir foreslått </w:t>
      </w:r>
      <w:proofErr w:type="spellStart"/>
      <w:r w:rsidRPr="001A69B5">
        <w:t>vidareført</w:t>
      </w:r>
      <w:proofErr w:type="spellEnd"/>
      <w:r w:rsidRPr="001A69B5">
        <w:t>. Sjå òg omtale i budsjettproposisjonen til Kommunal- og moderniseringsdepartementet, kap. 541, post 50.</w:t>
      </w:r>
    </w:p>
    <w:p w14:paraId="7C57904D" w14:textId="77777777" w:rsidR="000513CD" w:rsidRPr="001A69B5" w:rsidRDefault="0009509B" w:rsidP="001A69B5">
      <w:pPr>
        <w:pStyle w:val="Undertittel"/>
      </w:pPr>
      <w:proofErr w:type="spellStart"/>
      <w:r w:rsidRPr="001A69B5">
        <w:t>Noregs</w:t>
      </w:r>
      <w:proofErr w:type="spellEnd"/>
      <w:r w:rsidRPr="001A69B5">
        <w:t xml:space="preserve"> forskingsråd</w:t>
      </w:r>
    </w:p>
    <w:p w14:paraId="4647D47B" w14:textId="77777777" w:rsidR="000513CD" w:rsidRPr="001A69B5" w:rsidRDefault="0009509B" w:rsidP="001A69B5">
      <w:proofErr w:type="spellStart"/>
      <w:r w:rsidRPr="001A69B5">
        <w:t>Noregs</w:t>
      </w:r>
      <w:proofErr w:type="spellEnd"/>
      <w:r w:rsidRPr="001A69B5">
        <w:t xml:space="preserve"> forskingsråd speler ei sentral rolle i det norske forskings- og innovasjonssystemet. Rådet har ei </w:t>
      </w:r>
      <w:proofErr w:type="spellStart"/>
      <w:r w:rsidRPr="001A69B5">
        <w:t>omfattande</w:t>
      </w:r>
      <w:proofErr w:type="spellEnd"/>
      <w:r w:rsidRPr="001A69B5">
        <w:t xml:space="preserve"> </w:t>
      </w:r>
      <w:proofErr w:type="spellStart"/>
      <w:r w:rsidRPr="001A69B5">
        <w:t>verksemd</w:t>
      </w:r>
      <w:proofErr w:type="spellEnd"/>
      <w:r w:rsidRPr="001A69B5">
        <w:t xml:space="preserve"> når det </w:t>
      </w:r>
      <w:proofErr w:type="spellStart"/>
      <w:r w:rsidRPr="001A69B5">
        <w:t>gjeld</w:t>
      </w:r>
      <w:proofErr w:type="spellEnd"/>
      <w:r w:rsidRPr="001A69B5">
        <w:t xml:space="preserve"> finansiering, rådgiving og møteplassfunksjon. Kunnskapsdepartementet har etatsstyringsansvaret for Forskingsrådet og ansvaret for at rådet når </w:t>
      </w:r>
      <w:proofErr w:type="spellStart"/>
      <w:r w:rsidRPr="001A69B5">
        <w:t>dei</w:t>
      </w:r>
      <w:proofErr w:type="spellEnd"/>
      <w:r w:rsidRPr="001A69B5">
        <w:t xml:space="preserve"> måla som er sette for heile </w:t>
      </w:r>
      <w:proofErr w:type="spellStart"/>
      <w:r w:rsidRPr="001A69B5">
        <w:t>verksemda</w:t>
      </w:r>
      <w:proofErr w:type="spellEnd"/>
      <w:r w:rsidRPr="001A69B5">
        <w:t xml:space="preserve">. For </w:t>
      </w:r>
      <w:proofErr w:type="spellStart"/>
      <w:r w:rsidRPr="001A69B5">
        <w:t>nærare</w:t>
      </w:r>
      <w:proofErr w:type="spellEnd"/>
      <w:r w:rsidRPr="001A69B5">
        <w:t xml:space="preserve"> omtale av rådets </w:t>
      </w:r>
      <w:proofErr w:type="spellStart"/>
      <w:r w:rsidRPr="001A69B5">
        <w:t>verksemd</w:t>
      </w:r>
      <w:proofErr w:type="spellEnd"/>
      <w:r w:rsidRPr="001A69B5">
        <w:t xml:space="preserve"> og styringssystemet for Forskingsrådet, sjå programkategori 07.60 </w:t>
      </w:r>
      <w:proofErr w:type="spellStart"/>
      <w:r w:rsidRPr="001A69B5">
        <w:t>Høgare</w:t>
      </w:r>
      <w:proofErr w:type="spellEnd"/>
      <w:r w:rsidRPr="001A69B5">
        <w:t xml:space="preserve"> utdanning og forsking, kap. 285 </w:t>
      </w:r>
      <w:proofErr w:type="spellStart"/>
      <w:r w:rsidRPr="001A69B5">
        <w:t>Noregs</w:t>
      </w:r>
      <w:proofErr w:type="spellEnd"/>
      <w:r w:rsidRPr="001A69B5">
        <w:t xml:space="preserve"> forskingsråd.</w:t>
      </w:r>
    </w:p>
    <w:p w14:paraId="4CAF4BEC" w14:textId="3A9A547B" w:rsidR="000513CD" w:rsidRDefault="0009509B" w:rsidP="001A69B5">
      <w:proofErr w:type="spellStart"/>
      <w:r w:rsidRPr="001A69B5">
        <w:t>Noregs</w:t>
      </w:r>
      <w:proofErr w:type="spellEnd"/>
      <w:r w:rsidRPr="001A69B5">
        <w:t xml:space="preserve"> forskingsråd får </w:t>
      </w:r>
      <w:proofErr w:type="spellStart"/>
      <w:r w:rsidRPr="001A69B5">
        <w:t>løyvingar</w:t>
      </w:r>
      <w:proofErr w:type="spellEnd"/>
      <w:r w:rsidRPr="001A69B5">
        <w:t xml:space="preserve"> </w:t>
      </w:r>
      <w:proofErr w:type="spellStart"/>
      <w:r w:rsidRPr="001A69B5">
        <w:t>frå</w:t>
      </w:r>
      <w:proofErr w:type="spellEnd"/>
      <w:r w:rsidRPr="001A69B5">
        <w:t xml:space="preserve"> alle departementa. </w:t>
      </w:r>
      <w:proofErr w:type="spellStart"/>
      <w:r w:rsidRPr="001A69B5">
        <w:t>Tildelingane</w:t>
      </w:r>
      <w:proofErr w:type="spellEnd"/>
      <w:r w:rsidRPr="001A69B5">
        <w:t xml:space="preserve"> </w:t>
      </w:r>
      <w:proofErr w:type="spellStart"/>
      <w:r w:rsidRPr="001A69B5">
        <w:t>frå</w:t>
      </w:r>
      <w:proofErr w:type="spellEnd"/>
      <w:r w:rsidRPr="001A69B5">
        <w:t xml:space="preserve"> departementa </w:t>
      </w:r>
      <w:proofErr w:type="spellStart"/>
      <w:r w:rsidRPr="001A69B5">
        <w:t>omfattar</w:t>
      </w:r>
      <w:proofErr w:type="spellEnd"/>
      <w:r w:rsidRPr="001A69B5">
        <w:t xml:space="preserve"> både generelle </w:t>
      </w:r>
      <w:proofErr w:type="spellStart"/>
      <w:r w:rsidRPr="001A69B5">
        <w:t>faglege</w:t>
      </w:r>
      <w:proofErr w:type="spellEnd"/>
      <w:r w:rsidRPr="001A69B5">
        <w:t xml:space="preserve"> </w:t>
      </w:r>
      <w:proofErr w:type="spellStart"/>
      <w:r w:rsidRPr="001A69B5">
        <w:t>tildelingar</w:t>
      </w:r>
      <w:proofErr w:type="spellEnd"/>
      <w:r w:rsidRPr="001A69B5">
        <w:t xml:space="preserve">, </w:t>
      </w:r>
      <w:proofErr w:type="spellStart"/>
      <w:r w:rsidRPr="001A69B5">
        <w:t>instituttildelingar</w:t>
      </w:r>
      <w:proofErr w:type="spellEnd"/>
      <w:r w:rsidRPr="001A69B5">
        <w:t xml:space="preserve"> og </w:t>
      </w:r>
      <w:proofErr w:type="spellStart"/>
      <w:r w:rsidRPr="001A69B5">
        <w:t>særskilde</w:t>
      </w:r>
      <w:proofErr w:type="spellEnd"/>
      <w:r w:rsidRPr="001A69B5">
        <w:t xml:space="preserve"> </w:t>
      </w:r>
      <w:proofErr w:type="spellStart"/>
      <w:r w:rsidRPr="001A69B5">
        <w:t>midlar</w:t>
      </w:r>
      <w:proofErr w:type="spellEnd"/>
      <w:r w:rsidRPr="001A69B5">
        <w:t xml:space="preserve"> til </w:t>
      </w:r>
      <w:proofErr w:type="spellStart"/>
      <w:r w:rsidRPr="001A69B5">
        <w:t>einskilde</w:t>
      </w:r>
      <w:proofErr w:type="spellEnd"/>
      <w:r w:rsidRPr="001A69B5">
        <w:t xml:space="preserve"> program eller </w:t>
      </w:r>
      <w:proofErr w:type="spellStart"/>
      <w:r w:rsidRPr="001A69B5">
        <w:t>aktivitetar</w:t>
      </w:r>
      <w:proofErr w:type="spellEnd"/>
      <w:r w:rsidRPr="001A69B5">
        <w:t xml:space="preserve">. Tabellen </w:t>
      </w:r>
      <w:proofErr w:type="spellStart"/>
      <w:r w:rsidRPr="001A69B5">
        <w:t>nedanfor</w:t>
      </w:r>
      <w:proofErr w:type="spellEnd"/>
      <w:r w:rsidRPr="001A69B5">
        <w:t xml:space="preserve"> viser </w:t>
      </w:r>
      <w:proofErr w:type="gramStart"/>
      <w:r w:rsidRPr="001A69B5">
        <w:t>ei oversikt</w:t>
      </w:r>
      <w:proofErr w:type="gramEnd"/>
      <w:r w:rsidRPr="001A69B5">
        <w:t xml:space="preserve"> over </w:t>
      </w:r>
      <w:proofErr w:type="spellStart"/>
      <w:r w:rsidRPr="001A69B5">
        <w:t>løyvingsforslag</w:t>
      </w:r>
      <w:proofErr w:type="spellEnd"/>
      <w:r w:rsidRPr="001A69B5">
        <w:t xml:space="preserve"> for </w:t>
      </w:r>
      <w:proofErr w:type="spellStart"/>
      <w:r w:rsidRPr="001A69B5">
        <w:t>dei</w:t>
      </w:r>
      <w:proofErr w:type="spellEnd"/>
      <w:r w:rsidRPr="001A69B5">
        <w:t xml:space="preserve"> største </w:t>
      </w:r>
      <w:proofErr w:type="spellStart"/>
      <w:r w:rsidRPr="001A69B5">
        <w:t>bidragsytarane</w:t>
      </w:r>
      <w:proofErr w:type="spellEnd"/>
      <w:r w:rsidRPr="001A69B5">
        <w:t xml:space="preserve"> i statsbudsjettet for 2022.</w:t>
      </w:r>
    </w:p>
    <w:p w14:paraId="4DA7C7F4" w14:textId="142C86A3" w:rsidR="003E7AB3" w:rsidRPr="001A69B5" w:rsidRDefault="003E7AB3" w:rsidP="003E7AB3">
      <w:pPr>
        <w:pStyle w:val="tabell-tittel"/>
      </w:pPr>
      <w:r w:rsidRPr="001A69B5">
        <w:t xml:space="preserve">Foreslåtte </w:t>
      </w:r>
      <w:proofErr w:type="spellStart"/>
      <w:r w:rsidRPr="001A69B5">
        <w:t>løyvingar</w:t>
      </w:r>
      <w:proofErr w:type="spellEnd"/>
      <w:r w:rsidRPr="001A69B5">
        <w:t xml:space="preserve"> til </w:t>
      </w:r>
      <w:proofErr w:type="spellStart"/>
      <w:r w:rsidRPr="001A69B5">
        <w:t>Noregs</w:t>
      </w:r>
      <w:proofErr w:type="spellEnd"/>
      <w:r w:rsidRPr="001A69B5">
        <w:t xml:space="preserve"> forskingsråd </w:t>
      </w:r>
      <w:proofErr w:type="spellStart"/>
      <w:r w:rsidRPr="001A69B5">
        <w:t>frå</w:t>
      </w:r>
      <w:proofErr w:type="spellEnd"/>
      <w:r w:rsidRPr="001A69B5">
        <w:t xml:space="preserve"> </w:t>
      </w:r>
      <w:proofErr w:type="spellStart"/>
      <w:r w:rsidRPr="001A69B5">
        <w:t>dei</w:t>
      </w:r>
      <w:proofErr w:type="spellEnd"/>
      <w:r w:rsidRPr="001A69B5">
        <w:t xml:space="preserve"> største </w:t>
      </w:r>
      <w:proofErr w:type="spellStart"/>
      <w:r w:rsidRPr="001A69B5">
        <w:t>bidragsytarane</w:t>
      </w:r>
      <w:proofErr w:type="spellEnd"/>
    </w:p>
    <w:p w14:paraId="7C008362" w14:textId="77777777" w:rsidR="000513CD" w:rsidRPr="001A69B5" w:rsidRDefault="0009509B" w:rsidP="001A69B5">
      <w:pPr>
        <w:pStyle w:val="Tabellnavn"/>
      </w:pPr>
      <w:r w:rsidRPr="001A69B5">
        <w:t>04J2tx2</w:t>
      </w:r>
    </w:p>
    <w:tbl>
      <w:tblPr>
        <w:tblStyle w:val="StandardTabell"/>
        <w:tblW w:w="0" w:type="auto"/>
        <w:tblLayout w:type="fixed"/>
        <w:tblLook w:val="04A0" w:firstRow="1" w:lastRow="0" w:firstColumn="1" w:lastColumn="0" w:noHBand="0" w:noVBand="1"/>
      </w:tblPr>
      <w:tblGrid>
        <w:gridCol w:w="1400"/>
        <w:gridCol w:w="5320"/>
        <w:gridCol w:w="1400"/>
        <w:gridCol w:w="1400"/>
      </w:tblGrid>
      <w:tr w:rsidR="000513CD" w:rsidRPr="001A69B5" w14:paraId="5936731C" w14:textId="77777777" w:rsidTr="008E5299">
        <w:trPr>
          <w:trHeight w:val="360"/>
        </w:trPr>
        <w:tc>
          <w:tcPr>
            <w:tcW w:w="1400" w:type="dxa"/>
          </w:tcPr>
          <w:p w14:paraId="71F7D703" w14:textId="77777777" w:rsidR="000513CD" w:rsidRPr="001A69B5" w:rsidRDefault="000513CD" w:rsidP="001A69B5"/>
        </w:tc>
        <w:tc>
          <w:tcPr>
            <w:tcW w:w="5320" w:type="dxa"/>
          </w:tcPr>
          <w:p w14:paraId="4C0087B3" w14:textId="77777777" w:rsidR="000513CD" w:rsidRPr="001A69B5" w:rsidRDefault="000513CD" w:rsidP="001A69B5"/>
        </w:tc>
        <w:tc>
          <w:tcPr>
            <w:tcW w:w="1400" w:type="dxa"/>
          </w:tcPr>
          <w:p w14:paraId="4B62B060" w14:textId="77777777" w:rsidR="000513CD" w:rsidRPr="001A69B5" w:rsidRDefault="000513CD" w:rsidP="001A69B5"/>
        </w:tc>
        <w:tc>
          <w:tcPr>
            <w:tcW w:w="1400" w:type="dxa"/>
          </w:tcPr>
          <w:p w14:paraId="24151E41" w14:textId="77777777" w:rsidR="000513CD" w:rsidRPr="001A69B5" w:rsidRDefault="0009509B" w:rsidP="001A69B5">
            <w:r w:rsidRPr="001A69B5">
              <w:t>(i 1000 kr)</w:t>
            </w:r>
          </w:p>
        </w:tc>
      </w:tr>
      <w:tr w:rsidR="000513CD" w:rsidRPr="001A69B5" w14:paraId="2AA7384F" w14:textId="77777777" w:rsidTr="008E5299">
        <w:trPr>
          <w:trHeight w:val="600"/>
        </w:trPr>
        <w:tc>
          <w:tcPr>
            <w:tcW w:w="1400" w:type="dxa"/>
          </w:tcPr>
          <w:p w14:paraId="18EAEEAA" w14:textId="77777777" w:rsidR="000513CD" w:rsidRPr="001A69B5" w:rsidRDefault="0009509B" w:rsidP="001A69B5">
            <w:r w:rsidRPr="001A69B5">
              <w:t>Kap. post</w:t>
            </w:r>
          </w:p>
        </w:tc>
        <w:tc>
          <w:tcPr>
            <w:tcW w:w="5320" w:type="dxa"/>
          </w:tcPr>
          <w:p w14:paraId="07D29C0B" w14:textId="77777777" w:rsidR="000513CD" w:rsidRPr="001A69B5" w:rsidRDefault="0009509B" w:rsidP="001A69B5">
            <w:r w:rsidRPr="001A69B5">
              <w:t>Departement</w:t>
            </w:r>
          </w:p>
        </w:tc>
        <w:tc>
          <w:tcPr>
            <w:tcW w:w="1400" w:type="dxa"/>
          </w:tcPr>
          <w:p w14:paraId="35B912E3" w14:textId="77777777" w:rsidR="000513CD" w:rsidRPr="001A69B5" w:rsidRDefault="0009509B" w:rsidP="001A69B5">
            <w:r w:rsidRPr="001A69B5">
              <w:t xml:space="preserve">Saldert </w:t>
            </w:r>
            <w:r w:rsidRPr="001A69B5">
              <w:br/>
              <w:t>budsjett 2021</w:t>
            </w:r>
          </w:p>
        </w:tc>
        <w:tc>
          <w:tcPr>
            <w:tcW w:w="1400" w:type="dxa"/>
          </w:tcPr>
          <w:p w14:paraId="18164D7B" w14:textId="77777777" w:rsidR="000513CD" w:rsidRPr="001A69B5" w:rsidRDefault="0009509B" w:rsidP="001A69B5">
            <w:r w:rsidRPr="001A69B5">
              <w:t xml:space="preserve">Forslag </w:t>
            </w:r>
            <w:r w:rsidRPr="001A69B5">
              <w:br/>
              <w:t>2022</w:t>
            </w:r>
          </w:p>
        </w:tc>
      </w:tr>
      <w:tr w:rsidR="000513CD" w:rsidRPr="001A69B5" w14:paraId="50D0B459" w14:textId="77777777" w:rsidTr="008E5299">
        <w:trPr>
          <w:trHeight w:val="380"/>
        </w:trPr>
        <w:tc>
          <w:tcPr>
            <w:tcW w:w="1400" w:type="dxa"/>
          </w:tcPr>
          <w:p w14:paraId="6C27F342" w14:textId="77777777" w:rsidR="000513CD" w:rsidRPr="001A69B5" w:rsidRDefault="0009509B" w:rsidP="001A69B5">
            <w:r w:rsidRPr="001A69B5">
              <w:t>285.52–54</w:t>
            </w:r>
          </w:p>
        </w:tc>
        <w:tc>
          <w:tcPr>
            <w:tcW w:w="5320" w:type="dxa"/>
          </w:tcPr>
          <w:p w14:paraId="53AC0C88" w14:textId="77777777" w:rsidR="000513CD" w:rsidRPr="001A69B5" w:rsidRDefault="0009509B" w:rsidP="001A69B5">
            <w:r w:rsidRPr="001A69B5">
              <w:t>Kunnskapsdepartementet</w:t>
            </w:r>
          </w:p>
        </w:tc>
        <w:tc>
          <w:tcPr>
            <w:tcW w:w="1400" w:type="dxa"/>
          </w:tcPr>
          <w:p w14:paraId="0A69AA6E" w14:textId="77777777" w:rsidR="000513CD" w:rsidRPr="001A69B5" w:rsidRDefault="0009509B" w:rsidP="001A69B5">
            <w:r w:rsidRPr="001A69B5">
              <w:t>4 399 757</w:t>
            </w:r>
          </w:p>
        </w:tc>
        <w:tc>
          <w:tcPr>
            <w:tcW w:w="1400" w:type="dxa"/>
          </w:tcPr>
          <w:p w14:paraId="12BBFC74" w14:textId="77777777" w:rsidR="000513CD" w:rsidRPr="001A69B5" w:rsidRDefault="0009509B" w:rsidP="001A69B5">
            <w:r w:rsidRPr="001A69B5">
              <w:t>4 333 029</w:t>
            </w:r>
          </w:p>
        </w:tc>
      </w:tr>
      <w:tr w:rsidR="000513CD" w:rsidRPr="001A69B5" w14:paraId="7EB95CC7" w14:textId="77777777" w:rsidTr="008E5299">
        <w:trPr>
          <w:trHeight w:val="380"/>
        </w:trPr>
        <w:tc>
          <w:tcPr>
            <w:tcW w:w="1400" w:type="dxa"/>
          </w:tcPr>
          <w:p w14:paraId="71A39BBC" w14:textId="77777777" w:rsidR="000513CD" w:rsidRPr="001A69B5" w:rsidRDefault="0009509B" w:rsidP="001A69B5">
            <w:r w:rsidRPr="001A69B5">
              <w:t>285.55</w:t>
            </w:r>
          </w:p>
        </w:tc>
        <w:tc>
          <w:tcPr>
            <w:tcW w:w="5320" w:type="dxa"/>
          </w:tcPr>
          <w:p w14:paraId="2C9A8099" w14:textId="77777777" w:rsidR="000513CD" w:rsidRPr="001A69B5" w:rsidRDefault="0009509B" w:rsidP="001A69B5">
            <w:r w:rsidRPr="001A69B5">
              <w:t>Kunnskapsdepartementet</w:t>
            </w:r>
          </w:p>
        </w:tc>
        <w:tc>
          <w:tcPr>
            <w:tcW w:w="1400" w:type="dxa"/>
          </w:tcPr>
          <w:p w14:paraId="3E442674" w14:textId="77777777" w:rsidR="000513CD" w:rsidRPr="001A69B5" w:rsidRDefault="0009509B" w:rsidP="001A69B5">
            <w:r w:rsidRPr="001A69B5">
              <w:t>795 599</w:t>
            </w:r>
          </w:p>
        </w:tc>
        <w:tc>
          <w:tcPr>
            <w:tcW w:w="1400" w:type="dxa"/>
          </w:tcPr>
          <w:p w14:paraId="578404CF" w14:textId="77777777" w:rsidR="000513CD" w:rsidRPr="001A69B5" w:rsidRDefault="0009509B" w:rsidP="001A69B5">
            <w:r w:rsidRPr="001A69B5">
              <w:t>785 937</w:t>
            </w:r>
          </w:p>
        </w:tc>
      </w:tr>
      <w:tr w:rsidR="000513CD" w:rsidRPr="001A69B5" w14:paraId="06A3271B" w14:textId="77777777" w:rsidTr="008E5299">
        <w:trPr>
          <w:trHeight w:val="380"/>
        </w:trPr>
        <w:tc>
          <w:tcPr>
            <w:tcW w:w="1400" w:type="dxa"/>
          </w:tcPr>
          <w:p w14:paraId="2829277E" w14:textId="77777777" w:rsidR="000513CD" w:rsidRPr="001A69B5" w:rsidRDefault="0009509B" w:rsidP="001A69B5">
            <w:r w:rsidRPr="001A69B5">
              <w:t>920.50/51</w:t>
            </w:r>
          </w:p>
        </w:tc>
        <w:tc>
          <w:tcPr>
            <w:tcW w:w="5320" w:type="dxa"/>
          </w:tcPr>
          <w:p w14:paraId="4DDCE783" w14:textId="77777777" w:rsidR="000513CD" w:rsidRPr="001A69B5" w:rsidRDefault="0009509B" w:rsidP="001A69B5">
            <w:r w:rsidRPr="001A69B5">
              <w:t>Nærings- og fiskeridepartementet</w:t>
            </w:r>
          </w:p>
        </w:tc>
        <w:tc>
          <w:tcPr>
            <w:tcW w:w="1400" w:type="dxa"/>
          </w:tcPr>
          <w:p w14:paraId="2EAA6528" w14:textId="77777777" w:rsidR="000513CD" w:rsidRPr="001A69B5" w:rsidRDefault="0009509B" w:rsidP="001A69B5">
            <w:r w:rsidRPr="001A69B5">
              <w:t>2 067 011</w:t>
            </w:r>
          </w:p>
        </w:tc>
        <w:tc>
          <w:tcPr>
            <w:tcW w:w="1400" w:type="dxa"/>
          </w:tcPr>
          <w:p w14:paraId="59F77DD4" w14:textId="77777777" w:rsidR="000513CD" w:rsidRPr="001A69B5" w:rsidRDefault="0009509B" w:rsidP="001A69B5">
            <w:r w:rsidRPr="001A69B5">
              <w:t>2 238 250</w:t>
            </w:r>
          </w:p>
        </w:tc>
      </w:tr>
      <w:tr w:rsidR="000513CD" w:rsidRPr="001A69B5" w14:paraId="1C7C0ABD" w14:textId="77777777" w:rsidTr="008E5299">
        <w:trPr>
          <w:trHeight w:val="380"/>
        </w:trPr>
        <w:tc>
          <w:tcPr>
            <w:tcW w:w="1400" w:type="dxa"/>
          </w:tcPr>
          <w:p w14:paraId="3C1FD84D" w14:textId="77777777" w:rsidR="000513CD" w:rsidRPr="001A69B5" w:rsidRDefault="0009509B" w:rsidP="001A69B5">
            <w:r w:rsidRPr="001A69B5">
              <w:t>1830.50</w:t>
            </w:r>
          </w:p>
        </w:tc>
        <w:tc>
          <w:tcPr>
            <w:tcW w:w="5320" w:type="dxa"/>
          </w:tcPr>
          <w:p w14:paraId="2CB9E33B" w14:textId="77777777" w:rsidR="000513CD" w:rsidRPr="001A69B5" w:rsidRDefault="0009509B" w:rsidP="001A69B5">
            <w:r w:rsidRPr="001A69B5">
              <w:t>Olje- og energidepartementet</w:t>
            </w:r>
          </w:p>
        </w:tc>
        <w:tc>
          <w:tcPr>
            <w:tcW w:w="1400" w:type="dxa"/>
          </w:tcPr>
          <w:p w14:paraId="724F1F6E" w14:textId="77777777" w:rsidR="000513CD" w:rsidRPr="001A69B5" w:rsidRDefault="0009509B" w:rsidP="001A69B5">
            <w:r w:rsidRPr="001A69B5">
              <w:t>730 670</w:t>
            </w:r>
          </w:p>
        </w:tc>
        <w:tc>
          <w:tcPr>
            <w:tcW w:w="1400" w:type="dxa"/>
          </w:tcPr>
          <w:p w14:paraId="6075A65C" w14:textId="77777777" w:rsidR="000513CD" w:rsidRPr="001A69B5" w:rsidRDefault="0009509B" w:rsidP="001A69B5">
            <w:r w:rsidRPr="001A69B5">
              <w:t>787 500</w:t>
            </w:r>
          </w:p>
        </w:tc>
      </w:tr>
      <w:tr w:rsidR="000513CD" w:rsidRPr="001A69B5" w14:paraId="67A26038" w14:textId="77777777" w:rsidTr="008E5299">
        <w:trPr>
          <w:trHeight w:val="380"/>
        </w:trPr>
        <w:tc>
          <w:tcPr>
            <w:tcW w:w="1400" w:type="dxa"/>
          </w:tcPr>
          <w:p w14:paraId="5DB4BD0A" w14:textId="77777777" w:rsidR="000513CD" w:rsidRPr="001A69B5" w:rsidRDefault="0009509B" w:rsidP="001A69B5">
            <w:r w:rsidRPr="001A69B5">
              <w:t>1137.50/51</w:t>
            </w:r>
          </w:p>
        </w:tc>
        <w:tc>
          <w:tcPr>
            <w:tcW w:w="5320" w:type="dxa"/>
          </w:tcPr>
          <w:p w14:paraId="79C5144D" w14:textId="77777777" w:rsidR="000513CD" w:rsidRPr="001A69B5" w:rsidRDefault="0009509B" w:rsidP="001A69B5">
            <w:r w:rsidRPr="001A69B5">
              <w:t>Landbruks- og matdepartementet</w:t>
            </w:r>
          </w:p>
        </w:tc>
        <w:tc>
          <w:tcPr>
            <w:tcW w:w="1400" w:type="dxa"/>
          </w:tcPr>
          <w:p w14:paraId="18A8CEDA" w14:textId="77777777" w:rsidR="000513CD" w:rsidRPr="001A69B5" w:rsidRDefault="0009509B" w:rsidP="001A69B5">
            <w:r w:rsidRPr="001A69B5">
              <w:t>424 803</w:t>
            </w:r>
          </w:p>
        </w:tc>
        <w:tc>
          <w:tcPr>
            <w:tcW w:w="1400" w:type="dxa"/>
          </w:tcPr>
          <w:p w14:paraId="1F1444DC" w14:textId="77777777" w:rsidR="000513CD" w:rsidRPr="001A69B5" w:rsidRDefault="0009509B" w:rsidP="001A69B5">
            <w:r w:rsidRPr="001A69B5">
              <w:t>411 588</w:t>
            </w:r>
          </w:p>
        </w:tc>
      </w:tr>
      <w:tr w:rsidR="000513CD" w:rsidRPr="001A69B5" w14:paraId="6678EE46" w14:textId="77777777" w:rsidTr="008E5299">
        <w:trPr>
          <w:trHeight w:val="380"/>
        </w:trPr>
        <w:tc>
          <w:tcPr>
            <w:tcW w:w="1400" w:type="dxa"/>
          </w:tcPr>
          <w:p w14:paraId="5B523C4D" w14:textId="77777777" w:rsidR="000513CD" w:rsidRPr="001A69B5" w:rsidRDefault="0009509B" w:rsidP="001A69B5">
            <w:r w:rsidRPr="001A69B5">
              <w:t>1410.51</w:t>
            </w:r>
          </w:p>
        </w:tc>
        <w:tc>
          <w:tcPr>
            <w:tcW w:w="5320" w:type="dxa"/>
          </w:tcPr>
          <w:p w14:paraId="7CE04EC1" w14:textId="77777777" w:rsidR="000513CD" w:rsidRPr="001A69B5" w:rsidRDefault="0009509B" w:rsidP="001A69B5">
            <w:r w:rsidRPr="001A69B5">
              <w:t>Klima- og miljødepartementet</w:t>
            </w:r>
          </w:p>
        </w:tc>
        <w:tc>
          <w:tcPr>
            <w:tcW w:w="1400" w:type="dxa"/>
          </w:tcPr>
          <w:p w14:paraId="443A3AD3" w14:textId="77777777" w:rsidR="000513CD" w:rsidRPr="001A69B5" w:rsidRDefault="0009509B" w:rsidP="001A69B5">
            <w:r w:rsidRPr="001A69B5">
              <w:t>379 503</w:t>
            </w:r>
          </w:p>
        </w:tc>
        <w:tc>
          <w:tcPr>
            <w:tcW w:w="1400" w:type="dxa"/>
          </w:tcPr>
          <w:p w14:paraId="08EF7C1C" w14:textId="77777777" w:rsidR="000513CD" w:rsidRPr="001A69B5" w:rsidRDefault="0009509B" w:rsidP="001A69B5">
            <w:r w:rsidRPr="001A69B5">
              <w:t>385 690</w:t>
            </w:r>
          </w:p>
        </w:tc>
      </w:tr>
      <w:tr w:rsidR="000513CD" w:rsidRPr="001A69B5" w14:paraId="37A3D0E5" w14:textId="77777777" w:rsidTr="008E5299">
        <w:trPr>
          <w:trHeight w:val="380"/>
        </w:trPr>
        <w:tc>
          <w:tcPr>
            <w:tcW w:w="1400" w:type="dxa"/>
          </w:tcPr>
          <w:p w14:paraId="4859E4CC" w14:textId="77777777" w:rsidR="000513CD" w:rsidRPr="001A69B5" w:rsidRDefault="0009509B" w:rsidP="001A69B5">
            <w:r w:rsidRPr="001A69B5">
              <w:t>780.50</w:t>
            </w:r>
          </w:p>
        </w:tc>
        <w:tc>
          <w:tcPr>
            <w:tcW w:w="5320" w:type="dxa"/>
          </w:tcPr>
          <w:p w14:paraId="3BAB3921" w14:textId="77777777" w:rsidR="000513CD" w:rsidRPr="001A69B5" w:rsidRDefault="0009509B" w:rsidP="001A69B5">
            <w:r w:rsidRPr="001A69B5">
              <w:t>Helse- og omsorgsdepartementet</w:t>
            </w:r>
          </w:p>
        </w:tc>
        <w:tc>
          <w:tcPr>
            <w:tcW w:w="1400" w:type="dxa"/>
          </w:tcPr>
          <w:p w14:paraId="32BB8AB8" w14:textId="77777777" w:rsidR="000513CD" w:rsidRPr="001A69B5" w:rsidRDefault="0009509B" w:rsidP="001A69B5">
            <w:r w:rsidRPr="001A69B5">
              <w:t>130 419</w:t>
            </w:r>
          </w:p>
        </w:tc>
        <w:tc>
          <w:tcPr>
            <w:tcW w:w="1400" w:type="dxa"/>
          </w:tcPr>
          <w:p w14:paraId="5FC5859D" w14:textId="77777777" w:rsidR="000513CD" w:rsidRPr="001A69B5" w:rsidRDefault="0009509B" w:rsidP="001A69B5">
            <w:r w:rsidRPr="001A69B5">
              <w:t>370 562</w:t>
            </w:r>
          </w:p>
        </w:tc>
      </w:tr>
      <w:tr w:rsidR="000513CD" w:rsidRPr="001A69B5" w14:paraId="722854A5" w14:textId="77777777" w:rsidTr="008E5299">
        <w:trPr>
          <w:trHeight w:val="380"/>
        </w:trPr>
        <w:tc>
          <w:tcPr>
            <w:tcW w:w="1400" w:type="dxa"/>
          </w:tcPr>
          <w:p w14:paraId="2291BA82" w14:textId="77777777" w:rsidR="000513CD" w:rsidRPr="001A69B5" w:rsidRDefault="0009509B" w:rsidP="001A69B5">
            <w:r w:rsidRPr="001A69B5">
              <w:t>1301.50</w:t>
            </w:r>
          </w:p>
        </w:tc>
        <w:tc>
          <w:tcPr>
            <w:tcW w:w="5320" w:type="dxa"/>
          </w:tcPr>
          <w:p w14:paraId="4BACD47C" w14:textId="77777777" w:rsidR="000513CD" w:rsidRPr="001A69B5" w:rsidRDefault="0009509B" w:rsidP="001A69B5">
            <w:r w:rsidRPr="001A69B5">
              <w:t>Samferdselsdepartementet</w:t>
            </w:r>
          </w:p>
        </w:tc>
        <w:tc>
          <w:tcPr>
            <w:tcW w:w="1400" w:type="dxa"/>
          </w:tcPr>
          <w:p w14:paraId="406068EC" w14:textId="77777777" w:rsidR="000513CD" w:rsidRPr="001A69B5" w:rsidRDefault="0009509B" w:rsidP="001A69B5">
            <w:r w:rsidRPr="001A69B5">
              <w:t>133 455</w:t>
            </w:r>
          </w:p>
        </w:tc>
        <w:tc>
          <w:tcPr>
            <w:tcW w:w="1400" w:type="dxa"/>
          </w:tcPr>
          <w:p w14:paraId="4DA5F156" w14:textId="77777777" w:rsidR="000513CD" w:rsidRPr="001A69B5" w:rsidRDefault="0009509B" w:rsidP="001A69B5">
            <w:r w:rsidRPr="001A69B5">
              <w:t>160 500</w:t>
            </w:r>
          </w:p>
        </w:tc>
      </w:tr>
      <w:tr w:rsidR="000513CD" w:rsidRPr="001A69B5" w14:paraId="35F52075" w14:textId="77777777" w:rsidTr="008E5299">
        <w:trPr>
          <w:trHeight w:val="380"/>
        </w:trPr>
        <w:tc>
          <w:tcPr>
            <w:tcW w:w="1400" w:type="dxa"/>
          </w:tcPr>
          <w:p w14:paraId="10442712" w14:textId="77777777" w:rsidR="000513CD" w:rsidRPr="001A69B5" w:rsidRDefault="0009509B" w:rsidP="001A69B5">
            <w:r w:rsidRPr="001A69B5">
              <w:t>601.50</w:t>
            </w:r>
          </w:p>
        </w:tc>
        <w:tc>
          <w:tcPr>
            <w:tcW w:w="5320" w:type="dxa"/>
          </w:tcPr>
          <w:p w14:paraId="219B8B06" w14:textId="77777777" w:rsidR="000513CD" w:rsidRPr="001A69B5" w:rsidRDefault="0009509B" w:rsidP="001A69B5">
            <w:r w:rsidRPr="001A69B5">
              <w:t>Arbeids- og sosialdepartementet</w:t>
            </w:r>
          </w:p>
        </w:tc>
        <w:tc>
          <w:tcPr>
            <w:tcW w:w="1400" w:type="dxa"/>
          </w:tcPr>
          <w:p w14:paraId="67312278" w14:textId="77777777" w:rsidR="000513CD" w:rsidRPr="001A69B5" w:rsidRDefault="0009509B" w:rsidP="001A69B5">
            <w:r w:rsidRPr="001A69B5">
              <w:t>117 829</w:t>
            </w:r>
          </w:p>
        </w:tc>
        <w:tc>
          <w:tcPr>
            <w:tcW w:w="1400" w:type="dxa"/>
          </w:tcPr>
          <w:p w14:paraId="630445C2" w14:textId="77777777" w:rsidR="000513CD" w:rsidRPr="001A69B5" w:rsidRDefault="0009509B" w:rsidP="001A69B5">
            <w:r w:rsidRPr="001A69B5">
              <w:t>176 175</w:t>
            </w:r>
          </w:p>
        </w:tc>
      </w:tr>
      <w:tr w:rsidR="000513CD" w:rsidRPr="001A69B5" w14:paraId="1C98881E" w14:textId="77777777" w:rsidTr="008E5299">
        <w:trPr>
          <w:trHeight w:val="880"/>
        </w:trPr>
        <w:tc>
          <w:tcPr>
            <w:tcW w:w="1400" w:type="dxa"/>
          </w:tcPr>
          <w:p w14:paraId="17EB0172" w14:textId="77777777" w:rsidR="000513CD" w:rsidRPr="001A69B5" w:rsidRDefault="0009509B" w:rsidP="001A69B5">
            <w:r w:rsidRPr="001A69B5">
              <w:t xml:space="preserve">500.50/ 541.50/ 553.74 </w:t>
            </w:r>
          </w:p>
        </w:tc>
        <w:tc>
          <w:tcPr>
            <w:tcW w:w="5320" w:type="dxa"/>
          </w:tcPr>
          <w:p w14:paraId="2DA33D32" w14:textId="77777777" w:rsidR="000513CD" w:rsidRPr="001A69B5" w:rsidRDefault="0009509B" w:rsidP="001A69B5">
            <w:r w:rsidRPr="001A69B5">
              <w:t>Kommunal- og moderniseringsdepartementet</w:t>
            </w:r>
          </w:p>
        </w:tc>
        <w:tc>
          <w:tcPr>
            <w:tcW w:w="1400" w:type="dxa"/>
          </w:tcPr>
          <w:p w14:paraId="6A6F6547" w14:textId="77777777" w:rsidR="000513CD" w:rsidRPr="001A69B5" w:rsidRDefault="0009509B" w:rsidP="001A69B5">
            <w:r w:rsidRPr="001A69B5">
              <w:t>282 260</w:t>
            </w:r>
          </w:p>
        </w:tc>
        <w:tc>
          <w:tcPr>
            <w:tcW w:w="1400" w:type="dxa"/>
          </w:tcPr>
          <w:p w14:paraId="4E8D44E3" w14:textId="77777777" w:rsidR="000513CD" w:rsidRPr="001A69B5" w:rsidRDefault="0009509B" w:rsidP="001A69B5">
            <w:r w:rsidRPr="001A69B5">
              <w:t>218 852</w:t>
            </w:r>
          </w:p>
        </w:tc>
      </w:tr>
      <w:tr w:rsidR="000513CD" w:rsidRPr="001A69B5" w14:paraId="2ABD23F1" w14:textId="77777777" w:rsidTr="008E5299">
        <w:trPr>
          <w:trHeight w:val="380"/>
        </w:trPr>
        <w:tc>
          <w:tcPr>
            <w:tcW w:w="1400" w:type="dxa"/>
          </w:tcPr>
          <w:p w14:paraId="22AA9D99" w14:textId="77777777" w:rsidR="000513CD" w:rsidRPr="001A69B5" w:rsidRDefault="0009509B" w:rsidP="001A69B5">
            <w:r w:rsidRPr="001A69B5">
              <w:t>Totalt</w:t>
            </w:r>
          </w:p>
        </w:tc>
        <w:tc>
          <w:tcPr>
            <w:tcW w:w="5320" w:type="dxa"/>
          </w:tcPr>
          <w:p w14:paraId="066CC0FD" w14:textId="77777777" w:rsidR="000513CD" w:rsidRPr="001A69B5" w:rsidRDefault="000513CD" w:rsidP="001A69B5"/>
        </w:tc>
        <w:tc>
          <w:tcPr>
            <w:tcW w:w="1400" w:type="dxa"/>
          </w:tcPr>
          <w:p w14:paraId="15346B8D" w14:textId="77777777" w:rsidR="000513CD" w:rsidRPr="001A69B5" w:rsidRDefault="0009509B" w:rsidP="001A69B5">
            <w:r w:rsidRPr="001A69B5">
              <w:t>9 461 306</w:t>
            </w:r>
          </w:p>
        </w:tc>
        <w:tc>
          <w:tcPr>
            <w:tcW w:w="1400" w:type="dxa"/>
          </w:tcPr>
          <w:p w14:paraId="170EB832" w14:textId="77777777" w:rsidR="000513CD" w:rsidRPr="001A69B5" w:rsidRDefault="0009509B" w:rsidP="001A69B5">
            <w:r w:rsidRPr="001A69B5">
              <w:t>9 868 083</w:t>
            </w:r>
          </w:p>
        </w:tc>
      </w:tr>
    </w:tbl>
    <w:p w14:paraId="0C466244" w14:textId="77777777" w:rsidR="000513CD" w:rsidRPr="001A69B5" w:rsidRDefault="0009509B" w:rsidP="001A69B5">
      <w:proofErr w:type="spellStart"/>
      <w:r w:rsidRPr="001A69B5">
        <w:t>Ein</w:t>
      </w:r>
      <w:proofErr w:type="spellEnd"/>
      <w:r w:rsidRPr="001A69B5">
        <w:t xml:space="preserve"> del av </w:t>
      </w:r>
      <w:proofErr w:type="spellStart"/>
      <w:r w:rsidRPr="001A69B5">
        <w:t>auken</w:t>
      </w:r>
      <w:proofErr w:type="spellEnd"/>
      <w:r w:rsidRPr="001A69B5">
        <w:t xml:space="preserve"> på </w:t>
      </w:r>
      <w:proofErr w:type="spellStart"/>
      <w:r w:rsidRPr="001A69B5">
        <w:t>nokre</w:t>
      </w:r>
      <w:proofErr w:type="spellEnd"/>
      <w:r w:rsidRPr="001A69B5">
        <w:t xml:space="preserve"> departement skriv seg </w:t>
      </w:r>
      <w:proofErr w:type="spellStart"/>
      <w:r w:rsidRPr="001A69B5">
        <w:t>frå</w:t>
      </w:r>
      <w:proofErr w:type="spellEnd"/>
      <w:r w:rsidRPr="001A69B5">
        <w:t xml:space="preserve"> at den </w:t>
      </w:r>
      <w:proofErr w:type="spellStart"/>
      <w:r w:rsidRPr="001A69B5">
        <w:t>eittårige</w:t>
      </w:r>
      <w:proofErr w:type="spellEnd"/>
      <w:r w:rsidRPr="001A69B5">
        <w:t xml:space="preserve"> reduksjonen i </w:t>
      </w:r>
      <w:proofErr w:type="spellStart"/>
      <w:r w:rsidRPr="001A69B5">
        <w:t>løyvingane</w:t>
      </w:r>
      <w:proofErr w:type="spellEnd"/>
      <w:r w:rsidRPr="001A69B5">
        <w:t xml:space="preserve"> for 2021 på om lag 650 mill. kroner er tilbakeført i statsbudsjettet for 2022.</w:t>
      </w:r>
    </w:p>
    <w:p w14:paraId="033482FA" w14:textId="77777777" w:rsidR="000513CD" w:rsidRPr="001A69B5" w:rsidRDefault="0009509B" w:rsidP="001A69B5">
      <w:pPr>
        <w:pStyle w:val="Undertittel"/>
      </w:pPr>
      <w:r w:rsidRPr="001A69B5">
        <w:t>FoU-innsatsen i statsbudsjettet og utviklinga i FoU-innsatsen</w:t>
      </w:r>
    </w:p>
    <w:p w14:paraId="1091741C" w14:textId="77777777" w:rsidR="000513CD" w:rsidRPr="001A69B5" w:rsidRDefault="0009509B" w:rsidP="001A69B5">
      <w:pPr>
        <w:pStyle w:val="avsnitt-under-undertittel"/>
      </w:pPr>
      <w:r w:rsidRPr="001A69B5">
        <w:t>Forsking og utvikling i statsbudsjettet for 2022</w:t>
      </w:r>
    </w:p>
    <w:p w14:paraId="37200DFF" w14:textId="77777777" w:rsidR="000513CD" w:rsidRPr="001A69B5" w:rsidRDefault="0009509B" w:rsidP="001A69B5">
      <w:pPr>
        <w:rPr>
          <w:rStyle w:val="regular"/>
        </w:rPr>
      </w:pPr>
      <w:bookmarkStart w:id="3" w:name="RTF5f486c6b3832363839353237"/>
      <w:proofErr w:type="spellStart"/>
      <w:r w:rsidRPr="001A69B5">
        <w:rPr>
          <w:rStyle w:val="regular"/>
        </w:rPr>
        <w:t>Hovudprioriteringane</w:t>
      </w:r>
      <w:proofErr w:type="spellEnd"/>
      <w:r w:rsidRPr="001A69B5">
        <w:rPr>
          <w:rStyle w:val="regular"/>
        </w:rPr>
        <w:t xml:space="preserve"> på forskingsområdet i statsbu</w:t>
      </w:r>
      <w:bookmarkEnd w:id="3"/>
      <w:r w:rsidRPr="001A69B5">
        <w:rPr>
          <w:rStyle w:val="regular"/>
        </w:rPr>
        <w:t xml:space="preserve">dsjettet for 2022 følger opp </w:t>
      </w:r>
      <w:proofErr w:type="spellStart"/>
      <w:r w:rsidRPr="001A69B5">
        <w:rPr>
          <w:rStyle w:val="regular"/>
        </w:rPr>
        <w:t>prioriteringane</w:t>
      </w:r>
      <w:proofErr w:type="spellEnd"/>
      <w:r w:rsidRPr="001A69B5">
        <w:rPr>
          <w:rStyle w:val="regular"/>
        </w:rPr>
        <w:t xml:space="preserve"> i langtidsplanen for forsking og </w:t>
      </w:r>
      <w:proofErr w:type="spellStart"/>
      <w:r w:rsidRPr="001A69B5">
        <w:rPr>
          <w:rStyle w:val="regular"/>
        </w:rPr>
        <w:t>høgare</w:t>
      </w:r>
      <w:proofErr w:type="spellEnd"/>
      <w:r w:rsidRPr="001A69B5">
        <w:rPr>
          <w:rStyle w:val="regular"/>
        </w:rPr>
        <w:t xml:space="preserve"> utdanning.</w:t>
      </w:r>
    </w:p>
    <w:p w14:paraId="63C5C67A" w14:textId="474AE3CC" w:rsidR="000513CD" w:rsidRDefault="0009509B" w:rsidP="001A69B5">
      <w:pPr>
        <w:rPr>
          <w:rStyle w:val="regular"/>
        </w:rPr>
      </w:pPr>
      <w:r w:rsidRPr="001A69B5">
        <w:rPr>
          <w:rStyle w:val="regular"/>
        </w:rPr>
        <w:t xml:space="preserve">Med bakgrunn i statsbudsjettanalysen for 2021 </w:t>
      </w:r>
      <w:proofErr w:type="spellStart"/>
      <w:r w:rsidRPr="001A69B5">
        <w:rPr>
          <w:rStyle w:val="regular"/>
        </w:rPr>
        <w:t>frå</w:t>
      </w:r>
      <w:proofErr w:type="spellEnd"/>
      <w:r w:rsidRPr="001A69B5">
        <w:rPr>
          <w:rStyle w:val="regular"/>
        </w:rPr>
        <w:t xml:space="preserve"> Nordisk institutt for studier av innovasjon, forskning og utdanning (NIFU) viser </w:t>
      </w:r>
      <w:proofErr w:type="spellStart"/>
      <w:r w:rsidRPr="001A69B5">
        <w:rPr>
          <w:rStyle w:val="regular"/>
        </w:rPr>
        <w:t>eit</w:t>
      </w:r>
      <w:proofErr w:type="spellEnd"/>
      <w:r w:rsidRPr="001A69B5">
        <w:rPr>
          <w:rStyle w:val="regular"/>
        </w:rPr>
        <w:t xml:space="preserve"> førebels overslag </w:t>
      </w:r>
      <w:proofErr w:type="spellStart"/>
      <w:r w:rsidRPr="001A69B5">
        <w:rPr>
          <w:rStyle w:val="regular"/>
        </w:rPr>
        <w:t>frå</w:t>
      </w:r>
      <w:proofErr w:type="spellEnd"/>
      <w:r w:rsidRPr="001A69B5">
        <w:rPr>
          <w:rStyle w:val="regular"/>
        </w:rPr>
        <w:t xml:space="preserve"> Finansdepartementet at </w:t>
      </w:r>
      <w:proofErr w:type="spellStart"/>
      <w:r w:rsidRPr="001A69B5">
        <w:rPr>
          <w:rStyle w:val="regular"/>
        </w:rPr>
        <w:t>dei</w:t>
      </w:r>
      <w:proofErr w:type="spellEnd"/>
      <w:r w:rsidRPr="001A69B5">
        <w:rPr>
          <w:rStyle w:val="regular"/>
        </w:rPr>
        <w:t xml:space="preserve"> samla </w:t>
      </w:r>
      <w:proofErr w:type="spellStart"/>
      <w:r w:rsidRPr="001A69B5">
        <w:rPr>
          <w:rStyle w:val="regular"/>
        </w:rPr>
        <w:t>løyvingane</w:t>
      </w:r>
      <w:proofErr w:type="spellEnd"/>
      <w:r w:rsidRPr="001A69B5">
        <w:rPr>
          <w:rStyle w:val="regular"/>
        </w:rPr>
        <w:t xml:space="preserve"> til forsking og utvikling i budsjettforslaget til regjeringa for 2022 er på om lag 42,7 mrd. kroner. Det </w:t>
      </w:r>
      <w:proofErr w:type="spellStart"/>
      <w:r w:rsidRPr="001A69B5">
        <w:rPr>
          <w:rStyle w:val="regular"/>
        </w:rPr>
        <w:t>utgjer</w:t>
      </w:r>
      <w:proofErr w:type="spellEnd"/>
      <w:r w:rsidRPr="001A69B5">
        <w:rPr>
          <w:rStyle w:val="regular"/>
        </w:rPr>
        <w:t xml:space="preserve"> 1,07 pst. av overslaget for bruttonasjonalprodukt (BNP) i 2022. Dette er </w:t>
      </w:r>
      <w:proofErr w:type="spellStart"/>
      <w:r w:rsidRPr="001A69B5">
        <w:rPr>
          <w:rStyle w:val="regular"/>
        </w:rPr>
        <w:t>ein</w:t>
      </w:r>
      <w:proofErr w:type="spellEnd"/>
      <w:r w:rsidRPr="001A69B5">
        <w:rPr>
          <w:rStyle w:val="regular"/>
        </w:rPr>
        <w:t xml:space="preserve"> nominell </w:t>
      </w:r>
      <w:proofErr w:type="spellStart"/>
      <w:r w:rsidRPr="001A69B5">
        <w:rPr>
          <w:rStyle w:val="regular"/>
        </w:rPr>
        <w:t>auke</w:t>
      </w:r>
      <w:proofErr w:type="spellEnd"/>
      <w:r w:rsidRPr="001A69B5">
        <w:rPr>
          <w:rStyle w:val="regular"/>
        </w:rPr>
        <w:t xml:space="preserve"> på om lag 1,9 mrd. kroner </w:t>
      </w:r>
      <w:proofErr w:type="spellStart"/>
      <w:r w:rsidRPr="001A69B5">
        <w:rPr>
          <w:rStyle w:val="regular"/>
        </w:rPr>
        <w:t>frå</w:t>
      </w:r>
      <w:proofErr w:type="spellEnd"/>
      <w:r w:rsidRPr="001A69B5">
        <w:rPr>
          <w:rStyle w:val="regular"/>
        </w:rPr>
        <w:t xml:space="preserve"> Saldert budsjett 2021, som er </w:t>
      </w:r>
      <w:proofErr w:type="spellStart"/>
      <w:r w:rsidRPr="001A69B5">
        <w:rPr>
          <w:rStyle w:val="regular"/>
        </w:rPr>
        <w:t>ein</w:t>
      </w:r>
      <w:proofErr w:type="spellEnd"/>
      <w:r w:rsidRPr="001A69B5">
        <w:rPr>
          <w:rStyle w:val="regular"/>
        </w:rPr>
        <w:t xml:space="preserve"> realvekst på 2,1 pst. Dersom </w:t>
      </w:r>
      <w:proofErr w:type="spellStart"/>
      <w:r w:rsidRPr="001A69B5">
        <w:rPr>
          <w:rStyle w:val="regular"/>
        </w:rPr>
        <w:t>ein</w:t>
      </w:r>
      <w:proofErr w:type="spellEnd"/>
      <w:r w:rsidRPr="001A69B5">
        <w:rPr>
          <w:rStyle w:val="regular"/>
        </w:rPr>
        <w:t xml:space="preserve"> inkluderer Skattefunn-ordninga, blir den </w:t>
      </w:r>
      <w:proofErr w:type="spellStart"/>
      <w:r w:rsidRPr="001A69B5">
        <w:rPr>
          <w:rStyle w:val="regular"/>
        </w:rPr>
        <w:t>offentlege</w:t>
      </w:r>
      <w:proofErr w:type="spellEnd"/>
      <w:r w:rsidRPr="001A69B5">
        <w:rPr>
          <w:rStyle w:val="regular"/>
        </w:rPr>
        <w:t xml:space="preserve"> FoU-innsatsen på om lag 46,4 mrd. kroner i 2022. Inkludert provenyeffekten av Skattefunn </w:t>
      </w:r>
      <w:proofErr w:type="spellStart"/>
      <w:r w:rsidRPr="001A69B5">
        <w:rPr>
          <w:rStyle w:val="regular"/>
        </w:rPr>
        <w:t>utgjer</w:t>
      </w:r>
      <w:proofErr w:type="spellEnd"/>
      <w:r w:rsidRPr="001A69B5">
        <w:rPr>
          <w:rStyle w:val="regular"/>
        </w:rPr>
        <w:t xml:space="preserve"> FoU-innsatsen 1,16 pst. av overslaget for BNP i 2022. Tabellen </w:t>
      </w:r>
      <w:proofErr w:type="spellStart"/>
      <w:r w:rsidRPr="001A69B5">
        <w:rPr>
          <w:rStyle w:val="regular"/>
        </w:rPr>
        <w:t>nedanfor</w:t>
      </w:r>
      <w:proofErr w:type="spellEnd"/>
      <w:r w:rsidRPr="001A69B5">
        <w:rPr>
          <w:rStyle w:val="regular"/>
        </w:rPr>
        <w:t xml:space="preserve"> viser </w:t>
      </w:r>
      <w:proofErr w:type="spellStart"/>
      <w:r w:rsidRPr="001A69B5">
        <w:rPr>
          <w:rStyle w:val="regular"/>
        </w:rPr>
        <w:t>løyvingane</w:t>
      </w:r>
      <w:proofErr w:type="spellEnd"/>
      <w:r w:rsidRPr="001A69B5">
        <w:rPr>
          <w:rStyle w:val="regular"/>
        </w:rPr>
        <w:t xml:space="preserve"> til FoU over statsbudsjettet fordelte på departement og kor stor del av totalbudsjettet i kvart departement som er foreslått løyvd til forsking. </w:t>
      </w:r>
      <w:proofErr w:type="spellStart"/>
      <w:r w:rsidRPr="001A69B5">
        <w:rPr>
          <w:rStyle w:val="regular"/>
        </w:rPr>
        <w:t>Overføringar</w:t>
      </w:r>
      <w:proofErr w:type="spellEnd"/>
      <w:r w:rsidRPr="001A69B5">
        <w:rPr>
          <w:rStyle w:val="regular"/>
        </w:rPr>
        <w:t xml:space="preserve"> til folketrygda, Statens pensjonsfond utland og brutto låne- og </w:t>
      </w:r>
      <w:proofErr w:type="spellStart"/>
      <w:r w:rsidRPr="001A69B5">
        <w:rPr>
          <w:rStyle w:val="regular"/>
        </w:rPr>
        <w:t>avdragstransaksjonar</w:t>
      </w:r>
      <w:proofErr w:type="spellEnd"/>
      <w:r w:rsidRPr="001A69B5">
        <w:rPr>
          <w:rStyle w:val="regular"/>
        </w:rPr>
        <w:t xml:space="preserve"> er </w:t>
      </w:r>
      <w:proofErr w:type="spellStart"/>
      <w:r w:rsidRPr="001A69B5">
        <w:rPr>
          <w:rStyle w:val="regular"/>
        </w:rPr>
        <w:t>haldne</w:t>
      </w:r>
      <w:proofErr w:type="spellEnd"/>
      <w:r w:rsidRPr="001A69B5">
        <w:rPr>
          <w:rStyle w:val="regular"/>
        </w:rPr>
        <w:t xml:space="preserve"> </w:t>
      </w:r>
      <w:proofErr w:type="spellStart"/>
      <w:r w:rsidRPr="001A69B5">
        <w:rPr>
          <w:rStyle w:val="regular"/>
        </w:rPr>
        <w:t>utanfor</w:t>
      </w:r>
      <w:proofErr w:type="spellEnd"/>
      <w:r w:rsidRPr="001A69B5">
        <w:rPr>
          <w:rStyle w:val="regular"/>
        </w:rPr>
        <w:t xml:space="preserve">. </w:t>
      </w:r>
      <w:r w:rsidRPr="001A69B5">
        <w:t xml:space="preserve">Som omtalt under kap. 260, blir det </w:t>
      </w:r>
      <w:proofErr w:type="spellStart"/>
      <w:r w:rsidRPr="001A69B5">
        <w:t>frå</w:t>
      </w:r>
      <w:proofErr w:type="spellEnd"/>
      <w:r w:rsidRPr="001A69B5">
        <w:t xml:space="preserve"> 2022 innført </w:t>
      </w:r>
      <w:proofErr w:type="spellStart"/>
      <w:r w:rsidRPr="001A69B5">
        <w:t>ein</w:t>
      </w:r>
      <w:proofErr w:type="spellEnd"/>
      <w:r w:rsidRPr="001A69B5">
        <w:t xml:space="preserve"> ny pensjonsmodell i staten. Omlegginga skal </w:t>
      </w:r>
      <w:proofErr w:type="spellStart"/>
      <w:r w:rsidRPr="001A69B5">
        <w:t>vere</w:t>
      </w:r>
      <w:proofErr w:type="spellEnd"/>
      <w:r w:rsidRPr="001A69B5">
        <w:t xml:space="preserve"> om lag budsjettnøytral for </w:t>
      </w:r>
      <w:proofErr w:type="spellStart"/>
      <w:r w:rsidRPr="001A69B5">
        <w:t>verksemdene</w:t>
      </w:r>
      <w:proofErr w:type="spellEnd"/>
      <w:r w:rsidRPr="001A69B5">
        <w:t xml:space="preserve">, ved at </w:t>
      </w:r>
      <w:proofErr w:type="spellStart"/>
      <w:r w:rsidRPr="001A69B5">
        <w:t>verksemdene</w:t>
      </w:r>
      <w:proofErr w:type="spellEnd"/>
      <w:r w:rsidRPr="001A69B5">
        <w:t xml:space="preserve"> dette </w:t>
      </w:r>
      <w:proofErr w:type="spellStart"/>
      <w:r w:rsidRPr="001A69B5">
        <w:t>gjeld</w:t>
      </w:r>
      <w:proofErr w:type="spellEnd"/>
      <w:r w:rsidRPr="001A69B5">
        <w:t xml:space="preserve"> får </w:t>
      </w:r>
      <w:proofErr w:type="spellStart"/>
      <w:r w:rsidRPr="001A69B5">
        <w:t>ein</w:t>
      </w:r>
      <w:proofErr w:type="spellEnd"/>
      <w:r w:rsidRPr="001A69B5">
        <w:t xml:space="preserve"> reduksjon eller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løyvingane</w:t>
      </w:r>
      <w:proofErr w:type="spellEnd"/>
      <w:r w:rsidRPr="001A69B5">
        <w:t xml:space="preserve"> i tråd med endra premie, og dette skal derfor </w:t>
      </w:r>
      <w:proofErr w:type="spellStart"/>
      <w:r w:rsidRPr="001A69B5">
        <w:t>ikkje</w:t>
      </w:r>
      <w:proofErr w:type="spellEnd"/>
      <w:r w:rsidRPr="001A69B5">
        <w:t xml:space="preserve"> </w:t>
      </w:r>
      <w:proofErr w:type="spellStart"/>
      <w:r w:rsidRPr="001A69B5">
        <w:t>påverke</w:t>
      </w:r>
      <w:proofErr w:type="spellEnd"/>
      <w:r w:rsidRPr="001A69B5">
        <w:t xml:space="preserve"> FoU-aktiviteten. </w:t>
      </w:r>
      <w:proofErr w:type="spellStart"/>
      <w:r w:rsidRPr="001A69B5">
        <w:t>Desse</w:t>
      </w:r>
      <w:proofErr w:type="spellEnd"/>
      <w:r w:rsidRPr="001A69B5">
        <w:t xml:space="preserve"> </w:t>
      </w:r>
      <w:proofErr w:type="spellStart"/>
      <w:r w:rsidRPr="001A69B5">
        <w:t>endringane</w:t>
      </w:r>
      <w:proofErr w:type="spellEnd"/>
      <w:r w:rsidRPr="001A69B5">
        <w:t xml:space="preserve"> er derfor </w:t>
      </w:r>
      <w:proofErr w:type="spellStart"/>
      <w:r w:rsidRPr="001A69B5">
        <w:t>ikkje</w:t>
      </w:r>
      <w:proofErr w:type="spellEnd"/>
      <w:r w:rsidRPr="001A69B5">
        <w:t xml:space="preserve"> </w:t>
      </w:r>
      <w:proofErr w:type="spellStart"/>
      <w:r w:rsidRPr="001A69B5">
        <w:t>teke</w:t>
      </w:r>
      <w:proofErr w:type="spellEnd"/>
      <w:r w:rsidRPr="001A69B5">
        <w:t xml:space="preserve"> med i anslaga. </w:t>
      </w:r>
      <w:proofErr w:type="spellStart"/>
      <w:r w:rsidRPr="001A69B5">
        <w:t>Omprioriteringane</w:t>
      </w:r>
      <w:proofErr w:type="spellEnd"/>
      <w:r w:rsidRPr="001A69B5">
        <w:t xml:space="preserve"> </w:t>
      </w:r>
      <w:proofErr w:type="spellStart"/>
      <w:r w:rsidRPr="001A69B5">
        <w:t>innanfor</w:t>
      </w:r>
      <w:proofErr w:type="spellEnd"/>
      <w:r w:rsidRPr="001A69B5">
        <w:t xml:space="preserve"> </w:t>
      </w:r>
      <w:proofErr w:type="spellStart"/>
      <w:r w:rsidRPr="001A69B5">
        <w:t>avsetningane</w:t>
      </w:r>
      <w:proofErr w:type="spellEnd"/>
      <w:r w:rsidRPr="001A69B5">
        <w:t xml:space="preserve"> til Forskingsrådet som er omtalte under kap. 285 er heller </w:t>
      </w:r>
      <w:proofErr w:type="spellStart"/>
      <w:r w:rsidRPr="001A69B5">
        <w:t>ikkje</w:t>
      </w:r>
      <w:proofErr w:type="spellEnd"/>
      <w:r w:rsidRPr="001A69B5">
        <w:t xml:space="preserve"> </w:t>
      </w:r>
      <w:proofErr w:type="spellStart"/>
      <w:r w:rsidRPr="001A69B5">
        <w:t>medrekna</w:t>
      </w:r>
      <w:proofErr w:type="spellEnd"/>
      <w:r w:rsidRPr="001A69B5">
        <w:t xml:space="preserve"> i FoU-anslaget, då dette </w:t>
      </w:r>
      <w:proofErr w:type="spellStart"/>
      <w:r w:rsidRPr="001A69B5">
        <w:t>ikkje</w:t>
      </w:r>
      <w:proofErr w:type="spellEnd"/>
      <w:r w:rsidRPr="001A69B5">
        <w:t xml:space="preserve"> er nye </w:t>
      </w:r>
      <w:proofErr w:type="spellStart"/>
      <w:r w:rsidRPr="001A69B5">
        <w:t>løyvingar</w:t>
      </w:r>
      <w:proofErr w:type="spellEnd"/>
      <w:r w:rsidRPr="001A69B5">
        <w:t xml:space="preserve">. </w:t>
      </w:r>
      <w:proofErr w:type="spellStart"/>
      <w:r w:rsidRPr="001A69B5">
        <w:rPr>
          <w:rStyle w:val="regular"/>
        </w:rPr>
        <w:t>Tala</w:t>
      </w:r>
      <w:proofErr w:type="spellEnd"/>
      <w:r w:rsidRPr="001A69B5">
        <w:rPr>
          <w:rStyle w:val="regular"/>
        </w:rPr>
        <w:t xml:space="preserve"> er svært usikre, og </w:t>
      </w:r>
      <w:proofErr w:type="spellStart"/>
      <w:r w:rsidRPr="001A69B5">
        <w:rPr>
          <w:rStyle w:val="regular"/>
        </w:rPr>
        <w:t>endelege</w:t>
      </w:r>
      <w:proofErr w:type="spellEnd"/>
      <w:r w:rsidRPr="001A69B5">
        <w:rPr>
          <w:rStyle w:val="regular"/>
        </w:rPr>
        <w:t xml:space="preserve"> tal for FoU-</w:t>
      </w:r>
      <w:proofErr w:type="spellStart"/>
      <w:r w:rsidRPr="001A69B5">
        <w:rPr>
          <w:rStyle w:val="regular"/>
        </w:rPr>
        <w:t>løyvingane</w:t>
      </w:r>
      <w:proofErr w:type="spellEnd"/>
      <w:r w:rsidRPr="001A69B5">
        <w:rPr>
          <w:rStyle w:val="regular"/>
        </w:rPr>
        <w:t xml:space="preserve"> vil bli lagde fram </w:t>
      </w:r>
      <w:proofErr w:type="spellStart"/>
      <w:r w:rsidRPr="001A69B5">
        <w:rPr>
          <w:rStyle w:val="regular"/>
        </w:rPr>
        <w:t>sommaren</w:t>
      </w:r>
      <w:proofErr w:type="spellEnd"/>
      <w:r w:rsidRPr="001A69B5">
        <w:rPr>
          <w:rStyle w:val="regular"/>
        </w:rPr>
        <w:t xml:space="preserve"> 2022.</w:t>
      </w:r>
    </w:p>
    <w:p w14:paraId="1F11D64A" w14:textId="45F2B9F9" w:rsidR="008E4CC9" w:rsidRPr="008E4CC9" w:rsidRDefault="008E4CC9" w:rsidP="008E4CC9">
      <w:pPr>
        <w:pStyle w:val="tabell-tittel"/>
        <w:rPr>
          <w:rStyle w:val="regular"/>
          <w:i w:val="0"/>
        </w:rPr>
      </w:pPr>
      <w:r w:rsidRPr="001A69B5">
        <w:t xml:space="preserve">Overslag over </w:t>
      </w:r>
      <w:proofErr w:type="spellStart"/>
      <w:r w:rsidRPr="001A69B5">
        <w:t>løyvingane</w:t>
      </w:r>
      <w:proofErr w:type="spellEnd"/>
      <w:r w:rsidRPr="001A69B5">
        <w:t xml:space="preserve"> til FoU over statsbudsjettet</w:t>
      </w:r>
    </w:p>
    <w:p w14:paraId="355C242B"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F50D2A3" w14:textId="77777777" w:rsidTr="008E5299">
        <w:trPr>
          <w:trHeight w:val="360"/>
        </w:trPr>
        <w:tc>
          <w:tcPr>
            <w:tcW w:w="3900" w:type="dxa"/>
          </w:tcPr>
          <w:p w14:paraId="7BFC3A89" w14:textId="77777777" w:rsidR="000513CD" w:rsidRPr="001A69B5" w:rsidRDefault="000513CD" w:rsidP="001A69B5"/>
        </w:tc>
        <w:tc>
          <w:tcPr>
            <w:tcW w:w="1400" w:type="dxa"/>
          </w:tcPr>
          <w:p w14:paraId="165E9EB2" w14:textId="77777777" w:rsidR="000513CD" w:rsidRPr="001A69B5" w:rsidRDefault="000513CD" w:rsidP="001A69B5"/>
        </w:tc>
        <w:tc>
          <w:tcPr>
            <w:tcW w:w="1400" w:type="dxa"/>
          </w:tcPr>
          <w:p w14:paraId="46FACF22" w14:textId="77777777" w:rsidR="000513CD" w:rsidRPr="001A69B5" w:rsidRDefault="000513CD" w:rsidP="001A69B5"/>
        </w:tc>
        <w:tc>
          <w:tcPr>
            <w:tcW w:w="1400" w:type="dxa"/>
          </w:tcPr>
          <w:p w14:paraId="1EE9153C" w14:textId="77777777" w:rsidR="000513CD" w:rsidRPr="001A69B5" w:rsidRDefault="000513CD" w:rsidP="001A69B5"/>
        </w:tc>
        <w:tc>
          <w:tcPr>
            <w:tcW w:w="1400" w:type="dxa"/>
          </w:tcPr>
          <w:p w14:paraId="6EE05604" w14:textId="77777777" w:rsidR="000513CD" w:rsidRPr="001A69B5" w:rsidRDefault="0009509B" w:rsidP="001A69B5">
            <w:r w:rsidRPr="001A69B5">
              <w:t>(i mrd. kr)</w:t>
            </w:r>
          </w:p>
        </w:tc>
      </w:tr>
      <w:tr w:rsidR="000513CD" w:rsidRPr="001A69B5" w14:paraId="1C10B732" w14:textId="77777777" w:rsidTr="008E5299">
        <w:trPr>
          <w:trHeight w:val="600"/>
        </w:trPr>
        <w:tc>
          <w:tcPr>
            <w:tcW w:w="3900" w:type="dxa"/>
          </w:tcPr>
          <w:p w14:paraId="4AAD825E" w14:textId="77777777" w:rsidR="000513CD" w:rsidRPr="001A69B5" w:rsidRDefault="0009509B" w:rsidP="001A69B5">
            <w:r w:rsidRPr="001A69B5">
              <w:t>Departement</w:t>
            </w:r>
          </w:p>
        </w:tc>
        <w:tc>
          <w:tcPr>
            <w:tcW w:w="1400" w:type="dxa"/>
          </w:tcPr>
          <w:p w14:paraId="7D6F311A" w14:textId="77777777" w:rsidR="000513CD" w:rsidRPr="001A69B5" w:rsidRDefault="0009509B" w:rsidP="001A69B5">
            <w:r w:rsidRPr="001A69B5">
              <w:t xml:space="preserve">Saldert </w:t>
            </w:r>
            <w:r w:rsidRPr="001A69B5">
              <w:br/>
              <w:t>budsjett 2021</w:t>
            </w:r>
          </w:p>
        </w:tc>
        <w:tc>
          <w:tcPr>
            <w:tcW w:w="1400" w:type="dxa"/>
          </w:tcPr>
          <w:p w14:paraId="2DBBB44C" w14:textId="77777777" w:rsidR="000513CD" w:rsidRPr="001A69B5" w:rsidRDefault="0009509B" w:rsidP="001A69B5">
            <w:r w:rsidRPr="001A69B5">
              <w:t xml:space="preserve">Forslag </w:t>
            </w:r>
            <w:r w:rsidRPr="001A69B5">
              <w:br/>
              <w:t>2022</w:t>
            </w:r>
          </w:p>
        </w:tc>
        <w:tc>
          <w:tcPr>
            <w:tcW w:w="1400" w:type="dxa"/>
          </w:tcPr>
          <w:p w14:paraId="15009936" w14:textId="77777777" w:rsidR="000513CD" w:rsidRPr="001A69B5" w:rsidRDefault="0009509B" w:rsidP="001A69B5">
            <w:r w:rsidRPr="001A69B5">
              <w:t>Nominell endring 2021–22</w:t>
            </w:r>
          </w:p>
        </w:tc>
        <w:tc>
          <w:tcPr>
            <w:tcW w:w="1400" w:type="dxa"/>
          </w:tcPr>
          <w:p w14:paraId="530258AD" w14:textId="77777777" w:rsidR="000513CD" w:rsidRPr="001A69B5" w:rsidRDefault="0009509B" w:rsidP="001A69B5">
            <w:r w:rsidRPr="001A69B5">
              <w:t>Reell endring 2021–22</w:t>
            </w:r>
          </w:p>
        </w:tc>
      </w:tr>
      <w:tr w:rsidR="000513CD" w:rsidRPr="001A69B5" w14:paraId="41B997FD" w14:textId="77777777" w:rsidTr="008E5299">
        <w:trPr>
          <w:trHeight w:val="380"/>
        </w:trPr>
        <w:tc>
          <w:tcPr>
            <w:tcW w:w="3900" w:type="dxa"/>
          </w:tcPr>
          <w:p w14:paraId="4850C48B" w14:textId="77777777" w:rsidR="000513CD" w:rsidRPr="001A69B5" w:rsidRDefault="0009509B" w:rsidP="001A69B5">
            <w:r w:rsidRPr="001A69B5">
              <w:t>Arbeids- og sosialdepartementet</w:t>
            </w:r>
          </w:p>
        </w:tc>
        <w:tc>
          <w:tcPr>
            <w:tcW w:w="1400" w:type="dxa"/>
          </w:tcPr>
          <w:p w14:paraId="5D90D7FE" w14:textId="77777777" w:rsidR="000513CD" w:rsidRPr="001A69B5" w:rsidRDefault="0009509B" w:rsidP="001A69B5">
            <w:r w:rsidRPr="001A69B5">
              <w:t>0,33</w:t>
            </w:r>
          </w:p>
        </w:tc>
        <w:tc>
          <w:tcPr>
            <w:tcW w:w="1400" w:type="dxa"/>
          </w:tcPr>
          <w:p w14:paraId="18BB20C4" w14:textId="77777777" w:rsidR="000513CD" w:rsidRPr="001A69B5" w:rsidRDefault="0009509B" w:rsidP="001A69B5">
            <w:r w:rsidRPr="001A69B5">
              <w:t>0,38</w:t>
            </w:r>
          </w:p>
        </w:tc>
        <w:tc>
          <w:tcPr>
            <w:tcW w:w="1400" w:type="dxa"/>
          </w:tcPr>
          <w:p w14:paraId="5DE4AB7C" w14:textId="77777777" w:rsidR="000513CD" w:rsidRPr="001A69B5" w:rsidRDefault="0009509B" w:rsidP="001A69B5">
            <w:r w:rsidRPr="001A69B5">
              <w:t>0,05</w:t>
            </w:r>
          </w:p>
        </w:tc>
        <w:tc>
          <w:tcPr>
            <w:tcW w:w="1400" w:type="dxa"/>
          </w:tcPr>
          <w:p w14:paraId="28939B4D" w14:textId="77777777" w:rsidR="000513CD" w:rsidRPr="001A69B5" w:rsidRDefault="0009509B" w:rsidP="001A69B5">
            <w:r w:rsidRPr="001A69B5">
              <w:t>0,04</w:t>
            </w:r>
          </w:p>
        </w:tc>
      </w:tr>
      <w:tr w:rsidR="000513CD" w:rsidRPr="001A69B5" w14:paraId="7F49C742" w14:textId="77777777" w:rsidTr="008E5299">
        <w:trPr>
          <w:trHeight w:val="380"/>
        </w:trPr>
        <w:tc>
          <w:tcPr>
            <w:tcW w:w="3900" w:type="dxa"/>
          </w:tcPr>
          <w:p w14:paraId="08089589" w14:textId="77777777" w:rsidR="000513CD" w:rsidRPr="001A69B5" w:rsidRDefault="0009509B" w:rsidP="001A69B5">
            <w:r w:rsidRPr="001A69B5">
              <w:t>Barne- og familiedepartementet</w:t>
            </w:r>
          </w:p>
        </w:tc>
        <w:tc>
          <w:tcPr>
            <w:tcW w:w="1400" w:type="dxa"/>
          </w:tcPr>
          <w:p w14:paraId="4C5D6D54" w14:textId="77777777" w:rsidR="000513CD" w:rsidRPr="001A69B5" w:rsidRDefault="0009509B" w:rsidP="001A69B5">
            <w:r w:rsidRPr="001A69B5">
              <w:t>0,21</w:t>
            </w:r>
          </w:p>
        </w:tc>
        <w:tc>
          <w:tcPr>
            <w:tcW w:w="1400" w:type="dxa"/>
          </w:tcPr>
          <w:p w14:paraId="37381113" w14:textId="77777777" w:rsidR="000513CD" w:rsidRPr="001A69B5" w:rsidRDefault="0009509B" w:rsidP="001A69B5">
            <w:r w:rsidRPr="001A69B5">
              <w:t>0,28</w:t>
            </w:r>
          </w:p>
        </w:tc>
        <w:tc>
          <w:tcPr>
            <w:tcW w:w="1400" w:type="dxa"/>
          </w:tcPr>
          <w:p w14:paraId="7CF3CC68" w14:textId="77777777" w:rsidR="000513CD" w:rsidRPr="001A69B5" w:rsidRDefault="0009509B" w:rsidP="001A69B5">
            <w:r w:rsidRPr="001A69B5">
              <w:t>0,08</w:t>
            </w:r>
          </w:p>
        </w:tc>
        <w:tc>
          <w:tcPr>
            <w:tcW w:w="1400" w:type="dxa"/>
          </w:tcPr>
          <w:p w14:paraId="2FF5AF10" w14:textId="77777777" w:rsidR="000513CD" w:rsidRPr="001A69B5" w:rsidRDefault="0009509B" w:rsidP="001A69B5">
            <w:r w:rsidRPr="001A69B5">
              <w:t>0,07</w:t>
            </w:r>
          </w:p>
        </w:tc>
      </w:tr>
      <w:tr w:rsidR="000513CD" w:rsidRPr="001A69B5" w14:paraId="12E5C1C3" w14:textId="77777777" w:rsidTr="008E5299">
        <w:trPr>
          <w:trHeight w:val="380"/>
        </w:trPr>
        <w:tc>
          <w:tcPr>
            <w:tcW w:w="3900" w:type="dxa"/>
          </w:tcPr>
          <w:p w14:paraId="4C6E35FF" w14:textId="77777777" w:rsidR="000513CD" w:rsidRPr="001A69B5" w:rsidRDefault="0009509B" w:rsidP="001A69B5">
            <w:r w:rsidRPr="001A69B5">
              <w:t>Finansdepartementet</w:t>
            </w:r>
          </w:p>
        </w:tc>
        <w:tc>
          <w:tcPr>
            <w:tcW w:w="1400" w:type="dxa"/>
          </w:tcPr>
          <w:p w14:paraId="3B1A5DC4" w14:textId="77777777" w:rsidR="000513CD" w:rsidRPr="001A69B5" w:rsidRDefault="0009509B" w:rsidP="001A69B5">
            <w:r w:rsidRPr="001A69B5">
              <w:t>0,17</w:t>
            </w:r>
          </w:p>
        </w:tc>
        <w:tc>
          <w:tcPr>
            <w:tcW w:w="1400" w:type="dxa"/>
          </w:tcPr>
          <w:p w14:paraId="7D8BF1C7" w14:textId="77777777" w:rsidR="000513CD" w:rsidRPr="001A69B5" w:rsidRDefault="0009509B" w:rsidP="001A69B5">
            <w:r w:rsidRPr="001A69B5">
              <w:t>0,18</w:t>
            </w:r>
          </w:p>
        </w:tc>
        <w:tc>
          <w:tcPr>
            <w:tcW w:w="1400" w:type="dxa"/>
          </w:tcPr>
          <w:p w14:paraId="7CC76DBA" w14:textId="77777777" w:rsidR="000513CD" w:rsidRPr="001A69B5" w:rsidRDefault="0009509B" w:rsidP="001A69B5">
            <w:r w:rsidRPr="001A69B5">
              <w:t>0,01</w:t>
            </w:r>
          </w:p>
        </w:tc>
        <w:tc>
          <w:tcPr>
            <w:tcW w:w="1400" w:type="dxa"/>
          </w:tcPr>
          <w:p w14:paraId="09C98451" w14:textId="77777777" w:rsidR="000513CD" w:rsidRPr="001A69B5" w:rsidRDefault="0009509B" w:rsidP="001A69B5">
            <w:r w:rsidRPr="001A69B5">
              <w:t>0,00</w:t>
            </w:r>
          </w:p>
        </w:tc>
      </w:tr>
      <w:tr w:rsidR="000513CD" w:rsidRPr="001A69B5" w14:paraId="0F3EF5F7" w14:textId="77777777" w:rsidTr="008E5299">
        <w:trPr>
          <w:trHeight w:val="380"/>
        </w:trPr>
        <w:tc>
          <w:tcPr>
            <w:tcW w:w="3900" w:type="dxa"/>
          </w:tcPr>
          <w:p w14:paraId="1347215F" w14:textId="77777777" w:rsidR="000513CD" w:rsidRPr="001A69B5" w:rsidRDefault="0009509B" w:rsidP="001A69B5">
            <w:r w:rsidRPr="001A69B5">
              <w:t>Forsvarsdepartementet</w:t>
            </w:r>
          </w:p>
        </w:tc>
        <w:tc>
          <w:tcPr>
            <w:tcW w:w="1400" w:type="dxa"/>
          </w:tcPr>
          <w:p w14:paraId="2AD7F096" w14:textId="77777777" w:rsidR="000513CD" w:rsidRPr="001A69B5" w:rsidRDefault="0009509B" w:rsidP="001A69B5">
            <w:r w:rsidRPr="001A69B5">
              <w:t>1,20</w:t>
            </w:r>
          </w:p>
        </w:tc>
        <w:tc>
          <w:tcPr>
            <w:tcW w:w="1400" w:type="dxa"/>
          </w:tcPr>
          <w:p w14:paraId="39357160" w14:textId="77777777" w:rsidR="000513CD" w:rsidRPr="001A69B5" w:rsidRDefault="0009509B" w:rsidP="001A69B5">
            <w:r w:rsidRPr="001A69B5">
              <w:t>1,23</w:t>
            </w:r>
          </w:p>
        </w:tc>
        <w:tc>
          <w:tcPr>
            <w:tcW w:w="1400" w:type="dxa"/>
          </w:tcPr>
          <w:p w14:paraId="524B4345" w14:textId="77777777" w:rsidR="000513CD" w:rsidRPr="001A69B5" w:rsidRDefault="0009509B" w:rsidP="001A69B5">
            <w:r w:rsidRPr="001A69B5">
              <w:t>0,03</w:t>
            </w:r>
          </w:p>
        </w:tc>
        <w:tc>
          <w:tcPr>
            <w:tcW w:w="1400" w:type="dxa"/>
          </w:tcPr>
          <w:p w14:paraId="2C608E47" w14:textId="77777777" w:rsidR="000513CD" w:rsidRPr="001A69B5" w:rsidRDefault="0009509B" w:rsidP="001A69B5">
            <w:r w:rsidRPr="001A69B5">
              <w:t>0,00</w:t>
            </w:r>
          </w:p>
        </w:tc>
      </w:tr>
      <w:tr w:rsidR="000513CD" w:rsidRPr="001A69B5" w14:paraId="534CA61A" w14:textId="77777777" w:rsidTr="008E5299">
        <w:trPr>
          <w:trHeight w:val="380"/>
        </w:trPr>
        <w:tc>
          <w:tcPr>
            <w:tcW w:w="3900" w:type="dxa"/>
          </w:tcPr>
          <w:p w14:paraId="7D6EB2BC" w14:textId="77777777" w:rsidR="000513CD" w:rsidRPr="001A69B5" w:rsidRDefault="0009509B" w:rsidP="001A69B5">
            <w:r w:rsidRPr="001A69B5">
              <w:t>Helse- og omsorgsdepartementet</w:t>
            </w:r>
          </w:p>
        </w:tc>
        <w:tc>
          <w:tcPr>
            <w:tcW w:w="1400" w:type="dxa"/>
          </w:tcPr>
          <w:p w14:paraId="1ACBC45E" w14:textId="77777777" w:rsidR="000513CD" w:rsidRPr="001A69B5" w:rsidRDefault="0009509B" w:rsidP="001A69B5">
            <w:r w:rsidRPr="001A69B5">
              <w:t>5,36</w:t>
            </w:r>
          </w:p>
        </w:tc>
        <w:tc>
          <w:tcPr>
            <w:tcW w:w="1400" w:type="dxa"/>
          </w:tcPr>
          <w:p w14:paraId="16391D8C" w14:textId="77777777" w:rsidR="000513CD" w:rsidRPr="001A69B5" w:rsidRDefault="0009509B" w:rsidP="001A69B5">
            <w:r w:rsidRPr="001A69B5">
              <w:t>5,60</w:t>
            </w:r>
          </w:p>
        </w:tc>
        <w:tc>
          <w:tcPr>
            <w:tcW w:w="1400" w:type="dxa"/>
          </w:tcPr>
          <w:p w14:paraId="282F3DB5" w14:textId="77777777" w:rsidR="000513CD" w:rsidRPr="001A69B5" w:rsidRDefault="0009509B" w:rsidP="001A69B5">
            <w:r w:rsidRPr="001A69B5">
              <w:t>0,25</w:t>
            </w:r>
          </w:p>
        </w:tc>
        <w:tc>
          <w:tcPr>
            <w:tcW w:w="1400" w:type="dxa"/>
          </w:tcPr>
          <w:p w14:paraId="375F04EC" w14:textId="77777777" w:rsidR="000513CD" w:rsidRPr="001A69B5" w:rsidRDefault="0009509B" w:rsidP="001A69B5">
            <w:r w:rsidRPr="001A69B5">
              <w:t>0,12</w:t>
            </w:r>
          </w:p>
        </w:tc>
      </w:tr>
      <w:tr w:rsidR="000513CD" w:rsidRPr="001A69B5" w14:paraId="482B6E53" w14:textId="77777777" w:rsidTr="008E5299">
        <w:trPr>
          <w:trHeight w:val="380"/>
        </w:trPr>
        <w:tc>
          <w:tcPr>
            <w:tcW w:w="3900" w:type="dxa"/>
          </w:tcPr>
          <w:p w14:paraId="3E8D2184" w14:textId="77777777" w:rsidR="000513CD" w:rsidRPr="001A69B5" w:rsidRDefault="0009509B" w:rsidP="001A69B5">
            <w:r w:rsidRPr="001A69B5">
              <w:t>Justis- og beredskapsdepartementet</w:t>
            </w:r>
          </w:p>
        </w:tc>
        <w:tc>
          <w:tcPr>
            <w:tcW w:w="1400" w:type="dxa"/>
          </w:tcPr>
          <w:p w14:paraId="474B9846" w14:textId="77777777" w:rsidR="000513CD" w:rsidRPr="001A69B5" w:rsidRDefault="0009509B" w:rsidP="001A69B5">
            <w:r w:rsidRPr="001A69B5">
              <w:t>0,14</w:t>
            </w:r>
          </w:p>
        </w:tc>
        <w:tc>
          <w:tcPr>
            <w:tcW w:w="1400" w:type="dxa"/>
          </w:tcPr>
          <w:p w14:paraId="3A1D8EAC" w14:textId="77777777" w:rsidR="000513CD" w:rsidRPr="001A69B5" w:rsidRDefault="0009509B" w:rsidP="001A69B5">
            <w:r w:rsidRPr="001A69B5">
              <w:t>0,10</w:t>
            </w:r>
          </w:p>
        </w:tc>
        <w:tc>
          <w:tcPr>
            <w:tcW w:w="1400" w:type="dxa"/>
          </w:tcPr>
          <w:p w14:paraId="1AF71CC7" w14:textId="77777777" w:rsidR="000513CD" w:rsidRPr="001A69B5" w:rsidRDefault="0009509B" w:rsidP="001A69B5">
            <w:r w:rsidRPr="001A69B5">
              <w:t>–0,04</w:t>
            </w:r>
          </w:p>
        </w:tc>
        <w:tc>
          <w:tcPr>
            <w:tcW w:w="1400" w:type="dxa"/>
          </w:tcPr>
          <w:p w14:paraId="1517ABED" w14:textId="77777777" w:rsidR="000513CD" w:rsidRPr="001A69B5" w:rsidRDefault="0009509B" w:rsidP="001A69B5">
            <w:r w:rsidRPr="001A69B5">
              <w:t>–0,05</w:t>
            </w:r>
          </w:p>
        </w:tc>
      </w:tr>
      <w:tr w:rsidR="000513CD" w:rsidRPr="001A69B5" w14:paraId="78EC35BA" w14:textId="77777777" w:rsidTr="008E5299">
        <w:trPr>
          <w:trHeight w:val="380"/>
        </w:trPr>
        <w:tc>
          <w:tcPr>
            <w:tcW w:w="3900" w:type="dxa"/>
          </w:tcPr>
          <w:p w14:paraId="45344E14" w14:textId="77777777" w:rsidR="000513CD" w:rsidRPr="001A69B5" w:rsidRDefault="0009509B" w:rsidP="001A69B5">
            <w:r w:rsidRPr="001A69B5">
              <w:t>Klima- og miljødepartementet</w:t>
            </w:r>
          </w:p>
        </w:tc>
        <w:tc>
          <w:tcPr>
            <w:tcW w:w="1400" w:type="dxa"/>
          </w:tcPr>
          <w:p w14:paraId="02A42CA3" w14:textId="77777777" w:rsidR="000513CD" w:rsidRPr="001A69B5" w:rsidRDefault="0009509B" w:rsidP="001A69B5">
            <w:r w:rsidRPr="001A69B5">
              <w:t>1,23</w:t>
            </w:r>
          </w:p>
        </w:tc>
        <w:tc>
          <w:tcPr>
            <w:tcW w:w="1400" w:type="dxa"/>
          </w:tcPr>
          <w:p w14:paraId="6F5114BF" w14:textId="77777777" w:rsidR="000513CD" w:rsidRPr="001A69B5" w:rsidRDefault="0009509B" w:rsidP="001A69B5">
            <w:r w:rsidRPr="001A69B5">
              <w:t>1,23</w:t>
            </w:r>
          </w:p>
        </w:tc>
        <w:tc>
          <w:tcPr>
            <w:tcW w:w="1400" w:type="dxa"/>
          </w:tcPr>
          <w:p w14:paraId="1495D1B0" w14:textId="77777777" w:rsidR="000513CD" w:rsidRPr="001A69B5" w:rsidRDefault="0009509B" w:rsidP="001A69B5">
            <w:r w:rsidRPr="001A69B5">
              <w:t>–0,01</w:t>
            </w:r>
          </w:p>
        </w:tc>
        <w:tc>
          <w:tcPr>
            <w:tcW w:w="1400" w:type="dxa"/>
          </w:tcPr>
          <w:p w14:paraId="5299FF83" w14:textId="77777777" w:rsidR="000513CD" w:rsidRPr="001A69B5" w:rsidRDefault="0009509B" w:rsidP="001A69B5">
            <w:r w:rsidRPr="001A69B5">
              <w:t>–0,04</w:t>
            </w:r>
          </w:p>
        </w:tc>
      </w:tr>
      <w:tr w:rsidR="000513CD" w:rsidRPr="001A69B5" w14:paraId="5797A864" w14:textId="77777777" w:rsidTr="008E5299">
        <w:trPr>
          <w:trHeight w:val="640"/>
        </w:trPr>
        <w:tc>
          <w:tcPr>
            <w:tcW w:w="3900" w:type="dxa"/>
          </w:tcPr>
          <w:p w14:paraId="18D62B6A" w14:textId="77777777" w:rsidR="000513CD" w:rsidRPr="001A69B5" w:rsidRDefault="0009509B" w:rsidP="001A69B5">
            <w:r w:rsidRPr="001A69B5">
              <w:t>Kommunal- og moderniseringsdepartementet</w:t>
            </w:r>
          </w:p>
        </w:tc>
        <w:tc>
          <w:tcPr>
            <w:tcW w:w="1400" w:type="dxa"/>
          </w:tcPr>
          <w:p w14:paraId="6B4C4B4F" w14:textId="77777777" w:rsidR="000513CD" w:rsidRPr="001A69B5" w:rsidRDefault="0009509B" w:rsidP="001A69B5">
            <w:r w:rsidRPr="001A69B5">
              <w:t>1,30</w:t>
            </w:r>
          </w:p>
        </w:tc>
        <w:tc>
          <w:tcPr>
            <w:tcW w:w="1400" w:type="dxa"/>
          </w:tcPr>
          <w:p w14:paraId="68F212AD" w14:textId="77777777" w:rsidR="000513CD" w:rsidRPr="001A69B5" w:rsidRDefault="0009509B" w:rsidP="001A69B5">
            <w:r w:rsidRPr="001A69B5">
              <w:t>1,02</w:t>
            </w:r>
          </w:p>
        </w:tc>
        <w:tc>
          <w:tcPr>
            <w:tcW w:w="1400" w:type="dxa"/>
          </w:tcPr>
          <w:p w14:paraId="29C37627" w14:textId="77777777" w:rsidR="000513CD" w:rsidRPr="001A69B5" w:rsidRDefault="0009509B" w:rsidP="001A69B5">
            <w:r w:rsidRPr="001A69B5">
              <w:t>–0,28</w:t>
            </w:r>
          </w:p>
        </w:tc>
        <w:tc>
          <w:tcPr>
            <w:tcW w:w="1400" w:type="dxa"/>
          </w:tcPr>
          <w:p w14:paraId="4A9880F2" w14:textId="77777777" w:rsidR="000513CD" w:rsidRPr="001A69B5" w:rsidRDefault="0009509B" w:rsidP="001A69B5">
            <w:r w:rsidRPr="001A69B5">
              <w:t>–0,31</w:t>
            </w:r>
          </w:p>
        </w:tc>
      </w:tr>
      <w:tr w:rsidR="000513CD" w:rsidRPr="001A69B5" w14:paraId="73E2263A" w14:textId="77777777" w:rsidTr="008E5299">
        <w:trPr>
          <w:trHeight w:val="380"/>
        </w:trPr>
        <w:tc>
          <w:tcPr>
            <w:tcW w:w="3900" w:type="dxa"/>
          </w:tcPr>
          <w:p w14:paraId="7023F46B" w14:textId="77777777" w:rsidR="000513CD" w:rsidRPr="001A69B5" w:rsidRDefault="0009509B" w:rsidP="001A69B5">
            <w:r w:rsidRPr="001A69B5">
              <w:t>Kulturdepartementet</w:t>
            </w:r>
          </w:p>
        </w:tc>
        <w:tc>
          <w:tcPr>
            <w:tcW w:w="1400" w:type="dxa"/>
          </w:tcPr>
          <w:p w14:paraId="2E64A2E2" w14:textId="77777777" w:rsidR="000513CD" w:rsidRPr="001A69B5" w:rsidRDefault="0009509B" w:rsidP="001A69B5">
            <w:r w:rsidRPr="001A69B5">
              <w:t>0,30</w:t>
            </w:r>
          </w:p>
        </w:tc>
        <w:tc>
          <w:tcPr>
            <w:tcW w:w="1400" w:type="dxa"/>
          </w:tcPr>
          <w:p w14:paraId="65C9953C" w14:textId="77777777" w:rsidR="000513CD" w:rsidRPr="001A69B5" w:rsidRDefault="0009509B" w:rsidP="001A69B5">
            <w:r w:rsidRPr="001A69B5">
              <w:t>0,36</w:t>
            </w:r>
          </w:p>
        </w:tc>
        <w:tc>
          <w:tcPr>
            <w:tcW w:w="1400" w:type="dxa"/>
          </w:tcPr>
          <w:p w14:paraId="016F1689" w14:textId="77777777" w:rsidR="000513CD" w:rsidRPr="001A69B5" w:rsidRDefault="0009509B" w:rsidP="001A69B5">
            <w:r w:rsidRPr="001A69B5">
              <w:t>0,05</w:t>
            </w:r>
          </w:p>
        </w:tc>
        <w:tc>
          <w:tcPr>
            <w:tcW w:w="1400" w:type="dxa"/>
          </w:tcPr>
          <w:p w14:paraId="1DC0434A" w14:textId="77777777" w:rsidR="000513CD" w:rsidRPr="001A69B5" w:rsidRDefault="0009509B" w:rsidP="001A69B5">
            <w:r w:rsidRPr="001A69B5">
              <w:t>0,05</w:t>
            </w:r>
          </w:p>
        </w:tc>
      </w:tr>
      <w:tr w:rsidR="000513CD" w:rsidRPr="001A69B5" w14:paraId="6CE3093E" w14:textId="77777777" w:rsidTr="008E5299">
        <w:trPr>
          <w:trHeight w:val="380"/>
        </w:trPr>
        <w:tc>
          <w:tcPr>
            <w:tcW w:w="3900" w:type="dxa"/>
          </w:tcPr>
          <w:p w14:paraId="45E17B30" w14:textId="77777777" w:rsidR="000513CD" w:rsidRPr="001A69B5" w:rsidRDefault="0009509B" w:rsidP="001A69B5">
            <w:r w:rsidRPr="001A69B5">
              <w:t>Kunnskapsdepartementet</w:t>
            </w:r>
          </w:p>
        </w:tc>
        <w:tc>
          <w:tcPr>
            <w:tcW w:w="1400" w:type="dxa"/>
          </w:tcPr>
          <w:p w14:paraId="763FC942" w14:textId="77777777" w:rsidR="000513CD" w:rsidRPr="001A69B5" w:rsidRDefault="0009509B" w:rsidP="001A69B5">
            <w:r w:rsidRPr="001A69B5">
              <w:t>22,05</w:t>
            </w:r>
          </w:p>
        </w:tc>
        <w:tc>
          <w:tcPr>
            <w:tcW w:w="1400" w:type="dxa"/>
          </w:tcPr>
          <w:p w14:paraId="0818ED9A" w14:textId="77777777" w:rsidR="000513CD" w:rsidRPr="001A69B5" w:rsidRDefault="0009509B" w:rsidP="001A69B5">
            <w:r w:rsidRPr="001A69B5">
              <w:t>23,16</w:t>
            </w:r>
          </w:p>
        </w:tc>
        <w:tc>
          <w:tcPr>
            <w:tcW w:w="1400" w:type="dxa"/>
          </w:tcPr>
          <w:p w14:paraId="3F5FF3E7" w14:textId="77777777" w:rsidR="000513CD" w:rsidRPr="001A69B5" w:rsidRDefault="0009509B" w:rsidP="001A69B5">
            <w:r w:rsidRPr="001A69B5">
              <w:t>1,11</w:t>
            </w:r>
          </w:p>
        </w:tc>
        <w:tc>
          <w:tcPr>
            <w:tcW w:w="1400" w:type="dxa"/>
          </w:tcPr>
          <w:p w14:paraId="5F1CBF48" w14:textId="77777777" w:rsidR="000513CD" w:rsidRPr="001A69B5" w:rsidRDefault="0009509B" w:rsidP="001A69B5">
            <w:r w:rsidRPr="001A69B5">
              <w:t>0,56</w:t>
            </w:r>
          </w:p>
        </w:tc>
      </w:tr>
      <w:tr w:rsidR="000513CD" w:rsidRPr="001A69B5" w14:paraId="069A4BBB" w14:textId="77777777" w:rsidTr="008E5299">
        <w:trPr>
          <w:trHeight w:val="380"/>
        </w:trPr>
        <w:tc>
          <w:tcPr>
            <w:tcW w:w="3900" w:type="dxa"/>
          </w:tcPr>
          <w:p w14:paraId="5CE6726D" w14:textId="77777777" w:rsidR="000513CD" w:rsidRPr="001A69B5" w:rsidRDefault="0009509B" w:rsidP="001A69B5">
            <w:r w:rsidRPr="001A69B5">
              <w:t>Landbruks- og matdepartementet</w:t>
            </w:r>
          </w:p>
        </w:tc>
        <w:tc>
          <w:tcPr>
            <w:tcW w:w="1400" w:type="dxa"/>
          </w:tcPr>
          <w:p w14:paraId="0FC0B6D0" w14:textId="77777777" w:rsidR="000513CD" w:rsidRPr="001A69B5" w:rsidRDefault="0009509B" w:rsidP="001A69B5">
            <w:r w:rsidRPr="001A69B5">
              <w:t>0,89</w:t>
            </w:r>
          </w:p>
        </w:tc>
        <w:tc>
          <w:tcPr>
            <w:tcW w:w="1400" w:type="dxa"/>
          </w:tcPr>
          <w:p w14:paraId="6F31FCA9" w14:textId="77777777" w:rsidR="000513CD" w:rsidRPr="001A69B5" w:rsidRDefault="0009509B" w:rsidP="001A69B5">
            <w:r w:rsidRPr="001A69B5">
              <w:t>0,91</w:t>
            </w:r>
          </w:p>
        </w:tc>
        <w:tc>
          <w:tcPr>
            <w:tcW w:w="1400" w:type="dxa"/>
          </w:tcPr>
          <w:p w14:paraId="6BB6DAF3" w14:textId="77777777" w:rsidR="000513CD" w:rsidRPr="001A69B5" w:rsidRDefault="0009509B" w:rsidP="001A69B5">
            <w:r w:rsidRPr="001A69B5">
              <w:t>0,03</w:t>
            </w:r>
          </w:p>
        </w:tc>
        <w:tc>
          <w:tcPr>
            <w:tcW w:w="1400" w:type="dxa"/>
          </w:tcPr>
          <w:p w14:paraId="60FA8A58" w14:textId="77777777" w:rsidR="000513CD" w:rsidRPr="001A69B5" w:rsidRDefault="0009509B" w:rsidP="001A69B5">
            <w:r w:rsidRPr="001A69B5">
              <w:t>0,01</w:t>
            </w:r>
          </w:p>
        </w:tc>
      </w:tr>
      <w:tr w:rsidR="000513CD" w:rsidRPr="001A69B5" w14:paraId="1B8C4143" w14:textId="77777777" w:rsidTr="008E5299">
        <w:trPr>
          <w:trHeight w:val="380"/>
        </w:trPr>
        <w:tc>
          <w:tcPr>
            <w:tcW w:w="3900" w:type="dxa"/>
          </w:tcPr>
          <w:p w14:paraId="6857FEC7" w14:textId="77777777" w:rsidR="000513CD" w:rsidRPr="001A69B5" w:rsidRDefault="0009509B" w:rsidP="001A69B5">
            <w:r w:rsidRPr="001A69B5">
              <w:t>Nærings- og fiskeridepartementet</w:t>
            </w:r>
          </w:p>
        </w:tc>
        <w:tc>
          <w:tcPr>
            <w:tcW w:w="1400" w:type="dxa"/>
          </w:tcPr>
          <w:p w14:paraId="12D5FAD4" w14:textId="77777777" w:rsidR="000513CD" w:rsidRPr="001A69B5" w:rsidRDefault="0009509B" w:rsidP="001A69B5">
            <w:r w:rsidRPr="001A69B5">
              <w:t>4,93</w:t>
            </w:r>
          </w:p>
        </w:tc>
        <w:tc>
          <w:tcPr>
            <w:tcW w:w="1400" w:type="dxa"/>
          </w:tcPr>
          <w:p w14:paraId="36044506" w14:textId="77777777" w:rsidR="000513CD" w:rsidRPr="001A69B5" w:rsidRDefault="0009509B" w:rsidP="001A69B5">
            <w:r w:rsidRPr="001A69B5">
              <w:t>5,07</w:t>
            </w:r>
          </w:p>
        </w:tc>
        <w:tc>
          <w:tcPr>
            <w:tcW w:w="1400" w:type="dxa"/>
          </w:tcPr>
          <w:p w14:paraId="5CD8BEE2" w14:textId="77777777" w:rsidR="000513CD" w:rsidRPr="001A69B5" w:rsidRDefault="0009509B" w:rsidP="001A69B5">
            <w:r w:rsidRPr="001A69B5">
              <w:t>0,14</w:t>
            </w:r>
          </w:p>
        </w:tc>
        <w:tc>
          <w:tcPr>
            <w:tcW w:w="1400" w:type="dxa"/>
          </w:tcPr>
          <w:p w14:paraId="021FDDCA" w14:textId="77777777" w:rsidR="000513CD" w:rsidRPr="001A69B5" w:rsidRDefault="0009509B" w:rsidP="001A69B5">
            <w:r w:rsidRPr="001A69B5">
              <w:t>0,02</w:t>
            </w:r>
          </w:p>
        </w:tc>
      </w:tr>
      <w:tr w:rsidR="000513CD" w:rsidRPr="001A69B5" w14:paraId="754B27DB" w14:textId="77777777" w:rsidTr="008E5299">
        <w:trPr>
          <w:trHeight w:val="380"/>
        </w:trPr>
        <w:tc>
          <w:tcPr>
            <w:tcW w:w="3900" w:type="dxa"/>
          </w:tcPr>
          <w:p w14:paraId="6EB067A1" w14:textId="77777777" w:rsidR="000513CD" w:rsidRPr="001A69B5" w:rsidRDefault="0009509B" w:rsidP="001A69B5">
            <w:r w:rsidRPr="001A69B5">
              <w:t>Olje- og energidepartementet</w:t>
            </w:r>
          </w:p>
        </w:tc>
        <w:tc>
          <w:tcPr>
            <w:tcW w:w="1400" w:type="dxa"/>
          </w:tcPr>
          <w:p w14:paraId="0084767D" w14:textId="77777777" w:rsidR="000513CD" w:rsidRPr="001A69B5" w:rsidRDefault="0009509B" w:rsidP="001A69B5">
            <w:r w:rsidRPr="001A69B5">
              <w:t>0,90</w:t>
            </w:r>
          </w:p>
        </w:tc>
        <w:tc>
          <w:tcPr>
            <w:tcW w:w="1400" w:type="dxa"/>
          </w:tcPr>
          <w:p w14:paraId="74C25B92" w14:textId="77777777" w:rsidR="000513CD" w:rsidRPr="001A69B5" w:rsidRDefault="0009509B" w:rsidP="001A69B5">
            <w:r w:rsidRPr="001A69B5">
              <w:t>0,95</w:t>
            </w:r>
          </w:p>
        </w:tc>
        <w:tc>
          <w:tcPr>
            <w:tcW w:w="1400" w:type="dxa"/>
          </w:tcPr>
          <w:p w14:paraId="5F3FD8CA" w14:textId="77777777" w:rsidR="000513CD" w:rsidRPr="001A69B5" w:rsidRDefault="0009509B" w:rsidP="001A69B5">
            <w:r w:rsidRPr="001A69B5">
              <w:t>0,04</w:t>
            </w:r>
          </w:p>
        </w:tc>
        <w:tc>
          <w:tcPr>
            <w:tcW w:w="1400" w:type="dxa"/>
          </w:tcPr>
          <w:p w14:paraId="2F6CA037" w14:textId="77777777" w:rsidR="000513CD" w:rsidRPr="001A69B5" w:rsidRDefault="0009509B" w:rsidP="001A69B5">
            <w:r w:rsidRPr="001A69B5">
              <w:t>0,02</w:t>
            </w:r>
          </w:p>
        </w:tc>
      </w:tr>
      <w:tr w:rsidR="000513CD" w:rsidRPr="001A69B5" w14:paraId="33FFF218" w14:textId="77777777" w:rsidTr="008E5299">
        <w:trPr>
          <w:trHeight w:val="380"/>
        </w:trPr>
        <w:tc>
          <w:tcPr>
            <w:tcW w:w="3900" w:type="dxa"/>
          </w:tcPr>
          <w:p w14:paraId="5F450081" w14:textId="77777777" w:rsidR="000513CD" w:rsidRPr="001A69B5" w:rsidRDefault="0009509B" w:rsidP="001A69B5">
            <w:r w:rsidRPr="001A69B5">
              <w:t>Samferdselsdepartementet</w:t>
            </w:r>
          </w:p>
        </w:tc>
        <w:tc>
          <w:tcPr>
            <w:tcW w:w="1400" w:type="dxa"/>
          </w:tcPr>
          <w:p w14:paraId="7531501E" w14:textId="77777777" w:rsidR="000513CD" w:rsidRPr="001A69B5" w:rsidRDefault="0009509B" w:rsidP="001A69B5">
            <w:r w:rsidRPr="001A69B5">
              <w:t>0,36</w:t>
            </w:r>
          </w:p>
        </w:tc>
        <w:tc>
          <w:tcPr>
            <w:tcW w:w="1400" w:type="dxa"/>
          </w:tcPr>
          <w:p w14:paraId="7FDB8761" w14:textId="77777777" w:rsidR="000513CD" w:rsidRPr="001A69B5" w:rsidRDefault="0009509B" w:rsidP="001A69B5">
            <w:r w:rsidRPr="001A69B5">
              <w:t>0,39</w:t>
            </w:r>
          </w:p>
        </w:tc>
        <w:tc>
          <w:tcPr>
            <w:tcW w:w="1400" w:type="dxa"/>
          </w:tcPr>
          <w:p w14:paraId="23E59771" w14:textId="77777777" w:rsidR="000513CD" w:rsidRPr="001A69B5" w:rsidRDefault="0009509B" w:rsidP="001A69B5">
            <w:r w:rsidRPr="001A69B5">
              <w:t>0,03</w:t>
            </w:r>
          </w:p>
        </w:tc>
        <w:tc>
          <w:tcPr>
            <w:tcW w:w="1400" w:type="dxa"/>
          </w:tcPr>
          <w:p w14:paraId="39EF7FA0" w14:textId="77777777" w:rsidR="000513CD" w:rsidRPr="001A69B5" w:rsidRDefault="0009509B" w:rsidP="001A69B5">
            <w:r w:rsidRPr="001A69B5">
              <w:t>0,02</w:t>
            </w:r>
          </w:p>
        </w:tc>
      </w:tr>
      <w:tr w:rsidR="000513CD" w:rsidRPr="001A69B5" w14:paraId="1A890C54" w14:textId="77777777" w:rsidTr="008E5299">
        <w:trPr>
          <w:trHeight w:val="380"/>
        </w:trPr>
        <w:tc>
          <w:tcPr>
            <w:tcW w:w="3900" w:type="dxa"/>
          </w:tcPr>
          <w:p w14:paraId="7CF75BCE" w14:textId="77777777" w:rsidR="000513CD" w:rsidRPr="001A69B5" w:rsidRDefault="0009509B" w:rsidP="001A69B5">
            <w:proofErr w:type="spellStart"/>
            <w:r w:rsidRPr="001A69B5">
              <w:t>Utanriksdepartementet</w:t>
            </w:r>
            <w:proofErr w:type="spellEnd"/>
          </w:p>
        </w:tc>
        <w:tc>
          <w:tcPr>
            <w:tcW w:w="1400" w:type="dxa"/>
          </w:tcPr>
          <w:p w14:paraId="3889ECEA" w14:textId="77777777" w:rsidR="000513CD" w:rsidRPr="001A69B5" w:rsidRDefault="0009509B" w:rsidP="001A69B5">
            <w:r w:rsidRPr="001A69B5">
              <w:t>1,40</w:t>
            </w:r>
          </w:p>
        </w:tc>
        <w:tc>
          <w:tcPr>
            <w:tcW w:w="1400" w:type="dxa"/>
          </w:tcPr>
          <w:p w14:paraId="1E52A93F" w14:textId="77777777" w:rsidR="000513CD" w:rsidRPr="001A69B5" w:rsidRDefault="0009509B" w:rsidP="001A69B5">
            <w:r w:rsidRPr="001A69B5">
              <w:t>1,81</w:t>
            </w:r>
          </w:p>
        </w:tc>
        <w:tc>
          <w:tcPr>
            <w:tcW w:w="1400" w:type="dxa"/>
          </w:tcPr>
          <w:p w14:paraId="6433A05D" w14:textId="77777777" w:rsidR="000513CD" w:rsidRPr="001A69B5" w:rsidRDefault="0009509B" w:rsidP="001A69B5">
            <w:r w:rsidRPr="001A69B5">
              <w:t>0,42</w:t>
            </w:r>
          </w:p>
        </w:tc>
        <w:tc>
          <w:tcPr>
            <w:tcW w:w="1400" w:type="dxa"/>
          </w:tcPr>
          <w:p w14:paraId="2B9BFEC1" w14:textId="77777777" w:rsidR="000513CD" w:rsidRPr="001A69B5" w:rsidRDefault="0009509B" w:rsidP="001A69B5">
            <w:r w:rsidRPr="001A69B5">
              <w:t>0,38</w:t>
            </w:r>
          </w:p>
        </w:tc>
      </w:tr>
      <w:tr w:rsidR="000513CD" w:rsidRPr="001A69B5" w14:paraId="2A1733D9" w14:textId="77777777" w:rsidTr="008E5299">
        <w:trPr>
          <w:trHeight w:val="380"/>
        </w:trPr>
        <w:tc>
          <w:tcPr>
            <w:tcW w:w="3900" w:type="dxa"/>
          </w:tcPr>
          <w:p w14:paraId="16AAC0AB" w14:textId="77777777" w:rsidR="000513CD" w:rsidRPr="001A69B5" w:rsidRDefault="0009509B" w:rsidP="001A69B5">
            <w:r w:rsidRPr="001A69B5">
              <w:t>Totalt</w:t>
            </w:r>
          </w:p>
        </w:tc>
        <w:tc>
          <w:tcPr>
            <w:tcW w:w="1400" w:type="dxa"/>
          </w:tcPr>
          <w:p w14:paraId="2FAE24E8" w14:textId="77777777" w:rsidR="000513CD" w:rsidRPr="001A69B5" w:rsidRDefault="0009509B" w:rsidP="001A69B5">
            <w:r w:rsidRPr="001A69B5">
              <w:t>40,77</w:t>
            </w:r>
          </w:p>
        </w:tc>
        <w:tc>
          <w:tcPr>
            <w:tcW w:w="1400" w:type="dxa"/>
          </w:tcPr>
          <w:p w14:paraId="46CAA861" w14:textId="77777777" w:rsidR="000513CD" w:rsidRPr="001A69B5" w:rsidRDefault="0009509B" w:rsidP="001A69B5">
            <w:r w:rsidRPr="001A69B5">
              <w:t>42,68</w:t>
            </w:r>
          </w:p>
        </w:tc>
        <w:tc>
          <w:tcPr>
            <w:tcW w:w="1400" w:type="dxa"/>
          </w:tcPr>
          <w:p w14:paraId="67AA71BE" w14:textId="77777777" w:rsidR="000513CD" w:rsidRPr="001A69B5" w:rsidRDefault="0009509B" w:rsidP="001A69B5">
            <w:r w:rsidRPr="001A69B5">
              <w:t>1,91</w:t>
            </w:r>
          </w:p>
        </w:tc>
        <w:tc>
          <w:tcPr>
            <w:tcW w:w="1400" w:type="dxa"/>
          </w:tcPr>
          <w:p w14:paraId="10DA846E" w14:textId="77777777" w:rsidR="000513CD" w:rsidRPr="001A69B5" w:rsidRDefault="0009509B" w:rsidP="001A69B5">
            <w:r w:rsidRPr="001A69B5">
              <w:t>0,90</w:t>
            </w:r>
          </w:p>
        </w:tc>
      </w:tr>
    </w:tbl>
    <w:p w14:paraId="6DF5A5DD" w14:textId="77777777" w:rsidR="000513CD" w:rsidRPr="001A69B5" w:rsidRDefault="0009509B" w:rsidP="001A69B5">
      <w:r w:rsidRPr="001A69B5">
        <w:t xml:space="preserve">Veksten i budsjettet til Kunnskapsdepartementet skriv seg i </w:t>
      </w:r>
      <w:proofErr w:type="spellStart"/>
      <w:r w:rsidRPr="001A69B5">
        <w:t>hovudsak</w:t>
      </w:r>
      <w:proofErr w:type="spellEnd"/>
      <w:r w:rsidRPr="001A69B5">
        <w:t xml:space="preserve"> </w:t>
      </w:r>
      <w:proofErr w:type="spellStart"/>
      <w:r w:rsidRPr="001A69B5">
        <w:t>frå</w:t>
      </w:r>
      <w:proofErr w:type="spellEnd"/>
      <w:r w:rsidRPr="001A69B5">
        <w:t xml:space="preserve"> </w:t>
      </w:r>
      <w:proofErr w:type="spellStart"/>
      <w:r w:rsidRPr="001A69B5">
        <w:t>auka</w:t>
      </w:r>
      <w:proofErr w:type="spellEnd"/>
      <w:r w:rsidRPr="001A69B5">
        <w:t xml:space="preserve"> </w:t>
      </w:r>
      <w:proofErr w:type="spellStart"/>
      <w:r w:rsidRPr="001A69B5">
        <w:t>løyvingar</w:t>
      </w:r>
      <w:proofErr w:type="spellEnd"/>
      <w:r w:rsidRPr="001A69B5">
        <w:t xml:space="preserve"> til EUs rammeprogram for forsking og innovasjon og </w:t>
      </w:r>
      <w:proofErr w:type="spellStart"/>
      <w:r w:rsidRPr="001A69B5">
        <w:t>satsingar</w:t>
      </w:r>
      <w:proofErr w:type="spellEnd"/>
      <w:r w:rsidRPr="001A69B5">
        <w:t xml:space="preserve"> </w:t>
      </w:r>
      <w:proofErr w:type="spellStart"/>
      <w:r w:rsidRPr="001A69B5">
        <w:t>innanfor</w:t>
      </w:r>
      <w:proofErr w:type="spellEnd"/>
      <w:r w:rsidRPr="001A69B5">
        <w:t xml:space="preserve"> langtidsplanen for forsking og </w:t>
      </w:r>
      <w:proofErr w:type="spellStart"/>
      <w:r w:rsidRPr="001A69B5">
        <w:t>høgare</w:t>
      </w:r>
      <w:proofErr w:type="spellEnd"/>
      <w:r w:rsidRPr="001A69B5">
        <w:t xml:space="preserve"> utdanning.</w:t>
      </w:r>
    </w:p>
    <w:p w14:paraId="03E90933" w14:textId="77777777" w:rsidR="000513CD" w:rsidRPr="001A69B5" w:rsidRDefault="0009509B" w:rsidP="001A69B5">
      <w:r w:rsidRPr="001A69B5">
        <w:t xml:space="preserve">Veksten i budsjettet til </w:t>
      </w:r>
      <w:proofErr w:type="spellStart"/>
      <w:r w:rsidRPr="001A69B5">
        <w:t>Utanriksdepartementet</w:t>
      </w:r>
      <w:proofErr w:type="spellEnd"/>
      <w:r w:rsidRPr="001A69B5">
        <w:t xml:space="preserve"> skriv seg </w:t>
      </w:r>
      <w:proofErr w:type="spellStart"/>
      <w:r w:rsidRPr="001A69B5">
        <w:t>frå</w:t>
      </w:r>
      <w:proofErr w:type="spellEnd"/>
      <w:r w:rsidRPr="001A69B5">
        <w:t xml:space="preserve"> at den </w:t>
      </w:r>
      <w:proofErr w:type="spellStart"/>
      <w:r w:rsidRPr="001A69B5">
        <w:t>eittårige</w:t>
      </w:r>
      <w:proofErr w:type="spellEnd"/>
      <w:r w:rsidRPr="001A69B5">
        <w:t xml:space="preserve"> reduksjonen i 2021 er ført tilbake.</w:t>
      </w:r>
    </w:p>
    <w:p w14:paraId="1E128B06" w14:textId="77777777" w:rsidR="000513CD" w:rsidRPr="001A69B5" w:rsidRDefault="0009509B" w:rsidP="001A69B5">
      <w:r w:rsidRPr="001A69B5">
        <w:t xml:space="preserve">Nedgangen i </w:t>
      </w:r>
      <w:proofErr w:type="spellStart"/>
      <w:r w:rsidRPr="001A69B5">
        <w:t>løyvingane</w:t>
      </w:r>
      <w:proofErr w:type="spellEnd"/>
      <w:r w:rsidRPr="001A69B5">
        <w:t xml:space="preserve"> til Kommunal- og moderniseringsdepartementet skriv seg i </w:t>
      </w:r>
      <w:proofErr w:type="spellStart"/>
      <w:r w:rsidRPr="001A69B5">
        <w:t>hovudsak</w:t>
      </w:r>
      <w:proofErr w:type="spellEnd"/>
      <w:r w:rsidRPr="001A69B5">
        <w:t xml:space="preserve"> </w:t>
      </w:r>
      <w:proofErr w:type="spellStart"/>
      <w:r w:rsidRPr="001A69B5">
        <w:t>frå</w:t>
      </w:r>
      <w:proofErr w:type="spellEnd"/>
      <w:r w:rsidRPr="001A69B5">
        <w:t xml:space="preserve"> </w:t>
      </w:r>
      <w:proofErr w:type="spellStart"/>
      <w:r w:rsidRPr="001A69B5">
        <w:t>lågare</w:t>
      </w:r>
      <w:proofErr w:type="spellEnd"/>
      <w:r w:rsidRPr="001A69B5">
        <w:t xml:space="preserve"> likviditetsbehov for Vikingtidsmuseet og Livsvitskapsbygget ved Universitetet i Oslo.</w:t>
      </w:r>
    </w:p>
    <w:p w14:paraId="486C2013" w14:textId="38BDCF12" w:rsidR="000513CD" w:rsidRPr="001A69B5" w:rsidRDefault="0009509B" w:rsidP="001A69B5">
      <w:pPr>
        <w:pStyle w:val="avsnitt-under-undertittel"/>
      </w:pPr>
      <w:r w:rsidRPr="001A69B5">
        <w:t xml:space="preserve">Utvikling i </w:t>
      </w:r>
      <w:proofErr w:type="spellStart"/>
      <w:r w:rsidRPr="001A69B5">
        <w:t>dei</w:t>
      </w:r>
      <w:proofErr w:type="spellEnd"/>
      <w:r w:rsidRPr="001A69B5">
        <w:t xml:space="preserve"> </w:t>
      </w:r>
      <w:proofErr w:type="spellStart"/>
      <w:r w:rsidRPr="001A69B5">
        <w:t>offentlege</w:t>
      </w:r>
      <w:proofErr w:type="spellEnd"/>
      <w:r w:rsidRPr="001A69B5">
        <w:t xml:space="preserve"> </w:t>
      </w:r>
      <w:proofErr w:type="spellStart"/>
      <w:r w:rsidRPr="001A69B5">
        <w:t>løyvingane</w:t>
      </w:r>
      <w:proofErr w:type="spellEnd"/>
      <w:r w:rsidRPr="001A69B5">
        <w:t xml:space="preserve"> til FoU i statsbudsjettet</w:t>
      </w:r>
    </w:p>
    <w:p w14:paraId="771749E6" w14:textId="1D57F4CC" w:rsidR="000513CD" w:rsidRDefault="0009509B" w:rsidP="001A69B5">
      <w:r w:rsidRPr="001A69B5">
        <w:rPr>
          <w:rStyle w:val="regular"/>
        </w:rPr>
        <w:t>Målet i l</w:t>
      </w:r>
      <w:r w:rsidRPr="001A69B5">
        <w:t xml:space="preserve">angtidsplanen om å </w:t>
      </w:r>
      <w:proofErr w:type="spellStart"/>
      <w:r w:rsidRPr="001A69B5">
        <w:t>auke</w:t>
      </w:r>
      <w:proofErr w:type="spellEnd"/>
      <w:r w:rsidRPr="001A69B5">
        <w:t xml:space="preserve"> </w:t>
      </w:r>
      <w:proofErr w:type="spellStart"/>
      <w:r w:rsidRPr="001A69B5">
        <w:t>offentlege</w:t>
      </w:r>
      <w:proofErr w:type="spellEnd"/>
      <w:r w:rsidRPr="001A69B5">
        <w:t xml:space="preserve"> </w:t>
      </w:r>
      <w:proofErr w:type="spellStart"/>
      <w:r w:rsidRPr="001A69B5">
        <w:t>løyvingar</w:t>
      </w:r>
      <w:proofErr w:type="spellEnd"/>
      <w:r w:rsidRPr="001A69B5">
        <w:t xml:space="preserve"> til 1 pst. av BNP blei nådd i 2016 og har blitt </w:t>
      </w:r>
      <w:proofErr w:type="spellStart"/>
      <w:r w:rsidRPr="001A69B5">
        <w:t>vidareført</w:t>
      </w:r>
      <w:proofErr w:type="spellEnd"/>
      <w:r w:rsidRPr="001A69B5">
        <w:t xml:space="preserve"> </w:t>
      </w:r>
      <w:proofErr w:type="spellStart"/>
      <w:r w:rsidRPr="001A69B5">
        <w:t>sidan</w:t>
      </w:r>
      <w:proofErr w:type="spellEnd"/>
      <w:r w:rsidRPr="001A69B5">
        <w:t xml:space="preserve">. I </w:t>
      </w:r>
      <w:proofErr w:type="spellStart"/>
      <w:r w:rsidRPr="001A69B5">
        <w:t>Granavolden</w:t>
      </w:r>
      <w:proofErr w:type="spellEnd"/>
      <w:r w:rsidRPr="001A69B5">
        <w:t xml:space="preserve">-plattforma </w:t>
      </w:r>
      <w:proofErr w:type="spellStart"/>
      <w:r w:rsidRPr="001A69B5">
        <w:t>stadfestar</w:t>
      </w:r>
      <w:proofErr w:type="spellEnd"/>
      <w:r w:rsidRPr="001A69B5">
        <w:t xml:space="preserve"> regjeringa at </w:t>
      </w:r>
      <w:proofErr w:type="spellStart"/>
      <w:r w:rsidRPr="001A69B5">
        <w:t>ho</w:t>
      </w:r>
      <w:proofErr w:type="spellEnd"/>
      <w:r w:rsidRPr="001A69B5">
        <w:t xml:space="preserve"> vil </w:t>
      </w:r>
      <w:proofErr w:type="spellStart"/>
      <w:r w:rsidRPr="001A69B5">
        <w:t>auke</w:t>
      </w:r>
      <w:proofErr w:type="spellEnd"/>
      <w:r w:rsidRPr="001A69B5">
        <w:t xml:space="preserve"> den </w:t>
      </w:r>
      <w:proofErr w:type="spellStart"/>
      <w:r w:rsidRPr="001A69B5">
        <w:t>offentlege</w:t>
      </w:r>
      <w:proofErr w:type="spellEnd"/>
      <w:r w:rsidRPr="001A69B5">
        <w:t xml:space="preserve"> forskingsinnsatsen ut over 1 pst. av BNP i </w:t>
      </w:r>
      <w:proofErr w:type="spellStart"/>
      <w:r w:rsidRPr="001A69B5">
        <w:t>ein</w:t>
      </w:r>
      <w:proofErr w:type="spellEnd"/>
      <w:r w:rsidRPr="001A69B5">
        <w:t xml:space="preserve"> omstillingsfase og </w:t>
      </w:r>
      <w:proofErr w:type="spellStart"/>
      <w:r w:rsidRPr="001A69B5">
        <w:t>særleg</w:t>
      </w:r>
      <w:proofErr w:type="spellEnd"/>
      <w:r w:rsidRPr="001A69B5">
        <w:t xml:space="preserve"> prioritere </w:t>
      </w:r>
      <w:proofErr w:type="spellStart"/>
      <w:r w:rsidRPr="001A69B5">
        <w:t>mogleggjerande</w:t>
      </w:r>
      <w:proofErr w:type="spellEnd"/>
      <w:r w:rsidRPr="001A69B5">
        <w:t xml:space="preserve"> </w:t>
      </w:r>
      <w:proofErr w:type="spellStart"/>
      <w:r w:rsidRPr="001A69B5">
        <w:t>teknologiar</w:t>
      </w:r>
      <w:proofErr w:type="spellEnd"/>
      <w:r w:rsidRPr="001A69B5">
        <w:t xml:space="preserve"> og forsking som </w:t>
      </w:r>
      <w:proofErr w:type="spellStart"/>
      <w:r w:rsidRPr="001A69B5">
        <w:t>bidreg</w:t>
      </w:r>
      <w:proofErr w:type="spellEnd"/>
      <w:r w:rsidRPr="001A69B5">
        <w:t xml:space="preserve"> til </w:t>
      </w:r>
      <w:proofErr w:type="spellStart"/>
      <w:r w:rsidRPr="001A69B5">
        <w:t>auka</w:t>
      </w:r>
      <w:proofErr w:type="spellEnd"/>
      <w:r w:rsidRPr="001A69B5">
        <w:t xml:space="preserve"> verdiskaping. Tabellen syner utviklinga </w:t>
      </w:r>
      <w:proofErr w:type="spellStart"/>
      <w:r w:rsidRPr="001A69B5">
        <w:t>frå</w:t>
      </w:r>
      <w:proofErr w:type="spellEnd"/>
      <w:r w:rsidRPr="001A69B5">
        <w:t xml:space="preserve"> 2006 til 2022. Anslaga for 2022 er usikre.</w:t>
      </w:r>
    </w:p>
    <w:p w14:paraId="5256E71D" w14:textId="3D84043C" w:rsidR="008E4CC9" w:rsidRPr="008E4CC9" w:rsidRDefault="008E4CC9" w:rsidP="008E4CC9">
      <w:pPr>
        <w:pStyle w:val="tabell-tittel"/>
        <w:rPr>
          <w:rStyle w:val="regular"/>
          <w:i w:val="0"/>
        </w:rPr>
      </w:pPr>
      <w:r w:rsidRPr="001A69B5">
        <w:t xml:space="preserve">Overslag over </w:t>
      </w:r>
      <w:proofErr w:type="spellStart"/>
      <w:r w:rsidRPr="001A69B5">
        <w:t>løyvingane</w:t>
      </w:r>
      <w:proofErr w:type="spellEnd"/>
      <w:r w:rsidRPr="001A69B5">
        <w:t xml:space="preserve"> til FoU i statsbudsjettet i perioden 2006–22</w:t>
      </w:r>
    </w:p>
    <w:p w14:paraId="537AE3F4" w14:textId="77777777" w:rsidR="000513CD" w:rsidRPr="001A69B5" w:rsidRDefault="0009509B" w:rsidP="001A69B5">
      <w:pPr>
        <w:pStyle w:val="Tabellnavn"/>
      </w:pPr>
      <w:r w:rsidRPr="001A69B5">
        <w:t>07J1xx2</w:t>
      </w:r>
    </w:p>
    <w:tbl>
      <w:tblPr>
        <w:tblStyle w:val="StandardTabell"/>
        <w:tblW w:w="0" w:type="auto"/>
        <w:tblLayout w:type="fixed"/>
        <w:tblLook w:val="04A0" w:firstRow="1" w:lastRow="0" w:firstColumn="1" w:lastColumn="0" w:noHBand="0" w:noVBand="1"/>
      </w:tblPr>
      <w:tblGrid>
        <w:gridCol w:w="880"/>
        <w:gridCol w:w="1440"/>
        <w:gridCol w:w="1440"/>
        <w:gridCol w:w="1440"/>
        <w:gridCol w:w="1440"/>
        <w:gridCol w:w="1440"/>
        <w:gridCol w:w="1440"/>
      </w:tblGrid>
      <w:tr w:rsidR="000513CD" w:rsidRPr="001A69B5" w14:paraId="416E9B4F" w14:textId="77777777" w:rsidTr="008E5299">
        <w:trPr>
          <w:trHeight w:val="860"/>
        </w:trPr>
        <w:tc>
          <w:tcPr>
            <w:tcW w:w="880" w:type="dxa"/>
          </w:tcPr>
          <w:p w14:paraId="35460846" w14:textId="77777777" w:rsidR="000513CD" w:rsidRPr="001A69B5" w:rsidRDefault="0009509B" w:rsidP="001A69B5">
            <w:r w:rsidRPr="001A69B5">
              <w:t>År</w:t>
            </w:r>
          </w:p>
        </w:tc>
        <w:tc>
          <w:tcPr>
            <w:tcW w:w="1440" w:type="dxa"/>
          </w:tcPr>
          <w:p w14:paraId="5AB84004" w14:textId="5C83B382" w:rsidR="000513CD" w:rsidRPr="001A69B5" w:rsidRDefault="0009509B" w:rsidP="001A69B5">
            <w:r w:rsidRPr="001A69B5">
              <w:t xml:space="preserve">Totalt, </w:t>
            </w:r>
            <w:proofErr w:type="spellStart"/>
            <w:r w:rsidRPr="001A69B5">
              <w:t>løpande</w:t>
            </w:r>
            <w:proofErr w:type="spellEnd"/>
            <w:r w:rsidRPr="001A69B5">
              <w:t xml:space="preserve"> </w:t>
            </w:r>
            <w:proofErr w:type="spellStart"/>
            <w:r w:rsidRPr="001A69B5">
              <w:t>prisar</w:t>
            </w:r>
            <w:proofErr w:type="spellEnd"/>
            <w:r w:rsidRPr="001A69B5">
              <w:t>. mill. kroner</w:t>
            </w:r>
          </w:p>
        </w:tc>
        <w:tc>
          <w:tcPr>
            <w:tcW w:w="1440" w:type="dxa"/>
          </w:tcPr>
          <w:p w14:paraId="697CCA71" w14:textId="438A594B" w:rsidR="000513CD" w:rsidRPr="001A69B5" w:rsidRDefault="0009509B" w:rsidP="001A69B5">
            <w:r w:rsidRPr="001A69B5">
              <w:t>Vekst, mill. kroner</w:t>
            </w:r>
          </w:p>
        </w:tc>
        <w:tc>
          <w:tcPr>
            <w:tcW w:w="1440" w:type="dxa"/>
          </w:tcPr>
          <w:p w14:paraId="736F4DF4" w14:textId="2D906EA2" w:rsidR="000513CD" w:rsidRPr="001A69B5" w:rsidRDefault="0009509B" w:rsidP="001A69B5">
            <w:r w:rsidRPr="001A69B5">
              <w:t xml:space="preserve">Prosentvis vekst, </w:t>
            </w:r>
            <w:proofErr w:type="spellStart"/>
            <w:r w:rsidRPr="001A69B5">
              <w:t>løpande</w:t>
            </w:r>
            <w:proofErr w:type="spellEnd"/>
            <w:r w:rsidRPr="001A69B5">
              <w:t xml:space="preserve"> </w:t>
            </w:r>
            <w:proofErr w:type="spellStart"/>
            <w:r w:rsidRPr="001A69B5">
              <w:t>prisar</w:t>
            </w:r>
            <w:proofErr w:type="spellEnd"/>
          </w:p>
        </w:tc>
        <w:tc>
          <w:tcPr>
            <w:tcW w:w="1440" w:type="dxa"/>
          </w:tcPr>
          <w:p w14:paraId="100E81FB" w14:textId="18F11545" w:rsidR="000513CD" w:rsidRPr="001A69B5" w:rsidRDefault="0009509B" w:rsidP="001A69B5">
            <w:r w:rsidRPr="001A69B5">
              <w:t xml:space="preserve">Prosentvis vekst, faste </w:t>
            </w:r>
            <w:proofErr w:type="spellStart"/>
            <w:r w:rsidRPr="001A69B5">
              <w:t>prisar</w:t>
            </w:r>
            <w:proofErr w:type="spellEnd"/>
          </w:p>
        </w:tc>
        <w:tc>
          <w:tcPr>
            <w:tcW w:w="1440" w:type="dxa"/>
          </w:tcPr>
          <w:p w14:paraId="179D22DF" w14:textId="73C9B86D" w:rsidR="000513CD" w:rsidRPr="001A69B5" w:rsidRDefault="0009509B" w:rsidP="001A69B5">
            <w:r w:rsidRPr="001A69B5">
              <w:t>Prosentdel av BNP</w:t>
            </w:r>
          </w:p>
        </w:tc>
        <w:tc>
          <w:tcPr>
            <w:tcW w:w="1440" w:type="dxa"/>
          </w:tcPr>
          <w:p w14:paraId="024F90B2" w14:textId="1CB52EED" w:rsidR="000513CD" w:rsidRPr="001A69B5" w:rsidRDefault="0009509B" w:rsidP="001A69B5">
            <w:r w:rsidRPr="001A69B5">
              <w:t>Prosentdel av BNP, inkl. Skattefunn</w:t>
            </w:r>
          </w:p>
        </w:tc>
      </w:tr>
      <w:tr w:rsidR="000513CD" w:rsidRPr="001A69B5" w14:paraId="36D08E81" w14:textId="77777777" w:rsidTr="008E5299">
        <w:trPr>
          <w:trHeight w:val="380"/>
        </w:trPr>
        <w:tc>
          <w:tcPr>
            <w:tcW w:w="880" w:type="dxa"/>
          </w:tcPr>
          <w:p w14:paraId="4B490AB4" w14:textId="77777777" w:rsidR="000513CD" w:rsidRPr="001A69B5" w:rsidRDefault="0009509B" w:rsidP="001A69B5">
            <w:r w:rsidRPr="001A69B5">
              <w:t>2007</w:t>
            </w:r>
          </w:p>
        </w:tc>
        <w:tc>
          <w:tcPr>
            <w:tcW w:w="1440" w:type="dxa"/>
          </w:tcPr>
          <w:p w14:paraId="4C2C868A" w14:textId="77777777" w:rsidR="000513CD" w:rsidRPr="001A69B5" w:rsidRDefault="0009509B" w:rsidP="001A69B5">
            <w:r w:rsidRPr="001A69B5">
              <w:t>18 091</w:t>
            </w:r>
          </w:p>
        </w:tc>
        <w:tc>
          <w:tcPr>
            <w:tcW w:w="1440" w:type="dxa"/>
          </w:tcPr>
          <w:p w14:paraId="63322C3B" w14:textId="77777777" w:rsidR="000513CD" w:rsidRPr="001A69B5" w:rsidRDefault="0009509B" w:rsidP="001A69B5">
            <w:r w:rsidRPr="001A69B5">
              <w:t>1 717</w:t>
            </w:r>
          </w:p>
        </w:tc>
        <w:tc>
          <w:tcPr>
            <w:tcW w:w="1440" w:type="dxa"/>
          </w:tcPr>
          <w:p w14:paraId="16D7B3F2" w14:textId="77777777" w:rsidR="000513CD" w:rsidRPr="001A69B5" w:rsidRDefault="0009509B" w:rsidP="001A69B5">
            <w:r w:rsidRPr="001A69B5">
              <w:t>10,5</w:t>
            </w:r>
          </w:p>
        </w:tc>
        <w:tc>
          <w:tcPr>
            <w:tcW w:w="1440" w:type="dxa"/>
          </w:tcPr>
          <w:p w14:paraId="6C1EFC97" w14:textId="77777777" w:rsidR="000513CD" w:rsidRPr="001A69B5" w:rsidRDefault="0009509B" w:rsidP="001A69B5">
            <w:r w:rsidRPr="001A69B5">
              <w:t>2,5</w:t>
            </w:r>
          </w:p>
        </w:tc>
        <w:tc>
          <w:tcPr>
            <w:tcW w:w="1440" w:type="dxa"/>
          </w:tcPr>
          <w:p w14:paraId="7BCD171A" w14:textId="77777777" w:rsidR="000513CD" w:rsidRPr="001A69B5" w:rsidRDefault="0009509B" w:rsidP="001A69B5">
            <w:r w:rsidRPr="001A69B5">
              <w:t>0,77</w:t>
            </w:r>
          </w:p>
        </w:tc>
        <w:tc>
          <w:tcPr>
            <w:tcW w:w="1440" w:type="dxa"/>
          </w:tcPr>
          <w:p w14:paraId="05FC302B" w14:textId="77777777" w:rsidR="000513CD" w:rsidRPr="001A69B5" w:rsidRDefault="0009509B" w:rsidP="001A69B5">
            <w:r w:rsidRPr="001A69B5">
              <w:t>0,81</w:t>
            </w:r>
          </w:p>
        </w:tc>
      </w:tr>
      <w:tr w:rsidR="000513CD" w:rsidRPr="001A69B5" w14:paraId="2A2DE5D9" w14:textId="77777777" w:rsidTr="008E5299">
        <w:trPr>
          <w:trHeight w:val="380"/>
        </w:trPr>
        <w:tc>
          <w:tcPr>
            <w:tcW w:w="880" w:type="dxa"/>
          </w:tcPr>
          <w:p w14:paraId="79F7BD22" w14:textId="77777777" w:rsidR="000513CD" w:rsidRPr="001A69B5" w:rsidRDefault="0009509B" w:rsidP="001A69B5">
            <w:r w:rsidRPr="001A69B5">
              <w:t>2008</w:t>
            </w:r>
          </w:p>
        </w:tc>
        <w:tc>
          <w:tcPr>
            <w:tcW w:w="1440" w:type="dxa"/>
          </w:tcPr>
          <w:p w14:paraId="301FAC20" w14:textId="77777777" w:rsidR="000513CD" w:rsidRPr="001A69B5" w:rsidRDefault="0009509B" w:rsidP="001A69B5">
            <w:r w:rsidRPr="001A69B5">
              <w:t>19 357</w:t>
            </w:r>
          </w:p>
        </w:tc>
        <w:tc>
          <w:tcPr>
            <w:tcW w:w="1440" w:type="dxa"/>
          </w:tcPr>
          <w:p w14:paraId="4A1B1B52" w14:textId="77777777" w:rsidR="000513CD" w:rsidRPr="001A69B5" w:rsidRDefault="0009509B" w:rsidP="001A69B5">
            <w:r w:rsidRPr="001A69B5">
              <w:t>1 266</w:t>
            </w:r>
          </w:p>
        </w:tc>
        <w:tc>
          <w:tcPr>
            <w:tcW w:w="1440" w:type="dxa"/>
          </w:tcPr>
          <w:p w14:paraId="0CF3EE83" w14:textId="77777777" w:rsidR="000513CD" w:rsidRPr="001A69B5" w:rsidRDefault="0009509B" w:rsidP="001A69B5">
            <w:r w:rsidRPr="001A69B5">
              <w:t>7,0</w:t>
            </w:r>
          </w:p>
        </w:tc>
        <w:tc>
          <w:tcPr>
            <w:tcW w:w="1440" w:type="dxa"/>
          </w:tcPr>
          <w:p w14:paraId="0511C347" w14:textId="77777777" w:rsidR="000513CD" w:rsidRPr="001A69B5" w:rsidRDefault="0009509B" w:rsidP="001A69B5">
            <w:r w:rsidRPr="001A69B5">
              <w:t>2,3</w:t>
            </w:r>
          </w:p>
        </w:tc>
        <w:tc>
          <w:tcPr>
            <w:tcW w:w="1440" w:type="dxa"/>
          </w:tcPr>
          <w:p w14:paraId="157D2A4D" w14:textId="77777777" w:rsidR="000513CD" w:rsidRPr="001A69B5" w:rsidRDefault="0009509B" w:rsidP="001A69B5">
            <w:r w:rsidRPr="001A69B5">
              <w:t>0,74</w:t>
            </w:r>
          </w:p>
        </w:tc>
        <w:tc>
          <w:tcPr>
            <w:tcW w:w="1440" w:type="dxa"/>
          </w:tcPr>
          <w:p w14:paraId="7DCC8597" w14:textId="77777777" w:rsidR="000513CD" w:rsidRPr="001A69B5" w:rsidRDefault="0009509B" w:rsidP="001A69B5">
            <w:r w:rsidRPr="001A69B5">
              <w:t>0,78</w:t>
            </w:r>
          </w:p>
        </w:tc>
      </w:tr>
      <w:tr w:rsidR="000513CD" w:rsidRPr="001A69B5" w14:paraId="2E3D56E3" w14:textId="77777777" w:rsidTr="008E5299">
        <w:trPr>
          <w:trHeight w:val="380"/>
        </w:trPr>
        <w:tc>
          <w:tcPr>
            <w:tcW w:w="880" w:type="dxa"/>
          </w:tcPr>
          <w:p w14:paraId="3DD77034" w14:textId="77777777" w:rsidR="000513CD" w:rsidRPr="001A69B5" w:rsidRDefault="0009509B" w:rsidP="001A69B5">
            <w:r w:rsidRPr="001A69B5">
              <w:t>2009</w:t>
            </w:r>
          </w:p>
        </w:tc>
        <w:tc>
          <w:tcPr>
            <w:tcW w:w="1440" w:type="dxa"/>
          </w:tcPr>
          <w:p w14:paraId="0CF8417A" w14:textId="77777777" w:rsidR="000513CD" w:rsidRPr="001A69B5" w:rsidRDefault="0009509B" w:rsidP="001A69B5">
            <w:r w:rsidRPr="001A69B5">
              <w:t>21 204</w:t>
            </w:r>
          </w:p>
        </w:tc>
        <w:tc>
          <w:tcPr>
            <w:tcW w:w="1440" w:type="dxa"/>
          </w:tcPr>
          <w:p w14:paraId="2AF49CD8" w14:textId="77777777" w:rsidR="000513CD" w:rsidRPr="001A69B5" w:rsidRDefault="0009509B" w:rsidP="001A69B5">
            <w:r w:rsidRPr="001A69B5">
              <w:t>1 847</w:t>
            </w:r>
          </w:p>
        </w:tc>
        <w:tc>
          <w:tcPr>
            <w:tcW w:w="1440" w:type="dxa"/>
          </w:tcPr>
          <w:p w14:paraId="0531D4CD" w14:textId="77777777" w:rsidR="000513CD" w:rsidRPr="001A69B5" w:rsidRDefault="0009509B" w:rsidP="001A69B5">
            <w:r w:rsidRPr="001A69B5">
              <w:t>9,5</w:t>
            </w:r>
          </w:p>
        </w:tc>
        <w:tc>
          <w:tcPr>
            <w:tcW w:w="1440" w:type="dxa"/>
          </w:tcPr>
          <w:p w14:paraId="63BD7724" w14:textId="77777777" w:rsidR="000513CD" w:rsidRPr="001A69B5" w:rsidRDefault="0009509B" w:rsidP="001A69B5">
            <w:r w:rsidRPr="001A69B5">
              <w:t>4,6</w:t>
            </w:r>
          </w:p>
        </w:tc>
        <w:tc>
          <w:tcPr>
            <w:tcW w:w="1440" w:type="dxa"/>
          </w:tcPr>
          <w:p w14:paraId="76908288" w14:textId="77777777" w:rsidR="000513CD" w:rsidRPr="001A69B5" w:rsidRDefault="0009509B" w:rsidP="001A69B5">
            <w:r w:rsidRPr="001A69B5">
              <w:t>0,87</w:t>
            </w:r>
          </w:p>
        </w:tc>
        <w:tc>
          <w:tcPr>
            <w:tcW w:w="1440" w:type="dxa"/>
          </w:tcPr>
          <w:p w14:paraId="20EC8F2C" w14:textId="77777777" w:rsidR="000513CD" w:rsidRPr="001A69B5" w:rsidRDefault="0009509B" w:rsidP="001A69B5">
            <w:r w:rsidRPr="001A69B5">
              <w:t>0,92</w:t>
            </w:r>
          </w:p>
        </w:tc>
      </w:tr>
      <w:tr w:rsidR="000513CD" w:rsidRPr="001A69B5" w14:paraId="29778503" w14:textId="77777777" w:rsidTr="008E5299">
        <w:trPr>
          <w:trHeight w:val="380"/>
        </w:trPr>
        <w:tc>
          <w:tcPr>
            <w:tcW w:w="880" w:type="dxa"/>
          </w:tcPr>
          <w:p w14:paraId="023B1C62" w14:textId="77777777" w:rsidR="000513CD" w:rsidRPr="001A69B5" w:rsidRDefault="0009509B" w:rsidP="001A69B5">
            <w:r w:rsidRPr="001A69B5">
              <w:t>2010</w:t>
            </w:r>
          </w:p>
        </w:tc>
        <w:tc>
          <w:tcPr>
            <w:tcW w:w="1440" w:type="dxa"/>
          </w:tcPr>
          <w:p w14:paraId="30BC8DE1" w14:textId="77777777" w:rsidR="000513CD" w:rsidRPr="001A69B5" w:rsidRDefault="0009509B" w:rsidP="001A69B5">
            <w:r w:rsidRPr="001A69B5">
              <w:t>22 976</w:t>
            </w:r>
          </w:p>
        </w:tc>
        <w:tc>
          <w:tcPr>
            <w:tcW w:w="1440" w:type="dxa"/>
          </w:tcPr>
          <w:p w14:paraId="4C9BC602" w14:textId="77777777" w:rsidR="000513CD" w:rsidRPr="001A69B5" w:rsidRDefault="0009509B" w:rsidP="001A69B5">
            <w:r w:rsidRPr="001A69B5">
              <w:t>1 772</w:t>
            </w:r>
          </w:p>
        </w:tc>
        <w:tc>
          <w:tcPr>
            <w:tcW w:w="1440" w:type="dxa"/>
          </w:tcPr>
          <w:p w14:paraId="0F082055" w14:textId="77777777" w:rsidR="000513CD" w:rsidRPr="001A69B5" w:rsidRDefault="0009509B" w:rsidP="001A69B5">
            <w:r w:rsidRPr="001A69B5">
              <w:t>8,4</w:t>
            </w:r>
          </w:p>
        </w:tc>
        <w:tc>
          <w:tcPr>
            <w:tcW w:w="1440" w:type="dxa"/>
          </w:tcPr>
          <w:p w14:paraId="45CD1C0B" w14:textId="77777777" w:rsidR="000513CD" w:rsidRPr="001A69B5" w:rsidRDefault="0009509B" w:rsidP="001A69B5">
            <w:r w:rsidRPr="001A69B5">
              <w:t>4,4</w:t>
            </w:r>
          </w:p>
        </w:tc>
        <w:tc>
          <w:tcPr>
            <w:tcW w:w="1440" w:type="dxa"/>
          </w:tcPr>
          <w:p w14:paraId="68B9B08E" w14:textId="77777777" w:rsidR="000513CD" w:rsidRPr="001A69B5" w:rsidRDefault="0009509B" w:rsidP="001A69B5">
            <w:r w:rsidRPr="001A69B5">
              <w:t>0,89</w:t>
            </w:r>
          </w:p>
        </w:tc>
        <w:tc>
          <w:tcPr>
            <w:tcW w:w="1440" w:type="dxa"/>
          </w:tcPr>
          <w:p w14:paraId="36B71A44" w14:textId="77777777" w:rsidR="000513CD" w:rsidRPr="001A69B5" w:rsidRDefault="0009509B" w:rsidP="001A69B5">
            <w:r w:rsidRPr="001A69B5">
              <w:t>0,93</w:t>
            </w:r>
          </w:p>
        </w:tc>
      </w:tr>
      <w:tr w:rsidR="000513CD" w:rsidRPr="001A69B5" w14:paraId="3C3AA65E" w14:textId="77777777" w:rsidTr="008E5299">
        <w:trPr>
          <w:trHeight w:val="380"/>
        </w:trPr>
        <w:tc>
          <w:tcPr>
            <w:tcW w:w="880" w:type="dxa"/>
          </w:tcPr>
          <w:p w14:paraId="6936838D" w14:textId="77777777" w:rsidR="000513CD" w:rsidRPr="001A69B5" w:rsidRDefault="0009509B" w:rsidP="001A69B5">
            <w:r w:rsidRPr="001A69B5">
              <w:t>2011</w:t>
            </w:r>
          </w:p>
        </w:tc>
        <w:tc>
          <w:tcPr>
            <w:tcW w:w="1440" w:type="dxa"/>
          </w:tcPr>
          <w:p w14:paraId="6B61B2A7" w14:textId="77777777" w:rsidR="000513CD" w:rsidRPr="001A69B5" w:rsidRDefault="0009509B" w:rsidP="001A69B5">
            <w:r w:rsidRPr="001A69B5">
              <w:t>23 551</w:t>
            </w:r>
          </w:p>
        </w:tc>
        <w:tc>
          <w:tcPr>
            <w:tcW w:w="1440" w:type="dxa"/>
          </w:tcPr>
          <w:p w14:paraId="1E0FA93B" w14:textId="77777777" w:rsidR="000513CD" w:rsidRPr="001A69B5" w:rsidRDefault="0009509B" w:rsidP="001A69B5">
            <w:r w:rsidRPr="001A69B5">
              <w:t>575</w:t>
            </w:r>
          </w:p>
        </w:tc>
        <w:tc>
          <w:tcPr>
            <w:tcW w:w="1440" w:type="dxa"/>
          </w:tcPr>
          <w:p w14:paraId="59DBF9F3" w14:textId="77777777" w:rsidR="000513CD" w:rsidRPr="001A69B5" w:rsidRDefault="0009509B" w:rsidP="001A69B5">
            <w:r w:rsidRPr="001A69B5">
              <w:t>2,5</w:t>
            </w:r>
          </w:p>
        </w:tc>
        <w:tc>
          <w:tcPr>
            <w:tcW w:w="1440" w:type="dxa"/>
          </w:tcPr>
          <w:p w14:paraId="6710BDFC" w14:textId="77777777" w:rsidR="000513CD" w:rsidRPr="001A69B5" w:rsidRDefault="0009509B" w:rsidP="001A69B5">
            <w:r w:rsidRPr="001A69B5">
              <w:t>–1,7</w:t>
            </w:r>
          </w:p>
        </w:tc>
        <w:tc>
          <w:tcPr>
            <w:tcW w:w="1440" w:type="dxa"/>
          </w:tcPr>
          <w:p w14:paraId="08555D2B" w14:textId="77777777" w:rsidR="000513CD" w:rsidRPr="001A69B5" w:rsidRDefault="0009509B" w:rsidP="001A69B5">
            <w:r w:rsidRPr="001A69B5">
              <w:t>0,84</w:t>
            </w:r>
          </w:p>
        </w:tc>
        <w:tc>
          <w:tcPr>
            <w:tcW w:w="1440" w:type="dxa"/>
          </w:tcPr>
          <w:p w14:paraId="4DE3EE52" w14:textId="77777777" w:rsidR="000513CD" w:rsidRPr="001A69B5" w:rsidRDefault="0009509B" w:rsidP="001A69B5">
            <w:r w:rsidRPr="001A69B5">
              <w:t>0,89</w:t>
            </w:r>
          </w:p>
        </w:tc>
      </w:tr>
      <w:tr w:rsidR="000513CD" w:rsidRPr="001A69B5" w14:paraId="562ED44F" w14:textId="77777777" w:rsidTr="008E5299">
        <w:trPr>
          <w:trHeight w:val="380"/>
        </w:trPr>
        <w:tc>
          <w:tcPr>
            <w:tcW w:w="880" w:type="dxa"/>
          </w:tcPr>
          <w:p w14:paraId="310D312D" w14:textId="77777777" w:rsidR="000513CD" w:rsidRPr="001A69B5" w:rsidRDefault="0009509B" w:rsidP="001A69B5">
            <w:r w:rsidRPr="001A69B5">
              <w:t>2012</w:t>
            </w:r>
          </w:p>
        </w:tc>
        <w:tc>
          <w:tcPr>
            <w:tcW w:w="1440" w:type="dxa"/>
          </w:tcPr>
          <w:p w14:paraId="62245AB2" w14:textId="77777777" w:rsidR="000513CD" w:rsidRPr="001A69B5" w:rsidRDefault="0009509B" w:rsidP="001A69B5">
            <w:r w:rsidRPr="001A69B5">
              <w:t>24 489</w:t>
            </w:r>
          </w:p>
        </w:tc>
        <w:tc>
          <w:tcPr>
            <w:tcW w:w="1440" w:type="dxa"/>
          </w:tcPr>
          <w:p w14:paraId="27B84637" w14:textId="77777777" w:rsidR="000513CD" w:rsidRPr="001A69B5" w:rsidRDefault="0009509B" w:rsidP="001A69B5">
            <w:r w:rsidRPr="001A69B5">
              <w:t>938</w:t>
            </w:r>
          </w:p>
        </w:tc>
        <w:tc>
          <w:tcPr>
            <w:tcW w:w="1440" w:type="dxa"/>
          </w:tcPr>
          <w:p w14:paraId="636A86DE" w14:textId="77777777" w:rsidR="000513CD" w:rsidRPr="001A69B5" w:rsidRDefault="0009509B" w:rsidP="001A69B5">
            <w:r w:rsidRPr="001A69B5">
              <w:t>4,0</w:t>
            </w:r>
          </w:p>
        </w:tc>
        <w:tc>
          <w:tcPr>
            <w:tcW w:w="1440" w:type="dxa"/>
          </w:tcPr>
          <w:p w14:paraId="08C4D927" w14:textId="77777777" w:rsidR="000513CD" w:rsidRPr="001A69B5" w:rsidRDefault="0009509B" w:rsidP="001A69B5">
            <w:r w:rsidRPr="001A69B5">
              <w:t>0,2</w:t>
            </w:r>
          </w:p>
        </w:tc>
        <w:tc>
          <w:tcPr>
            <w:tcW w:w="1440" w:type="dxa"/>
          </w:tcPr>
          <w:p w14:paraId="02CB733B" w14:textId="77777777" w:rsidR="000513CD" w:rsidRPr="001A69B5" w:rsidRDefault="0009509B" w:rsidP="001A69B5">
            <w:r w:rsidRPr="001A69B5">
              <w:t>0,83</w:t>
            </w:r>
          </w:p>
        </w:tc>
        <w:tc>
          <w:tcPr>
            <w:tcW w:w="1440" w:type="dxa"/>
          </w:tcPr>
          <w:p w14:paraId="52104B8A" w14:textId="77777777" w:rsidR="000513CD" w:rsidRPr="001A69B5" w:rsidRDefault="0009509B" w:rsidP="001A69B5">
            <w:r w:rsidRPr="001A69B5">
              <w:t>0,87</w:t>
            </w:r>
          </w:p>
        </w:tc>
      </w:tr>
      <w:tr w:rsidR="000513CD" w:rsidRPr="001A69B5" w14:paraId="614D266D" w14:textId="77777777" w:rsidTr="008E5299">
        <w:trPr>
          <w:trHeight w:val="380"/>
        </w:trPr>
        <w:tc>
          <w:tcPr>
            <w:tcW w:w="880" w:type="dxa"/>
          </w:tcPr>
          <w:p w14:paraId="5D93D01C" w14:textId="77777777" w:rsidR="000513CD" w:rsidRPr="001A69B5" w:rsidRDefault="0009509B" w:rsidP="001A69B5">
            <w:r w:rsidRPr="001A69B5">
              <w:t>2013</w:t>
            </w:r>
          </w:p>
        </w:tc>
        <w:tc>
          <w:tcPr>
            <w:tcW w:w="1440" w:type="dxa"/>
          </w:tcPr>
          <w:p w14:paraId="0AA3B437" w14:textId="77777777" w:rsidR="000513CD" w:rsidRPr="001A69B5" w:rsidRDefault="0009509B" w:rsidP="001A69B5">
            <w:r w:rsidRPr="001A69B5">
              <w:t>26 375</w:t>
            </w:r>
          </w:p>
        </w:tc>
        <w:tc>
          <w:tcPr>
            <w:tcW w:w="1440" w:type="dxa"/>
          </w:tcPr>
          <w:p w14:paraId="454566FD" w14:textId="77777777" w:rsidR="000513CD" w:rsidRPr="001A69B5" w:rsidRDefault="0009509B" w:rsidP="001A69B5">
            <w:r w:rsidRPr="001A69B5">
              <w:t>1 886</w:t>
            </w:r>
          </w:p>
        </w:tc>
        <w:tc>
          <w:tcPr>
            <w:tcW w:w="1440" w:type="dxa"/>
          </w:tcPr>
          <w:p w14:paraId="128CDCEB" w14:textId="77777777" w:rsidR="000513CD" w:rsidRPr="001A69B5" w:rsidRDefault="0009509B" w:rsidP="001A69B5">
            <w:r w:rsidRPr="001A69B5">
              <w:t>7,7</w:t>
            </w:r>
          </w:p>
        </w:tc>
        <w:tc>
          <w:tcPr>
            <w:tcW w:w="1440" w:type="dxa"/>
          </w:tcPr>
          <w:p w14:paraId="4103D127" w14:textId="77777777" w:rsidR="000513CD" w:rsidRPr="001A69B5" w:rsidRDefault="0009509B" w:rsidP="001A69B5">
            <w:r w:rsidRPr="001A69B5">
              <w:t>4,3</w:t>
            </w:r>
          </w:p>
        </w:tc>
        <w:tc>
          <w:tcPr>
            <w:tcW w:w="1440" w:type="dxa"/>
          </w:tcPr>
          <w:p w14:paraId="4A7B9E55" w14:textId="77777777" w:rsidR="000513CD" w:rsidRPr="001A69B5" w:rsidRDefault="0009509B" w:rsidP="001A69B5">
            <w:r w:rsidRPr="001A69B5">
              <w:t>0,86</w:t>
            </w:r>
          </w:p>
        </w:tc>
        <w:tc>
          <w:tcPr>
            <w:tcW w:w="1440" w:type="dxa"/>
          </w:tcPr>
          <w:p w14:paraId="03760291" w14:textId="77777777" w:rsidR="000513CD" w:rsidRPr="001A69B5" w:rsidRDefault="0009509B" w:rsidP="001A69B5">
            <w:r w:rsidRPr="001A69B5">
              <w:t>0,91</w:t>
            </w:r>
          </w:p>
        </w:tc>
      </w:tr>
      <w:tr w:rsidR="000513CD" w:rsidRPr="001A69B5" w14:paraId="2C2C75DA" w14:textId="77777777" w:rsidTr="008E5299">
        <w:trPr>
          <w:trHeight w:val="380"/>
        </w:trPr>
        <w:tc>
          <w:tcPr>
            <w:tcW w:w="880" w:type="dxa"/>
          </w:tcPr>
          <w:p w14:paraId="67C814D0" w14:textId="77777777" w:rsidR="000513CD" w:rsidRPr="001A69B5" w:rsidRDefault="0009509B" w:rsidP="001A69B5">
            <w:r w:rsidRPr="001A69B5">
              <w:t>2014</w:t>
            </w:r>
          </w:p>
        </w:tc>
        <w:tc>
          <w:tcPr>
            <w:tcW w:w="1440" w:type="dxa"/>
          </w:tcPr>
          <w:p w14:paraId="01D35B04" w14:textId="77777777" w:rsidR="000513CD" w:rsidRPr="001A69B5" w:rsidRDefault="0009509B" w:rsidP="001A69B5">
            <w:r w:rsidRPr="001A69B5">
              <w:t>28 311</w:t>
            </w:r>
          </w:p>
        </w:tc>
        <w:tc>
          <w:tcPr>
            <w:tcW w:w="1440" w:type="dxa"/>
          </w:tcPr>
          <w:p w14:paraId="245747B3" w14:textId="77777777" w:rsidR="000513CD" w:rsidRPr="001A69B5" w:rsidRDefault="0009509B" w:rsidP="001A69B5">
            <w:r w:rsidRPr="001A69B5">
              <w:t>1 936</w:t>
            </w:r>
          </w:p>
        </w:tc>
        <w:tc>
          <w:tcPr>
            <w:tcW w:w="1440" w:type="dxa"/>
          </w:tcPr>
          <w:p w14:paraId="43666E0E" w14:textId="77777777" w:rsidR="000513CD" w:rsidRPr="001A69B5" w:rsidRDefault="0009509B" w:rsidP="001A69B5">
            <w:r w:rsidRPr="001A69B5">
              <w:t>7,3</w:t>
            </w:r>
          </w:p>
        </w:tc>
        <w:tc>
          <w:tcPr>
            <w:tcW w:w="1440" w:type="dxa"/>
          </w:tcPr>
          <w:p w14:paraId="4B98D944" w14:textId="77777777" w:rsidR="000513CD" w:rsidRPr="001A69B5" w:rsidRDefault="0009509B" w:rsidP="001A69B5">
            <w:r w:rsidRPr="001A69B5">
              <w:t>4,7</w:t>
            </w:r>
          </w:p>
        </w:tc>
        <w:tc>
          <w:tcPr>
            <w:tcW w:w="1440" w:type="dxa"/>
          </w:tcPr>
          <w:p w14:paraId="41D3D8CC" w14:textId="77777777" w:rsidR="000513CD" w:rsidRPr="001A69B5" w:rsidRDefault="0009509B" w:rsidP="001A69B5">
            <w:r w:rsidRPr="001A69B5">
              <w:t>0,90</w:t>
            </w:r>
          </w:p>
        </w:tc>
        <w:tc>
          <w:tcPr>
            <w:tcW w:w="1440" w:type="dxa"/>
          </w:tcPr>
          <w:p w14:paraId="7730F4CE" w14:textId="77777777" w:rsidR="000513CD" w:rsidRPr="001A69B5" w:rsidRDefault="0009509B" w:rsidP="001A69B5">
            <w:r w:rsidRPr="001A69B5">
              <w:t>0,97</w:t>
            </w:r>
          </w:p>
        </w:tc>
      </w:tr>
      <w:tr w:rsidR="000513CD" w:rsidRPr="001A69B5" w14:paraId="14454E39" w14:textId="77777777" w:rsidTr="008E5299">
        <w:trPr>
          <w:trHeight w:val="380"/>
        </w:trPr>
        <w:tc>
          <w:tcPr>
            <w:tcW w:w="880" w:type="dxa"/>
          </w:tcPr>
          <w:p w14:paraId="40B1FF24" w14:textId="77777777" w:rsidR="000513CD" w:rsidRPr="001A69B5" w:rsidRDefault="0009509B" w:rsidP="001A69B5">
            <w:r w:rsidRPr="001A69B5">
              <w:t>2015</w:t>
            </w:r>
          </w:p>
        </w:tc>
        <w:tc>
          <w:tcPr>
            <w:tcW w:w="1440" w:type="dxa"/>
          </w:tcPr>
          <w:p w14:paraId="0795E4D8" w14:textId="77777777" w:rsidR="000513CD" w:rsidRPr="001A69B5" w:rsidRDefault="0009509B" w:rsidP="001A69B5">
            <w:r w:rsidRPr="001A69B5">
              <w:t>30 769</w:t>
            </w:r>
          </w:p>
        </w:tc>
        <w:tc>
          <w:tcPr>
            <w:tcW w:w="1440" w:type="dxa"/>
          </w:tcPr>
          <w:p w14:paraId="1C78E100" w14:textId="77777777" w:rsidR="000513CD" w:rsidRPr="001A69B5" w:rsidRDefault="0009509B" w:rsidP="001A69B5">
            <w:r w:rsidRPr="001A69B5">
              <w:t>2 458</w:t>
            </w:r>
          </w:p>
        </w:tc>
        <w:tc>
          <w:tcPr>
            <w:tcW w:w="1440" w:type="dxa"/>
          </w:tcPr>
          <w:p w14:paraId="645C8F1F" w14:textId="77777777" w:rsidR="000513CD" w:rsidRPr="001A69B5" w:rsidRDefault="0009509B" w:rsidP="001A69B5">
            <w:r w:rsidRPr="001A69B5">
              <w:t>8,7</w:t>
            </w:r>
          </w:p>
        </w:tc>
        <w:tc>
          <w:tcPr>
            <w:tcW w:w="1440" w:type="dxa"/>
          </w:tcPr>
          <w:p w14:paraId="4DEB7519" w14:textId="77777777" w:rsidR="000513CD" w:rsidRPr="001A69B5" w:rsidRDefault="0009509B" w:rsidP="001A69B5">
            <w:r w:rsidRPr="001A69B5">
              <w:t>5,9</w:t>
            </w:r>
          </w:p>
        </w:tc>
        <w:tc>
          <w:tcPr>
            <w:tcW w:w="1440" w:type="dxa"/>
          </w:tcPr>
          <w:p w14:paraId="5CF81BF1" w14:textId="77777777" w:rsidR="000513CD" w:rsidRPr="001A69B5" w:rsidRDefault="0009509B" w:rsidP="001A69B5">
            <w:r w:rsidRPr="001A69B5">
              <w:t>0,99</w:t>
            </w:r>
          </w:p>
        </w:tc>
        <w:tc>
          <w:tcPr>
            <w:tcW w:w="1440" w:type="dxa"/>
          </w:tcPr>
          <w:p w14:paraId="3554E0EA" w14:textId="77777777" w:rsidR="000513CD" w:rsidRPr="001A69B5" w:rsidRDefault="0009509B" w:rsidP="001A69B5">
            <w:r w:rsidRPr="001A69B5">
              <w:t>1,08</w:t>
            </w:r>
          </w:p>
        </w:tc>
      </w:tr>
      <w:tr w:rsidR="000513CD" w:rsidRPr="001A69B5" w14:paraId="398B53CD" w14:textId="77777777" w:rsidTr="008E5299">
        <w:trPr>
          <w:trHeight w:val="380"/>
        </w:trPr>
        <w:tc>
          <w:tcPr>
            <w:tcW w:w="880" w:type="dxa"/>
          </w:tcPr>
          <w:p w14:paraId="41D692AF" w14:textId="77777777" w:rsidR="000513CD" w:rsidRPr="001A69B5" w:rsidRDefault="0009509B" w:rsidP="001A69B5">
            <w:r w:rsidRPr="001A69B5">
              <w:t>2016</w:t>
            </w:r>
          </w:p>
        </w:tc>
        <w:tc>
          <w:tcPr>
            <w:tcW w:w="1440" w:type="dxa"/>
          </w:tcPr>
          <w:p w14:paraId="5FC62355" w14:textId="77777777" w:rsidR="000513CD" w:rsidRPr="001A69B5" w:rsidRDefault="0009509B" w:rsidP="001A69B5">
            <w:r w:rsidRPr="001A69B5">
              <w:t>32 979</w:t>
            </w:r>
          </w:p>
        </w:tc>
        <w:tc>
          <w:tcPr>
            <w:tcW w:w="1440" w:type="dxa"/>
          </w:tcPr>
          <w:p w14:paraId="4F4652F6" w14:textId="77777777" w:rsidR="000513CD" w:rsidRPr="001A69B5" w:rsidRDefault="0009509B" w:rsidP="001A69B5">
            <w:r w:rsidRPr="001A69B5">
              <w:t>2 210</w:t>
            </w:r>
          </w:p>
        </w:tc>
        <w:tc>
          <w:tcPr>
            <w:tcW w:w="1440" w:type="dxa"/>
          </w:tcPr>
          <w:p w14:paraId="57E99476" w14:textId="77777777" w:rsidR="000513CD" w:rsidRPr="001A69B5" w:rsidRDefault="0009509B" w:rsidP="001A69B5">
            <w:r w:rsidRPr="001A69B5">
              <w:t>7,2</w:t>
            </w:r>
          </w:p>
        </w:tc>
        <w:tc>
          <w:tcPr>
            <w:tcW w:w="1440" w:type="dxa"/>
          </w:tcPr>
          <w:p w14:paraId="36F15EB1" w14:textId="77777777" w:rsidR="000513CD" w:rsidRPr="001A69B5" w:rsidRDefault="0009509B" w:rsidP="001A69B5">
            <w:r w:rsidRPr="001A69B5">
              <w:t>4,9</w:t>
            </w:r>
          </w:p>
        </w:tc>
        <w:tc>
          <w:tcPr>
            <w:tcW w:w="1440" w:type="dxa"/>
          </w:tcPr>
          <w:p w14:paraId="64CA6E63" w14:textId="77777777" w:rsidR="000513CD" w:rsidRPr="001A69B5" w:rsidRDefault="0009509B" w:rsidP="001A69B5">
            <w:r w:rsidRPr="001A69B5">
              <w:t>1,06</w:t>
            </w:r>
          </w:p>
        </w:tc>
        <w:tc>
          <w:tcPr>
            <w:tcW w:w="1440" w:type="dxa"/>
          </w:tcPr>
          <w:p w14:paraId="44F9ADBF" w14:textId="77777777" w:rsidR="000513CD" w:rsidRPr="001A69B5" w:rsidRDefault="0009509B" w:rsidP="001A69B5">
            <w:r w:rsidRPr="001A69B5">
              <w:t>1,18</w:t>
            </w:r>
          </w:p>
        </w:tc>
      </w:tr>
      <w:tr w:rsidR="000513CD" w:rsidRPr="001A69B5" w14:paraId="47D35027" w14:textId="77777777" w:rsidTr="008E5299">
        <w:trPr>
          <w:trHeight w:val="380"/>
        </w:trPr>
        <w:tc>
          <w:tcPr>
            <w:tcW w:w="880" w:type="dxa"/>
          </w:tcPr>
          <w:p w14:paraId="311AAA07" w14:textId="77777777" w:rsidR="000513CD" w:rsidRPr="001A69B5" w:rsidRDefault="0009509B" w:rsidP="001A69B5">
            <w:r w:rsidRPr="001A69B5">
              <w:t>2017</w:t>
            </w:r>
          </w:p>
        </w:tc>
        <w:tc>
          <w:tcPr>
            <w:tcW w:w="1440" w:type="dxa"/>
          </w:tcPr>
          <w:p w14:paraId="66F99E1D" w14:textId="77777777" w:rsidR="000513CD" w:rsidRPr="001A69B5" w:rsidRDefault="0009509B" w:rsidP="001A69B5">
            <w:r w:rsidRPr="001A69B5">
              <w:t>35 848</w:t>
            </w:r>
          </w:p>
        </w:tc>
        <w:tc>
          <w:tcPr>
            <w:tcW w:w="1440" w:type="dxa"/>
          </w:tcPr>
          <w:p w14:paraId="1133BAFF" w14:textId="77777777" w:rsidR="000513CD" w:rsidRPr="001A69B5" w:rsidRDefault="0009509B" w:rsidP="001A69B5">
            <w:r w:rsidRPr="001A69B5">
              <w:t>2 869</w:t>
            </w:r>
          </w:p>
        </w:tc>
        <w:tc>
          <w:tcPr>
            <w:tcW w:w="1440" w:type="dxa"/>
          </w:tcPr>
          <w:p w14:paraId="089970CD" w14:textId="77777777" w:rsidR="000513CD" w:rsidRPr="001A69B5" w:rsidRDefault="0009509B" w:rsidP="001A69B5">
            <w:r w:rsidRPr="001A69B5">
              <w:t>8,7</w:t>
            </w:r>
          </w:p>
        </w:tc>
        <w:tc>
          <w:tcPr>
            <w:tcW w:w="1440" w:type="dxa"/>
          </w:tcPr>
          <w:p w14:paraId="018929BD" w14:textId="77777777" w:rsidR="000513CD" w:rsidRPr="001A69B5" w:rsidRDefault="0009509B" w:rsidP="001A69B5">
            <w:r w:rsidRPr="001A69B5">
              <w:t>6,7</w:t>
            </w:r>
          </w:p>
        </w:tc>
        <w:tc>
          <w:tcPr>
            <w:tcW w:w="1440" w:type="dxa"/>
          </w:tcPr>
          <w:p w14:paraId="0612F328" w14:textId="77777777" w:rsidR="000513CD" w:rsidRPr="001A69B5" w:rsidRDefault="0009509B" w:rsidP="001A69B5">
            <w:r w:rsidRPr="001A69B5">
              <w:t>1,09</w:t>
            </w:r>
          </w:p>
        </w:tc>
        <w:tc>
          <w:tcPr>
            <w:tcW w:w="1440" w:type="dxa"/>
          </w:tcPr>
          <w:p w14:paraId="2007018D" w14:textId="77777777" w:rsidR="000513CD" w:rsidRPr="001A69B5" w:rsidRDefault="0009509B" w:rsidP="001A69B5">
            <w:r w:rsidRPr="001A69B5">
              <w:t>1,21</w:t>
            </w:r>
          </w:p>
        </w:tc>
      </w:tr>
      <w:tr w:rsidR="000513CD" w:rsidRPr="001A69B5" w14:paraId="257B9F9C" w14:textId="77777777" w:rsidTr="008E5299">
        <w:trPr>
          <w:trHeight w:val="380"/>
        </w:trPr>
        <w:tc>
          <w:tcPr>
            <w:tcW w:w="880" w:type="dxa"/>
          </w:tcPr>
          <w:p w14:paraId="10B6BF20" w14:textId="77777777" w:rsidR="000513CD" w:rsidRPr="001A69B5" w:rsidRDefault="0009509B" w:rsidP="001A69B5">
            <w:r w:rsidRPr="001A69B5">
              <w:t>2018</w:t>
            </w:r>
          </w:p>
        </w:tc>
        <w:tc>
          <w:tcPr>
            <w:tcW w:w="1440" w:type="dxa"/>
          </w:tcPr>
          <w:p w14:paraId="4DCEED6A" w14:textId="77777777" w:rsidR="000513CD" w:rsidRPr="001A69B5" w:rsidRDefault="0009509B" w:rsidP="001A69B5">
            <w:r w:rsidRPr="001A69B5">
              <w:t>36 612</w:t>
            </w:r>
          </w:p>
        </w:tc>
        <w:tc>
          <w:tcPr>
            <w:tcW w:w="1440" w:type="dxa"/>
          </w:tcPr>
          <w:p w14:paraId="1676DD98" w14:textId="77777777" w:rsidR="000513CD" w:rsidRPr="001A69B5" w:rsidRDefault="0009509B" w:rsidP="001A69B5">
            <w:r w:rsidRPr="001A69B5">
              <w:t>764</w:t>
            </w:r>
          </w:p>
        </w:tc>
        <w:tc>
          <w:tcPr>
            <w:tcW w:w="1440" w:type="dxa"/>
          </w:tcPr>
          <w:p w14:paraId="691FBAC7" w14:textId="77777777" w:rsidR="000513CD" w:rsidRPr="001A69B5" w:rsidRDefault="0009509B" w:rsidP="001A69B5">
            <w:r w:rsidRPr="001A69B5">
              <w:t>2,1</w:t>
            </w:r>
          </w:p>
        </w:tc>
        <w:tc>
          <w:tcPr>
            <w:tcW w:w="1440" w:type="dxa"/>
          </w:tcPr>
          <w:p w14:paraId="014D44BB" w14:textId="77777777" w:rsidR="000513CD" w:rsidRPr="001A69B5" w:rsidRDefault="0009509B" w:rsidP="001A69B5">
            <w:r w:rsidRPr="001A69B5">
              <w:t>–1,3</w:t>
            </w:r>
          </w:p>
        </w:tc>
        <w:tc>
          <w:tcPr>
            <w:tcW w:w="1440" w:type="dxa"/>
          </w:tcPr>
          <w:p w14:paraId="0C5264A5" w14:textId="77777777" w:rsidR="000513CD" w:rsidRPr="001A69B5" w:rsidRDefault="0009509B" w:rsidP="001A69B5">
            <w:r w:rsidRPr="001A69B5">
              <w:t>1,04</w:t>
            </w:r>
          </w:p>
        </w:tc>
        <w:tc>
          <w:tcPr>
            <w:tcW w:w="1440" w:type="dxa"/>
          </w:tcPr>
          <w:p w14:paraId="4FEBD5F3" w14:textId="77777777" w:rsidR="000513CD" w:rsidRPr="001A69B5" w:rsidRDefault="0009509B" w:rsidP="001A69B5">
            <w:r w:rsidRPr="001A69B5">
              <w:t>1,15</w:t>
            </w:r>
          </w:p>
        </w:tc>
      </w:tr>
      <w:tr w:rsidR="000513CD" w:rsidRPr="001A69B5" w14:paraId="79591BB0" w14:textId="77777777" w:rsidTr="008E5299">
        <w:trPr>
          <w:trHeight w:val="380"/>
        </w:trPr>
        <w:tc>
          <w:tcPr>
            <w:tcW w:w="880" w:type="dxa"/>
          </w:tcPr>
          <w:p w14:paraId="12A6FB0B" w14:textId="77777777" w:rsidR="000513CD" w:rsidRPr="001A69B5" w:rsidRDefault="0009509B" w:rsidP="001A69B5">
            <w:r w:rsidRPr="001A69B5">
              <w:t>2019</w:t>
            </w:r>
          </w:p>
        </w:tc>
        <w:tc>
          <w:tcPr>
            <w:tcW w:w="1440" w:type="dxa"/>
          </w:tcPr>
          <w:p w14:paraId="2AF98088" w14:textId="77777777" w:rsidR="000513CD" w:rsidRPr="001A69B5" w:rsidRDefault="0009509B" w:rsidP="001A69B5">
            <w:r w:rsidRPr="001A69B5">
              <w:t>38 026</w:t>
            </w:r>
          </w:p>
        </w:tc>
        <w:tc>
          <w:tcPr>
            <w:tcW w:w="1440" w:type="dxa"/>
          </w:tcPr>
          <w:p w14:paraId="40C4A956" w14:textId="77777777" w:rsidR="000513CD" w:rsidRPr="001A69B5" w:rsidRDefault="0009509B" w:rsidP="001A69B5">
            <w:r w:rsidRPr="001A69B5">
              <w:t>1 414</w:t>
            </w:r>
          </w:p>
        </w:tc>
        <w:tc>
          <w:tcPr>
            <w:tcW w:w="1440" w:type="dxa"/>
          </w:tcPr>
          <w:p w14:paraId="53A13077" w14:textId="77777777" w:rsidR="000513CD" w:rsidRPr="001A69B5" w:rsidRDefault="0009509B" w:rsidP="001A69B5">
            <w:r w:rsidRPr="001A69B5">
              <w:t>3,9</w:t>
            </w:r>
          </w:p>
        </w:tc>
        <w:tc>
          <w:tcPr>
            <w:tcW w:w="1440" w:type="dxa"/>
          </w:tcPr>
          <w:p w14:paraId="69CD3878" w14:textId="77777777" w:rsidR="000513CD" w:rsidRPr="001A69B5" w:rsidRDefault="0009509B" w:rsidP="001A69B5">
            <w:r w:rsidRPr="001A69B5">
              <w:t>0,3</w:t>
            </w:r>
          </w:p>
        </w:tc>
        <w:tc>
          <w:tcPr>
            <w:tcW w:w="1440" w:type="dxa"/>
          </w:tcPr>
          <w:p w14:paraId="00FC3B60" w14:textId="77777777" w:rsidR="000513CD" w:rsidRPr="001A69B5" w:rsidRDefault="0009509B" w:rsidP="001A69B5">
            <w:r w:rsidRPr="001A69B5">
              <w:t>1,07</w:t>
            </w:r>
          </w:p>
        </w:tc>
        <w:tc>
          <w:tcPr>
            <w:tcW w:w="1440" w:type="dxa"/>
          </w:tcPr>
          <w:p w14:paraId="677E74F0" w14:textId="77777777" w:rsidR="000513CD" w:rsidRPr="001A69B5" w:rsidRDefault="0009509B" w:rsidP="001A69B5">
            <w:r w:rsidRPr="001A69B5">
              <w:t>1,19</w:t>
            </w:r>
          </w:p>
        </w:tc>
      </w:tr>
      <w:tr w:rsidR="000513CD" w:rsidRPr="001A69B5" w14:paraId="48DC0EE5" w14:textId="77777777" w:rsidTr="008E5299">
        <w:trPr>
          <w:trHeight w:val="380"/>
        </w:trPr>
        <w:tc>
          <w:tcPr>
            <w:tcW w:w="880" w:type="dxa"/>
          </w:tcPr>
          <w:p w14:paraId="6A8827F2" w14:textId="77777777" w:rsidR="000513CD" w:rsidRPr="001A69B5" w:rsidRDefault="0009509B" w:rsidP="001A69B5">
            <w:r w:rsidRPr="001A69B5">
              <w:t>2020</w:t>
            </w:r>
          </w:p>
        </w:tc>
        <w:tc>
          <w:tcPr>
            <w:tcW w:w="1440" w:type="dxa"/>
          </w:tcPr>
          <w:p w14:paraId="0471563E" w14:textId="77777777" w:rsidR="000513CD" w:rsidRPr="001A69B5" w:rsidRDefault="0009509B" w:rsidP="001A69B5">
            <w:r w:rsidRPr="001A69B5">
              <w:t>38 841</w:t>
            </w:r>
          </w:p>
        </w:tc>
        <w:tc>
          <w:tcPr>
            <w:tcW w:w="1440" w:type="dxa"/>
          </w:tcPr>
          <w:p w14:paraId="0B064E83" w14:textId="77777777" w:rsidR="000513CD" w:rsidRPr="001A69B5" w:rsidRDefault="0009509B" w:rsidP="001A69B5">
            <w:r w:rsidRPr="001A69B5">
              <w:t>815</w:t>
            </w:r>
          </w:p>
        </w:tc>
        <w:tc>
          <w:tcPr>
            <w:tcW w:w="1440" w:type="dxa"/>
          </w:tcPr>
          <w:p w14:paraId="0BFE9DBB" w14:textId="77777777" w:rsidR="000513CD" w:rsidRPr="001A69B5" w:rsidRDefault="0009509B" w:rsidP="001A69B5">
            <w:r w:rsidRPr="001A69B5">
              <w:t>2,1</w:t>
            </w:r>
          </w:p>
        </w:tc>
        <w:tc>
          <w:tcPr>
            <w:tcW w:w="1440" w:type="dxa"/>
          </w:tcPr>
          <w:p w14:paraId="41F5D3DE" w14:textId="77777777" w:rsidR="000513CD" w:rsidRPr="001A69B5" w:rsidRDefault="0009509B" w:rsidP="001A69B5">
            <w:r w:rsidRPr="001A69B5">
              <w:t>–0,4</w:t>
            </w:r>
          </w:p>
        </w:tc>
        <w:tc>
          <w:tcPr>
            <w:tcW w:w="1440" w:type="dxa"/>
          </w:tcPr>
          <w:p w14:paraId="0ECDC9B0" w14:textId="77777777" w:rsidR="000513CD" w:rsidRPr="001A69B5" w:rsidRDefault="0009509B" w:rsidP="001A69B5">
            <w:r w:rsidRPr="001A69B5">
              <w:t>1,14</w:t>
            </w:r>
          </w:p>
        </w:tc>
        <w:tc>
          <w:tcPr>
            <w:tcW w:w="1440" w:type="dxa"/>
          </w:tcPr>
          <w:p w14:paraId="07BF16D8" w14:textId="77777777" w:rsidR="000513CD" w:rsidRPr="001A69B5" w:rsidRDefault="0009509B" w:rsidP="001A69B5">
            <w:r w:rsidRPr="001A69B5">
              <w:t>1,24</w:t>
            </w:r>
          </w:p>
        </w:tc>
      </w:tr>
      <w:tr w:rsidR="000513CD" w:rsidRPr="001A69B5" w14:paraId="6385248B" w14:textId="77777777" w:rsidTr="008E5299">
        <w:trPr>
          <w:trHeight w:val="380"/>
        </w:trPr>
        <w:tc>
          <w:tcPr>
            <w:tcW w:w="880" w:type="dxa"/>
          </w:tcPr>
          <w:p w14:paraId="3D344A66" w14:textId="77777777" w:rsidR="000513CD" w:rsidRPr="001A69B5" w:rsidRDefault="0009509B" w:rsidP="001A69B5">
            <w:r w:rsidRPr="001A69B5">
              <w:t>2021</w:t>
            </w:r>
          </w:p>
        </w:tc>
        <w:tc>
          <w:tcPr>
            <w:tcW w:w="1440" w:type="dxa"/>
          </w:tcPr>
          <w:p w14:paraId="1A16F16A" w14:textId="77777777" w:rsidR="000513CD" w:rsidRPr="001A69B5" w:rsidRDefault="0009509B" w:rsidP="001A69B5">
            <w:r w:rsidRPr="001A69B5">
              <w:t>40 767</w:t>
            </w:r>
          </w:p>
        </w:tc>
        <w:tc>
          <w:tcPr>
            <w:tcW w:w="1440" w:type="dxa"/>
          </w:tcPr>
          <w:p w14:paraId="7D38387C" w14:textId="77777777" w:rsidR="000513CD" w:rsidRPr="001A69B5" w:rsidRDefault="0009509B" w:rsidP="001A69B5">
            <w:r w:rsidRPr="001A69B5">
              <w:t>1 926</w:t>
            </w:r>
          </w:p>
        </w:tc>
        <w:tc>
          <w:tcPr>
            <w:tcW w:w="1440" w:type="dxa"/>
          </w:tcPr>
          <w:p w14:paraId="70DBEA19" w14:textId="77777777" w:rsidR="000513CD" w:rsidRPr="001A69B5" w:rsidRDefault="0009509B" w:rsidP="001A69B5">
            <w:r w:rsidRPr="001A69B5">
              <w:t>5,0</w:t>
            </w:r>
          </w:p>
        </w:tc>
        <w:tc>
          <w:tcPr>
            <w:tcW w:w="1440" w:type="dxa"/>
          </w:tcPr>
          <w:p w14:paraId="3FB0C76E" w14:textId="77777777" w:rsidR="000513CD" w:rsidRPr="001A69B5" w:rsidRDefault="0009509B" w:rsidP="001A69B5">
            <w:r w:rsidRPr="001A69B5">
              <w:t>2,1</w:t>
            </w:r>
          </w:p>
        </w:tc>
        <w:tc>
          <w:tcPr>
            <w:tcW w:w="1440" w:type="dxa"/>
          </w:tcPr>
          <w:p w14:paraId="7BDF94A9" w14:textId="77777777" w:rsidR="000513CD" w:rsidRPr="001A69B5" w:rsidRDefault="0009509B" w:rsidP="001A69B5">
            <w:r w:rsidRPr="001A69B5">
              <w:t>1,06</w:t>
            </w:r>
          </w:p>
        </w:tc>
        <w:tc>
          <w:tcPr>
            <w:tcW w:w="1440" w:type="dxa"/>
          </w:tcPr>
          <w:p w14:paraId="4B56FF18" w14:textId="77777777" w:rsidR="000513CD" w:rsidRPr="001A69B5" w:rsidRDefault="0009509B" w:rsidP="001A69B5">
            <w:r w:rsidRPr="001A69B5">
              <w:t>1,16</w:t>
            </w:r>
          </w:p>
        </w:tc>
      </w:tr>
      <w:tr w:rsidR="000513CD" w:rsidRPr="001A69B5" w14:paraId="03C556B5" w14:textId="77777777" w:rsidTr="008E5299">
        <w:trPr>
          <w:trHeight w:val="380"/>
        </w:trPr>
        <w:tc>
          <w:tcPr>
            <w:tcW w:w="880" w:type="dxa"/>
          </w:tcPr>
          <w:p w14:paraId="05D7C6C2" w14:textId="77777777" w:rsidR="000513CD" w:rsidRPr="001A69B5" w:rsidRDefault="0009509B" w:rsidP="001A69B5">
            <w:r w:rsidRPr="001A69B5">
              <w:t>2022</w:t>
            </w:r>
          </w:p>
        </w:tc>
        <w:tc>
          <w:tcPr>
            <w:tcW w:w="1440" w:type="dxa"/>
          </w:tcPr>
          <w:p w14:paraId="41F0C749" w14:textId="77777777" w:rsidR="000513CD" w:rsidRPr="001A69B5" w:rsidRDefault="0009509B" w:rsidP="001A69B5">
            <w:r w:rsidRPr="001A69B5">
              <w:t>42 677</w:t>
            </w:r>
          </w:p>
        </w:tc>
        <w:tc>
          <w:tcPr>
            <w:tcW w:w="1440" w:type="dxa"/>
          </w:tcPr>
          <w:p w14:paraId="4D1A07F2" w14:textId="77777777" w:rsidR="000513CD" w:rsidRPr="001A69B5" w:rsidRDefault="0009509B" w:rsidP="001A69B5">
            <w:r w:rsidRPr="001A69B5">
              <w:t>1 910</w:t>
            </w:r>
          </w:p>
        </w:tc>
        <w:tc>
          <w:tcPr>
            <w:tcW w:w="1440" w:type="dxa"/>
          </w:tcPr>
          <w:p w14:paraId="7AAFB33D" w14:textId="77777777" w:rsidR="000513CD" w:rsidRPr="001A69B5" w:rsidRDefault="0009509B" w:rsidP="001A69B5">
            <w:r w:rsidRPr="001A69B5">
              <w:t>4,7</w:t>
            </w:r>
          </w:p>
        </w:tc>
        <w:tc>
          <w:tcPr>
            <w:tcW w:w="1440" w:type="dxa"/>
          </w:tcPr>
          <w:p w14:paraId="417C33AE" w14:textId="77777777" w:rsidR="000513CD" w:rsidRPr="001A69B5" w:rsidRDefault="0009509B" w:rsidP="001A69B5">
            <w:r w:rsidRPr="001A69B5">
              <w:t>2,1</w:t>
            </w:r>
          </w:p>
        </w:tc>
        <w:tc>
          <w:tcPr>
            <w:tcW w:w="1440" w:type="dxa"/>
          </w:tcPr>
          <w:p w14:paraId="54D77240" w14:textId="77777777" w:rsidR="000513CD" w:rsidRPr="001A69B5" w:rsidRDefault="0009509B" w:rsidP="001A69B5">
            <w:r w:rsidRPr="001A69B5">
              <w:t>1,07</w:t>
            </w:r>
          </w:p>
        </w:tc>
        <w:tc>
          <w:tcPr>
            <w:tcW w:w="1440" w:type="dxa"/>
          </w:tcPr>
          <w:p w14:paraId="6846EB7F" w14:textId="77777777" w:rsidR="000513CD" w:rsidRPr="001A69B5" w:rsidRDefault="0009509B" w:rsidP="001A69B5">
            <w:r w:rsidRPr="001A69B5">
              <w:t>1,16</w:t>
            </w:r>
          </w:p>
        </w:tc>
      </w:tr>
    </w:tbl>
    <w:p w14:paraId="34F71775" w14:textId="77777777" w:rsidR="000513CD" w:rsidRPr="001A69B5" w:rsidRDefault="0009509B" w:rsidP="001A69B5">
      <w:r w:rsidRPr="001A69B5">
        <w:t xml:space="preserve">Figur 5.3 </w:t>
      </w:r>
      <w:proofErr w:type="spellStart"/>
      <w:r w:rsidRPr="001A69B5">
        <w:t>samanliknar</w:t>
      </w:r>
      <w:proofErr w:type="spellEnd"/>
      <w:r w:rsidRPr="001A69B5">
        <w:t xml:space="preserve"> tal </w:t>
      </w:r>
      <w:proofErr w:type="spellStart"/>
      <w:r w:rsidRPr="001A69B5">
        <w:t>frå</w:t>
      </w:r>
      <w:proofErr w:type="spellEnd"/>
      <w:r w:rsidRPr="001A69B5">
        <w:t xml:space="preserve"> FoU-statistikken og tal </w:t>
      </w:r>
      <w:proofErr w:type="spellStart"/>
      <w:r w:rsidRPr="001A69B5">
        <w:t>frå</w:t>
      </w:r>
      <w:proofErr w:type="spellEnd"/>
      <w:r w:rsidRPr="001A69B5">
        <w:t xml:space="preserve"> NIFUs statsbudsjettanalyse. </w:t>
      </w:r>
      <w:proofErr w:type="spellStart"/>
      <w:r w:rsidRPr="001A69B5">
        <w:t>Sidan</w:t>
      </w:r>
      <w:proofErr w:type="spellEnd"/>
      <w:r w:rsidRPr="001A69B5">
        <w:t xml:space="preserve"> statsbudsjettanalysen </w:t>
      </w:r>
      <w:proofErr w:type="spellStart"/>
      <w:r w:rsidRPr="001A69B5">
        <w:t>tek</w:t>
      </w:r>
      <w:proofErr w:type="spellEnd"/>
      <w:r w:rsidRPr="001A69B5">
        <w:t xml:space="preserve"> utgangspunkt i formålet med </w:t>
      </w:r>
      <w:proofErr w:type="spellStart"/>
      <w:r w:rsidRPr="001A69B5">
        <w:t>løyvingane</w:t>
      </w:r>
      <w:proofErr w:type="spellEnd"/>
      <w:r w:rsidRPr="001A69B5">
        <w:t xml:space="preserve">, kan han bli produsert </w:t>
      </w:r>
      <w:proofErr w:type="spellStart"/>
      <w:r w:rsidRPr="001A69B5">
        <w:t>tidlegare</w:t>
      </w:r>
      <w:proofErr w:type="spellEnd"/>
      <w:r w:rsidRPr="001A69B5">
        <w:t xml:space="preserve"> enn FoU-statistikken. FoU-</w:t>
      </w:r>
      <w:proofErr w:type="spellStart"/>
      <w:r w:rsidRPr="001A69B5">
        <w:t>løyvingane</w:t>
      </w:r>
      <w:proofErr w:type="spellEnd"/>
      <w:r w:rsidRPr="001A69B5">
        <w:t xml:space="preserve"> i 2021 har NIFU talfesta til 40,8 mrd. kroner. Det er 1,06 pst. av prognosen for BNP for 2021. I tillegg kjem støtta til FoU gjennom Skattefunn-ordninga, berekna til 3,6 mrd. kroner i 2021. FoU-</w:t>
      </w:r>
      <w:proofErr w:type="spellStart"/>
      <w:r w:rsidRPr="001A69B5">
        <w:t>løyvingane</w:t>
      </w:r>
      <w:proofErr w:type="spellEnd"/>
      <w:r w:rsidRPr="001A69B5">
        <w:t xml:space="preserve"> i statsbudsjettet er viste i faste </w:t>
      </w:r>
      <w:proofErr w:type="spellStart"/>
      <w:r w:rsidRPr="001A69B5">
        <w:t>prisar</w:t>
      </w:r>
      <w:proofErr w:type="spellEnd"/>
      <w:r w:rsidRPr="001A69B5">
        <w:t xml:space="preserve"> i det grå feltet i figur 5.3. Den </w:t>
      </w:r>
      <w:proofErr w:type="spellStart"/>
      <w:r w:rsidRPr="001A69B5">
        <w:t>heiltrekte</w:t>
      </w:r>
      <w:proofErr w:type="spellEnd"/>
      <w:r w:rsidRPr="001A69B5">
        <w:t xml:space="preserve"> linja i figuren viser FoU-</w:t>
      </w:r>
      <w:proofErr w:type="spellStart"/>
      <w:r w:rsidRPr="001A69B5">
        <w:t>løyvingane</w:t>
      </w:r>
      <w:proofErr w:type="spellEnd"/>
      <w:r w:rsidRPr="001A69B5">
        <w:t xml:space="preserve"> i prosent av BNP.</w:t>
      </w:r>
    </w:p>
    <w:p w14:paraId="064BAB4A" w14:textId="61488F9B" w:rsidR="000513CD" w:rsidRPr="001A69B5" w:rsidRDefault="00F35595" w:rsidP="001A69B5">
      <w:r>
        <w:rPr>
          <w:noProof/>
        </w:rPr>
        <w:drawing>
          <wp:inline distT="0" distB="0" distL="0" distR="0" wp14:anchorId="3A31EBD0" wp14:editId="31C4ADB4">
            <wp:extent cx="6130290" cy="28225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290" cy="2822575"/>
                    </a:xfrm>
                    <a:prstGeom prst="rect">
                      <a:avLst/>
                    </a:prstGeom>
                    <a:noFill/>
                    <a:ln>
                      <a:noFill/>
                    </a:ln>
                  </pic:spPr>
                </pic:pic>
              </a:graphicData>
            </a:graphic>
          </wp:inline>
        </w:drawing>
      </w:r>
    </w:p>
    <w:p w14:paraId="1FF6E9CF" w14:textId="77777777" w:rsidR="000513CD" w:rsidRPr="001A69B5" w:rsidRDefault="0009509B" w:rsidP="001A69B5">
      <w:pPr>
        <w:pStyle w:val="figur-tittel"/>
      </w:pPr>
      <w:r w:rsidRPr="001A69B5">
        <w:t>Utvikling i FoU-</w:t>
      </w:r>
      <w:proofErr w:type="spellStart"/>
      <w:r w:rsidRPr="001A69B5">
        <w:t>løyvingar</w:t>
      </w:r>
      <w:proofErr w:type="spellEnd"/>
      <w:r w:rsidRPr="001A69B5">
        <w:t xml:space="preserve"> i statsbudsjettet og </w:t>
      </w:r>
      <w:proofErr w:type="spellStart"/>
      <w:r w:rsidRPr="001A69B5">
        <w:t>offentleg</w:t>
      </w:r>
      <w:proofErr w:type="spellEnd"/>
      <w:r w:rsidRPr="001A69B5">
        <w:t xml:space="preserve"> finansierte FoU-utgifter (1-prosentmålet)</w:t>
      </w:r>
    </w:p>
    <w:p w14:paraId="5E747F51" w14:textId="77777777" w:rsidR="000513CD" w:rsidRPr="001A69B5" w:rsidRDefault="0009509B" w:rsidP="001A69B5">
      <w:pPr>
        <w:pStyle w:val="Kilde"/>
      </w:pPr>
      <w:r w:rsidRPr="001A69B5">
        <w:t>NIFU/SSB (FoU-statistikk) og NIFU (statsbudsjettanalyse)</w:t>
      </w:r>
    </w:p>
    <w:p w14:paraId="36452D74" w14:textId="77777777" w:rsidR="000513CD" w:rsidRPr="001A69B5" w:rsidRDefault="0009509B" w:rsidP="001A69B5">
      <w:pPr>
        <w:pStyle w:val="avsnitt-under-undertittel"/>
      </w:pPr>
      <w:r w:rsidRPr="001A69B5">
        <w:t>Dei samla FoU-</w:t>
      </w:r>
      <w:proofErr w:type="spellStart"/>
      <w:r w:rsidRPr="001A69B5">
        <w:t>investeringane</w:t>
      </w:r>
      <w:proofErr w:type="spellEnd"/>
      <w:r w:rsidRPr="001A69B5">
        <w:t xml:space="preserve"> i </w:t>
      </w:r>
      <w:proofErr w:type="spellStart"/>
      <w:r w:rsidRPr="001A69B5">
        <w:t>Noreg</w:t>
      </w:r>
      <w:proofErr w:type="spellEnd"/>
    </w:p>
    <w:p w14:paraId="16ED8B9E" w14:textId="77777777" w:rsidR="000513CD" w:rsidRPr="001A69B5" w:rsidRDefault="0009509B" w:rsidP="001A69B5">
      <w:r w:rsidRPr="001A69B5">
        <w:t>Nivået på FoU-</w:t>
      </w:r>
      <w:proofErr w:type="spellStart"/>
      <w:r w:rsidRPr="001A69B5">
        <w:t>investeringar</w:t>
      </w:r>
      <w:proofErr w:type="spellEnd"/>
      <w:r w:rsidRPr="001A69B5">
        <w:t xml:space="preserve"> målte som prosentdel av BNP er </w:t>
      </w:r>
      <w:proofErr w:type="spellStart"/>
      <w:r w:rsidRPr="001A69B5">
        <w:t>ein</w:t>
      </w:r>
      <w:proofErr w:type="spellEnd"/>
      <w:r w:rsidRPr="001A69B5">
        <w:t xml:space="preserve"> indikator på graden av kunnskapsintensitet i økonomien. Regjeringa har sett som mål i langtidsplanen for forsking og </w:t>
      </w:r>
      <w:proofErr w:type="spellStart"/>
      <w:r w:rsidRPr="001A69B5">
        <w:t>høgare</w:t>
      </w:r>
      <w:proofErr w:type="spellEnd"/>
      <w:r w:rsidRPr="001A69B5">
        <w:t xml:space="preserve"> utdanning at den totale utførte FoU-innsatsen i </w:t>
      </w:r>
      <w:proofErr w:type="spellStart"/>
      <w:r w:rsidRPr="001A69B5">
        <w:t>Noreg</w:t>
      </w:r>
      <w:proofErr w:type="spellEnd"/>
      <w:r w:rsidRPr="001A69B5">
        <w:t xml:space="preserve"> skal </w:t>
      </w:r>
      <w:proofErr w:type="spellStart"/>
      <w:r w:rsidRPr="001A69B5">
        <w:t>utgjere</w:t>
      </w:r>
      <w:proofErr w:type="spellEnd"/>
      <w:r w:rsidRPr="001A69B5">
        <w:t xml:space="preserve"> 3 pst. av BNP </w:t>
      </w:r>
      <w:proofErr w:type="spellStart"/>
      <w:r w:rsidRPr="001A69B5">
        <w:t>innan</w:t>
      </w:r>
      <w:proofErr w:type="spellEnd"/>
      <w:r w:rsidRPr="001A69B5">
        <w:t xml:space="preserve"> 2030. I 2016 utgjorde </w:t>
      </w:r>
      <w:proofErr w:type="spellStart"/>
      <w:r w:rsidRPr="001A69B5">
        <w:t>dei</w:t>
      </w:r>
      <w:proofErr w:type="spellEnd"/>
      <w:r w:rsidRPr="001A69B5">
        <w:t xml:space="preserve"> totale FoU-utgiftene for første gong over 2 pst. av BNP.</w:t>
      </w:r>
    </w:p>
    <w:p w14:paraId="3211E306" w14:textId="77777777" w:rsidR="000513CD" w:rsidRPr="001A69B5" w:rsidRDefault="0009509B" w:rsidP="001A69B5">
      <w:r w:rsidRPr="001A69B5">
        <w:t>Dei samla FoU-</w:t>
      </w:r>
      <w:proofErr w:type="spellStart"/>
      <w:r w:rsidRPr="001A69B5">
        <w:t>investeringane</w:t>
      </w:r>
      <w:proofErr w:type="spellEnd"/>
      <w:r w:rsidRPr="001A69B5">
        <w:t xml:space="preserve"> i </w:t>
      </w:r>
      <w:proofErr w:type="spellStart"/>
      <w:r w:rsidRPr="001A69B5">
        <w:t>Noreg</w:t>
      </w:r>
      <w:proofErr w:type="spellEnd"/>
      <w:r w:rsidRPr="001A69B5">
        <w:t xml:space="preserve"> har hatt tilnærma </w:t>
      </w:r>
      <w:proofErr w:type="spellStart"/>
      <w:r w:rsidRPr="001A69B5">
        <w:t>kontinuerleg</w:t>
      </w:r>
      <w:proofErr w:type="spellEnd"/>
      <w:r w:rsidRPr="001A69B5">
        <w:t xml:space="preserve"> vekst gjennom </w:t>
      </w:r>
      <w:proofErr w:type="spellStart"/>
      <w:r w:rsidRPr="001A69B5">
        <w:t>dei</w:t>
      </w:r>
      <w:proofErr w:type="spellEnd"/>
      <w:r w:rsidRPr="001A69B5">
        <w:t xml:space="preserve"> siste 50 </w:t>
      </w:r>
      <w:proofErr w:type="spellStart"/>
      <w:r w:rsidRPr="001A69B5">
        <w:t>åra</w:t>
      </w:r>
      <w:proofErr w:type="spellEnd"/>
      <w:r w:rsidRPr="001A69B5">
        <w:t xml:space="preserve">. Som del av BNP har FoU-utgiftene lege relativt stabilt på rundt 1,5 pst. </w:t>
      </w:r>
      <w:proofErr w:type="spellStart"/>
      <w:r w:rsidRPr="001A69B5">
        <w:t>sidan</w:t>
      </w:r>
      <w:proofErr w:type="spellEnd"/>
      <w:r w:rsidRPr="001A69B5">
        <w:t xml:space="preserve"> 1990-åra. Det var </w:t>
      </w:r>
      <w:proofErr w:type="spellStart"/>
      <w:r w:rsidRPr="001A69B5">
        <w:t>ein</w:t>
      </w:r>
      <w:proofErr w:type="spellEnd"/>
      <w:r w:rsidRPr="001A69B5">
        <w:t xml:space="preserve"> god </w:t>
      </w:r>
      <w:proofErr w:type="spellStart"/>
      <w:r w:rsidRPr="001A69B5">
        <w:t>auke</w:t>
      </w:r>
      <w:proofErr w:type="spellEnd"/>
      <w:r w:rsidRPr="001A69B5">
        <w:t xml:space="preserve"> i prosentdelen i perioden 2014–17, men </w:t>
      </w:r>
      <w:proofErr w:type="spellStart"/>
      <w:r w:rsidRPr="001A69B5">
        <w:t>dei</w:t>
      </w:r>
      <w:proofErr w:type="spellEnd"/>
      <w:r w:rsidRPr="001A69B5">
        <w:t xml:space="preserve"> </w:t>
      </w:r>
      <w:proofErr w:type="spellStart"/>
      <w:r w:rsidRPr="001A69B5">
        <w:t>seinaste</w:t>
      </w:r>
      <w:proofErr w:type="spellEnd"/>
      <w:r w:rsidRPr="001A69B5">
        <w:t xml:space="preserve"> åra har den sterke veksten </w:t>
      </w:r>
      <w:proofErr w:type="spellStart"/>
      <w:r w:rsidRPr="001A69B5">
        <w:t>avteke</w:t>
      </w:r>
      <w:proofErr w:type="spellEnd"/>
      <w:r w:rsidRPr="001A69B5">
        <w:t xml:space="preserve"> </w:t>
      </w:r>
      <w:proofErr w:type="spellStart"/>
      <w:r w:rsidRPr="001A69B5">
        <w:t>noko</w:t>
      </w:r>
      <w:proofErr w:type="spellEnd"/>
      <w:r w:rsidRPr="001A69B5">
        <w:t xml:space="preserve">. Dei samla FoU-utgiftene i </w:t>
      </w:r>
      <w:proofErr w:type="spellStart"/>
      <w:r w:rsidRPr="001A69B5">
        <w:t>Noreg</w:t>
      </w:r>
      <w:proofErr w:type="spellEnd"/>
      <w:r w:rsidRPr="001A69B5">
        <w:t xml:space="preserve"> i 2019 var på 76,8 mrd. kroner. Det </w:t>
      </w:r>
      <w:proofErr w:type="spellStart"/>
      <w:r w:rsidRPr="001A69B5">
        <w:t>inneber</w:t>
      </w:r>
      <w:proofErr w:type="spellEnd"/>
      <w:r w:rsidRPr="001A69B5">
        <w:t xml:space="preserve"> </w:t>
      </w:r>
      <w:proofErr w:type="spellStart"/>
      <w:r w:rsidRPr="001A69B5">
        <w:t>ein</w:t>
      </w:r>
      <w:proofErr w:type="spellEnd"/>
      <w:r w:rsidRPr="001A69B5">
        <w:t xml:space="preserve"> realvekst på 2 pst. </w:t>
      </w:r>
      <w:proofErr w:type="spellStart"/>
      <w:r w:rsidRPr="001A69B5">
        <w:t>frå</w:t>
      </w:r>
      <w:proofErr w:type="spellEnd"/>
      <w:r w:rsidRPr="001A69B5">
        <w:t xml:space="preserve"> 2018. Den </w:t>
      </w:r>
      <w:proofErr w:type="spellStart"/>
      <w:r w:rsidRPr="001A69B5">
        <w:t>gjennomsnittlege</w:t>
      </w:r>
      <w:proofErr w:type="spellEnd"/>
      <w:r w:rsidRPr="001A69B5">
        <w:t xml:space="preserve"> realveksten per år </w:t>
      </w:r>
      <w:proofErr w:type="spellStart"/>
      <w:r w:rsidRPr="001A69B5">
        <w:t>frå</w:t>
      </w:r>
      <w:proofErr w:type="spellEnd"/>
      <w:r w:rsidRPr="001A69B5">
        <w:t xml:space="preserve"> 2005 til 2017 er på 3 pst. i høve til fastlands-BNP var nivået på FoU-utgiftene i 2018 på 2,15 pst.</w:t>
      </w:r>
    </w:p>
    <w:p w14:paraId="733F209D" w14:textId="03B0B974" w:rsidR="000513CD" w:rsidRPr="001A69B5" w:rsidRDefault="00F35595" w:rsidP="001A69B5">
      <w:r>
        <w:rPr>
          <w:noProof/>
        </w:rPr>
        <w:drawing>
          <wp:inline distT="0" distB="0" distL="0" distR="0" wp14:anchorId="39A2310E" wp14:editId="3035314A">
            <wp:extent cx="6130290" cy="28384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57D31328" w14:textId="77777777" w:rsidR="000513CD" w:rsidRPr="001A69B5" w:rsidRDefault="0009509B" w:rsidP="001A69B5">
      <w:pPr>
        <w:pStyle w:val="figur-tittel"/>
      </w:pPr>
      <w:r w:rsidRPr="001A69B5">
        <w:t>Utvikling i FoU-utgifter, BNP og FoU-intensitet (3-prosentmålet)</w:t>
      </w:r>
    </w:p>
    <w:p w14:paraId="5792C391" w14:textId="77777777" w:rsidR="000513CD" w:rsidRPr="001A69B5" w:rsidRDefault="0009509B" w:rsidP="001A69B5">
      <w:pPr>
        <w:pStyle w:val="Kilde"/>
      </w:pPr>
      <w:r w:rsidRPr="001A69B5">
        <w:t>NIFU og SSB</w:t>
      </w:r>
    </w:p>
    <w:p w14:paraId="346569F1" w14:textId="77777777" w:rsidR="000513CD" w:rsidRPr="001A69B5" w:rsidRDefault="0009509B" w:rsidP="001A69B5">
      <w:r w:rsidRPr="001A69B5">
        <w:t xml:space="preserve">FoU-statistikken er basert på </w:t>
      </w:r>
      <w:proofErr w:type="spellStart"/>
      <w:r w:rsidRPr="001A69B5">
        <w:t>oppgåver</w:t>
      </w:r>
      <w:proofErr w:type="spellEnd"/>
      <w:r w:rsidRPr="001A69B5">
        <w:t xml:space="preserve"> </w:t>
      </w:r>
      <w:proofErr w:type="spellStart"/>
      <w:r w:rsidRPr="001A69B5">
        <w:t>frå</w:t>
      </w:r>
      <w:proofErr w:type="spellEnd"/>
      <w:r w:rsidRPr="001A69B5">
        <w:t xml:space="preserve"> </w:t>
      </w:r>
      <w:proofErr w:type="spellStart"/>
      <w:r w:rsidRPr="001A69B5">
        <w:t>dei</w:t>
      </w:r>
      <w:proofErr w:type="spellEnd"/>
      <w:r w:rsidRPr="001A69B5">
        <w:t xml:space="preserve"> </w:t>
      </w:r>
      <w:proofErr w:type="spellStart"/>
      <w:r w:rsidRPr="001A69B5">
        <w:t>sektorane</w:t>
      </w:r>
      <w:proofErr w:type="spellEnd"/>
      <w:r w:rsidRPr="001A69B5">
        <w:t xml:space="preserve"> som faktisk utførte FoU i </w:t>
      </w:r>
      <w:proofErr w:type="spellStart"/>
      <w:r w:rsidRPr="001A69B5">
        <w:t>Noreg</w:t>
      </w:r>
      <w:proofErr w:type="spellEnd"/>
      <w:r w:rsidRPr="001A69B5">
        <w:t>. Neste samla statistikkoppdatering kjem i oktober 2021.</w:t>
      </w:r>
    </w:p>
    <w:p w14:paraId="319E1B58" w14:textId="77777777" w:rsidR="000513CD" w:rsidRPr="001A69B5" w:rsidRDefault="0009509B" w:rsidP="001A69B5">
      <w:pPr>
        <w:pStyle w:val="Overskrift1"/>
      </w:pPr>
      <w:r w:rsidRPr="001A69B5">
        <w:t>Nøkkeltal for grunnopplæringa</w:t>
      </w:r>
    </w:p>
    <w:p w14:paraId="198BBBD0" w14:textId="77777777" w:rsidR="000513CD" w:rsidRPr="001A69B5" w:rsidRDefault="0009509B" w:rsidP="001A69B5">
      <w:pPr>
        <w:pStyle w:val="Undertittel"/>
      </w:pPr>
      <w:r w:rsidRPr="001A69B5">
        <w:t>Innleiing</w:t>
      </w:r>
    </w:p>
    <w:p w14:paraId="20B0E0EC" w14:textId="77777777" w:rsidR="000513CD" w:rsidRPr="001A69B5" w:rsidRDefault="0009509B" w:rsidP="001A69B5">
      <w:r w:rsidRPr="001A69B5">
        <w:t xml:space="preserve">Kapittelet gir informasjon om utviklinga i </w:t>
      </w:r>
      <w:proofErr w:type="spellStart"/>
      <w:r w:rsidRPr="001A69B5">
        <w:t>talet</w:t>
      </w:r>
      <w:proofErr w:type="spellEnd"/>
      <w:r w:rsidRPr="001A69B5">
        <w:t xml:space="preserve"> på </w:t>
      </w:r>
      <w:proofErr w:type="spellStart"/>
      <w:r w:rsidRPr="001A69B5">
        <w:t>elevar</w:t>
      </w:r>
      <w:proofErr w:type="spellEnd"/>
      <w:r w:rsidRPr="001A69B5">
        <w:t xml:space="preserve">, </w:t>
      </w:r>
      <w:proofErr w:type="spellStart"/>
      <w:r w:rsidRPr="001A69B5">
        <w:t>lærlingar</w:t>
      </w:r>
      <w:proofErr w:type="spellEnd"/>
      <w:r w:rsidRPr="001A69B5">
        <w:t xml:space="preserve"> og </w:t>
      </w:r>
      <w:proofErr w:type="spellStart"/>
      <w:r w:rsidRPr="001A69B5">
        <w:t>lærarar</w:t>
      </w:r>
      <w:proofErr w:type="spellEnd"/>
      <w:r w:rsidRPr="001A69B5">
        <w:t xml:space="preserve"> og i ressursbruken i grunnopplæringa. Kapittelet </w:t>
      </w:r>
      <w:proofErr w:type="spellStart"/>
      <w:r w:rsidRPr="001A69B5">
        <w:t>inneheld</w:t>
      </w:r>
      <w:proofErr w:type="spellEnd"/>
      <w:r w:rsidRPr="001A69B5">
        <w:t xml:space="preserve"> òg statistikk på integreringsfeltet.</w:t>
      </w:r>
    </w:p>
    <w:p w14:paraId="3CB186B7" w14:textId="77777777" w:rsidR="000513CD" w:rsidRPr="001A69B5" w:rsidRDefault="0009509B" w:rsidP="001A69B5">
      <w:proofErr w:type="spellStart"/>
      <w:r w:rsidRPr="001A69B5">
        <w:t>Kommunane</w:t>
      </w:r>
      <w:proofErr w:type="spellEnd"/>
      <w:r w:rsidRPr="001A69B5">
        <w:t xml:space="preserve"> og </w:t>
      </w:r>
      <w:proofErr w:type="spellStart"/>
      <w:r w:rsidRPr="001A69B5">
        <w:t>fylkeskommunane</w:t>
      </w:r>
      <w:proofErr w:type="spellEnd"/>
      <w:r w:rsidRPr="001A69B5">
        <w:t xml:space="preserve"> er </w:t>
      </w:r>
      <w:proofErr w:type="spellStart"/>
      <w:r w:rsidRPr="001A69B5">
        <w:t>ansvarlege</w:t>
      </w:r>
      <w:proofErr w:type="spellEnd"/>
      <w:r w:rsidRPr="001A69B5">
        <w:t xml:space="preserve"> for drifta av </w:t>
      </w:r>
      <w:proofErr w:type="spellStart"/>
      <w:r w:rsidRPr="001A69B5">
        <w:t>høvesvis</w:t>
      </w:r>
      <w:proofErr w:type="spellEnd"/>
      <w:r w:rsidRPr="001A69B5">
        <w:t xml:space="preserve"> </w:t>
      </w:r>
      <w:proofErr w:type="spellStart"/>
      <w:r w:rsidRPr="001A69B5">
        <w:t>grunnskulen</w:t>
      </w:r>
      <w:proofErr w:type="spellEnd"/>
      <w:r w:rsidRPr="001A69B5">
        <w:t xml:space="preserve"> og </w:t>
      </w:r>
      <w:proofErr w:type="spellStart"/>
      <w:r w:rsidRPr="001A69B5">
        <w:t>vidaregåande</w:t>
      </w:r>
      <w:proofErr w:type="spellEnd"/>
      <w:r w:rsidRPr="001A69B5">
        <w:t xml:space="preserve"> opplæring. </w:t>
      </w:r>
      <w:proofErr w:type="spellStart"/>
      <w:r w:rsidRPr="001A69B5">
        <w:t>Grunnskulen</w:t>
      </w:r>
      <w:proofErr w:type="spellEnd"/>
      <w:r w:rsidRPr="001A69B5">
        <w:t xml:space="preserve"> og den </w:t>
      </w:r>
      <w:proofErr w:type="spellStart"/>
      <w:r w:rsidRPr="001A69B5">
        <w:t>vidaregåande</w:t>
      </w:r>
      <w:proofErr w:type="spellEnd"/>
      <w:r w:rsidRPr="001A69B5">
        <w:t xml:space="preserve"> opplæringa blir i </w:t>
      </w:r>
      <w:proofErr w:type="spellStart"/>
      <w:r w:rsidRPr="001A69B5">
        <w:t>hovudsak</w:t>
      </w:r>
      <w:proofErr w:type="spellEnd"/>
      <w:r w:rsidRPr="001A69B5">
        <w:t xml:space="preserve"> finansierte gjennom </w:t>
      </w:r>
      <w:proofErr w:type="spellStart"/>
      <w:r w:rsidRPr="001A69B5">
        <w:t>dei</w:t>
      </w:r>
      <w:proofErr w:type="spellEnd"/>
      <w:r w:rsidRPr="001A69B5">
        <w:t xml:space="preserve"> frie inntektene til </w:t>
      </w:r>
      <w:proofErr w:type="spellStart"/>
      <w:r w:rsidRPr="001A69B5">
        <w:t>kommunane</w:t>
      </w:r>
      <w:proofErr w:type="spellEnd"/>
      <w:r w:rsidRPr="001A69B5">
        <w:t xml:space="preserve"> og </w:t>
      </w:r>
      <w:proofErr w:type="spellStart"/>
      <w:r w:rsidRPr="001A69B5">
        <w:t>fylkeskommunane</w:t>
      </w:r>
      <w:proofErr w:type="spellEnd"/>
      <w:r w:rsidRPr="001A69B5">
        <w:t xml:space="preserve">. Både i </w:t>
      </w:r>
      <w:proofErr w:type="spellStart"/>
      <w:r w:rsidRPr="001A69B5">
        <w:t>kommunane</w:t>
      </w:r>
      <w:proofErr w:type="spellEnd"/>
      <w:r w:rsidRPr="001A69B5">
        <w:t xml:space="preserve"> og i </w:t>
      </w:r>
      <w:proofErr w:type="spellStart"/>
      <w:r w:rsidRPr="001A69B5">
        <w:t>fylkeskommunane</w:t>
      </w:r>
      <w:proofErr w:type="spellEnd"/>
      <w:r w:rsidRPr="001A69B5">
        <w:t xml:space="preserve"> er opplæring </w:t>
      </w:r>
      <w:proofErr w:type="spellStart"/>
      <w:r w:rsidRPr="001A69B5">
        <w:t>ein</w:t>
      </w:r>
      <w:proofErr w:type="spellEnd"/>
      <w:r w:rsidRPr="001A69B5">
        <w:t xml:space="preserve"> stor og viktig sektor. Samla brutto driftsutgifter til </w:t>
      </w:r>
      <w:proofErr w:type="spellStart"/>
      <w:r w:rsidRPr="001A69B5">
        <w:t>grunnskuleopplæring</w:t>
      </w:r>
      <w:proofErr w:type="spellEnd"/>
      <w:r w:rsidRPr="001A69B5">
        <w:t xml:space="preserve"> var 87,7 mrd. kroner i 2020. </w:t>
      </w:r>
      <w:proofErr w:type="spellStart"/>
      <w:r w:rsidRPr="001A69B5">
        <w:t>Tilsvarande</w:t>
      </w:r>
      <w:proofErr w:type="spellEnd"/>
      <w:r w:rsidRPr="001A69B5">
        <w:t xml:space="preserve"> var samla brutto driftsutgifter til </w:t>
      </w:r>
      <w:proofErr w:type="spellStart"/>
      <w:r w:rsidRPr="001A69B5">
        <w:t>vidaregåande</w:t>
      </w:r>
      <w:proofErr w:type="spellEnd"/>
      <w:r w:rsidRPr="001A69B5">
        <w:t xml:space="preserve"> opplæring 38,2 mrd. kroner i 2020. </w:t>
      </w:r>
      <w:proofErr w:type="spellStart"/>
      <w:r w:rsidRPr="001A69B5">
        <w:t>Talet</w:t>
      </w:r>
      <w:proofErr w:type="spellEnd"/>
      <w:r w:rsidRPr="001A69B5">
        <w:t xml:space="preserve"> på </w:t>
      </w:r>
      <w:proofErr w:type="spellStart"/>
      <w:r w:rsidRPr="001A69B5">
        <w:t>elevar</w:t>
      </w:r>
      <w:proofErr w:type="spellEnd"/>
      <w:r w:rsidRPr="001A69B5">
        <w:t xml:space="preserve">, </w:t>
      </w:r>
      <w:proofErr w:type="spellStart"/>
      <w:r w:rsidRPr="001A69B5">
        <w:t>lærlingar</w:t>
      </w:r>
      <w:proofErr w:type="spellEnd"/>
      <w:r w:rsidRPr="001A69B5">
        <w:t xml:space="preserve"> og </w:t>
      </w:r>
      <w:proofErr w:type="spellStart"/>
      <w:r w:rsidRPr="001A69B5">
        <w:t>lærarar</w:t>
      </w:r>
      <w:proofErr w:type="spellEnd"/>
      <w:r w:rsidRPr="001A69B5">
        <w:t xml:space="preserve"> er </w:t>
      </w:r>
      <w:proofErr w:type="spellStart"/>
      <w:r w:rsidRPr="001A69B5">
        <w:t>avgjerande</w:t>
      </w:r>
      <w:proofErr w:type="spellEnd"/>
      <w:r w:rsidRPr="001A69B5">
        <w:t xml:space="preserve"> for ressursbruken i </w:t>
      </w:r>
      <w:proofErr w:type="spellStart"/>
      <w:r w:rsidRPr="001A69B5">
        <w:t>skulen</w:t>
      </w:r>
      <w:proofErr w:type="spellEnd"/>
      <w:r w:rsidRPr="001A69B5">
        <w:t>.</w:t>
      </w:r>
    </w:p>
    <w:p w14:paraId="0189F12D" w14:textId="77777777" w:rsidR="000513CD" w:rsidRPr="001A69B5" w:rsidRDefault="0009509B" w:rsidP="001A69B5">
      <w:r w:rsidRPr="001A69B5">
        <w:t xml:space="preserve">Ressursbruken i grunnopplæringa i </w:t>
      </w:r>
      <w:proofErr w:type="spellStart"/>
      <w:r w:rsidRPr="001A69B5">
        <w:t>Noreg</w:t>
      </w:r>
      <w:proofErr w:type="spellEnd"/>
      <w:r w:rsidRPr="001A69B5">
        <w:t xml:space="preserve"> har </w:t>
      </w:r>
      <w:proofErr w:type="spellStart"/>
      <w:r w:rsidRPr="001A69B5">
        <w:t>vore</w:t>
      </w:r>
      <w:proofErr w:type="spellEnd"/>
      <w:r w:rsidRPr="001A69B5">
        <w:t xml:space="preserve"> relativt stabil i </w:t>
      </w:r>
      <w:proofErr w:type="spellStart"/>
      <w:r w:rsidRPr="001A69B5">
        <w:t>dei</w:t>
      </w:r>
      <w:proofErr w:type="spellEnd"/>
      <w:r w:rsidRPr="001A69B5">
        <w:t xml:space="preserve"> siste åra når det </w:t>
      </w:r>
      <w:proofErr w:type="spellStart"/>
      <w:r w:rsidRPr="001A69B5">
        <w:t>gjeld</w:t>
      </w:r>
      <w:proofErr w:type="spellEnd"/>
      <w:r w:rsidRPr="001A69B5">
        <w:t xml:space="preserve"> både totale </w:t>
      </w:r>
      <w:proofErr w:type="spellStart"/>
      <w:r w:rsidRPr="001A69B5">
        <w:t>ressursar</w:t>
      </w:r>
      <w:proofErr w:type="spellEnd"/>
      <w:r w:rsidRPr="001A69B5">
        <w:t xml:space="preserve"> og </w:t>
      </w:r>
      <w:proofErr w:type="spellStart"/>
      <w:r w:rsidRPr="001A69B5">
        <w:t>ressursar</w:t>
      </w:r>
      <w:proofErr w:type="spellEnd"/>
      <w:r w:rsidRPr="001A69B5">
        <w:t xml:space="preserve"> per elev.</w:t>
      </w:r>
    </w:p>
    <w:p w14:paraId="23F604E5" w14:textId="300208FB" w:rsidR="000513CD" w:rsidRDefault="0009509B" w:rsidP="001A69B5">
      <w:pPr>
        <w:pStyle w:val="Undertittel"/>
      </w:pPr>
      <w:proofErr w:type="spellStart"/>
      <w:r w:rsidRPr="001A69B5">
        <w:t>Elevar</w:t>
      </w:r>
      <w:proofErr w:type="spellEnd"/>
      <w:r w:rsidRPr="001A69B5">
        <w:t xml:space="preserve"> og </w:t>
      </w:r>
      <w:proofErr w:type="spellStart"/>
      <w:r w:rsidRPr="001A69B5">
        <w:t>lærlingar</w:t>
      </w:r>
      <w:proofErr w:type="spellEnd"/>
      <w:r w:rsidRPr="001A69B5">
        <w:t xml:space="preserve"> i grunnopplæringa</w:t>
      </w:r>
    </w:p>
    <w:p w14:paraId="591F54FB" w14:textId="74E9DA80" w:rsidR="008E4CC9" w:rsidRPr="008E4CC9" w:rsidRDefault="008E4CC9" w:rsidP="008E4CC9">
      <w:pPr>
        <w:pStyle w:val="tabell-tittel"/>
      </w:pPr>
      <w:proofErr w:type="spellStart"/>
      <w:r w:rsidRPr="001A69B5">
        <w:t>Talet</w:t>
      </w:r>
      <w:proofErr w:type="spellEnd"/>
      <w:r w:rsidRPr="001A69B5">
        <w:t xml:space="preserve"> på </w:t>
      </w:r>
      <w:proofErr w:type="spellStart"/>
      <w:r w:rsidRPr="001A69B5">
        <w:t>elevar</w:t>
      </w:r>
      <w:proofErr w:type="spellEnd"/>
      <w:r w:rsidRPr="001A69B5">
        <w:t xml:space="preserve"> i ordinære </w:t>
      </w:r>
      <w:proofErr w:type="spellStart"/>
      <w:r w:rsidRPr="001A69B5">
        <w:t>grunnskular</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2013–14 til </w:t>
      </w:r>
      <w:proofErr w:type="spellStart"/>
      <w:r w:rsidRPr="001A69B5">
        <w:t>skuleåret</w:t>
      </w:r>
      <w:proofErr w:type="spellEnd"/>
      <w:r w:rsidRPr="001A69B5">
        <w:t xml:space="preserve"> 2020–21</w:t>
      </w:r>
    </w:p>
    <w:p w14:paraId="30268BDA" w14:textId="77777777" w:rsidR="000513CD" w:rsidRPr="001A69B5" w:rsidRDefault="0009509B" w:rsidP="001A69B5">
      <w:pPr>
        <w:pStyle w:val="Tabellnavn"/>
      </w:pPr>
      <w:r w:rsidRPr="001A69B5">
        <w:t>04J1xt2</w:t>
      </w:r>
    </w:p>
    <w:tbl>
      <w:tblPr>
        <w:tblStyle w:val="StandardTabell"/>
        <w:tblW w:w="0" w:type="auto"/>
        <w:tblLayout w:type="fixed"/>
        <w:tblLook w:val="04A0" w:firstRow="1" w:lastRow="0" w:firstColumn="1" w:lastColumn="0" w:noHBand="0" w:noVBand="1"/>
      </w:tblPr>
      <w:tblGrid>
        <w:gridCol w:w="2000"/>
        <w:gridCol w:w="2500"/>
        <w:gridCol w:w="3100"/>
        <w:gridCol w:w="1960"/>
      </w:tblGrid>
      <w:tr w:rsidR="000513CD" w:rsidRPr="001A69B5" w14:paraId="44C36824" w14:textId="77777777" w:rsidTr="008E5299">
        <w:trPr>
          <w:trHeight w:val="360"/>
        </w:trPr>
        <w:tc>
          <w:tcPr>
            <w:tcW w:w="2000" w:type="dxa"/>
          </w:tcPr>
          <w:p w14:paraId="39ACE11A" w14:textId="77777777" w:rsidR="000513CD" w:rsidRPr="001A69B5" w:rsidRDefault="0009509B" w:rsidP="001A69B5">
            <w:proofErr w:type="spellStart"/>
            <w:r w:rsidRPr="001A69B5">
              <w:t>Skuleår</w:t>
            </w:r>
            <w:proofErr w:type="spellEnd"/>
          </w:p>
        </w:tc>
        <w:tc>
          <w:tcPr>
            <w:tcW w:w="2500" w:type="dxa"/>
          </w:tcPr>
          <w:p w14:paraId="384484D4" w14:textId="77777777" w:rsidR="000513CD" w:rsidRPr="001A69B5" w:rsidRDefault="0009509B" w:rsidP="001A69B5">
            <w:r w:rsidRPr="001A69B5">
              <w:t>Barnetrinnet (1.–7. trinn)</w:t>
            </w:r>
          </w:p>
        </w:tc>
        <w:tc>
          <w:tcPr>
            <w:tcW w:w="3100" w:type="dxa"/>
          </w:tcPr>
          <w:p w14:paraId="37A87F73" w14:textId="77777777" w:rsidR="000513CD" w:rsidRPr="001A69B5" w:rsidRDefault="0009509B" w:rsidP="001A69B5">
            <w:r w:rsidRPr="001A69B5">
              <w:t>Ungdomstrinnet (8.–10. trinn)</w:t>
            </w:r>
          </w:p>
        </w:tc>
        <w:tc>
          <w:tcPr>
            <w:tcW w:w="1960" w:type="dxa"/>
          </w:tcPr>
          <w:p w14:paraId="562E2EBA" w14:textId="77777777" w:rsidR="000513CD" w:rsidRPr="001A69B5" w:rsidRDefault="0009509B" w:rsidP="001A69B5">
            <w:r w:rsidRPr="001A69B5">
              <w:t>Totalt</w:t>
            </w:r>
          </w:p>
        </w:tc>
      </w:tr>
      <w:tr w:rsidR="000513CD" w:rsidRPr="001A69B5" w14:paraId="7FB9E9AB" w14:textId="77777777" w:rsidTr="008E5299">
        <w:trPr>
          <w:trHeight w:val="380"/>
        </w:trPr>
        <w:tc>
          <w:tcPr>
            <w:tcW w:w="2000" w:type="dxa"/>
          </w:tcPr>
          <w:p w14:paraId="177F0D5D" w14:textId="77777777" w:rsidR="000513CD" w:rsidRPr="001A69B5" w:rsidRDefault="0009509B" w:rsidP="001A69B5">
            <w:r w:rsidRPr="001A69B5">
              <w:t>2013–14</w:t>
            </w:r>
          </w:p>
        </w:tc>
        <w:tc>
          <w:tcPr>
            <w:tcW w:w="2500" w:type="dxa"/>
          </w:tcPr>
          <w:p w14:paraId="00306BED" w14:textId="77777777" w:rsidR="000513CD" w:rsidRPr="001A69B5" w:rsidRDefault="0009509B" w:rsidP="001A69B5">
            <w:r w:rsidRPr="001A69B5">
              <w:t>425 917</w:t>
            </w:r>
          </w:p>
        </w:tc>
        <w:tc>
          <w:tcPr>
            <w:tcW w:w="3100" w:type="dxa"/>
          </w:tcPr>
          <w:p w14:paraId="5CA90CFB" w14:textId="77777777" w:rsidR="000513CD" w:rsidRPr="001A69B5" w:rsidRDefault="0009509B" w:rsidP="001A69B5">
            <w:r w:rsidRPr="001A69B5">
              <w:t>189 368</w:t>
            </w:r>
          </w:p>
        </w:tc>
        <w:tc>
          <w:tcPr>
            <w:tcW w:w="1960" w:type="dxa"/>
          </w:tcPr>
          <w:p w14:paraId="5C63E7A1" w14:textId="77777777" w:rsidR="000513CD" w:rsidRPr="001A69B5" w:rsidRDefault="0009509B" w:rsidP="001A69B5">
            <w:r w:rsidRPr="001A69B5">
              <w:t>615 327</w:t>
            </w:r>
          </w:p>
        </w:tc>
      </w:tr>
      <w:tr w:rsidR="000513CD" w:rsidRPr="001A69B5" w14:paraId="3B221C58" w14:textId="77777777" w:rsidTr="008E5299">
        <w:trPr>
          <w:trHeight w:val="380"/>
        </w:trPr>
        <w:tc>
          <w:tcPr>
            <w:tcW w:w="2000" w:type="dxa"/>
          </w:tcPr>
          <w:p w14:paraId="1A4651B0" w14:textId="77777777" w:rsidR="000513CD" w:rsidRPr="001A69B5" w:rsidRDefault="0009509B" w:rsidP="001A69B5">
            <w:r w:rsidRPr="001A69B5">
              <w:t>2014–15</w:t>
            </w:r>
          </w:p>
        </w:tc>
        <w:tc>
          <w:tcPr>
            <w:tcW w:w="2500" w:type="dxa"/>
          </w:tcPr>
          <w:p w14:paraId="16B89D7D" w14:textId="77777777" w:rsidR="000513CD" w:rsidRPr="001A69B5" w:rsidRDefault="0009509B" w:rsidP="001A69B5">
            <w:r w:rsidRPr="001A69B5">
              <w:t>430 864</w:t>
            </w:r>
          </w:p>
        </w:tc>
        <w:tc>
          <w:tcPr>
            <w:tcW w:w="3100" w:type="dxa"/>
          </w:tcPr>
          <w:p w14:paraId="437E8200" w14:textId="77777777" w:rsidR="000513CD" w:rsidRPr="001A69B5" w:rsidRDefault="0009509B" w:rsidP="001A69B5">
            <w:r w:rsidRPr="001A69B5">
              <w:t>188 132</w:t>
            </w:r>
          </w:p>
        </w:tc>
        <w:tc>
          <w:tcPr>
            <w:tcW w:w="1960" w:type="dxa"/>
          </w:tcPr>
          <w:p w14:paraId="674E1FAD" w14:textId="77777777" w:rsidR="000513CD" w:rsidRPr="001A69B5" w:rsidRDefault="0009509B" w:rsidP="001A69B5">
            <w:r w:rsidRPr="001A69B5">
              <w:t>618 996</w:t>
            </w:r>
          </w:p>
        </w:tc>
      </w:tr>
      <w:tr w:rsidR="000513CD" w:rsidRPr="001A69B5" w14:paraId="4C1340A5" w14:textId="77777777" w:rsidTr="008E5299">
        <w:trPr>
          <w:trHeight w:val="380"/>
        </w:trPr>
        <w:tc>
          <w:tcPr>
            <w:tcW w:w="2000" w:type="dxa"/>
          </w:tcPr>
          <w:p w14:paraId="26A63669" w14:textId="77777777" w:rsidR="000513CD" w:rsidRPr="001A69B5" w:rsidRDefault="0009509B" w:rsidP="001A69B5">
            <w:r w:rsidRPr="001A69B5">
              <w:t>2015–16</w:t>
            </w:r>
          </w:p>
        </w:tc>
        <w:tc>
          <w:tcPr>
            <w:tcW w:w="2500" w:type="dxa"/>
          </w:tcPr>
          <w:p w14:paraId="518216D6" w14:textId="77777777" w:rsidR="000513CD" w:rsidRPr="001A69B5" w:rsidRDefault="0009509B" w:rsidP="001A69B5">
            <w:r w:rsidRPr="001A69B5">
              <w:t>438 387</w:t>
            </w:r>
          </w:p>
        </w:tc>
        <w:tc>
          <w:tcPr>
            <w:tcW w:w="3100" w:type="dxa"/>
          </w:tcPr>
          <w:p w14:paraId="06B2EE88" w14:textId="77777777" w:rsidR="000513CD" w:rsidRPr="001A69B5" w:rsidRDefault="0009509B" w:rsidP="001A69B5">
            <w:r w:rsidRPr="001A69B5">
              <w:t>185 368</w:t>
            </w:r>
          </w:p>
        </w:tc>
        <w:tc>
          <w:tcPr>
            <w:tcW w:w="1960" w:type="dxa"/>
          </w:tcPr>
          <w:p w14:paraId="19758245" w14:textId="77777777" w:rsidR="000513CD" w:rsidRPr="001A69B5" w:rsidRDefault="0009509B" w:rsidP="001A69B5">
            <w:r w:rsidRPr="001A69B5">
              <w:t>623 755</w:t>
            </w:r>
          </w:p>
        </w:tc>
      </w:tr>
      <w:tr w:rsidR="000513CD" w:rsidRPr="001A69B5" w14:paraId="1E3CE68E" w14:textId="77777777" w:rsidTr="008E5299">
        <w:trPr>
          <w:trHeight w:val="380"/>
        </w:trPr>
        <w:tc>
          <w:tcPr>
            <w:tcW w:w="2000" w:type="dxa"/>
          </w:tcPr>
          <w:p w14:paraId="19A3E0E5" w14:textId="77777777" w:rsidR="000513CD" w:rsidRPr="001A69B5" w:rsidRDefault="0009509B" w:rsidP="001A69B5">
            <w:r w:rsidRPr="001A69B5">
              <w:t>2016–17</w:t>
            </w:r>
          </w:p>
        </w:tc>
        <w:tc>
          <w:tcPr>
            <w:tcW w:w="2500" w:type="dxa"/>
          </w:tcPr>
          <w:p w14:paraId="3EF77AB2" w14:textId="77777777" w:rsidR="000513CD" w:rsidRPr="001A69B5" w:rsidRDefault="0009509B" w:rsidP="001A69B5">
            <w:r w:rsidRPr="001A69B5">
              <w:t>444 638</w:t>
            </w:r>
          </w:p>
        </w:tc>
        <w:tc>
          <w:tcPr>
            <w:tcW w:w="3100" w:type="dxa"/>
          </w:tcPr>
          <w:p w14:paraId="372ADFC6" w14:textId="77777777" w:rsidR="000513CD" w:rsidRPr="001A69B5" w:rsidRDefault="0009509B" w:rsidP="001A69B5">
            <w:r w:rsidRPr="001A69B5">
              <w:t>184 637</w:t>
            </w:r>
          </w:p>
        </w:tc>
        <w:tc>
          <w:tcPr>
            <w:tcW w:w="1960" w:type="dxa"/>
          </w:tcPr>
          <w:p w14:paraId="02D771FF" w14:textId="77777777" w:rsidR="000513CD" w:rsidRPr="001A69B5" w:rsidRDefault="0009509B" w:rsidP="001A69B5">
            <w:r w:rsidRPr="001A69B5">
              <w:t>629 275</w:t>
            </w:r>
          </w:p>
        </w:tc>
      </w:tr>
      <w:tr w:rsidR="000513CD" w:rsidRPr="001A69B5" w14:paraId="683872C7" w14:textId="77777777" w:rsidTr="008E5299">
        <w:trPr>
          <w:trHeight w:val="380"/>
        </w:trPr>
        <w:tc>
          <w:tcPr>
            <w:tcW w:w="2000" w:type="dxa"/>
          </w:tcPr>
          <w:p w14:paraId="2165A1CB" w14:textId="77777777" w:rsidR="000513CD" w:rsidRPr="001A69B5" w:rsidRDefault="0009509B" w:rsidP="001A69B5">
            <w:r w:rsidRPr="001A69B5">
              <w:t>2017–18</w:t>
            </w:r>
          </w:p>
        </w:tc>
        <w:tc>
          <w:tcPr>
            <w:tcW w:w="2500" w:type="dxa"/>
          </w:tcPr>
          <w:p w14:paraId="52FCA8CF" w14:textId="77777777" w:rsidR="000513CD" w:rsidRPr="001A69B5" w:rsidRDefault="0009509B" w:rsidP="001A69B5">
            <w:r w:rsidRPr="001A69B5">
              <w:t>447 355</w:t>
            </w:r>
          </w:p>
        </w:tc>
        <w:tc>
          <w:tcPr>
            <w:tcW w:w="3100" w:type="dxa"/>
          </w:tcPr>
          <w:p w14:paraId="41E4F2A7" w14:textId="77777777" w:rsidR="000513CD" w:rsidRPr="001A69B5" w:rsidRDefault="0009509B" w:rsidP="001A69B5">
            <w:r w:rsidRPr="001A69B5">
              <w:t>185 674</w:t>
            </w:r>
          </w:p>
        </w:tc>
        <w:tc>
          <w:tcPr>
            <w:tcW w:w="1960" w:type="dxa"/>
          </w:tcPr>
          <w:p w14:paraId="073DC843" w14:textId="77777777" w:rsidR="000513CD" w:rsidRPr="001A69B5" w:rsidRDefault="0009509B" w:rsidP="001A69B5">
            <w:r w:rsidRPr="001A69B5">
              <w:t>633 029</w:t>
            </w:r>
          </w:p>
        </w:tc>
      </w:tr>
      <w:tr w:rsidR="000513CD" w:rsidRPr="001A69B5" w14:paraId="7680EA4E" w14:textId="77777777" w:rsidTr="008E5299">
        <w:trPr>
          <w:trHeight w:val="380"/>
        </w:trPr>
        <w:tc>
          <w:tcPr>
            <w:tcW w:w="2000" w:type="dxa"/>
          </w:tcPr>
          <w:p w14:paraId="58981E39" w14:textId="77777777" w:rsidR="000513CD" w:rsidRPr="001A69B5" w:rsidRDefault="0009509B" w:rsidP="001A69B5">
            <w:r w:rsidRPr="001A69B5">
              <w:t>2018–19</w:t>
            </w:r>
          </w:p>
        </w:tc>
        <w:tc>
          <w:tcPr>
            <w:tcW w:w="2500" w:type="dxa"/>
          </w:tcPr>
          <w:p w14:paraId="5ECC5A0E" w14:textId="77777777" w:rsidR="000513CD" w:rsidRPr="001A69B5" w:rsidRDefault="0009509B" w:rsidP="001A69B5">
            <w:r w:rsidRPr="001A69B5">
              <w:t>448 655</w:t>
            </w:r>
          </w:p>
        </w:tc>
        <w:tc>
          <w:tcPr>
            <w:tcW w:w="3100" w:type="dxa"/>
          </w:tcPr>
          <w:p w14:paraId="60A7B3C2" w14:textId="77777777" w:rsidR="000513CD" w:rsidRPr="001A69B5" w:rsidRDefault="0009509B" w:rsidP="001A69B5">
            <w:r w:rsidRPr="001A69B5">
              <w:t>187 695</w:t>
            </w:r>
          </w:p>
        </w:tc>
        <w:tc>
          <w:tcPr>
            <w:tcW w:w="1960" w:type="dxa"/>
          </w:tcPr>
          <w:p w14:paraId="1CA8102A" w14:textId="77777777" w:rsidR="000513CD" w:rsidRPr="001A69B5" w:rsidRDefault="0009509B" w:rsidP="001A69B5">
            <w:r w:rsidRPr="001A69B5">
              <w:t>636 350</w:t>
            </w:r>
          </w:p>
        </w:tc>
      </w:tr>
      <w:tr w:rsidR="000513CD" w:rsidRPr="001A69B5" w14:paraId="03CE3708" w14:textId="77777777" w:rsidTr="008E5299">
        <w:trPr>
          <w:trHeight w:val="380"/>
        </w:trPr>
        <w:tc>
          <w:tcPr>
            <w:tcW w:w="2000" w:type="dxa"/>
          </w:tcPr>
          <w:p w14:paraId="4AA9A460" w14:textId="77777777" w:rsidR="000513CD" w:rsidRPr="001A69B5" w:rsidRDefault="0009509B" w:rsidP="001A69B5">
            <w:r w:rsidRPr="001A69B5">
              <w:t>2019–20</w:t>
            </w:r>
          </w:p>
        </w:tc>
        <w:tc>
          <w:tcPr>
            <w:tcW w:w="2500" w:type="dxa"/>
          </w:tcPr>
          <w:p w14:paraId="6913E265" w14:textId="77777777" w:rsidR="000513CD" w:rsidRPr="001A69B5" w:rsidRDefault="0009509B" w:rsidP="001A69B5">
            <w:r w:rsidRPr="001A69B5">
              <w:t>446 218</w:t>
            </w:r>
          </w:p>
        </w:tc>
        <w:tc>
          <w:tcPr>
            <w:tcW w:w="3100" w:type="dxa"/>
          </w:tcPr>
          <w:p w14:paraId="3AE12FA2" w14:textId="77777777" w:rsidR="000513CD" w:rsidRPr="001A69B5" w:rsidRDefault="0009509B" w:rsidP="001A69B5">
            <w:r w:rsidRPr="001A69B5">
              <w:t>190 032</w:t>
            </w:r>
          </w:p>
        </w:tc>
        <w:tc>
          <w:tcPr>
            <w:tcW w:w="1960" w:type="dxa"/>
          </w:tcPr>
          <w:p w14:paraId="6BED25C0" w14:textId="77777777" w:rsidR="000513CD" w:rsidRPr="001A69B5" w:rsidRDefault="0009509B" w:rsidP="001A69B5">
            <w:r w:rsidRPr="001A69B5">
              <w:t>636 250</w:t>
            </w:r>
          </w:p>
        </w:tc>
      </w:tr>
      <w:tr w:rsidR="000513CD" w:rsidRPr="001A69B5" w14:paraId="69DE47CD" w14:textId="77777777" w:rsidTr="008E5299">
        <w:trPr>
          <w:trHeight w:val="380"/>
        </w:trPr>
        <w:tc>
          <w:tcPr>
            <w:tcW w:w="2000" w:type="dxa"/>
          </w:tcPr>
          <w:p w14:paraId="1921E030" w14:textId="77777777" w:rsidR="000513CD" w:rsidRPr="001A69B5" w:rsidRDefault="0009509B" w:rsidP="001A69B5">
            <w:r w:rsidRPr="001A69B5">
              <w:t>2020–21</w:t>
            </w:r>
          </w:p>
        </w:tc>
        <w:tc>
          <w:tcPr>
            <w:tcW w:w="2500" w:type="dxa"/>
          </w:tcPr>
          <w:p w14:paraId="43A24058" w14:textId="77777777" w:rsidR="000513CD" w:rsidRPr="001A69B5" w:rsidRDefault="0009509B" w:rsidP="001A69B5">
            <w:r w:rsidRPr="001A69B5">
              <w:t>443 967</w:t>
            </w:r>
          </w:p>
        </w:tc>
        <w:tc>
          <w:tcPr>
            <w:tcW w:w="3100" w:type="dxa"/>
          </w:tcPr>
          <w:p w14:paraId="428B3E92" w14:textId="77777777" w:rsidR="000513CD" w:rsidRPr="001A69B5" w:rsidRDefault="0009509B" w:rsidP="001A69B5">
            <w:r w:rsidRPr="001A69B5">
              <w:t>191 530</w:t>
            </w:r>
          </w:p>
        </w:tc>
        <w:tc>
          <w:tcPr>
            <w:tcW w:w="1960" w:type="dxa"/>
          </w:tcPr>
          <w:p w14:paraId="72EC2F44" w14:textId="77777777" w:rsidR="000513CD" w:rsidRPr="001A69B5" w:rsidRDefault="0009509B" w:rsidP="001A69B5">
            <w:r w:rsidRPr="001A69B5">
              <w:t>635 497</w:t>
            </w:r>
          </w:p>
        </w:tc>
      </w:tr>
    </w:tbl>
    <w:p w14:paraId="25E28838" w14:textId="77777777" w:rsidR="000513CD" w:rsidRPr="001A69B5" w:rsidRDefault="0009509B" w:rsidP="001A69B5">
      <w:pPr>
        <w:pStyle w:val="Kilde"/>
      </w:pPr>
      <w:r w:rsidRPr="001A69B5">
        <w:t>GSI (Utdanningsdirektoratet)</w:t>
      </w:r>
    </w:p>
    <w:p w14:paraId="7E908390" w14:textId="6152561B" w:rsidR="000513CD" w:rsidRDefault="0009509B" w:rsidP="001A69B5">
      <w:r w:rsidRPr="001A69B5">
        <w:t xml:space="preserve">Tabell 6.1 viser at </w:t>
      </w:r>
      <w:proofErr w:type="spellStart"/>
      <w:r w:rsidRPr="001A69B5">
        <w:t>talet</w:t>
      </w:r>
      <w:proofErr w:type="spellEnd"/>
      <w:r w:rsidRPr="001A69B5">
        <w:t xml:space="preserve"> på </w:t>
      </w:r>
      <w:proofErr w:type="spellStart"/>
      <w:r w:rsidRPr="001A69B5">
        <w:t>elevar</w:t>
      </w:r>
      <w:proofErr w:type="spellEnd"/>
      <w:r w:rsidRPr="001A69B5">
        <w:t xml:space="preserve"> i </w:t>
      </w:r>
      <w:proofErr w:type="spellStart"/>
      <w:r w:rsidRPr="001A69B5">
        <w:t>grunnskulen</w:t>
      </w:r>
      <w:proofErr w:type="spellEnd"/>
      <w:r w:rsidRPr="001A69B5">
        <w:t xml:space="preserve"> </w:t>
      </w:r>
      <w:proofErr w:type="spellStart"/>
      <w:r w:rsidRPr="001A69B5">
        <w:t>auka</w:t>
      </w:r>
      <w:proofErr w:type="spellEnd"/>
      <w:r w:rsidRPr="001A69B5">
        <w:t xml:space="preserve"> kvart år fram mot </w:t>
      </w:r>
      <w:proofErr w:type="spellStart"/>
      <w:r w:rsidRPr="001A69B5">
        <w:t>skuleåret</w:t>
      </w:r>
      <w:proofErr w:type="spellEnd"/>
      <w:r w:rsidRPr="001A69B5">
        <w:t xml:space="preserve"> 2018–19, men at det har </w:t>
      </w:r>
      <w:proofErr w:type="spellStart"/>
      <w:r w:rsidRPr="001A69B5">
        <w:t>vore</w:t>
      </w:r>
      <w:proofErr w:type="spellEnd"/>
      <w:r w:rsidRPr="001A69B5">
        <w:t xml:space="preserve"> </w:t>
      </w:r>
      <w:proofErr w:type="spellStart"/>
      <w:r w:rsidRPr="001A69B5">
        <w:t>ein</w:t>
      </w:r>
      <w:proofErr w:type="spellEnd"/>
      <w:r w:rsidRPr="001A69B5">
        <w:t xml:space="preserve"> nedgang i </w:t>
      </w:r>
      <w:proofErr w:type="spellStart"/>
      <w:r w:rsidRPr="001A69B5">
        <w:t>elevtalet</w:t>
      </w:r>
      <w:proofErr w:type="spellEnd"/>
      <w:r w:rsidRPr="001A69B5">
        <w:t xml:space="preserve"> </w:t>
      </w:r>
      <w:proofErr w:type="spellStart"/>
      <w:r w:rsidRPr="001A69B5">
        <w:t>frå</w:t>
      </w:r>
      <w:proofErr w:type="spellEnd"/>
      <w:r w:rsidRPr="001A69B5">
        <w:t xml:space="preserve"> 2018–19 til 2020–21. 98,2 pst. av 16-åringane som avslutta </w:t>
      </w:r>
      <w:proofErr w:type="spellStart"/>
      <w:r w:rsidRPr="001A69B5">
        <w:t>grunnskulen</w:t>
      </w:r>
      <w:proofErr w:type="spellEnd"/>
      <w:r w:rsidRPr="001A69B5">
        <w:t xml:space="preserve"> våren 2020, var i </w:t>
      </w:r>
      <w:proofErr w:type="spellStart"/>
      <w:r w:rsidRPr="001A69B5">
        <w:t>vidaregåande</w:t>
      </w:r>
      <w:proofErr w:type="spellEnd"/>
      <w:r w:rsidRPr="001A69B5">
        <w:t xml:space="preserve"> opplæring same år. Av </w:t>
      </w:r>
      <w:proofErr w:type="spellStart"/>
      <w:r w:rsidRPr="001A69B5">
        <w:t>elevane</w:t>
      </w:r>
      <w:proofErr w:type="spellEnd"/>
      <w:r w:rsidRPr="001A69B5">
        <w:t xml:space="preserve"> som begynte på 1. trinn i </w:t>
      </w:r>
      <w:proofErr w:type="spellStart"/>
      <w:r w:rsidRPr="001A69B5">
        <w:t>vidaregåande</w:t>
      </w:r>
      <w:proofErr w:type="spellEnd"/>
      <w:r w:rsidRPr="001A69B5">
        <w:t xml:space="preserve"> opplæring </w:t>
      </w:r>
      <w:proofErr w:type="spellStart"/>
      <w:r w:rsidRPr="001A69B5">
        <w:t>hausten</w:t>
      </w:r>
      <w:proofErr w:type="spellEnd"/>
      <w:r w:rsidRPr="001A69B5">
        <w:t xml:space="preserve"> 2020, var det om lag like mange som begynte på </w:t>
      </w:r>
      <w:proofErr w:type="spellStart"/>
      <w:r w:rsidRPr="001A69B5">
        <w:t>eit</w:t>
      </w:r>
      <w:proofErr w:type="spellEnd"/>
      <w:r w:rsidRPr="001A69B5">
        <w:t xml:space="preserve"> </w:t>
      </w:r>
      <w:proofErr w:type="spellStart"/>
      <w:r w:rsidRPr="001A69B5">
        <w:t>yrkesfagleg</w:t>
      </w:r>
      <w:proofErr w:type="spellEnd"/>
      <w:r w:rsidRPr="001A69B5">
        <w:t xml:space="preserve"> program som på </w:t>
      </w:r>
      <w:proofErr w:type="spellStart"/>
      <w:r w:rsidRPr="001A69B5">
        <w:t>eit</w:t>
      </w:r>
      <w:proofErr w:type="spellEnd"/>
      <w:r w:rsidRPr="001A69B5">
        <w:t xml:space="preserve"> </w:t>
      </w:r>
      <w:proofErr w:type="spellStart"/>
      <w:r w:rsidRPr="001A69B5">
        <w:t>studieførebuande</w:t>
      </w:r>
      <w:proofErr w:type="spellEnd"/>
      <w:r w:rsidRPr="001A69B5">
        <w:t xml:space="preserve"> program.</w:t>
      </w:r>
    </w:p>
    <w:p w14:paraId="2EBE3256" w14:textId="74F7E772" w:rsidR="008E4CC9" w:rsidRPr="001A69B5" w:rsidRDefault="008E4CC9" w:rsidP="008E4CC9">
      <w:pPr>
        <w:pStyle w:val="tabell-tittel"/>
      </w:pPr>
      <w:r w:rsidRPr="001A69B5">
        <w:t xml:space="preserve">Fordeling på utdanningsprogram i </w:t>
      </w:r>
      <w:proofErr w:type="spellStart"/>
      <w:r w:rsidRPr="001A69B5">
        <w:t>vidaregåande</w:t>
      </w:r>
      <w:proofErr w:type="spellEnd"/>
      <w:r w:rsidRPr="001A69B5">
        <w:t xml:space="preserve"> opplæring, </w:t>
      </w:r>
      <w:proofErr w:type="spellStart"/>
      <w:r w:rsidRPr="001A69B5">
        <w:t>frå</w:t>
      </w:r>
      <w:proofErr w:type="spellEnd"/>
      <w:r w:rsidRPr="001A69B5">
        <w:t xml:space="preserve"> </w:t>
      </w:r>
      <w:proofErr w:type="spellStart"/>
      <w:r w:rsidRPr="001A69B5">
        <w:t>skuleåret</w:t>
      </w:r>
      <w:proofErr w:type="spellEnd"/>
      <w:r w:rsidRPr="001A69B5">
        <w:t xml:space="preserve"> 2013–14 til </w:t>
      </w:r>
      <w:proofErr w:type="spellStart"/>
      <w:r w:rsidRPr="001A69B5">
        <w:t>skuleåret</w:t>
      </w:r>
      <w:proofErr w:type="spellEnd"/>
      <w:r w:rsidRPr="001A69B5">
        <w:t xml:space="preserve"> 2020–21</w:t>
      </w:r>
    </w:p>
    <w:p w14:paraId="09142680"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1260"/>
        <w:gridCol w:w="2340"/>
        <w:gridCol w:w="1440"/>
        <w:gridCol w:w="3080"/>
        <w:gridCol w:w="1400"/>
      </w:tblGrid>
      <w:tr w:rsidR="000513CD" w:rsidRPr="001A69B5" w14:paraId="534BC7E0" w14:textId="77777777" w:rsidTr="008E5299">
        <w:trPr>
          <w:trHeight w:val="600"/>
        </w:trPr>
        <w:tc>
          <w:tcPr>
            <w:tcW w:w="1260" w:type="dxa"/>
          </w:tcPr>
          <w:p w14:paraId="76643797" w14:textId="77777777" w:rsidR="000513CD" w:rsidRPr="001A69B5" w:rsidRDefault="0009509B" w:rsidP="001A69B5">
            <w:proofErr w:type="spellStart"/>
            <w:r w:rsidRPr="001A69B5">
              <w:t>Skuleår</w:t>
            </w:r>
            <w:proofErr w:type="spellEnd"/>
          </w:p>
        </w:tc>
        <w:tc>
          <w:tcPr>
            <w:tcW w:w="2340" w:type="dxa"/>
          </w:tcPr>
          <w:p w14:paraId="7DB593BD" w14:textId="77777777" w:rsidR="000513CD" w:rsidRPr="001A69B5" w:rsidRDefault="0009509B" w:rsidP="001A69B5">
            <w:proofErr w:type="spellStart"/>
            <w:r w:rsidRPr="001A69B5">
              <w:t>Elevar</w:t>
            </w:r>
            <w:proofErr w:type="spellEnd"/>
            <w:r w:rsidRPr="001A69B5">
              <w:t xml:space="preserve"> på </w:t>
            </w:r>
            <w:proofErr w:type="spellStart"/>
            <w:r w:rsidRPr="001A69B5">
              <w:t>studieførebuande</w:t>
            </w:r>
            <w:proofErr w:type="spellEnd"/>
            <w:r w:rsidRPr="001A69B5">
              <w:t xml:space="preserve"> program</w:t>
            </w:r>
          </w:p>
        </w:tc>
        <w:tc>
          <w:tcPr>
            <w:tcW w:w="1440" w:type="dxa"/>
          </w:tcPr>
          <w:p w14:paraId="39F1AB7A" w14:textId="6DD6015A" w:rsidR="000513CD" w:rsidRPr="001A69B5" w:rsidRDefault="0009509B" w:rsidP="001A69B5">
            <w:proofErr w:type="spellStart"/>
            <w:r w:rsidRPr="001A69B5">
              <w:t>Elevar</w:t>
            </w:r>
            <w:proofErr w:type="spellEnd"/>
            <w:r w:rsidRPr="001A69B5">
              <w:t xml:space="preserve"> på yrkesfag </w:t>
            </w:r>
          </w:p>
        </w:tc>
        <w:tc>
          <w:tcPr>
            <w:tcW w:w="3080" w:type="dxa"/>
          </w:tcPr>
          <w:p w14:paraId="074C3DDE" w14:textId="77777777" w:rsidR="000513CD" w:rsidRPr="001A69B5" w:rsidRDefault="0009509B" w:rsidP="001A69B5">
            <w:proofErr w:type="spellStart"/>
            <w:r w:rsidRPr="001A69B5">
              <w:t>Lærlingar</w:t>
            </w:r>
            <w:proofErr w:type="spellEnd"/>
            <w:r w:rsidRPr="001A69B5">
              <w:t xml:space="preserve">, </w:t>
            </w:r>
            <w:proofErr w:type="spellStart"/>
            <w:r w:rsidRPr="001A69B5">
              <w:t>elevar</w:t>
            </w:r>
            <w:proofErr w:type="spellEnd"/>
            <w:r w:rsidRPr="001A69B5">
              <w:t xml:space="preserve"> i fagopplæring i </w:t>
            </w:r>
            <w:proofErr w:type="spellStart"/>
            <w:proofErr w:type="gramStart"/>
            <w:r w:rsidRPr="001A69B5">
              <w:t>skule</w:t>
            </w:r>
            <w:proofErr w:type="spellEnd"/>
            <w:proofErr w:type="gramEnd"/>
            <w:r w:rsidRPr="001A69B5">
              <w:t xml:space="preserve"> og </w:t>
            </w:r>
            <w:proofErr w:type="spellStart"/>
            <w:r w:rsidRPr="001A69B5">
              <w:t>lærekandidatar</w:t>
            </w:r>
            <w:proofErr w:type="spellEnd"/>
          </w:p>
        </w:tc>
        <w:tc>
          <w:tcPr>
            <w:tcW w:w="1400" w:type="dxa"/>
          </w:tcPr>
          <w:p w14:paraId="12EE1943" w14:textId="77777777" w:rsidR="000513CD" w:rsidRPr="001A69B5" w:rsidRDefault="0009509B" w:rsidP="001A69B5">
            <w:r w:rsidRPr="001A69B5">
              <w:t>I alt</w:t>
            </w:r>
          </w:p>
        </w:tc>
      </w:tr>
      <w:tr w:rsidR="000513CD" w:rsidRPr="001A69B5" w14:paraId="4A43D81B" w14:textId="77777777" w:rsidTr="008E5299">
        <w:trPr>
          <w:trHeight w:val="380"/>
        </w:trPr>
        <w:tc>
          <w:tcPr>
            <w:tcW w:w="1260" w:type="dxa"/>
          </w:tcPr>
          <w:p w14:paraId="1D3FC07B" w14:textId="77777777" w:rsidR="000513CD" w:rsidRPr="001A69B5" w:rsidRDefault="0009509B" w:rsidP="001A69B5">
            <w:r w:rsidRPr="001A69B5">
              <w:t>2013–14</w:t>
            </w:r>
          </w:p>
        </w:tc>
        <w:tc>
          <w:tcPr>
            <w:tcW w:w="2340" w:type="dxa"/>
          </w:tcPr>
          <w:p w14:paraId="31C7FBF0" w14:textId="77777777" w:rsidR="000513CD" w:rsidRPr="001A69B5" w:rsidRDefault="0009509B" w:rsidP="001A69B5">
            <w:r w:rsidRPr="001A69B5">
              <w:t>115 520</w:t>
            </w:r>
          </w:p>
        </w:tc>
        <w:tc>
          <w:tcPr>
            <w:tcW w:w="1440" w:type="dxa"/>
          </w:tcPr>
          <w:p w14:paraId="6018E414" w14:textId="77777777" w:rsidR="000513CD" w:rsidRPr="001A69B5" w:rsidRDefault="0009509B" w:rsidP="001A69B5">
            <w:r w:rsidRPr="001A69B5">
              <w:t>74 172</w:t>
            </w:r>
          </w:p>
        </w:tc>
        <w:tc>
          <w:tcPr>
            <w:tcW w:w="3080" w:type="dxa"/>
          </w:tcPr>
          <w:p w14:paraId="35F2AE74" w14:textId="77777777" w:rsidR="000513CD" w:rsidRPr="001A69B5" w:rsidRDefault="0009509B" w:rsidP="001A69B5">
            <w:r w:rsidRPr="001A69B5">
              <w:t>39 768</w:t>
            </w:r>
          </w:p>
        </w:tc>
        <w:tc>
          <w:tcPr>
            <w:tcW w:w="1400" w:type="dxa"/>
          </w:tcPr>
          <w:p w14:paraId="3A1B7427" w14:textId="77777777" w:rsidR="000513CD" w:rsidRPr="001A69B5" w:rsidRDefault="0009509B" w:rsidP="001A69B5">
            <w:r w:rsidRPr="001A69B5">
              <w:t>229 460</w:t>
            </w:r>
          </w:p>
        </w:tc>
      </w:tr>
      <w:tr w:rsidR="000513CD" w:rsidRPr="001A69B5" w14:paraId="47A392C4" w14:textId="77777777" w:rsidTr="008E5299">
        <w:trPr>
          <w:trHeight w:val="380"/>
        </w:trPr>
        <w:tc>
          <w:tcPr>
            <w:tcW w:w="1260" w:type="dxa"/>
          </w:tcPr>
          <w:p w14:paraId="27C658C7" w14:textId="77777777" w:rsidR="000513CD" w:rsidRPr="001A69B5" w:rsidRDefault="0009509B" w:rsidP="001A69B5">
            <w:r w:rsidRPr="001A69B5">
              <w:t>2014–15</w:t>
            </w:r>
          </w:p>
        </w:tc>
        <w:tc>
          <w:tcPr>
            <w:tcW w:w="2340" w:type="dxa"/>
          </w:tcPr>
          <w:p w14:paraId="7F48A361" w14:textId="77777777" w:rsidR="000513CD" w:rsidRPr="001A69B5" w:rsidRDefault="0009509B" w:rsidP="001A69B5">
            <w:r w:rsidRPr="001A69B5">
              <w:t>117 129</w:t>
            </w:r>
          </w:p>
        </w:tc>
        <w:tc>
          <w:tcPr>
            <w:tcW w:w="1440" w:type="dxa"/>
          </w:tcPr>
          <w:p w14:paraId="20B0BF52" w14:textId="77777777" w:rsidR="000513CD" w:rsidRPr="001A69B5" w:rsidRDefault="0009509B" w:rsidP="001A69B5">
            <w:r w:rsidRPr="001A69B5">
              <w:t>72 344</w:t>
            </w:r>
          </w:p>
        </w:tc>
        <w:tc>
          <w:tcPr>
            <w:tcW w:w="3080" w:type="dxa"/>
          </w:tcPr>
          <w:p w14:paraId="37A862AA" w14:textId="77777777" w:rsidR="000513CD" w:rsidRPr="001A69B5" w:rsidRDefault="0009509B" w:rsidP="001A69B5">
            <w:r w:rsidRPr="001A69B5">
              <w:t>40 982</w:t>
            </w:r>
          </w:p>
        </w:tc>
        <w:tc>
          <w:tcPr>
            <w:tcW w:w="1400" w:type="dxa"/>
          </w:tcPr>
          <w:p w14:paraId="51DDDE3C" w14:textId="77777777" w:rsidR="000513CD" w:rsidRPr="001A69B5" w:rsidRDefault="0009509B" w:rsidP="001A69B5">
            <w:r w:rsidRPr="001A69B5">
              <w:t>230 455</w:t>
            </w:r>
          </w:p>
        </w:tc>
      </w:tr>
      <w:tr w:rsidR="000513CD" w:rsidRPr="001A69B5" w14:paraId="3F6968B9" w14:textId="77777777" w:rsidTr="008E5299">
        <w:trPr>
          <w:trHeight w:val="380"/>
        </w:trPr>
        <w:tc>
          <w:tcPr>
            <w:tcW w:w="1260" w:type="dxa"/>
          </w:tcPr>
          <w:p w14:paraId="6942436A" w14:textId="77777777" w:rsidR="000513CD" w:rsidRPr="001A69B5" w:rsidRDefault="0009509B" w:rsidP="001A69B5">
            <w:r w:rsidRPr="001A69B5">
              <w:t>2015–16</w:t>
            </w:r>
          </w:p>
        </w:tc>
        <w:tc>
          <w:tcPr>
            <w:tcW w:w="2340" w:type="dxa"/>
          </w:tcPr>
          <w:p w14:paraId="2E212E06" w14:textId="77777777" w:rsidR="000513CD" w:rsidRPr="001A69B5" w:rsidRDefault="0009509B" w:rsidP="001A69B5">
            <w:r w:rsidRPr="001A69B5">
              <w:t>118 013</w:t>
            </w:r>
          </w:p>
        </w:tc>
        <w:tc>
          <w:tcPr>
            <w:tcW w:w="1440" w:type="dxa"/>
          </w:tcPr>
          <w:p w14:paraId="49EF60F7" w14:textId="77777777" w:rsidR="000513CD" w:rsidRPr="001A69B5" w:rsidRDefault="0009509B" w:rsidP="001A69B5">
            <w:r w:rsidRPr="001A69B5">
              <w:t>72 026</w:t>
            </w:r>
          </w:p>
        </w:tc>
        <w:tc>
          <w:tcPr>
            <w:tcW w:w="3080" w:type="dxa"/>
          </w:tcPr>
          <w:p w14:paraId="7F67B3D3" w14:textId="77777777" w:rsidR="000513CD" w:rsidRPr="001A69B5" w:rsidRDefault="0009509B" w:rsidP="001A69B5">
            <w:r w:rsidRPr="001A69B5">
              <w:t>42 021</w:t>
            </w:r>
          </w:p>
        </w:tc>
        <w:tc>
          <w:tcPr>
            <w:tcW w:w="1400" w:type="dxa"/>
          </w:tcPr>
          <w:p w14:paraId="486AAC86" w14:textId="77777777" w:rsidR="000513CD" w:rsidRPr="001A69B5" w:rsidRDefault="0009509B" w:rsidP="001A69B5">
            <w:r w:rsidRPr="001A69B5">
              <w:t>232 060</w:t>
            </w:r>
          </w:p>
        </w:tc>
      </w:tr>
      <w:tr w:rsidR="000513CD" w:rsidRPr="001A69B5" w14:paraId="4CD17B87" w14:textId="77777777" w:rsidTr="008E5299">
        <w:trPr>
          <w:trHeight w:val="380"/>
        </w:trPr>
        <w:tc>
          <w:tcPr>
            <w:tcW w:w="1260" w:type="dxa"/>
          </w:tcPr>
          <w:p w14:paraId="49E34517" w14:textId="77777777" w:rsidR="000513CD" w:rsidRPr="001A69B5" w:rsidRDefault="0009509B" w:rsidP="001A69B5">
            <w:r w:rsidRPr="001A69B5">
              <w:t>2016–17</w:t>
            </w:r>
          </w:p>
        </w:tc>
        <w:tc>
          <w:tcPr>
            <w:tcW w:w="2340" w:type="dxa"/>
          </w:tcPr>
          <w:p w14:paraId="2EDE72ED" w14:textId="77777777" w:rsidR="000513CD" w:rsidRPr="001A69B5" w:rsidRDefault="0009509B" w:rsidP="001A69B5">
            <w:r w:rsidRPr="001A69B5">
              <w:t>121 409</w:t>
            </w:r>
          </w:p>
        </w:tc>
        <w:tc>
          <w:tcPr>
            <w:tcW w:w="1440" w:type="dxa"/>
          </w:tcPr>
          <w:p w14:paraId="26EBB355" w14:textId="77777777" w:rsidR="000513CD" w:rsidRPr="001A69B5" w:rsidRDefault="0009509B" w:rsidP="001A69B5">
            <w:r w:rsidRPr="001A69B5">
              <w:t>69 644</w:t>
            </w:r>
          </w:p>
        </w:tc>
        <w:tc>
          <w:tcPr>
            <w:tcW w:w="3080" w:type="dxa"/>
          </w:tcPr>
          <w:p w14:paraId="3B4B976D" w14:textId="77777777" w:rsidR="000513CD" w:rsidRPr="001A69B5" w:rsidRDefault="0009509B" w:rsidP="001A69B5">
            <w:r w:rsidRPr="001A69B5">
              <w:t>42 777</w:t>
            </w:r>
          </w:p>
        </w:tc>
        <w:tc>
          <w:tcPr>
            <w:tcW w:w="1400" w:type="dxa"/>
          </w:tcPr>
          <w:p w14:paraId="5DFCF861" w14:textId="77777777" w:rsidR="000513CD" w:rsidRPr="001A69B5" w:rsidRDefault="0009509B" w:rsidP="001A69B5">
            <w:r w:rsidRPr="001A69B5">
              <w:t>233 830</w:t>
            </w:r>
          </w:p>
        </w:tc>
      </w:tr>
      <w:tr w:rsidR="000513CD" w:rsidRPr="001A69B5" w14:paraId="242BAE00" w14:textId="77777777" w:rsidTr="008E5299">
        <w:trPr>
          <w:trHeight w:val="380"/>
        </w:trPr>
        <w:tc>
          <w:tcPr>
            <w:tcW w:w="1260" w:type="dxa"/>
          </w:tcPr>
          <w:p w14:paraId="1B7CBF2A" w14:textId="77777777" w:rsidR="000513CD" w:rsidRPr="001A69B5" w:rsidRDefault="0009509B" w:rsidP="001A69B5">
            <w:r w:rsidRPr="001A69B5">
              <w:t>2017–18</w:t>
            </w:r>
          </w:p>
        </w:tc>
        <w:tc>
          <w:tcPr>
            <w:tcW w:w="2340" w:type="dxa"/>
          </w:tcPr>
          <w:p w14:paraId="1BBE6EEC" w14:textId="77777777" w:rsidR="000513CD" w:rsidRPr="001A69B5" w:rsidRDefault="0009509B" w:rsidP="001A69B5">
            <w:r w:rsidRPr="001A69B5">
              <w:t>123 095</w:t>
            </w:r>
          </w:p>
        </w:tc>
        <w:tc>
          <w:tcPr>
            <w:tcW w:w="1440" w:type="dxa"/>
          </w:tcPr>
          <w:p w14:paraId="73B22434" w14:textId="77777777" w:rsidR="000513CD" w:rsidRPr="001A69B5" w:rsidRDefault="0009509B" w:rsidP="001A69B5">
            <w:r w:rsidRPr="001A69B5">
              <w:t>66 562</w:t>
            </w:r>
          </w:p>
        </w:tc>
        <w:tc>
          <w:tcPr>
            <w:tcW w:w="3080" w:type="dxa"/>
          </w:tcPr>
          <w:p w14:paraId="1423E23E" w14:textId="77777777" w:rsidR="000513CD" w:rsidRPr="001A69B5" w:rsidRDefault="0009509B" w:rsidP="001A69B5">
            <w:r w:rsidRPr="001A69B5">
              <w:t>44 637</w:t>
            </w:r>
          </w:p>
        </w:tc>
        <w:tc>
          <w:tcPr>
            <w:tcW w:w="1400" w:type="dxa"/>
          </w:tcPr>
          <w:p w14:paraId="3FAB2809" w14:textId="77777777" w:rsidR="000513CD" w:rsidRPr="001A69B5" w:rsidRDefault="0009509B" w:rsidP="001A69B5">
            <w:r w:rsidRPr="001A69B5">
              <w:t>234 294</w:t>
            </w:r>
          </w:p>
        </w:tc>
      </w:tr>
      <w:tr w:rsidR="000513CD" w:rsidRPr="001A69B5" w14:paraId="1E7BB2F4" w14:textId="77777777" w:rsidTr="008E5299">
        <w:trPr>
          <w:trHeight w:val="380"/>
        </w:trPr>
        <w:tc>
          <w:tcPr>
            <w:tcW w:w="1260" w:type="dxa"/>
          </w:tcPr>
          <w:p w14:paraId="3ABEE97A" w14:textId="77777777" w:rsidR="000513CD" w:rsidRPr="001A69B5" w:rsidRDefault="0009509B" w:rsidP="001A69B5">
            <w:r w:rsidRPr="001A69B5">
              <w:t>2018–19</w:t>
            </w:r>
          </w:p>
        </w:tc>
        <w:tc>
          <w:tcPr>
            <w:tcW w:w="2340" w:type="dxa"/>
          </w:tcPr>
          <w:p w14:paraId="490FBEFE" w14:textId="77777777" w:rsidR="000513CD" w:rsidRPr="001A69B5" w:rsidRDefault="0009509B" w:rsidP="001A69B5">
            <w:r w:rsidRPr="001A69B5">
              <w:t>121 390</w:t>
            </w:r>
          </w:p>
        </w:tc>
        <w:tc>
          <w:tcPr>
            <w:tcW w:w="1440" w:type="dxa"/>
          </w:tcPr>
          <w:p w14:paraId="7C1EEFA9" w14:textId="77777777" w:rsidR="000513CD" w:rsidRPr="001A69B5" w:rsidRDefault="0009509B" w:rsidP="001A69B5">
            <w:r w:rsidRPr="001A69B5">
              <w:t>67 092</w:t>
            </w:r>
          </w:p>
        </w:tc>
        <w:tc>
          <w:tcPr>
            <w:tcW w:w="3080" w:type="dxa"/>
          </w:tcPr>
          <w:p w14:paraId="49DD1AFC" w14:textId="77777777" w:rsidR="000513CD" w:rsidRPr="001A69B5" w:rsidRDefault="0009509B" w:rsidP="001A69B5">
            <w:r w:rsidRPr="001A69B5">
              <w:t>46 316</w:t>
            </w:r>
          </w:p>
        </w:tc>
        <w:tc>
          <w:tcPr>
            <w:tcW w:w="1400" w:type="dxa"/>
          </w:tcPr>
          <w:p w14:paraId="4261014D" w14:textId="77777777" w:rsidR="000513CD" w:rsidRPr="001A69B5" w:rsidRDefault="0009509B" w:rsidP="001A69B5">
            <w:r w:rsidRPr="001A69B5">
              <w:t>234 798</w:t>
            </w:r>
          </w:p>
        </w:tc>
      </w:tr>
      <w:tr w:rsidR="000513CD" w:rsidRPr="001A69B5" w14:paraId="2CA2FFFC" w14:textId="77777777" w:rsidTr="008E5299">
        <w:trPr>
          <w:trHeight w:val="380"/>
        </w:trPr>
        <w:tc>
          <w:tcPr>
            <w:tcW w:w="1260" w:type="dxa"/>
          </w:tcPr>
          <w:p w14:paraId="0A8CF52A" w14:textId="77777777" w:rsidR="000513CD" w:rsidRPr="001A69B5" w:rsidRDefault="0009509B" w:rsidP="001A69B5">
            <w:r w:rsidRPr="001A69B5">
              <w:t>2019–20</w:t>
            </w:r>
          </w:p>
        </w:tc>
        <w:tc>
          <w:tcPr>
            <w:tcW w:w="2340" w:type="dxa"/>
          </w:tcPr>
          <w:p w14:paraId="5CA5FA6A" w14:textId="77777777" w:rsidR="000513CD" w:rsidRPr="001A69B5" w:rsidRDefault="0009509B" w:rsidP="001A69B5">
            <w:r w:rsidRPr="001A69B5">
              <w:t>119 141</w:t>
            </w:r>
          </w:p>
        </w:tc>
        <w:tc>
          <w:tcPr>
            <w:tcW w:w="1440" w:type="dxa"/>
          </w:tcPr>
          <w:p w14:paraId="66848A26" w14:textId="77777777" w:rsidR="000513CD" w:rsidRPr="001A69B5" w:rsidRDefault="0009509B" w:rsidP="001A69B5">
            <w:r w:rsidRPr="001A69B5">
              <w:t>67 854</w:t>
            </w:r>
          </w:p>
        </w:tc>
        <w:tc>
          <w:tcPr>
            <w:tcW w:w="3080" w:type="dxa"/>
          </w:tcPr>
          <w:p w14:paraId="05B4C540" w14:textId="77777777" w:rsidR="000513CD" w:rsidRPr="001A69B5" w:rsidRDefault="0009509B" w:rsidP="001A69B5">
            <w:r w:rsidRPr="001A69B5">
              <w:t>48 281</w:t>
            </w:r>
          </w:p>
        </w:tc>
        <w:tc>
          <w:tcPr>
            <w:tcW w:w="1400" w:type="dxa"/>
          </w:tcPr>
          <w:p w14:paraId="02FFDBE1" w14:textId="77777777" w:rsidR="000513CD" w:rsidRPr="001A69B5" w:rsidRDefault="0009509B" w:rsidP="001A69B5">
            <w:r w:rsidRPr="001A69B5">
              <w:t>235 276</w:t>
            </w:r>
          </w:p>
        </w:tc>
      </w:tr>
      <w:tr w:rsidR="000513CD" w:rsidRPr="001A69B5" w14:paraId="3DBD39F1" w14:textId="77777777" w:rsidTr="008E5299">
        <w:trPr>
          <w:trHeight w:val="380"/>
        </w:trPr>
        <w:tc>
          <w:tcPr>
            <w:tcW w:w="1260" w:type="dxa"/>
          </w:tcPr>
          <w:p w14:paraId="044337B3" w14:textId="77777777" w:rsidR="000513CD" w:rsidRPr="001A69B5" w:rsidRDefault="0009509B" w:rsidP="001A69B5">
            <w:r w:rsidRPr="001A69B5">
              <w:t>2020–21</w:t>
            </w:r>
          </w:p>
        </w:tc>
        <w:tc>
          <w:tcPr>
            <w:tcW w:w="2340" w:type="dxa"/>
          </w:tcPr>
          <w:p w14:paraId="21BC8DA5" w14:textId="77777777" w:rsidR="000513CD" w:rsidRPr="001A69B5" w:rsidRDefault="0009509B" w:rsidP="001A69B5">
            <w:r w:rsidRPr="001A69B5">
              <w:t>119 244</w:t>
            </w:r>
          </w:p>
        </w:tc>
        <w:tc>
          <w:tcPr>
            <w:tcW w:w="1440" w:type="dxa"/>
          </w:tcPr>
          <w:p w14:paraId="5992AE95" w14:textId="77777777" w:rsidR="000513CD" w:rsidRPr="001A69B5" w:rsidRDefault="0009509B" w:rsidP="001A69B5">
            <w:r w:rsidRPr="001A69B5">
              <w:t>68 970</w:t>
            </w:r>
          </w:p>
        </w:tc>
        <w:tc>
          <w:tcPr>
            <w:tcW w:w="3080" w:type="dxa"/>
          </w:tcPr>
          <w:p w14:paraId="6B407A72" w14:textId="77777777" w:rsidR="000513CD" w:rsidRPr="001A69B5" w:rsidRDefault="0009509B" w:rsidP="001A69B5">
            <w:r w:rsidRPr="001A69B5">
              <w:t>48 012</w:t>
            </w:r>
            <w:r w:rsidRPr="001A69B5">
              <w:rPr>
                <w:rStyle w:val="skrift-hevet"/>
              </w:rPr>
              <w:t>1</w:t>
            </w:r>
          </w:p>
        </w:tc>
        <w:tc>
          <w:tcPr>
            <w:tcW w:w="1400" w:type="dxa"/>
          </w:tcPr>
          <w:p w14:paraId="23A64BF8" w14:textId="77777777" w:rsidR="000513CD" w:rsidRPr="001A69B5" w:rsidRDefault="0009509B" w:rsidP="001A69B5">
            <w:r w:rsidRPr="001A69B5">
              <w:t>236 226</w:t>
            </w:r>
          </w:p>
        </w:tc>
      </w:tr>
    </w:tbl>
    <w:p w14:paraId="7427EAA5" w14:textId="77777777" w:rsidR="000513CD" w:rsidRPr="001A69B5" w:rsidRDefault="0009509B" w:rsidP="001A69B5">
      <w:pPr>
        <w:pStyle w:val="tabell-noter"/>
      </w:pPr>
      <w:r w:rsidRPr="001A69B5">
        <w:rPr>
          <w:rStyle w:val="skrift-hevet"/>
        </w:rPr>
        <w:t>1</w:t>
      </w:r>
      <w:r w:rsidRPr="001A69B5">
        <w:rPr>
          <w:rStyle w:val="skrift-hevet"/>
        </w:rPr>
        <w:tab/>
      </w:r>
      <w:r w:rsidRPr="001A69B5">
        <w:t>I 2020–21 er det i tillegg 725 Fagbrev på jobb</w:t>
      </w:r>
    </w:p>
    <w:p w14:paraId="3A61A9F0" w14:textId="77777777" w:rsidR="000513CD" w:rsidRPr="001A69B5" w:rsidRDefault="0009509B" w:rsidP="001A69B5">
      <w:pPr>
        <w:pStyle w:val="Kilde"/>
      </w:pPr>
      <w:r w:rsidRPr="001A69B5">
        <w:t>Utdanningsdirektoratet</w:t>
      </w:r>
    </w:p>
    <w:p w14:paraId="4FC1288A" w14:textId="77777777" w:rsidR="000513CD" w:rsidRPr="001A69B5" w:rsidRDefault="0009509B" w:rsidP="001A69B5">
      <w:r w:rsidRPr="001A69B5">
        <w:t xml:space="preserve">Det har </w:t>
      </w:r>
      <w:proofErr w:type="spellStart"/>
      <w:r w:rsidRPr="001A69B5">
        <w:t>vore</w:t>
      </w:r>
      <w:proofErr w:type="spellEnd"/>
      <w:r w:rsidRPr="001A69B5">
        <w:t xml:space="preserve"> </w:t>
      </w:r>
      <w:proofErr w:type="spellStart"/>
      <w:r w:rsidRPr="001A69B5">
        <w:t>ein</w:t>
      </w:r>
      <w:proofErr w:type="spellEnd"/>
      <w:r w:rsidRPr="001A69B5">
        <w:t xml:space="preserve"> jamn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elevar</w:t>
      </w:r>
      <w:proofErr w:type="spellEnd"/>
      <w:r w:rsidRPr="001A69B5">
        <w:t xml:space="preserve">, </w:t>
      </w:r>
      <w:proofErr w:type="spellStart"/>
      <w:r w:rsidRPr="001A69B5">
        <w:t>lærlingar</w:t>
      </w:r>
      <w:proofErr w:type="spellEnd"/>
      <w:r w:rsidRPr="001A69B5">
        <w:t xml:space="preserve"> og </w:t>
      </w:r>
      <w:proofErr w:type="spellStart"/>
      <w:r w:rsidRPr="001A69B5">
        <w:t>lærekandidatar</w:t>
      </w:r>
      <w:proofErr w:type="spellEnd"/>
      <w:r w:rsidRPr="001A69B5">
        <w:t xml:space="preserve"> totalt i </w:t>
      </w:r>
      <w:proofErr w:type="spellStart"/>
      <w:r w:rsidRPr="001A69B5">
        <w:t>vidaregåande</w:t>
      </w:r>
      <w:proofErr w:type="spellEnd"/>
      <w:r w:rsidRPr="001A69B5">
        <w:t xml:space="preserve"> opplæring. Det har </w:t>
      </w:r>
      <w:proofErr w:type="spellStart"/>
      <w:r w:rsidRPr="001A69B5">
        <w:t>vore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i </w:t>
      </w:r>
      <w:proofErr w:type="spellStart"/>
      <w:r w:rsidRPr="001A69B5">
        <w:t>talet</w:t>
      </w:r>
      <w:proofErr w:type="spellEnd"/>
      <w:r w:rsidRPr="001A69B5">
        <w:t xml:space="preserve"> på </w:t>
      </w:r>
      <w:proofErr w:type="spellStart"/>
      <w:r w:rsidRPr="001A69B5">
        <w:t>elevar</w:t>
      </w:r>
      <w:proofErr w:type="spellEnd"/>
      <w:r w:rsidRPr="001A69B5">
        <w:t xml:space="preserve"> på yrkesfag </w:t>
      </w:r>
      <w:proofErr w:type="spellStart"/>
      <w:r w:rsidRPr="001A69B5">
        <w:t>dei</w:t>
      </w:r>
      <w:proofErr w:type="spellEnd"/>
      <w:r w:rsidRPr="001A69B5">
        <w:t xml:space="preserve"> siste åra.</w:t>
      </w:r>
    </w:p>
    <w:p w14:paraId="403D137E" w14:textId="77777777" w:rsidR="000513CD" w:rsidRPr="001A69B5" w:rsidRDefault="0009509B" w:rsidP="001A69B5">
      <w:r w:rsidRPr="001A69B5">
        <w:t xml:space="preserve">Per 1. oktober 2020 var det registrert 44 961 </w:t>
      </w:r>
      <w:proofErr w:type="spellStart"/>
      <w:r w:rsidRPr="001A69B5">
        <w:t>lærlingar</w:t>
      </w:r>
      <w:proofErr w:type="spellEnd"/>
      <w:r w:rsidRPr="001A69B5">
        <w:t xml:space="preserve"> og 1759 </w:t>
      </w:r>
      <w:proofErr w:type="spellStart"/>
      <w:r w:rsidRPr="001A69B5">
        <w:t>lærekandidatar</w:t>
      </w:r>
      <w:proofErr w:type="spellEnd"/>
      <w:r w:rsidRPr="001A69B5">
        <w:t xml:space="preserve">. Det er </w:t>
      </w:r>
      <w:proofErr w:type="spellStart"/>
      <w:r w:rsidRPr="001A69B5">
        <w:t>nokre</w:t>
      </w:r>
      <w:proofErr w:type="spellEnd"/>
      <w:r w:rsidRPr="001A69B5">
        <w:t xml:space="preserve"> hundre færre </w:t>
      </w:r>
      <w:proofErr w:type="spellStart"/>
      <w:r w:rsidRPr="001A69B5">
        <w:t>lærlingar</w:t>
      </w:r>
      <w:proofErr w:type="spellEnd"/>
      <w:r w:rsidRPr="001A69B5">
        <w:t xml:space="preserve"> enn på same tidspunkt i 2019, </w:t>
      </w:r>
      <w:proofErr w:type="spellStart"/>
      <w:r w:rsidRPr="001A69B5">
        <w:t>medan</w:t>
      </w:r>
      <w:proofErr w:type="spellEnd"/>
      <w:r w:rsidRPr="001A69B5">
        <w:t xml:space="preserve"> det er om lag hundre færre </w:t>
      </w:r>
      <w:proofErr w:type="spellStart"/>
      <w:r w:rsidRPr="001A69B5">
        <w:t>lærekandidatar</w:t>
      </w:r>
      <w:proofErr w:type="spellEnd"/>
      <w:r w:rsidRPr="001A69B5">
        <w:t xml:space="preserve">. 2020 blei i stor grad prega av covid-19-pandemien, som innebar at mange bedrifter har hatt </w:t>
      </w:r>
      <w:proofErr w:type="spellStart"/>
      <w:r w:rsidRPr="001A69B5">
        <w:t>utfordringar</w:t>
      </w:r>
      <w:proofErr w:type="spellEnd"/>
      <w:r w:rsidRPr="001A69B5">
        <w:t xml:space="preserve"> med å </w:t>
      </w:r>
      <w:proofErr w:type="spellStart"/>
      <w:r w:rsidRPr="001A69B5">
        <w:t>halde</w:t>
      </w:r>
      <w:proofErr w:type="spellEnd"/>
      <w:r w:rsidRPr="001A69B5">
        <w:t xml:space="preserve"> drifta i gang. Dette har mellom anna ført til at </w:t>
      </w:r>
      <w:proofErr w:type="spellStart"/>
      <w:r w:rsidRPr="001A69B5">
        <w:t>lærlingar</w:t>
      </w:r>
      <w:proofErr w:type="spellEnd"/>
      <w:r w:rsidRPr="001A69B5">
        <w:t xml:space="preserve"> har blitt permitterte og </w:t>
      </w:r>
      <w:proofErr w:type="spellStart"/>
      <w:r w:rsidRPr="001A69B5">
        <w:t>eit</w:t>
      </w:r>
      <w:proofErr w:type="spellEnd"/>
      <w:r w:rsidRPr="001A69B5">
        <w:t xml:space="preserve"> mindre behov for </w:t>
      </w:r>
      <w:proofErr w:type="spellStart"/>
      <w:r w:rsidRPr="001A69B5">
        <w:t>lærlingar</w:t>
      </w:r>
      <w:proofErr w:type="spellEnd"/>
      <w:r w:rsidRPr="001A69B5">
        <w:t xml:space="preserve"> i </w:t>
      </w:r>
      <w:proofErr w:type="spellStart"/>
      <w:r w:rsidRPr="001A69B5">
        <w:t>periodar</w:t>
      </w:r>
      <w:proofErr w:type="spellEnd"/>
      <w:r w:rsidRPr="001A69B5">
        <w:t xml:space="preserve">. Men det kan også </w:t>
      </w:r>
      <w:proofErr w:type="spellStart"/>
      <w:r w:rsidRPr="001A69B5">
        <w:t>vere</w:t>
      </w:r>
      <w:proofErr w:type="spellEnd"/>
      <w:r w:rsidRPr="001A69B5">
        <w:t xml:space="preserve"> andre årsaker til at </w:t>
      </w:r>
      <w:proofErr w:type="spellStart"/>
      <w:r w:rsidRPr="001A69B5">
        <w:t>søkarar</w:t>
      </w:r>
      <w:proofErr w:type="spellEnd"/>
      <w:r w:rsidRPr="001A69B5">
        <w:t xml:space="preserve"> </w:t>
      </w:r>
      <w:proofErr w:type="spellStart"/>
      <w:r w:rsidRPr="001A69B5">
        <w:t>ikkje</w:t>
      </w:r>
      <w:proofErr w:type="spellEnd"/>
      <w:r w:rsidRPr="001A69B5">
        <w:t xml:space="preserve"> får læreplass. I 2020 er det òg registrert 725 som har gjennomført det nye </w:t>
      </w:r>
      <w:proofErr w:type="spellStart"/>
      <w:r w:rsidRPr="001A69B5">
        <w:t>tilbodet</w:t>
      </w:r>
      <w:proofErr w:type="spellEnd"/>
      <w:r w:rsidRPr="001A69B5">
        <w:t xml:space="preserve"> med fagbrev på jobb. </w:t>
      </w:r>
      <w:proofErr w:type="spellStart"/>
      <w:r w:rsidRPr="001A69B5">
        <w:t>Hausten</w:t>
      </w:r>
      <w:proofErr w:type="spellEnd"/>
      <w:r w:rsidRPr="001A69B5">
        <w:t xml:space="preserve"> 2020 søkte totalt 28 776 </w:t>
      </w:r>
      <w:proofErr w:type="spellStart"/>
      <w:r w:rsidRPr="001A69B5">
        <w:t>elevar</w:t>
      </w:r>
      <w:proofErr w:type="spellEnd"/>
      <w:r w:rsidRPr="001A69B5">
        <w:t xml:space="preserve"> om læreplass. Det er om lag like mange som året før. Det er flest </w:t>
      </w:r>
      <w:proofErr w:type="spellStart"/>
      <w:r w:rsidRPr="001A69B5">
        <w:t>søkarar</w:t>
      </w:r>
      <w:proofErr w:type="spellEnd"/>
      <w:r w:rsidRPr="001A69B5">
        <w:t xml:space="preserve"> til </w:t>
      </w:r>
      <w:proofErr w:type="spellStart"/>
      <w:r w:rsidRPr="001A69B5">
        <w:t>læreplassar</w:t>
      </w:r>
      <w:proofErr w:type="spellEnd"/>
      <w:r w:rsidRPr="001A69B5">
        <w:t xml:space="preserve"> i helse- og oppvekstfag, bygg- og anleggsteknikk og teknologi- og industrifag.</w:t>
      </w:r>
    </w:p>
    <w:p w14:paraId="0221AF0E" w14:textId="77777777" w:rsidR="000513CD" w:rsidRPr="001A69B5" w:rsidRDefault="0009509B" w:rsidP="001A69B5">
      <w:pPr>
        <w:pStyle w:val="Undertittel"/>
      </w:pPr>
      <w:proofErr w:type="spellStart"/>
      <w:r w:rsidRPr="001A69B5">
        <w:t>Lærarårsverk</w:t>
      </w:r>
      <w:proofErr w:type="spellEnd"/>
    </w:p>
    <w:p w14:paraId="61455D3D" w14:textId="7FBA8257" w:rsidR="000513CD" w:rsidRDefault="0009509B" w:rsidP="001A69B5">
      <w:r w:rsidRPr="001A69B5">
        <w:t xml:space="preserve">Årsverk til undervisningspersonale blir </w:t>
      </w:r>
      <w:proofErr w:type="spellStart"/>
      <w:r w:rsidRPr="001A69B5">
        <w:t>rekna</w:t>
      </w:r>
      <w:proofErr w:type="spellEnd"/>
      <w:r w:rsidRPr="001A69B5">
        <w:t xml:space="preserve"> ut på bakgrunn av registrerte </w:t>
      </w:r>
      <w:proofErr w:type="spellStart"/>
      <w:r w:rsidRPr="001A69B5">
        <w:t>timar</w:t>
      </w:r>
      <w:proofErr w:type="spellEnd"/>
      <w:r w:rsidRPr="001A69B5">
        <w:t xml:space="preserve"> per </w:t>
      </w:r>
      <w:proofErr w:type="spellStart"/>
      <w:r w:rsidRPr="001A69B5">
        <w:t>skuleår</w:t>
      </w:r>
      <w:proofErr w:type="spellEnd"/>
      <w:r w:rsidRPr="001A69B5">
        <w:t xml:space="preserve">. I 2020–21 er det berekna </w:t>
      </w:r>
      <w:proofErr w:type="spellStart"/>
      <w:r w:rsidRPr="001A69B5">
        <w:t>talet</w:t>
      </w:r>
      <w:proofErr w:type="spellEnd"/>
      <w:r w:rsidRPr="001A69B5">
        <w:t xml:space="preserve"> på årsverk til undervisning og andre </w:t>
      </w:r>
      <w:proofErr w:type="spellStart"/>
      <w:r w:rsidRPr="001A69B5">
        <w:t>oppgåver</w:t>
      </w:r>
      <w:proofErr w:type="spellEnd"/>
      <w:r w:rsidRPr="001A69B5">
        <w:t xml:space="preserve"> i </w:t>
      </w:r>
      <w:proofErr w:type="spellStart"/>
      <w:r w:rsidRPr="001A69B5">
        <w:t>grunnskulen</w:t>
      </w:r>
      <w:proofErr w:type="spellEnd"/>
      <w:r w:rsidRPr="001A69B5">
        <w:t xml:space="preserve"> 61 705, </w:t>
      </w:r>
      <w:proofErr w:type="spellStart"/>
      <w:r w:rsidRPr="001A69B5">
        <w:t>noko</w:t>
      </w:r>
      <w:proofErr w:type="spellEnd"/>
      <w:r w:rsidRPr="001A69B5">
        <w:t xml:space="preserve"> som er </w:t>
      </w:r>
      <w:proofErr w:type="spellStart"/>
      <w:r w:rsidRPr="001A69B5">
        <w:t>ein</w:t>
      </w:r>
      <w:proofErr w:type="spellEnd"/>
      <w:r w:rsidRPr="001A69B5">
        <w:t xml:space="preserve"> </w:t>
      </w:r>
      <w:proofErr w:type="spellStart"/>
      <w:r w:rsidRPr="001A69B5">
        <w:t>auke</w:t>
      </w:r>
      <w:proofErr w:type="spellEnd"/>
      <w:r w:rsidRPr="001A69B5">
        <w:t xml:space="preserve"> på i underkant av 300 årsverk </w:t>
      </w:r>
      <w:proofErr w:type="spellStart"/>
      <w:r w:rsidRPr="001A69B5">
        <w:t>frå</w:t>
      </w:r>
      <w:proofErr w:type="spellEnd"/>
      <w:r w:rsidRPr="001A69B5">
        <w:t xml:space="preserve"> året før.</w:t>
      </w:r>
    </w:p>
    <w:p w14:paraId="31273AD1" w14:textId="378C9D0D" w:rsidR="008E4CC9" w:rsidRPr="001A69B5" w:rsidRDefault="008E4CC9" w:rsidP="008E4CC9">
      <w:pPr>
        <w:pStyle w:val="tabell-tittel"/>
      </w:pPr>
      <w:r w:rsidRPr="001A69B5">
        <w:t xml:space="preserve">Berekna årsverk utførte av undervisningspersonale til undervisning og andre </w:t>
      </w:r>
      <w:proofErr w:type="spellStart"/>
      <w:r w:rsidRPr="001A69B5">
        <w:t>oppgåver</w:t>
      </w:r>
      <w:proofErr w:type="spellEnd"/>
      <w:r w:rsidRPr="001A69B5">
        <w:t xml:space="preserve"> i </w:t>
      </w:r>
      <w:proofErr w:type="spellStart"/>
      <w:r w:rsidRPr="001A69B5">
        <w:t>grunnskulen</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2013–14 til </w:t>
      </w:r>
      <w:proofErr w:type="spellStart"/>
      <w:r w:rsidRPr="001A69B5">
        <w:t>skuleåret</w:t>
      </w:r>
      <w:proofErr w:type="spellEnd"/>
      <w:r w:rsidRPr="001A69B5">
        <w:t xml:space="preserve"> 2020–21</w:t>
      </w:r>
    </w:p>
    <w:p w14:paraId="3D16CCFF" w14:textId="77777777" w:rsidR="000513CD" w:rsidRPr="001A69B5" w:rsidRDefault="0009509B" w:rsidP="001A69B5">
      <w:pPr>
        <w:pStyle w:val="Tabellnavn"/>
      </w:pPr>
      <w:r w:rsidRPr="001A69B5">
        <w:t>04J1xt1</w:t>
      </w:r>
    </w:p>
    <w:tbl>
      <w:tblPr>
        <w:tblStyle w:val="StandardTabell"/>
        <w:tblW w:w="0" w:type="auto"/>
        <w:tblLayout w:type="fixed"/>
        <w:tblLook w:val="04A0" w:firstRow="1" w:lastRow="0" w:firstColumn="1" w:lastColumn="0" w:noHBand="0" w:noVBand="1"/>
      </w:tblPr>
      <w:tblGrid>
        <w:gridCol w:w="840"/>
        <w:gridCol w:w="1700"/>
        <w:gridCol w:w="1060"/>
        <w:gridCol w:w="980"/>
      </w:tblGrid>
      <w:tr w:rsidR="000513CD" w:rsidRPr="001A69B5" w14:paraId="72FFF9AB" w14:textId="77777777" w:rsidTr="008E5299">
        <w:trPr>
          <w:trHeight w:val="1380"/>
        </w:trPr>
        <w:tc>
          <w:tcPr>
            <w:tcW w:w="840" w:type="dxa"/>
          </w:tcPr>
          <w:p w14:paraId="1E612B42" w14:textId="77777777" w:rsidR="000513CD" w:rsidRPr="001A69B5" w:rsidRDefault="0009509B" w:rsidP="001A69B5">
            <w:proofErr w:type="spellStart"/>
            <w:r w:rsidRPr="001A69B5">
              <w:t>Skuleår</w:t>
            </w:r>
            <w:proofErr w:type="spellEnd"/>
          </w:p>
        </w:tc>
        <w:tc>
          <w:tcPr>
            <w:tcW w:w="1700" w:type="dxa"/>
          </w:tcPr>
          <w:p w14:paraId="10C54178" w14:textId="54DC55E8" w:rsidR="000513CD" w:rsidRPr="001A69B5" w:rsidRDefault="0009509B" w:rsidP="001A69B5">
            <w:proofErr w:type="gramStart"/>
            <w:r w:rsidRPr="001A69B5">
              <w:t>Berekna</w:t>
            </w:r>
            <w:r w:rsidR="00941759">
              <w:t xml:space="preserve"> </w:t>
            </w:r>
            <w:r w:rsidRPr="001A69B5">
              <w:t xml:space="preserve"> årsverk</w:t>
            </w:r>
            <w:proofErr w:type="gramEnd"/>
            <w:r w:rsidRPr="001A69B5">
              <w:t xml:space="preserve"> til undervisning og andre </w:t>
            </w:r>
            <w:proofErr w:type="spellStart"/>
            <w:r w:rsidRPr="001A69B5">
              <w:t>oppgåver</w:t>
            </w:r>
            <w:proofErr w:type="spellEnd"/>
            <w:r w:rsidRPr="001A69B5">
              <w:t>, sum årsverk</w:t>
            </w:r>
          </w:p>
        </w:tc>
        <w:tc>
          <w:tcPr>
            <w:tcW w:w="1060" w:type="dxa"/>
          </w:tcPr>
          <w:p w14:paraId="7A6D5ECC" w14:textId="42C5831E" w:rsidR="000513CD" w:rsidRPr="001A69B5" w:rsidRDefault="0009509B" w:rsidP="001A69B5">
            <w:r w:rsidRPr="001A69B5">
              <w:t xml:space="preserve">Av dette andre </w:t>
            </w:r>
            <w:proofErr w:type="spellStart"/>
            <w:r w:rsidRPr="001A69B5">
              <w:t>oppgåver</w:t>
            </w:r>
            <w:proofErr w:type="spellEnd"/>
            <w:r w:rsidRPr="001A69B5">
              <w:t xml:space="preserve"> </w:t>
            </w:r>
          </w:p>
        </w:tc>
        <w:tc>
          <w:tcPr>
            <w:tcW w:w="980" w:type="dxa"/>
          </w:tcPr>
          <w:p w14:paraId="50DABFE1" w14:textId="77777777" w:rsidR="000513CD" w:rsidRPr="001A69B5" w:rsidRDefault="0009509B" w:rsidP="001A69B5">
            <w:r w:rsidRPr="001A69B5">
              <w:t>Assistentårsverk</w:t>
            </w:r>
          </w:p>
        </w:tc>
      </w:tr>
      <w:tr w:rsidR="000513CD" w:rsidRPr="001A69B5" w14:paraId="5E487823" w14:textId="77777777" w:rsidTr="008E5299">
        <w:trPr>
          <w:trHeight w:val="380"/>
        </w:trPr>
        <w:tc>
          <w:tcPr>
            <w:tcW w:w="840" w:type="dxa"/>
          </w:tcPr>
          <w:p w14:paraId="611A1AA4" w14:textId="77777777" w:rsidR="000513CD" w:rsidRPr="001A69B5" w:rsidRDefault="0009509B" w:rsidP="001A69B5">
            <w:r w:rsidRPr="001A69B5">
              <w:t>2013–14</w:t>
            </w:r>
          </w:p>
        </w:tc>
        <w:tc>
          <w:tcPr>
            <w:tcW w:w="1700" w:type="dxa"/>
          </w:tcPr>
          <w:p w14:paraId="417CF9CB" w14:textId="77777777" w:rsidR="000513CD" w:rsidRPr="001A69B5" w:rsidRDefault="0009509B" w:rsidP="001A69B5">
            <w:r w:rsidRPr="001A69B5">
              <w:t>57 614</w:t>
            </w:r>
          </w:p>
        </w:tc>
        <w:tc>
          <w:tcPr>
            <w:tcW w:w="1060" w:type="dxa"/>
          </w:tcPr>
          <w:p w14:paraId="7287B004" w14:textId="77777777" w:rsidR="000513CD" w:rsidRPr="001A69B5" w:rsidRDefault="0009509B" w:rsidP="001A69B5">
            <w:r w:rsidRPr="001A69B5">
              <w:t>6 979</w:t>
            </w:r>
          </w:p>
        </w:tc>
        <w:tc>
          <w:tcPr>
            <w:tcW w:w="980" w:type="dxa"/>
          </w:tcPr>
          <w:p w14:paraId="5A789066" w14:textId="77777777" w:rsidR="000513CD" w:rsidRPr="001A69B5" w:rsidRDefault="0009509B" w:rsidP="001A69B5">
            <w:r w:rsidRPr="001A69B5">
              <w:t>8 234</w:t>
            </w:r>
          </w:p>
        </w:tc>
      </w:tr>
      <w:tr w:rsidR="000513CD" w:rsidRPr="001A69B5" w14:paraId="636ACA75" w14:textId="77777777" w:rsidTr="008E5299">
        <w:trPr>
          <w:trHeight w:val="380"/>
        </w:trPr>
        <w:tc>
          <w:tcPr>
            <w:tcW w:w="840" w:type="dxa"/>
          </w:tcPr>
          <w:p w14:paraId="1D35C3D0" w14:textId="77777777" w:rsidR="000513CD" w:rsidRPr="001A69B5" w:rsidRDefault="0009509B" w:rsidP="001A69B5">
            <w:r w:rsidRPr="001A69B5">
              <w:t>2014–15</w:t>
            </w:r>
          </w:p>
        </w:tc>
        <w:tc>
          <w:tcPr>
            <w:tcW w:w="1700" w:type="dxa"/>
          </w:tcPr>
          <w:p w14:paraId="32A5C806" w14:textId="77777777" w:rsidR="000513CD" w:rsidRPr="001A69B5" w:rsidRDefault="0009509B" w:rsidP="001A69B5">
            <w:r w:rsidRPr="001A69B5">
              <w:t>57 331</w:t>
            </w:r>
          </w:p>
        </w:tc>
        <w:tc>
          <w:tcPr>
            <w:tcW w:w="1060" w:type="dxa"/>
          </w:tcPr>
          <w:p w14:paraId="1CF75045" w14:textId="77777777" w:rsidR="000513CD" w:rsidRPr="001A69B5" w:rsidRDefault="0009509B" w:rsidP="001A69B5">
            <w:r w:rsidRPr="001A69B5">
              <w:t>6 518</w:t>
            </w:r>
          </w:p>
        </w:tc>
        <w:tc>
          <w:tcPr>
            <w:tcW w:w="980" w:type="dxa"/>
          </w:tcPr>
          <w:p w14:paraId="56CF227C" w14:textId="77777777" w:rsidR="000513CD" w:rsidRPr="001A69B5" w:rsidRDefault="0009509B" w:rsidP="001A69B5">
            <w:r w:rsidRPr="001A69B5">
              <w:t>8 167</w:t>
            </w:r>
          </w:p>
        </w:tc>
      </w:tr>
      <w:tr w:rsidR="000513CD" w:rsidRPr="001A69B5" w14:paraId="706C2031" w14:textId="77777777" w:rsidTr="008E5299">
        <w:trPr>
          <w:trHeight w:val="380"/>
        </w:trPr>
        <w:tc>
          <w:tcPr>
            <w:tcW w:w="840" w:type="dxa"/>
          </w:tcPr>
          <w:p w14:paraId="12E5DB6D" w14:textId="77777777" w:rsidR="000513CD" w:rsidRPr="001A69B5" w:rsidRDefault="0009509B" w:rsidP="001A69B5">
            <w:r w:rsidRPr="001A69B5">
              <w:t>2015–16</w:t>
            </w:r>
          </w:p>
        </w:tc>
        <w:tc>
          <w:tcPr>
            <w:tcW w:w="1700" w:type="dxa"/>
          </w:tcPr>
          <w:p w14:paraId="171F8DD0" w14:textId="77777777" w:rsidR="000513CD" w:rsidRPr="001A69B5" w:rsidRDefault="0009509B" w:rsidP="001A69B5">
            <w:r w:rsidRPr="001A69B5">
              <w:t>57 612</w:t>
            </w:r>
          </w:p>
        </w:tc>
        <w:tc>
          <w:tcPr>
            <w:tcW w:w="1060" w:type="dxa"/>
          </w:tcPr>
          <w:p w14:paraId="3090144B" w14:textId="77777777" w:rsidR="000513CD" w:rsidRPr="001A69B5" w:rsidRDefault="0009509B" w:rsidP="001A69B5">
            <w:r w:rsidRPr="001A69B5">
              <w:t>6 407</w:t>
            </w:r>
          </w:p>
        </w:tc>
        <w:tc>
          <w:tcPr>
            <w:tcW w:w="980" w:type="dxa"/>
          </w:tcPr>
          <w:p w14:paraId="22674FC6" w14:textId="77777777" w:rsidR="000513CD" w:rsidRPr="001A69B5" w:rsidRDefault="0009509B" w:rsidP="001A69B5">
            <w:r w:rsidRPr="001A69B5">
              <w:t>8 417</w:t>
            </w:r>
          </w:p>
        </w:tc>
      </w:tr>
      <w:tr w:rsidR="000513CD" w:rsidRPr="001A69B5" w14:paraId="37FC805E" w14:textId="77777777" w:rsidTr="008E5299">
        <w:trPr>
          <w:trHeight w:val="380"/>
        </w:trPr>
        <w:tc>
          <w:tcPr>
            <w:tcW w:w="840" w:type="dxa"/>
          </w:tcPr>
          <w:p w14:paraId="7F1BD9A7" w14:textId="77777777" w:rsidR="000513CD" w:rsidRPr="001A69B5" w:rsidRDefault="0009509B" w:rsidP="001A69B5">
            <w:r w:rsidRPr="001A69B5">
              <w:t>2016–17</w:t>
            </w:r>
          </w:p>
        </w:tc>
        <w:tc>
          <w:tcPr>
            <w:tcW w:w="1700" w:type="dxa"/>
          </w:tcPr>
          <w:p w14:paraId="6A79E48F" w14:textId="77777777" w:rsidR="000513CD" w:rsidRPr="001A69B5" w:rsidRDefault="0009509B" w:rsidP="001A69B5">
            <w:r w:rsidRPr="001A69B5">
              <w:t>58 421</w:t>
            </w:r>
          </w:p>
        </w:tc>
        <w:tc>
          <w:tcPr>
            <w:tcW w:w="1060" w:type="dxa"/>
          </w:tcPr>
          <w:p w14:paraId="61423CC1" w14:textId="77777777" w:rsidR="000513CD" w:rsidRPr="001A69B5" w:rsidRDefault="0009509B" w:rsidP="001A69B5">
            <w:r w:rsidRPr="001A69B5">
              <w:t>6 480</w:t>
            </w:r>
          </w:p>
        </w:tc>
        <w:tc>
          <w:tcPr>
            <w:tcW w:w="980" w:type="dxa"/>
          </w:tcPr>
          <w:p w14:paraId="4521AD27" w14:textId="77777777" w:rsidR="000513CD" w:rsidRPr="001A69B5" w:rsidRDefault="0009509B" w:rsidP="001A69B5">
            <w:r w:rsidRPr="001A69B5">
              <w:t>8 868</w:t>
            </w:r>
          </w:p>
        </w:tc>
      </w:tr>
      <w:tr w:rsidR="000513CD" w:rsidRPr="001A69B5" w14:paraId="6B276B08" w14:textId="77777777" w:rsidTr="008E5299">
        <w:trPr>
          <w:trHeight w:val="380"/>
        </w:trPr>
        <w:tc>
          <w:tcPr>
            <w:tcW w:w="840" w:type="dxa"/>
          </w:tcPr>
          <w:p w14:paraId="6CD56FC3" w14:textId="77777777" w:rsidR="000513CD" w:rsidRPr="001A69B5" w:rsidRDefault="0009509B" w:rsidP="001A69B5">
            <w:r w:rsidRPr="001A69B5">
              <w:t>2017–18</w:t>
            </w:r>
          </w:p>
        </w:tc>
        <w:tc>
          <w:tcPr>
            <w:tcW w:w="1700" w:type="dxa"/>
          </w:tcPr>
          <w:p w14:paraId="532D6EF8" w14:textId="77777777" w:rsidR="000513CD" w:rsidRPr="001A69B5" w:rsidRDefault="0009509B" w:rsidP="001A69B5">
            <w:r w:rsidRPr="001A69B5">
              <w:t>59 357</w:t>
            </w:r>
          </w:p>
        </w:tc>
        <w:tc>
          <w:tcPr>
            <w:tcW w:w="1060" w:type="dxa"/>
          </w:tcPr>
          <w:p w14:paraId="110705ED" w14:textId="77777777" w:rsidR="000513CD" w:rsidRPr="001A69B5" w:rsidRDefault="0009509B" w:rsidP="001A69B5">
            <w:r w:rsidRPr="001A69B5">
              <w:t>6 459</w:t>
            </w:r>
          </w:p>
        </w:tc>
        <w:tc>
          <w:tcPr>
            <w:tcW w:w="980" w:type="dxa"/>
          </w:tcPr>
          <w:p w14:paraId="557B02CE" w14:textId="77777777" w:rsidR="000513CD" w:rsidRPr="001A69B5" w:rsidRDefault="0009509B" w:rsidP="001A69B5">
            <w:r w:rsidRPr="001A69B5">
              <w:t>9 389</w:t>
            </w:r>
          </w:p>
        </w:tc>
      </w:tr>
      <w:tr w:rsidR="000513CD" w:rsidRPr="001A69B5" w14:paraId="0EEF82B6" w14:textId="77777777" w:rsidTr="008E5299">
        <w:trPr>
          <w:trHeight w:val="380"/>
        </w:trPr>
        <w:tc>
          <w:tcPr>
            <w:tcW w:w="840" w:type="dxa"/>
          </w:tcPr>
          <w:p w14:paraId="6241F5B5" w14:textId="77777777" w:rsidR="000513CD" w:rsidRPr="001A69B5" w:rsidRDefault="0009509B" w:rsidP="001A69B5">
            <w:r w:rsidRPr="001A69B5">
              <w:t>2018–19</w:t>
            </w:r>
          </w:p>
        </w:tc>
        <w:tc>
          <w:tcPr>
            <w:tcW w:w="1700" w:type="dxa"/>
          </w:tcPr>
          <w:p w14:paraId="177C1EDC" w14:textId="77777777" w:rsidR="000513CD" w:rsidRPr="001A69B5" w:rsidRDefault="0009509B" w:rsidP="001A69B5">
            <w:r w:rsidRPr="001A69B5">
              <w:t>60 372</w:t>
            </w:r>
          </w:p>
        </w:tc>
        <w:tc>
          <w:tcPr>
            <w:tcW w:w="1060" w:type="dxa"/>
          </w:tcPr>
          <w:p w14:paraId="0FB8AC4D" w14:textId="77777777" w:rsidR="000513CD" w:rsidRPr="001A69B5" w:rsidRDefault="0009509B" w:rsidP="001A69B5">
            <w:r w:rsidRPr="001A69B5">
              <w:t>6 430</w:t>
            </w:r>
          </w:p>
        </w:tc>
        <w:tc>
          <w:tcPr>
            <w:tcW w:w="980" w:type="dxa"/>
          </w:tcPr>
          <w:p w14:paraId="3AB6B94D" w14:textId="77777777" w:rsidR="000513CD" w:rsidRPr="001A69B5" w:rsidRDefault="0009509B" w:rsidP="001A69B5">
            <w:r w:rsidRPr="001A69B5">
              <w:t>9 849</w:t>
            </w:r>
          </w:p>
        </w:tc>
      </w:tr>
      <w:tr w:rsidR="000513CD" w:rsidRPr="001A69B5" w14:paraId="64F0F409" w14:textId="77777777" w:rsidTr="008E5299">
        <w:trPr>
          <w:trHeight w:val="380"/>
        </w:trPr>
        <w:tc>
          <w:tcPr>
            <w:tcW w:w="840" w:type="dxa"/>
          </w:tcPr>
          <w:p w14:paraId="15763B63" w14:textId="77777777" w:rsidR="000513CD" w:rsidRPr="001A69B5" w:rsidRDefault="0009509B" w:rsidP="001A69B5">
            <w:r w:rsidRPr="001A69B5">
              <w:t>2019–20</w:t>
            </w:r>
          </w:p>
        </w:tc>
        <w:tc>
          <w:tcPr>
            <w:tcW w:w="1700" w:type="dxa"/>
          </w:tcPr>
          <w:p w14:paraId="73D11270" w14:textId="77777777" w:rsidR="000513CD" w:rsidRPr="001A69B5" w:rsidRDefault="0009509B" w:rsidP="001A69B5">
            <w:r w:rsidRPr="001A69B5">
              <w:t>61 425</w:t>
            </w:r>
          </w:p>
        </w:tc>
        <w:tc>
          <w:tcPr>
            <w:tcW w:w="1060" w:type="dxa"/>
          </w:tcPr>
          <w:p w14:paraId="36BD4BD9" w14:textId="77777777" w:rsidR="000513CD" w:rsidRPr="001A69B5" w:rsidRDefault="0009509B" w:rsidP="001A69B5">
            <w:r w:rsidRPr="001A69B5">
              <w:t>6 411</w:t>
            </w:r>
          </w:p>
        </w:tc>
        <w:tc>
          <w:tcPr>
            <w:tcW w:w="980" w:type="dxa"/>
          </w:tcPr>
          <w:p w14:paraId="171392BC" w14:textId="77777777" w:rsidR="000513CD" w:rsidRPr="001A69B5" w:rsidRDefault="0009509B" w:rsidP="001A69B5">
            <w:r w:rsidRPr="001A69B5">
              <w:t>10 020</w:t>
            </w:r>
          </w:p>
        </w:tc>
      </w:tr>
      <w:tr w:rsidR="000513CD" w:rsidRPr="001A69B5" w14:paraId="255F977E" w14:textId="77777777" w:rsidTr="008E5299">
        <w:trPr>
          <w:trHeight w:val="380"/>
        </w:trPr>
        <w:tc>
          <w:tcPr>
            <w:tcW w:w="840" w:type="dxa"/>
          </w:tcPr>
          <w:p w14:paraId="0ACEF0E3" w14:textId="77777777" w:rsidR="000513CD" w:rsidRPr="001A69B5" w:rsidRDefault="0009509B" w:rsidP="001A69B5">
            <w:r w:rsidRPr="001A69B5">
              <w:t>2020–21</w:t>
            </w:r>
          </w:p>
        </w:tc>
        <w:tc>
          <w:tcPr>
            <w:tcW w:w="1700" w:type="dxa"/>
          </w:tcPr>
          <w:p w14:paraId="3FFBF25B" w14:textId="77777777" w:rsidR="000513CD" w:rsidRPr="001A69B5" w:rsidRDefault="0009509B" w:rsidP="001A69B5">
            <w:r w:rsidRPr="001A69B5">
              <w:t>61 705</w:t>
            </w:r>
          </w:p>
        </w:tc>
        <w:tc>
          <w:tcPr>
            <w:tcW w:w="1060" w:type="dxa"/>
          </w:tcPr>
          <w:p w14:paraId="3F8D683F" w14:textId="77777777" w:rsidR="000513CD" w:rsidRPr="001A69B5" w:rsidRDefault="0009509B" w:rsidP="001A69B5">
            <w:r w:rsidRPr="001A69B5">
              <w:t>6 240</w:t>
            </w:r>
          </w:p>
        </w:tc>
        <w:tc>
          <w:tcPr>
            <w:tcW w:w="980" w:type="dxa"/>
          </w:tcPr>
          <w:p w14:paraId="2EE514E6" w14:textId="77777777" w:rsidR="000513CD" w:rsidRPr="001A69B5" w:rsidRDefault="0009509B" w:rsidP="001A69B5">
            <w:r w:rsidRPr="001A69B5">
              <w:t>10 658</w:t>
            </w:r>
          </w:p>
        </w:tc>
      </w:tr>
    </w:tbl>
    <w:p w14:paraId="3E3AFF1D" w14:textId="7F3437F1" w:rsidR="000513CD" w:rsidRDefault="0009509B" w:rsidP="001A69B5">
      <w:pPr>
        <w:pStyle w:val="Kilde"/>
      </w:pPr>
      <w:r w:rsidRPr="001A69B5">
        <w:t>GSI (Utdanningsdirektoratet)</w:t>
      </w:r>
    </w:p>
    <w:p w14:paraId="11530CB1" w14:textId="5D1B5921" w:rsidR="008E4CC9" w:rsidRPr="008E4CC9" w:rsidRDefault="008E4CC9" w:rsidP="008E4CC9">
      <w:pPr>
        <w:pStyle w:val="tabell-tittel"/>
      </w:pPr>
      <w:r w:rsidRPr="001A69B5">
        <w:t xml:space="preserve">Utvikling i </w:t>
      </w:r>
      <w:proofErr w:type="spellStart"/>
      <w:r w:rsidRPr="001A69B5">
        <w:t>talet</w:t>
      </w:r>
      <w:proofErr w:type="spellEnd"/>
      <w:r w:rsidRPr="001A69B5">
        <w:t xml:space="preserve"> på </w:t>
      </w:r>
      <w:proofErr w:type="spellStart"/>
      <w:r w:rsidRPr="001A69B5">
        <w:t>lærarårsverk</w:t>
      </w:r>
      <w:proofErr w:type="spellEnd"/>
      <w:r w:rsidRPr="001A69B5">
        <w:t xml:space="preserve"> i </w:t>
      </w:r>
      <w:proofErr w:type="spellStart"/>
      <w:r w:rsidRPr="001A69B5">
        <w:t>vidaregåande</w:t>
      </w:r>
      <w:proofErr w:type="spellEnd"/>
      <w:r w:rsidRPr="001A69B5">
        <w:t xml:space="preserve"> opplæring, </w:t>
      </w:r>
      <w:proofErr w:type="spellStart"/>
      <w:r w:rsidRPr="001A69B5">
        <w:t>frå</w:t>
      </w:r>
      <w:proofErr w:type="spellEnd"/>
      <w:r w:rsidRPr="001A69B5">
        <w:t xml:space="preserve"> </w:t>
      </w:r>
      <w:proofErr w:type="spellStart"/>
      <w:r w:rsidRPr="001A69B5">
        <w:t>skuleåret</w:t>
      </w:r>
      <w:proofErr w:type="spellEnd"/>
      <w:r w:rsidRPr="001A69B5">
        <w:t xml:space="preserve"> 2015–16 til </w:t>
      </w:r>
      <w:proofErr w:type="spellStart"/>
      <w:r w:rsidRPr="001A69B5">
        <w:t>skuleåret</w:t>
      </w:r>
      <w:proofErr w:type="spellEnd"/>
      <w:r w:rsidRPr="001A69B5">
        <w:t xml:space="preserve"> 2020–21</w:t>
      </w:r>
    </w:p>
    <w:p w14:paraId="7859D43F" w14:textId="77777777" w:rsidR="000513CD" w:rsidRPr="001A69B5" w:rsidRDefault="0009509B" w:rsidP="001A69B5">
      <w:pPr>
        <w:pStyle w:val="Tabellnavn"/>
      </w:pPr>
      <w:r w:rsidRPr="001A69B5">
        <w:t>02J1xt1</w:t>
      </w:r>
    </w:p>
    <w:tbl>
      <w:tblPr>
        <w:tblStyle w:val="StandardTabell"/>
        <w:tblW w:w="0" w:type="auto"/>
        <w:tblLayout w:type="fixed"/>
        <w:tblLook w:val="04A0" w:firstRow="1" w:lastRow="0" w:firstColumn="1" w:lastColumn="0" w:noHBand="0" w:noVBand="1"/>
      </w:tblPr>
      <w:tblGrid>
        <w:gridCol w:w="1540"/>
        <w:gridCol w:w="3040"/>
      </w:tblGrid>
      <w:tr w:rsidR="000513CD" w:rsidRPr="001A69B5" w14:paraId="6DC7637C" w14:textId="77777777" w:rsidTr="008E5299">
        <w:trPr>
          <w:trHeight w:val="600"/>
        </w:trPr>
        <w:tc>
          <w:tcPr>
            <w:tcW w:w="1540" w:type="dxa"/>
          </w:tcPr>
          <w:p w14:paraId="0B4B934F" w14:textId="77777777" w:rsidR="000513CD" w:rsidRPr="001A69B5" w:rsidRDefault="0009509B" w:rsidP="001A69B5">
            <w:proofErr w:type="spellStart"/>
            <w:r w:rsidRPr="001A69B5">
              <w:t>Skuleår</w:t>
            </w:r>
            <w:proofErr w:type="spellEnd"/>
          </w:p>
        </w:tc>
        <w:tc>
          <w:tcPr>
            <w:tcW w:w="3040" w:type="dxa"/>
          </w:tcPr>
          <w:p w14:paraId="6D5EED6D" w14:textId="77777777" w:rsidR="000513CD" w:rsidRPr="001A69B5" w:rsidRDefault="0009509B" w:rsidP="001A69B5">
            <w:proofErr w:type="spellStart"/>
            <w:r w:rsidRPr="001A69B5">
              <w:t>Lærarårsverk</w:t>
            </w:r>
            <w:proofErr w:type="spellEnd"/>
            <w:r w:rsidRPr="001A69B5">
              <w:t xml:space="preserve"> i </w:t>
            </w:r>
            <w:proofErr w:type="spellStart"/>
            <w:r w:rsidRPr="001A69B5">
              <w:t>vidaregåande</w:t>
            </w:r>
            <w:proofErr w:type="spellEnd"/>
            <w:r w:rsidRPr="001A69B5">
              <w:t xml:space="preserve"> </w:t>
            </w:r>
            <w:r w:rsidRPr="001A69B5">
              <w:br/>
              <w:t xml:space="preserve">opplæring, avtalte årsverk </w:t>
            </w:r>
          </w:p>
        </w:tc>
      </w:tr>
      <w:tr w:rsidR="000513CD" w:rsidRPr="001A69B5" w14:paraId="46991EDB" w14:textId="77777777" w:rsidTr="008E5299">
        <w:trPr>
          <w:trHeight w:val="380"/>
        </w:trPr>
        <w:tc>
          <w:tcPr>
            <w:tcW w:w="1540" w:type="dxa"/>
          </w:tcPr>
          <w:p w14:paraId="154073AD" w14:textId="77777777" w:rsidR="000513CD" w:rsidRPr="001A69B5" w:rsidRDefault="0009509B" w:rsidP="001A69B5">
            <w:r w:rsidRPr="001A69B5">
              <w:t>2015–16</w:t>
            </w:r>
          </w:p>
        </w:tc>
        <w:tc>
          <w:tcPr>
            <w:tcW w:w="3040" w:type="dxa"/>
          </w:tcPr>
          <w:p w14:paraId="64A26F6A" w14:textId="77777777" w:rsidR="000513CD" w:rsidRPr="001A69B5" w:rsidRDefault="0009509B" w:rsidP="001A69B5">
            <w:r w:rsidRPr="001A69B5">
              <w:t>22 464</w:t>
            </w:r>
          </w:p>
        </w:tc>
      </w:tr>
      <w:tr w:rsidR="000513CD" w:rsidRPr="001A69B5" w14:paraId="4837EA50" w14:textId="77777777" w:rsidTr="008E5299">
        <w:trPr>
          <w:trHeight w:val="380"/>
        </w:trPr>
        <w:tc>
          <w:tcPr>
            <w:tcW w:w="1540" w:type="dxa"/>
          </w:tcPr>
          <w:p w14:paraId="7B41A03B" w14:textId="77777777" w:rsidR="000513CD" w:rsidRPr="001A69B5" w:rsidRDefault="0009509B" w:rsidP="001A69B5">
            <w:r w:rsidRPr="001A69B5">
              <w:t>2016–17</w:t>
            </w:r>
          </w:p>
        </w:tc>
        <w:tc>
          <w:tcPr>
            <w:tcW w:w="3040" w:type="dxa"/>
          </w:tcPr>
          <w:p w14:paraId="1FACEE1F" w14:textId="77777777" w:rsidR="000513CD" w:rsidRPr="001A69B5" w:rsidRDefault="0009509B" w:rsidP="001A69B5">
            <w:r w:rsidRPr="001A69B5">
              <w:t>22 347</w:t>
            </w:r>
          </w:p>
        </w:tc>
      </w:tr>
      <w:tr w:rsidR="000513CD" w:rsidRPr="001A69B5" w14:paraId="584237E9" w14:textId="77777777" w:rsidTr="008E5299">
        <w:trPr>
          <w:trHeight w:val="380"/>
        </w:trPr>
        <w:tc>
          <w:tcPr>
            <w:tcW w:w="1540" w:type="dxa"/>
          </w:tcPr>
          <w:p w14:paraId="2424CABE" w14:textId="77777777" w:rsidR="000513CD" w:rsidRPr="001A69B5" w:rsidRDefault="0009509B" w:rsidP="001A69B5">
            <w:r w:rsidRPr="001A69B5">
              <w:t>2017–18</w:t>
            </w:r>
          </w:p>
        </w:tc>
        <w:tc>
          <w:tcPr>
            <w:tcW w:w="3040" w:type="dxa"/>
          </w:tcPr>
          <w:p w14:paraId="3282A009" w14:textId="77777777" w:rsidR="000513CD" w:rsidRPr="001A69B5" w:rsidRDefault="0009509B" w:rsidP="001A69B5">
            <w:r w:rsidRPr="001A69B5">
              <w:t>22 258</w:t>
            </w:r>
          </w:p>
        </w:tc>
      </w:tr>
      <w:tr w:rsidR="000513CD" w:rsidRPr="001A69B5" w14:paraId="034501B2" w14:textId="77777777" w:rsidTr="008E5299">
        <w:trPr>
          <w:trHeight w:val="380"/>
        </w:trPr>
        <w:tc>
          <w:tcPr>
            <w:tcW w:w="1540" w:type="dxa"/>
          </w:tcPr>
          <w:p w14:paraId="7F67B9C9" w14:textId="77777777" w:rsidR="000513CD" w:rsidRPr="001A69B5" w:rsidRDefault="0009509B" w:rsidP="001A69B5">
            <w:r w:rsidRPr="001A69B5">
              <w:t>2018–19</w:t>
            </w:r>
          </w:p>
        </w:tc>
        <w:tc>
          <w:tcPr>
            <w:tcW w:w="3040" w:type="dxa"/>
          </w:tcPr>
          <w:p w14:paraId="494F538C" w14:textId="77777777" w:rsidR="000513CD" w:rsidRPr="001A69B5" w:rsidRDefault="0009509B" w:rsidP="001A69B5">
            <w:r w:rsidRPr="001A69B5">
              <w:t>22 289</w:t>
            </w:r>
          </w:p>
        </w:tc>
      </w:tr>
      <w:tr w:rsidR="000513CD" w:rsidRPr="001A69B5" w14:paraId="2B8C2550" w14:textId="77777777" w:rsidTr="008E5299">
        <w:trPr>
          <w:trHeight w:val="380"/>
        </w:trPr>
        <w:tc>
          <w:tcPr>
            <w:tcW w:w="1540" w:type="dxa"/>
          </w:tcPr>
          <w:p w14:paraId="095EC95B" w14:textId="77777777" w:rsidR="000513CD" w:rsidRPr="001A69B5" w:rsidRDefault="0009509B" w:rsidP="001A69B5">
            <w:r w:rsidRPr="001A69B5">
              <w:t>2019–20</w:t>
            </w:r>
          </w:p>
        </w:tc>
        <w:tc>
          <w:tcPr>
            <w:tcW w:w="3040" w:type="dxa"/>
          </w:tcPr>
          <w:p w14:paraId="145F6AAD" w14:textId="77777777" w:rsidR="000513CD" w:rsidRPr="001A69B5" w:rsidRDefault="0009509B" w:rsidP="001A69B5">
            <w:r w:rsidRPr="001A69B5">
              <w:t>22 357</w:t>
            </w:r>
          </w:p>
        </w:tc>
      </w:tr>
      <w:tr w:rsidR="000513CD" w:rsidRPr="001A69B5" w14:paraId="1A6F8A82" w14:textId="77777777" w:rsidTr="008E5299">
        <w:trPr>
          <w:trHeight w:val="380"/>
        </w:trPr>
        <w:tc>
          <w:tcPr>
            <w:tcW w:w="1540" w:type="dxa"/>
          </w:tcPr>
          <w:p w14:paraId="3A803AAD" w14:textId="77777777" w:rsidR="000513CD" w:rsidRPr="001A69B5" w:rsidRDefault="0009509B" w:rsidP="001A69B5">
            <w:r w:rsidRPr="001A69B5">
              <w:t>2020–21</w:t>
            </w:r>
          </w:p>
        </w:tc>
        <w:tc>
          <w:tcPr>
            <w:tcW w:w="3040" w:type="dxa"/>
          </w:tcPr>
          <w:p w14:paraId="6457E16A" w14:textId="77777777" w:rsidR="000513CD" w:rsidRPr="001A69B5" w:rsidRDefault="0009509B" w:rsidP="001A69B5">
            <w:r w:rsidRPr="001A69B5">
              <w:t>22 361</w:t>
            </w:r>
          </w:p>
        </w:tc>
      </w:tr>
    </w:tbl>
    <w:p w14:paraId="4F5541B7" w14:textId="77777777" w:rsidR="000513CD" w:rsidRPr="001A69B5" w:rsidRDefault="0009509B" w:rsidP="001A69B5">
      <w:pPr>
        <w:pStyle w:val="Kilde"/>
      </w:pPr>
      <w:r w:rsidRPr="001A69B5">
        <w:t>Statistikkbanken (SSB)</w:t>
      </w:r>
    </w:p>
    <w:p w14:paraId="14C6E0C6" w14:textId="77777777" w:rsidR="000513CD" w:rsidRPr="001A69B5" w:rsidRDefault="0009509B" w:rsidP="001A69B5">
      <w:pPr>
        <w:pStyle w:val="Undertittel"/>
      </w:pPr>
      <w:r w:rsidRPr="001A69B5">
        <w:t>Gruppestorleik</w:t>
      </w:r>
    </w:p>
    <w:p w14:paraId="2CA9D6DC" w14:textId="77777777" w:rsidR="000513CD" w:rsidRPr="001A69B5" w:rsidRDefault="0009509B" w:rsidP="001A69B5">
      <w:r w:rsidRPr="001A69B5">
        <w:t xml:space="preserve">Indikatoren «berekna </w:t>
      </w:r>
      <w:proofErr w:type="spellStart"/>
      <w:r w:rsidRPr="001A69B5">
        <w:t>gjennomsnittleg</w:t>
      </w:r>
      <w:proofErr w:type="spellEnd"/>
      <w:r w:rsidRPr="001A69B5">
        <w:t xml:space="preserve"> gruppestorleik» kjem fram når </w:t>
      </w:r>
      <w:proofErr w:type="spellStart"/>
      <w:r w:rsidRPr="001A69B5">
        <w:t>ein</w:t>
      </w:r>
      <w:proofErr w:type="spellEnd"/>
      <w:r w:rsidRPr="001A69B5">
        <w:t xml:space="preserve"> ser på forholdet mellom </w:t>
      </w:r>
      <w:proofErr w:type="spellStart"/>
      <w:r w:rsidRPr="001A69B5">
        <w:t>elevtimar</w:t>
      </w:r>
      <w:proofErr w:type="spellEnd"/>
      <w:r w:rsidRPr="001A69B5">
        <w:t xml:space="preserve"> og </w:t>
      </w:r>
      <w:proofErr w:type="spellStart"/>
      <w:r w:rsidRPr="001A69B5">
        <w:t>lærartimar</w:t>
      </w:r>
      <w:proofErr w:type="spellEnd"/>
      <w:r w:rsidRPr="001A69B5">
        <w:t xml:space="preserve">. Med </w:t>
      </w:r>
      <w:proofErr w:type="spellStart"/>
      <w:r w:rsidRPr="001A69B5">
        <w:t>elevtimar</w:t>
      </w:r>
      <w:proofErr w:type="spellEnd"/>
      <w:r w:rsidRPr="001A69B5">
        <w:t xml:space="preserve"> meiner </w:t>
      </w:r>
      <w:proofErr w:type="spellStart"/>
      <w:r w:rsidRPr="001A69B5">
        <w:t>ein</w:t>
      </w:r>
      <w:proofErr w:type="spellEnd"/>
      <w:r w:rsidRPr="001A69B5">
        <w:t xml:space="preserve"> det samla </w:t>
      </w:r>
      <w:proofErr w:type="spellStart"/>
      <w:r w:rsidRPr="001A69B5">
        <w:t>talet</w:t>
      </w:r>
      <w:proofErr w:type="spellEnd"/>
      <w:r w:rsidRPr="001A69B5">
        <w:t xml:space="preserve"> på ordinære </w:t>
      </w:r>
      <w:proofErr w:type="spellStart"/>
      <w:r w:rsidRPr="001A69B5">
        <w:t>timar</w:t>
      </w:r>
      <w:proofErr w:type="spellEnd"/>
      <w:r w:rsidRPr="001A69B5">
        <w:t xml:space="preserve"> til undervisning som </w:t>
      </w:r>
      <w:proofErr w:type="spellStart"/>
      <w:r w:rsidRPr="001A69B5">
        <w:t>elevane</w:t>
      </w:r>
      <w:proofErr w:type="spellEnd"/>
      <w:r w:rsidRPr="001A69B5">
        <w:t xml:space="preserve"> får kvart år. </w:t>
      </w:r>
      <w:proofErr w:type="spellStart"/>
      <w:r w:rsidRPr="001A69B5">
        <w:t>Lærartimar</w:t>
      </w:r>
      <w:proofErr w:type="spellEnd"/>
      <w:r w:rsidRPr="001A69B5">
        <w:t xml:space="preserve"> er summen av alle </w:t>
      </w:r>
      <w:proofErr w:type="spellStart"/>
      <w:r w:rsidRPr="001A69B5">
        <w:t>timane</w:t>
      </w:r>
      <w:proofErr w:type="spellEnd"/>
      <w:r w:rsidRPr="001A69B5">
        <w:t xml:space="preserve"> </w:t>
      </w:r>
      <w:proofErr w:type="spellStart"/>
      <w:r w:rsidRPr="001A69B5">
        <w:t>lærarane</w:t>
      </w:r>
      <w:proofErr w:type="spellEnd"/>
      <w:r w:rsidRPr="001A69B5">
        <w:t xml:space="preserve"> gir undervisning per år. Indikatoren gruppestorleik gir uttrykk for kor mange </w:t>
      </w:r>
      <w:proofErr w:type="spellStart"/>
      <w:r w:rsidRPr="001A69B5">
        <w:t>elevar</w:t>
      </w:r>
      <w:proofErr w:type="spellEnd"/>
      <w:r w:rsidRPr="001A69B5">
        <w:t xml:space="preserve"> </w:t>
      </w:r>
      <w:proofErr w:type="spellStart"/>
      <w:r w:rsidRPr="001A69B5">
        <w:t>ein</w:t>
      </w:r>
      <w:proofErr w:type="spellEnd"/>
      <w:r w:rsidRPr="001A69B5">
        <w:t xml:space="preserve"> </w:t>
      </w:r>
      <w:proofErr w:type="spellStart"/>
      <w:r w:rsidRPr="001A69B5">
        <w:t>lærar</w:t>
      </w:r>
      <w:proofErr w:type="spellEnd"/>
      <w:r w:rsidRPr="001A69B5">
        <w:t xml:space="preserve"> har i gjennomsnitt per undervisningstime. Gruppestorleik bør </w:t>
      </w:r>
      <w:proofErr w:type="spellStart"/>
      <w:r w:rsidRPr="001A69B5">
        <w:t>sjåast</w:t>
      </w:r>
      <w:proofErr w:type="spellEnd"/>
      <w:r w:rsidRPr="001A69B5">
        <w:t xml:space="preserve"> som </w:t>
      </w:r>
      <w:proofErr w:type="spellStart"/>
      <w:r w:rsidRPr="001A69B5">
        <w:t>ein</w:t>
      </w:r>
      <w:proofErr w:type="spellEnd"/>
      <w:r w:rsidRPr="001A69B5">
        <w:t xml:space="preserve"> indikasjon og </w:t>
      </w:r>
      <w:proofErr w:type="spellStart"/>
      <w:r w:rsidRPr="001A69B5">
        <w:t>ikkje</w:t>
      </w:r>
      <w:proofErr w:type="spellEnd"/>
      <w:r w:rsidRPr="001A69B5">
        <w:t xml:space="preserve"> som </w:t>
      </w:r>
      <w:proofErr w:type="spellStart"/>
      <w:r w:rsidRPr="001A69B5">
        <w:t>eit</w:t>
      </w:r>
      <w:proofErr w:type="spellEnd"/>
      <w:r w:rsidRPr="001A69B5">
        <w:t xml:space="preserve"> absolutt mål.</w:t>
      </w:r>
    </w:p>
    <w:p w14:paraId="0AA481FA" w14:textId="77777777" w:rsidR="000513CD" w:rsidRPr="001A69B5" w:rsidRDefault="0009509B" w:rsidP="001A69B5">
      <w:r w:rsidRPr="001A69B5">
        <w:t xml:space="preserve">Gruppestorleik 1 </w:t>
      </w:r>
      <w:proofErr w:type="spellStart"/>
      <w:r w:rsidRPr="001A69B5">
        <w:t>omfattar</w:t>
      </w:r>
      <w:proofErr w:type="spellEnd"/>
      <w:r w:rsidRPr="001A69B5">
        <w:t xml:space="preserve"> </w:t>
      </w:r>
      <w:proofErr w:type="spellStart"/>
      <w:r w:rsidRPr="001A69B5">
        <w:t>timar</w:t>
      </w:r>
      <w:proofErr w:type="spellEnd"/>
      <w:r w:rsidRPr="001A69B5">
        <w:t xml:space="preserve"> til spesialundervisning og </w:t>
      </w:r>
      <w:proofErr w:type="spellStart"/>
      <w:r w:rsidRPr="001A69B5">
        <w:t>særskild</w:t>
      </w:r>
      <w:proofErr w:type="spellEnd"/>
      <w:r w:rsidRPr="001A69B5">
        <w:t xml:space="preserve"> norskopplæring for </w:t>
      </w:r>
      <w:proofErr w:type="spellStart"/>
      <w:r w:rsidRPr="001A69B5">
        <w:t>språklege</w:t>
      </w:r>
      <w:proofErr w:type="spellEnd"/>
      <w:r w:rsidRPr="001A69B5">
        <w:t xml:space="preserve"> </w:t>
      </w:r>
      <w:proofErr w:type="spellStart"/>
      <w:r w:rsidRPr="001A69B5">
        <w:t>minoritetar</w:t>
      </w:r>
      <w:proofErr w:type="spellEnd"/>
      <w:r w:rsidRPr="001A69B5">
        <w:t xml:space="preserve">. </w:t>
      </w:r>
      <w:proofErr w:type="spellStart"/>
      <w:r w:rsidRPr="001A69B5">
        <w:t>Sidan</w:t>
      </w:r>
      <w:proofErr w:type="spellEnd"/>
      <w:r w:rsidRPr="001A69B5">
        <w:t xml:space="preserve"> </w:t>
      </w:r>
      <w:proofErr w:type="spellStart"/>
      <w:r w:rsidRPr="001A69B5">
        <w:t>desse</w:t>
      </w:r>
      <w:proofErr w:type="spellEnd"/>
      <w:r w:rsidRPr="001A69B5">
        <w:t xml:space="preserve"> </w:t>
      </w:r>
      <w:proofErr w:type="spellStart"/>
      <w:r w:rsidRPr="001A69B5">
        <w:t>timane</w:t>
      </w:r>
      <w:proofErr w:type="spellEnd"/>
      <w:r w:rsidRPr="001A69B5">
        <w:t xml:space="preserve"> blir inkluderte, kan det føre til at gruppestorleiken </w:t>
      </w:r>
      <w:proofErr w:type="spellStart"/>
      <w:r w:rsidRPr="001A69B5">
        <w:t>verkar</w:t>
      </w:r>
      <w:proofErr w:type="spellEnd"/>
      <w:r w:rsidRPr="001A69B5">
        <w:t xml:space="preserve"> </w:t>
      </w:r>
      <w:proofErr w:type="spellStart"/>
      <w:r w:rsidRPr="001A69B5">
        <w:t>lågare</w:t>
      </w:r>
      <w:proofErr w:type="spellEnd"/>
      <w:r w:rsidRPr="001A69B5">
        <w:t xml:space="preserve"> enn det </w:t>
      </w:r>
      <w:proofErr w:type="spellStart"/>
      <w:r w:rsidRPr="001A69B5">
        <w:t>nokre</w:t>
      </w:r>
      <w:proofErr w:type="spellEnd"/>
      <w:r w:rsidRPr="001A69B5">
        <w:t xml:space="preserve"> </w:t>
      </w:r>
      <w:proofErr w:type="spellStart"/>
      <w:r w:rsidRPr="001A69B5">
        <w:t>elevar</w:t>
      </w:r>
      <w:proofErr w:type="spellEnd"/>
      <w:r w:rsidRPr="001A69B5">
        <w:t xml:space="preserve"> og </w:t>
      </w:r>
      <w:proofErr w:type="spellStart"/>
      <w:r w:rsidRPr="001A69B5">
        <w:t>lærarar</w:t>
      </w:r>
      <w:proofErr w:type="spellEnd"/>
      <w:r w:rsidRPr="001A69B5">
        <w:t xml:space="preserve"> opplever i </w:t>
      </w:r>
      <w:proofErr w:type="spellStart"/>
      <w:r w:rsidRPr="001A69B5">
        <w:t>kvardagen</w:t>
      </w:r>
      <w:proofErr w:type="spellEnd"/>
      <w:r w:rsidRPr="001A69B5">
        <w:t>.</w:t>
      </w:r>
    </w:p>
    <w:p w14:paraId="641B154E" w14:textId="5DDDAA11" w:rsidR="000513CD" w:rsidRDefault="0009509B" w:rsidP="001A69B5">
      <w:r w:rsidRPr="001A69B5">
        <w:t xml:space="preserve">Gruppestorleik 2 er </w:t>
      </w:r>
      <w:proofErr w:type="spellStart"/>
      <w:r w:rsidRPr="001A69B5">
        <w:t>ein</w:t>
      </w:r>
      <w:proofErr w:type="spellEnd"/>
      <w:r w:rsidRPr="001A69B5">
        <w:t xml:space="preserve"> </w:t>
      </w:r>
      <w:proofErr w:type="spellStart"/>
      <w:r w:rsidRPr="001A69B5">
        <w:t>annan</w:t>
      </w:r>
      <w:proofErr w:type="spellEnd"/>
      <w:r w:rsidRPr="001A69B5">
        <w:t xml:space="preserve"> måte å </w:t>
      </w:r>
      <w:proofErr w:type="spellStart"/>
      <w:r w:rsidRPr="001A69B5">
        <w:t>rekne</w:t>
      </w:r>
      <w:proofErr w:type="spellEnd"/>
      <w:r w:rsidRPr="001A69B5">
        <w:t xml:space="preserve"> ut gruppestorleik på. Her er </w:t>
      </w:r>
      <w:proofErr w:type="spellStart"/>
      <w:r w:rsidRPr="001A69B5">
        <w:t>timar</w:t>
      </w:r>
      <w:proofErr w:type="spellEnd"/>
      <w:r w:rsidRPr="001A69B5">
        <w:t xml:space="preserve"> til spesialundervisning og til </w:t>
      </w:r>
      <w:proofErr w:type="spellStart"/>
      <w:r w:rsidRPr="001A69B5">
        <w:t>særskild</w:t>
      </w:r>
      <w:proofErr w:type="spellEnd"/>
      <w:r w:rsidRPr="001A69B5">
        <w:t xml:space="preserve"> norskopplæring for </w:t>
      </w:r>
      <w:proofErr w:type="spellStart"/>
      <w:r w:rsidRPr="001A69B5">
        <w:t>språklege</w:t>
      </w:r>
      <w:proofErr w:type="spellEnd"/>
      <w:r w:rsidRPr="001A69B5">
        <w:t xml:space="preserve"> </w:t>
      </w:r>
      <w:proofErr w:type="spellStart"/>
      <w:r w:rsidRPr="001A69B5">
        <w:t>minoritetar</w:t>
      </w:r>
      <w:proofErr w:type="spellEnd"/>
      <w:r w:rsidRPr="001A69B5">
        <w:t xml:space="preserve"> </w:t>
      </w:r>
      <w:proofErr w:type="spellStart"/>
      <w:r w:rsidRPr="001A69B5">
        <w:t>tekne</w:t>
      </w:r>
      <w:proofErr w:type="spellEnd"/>
      <w:r w:rsidRPr="001A69B5">
        <w:t xml:space="preserve"> ut av både </w:t>
      </w:r>
      <w:proofErr w:type="spellStart"/>
      <w:r w:rsidRPr="001A69B5">
        <w:t>lærartimar</w:t>
      </w:r>
      <w:proofErr w:type="spellEnd"/>
      <w:r w:rsidRPr="001A69B5">
        <w:t xml:space="preserve"> og </w:t>
      </w:r>
      <w:proofErr w:type="spellStart"/>
      <w:r w:rsidRPr="001A69B5">
        <w:t>elevtimar</w:t>
      </w:r>
      <w:proofErr w:type="spellEnd"/>
      <w:r w:rsidRPr="001A69B5">
        <w:t xml:space="preserve"> i </w:t>
      </w:r>
      <w:proofErr w:type="spellStart"/>
      <w:r w:rsidRPr="001A69B5">
        <w:t>berekninga</w:t>
      </w:r>
      <w:proofErr w:type="spellEnd"/>
      <w:r w:rsidRPr="001A69B5">
        <w:t xml:space="preserve">. Denne indikatoren er </w:t>
      </w:r>
      <w:proofErr w:type="spellStart"/>
      <w:r w:rsidRPr="001A69B5">
        <w:t>ikkje</w:t>
      </w:r>
      <w:proofErr w:type="spellEnd"/>
      <w:r w:rsidRPr="001A69B5">
        <w:t xml:space="preserve"> i same grad som gruppestorleik 1 eigna til å måle </w:t>
      </w:r>
      <w:proofErr w:type="spellStart"/>
      <w:r w:rsidRPr="001A69B5">
        <w:t>endringar</w:t>
      </w:r>
      <w:proofErr w:type="spellEnd"/>
      <w:r w:rsidRPr="001A69B5">
        <w:t xml:space="preserve"> i ressursinnsats over tid, fordi </w:t>
      </w:r>
      <w:proofErr w:type="spellStart"/>
      <w:r w:rsidRPr="001A69B5">
        <w:t>endringar</w:t>
      </w:r>
      <w:proofErr w:type="spellEnd"/>
      <w:r w:rsidRPr="001A69B5">
        <w:t xml:space="preserve"> knytte til spesialundervisning og </w:t>
      </w:r>
      <w:proofErr w:type="spellStart"/>
      <w:r w:rsidRPr="001A69B5">
        <w:t>særskild</w:t>
      </w:r>
      <w:proofErr w:type="spellEnd"/>
      <w:r w:rsidRPr="001A69B5">
        <w:t xml:space="preserve"> norskopplæring vil kunne </w:t>
      </w:r>
      <w:proofErr w:type="spellStart"/>
      <w:r w:rsidRPr="001A69B5">
        <w:t>påverke</w:t>
      </w:r>
      <w:proofErr w:type="spellEnd"/>
      <w:r w:rsidRPr="001A69B5">
        <w:t xml:space="preserve"> indikatoren. Gruppestorleik 2 gir </w:t>
      </w:r>
      <w:proofErr w:type="spellStart"/>
      <w:r w:rsidRPr="001A69B5">
        <w:t>eit</w:t>
      </w:r>
      <w:proofErr w:type="spellEnd"/>
      <w:r w:rsidRPr="001A69B5">
        <w:t xml:space="preserve"> bilde av ressursinnsatsen for </w:t>
      </w:r>
      <w:proofErr w:type="spellStart"/>
      <w:r w:rsidRPr="001A69B5">
        <w:t>dei</w:t>
      </w:r>
      <w:proofErr w:type="spellEnd"/>
      <w:r w:rsidRPr="001A69B5">
        <w:t xml:space="preserve"> </w:t>
      </w:r>
      <w:proofErr w:type="spellStart"/>
      <w:r w:rsidRPr="001A69B5">
        <w:t>elevane</w:t>
      </w:r>
      <w:proofErr w:type="spellEnd"/>
      <w:r w:rsidRPr="001A69B5">
        <w:t xml:space="preserve"> som </w:t>
      </w:r>
      <w:proofErr w:type="spellStart"/>
      <w:r w:rsidRPr="001A69B5">
        <w:t>ikkje</w:t>
      </w:r>
      <w:proofErr w:type="spellEnd"/>
      <w:r w:rsidRPr="001A69B5">
        <w:t xml:space="preserve"> får </w:t>
      </w:r>
      <w:proofErr w:type="spellStart"/>
      <w:r w:rsidRPr="001A69B5">
        <w:t>særskilde</w:t>
      </w:r>
      <w:proofErr w:type="spellEnd"/>
      <w:r w:rsidRPr="001A69B5">
        <w:t xml:space="preserve"> individretta styrkingstiltak.</w:t>
      </w:r>
    </w:p>
    <w:p w14:paraId="1BD23CC6" w14:textId="2E43E0FA" w:rsidR="008E4CC9" w:rsidRPr="001A69B5" w:rsidRDefault="008E4CC9" w:rsidP="008E4CC9">
      <w:pPr>
        <w:pStyle w:val="tabell-tittel"/>
      </w:pPr>
      <w:proofErr w:type="spellStart"/>
      <w:r w:rsidRPr="001A69B5">
        <w:t>Gjennomsnittleg</w:t>
      </w:r>
      <w:proofErr w:type="spellEnd"/>
      <w:r w:rsidRPr="001A69B5">
        <w:t xml:space="preserve"> gruppestorleik på 1.–10. trinn, </w:t>
      </w:r>
      <w:proofErr w:type="spellStart"/>
      <w:r w:rsidRPr="001A69B5">
        <w:t>frå</w:t>
      </w:r>
      <w:proofErr w:type="spellEnd"/>
      <w:r w:rsidRPr="001A69B5">
        <w:t xml:space="preserve"> </w:t>
      </w:r>
      <w:proofErr w:type="spellStart"/>
      <w:r w:rsidRPr="001A69B5">
        <w:t>skuleåret</w:t>
      </w:r>
      <w:proofErr w:type="spellEnd"/>
      <w:r w:rsidRPr="001A69B5">
        <w:t xml:space="preserve"> 2013–14 til </w:t>
      </w:r>
      <w:proofErr w:type="spellStart"/>
      <w:r w:rsidRPr="001A69B5">
        <w:t>skuleåret</w:t>
      </w:r>
      <w:proofErr w:type="spellEnd"/>
      <w:r w:rsidRPr="001A69B5">
        <w:t xml:space="preserve"> 2020–21</w:t>
      </w:r>
    </w:p>
    <w:p w14:paraId="7E0D4818" w14:textId="77777777" w:rsidR="000513CD" w:rsidRPr="001A69B5" w:rsidRDefault="0009509B" w:rsidP="001A69B5">
      <w:pPr>
        <w:pStyle w:val="Tabellnavn"/>
      </w:pPr>
      <w:r w:rsidRPr="001A69B5">
        <w:t>03J1xt1</w:t>
      </w:r>
    </w:p>
    <w:tbl>
      <w:tblPr>
        <w:tblStyle w:val="StandardTabell"/>
        <w:tblW w:w="0" w:type="auto"/>
        <w:tblLayout w:type="fixed"/>
        <w:tblLook w:val="04A0" w:firstRow="1" w:lastRow="0" w:firstColumn="1" w:lastColumn="0" w:noHBand="0" w:noVBand="1"/>
      </w:tblPr>
      <w:tblGrid>
        <w:gridCol w:w="1320"/>
        <w:gridCol w:w="1560"/>
        <w:gridCol w:w="1680"/>
      </w:tblGrid>
      <w:tr w:rsidR="000513CD" w:rsidRPr="001A69B5" w14:paraId="0DDB8B44" w14:textId="77777777" w:rsidTr="008E5299">
        <w:trPr>
          <w:trHeight w:val="600"/>
        </w:trPr>
        <w:tc>
          <w:tcPr>
            <w:tcW w:w="1320" w:type="dxa"/>
          </w:tcPr>
          <w:p w14:paraId="415229BF" w14:textId="77777777" w:rsidR="000513CD" w:rsidRPr="001A69B5" w:rsidRDefault="0009509B" w:rsidP="001A69B5">
            <w:proofErr w:type="spellStart"/>
            <w:r w:rsidRPr="001A69B5">
              <w:t>Skuleår</w:t>
            </w:r>
            <w:proofErr w:type="spellEnd"/>
          </w:p>
        </w:tc>
        <w:tc>
          <w:tcPr>
            <w:tcW w:w="1560" w:type="dxa"/>
          </w:tcPr>
          <w:p w14:paraId="081865DF" w14:textId="77777777" w:rsidR="000513CD" w:rsidRPr="001A69B5" w:rsidRDefault="0009509B" w:rsidP="001A69B5">
            <w:r w:rsidRPr="001A69B5">
              <w:t>Gruppestorleik 1</w:t>
            </w:r>
            <w:r w:rsidRPr="001A69B5">
              <w:br/>
              <w:t>(1.–10. trinn)</w:t>
            </w:r>
          </w:p>
        </w:tc>
        <w:tc>
          <w:tcPr>
            <w:tcW w:w="1680" w:type="dxa"/>
          </w:tcPr>
          <w:p w14:paraId="2B08DB8D" w14:textId="77777777" w:rsidR="000513CD" w:rsidRPr="001A69B5" w:rsidRDefault="0009509B" w:rsidP="001A69B5">
            <w:r w:rsidRPr="001A69B5">
              <w:t>Gruppestorleik 2</w:t>
            </w:r>
            <w:r w:rsidRPr="001A69B5">
              <w:br/>
              <w:t>(1.–10. trinn)</w:t>
            </w:r>
          </w:p>
        </w:tc>
      </w:tr>
      <w:tr w:rsidR="000513CD" w:rsidRPr="001A69B5" w14:paraId="7929EBAA" w14:textId="77777777" w:rsidTr="008E5299">
        <w:trPr>
          <w:trHeight w:val="380"/>
        </w:trPr>
        <w:tc>
          <w:tcPr>
            <w:tcW w:w="1320" w:type="dxa"/>
          </w:tcPr>
          <w:p w14:paraId="3A7A576A" w14:textId="77777777" w:rsidR="000513CD" w:rsidRPr="001A69B5" w:rsidRDefault="0009509B" w:rsidP="001A69B5">
            <w:r w:rsidRPr="001A69B5">
              <w:t>2013–14</w:t>
            </w:r>
          </w:p>
        </w:tc>
        <w:tc>
          <w:tcPr>
            <w:tcW w:w="1560" w:type="dxa"/>
          </w:tcPr>
          <w:p w14:paraId="027861B1" w14:textId="77777777" w:rsidR="000513CD" w:rsidRPr="001A69B5" w:rsidRDefault="0009509B" w:rsidP="001A69B5">
            <w:r w:rsidRPr="001A69B5">
              <w:t>13,5</w:t>
            </w:r>
          </w:p>
        </w:tc>
        <w:tc>
          <w:tcPr>
            <w:tcW w:w="1680" w:type="dxa"/>
          </w:tcPr>
          <w:p w14:paraId="5F487128" w14:textId="77777777" w:rsidR="000513CD" w:rsidRPr="001A69B5" w:rsidRDefault="0009509B" w:rsidP="001A69B5">
            <w:r w:rsidRPr="001A69B5">
              <w:t>16,8</w:t>
            </w:r>
          </w:p>
        </w:tc>
      </w:tr>
      <w:tr w:rsidR="000513CD" w:rsidRPr="001A69B5" w14:paraId="39C30D65" w14:textId="77777777" w:rsidTr="008E5299">
        <w:trPr>
          <w:trHeight w:val="380"/>
        </w:trPr>
        <w:tc>
          <w:tcPr>
            <w:tcW w:w="1320" w:type="dxa"/>
          </w:tcPr>
          <w:p w14:paraId="5842CB52" w14:textId="77777777" w:rsidR="000513CD" w:rsidRPr="001A69B5" w:rsidRDefault="0009509B" w:rsidP="001A69B5">
            <w:r w:rsidRPr="001A69B5">
              <w:t>2014–15</w:t>
            </w:r>
          </w:p>
        </w:tc>
        <w:tc>
          <w:tcPr>
            <w:tcW w:w="1560" w:type="dxa"/>
          </w:tcPr>
          <w:p w14:paraId="157EFEA7" w14:textId="77777777" w:rsidR="000513CD" w:rsidRPr="001A69B5" w:rsidRDefault="0009509B" w:rsidP="001A69B5">
            <w:r w:rsidRPr="001A69B5">
              <w:t>13,5</w:t>
            </w:r>
          </w:p>
        </w:tc>
        <w:tc>
          <w:tcPr>
            <w:tcW w:w="1680" w:type="dxa"/>
          </w:tcPr>
          <w:p w14:paraId="43FC1BCB" w14:textId="77777777" w:rsidR="000513CD" w:rsidRPr="001A69B5" w:rsidRDefault="0009509B" w:rsidP="001A69B5">
            <w:r w:rsidRPr="001A69B5">
              <w:t>16,8</w:t>
            </w:r>
          </w:p>
        </w:tc>
      </w:tr>
      <w:tr w:rsidR="000513CD" w:rsidRPr="001A69B5" w14:paraId="374FB3BC" w14:textId="77777777" w:rsidTr="008E5299">
        <w:trPr>
          <w:trHeight w:val="380"/>
        </w:trPr>
        <w:tc>
          <w:tcPr>
            <w:tcW w:w="1320" w:type="dxa"/>
          </w:tcPr>
          <w:p w14:paraId="0AE59C95" w14:textId="77777777" w:rsidR="000513CD" w:rsidRPr="001A69B5" w:rsidRDefault="0009509B" w:rsidP="001A69B5">
            <w:r w:rsidRPr="001A69B5">
              <w:t>2015–16</w:t>
            </w:r>
          </w:p>
        </w:tc>
        <w:tc>
          <w:tcPr>
            <w:tcW w:w="1560" w:type="dxa"/>
          </w:tcPr>
          <w:p w14:paraId="25B4BF25" w14:textId="77777777" w:rsidR="000513CD" w:rsidRPr="001A69B5" w:rsidRDefault="0009509B" w:rsidP="001A69B5">
            <w:r w:rsidRPr="001A69B5">
              <w:t>13,5</w:t>
            </w:r>
          </w:p>
        </w:tc>
        <w:tc>
          <w:tcPr>
            <w:tcW w:w="1680" w:type="dxa"/>
          </w:tcPr>
          <w:p w14:paraId="2215BF11" w14:textId="77777777" w:rsidR="000513CD" w:rsidRPr="001A69B5" w:rsidRDefault="0009509B" w:rsidP="001A69B5">
            <w:r w:rsidRPr="001A69B5">
              <w:t>16,8</w:t>
            </w:r>
          </w:p>
        </w:tc>
      </w:tr>
      <w:tr w:rsidR="000513CD" w:rsidRPr="001A69B5" w14:paraId="0A691A2C" w14:textId="77777777" w:rsidTr="008E5299">
        <w:trPr>
          <w:trHeight w:val="380"/>
        </w:trPr>
        <w:tc>
          <w:tcPr>
            <w:tcW w:w="1320" w:type="dxa"/>
          </w:tcPr>
          <w:p w14:paraId="07AF14DB" w14:textId="77777777" w:rsidR="000513CD" w:rsidRPr="001A69B5" w:rsidRDefault="0009509B" w:rsidP="001A69B5">
            <w:r w:rsidRPr="001A69B5">
              <w:t>2016–17</w:t>
            </w:r>
          </w:p>
        </w:tc>
        <w:tc>
          <w:tcPr>
            <w:tcW w:w="1560" w:type="dxa"/>
          </w:tcPr>
          <w:p w14:paraId="62BFDC10" w14:textId="77777777" w:rsidR="000513CD" w:rsidRPr="001A69B5" w:rsidRDefault="0009509B" w:rsidP="001A69B5">
            <w:r w:rsidRPr="001A69B5">
              <w:t>13,5</w:t>
            </w:r>
          </w:p>
        </w:tc>
        <w:tc>
          <w:tcPr>
            <w:tcW w:w="1680" w:type="dxa"/>
          </w:tcPr>
          <w:p w14:paraId="756A4F17" w14:textId="77777777" w:rsidR="000513CD" w:rsidRPr="001A69B5" w:rsidRDefault="0009509B" w:rsidP="001A69B5">
            <w:r w:rsidRPr="001A69B5">
              <w:t>16,8</w:t>
            </w:r>
          </w:p>
        </w:tc>
      </w:tr>
      <w:tr w:rsidR="000513CD" w:rsidRPr="001A69B5" w14:paraId="637AB160" w14:textId="77777777" w:rsidTr="008E5299">
        <w:trPr>
          <w:trHeight w:val="380"/>
        </w:trPr>
        <w:tc>
          <w:tcPr>
            <w:tcW w:w="1320" w:type="dxa"/>
          </w:tcPr>
          <w:p w14:paraId="7D1DC45A" w14:textId="77777777" w:rsidR="000513CD" w:rsidRPr="001A69B5" w:rsidRDefault="0009509B" w:rsidP="001A69B5">
            <w:r w:rsidRPr="001A69B5">
              <w:t>2017–18</w:t>
            </w:r>
          </w:p>
        </w:tc>
        <w:tc>
          <w:tcPr>
            <w:tcW w:w="1560" w:type="dxa"/>
          </w:tcPr>
          <w:p w14:paraId="7A029DA3" w14:textId="77777777" w:rsidR="000513CD" w:rsidRPr="001A69B5" w:rsidRDefault="0009509B" w:rsidP="001A69B5">
            <w:r w:rsidRPr="001A69B5">
              <w:t>13,3</w:t>
            </w:r>
          </w:p>
        </w:tc>
        <w:tc>
          <w:tcPr>
            <w:tcW w:w="1680" w:type="dxa"/>
          </w:tcPr>
          <w:p w14:paraId="51667A9D" w14:textId="77777777" w:rsidR="000513CD" w:rsidRPr="001A69B5" w:rsidRDefault="0009509B" w:rsidP="001A69B5">
            <w:r w:rsidRPr="001A69B5">
              <w:t>16,6</w:t>
            </w:r>
          </w:p>
        </w:tc>
      </w:tr>
      <w:tr w:rsidR="000513CD" w:rsidRPr="001A69B5" w14:paraId="7CEA840F" w14:textId="77777777" w:rsidTr="008E5299">
        <w:trPr>
          <w:trHeight w:val="380"/>
        </w:trPr>
        <w:tc>
          <w:tcPr>
            <w:tcW w:w="1320" w:type="dxa"/>
          </w:tcPr>
          <w:p w14:paraId="74F38FA1" w14:textId="77777777" w:rsidR="000513CD" w:rsidRPr="001A69B5" w:rsidRDefault="0009509B" w:rsidP="001A69B5">
            <w:r w:rsidRPr="001A69B5">
              <w:t>2018–19</w:t>
            </w:r>
          </w:p>
        </w:tc>
        <w:tc>
          <w:tcPr>
            <w:tcW w:w="1560" w:type="dxa"/>
          </w:tcPr>
          <w:p w14:paraId="3EDA18F0" w14:textId="77777777" w:rsidR="000513CD" w:rsidRPr="001A69B5" w:rsidRDefault="0009509B" w:rsidP="001A69B5">
            <w:r w:rsidRPr="001A69B5">
              <w:t>13,1</w:t>
            </w:r>
          </w:p>
        </w:tc>
        <w:tc>
          <w:tcPr>
            <w:tcW w:w="1680" w:type="dxa"/>
          </w:tcPr>
          <w:p w14:paraId="4FFB75FE" w14:textId="77777777" w:rsidR="000513CD" w:rsidRPr="001A69B5" w:rsidRDefault="0009509B" w:rsidP="001A69B5">
            <w:r w:rsidRPr="001A69B5">
              <w:t>16,3</w:t>
            </w:r>
          </w:p>
        </w:tc>
      </w:tr>
      <w:tr w:rsidR="000513CD" w:rsidRPr="001A69B5" w14:paraId="246CFC24" w14:textId="77777777" w:rsidTr="008E5299">
        <w:trPr>
          <w:trHeight w:val="380"/>
        </w:trPr>
        <w:tc>
          <w:tcPr>
            <w:tcW w:w="1320" w:type="dxa"/>
          </w:tcPr>
          <w:p w14:paraId="4BD93E24" w14:textId="77777777" w:rsidR="000513CD" w:rsidRPr="001A69B5" w:rsidRDefault="0009509B" w:rsidP="001A69B5">
            <w:r w:rsidRPr="001A69B5">
              <w:t>2019–20</w:t>
            </w:r>
          </w:p>
        </w:tc>
        <w:tc>
          <w:tcPr>
            <w:tcW w:w="1560" w:type="dxa"/>
          </w:tcPr>
          <w:p w14:paraId="6831CD4F" w14:textId="77777777" w:rsidR="000513CD" w:rsidRPr="001A69B5" w:rsidRDefault="0009509B" w:rsidP="001A69B5">
            <w:r w:rsidRPr="001A69B5">
              <w:t>12,9</w:t>
            </w:r>
          </w:p>
        </w:tc>
        <w:tc>
          <w:tcPr>
            <w:tcW w:w="1680" w:type="dxa"/>
          </w:tcPr>
          <w:p w14:paraId="599E2E8F" w14:textId="77777777" w:rsidR="000513CD" w:rsidRPr="001A69B5" w:rsidRDefault="0009509B" w:rsidP="001A69B5">
            <w:r w:rsidRPr="001A69B5">
              <w:t>15,8</w:t>
            </w:r>
          </w:p>
        </w:tc>
      </w:tr>
      <w:tr w:rsidR="000513CD" w:rsidRPr="001A69B5" w14:paraId="33D9447F" w14:textId="77777777" w:rsidTr="008E5299">
        <w:trPr>
          <w:trHeight w:val="380"/>
        </w:trPr>
        <w:tc>
          <w:tcPr>
            <w:tcW w:w="1320" w:type="dxa"/>
          </w:tcPr>
          <w:p w14:paraId="0411C2E7" w14:textId="77777777" w:rsidR="000513CD" w:rsidRPr="001A69B5" w:rsidRDefault="0009509B" w:rsidP="001A69B5">
            <w:r w:rsidRPr="001A69B5">
              <w:t>2020–21</w:t>
            </w:r>
          </w:p>
        </w:tc>
        <w:tc>
          <w:tcPr>
            <w:tcW w:w="1560" w:type="dxa"/>
          </w:tcPr>
          <w:p w14:paraId="386ED8E2" w14:textId="77777777" w:rsidR="000513CD" w:rsidRPr="001A69B5" w:rsidRDefault="0009509B" w:rsidP="001A69B5">
            <w:r w:rsidRPr="001A69B5">
              <w:t>12,8</w:t>
            </w:r>
          </w:p>
        </w:tc>
        <w:tc>
          <w:tcPr>
            <w:tcW w:w="1680" w:type="dxa"/>
          </w:tcPr>
          <w:p w14:paraId="0F831C16" w14:textId="77777777" w:rsidR="000513CD" w:rsidRPr="001A69B5" w:rsidRDefault="0009509B" w:rsidP="001A69B5">
            <w:r w:rsidRPr="001A69B5">
              <w:t>15,7</w:t>
            </w:r>
          </w:p>
        </w:tc>
      </w:tr>
    </w:tbl>
    <w:p w14:paraId="06D56D94" w14:textId="77777777" w:rsidR="000513CD" w:rsidRPr="001A69B5" w:rsidRDefault="0009509B" w:rsidP="001A69B5">
      <w:pPr>
        <w:pStyle w:val="tabell-noter"/>
      </w:pPr>
      <w:proofErr w:type="spellStart"/>
      <w:r w:rsidRPr="001A69B5">
        <w:t>Offentlege</w:t>
      </w:r>
      <w:proofErr w:type="spellEnd"/>
      <w:r w:rsidRPr="001A69B5">
        <w:t xml:space="preserve"> og private </w:t>
      </w:r>
      <w:proofErr w:type="spellStart"/>
      <w:r w:rsidRPr="001A69B5">
        <w:t>grunnskular</w:t>
      </w:r>
      <w:proofErr w:type="spellEnd"/>
      <w:r w:rsidRPr="001A69B5">
        <w:t xml:space="preserve"> </w:t>
      </w:r>
      <w:proofErr w:type="spellStart"/>
      <w:r w:rsidRPr="001A69B5">
        <w:t>unnateke</w:t>
      </w:r>
      <w:proofErr w:type="spellEnd"/>
      <w:r w:rsidRPr="001A69B5">
        <w:t xml:space="preserve"> </w:t>
      </w:r>
      <w:proofErr w:type="spellStart"/>
      <w:r w:rsidRPr="001A69B5">
        <w:t>spesialskular</w:t>
      </w:r>
      <w:proofErr w:type="spellEnd"/>
      <w:r w:rsidRPr="001A69B5">
        <w:t xml:space="preserve"> og </w:t>
      </w:r>
      <w:proofErr w:type="spellStart"/>
      <w:r w:rsidRPr="001A69B5">
        <w:t>utanlandsskular</w:t>
      </w:r>
      <w:proofErr w:type="spellEnd"/>
    </w:p>
    <w:p w14:paraId="44D978AB" w14:textId="77777777" w:rsidR="000513CD" w:rsidRPr="001A69B5" w:rsidRDefault="0009509B" w:rsidP="001A69B5">
      <w:pPr>
        <w:pStyle w:val="Kilde"/>
      </w:pPr>
      <w:r w:rsidRPr="001A69B5">
        <w:t>GSI (Utdanningsdirektoratet)</w:t>
      </w:r>
    </w:p>
    <w:p w14:paraId="65F710E9" w14:textId="77777777" w:rsidR="000513CD" w:rsidRPr="001A69B5" w:rsidRDefault="0009509B" w:rsidP="001A69B5">
      <w:proofErr w:type="spellStart"/>
      <w:r w:rsidRPr="001A69B5">
        <w:t>Hausten</w:t>
      </w:r>
      <w:proofErr w:type="spellEnd"/>
      <w:r w:rsidRPr="001A69B5">
        <w:t xml:space="preserve"> 2018 blei det innført </w:t>
      </w:r>
      <w:proofErr w:type="gramStart"/>
      <w:r w:rsidRPr="001A69B5">
        <w:t>ei norm</w:t>
      </w:r>
      <w:proofErr w:type="gramEnd"/>
      <w:r w:rsidRPr="001A69B5">
        <w:t xml:space="preserve"> for </w:t>
      </w:r>
      <w:proofErr w:type="spellStart"/>
      <w:r w:rsidRPr="001A69B5">
        <w:t>lærartettleik</w:t>
      </w:r>
      <w:proofErr w:type="spellEnd"/>
      <w:r w:rsidRPr="001A69B5">
        <w:t xml:space="preserve"> på </w:t>
      </w:r>
      <w:proofErr w:type="spellStart"/>
      <w:r w:rsidRPr="001A69B5">
        <w:t>skulenivå</w:t>
      </w:r>
      <w:proofErr w:type="spellEnd"/>
      <w:r w:rsidRPr="001A69B5">
        <w:t xml:space="preserve"> for 1.–10. trinn. </w:t>
      </w:r>
      <w:proofErr w:type="spellStart"/>
      <w:r w:rsidRPr="001A69B5">
        <w:t>Skuleåret</w:t>
      </w:r>
      <w:proofErr w:type="spellEnd"/>
      <w:r w:rsidRPr="001A69B5">
        <w:t xml:space="preserve"> 2018–19 skulle gruppestorleik 2 maksimalt </w:t>
      </w:r>
      <w:proofErr w:type="spellStart"/>
      <w:r w:rsidRPr="001A69B5">
        <w:t>vere</w:t>
      </w:r>
      <w:proofErr w:type="spellEnd"/>
      <w:r w:rsidRPr="001A69B5">
        <w:t xml:space="preserve"> 16 på 1.–4. trinn og 21 på 5.–7. og 8.–10. trinn. </w:t>
      </w:r>
      <w:proofErr w:type="spellStart"/>
      <w:r w:rsidRPr="001A69B5">
        <w:t>Frå</w:t>
      </w:r>
      <w:proofErr w:type="spellEnd"/>
      <w:r w:rsidRPr="001A69B5">
        <w:t xml:space="preserve"> </w:t>
      </w:r>
      <w:proofErr w:type="spellStart"/>
      <w:r w:rsidRPr="001A69B5">
        <w:t>hausten</w:t>
      </w:r>
      <w:proofErr w:type="spellEnd"/>
      <w:r w:rsidRPr="001A69B5">
        <w:t xml:space="preserve"> 2019 blei </w:t>
      </w:r>
      <w:proofErr w:type="spellStart"/>
      <w:r w:rsidRPr="001A69B5">
        <w:t>norma</w:t>
      </w:r>
      <w:proofErr w:type="spellEnd"/>
      <w:r w:rsidRPr="001A69B5">
        <w:t xml:space="preserve"> skjerpa, og gruppestorleik 2 skal </w:t>
      </w:r>
      <w:proofErr w:type="spellStart"/>
      <w:r w:rsidRPr="001A69B5">
        <w:t>no</w:t>
      </w:r>
      <w:proofErr w:type="spellEnd"/>
      <w:r w:rsidRPr="001A69B5">
        <w:t xml:space="preserve"> maksimalt </w:t>
      </w:r>
      <w:proofErr w:type="spellStart"/>
      <w:r w:rsidRPr="001A69B5">
        <w:t>vere</w:t>
      </w:r>
      <w:proofErr w:type="spellEnd"/>
      <w:r w:rsidRPr="001A69B5">
        <w:t xml:space="preserve"> 15 på 1.–4. trinn og 20 på 5.–7. og 8.–10. trinn. </w:t>
      </w:r>
      <w:proofErr w:type="spellStart"/>
      <w:r w:rsidRPr="001A69B5">
        <w:t>Hausten</w:t>
      </w:r>
      <w:proofErr w:type="spellEnd"/>
      <w:r w:rsidRPr="001A69B5">
        <w:t xml:space="preserve"> 2020 oppfylte 83 pst. av </w:t>
      </w:r>
      <w:proofErr w:type="spellStart"/>
      <w:r w:rsidRPr="001A69B5">
        <w:t>skulane</w:t>
      </w:r>
      <w:proofErr w:type="spellEnd"/>
      <w:r w:rsidRPr="001A69B5">
        <w:t xml:space="preserve"> </w:t>
      </w:r>
      <w:proofErr w:type="spellStart"/>
      <w:r w:rsidRPr="001A69B5">
        <w:t>norma</w:t>
      </w:r>
      <w:proofErr w:type="spellEnd"/>
      <w:r w:rsidRPr="001A69B5">
        <w:t xml:space="preserve"> på 1.–4. trinn, </w:t>
      </w:r>
      <w:proofErr w:type="spellStart"/>
      <w:r w:rsidRPr="001A69B5">
        <w:t>noko</w:t>
      </w:r>
      <w:proofErr w:type="spellEnd"/>
      <w:r w:rsidRPr="001A69B5">
        <w:t xml:space="preserve"> som er </w:t>
      </w:r>
      <w:proofErr w:type="spellStart"/>
      <w:r w:rsidRPr="001A69B5">
        <w:t>ein</w:t>
      </w:r>
      <w:proofErr w:type="spellEnd"/>
      <w:r w:rsidRPr="001A69B5">
        <w:t xml:space="preserve"> liten </w:t>
      </w:r>
      <w:proofErr w:type="spellStart"/>
      <w:r w:rsidRPr="001A69B5">
        <w:t>auke</w:t>
      </w:r>
      <w:proofErr w:type="spellEnd"/>
      <w:r w:rsidRPr="001A69B5">
        <w:t xml:space="preserve"> </w:t>
      </w:r>
      <w:proofErr w:type="spellStart"/>
      <w:r w:rsidRPr="001A69B5">
        <w:t>sidan</w:t>
      </w:r>
      <w:proofErr w:type="spellEnd"/>
      <w:r w:rsidRPr="001A69B5">
        <w:t xml:space="preserve"> 2019. 93 pst. av </w:t>
      </w:r>
      <w:proofErr w:type="spellStart"/>
      <w:r w:rsidRPr="001A69B5">
        <w:t>skulane</w:t>
      </w:r>
      <w:proofErr w:type="spellEnd"/>
      <w:r w:rsidRPr="001A69B5">
        <w:t xml:space="preserve"> oppfylte </w:t>
      </w:r>
      <w:proofErr w:type="spellStart"/>
      <w:r w:rsidRPr="001A69B5">
        <w:t>norma</w:t>
      </w:r>
      <w:proofErr w:type="spellEnd"/>
      <w:r w:rsidRPr="001A69B5">
        <w:t xml:space="preserve"> på 5.–7. trinn, og 88 pst. av </w:t>
      </w:r>
      <w:proofErr w:type="spellStart"/>
      <w:r w:rsidRPr="001A69B5">
        <w:t>skulane</w:t>
      </w:r>
      <w:proofErr w:type="spellEnd"/>
      <w:r w:rsidRPr="001A69B5">
        <w:t xml:space="preserve"> oppfylte </w:t>
      </w:r>
      <w:proofErr w:type="spellStart"/>
      <w:r w:rsidRPr="001A69B5">
        <w:t>norma</w:t>
      </w:r>
      <w:proofErr w:type="spellEnd"/>
      <w:r w:rsidRPr="001A69B5">
        <w:t xml:space="preserve"> på 8.–10. trinn. Sjå </w:t>
      </w:r>
      <w:proofErr w:type="spellStart"/>
      <w:r w:rsidRPr="001A69B5">
        <w:t>nærare</w:t>
      </w:r>
      <w:proofErr w:type="spellEnd"/>
      <w:r w:rsidRPr="001A69B5">
        <w:t xml:space="preserve"> omtale av </w:t>
      </w:r>
      <w:proofErr w:type="spellStart"/>
      <w:r w:rsidRPr="001A69B5">
        <w:t>lærarnorma</w:t>
      </w:r>
      <w:proofErr w:type="spellEnd"/>
      <w:r w:rsidRPr="001A69B5">
        <w:t xml:space="preserve"> i programkategori 07.20 Grunnopplæringa.</w:t>
      </w:r>
    </w:p>
    <w:p w14:paraId="79C47A8D" w14:textId="2BC98388" w:rsidR="000513CD" w:rsidRPr="001A69B5" w:rsidRDefault="0009509B" w:rsidP="001A69B5">
      <w:r w:rsidRPr="001A69B5">
        <w:t xml:space="preserve">Figur 6.1 viser utviklinga i gruppestorleik 2 og at det har blitt færre </w:t>
      </w:r>
      <w:proofErr w:type="spellStart"/>
      <w:r w:rsidRPr="001A69B5">
        <w:t>elevar</w:t>
      </w:r>
      <w:proofErr w:type="spellEnd"/>
      <w:r w:rsidRPr="001A69B5">
        <w:t xml:space="preserve"> per </w:t>
      </w:r>
      <w:proofErr w:type="spellStart"/>
      <w:r w:rsidRPr="001A69B5">
        <w:t>lærar</w:t>
      </w:r>
      <w:proofErr w:type="spellEnd"/>
      <w:r w:rsidRPr="001A69B5">
        <w:t xml:space="preserve"> etter innføringa av </w:t>
      </w:r>
      <w:proofErr w:type="spellStart"/>
      <w:r w:rsidRPr="001A69B5">
        <w:t>norma</w:t>
      </w:r>
      <w:proofErr w:type="spellEnd"/>
      <w:r w:rsidRPr="001A69B5">
        <w:t xml:space="preserve"> for </w:t>
      </w:r>
      <w:proofErr w:type="spellStart"/>
      <w:r w:rsidRPr="001A69B5">
        <w:t>lærartettleik</w:t>
      </w:r>
      <w:proofErr w:type="spellEnd"/>
      <w:r w:rsidRPr="001A69B5">
        <w:t xml:space="preserve">. I </w:t>
      </w:r>
      <w:proofErr w:type="spellStart"/>
      <w:r w:rsidRPr="001A69B5">
        <w:t>skuleåret</w:t>
      </w:r>
      <w:proofErr w:type="spellEnd"/>
      <w:r w:rsidRPr="001A69B5">
        <w:t xml:space="preserve"> 2020–21 gjekk gruppestorleiken litt ned på 1.–4. trinn og 8.–10. trinn </w:t>
      </w:r>
      <w:proofErr w:type="spellStart"/>
      <w:r w:rsidRPr="001A69B5">
        <w:t>samanlikna</w:t>
      </w:r>
      <w:proofErr w:type="spellEnd"/>
      <w:r w:rsidRPr="001A69B5">
        <w:t xml:space="preserve"> med året før. Gruppestorleiken var 13,8 på 1.–4. trinn, 16,5 på 5.–7. trinn og 17,6 på 8.–10. trinn. Det vil </w:t>
      </w:r>
      <w:proofErr w:type="spellStart"/>
      <w:r w:rsidRPr="001A69B5">
        <w:t>seie</w:t>
      </w:r>
      <w:proofErr w:type="spellEnd"/>
      <w:r w:rsidRPr="001A69B5">
        <w:t xml:space="preserve"> at </w:t>
      </w:r>
      <w:proofErr w:type="spellStart"/>
      <w:r w:rsidRPr="001A69B5">
        <w:t>lærarnorma</w:t>
      </w:r>
      <w:proofErr w:type="spellEnd"/>
      <w:r w:rsidRPr="001A69B5">
        <w:t xml:space="preserve"> i gjennomsnitt var oppfylt på alle </w:t>
      </w:r>
      <w:proofErr w:type="spellStart"/>
      <w:r w:rsidRPr="001A69B5">
        <w:t>hovudtrinn</w:t>
      </w:r>
      <w:proofErr w:type="spellEnd"/>
      <w:r w:rsidRPr="001A69B5">
        <w:t xml:space="preserve"> </w:t>
      </w:r>
      <w:proofErr w:type="spellStart"/>
      <w:r w:rsidRPr="001A69B5">
        <w:t>skuleåret</w:t>
      </w:r>
      <w:proofErr w:type="spellEnd"/>
      <w:r w:rsidRPr="001A69B5">
        <w:t xml:space="preserve"> 2020–21.</w:t>
      </w:r>
    </w:p>
    <w:p w14:paraId="019E6292" w14:textId="6E92D690" w:rsidR="000513CD" w:rsidRPr="001A69B5" w:rsidRDefault="00F35595" w:rsidP="001A69B5">
      <w:r>
        <w:rPr>
          <w:noProof/>
        </w:rPr>
        <w:drawing>
          <wp:inline distT="0" distB="0" distL="0" distR="0" wp14:anchorId="7AC0F4CE" wp14:editId="5148BD4B">
            <wp:extent cx="6130290" cy="28384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34382B85" w14:textId="77777777" w:rsidR="000513CD" w:rsidRPr="001A69B5" w:rsidRDefault="0009509B" w:rsidP="008E5299">
      <w:pPr>
        <w:pStyle w:val="figur-tittel"/>
        <w:numPr>
          <w:ilvl w:val="5"/>
          <w:numId w:val="45"/>
        </w:numPr>
      </w:pPr>
      <w:proofErr w:type="spellStart"/>
      <w:r w:rsidRPr="001A69B5">
        <w:t>Gjennomsnittleg</w:t>
      </w:r>
      <w:proofErr w:type="spellEnd"/>
      <w:r w:rsidRPr="001A69B5">
        <w:t xml:space="preserve"> gruppestorleik 2 på </w:t>
      </w:r>
      <w:proofErr w:type="spellStart"/>
      <w:r w:rsidRPr="001A69B5">
        <w:t>hovudtrinna</w:t>
      </w:r>
      <w:proofErr w:type="spellEnd"/>
      <w:r w:rsidRPr="001A69B5">
        <w:t xml:space="preserve"> i </w:t>
      </w:r>
      <w:proofErr w:type="spellStart"/>
      <w:r w:rsidRPr="001A69B5">
        <w:t>grunnskulen</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2006–07 til </w:t>
      </w:r>
      <w:proofErr w:type="spellStart"/>
      <w:r w:rsidRPr="001A69B5">
        <w:t>skuleåret</w:t>
      </w:r>
      <w:proofErr w:type="spellEnd"/>
      <w:r w:rsidRPr="001A69B5">
        <w:t xml:space="preserve"> 2020–21</w:t>
      </w:r>
    </w:p>
    <w:p w14:paraId="69EA54CC" w14:textId="77777777" w:rsidR="000513CD" w:rsidRPr="001A69B5" w:rsidRDefault="0009509B" w:rsidP="001A69B5">
      <w:pPr>
        <w:pStyle w:val="figur-noter"/>
      </w:pPr>
      <w:proofErr w:type="spellStart"/>
      <w:r w:rsidRPr="001A69B5">
        <w:t>Offentlege</w:t>
      </w:r>
      <w:proofErr w:type="spellEnd"/>
      <w:r w:rsidRPr="001A69B5">
        <w:t xml:space="preserve"> og private </w:t>
      </w:r>
      <w:proofErr w:type="spellStart"/>
      <w:r w:rsidRPr="001A69B5">
        <w:t>grunnskular</w:t>
      </w:r>
      <w:proofErr w:type="spellEnd"/>
      <w:r w:rsidRPr="001A69B5">
        <w:t xml:space="preserve"> </w:t>
      </w:r>
      <w:proofErr w:type="spellStart"/>
      <w:r w:rsidRPr="001A69B5">
        <w:t>unnateke</w:t>
      </w:r>
      <w:proofErr w:type="spellEnd"/>
      <w:r w:rsidRPr="001A69B5">
        <w:t xml:space="preserve"> </w:t>
      </w:r>
      <w:proofErr w:type="spellStart"/>
      <w:r w:rsidRPr="001A69B5">
        <w:t>spesialskular</w:t>
      </w:r>
      <w:proofErr w:type="spellEnd"/>
      <w:r w:rsidRPr="001A69B5">
        <w:t xml:space="preserve"> og </w:t>
      </w:r>
      <w:proofErr w:type="spellStart"/>
      <w:r w:rsidRPr="001A69B5">
        <w:t>utanlandsskular</w:t>
      </w:r>
      <w:proofErr w:type="spellEnd"/>
      <w:r w:rsidRPr="001A69B5">
        <w:t>.</w:t>
      </w:r>
    </w:p>
    <w:p w14:paraId="5DC40663" w14:textId="77777777" w:rsidR="000513CD" w:rsidRPr="001A69B5" w:rsidRDefault="0009509B" w:rsidP="001A69B5">
      <w:pPr>
        <w:pStyle w:val="Kilde"/>
      </w:pPr>
      <w:r w:rsidRPr="001A69B5">
        <w:t>GSI (Utdanningsdirektoratet)</w:t>
      </w:r>
    </w:p>
    <w:p w14:paraId="4435F841" w14:textId="77777777" w:rsidR="000513CD" w:rsidRPr="001A69B5" w:rsidRDefault="0009509B" w:rsidP="001A69B5">
      <w:r w:rsidRPr="001A69B5">
        <w:t xml:space="preserve">For </w:t>
      </w:r>
      <w:proofErr w:type="spellStart"/>
      <w:r w:rsidRPr="001A69B5">
        <w:t>vidaregåande</w:t>
      </w:r>
      <w:proofErr w:type="spellEnd"/>
      <w:r w:rsidRPr="001A69B5">
        <w:t xml:space="preserve"> opplæring er det </w:t>
      </w:r>
      <w:proofErr w:type="spellStart"/>
      <w:r w:rsidRPr="001A69B5">
        <w:t>vanskeleg</w:t>
      </w:r>
      <w:proofErr w:type="spellEnd"/>
      <w:r w:rsidRPr="001A69B5">
        <w:t xml:space="preserve"> å lage </w:t>
      </w:r>
      <w:proofErr w:type="spellStart"/>
      <w:r w:rsidRPr="001A69B5">
        <w:t>eit</w:t>
      </w:r>
      <w:proofErr w:type="spellEnd"/>
      <w:r w:rsidRPr="001A69B5">
        <w:t xml:space="preserve"> godt mål på </w:t>
      </w:r>
      <w:proofErr w:type="spellStart"/>
      <w:r w:rsidRPr="001A69B5">
        <w:t>forholdstalet</w:t>
      </w:r>
      <w:proofErr w:type="spellEnd"/>
      <w:r w:rsidRPr="001A69B5">
        <w:t xml:space="preserve"> mellom </w:t>
      </w:r>
      <w:proofErr w:type="spellStart"/>
      <w:r w:rsidRPr="001A69B5">
        <w:t>lærarar</w:t>
      </w:r>
      <w:proofErr w:type="spellEnd"/>
      <w:r w:rsidRPr="001A69B5">
        <w:t xml:space="preserve"> og </w:t>
      </w:r>
      <w:proofErr w:type="spellStart"/>
      <w:r w:rsidRPr="001A69B5">
        <w:t>elevar</w:t>
      </w:r>
      <w:proofErr w:type="spellEnd"/>
      <w:r w:rsidRPr="001A69B5">
        <w:t xml:space="preserve">. Det </w:t>
      </w:r>
      <w:proofErr w:type="spellStart"/>
      <w:r w:rsidRPr="001A69B5">
        <w:t>finst</w:t>
      </w:r>
      <w:proofErr w:type="spellEnd"/>
      <w:r w:rsidRPr="001A69B5">
        <w:t xml:space="preserve"> </w:t>
      </w:r>
      <w:proofErr w:type="spellStart"/>
      <w:r w:rsidRPr="001A69B5">
        <w:t>ikkje</w:t>
      </w:r>
      <w:proofErr w:type="spellEnd"/>
      <w:r w:rsidRPr="001A69B5">
        <w:t xml:space="preserve"> godt nok </w:t>
      </w:r>
      <w:proofErr w:type="spellStart"/>
      <w:r w:rsidRPr="001A69B5">
        <w:t>talgrunnlag</w:t>
      </w:r>
      <w:proofErr w:type="spellEnd"/>
      <w:r w:rsidRPr="001A69B5">
        <w:t xml:space="preserve"> for å </w:t>
      </w:r>
      <w:proofErr w:type="spellStart"/>
      <w:r w:rsidRPr="001A69B5">
        <w:t>skilje</w:t>
      </w:r>
      <w:proofErr w:type="spellEnd"/>
      <w:r w:rsidRPr="001A69B5">
        <w:t xml:space="preserve"> mellom </w:t>
      </w:r>
      <w:proofErr w:type="spellStart"/>
      <w:r w:rsidRPr="001A69B5">
        <w:t>lærarar</w:t>
      </w:r>
      <w:proofErr w:type="spellEnd"/>
      <w:r w:rsidRPr="001A69B5">
        <w:t xml:space="preserve"> og </w:t>
      </w:r>
      <w:proofErr w:type="spellStart"/>
      <w:r w:rsidRPr="001A69B5">
        <w:t>elevar</w:t>
      </w:r>
      <w:proofErr w:type="spellEnd"/>
      <w:r w:rsidRPr="001A69B5">
        <w:t xml:space="preserve"> på ulike </w:t>
      </w:r>
      <w:proofErr w:type="spellStart"/>
      <w:r w:rsidRPr="001A69B5">
        <w:t>studieretningar</w:t>
      </w:r>
      <w:proofErr w:type="spellEnd"/>
      <w:r w:rsidRPr="001A69B5">
        <w:t xml:space="preserve">, og dette er </w:t>
      </w:r>
      <w:proofErr w:type="spellStart"/>
      <w:r w:rsidRPr="001A69B5">
        <w:t>ein</w:t>
      </w:r>
      <w:proofErr w:type="spellEnd"/>
      <w:r w:rsidRPr="001A69B5">
        <w:t xml:space="preserve"> faktor som har stor </w:t>
      </w:r>
      <w:proofErr w:type="spellStart"/>
      <w:r w:rsidRPr="001A69B5">
        <w:t>innverknad</w:t>
      </w:r>
      <w:proofErr w:type="spellEnd"/>
      <w:r w:rsidRPr="001A69B5">
        <w:t xml:space="preserve"> på gruppestorleiken i </w:t>
      </w:r>
      <w:proofErr w:type="spellStart"/>
      <w:r w:rsidRPr="001A69B5">
        <w:t>vidaregåande</w:t>
      </w:r>
      <w:proofErr w:type="spellEnd"/>
      <w:r w:rsidRPr="001A69B5">
        <w:t xml:space="preserve"> opplæring.</w:t>
      </w:r>
    </w:p>
    <w:p w14:paraId="6581ABDB" w14:textId="77777777" w:rsidR="000513CD" w:rsidRPr="001A69B5" w:rsidRDefault="0009509B" w:rsidP="001A69B5">
      <w:pPr>
        <w:pStyle w:val="Undertittel"/>
      </w:pPr>
      <w:proofErr w:type="spellStart"/>
      <w:r w:rsidRPr="001A69B5">
        <w:t>Skulestruktur</w:t>
      </w:r>
      <w:proofErr w:type="spellEnd"/>
    </w:p>
    <w:p w14:paraId="3AAACD05" w14:textId="77777777" w:rsidR="000513CD" w:rsidRPr="001A69B5" w:rsidRDefault="0009509B" w:rsidP="001A69B5">
      <w:r w:rsidRPr="001A69B5">
        <w:t xml:space="preserve">I </w:t>
      </w:r>
      <w:proofErr w:type="spellStart"/>
      <w:r w:rsidRPr="001A69B5">
        <w:t>skuleåret</w:t>
      </w:r>
      <w:proofErr w:type="spellEnd"/>
      <w:r w:rsidRPr="001A69B5">
        <w:t xml:space="preserve"> 2020–21 var det 2 776 </w:t>
      </w:r>
      <w:proofErr w:type="spellStart"/>
      <w:r w:rsidRPr="001A69B5">
        <w:t>grunnskular</w:t>
      </w:r>
      <w:proofErr w:type="spellEnd"/>
      <w:r w:rsidRPr="001A69B5">
        <w:t xml:space="preserve"> i </w:t>
      </w:r>
      <w:proofErr w:type="spellStart"/>
      <w:r w:rsidRPr="001A69B5">
        <w:t>Noreg</w:t>
      </w:r>
      <w:proofErr w:type="spellEnd"/>
      <w:r w:rsidRPr="001A69B5">
        <w:t xml:space="preserve">. Dette er </w:t>
      </w:r>
      <w:proofErr w:type="spellStart"/>
      <w:r w:rsidRPr="001A69B5">
        <w:t>ein</w:t>
      </w:r>
      <w:proofErr w:type="spellEnd"/>
      <w:r w:rsidRPr="001A69B5">
        <w:t xml:space="preserve"> nedgang på 23 </w:t>
      </w:r>
      <w:proofErr w:type="spellStart"/>
      <w:r w:rsidRPr="001A69B5">
        <w:t>skular</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2019–20. Av </w:t>
      </w:r>
      <w:proofErr w:type="spellStart"/>
      <w:r w:rsidRPr="001A69B5">
        <w:t>dei</w:t>
      </w:r>
      <w:proofErr w:type="spellEnd"/>
      <w:r w:rsidRPr="001A69B5">
        <w:t xml:space="preserve"> 2 776 </w:t>
      </w:r>
      <w:proofErr w:type="spellStart"/>
      <w:r w:rsidRPr="001A69B5">
        <w:t>skulane</w:t>
      </w:r>
      <w:proofErr w:type="spellEnd"/>
      <w:r w:rsidRPr="001A69B5">
        <w:t xml:space="preserve"> var 267 </w:t>
      </w:r>
      <w:proofErr w:type="spellStart"/>
      <w:r w:rsidRPr="001A69B5">
        <w:t>godkjende</w:t>
      </w:r>
      <w:proofErr w:type="spellEnd"/>
      <w:r w:rsidRPr="001A69B5">
        <w:t xml:space="preserve"> private </w:t>
      </w:r>
      <w:proofErr w:type="spellStart"/>
      <w:r w:rsidRPr="001A69B5">
        <w:t>grunnskular</w:t>
      </w:r>
      <w:proofErr w:type="spellEnd"/>
      <w:r w:rsidRPr="001A69B5">
        <w:t xml:space="preserve">. 4,4 pst. av </w:t>
      </w:r>
      <w:proofErr w:type="spellStart"/>
      <w:r w:rsidRPr="001A69B5">
        <w:t>elevane</w:t>
      </w:r>
      <w:proofErr w:type="spellEnd"/>
      <w:r w:rsidRPr="001A69B5">
        <w:t xml:space="preserve"> i </w:t>
      </w:r>
      <w:proofErr w:type="spellStart"/>
      <w:r w:rsidRPr="001A69B5">
        <w:t>grunnskulen</w:t>
      </w:r>
      <w:proofErr w:type="spellEnd"/>
      <w:r w:rsidRPr="001A69B5">
        <w:t xml:space="preserve"> gjekk på </w:t>
      </w:r>
      <w:proofErr w:type="spellStart"/>
      <w:r w:rsidRPr="001A69B5">
        <w:t>ein</w:t>
      </w:r>
      <w:proofErr w:type="spellEnd"/>
      <w:r w:rsidRPr="001A69B5">
        <w:t xml:space="preserve"> privat </w:t>
      </w:r>
      <w:proofErr w:type="spellStart"/>
      <w:r w:rsidRPr="001A69B5">
        <w:t>grunnskule</w:t>
      </w:r>
      <w:proofErr w:type="spellEnd"/>
      <w:r w:rsidRPr="001A69B5">
        <w:t xml:space="preserve"> i </w:t>
      </w:r>
      <w:proofErr w:type="spellStart"/>
      <w:r w:rsidRPr="001A69B5">
        <w:t>skuleåret</w:t>
      </w:r>
      <w:proofErr w:type="spellEnd"/>
      <w:r w:rsidRPr="001A69B5">
        <w:t xml:space="preserve"> 2020–21.</w:t>
      </w:r>
    </w:p>
    <w:p w14:paraId="45881833" w14:textId="77777777" w:rsidR="000513CD" w:rsidRPr="001A69B5" w:rsidRDefault="0009509B" w:rsidP="001A69B5">
      <w:r w:rsidRPr="001A69B5">
        <w:t xml:space="preserve">Når det </w:t>
      </w:r>
      <w:proofErr w:type="spellStart"/>
      <w:r w:rsidRPr="001A69B5">
        <w:t>gjeld</w:t>
      </w:r>
      <w:proofErr w:type="spellEnd"/>
      <w:r w:rsidRPr="001A69B5">
        <w:t xml:space="preserve"> storleiken på </w:t>
      </w:r>
      <w:proofErr w:type="spellStart"/>
      <w:r w:rsidRPr="001A69B5">
        <w:t>grunnskulane</w:t>
      </w:r>
      <w:proofErr w:type="spellEnd"/>
      <w:r w:rsidRPr="001A69B5">
        <w:t xml:space="preserve"> i </w:t>
      </w:r>
      <w:proofErr w:type="spellStart"/>
      <w:r w:rsidRPr="001A69B5">
        <w:t>Noreg</w:t>
      </w:r>
      <w:proofErr w:type="spellEnd"/>
      <w:r w:rsidRPr="001A69B5">
        <w:t xml:space="preserve">, varierer denne </w:t>
      </w:r>
      <w:proofErr w:type="spellStart"/>
      <w:r w:rsidRPr="001A69B5">
        <w:t>frå</w:t>
      </w:r>
      <w:proofErr w:type="spellEnd"/>
      <w:r w:rsidRPr="001A69B5">
        <w:t xml:space="preserve"> </w:t>
      </w:r>
      <w:proofErr w:type="spellStart"/>
      <w:r w:rsidRPr="001A69B5">
        <w:t>nokre</w:t>
      </w:r>
      <w:proofErr w:type="spellEnd"/>
      <w:r w:rsidRPr="001A69B5">
        <w:t xml:space="preserve"> få </w:t>
      </w:r>
      <w:proofErr w:type="spellStart"/>
      <w:r w:rsidRPr="001A69B5">
        <w:t>elevar</w:t>
      </w:r>
      <w:proofErr w:type="spellEnd"/>
      <w:r w:rsidRPr="001A69B5">
        <w:t xml:space="preserve"> til over 1000 </w:t>
      </w:r>
      <w:proofErr w:type="spellStart"/>
      <w:r w:rsidRPr="001A69B5">
        <w:t>elevar</w:t>
      </w:r>
      <w:proofErr w:type="spellEnd"/>
      <w:r w:rsidRPr="001A69B5">
        <w:t xml:space="preserve"> på </w:t>
      </w:r>
      <w:proofErr w:type="spellStart"/>
      <w:r w:rsidRPr="001A69B5">
        <w:t>dei</w:t>
      </w:r>
      <w:proofErr w:type="spellEnd"/>
      <w:r w:rsidRPr="001A69B5">
        <w:t xml:space="preserve"> største </w:t>
      </w:r>
      <w:proofErr w:type="spellStart"/>
      <w:r w:rsidRPr="001A69B5">
        <w:t>skulane</w:t>
      </w:r>
      <w:proofErr w:type="spellEnd"/>
      <w:r w:rsidRPr="001A69B5">
        <w:t xml:space="preserve">. Figuren </w:t>
      </w:r>
      <w:proofErr w:type="spellStart"/>
      <w:r w:rsidRPr="001A69B5">
        <w:t>nedanfor</w:t>
      </w:r>
      <w:proofErr w:type="spellEnd"/>
      <w:r w:rsidRPr="001A69B5">
        <w:t xml:space="preserve"> illustrerer fordelinga av små, mellomstore og store </w:t>
      </w:r>
      <w:proofErr w:type="spellStart"/>
      <w:r w:rsidRPr="001A69B5">
        <w:t>skular</w:t>
      </w:r>
      <w:proofErr w:type="spellEnd"/>
      <w:r w:rsidRPr="001A69B5">
        <w:t xml:space="preserve">. Det har over tid </w:t>
      </w:r>
      <w:proofErr w:type="spellStart"/>
      <w:r w:rsidRPr="001A69B5">
        <w:t>vore</w:t>
      </w:r>
      <w:proofErr w:type="spellEnd"/>
      <w:r w:rsidRPr="001A69B5">
        <w:t xml:space="preserve"> ei utvikling i retning av </w:t>
      </w:r>
      <w:proofErr w:type="spellStart"/>
      <w:r w:rsidRPr="001A69B5">
        <w:t>fleire</w:t>
      </w:r>
      <w:proofErr w:type="spellEnd"/>
      <w:r w:rsidRPr="001A69B5">
        <w:t xml:space="preserve"> store </w:t>
      </w:r>
      <w:proofErr w:type="spellStart"/>
      <w:r w:rsidRPr="001A69B5">
        <w:t>skular</w:t>
      </w:r>
      <w:proofErr w:type="spellEnd"/>
      <w:r w:rsidRPr="001A69B5">
        <w:t xml:space="preserve"> og færre små </w:t>
      </w:r>
      <w:proofErr w:type="spellStart"/>
      <w:r w:rsidRPr="001A69B5">
        <w:t>skular</w:t>
      </w:r>
      <w:proofErr w:type="spellEnd"/>
      <w:r w:rsidRPr="001A69B5">
        <w:t>.</w:t>
      </w:r>
    </w:p>
    <w:p w14:paraId="11153F23" w14:textId="2904E781" w:rsidR="000513CD" w:rsidRPr="001A69B5" w:rsidRDefault="00F35595" w:rsidP="001A69B5">
      <w:r>
        <w:rPr>
          <w:noProof/>
        </w:rPr>
        <w:drawing>
          <wp:inline distT="0" distB="0" distL="0" distR="0" wp14:anchorId="3D8CC156" wp14:editId="3A8F5D8E">
            <wp:extent cx="6130290" cy="28225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290" cy="2822575"/>
                    </a:xfrm>
                    <a:prstGeom prst="rect">
                      <a:avLst/>
                    </a:prstGeom>
                    <a:noFill/>
                    <a:ln>
                      <a:noFill/>
                    </a:ln>
                  </pic:spPr>
                </pic:pic>
              </a:graphicData>
            </a:graphic>
          </wp:inline>
        </w:drawing>
      </w:r>
    </w:p>
    <w:p w14:paraId="7723D6B0" w14:textId="77777777" w:rsidR="000513CD" w:rsidRPr="001A69B5" w:rsidRDefault="0009509B" w:rsidP="001A69B5">
      <w:pPr>
        <w:pStyle w:val="figur-tittel"/>
      </w:pPr>
      <w:r w:rsidRPr="001A69B5">
        <w:t xml:space="preserve">Prosentdel </w:t>
      </w:r>
      <w:proofErr w:type="spellStart"/>
      <w:r w:rsidRPr="001A69B5">
        <w:t>grunnskular</w:t>
      </w:r>
      <w:proofErr w:type="spellEnd"/>
      <w:r w:rsidRPr="001A69B5">
        <w:t xml:space="preserve"> fordelte etter </w:t>
      </w:r>
      <w:proofErr w:type="spellStart"/>
      <w:r w:rsidRPr="001A69B5">
        <w:t>talet</w:t>
      </w:r>
      <w:proofErr w:type="spellEnd"/>
      <w:r w:rsidRPr="001A69B5">
        <w:t xml:space="preserve"> på </w:t>
      </w:r>
      <w:proofErr w:type="spellStart"/>
      <w:r w:rsidRPr="001A69B5">
        <w:t>elevar</w:t>
      </w:r>
      <w:proofErr w:type="spellEnd"/>
    </w:p>
    <w:p w14:paraId="34F007E3" w14:textId="77777777" w:rsidR="000513CD" w:rsidRPr="001A69B5" w:rsidRDefault="0009509B" w:rsidP="001A69B5">
      <w:pPr>
        <w:pStyle w:val="Kilde"/>
      </w:pPr>
      <w:r w:rsidRPr="001A69B5">
        <w:t>Statistisk sentralbyrå</w:t>
      </w:r>
    </w:p>
    <w:p w14:paraId="776B634E" w14:textId="77777777" w:rsidR="000513CD" w:rsidRPr="001A69B5" w:rsidRDefault="0009509B" w:rsidP="001A69B5">
      <w:r w:rsidRPr="001A69B5">
        <w:t xml:space="preserve">6 pst. av </w:t>
      </w:r>
      <w:proofErr w:type="spellStart"/>
      <w:r w:rsidRPr="001A69B5">
        <w:t>elevane</w:t>
      </w:r>
      <w:proofErr w:type="spellEnd"/>
      <w:r w:rsidRPr="001A69B5">
        <w:t xml:space="preserve"> i </w:t>
      </w:r>
      <w:proofErr w:type="spellStart"/>
      <w:r w:rsidRPr="001A69B5">
        <w:t>grunnskulen</w:t>
      </w:r>
      <w:proofErr w:type="spellEnd"/>
      <w:r w:rsidRPr="001A69B5">
        <w:t xml:space="preserve"> gjekk på </w:t>
      </w:r>
      <w:proofErr w:type="spellStart"/>
      <w:r w:rsidRPr="001A69B5">
        <w:t>skular</w:t>
      </w:r>
      <w:proofErr w:type="spellEnd"/>
      <w:r w:rsidRPr="001A69B5">
        <w:t xml:space="preserve"> med færre enn 100 </w:t>
      </w:r>
      <w:proofErr w:type="spellStart"/>
      <w:r w:rsidRPr="001A69B5">
        <w:t>elevar</w:t>
      </w:r>
      <w:proofErr w:type="spellEnd"/>
      <w:r w:rsidRPr="001A69B5">
        <w:t xml:space="preserve">, 34 pst. gjekk på </w:t>
      </w:r>
      <w:proofErr w:type="spellStart"/>
      <w:r w:rsidRPr="001A69B5">
        <w:t>skular</w:t>
      </w:r>
      <w:proofErr w:type="spellEnd"/>
      <w:r w:rsidRPr="001A69B5">
        <w:t xml:space="preserve"> som har mellom 100 og 299 </w:t>
      </w:r>
      <w:proofErr w:type="spellStart"/>
      <w:r w:rsidRPr="001A69B5">
        <w:t>elevar</w:t>
      </w:r>
      <w:proofErr w:type="spellEnd"/>
      <w:r w:rsidRPr="001A69B5">
        <w:t xml:space="preserve">, og 60 pst. gjekk på </w:t>
      </w:r>
      <w:proofErr w:type="spellStart"/>
      <w:r w:rsidRPr="001A69B5">
        <w:t>skular</w:t>
      </w:r>
      <w:proofErr w:type="spellEnd"/>
      <w:r w:rsidRPr="001A69B5">
        <w:t xml:space="preserve"> med 300 eller </w:t>
      </w:r>
      <w:proofErr w:type="spellStart"/>
      <w:r w:rsidRPr="001A69B5">
        <w:t>fleire</w:t>
      </w:r>
      <w:proofErr w:type="spellEnd"/>
      <w:r w:rsidRPr="001A69B5">
        <w:t xml:space="preserve"> </w:t>
      </w:r>
      <w:proofErr w:type="spellStart"/>
      <w:r w:rsidRPr="001A69B5">
        <w:t>elevar</w:t>
      </w:r>
      <w:proofErr w:type="spellEnd"/>
      <w:r w:rsidRPr="001A69B5">
        <w:t xml:space="preserve"> i 2020. </w:t>
      </w:r>
      <w:proofErr w:type="spellStart"/>
      <w:r w:rsidRPr="001A69B5">
        <w:t>Sidan</w:t>
      </w:r>
      <w:proofErr w:type="spellEnd"/>
      <w:r w:rsidRPr="001A69B5">
        <w:t xml:space="preserve"> </w:t>
      </w:r>
      <w:proofErr w:type="spellStart"/>
      <w:r w:rsidRPr="001A69B5">
        <w:t>skuleåret</w:t>
      </w:r>
      <w:proofErr w:type="spellEnd"/>
      <w:r w:rsidRPr="001A69B5">
        <w:t xml:space="preserve"> 2002–03 har </w:t>
      </w:r>
      <w:proofErr w:type="spellStart"/>
      <w:r w:rsidRPr="001A69B5">
        <w:t>meir</w:t>
      </w:r>
      <w:proofErr w:type="spellEnd"/>
      <w:r w:rsidRPr="001A69B5">
        <w:t xml:space="preserve"> enn 50 pst. av </w:t>
      </w:r>
      <w:proofErr w:type="spellStart"/>
      <w:r w:rsidRPr="001A69B5">
        <w:t>elevane</w:t>
      </w:r>
      <w:proofErr w:type="spellEnd"/>
      <w:r w:rsidRPr="001A69B5">
        <w:t xml:space="preserve"> gått på store </w:t>
      </w:r>
      <w:proofErr w:type="spellStart"/>
      <w:r w:rsidRPr="001A69B5">
        <w:t>skular</w:t>
      </w:r>
      <w:proofErr w:type="spellEnd"/>
      <w:r w:rsidRPr="001A69B5">
        <w:t xml:space="preserve"> (</w:t>
      </w:r>
      <w:proofErr w:type="spellStart"/>
      <w:r w:rsidRPr="001A69B5">
        <w:t>fleire</w:t>
      </w:r>
      <w:proofErr w:type="spellEnd"/>
      <w:r w:rsidRPr="001A69B5">
        <w:t xml:space="preserve"> enn 300 </w:t>
      </w:r>
      <w:proofErr w:type="spellStart"/>
      <w:r w:rsidRPr="001A69B5">
        <w:t>elevar</w:t>
      </w:r>
      <w:proofErr w:type="spellEnd"/>
      <w:r w:rsidRPr="001A69B5">
        <w:t>).</w:t>
      </w:r>
    </w:p>
    <w:p w14:paraId="6DCDB15A" w14:textId="77777777" w:rsidR="000513CD" w:rsidRPr="001A69B5" w:rsidRDefault="0009509B" w:rsidP="001A69B5">
      <w:proofErr w:type="spellStart"/>
      <w:r w:rsidRPr="001A69B5">
        <w:t>Tidlegare</w:t>
      </w:r>
      <w:proofErr w:type="spellEnd"/>
      <w:r w:rsidRPr="001A69B5">
        <w:t xml:space="preserve"> </w:t>
      </w:r>
      <w:proofErr w:type="spellStart"/>
      <w:r w:rsidRPr="001A69B5">
        <w:t>kartleggingar</w:t>
      </w:r>
      <w:proofErr w:type="spellEnd"/>
      <w:r w:rsidRPr="001A69B5">
        <w:t xml:space="preserve"> av </w:t>
      </w:r>
      <w:proofErr w:type="spellStart"/>
      <w:r w:rsidRPr="001A69B5">
        <w:t>skulenedleggingar</w:t>
      </w:r>
      <w:proofErr w:type="spellEnd"/>
      <w:r w:rsidRPr="001A69B5">
        <w:t xml:space="preserve"> har vist at den </w:t>
      </w:r>
      <w:proofErr w:type="spellStart"/>
      <w:r w:rsidRPr="001A69B5">
        <w:t>viktigaste</w:t>
      </w:r>
      <w:proofErr w:type="spellEnd"/>
      <w:r w:rsidRPr="001A69B5">
        <w:t xml:space="preserve"> årsaka til at </w:t>
      </w:r>
      <w:proofErr w:type="spellStart"/>
      <w:r w:rsidRPr="001A69B5">
        <w:t>skular</w:t>
      </w:r>
      <w:proofErr w:type="spellEnd"/>
      <w:r w:rsidRPr="001A69B5">
        <w:t xml:space="preserve"> blei lagde ned, var lågt </w:t>
      </w:r>
      <w:proofErr w:type="spellStart"/>
      <w:r w:rsidRPr="001A69B5">
        <w:t>elevtal</w:t>
      </w:r>
      <w:proofErr w:type="spellEnd"/>
      <w:r w:rsidRPr="001A69B5">
        <w:t xml:space="preserve">. Andre viktige </w:t>
      </w:r>
      <w:proofErr w:type="spellStart"/>
      <w:r w:rsidRPr="001A69B5">
        <w:t>faktorar</w:t>
      </w:r>
      <w:proofErr w:type="spellEnd"/>
      <w:r w:rsidRPr="001A69B5">
        <w:t xml:space="preserve"> var kommuneøkonomi og problem med å rekruttere kvalifiserte </w:t>
      </w:r>
      <w:proofErr w:type="spellStart"/>
      <w:r w:rsidRPr="001A69B5">
        <w:t>lærarar</w:t>
      </w:r>
      <w:proofErr w:type="spellEnd"/>
      <w:r w:rsidRPr="001A69B5">
        <w:t xml:space="preserve">. I </w:t>
      </w:r>
      <w:proofErr w:type="spellStart"/>
      <w:r w:rsidRPr="001A69B5">
        <w:t>dei</w:t>
      </w:r>
      <w:proofErr w:type="spellEnd"/>
      <w:r w:rsidRPr="001A69B5">
        <w:t xml:space="preserve"> fleste tilfella der kommuneøkonomi blei oppgitt som årsak, var dette i kombinasjon med få </w:t>
      </w:r>
      <w:proofErr w:type="spellStart"/>
      <w:r w:rsidRPr="001A69B5">
        <w:t>elevar</w:t>
      </w:r>
      <w:proofErr w:type="spellEnd"/>
      <w:r w:rsidRPr="001A69B5">
        <w:t>.</w:t>
      </w:r>
    </w:p>
    <w:p w14:paraId="0719BA04" w14:textId="77777777" w:rsidR="000513CD" w:rsidRPr="001A69B5" w:rsidRDefault="0009509B" w:rsidP="001A69B5">
      <w:proofErr w:type="spellStart"/>
      <w:r w:rsidRPr="001A69B5">
        <w:t>Hausten</w:t>
      </w:r>
      <w:proofErr w:type="spellEnd"/>
      <w:r w:rsidRPr="001A69B5">
        <w:t xml:space="preserve"> 2020 var det 415 </w:t>
      </w:r>
      <w:proofErr w:type="spellStart"/>
      <w:r w:rsidRPr="001A69B5">
        <w:t>vidaregåande</w:t>
      </w:r>
      <w:proofErr w:type="spellEnd"/>
      <w:r w:rsidRPr="001A69B5">
        <w:t xml:space="preserve"> </w:t>
      </w:r>
      <w:proofErr w:type="spellStart"/>
      <w:r w:rsidRPr="001A69B5">
        <w:t>skular</w:t>
      </w:r>
      <w:proofErr w:type="spellEnd"/>
      <w:r w:rsidRPr="001A69B5">
        <w:t xml:space="preserve"> i landet. Av </w:t>
      </w:r>
      <w:proofErr w:type="spellStart"/>
      <w:r w:rsidRPr="001A69B5">
        <w:t>desse</w:t>
      </w:r>
      <w:proofErr w:type="spellEnd"/>
      <w:r w:rsidRPr="001A69B5">
        <w:t xml:space="preserve"> var 97 private. Det er </w:t>
      </w:r>
      <w:proofErr w:type="spellStart"/>
      <w:r w:rsidRPr="001A69B5">
        <w:t>ein</w:t>
      </w:r>
      <w:proofErr w:type="spellEnd"/>
      <w:r w:rsidRPr="001A69B5">
        <w:t xml:space="preserve"> liten </w:t>
      </w:r>
      <w:proofErr w:type="spellStart"/>
      <w:r w:rsidRPr="001A69B5">
        <w:t>auke</w:t>
      </w:r>
      <w:proofErr w:type="spellEnd"/>
      <w:r w:rsidRPr="001A69B5">
        <w:t xml:space="preserve"> </w:t>
      </w:r>
      <w:proofErr w:type="spellStart"/>
      <w:r w:rsidRPr="001A69B5">
        <w:t>frå</w:t>
      </w:r>
      <w:proofErr w:type="spellEnd"/>
      <w:r w:rsidRPr="001A69B5">
        <w:t xml:space="preserve"> året før. Den totale </w:t>
      </w:r>
      <w:proofErr w:type="spellStart"/>
      <w:r w:rsidRPr="001A69B5">
        <w:t>auken</w:t>
      </w:r>
      <w:proofErr w:type="spellEnd"/>
      <w:r w:rsidRPr="001A69B5">
        <w:t xml:space="preserve"> er på to </w:t>
      </w:r>
      <w:proofErr w:type="spellStart"/>
      <w:r w:rsidRPr="001A69B5">
        <w:t>skular</w:t>
      </w:r>
      <w:proofErr w:type="spellEnd"/>
      <w:r w:rsidRPr="001A69B5">
        <w:t xml:space="preserve">, som er den same som </w:t>
      </w:r>
      <w:proofErr w:type="spellStart"/>
      <w:r w:rsidRPr="001A69B5">
        <w:t>auken</w:t>
      </w:r>
      <w:proofErr w:type="spellEnd"/>
      <w:r w:rsidRPr="001A69B5">
        <w:t xml:space="preserve"> i private </w:t>
      </w:r>
      <w:proofErr w:type="spellStart"/>
      <w:r w:rsidRPr="001A69B5">
        <w:t>skular</w:t>
      </w:r>
      <w:proofErr w:type="spellEnd"/>
      <w:r w:rsidRPr="001A69B5">
        <w:t>.</w:t>
      </w:r>
    </w:p>
    <w:p w14:paraId="0101E9B9" w14:textId="77777777" w:rsidR="000513CD" w:rsidRPr="001A69B5" w:rsidRDefault="0009509B" w:rsidP="001A69B5">
      <w:pPr>
        <w:pStyle w:val="Undertittel"/>
      </w:pPr>
      <w:proofErr w:type="spellStart"/>
      <w:r w:rsidRPr="001A69B5">
        <w:t>Skuleresultat</w:t>
      </w:r>
      <w:proofErr w:type="spellEnd"/>
    </w:p>
    <w:p w14:paraId="41700F83" w14:textId="77777777" w:rsidR="000513CD" w:rsidRPr="001A69B5" w:rsidRDefault="0009509B" w:rsidP="001A69B5">
      <w:pPr>
        <w:pStyle w:val="avsnitt-tittel"/>
      </w:pPr>
      <w:r w:rsidRPr="001A69B5">
        <w:t xml:space="preserve">Nasjonale </w:t>
      </w:r>
      <w:proofErr w:type="spellStart"/>
      <w:r w:rsidRPr="001A69B5">
        <w:t>prøvar</w:t>
      </w:r>
      <w:proofErr w:type="spellEnd"/>
      <w:r w:rsidRPr="001A69B5">
        <w:t xml:space="preserve"> </w:t>
      </w:r>
      <w:proofErr w:type="spellStart"/>
      <w:r w:rsidRPr="001A69B5">
        <w:t>hausten</w:t>
      </w:r>
      <w:proofErr w:type="spellEnd"/>
      <w:r w:rsidRPr="001A69B5">
        <w:t xml:space="preserve"> 2020</w:t>
      </w:r>
    </w:p>
    <w:p w14:paraId="030FDC00" w14:textId="77777777" w:rsidR="000513CD" w:rsidRPr="001A69B5" w:rsidRDefault="0009509B" w:rsidP="001A69B5">
      <w:r w:rsidRPr="001A69B5">
        <w:t xml:space="preserve">Nasjonale </w:t>
      </w:r>
      <w:proofErr w:type="spellStart"/>
      <w:r w:rsidRPr="001A69B5">
        <w:t>prøvar</w:t>
      </w:r>
      <w:proofErr w:type="spellEnd"/>
      <w:r w:rsidRPr="001A69B5">
        <w:t xml:space="preserve"> skal måle </w:t>
      </w:r>
      <w:proofErr w:type="spellStart"/>
      <w:r w:rsidRPr="001A69B5">
        <w:t>ferdigheitene</w:t>
      </w:r>
      <w:proofErr w:type="spellEnd"/>
      <w:r w:rsidRPr="001A69B5">
        <w:t xml:space="preserve"> til </w:t>
      </w:r>
      <w:proofErr w:type="spellStart"/>
      <w:r w:rsidRPr="001A69B5">
        <w:t>elevane</w:t>
      </w:r>
      <w:proofErr w:type="spellEnd"/>
      <w:r w:rsidRPr="001A69B5">
        <w:t xml:space="preserve"> i lesing og rekning og i </w:t>
      </w:r>
      <w:proofErr w:type="spellStart"/>
      <w:r w:rsidRPr="001A69B5">
        <w:t>delar</w:t>
      </w:r>
      <w:proofErr w:type="spellEnd"/>
      <w:r w:rsidRPr="001A69B5">
        <w:t xml:space="preserve"> av engelskfaget. Resultatet skal gi </w:t>
      </w:r>
      <w:proofErr w:type="spellStart"/>
      <w:r w:rsidRPr="001A69B5">
        <w:t>skuleeigaren</w:t>
      </w:r>
      <w:proofErr w:type="spellEnd"/>
      <w:r w:rsidRPr="001A69B5">
        <w:t xml:space="preserve"> og </w:t>
      </w:r>
      <w:proofErr w:type="spellStart"/>
      <w:r w:rsidRPr="001A69B5">
        <w:t>skulen</w:t>
      </w:r>
      <w:proofErr w:type="spellEnd"/>
      <w:r w:rsidRPr="001A69B5">
        <w:t xml:space="preserve"> </w:t>
      </w:r>
      <w:proofErr w:type="spellStart"/>
      <w:r w:rsidRPr="001A69B5">
        <w:t>eit</w:t>
      </w:r>
      <w:proofErr w:type="spellEnd"/>
      <w:r w:rsidRPr="001A69B5">
        <w:t xml:space="preserve"> grunnlag for kvalitetsutvikling i opplæringa. </w:t>
      </w:r>
      <w:proofErr w:type="spellStart"/>
      <w:r w:rsidRPr="001A69B5">
        <w:t>Elevar</w:t>
      </w:r>
      <w:proofErr w:type="spellEnd"/>
      <w:r w:rsidRPr="001A69B5">
        <w:t xml:space="preserve"> på 5., 8. og 9. trinn </w:t>
      </w:r>
      <w:proofErr w:type="spellStart"/>
      <w:r w:rsidRPr="001A69B5">
        <w:t>deltek</w:t>
      </w:r>
      <w:proofErr w:type="spellEnd"/>
      <w:r w:rsidRPr="001A69B5">
        <w:t xml:space="preserve"> på nasjonale </w:t>
      </w:r>
      <w:proofErr w:type="spellStart"/>
      <w:r w:rsidRPr="001A69B5">
        <w:t>prøvar</w:t>
      </w:r>
      <w:proofErr w:type="spellEnd"/>
      <w:r w:rsidRPr="001A69B5">
        <w:t xml:space="preserve">. Nasjonale </w:t>
      </w:r>
      <w:proofErr w:type="spellStart"/>
      <w:r w:rsidRPr="001A69B5">
        <w:t>prøvar</w:t>
      </w:r>
      <w:proofErr w:type="spellEnd"/>
      <w:r w:rsidRPr="001A69B5">
        <w:t xml:space="preserve"> er inndelte i tre nivå på 5. trinn og fem nivå på 8. og 9. trinn.</w:t>
      </w:r>
    </w:p>
    <w:p w14:paraId="1277AEEA" w14:textId="77777777" w:rsidR="000513CD" w:rsidRPr="001A69B5" w:rsidRDefault="0009509B" w:rsidP="001A69B5">
      <w:r w:rsidRPr="001A69B5">
        <w:t xml:space="preserve">Det er i snitt ingen store </w:t>
      </w:r>
      <w:proofErr w:type="spellStart"/>
      <w:r w:rsidRPr="001A69B5">
        <w:t>endringar</w:t>
      </w:r>
      <w:proofErr w:type="spellEnd"/>
      <w:r w:rsidRPr="001A69B5">
        <w:t xml:space="preserve"> i </w:t>
      </w:r>
      <w:proofErr w:type="spellStart"/>
      <w:r w:rsidRPr="001A69B5">
        <w:t>elevprestasjonane</w:t>
      </w:r>
      <w:proofErr w:type="spellEnd"/>
      <w:r w:rsidRPr="001A69B5">
        <w:t xml:space="preserve"> på 5. trinn, verken </w:t>
      </w:r>
      <w:proofErr w:type="spellStart"/>
      <w:r w:rsidRPr="001A69B5">
        <w:t>frå</w:t>
      </w:r>
      <w:proofErr w:type="spellEnd"/>
      <w:r w:rsidRPr="001A69B5">
        <w:t xml:space="preserve"> 2019 eller </w:t>
      </w:r>
      <w:proofErr w:type="spellStart"/>
      <w:r w:rsidRPr="001A69B5">
        <w:t>frå</w:t>
      </w:r>
      <w:proofErr w:type="spellEnd"/>
      <w:r w:rsidRPr="001A69B5">
        <w:t xml:space="preserve"> då målinga over tid starta i 2014 og 2016. </w:t>
      </w:r>
      <w:proofErr w:type="spellStart"/>
      <w:r w:rsidRPr="001A69B5">
        <w:t>Gutane</w:t>
      </w:r>
      <w:proofErr w:type="spellEnd"/>
      <w:r w:rsidRPr="001A69B5">
        <w:t xml:space="preserve"> presterer </w:t>
      </w:r>
      <w:proofErr w:type="spellStart"/>
      <w:r w:rsidRPr="001A69B5">
        <w:t>noko</w:t>
      </w:r>
      <w:proofErr w:type="spellEnd"/>
      <w:r w:rsidRPr="001A69B5">
        <w:t xml:space="preserve"> </w:t>
      </w:r>
      <w:proofErr w:type="spellStart"/>
      <w:r w:rsidRPr="001A69B5">
        <w:t>svakare</w:t>
      </w:r>
      <w:proofErr w:type="spellEnd"/>
      <w:r w:rsidRPr="001A69B5">
        <w:t xml:space="preserve"> på alle </w:t>
      </w:r>
      <w:proofErr w:type="spellStart"/>
      <w:r w:rsidRPr="001A69B5">
        <w:t>prøvane</w:t>
      </w:r>
      <w:proofErr w:type="spellEnd"/>
      <w:r w:rsidRPr="001A69B5">
        <w:t xml:space="preserve"> </w:t>
      </w:r>
      <w:proofErr w:type="spellStart"/>
      <w:r w:rsidRPr="001A69B5">
        <w:t>samanlikna</w:t>
      </w:r>
      <w:proofErr w:type="spellEnd"/>
      <w:r w:rsidRPr="001A69B5">
        <w:t xml:space="preserve"> med 2019, og jentene presterer </w:t>
      </w:r>
      <w:proofErr w:type="spellStart"/>
      <w:r w:rsidRPr="001A69B5">
        <w:t>noko</w:t>
      </w:r>
      <w:proofErr w:type="spellEnd"/>
      <w:r w:rsidRPr="001A69B5">
        <w:t xml:space="preserve"> betre i engelsk og lesing enn i 2019.</w:t>
      </w:r>
    </w:p>
    <w:p w14:paraId="147E025B" w14:textId="77777777" w:rsidR="000513CD" w:rsidRPr="001A69B5" w:rsidRDefault="0009509B" w:rsidP="001A69B5">
      <w:r w:rsidRPr="001A69B5">
        <w:t xml:space="preserve">Skilnaden på </w:t>
      </w:r>
      <w:proofErr w:type="spellStart"/>
      <w:r w:rsidRPr="001A69B5">
        <w:t>gutar</w:t>
      </w:r>
      <w:proofErr w:type="spellEnd"/>
      <w:r w:rsidRPr="001A69B5">
        <w:t xml:space="preserve"> og jenter er størst i rekning på 5. trinn. </w:t>
      </w:r>
      <w:proofErr w:type="spellStart"/>
      <w:r w:rsidRPr="001A69B5">
        <w:t>Framleis</w:t>
      </w:r>
      <w:proofErr w:type="spellEnd"/>
      <w:r w:rsidRPr="001A69B5">
        <w:t xml:space="preserve"> er det </w:t>
      </w:r>
      <w:proofErr w:type="spellStart"/>
      <w:r w:rsidRPr="001A69B5">
        <w:t>fleire</w:t>
      </w:r>
      <w:proofErr w:type="spellEnd"/>
      <w:r w:rsidRPr="001A69B5">
        <w:t xml:space="preserve"> </w:t>
      </w:r>
      <w:proofErr w:type="spellStart"/>
      <w:r w:rsidRPr="001A69B5">
        <w:t>gutar</w:t>
      </w:r>
      <w:proofErr w:type="spellEnd"/>
      <w:r w:rsidRPr="001A69B5">
        <w:t xml:space="preserve"> som presterer på </w:t>
      </w:r>
      <w:proofErr w:type="spellStart"/>
      <w:r w:rsidRPr="001A69B5">
        <w:t>høgaste</w:t>
      </w:r>
      <w:proofErr w:type="spellEnd"/>
      <w:r w:rsidRPr="001A69B5">
        <w:t xml:space="preserve"> </w:t>
      </w:r>
      <w:proofErr w:type="spellStart"/>
      <w:r w:rsidRPr="001A69B5">
        <w:t>meistringsnivå</w:t>
      </w:r>
      <w:proofErr w:type="spellEnd"/>
      <w:r w:rsidRPr="001A69B5">
        <w:t xml:space="preserve"> i rekning, og </w:t>
      </w:r>
      <w:proofErr w:type="spellStart"/>
      <w:r w:rsidRPr="001A69B5">
        <w:t>fleire</w:t>
      </w:r>
      <w:proofErr w:type="spellEnd"/>
      <w:r w:rsidRPr="001A69B5">
        <w:t xml:space="preserve"> jenter på det </w:t>
      </w:r>
      <w:proofErr w:type="spellStart"/>
      <w:r w:rsidRPr="001A69B5">
        <w:t>lågaste</w:t>
      </w:r>
      <w:proofErr w:type="spellEnd"/>
      <w:r w:rsidRPr="001A69B5">
        <w:t xml:space="preserve"> </w:t>
      </w:r>
      <w:proofErr w:type="spellStart"/>
      <w:r w:rsidRPr="001A69B5">
        <w:t>meistringsnivået</w:t>
      </w:r>
      <w:proofErr w:type="spellEnd"/>
      <w:r w:rsidRPr="001A69B5">
        <w:t xml:space="preserve">. I lesing presterer jenter </w:t>
      </w:r>
      <w:proofErr w:type="spellStart"/>
      <w:r w:rsidRPr="001A69B5">
        <w:t>noko</w:t>
      </w:r>
      <w:proofErr w:type="spellEnd"/>
      <w:r w:rsidRPr="001A69B5">
        <w:t xml:space="preserve"> betre, </w:t>
      </w:r>
      <w:proofErr w:type="spellStart"/>
      <w:r w:rsidRPr="001A69B5">
        <w:t>medan</w:t>
      </w:r>
      <w:proofErr w:type="spellEnd"/>
      <w:r w:rsidRPr="001A69B5">
        <w:t xml:space="preserve"> det i engelsk </w:t>
      </w:r>
      <w:proofErr w:type="spellStart"/>
      <w:r w:rsidRPr="001A69B5">
        <w:t>skil</w:t>
      </w:r>
      <w:proofErr w:type="spellEnd"/>
      <w:r w:rsidRPr="001A69B5">
        <w:t xml:space="preserve"> lite mellom </w:t>
      </w:r>
      <w:proofErr w:type="spellStart"/>
      <w:r w:rsidRPr="001A69B5">
        <w:t>gutar</w:t>
      </w:r>
      <w:proofErr w:type="spellEnd"/>
      <w:r w:rsidRPr="001A69B5">
        <w:t xml:space="preserve"> og jenter. Prosentdelen jenter på </w:t>
      </w:r>
      <w:proofErr w:type="spellStart"/>
      <w:r w:rsidRPr="001A69B5">
        <w:t>høgaste</w:t>
      </w:r>
      <w:proofErr w:type="spellEnd"/>
      <w:r w:rsidRPr="001A69B5">
        <w:t xml:space="preserve"> </w:t>
      </w:r>
      <w:proofErr w:type="spellStart"/>
      <w:r w:rsidRPr="001A69B5">
        <w:t>meistringsnivå</w:t>
      </w:r>
      <w:proofErr w:type="spellEnd"/>
      <w:r w:rsidRPr="001A69B5">
        <w:t xml:space="preserve"> i engelsk har stige jamt </w:t>
      </w:r>
      <w:proofErr w:type="spellStart"/>
      <w:r w:rsidRPr="001A69B5">
        <w:t>sidan</w:t>
      </w:r>
      <w:proofErr w:type="spellEnd"/>
      <w:r w:rsidRPr="001A69B5">
        <w:t xml:space="preserve"> 2016.</w:t>
      </w:r>
    </w:p>
    <w:p w14:paraId="412D2225" w14:textId="77777777" w:rsidR="000513CD" w:rsidRPr="001A69B5" w:rsidRDefault="0009509B" w:rsidP="001A69B5">
      <w:r w:rsidRPr="001A69B5">
        <w:t xml:space="preserve">På 8. trinn er det </w:t>
      </w:r>
      <w:proofErr w:type="spellStart"/>
      <w:r w:rsidRPr="001A69B5">
        <w:t>nokre</w:t>
      </w:r>
      <w:proofErr w:type="spellEnd"/>
      <w:r w:rsidRPr="001A69B5">
        <w:t xml:space="preserve"> </w:t>
      </w:r>
      <w:proofErr w:type="spellStart"/>
      <w:r w:rsidRPr="001A69B5">
        <w:t>endringar</w:t>
      </w:r>
      <w:proofErr w:type="spellEnd"/>
      <w:r w:rsidRPr="001A69B5">
        <w:t xml:space="preserve"> </w:t>
      </w:r>
      <w:proofErr w:type="spellStart"/>
      <w:r w:rsidRPr="001A69B5">
        <w:t>sidan</w:t>
      </w:r>
      <w:proofErr w:type="spellEnd"/>
      <w:r w:rsidRPr="001A69B5">
        <w:t xml:space="preserve"> 2019. Det er </w:t>
      </w:r>
      <w:proofErr w:type="spellStart"/>
      <w:r w:rsidRPr="001A69B5">
        <w:t>framleis</w:t>
      </w:r>
      <w:proofErr w:type="spellEnd"/>
      <w:r w:rsidRPr="001A69B5">
        <w:t xml:space="preserve"> </w:t>
      </w:r>
      <w:proofErr w:type="spellStart"/>
      <w:r w:rsidRPr="001A69B5">
        <w:t>fleire</w:t>
      </w:r>
      <w:proofErr w:type="spellEnd"/>
      <w:r w:rsidRPr="001A69B5">
        <w:t xml:space="preserve"> </w:t>
      </w:r>
      <w:proofErr w:type="spellStart"/>
      <w:r w:rsidRPr="001A69B5">
        <w:t>gutar</w:t>
      </w:r>
      <w:proofErr w:type="spellEnd"/>
      <w:r w:rsidRPr="001A69B5">
        <w:t xml:space="preserve"> enn jenter som presterer på </w:t>
      </w:r>
      <w:proofErr w:type="spellStart"/>
      <w:r w:rsidRPr="001A69B5">
        <w:t>dei</w:t>
      </w:r>
      <w:proofErr w:type="spellEnd"/>
      <w:r w:rsidRPr="001A69B5">
        <w:t xml:space="preserve"> </w:t>
      </w:r>
      <w:proofErr w:type="spellStart"/>
      <w:r w:rsidRPr="001A69B5">
        <w:t>høgaste</w:t>
      </w:r>
      <w:proofErr w:type="spellEnd"/>
      <w:r w:rsidRPr="001A69B5">
        <w:t xml:space="preserve"> </w:t>
      </w:r>
      <w:proofErr w:type="spellStart"/>
      <w:r w:rsidRPr="001A69B5">
        <w:t>meistringsnivåa</w:t>
      </w:r>
      <w:proofErr w:type="spellEnd"/>
      <w:r w:rsidRPr="001A69B5">
        <w:t xml:space="preserve"> i rekning, men skilnaden har gått </w:t>
      </w:r>
      <w:proofErr w:type="spellStart"/>
      <w:r w:rsidRPr="001A69B5">
        <w:t>noko</w:t>
      </w:r>
      <w:proofErr w:type="spellEnd"/>
      <w:r w:rsidRPr="001A69B5">
        <w:t xml:space="preserve"> ned. I lesing er det </w:t>
      </w:r>
      <w:proofErr w:type="spellStart"/>
      <w:r w:rsidRPr="001A69B5">
        <w:t>fleire</w:t>
      </w:r>
      <w:proofErr w:type="spellEnd"/>
      <w:r w:rsidRPr="001A69B5">
        <w:t xml:space="preserve"> jenter på </w:t>
      </w:r>
      <w:proofErr w:type="spellStart"/>
      <w:r w:rsidRPr="001A69B5">
        <w:t>dei</w:t>
      </w:r>
      <w:proofErr w:type="spellEnd"/>
      <w:r w:rsidRPr="001A69B5">
        <w:t xml:space="preserve"> </w:t>
      </w:r>
      <w:proofErr w:type="spellStart"/>
      <w:r w:rsidRPr="001A69B5">
        <w:t>høgaste</w:t>
      </w:r>
      <w:proofErr w:type="spellEnd"/>
      <w:r w:rsidRPr="001A69B5">
        <w:t xml:space="preserve"> </w:t>
      </w:r>
      <w:proofErr w:type="spellStart"/>
      <w:r w:rsidRPr="001A69B5">
        <w:t>meistringsnivåa</w:t>
      </w:r>
      <w:proofErr w:type="spellEnd"/>
      <w:r w:rsidRPr="001A69B5">
        <w:t xml:space="preserve">, men prosentdelen jenter på </w:t>
      </w:r>
      <w:proofErr w:type="spellStart"/>
      <w:r w:rsidRPr="001A69B5">
        <w:t>desse</w:t>
      </w:r>
      <w:proofErr w:type="spellEnd"/>
      <w:r w:rsidRPr="001A69B5">
        <w:t xml:space="preserve"> nivåa har minka </w:t>
      </w:r>
      <w:proofErr w:type="spellStart"/>
      <w:r w:rsidRPr="001A69B5">
        <w:t>noko</w:t>
      </w:r>
      <w:proofErr w:type="spellEnd"/>
      <w:r w:rsidRPr="001A69B5">
        <w:t xml:space="preserve"> </w:t>
      </w:r>
      <w:proofErr w:type="spellStart"/>
      <w:r w:rsidRPr="001A69B5">
        <w:t>samanlikna</w:t>
      </w:r>
      <w:proofErr w:type="spellEnd"/>
      <w:r w:rsidRPr="001A69B5">
        <w:t xml:space="preserve"> med 2019. I engelsk er skilnaden på </w:t>
      </w:r>
      <w:proofErr w:type="spellStart"/>
      <w:r w:rsidRPr="001A69B5">
        <w:t>gutane</w:t>
      </w:r>
      <w:proofErr w:type="spellEnd"/>
      <w:r w:rsidRPr="001A69B5">
        <w:t xml:space="preserve"> og jentene små. Også på ungdomstrinnet presterer </w:t>
      </w:r>
      <w:proofErr w:type="spellStart"/>
      <w:r w:rsidRPr="001A69B5">
        <w:t>gutane</w:t>
      </w:r>
      <w:proofErr w:type="spellEnd"/>
      <w:r w:rsidRPr="001A69B5">
        <w:t xml:space="preserve"> </w:t>
      </w:r>
      <w:proofErr w:type="spellStart"/>
      <w:r w:rsidRPr="001A69B5">
        <w:t>noko</w:t>
      </w:r>
      <w:proofErr w:type="spellEnd"/>
      <w:r w:rsidRPr="001A69B5">
        <w:t xml:space="preserve"> </w:t>
      </w:r>
      <w:proofErr w:type="spellStart"/>
      <w:r w:rsidRPr="001A69B5">
        <w:t>svakare</w:t>
      </w:r>
      <w:proofErr w:type="spellEnd"/>
      <w:r w:rsidRPr="001A69B5">
        <w:t xml:space="preserve"> i alle </w:t>
      </w:r>
      <w:proofErr w:type="spellStart"/>
      <w:r w:rsidRPr="001A69B5">
        <w:t>prøvar</w:t>
      </w:r>
      <w:proofErr w:type="spellEnd"/>
      <w:r w:rsidRPr="001A69B5">
        <w:t xml:space="preserve"> </w:t>
      </w:r>
      <w:proofErr w:type="spellStart"/>
      <w:r w:rsidRPr="001A69B5">
        <w:t>samanlikna</w:t>
      </w:r>
      <w:proofErr w:type="spellEnd"/>
      <w:r w:rsidRPr="001A69B5">
        <w:t xml:space="preserve"> med 2019, </w:t>
      </w:r>
      <w:proofErr w:type="spellStart"/>
      <w:r w:rsidRPr="001A69B5">
        <w:t>medan</w:t>
      </w:r>
      <w:proofErr w:type="spellEnd"/>
      <w:r w:rsidRPr="001A69B5">
        <w:t xml:space="preserve"> jentene presterer </w:t>
      </w:r>
      <w:proofErr w:type="spellStart"/>
      <w:r w:rsidRPr="001A69B5">
        <w:t>noko</w:t>
      </w:r>
      <w:proofErr w:type="spellEnd"/>
      <w:r w:rsidRPr="001A69B5">
        <w:t xml:space="preserve"> </w:t>
      </w:r>
      <w:proofErr w:type="spellStart"/>
      <w:r w:rsidRPr="001A69B5">
        <w:t>svakare</w:t>
      </w:r>
      <w:proofErr w:type="spellEnd"/>
      <w:r w:rsidRPr="001A69B5">
        <w:t xml:space="preserve"> i lesing og </w:t>
      </w:r>
      <w:proofErr w:type="spellStart"/>
      <w:r w:rsidRPr="001A69B5">
        <w:t>noko</w:t>
      </w:r>
      <w:proofErr w:type="spellEnd"/>
      <w:r w:rsidRPr="001A69B5">
        <w:t xml:space="preserve"> betre i engelsk i forhold til 2019.</w:t>
      </w:r>
    </w:p>
    <w:p w14:paraId="7B83AB0C" w14:textId="77777777" w:rsidR="000513CD" w:rsidRPr="001A69B5" w:rsidRDefault="0009509B" w:rsidP="001A69B5">
      <w:proofErr w:type="spellStart"/>
      <w:r w:rsidRPr="001A69B5">
        <w:t>Samanlikna</w:t>
      </w:r>
      <w:proofErr w:type="spellEnd"/>
      <w:r w:rsidRPr="001A69B5">
        <w:t xml:space="preserve"> med andre fylke har Oslo, på både barne- og ungdomstrinnet, </w:t>
      </w:r>
      <w:proofErr w:type="spellStart"/>
      <w:r w:rsidRPr="001A69B5">
        <w:t>ein</w:t>
      </w:r>
      <w:proofErr w:type="spellEnd"/>
      <w:r w:rsidRPr="001A69B5">
        <w:t xml:space="preserve"> større prosentdel </w:t>
      </w:r>
      <w:proofErr w:type="spellStart"/>
      <w:r w:rsidRPr="001A69B5">
        <w:t>elevar</w:t>
      </w:r>
      <w:proofErr w:type="spellEnd"/>
      <w:r w:rsidRPr="001A69B5">
        <w:t xml:space="preserve"> på </w:t>
      </w:r>
      <w:proofErr w:type="spellStart"/>
      <w:r w:rsidRPr="001A69B5">
        <w:t>dei</w:t>
      </w:r>
      <w:proofErr w:type="spellEnd"/>
      <w:r w:rsidRPr="001A69B5">
        <w:t xml:space="preserve"> </w:t>
      </w:r>
      <w:proofErr w:type="spellStart"/>
      <w:r w:rsidRPr="001A69B5">
        <w:t>høgaste</w:t>
      </w:r>
      <w:proofErr w:type="spellEnd"/>
      <w:r w:rsidRPr="001A69B5">
        <w:t xml:space="preserve"> </w:t>
      </w:r>
      <w:proofErr w:type="spellStart"/>
      <w:r w:rsidRPr="001A69B5">
        <w:t>meistringsnivåa</w:t>
      </w:r>
      <w:proofErr w:type="spellEnd"/>
      <w:r w:rsidRPr="001A69B5">
        <w:t xml:space="preserve"> og </w:t>
      </w:r>
      <w:proofErr w:type="spellStart"/>
      <w:r w:rsidRPr="001A69B5">
        <w:t>lågare</w:t>
      </w:r>
      <w:proofErr w:type="spellEnd"/>
      <w:r w:rsidRPr="001A69B5">
        <w:t xml:space="preserve"> del på </w:t>
      </w:r>
      <w:proofErr w:type="spellStart"/>
      <w:r w:rsidRPr="001A69B5">
        <w:t>dei</w:t>
      </w:r>
      <w:proofErr w:type="spellEnd"/>
      <w:r w:rsidRPr="001A69B5">
        <w:t xml:space="preserve"> </w:t>
      </w:r>
      <w:proofErr w:type="spellStart"/>
      <w:r w:rsidRPr="001A69B5">
        <w:t>lågaste</w:t>
      </w:r>
      <w:proofErr w:type="spellEnd"/>
      <w:r w:rsidRPr="001A69B5">
        <w:t xml:space="preserve"> nivåa. Det er ingen </w:t>
      </w:r>
      <w:proofErr w:type="spellStart"/>
      <w:r w:rsidRPr="001A69B5">
        <w:t>vesentlege</w:t>
      </w:r>
      <w:proofErr w:type="spellEnd"/>
      <w:r w:rsidRPr="001A69B5">
        <w:t xml:space="preserve"> </w:t>
      </w:r>
      <w:proofErr w:type="spellStart"/>
      <w:r w:rsidRPr="001A69B5">
        <w:t>endringar</w:t>
      </w:r>
      <w:proofErr w:type="spellEnd"/>
      <w:r w:rsidRPr="001A69B5">
        <w:t xml:space="preserve"> i </w:t>
      </w:r>
      <w:proofErr w:type="spellStart"/>
      <w:r w:rsidRPr="001A69B5">
        <w:t>prestasjonane</w:t>
      </w:r>
      <w:proofErr w:type="spellEnd"/>
      <w:r w:rsidRPr="001A69B5">
        <w:t xml:space="preserve"> til </w:t>
      </w:r>
      <w:proofErr w:type="spellStart"/>
      <w:r w:rsidRPr="001A69B5">
        <w:t>elevane</w:t>
      </w:r>
      <w:proofErr w:type="spellEnd"/>
      <w:r w:rsidRPr="001A69B5">
        <w:t xml:space="preserve"> på fylkesnivået eller for </w:t>
      </w:r>
      <w:proofErr w:type="spellStart"/>
      <w:r w:rsidRPr="001A69B5">
        <w:t>dei</w:t>
      </w:r>
      <w:proofErr w:type="spellEnd"/>
      <w:r w:rsidRPr="001A69B5">
        <w:t xml:space="preserve"> ti største </w:t>
      </w:r>
      <w:proofErr w:type="spellStart"/>
      <w:r w:rsidRPr="001A69B5">
        <w:t>kommunane</w:t>
      </w:r>
      <w:proofErr w:type="spellEnd"/>
      <w:r w:rsidRPr="001A69B5">
        <w:t>.</w:t>
      </w:r>
    </w:p>
    <w:p w14:paraId="0545E1C0" w14:textId="77777777" w:rsidR="000513CD" w:rsidRPr="001A69B5" w:rsidRDefault="0009509B" w:rsidP="001A69B5">
      <w:pPr>
        <w:pStyle w:val="avsnitt-tittel"/>
      </w:pPr>
      <w:proofErr w:type="spellStart"/>
      <w:r w:rsidRPr="001A69B5">
        <w:t>Skulebidragsindikatorane</w:t>
      </w:r>
      <w:proofErr w:type="spellEnd"/>
    </w:p>
    <w:p w14:paraId="64F235ED" w14:textId="77777777" w:rsidR="000513CD" w:rsidRPr="001A69B5" w:rsidRDefault="0009509B" w:rsidP="001A69B5">
      <w:r w:rsidRPr="001A69B5">
        <w:t xml:space="preserve">Kvar elev har med seg mange </w:t>
      </w:r>
      <w:proofErr w:type="spellStart"/>
      <w:r w:rsidRPr="001A69B5">
        <w:t>føresetnader</w:t>
      </w:r>
      <w:proofErr w:type="spellEnd"/>
      <w:r w:rsidRPr="001A69B5">
        <w:t xml:space="preserve"> som påverkar </w:t>
      </w:r>
      <w:proofErr w:type="spellStart"/>
      <w:r w:rsidRPr="001A69B5">
        <w:t>skuleresultata</w:t>
      </w:r>
      <w:proofErr w:type="spellEnd"/>
      <w:r w:rsidRPr="001A69B5">
        <w:t xml:space="preserve">. </w:t>
      </w:r>
      <w:proofErr w:type="spellStart"/>
      <w:r w:rsidRPr="001A69B5">
        <w:t>Skulebidragsindikatorane</w:t>
      </w:r>
      <w:proofErr w:type="spellEnd"/>
      <w:r w:rsidRPr="001A69B5">
        <w:t xml:space="preserve"> </w:t>
      </w:r>
      <w:proofErr w:type="spellStart"/>
      <w:r w:rsidRPr="001A69B5">
        <w:t>set</w:t>
      </w:r>
      <w:proofErr w:type="spellEnd"/>
      <w:r w:rsidRPr="001A69B5">
        <w:t xml:space="preserve"> seg som mål å </w:t>
      </w:r>
      <w:proofErr w:type="spellStart"/>
      <w:r w:rsidRPr="001A69B5">
        <w:t>seie</w:t>
      </w:r>
      <w:proofErr w:type="spellEnd"/>
      <w:r w:rsidRPr="001A69B5">
        <w:t xml:space="preserve"> kor </w:t>
      </w:r>
      <w:proofErr w:type="spellStart"/>
      <w:r w:rsidRPr="001A69B5">
        <w:t>mykje</w:t>
      </w:r>
      <w:proofErr w:type="spellEnd"/>
      <w:r w:rsidRPr="001A69B5">
        <w:t xml:space="preserve"> </w:t>
      </w:r>
      <w:proofErr w:type="spellStart"/>
      <w:r w:rsidRPr="001A69B5">
        <w:t>skulen</w:t>
      </w:r>
      <w:proofErr w:type="spellEnd"/>
      <w:r w:rsidRPr="001A69B5">
        <w:t xml:space="preserve"> </w:t>
      </w:r>
      <w:proofErr w:type="spellStart"/>
      <w:r w:rsidRPr="001A69B5">
        <w:t>bidreg</w:t>
      </w:r>
      <w:proofErr w:type="spellEnd"/>
      <w:r w:rsidRPr="001A69B5">
        <w:t xml:space="preserve"> med i resultata til </w:t>
      </w:r>
      <w:proofErr w:type="spellStart"/>
      <w:r w:rsidRPr="001A69B5">
        <w:t>elevane</w:t>
      </w:r>
      <w:proofErr w:type="spellEnd"/>
      <w:r w:rsidRPr="001A69B5">
        <w:t>.</w:t>
      </w:r>
    </w:p>
    <w:p w14:paraId="3B0BA143" w14:textId="77777777" w:rsidR="000513CD" w:rsidRPr="001A69B5" w:rsidRDefault="0009509B" w:rsidP="001A69B5">
      <w:r w:rsidRPr="001A69B5">
        <w:t xml:space="preserve">I desember 2020 publiserte Utdanningsdirektoratet </w:t>
      </w:r>
      <w:proofErr w:type="spellStart"/>
      <w:r w:rsidRPr="001A69B5">
        <w:t>skulebidragsindikatorar</w:t>
      </w:r>
      <w:proofErr w:type="spellEnd"/>
      <w:r w:rsidRPr="001A69B5">
        <w:t xml:space="preserve"> for </w:t>
      </w:r>
      <w:proofErr w:type="spellStart"/>
      <w:r w:rsidRPr="001A69B5">
        <w:t>vidaregåande</w:t>
      </w:r>
      <w:proofErr w:type="spellEnd"/>
      <w:r w:rsidRPr="001A69B5">
        <w:t xml:space="preserve"> </w:t>
      </w:r>
      <w:proofErr w:type="spellStart"/>
      <w:r w:rsidRPr="001A69B5">
        <w:t>skule</w:t>
      </w:r>
      <w:proofErr w:type="spellEnd"/>
      <w:r w:rsidRPr="001A69B5">
        <w:t xml:space="preserve"> for 2019–20. På </w:t>
      </w:r>
      <w:proofErr w:type="spellStart"/>
      <w:r w:rsidRPr="001A69B5">
        <w:t>vidaregåande</w:t>
      </w:r>
      <w:proofErr w:type="spellEnd"/>
      <w:r w:rsidRPr="001A69B5">
        <w:t xml:space="preserve"> kontrollerer </w:t>
      </w:r>
      <w:proofErr w:type="spellStart"/>
      <w:r w:rsidRPr="001A69B5">
        <w:t>skulebidragsindikatorane</w:t>
      </w:r>
      <w:proofErr w:type="spellEnd"/>
      <w:r w:rsidRPr="001A69B5">
        <w:t xml:space="preserve"> for karaktergjennomsnitt </w:t>
      </w:r>
      <w:proofErr w:type="spellStart"/>
      <w:r w:rsidRPr="001A69B5">
        <w:t>frå</w:t>
      </w:r>
      <w:proofErr w:type="spellEnd"/>
      <w:r w:rsidRPr="001A69B5">
        <w:t xml:space="preserve"> trinnet under, utdanningsprogram, trinn og kjønn. Resultata viser at det er </w:t>
      </w:r>
      <w:proofErr w:type="spellStart"/>
      <w:r w:rsidRPr="001A69B5">
        <w:t>forskjellar</w:t>
      </w:r>
      <w:proofErr w:type="spellEnd"/>
      <w:r w:rsidRPr="001A69B5">
        <w:t xml:space="preserve"> mellom </w:t>
      </w:r>
      <w:proofErr w:type="spellStart"/>
      <w:r w:rsidRPr="001A69B5">
        <w:t>skulane</w:t>
      </w:r>
      <w:proofErr w:type="spellEnd"/>
      <w:r w:rsidRPr="001A69B5">
        <w:t xml:space="preserve"> når det </w:t>
      </w:r>
      <w:proofErr w:type="spellStart"/>
      <w:r w:rsidRPr="001A69B5">
        <w:t>gjeld</w:t>
      </w:r>
      <w:proofErr w:type="spellEnd"/>
      <w:r w:rsidRPr="001A69B5">
        <w:t xml:space="preserve"> kor </w:t>
      </w:r>
      <w:proofErr w:type="spellStart"/>
      <w:r w:rsidRPr="001A69B5">
        <w:t>mykje</w:t>
      </w:r>
      <w:proofErr w:type="spellEnd"/>
      <w:r w:rsidRPr="001A69B5">
        <w:t xml:space="preserve"> </w:t>
      </w:r>
      <w:proofErr w:type="spellStart"/>
      <w:r w:rsidRPr="001A69B5">
        <w:t>dei</w:t>
      </w:r>
      <w:proofErr w:type="spellEnd"/>
      <w:r w:rsidRPr="001A69B5">
        <w:t xml:space="preserve"> </w:t>
      </w:r>
      <w:proofErr w:type="spellStart"/>
      <w:r w:rsidRPr="001A69B5">
        <w:t>bidreg</w:t>
      </w:r>
      <w:proofErr w:type="spellEnd"/>
      <w:r w:rsidRPr="001A69B5">
        <w:t xml:space="preserve"> med, </w:t>
      </w:r>
      <w:proofErr w:type="spellStart"/>
      <w:r w:rsidRPr="001A69B5">
        <w:t>særleg</w:t>
      </w:r>
      <w:proofErr w:type="spellEnd"/>
      <w:r w:rsidRPr="001A69B5">
        <w:t xml:space="preserve"> når det </w:t>
      </w:r>
      <w:proofErr w:type="spellStart"/>
      <w:r w:rsidRPr="001A69B5">
        <w:t>gjeld</w:t>
      </w:r>
      <w:proofErr w:type="spellEnd"/>
      <w:r w:rsidRPr="001A69B5">
        <w:t xml:space="preserve"> å få </w:t>
      </w:r>
      <w:proofErr w:type="spellStart"/>
      <w:r w:rsidRPr="001A69B5">
        <w:t>elevane</w:t>
      </w:r>
      <w:proofErr w:type="spellEnd"/>
      <w:r w:rsidRPr="001A69B5">
        <w:t xml:space="preserve"> til å bestå. Normalt blir det berekna tre ulike </w:t>
      </w:r>
      <w:proofErr w:type="spellStart"/>
      <w:r w:rsidRPr="001A69B5">
        <w:t>indikatorar</w:t>
      </w:r>
      <w:proofErr w:type="spellEnd"/>
      <w:r w:rsidRPr="001A69B5">
        <w:t xml:space="preserve">: karakterpoeng, </w:t>
      </w:r>
      <w:proofErr w:type="spellStart"/>
      <w:r w:rsidRPr="001A69B5">
        <w:t>årsbestått</w:t>
      </w:r>
      <w:proofErr w:type="spellEnd"/>
      <w:r w:rsidRPr="001A69B5">
        <w:t xml:space="preserve"> og deltaking. På grunn av avlyste </w:t>
      </w:r>
      <w:proofErr w:type="spellStart"/>
      <w:r w:rsidRPr="001A69B5">
        <w:t>eksamenar</w:t>
      </w:r>
      <w:proofErr w:type="spellEnd"/>
      <w:r w:rsidRPr="001A69B5">
        <w:t xml:space="preserve"> våren 2020 var det </w:t>
      </w:r>
      <w:proofErr w:type="spellStart"/>
      <w:r w:rsidRPr="001A69B5">
        <w:t>ikkje</w:t>
      </w:r>
      <w:proofErr w:type="spellEnd"/>
      <w:r w:rsidRPr="001A69B5">
        <w:t xml:space="preserve"> grunnlag for å </w:t>
      </w:r>
      <w:proofErr w:type="spellStart"/>
      <w:r w:rsidRPr="001A69B5">
        <w:t>berekne</w:t>
      </w:r>
      <w:proofErr w:type="spellEnd"/>
      <w:r w:rsidRPr="001A69B5">
        <w:t xml:space="preserve"> indikatoren for karakterpoeng i 2020. Analysen viser at det er større </w:t>
      </w:r>
      <w:proofErr w:type="spellStart"/>
      <w:r w:rsidRPr="001A69B5">
        <w:t>forskjellar</w:t>
      </w:r>
      <w:proofErr w:type="spellEnd"/>
      <w:r w:rsidRPr="001A69B5">
        <w:t xml:space="preserve"> mellom fylka når det </w:t>
      </w:r>
      <w:proofErr w:type="spellStart"/>
      <w:r w:rsidRPr="001A69B5">
        <w:t>gjeld</w:t>
      </w:r>
      <w:proofErr w:type="spellEnd"/>
      <w:r w:rsidRPr="001A69B5">
        <w:t xml:space="preserve"> å få </w:t>
      </w:r>
      <w:proofErr w:type="spellStart"/>
      <w:r w:rsidRPr="001A69B5">
        <w:t>elevane</w:t>
      </w:r>
      <w:proofErr w:type="spellEnd"/>
      <w:r w:rsidRPr="001A69B5">
        <w:t xml:space="preserve"> til å bestå </w:t>
      </w:r>
      <w:proofErr w:type="spellStart"/>
      <w:r w:rsidRPr="001A69B5">
        <w:t>vidaregåande</w:t>
      </w:r>
      <w:proofErr w:type="spellEnd"/>
      <w:r w:rsidRPr="001A69B5">
        <w:t xml:space="preserve">, enn for å få </w:t>
      </w:r>
      <w:proofErr w:type="spellStart"/>
      <w:r w:rsidRPr="001A69B5">
        <w:t>elevane</w:t>
      </w:r>
      <w:proofErr w:type="spellEnd"/>
      <w:r w:rsidRPr="001A69B5">
        <w:t xml:space="preserve"> til å delta (</w:t>
      </w:r>
      <w:proofErr w:type="spellStart"/>
      <w:r w:rsidRPr="001A69B5">
        <w:t>halde</w:t>
      </w:r>
      <w:proofErr w:type="spellEnd"/>
      <w:r w:rsidRPr="001A69B5">
        <w:t xml:space="preserve"> på </w:t>
      </w:r>
      <w:proofErr w:type="spellStart"/>
      <w:r w:rsidRPr="001A69B5">
        <w:t>elevane</w:t>
      </w:r>
      <w:proofErr w:type="spellEnd"/>
      <w:r w:rsidRPr="001A69B5">
        <w:t xml:space="preserve"> slik at </w:t>
      </w:r>
      <w:proofErr w:type="spellStart"/>
      <w:r w:rsidRPr="001A69B5">
        <w:t>dei</w:t>
      </w:r>
      <w:proofErr w:type="spellEnd"/>
      <w:r w:rsidRPr="001A69B5">
        <w:t xml:space="preserve"> </w:t>
      </w:r>
      <w:proofErr w:type="spellStart"/>
      <w:r w:rsidRPr="001A69B5">
        <w:t>ikkje</w:t>
      </w:r>
      <w:proofErr w:type="spellEnd"/>
      <w:r w:rsidRPr="001A69B5">
        <w:t xml:space="preserve"> </w:t>
      </w:r>
      <w:proofErr w:type="spellStart"/>
      <w:r w:rsidRPr="001A69B5">
        <w:t>sluttar</w:t>
      </w:r>
      <w:proofErr w:type="spellEnd"/>
      <w:r w:rsidRPr="001A69B5">
        <w:t xml:space="preserve">). </w:t>
      </w:r>
      <w:proofErr w:type="spellStart"/>
      <w:r w:rsidRPr="001A69B5">
        <w:t>Eit</w:t>
      </w:r>
      <w:proofErr w:type="spellEnd"/>
      <w:r w:rsidRPr="001A69B5">
        <w:t xml:space="preserve"> anna funn er at det er større </w:t>
      </w:r>
      <w:proofErr w:type="spellStart"/>
      <w:r w:rsidRPr="001A69B5">
        <w:t>forskjellar</w:t>
      </w:r>
      <w:proofErr w:type="spellEnd"/>
      <w:r w:rsidRPr="001A69B5">
        <w:t xml:space="preserve"> mellom fylka på yrkesfag enn på </w:t>
      </w:r>
      <w:proofErr w:type="spellStart"/>
      <w:r w:rsidRPr="001A69B5">
        <w:t>studieførebuande</w:t>
      </w:r>
      <w:proofErr w:type="spellEnd"/>
      <w:r w:rsidRPr="001A69B5">
        <w:t xml:space="preserve"> program.</w:t>
      </w:r>
    </w:p>
    <w:p w14:paraId="48364ADA" w14:textId="77777777" w:rsidR="000513CD" w:rsidRPr="001A69B5" w:rsidRDefault="0009509B" w:rsidP="001A69B5">
      <w:proofErr w:type="spellStart"/>
      <w:r w:rsidRPr="001A69B5">
        <w:t>Indikatorane</w:t>
      </w:r>
      <w:proofErr w:type="spellEnd"/>
      <w:r w:rsidRPr="001A69B5">
        <w:t xml:space="preserve"> for </w:t>
      </w:r>
      <w:proofErr w:type="spellStart"/>
      <w:r w:rsidRPr="001A69B5">
        <w:t>grunnskulen</w:t>
      </w:r>
      <w:proofErr w:type="spellEnd"/>
      <w:r w:rsidRPr="001A69B5">
        <w:t xml:space="preserve"> for </w:t>
      </w:r>
      <w:proofErr w:type="spellStart"/>
      <w:r w:rsidRPr="001A69B5">
        <w:t>dei</w:t>
      </w:r>
      <w:proofErr w:type="spellEnd"/>
      <w:r w:rsidRPr="001A69B5">
        <w:t xml:space="preserve"> samanslåtte </w:t>
      </w:r>
      <w:proofErr w:type="spellStart"/>
      <w:r w:rsidRPr="001A69B5">
        <w:t>årgangane</w:t>
      </w:r>
      <w:proofErr w:type="spellEnd"/>
      <w:r w:rsidRPr="001A69B5">
        <w:t xml:space="preserve"> 2019 og 2020 blei publiserte i slutten av mars 2021. På grunn av covid-19-pandemien blei eksamen i </w:t>
      </w:r>
      <w:proofErr w:type="spellStart"/>
      <w:r w:rsidRPr="001A69B5">
        <w:t>grunnskulen</w:t>
      </w:r>
      <w:proofErr w:type="spellEnd"/>
      <w:r w:rsidRPr="001A69B5">
        <w:t xml:space="preserve"> avlyst våren 2020. Det blei derfor </w:t>
      </w:r>
      <w:proofErr w:type="spellStart"/>
      <w:r w:rsidRPr="001A69B5">
        <w:t>ikkje</w:t>
      </w:r>
      <w:proofErr w:type="spellEnd"/>
      <w:r w:rsidRPr="001A69B5">
        <w:t xml:space="preserve"> utarbeidd </w:t>
      </w:r>
      <w:proofErr w:type="spellStart"/>
      <w:r w:rsidRPr="001A69B5">
        <w:t>skulebidragsindikatorar</w:t>
      </w:r>
      <w:proofErr w:type="spellEnd"/>
      <w:r w:rsidRPr="001A69B5">
        <w:t xml:space="preserve"> for ungdomstrinnet. I </w:t>
      </w:r>
      <w:proofErr w:type="spellStart"/>
      <w:r w:rsidRPr="001A69B5">
        <w:t>grunnskulen</w:t>
      </w:r>
      <w:proofErr w:type="spellEnd"/>
      <w:r w:rsidRPr="001A69B5">
        <w:t xml:space="preserve"> er det </w:t>
      </w:r>
      <w:proofErr w:type="spellStart"/>
      <w:r w:rsidRPr="001A69B5">
        <w:t>noko</w:t>
      </w:r>
      <w:proofErr w:type="spellEnd"/>
      <w:r w:rsidRPr="001A69B5">
        <w:t xml:space="preserve"> variasjon i skulebidraget på kommune- og </w:t>
      </w:r>
      <w:proofErr w:type="spellStart"/>
      <w:r w:rsidRPr="001A69B5">
        <w:t>skulenivået</w:t>
      </w:r>
      <w:proofErr w:type="spellEnd"/>
      <w:r w:rsidRPr="001A69B5">
        <w:t xml:space="preserve">, men </w:t>
      </w:r>
      <w:proofErr w:type="spellStart"/>
      <w:r w:rsidRPr="001A69B5">
        <w:t>dei</w:t>
      </w:r>
      <w:proofErr w:type="spellEnd"/>
      <w:r w:rsidRPr="001A69B5">
        <w:t xml:space="preserve"> fleste har likevel skulebidrag som </w:t>
      </w:r>
      <w:proofErr w:type="spellStart"/>
      <w:r w:rsidRPr="001A69B5">
        <w:t>ikkje</w:t>
      </w:r>
      <w:proofErr w:type="spellEnd"/>
      <w:r w:rsidRPr="001A69B5">
        <w:t xml:space="preserve"> er signifikant forskjellige </w:t>
      </w:r>
      <w:proofErr w:type="spellStart"/>
      <w:r w:rsidRPr="001A69B5">
        <w:t>frå</w:t>
      </w:r>
      <w:proofErr w:type="spellEnd"/>
      <w:r w:rsidRPr="001A69B5">
        <w:t xml:space="preserve"> landsgjennomsnittet. Både på 1.–4. trinn og på 5.–7. trinn presterer </w:t>
      </w:r>
      <w:proofErr w:type="spellStart"/>
      <w:r w:rsidRPr="001A69B5">
        <w:t>elevane</w:t>
      </w:r>
      <w:proofErr w:type="spellEnd"/>
      <w:r w:rsidRPr="001A69B5">
        <w:t xml:space="preserve"> på seks av ti </w:t>
      </w:r>
      <w:proofErr w:type="spellStart"/>
      <w:r w:rsidRPr="001A69B5">
        <w:t>skular</w:t>
      </w:r>
      <w:proofErr w:type="spellEnd"/>
      <w:r w:rsidRPr="001A69B5">
        <w:t xml:space="preserve"> </w:t>
      </w:r>
      <w:proofErr w:type="spellStart"/>
      <w:r w:rsidRPr="001A69B5">
        <w:t>ikkje</w:t>
      </w:r>
      <w:proofErr w:type="spellEnd"/>
      <w:r w:rsidRPr="001A69B5">
        <w:t xml:space="preserve"> forskjellig </w:t>
      </w:r>
      <w:proofErr w:type="spellStart"/>
      <w:r w:rsidRPr="001A69B5">
        <w:t>frå</w:t>
      </w:r>
      <w:proofErr w:type="spellEnd"/>
      <w:r w:rsidRPr="001A69B5">
        <w:t xml:space="preserve"> landsgjennomsnittet, </w:t>
      </w:r>
      <w:proofErr w:type="spellStart"/>
      <w:r w:rsidRPr="001A69B5">
        <w:t>medan</w:t>
      </w:r>
      <w:proofErr w:type="spellEnd"/>
      <w:r w:rsidRPr="001A69B5">
        <w:t xml:space="preserve"> to av ti </w:t>
      </w:r>
      <w:proofErr w:type="spellStart"/>
      <w:r w:rsidRPr="001A69B5">
        <w:t>skular</w:t>
      </w:r>
      <w:proofErr w:type="spellEnd"/>
      <w:r w:rsidRPr="001A69B5">
        <w:t xml:space="preserve"> har </w:t>
      </w:r>
      <w:proofErr w:type="spellStart"/>
      <w:r w:rsidRPr="001A69B5">
        <w:t>elevar</w:t>
      </w:r>
      <w:proofErr w:type="spellEnd"/>
      <w:r w:rsidRPr="001A69B5">
        <w:t xml:space="preserve"> som presterer betre. For 1.–4. trinn har tre av ti </w:t>
      </w:r>
      <w:proofErr w:type="spellStart"/>
      <w:r w:rsidRPr="001A69B5">
        <w:t>kommunar</w:t>
      </w:r>
      <w:proofErr w:type="spellEnd"/>
      <w:r w:rsidRPr="001A69B5">
        <w:t xml:space="preserve"> </w:t>
      </w:r>
      <w:proofErr w:type="spellStart"/>
      <w:r w:rsidRPr="001A69B5">
        <w:t>eit</w:t>
      </w:r>
      <w:proofErr w:type="spellEnd"/>
      <w:r w:rsidRPr="001A69B5">
        <w:t xml:space="preserve"> bidrag som ligg under landsgjennomsnittet, </w:t>
      </w:r>
      <w:proofErr w:type="spellStart"/>
      <w:r w:rsidRPr="001A69B5">
        <w:t>medan</w:t>
      </w:r>
      <w:proofErr w:type="spellEnd"/>
      <w:r w:rsidRPr="001A69B5">
        <w:t xml:space="preserve"> </w:t>
      </w:r>
      <w:proofErr w:type="spellStart"/>
      <w:r w:rsidRPr="001A69B5">
        <w:t>berre</w:t>
      </w:r>
      <w:proofErr w:type="spellEnd"/>
      <w:r w:rsidRPr="001A69B5">
        <w:t xml:space="preserve"> </w:t>
      </w:r>
      <w:proofErr w:type="spellStart"/>
      <w:r w:rsidRPr="001A69B5">
        <w:t>éin</w:t>
      </w:r>
      <w:proofErr w:type="spellEnd"/>
      <w:r w:rsidRPr="001A69B5">
        <w:t xml:space="preserve"> av ti ligg over snittet. Dette heng </w:t>
      </w:r>
      <w:proofErr w:type="spellStart"/>
      <w:r w:rsidRPr="001A69B5">
        <w:t>saman</w:t>
      </w:r>
      <w:proofErr w:type="spellEnd"/>
      <w:r w:rsidRPr="001A69B5">
        <w:t xml:space="preserve"> med at Oslo og andre store </w:t>
      </w:r>
      <w:proofErr w:type="spellStart"/>
      <w:r w:rsidRPr="001A69B5">
        <w:t>kommunar</w:t>
      </w:r>
      <w:proofErr w:type="spellEnd"/>
      <w:r w:rsidRPr="001A69B5">
        <w:t xml:space="preserve"> ligger over snittet og dermed påverkar landssnittet i </w:t>
      </w:r>
      <w:proofErr w:type="spellStart"/>
      <w:r w:rsidRPr="001A69B5">
        <w:t>høgare</w:t>
      </w:r>
      <w:proofErr w:type="spellEnd"/>
      <w:r w:rsidRPr="001A69B5">
        <w:t xml:space="preserve"> grad. På 5.–7. trinn har to av ti </w:t>
      </w:r>
      <w:proofErr w:type="spellStart"/>
      <w:r w:rsidRPr="001A69B5">
        <w:t>kommunar</w:t>
      </w:r>
      <w:proofErr w:type="spellEnd"/>
      <w:r w:rsidRPr="001A69B5">
        <w:t xml:space="preserve"> </w:t>
      </w:r>
      <w:proofErr w:type="spellStart"/>
      <w:r w:rsidRPr="001A69B5">
        <w:t>eit</w:t>
      </w:r>
      <w:proofErr w:type="spellEnd"/>
      <w:r w:rsidRPr="001A69B5">
        <w:t xml:space="preserve"> bidrag over snittet, </w:t>
      </w:r>
      <w:proofErr w:type="spellStart"/>
      <w:r w:rsidRPr="001A69B5">
        <w:t>medan</w:t>
      </w:r>
      <w:proofErr w:type="spellEnd"/>
      <w:r w:rsidRPr="001A69B5">
        <w:t xml:space="preserve"> også to av ti har </w:t>
      </w:r>
      <w:proofErr w:type="spellStart"/>
      <w:r w:rsidRPr="001A69B5">
        <w:t>eit</w:t>
      </w:r>
      <w:proofErr w:type="spellEnd"/>
      <w:r w:rsidRPr="001A69B5">
        <w:t xml:space="preserve"> bidrag under snittet.</w:t>
      </w:r>
    </w:p>
    <w:p w14:paraId="65E259EB" w14:textId="77777777" w:rsidR="000513CD" w:rsidRPr="001A69B5" w:rsidRDefault="0009509B" w:rsidP="001A69B5">
      <w:proofErr w:type="spellStart"/>
      <w:r w:rsidRPr="001A69B5">
        <w:t>Skulebidragsindikatorane</w:t>
      </w:r>
      <w:proofErr w:type="spellEnd"/>
      <w:r w:rsidRPr="001A69B5">
        <w:t xml:space="preserve"> er </w:t>
      </w:r>
      <w:proofErr w:type="spellStart"/>
      <w:r w:rsidRPr="001A69B5">
        <w:t>eit</w:t>
      </w:r>
      <w:proofErr w:type="spellEnd"/>
      <w:r w:rsidRPr="001A69B5">
        <w:t xml:space="preserve"> viktig supplement til </w:t>
      </w:r>
      <w:proofErr w:type="spellStart"/>
      <w:r w:rsidRPr="001A69B5">
        <w:t>eksisterande</w:t>
      </w:r>
      <w:proofErr w:type="spellEnd"/>
      <w:r w:rsidRPr="001A69B5">
        <w:t xml:space="preserve"> informasjon om </w:t>
      </w:r>
      <w:proofErr w:type="spellStart"/>
      <w:r w:rsidRPr="001A69B5">
        <w:t>kvalitetsforskjellar</w:t>
      </w:r>
      <w:proofErr w:type="spellEnd"/>
      <w:r w:rsidRPr="001A69B5">
        <w:t xml:space="preserve"> mellom fylke, </w:t>
      </w:r>
      <w:proofErr w:type="spellStart"/>
      <w:r w:rsidRPr="001A69B5">
        <w:t>kommunar</w:t>
      </w:r>
      <w:proofErr w:type="spellEnd"/>
      <w:r w:rsidRPr="001A69B5">
        <w:t xml:space="preserve"> og </w:t>
      </w:r>
      <w:proofErr w:type="spellStart"/>
      <w:r w:rsidRPr="001A69B5">
        <w:t>skular</w:t>
      </w:r>
      <w:proofErr w:type="spellEnd"/>
      <w:r w:rsidRPr="001A69B5">
        <w:t xml:space="preserve">. Dei gir </w:t>
      </w:r>
      <w:proofErr w:type="spellStart"/>
      <w:r w:rsidRPr="001A69B5">
        <w:t>ein</w:t>
      </w:r>
      <w:proofErr w:type="spellEnd"/>
      <w:r w:rsidRPr="001A69B5">
        <w:t xml:space="preserve"> indikasjon på kor </w:t>
      </w:r>
      <w:proofErr w:type="spellStart"/>
      <w:r w:rsidRPr="001A69B5">
        <w:t>mykje</w:t>
      </w:r>
      <w:proofErr w:type="spellEnd"/>
      <w:r w:rsidRPr="001A69B5">
        <w:t xml:space="preserve"> den </w:t>
      </w:r>
      <w:proofErr w:type="spellStart"/>
      <w:r w:rsidRPr="001A69B5">
        <w:t>einskilde</w:t>
      </w:r>
      <w:proofErr w:type="spellEnd"/>
      <w:r w:rsidRPr="001A69B5">
        <w:t xml:space="preserve"> </w:t>
      </w:r>
      <w:proofErr w:type="spellStart"/>
      <w:r w:rsidRPr="001A69B5">
        <w:t>skulen</w:t>
      </w:r>
      <w:proofErr w:type="spellEnd"/>
      <w:r w:rsidRPr="001A69B5">
        <w:t xml:space="preserve"> </w:t>
      </w:r>
      <w:proofErr w:type="spellStart"/>
      <w:r w:rsidRPr="001A69B5">
        <w:t>bidreg</w:t>
      </w:r>
      <w:proofErr w:type="spellEnd"/>
      <w:r w:rsidRPr="001A69B5">
        <w:t xml:space="preserve"> med, men </w:t>
      </w:r>
      <w:proofErr w:type="spellStart"/>
      <w:r w:rsidRPr="001A69B5">
        <w:t>dei</w:t>
      </w:r>
      <w:proofErr w:type="spellEnd"/>
      <w:r w:rsidRPr="001A69B5">
        <w:t xml:space="preserve"> gir </w:t>
      </w:r>
      <w:proofErr w:type="spellStart"/>
      <w:r w:rsidRPr="001A69B5">
        <w:t>ikkje</w:t>
      </w:r>
      <w:proofErr w:type="spellEnd"/>
      <w:r w:rsidRPr="001A69B5">
        <w:t xml:space="preserve"> nødvendigvis heile bildet.</w:t>
      </w:r>
    </w:p>
    <w:p w14:paraId="37A08C93" w14:textId="77777777" w:rsidR="000513CD" w:rsidRPr="001A69B5" w:rsidRDefault="0009509B" w:rsidP="001A69B5">
      <w:pPr>
        <w:pStyle w:val="avsnitt-tittel"/>
      </w:pPr>
      <w:proofErr w:type="spellStart"/>
      <w:r w:rsidRPr="001A69B5">
        <w:t>Karakterar</w:t>
      </w:r>
      <w:proofErr w:type="spellEnd"/>
      <w:r w:rsidRPr="001A69B5">
        <w:t xml:space="preserve"> i </w:t>
      </w:r>
      <w:proofErr w:type="spellStart"/>
      <w:r w:rsidRPr="001A69B5">
        <w:t>grunnskulen</w:t>
      </w:r>
      <w:proofErr w:type="spellEnd"/>
      <w:r w:rsidRPr="001A69B5">
        <w:t xml:space="preserve"> våren 2021</w:t>
      </w:r>
    </w:p>
    <w:p w14:paraId="253DB513" w14:textId="77777777" w:rsidR="000513CD" w:rsidRPr="001A69B5" w:rsidRDefault="0009509B" w:rsidP="001A69B5">
      <w:r w:rsidRPr="001A69B5">
        <w:t xml:space="preserve">På grunn av covid-19-pandemien blei det, som i 2020, </w:t>
      </w:r>
      <w:proofErr w:type="spellStart"/>
      <w:r w:rsidRPr="001A69B5">
        <w:t>ikkje</w:t>
      </w:r>
      <w:proofErr w:type="spellEnd"/>
      <w:r w:rsidRPr="001A69B5">
        <w:t xml:space="preserve"> gjennomført eksamen i </w:t>
      </w:r>
      <w:proofErr w:type="spellStart"/>
      <w:r w:rsidRPr="001A69B5">
        <w:t>grunnskulen</w:t>
      </w:r>
      <w:proofErr w:type="spellEnd"/>
      <w:r w:rsidRPr="001A69B5">
        <w:t xml:space="preserve"> i 2021. Grunnskulepoenga er derfor </w:t>
      </w:r>
      <w:proofErr w:type="spellStart"/>
      <w:r w:rsidRPr="001A69B5">
        <w:t>berre</w:t>
      </w:r>
      <w:proofErr w:type="spellEnd"/>
      <w:r w:rsidRPr="001A69B5">
        <w:t xml:space="preserve"> berekna på bakgrunn av </w:t>
      </w:r>
      <w:proofErr w:type="spellStart"/>
      <w:r w:rsidRPr="001A69B5">
        <w:t>standpunktkarakterar</w:t>
      </w:r>
      <w:proofErr w:type="spellEnd"/>
      <w:r w:rsidRPr="001A69B5">
        <w:t xml:space="preserve">. </w:t>
      </w:r>
      <w:proofErr w:type="spellStart"/>
      <w:r w:rsidRPr="001A69B5">
        <w:t>Elevane</w:t>
      </w:r>
      <w:proofErr w:type="spellEnd"/>
      <w:r w:rsidRPr="001A69B5">
        <w:t xml:space="preserve"> som gjekk ut av </w:t>
      </w:r>
      <w:proofErr w:type="spellStart"/>
      <w:r w:rsidRPr="001A69B5">
        <w:t>grunnskulen</w:t>
      </w:r>
      <w:proofErr w:type="spellEnd"/>
      <w:r w:rsidRPr="001A69B5">
        <w:t xml:space="preserve"> våren 2021, har i snitt 43,3 grunnskulepoeng. Det har </w:t>
      </w:r>
      <w:proofErr w:type="spellStart"/>
      <w:r w:rsidRPr="001A69B5">
        <w:t>vore</w:t>
      </w:r>
      <w:proofErr w:type="spellEnd"/>
      <w:r w:rsidRPr="001A69B5">
        <w:t xml:space="preserve"> </w:t>
      </w:r>
      <w:proofErr w:type="spellStart"/>
      <w:r w:rsidRPr="001A69B5">
        <w:t>ein</w:t>
      </w:r>
      <w:proofErr w:type="spellEnd"/>
      <w:r w:rsidRPr="001A69B5">
        <w:t xml:space="preserve"> liten </w:t>
      </w:r>
      <w:proofErr w:type="spellStart"/>
      <w:r w:rsidRPr="001A69B5">
        <w:t>auke</w:t>
      </w:r>
      <w:proofErr w:type="spellEnd"/>
      <w:r w:rsidRPr="001A69B5">
        <w:t xml:space="preserve"> </w:t>
      </w:r>
      <w:proofErr w:type="spellStart"/>
      <w:r w:rsidRPr="001A69B5">
        <w:t>samanlikna</w:t>
      </w:r>
      <w:proofErr w:type="spellEnd"/>
      <w:r w:rsidRPr="001A69B5">
        <w:t xml:space="preserve"> med 2020. </w:t>
      </w:r>
      <w:proofErr w:type="spellStart"/>
      <w:r w:rsidRPr="001A69B5">
        <w:t>Samanlikna</w:t>
      </w:r>
      <w:proofErr w:type="spellEnd"/>
      <w:r w:rsidRPr="001A69B5">
        <w:t xml:space="preserve"> med 2019, som var siste året eksamen blei gjennomført som normalt, er gjennomsnittet 1,3 poeng </w:t>
      </w:r>
      <w:proofErr w:type="spellStart"/>
      <w:r w:rsidRPr="001A69B5">
        <w:t>høgare</w:t>
      </w:r>
      <w:proofErr w:type="spellEnd"/>
      <w:r w:rsidRPr="001A69B5">
        <w:t xml:space="preserve">. </w:t>
      </w:r>
      <w:proofErr w:type="spellStart"/>
      <w:r w:rsidRPr="001A69B5">
        <w:t>Elevane</w:t>
      </w:r>
      <w:proofErr w:type="spellEnd"/>
      <w:r w:rsidRPr="001A69B5">
        <w:t xml:space="preserve"> får normalt </w:t>
      </w:r>
      <w:proofErr w:type="spellStart"/>
      <w:r w:rsidRPr="001A69B5">
        <w:t>svakare</w:t>
      </w:r>
      <w:proofErr w:type="spellEnd"/>
      <w:r w:rsidRPr="001A69B5">
        <w:t xml:space="preserve"> </w:t>
      </w:r>
      <w:proofErr w:type="spellStart"/>
      <w:r w:rsidRPr="001A69B5">
        <w:t>karakterar</w:t>
      </w:r>
      <w:proofErr w:type="spellEnd"/>
      <w:r w:rsidRPr="001A69B5">
        <w:t xml:space="preserve"> til eksamen enn standpunkt, så </w:t>
      </w:r>
      <w:proofErr w:type="spellStart"/>
      <w:r w:rsidRPr="001A69B5">
        <w:t>delar</w:t>
      </w:r>
      <w:proofErr w:type="spellEnd"/>
      <w:r w:rsidRPr="001A69B5">
        <w:t xml:space="preserve"> av </w:t>
      </w:r>
      <w:proofErr w:type="spellStart"/>
      <w:r w:rsidRPr="001A69B5">
        <w:t>auken</w:t>
      </w:r>
      <w:proofErr w:type="spellEnd"/>
      <w:r w:rsidRPr="001A69B5">
        <w:t xml:space="preserve"> kjem </w:t>
      </w:r>
      <w:proofErr w:type="spellStart"/>
      <w:r w:rsidRPr="001A69B5">
        <w:t>truleg</w:t>
      </w:r>
      <w:proofErr w:type="spellEnd"/>
      <w:r w:rsidRPr="001A69B5">
        <w:t xml:space="preserve"> av at eksamen </w:t>
      </w:r>
      <w:proofErr w:type="spellStart"/>
      <w:r w:rsidRPr="001A69B5">
        <w:t>ikkje</w:t>
      </w:r>
      <w:proofErr w:type="spellEnd"/>
      <w:r w:rsidRPr="001A69B5">
        <w:t xml:space="preserve"> blei gjennomført. Samtidig er </w:t>
      </w:r>
      <w:proofErr w:type="spellStart"/>
      <w:r w:rsidRPr="001A69B5">
        <w:t>standpunktkarakterane</w:t>
      </w:r>
      <w:proofErr w:type="spellEnd"/>
      <w:r w:rsidRPr="001A69B5">
        <w:t xml:space="preserve"> i </w:t>
      </w:r>
      <w:proofErr w:type="spellStart"/>
      <w:r w:rsidRPr="001A69B5">
        <w:t>dei</w:t>
      </w:r>
      <w:proofErr w:type="spellEnd"/>
      <w:r w:rsidRPr="001A69B5">
        <w:t xml:space="preserve"> fleste av fellesfaga </w:t>
      </w:r>
      <w:proofErr w:type="spellStart"/>
      <w:r w:rsidRPr="001A69B5">
        <w:t>høgare</w:t>
      </w:r>
      <w:proofErr w:type="spellEnd"/>
      <w:r w:rsidRPr="001A69B5">
        <w:t xml:space="preserve"> enn </w:t>
      </w:r>
      <w:proofErr w:type="spellStart"/>
      <w:r w:rsidRPr="001A69B5">
        <w:t>tidlegare</w:t>
      </w:r>
      <w:proofErr w:type="spellEnd"/>
      <w:r w:rsidRPr="001A69B5">
        <w:t xml:space="preserve"> år. Jentene får i snitt </w:t>
      </w:r>
      <w:proofErr w:type="spellStart"/>
      <w:r w:rsidRPr="001A69B5">
        <w:t>høgare</w:t>
      </w:r>
      <w:proofErr w:type="spellEnd"/>
      <w:r w:rsidRPr="001A69B5">
        <w:t xml:space="preserve"> </w:t>
      </w:r>
      <w:proofErr w:type="spellStart"/>
      <w:r w:rsidRPr="001A69B5">
        <w:t>standpunktkarakterar</w:t>
      </w:r>
      <w:proofErr w:type="spellEnd"/>
      <w:r w:rsidRPr="001A69B5">
        <w:t xml:space="preserve"> enn </w:t>
      </w:r>
      <w:proofErr w:type="spellStart"/>
      <w:r w:rsidRPr="001A69B5">
        <w:t>gutane</w:t>
      </w:r>
      <w:proofErr w:type="spellEnd"/>
      <w:r w:rsidRPr="001A69B5">
        <w:t xml:space="preserve"> i </w:t>
      </w:r>
      <w:proofErr w:type="spellStart"/>
      <w:r w:rsidRPr="001A69B5">
        <w:t>dei</w:t>
      </w:r>
      <w:proofErr w:type="spellEnd"/>
      <w:r w:rsidRPr="001A69B5">
        <w:t xml:space="preserve"> fleste faga. Forskjellen er størst i kunst og handverk, der jentene i snitt får 0,7 karakterpoeng </w:t>
      </w:r>
      <w:proofErr w:type="spellStart"/>
      <w:r w:rsidRPr="001A69B5">
        <w:t>meir</w:t>
      </w:r>
      <w:proofErr w:type="spellEnd"/>
      <w:r w:rsidRPr="001A69B5">
        <w:t xml:space="preserve"> enn </w:t>
      </w:r>
      <w:proofErr w:type="spellStart"/>
      <w:r w:rsidRPr="001A69B5">
        <w:t>gutane</w:t>
      </w:r>
      <w:proofErr w:type="spellEnd"/>
      <w:r w:rsidRPr="001A69B5">
        <w:t xml:space="preserve">. I matematikk </w:t>
      </w:r>
      <w:proofErr w:type="spellStart"/>
      <w:r w:rsidRPr="001A69B5">
        <w:t>skil</w:t>
      </w:r>
      <w:proofErr w:type="spellEnd"/>
      <w:r w:rsidRPr="001A69B5">
        <w:t xml:space="preserve"> </w:t>
      </w:r>
      <w:proofErr w:type="spellStart"/>
      <w:r w:rsidRPr="001A69B5">
        <w:t>berre</w:t>
      </w:r>
      <w:proofErr w:type="spellEnd"/>
      <w:r w:rsidRPr="001A69B5">
        <w:t xml:space="preserve"> 0,2 karakterpoeng mellom </w:t>
      </w:r>
      <w:proofErr w:type="spellStart"/>
      <w:r w:rsidRPr="001A69B5">
        <w:t>gutar</w:t>
      </w:r>
      <w:proofErr w:type="spellEnd"/>
      <w:r w:rsidRPr="001A69B5">
        <w:t xml:space="preserve"> og jenter, </w:t>
      </w:r>
      <w:proofErr w:type="spellStart"/>
      <w:r w:rsidRPr="001A69B5">
        <w:t>medan</w:t>
      </w:r>
      <w:proofErr w:type="spellEnd"/>
      <w:r w:rsidRPr="001A69B5">
        <w:t xml:space="preserve"> </w:t>
      </w:r>
      <w:proofErr w:type="spellStart"/>
      <w:r w:rsidRPr="001A69B5">
        <w:t>gutane</w:t>
      </w:r>
      <w:proofErr w:type="spellEnd"/>
      <w:r w:rsidRPr="001A69B5">
        <w:t xml:space="preserve"> får 0,1 karakterpoeng </w:t>
      </w:r>
      <w:proofErr w:type="spellStart"/>
      <w:r w:rsidRPr="001A69B5">
        <w:t>meir</w:t>
      </w:r>
      <w:proofErr w:type="spellEnd"/>
      <w:r w:rsidRPr="001A69B5">
        <w:t xml:space="preserve"> i kroppsøving. </w:t>
      </w:r>
      <w:proofErr w:type="spellStart"/>
      <w:r w:rsidRPr="001A69B5">
        <w:t>Forskjellane</w:t>
      </w:r>
      <w:proofErr w:type="spellEnd"/>
      <w:r w:rsidRPr="001A69B5">
        <w:t xml:space="preserve"> mellom </w:t>
      </w:r>
      <w:proofErr w:type="spellStart"/>
      <w:r w:rsidRPr="001A69B5">
        <w:t>gutar</w:t>
      </w:r>
      <w:proofErr w:type="spellEnd"/>
      <w:r w:rsidRPr="001A69B5">
        <w:t xml:space="preserve"> og jenter har </w:t>
      </w:r>
      <w:proofErr w:type="spellStart"/>
      <w:r w:rsidRPr="001A69B5">
        <w:t>auka</w:t>
      </w:r>
      <w:proofErr w:type="spellEnd"/>
      <w:r w:rsidRPr="001A69B5">
        <w:t xml:space="preserve"> svakt </w:t>
      </w:r>
      <w:proofErr w:type="spellStart"/>
      <w:r w:rsidRPr="001A69B5">
        <w:t>sidan</w:t>
      </w:r>
      <w:proofErr w:type="spellEnd"/>
      <w:r w:rsidRPr="001A69B5">
        <w:t xml:space="preserve"> 2019.</w:t>
      </w:r>
    </w:p>
    <w:p w14:paraId="4B58734B" w14:textId="77777777" w:rsidR="000513CD" w:rsidRPr="001A69B5" w:rsidRDefault="0009509B" w:rsidP="001A69B5">
      <w:r w:rsidRPr="001A69B5">
        <w:t xml:space="preserve">Både prosentdelen </w:t>
      </w:r>
      <w:proofErr w:type="spellStart"/>
      <w:r w:rsidRPr="001A69B5">
        <w:t>elevar</w:t>
      </w:r>
      <w:proofErr w:type="spellEnd"/>
      <w:r w:rsidRPr="001A69B5">
        <w:t xml:space="preserve"> </w:t>
      </w:r>
      <w:proofErr w:type="spellStart"/>
      <w:r w:rsidRPr="001A69B5">
        <w:t>utan</w:t>
      </w:r>
      <w:proofErr w:type="spellEnd"/>
      <w:r w:rsidRPr="001A69B5">
        <w:t xml:space="preserve"> grunnskulepoeng og prosentdelen </w:t>
      </w:r>
      <w:proofErr w:type="spellStart"/>
      <w:r w:rsidRPr="001A69B5">
        <w:t>utan</w:t>
      </w:r>
      <w:proofErr w:type="spellEnd"/>
      <w:r w:rsidRPr="001A69B5">
        <w:t xml:space="preserve"> vurdering til standpunkt i ulike fag har </w:t>
      </w:r>
      <w:proofErr w:type="spellStart"/>
      <w:r w:rsidRPr="001A69B5">
        <w:t>auka</w:t>
      </w:r>
      <w:proofErr w:type="spellEnd"/>
      <w:r w:rsidRPr="001A69B5">
        <w:t xml:space="preserve"> </w:t>
      </w:r>
      <w:proofErr w:type="spellStart"/>
      <w:r w:rsidRPr="001A69B5">
        <w:t>noko</w:t>
      </w:r>
      <w:proofErr w:type="spellEnd"/>
      <w:r w:rsidRPr="001A69B5">
        <w:t xml:space="preserve"> </w:t>
      </w:r>
      <w:proofErr w:type="spellStart"/>
      <w:r w:rsidRPr="001A69B5">
        <w:t>samanlikna</w:t>
      </w:r>
      <w:proofErr w:type="spellEnd"/>
      <w:r w:rsidRPr="001A69B5">
        <w:t xml:space="preserve"> med </w:t>
      </w:r>
      <w:proofErr w:type="spellStart"/>
      <w:r w:rsidRPr="001A69B5">
        <w:t>tidlegare</w:t>
      </w:r>
      <w:proofErr w:type="spellEnd"/>
      <w:r w:rsidRPr="001A69B5">
        <w:t xml:space="preserve"> år. </w:t>
      </w:r>
      <w:proofErr w:type="spellStart"/>
      <w:r w:rsidRPr="001A69B5">
        <w:t>Skuleåret</w:t>
      </w:r>
      <w:proofErr w:type="spellEnd"/>
      <w:r w:rsidRPr="001A69B5">
        <w:t xml:space="preserve"> 2020–21 var det om lag 6 pst. av </w:t>
      </w:r>
      <w:proofErr w:type="spellStart"/>
      <w:r w:rsidRPr="001A69B5">
        <w:t>elevane</w:t>
      </w:r>
      <w:proofErr w:type="spellEnd"/>
      <w:r w:rsidRPr="001A69B5">
        <w:t xml:space="preserve"> som mangla karakter i </w:t>
      </w:r>
      <w:proofErr w:type="spellStart"/>
      <w:r w:rsidRPr="001A69B5">
        <w:t>meir</w:t>
      </w:r>
      <w:proofErr w:type="spellEnd"/>
      <w:r w:rsidRPr="001A69B5">
        <w:t xml:space="preserve"> enn halvparten av faga, og som derfor </w:t>
      </w:r>
      <w:proofErr w:type="spellStart"/>
      <w:r w:rsidRPr="001A69B5">
        <w:t>ikkje</w:t>
      </w:r>
      <w:proofErr w:type="spellEnd"/>
      <w:r w:rsidRPr="001A69B5">
        <w:t xml:space="preserve"> får </w:t>
      </w:r>
      <w:proofErr w:type="spellStart"/>
      <w:r w:rsidRPr="001A69B5">
        <w:t>utrekna</w:t>
      </w:r>
      <w:proofErr w:type="spellEnd"/>
      <w:r w:rsidRPr="001A69B5">
        <w:t xml:space="preserve"> grunnskulepoeng. Årsakene til at </w:t>
      </w:r>
      <w:proofErr w:type="spellStart"/>
      <w:r w:rsidRPr="001A69B5">
        <w:t>elevar</w:t>
      </w:r>
      <w:proofErr w:type="spellEnd"/>
      <w:r w:rsidRPr="001A69B5">
        <w:t xml:space="preserve"> </w:t>
      </w:r>
      <w:proofErr w:type="spellStart"/>
      <w:r w:rsidRPr="001A69B5">
        <w:t>ikkje</w:t>
      </w:r>
      <w:proofErr w:type="spellEnd"/>
      <w:r w:rsidRPr="001A69B5">
        <w:t xml:space="preserve"> får </w:t>
      </w:r>
      <w:proofErr w:type="spellStart"/>
      <w:r w:rsidRPr="001A69B5">
        <w:t>karakterar</w:t>
      </w:r>
      <w:proofErr w:type="spellEnd"/>
      <w:r w:rsidRPr="001A69B5">
        <w:t xml:space="preserve">, er samansette. Det kan til dømes </w:t>
      </w:r>
      <w:proofErr w:type="spellStart"/>
      <w:r w:rsidRPr="001A69B5">
        <w:t>vere</w:t>
      </w:r>
      <w:proofErr w:type="spellEnd"/>
      <w:r w:rsidRPr="001A69B5">
        <w:t xml:space="preserve"> </w:t>
      </w:r>
      <w:proofErr w:type="spellStart"/>
      <w:r w:rsidRPr="001A69B5">
        <w:t>elevar</w:t>
      </w:r>
      <w:proofErr w:type="spellEnd"/>
      <w:r w:rsidRPr="001A69B5">
        <w:t xml:space="preserve"> som har spesielle </w:t>
      </w:r>
      <w:proofErr w:type="spellStart"/>
      <w:r w:rsidRPr="001A69B5">
        <w:t>utfordringar</w:t>
      </w:r>
      <w:proofErr w:type="spellEnd"/>
      <w:r w:rsidRPr="001A69B5">
        <w:t xml:space="preserve">, individuell opplæringsplan og derfor rett til fritak </w:t>
      </w:r>
      <w:proofErr w:type="spellStart"/>
      <w:r w:rsidRPr="001A69B5">
        <w:t>frå</w:t>
      </w:r>
      <w:proofErr w:type="spellEnd"/>
      <w:r w:rsidRPr="001A69B5">
        <w:t xml:space="preserve"> vurdering, </w:t>
      </w:r>
      <w:proofErr w:type="spellStart"/>
      <w:r w:rsidRPr="001A69B5">
        <w:t>manglar</w:t>
      </w:r>
      <w:proofErr w:type="spellEnd"/>
      <w:r w:rsidRPr="001A69B5">
        <w:t xml:space="preserve"> vurderingsgrunnlag på grunn av sjukdom eller anna </w:t>
      </w:r>
      <w:proofErr w:type="spellStart"/>
      <w:r w:rsidRPr="001A69B5">
        <w:t>fråvær</w:t>
      </w:r>
      <w:proofErr w:type="spellEnd"/>
      <w:r w:rsidRPr="001A69B5">
        <w:t xml:space="preserve">, </w:t>
      </w:r>
      <w:proofErr w:type="spellStart"/>
      <w:r w:rsidRPr="001A69B5">
        <w:t>nyleg</w:t>
      </w:r>
      <w:proofErr w:type="spellEnd"/>
      <w:r w:rsidRPr="001A69B5">
        <w:t xml:space="preserve"> har </w:t>
      </w:r>
      <w:proofErr w:type="spellStart"/>
      <w:r w:rsidRPr="001A69B5">
        <w:t>kome</w:t>
      </w:r>
      <w:proofErr w:type="spellEnd"/>
      <w:r w:rsidRPr="001A69B5">
        <w:t xml:space="preserve"> til landet eller </w:t>
      </w:r>
      <w:proofErr w:type="spellStart"/>
      <w:r w:rsidRPr="001A69B5">
        <w:t>ikkje</w:t>
      </w:r>
      <w:proofErr w:type="spellEnd"/>
      <w:r w:rsidRPr="001A69B5">
        <w:t xml:space="preserve"> har </w:t>
      </w:r>
      <w:proofErr w:type="spellStart"/>
      <w:r w:rsidRPr="001A69B5">
        <w:t>delteke</w:t>
      </w:r>
      <w:proofErr w:type="spellEnd"/>
      <w:r w:rsidRPr="001A69B5">
        <w:t xml:space="preserve"> i ordinær undervisning i alle fag.</w:t>
      </w:r>
    </w:p>
    <w:p w14:paraId="1B4BD279" w14:textId="77777777" w:rsidR="000513CD" w:rsidRPr="001A69B5" w:rsidRDefault="0009509B" w:rsidP="001A69B5">
      <w:pPr>
        <w:pStyle w:val="Undertittel"/>
      </w:pPr>
      <w:r w:rsidRPr="001A69B5">
        <w:t>Bruk av ufaglært undervisningspersonale</w:t>
      </w:r>
    </w:p>
    <w:p w14:paraId="46D637B6" w14:textId="77777777" w:rsidR="000513CD" w:rsidRPr="001A69B5" w:rsidRDefault="0009509B" w:rsidP="001A69B5">
      <w:r w:rsidRPr="001A69B5">
        <w:t xml:space="preserve">Kompetansekrava for </w:t>
      </w:r>
      <w:proofErr w:type="spellStart"/>
      <w:r w:rsidRPr="001A69B5">
        <w:t>tilsetjing</w:t>
      </w:r>
      <w:proofErr w:type="spellEnd"/>
      <w:r w:rsidRPr="001A69B5">
        <w:t xml:space="preserve"> i </w:t>
      </w:r>
      <w:proofErr w:type="spellStart"/>
      <w:r w:rsidRPr="001A69B5">
        <w:t>grunnskulen</w:t>
      </w:r>
      <w:proofErr w:type="spellEnd"/>
      <w:r w:rsidRPr="001A69B5">
        <w:t xml:space="preserve"> </w:t>
      </w:r>
      <w:proofErr w:type="spellStart"/>
      <w:r w:rsidRPr="001A69B5">
        <w:t>tilseier</w:t>
      </w:r>
      <w:proofErr w:type="spellEnd"/>
      <w:r w:rsidRPr="001A69B5">
        <w:t xml:space="preserve"> at </w:t>
      </w:r>
      <w:proofErr w:type="spellStart"/>
      <w:r w:rsidRPr="001A69B5">
        <w:t>ein</w:t>
      </w:r>
      <w:proofErr w:type="spellEnd"/>
      <w:r w:rsidRPr="001A69B5">
        <w:t xml:space="preserve"> må ha </w:t>
      </w:r>
      <w:proofErr w:type="spellStart"/>
      <w:r w:rsidRPr="001A69B5">
        <w:t>lærarutdanning</w:t>
      </w:r>
      <w:proofErr w:type="spellEnd"/>
      <w:r w:rsidRPr="001A69B5">
        <w:t xml:space="preserve"> eller anna </w:t>
      </w:r>
      <w:proofErr w:type="spellStart"/>
      <w:r w:rsidRPr="001A69B5">
        <w:t>godkjend</w:t>
      </w:r>
      <w:proofErr w:type="spellEnd"/>
      <w:r w:rsidRPr="001A69B5">
        <w:t xml:space="preserve"> utdanning for å bli fast tilsett. Tal </w:t>
      </w:r>
      <w:proofErr w:type="spellStart"/>
      <w:r w:rsidRPr="001A69B5">
        <w:t>frå</w:t>
      </w:r>
      <w:proofErr w:type="spellEnd"/>
      <w:r w:rsidRPr="001A69B5">
        <w:t xml:space="preserve"> Utdanningsdirektoratet viser at 3,6 pst. av årsverka til undervisning </w:t>
      </w:r>
      <w:proofErr w:type="spellStart"/>
      <w:r w:rsidRPr="001A69B5">
        <w:t>ikkje</w:t>
      </w:r>
      <w:proofErr w:type="spellEnd"/>
      <w:r w:rsidRPr="001A69B5">
        <w:t xml:space="preserve"> oppfylte kompetansekrava for </w:t>
      </w:r>
      <w:proofErr w:type="spellStart"/>
      <w:r w:rsidRPr="001A69B5">
        <w:t>tilsetjing</w:t>
      </w:r>
      <w:proofErr w:type="spellEnd"/>
      <w:r w:rsidRPr="001A69B5">
        <w:t xml:space="preserve"> i 2020–21. </w:t>
      </w:r>
      <w:proofErr w:type="spellStart"/>
      <w:r w:rsidRPr="001A69B5">
        <w:t>Desse</w:t>
      </w:r>
      <w:proofErr w:type="spellEnd"/>
      <w:r w:rsidRPr="001A69B5">
        <w:t xml:space="preserve"> kan </w:t>
      </w:r>
      <w:proofErr w:type="spellStart"/>
      <w:r w:rsidRPr="001A69B5">
        <w:t>vere</w:t>
      </w:r>
      <w:proofErr w:type="spellEnd"/>
      <w:r w:rsidRPr="001A69B5">
        <w:t xml:space="preserve"> mellombels tilsette eller tilsette under </w:t>
      </w:r>
      <w:proofErr w:type="spellStart"/>
      <w:r w:rsidRPr="001A69B5">
        <w:t>føresetnad</w:t>
      </w:r>
      <w:proofErr w:type="spellEnd"/>
      <w:r w:rsidRPr="001A69B5">
        <w:t xml:space="preserve"> av at utdanning den tilsette har begynt på, blir fullført. Figur 6.3 viser utviklinga i prosentdelen av berekna årsverk til undervisning i </w:t>
      </w:r>
      <w:proofErr w:type="spellStart"/>
      <w:r w:rsidRPr="001A69B5">
        <w:t>grunnskulen</w:t>
      </w:r>
      <w:proofErr w:type="spellEnd"/>
      <w:r w:rsidRPr="001A69B5">
        <w:t xml:space="preserve"> som </w:t>
      </w:r>
      <w:proofErr w:type="spellStart"/>
      <w:r w:rsidRPr="001A69B5">
        <w:t>ikkje</w:t>
      </w:r>
      <w:proofErr w:type="spellEnd"/>
      <w:r w:rsidRPr="001A69B5">
        <w:t xml:space="preserve"> oppfyller kompetansekrava for </w:t>
      </w:r>
      <w:proofErr w:type="spellStart"/>
      <w:r w:rsidRPr="001A69B5">
        <w:t>tilsetjing</w:t>
      </w:r>
      <w:proofErr w:type="spellEnd"/>
      <w:r w:rsidRPr="001A69B5">
        <w:t xml:space="preserve">. </w:t>
      </w:r>
      <w:proofErr w:type="spellStart"/>
      <w:r w:rsidRPr="001A69B5">
        <w:t>Talet</w:t>
      </w:r>
      <w:proofErr w:type="spellEnd"/>
      <w:r w:rsidRPr="001A69B5">
        <w:t xml:space="preserve"> </w:t>
      </w:r>
      <w:proofErr w:type="spellStart"/>
      <w:r w:rsidRPr="001A69B5">
        <w:t>auka</w:t>
      </w:r>
      <w:proofErr w:type="spellEnd"/>
      <w:r w:rsidRPr="001A69B5">
        <w:t xml:space="preserve"> </w:t>
      </w:r>
      <w:proofErr w:type="spellStart"/>
      <w:r w:rsidRPr="001A69B5">
        <w:t>frå</w:t>
      </w:r>
      <w:proofErr w:type="spellEnd"/>
      <w:r w:rsidRPr="001A69B5">
        <w:t xml:space="preserve"> 2014–15 til 2018–19. </w:t>
      </w:r>
      <w:proofErr w:type="spellStart"/>
      <w:r w:rsidRPr="001A69B5">
        <w:t>Noko</w:t>
      </w:r>
      <w:proofErr w:type="spellEnd"/>
      <w:r w:rsidRPr="001A69B5">
        <w:t xml:space="preserve"> av </w:t>
      </w:r>
      <w:proofErr w:type="spellStart"/>
      <w:r w:rsidRPr="001A69B5">
        <w:t>auken</w:t>
      </w:r>
      <w:proofErr w:type="spellEnd"/>
      <w:r w:rsidRPr="001A69B5">
        <w:t xml:space="preserve"> kan </w:t>
      </w:r>
      <w:proofErr w:type="spellStart"/>
      <w:r w:rsidRPr="001A69B5">
        <w:t>kome</w:t>
      </w:r>
      <w:proofErr w:type="spellEnd"/>
      <w:r w:rsidRPr="001A69B5">
        <w:t xml:space="preserve"> av </w:t>
      </w:r>
      <w:proofErr w:type="spellStart"/>
      <w:r w:rsidRPr="001A69B5">
        <w:t>meir</w:t>
      </w:r>
      <w:proofErr w:type="spellEnd"/>
      <w:r w:rsidRPr="001A69B5">
        <w:t xml:space="preserve"> vikarbruk som følge av den </w:t>
      </w:r>
      <w:proofErr w:type="spellStart"/>
      <w:r w:rsidRPr="001A69B5">
        <w:t>statlege</w:t>
      </w:r>
      <w:proofErr w:type="spellEnd"/>
      <w:r w:rsidRPr="001A69B5">
        <w:t xml:space="preserve"> satsinga på </w:t>
      </w:r>
      <w:proofErr w:type="spellStart"/>
      <w:r w:rsidRPr="001A69B5">
        <w:t>vidareutdanning</w:t>
      </w:r>
      <w:proofErr w:type="spellEnd"/>
      <w:r w:rsidRPr="001A69B5">
        <w:t xml:space="preserve"> av </w:t>
      </w:r>
      <w:proofErr w:type="spellStart"/>
      <w:r w:rsidRPr="001A69B5">
        <w:t>lærarar</w:t>
      </w:r>
      <w:proofErr w:type="spellEnd"/>
      <w:r w:rsidRPr="001A69B5">
        <w:t xml:space="preserve">. </w:t>
      </w:r>
      <w:proofErr w:type="spellStart"/>
      <w:r w:rsidRPr="001A69B5">
        <w:t>Frå</w:t>
      </w:r>
      <w:proofErr w:type="spellEnd"/>
      <w:r w:rsidRPr="001A69B5">
        <w:t xml:space="preserve"> </w:t>
      </w:r>
      <w:proofErr w:type="spellStart"/>
      <w:r w:rsidRPr="001A69B5">
        <w:t>skuleåret</w:t>
      </w:r>
      <w:proofErr w:type="spellEnd"/>
      <w:r w:rsidRPr="001A69B5">
        <w:t xml:space="preserve"> 2018–19 til </w:t>
      </w:r>
      <w:proofErr w:type="spellStart"/>
      <w:r w:rsidRPr="001A69B5">
        <w:t>skuleåret</w:t>
      </w:r>
      <w:proofErr w:type="spellEnd"/>
      <w:r w:rsidRPr="001A69B5">
        <w:t xml:space="preserve"> 2020–21 har det </w:t>
      </w:r>
      <w:proofErr w:type="spellStart"/>
      <w:r w:rsidRPr="001A69B5">
        <w:t>vore</w:t>
      </w:r>
      <w:proofErr w:type="spellEnd"/>
      <w:r w:rsidRPr="001A69B5">
        <w:t xml:space="preserve"> </w:t>
      </w:r>
      <w:proofErr w:type="spellStart"/>
      <w:r w:rsidRPr="001A69B5">
        <w:t>ein</w:t>
      </w:r>
      <w:proofErr w:type="spellEnd"/>
      <w:r w:rsidRPr="001A69B5">
        <w:t xml:space="preserve"> nedgang på over </w:t>
      </w:r>
      <w:proofErr w:type="spellStart"/>
      <w:r w:rsidRPr="001A69B5">
        <w:t>eit</w:t>
      </w:r>
      <w:proofErr w:type="spellEnd"/>
      <w:r w:rsidRPr="001A69B5">
        <w:t xml:space="preserve"> prosentpoeng.</w:t>
      </w:r>
    </w:p>
    <w:p w14:paraId="23240D19" w14:textId="7AB22422" w:rsidR="000513CD" w:rsidRPr="001A69B5" w:rsidRDefault="00F35595" w:rsidP="001A69B5">
      <w:r>
        <w:rPr>
          <w:noProof/>
        </w:rPr>
        <w:drawing>
          <wp:inline distT="0" distB="0" distL="0" distR="0" wp14:anchorId="47D31BF6" wp14:editId="7B4E0210">
            <wp:extent cx="6130290" cy="28384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3917329A" w14:textId="77777777" w:rsidR="000513CD" w:rsidRPr="001A69B5" w:rsidRDefault="0009509B" w:rsidP="001A69B5">
      <w:pPr>
        <w:pStyle w:val="figur-tittel"/>
      </w:pPr>
      <w:r w:rsidRPr="001A69B5">
        <w:t xml:space="preserve">Prosentdelen av årsverk i </w:t>
      </w:r>
      <w:proofErr w:type="spellStart"/>
      <w:r w:rsidRPr="001A69B5">
        <w:t>grunnskulen</w:t>
      </w:r>
      <w:proofErr w:type="spellEnd"/>
      <w:r w:rsidRPr="001A69B5">
        <w:t xml:space="preserve"> som </w:t>
      </w:r>
      <w:proofErr w:type="spellStart"/>
      <w:r w:rsidRPr="001A69B5">
        <w:t>ikkje</w:t>
      </w:r>
      <w:proofErr w:type="spellEnd"/>
      <w:r w:rsidRPr="001A69B5">
        <w:t xml:space="preserve"> oppfyller kompetansekrava for </w:t>
      </w:r>
      <w:proofErr w:type="spellStart"/>
      <w:r w:rsidRPr="001A69B5">
        <w:t>tilsetjing</w:t>
      </w:r>
      <w:proofErr w:type="spellEnd"/>
    </w:p>
    <w:p w14:paraId="49FD1277" w14:textId="77777777" w:rsidR="000513CD" w:rsidRPr="001A69B5" w:rsidRDefault="0009509B" w:rsidP="001A69B5">
      <w:pPr>
        <w:pStyle w:val="Kilde"/>
      </w:pPr>
      <w:r w:rsidRPr="001A69B5">
        <w:t>GSI (Utdanningsdirektoratet)</w:t>
      </w:r>
    </w:p>
    <w:p w14:paraId="0CBA34E1" w14:textId="77777777" w:rsidR="000513CD" w:rsidRPr="001A69B5" w:rsidRDefault="0009509B" w:rsidP="001A69B5">
      <w:r w:rsidRPr="001A69B5">
        <w:t xml:space="preserve">I 2020 hadde 4,7 pst. av </w:t>
      </w:r>
      <w:proofErr w:type="spellStart"/>
      <w:r w:rsidRPr="001A69B5">
        <w:t>lærarane</w:t>
      </w:r>
      <w:proofErr w:type="spellEnd"/>
      <w:r w:rsidRPr="001A69B5">
        <w:t xml:space="preserve"> i </w:t>
      </w:r>
      <w:proofErr w:type="spellStart"/>
      <w:r w:rsidRPr="001A69B5">
        <w:t>vidaregåande</w:t>
      </w:r>
      <w:proofErr w:type="spellEnd"/>
      <w:r w:rsidRPr="001A69B5">
        <w:t xml:space="preserve"> opplæring ei </w:t>
      </w:r>
      <w:proofErr w:type="spellStart"/>
      <w:r w:rsidRPr="001A69B5">
        <w:t>vidaregåande</w:t>
      </w:r>
      <w:proofErr w:type="spellEnd"/>
      <w:r w:rsidRPr="001A69B5">
        <w:t xml:space="preserve"> utdanning eller </w:t>
      </w:r>
      <w:proofErr w:type="spellStart"/>
      <w:r w:rsidRPr="001A69B5">
        <w:t>lågare</w:t>
      </w:r>
      <w:proofErr w:type="spellEnd"/>
      <w:r w:rsidRPr="001A69B5">
        <w:t xml:space="preserve">, </w:t>
      </w:r>
      <w:proofErr w:type="spellStart"/>
      <w:r w:rsidRPr="001A69B5">
        <w:t>medan</w:t>
      </w:r>
      <w:proofErr w:type="spellEnd"/>
      <w:r w:rsidRPr="001A69B5">
        <w:t xml:space="preserve"> 5,1 pst. hadde universitets-/</w:t>
      </w:r>
      <w:proofErr w:type="spellStart"/>
      <w:r w:rsidRPr="001A69B5">
        <w:t>høgskuleutdanning</w:t>
      </w:r>
      <w:proofErr w:type="spellEnd"/>
      <w:r w:rsidRPr="001A69B5">
        <w:t xml:space="preserve"> på </w:t>
      </w:r>
      <w:proofErr w:type="spellStart"/>
      <w:r w:rsidRPr="001A69B5">
        <w:t>lågare</w:t>
      </w:r>
      <w:proofErr w:type="spellEnd"/>
      <w:r w:rsidRPr="001A69B5">
        <w:t xml:space="preserve"> nivå, men </w:t>
      </w:r>
      <w:proofErr w:type="spellStart"/>
      <w:r w:rsidRPr="001A69B5">
        <w:t>utan</w:t>
      </w:r>
      <w:proofErr w:type="spellEnd"/>
      <w:r w:rsidRPr="001A69B5">
        <w:t xml:space="preserve"> pedagogisk utdanning. 4,5 pst. hadde universitets-/</w:t>
      </w:r>
      <w:proofErr w:type="spellStart"/>
      <w:r w:rsidRPr="001A69B5">
        <w:t>høgskuleutdanning</w:t>
      </w:r>
      <w:proofErr w:type="spellEnd"/>
      <w:r w:rsidRPr="001A69B5">
        <w:t xml:space="preserve"> på </w:t>
      </w:r>
      <w:proofErr w:type="spellStart"/>
      <w:r w:rsidRPr="001A69B5">
        <w:t>høgare</w:t>
      </w:r>
      <w:proofErr w:type="spellEnd"/>
      <w:r w:rsidRPr="001A69B5">
        <w:t xml:space="preserve"> nivå, </w:t>
      </w:r>
      <w:proofErr w:type="spellStart"/>
      <w:r w:rsidRPr="001A69B5">
        <w:t>utan</w:t>
      </w:r>
      <w:proofErr w:type="spellEnd"/>
      <w:r w:rsidRPr="001A69B5">
        <w:t xml:space="preserve"> pedagogisk utdanning.</w:t>
      </w:r>
    </w:p>
    <w:p w14:paraId="5E8B4074" w14:textId="78F5B01D" w:rsidR="000513CD" w:rsidRPr="001A69B5" w:rsidRDefault="00F35595" w:rsidP="001A69B5">
      <w:r>
        <w:rPr>
          <w:noProof/>
        </w:rPr>
        <w:drawing>
          <wp:inline distT="0" distB="0" distL="0" distR="0" wp14:anchorId="536D1A3D" wp14:editId="0A65A849">
            <wp:extent cx="6130290" cy="283845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1F347C22" w14:textId="77777777" w:rsidR="000513CD" w:rsidRPr="001A69B5" w:rsidRDefault="0009509B" w:rsidP="001A69B5">
      <w:pPr>
        <w:pStyle w:val="figur-tittel"/>
      </w:pPr>
      <w:r w:rsidRPr="001A69B5">
        <w:t xml:space="preserve">Prosentdelen av </w:t>
      </w:r>
      <w:proofErr w:type="spellStart"/>
      <w:r w:rsidRPr="001A69B5">
        <w:t>lærarar</w:t>
      </w:r>
      <w:proofErr w:type="spellEnd"/>
      <w:r w:rsidRPr="001A69B5">
        <w:t xml:space="preserve"> i </w:t>
      </w:r>
      <w:proofErr w:type="spellStart"/>
      <w:r w:rsidRPr="001A69B5">
        <w:t>grunnskulen</w:t>
      </w:r>
      <w:proofErr w:type="spellEnd"/>
      <w:r w:rsidRPr="001A69B5">
        <w:t xml:space="preserve"> som </w:t>
      </w:r>
      <w:proofErr w:type="spellStart"/>
      <w:r w:rsidRPr="001A69B5">
        <w:t>ikkje</w:t>
      </w:r>
      <w:proofErr w:type="spellEnd"/>
      <w:r w:rsidRPr="001A69B5">
        <w:t xml:space="preserve"> oppfyller kompetansekrava for undervisning som gjeld </w:t>
      </w:r>
      <w:proofErr w:type="spellStart"/>
      <w:r w:rsidRPr="001A69B5">
        <w:t>frå</w:t>
      </w:r>
      <w:proofErr w:type="spellEnd"/>
      <w:r w:rsidRPr="001A69B5">
        <w:t xml:space="preserve"> 2025</w:t>
      </w:r>
    </w:p>
    <w:p w14:paraId="3B8ADD99" w14:textId="77777777" w:rsidR="000513CD" w:rsidRPr="001A69B5" w:rsidRDefault="0009509B" w:rsidP="001A69B5">
      <w:pPr>
        <w:pStyle w:val="Kilde"/>
      </w:pPr>
      <w:r w:rsidRPr="001A69B5">
        <w:t>GSI (Utdanningsdirektoratet)</w:t>
      </w:r>
    </w:p>
    <w:p w14:paraId="596407BA" w14:textId="77777777" w:rsidR="000513CD" w:rsidRPr="001A69B5" w:rsidRDefault="0009509B" w:rsidP="001A69B5">
      <w:r w:rsidRPr="001A69B5">
        <w:t xml:space="preserve">I 2025 skal alle </w:t>
      </w:r>
      <w:proofErr w:type="spellStart"/>
      <w:r w:rsidRPr="001A69B5">
        <w:t>lærarar</w:t>
      </w:r>
      <w:proofErr w:type="spellEnd"/>
      <w:r w:rsidRPr="001A69B5">
        <w:t xml:space="preserve"> som underviser i norsk, matematikk og engelsk på 1.–7. trinn, ha minst 30 studiepoeng i faget. På 8.–10. trinn skal alle </w:t>
      </w:r>
      <w:proofErr w:type="spellStart"/>
      <w:r w:rsidRPr="001A69B5">
        <w:t>lærarar</w:t>
      </w:r>
      <w:proofErr w:type="spellEnd"/>
      <w:r w:rsidRPr="001A69B5">
        <w:t xml:space="preserve"> som underviser i norsk, matematikk og engelsk, ha minst 60 studiepoeng i undervisningsfaget i 2025. I </w:t>
      </w:r>
      <w:proofErr w:type="spellStart"/>
      <w:r w:rsidRPr="001A69B5">
        <w:t>skuleåret</w:t>
      </w:r>
      <w:proofErr w:type="spellEnd"/>
      <w:r w:rsidRPr="001A69B5">
        <w:t xml:space="preserve"> 2020–21 er det </w:t>
      </w:r>
      <w:proofErr w:type="spellStart"/>
      <w:r w:rsidRPr="001A69B5">
        <w:t>framleis</w:t>
      </w:r>
      <w:proofErr w:type="spellEnd"/>
      <w:r w:rsidRPr="001A69B5">
        <w:t xml:space="preserve"> mange </w:t>
      </w:r>
      <w:proofErr w:type="spellStart"/>
      <w:r w:rsidRPr="001A69B5">
        <w:t>lærarar</w:t>
      </w:r>
      <w:proofErr w:type="spellEnd"/>
      <w:r w:rsidRPr="001A69B5">
        <w:t xml:space="preserve"> som </w:t>
      </w:r>
      <w:proofErr w:type="spellStart"/>
      <w:r w:rsidRPr="001A69B5">
        <w:t>ikkje</w:t>
      </w:r>
      <w:proofErr w:type="spellEnd"/>
      <w:r w:rsidRPr="001A69B5">
        <w:t xml:space="preserve"> oppfyller dette kompetansekravet, </w:t>
      </w:r>
      <w:proofErr w:type="spellStart"/>
      <w:r w:rsidRPr="001A69B5">
        <w:t>særleg</w:t>
      </w:r>
      <w:proofErr w:type="spellEnd"/>
      <w:r w:rsidRPr="001A69B5">
        <w:t xml:space="preserve"> i 1.–7. trinn engelsk. I alle </w:t>
      </w:r>
      <w:proofErr w:type="spellStart"/>
      <w:r w:rsidRPr="001A69B5">
        <w:t>dei</w:t>
      </w:r>
      <w:proofErr w:type="spellEnd"/>
      <w:r w:rsidRPr="001A69B5">
        <w:t xml:space="preserve"> tre faga har det likevel </w:t>
      </w:r>
      <w:proofErr w:type="spellStart"/>
      <w:r w:rsidRPr="001A69B5">
        <w:t>vore</w:t>
      </w:r>
      <w:proofErr w:type="spellEnd"/>
      <w:r w:rsidRPr="001A69B5">
        <w:t xml:space="preserve"> </w:t>
      </w:r>
      <w:proofErr w:type="spellStart"/>
      <w:r w:rsidRPr="001A69B5">
        <w:t>ein</w:t>
      </w:r>
      <w:proofErr w:type="spellEnd"/>
      <w:r w:rsidRPr="001A69B5">
        <w:t xml:space="preserve"> nedgang </w:t>
      </w:r>
      <w:proofErr w:type="spellStart"/>
      <w:r w:rsidRPr="001A69B5">
        <w:t>frå</w:t>
      </w:r>
      <w:proofErr w:type="spellEnd"/>
      <w:r w:rsidRPr="001A69B5">
        <w:t xml:space="preserve"> </w:t>
      </w:r>
      <w:proofErr w:type="spellStart"/>
      <w:r w:rsidRPr="001A69B5">
        <w:t>førre</w:t>
      </w:r>
      <w:proofErr w:type="spellEnd"/>
      <w:r w:rsidRPr="001A69B5">
        <w:t xml:space="preserve"> </w:t>
      </w:r>
      <w:proofErr w:type="spellStart"/>
      <w:r w:rsidRPr="001A69B5">
        <w:t>skuleår</w:t>
      </w:r>
      <w:proofErr w:type="spellEnd"/>
      <w:r w:rsidRPr="001A69B5">
        <w:t xml:space="preserve"> i prosentdelen av </w:t>
      </w:r>
      <w:proofErr w:type="spellStart"/>
      <w:r w:rsidRPr="001A69B5">
        <w:t>lærarar</w:t>
      </w:r>
      <w:proofErr w:type="spellEnd"/>
      <w:r w:rsidRPr="001A69B5">
        <w:t xml:space="preserve"> som </w:t>
      </w:r>
      <w:proofErr w:type="spellStart"/>
      <w:r w:rsidRPr="001A69B5">
        <w:t>ikkje</w:t>
      </w:r>
      <w:proofErr w:type="spellEnd"/>
      <w:r w:rsidRPr="001A69B5">
        <w:t xml:space="preserve"> oppfyller krava. Gjennom </w:t>
      </w:r>
      <w:proofErr w:type="spellStart"/>
      <w:r w:rsidRPr="001A69B5">
        <w:t>dei</w:t>
      </w:r>
      <w:proofErr w:type="spellEnd"/>
      <w:r w:rsidRPr="001A69B5">
        <w:t xml:space="preserve"> siste åra har det </w:t>
      </w:r>
      <w:proofErr w:type="spellStart"/>
      <w:r w:rsidRPr="001A69B5">
        <w:t>vore</w:t>
      </w:r>
      <w:proofErr w:type="spellEnd"/>
      <w:r w:rsidRPr="001A69B5">
        <w:t xml:space="preserve"> ei positiv utvikling i </w:t>
      </w:r>
      <w:proofErr w:type="spellStart"/>
      <w:r w:rsidRPr="001A69B5">
        <w:t>grunnskulen</w:t>
      </w:r>
      <w:proofErr w:type="spellEnd"/>
      <w:r w:rsidRPr="001A69B5">
        <w:t xml:space="preserve"> når det gjeld </w:t>
      </w:r>
      <w:proofErr w:type="spellStart"/>
      <w:r w:rsidRPr="001A69B5">
        <w:t>lærarar</w:t>
      </w:r>
      <w:proofErr w:type="spellEnd"/>
      <w:r w:rsidRPr="001A69B5">
        <w:t xml:space="preserve"> som oppfyller kompetansekrava i alle fag.</w:t>
      </w:r>
    </w:p>
    <w:p w14:paraId="6D895FE8" w14:textId="77777777" w:rsidR="000513CD" w:rsidRPr="001A69B5" w:rsidRDefault="0009509B" w:rsidP="001A69B5">
      <w:pPr>
        <w:pStyle w:val="Undertittel"/>
      </w:pPr>
      <w:r w:rsidRPr="001A69B5">
        <w:t xml:space="preserve">Tilsette med </w:t>
      </w:r>
      <w:proofErr w:type="spellStart"/>
      <w:r w:rsidRPr="001A69B5">
        <w:t>innvandrarbakgrunn</w:t>
      </w:r>
      <w:proofErr w:type="spellEnd"/>
    </w:p>
    <w:p w14:paraId="4A31325A" w14:textId="77777777" w:rsidR="000513CD" w:rsidRPr="001A69B5" w:rsidRDefault="0009509B" w:rsidP="001A69B5">
      <w:r w:rsidRPr="001A69B5">
        <w:t xml:space="preserve">Prosentdelen tilsette med </w:t>
      </w:r>
      <w:proofErr w:type="spellStart"/>
      <w:r w:rsidRPr="001A69B5">
        <w:t>innvandrarbakgrunn</w:t>
      </w:r>
      <w:proofErr w:type="spellEnd"/>
      <w:r w:rsidRPr="001A69B5">
        <w:t xml:space="preserve"> er litt </w:t>
      </w:r>
      <w:proofErr w:type="spellStart"/>
      <w:r w:rsidRPr="001A69B5">
        <w:t>høgare</w:t>
      </w:r>
      <w:proofErr w:type="spellEnd"/>
      <w:r w:rsidRPr="001A69B5">
        <w:t xml:space="preserve"> for fylkeskommunale </w:t>
      </w:r>
      <w:proofErr w:type="spellStart"/>
      <w:r w:rsidRPr="001A69B5">
        <w:t>vidaregåande</w:t>
      </w:r>
      <w:proofErr w:type="spellEnd"/>
      <w:r w:rsidRPr="001A69B5">
        <w:t xml:space="preserve"> </w:t>
      </w:r>
      <w:proofErr w:type="spellStart"/>
      <w:r w:rsidRPr="001A69B5">
        <w:t>skular</w:t>
      </w:r>
      <w:proofErr w:type="spellEnd"/>
      <w:r w:rsidRPr="001A69B5">
        <w:t xml:space="preserve"> enn for </w:t>
      </w:r>
      <w:proofErr w:type="spellStart"/>
      <w:r w:rsidRPr="001A69B5">
        <w:t>dei</w:t>
      </w:r>
      <w:proofErr w:type="spellEnd"/>
      <w:r w:rsidRPr="001A69B5">
        <w:t xml:space="preserve"> kommunale </w:t>
      </w:r>
      <w:proofErr w:type="spellStart"/>
      <w:r w:rsidRPr="001A69B5">
        <w:t>grunnskulane</w:t>
      </w:r>
      <w:proofErr w:type="spellEnd"/>
      <w:r w:rsidRPr="001A69B5">
        <w:t xml:space="preserve">. Norskfødde med </w:t>
      </w:r>
      <w:proofErr w:type="spellStart"/>
      <w:r w:rsidRPr="001A69B5">
        <w:t>innvandrarforeldre</w:t>
      </w:r>
      <w:proofErr w:type="spellEnd"/>
      <w:r w:rsidRPr="001A69B5">
        <w:t xml:space="preserve"> </w:t>
      </w:r>
      <w:proofErr w:type="spellStart"/>
      <w:r w:rsidRPr="001A69B5">
        <w:t>utgjer</w:t>
      </w:r>
      <w:proofErr w:type="spellEnd"/>
      <w:r w:rsidRPr="001A69B5">
        <w:t xml:space="preserve"> </w:t>
      </w:r>
      <w:proofErr w:type="spellStart"/>
      <w:r w:rsidRPr="001A69B5">
        <w:t>ein</w:t>
      </w:r>
      <w:proofErr w:type="spellEnd"/>
      <w:r w:rsidRPr="001A69B5">
        <w:t xml:space="preserve"> svært liten del. Prosentdelen med </w:t>
      </w:r>
      <w:proofErr w:type="spellStart"/>
      <w:r w:rsidRPr="001A69B5">
        <w:t>innvandrarbakgrunn</w:t>
      </w:r>
      <w:proofErr w:type="spellEnd"/>
      <w:r w:rsidRPr="001A69B5">
        <w:t xml:space="preserve"> blant det </w:t>
      </w:r>
      <w:proofErr w:type="spellStart"/>
      <w:r w:rsidRPr="001A69B5">
        <w:t>mannlege</w:t>
      </w:r>
      <w:proofErr w:type="spellEnd"/>
      <w:r w:rsidRPr="001A69B5">
        <w:t xml:space="preserve"> undervisningspersonalet i kommunale </w:t>
      </w:r>
      <w:proofErr w:type="spellStart"/>
      <w:r w:rsidRPr="001A69B5">
        <w:t>grunnskular</w:t>
      </w:r>
      <w:proofErr w:type="spellEnd"/>
      <w:r w:rsidRPr="001A69B5">
        <w:t xml:space="preserve"> er litt </w:t>
      </w:r>
      <w:proofErr w:type="spellStart"/>
      <w:r w:rsidRPr="001A69B5">
        <w:t>høgare</w:t>
      </w:r>
      <w:proofErr w:type="spellEnd"/>
      <w:r w:rsidRPr="001A69B5">
        <w:t xml:space="preserve"> enn blant </w:t>
      </w:r>
      <w:proofErr w:type="spellStart"/>
      <w:r w:rsidRPr="001A69B5">
        <w:t>dei</w:t>
      </w:r>
      <w:proofErr w:type="spellEnd"/>
      <w:r w:rsidRPr="001A69B5">
        <w:t xml:space="preserve"> kvinnelege. I fylkeskommunale </w:t>
      </w:r>
      <w:proofErr w:type="spellStart"/>
      <w:r w:rsidRPr="001A69B5">
        <w:t>vidaregåande</w:t>
      </w:r>
      <w:proofErr w:type="spellEnd"/>
      <w:r w:rsidRPr="001A69B5">
        <w:t xml:space="preserve"> </w:t>
      </w:r>
      <w:proofErr w:type="spellStart"/>
      <w:r w:rsidRPr="001A69B5">
        <w:t>skular</w:t>
      </w:r>
      <w:proofErr w:type="spellEnd"/>
      <w:r w:rsidRPr="001A69B5">
        <w:t xml:space="preserve"> er det omvendt, og prosentdelen med </w:t>
      </w:r>
      <w:proofErr w:type="spellStart"/>
      <w:r w:rsidRPr="001A69B5">
        <w:t>innvandrarbakgrunn</w:t>
      </w:r>
      <w:proofErr w:type="spellEnd"/>
      <w:r w:rsidRPr="001A69B5">
        <w:t xml:space="preserve"> blant det kvinnelege undervisningspersonalet er </w:t>
      </w:r>
      <w:proofErr w:type="spellStart"/>
      <w:r w:rsidRPr="001A69B5">
        <w:t>høgare</w:t>
      </w:r>
      <w:proofErr w:type="spellEnd"/>
      <w:r w:rsidRPr="001A69B5">
        <w:t xml:space="preserve"> enn blant det </w:t>
      </w:r>
      <w:proofErr w:type="spellStart"/>
      <w:r w:rsidRPr="001A69B5">
        <w:t>mannlege</w:t>
      </w:r>
      <w:proofErr w:type="spellEnd"/>
      <w:r w:rsidRPr="001A69B5">
        <w:t xml:space="preserve">. Det har </w:t>
      </w:r>
      <w:proofErr w:type="spellStart"/>
      <w:r w:rsidRPr="001A69B5">
        <w:t>vore</w:t>
      </w:r>
      <w:proofErr w:type="spellEnd"/>
      <w:r w:rsidRPr="001A69B5">
        <w:t xml:space="preserve"> </w:t>
      </w:r>
      <w:proofErr w:type="spellStart"/>
      <w:r w:rsidRPr="001A69B5">
        <w:t>ein</w:t>
      </w:r>
      <w:proofErr w:type="spellEnd"/>
      <w:r w:rsidRPr="001A69B5">
        <w:t xml:space="preserve"> svak </w:t>
      </w:r>
      <w:proofErr w:type="spellStart"/>
      <w:r w:rsidRPr="001A69B5">
        <w:t>auke</w:t>
      </w:r>
      <w:proofErr w:type="spellEnd"/>
      <w:r w:rsidRPr="001A69B5">
        <w:t xml:space="preserve"> i prosentdelen tilsette med </w:t>
      </w:r>
      <w:proofErr w:type="spellStart"/>
      <w:r w:rsidRPr="001A69B5">
        <w:t>innvandrarbakgrunn</w:t>
      </w:r>
      <w:proofErr w:type="spellEnd"/>
      <w:r w:rsidRPr="001A69B5">
        <w:t xml:space="preserve"> i </w:t>
      </w:r>
      <w:proofErr w:type="spellStart"/>
      <w:r w:rsidRPr="001A69B5">
        <w:t>dei</w:t>
      </w:r>
      <w:proofErr w:type="spellEnd"/>
      <w:r w:rsidRPr="001A69B5">
        <w:t xml:space="preserve"> siste tre åra, både i kommunale </w:t>
      </w:r>
      <w:proofErr w:type="spellStart"/>
      <w:r w:rsidRPr="001A69B5">
        <w:t>grunnskular</w:t>
      </w:r>
      <w:proofErr w:type="spellEnd"/>
      <w:r w:rsidRPr="001A69B5">
        <w:t xml:space="preserve"> og i fylkeskommunale </w:t>
      </w:r>
      <w:proofErr w:type="spellStart"/>
      <w:r w:rsidRPr="001A69B5">
        <w:t>vidaregåande</w:t>
      </w:r>
      <w:proofErr w:type="spellEnd"/>
      <w:r w:rsidRPr="001A69B5">
        <w:t xml:space="preserve"> </w:t>
      </w:r>
      <w:proofErr w:type="spellStart"/>
      <w:r w:rsidRPr="001A69B5">
        <w:t>skular</w:t>
      </w:r>
      <w:proofErr w:type="spellEnd"/>
      <w:r w:rsidRPr="001A69B5">
        <w:t>.</w:t>
      </w:r>
    </w:p>
    <w:p w14:paraId="5C659643" w14:textId="24E2D894" w:rsidR="000513CD" w:rsidRPr="001A69B5" w:rsidRDefault="00F35595" w:rsidP="001A69B5">
      <w:r>
        <w:rPr>
          <w:noProof/>
        </w:rPr>
        <w:drawing>
          <wp:inline distT="0" distB="0" distL="0" distR="0" wp14:anchorId="3046A978" wp14:editId="1F33E4F2">
            <wp:extent cx="6130290" cy="28384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290" cy="2838450"/>
                    </a:xfrm>
                    <a:prstGeom prst="rect">
                      <a:avLst/>
                    </a:prstGeom>
                    <a:noFill/>
                    <a:ln>
                      <a:noFill/>
                    </a:ln>
                  </pic:spPr>
                </pic:pic>
              </a:graphicData>
            </a:graphic>
          </wp:inline>
        </w:drawing>
      </w:r>
    </w:p>
    <w:p w14:paraId="404273F0" w14:textId="77777777" w:rsidR="000513CD" w:rsidRPr="001A69B5" w:rsidRDefault="0009509B" w:rsidP="001A69B5">
      <w:pPr>
        <w:pStyle w:val="figur-tittel"/>
      </w:pPr>
      <w:r w:rsidRPr="001A69B5">
        <w:t xml:space="preserve">Prosentdelen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blant undervisningspersonalet</w:t>
      </w:r>
      <w:r w:rsidRPr="001A69B5">
        <w:rPr>
          <w:rStyle w:val="skrift-hevet"/>
        </w:rPr>
        <w:t>1</w:t>
      </w:r>
      <w:r w:rsidRPr="001A69B5">
        <w:t xml:space="preserve">i </w:t>
      </w:r>
      <w:proofErr w:type="spellStart"/>
      <w:r w:rsidRPr="001A69B5">
        <w:t>grunnskular</w:t>
      </w:r>
      <w:proofErr w:type="spellEnd"/>
      <w:r w:rsidRPr="001A69B5">
        <w:t xml:space="preserve"> og i </w:t>
      </w:r>
      <w:proofErr w:type="spellStart"/>
      <w:r w:rsidRPr="001A69B5">
        <w:t>vidaregåande</w:t>
      </w:r>
      <w:proofErr w:type="spellEnd"/>
      <w:r w:rsidRPr="001A69B5">
        <w:t xml:space="preserve"> </w:t>
      </w:r>
      <w:proofErr w:type="spellStart"/>
      <w:r w:rsidRPr="001A69B5">
        <w:t>skular</w:t>
      </w:r>
      <w:proofErr w:type="spellEnd"/>
      <w:r w:rsidRPr="001A69B5">
        <w:t>, 2018–20</w:t>
      </w:r>
    </w:p>
    <w:p w14:paraId="506691BB" w14:textId="77777777" w:rsidR="000513CD" w:rsidRPr="001A69B5" w:rsidRDefault="0009509B" w:rsidP="001A69B5">
      <w:pPr>
        <w:pStyle w:val="figur-noter"/>
      </w:pPr>
      <w:r w:rsidRPr="001A69B5">
        <w:rPr>
          <w:rStyle w:val="skrift-hevet"/>
        </w:rPr>
        <w:t>1</w:t>
      </w:r>
      <w:r w:rsidRPr="001A69B5">
        <w:tab/>
      </w:r>
      <w:proofErr w:type="spellStart"/>
      <w:r w:rsidRPr="001A69B5">
        <w:t>Tala</w:t>
      </w:r>
      <w:proofErr w:type="spellEnd"/>
      <w:r w:rsidRPr="001A69B5">
        <w:t xml:space="preserve"> inkluderer både </w:t>
      </w:r>
      <w:proofErr w:type="spellStart"/>
      <w:r w:rsidRPr="001A69B5">
        <w:t>hovud</w:t>
      </w:r>
      <w:proofErr w:type="spellEnd"/>
      <w:r w:rsidRPr="001A69B5">
        <w:t>- og biarbeidsforhold.</w:t>
      </w:r>
    </w:p>
    <w:p w14:paraId="09F1A115" w14:textId="77777777" w:rsidR="000513CD" w:rsidRPr="001A69B5" w:rsidRDefault="0009509B" w:rsidP="001A69B5">
      <w:pPr>
        <w:pStyle w:val="Kilde"/>
      </w:pPr>
      <w:r w:rsidRPr="001A69B5">
        <w:t>Statistisk sentralbyrå</w:t>
      </w:r>
    </w:p>
    <w:p w14:paraId="15BD568F" w14:textId="77777777" w:rsidR="000513CD" w:rsidRPr="001A69B5" w:rsidRDefault="0009509B" w:rsidP="001A69B5">
      <w:r w:rsidRPr="001A69B5">
        <w:t xml:space="preserve">Av 21 600 </w:t>
      </w:r>
      <w:proofErr w:type="spellStart"/>
      <w:r w:rsidRPr="001A69B5">
        <w:t>studentar</w:t>
      </w:r>
      <w:proofErr w:type="spellEnd"/>
      <w:r w:rsidRPr="001A69B5">
        <w:t xml:space="preserve"> som utdanna seg til å bli </w:t>
      </w:r>
      <w:proofErr w:type="spellStart"/>
      <w:r w:rsidRPr="001A69B5">
        <w:t>lærar</w:t>
      </w:r>
      <w:proofErr w:type="spellEnd"/>
      <w:r w:rsidRPr="001A69B5">
        <w:t xml:space="preserve"> i </w:t>
      </w:r>
      <w:proofErr w:type="spellStart"/>
      <w:r w:rsidRPr="001A69B5">
        <w:t>skulen</w:t>
      </w:r>
      <w:proofErr w:type="spellEnd"/>
      <w:r w:rsidRPr="001A69B5">
        <w:t xml:space="preserve"> i 2020, hadde 9 pst. </w:t>
      </w:r>
      <w:proofErr w:type="spellStart"/>
      <w:r w:rsidRPr="001A69B5">
        <w:t>innvandrarbakgrunn</w:t>
      </w:r>
      <w:proofErr w:type="spellEnd"/>
      <w:r w:rsidRPr="001A69B5">
        <w:t xml:space="preserve">. Prosentdelen med </w:t>
      </w:r>
      <w:proofErr w:type="spellStart"/>
      <w:r w:rsidRPr="001A69B5">
        <w:t>innvandrarbakgrunn</w:t>
      </w:r>
      <w:proofErr w:type="spellEnd"/>
      <w:r w:rsidRPr="001A69B5">
        <w:t xml:space="preserve"> som går på slike </w:t>
      </w:r>
      <w:proofErr w:type="spellStart"/>
      <w:r w:rsidRPr="001A69B5">
        <w:t>utdanningar</w:t>
      </w:r>
      <w:proofErr w:type="spellEnd"/>
      <w:r w:rsidRPr="001A69B5">
        <w:t xml:space="preserve">, har </w:t>
      </w:r>
      <w:proofErr w:type="spellStart"/>
      <w:r w:rsidRPr="001A69B5">
        <w:t>auka</w:t>
      </w:r>
      <w:proofErr w:type="spellEnd"/>
      <w:r w:rsidRPr="001A69B5">
        <w:t xml:space="preserve"> litt </w:t>
      </w:r>
      <w:proofErr w:type="spellStart"/>
      <w:r w:rsidRPr="001A69B5">
        <w:t>dei</w:t>
      </w:r>
      <w:proofErr w:type="spellEnd"/>
      <w:r w:rsidRPr="001A69B5">
        <w:t xml:space="preserve"> siste tre åra. Dette gjeld i </w:t>
      </w:r>
      <w:proofErr w:type="spellStart"/>
      <w:r w:rsidRPr="001A69B5">
        <w:t>hovudsak</w:t>
      </w:r>
      <w:proofErr w:type="spellEnd"/>
      <w:r w:rsidRPr="001A69B5">
        <w:t xml:space="preserve"> norskfødde med </w:t>
      </w:r>
      <w:proofErr w:type="spellStart"/>
      <w:r w:rsidRPr="001A69B5">
        <w:t>innvandrarforeldre</w:t>
      </w:r>
      <w:proofErr w:type="spellEnd"/>
      <w:r w:rsidRPr="001A69B5">
        <w:t>.</w:t>
      </w:r>
    </w:p>
    <w:p w14:paraId="1BAE5AB5" w14:textId="0946369E" w:rsidR="000513CD" w:rsidRPr="001A69B5" w:rsidRDefault="00F35595" w:rsidP="001A69B5">
      <w:r>
        <w:rPr>
          <w:noProof/>
        </w:rPr>
        <w:drawing>
          <wp:inline distT="0" distB="0" distL="0" distR="0" wp14:anchorId="6AE52584" wp14:editId="2D1B3ED5">
            <wp:extent cx="6130290" cy="28225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290" cy="2822575"/>
                    </a:xfrm>
                    <a:prstGeom prst="rect">
                      <a:avLst/>
                    </a:prstGeom>
                    <a:noFill/>
                    <a:ln>
                      <a:noFill/>
                    </a:ln>
                  </pic:spPr>
                </pic:pic>
              </a:graphicData>
            </a:graphic>
          </wp:inline>
        </w:drawing>
      </w:r>
    </w:p>
    <w:p w14:paraId="0ADA926C" w14:textId="77777777" w:rsidR="000513CD" w:rsidRPr="001A69B5" w:rsidRDefault="0009509B" w:rsidP="001A69B5">
      <w:pPr>
        <w:pStyle w:val="figur-tittel"/>
      </w:pPr>
      <w:r w:rsidRPr="001A69B5">
        <w:t xml:space="preserve">Prosentdelen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blant </w:t>
      </w:r>
      <w:proofErr w:type="spellStart"/>
      <w:r w:rsidRPr="001A69B5">
        <w:t>studentar</w:t>
      </w:r>
      <w:proofErr w:type="spellEnd"/>
      <w:r w:rsidRPr="001A69B5">
        <w:t xml:space="preserve"> under utdanning for å bli lærar</w:t>
      </w:r>
      <w:r w:rsidRPr="001A69B5">
        <w:rPr>
          <w:rStyle w:val="skrift-hevet"/>
        </w:rPr>
        <w:t>1</w:t>
      </w:r>
      <w:r w:rsidRPr="001A69B5">
        <w:t>, 2018–20</w:t>
      </w:r>
    </w:p>
    <w:p w14:paraId="7E2FE357" w14:textId="77777777" w:rsidR="000513CD" w:rsidRPr="001A69B5" w:rsidRDefault="0009509B" w:rsidP="001A69B5">
      <w:pPr>
        <w:pStyle w:val="figur-noter"/>
      </w:pPr>
      <w:r w:rsidRPr="001A69B5">
        <w:rPr>
          <w:rStyle w:val="skrift-hevet"/>
        </w:rPr>
        <w:t>1</w:t>
      </w:r>
      <w:r w:rsidRPr="001A69B5">
        <w:tab/>
      </w:r>
      <w:proofErr w:type="spellStart"/>
      <w:r w:rsidRPr="001A69B5">
        <w:t>Grunnskulelærarutdanning</w:t>
      </w:r>
      <w:proofErr w:type="spellEnd"/>
      <w:r w:rsidRPr="001A69B5">
        <w:t xml:space="preserve"> inkludert masterutdanning for </w:t>
      </w:r>
      <w:proofErr w:type="spellStart"/>
      <w:r w:rsidRPr="001A69B5">
        <w:t>grunnskulelærarar</w:t>
      </w:r>
      <w:proofErr w:type="spellEnd"/>
      <w:r w:rsidRPr="001A69B5">
        <w:t xml:space="preserve">, fag- og </w:t>
      </w:r>
      <w:proofErr w:type="spellStart"/>
      <w:r w:rsidRPr="001A69B5">
        <w:t>yrkesfaglærarutdanning</w:t>
      </w:r>
      <w:proofErr w:type="spellEnd"/>
      <w:r w:rsidRPr="001A69B5">
        <w:t>, integrert masterutdanning og praktisk-pedagogisk utdanning.</w:t>
      </w:r>
    </w:p>
    <w:p w14:paraId="0E3183F5" w14:textId="77777777" w:rsidR="000513CD" w:rsidRPr="001A69B5" w:rsidRDefault="0009509B" w:rsidP="001A69B5">
      <w:pPr>
        <w:pStyle w:val="Kilde"/>
      </w:pPr>
      <w:r w:rsidRPr="001A69B5">
        <w:t>Statistisk sentralbyrå</w:t>
      </w:r>
    </w:p>
    <w:p w14:paraId="1CA01184" w14:textId="77777777" w:rsidR="000513CD" w:rsidRPr="001A69B5" w:rsidRDefault="0009509B" w:rsidP="001A69B5">
      <w:pPr>
        <w:pStyle w:val="Undertittel"/>
      </w:pPr>
      <w:r w:rsidRPr="001A69B5">
        <w:t xml:space="preserve">Framtidig behov for </w:t>
      </w:r>
      <w:proofErr w:type="spellStart"/>
      <w:r w:rsidRPr="001A69B5">
        <w:t>lærarar</w:t>
      </w:r>
      <w:proofErr w:type="spellEnd"/>
    </w:p>
    <w:p w14:paraId="43CCC1AE" w14:textId="77777777" w:rsidR="000513CD" w:rsidRPr="001A69B5" w:rsidRDefault="0009509B" w:rsidP="001A69B5">
      <w:proofErr w:type="spellStart"/>
      <w:r w:rsidRPr="001A69B5">
        <w:t>Framskrivingar</w:t>
      </w:r>
      <w:proofErr w:type="spellEnd"/>
      <w:r w:rsidRPr="001A69B5">
        <w:t xml:space="preserve"> som er gjorde av SSB gjennom modellen </w:t>
      </w:r>
      <w:proofErr w:type="spellStart"/>
      <w:r w:rsidRPr="001A69B5">
        <w:t>Lærermod</w:t>
      </w:r>
      <w:proofErr w:type="spellEnd"/>
      <w:r w:rsidRPr="001A69B5">
        <w:t xml:space="preserve">, viser forventa behov for </w:t>
      </w:r>
      <w:proofErr w:type="spellStart"/>
      <w:r w:rsidRPr="001A69B5">
        <w:t>lærarar</w:t>
      </w:r>
      <w:proofErr w:type="spellEnd"/>
      <w:r w:rsidRPr="001A69B5">
        <w:t xml:space="preserve"> i perioden 2020–40. Modellen har </w:t>
      </w:r>
      <w:proofErr w:type="spellStart"/>
      <w:r w:rsidRPr="001A69B5">
        <w:t>tidlegare</w:t>
      </w:r>
      <w:proofErr w:type="spellEnd"/>
      <w:r w:rsidRPr="001A69B5">
        <w:t xml:space="preserve"> tydd på </w:t>
      </w:r>
      <w:proofErr w:type="spellStart"/>
      <w:r w:rsidRPr="001A69B5">
        <w:t>ein</w:t>
      </w:r>
      <w:proofErr w:type="spellEnd"/>
      <w:r w:rsidRPr="001A69B5">
        <w:t xml:space="preserve"> </w:t>
      </w:r>
      <w:proofErr w:type="spellStart"/>
      <w:r w:rsidRPr="001A69B5">
        <w:t>arbeidsmarknad</w:t>
      </w:r>
      <w:proofErr w:type="spellEnd"/>
      <w:r w:rsidRPr="001A69B5">
        <w:t xml:space="preserve"> for </w:t>
      </w:r>
      <w:proofErr w:type="spellStart"/>
      <w:r w:rsidRPr="001A69B5">
        <w:t>lærarar</w:t>
      </w:r>
      <w:proofErr w:type="spellEnd"/>
      <w:r w:rsidRPr="001A69B5">
        <w:t xml:space="preserve"> med store </w:t>
      </w:r>
      <w:proofErr w:type="spellStart"/>
      <w:r w:rsidRPr="001A69B5">
        <w:t>ubalansar</w:t>
      </w:r>
      <w:proofErr w:type="spellEnd"/>
      <w:r w:rsidRPr="001A69B5">
        <w:t xml:space="preserve"> i framtida. I den </w:t>
      </w:r>
      <w:proofErr w:type="spellStart"/>
      <w:r w:rsidRPr="001A69B5">
        <w:t>nyaste</w:t>
      </w:r>
      <w:proofErr w:type="spellEnd"/>
      <w:r w:rsidRPr="001A69B5">
        <w:t xml:space="preserve"> framskrivinga </w:t>
      </w:r>
      <w:proofErr w:type="spellStart"/>
      <w:r w:rsidRPr="001A69B5">
        <w:t>frå</w:t>
      </w:r>
      <w:proofErr w:type="spellEnd"/>
      <w:r w:rsidRPr="001A69B5">
        <w:t xml:space="preserve"> SSB er denne trenden </w:t>
      </w:r>
      <w:proofErr w:type="spellStart"/>
      <w:r w:rsidRPr="001A69B5">
        <w:t>noko</w:t>
      </w:r>
      <w:proofErr w:type="spellEnd"/>
      <w:r w:rsidRPr="001A69B5">
        <w:t xml:space="preserve"> endra.</w:t>
      </w:r>
    </w:p>
    <w:p w14:paraId="212F0A0D" w14:textId="77777777" w:rsidR="000513CD" w:rsidRPr="001A69B5" w:rsidRDefault="0009509B" w:rsidP="001A69B5">
      <w:r w:rsidRPr="001A69B5">
        <w:t xml:space="preserve">SSB har </w:t>
      </w:r>
      <w:proofErr w:type="spellStart"/>
      <w:r w:rsidRPr="001A69B5">
        <w:t>ein</w:t>
      </w:r>
      <w:proofErr w:type="spellEnd"/>
      <w:r w:rsidRPr="001A69B5">
        <w:t xml:space="preserve"> </w:t>
      </w:r>
      <w:proofErr w:type="spellStart"/>
      <w:r w:rsidRPr="001A69B5">
        <w:t>framskrivingsmodell</w:t>
      </w:r>
      <w:proofErr w:type="spellEnd"/>
      <w:r w:rsidRPr="001A69B5">
        <w:t xml:space="preserve"> som fram til 2025 viser </w:t>
      </w:r>
      <w:proofErr w:type="spellStart"/>
      <w:r w:rsidRPr="001A69B5">
        <w:t>eit</w:t>
      </w:r>
      <w:proofErr w:type="spellEnd"/>
      <w:r w:rsidRPr="001A69B5">
        <w:t xml:space="preserve"> </w:t>
      </w:r>
      <w:proofErr w:type="spellStart"/>
      <w:r w:rsidRPr="001A69B5">
        <w:t>underskot</w:t>
      </w:r>
      <w:proofErr w:type="spellEnd"/>
      <w:r w:rsidRPr="001A69B5">
        <w:t xml:space="preserve"> av </w:t>
      </w:r>
      <w:proofErr w:type="spellStart"/>
      <w:r w:rsidRPr="001A69B5">
        <w:t>grunnskulelærarar</w:t>
      </w:r>
      <w:proofErr w:type="spellEnd"/>
      <w:r w:rsidRPr="001A69B5">
        <w:t xml:space="preserve"> i </w:t>
      </w:r>
      <w:proofErr w:type="spellStart"/>
      <w:r w:rsidRPr="001A69B5">
        <w:t>arbeidsmarknaden</w:t>
      </w:r>
      <w:proofErr w:type="spellEnd"/>
      <w:r w:rsidRPr="001A69B5">
        <w:t xml:space="preserve">. Deretter snur dette til </w:t>
      </w:r>
      <w:proofErr w:type="spellStart"/>
      <w:r w:rsidRPr="001A69B5">
        <w:t>eit</w:t>
      </w:r>
      <w:proofErr w:type="spellEnd"/>
      <w:r w:rsidRPr="001A69B5">
        <w:t xml:space="preserve"> </w:t>
      </w:r>
      <w:proofErr w:type="spellStart"/>
      <w:r w:rsidRPr="001A69B5">
        <w:t>overskot</w:t>
      </w:r>
      <w:proofErr w:type="spellEnd"/>
      <w:r w:rsidRPr="001A69B5">
        <w:t xml:space="preserve"> fram mot 2040. Dette kjem i </w:t>
      </w:r>
      <w:proofErr w:type="spellStart"/>
      <w:r w:rsidRPr="001A69B5">
        <w:t>hovudsak</w:t>
      </w:r>
      <w:proofErr w:type="spellEnd"/>
      <w:r w:rsidRPr="001A69B5">
        <w:t xml:space="preserve"> av </w:t>
      </w:r>
      <w:proofErr w:type="spellStart"/>
      <w:r w:rsidRPr="001A69B5">
        <w:t>ein</w:t>
      </w:r>
      <w:proofErr w:type="spellEnd"/>
      <w:r w:rsidRPr="001A69B5">
        <w:t xml:space="preserve"> nedgang i </w:t>
      </w:r>
      <w:proofErr w:type="spellStart"/>
      <w:r w:rsidRPr="001A69B5">
        <w:t>befolkningsframskrivingane</w:t>
      </w:r>
      <w:proofErr w:type="spellEnd"/>
      <w:r w:rsidRPr="001A69B5">
        <w:t xml:space="preserve"> for barn i aldersgruppa 6–15 år. På same tid har det </w:t>
      </w:r>
      <w:proofErr w:type="spellStart"/>
      <w:r w:rsidRPr="001A69B5">
        <w:t>dei</w:t>
      </w:r>
      <w:proofErr w:type="spellEnd"/>
      <w:r w:rsidRPr="001A69B5">
        <w:t xml:space="preserve"> siste åra også blitt </w:t>
      </w:r>
      <w:proofErr w:type="spellStart"/>
      <w:r w:rsidRPr="001A69B5">
        <w:t>fleire</w:t>
      </w:r>
      <w:proofErr w:type="spellEnd"/>
      <w:r w:rsidRPr="001A69B5">
        <w:t xml:space="preserve"> </w:t>
      </w:r>
      <w:proofErr w:type="spellStart"/>
      <w:r w:rsidRPr="001A69B5">
        <w:t>grunnskulelærarstudentar</w:t>
      </w:r>
      <w:proofErr w:type="spellEnd"/>
      <w:r w:rsidRPr="001A69B5">
        <w:t xml:space="preserve"> og </w:t>
      </w:r>
      <w:proofErr w:type="spellStart"/>
      <w:r w:rsidRPr="001A69B5">
        <w:t>fleire</w:t>
      </w:r>
      <w:proofErr w:type="spellEnd"/>
      <w:r w:rsidRPr="001A69B5">
        <w:t xml:space="preserve"> </w:t>
      </w:r>
      <w:proofErr w:type="spellStart"/>
      <w:r w:rsidRPr="001A69B5">
        <w:t>studentar</w:t>
      </w:r>
      <w:proofErr w:type="spellEnd"/>
      <w:r w:rsidRPr="001A69B5">
        <w:t xml:space="preserve"> som fullfører utdanninga </w:t>
      </w:r>
      <w:proofErr w:type="spellStart"/>
      <w:r w:rsidRPr="001A69B5">
        <w:t>samanlikna</w:t>
      </w:r>
      <w:proofErr w:type="spellEnd"/>
      <w:r w:rsidRPr="001A69B5">
        <w:t xml:space="preserve"> med </w:t>
      </w:r>
      <w:proofErr w:type="spellStart"/>
      <w:r w:rsidRPr="001A69B5">
        <w:t>førre</w:t>
      </w:r>
      <w:proofErr w:type="spellEnd"/>
      <w:r w:rsidRPr="001A69B5">
        <w:t xml:space="preserve"> framskriving. Dersom framskrivinga viser seg å stemme, gir det gode </w:t>
      </w:r>
      <w:proofErr w:type="spellStart"/>
      <w:r w:rsidRPr="001A69B5">
        <w:t>føresetnader</w:t>
      </w:r>
      <w:proofErr w:type="spellEnd"/>
      <w:r w:rsidRPr="001A69B5">
        <w:t xml:space="preserve"> for å sørge for at alle som jobbar som </w:t>
      </w:r>
      <w:proofErr w:type="spellStart"/>
      <w:r w:rsidRPr="001A69B5">
        <w:t>lærarar</w:t>
      </w:r>
      <w:proofErr w:type="spellEnd"/>
      <w:r w:rsidRPr="001A69B5">
        <w:t xml:space="preserve"> i </w:t>
      </w:r>
      <w:proofErr w:type="spellStart"/>
      <w:r w:rsidRPr="001A69B5">
        <w:t>skulen</w:t>
      </w:r>
      <w:proofErr w:type="spellEnd"/>
      <w:r w:rsidRPr="001A69B5">
        <w:t>, er kvalifiserte og har rett kompetanse.</w:t>
      </w:r>
    </w:p>
    <w:p w14:paraId="24A16666" w14:textId="77777777" w:rsidR="000513CD" w:rsidRPr="001A69B5" w:rsidRDefault="0009509B" w:rsidP="001A69B5">
      <w:proofErr w:type="spellStart"/>
      <w:r w:rsidRPr="001A69B5">
        <w:t>Framskrivingsmodellen</w:t>
      </w:r>
      <w:proofErr w:type="spellEnd"/>
      <w:r w:rsidRPr="001A69B5">
        <w:t xml:space="preserve"> viser også </w:t>
      </w:r>
      <w:proofErr w:type="spellStart"/>
      <w:r w:rsidRPr="001A69B5">
        <w:t>eit</w:t>
      </w:r>
      <w:proofErr w:type="spellEnd"/>
      <w:r w:rsidRPr="001A69B5">
        <w:t xml:space="preserve"> stort </w:t>
      </w:r>
      <w:proofErr w:type="spellStart"/>
      <w:r w:rsidRPr="001A69B5">
        <w:t>overskot</w:t>
      </w:r>
      <w:proofErr w:type="spellEnd"/>
      <w:r w:rsidRPr="001A69B5">
        <w:t xml:space="preserve"> av </w:t>
      </w:r>
      <w:proofErr w:type="spellStart"/>
      <w:r w:rsidRPr="001A69B5">
        <w:t>dei</w:t>
      </w:r>
      <w:proofErr w:type="spellEnd"/>
      <w:r w:rsidRPr="001A69B5">
        <w:t xml:space="preserve"> andre </w:t>
      </w:r>
      <w:proofErr w:type="spellStart"/>
      <w:r w:rsidRPr="001A69B5">
        <w:t>lærartypane</w:t>
      </w:r>
      <w:proofErr w:type="spellEnd"/>
      <w:r w:rsidRPr="001A69B5">
        <w:t xml:space="preserve"> i heile framskrivingsperioden. Dette </w:t>
      </w:r>
      <w:proofErr w:type="spellStart"/>
      <w:r w:rsidRPr="001A69B5">
        <w:t>gjeld</w:t>
      </w:r>
      <w:proofErr w:type="spellEnd"/>
      <w:r w:rsidRPr="001A69B5">
        <w:t xml:space="preserve"> </w:t>
      </w:r>
      <w:proofErr w:type="spellStart"/>
      <w:r w:rsidRPr="001A69B5">
        <w:t>barnehagelærarar</w:t>
      </w:r>
      <w:proofErr w:type="spellEnd"/>
      <w:r w:rsidRPr="001A69B5">
        <w:t xml:space="preserve">, </w:t>
      </w:r>
      <w:proofErr w:type="spellStart"/>
      <w:r w:rsidRPr="001A69B5">
        <w:t>lektorar</w:t>
      </w:r>
      <w:proofErr w:type="spellEnd"/>
      <w:r w:rsidRPr="001A69B5">
        <w:t xml:space="preserve"> og </w:t>
      </w:r>
      <w:proofErr w:type="spellStart"/>
      <w:r w:rsidRPr="001A69B5">
        <w:t>faglærarar</w:t>
      </w:r>
      <w:proofErr w:type="spellEnd"/>
      <w:r w:rsidRPr="001A69B5">
        <w:t xml:space="preserve">, </w:t>
      </w:r>
      <w:proofErr w:type="spellStart"/>
      <w:r w:rsidRPr="001A69B5">
        <w:t>lærarar</w:t>
      </w:r>
      <w:proofErr w:type="spellEnd"/>
      <w:r w:rsidRPr="001A69B5">
        <w:t xml:space="preserve"> med praktisk-pedagogisk utdanning </w:t>
      </w:r>
      <w:proofErr w:type="spellStart"/>
      <w:r w:rsidRPr="001A69B5">
        <w:t>innanfor</w:t>
      </w:r>
      <w:proofErr w:type="spellEnd"/>
      <w:r w:rsidRPr="001A69B5">
        <w:t xml:space="preserve"> allmennfag (PPU) og </w:t>
      </w:r>
      <w:proofErr w:type="spellStart"/>
      <w:r w:rsidRPr="001A69B5">
        <w:t>lærarar</w:t>
      </w:r>
      <w:proofErr w:type="spellEnd"/>
      <w:r w:rsidRPr="001A69B5">
        <w:t xml:space="preserve"> med praktisk-pedagogisk utdanning </w:t>
      </w:r>
      <w:proofErr w:type="spellStart"/>
      <w:r w:rsidRPr="001A69B5">
        <w:t>innanfor</w:t>
      </w:r>
      <w:proofErr w:type="spellEnd"/>
      <w:r w:rsidRPr="001A69B5">
        <w:t xml:space="preserve"> yrkesfag (PPU-Y).</w:t>
      </w:r>
    </w:p>
    <w:p w14:paraId="5EE20A14" w14:textId="77777777" w:rsidR="000513CD" w:rsidRPr="001A69B5" w:rsidRDefault="0009509B" w:rsidP="001A69B5">
      <w:r w:rsidRPr="001A69B5">
        <w:t xml:space="preserve">Etter dagens regelverk kan </w:t>
      </w:r>
      <w:proofErr w:type="spellStart"/>
      <w:r w:rsidRPr="001A69B5">
        <w:t>faglærarar</w:t>
      </w:r>
      <w:proofErr w:type="spellEnd"/>
      <w:r w:rsidRPr="001A69B5">
        <w:t xml:space="preserve"> og </w:t>
      </w:r>
      <w:proofErr w:type="spellStart"/>
      <w:r w:rsidRPr="001A69B5">
        <w:t>lærarar</w:t>
      </w:r>
      <w:proofErr w:type="spellEnd"/>
      <w:r w:rsidRPr="001A69B5">
        <w:t xml:space="preserve"> med PPU </w:t>
      </w:r>
      <w:proofErr w:type="spellStart"/>
      <w:r w:rsidRPr="001A69B5">
        <w:t>berre</w:t>
      </w:r>
      <w:proofErr w:type="spellEnd"/>
      <w:r w:rsidRPr="001A69B5">
        <w:t xml:space="preserve"> arbeide i </w:t>
      </w:r>
      <w:proofErr w:type="spellStart"/>
      <w:r w:rsidRPr="001A69B5">
        <w:t>grunnskulen</w:t>
      </w:r>
      <w:proofErr w:type="spellEnd"/>
      <w:r w:rsidRPr="001A69B5">
        <w:t xml:space="preserve"> </w:t>
      </w:r>
      <w:proofErr w:type="spellStart"/>
      <w:r w:rsidRPr="001A69B5">
        <w:t>frå</w:t>
      </w:r>
      <w:proofErr w:type="spellEnd"/>
      <w:r w:rsidRPr="001A69B5">
        <w:t xml:space="preserve"> og med 5. trinn. For </w:t>
      </w:r>
      <w:proofErr w:type="spellStart"/>
      <w:r w:rsidRPr="001A69B5">
        <w:t>grunnskulen</w:t>
      </w:r>
      <w:proofErr w:type="spellEnd"/>
      <w:r w:rsidRPr="001A69B5">
        <w:t xml:space="preserve"> over 5. trinn kan dermed </w:t>
      </w:r>
      <w:proofErr w:type="spellStart"/>
      <w:r w:rsidRPr="001A69B5">
        <w:t>underskotet</w:t>
      </w:r>
      <w:proofErr w:type="spellEnd"/>
      <w:r w:rsidRPr="001A69B5">
        <w:t xml:space="preserve"> av </w:t>
      </w:r>
      <w:proofErr w:type="spellStart"/>
      <w:r w:rsidRPr="001A69B5">
        <w:t>grunnskulelærarar</w:t>
      </w:r>
      <w:proofErr w:type="spellEnd"/>
      <w:r w:rsidRPr="001A69B5">
        <w:t xml:space="preserve"> </w:t>
      </w:r>
      <w:proofErr w:type="spellStart"/>
      <w:r w:rsidRPr="001A69B5">
        <w:t>sannsynlegvis</w:t>
      </w:r>
      <w:proofErr w:type="spellEnd"/>
      <w:r w:rsidRPr="001A69B5">
        <w:t xml:space="preserve"> </w:t>
      </w:r>
      <w:proofErr w:type="spellStart"/>
      <w:r w:rsidRPr="001A69B5">
        <w:t>dekkast</w:t>
      </w:r>
      <w:proofErr w:type="spellEnd"/>
      <w:r w:rsidRPr="001A69B5">
        <w:t xml:space="preserve"> inn av </w:t>
      </w:r>
      <w:proofErr w:type="spellStart"/>
      <w:r w:rsidRPr="001A69B5">
        <w:t>overskotet</w:t>
      </w:r>
      <w:proofErr w:type="spellEnd"/>
      <w:r w:rsidRPr="001A69B5">
        <w:t xml:space="preserve"> av </w:t>
      </w:r>
      <w:proofErr w:type="spellStart"/>
      <w:r w:rsidRPr="001A69B5">
        <w:t>faglærarar</w:t>
      </w:r>
      <w:proofErr w:type="spellEnd"/>
      <w:r w:rsidRPr="001A69B5">
        <w:t xml:space="preserve"> og PPU-</w:t>
      </w:r>
      <w:proofErr w:type="spellStart"/>
      <w:r w:rsidRPr="001A69B5">
        <w:t>lærarar</w:t>
      </w:r>
      <w:proofErr w:type="spellEnd"/>
      <w:r w:rsidRPr="001A69B5">
        <w:t xml:space="preserve">. </w:t>
      </w:r>
      <w:proofErr w:type="spellStart"/>
      <w:r w:rsidRPr="001A69B5">
        <w:t>Framskrivingane</w:t>
      </w:r>
      <w:proofErr w:type="spellEnd"/>
      <w:r w:rsidRPr="001A69B5">
        <w:t xml:space="preserve"> er </w:t>
      </w:r>
      <w:proofErr w:type="spellStart"/>
      <w:r w:rsidRPr="001A69B5">
        <w:t>ikkje</w:t>
      </w:r>
      <w:proofErr w:type="spellEnd"/>
      <w:r w:rsidRPr="001A69B5">
        <w:t xml:space="preserve"> </w:t>
      </w:r>
      <w:proofErr w:type="spellStart"/>
      <w:r w:rsidRPr="001A69B5">
        <w:t>ein</w:t>
      </w:r>
      <w:proofErr w:type="spellEnd"/>
      <w:r w:rsidRPr="001A69B5">
        <w:t xml:space="preserve"> fasit på kva som vil skje i framtida, men viser korleis framtida bli dersom dagens </w:t>
      </w:r>
      <w:proofErr w:type="spellStart"/>
      <w:r w:rsidRPr="001A69B5">
        <w:t>trendar</w:t>
      </w:r>
      <w:proofErr w:type="spellEnd"/>
      <w:r w:rsidRPr="001A69B5">
        <w:t xml:space="preserve"> blir uendra. Det er derfor uvisse knytt til modellen.</w:t>
      </w:r>
    </w:p>
    <w:p w14:paraId="20A995DB" w14:textId="3147233C" w:rsidR="000513CD" w:rsidRPr="001A69B5" w:rsidRDefault="00F35595" w:rsidP="001A69B5">
      <w:r>
        <w:rPr>
          <w:noProof/>
        </w:rPr>
        <w:drawing>
          <wp:inline distT="0" distB="0" distL="0" distR="0" wp14:anchorId="7CC40425" wp14:editId="0A59C780">
            <wp:extent cx="6130290" cy="36576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290" cy="3657600"/>
                    </a:xfrm>
                    <a:prstGeom prst="rect">
                      <a:avLst/>
                    </a:prstGeom>
                    <a:noFill/>
                    <a:ln>
                      <a:noFill/>
                    </a:ln>
                  </pic:spPr>
                </pic:pic>
              </a:graphicData>
            </a:graphic>
          </wp:inline>
        </w:drawing>
      </w:r>
    </w:p>
    <w:p w14:paraId="24E6BE50" w14:textId="77777777" w:rsidR="000513CD" w:rsidRPr="001A69B5" w:rsidRDefault="0009509B" w:rsidP="001A69B5">
      <w:pPr>
        <w:pStyle w:val="figur-tittel"/>
      </w:pPr>
      <w:r w:rsidRPr="001A69B5">
        <w:t xml:space="preserve">SSBs overslag over </w:t>
      </w:r>
      <w:proofErr w:type="spellStart"/>
      <w:r w:rsidRPr="001A69B5">
        <w:t>tilbod</w:t>
      </w:r>
      <w:proofErr w:type="spellEnd"/>
      <w:r w:rsidRPr="001A69B5">
        <w:t xml:space="preserve"> og </w:t>
      </w:r>
      <w:proofErr w:type="spellStart"/>
      <w:r w:rsidRPr="001A69B5">
        <w:t>etterspurnad</w:t>
      </w:r>
      <w:proofErr w:type="spellEnd"/>
      <w:r w:rsidRPr="001A69B5">
        <w:t xml:space="preserve"> etter </w:t>
      </w:r>
      <w:proofErr w:type="spellStart"/>
      <w:r w:rsidRPr="001A69B5">
        <w:t>lærarar</w:t>
      </w:r>
      <w:proofErr w:type="spellEnd"/>
      <w:r w:rsidRPr="001A69B5">
        <w:t xml:space="preserve"> i framtida</w:t>
      </w:r>
    </w:p>
    <w:p w14:paraId="431FCF0A" w14:textId="77777777" w:rsidR="000513CD" w:rsidRPr="001A69B5" w:rsidRDefault="0009509B" w:rsidP="001A69B5">
      <w:pPr>
        <w:pStyle w:val="Kilde"/>
      </w:pPr>
      <w:r w:rsidRPr="001A69B5">
        <w:t>Statistisk sentralbyrå (</w:t>
      </w:r>
      <w:proofErr w:type="spellStart"/>
      <w:r w:rsidRPr="001A69B5">
        <w:t>Lærermod</w:t>
      </w:r>
      <w:proofErr w:type="spellEnd"/>
      <w:r w:rsidRPr="001A69B5">
        <w:t xml:space="preserve"> 2019–2040, notat 2021/11)</w:t>
      </w:r>
    </w:p>
    <w:p w14:paraId="36569384" w14:textId="77777777" w:rsidR="000513CD" w:rsidRPr="001A69B5" w:rsidRDefault="0009509B" w:rsidP="001A69B5">
      <w:pPr>
        <w:pStyle w:val="Undertittel"/>
      </w:pPr>
      <w:r w:rsidRPr="001A69B5">
        <w:t>Kommunal ressursbruk</w:t>
      </w:r>
    </w:p>
    <w:p w14:paraId="32660379" w14:textId="77777777" w:rsidR="000513CD" w:rsidRPr="001A69B5" w:rsidRDefault="0009509B" w:rsidP="001A69B5">
      <w:r w:rsidRPr="001A69B5">
        <w:t xml:space="preserve">Korrigerte brutto driftsutgifter viser </w:t>
      </w:r>
      <w:proofErr w:type="spellStart"/>
      <w:r w:rsidRPr="001A69B5">
        <w:t>dei</w:t>
      </w:r>
      <w:proofErr w:type="spellEnd"/>
      <w:r w:rsidRPr="001A69B5">
        <w:t xml:space="preserve"> utgiftene </w:t>
      </w:r>
      <w:proofErr w:type="spellStart"/>
      <w:r w:rsidRPr="001A69B5">
        <w:t>kommunane</w:t>
      </w:r>
      <w:proofErr w:type="spellEnd"/>
      <w:r w:rsidRPr="001A69B5">
        <w:t xml:space="preserve"> har til undervisning, inkludert drift av </w:t>
      </w:r>
      <w:proofErr w:type="spellStart"/>
      <w:r w:rsidRPr="001A69B5">
        <w:t>skulelokale</w:t>
      </w:r>
      <w:proofErr w:type="spellEnd"/>
      <w:r w:rsidRPr="001A69B5">
        <w:t xml:space="preserve"> og skyss. Korrigerte brutto driftsutgifter per elev i </w:t>
      </w:r>
      <w:proofErr w:type="spellStart"/>
      <w:r w:rsidRPr="001A69B5">
        <w:t>grunnskulen</w:t>
      </w:r>
      <w:proofErr w:type="spellEnd"/>
      <w:r w:rsidRPr="001A69B5">
        <w:t xml:space="preserve"> var 125 392 kroner i 2020. Dette er </w:t>
      </w:r>
      <w:proofErr w:type="spellStart"/>
      <w:r w:rsidRPr="001A69B5">
        <w:t>ein</w:t>
      </w:r>
      <w:proofErr w:type="spellEnd"/>
      <w:r w:rsidRPr="001A69B5">
        <w:t xml:space="preserve"> nominell nedgang på 1,1 pst. </w:t>
      </w:r>
      <w:proofErr w:type="spellStart"/>
      <w:r w:rsidRPr="001A69B5">
        <w:t>frå</w:t>
      </w:r>
      <w:proofErr w:type="spellEnd"/>
      <w:r w:rsidRPr="001A69B5">
        <w:t xml:space="preserve"> 2019. Den kommunale pris- og </w:t>
      </w:r>
      <w:proofErr w:type="spellStart"/>
      <w:r w:rsidRPr="001A69B5">
        <w:t>lønnsauken</w:t>
      </w:r>
      <w:proofErr w:type="spellEnd"/>
      <w:r w:rsidRPr="001A69B5">
        <w:t xml:space="preserve"> (</w:t>
      </w:r>
      <w:proofErr w:type="spellStart"/>
      <w:r w:rsidRPr="001A69B5">
        <w:t>deflatoren</w:t>
      </w:r>
      <w:proofErr w:type="spellEnd"/>
      <w:r w:rsidRPr="001A69B5">
        <w:t xml:space="preserve">) var i 2020 1 pst. Det vil </w:t>
      </w:r>
      <w:proofErr w:type="spellStart"/>
      <w:r w:rsidRPr="001A69B5">
        <w:t>seie</w:t>
      </w:r>
      <w:proofErr w:type="spellEnd"/>
      <w:r w:rsidRPr="001A69B5">
        <w:t xml:space="preserve"> at det i snitt har </w:t>
      </w:r>
      <w:proofErr w:type="spellStart"/>
      <w:r w:rsidRPr="001A69B5">
        <w:t>vore</w:t>
      </w:r>
      <w:proofErr w:type="spellEnd"/>
      <w:r w:rsidRPr="001A69B5">
        <w:t xml:space="preserve"> </w:t>
      </w:r>
      <w:proofErr w:type="spellStart"/>
      <w:r w:rsidRPr="001A69B5">
        <w:t>ein</w:t>
      </w:r>
      <w:proofErr w:type="spellEnd"/>
      <w:r w:rsidRPr="001A69B5">
        <w:t xml:space="preserve"> </w:t>
      </w:r>
      <w:proofErr w:type="spellStart"/>
      <w:r w:rsidRPr="001A69B5">
        <w:t>realreduksjon</w:t>
      </w:r>
      <w:proofErr w:type="spellEnd"/>
      <w:r w:rsidRPr="001A69B5">
        <w:t xml:space="preserve"> i utgifter per elev i </w:t>
      </w:r>
      <w:proofErr w:type="spellStart"/>
      <w:r w:rsidRPr="001A69B5">
        <w:t>grunnskulen</w:t>
      </w:r>
      <w:proofErr w:type="spellEnd"/>
      <w:r w:rsidRPr="001A69B5">
        <w:t xml:space="preserve">. I </w:t>
      </w:r>
      <w:proofErr w:type="spellStart"/>
      <w:r w:rsidRPr="001A69B5">
        <w:t>vidaregåande</w:t>
      </w:r>
      <w:proofErr w:type="spellEnd"/>
      <w:r w:rsidRPr="001A69B5">
        <w:t xml:space="preserve"> opplæring var korrigerte brutto driftsutgifter per elev på </w:t>
      </w:r>
      <w:proofErr w:type="spellStart"/>
      <w:r w:rsidRPr="001A69B5">
        <w:t>studieførebuande</w:t>
      </w:r>
      <w:proofErr w:type="spellEnd"/>
      <w:r w:rsidRPr="001A69B5">
        <w:t xml:space="preserve"> program 138 669 kroner og på yrkesfaglege program 168 509 kroner. Dette er </w:t>
      </w:r>
      <w:proofErr w:type="spellStart"/>
      <w:r w:rsidRPr="001A69B5">
        <w:t>ein</w:t>
      </w:r>
      <w:proofErr w:type="spellEnd"/>
      <w:r w:rsidRPr="001A69B5">
        <w:t xml:space="preserve"> nedgang </w:t>
      </w:r>
      <w:proofErr w:type="spellStart"/>
      <w:r w:rsidRPr="001A69B5">
        <w:t>frå</w:t>
      </w:r>
      <w:proofErr w:type="spellEnd"/>
      <w:r w:rsidRPr="001A69B5">
        <w:t xml:space="preserve"> året før.</w:t>
      </w:r>
    </w:p>
    <w:p w14:paraId="0EA00E9A" w14:textId="77777777" w:rsidR="000513CD" w:rsidRPr="001A69B5" w:rsidRDefault="0009509B" w:rsidP="001A69B5">
      <w:r w:rsidRPr="001A69B5">
        <w:t xml:space="preserve">I kommunesektoren var brutto driftsutgifter til </w:t>
      </w:r>
      <w:proofErr w:type="spellStart"/>
      <w:r w:rsidRPr="001A69B5">
        <w:t>grunnskule</w:t>
      </w:r>
      <w:proofErr w:type="spellEnd"/>
      <w:r w:rsidRPr="001A69B5">
        <w:t xml:space="preserve"> 17,9 pst. av totale brutto driftsutgifter i 2020. Delen av utgifter til </w:t>
      </w:r>
      <w:proofErr w:type="spellStart"/>
      <w:r w:rsidRPr="001A69B5">
        <w:t>grunnskule</w:t>
      </w:r>
      <w:proofErr w:type="spellEnd"/>
      <w:r w:rsidRPr="001A69B5">
        <w:t xml:space="preserve"> har gått </w:t>
      </w:r>
      <w:proofErr w:type="spellStart"/>
      <w:r w:rsidRPr="001A69B5">
        <w:t>noko</w:t>
      </w:r>
      <w:proofErr w:type="spellEnd"/>
      <w:r w:rsidRPr="001A69B5">
        <w:t xml:space="preserve"> ned </w:t>
      </w:r>
      <w:proofErr w:type="spellStart"/>
      <w:r w:rsidRPr="001A69B5">
        <w:t>dei</w:t>
      </w:r>
      <w:proofErr w:type="spellEnd"/>
      <w:r w:rsidRPr="001A69B5">
        <w:t xml:space="preserve"> siste ti åra. Lønnsutgiftene er den klart største driftskostnaden både i </w:t>
      </w:r>
      <w:proofErr w:type="spellStart"/>
      <w:r w:rsidRPr="001A69B5">
        <w:t>grunnskulen</w:t>
      </w:r>
      <w:proofErr w:type="spellEnd"/>
      <w:r w:rsidRPr="001A69B5">
        <w:t xml:space="preserve"> og i </w:t>
      </w:r>
      <w:proofErr w:type="spellStart"/>
      <w:r w:rsidRPr="001A69B5">
        <w:t>vidaregåande</w:t>
      </w:r>
      <w:proofErr w:type="spellEnd"/>
      <w:r w:rsidRPr="001A69B5">
        <w:t xml:space="preserve"> opplæring. Det er store kommunale </w:t>
      </w:r>
      <w:proofErr w:type="spellStart"/>
      <w:r w:rsidRPr="001A69B5">
        <w:t>forskjellar</w:t>
      </w:r>
      <w:proofErr w:type="spellEnd"/>
      <w:r w:rsidRPr="001A69B5">
        <w:t xml:space="preserve"> i ressursbruk i </w:t>
      </w:r>
      <w:proofErr w:type="spellStart"/>
      <w:r w:rsidRPr="001A69B5">
        <w:t>skulen</w:t>
      </w:r>
      <w:proofErr w:type="spellEnd"/>
      <w:r w:rsidRPr="001A69B5">
        <w:t xml:space="preserve">. I </w:t>
      </w:r>
      <w:proofErr w:type="spellStart"/>
      <w:r w:rsidRPr="001A69B5">
        <w:t>kommunar</w:t>
      </w:r>
      <w:proofErr w:type="spellEnd"/>
      <w:r w:rsidRPr="001A69B5">
        <w:t xml:space="preserve"> med </w:t>
      </w:r>
      <w:proofErr w:type="spellStart"/>
      <w:r w:rsidRPr="001A69B5">
        <w:t>spreidd</w:t>
      </w:r>
      <w:proofErr w:type="spellEnd"/>
      <w:r w:rsidRPr="001A69B5">
        <w:t xml:space="preserve"> </w:t>
      </w:r>
      <w:proofErr w:type="spellStart"/>
      <w:r w:rsidRPr="001A69B5">
        <w:t>busetnad</w:t>
      </w:r>
      <w:proofErr w:type="spellEnd"/>
      <w:r w:rsidRPr="001A69B5">
        <w:t xml:space="preserve"> er det </w:t>
      </w:r>
      <w:proofErr w:type="spellStart"/>
      <w:r w:rsidRPr="001A69B5">
        <w:t>fleire</w:t>
      </w:r>
      <w:proofErr w:type="spellEnd"/>
      <w:r w:rsidRPr="001A69B5">
        <w:t xml:space="preserve"> mindre </w:t>
      </w:r>
      <w:proofErr w:type="spellStart"/>
      <w:r w:rsidRPr="001A69B5">
        <w:t>skular</w:t>
      </w:r>
      <w:proofErr w:type="spellEnd"/>
      <w:r w:rsidRPr="001A69B5">
        <w:t xml:space="preserve"> for at reiseavstanden til </w:t>
      </w:r>
      <w:proofErr w:type="spellStart"/>
      <w:r w:rsidRPr="001A69B5">
        <w:t>elevane</w:t>
      </w:r>
      <w:proofErr w:type="spellEnd"/>
      <w:r w:rsidRPr="001A69B5">
        <w:t xml:space="preserve"> skal </w:t>
      </w:r>
      <w:proofErr w:type="spellStart"/>
      <w:r w:rsidRPr="001A69B5">
        <w:t>vere</w:t>
      </w:r>
      <w:proofErr w:type="spellEnd"/>
      <w:r w:rsidRPr="001A69B5">
        <w:t xml:space="preserve"> akseptabel. </w:t>
      </w:r>
      <w:proofErr w:type="spellStart"/>
      <w:r w:rsidRPr="001A69B5">
        <w:t>Mykje</w:t>
      </w:r>
      <w:proofErr w:type="spellEnd"/>
      <w:r w:rsidRPr="001A69B5">
        <w:t xml:space="preserve"> av variasjonen mellom </w:t>
      </w:r>
      <w:proofErr w:type="spellStart"/>
      <w:r w:rsidRPr="001A69B5">
        <w:t>kommunane</w:t>
      </w:r>
      <w:proofErr w:type="spellEnd"/>
      <w:r w:rsidRPr="001A69B5">
        <w:t xml:space="preserve"> når det </w:t>
      </w:r>
      <w:proofErr w:type="spellStart"/>
      <w:r w:rsidRPr="001A69B5">
        <w:t>gjeld</w:t>
      </w:r>
      <w:proofErr w:type="spellEnd"/>
      <w:r w:rsidRPr="001A69B5">
        <w:t xml:space="preserve"> kor </w:t>
      </w:r>
      <w:proofErr w:type="spellStart"/>
      <w:r w:rsidRPr="001A69B5">
        <w:t>mykje</w:t>
      </w:r>
      <w:proofErr w:type="spellEnd"/>
      <w:r w:rsidRPr="001A69B5">
        <w:t xml:space="preserve"> </w:t>
      </w:r>
      <w:proofErr w:type="spellStart"/>
      <w:r w:rsidRPr="001A69B5">
        <w:t>pengar</w:t>
      </w:r>
      <w:proofErr w:type="spellEnd"/>
      <w:r w:rsidRPr="001A69B5">
        <w:t xml:space="preserve"> </w:t>
      </w:r>
      <w:proofErr w:type="spellStart"/>
      <w:r w:rsidRPr="001A69B5">
        <w:t>dei</w:t>
      </w:r>
      <w:proofErr w:type="spellEnd"/>
      <w:r w:rsidRPr="001A69B5">
        <w:t xml:space="preserve"> bruker på </w:t>
      </w:r>
      <w:proofErr w:type="spellStart"/>
      <w:proofErr w:type="gramStart"/>
      <w:r w:rsidRPr="001A69B5">
        <w:t>skule</w:t>
      </w:r>
      <w:proofErr w:type="spellEnd"/>
      <w:proofErr w:type="gramEnd"/>
      <w:r w:rsidRPr="001A69B5">
        <w:t xml:space="preserve">, kan </w:t>
      </w:r>
      <w:proofErr w:type="spellStart"/>
      <w:r w:rsidRPr="001A69B5">
        <w:t>forklarast</w:t>
      </w:r>
      <w:proofErr w:type="spellEnd"/>
      <w:r w:rsidRPr="001A69B5">
        <w:t xml:space="preserve"> med ulik kostnadsstruktur. Frie inntekter i form av </w:t>
      </w:r>
      <w:proofErr w:type="spellStart"/>
      <w:r w:rsidRPr="001A69B5">
        <w:t>eigedomsskatt</w:t>
      </w:r>
      <w:proofErr w:type="spellEnd"/>
      <w:r w:rsidRPr="001A69B5">
        <w:t xml:space="preserve"> og kraftinntekter har òg </w:t>
      </w:r>
      <w:proofErr w:type="spellStart"/>
      <w:r w:rsidRPr="001A69B5">
        <w:t>ein</w:t>
      </w:r>
      <w:proofErr w:type="spellEnd"/>
      <w:r w:rsidRPr="001A69B5">
        <w:t xml:space="preserve"> </w:t>
      </w:r>
      <w:proofErr w:type="spellStart"/>
      <w:r w:rsidRPr="001A69B5">
        <w:t>tydeleg</w:t>
      </w:r>
      <w:proofErr w:type="spellEnd"/>
      <w:r w:rsidRPr="001A69B5">
        <w:t xml:space="preserve"> effekt på utgiftsnivået. </w:t>
      </w:r>
      <w:proofErr w:type="spellStart"/>
      <w:r w:rsidRPr="001A69B5">
        <w:t>Kommunar</w:t>
      </w:r>
      <w:proofErr w:type="spellEnd"/>
      <w:r w:rsidRPr="001A69B5">
        <w:t xml:space="preserve"> med høge inntekter bruker </w:t>
      </w:r>
      <w:proofErr w:type="spellStart"/>
      <w:r w:rsidRPr="001A69B5">
        <w:t>meir</w:t>
      </w:r>
      <w:proofErr w:type="spellEnd"/>
      <w:r w:rsidRPr="001A69B5">
        <w:t xml:space="preserve"> </w:t>
      </w:r>
      <w:proofErr w:type="spellStart"/>
      <w:r w:rsidRPr="001A69B5">
        <w:t>pengar</w:t>
      </w:r>
      <w:proofErr w:type="spellEnd"/>
      <w:r w:rsidRPr="001A69B5">
        <w:t xml:space="preserve"> på </w:t>
      </w:r>
      <w:proofErr w:type="spellStart"/>
      <w:proofErr w:type="gramStart"/>
      <w:r w:rsidRPr="001A69B5">
        <w:t>skule</w:t>
      </w:r>
      <w:proofErr w:type="spellEnd"/>
      <w:proofErr w:type="gramEnd"/>
      <w:r w:rsidRPr="001A69B5">
        <w:t xml:space="preserve">. Den </w:t>
      </w:r>
      <w:proofErr w:type="spellStart"/>
      <w:r w:rsidRPr="001A69B5">
        <w:t>resterande</w:t>
      </w:r>
      <w:proofErr w:type="spellEnd"/>
      <w:r w:rsidRPr="001A69B5">
        <w:t xml:space="preserve"> variasjonen mellom </w:t>
      </w:r>
      <w:proofErr w:type="spellStart"/>
      <w:r w:rsidRPr="001A69B5">
        <w:t>kommunar</w:t>
      </w:r>
      <w:proofErr w:type="spellEnd"/>
      <w:r w:rsidRPr="001A69B5">
        <w:t xml:space="preserve"> kan mellom anna </w:t>
      </w:r>
      <w:proofErr w:type="spellStart"/>
      <w:r w:rsidRPr="001A69B5">
        <w:t>kome</w:t>
      </w:r>
      <w:proofErr w:type="spellEnd"/>
      <w:r w:rsidRPr="001A69B5">
        <w:t xml:space="preserve"> av </w:t>
      </w:r>
      <w:proofErr w:type="spellStart"/>
      <w:r w:rsidRPr="001A69B5">
        <w:t>variasjonar</w:t>
      </w:r>
      <w:proofErr w:type="spellEnd"/>
      <w:r w:rsidRPr="001A69B5">
        <w:t xml:space="preserve"> i </w:t>
      </w:r>
      <w:proofErr w:type="spellStart"/>
      <w:r w:rsidRPr="001A69B5">
        <w:t>elevsamansetjinga</w:t>
      </w:r>
      <w:proofErr w:type="spellEnd"/>
      <w:r w:rsidRPr="001A69B5">
        <w:t xml:space="preserve">. Spesielt for små </w:t>
      </w:r>
      <w:proofErr w:type="spellStart"/>
      <w:r w:rsidRPr="001A69B5">
        <w:t>kommunar</w:t>
      </w:r>
      <w:proofErr w:type="spellEnd"/>
      <w:r w:rsidRPr="001A69B5">
        <w:t xml:space="preserve"> kan </w:t>
      </w:r>
      <w:proofErr w:type="spellStart"/>
      <w:r w:rsidRPr="001A69B5">
        <w:t>elevar</w:t>
      </w:r>
      <w:proofErr w:type="spellEnd"/>
      <w:r w:rsidRPr="001A69B5">
        <w:t xml:space="preserve"> med behov for ekstrainnsats </w:t>
      </w:r>
      <w:proofErr w:type="spellStart"/>
      <w:r w:rsidRPr="001A69B5">
        <w:t>vere</w:t>
      </w:r>
      <w:proofErr w:type="spellEnd"/>
      <w:r w:rsidRPr="001A69B5">
        <w:t xml:space="preserve"> </w:t>
      </w:r>
      <w:proofErr w:type="spellStart"/>
      <w:r w:rsidRPr="001A69B5">
        <w:t>utslagsgivande</w:t>
      </w:r>
      <w:proofErr w:type="spellEnd"/>
      <w:r w:rsidRPr="001A69B5">
        <w:t xml:space="preserve">. </w:t>
      </w:r>
      <w:proofErr w:type="spellStart"/>
      <w:r w:rsidRPr="001A69B5">
        <w:t>Ulikskapar</w:t>
      </w:r>
      <w:proofErr w:type="spellEnd"/>
      <w:r w:rsidRPr="001A69B5">
        <w:t xml:space="preserve"> kan òg </w:t>
      </w:r>
      <w:proofErr w:type="spellStart"/>
      <w:r w:rsidRPr="001A69B5">
        <w:t>kome</w:t>
      </w:r>
      <w:proofErr w:type="spellEnd"/>
      <w:r w:rsidRPr="001A69B5">
        <w:t xml:space="preserve"> av ulik politisk prioritering mellom </w:t>
      </w:r>
      <w:proofErr w:type="spellStart"/>
      <w:r w:rsidRPr="001A69B5">
        <w:t>kommunar</w:t>
      </w:r>
      <w:proofErr w:type="spellEnd"/>
      <w:r w:rsidRPr="001A69B5">
        <w:t>.</w:t>
      </w:r>
    </w:p>
    <w:p w14:paraId="2D5CF506" w14:textId="77777777" w:rsidR="000513CD" w:rsidRPr="001A69B5" w:rsidRDefault="0009509B" w:rsidP="001A69B5">
      <w:proofErr w:type="spellStart"/>
      <w:r w:rsidRPr="001A69B5">
        <w:t>Noreg</w:t>
      </w:r>
      <w:proofErr w:type="spellEnd"/>
      <w:r w:rsidRPr="001A69B5">
        <w:t xml:space="preserve"> bruker </w:t>
      </w:r>
      <w:proofErr w:type="spellStart"/>
      <w:r w:rsidRPr="001A69B5">
        <w:t>mykje</w:t>
      </w:r>
      <w:proofErr w:type="spellEnd"/>
      <w:r w:rsidRPr="001A69B5">
        <w:t xml:space="preserve"> </w:t>
      </w:r>
      <w:proofErr w:type="spellStart"/>
      <w:r w:rsidRPr="001A69B5">
        <w:t>ressursar</w:t>
      </w:r>
      <w:proofErr w:type="spellEnd"/>
      <w:r w:rsidRPr="001A69B5">
        <w:t xml:space="preserve"> på utdanning </w:t>
      </w:r>
      <w:proofErr w:type="spellStart"/>
      <w:r w:rsidRPr="001A69B5">
        <w:t>samanlikna</w:t>
      </w:r>
      <w:proofErr w:type="spellEnd"/>
      <w:r w:rsidRPr="001A69B5">
        <w:t xml:space="preserve"> med andre land, viser tal </w:t>
      </w:r>
      <w:proofErr w:type="spellStart"/>
      <w:r w:rsidRPr="001A69B5">
        <w:t>frå</w:t>
      </w:r>
      <w:proofErr w:type="spellEnd"/>
      <w:r w:rsidRPr="001A69B5">
        <w:t xml:space="preserve"> OECD (</w:t>
      </w:r>
      <w:proofErr w:type="spellStart"/>
      <w:r w:rsidRPr="001A69B5">
        <w:rPr>
          <w:rStyle w:val="kursiv"/>
        </w:rPr>
        <w:t>Education</w:t>
      </w:r>
      <w:proofErr w:type="spellEnd"/>
      <w:r w:rsidRPr="001A69B5">
        <w:rPr>
          <w:rStyle w:val="kursiv"/>
        </w:rPr>
        <w:t xml:space="preserve"> at a </w:t>
      </w:r>
      <w:proofErr w:type="spellStart"/>
      <w:r w:rsidRPr="001A69B5">
        <w:rPr>
          <w:rStyle w:val="kursiv"/>
        </w:rPr>
        <w:t>Glance</w:t>
      </w:r>
      <w:proofErr w:type="spellEnd"/>
      <w:r w:rsidRPr="001A69B5">
        <w:rPr>
          <w:rStyle w:val="kursiv"/>
        </w:rPr>
        <w:t xml:space="preserve"> 2020</w:t>
      </w:r>
      <w:r w:rsidRPr="001A69B5">
        <w:t xml:space="preserve">: OECD </w:t>
      </w:r>
      <w:proofErr w:type="spellStart"/>
      <w:r w:rsidRPr="001A69B5">
        <w:t>Indicators</w:t>
      </w:r>
      <w:proofErr w:type="spellEnd"/>
      <w:r w:rsidRPr="001A69B5">
        <w:t xml:space="preserve">). Dersom </w:t>
      </w:r>
      <w:proofErr w:type="spellStart"/>
      <w:r w:rsidRPr="001A69B5">
        <w:t>ein</w:t>
      </w:r>
      <w:proofErr w:type="spellEnd"/>
      <w:r w:rsidRPr="001A69B5">
        <w:t xml:space="preserve"> ser på utgiftene per elev, har </w:t>
      </w:r>
      <w:proofErr w:type="spellStart"/>
      <w:r w:rsidRPr="001A69B5">
        <w:t>Noreg</w:t>
      </w:r>
      <w:proofErr w:type="spellEnd"/>
      <w:r w:rsidRPr="001A69B5">
        <w:t xml:space="preserve"> blant </w:t>
      </w:r>
      <w:proofErr w:type="spellStart"/>
      <w:r w:rsidRPr="001A69B5">
        <w:t>dei</w:t>
      </w:r>
      <w:proofErr w:type="spellEnd"/>
      <w:r w:rsidRPr="001A69B5">
        <w:t xml:space="preserve"> </w:t>
      </w:r>
      <w:proofErr w:type="spellStart"/>
      <w:r w:rsidRPr="001A69B5">
        <w:t>høgaste</w:t>
      </w:r>
      <w:proofErr w:type="spellEnd"/>
      <w:r w:rsidRPr="001A69B5">
        <w:t xml:space="preserve"> utgiftene til </w:t>
      </w:r>
      <w:proofErr w:type="spellStart"/>
      <w:r w:rsidRPr="001A69B5">
        <w:t>grunnskulen</w:t>
      </w:r>
      <w:proofErr w:type="spellEnd"/>
      <w:r w:rsidRPr="001A69B5">
        <w:t xml:space="preserve"> og </w:t>
      </w:r>
      <w:proofErr w:type="spellStart"/>
      <w:r w:rsidRPr="001A69B5">
        <w:t>vidaregåande</w:t>
      </w:r>
      <w:proofErr w:type="spellEnd"/>
      <w:r w:rsidRPr="001A69B5">
        <w:t xml:space="preserve"> opplæring blant OECD-landa. Det er </w:t>
      </w:r>
      <w:proofErr w:type="spellStart"/>
      <w:r w:rsidRPr="001A69B5">
        <w:t>særleg</w:t>
      </w:r>
      <w:proofErr w:type="spellEnd"/>
      <w:r w:rsidRPr="001A69B5">
        <w:t xml:space="preserve"> det høge </w:t>
      </w:r>
      <w:proofErr w:type="spellStart"/>
      <w:r w:rsidRPr="001A69B5">
        <w:t>talet</w:t>
      </w:r>
      <w:proofErr w:type="spellEnd"/>
      <w:r w:rsidRPr="001A69B5">
        <w:t xml:space="preserve"> på </w:t>
      </w:r>
      <w:proofErr w:type="spellStart"/>
      <w:r w:rsidRPr="001A69B5">
        <w:t>lærarar</w:t>
      </w:r>
      <w:proofErr w:type="spellEnd"/>
      <w:r w:rsidRPr="001A69B5">
        <w:t xml:space="preserve"> per elev som forklarer den høge ressursbruken i </w:t>
      </w:r>
      <w:proofErr w:type="spellStart"/>
      <w:r w:rsidRPr="001A69B5">
        <w:t>Noreg</w:t>
      </w:r>
      <w:proofErr w:type="spellEnd"/>
      <w:r w:rsidRPr="001A69B5">
        <w:t>.</w:t>
      </w:r>
    </w:p>
    <w:p w14:paraId="6230C12B" w14:textId="77777777" w:rsidR="000513CD" w:rsidRPr="001A69B5" w:rsidRDefault="0009509B" w:rsidP="001A69B5">
      <w:pPr>
        <w:pStyle w:val="Undertittel"/>
      </w:pPr>
      <w:r w:rsidRPr="001A69B5">
        <w:t>Spesialundervisning</w:t>
      </w:r>
    </w:p>
    <w:p w14:paraId="036F6E3C" w14:textId="77777777" w:rsidR="000513CD" w:rsidRPr="001A69B5" w:rsidRDefault="0009509B" w:rsidP="001A69B5">
      <w:proofErr w:type="spellStart"/>
      <w:r w:rsidRPr="001A69B5">
        <w:t>Elevar</w:t>
      </w:r>
      <w:proofErr w:type="spellEnd"/>
      <w:r w:rsidRPr="001A69B5">
        <w:t xml:space="preserve"> som </w:t>
      </w:r>
      <w:proofErr w:type="spellStart"/>
      <w:r w:rsidRPr="001A69B5">
        <w:t>ikkje</w:t>
      </w:r>
      <w:proofErr w:type="spellEnd"/>
      <w:r w:rsidRPr="001A69B5">
        <w:t xml:space="preserve"> har eller kan få </w:t>
      </w:r>
      <w:proofErr w:type="spellStart"/>
      <w:r w:rsidRPr="001A69B5">
        <w:t>tilfredsstillande</w:t>
      </w:r>
      <w:proofErr w:type="spellEnd"/>
      <w:r w:rsidRPr="001A69B5">
        <w:t xml:space="preserve"> </w:t>
      </w:r>
      <w:proofErr w:type="spellStart"/>
      <w:r w:rsidRPr="001A69B5">
        <w:t>utbyte</w:t>
      </w:r>
      <w:proofErr w:type="spellEnd"/>
      <w:r w:rsidRPr="001A69B5">
        <w:t xml:space="preserve"> av det ordinære </w:t>
      </w:r>
      <w:proofErr w:type="spellStart"/>
      <w:r w:rsidRPr="001A69B5">
        <w:t>opplæringstilbodet</w:t>
      </w:r>
      <w:proofErr w:type="spellEnd"/>
      <w:r w:rsidRPr="001A69B5">
        <w:t xml:space="preserve">, har krav på spesialundervisning. Prosentdelen </w:t>
      </w:r>
      <w:proofErr w:type="spellStart"/>
      <w:r w:rsidRPr="001A69B5">
        <w:t>elevar</w:t>
      </w:r>
      <w:proofErr w:type="spellEnd"/>
      <w:r w:rsidRPr="001A69B5">
        <w:t xml:space="preserve"> med spesialundervisning i </w:t>
      </w:r>
      <w:proofErr w:type="spellStart"/>
      <w:r w:rsidRPr="001A69B5">
        <w:t>grunnskular</w:t>
      </w:r>
      <w:proofErr w:type="spellEnd"/>
      <w:r w:rsidRPr="001A69B5">
        <w:t xml:space="preserve"> og </w:t>
      </w:r>
      <w:proofErr w:type="spellStart"/>
      <w:r w:rsidRPr="001A69B5">
        <w:t>spesialskular</w:t>
      </w:r>
      <w:proofErr w:type="spellEnd"/>
      <w:r w:rsidRPr="001A69B5">
        <w:t xml:space="preserve"> har </w:t>
      </w:r>
      <w:proofErr w:type="spellStart"/>
      <w:r w:rsidRPr="001A69B5">
        <w:t>dei</w:t>
      </w:r>
      <w:proofErr w:type="spellEnd"/>
      <w:r w:rsidRPr="001A69B5">
        <w:t xml:space="preserve"> siste 10 </w:t>
      </w:r>
      <w:proofErr w:type="spellStart"/>
      <w:r w:rsidRPr="001A69B5">
        <w:t>åra</w:t>
      </w:r>
      <w:proofErr w:type="spellEnd"/>
      <w:r w:rsidRPr="001A69B5">
        <w:t xml:space="preserve"> stabilisert seg på om lag 8 pst. I </w:t>
      </w:r>
      <w:proofErr w:type="spellStart"/>
      <w:r w:rsidRPr="001A69B5">
        <w:t>skuleåret</w:t>
      </w:r>
      <w:proofErr w:type="spellEnd"/>
      <w:r w:rsidRPr="001A69B5">
        <w:t xml:space="preserve"> 2020–21 </w:t>
      </w:r>
      <w:proofErr w:type="spellStart"/>
      <w:r w:rsidRPr="001A69B5">
        <w:t>låg</w:t>
      </w:r>
      <w:proofErr w:type="spellEnd"/>
      <w:r w:rsidRPr="001A69B5">
        <w:t xml:space="preserve"> delen som </w:t>
      </w:r>
      <w:proofErr w:type="spellStart"/>
      <w:r w:rsidRPr="001A69B5">
        <w:t>fekk</w:t>
      </w:r>
      <w:proofErr w:type="spellEnd"/>
      <w:r w:rsidRPr="001A69B5">
        <w:t xml:space="preserve"> spesialundervisning, på 7,7 pst. av alle </w:t>
      </w:r>
      <w:proofErr w:type="spellStart"/>
      <w:r w:rsidRPr="001A69B5">
        <w:t>elevar</w:t>
      </w:r>
      <w:proofErr w:type="spellEnd"/>
      <w:r w:rsidRPr="001A69B5">
        <w:t xml:space="preserve"> i </w:t>
      </w:r>
      <w:proofErr w:type="spellStart"/>
      <w:r w:rsidRPr="001A69B5">
        <w:t>grunnskulen</w:t>
      </w:r>
      <w:proofErr w:type="spellEnd"/>
      <w:r w:rsidRPr="001A69B5">
        <w:t xml:space="preserve">, det same som året før. 68 pst. av alle </w:t>
      </w:r>
      <w:proofErr w:type="spellStart"/>
      <w:r w:rsidRPr="001A69B5">
        <w:t>elevar</w:t>
      </w:r>
      <w:proofErr w:type="spellEnd"/>
      <w:r w:rsidRPr="001A69B5">
        <w:t xml:space="preserve"> som får spesialundervisning, er </w:t>
      </w:r>
      <w:proofErr w:type="spellStart"/>
      <w:r w:rsidRPr="001A69B5">
        <w:t>gutar</w:t>
      </w:r>
      <w:proofErr w:type="spellEnd"/>
      <w:r w:rsidRPr="001A69B5">
        <w:t>.</w:t>
      </w:r>
    </w:p>
    <w:p w14:paraId="64E49E94" w14:textId="77777777" w:rsidR="000513CD" w:rsidRPr="001A69B5" w:rsidRDefault="0009509B" w:rsidP="001A69B5">
      <w:r w:rsidRPr="001A69B5">
        <w:t xml:space="preserve">I løpet av barnetrinnet og utover på ungdomstrinnet </w:t>
      </w:r>
      <w:proofErr w:type="spellStart"/>
      <w:r w:rsidRPr="001A69B5">
        <w:t>aukar</w:t>
      </w:r>
      <w:proofErr w:type="spellEnd"/>
      <w:r w:rsidRPr="001A69B5">
        <w:t xml:space="preserve"> delen av </w:t>
      </w:r>
      <w:proofErr w:type="spellStart"/>
      <w:r w:rsidRPr="001A69B5">
        <w:t>elevar</w:t>
      </w:r>
      <w:proofErr w:type="spellEnd"/>
      <w:r w:rsidRPr="001A69B5">
        <w:t xml:space="preserve"> med spesialundervisning, som figuren under viser. I </w:t>
      </w:r>
      <w:proofErr w:type="spellStart"/>
      <w:r w:rsidRPr="001A69B5">
        <w:t>skuleåret</w:t>
      </w:r>
      <w:proofErr w:type="spellEnd"/>
      <w:r w:rsidRPr="001A69B5">
        <w:t xml:space="preserve"> 2020–21 hadde 3,5 pst. av </w:t>
      </w:r>
      <w:proofErr w:type="spellStart"/>
      <w:r w:rsidRPr="001A69B5">
        <w:t>elevane</w:t>
      </w:r>
      <w:proofErr w:type="spellEnd"/>
      <w:r w:rsidRPr="001A69B5">
        <w:t xml:space="preserve"> på 1. trinn </w:t>
      </w:r>
      <w:proofErr w:type="spellStart"/>
      <w:r w:rsidRPr="001A69B5">
        <w:t>einskildvedtak</w:t>
      </w:r>
      <w:proofErr w:type="spellEnd"/>
      <w:r w:rsidRPr="001A69B5">
        <w:t xml:space="preserve"> om spesialundervisning. På 10. trinn var delen av </w:t>
      </w:r>
      <w:proofErr w:type="spellStart"/>
      <w:r w:rsidRPr="001A69B5">
        <w:t>elevar</w:t>
      </w:r>
      <w:proofErr w:type="spellEnd"/>
      <w:r w:rsidRPr="001A69B5">
        <w:t xml:space="preserve"> med spesialundervisning 10,4 pst. 46 940 </w:t>
      </w:r>
      <w:proofErr w:type="spellStart"/>
      <w:r w:rsidRPr="001A69B5">
        <w:t>elevar</w:t>
      </w:r>
      <w:proofErr w:type="spellEnd"/>
      <w:r w:rsidRPr="001A69B5">
        <w:t xml:space="preserve"> </w:t>
      </w:r>
      <w:proofErr w:type="spellStart"/>
      <w:r w:rsidRPr="001A69B5">
        <w:t>fekk</w:t>
      </w:r>
      <w:proofErr w:type="spellEnd"/>
      <w:r w:rsidRPr="001A69B5">
        <w:t xml:space="preserve"> vedtak om spesialundervisning med undervisningspersonale.</w:t>
      </w:r>
    </w:p>
    <w:p w14:paraId="31A4891B" w14:textId="5B7D6B58" w:rsidR="000513CD" w:rsidRPr="001A69B5" w:rsidRDefault="00F35595" w:rsidP="001A69B5">
      <w:r>
        <w:rPr>
          <w:noProof/>
        </w:rPr>
        <w:drawing>
          <wp:inline distT="0" distB="0" distL="0" distR="0" wp14:anchorId="1BCCC1DE" wp14:editId="0621D88E">
            <wp:extent cx="6130290" cy="282257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290" cy="2822575"/>
                    </a:xfrm>
                    <a:prstGeom prst="rect">
                      <a:avLst/>
                    </a:prstGeom>
                    <a:noFill/>
                    <a:ln>
                      <a:noFill/>
                    </a:ln>
                  </pic:spPr>
                </pic:pic>
              </a:graphicData>
            </a:graphic>
          </wp:inline>
        </w:drawing>
      </w:r>
    </w:p>
    <w:p w14:paraId="102C9585" w14:textId="77777777" w:rsidR="000513CD" w:rsidRPr="001A69B5" w:rsidRDefault="0009509B" w:rsidP="001A69B5">
      <w:pPr>
        <w:pStyle w:val="figur-tittel"/>
      </w:pPr>
      <w:r w:rsidRPr="001A69B5">
        <w:t xml:space="preserve">Prosentdel av </w:t>
      </w:r>
      <w:proofErr w:type="spellStart"/>
      <w:r w:rsidRPr="001A69B5">
        <w:t>elevar</w:t>
      </w:r>
      <w:proofErr w:type="spellEnd"/>
      <w:r w:rsidRPr="001A69B5">
        <w:t xml:space="preserve"> med </w:t>
      </w:r>
      <w:proofErr w:type="spellStart"/>
      <w:r w:rsidRPr="001A69B5">
        <w:t>einskildvedtak</w:t>
      </w:r>
      <w:proofErr w:type="spellEnd"/>
      <w:r w:rsidRPr="001A69B5">
        <w:t xml:space="preserve"> av totalt tal på </w:t>
      </w:r>
      <w:proofErr w:type="spellStart"/>
      <w:r w:rsidRPr="001A69B5">
        <w:t>elevar</w:t>
      </w:r>
      <w:proofErr w:type="spellEnd"/>
      <w:r w:rsidRPr="001A69B5">
        <w:t xml:space="preserve">, fordelte på </w:t>
      </w:r>
      <w:proofErr w:type="spellStart"/>
      <w:r w:rsidRPr="001A69B5">
        <w:t>årstrinn</w:t>
      </w:r>
      <w:proofErr w:type="spellEnd"/>
      <w:r w:rsidRPr="001A69B5">
        <w:t xml:space="preserve">. </w:t>
      </w:r>
      <w:proofErr w:type="spellStart"/>
      <w:r w:rsidRPr="001A69B5">
        <w:t>Skuleåret</w:t>
      </w:r>
      <w:proofErr w:type="spellEnd"/>
      <w:r w:rsidRPr="001A69B5">
        <w:t xml:space="preserve"> 2020–21</w:t>
      </w:r>
    </w:p>
    <w:p w14:paraId="1970D873" w14:textId="77777777" w:rsidR="000513CD" w:rsidRPr="001A69B5" w:rsidRDefault="0009509B" w:rsidP="001A69B5">
      <w:pPr>
        <w:pStyle w:val="Kilde"/>
      </w:pPr>
      <w:r w:rsidRPr="001A69B5">
        <w:t>GSI (Utdanningsdirektoratet)</w:t>
      </w:r>
    </w:p>
    <w:p w14:paraId="192C720C" w14:textId="77777777" w:rsidR="000513CD" w:rsidRPr="001A69B5" w:rsidRDefault="0009509B" w:rsidP="001A69B5">
      <w:pPr>
        <w:pStyle w:val="Undertittel"/>
      </w:pPr>
      <w:proofErr w:type="spellStart"/>
      <w:r w:rsidRPr="001A69B5">
        <w:t>Elevar</w:t>
      </w:r>
      <w:proofErr w:type="spellEnd"/>
      <w:r w:rsidRPr="001A69B5">
        <w:t xml:space="preserve"> med </w:t>
      </w:r>
      <w:proofErr w:type="spellStart"/>
      <w:r w:rsidRPr="001A69B5">
        <w:t>innvandrarbakgrunn</w:t>
      </w:r>
      <w:proofErr w:type="spellEnd"/>
    </w:p>
    <w:p w14:paraId="591FE7A9" w14:textId="77777777" w:rsidR="000513CD" w:rsidRPr="001A69B5" w:rsidRDefault="0009509B" w:rsidP="001A69B5">
      <w:pPr>
        <w:pStyle w:val="avsnitt-tittel"/>
      </w:pPr>
      <w:proofErr w:type="spellStart"/>
      <w:r w:rsidRPr="001A69B5">
        <w:t>Særskild</w:t>
      </w:r>
      <w:proofErr w:type="spellEnd"/>
      <w:r w:rsidRPr="001A69B5">
        <w:t xml:space="preserve"> norskopplæring</w:t>
      </w:r>
    </w:p>
    <w:p w14:paraId="38072C2A" w14:textId="77777777" w:rsidR="000513CD" w:rsidRPr="001A69B5" w:rsidRDefault="0009509B" w:rsidP="001A69B5">
      <w:r w:rsidRPr="001A69B5">
        <w:t xml:space="preserve">I </w:t>
      </w:r>
      <w:proofErr w:type="spellStart"/>
      <w:r w:rsidRPr="001A69B5">
        <w:t>opplæringslova</w:t>
      </w:r>
      <w:proofErr w:type="spellEnd"/>
      <w:r w:rsidRPr="001A69B5">
        <w:t xml:space="preserve"> § 2-8 (for </w:t>
      </w:r>
      <w:proofErr w:type="spellStart"/>
      <w:r w:rsidRPr="001A69B5">
        <w:t>grunnskulen</w:t>
      </w:r>
      <w:proofErr w:type="spellEnd"/>
      <w:r w:rsidRPr="001A69B5">
        <w:t xml:space="preserve">) og § 3-12 (for </w:t>
      </w:r>
      <w:proofErr w:type="spellStart"/>
      <w:r w:rsidRPr="001A69B5">
        <w:t>vidaregåande</w:t>
      </w:r>
      <w:proofErr w:type="spellEnd"/>
      <w:r w:rsidRPr="001A69B5">
        <w:t xml:space="preserve"> opplæring) </w:t>
      </w:r>
      <w:proofErr w:type="spellStart"/>
      <w:r w:rsidRPr="001A69B5">
        <w:t>heiter</w:t>
      </w:r>
      <w:proofErr w:type="spellEnd"/>
      <w:r w:rsidRPr="001A69B5">
        <w:t xml:space="preserve"> det at </w:t>
      </w:r>
      <w:proofErr w:type="spellStart"/>
      <w:r w:rsidRPr="001A69B5">
        <w:t>elevar</w:t>
      </w:r>
      <w:proofErr w:type="spellEnd"/>
      <w:r w:rsidRPr="001A69B5">
        <w:t xml:space="preserve"> som har </w:t>
      </w:r>
      <w:proofErr w:type="spellStart"/>
      <w:r w:rsidRPr="001A69B5">
        <w:t>eit</w:t>
      </w:r>
      <w:proofErr w:type="spellEnd"/>
      <w:r w:rsidRPr="001A69B5">
        <w:t xml:space="preserve"> anna morsmål enn norsk og samisk, har rett på </w:t>
      </w:r>
      <w:proofErr w:type="spellStart"/>
      <w:r w:rsidRPr="001A69B5">
        <w:t>særskild</w:t>
      </w:r>
      <w:proofErr w:type="spellEnd"/>
      <w:r w:rsidRPr="001A69B5">
        <w:t xml:space="preserve"> norskopplæring til </w:t>
      </w:r>
      <w:proofErr w:type="spellStart"/>
      <w:r w:rsidRPr="001A69B5">
        <w:t>dei</w:t>
      </w:r>
      <w:proofErr w:type="spellEnd"/>
      <w:r w:rsidRPr="001A69B5">
        <w:t xml:space="preserve"> har </w:t>
      </w:r>
      <w:proofErr w:type="spellStart"/>
      <w:r w:rsidRPr="001A69B5">
        <w:t>tilstrekkeleg</w:t>
      </w:r>
      <w:proofErr w:type="spellEnd"/>
      <w:r w:rsidRPr="001A69B5">
        <w:t xml:space="preserve"> </w:t>
      </w:r>
      <w:proofErr w:type="spellStart"/>
      <w:r w:rsidRPr="001A69B5">
        <w:t>ferdigheit</w:t>
      </w:r>
      <w:proofErr w:type="spellEnd"/>
      <w:r w:rsidRPr="001A69B5">
        <w:t xml:space="preserve"> i norsk til å følge den </w:t>
      </w:r>
      <w:proofErr w:type="spellStart"/>
      <w:r w:rsidRPr="001A69B5">
        <w:t>vanlege</w:t>
      </w:r>
      <w:proofErr w:type="spellEnd"/>
      <w:r w:rsidRPr="001A69B5">
        <w:t xml:space="preserve"> opplæringa i </w:t>
      </w:r>
      <w:proofErr w:type="spellStart"/>
      <w:r w:rsidRPr="001A69B5">
        <w:t>skulen</w:t>
      </w:r>
      <w:proofErr w:type="spellEnd"/>
      <w:r w:rsidRPr="001A69B5">
        <w:t xml:space="preserve">. I </w:t>
      </w:r>
      <w:proofErr w:type="spellStart"/>
      <w:r w:rsidRPr="001A69B5">
        <w:t>skuleåret</w:t>
      </w:r>
      <w:proofErr w:type="spellEnd"/>
      <w:r w:rsidRPr="001A69B5">
        <w:t xml:space="preserve"> 2020–21 </w:t>
      </w:r>
      <w:proofErr w:type="spellStart"/>
      <w:r w:rsidRPr="001A69B5">
        <w:t>fekk</w:t>
      </w:r>
      <w:proofErr w:type="spellEnd"/>
      <w:r w:rsidRPr="001A69B5">
        <w:t xml:space="preserve"> 39 808 </w:t>
      </w:r>
      <w:proofErr w:type="spellStart"/>
      <w:r w:rsidRPr="001A69B5">
        <w:t>elevar</w:t>
      </w:r>
      <w:proofErr w:type="spellEnd"/>
      <w:r w:rsidRPr="001A69B5">
        <w:t xml:space="preserve"> i </w:t>
      </w:r>
      <w:proofErr w:type="spellStart"/>
      <w:r w:rsidRPr="001A69B5">
        <w:t>grunnskulen</w:t>
      </w:r>
      <w:proofErr w:type="spellEnd"/>
      <w:r w:rsidRPr="001A69B5">
        <w:t xml:space="preserve"> </w:t>
      </w:r>
      <w:proofErr w:type="spellStart"/>
      <w:r w:rsidRPr="001A69B5">
        <w:t>særskild</w:t>
      </w:r>
      <w:proofErr w:type="spellEnd"/>
      <w:r w:rsidRPr="001A69B5">
        <w:t xml:space="preserve"> norskopplæring, </w:t>
      </w:r>
      <w:proofErr w:type="spellStart"/>
      <w:r w:rsidRPr="001A69B5">
        <w:t>noko</w:t>
      </w:r>
      <w:proofErr w:type="spellEnd"/>
      <w:r w:rsidRPr="001A69B5">
        <w:t xml:space="preserve"> som er 1 195 færre enn året før. Dette </w:t>
      </w:r>
      <w:proofErr w:type="spellStart"/>
      <w:r w:rsidRPr="001A69B5">
        <w:t>utgjer</w:t>
      </w:r>
      <w:proofErr w:type="spellEnd"/>
      <w:r w:rsidRPr="001A69B5">
        <w:t xml:space="preserve"> 6,3 pst. av </w:t>
      </w:r>
      <w:proofErr w:type="spellStart"/>
      <w:r w:rsidRPr="001A69B5">
        <w:t>elevane</w:t>
      </w:r>
      <w:proofErr w:type="spellEnd"/>
      <w:r w:rsidRPr="001A69B5">
        <w:t xml:space="preserve">. 4 709 </w:t>
      </w:r>
      <w:proofErr w:type="spellStart"/>
      <w:r w:rsidRPr="001A69B5">
        <w:t>elevar</w:t>
      </w:r>
      <w:proofErr w:type="spellEnd"/>
      <w:r w:rsidRPr="001A69B5">
        <w:t xml:space="preserve"> på 1. trinn </w:t>
      </w:r>
      <w:proofErr w:type="spellStart"/>
      <w:r w:rsidRPr="001A69B5">
        <w:t>fekk</w:t>
      </w:r>
      <w:proofErr w:type="spellEnd"/>
      <w:r w:rsidRPr="001A69B5">
        <w:t xml:space="preserve"> </w:t>
      </w:r>
      <w:proofErr w:type="spellStart"/>
      <w:r w:rsidRPr="001A69B5">
        <w:t>særskild</w:t>
      </w:r>
      <w:proofErr w:type="spellEnd"/>
      <w:r w:rsidRPr="001A69B5">
        <w:t xml:space="preserve"> norskopplæring i 2020, </w:t>
      </w:r>
      <w:proofErr w:type="spellStart"/>
      <w:r w:rsidRPr="001A69B5">
        <w:t>noko</w:t>
      </w:r>
      <w:proofErr w:type="spellEnd"/>
      <w:r w:rsidRPr="001A69B5">
        <w:t xml:space="preserve"> som </w:t>
      </w:r>
      <w:proofErr w:type="spellStart"/>
      <w:r w:rsidRPr="001A69B5">
        <w:t>utgjer</w:t>
      </w:r>
      <w:proofErr w:type="spellEnd"/>
      <w:r w:rsidRPr="001A69B5">
        <w:t xml:space="preserve"> 7,8 pst. av alle </w:t>
      </w:r>
      <w:proofErr w:type="spellStart"/>
      <w:r w:rsidRPr="001A69B5">
        <w:t>førsteklassingane</w:t>
      </w:r>
      <w:proofErr w:type="spellEnd"/>
      <w:r w:rsidRPr="001A69B5">
        <w:t xml:space="preserve">. Om nødvendig har </w:t>
      </w:r>
      <w:proofErr w:type="spellStart"/>
      <w:r w:rsidRPr="001A69B5">
        <w:t>elevane</w:t>
      </w:r>
      <w:proofErr w:type="spellEnd"/>
      <w:r w:rsidRPr="001A69B5">
        <w:t xml:space="preserve"> òg rett til morsmålsopplæring, </w:t>
      </w:r>
      <w:proofErr w:type="spellStart"/>
      <w:r w:rsidRPr="001A69B5">
        <w:t>tospråkleg</w:t>
      </w:r>
      <w:proofErr w:type="spellEnd"/>
      <w:r w:rsidRPr="001A69B5">
        <w:t xml:space="preserve"> fagopplæring eller begge </w:t>
      </w:r>
      <w:proofErr w:type="spellStart"/>
      <w:r w:rsidRPr="001A69B5">
        <w:t>delar</w:t>
      </w:r>
      <w:proofErr w:type="spellEnd"/>
      <w:r w:rsidRPr="001A69B5">
        <w:t xml:space="preserve">. I </w:t>
      </w:r>
      <w:proofErr w:type="spellStart"/>
      <w:r w:rsidRPr="001A69B5">
        <w:t>skuleåret</w:t>
      </w:r>
      <w:proofErr w:type="spellEnd"/>
      <w:r w:rsidRPr="001A69B5">
        <w:t xml:space="preserve"> 2020–21 var det 1 827 </w:t>
      </w:r>
      <w:proofErr w:type="spellStart"/>
      <w:r w:rsidRPr="001A69B5">
        <w:t>elevar</w:t>
      </w:r>
      <w:proofErr w:type="spellEnd"/>
      <w:r w:rsidRPr="001A69B5">
        <w:t xml:space="preserve"> som </w:t>
      </w:r>
      <w:proofErr w:type="spellStart"/>
      <w:r w:rsidRPr="001A69B5">
        <w:t>berre</w:t>
      </w:r>
      <w:proofErr w:type="spellEnd"/>
      <w:r w:rsidRPr="001A69B5">
        <w:t xml:space="preserve"> </w:t>
      </w:r>
      <w:proofErr w:type="spellStart"/>
      <w:r w:rsidRPr="001A69B5">
        <w:t>fekk</w:t>
      </w:r>
      <w:proofErr w:type="spellEnd"/>
      <w:r w:rsidRPr="001A69B5">
        <w:t xml:space="preserve"> morsmålsopplæring, 6 796 </w:t>
      </w:r>
      <w:proofErr w:type="spellStart"/>
      <w:r w:rsidRPr="001A69B5">
        <w:t>elevar</w:t>
      </w:r>
      <w:proofErr w:type="spellEnd"/>
      <w:r w:rsidRPr="001A69B5">
        <w:t xml:space="preserve"> som </w:t>
      </w:r>
      <w:proofErr w:type="spellStart"/>
      <w:r w:rsidRPr="001A69B5">
        <w:t>berre</w:t>
      </w:r>
      <w:proofErr w:type="spellEnd"/>
      <w:r w:rsidRPr="001A69B5">
        <w:t xml:space="preserve"> </w:t>
      </w:r>
      <w:proofErr w:type="spellStart"/>
      <w:r w:rsidRPr="001A69B5">
        <w:t>fekk</w:t>
      </w:r>
      <w:proofErr w:type="spellEnd"/>
      <w:r w:rsidRPr="001A69B5">
        <w:t xml:space="preserve"> </w:t>
      </w:r>
      <w:proofErr w:type="spellStart"/>
      <w:r w:rsidRPr="001A69B5">
        <w:t>tospråkleg</w:t>
      </w:r>
      <w:proofErr w:type="spellEnd"/>
      <w:r w:rsidRPr="001A69B5">
        <w:t xml:space="preserve"> fagopplæring, og 907 </w:t>
      </w:r>
      <w:proofErr w:type="spellStart"/>
      <w:r w:rsidRPr="001A69B5">
        <w:t>elevar</w:t>
      </w:r>
      <w:proofErr w:type="spellEnd"/>
      <w:r w:rsidRPr="001A69B5">
        <w:t xml:space="preserve"> som </w:t>
      </w:r>
      <w:proofErr w:type="spellStart"/>
      <w:r w:rsidRPr="001A69B5">
        <w:t>fekk</w:t>
      </w:r>
      <w:proofErr w:type="spellEnd"/>
      <w:r w:rsidRPr="001A69B5">
        <w:t xml:space="preserve"> begge </w:t>
      </w:r>
      <w:proofErr w:type="spellStart"/>
      <w:r w:rsidRPr="001A69B5">
        <w:t>delar</w:t>
      </w:r>
      <w:proofErr w:type="spellEnd"/>
      <w:r w:rsidRPr="001A69B5">
        <w:t xml:space="preserve">. Somalisk, arabisk og polsk var </w:t>
      </w:r>
      <w:proofErr w:type="spellStart"/>
      <w:r w:rsidRPr="001A69B5">
        <w:t>dei</w:t>
      </w:r>
      <w:proofErr w:type="spellEnd"/>
      <w:r w:rsidRPr="001A69B5">
        <w:t xml:space="preserve"> </w:t>
      </w:r>
      <w:proofErr w:type="spellStart"/>
      <w:r w:rsidRPr="001A69B5">
        <w:t>vanlegaste</w:t>
      </w:r>
      <w:proofErr w:type="spellEnd"/>
      <w:r w:rsidRPr="001A69B5">
        <w:t xml:space="preserve"> språka.</w:t>
      </w:r>
    </w:p>
    <w:p w14:paraId="06362512" w14:textId="77777777" w:rsidR="000513CD" w:rsidRPr="001A69B5" w:rsidRDefault="0009509B" w:rsidP="001A69B5">
      <w:pPr>
        <w:pStyle w:val="avsnitt-tittel"/>
      </w:pPr>
      <w:r w:rsidRPr="001A69B5">
        <w:t xml:space="preserve">Resultat i </w:t>
      </w:r>
      <w:proofErr w:type="spellStart"/>
      <w:r w:rsidRPr="001A69B5">
        <w:t>grunnskulen</w:t>
      </w:r>
      <w:proofErr w:type="spellEnd"/>
    </w:p>
    <w:p w14:paraId="6638E6E6" w14:textId="3DACE4BB" w:rsidR="000513CD" w:rsidRPr="001A69B5" w:rsidRDefault="00F35595" w:rsidP="001A69B5">
      <w:r>
        <w:rPr>
          <w:noProof/>
        </w:rPr>
        <w:drawing>
          <wp:inline distT="0" distB="0" distL="0" distR="0" wp14:anchorId="4090F81D" wp14:editId="142DD764">
            <wp:extent cx="6082665" cy="28384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2FFEEAB6" w14:textId="77777777" w:rsidR="000513CD" w:rsidRPr="001A69B5" w:rsidRDefault="0009509B" w:rsidP="001A69B5">
      <w:pPr>
        <w:pStyle w:val="figur-tittel"/>
      </w:pPr>
      <w:r w:rsidRPr="001A69B5">
        <w:t>Grunnskulepoeng etter innvandringskategori og kjønn, 2018–20</w:t>
      </w:r>
    </w:p>
    <w:p w14:paraId="617F03D5" w14:textId="77777777" w:rsidR="000513CD" w:rsidRPr="001A69B5" w:rsidRDefault="0009509B" w:rsidP="001A69B5">
      <w:pPr>
        <w:pStyle w:val="Kilde"/>
      </w:pPr>
      <w:r w:rsidRPr="001A69B5">
        <w:t>Statistisk sentralbyrå</w:t>
      </w:r>
    </w:p>
    <w:p w14:paraId="60C2F9AA" w14:textId="77777777" w:rsidR="000513CD" w:rsidRPr="001A69B5" w:rsidRDefault="0009509B" w:rsidP="001A69B5">
      <w:r w:rsidRPr="001A69B5">
        <w:t xml:space="preserve">Det er små </w:t>
      </w:r>
      <w:proofErr w:type="spellStart"/>
      <w:r w:rsidRPr="001A69B5">
        <w:t>forskjellar</w:t>
      </w:r>
      <w:proofErr w:type="spellEnd"/>
      <w:r w:rsidRPr="001A69B5">
        <w:t xml:space="preserve"> mellom grunnskulepoenga til norskfødde med </w:t>
      </w:r>
      <w:proofErr w:type="spellStart"/>
      <w:r w:rsidRPr="001A69B5">
        <w:t>innvandrarforeldre</w:t>
      </w:r>
      <w:proofErr w:type="spellEnd"/>
      <w:r w:rsidRPr="001A69B5">
        <w:t xml:space="preserve"> og andre </w:t>
      </w:r>
      <w:proofErr w:type="spellStart"/>
      <w:r w:rsidRPr="001A69B5">
        <w:t>elevar</w:t>
      </w:r>
      <w:proofErr w:type="spellEnd"/>
      <w:r w:rsidRPr="001A69B5">
        <w:t xml:space="preserve">. Berre 2 poeng </w:t>
      </w:r>
      <w:proofErr w:type="spellStart"/>
      <w:r w:rsidRPr="001A69B5">
        <w:t>skilde</w:t>
      </w:r>
      <w:proofErr w:type="spellEnd"/>
      <w:r w:rsidRPr="001A69B5">
        <w:t xml:space="preserve"> </w:t>
      </w:r>
      <w:proofErr w:type="spellStart"/>
      <w:r w:rsidRPr="001A69B5">
        <w:t>desse</w:t>
      </w:r>
      <w:proofErr w:type="spellEnd"/>
      <w:r w:rsidRPr="001A69B5">
        <w:t xml:space="preserve"> i 2020. Avstanden mellom </w:t>
      </w:r>
      <w:proofErr w:type="spellStart"/>
      <w:r w:rsidRPr="001A69B5">
        <w:t>innvandrarar</w:t>
      </w:r>
      <w:proofErr w:type="spellEnd"/>
      <w:r w:rsidRPr="001A69B5">
        <w:t xml:space="preserve"> (</w:t>
      </w:r>
      <w:proofErr w:type="spellStart"/>
      <w:r w:rsidRPr="001A69B5">
        <w:t>dei</w:t>
      </w:r>
      <w:proofErr w:type="spellEnd"/>
      <w:r w:rsidRPr="001A69B5">
        <w:t xml:space="preserve"> som sjølve har innvandra) og andre </w:t>
      </w:r>
      <w:proofErr w:type="spellStart"/>
      <w:r w:rsidRPr="001A69B5">
        <w:t>elevar</w:t>
      </w:r>
      <w:proofErr w:type="spellEnd"/>
      <w:r w:rsidRPr="001A69B5">
        <w:t xml:space="preserve"> er </w:t>
      </w:r>
      <w:proofErr w:type="spellStart"/>
      <w:r w:rsidRPr="001A69B5">
        <w:t>noko</w:t>
      </w:r>
      <w:proofErr w:type="spellEnd"/>
      <w:r w:rsidRPr="001A69B5">
        <w:t xml:space="preserve"> større. 5,1 poeng </w:t>
      </w:r>
      <w:proofErr w:type="spellStart"/>
      <w:r w:rsidRPr="001A69B5">
        <w:t>skilde</w:t>
      </w:r>
      <w:proofErr w:type="spellEnd"/>
      <w:r w:rsidRPr="001A69B5">
        <w:t xml:space="preserve"> </w:t>
      </w:r>
      <w:proofErr w:type="spellStart"/>
      <w:r w:rsidRPr="001A69B5">
        <w:t>desse</w:t>
      </w:r>
      <w:proofErr w:type="spellEnd"/>
      <w:r w:rsidRPr="001A69B5">
        <w:t xml:space="preserve"> i 2020. Det er </w:t>
      </w:r>
      <w:proofErr w:type="spellStart"/>
      <w:r w:rsidRPr="001A69B5">
        <w:t>vanskeleg</w:t>
      </w:r>
      <w:proofErr w:type="spellEnd"/>
      <w:r w:rsidRPr="001A69B5">
        <w:t xml:space="preserve"> å vurdere resultata til innvandrarelevar. Mange av </w:t>
      </w:r>
      <w:proofErr w:type="spellStart"/>
      <w:r w:rsidRPr="001A69B5">
        <w:t>dei</w:t>
      </w:r>
      <w:proofErr w:type="spellEnd"/>
      <w:r w:rsidRPr="001A69B5">
        <w:t xml:space="preserve"> kan </w:t>
      </w:r>
      <w:proofErr w:type="spellStart"/>
      <w:r w:rsidRPr="001A69B5">
        <w:t>ikkje</w:t>
      </w:r>
      <w:proofErr w:type="spellEnd"/>
      <w:r w:rsidRPr="001A69B5">
        <w:t xml:space="preserve"> </w:t>
      </w:r>
      <w:proofErr w:type="spellStart"/>
      <w:r w:rsidRPr="001A69B5">
        <w:t>vurderast</w:t>
      </w:r>
      <w:proofErr w:type="spellEnd"/>
      <w:r w:rsidRPr="001A69B5">
        <w:t xml:space="preserve"> ut </w:t>
      </w:r>
      <w:proofErr w:type="spellStart"/>
      <w:r w:rsidRPr="001A69B5">
        <w:t>frå</w:t>
      </w:r>
      <w:proofErr w:type="spellEnd"/>
      <w:r w:rsidRPr="001A69B5">
        <w:t xml:space="preserve"> ordinære </w:t>
      </w:r>
      <w:proofErr w:type="spellStart"/>
      <w:r w:rsidRPr="001A69B5">
        <w:t>læreplanar</w:t>
      </w:r>
      <w:proofErr w:type="spellEnd"/>
      <w:r w:rsidRPr="001A69B5">
        <w:t xml:space="preserve">, fordi </w:t>
      </w:r>
      <w:proofErr w:type="spellStart"/>
      <w:r w:rsidRPr="001A69B5">
        <w:t>dei</w:t>
      </w:r>
      <w:proofErr w:type="spellEnd"/>
      <w:r w:rsidRPr="001A69B5">
        <w:t xml:space="preserve"> treng tid til å </w:t>
      </w:r>
      <w:proofErr w:type="spellStart"/>
      <w:r w:rsidRPr="001A69B5">
        <w:t>tileigne</w:t>
      </w:r>
      <w:proofErr w:type="spellEnd"/>
      <w:r w:rsidRPr="001A69B5">
        <w:t xml:space="preserve"> seg </w:t>
      </w:r>
      <w:proofErr w:type="spellStart"/>
      <w:r w:rsidRPr="001A69B5">
        <w:t>eit</w:t>
      </w:r>
      <w:proofErr w:type="spellEnd"/>
      <w:r w:rsidRPr="001A69B5">
        <w:t xml:space="preserve"> nytt språk. 15 pst. av innvandrarelevane har </w:t>
      </w:r>
      <w:proofErr w:type="spellStart"/>
      <w:r w:rsidRPr="001A69B5">
        <w:t>ikkje</w:t>
      </w:r>
      <w:proofErr w:type="spellEnd"/>
      <w:r w:rsidRPr="001A69B5">
        <w:t xml:space="preserve"> fått berekna grunnskulepoeng i 2020.</w:t>
      </w:r>
    </w:p>
    <w:p w14:paraId="32F0CF31" w14:textId="77777777" w:rsidR="000513CD" w:rsidRPr="001A69B5" w:rsidRDefault="0009509B" w:rsidP="001A69B5">
      <w:r w:rsidRPr="001A69B5">
        <w:t xml:space="preserve">Det er </w:t>
      </w:r>
      <w:proofErr w:type="spellStart"/>
      <w:r w:rsidRPr="001A69B5">
        <w:t>særleg</w:t>
      </w:r>
      <w:proofErr w:type="spellEnd"/>
      <w:r w:rsidRPr="001A69B5">
        <w:t xml:space="preserve"> </w:t>
      </w:r>
      <w:proofErr w:type="spellStart"/>
      <w:r w:rsidRPr="001A69B5">
        <w:t>dei</w:t>
      </w:r>
      <w:proofErr w:type="spellEnd"/>
      <w:r w:rsidRPr="001A69B5">
        <w:t xml:space="preserve"> med 0–2 års butid, 40 pst., som </w:t>
      </w:r>
      <w:proofErr w:type="spellStart"/>
      <w:r w:rsidRPr="001A69B5">
        <w:t>ikkje</w:t>
      </w:r>
      <w:proofErr w:type="spellEnd"/>
      <w:r w:rsidRPr="001A69B5">
        <w:t xml:space="preserve"> har fått berekna grunnskulepoeng. Til </w:t>
      </w:r>
      <w:proofErr w:type="spellStart"/>
      <w:r w:rsidRPr="001A69B5">
        <w:t>samanlikning</w:t>
      </w:r>
      <w:proofErr w:type="spellEnd"/>
      <w:r w:rsidRPr="001A69B5">
        <w:t xml:space="preserve"> har 16 pst. av </w:t>
      </w:r>
      <w:proofErr w:type="spellStart"/>
      <w:r w:rsidRPr="001A69B5">
        <w:t>dei</w:t>
      </w:r>
      <w:proofErr w:type="spellEnd"/>
      <w:r w:rsidRPr="001A69B5">
        <w:t xml:space="preserve"> med 3–4 års butid og 7 pst. av </w:t>
      </w:r>
      <w:proofErr w:type="spellStart"/>
      <w:r w:rsidRPr="001A69B5">
        <w:t>dei</w:t>
      </w:r>
      <w:proofErr w:type="spellEnd"/>
      <w:r w:rsidRPr="001A69B5">
        <w:t xml:space="preserve"> med 5–6 års butid </w:t>
      </w:r>
      <w:proofErr w:type="spellStart"/>
      <w:r w:rsidRPr="001A69B5">
        <w:t>ikkje</w:t>
      </w:r>
      <w:proofErr w:type="spellEnd"/>
      <w:r w:rsidRPr="001A69B5">
        <w:t xml:space="preserve"> fått berekna grunnskulepoeng.</w:t>
      </w:r>
    </w:p>
    <w:p w14:paraId="5B495BDF" w14:textId="77777777" w:rsidR="000513CD" w:rsidRPr="001A69B5" w:rsidRDefault="0009509B" w:rsidP="001A69B5">
      <w:r w:rsidRPr="001A69B5">
        <w:t xml:space="preserve">Butida har stor </w:t>
      </w:r>
      <w:proofErr w:type="spellStart"/>
      <w:r w:rsidRPr="001A69B5">
        <w:t>innverknad</w:t>
      </w:r>
      <w:proofErr w:type="spellEnd"/>
      <w:r w:rsidRPr="001A69B5">
        <w:t xml:space="preserve"> på kor mange grunnskulepoeng </w:t>
      </w:r>
      <w:proofErr w:type="spellStart"/>
      <w:r w:rsidRPr="001A69B5">
        <w:t>innvandrarar</w:t>
      </w:r>
      <w:proofErr w:type="spellEnd"/>
      <w:r w:rsidRPr="001A69B5">
        <w:t xml:space="preserve"> har ved utgangen av 10. trinn. Det er først blant </w:t>
      </w:r>
      <w:proofErr w:type="spellStart"/>
      <w:r w:rsidRPr="001A69B5">
        <w:t>dei</w:t>
      </w:r>
      <w:proofErr w:type="spellEnd"/>
      <w:r w:rsidRPr="001A69B5">
        <w:t xml:space="preserve"> med </w:t>
      </w:r>
      <w:proofErr w:type="spellStart"/>
      <w:r w:rsidRPr="001A69B5">
        <w:t>meir</w:t>
      </w:r>
      <w:proofErr w:type="spellEnd"/>
      <w:r w:rsidRPr="001A69B5">
        <w:t xml:space="preserve"> enn 7–8 års butid at </w:t>
      </w:r>
      <w:proofErr w:type="spellStart"/>
      <w:r w:rsidRPr="001A69B5">
        <w:t>talet</w:t>
      </w:r>
      <w:proofErr w:type="spellEnd"/>
      <w:r w:rsidRPr="001A69B5">
        <w:t xml:space="preserve"> på grunnskulepoeng </w:t>
      </w:r>
      <w:proofErr w:type="spellStart"/>
      <w:r w:rsidRPr="001A69B5">
        <w:t>nærmar</w:t>
      </w:r>
      <w:proofErr w:type="spellEnd"/>
      <w:r w:rsidRPr="001A69B5">
        <w:t xml:space="preserve"> seg </w:t>
      </w:r>
      <w:proofErr w:type="spellStart"/>
      <w:r w:rsidRPr="001A69B5">
        <w:t>talet</w:t>
      </w:r>
      <w:proofErr w:type="spellEnd"/>
      <w:r w:rsidRPr="001A69B5">
        <w:t xml:space="preserve"> på grunnskulepoeng for norskfødde med </w:t>
      </w:r>
      <w:proofErr w:type="spellStart"/>
      <w:r w:rsidRPr="001A69B5">
        <w:t>innvandrarforeldre</w:t>
      </w:r>
      <w:proofErr w:type="spellEnd"/>
      <w:r w:rsidRPr="001A69B5">
        <w:t>.</w:t>
      </w:r>
    </w:p>
    <w:p w14:paraId="28566862" w14:textId="77777777" w:rsidR="000513CD" w:rsidRPr="001A69B5" w:rsidRDefault="0009509B" w:rsidP="001A69B5">
      <w:r w:rsidRPr="001A69B5">
        <w:t xml:space="preserve">Jenter får i gjennomsnitt 4,4 grunnskulepoeng </w:t>
      </w:r>
      <w:proofErr w:type="spellStart"/>
      <w:r w:rsidRPr="001A69B5">
        <w:t>meir</w:t>
      </w:r>
      <w:proofErr w:type="spellEnd"/>
      <w:r w:rsidRPr="001A69B5">
        <w:t xml:space="preserve"> enn </w:t>
      </w:r>
      <w:proofErr w:type="spellStart"/>
      <w:r w:rsidRPr="001A69B5">
        <w:t>gutane</w:t>
      </w:r>
      <w:proofErr w:type="spellEnd"/>
      <w:r w:rsidRPr="001A69B5">
        <w:t xml:space="preserve">. Norskfødde jenter med </w:t>
      </w:r>
      <w:proofErr w:type="spellStart"/>
      <w:r w:rsidRPr="001A69B5">
        <w:t>innvandrarforeldre</w:t>
      </w:r>
      <w:proofErr w:type="spellEnd"/>
      <w:r w:rsidRPr="001A69B5">
        <w:t xml:space="preserve"> får </w:t>
      </w:r>
      <w:proofErr w:type="spellStart"/>
      <w:r w:rsidRPr="001A69B5">
        <w:t>fleire</w:t>
      </w:r>
      <w:proofErr w:type="spellEnd"/>
      <w:r w:rsidRPr="001A69B5">
        <w:t xml:space="preserve"> grunnskulepoeng enn </w:t>
      </w:r>
      <w:proofErr w:type="spellStart"/>
      <w:r w:rsidRPr="001A69B5">
        <w:t>gutar</w:t>
      </w:r>
      <w:proofErr w:type="spellEnd"/>
      <w:r w:rsidRPr="001A69B5">
        <w:t xml:space="preserve"> som </w:t>
      </w:r>
      <w:proofErr w:type="spellStart"/>
      <w:r w:rsidRPr="001A69B5">
        <w:t>ikkje</w:t>
      </w:r>
      <w:proofErr w:type="spellEnd"/>
      <w:r w:rsidRPr="001A69B5">
        <w:t xml:space="preserve"> har </w:t>
      </w:r>
      <w:proofErr w:type="spellStart"/>
      <w:r w:rsidRPr="001A69B5">
        <w:t>innvandrarbakgrunn</w:t>
      </w:r>
      <w:proofErr w:type="spellEnd"/>
      <w:r w:rsidRPr="001A69B5">
        <w:t>.</w:t>
      </w:r>
    </w:p>
    <w:p w14:paraId="15EF406F" w14:textId="77777777" w:rsidR="000513CD" w:rsidRPr="001A69B5" w:rsidRDefault="0009509B" w:rsidP="001A69B5">
      <w:r w:rsidRPr="001A69B5">
        <w:t xml:space="preserve">Det er </w:t>
      </w:r>
      <w:proofErr w:type="spellStart"/>
      <w:r w:rsidRPr="001A69B5">
        <w:t>ein</w:t>
      </w:r>
      <w:proofErr w:type="spellEnd"/>
      <w:r w:rsidRPr="001A69B5">
        <w:t xml:space="preserve"> større del av </w:t>
      </w:r>
      <w:proofErr w:type="spellStart"/>
      <w:r w:rsidRPr="001A69B5">
        <w:t>innvandrarane</w:t>
      </w:r>
      <w:proofErr w:type="spellEnd"/>
      <w:r w:rsidRPr="001A69B5">
        <w:t xml:space="preserve"> som er </w:t>
      </w:r>
      <w:proofErr w:type="spellStart"/>
      <w:r w:rsidRPr="001A69B5">
        <w:t>fritekne</w:t>
      </w:r>
      <w:proofErr w:type="spellEnd"/>
      <w:r w:rsidRPr="001A69B5">
        <w:t xml:space="preserve"> </w:t>
      </w:r>
      <w:proofErr w:type="spellStart"/>
      <w:r w:rsidRPr="001A69B5">
        <w:t>frå</w:t>
      </w:r>
      <w:proofErr w:type="spellEnd"/>
      <w:r w:rsidRPr="001A69B5">
        <w:t xml:space="preserve"> nasjonale </w:t>
      </w:r>
      <w:proofErr w:type="spellStart"/>
      <w:r w:rsidRPr="001A69B5">
        <w:t>prøvar</w:t>
      </w:r>
      <w:proofErr w:type="spellEnd"/>
      <w:r w:rsidRPr="001A69B5">
        <w:t xml:space="preserve">, enn norskfødde med </w:t>
      </w:r>
      <w:proofErr w:type="spellStart"/>
      <w:r w:rsidRPr="001A69B5">
        <w:t>innvandrarforeldre</w:t>
      </w:r>
      <w:proofErr w:type="spellEnd"/>
      <w:r w:rsidRPr="001A69B5">
        <w:t xml:space="preserve"> og andre </w:t>
      </w:r>
      <w:proofErr w:type="spellStart"/>
      <w:r w:rsidRPr="001A69B5">
        <w:t>elevar</w:t>
      </w:r>
      <w:proofErr w:type="spellEnd"/>
      <w:r w:rsidRPr="001A69B5">
        <w:t xml:space="preserve">. På 8. trinn er 12 pst. av </w:t>
      </w:r>
      <w:proofErr w:type="spellStart"/>
      <w:r w:rsidRPr="001A69B5">
        <w:t>innvandrarane</w:t>
      </w:r>
      <w:proofErr w:type="spellEnd"/>
      <w:r w:rsidRPr="001A69B5">
        <w:t xml:space="preserve"> </w:t>
      </w:r>
      <w:proofErr w:type="spellStart"/>
      <w:r w:rsidRPr="001A69B5">
        <w:t>fritekne</w:t>
      </w:r>
      <w:proofErr w:type="spellEnd"/>
      <w:r w:rsidRPr="001A69B5">
        <w:t xml:space="preserve"> </w:t>
      </w:r>
      <w:proofErr w:type="spellStart"/>
      <w:r w:rsidRPr="001A69B5">
        <w:t>frå</w:t>
      </w:r>
      <w:proofErr w:type="spellEnd"/>
      <w:r w:rsidRPr="001A69B5">
        <w:t xml:space="preserve"> nasjonale </w:t>
      </w:r>
      <w:proofErr w:type="spellStart"/>
      <w:r w:rsidRPr="001A69B5">
        <w:t>prøvar</w:t>
      </w:r>
      <w:proofErr w:type="spellEnd"/>
      <w:r w:rsidRPr="001A69B5">
        <w:t xml:space="preserve"> i lesing. I engelsk og rekning er 10 pst. </w:t>
      </w:r>
      <w:proofErr w:type="spellStart"/>
      <w:r w:rsidRPr="001A69B5">
        <w:t>fritekne</w:t>
      </w:r>
      <w:proofErr w:type="spellEnd"/>
      <w:r w:rsidRPr="001A69B5">
        <w:t xml:space="preserve">. Det er små </w:t>
      </w:r>
      <w:proofErr w:type="spellStart"/>
      <w:r w:rsidRPr="001A69B5">
        <w:t>forskjellar</w:t>
      </w:r>
      <w:proofErr w:type="spellEnd"/>
      <w:r w:rsidRPr="001A69B5">
        <w:t xml:space="preserve"> mellom norskfødde med </w:t>
      </w:r>
      <w:proofErr w:type="spellStart"/>
      <w:r w:rsidRPr="001A69B5">
        <w:t>innvandrarforeldre</w:t>
      </w:r>
      <w:proofErr w:type="spellEnd"/>
      <w:r w:rsidRPr="001A69B5">
        <w:t xml:space="preserve"> og andre </w:t>
      </w:r>
      <w:proofErr w:type="spellStart"/>
      <w:r w:rsidRPr="001A69B5">
        <w:t>elevar</w:t>
      </w:r>
      <w:proofErr w:type="spellEnd"/>
      <w:r w:rsidRPr="001A69B5">
        <w:t xml:space="preserve"> i delen som er </w:t>
      </w:r>
      <w:proofErr w:type="spellStart"/>
      <w:r w:rsidRPr="001A69B5">
        <w:t>fritekne</w:t>
      </w:r>
      <w:proofErr w:type="spellEnd"/>
      <w:r w:rsidRPr="001A69B5">
        <w:t xml:space="preserve">. 3 pst. av både norskfødde med </w:t>
      </w:r>
      <w:proofErr w:type="spellStart"/>
      <w:r w:rsidRPr="001A69B5">
        <w:t>innvandrarforeldre</w:t>
      </w:r>
      <w:proofErr w:type="spellEnd"/>
      <w:r w:rsidRPr="001A69B5">
        <w:t xml:space="preserve"> og andre </w:t>
      </w:r>
      <w:proofErr w:type="spellStart"/>
      <w:r w:rsidRPr="001A69B5">
        <w:t>elevar</w:t>
      </w:r>
      <w:proofErr w:type="spellEnd"/>
      <w:r w:rsidRPr="001A69B5">
        <w:t xml:space="preserve"> er </w:t>
      </w:r>
      <w:proofErr w:type="spellStart"/>
      <w:r w:rsidRPr="001A69B5">
        <w:t>fritekne</w:t>
      </w:r>
      <w:proofErr w:type="spellEnd"/>
      <w:r w:rsidRPr="001A69B5">
        <w:t xml:space="preserve"> i </w:t>
      </w:r>
      <w:proofErr w:type="spellStart"/>
      <w:r w:rsidRPr="001A69B5">
        <w:t>kvart</w:t>
      </w:r>
      <w:proofErr w:type="spellEnd"/>
      <w:r w:rsidRPr="001A69B5">
        <w:t xml:space="preserve"> enkelt av faga engelsk, lesing og rekning.</w:t>
      </w:r>
    </w:p>
    <w:p w14:paraId="1687AB15" w14:textId="77777777" w:rsidR="000513CD" w:rsidRPr="001A69B5" w:rsidRDefault="0009509B" w:rsidP="001A69B5">
      <w:r w:rsidRPr="001A69B5">
        <w:t xml:space="preserve">Prosentdelen </w:t>
      </w:r>
      <w:proofErr w:type="spellStart"/>
      <w:r w:rsidRPr="001A69B5">
        <w:t>elevar</w:t>
      </w:r>
      <w:proofErr w:type="spellEnd"/>
      <w:r w:rsidRPr="001A69B5">
        <w:t xml:space="preserve"> på </w:t>
      </w:r>
      <w:proofErr w:type="spellStart"/>
      <w:r w:rsidRPr="001A69B5">
        <w:t>dei</w:t>
      </w:r>
      <w:proofErr w:type="spellEnd"/>
      <w:r w:rsidRPr="001A69B5">
        <w:t xml:space="preserve"> to </w:t>
      </w:r>
      <w:proofErr w:type="spellStart"/>
      <w:r w:rsidRPr="001A69B5">
        <w:t>lågaste</w:t>
      </w:r>
      <w:proofErr w:type="spellEnd"/>
      <w:r w:rsidRPr="001A69B5">
        <w:t xml:space="preserve"> </w:t>
      </w:r>
      <w:proofErr w:type="spellStart"/>
      <w:r w:rsidRPr="001A69B5">
        <w:t>meistringsnivåa</w:t>
      </w:r>
      <w:proofErr w:type="spellEnd"/>
      <w:r w:rsidRPr="001A69B5">
        <w:t xml:space="preserve"> er </w:t>
      </w:r>
      <w:proofErr w:type="spellStart"/>
      <w:r w:rsidRPr="001A69B5">
        <w:t>høgare</w:t>
      </w:r>
      <w:proofErr w:type="spellEnd"/>
      <w:r w:rsidRPr="001A69B5">
        <w:t xml:space="preserve"> blant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enn blant andre </w:t>
      </w:r>
      <w:proofErr w:type="spellStart"/>
      <w:r w:rsidRPr="001A69B5">
        <w:t>elevar</w:t>
      </w:r>
      <w:proofErr w:type="spellEnd"/>
      <w:r w:rsidRPr="001A69B5">
        <w:t xml:space="preserve">. Det er størst </w:t>
      </w:r>
      <w:proofErr w:type="spellStart"/>
      <w:r w:rsidRPr="001A69B5">
        <w:t>forskjellar</w:t>
      </w:r>
      <w:proofErr w:type="spellEnd"/>
      <w:r w:rsidRPr="001A69B5">
        <w:t xml:space="preserve"> i lesing og minst </w:t>
      </w:r>
      <w:proofErr w:type="spellStart"/>
      <w:r w:rsidRPr="001A69B5">
        <w:t>forskjellar</w:t>
      </w:r>
      <w:proofErr w:type="spellEnd"/>
      <w:r w:rsidRPr="001A69B5">
        <w:t xml:space="preserve"> i engelsk. </w:t>
      </w:r>
      <w:proofErr w:type="spellStart"/>
      <w:r w:rsidRPr="001A69B5">
        <w:t>Tala</w:t>
      </w:r>
      <w:proofErr w:type="spellEnd"/>
      <w:r w:rsidRPr="001A69B5">
        <w:t xml:space="preserve"> må </w:t>
      </w:r>
      <w:proofErr w:type="spellStart"/>
      <w:r w:rsidRPr="001A69B5">
        <w:t>tolkast</w:t>
      </w:r>
      <w:proofErr w:type="spellEnd"/>
      <w:r w:rsidRPr="001A69B5">
        <w:t xml:space="preserve"> i lys av at delen som er </w:t>
      </w:r>
      <w:proofErr w:type="spellStart"/>
      <w:r w:rsidRPr="001A69B5">
        <w:t>fritekne</w:t>
      </w:r>
      <w:proofErr w:type="spellEnd"/>
      <w:r w:rsidRPr="001A69B5">
        <w:t xml:space="preserve">, er </w:t>
      </w:r>
      <w:proofErr w:type="spellStart"/>
      <w:r w:rsidRPr="001A69B5">
        <w:t>høgare</w:t>
      </w:r>
      <w:proofErr w:type="spellEnd"/>
      <w:r w:rsidRPr="001A69B5">
        <w:t xml:space="preserve"> for </w:t>
      </w:r>
      <w:proofErr w:type="spellStart"/>
      <w:r w:rsidRPr="001A69B5">
        <w:t>innvandrarar</w:t>
      </w:r>
      <w:proofErr w:type="spellEnd"/>
      <w:r w:rsidRPr="001A69B5">
        <w:t xml:space="preserve"> enn for norskfødde med </w:t>
      </w:r>
      <w:proofErr w:type="spellStart"/>
      <w:r w:rsidRPr="001A69B5">
        <w:t>innvandrarforeldre</w:t>
      </w:r>
      <w:proofErr w:type="spellEnd"/>
      <w:r w:rsidRPr="001A69B5">
        <w:t xml:space="preserve"> og andre.</w:t>
      </w:r>
    </w:p>
    <w:p w14:paraId="6DBB066A" w14:textId="77777777" w:rsidR="000513CD" w:rsidRPr="001A69B5" w:rsidRDefault="0009509B" w:rsidP="001A69B5">
      <w:r w:rsidRPr="001A69B5">
        <w:t xml:space="preserve">I lesing </w:t>
      </w:r>
      <w:proofErr w:type="spellStart"/>
      <w:r w:rsidRPr="001A69B5">
        <w:t>gjer</w:t>
      </w:r>
      <w:proofErr w:type="spellEnd"/>
      <w:r w:rsidRPr="001A69B5">
        <w:t xml:space="preserve"> jentene det betre enn </w:t>
      </w:r>
      <w:proofErr w:type="spellStart"/>
      <w:r w:rsidRPr="001A69B5">
        <w:t>gutane</w:t>
      </w:r>
      <w:proofErr w:type="spellEnd"/>
      <w:r w:rsidRPr="001A69B5">
        <w:t xml:space="preserve">. I rekning </w:t>
      </w:r>
      <w:proofErr w:type="spellStart"/>
      <w:r w:rsidRPr="001A69B5">
        <w:t>gjer</w:t>
      </w:r>
      <w:proofErr w:type="spellEnd"/>
      <w:r w:rsidRPr="001A69B5">
        <w:t xml:space="preserve"> </w:t>
      </w:r>
      <w:proofErr w:type="spellStart"/>
      <w:r w:rsidRPr="001A69B5">
        <w:t>gutane</w:t>
      </w:r>
      <w:proofErr w:type="spellEnd"/>
      <w:r w:rsidRPr="001A69B5">
        <w:t xml:space="preserve"> det betre enn jentene. </w:t>
      </w:r>
      <w:proofErr w:type="spellStart"/>
      <w:r w:rsidRPr="001A69B5">
        <w:t>Desse</w:t>
      </w:r>
      <w:proofErr w:type="spellEnd"/>
      <w:r w:rsidRPr="001A69B5">
        <w:t xml:space="preserve"> </w:t>
      </w:r>
      <w:proofErr w:type="spellStart"/>
      <w:r w:rsidRPr="001A69B5">
        <w:t>forskjellane</w:t>
      </w:r>
      <w:proofErr w:type="spellEnd"/>
      <w:r w:rsidRPr="001A69B5">
        <w:t xml:space="preserve"> </w:t>
      </w:r>
      <w:proofErr w:type="spellStart"/>
      <w:r w:rsidRPr="001A69B5">
        <w:t>gjer</w:t>
      </w:r>
      <w:proofErr w:type="spellEnd"/>
      <w:r w:rsidRPr="001A69B5">
        <w:t xml:space="preserve"> seg </w:t>
      </w:r>
      <w:proofErr w:type="spellStart"/>
      <w:r w:rsidRPr="001A69B5">
        <w:t>gjeldande</w:t>
      </w:r>
      <w:proofErr w:type="spellEnd"/>
      <w:r w:rsidRPr="001A69B5">
        <w:t xml:space="preserve"> både mellom </w:t>
      </w:r>
      <w:proofErr w:type="spellStart"/>
      <w:r w:rsidRPr="001A69B5">
        <w:t>gutar</w:t>
      </w:r>
      <w:proofErr w:type="spellEnd"/>
      <w:r w:rsidRPr="001A69B5">
        <w:t xml:space="preserve"> og jenter med </w:t>
      </w:r>
      <w:proofErr w:type="spellStart"/>
      <w:r w:rsidRPr="001A69B5">
        <w:t>innvandrarbakgrunn</w:t>
      </w:r>
      <w:proofErr w:type="spellEnd"/>
      <w:r w:rsidRPr="001A69B5">
        <w:t xml:space="preserve"> og mellom andre </w:t>
      </w:r>
      <w:proofErr w:type="spellStart"/>
      <w:r w:rsidRPr="001A69B5">
        <w:t>gutar</w:t>
      </w:r>
      <w:proofErr w:type="spellEnd"/>
      <w:r w:rsidRPr="001A69B5">
        <w:t xml:space="preserve"> og jenter. Det er små </w:t>
      </w:r>
      <w:proofErr w:type="spellStart"/>
      <w:r w:rsidRPr="001A69B5">
        <w:t>forskjellar</w:t>
      </w:r>
      <w:proofErr w:type="spellEnd"/>
      <w:r w:rsidRPr="001A69B5">
        <w:t xml:space="preserve"> mellom </w:t>
      </w:r>
      <w:proofErr w:type="spellStart"/>
      <w:r w:rsidRPr="001A69B5">
        <w:t>gutar</w:t>
      </w:r>
      <w:proofErr w:type="spellEnd"/>
      <w:r w:rsidRPr="001A69B5">
        <w:t xml:space="preserve"> og jenter i engelsk.</w:t>
      </w:r>
    </w:p>
    <w:p w14:paraId="3AF1FCC8" w14:textId="77777777" w:rsidR="000513CD" w:rsidRPr="001A69B5" w:rsidRDefault="0009509B" w:rsidP="001A69B5">
      <w:r w:rsidRPr="001A69B5">
        <w:t xml:space="preserve">Butida har </w:t>
      </w:r>
      <w:proofErr w:type="spellStart"/>
      <w:r w:rsidRPr="001A69B5">
        <w:t>mykje</w:t>
      </w:r>
      <w:proofErr w:type="spellEnd"/>
      <w:r w:rsidRPr="001A69B5">
        <w:t xml:space="preserve"> å </w:t>
      </w:r>
      <w:proofErr w:type="spellStart"/>
      <w:r w:rsidRPr="001A69B5">
        <w:t>seie</w:t>
      </w:r>
      <w:proofErr w:type="spellEnd"/>
      <w:r w:rsidRPr="001A69B5">
        <w:t xml:space="preserve"> for </w:t>
      </w:r>
      <w:proofErr w:type="spellStart"/>
      <w:r w:rsidRPr="001A69B5">
        <w:t>meistringsnivået</w:t>
      </w:r>
      <w:proofErr w:type="spellEnd"/>
      <w:r w:rsidRPr="001A69B5">
        <w:t xml:space="preserve"> til </w:t>
      </w:r>
      <w:proofErr w:type="spellStart"/>
      <w:r w:rsidRPr="001A69B5">
        <w:t>elevane</w:t>
      </w:r>
      <w:proofErr w:type="spellEnd"/>
      <w:r w:rsidRPr="001A69B5">
        <w:t xml:space="preserve">. Dei som har budd i </w:t>
      </w:r>
      <w:proofErr w:type="spellStart"/>
      <w:r w:rsidRPr="001A69B5">
        <w:t>Noreg</w:t>
      </w:r>
      <w:proofErr w:type="spellEnd"/>
      <w:r w:rsidRPr="001A69B5">
        <w:t xml:space="preserve"> i 7–8 år, </w:t>
      </w:r>
      <w:proofErr w:type="spellStart"/>
      <w:r w:rsidRPr="001A69B5">
        <w:t>nærmar</w:t>
      </w:r>
      <w:proofErr w:type="spellEnd"/>
      <w:r w:rsidRPr="001A69B5">
        <w:t xml:space="preserve"> seg nivået til </w:t>
      </w:r>
      <w:proofErr w:type="spellStart"/>
      <w:r w:rsidRPr="001A69B5">
        <w:t>dei</w:t>
      </w:r>
      <w:proofErr w:type="spellEnd"/>
      <w:r w:rsidRPr="001A69B5">
        <w:t xml:space="preserve"> norskfødde med </w:t>
      </w:r>
      <w:proofErr w:type="spellStart"/>
      <w:r w:rsidRPr="001A69B5">
        <w:t>innvandrarforeldre</w:t>
      </w:r>
      <w:proofErr w:type="spellEnd"/>
      <w:r w:rsidRPr="001A69B5">
        <w:t xml:space="preserve"> i lesing.</w:t>
      </w:r>
    </w:p>
    <w:p w14:paraId="707B4A43" w14:textId="597FCA64" w:rsidR="000513CD" w:rsidRPr="001A69B5" w:rsidRDefault="00F35595" w:rsidP="001A69B5">
      <w:r>
        <w:rPr>
          <w:noProof/>
        </w:rPr>
        <w:drawing>
          <wp:inline distT="0" distB="0" distL="0" distR="0" wp14:anchorId="06ECB338" wp14:editId="044B581C">
            <wp:extent cx="6082665" cy="28384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44DCE2BA" w14:textId="77777777" w:rsidR="000513CD" w:rsidRPr="001A69B5" w:rsidRDefault="0009509B" w:rsidP="001A69B5">
      <w:pPr>
        <w:pStyle w:val="figur-tittel"/>
      </w:pPr>
      <w:r w:rsidRPr="001A69B5">
        <w:t xml:space="preserve">Prosentdelen </w:t>
      </w:r>
      <w:proofErr w:type="spellStart"/>
      <w:r w:rsidRPr="001A69B5">
        <w:t>elevar</w:t>
      </w:r>
      <w:proofErr w:type="spellEnd"/>
      <w:r w:rsidRPr="001A69B5">
        <w:t xml:space="preserve"> på </w:t>
      </w:r>
      <w:proofErr w:type="spellStart"/>
      <w:r w:rsidRPr="001A69B5">
        <w:t>dei</w:t>
      </w:r>
      <w:proofErr w:type="spellEnd"/>
      <w:r w:rsidRPr="001A69B5">
        <w:t xml:space="preserve"> to </w:t>
      </w:r>
      <w:proofErr w:type="spellStart"/>
      <w:r w:rsidRPr="001A69B5">
        <w:t>lågaste</w:t>
      </w:r>
      <w:proofErr w:type="spellEnd"/>
      <w:r w:rsidRPr="001A69B5">
        <w:t xml:space="preserve"> </w:t>
      </w:r>
      <w:proofErr w:type="spellStart"/>
      <w:r w:rsidRPr="001A69B5">
        <w:t>meistringsnivåa</w:t>
      </w:r>
      <w:proofErr w:type="spellEnd"/>
      <w:r w:rsidRPr="001A69B5">
        <w:t xml:space="preserve"> (1 og 2) i nasjonale </w:t>
      </w:r>
      <w:proofErr w:type="spellStart"/>
      <w:r w:rsidRPr="001A69B5">
        <w:t>prøvar</w:t>
      </w:r>
      <w:proofErr w:type="spellEnd"/>
      <w:r w:rsidRPr="001A69B5">
        <w:t xml:space="preserve"> i faga engelsk, lesing og rekning på 8. trinn, etter innvandringskategori, 2020</w:t>
      </w:r>
    </w:p>
    <w:p w14:paraId="68F2D31C" w14:textId="77777777" w:rsidR="000513CD" w:rsidRPr="001A69B5" w:rsidRDefault="0009509B" w:rsidP="001A69B5">
      <w:pPr>
        <w:pStyle w:val="Kilde"/>
      </w:pPr>
      <w:r w:rsidRPr="001A69B5">
        <w:t>Statistisk sentralbyrå</w:t>
      </w:r>
    </w:p>
    <w:p w14:paraId="4699B555" w14:textId="77777777" w:rsidR="000513CD" w:rsidRPr="001A69B5" w:rsidRDefault="0009509B" w:rsidP="001A69B5">
      <w:pPr>
        <w:pStyle w:val="avsnitt-tittel"/>
      </w:pPr>
      <w:r w:rsidRPr="001A69B5">
        <w:t xml:space="preserve">Gjennomføring av </w:t>
      </w:r>
      <w:proofErr w:type="spellStart"/>
      <w:r w:rsidRPr="001A69B5">
        <w:t>vidaregåande</w:t>
      </w:r>
      <w:proofErr w:type="spellEnd"/>
      <w:r w:rsidRPr="001A69B5">
        <w:t xml:space="preserve"> opplæring</w:t>
      </w:r>
    </w:p>
    <w:p w14:paraId="11CE67C1" w14:textId="77777777" w:rsidR="000513CD" w:rsidRPr="001A69B5" w:rsidRDefault="0009509B" w:rsidP="001A69B5">
      <w:r w:rsidRPr="001A69B5">
        <w:t xml:space="preserve">Dei norskfødde jentene med </w:t>
      </w:r>
      <w:proofErr w:type="spellStart"/>
      <w:r w:rsidRPr="001A69B5">
        <w:t>innvandrarforeldre</w:t>
      </w:r>
      <w:proofErr w:type="spellEnd"/>
      <w:r w:rsidRPr="001A69B5">
        <w:t xml:space="preserve"> fullfører og består </w:t>
      </w:r>
      <w:proofErr w:type="spellStart"/>
      <w:r w:rsidRPr="001A69B5">
        <w:t>vidaregåande</w:t>
      </w:r>
      <w:proofErr w:type="spellEnd"/>
      <w:r w:rsidRPr="001A69B5">
        <w:t xml:space="preserve"> opplæring i løpet av 5–6 år i same grad som </w:t>
      </w:r>
      <w:proofErr w:type="spellStart"/>
      <w:r w:rsidRPr="001A69B5">
        <w:t>dei</w:t>
      </w:r>
      <w:proofErr w:type="spellEnd"/>
      <w:r w:rsidRPr="001A69B5">
        <w:t xml:space="preserve"> andre jentene.</w:t>
      </w:r>
    </w:p>
    <w:p w14:paraId="366F23D7" w14:textId="77777777" w:rsidR="000513CD" w:rsidRPr="001A69B5" w:rsidRDefault="0009509B" w:rsidP="001A69B5">
      <w:r w:rsidRPr="001A69B5">
        <w:t xml:space="preserve">63 pst. av </w:t>
      </w:r>
      <w:proofErr w:type="spellStart"/>
      <w:r w:rsidRPr="001A69B5">
        <w:t>innvandrarane</w:t>
      </w:r>
      <w:proofErr w:type="spellEnd"/>
      <w:r w:rsidRPr="001A69B5">
        <w:t xml:space="preserve"> som begynte i </w:t>
      </w:r>
      <w:proofErr w:type="spellStart"/>
      <w:r w:rsidRPr="001A69B5">
        <w:t>vidaregåande</w:t>
      </w:r>
      <w:proofErr w:type="spellEnd"/>
      <w:r w:rsidRPr="001A69B5">
        <w:t xml:space="preserve"> opplæring i </w:t>
      </w:r>
      <w:proofErr w:type="spellStart"/>
      <w:r w:rsidRPr="001A69B5">
        <w:t>skuleåret</w:t>
      </w:r>
      <w:proofErr w:type="spellEnd"/>
      <w:r w:rsidRPr="001A69B5">
        <w:t xml:space="preserve"> 2014–15 (2014-kullet), fullførte og bestod </w:t>
      </w:r>
      <w:proofErr w:type="spellStart"/>
      <w:r w:rsidRPr="001A69B5">
        <w:t>vidaregåande</w:t>
      </w:r>
      <w:proofErr w:type="spellEnd"/>
      <w:r w:rsidRPr="001A69B5">
        <w:t xml:space="preserve"> opplæring i løpet av 5–6 år. Prosentdelen har </w:t>
      </w:r>
      <w:proofErr w:type="spellStart"/>
      <w:r w:rsidRPr="001A69B5">
        <w:t>auka</w:t>
      </w:r>
      <w:proofErr w:type="spellEnd"/>
      <w:r w:rsidRPr="001A69B5">
        <w:t xml:space="preserve"> i </w:t>
      </w:r>
      <w:proofErr w:type="spellStart"/>
      <w:r w:rsidRPr="001A69B5">
        <w:t>dei</w:t>
      </w:r>
      <w:proofErr w:type="spellEnd"/>
      <w:r w:rsidRPr="001A69B5">
        <w:t xml:space="preserve"> siste åra, men er </w:t>
      </w:r>
      <w:proofErr w:type="spellStart"/>
      <w:r w:rsidRPr="001A69B5">
        <w:t>framleis</w:t>
      </w:r>
      <w:proofErr w:type="spellEnd"/>
      <w:r w:rsidRPr="001A69B5">
        <w:t xml:space="preserve"> </w:t>
      </w:r>
      <w:proofErr w:type="spellStart"/>
      <w:r w:rsidRPr="001A69B5">
        <w:t>betydeleg</w:t>
      </w:r>
      <w:proofErr w:type="spellEnd"/>
      <w:r w:rsidRPr="001A69B5">
        <w:t xml:space="preserve"> </w:t>
      </w:r>
      <w:proofErr w:type="spellStart"/>
      <w:r w:rsidRPr="001A69B5">
        <w:t>lågare</w:t>
      </w:r>
      <w:proofErr w:type="spellEnd"/>
      <w:r w:rsidRPr="001A69B5">
        <w:t xml:space="preserve"> enn delen norskfødde med </w:t>
      </w:r>
      <w:proofErr w:type="spellStart"/>
      <w:r w:rsidRPr="001A69B5">
        <w:t>innvandrarforeldre</w:t>
      </w:r>
      <w:proofErr w:type="spellEnd"/>
      <w:r w:rsidRPr="001A69B5">
        <w:t xml:space="preserve"> og andre. Kor lenge </w:t>
      </w:r>
      <w:proofErr w:type="spellStart"/>
      <w:r w:rsidRPr="001A69B5">
        <w:t>ein</w:t>
      </w:r>
      <w:proofErr w:type="spellEnd"/>
      <w:r w:rsidRPr="001A69B5">
        <w:t xml:space="preserve"> har budd i </w:t>
      </w:r>
      <w:proofErr w:type="spellStart"/>
      <w:r w:rsidRPr="001A69B5">
        <w:t>Noreg</w:t>
      </w:r>
      <w:proofErr w:type="spellEnd"/>
      <w:r w:rsidRPr="001A69B5">
        <w:t xml:space="preserve">, har </w:t>
      </w:r>
      <w:proofErr w:type="spellStart"/>
      <w:r w:rsidRPr="001A69B5">
        <w:t>mykje</w:t>
      </w:r>
      <w:proofErr w:type="spellEnd"/>
      <w:r w:rsidRPr="001A69B5">
        <w:t xml:space="preserve"> å </w:t>
      </w:r>
      <w:proofErr w:type="spellStart"/>
      <w:r w:rsidRPr="001A69B5">
        <w:t>seie</w:t>
      </w:r>
      <w:proofErr w:type="spellEnd"/>
      <w:r w:rsidRPr="001A69B5">
        <w:t xml:space="preserve"> for fullføringsprosenten.</w:t>
      </w:r>
    </w:p>
    <w:p w14:paraId="60BEC8F1" w14:textId="4C563D7D" w:rsidR="000513CD" w:rsidRPr="001A69B5" w:rsidRDefault="00F35595" w:rsidP="001A69B5">
      <w:r>
        <w:rPr>
          <w:noProof/>
        </w:rPr>
        <w:drawing>
          <wp:inline distT="0" distB="0" distL="0" distR="0" wp14:anchorId="0C5C97A6" wp14:editId="1E556025">
            <wp:extent cx="6082665" cy="284670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a:noFill/>
                    </a:ln>
                  </pic:spPr>
                </pic:pic>
              </a:graphicData>
            </a:graphic>
          </wp:inline>
        </w:drawing>
      </w:r>
    </w:p>
    <w:p w14:paraId="122FBD97" w14:textId="77777777" w:rsidR="000513CD" w:rsidRPr="001A69B5" w:rsidRDefault="0009509B" w:rsidP="001A69B5">
      <w:pPr>
        <w:pStyle w:val="figur-tittel"/>
      </w:pPr>
      <w:r w:rsidRPr="001A69B5">
        <w:t xml:space="preserve">Prosentdelen som starta i </w:t>
      </w:r>
      <w:proofErr w:type="spellStart"/>
      <w:r w:rsidRPr="001A69B5">
        <w:t>vidaregåande</w:t>
      </w:r>
      <w:proofErr w:type="spellEnd"/>
      <w:r w:rsidRPr="001A69B5">
        <w:t xml:space="preserve"> opplæring i </w:t>
      </w:r>
      <w:proofErr w:type="spellStart"/>
      <w:r w:rsidRPr="001A69B5">
        <w:t>skuleåret</w:t>
      </w:r>
      <w:proofErr w:type="spellEnd"/>
      <w:r w:rsidRPr="001A69B5">
        <w:t xml:space="preserve"> 2012–13 (2012-kullet) til 2014–15 (2014-kullet), og som fullførte og bestod </w:t>
      </w:r>
      <w:proofErr w:type="spellStart"/>
      <w:r w:rsidRPr="001A69B5">
        <w:t>vidaregåande</w:t>
      </w:r>
      <w:proofErr w:type="spellEnd"/>
      <w:r w:rsidRPr="001A69B5">
        <w:t xml:space="preserve"> opplæring i løpet av fem (</w:t>
      </w:r>
      <w:proofErr w:type="spellStart"/>
      <w:r w:rsidRPr="001A69B5">
        <w:t>studieførebuande</w:t>
      </w:r>
      <w:proofErr w:type="spellEnd"/>
      <w:r w:rsidRPr="001A69B5">
        <w:t>) / seks (yrkesfag) år, etter innvandringskategori og kjønn</w:t>
      </w:r>
    </w:p>
    <w:p w14:paraId="4C88FCE2" w14:textId="77777777" w:rsidR="000513CD" w:rsidRPr="001A69B5" w:rsidRDefault="0009509B" w:rsidP="001A69B5">
      <w:pPr>
        <w:pStyle w:val="Kilde"/>
      </w:pPr>
      <w:r w:rsidRPr="001A69B5">
        <w:t>Statistisk sentralbyrå</w:t>
      </w:r>
    </w:p>
    <w:p w14:paraId="3E5A3854" w14:textId="77777777" w:rsidR="000513CD" w:rsidRPr="001A69B5" w:rsidRDefault="0009509B" w:rsidP="001A69B5">
      <w:pPr>
        <w:pStyle w:val="avsnitt-tittel"/>
      </w:pPr>
      <w:proofErr w:type="spellStart"/>
      <w:r w:rsidRPr="001A69B5">
        <w:t>Læreplassar</w:t>
      </w:r>
      <w:proofErr w:type="spellEnd"/>
      <w:r w:rsidRPr="001A69B5">
        <w:t xml:space="preserve"> og </w:t>
      </w:r>
      <w:proofErr w:type="spellStart"/>
      <w:r w:rsidRPr="001A69B5">
        <w:t>kontraktar</w:t>
      </w:r>
      <w:proofErr w:type="spellEnd"/>
    </w:p>
    <w:p w14:paraId="262FBA45" w14:textId="7E53DE62" w:rsidR="000513CD" w:rsidRPr="001A69B5" w:rsidRDefault="00F35595" w:rsidP="001A69B5">
      <w:r>
        <w:rPr>
          <w:noProof/>
        </w:rPr>
        <w:drawing>
          <wp:inline distT="0" distB="0" distL="0" distR="0" wp14:anchorId="26BEA55D" wp14:editId="583181F8">
            <wp:extent cx="6082665" cy="284670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a:noFill/>
                    </a:ln>
                  </pic:spPr>
                </pic:pic>
              </a:graphicData>
            </a:graphic>
          </wp:inline>
        </w:drawing>
      </w:r>
    </w:p>
    <w:p w14:paraId="1009B50C" w14:textId="77777777" w:rsidR="000513CD" w:rsidRPr="001A69B5" w:rsidRDefault="0009509B" w:rsidP="001A69B5">
      <w:pPr>
        <w:pStyle w:val="figur-tittel"/>
      </w:pPr>
      <w:r w:rsidRPr="001A69B5">
        <w:t xml:space="preserve">Prosentdelen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med læreplass som første ønske som har fått godkjent lærekontrakt eller plass som lærekandidat, 2018–20</w:t>
      </w:r>
    </w:p>
    <w:p w14:paraId="5F7347E0" w14:textId="77777777" w:rsidR="000513CD" w:rsidRPr="001A69B5" w:rsidRDefault="0009509B" w:rsidP="001A69B5">
      <w:pPr>
        <w:pStyle w:val="figur-noter"/>
      </w:pPr>
      <w:r w:rsidRPr="001A69B5">
        <w:t xml:space="preserve">Det har </w:t>
      </w:r>
      <w:proofErr w:type="spellStart"/>
      <w:r w:rsidRPr="001A69B5">
        <w:t>vore</w:t>
      </w:r>
      <w:proofErr w:type="spellEnd"/>
      <w:r w:rsidRPr="001A69B5">
        <w:t xml:space="preserve"> </w:t>
      </w:r>
      <w:proofErr w:type="spellStart"/>
      <w:r w:rsidRPr="001A69B5">
        <w:t>endringar</w:t>
      </w:r>
      <w:proofErr w:type="spellEnd"/>
      <w:r w:rsidRPr="001A69B5">
        <w:t xml:space="preserve"> i statistikken i 2019, </w:t>
      </w:r>
      <w:proofErr w:type="spellStart"/>
      <w:r w:rsidRPr="001A69B5">
        <w:t>noko</w:t>
      </w:r>
      <w:proofErr w:type="spellEnd"/>
      <w:r w:rsidRPr="001A69B5">
        <w:t xml:space="preserve"> som </w:t>
      </w:r>
      <w:proofErr w:type="spellStart"/>
      <w:r w:rsidRPr="001A69B5">
        <w:t>inneber</w:t>
      </w:r>
      <w:proofErr w:type="spellEnd"/>
      <w:r w:rsidRPr="001A69B5">
        <w:t xml:space="preserve"> at tal </w:t>
      </w:r>
      <w:proofErr w:type="spellStart"/>
      <w:r w:rsidRPr="001A69B5">
        <w:t>frå</w:t>
      </w:r>
      <w:proofErr w:type="spellEnd"/>
      <w:r w:rsidRPr="001A69B5">
        <w:t xml:space="preserve"> og med 2019 </w:t>
      </w:r>
      <w:proofErr w:type="spellStart"/>
      <w:r w:rsidRPr="001A69B5">
        <w:t>ikkje</w:t>
      </w:r>
      <w:proofErr w:type="spellEnd"/>
      <w:r w:rsidRPr="001A69B5">
        <w:t xml:space="preserve"> er heilt </w:t>
      </w:r>
      <w:proofErr w:type="spellStart"/>
      <w:r w:rsidRPr="001A69B5">
        <w:t>samanliknbare</w:t>
      </w:r>
      <w:proofErr w:type="spellEnd"/>
      <w:r w:rsidRPr="001A69B5">
        <w:t xml:space="preserve"> med tal for </w:t>
      </w:r>
      <w:proofErr w:type="spellStart"/>
      <w:r w:rsidRPr="001A69B5">
        <w:t>tidlegare</w:t>
      </w:r>
      <w:proofErr w:type="spellEnd"/>
      <w:r w:rsidRPr="001A69B5">
        <w:t xml:space="preserve"> år.</w:t>
      </w:r>
    </w:p>
    <w:p w14:paraId="64995741" w14:textId="77777777" w:rsidR="000513CD" w:rsidRPr="001A69B5" w:rsidRDefault="0009509B" w:rsidP="001A69B5">
      <w:pPr>
        <w:pStyle w:val="Kilde"/>
      </w:pPr>
      <w:r w:rsidRPr="001A69B5">
        <w:t>Statistisk sentralbyrå</w:t>
      </w:r>
    </w:p>
    <w:p w14:paraId="69B5549E" w14:textId="77777777" w:rsidR="000513CD" w:rsidRPr="001A69B5" w:rsidRDefault="0009509B" w:rsidP="001A69B5">
      <w:r w:rsidRPr="001A69B5">
        <w:t xml:space="preserve">Av 19 700 </w:t>
      </w:r>
      <w:proofErr w:type="spellStart"/>
      <w:r w:rsidRPr="001A69B5">
        <w:t>søkarar</w:t>
      </w:r>
      <w:proofErr w:type="spellEnd"/>
      <w:r w:rsidRPr="001A69B5">
        <w:t xml:space="preserve"> (med ungdomsrett) med læreplass som førsteønske i </w:t>
      </w:r>
      <w:proofErr w:type="spellStart"/>
      <w:r w:rsidRPr="001A69B5">
        <w:t>skuleåret</w:t>
      </w:r>
      <w:proofErr w:type="spellEnd"/>
      <w:r w:rsidRPr="001A69B5">
        <w:t xml:space="preserve"> 2020–21, hadde 15 300 fått </w:t>
      </w:r>
      <w:proofErr w:type="spellStart"/>
      <w:r w:rsidRPr="001A69B5">
        <w:t>ein</w:t>
      </w:r>
      <w:proofErr w:type="spellEnd"/>
      <w:r w:rsidRPr="001A69B5">
        <w:t xml:space="preserve"> </w:t>
      </w:r>
      <w:proofErr w:type="spellStart"/>
      <w:r w:rsidRPr="001A69B5">
        <w:t>godkjend</w:t>
      </w:r>
      <w:proofErr w:type="spellEnd"/>
      <w:r w:rsidRPr="001A69B5">
        <w:t xml:space="preserve"> lærekontrakt per 31. desember 2020. I tillegg var det litt under 800 </w:t>
      </w:r>
      <w:proofErr w:type="spellStart"/>
      <w:r w:rsidRPr="001A69B5">
        <w:t>lærekandidatar</w:t>
      </w:r>
      <w:proofErr w:type="spellEnd"/>
      <w:r w:rsidRPr="001A69B5">
        <w:t>.</w:t>
      </w:r>
    </w:p>
    <w:p w14:paraId="6C7C22D6" w14:textId="79F57DAD" w:rsidR="000513CD" w:rsidRPr="001A69B5" w:rsidRDefault="00F35595" w:rsidP="001A69B5">
      <w:r>
        <w:rPr>
          <w:noProof/>
        </w:rPr>
        <w:drawing>
          <wp:inline distT="0" distB="0" distL="0" distR="0" wp14:anchorId="6DDAC41F" wp14:editId="0503B2F8">
            <wp:extent cx="6082665" cy="287845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71516C17" w14:textId="77777777" w:rsidR="000513CD" w:rsidRPr="001A69B5" w:rsidRDefault="0009509B" w:rsidP="001A69B5">
      <w:pPr>
        <w:pStyle w:val="figur-tittel"/>
      </w:pPr>
      <w:r w:rsidRPr="001A69B5">
        <w:t xml:space="preserve">Prosentdelen i alderen 16–25 år som verken er i utdanning eller arbeid eller har fullført </w:t>
      </w:r>
      <w:proofErr w:type="spellStart"/>
      <w:r w:rsidRPr="001A69B5">
        <w:t>vidaregåande</w:t>
      </w:r>
      <w:proofErr w:type="spellEnd"/>
      <w:r w:rsidRPr="001A69B5">
        <w:t xml:space="preserve"> opplæring, etter innvandringskategori og kjønn, 2018–20 </w:t>
      </w:r>
    </w:p>
    <w:p w14:paraId="5BACB467" w14:textId="77777777" w:rsidR="000513CD" w:rsidRPr="001A69B5" w:rsidRDefault="0009509B" w:rsidP="001A69B5">
      <w:pPr>
        <w:pStyle w:val="figur-noter"/>
      </w:pPr>
      <w:r w:rsidRPr="001A69B5">
        <w:t xml:space="preserve">Dei med </w:t>
      </w:r>
      <w:proofErr w:type="spellStart"/>
      <w:r w:rsidRPr="001A69B5">
        <w:t>ukjend</w:t>
      </w:r>
      <w:proofErr w:type="spellEnd"/>
      <w:r w:rsidRPr="001A69B5">
        <w:t xml:space="preserve"> utdanning er </w:t>
      </w:r>
      <w:proofErr w:type="spellStart"/>
      <w:r w:rsidRPr="001A69B5">
        <w:t>ikkje</w:t>
      </w:r>
      <w:proofErr w:type="spellEnd"/>
      <w:r w:rsidRPr="001A69B5">
        <w:t xml:space="preserve"> </w:t>
      </w:r>
      <w:proofErr w:type="spellStart"/>
      <w:r w:rsidRPr="001A69B5">
        <w:t>talde</w:t>
      </w:r>
      <w:proofErr w:type="spellEnd"/>
      <w:r w:rsidRPr="001A69B5">
        <w:t xml:space="preserve"> med</w:t>
      </w:r>
    </w:p>
    <w:p w14:paraId="0B91AB9D" w14:textId="77777777" w:rsidR="000513CD" w:rsidRPr="001A69B5" w:rsidRDefault="0009509B" w:rsidP="001A69B5">
      <w:pPr>
        <w:pStyle w:val="Kilde"/>
      </w:pPr>
      <w:r w:rsidRPr="001A69B5">
        <w:t>Statistisk sentralbyrå</w:t>
      </w:r>
    </w:p>
    <w:p w14:paraId="6E71517E" w14:textId="77777777" w:rsidR="000513CD" w:rsidRPr="001A69B5" w:rsidRDefault="0009509B" w:rsidP="001A69B5">
      <w:r w:rsidRPr="001A69B5">
        <w:t xml:space="preserve">I 2020 er 14 pst. av </w:t>
      </w:r>
      <w:proofErr w:type="spellStart"/>
      <w:r w:rsidRPr="001A69B5">
        <w:t>innvandrarar</w:t>
      </w:r>
      <w:proofErr w:type="spellEnd"/>
      <w:r w:rsidRPr="001A69B5">
        <w:t xml:space="preserve"> i alderen 16–25 år verken i utdanning eller arbeid eller har fullført </w:t>
      </w:r>
      <w:proofErr w:type="spellStart"/>
      <w:r w:rsidRPr="001A69B5">
        <w:t>vidaregåande</w:t>
      </w:r>
      <w:proofErr w:type="spellEnd"/>
      <w:r w:rsidRPr="001A69B5">
        <w:t xml:space="preserve"> opplæring. Til </w:t>
      </w:r>
      <w:proofErr w:type="spellStart"/>
      <w:r w:rsidRPr="001A69B5">
        <w:t>samanlikning</w:t>
      </w:r>
      <w:proofErr w:type="spellEnd"/>
      <w:r w:rsidRPr="001A69B5">
        <w:t xml:space="preserve"> gjeld dette 7 pst. av norskfødde med </w:t>
      </w:r>
      <w:proofErr w:type="spellStart"/>
      <w:r w:rsidRPr="001A69B5">
        <w:t>innvandrarforeldre</w:t>
      </w:r>
      <w:proofErr w:type="spellEnd"/>
      <w:r w:rsidRPr="001A69B5">
        <w:t xml:space="preserve"> og 5 pst. av andre i same aldersgruppe.</w:t>
      </w:r>
    </w:p>
    <w:p w14:paraId="0C50361A" w14:textId="77777777" w:rsidR="000513CD" w:rsidRPr="001A69B5" w:rsidRDefault="0009509B" w:rsidP="001A69B5">
      <w:pPr>
        <w:pStyle w:val="Undertittel"/>
      </w:pPr>
      <w:proofErr w:type="spellStart"/>
      <w:r w:rsidRPr="001A69B5">
        <w:t>Vaksne</w:t>
      </w:r>
      <w:proofErr w:type="spellEnd"/>
      <w:r w:rsidRPr="001A69B5">
        <w:t xml:space="preserve"> i grunnopplæringa</w:t>
      </w:r>
    </w:p>
    <w:p w14:paraId="7C384980" w14:textId="77777777" w:rsidR="000513CD" w:rsidRPr="001A69B5" w:rsidRDefault="0009509B" w:rsidP="001A69B5">
      <w:proofErr w:type="spellStart"/>
      <w:r w:rsidRPr="001A69B5">
        <w:t>Vaksne</w:t>
      </w:r>
      <w:proofErr w:type="spellEnd"/>
      <w:r w:rsidRPr="001A69B5">
        <w:t xml:space="preserve"> som treng </w:t>
      </w:r>
      <w:proofErr w:type="spellStart"/>
      <w:r w:rsidRPr="001A69B5">
        <w:t>grunnskuleopplæring</w:t>
      </w:r>
      <w:proofErr w:type="spellEnd"/>
      <w:r w:rsidRPr="001A69B5">
        <w:t xml:space="preserve">, har rett til slik opplæring dersom </w:t>
      </w:r>
      <w:proofErr w:type="spellStart"/>
      <w:r w:rsidRPr="001A69B5">
        <w:t>dei</w:t>
      </w:r>
      <w:proofErr w:type="spellEnd"/>
      <w:r w:rsidRPr="001A69B5">
        <w:t xml:space="preserve"> sjølve ønsker det, jf. </w:t>
      </w:r>
      <w:proofErr w:type="spellStart"/>
      <w:r w:rsidRPr="001A69B5">
        <w:t>opplæringslova</w:t>
      </w:r>
      <w:proofErr w:type="spellEnd"/>
      <w:r w:rsidRPr="001A69B5">
        <w:t xml:space="preserve"> § 4A-1. </w:t>
      </w:r>
      <w:proofErr w:type="spellStart"/>
      <w:r w:rsidRPr="001A69B5">
        <w:t>Talet</w:t>
      </w:r>
      <w:proofErr w:type="spellEnd"/>
      <w:r w:rsidRPr="001A69B5">
        <w:t xml:space="preserve"> på </w:t>
      </w:r>
      <w:proofErr w:type="spellStart"/>
      <w:r w:rsidRPr="001A69B5">
        <w:t>vaksne</w:t>
      </w:r>
      <w:proofErr w:type="spellEnd"/>
      <w:r w:rsidRPr="001A69B5">
        <w:t xml:space="preserve"> som får opplæring på </w:t>
      </w:r>
      <w:proofErr w:type="spellStart"/>
      <w:r w:rsidRPr="001A69B5">
        <w:t>grunnskulenivå</w:t>
      </w:r>
      <w:proofErr w:type="spellEnd"/>
      <w:r w:rsidRPr="001A69B5">
        <w:t xml:space="preserve">, </w:t>
      </w:r>
      <w:proofErr w:type="spellStart"/>
      <w:r w:rsidRPr="001A69B5">
        <w:t>aukar</w:t>
      </w:r>
      <w:proofErr w:type="spellEnd"/>
      <w:r w:rsidRPr="001A69B5">
        <w:t xml:space="preserve">. I </w:t>
      </w:r>
      <w:proofErr w:type="spellStart"/>
      <w:r w:rsidRPr="001A69B5">
        <w:t>skuleåret</w:t>
      </w:r>
      <w:proofErr w:type="spellEnd"/>
      <w:r w:rsidRPr="001A69B5">
        <w:t xml:space="preserve"> 2020–21 var det 20 727 </w:t>
      </w:r>
      <w:proofErr w:type="spellStart"/>
      <w:r w:rsidRPr="001A69B5">
        <w:t>vaksne</w:t>
      </w:r>
      <w:proofErr w:type="spellEnd"/>
      <w:r w:rsidRPr="001A69B5">
        <w:t xml:space="preserve"> som </w:t>
      </w:r>
      <w:proofErr w:type="spellStart"/>
      <w:r w:rsidRPr="001A69B5">
        <w:t>fekk</w:t>
      </w:r>
      <w:proofErr w:type="spellEnd"/>
      <w:r w:rsidRPr="001A69B5">
        <w:t xml:space="preserve"> </w:t>
      </w:r>
      <w:proofErr w:type="spellStart"/>
      <w:r w:rsidRPr="001A69B5">
        <w:t>grunnskuleopplæring</w:t>
      </w:r>
      <w:proofErr w:type="spellEnd"/>
      <w:r w:rsidRPr="001A69B5">
        <w:t xml:space="preserve">. Det er </w:t>
      </w:r>
      <w:proofErr w:type="spellStart"/>
      <w:r w:rsidRPr="001A69B5">
        <w:t>ein</w:t>
      </w:r>
      <w:proofErr w:type="spellEnd"/>
      <w:r w:rsidRPr="001A69B5">
        <w:t xml:space="preserve"> stor </w:t>
      </w:r>
      <w:proofErr w:type="spellStart"/>
      <w:r w:rsidRPr="001A69B5">
        <w:t>auke</w:t>
      </w:r>
      <w:proofErr w:type="spellEnd"/>
      <w:r w:rsidRPr="001A69B5">
        <w:t xml:space="preserve"> i høve til året før, med om lag 6 800 </w:t>
      </w:r>
      <w:proofErr w:type="spellStart"/>
      <w:r w:rsidRPr="001A69B5">
        <w:t>fleire</w:t>
      </w:r>
      <w:proofErr w:type="spellEnd"/>
      <w:r w:rsidRPr="001A69B5">
        <w:t xml:space="preserve"> </w:t>
      </w:r>
      <w:proofErr w:type="spellStart"/>
      <w:r w:rsidRPr="001A69B5">
        <w:t>deltakarar</w:t>
      </w:r>
      <w:proofErr w:type="spellEnd"/>
      <w:r w:rsidRPr="001A69B5">
        <w:t xml:space="preserve">. Av </w:t>
      </w:r>
      <w:proofErr w:type="spellStart"/>
      <w:r w:rsidRPr="001A69B5">
        <w:t>dei</w:t>
      </w:r>
      <w:proofErr w:type="spellEnd"/>
      <w:r w:rsidRPr="001A69B5">
        <w:t xml:space="preserve"> som </w:t>
      </w:r>
      <w:proofErr w:type="spellStart"/>
      <w:r w:rsidRPr="001A69B5">
        <w:t>fekk</w:t>
      </w:r>
      <w:proofErr w:type="spellEnd"/>
      <w:r w:rsidRPr="001A69B5">
        <w:t xml:space="preserve"> slik opplæring, var det 15 031 som </w:t>
      </w:r>
      <w:proofErr w:type="spellStart"/>
      <w:r w:rsidRPr="001A69B5">
        <w:t>fekk</w:t>
      </w:r>
      <w:proofErr w:type="spellEnd"/>
      <w:r w:rsidRPr="001A69B5">
        <w:t xml:space="preserve"> ordinær </w:t>
      </w:r>
      <w:proofErr w:type="spellStart"/>
      <w:r w:rsidRPr="001A69B5">
        <w:t>grunnskuleopplæring</w:t>
      </w:r>
      <w:proofErr w:type="spellEnd"/>
      <w:r w:rsidRPr="001A69B5">
        <w:t xml:space="preserve">. 5 291 </w:t>
      </w:r>
      <w:proofErr w:type="spellStart"/>
      <w:r w:rsidRPr="001A69B5">
        <w:t>fekk</w:t>
      </w:r>
      <w:proofErr w:type="spellEnd"/>
      <w:r w:rsidRPr="001A69B5">
        <w:t xml:space="preserve"> opplæringa som spesialundervisning. Dette er også langt </w:t>
      </w:r>
      <w:proofErr w:type="spellStart"/>
      <w:r w:rsidRPr="001A69B5">
        <w:t>fleire</w:t>
      </w:r>
      <w:proofErr w:type="spellEnd"/>
      <w:r w:rsidRPr="001A69B5">
        <w:t xml:space="preserve"> enn i 2019–20.</w:t>
      </w:r>
    </w:p>
    <w:p w14:paraId="1668AD56" w14:textId="77777777" w:rsidR="000513CD" w:rsidRPr="001A69B5" w:rsidRDefault="0009509B" w:rsidP="001A69B5">
      <w:proofErr w:type="spellStart"/>
      <w:r w:rsidRPr="001A69B5">
        <w:t>Vaksne</w:t>
      </w:r>
      <w:proofErr w:type="spellEnd"/>
      <w:r w:rsidRPr="001A69B5">
        <w:t xml:space="preserve"> som </w:t>
      </w:r>
      <w:proofErr w:type="spellStart"/>
      <w:r w:rsidRPr="001A69B5">
        <w:t>ikkje</w:t>
      </w:r>
      <w:proofErr w:type="spellEnd"/>
      <w:r w:rsidRPr="001A69B5">
        <w:t xml:space="preserve"> har gjort bruk av retten til </w:t>
      </w:r>
      <w:proofErr w:type="spellStart"/>
      <w:r w:rsidRPr="001A69B5">
        <w:t>vidaregåande</w:t>
      </w:r>
      <w:proofErr w:type="spellEnd"/>
      <w:r w:rsidRPr="001A69B5">
        <w:t xml:space="preserve"> opplæring som ungdom, får rett til </w:t>
      </w:r>
      <w:proofErr w:type="spellStart"/>
      <w:r w:rsidRPr="001A69B5">
        <w:t>vidaregåande</w:t>
      </w:r>
      <w:proofErr w:type="spellEnd"/>
      <w:r w:rsidRPr="001A69B5">
        <w:t xml:space="preserve"> opplæring som </w:t>
      </w:r>
      <w:proofErr w:type="spellStart"/>
      <w:r w:rsidRPr="001A69B5">
        <w:t>vaksne</w:t>
      </w:r>
      <w:proofErr w:type="spellEnd"/>
      <w:r w:rsidRPr="001A69B5">
        <w:t xml:space="preserve"> </w:t>
      </w:r>
      <w:proofErr w:type="spellStart"/>
      <w:r w:rsidRPr="001A69B5">
        <w:t>frå</w:t>
      </w:r>
      <w:proofErr w:type="spellEnd"/>
      <w:r w:rsidRPr="001A69B5">
        <w:t xml:space="preserve"> og med det året </w:t>
      </w:r>
      <w:proofErr w:type="spellStart"/>
      <w:r w:rsidRPr="001A69B5">
        <w:t>dei</w:t>
      </w:r>
      <w:proofErr w:type="spellEnd"/>
      <w:r w:rsidRPr="001A69B5">
        <w:t xml:space="preserve"> fyller 25 år. Opplæringa skal </w:t>
      </w:r>
      <w:proofErr w:type="spellStart"/>
      <w:r w:rsidRPr="001A69B5">
        <w:t>vere</w:t>
      </w:r>
      <w:proofErr w:type="spellEnd"/>
      <w:r w:rsidRPr="001A69B5">
        <w:t xml:space="preserve"> tilpassa behova og livssituasjonen til den </w:t>
      </w:r>
      <w:proofErr w:type="spellStart"/>
      <w:r w:rsidRPr="001A69B5">
        <w:t>einskilde</w:t>
      </w:r>
      <w:proofErr w:type="spellEnd"/>
      <w:r w:rsidRPr="001A69B5">
        <w:t xml:space="preserve">. </w:t>
      </w:r>
      <w:proofErr w:type="spellStart"/>
      <w:r w:rsidRPr="001A69B5">
        <w:t>Vaksne</w:t>
      </w:r>
      <w:proofErr w:type="spellEnd"/>
      <w:r w:rsidRPr="001A69B5">
        <w:t xml:space="preserve"> som ønsker å gjennomføre </w:t>
      </w:r>
      <w:proofErr w:type="spellStart"/>
      <w:r w:rsidRPr="001A69B5">
        <w:t>vidaregåande</w:t>
      </w:r>
      <w:proofErr w:type="spellEnd"/>
      <w:r w:rsidRPr="001A69B5">
        <w:t xml:space="preserve"> opplæring, kan søke om ordinært inntak og konkurrere om </w:t>
      </w:r>
      <w:proofErr w:type="spellStart"/>
      <w:r w:rsidRPr="001A69B5">
        <w:t>plassane</w:t>
      </w:r>
      <w:proofErr w:type="spellEnd"/>
      <w:r w:rsidRPr="001A69B5">
        <w:t xml:space="preserve"> med </w:t>
      </w:r>
      <w:proofErr w:type="spellStart"/>
      <w:r w:rsidRPr="001A69B5">
        <w:t>søkarane</w:t>
      </w:r>
      <w:proofErr w:type="spellEnd"/>
      <w:r w:rsidRPr="001A69B5">
        <w:t xml:space="preserve"> med ungdomsrett, eller </w:t>
      </w:r>
      <w:proofErr w:type="spellStart"/>
      <w:r w:rsidRPr="001A69B5">
        <w:t>dei</w:t>
      </w:r>
      <w:proofErr w:type="spellEnd"/>
      <w:r w:rsidRPr="001A69B5">
        <w:t xml:space="preserve"> kan søke om individuelt opptak basert på realkompetanse. Med dette alternativet blir undervisninga ofte komprimert og/eller avkorta. </w:t>
      </w:r>
      <w:proofErr w:type="spellStart"/>
      <w:r w:rsidRPr="001A69B5">
        <w:t>Vaksne</w:t>
      </w:r>
      <w:proofErr w:type="spellEnd"/>
      <w:r w:rsidRPr="001A69B5">
        <w:t xml:space="preserve"> kan òg søke </w:t>
      </w:r>
      <w:proofErr w:type="spellStart"/>
      <w:r w:rsidRPr="001A69B5">
        <w:t>vidaregåande</w:t>
      </w:r>
      <w:proofErr w:type="spellEnd"/>
      <w:r w:rsidRPr="001A69B5">
        <w:t xml:space="preserve"> opplæring gjennom private </w:t>
      </w:r>
      <w:proofErr w:type="spellStart"/>
      <w:r w:rsidRPr="001A69B5">
        <w:t>tilbydarar</w:t>
      </w:r>
      <w:proofErr w:type="spellEnd"/>
      <w:r w:rsidRPr="001A69B5">
        <w:t xml:space="preserve"> av opplæring, til dømes studieforbund, men det meste av opplæringa skjer i </w:t>
      </w:r>
      <w:proofErr w:type="spellStart"/>
      <w:r w:rsidRPr="001A69B5">
        <w:t>dei</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Dei fleste </w:t>
      </w:r>
      <w:proofErr w:type="spellStart"/>
      <w:r w:rsidRPr="001A69B5">
        <w:t>vaksne</w:t>
      </w:r>
      <w:proofErr w:type="spellEnd"/>
      <w:r w:rsidRPr="001A69B5">
        <w:t xml:space="preserve"> får opplæring gjennom </w:t>
      </w:r>
      <w:proofErr w:type="spellStart"/>
      <w:r w:rsidRPr="001A69B5">
        <w:t>vaksenopplæringstilbod</w:t>
      </w:r>
      <w:proofErr w:type="spellEnd"/>
      <w:r w:rsidRPr="001A69B5">
        <w:t xml:space="preserve"> og er </w:t>
      </w:r>
      <w:proofErr w:type="spellStart"/>
      <w:r w:rsidRPr="001A69B5">
        <w:t>ikkje</w:t>
      </w:r>
      <w:proofErr w:type="spellEnd"/>
      <w:r w:rsidRPr="001A69B5">
        <w:t xml:space="preserve"> </w:t>
      </w:r>
      <w:proofErr w:type="spellStart"/>
      <w:r w:rsidRPr="001A69B5">
        <w:t>ein</w:t>
      </w:r>
      <w:proofErr w:type="spellEnd"/>
      <w:r w:rsidRPr="001A69B5">
        <w:t xml:space="preserve"> del av den generelle </w:t>
      </w:r>
      <w:proofErr w:type="spellStart"/>
      <w:r w:rsidRPr="001A69B5">
        <w:t>søkar</w:t>
      </w:r>
      <w:proofErr w:type="spellEnd"/>
      <w:r w:rsidRPr="001A69B5">
        <w:t xml:space="preserve">- og elevstatistikken for </w:t>
      </w:r>
      <w:proofErr w:type="spellStart"/>
      <w:r w:rsidRPr="001A69B5">
        <w:t>vidaregåande</w:t>
      </w:r>
      <w:proofErr w:type="spellEnd"/>
      <w:r w:rsidRPr="001A69B5">
        <w:t xml:space="preserve"> opplæring.</w:t>
      </w:r>
    </w:p>
    <w:p w14:paraId="48CE7D34" w14:textId="77777777" w:rsidR="000513CD" w:rsidRPr="001A69B5" w:rsidRDefault="0009509B" w:rsidP="001A69B5">
      <w:r w:rsidRPr="001A69B5">
        <w:t xml:space="preserve">Samla deltok 35 835 </w:t>
      </w:r>
      <w:proofErr w:type="spellStart"/>
      <w:r w:rsidRPr="001A69B5">
        <w:t>vaksne</w:t>
      </w:r>
      <w:proofErr w:type="spellEnd"/>
      <w:r w:rsidRPr="001A69B5">
        <w:t xml:space="preserve"> (25 år og eldre) i </w:t>
      </w:r>
      <w:proofErr w:type="spellStart"/>
      <w:r w:rsidRPr="001A69B5">
        <w:t>vidaregåande</w:t>
      </w:r>
      <w:proofErr w:type="spellEnd"/>
      <w:r w:rsidRPr="001A69B5">
        <w:t xml:space="preserve"> opplæring i 2020. Dette er nesten 3 500 </w:t>
      </w:r>
      <w:proofErr w:type="spellStart"/>
      <w:r w:rsidRPr="001A69B5">
        <w:t>fleire</w:t>
      </w:r>
      <w:proofErr w:type="spellEnd"/>
      <w:r w:rsidRPr="001A69B5">
        <w:t xml:space="preserve"> enn året før.</w:t>
      </w:r>
    </w:p>
    <w:p w14:paraId="34A6203D" w14:textId="77777777" w:rsidR="000513CD" w:rsidRPr="001A69B5" w:rsidRDefault="0009509B" w:rsidP="001A69B5">
      <w:pPr>
        <w:pStyle w:val="Undertittel"/>
      </w:pPr>
      <w:proofErr w:type="spellStart"/>
      <w:r w:rsidRPr="001A69B5">
        <w:t>Skulefritidsordninga</w:t>
      </w:r>
      <w:proofErr w:type="spellEnd"/>
    </w:p>
    <w:p w14:paraId="642F90A9" w14:textId="77777777" w:rsidR="000513CD" w:rsidRPr="001A69B5" w:rsidRDefault="0009509B" w:rsidP="001A69B5">
      <w:proofErr w:type="spellStart"/>
      <w:r w:rsidRPr="001A69B5">
        <w:t>Kommunar</w:t>
      </w:r>
      <w:proofErr w:type="spellEnd"/>
      <w:r w:rsidRPr="001A69B5">
        <w:t xml:space="preserve"> må ha </w:t>
      </w:r>
      <w:proofErr w:type="spellStart"/>
      <w:r w:rsidRPr="001A69B5">
        <w:t>eit</w:t>
      </w:r>
      <w:proofErr w:type="spellEnd"/>
      <w:r w:rsidRPr="001A69B5">
        <w:t xml:space="preserve"> </w:t>
      </w:r>
      <w:proofErr w:type="spellStart"/>
      <w:r w:rsidRPr="001A69B5">
        <w:t>tilbod</w:t>
      </w:r>
      <w:proofErr w:type="spellEnd"/>
      <w:r w:rsidRPr="001A69B5">
        <w:t xml:space="preserve"> om </w:t>
      </w:r>
      <w:proofErr w:type="spellStart"/>
      <w:r w:rsidRPr="001A69B5">
        <w:t>skulefritidsordning</w:t>
      </w:r>
      <w:proofErr w:type="spellEnd"/>
      <w:r w:rsidRPr="001A69B5">
        <w:t xml:space="preserve"> før og etter </w:t>
      </w:r>
      <w:proofErr w:type="spellStart"/>
      <w:r w:rsidRPr="001A69B5">
        <w:t>skuletid</w:t>
      </w:r>
      <w:proofErr w:type="spellEnd"/>
      <w:r w:rsidRPr="001A69B5">
        <w:t xml:space="preserve"> for 1.–4. trinn og for barn med </w:t>
      </w:r>
      <w:proofErr w:type="spellStart"/>
      <w:r w:rsidRPr="001A69B5">
        <w:t>særskilde</w:t>
      </w:r>
      <w:proofErr w:type="spellEnd"/>
      <w:r w:rsidRPr="001A69B5">
        <w:t xml:space="preserve"> behov på 5.–7. trinn. I </w:t>
      </w:r>
      <w:proofErr w:type="spellStart"/>
      <w:r w:rsidRPr="001A69B5">
        <w:t>skuleåret</w:t>
      </w:r>
      <w:proofErr w:type="spellEnd"/>
      <w:r w:rsidRPr="001A69B5">
        <w:t xml:space="preserve"> 2020–21 gjekk 147 749 barn i </w:t>
      </w:r>
      <w:proofErr w:type="spellStart"/>
      <w:r w:rsidRPr="001A69B5">
        <w:t>skulefritidsordninga</w:t>
      </w:r>
      <w:proofErr w:type="spellEnd"/>
      <w:r w:rsidRPr="001A69B5">
        <w:t xml:space="preserve"> (SFO). 1 894 av </w:t>
      </w:r>
      <w:proofErr w:type="spellStart"/>
      <w:r w:rsidRPr="001A69B5">
        <w:t>desse</w:t>
      </w:r>
      <w:proofErr w:type="spellEnd"/>
      <w:r w:rsidRPr="001A69B5">
        <w:t xml:space="preserve"> var </w:t>
      </w:r>
      <w:proofErr w:type="spellStart"/>
      <w:r w:rsidRPr="001A69B5">
        <w:t>elevar</w:t>
      </w:r>
      <w:proofErr w:type="spellEnd"/>
      <w:r w:rsidRPr="001A69B5">
        <w:t xml:space="preserve"> på 5.–7. trinn. Delen barn på 1.–4. trinn som gjekk i SFO, var på 59 pst.,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55 pst. i 2002. Tabell 6.6 viser at deltaking i SFO varierer </w:t>
      </w:r>
      <w:proofErr w:type="spellStart"/>
      <w:r w:rsidRPr="001A69B5">
        <w:t>mykje</w:t>
      </w:r>
      <w:proofErr w:type="spellEnd"/>
      <w:r w:rsidRPr="001A69B5">
        <w:t xml:space="preserve"> mellom </w:t>
      </w:r>
      <w:proofErr w:type="spellStart"/>
      <w:r w:rsidRPr="001A69B5">
        <w:t>dei</w:t>
      </w:r>
      <w:proofErr w:type="spellEnd"/>
      <w:r w:rsidRPr="001A69B5">
        <w:t xml:space="preserve"> ulike klassetrinna og er </w:t>
      </w:r>
      <w:proofErr w:type="spellStart"/>
      <w:r w:rsidRPr="001A69B5">
        <w:t>høgast</w:t>
      </w:r>
      <w:proofErr w:type="spellEnd"/>
      <w:r w:rsidRPr="001A69B5">
        <w:t xml:space="preserve"> blant </w:t>
      </w:r>
      <w:proofErr w:type="spellStart"/>
      <w:r w:rsidRPr="001A69B5">
        <w:t>dei</w:t>
      </w:r>
      <w:proofErr w:type="spellEnd"/>
      <w:r w:rsidRPr="001A69B5">
        <w:t xml:space="preserve"> yngste barna.</w:t>
      </w:r>
    </w:p>
    <w:p w14:paraId="0FCD8EB2" w14:textId="7B758380" w:rsidR="000513CD" w:rsidRDefault="0009509B" w:rsidP="001A69B5">
      <w:r w:rsidRPr="001A69B5">
        <w:t xml:space="preserve">Kommunen kan </w:t>
      </w:r>
      <w:proofErr w:type="spellStart"/>
      <w:r w:rsidRPr="001A69B5">
        <w:t>krevje</w:t>
      </w:r>
      <w:proofErr w:type="spellEnd"/>
      <w:r w:rsidRPr="001A69B5">
        <w:t xml:space="preserve"> kostnadene til SFO dekte gjennom foreldrebetaling. Dette </w:t>
      </w:r>
      <w:proofErr w:type="spellStart"/>
      <w:r w:rsidRPr="001A69B5">
        <w:t>bidreg</w:t>
      </w:r>
      <w:proofErr w:type="spellEnd"/>
      <w:r w:rsidRPr="001A69B5">
        <w:t xml:space="preserve"> til at det er stor variasjon i foreldrebetaling i SFO mellom </w:t>
      </w:r>
      <w:proofErr w:type="spellStart"/>
      <w:r w:rsidRPr="001A69B5">
        <w:t>kommunar</w:t>
      </w:r>
      <w:proofErr w:type="spellEnd"/>
      <w:r w:rsidRPr="001A69B5">
        <w:t xml:space="preserve">. </w:t>
      </w:r>
      <w:proofErr w:type="spellStart"/>
      <w:r w:rsidRPr="001A69B5">
        <w:t>Hausten</w:t>
      </w:r>
      <w:proofErr w:type="spellEnd"/>
      <w:r w:rsidRPr="001A69B5">
        <w:t xml:space="preserve"> 2020 </w:t>
      </w:r>
      <w:proofErr w:type="spellStart"/>
      <w:r w:rsidRPr="001A69B5">
        <w:t>vart</w:t>
      </w:r>
      <w:proofErr w:type="spellEnd"/>
      <w:r w:rsidRPr="001A69B5">
        <w:t xml:space="preserve"> det innført ei nasjonal ordning med redusert foreldrebetaling i SFO for barn </w:t>
      </w:r>
      <w:proofErr w:type="spellStart"/>
      <w:r w:rsidRPr="001A69B5">
        <w:t>frå</w:t>
      </w:r>
      <w:proofErr w:type="spellEnd"/>
      <w:r w:rsidRPr="001A69B5">
        <w:t xml:space="preserve"> </w:t>
      </w:r>
      <w:proofErr w:type="spellStart"/>
      <w:r w:rsidRPr="001A69B5">
        <w:t>låginntektsfamiliar</w:t>
      </w:r>
      <w:proofErr w:type="spellEnd"/>
      <w:r w:rsidRPr="001A69B5">
        <w:t xml:space="preserve"> på 1.–2. trinn og gratis SFO for barn med behov for </w:t>
      </w:r>
      <w:proofErr w:type="spellStart"/>
      <w:r w:rsidRPr="001A69B5">
        <w:t>særskild</w:t>
      </w:r>
      <w:proofErr w:type="spellEnd"/>
      <w:r w:rsidRPr="001A69B5">
        <w:t xml:space="preserve"> tilrettelegging på 5.–7. trinn. </w:t>
      </w:r>
      <w:proofErr w:type="spellStart"/>
      <w:r w:rsidRPr="001A69B5">
        <w:t>Hausten</w:t>
      </w:r>
      <w:proofErr w:type="spellEnd"/>
      <w:r w:rsidRPr="001A69B5">
        <w:t xml:space="preserve"> 2021 blir den nasjonale ordninga med redusert foreldrebetaling i SFO utvida til å gjelde 3.–4. trinn òg. </w:t>
      </w:r>
      <w:proofErr w:type="spellStart"/>
      <w:r w:rsidRPr="001A69B5">
        <w:t>Kommunar</w:t>
      </w:r>
      <w:proofErr w:type="spellEnd"/>
      <w:r w:rsidRPr="001A69B5">
        <w:t xml:space="preserve"> kan i tillegg </w:t>
      </w:r>
      <w:proofErr w:type="spellStart"/>
      <w:r w:rsidRPr="001A69B5">
        <w:t>velje</w:t>
      </w:r>
      <w:proofErr w:type="spellEnd"/>
      <w:r w:rsidRPr="001A69B5">
        <w:t xml:space="preserve"> å tilby </w:t>
      </w:r>
      <w:proofErr w:type="spellStart"/>
      <w:r w:rsidRPr="001A69B5">
        <w:t>ytterlegare</w:t>
      </w:r>
      <w:proofErr w:type="spellEnd"/>
      <w:r w:rsidRPr="001A69B5">
        <w:t xml:space="preserve"> inntektsgraderte </w:t>
      </w:r>
      <w:proofErr w:type="spellStart"/>
      <w:r w:rsidRPr="001A69B5">
        <w:t>satsar</w:t>
      </w:r>
      <w:proofErr w:type="spellEnd"/>
      <w:r w:rsidRPr="001A69B5">
        <w:t xml:space="preserve">, </w:t>
      </w:r>
      <w:proofErr w:type="spellStart"/>
      <w:r w:rsidRPr="001A69B5">
        <w:t>friplassar</w:t>
      </w:r>
      <w:proofErr w:type="spellEnd"/>
      <w:r w:rsidRPr="001A69B5">
        <w:t xml:space="preserve"> og søskenmoderasjon i SFO.</w:t>
      </w:r>
    </w:p>
    <w:p w14:paraId="6642B1B2" w14:textId="7236B035" w:rsidR="008E4CC9" w:rsidRPr="001A69B5" w:rsidRDefault="008E4CC9" w:rsidP="008E4CC9">
      <w:pPr>
        <w:pStyle w:val="tabell-tittel"/>
      </w:pPr>
      <w:r w:rsidRPr="001A69B5">
        <w:t xml:space="preserve">Deltaking og foreldrebetaling i </w:t>
      </w:r>
      <w:proofErr w:type="spellStart"/>
      <w:r w:rsidRPr="001A69B5">
        <w:t>skulefritidsordninga</w:t>
      </w:r>
      <w:proofErr w:type="spellEnd"/>
      <w:r w:rsidRPr="001A69B5">
        <w:t xml:space="preserve"> (SFO)</w:t>
      </w:r>
    </w:p>
    <w:p w14:paraId="5BE7FA56" w14:textId="77777777" w:rsidR="000513CD" w:rsidRPr="001A69B5" w:rsidRDefault="0009509B" w:rsidP="001A69B5">
      <w:pPr>
        <w:pStyle w:val="Tabellnavn"/>
      </w:pPr>
      <w:r w:rsidRPr="001A69B5">
        <w:t>08J1xt1</w:t>
      </w:r>
    </w:p>
    <w:tbl>
      <w:tblPr>
        <w:tblStyle w:val="StandardTabell"/>
        <w:tblW w:w="0" w:type="auto"/>
        <w:tblLayout w:type="fixed"/>
        <w:tblLook w:val="04A0" w:firstRow="1" w:lastRow="0" w:firstColumn="1" w:lastColumn="0" w:noHBand="0" w:noVBand="1"/>
      </w:tblPr>
      <w:tblGrid>
        <w:gridCol w:w="3380"/>
        <w:gridCol w:w="880"/>
        <w:gridCol w:w="880"/>
        <w:gridCol w:w="880"/>
        <w:gridCol w:w="880"/>
        <w:gridCol w:w="880"/>
        <w:gridCol w:w="880"/>
        <w:gridCol w:w="880"/>
      </w:tblGrid>
      <w:tr w:rsidR="000513CD" w:rsidRPr="001A69B5" w14:paraId="68E5240A" w14:textId="77777777" w:rsidTr="00A77DBE">
        <w:trPr>
          <w:trHeight w:val="360"/>
        </w:trPr>
        <w:tc>
          <w:tcPr>
            <w:tcW w:w="3380" w:type="dxa"/>
          </w:tcPr>
          <w:p w14:paraId="225EB5BC" w14:textId="77777777" w:rsidR="000513CD" w:rsidRPr="001A69B5" w:rsidRDefault="0009509B" w:rsidP="001A69B5">
            <w:proofErr w:type="spellStart"/>
            <w:r w:rsidRPr="001A69B5">
              <w:t>Skuleår</w:t>
            </w:r>
            <w:proofErr w:type="spellEnd"/>
          </w:p>
        </w:tc>
        <w:tc>
          <w:tcPr>
            <w:tcW w:w="880" w:type="dxa"/>
          </w:tcPr>
          <w:p w14:paraId="266EBAA0" w14:textId="77777777" w:rsidR="000513CD" w:rsidRPr="001A69B5" w:rsidRDefault="0009509B" w:rsidP="001A69B5">
            <w:r w:rsidRPr="001A69B5">
              <w:t>2014–15</w:t>
            </w:r>
          </w:p>
        </w:tc>
        <w:tc>
          <w:tcPr>
            <w:tcW w:w="880" w:type="dxa"/>
          </w:tcPr>
          <w:p w14:paraId="00FA50FD" w14:textId="77777777" w:rsidR="000513CD" w:rsidRPr="001A69B5" w:rsidRDefault="0009509B" w:rsidP="001A69B5">
            <w:r w:rsidRPr="001A69B5">
              <w:t>2015–16</w:t>
            </w:r>
          </w:p>
        </w:tc>
        <w:tc>
          <w:tcPr>
            <w:tcW w:w="880" w:type="dxa"/>
          </w:tcPr>
          <w:p w14:paraId="1E01AA9E" w14:textId="77777777" w:rsidR="000513CD" w:rsidRPr="001A69B5" w:rsidRDefault="0009509B" w:rsidP="001A69B5">
            <w:r w:rsidRPr="001A69B5">
              <w:t>2016–17</w:t>
            </w:r>
          </w:p>
        </w:tc>
        <w:tc>
          <w:tcPr>
            <w:tcW w:w="880" w:type="dxa"/>
          </w:tcPr>
          <w:p w14:paraId="40FB256C" w14:textId="77777777" w:rsidR="000513CD" w:rsidRPr="001A69B5" w:rsidRDefault="0009509B" w:rsidP="001A69B5">
            <w:r w:rsidRPr="001A69B5">
              <w:t>2017–18</w:t>
            </w:r>
          </w:p>
        </w:tc>
        <w:tc>
          <w:tcPr>
            <w:tcW w:w="880" w:type="dxa"/>
          </w:tcPr>
          <w:p w14:paraId="7DD78426" w14:textId="77777777" w:rsidR="000513CD" w:rsidRPr="001A69B5" w:rsidRDefault="0009509B" w:rsidP="001A69B5">
            <w:r w:rsidRPr="001A69B5">
              <w:t>2018–19</w:t>
            </w:r>
          </w:p>
        </w:tc>
        <w:tc>
          <w:tcPr>
            <w:tcW w:w="880" w:type="dxa"/>
          </w:tcPr>
          <w:p w14:paraId="4FF59B24" w14:textId="77777777" w:rsidR="000513CD" w:rsidRPr="001A69B5" w:rsidRDefault="0009509B" w:rsidP="001A69B5">
            <w:r w:rsidRPr="001A69B5">
              <w:t>2019–20</w:t>
            </w:r>
          </w:p>
        </w:tc>
        <w:tc>
          <w:tcPr>
            <w:tcW w:w="880" w:type="dxa"/>
          </w:tcPr>
          <w:p w14:paraId="1C4D9F4E" w14:textId="77777777" w:rsidR="000513CD" w:rsidRPr="001A69B5" w:rsidRDefault="0009509B" w:rsidP="001A69B5">
            <w:r w:rsidRPr="001A69B5">
              <w:t>2020–21</w:t>
            </w:r>
          </w:p>
        </w:tc>
      </w:tr>
      <w:tr w:rsidR="000513CD" w:rsidRPr="001A69B5" w14:paraId="13E5E773" w14:textId="77777777" w:rsidTr="00A77DBE">
        <w:trPr>
          <w:trHeight w:val="380"/>
        </w:trPr>
        <w:tc>
          <w:tcPr>
            <w:tcW w:w="3380" w:type="dxa"/>
          </w:tcPr>
          <w:p w14:paraId="39A47005" w14:textId="77777777" w:rsidR="000513CD" w:rsidRPr="001A69B5" w:rsidRDefault="0009509B" w:rsidP="001A69B5">
            <w:r w:rsidRPr="001A69B5">
              <w:t>Tal på barn i SFO</w:t>
            </w:r>
          </w:p>
        </w:tc>
        <w:tc>
          <w:tcPr>
            <w:tcW w:w="880" w:type="dxa"/>
          </w:tcPr>
          <w:p w14:paraId="746A483B" w14:textId="77777777" w:rsidR="000513CD" w:rsidRPr="001A69B5" w:rsidRDefault="0009509B" w:rsidP="001A69B5">
            <w:r w:rsidRPr="001A69B5">
              <w:t>158 139</w:t>
            </w:r>
          </w:p>
        </w:tc>
        <w:tc>
          <w:tcPr>
            <w:tcW w:w="880" w:type="dxa"/>
          </w:tcPr>
          <w:p w14:paraId="2C61E629" w14:textId="77777777" w:rsidR="000513CD" w:rsidRPr="001A69B5" w:rsidRDefault="0009509B" w:rsidP="001A69B5">
            <w:r w:rsidRPr="001A69B5">
              <w:t>159 633</w:t>
            </w:r>
          </w:p>
        </w:tc>
        <w:tc>
          <w:tcPr>
            <w:tcW w:w="880" w:type="dxa"/>
          </w:tcPr>
          <w:p w14:paraId="42C78DEF" w14:textId="77777777" w:rsidR="000513CD" w:rsidRPr="001A69B5" w:rsidRDefault="0009509B" w:rsidP="001A69B5">
            <w:r w:rsidRPr="001A69B5">
              <w:t>160 994</w:t>
            </w:r>
          </w:p>
        </w:tc>
        <w:tc>
          <w:tcPr>
            <w:tcW w:w="880" w:type="dxa"/>
          </w:tcPr>
          <w:p w14:paraId="7C9CD7E5" w14:textId="77777777" w:rsidR="000513CD" w:rsidRPr="001A69B5" w:rsidRDefault="0009509B" w:rsidP="001A69B5">
            <w:r w:rsidRPr="001A69B5">
              <w:t>160 571</w:t>
            </w:r>
          </w:p>
        </w:tc>
        <w:tc>
          <w:tcPr>
            <w:tcW w:w="880" w:type="dxa"/>
          </w:tcPr>
          <w:p w14:paraId="281376BC" w14:textId="77777777" w:rsidR="000513CD" w:rsidRPr="001A69B5" w:rsidRDefault="0009509B" w:rsidP="001A69B5">
            <w:r w:rsidRPr="001A69B5">
              <w:t>158 318</w:t>
            </w:r>
          </w:p>
        </w:tc>
        <w:tc>
          <w:tcPr>
            <w:tcW w:w="880" w:type="dxa"/>
          </w:tcPr>
          <w:p w14:paraId="0DBEDE98" w14:textId="77777777" w:rsidR="000513CD" w:rsidRPr="001A69B5" w:rsidRDefault="0009509B" w:rsidP="001A69B5">
            <w:r w:rsidRPr="001A69B5">
              <w:t>156 597</w:t>
            </w:r>
          </w:p>
        </w:tc>
        <w:tc>
          <w:tcPr>
            <w:tcW w:w="880" w:type="dxa"/>
          </w:tcPr>
          <w:p w14:paraId="6E6E2DF4" w14:textId="77777777" w:rsidR="000513CD" w:rsidRPr="001A69B5" w:rsidRDefault="0009509B" w:rsidP="001A69B5">
            <w:r w:rsidRPr="001A69B5">
              <w:t>147 749</w:t>
            </w:r>
          </w:p>
        </w:tc>
      </w:tr>
      <w:tr w:rsidR="000513CD" w:rsidRPr="001A69B5" w14:paraId="04DAEA3F" w14:textId="77777777" w:rsidTr="00A77DBE">
        <w:trPr>
          <w:trHeight w:val="640"/>
        </w:trPr>
        <w:tc>
          <w:tcPr>
            <w:tcW w:w="3380" w:type="dxa"/>
          </w:tcPr>
          <w:p w14:paraId="75ECD95A" w14:textId="77777777" w:rsidR="000513CD" w:rsidRPr="001A69B5" w:rsidRDefault="0009509B" w:rsidP="001A69B5">
            <w:r w:rsidRPr="001A69B5">
              <w:t xml:space="preserve">Prosentdel av barna i SFO med fulltidsplass (20 </w:t>
            </w:r>
            <w:proofErr w:type="spellStart"/>
            <w:r w:rsidRPr="001A69B5">
              <w:t>timar</w:t>
            </w:r>
            <w:proofErr w:type="spellEnd"/>
            <w:r w:rsidRPr="001A69B5">
              <w:t>)</w:t>
            </w:r>
          </w:p>
        </w:tc>
        <w:tc>
          <w:tcPr>
            <w:tcW w:w="880" w:type="dxa"/>
          </w:tcPr>
          <w:p w14:paraId="1A5B42D7" w14:textId="77777777" w:rsidR="000513CD" w:rsidRPr="001A69B5" w:rsidRDefault="0009509B" w:rsidP="001A69B5">
            <w:r w:rsidRPr="001A69B5">
              <w:t>57</w:t>
            </w:r>
          </w:p>
        </w:tc>
        <w:tc>
          <w:tcPr>
            <w:tcW w:w="880" w:type="dxa"/>
          </w:tcPr>
          <w:p w14:paraId="3A1FF05F" w14:textId="77777777" w:rsidR="000513CD" w:rsidRPr="001A69B5" w:rsidRDefault="0009509B" w:rsidP="001A69B5">
            <w:r w:rsidRPr="001A69B5">
              <w:t>57</w:t>
            </w:r>
          </w:p>
        </w:tc>
        <w:tc>
          <w:tcPr>
            <w:tcW w:w="880" w:type="dxa"/>
          </w:tcPr>
          <w:p w14:paraId="7655442D" w14:textId="77777777" w:rsidR="000513CD" w:rsidRPr="001A69B5" w:rsidRDefault="0009509B" w:rsidP="001A69B5">
            <w:r w:rsidRPr="001A69B5">
              <w:t>56</w:t>
            </w:r>
          </w:p>
        </w:tc>
        <w:tc>
          <w:tcPr>
            <w:tcW w:w="880" w:type="dxa"/>
          </w:tcPr>
          <w:p w14:paraId="4025601E" w14:textId="77777777" w:rsidR="000513CD" w:rsidRPr="001A69B5" w:rsidRDefault="0009509B" w:rsidP="001A69B5">
            <w:r w:rsidRPr="001A69B5">
              <w:t>57</w:t>
            </w:r>
          </w:p>
        </w:tc>
        <w:tc>
          <w:tcPr>
            <w:tcW w:w="880" w:type="dxa"/>
          </w:tcPr>
          <w:p w14:paraId="74E53CC8" w14:textId="77777777" w:rsidR="000513CD" w:rsidRPr="001A69B5" w:rsidRDefault="0009509B" w:rsidP="001A69B5">
            <w:r w:rsidRPr="001A69B5">
              <w:t>56</w:t>
            </w:r>
          </w:p>
        </w:tc>
        <w:tc>
          <w:tcPr>
            <w:tcW w:w="880" w:type="dxa"/>
          </w:tcPr>
          <w:p w14:paraId="1959B55A" w14:textId="77777777" w:rsidR="000513CD" w:rsidRPr="001A69B5" w:rsidRDefault="0009509B" w:rsidP="001A69B5">
            <w:r w:rsidRPr="001A69B5">
              <w:t>57</w:t>
            </w:r>
          </w:p>
        </w:tc>
        <w:tc>
          <w:tcPr>
            <w:tcW w:w="880" w:type="dxa"/>
          </w:tcPr>
          <w:p w14:paraId="218EF85E" w14:textId="77777777" w:rsidR="000513CD" w:rsidRPr="001A69B5" w:rsidRDefault="0009509B" w:rsidP="001A69B5">
            <w:r w:rsidRPr="001A69B5">
              <w:t>58</w:t>
            </w:r>
          </w:p>
        </w:tc>
      </w:tr>
      <w:tr w:rsidR="000513CD" w:rsidRPr="001A69B5" w14:paraId="28953A6C" w14:textId="77777777" w:rsidTr="00A77DBE">
        <w:trPr>
          <w:trHeight w:val="380"/>
        </w:trPr>
        <w:tc>
          <w:tcPr>
            <w:tcW w:w="3380" w:type="dxa"/>
          </w:tcPr>
          <w:p w14:paraId="5D5919EC" w14:textId="77777777" w:rsidR="000513CD" w:rsidRPr="001A69B5" w:rsidRDefault="0009509B" w:rsidP="001A69B5">
            <w:r w:rsidRPr="001A69B5">
              <w:t>Dekningsgrad 1.–4. trinn (pst.)</w:t>
            </w:r>
          </w:p>
        </w:tc>
        <w:tc>
          <w:tcPr>
            <w:tcW w:w="880" w:type="dxa"/>
          </w:tcPr>
          <w:p w14:paraId="3E4464ED" w14:textId="77777777" w:rsidR="000513CD" w:rsidRPr="001A69B5" w:rsidRDefault="0009509B" w:rsidP="001A69B5">
            <w:r w:rsidRPr="001A69B5">
              <w:t>63</w:t>
            </w:r>
          </w:p>
        </w:tc>
        <w:tc>
          <w:tcPr>
            <w:tcW w:w="880" w:type="dxa"/>
          </w:tcPr>
          <w:p w14:paraId="60E0AB0B" w14:textId="77777777" w:rsidR="000513CD" w:rsidRPr="001A69B5" w:rsidRDefault="0009509B" w:rsidP="001A69B5">
            <w:r w:rsidRPr="001A69B5">
              <w:t>62</w:t>
            </w:r>
          </w:p>
        </w:tc>
        <w:tc>
          <w:tcPr>
            <w:tcW w:w="880" w:type="dxa"/>
          </w:tcPr>
          <w:p w14:paraId="260EA1C2" w14:textId="77777777" w:rsidR="000513CD" w:rsidRPr="001A69B5" w:rsidRDefault="0009509B" w:rsidP="001A69B5">
            <w:r w:rsidRPr="001A69B5">
              <w:t>62</w:t>
            </w:r>
          </w:p>
        </w:tc>
        <w:tc>
          <w:tcPr>
            <w:tcW w:w="880" w:type="dxa"/>
          </w:tcPr>
          <w:p w14:paraId="1A60645F" w14:textId="77777777" w:rsidR="000513CD" w:rsidRPr="001A69B5" w:rsidRDefault="0009509B" w:rsidP="001A69B5">
            <w:r w:rsidRPr="001A69B5">
              <w:t>62</w:t>
            </w:r>
          </w:p>
        </w:tc>
        <w:tc>
          <w:tcPr>
            <w:tcW w:w="880" w:type="dxa"/>
          </w:tcPr>
          <w:p w14:paraId="7EF762A1" w14:textId="77777777" w:rsidR="000513CD" w:rsidRPr="001A69B5" w:rsidRDefault="0009509B" w:rsidP="001A69B5">
            <w:r w:rsidRPr="001A69B5">
              <w:t>61</w:t>
            </w:r>
          </w:p>
        </w:tc>
        <w:tc>
          <w:tcPr>
            <w:tcW w:w="880" w:type="dxa"/>
          </w:tcPr>
          <w:p w14:paraId="738FBDAF" w14:textId="77777777" w:rsidR="000513CD" w:rsidRPr="001A69B5" w:rsidRDefault="0009509B" w:rsidP="001A69B5">
            <w:r w:rsidRPr="001A69B5">
              <w:t>62</w:t>
            </w:r>
          </w:p>
        </w:tc>
        <w:tc>
          <w:tcPr>
            <w:tcW w:w="880" w:type="dxa"/>
          </w:tcPr>
          <w:p w14:paraId="6C6CE4DF" w14:textId="77777777" w:rsidR="000513CD" w:rsidRPr="001A69B5" w:rsidRDefault="0009509B" w:rsidP="001A69B5">
            <w:r w:rsidRPr="001A69B5">
              <w:t>59</w:t>
            </w:r>
          </w:p>
        </w:tc>
      </w:tr>
      <w:tr w:rsidR="000513CD" w:rsidRPr="001A69B5" w14:paraId="13B7225D" w14:textId="77777777" w:rsidTr="00A77DBE">
        <w:trPr>
          <w:trHeight w:val="380"/>
        </w:trPr>
        <w:tc>
          <w:tcPr>
            <w:tcW w:w="3380" w:type="dxa"/>
          </w:tcPr>
          <w:p w14:paraId="7FEEFB00" w14:textId="77777777" w:rsidR="000513CD" w:rsidRPr="001A69B5" w:rsidRDefault="0009509B" w:rsidP="001A69B5">
            <w:r w:rsidRPr="001A69B5">
              <w:t>Dekningsgrad 1. trinn (pst.)</w:t>
            </w:r>
          </w:p>
        </w:tc>
        <w:tc>
          <w:tcPr>
            <w:tcW w:w="880" w:type="dxa"/>
          </w:tcPr>
          <w:p w14:paraId="0E2030EE" w14:textId="77777777" w:rsidR="000513CD" w:rsidRPr="001A69B5" w:rsidRDefault="0009509B" w:rsidP="001A69B5">
            <w:r w:rsidRPr="001A69B5">
              <w:t>80</w:t>
            </w:r>
          </w:p>
        </w:tc>
        <w:tc>
          <w:tcPr>
            <w:tcW w:w="880" w:type="dxa"/>
          </w:tcPr>
          <w:p w14:paraId="0401CCBE" w14:textId="77777777" w:rsidR="000513CD" w:rsidRPr="001A69B5" w:rsidRDefault="0009509B" w:rsidP="001A69B5">
            <w:r w:rsidRPr="001A69B5">
              <w:t>80</w:t>
            </w:r>
          </w:p>
        </w:tc>
        <w:tc>
          <w:tcPr>
            <w:tcW w:w="880" w:type="dxa"/>
          </w:tcPr>
          <w:p w14:paraId="541843ED" w14:textId="77777777" w:rsidR="000513CD" w:rsidRPr="001A69B5" w:rsidRDefault="0009509B" w:rsidP="001A69B5">
            <w:r w:rsidRPr="001A69B5">
              <w:t>81</w:t>
            </w:r>
          </w:p>
        </w:tc>
        <w:tc>
          <w:tcPr>
            <w:tcW w:w="880" w:type="dxa"/>
          </w:tcPr>
          <w:p w14:paraId="41F2D010" w14:textId="77777777" w:rsidR="000513CD" w:rsidRPr="001A69B5" w:rsidRDefault="0009509B" w:rsidP="001A69B5">
            <w:r w:rsidRPr="001A69B5">
              <w:t>82</w:t>
            </w:r>
          </w:p>
        </w:tc>
        <w:tc>
          <w:tcPr>
            <w:tcW w:w="880" w:type="dxa"/>
          </w:tcPr>
          <w:p w14:paraId="1B24BE0C" w14:textId="77777777" w:rsidR="000513CD" w:rsidRPr="001A69B5" w:rsidRDefault="0009509B" w:rsidP="001A69B5">
            <w:r w:rsidRPr="001A69B5">
              <w:t>82</w:t>
            </w:r>
          </w:p>
        </w:tc>
        <w:tc>
          <w:tcPr>
            <w:tcW w:w="880" w:type="dxa"/>
          </w:tcPr>
          <w:p w14:paraId="6B9B89BB" w14:textId="77777777" w:rsidR="000513CD" w:rsidRPr="001A69B5" w:rsidRDefault="0009509B" w:rsidP="001A69B5">
            <w:r w:rsidRPr="001A69B5">
              <w:t>82</w:t>
            </w:r>
          </w:p>
        </w:tc>
        <w:tc>
          <w:tcPr>
            <w:tcW w:w="880" w:type="dxa"/>
          </w:tcPr>
          <w:p w14:paraId="48FFADB0" w14:textId="77777777" w:rsidR="000513CD" w:rsidRPr="001A69B5" w:rsidRDefault="0009509B" w:rsidP="001A69B5">
            <w:r w:rsidRPr="001A69B5">
              <w:t>82</w:t>
            </w:r>
          </w:p>
        </w:tc>
      </w:tr>
      <w:tr w:rsidR="000513CD" w:rsidRPr="001A69B5" w14:paraId="1A86CDCB" w14:textId="77777777" w:rsidTr="00A77DBE">
        <w:trPr>
          <w:trHeight w:val="380"/>
        </w:trPr>
        <w:tc>
          <w:tcPr>
            <w:tcW w:w="3380" w:type="dxa"/>
          </w:tcPr>
          <w:p w14:paraId="73AE1310" w14:textId="77777777" w:rsidR="000513CD" w:rsidRPr="001A69B5" w:rsidRDefault="0009509B" w:rsidP="001A69B5">
            <w:r w:rsidRPr="001A69B5">
              <w:t>Dekningsgrad 2. trinn (pst.)</w:t>
            </w:r>
          </w:p>
        </w:tc>
        <w:tc>
          <w:tcPr>
            <w:tcW w:w="880" w:type="dxa"/>
          </w:tcPr>
          <w:p w14:paraId="781E3F60" w14:textId="77777777" w:rsidR="000513CD" w:rsidRPr="001A69B5" w:rsidRDefault="0009509B" w:rsidP="001A69B5">
            <w:r w:rsidRPr="001A69B5">
              <w:t>75</w:t>
            </w:r>
          </w:p>
        </w:tc>
        <w:tc>
          <w:tcPr>
            <w:tcW w:w="880" w:type="dxa"/>
          </w:tcPr>
          <w:p w14:paraId="3B723BBD" w14:textId="77777777" w:rsidR="000513CD" w:rsidRPr="001A69B5" w:rsidRDefault="0009509B" w:rsidP="001A69B5">
            <w:r w:rsidRPr="001A69B5">
              <w:t>75</w:t>
            </w:r>
          </w:p>
        </w:tc>
        <w:tc>
          <w:tcPr>
            <w:tcW w:w="880" w:type="dxa"/>
          </w:tcPr>
          <w:p w14:paraId="286A90DC" w14:textId="77777777" w:rsidR="000513CD" w:rsidRPr="001A69B5" w:rsidRDefault="0009509B" w:rsidP="001A69B5">
            <w:r w:rsidRPr="001A69B5">
              <w:t>74</w:t>
            </w:r>
          </w:p>
        </w:tc>
        <w:tc>
          <w:tcPr>
            <w:tcW w:w="880" w:type="dxa"/>
          </w:tcPr>
          <w:p w14:paraId="1B44218A" w14:textId="77777777" w:rsidR="000513CD" w:rsidRPr="001A69B5" w:rsidRDefault="0009509B" w:rsidP="001A69B5">
            <w:r w:rsidRPr="001A69B5">
              <w:t>76</w:t>
            </w:r>
          </w:p>
        </w:tc>
        <w:tc>
          <w:tcPr>
            <w:tcW w:w="880" w:type="dxa"/>
          </w:tcPr>
          <w:p w14:paraId="1FC767E7" w14:textId="77777777" w:rsidR="000513CD" w:rsidRPr="001A69B5" w:rsidRDefault="0009509B" w:rsidP="001A69B5">
            <w:r w:rsidRPr="001A69B5">
              <w:t>76</w:t>
            </w:r>
          </w:p>
        </w:tc>
        <w:tc>
          <w:tcPr>
            <w:tcW w:w="880" w:type="dxa"/>
          </w:tcPr>
          <w:p w14:paraId="3FE9C84F" w14:textId="77777777" w:rsidR="000513CD" w:rsidRPr="001A69B5" w:rsidRDefault="0009509B" w:rsidP="001A69B5">
            <w:r w:rsidRPr="001A69B5">
              <w:t>76</w:t>
            </w:r>
          </w:p>
        </w:tc>
        <w:tc>
          <w:tcPr>
            <w:tcW w:w="880" w:type="dxa"/>
          </w:tcPr>
          <w:p w14:paraId="06B64BCE" w14:textId="77777777" w:rsidR="000513CD" w:rsidRPr="001A69B5" w:rsidRDefault="0009509B" w:rsidP="001A69B5">
            <w:r w:rsidRPr="001A69B5">
              <w:t>73</w:t>
            </w:r>
          </w:p>
        </w:tc>
      </w:tr>
      <w:tr w:rsidR="000513CD" w:rsidRPr="001A69B5" w14:paraId="634F7E64" w14:textId="77777777" w:rsidTr="00A77DBE">
        <w:trPr>
          <w:trHeight w:val="380"/>
        </w:trPr>
        <w:tc>
          <w:tcPr>
            <w:tcW w:w="3380" w:type="dxa"/>
          </w:tcPr>
          <w:p w14:paraId="4091A1D0" w14:textId="77777777" w:rsidR="000513CD" w:rsidRPr="001A69B5" w:rsidRDefault="0009509B" w:rsidP="001A69B5">
            <w:r w:rsidRPr="001A69B5">
              <w:t>Dekningsgrad 3. trinn (pst.)</w:t>
            </w:r>
          </w:p>
        </w:tc>
        <w:tc>
          <w:tcPr>
            <w:tcW w:w="880" w:type="dxa"/>
          </w:tcPr>
          <w:p w14:paraId="2DF983D4" w14:textId="77777777" w:rsidR="000513CD" w:rsidRPr="001A69B5" w:rsidRDefault="0009509B" w:rsidP="001A69B5">
            <w:r w:rsidRPr="001A69B5">
              <w:t>61</w:t>
            </w:r>
          </w:p>
        </w:tc>
        <w:tc>
          <w:tcPr>
            <w:tcW w:w="880" w:type="dxa"/>
          </w:tcPr>
          <w:p w14:paraId="584318A2" w14:textId="77777777" w:rsidR="000513CD" w:rsidRPr="001A69B5" w:rsidRDefault="0009509B" w:rsidP="001A69B5">
            <w:r w:rsidRPr="001A69B5">
              <w:t>60</w:t>
            </w:r>
          </w:p>
        </w:tc>
        <w:tc>
          <w:tcPr>
            <w:tcW w:w="880" w:type="dxa"/>
          </w:tcPr>
          <w:p w14:paraId="2114D6AB" w14:textId="77777777" w:rsidR="000513CD" w:rsidRPr="001A69B5" w:rsidRDefault="0009509B" w:rsidP="001A69B5">
            <w:r w:rsidRPr="001A69B5">
              <w:t>59</w:t>
            </w:r>
          </w:p>
        </w:tc>
        <w:tc>
          <w:tcPr>
            <w:tcW w:w="880" w:type="dxa"/>
          </w:tcPr>
          <w:p w14:paraId="377C3377" w14:textId="77777777" w:rsidR="000513CD" w:rsidRPr="001A69B5" w:rsidRDefault="0009509B" w:rsidP="001A69B5">
            <w:r w:rsidRPr="001A69B5">
              <w:t>58</w:t>
            </w:r>
          </w:p>
        </w:tc>
        <w:tc>
          <w:tcPr>
            <w:tcW w:w="880" w:type="dxa"/>
          </w:tcPr>
          <w:p w14:paraId="32CF31CD" w14:textId="77777777" w:rsidR="000513CD" w:rsidRPr="001A69B5" w:rsidRDefault="0009509B" w:rsidP="001A69B5">
            <w:r w:rsidRPr="001A69B5">
              <w:t>59</w:t>
            </w:r>
          </w:p>
        </w:tc>
        <w:tc>
          <w:tcPr>
            <w:tcW w:w="880" w:type="dxa"/>
          </w:tcPr>
          <w:p w14:paraId="51B64995" w14:textId="77777777" w:rsidR="000513CD" w:rsidRPr="001A69B5" w:rsidRDefault="0009509B" w:rsidP="001A69B5">
            <w:r w:rsidRPr="001A69B5">
              <w:t>59</w:t>
            </w:r>
          </w:p>
        </w:tc>
        <w:tc>
          <w:tcPr>
            <w:tcW w:w="880" w:type="dxa"/>
          </w:tcPr>
          <w:p w14:paraId="5931B73D" w14:textId="77777777" w:rsidR="000513CD" w:rsidRPr="001A69B5" w:rsidRDefault="0009509B" w:rsidP="001A69B5">
            <w:r w:rsidRPr="001A69B5">
              <w:t>54</w:t>
            </w:r>
          </w:p>
        </w:tc>
      </w:tr>
      <w:tr w:rsidR="000513CD" w:rsidRPr="001A69B5" w14:paraId="5FAD8BEE" w14:textId="77777777" w:rsidTr="00A77DBE">
        <w:trPr>
          <w:trHeight w:val="380"/>
        </w:trPr>
        <w:tc>
          <w:tcPr>
            <w:tcW w:w="3380" w:type="dxa"/>
          </w:tcPr>
          <w:p w14:paraId="7BB0BD5B" w14:textId="77777777" w:rsidR="000513CD" w:rsidRPr="001A69B5" w:rsidRDefault="0009509B" w:rsidP="001A69B5">
            <w:r w:rsidRPr="001A69B5">
              <w:t>Dekningsgrad 4. trinn (pst.)</w:t>
            </w:r>
          </w:p>
        </w:tc>
        <w:tc>
          <w:tcPr>
            <w:tcW w:w="880" w:type="dxa"/>
          </w:tcPr>
          <w:p w14:paraId="465D5600" w14:textId="77777777" w:rsidR="000513CD" w:rsidRPr="001A69B5" w:rsidRDefault="0009509B" w:rsidP="001A69B5">
            <w:r w:rsidRPr="001A69B5">
              <w:t>34</w:t>
            </w:r>
          </w:p>
        </w:tc>
        <w:tc>
          <w:tcPr>
            <w:tcW w:w="880" w:type="dxa"/>
          </w:tcPr>
          <w:p w14:paraId="05B92747" w14:textId="77777777" w:rsidR="000513CD" w:rsidRPr="001A69B5" w:rsidRDefault="0009509B" w:rsidP="001A69B5">
            <w:r w:rsidRPr="001A69B5">
              <w:t>33</w:t>
            </w:r>
          </w:p>
        </w:tc>
        <w:tc>
          <w:tcPr>
            <w:tcW w:w="880" w:type="dxa"/>
          </w:tcPr>
          <w:p w14:paraId="2B248A23" w14:textId="77777777" w:rsidR="000513CD" w:rsidRPr="001A69B5" w:rsidRDefault="0009509B" w:rsidP="001A69B5">
            <w:r w:rsidRPr="001A69B5">
              <w:t>32</w:t>
            </w:r>
          </w:p>
        </w:tc>
        <w:tc>
          <w:tcPr>
            <w:tcW w:w="880" w:type="dxa"/>
          </w:tcPr>
          <w:p w14:paraId="33D43529" w14:textId="77777777" w:rsidR="000513CD" w:rsidRPr="001A69B5" w:rsidRDefault="0009509B" w:rsidP="001A69B5">
            <w:r w:rsidRPr="001A69B5">
              <w:t>31</w:t>
            </w:r>
          </w:p>
        </w:tc>
        <w:tc>
          <w:tcPr>
            <w:tcW w:w="880" w:type="dxa"/>
          </w:tcPr>
          <w:p w14:paraId="6F083491" w14:textId="77777777" w:rsidR="000513CD" w:rsidRPr="001A69B5" w:rsidRDefault="0009509B" w:rsidP="001A69B5">
            <w:r w:rsidRPr="001A69B5">
              <w:t>30</w:t>
            </w:r>
          </w:p>
        </w:tc>
        <w:tc>
          <w:tcPr>
            <w:tcW w:w="880" w:type="dxa"/>
          </w:tcPr>
          <w:p w14:paraId="28D5943D" w14:textId="77777777" w:rsidR="000513CD" w:rsidRPr="001A69B5" w:rsidRDefault="0009509B" w:rsidP="001A69B5">
            <w:r w:rsidRPr="001A69B5">
              <w:t>31</w:t>
            </w:r>
          </w:p>
        </w:tc>
        <w:tc>
          <w:tcPr>
            <w:tcW w:w="880" w:type="dxa"/>
          </w:tcPr>
          <w:p w14:paraId="24A4C1DA" w14:textId="77777777" w:rsidR="000513CD" w:rsidRPr="001A69B5" w:rsidRDefault="0009509B" w:rsidP="001A69B5">
            <w:r w:rsidRPr="001A69B5">
              <w:t>28</w:t>
            </w:r>
          </w:p>
        </w:tc>
      </w:tr>
      <w:tr w:rsidR="000513CD" w:rsidRPr="001A69B5" w14:paraId="0682FE9C" w14:textId="77777777" w:rsidTr="00A77DBE">
        <w:trPr>
          <w:trHeight w:val="1140"/>
        </w:trPr>
        <w:tc>
          <w:tcPr>
            <w:tcW w:w="3380" w:type="dxa"/>
          </w:tcPr>
          <w:p w14:paraId="1FDE0B18" w14:textId="77777777" w:rsidR="000513CD" w:rsidRPr="001A69B5" w:rsidRDefault="0009509B" w:rsidP="001A69B5">
            <w:proofErr w:type="spellStart"/>
            <w:r w:rsidRPr="001A69B5">
              <w:t>Gjennomsnittleg</w:t>
            </w:r>
            <w:proofErr w:type="spellEnd"/>
            <w:r w:rsidRPr="001A69B5">
              <w:t xml:space="preserve"> </w:t>
            </w:r>
            <w:proofErr w:type="spellStart"/>
            <w:r w:rsidRPr="001A69B5">
              <w:t>månadleg</w:t>
            </w:r>
            <w:proofErr w:type="spellEnd"/>
            <w:r w:rsidRPr="001A69B5">
              <w:t xml:space="preserve"> foreldrebetaling for </w:t>
            </w:r>
            <w:proofErr w:type="spellStart"/>
            <w:r w:rsidRPr="001A69B5">
              <w:t>ein</w:t>
            </w:r>
            <w:proofErr w:type="spellEnd"/>
            <w:r w:rsidRPr="001A69B5">
              <w:t xml:space="preserve"> elev med fulltidsplass (20 </w:t>
            </w:r>
            <w:proofErr w:type="spellStart"/>
            <w:r w:rsidRPr="001A69B5">
              <w:t>veketimar</w:t>
            </w:r>
            <w:proofErr w:type="spellEnd"/>
            <w:r w:rsidRPr="001A69B5">
              <w:t xml:space="preserve">) i SFO </w:t>
            </w:r>
            <w:r w:rsidRPr="001A69B5">
              <w:br/>
              <w:t>(i kroner)</w:t>
            </w:r>
          </w:p>
        </w:tc>
        <w:tc>
          <w:tcPr>
            <w:tcW w:w="880" w:type="dxa"/>
          </w:tcPr>
          <w:p w14:paraId="245C6532" w14:textId="77777777" w:rsidR="000513CD" w:rsidRPr="001A69B5" w:rsidRDefault="0009509B" w:rsidP="001A69B5">
            <w:r w:rsidRPr="001A69B5">
              <w:t>2 256</w:t>
            </w:r>
          </w:p>
        </w:tc>
        <w:tc>
          <w:tcPr>
            <w:tcW w:w="880" w:type="dxa"/>
          </w:tcPr>
          <w:p w14:paraId="07A301F7" w14:textId="77777777" w:rsidR="000513CD" w:rsidRPr="001A69B5" w:rsidRDefault="0009509B" w:rsidP="001A69B5">
            <w:r w:rsidRPr="001A69B5">
              <w:t>2 335</w:t>
            </w:r>
          </w:p>
        </w:tc>
        <w:tc>
          <w:tcPr>
            <w:tcW w:w="880" w:type="dxa"/>
          </w:tcPr>
          <w:p w14:paraId="138F0932" w14:textId="77777777" w:rsidR="000513CD" w:rsidRPr="001A69B5" w:rsidRDefault="0009509B" w:rsidP="001A69B5">
            <w:r w:rsidRPr="001A69B5">
              <w:t>2 408</w:t>
            </w:r>
          </w:p>
        </w:tc>
        <w:tc>
          <w:tcPr>
            <w:tcW w:w="880" w:type="dxa"/>
          </w:tcPr>
          <w:p w14:paraId="716079EF" w14:textId="77777777" w:rsidR="000513CD" w:rsidRPr="001A69B5" w:rsidRDefault="0009509B" w:rsidP="001A69B5">
            <w:r w:rsidRPr="001A69B5">
              <w:t>2 420</w:t>
            </w:r>
          </w:p>
        </w:tc>
        <w:tc>
          <w:tcPr>
            <w:tcW w:w="880" w:type="dxa"/>
          </w:tcPr>
          <w:p w14:paraId="1D32BD90" w14:textId="77777777" w:rsidR="000513CD" w:rsidRPr="001A69B5" w:rsidRDefault="0009509B" w:rsidP="001A69B5">
            <w:r w:rsidRPr="001A69B5">
              <w:t>2 470</w:t>
            </w:r>
          </w:p>
        </w:tc>
        <w:tc>
          <w:tcPr>
            <w:tcW w:w="880" w:type="dxa"/>
          </w:tcPr>
          <w:p w14:paraId="3E9EFAFB" w14:textId="77777777" w:rsidR="000513CD" w:rsidRPr="001A69B5" w:rsidRDefault="0009509B" w:rsidP="001A69B5">
            <w:r w:rsidRPr="001A69B5">
              <w:t>2 501</w:t>
            </w:r>
          </w:p>
        </w:tc>
        <w:tc>
          <w:tcPr>
            <w:tcW w:w="880" w:type="dxa"/>
          </w:tcPr>
          <w:p w14:paraId="740F3577" w14:textId="77777777" w:rsidR="000513CD" w:rsidRPr="001A69B5" w:rsidRDefault="0009509B" w:rsidP="001A69B5">
            <w:r w:rsidRPr="001A69B5">
              <w:t>2 678</w:t>
            </w:r>
          </w:p>
        </w:tc>
      </w:tr>
      <w:tr w:rsidR="000513CD" w:rsidRPr="001A69B5" w14:paraId="3FCC177E" w14:textId="77777777" w:rsidTr="00A77DBE">
        <w:trPr>
          <w:trHeight w:val="640"/>
        </w:trPr>
        <w:tc>
          <w:tcPr>
            <w:tcW w:w="3380" w:type="dxa"/>
          </w:tcPr>
          <w:p w14:paraId="6A6E5B32" w14:textId="77777777" w:rsidR="000513CD" w:rsidRPr="001A69B5" w:rsidRDefault="0009509B" w:rsidP="001A69B5">
            <w:r w:rsidRPr="001A69B5">
              <w:t>Prosentdel av SFO-ar som tilbyr søskenmoderasjon</w:t>
            </w:r>
          </w:p>
        </w:tc>
        <w:tc>
          <w:tcPr>
            <w:tcW w:w="880" w:type="dxa"/>
          </w:tcPr>
          <w:p w14:paraId="26AD73AB" w14:textId="77777777" w:rsidR="000513CD" w:rsidRPr="001A69B5" w:rsidRDefault="0009509B" w:rsidP="001A69B5">
            <w:r w:rsidRPr="001A69B5">
              <w:t>65</w:t>
            </w:r>
          </w:p>
        </w:tc>
        <w:tc>
          <w:tcPr>
            <w:tcW w:w="880" w:type="dxa"/>
          </w:tcPr>
          <w:p w14:paraId="673B2D2D" w14:textId="77777777" w:rsidR="000513CD" w:rsidRPr="001A69B5" w:rsidRDefault="0009509B" w:rsidP="001A69B5">
            <w:r w:rsidRPr="001A69B5">
              <w:t>66</w:t>
            </w:r>
          </w:p>
        </w:tc>
        <w:tc>
          <w:tcPr>
            <w:tcW w:w="880" w:type="dxa"/>
          </w:tcPr>
          <w:p w14:paraId="6441112E" w14:textId="77777777" w:rsidR="000513CD" w:rsidRPr="001A69B5" w:rsidRDefault="0009509B" w:rsidP="001A69B5">
            <w:r w:rsidRPr="001A69B5">
              <w:t>65</w:t>
            </w:r>
          </w:p>
        </w:tc>
        <w:tc>
          <w:tcPr>
            <w:tcW w:w="880" w:type="dxa"/>
          </w:tcPr>
          <w:p w14:paraId="2F3CF8E3" w14:textId="77777777" w:rsidR="000513CD" w:rsidRPr="001A69B5" w:rsidRDefault="0009509B" w:rsidP="001A69B5">
            <w:r w:rsidRPr="001A69B5">
              <w:t>66</w:t>
            </w:r>
          </w:p>
        </w:tc>
        <w:tc>
          <w:tcPr>
            <w:tcW w:w="880" w:type="dxa"/>
          </w:tcPr>
          <w:p w14:paraId="5124FAE0" w14:textId="77777777" w:rsidR="000513CD" w:rsidRPr="001A69B5" w:rsidRDefault="0009509B" w:rsidP="001A69B5">
            <w:r w:rsidRPr="001A69B5">
              <w:t>67</w:t>
            </w:r>
          </w:p>
        </w:tc>
        <w:tc>
          <w:tcPr>
            <w:tcW w:w="880" w:type="dxa"/>
          </w:tcPr>
          <w:p w14:paraId="12B9381F" w14:textId="77777777" w:rsidR="000513CD" w:rsidRPr="001A69B5" w:rsidRDefault="0009509B" w:rsidP="001A69B5">
            <w:r w:rsidRPr="001A69B5">
              <w:t>68</w:t>
            </w:r>
          </w:p>
        </w:tc>
        <w:tc>
          <w:tcPr>
            <w:tcW w:w="880" w:type="dxa"/>
          </w:tcPr>
          <w:p w14:paraId="66AAC172" w14:textId="77777777" w:rsidR="000513CD" w:rsidRPr="001A69B5" w:rsidRDefault="0009509B" w:rsidP="001A69B5">
            <w:r w:rsidRPr="001A69B5">
              <w:t>69</w:t>
            </w:r>
          </w:p>
        </w:tc>
      </w:tr>
    </w:tbl>
    <w:p w14:paraId="18D73483" w14:textId="77777777" w:rsidR="000513CD" w:rsidRPr="001A69B5" w:rsidRDefault="0009509B" w:rsidP="001A69B5">
      <w:pPr>
        <w:pStyle w:val="Kilde"/>
      </w:pPr>
      <w:r w:rsidRPr="001A69B5">
        <w:t>GSI (Utdanningsdirektoratet)</w:t>
      </w:r>
    </w:p>
    <w:p w14:paraId="13063F4A" w14:textId="77777777" w:rsidR="000513CD" w:rsidRPr="001A69B5" w:rsidRDefault="0009509B" w:rsidP="001A69B5">
      <w:pPr>
        <w:pStyle w:val="Undertittel"/>
      </w:pPr>
      <w:r w:rsidRPr="001A69B5">
        <w:t>Leksehjelp</w:t>
      </w:r>
    </w:p>
    <w:p w14:paraId="71B6A81C" w14:textId="77777777" w:rsidR="000513CD" w:rsidRPr="001A69B5" w:rsidRDefault="0009509B" w:rsidP="001A69B5">
      <w:r w:rsidRPr="001A69B5">
        <w:t xml:space="preserve">Alle </w:t>
      </w:r>
      <w:proofErr w:type="spellStart"/>
      <w:r w:rsidRPr="001A69B5">
        <w:t>elevar</w:t>
      </w:r>
      <w:proofErr w:type="spellEnd"/>
      <w:r w:rsidRPr="001A69B5">
        <w:t xml:space="preserve"> i </w:t>
      </w:r>
      <w:proofErr w:type="spellStart"/>
      <w:r w:rsidRPr="001A69B5">
        <w:t>grunnskulen</w:t>
      </w:r>
      <w:proofErr w:type="spellEnd"/>
      <w:r w:rsidRPr="001A69B5">
        <w:t xml:space="preserve"> har rett til åtte </w:t>
      </w:r>
      <w:proofErr w:type="spellStart"/>
      <w:r w:rsidRPr="001A69B5">
        <w:t>veketimar</w:t>
      </w:r>
      <w:proofErr w:type="spellEnd"/>
      <w:r w:rsidRPr="001A69B5">
        <w:t xml:space="preserve"> med gratis leksehjelp etter </w:t>
      </w:r>
      <w:proofErr w:type="spellStart"/>
      <w:r w:rsidRPr="001A69B5">
        <w:t>skuletid</w:t>
      </w:r>
      <w:proofErr w:type="spellEnd"/>
      <w:r w:rsidRPr="001A69B5">
        <w:t xml:space="preserve">. </w:t>
      </w:r>
      <w:proofErr w:type="spellStart"/>
      <w:r w:rsidRPr="001A69B5">
        <w:t>Kommunane</w:t>
      </w:r>
      <w:proofErr w:type="spellEnd"/>
      <w:r w:rsidRPr="001A69B5">
        <w:t xml:space="preserve"> har ansvaret for </w:t>
      </w:r>
      <w:proofErr w:type="spellStart"/>
      <w:r w:rsidRPr="001A69B5">
        <w:t>tilbodet</w:t>
      </w:r>
      <w:proofErr w:type="spellEnd"/>
      <w:r w:rsidRPr="001A69B5">
        <w:t xml:space="preserve">, og det kan </w:t>
      </w:r>
      <w:proofErr w:type="spellStart"/>
      <w:r w:rsidRPr="001A69B5">
        <w:t>organiserast</w:t>
      </w:r>
      <w:proofErr w:type="spellEnd"/>
      <w:r w:rsidRPr="001A69B5">
        <w:t xml:space="preserve"> slik det er mest </w:t>
      </w:r>
      <w:proofErr w:type="spellStart"/>
      <w:r w:rsidRPr="001A69B5">
        <w:t>formålstenleg</w:t>
      </w:r>
      <w:proofErr w:type="spellEnd"/>
      <w:r w:rsidRPr="001A69B5">
        <w:t xml:space="preserve"> ut </w:t>
      </w:r>
      <w:proofErr w:type="spellStart"/>
      <w:r w:rsidRPr="001A69B5">
        <w:t>frå</w:t>
      </w:r>
      <w:proofErr w:type="spellEnd"/>
      <w:r w:rsidRPr="001A69B5">
        <w:t xml:space="preserve"> lokale tilhøve. </w:t>
      </w:r>
      <w:proofErr w:type="spellStart"/>
      <w:r w:rsidRPr="001A69B5">
        <w:t>Tilbodet</w:t>
      </w:r>
      <w:proofErr w:type="spellEnd"/>
      <w:r w:rsidRPr="001A69B5">
        <w:t xml:space="preserve"> skal </w:t>
      </w:r>
      <w:proofErr w:type="spellStart"/>
      <w:r w:rsidRPr="001A69B5">
        <w:t>vere</w:t>
      </w:r>
      <w:proofErr w:type="spellEnd"/>
      <w:r w:rsidRPr="001A69B5">
        <w:t xml:space="preserve"> gratis, omfatte alle og </w:t>
      </w:r>
      <w:proofErr w:type="spellStart"/>
      <w:r w:rsidRPr="001A69B5">
        <w:t>vere</w:t>
      </w:r>
      <w:proofErr w:type="spellEnd"/>
      <w:r w:rsidRPr="001A69B5">
        <w:t xml:space="preserve"> frivillig for kvar </w:t>
      </w:r>
      <w:proofErr w:type="spellStart"/>
      <w:r w:rsidRPr="001A69B5">
        <w:t>einskild</w:t>
      </w:r>
      <w:proofErr w:type="spellEnd"/>
      <w:r w:rsidRPr="001A69B5">
        <w:t xml:space="preserve"> elev. I </w:t>
      </w:r>
      <w:proofErr w:type="spellStart"/>
      <w:r w:rsidRPr="001A69B5">
        <w:t>skuleåret</w:t>
      </w:r>
      <w:proofErr w:type="spellEnd"/>
      <w:r w:rsidRPr="001A69B5">
        <w:t xml:space="preserve"> 2020–21 deltok 100 619 barn på 1.–10. trinn på leksehjelp. Dette </w:t>
      </w:r>
      <w:proofErr w:type="spellStart"/>
      <w:r w:rsidRPr="001A69B5">
        <w:t>utgjer</w:t>
      </w:r>
      <w:proofErr w:type="spellEnd"/>
      <w:r w:rsidRPr="001A69B5">
        <w:t xml:space="preserve"> om lag 16 pst. av </w:t>
      </w:r>
      <w:proofErr w:type="spellStart"/>
      <w:r w:rsidRPr="001A69B5">
        <w:t>elevane</w:t>
      </w:r>
      <w:proofErr w:type="spellEnd"/>
      <w:r w:rsidRPr="001A69B5">
        <w:t xml:space="preserve">, </w:t>
      </w:r>
      <w:proofErr w:type="spellStart"/>
      <w:r w:rsidRPr="001A69B5">
        <w:t>noko</w:t>
      </w:r>
      <w:proofErr w:type="spellEnd"/>
      <w:r w:rsidRPr="001A69B5">
        <w:t xml:space="preserve"> som er </w:t>
      </w:r>
      <w:proofErr w:type="spellStart"/>
      <w:r w:rsidRPr="001A69B5">
        <w:t>ein</w:t>
      </w:r>
      <w:proofErr w:type="spellEnd"/>
      <w:r w:rsidRPr="001A69B5">
        <w:t xml:space="preserve"> reduksjon </w:t>
      </w:r>
      <w:proofErr w:type="spellStart"/>
      <w:r w:rsidRPr="001A69B5">
        <w:t>frå</w:t>
      </w:r>
      <w:proofErr w:type="spellEnd"/>
      <w:r w:rsidRPr="001A69B5">
        <w:t xml:space="preserve"> året før. Det er </w:t>
      </w:r>
      <w:proofErr w:type="spellStart"/>
      <w:r w:rsidRPr="001A69B5">
        <w:t>rimeleg</w:t>
      </w:r>
      <w:proofErr w:type="spellEnd"/>
      <w:r w:rsidRPr="001A69B5">
        <w:t xml:space="preserve"> å tru at reduksjonen kjem av covid-19-pandemien.</w:t>
      </w:r>
    </w:p>
    <w:p w14:paraId="075C3D26" w14:textId="77777777" w:rsidR="000513CD" w:rsidRPr="001A69B5" w:rsidRDefault="0009509B" w:rsidP="001A69B5">
      <w:pPr>
        <w:pStyle w:val="Overskrift1"/>
      </w:pPr>
      <w:r w:rsidRPr="001A69B5">
        <w:t>Nøkkeltal for barnehagesektoren</w:t>
      </w:r>
    </w:p>
    <w:p w14:paraId="78A2A1C2" w14:textId="77777777" w:rsidR="000513CD" w:rsidRPr="001A69B5" w:rsidRDefault="0009509B" w:rsidP="001A69B5">
      <w:pPr>
        <w:pStyle w:val="Undertittel"/>
      </w:pPr>
      <w:r w:rsidRPr="001A69B5">
        <w:t>Innleiing</w:t>
      </w:r>
    </w:p>
    <w:p w14:paraId="12249035" w14:textId="77777777" w:rsidR="000513CD" w:rsidRPr="001A69B5" w:rsidRDefault="0009509B" w:rsidP="001A69B5">
      <w:r w:rsidRPr="001A69B5">
        <w:t xml:space="preserve">Kapittelet gir informasjon om utviklinga i </w:t>
      </w:r>
      <w:proofErr w:type="spellStart"/>
      <w:r w:rsidRPr="001A69B5">
        <w:t>talet</w:t>
      </w:r>
      <w:proofErr w:type="spellEnd"/>
      <w:r w:rsidRPr="001A69B5">
        <w:t xml:space="preserve"> på barn og tilsette og om ressursbruken i barnehagesektoren. Kapittelet </w:t>
      </w:r>
      <w:proofErr w:type="spellStart"/>
      <w:r w:rsidRPr="001A69B5">
        <w:t>inneheld</w:t>
      </w:r>
      <w:proofErr w:type="spellEnd"/>
      <w:r w:rsidRPr="001A69B5">
        <w:t xml:space="preserve"> òg statistikk på integreringsfeltet.</w:t>
      </w:r>
    </w:p>
    <w:p w14:paraId="1FBCF721" w14:textId="77777777" w:rsidR="000513CD" w:rsidRPr="001A69B5" w:rsidRDefault="0009509B" w:rsidP="001A69B5">
      <w:proofErr w:type="spellStart"/>
      <w:r w:rsidRPr="001A69B5">
        <w:t>Barnehagane</w:t>
      </w:r>
      <w:proofErr w:type="spellEnd"/>
      <w:r w:rsidRPr="001A69B5">
        <w:t xml:space="preserve"> blir i all </w:t>
      </w:r>
      <w:proofErr w:type="spellStart"/>
      <w:r w:rsidRPr="001A69B5">
        <w:t>hovudsak</w:t>
      </w:r>
      <w:proofErr w:type="spellEnd"/>
      <w:r w:rsidRPr="001A69B5">
        <w:t xml:space="preserve"> finansierte gjennom </w:t>
      </w:r>
      <w:proofErr w:type="spellStart"/>
      <w:r w:rsidRPr="001A69B5">
        <w:t>dei</w:t>
      </w:r>
      <w:proofErr w:type="spellEnd"/>
      <w:r w:rsidRPr="001A69B5">
        <w:t xml:space="preserve"> frie inntektene til </w:t>
      </w:r>
      <w:proofErr w:type="spellStart"/>
      <w:r w:rsidRPr="001A69B5">
        <w:t>kommunane</w:t>
      </w:r>
      <w:proofErr w:type="spellEnd"/>
      <w:r w:rsidRPr="001A69B5">
        <w:t xml:space="preserve"> og foreldrebetalinga. Barnehagesektoren er </w:t>
      </w:r>
      <w:proofErr w:type="spellStart"/>
      <w:r w:rsidRPr="001A69B5">
        <w:t>eit</w:t>
      </w:r>
      <w:proofErr w:type="spellEnd"/>
      <w:r w:rsidRPr="001A69B5">
        <w:t xml:space="preserve"> av </w:t>
      </w:r>
      <w:proofErr w:type="spellStart"/>
      <w:r w:rsidRPr="001A69B5">
        <w:t>dei</w:t>
      </w:r>
      <w:proofErr w:type="spellEnd"/>
      <w:r w:rsidRPr="001A69B5">
        <w:t xml:space="preserve"> største </w:t>
      </w:r>
      <w:proofErr w:type="spellStart"/>
      <w:r w:rsidRPr="001A69B5">
        <w:t>tenesteområda</w:t>
      </w:r>
      <w:proofErr w:type="spellEnd"/>
      <w:r w:rsidRPr="001A69B5">
        <w:t xml:space="preserve"> i </w:t>
      </w:r>
      <w:proofErr w:type="spellStart"/>
      <w:r w:rsidRPr="001A69B5">
        <w:t>kommunane</w:t>
      </w:r>
      <w:proofErr w:type="spellEnd"/>
      <w:r w:rsidRPr="001A69B5">
        <w:t xml:space="preserve">. Samla brutto driftsutgifter til </w:t>
      </w:r>
      <w:proofErr w:type="spellStart"/>
      <w:r w:rsidRPr="001A69B5">
        <w:t>barnehagar</w:t>
      </w:r>
      <w:proofErr w:type="spellEnd"/>
      <w:r w:rsidRPr="001A69B5">
        <w:t xml:space="preserve"> i 2020 var 54,9 mrd. kroner og utgjorde 11 pst. av driftsutgiftene i </w:t>
      </w:r>
      <w:proofErr w:type="spellStart"/>
      <w:r w:rsidRPr="001A69B5">
        <w:t>kommunane</w:t>
      </w:r>
      <w:proofErr w:type="spellEnd"/>
      <w:r w:rsidRPr="001A69B5">
        <w:t xml:space="preserve">. </w:t>
      </w:r>
      <w:proofErr w:type="spellStart"/>
      <w:r w:rsidRPr="001A69B5">
        <w:t>Talgrunnlaget</w:t>
      </w:r>
      <w:proofErr w:type="spellEnd"/>
      <w:r w:rsidRPr="001A69B5">
        <w:t xml:space="preserve"> i kapittelet er henta </w:t>
      </w:r>
      <w:proofErr w:type="spellStart"/>
      <w:r w:rsidRPr="001A69B5">
        <w:t>frå</w:t>
      </w:r>
      <w:proofErr w:type="spellEnd"/>
      <w:r w:rsidRPr="001A69B5">
        <w:t xml:space="preserve"> Statistisk sentralbyrå (SSB), rapportering </w:t>
      </w:r>
      <w:proofErr w:type="spellStart"/>
      <w:r w:rsidRPr="001A69B5">
        <w:t>frå</w:t>
      </w:r>
      <w:proofErr w:type="spellEnd"/>
      <w:r w:rsidRPr="001A69B5">
        <w:t xml:space="preserve"> </w:t>
      </w:r>
      <w:proofErr w:type="spellStart"/>
      <w:r w:rsidRPr="001A69B5">
        <w:t>barnehagane</w:t>
      </w:r>
      <w:proofErr w:type="spellEnd"/>
      <w:r w:rsidRPr="001A69B5">
        <w:t xml:space="preserve"> (BASIL), KOSTRA (</w:t>
      </w:r>
      <w:proofErr w:type="spellStart"/>
      <w:r w:rsidRPr="001A69B5">
        <w:t>KOmmune-STat-RApportering</w:t>
      </w:r>
      <w:proofErr w:type="spellEnd"/>
      <w:r w:rsidRPr="001A69B5">
        <w:t xml:space="preserve">), Database for statistikk om </w:t>
      </w:r>
      <w:proofErr w:type="spellStart"/>
      <w:r w:rsidRPr="001A69B5">
        <w:t>høgare</w:t>
      </w:r>
      <w:proofErr w:type="spellEnd"/>
      <w:r w:rsidRPr="001A69B5">
        <w:t xml:space="preserve"> utdanning (DBH) og ulike </w:t>
      </w:r>
      <w:proofErr w:type="spellStart"/>
      <w:r w:rsidRPr="001A69B5">
        <w:t>undersøkingar</w:t>
      </w:r>
      <w:proofErr w:type="spellEnd"/>
      <w:r w:rsidRPr="001A69B5">
        <w:t xml:space="preserve"> som er gjennomførte på oppdrag </w:t>
      </w:r>
      <w:proofErr w:type="spellStart"/>
      <w:r w:rsidRPr="001A69B5">
        <w:t>frå</w:t>
      </w:r>
      <w:proofErr w:type="spellEnd"/>
      <w:r w:rsidRPr="001A69B5">
        <w:t xml:space="preserve"> departementet.</w:t>
      </w:r>
    </w:p>
    <w:p w14:paraId="2F617778" w14:textId="5F4AD2DE" w:rsidR="000513CD" w:rsidRDefault="0009509B" w:rsidP="001A69B5">
      <w:pPr>
        <w:pStyle w:val="Undertittel"/>
      </w:pPr>
      <w:r w:rsidRPr="001A69B5">
        <w:t>Barn i barnehage</w:t>
      </w:r>
    </w:p>
    <w:p w14:paraId="54888303" w14:textId="79553758" w:rsidR="008E4CC9" w:rsidRPr="008E4CC9" w:rsidRDefault="008E4CC9" w:rsidP="008E4CC9">
      <w:pPr>
        <w:pStyle w:val="tabell-tittel"/>
      </w:pPr>
      <w:r w:rsidRPr="001A69B5">
        <w:t xml:space="preserve">Barn i barnehage, dekningsgrad og </w:t>
      </w:r>
      <w:proofErr w:type="spellStart"/>
      <w:r w:rsidRPr="001A69B5">
        <w:t>gjennomsnittleg</w:t>
      </w:r>
      <w:proofErr w:type="spellEnd"/>
      <w:r w:rsidRPr="001A69B5">
        <w:t xml:space="preserve"> </w:t>
      </w:r>
      <w:proofErr w:type="spellStart"/>
      <w:r w:rsidRPr="001A69B5">
        <w:t>opphaldstid</w:t>
      </w:r>
      <w:proofErr w:type="spellEnd"/>
      <w:r w:rsidRPr="001A69B5">
        <w:t>, 2015–20</w:t>
      </w:r>
    </w:p>
    <w:p w14:paraId="4930FF33" w14:textId="77777777" w:rsidR="000513CD" w:rsidRPr="001A69B5" w:rsidRDefault="0009509B" w:rsidP="001A69B5">
      <w:pPr>
        <w:pStyle w:val="Tabellnavn"/>
      </w:pPr>
      <w:r w:rsidRPr="001A69B5">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513CD" w:rsidRPr="001A69B5" w14:paraId="22321AE0" w14:textId="77777777" w:rsidTr="00A77DBE">
        <w:trPr>
          <w:trHeight w:val="360"/>
        </w:trPr>
        <w:tc>
          <w:tcPr>
            <w:tcW w:w="4460" w:type="dxa"/>
          </w:tcPr>
          <w:p w14:paraId="61E63734" w14:textId="77777777" w:rsidR="000513CD" w:rsidRPr="001A69B5" w:rsidRDefault="000513CD" w:rsidP="001A69B5"/>
        </w:tc>
        <w:tc>
          <w:tcPr>
            <w:tcW w:w="840" w:type="dxa"/>
          </w:tcPr>
          <w:p w14:paraId="57E0C352" w14:textId="77777777" w:rsidR="000513CD" w:rsidRPr="001A69B5" w:rsidRDefault="0009509B" w:rsidP="001A69B5">
            <w:r w:rsidRPr="001A69B5">
              <w:t>2015</w:t>
            </w:r>
          </w:p>
        </w:tc>
        <w:tc>
          <w:tcPr>
            <w:tcW w:w="840" w:type="dxa"/>
          </w:tcPr>
          <w:p w14:paraId="64B1FD2C" w14:textId="77777777" w:rsidR="000513CD" w:rsidRPr="001A69B5" w:rsidRDefault="0009509B" w:rsidP="001A69B5">
            <w:r w:rsidRPr="001A69B5">
              <w:t>2016</w:t>
            </w:r>
          </w:p>
        </w:tc>
        <w:tc>
          <w:tcPr>
            <w:tcW w:w="840" w:type="dxa"/>
          </w:tcPr>
          <w:p w14:paraId="1B4A7FC4" w14:textId="77777777" w:rsidR="000513CD" w:rsidRPr="001A69B5" w:rsidRDefault="0009509B" w:rsidP="001A69B5">
            <w:r w:rsidRPr="001A69B5">
              <w:t>2017</w:t>
            </w:r>
          </w:p>
        </w:tc>
        <w:tc>
          <w:tcPr>
            <w:tcW w:w="840" w:type="dxa"/>
          </w:tcPr>
          <w:p w14:paraId="14144292" w14:textId="77777777" w:rsidR="000513CD" w:rsidRPr="001A69B5" w:rsidRDefault="0009509B" w:rsidP="001A69B5">
            <w:r w:rsidRPr="001A69B5">
              <w:t>2018</w:t>
            </w:r>
          </w:p>
        </w:tc>
        <w:tc>
          <w:tcPr>
            <w:tcW w:w="840" w:type="dxa"/>
          </w:tcPr>
          <w:p w14:paraId="684A8FA3" w14:textId="77777777" w:rsidR="000513CD" w:rsidRPr="001A69B5" w:rsidRDefault="0009509B" w:rsidP="001A69B5">
            <w:r w:rsidRPr="001A69B5">
              <w:t>2019</w:t>
            </w:r>
          </w:p>
        </w:tc>
        <w:tc>
          <w:tcPr>
            <w:tcW w:w="840" w:type="dxa"/>
          </w:tcPr>
          <w:p w14:paraId="0F754DB0" w14:textId="77777777" w:rsidR="000513CD" w:rsidRPr="001A69B5" w:rsidRDefault="0009509B" w:rsidP="001A69B5">
            <w:r w:rsidRPr="001A69B5">
              <w:t>2020</w:t>
            </w:r>
          </w:p>
        </w:tc>
      </w:tr>
      <w:tr w:rsidR="000513CD" w:rsidRPr="001A69B5" w14:paraId="3FADC7E2" w14:textId="77777777" w:rsidTr="00A77DBE">
        <w:trPr>
          <w:trHeight w:val="380"/>
        </w:trPr>
        <w:tc>
          <w:tcPr>
            <w:tcW w:w="4460" w:type="dxa"/>
          </w:tcPr>
          <w:p w14:paraId="773DD737" w14:textId="77777777" w:rsidR="000513CD" w:rsidRPr="001A69B5" w:rsidRDefault="0009509B" w:rsidP="001A69B5">
            <w:r w:rsidRPr="001A69B5">
              <w:t>Barn i barnehage</w:t>
            </w:r>
          </w:p>
        </w:tc>
        <w:tc>
          <w:tcPr>
            <w:tcW w:w="840" w:type="dxa"/>
          </w:tcPr>
          <w:p w14:paraId="1A766300" w14:textId="77777777" w:rsidR="000513CD" w:rsidRPr="001A69B5" w:rsidRDefault="0009509B" w:rsidP="001A69B5">
            <w:r w:rsidRPr="001A69B5">
              <w:t>283 608</w:t>
            </w:r>
          </w:p>
        </w:tc>
        <w:tc>
          <w:tcPr>
            <w:tcW w:w="840" w:type="dxa"/>
          </w:tcPr>
          <w:p w14:paraId="4AC0C0F4" w14:textId="77777777" w:rsidR="000513CD" w:rsidRPr="001A69B5" w:rsidRDefault="0009509B" w:rsidP="001A69B5">
            <w:r w:rsidRPr="001A69B5">
              <w:t>282 649</w:t>
            </w:r>
          </w:p>
        </w:tc>
        <w:tc>
          <w:tcPr>
            <w:tcW w:w="840" w:type="dxa"/>
          </w:tcPr>
          <w:p w14:paraId="5FB73531" w14:textId="77777777" w:rsidR="000513CD" w:rsidRPr="001A69B5" w:rsidRDefault="0009509B" w:rsidP="001A69B5">
            <w:r w:rsidRPr="001A69B5">
              <w:t>281 622</w:t>
            </w:r>
          </w:p>
        </w:tc>
        <w:tc>
          <w:tcPr>
            <w:tcW w:w="840" w:type="dxa"/>
          </w:tcPr>
          <w:p w14:paraId="12808FDD" w14:textId="77777777" w:rsidR="000513CD" w:rsidRPr="001A69B5" w:rsidRDefault="0009509B" w:rsidP="001A69B5">
            <w:r w:rsidRPr="001A69B5">
              <w:t>278 578</w:t>
            </w:r>
          </w:p>
        </w:tc>
        <w:tc>
          <w:tcPr>
            <w:tcW w:w="840" w:type="dxa"/>
          </w:tcPr>
          <w:p w14:paraId="691BDCD0" w14:textId="77777777" w:rsidR="000513CD" w:rsidRPr="001A69B5" w:rsidRDefault="0009509B" w:rsidP="001A69B5">
            <w:r w:rsidRPr="001A69B5">
              <w:t>275 804</w:t>
            </w:r>
          </w:p>
        </w:tc>
        <w:tc>
          <w:tcPr>
            <w:tcW w:w="840" w:type="dxa"/>
          </w:tcPr>
          <w:p w14:paraId="6CF2F4FF" w14:textId="77777777" w:rsidR="000513CD" w:rsidRPr="001A69B5" w:rsidRDefault="0009509B" w:rsidP="001A69B5">
            <w:r w:rsidRPr="001A69B5">
              <w:t>272 264</w:t>
            </w:r>
          </w:p>
        </w:tc>
      </w:tr>
      <w:tr w:rsidR="000513CD" w:rsidRPr="001A69B5" w14:paraId="395C7687" w14:textId="77777777" w:rsidTr="00A77DBE">
        <w:trPr>
          <w:trHeight w:val="380"/>
        </w:trPr>
        <w:tc>
          <w:tcPr>
            <w:tcW w:w="4460" w:type="dxa"/>
          </w:tcPr>
          <w:p w14:paraId="08D9FCA6" w14:textId="77777777" w:rsidR="000513CD" w:rsidRPr="001A69B5" w:rsidRDefault="0009509B" w:rsidP="001A69B5">
            <w:r w:rsidRPr="001A69B5">
              <w:t>Dekningsgrad 1–5 år (pst.)</w:t>
            </w:r>
          </w:p>
        </w:tc>
        <w:tc>
          <w:tcPr>
            <w:tcW w:w="840" w:type="dxa"/>
          </w:tcPr>
          <w:p w14:paraId="2DBE3416" w14:textId="77777777" w:rsidR="000513CD" w:rsidRPr="001A69B5" w:rsidRDefault="0009509B" w:rsidP="001A69B5">
            <w:r w:rsidRPr="001A69B5">
              <w:t>90,4</w:t>
            </w:r>
          </w:p>
        </w:tc>
        <w:tc>
          <w:tcPr>
            <w:tcW w:w="840" w:type="dxa"/>
          </w:tcPr>
          <w:p w14:paraId="74E10A47" w14:textId="77777777" w:rsidR="000513CD" w:rsidRPr="001A69B5" w:rsidRDefault="0009509B" w:rsidP="001A69B5">
            <w:r w:rsidRPr="001A69B5">
              <w:t>91,1</w:t>
            </w:r>
          </w:p>
        </w:tc>
        <w:tc>
          <w:tcPr>
            <w:tcW w:w="840" w:type="dxa"/>
          </w:tcPr>
          <w:p w14:paraId="78544146" w14:textId="77777777" w:rsidR="000513CD" w:rsidRPr="001A69B5" w:rsidRDefault="0009509B" w:rsidP="001A69B5">
            <w:r w:rsidRPr="001A69B5">
              <w:t>91,3</w:t>
            </w:r>
          </w:p>
        </w:tc>
        <w:tc>
          <w:tcPr>
            <w:tcW w:w="840" w:type="dxa"/>
          </w:tcPr>
          <w:p w14:paraId="53590175" w14:textId="77777777" w:rsidR="000513CD" w:rsidRPr="001A69B5" w:rsidRDefault="0009509B" w:rsidP="001A69B5">
            <w:r w:rsidRPr="001A69B5">
              <w:t>91,8</w:t>
            </w:r>
          </w:p>
        </w:tc>
        <w:tc>
          <w:tcPr>
            <w:tcW w:w="840" w:type="dxa"/>
          </w:tcPr>
          <w:p w14:paraId="1899B60E" w14:textId="77777777" w:rsidR="000513CD" w:rsidRPr="001A69B5" w:rsidRDefault="0009509B" w:rsidP="001A69B5">
            <w:r w:rsidRPr="001A69B5">
              <w:t>92,2</w:t>
            </w:r>
          </w:p>
        </w:tc>
        <w:tc>
          <w:tcPr>
            <w:tcW w:w="840" w:type="dxa"/>
          </w:tcPr>
          <w:p w14:paraId="5BE9F4AD" w14:textId="77777777" w:rsidR="000513CD" w:rsidRPr="001A69B5" w:rsidRDefault="0009509B" w:rsidP="001A69B5">
            <w:r w:rsidRPr="001A69B5">
              <w:t>92,8</w:t>
            </w:r>
          </w:p>
        </w:tc>
      </w:tr>
      <w:tr w:rsidR="000513CD" w:rsidRPr="001A69B5" w14:paraId="6BB4312B" w14:textId="77777777" w:rsidTr="00A77DBE">
        <w:trPr>
          <w:trHeight w:val="380"/>
        </w:trPr>
        <w:tc>
          <w:tcPr>
            <w:tcW w:w="4460" w:type="dxa"/>
          </w:tcPr>
          <w:p w14:paraId="2B3BDF2D" w14:textId="77777777" w:rsidR="000513CD" w:rsidRPr="001A69B5" w:rsidRDefault="0009509B" w:rsidP="001A69B5">
            <w:r w:rsidRPr="001A69B5">
              <w:t>Dekningsgrad 0 år (pst.)</w:t>
            </w:r>
          </w:p>
        </w:tc>
        <w:tc>
          <w:tcPr>
            <w:tcW w:w="840" w:type="dxa"/>
          </w:tcPr>
          <w:p w14:paraId="32ED9BCA" w14:textId="77777777" w:rsidR="000513CD" w:rsidRPr="001A69B5" w:rsidRDefault="0009509B" w:rsidP="001A69B5">
            <w:r w:rsidRPr="001A69B5">
              <w:t>3,7</w:t>
            </w:r>
          </w:p>
        </w:tc>
        <w:tc>
          <w:tcPr>
            <w:tcW w:w="840" w:type="dxa"/>
          </w:tcPr>
          <w:p w14:paraId="607E5113" w14:textId="77777777" w:rsidR="000513CD" w:rsidRPr="001A69B5" w:rsidRDefault="0009509B" w:rsidP="001A69B5">
            <w:r w:rsidRPr="001A69B5">
              <w:t>4,0</w:t>
            </w:r>
          </w:p>
        </w:tc>
        <w:tc>
          <w:tcPr>
            <w:tcW w:w="840" w:type="dxa"/>
          </w:tcPr>
          <w:p w14:paraId="68F924AF" w14:textId="77777777" w:rsidR="000513CD" w:rsidRPr="001A69B5" w:rsidRDefault="0009509B" w:rsidP="001A69B5">
            <w:r w:rsidRPr="001A69B5">
              <w:t>3,9</w:t>
            </w:r>
          </w:p>
        </w:tc>
        <w:tc>
          <w:tcPr>
            <w:tcW w:w="840" w:type="dxa"/>
          </w:tcPr>
          <w:p w14:paraId="39014529" w14:textId="77777777" w:rsidR="000513CD" w:rsidRPr="001A69B5" w:rsidRDefault="0009509B" w:rsidP="001A69B5">
            <w:r w:rsidRPr="001A69B5">
              <w:t>4,0</w:t>
            </w:r>
          </w:p>
        </w:tc>
        <w:tc>
          <w:tcPr>
            <w:tcW w:w="840" w:type="dxa"/>
          </w:tcPr>
          <w:p w14:paraId="00C70BD7" w14:textId="77777777" w:rsidR="000513CD" w:rsidRPr="001A69B5" w:rsidRDefault="0009509B" w:rsidP="001A69B5">
            <w:r w:rsidRPr="001A69B5">
              <w:t>4,2</w:t>
            </w:r>
          </w:p>
        </w:tc>
        <w:tc>
          <w:tcPr>
            <w:tcW w:w="840" w:type="dxa"/>
          </w:tcPr>
          <w:p w14:paraId="6F1DF7B1" w14:textId="77777777" w:rsidR="000513CD" w:rsidRPr="001A69B5" w:rsidRDefault="0009509B" w:rsidP="001A69B5">
            <w:r w:rsidRPr="001A69B5">
              <w:t>4,3</w:t>
            </w:r>
          </w:p>
        </w:tc>
      </w:tr>
      <w:tr w:rsidR="000513CD" w:rsidRPr="001A69B5" w14:paraId="2403AC24" w14:textId="77777777" w:rsidTr="00A77DBE">
        <w:trPr>
          <w:trHeight w:val="380"/>
        </w:trPr>
        <w:tc>
          <w:tcPr>
            <w:tcW w:w="4460" w:type="dxa"/>
          </w:tcPr>
          <w:p w14:paraId="7ACF2B57" w14:textId="77777777" w:rsidR="000513CD" w:rsidRPr="001A69B5" w:rsidRDefault="0009509B" w:rsidP="001A69B5">
            <w:r w:rsidRPr="001A69B5">
              <w:t>Dekningsgrad 1 år (pst.)</w:t>
            </w:r>
          </w:p>
        </w:tc>
        <w:tc>
          <w:tcPr>
            <w:tcW w:w="840" w:type="dxa"/>
          </w:tcPr>
          <w:p w14:paraId="78BE9805" w14:textId="77777777" w:rsidR="000513CD" w:rsidRPr="001A69B5" w:rsidRDefault="0009509B" w:rsidP="001A69B5">
            <w:r w:rsidRPr="001A69B5">
              <w:t>69,7</w:t>
            </w:r>
          </w:p>
        </w:tc>
        <w:tc>
          <w:tcPr>
            <w:tcW w:w="840" w:type="dxa"/>
          </w:tcPr>
          <w:p w14:paraId="42DAFBEA" w14:textId="77777777" w:rsidR="000513CD" w:rsidRPr="001A69B5" w:rsidRDefault="0009509B" w:rsidP="001A69B5">
            <w:r w:rsidRPr="001A69B5">
              <w:t>71,7</w:t>
            </w:r>
          </w:p>
        </w:tc>
        <w:tc>
          <w:tcPr>
            <w:tcW w:w="840" w:type="dxa"/>
          </w:tcPr>
          <w:p w14:paraId="65FF22D6" w14:textId="77777777" w:rsidR="000513CD" w:rsidRPr="001A69B5" w:rsidRDefault="0009509B" w:rsidP="001A69B5">
            <w:r w:rsidRPr="001A69B5">
              <w:t>72,1</w:t>
            </w:r>
          </w:p>
        </w:tc>
        <w:tc>
          <w:tcPr>
            <w:tcW w:w="840" w:type="dxa"/>
          </w:tcPr>
          <w:p w14:paraId="07E85BFD" w14:textId="77777777" w:rsidR="000513CD" w:rsidRPr="001A69B5" w:rsidRDefault="0009509B" w:rsidP="001A69B5">
            <w:r w:rsidRPr="001A69B5">
              <w:t>73,2</w:t>
            </w:r>
          </w:p>
        </w:tc>
        <w:tc>
          <w:tcPr>
            <w:tcW w:w="840" w:type="dxa"/>
          </w:tcPr>
          <w:p w14:paraId="781DB021" w14:textId="77777777" w:rsidR="000513CD" w:rsidRPr="001A69B5" w:rsidRDefault="0009509B" w:rsidP="001A69B5">
            <w:r w:rsidRPr="001A69B5">
              <w:t>74,8</w:t>
            </w:r>
          </w:p>
        </w:tc>
        <w:tc>
          <w:tcPr>
            <w:tcW w:w="840" w:type="dxa"/>
          </w:tcPr>
          <w:p w14:paraId="25FADD2C" w14:textId="77777777" w:rsidR="000513CD" w:rsidRPr="001A69B5" w:rsidRDefault="0009509B" w:rsidP="001A69B5">
            <w:r w:rsidRPr="001A69B5">
              <w:t>76,6</w:t>
            </w:r>
          </w:p>
        </w:tc>
      </w:tr>
      <w:tr w:rsidR="000513CD" w:rsidRPr="001A69B5" w14:paraId="156789F9" w14:textId="77777777" w:rsidTr="00A77DBE">
        <w:trPr>
          <w:trHeight w:val="380"/>
        </w:trPr>
        <w:tc>
          <w:tcPr>
            <w:tcW w:w="4460" w:type="dxa"/>
          </w:tcPr>
          <w:p w14:paraId="3BEF9BAC" w14:textId="77777777" w:rsidR="000513CD" w:rsidRPr="001A69B5" w:rsidRDefault="0009509B" w:rsidP="001A69B5">
            <w:r w:rsidRPr="001A69B5">
              <w:t>Dekningsgrad 2 år (pst.)</w:t>
            </w:r>
          </w:p>
        </w:tc>
        <w:tc>
          <w:tcPr>
            <w:tcW w:w="840" w:type="dxa"/>
          </w:tcPr>
          <w:p w14:paraId="7233F0F8" w14:textId="77777777" w:rsidR="000513CD" w:rsidRPr="001A69B5" w:rsidRDefault="0009509B" w:rsidP="001A69B5">
            <w:r w:rsidRPr="001A69B5">
              <w:t>91,6</w:t>
            </w:r>
          </w:p>
        </w:tc>
        <w:tc>
          <w:tcPr>
            <w:tcW w:w="840" w:type="dxa"/>
          </w:tcPr>
          <w:p w14:paraId="4DB051FA" w14:textId="77777777" w:rsidR="000513CD" w:rsidRPr="001A69B5" w:rsidRDefault="0009509B" w:rsidP="001A69B5">
            <w:r w:rsidRPr="001A69B5">
              <w:t>92,3</w:t>
            </w:r>
          </w:p>
        </w:tc>
        <w:tc>
          <w:tcPr>
            <w:tcW w:w="840" w:type="dxa"/>
          </w:tcPr>
          <w:p w14:paraId="0045D5A4" w14:textId="77777777" w:rsidR="000513CD" w:rsidRPr="001A69B5" w:rsidRDefault="0009509B" w:rsidP="001A69B5">
            <w:r w:rsidRPr="001A69B5">
              <w:t>92,9</w:t>
            </w:r>
          </w:p>
        </w:tc>
        <w:tc>
          <w:tcPr>
            <w:tcW w:w="840" w:type="dxa"/>
          </w:tcPr>
          <w:p w14:paraId="1221A4AF" w14:textId="77777777" w:rsidR="000513CD" w:rsidRPr="001A69B5" w:rsidRDefault="0009509B" w:rsidP="001A69B5">
            <w:r w:rsidRPr="001A69B5">
              <w:t>93,2</w:t>
            </w:r>
          </w:p>
        </w:tc>
        <w:tc>
          <w:tcPr>
            <w:tcW w:w="840" w:type="dxa"/>
          </w:tcPr>
          <w:p w14:paraId="2FB79895" w14:textId="77777777" w:rsidR="000513CD" w:rsidRPr="001A69B5" w:rsidRDefault="0009509B" w:rsidP="001A69B5">
            <w:r w:rsidRPr="001A69B5">
              <w:t>93,6</w:t>
            </w:r>
          </w:p>
        </w:tc>
        <w:tc>
          <w:tcPr>
            <w:tcW w:w="840" w:type="dxa"/>
          </w:tcPr>
          <w:p w14:paraId="31654728" w14:textId="77777777" w:rsidR="000513CD" w:rsidRPr="001A69B5" w:rsidRDefault="0009509B" w:rsidP="001A69B5">
            <w:r w:rsidRPr="001A69B5">
              <w:t>94,1</w:t>
            </w:r>
          </w:p>
        </w:tc>
      </w:tr>
      <w:tr w:rsidR="000513CD" w:rsidRPr="001A69B5" w14:paraId="60135DB4" w14:textId="77777777" w:rsidTr="00A77DBE">
        <w:trPr>
          <w:trHeight w:val="380"/>
        </w:trPr>
        <w:tc>
          <w:tcPr>
            <w:tcW w:w="4460" w:type="dxa"/>
          </w:tcPr>
          <w:p w14:paraId="4024D106" w14:textId="77777777" w:rsidR="000513CD" w:rsidRPr="001A69B5" w:rsidRDefault="0009509B" w:rsidP="001A69B5">
            <w:r w:rsidRPr="001A69B5">
              <w:t>Dekningsgrad 3 år (pst.)</w:t>
            </w:r>
          </w:p>
        </w:tc>
        <w:tc>
          <w:tcPr>
            <w:tcW w:w="840" w:type="dxa"/>
          </w:tcPr>
          <w:p w14:paraId="5F73BC87" w14:textId="77777777" w:rsidR="000513CD" w:rsidRPr="001A69B5" w:rsidRDefault="0009509B" w:rsidP="001A69B5">
            <w:r w:rsidRPr="001A69B5">
              <w:t>95,7</w:t>
            </w:r>
          </w:p>
        </w:tc>
        <w:tc>
          <w:tcPr>
            <w:tcW w:w="840" w:type="dxa"/>
          </w:tcPr>
          <w:p w14:paraId="76146FB7" w14:textId="77777777" w:rsidR="000513CD" w:rsidRPr="001A69B5" w:rsidRDefault="0009509B" w:rsidP="001A69B5">
            <w:r w:rsidRPr="001A69B5">
              <w:t>95,9</w:t>
            </w:r>
          </w:p>
        </w:tc>
        <w:tc>
          <w:tcPr>
            <w:tcW w:w="840" w:type="dxa"/>
          </w:tcPr>
          <w:p w14:paraId="090EB62C" w14:textId="77777777" w:rsidR="000513CD" w:rsidRPr="001A69B5" w:rsidRDefault="0009509B" w:rsidP="001A69B5">
            <w:r w:rsidRPr="001A69B5">
              <w:t>96,1</w:t>
            </w:r>
          </w:p>
        </w:tc>
        <w:tc>
          <w:tcPr>
            <w:tcW w:w="840" w:type="dxa"/>
          </w:tcPr>
          <w:p w14:paraId="146F5EAC" w14:textId="77777777" w:rsidR="000513CD" w:rsidRPr="001A69B5" w:rsidRDefault="0009509B" w:rsidP="001A69B5">
            <w:r w:rsidRPr="001A69B5">
              <w:t>96,4</w:t>
            </w:r>
          </w:p>
        </w:tc>
        <w:tc>
          <w:tcPr>
            <w:tcW w:w="840" w:type="dxa"/>
          </w:tcPr>
          <w:p w14:paraId="0F8FB82A" w14:textId="77777777" w:rsidR="000513CD" w:rsidRPr="001A69B5" w:rsidRDefault="0009509B" w:rsidP="001A69B5">
            <w:r w:rsidRPr="001A69B5">
              <w:t>96,5</w:t>
            </w:r>
          </w:p>
        </w:tc>
        <w:tc>
          <w:tcPr>
            <w:tcW w:w="840" w:type="dxa"/>
          </w:tcPr>
          <w:p w14:paraId="1798E845" w14:textId="77777777" w:rsidR="000513CD" w:rsidRPr="001A69B5" w:rsidRDefault="0009509B" w:rsidP="001A69B5">
            <w:r w:rsidRPr="001A69B5">
              <w:t>96,7</w:t>
            </w:r>
          </w:p>
        </w:tc>
      </w:tr>
      <w:tr w:rsidR="000513CD" w:rsidRPr="001A69B5" w14:paraId="5D3BB5B8" w14:textId="77777777" w:rsidTr="00A77DBE">
        <w:trPr>
          <w:trHeight w:val="380"/>
        </w:trPr>
        <w:tc>
          <w:tcPr>
            <w:tcW w:w="4460" w:type="dxa"/>
          </w:tcPr>
          <w:p w14:paraId="61FEBCE6" w14:textId="77777777" w:rsidR="000513CD" w:rsidRPr="001A69B5" w:rsidRDefault="0009509B" w:rsidP="001A69B5">
            <w:r w:rsidRPr="001A69B5">
              <w:t>Dekningsgrad 4 år (pst.)</w:t>
            </w:r>
          </w:p>
        </w:tc>
        <w:tc>
          <w:tcPr>
            <w:tcW w:w="840" w:type="dxa"/>
          </w:tcPr>
          <w:p w14:paraId="04A19CB9" w14:textId="77777777" w:rsidR="000513CD" w:rsidRPr="001A69B5" w:rsidRDefault="0009509B" w:rsidP="001A69B5">
            <w:r w:rsidRPr="001A69B5">
              <w:t>96,9</w:t>
            </w:r>
          </w:p>
        </w:tc>
        <w:tc>
          <w:tcPr>
            <w:tcW w:w="840" w:type="dxa"/>
          </w:tcPr>
          <w:p w14:paraId="47061E87" w14:textId="77777777" w:rsidR="000513CD" w:rsidRPr="001A69B5" w:rsidRDefault="0009509B" w:rsidP="001A69B5">
            <w:r w:rsidRPr="001A69B5">
              <w:t>97,2</w:t>
            </w:r>
          </w:p>
        </w:tc>
        <w:tc>
          <w:tcPr>
            <w:tcW w:w="840" w:type="dxa"/>
          </w:tcPr>
          <w:p w14:paraId="50CDF928" w14:textId="77777777" w:rsidR="000513CD" w:rsidRPr="001A69B5" w:rsidRDefault="0009509B" w:rsidP="001A69B5">
            <w:r w:rsidRPr="001A69B5">
              <w:t>97,3</w:t>
            </w:r>
          </w:p>
        </w:tc>
        <w:tc>
          <w:tcPr>
            <w:tcW w:w="840" w:type="dxa"/>
          </w:tcPr>
          <w:p w14:paraId="08DC64C0" w14:textId="77777777" w:rsidR="000513CD" w:rsidRPr="001A69B5" w:rsidRDefault="0009509B" w:rsidP="001A69B5">
            <w:r w:rsidRPr="001A69B5">
              <w:t>97,3</w:t>
            </w:r>
          </w:p>
        </w:tc>
        <w:tc>
          <w:tcPr>
            <w:tcW w:w="840" w:type="dxa"/>
          </w:tcPr>
          <w:p w14:paraId="0A11DED6" w14:textId="77777777" w:rsidR="000513CD" w:rsidRPr="001A69B5" w:rsidRDefault="0009509B" w:rsidP="001A69B5">
            <w:r w:rsidRPr="001A69B5">
              <w:t>97,1</w:t>
            </w:r>
          </w:p>
        </w:tc>
        <w:tc>
          <w:tcPr>
            <w:tcW w:w="840" w:type="dxa"/>
          </w:tcPr>
          <w:p w14:paraId="6A9E7D59" w14:textId="77777777" w:rsidR="000513CD" w:rsidRPr="001A69B5" w:rsidRDefault="0009509B" w:rsidP="001A69B5">
            <w:r w:rsidRPr="001A69B5">
              <w:t>97,6</w:t>
            </w:r>
          </w:p>
        </w:tc>
      </w:tr>
      <w:tr w:rsidR="000513CD" w:rsidRPr="001A69B5" w14:paraId="1E9A83D5" w14:textId="77777777" w:rsidTr="00A77DBE">
        <w:trPr>
          <w:trHeight w:val="380"/>
        </w:trPr>
        <w:tc>
          <w:tcPr>
            <w:tcW w:w="4460" w:type="dxa"/>
          </w:tcPr>
          <w:p w14:paraId="56B72D62" w14:textId="77777777" w:rsidR="000513CD" w:rsidRPr="001A69B5" w:rsidRDefault="0009509B" w:rsidP="001A69B5">
            <w:r w:rsidRPr="001A69B5">
              <w:t>Dekningsgrad 5 år (pst.)</w:t>
            </w:r>
          </w:p>
        </w:tc>
        <w:tc>
          <w:tcPr>
            <w:tcW w:w="840" w:type="dxa"/>
          </w:tcPr>
          <w:p w14:paraId="4C54E4C3" w14:textId="77777777" w:rsidR="000513CD" w:rsidRPr="001A69B5" w:rsidRDefault="0009509B" w:rsidP="001A69B5">
            <w:r w:rsidRPr="001A69B5">
              <w:t>97,3</w:t>
            </w:r>
          </w:p>
        </w:tc>
        <w:tc>
          <w:tcPr>
            <w:tcW w:w="840" w:type="dxa"/>
          </w:tcPr>
          <w:p w14:paraId="6FD8F6B6" w14:textId="77777777" w:rsidR="000513CD" w:rsidRPr="001A69B5" w:rsidRDefault="0009509B" w:rsidP="001A69B5">
            <w:r w:rsidRPr="001A69B5">
              <w:t>97,5</w:t>
            </w:r>
          </w:p>
        </w:tc>
        <w:tc>
          <w:tcPr>
            <w:tcW w:w="840" w:type="dxa"/>
          </w:tcPr>
          <w:p w14:paraId="717D9734" w14:textId="77777777" w:rsidR="000513CD" w:rsidRPr="001A69B5" w:rsidRDefault="0009509B" w:rsidP="001A69B5">
            <w:r w:rsidRPr="001A69B5">
              <w:t>97,6</w:t>
            </w:r>
          </w:p>
        </w:tc>
        <w:tc>
          <w:tcPr>
            <w:tcW w:w="840" w:type="dxa"/>
          </w:tcPr>
          <w:p w14:paraId="7A1EA617" w14:textId="77777777" w:rsidR="000513CD" w:rsidRPr="001A69B5" w:rsidRDefault="0009509B" w:rsidP="001A69B5">
            <w:r w:rsidRPr="001A69B5">
              <w:t>97,6</w:t>
            </w:r>
          </w:p>
        </w:tc>
        <w:tc>
          <w:tcPr>
            <w:tcW w:w="840" w:type="dxa"/>
          </w:tcPr>
          <w:p w14:paraId="04D6B878" w14:textId="77777777" w:rsidR="000513CD" w:rsidRPr="001A69B5" w:rsidRDefault="0009509B" w:rsidP="001A69B5">
            <w:r w:rsidRPr="001A69B5">
              <w:t>97,5</w:t>
            </w:r>
          </w:p>
        </w:tc>
        <w:tc>
          <w:tcPr>
            <w:tcW w:w="840" w:type="dxa"/>
          </w:tcPr>
          <w:p w14:paraId="3C6F8DAA" w14:textId="77777777" w:rsidR="000513CD" w:rsidRPr="001A69B5" w:rsidRDefault="0009509B" w:rsidP="001A69B5">
            <w:r w:rsidRPr="001A69B5">
              <w:t>97,7</w:t>
            </w:r>
          </w:p>
        </w:tc>
      </w:tr>
      <w:tr w:rsidR="000513CD" w:rsidRPr="001A69B5" w14:paraId="3CC7ED74" w14:textId="77777777" w:rsidTr="00A77DBE">
        <w:trPr>
          <w:trHeight w:val="380"/>
        </w:trPr>
        <w:tc>
          <w:tcPr>
            <w:tcW w:w="4460" w:type="dxa"/>
          </w:tcPr>
          <w:p w14:paraId="28C04A63" w14:textId="77777777" w:rsidR="000513CD" w:rsidRPr="001A69B5" w:rsidRDefault="0009509B" w:rsidP="001A69B5">
            <w:proofErr w:type="spellStart"/>
            <w:r w:rsidRPr="001A69B5">
              <w:t>Gjennomsnittleg</w:t>
            </w:r>
            <w:proofErr w:type="spellEnd"/>
            <w:r w:rsidRPr="001A69B5">
              <w:t xml:space="preserve"> </w:t>
            </w:r>
            <w:proofErr w:type="spellStart"/>
            <w:r w:rsidRPr="001A69B5">
              <w:t>avtala</w:t>
            </w:r>
            <w:proofErr w:type="spellEnd"/>
            <w:r w:rsidRPr="001A69B5">
              <w:t xml:space="preserve"> </w:t>
            </w:r>
            <w:proofErr w:type="spellStart"/>
            <w:r w:rsidRPr="001A69B5">
              <w:t>opphaldstimar</w:t>
            </w:r>
            <w:proofErr w:type="spellEnd"/>
            <w:r w:rsidRPr="001A69B5">
              <w:t xml:space="preserve"> per veke</w:t>
            </w:r>
          </w:p>
        </w:tc>
        <w:tc>
          <w:tcPr>
            <w:tcW w:w="840" w:type="dxa"/>
          </w:tcPr>
          <w:p w14:paraId="73F280CB" w14:textId="77777777" w:rsidR="000513CD" w:rsidRPr="001A69B5" w:rsidRDefault="0009509B" w:rsidP="001A69B5">
            <w:r w:rsidRPr="001A69B5">
              <w:t>44,3</w:t>
            </w:r>
          </w:p>
        </w:tc>
        <w:tc>
          <w:tcPr>
            <w:tcW w:w="840" w:type="dxa"/>
          </w:tcPr>
          <w:p w14:paraId="3943DADE" w14:textId="77777777" w:rsidR="000513CD" w:rsidRPr="001A69B5" w:rsidRDefault="0009509B" w:rsidP="001A69B5">
            <w:r w:rsidRPr="001A69B5">
              <w:t>44,3</w:t>
            </w:r>
          </w:p>
        </w:tc>
        <w:tc>
          <w:tcPr>
            <w:tcW w:w="840" w:type="dxa"/>
          </w:tcPr>
          <w:p w14:paraId="7B303882" w14:textId="77777777" w:rsidR="000513CD" w:rsidRPr="001A69B5" w:rsidRDefault="0009509B" w:rsidP="001A69B5">
            <w:r w:rsidRPr="001A69B5">
              <w:t>44,4</w:t>
            </w:r>
          </w:p>
        </w:tc>
        <w:tc>
          <w:tcPr>
            <w:tcW w:w="840" w:type="dxa"/>
          </w:tcPr>
          <w:p w14:paraId="03F4C678" w14:textId="77777777" w:rsidR="000513CD" w:rsidRPr="001A69B5" w:rsidRDefault="0009509B" w:rsidP="001A69B5">
            <w:r w:rsidRPr="001A69B5">
              <w:t>44,5</w:t>
            </w:r>
          </w:p>
        </w:tc>
        <w:tc>
          <w:tcPr>
            <w:tcW w:w="840" w:type="dxa"/>
          </w:tcPr>
          <w:p w14:paraId="606EAB28" w14:textId="77777777" w:rsidR="000513CD" w:rsidRPr="001A69B5" w:rsidRDefault="0009509B" w:rsidP="001A69B5">
            <w:r w:rsidRPr="001A69B5">
              <w:t>44,6</w:t>
            </w:r>
          </w:p>
        </w:tc>
        <w:tc>
          <w:tcPr>
            <w:tcW w:w="840" w:type="dxa"/>
          </w:tcPr>
          <w:p w14:paraId="10A8F4E7" w14:textId="77777777" w:rsidR="000513CD" w:rsidRPr="001A69B5" w:rsidRDefault="0009509B" w:rsidP="001A69B5">
            <w:r w:rsidRPr="001A69B5">
              <w:t>44,6</w:t>
            </w:r>
          </w:p>
        </w:tc>
      </w:tr>
      <w:tr w:rsidR="000513CD" w:rsidRPr="001A69B5" w14:paraId="53820A3E" w14:textId="77777777" w:rsidTr="00A77DBE">
        <w:trPr>
          <w:trHeight w:val="380"/>
        </w:trPr>
        <w:tc>
          <w:tcPr>
            <w:tcW w:w="4460" w:type="dxa"/>
          </w:tcPr>
          <w:p w14:paraId="5CED4312" w14:textId="77777777" w:rsidR="000513CD" w:rsidRPr="001A69B5" w:rsidRDefault="0009509B" w:rsidP="001A69B5">
            <w:r w:rsidRPr="001A69B5">
              <w:t>Prosentdel av barn med heiltidsplass</w:t>
            </w:r>
          </w:p>
        </w:tc>
        <w:tc>
          <w:tcPr>
            <w:tcW w:w="840" w:type="dxa"/>
          </w:tcPr>
          <w:p w14:paraId="1532F1C4" w14:textId="77777777" w:rsidR="000513CD" w:rsidRPr="001A69B5" w:rsidRDefault="0009509B" w:rsidP="001A69B5">
            <w:r w:rsidRPr="001A69B5">
              <w:t>94,3</w:t>
            </w:r>
          </w:p>
        </w:tc>
        <w:tc>
          <w:tcPr>
            <w:tcW w:w="840" w:type="dxa"/>
          </w:tcPr>
          <w:p w14:paraId="5E71B914" w14:textId="77777777" w:rsidR="000513CD" w:rsidRPr="001A69B5" w:rsidRDefault="0009509B" w:rsidP="001A69B5">
            <w:r w:rsidRPr="001A69B5">
              <w:t>94,9</w:t>
            </w:r>
          </w:p>
        </w:tc>
        <w:tc>
          <w:tcPr>
            <w:tcW w:w="840" w:type="dxa"/>
          </w:tcPr>
          <w:p w14:paraId="4BD61C0A" w14:textId="77777777" w:rsidR="000513CD" w:rsidRPr="001A69B5" w:rsidRDefault="0009509B" w:rsidP="001A69B5">
            <w:r w:rsidRPr="001A69B5">
              <w:t>95,5</w:t>
            </w:r>
          </w:p>
        </w:tc>
        <w:tc>
          <w:tcPr>
            <w:tcW w:w="840" w:type="dxa"/>
          </w:tcPr>
          <w:p w14:paraId="6FFE9B6C" w14:textId="77777777" w:rsidR="000513CD" w:rsidRPr="001A69B5" w:rsidRDefault="0009509B" w:rsidP="001A69B5">
            <w:r w:rsidRPr="001A69B5">
              <w:t>96,1</w:t>
            </w:r>
          </w:p>
        </w:tc>
        <w:tc>
          <w:tcPr>
            <w:tcW w:w="840" w:type="dxa"/>
          </w:tcPr>
          <w:p w14:paraId="159D7EBD" w14:textId="77777777" w:rsidR="000513CD" w:rsidRPr="001A69B5" w:rsidRDefault="0009509B" w:rsidP="001A69B5">
            <w:r w:rsidRPr="001A69B5">
              <w:t>96,6</w:t>
            </w:r>
          </w:p>
        </w:tc>
        <w:tc>
          <w:tcPr>
            <w:tcW w:w="840" w:type="dxa"/>
          </w:tcPr>
          <w:p w14:paraId="5613DFEA" w14:textId="77777777" w:rsidR="000513CD" w:rsidRPr="001A69B5" w:rsidRDefault="0009509B" w:rsidP="001A69B5">
            <w:r w:rsidRPr="001A69B5">
              <w:t>96,9</w:t>
            </w:r>
          </w:p>
        </w:tc>
      </w:tr>
    </w:tbl>
    <w:p w14:paraId="479745D0" w14:textId="77777777" w:rsidR="000513CD" w:rsidRPr="001A69B5" w:rsidRDefault="0009509B" w:rsidP="001A69B5">
      <w:pPr>
        <w:pStyle w:val="Kilde"/>
      </w:pPr>
      <w:r w:rsidRPr="001A69B5">
        <w:t>Utdanningsdirektoratet (BASIL), Statistisk sentralbyrå, Kunnskapsdepartementet</w:t>
      </w:r>
    </w:p>
    <w:p w14:paraId="115E25B1" w14:textId="77777777" w:rsidR="000513CD" w:rsidRPr="001A69B5" w:rsidRDefault="0009509B" w:rsidP="001A69B5">
      <w:r w:rsidRPr="001A69B5">
        <w:t xml:space="preserve">Ved utgangen av 2020 gjekk 272 264 barn i ordinær barnehage eller familiebarnehage. Dette er </w:t>
      </w:r>
      <w:proofErr w:type="spellStart"/>
      <w:r w:rsidRPr="001A69B5">
        <w:t>ein</w:t>
      </w:r>
      <w:proofErr w:type="spellEnd"/>
      <w:r w:rsidRPr="001A69B5">
        <w:t xml:space="preserve"> nedgang i </w:t>
      </w:r>
      <w:proofErr w:type="spellStart"/>
      <w:r w:rsidRPr="001A69B5">
        <w:t>talet</w:t>
      </w:r>
      <w:proofErr w:type="spellEnd"/>
      <w:r w:rsidRPr="001A69B5">
        <w:t xml:space="preserve"> på barn i barnehage </w:t>
      </w:r>
      <w:proofErr w:type="spellStart"/>
      <w:r w:rsidRPr="001A69B5">
        <w:t>frå</w:t>
      </w:r>
      <w:proofErr w:type="spellEnd"/>
      <w:r w:rsidRPr="001A69B5">
        <w:t xml:space="preserve"> 2019 og kjem av </w:t>
      </w:r>
      <w:proofErr w:type="spellStart"/>
      <w:r w:rsidRPr="001A69B5">
        <w:t>ein</w:t>
      </w:r>
      <w:proofErr w:type="spellEnd"/>
      <w:r w:rsidRPr="001A69B5">
        <w:t xml:space="preserve"> nedgang i </w:t>
      </w:r>
      <w:proofErr w:type="spellStart"/>
      <w:r w:rsidRPr="001A69B5">
        <w:t>talet</w:t>
      </w:r>
      <w:proofErr w:type="spellEnd"/>
      <w:r w:rsidRPr="001A69B5">
        <w:t xml:space="preserve"> på barn i alderen 1–5 år i befolkninga. I tillegg hadde 110 </w:t>
      </w:r>
      <w:proofErr w:type="spellStart"/>
      <w:r w:rsidRPr="001A69B5">
        <w:t>opne</w:t>
      </w:r>
      <w:proofErr w:type="spellEnd"/>
      <w:r w:rsidRPr="001A69B5">
        <w:t xml:space="preserve"> </w:t>
      </w:r>
      <w:proofErr w:type="spellStart"/>
      <w:r w:rsidRPr="001A69B5">
        <w:t>barnehagar</w:t>
      </w:r>
      <w:proofErr w:type="spellEnd"/>
      <w:r w:rsidRPr="001A69B5">
        <w:t xml:space="preserve"> kapasitet til å ta imot om lag 3 110 barn i 2020. Barn under 3 år utgjorde 36 pst. av alle barn i barnehage.</w:t>
      </w:r>
    </w:p>
    <w:p w14:paraId="63D8A4B5" w14:textId="0D33EB8F" w:rsidR="000513CD" w:rsidRDefault="0009509B" w:rsidP="001A69B5">
      <w:r w:rsidRPr="001A69B5">
        <w:t xml:space="preserve">I 2020 hadde 96,9 pst. av barna heiltidsplass i barnehagen, mot 69,6 pst. i 2005, det vil </w:t>
      </w:r>
      <w:proofErr w:type="spellStart"/>
      <w:r w:rsidRPr="001A69B5">
        <w:t>seie</w:t>
      </w:r>
      <w:proofErr w:type="spellEnd"/>
      <w:r w:rsidRPr="001A69B5">
        <w:t xml:space="preserve"> </w:t>
      </w:r>
      <w:proofErr w:type="spellStart"/>
      <w:r w:rsidRPr="001A69B5">
        <w:t>avtala</w:t>
      </w:r>
      <w:proofErr w:type="spellEnd"/>
      <w:r w:rsidRPr="001A69B5">
        <w:t xml:space="preserve"> </w:t>
      </w:r>
      <w:proofErr w:type="spellStart"/>
      <w:r w:rsidRPr="001A69B5">
        <w:t>opphaldstid</w:t>
      </w:r>
      <w:proofErr w:type="spellEnd"/>
      <w:r w:rsidRPr="001A69B5">
        <w:t xml:space="preserve"> på 41 </w:t>
      </w:r>
      <w:proofErr w:type="spellStart"/>
      <w:r w:rsidRPr="001A69B5">
        <w:t>timar</w:t>
      </w:r>
      <w:proofErr w:type="spellEnd"/>
      <w:r w:rsidRPr="001A69B5">
        <w:t xml:space="preserve"> i </w:t>
      </w:r>
      <w:proofErr w:type="spellStart"/>
      <w:r w:rsidRPr="001A69B5">
        <w:t>veka</w:t>
      </w:r>
      <w:proofErr w:type="spellEnd"/>
      <w:r w:rsidRPr="001A69B5">
        <w:t xml:space="preserve"> eller </w:t>
      </w:r>
      <w:proofErr w:type="spellStart"/>
      <w:r w:rsidRPr="001A69B5">
        <w:t>meir</w:t>
      </w:r>
      <w:proofErr w:type="spellEnd"/>
      <w:r w:rsidRPr="001A69B5">
        <w:t xml:space="preserve">. </w:t>
      </w:r>
      <w:proofErr w:type="spellStart"/>
      <w:r w:rsidRPr="001A69B5">
        <w:t>Gjennomsnittleg</w:t>
      </w:r>
      <w:proofErr w:type="spellEnd"/>
      <w:r w:rsidRPr="001A69B5">
        <w:t xml:space="preserve"> </w:t>
      </w:r>
      <w:proofErr w:type="spellStart"/>
      <w:r w:rsidRPr="001A69B5">
        <w:t>avtala</w:t>
      </w:r>
      <w:proofErr w:type="spellEnd"/>
      <w:r w:rsidRPr="001A69B5">
        <w:t xml:space="preserve"> </w:t>
      </w:r>
      <w:proofErr w:type="spellStart"/>
      <w:r w:rsidRPr="001A69B5">
        <w:t>opphaldstid</w:t>
      </w:r>
      <w:proofErr w:type="spellEnd"/>
      <w:r w:rsidRPr="001A69B5">
        <w:t xml:space="preserve"> for barn i barnehage har i same periode </w:t>
      </w:r>
      <w:proofErr w:type="spellStart"/>
      <w:r w:rsidRPr="001A69B5">
        <w:t>auka</w:t>
      </w:r>
      <w:proofErr w:type="spellEnd"/>
      <w:r w:rsidRPr="001A69B5">
        <w:t xml:space="preserve"> </w:t>
      </w:r>
      <w:proofErr w:type="spellStart"/>
      <w:r w:rsidRPr="001A69B5">
        <w:t>frå</w:t>
      </w:r>
      <w:proofErr w:type="spellEnd"/>
      <w:r w:rsidRPr="001A69B5">
        <w:t xml:space="preserve"> 39 til 44,6 </w:t>
      </w:r>
      <w:proofErr w:type="spellStart"/>
      <w:r w:rsidRPr="001A69B5">
        <w:t>timar</w:t>
      </w:r>
      <w:proofErr w:type="spellEnd"/>
      <w:r w:rsidRPr="001A69B5">
        <w:t xml:space="preserve"> per veke. Dekningsgraden i 2020 for barn i alderen 1–5 år var 92,8 pst., mot 76,2 pst. i 2005. Dekningsgraden har </w:t>
      </w:r>
      <w:proofErr w:type="spellStart"/>
      <w:r w:rsidRPr="001A69B5">
        <w:t>vore</w:t>
      </w:r>
      <w:proofErr w:type="spellEnd"/>
      <w:r w:rsidRPr="001A69B5">
        <w:t xml:space="preserve"> stabil for </w:t>
      </w:r>
      <w:proofErr w:type="spellStart"/>
      <w:r w:rsidRPr="001A69B5">
        <w:t>dei</w:t>
      </w:r>
      <w:proofErr w:type="spellEnd"/>
      <w:r w:rsidRPr="001A69B5">
        <w:t xml:space="preserve"> eldre barna </w:t>
      </w:r>
      <w:proofErr w:type="spellStart"/>
      <w:r w:rsidRPr="001A69B5">
        <w:t>dei</w:t>
      </w:r>
      <w:proofErr w:type="spellEnd"/>
      <w:r w:rsidRPr="001A69B5">
        <w:t xml:space="preserve"> siste åra og </w:t>
      </w:r>
      <w:proofErr w:type="spellStart"/>
      <w:r w:rsidRPr="001A69B5">
        <w:t>auka</w:t>
      </w:r>
      <w:proofErr w:type="spellEnd"/>
      <w:r w:rsidRPr="001A69B5">
        <w:t xml:space="preserve"> for </w:t>
      </w:r>
      <w:proofErr w:type="spellStart"/>
      <w:r w:rsidRPr="001A69B5">
        <w:t>dei</w:t>
      </w:r>
      <w:proofErr w:type="spellEnd"/>
      <w:r w:rsidRPr="001A69B5">
        <w:t xml:space="preserve"> yngste barna.</w:t>
      </w:r>
    </w:p>
    <w:p w14:paraId="1BE08E10" w14:textId="531233F6" w:rsidR="008E4CC9" w:rsidRPr="001A69B5" w:rsidRDefault="008E4CC9" w:rsidP="008E4CC9">
      <w:pPr>
        <w:pStyle w:val="tabell-tittel"/>
      </w:pPr>
      <w:r w:rsidRPr="001A69B5">
        <w:t xml:space="preserve">Barn i barnehage etter </w:t>
      </w:r>
      <w:proofErr w:type="spellStart"/>
      <w:r w:rsidRPr="001A69B5">
        <w:t>eigarforhold</w:t>
      </w:r>
      <w:proofErr w:type="spellEnd"/>
      <w:r w:rsidRPr="001A69B5">
        <w:t xml:space="preserve">, </w:t>
      </w:r>
      <w:proofErr w:type="spellStart"/>
      <w:r w:rsidRPr="001A69B5">
        <w:t>offentleg</w:t>
      </w:r>
      <w:proofErr w:type="spellEnd"/>
      <w:r w:rsidRPr="001A69B5">
        <w:t xml:space="preserve"> og privat, 2006–20</w:t>
      </w:r>
    </w:p>
    <w:p w14:paraId="09339072" w14:textId="77777777" w:rsidR="000513CD" w:rsidRPr="001A69B5" w:rsidRDefault="0009509B" w:rsidP="001A69B5">
      <w:pPr>
        <w:pStyle w:val="Tabellnavn"/>
      </w:pPr>
      <w:r w:rsidRPr="001A69B5">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0513CD" w:rsidRPr="001A69B5" w14:paraId="3A8511F6" w14:textId="77777777" w:rsidTr="00A77DBE">
        <w:trPr>
          <w:trHeight w:val="360"/>
        </w:trPr>
        <w:tc>
          <w:tcPr>
            <w:tcW w:w="2480" w:type="dxa"/>
          </w:tcPr>
          <w:p w14:paraId="1C69A747" w14:textId="77777777" w:rsidR="000513CD" w:rsidRPr="001A69B5" w:rsidRDefault="000513CD" w:rsidP="001A69B5"/>
        </w:tc>
        <w:tc>
          <w:tcPr>
            <w:tcW w:w="1400" w:type="dxa"/>
          </w:tcPr>
          <w:p w14:paraId="1C4307D1" w14:textId="77777777" w:rsidR="000513CD" w:rsidRPr="001A69B5" w:rsidRDefault="0009509B" w:rsidP="001A69B5">
            <w:r w:rsidRPr="001A69B5">
              <w:t>2006</w:t>
            </w:r>
          </w:p>
        </w:tc>
        <w:tc>
          <w:tcPr>
            <w:tcW w:w="1400" w:type="dxa"/>
          </w:tcPr>
          <w:p w14:paraId="528F992B" w14:textId="77777777" w:rsidR="000513CD" w:rsidRPr="001A69B5" w:rsidRDefault="0009509B" w:rsidP="001A69B5">
            <w:r w:rsidRPr="001A69B5">
              <w:t>2010</w:t>
            </w:r>
          </w:p>
        </w:tc>
        <w:tc>
          <w:tcPr>
            <w:tcW w:w="1400" w:type="dxa"/>
          </w:tcPr>
          <w:p w14:paraId="69F3E1F5" w14:textId="77777777" w:rsidR="000513CD" w:rsidRPr="001A69B5" w:rsidRDefault="0009509B" w:rsidP="001A69B5">
            <w:r w:rsidRPr="001A69B5">
              <w:t>2014</w:t>
            </w:r>
          </w:p>
        </w:tc>
        <w:tc>
          <w:tcPr>
            <w:tcW w:w="1400" w:type="dxa"/>
          </w:tcPr>
          <w:p w14:paraId="4C305DF4" w14:textId="77777777" w:rsidR="000513CD" w:rsidRPr="001A69B5" w:rsidRDefault="0009509B" w:rsidP="001A69B5">
            <w:r w:rsidRPr="001A69B5">
              <w:t>2019</w:t>
            </w:r>
          </w:p>
        </w:tc>
        <w:tc>
          <w:tcPr>
            <w:tcW w:w="1400" w:type="dxa"/>
          </w:tcPr>
          <w:p w14:paraId="76912D55" w14:textId="77777777" w:rsidR="000513CD" w:rsidRPr="001A69B5" w:rsidRDefault="0009509B" w:rsidP="001A69B5">
            <w:r w:rsidRPr="001A69B5">
              <w:t>2020</w:t>
            </w:r>
          </w:p>
        </w:tc>
      </w:tr>
      <w:tr w:rsidR="000513CD" w:rsidRPr="001A69B5" w14:paraId="7FCD515B" w14:textId="77777777" w:rsidTr="00A77DBE">
        <w:trPr>
          <w:trHeight w:val="380"/>
        </w:trPr>
        <w:tc>
          <w:tcPr>
            <w:tcW w:w="2480" w:type="dxa"/>
          </w:tcPr>
          <w:p w14:paraId="1E0EDC6B" w14:textId="77777777" w:rsidR="000513CD" w:rsidRPr="001A69B5" w:rsidRDefault="0009509B" w:rsidP="001A69B5">
            <w:proofErr w:type="spellStart"/>
            <w:r w:rsidRPr="001A69B5">
              <w:t>Offentlege</w:t>
            </w:r>
            <w:proofErr w:type="spellEnd"/>
          </w:p>
        </w:tc>
        <w:tc>
          <w:tcPr>
            <w:tcW w:w="1400" w:type="dxa"/>
          </w:tcPr>
          <w:p w14:paraId="3B2AA460" w14:textId="77777777" w:rsidR="000513CD" w:rsidRPr="001A69B5" w:rsidRDefault="0009509B" w:rsidP="001A69B5">
            <w:r w:rsidRPr="001A69B5">
              <w:t>127 252</w:t>
            </w:r>
          </w:p>
        </w:tc>
        <w:tc>
          <w:tcPr>
            <w:tcW w:w="1400" w:type="dxa"/>
          </w:tcPr>
          <w:p w14:paraId="6DF0D6DB" w14:textId="77777777" w:rsidR="000513CD" w:rsidRPr="001A69B5" w:rsidRDefault="0009509B" w:rsidP="001A69B5">
            <w:r w:rsidRPr="001A69B5">
              <w:t>147 180</w:t>
            </w:r>
          </w:p>
        </w:tc>
        <w:tc>
          <w:tcPr>
            <w:tcW w:w="1400" w:type="dxa"/>
          </w:tcPr>
          <w:p w14:paraId="4B6F838C" w14:textId="77777777" w:rsidR="000513CD" w:rsidRPr="001A69B5" w:rsidRDefault="0009509B" w:rsidP="001A69B5">
            <w:r w:rsidRPr="001A69B5">
              <w:t>147 726</w:t>
            </w:r>
          </w:p>
        </w:tc>
        <w:tc>
          <w:tcPr>
            <w:tcW w:w="1400" w:type="dxa"/>
          </w:tcPr>
          <w:p w14:paraId="10167298" w14:textId="77777777" w:rsidR="000513CD" w:rsidRPr="001A69B5" w:rsidRDefault="0009509B" w:rsidP="001A69B5">
            <w:r w:rsidRPr="001A69B5">
              <w:t>138 822</w:t>
            </w:r>
          </w:p>
        </w:tc>
        <w:tc>
          <w:tcPr>
            <w:tcW w:w="1400" w:type="dxa"/>
          </w:tcPr>
          <w:p w14:paraId="4836F7CD" w14:textId="77777777" w:rsidR="000513CD" w:rsidRPr="001A69B5" w:rsidRDefault="0009509B" w:rsidP="001A69B5">
            <w:r w:rsidRPr="001A69B5">
              <w:t>136 987</w:t>
            </w:r>
          </w:p>
        </w:tc>
      </w:tr>
      <w:tr w:rsidR="000513CD" w:rsidRPr="001A69B5" w14:paraId="7275DD10" w14:textId="77777777" w:rsidTr="00A77DBE">
        <w:trPr>
          <w:trHeight w:val="380"/>
        </w:trPr>
        <w:tc>
          <w:tcPr>
            <w:tcW w:w="2480" w:type="dxa"/>
          </w:tcPr>
          <w:p w14:paraId="02B700C1" w14:textId="77777777" w:rsidR="000513CD" w:rsidRPr="001A69B5" w:rsidRDefault="0009509B" w:rsidP="001A69B5">
            <w:r w:rsidRPr="001A69B5">
              <w:t>– kommunale</w:t>
            </w:r>
          </w:p>
        </w:tc>
        <w:tc>
          <w:tcPr>
            <w:tcW w:w="1400" w:type="dxa"/>
          </w:tcPr>
          <w:p w14:paraId="41A4A6C8" w14:textId="77777777" w:rsidR="000513CD" w:rsidRPr="001A69B5" w:rsidRDefault="0009509B" w:rsidP="001A69B5">
            <w:r w:rsidRPr="001A69B5">
              <w:t>122 783</w:t>
            </w:r>
          </w:p>
        </w:tc>
        <w:tc>
          <w:tcPr>
            <w:tcW w:w="1400" w:type="dxa"/>
          </w:tcPr>
          <w:p w14:paraId="649F291D" w14:textId="77777777" w:rsidR="000513CD" w:rsidRPr="001A69B5" w:rsidRDefault="0009509B" w:rsidP="001A69B5">
            <w:r w:rsidRPr="001A69B5">
              <w:t>146 051</w:t>
            </w:r>
          </w:p>
        </w:tc>
        <w:tc>
          <w:tcPr>
            <w:tcW w:w="1400" w:type="dxa"/>
          </w:tcPr>
          <w:p w14:paraId="48F921F0" w14:textId="77777777" w:rsidR="000513CD" w:rsidRPr="001A69B5" w:rsidRDefault="0009509B" w:rsidP="001A69B5">
            <w:r w:rsidRPr="001A69B5">
              <w:t>147 493</w:t>
            </w:r>
          </w:p>
        </w:tc>
        <w:tc>
          <w:tcPr>
            <w:tcW w:w="1400" w:type="dxa"/>
          </w:tcPr>
          <w:p w14:paraId="1897DD51" w14:textId="77777777" w:rsidR="000513CD" w:rsidRPr="001A69B5" w:rsidRDefault="0009509B" w:rsidP="001A69B5">
            <w:r w:rsidRPr="001A69B5">
              <w:t>138 122</w:t>
            </w:r>
          </w:p>
        </w:tc>
        <w:tc>
          <w:tcPr>
            <w:tcW w:w="1400" w:type="dxa"/>
          </w:tcPr>
          <w:p w14:paraId="151219D6" w14:textId="77777777" w:rsidR="000513CD" w:rsidRPr="001A69B5" w:rsidRDefault="0009509B" w:rsidP="001A69B5">
            <w:r w:rsidRPr="001A69B5">
              <w:t>136 280</w:t>
            </w:r>
          </w:p>
        </w:tc>
      </w:tr>
      <w:tr w:rsidR="000513CD" w:rsidRPr="001A69B5" w14:paraId="5ADEA77B" w14:textId="77777777" w:rsidTr="00A77DBE">
        <w:trPr>
          <w:trHeight w:val="640"/>
        </w:trPr>
        <w:tc>
          <w:tcPr>
            <w:tcW w:w="2480" w:type="dxa"/>
          </w:tcPr>
          <w:p w14:paraId="2EAEA31A" w14:textId="77777777" w:rsidR="000513CD" w:rsidRPr="001A69B5" w:rsidRDefault="0009509B" w:rsidP="001A69B5">
            <w:r w:rsidRPr="001A69B5">
              <w:t>– fylkeskommunale/</w:t>
            </w:r>
            <w:proofErr w:type="spellStart"/>
            <w:r w:rsidRPr="001A69B5">
              <w:t>statlege</w:t>
            </w:r>
            <w:proofErr w:type="spellEnd"/>
          </w:p>
        </w:tc>
        <w:tc>
          <w:tcPr>
            <w:tcW w:w="1400" w:type="dxa"/>
          </w:tcPr>
          <w:p w14:paraId="7CB3F2AF" w14:textId="77777777" w:rsidR="000513CD" w:rsidRPr="001A69B5" w:rsidRDefault="0009509B" w:rsidP="001A69B5">
            <w:r w:rsidRPr="001A69B5">
              <w:t>4 469</w:t>
            </w:r>
          </w:p>
        </w:tc>
        <w:tc>
          <w:tcPr>
            <w:tcW w:w="1400" w:type="dxa"/>
          </w:tcPr>
          <w:p w14:paraId="1E722667" w14:textId="77777777" w:rsidR="000513CD" w:rsidRPr="001A69B5" w:rsidRDefault="0009509B" w:rsidP="001A69B5">
            <w:r w:rsidRPr="001A69B5">
              <w:t>1 129</w:t>
            </w:r>
          </w:p>
        </w:tc>
        <w:tc>
          <w:tcPr>
            <w:tcW w:w="1400" w:type="dxa"/>
          </w:tcPr>
          <w:p w14:paraId="1C37F697" w14:textId="77777777" w:rsidR="000513CD" w:rsidRPr="001A69B5" w:rsidRDefault="0009509B" w:rsidP="001A69B5">
            <w:r w:rsidRPr="001A69B5">
              <w:t>233</w:t>
            </w:r>
          </w:p>
        </w:tc>
        <w:tc>
          <w:tcPr>
            <w:tcW w:w="1400" w:type="dxa"/>
          </w:tcPr>
          <w:p w14:paraId="29FBC909" w14:textId="77777777" w:rsidR="000513CD" w:rsidRPr="001A69B5" w:rsidRDefault="0009509B" w:rsidP="001A69B5">
            <w:r w:rsidRPr="001A69B5">
              <w:t>700</w:t>
            </w:r>
          </w:p>
        </w:tc>
        <w:tc>
          <w:tcPr>
            <w:tcW w:w="1400" w:type="dxa"/>
          </w:tcPr>
          <w:p w14:paraId="3B5C315E" w14:textId="77777777" w:rsidR="000513CD" w:rsidRPr="001A69B5" w:rsidRDefault="0009509B" w:rsidP="001A69B5">
            <w:r w:rsidRPr="001A69B5">
              <w:t>707</w:t>
            </w:r>
          </w:p>
        </w:tc>
      </w:tr>
      <w:tr w:rsidR="000513CD" w:rsidRPr="001A69B5" w14:paraId="6AC1346E" w14:textId="77777777" w:rsidTr="00A77DBE">
        <w:trPr>
          <w:trHeight w:val="380"/>
        </w:trPr>
        <w:tc>
          <w:tcPr>
            <w:tcW w:w="2480" w:type="dxa"/>
          </w:tcPr>
          <w:p w14:paraId="2ACC0CB3" w14:textId="77777777" w:rsidR="000513CD" w:rsidRPr="001A69B5" w:rsidRDefault="0009509B" w:rsidP="001A69B5">
            <w:r w:rsidRPr="001A69B5">
              <w:t>Private</w:t>
            </w:r>
          </w:p>
        </w:tc>
        <w:tc>
          <w:tcPr>
            <w:tcW w:w="1400" w:type="dxa"/>
          </w:tcPr>
          <w:p w14:paraId="711001E5" w14:textId="77777777" w:rsidR="000513CD" w:rsidRPr="001A69B5" w:rsidRDefault="0009509B" w:rsidP="001A69B5">
            <w:r w:rsidRPr="001A69B5">
              <w:t>107 696</w:t>
            </w:r>
          </w:p>
        </w:tc>
        <w:tc>
          <w:tcPr>
            <w:tcW w:w="1400" w:type="dxa"/>
          </w:tcPr>
          <w:p w14:paraId="0E25AA5A" w14:textId="77777777" w:rsidR="000513CD" w:rsidRPr="001A69B5" w:rsidRDefault="0009509B" w:rsidP="001A69B5">
            <w:r w:rsidRPr="001A69B5">
              <w:t>129 959</w:t>
            </w:r>
          </w:p>
        </w:tc>
        <w:tc>
          <w:tcPr>
            <w:tcW w:w="1400" w:type="dxa"/>
          </w:tcPr>
          <w:p w14:paraId="5604F16C" w14:textId="77777777" w:rsidR="000513CD" w:rsidRPr="001A69B5" w:rsidRDefault="0009509B" w:rsidP="001A69B5">
            <w:r w:rsidRPr="001A69B5">
              <w:t>138 688</w:t>
            </w:r>
          </w:p>
        </w:tc>
        <w:tc>
          <w:tcPr>
            <w:tcW w:w="1400" w:type="dxa"/>
          </w:tcPr>
          <w:p w14:paraId="16AE94F4" w14:textId="77777777" w:rsidR="000513CD" w:rsidRPr="001A69B5" w:rsidRDefault="0009509B" w:rsidP="001A69B5">
            <w:r w:rsidRPr="001A69B5">
              <w:t>136 982</w:t>
            </w:r>
          </w:p>
        </w:tc>
        <w:tc>
          <w:tcPr>
            <w:tcW w:w="1400" w:type="dxa"/>
          </w:tcPr>
          <w:p w14:paraId="42950A84" w14:textId="77777777" w:rsidR="000513CD" w:rsidRPr="001A69B5" w:rsidRDefault="0009509B" w:rsidP="001A69B5">
            <w:r w:rsidRPr="001A69B5">
              <w:t>135 277</w:t>
            </w:r>
          </w:p>
        </w:tc>
      </w:tr>
      <w:tr w:rsidR="000513CD" w:rsidRPr="001A69B5" w14:paraId="0CA8E8D3" w14:textId="77777777" w:rsidTr="00A77DBE">
        <w:trPr>
          <w:trHeight w:val="380"/>
        </w:trPr>
        <w:tc>
          <w:tcPr>
            <w:tcW w:w="2480" w:type="dxa"/>
          </w:tcPr>
          <w:p w14:paraId="11054EEF" w14:textId="77777777" w:rsidR="000513CD" w:rsidRPr="001A69B5" w:rsidRDefault="0009509B" w:rsidP="001A69B5">
            <w:r w:rsidRPr="001A69B5">
              <w:t xml:space="preserve">– </w:t>
            </w:r>
            <w:proofErr w:type="spellStart"/>
            <w:r w:rsidRPr="001A69B5">
              <w:t>kyrkjelyd</w:t>
            </w:r>
            <w:proofErr w:type="spellEnd"/>
            <w:r w:rsidRPr="001A69B5">
              <w:t>/trussamfunn</w:t>
            </w:r>
          </w:p>
        </w:tc>
        <w:tc>
          <w:tcPr>
            <w:tcW w:w="1400" w:type="dxa"/>
          </w:tcPr>
          <w:p w14:paraId="13B1DAAD" w14:textId="77777777" w:rsidR="000513CD" w:rsidRPr="001A69B5" w:rsidRDefault="0009509B" w:rsidP="001A69B5">
            <w:r w:rsidRPr="001A69B5">
              <w:t>8 267</w:t>
            </w:r>
          </w:p>
        </w:tc>
        <w:tc>
          <w:tcPr>
            <w:tcW w:w="1400" w:type="dxa"/>
          </w:tcPr>
          <w:p w14:paraId="291EED00" w14:textId="77777777" w:rsidR="000513CD" w:rsidRPr="001A69B5" w:rsidRDefault="0009509B" w:rsidP="001A69B5">
            <w:r w:rsidRPr="001A69B5">
              <w:t>7 723</w:t>
            </w:r>
          </w:p>
        </w:tc>
        <w:tc>
          <w:tcPr>
            <w:tcW w:w="1400" w:type="dxa"/>
          </w:tcPr>
          <w:p w14:paraId="2276DDC9" w14:textId="77777777" w:rsidR="000513CD" w:rsidRPr="001A69B5" w:rsidRDefault="0009509B" w:rsidP="001A69B5">
            <w:r w:rsidRPr="001A69B5">
              <w:t>7 579</w:t>
            </w:r>
          </w:p>
        </w:tc>
        <w:tc>
          <w:tcPr>
            <w:tcW w:w="1400" w:type="dxa"/>
          </w:tcPr>
          <w:p w14:paraId="4527381E" w14:textId="77777777" w:rsidR="000513CD" w:rsidRPr="001A69B5" w:rsidRDefault="0009509B" w:rsidP="001A69B5">
            <w:r w:rsidRPr="001A69B5">
              <w:t>6 724</w:t>
            </w:r>
          </w:p>
        </w:tc>
        <w:tc>
          <w:tcPr>
            <w:tcW w:w="1400" w:type="dxa"/>
          </w:tcPr>
          <w:p w14:paraId="0CA0B769" w14:textId="77777777" w:rsidR="000513CD" w:rsidRPr="001A69B5" w:rsidRDefault="0009509B" w:rsidP="001A69B5">
            <w:r w:rsidRPr="001A69B5">
              <w:t>6 407</w:t>
            </w:r>
          </w:p>
        </w:tc>
      </w:tr>
      <w:tr w:rsidR="000513CD" w:rsidRPr="001A69B5" w14:paraId="413A474B" w14:textId="77777777" w:rsidTr="00A77DBE">
        <w:trPr>
          <w:trHeight w:val="380"/>
        </w:trPr>
        <w:tc>
          <w:tcPr>
            <w:tcW w:w="2480" w:type="dxa"/>
          </w:tcPr>
          <w:p w14:paraId="46F8AA8A" w14:textId="77777777" w:rsidR="000513CD" w:rsidRPr="001A69B5" w:rsidRDefault="0009509B" w:rsidP="001A69B5">
            <w:r w:rsidRPr="001A69B5">
              <w:t xml:space="preserve">– </w:t>
            </w:r>
            <w:proofErr w:type="spellStart"/>
            <w:r w:rsidRPr="001A69B5">
              <w:t>foreldreeigde</w:t>
            </w:r>
            <w:proofErr w:type="spellEnd"/>
          </w:p>
        </w:tc>
        <w:tc>
          <w:tcPr>
            <w:tcW w:w="1400" w:type="dxa"/>
          </w:tcPr>
          <w:p w14:paraId="4CB33956" w14:textId="77777777" w:rsidR="000513CD" w:rsidRPr="001A69B5" w:rsidRDefault="0009509B" w:rsidP="001A69B5">
            <w:r w:rsidRPr="001A69B5">
              <w:t>35 749</w:t>
            </w:r>
          </w:p>
        </w:tc>
        <w:tc>
          <w:tcPr>
            <w:tcW w:w="1400" w:type="dxa"/>
          </w:tcPr>
          <w:p w14:paraId="12AB83D8" w14:textId="77777777" w:rsidR="000513CD" w:rsidRPr="001A69B5" w:rsidRDefault="0009509B" w:rsidP="001A69B5">
            <w:r w:rsidRPr="001A69B5">
              <w:t>33 083</w:t>
            </w:r>
          </w:p>
        </w:tc>
        <w:tc>
          <w:tcPr>
            <w:tcW w:w="1400" w:type="dxa"/>
          </w:tcPr>
          <w:p w14:paraId="58EDA2A6" w14:textId="77777777" w:rsidR="000513CD" w:rsidRPr="001A69B5" w:rsidRDefault="0009509B" w:rsidP="001A69B5">
            <w:r w:rsidRPr="001A69B5">
              <w:t>30 930</w:t>
            </w:r>
          </w:p>
        </w:tc>
        <w:tc>
          <w:tcPr>
            <w:tcW w:w="1400" w:type="dxa"/>
          </w:tcPr>
          <w:p w14:paraId="2F85A873" w14:textId="77777777" w:rsidR="000513CD" w:rsidRPr="001A69B5" w:rsidRDefault="0009509B" w:rsidP="001A69B5">
            <w:r w:rsidRPr="001A69B5">
              <w:t>29 857</w:t>
            </w:r>
          </w:p>
        </w:tc>
        <w:tc>
          <w:tcPr>
            <w:tcW w:w="1400" w:type="dxa"/>
          </w:tcPr>
          <w:p w14:paraId="359C1E11" w14:textId="77777777" w:rsidR="000513CD" w:rsidRPr="001A69B5" w:rsidRDefault="0009509B" w:rsidP="001A69B5">
            <w:r w:rsidRPr="001A69B5">
              <w:t>29 756</w:t>
            </w:r>
          </w:p>
        </w:tc>
      </w:tr>
      <w:tr w:rsidR="000513CD" w:rsidRPr="001A69B5" w14:paraId="6B93C650" w14:textId="77777777" w:rsidTr="00A77DBE">
        <w:trPr>
          <w:trHeight w:val="640"/>
        </w:trPr>
        <w:tc>
          <w:tcPr>
            <w:tcW w:w="2480" w:type="dxa"/>
          </w:tcPr>
          <w:p w14:paraId="73CDEF45" w14:textId="77777777" w:rsidR="000513CD" w:rsidRPr="001A69B5" w:rsidRDefault="0009509B" w:rsidP="001A69B5">
            <w:r w:rsidRPr="001A69B5">
              <w:t xml:space="preserve">– kvinne- og familieforbund / </w:t>
            </w:r>
            <w:proofErr w:type="spellStart"/>
            <w:r w:rsidRPr="001A69B5">
              <w:t>sanitetsforeining</w:t>
            </w:r>
            <w:proofErr w:type="spellEnd"/>
          </w:p>
        </w:tc>
        <w:tc>
          <w:tcPr>
            <w:tcW w:w="1400" w:type="dxa"/>
          </w:tcPr>
          <w:p w14:paraId="3E6120E7" w14:textId="77777777" w:rsidR="000513CD" w:rsidRPr="001A69B5" w:rsidRDefault="0009509B" w:rsidP="001A69B5">
            <w:r w:rsidRPr="001A69B5">
              <w:t>1 388</w:t>
            </w:r>
          </w:p>
        </w:tc>
        <w:tc>
          <w:tcPr>
            <w:tcW w:w="1400" w:type="dxa"/>
          </w:tcPr>
          <w:p w14:paraId="2F381B0E" w14:textId="77777777" w:rsidR="000513CD" w:rsidRPr="001A69B5" w:rsidRDefault="0009509B" w:rsidP="001A69B5">
            <w:r w:rsidRPr="001A69B5">
              <w:t>1 151</w:t>
            </w:r>
          </w:p>
        </w:tc>
        <w:tc>
          <w:tcPr>
            <w:tcW w:w="1400" w:type="dxa"/>
          </w:tcPr>
          <w:p w14:paraId="1672B976" w14:textId="77777777" w:rsidR="000513CD" w:rsidRPr="001A69B5" w:rsidRDefault="0009509B" w:rsidP="001A69B5">
            <w:r w:rsidRPr="001A69B5">
              <w:t>714</w:t>
            </w:r>
          </w:p>
        </w:tc>
        <w:tc>
          <w:tcPr>
            <w:tcW w:w="1400" w:type="dxa"/>
          </w:tcPr>
          <w:p w14:paraId="4A41A162" w14:textId="77777777" w:rsidR="000513CD" w:rsidRPr="001A69B5" w:rsidRDefault="0009509B" w:rsidP="001A69B5">
            <w:r w:rsidRPr="001A69B5">
              <w:t>695</w:t>
            </w:r>
          </w:p>
        </w:tc>
        <w:tc>
          <w:tcPr>
            <w:tcW w:w="1400" w:type="dxa"/>
          </w:tcPr>
          <w:p w14:paraId="52D90B4F" w14:textId="77777777" w:rsidR="000513CD" w:rsidRPr="001A69B5" w:rsidRDefault="0009509B" w:rsidP="001A69B5">
            <w:r w:rsidRPr="001A69B5">
              <w:t>798</w:t>
            </w:r>
          </w:p>
        </w:tc>
      </w:tr>
      <w:tr w:rsidR="000513CD" w:rsidRPr="001A69B5" w14:paraId="593BA891" w14:textId="77777777" w:rsidTr="00A77DBE">
        <w:trPr>
          <w:trHeight w:val="380"/>
        </w:trPr>
        <w:tc>
          <w:tcPr>
            <w:tcW w:w="2480" w:type="dxa"/>
          </w:tcPr>
          <w:p w14:paraId="1F2BEB7E" w14:textId="77777777" w:rsidR="000513CD" w:rsidRPr="001A69B5" w:rsidRDefault="0009509B" w:rsidP="001A69B5">
            <w:r w:rsidRPr="001A69B5">
              <w:t>– bedrift</w:t>
            </w:r>
          </w:p>
        </w:tc>
        <w:tc>
          <w:tcPr>
            <w:tcW w:w="1400" w:type="dxa"/>
          </w:tcPr>
          <w:p w14:paraId="72F60122" w14:textId="77777777" w:rsidR="000513CD" w:rsidRPr="001A69B5" w:rsidRDefault="0009509B" w:rsidP="001A69B5">
            <w:r w:rsidRPr="001A69B5">
              <w:t>18 309</w:t>
            </w:r>
          </w:p>
        </w:tc>
        <w:tc>
          <w:tcPr>
            <w:tcW w:w="1400" w:type="dxa"/>
          </w:tcPr>
          <w:p w14:paraId="629676AD" w14:textId="77777777" w:rsidR="000513CD" w:rsidRPr="001A69B5" w:rsidRDefault="0009509B" w:rsidP="001A69B5">
            <w:r w:rsidRPr="001A69B5">
              <w:t>30 724</w:t>
            </w:r>
          </w:p>
        </w:tc>
        <w:tc>
          <w:tcPr>
            <w:tcW w:w="1400" w:type="dxa"/>
          </w:tcPr>
          <w:p w14:paraId="4153B878" w14:textId="77777777" w:rsidR="000513CD" w:rsidRPr="001A69B5" w:rsidRDefault="0009509B" w:rsidP="001A69B5">
            <w:r w:rsidRPr="001A69B5">
              <w:t>43 070</w:t>
            </w:r>
          </w:p>
        </w:tc>
        <w:tc>
          <w:tcPr>
            <w:tcW w:w="1400" w:type="dxa"/>
          </w:tcPr>
          <w:p w14:paraId="43D8A378" w14:textId="77777777" w:rsidR="000513CD" w:rsidRPr="001A69B5" w:rsidRDefault="0009509B" w:rsidP="001A69B5">
            <w:r w:rsidRPr="001A69B5">
              <w:t>3 011</w:t>
            </w:r>
          </w:p>
        </w:tc>
        <w:tc>
          <w:tcPr>
            <w:tcW w:w="1400" w:type="dxa"/>
          </w:tcPr>
          <w:p w14:paraId="6903FE32" w14:textId="77777777" w:rsidR="000513CD" w:rsidRPr="001A69B5" w:rsidRDefault="0009509B" w:rsidP="001A69B5">
            <w:r w:rsidRPr="001A69B5">
              <w:t>2 754</w:t>
            </w:r>
          </w:p>
        </w:tc>
      </w:tr>
      <w:tr w:rsidR="000513CD" w:rsidRPr="001A69B5" w14:paraId="12BB9085" w14:textId="77777777" w:rsidTr="00A77DBE">
        <w:trPr>
          <w:trHeight w:val="640"/>
        </w:trPr>
        <w:tc>
          <w:tcPr>
            <w:tcW w:w="2480" w:type="dxa"/>
          </w:tcPr>
          <w:p w14:paraId="60BEABCC" w14:textId="77777777" w:rsidR="000513CD" w:rsidRPr="001A69B5" w:rsidRDefault="0009509B" w:rsidP="001A69B5">
            <w:r w:rsidRPr="001A69B5">
              <w:t>– pedagogisk/ideologisk org.</w:t>
            </w:r>
          </w:p>
        </w:tc>
        <w:tc>
          <w:tcPr>
            <w:tcW w:w="1400" w:type="dxa"/>
          </w:tcPr>
          <w:p w14:paraId="0DD1AB3F" w14:textId="77777777" w:rsidR="000513CD" w:rsidRPr="001A69B5" w:rsidRDefault="0009509B" w:rsidP="001A69B5">
            <w:r w:rsidRPr="001A69B5">
              <w:t>4 324</w:t>
            </w:r>
          </w:p>
        </w:tc>
        <w:tc>
          <w:tcPr>
            <w:tcW w:w="1400" w:type="dxa"/>
          </w:tcPr>
          <w:p w14:paraId="3FA34636" w14:textId="77777777" w:rsidR="000513CD" w:rsidRPr="001A69B5" w:rsidRDefault="0009509B" w:rsidP="001A69B5">
            <w:r w:rsidRPr="001A69B5">
              <w:t>8 048</w:t>
            </w:r>
          </w:p>
        </w:tc>
        <w:tc>
          <w:tcPr>
            <w:tcW w:w="1400" w:type="dxa"/>
          </w:tcPr>
          <w:p w14:paraId="75C9538A" w14:textId="77777777" w:rsidR="000513CD" w:rsidRPr="001A69B5" w:rsidRDefault="0009509B" w:rsidP="001A69B5">
            <w:r w:rsidRPr="001A69B5">
              <w:t>7 826</w:t>
            </w:r>
          </w:p>
        </w:tc>
        <w:tc>
          <w:tcPr>
            <w:tcW w:w="1400" w:type="dxa"/>
          </w:tcPr>
          <w:p w14:paraId="4796D1BD" w14:textId="77777777" w:rsidR="000513CD" w:rsidRPr="001A69B5" w:rsidRDefault="0009509B" w:rsidP="001A69B5">
            <w:r w:rsidRPr="001A69B5">
              <w:t>4 368</w:t>
            </w:r>
          </w:p>
        </w:tc>
        <w:tc>
          <w:tcPr>
            <w:tcW w:w="1400" w:type="dxa"/>
          </w:tcPr>
          <w:p w14:paraId="7FF91C31" w14:textId="77777777" w:rsidR="000513CD" w:rsidRPr="001A69B5" w:rsidRDefault="0009509B" w:rsidP="001A69B5">
            <w:r w:rsidRPr="001A69B5">
              <w:t>4 461</w:t>
            </w:r>
          </w:p>
        </w:tc>
      </w:tr>
      <w:tr w:rsidR="000513CD" w:rsidRPr="001A69B5" w14:paraId="5B3DEF28" w14:textId="77777777" w:rsidTr="00A77DBE">
        <w:trPr>
          <w:trHeight w:val="380"/>
        </w:trPr>
        <w:tc>
          <w:tcPr>
            <w:tcW w:w="2480" w:type="dxa"/>
          </w:tcPr>
          <w:p w14:paraId="40A3F696" w14:textId="77777777" w:rsidR="000513CD" w:rsidRPr="001A69B5" w:rsidRDefault="0009509B" w:rsidP="001A69B5">
            <w:r w:rsidRPr="001A69B5">
              <w:t xml:space="preserve">– </w:t>
            </w:r>
            <w:proofErr w:type="spellStart"/>
            <w:r w:rsidRPr="001A69B5">
              <w:t>einskildpersonar</w:t>
            </w:r>
            <w:proofErr w:type="spellEnd"/>
          </w:p>
        </w:tc>
        <w:tc>
          <w:tcPr>
            <w:tcW w:w="1400" w:type="dxa"/>
          </w:tcPr>
          <w:p w14:paraId="6D37C223" w14:textId="77777777" w:rsidR="000513CD" w:rsidRPr="001A69B5" w:rsidRDefault="0009509B" w:rsidP="001A69B5">
            <w:r w:rsidRPr="001A69B5">
              <w:t>20 103</w:t>
            </w:r>
          </w:p>
        </w:tc>
        <w:tc>
          <w:tcPr>
            <w:tcW w:w="1400" w:type="dxa"/>
          </w:tcPr>
          <w:p w14:paraId="0F1FBD44" w14:textId="77777777" w:rsidR="000513CD" w:rsidRPr="001A69B5" w:rsidRDefault="0009509B" w:rsidP="001A69B5">
            <w:r w:rsidRPr="001A69B5">
              <w:t>18 183</w:t>
            </w:r>
          </w:p>
        </w:tc>
        <w:tc>
          <w:tcPr>
            <w:tcW w:w="1400" w:type="dxa"/>
          </w:tcPr>
          <w:p w14:paraId="4FAC999E" w14:textId="77777777" w:rsidR="000513CD" w:rsidRPr="001A69B5" w:rsidRDefault="0009509B" w:rsidP="001A69B5">
            <w:r w:rsidRPr="001A69B5">
              <w:t>15 120</w:t>
            </w:r>
          </w:p>
        </w:tc>
        <w:tc>
          <w:tcPr>
            <w:tcW w:w="1400" w:type="dxa"/>
          </w:tcPr>
          <w:p w14:paraId="2B8E19EB" w14:textId="77777777" w:rsidR="000513CD" w:rsidRPr="001A69B5" w:rsidRDefault="0009509B" w:rsidP="001A69B5">
            <w:r w:rsidRPr="001A69B5">
              <w:t>8 643</w:t>
            </w:r>
          </w:p>
        </w:tc>
        <w:tc>
          <w:tcPr>
            <w:tcW w:w="1400" w:type="dxa"/>
          </w:tcPr>
          <w:p w14:paraId="058505D8" w14:textId="77777777" w:rsidR="000513CD" w:rsidRPr="001A69B5" w:rsidRDefault="0009509B" w:rsidP="001A69B5">
            <w:r w:rsidRPr="001A69B5">
              <w:t>8 007</w:t>
            </w:r>
          </w:p>
        </w:tc>
      </w:tr>
      <w:tr w:rsidR="000513CD" w:rsidRPr="001A69B5" w14:paraId="669A4DD1" w14:textId="77777777" w:rsidTr="00A77DBE">
        <w:trPr>
          <w:trHeight w:val="380"/>
        </w:trPr>
        <w:tc>
          <w:tcPr>
            <w:tcW w:w="2480" w:type="dxa"/>
          </w:tcPr>
          <w:p w14:paraId="720CBA81" w14:textId="77777777" w:rsidR="000513CD" w:rsidRPr="001A69B5" w:rsidRDefault="0009509B" w:rsidP="001A69B5">
            <w:r w:rsidRPr="001A69B5">
              <w:t>– konsern/aksjeselskap</w:t>
            </w:r>
          </w:p>
        </w:tc>
        <w:tc>
          <w:tcPr>
            <w:tcW w:w="1400" w:type="dxa"/>
          </w:tcPr>
          <w:p w14:paraId="6D5BD30F" w14:textId="77777777" w:rsidR="000513CD" w:rsidRPr="001A69B5" w:rsidRDefault="0009509B" w:rsidP="001A69B5">
            <w:r w:rsidRPr="001A69B5">
              <w:t>–</w:t>
            </w:r>
          </w:p>
        </w:tc>
        <w:tc>
          <w:tcPr>
            <w:tcW w:w="1400" w:type="dxa"/>
          </w:tcPr>
          <w:p w14:paraId="76BCCB60" w14:textId="77777777" w:rsidR="000513CD" w:rsidRPr="001A69B5" w:rsidRDefault="0009509B" w:rsidP="001A69B5">
            <w:r w:rsidRPr="001A69B5">
              <w:t>–</w:t>
            </w:r>
          </w:p>
        </w:tc>
        <w:tc>
          <w:tcPr>
            <w:tcW w:w="1400" w:type="dxa"/>
          </w:tcPr>
          <w:p w14:paraId="43D3157D" w14:textId="77777777" w:rsidR="000513CD" w:rsidRPr="001A69B5" w:rsidRDefault="0009509B" w:rsidP="001A69B5">
            <w:r w:rsidRPr="001A69B5">
              <w:t>–</w:t>
            </w:r>
          </w:p>
        </w:tc>
        <w:tc>
          <w:tcPr>
            <w:tcW w:w="1400" w:type="dxa"/>
          </w:tcPr>
          <w:p w14:paraId="13EC40BE" w14:textId="77777777" w:rsidR="000513CD" w:rsidRPr="001A69B5" w:rsidRDefault="0009509B" w:rsidP="001A69B5">
            <w:r w:rsidRPr="001A69B5">
              <w:t>71 815</w:t>
            </w:r>
          </w:p>
        </w:tc>
        <w:tc>
          <w:tcPr>
            <w:tcW w:w="1400" w:type="dxa"/>
          </w:tcPr>
          <w:p w14:paraId="697C74D0" w14:textId="77777777" w:rsidR="000513CD" w:rsidRPr="001A69B5" w:rsidRDefault="0009509B" w:rsidP="001A69B5">
            <w:r w:rsidRPr="001A69B5">
              <w:t>71 581</w:t>
            </w:r>
          </w:p>
        </w:tc>
      </w:tr>
      <w:tr w:rsidR="000513CD" w:rsidRPr="001A69B5" w14:paraId="7E7DAEC7" w14:textId="77777777" w:rsidTr="00A77DBE">
        <w:trPr>
          <w:trHeight w:val="380"/>
        </w:trPr>
        <w:tc>
          <w:tcPr>
            <w:tcW w:w="2480" w:type="dxa"/>
          </w:tcPr>
          <w:p w14:paraId="48A8273D" w14:textId="77777777" w:rsidR="000513CD" w:rsidRPr="001A69B5" w:rsidRDefault="0009509B" w:rsidP="001A69B5">
            <w:r w:rsidRPr="001A69B5">
              <w:t>– stiftelse</w:t>
            </w:r>
          </w:p>
        </w:tc>
        <w:tc>
          <w:tcPr>
            <w:tcW w:w="1400" w:type="dxa"/>
          </w:tcPr>
          <w:p w14:paraId="75F6209B" w14:textId="77777777" w:rsidR="000513CD" w:rsidRPr="001A69B5" w:rsidRDefault="0009509B" w:rsidP="001A69B5">
            <w:r w:rsidRPr="001A69B5">
              <w:t>–</w:t>
            </w:r>
          </w:p>
        </w:tc>
        <w:tc>
          <w:tcPr>
            <w:tcW w:w="1400" w:type="dxa"/>
          </w:tcPr>
          <w:p w14:paraId="7E4DC527" w14:textId="77777777" w:rsidR="000513CD" w:rsidRPr="001A69B5" w:rsidRDefault="0009509B" w:rsidP="001A69B5">
            <w:r w:rsidRPr="001A69B5">
              <w:t>–</w:t>
            </w:r>
          </w:p>
        </w:tc>
        <w:tc>
          <w:tcPr>
            <w:tcW w:w="1400" w:type="dxa"/>
          </w:tcPr>
          <w:p w14:paraId="08916A46" w14:textId="77777777" w:rsidR="000513CD" w:rsidRPr="001A69B5" w:rsidRDefault="0009509B" w:rsidP="001A69B5">
            <w:r w:rsidRPr="001A69B5">
              <w:t>–</w:t>
            </w:r>
          </w:p>
        </w:tc>
        <w:tc>
          <w:tcPr>
            <w:tcW w:w="1400" w:type="dxa"/>
          </w:tcPr>
          <w:p w14:paraId="4DA6B1B5" w14:textId="77777777" w:rsidR="000513CD" w:rsidRPr="001A69B5" w:rsidRDefault="0009509B" w:rsidP="001A69B5">
            <w:r w:rsidRPr="001A69B5">
              <w:t>9 167</w:t>
            </w:r>
          </w:p>
        </w:tc>
        <w:tc>
          <w:tcPr>
            <w:tcW w:w="1400" w:type="dxa"/>
          </w:tcPr>
          <w:p w14:paraId="0EFC4207" w14:textId="77777777" w:rsidR="000513CD" w:rsidRPr="001A69B5" w:rsidRDefault="0009509B" w:rsidP="001A69B5">
            <w:r w:rsidRPr="001A69B5">
              <w:t>8 928</w:t>
            </w:r>
          </w:p>
        </w:tc>
      </w:tr>
      <w:tr w:rsidR="000513CD" w:rsidRPr="001A69B5" w14:paraId="5AF8A859" w14:textId="77777777" w:rsidTr="00A77DBE">
        <w:trPr>
          <w:trHeight w:val="380"/>
        </w:trPr>
        <w:tc>
          <w:tcPr>
            <w:tcW w:w="2480" w:type="dxa"/>
          </w:tcPr>
          <w:p w14:paraId="36A6F6E3" w14:textId="77777777" w:rsidR="000513CD" w:rsidRPr="001A69B5" w:rsidRDefault="0009509B" w:rsidP="001A69B5">
            <w:r w:rsidRPr="001A69B5">
              <w:t>– studentsamskipnad</w:t>
            </w:r>
          </w:p>
        </w:tc>
        <w:tc>
          <w:tcPr>
            <w:tcW w:w="1400" w:type="dxa"/>
          </w:tcPr>
          <w:p w14:paraId="3E5A4033" w14:textId="77777777" w:rsidR="000513CD" w:rsidRPr="001A69B5" w:rsidRDefault="0009509B" w:rsidP="001A69B5">
            <w:r w:rsidRPr="001A69B5">
              <w:t>–</w:t>
            </w:r>
          </w:p>
        </w:tc>
        <w:tc>
          <w:tcPr>
            <w:tcW w:w="1400" w:type="dxa"/>
          </w:tcPr>
          <w:p w14:paraId="275DC749" w14:textId="77777777" w:rsidR="000513CD" w:rsidRPr="001A69B5" w:rsidRDefault="0009509B" w:rsidP="001A69B5">
            <w:r w:rsidRPr="001A69B5">
              <w:t>–</w:t>
            </w:r>
          </w:p>
        </w:tc>
        <w:tc>
          <w:tcPr>
            <w:tcW w:w="1400" w:type="dxa"/>
          </w:tcPr>
          <w:p w14:paraId="53B2FE6E" w14:textId="77777777" w:rsidR="000513CD" w:rsidRPr="001A69B5" w:rsidRDefault="0009509B" w:rsidP="001A69B5">
            <w:r w:rsidRPr="001A69B5">
              <w:t>2 221</w:t>
            </w:r>
          </w:p>
        </w:tc>
        <w:tc>
          <w:tcPr>
            <w:tcW w:w="1400" w:type="dxa"/>
          </w:tcPr>
          <w:p w14:paraId="14D7A3AC" w14:textId="77777777" w:rsidR="000513CD" w:rsidRPr="001A69B5" w:rsidRDefault="0009509B" w:rsidP="001A69B5">
            <w:r w:rsidRPr="001A69B5">
              <w:t>2 702</w:t>
            </w:r>
          </w:p>
        </w:tc>
        <w:tc>
          <w:tcPr>
            <w:tcW w:w="1400" w:type="dxa"/>
          </w:tcPr>
          <w:p w14:paraId="2FAEAB91" w14:textId="77777777" w:rsidR="000513CD" w:rsidRPr="001A69B5" w:rsidRDefault="0009509B" w:rsidP="001A69B5">
            <w:r w:rsidRPr="001A69B5">
              <w:t>2 585</w:t>
            </w:r>
          </w:p>
        </w:tc>
      </w:tr>
      <w:tr w:rsidR="000513CD" w:rsidRPr="001A69B5" w14:paraId="459CFDB1" w14:textId="77777777" w:rsidTr="00A77DBE">
        <w:trPr>
          <w:trHeight w:val="380"/>
        </w:trPr>
        <w:tc>
          <w:tcPr>
            <w:tcW w:w="2480" w:type="dxa"/>
          </w:tcPr>
          <w:p w14:paraId="105F53E6" w14:textId="77777777" w:rsidR="000513CD" w:rsidRPr="001A69B5" w:rsidRDefault="0009509B" w:rsidP="001A69B5">
            <w:r w:rsidRPr="001A69B5">
              <w:t>– andre</w:t>
            </w:r>
          </w:p>
        </w:tc>
        <w:tc>
          <w:tcPr>
            <w:tcW w:w="1400" w:type="dxa"/>
          </w:tcPr>
          <w:p w14:paraId="342251CF" w14:textId="77777777" w:rsidR="000513CD" w:rsidRPr="001A69B5" w:rsidRDefault="0009509B" w:rsidP="001A69B5">
            <w:r w:rsidRPr="001A69B5">
              <w:t>19 556</w:t>
            </w:r>
          </w:p>
        </w:tc>
        <w:tc>
          <w:tcPr>
            <w:tcW w:w="1400" w:type="dxa"/>
          </w:tcPr>
          <w:p w14:paraId="23A92EF8" w14:textId="77777777" w:rsidR="000513CD" w:rsidRPr="001A69B5" w:rsidRDefault="0009509B" w:rsidP="001A69B5">
            <w:r w:rsidRPr="001A69B5">
              <w:t>31 047</w:t>
            </w:r>
          </w:p>
        </w:tc>
        <w:tc>
          <w:tcPr>
            <w:tcW w:w="1400" w:type="dxa"/>
          </w:tcPr>
          <w:p w14:paraId="2C7B9F7C" w14:textId="77777777" w:rsidR="000513CD" w:rsidRPr="001A69B5" w:rsidRDefault="0009509B" w:rsidP="001A69B5">
            <w:r w:rsidRPr="001A69B5">
              <w:t>31 228</w:t>
            </w:r>
          </w:p>
        </w:tc>
        <w:tc>
          <w:tcPr>
            <w:tcW w:w="1400" w:type="dxa"/>
          </w:tcPr>
          <w:p w14:paraId="1DA22527" w14:textId="77777777" w:rsidR="000513CD" w:rsidRPr="001A69B5" w:rsidRDefault="0009509B" w:rsidP="001A69B5">
            <w:r w:rsidRPr="001A69B5">
              <w:t>–</w:t>
            </w:r>
          </w:p>
        </w:tc>
        <w:tc>
          <w:tcPr>
            <w:tcW w:w="1400" w:type="dxa"/>
          </w:tcPr>
          <w:p w14:paraId="7077F91F" w14:textId="77777777" w:rsidR="000513CD" w:rsidRPr="001A69B5" w:rsidRDefault="0009509B" w:rsidP="001A69B5">
            <w:r w:rsidRPr="001A69B5">
              <w:t>–</w:t>
            </w:r>
          </w:p>
        </w:tc>
      </w:tr>
      <w:tr w:rsidR="000513CD" w:rsidRPr="001A69B5" w14:paraId="39124FB9" w14:textId="77777777" w:rsidTr="00A77DBE">
        <w:trPr>
          <w:trHeight w:val="380"/>
        </w:trPr>
        <w:tc>
          <w:tcPr>
            <w:tcW w:w="2480" w:type="dxa"/>
          </w:tcPr>
          <w:p w14:paraId="32BD4AA4" w14:textId="77777777" w:rsidR="000513CD" w:rsidRPr="001A69B5" w:rsidRDefault="0009509B" w:rsidP="001A69B5">
            <w:r w:rsidRPr="001A69B5">
              <w:t>I alt</w:t>
            </w:r>
          </w:p>
        </w:tc>
        <w:tc>
          <w:tcPr>
            <w:tcW w:w="1400" w:type="dxa"/>
          </w:tcPr>
          <w:p w14:paraId="22E5392A" w14:textId="77777777" w:rsidR="000513CD" w:rsidRPr="001A69B5" w:rsidRDefault="0009509B" w:rsidP="001A69B5">
            <w:r w:rsidRPr="001A69B5">
              <w:t>234 948</w:t>
            </w:r>
          </w:p>
        </w:tc>
        <w:tc>
          <w:tcPr>
            <w:tcW w:w="1400" w:type="dxa"/>
          </w:tcPr>
          <w:p w14:paraId="4ECED3F4" w14:textId="77777777" w:rsidR="000513CD" w:rsidRPr="001A69B5" w:rsidRDefault="0009509B" w:rsidP="001A69B5">
            <w:r w:rsidRPr="001A69B5">
              <w:t>277 139</w:t>
            </w:r>
          </w:p>
        </w:tc>
        <w:tc>
          <w:tcPr>
            <w:tcW w:w="1400" w:type="dxa"/>
          </w:tcPr>
          <w:p w14:paraId="6FA60D5B" w14:textId="77777777" w:rsidR="000513CD" w:rsidRPr="001A69B5" w:rsidRDefault="0009509B" w:rsidP="001A69B5">
            <w:r w:rsidRPr="001A69B5">
              <w:t>286 414</w:t>
            </w:r>
          </w:p>
        </w:tc>
        <w:tc>
          <w:tcPr>
            <w:tcW w:w="1400" w:type="dxa"/>
          </w:tcPr>
          <w:p w14:paraId="505B5478" w14:textId="77777777" w:rsidR="000513CD" w:rsidRPr="001A69B5" w:rsidRDefault="0009509B" w:rsidP="001A69B5">
            <w:r w:rsidRPr="001A69B5">
              <w:t>275 804</w:t>
            </w:r>
          </w:p>
        </w:tc>
        <w:tc>
          <w:tcPr>
            <w:tcW w:w="1400" w:type="dxa"/>
          </w:tcPr>
          <w:p w14:paraId="5AC45589" w14:textId="77777777" w:rsidR="000513CD" w:rsidRPr="001A69B5" w:rsidRDefault="0009509B" w:rsidP="001A69B5">
            <w:r w:rsidRPr="001A69B5">
              <w:t>272 264</w:t>
            </w:r>
          </w:p>
        </w:tc>
      </w:tr>
    </w:tbl>
    <w:p w14:paraId="40DE6839" w14:textId="77777777" w:rsidR="000513CD" w:rsidRPr="001A69B5" w:rsidRDefault="0009509B" w:rsidP="001A69B5">
      <w:pPr>
        <w:pStyle w:val="tabell-noter"/>
      </w:pPr>
      <w:r w:rsidRPr="001A69B5">
        <w:t xml:space="preserve">Barn som går i </w:t>
      </w:r>
      <w:proofErr w:type="spellStart"/>
      <w:r w:rsidRPr="001A69B5">
        <w:t>opne</w:t>
      </w:r>
      <w:proofErr w:type="spellEnd"/>
      <w:r w:rsidRPr="001A69B5">
        <w:t xml:space="preserve"> </w:t>
      </w:r>
      <w:proofErr w:type="spellStart"/>
      <w:r w:rsidRPr="001A69B5">
        <w:t>barnehagar</w:t>
      </w:r>
      <w:proofErr w:type="spellEnd"/>
      <w:r w:rsidRPr="001A69B5">
        <w:t xml:space="preserve">, er </w:t>
      </w:r>
      <w:proofErr w:type="spellStart"/>
      <w:r w:rsidRPr="001A69B5">
        <w:t>ikkje</w:t>
      </w:r>
      <w:proofErr w:type="spellEnd"/>
      <w:r w:rsidRPr="001A69B5">
        <w:t xml:space="preserve"> med i tabellen, </w:t>
      </w:r>
      <w:proofErr w:type="spellStart"/>
      <w:r w:rsidRPr="001A69B5">
        <w:t>medan</w:t>
      </w:r>
      <w:proofErr w:type="spellEnd"/>
      <w:r w:rsidRPr="001A69B5">
        <w:t xml:space="preserve"> barn i </w:t>
      </w:r>
      <w:proofErr w:type="spellStart"/>
      <w:r w:rsidRPr="001A69B5">
        <w:t>familiebarnehagar</w:t>
      </w:r>
      <w:proofErr w:type="spellEnd"/>
      <w:r w:rsidRPr="001A69B5">
        <w:t xml:space="preserve"> er inkluderte i tabellen. I 2020 gjekk 34 barn i </w:t>
      </w:r>
      <w:proofErr w:type="spellStart"/>
      <w:r w:rsidRPr="001A69B5">
        <w:t>offentlege</w:t>
      </w:r>
      <w:proofErr w:type="spellEnd"/>
      <w:r w:rsidRPr="001A69B5">
        <w:t xml:space="preserve"> </w:t>
      </w:r>
      <w:proofErr w:type="spellStart"/>
      <w:r w:rsidRPr="001A69B5">
        <w:t>familiebarnehagar</w:t>
      </w:r>
      <w:proofErr w:type="spellEnd"/>
      <w:r w:rsidRPr="001A69B5">
        <w:t xml:space="preserve">, og 3 155 barn gjekk i private </w:t>
      </w:r>
      <w:proofErr w:type="spellStart"/>
      <w:r w:rsidRPr="001A69B5">
        <w:t>familiebarnehagar</w:t>
      </w:r>
      <w:proofErr w:type="spellEnd"/>
      <w:r w:rsidRPr="001A69B5">
        <w:t xml:space="preserve">. Rapporteringa blei </w:t>
      </w:r>
      <w:proofErr w:type="spellStart"/>
      <w:r w:rsidRPr="001A69B5">
        <w:t>noko</w:t>
      </w:r>
      <w:proofErr w:type="spellEnd"/>
      <w:r w:rsidRPr="001A69B5">
        <w:t xml:space="preserve"> endra for private </w:t>
      </w:r>
      <w:proofErr w:type="spellStart"/>
      <w:r w:rsidRPr="001A69B5">
        <w:t>barnehagar</w:t>
      </w:r>
      <w:proofErr w:type="spellEnd"/>
      <w:r w:rsidRPr="001A69B5">
        <w:t xml:space="preserve"> i løpet av perioden. Det er </w:t>
      </w:r>
      <w:proofErr w:type="spellStart"/>
      <w:r w:rsidRPr="001A69B5">
        <w:t>ein</w:t>
      </w:r>
      <w:proofErr w:type="spellEnd"/>
      <w:r w:rsidRPr="001A69B5">
        <w:t xml:space="preserve"> del av forklaringa på den store nedgangen i </w:t>
      </w:r>
      <w:proofErr w:type="spellStart"/>
      <w:r w:rsidRPr="001A69B5">
        <w:t>talet</w:t>
      </w:r>
      <w:proofErr w:type="spellEnd"/>
      <w:r w:rsidRPr="001A69B5">
        <w:t xml:space="preserve"> på </w:t>
      </w:r>
      <w:proofErr w:type="spellStart"/>
      <w:r w:rsidRPr="001A69B5">
        <w:t>bedriftsbarnehagar</w:t>
      </w:r>
      <w:proofErr w:type="spellEnd"/>
      <w:r w:rsidRPr="001A69B5">
        <w:t xml:space="preserve"> </w:t>
      </w:r>
      <w:proofErr w:type="spellStart"/>
      <w:r w:rsidRPr="001A69B5">
        <w:t>frå</w:t>
      </w:r>
      <w:proofErr w:type="spellEnd"/>
      <w:r w:rsidRPr="001A69B5">
        <w:t xml:space="preserve"> 2014 til 2018 og </w:t>
      </w:r>
      <w:proofErr w:type="spellStart"/>
      <w:r w:rsidRPr="001A69B5">
        <w:t>auken</w:t>
      </w:r>
      <w:proofErr w:type="spellEnd"/>
      <w:r w:rsidRPr="001A69B5">
        <w:t xml:space="preserve"> i </w:t>
      </w:r>
      <w:proofErr w:type="spellStart"/>
      <w:r w:rsidRPr="001A69B5">
        <w:t>talet</w:t>
      </w:r>
      <w:proofErr w:type="spellEnd"/>
      <w:r w:rsidRPr="001A69B5">
        <w:t xml:space="preserve"> på </w:t>
      </w:r>
      <w:proofErr w:type="spellStart"/>
      <w:r w:rsidRPr="001A69B5">
        <w:t>barnehagar</w:t>
      </w:r>
      <w:proofErr w:type="spellEnd"/>
      <w:r w:rsidRPr="001A69B5">
        <w:t xml:space="preserve"> der </w:t>
      </w:r>
      <w:proofErr w:type="spellStart"/>
      <w:r w:rsidRPr="001A69B5">
        <w:t>eigaren</w:t>
      </w:r>
      <w:proofErr w:type="spellEnd"/>
      <w:r w:rsidRPr="001A69B5">
        <w:t xml:space="preserve"> er konsern/aksjeselskap og stiftelse i 2018. Kategorien «kvinne- og familieforbund / </w:t>
      </w:r>
      <w:proofErr w:type="spellStart"/>
      <w:r w:rsidRPr="001A69B5">
        <w:t>sanitetsforeining</w:t>
      </w:r>
      <w:proofErr w:type="spellEnd"/>
      <w:r w:rsidRPr="001A69B5">
        <w:t xml:space="preserve">» </w:t>
      </w:r>
      <w:proofErr w:type="spellStart"/>
      <w:r w:rsidRPr="001A69B5">
        <w:t>heitte</w:t>
      </w:r>
      <w:proofErr w:type="spellEnd"/>
      <w:r w:rsidRPr="001A69B5">
        <w:t xml:space="preserve"> før 2016 «husmorlag/</w:t>
      </w:r>
      <w:proofErr w:type="spellStart"/>
      <w:r w:rsidRPr="001A69B5">
        <w:t>sanitetsforeining</w:t>
      </w:r>
      <w:proofErr w:type="spellEnd"/>
      <w:r w:rsidRPr="001A69B5">
        <w:t>».</w:t>
      </w:r>
    </w:p>
    <w:p w14:paraId="2F513C22" w14:textId="77777777" w:rsidR="000513CD" w:rsidRPr="001A69B5" w:rsidRDefault="0009509B" w:rsidP="001A69B5">
      <w:pPr>
        <w:pStyle w:val="Kilde"/>
      </w:pPr>
      <w:r w:rsidRPr="001A69B5">
        <w:t>Utdanningsdirektoratet (BASIL), Statistisk sentralbyrå</w:t>
      </w:r>
    </w:p>
    <w:p w14:paraId="5A7CADA1" w14:textId="3EC68F90" w:rsidR="000513CD" w:rsidRDefault="0009509B" w:rsidP="001A69B5">
      <w:proofErr w:type="spellStart"/>
      <w:r w:rsidRPr="001A69B5">
        <w:t>Talet</w:t>
      </w:r>
      <w:proofErr w:type="spellEnd"/>
      <w:r w:rsidRPr="001A69B5">
        <w:t xml:space="preserve"> på barn i </w:t>
      </w:r>
      <w:proofErr w:type="spellStart"/>
      <w:r w:rsidRPr="001A69B5">
        <w:t>barnehagar</w:t>
      </w:r>
      <w:proofErr w:type="spellEnd"/>
      <w:r w:rsidRPr="001A69B5">
        <w:t xml:space="preserve"> har gått ned </w:t>
      </w:r>
      <w:proofErr w:type="spellStart"/>
      <w:r w:rsidRPr="001A69B5">
        <w:t>sidan</w:t>
      </w:r>
      <w:proofErr w:type="spellEnd"/>
      <w:r w:rsidRPr="001A69B5">
        <w:t xml:space="preserve"> 2014. </w:t>
      </w:r>
      <w:proofErr w:type="spellStart"/>
      <w:r w:rsidRPr="001A69B5">
        <w:t>Hovudtyngda</w:t>
      </w:r>
      <w:proofErr w:type="spellEnd"/>
      <w:r w:rsidRPr="001A69B5">
        <w:t xml:space="preserve"> av reduksjonen i </w:t>
      </w:r>
      <w:proofErr w:type="spellStart"/>
      <w:r w:rsidRPr="001A69B5">
        <w:t>barnehageplassar</w:t>
      </w:r>
      <w:proofErr w:type="spellEnd"/>
      <w:r w:rsidRPr="001A69B5">
        <w:t xml:space="preserve"> har </w:t>
      </w:r>
      <w:proofErr w:type="spellStart"/>
      <w:r w:rsidRPr="001A69B5">
        <w:t>vore</w:t>
      </w:r>
      <w:proofErr w:type="spellEnd"/>
      <w:r w:rsidRPr="001A69B5">
        <w:t xml:space="preserve"> i </w:t>
      </w:r>
      <w:proofErr w:type="spellStart"/>
      <w:r w:rsidRPr="001A69B5">
        <w:t>offentlege</w:t>
      </w:r>
      <w:proofErr w:type="spellEnd"/>
      <w:r w:rsidRPr="001A69B5">
        <w:t xml:space="preserve"> </w:t>
      </w:r>
      <w:proofErr w:type="spellStart"/>
      <w:r w:rsidRPr="001A69B5">
        <w:t>barnehagar</w:t>
      </w:r>
      <w:proofErr w:type="spellEnd"/>
      <w:r w:rsidRPr="001A69B5">
        <w:t xml:space="preserve">. I 2020 var det </w:t>
      </w:r>
      <w:proofErr w:type="spellStart"/>
      <w:r w:rsidRPr="001A69B5">
        <w:t>ein</w:t>
      </w:r>
      <w:proofErr w:type="spellEnd"/>
      <w:r w:rsidRPr="001A69B5">
        <w:t xml:space="preserve"> nedgang på 1 835 barn med </w:t>
      </w:r>
      <w:proofErr w:type="spellStart"/>
      <w:r w:rsidRPr="001A69B5">
        <w:t>plassar</w:t>
      </w:r>
      <w:proofErr w:type="spellEnd"/>
      <w:r w:rsidRPr="001A69B5">
        <w:t xml:space="preserve"> i </w:t>
      </w:r>
      <w:proofErr w:type="spellStart"/>
      <w:r w:rsidRPr="001A69B5">
        <w:t>offentlege</w:t>
      </w:r>
      <w:proofErr w:type="spellEnd"/>
      <w:r w:rsidRPr="001A69B5">
        <w:t xml:space="preserve"> </w:t>
      </w:r>
      <w:proofErr w:type="spellStart"/>
      <w:r w:rsidRPr="001A69B5">
        <w:t>barnehagar</w:t>
      </w:r>
      <w:proofErr w:type="spellEnd"/>
      <w:r w:rsidRPr="001A69B5">
        <w:t xml:space="preserve"> </w:t>
      </w:r>
      <w:proofErr w:type="spellStart"/>
      <w:r w:rsidRPr="001A69B5">
        <w:t>frå</w:t>
      </w:r>
      <w:proofErr w:type="spellEnd"/>
      <w:r w:rsidRPr="001A69B5">
        <w:t xml:space="preserve"> året før, og </w:t>
      </w:r>
      <w:proofErr w:type="spellStart"/>
      <w:r w:rsidRPr="001A69B5">
        <w:t>ein</w:t>
      </w:r>
      <w:proofErr w:type="spellEnd"/>
      <w:r w:rsidRPr="001A69B5">
        <w:t xml:space="preserve"> nedgang på 1 705 </w:t>
      </w:r>
      <w:proofErr w:type="spellStart"/>
      <w:r w:rsidRPr="001A69B5">
        <w:t>plassar</w:t>
      </w:r>
      <w:proofErr w:type="spellEnd"/>
      <w:r w:rsidRPr="001A69B5">
        <w:t xml:space="preserve"> i private </w:t>
      </w:r>
      <w:proofErr w:type="spellStart"/>
      <w:r w:rsidRPr="001A69B5">
        <w:t>barnehagar</w:t>
      </w:r>
      <w:proofErr w:type="spellEnd"/>
      <w:r w:rsidRPr="001A69B5">
        <w:t xml:space="preserve">. I 2020 hadde om lag halvparten av barna plass i </w:t>
      </w:r>
      <w:proofErr w:type="spellStart"/>
      <w:r w:rsidRPr="001A69B5">
        <w:t>ein</w:t>
      </w:r>
      <w:proofErr w:type="spellEnd"/>
      <w:r w:rsidRPr="001A69B5">
        <w:t xml:space="preserve"> </w:t>
      </w:r>
      <w:proofErr w:type="spellStart"/>
      <w:r w:rsidRPr="001A69B5">
        <w:t>offentleg</w:t>
      </w:r>
      <w:proofErr w:type="spellEnd"/>
      <w:r w:rsidRPr="001A69B5">
        <w:t xml:space="preserve"> barnehage og halvparten i </w:t>
      </w:r>
      <w:proofErr w:type="spellStart"/>
      <w:r w:rsidRPr="001A69B5">
        <w:t>ein</w:t>
      </w:r>
      <w:proofErr w:type="spellEnd"/>
      <w:r w:rsidRPr="001A69B5">
        <w:t xml:space="preserve"> privat barnehage. Ved utgangen av 2020 var det 5 620 </w:t>
      </w:r>
      <w:proofErr w:type="spellStart"/>
      <w:r w:rsidRPr="001A69B5">
        <w:t>barnehagar</w:t>
      </w:r>
      <w:proofErr w:type="spellEnd"/>
      <w:r w:rsidRPr="001A69B5">
        <w:t xml:space="preserve"> i </w:t>
      </w:r>
      <w:proofErr w:type="spellStart"/>
      <w:r w:rsidRPr="001A69B5">
        <w:t>Noreg</w:t>
      </w:r>
      <w:proofErr w:type="spellEnd"/>
      <w:r w:rsidRPr="001A69B5">
        <w:t xml:space="preserve">, inkludert </w:t>
      </w:r>
      <w:proofErr w:type="spellStart"/>
      <w:r w:rsidRPr="001A69B5">
        <w:t>familiebarnehagar</w:t>
      </w:r>
      <w:proofErr w:type="spellEnd"/>
      <w:r w:rsidRPr="001A69B5">
        <w:t xml:space="preserve"> og </w:t>
      </w:r>
      <w:proofErr w:type="spellStart"/>
      <w:r w:rsidRPr="001A69B5">
        <w:t>opne</w:t>
      </w:r>
      <w:proofErr w:type="spellEnd"/>
      <w:r w:rsidRPr="001A69B5">
        <w:t xml:space="preserve"> </w:t>
      </w:r>
      <w:proofErr w:type="spellStart"/>
      <w:r w:rsidRPr="001A69B5">
        <w:t>barnehagar</w:t>
      </w:r>
      <w:proofErr w:type="spellEnd"/>
      <w:r w:rsidRPr="001A69B5">
        <w:t xml:space="preserve">. Av </w:t>
      </w:r>
      <w:proofErr w:type="spellStart"/>
      <w:r w:rsidRPr="001A69B5">
        <w:t>desse</w:t>
      </w:r>
      <w:proofErr w:type="spellEnd"/>
      <w:r w:rsidRPr="001A69B5">
        <w:t xml:space="preserve"> var 2 644 kommunale, 12 fylkeskommunale eller </w:t>
      </w:r>
      <w:proofErr w:type="spellStart"/>
      <w:r w:rsidRPr="001A69B5">
        <w:t>statlege</w:t>
      </w:r>
      <w:proofErr w:type="spellEnd"/>
      <w:r w:rsidRPr="001A69B5">
        <w:t xml:space="preserve"> og 2 964 private </w:t>
      </w:r>
      <w:proofErr w:type="spellStart"/>
      <w:r w:rsidRPr="001A69B5">
        <w:t>barnehagar</w:t>
      </w:r>
      <w:proofErr w:type="spellEnd"/>
      <w:r w:rsidRPr="001A69B5">
        <w:t xml:space="preserve">. </w:t>
      </w:r>
      <w:proofErr w:type="spellStart"/>
      <w:r w:rsidRPr="001A69B5">
        <w:t>Frå</w:t>
      </w:r>
      <w:proofErr w:type="spellEnd"/>
      <w:r w:rsidRPr="001A69B5">
        <w:t xml:space="preserve"> 2008 har det </w:t>
      </w:r>
      <w:proofErr w:type="spellStart"/>
      <w:r w:rsidRPr="001A69B5">
        <w:t>vore</w:t>
      </w:r>
      <w:proofErr w:type="spellEnd"/>
      <w:r w:rsidRPr="001A69B5">
        <w:t xml:space="preserve"> </w:t>
      </w:r>
      <w:proofErr w:type="spellStart"/>
      <w:r w:rsidRPr="001A69B5">
        <w:t>ein</w:t>
      </w:r>
      <w:proofErr w:type="spellEnd"/>
      <w:r w:rsidRPr="001A69B5">
        <w:t xml:space="preserve"> stabil nedgang i </w:t>
      </w:r>
      <w:proofErr w:type="spellStart"/>
      <w:r w:rsidRPr="001A69B5">
        <w:t>talet</w:t>
      </w:r>
      <w:proofErr w:type="spellEnd"/>
      <w:r w:rsidRPr="001A69B5">
        <w:t xml:space="preserve"> på </w:t>
      </w:r>
      <w:proofErr w:type="spellStart"/>
      <w:r w:rsidRPr="001A69B5">
        <w:t>barnehagar</w:t>
      </w:r>
      <w:proofErr w:type="spellEnd"/>
      <w:r w:rsidRPr="001A69B5">
        <w:t xml:space="preserve">, og </w:t>
      </w:r>
      <w:proofErr w:type="spellStart"/>
      <w:r w:rsidRPr="001A69B5">
        <w:t>frå</w:t>
      </w:r>
      <w:proofErr w:type="spellEnd"/>
      <w:r w:rsidRPr="001A69B5">
        <w:t xml:space="preserve"> 2019 til 2020 har det </w:t>
      </w:r>
      <w:proofErr w:type="spellStart"/>
      <w:r w:rsidRPr="001A69B5">
        <w:t>vore</w:t>
      </w:r>
      <w:proofErr w:type="spellEnd"/>
      <w:r w:rsidRPr="001A69B5">
        <w:t xml:space="preserve"> </w:t>
      </w:r>
      <w:proofErr w:type="spellStart"/>
      <w:r w:rsidRPr="001A69B5">
        <w:t>ein</w:t>
      </w:r>
      <w:proofErr w:type="spellEnd"/>
      <w:r w:rsidRPr="001A69B5">
        <w:t xml:space="preserve"> reduksjon på 65 private og 45 kommunale </w:t>
      </w:r>
      <w:proofErr w:type="spellStart"/>
      <w:r w:rsidRPr="001A69B5">
        <w:t>barnehagar</w:t>
      </w:r>
      <w:proofErr w:type="spellEnd"/>
      <w:r w:rsidRPr="001A69B5">
        <w:t>.</w:t>
      </w:r>
    </w:p>
    <w:p w14:paraId="627E686B" w14:textId="4AF9366E" w:rsidR="008E4CC9" w:rsidRPr="001A69B5" w:rsidRDefault="008E4CC9" w:rsidP="008E4CC9">
      <w:pPr>
        <w:pStyle w:val="tabell-tittel"/>
      </w:pPr>
      <w:r w:rsidRPr="001A69B5">
        <w:t>Prosentdel barn i barnehage blant minoritetsspråklege barn og andre barn, 2018–20</w:t>
      </w:r>
    </w:p>
    <w:p w14:paraId="7C1DEC0D" w14:textId="77777777" w:rsidR="000513CD" w:rsidRPr="001A69B5" w:rsidRDefault="0009509B" w:rsidP="001A69B5">
      <w:pPr>
        <w:pStyle w:val="Tabellnavn"/>
      </w:pPr>
      <w:r w:rsidRPr="001A69B5">
        <w:t>07J2xt2</w:t>
      </w:r>
    </w:p>
    <w:tbl>
      <w:tblPr>
        <w:tblStyle w:val="StandardTabell"/>
        <w:tblW w:w="0" w:type="auto"/>
        <w:tblLayout w:type="fixed"/>
        <w:tblLook w:val="04A0" w:firstRow="1" w:lastRow="0" w:firstColumn="1" w:lastColumn="0" w:noHBand="0" w:noVBand="1"/>
      </w:tblPr>
      <w:tblGrid>
        <w:gridCol w:w="2000"/>
        <w:gridCol w:w="1120"/>
        <w:gridCol w:w="1160"/>
        <w:gridCol w:w="1420"/>
        <w:gridCol w:w="1200"/>
        <w:gridCol w:w="1460"/>
        <w:gridCol w:w="1120"/>
      </w:tblGrid>
      <w:tr w:rsidR="000513CD" w:rsidRPr="001A69B5" w14:paraId="0B17A1C3" w14:textId="77777777" w:rsidTr="00A77DBE">
        <w:trPr>
          <w:trHeight w:val="360"/>
        </w:trPr>
        <w:tc>
          <w:tcPr>
            <w:tcW w:w="2000" w:type="dxa"/>
          </w:tcPr>
          <w:p w14:paraId="6E775F27" w14:textId="77777777" w:rsidR="000513CD" w:rsidRPr="001A69B5" w:rsidRDefault="000513CD" w:rsidP="001A69B5"/>
        </w:tc>
        <w:tc>
          <w:tcPr>
            <w:tcW w:w="2280" w:type="dxa"/>
            <w:gridSpan w:val="2"/>
          </w:tcPr>
          <w:p w14:paraId="748A420B" w14:textId="77777777" w:rsidR="000513CD" w:rsidRPr="001A69B5" w:rsidRDefault="0009509B" w:rsidP="001A69B5">
            <w:r w:rsidRPr="001A69B5">
              <w:t>2018</w:t>
            </w:r>
          </w:p>
        </w:tc>
        <w:tc>
          <w:tcPr>
            <w:tcW w:w="2620" w:type="dxa"/>
            <w:gridSpan w:val="2"/>
          </w:tcPr>
          <w:p w14:paraId="771488F8" w14:textId="77777777" w:rsidR="000513CD" w:rsidRPr="001A69B5" w:rsidRDefault="0009509B" w:rsidP="001A69B5">
            <w:r w:rsidRPr="001A69B5">
              <w:t>2019</w:t>
            </w:r>
          </w:p>
        </w:tc>
        <w:tc>
          <w:tcPr>
            <w:tcW w:w="2580" w:type="dxa"/>
            <w:gridSpan w:val="2"/>
          </w:tcPr>
          <w:p w14:paraId="69D77E5D" w14:textId="77777777" w:rsidR="000513CD" w:rsidRPr="001A69B5" w:rsidRDefault="0009509B" w:rsidP="001A69B5">
            <w:r w:rsidRPr="001A69B5">
              <w:t>2020</w:t>
            </w:r>
          </w:p>
        </w:tc>
      </w:tr>
      <w:tr w:rsidR="000513CD" w:rsidRPr="001A69B5" w14:paraId="300A5211" w14:textId="77777777" w:rsidTr="00A77DBE">
        <w:trPr>
          <w:trHeight w:val="600"/>
        </w:trPr>
        <w:tc>
          <w:tcPr>
            <w:tcW w:w="2000" w:type="dxa"/>
          </w:tcPr>
          <w:p w14:paraId="24A55F81" w14:textId="77777777" w:rsidR="000513CD" w:rsidRPr="001A69B5" w:rsidRDefault="000513CD" w:rsidP="001A69B5"/>
        </w:tc>
        <w:tc>
          <w:tcPr>
            <w:tcW w:w="1120" w:type="dxa"/>
          </w:tcPr>
          <w:p w14:paraId="774D8B09" w14:textId="77777777" w:rsidR="000513CD" w:rsidRPr="001A69B5" w:rsidRDefault="0009509B" w:rsidP="001A69B5">
            <w:r w:rsidRPr="001A69B5">
              <w:t>Minoritetsspråklege</w:t>
            </w:r>
          </w:p>
        </w:tc>
        <w:tc>
          <w:tcPr>
            <w:tcW w:w="1160" w:type="dxa"/>
          </w:tcPr>
          <w:p w14:paraId="74DBDACB" w14:textId="77777777" w:rsidR="000513CD" w:rsidRPr="001A69B5" w:rsidRDefault="0009509B" w:rsidP="001A69B5">
            <w:r w:rsidRPr="001A69B5">
              <w:t>Andre</w:t>
            </w:r>
          </w:p>
        </w:tc>
        <w:tc>
          <w:tcPr>
            <w:tcW w:w="1420" w:type="dxa"/>
          </w:tcPr>
          <w:p w14:paraId="316587C5" w14:textId="77777777" w:rsidR="000513CD" w:rsidRPr="001A69B5" w:rsidRDefault="0009509B" w:rsidP="001A69B5">
            <w:r w:rsidRPr="001A69B5">
              <w:t>Minoritetsspråklege</w:t>
            </w:r>
          </w:p>
        </w:tc>
        <w:tc>
          <w:tcPr>
            <w:tcW w:w="1200" w:type="dxa"/>
          </w:tcPr>
          <w:p w14:paraId="1F166B4F" w14:textId="77777777" w:rsidR="000513CD" w:rsidRPr="001A69B5" w:rsidRDefault="0009509B" w:rsidP="001A69B5">
            <w:r w:rsidRPr="001A69B5">
              <w:t>Andre</w:t>
            </w:r>
          </w:p>
        </w:tc>
        <w:tc>
          <w:tcPr>
            <w:tcW w:w="1460" w:type="dxa"/>
          </w:tcPr>
          <w:p w14:paraId="3A1F67E7" w14:textId="77777777" w:rsidR="000513CD" w:rsidRPr="001A69B5" w:rsidRDefault="0009509B" w:rsidP="001A69B5">
            <w:r w:rsidRPr="001A69B5">
              <w:t>Minoritetsspråklege</w:t>
            </w:r>
          </w:p>
        </w:tc>
        <w:tc>
          <w:tcPr>
            <w:tcW w:w="1120" w:type="dxa"/>
          </w:tcPr>
          <w:p w14:paraId="61E1D737" w14:textId="77777777" w:rsidR="000513CD" w:rsidRPr="001A69B5" w:rsidRDefault="0009509B" w:rsidP="001A69B5">
            <w:r w:rsidRPr="001A69B5">
              <w:t>Andre</w:t>
            </w:r>
          </w:p>
        </w:tc>
      </w:tr>
      <w:tr w:rsidR="000513CD" w:rsidRPr="001A69B5" w14:paraId="07AA3C31" w14:textId="77777777" w:rsidTr="00A77DBE">
        <w:trPr>
          <w:trHeight w:val="380"/>
        </w:trPr>
        <w:tc>
          <w:tcPr>
            <w:tcW w:w="2000" w:type="dxa"/>
          </w:tcPr>
          <w:p w14:paraId="16FB1E09" w14:textId="77777777" w:rsidR="000513CD" w:rsidRPr="001A69B5" w:rsidRDefault="0009509B" w:rsidP="001A69B5">
            <w:r w:rsidRPr="001A69B5">
              <w:t>1-åringar</w:t>
            </w:r>
          </w:p>
        </w:tc>
        <w:tc>
          <w:tcPr>
            <w:tcW w:w="1120" w:type="dxa"/>
          </w:tcPr>
          <w:p w14:paraId="3ABBFA2A" w14:textId="77777777" w:rsidR="000513CD" w:rsidRPr="001A69B5" w:rsidRDefault="0009509B" w:rsidP="001A69B5">
            <w:r w:rsidRPr="001A69B5">
              <w:t>50,2</w:t>
            </w:r>
          </w:p>
        </w:tc>
        <w:tc>
          <w:tcPr>
            <w:tcW w:w="1160" w:type="dxa"/>
          </w:tcPr>
          <w:p w14:paraId="5878EE41" w14:textId="77777777" w:rsidR="000513CD" w:rsidRPr="001A69B5" w:rsidRDefault="0009509B" w:rsidP="001A69B5">
            <w:r w:rsidRPr="001A69B5">
              <w:t>79,5</w:t>
            </w:r>
          </w:p>
        </w:tc>
        <w:tc>
          <w:tcPr>
            <w:tcW w:w="1420" w:type="dxa"/>
          </w:tcPr>
          <w:p w14:paraId="32591B04" w14:textId="77777777" w:rsidR="000513CD" w:rsidRPr="001A69B5" w:rsidRDefault="0009509B" w:rsidP="001A69B5">
            <w:r w:rsidRPr="001A69B5">
              <w:t>53,3</w:t>
            </w:r>
          </w:p>
        </w:tc>
        <w:tc>
          <w:tcPr>
            <w:tcW w:w="1200" w:type="dxa"/>
          </w:tcPr>
          <w:p w14:paraId="1F6E3568" w14:textId="77777777" w:rsidR="000513CD" w:rsidRPr="001A69B5" w:rsidRDefault="0009509B" w:rsidP="001A69B5">
            <w:r w:rsidRPr="001A69B5">
              <w:t>81,3</w:t>
            </w:r>
          </w:p>
        </w:tc>
        <w:tc>
          <w:tcPr>
            <w:tcW w:w="1460" w:type="dxa"/>
          </w:tcPr>
          <w:p w14:paraId="62039F29" w14:textId="77777777" w:rsidR="000513CD" w:rsidRPr="001A69B5" w:rsidRDefault="0009509B" w:rsidP="001A69B5">
            <w:r w:rsidRPr="001A69B5">
              <w:t>54,4</w:t>
            </w:r>
          </w:p>
        </w:tc>
        <w:tc>
          <w:tcPr>
            <w:tcW w:w="1120" w:type="dxa"/>
          </w:tcPr>
          <w:p w14:paraId="3FFDD391" w14:textId="77777777" w:rsidR="000513CD" w:rsidRPr="001A69B5" w:rsidRDefault="0009509B" w:rsidP="001A69B5">
            <w:r w:rsidRPr="001A69B5">
              <w:t>83,2</w:t>
            </w:r>
          </w:p>
        </w:tc>
      </w:tr>
      <w:tr w:rsidR="000513CD" w:rsidRPr="001A69B5" w14:paraId="6A7F665C" w14:textId="77777777" w:rsidTr="00A77DBE">
        <w:trPr>
          <w:trHeight w:val="380"/>
        </w:trPr>
        <w:tc>
          <w:tcPr>
            <w:tcW w:w="2000" w:type="dxa"/>
          </w:tcPr>
          <w:p w14:paraId="28D3E776" w14:textId="77777777" w:rsidR="000513CD" w:rsidRPr="001A69B5" w:rsidRDefault="0009509B" w:rsidP="001A69B5">
            <w:r w:rsidRPr="001A69B5">
              <w:t>2-åringar</w:t>
            </w:r>
          </w:p>
        </w:tc>
        <w:tc>
          <w:tcPr>
            <w:tcW w:w="1120" w:type="dxa"/>
          </w:tcPr>
          <w:p w14:paraId="64637487" w14:textId="77777777" w:rsidR="000513CD" w:rsidRPr="001A69B5" w:rsidRDefault="0009509B" w:rsidP="001A69B5">
            <w:r w:rsidRPr="001A69B5">
              <w:t>81,9</w:t>
            </w:r>
          </w:p>
        </w:tc>
        <w:tc>
          <w:tcPr>
            <w:tcW w:w="1160" w:type="dxa"/>
          </w:tcPr>
          <w:p w14:paraId="567A5701" w14:textId="77777777" w:rsidR="000513CD" w:rsidRPr="001A69B5" w:rsidRDefault="0009509B" w:rsidP="001A69B5">
            <w:r w:rsidRPr="001A69B5">
              <w:t>96,1</w:t>
            </w:r>
          </w:p>
        </w:tc>
        <w:tc>
          <w:tcPr>
            <w:tcW w:w="1420" w:type="dxa"/>
          </w:tcPr>
          <w:p w14:paraId="2E6893C9" w14:textId="77777777" w:rsidR="000513CD" w:rsidRPr="001A69B5" w:rsidRDefault="0009509B" w:rsidP="001A69B5">
            <w:r w:rsidRPr="001A69B5">
              <w:t>84,0</w:t>
            </w:r>
          </w:p>
        </w:tc>
        <w:tc>
          <w:tcPr>
            <w:tcW w:w="1200" w:type="dxa"/>
          </w:tcPr>
          <w:p w14:paraId="7CFA585D" w14:textId="77777777" w:rsidR="000513CD" w:rsidRPr="001A69B5" w:rsidRDefault="0009509B" w:rsidP="001A69B5">
            <w:r w:rsidRPr="001A69B5">
              <w:t>96,7</w:t>
            </w:r>
          </w:p>
        </w:tc>
        <w:tc>
          <w:tcPr>
            <w:tcW w:w="1460" w:type="dxa"/>
          </w:tcPr>
          <w:p w14:paraId="2B1CD987" w14:textId="77777777" w:rsidR="000513CD" w:rsidRPr="001A69B5" w:rsidRDefault="0009509B" w:rsidP="001A69B5">
            <w:r w:rsidRPr="001A69B5">
              <w:t>85,2</w:t>
            </w:r>
          </w:p>
        </w:tc>
        <w:tc>
          <w:tcPr>
            <w:tcW w:w="1120" w:type="dxa"/>
          </w:tcPr>
          <w:p w14:paraId="0CD1DFB2" w14:textId="77777777" w:rsidR="000513CD" w:rsidRPr="001A69B5" w:rsidRDefault="0009509B" w:rsidP="001A69B5">
            <w:r w:rsidRPr="001A69B5">
              <w:t>97,0</w:t>
            </w:r>
          </w:p>
        </w:tc>
      </w:tr>
      <w:tr w:rsidR="000513CD" w:rsidRPr="001A69B5" w14:paraId="4EED1772" w14:textId="77777777" w:rsidTr="00A77DBE">
        <w:trPr>
          <w:trHeight w:val="380"/>
        </w:trPr>
        <w:tc>
          <w:tcPr>
            <w:tcW w:w="2000" w:type="dxa"/>
          </w:tcPr>
          <w:p w14:paraId="3486C831" w14:textId="77777777" w:rsidR="000513CD" w:rsidRPr="001A69B5" w:rsidRDefault="0009509B" w:rsidP="001A69B5">
            <w:r w:rsidRPr="001A69B5">
              <w:t>3-åringar</w:t>
            </w:r>
          </w:p>
        </w:tc>
        <w:tc>
          <w:tcPr>
            <w:tcW w:w="1120" w:type="dxa"/>
          </w:tcPr>
          <w:p w14:paraId="31BAC170" w14:textId="77777777" w:rsidR="000513CD" w:rsidRPr="001A69B5" w:rsidRDefault="0009509B" w:rsidP="001A69B5">
            <w:r w:rsidRPr="001A69B5">
              <w:t>91,8</w:t>
            </w:r>
          </w:p>
        </w:tc>
        <w:tc>
          <w:tcPr>
            <w:tcW w:w="1160" w:type="dxa"/>
          </w:tcPr>
          <w:p w14:paraId="649BC405" w14:textId="77777777" w:rsidR="000513CD" w:rsidRPr="001A69B5" w:rsidRDefault="0009509B" w:rsidP="001A69B5">
            <w:r w:rsidRPr="001A69B5">
              <w:t>97,6</w:t>
            </w:r>
          </w:p>
        </w:tc>
        <w:tc>
          <w:tcPr>
            <w:tcW w:w="1420" w:type="dxa"/>
          </w:tcPr>
          <w:p w14:paraId="46BBE7F5" w14:textId="77777777" w:rsidR="000513CD" w:rsidRPr="001A69B5" w:rsidRDefault="0009509B" w:rsidP="001A69B5">
            <w:r w:rsidRPr="001A69B5">
              <w:t>92,8</w:t>
            </w:r>
          </w:p>
        </w:tc>
        <w:tc>
          <w:tcPr>
            <w:tcW w:w="1200" w:type="dxa"/>
          </w:tcPr>
          <w:p w14:paraId="31BE6A50" w14:textId="77777777" w:rsidR="000513CD" w:rsidRPr="001A69B5" w:rsidRDefault="0009509B" w:rsidP="001A69B5">
            <w:r w:rsidRPr="001A69B5">
              <w:t>98,1</w:t>
            </w:r>
          </w:p>
        </w:tc>
        <w:tc>
          <w:tcPr>
            <w:tcW w:w="1460" w:type="dxa"/>
          </w:tcPr>
          <w:p w14:paraId="71013D66" w14:textId="77777777" w:rsidR="000513CD" w:rsidRPr="001A69B5" w:rsidRDefault="0009509B" w:rsidP="001A69B5">
            <w:r w:rsidRPr="001A69B5">
              <w:t>93,3</w:t>
            </w:r>
          </w:p>
        </w:tc>
        <w:tc>
          <w:tcPr>
            <w:tcW w:w="1120" w:type="dxa"/>
          </w:tcPr>
          <w:p w14:paraId="579D770D" w14:textId="77777777" w:rsidR="000513CD" w:rsidRPr="001A69B5" w:rsidRDefault="0009509B" w:rsidP="001A69B5">
            <w:r w:rsidRPr="001A69B5">
              <w:t>98,2</w:t>
            </w:r>
          </w:p>
        </w:tc>
      </w:tr>
      <w:tr w:rsidR="000513CD" w:rsidRPr="001A69B5" w14:paraId="15E29609" w14:textId="77777777" w:rsidTr="00A77DBE">
        <w:trPr>
          <w:trHeight w:val="380"/>
        </w:trPr>
        <w:tc>
          <w:tcPr>
            <w:tcW w:w="2000" w:type="dxa"/>
          </w:tcPr>
          <w:p w14:paraId="78A95590" w14:textId="77777777" w:rsidR="000513CD" w:rsidRPr="001A69B5" w:rsidRDefault="0009509B" w:rsidP="001A69B5">
            <w:r w:rsidRPr="001A69B5">
              <w:t>4-åringar</w:t>
            </w:r>
          </w:p>
        </w:tc>
        <w:tc>
          <w:tcPr>
            <w:tcW w:w="1120" w:type="dxa"/>
          </w:tcPr>
          <w:p w14:paraId="13447DC3" w14:textId="77777777" w:rsidR="000513CD" w:rsidRPr="001A69B5" w:rsidRDefault="0009509B" w:rsidP="001A69B5">
            <w:r w:rsidRPr="001A69B5">
              <w:t>94,0</w:t>
            </w:r>
          </w:p>
        </w:tc>
        <w:tc>
          <w:tcPr>
            <w:tcW w:w="1160" w:type="dxa"/>
          </w:tcPr>
          <w:p w14:paraId="45994C79" w14:textId="77777777" w:rsidR="000513CD" w:rsidRPr="001A69B5" w:rsidRDefault="0009509B" w:rsidP="001A69B5">
            <w:r w:rsidRPr="001A69B5">
              <w:t>98,0</w:t>
            </w:r>
          </w:p>
        </w:tc>
        <w:tc>
          <w:tcPr>
            <w:tcW w:w="1420" w:type="dxa"/>
          </w:tcPr>
          <w:p w14:paraId="2517A55C" w14:textId="77777777" w:rsidR="000513CD" w:rsidRPr="001A69B5" w:rsidRDefault="0009509B" w:rsidP="001A69B5">
            <w:r w:rsidRPr="001A69B5">
              <w:t>93,6</w:t>
            </w:r>
          </w:p>
        </w:tc>
        <w:tc>
          <w:tcPr>
            <w:tcW w:w="1200" w:type="dxa"/>
          </w:tcPr>
          <w:p w14:paraId="172F8760" w14:textId="77777777" w:rsidR="000513CD" w:rsidRPr="001A69B5" w:rsidRDefault="0009509B" w:rsidP="001A69B5">
            <w:r w:rsidRPr="001A69B5">
              <w:t>98,5</w:t>
            </w:r>
          </w:p>
        </w:tc>
        <w:tc>
          <w:tcPr>
            <w:tcW w:w="1460" w:type="dxa"/>
          </w:tcPr>
          <w:p w14:paraId="15693642" w14:textId="77777777" w:rsidR="000513CD" w:rsidRPr="001A69B5" w:rsidRDefault="0009509B" w:rsidP="001A69B5">
            <w:r w:rsidRPr="001A69B5">
              <w:t>95,7</w:t>
            </w:r>
          </w:p>
        </w:tc>
        <w:tc>
          <w:tcPr>
            <w:tcW w:w="1120" w:type="dxa"/>
          </w:tcPr>
          <w:p w14:paraId="0053474A" w14:textId="77777777" w:rsidR="000513CD" w:rsidRPr="001A69B5" w:rsidRDefault="0009509B" w:rsidP="001A69B5">
            <w:r w:rsidRPr="001A69B5">
              <w:t>98,6</w:t>
            </w:r>
          </w:p>
        </w:tc>
      </w:tr>
      <w:tr w:rsidR="000513CD" w:rsidRPr="001A69B5" w14:paraId="4EB4E5F5" w14:textId="77777777" w:rsidTr="00A77DBE">
        <w:trPr>
          <w:trHeight w:val="380"/>
        </w:trPr>
        <w:tc>
          <w:tcPr>
            <w:tcW w:w="2000" w:type="dxa"/>
          </w:tcPr>
          <w:p w14:paraId="30A29AEF" w14:textId="77777777" w:rsidR="000513CD" w:rsidRPr="001A69B5" w:rsidRDefault="0009509B" w:rsidP="001A69B5">
            <w:r w:rsidRPr="001A69B5">
              <w:t>5-åringar</w:t>
            </w:r>
          </w:p>
        </w:tc>
        <w:tc>
          <w:tcPr>
            <w:tcW w:w="1120" w:type="dxa"/>
          </w:tcPr>
          <w:p w14:paraId="691E857D" w14:textId="77777777" w:rsidR="000513CD" w:rsidRPr="001A69B5" w:rsidRDefault="0009509B" w:rsidP="001A69B5">
            <w:r w:rsidRPr="001A69B5">
              <w:t>96,6</w:t>
            </w:r>
          </w:p>
        </w:tc>
        <w:tc>
          <w:tcPr>
            <w:tcW w:w="1160" w:type="dxa"/>
          </w:tcPr>
          <w:p w14:paraId="52F40771" w14:textId="77777777" w:rsidR="000513CD" w:rsidRPr="001A69B5" w:rsidRDefault="0009509B" w:rsidP="001A69B5">
            <w:r w:rsidRPr="001A69B5">
              <w:t>97,9</w:t>
            </w:r>
          </w:p>
        </w:tc>
        <w:tc>
          <w:tcPr>
            <w:tcW w:w="1420" w:type="dxa"/>
          </w:tcPr>
          <w:p w14:paraId="76CE5DA1" w14:textId="77777777" w:rsidR="000513CD" w:rsidRPr="001A69B5" w:rsidRDefault="0009509B" w:rsidP="001A69B5">
            <w:r w:rsidRPr="001A69B5">
              <w:t>94,8</w:t>
            </w:r>
          </w:p>
        </w:tc>
        <w:tc>
          <w:tcPr>
            <w:tcW w:w="1200" w:type="dxa"/>
          </w:tcPr>
          <w:p w14:paraId="65EAD2B0" w14:textId="77777777" w:rsidR="000513CD" w:rsidRPr="001A69B5" w:rsidRDefault="0009509B" w:rsidP="001A69B5">
            <w:r w:rsidRPr="001A69B5">
              <w:t>98,7</w:t>
            </w:r>
          </w:p>
        </w:tc>
        <w:tc>
          <w:tcPr>
            <w:tcW w:w="1460" w:type="dxa"/>
          </w:tcPr>
          <w:p w14:paraId="7CA184AC" w14:textId="77777777" w:rsidR="000513CD" w:rsidRPr="001A69B5" w:rsidRDefault="0009509B" w:rsidP="001A69B5">
            <w:r w:rsidRPr="001A69B5">
              <w:t>95,1</w:t>
            </w:r>
          </w:p>
        </w:tc>
        <w:tc>
          <w:tcPr>
            <w:tcW w:w="1120" w:type="dxa"/>
          </w:tcPr>
          <w:p w14:paraId="5B6BB969" w14:textId="77777777" w:rsidR="000513CD" w:rsidRPr="001A69B5" w:rsidRDefault="0009509B" w:rsidP="001A69B5">
            <w:r w:rsidRPr="001A69B5">
              <w:t>98,8</w:t>
            </w:r>
          </w:p>
        </w:tc>
      </w:tr>
      <w:tr w:rsidR="000513CD" w:rsidRPr="001A69B5" w14:paraId="2DCF07E9" w14:textId="77777777" w:rsidTr="00A77DBE">
        <w:trPr>
          <w:trHeight w:val="380"/>
        </w:trPr>
        <w:tc>
          <w:tcPr>
            <w:tcW w:w="2000" w:type="dxa"/>
          </w:tcPr>
          <w:p w14:paraId="0CE6C8AA" w14:textId="77777777" w:rsidR="000513CD" w:rsidRPr="001A69B5" w:rsidRDefault="0009509B" w:rsidP="001A69B5">
            <w:r w:rsidRPr="001A69B5">
              <w:t>1–2-åringar</w:t>
            </w:r>
          </w:p>
        </w:tc>
        <w:tc>
          <w:tcPr>
            <w:tcW w:w="1120" w:type="dxa"/>
          </w:tcPr>
          <w:p w14:paraId="0CACE160" w14:textId="77777777" w:rsidR="000513CD" w:rsidRPr="001A69B5" w:rsidRDefault="0009509B" w:rsidP="001A69B5">
            <w:r w:rsidRPr="001A69B5">
              <w:t>66,1</w:t>
            </w:r>
          </w:p>
        </w:tc>
        <w:tc>
          <w:tcPr>
            <w:tcW w:w="1160" w:type="dxa"/>
          </w:tcPr>
          <w:p w14:paraId="5F4EDB84" w14:textId="77777777" w:rsidR="000513CD" w:rsidRPr="001A69B5" w:rsidRDefault="0009509B" w:rsidP="001A69B5">
            <w:r w:rsidRPr="001A69B5">
              <w:t>88,0</w:t>
            </w:r>
          </w:p>
        </w:tc>
        <w:tc>
          <w:tcPr>
            <w:tcW w:w="1420" w:type="dxa"/>
          </w:tcPr>
          <w:p w14:paraId="6F484745" w14:textId="77777777" w:rsidR="000513CD" w:rsidRPr="001A69B5" w:rsidRDefault="0009509B" w:rsidP="001A69B5">
            <w:r w:rsidRPr="001A69B5">
              <w:t>69,0</w:t>
            </w:r>
          </w:p>
        </w:tc>
        <w:tc>
          <w:tcPr>
            <w:tcW w:w="1200" w:type="dxa"/>
          </w:tcPr>
          <w:p w14:paraId="42E3069F" w14:textId="77777777" w:rsidR="000513CD" w:rsidRPr="001A69B5" w:rsidRDefault="0009509B" w:rsidP="001A69B5">
            <w:r w:rsidRPr="001A69B5">
              <w:t>89,1</w:t>
            </w:r>
          </w:p>
        </w:tc>
        <w:tc>
          <w:tcPr>
            <w:tcW w:w="1460" w:type="dxa"/>
          </w:tcPr>
          <w:p w14:paraId="1A81D29D" w14:textId="77777777" w:rsidR="000513CD" w:rsidRPr="001A69B5" w:rsidRDefault="0009509B" w:rsidP="001A69B5">
            <w:r w:rsidRPr="001A69B5">
              <w:t>70,2</w:t>
            </w:r>
          </w:p>
        </w:tc>
        <w:tc>
          <w:tcPr>
            <w:tcW w:w="1120" w:type="dxa"/>
          </w:tcPr>
          <w:p w14:paraId="01798424" w14:textId="77777777" w:rsidR="000513CD" w:rsidRPr="001A69B5" w:rsidRDefault="0009509B" w:rsidP="001A69B5">
            <w:r w:rsidRPr="001A69B5">
              <w:t>90,1</w:t>
            </w:r>
          </w:p>
        </w:tc>
      </w:tr>
      <w:tr w:rsidR="000513CD" w:rsidRPr="001A69B5" w14:paraId="53FA3A8B" w14:textId="77777777" w:rsidTr="00A77DBE">
        <w:trPr>
          <w:trHeight w:val="380"/>
        </w:trPr>
        <w:tc>
          <w:tcPr>
            <w:tcW w:w="2000" w:type="dxa"/>
          </w:tcPr>
          <w:p w14:paraId="7A6F3D46" w14:textId="77777777" w:rsidR="000513CD" w:rsidRPr="001A69B5" w:rsidRDefault="0009509B" w:rsidP="001A69B5">
            <w:r w:rsidRPr="001A69B5">
              <w:t>3–5-åringar</w:t>
            </w:r>
          </w:p>
        </w:tc>
        <w:tc>
          <w:tcPr>
            <w:tcW w:w="1120" w:type="dxa"/>
          </w:tcPr>
          <w:p w14:paraId="188EA4A6" w14:textId="77777777" w:rsidR="000513CD" w:rsidRPr="001A69B5" w:rsidRDefault="0009509B" w:rsidP="001A69B5">
            <w:r w:rsidRPr="001A69B5">
              <w:t>94,1</w:t>
            </w:r>
          </w:p>
        </w:tc>
        <w:tc>
          <w:tcPr>
            <w:tcW w:w="1160" w:type="dxa"/>
          </w:tcPr>
          <w:p w14:paraId="334F3A10" w14:textId="77777777" w:rsidR="000513CD" w:rsidRPr="001A69B5" w:rsidRDefault="0009509B" w:rsidP="001A69B5">
            <w:r w:rsidRPr="001A69B5">
              <w:t>97,8</w:t>
            </w:r>
          </w:p>
        </w:tc>
        <w:tc>
          <w:tcPr>
            <w:tcW w:w="1420" w:type="dxa"/>
          </w:tcPr>
          <w:p w14:paraId="017355C7" w14:textId="77777777" w:rsidR="000513CD" w:rsidRPr="001A69B5" w:rsidRDefault="0009509B" w:rsidP="001A69B5">
            <w:r w:rsidRPr="001A69B5">
              <w:t>93,7</w:t>
            </w:r>
          </w:p>
        </w:tc>
        <w:tc>
          <w:tcPr>
            <w:tcW w:w="1200" w:type="dxa"/>
          </w:tcPr>
          <w:p w14:paraId="40AE5E3A" w14:textId="77777777" w:rsidR="000513CD" w:rsidRPr="001A69B5" w:rsidRDefault="0009509B" w:rsidP="001A69B5">
            <w:r w:rsidRPr="001A69B5">
              <w:t>98,4</w:t>
            </w:r>
          </w:p>
        </w:tc>
        <w:tc>
          <w:tcPr>
            <w:tcW w:w="1460" w:type="dxa"/>
          </w:tcPr>
          <w:p w14:paraId="7C61B3FB" w14:textId="77777777" w:rsidR="000513CD" w:rsidRPr="001A69B5" w:rsidRDefault="0009509B" w:rsidP="001A69B5">
            <w:r w:rsidRPr="001A69B5">
              <w:t>94,7</w:t>
            </w:r>
          </w:p>
        </w:tc>
        <w:tc>
          <w:tcPr>
            <w:tcW w:w="1120" w:type="dxa"/>
          </w:tcPr>
          <w:p w14:paraId="4B42927A" w14:textId="77777777" w:rsidR="000513CD" w:rsidRPr="001A69B5" w:rsidRDefault="0009509B" w:rsidP="001A69B5">
            <w:r w:rsidRPr="001A69B5">
              <w:t>98,5</w:t>
            </w:r>
          </w:p>
        </w:tc>
      </w:tr>
      <w:tr w:rsidR="000513CD" w:rsidRPr="001A69B5" w14:paraId="6A907B64" w14:textId="77777777" w:rsidTr="00A77DBE">
        <w:trPr>
          <w:trHeight w:val="380"/>
        </w:trPr>
        <w:tc>
          <w:tcPr>
            <w:tcW w:w="2000" w:type="dxa"/>
          </w:tcPr>
          <w:p w14:paraId="41A4D9BC" w14:textId="77777777" w:rsidR="000513CD" w:rsidRPr="001A69B5" w:rsidRDefault="0009509B" w:rsidP="001A69B5">
            <w:r w:rsidRPr="001A69B5">
              <w:t>1–5-åringar</w:t>
            </w:r>
          </w:p>
        </w:tc>
        <w:tc>
          <w:tcPr>
            <w:tcW w:w="1120" w:type="dxa"/>
          </w:tcPr>
          <w:p w14:paraId="6C41E912" w14:textId="77777777" w:rsidR="000513CD" w:rsidRPr="001A69B5" w:rsidRDefault="0009509B" w:rsidP="001A69B5">
            <w:r w:rsidRPr="001A69B5">
              <w:t>82,8</w:t>
            </w:r>
          </w:p>
        </w:tc>
        <w:tc>
          <w:tcPr>
            <w:tcW w:w="1160" w:type="dxa"/>
          </w:tcPr>
          <w:p w14:paraId="37974755" w14:textId="77777777" w:rsidR="000513CD" w:rsidRPr="001A69B5" w:rsidRDefault="0009509B" w:rsidP="001A69B5">
            <w:r w:rsidRPr="001A69B5">
              <w:t>94,0</w:t>
            </w:r>
          </w:p>
        </w:tc>
        <w:tc>
          <w:tcPr>
            <w:tcW w:w="1420" w:type="dxa"/>
          </w:tcPr>
          <w:p w14:paraId="41986205" w14:textId="77777777" w:rsidR="000513CD" w:rsidRPr="001A69B5" w:rsidRDefault="0009509B" w:rsidP="001A69B5">
            <w:r w:rsidRPr="001A69B5">
              <w:t>83,9</w:t>
            </w:r>
          </w:p>
        </w:tc>
        <w:tc>
          <w:tcPr>
            <w:tcW w:w="1200" w:type="dxa"/>
          </w:tcPr>
          <w:p w14:paraId="0DF52100" w14:textId="77777777" w:rsidR="000513CD" w:rsidRPr="001A69B5" w:rsidRDefault="0009509B" w:rsidP="001A69B5">
            <w:r w:rsidRPr="001A69B5">
              <w:t>94,4</w:t>
            </w:r>
          </w:p>
        </w:tc>
        <w:tc>
          <w:tcPr>
            <w:tcW w:w="1460" w:type="dxa"/>
          </w:tcPr>
          <w:p w14:paraId="0FFFC5E9" w14:textId="77777777" w:rsidR="000513CD" w:rsidRPr="001A69B5" w:rsidRDefault="0009509B" w:rsidP="001A69B5">
            <w:r w:rsidRPr="001A69B5">
              <w:t>85,3</w:t>
            </w:r>
          </w:p>
        </w:tc>
        <w:tc>
          <w:tcPr>
            <w:tcW w:w="1120" w:type="dxa"/>
          </w:tcPr>
          <w:p w14:paraId="62582501" w14:textId="77777777" w:rsidR="000513CD" w:rsidRPr="001A69B5" w:rsidRDefault="0009509B" w:rsidP="001A69B5">
            <w:r w:rsidRPr="001A69B5">
              <w:t>94,7</w:t>
            </w:r>
          </w:p>
        </w:tc>
      </w:tr>
    </w:tbl>
    <w:p w14:paraId="340513D5" w14:textId="77777777" w:rsidR="000513CD" w:rsidRPr="001A69B5" w:rsidRDefault="0009509B" w:rsidP="001A69B5">
      <w:pPr>
        <w:pStyle w:val="Kilde"/>
      </w:pPr>
      <w:r w:rsidRPr="001A69B5">
        <w:t>Utdanningsdirektoratet (BASIL), Statistisk sentralbyrå</w:t>
      </w:r>
    </w:p>
    <w:p w14:paraId="41D6AD31" w14:textId="77777777" w:rsidR="000513CD" w:rsidRPr="001A69B5" w:rsidRDefault="0009509B" w:rsidP="001A69B5">
      <w:r w:rsidRPr="001A69B5">
        <w:t xml:space="preserve">Minoritetsspråklege barn er definerte ved at både barnet og </w:t>
      </w:r>
      <w:proofErr w:type="spellStart"/>
      <w:r w:rsidRPr="001A69B5">
        <w:t>dei</w:t>
      </w:r>
      <w:proofErr w:type="spellEnd"/>
      <w:r w:rsidRPr="001A69B5">
        <w:t xml:space="preserve"> </w:t>
      </w:r>
      <w:proofErr w:type="spellStart"/>
      <w:r w:rsidRPr="001A69B5">
        <w:t>føresette</w:t>
      </w:r>
      <w:proofErr w:type="spellEnd"/>
      <w:r w:rsidRPr="001A69B5">
        <w:t xml:space="preserve"> til barnet har </w:t>
      </w:r>
      <w:proofErr w:type="spellStart"/>
      <w:r w:rsidRPr="001A69B5">
        <w:t>eit</w:t>
      </w:r>
      <w:proofErr w:type="spellEnd"/>
      <w:r w:rsidRPr="001A69B5">
        <w:t xml:space="preserve"> anna morsmål enn norsk, samisk, svensk, dansk eller engelsk. 85,3 pst. av minoritetsspråklege barn i alderen 1–5 år gjekk i barnehage i 2020. Prosentdelen av barn som går i barnehage, </w:t>
      </w:r>
      <w:proofErr w:type="spellStart"/>
      <w:r w:rsidRPr="001A69B5">
        <w:t>aukar</w:t>
      </w:r>
      <w:proofErr w:type="spellEnd"/>
      <w:r w:rsidRPr="001A69B5">
        <w:t xml:space="preserve"> med alderen til barna. For minoritetsspråklege barn er forskjellen mellom ulike aldersgrupper større enn for andre barn. For 3-, 4- og 5-åringar er prosentdelen minoritetsspråklege barn som går i barnehage, nesten like </w:t>
      </w:r>
      <w:proofErr w:type="spellStart"/>
      <w:r w:rsidRPr="001A69B5">
        <w:t>høg</w:t>
      </w:r>
      <w:proofErr w:type="spellEnd"/>
      <w:r w:rsidRPr="001A69B5">
        <w:t xml:space="preserve"> som for andre barn, </w:t>
      </w:r>
      <w:proofErr w:type="spellStart"/>
      <w:r w:rsidRPr="001A69B5">
        <w:t>medan</w:t>
      </w:r>
      <w:proofErr w:type="spellEnd"/>
      <w:r w:rsidRPr="001A69B5">
        <w:t xml:space="preserve"> for 1–2-åringar er denne delen </w:t>
      </w:r>
      <w:proofErr w:type="spellStart"/>
      <w:r w:rsidRPr="001A69B5">
        <w:t>mykje</w:t>
      </w:r>
      <w:proofErr w:type="spellEnd"/>
      <w:r w:rsidRPr="001A69B5">
        <w:t xml:space="preserve"> </w:t>
      </w:r>
      <w:proofErr w:type="spellStart"/>
      <w:r w:rsidRPr="001A69B5">
        <w:t>lågare</w:t>
      </w:r>
      <w:proofErr w:type="spellEnd"/>
      <w:r w:rsidRPr="001A69B5">
        <w:t xml:space="preserve"> enn for andre barn, </w:t>
      </w:r>
      <w:proofErr w:type="spellStart"/>
      <w:r w:rsidRPr="001A69B5">
        <w:t>særleg</w:t>
      </w:r>
      <w:proofErr w:type="spellEnd"/>
      <w:r w:rsidRPr="001A69B5">
        <w:t xml:space="preserve"> for </w:t>
      </w:r>
      <w:proofErr w:type="spellStart"/>
      <w:r w:rsidRPr="001A69B5">
        <w:t>eittåringane</w:t>
      </w:r>
      <w:proofErr w:type="spellEnd"/>
      <w:r w:rsidRPr="001A69B5">
        <w:t xml:space="preserve">. Minoritetsspråklege barn </w:t>
      </w:r>
      <w:proofErr w:type="spellStart"/>
      <w:r w:rsidRPr="001A69B5">
        <w:t>startar</w:t>
      </w:r>
      <w:proofErr w:type="spellEnd"/>
      <w:r w:rsidRPr="001A69B5">
        <w:t xml:space="preserve"> altså </w:t>
      </w:r>
      <w:proofErr w:type="spellStart"/>
      <w:r w:rsidRPr="001A69B5">
        <w:t>seinare</w:t>
      </w:r>
      <w:proofErr w:type="spellEnd"/>
      <w:r w:rsidRPr="001A69B5">
        <w:t xml:space="preserve"> i barnehage og har dermed i gjennomsnitt gått færre år i barnehage før </w:t>
      </w:r>
      <w:proofErr w:type="spellStart"/>
      <w:r w:rsidRPr="001A69B5">
        <w:t>dei</w:t>
      </w:r>
      <w:proofErr w:type="spellEnd"/>
      <w:r w:rsidRPr="001A69B5">
        <w:t xml:space="preserve"> begynner på </w:t>
      </w:r>
      <w:proofErr w:type="spellStart"/>
      <w:r w:rsidRPr="001A69B5">
        <w:t>skulen</w:t>
      </w:r>
      <w:proofErr w:type="spellEnd"/>
      <w:r w:rsidRPr="001A69B5">
        <w:t xml:space="preserve">, men det store </w:t>
      </w:r>
      <w:proofErr w:type="spellStart"/>
      <w:r w:rsidRPr="001A69B5">
        <w:t>fleirtalet</w:t>
      </w:r>
      <w:proofErr w:type="spellEnd"/>
      <w:r w:rsidRPr="001A69B5">
        <w:t xml:space="preserve"> av minoritetsspråklege barn har gått i barnehage før </w:t>
      </w:r>
      <w:proofErr w:type="spellStart"/>
      <w:r w:rsidRPr="001A69B5">
        <w:t>skulestart</w:t>
      </w:r>
      <w:proofErr w:type="spellEnd"/>
      <w:r w:rsidRPr="001A69B5">
        <w:t>.</w:t>
      </w:r>
    </w:p>
    <w:p w14:paraId="63BF1055" w14:textId="3D32EB8D" w:rsidR="000513CD" w:rsidRPr="001A69B5" w:rsidRDefault="00F35595" w:rsidP="001A69B5">
      <w:r>
        <w:rPr>
          <w:noProof/>
        </w:rPr>
        <w:drawing>
          <wp:inline distT="0" distB="0" distL="0" distR="0" wp14:anchorId="2BA5CD1B" wp14:editId="01372FD7">
            <wp:extent cx="6082665" cy="284670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a:noFill/>
                    </a:ln>
                  </pic:spPr>
                </pic:pic>
              </a:graphicData>
            </a:graphic>
          </wp:inline>
        </w:drawing>
      </w:r>
    </w:p>
    <w:p w14:paraId="33E27D6C" w14:textId="77777777" w:rsidR="000513CD" w:rsidRPr="001A69B5" w:rsidRDefault="0009509B" w:rsidP="00A77DBE">
      <w:pPr>
        <w:pStyle w:val="figur-tittel"/>
        <w:numPr>
          <w:ilvl w:val="5"/>
          <w:numId w:val="46"/>
        </w:numPr>
      </w:pPr>
      <w:r w:rsidRPr="001A69B5">
        <w:t>Tal på barn i barnehage fordelte etter barnehagestorleik, 2007–20</w:t>
      </w:r>
    </w:p>
    <w:p w14:paraId="12F26B55" w14:textId="77777777" w:rsidR="000513CD" w:rsidRPr="001A69B5" w:rsidRDefault="0009509B" w:rsidP="001A69B5">
      <w:pPr>
        <w:pStyle w:val="figur-noter"/>
      </w:pPr>
      <w:proofErr w:type="spellStart"/>
      <w:r w:rsidRPr="001A69B5">
        <w:t>Opne</w:t>
      </w:r>
      <w:proofErr w:type="spellEnd"/>
      <w:r w:rsidRPr="001A69B5">
        <w:t xml:space="preserve"> </w:t>
      </w:r>
      <w:proofErr w:type="spellStart"/>
      <w:r w:rsidRPr="001A69B5">
        <w:t>barnehagar</w:t>
      </w:r>
      <w:proofErr w:type="spellEnd"/>
      <w:r w:rsidRPr="001A69B5">
        <w:t xml:space="preserve"> er </w:t>
      </w:r>
      <w:proofErr w:type="spellStart"/>
      <w:r w:rsidRPr="001A69B5">
        <w:t>ikkje</w:t>
      </w:r>
      <w:proofErr w:type="spellEnd"/>
      <w:r w:rsidRPr="001A69B5">
        <w:t xml:space="preserve"> inkluderte i </w:t>
      </w:r>
      <w:proofErr w:type="spellStart"/>
      <w:r w:rsidRPr="001A69B5">
        <w:t>talet</w:t>
      </w:r>
      <w:proofErr w:type="spellEnd"/>
      <w:r w:rsidRPr="001A69B5">
        <w:t xml:space="preserve"> på </w:t>
      </w:r>
      <w:proofErr w:type="spellStart"/>
      <w:r w:rsidRPr="001A69B5">
        <w:t>barnehagar</w:t>
      </w:r>
      <w:proofErr w:type="spellEnd"/>
      <w:r w:rsidRPr="001A69B5">
        <w:t>.</w:t>
      </w:r>
    </w:p>
    <w:p w14:paraId="790C6036" w14:textId="77777777" w:rsidR="000513CD" w:rsidRPr="001A69B5" w:rsidRDefault="0009509B" w:rsidP="001A69B5">
      <w:pPr>
        <w:pStyle w:val="Kilde"/>
      </w:pPr>
      <w:r w:rsidRPr="001A69B5">
        <w:t>Utdanningsdirektoratet (BASIL), Statistisk sentralbyrå</w:t>
      </w:r>
    </w:p>
    <w:p w14:paraId="6AD3EAA1" w14:textId="77777777" w:rsidR="000513CD" w:rsidRPr="001A69B5" w:rsidRDefault="0009509B" w:rsidP="001A69B5">
      <w:proofErr w:type="spellStart"/>
      <w:r w:rsidRPr="001A69B5">
        <w:t>Talet</w:t>
      </w:r>
      <w:proofErr w:type="spellEnd"/>
      <w:r w:rsidRPr="001A69B5">
        <w:t xml:space="preserve"> på barn i små </w:t>
      </w:r>
      <w:proofErr w:type="spellStart"/>
      <w:r w:rsidRPr="001A69B5">
        <w:t>barnehagar</w:t>
      </w:r>
      <w:proofErr w:type="spellEnd"/>
      <w:r w:rsidRPr="001A69B5">
        <w:t xml:space="preserve">, definerte som 25 barn eller færre, har gått ned med 19 pst. </w:t>
      </w:r>
      <w:proofErr w:type="spellStart"/>
      <w:r w:rsidRPr="001A69B5">
        <w:t>frå</w:t>
      </w:r>
      <w:proofErr w:type="spellEnd"/>
      <w:r w:rsidRPr="001A69B5">
        <w:t xml:space="preserve"> 2014 til 2020, </w:t>
      </w:r>
      <w:proofErr w:type="spellStart"/>
      <w:r w:rsidRPr="001A69B5">
        <w:t>medan</w:t>
      </w:r>
      <w:proofErr w:type="spellEnd"/>
      <w:r w:rsidRPr="001A69B5">
        <w:t xml:space="preserve"> </w:t>
      </w:r>
      <w:proofErr w:type="spellStart"/>
      <w:r w:rsidRPr="001A69B5">
        <w:t>talet</w:t>
      </w:r>
      <w:proofErr w:type="spellEnd"/>
      <w:r w:rsidRPr="001A69B5">
        <w:t xml:space="preserve"> på barn i </w:t>
      </w:r>
      <w:proofErr w:type="spellStart"/>
      <w:r w:rsidRPr="001A69B5">
        <w:t>barnehagar</w:t>
      </w:r>
      <w:proofErr w:type="spellEnd"/>
      <w:r w:rsidRPr="001A69B5">
        <w:t xml:space="preserve"> med 51–75 barn har gått ned med 6,5 pst. i same tidsrom. </w:t>
      </w:r>
      <w:proofErr w:type="spellStart"/>
      <w:r w:rsidRPr="001A69B5">
        <w:t>Talet</w:t>
      </w:r>
      <w:proofErr w:type="spellEnd"/>
      <w:r w:rsidRPr="001A69B5">
        <w:t xml:space="preserve"> på barn i </w:t>
      </w:r>
      <w:proofErr w:type="spellStart"/>
      <w:r w:rsidRPr="001A69B5">
        <w:t>barnehagar</w:t>
      </w:r>
      <w:proofErr w:type="spellEnd"/>
      <w:r w:rsidRPr="001A69B5">
        <w:t xml:space="preserve"> med 26–50 barn har </w:t>
      </w:r>
      <w:proofErr w:type="spellStart"/>
      <w:r w:rsidRPr="001A69B5">
        <w:t>vore</w:t>
      </w:r>
      <w:proofErr w:type="spellEnd"/>
      <w:r w:rsidRPr="001A69B5">
        <w:t xml:space="preserve"> stabilt, </w:t>
      </w:r>
      <w:proofErr w:type="spellStart"/>
      <w:r w:rsidRPr="001A69B5">
        <w:t>medan</w:t>
      </w:r>
      <w:proofErr w:type="spellEnd"/>
      <w:r w:rsidRPr="001A69B5">
        <w:t xml:space="preserve"> dette </w:t>
      </w:r>
      <w:proofErr w:type="spellStart"/>
      <w:r w:rsidRPr="001A69B5">
        <w:t>talet</w:t>
      </w:r>
      <w:proofErr w:type="spellEnd"/>
      <w:r w:rsidRPr="001A69B5">
        <w:t xml:space="preserve"> for </w:t>
      </w:r>
      <w:proofErr w:type="spellStart"/>
      <w:r w:rsidRPr="001A69B5">
        <w:t>barnehagar</w:t>
      </w:r>
      <w:proofErr w:type="spellEnd"/>
      <w:r w:rsidRPr="001A69B5">
        <w:t xml:space="preserve"> med 76 eller </w:t>
      </w:r>
      <w:proofErr w:type="spellStart"/>
      <w:r w:rsidRPr="001A69B5">
        <w:t>fleire</w:t>
      </w:r>
      <w:proofErr w:type="spellEnd"/>
      <w:r w:rsidRPr="001A69B5">
        <w:t xml:space="preserve"> barn har gått ned med 3 pst. i perioden.</w:t>
      </w:r>
    </w:p>
    <w:p w14:paraId="5EDD1BCC" w14:textId="624A295F" w:rsidR="000513CD" w:rsidRDefault="0009509B" w:rsidP="001A69B5">
      <w:pPr>
        <w:pStyle w:val="Undertittel"/>
      </w:pPr>
      <w:r w:rsidRPr="001A69B5">
        <w:t>Personalet i barnehagen</w:t>
      </w:r>
    </w:p>
    <w:p w14:paraId="52220730" w14:textId="7CD3E30E" w:rsidR="008E4CC9" w:rsidRPr="008E4CC9" w:rsidRDefault="008E4CC9" w:rsidP="008E4CC9">
      <w:pPr>
        <w:pStyle w:val="tabell-tittel"/>
      </w:pPr>
      <w:r w:rsidRPr="001A69B5">
        <w:t>Personalet i barnehagen, 2016–20</w:t>
      </w:r>
    </w:p>
    <w:p w14:paraId="63803DF2" w14:textId="77777777" w:rsidR="000513CD" w:rsidRPr="001A69B5" w:rsidRDefault="0009509B" w:rsidP="001A69B5">
      <w:pPr>
        <w:pStyle w:val="Tabellnavn"/>
      </w:pPr>
      <w:r w:rsidRPr="001A69B5">
        <w:t>06J1xt2</w:t>
      </w:r>
    </w:p>
    <w:tbl>
      <w:tblPr>
        <w:tblStyle w:val="StandardTabell"/>
        <w:tblW w:w="0" w:type="auto"/>
        <w:tblLayout w:type="fixed"/>
        <w:tblLook w:val="04A0" w:firstRow="1" w:lastRow="0" w:firstColumn="1" w:lastColumn="0" w:noHBand="0" w:noVBand="1"/>
      </w:tblPr>
      <w:tblGrid>
        <w:gridCol w:w="4420"/>
        <w:gridCol w:w="1040"/>
        <w:gridCol w:w="1040"/>
        <w:gridCol w:w="1040"/>
        <w:gridCol w:w="1040"/>
        <w:gridCol w:w="1040"/>
      </w:tblGrid>
      <w:tr w:rsidR="000513CD" w:rsidRPr="001A69B5" w14:paraId="61652FB6" w14:textId="77777777" w:rsidTr="00A77DBE">
        <w:trPr>
          <w:trHeight w:val="360"/>
        </w:trPr>
        <w:tc>
          <w:tcPr>
            <w:tcW w:w="4420" w:type="dxa"/>
          </w:tcPr>
          <w:p w14:paraId="73F1C274" w14:textId="77777777" w:rsidR="000513CD" w:rsidRPr="001A69B5" w:rsidRDefault="000513CD" w:rsidP="001A69B5"/>
        </w:tc>
        <w:tc>
          <w:tcPr>
            <w:tcW w:w="1040" w:type="dxa"/>
          </w:tcPr>
          <w:p w14:paraId="1CBDDAD9" w14:textId="77777777" w:rsidR="000513CD" w:rsidRPr="001A69B5" w:rsidRDefault="0009509B" w:rsidP="001A69B5">
            <w:r w:rsidRPr="001A69B5">
              <w:t>2016</w:t>
            </w:r>
          </w:p>
        </w:tc>
        <w:tc>
          <w:tcPr>
            <w:tcW w:w="1040" w:type="dxa"/>
          </w:tcPr>
          <w:p w14:paraId="3A81704D" w14:textId="77777777" w:rsidR="000513CD" w:rsidRPr="001A69B5" w:rsidRDefault="0009509B" w:rsidP="001A69B5">
            <w:r w:rsidRPr="001A69B5">
              <w:t>2017</w:t>
            </w:r>
          </w:p>
        </w:tc>
        <w:tc>
          <w:tcPr>
            <w:tcW w:w="1040" w:type="dxa"/>
          </w:tcPr>
          <w:p w14:paraId="12BE2007" w14:textId="77777777" w:rsidR="000513CD" w:rsidRPr="001A69B5" w:rsidRDefault="0009509B" w:rsidP="001A69B5">
            <w:r w:rsidRPr="001A69B5">
              <w:t>2018</w:t>
            </w:r>
          </w:p>
        </w:tc>
        <w:tc>
          <w:tcPr>
            <w:tcW w:w="1040" w:type="dxa"/>
          </w:tcPr>
          <w:p w14:paraId="22DF6F28" w14:textId="77777777" w:rsidR="000513CD" w:rsidRPr="001A69B5" w:rsidRDefault="0009509B" w:rsidP="001A69B5">
            <w:r w:rsidRPr="001A69B5">
              <w:t>2019</w:t>
            </w:r>
          </w:p>
        </w:tc>
        <w:tc>
          <w:tcPr>
            <w:tcW w:w="1040" w:type="dxa"/>
          </w:tcPr>
          <w:p w14:paraId="70B8175D" w14:textId="77777777" w:rsidR="000513CD" w:rsidRPr="001A69B5" w:rsidRDefault="0009509B" w:rsidP="001A69B5">
            <w:r w:rsidRPr="001A69B5">
              <w:t>2020</w:t>
            </w:r>
          </w:p>
        </w:tc>
      </w:tr>
      <w:tr w:rsidR="000513CD" w:rsidRPr="001A69B5" w14:paraId="5232758E" w14:textId="77777777" w:rsidTr="00A77DBE">
        <w:trPr>
          <w:trHeight w:val="380"/>
        </w:trPr>
        <w:tc>
          <w:tcPr>
            <w:tcW w:w="4420" w:type="dxa"/>
          </w:tcPr>
          <w:p w14:paraId="01E44CBC" w14:textId="77777777" w:rsidR="000513CD" w:rsidRPr="001A69B5" w:rsidRDefault="0009509B" w:rsidP="001A69B5">
            <w:proofErr w:type="spellStart"/>
            <w:r w:rsidRPr="001A69B5">
              <w:t>Talet</w:t>
            </w:r>
            <w:proofErr w:type="spellEnd"/>
            <w:r w:rsidRPr="001A69B5">
              <w:t xml:space="preserve"> på </w:t>
            </w:r>
            <w:proofErr w:type="gramStart"/>
            <w:r w:rsidRPr="001A69B5">
              <w:t>tilsette</w:t>
            </w:r>
            <w:proofErr w:type="gramEnd"/>
          </w:p>
        </w:tc>
        <w:tc>
          <w:tcPr>
            <w:tcW w:w="1040" w:type="dxa"/>
          </w:tcPr>
          <w:p w14:paraId="2E608630" w14:textId="77777777" w:rsidR="000513CD" w:rsidRPr="001A69B5" w:rsidRDefault="0009509B" w:rsidP="001A69B5">
            <w:r w:rsidRPr="001A69B5">
              <w:t>93 952</w:t>
            </w:r>
          </w:p>
        </w:tc>
        <w:tc>
          <w:tcPr>
            <w:tcW w:w="1040" w:type="dxa"/>
          </w:tcPr>
          <w:p w14:paraId="4808BAA1" w14:textId="77777777" w:rsidR="000513CD" w:rsidRPr="001A69B5" w:rsidRDefault="0009509B" w:rsidP="001A69B5">
            <w:r w:rsidRPr="001A69B5">
              <w:t>94 540</w:t>
            </w:r>
          </w:p>
        </w:tc>
        <w:tc>
          <w:tcPr>
            <w:tcW w:w="1040" w:type="dxa"/>
          </w:tcPr>
          <w:p w14:paraId="11EC7F25" w14:textId="77777777" w:rsidR="000513CD" w:rsidRPr="001A69B5" w:rsidRDefault="0009509B" w:rsidP="001A69B5">
            <w:r w:rsidRPr="001A69B5">
              <w:t>95 819</w:t>
            </w:r>
          </w:p>
        </w:tc>
        <w:tc>
          <w:tcPr>
            <w:tcW w:w="1040" w:type="dxa"/>
          </w:tcPr>
          <w:p w14:paraId="38D65AF3" w14:textId="77777777" w:rsidR="000513CD" w:rsidRPr="001A69B5" w:rsidRDefault="0009509B" w:rsidP="001A69B5">
            <w:r w:rsidRPr="001A69B5">
              <w:t>96 744</w:t>
            </w:r>
          </w:p>
        </w:tc>
        <w:tc>
          <w:tcPr>
            <w:tcW w:w="1040" w:type="dxa"/>
          </w:tcPr>
          <w:p w14:paraId="126BF213" w14:textId="77777777" w:rsidR="000513CD" w:rsidRPr="001A69B5" w:rsidRDefault="0009509B" w:rsidP="001A69B5">
            <w:r w:rsidRPr="001A69B5">
              <w:t>95 909</w:t>
            </w:r>
          </w:p>
        </w:tc>
      </w:tr>
      <w:tr w:rsidR="000513CD" w:rsidRPr="001A69B5" w14:paraId="37B112F3" w14:textId="77777777" w:rsidTr="00A77DBE">
        <w:trPr>
          <w:trHeight w:val="380"/>
        </w:trPr>
        <w:tc>
          <w:tcPr>
            <w:tcW w:w="4420" w:type="dxa"/>
          </w:tcPr>
          <w:p w14:paraId="74D49A54" w14:textId="77777777" w:rsidR="000513CD" w:rsidRPr="001A69B5" w:rsidRDefault="0009509B" w:rsidP="001A69B5">
            <w:proofErr w:type="spellStart"/>
            <w:r w:rsidRPr="001A69B5">
              <w:t>Talet</w:t>
            </w:r>
            <w:proofErr w:type="spellEnd"/>
            <w:r w:rsidRPr="001A69B5">
              <w:t xml:space="preserve"> på årsverk</w:t>
            </w:r>
          </w:p>
        </w:tc>
        <w:tc>
          <w:tcPr>
            <w:tcW w:w="1040" w:type="dxa"/>
          </w:tcPr>
          <w:p w14:paraId="1B318F3D" w14:textId="77777777" w:rsidR="000513CD" w:rsidRPr="001A69B5" w:rsidRDefault="0009509B" w:rsidP="001A69B5">
            <w:r w:rsidRPr="001A69B5">
              <w:t>75 031</w:t>
            </w:r>
          </w:p>
        </w:tc>
        <w:tc>
          <w:tcPr>
            <w:tcW w:w="1040" w:type="dxa"/>
          </w:tcPr>
          <w:p w14:paraId="5750E16A" w14:textId="77777777" w:rsidR="000513CD" w:rsidRPr="001A69B5" w:rsidRDefault="0009509B" w:rsidP="001A69B5">
            <w:r w:rsidRPr="001A69B5">
              <w:t>75 534</w:t>
            </w:r>
          </w:p>
        </w:tc>
        <w:tc>
          <w:tcPr>
            <w:tcW w:w="1040" w:type="dxa"/>
          </w:tcPr>
          <w:p w14:paraId="54E47992" w14:textId="77777777" w:rsidR="000513CD" w:rsidRPr="001A69B5" w:rsidRDefault="0009509B" w:rsidP="001A69B5">
            <w:r w:rsidRPr="001A69B5">
              <w:t>77 101</w:t>
            </w:r>
          </w:p>
        </w:tc>
        <w:tc>
          <w:tcPr>
            <w:tcW w:w="1040" w:type="dxa"/>
          </w:tcPr>
          <w:p w14:paraId="5C18BC9D" w14:textId="77777777" w:rsidR="000513CD" w:rsidRPr="001A69B5" w:rsidRDefault="0009509B" w:rsidP="001A69B5">
            <w:r w:rsidRPr="001A69B5">
              <w:t>78 055</w:t>
            </w:r>
          </w:p>
        </w:tc>
        <w:tc>
          <w:tcPr>
            <w:tcW w:w="1040" w:type="dxa"/>
          </w:tcPr>
          <w:p w14:paraId="3C08C66D" w14:textId="77777777" w:rsidR="000513CD" w:rsidRPr="001A69B5" w:rsidRDefault="0009509B" w:rsidP="001A69B5">
            <w:r w:rsidRPr="001A69B5">
              <w:t>77 700</w:t>
            </w:r>
          </w:p>
        </w:tc>
      </w:tr>
      <w:tr w:rsidR="000513CD" w:rsidRPr="001A69B5" w14:paraId="30B3D28C" w14:textId="77777777" w:rsidTr="00A77DBE">
        <w:trPr>
          <w:trHeight w:val="380"/>
        </w:trPr>
        <w:tc>
          <w:tcPr>
            <w:tcW w:w="4420" w:type="dxa"/>
          </w:tcPr>
          <w:p w14:paraId="1F30B578" w14:textId="77777777" w:rsidR="000513CD" w:rsidRPr="001A69B5" w:rsidRDefault="0009509B" w:rsidP="001A69B5">
            <w:r w:rsidRPr="001A69B5">
              <w:t>Årsverk i grunnbemanninga</w:t>
            </w:r>
          </w:p>
        </w:tc>
        <w:tc>
          <w:tcPr>
            <w:tcW w:w="1040" w:type="dxa"/>
          </w:tcPr>
          <w:p w14:paraId="2AAE711F" w14:textId="77777777" w:rsidR="000513CD" w:rsidRPr="001A69B5" w:rsidRDefault="0009509B" w:rsidP="001A69B5">
            <w:r w:rsidRPr="001A69B5">
              <w:t>62 614</w:t>
            </w:r>
          </w:p>
        </w:tc>
        <w:tc>
          <w:tcPr>
            <w:tcW w:w="1040" w:type="dxa"/>
          </w:tcPr>
          <w:p w14:paraId="01367268" w14:textId="77777777" w:rsidR="000513CD" w:rsidRPr="001A69B5" w:rsidRDefault="0009509B" w:rsidP="001A69B5">
            <w:r w:rsidRPr="001A69B5">
              <w:t>62 706</w:t>
            </w:r>
          </w:p>
        </w:tc>
        <w:tc>
          <w:tcPr>
            <w:tcW w:w="1040" w:type="dxa"/>
          </w:tcPr>
          <w:p w14:paraId="20CF9F7A" w14:textId="77777777" w:rsidR="000513CD" w:rsidRPr="001A69B5" w:rsidRDefault="0009509B" w:rsidP="001A69B5">
            <w:r w:rsidRPr="001A69B5">
              <w:t>64 134</w:t>
            </w:r>
          </w:p>
        </w:tc>
        <w:tc>
          <w:tcPr>
            <w:tcW w:w="1040" w:type="dxa"/>
          </w:tcPr>
          <w:p w14:paraId="5825DECA" w14:textId="77777777" w:rsidR="000513CD" w:rsidRPr="001A69B5" w:rsidRDefault="0009509B" w:rsidP="001A69B5">
            <w:r w:rsidRPr="001A69B5">
              <w:t>64 844</w:t>
            </w:r>
          </w:p>
        </w:tc>
        <w:tc>
          <w:tcPr>
            <w:tcW w:w="1040" w:type="dxa"/>
          </w:tcPr>
          <w:p w14:paraId="3FE0DE10" w14:textId="77777777" w:rsidR="000513CD" w:rsidRPr="001A69B5" w:rsidRDefault="0009509B" w:rsidP="001A69B5">
            <w:r w:rsidRPr="001A69B5">
              <w:t>64 396</w:t>
            </w:r>
          </w:p>
        </w:tc>
      </w:tr>
      <w:tr w:rsidR="000513CD" w:rsidRPr="001A69B5" w14:paraId="37B4FC74" w14:textId="77777777" w:rsidTr="00A77DBE">
        <w:trPr>
          <w:trHeight w:val="380"/>
        </w:trPr>
        <w:tc>
          <w:tcPr>
            <w:tcW w:w="4420" w:type="dxa"/>
          </w:tcPr>
          <w:p w14:paraId="7DA10A51" w14:textId="77777777" w:rsidR="000513CD" w:rsidRPr="001A69B5" w:rsidRDefault="0009509B" w:rsidP="001A69B5">
            <w:proofErr w:type="spellStart"/>
            <w:r w:rsidRPr="001A69B5">
              <w:t>Styrarar</w:t>
            </w:r>
            <w:proofErr w:type="spellEnd"/>
            <w:r w:rsidRPr="001A69B5">
              <w:t xml:space="preserve"> (årsverk)</w:t>
            </w:r>
          </w:p>
        </w:tc>
        <w:tc>
          <w:tcPr>
            <w:tcW w:w="1040" w:type="dxa"/>
          </w:tcPr>
          <w:p w14:paraId="2615ADE1" w14:textId="77777777" w:rsidR="000513CD" w:rsidRPr="001A69B5" w:rsidRDefault="0009509B" w:rsidP="001A69B5">
            <w:r w:rsidRPr="001A69B5">
              <w:t>4 803</w:t>
            </w:r>
          </w:p>
        </w:tc>
        <w:tc>
          <w:tcPr>
            <w:tcW w:w="1040" w:type="dxa"/>
          </w:tcPr>
          <w:p w14:paraId="28BC4C4F" w14:textId="77777777" w:rsidR="000513CD" w:rsidRPr="001A69B5" w:rsidRDefault="0009509B" w:rsidP="001A69B5">
            <w:r w:rsidRPr="001A69B5">
              <w:t>4 822</w:t>
            </w:r>
          </w:p>
        </w:tc>
        <w:tc>
          <w:tcPr>
            <w:tcW w:w="1040" w:type="dxa"/>
          </w:tcPr>
          <w:p w14:paraId="5AC835AF" w14:textId="77777777" w:rsidR="000513CD" w:rsidRPr="001A69B5" w:rsidRDefault="0009509B" w:rsidP="001A69B5">
            <w:r w:rsidRPr="001A69B5">
              <w:t>4 783</w:t>
            </w:r>
          </w:p>
        </w:tc>
        <w:tc>
          <w:tcPr>
            <w:tcW w:w="1040" w:type="dxa"/>
          </w:tcPr>
          <w:p w14:paraId="4DC06340" w14:textId="77777777" w:rsidR="000513CD" w:rsidRPr="001A69B5" w:rsidRDefault="0009509B" w:rsidP="001A69B5">
            <w:r w:rsidRPr="001A69B5">
              <w:t>4 786</w:t>
            </w:r>
          </w:p>
        </w:tc>
        <w:tc>
          <w:tcPr>
            <w:tcW w:w="1040" w:type="dxa"/>
          </w:tcPr>
          <w:p w14:paraId="68AC5E92" w14:textId="77777777" w:rsidR="000513CD" w:rsidRPr="001A69B5" w:rsidRDefault="0009509B" w:rsidP="001A69B5">
            <w:r w:rsidRPr="001A69B5">
              <w:t>4 739</w:t>
            </w:r>
          </w:p>
        </w:tc>
      </w:tr>
      <w:tr w:rsidR="000513CD" w:rsidRPr="001A69B5" w14:paraId="1D34A291" w14:textId="77777777" w:rsidTr="00A77DBE">
        <w:trPr>
          <w:trHeight w:val="1140"/>
        </w:trPr>
        <w:tc>
          <w:tcPr>
            <w:tcW w:w="4420" w:type="dxa"/>
          </w:tcPr>
          <w:p w14:paraId="3545B9D2" w14:textId="77777777" w:rsidR="000513CD" w:rsidRPr="001A69B5" w:rsidRDefault="0009509B" w:rsidP="001A69B5">
            <w:r w:rsidRPr="001A69B5">
              <w:t xml:space="preserve">Årsverk i grunnbemanninga med </w:t>
            </w:r>
            <w:proofErr w:type="spellStart"/>
            <w:r w:rsidRPr="001A69B5">
              <w:t>barnehagelærarutdanning</w:t>
            </w:r>
            <w:proofErr w:type="spellEnd"/>
            <w:r w:rsidRPr="001A69B5">
              <w:t xml:space="preserve"> eller pedagogisk utdanning som tilsvarer utdanningskravet til pedagogisk </w:t>
            </w:r>
            <w:proofErr w:type="spellStart"/>
            <w:r w:rsidRPr="001A69B5">
              <w:t>leiar</w:t>
            </w:r>
            <w:proofErr w:type="spellEnd"/>
          </w:p>
        </w:tc>
        <w:tc>
          <w:tcPr>
            <w:tcW w:w="1040" w:type="dxa"/>
          </w:tcPr>
          <w:p w14:paraId="4EF6724C" w14:textId="77777777" w:rsidR="000513CD" w:rsidRPr="001A69B5" w:rsidRDefault="0009509B" w:rsidP="001A69B5">
            <w:r w:rsidRPr="001A69B5">
              <w:t>24 173</w:t>
            </w:r>
          </w:p>
        </w:tc>
        <w:tc>
          <w:tcPr>
            <w:tcW w:w="1040" w:type="dxa"/>
          </w:tcPr>
          <w:p w14:paraId="5F8BB29C" w14:textId="77777777" w:rsidR="000513CD" w:rsidRPr="001A69B5" w:rsidRDefault="0009509B" w:rsidP="001A69B5">
            <w:r w:rsidRPr="001A69B5">
              <w:t>24 683</w:t>
            </w:r>
          </w:p>
        </w:tc>
        <w:tc>
          <w:tcPr>
            <w:tcW w:w="1040" w:type="dxa"/>
          </w:tcPr>
          <w:p w14:paraId="0D50052F" w14:textId="77777777" w:rsidR="000513CD" w:rsidRPr="001A69B5" w:rsidRDefault="0009509B" w:rsidP="001A69B5">
            <w:r w:rsidRPr="001A69B5">
              <w:t>26 266</w:t>
            </w:r>
          </w:p>
        </w:tc>
        <w:tc>
          <w:tcPr>
            <w:tcW w:w="1040" w:type="dxa"/>
          </w:tcPr>
          <w:p w14:paraId="51E38EE0" w14:textId="77777777" w:rsidR="000513CD" w:rsidRPr="001A69B5" w:rsidRDefault="0009509B" w:rsidP="001A69B5">
            <w:r w:rsidRPr="001A69B5">
              <w:t>27 294</w:t>
            </w:r>
          </w:p>
        </w:tc>
        <w:tc>
          <w:tcPr>
            <w:tcW w:w="1040" w:type="dxa"/>
          </w:tcPr>
          <w:p w14:paraId="21ED0710" w14:textId="77777777" w:rsidR="000513CD" w:rsidRPr="001A69B5" w:rsidRDefault="0009509B" w:rsidP="001A69B5">
            <w:r w:rsidRPr="001A69B5">
              <w:t>27 605</w:t>
            </w:r>
          </w:p>
        </w:tc>
      </w:tr>
      <w:tr w:rsidR="000513CD" w:rsidRPr="001A69B5" w14:paraId="3E8BF43F" w14:textId="77777777" w:rsidTr="00A77DBE">
        <w:trPr>
          <w:trHeight w:val="380"/>
        </w:trPr>
        <w:tc>
          <w:tcPr>
            <w:tcW w:w="4420" w:type="dxa"/>
          </w:tcPr>
          <w:p w14:paraId="074D5F88" w14:textId="77777777" w:rsidR="000513CD" w:rsidRPr="001A69B5" w:rsidRDefault="0009509B" w:rsidP="001A69B5">
            <w:r w:rsidRPr="001A69B5">
              <w:t>– i pst. av grunnbemanninga</w:t>
            </w:r>
          </w:p>
        </w:tc>
        <w:tc>
          <w:tcPr>
            <w:tcW w:w="1040" w:type="dxa"/>
          </w:tcPr>
          <w:p w14:paraId="3E56A97E" w14:textId="77777777" w:rsidR="000513CD" w:rsidRPr="001A69B5" w:rsidRDefault="0009509B" w:rsidP="001A69B5">
            <w:r w:rsidRPr="001A69B5">
              <w:t>38,6</w:t>
            </w:r>
          </w:p>
        </w:tc>
        <w:tc>
          <w:tcPr>
            <w:tcW w:w="1040" w:type="dxa"/>
          </w:tcPr>
          <w:p w14:paraId="1DB10C62" w14:textId="77777777" w:rsidR="000513CD" w:rsidRPr="001A69B5" w:rsidRDefault="0009509B" w:rsidP="001A69B5">
            <w:r w:rsidRPr="001A69B5">
              <w:t>39,4</w:t>
            </w:r>
          </w:p>
        </w:tc>
        <w:tc>
          <w:tcPr>
            <w:tcW w:w="1040" w:type="dxa"/>
          </w:tcPr>
          <w:p w14:paraId="2C34DBA0" w14:textId="77777777" w:rsidR="000513CD" w:rsidRPr="001A69B5" w:rsidRDefault="0009509B" w:rsidP="001A69B5">
            <w:r w:rsidRPr="001A69B5">
              <w:t>41,0</w:t>
            </w:r>
          </w:p>
        </w:tc>
        <w:tc>
          <w:tcPr>
            <w:tcW w:w="1040" w:type="dxa"/>
          </w:tcPr>
          <w:p w14:paraId="02DA62AB" w14:textId="77777777" w:rsidR="000513CD" w:rsidRPr="001A69B5" w:rsidRDefault="0009509B" w:rsidP="001A69B5">
            <w:r w:rsidRPr="001A69B5">
              <w:t>42,1</w:t>
            </w:r>
          </w:p>
        </w:tc>
        <w:tc>
          <w:tcPr>
            <w:tcW w:w="1040" w:type="dxa"/>
          </w:tcPr>
          <w:p w14:paraId="0F07EFEC" w14:textId="77777777" w:rsidR="000513CD" w:rsidRPr="001A69B5" w:rsidRDefault="0009509B" w:rsidP="001A69B5">
            <w:r w:rsidRPr="001A69B5">
              <w:t>42,9</w:t>
            </w:r>
          </w:p>
        </w:tc>
      </w:tr>
      <w:tr w:rsidR="000513CD" w:rsidRPr="001A69B5" w14:paraId="40D38CCC" w14:textId="77777777" w:rsidTr="00A77DBE">
        <w:trPr>
          <w:trHeight w:val="640"/>
        </w:trPr>
        <w:tc>
          <w:tcPr>
            <w:tcW w:w="4420" w:type="dxa"/>
          </w:tcPr>
          <w:p w14:paraId="1A25F89E" w14:textId="77777777" w:rsidR="000513CD" w:rsidRPr="001A69B5" w:rsidRDefault="0009509B" w:rsidP="001A69B5">
            <w:r w:rsidRPr="001A69B5">
              <w:t xml:space="preserve">Årsverk i grunnbemanninga med fagbrev som barne- og </w:t>
            </w:r>
            <w:proofErr w:type="spellStart"/>
            <w:r w:rsidRPr="001A69B5">
              <w:t>ungdomsarbeidar</w:t>
            </w:r>
            <w:proofErr w:type="spellEnd"/>
          </w:p>
        </w:tc>
        <w:tc>
          <w:tcPr>
            <w:tcW w:w="1040" w:type="dxa"/>
          </w:tcPr>
          <w:p w14:paraId="3DBF962C" w14:textId="77777777" w:rsidR="000513CD" w:rsidRPr="001A69B5" w:rsidRDefault="0009509B" w:rsidP="001A69B5">
            <w:r w:rsidRPr="001A69B5">
              <w:t>12 735</w:t>
            </w:r>
          </w:p>
        </w:tc>
        <w:tc>
          <w:tcPr>
            <w:tcW w:w="1040" w:type="dxa"/>
          </w:tcPr>
          <w:p w14:paraId="79F0E87A" w14:textId="77777777" w:rsidR="000513CD" w:rsidRPr="001A69B5" w:rsidRDefault="0009509B" w:rsidP="001A69B5">
            <w:r w:rsidRPr="001A69B5">
              <w:t>12 496</w:t>
            </w:r>
          </w:p>
        </w:tc>
        <w:tc>
          <w:tcPr>
            <w:tcW w:w="1040" w:type="dxa"/>
          </w:tcPr>
          <w:p w14:paraId="2A139000" w14:textId="77777777" w:rsidR="000513CD" w:rsidRPr="001A69B5" w:rsidRDefault="0009509B" w:rsidP="001A69B5">
            <w:r w:rsidRPr="001A69B5">
              <w:t>12 897</w:t>
            </w:r>
          </w:p>
        </w:tc>
        <w:tc>
          <w:tcPr>
            <w:tcW w:w="1040" w:type="dxa"/>
          </w:tcPr>
          <w:p w14:paraId="4B881742" w14:textId="77777777" w:rsidR="000513CD" w:rsidRPr="001A69B5" w:rsidRDefault="0009509B" w:rsidP="001A69B5">
            <w:r w:rsidRPr="001A69B5">
              <w:t>13 561</w:t>
            </w:r>
          </w:p>
        </w:tc>
        <w:tc>
          <w:tcPr>
            <w:tcW w:w="1040" w:type="dxa"/>
          </w:tcPr>
          <w:p w14:paraId="3EF10EDA" w14:textId="77777777" w:rsidR="000513CD" w:rsidRPr="001A69B5" w:rsidRDefault="0009509B" w:rsidP="001A69B5">
            <w:r w:rsidRPr="001A69B5">
              <w:t>13 873</w:t>
            </w:r>
          </w:p>
        </w:tc>
      </w:tr>
      <w:tr w:rsidR="000513CD" w:rsidRPr="001A69B5" w14:paraId="3E9A0C2A" w14:textId="77777777" w:rsidTr="00A77DBE">
        <w:trPr>
          <w:trHeight w:val="380"/>
        </w:trPr>
        <w:tc>
          <w:tcPr>
            <w:tcW w:w="4420" w:type="dxa"/>
          </w:tcPr>
          <w:p w14:paraId="0ECD5284" w14:textId="77777777" w:rsidR="000513CD" w:rsidRPr="001A69B5" w:rsidRDefault="0009509B" w:rsidP="001A69B5">
            <w:r w:rsidRPr="001A69B5">
              <w:t>– i pst. av grunnbemanninga</w:t>
            </w:r>
          </w:p>
        </w:tc>
        <w:tc>
          <w:tcPr>
            <w:tcW w:w="1040" w:type="dxa"/>
          </w:tcPr>
          <w:p w14:paraId="75E354B6" w14:textId="77777777" w:rsidR="000513CD" w:rsidRPr="001A69B5" w:rsidRDefault="0009509B" w:rsidP="001A69B5">
            <w:r w:rsidRPr="001A69B5">
              <w:t>20,3</w:t>
            </w:r>
          </w:p>
        </w:tc>
        <w:tc>
          <w:tcPr>
            <w:tcW w:w="1040" w:type="dxa"/>
          </w:tcPr>
          <w:p w14:paraId="2D35C440" w14:textId="77777777" w:rsidR="000513CD" w:rsidRPr="001A69B5" w:rsidRDefault="0009509B" w:rsidP="001A69B5">
            <w:r w:rsidRPr="001A69B5">
              <w:t>19,9</w:t>
            </w:r>
          </w:p>
        </w:tc>
        <w:tc>
          <w:tcPr>
            <w:tcW w:w="1040" w:type="dxa"/>
          </w:tcPr>
          <w:p w14:paraId="02B6A817" w14:textId="77777777" w:rsidR="000513CD" w:rsidRPr="001A69B5" w:rsidRDefault="0009509B" w:rsidP="001A69B5">
            <w:r w:rsidRPr="001A69B5">
              <w:t>20,3</w:t>
            </w:r>
          </w:p>
        </w:tc>
        <w:tc>
          <w:tcPr>
            <w:tcW w:w="1040" w:type="dxa"/>
          </w:tcPr>
          <w:p w14:paraId="345B2FDB" w14:textId="77777777" w:rsidR="000513CD" w:rsidRPr="001A69B5" w:rsidRDefault="0009509B" w:rsidP="001A69B5">
            <w:r w:rsidRPr="001A69B5">
              <w:t>20,9</w:t>
            </w:r>
          </w:p>
        </w:tc>
        <w:tc>
          <w:tcPr>
            <w:tcW w:w="1040" w:type="dxa"/>
          </w:tcPr>
          <w:p w14:paraId="2947B290" w14:textId="77777777" w:rsidR="000513CD" w:rsidRPr="001A69B5" w:rsidRDefault="0009509B" w:rsidP="001A69B5">
            <w:r w:rsidRPr="001A69B5">
              <w:t>21,5</w:t>
            </w:r>
          </w:p>
        </w:tc>
      </w:tr>
      <w:tr w:rsidR="000513CD" w:rsidRPr="001A69B5" w14:paraId="12F25D1E" w14:textId="77777777" w:rsidTr="00A77DBE">
        <w:trPr>
          <w:trHeight w:val="640"/>
        </w:trPr>
        <w:tc>
          <w:tcPr>
            <w:tcW w:w="4420" w:type="dxa"/>
          </w:tcPr>
          <w:p w14:paraId="36D17688" w14:textId="77777777" w:rsidR="000513CD" w:rsidRPr="001A69B5" w:rsidRDefault="0009509B" w:rsidP="001A69B5">
            <w:r w:rsidRPr="001A69B5">
              <w:t xml:space="preserve">Personale som gir </w:t>
            </w:r>
            <w:proofErr w:type="spellStart"/>
            <w:r w:rsidRPr="001A69B5">
              <w:t>særskild</w:t>
            </w:r>
            <w:proofErr w:type="spellEnd"/>
            <w:r w:rsidRPr="001A69B5">
              <w:t xml:space="preserve"> språkstimulering til minoritetsspråklege barn (årsverk i parentes)</w:t>
            </w:r>
          </w:p>
        </w:tc>
        <w:tc>
          <w:tcPr>
            <w:tcW w:w="1040" w:type="dxa"/>
          </w:tcPr>
          <w:p w14:paraId="1CBD1FFE" w14:textId="77777777" w:rsidR="000513CD" w:rsidRPr="001A69B5" w:rsidRDefault="0009509B" w:rsidP="001A69B5">
            <w:r w:rsidRPr="001A69B5">
              <w:t>1 299</w:t>
            </w:r>
          </w:p>
          <w:p w14:paraId="1E810BEC" w14:textId="77777777" w:rsidR="000513CD" w:rsidRPr="001A69B5" w:rsidRDefault="0009509B" w:rsidP="001A69B5">
            <w:r w:rsidRPr="001A69B5">
              <w:t>(388)</w:t>
            </w:r>
          </w:p>
        </w:tc>
        <w:tc>
          <w:tcPr>
            <w:tcW w:w="1040" w:type="dxa"/>
          </w:tcPr>
          <w:p w14:paraId="57B31C7F" w14:textId="77777777" w:rsidR="000513CD" w:rsidRPr="001A69B5" w:rsidRDefault="0009509B" w:rsidP="001A69B5">
            <w:r w:rsidRPr="001A69B5">
              <w:t>1 398</w:t>
            </w:r>
            <w:r w:rsidRPr="001A69B5">
              <w:br/>
              <w:t>(405)</w:t>
            </w:r>
          </w:p>
        </w:tc>
        <w:tc>
          <w:tcPr>
            <w:tcW w:w="1040" w:type="dxa"/>
          </w:tcPr>
          <w:p w14:paraId="0D592415" w14:textId="77777777" w:rsidR="000513CD" w:rsidRPr="001A69B5" w:rsidRDefault="0009509B" w:rsidP="001A69B5">
            <w:r w:rsidRPr="001A69B5">
              <w:t>1 347</w:t>
            </w:r>
          </w:p>
          <w:p w14:paraId="2FC9FB58" w14:textId="77777777" w:rsidR="000513CD" w:rsidRPr="001A69B5" w:rsidRDefault="0009509B" w:rsidP="001A69B5">
            <w:r w:rsidRPr="001A69B5">
              <w:t>(399)</w:t>
            </w:r>
          </w:p>
        </w:tc>
        <w:tc>
          <w:tcPr>
            <w:tcW w:w="1040" w:type="dxa"/>
          </w:tcPr>
          <w:p w14:paraId="72BC1DE8" w14:textId="77777777" w:rsidR="000513CD" w:rsidRPr="001A69B5" w:rsidRDefault="0009509B" w:rsidP="001A69B5">
            <w:r w:rsidRPr="001A69B5">
              <w:t>1 200</w:t>
            </w:r>
          </w:p>
          <w:p w14:paraId="35D43D4D" w14:textId="77777777" w:rsidR="000513CD" w:rsidRPr="001A69B5" w:rsidRDefault="0009509B" w:rsidP="001A69B5">
            <w:r w:rsidRPr="001A69B5">
              <w:t>(358)</w:t>
            </w:r>
          </w:p>
        </w:tc>
        <w:tc>
          <w:tcPr>
            <w:tcW w:w="1040" w:type="dxa"/>
          </w:tcPr>
          <w:p w14:paraId="2A407BBB" w14:textId="77777777" w:rsidR="000513CD" w:rsidRPr="001A69B5" w:rsidRDefault="0009509B" w:rsidP="001A69B5">
            <w:r w:rsidRPr="001A69B5">
              <w:t>1 035</w:t>
            </w:r>
          </w:p>
          <w:p w14:paraId="06D776B9" w14:textId="77777777" w:rsidR="000513CD" w:rsidRPr="001A69B5" w:rsidRDefault="0009509B" w:rsidP="001A69B5">
            <w:r w:rsidRPr="001A69B5">
              <w:t xml:space="preserve">(317) </w:t>
            </w:r>
          </w:p>
        </w:tc>
      </w:tr>
      <w:tr w:rsidR="000513CD" w:rsidRPr="001A69B5" w14:paraId="0F9A2500" w14:textId="77777777" w:rsidTr="00A77DBE">
        <w:trPr>
          <w:trHeight w:val="380"/>
        </w:trPr>
        <w:tc>
          <w:tcPr>
            <w:tcW w:w="4420" w:type="dxa"/>
          </w:tcPr>
          <w:p w14:paraId="76EB0D6E" w14:textId="77777777" w:rsidR="000513CD" w:rsidRPr="001A69B5" w:rsidRDefault="0009509B" w:rsidP="001A69B5">
            <w:r w:rsidRPr="001A69B5">
              <w:t xml:space="preserve">– del som har </w:t>
            </w:r>
            <w:proofErr w:type="spellStart"/>
            <w:r w:rsidRPr="001A69B5">
              <w:t>barnehagelærarutdanning</w:t>
            </w:r>
            <w:proofErr w:type="spellEnd"/>
            <w:r w:rsidRPr="001A69B5">
              <w:t xml:space="preserve"> </w:t>
            </w:r>
          </w:p>
        </w:tc>
        <w:tc>
          <w:tcPr>
            <w:tcW w:w="1040" w:type="dxa"/>
          </w:tcPr>
          <w:p w14:paraId="326F2461" w14:textId="77777777" w:rsidR="000513CD" w:rsidRPr="001A69B5" w:rsidRDefault="0009509B" w:rsidP="001A69B5">
            <w:r w:rsidRPr="001A69B5">
              <w:t>23,4</w:t>
            </w:r>
          </w:p>
        </w:tc>
        <w:tc>
          <w:tcPr>
            <w:tcW w:w="1040" w:type="dxa"/>
          </w:tcPr>
          <w:p w14:paraId="6CD37AF9" w14:textId="77777777" w:rsidR="000513CD" w:rsidRPr="001A69B5" w:rsidRDefault="0009509B" w:rsidP="001A69B5">
            <w:r w:rsidRPr="001A69B5">
              <w:t>23,5</w:t>
            </w:r>
          </w:p>
        </w:tc>
        <w:tc>
          <w:tcPr>
            <w:tcW w:w="1040" w:type="dxa"/>
          </w:tcPr>
          <w:p w14:paraId="08218537" w14:textId="77777777" w:rsidR="000513CD" w:rsidRPr="001A69B5" w:rsidRDefault="0009509B" w:rsidP="001A69B5">
            <w:r w:rsidRPr="001A69B5">
              <w:t>22,8</w:t>
            </w:r>
          </w:p>
        </w:tc>
        <w:tc>
          <w:tcPr>
            <w:tcW w:w="1040" w:type="dxa"/>
          </w:tcPr>
          <w:p w14:paraId="0900520C" w14:textId="77777777" w:rsidR="000513CD" w:rsidRPr="001A69B5" w:rsidRDefault="0009509B" w:rsidP="001A69B5">
            <w:r w:rsidRPr="001A69B5">
              <w:t>21,2</w:t>
            </w:r>
          </w:p>
        </w:tc>
        <w:tc>
          <w:tcPr>
            <w:tcW w:w="1040" w:type="dxa"/>
          </w:tcPr>
          <w:p w14:paraId="6C583946" w14:textId="77777777" w:rsidR="000513CD" w:rsidRPr="001A69B5" w:rsidRDefault="0009509B" w:rsidP="001A69B5">
            <w:r w:rsidRPr="001A69B5">
              <w:t>19,6</w:t>
            </w:r>
          </w:p>
        </w:tc>
      </w:tr>
      <w:tr w:rsidR="000513CD" w:rsidRPr="001A69B5" w14:paraId="3CBDC107" w14:textId="77777777" w:rsidTr="00A77DBE">
        <w:trPr>
          <w:trHeight w:val="880"/>
        </w:trPr>
        <w:tc>
          <w:tcPr>
            <w:tcW w:w="4420" w:type="dxa"/>
          </w:tcPr>
          <w:p w14:paraId="278A1A23" w14:textId="77777777" w:rsidR="000513CD" w:rsidRPr="001A69B5" w:rsidRDefault="0009509B" w:rsidP="001A69B5">
            <w:r w:rsidRPr="001A69B5">
              <w:t>Personale som jobbar med barn/barnegrupper som krev ekstra ressursinnsats (årsverk i parentes)</w:t>
            </w:r>
          </w:p>
        </w:tc>
        <w:tc>
          <w:tcPr>
            <w:tcW w:w="1040" w:type="dxa"/>
          </w:tcPr>
          <w:p w14:paraId="78197FD6" w14:textId="77777777" w:rsidR="000513CD" w:rsidRPr="001A69B5" w:rsidRDefault="0009509B" w:rsidP="001A69B5">
            <w:r w:rsidRPr="001A69B5">
              <w:t>6 728</w:t>
            </w:r>
          </w:p>
          <w:p w14:paraId="054A2DC1" w14:textId="77777777" w:rsidR="000513CD" w:rsidRPr="001A69B5" w:rsidRDefault="0009509B" w:rsidP="001A69B5">
            <w:r w:rsidRPr="001A69B5">
              <w:t>(3 984)</w:t>
            </w:r>
          </w:p>
        </w:tc>
        <w:tc>
          <w:tcPr>
            <w:tcW w:w="1040" w:type="dxa"/>
          </w:tcPr>
          <w:p w14:paraId="09CA0614" w14:textId="77777777" w:rsidR="000513CD" w:rsidRPr="001A69B5" w:rsidRDefault="0009509B" w:rsidP="001A69B5">
            <w:r w:rsidRPr="001A69B5">
              <w:t xml:space="preserve">7 415 </w:t>
            </w:r>
            <w:r w:rsidRPr="001A69B5">
              <w:br/>
              <w:t>(4 358)</w:t>
            </w:r>
          </w:p>
        </w:tc>
        <w:tc>
          <w:tcPr>
            <w:tcW w:w="1040" w:type="dxa"/>
          </w:tcPr>
          <w:p w14:paraId="2657F340" w14:textId="77777777" w:rsidR="000513CD" w:rsidRPr="001A69B5" w:rsidRDefault="0009509B" w:rsidP="001A69B5">
            <w:r w:rsidRPr="001A69B5">
              <w:t>7 698</w:t>
            </w:r>
          </w:p>
          <w:p w14:paraId="171BAAC1" w14:textId="77777777" w:rsidR="000513CD" w:rsidRPr="001A69B5" w:rsidRDefault="0009509B" w:rsidP="001A69B5">
            <w:r w:rsidRPr="001A69B5">
              <w:t>(4 565)</w:t>
            </w:r>
          </w:p>
        </w:tc>
        <w:tc>
          <w:tcPr>
            <w:tcW w:w="1040" w:type="dxa"/>
          </w:tcPr>
          <w:p w14:paraId="1B72730D" w14:textId="77777777" w:rsidR="000513CD" w:rsidRPr="001A69B5" w:rsidRDefault="0009509B" w:rsidP="001A69B5">
            <w:r w:rsidRPr="001A69B5">
              <w:t>8 315</w:t>
            </w:r>
          </w:p>
          <w:p w14:paraId="10B47166" w14:textId="77777777" w:rsidR="000513CD" w:rsidRPr="001A69B5" w:rsidRDefault="0009509B" w:rsidP="001A69B5">
            <w:r w:rsidRPr="001A69B5">
              <w:t>(4 945)</w:t>
            </w:r>
          </w:p>
        </w:tc>
        <w:tc>
          <w:tcPr>
            <w:tcW w:w="1040" w:type="dxa"/>
          </w:tcPr>
          <w:p w14:paraId="756F07F4" w14:textId="77777777" w:rsidR="000513CD" w:rsidRPr="001A69B5" w:rsidRDefault="0009509B" w:rsidP="001A69B5">
            <w:r w:rsidRPr="001A69B5">
              <w:t>8 487</w:t>
            </w:r>
          </w:p>
          <w:p w14:paraId="3F911ACB" w14:textId="77777777" w:rsidR="000513CD" w:rsidRPr="001A69B5" w:rsidRDefault="0009509B" w:rsidP="001A69B5">
            <w:r w:rsidRPr="001A69B5">
              <w:t xml:space="preserve">(5 119) </w:t>
            </w:r>
            <w:r w:rsidRPr="001A69B5">
              <w:br/>
            </w:r>
          </w:p>
        </w:tc>
      </w:tr>
      <w:tr w:rsidR="000513CD" w:rsidRPr="001A69B5" w14:paraId="23DEA319" w14:textId="77777777" w:rsidTr="00A77DBE">
        <w:trPr>
          <w:trHeight w:val="380"/>
        </w:trPr>
        <w:tc>
          <w:tcPr>
            <w:tcW w:w="4420" w:type="dxa"/>
          </w:tcPr>
          <w:p w14:paraId="56A2F6DE" w14:textId="77777777" w:rsidR="000513CD" w:rsidRPr="001A69B5" w:rsidRDefault="0009509B" w:rsidP="001A69B5">
            <w:r w:rsidRPr="001A69B5">
              <w:t xml:space="preserve">– del som har </w:t>
            </w:r>
            <w:proofErr w:type="spellStart"/>
            <w:r w:rsidRPr="001A69B5">
              <w:t>barnehagelærarutdanning</w:t>
            </w:r>
            <w:proofErr w:type="spellEnd"/>
            <w:r w:rsidRPr="001A69B5">
              <w:t xml:space="preserve"> </w:t>
            </w:r>
          </w:p>
        </w:tc>
        <w:tc>
          <w:tcPr>
            <w:tcW w:w="1040" w:type="dxa"/>
          </w:tcPr>
          <w:p w14:paraId="44E58DDF" w14:textId="77777777" w:rsidR="000513CD" w:rsidRPr="001A69B5" w:rsidRDefault="0009509B" w:rsidP="001A69B5">
            <w:r w:rsidRPr="001A69B5">
              <w:t>30,1</w:t>
            </w:r>
          </w:p>
        </w:tc>
        <w:tc>
          <w:tcPr>
            <w:tcW w:w="1040" w:type="dxa"/>
          </w:tcPr>
          <w:p w14:paraId="35807B14" w14:textId="77777777" w:rsidR="000513CD" w:rsidRPr="001A69B5" w:rsidRDefault="0009509B" w:rsidP="001A69B5">
            <w:r w:rsidRPr="001A69B5">
              <w:t>29,7</w:t>
            </w:r>
          </w:p>
        </w:tc>
        <w:tc>
          <w:tcPr>
            <w:tcW w:w="1040" w:type="dxa"/>
          </w:tcPr>
          <w:p w14:paraId="1CFE8AA8" w14:textId="77777777" w:rsidR="000513CD" w:rsidRPr="001A69B5" w:rsidRDefault="0009509B" w:rsidP="001A69B5">
            <w:r w:rsidRPr="001A69B5">
              <w:t>28,3</w:t>
            </w:r>
          </w:p>
        </w:tc>
        <w:tc>
          <w:tcPr>
            <w:tcW w:w="1040" w:type="dxa"/>
          </w:tcPr>
          <w:p w14:paraId="6C1A0115" w14:textId="77777777" w:rsidR="000513CD" w:rsidRPr="001A69B5" w:rsidRDefault="0009509B" w:rsidP="001A69B5">
            <w:r w:rsidRPr="001A69B5">
              <w:t>28,5</w:t>
            </w:r>
          </w:p>
        </w:tc>
        <w:tc>
          <w:tcPr>
            <w:tcW w:w="1040" w:type="dxa"/>
          </w:tcPr>
          <w:p w14:paraId="3CA8695B" w14:textId="77777777" w:rsidR="000513CD" w:rsidRPr="001A69B5" w:rsidRDefault="0009509B" w:rsidP="001A69B5">
            <w:r w:rsidRPr="001A69B5">
              <w:t>26,8</w:t>
            </w:r>
          </w:p>
        </w:tc>
      </w:tr>
    </w:tbl>
    <w:p w14:paraId="0A2916B7" w14:textId="77777777" w:rsidR="000513CD" w:rsidRPr="001A69B5" w:rsidRDefault="0009509B" w:rsidP="001A69B5">
      <w:pPr>
        <w:pStyle w:val="tabell-noter"/>
      </w:pPr>
      <w:r w:rsidRPr="001A69B5">
        <w:t xml:space="preserve">Grunnbemanninga er </w:t>
      </w:r>
      <w:proofErr w:type="spellStart"/>
      <w:r w:rsidRPr="001A69B5">
        <w:t>dei</w:t>
      </w:r>
      <w:proofErr w:type="spellEnd"/>
      <w:r w:rsidRPr="001A69B5">
        <w:t xml:space="preserve"> tilsette i barnehagen som jobbar direkte med barna. Det er </w:t>
      </w:r>
      <w:proofErr w:type="spellStart"/>
      <w:r w:rsidRPr="001A69B5">
        <w:t>stillingskategoriane</w:t>
      </w:r>
      <w:proofErr w:type="spellEnd"/>
      <w:r w:rsidRPr="001A69B5">
        <w:t xml:space="preserve"> pedagogisk </w:t>
      </w:r>
      <w:proofErr w:type="spellStart"/>
      <w:r w:rsidRPr="001A69B5">
        <w:t>leiar</w:t>
      </w:r>
      <w:proofErr w:type="spellEnd"/>
      <w:r w:rsidRPr="001A69B5">
        <w:t xml:space="preserve"> og anna grunnbemanning som </w:t>
      </w:r>
      <w:proofErr w:type="spellStart"/>
      <w:r w:rsidRPr="001A69B5">
        <w:t>utgjer</w:t>
      </w:r>
      <w:proofErr w:type="spellEnd"/>
      <w:r w:rsidRPr="001A69B5">
        <w:t xml:space="preserve"> grunnbemanninga.</w:t>
      </w:r>
    </w:p>
    <w:p w14:paraId="65591856" w14:textId="77777777" w:rsidR="000513CD" w:rsidRPr="001A69B5" w:rsidRDefault="0009509B" w:rsidP="001A69B5">
      <w:pPr>
        <w:pStyle w:val="Kilde"/>
      </w:pPr>
      <w:r w:rsidRPr="001A69B5">
        <w:t>Utdanningsdirektoratet (BASIL), Statistisk sentralbyrå</w:t>
      </w:r>
    </w:p>
    <w:p w14:paraId="26077B61" w14:textId="77777777" w:rsidR="000513CD" w:rsidRPr="001A69B5" w:rsidRDefault="0009509B" w:rsidP="001A69B5">
      <w:r w:rsidRPr="001A69B5">
        <w:t xml:space="preserve">Ved utgangen av 2020 var det om lag 95 900 tilsette som utførte 77 700 årsverk i </w:t>
      </w:r>
      <w:proofErr w:type="spellStart"/>
      <w:r w:rsidRPr="001A69B5">
        <w:t>barnehagane</w:t>
      </w:r>
      <w:proofErr w:type="spellEnd"/>
      <w:r w:rsidRPr="001A69B5">
        <w:t xml:space="preserve">. Skilnaden mellom </w:t>
      </w:r>
      <w:proofErr w:type="spellStart"/>
      <w:r w:rsidRPr="001A69B5">
        <w:t>talet</w:t>
      </w:r>
      <w:proofErr w:type="spellEnd"/>
      <w:r w:rsidRPr="001A69B5">
        <w:t xml:space="preserve"> på </w:t>
      </w:r>
      <w:proofErr w:type="gramStart"/>
      <w:r w:rsidRPr="001A69B5">
        <w:t>tilsette</w:t>
      </w:r>
      <w:proofErr w:type="gramEnd"/>
      <w:r w:rsidRPr="001A69B5">
        <w:t xml:space="preserve"> og </w:t>
      </w:r>
      <w:proofErr w:type="spellStart"/>
      <w:r w:rsidRPr="001A69B5">
        <w:t>talet</w:t>
      </w:r>
      <w:proofErr w:type="spellEnd"/>
      <w:r w:rsidRPr="001A69B5">
        <w:t xml:space="preserve"> på årsverk viser at det er mange tilsette som jobbar deltid i den </w:t>
      </w:r>
      <w:proofErr w:type="spellStart"/>
      <w:r w:rsidRPr="001A69B5">
        <w:t>einskilde</w:t>
      </w:r>
      <w:proofErr w:type="spellEnd"/>
      <w:r w:rsidRPr="001A69B5">
        <w:t xml:space="preserve"> barnehagen.</w:t>
      </w:r>
    </w:p>
    <w:p w14:paraId="0814ED71" w14:textId="77777777" w:rsidR="000513CD" w:rsidRPr="001A69B5" w:rsidRDefault="0009509B" w:rsidP="001A69B5">
      <w:r w:rsidRPr="001A69B5">
        <w:t xml:space="preserve">Det var 64 396 årsverk i grunnbemanninga i barnehagen i 2020, som vil </w:t>
      </w:r>
      <w:proofErr w:type="spellStart"/>
      <w:r w:rsidRPr="001A69B5">
        <w:t>seie</w:t>
      </w:r>
      <w:proofErr w:type="spellEnd"/>
      <w:r w:rsidRPr="001A69B5">
        <w:t xml:space="preserve"> at </w:t>
      </w:r>
      <w:proofErr w:type="spellStart"/>
      <w:r w:rsidRPr="001A69B5">
        <w:t>ein</w:t>
      </w:r>
      <w:proofErr w:type="spellEnd"/>
      <w:r w:rsidRPr="001A69B5">
        <w:t xml:space="preserve"> jobbar direkte med barna. 43 pst. av årsverka i grunnbemanninga har </w:t>
      </w:r>
      <w:proofErr w:type="spellStart"/>
      <w:r w:rsidRPr="001A69B5">
        <w:t>barnehagelærarutdanning</w:t>
      </w:r>
      <w:proofErr w:type="spellEnd"/>
      <w:r w:rsidRPr="001A69B5">
        <w:t xml:space="preserve">, </w:t>
      </w:r>
      <w:proofErr w:type="spellStart"/>
      <w:r w:rsidRPr="001A69B5">
        <w:t>medan</w:t>
      </w:r>
      <w:proofErr w:type="spellEnd"/>
      <w:r w:rsidRPr="001A69B5">
        <w:t xml:space="preserve"> 21 pst. av årsverka i grunnbemanninga har fagbrev som barne- og </w:t>
      </w:r>
      <w:proofErr w:type="spellStart"/>
      <w:r w:rsidRPr="001A69B5">
        <w:t>ungdomsarbeidar</w:t>
      </w:r>
      <w:proofErr w:type="spellEnd"/>
      <w:r w:rsidRPr="001A69B5">
        <w:t>.</w:t>
      </w:r>
    </w:p>
    <w:p w14:paraId="25E5BA2E" w14:textId="77777777" w:rsidR="000513CD" w:rsidRPr="001A69B5" w:rsidRDefault="0009509B" w:rsidP="001A69B5">
      <w:r w:rsidRPr="001A69B5">
        <w:t xml:space="preserve">Den nye </w:t>
      </w:r>
      <w:proofErr w:type="spellStart"/>
      <w:r w:rsidRPr="001A69B5">
        <w:t>bemanningsnorma</w:t>
      </w:r>
      <w:proofErr w:type="spellEnd"/>
      <w:r w:rsidRPr="001A69B5">
        <w:t xml:space="preserve"> for barnehagen tok til å gjelde </w:t>
      </w:r>
      <w:proofErr w:type="spellStart"/>
      <w:r w:rsidRPr="001A69B5">
        <w:t>frå</w:t>
      </w:r>
      <w:proofErr w:type="spellEnd"/>
      <w:r w:rsidRPr="001A69B5">
        <w:t xml:space="preserve"> 1. august 2018. Norma </w:t>
      </w:r>
      <w:proofErr w:type="spellStart"/>
      <w:r w:rsidRPr="001A69B5">
        <w:t>inneber</w:t>
      </w:r>
      <w:proofErr w:type="spellEnd"/>
      <w:r w:rsidRPr="001A69B5">
        <w:t xml:space="preserve"> at barnehagen skal ha minst 1 tilsett per 3 barn under 3 år og 1 tilsett per 6 barn over 3 år. </w:t>
      </w:r>
      <w:proofErr w:type="spellStart"/>
      <w:r w:rsidRPr="001A69B5">
        <w:t>Frå</w:t>
      </w:r>
      <w:proofErr w:type="spellEnd"/>
      <w:r w:rsidRPr="001A69B5">
        <w:t xml:space="preserve"> same tidspunkt blei også </w:t>
      </w:r>
      <w:proofErr w:type="spellStart"/>
      <w:r w:rsidRPr="001A69B5">
        <w:t>pedagognorma</w:t>
      </w:r>
      <w:proofErr w:type="spellEnd"/>
      <w:r w:rsidRPr="001A69B5">
        <w:t xml:space="preserve"> i barnehagen skjerpa, slik at barnehagen skal ha minst 1 pedagogisk </w:t>
      </w:r>
      <w:proofErr w:type="spellStart"/>
      <w:r w:rsidRPr="001A69B5">
        <w:t>leiar</w:t>
      </w:r>
      <w:proofErr w:type="spellEnd"/>
      <w:r w:rsidRPr="001A69B5">
        <w:t xml:space="preserve"> per 7 barn under 3 år og 1 pedagogisk </w:t>
      </w:r>
      <w:proofErr w:type="spellStart"/>
      <w:r w:rsidRPr="001A69B5">
        <w:t>leiar</w:t>
      </w:r>
      <w:proofErr w:type="spellEnd"/>
      <w:r w:rsidRPr="001A69B5">
        <w:t xml:space="preserve"> per 14 barn over 3 år.</w:t>
      </w:r>
    </w:p>
    <w:p w14:paraId="79243E0A" w14:textId="77777777" w:rsidR="000513CD" w:rsidRPr="001A69B5" w:rsidRDefault="0009509B" w:rsidP="001A69B5">
      <w:r w:rsidRPr="001A69B5">
        <w:t xml:space="preserve">Per desember 2020 var grunnbemanninga i </w:t>
      </w:r>
      <w:proofErr w:type="spellStart"/>
      <w:r w:rsidRPr="001A69B5">
        <w:t>barnehagane</w:t>
      </w:r>
      <w:proofErr w:type="spellEnd"/>
      <w:r w:rsidRPr="001A69B5">
        <w:t xml:space="preserve"> på nasjonalt nivå i gjennomsnitt 5,7 barn per </w:t>
      </w:r>
      <w:proofErr w:type="spellStart"/>
      <w:r w:rsidRPr="001A69B5">
        <w:t>vaksen</w:t>
      </w:r>
      <w:proofErr w:type="spellEnd"/>
      <w:r w:rsidRPr="001A69B5">
        <w:t xml:space="preserve"> dersom </w:t>
      </w:r>
      <w:proofErr w:type="spellStart"/>
      <w:r w:rsidRPr="001A69B5">
        <w:t>ein</w:t>
      </w:r>
      <w:proofErr w:type="spellEnd"/>
      <w:r w:rsidRPr="001A69B5">
        <w:t xml:space="preserve"> korrigerer for alder og </w:t>
      </w:r>
      <w:proofErr w:type="spellStart"/>
      <w:r w:rsidRPr="001A69B5">
        <w:t>opphaldstid</w:t>
      </w:r>
      <w:proofErr w:type="spellEnd"/>
      <w:r w:rsidRPr="001A69B5">
        <w:t xml:space="preserve">. </w:t>
      </w:r>
      <w:proofErr w:type="spellStart"/>
      <w:r w:rsidRPr="001A69B5">
        <w:t>Ein</w:t>
      </w:r>
      <w:proofErr w:type="spellEnd"/>
      <w:r w:rsidRPr="001A69B5">
        <w:t xml:space="preserve"> </w:t>
      </w:r>
      <w:proofErr w:type="spellStart"/>
      <w:r w:rsidRPr="001A69B5">
        <w:t>vaksen</w:t>
      </w:r>
      <w:proofErr w:type="spellEnd"/>
      <w:r w:rsidRPr="001A69B5">
        <w:t xml:space="preserve"> er målt i årsverka til pedagogiske </w:t>
      </w:r>
      <w:proofErr w:type="spellStart"/>
      <w:r w:rsidRPr="001A69B5">
        <w:t>leiarar</w:t>
      </w:r>
      <w:proofErr w:type="spellEnd"/>
      <w:r w:rsidRPr="001A69B5">
        <w:t xml:space="preserve"> og </w:t>
      </w:r>
      <w:proofErr w:type="spellStart"/>
      <w:r w:rsidRPr="001A69B5">
        <w:t>assistentar</w:t>
      </w:r>
      <w:proofErr w:type="spellEnd"/>
      <w:r w:rsidRPr="001A69B5">
        <w:t xml:space="preserve">. Det har </w:t>
      </w:r>
      <w:proofErr w:type="spellStart"/>
      <w:r w:rsidRPr="001A69B5">
        <w:t>vore</w:t>
      </w:r>
      <w:proofErr w:type="spellEnd"/>
      <w:r w:rsidRPr="001A69B5">
        <w:t xml:space="preserve"> </w:t>
      </w:r>
      <w:proofErr w:type="spellStart"/>
      <w:r w:rsidRPr="001A69B5">
        <w:t>ein</w:t>
      </w:r>
      <w:proofErr w:type="spellEnd"/>
      <w:r w:rsidRPr="001A69B5">
        <w:t xml:space="preserve"> sterk reduksjon i </w:t>
      </w:r>
      <w:proofErr w:type="spellStart"/>
      <w:r w:rsidRPr="001A69B5">
        <w:t>talet</w:t>
      </w:r>
      <w:proofErr w:type="spellEnd"/>
      <w:r w:rsidRPr="001A69B5">
        <w:t xml:space="preserve"> på barn per </w:t>
      </w:r>
      <w:proofErr w:type="spellStart"/>
      <w:r w:rsidRPr="001A69B5">
        <w:t>vaksen</w:t>
      </w:r>
      <w:proofErr w:type="spellEnd"/>
      <w:r w:rsidRPr="001A69B5">
        <w:t xml:space="preserve"> </w:t>
      </w:r>
      <w:proofErr w:type="spellStart"/>
      <w:r w:rsidRPr="001A69B5">
        <w:t>sidan</w:t>
      </w:r>
      <w:proofErr w:type="spellEnd"/>
      <w:r w:rsidRPr="001A69B5">
        <w:t xml:space="preserve"> </w:t>
      </w:r>
      <w:proofErr w:type="spellStart"/>
      <w:r w:rsidRPr="001A69B5">
        <w:t>bemanningsnorma</w:t>
      </w:r>
      <w:proofErr w:type="spellEnd"/>
      <w:r w:rsidRPr="001A69B5">
        <w:t xml:space="preserve"> blei innført. 99 pst. av </w:t>
      </w:r>
      <w:proofErr w:type="spellStart"/>
      <w:r w:rsidRPr="001A69B5">
        <w:t>barnehagane</w:t>
      </w:r>
      <w:proofErr w:type="spellEnd"/>
      <w:r w:rsidRPr="001A69B5">
        <w:t xml:space="preserve"> oppfylte </w:t>
      </w:r>
      <w:proofErr w:type="spellStart"/>
      <w:r w:rsidRPr="001A69B5">
        <w:t>bemanningsnorma</w:t>
      </w:r>
      <w:proofErr w:type="spellEnd"/>
      <w:r w:rsidRPr="001A69B5">
        <w:t xml:space="preserve"> i 2020.</w:t>
      </w:r>
    </w:p>
    <w:p w14:paraId="7E6D02D6" w14:textId="3E8ABBF7" w:rsidR="000513CD" w:rsidRDefault="0009509B" w:rsidP="001A69B5">
      <w:r w:rsidRPr="001A69B5">
        <w:t xml:space="preserve">69 pst. av </w:t>
      </w:r>
      <w:proofErr w:type="spellStart"/>
      <w:r w:rsidRPr="001A69B5">
        <w:t>barnehagane</w:t>
      </w:r>
      <w:proofErr w:type="spellEnd"/>
      <w:r w:rsidRPr="001A69B5">
        <w:t xml:space="preserve"> oppfylte den skjerpa </w:t>
      </w:r>
      <w:proofErr w:type="spellStart"/>
      <w:r w:rsidRPr="001A69B5">
        <w:t>pedagognorma</w:t>
      </w:r>
      <w:proofErr w:type="spellEnd"/>
      <w:r w:rsidRPr="001A69B5">
        <w:t xml:space="preserve"> </w:t>
      </w:r>
      <w:proofErr w:type="spellStart"/>
      <w:r w:rsidRPr="001A69B5">
        <w:t>utan</w:t>
      </w:r>
      <w:proofErr w:type="spellEnd"/>
      <w:r w:rsidRPr="001A69B5">
        <w:t xml:space="preserve"> bruk av dispensasjon per desember 2020, opp </w:t>
      </w:r>
      <w:proofErr w:type="spellStart"/>
      <w:r w:rsidRPr="001A69B5">
        <w:t>frå</w:t>
      </w:r>
      <w:proofErr w:type="spellEnd"/>
      <w:r w:rsidRPr="001A69B5">
        <w:t xml:space="preserve"> 64 pst. i 2019 og 53 pst. i 2018. Prosentdelen pedagogiske </w:t>
      </w:r>
      <w:proofErr w:type="spellStart"/>
      <w:r w:rsidRPr="001A69B5">
        <w:t>leiarar</w:t>
      </w:r>
      <w:proofErr w:type="spellEnd"/>
      <w:r w:rsidRPr="001A69B5">
        <w:t xml:space="preserve"> med dispensasjon </w:t>
      </w:r>
      <w:proofErr w:type="spellStart"/>
      <w:r w:rsidRPr="001A69B5">
        <w:t>frå</w:t>
      </w:r>
      <w:proofErr w:type="spellEnd"/>
      <w:r w:rsidRPr="001A69B5">
        <w:t xml:space="preserve"> utdanningskravet har </w:t>
      </w:r>
      <w:proofErr w:type="spellStart"/>
      <w:r w:rsidRPr="001A69B5">
        <w:t>auka</w:t>
      </w:r>
      <w:proofErr w:type="spellEnd"/>
      <w:r w:rsidRPr="001A69B5">
        <w:t xml:space="preserve"> etter skjerpinga av </w:t>
      </w:r>
      <w:proofErr w:type="spellStart"/>
      <w:r w:rsidRPr="001A69B5">
        <w:t>pedagognorma</w:t>
      </w:r>
      <w:proofErr w:type="spellEnd"/>
      <w:r w:rsidRPr="001A69B5">
        <w:t xml:space="preserve">, men har gått </w:t>
      </w:r>
      <w:proofErr w:type="spellStart"/>
      <w:r w:rsidRPr="001A69B5">
        <w:t>noko</w:t>
      </w:r>
      <w:proofErr w:type="spellEnd"/>
      <w:r w:rsidRPr="001A69B5">
        <w:t xml:space="preserve"> ned </w:t>
      </w:r>
      <w:proofErr w:type="spellStart"/>
      <w:r w:rsidRPr="001A69B5">
        <w:t>sidan</w:t>
      </w:r>
      <w:proofErr w:type="spellEnd"/>
      <w:r w:rsidRPr="001A69B5">
        <w:t xml:space="preserve"> 2018. Totalt </w:t>
      </w:r>
      <w:proofErr w:type="spellStart"/>
      <w:r w:rsidRPr="001A69B5">
        <w:t>manglar</w:t>
      </w:r>
      <w:proofErr w:type="spellEnd"/>
      <w:r w:rsidRPr="001A69B5">
        <w:t xml:space="preserve"> det 2 517 årsverk for å oppfylle </w:t>
      </w:r>
      <w:proofErr w:type="spellStart"/>
      <w:r w:rsidRPr="001A69B5">
        <w:t>pedagognorma</w:t>
      </w:r>
      <w:proofErr w:type="spellEnd"/>
      <w:r w:rsidRPr="001A69B5">
        <w:t xml:space="preserve"> i alle </w:t>
      </w:r>
      <w:proofErr w:type="spellStart"/>
      <w:r w:rsidRPr="001A69B5">
        <w:t>barnehagar</w:t>
      </w:r>
      <w:proofErr w:type="spellEnd"/>
      <w:r w:rsidRPr="001A69B5">
        <w:t xml:space="preserve"> </w:t>
      </w:r>
      <w:proofErr w:type="spellStart"/>
      <w:r w:rsidRPr="001A69B5">
        <w:t>utan</w:t>
      </w:r>
      <w:proofErr w:type="spellEnd"/>
      <w:r w:rsidRPr="001A69B5">
        <w:t xml:space="preserve"> bruk av dispensasjon.</w:t>
      </w:r>
    </w:p>
    <w:p w14:paraId="6B59C706" w14:textId="2F0FD72C" w:rsidR="008E4CC9" w:rsidRPr="001A69B5" w:rsidRDefault="008E4CC9" w:rsidP="008E4CC9">
      <w:pPr>
        <w:pStyle w:val="tabell-tittel"/>
      </w:pPr>
      <w:r w:rsidRPr="001A69B5">
        <w:t>Bemanningstettleik og pedagogtettleik, 2017–20</w:t>
      </w:r>
    </w:p>
    <w:p w14:paraId="3712B9AA"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5740"/>
        <w:gridCol w:w="960"/>
        <w:gridCol w:w="960"/>
        <w:gridCol w:w="960"/>
        <w:gridCol w:w="960"/>
      </w:tblGrid>
      <w:tr w:rsidR="000513CD" w:rsidRPr="001A69B5" w14:paraId="22DE47C4" w14:textId="77777777" w:rsidTr="00A77DBE">
        <w:trPr>
          <w:trHeight w:val="360"/>
        </w:trPr>
        <w:tc>
          <w:tcPr>
            <w:tcW w:w="5740" w:type="dxa"/>
          </w:tcPr>
          <w:p w14:paraId="52E03FBE" w14:textId="77777777" w:rsidR="000513CD" w:rsidRPr="001A69B5" w:rsidRDefault="000513CD" w:rsidP="001A69B5"/>
        </w:tc>
        <w:tc>
          <w:tcPr>
            <w:tcW w:w="960" w:type="dxa"/>
          </w:tcPr>
          <w:p w14:paraId="7FFA376F" w14:textId="77777777" w:rsidR="000513CD" w:rsidRPr="001A69B5" w:rsidRDefault="0009509B" w:rsidP="001A69B5">
            <w:r w:rsidRPr="001A69B5">
              <w:t>2017</w:t>
            </w:r>
          </w:p>
        </w:tc>
        <w:tc>
          <w:tcPr>
            <w:tcW w:w="960" w:type="dxa"/>
          </w:tcPr>
          <w:p w14:paraId="3D2D8E3E" w14:textId="77777777" w:rsidR="000513CD" w:rsidRPr="001A69B5" w:rsidRDefault="0009509B" w:rsidP="001A69B5">
            <w:r w:rsidRPr="001A69B5">
              <w:t>2018</w:t>
            </w:r>
          </w:p>
        </w:tc>
        <w:tc>
          <w:tcPr>
            <w:tcW w:w="960" w:type="dxa"/>
          </w:tcPr>
          <w:p w14:paraId="17B6B02D" w14:textId="77777777" w:rsidR="000513CD" w:rsidRPr="001A69B5" w:rsidRDefault="0009509B" w:rsidP="001A69B5">
            <w:r w:rsidRPr="001A69B5">
              <w:t>2019</w:t>
            </w:r>
          </w:p>
        </w:tc>
        <w:tc>
          <w:tcPr>
            <w:tcW w:w="960" w:type="dxa"/>
          </w:tcPr>
          <w:p w14:paraId="5691650B" w14:textId="77777777" w:rsidR="000513CD" w:rsidRPr="001A69B5" w:rsidRDefault="0009509B" w:rsidP="001A69B5">
            <w:r w:rsidRPr="001A69B5">
              <w:t>2020</w:t>
            </w:r>
          </w:p>
        </w:tc>
      </w:tr>
      <w:tr w:rsidR="000513CD" w:rsidRPr="001A69B5" w14:paraId="212F5C69" w14:textId="77777777" w:rsidTr="00A77DBE">
        <w:trPr>
          <w:trHeight w:val="640"/>
        </w:trPr>
        <w:tc>
          <w:tcPr>
            <w:tcW w:w="5740" w:type="dxa"/>
          </w:tcPr>
          <w:p w14:paraId="4473EBD7" w14:textId="77777777" w:rsidR="000513CD" w:rsidRPr="001A69B5" w:rsidRDefault="0009509B" w:rsidP="001A69B5">
            <w:proofErr w:type="spellStart"/>
            <w:r w:rsidRPr="001A69B5">
              <w:t>Talet</w:t>
            </w:r>
            <w:proofErr w:type="spellEnd"/>
            <w:r w:rsidRPr="001A69B5">
              <w:t xml:space="preserve"> på barn per årsverk i grunnbemanninga, korrigerte for alder og </w:t>
            </w:r>
            <w:proofErr w:type="spellStart"/>
            <w:r w:rsidRPr="001A69B5">
              <w:t>opphaldstid</w:t>
            </w:r>
            <w:proofErr w:type="spellEnd"/>
            <w:r w:rsidRPr="001A69B5">
              <w:t xml:space="preserve"> (bemanningstettleik)</w:t>
            </w:r>
          </w:p>
        </w:tc>
        <w:tc>
          <w:tcPr>
            <w:tcW w:w="960" w:type="dxa"/>
          </w:tcPr>
          <w:p w14:paraId="2E2B7571" w14:textId="77777777" w:rsidR="000513CD" w:rsidRPr="001A69B5" w:rsidRDefault="0009509B" w:rsidP="001A69B5">
            <w:r w:rsidRPr="001A69B5">
              <w:t>6,0</w:t>
            </w:r>
          </w:p>
        </w:tc>
        <w:tc>
          <w:tcPr>
            <w:tcW w:w="960" w:type="dxa"/>
          </w:tcPr>
          <w:p w14:paraId="54453DD3" w14:textId="77777777" w:rsidR="000513CD" w:rsidRPr="001A69B5" w:rsidRDefault="0009509B" w:rsidP="001A69B5">
            <w:r w:rsidRPr="001A69B5">
              <w:t>5,8</w:t>
            </w:r>
          </w:p>
        </w:tc>
        <w:tc>
          <w:tcPr>
            <w:tcW w:w="960" w:type="dxa"/>
          </w:tcPr>
          <w:p w14:paraId="7F61B651" w14:textId="77777777" w:rsidR="000513CD" w:rsidRPr="001A69B5" w:rsidRDefault="0009509B" w:rsidP="001A69B5">
            <w:r w:rsidRPr="001A69B5">
              <w:t>5,7</w:t>
            </w:r>
          </w:p>
        </w:tc>
        <w:tc>
          <w:tcPr>
            <w:tcW w:w="960" w:type="dxa"/>
          </w:tcPr>
          <w:p w14:paraId="629C4C7E" w14:textId="77777777" w:rsidR="000513CD" w:rsidRPr="001A69B5" w:rsidRDefault="0009509B" w:rsidP="001A69B5">
            <w:r w:rsidRPr="001A69B5">
              <w:t>5,7</w:t>
            </w:r>
          </w:p>
        </w:tc>
      </w:tr>
      <w:tr w:rsidR="000513CD" w:rsidRPr="001A69B5" w14:paraId="46633076" w14:textId="77777777" w:rsidTr="00A77DBE">
        <w:trPr>
          <w:trHeight w:val="640"/>
        </w:trPr>
        <w:tc>
          <w:tcPr>
            <w:tcW w:w="5740" w:type="dxa"/>
          </w:tcPr>
          <w:p w14:paraId="30F8EB6E" w14:textId="2F9A574F" w:rsidR="000513CD" w:rsidRPr="001A69B5" w:rsidRDefault="0009509B" w:rsidP="001A69B5">
            <w:r w:rsidRPr="001A69B5">
              <w:t xml:space="preserve">Prosentdel av </w:t>
            </w:r>
            <w:proofErr w:type="spellStart"/>
            <w:r w:rsidRPr="001A69B5">
              <w:t>barnehagar</w:t>
            </w:r>
            <w:proofErr w:type="spellEnd"/>
            <w:r w:rsidRPr="001A69B5">
              <w:t xml:space="preserve"> som oppfyller </w:t>
            </w:r>
            <w:proofErr w:type="spellStart"/>
            <w:r w:rsidRPr="001A69B5">
              <w:t>bemanningsnorma</w:t>
            </w:r>
            <w:proofErr w:type="spellEnd"/>
            <w:r w:rsidRPr="001A69B5">
              <w:t xml:space="preserve"> (bemanningstettleik på 6,0 eller </w:t>
            </w:r>
            <w:proofErr w:type="spellStart"/>
            <w:r w:rsidRPr="001A69B5">
              <w:t>lågare</w:t>
            </w:r>
            <w:proofErr w:type="spellEnd"/>
            <w:r w:rsidRPr="001A69B5">
              <w:t>)</w:t>
            </w:r>
          </w:p>
        </w:tc>
        <w:tc>
          <w:tcPr>
            <w:tcW w:w="960" w:type="dxa"/>
          </w:tcPr>
          <w:p w14:paraId="586CB925" w14:textId="77777777" w:rsidR="000513CD" w:rsidRPr="001A69B5" w:rsidRDefault="0009509B" w:rsidP="001A69B5">
            <w:r w:rsidRPr="001A69B5">
              <w:t>56</w:t>
            </w:r>
          </w:p>
        </w:tc>
        <w:tc>
          <w:tcPr>
            <w:tcW w:w="960" w:type="dxa"/>
          </w:tcPr>
          <w:p w14:paraId="5E07A6A4" w14:textId="77777777" w:rsidR="000513CD" w:rsidRPr="001A69B5" w:rsidRDefault="0009509B" w:rsidP="001A69B5">
            <w:r w:rsidRPr="001A69B5">
              <w:t>75</w:t>
            </w:r>
          </w:p>
        </w:tc>
        <w:tc>
          <w:tcPr>
            <w:tcW w:w="960" w:type="dxa"/>
          </w:tcPr>
          <w:p w14:paraId="6690D87D" w14:textId="77777777" w:rsidR="000513CD" w:rsidRPr="001A69B5" w:rsidRDefault="0009509B" w:rsidP="001A69B5">
            <w:r w:rsidRPr="001A69B5">
              <w:t>94</w:t>
            </w:r>
          </w:p>
        </w:tc>
        <w:tc>
          <w:tcPr>
            <w:tcW w:w="960" w:type="dxa"/>
          </w:tcPr>
          <w:p w14:paraId="5DCE175D" w14:textId="77777777" w:rsidR="000513CD" w:rsidRPr="001A69B5" w:rsidRDefault="0009509B" w:rsidP="001A69B5">
            <w:r w:rsidRPr="001A69B5">
              <w:t>99</w:t>
            </w:r>
          </w:p>
        </w:tc>
      </w:tr>
      <w:tr w:rsidR="000513CD" w:rsidRPr="001A69B5" w14:paraId="17323447" w14:textId="77777777" w:rsidTr="00A77DBE">
        <w:trPr>
          <w:trHeight w:val="640"/>
        </w:trPr>
        <w:tc>
          <w:tcPr>
            <w:tcW w:w="5740" w:type="dxa"/>
          </w:tcPr>
          <w:p w14:paraId="66470B5D" w14:textId="77777777" w:rsidR="000513CD" w:rsidRPr="001A69B5" w:rsidRDefault="0009509B" w:rsidP="001A69B5">
            <w:r w:rsidRPr="001A69B5">
              <w:t xml:space="preserve">Prosentdel av </w:t>
            </w:r>
            <w:proofErr w:type="spellStart"/>
            <w:r w:rsidRPr="001A69B5">
              <w:t>barnehagar</w:t>
            </w:r>
            <w:proofErr w:type="spellEnd"/>
            <w:r w:rsidRPr="001A69B5">
              <w:t xml:space="preserve"> som oppfyller den skjerpa </w:t>
            </w:r>
            <w:proofErr w:type="spellStart"/>
            <w:r w:rsidRPr="001A69B5">
              <w:t>pedagognorma</w:t>
            </w:r>
            <w:proofErr w:type="spellEnd"/>
            <w:r w:rsidRPr="001A69B5">
              <w:t xml:space="preserve"> </w:t>
            </w:r>
            <w:proofErr w:type="spellStart"/>
            <w:r w:rsidRPr="001A69B5">
              <w:t>utan</w:t>
            </w:r>
            <w:proofErr w:type="spellEnd"/>
            <w:r w:rsidRPr="001A69B5">
              <w:t xml:space="preserve"> dispensasjon</w:t>
            </w:r>
            <w:r w:rsidRPr="001A69B5">
              <w:rPr>
                <w:rStyle w:val="skrift-hevet"/>
              </w:rPr>
              <w:t>1</w:t>
            </w:r>
          </w:p>
        </w:tc>
        <w:tc>
          <w:tcPr>
            <w:tcW w:w="960" w:type="dxa"/>
          </w:tcPr>
          <w:p w14:paraId="4E8BC939" w14:textId="77777777" w:rsidR="000513CD" w:rsidRPr="001A69B5" w:rsidRDefault="0009509B" w:rsidP="001A69B5">
            <w:r w:rsidRPr="001A69B5">
              <w:t>24</w:t>
            </w:r>
          </w:p>
        </w:tc>
        <w:tc>
          <w:tcPr>
            <w:tcW w:w="960" w:type="dxa"/>
          </w:tcPr>
          <w:p w14:paraId="63B372C3" w14:textId="77777777" w:rsidR="000513CD" w:rsidRPr="001A69B5" w:rsidRDefault="0009509B" w:rsidP="001A69B5">
            <w:r w:rsidRPr="001A69B5">
              <w:t>53</w:t>
            </w:r>
          </w:p>
        </w:tc>
        <w:tc>
          <w:tcPr>
            <w:tcW w:w="960" w:type="dxa"/>
          </w:tcPr>
          <w:p w14:paraId="7646819F" w14:textId="77777777" w:rsidR="000513CD" w:rsidRPr="001A69B5" w:rsidRDefault="0009509B" w:rsidP="001A69B5">
            <w:r w:rsidRPr="001A69B5">
              <w:t>64</w:t>
            </w:r>
          </w:p>
        </w:tc>
        <w:tc>
          <w:tcPr>
            <w:tcW w:w="960" w:type="dxa"/>
          </w:tcPr>
          <w:p w14:paraId="09E7A85A" w14:textId="77777777" w:rsidR="000513CD" w:rsidRPr="001A69B5" w:rsidRDefault="0009509B" w:rsidP="001A69B5">
            <w:r w:rsidRPr="001A69B5">
              <w:t>69</w:t>
            </w:r>
          </w:p>
        </w:tc>
      </w:tr>
      <w:tr w:rsidR="000513CD" w:rsidRPr="001A69B5" w14:paraId="6D95F69A" w14:textId="77777777" w:rsidTr="00A77DBE">
        <w:trPr>
          <w:trHeight w:val="640"/>
        </w:trPr>
        <w:tc>
          <w:tcPr>
            <w:tcW w:w="5740" w:type="dxa"/>
          </w:tcPr>
          <w:p w14:paraId="7C0C4861" w14:textId="77777777" w:rsidR="000513CD" w:rsidRPr="001A69B5" w:rsidRDefault="0009509B" w:rsidP="001A69B5">
            <w:r w:rsidRPr="001A69B5">
              <w:t xml:space="preserve">Prosentdel av pedagogiske </w:t>
            </w:r>
            <w:proofErr w:type="spellStart"/>
            <w:r w:rsidRPr="001A69B5">
              <w:t>leiarar</w:t>
            </w:r>
            <w:proofErr w:type="spellEnd"/>
            <w:r w:rsidRPr="001A69B5">
              <w:t xml:space="preserve"> med dispensasjon </w:t>
            </w:r>
            <w:proofErr w:type="spellStart"/>
            <w:r w:rsidRPr="001A69B5">
              <w:t>frå</w:t>
            </w:r>
            <w:proofErr w:type="spellEnd"/>
            <w:r w:rsidRPr="001A69B5">
              <w:t xml:space="preserve"> utdanningskravet</w:t>
            </w:r>
          </w:p>
        </w:tc>
        <w:tc>
          <w:tcPr>
            <w:tcW w:w="960" w:type="dxa"/>
          </w:tcPr>
          <w:p w14:paraId="7E41A11A" w14:textId="77777777" w:rsidR="000513CD" w:rsidRPr="001A69B5" w:rsidRDefault="0009509B" w:rsidP="001A69B5">
            <w:r w:rsidRPr="001A69B5">
              <w:t>4,9</w:t>
            </w:r>
          </w:p>
        </w:tc>
        <w:tc>
          <w:tcPr>
            <w:tcW w:w="960" w:type="dxa"/>
          </w:tcPr>
          <w:p w14:paraId="36CE69FE" w14:textId="77777777" w:rsidR="000513CD" w:rsidRPr="001A69B5" w:rsidRDefault="0009509B" w:rsidP="001A69B5">
            <w:r w:rsidRPr="001A69B5">
              <w:t>10,2</w:t>
            </w:r>
          </w:p>
        </w:tc>
        <w:tc>
          <w:tcPr>
            <w:tcW w:w="960" w:type="dxa"/>
          </w:tcPr>
          <w:p w14:paraId="27C4FF61" w14:textId="77777777" w:rsidR="000513CD" w:rsidRPr="001A69B5" w:rsidRDefault="0009509B" w:rsidP="001A69B5">
            <w:r w:rsidRPr="001A69B5">
              <w:t>8,7</w:t>
            </w:r>
          </w:p>
        </w:tc>
        <w:tc>
          <w:tcPr>
            <w:tcW w:w="960" w:type="dxa"/>
          </w:tcPr>
          <w:p w14:paraId="4B85F85D" w14:textId="77777777" w:rsidR="000513CD" w:rsidRPr="001A69B5" w:rsidRDefault="0009509B" w:rsidP="001A69B5">
            <w:r w:rsidRPr="001A69B5">
              <w:t>6,8</w:t>
            </w:r>
          </w:p>
        </w:tc>
      </w:tr>
    </w:tbl>
    <w:p w14:paraId="1B79A509" w14:textId="77777777" w:rsidR="000513CD" w:rsidRPr="001A69B5" w:rsidRDefault="0009509B" w:rsidP="001A69B5">
      <w:pPr>
        <w:pStyle w:val="tabell-noter"/>
      </w:pPr>
      <w:r w:rsidRPr="001A69B5">
        <w:rPr>
          <w:rStyle w:val="skrift-hevet"/>
        </w:rPr>
        <w:t>1</w:t>
      </w:r>
      <w:r w:rsidRPr="001A69B5">
        <w:tab/>
        <w:t xml:space="preserve">Den skjerpa </w:t>
      </w:r>
      <w:proofErr w:type="spellStart"/>
      <w:r w:rsidRPr="001A69B5">
        <w:t>pedagognorma</w:t>
      </w:r>
      <w:proofErr w:type="spellEnd"/>
      <w:r w:rsidRPr="001A69B5">
        <w:t xml:space="preserve"> tok til å gjelde </w:t>
      </w:r>
      <w:proofErr w:type="spellStart"/>
      <w:r w:rsidRPr="001A69B5">
        <w:t>frå</w:t>
      </w:r>
      <w:proofErr w:type="spellEnd"/>
      <w:r w:rsidRPr="001A69B5">
        <w:t xml:space="preserve"> 1. august 2018.</w:t>
      </w:r>
    </w:p>
    <w:p w14:paraId="24BD1C3E" w14:textId="77777777" w:rsidR="000513CD" w:rsidRPr="001A69B5" w:rsidRDefault="0009509B" w:rsidP="001A69B5">
      <w:pPr>
        <w:pStyle w:val="Kilde"/>
      </w:pPr>
      <w:r w:rsidRPr="001A69B5">
        <w:t>Utdanningsdirektoratet (BASIL)</w:t>
      </w:r>
    </w:p>
    <w:p w14:paraId="05F1456D" w14:textId="77777777" w:rsidR="000513CD" w:rsidRPr="001A69B5" w:rsidRDefault="0009509B" w:rsidP="001A69B5">
      <w:r w:rsidRPr="001A69B5">
        <w:t xml:space="preserve">Det har </w:t>
      </w:r>
      <w:proofErr w:type="spellStart"/>
      <w:r w:rsidRPr="001A69B5">
        <w:t>tidlegare</w:t>
      </w:r>
      <w:proofErr w:type="spellEnd"/>
      <w:r w:rsidRPr="001A69B5">
        <w:t xml:space="preserve"> </w:t>
      </w:r>
      <w:proofErr w:type="spellStart"/>
      <w:r w:rsidRPr="001A69B5">
        <w:t>vore</w:t>
      </w:r>
      <w:proofErr w:type="spellEnd"/>
      <w:r w:rsidRPr="001A69B5">
        <w:t xml:space="preserve"> stor skilnad på </w:t>
      </w:r>
      <w:proofErr w:type="spellStart"/>
      <w:r w:rsidRPr="001A69B5">
        <w:t>barnehagane</w:t>
      </w:r>
      <w:proofErr w:type="spellEnd"/>
      <w:r w:rsidRPr="001A69B5">
        <w:t xml:space="preserve"> i </w:t>
      </w:r>
      <w:proofErr w:type="spellStart"/>
      <w:r w:rsidRPr="001A69B5">
        <w:t>dei</w:t>
      </w:r>
      <w:proofErr w:type="spellEnd"/>
      <w:r w:rsidRPr="001A69B5">
        <w:t xml:space="preserve"> målbare </w:t>
      </w:r>
      <w:proofErr w:type="spellStart"/>
      <w:r w:rsidRPr="001A69B5">
        <w:t>faktorane</w:t>
      </w:r>
      <w:proofErr w:type="spellEnd"/>
      <w:r w:rsidRPr="001A69B5">
        <w:t xml:space="preserve"> som </w:t>
      </w:r>
      <w:proofErr w:type="spellStart"/>
      <w:r w:rsidRPr="001A69B5">
        <w:t>utgjer</w:t>
      </w:r>
      <w:proofErr w:type="spellEnd"/>
      <w:r w:rsidRPr="001A69B5">
        <w:t xml:space="preserve"> ramma rundt </w:t>
      </w:r>
      <w:proofErr w:type="spellStart"/>
      <w:r w:rsidRPr="001A69B5">
        <w:t>barnehagekvardagen</w:t>
      </w:r>
      <w:proofErr w:type="spellEnd"/>
      <w:r w:rsidRPr="001A69B5">
        <w:t xml:space="preserve">, som </w:t>
      </w:r>
      <w:proofErr w:type="spellStart"/>
      <w:r w:rsidRPr="001A69B5">
        <w:t>talet</w:t>
      </w:r>
      <w:proofErr w:type="spellEnd"/>
      <w:r w:rsidRPr="001A69B5">
        <w:t xml:space="preserve"> på barn per </w:t>
      </w:r>
      <w:proofErr w:type="spellStart"/>
      <w:r w:rsidRPr="001A69B5">
        <w:t>vaksen</w:t>
      </w:r>
      <w:proofErr w:type="spellEnd"/>
      <w:r w:rsidRPr="001A69B5">
        <w:t xml:space="preserve"> (bemanningstettleik) og den formelle kompetansen til personalet, jf. figur 7.2 og 7.3. Det har </w:t>
      </w:r>
      <w:proofErr w:type="spellStart"/>
      <w:r w:rsidRPr="001A69B5">
        <w:t>vore</w:t>
      </w:r>
      <w:proofErr w:type="spellEnd"/>
      <w:r w:rsidRPr="001A69B5">
        <w:t xml:space="preserve"> </w:t>
      </w:r>
      <w:proofErr w:type="spellStart"/>
      <w:r w:rsidRPr="001A69B5">
        <w:t>ein</w:t>
      </w:r>
      <w:proofErr w:type="spellEnd"/>
      <w:r w:rsidRPr="001A69B5">
        <w:t xml:space="preserve"> sterk reduksjon i ulikskapen mellom </w:t>
      </w:r>
      <w:proofErr w:type="spellStart"/>
      <w:r w:rsidRPr="001A69B5">
        <w:t>barnehagar</w:t>
      </w:r>
      <w:proofErr w:type="spellEnd"/>
      <w:r w:rsidRPr="001A69B5">
        <w:t xml:space="preserve"> når det </w:t>
      </w:r>
      <w:proofErr w:type="spellStart"/>
      <w:r w:rsidRPr="001A69B5">
        <w:t>gjeld</w:t>
      </w:r>
      <w:proofErr w:type="spellEnd"/>
      <w:r w:rsidRPr="001A69B5">
        <w:t xml:space="preserve"> barn per årsverk i grunnbemanninga og barn per årsverk pedagogisk </w:t>
      </w:r>
      <w:proofErr w:type="spellStart"/>
      <w:r w:rsidRPr="001A69B5">
        <w:t>leiar</w:t>
      </w:r>
      <w:proofErr w:type="spellEnd"/>
      <w:r w:rsidRPr="001A69B5">
        <w:t xml:space="preserve"> med </w:t>
      </w:r>
      <w:proofErr w:type="spellStart"/>
      <w:r w:rsidRPr="001A69B5">
        <w:t>godkjend</w:t>
      </w:r>
      <w:proofErr w:type="spellEnd"/>
      <w:r w:rsidRPr="001A69B5">
        <w:t xml:space="preserve"> utdanning, </w:t>
      </w:r>
      <w:proofErr w:type="spellStart"/>
      <w:r w:rsidRPr="001A69B5">
        <w:t>særleg</w:t>
      </w:r>
      <w:proofErr w:type="spellEnd"/>
      <w:r w:rsidRPr="001A69B5">
        <w:t xml:space="preserve"> etter 2018. Dette må </w:t>
      </w:r>
      <w:proofErr w:type="spellStart"/>
      <w:r w:rsidRPr="001A69B5">
        <w:t>sjåast</w:t>
      </w:r>
      <w:proofErr w:type="spellEnd"/>
      <w:r w:rsidRPr="001A69B5">
        <w:t xml:space="preserve"> i </w:t>
      </w:r>
      <w:proofErr w:type="spellStart"/>
      <w:r w:rsidRPr="001A69B5">
        <w:t>samanheng</w:t>
      </w:r>
      <w:proofErr w:type="spellEnd"/>
      <w:r w:rsidRPr="001A69B5">
        <w:t xml:space="preserve"> med innføring av </w:t>
      </w:r>
      <w:proofErr w:type="spellStart"/>
      <w:r w:rsidRPr="001A69B5">
        <w:t>bemanningsnorma</w:t>
      </w:r>
      <w:proofErr w:type="spellEnd"/>
      <w:r w:rsidRPr="001A69B5">
        <w:t xml:space="preserve"> og skjerpa pedagognorm.</w:t>
      </w:r>
    </w:p>
    <w:p w14:paraId="14012457" w14:textId="5C6F3841" w:rsidR="000513CD" w:rsidRPr="001A69B5" w:rsidRDefault="00F35595" w:rsidP="001A69B5">
      <w:r>
        <w:rPr>
          <w:noProof/>
        </w:rPr>
        <w:drawing>
          <wp:inline distT="0" distB="0" distL="0" distR="0" wp14:anchorId="628A3A80" wp14:editId="6402D9ED">
            <wp:extent cx="6082665" cy="283083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0ADBEADC" w14:textId="77777777" w:rsidR="000513CD" w:rsidRPr="001A69B5" w:rsidRDefault="0009509B" w:rsidP="001A69B5">
      <w:pPr>
        <w:pStyle w:val="figur-tittel"/>
      </w:pPr>
      <w:r w:rsidRPr="001A69B5">
        <w:t xml:space="preserve">Ulikskap mellom </w:t>
      </w:r>
      <w:proofErr w:type="spellStart"/>
      <w:r w:rsidRPr="001A69B5">
        <w:t>barnehagar</w:t>
      </w:r>
      <w:proofErr w:type="spellEnd"/>
      <w:r w:rsidRPr="001A69B5">
        <w:t>, barn per årsverk i grunnbemanninga, 2014–20</w:t>
      </w:r>
    </w:p>
    <w:p w14:paraId="31CDB7D0" w14:textId="77777777" w:rsidR="000513CD" w:rsidRPr="001A69B5" w:rsidRDefault="0009509B" w:rsidP="001A69B5">
      <w:pPr>
        <w:pStyle w:val="figur-noter"/>
      </w:pPr>
      <w:proofErr w:type="spellStart"/>
      <w:r w:rsidRPr="001A69B5">
        <w:t>Sterkaste</w:t>
      </w:r>
      <w:proofErr w:type="spellEnd"/>
      <w:r w:rsidRPr="001A69B5">
        <w:t xml:space="preserve"> 10 pst. svarte til 90. </w:t>
      </w:r>
      <w:proofErr w:type="spellStart"/>
      <w:r w:rsidRPr="001A69B5">
        <w:t>persentil</w:t>
      </w:r>
      <w:proofErr w:type="spellEnd"/>
      <w:r w:rsidRPr="001A69B5">
        <w:t xml:space="preserve">, </w:t>
      </w:r>
      <w:proofErr w:type="spellStart"/>
      <w:r w:rsidRPr="001A69B5">
        <w:t>medan</w:t>
      </w:r>
      <w:proofErr w:type="spellEnd"/>
      <w:r w:rsidRPr="001A69B5">
        <w:t xml:space="preserve"> </w:t>
      </w:r>
      <w:proofErr w:type="spellStart"/>
      <w:r w:rsidRPr="001A69B5">
        <w:t>svakaste</w:t>
      </w:r>
      <w:proofErr w:type="spellEnd"/>
      <w:r w:rsidRPr="001A69B5">
        <w:t xml:space="preserve"> 10 pst. svarte til 10. </w:t>
      </w:r>
      <w:proofErr w:type="spellStart"/>
      <w:r w:rsidRPr="001A69B5">
        <w:t>persentil</w:t>
      </w:r>
      <w:proofErr w:type="spellEnd"/>
      <w:r w:rsidRPr="001A69B5">
        <w:t xml:space="preserve">. Grunnbemanninga er pedagogiske </w:t>
      </w:r>
      <w:proofErr w:type="spellStart"/>
      <w:r w:rsidRPr="001A69B5">
        <w:t>leiarar</w:t>
      </w:r>
      <w:proofErr w:type="spellEnd"/>
      <w:r w:rsidRPr="001A69B5">
        <w:t xml:space="preserve"> og </w:t>
      </w:r>
      <w:proofErr w:type="spellStart"/>
      <w:r w:rsidRPr="001A69B5">
        <w:t>assistentar</w:t>
      </w:r>
      <w:proofErr w:type="spellEnd"/>
      <w:r w:rsidRPr="001A69B5">
        <w:t xml:space="preserve">. Barn er korrigert for alder og </w:t>
      </w:r>
      <w:proofErr w:type="spellStart"/>
      <w:r w:rsidRPr="001A69B5">
        <w:t>opphaldstid</w:t>
      </w:r>
      <w:proofErr w:type="spellEnd"/>
      <w:r w:rsidRPr="001A69B5">
        <w:t>.</w:t>
      </w:r>
    </w:p>
    <w:p w14:paraId="3C1181C0" w14:textId="77777777" w:rsidR="000513CD" w:rsidRPr="001A69B5" w:rsidRDefault="0009509B" w:rsidP="001A69B5">
      <w:pPr>
        <w:pStyle w:val="Kilde"/>
      </w:pPr>
      <w:r w:rsidRPr="001A69B5">
        <w:t>Utdanningsdirektoratet (BASIL)</w:t>
      </w:r>
    </w:p>
    <w:p w14:paraId="06AB7EC4" w14:textId="0AA5A8B3" w:rsidR="000513CD" w:rsidRPr="001A69B5" w:rsidRDefault="00F35595" w:rsidP="001A69B5">
      <w:r>
        <w:rPr>
          <w:noProof/>
        </w:rPr>
        <w:drawing>
          <wp:inline distT="0" distB="0" distL="0" distR="0" wp14:anchorId="2D32E2E2" wp14:editId="313CF592">
            <wp:extent cx="6082665" cy="28384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7C2ADAC6" w14:textId="77777777" w:rsidR="000513CD" w:rsidRPr="001A69B5" w:rsidRDefault="0009509B" w:rsidP="001A69B5">
      <w:pPr>
        <w:pStyle w:val="figur-tittel"/>
      </w:pPr>
      <w:r w:rsidRPr="001A69B5">
        <w:t xml:space="preserve">Ulikskap mellom </w:t>
      </w:r>
      <w:proofErr w:type="spellStart"/>
      <w:r w:rsidRPr="001A69B5">
        <w:t>barnehagar</w:t>
      </w:r>
      <w:proofErr w:type="spellEnd"/>
      <w:r w:rsidRPr="001A69B5">
        <w:t xml:space="preserve">, barn per årsverk pedagogisk </w:t>
      </w:r>
      <w:proofErr w:type="spellStart"/>
      <w:r w:rsidRPr="001A69B5">
        <w:t>leiar</w:t>
      </w:r>
      <w:proofErr w:type="spellEnd"/>
      <w:r w:rsidRPr="001A69B5">
        <w:t xml:space="preserve"> med </w:t>
      </w:r>
      <w:proofErr w:type="spellStart"/>
      <w:r w:rsidRPr="001A69B5">
        <w:t>godkjend</w:t>
      </w:r>
      <w:proofErr w:type="spellEnd"/>
      <w:r w:rsidRPr="001A69B5">
        <w:t xml:space="preserve"> utdanning, 2014–20</w:t>
      </w:r>
    </w:p>
    <w:p w14:paraId="1317D944" w14:textId="77777777" w:rsidR="000513CD" w:rsidRPr="001A69B5" w:rsidRDefault="0009509B" w:rsidP="001A69B5">
      <w:pPr>
        <w:pStyle w:val="figur-noter"/>
      </w:pPr>
      <w:proofErr w:type="spellStart"/>
      <w:r w:rsidRPr="001A69B5">
        <w:t>Sterkaste</w:t>
      </w:r>
      <w:proofErr w:type="spellEnd"/>
      <w:r w:rsidRPr="001A69B5">
        <w:t xml:space="preserve"> 10 pst. svarte til 90. </w:t>
      </w:r>
      <w:proofErr w:type="spellStart"/>
      <w:r w:rsidRPr="001A69B5">
        <w:t>persentil</w:t>
      </w:r>
      <w:proofErr w:type="spellEnd"/>
      <w:r w:rsidRPr="001A69B5">
        <w:t xml:space="preserve">, </w:t>
      </w:r>
      <w:proofErr w:type="spellStart"/>
      <w:r w:rsidRPr="001A69B5">
        <w:t>medan</w:t>
      </w:r>
      <w:proofErr w:type="spellEnd"/>
      <w:r w:rsidRPr="001A69B5">
        <w:t xml:space="preserve"> </w:t>
      </w:r>
      <w:proofErr w:type="spellStart"/>
      <w:r w:rsidRPr="001A69B5">
        <w:t>svakaste</w:t>
      </w:r>
      <w:proofErr w:type="spellEnd"/>
      <w:r w:rsidRPr="001A69B5">
        <w:t xml:space="preserve"> 10 pst. svarte til 10. </w:t>
      </w:r>
      <w:proofErr w:type="spellStart"/>
      <w:r w:rsidRPr="001A69B5">
        <w:t>persentil</w:t>
      </w:r>
      <w:proofErr w:type="spellEnd"/>
      <w:r w:rsidRPr="001A69B5">
        <w:t xml:space="preserve">. Grunnbemanninga er pedagogiske </w:t>
      </w:r>
      <w:proofErr w:type="spellStart"/>
      <w:r w:rsidRPr="001A69B5">
        <w:t>leiarar</w:t>
      </w:r>
      <w:proofErr w:type="spellEnd"/>
      <w:r w:rsidRPr="001A69B5">
        <w:t xml:space="preserve"> og </w:t>
      </w:r>
      <w:proofErr w:type="spellStart"/>
      <w:r w:rsidRPr="001A69B5">
        <w:t>assistentar</w:t>
      </w:r>
      <w:proofErr w:type="spellEnd"/>
      <w:r w:rsidRPr="001A69B5">
        <w:t xml:space="preserve">. Barn er korrigert for alder og </w:t>
      </w:r>
      <w:proofErr w:type="spellStart"/>
      <w:r w:rsidRPr="001A69B5">
        <w:t>opphaldstid</w:t>
      </w:r>
      <w:proofErr w:type="spellEnd"/>
      <w:r w:rsidRPr="001A69B5">
        <w:t>.</w:t>
      </w:r>
    </w:p>
    <w:p w14:paraId="14F6B895" w14:textId="77777777" w:rsidR="000513CD" w:rsidRPr="001A69B5" w:rsidRDefault="0009509B" w:rsidP="001A69B5">
      <w:pPr>
        <w:pStyle w:val="Kilde"/>
      </w:pPr>
      <w:r w:rsidRPr="001A69B5">
        <w:t>Utdanningsdirektoratet (BASIL)</w:t>
      </w:r>
    </w:p>
    <w:p w14:paraId="5813EC6B" w14:textId="3A3943A6" w:rsidR="000513CD" w:rsidRDefault="0009509B" w:rsidP="001A69B5">
      <w:r w:rsidRPr="001A69B5">
        <w:t xml:space="preserve">Av alle tilsette i grunnbemanninga i barnehagen i 2020 var 9,9 pst. menn, totalt om lag 7 100 </w:t>
      </w:r>
      <w:proofErr w:type="spellStart"/>
      <w:r w:rsidRPr="001A69B5">
        <w:t>personar</w:t>
      </w:r>
      <w:proofErr w:type="spellEnd"/>
      <w:r w:rsidRPr="001A69B5">
        <w:t xml:space="preserve">. Grunnbemanninga </w:t>
      </w:r>
      <w:proofErr w:type="spellStart"/>
      <w:r w:rsidRPr="001A69B5">
        <w:t>omfattar</w:t>
      </w:r>
      <w:proofErr w:type="spellEnd"/>
      <w:r w:rsidRPr="001A69B5">
        <w:t xml:space="preserve"> </w:t>
      </w:r>
      <w:proofErr w:type="spellStart"/>
      <w:r w:rsidRPr="001A69B5">
        <w:t>dei</w:t>
      </w:r>
      <w:proofErr w:type="spellEnd"/>
      <w:r w:rsidRPr="001A69B5">
        <w:t xml:space="preserve"> tilsette i barnehagen som jobbar direkte med barna. </w:t>
      </w:r>
      <w:proofErr w:type="spellStart"/>
      <w:r w:rsidRPr="001A69B5">
        <w:t>Frå</w:t>
      </w:r>
      <w:proofErr w:type="spellEnd"/>
      <w:r w:rsidRPr="001A69B5">
        <w:t xml:space="preserve"> 2015 til 2020 har det </w:t>
      </w:r>
      <w:proofErr w:type="spellStart"/>
      <w:r w:rsidRPr="001A69B5">
        <w:t>vore</w:t>
      </w:r>
      <w:proofErr w:type="spellEnd"/>
      <w:r w:rsidRPr="001A69B5">
        <w:t xml:space="preserve"> </w:t>
      </w:r>
      <w:proofErr w:type="spellStart"/>
      <w:r w:rsidRPr="001A69B5">
        <w:t>ein</w:t>
      </w:r>
      <w:proofErr w:type="spellEnd"/>
      <w:r w:rsidRPr="001A69B5">
        <w:t xml:space="preserve"> liten </w:t>
      </w:r>
      <w:proofErr w:type="spellStart"/>
      <w:r w:rsidRPr="001A69B5">
        <w:t>auke</w:t>
      </w:r>
      <w:proofErr w:type="spellEnd"/>
      <w:r w:rsidRPr="001A69B5">
        <w:t xml:space="preserve"> i prosentdelen menn i grunnbemanninga.</w:t>
      </w:r>
    </w:p>
    <w:p w14:paraId="41E505E8" w14:textId="06453AF7" w:rsidR="008E4CC9" w:rsidRPr="001A69B5" w:rsidRDefault="008E4CC9" w:rsidP="008E4CC9">
      <w:pPr>
        <w:pStyle w:val="tabell-tittel"/>
      </w:pPr>
      <w:r w:rsidRPr="001A69B5">
        <w:t xml:space="preserve">Menn i </w:t>
      </w:r>
      <w:proofErr w:type="spellStart"/>
      <w:r w:rsidRPr="001A69B5">
        <w:t>barnehagane</w:t>
      </w:r>
      <w:proofErr w:type="spellEnd"/>
      <w:r w:rsidRPr="001A69B5">
        <w:t>, 2015–20</w:t>
      </w:r>
    </w:p>
    <w:p w14:paraId="0F6198DE" w14:textId="77777777" w:rsidR="000513CD" w:rsidRPr="001A69B5" w:rsidRDefault="0009509B" w:rsidP="001A69B5">
      <w:pPr>
        <w:pStyle w:val="Tabellnavn"/>
      </w:pPr>
      <w:r w:rsidRPr="001A69B5">
        <w:t>07J2xt2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513CD" w:rsidRPr="001A69B5" w14:paraId="32A07C81" w14:textId="77777777" w:rsidTr="00A77DBE">
        <w:trPr>
          <w:trHeight w:val="360"/>
        </w:trPr>
        <w:tc>
          <w:tcPr>
            <w:tcW w:w="9500" w:type="dxa"/>
            <w:gridSpan w:val="7"/>
          </w:tcPr>
          <w:p w14:paraId="3DD51557" w14:textId="77777777" w:rsidR="000513CD" w:rsidRPr="001A69B5" w:rsidRDefault="0009509B" w:rsidP="001A69B5">
            <w:r w:rsidRPr="001A69B5">
              <w:t>(i pst.)</w:t>
            </w:r>
          </w:p>
        </w:tc>
      </w:tr>
      <w:tr w:rsidR="000513CD" w:rsidRPr="001A69B5" w14:paraId="052AC84B" w14:textId="77777777" w:rsidTr="00A77DBE">
        <w:trPr>
          <w:trHeight w:val="360"/>
        </w:trPr>
        <w:tc>
          <w:tcPr>
            <w:tcW w:w="4460" w:type="dxa"/>
          </w:tcPr>
          <w:p w14:paraId="51D528CB" w14:textId="77777777" w:rsidR="000513CD" w:rsidRPr="001A69B5" w:rsidRDefault="000513CD" w:rsidP="001A69B5"/>
        </w:tc>
        <w:tc>
          <w:tcPr>
            <w:tcW w:w="840" w:type="dxa"/>
          </w:tcPr>
          <w:p w14:paraId="798ADBF8" w14:textId="77777777" w:rsidR="000513CD" w:rsidRPr="001A69B5" w:rsidRDefault="0009509B" w:rsidP="001A69B5">
            <w:r w:rsidRPr="001A69B5">
              <w:t>2015</w:t>
            </w:r>
          </w:p>
        </w:tc>
        <w:tc>
          <w:tcPr>
            <w:tcW w:w="840" w:type="dxa"/>
          </w:tcPr>
          <w:p w14:paraId="5F25AC55" w14:textId="77777777" w:rsidR="000513CD" w:rsidRPr="001A69B5" w:rsidRDefault="0009509B" w:rsidP="001A69B5">
            <w:r w:rsidRPr="001A69B5">
              <w:t>2016</w:t>
            </w:r>
          </w:p>
        </w:tc>
        <w:tc>
          <w:tcPr>
            <w:tcW w:w="840" w:type="dxa"/>
          </w:tcPr>
          <w:p w14:paraId="435120CE" w14:textId="77777777" w:rsidR="000513CD" w:rsidRPr="001A69B5" w:rsidRDefault="0009509B" w:rsidP="001A69B5">
            <w:r w:rsidRPr="001A69B5">
              <w:t>2017</w:t>
            </w:r>
          </w:p>
        </w:tc>
        <w:tc>
          <w:tcPr>
            <w:tcW w:w="840" w:type="dxa"/>
          </w:tcPr>
          <w:p w14:paraId="1A645634" w14:textId="77777777" w:rsidR="000513CD" w:rsidRPr="001A69B5" w:rsidRDefault="0009509B" w:rsidP="001A69B5">
            <w:r w:rsidRPr="001A69B5">
              <w:t>2018</w:t>
            </w:r>
          </w:p>
        </w:tc>
        <w:tc>
          <w:tcPr>
            <w:tcW w:w="840" w:type="dxa"/>
          </w:tcPr>
          <w:p w14:paraId="164BDACA" w14:textId="77777777" w:rsidR="000513CD" w:rsidRPr="001A69B5" w:rsidRDefault="0009509B" w:rsidP="001A69B5">
            <w:r w:rsidRPr="001A69B5">
              <w:t>2019</w:t>
            </w:r>
          </w:p>
        </w:tc>
        <w:tc>
          <w:tcPr>
            <w:tcW w:w="840" w:type="dxa"/>
          </w:tcPr>
          <w:p w14:paraId="77153F50" w14:textId="77777777" w:rsidR="000513CD" w:rsidRPr="001A69B5" w:rsidRDefault="0009509B" w:rsidP="001A69B5">
            <w:r w:rsidRPr="001A69B5">
              <w:t>2020</w:t>
            </w:r>
          </w:p>
        </w:tc>
      </w:tr>
      <w:tr w:rsidR="000513CD" w:rsidRPr="001A69B5" w14:paraId="65CF9CCE" w14:textId="77777777" w:rsidTr="00A77DBE">
        <w:trPr>
          <w:trHeight w:val="380"/>
        </w:trPr>
        <w:tc>
          <w:tcPr>
            <w:tcW w:w="4460" w:type="dxa"/>
          </w:tcPr>
          <w:p w14:paraId="55528BD5" w14:textId="77777777" w:rsidR="000513CD" w:rsidRPr="001A69B5" w:rsidRDefault="0009509B" w:rsidP="001A69B5">
            <w:r w:rsidRPr="001A69B5">
              <w:t xml:space="preserve">Prosentdel menn av </w:t>
            </w:r>
            <w:proofErr w:type="gramStart"/>
            <w:r w:rsidRPr="001A69B5">
              <w:t>tilsette</w:t>
            </w:r>
            <w:proofErr w:type="gramEnd"/>
            <w:r w:rsidRPr="001A69B5">
              <w:t xml:space="preserve"> i grunnbemanninga</w:t>
            </w:r>
          </w:p>
        </w:tc>
        <w:tc>
          <w:tcPr>
            <w:tcW w:w="840" w:type="dxa"/>
          </w:tcPr>
          <w:p w14:paraId="5ACB591F" w14:textId="77777777" w:rsidR="000513CD" w:rsidRPr="001A69B5" w:rsidRDefault="0009509B" w:rsidP="001A69B5">
            <w:r w:rsidRPr="001A69B5">
              <w:t>8,8</w:t>
            </w:r>
          </w:p>
        </w:tc>
        <w:tc>
          <w:tcPr>
            <w:tcW w:w="840" w:type="dxa"/>
          </w:tcPr>
          <w:p w14:paraId="4626E5EF" w14:textId="77777777" w:rsidR="000513CD" w:rsidRPr="001A69B5" w:rsidRDefault="0009509B" w:rsidP="001A69B5">
            <w:r w:rsidRPr="001A69B5">
              <w:t>9,0</w:t>
            </w:r>
          </w:p>
        </w:tc>
        <w:tc>
          <w:tcPr>
            <w:tcW w:w="840" w:type="dxa"/>
          </w:tcPr>
          <w:p w14:paraId="5D4FDC56" w14:textId="77777777" w:rsidR="000513CD" w:rsidRPr="001A69B5" w:rsidRDefault="0009509B" w:rsidP="001A69B5">
            <w:r w:rsidRPr="001A69B5">
              <w:t>9,2</w:t>
            </w:r>
          </w:p>
        </w:tc>
        <w:tc>
          <w:tcPr>
            <w:tcW w:w="840" w:type="dxa"/>
          </w:tcPr>
          <w:p w14:paraId="5BC4B944" w14:textId="77777777" w:rsidR="000513CD" w:rsidRPr="001A69B5" w:rsidRDefault="0009509B" w:rsidP="001A69B5">
            <w:r w:rsidRPr="001A69B5">
              <w:t>9,5</w:t>
            </w:r>
          </w:p>
        </w:tc>
        <w:tc>
          <w:tcPr>
            <w:tcW w:w="840" w:type="dxa"/>
          </w:tcPr>
          <w:p w14:paraId="2504405E" w14:textId="77777777" w:rsidR="000513CD" w:rsidRPr="001A69B5" w:rsidRDefault="0009509B" w:rsidP="001A69B5">
            <w:r w:rsidRPr="001A69B5">
              <w:t>9,8</w:t>
            </w:r>
          </w:p>
        </w:tc>
        <w:tc>
          <w:tcPr>
            <w:tcW w:w="840" w:type="dxa"/>
          </w:tcPr>
          <w:p w14:paraId="2F2627BF" w14:textId="77777777" w:rsidR="000513CD" w:rsidRPr="001A69B5" w:rsidRDefault="0009509B" w:rsidP="001A69B5">
            <w:r w:rsidRPr="001A69B5">
              <w:t>9,9</w:t>
            </w:r>
          </w:p>
        </w:tc>
      </w:tr>
      <w:tr w:rsidR="000513CD" w:rsidRPr="001A69B5" w14:paraId="5A74DEA8" w14:textId="77777777" w:rsidTr="00A77DBE">
        <w:trPr>
          <w:trHeight w:val="380"/>
        </w:trPr>
        <w:tc>
          <w:tcPr>
            <w:tcW w:w="4460" w:type="dxa"/>
          </w:tcPr>
          <w:p w14:paraId="68BF838B" w14:textId="77777777" w:rsidR="000513CD" w:rsidRPr="001A69B5" w:rsidRDefault="0009509B" w:rsidP="001A69B5">
            <w:r w:rsidRPr="001A69B5">
              <w:t xml:space="preserve">Prosentdel </w:t>
            </w:r>
            <w:proofErr w:type="spellStart"/>
            <w:r w:rsidRPr="001A69B5">
              <w:t>mannlege</w:t>
            </w:r>
            <w:proofErr w:type="spellEnd"/>
            <w:r w:rsidRPr="001A69B5">
              <w:t xml:space="preserve"> pedagogiske </w:t>
            </w:r>
            <w:proofErr w:type="spellStart"/>
            <w:r w:rsidRPr="001A69B5">
              <w:t>leiarar</w:t>
            </w:r>
            <w:proofErr w:type="spellEnd"/>
          </w:p>
        </w:tc>
        <w:tc>
          <w:tcPr>
            <w:tcW w:w="840" w:type="dxa"/>
          </w:tcPr>
          <w:p w14:paraId="16265D3D" w14:textId="77777777" w:rsidR="000513CD" w:rsidRPr="001A69B5" w:rsidRDefault="0009509B" w:rsidP="001A69B5">
            <w:r w:rsidRPr="001A69B5">
              <w:t>7,5</w:t>
            </w:r>
          </w:p>
        </w:tc>
        <w:tc>
          <w:tcPr>
            <w:tcW w:w="840" w:type="dxa"/>
          </w:tcPr>
          <w:p w14:paraId="58D3BCA8" w14:textId="77777777" w:rsidR="000513CD" w:rsidRPr="001A69B5" w:rsidRDefault="0009509B" w:rsidP="001A69B5">
            <w:r w:rsidRPr="001A69B5">
              <w:t>8,0</w:t>
            </w:r>
          </w:p>
        </w:tc>
        <w:tc>
          <w:tcPr>
            <w:tcW w:w="840" w:type="dxa"/>
          </w:tcPr>
          <w:p w14:paraId="4DF96E85" w14:textId="77777777" w:rsidR="000513CD" w:rsidRPr="001A69B5" w:rsidRDefault="0009509B" w:rsidP="001A69B5">
            <w:r w:rsidRPr="001A69B5">
              <w:t>8,5</w:t>
            </w:r>
          </w:p>
        </w:tc>
        <w:tc>
          <w:tcPr>
            <w:tcW w:w="840" w:type="dxa"/>
          </w:tcPr>
          <w:p w14:paraId="7511B6F6" w14:textId="77777777" w:rsidR="000513CD" w:rsidRPr="001A69B5" w:rsidRDefault="0009509B" w:rsidP="001A69B5">
            <w:r w:rsidRPr="001A69B5">
              <w:t>8,9</w:t>
            </w:r>
          </w:p>
        </w:tc>
        <w:tc>
          <w:tcPr>
            <w:tcW w:w="840" w:type="dxa"/>
          </w:tcPr>
          <w:p w14:paraId="43A4E29E" w14:textId="77777777" w:rsidR="000513CD" w:rsidRPr="001A69B5" w:rsidRDefault="0009509B" w:rsidP="001A69B5">
            <w:r w:rsidRPr="001A69B5">
              <w:t>9,3</w:t>
            </w:r>
          </w:p>
        </w:tc>
        <w:tc>
          <w:tcPr>
            <w:tcW w:w="840" w:type="dxa"/>
          </w:tcPr>
          <w:p w14:paraId="2796ACEE" w14:textId="77777777" w:rsidR="000513CD" w:rsidRPr="001A69B5" w:rsidRDefault="0009509B" w:rsidP="001A69B5">
            <w:r w:rsidRPr="001A69B5">
              <w:t>9,3</w:t>
            </w:r>
          </w:p>
        </w:tc>
      </w:tr>
      <w:tr w:rsidR="000513CD" w:rsidRPr="001A69B5" w14:paraId="3CB6E1A0" w14:textId="77777777" w:rsidTr="00A77DBE">
        <w:trPr>
          <w:trHeight w:val="640"/>
        </w:trPr>
        <w:tc>
          <w:tcPr>
            <w:tcW w:w="4460" w:type="dxa"/>
          </w:tcPr>
          <w:p w14:paraId="508EB5B6" w14:textId="77777777" w:rsidR="000513CD" w:rsidRPr="001A69B5" w:rsidRDefault="0009509B" w:rsidP="001A69B5">
            <w:r w:rsidRPr="001A69B5">
              <w:t xml:space="preserve">Prosentdel menn av </w:t>
            </w:r>
            <w:proofErr w:type="gramStart"/>
            <w:r w:rsidRPr="001A69B5">
              <w:t>tilsette</w:t>
            </w:r>
            <w:proofErr w:type="gramEnd"/>
            <w:r w:rsidRPr="001A69B5">
              <w:t xml:space="preserve"> i anna grunnbemanning</w:t>
            </w:r>
            <w:r w:rsidRPr="001A69B5">
              <w:rPr>
                <w:rStyle w:val="skrift-hevet"/>
              </w:rPr>
              <w:t>1</w:t>
            </w:r>
          </w:p>
        </w:tc>
        <w:tc>
          <w:tcPr>
            <w:tcW w:w="840" w:type="dxa"/>
          </w:tcPr>
          <w:p w14:paraId="0DDDE96D" w14:textId="77777777" w:rsidR="000513CD" w:rsidRPr="001A69B5" w:rsidRDefault="0009509B" w:rsidP="001A69B5">
            <w:r w:rsidRPr="001A69B5">
              <w:t>9,6</w:t>
            </w:r>
          </w:p>
        </w:tc>
        <w:tc>
          <w:tcPr>
            <w:tcW w:w="840" w:type="dxa"/>
          </w:tcPr>
          <w:p w14:paraId="1550BA11" w14:textId="77777777" w:rsidR="000513CD" w:rsidRPr="001A69B5" w:rsidRDefault="0009509B" w:rsidP="001A69B5">
            <w:r w:rsidRPr="001A69B5">
              <w:t>9,6</w:t>
            </w:r>
          </w:p>
        </w:tc>
        <w:tc>
          <w:tcPr>
            <w:tcW w:w="840" w:type="dxa"/>
          </w:tcPr>
          <w:p w14:paraId="54FECBE2" w14:textId="77777777" w:rsidR="000513CD" w:rsidRPr="001A69B5" w:rsidRDefault="0009509B" w:rsidP="001A69B5">
            <w:r w:rsidRPr="001A69B5">
              <w:t>9,7</w:t>
            </w:r>
          </w:p>
        </w:tc>
        <w:tc>
          <w:tcPr>
            <w:tcW w:w="840" w:type="dxa"/>
          </w:tcPr>
          <w:p w14:paraId="4DE06F4C" w14:textId="77777777" w:rsidR="000513CD" w:rsidRPr="001A69B5" w:rsidRDefault="0009509B" w:rsidP="001A69B5">
            <w:r w:rsidRPr="001A69B5">
              <w:t>9,9</w:t>
            </w:r>
          </w:p>
        </w:tc>
        <w:tc>
          <w:tcPr>
            <w:tcW w:w="840" w:type="dxa"/>
          </w:tcPr>
          <w:p w14:paraId="361A9A6A" w14:textId="77777777" w:rsidR="000513CD" w:rsidRPr="001A69B5" w:rsidRDefault="0009509B" w:rsidP="001A69B5">
            <w:r w:rsidRPr="001A69B5">
              <w:t>10,1</w:t>
            </w:r>
          </w:p>
        </w:tc>
        <w:tc>
          <w:tcPr>
            <w:tcW w:w="840" w:type="dxa"/>
          </w:tcPr>
          <w:p w14:paraId="35A2AC40" w14:textId="77777777" w:rsidR="000513CD" w:rsidRPr="001A69B5" w:rsidRDefault="0009509B" w:rsidP="001A69B5">
            <w:r w:rsidRPr="001A69B5">
              <w:t>10,1</w:t>
            </w:r>
          </w:p>
        </w:tc>
      </w:tr>
    </w:tbl>
    <w:p w14:paraId="7D9265A8" w14:textId="77777777" w:rsidR="000513CD" w:rsidRPr="001A69B5" w:rsidRDefault="0009509B" w:rsidP="001A69B5">
      <w:pPr>
        <w:pStyle w:val="tabell-noter"/>
      </w:pPr>
      <w:r w:rsidRPr="001A69B5">
        <w:rPr>
          <w:rStyle w:val="skrift-hevet"/>
        </w:rPr>
        <w:t>1</w:t>
      </w:r>
      <w:r w:rsidRPr="001A69B5">
        <w:tab/>
      </w:r>
      <w:proofErr w:type="spellStart"/>
      <w:r w:rsidRPr="001A69B5">
        <w:t>Tidlegare</w:t>
      </w:r>
      <w:proofErr w:type="spellEnd"/>
      <w:r w:rsidRPr="001A69B5">
        <w:t xml:space="preserve"> år har anna grunnbemanning blitt </w:t>
      </w:r>
      <w:proofErr w:type="spellStart"/>
      <w:r w:rsidRPr="001A69B5">
        <w:t>omtala</w:t>
      </w:r>
      <w:proofErr w:type="spellEnd"/>
      <w:r w:rsidRPr="001A69B5">
        <w:t xml:space="preserve"> som </w:t>
      </w:r>
      <w:proofErr w:type="spellStart"/>
      <w:r w:rsidRPr="001A69B5">
        <w:t>assistentar</w:t>
      </w:r>
      <w:proofErr w:type="spellEnd"/>
      <w:r w:rsidRPr="001A69B5">
        <w:t>.</w:t>
      </w:r>
    </w:p>
    <w:p w14:paraId="7452E606" w14:textId="77777777" w:rsidR="000513CD" w:rsidRPr="001A69B5" w:rsidRDefault="0009509B" w:rsidP="001A69B5">
      <w:pPr>
        <w:pStyle w:val="Kilde"/>
      </w:pPr>
      <w:r w:rsidRPr="001A69B5">
        <w:t>Utdanningsdirektoratet (BASIL)</w:t>
      </w:r>
    </w:p>
    <w:p w14:paraId="2B4F6818" w14:textId="47BFBA16" w:rsidR="000513CD" w:rsidRDefault="0009509B" w:rsidP="001A69B5">
      <w:r w:rsidRPr="001A69B5">
        <w:t xml:space="preserve">I 2020 omfatta opptaket på </w:t>
      </w:r>
      <w:proofErr w:type="spellStart"/>
      <w:r w:rsidRPr="001A69B5">
        <w:t>barnehagelærarutdanninga</w:t>
      </w:r>
      <w:proofErr w:type="spellEnd"/>
      <w:r w:rsidRPr="001A69B5">
        <w:t xml:space="preserve"> 3 145 </w:t>
      </w:r>
      <w:proofErr w:type="spellStart"/>
      <w:r w:rsidRPr="001A69B5">
        <w:t>studentar</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frå</w:t>
      </w:r>
      <w:proofErr w:type="spellEnd"/>
      <w:r w:rsidRPr="001A69B5">
        <w:t xml:space="preserve"> 3 094 i 2019. </w:t>
      </w:r>
      <w:proofErr w:type="spellStart"/>
      <w:r w:rsidRPr="001A69B5">
        <w:t>Talet</w:t>
      </w:r>
      <w:proofErr w:type="spellEnd"/>
      <w:r w:rsidRPr="001A69B5">
        <w:t xml:space="preserve"> på ferdig uteksaminerte </w:t>
      </w:r>
      <w:proofErr w:type="spellStart"/>
      <w:r w:rsidRPr="001A69B5">
        <w:t>barnehagelærarar</w:t>
      </w:r>
      <w:proofErr w:type="spellEnd"/>
      <w:r w:rsidRPr="001A69B5">
        <w:t xml:space="preserve"> gjekk ned med 59 i same tidsrom. Prosentdelen menn i opptaket har gått </w:t>
      </w:r>
      <w:proofErr w:type="spellStart"/>
      <w:r w:rsidRPr="001A69B5">
        <w:t>noko</w:t>
      </w:r>
      <w:proofErr w:type="spellEnd"/>
      <w:r w:rsidRPr="001A69B5">
        <w:t xml:space="preserve"> ned </w:t>
      </w:r>
      <w:proofErr w:type="spellStart"/>
      <w:r w:rsidRPr="001A69B5">
        <w:t>sidan</w:t>
      </w:r>
      <w:proofErr w:type="spellEnd"/>
      <w:r w:rsidRPr="001A69B5">
        <w:t xml:space="preserve"> 2017. Prosentdelen uteksaminerte menn har </w:t>
      </w:r>
      <w:proofErr w:type="spellStart"/>
      <w:r w:rsidRPr="001A69B5">
        <w:t>vore</w:t>
      </w:r>
      <w:proofErr w:type="spellEnd"/>
      <w:r w:rsidRPr="001A69B5">
        <w:t xml:space="preserve"> i overkant av 15 pst. </w:t>
      </w:r>
      <w:proofErr w:type="spellStart"/>
      <w:r w:rsidRPr="001A69B5">
        <w:t>dei</w:t>
      </w:r>
      <w:proofErr w:type="spellEnd"/>
      <w:r w:rsidRPr="001A69B5">
        <w:t xml:space="preserve"> siste tre åra.</w:t>
      </w:r>
    </w:p>
    <w:p w14:paraId="2152C685" w14:textId="16376BFF" w:rsidR="008E4CC9" w:rsidRPr="001A69B5" w:rsidRDefault="008E4CC9" w:rsidP="008E4CC9">
      <w:pPr>
        <w:pStyle w:val="tabell-tittel"/>
      </w:pPr>
      <w:r w:rsidRPr="001A69B5">
        <w:t xml:space="preserve">Utdanning av </w:t>
      </w:r>
      <w:proofErr w:type="spellStart"/>
      <w:r w:rsidRPr="001A69B5">
        <w:t>barnehagelærarar</w:t>
      </w:r>
      <w:proofErr w:type="spellEnd"/>
      <w:r w:rsidRPr="001A69B5">
        <w:t xml:space="preserve"> ved </w:t>
      </w:r>
      <w:proofErr w:type="spellStart"/>
      <w:r w:rsidRPr="001A69B5">
        <w:t>statlege</w:t>
      </w:r>
      <w:proofErr w:type="spellEnd"/>
      <w:r w:rsidRPr="001A69B5">
        <w:t xml:space="preserve"> og private </w:t>
      </w:r>
      <w:proofErr w:type="spellStart"/>
      <w:r w:rsidRPr="001A69B5">
        <w:t>høgskular</w:t>
      </w:r>
      <w:proofErr w:type="spellEnd"/>
      <w:r w:rsidRPr="001A69B5">
        <w:t xml:space="preserve"> og universitet, 2015–20</w:t>
      </w:r>
    </w:p>
    <w:p w14:paraId="20593A8F" w14:textId="77777777" w:rsidR="000513CD" w:rsidRPr="001A69B5" w:rsidRDefault="0009509B" w:rsidP="001A69B5">
      <w:pPr>
        <w:pStyle w:val="Tabellnavn"/>
      </w:pPr>
      <w:r w:rsidRPr="001A69B5">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513CD" w:rsidRPr="001A69B5" w14:paraId="62480B6E" w14:textId="77777777" w:rsidTr="00A77DBE">
        <w:trPr>
          <w:trHeight w:val="360"/>
        </w:trPr>
        <w:tc>
          <w:tcPr>
            <w:tcW w:w="4460" w:type="dxa"/>
          </w:tcPr>
          <w:p w14:paraId="25881865" w14:textId="77777777" w:rsidR="000513CD" w:rsidRPr="001A69B5" w:rsidRDefault="000513CD" w:rsidP="001A69B5"/>
        </w:tc>
        <w:tc>
          <w:tcPr>
            <w:tcW w:w="840" w:type="dxa"/>
          </w:tcPr>
          <w:p w14:paraId="711CA671" w14:textId="77777777" w:rsidR="000513CD" w:rsidRPr="001A69B5" w:rsidRDefault="0009509B" w:rsidP="001A69B5">
            <w:r w:rsidRPr="001A69B5">
              <w:t>2015</w:t>
            </w:r>
          </w:p>
        </w:tc>
        <w:tc>
          <w:tcPr>
            <w:tcW w:w="840" w:type="dxa"/>
          </w:tcPr>
          <w:p w14:paraId="732A2F63" w14:textId="77777777" w:rsidR="000513CD" w:rsidRPr="001A69B5" w:rsidRDefault="0009509B" w:rsidP="001A69B5">
            <w:r w:rsidRPr="001A69B5">
              <w:t>2016</w:t>
            </w:r>
          </w:p>
        </w:tc>
        <w:tc>
          <w:tcPr>
            <w:tcW w:w="840" w:type="dxa"/>
          </w:tcPr>
          <w:p w14:paraId="3468F05C" w14:textId="77777777" w:rsidR="000513CD" w:rsidRPr="001A69B5" w:rsidRDefault="0009509B" w:rsidP="001A69B5">
            <w:r w:rsidRPr="001A69B5">
              <w:t>2017</w:t>
            </w:r>
          </w:p>
        </w:tc>
        <w:tc>
          <w:tcPr>
            <w:tcW w:w="840" w:type="dxa"/>
          </w:tcPr>
          <w:p w14:paraId="38D9DBF4" w14:textId="77777777" w:rsidR="000513CD" w:rsidRPr="001A69B5" w:rsidRDefault="0009509B" w:rsidP="001A69B5">
            <w:r w:rsidRPr="001A69B5">
              <w:t>2018</w:t>
            </w:r>
          </w:p>
        </w:tc>
        <w:tc>
          <w:tcPr>
            <w:tcW w:w="840" w:type="dxa"/>
          </w:tcPr>
          <w:p w14:paraId="18D7F403" w14:textId="77777777" w:rsidR="000513CD" w:rsidRPr="001A69B5" w:rsidRDefault="0009509B" w:rsidP="001A69B5">
            <w:r w:rsidRPr="001A69B5">
              <w:t>2019</w:t>
            </w:r>
          </w:p>
        </w:tc>
        <w:tc>
          <w:tcPr>
            <w:tcW w:w="840" w:type="dxa"/>
          </w:tcPr>
          <w:p w14:paraId="2FB8DECC" w14:textId="77777777" w:rsidR="000513CD" w:rsidRPr="001A69B5" w:rsidRDefault="0009509B" w:rsidP="001A69B5">
            <w:r w:rsidRPr="001A69B5">
              <w:t>2020</w:t>
            </w:r>
          </w:p>
        </w:tc>
      </w:tr>
      <w:tr w:rsidR="000513CD" w:rsidRPr="001A69B5" w14:paraId="658CB54B" w14:textId="77777777" w:rsidTr="00A77DBE">
        <w:trPr>
          <w:trHeight w:val="420"/>
        </w:trPr>
        <w:tc>
          <w:tcPr>
            <w:tcW w:w="4460" w:type="dxa"/>
          </w:tcPr>
          <w:p w14:paraId="00EB5434" w14:textId="77777777" w:rsidR="000513CD" w:rsidRPr="001A69B5" w:rsidRDefault="0009509B" w:rsidP="001A69B5">
            <w:r w:rsidRPr="001A69B5">
              <w:t xml:space="preserve">Opptak til </w:t>
            </w:r>
            <w:proofErr w:type="spellStart"/>
            <w:r w:rsidRPr="001A69B5">
              <w:t>barnehagelærarutdanning</w:t>
            </w:r>
            <w:proofErr w:type="spellEnd"/>
          </w:p>
        </w:tc>
        <w:tc>
          <w:tcPr>
            <w:tcW w:w="840" w:type="dxa"/>
          </w:tcPr>
          <w:p w14:paraId="5F0A0F2D" w14:textId="77777777" w:rsidR="000513CD" w:rsidRPr="001A69B5" w:rsidRDefault="0009509B" w:rsidP="001A69B5">
            <w:r w:rsidRPr="001A69B5">
              <w:t>3 062</w:t>
            </w:r>
          </w:p>
        </w:tc>
        <w:tc>
          <w:tcPr>
            <w:tcW w:w="840" w:type="dxa"/>
          </w:tcPr>
          <w:p w14:paraId="1FF52BB6" w14:textId="77777777" w:rsidR="000513CD" w:rsidRPr="001A69B5" w:rsidRDefault="0009509B" w:rsidP="001A69B5">
            <w:r w:rsidRPr="001A69B5">
              <w:t>3 106</w:t>
            </w:r>
          </w:p>
        </w:tc>
        <w:tc>
          <w:tcPr>
            <w:tcW w:w="840" w:type="dxa"/>
          </w:tcPr>
          <w:p w14:paraId="1B9A9573" w14:textId="77777777" w:rsidR="000513CD" w:rsidRPr="001A69B5" w:rsidRDefault="0009509B" w:rsidP="001A69B5">
            <w:r w:rsidRPr="001A69B5">
              <w:t>3 000</w:t>
            </w:r>
          </w:p>
        </w:tc>
        <w:tc>
          <w:tcPr>
            <w:tcW w:w="840" w:type="dxa"/>
          </w:tcPr>
          <w:p w14:paraId="14641653" w14:textId="77777777" w:rsidR="000513CD" w:rsidRPr="001A69B5" w:rsidRDefault="0009509B" w:rsidP="001A69B5">
            <w:r w:rsidRPr="001A69B5">
              <w:t>2 959</w:t>
            </w:r>
          </w:p>
        </w:tc>
        <w:tc>
          <w:tcPr>
            <w:tcW w:w="840" w:type="dxa"/>
          </w:tcPr>
          <w:p w14:paraId="5EB934CF" w14:textId="77777777" w:rsidR="000513CD" w:rsidRPr="001A69B5" w:rsidRDefault="0009509B" w:rsidP="001A69B5">
            <w:r w:rsidRPr="001A69B5">
              <w:t>3 094</w:t>
            </w:r>
          </w:p>
        </w:tc>
        <w:tc>
          <w:tcPr>
            <w:tcW w:w="840" w:type="dxa"/>
          </w:tcPr>
          <w:p w14:paraId="022BCE0F" w14:textId="77777777" w:rsidR="000513CD" w:rsidRPr="001A69B5" w:rsidRDefault="0009509B" w:rsidP="001A69B5">
            <w:r w:rsidRPr="001A69B5">
              <w:t>3 144</w:t>
            </w:r>
          </w:p>
        </w:tc>
      </w:tr>
      <w:tr w:rsidR="000513CD" w:rsidRPr="001A69B5" w14:paraId="3B97C3C1" w14:textId="77777777" w:rsidTr="00A77DBE">
        <w:trPr>
          <w:trHeight w:val="380"/>
        </w:trPr>
        <w:tc>
          <w:tcPr>
            <w:tcW w:w="4460" w:type="dxa"/>
          </w:tcPr>
          <w:p w14:paraId="6213DFA7" w14:textId="77777777" w:rsidR="000513CD" w:rsidRPr="001A69B5" w:rsidRDefault="0009509B" w:rsidP="001A69B5">
            <w:r w:rsidRPr="001A69B5">
              <w:t>– prosentdel menn</w:t>
            </w:r>
          </w:p>
        </w:tc>
        <w:tc>
          <w:tcPr>
            <w:tcW w:w="840" w:type="dxa"/>
          </w:tcPr>
          <w:p w14:paraId="2F77FF9B" w14:textId="77777777" w:rsidR="000513CD" w:rsidRPr="001A69B5" w:rsidRDefault="0009509B" w:rsidP="001A69B5">
            <w:r w:rsidRPr="001A69B5">
              <w:t>18,2</w:t>
            </w:r>
          </w:p>
        </w:tc>
        <w:tc>
          <w:tcPr>
            <w:tcW w:w="840" w:type="dxa"/>
          </w:tcPr>
          <w:p w14:paraId="2995B367" w14:textId="77777777" w:rsidR="000513CD" w:rsidRPr="001A69B5" w:rsidRDefault="0009509B" w:rsidP="001A69B5">
            <w:r w:rsidRPr="001A69B5">
              <w:t>18,9</w:t>
            </w:r>
          </w:p>
        </w:tc>
        <w:tc>
          <w:tcPr>
            <w:tcW w:w="840" w:type="dxa"/>
          </w:tcPr>
          <w:p w14:paraId="6F1044F1" w14:textId="77777777" w:rsidR="000513CD" w:rsidRPr="001A69B5" w:rsidRDefault="0009509B" w:rsidP="001A69B5">
            <w:r w:rsidRPr="001A69B5">
              <w:t>20,0</w:t>
            </w:r>
          </w:p>
        </w:tc>
        <w:tc>
          <w:tcPr>
            <w:tcW w:w="840" w:type="dxa"/>
          </w:tcPr>
          <w:p w14:paraId="5E31B92D" w14:textId="77777777" w:rsidR="000513CD" w:rsidRPr="001A69B5" w:rsidRDefault="0009509B" w:rsidP="001A69B5">
            <w:r w:rsidRPr="001A69B5">
              <w:t>19,6</w:t>
            </w:r>
          </w:p>
        </w:tc>
        <w:tc>
          <w:tcPr>
            <w:tcW w:w="840" w:type="dxa"/>
          </w:tcPr>
          <w:p w14:paraId="3499D548" w14:textId="77777777" w:rsidR="000513CD" w:rsidRPr="001A69B5" w:rsidRDefault="0009509B" w:rsidP="001A69B5">
            <w:r w:rsidRPr="001A69B5">
              <w:t>18,7</w:t>
            </w:r>
          </w:p>
        </w:tc>
        <w:tc>
          <w:tcPr>
            <w:tcW w:w="840" w:type="dxa"/>
          </w:tcPr>
          <w:p w14:paraId="0C97EE25" w14:textId="77777777" w:rsidR="000513CD" w:rsidRPr="001A69B5" w:rsidRDefault="0009509B" w:rsidP="001A69B5">
            <w:r w:rsidRPr="001A69B5">
              <w:t>18,6</w:t>
            </w:r>
          </w:p>
        </w:tc>
      </w:tr>
      <w:tr w:rsidR="000513CD" w:rsidRPr="001A69B5" w14:paraId="28E83EED" w14:textId="77777777" w:rsidTr="00A77DBE">
        <w:trPr>
          <w:trHeight w:val="380"/>
        </w:trPr>
        <w:tc>
          <w:tcPr>
            <w:tcW w:w="4460" w:type="dxa"/>
          </w:tcPr>
          <w:p w14:paraId="483D9370" w14:textId="77777777" w:rsidR="000513CD" w:rsidRPr="001A69B5" w:rsidRDefault="0009509B" w:rsidP="001A69B5">
            <w:r w:rsidRPr="001A69B5">
              <w:t xml:space="preserve">Uteksaminerte </w:t>
            </w:r>
            <w:proofErr w:type="spellStart"/>
            <w:r w:rsidRPr="001A69B5">
              <w:t>barnehagelærarar</w:t>
            </w:r>
            <w:proofErr w:type="spellEnd"/>
          </w:p>
        </w:tc>
        <w:tc>
          <w:tcPr>
            <w:tcW w:w="840" w:type="dxa"/>
          </w:tcPr>
          <w:p w14:paraId="7D4DFEBC" w14:textId="77777777" w:rsidR="000513CD" w:rsidRPr="001A69B5" w:rsidRDefault="0009509B" w:rsidP="001A69B5">
            <w:r w:rsidRPr="001A69B5">
              <w:t>2 081</w:t>
            </w:r>
          </w:p>
        </w:tc>
        <w:tc>
          <w:tcPr>
            <w:tcW w:w="840" w:type="dxa"/>
          </w:tcPr>
          <w:p w14:paraId="34326457" w14:textId="77777777" w:rsidR="000513CD" w:rsidRPr="001A69B5" w:rsidRDefault="0009509B" w:rsidP="001A69B5">
            <w:r w:rsidRPr="001A69B5">
              <w:t>1 909</w:t>
            </w:r>
          </w:p>
        </w:tc>
        <w:tc>
          <w:tcPr>
            <w:tcW w:w="840" w:type="dxa"/>
          </w:tcPr>
          <w:p w14:paraId="0C4022C5" w14:textId="77777777" w:rsidR="000513CD" w:rsidRPr="001A69B5" w:rsidRDefault="0009509B" w:rsidP="001A69B5">
            <w:r w:rsidRPr="001A69B5">
              <w:t>1 966</w:t>
            </w:r>
          </w:p>
        </w:tc>
        <w:tc>
          <w:tcPr>
            <w:tcW w:w="840" w:type="dxa"/>
          </w:tcPr>
          <w:p w14:paraId="138285C8" w14:textId="77777777" w:rsidR="000513CD" w:rsidRPr="001A69B5" w:rsidRDefault="0009509B" w:rsidP="001A69B5">
            <w:r w:rsidRPr="001A69B5">
              <w:t>2 030</w:t>
            </w:r>
          </w:p>
        </w:tc>
        <w:tc>
          <w:tcPr>
            <w:tcW w:w="840" w:type="dxa"/>
          </w:tcPr>
          <w:p w14:paraId="11531590" w14:textId="77777777" w:rsidR="000513CD" w:rsidRPr="001A69B5" w:rsidRDefault="0009509B" w:rsidP="001A69B5">
            <w:r w:rsidRPr="001A69B5">
              <w:t>2 249</w:t>
            </w:r>
          </w:p>
        </w:tc>
        <w:tc>
          <w:tcPr>
            <w:tcW w:w="840" w:type="dxa"/>
          </w:tcPr>
          <w:p w14:paraId="3B6EE8DD" w14:textId="77777777" w:rsidR="000513CD" w:rsidRPr="001A69B5" w:rsidRDefault="0009509B" w:rsidP="001A69B5">
            <w:r w:rsidRPr="001A69B5">
              <w:t>2 190</w:t>
            </w:r>
          </w:p>
        </w:tc>
      </w:tr>
      <w:tr w:rsidR="000513CD" w:rsidRPr="001A69B5" w14:paraId="128ED636" w14:textId="77777777" w:rsidTr="00A77DBE">
        <w:trPr>
          <w:trHeight w:val="420"/>
        </w:trPr>
        <w:tc>
          <w:tcPr>
            <w:tcW w:w="4460" w:type="dxa"/>
          </w:tcPr>
          <w:p w14:paraId="70C2DF5D" w14:textId="77777777" w:rsidR="000513CD" w:rsidRPr="001A69B5" w:rsidRDefault="0009509B" w:rsidP="001A69B5">
            <w:r w:rsidRPr="001A69B5">
              <w:t>– prosentdel menn</w:t>
            </w:r>
          </w:p>
        </w:tc>
        <w:tc>
          <w:tcPr>
            <w:tcW w:w="840" w:type="dxa"/>
          </w:tcPr>
          <w:p w14:paraId="7EFFE7BF" w14:textId="77777777" w:rsidR="000513CD" w:rsidRPr="001A69B5" w:rsidRDefault="0009509B" w:rsidP="001A69B5">
            <w:r w:rsidRPr="001A69B5">
              <w:t>12,9</w:t>
            </w:r>
          </w:p>
        </w:tc>
        <w:tc>
          <w:tcPr>
            <w:tcW w:w="840" w:type="dxa"/>
          </w:tcPr>
          <w:p w14:paraId="3A6A790E" w14:textId="77777777" w:rsidR="000513CD" w:rsidRPr="001A69B5" w:rsidRDefault="0009509B" w:rsidP="001A69B5">
            <w:r w:rsidRPr="001A69B5">
              <w:t>14,2</w:t>
            </w:r>
          </w:p>
        </w:tc>
        <w:tc>
          <w:tcPr>
            <w:tcW w:w="840" w:type="dxa"/>
          </w:tcPr>
          <w:p w14:paraId="21B2F2DE" w14:textId="77777777" w:rsidR="000513CD" w:rsidRPr="001A69B5" w:rsidRDefault="0009509B" w:rsidP="001A69B5">
            <w:r w:rsidRPr="001A69B5">
              <w:t>14,0</w:t>
            </w:r>
          </w:p>
        </w:tc>
        <w:tc>
          <w:tcPr>
            <w:tcW w:w="840" w:type="dxa"/>
          </w:tcPr>
          <w:p w14:paraId="691BEDE3" w14:textId="77777777" w:rsidR="000513CD" w:rsidRPr="001A69B5" w:rsidRDefault="0009509B" w:rsidP="001A69B5">
            <w:r w:rsidRPr="001A69B5">
              <w:t>15,4</w:t>
            </w:r>
          </w:p>
        </w:tc>
        <w:tc>
          <w:tcPr>
            <w:tcW w:w="840" w:type="dxa"/>
          </w:tcPr>
          <w:p w14:paraId="6F8202FD" w14:textId="77777777" w:rsidR="000513CD" w:rsidRPr="001A69B5" w:rsidRDefault="0009509B" w:rsidP="001A69B5">
            <w:r w:rsidRPr="001A69B5">
              <w:t>15,7</w:t>
            </w:r>
          </w:p>
        </w:tc>
        <w:tc>
          <w:tcPr>
            <w:tcW w:w="840" w:type="dxa"/>
          </w:tcPr>
          <w:p w14:paraId="69B9A8D5" w14:textId="77777777" w:rsidR="000513CD" w:rsidRPr="001A69B5" w:rsidRDefault="0009509B" w:rsidP="001A69B5">
            <w:r w:rsidRPr="001A69B5">
              <w:t>15,1</w:t>
            </w:r>
          </w:p>
        </w:tc>
      </w:tr>
    </w:tbl>
    <w:p w14:paraId="3B3FA8B9" w14:textId="77777777" w:rsidR="000513CD" w:rsidRPr="001A69B5" w:rsidRDefault="0009509B" w:rsidP="001A69B5">
      <w:pPr>
        <w:pStyle w:val="Kilde"/>
      </w:pPr>
      <w:r w:rsidRPr="001A69B5">
        <w:t xml:space="preserve">Database for statistikk om </w:t>
      </w:r>
      <w:proofErr w:type="spellStart"/>
      <w:r w:rsidRPr="001A69B5">
        <w:t>høgare</w:t>
      </w:r>
      <w:proofErr w:type="spellEnd"/>
      <w:r w:rsidRPr="001A69B5">
        <w:t xml:space="preserve"> utdanning (DBH)</w:t>
      </w:r>
    </w:p>
    <w:p w14:paraId="14389607" w14:textId="154D89ED" w:rsidR="000513CD" w:rsidRPr="001A69B5" w:rsidRDefault="00F35595" w:rsidP="001A69B5">
      <w:r>
        <w:rPr>
          <w:noProof/>
        </w:rPr>
        <w:drawing>
          <wp:inline distT="0" distB="0" distL="0" distR="0" wp14:anchorId="727404FC" wp14:editId="7F846617">
            <wp:extent cx="6082665" cy="284670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a:noFill/>
                    </a:ln>
                  </pic:spPr>
                </pic:pic>
              </a:graphicData>
            </a:graphic>
          </wp:inline>
        </w:drawing>
      </w:r>
    </w:p>
    <w:p w14:paraId="59E055B2" w14:textId="77777777" w:rsidR="000513CD" w:rsidRPr="001A69B5" w:rsidRDefault="0009509B" w:rsidP="001A69B5">
      <w:pPr>
        <w:pStyle w:val="figur-tittel"/>
      </w:pPr>
      <w:r w:rsidRPr="001A69B5">
        <w:t xml:space="preserve">Prosentdelen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blant </w:t>
      </w:r>
      <w:proofErr w:type="spellStart"/>
      <w:r w:rsidRPr="001A69B5">
        <w:t>dei</w:t>
      </w:r>
      <w:proofErr w:type="spellEnd"/>
      <w:r w:rsidRPr="001A69B5">
        <w:t xml:space="preserve"> tilsette i </w:t>
      </w:r>
      <w:proofErr w:type="spellStart"/>
      <w:r w:rsidRPr="001A69B5">
        <w:t>barnehagane</w:t>
      </w:r>
      <w:proofErr w:type="spellEnd"/>
      <w:r w:rsidRPr="001A69B5">
        <w:t>, 2018–20</w:t>
      </w:r>
    </w:p>
    <w:p w14:paraId="0E446EA0" w14:textId="77777777" w:rsidR="000513CD" w:rsidRPr="001A69B5" w:rsidRDefault="0009509B" w:rsidP="001A69B5">
      <w:pPr>
        <w:pStyle w:val="Kilde"/>
      </w:pPr>
      <w:r w:rsidRPr="001A69B5">
        <w:t>Statistisk sentralbyrå</w:t>
      </w:r>
    </w:p>
    <w:p w14:paraId="7254A53F" w14:textId="77777777" w:rsidR="000513CD" w:rsidRPr="001A69B5" w:rsidRDefault="0009509B" w:rsidP="001A69B5">
      <w:r w:rsidRPr="001A69B5">
        <w:t xml:space="preserve">Tilsette med </w:t>
      </w:r>
      <w:proofErr w:type="spellStart"/>
      <w:r w:rsidRPr="001A69B5">
        <w:t>innvandrarbakgrunn</w:t>
      </w:r>
      <w:proofErr w:type="spellEnd"/>
      <w:r w:rsidRPr="001A69B5">
        <w:t xml:space="preserve"> utgjorde i 2020 om lag 16 pst. av personalet som arbeider direkte med barna i </w:t>
      </w:r>
      <w:proofErr w:type="spellStart"/>
      <w:r w:rsidRPr="001A69B5">
        <w:t>barnehagane</w:t>
      </w:r>
      <w:proofErr w:type="spellEnd"/>
      <w:r w:rsidRPr="001A69B5">
        <w:t xml:space="preserve">, og </w:t>
      </w:r>
      <w:proofErr w:type="spellStart"/>
      <w:r w:rsidRPr="001A69B5">
        <w:t>dei</w:t>
      </w:r>
      <w:proofErr w:type="spellEnd"/>
      <w:r w:rsidRPr="001A69B5">
        <w:t xml:space="preserve"> aller fleste av </w:t>
      </w:r>
      <w:proofErr w:type="spellStart"/>
      <w:r w:rsidRPr="001A69B5">
        <w:t>desse</w:t>
      </w:r>
      <w:proofErr w:type="spellEnd"/>
      <w:r w:rsidRPr="001A69B5">
        <w:t xml:space="preserve"> har </w:t>
      </w:r>
      <w:proofErr w:type="spellStart"/>
      <w:r w:rsidRPr="001A69B5">
        <w:t>sjølv</w:t>
      </w:r>
      <w:proofErr w:type="spellEnd"/>
      <w:r w:rsidRPr="001A69B5">
        <w:t xml:space="preserve"> innvandra. Norskfødde med </w:t>
      </w:r>
      <w:proofErr w:type="spellStart"/>
      <w:r w:rsidRPr="001A69B5">
        <w:t>innvandrarforeldre</w:t>
      </w:r>
      <w:proofErr w:type="spellEnd"/>
      <w:r w:rsidRPr="001A69B5">
        <w:t xml:space="preserve"> utgjorde </w:t>
      </w:r>
      <w:proofErr w:type="spellStart"/>
      <w:r w:rsidRPr="001A69B5">
        <w:t>berre</w:t>
      </w:r>
      <w:proofErr w:type="spellEnd"/>
      <w:r w:rsidRPr="001A69B5">
        <w:t xml:space="preserve"> 1 pst. av </w:t>
      </w:r>
      <w:proofErr w:type="spellStart"/>
      <w:r w:rsidRPr="001A69B5">
        <w:t>dei</w:t>
      </w:r>
      <w:proofErr w:type="spellEnd"/>
      <w:r w:rsidRPr="001A69B5">
        <w:t xml:space="preserve"> tilsette. Dei siste tre åra har prosentdelen tilsette med </w:t>
      </w:r>
      <w:proofErr w:type="spellStart"/>
      <w:r w:rsidRPr="001A69B5">
        <w:t>innvandrarbakgrunn</w:t>
      </w:r>
      <w:proofErr w:type="spellEnd"/>
      <w:r w:rsidRPr="001A69B5">
        <w:t xml:space="preserve"> </w:t>
      </w:r>
      <w:proofErr w:type="spellStart"/>
      <w:r w:rsidRPr="001A69B5">
        <w:t>auka</w:t>
      </w:r>
      <w:proofErr w:type="spellEnd"/>
      <w:r w:rsidRPr="001A69B5">
        <w:t xml:space="preserve"> </w:t>
      </w:r>
      <w:proofErr w:type="spellStart"/>
      <w:r w:rsidRPr="001A69B5">
        <w:t>noko</w:t>
      </w:r>
      <w:proofErr w:type="spellEnd"/>
      <w:r w:rsidRPr="001A69B5">
        <w:t xml:space="preserve">, </w:t>
      </w:r>
      <w:proofErr w:type="spellStart"/>
      <w:r w:rsidRPr="001A69B5">
        <w:t>frå</w:t>
      </w:r>
      <w:proofErr w:type="spellEnd"/>
      <w:r w:rsidRPr="001A69B5">
        <w:t xml:space="preserve"> 15 pst. i 2018 til 16 pst. i 2020. Det kjem i </w:t>
      </w:r>
      <w:proofErr w:type="spellStart"/>
      <w:r w:rsidRPr="001A69B5">
        <w:t>hovudsak</w:t>
      </w:r>
      <w:proofErr w:type="spellEnd"/>
      <w:r w:rsidRPr="001A69B5">
        <w:t xml:space="preserve"> av </w:t>
      </w:r>
      <w:proofErr w:type="spellStart"/>
      <w:r w:rsidRPr="001A69B5">
        <w:t>ein</w:t>
      </w:r>
      <w:proofErr w:type="spellEnd"/>
      <w:r w:rsidRPr="001A69B5">
        <w:t xml:space="preserve"> </w:t>
      </w:r>
      <w:proofErr w:type="spellStart"/>
      <w:r w:rsidRPr="001A69B5">
        <w:t>auke</w:t>
      </w:r>
      <w:proofErr w:type="spellEnd"/>
      <w:r w:rsidRPr="001A69B5">
        <w:t xml:space="preserve"> i prosentdelen kvinner med </w:t>
      </w:r>
      <w:proofErr w:type="spellStart"/>
      <w:r w:rsidRPr="001A69B5">
        <w:t>innvandrarbakgrunn</w:t>
      </w:r>
      <w:proofErr w:type="spellEnd"/>
      <w:r w:rsidRPr="001A69B5">
        <w:t>.</w:t>
      </w:r>
    </w:p>
    <w:p w14:paraId="345459C6" w14:textId="0D366645" w:rsidR="000513CD" w:rsidRPr="001A69B5" w:rsidRDefault="00F35595" w:rsidP="001A69B5">
      <w:r>
        <w:rPr>
          <w:noProof/>
        </w:rPr>
        <w:drawing>
          <wp:inline distT="0" distB="0" distL="0" distR="0" wp14:anchorId="5C3E3BF9" wp14:editId="3709C77A">
            <wp:extent cx="6082665" cy="281495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665" cy="2814955"/>
                    </a:xfrm>
                    <a:prstGeom prst="rect">
                      <a:avLst/>
                    </a:prstGeom>
                    <a:noFill/>
                    <a:ln>
                      <a:noFill/>
                    </a:ln>
                  </pic:spPr>
                </pic:pic>
              </a:graphicData>
            </a:graphic>
          </wp:inline>
        </w:drawing>
      </w:r>
    </w:p>
    <w:p w14:paraId="2304CC62" w14:textId="77777777" w:rsidR="000513CD" w:rsidRPr="001A69B5" w:rsidRDefault="0009509B" w:rsidP="001A69B5">
      <w:pPr>
        <w:pStyle w:val="figur-tittel"/>
      </w:pPr>
      <w:r w:rsidRPr="001A69B5">
        <w:t xml:space="preserve">Prosentdelen </w:t>
      </w:r>
      <w:proofErr w:type="spellStart"/>
      <w:r w:rsidRPr="001A69B5">
        <w:t>innvandrarar</w:t>
      </w:r>
      <w:proofErr w:type="spellEnd"/>
      <w:r w:rsidRPr="001A69B5">
        <w:t xml:space="preserve"> og norskfødde med </w:t>
      </w:r>
      <w:proofErr w:type="spellStart"/>
      <w:r w:rsidRPr="001A69B5">
        <w:t>innvandrarforeldre</w:t>
      </w:r>
      <w:proofErr w:type="spellEnd"/>
      <w:r w:rsidRPr="001A69B5">
        <w:t xml:space="preserve"> blant </w:t>
      </w:r>
      <w:proofErr w:type="spellStart"/>
      <w:r w:rsidRPr="001A69B5">
        <w:t>studentane</w:t>
      </w:r>
      <w:proofErr w:type="spellEnd"/>
      <w:r w:rsidRPr="001A69B5">
        <w:t xml:space="preserve"> i </w:t>
      </w:r>
      <w:proofErr w:type="spellStart"/>
      <w:r w:rsidRPr="001A69B5">
        <w:t>barnehagelærarutdanninga</w:t>
      </w:r>
      <w:proofErr w:type="spellEnd"/>
      <w:r w:rsidRPr="001A69B5">
        <w:t>, 2018–20</w:t>
      </w:r>
    </w:p>
    <w:p w14:paraId="0A21A213" w14:textId="77777777" w:rsidR="000513CD" w:rsidRPr="001A69B5" w:rsidRDefault="0009509B" w:rsidP="001A69B5">
      <w:pPr>
        <w:pStyle w:val="Kilde"/>
      </w:pPr>
      <w:r w:rsidRPr="001A69B5">
        <w:t>Statistisk sentralbyrå</w:t>
      </w:r>
    </w:p>
    <w:p w14:paraId="4753578B" w14:textId="77777777" w:rsidR="000513CD" w:rsidRPr="001A69B5" w:rsidRDefault="0009509B" w:rsidP="001A69B5">
      <w:r w:rsidRPr="001A69B5">
        <w:t xml:space="preserve">Prosentdelen </w:t>
      </w:r>
      <w:proofErr w:type="spellStart"/>
      <w:r w:rsidRPr="001A69B5">
        <w:t>studentar</w:t>
      </w:r>
      <w:proofErr w:type="spellEnd"/>
      <w:r w:rsidRPr="001A69B5">
        <w:t xml:space="preserve"> med </w:t>
      </w:r>
      <w:proofErr w:type="spellStart"/>
      <w:r w:rsidRPr="001A69B5">
        <w:t>innvandrarbakgrunn</w:t>
      </w:r>
      <w:proofErr w:type="spellEnd"/>
      <w:r w:rsidRPr="001A69B5">
        <w:t xml:space="preserve"> i </w:t>
      </w:r>
      <w:proofErr w:type="spellStart"/>
      <w:r w:rsidRPr="001A69B5">
        <w:t>barnehagelærarutdanninga</w:t>
      </w:r>
      <w:proofErr w:type="spellEnd"/>
      <w:r w:rsidRPr="001A69B5">
        <w:t xml:space="preserve"> har </w:t>
      </w:r>
      <w:proofErr w:type="spellStart"/>
      <w:r w:rsidRPr="001A69B5">
        <w:t>auka</w:t>
      </w:r>
      <w:proofErr w:type="spellEnd"/>
      <w:r w:rsidRPr="001A69B5">
        <w:t xml:space="preserve"> </w:t>
      </w:r>
      <w:proofErr w:type="spellStart"/>
      <w:r w:rsidRPr="001A69B5">
        <w:t>dei</w:t>
      </w:r>
      <w:proofErr w:type="spellEnd"/>
      <w:r w:rsidRPr="001A69B5">
        <w:t xml:space="preserve"> siste tre åra. Av 8 700 </w:t>
      </w:r>
      <w:proofErr w:type="spellStart"/>
      <w:r w:rsidRPr="001A69B5">
        <w:t>studentar</w:t>
      </w:r>
      <w:proofErr w:type="spellEnd"/>
      <w:r w:rsidRPr="001A69B5">
        <w:t xml:space="preserve"> i 2020 utgjorde </w:t>
      </w:r>
      <w:proofErr w:type="spellStart"/>
      <w:r w:rsidRPr="001A69B5">
        <w:t>dei</w:t>
      </w:r>
      <w:proofErr w:type="spellEnd"/>
      <w:r w:rsidRPr="001A69B5">
        <w:t xml:space="preserve"> med </w:t>
      </w:r>
      <w:proofErr w:type="spellStart"/>
      <w:r w:rsidRPr="001A69B5">
        <w:t>innvandrarbakgrunn</w:t>
      </w:r>
      <w:proofErr w:type="spellEnd"/>
      <w:r w:rsidRPr="001A69B5">
        <w:t xml:space="preserve"> 17 pst., </w:t>
      </w:r>
      <w:proofErr w:type="spellStart"/>
      <w:r w:rsidRPr="001A69B5">
        <w:t>høvesvis</w:t>
      </w:r>
      <w:proofErr w:type="spellEnd"/>
      <w:r w:rsidRPr="001A69B5">
        <w:t xml:space="preserve"> 13 pst. som sjølve har innvandra, og 4 pst. norskfødde med </w:t>
      </w:r>
      <w:proofErr w:type="spellStart"/>
      <w:r w:rsidRPr="001A69B5">
        <w:t>innvandrarforeldre</w:t>
      </w:r>
      <w:proofErr w:type="spellEnd"/>
      <w:r w:rsidRPr="001A69B5">
        <w:t xml:space="preserve">. Prosentdelen med </w:t>
      </w:r>
      <w:proofErr w:type="spellStart"/>
      <w:r w:rsidRPr="001A69B5">
        <w:t>innvandrarbakgrunn</w:t>
      </w:r>
      <w:proofErr w:type="spellEnd"/>
      <w:r w:rsidRPr="001A69B5">
        <w:t xml:space="preserve"> i </w:t>
      </w:r>
      <w:proofErr w:type="spellStart"/>
      <w:r w:rsidRPr="001A69B5">
        <w:t>barnehagelærarutdanninga</w:t>
      </w:r>
      <w:proofErr w:type="spellEnd"/>
      <w:r w:rsidRPr="001A69B5">
        <w:t xml:space="preserve"> er </w:t>
      </w:r>
      <w:proofErr w:type="spellStart"/>
      <w:r w:rsidRPr="001A69B5">
        <w:t>noko</w:t>
      </w:r>
      <w:proofErr w:type="spellEnd"/>
      <w:r w:rsidRPr="001A69B5">
        <w:t xml:space="preserve"> større blant </w:t>
      </w:r>
      <w:proofErr w:type="spellStart"/>
      <w:r w:rsidRPr="001A69B5">
        <w:t>mannlege</w:t>
      </w:r>
      <w:proofErr w:type="spellEnd"/>
      <w:r w:rsidRPr="001A69B5">
        <w:t xml:space="preserve"> </w:t>
      </w:r>
      <w:proofErr w:type="spellStart"/>
      <w:r w:rsidRPr="001A69B5">
        <w:t>studentar</w:t>
      </w:r>
      <w:proofErr w:type="spellEnd"/>
      <w:r w:rsidRPr="001A69B5">
        <w:t>.</w:t>
      </w:r>
    </w:p>
    <w:p w14:paraId="63524284" w14:textId="77777777" w:rsidR="000513CD" w:rsidRPr="001A69B5" w:rsidRDefault="0009509B" w:rsidP="001A69B5">
      <w:pPr>
        <w:pStyle w:val="Undertittel"/>
      </w:pPr>
      <w:proofErr w:type="spellStart"/>
      <w:r w:rsidRPr="001A69B5">
        <w:t>Moderasjonsordningar</w:t>
      </w:r>
      <w:proofErr w:type="spellEnd"/>
      <w:r w:rsidRPr="001A69B5">
        <w:t xml:space="preserve"> i barnehagen</w:t>
      </w:r>
    </w:p>
    <w:p w14:paraId="65CEA5AE" w14:textId="77777777" w:rsidR="000513CD" w:rsidRPr="001A69B5" w:rsidRDefault="0009509B" w:rsidP="001A69B5">
      <w:r w:rsidRPr="001A69B5">
        <w:t xml:space="preserve">Dei to </w:t>
      </w:r>
      <w:proofErr w:type="spellStart"/>
      <w:r w:rsidRPr="001A69B5">
        <w:t>moderasjonsordningane</w:t>
      </w:r>
      <w:proofErr w:type="spellEnd"/>
      <w:r w:rsidRPr="001A69B5">
        <w:t xml:space="preserve"> i barnehagen for </w:t>
      </w:r>
      <w:proofErr w:type="spellStart"/>
      <w:r w:rsidRPr="001A69B5">
        <w:t>familiar</w:t>
      </w:r>
      <w:proofErr w:type="spellEnd"/>
      <w:r w:rsidRPr="001A69B5">
        <w:t xml:space="preserve"> med låg inntekt blei innførte i 2015. Nasjonalt minstekrav til redusert foreldrebetaling </w:t>
      </w:r>
      <w:proofErr w:type="spellStart"/>
      <w:r w:rsidRPr="001A69B5">
        <w:t>gjer</w:t>
      </w:r>
      <w:proofErr w:type="spellEnd"/>
      <w:r w:rsidRPr="001A69B5">
        <w:t xml:space="preserve"> at ingen </w:t>
      </w:r>
      <w:proofErr w:type="spellStart"/>
      <w:r w:rsidRPr="001A69B5">
        <w:t>familiar</w:t>
      </w:r>
      <w:proofErr w:type="spellEnd"/>
      <w:r w:rsidRPr="001A69B5">
        <w:t xml:space="preserve"> må betale </w:t>
      </w:r>
      <w:proofErr w:type="spellStart"/>
      <w:r w:rsidRPr="001A69B5">
        <w:t>meir</w:t>
      </w:r>
      <w:proofErr w:type="spellEnd"/>
      <w:r w:rsidRPr="001A69B5">
        <w:t xml:space="preserve"> enn 6 pst. av samla skattbar inntekt for </w:t>
      </w:r>
      <w:proofErr w:type="spellStart"/>
      <w:r w:rsidRPr="001A69B5">
        <w:t>ein</w:t>
      </w:r>
      <w:proofErr w:type="spellEnd"/>
      <w:r w:rsidRPr="001A69B5">
        <w:t xml:space="preserve"> barnehageplass, med maksprisen som ei øvre grense. Ordninga med gratis kjernetid </w:t>
      </w:r>
      <w:proofErr w:type="spellStart"/>
      <w:r w:rsidRPr="001A69B5">
        <w:t>gjer</w:t>
      </w:r>
      <w:proofErr w:type="spellEnd"/>
      <w:r w:rsidRPr="001A69B5">
        <w:t xml:space="preserve"> at barn </w:t>
      </w:r>
      <w:proofErr w:type="spellStart"/>
      <w:r w:rsidRPr="001A69B5">
        <w:t>frå</w:t>
      </w:r>
      <w:proofErr w:type="spellEnd"/>
      <w:r w:rsidRPr="001A69B5">
        <w:t xml:space="preserve"> </w:t>
      </w:r>
      <w:proofErr w:type="spellStart"/>
      <w:r w:rsidRPr="001A69B5">
        <w:t>familiar</w:t>
      </w:r>
      <w:proofErr w:type="spellEnd"/>
      <w:r w:rsidRPr="001A69B5">
        <w:t xml:space="preserve"> med inntekt under ei gitt grense har rett til 20 </w:t>
      </w:r>
      <w:proofErr w:type="spellStart"/>
      <w:r w:rsidRPr="001A69B5">
        <w:t>timar</w:t>
      </w:r>
      <w:proofErr w:type="spellEnd"/>
      <w:r w:rsidRPr="001A69B5">
        <w:t xml:space="preserve"> gratis </w:t>
      </w:r>
      <w:proofErr w:type="spellStart"/>
      <w:r w:rsidRPr="001A69B5">
        <w:t>opphald</w:t>
      </w:r>
      <w:proofErr w:type="spellEnd"/>
      <w:r w:rsidRPr="001A69B5">
        <w:t xml:space="preserve"> i barnehagen i </w:t>
      </w:r>
      <w:proofErr w:type="spellStart"/>
      <w:r w:rsidRPr="001A69B5">
        <w:t>veka</w:t>
      </w:r>
      <w:proofErr w:type="spellEnd"/>
      <w:r w:rsidRPr="001A69B5">
        <w:t xml:space="preserve">. Denne ordninga gjaldt først for 4- og 5-åringar, men blei </w:t>
      </w:r>
      <w:proofErr w:type="spellStart"/>
      <w:r w:rsidRPr="001A69B5">
        <w:t>frå</w:t>
      </w:r>
      <w:proofErr w:type="spellEnd"/>
      <w:r w:rsidRPr="001A69B5">
        <w:t xml:space="preserve"> 2016 utvida til å gjelde 3-åringar, og i 2019 blei ordninga </w:t>
      </w:r>
      <w:proofErr w:type="spellStart"/>
      <w:r w:rsidRPr="001A69B5">
        <w:t>ytterlegare</w:t>
      </w:r>
      <w:proofErr w:type="spellEnd"/>
      <w:r w:rsidRPr="001A69B5">
        <w:t xml:space="preserve"> utvida til å gjelde for 2-åringar. </w:t>
      </w:r>
      <w:proofErr w:type="spellStart"/>
      <w:r w:rsidRPr="001A69B5">
        <w:t>Familiar</w:t>
      </w:r>
      <w:proofErr w:type="spellEnd"/>
      <w:r w:rsidRPr="001A69B5">
        <w:t xml:space="preserve"> med </w:t>
      </w:r>
      <w:proofErr w:type="spellStart"/>
      <w:r w:rsidRPr="001A69B5">
        <w:t>meir</w:t>
      </w:r>
      <w:proofErr w:type="spellEnd"/>
      <w:r w:rsidRPr="001A69B5">
        <w:t xml:space="preserve"> enn </w:t>
      </w:r>
      <w:proofErr w:type="spellStart"/>
      <w:r w:rsidRPr="001A69B5">
        <w:t>eitt</w:t>
      </w:r>
      <w:proofErr w:type="spellEnd"/>
      <w:r w:rsidRPr="001A69B5">
        <w:t xml:space="preserve"> barn i barnehage har også rett til søskenmoderasjon.</w:t>
      </w:r>
    </w:p>
    <w:p w14:paraId="43B6FB59" w14:textId="77777777" w:rsidR="000513CD" w:rsidRPr="001A69B5" w:rsidRDefault="0009509B" w:rsidP="001A69B5">
      <w:proofErr w:type="spellStart"/>
      <w:r w:rsidRPr="001A69B5">
        <w:t>Frå</w:t>
      </w:r>
      <w:proofErr w:type="spellEnd"/>
      <w:r w:rsidRPr="001A69B5">
        <w:t xml:space="preserve"> 1. august 2021 har barn </w:t>
      </w:r>
      <w:proofErr w:type="spellStart"/>
      <w:r w:rsidRPr="001A69B5">
        <w:t>frå</w:t>
      </w:r>
      <w:proofErr w:type="spellEnd"/>
      <w:r w:rsidRPr="001A69B5">
        <w:t xml:space="preserve"> </w:t>
      </w:r>
      <w:proofErr w:type="spellStart"/>
      <w:r w:rsidRPr="001A69B5">
        <w:t>familiar</w:t>
      </w:r>
      <w:proofErr w:type="spellEnd"/>
      <w:r w:rsidRPr="001A69B5">
        <w:t xml:space="preserve"> med inntekt under 583 650 kroner rett til gratis kjernetid i barnehagen. Departementet anslår at rundt 44 000 barn hadde rett til gratis kjernetid i barnehage i 2020. Tal </w:t>
      </w:r>
      <w:proofErr w:type="spellStart"/>
      <w:r w:rsidRPr="001A69B5">
        <w:t>frå</w:t>
      </w:r>
      <w:proofErr w:type="spellEnd"/>
      <w:r w:rsidRPr="001A69B5">
        <w:t xml:space="preserve"> rapporteringssystemet til </w:t>
      </w:r>
      <w:proofErr w:type="spellStart"/>
      <w:r w:rsidRPr="001A69B5">
        <w:t>kommunane</w:t>
      </w:r>
      <w:proofErr w:type="spellEnd"/>
      <w:r w:rsidRPr="001A69B5">
        <w:t xml:space="preserve"> viser at 33 917 barn </w:t>
      </w:r>
      <w:proofErr w:type="spellStart"/>
      <w:r w:rsidRPr="001A69B5">
        <w:t>fekk</w:t>
      </w:r>
      <w:proofErr w:type="spellEnd"/>
      <w:r w:rsidRPr="001A69B5">
        <w:t xml:space="preserve"> innvilga gratis kjernetid i barnehage i 2020.</w:t>
      </w:r>
    </w:p>
    <w:p w14:paraId="5DD557D4" w14:textId="77777777" w:rsidR="000513CD" w:rsidRPr="001A69B5" w:rsidRDefault="0009509B" w:rsidP="001A69B5">
      <w:r w:rsidRPr="001A69B5">
        <w:t xml:space="preserve">I 2020 </w:t>
      </w:r>
      <w:proofErr w:type="spellStart"/>
      <w:r w:rsidRPr="001A69B5">
        <w:t>fekk</w:t>
      </w:r>
      <w:proofErr w:type="spellEnd"/>
      <w:r w:rsidRPr="001A69B5">
        <w:t xml:space="preserve"> totalt 56 503 barn </w:t>
      </w:r>
      <w:proofErr w:type="spellStart"/>
      <w:r w:rsidRPr="001A69B5">
        <w:t>lågare</w:t>
      </w:r>
      <w:proofErr w:type="spellEnd"/>
      <w:r w:rsidRPr="001A69B5">
        <w:t xml:space="preserve"> </w:t>
      </w:r>
      <w:proofErr w:type="spellStart"/>
      <w:r w:rsidRPr="001A69B5">
        <w:t>opphaldsbetaling</w:t>
      </w:r>
      <w:proofErr w:type="spellEnd"/>
      <w:r w:rsidRPr="001A69B5">
        <w:t xml:space="preserve"> på grunn av låg inntekt. Det er over 13 000 </w:t>
      </w:r>
      <w:proofErr w:type="spellStart"/>
      <w:r w:rsidRPr="001A69B5">
        <w:t>fleire</w:t>
      </w:r>
      <w:proofErr w:type="spellEnd"/>
      <w:r w:rsidRPr="001A69B5">
        <w:t xml:space="preserve"> barn enn i 2019. 46 098 </w:t>
      </w:r>
      <w:proofErr w:type="spellStart"/>
      <w:r w:rsidRPr="001A69B5">
        <w:t>hushald</w:t>
      </w:r>
      <w:proofErr w:type="spellEnd"/>
      <w:r w:rsidRPr="001A69B5">
        <w:t xml:space="preserve"> </w:t>
      </w:r>
      <w:proofErr w:type="spellStart"/>
      <w:r w:rsidRPr="001A69B5">
        <w:t>fekk</w:t>
      </w:r>
      <w:proofErr w:type="spellEnd"/>
      <w:r w:rsidRPr="001A69B5">
        <w:t xml:space="preserve"> redusert foreldrebetaling på grunn av låg inntekt, som er </w:t>
      </w:r>
      <w:proofErr w:type="spellStart"/>
      <w:r w:rsidRPr="001A69B5">
        <w:t>ein</w:t>
      </w:r>
      <w:proofErr w:type="spellEnd"/>
      <w:r w:rsidRPr="001A69B5">
        <w:t xml:space="preserve"> </w:t>
      </w:r>
      <w:proofErr w:type="spellStart"/>
      <w:r w:rsidRPr="001A69B5">
        <w:t>auke</w:t>
      </w:r>
      <w:proofErr w:type="spellEnd"/>
      <w:r w:rsidRPr="001A69B5">
        <w:t xml:space="preserve"> på over 10 000 </w:t>
      </w:r>
      <w:proofErr w:type="spellStart"/>
      <w:r w:rsidRPr="001A69B5">
        <w:t>frå</w:t>
      </w:r>
      <w:proofErr w:type="spellEnd"/>
      <w:r w:rsidRPr="001A69B5">
        <w:t xml:space="preserve"> året før. Auken i barn og </w:t>
      </w:r>
      <w:proofErr w:type="spellStart"/>
      <w:r w:rsidRPr="001A69B5">
        <w:t>hushald</w:t>
      </w:r>
      <w:proofErr w:type="spellEnd"/>
      <w:r w:rsidRPr="001A69B5">
        <w:t xml:space="preserve"> som har fått moderasjon, kjem dels av at </w:t>
      </w:r>
      <w:proofErr w:type="spellStart"/>
      <w:r w:rsidRPr="001A69B5">
        <w:t>fleire</w:t>
      </w:r>
      <w:proofErr w:type="spellEnd"/>
      <w:r w:rsidRPr="001A69B5">
        <w:t xml:space="preserve"> </w:t>
      </w:r>
      <w:proofErr w:type="spellStart"/>
      <w:r w:rsidRPr="001A69B5">
        <w:t>kommunar</w:t>
      </w:r>
      <w:proofErr w:type="spellEnd"/>
      <w:r w:rsidRPr="001A69B5">
        <w:t xml:space="preserve"> har utvida lokale </w:t>
      </w:r>
      <w:proofErr w:type="spellStart"/>
      <w:r w:rsidRPr="001A69B5">
        <w:t>ordningar</w:t>
      </w:r>
      <w:proofErr w:type="spellEnd"/>
      <w:r w:rsidRPr="001A69B5">
        <w:t xml:space="preserve"> som går utover </w:t>
      </w:r>
      <w:proofErr w:type="spellStart"/>
      <w:r w:rsidRPr="001A69B5">
        <w:t>dei</w:t>
      </w:r>
      <w:proofErr w:type="spellEnd"/>
      <w:r w:rsidRPr="001A69B5">
        <w:t xml:space="preserve"> nasjonale minstekrava.</w:t>
      </w:r>
    </w:p>
    <w:p w14:paraId="5C973954" w14:textId="6A2E0AB5" w:rsidR="000513CD" w:rsidRDefault="0009509B" w:rsidP="001A69B5">
      <w:r w:rsidRPr="001A69B5">
        <w:t xml:space="preserve">Dersom </w:t>
      </w:r>
      <w:proofErr w:type="spellStart"/>
      <w:r w:rsidRPr="001A69B5">
        <w:t>ein</w:t>
      </w:r>
      <w:proofErr w:type="spellEnd"/>
      <w:r w:rsidRPr="001A69B5">
        <w:t xml:space="preserve"> familie har </w:t>
      </w:r>
      <w:proofErr w:type="spellStart"/>
      <w:r w:rsidRPr="001A69B5">
        <w:t>meir</w:t>
      </w:r>
      <w:proofErr w:type="spellEnd"/>
      <w:r w:rsidRPr="001A69B5">
        <w:t xml:space="preserve"> enn </w:t>
      </w:r>
      <w:proofErr w:type="spellStart"/>
      <w:r w:rsidRPr="001A69B5">
        <w:t>eitt</w:t>
      </w:r>
      <w:proofErr w:type="spellEnd"/>
      <w:r w:rsidRPr="001A69B5">
        <w:t xml:space="preserve"> barn i barnehage i same kommune, har familien rett til søskenmoderasjon i foreldrebetalinga. Denne ordninga gjeld uavhengig av inntekt. Reduksjonen for det andre barnet er minimum 30 pst., og for det tredje barnet og oppover er det 50 pst. reduksjon. I 2020 </w:t>
      </w:r>
      <w:proofErr w:type="spellStart"/>
      <w:r w:rsidRPr="001A69B5">
        <w:t>fekk</w:t>
      </w:r>
      <w:proofErr w:type="spellEnd"/>
      <w:r w:rsidRPr="001A69B5">
        <w:t xml:space="preserve"> 47 712 barn søskenmoderasjon. Det er 882 færre enn i 2019.</w:t>
      </w:r>
    </w:p>
    <w:p w14:paraId="035DA1BE" w14:textId="77BFA076" w:rsidR="008E4CC9" w:rsidRPr="001A69B5" w:rsidRDefault="008E4CC9" w:rsidP="008E4CC9">
      <w:pPr>
        <w:pStyle w:val="tabell-tittel"/>
      </w:pPr>
      <w:proofErr w:type="spellStart"/>
      <w:r w:rsidRPr="001A69B5">
        <w:t>Moderasjonsordningar</w:t>
      </w:r>
      <w:proofErr w:type="spellEnd"/>
      <w:r w:rsidRPr="001A69B5">
        <w:t xml:space="preserve"> i barnehagen, 2016–20</w:t>
      </w:r>
    </w:p>
    <w:p w14:paraId="307F3923" w14:textId="77777777" w:rsidR="000513CD" w:rsidRPr="001A69B5" w:rsidRDefault="0009509B" w:rsidP="001A69B5">
      <w:pPr>
        <w:pStyle w:val="Tabellnavn"/>
      </w:pPr>
      <w:r w:rsidRPr="001A69B5">
        <w:t>06J2xt2</w:t>
      </w:r>
    </w:p>
    <w:tbl>
      <w:tblPr>
        <w:tblStyle w:val="StandardTabell"/>
        <w:tblW w:w="0" w:type="auto"/>
        <w:tblLayout w:type="fixed"/>
        <w:tblLook w:val="04A0" w:firstRow="1" w:lastRow="0" w:firstColumn="1" w:lastColumn="0" w:noHBand="0" w:noVBand="1"/>
      </w:tblPr>
      <w:tblGrid>
        <w:gridCol w:w="4460"/>
        <w:gridCol w:w="1020"/>
        <w:gridCol w:w="1020"/>
        <w:gridCol w:w="1020"/>
        <w:gridCol w:w="1020"/>
        <w:gridCol w:w="1020"/>
      </w:tblGrid>
      <w:tr w:rsidR="000513CD" w:rsidRPr="001A69B5" w14:paraId="16E78469" w14:textId="77777777" w:rsidTr="00A77DBE">
        <w:trPr>
          <w:trHeight w:val="360"/>
        </w:trPr>
        <w:tc>
          <w:tcPr>
            <w:tcW w:w="9560" w:type="dxa"/>
            <w:gridSpan w:val="6"/>
          </w:tcPr>
          <w:p w14:paraId="128BC3E9" w14:textId="77777777" w:rsidR="000513CD" w:rsidRPr="001A69B5" w:rsidRDefault="0009509B" w:rsidP="001A69B5">
            <w:r w:rsidRPr="001A69B5">
              <w:t>(i kr.)</w:t>
            </w:r>
          </w:p>
        </w:tc>
      </w:tr>
      <w:tr w:rsidR="000513CD" w:rsidRPr="001A69B5" w14:paraId="7F0F2642" w14:textId="77777777" w:rsidTr="00A77DBE">
        <w:trPr>
          <w:trHeight w:val="360"/>
        </w:trPr>
        <w:tc>
          <w:tcPr>
            <w:tcW w:w="4460" w:type="dxa"/>
          </w:tcPr>
          <w:p w14:paraId="4ACF5D8D" w14:textId="77777777" w:rsidR="000513CD" w:rsidRPr="001A69B5" w:rsidRDefault="000513CD" w:rsidP="001A69B5"/>
        </w:tc>
        <w:tc>
          <w:tcPr>
            <w:tcW w:w="1020" w:type="dxa"/>
          </w:tcPr>
          <w:p w14:paraId="1044C6EA" w14:textId="77777777" w:rsidR="000513CD" w:rsidRPr="001A69B5" w:rsidRDefault="0009509B" w:rsidP="001A69B5">
            <w:r w:rsidRPr="001A69B5">
              <w:t>2016</w:t>
            </w:r>
          </w:p>
        </w:tc>
        <w:tc>
          <w:tcPr>
            <w:tcW w:w="1020" w:type="dxa"/>
          </w:tcPr>
          <w:p w14:paraId="398FA692" w14:textId="77777777" w:rsidR="000513CD" w:rsidRPr="001A69B5" w:rsidRDefault="0009509B" w:rsidP="001A69B5">
            <w:r w:rsidRPr="001A69B5">
              <w:t>2017</w:t>
            </w:r>
          </w:p>
        </w:tc>
        <w:tc>
          <w:tcPr>
            <w:tcW w:w="1020" w:type="dxa"/>
          </w:tcPr>
          <w:p w14:paraId="56F60548" w14:textId="77777777" w:rsidR="000513CD" w:rsidRPr="001A69B5" w:rsidRDefault="0009509B" w:rsidP="001A69B5">
            <w:r w:rsidRPr="001A69B5">
              <w:t>2018</w:t>
            </w:r>
          </w:p>
        </w:tc>
        <w:tc>
          <w:tcPr>
            <w:tcW w:w="1020" w:type="dxa"/>
          </w:tcPr>
          <w:p w14:paraId="3735779E" w14:textId="77777777" w:rsidR="000513CD" w:rsidRPr="001A69B5" w:rsidRDefault="0009509B" w:rsidP="001A69B5">
            <w:r w:rsidRPr="001A69B5">
              <w:t>2019</w:t>
            </w:r>
          </w:p>
        </w:tc>
        <w:tc>
          <w:tcPr>
            <w:tcW w:w="1020" w:type="dxa"/>
          </w:tcPr>
          <w:p w14:paraId="193AC7C9" w14:textId="77777777" w:rsidR="000513CD" w:rsidRPr="001A69B5" w:rsidRDefault="0009509B" w:rsidP="001A69B5">
            <w:r w:rsidRPr="001A69B5">
              <w:t>2020</w:t>
            </w:r>
          </w:p>
        </w:tc>
      </w:tr>
      <w:tr w:rsidR="000513CD" w:rsidRPr="001A69B5" w14:paraId="11DC42FD" w14:textId="77777777" w:rsidTr="00A77DBE">
        <w:trPr>
          <w:trHeight w:val="380"/>
        </w:trPr>
        <w:tc>
          <w:tcPr>
            <w:tcW w:w="4460" w:type="dxa"/>
          </w:tcPr>
          <w:p w14:paraId="033BB3AE" w14:textId="77777777" w:rsidR="000513CD" w:rsidRPr="001A69B5" w:rsidRDefault="0009509B" w:rsidP="001A69B5">
            <w:r w:rsidRPr="001A69B5">
              <w:t>Inntektsgrense for gratis kjernetid</w:t>
            </w:r>
          </w:p>
        </w:tc>
        <w:tc>
          <w:tcPr>
            <w:tcW w:w="1020" w:type="dxa"/>
          </w:tcPr>
          <w:p w14:paraId="2468DDE0" w14:textId="77777777" w:rsidR="000513CD" w:rsidRPr="001A69B5" w:rsidRDefault="0009509B" w:rsidP="001A69B5">
            <w:r w:rsidRPr="001A69B5">
              <w:t>428 000</w:t>
            </w:r>
          </w:p>
        </w:tc>
        <w:tc>
          <w:tcPr>
            <w:tcW w:w="1020" w:type="dxa"/>
          </w:tcPr>
          <w:p w14:paraId="66148EAD" w14:textId="77777777" w:rsidR="000513CD" w:rsidRPr="001A69B5" w:rsidRDefault="0009509B" w:rsidP="001A69B5">
            <w:r w:rsidRPr="001A69B5">
              <w:t>450 000</w:t>
            </w:r>
          </w:p>
        </w:tc>
        <w:tc>
          <w:tcPr>
            <w:tcW w:w="1020" w:type="dxa"/>
          </w:tcPr>
          <w:p w14:paraId="3DB26B73" w14:textId="77777777" w:rsidR="000513CD" w:rsidRPr="001A69B5" w:rsidRDefault="0009509B" w:rsidP="001A69B5">
            <w:r w:rsidRPr="001A69B5">
              <w:t>533 500</w:t>
            </w:r>
          </w:p>
        </w:tc>
        <w:tc>
          <w:tcPr>
            <w:tcW w:w="1020" w:type="dxa"/>
          </w:tcPr>
          <w:p w14:paraId="00D0E423" w14:textId="77777777" w:rsidR="000513CD" w:rsidRPr="001A69B5" w:rsidRDefault="0009509B" w:rsidP="001A69B5">
            <w:r w:rsidRPr="001A69B5">
              <w:t>548 500</w:t>
            </w:r>
          </w:p>
        </w:tc>
        <w:tc>
          <w:tcPr>
            <w:tcW w:w="1020" w:type="dxa"/>
          </w:tcPr>
          <w:p w14:paraId="68CCBF85" w14:textId="77777777" w:rsidR="000513CD" w:rsidRPr="001A69B5" w:rsidRDefault="0009509B" w:rsidP="001A69B5">
            <w:r w:rsidRPr="001A69B5">
              <w:t>566 100</w:t>
            </w:r>
          </w:p>
        </w:tc>
      </w:tr>
      <w:tr w:rsidR="000513CD" w:rsidRPr="001A69B5" w14:paraId="0B30B4DF" w14:textId="77777777" w:rsidTr="00A77DBE">
        <w:trPr>
          <w:trHeight w:val="640"/>
        </w:trPr>
        <w:tc>
          <w:tcPr>
            <w:tcW w:w="4460" w:type="dxa"/>
          </w:tcPr>
          <w:p w14:paraId="4A02918B" w14:textId="77777777" w:rsidR="000513CD" w:rsidRPr="001A69B5" w:rsidRDefault="0009509B" w:rsidP="001A69B5">
            <w:proofErr w:type="spellStart"/>
            <w:r w:rsidRPr="001A69B5">
              <w:t>Hushald</w:t>
            </w:r>
            <w:proofErr w:type="spellEnd"/>
            <w:r w:rsidRPr="001A69B5">
              <w:t xml:space="preserve"> som har fått reduksjon i foreldrebetaling på grunn av låg inntekt</w:t>
            </w:r>
            <w:r w:rsidRPr="001A69B5">
              <w:rPr>
                <w:rStyle w:val="skrift-hevet"/>
              </w:rPr>
              <w:t>1</w:t>
            </w:r>
          </w:p>
        </w:tc>
        <w:tc>
          <w:tcPr>
            <w:tcW w:w="1020" w:type="dxa"/>
          </w:tcPr>
          <w:p w14:paraId="5F964CB9" w14:textId="77777777" w:rsidR="000513CD" w:rsidRPr="001A69B5" w:rsidRDefault="0009509B" w:rsidP="001A69B5">
            <w:r w:rsidRPr="001A69B5">
              <w:t>25 881</w:t>
            </w:r>
          </w:p>
        </w:tc>
        <w:tc>
          <w:tcPr>
            <w:tcW w:w="1020" w:type="dxa"/>
          </w:tcPr>
          <w:p w14:paraId="240A3D22" w14:textId="77777777" w:rsidR="000513CD" w:rsidRPr="001A69B5" w:rsidRDefault="0009509B" w:rsidP="001A69B5">
            <w:r w:rsidRPr="001A69B5">
              <w:t>28 902</w:t>
            </w:r>
          </w:p>
        </w:tc>
        <w:tc>
          <w:tcPr>
            <w:tcW w:w="1020" w:type="dxa"/>
          </w:tcPr>
          <w:p w14:paraId="37D818B8" w14:textId="77777777" w:rsidR="000513CD" w:rsidRPr="001A69B5" w:rsidRDefault="0009509B" w:rsidP="001A69B5">
            <w:r w:rsidRPr="001A69B5">
              <w:t>33 459</w:t>
            </w:r>
          </w:p>
        </w:tc>
        <w:tc>
          <w:tcPr>
            <w:tcW w:w="1020" w:type="dxa"/>
          </w:tcPr>
          <w:p w14:paraId="78391CBD" w14:textId="77777777" w:rsidR="000513CD" w:rsidRPr="001A69B5" w:rsidRDefault="0009509B" w:rsidP="001A69B5">
            <w:r w:rsidRPr="001A69B5">
              <w:t>35 261</w:t>
            </w:r>
          </w:p>
        </w:tc>
        <w:tc>
          <w:tcPr>
            <w:tcW w:w="1020" w:type="dxa"/>
          </w:tcPr>
          <w:p w14:paraId="42106CF4" w14:textId="77777777" w:rsidR="000513CD" w:rsidRPr="001A69B5" w:rsidRDefault="0009509B" w:rsidP="001A69B5">
            <w:r w:rsidRPr="001A69B5">
              <w:t>46 098</w:t>
            </w:r>
          </w:p>
        </w:tc>
      </w:tr>
      <w:tr w:rsidR="000513CD" w:rsidRPr="001A69B5" w14:paraId="048F7BBC" w14:textId="77777777" w:rsidTr="00A77DBE">
        <w:trPr>
          <w:trHeight w:val="640"/>
        </w:trPr>
        <w:tc>
          <w:tcPr>
            <w:tcW w:w="4460" w:type="dxa"/>
          </w:tcPr>
          <w:p w14:paraId="66977586" w14:textId="77777777" w:rsidR="000513CD" w:rsidRPr="001A69B5" w:rsidRDefault="0009509B" w:rsidP="001A69B5">
            <w:r w:rsidRPr="001A69B5">
              <w:t xml:space="preserve">Barn som har fått innvilga </w:t>
            </w:r>
            <w:proofErr w:type="spellStart"/>
            <w:r w:rsidRPr="001A69B5">
              <w:t>lågare</w:t>
            </w:r>
            <w:proofErr w:type="spellEnd"/>
            <w:r w:rsidRPr="001A69B5">
              <w:t xml:space="preserve"> </w:t>
            </w:r>
            <w:proofErr w:type="spellStart"/>
            <w:r w:rsidRPr="001A69B5">
              <w:t>opphaldsbetaling</w:t>
            </w:r>
            <w:proofErr w:type="spellEnd"/>
            <w:r w:rsidRPr="001A69B5">
              <w:t xml:space="preserve"> fordi </w:t>
            </w:r>
            <w:proofErr w:type="spellStart"/>
            <w:r w:rsidRPr="001A69B5">
              <w:t>foreldra</w:t>
            </w:r>
            <w:proofErr w:type="spellEnd"/>
            <w:r w:rsidRPr="001A69B5">
              <w:t xml:space="preserve"> har låg inntekt</w:t>
            </w:r>
            <w:r w:rsidRPr="001A69B5">
              <w:rPr>
                <w:rStyle w:val="skrift-hevet"/>
              </w:rPr>
              <w:t>1</w:t>
            </w:r>
          </w:p>
        </w:tc>
        <w:tc>
          <w:tcPr>
            <w:tcW w:w="1020" w:type="dxa"/>
          </w:tcPr>
          <w:p w14:paraId="5B847D74" w14:textId="77777777" w:rsidR="000513CD" w:rsidRPr="001A69B5" w:rsidRDefault="0009509B" w:rsidP="001A69B5">
            <w:r w:rsidRPr="001A69B5">
              <w:t>33 272</w:t>
            </w:r>
          </w:p>
        </w:tc>
        <w:tc>
          <w:tcPr>
            <w:tcW w:w="1020" w:type="dxa"/>
          </w:tcPr>
          <w:p w14:paraId="04CDBAF0" w14:textId="77777777" w:rsidR="000513CD" w:rsidRPr="001A69B5" w:rsidRDefault="0009509B" w:rsidP="001A69B5">
            <w:r w:rsidRPr="001A69B5">
              <w:t>35 735</w:t>
            </w:r>
          </w:p>
        </w:tc>
        <w:tc>
          <w:tcPr>
            <w:tcW w:w="1020" w:type="dxa"/>
          </w:tcPr>
          <w:p w14:paraId="63893CF6" w14:textId="77777777" w:rsidR="000513CD" w:rsidRPr="001A69B5" w:rsidRDefault="0009509B" w:rsidP="001A69B5">
            <w:r w:rsidRPr="001A69B5">
              <w:t>41 918</w:t>
            </w:r>
          </w:p>
        </w:tc>
        <w:tc>
          <w:tcPr>
            <w:tcW w:w="1020" w:type="dxa"/>
          </w:tcPr>
          <w:p w14:paraId="22F496EA" w14:textId="77777777" w:rsidR="000513CD" w:rsidRPr="001A69B5" w:rsidRDefault="0009509B" w:rsidP="001A69B5">
            <w:r w:rsidRPr="001A69B5">
              <w:t>43 310</w:t>
            </w:r>
          </w:p>
        </w:tc>
        <w:tc>
          <w:tcPr>
            <w:tcW w:w="1020" w:type="dxa"/>
          </w:tcPr>
          <w:p w14:paraId="1C4E57EA" w14:textId="77777777" w:rsidR="000513CD" w:rsidRPr="001A69B5" w:rsidRDefault="0009509B" w:rsidP="001A69B5">
            <w:r w:rsidRPr="001A69B5">
              <w:t>56 503</w:t>
            </w:r>
          </w:p>
        </w:tc>
      </w:tr>
      <w:tr w:rsidR="000513CD" w:rsidRPr="001A69B5" w14:paraId="1C3FEE97" w14:textId="77777777" w:rsidTr="00A77DBE">
        <w:trPr>
          <w:trHeight w:val="680"/>
        </w:trPr>
        <w:tc>
          <w:tcPr>
            <w:tcW w:w="4460" w:type="dxa"/>
          </w:tcPr>
          <w:p w14:paraId="0F8A98F7" w14:textId="77777777" w:rsidR="000513CD" w:rsidRPr="001A69B5" w:rsidRDefault="0009509B" w:rsidP="001A69B5">
            <w:r w:rsidRPr="001A69B5">
              <w:t xml:space="preserve">Barn med rett til </w:t>
            </w:r>
            <w:proofErr w:type="spellStart"/>
            <w:r w:rsidRPr="001A69B5">
              <w:t>lågare</w:t>
            </w:r>
            <w:proofErr w:type="spellEnd"/>
            <w:r w:rsidRPr="001A69B5">
              <w:t xml:space="preserve"> </w:t>
            </w:r>
            <w:proofErr w:type="spellStart"/>
            <w:r w:rsidRPr="001A69B5">
              <w:t>opphaldsbetaling</w:t>
            </w:r>
            <w:proofErr w:type="spellEnd"/>
            <w:r w:rsidRPr="001A69B5">
              <w:t xml:space="preserve"> på grunn av låg inntekt (overslag for 2020)</w:t>
            </w:r>
            <w:r w:rsidRPr="001A69B5">
              <w:rPr>
                <w:rStyle w:val="skrift-hevet"/>
              </w:rPr>
              <w:t>2</w:t>
            </w:r>
          </w:p>
        </w:tc>
        <w:tc>
          <w:tcPr>
            <w:tcW w:w="1020" w:type="dxa"/>
          </w:tcPr>
          <w:p w14:paraId="531B0203" w14:textId="77777777" w:rsidR="000513CD" w:rsidRPr="001A69B5" w:rsidRDefault="0009509B" w:rsidP="001A69B5">
            <w:r w:rsidRPr="001A69B5">
              <w:t xml:space="preserve">53 700 </w:t>
            </w:r>
          </w:p>
        </w:tc>
        <w:tc>
          <w:tcPr>
            <w:tcW w:w="1020" w:type="dxa"/>
          </w:tcPr>
          <w:p w14:paraId="4E291577" w14:textId="77777777" w:rsidR="000513CD" w:rsidRPr="001A69B5" w:rsidRDefault="0009509B" w:rsidP="001A69B5">
            <w:r w:rsidRPr="001A69B5">
              <w:t>54 023</w:t>
            </w:r>
          </w:p>
        </w:tc>
        <w:tc>
          <w:tcPr>
            <w:tcW w:w="1020" w:type="dxa"/>
          </w:tcPr>
          <w:p w14:paraId="1929510C" w14:textId="77777777" w:rsidR="000513CD" w:rsidRPr="001A69B5" w:rsidRDefault="0009509B" w:rsidP="001A69B5">
            <w:r w:rsidRPr="001A69B5">
              <w:t xml:space="preserve">55 187 </w:t>
            </w:r>
          </w:p>
        </w:tc>
        <w:tc>
          <w:tcPr>
            <w:tcW w:w="1020" w:type="dxa"/>
          </w:tcPr>
          <w:p w14:paraId="6116F287" w14:textId="77777777" w:rsidR="000513CD" w:rsidRPr="001A69B5" w:rsidRDefault="0009509B" w:rsidP="001A69B5">
            <w:r w:rsidRPr="001A69B5">
              <w:t xml:space="preserve">53 825 </w:t>
            </w:r>
          </w:p>
        </w:tc>
        <w:tc>
          <w:tcPr>
            <w:tcW w:w="1020" w:type="dxa"/>
          </w:tcPr>
          <w:p w14:paraId="48631596" w14:textId="77777777" w:rsidR="000513CD" w:rsidRPr="001A69B5" w:rsidRDefault="0009509B" w:rsidP="001A69B5">
            <w:r w:rsidRPr="001A69B5">
              <w:t>56 000</w:t>
            </w:r>
          </w:p>
        </w:tc>
      </w:tr>
      <w:tr w:rsidR="000513CD" w:rsidRPr="001A69B5" w14:paraId="4BE1BD4C" w14:textId="77777777" w:rsidTr="00A77DBE">
        <w:trPr>
          <w:trHeight w:val="640"/>
        </w:trPr>
        <w:tc>
          <w:tcPr>
            <w:tcW w:w="4460" w:type="dxa"/>
          </w:tcPr>
          <w:p w14:paraId="5BB0DB30" w14:textId="77777777" w:rsidR="000513CD" w:rsidRPr="001A69B5" w:rsidRDefault="0009509B" w:rsidP="001A69B5">
            <w:r w:rsidRPr="001A69B5">
              <w:t xml:space="preserve">Barn som har fått innvilga gratis kjernetid fordi </w:t>
            </w:r>
            <w:proofErr w:type="spellStart"/>
            <w:r w:rsidRPr="001A69B5">
              <w:t>foreldra</w:t>
            </w:r>
            <w:proofErr w:type="spellEnd"/>
            <w:r w:rsidRPr="001A69B5">
              <w:t xml:space="preserve"> har låg inntekt</w:t>
            </w:r>
            <w:r w:rsidRPr="001A69B5">
              <w:rPr>
                <w:rStyle w:val="skrift-hevet"/>
              </w:rPr>
              <w:t>1</w:t>
            </w:r>
          </w:p>
        </w:tc>
        <w:tc>
          <w:tcPr>
            <w:tcW w:w="1020" w:type="dxa"/>
          </w:tcPr>
          <w:p w14:paraId="2AD5B374" w14:textId="77777777" w:rsidR="000513CD" w:rsidRPr="001A69B5" w:rsidRDefault="0009509B" w:rsidP="001A69B5">
            <w:r w:rsidRPr="001A69B5">
              <w:t>18 225</w:t>
            </w:r>
          </w:p>
        </w:tc>
        <w:tc>
          <w:tcPr>
            <w:tcW w:w="1020" w:type="dxa"/>
          </w:tcPr>
          <w:p w14:paraId="63523C02" w14:textId="77777777" w:rsidR="000513CD" w:rsidRPr="001A69B5" w:rsidRDefault="0009509B" w:rsidP="001A69B5">
            <w:r w:rsidRPr="001A69B5">
              <w:t>20 978</w:t>
            </w:r>
          </w:p>
        </w:tc>
        <w:tc>
          <w:tcPr>
            <w:tcW w:w="1020" w:type="dxa"/>
          </w:tcPr>
          <w:p w14:paraId="64D514E1" w14:textId="77777777" w:rsidR="000513CD" w:rsidRPr="001A69B5" w:rsidRDefault="0009509B" w:rsidP="001A69B5">
            <w:r w:rsidRPr="001A69B5">
              <w:t>26 027</w:t>
            </w:r>
          </w:p>
        </w:tc>
        <w:tc>
          <w:tcPr>
            <w:tcW w:w="1020" w:type="dxa"/>
          </w:tcPr>
          <w:p w14:paraId="5D8EFB1D" w14:textId="77777777" w:rsidR="000513CD" w:rsidRPr="001A69B5" w:rsidRDefault="0009509B" w:rsidP="001A69B5">
            <w:r w:rsidRPr="001A69B5">
              <w:t>33 991</w:t>
            </w:r>
          </w:p>
        </w:tc>
        <w:tc>
          <w:tcPr>
            <w:tcW w:w="1020" w:type="dxa"/>
          </w:tcPr>
          <w:p w14:paraId="51447FA5" w14:textId="77777777" w:rsidR="000513CD" w:rsidRPr="001A69B5" w:rsidRDefault="0009509B" w:rsidP="001A69B5">
            <w:r w:rsidRPr="001A69B5">
              <w:t>33 917</w:t>
            </w:r>
          </w:p>
        </w:tc>
      </w:tr>
      <w:tr w:rsidR="000513CD" w:rsidRPr="001A69B5" w14:paraId="292FA820" w14:textId="77777777" w:rsidTr="00A77DBE">
        <w:trPr>
          <w:trHeight w:val="640"/>
        </w:trPr>
        <w:tc>
          <w:tcPr>
            <w:tcW w:w="4460" w:type="dxa"/>
          </w:tcPr>
          <w:p w14:paraId="2E27FD14" w14:textId="77777777" w:rsidR="000513CD" w:rsidRPr="001A69B5" w:rsidRDefault="0009509B" w:rsidP="001A69B5">
            <w:r w:rsidRPr="001A69B5">
              <w:t>Barn med rett til gratis kjernetid på grunn av låg inntekt (overslag for 2020)</w:t>
            </w:r>
            <w:r w:rsidRPr="001A69B5">
              <w:rPr>
                <w:rStyle w:val="skrift-hevet"/>
              </w:rPr>
              <w:t>2</w:t>
            </w:r>
          </w:p>
        </w:tc>
        <w:tc>
          <w:tcPr>
            <w:tcW w:w="1020" w:type="dxa"/>
          </w:tcPr>
          <w:p w14:paraId="4F24B464" w14:textId="77777777" w:rsidR="000513CD" w:rsidRPr="001A69B5" w:rsidRDefault="0009509B" w:rsidP="001A69B5">
            <w:r w:rsidRPr="001A69B5">
              <w:t>26 819</w:t>
            </w:r>
          </w:p>
        </w:tc>
        <w:tc>
          <w:tcPr>
            <w:tcW w:w="1020" w:type="dxa"/>
          </w:tcPr>
          <w:p w14:paraId="4E294F26" w14:textId="77777777" w:rsidR="000513CD" w:rsidRPr="001A69B5" w:rsidRDefault="0009509B" w:rsidP="001A69B5">
            <w:r w:rsidRPr="001A69B5">
              <w:t>27 954</w:t>
            </w:r>
          </w:p>
        </w:tc>
        <w:tc>
          <w:tcPr>
            <w:tcW w:w="1020" w:type="dxa"/>
          </w:tcPr>
          <w:p w14:paraId="21CE3115" w14:textId="77777777" w:rsidR="000513CD" w:rsidRPr="001A69B5" w:rsidRDefault="0009509B" w:rsidP="001A69B5">
            <w:r w:rsidRPr="001A69B5">
              <w:t>33 327</w:t>
            </w:r>
          </w:p>
        </w:tc>
        <w:tc>
          <w:tcPr>
            <w:tcW w:w="1020" w:type="dxa"/>
          </w:tcPr>
          <w:p w14:paraId="7E3DC905" w14:textId="77777777" w:rsidR="000513CD" w:rsidRPr="001A69B5" w:rsidRDefault="0009509B" w:rsidP="001A69B5">
            <w:r w:rsidRPr="001A69B5">
              <w:t>42 452</w:t>
            </w:r>
          </w:p>
        </w:tc>
        <w:tc>
          <w:tcPr>
            <w:tcW w:w="1020" w:type="dxa"/>
          </w:tcPr>
          <w:p w14:paraId="2355AF37" w14:textId="77777777" w:rsidR="000513CD" w:rsidRPr="001A69B5" w:rsidRDefault="0009509B" w:rsidP="001A69B5">
            <w:r w:rsidRPr="001A69B5">
              <w:t>44 000</w:t>
            </w:r>
          </w:p>
        </w:tc>
      </w:tr>
      <w:tr w:rsidR="000513CD" w:rsidRPr="001A69B5" w14:paraId="6D616D24" w14:textId="77777777" w:rsidTr="00A77DBE">
        <w:trPr>
          <w:trHeight w:val="380"/>
        </w:trPr>
        <w:tc>
          <w:tcPr>
            <w:tcW w:w="4460" w:type="dxa"/>
          </w:tcPr>
          <w:p w14:paraId="2451909E" w14:textId="77777777" w:rsidR="000513CD" w:rsidRPr="001A69B5" w:rsidRDefault="0009509B" w:rsidP="001A69B5">
            <w:r w:rsidRPr="001A69B5">
              <w:t>Barn som får søskenmoderasjon</w:t>
            </w:r>
          </w:p>
        </w:tc>
        <w:tc>
          <w:tcPr>
            <w:tcW w:w="1020" w:type="dxa"/>
          </w:tcPr>
          <w:p w14:paraId="6825D1B1" w14:textId="77777777" w:rsidR="000513CD" w:rsidRPr="001A69B5" w:rsidRDefault="0009509B" w:rsidP="001A69B5">
            <w:r w:rsidRPr="001A69B5">
              <w:t>44 732</w:t>
            </w:r>
          </w:p>
        </w:tc>
        <w:tc>
          <w:tcPr>
            <w:tcW w:w="1020" w:type="dxa"/>
          </w:tcPr>
          <w:p w14:paraId="0DEA5A68" w14:textId="77777777" w:rsidR="000513CD" w:rsidRPr="001A69B5" w:rsidRDefault="0009509B" w:rsidP="001A69B5">
            <w:r w:rsidRPr="001A69B5">
              <w:t>47 418</w:t>
            </w:r>
          </w:p>
        </w:tc>
        <w:tc>
          <w:tcPr>
            <w:tcW w:w="1020" w:type="dxa"/>
          </w:tcPr>
          <w:p w14:paraId="729AF8DB" w14:textId="77777777" w:rsidR="000513CD" w:rsidRPr="001A69B5" w:rsidRDefault="0009509B" w:rsidP="001A69B5">
            <w:r w:rsidRPr="001A69B5">
              <w:t>46 077</w:t>
            </w:r>
          </w:p>
        </w:tc>
        <w:tc>
          <w:tcPr>
            <w:tcW w:w="1020" w:type="dxa"/>
          </w:tcPr>
          <w:p w14:paraId="3E49E8CA" w14:textId="77777777" w:rsidR="000513CD" w:rsidRPr="001A69B5" w:rsidRDefault="0009509B" w:rsidP="001A69B5">
            <w:r w:rsidRPr="001A69B5">
              <w:t>48 594</w:t>
            </w:r>
          </w:p>
        </w:tc>
        <w:tc>
          <w:tcPr>
            <w:tcW w:w="1020" w:type="dxa"/>
          </w:tcPr>
          <w:p w14:paraId="34745158" w14:textId="77777777" w:rsidR="000513CD" w:rsidRPr="001A69B5" w:rsidRDefault="0009509B" w:rsidP="001A69B5">
            <w:r w:rsidRPr="001A69B5">
              <w:t>47 712</w:t>
            </w:r>
          </w:p>
        </w:tc>
      </w:tr>
    </w:tbl>
    <w:p w14:paraId="4A074C95" w14:textId="77777777" w:rsidR="000513CD" w:rsidRPr="001A69B5" w:rsidRDefault="0009509B" w:rsidP="001A69B5">
      <w:pPr>
        <w:pStyle w:val="tabell-noter"/>
      </w:pPr>
      <w:r w:rsidRPr="001A69B5">
        <w:rPr>
          <w:rStyle w:val="skrift-hevet"/>
        </w:rPr>
        <w:t>1</w:t>
      </w:r>
      <w:r w:rsidRPr="001A69B5">
        <w:tab/>
      </w:r>
      <w:proofErr w:type="spellStart"/>
      <w:r w:rsidRPr="001A69B5">
        <w:t>Omfattar</w:t>
      </w:r>
      <w:proofErr w:type="spellEnd"/>
      <w:r w:rsidRPr="001A69B5">
        <w:t xml:space="preserve"> også lokale </w:t>
      </w:r>
      <w:proofErr w:type="spellStart"/>
      <w:r w:rsidRPr="001A69B5">
        <w:t>ordningar</w:t>
      </w:r>
      <w:proofErr w:type="spellEnd"/>
      <w:r w:rsidRPr="001A69B5">
        <w:t xml:space="preserve"> med inntektsgrenser som er </w:t>
      </w:r>
      <w:proofErr w:type="spellStart"/>
      <w:r w:rsidRPr="001A69B5">
        <w:t>høgare</w:t>
      </w:r>
      <w:proofErr w:type="spellEnd"/>
      <w:r w:rsidRPr="001A69B5">
        <w:t xml:space="preserve"> enn </w:t>
      </w:r>
      <w:proofErr w:type="spellStart"/>
      <w:r w:rsidRPr="001A69B5">
        <w:t>dei</w:t>
      </w:r>
      <w:proofErr w:type="spellEnd"/>
      <w:r w:rsidRPr="001A69B5">
        <w:t xml:space="preserve"> nasjonale minstekrava.</w:t>
      </w:r>
    </w:p>
    <w:p w14:paraId="1511BB5C" w14:textId="77777777" w:rsidR="000513CD" w:rsidRPr="001A69B5" w:rsidRDefault="0009509B" w:rsidP="001A69B5">
      <w:pPr>
        <w:pStyle w:val="tabell-noter"/>
      </w:pPr>
      <w:r w:rsidRPr="001A69B5">
        <w:rPr>
          <w:rStyle w:val="skrift-hevet"/>
        </w:rPr>
        <w:t>2</w:t>
      </w:r>
      <w:r w:rsidRPr="001A69B5">
        <w:rPr>
          <w:rStyle w:val="skrift-hevet"/>
        </w:rPr>
        <w:tab/>
      </w:r>
      <w:proofErr w:type="spellStart"/>
      <w:r w:rsidRPr="001A69B5">
        <w:t>Omfattar</w:t>
      </w:r>
      <w:proofErr w:type="spellEnd"/>
      <w:r w:rsidRPr="001A69B5">
        <w:t xml:space="preserve"> </w:t>
      </w:r>
      <w:proofErr w:type="spellStart"/>
      <w:r w:rsidRPr="001A69B5">
        <w:t>dei</w:t>
      </w:r>
      <w:proofErr w:type="spellEnd"/>
      <w:r w:rsidRPr="001A69B5">
        <w:t xml:space="preserve"> som har rett til ordninga i </w:t>
      </w:r>
      <w:proofErr w:type="spellStart"/>
      <w:r w:rsidRPr="001A69B5">
        <w:t>medhald</w:t>
      </w:r>
      <w:proofErr w:type="spellEnd"/>
      <w:r w:rsidRPr="001A69B5">
        <w:t xml:space="preserve"> til </w:t>
      </w:r>
      <w:proofErr w:type="spellStart"/>
      <w:r w:rsidRPr="001A69B5">
        <w:t>dei</w:t>
      </w:r>
      <w:proofErr w:type="spellEnd"/>
      <w:r w:rsidRPr="001A69B5">
        <w:t xml:space="preserve"> nasjonale minstekrava.</w:t>
      </w:r>
    </w:p>
    <w:p w14:paraId="644D79FB" w14:textId="77777777" w:rsidR="000513CD" w:rsidRPr="001A69B5" w:rsidRDefault="0009509B" w:rsidP="001A69B5">
      <w:pPr>
        <w:pStyle w:val="Kilde"/>
      </w:pPr>
      <w:r w:rsidRPr="001A69B5">
        <w:t>Kunnskapsdepartementet, Utdanningsdirektoratet, Statistisk sentralbyrå</w:t>
      </w:r>
    </w:p>
    <w:p w14:paraId="0B4D8FEB" w14:textId="77777777" w:rsidR="000513CD" w:rsidRPr="001A69B5" w:rsidRDefault="0009509B" w:rsidP="001A69B5">
      <w:pPr>
        <w:pStyle w:val="Undertittel"/>
      </w:pPr>
      <w:r w:rsidRPr="001A69B5">
        <w:t xml:space="preserve">Barn med behov for </w:t>
      </w:r>
      <w:proofErr w:type="spellStart"/>
      <w:r w:rsidRPr="001A69B5">
        <w:t>særskild</w:t>
      </w:r>
      <w:proofErr w:type="spellEnd"/>
      <w:r w:rsidRPr="001A69B5">
        <w:t xml:space="preserve"> tilrettelegging</w:t>
      </w:r>
    </w:p>
    <w:p w14:paraId="3996D5E8" w14:textId="77777777" w:rsidR="000513CD" w:rsidRPr="001A69B5" w:rsidRDefault="0009509B" w:rsidP="001A69B5">
      <w:r w:rsidRPr="001A69B5">
        <w:t xml:space="preserve">Barn under opplæringspliktig alder som har </w:t>
      </w:r>
      <w:proofErr w:type="spellStart"/>
      <w:r w:rsidRPr="001A69B5">
        <w:t>eit</w:t>
      </w:r>
      <w:proofErr w:type="spellEnd"/>
      <w:r w:rsidRPr="001A69B5">
        <w:t xml:space="preserve"> </w:t>
      </w:r>
      <w:proofErr w:type="spellStart"/>
      <w:r w:rsidRPr="001A69B5">
        <w:t>særleg</w:t>
      </w:r>
      <w:proofErr w:type="spellEnd"/>
      <w:r w:rsidRPr="001A69B5">
        <w:t xml:space="preserve"> behov for spesialpedagogisk hjelp, har rett til slik hjelp etter § 19 a i barnehagelova. Retten gjeld uavhengig av om barnet går i barnehage eller </w:t>
      </w:r>
      <w:proofErr w:type="spellStart"/>
      <w:r w:rsidRPr="001A69B5">
        <w:t>ikkje</w:t>
      </w:r>
      <w:proofErr w:type="spellEnd"/>
      <w:r w:rsidRPr="001A69B5">
        <w:t xml:space="preserve">. Barn med behov for </w:t>
      </w:r>
      <w:proofErr w:type="spellStart"/>
      <w:r w:rsidRPr="001A69B5">
        <w:t>særskild</w:t>
      </w:r>
      <w:proofErr w:type="spellEnd"/>
      <w:r w:rsidRPr="001A69B5">
        <w:t xml:space="preserve"> tilrettelegging er ei samansett gruppe. Mange av </w:t>
      </w:r>
      <w:proofErr w:type="spellStart"/>
      <w:r w:rsidRPr="001A69B5">
        <w:t>desse</w:t>
      </w:r>
      <w:proofErr w:type="spellEnd"/>
      <w:r w:rsidRPr="001A69B5">
        <w:t xml:space="preserve"> barna har nedsett funksjonsevne, som kan omfatte fysiske </w:t>
      </w:r>
      <w:proofErr w:type="spellStart"/>
      <w:r w:rsidRPr="001A69B5">
        <w:t>funksjonshemmingar</w:t>
      </w:r>
      <w:proofErr w:type="spellEnd"/>
      <w:r w:rsidRPr="001A69B5">
        <w:t xml:space="preserve">, </w:t>
      </w:r>
      <w:proofErr w:type="spellStart"/>
      <w:r w:rsidRPr="001A69B5">
        <w:t>utviklingshemmingar</w:t>
      </w:r>
      <w:proofErr w:type="spellEnd"/>
      <w:r w:rsidRPr="001A69B5">
        <w:t xml:space="preserve">, språk- og </w:t>
      </w:r>
      <w:proofErr w:type="spellStart"/>
      <w:r w:rsidRPr="001A69B5">
        <w:t>talevanskar</w:t>
      </w:r>
      <w:proofErr w:type="spellEnd"/>
      <w:r w:rsidRPr="001A69B5">
        <w:t xml:space="preserve">, </w:t>
      </w:r>
      <w:proofErr w:type="spellStart"/>
      <w:r w:rsidRPr="001A69B5">
        <w:t>åtferdsvanskar</w:t>
      </w:r>
      <w:proofErr w:type="spellEnd"/>
      <w:r w:rsidRPr="001A69B5">
        <w:t xml:space="preserve"> og psykiske </w:t>
      </w:r>
      <w:proofErr w:type="spellStart"/>
      <w:r w:rsidRPr="001A69B5">
        <w:t>lidingar</w:t>
      </w:r>
      <w:proofErr w:type="spellEnd"/>
      <w:r w:rsidRPr="001A69B5">
        <w:t>.</w:t>
      </w:r>
    </w:p>
    <w:p w14:paraId="6A98ED36" w14:textId="0A963434" w:rsidR="000513CD" w:rsidRDefault="0009509B" w:rsidP="001A69B5">
      <w:r w:rsidRPr="001A69B5">
        <w:t xml:space="preserve">Prosentdelen barn i barnehage som får spesialpedagogisk hjelp etter § 19 a i barnehagelova, har </w:t>
      </w:r>
      <w:proofErr w:type="spellStart"/>
      <w:r w:rsidRPr="001A69B5">
        <w:t>auka</w:t>
      </w:r>
      <w:proofErr w:type="spellEnd"/>
      <w:r w:rsidRPr="001A69B5">
        <w:t xml:space="preserve"> jamt i </w:t>
      </w:r>
      <w:proofErr w:type="spellStart"/>
      <w:r w:rsidRPr="001A69B5">
        <w:t>dei</w:t>
      </w:r>
      <w:proofErr w:type="spellEnd"/>
      <w:r w:rsidRPr="001A69B5">
        <w:t xml:space="preserve"> siste åra. I 2020 </w:t>
      </w:r>
      <w:proofErr w:type="spellStart"/>
      <w:r w:rsidRPr="001A69B5">
        <w:t>fekk</w:t>
      </w:r>
      <w:proofErr w:type="spellEnd"/>
      <w:r w:rsidRPr="001A69B5">
        <w:t xml:space="preserve"> 3,4 pst. av barna i barnehage spesialpedagogisk hjelp. 72 pst. av barna som får spesialpedagogisk hjelp, er </w:t>
      </w:r>
      <w:proofErr w:type="spellStart"/>
      <w:r w:rsidRPr="001A69B5">
        <w:t>gutar</w:t>
      </w:r>
      <w:proofErr w:type="spellEnd"/>
      <w:r w:rsidRPr="001A69B5">
        <w:t xml:space="preserve">. Den spesialpedagogiske hjelpa i barnehagen heng ofte </w:t>
      </w:r>
      <w:proofErr w:type="spellStart"/>
      <w:r w:rsidRPr="001A69B5">
        <w:t>saman</w:t>
      </w:r>
      <w:proofErr w:type="spellEnd"/>
      <w:r w:rsidRPr="001A69B5">
        <w:t xml:space="preserve"> med </w:t>
      </w:r>
      <w:proofErr w:type="spellStart"/>
      <w:r w:rsidRPr="001A69B5">
        <w:t>utfordringar</w:t>
      </w:r>
      <w:proofErr w:type="spellEnd"/>
      <w:r w:rsidRPr="001A69B5">
        <w:t xml:space="preserve"> med språkutvikling og </w:t>
      </w:r>
      <w:proofErr w:type="spellStart"/>
      <w:r w:rsidRPr="001A69B5">
        <w:t>åtferdsvanskar</w:t>
      </w:r>
      <w:proofErr w:type="spellEnd"/>
      <w:r w:rsidRPr="001A69B5">
        <w:t>.</w:t>
      </w:r>
    </w:p>
    <w:p w14:paraId="3F5D5E2C" w14:textId="3053051A" w:rsidR="008E4CC9" w:rsidRPr="001A69B5" w:rsidRDefault="008E4CC9" w:rsidP="008E4CC9">
      <w:pPr>
        <w:pStyle w:val="tabell-tittel"/>
      </w:pPr>
      <w:r w:rsidRPr="001A69B5">
        <w:t>Barn i barnehage som får spesialpedagogisk hjelp, 2015–20</w:t>
      </w:r>
    </w:p>
    <w:p w14:paraId="07D118D9" w14:textId="77777777" w:rsidR="000513CD" w:rsidRPr="001A69B5" w:rsidRDefault="0009509B" w:rsidP="001A69B5">
      <w:pPr>
        <w:pStyle w:val="Tabellnavn"/>
      </w:pPr>
      <w:r w:rsidRPr="001A69B5">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513CD" w:rsidRPr="001A69B5" w14:paraId="085811EE" w14:textId="77777777" w:rsidTr="00A77DBE">
        <w:trPr>
          <w:trHeight w:val="360"/>
        </w:trPr>
        <w:tc>
          <w:tcPr>
            <w:tcW w:w="4460" w:type="dxa"/>
          </w:tcPr>
          <w:p w14:paraId="6118FEE4" w14:textId="77777777" w:rsidR="000513CD" w:rsidRPr="001A69B5" w:rsidRDefault="000513CD" w:rsidP="001A69B5"/>
        </w:tc>
        <w:tc>
          <w:tcPr>
            <w:tcW w:w="840" w:type="dxa"/>
          </w:tcPr>
          <w:p w14:paraId="16F751F0" w14:textId="77777777" w:rsidR="000513CD" w:rsidRPr="001A69B5" w:rsidRDefault="0009509B" w:rsidP="001A69B5">
            <w:r w:rsidRPr="001A69B5">
              <w:t>2015</w:t>
            </w:r>
          </w:p>
        </w:tc>
        <w:tc>
          <w:tcPr>
            <w:tcW w:w="840" w:type="dxa"/>
          </w:tcPr>
          <w:p w14:paraId="290F2740" w14:textId="77777777" w:rsidR="000513CD" w:rsidRPr="001A69B5" w:rsidRDefault="0009509B" w:rsidP="001A69B5">
            <w:r w:rsidRPr="001A69B5">
              <w:t>2016</w:t>
            </w:r>
          </w:p>
        </w:tc>
        <w:tc>
          <w:tcPr>
            <w:tcW w:w="840" w:type="dxa"/>
          </w:tcPr>
          <w:p w14:paraId="45618B88" w14:textId="77777777" w:rsidR="000513CD" w:rsidRPr="001A69B5" w:rsidRDefault="0009509B" w:rsidP="001A69B5">
            <w:r w:rsidRPr="001A69B5">
              <w:t>2017</w:t>
            </w:r>
          </w:p>
        </w:tc>
        <w:tc>
          <w:tcPr>
            <w:tcW w:w="840" w:type="dxa"/>
          </w:tcPr>
          <w:p w14:paraId="4A32AC9C" w14:textId="77777777" w:rsidR="000513CD" w:rsidRPr="001A69B5" w:rsidRDefault="0009509B" w:rsidP="001A69B5">
            <w:r w:rsidRPr="001A69B5">
              <w:t>2018</w:t>
            </w:r>
          </w:p>
        </w:tc>
        <w:tc>
          <w:tcPr>
            <w:tcW w:w="840" w:type="dxa"/>
          </w:tcPr>
          <w:p w14:paraId="1514AC19" w14:textId="77777777" w:rsidR="000513CD" w:rsidRPr="001A69B5" w:rsidRDefault="0009509B" w:rsidP="001A69B5">
            <w:r w:rsidRPr="001A69B5">
              <w:t>2019</w:t>
            </w:r>
          </w:p>
        </w:tc>
        <w:tc>
          <w:tcPr>
            <w:tcW w:w="840" w:type="dxa"/>
          </w:tcPr>
          <w:p w14:paraId="551B033D" w14:textId="77777777" w:rsidR="000513CD" w:rsidRPr="001A69B5" w:rsidRDefault="0009509B" w:rsidP="001A69B5">
            <w:r w:rsidRPr="001A69B5">
              <w:t>2020</w:t>
            </w:r>
          </w:p>
        </w:tc>
      </w:tr>
      <w:tr w:rsidR="000513CD" w:rsidRPr="001A69B5" w14:paraId="4877B6BC" w14:textId="77777777" w:rsidTr="00A77DBE">
        <w:trPr>
          <w:trHeight w:val="380"/>
        </w:trPr>
        <w:tc>
          <w:tcPr>
            <w:tcW w:w="4460" w:type="dxa"/>
          </w:tcPr>
          <w:p w14:paraId="35B497FA" w14:textId="77777777" w:rsidR="000513CD" w:rsidRPr="001A69B5" w:rsidRDefault="0009509B" w:rsidP="001A69B5">
            <w:r w:rsidRPr="001A69B5">
              <w:t>Tal</w:t>
            </w:r>
          </w:p>
        </w:tc>
        <w:tc>
          <w:tcPr>
            <w:tcW w:w="840" w:type="dxa"/>
          </w:tcPr>
          <w:p w14:paraId="6C37145B" w14:textId="77777777" w:rsidR="000513CD" w:rsidRPr="001A69B5" w:rsidRDefault="0009509B" w:rsidP="001A69B5">
            <w:r w:rsidRPr="001A69B5">
              <w:t>7 944</w:t>
            </w:r>
          </w:p>
        </w:tc>
        <w:tc>
          <w:tcPr>
            <w:tcW w:w="840" w:type="dxa"/>
          </w:tcPr>
          <w:p w14:paraId="1814CC4A" w14:textId="77777777" w:rsidR="000513CD" w:rsidRPr="001A69B5" w:rsidRDefault="0009509B" w:rsidP="001A69B5">
            <w:r w:rsidRPr="001A69B5">
              <w:t>8 290</w:t>
            </w:r>
          </w:p>
        </w:tc>
        <w:tc>
          <w:tcPr>
            <w:tcW w:w="840" w:type="dxa"/>
          </w:tcPr>
          <w:p w14:paraId="70EDF5A4" w14:textId="77777777" w:rsidR="000513CD" w:rsidRPr="001A69B5" w:rsidRDefault="0009509B" w:rsidP="001A69B5">
            <w:r w:rsidRPr="001A69B5">
              <w:t>8 674</w:t>
            </w:r>
          </w:p>
        </w:tc>
        <w:tc>
          <w:tcPr>
            <w:tcW w:w="840" w:type="dxa"/>
          </w:tcPr>
          <w:p w14:paraId="73F58EB5" w14:textId="77777777" w:rsidR="000513CD" w:rsidRPr="001A69B5" w:rsidRDefault="0009509B" w:rsidP="001A69B5">
            <w:r w:rsidRPr="001A69B5">
              <w:t>8 813</w:t>
            </w:r>
          </w:p>
        </w:tc>
        <w:tc>
          <w:tcPr>
            <w:tcW w:w="840" w:type="dxa"/>
          </w:tcPr>
          <w:p w14:paraId="2E70B8F4" w14:textId="77777777" w:rsidR="000513CD" w:rsidRPr="001A69B5" w:rsidRDefault="0009509B" w:rsidP="001A69B5">
            <w:r w:rsidRPr="001A69B5">
              <w:t>9 190</w:t>
            </w:r>
          </w:p>
        </w:tc>
        <w:tc>
          <w:tcPr>
            <w:tcW w:w="840" w:type="dxa"/>
          </w:tcPr>
          <w:p w14:paraId="35744494" w14:textId="77777777" w:rsidR="000513CD" w:rsidRPr="001A69B5" w:rsidRDefault="0009509B" w:rsidP="001A69B5">
            <w:r w:rsidRPr="001A69B5">
              <w:t>9 255</w:t>
            </w:r>
          </w:p>
        </w:tc>
      </w:tr>
      <w:tr w:rsidR="000513CD" w:rsidRPr="001A69B5" w14:paraId="55EF300B" w14:textId="77777777" w:rsidTr="00A77DBE">
        <w:trPr>
          <w:trHeight w:val="380"/>
        </w:trPr>
        <w:tc>
          <w:tcPr>
            <w:tcW w:w="4460" w:type="dxa"/>
          </w:tcPr>
          <w:p w14:paraId="33AA2363" w14:textId="77777777" w:rsidR="000513CD" w:rsidRPr="001A69B5" w:rsidRDefault="0009509B" w:rsidP="001A69B5">
            <w:r w:rsidRPr="001A69B5">
              <w:t>Prosentdel</w:t>
            </w:r>
          </w:p>
        </w:tc>
        <w:tc>
          <w:tcPr>
            <w:tcW w:w="840" w:type="dxa"/>
          </w:tcPr>
          <w:p w14:paraId="211C65AF" w14:textId="77777777" w:rsidR="000513CD" w:rsidRPr="001A69B5" w:rsidRDefault="0009509B" w:rsidP="001A69B5">
            <w:r w:rsidRPr="001A69B5">
              <w:t>2,8</w:t>
            </w:r>
          </w:p>
        </w:tc>
        <w:tc>
          <w:tcPr>
            <w:tcW w:w="840" w:type="dxa"/>
          </w:tcPr>
          <w:p w14:paraId="5975A072" w14:textId="77777777" w:rsidR="000513CD" w:rsidRPr="001A69B5" w:rsidRDefault="0009509B" w:rsidP="001A69B5">
            <w:r w:rsidRPr="001A69B5">
              <w:t>2,9</w:t>
            </w:r>
          </w:p>
        </w:tc>
        <w:tc>
          <w:tcPr>
            <w:tcW w:w="840" w:type="dxa"/>
          </w:tcPr>
          <w:p w14:paraId="10992642" w14:textId="77777777" w:rsidR="000513CD" w:rsidRPr="001A69B5" w:rsidRDefault="0009509B" w:rsidP="001A69B5">
            <w:r w:rsidRPr="001A69B5">
              <w:t>3,1</w:t>
            </w:r>
          </w:p>
        </w:tc>
        <w:tc>
          <w:tcPr>
            <w:tcW w:w="840" w:type="dxa"/>
          </w:tcPr>
          <w:p w14:paraId="5E5D7A95" w14:textId="77777777" w:rsidR="000513CD" w:rsidRPr="001A69B5" w:rsidRDefault="0009509B" w:rsidP="001A69B5">
            <w:r w:rsidRPr="001A69B5">
              <w:t>3,2</w:t>
            </w:r>
          </w:p>
        </w:tc>
        <w:tc>
          <w:tcPr>
            <w:tcW w:w="840" w:type="dxa"/>
          </w:tcPr>
          <w:p w14:paraId="43348058" w14:textId="77777777" w:rsidR="000513CD" w:rsidRPr="001A69B5" w:rsidRDefault="0009509B" w:rsidP="001A69B5">
            <w:r w:rsidRPr="001A69B5">
              <w:t>3,3</w:t>
            </w:r>
          </w:p>
        </w:tc>
        <w:tc>
          <w:tcPr>
            <w:tcW w:w="840" w:type="dxa"/>
          </w:tcPr>
          <w:p w14:paraId="502C7E1E" w14:textId="77777777" w:rsidR="000513CD" w:rsidRPr="001A69B5" w:rsidRDefault="0009509B" w:rsidP="001A69B5">
            <w:r w:rsidRPr="001A69B5">
              <w:t>3,4</w:t>
            </w:r>
          </w:p>
        </w:tc>
      </w:tr>
    </w:tbl>
    <w:p w14:paraId="79D1C502" w14:textId="77777777" w:rsidR="000513CD" w:rsidRPr="001A69B5" w:rsidRDefault="0009509B" w:rsidP="001A69B5">
      <w:pPr>
        <w:pStyle w:val="Kilde"/>
      </w:pPr>
      <w:r w:rsidRPr="001A69B5">
        <w:t>Utdanningsdirektoratet</w:t>
      </w:r>
    </w:p>
    <w:p w14:paraId="7F7FDC21" w14:textId="77777777" w:rsidR="000513CD" w:rsidRPr="001A69B5" w:rsidRDefault="0009509B" w:rsidP="001A69B5">
      <w:pPr>
        <w:pStyle w:val="Undertittel"/>
      </w:pPr>
      <w:r w:rsidRPr="001A69B5">
        <w:t>Barn i mottak som går i barnehage</w:t>
      </w:r>
    </w:p>
    <w:p w14:paraId="672CC84F" w14:textId="77777777" w:rsidR="000513CD" w:rsidRPr="001A69B5" w:rsidRDefault="0009509B" w:rsidP="001A69B5">
      <w:r w:rsidRPr="001A69B5">
        <w:t xml:space="preserve">Barn i asylmottak har </w:t>
      </w:r>
      <w:proofErr w:type="spellStart"/>
      <w:r w:rsidRPr="001A69B5">
        <w:t>ikkje</w:t>
      </w:r>
      <w:proofErr w:type="spellEnd"/>
      <w:r w:rsidRPr="001A69B5">
        <w:t xml:space="preserve"> rett til barnehageplass, men det er lagt økonomisk til rette for at </w:t>
      </w:r>
      <w:proofErr w:type="spellStart"/>
      <w:r w:rsidRPr="001A69B5">
        <w:t>dei</w:t>
      </w:r>
      <w:proofErr w:type="spellEnd"/>
      <w:r w:rsidRPr="001A69B5">
        <w:t xml:space="preserve"> kan få </w:t>
      </w:r>
      <w:proofErr w:type="spellStart"/>
      <w:r w:rsidRPr="001A69B5">
        <w:t>eit</w:t>
      </w:r>
      <w:proofErr w:type="spellEnd"/>
      <w:r w:rsidRPr="001A69B5">
        <w:t xml:space="preserve"> </w:t>
      </w:r>
      <w:proofErr w:type="spellStart"/>
      <w:r w:rsidRPr="001A69B5">
        <w:t>tilbod</w:t>
      </w:r>
      <w:proofErr w:type="spellEnd"/>
      <w:r w:rsidRPr="001A69B5">
        <w:t xml:space="preserve">. Staten har finansiert </w:t>
      </w:r>
      <w:proofErr w:type="spellStart"/>
      <w:r w:rsidRPr="001A69B5">
        <w:t>heiltidsplassar</w:t>
      </w:r>
      <w:proofErr w:type="spellEnd"/>
      <w:r w:rsidRPr="001A69B5">
        <w:t xml:space="preserve"> for 4- og 5-åringar </w:t>
      </w:r>
      <w:proofErr w:type="spellStart"/>
      <w:r w:rsidRPr="001A69B5">
        <w:t>sidan</w:t>
      </w:r>
      <w:proofErr w:type="spellEnd"/>
      <w:r w:rsidRPr="001A69B5">
        <w:t xml:space="preserve"> 2011, og for 1-, 2- og 3-åringane </w:t>
      </w:r>
      <w:proofErr w:type="spellStart"/>
      <w:r w:rsidRPr="001A69B5">
        <w:t>sidan</w:t>
      </w:r>
      <w:proofErr w:type="spellEnd"/>
      <w:r w:rsidRPr="001A69B5">
        <w:t xml:space="preserve"> 2020 etter </w:t>
      </w:r>
      <w:proofErr w:type="spellStart"/>
      <w:r w:rsidRPr="001A69B5">
        <w:t>ein</w:t>
      </w:r>
      <w:proofErr w:type="spellEnd"/>
      <w:r w:rsidRPr="001A69B5">
        <w:t xml:space="preserve"> </w:t>
      </w:r>
      <w:proofErr w:type="spellStart"/>
      <w:r w:rsidRPr="001A69B5">
        <w:t>kortare</w:t>
      </w:r>
      <w:proofErr w:type="spellEnd"/>
      <w:r w:rsidRPr="001A69B5">
        <w:t xml:space="preserve"> periode med finansiering av gratis kjernetid. I og med at </w:t>
      </w:r>
      <w:proofErr w:type="spellStart"/>
      <w:r w:rsidRPr="001A69B5">
        <w:t>barnefamiliar</w:t>
      </w:r>
      <w:proofErr w:type="spellEnd"/>
      <w:r w:rsidRPr="001A69B5">
        <w:t xml:space="preserve"> i asylmottak er prioriterte for </w:t>
      </w:r>
      <w:proofErr w:type="spellStart"/>
      <w:r w:rsidRPr="001A69B5">
        <w:t>busetjing</w:t>
      </w:r>
      <w:proofErr w:type="spellEnd"/>
      <w:r w:rsidRPr="001A69B5">
        <w:t xml:space="preserve">, og </w:t>
      </w:r>
      <w:proofErr w:type="spellStart"/>
      <w:r w:rsidRPr="001A69B5">
        <w:t>busetjingar</w:t>
      </w:r>
      <w:proofErr w:type="spellEnd"/>
      <w:r w:rsidRPr="001A69B5">
        <w:t xml:space="preserve"> kan skje året rundt, så er det variasjon i </w:t>
      </w:r>
      <w:proofErr w:type="spellStart"/>
      <w:r w:rsidRPr="001A69B5">
        <w:t>tala</w:t>
      </w:r>
      <w:proofErr w:type="spellEnd"/>
      <w:r w:rsidRPr="001A69B5">
        <w:t xml:space="preserve"> for deltaking i barnehage i </w:t>
      </w:r>
      <w:proofErr w:type="spellStart"/>
      <w:r w:rsidRPr="001A69B5">
        <w:t>kommunar</w:t>
      </w:r>
      <w:proofErr w:type="spellEnd"/>
      <w:r w:rsidRPr="001A69B5">
        <w:t xml:space="preserve"> som har asylmottak. Tal </w:t>
      </w:r>
      <w:proofErr w:type="spellStart"/>
      <w:r w:rsidRPr="001A69B5">
        <w:t>frå</w:t>
      </w:r>
      <w:proofErr w:type="spellEnd"/>
      <w:r w:rsidRPr="001A69B5">
        <w:t xml:space="preserve"> Utlendingsdirektoratet viser at 64 pst. av barna i asylmottak gjekk i barnehage i 2019 og 79 pst. i 2020 etter at aldersgruppa var utvida.</w:t>
      </w:r>
    </w:p>
    <w:p w14:paraId="3C0D7550" w14:textId="77777777" w:rsidR="000513CD" w:rsidRPr="001A69B5" w:rsidRDefault="0009509B" w:rsidP="001A69B5">
      <w:pPr>
        <w:pStyle w:val="Undertittel"/>
      </w:pPr>
      <w:r w:rsidRPr="001A69B5">
        <w:t xml:space="preserve">Kostnader i og finansiering av </w:t>
      </w:r>
      <w:proofErr w:type="spellStart"/>
      <w:r w:rsidRPr="001A69B5">
        <w:t>barnehagar</w:t>
      </w:r>
      <w:proofErr w:type="spellEnd"/>
    </w:p>
    <w:p w14:paraId="6B5A4624" w14:textId="42540E87" w:rsidR="000513CD" w:rsidRDefault="0009509B" w:rsidP="001A69B5">
      <w:r w:rsidRPr="001A69B5">
        <w:t xml:space="preserve">Barnehagesektoren består av om lag halvparten kommunale og halvparten private </w:t>
      </w:r>
      <w:proofErr w:type="spellStart"/>
      <w:r w:rsidRPr="001A69B5">
        <w:t>barnehagar</w:t>
      </w:r>
      <w:proofErr w:type="spellEnd"/>
      <w:r w:rsidRPr="001A69B5">
        <w:t xml:space="preserve">. Private </w:t>
      </w:r>
      <w:proofErr w:type="spellStart"/>
      <w:r w:rsidRPr="001A69B5">
        <w:t>barnehagar</w:t>
      </w:r>
      <w:proofErr w:type="spellEnd"/>
      <w:r w:rsidRPr="001A69B5">
        <w:t xml:space="preserve"> får </w:t>
      </w:r>
      <w:proofErr w:type="spellStart"/>
      <w:r w:rsidRPr="001A69B5">
        <w:t>driftstilskot</w:t>
      </w:r>
      <w:proofErr w:type="spellEnd"/>
      <w:r w:rsidRPr="001A69B5">
        <w:t xml:space="preserve"> per heiltidsplass berekna ut </w:t>
      </w:r>
      <w:proofErr w:type="spellStart"/>
      <w:r w:rsidRPr="001A69B5">
        <w:t>frå</w:t>
      </w:r>
      <w:proofErr w:type="spellEnd"/>
      <w:r w:rsidRPr="001A69B5">
        <w:t xml:space="preserve"> </w:t>
      </w:r>
      <w:proofErr w:type="spellStart"/>
      <w:r w:rsidRPr="001A69B5">
        <w:t>gjennomsnittlege</w:t>
      </w:r>
      <w:proofErr w:type="spellEnd"/>
      <w:r w:rsidRPr="001A69B5">
        <w:t xml:space="preserve"> ordinære driftsutgifter i </w:t>
      </w:r>
      <w:proofErr w:type="spellStart"/>
      <w:r w:rsidRPr="001A69B5">
        <w:t>tilsvarande</w:t>
      </w:r>
      <w:proofErr w:type="spellEnd"/>
      <w:r w:rsidRPr="001A69B5">
        <w:t xml:space="preserve"> kommunale </w:t>
      </w:r>
      <w:proofErr w:type="spellStart"/>
      <w:r w:rsidRPr="001A69B5">
        <w:t>barnehagar</w:t>
      </w:r>
      <w:proofErr w:type="spellEnd"/>
      <w:r w:rsidRPr="001A69B5">
        <w:t xml:space="preserve">. Prosentdelen barnehageutgifter av </w:t>
      </w:r>
      <w:proofErr w:type="spellStart"/>
      <w:r w:rsidRPr="001A69B5">
        <w:t>dei</w:t>
      </w:r>
      <w:proofErr w:type="spellEnd"/>
      <w:r w:rsidRPr="001A69B5">
        <w:t xml:space="preserve"> samla brutto driftsutgiftene til </w:t>
      </w:r>
      <w:proofErr w:type="spellStart"/>
      <w:r w:rsidRPr="001A69B5">
        <w:t>kommunane</w:t>
      </w:r>
      <w:proofErr w:type="spellEnd"/>
      <w:r w:rsidRPr="001A69B5">
        <w:t xml:space="preserve"> har </w:t>
      </w:r>
      <w:proofErr w:type="spellStart"/>
      <w:r w:rsidRPr="001A69B5">
        <w:t>vore</w:t>
      </w:r>
      <w:proofErr w:type="spellEnd"/>
      <w:r w:rsidRPr="001A69B5">
        <w:t xml:space="preserve"> stabil i </w:t>
      </w:r>
      <w:proofErr w:type="spellStart"/>
      <w:r w:rsidRPr="001A69B5">
        <w:t>dei</w:t>
      </w:r>
      <w:proofErr w:type="spellEnd"/>
      <w:r w:rsidRPr="001A69B5">
        <w:t xml:space="preserve"> </w:t>
      </w:r>
      <w:proofErr w:type="spellStart"/>
      <w:r w:rsidRPr="001A69B5">
        <w:t>seinare</w:t>
      </w:r>
      <w:proofErr w:type="spellEnd"/>
      <w:r w:rsidRPr="001A69B5">
        <w:t xml:space="preserve"> åra og var i 2020 på 54,9 mrd. kroner.</w:t>
      </w:r>
    </w:p>
    <w:p w14:paraId="2DBE232A" w14:textId="5B5255F4" w:rsidR="008E4CC9" w:rsidRPr="001A69B5" w:rsidRDefault="008E4CC9" w:rsidP="008E4CC9">
      <w:pPr>
        <w:pStyle w:val="tabell-tittel"/>
      </w:pPr>
      <w:r w:rsidRPr="001A69B5">
        <w:t xml:space="preserve">Driftsutgifter til barnehage i </w:t>
      </w:r>
      <w:proofErr w:type="spellStart"/>
      <w:r w:rsidRPr="001A69B5">
        <w:t>kommunane</w:t>
      </w:r>
      <w:proofErr w:type="spellEnd"/>
      <w:r w:rsidRPr="001A69B5">
        <w:t>, 2016–20</w:t>
      </w:r>
    </w:p>
    <w:p w14:paraId="0141C93F" w14:textId="77777777" w:rsidR="000513CD" w:rsidRPr="001A69B5" w:rsidRDefault="0009509B" w:rsidP="001A69B5">
      <w:pPr>
        <w:pStyle w:val="Tabellnavn"/>
      </w:pPr>
      <w:r w:rsidRPr="001A69B5">
        <w:t>06J1xt2</w:t>
      </w:r>
    </w:p>
    <w:tbl>
      <w:tblPr>
        <w:tblStyle w:val="StandardTabell"/>
        <w:tblW w:w="0" w:type="auto"/>
        <w:tblLayout w:type="fixed"/>
        <w:tblLook w:val="04A0" w:firstRow="1" w:lastRow="0" w:firstColumn="1" w:lastColumn="0" w:noHBand="0" w:noVBand="1"/>
      </w:tblPr>
      <w:tblGrid>
        <w:gridCol w:w="4680"/>
        <w:gridCol w:w="960"/>
        <w:gridCol w:w="960"/>
        <w:gridCol w:w="960"/>
        <w:gridCol w:w="960"/>
        <w:gridCol w:w="960"/>
      </w:tblGrid>
      <w:tr w:rsidR="000513CD" w:rsidRPr="001A69B5" w14:paraId="4D547302" w14:textId="77777777" w:rsidTr="00A77DBE">
        <w:trPr>
          <w:trHeight w:val="360"/>
        </w:trPr>
        <w:tc>
          <w:tcPr>
            <w:tcW w:w="4680" w:type="dxa"/>
          </w:tcPr>
          <w:p w14:paraId="02331632" w14:textId="77777777" w:rsidR="000513CD" w:rsidRPr="001A69B5" w:rsidRDefault="000513CD" w:rsidP="001A69B5"/>
        </w:tc>
        <w:tc>
          <w:tcPr>
            <w:tcW w:w="960" w:type="dxa"/>
          </w:tcPr>
          <w:p w14:paraId="7CE72572" w14:textId="77777777" w:rsidR="000513CD" w:rsidRPr="001A69B5" w:rsidRDefault="0009509B" w:rsidP="001A69B5">
            <w:r w:rsidRPr="001A69B5">
              <w:t>2016</w:t>
            </w:r>
          </w:p>
        </w:tc>
        <w:tc>
          <w:tcPr>
            <w:tcW w:w="960" w:type="dxa"/>
          </w:tcPr>
          <w:p w14:paraId="4A9489D7" w14:textId="77777777" w:rsidR="000513CD" w:rsidRPr="001A69B5" w:rsidRDefault="0009509B" w:rsidP="001A69B5">
            <w:r w:rsidRPr="001A69B5">
              <w:t>2017</w:t>
            </w:r>
          </w:p>
        </w:tc>
        <w:tc>
          <w:tcPr>
            <w:tcW w:w="960" w:type="dxa"/>
          </w:tcPr>
          <w:p w14:paraId="3F78DE96" w14:textId="77777777" w:rsidR="000513CD" w:rsidRPr="001A69B5" w:rsidRDefault="0009509B" w:rsidP="001A69B5">
            <w:r w:rsidRPr="001A69B5">
              <w:t>2018</w:t>
            </w:r>
          </w:p>
        </w:tc>
        <w:tc>
          <w:tcPr>
            <w:tcW w:w="960" w:type="dxa"/>
          </w:tcPr>
          <w:p w14:paraId="1B000666" w14:textId="77777777" w:rsidR="000513CD" w:rsidRPr="001A69B5" w:rsidRDefault="0009509B" w:rsidP="001A69B5">
            <w:r w:rsidRPr="001A69B5">
              <w:t>2019</w:t>
            </w:r>
          </w:p>
        </w:tc>
        <w:tc>
          <w:tcPr>
            <w:tcW w:w="960" w:type="dxa"/>
          </w:tcPr>
          <w:p w14:paraId="6B022BBA" w14:textId="77777777" w:rsidR="000513CD" w:rsidRPr="001A69B5" w:rsidRDefault="0009509B" w:rsidP="001A69B5">
            <w:r w:rsidRPr="001A69B5">
              <w:t>2020</w:t>
            </w:r>
          </w:p>
        </w:tc>
      </w:tr>
      <w:tr w:rsidR="000513CD" w:rsidRPr="001A69B5" w14:paraId="4B8A3808" w14:textId="77777777" w:rsidTr="00A77DBE">
        <w:trPr>
          <w:trHeight w:val="380"/>
        </w:trPr>
        <w:tc>
          <w:tcPr>
            <w:tcW w:w="4680" w:type="dxa"/>
          </w:tcPr>
          <w:p w14:paraId="3BCCF80E" w14:textId="77777777" w:rsidR="000513CD" w:rsidRPr="001A69B5" w:rsidRDefault="0009509B" w:rsidP="001A69B5">
            <w:r w:rsidRPr="001A69B5">
              <w:t>Brutto driftsutgifter til barnehage (mill. kroner)</w:t>
            </w:r>
            <w:r w:rsidRPr="001A69B5">
              <w:rPr>
                <w:rStyle w:val="skrift-hevet"/>
              </w:rPr>
              <w:t>1</w:t>
            </w:r>
          </w:p>
        </w:tc>
        <w:tc>
          <w:tcPr>
            <w:tcW w:w="960" w:type="dxa"/>
          </w:tcPr>
          <w:p w14:paraId="4155133E" w14:textId="77777777" w:rsidR="000513CD" w:rsidRPr="001A69B5" w:rsidRDefault="0009509B" w:rsidP="001A69B5">
            <w:r w:rsidRPr="001A69B5">
              <w:t>48 008</w:t>
            </w:r>
          </w:p>
        </w:tc>
        <w:tc>
          <w:tcPr>
            <w:tcW w:w="960" w:type="dxa"/>
          </w:tcPr>
          <w:p w14:paraId="77D00969" w14:textId="77777777" w:rsidR="000513CD" w:rsidRPr="001A69B5" w:rsidRDefault="0009509B" w:rsidP="001A69B5">
            <w:r w:rsidRPr="001A69B5">
              <w:t>49 865</w:t>
            </w:r>
          </w:p>
        </w:tc>
        <w:tc>
          <w:tcPr>
            <w:tcW w:w="960" w:type="dxa"/>
          </w:tcPr>
          <w:p w14:paraId="030603D3" w14:textId="77777777" w:rsidR="000513CD" w:rsidRPr="001A69B5" w:rsidRDefault="0009509B" w:rsidP="001A69B5">
            <w:r w:rsidRPr="001A69B5">
              <w:t>52 308</w:t>
            </w:r>
          </w:p>
        </w:tc>
        <w:tc>
          <w:tcPr>
            <w:tcW w:w="960" w:type="dxa"/>
          </w:tcPr>
          <w:p w14:paraId="18CD60BD" w14:textId="77777777" w:rsidR="000513CD" w:rsidRPr="001A69B5" w:rsidRDefault="0009509B" w:rsidP="001A69B5">
            <w:r w:rsidRPr="001A69B5">
              <w:t>54 674</w:t>
            </w:r>
          </w:p>
        </w:tc>
        <w:tc>
          <w:tcPr>
            <w:tcW w:w="960" w:type="dxa"/>
          </w:tcPr>
          <w:p w14:paraId="1A04F726" w14:textId="77777777" w:rsidR="000513CD" w:rsidRPr="001A69B5" w:rsidRDefault="0009509B" w:rsidP="001A69B5">
            <w:r w:rsidRPr="001A69B5">
              <w:t>54 861</w:t>
            </w:r>
          </w:p>
        </w:tc>
      </w:tr>
      <w:tr w:rsidR="000513CD" w:rsidRPr="001A69B5" w14:paraId="4AA43770" w14:textId="77777777" w:rsidTr="00A77DBE">
        <w:trPr>
          <w:trHeight w:val="380"/>
        </w:trPr>
        <w:tc>
          <w:tcPr>
            <w:tcW w:w="4680" w:type="dxa"/>
          </w:tcPr>
          <w:p w14:paraId="109472D6" w14:textId="77777777" w:rsidR="000513CD" w:rsidRPr="001A69B5" w:rsidRDefault="0009509B" w:rsidP="001A69B5">
            <w:r w:rsidRPr="001A69B5">
              <w:t>Prosentdel av brutto driftsutgifter til barnehage</w:t>
            </w:r>
          </w:p>
        </w:tc>
        <w:tc>
          <w:tcPr>
            <w:tcW w:w="960" w:type="dxa"/>
          </w:tcPr>
          <w:p w14:paraId="2A062CBF" w14:textId="77777777" w:rsidR="000513CD" w:rsidRPr="001A69B5" w:rsidRDefault="0009509B" w:rsidP="001A69B5">
            <w:r w:rsidRPr="001A69B5">
              <w:t>11,7</w:t>
            </w:r>
          </w:p>
        </w:tc>
        <w:tc>
          <w:tcPr>
            <w:tcW w:w="960" w:type="dxa"/>
          </w:tcPr>
          <w:p w14:paraId="49EF6D48" w14:textId="77777777" w:rsidR="000513CD" w:rsidRPr="001A69B5" w:rsidRDefault="0009509B" w:rsidP="001A69B5">
            <w:r w:rsidRPr="001A69B5">
              <w:t>11,5</w:t>
            </w:r>
          </w:p>
        </w:tc>
        <w:tc>
          <w:tcPr>
            <w:tcW w:w="960" w:type="dxa"/>
          </w:tcPr>
          <w:p w14:paraId="01405174" w14:textId="77777777" w:rsidR="000513CD" w:rsidRPr="001A69B5" w:rsidRDefault="0009509B" w:rsidP="001A69B5">
            <w:r w:rsidRPr="001A69B5">
              <w:t>11,5</w:t>
            </w:r>
          </w:p>
        </w:tc>
        <w:tc>
          <w:tcPr>
            <w:tcW w:w="960" w:type="dxa"/>
          </w:tcPr>
          <w:p w14:paraId="1B819101" w14:textId="77777777" w:rsidR="000513CD" w:rsidRPr="001A69B5" w:rsidRDefault="0009509B" w:rsidP="001A69B5">
            <w:r w:rsidRPr="001A69B5">
              <w:t>11,4</w:t>
            </w:r>
          </w:p>
        </w:tc>
        <w:tc>
          <w:tcPr>
            <w:tcW w:w="960" w:type="dxa"/>
          </w:tcPr>
          <w:p w14:paraId="54A4A03D" w14:textId="77777777" w:rsidR="000513CD" w:rsidRPr="001A69B5" w:rsidRDefault="0009509B" w:rsidP="001A69B5">
            <w:r w:rsidRPr="001A69B5">
              <w:t>11,2</w:t>
            </w:r>
          </w:p>
        </w:tc>
      </w:tr>
      <w:tr w:rsidR="000513CD" w:rsidRPr="001A69B5" w14:paraId="277CD6E1" w14:textId="77777777" w:rsidTr="00A77DBE">
        <w:trPr>
          <w:trHeight w:val="640"/>
        </w:trPr>
        <w:tc>
          <w:tcPr>
            <w:tcW w:w="4680" w:type="dxa"/>
          </w:tcPr>
          <w:p w14:paraId="18EF9BCE" w14:textId="77777777" w:rsidR="000513CD" w:rsidRPr="001A69B5" w:rsidRDefault="0009509B" w:rsidP="001A69B5">
            <w:r w:rsidRPr="001A69B5">
              <w:t>Korrigerte brutto driftsutgifter</w:t>
            </w:r>
            <w:r w:rsidRPr="001A69B5">
              <w:rPr>
                <w:rStyle w:val="skrift-hevet"/>
              </w:rPr>
              <w:t>2</w:t>
            </w:r>
            <w:r w:rsidRPr="001A69B5">
              <w:t xml:space="preserve"> per barn</w:t>
            </w:r>
            <w:r w:rsidRPr="001A69B5">
              <w:rPr>
                <w:rStyle w:val="skrift-hevet"/>
              </w:rPr>
              <w:t>3</w:t>
            </w:r>
            <w:r w:rsidRPr="001A69B5">
              <w:t xml:space="preserve"> </w:t>
            </w:r>
            <w:r w:rsidRPr="001A69B5">
              <w:br/>
              <w:t>i kommunal barnehage (kroner)</w:t>
            </w:r>
          </w:p>
        </w:tc>
        <w:tc>
          <w:tcPr>
            <w:tcW w:w="960" w:type="dxa"/>
          </w:tcPr>
          <w:p w14:paraId="3B38F8B1" w14:textId="77777777" w:rsidR="000513CD" w:rsidRPr="001A69B5" w:rsidRDefault="0009509B" w:rsidP="001A69B5">
            <w:r w:rsidRPr="001A69B5">
              <w:t>191 792</w:t>
            </w:r>
          </w:p>
        </w:tc>
        <w:tc>
          <w:tcPr>
            <w:tcW w:w="960" w:type="dxa"/>
          </w:tcPr>
          <w:p w14:paraId="13A96363" w14:textId="77777777" w:rsidR="000513CD" w:rsidRPr="001A69B5" w:rsidRDefault="0009509B" w:rsidP="001A69B5">
            <w:r w:rsidRPr="001A69B5">
              <w:t>200 833</w:t>
            </w:r>
          </w:p>
        </w:tc>
        <w:tc>
          <w:tcPr>
            <w:tcW w:w="960" w:type="dxa"/>
          </w:tcPr>
          <w:p w14:paraId="64569292" w14:textId="77777777" w:rsidR="000513CD" w:rsidRPr="001A69B5" w:rsidRDefault="0009509B" w:rsidP="001A69B5">
            <w:r w:rsidRPr="001A69B5">
              <w:t>215 203</w:t>
            </w:r>
          </w:p>
        </w:tc>
        <w:tc>
          <w:tcPr>
            <w:tcW w:w="960" w:type="dxa"/>
          </w:tcPr>
          <w:p w14:paraId="6841E16C" w14:textId="77777777" w:rsidR="000513CD" w:rsidRPr="001A69B5" w:rsidRDefault="0009509B" w:rsidP="001A69B5">
            <w:r w:rsidRPr="001A69B5">
              <w:t>227 831</w:t>
            </w:r>
          </w:p>
        </w:tc>
        <w:tc>
          <w:tcPr>
            <w:tcW w:w="960" w:type="dxa"/>
          </w:tcPr>
          <w:p w14:paraId="4271EC23" w14:textId="77777777" w:rsidR="000513CD" w:rsidRPr="001A69B5" w:rsidRDefault="0009509B" w:rsidP="001A69B5">
            <w:r w:rsidRPr="001A69B5">
              <w:t>225 646</w:t>
            </w:r>
          </w:p>
        </w:tc>
      </w:tr>
    </w:tbl>
    <w:p w14:paraId="363D18FA" w14:textId="77777777" w:rsidR="000513CD" w:rsidRPr="001A69B5" w:rsidRDefault="0009509B" w:rsidP="001A69B5">
      <w:pPr>
        <w:pStyle w:val="tabell-noter"/>
      </w:pPr>
      <w:proofErr w:type="spellStart"/>
      <w:r w:rsidRPr="001A69B5">
        <w:t>Løpande</w:t>
      </w:r>
      <w:proofErr w:type="spellEnd"/>
      <w:r w:rsidRPr="001A69B5">
        <w:t xml:space="preserve"> </w:t>
      </w:r>
      <w:proofErr w:type="spellStart"/>
      <w:r w:rsidRPr="001A69B5">
        <w:t>prisar</w:t>
      </w:r>
      <w:proofErr w:type="spellEnd"/>
      <w:r w:rsidRPr="001A69B5">
        <w:t xml:space="preserve">. </w:t>
      </w:r>
    </w:p>
    <w:p w14:paraId="60F408A8" w14:textId="77777777" w:rsidR="000513CD" w:rsidRPr="001A69B5" w:rsidRDefault="0009509B" w:rsidP="001A69B5">
      <w:pPr>
        <w:pStyle w:val="tabell-noter"/>
      </w:pPr>
      <w:r w:rsidRPr="001A69B5">
        <w:rPr>
          <w:rStyle w:val="skrift-hevet"/>
        </w:rPr>
        <w:t>1</w:t>
      </w:r>
      <w:r w:rsidRPr="001A69B5">
        <w:tab/>
        <w:t xml:space="preserve">Brutto driftsutgifter er driftsutgifter til kommunen sin eigen </w:t>
      </w:r>
      <w:proofErr w:type="spellStart"/>
      <w:r w:rsidRPr="001A69B5">
        <w:t>tenesteproduksjon</w:t>
      </w:r>
      <w:proofErr w:type="spellEnd"/>
      <w:r w:rsidRPr="001A69B5">
        <w:t xml:space="preserve"> og kjøp av </w:t>
      </w:r>
      <w:proofErr w:type="spellStart"/>
      <w:r w:rsidRPr="001A69B5">
        <w:t>tenester</w:t>
      </w:r>
      <w:proofErr w:type="spellEnd"/>
      <w:r w:rsidRPr="001A69B5">
        <w:t xml:space="preserve"> </w:t>
      </w:r>
      <w:proofErr w:type="spellStart"/>
      <w:r w:rsidRPr="001A69B5">
        <w:t>frå</w:t>
      </w:r>
      <w:proofErr w:type="spellEnd"/>
      <w:r w:rsidRPr="001A69B5">
        <w:t xml:space="preserve"> andre.</w:t>
      </w:r>
    </w:p>
    <w:p w14:paraId="0CFD0D12" w14:textId="77777777" w:rsidR="000513CD" w:rsidRPr="001A69B5" w:rsidRDefault="0009509B" w:rsidP="001A69B5">
      <w:pPr>
        <w:pStyle w:val="tabell-noter"/>
      </w:pPr>
      <w:r w:rsidRPr="001A69B5">
        <w:rPr>
          <w:rStyle w:val="skrift-hevet"/>
        </w:rPr>
        <w:t>2</w:t>
      </w:r>
      <w:r w:rsidRPr="001A69B5">
        <w:tab/>
        <w:t xml:space="preserve">Korrigerte brutto driftsutgifter er driftsutgifter til kommunen sin eigen </w:t>
      </w:r>
      <w:proofErr w:type="spellStart"/>
      <w:r w:rsidRPr="001A69B5">
        <w:t>tenesteproduksjon</w:t>
      </w:r>
      <w:proofErr w:type="spellEnd"/>
      <w:r w:rsidRPr="001A69B5">
        <w:t>.</w:t>
      </w:r>
    </w:p>
    <w:p w14:paraId="62EB1E90" w14:textId="77777777" w:rsidR="000513CD" w:rsidRPr="001A69B5" w:rsidRDefault="0009509B" w:rsidP="001A69B5">
      <w:pPr>
        <w:pStyle w:val="tabell-noter"/>
      </w:pPr>
      <w:r w:rsidRPr="001A69B5">
        <w:rPr>
          <w:rStyle w:val="skrift-hevet"/>
        </w:rPr>
        <w:t>3</w:t>
      </w:r>
      <w:r w:rsidRPr="001A69B5">
        <w:tab/>
        <w:t xml:space="preserve">Korrigert for alder og </w:t>
      </w:r>
      <w:proofErr w:type="spellStart"/>
      <w:r w:rsidRPr="001A69B5">
        <w:t>opphaldstid</w:t>
      </w:r>
      <w:proofErr w:type="spellEnd"/>
      <w:r w:rsidRPr="001A69B5">
        <w:t>.</w:t>
      </w:r>
    </w:p>
    <w:p w14:paraId="71006EE6" w14:textId="77777777" w:rsidR="000513CD" w:rsidRPr="001A69B5" w:rsidRDefault="0009509B" w:rsidP="001A69B5">
      <w:pPr>
        <w:pStyle w:val="Kilde"/>
      </w:pPr>
      <w:r w:rsidRPr="001A69B5">
        <w:t>KOSTRA (Statistisk sentralbyrå)</w:t>
      </w:r>
    </w:p>
    <w:p w14:paraId="38AB5FAC" w14:textId="77777777" w:rsidR="000513CD" w:rsidRPr="001A69B5" w:rsidRDefault="0009509B" w:rsidP="001A69B5">
      <w:r w:rsidRPr="001A69B5">
        <w:t xml:space="preserve">Det har </w:t>
      </w:r>
      <w:proofErr w:type="spellStart"/>
      <w:r w:rsidRPr="001A69B5">
        <w:t>vore</w:t>
      </w:r>
      <w:proofErr w:type="spellEnd"/>
      <w:r w:rsidRPr="001A69B5">
        <w:t xml:space="preserve"> </w:t>
      </w:r>
      <w:proofErr w:type="spellStart"/>
      <w:r w:rsidRPr="001A69B5">
        <w:t>ein</w:t>
      </w:r>
      <w:proofErr w:type="spellEnd"/>
      <w:r w:rsidRPr="001A69B5">
        <w:t xml:space="preserve"> nominell reduksjon i </w:t>
      </w:r>
      <w:proofErr w:type="spellStart"/>
      <w:r w:rsidRPr="001A69B5">
        <w:t>dei</w:t>
      </w:r>
      <w:proofErr w:type="spellEnd"/>
      <w:r w:rsidRPr="001A69B5">
        <w:t xml:space="preserve"> korrigerte brutto driftsutgiftene per barn i kommunal barnehage på om lag 1 pst. </w:t>
      </w:r>
      <w:proofErr w:type="spellStart"/>
      <w:r w:rsidRPr="001A69B5">
        <w:t>frå</w:t>
      </w:r>
      <w:proofErr w:type="spellEnd"/>
      <w:r w:rsidRPr="001A69B5">
        <w:t xml:space="preserve"> 2019 til 2020, og den reelle reduksjonen har </w:t>
      </w:r>
      <w:proofErr w:type="spellStart"/>
      <w:r w:rsidRPr="001A69B5">
        <w:t>vore</w:t>
      </w:r>
      <w:proofErr w:type="spellEnd"/>
      <w:r w:rsidRPr="001A69B5">
        <w:t xml:space="preserve"> på om lag 2 pst. Figur 7.7 viser spreiinga mellom </w:t>
      </w:r>
      <w:proofErr w:type="spellStart"/>
      <w:r w:rsidRPr="001A69B5">
        <w:t>kommunar</w:t>
      </w:r>
      <w:proofErr w:type="spellEnd"/>
      <w:r w:rsidRPr="001A69B5">
        <w:t xml:space="preserve"> i korrigerte brutto driftsutgifter per barn i kommunale </w:t>
      </w:r>
      <w:proofErr w:type="spellStart"/>
      <w:r w:rsidRPr="001A69B5">
        <w:t>barnehagar</w:t>
      </w:r>
      <w:proofErr w:type="spellEnd"/>
      <w:r w:rsidRPr="001A69B5">
        <w:t xml:space="preserve">. Den grå linja viser landsgjennomsnittet. Som figuren viser, er det stor forskjell på </w:t>
      </w:r>
      <w:proofErr w:type="spellStart"/>
      <w:r w:rsidRPr="001A69B5">
        <w:t>kommunane</w:t>
      </w:r>
      <w:proofErr w:type="spellEnd"/>
      <w:r w:rsidRPr="001A69B5">
        <w:t xml:space="preserve"> med </w:t>
      </w:r>
      <w:proofErr w:type="spellStart"/>
      <w:r w:rsidRPr="001A69B5">
        <w:t>lågast</w:t>
      </w:r>
      <w:proofErr w:type="spellEnd"/>
      <w:r w:rsidRPr="001A69B5">
        <w:t xml:space="preserve"> og </w:t>
      </w:r>
      <w:proofErr w:type="spellStart"/>
      <w:r w:rsidRPr="001A69B5">
        <w:t>høgast</w:t>
      </w:r>
      <w:proofErr w:type="spellEnd"/>
      <w:r w:rsidRPr="001A69B5">
        <w:t xml:space="preserve"> driftsutgifter per barn, men </w:t>
      </w:r>
      <w:proofErr w:type="spellStart"/>
      <w:r w:rsidRPr="001A69B5">
        <w:t>dei</w:t>
      </w:r>
      <w:proofErr w:type="spellEnd"/>
      <w:r w:rsidRPr="001A69B5">
        <w:t xml:space="preserve"> fleste </w:t>
      </w:r>
      <w:proofErr w:type="spellStart"/>
      <w:r w:rsidRPr="001A69B5">
        <w:t>kommunane</w:t>
      </w:r>
      <w:proofErr w:type="spellEnd"/>
      <w:r w:rsidRPr="001A69B5">
        <w:t xml:space="preserve"> ligg relativt nær landsgjennomsnittet. </w:t>
      </w:r>
      <w:proofErr w:type="spellStart"/>
      <w:r w:rsidRPr="001A69B5">
        <w:t>Forskjellane</w:t>
      </w:r>
      <w:proofErr w:type="spellEnd"/>
      <w:r w:rsidRPr="001A69B5">
        <w:t xml:space="preserve"> mellom </w:t>
      </w:r>
      <w:proofErr w:type="spellStart"/>
      <w:r w:rsidRPr="001A69B5">
        <w:t>kommunar</w:t>
      </w:r>
      <w:proofErr w:type="spellEnd"/>
      <w:r w:rsidRPr="001A69B5">
        <w:t xml:space="preserve"> kan til dømes </w:t>
      </w:r>
      <w:proofErr w:type="spellStart"/>
      <w:r w:rsidRPr="001A69B5">
        <w:t>kome</w:t>
      </w:r>
      <w:proofErr w:type="spellEnd"/>
      <w:r w:rsidRPr="001A69B5">
        <w:t xml:space="preserve"> av geografiske skilnader, ulikt økonomisk handlingsrom eller </w:t>
      </w:r>
      <w:proofErr w:type="spellStart"/>
      <w:r w:rsidRPr="001A69B5">
        <w:t>forskjellar</w:t>
      </w:r>
      <w:proofErr w:type="spellEnd"/>
      <w:r w:rsidRPr="001A69B5">
        <w:t xml:space="preserve"> i prioritering av </w:t>
      </w:r>
      <w:proofErr w:type="spellStart"/>
      <w:r w:rsidRPr="001A69B5">
        <w:t>barnehagar</w:t>
      </w:r>
      <w:proofErr w:type="spellEnd"/>
      <w:r w:rsidRPr="001A69B5">
        <w:t xml:space="preserve"> framfor andre </w:t>
      </w:r>
      <w:proofErr w:type="spellStart"/>
      <w:r w:rsidRPr="001A69B5">
        <w:t>tenestetilbod</w:t>
      </w:r>
      <w:proofErr w:type="spellEnd"/>
      <w:r w:rsidRPr="001A69B5">
        <w:t>.</w:t>
      </w:r>
    </w:p>
    <w:p w14:paraId="2182158A" w14:textId="5FF72F56" w:rsidR="000513CD" w:rsidRPr="001A69B5" w:rsidRDefault="00F35595" w:rsidP="001A69B5">
      <w:r>
        <w:rPr>
          <w:noProof/>
        </w:rPr>
        <w:drawing>
          <wp:inline distT="0" distB="0" distL="0" distR="0" wp14:anchorId="5C71F52E" wp14:editId="73F3830B">
            <wp:extent cx="6082665" cy="282257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665" cy="2822575"/>
                    </a:xfrm>
                    <a:prstGeom prst="rect">
                      <a:avLst/>
                    </a:prstGeom>
                    <a:noFill/>
                    <a:ln>
                      <a:noFill/>
                    </a:ln>
                  </pic:spPr>
                </pic:pic>
              </a:graphicData>
            </a:graphic>
          </wp:inline>
        </w:drawing>
      </w:r>
    </w:p>
    <w:p w14:paraId="1681109F" w14:textId="77777777" w:rsidR="000513CD" w:rsidRPr="001A69B5" w:rsidRDefault="0009509B" w:rsidP="001A69B5">
      <w:pPr>
        <w:pStyle w:val="figur-tittel"/>
      </w:pPr>
      <w:r w:rsidRPr="001A69B5">
        <w:t xml:space="preserve">Ulikskap mellom </w:t>
      </w:r>
      <w:proofErr w:type="spellStart"/>
      <w:r w:rsidRPr="001A69B5">
        <w:t>kommunar</w:t>
      </w:r>
      <w:proofErr w:type="spellEnd"/>
      <w:r w:rsidRPr="001A69B5">
        <w:t xml:space="preserve">, korrigerte driftsutgifter per barn i kommunale </w:t>
      </w:r>
      <w:proofErr w:type="spellStart"/>
      <w:r w:rsidRPr="001A69B5">
        <w:t>barnehagar</w:t>
      </w:r>
      <w:proofErr w:type="spellEnd"/>
      <w:r w:rsidRPr="001A69B5">
        <w:t>, 2020</w:t>
      </w:r>
    </w:p>
    <w:p w14:paraId="70677428" w14:textId="77777777" w:rsidR="000513CD" w:rsidRPr="001A69B5" w:rsidRDefault="0009509B" w:rsidP="001A69B5">
      <w:pPr>
        <w:pStyle w:val="Kilde"/>
      </w:pPr>
      <w:r w:rsidRPr="001A69B5">
        <w:t>Statistisk sentralbyrå</w:t>
      </w:r>
    </w:p>
    <w:p w14:paraId="4BE01EE9" w14:textId="5D8B0F31" w:rsidR="000513CD" w:rsidRDefault="0009509B" w:rsidP="001A69B5">
      <w:proofErr w:type="spellStart"/>
      <w:r w:rsidRPr="001A69B5">
        <w:t>Barnehagane</w:t>
      </w:r>
      <w:proofErr w:type="spellEnd"/>
      <w:r w:rsidRPr="001A69B5">
        <w:t xml:space="preserve"> er delvis finansierte gjennom foreldrebetaling, men </w:t>
      </w:r>
      <w:proofErr w:type="spellStart"/>
      <w:r w:rsidRPr="001A69B5">
        <w:t>dei</w:t>
      </w:r>
      <w:proofErr w:type="spellEnd"/>
      <w:r w:rsidRPr="001A69B5">
        <w:t xml:space="preserve"> er </w:t>
      </w:r>
      <w:proofErr w:type="spellStart"/>
      <w:r w:rsidRPr="001A69B5">
        <w:t>hovudsakleg</w:t>
      </w:r>
      <w:proofErr w:type="spellEnd"/>
      <w:r w:rsidRPr="001A69B5">
        <w:t xml:space="preserve"> finansierte av det </w:t>
      </w:r>
      <w:proofErr w:type="spellStart"/>
      <w:r w:rsidRPr="001A69B5">
        <w:t>offentlege</w:t>
      </w:r>
      <w:proofErr w:type="spellEnd"/>
      <w:r w:rsidRPr="001A69B5">
        <w:t xml:space="preserve">. 88,1 pst. av drifta av </w:t>
      </w:r>
      <w:proofErr w:type="spellStart"/>
      <w:r w:rsidRPr="001A69B5">
        <w:t>dei</w:t>
      </w:r>
      <w:proofErr w:type="spellEnd"/>
      <w:r w:rsidRPr="001A69B5">
        <w:t xml:space="preserve"> kommunale </w:t>
      </w:r>
      <w:proofErr w:type="spellStart"/>
      <w:r w:rsidRPr="001A69B5">
        <w:t>barnehagane</w:t>
      </w:r>
      <w:proofErr w:type="spellEnd"/>
      <w:r w:rsidRPr="001A69B5">
        <w:t xml:space="preserve"> var i 2020 finansiert av det </w:t>
      </w:r>
      <w:proofErr w:type="spellStart"/>
      <w:r w:rsidRPr="001A69B5">
        <w:t>offentlege</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w:t>
      </w:r>
      <w:proofErr w:type="spellStart"/>
      <w:r w:rsidRPr="001A69B5">
        <w:t>sidan</w:t>
      </w:r>
      <w:proofErr w:type="spellEnd"/>
      <w:r w:rsidRPr="001A69B5">
        <w:t xml:space="preserve"> 2019.</w:t>
      </w:r>
    </w:p>
    <w:p w14:paraId="3AD2A457" w14:textId="48D5E6B4" w:rsidR="008E4CC9" w:rsidRPr="001A69B5" w:rsidRDefault="008E4CC9" w:rsidP="008E4CC9">
      <w:pPr>
        <w:pStyle w:val="tabell-tittel"/>
      </w:pPr>
      <w:r w:rsidRPr="001A69B5">
        <w:t xml:space="preserve">Finansiering av kommunale </w:t>
      </w:r>
      <w:proofErr w:type="spellStart"/>
      <w:r w:rsidRPr="001A69B5">
        <w:t>barnehagar</w:t>
      </w:r>
      <w:proofErr w:type="spellEnd"/>
      <w:r w:rsidRPr="001A69B5">
        <w:t>, 2014–20</w:t>
      </w:r>
    </w:p>
    <w:p w14:paraId="700EBE90" w14:textId="77777777" w:rsidR="000513CD" w:rsidRPr="001A69B5" w:rsidRDefault="0009509B" w:rsidP="001A69B5">
      <w:pPr>
        <w:pStyle w:val="Tabellnavn"/>
      </w:pPr>
      <w:r w:rsidRPr="001A69B5">
        <w:t>08J1xt2</w:t>
      </w:r>
    </w:p>
    <w:tbl>
      <w:tblPr>
        <w:tblStyle w:val="StandardTabell"/>
        <w:tblW w:w="0" w:type="auto"/>
        <w:tblLayout w:type="fixed"/>
        <w:tblLook w:val="04A0" w:firstRow="1" w:lastRow="0" w:firstColumn="1" w:lastColumn="0" w:noHBand="0" w:noVBand="1"/>
      </w:tblPr>
      <w:tblGrid>
        <w:gridCol w:w="3620"/>
        <w:gridCol w:w="840"/>
        <w:gridCol w:w="840"/>
        <w:gridCol w:w="840"/>
        <w:gridCol w:w="840"/>
        <w:gridCol w:w="840"/>
        <w:gridCol w:w="840"/>
        <w:gridCol w:w="840"/>
      </w:tblGrid>
      <w:tr w:rsidR="000513CD" w:rsidRPr="001A69B5" w14:paraId="74470122" w14:textId="77777777" w:rsidTr="00A77DBE">
        <w:trPr>
          <w:trHeight w:val="360"/>
        </w:trPr>
        <w:tc>
          <w:tcPr>
            <w:tcW w:w="3620" w:type="dxa"/>
          </w:tcPr>
          <w:p w14:paraId="43C5261B" w14:textId="77777777" w:rsidR="000513CD" w:rsidRPr="001A69B5" w:rsidRDefault="000513CD" w:rsidP="001A69B5"/>
        </w:tc>
        <w:tc>
          <w:tcPr>
            <w:tcW w:w="840" w:type="dxa"/>
          </w:tcPr>
          <w:p w14:paraId="7D53B811" w14:textId="77777777" w:rsidR="000513CD" w:rsidRPr="001A69B5" w:rsidRDefault="0009509B" w:rsidP="001A69B5">
            <w:r w:rsidRPr="001A69B5">
              <w:t>2014</w:t>
            </w:r>
          </w:p>
        </w:tc>
        <w:tc>
          <w:tcPr>
            <w:tcW w:w="840" w:type="dxa"/>
          </w:tcPr>
          <w:p w14:paraId="0FC95159" w14:textId="77777777" w:rsidR="000513CD" w:rsidRPr="001A69B5" w:rsidRDefault="0009509B" w:rsidP="001A69B5">
            <w:r w:rsidRPr="001A69B5">
              <w:t>2015</w:t>
            </w:r>
          </w:p>
        </w:tc>
        <w:tc>
          <w:tcPr>
            <w:tcW w:w="840" w:type="dxa"/>
          </w:tcPr>
          <w:p w14:paraId="39428FD6" w14:textId="77777777" w:rsidR="000513CD" w:rsidRPr="001A69B5" w:rsidRDefault="0009509B" w:rsidP="001A69B5">
            <w:r w:rsidRPr="001A69B5">
              <w:t>2016</w:t>
            </w:r>
          </w:p>
        </w:tc>
        <w:tc>
          <w:tcPr>
            <w:tcW w:w="840" w:type="dxa"/>
          </w:tcPr>
          <w:p w14:paraId="4994C9AD" w14:textId="77777777" w:rsidR="000513CD" w:rsidRPr="001A69B5" w:rsidRDefault="0009509B" w:rsidP="001A69B5">
            <w:r w:rsidRPr="001A69B5">
              <w:t>2017</w:t>
            </w:r>
          </w:p>
        </w:tc>
        <w:tc>
          <w:tcPr>
            <w:tcW w:w="840" w:type="dxa"/>
          </w:tcPr>
          <w:p w14:paraId="6C09CFE1" w14:textId="77777777" w:rsidR="000513CD" w:rsidRPr="001A69B5" w:rsidRDefault="0009509B" w:rsidP="001A69B5">
            <w:r w:rsidRPr="001A69B5">
              <w:t>2018</w:t>
            </w:r>
          </w:p>
        </w:tc>
        <w:tc>
          <w:tcPr>
            <w:tcW w:w="840" w:type="dxa"/>
          </w:tcPr>
          <w:p w14:paraId="4F78E95E" w14:textId="77777777" w:rsidR="000513CD" w:rsidRPr="001A69B5" w:rsidRDefault="0009509B" w:rsidP="001A69B5">
            <w:r w:rsidRPr="001A69B5">
              <w:t>2019</w:t>
            </w:r>
          </w:p>
        </w:tc>
        <w:tc>
          <w:tcPr>
            <w:tcW w:w="840" w:type="dxa"/>
          </w:tcPr>
          <w:p w14:paraId="6C9D9416" w14:textId="77777777" w:rsidR="000513CD" w:rsidRPr="001A69B5" w:rsidRDefault="0009509B" w:rsidP="001A69B5">
            <w:r w:rsidRPr="001A69B5">
              <w:t>2020</w:t>
            </w:r>
          </w:p>
        </w:tc>
      </w:tr>
      <w:tr w:rsidR="000513CD" w:rsidRPr="001A69B5" w14:paraId="745099CA" w14:textId="77777777" w:rsidTr="00A77DBE">
        <w:trPr>
          <w:trHeight w:val="880"/>
        </w:trPr>
        <w:tc>
          <w:tcPr>
            <w:tcW w:w="3620" w:type="dxa"/>
          </w:tcPr>
          <w:p w14:paraId="630359FA" w14:textId="77777777" w:rsidR="000513CD" w:rsidRPr="001A69B5" w:rsidRDefault="0009509B" w:rsidP="001A69B5">
            <w:r w:rsidRPr="001A69B5">
              <w:t xml:space="preserve">Prosentdel av </w:t>
            </w:r>
            <w:proofErr w:type="spellStart"/>
            <w:r w:rsidRPr="001A69B5">
              <w:t>driftsmidlar</w:t>
            </w:r>
            <w:proofErr w:type="spellEnd"/>
            <w:r w:rsidRPr="001A69B5">
              <w:t xml:space="preserve"> finansierte gjennom foreldrebetaling </w:t>
            </w:r>
            <w:r w:rsidRPr="001A69B5">
              <w:br/>
              <w:t xml:space="preserve">(i pst. av totale </w:t>
            </w:r>
            <w:proofErr w:type="spellStart"/>
            <w:r w:rsidRPr="001A69B5">
              <w:t>driftsmidlar</w:t>
            </w:r>
            <w:proofErr w:type="spellEnd"/>
            <w:r w:rsidRPr="001A69B5">
              <w:t>)</w:t>
            </w:r>
          </w:p>
        </w:tc>
        <w:tc>
          <w:tcPr>
            <w:tcW w:w="840" w:type="dxa"/>
          </w:tcPr>
          <w:p w14:paraId="129FC9ED" w14:textId="77777777" w:rsidR="000513CD" w:rsidRPr="001A69B5" w:rsidRDefault="0009509B" w:rsidP="001A69B5">
            <w:r w:rsidRPr="001A69B5">
              <w:t>13,8</w:t>
            </w:r>
          </w:p>
        </w:tc>
        <w:tc>
          <w:tcPr>
            <w:tcW w:w="840" w:type="dxa"/>
          </w:tcPr>
          <w:p w14:paraId="1712577A" w14:textId="77777777" w:rsidR="000513CD" w:rsidRPr="001A69B5" w:rsidRDefault="0009509B" w:rsidP="001A69B5">
            <w:r w:rsidRPr="001A69B5">
              <w:t>14,2</w:t>
            </w:r>
          </w:p>
        </w:tc>
        <w:tc>
          <w:tcPr>
            <w:tcW w:w="840" w:type="dxa"/>
          </w:tcPr>
          <w:p w14:paraId="35B296A6" w14:textId="77777777" w:rsidR="000513CD" w:rsidRPr="001A69B5" w:rsidRDefault="0009509B" w:rsidP="001A69B5">
            <w:r w:rsidRPr="001A69B5">
              <w:t>13,7</w:t>
            </w:r>
          </w:p>
        </w:tc>
        <w:tc>
          <w:tcPr>
            <w:tcW w:w="840" w:type="dxa"/>
          </w:tcPr>
          <w:p w14:paraId="1F4A220B" w14:textId="77777777" w:rsidR="000513CD" w:rsidRPr="001A69B5" w:rsidRDefault="0009509B" w:rsidP="001A69B5">
            <w:r w:rsidRPr="001A69B5">
              <w:t>13,5</w:t>
            </w:r>
          </w:p>
        </w:tc>
        <w:tc>
          <w:tcPr>
            <w:tcW w:w="840" w:type="dxa"/>
          </w:tcPr>
          <w:p w14:paraId="7A08BB43" w14:textId="77777777" w:rsidR="000513CD" w:rsidRPr="001A69B5" w:rsidRDefault="0009509B" w:rsidP="001A69B5">
            <w:r w:rsidRPr="001A69B5">
              <w:t>13,4</w:t>
            </w:r>
          </w:p>
        </w:tc>
        <w:tc>
          <w:tcPr>
            <w:tcW w:w="840" w:type="dxa"/>
          </w:tcPr>
          <w:p w14:paraId="3C04ED2E" w14:textId="77777777" w:rsidR="000513CD" w:rsidRPr="001A69B5" w:rsidRDefault="0009509B" w:rsidP="001A69B5">
            <w:r w:rsidRPr="001A69B5">
              <w:t>12,9</w:t>
            </w:r>
          </w:p>
        </w:tc>
        <w:tc>
          <w:tcPr>
            <w:tcW w:w="840" w:type="dxa"/>
          </w:tcPr>
          <w:p w14:paraId="240BD0A9" w14:textId="77777777" w:rsidR="000513CD" w:rsidRPr="001A69B5" w:rsidRDefault="0009509B" w:rsidP="001A69B5">
            <w:r w:rsidRPr="001A69B5">
              <w:t>11,9</w:t>
            </w:r>
          </w:p>
        </w:tc>
      </w:tr>
      <w:tr w:rsidR="000513CD" w:rsidRPr="001A69B5" w14:paraId="4CB3A4EB" w14:textId="77777777" w:rsidTr="00A77DBE">
        <w:trPr>
          <w:trHeight w:val="880"/>
        </w:trPr>
        <w:tc>
          <w:tcPr>
            <w:tcW w:w="3620" w:type="dxa"/>
          </w:tcPr>
          <w:p w14:paraId="5328D5A4" w14:textId="77777777" w:rsidR="000513CD" w:rsidRPr="001A69B5" w:rsidRDefault="0009509B" w:rsidP="001A69B5">
            <w:r w:rsidRPr="001A69B5">
              <w:t xml:space="preserve">Prosentdel av </w:t>
            </w:r>
            <w:proofErr w:type="spellStart"/>
            <w:r w:rsidRPr="001A69B5">
              <w:t>driftsmidlar</w:t>
            </w:r>
            <w:proofErr w:type="spellEnd"/>
            <w:r w:rsidRPr="001A69B5">
              <w:t xml:space="preserve"> finansierte av det </w:t>
            </w:r>
            <w:proofErr w:type="spellStart"/>
            <w:r w:rsidRPr="001A69B5">
              <w:t>offentlege</w:t>
            </w:r>
            <w:proofErr w:type="spellEnd"/>
            <w:r w:rsidRPr="001A69B5">
              <w:t xml:space="preserve"> (i pst. av totale </w:t>
            </w:r>
            <w:proofErr w:type="spellStart"/>
            <w:r w:rsidRPr="001A69B5">
              <w:t>driftsmidlar</w:t>
            </w:r>
            <w:proofErr w:type="spellEnd"/>
            <w:r w:rsidRPr="001A69B5">
              <w:t>)</w:t>
            </w:r>
          </w:p>
        </w:tc>
        <w:tc>
          <w:tcPr>
            <w:tcW w:w="840" w:type="dxa"/>
          </w:tcPr>
          <w:p w14:paraId="6098C6C6" w14:textId="77777777" w:rsidR="000513CD" w:rsidRPr="001A69B5" w:rsidRDefault="0009509B" w:rsidP="001A69B5">
            <w:r w:rsidRPr="001A69B5">
              <w:t>86,2</w:t>
            </w:r>
          </w:p>
        </w:tc>
        <w:tc>
          <w:tcPr>
            <w:tcW w:w="840" w:type="dxa"/>
          </w:tcPr>
          <w:p w14:paraId="600E7DBC" w14:textId="77777777" w:rsidR="000513CD" w:rsidRPr="001A69B5" w:rsidRDefault="0009509B" w:rsidP="001A69B5">
            <w:r w:rsidRPr="001A69B5">
              <w:t>85,7</w:t>
            </w:r>
          </w:p>
        </w:tc>
        <w:tc>
          <w:tcPr>
            <w:tcW w:w="840" w:type="dxa"/>
          </w:tcPr>
          <w:p w14:paraId="26FA6D0A" w14:textId="77777777" w:rsidR="000513CD" w:rsidRPr="001A69B5" w:rsidRDefault="0009509B" w:rsidP="001A69B5">
            <w:r w:rsidRPr="001A69B5">
              <w:t>86,3</w:t>
            </w:r>
          </w:p>
        </w:tc>
        <w:tc>
          <w:tcPr>
            <w:tcW w:w="840" w:type="dxa"/>
          </w:tcPr>
          <w:p w14:paraId="7035E701" w14:textId="77777777" w:rsidR="000513CD" w:rsidRPr="001A69B5" w:rsidRDefault="0009509B" w:rsidP="001A69B5">
            <w:r w:rsidRPr="001A69B5">
              <w:t>86,4</w:t>
            </w:r>
          </w:p>
        </w:tc>
        <w:tc>
          <w:tcPr>
            <w:tcW w:w="840" w:type="dxa"/>
          </w:tcPr>
          <w:p w14:paraId="5EEC116A" w14:textId="77777777" w:rsidR="000513CD" w:rsidRPr="001A69B5" w:rsidRDefault="0009509B" w:rsidP="001A69B5">
            <w:r w:rsidRPr="001A69B5">
              <w:t>86,6</w:t>
            </w:r>
          </w:p>
        </w:tc>
        <w:tc>
          <w:tcPr>
            <w:tcW w:w="840" w:type="dxa"/>
          </w:tcPr>
          <w:p w14:paraId="2164F9AF" w14:textId="77777777" w:rsidR="000513CD" w:rsidRPr="001A69B5" w:rsidRDefault="0009509B" w:rsidP="001A69B5">
            <w:r w:rsidRPr="001A69B5">
              <w:t>87,1</w:t>
            </w:r>
          </w:p>
        </w:tc>
        <w:tc>
          <w:tcPr>
            <w:tcW w:w="840" w:type="dxa"/>
          </w:tcPr>
          <w:p w14:paraId="39CB70D0" w14:textId="77777777" w:rsidR="000513CD" w:rsidRPr="001A69B5" w:rsidRDefault="0009509B" w:rsidP="001A69B5">
            <w:r w:rsidRPr="001A69B5">
              <w:t>88,1</w:t>
            </w:r>
          </w:p>
        </w:tc>
      </w:tr>
    </w:tbl>
    <w:p w14:paraId="523105CC" w14:textId="77777777" w:rsidR="000513CD" w:rsidRPr="001A69B5" w:rsidRDefault="0009509B" w:rsidP="001A69B5">
      <w:pPr>
        <w:pStyle w:val="Kilde"/>
      </w:pPr>
      <w:r w:rsidRPr="001A69B5">
        <w:t>Statistisk sentralbyrå</w:t>
      </w:r>
    </w:p>
    <w:p w14:paraId="3DB85201" w14:textId="77777777" w:rsidR="000513CD" w:rsidRPr="001A69B5" w:rsidRDefault="0009509B" w:rsidP="001A69B5">
      <w:pPr>
        <w:pStyle w:val="Overskrift1"/>
      </w:pPr>
      <w:r w:rsidRPr="001A69B5">
        <w:t>Likestilling og arbeid mot diskriminering</w:t>
      </w:r>
    </w:p>
    <w:p w14:paraId="632EC39B" w14:textId="77777777" w:rsidR="000513CD" w:rsidRPr="001A69B5" w:rsidRDefault="0009509B" w:rsidP="001A69B5">
      <w:r w:rsidRPr="001A69B5">
        <w:t xml:space="preserve">Kunnskapsdepartementets arbeid med likestilling og mot diskriminering er </w:t>
      </w:r>
      <w:proofErr w:type="spellStart"/>
      <w:r w:rsidRPr="001A69B5">
        <w:t>eit</w:t>
      </w:r>
      <w:proofErr w:type="spellEnd"/>
      <w:r w:rsidRPr="001A69B5">
        <w:t xml:space="preserve"> systematisk og langsiktig </w:t>
      </w:r>
      <w:proofErr w:type="spellStart"/>
      <w:r w:rsidRPr="001A69B5">
        <w:t>haldningsarbeid</w:t>
      </w:r>
      <w:proofErr w:type="spellEnd"/>
      <w:r w:rsidRPr="001A69B5">
        <w:t xml:space="preserve"> som </w:t>
      </w:r>
      <w:proofErr w:type="spellStart"/>
      <w:r w:rsidRPr="001A69B5">
        <w:t>startar</w:t>
      </w:r>
      <w:proofErr w:type="spellEnd"/>
      <w:r w:rsidRPr="001A69B5">
        <w:t xml:space="preserve"> i barnehagen, blir ført </w:t>
      </w:r>
      <w:proofErr w:type="spellStart"/>
      <w:r w:rsidRPr="001A69B5">
        <w:t>vidare</w:t>
      </w:r>
      <w:proofErr w:type="spellEnd"/>
      <w:r w:rsidRPr="001A69B5">
        <w:t xml:space="preserve"> i </w:t>
      </w:r>
      <w:proofErr w:type="spellStart"/>
      <w:r w:rsidRPr="001A69B5">
        <w:t>skulen</w:t>
      </w:r>
      <w:proofErr w:type="spellEnd"/>
      <w:r w:rsidRPr="001A69B5">
        <w:t xml:space="preserve"> og må ligge til grunn i </w:t>
      </w:r>
      <w:proofErr w:type="spellStart"/>
      <w:r w:rsidRPr="001A69B5">
        <w:t>fagskulane</w:t>
      </w:r>
      <w:proofErr w:type="spellEnd"/>
      <w:r w:rsidRPr="001A69B5">
        <w:t xml:space="preserve">, universiteta og </w:t>
      </w:r>
      <w:proofErr w:type="spellStart"/>
      <w:r w:rsidRPr="001A69B5">
        <w:t>høgskulane</w:t>
      </w:r>
      <w:proofErr w:type="spellEnd"/>
      <w:r w:rsidRPr="001A69B5">
        <w:t xml:space="preserve"> og i forskinga. Målet er at alle skal ha like </w:t>
      </w:r>
      <w:proofErr w:type="spellStart"/>
      <w:r w:rsidRPr="001A69B5">
        <w:t>moglegheiter</w:t>
      </w:r>
      <w:proofErr w:type="spellEnd"/>
      <w:r w:rsidRPr="001A69B5">
        <w:t xml:space="preserve"> uavhengig av kjønn, seksuell orientering, kjønnsidentitet og kjønnsuttrykk, funksjonsevne, etnisk bakgrunn og religion. Som </w:t>
      </w:r>
      <w:proofErr w:type="spellStart"/>
      <w:r w:rsidRPr="001A69B5">
        <w:t>offentleg</w:t>
      </w:r>
      <w:proofErr w:type="spellEnd"/>
      <w:r w:rsidRPr="001A69B5">
        <w:t xml:space="preserve"> </w:t>
      </w:r>
      <w:proofErr w:type="spellStart"/>
      <w:r w:rsidRPr="001A69B5">
        <w:t>myndigheit</w:t>
      </w:r>
      <w:proofErr w:type="spellEnd"/>
      <w:r w:rsidRPr="001A69B5">
        <w:t xml:space="preserve"> er departementa forplikta til å vurdere </w:t>
      </w:r>
      <w:proofErr w:type="spellStart"/>
      <w:r w:rsidRPr="001A69B5">
        <w:t>likestillingskonsekvensar</w:t>
      </w:r>
      <w:proofErr w:type="spellEnd"/>
      <w:r w:rsidRPr="001A69B5">
        <w:t xml:space="preserve"> i alt sitt arbeid, jf. likestillings- og diskrimineringslova § 24 første ledd.</w:t>
      </w:r>
    </w:p>
    <w:p w14:paraId="141309F2" w14:textId="77777777" w:rsidR="000513CD" w:rsidRPr="001A69B5" w:rsidRDefault="0009509B" w:rsidP="001A69B5">
      <w:pPr>
        <w:pStyle w:val="avsnitt-undertittel"/>
      </w:pPr>
      <w:r w:rsidRPr="001A69B5">
        <w:t xml:space="preserve">Likestilling og diskriminering i </w:t>
      </w:r>
      <w:proofErr w:type="spellStart"/>
      <w:proofErr w:type="gramStart"/>
      <w:r w:rsidRPr="001A69B5">
        <w:t>skule</w:t>
      </w:r>
      <w:proofErr w:type="spellEnd"/>
      <w:proofErr w:type="gramEnd"/>
      <w:r w:rsidRPr="001A69B5">
        <w:t xml:space="preserve"> og barnehage</w:t>
      </w:r>
    </w:p>
    <w:p w14:paraId="39714D53" w14:textId="77777777" w:rsidR="000513CD" w:rsidRPr="001A69B5" w:rsidRDefault="0009509B" w:rsidP="001A69B5">
      <w:r w:rsidRPr="001A69B5">
        <w:t xml:space="preserve">Regjeringa la i desember 2019 fram Meld. St. 6 (2019–2020) </w:t>
      </w:r>
      <w:r w:rsidRPr="001A69B5">
        <w:rPr>
          <w:rStyle w:val="kursiv"/>
        </w:rPr>
        <w:t>Tett på – tidlig innsats og inkluderende fellesskap i barnehage, skole og SFO</w:t>
      </w:r>
      <w:r w:rsidRPr="001A69B5">
        <w:t xml:space="preserve">. Målet er </w:t>
      </w:r>
      <w:proofErr w:type="spellStart"/>
      <w:r w:rsidRPr="001A69B5">
        <w:t>barnehagar</w:t>
      </w:r>
      <w:proofErr w:type="spellEnd"/>
      <w:r w:rsidRPr="001A69B5">
        <w:t xml:space="preserve"> og </w:t>
      </w:r>
      <w:proofErr w:type="spellStart"/>
      <w:r w:rsidRPr="001A69B5">
        <w:t>skular</w:t>
      </w:r>
      <w:proofErr w:type="spellEnd"/>
      <w:r w:rsidRPr="001A69B5">
        <w:t xml:space="preserve"> som gir </w:t>
      </w:r>
      <w:proofErr w:type="spellStart"/>
      <w:r w:rsidRPr="001A69B5">
        <w:t>moglegheiter</w:t>
      </w:r>
      <w:proofErr w:type="spellEnd"/>
      <w:r w:rsidRPr="001A69B5">
        <w:t xml:space="preserve"> for alle barn og unge – uavhengig av sosial, kulturell og </w:t>
      </w:r>
      <w:proofErr w:type="spellStart"/>
      <w:r w:rsidRPr="001A69B5">
        <w:t>språkleg</w:t>
      </w:r>
      <w:proofErr w:type="spellEnd"/>
      <w:r w:rsidRPr="001A69B5">
        <w:t xml:space="preserve"> bakgrunn, kjønn og kognitive og fysiske </w:t>
      </w:r>
      <w:proofErr w:type="spellStart"/>
      <w:r w:rsidRPr="001A69B5">
        <w:t>forskjellar</w:t>
      </w:r>
      <w:proofErr w:type="spellEnd"/>
      <w:r w:rsidRPr="001A69B5">
        <w:t xml:space="preserve">. Det krev </w:t>
      </w:r>
      <w:proofErr w:type="spellStart"/>
      <w:r w:rsidRPr="001A69B5">
        <w:t>inkluderande</w:t>
      </w:r>
      <w:proofErr w:type="spellEnd"/>
      <w:r w:rsidRPr="001A69B5">
        <w:t xml:space="preserve"> fellesskap og </w:t>
      </w:r>
      <w:proofErr w:type="spellStart"/>
      <w:r w:rsidRPr="001A69B5">
        <w:t>tidleg</w:t>
      </w:r>
      <w:proofErr w:type="spellEnd"/>
      <w:r w:rsidRPr="001A69B5">
        <w:t xml:space="preserve"> innsats. </w:t>
      </w:r>
      <w:proofErr w:type="spellStart"/>
      <w:r w:rsidRPr="001A69B5">
        <w:t>Meir</w:t>
      </w:r>
      <w:proofErr w:type="spellEnd"/>
      <w:r w:rsidRPr="001A69B5">
        <w:t xml:space="preserve"> omtale av Tett på-meldinga </w:t>
      </w:r>
      <w:proofErr w:type="spellStart"/>
      <w:r w:rsidRPr="001A69B5">
        <w:t>finst</w:t>
      </w:r>
      <w:proofErr w:type="spellEnd"/>
      <w:r w:rsidRPr="001A69B5">
        <w:t xml:space="preserve"> i programkategori 07.20 Grunnopplæringa.</w:t>
      </w:r>
    </w:p>
    <w:p w14:paraId="4AB03CC6" w14:textId="77777777" w:rsidR="000513CD" w:rsidRPr="001A69B5" w:rsidRDefault="0009509B" w:rsidP="001A69B5">
      <w:r w:rsidRPr="001A69B5">
        <w:t xml:space="preserve">I </w:t>
      </w:r>
      <w:proofErr w:type="spellStart"/>
      <w:r w:rsidRPr="001A69B5">
        <w:t>Granavolden</w:t>
      </w:r>
      <w:proofErr w:type="spellEnd"/>
      <w:r w:rsidRPr="001A69B5">
        <w:t xml:space="preserve">-plattforma seier regjeringa at ho vil styrke rekrutteringa av menn til </w:t>
      </w:r>
      <w:proofErr w:type="spellStart"/>
      <w:r w:rsidRPr="001A69B5">
        <w:t>barnehagane</w:t>
      </w:r>
      <w:proofErr w:type="spellEnd"/>
      <w:r w:rsidRPr="001A69B5">
        <w:t xml:space="preserve">, og at </w:t>
      </w:r>
      <w:proofErr w:type="spellStart"/>
      <w:r w:rsidRPr="001A69B5">
        <w:t>ho</w:t>
      </w:r>
      <w:proofErr w:type="spellEnd"/>
      <w:r w:rsidRPr="001A69B5">
        <w:t xml:space="preserve"> vil </w:t>
      </w:r>
      <w:proofErr w:type="spellStart"/>
      <w:r w:rsidRPr="001A69B5">
        <w:t>fremje</w:t>
      </w:r>
      <w:proofErr w:type="spellEnd"/>
      <w:r w:rsidRPr="001A69B5">
        <w:t xml:space="preserve"> </w:t>
      </w:r>
      <w:proofErr w:type="spellStart"/>
      <w:r w:rsidRPr="001A69B5">
        <w:t>ein</w:t>
      </w:r>
      <w:proofErr w:type="spellEnd"/>
      <w:r w:rsidRPr="001A69B5">
        <w:t xml:space="preserve"> strategi for å bidra til </w:t>
      </w:r>
      <w:proofErr w:type="spellStart"/>
      <w:r w:rsidRPr="001A69B5">
        <w:t>ein</w:t>
      </w:r>
      <w:proofErr w:type="spellEnd"/>
      <w:r w:rsidRPr="001A69B5">
        <w:t xml:space="preserve"> </w:t>
      </w:r>
      <w:proofErr w:type="spellStart"/>
      <w:r w:rsidRPr="001A69B5">
        <w:t>meir</w:t>
      </w:r>
      <w:proofErr w:type="spellEnd"/>
      <w:r w:rsidRPr="001A69B5">
        <w:t xml:space="preserve"> likestilt utdannings- og </w:t>
      </w:r>
      <w:proofErr w:type="spellStart"/>
      <w:r w:rsidRPr="001A69B5">
        <w:t>arbeidsmarknad</w:t>
      </w:r>
      <w:proofErr w:type="spellEnd"/>
      <w:r w:rsidRPr="001A69B5">
        <w:t xml:space="preserve">. Det er </w:t>
      </w:r>
      <w:proofErr w:type="spellStart"/>
      <w:r w:rsidRPr="001A69B5">
        <w:t>særleg</w:t>
      </w:r>
      <w:proofErr w:type="spellEnd"/>
      <w:r w:rsidRPr="001A69B5">
        <w:t xml:space="preserve"> relevant å vurdere tiltak som vil </w:t>
      </w:r>
      <w:proofErr w:type="spellStart"/>
      <w:r w:rsidRPr="001A69B5">
        <w:t>auke</w:t>
      </w:r>
      <w:proofErr w:type="spellEnd"/>
      <w:r w:rsidRPr="001A69B5">
        <w:t xml:space="preserve"> rekrutteringa av menn til </w:t>
      </w:r>
      <w:proofErr w:type="spellStart"/>
      <w:r w:rsidRPr="001A69B5">
        <w:t>grunnskule</w:t>
      </w:r>
      <w:proofErr w:type="spellEnd"/>
      <w:r w:rsidRPr="001A69B5">
        <w:t xml:space="preserve">- og </w:t>
      </w:r>
      <w:proofErr w:type="spellStart"/>
      <w:r w:rsidRPr="001A69B5">
        <w:t>barnehagelærarutdanningane</w:t>
      </w:r>
      <w:proofErr w:type="spellEnd"/>
      <w:r w:rsidRPr="001A69B5">
        <w:t xml:space="preserve">. I tillegg er rekruttering av menn til utdanning </w:t>
      </w:r>
      <w:proofErr w:type="spellStart"/>
      <w:r w:rsidRPr="001A69B5">
        <w:t>innanfor</w:t>
      </w:r>
      <w:proofErr w:type="spellEnd"/>
      <w:r w:rsidRPr="001A69B5">
        <w:t xml:space="preserve"> helse- og omsorgssektoren relevant. Kulturdepartementet og Kunnskapsdepartementet vil i samarbeid prioritere </w:t>
      </w:r>
      <w:proofErr w:type="spellStart"/>
      <w:r w:rsidRPr="001A69B5">
        <w:t>desse</w:t>
      </w:r>
      <w:proofErr w:type="spellEnd"/>
      <w:r w:rsidRPr="001A69B5">
        <w:t xml:space="preserve"> innsatsområda i arbeidet med </w:t>
      </w:r>
      <w:proofErr w:type="spellStart"/>
      <w:r w:rsidRPr="001A69B5">
        <w:t>ein</w:t>
      </w:r>
      <w:proofErr w:type="spellEnd"/>
      <w:r w:rsidRPr="001A69B5">
        <w:t xml:space="preserve"> </w:t>
      </w:r>
      <w:proofErr w:type="spellStart"/>
      <w:r w:rsidRPr="001A69B5">
        <w:t>jamnare</w:t>
      </w:r>
      <w:proofErr w:type="spellEnd"/>
      <w:r w:rsidRPr="001A69B5">
        <w:t xml:space="preserve"> kjønnsbalanse i utdanningsløpa. Regjeringa har i september 2021 lagt fram </w:t>
      </w:r>
      <w:r w:rsidRPr="001A69B5">
        <w:rPr>
          <w:rStyle w:val="kursiv"/>
        </w:rPr>
        <w:t>Strategi for et mer likestilt utdannings- og arbeidsmarked 2021–2024.</w:t>
      </w:r>
      <w:r w:rsidRPr="001A69B5">
        <w:t xml:space="preserve"> Strategien har som </w:t>
      </w:r>
      <w:proofErr w:type="spellStart"/>
      <w:r w:rsidRPr="001A69B5">
        <w:t>hovudmål</w:t>
      </w:r>
      <w:proofErr w:type="spellEnd"/>
      <w:r w:rsidRPr="001A69B5">
        <w:t xml:space="preserve"> å få </w:t>
      </w:r>
      <w:proofErr w:type="spellStart"/>
      <w:r w:rsidRPr="001A69B5">
        <w:t>fleire</w:t>
      </w:r>
      <w:proofErr w:type="spellEnd"/>
      <w:r w:rsidRPr="001A69B5">
        <w:t xml:space="preserve"> menn i kvinnedominerte </w:t>
      </w:r>
      <w:proofErr w:type="spellStart"/>
      <w:r w:rsidRPr="001A69B5">
        <w:t>næringar</w:t>
      </w:r>
      <w:proofErr w:type="spellEnd"/>
      <w:r w:rsidRPr="001A69B5">
        <w:t xml:space="preserve"> og </w:t>
      </w:r>
      <w:proofErr w:type="spellStart"/>
      <w:r w:rsidRPr="001A69B5">
        <w:t>fleire</w:t>
      </w:r>
      <w:proofErr w:type="spellEnd"/>
      <w:r w:rsidRPr="001A69B5">
        <w:t xml:space="preserve"> kvinner i mannsdominerte </w:t>
      </w:r>
      <w:proofErr w:type="spellStart"/>
      <w:r w:rsidRPr="001A69B5">
        <w:t>næringar</w:t>
      </w:r>
      <w:proofErr w:type="spellEnd"/>
      <w:r w:rsidRPr="001A69B5">
        <w:t xml:space="preserve">. I tillegg har strategien seks framheva innsatsområde: </w:t>
      </w:r>
      <w:proofErr w:type="spellStart"/>
      <w:r w:rsidRPr="001A69B5">
        <w:t>Fleire</w:t>
      </w:r>
      <w:proofErr w:type="spellEnd"/>
      <w:r w:rsidRPr="001A69B5">
        <w:t xml:space="preserve"> menn i barnehage, </w:t>
      </w:r>
      <w:proofErr w:type="spellStart"/>
      <w:r w:rsidRPr="001A69B5">
        <w:t>grunnskule</w:t>
      </w:r>
      <w:proofErr w:type="spellEnd"/>
      <w:r w:rsidRPr="001A69B5">
        <w:t xml:space="preserve"> og helse- og omsorgsyrke og </w:t>
      </w:r>
      <w:proofErr w:type="spellStart"/>
      <w:r w:rsidRPr="001A69B5">
        <w:t>fleire</w:t>
      </w:r>
      <w:proofErr w:type="spellEnd"/>
      <w:r w:rsidRPr="001A69B5">
        <w:t xml:space="preserve"> kvinner i teknologiske yrke og blant </w:t>
      </w:r>
      <w:proofErr w:type="spellStart"/>
      <w:r w:rsidRPr="001A69B5">
        <w:t>gründarar</w:t>
      </w:r>
      <w:proofErr w:type="spellEnd"/>
      <w:r w:rsidRPr="001A69B5">
        <w:t xml:space="preserve"> og </w:t>
      </w:r>
      <w:proofErr w:type="spellStart"/>
      <w:r w:rsidRPr="001A69B5">
        <w:t>leiarar</w:t>
      </w:r>
      <w:proofErr w:type="spellEnd"/>
      <w:r w:rsidRPr="001A69B5">
        <w:t>.</w:t>
      </w:r>
    </w:p>
    <w:p w14:paraId="661846AD" w14:textId="77777777" w:rsidR="000513CD" w:rsidRPr="001A69B5" w:rsidRDefault="0009509B" w:rsidP="001A69B5">
      <w:r w:rsidRPr="001A69B5">
        <w:t xml:space="preserve">Regjeringa har finansiert </w:t>
      </w:r>
      <w:proofErr w:type="spellStart"/>
      <w:r w:rsidRPr="001A69B5">
        <w:t>eit</w:t>
      </w:r>
      <w:proofErr w:type="spellEnd"/>
      <w:r w:rsidRPr="001A69B5">
        <w:t xml:space="preserve"> rekrutteringsprosjekt ved </w:t>
      </w:r>
      <w:proofErr w:type="spellStart"/>
      <w:r w:rsidRPr="001A69B5">
        <w:t>Høgskulen</w:t>
      </w:r>
      <w:proofErr w:type="spellEnd"/>
      <w:r w:rsidRPr="001A69B5">
        <w:t xml:space="preserve"> på Vestlandet med 16 mill. kroner. Prosjektet er retta mot rekruttering av </w:t>
      </w:r>
      <w:proofErr w:type="spellStart"/>
      <w:r w:rsidRPr="001A69B5">
        <w:t>studentar</w:t>
      </w:r>
      <w:proofErr w:type="spellEnd"/>
      <w:r w:rsidRPr="001A69B5">
        <w:t xml:space="preserve"> til heile </w:t>
      </w:r>
      <w:proofErr w:type="spellStart"/>
      <w:r w:rsidRPr="001A69B5">
        <w:t>breidda</w:t>
      </w:r>
      <w:proofErr w:type="spellEnd"/>
      <w:r w:rsidRPr="001A69B5">
        <w:t xml:space="preserve"> av </w:t>
      </w:r>
      <w:proofErr w:type="spellStart"/>
      <w:r w:rsidRPr="001A69B5">
        <w:t>lærarutdanningar</w:t>
      </w:r>
      <w:proofErr w:type="spellEnd"/>
      <w:r w:rsidRPr="001A69B5">
        <w:t xml:space="preserve">. I tildelingsbrev har departementet presisert spesielt at prosjektet skal omfatte rekruttering av menn til </w:t>
      </w:r>
      <w:proofErr w:type="spellStart"/>
      <w:r w:rsidRPr="001A69B5">
        <w:t>barnehagelærarutdanning</w:t>
      </w:r>
      <w:proofErr w:type="spellEnd"/>
      <w:r w:rsidRPr="001A69B5">
        <w:t xml:space="preserve"> og </w:t>
      </w:r>
      <w:proofErr w:type="spellStart"/>
      <w:r w:rsidRPr="001A69B5">
        <w:t>lærarutdanning</w:t>
      </w:r>
      <w:proofErr w:type="spellEnd"/>
      <w:r w:rsidRPr="001A69B5">
        <w:t xml:space="preserve"> for </w:t>
      </w:r>
      <w:proofErr w:type="spellStart"/>
      <w:r w:rsidRPr="001A69B5">
        <w:t>dei</w:t>
      </w:r>
      <w:proofErr w:type="spellEnd"/>
      <w:r w:rsidRPr="001A69B5">
        <w:t xml:space="preserve"> yngste </w:t>
      </w:r>
      <w:proofErr w:type="spellStart"/>
      <w:r w:rsidRPr="001A69B5">
        <w:t>elevane</w:t>
      </w:r>
      <w:proofErr w:type="spellEnd"/>
      <w:r w:rsidRPr="001A69B5">
        <w:t xml:space="preserve"> i </w:t>
      </w:r>
      <w:proofErr w:type="spellStart"/>
      <w:r w:rsidRPr="001A69B5">
        <w:t>skulen</w:t>
      </w:r>
      <w:proofErr w:type="spellEnd"/>
      <w:r w:rsidRPr="001A69B5">
        <w:t xml:space="preserve">. Det kom </w:t>
      </w:r>
      <w:proofErr w:type="spellStart"/>
      <w:r w:rsidRPr="001A69B5">
        <w:t>midlar</w:t>
      </w:r>
      <w:proofErr w:type="spellEnd"/>
      <w:r w:rsidRPr="001A69B5">
        <w:t xml:space="preserve"> til prosjektet første gong i 2019, deretter i 2020 og 2021. Til </w:t>
      </w:r>
      <w:proofErr w:type="spellStart"/>
      <w:r w:rsidRPr="001A69B5">
        <w:t>no</w:t>
      </w:r>
      <w:proofErr w:type="spellEnd"/>
      <w:r w:rsidRPr="001A69B5">
        <w:t xml:space="preserve"> har covid-19-pandemien hindra at prosjektet kunne </w:t>
      </w:r>
      <w:proofErr w:type="spellStart"/>
      <w:r w:rsidRPr="001A69B5">
        <w:t>kome</w:t>
      </w:r>
      <w:proofErr w:type="spellEnd"/>
      <w:r w:rsidRPr="001A69B5">
        <w:t xml:space="preserve"> </w:t>
      </w:r>
      <w:proofErr w:type="spellStart"/>
      <w:r w:rsidRPr="001A69B5">
        <w:t>skikkeleg</w:t>
      </w:r>
      <w:proofErr w:type="spellEnd"/>
      <w:r w:rsidRPr="001A69B5">
        <w:t xml:space="preserve"> i gang, men det er forventa at arbeidet blir intensivert i 2021.</w:t>
      </w:r>
    </w:p>
    <w:p w14:paraId="4C5C5761" w14:textId="77777777" w:rsidR="000513CD" w:rsidRPr="001A69B5" w:rsidRDefault="0009509B" w:rsidP="001A69B5">
      <w:proofErr w:type="spellStart"/>
      <w:r w:rsidRPr="001A69B5">
        <w:t>Frå</w:t>
      </w:r>
      <w:proofErr w:type="spellEnd"/>
      <w:r w:rsidRPr="001A69B5">
        <w:t xml:space="preserve"> </w:t>
      </w:r>
      <w:proofErr w:type="spellStart"/>
      <w:r w:rsidRPr="001A69B5">
        <w:t>hausten</w:t>
      </w:r>
      <w:proofErr w:type="spellEnd"/>
      <w:r w:rsidRPr="001A69B5">
        <w:t xml:space="preserve"> 2020 starta innføringa av nye </w:t>
      </w:r>
      <w:proofErr w:type="spellStart"/>
      <w:r w:rsidRPr="001A69B5">
        <w:t>læreplanar</w:t>
      </w:r>
      <w:proofErr w:type="spellEnd"/>
      <w:r w:rsidRPr="001A69B5">
        <w:t xml:space="preserve"> for grunnopplæringa </w:t>
      </w:r>
      <w:proofErr w:type="spellStart"/>
      <w:r w:rsidRPr="001A69B5">
        <w:t>innanfor</w:t>
      </w:r>
      <w:proofErr w:type="spellEnd"/>
      <w:r w:rsidRPr="001A69B5">
        <w:t xml:space="preserve"> læreplanverket for Kunnskapsløftet 2020 (LK2020). Dei nye </w:t>
      </w:r>
      <w:proofErr w:type="spellStart"/>
      <w:r w:rsidRPr="001A69B5">
        <w:t>læreplanane</w:t>
      </w:r>
      <w:proofErr w:type="spellEnd"/>
      <w:r w:rsidRPr="001A69B5">
        <w:t xml:space="preserve"> tok til å gjelde for 1.–9. trinn i </w:t>
      </w:r>
      <w:proofErr w:type="spellStart"/>
      <w:r w:rsidRPr="001A69B5">
        <w:t>grunnskulen</w:t>
      </w:r>
      <w:proofErr w:type="spellEnd"/>
      <w:r w:rsidRPr="001A69B5">
        <w:t xml:space="preserve"> og 1. trinn i </w:t>
      </w:r>
      <w:proofErr w:type="spellStart"/>
      <w:r w:rsidRPr="001A69B5">
        <w:t>vidaregåande</w:t>
      </w:r>
      <w:proofErr w:type="spellEnd"/>
      <w:r w:rsidRPr="001A69B5">
        <w:t xml:space="preserve"> opplæring </w:t>
      </w:r>
      <w:proofErr w:type="spellStart"/>
      <w:r w:rsidRPr="001A69B5">
        <w:t>hausten</w:t>
      </w:r>
      <w:proofErr w:type="spellEnd"/>
      <w:r w:rsidRPr="001A69B5">
        <w:t xml:space="preserve"> 2020 og for 10. trinn i </w:t>
      </w:r>
      <w:proofErr w:type="spellStart"/>
      <w:r w:rsidRPr="001A69B5">
        <w:t>grunnskulen</w:t>
      </w:r>
      <w:proofErr w:type="spellEnd"/>
      <w:r w:rsidRPr="001A69B5">
        <w:t xml:space="preserve"> og 2. trinn i </w:t>
      </w:r>
      <w:proofErr w:type="spellStart"/>
      <w:r w:rsidRPr="001A69B5">
        <w:t>vidaregåande</w:t>
      </w:r>
      <w:proofErr w:type="spellEnd"/>
      <w:r w:rsidRPr="001A69B5">
        <w:t xml:space="preserve"> opplæring </w:t>
      </w:r>
      <w:proofErr w:type="spellStart"/>
      <w:r w:rsidRPr="001A69B5">
        <w:t>hausten</w:t>
      </w:r>
      <w:proofErr w:type="spellEnd"/>
      <w:r w:rsidRPr="001A69B5">
        <w:t xml:space="preserve"> 2021. 3. trinn i </w:t>
      </w:r>
      <w:proofErr w:type="spellStart"/>
      <w:r w:rsidRPr="001A69B5">
        <w:t>vidaregåande</w:t>
      </w:r>
      <w:proofErr w:type="spellEnd"/>
      <w:r w:rsidRPr="001A69B5">
        <w:t xml:space="preserve"> opplæring følger etter </w:t>
      </w:r>
      <w:proofErr w:type="spellStart"/>
      <w:r w:rsidRPr="001A69B5">
        <w:t>hausten</w:t>
      </w:r>
      <w:proofErr w:type="spellEnd"/>
      <w:r w:rsidRPr="001A69B5">
        <w:t xml:space="preserve"> 2022. </w:t>
      </w:r>
      <w:proofErr w:type="spellStart"/>
      <w:r w:rsidRPr="001A69B5">
        <w:t>Innanfor</w:t>
      </w:r>
      <w:proofErr w:type="spellEnd"/>
      <w:r w:rsidRPr="001A69B5">
        <w:t xml:space="preserve"> det </w:t>
      </w:r>
      <w:proofErr w:type="spellStart"/>
      <w:r w:rsidRPr="001A69B5">
        <w:t>tverrfaglege</w:t>
      </w:r>
      <w:proofErr w:type="spellEnd"/>
      <w:r w:rsidRPr="001A69B5">
        <w:t xml:space="preserve"> temaet folkehelse og </w:t>
      </w:r>
      <w:proofErr w:type="spellStart"/>
      <w:r w:rsidRPr="001A69B5">
        <w:t>livsmeistring</w:t>
      </w:r>
      <w:proofErr w:type="spellEnd"/>
      <w:r w:rsidRPr="001A69B5">
        <w:t xml:space="preserve"> er aktuelle tema </w:t>
      </w:r>
      <w:proofErr w:type="spellStart"/>
      <w:r w:rsidRPr="001A69B5">
        <w:t>verdival</w:t>
      </w:r>
      <w:proofErr w:type="spellEnd"/>
      <w:r w:rsidRPr="001A69B5">
        <w:t xml:space="preserve">, </w:t>
      </w:r>
      <w:proofErr w:type="spellStart"/>
      <w:r w:rsidRPr="001A69B5">
        <w:t>mellommenneskelege</w:t>
      </w:r>
      <w:proofErr w:type="spellEnd"/>
      <w:r w:rsidRPr="001A69B5">
        <w:t xml:space="preserve"> </w:t>
      </w:r>
      <w:proofErr w:type="spellStart"/>
      <w:r w:rsidRPr="001A69B5">
        <w:t>relasjonar</w:t>
      </w:r>
      <w:proofErr w:type="spellEnd"/>
      <w:r w:rsidRPr="001A69B5">
        <w:t xml:space="preserve">, seksualitet, å kunne </w:t>
      </w:r>
      <w:proofErr w:type="spellStart"/>
      <w:r w:rsidRPr="001A69B5">
        <w:t>setje</w:t>
      </w:r>
      <w:proofErr w:type="spellEnd"/>
      <w:r w:rsidRPr="001A69B5">
        <w:t xml:space="preserve"> grenser og respektere grensene til andre og å kunne handtere </w:t>
      </w:r>
      <w:proofErr w:type="spellStart"/>
      <w:r w:rsidRPr="001A69B5">
        <w:t>tankar</w:t>
      </w:r>
      <w:proofErr w:type="spellEnd"/>
      <w:r w:rsidRPr="001A69B5">
        <w:t xml:space="preserve">, kjensler og </w:t>
      </w:r>
      <w:proofErr w:type="spellStart"/>
      <w:r w:rsidRPr="001A69B5">
        <w:t>relasjonar</w:t>
      </w:r>
      <w:proofErr w:type="spellEnd"/>
      <w:r w:rsidRPr="001A69B5">
        <w:t xml:space="preserve">. Konkrete læringsmål </w:t>
      </w:r>
      <w:proofErr w:type="spellStart"/>
      <w:r w:rsidRPr="001A69B5">
        <w:t>innanfor</w:t>
      </w:r>
      <w:proofErr w:type="spellEnd"/>
      <w:r w:rsidRPr="001A69B5">
        <w:t xml:space="preserve"> samfunnsfag er mellom anna at </w:t>
      </w:r>
      <w:proofErr w:type="spellStart"/>
      <w:r w:rsidRPr="001A69B5">
        <w:t>elevane</w:t>
      </w:r>
      <w:proofErr w:type="spellEnd"/>
      <w:r w:rsidRPr="001A69B5">
        <w:t xml:space="preserve"> skal drøfte kva likeverd og likestilling har å </w:t>
      </w:r>
      <w:proofErr w:type="spellStart"/>
      <w:r w:rsidRPr="001A69B5">
        <w:t>seie</w:t>
      </w:r>
      <w:proofErr w:type="spellEnd"/>
      <w:r w:rsidRPr="001A69B5">
        <w:t xml:space="preserve"> for </w:t>
      </w:r>
      <w:proofErr w:type="spellStart"/>
      <w:r w:rsidRPr="001A69B5">
        <w:t>eit</w:t>
      </w:r>
      <w:proofErr w:type="spellEnd"/>
      <w:r w:rsidRPr="001A69B5">
        <w:t xml:space="preserve"> demokrati, og utvikle forslag til korleis </w:t>
      </w:r>
      <w:proofErr w:type="spellStart"/>
      <w:r w:rsidRPr="001A69B5">
        <w:t>ein</w:t>
      </w:r>
      <w:proofErr w:type="spellEnd"/>
      <w:r w:rsidRPr="001A69B5">
        <w:t xml:space="preserve"> kan motarbeide </w:t>
      </w:r>
      <w:proofErr w:type="spellStart"/>
      <w:r w:rsidRPr="001A69B5">
        <w:t>fordommar</w:t>
      </w:r>
      <w:proofErr w:type="spellEnd"/>
      <w:r w:rsidRPr="001A69B5">
        <w:t>, rasisme og diskriminering.</w:t>
      </w:r>
    </w:p>
    <w:p w14:paraId="0D90F9BC" w14:textId="77777777" w:rsidR="000513CD" w:rsidRPr="001A69B5" w:rsidRDefault="0009509B" w:rsidP="001A69B5">
      <w:r w:rsidRPr="001A69B5">
        <w:t xml:space="preserve">Seksualitetsopplæringa er </w:t>
      </w:r>
      <w:proofErr w:type="spellStart"/>
      <w:r w:rsidRPr="001A69B5">
        <w:t>ein</w:t>
      </w:r>
      <w:proofErr w:type="spellEnd"/>
      <w:r w:rsidRPr="001A69B5">
        <w:t xml:space="preserve"> del av det </w:t>
      </w:r>
      <w:proofErr w:type="spellStart"/>
      <w:r w:rsidRPr="001A69B5">
        <w:t>tverrfaglege</w:t>
      </w:r>
      <w:proofErr w:type="spellEnd"/>
      <w:r w:rsidRPr="001A69B5">
        <w:t xml:space="preserve"> temaet folkehelse og </w:t>
      </w:r>
      <w:proofErr w:type="spellStart"/>
      <w:r w:rsidRPr="001A69B5">
        <w:t>livsmeistring</w:t>
      </w:r>
      <w:proofErr w:type="spellEnd"/>
      <w:r w:rsidRPr="001A69B5">
        <w:t xml:space="preserve">. Seksualitet er tema i samfunnsfag, naturfag, kristendom, religion, livssyn og etikk (KRLE) og kroppsøving, med ulike </w:t>
      </w:r>
      <w:proofErr w:type="spellStart"/>
      <w:r w:rsidRPr="001A69B5">
        <w:t>innfallsvinklar</w:t>
      </w:r>
      <w:proofErr w:type="spellEnd"/>
      <w:r w:rsidRPr="001A69B5">
        <w:t xml:space="preserve">. I samfunnsfag er til dømes seksuell orientering, </w:t>
      </w:r>
      <w:proofErr w:type="spellStart"/>
      <w:r w:rsidRPr="001A69B5">
        <w:t>grensesetjing</w:t>
      </w:r>
      <w:proofErr w:type="spellEnd"/>
      <w:r w:rsidRPr="001A69B5">
        <w:t xml:space="preserve"> og seksuelle overgrep sentralt. Naturfag </w:t>
      </w:r>
      <w:proofErr w:type="gramStart"/>
      <w:r w:rsidRPr="001A69B5">
        <w:t>fokuserer</w:t>
      </w:r>
      <w:proofErr w:type="gramEnd"/>
      <w:r w:rsidRPr="001A69B5">
        <w:t xml:space="preserve"> på reproduktiv helse, </w:t>
      </w:r>
      <w:proofErr w:type="spellStart"/>
      <w:r w:rsidRPr="001A69B5">
        <w:t>forandringar</w:t>
      </w:r>
      <w:proofErr w:type="spellEnd"/>
      <w:r w:rsidRPr="001A69B5">
        <w:t xml:space="preserve"> i kroppen under puberteten og korleis puberteten kan </w:t>
      </w:r>
      <w:proofErr w:type="spellStart"/>
      <w:r w:rsidRPr="001A69B5">
        <w:t>påverke</w:t>
      </w:r>
      <w:proofErr w:type="spellEnd"/>
      <w:r w:rsidRPr="001A69B5">
        <w:t xml:space="preserve"> kjensler. Faget KRLE </w:t>
      </w:r>
      <w:proofErr w:type="spellStart"/>
      <w:r w:rsidRPr="001A69B5">
        <w:t>tek</w:t>
      </w:r>
      <w:proofErr w:type="spellEnd"/>
      <w:r w:rsidRPr="001A69B5">
        <w:t xml:space="preserve"> opp mellom anna seksualetikk i ulike </w:t>
      </w:r>
      <w:proofErr w:type="spellStart"/>
      <w:r w:rsidRPr="001A69B5">
        <w:t>religionar</w:t>
      </w:r>
      <w:proofErr w:type="spellEnd"/>
      <w:r w:rsidRPr="001A69B5">
        <w:t xml:space="preserve">, og i kroppsøving skal </w:t>
      </w:r>
      <w:proofErr w:type="spellStart"/>
      <w:r w:rsidRPr="001A69B5">
        <w:t>elevane</w:t>
      </w:r>
      <w:proofErr w:type="spellEnd"/>
      <w:r w:rsidRPr="001A69B5">
        <w:t xml:space="preserve"> reflektere over kroppsidentitet og </w:t>
      </w:r>
      <w:proofErr w:type="spellStart"/>
      <w:r w:rsidRPr="001A69B5">
        <w:t>sjølvbilete</w:t>
      </w:r>
      <w:proofErr w:type="spellEnd"/>
      <w:r w:rsidRPr="001A69B5">
        <w:t>.</w:t>
      </w:r>
    </w:p>
    <w:p w14:paraId="0DC95E71" w14:textId="77777777" w:rsidR="000513CD" w:rsidRPr="001A69B5" w:rsidRDefault="0009509B" w:rsidP="001A69B5">
      <w:r w:rsidRPr="001A69B5">
        <w:t xml:space="preserve">Gjennom handlingsplanen </w:t>
      </w:r>
      <w:r w:rsidRPr="001A69B5">
        <w:rPr>
          <w:rStyle w:val="kursiv"/>
        </w:rPr>
        <w:t>Trygghet, mangfold og åpenhet. Regjeringens handlingsplan mot diskriminering på grunn av seksuell orientering, kjønnsidentitet, kjønnsuttrykk og kjønnskarakteristika 2021–2024</w:t>
      </w:r>
      <w:r w:rsidRPr="001A69B5">
        <w:t xml:space="preserve"> vil regjeringa arbeide for større </w:t>
      </w:r>
      <w:proofErr w:type="spellStart"/>
      <w:r w:rsidRPr="001A69B5">
        <w:t>openheit</w:t>
      </w:r>
      <w:proofErr w:type="spellEnd"/>
      <w:r w:rsidRPr="001A69B5">
        <w:t xml:space="preserve"> om kjønns- og </w:t>
      </w:r>
      <w:proofErr w:type="spellStart"/>
      <w:r w:rsidRPr="001A69B5">
        <w:t>seksualitetsmangfald</w:t>
      </w:r>
      <w:proofErr w:type="spellEnd"/>
      <w:r w:rsidRPr="001A69B5">
        <w:t xml:space="preserve">, betre levekår og livskvalitet for skeive og </w:t>
      </w:r>
      <w:proofErr w:type="spellStart"/>
      <w:r w:rsidRPr="001A69B5">
        <w:t>sterkare</w:t>
      </w:r>
      <w:proofErr w:type="spellEnd"/>
      <w:r w:rsidRPr="001A69B5">
        <w:t xml:space="preserve"> samarbeid med og støtte til sivilsamfunnet. </w:t>
      </w:r>
    </w:p>
    <w:p w14:paraId="0138D0EC" w14:textId="77777777" w:rsidR="000513CD" w:rsidRPr="001A69B5" w:rsidRDefault="0009509B" w:rsidP="001A69B5">
      <w:r w:rsidRPr="001A69B5">
        <w:t xml:space="preserve">Kunnskapsdepartementet vil gjennom ulike tiltak </w:t>
      </w:r>
      <w:proofErr w:type="spellStart"/>
      <w:r w:rsidRPr="001A69B5">
        <w:t>motverke</w:t>
      </w:r>
      <w:proofErr w:type="spellEnd"/>
      <w:r w:rsidRPr="001A69B5">
        <w:t xml:space="preserve"> </w:t>
      </w:r>
      <w:proofErr w:type="spellStart"/>
      <w:r w:rsidRPr="001A69B5">
        <w:t>nokre</w:t>
      </w:r>
      <w:proofErr w:type="spellEnd"/>
      <w:r w:rsidRPr="001A69B5">
        <w:t xml:space="preserve"> av </w:t>
      </w:r>
      <w:proofErr w:type="spellStart"/>
      <w:r w:rsidRPr="001A69B5">
        <w:t>utfordringane</w:t>
      </w:r>
      <w:proofErr w:type="spellEnd"/>
      <w:r w:rsidRPr="001A69B5">
        <w:t xml:space="preserve"> som skeive med </w:t>
      </w:r>
      <w:proofErr w:type="spellStart"/>
      <w:r w:rsidRPr="001A69B5">
        <w:t>innvandrarbakgrunn</w:t>
      </w:r>
      <w:proofErr w:type="spellEnd"/>
      <w:r w:rsidRPr="001A69B5">
        <w:t xml:space="preserve"> møter. Det vil bli utvikla </w:t>
      </w:r>
      <w:proofErr w:type="spellStart"/>
      <w:r w:rsidRPr="001A69B5">
        <w:t>rettleiarar</w:t>
      </w:r>
      <w:proofErr w:type="spellEnd"/>
      <w:r w:rsidRPr="001A69B5">
        <w:t xml:space="preserve">, </w:t>
      </w:r>
      <w:proofErr w:type="spellStart"/>
      <w:r w:rsidRPr="001A69B5">
        <w:t>videoar</w:t>
      </w:r>
      <w:proofErr w:type="spellEnd"/>
      <w:r w:rsidRPr="001A69B5">
        <w:t xml:space="preserve"> og ordlister om kjønns- og </w:t>
      </w:r>
      <w:proofErr w:type="spellStart"/>
      <w:r w:rsidRPr="001A69B5">
        <w:t>seksualitetsmangfald</w:t>
      </w:r>
      <w:proofErr w:type="spellEnd"/>
      <w:r w:rsidRPr="001A69B5">
        <w:t xml:space="preserve"> på ulike språk, for å bidra til større </w:t>
      </w:r>
      <w:proofErr w:type="spellStart"/>
      <w:r w:rsidRPr="001A69B5">
        <w:t>openheit</w:t>
      </w:r>
      <w:proofErr w:type="spellEnd"/>
      <w:r w:rsidRPr="001A69B5">
        <w:t xml:space="preserve"> om kjønns- og </w:t>
      </w:r>
      <w:proofErr w:type="spellStart"/>
      <w:r w:rsidRPr="001A69B5">
        <w:t>seksualitetsmangfald</w:t>
      </w:r>
      <w:proofErr w:type="spellEnd"/>
      <w:r w:rsidRPr="001A69B5">
        <w:t xml:space="preserve"> gjennom å </w:t>
      </w:r>
      <w:proofErr w:type="spellStart"/>
      <w:r w:rsidRPr="001A69B5">
        <w:t>gjere</w:t>
      </w:r>
      <w:proofErr w:type="spellEnd"/>
      <w:r w:rsidRPr="001A69B5">
        <w:t xml:space="preserve"> informasjon om temaet </w:t>
      </w:r>
      <w:proofErr w:type="spellStart"/>
      <w:r w:rsidRPr="001A69B5">
        <w:t>tilgjengeleg</w:t>
      </w:r>
      <w:proofErr w:type="spellEnd"/>
      <w:r w:rsidRPr="001A69B5">
        <w:t xml:space="preserve"> på </w:t>
      </w:r>
      <w:proofErr w:type="spellStart"/>
      <w:r w:rsidRPr="001A69B5">
        <w:t>fleire</w:t>
      </w:r>
      <w:proofErr w:type="spellEnd"/>
      <w:r w:rsidRPr="001A69B5">
        <w:t xml:space="preserve"> språk. Departementet vil heve kompetansen om kjønns- og </w:t>
      </w:r>
      <w:proofErr w:type="spellStart"/>
      <w:r w:rsidRPr="001A69B5">
        <w:t>seksualitetsmangfald</w:t>
      </w:r>
      <w:proofErr w:type="spellEnd"/>
      <w:r w:rsidRPr="001A69B5">
        <w:t xml:space="preserve"> for </w:t>
      </w:r>
      <w:proofErr w:type="gramStart"/>
      <w:r w:rsidRPr="001A69B5">
        <w:t>tilsette</w:t>
      </w:r>
      <w:proofErr w:type="gramEnd"/>
      <w:r w:rsidRPr="001A69B5">
        <w:t xml:space="preserve"> som jobbar med </w:t>
      </w:r>
      <w:proofErr w:type="spellStart"/>
      <w:r w:rsidRPr="001A69B5">
        <w:t>nyleg</w:t>
      </w:r>
      <w:proofErr w:type="spellEnd"/>
      <w:r w:rsidRPr="001A69B5">
        <w:t xml:space="preserve"> komne </w:t>
      </w:r>
      <w:proofErr w:type="spellStart"/>
      <w:r w:rsidRPr="001A69B5">
        <w:t>flyktningar</w:t>
      </w:r>
      <w:proofErr w:type="spellEnd"/>
      <w:r w:rsidRPr="001A69B5">
        <w:t xml:space="preserve"> og </w:t>
      </w:r>
      <w:proofErr w:type="spellStart"/>
      <w:r w:rsidRPr="001A69B5">
        <w:t>innvandrarar</w:t>
      </w:r>
      <w:proofErr w:type="spellEnd"/>
      <w:r w:rsidRPr="001A69B5">
        <w:t xml:space="preserve"> for å sikre </w:t>
      </w:r>
      <w:proofErr w:type="spellStart"/>
      <w:r w:rsidRPr="001A69B5">
        <w:t>eit</w:t>
      </w:r>
      <w:proofErr w:type="spellEnd"/>
      <w:r w:rsidRPr="001A69B5">
        <w:t xml:space="preserve"> </w:t>
      </w:r>
      <w:proofErr w:type="spellStart"/>
      <w:r w:rsidRPr="001A69B5">
        <w:t>meir</w:t>
      </w:r>
      <w:proofErr w:type="spellEnd"/>
      <w:r w:rsidRPr="001A69B5">
        <w:t xml:space="preserve"> likeverdig </w:t>
      </w:r>
      <w:proofErr w:type="spellStart"/>
      <w:r w:rsidRPr="001A69B5">
        <w:t>tenestetilbod</w:t>
      </w:r>
      <w:proofErr w:type="spellEnd"/>
      <w:r w:rsidRPr="001A69B5">
        <w:t xml:space="preserve">. Det vil også bli </w:t>
      </w:r>
      <w:proofErr w:type="spellStart"/>
      <w:r w:rsidRPr="001A69B5">
        <w:t>teke</w:t>
      </w:r>
      <w:proofErr w:type="spellEnd"/>
      <w:r w:rsidRPr="001A69B5">
        <w:t xml:space="preserve"> omsyn til </w:t>
      </w:r>
      <w:proofErr w:type="spellStart"/>
      <w:r w:rsidRPr="001A69B5">
        <w:t>særlege</w:t>
      </w:r>
      <w:proofErr w:type="spellEnd"/>
      <w:r w:rsidRPr="001A69B5">
        <w:t xml:space="preserve"> </w:t>
      </w:r>
      <w:proofErr w:type="spellStart"/>
      <w:r w:rsidRPr="001A69B5">
        <w:t>utfordringar</w:t>
      </w:r>
      <w:proofErr w:type="spellEnd"/>
      <w:r w:rsidRPr="001A69B5">
        <w:t xml:space="preserve"> for </w:t>
      </w:r>
      <w:proofErr w:type="spellStart"/>
      <w:r w:rsidRPr="001A69B5">
        <w:t>lhbtiq-flyktningar</w:t>
      </w:r>
      <w:proofErr w:type="spellEnd"/>
      <w:r w:rsidRPr="001A69B5">
        <w:t xml:space="preserve"> ved </w:t>
      </w:r>
      <w:proofErr w:type="spellStart"/>
      <w:r w:rsidRPr="001A69B5">
        <w:t>busetjing</w:t>
      </w:r>
      <w:proofErr w:type="spellEnd"/>
      <w:r w:rsidRPr="001A69B5">
        <w:t xml:space="preserve"> for å </w:t>
      </w:r>
      <w:proofErr w:type="spellStart"/>
      <w:r w:rsidRPr="001A69B5">
        <w:t>motverke</w:t>
      </w:r>
      <w:proofErr w:type="spellEnd"/>
      <w:r w:rsidRPr="001A69B5">
        <w:t xml:space="preserve"> </w:t>
      </w:r>
      <w:proofErr w:type="spellStart"/>
      <w:r w:rsidRPr="001A69B5">
        <w:t>einsemd</w:t>
      </w:r>
      <w:proofErr w:type="spellEnd"/>
      <w:r w:rsidRPr="001A69B5">
        <w:t xml:space="preserve"> og andre former for </w:t>
      </w:r>
      <w:proofErr w:type="spellStart"/>
      <w:r w:rsidRPr="001A69B5">
        <w:t>sårbarheit</w:t>
      </w:r>
      <w:proofErr w:type="spellEnd"/>
      <w:r w:rsidRPr="001A69B5">
        <w:t xml:space="preserve"> i denne gruppa.</w:t>
      </w:r>
    </w:p>
    <w:p w14:paraId="7BB3A63A" w14:textId="77777777" w:rsidR="000513CD" w:rsidRPr="001A69B5" w:rsidRDefault="0009509B" w:rsidP="001A69B5">
      <w:r w:rsidRPr="001A69B5">
        <w:t xml:space="preserve">Regjeringa vil bidra til betre læringsutbytte om kjønns- og </w:t>
      </w:r>
      <w:proofErr w:type="spellStart"/>
      <w:r w:rsidRPr="001A69B5">
        <w:t>seksualitetsmangfald</w:t>
      </w:r>
      <w:proofErr w:type="spellEnd"/>
      <w:r w:rsidRPr="001A69B5">
        <w:t xml:space="preserve"> i </w:t>
      </w:r>
      <w:proofErr w:type="spellStart"/>
      <w:r w:rsidRPr="001A69B5">
        <w:t>lærarutdanningar</w:t>
      </w:r>
      <w:proofErr w:type="spellEnd"/>
      <w:r w:rsidRPr="001A69B5">
        <w:t xml:space="preserve"> og helse- og </w:t>
      </w:r>
      <w:proofErr w:type="spellStart"/>
      <w:r w:rsidRPr="001A69B5">
        <w:t>sosialfaglege</w:t>
      </w:r>
      <w:proofErr w:type="spellEnd"/>
      <w:r w:rsidRPr="001A69B5">
        <w:t xml:space="preserve"> </w:t>
      </w:r>
      <w:proofErr w:type="spellStart"/>
      <w:r w:rsidRPr="001A69B5">
        <w:t>utdanningar</w:t>
      </w:r>
      <w:proofErr w:type="spellEnd"/>
      <w:r w:rsidRPr="001A69B5">
        <w:t xml:space="preserve">. </w:t>
      </w:r>
      <w:proofErr w:type="spellStart"/>
      <w:r w:rsidRPr="001A69B5">
        <w:t>Eitt</w:t>
      </w:r>
      <w:proofErr w:type="spellEnd"/>
      <w:r w:rsidRPr="001A69B5">
        <w:t xml:space="preserve"> av tiltaka er derfor kompetanseheving om kjønns- og </w:t>
      </w:r>
      <w:proofErr w:type="spellStart"/>
      <w:r w:rsidRPr="001A69B5">
        <w:t>seksualitetsmangfald</w:t>
      </w:r>
      <w:proofErr w:type="spellEnd"/>
      <w:r w:rsidRPr="001A69B5">
        <w:t xml:space="preserve"> i </w:t>
      </w:r>
      <w:proofErr w:type="spellStart"/>
      <w:r w:rsidRPr="001A69B5">
        <w:t>desse</w:t>
      </w:r>
      <w:proofErr w:type="spellEnd"/>
      <w:r w:rsidRPr="001A69B5">
        <w:t xml:space="preserve"> </w:t>
      </w:r>
      <w:proofErr w:type="spellStart"/>
      <w:r w:rsidRPr="001A69B5">
        <w:t>utdanningane</w:t>
      </w:r>
      <w:proofErr w:type="spellEnd"/>
      <w:r w:rsidRPr="001A69B5">
        <w:t xml:space="preserve">. Kunnskapsdepartementet vil, i samråd med universitets- og </w:t>
      </w:r>
      <w:proofErr w:type="spellStart"/>
      <w:r w:rsidRPr="001A69B5">
        <w:t>høgskulesektoren</w:t>
      </w:r>
      <w:proofErr w:type="spellEnd"/>
      <w:r w:rsidRPr="001A69B5">
        <w:t xml:space="preserve">, vurdere tiltak som kan bidra til at </w:t>
      </w:r>
      <w:proofErr w:type="spellStart"/>
      <w:r w:rsidRPr="001A69B5">
        <w:t>studentane</w:t>
      </w:r>
      <w:proofErr w:type="spellEnd"/>
      <w:r w:rsidRPr="001A69B5">
        <w:t xml:space="preserve"> oppnår læringsutbytte som er </w:t>
      </w:r>
      <w:proofErr w:type="spellStart"/>
      <w:r w:rsidRPr="001A69B5">
        <w:t>omtala</w:t>
      </w:r>
      <w:proofErr w:type="spellEnd"/>
      <w:r w:rsidRPr="001A69B5">
        <w:t xml:space="preserve"> i </w:t>
      </w:r>
      <w:proofErr w:type="spellStart"/>
      <w:r w:rsidRPr="001A69B5">
        <w:t>rammeplanane</w:t>
      </w:r>
      <w:proofErr w:type="spellEnd"/>
      <w:r w:rsidRPr="001A69B5">
        <w:t xml:space="preserve"> for </w:t>
      </w:r>
      <w:proofErr w:type="spellStart"/>
      <w:r w:rsidRPr="001A69B5">
        <w:t>utdanningane</w:t>
      </w:r>
      <w:proofErr w:type="spellEnd"/>
      <w:r w:rsidRPr="001A69B5">
        <w:t xml:space="preserve"> og i nasjonale forskriftsfesta retningslinjer på feltet.</w:t>
      </w:r>
    </w:p>
    <w:p w14:paraId="35FCFDA0" w14:textId="77777777" w:rsidR="000513CD" w:rsidRPr="001A69B5" w:rsidRDefault="0009509B" w:rsidP="001A69B5">
      <w:proofErr w:type="spellStart"/>
      <w:r w:rsidRPr="001A69B5">
        <w:t>Eit</w:t>
      </w:r>
      <w:proofErr w:type="spellEnd"/>
      <w:r w:rsidRPr="001A69B5">
        <w:t xml:space="preserve"> anna tiltak er kompetanseheving av </w:t>
      </w:r>
      <w:proofErr w:type="spellStart"/>
      <w:r w:rsidRPr="001A69B5">
        <w:t>lærarar</w:t>
      </w:r>
      <w:proofErr w:type="spellEnd"/>
      <w:r w:rsidRPr="001A69B5">
        <w:t xml:space="preserve">, </w:t>
      </w:r>
      <w:proofErr w:type="spellStart"/>
      <w:r w:rsidRPr="001A69B5">
        <w:t>leiarar</w:t>
      </w:r>
      <w:proofErr w:type="spellEnd"/>
      <w:r w:rsidRPr="001A69B5">
        <w:t xml:space="preserve"> og </w:t>
      </w:r>
      <w:proofErr w:type="spellStart"/>
      <w:r w:rsidRPr="001A69B5">
        <w:t>lærarstudentar</w:t>
      </w:r>
      <w:proofErr w:type="spellEnd"/>
      <w:r w:rsidRPr="001A69B5">
        <w:t xml:space="preserve">. Utdanningsdirektoratet har i 2021 i samarbeid med Helsedirektoratet starta med å utvikle </w:t>
      </w:r>
      <w:proofErr w:type="spellStart"/>
      <w:r w:rsidRPr="001A69B5">
        <w:t>støtteressursar</w:t>
      </w:r>
      <w:proofErr w:type="spellEnd"/>
      <w:r w:rsidRPr="001A69B5">
        <w:t xml:space="preserve"> om seksualitet og kjønn. Planen er å inkludere </w:t>
      </w:r>
      <w:proofErr w:type="spellStart"/>
      <w:r w:rsidRPr="001A69B5">
        <w:t>lhbtiq</w:t>
      </w:r>
      <w:proofErr w:type="spellEnd"/>
      <w:r w:rsidRPr="001A69B5">
        <w:t xml:space="preserve">-perspektivet i </w:t>
      </w:r>
      <w:proofErr w:type="spellStart"/>
      <w:r w:rsidRPr="001A69B5">
        <w:t>støtteressursane</w:t>
      </w:r>
      <w:proofErr w:type="spellEnd"/>
      <w:r w:rsidRPr="001A69B5">
        <w:t>.</w:t>
      </w:r>
    </w:p>
    <w:p w14:paraId="459AC090" w14:textId="77777777" w:rsidR="000513CD" w:rsidRPr="001A69B5" w:rsidRDefault="0009509B" w:rsidP="001A69B5">
      <w:r w:rsidRPr="001A69B5">
        <w:t xml:space="preserve">Kunnskapsdepartementet vil i samarbeid med andre departement utvikle kunnskap om levekår og livssituasjon for skeive, inkludert skeive med </w:t>
      </w:r>
      <w:proofErr w:type="spellStart"/>
      <w:r w:rsidRPr="001A69B5">
        <w:t>innvandrarbakgrunn</w:t>
      </w:r>
      <w:proofErr w:type="spellEnd"/>
      <w:r w:rsidRPr="001A69B5">
        <w:t xml:space="preserve">, gjennom </w:t>
      </w:r>
      <w:proofErr w:type="spellStart"/>
      <w:r w:rsidRPr="001A69B5">
        <w:t>jamlege</w:t>
      </w:r>
      <w:proofErr w:type="spellEnd"/>
      <w:r w:rsidRPr="001A69B5">
        <w:t xml:space="preserve"> </w:t>
      </w:r>
      <w:proofErr w:type="spellStart"/>
      <w:r w:rsidRPr="001A69B5">
        <w:t>levekårsundersøkingar</w:t>
      </w:r>
      <w:proofErr w:type="spellEnd"/>
      <w:r w:rsidRPr="001A69B5">
        <w:t xml:space="preserve">, </w:t>
      </w:r>
      <w:proofErr w:type="spellStart"/>
      <w:r w:rsidRPr="001A69B5">
        <w:t>livskvalitetsundersøkingar</w:t>
      </w:r>
      <w:proofErr w:type="spellEnd"/>
      <w:r w:rsidRPr="001A69B5">
        <w:t xml:space="preserve"> og </w:t>
      </w:r>
      <w:proofErr w:type="spellStart"/>
      <w:r w:rsidRPr="001A69B5">
        <w:t>haldningsundersøkingar</w:t>
      </w:r>
      <w:proofErr w:type="spellEnd"/>
      <w:r w:rsidRPr="001A69B5">
        <w:t xml:space="preserve">, og legge til rette for </w:t>
      </w:r>
      <w:proofErr w:type="spellStart"/>
      <w:r w:rsidRPr="001A69B5">
        <w:t>haldningsskapande</w:t>
      </w:r>
      <w:proofErr w:type="spellEnd"/>
      <w:r w:rsidRPr="001A69B5">
        <w:t xml:space="preserve"> arbeid retta mot den generelle befolkninga, inkludert </w:t>
      </w:r>
      <w:proofErr w:type="spellStart"/>
      <w:r w:rsidRPr="001A69B5">
        <w:t>innvandrarbefolkninga</w:t>
      </w:r>
      <w:proofErr w:type="spellEnd"/>
      <w:r w:rsidRPr="001A69B5">
        <w:t>.</w:t>
      </w:r>
    </w:p>
    <w:p w14:paraId="5CDA1B31" w14:textId="77777777" w:rsidR="000513CD" w:rsidRPr="001A69B5" w:rsidRDefault="0009509B" w:rsidP="001A69B5">
      <w:r w:rsidRPr="001A69B5">
        <w:t xml:space="preserve">I 2018 la regjeringa fram </w:t>
      </w:r>
      <w:r w:rsidRPr="001A69B5">
        <w:rPr>
          <w:rStyle w:val="kursiv"/>
        </w:rPr>
        <w:t>Et samfunn for alle. Regjeringens strategi for likestilling av mennesker med funksjonsnedsettelse for perioden 2020–2030</w:t>
      </w:r>
      <w:r w:rsidRPr="001A69B5">
        <w:t xml:space="preserve">. Strategien har fire innsatsområde: utdanning, arbeid, helse og omsorg og kultur og fritid. For å følge opp strategien la regjeringa i 2019 fram </w:t>
      </w:r>
      <w:proofErr w:type="spellStart"/>
      <w:r w:rsidRPr="001A69B5">
        <w:t>ein</w:t>
      </w:r>
      <w:proofErr w:type="spellEnd"/>
      <w:r w:rsidRPr="001A69B5">
        <w:t xml:space="preserve"> handlingsplan for likestilling av </w:t>
      </w:r>
      <w:proofErr w:type="spellStart"/>
      <w:r w:rsidRPr="001A69B5">
        <w:t>personar</w:t>
      </w:r>
      <w:proofErr w:type="spellEnd"/>
      <w:r w:rsidRPr="001A69B5">
        <w:t xml:space="preserve"> med </w:t>
      </w:r>
      <w:proofErr w:type="spellStart"/>
      <w:r w:rsidRPr="001A69B5">
        <w:t>funksjonsnedsetjing</w:t>
      </w:r>
      <w:proofErr w:type="spellEnd"/>
      <w:r w:rsidRPr="001A69B5">
        <w:t xml:space="preserve">. Handlingsplanen </w:t>
      </w:r>
      <w:proofErr w:type="spellStart"/>
      <w:r w:rsidRPr="001A69B5">
        <w:t>omfattar</w:t>
      </w:r>
      <w:proofErr w:type="spellEnd"/>
      <w:r w:rsidRPr="001A69B5">
        <w:t xml:space="preserve"> 85 tiltak </w:t>
      </w:r>
      <w:proofErr w:type="spellStart"/>
      <w:r w:rsidRPr="001A69B5">
        <w:t>frå</w:t>
      </w:r>
      <w:proofErr w:type="spellEnd"/>
      <w:r w:rsidRPr="001A69B5">
        <w:t xml:space="preserve"> åtte departement. Handlingsplanen følger opp FN-konvensjonen om </w:t>
      </w:r>
      <w:proofErr w:type="spellStart"/>
      <w:r w:rsidRPr="001A69B5">
        <w:t>rettane</w:t>
      </w:r>
      <w:proofErr w:type="spellEnd"/>
      <w:r w:rsidRPr="001A69B5">
        <w:t xml:space="preserve"> til menneske med nedsett funksjonsevne (CRPD) og </w:t>
      </w:r>
      <w:proofErr w:type="spellStart"/>
      <w:r w:rsidRPr="001A69B5">
        <w:t>tilrådingane</w:t>
      </w:r>
      <w:proofErr w:type="spellEnd"/>
      <w:r w:rsidRPr="001A69B5">
        <w:t xml:space="preserve"> CRPD-komiteen gav våren 2019. Handlingsplanen skal bli oppdatert gjennom perioden, slik at nye tiltak som </w:t>
      </w:r>
      <w:proofErr w:type="spellStart"/>
      <w:r w:rsidRPr="001A69B5">
        <w:t>fremjar</w:t>
      </w:r>
      <w:proofErr w:type="spellEnd"/>
      <w:r w:rsidRPr="001A69B5">
        <w:t xml:space="preserve"> likestilling og deltaking, vil bli inkluderte.</w:t>
      </w:r>
    </w:p>
    <w:p w14:paraId="3652208F" w14:textId="77777777" w:rsidR="000513CD" w:rsidRPr="001A69B5" w:rsidRDefault="0009509B" w:rsidP="001A69B5">
      <w:r w:rsidRPr="001A69B5">
        <w:t xml:space="preserve">Regjeringa la i mai 2020 fram </w:t>
      </w:r>
      <w:proofErr w:type="spellStart"/>
      <w:r w:rsidRPr="001A69B5">
        <w:t>eit</w:t>
      </w:r>
      <w:proofErr w:type="spellEnd"/>
      <w:r w:rsidRPr="001A69B5">
        <w:t xml:space="preserve"> forslag til ny språklov, jf. </w:t>
      </w:r>
      <w:proofErr w:type="spellStart"/>
      <w:r w:rsidRPr="001A69B5">
        <w:t>Prop</w:t>
      </w:r>
      <w:proofErr w:type="spellEnd"/>
      <w:r w:rsidRPr="001A69B5">
        <w:t xml:space="preserve">. 108 L (2019–2020) </w:t>
      </w:r>
      <w:r w:rsidRPr="001A69B5">
        <w:rPr>
          <w:rStyle w:val="kursiv"/>
        </w:rPr>
        <w:t>Lov om språk (språklova)</w:t>
      </w:r>
      <w:r w:rsidRPr="001A69B5">
        <w:t xml:space="preserve">, </w:t>
      </w:r>
      <w:proofErr w:type="spellStart"/>
      <w:r w:rsidRPr="001A69B5">
        <w:t>Innst</w:t>
      </w:r>
      <w:proofErr w:type="spellEnd"/>
      <w:r w:rsidRPr="001A69B5">
        <w:t xml:space="preserve">. 253 L (2020–2021) og lovvedtak 89 (2020–2021). Formålet med språklova er å styrke norsk språk på alle samfunnsområde og i alle </w:t>
      </w:r>
      <w:proofErr w:type="spellStart"/>
      <w:r w:rsidRPr="001A69B5">
        <w:t>delar</w:t>
      </w:r>
      <w:proofErr w:type="spellEnd"/>
      <w:r w:rsidRPr="001A69B5">
        <w:t xml:space="preserve"> av samfunnslivet i </w:t>
      </w:r>
      <w:proofErr w:type="spellStart"/>
      <w:r w:rsidRPr="001A69B5">
        <w:t>Noreg</w:t>
      </w:r>
      <w:proofErr w:type="spellEnd"/>
      <w:r w:rsidRPr="001A69B5">
        <w:t xml:space="preserve">. </w:t>
      </w:r>
      <w:proofErr w:type="spellStart"/>
      <w:r w:rsidRPr="001A69B5">
        <w:t>Dessutan</w:t>
      </w:r>
      <w:proofErr w:type="spellEnd"/>
      <w:r w:rsidRPr="001A69B5">
        <w:t xml:space="preserve"> skal lova sikre at </w:t>
      </w:r>
      <w:proofErr w:type="spellStart"/>
      <w:r w:rsidRPr="001A69B5">
        <w:t>offentlege</w:t>
      </w:r>
      <w:proofErr w:type="spellEnd"/>
      <w:r w:rsidRPr="001A69B5">
        <w:t xml:space="preserve"> organ </w:t>
      </w:r>
      <w:proofErr w:type="spellStart"/>
      <w:r w:rsidRPr="001A69B5">
        <w:t>tek</w:t>
      </w:r>
      <w:proofErr w:type="spellEnd"/>
      <w:r w:rsidRPr="001A69B5">
        <w:t xml:space="preserve"> ansvar for å bruke, utvikle og styrke norsk språk i sine </w:t>
      </w:r>
      <w:proofErr w:type="spellStart"/>
      <w:r w:rsidRPr="001A69B5">
        <w:t>sektorar</w:t>
      </w:r>
      <w:proofErr w:type="spellEnd"/>
      <w:r w:rsidRPr="001A69B5">
        <w:t xml:space="preserve">, både bokmål og nynorsk. </w:t>
      </w:r>
      <w:proofErr w:type="spellStart"/>
      <w:r w:rsidRPr="001A69B5">
        <w:t>Offentlege</w:t>
      </w:r>
      <w:proofErr w:type="spellEnd"/>
      <w:r w:rsidRPr="001A69B5">
        <w:t xml:space="preserve"> organ får </w:t>
      </w:r>
      <w:proofErr w:type="spellStart"/>
      <w:r w:rsidRPr="001A69B5">
        <w:t>eit</w:t>
      </w:r>
      <w:proofErr w:type="spellEnd"/>
      <w:r w:rsidRPr="001A69B5">
        <w:t xml:space="preserve"> </w:t>
      </w:r>
      <w:proofErr w:type="spellStart"/>
      <w:r w:rsidRPr="001A69B5">
        <w:t>særleg</w:t>
      </w:r>
      <w:proofErr w:type="spellEnd"/>
      <w:r w:rsidRPr="001A69B5">
        <w:t xml:space="preserve"> ansvar for å </w:t>
      </w:r>
      <w:proofErr w:type="spellStart"/>
      <w:r w:rsidRPr="001A69B5">
        <w:t>fremje</w:t>
      </w:r>
      <w:proofErr w:type="spellEnd"/>
      <w:r w:rsidRPr="001A69B5">
        <w:t xml:space="preserve"> nynorsk. Språklova </w:t>
      </w:r>
      <w:proofErr w:type="spellStart"/>
      <w:r w:rsidRPr="001A69B5">
        <w:t>fastset</w:t>
      </w:r>
      <w:proofErr w:type="spellEnd"/>
      <w:r w:rsidRPr="001A69B5">
        <w:t xml:space="preserve"> krav til bruk av klart språk i det </w:t>
      </w:r>
      <w:proofErr w:type="spellStart"/>
      <w:r w:rsidRPr="001A69B5">
        <w:t>offentlege</w:t>
      </w:r>
      <w:proofErr w:type="spellEnd"/>
      <w:r w:rsidRPr="001A69B5">
        <w:t xml:space="preserve">. </w:t>
      </w:r>
      <w:proofErr w:type="spellStart"/>
      <w:r w:rsidRPr="001A69B5">
        <w:t>Dessutan</w:t>
      </w:r>
      <w:proofErr w:type="spellEnd"/>
      <w:r w:rsidRPr="001A69B5">
        <w:t xml:space="preserve"> </w:t>
      </w:r>
      <w:proofErr w:type="spellStart"/>
      <w:r w:rsidRPr="001A69B5">
        <w:t>inneheld</w:t>
      </w:r>
      <w:proofErr w:type="spellEnd"/>
      <w:r w:rsidRPr="001A69B5">
        <w:t xml:space="preserve"> lova </w:t>
      </w:r>
      <w:proofErr w:type="spellStart"/>
      <w:r w:rsidRPr="001A69B5">
        <w:t>språkreglar</w:t>
      </w:r>
      <w:proofErr w:type="spellEnd"/>
      <w:r w:rsidRPr="001A69B5">
        <w:t xml:space="preserve"> for </w:t>
      </w:r>
      <w:proofErr w:type="spellStart"/>
      <w:r w:rsidRPr="001A69B5">
        <w:t>fylkeskommunane</w:t>
      </w:r>
      <w:proofErr w:type="spellEnd"/>
      <w:r w:rsidRPr="001A69B5">
        <w:t xml:space="preserve">. Lova anerkjenner samisk språk som likeverdig med norsk og </w:t>
      </w:r>
      <w:proofErr w:type="spellStart"/>
      <w:r w:rsidRPr="001A69B5">
        <w:t>lovfestar</w:t>
      </w:r>
      <w:proofErr w:type="spellEnd"/>
      <w:r w:rsidRPr="001A69B5">
        <w:t xml:space="preserve"> samisk som urfolksspråk i </w:t>
      </w:r>
      <w:proofErr w:type="spellStart"/>
      <w:r w:rsidRPr="001A69B5">
        <w:t>Noreg</w:t>
      </w:r>
      <w:proofErr w:type="spellEnd"/>
      <w:r w:rsidRPr="001A69B5">
        <w:t xml:space="preserve">. </w:t>
      </w:r>
      <w:proofErr w:type="spellStart"/>
      <w:r w:rsidRPr="001A69B5">
        <w:t>Offentlege</w:t>
      </w:r>
      <w:proofErr w:type="spellEnd"/>
      <w:r w:rsidRPr="001A69B5">
        <w:t xml:space="preserve"> organ skal </w:t>
      </w:r>
      <w:proofErr w:type="spellStart"/>
      <w:r w:rsidRPr="001A69B5">
        <w:t>fremje</w:t>
      </w:r>
      <w:proofErr w:type="spellEnd"/>
      <w:r w:rsidRPr="001A69B5">
        <w:t xml:space="preserve"> og verne nasjonale minoritetsspråk og norsk </w:t>
      </w:r>
      <w:proofErr w:type="spellStart"/>
      <w:r w:rsidRPr="001A69B5">
        <w:t>teiknspråk</w:t>
      </w:r>
      <w:proofErr w:type="spellEnd"/>
      <w:r w:rsidRPr="001A69B5">
        <w:t xml:space="preserve">. Språkrådets </w:t>
      </w:r>
      <w:proofErr w:type="spellStart"/>
      <w:r w:rsidRPr="001A69B5">
        <w:t>oppgåver</w:t>
      </w:r>
      <w:proofErr w:type="spellEnd"/>
      <w:r w:rsidRPr="001A69B5">
        <w:t xml:space="preserve"> som statens forvaltningsorgan i språkspørsmål vert lovfesta. Lovvedtaket samsvarer med framlegget i </w:t>
      </w:r>
      <w:proofErr w:type="spellStart"/>
      <w:r w:rsidRPr="001A69B5">
        <w:t>Prop</w:t>
      </w:r>
      <w:proofErr w:type="spellEnd"/>
      <w:r w:rsidRPr="001A69B5">
        <w:t xml:space="preserve">. 108 L (2019–2020). Stortinget vedtok òg å be regjeringa </w:t>
      </w:r>
      <w:proofErr w:type="spellStart"/>
      <w:r w:rsidRPr="001A69B5">
        <w:t>kome</w:t>
      </w:r>
      <w:proofErr w:type="spellEnd"/>
      <w:r w:rsidRPr="001A69B5">
        <w:t xml:space="preserve"> tilbake til Stortinget med ei sak om symbolspråk, med framlegg om korleis retten til symbolspråk kan </w:t>
      </w:r>
      <w:proofErr w:type="spellStart"/>
      <w:r w:rsidRPr="001A69B5">
        <w:t>verte</w:t>
      </w:r>
      <w:proofErr w:type="spellEnd"/>
      <w:r w:rsidRPr="001A69B5">
        <w:t xml:space="preserve"> innlemma i språklova.</w:t>
      </w:r>
    </w:p>
    <w:p w14:paraId="07B7EE29" w14:textId="77777777" w:rsidR="000513CD" w:rsidRPr="001A69B5" w:rsidRDefault="0009509B" w:rsidP="001A69B5">
      <w:r w:rsidRPr="001A69B5">
        <w:t xml:space="preserve">Det følger av </w:t>
      </w:r>
      <w:proofErr w:type="spellStart"/>
      <w:r w:rsidRPr="001A69B5">
        <w:t>opplæringslova</w:t>
      </w:r>
      <w:proofErr w:type="spellEnd"/>
      <w:r w:rsidRPr="001A69B5">
        <w:t xml:space="preserve"> at </w:t>
      </w:r>
      <w:proofErr w:type="spellStart"/>
      <w:r w:rsidRPr="001A69B5">
        <w:t>elevar</w:t>
      </w:r>
      <w:proofErr w:type="spellEnd"/>
      <w:r w:rsidRPr="001A69B5">
        <w:t xml:space="preserve"> som har </w:t>
      </w:r>
      <w:proofErr w:type="spellStart"/>
      <w:r w:rsidRPr="001A69B5">
        <w:t>teiknspråk</w:t>
      </w:r>
      <w:proofErr w:type="spellEnd"/>
      <w:r w:rsidRPr="001A69B5">
        <w:t xml:space="preserve"> som førstespråk, eller som etter sakkunnig vurdering har behov for slik opplæring, har rett til opplæring i og på </w:t>
      </w:r>
      <w:proofErr w:type="spellStart"/>
      <w:r w:rsidRPr="001A69B5">
        <w:t>teiknspråk</w:t>
      </w:r>
      <w:proofErr w:type="spellEnd"/>
      <w:r w:rsidRPr="001A69B5">
        <w:t xml:space="preserve">. </w:t>
      </w:r>
      <w:proofErr w:type="spellStart"/>
      <w:r w:rsidRPr="001A69B5">
        <w:t>Opplæringslovutvalet</w:t>
      </w:r>
      <w:proofErr w:type="spellEnd"/>
      <w:r w:rsidRPr="001A69B5">
        <w:t xml:space="preserve"> foreslo i NOU 2019: 23 </w:t>
      </w:r>
      <w:r w:rsidRPr="001A69B5">
        <w:rPr>
          <w:rStyle w:val="kursiv"/>
        </w:rPr>
        <w:t xml:space="preserve">Ny opplæringslov </w:t>
      </w:r>
      <w:r w:rsidRPr="001A69B5">
        <w:t xml:space="preserve">å </w:t>
      </w:r>
      <w:proofErr w:type="spellStart"/>
      <w:r w:rsidRPr="001A69B5">
        <w:t>vidareføre</w:t>
      </w:r>
      <w:proofErr w:type="spellEnd"/>
      <w:r w:rsidRPr="001A69B5">
        <w:t xml:space="preserve"> retten til opplæring i og på norsk </w:t>
      </w:r>
      <w:proofErr w:type="spellStart"/>
      <w:r w:rsidRPr="001A69B5">
        <w:t>teiknspråk</w:t>
      </w:r>
      <w:proofErr w:type="spellEnd"/>
      <w:r w:rsidRPr="001A69B5">
        <w:t xml:space="preserve">, med mellom anna større fleksibilitet i bruk av </w:t>
      </w:r>
      <w:proofErr w:type="spellStart"/>
      <w:r w:rsidRPr="001A69B5">
        <w:t>læreplanar</w:t>
      </w:r>
      <w:proofErr w:type="spellEnd"/>
      <w:r w:rsidRPr="001A69B5">
        <w:t xml:space="preserve"> utarbeidde for </w:t>
      </w:r>
      <w:proofErr w:type="spellStart"/>
      <w:r w:rsidRPr="001A69B5">
        <w:t>elevar</w:t>
      </w:r>
      <w:proofErr w:type="spellEnd"/>
      <w:r w:rsidRPr="001A69B5">
        <w:t xml:space="preserve"> med </w:t>
      </w:r>
      <w:proofErr w:type="spellStart"/>
      <w:r w:rsidRPr="001A69B5">
        <w:t>teiknspråk</w:t>
      </w:r>
      <w:proofErr w:type="spellEnd"/>
      <w:r w:rsidRPr="001A69B5">
        <w:t xml:space="preserve"> for </w:t>
      </w:r>
      <w:proofErr w:type="spellStart"/>
      <w:r w:rsidRPr="001A69B5">
        <w:t>dei</w:t>
      </w:r>
      <w:proofErr w:type="spellEnd"/>
      <w:r w:rsidRPr="001A69B5">
        <w:t xml:space="preserve"> som har rett til slik opplæring. Kunnskapsdepartementet sende forslag til ny opplæringslov på </w:t>
      </w:r>
      <w:proofErr w:type="spellStart"/>
      <w:r w:rsidRPr="001A69B5">
        <w:t>høyring</w:t>
      </w:r>
      <w:proofErr w:type="spellEnd"/>
      <w:r w:rsidRPr="001A69B5">
        <w:t xml:space="preserve"> i august 2021, på bakgrunn av NOU 2019: 23.</w:t>
      </w:r>
    </w:p>
    <w:p w14:paraId="36385710" w14:textId="77777777" w:rsidR="000513CD" w:rsidRPr="001A69B5" w:rsidRDefault="0009509B" w:rsidP="001A69B5">
      <w:r w:rsidRPr="001A69B5">
        <w:t xml:space="preserve">Det er </w:t>
      </w:r>
      <w:proofErr w:type="spellStart"/>
      <w:r w:rsidRPr="001A69B5">
        <w:t>opna</w:t>
      </w:r>
      <w:proofErr w:type="spellEnd"/>
      <w:r w:rsidRPr="001A69B5">
        <w:t xml:space="preserve"> for forsøk med norsk </w:t>
      </w:r>
      <w:proofErr w:type="spellStart"/>
      <w:r w:rsidRPr="001A69B5">
        <w:t>teiknspråk</w:t>
      </w:r>
      <w:proofErr w:type="spellEnd"/>
      <w:r w:rsidRPr="001A69B5">
        <w:t xml:space="preserve"> som </w:t>
      </w:r>
      <w:proofErr w:type="spellStart"/>
      <w:r w:rsidRPr="001A69B5">
        <w:t>valfag</w:t>
      </w:r>
      <w:proofErr w:type="spellEnd"/>
      <w:r w:rsidRPr="001A69B5">
        <w:t xml:space="preserve"> på ungdomstrinnet. Det er òg løyvd </w:t>
      </w:r>
      <w:proofErr w:type="spellStart"/>
      <w:r w:rsidRPr="001A69B5">
        <w:t>midlar</w:t>
      </w:r>
      <w:proofErr w:type="spellEnd"/>
      <w:r w:rsidRPr="001A69B5">
        <w:t xml:space="preserve"> til utvikling av norsk </w:t>
      </w:r>
      <w:proofErr w:type="spellStart"/>
      <w:r w:rsidRPr="001A69B5">
        <w:t>teiknspråk</w:t>
      </w:r>
      <w:proofErr w:type="spellEnd"/>
      <w:r w:rsidRPr="001A69B5">
        <w:t xml:space="preserve"> som masterfag i </w:t>
      </w:r>
      <w:proofErr w:type="spellStart"/>
      <w:r w:rsidRPr="001A69B5">
        <w:t>grunnskulelærarutdanningane</w:t>
      </w:r>
      <w:proofErr w:type="spellEnd"/>
      <w:r w:rsidRPr="001A69B5">
        <w:t xml:space="preserve">, og til utvikling av </w:t>
      </w:r>
      <w:proofErr w:type="spellStart"/>
      <w:r w:rsidRPr="001A69B5">
        <w:t>eit</w:t>
      </w:r>
      <w:proofErr w:type="spellEnd"/>
      <w:r w:rsidRPr="001A69B5">
        <w:t xml:space="preserve"> emne i praktisk-pedagogisk utdanning i </w:t>
      </w:r>
      <w:proofErr w:type="spellStart"/>
      <w:r w:rsidRPr="001A69B5">
        <w:t>teiknspråkdidaktikk</w:t>
      </w:r>
      <w:proofErr w:type="spellEnd"/>
      <w:r w:rsidRPr="001A69B5">
        <w:t>.</w:t>
      </w:r>
    </w:p>
    <w:p w14:paraId="2A70D52F" w14:textId="77777777" w:rsidR="000513CD" w:rsidRPr="001A69B5" w:rsidRDefault="0009509B" w:rsidP="001A69B5">
      <w:proofErr w:type="spellStart"/>
      <w:r w:rsidRPr="001A69B5">
        <w:t>Elevar</w:t>
      </w:r>
      <w:proofErr w:type="spellEnd"/>
      <w:r w:rsidRPr="001A69B5">
        <w:t xml:space="preserve"> med nedsett funksjonsevne er ei samansett elevgruppe og kan ha heilt ulike </w:t>
      </w:r>
      <w:proofErr w:type="spellStart"/>
      <w:r w:rsidRPr="001A69B5">
        <w:t>utfordringar</w:t>
      </w:r>
      <w:proofErr w:type="spellEnd"/>
      <w:r w:rsidRPr="001A69B5">
        <w:t xml:space="preserve">. Mange </w:t>
      </w:r>
      <w:proofErr w:type="spellStart"/>
      <w:r w:rsidRPr="001A69B5">
        <w:t>elevar</w:t>
      </w:r>
      <w:proofErr w:type="spellEnd"/>
      <w:r w:rsidRPr="001A69B5">
        <w:t xml:space="preserve"> med nedsett funksjonsevne får </w:t>
      </w:r>
      <w:proofErr w:type="spellStart"/>
      <w:r w:rsidRPr="001A69B5">
        <w:t>eit</w:t>
      </w:r>
      <w:proofErr w:type="spellEnd"/>
      <w:r w:rsidRPr="001A69B5">
        <w:t xml:space="preserve"> </w:t>
      </w:r>
      <w:proofErr w:type="spellStart"/>
      <w:r w:rsidRPr="001A69B5">
        <w:t>dårlegare</w:t>
      </w:r>
      <w:proofErr w:type="spellEnd"/>
      <w:r w:rsidRPr="001A69B5">
        <w:t xml:space="preserve"> </w:t>
      </w:r>
      <w:proofErr w:type="spellStart"/>
      <w:r w:rsidRPr="001A69B5">
        <w:t>tilbod</w:t>
      </w:r>
      <w:proofErr w:type="spellEnd"/>
      <w:r w:rsidRPr="001A69B5">
        <w:t xml:space="preserve"> i </w:t>
      </w:r>
      <w:proofErr w:type="spellStart"/>
      <w:r w:rsidRPr="001A69B5">
        <w:t>vidaregåande</w:t>
      </w:r>
      <w:proofErr w:type="spellEnd"/>
      <w:r w:rsidRPr="001A69B5">
        <w:t xml:space="preserve"> opplæring enn </w:t>
      </w:r>
      <w:proofErr w:type="spellStart"/>
      <w:r w:rsidRPr="001A69B5">
        <w:t>elevar</w:t>
      </w:r>
      <w:proofErr w:type="spellEnd"/>
      <w:r w:rsidRPr="001A69B5">
        <w:t xml:space="preserve"> </w:t>
      </w:r>
      <w:proofErr w:type="spellStart"/>
      <w:r w:rsidRPr="001A69B5">
        <w:t>utan</w:t>
      </w:r>
      <w:proofErr w:type="spellEnd"/>
      <w:r w:rsidRPr="001A69B5">
        <w:t xml:space="preserve"> nedsett funksjonsevne. Regjeringa vil derfor </w:t>
      </w:r>
      <w:proofErr w:type="spellStart"/>
      <w:r w:rsidRPr="001A69B5">
        <w:t>setje</w:t>
      </w:r>
      <w:proofErr w:type="spellEnd"/>
      <w:r w:rsidRPr="001A69B5">
        <w:t xml:space="preserve"> i gang </w:t>
      </w:r>
      <w:proofErr w:type="spellStart"/>
      <w:r w:rsidRPr="001A69B5">
        <w:t>eit</w:t>
      </w:r>
      <w:proofErr w:type="spellEnd"/>
      <w:r w:rsidRPr="001A69B5">
        <w:t xml:space="preserve"> arbeid med </w:t>
      </w:r>
      <w:proofErr w:type="spellStart"/>
      <w:r w:rsidRPr="001A69B5">
        <w:t>ein</w:t>
      </w:r>
      <w:proofErr w:type="spellEnd"/>
      <w:r w:rsidRPr="001A69B5">
        <w:t xml:space="preserve"> strategi for at </w:t>
      </w:r>
      <w:proofErr w:type="spellStart"/>
      <w:r w:rsidRPr="001A69B5">
        <w:t>elevar</w:t>
      </w:r>
      <w:proofErr w:type="spellEnd"/>
      <w:r w:rsidRPr="001A69B5">
        <w:t xml:space="preserve"> med nedsett funksjonsevne skal få </w:t>
      </w:r>
      <w:proofErr w:type="spellStart"/>
      <w:r w:rsidRPr="001A69B5">
        <w:t>eit</w:t>
      </w:r>
      <w:proofErr w:type="spellEnd"/>
      <w:r w:rsidRPr="001A69B5">
        <w:t xml:space="preserve"> betre og likeverdig </w:t>
      </w:r>
      <w:proofErr w:type="spellStart"/>
      <w:r w:rsidRPr="001A69B5">
        <w:t>tilbod</w:t>
      </w:r>
      <w:proofErr w:type="spellEnd"/>
      <w:r w:rsidRPr="001A69B5">
        <w:t xml:space="preserve"> i </w:t>
      </w:r>
      <w:proofErr w:type="spellStart"/>
      <w:r w:rsidRPr="001A69B5">
        <w:t>vidaregåande</w:t>
      </w:r>
      <w:proofErr w:type="spellEnd"/>
      <w:r w:rsidRPr="001A69B5">
        <w:t xml:space="preserve"> opplæring. I arbeidet vil regjeringa involvere </w:t>
      </w:r>
      <w:proofErr w:type="spellStart"/>
      <w:r w:rsidRPr="001A69B5">
        <w:t>brukarorganisasjonar</w:t>
      </w:r>
      <w:proofErr w:type="spellEnd"/>
      <w:r w:rsidRPr="001A69B5">
        <w:t xml:space="preserve"> og andre relevante </w:t>
      </w:r>
      <w:proofErr w:type="spellStart"/>
      <w:r w:rsidRPr="001A69B5">
        <w:t>aktørar</w:t>
      </w:r>
      <w:proofErr w:type="spellEnd"/>
      <w:r w:rsidRPr="001A69B5">
        <w:t>.</w:t>
      </w:r>
    </w:p>
    <w:p w14:paraId="45AF33C8" w14:textId="77777777" w:rsidR="000513CD" w:rsidRPr="001A69B5" w:rsidRDefault="0009509B" w:rsidP="001A69B5">
      <w:pPr>
        <w:pStyle w:val="avsnitt-undertittel"/>
      </w:pPr>
      <w:r w:rsidRPr="001A69B5">
        <w:t xml:space="preserve">Likestilling og diskriminering i </w:t>
      </w:r>
      <w:proofErr w:type="spellStart"/>
      <w:r w:rsidRPr="001A69B5">
        <w:t>høgare</w:t>
      </w:r>
      <w:proofErr w:type="spellEnd"/>
      <w:r w:rsidRPr="001A69B5">
        <w:t xml:space="preserve"> utdanning</w:t>
      </w:r>
    </w:p>
    <w:p w14:paraId="6D6252F9" w14:textId="77777777" w:rsidR="000513CD" w:rsidRPr="001A69B5" w:rsidRDefault="0009509B" w:rsidP="001A69B5">
      <w:pPr>
        <w:pStyle w:val="avsnitt-under-undertittel"/>
      </w:pPr>
      <w:r w:rsidRPr="001A69B5">
        <w:t>Kjønnspoeng</w:t>
      </w:r>
    </w:p>
    <w:p w14:paraId="70161A0F" w14:textId="77777777" w:rsidR="000513CD" w:rsidRPr="001A69B5" w:rsidRDefault="0009509B" w:rsidP="001A69B5">
      <w:proofErr w:type="spellStart"/>
      <w:r w:rsidRPr="001A69B5">
        <w:t>Søkarar</w:t>
      </w:r>
      <w:proofErr w:type="spellEnd"/>
      <w:r w:rsidRPr="001A69B5">
        <w:t xml:space="preserve"> til </w:t>
      </w:r>
      <w:proofErr w:type="spellStart"/>
      <w:r w:rsidRPr="001A69B5">
        <w:t>høgare</w:t>
      </w:r>
      <w:proofErr w:type="spellEnd"/>
      <w:r w:rsidRPr="001A69B5">
        <w:t xml:space="preserve"> utdanning kan få tilleggspoeng ved opptak til visse studium der det er sterk ubalanse mellom kjønna. </w:t>
      </w:r>
      <w:proofErr w:type="spellStart"/>
      <w:r w:rsidRPr="001A69B5">
        <w:t>Institusjonane</w:t>
      </w:r>
      <w:proofErr w:type="spellEnd"/>
      <w:r w:rsidRPr="001A69B5">
        <w:t xml:space="preserve"> får </w:t>
      </w:r>
      <w:proofErr w:type="spellStart"/>
      <w:r w:rsidRPr="001A69B5">
        <w:t>berre</w:t>
      </w:r>
      <w:proofErr w:type="spellEnd"/>
      <w:r w:rsidRPr="001A69B5">
        <w:t xml:space="preserve"> bruke kjønnspoeng i </w:t>
      </w:r>
      <w:proofErr w:type="spellStart"/>
      <w:r w:rsidRPr="001A69B5">
        <w:t>ein</w:t>
      </w:r>
      <w:proofErr w:type="spellEnd"/>
      <w:r w:rsidRPr="001A69B5">
        <w:t xml:space="preserve"> avgrensa periode, og </w:t>
      </w:r>
      <w:proofErr w:type="spellStart"/>
      <w:r w:rsidRPr="001A69B5">
        <w:t>dei</w:t>
      </w:r>
      <w:proofErr w:type="spellEnd"/>
      <w:r w:rsidRPr="001A69B5">
        <w:t xml:space="preserve"> må </w:t>
      </w:r>
      <w:proofErr w:type="spellStart"/>
      <w:r w:rsidRPr="001A69B5">
        <w:t>gjere</w:t>
      </w:r>
      <w:proofErr w:type="spellEnd"/>
      <w:r w:rsidRPr="001A69B5">
        <w:t xml:space="preserve"> greie for at andre tiltak for </w:t>
      </w:r>
      <w:proofErr w:type="spellStart"/>
      <w:r w:rsidRPr="001A69B5">
        <w:t>betre</w:t>
      </w:r>
      <w:proofErr w:type="spellEnd"/>
      <w:r w:rsidRPr="001A69B5">
        <w:t xml:space="preserve"> kjønnsbalanse </w:t>
      </w:r>
      <w:proofErr w:type="spellStart"/>
      <w:r w:rsidRPr="001A69B5">
        <w:t>ikkje</w:t>
      </w:r>
      <w:proofErr w:type="spellEnd"/>
      <w:r w:rsidRPr="001A69B5">
        <w:t xml:space="preserve"> har gitt resultat. Universitets- og </w:t>
      </w:r>
      <w:proofErr w:type="spellStart"/>
      <w:r w:rsidRPr="001A69B5">
        <w:t>høgskulelovutvalet</w:t>
      </w:r>
      <w:proofErr w:type="spellEnd"/>
      <w:r w:rsidRPr="001A69B5">
        <w:t xml:space="preserve"> la i 2020 fram NOU 2020: 3 </w:t>
      </w:r>
      <w:r w:rsidRPr="001A69B5">
        <w:rPr>
          <w:rStyle w:val="kursiv"/>
        </w:rPr>
        <w:t>Ny lov om universiteter og høyskoler</w:t>
      </w:r>
      <w:r w:rsidRPr="001A69B5">
        <w:t xml:space="preserve">, der </w:t>
      </w:r>
      <w:proofErr w:type="spellStart"/>
      <w:r w:rsidRPr="001A69B5">
        <w:t>dei</w:t>
      </w:r>
      <w:proofErr w:type="spellEnd"/>
      <w:r w:rsidRPr="001A69B5">
        <w:t xml:space="preserve"> skriv at kjønnspoeng kan </w:t>
      </w:r>
      <w:proofErr w:type="spellStart"/>
      <w:r w:rsidRPr="001A69B5">
        <w:t>vere</w:t>
      </w:r>
      <w:proofErr w:type="spellEnd"/>
      <w:r w:rsidRPr="001A69B5">
        <w:t xml:space="preserve"> i strid med likestillingsregelverket og EUs likestillingsdirektiv. Departementet vurderte </w:t>
      </w:r>
      <w:proofErr w:type="spellStart"/>
      <w:r w:rsidRPr="001A69B5">
        <w:t>hausten</w:t>
      </w:r>
      <w:proofErr w:type="spellEnd"/>
      <w:r w:rsidRPr="001A69B5">
        <w:t xml:space="preserve"> 2020 føresegna om kjønnspoeng og la til grunn at forskrifta </w:t>
      </w:r>
      <w:proofErr w:type="spellStart"/>
      <w:r w:rsidRPr="001A69B5">
        <w:t>ikkje</w:t>
      </w:r>
      <w:proofErr w:type="spellEnd"/>
      <w:r w:rsidRPr="001A69B5">
        <w:t xml:space="preserve"> er i strid med likestillingsregelverket eller -direktivet, men bad Unit om ei evaluering av bruken av slike tilleggspoeng. Unit leverte rapporten sin våren 2021.</w:t>
      </w:r>
    </w:p>
    <w:p w14:paraId="1AF2982E" w14:textId="77777777" w:rsidR="000513CD" w:rsidRPr="001A69B5" w:rsidRDefault="0009509B" w:rsidP="001A69B5">
      <w:r w:rsidRPr="001A69B5">
        <w:t>I dag får menn tilleggspoeng ved</w:t>
      </w:r>
    </w:p>
    <w:p w14:paraId="67C4D162" w14:textId="77777777" w:rsidR="000513CD" w:rsidRPr="001A69B5" w:rsidRDefault="0009509B" w:rsidP="001A69B5">
      <w:pPr>
        <w:pStyle w:val="Liste"/>
      </w:pPr>
      <w:r w:rsidRPr="001A69B5">
        <w:t>veterinær- og dyrepleiestudiet ved NMBU</w:t>
      </w:r>
    </w:p>
    <w:p w14:paraId="04A1910B" w14:textId="77777777" w:rsidR="000513CD" w:rsidRPr="001A69B5" w:rsidRDefault="0009509B" w:rsidP="001A69B5">
      <w:pPr>
        <w:pStyle w:val="Liste"/>
      </w:pPr>
      <w:r w:rsidRPr="001A69B5">
        <w:t xml:space="preserve">sjukepleie ved Lovisenberg diakonale </w:t>
      </w:r>
      <w:proofErr w:type="spellStart"/>
      <w:r w:rsidRPr="001A69B5">
        <w:t>høgskule</w:t>
      </w:r>
      <w:proofErr w:type="spellEnd"/>
      <w:r w:rsidRPr="001A69B5">
        <w:t xml:space="preserve"> og Universitetet i Agder</w:t>
      </w:r>
    </w:p>
    <w:p w14:paraId="454610D0" w14:textId="77777777" w:rsidR="000513CD" w:rsidRPr="001A69B5" w:rsidRDefault="0009509B" w:rsidP="001A69B5">
      <w:pPr>
        <w:pStyle w:val="Liste"/>
      </w:pPr>
      <w:r w:rsidRPr="001A69B5">
        <w:t xml:space="preserve">barnevern ved </w:t>
      </w:r>
      <w:proofErr w:type="spellStart"/>
      <w:r w:rsidRPr="001A69B5">
        <w:t>OsloMet</w:t>
      </w:r>
      <w:proofErr w:type="spellEnd"/>
      <w:r w:rsidRPr="001A69B5">
        <w:t xml:space="preserve"> og på psykologi (profesjon) ved NTNU og universiteta i Oslo og Bergen</w:t>
      </w:r>
    </w:p>
    <w:p w14:paraId="2BFFCFC9" w14:textId="77777777" w:rsidR="000513CD" w:rsidRPr="001A69B5" w:rsidRDefault="0009509B" w:rsidP="001A69B5">
      <w:r w:rsidRPr="001A69B5">
        <w:t>Kvinner får tilleggspoeng ved</w:t>
      </w:r>
    </w:p>
    <w:p w14:paraId="0FD30BCB" w14:textId="77777777" w:rsidR="000513CD" w:rsidRPr="001A69B5" w:rsidRDefault="0009509B" w:rsidP="001A69B5">
      <w:pPr>
        <w:pStyle w:val="Liste"/>
      </w:pPr>
      <w:r w:rsidRPr="001A69B5">
        <w:t xml:space="preserve">bachelorstudium i </w:t>
      </w:r>
      <w:proofErr w:type="spellStart"/>
      <w:r w:rsidRPr="001A69B5">
        <w:t>fleire</w:t>
      </w:r>
      <w:proofErr w:type="spellEnd"/>
      <w:r w:rsidRPr="001A69B5">
        <w:t xml:space="preserve"> av teknologi- og ingeniørfaga</w:t>
      </w:r>
    </w:p>
    <w:p w14:paraId="2E781FF2" w14:textId="77777777" w:rsidR="000513CD" w:rsidRPr="001A69B5" w:rsidRDefault="0009509B" w:rsidP="001A69B5">
      <w:pPr>
        <w:pStyle w:val="Liste"/>
      </w:pPr>
      <w:r w:rsidRPr="001A69B5">
        <w:t>landbruksstudium ved Høgskolen i Innlandet</w:t>
      </w:r>
    </w:p>
    <w:p w14:paraId="516E5F67" w14:textId="77777777" w:rsidR="000513CD" w:rsidRPr="001A69B5" w:rsidRDefault="0009509B" w:rsidP="001A69B5">
      <w:pPr>
        <w:pStyle w:val="Liste"/>
      </w:pPr>
      <w:r w:rsidRPr="001A69B5">
        <w:t>visse bachelorstudium i maritime fag</w:t>
      </w:r>
    </w:p>
    <w:p w14:paraId="124EE01E" w14:textId="77777777" w:rsidR="000513CD" w:rsidRPr="001A69B5" w:rsidRDefault="0009509B" w:rsidP="001A69B5">
      <w:pPr>
        <w:pStyle w:val="Liste"/>
      </w:pPr>
      <w:r w:rsidRPr="001A69B5">
        <w:t>visse femårige integrerte masterprogram i teknologi- og ingeniørfag ved NTNU</w:t>
      </w:r>
    </w:p>
    <w:p w14:paraId="76F88F60" w14:textId="77777777" w:rsidR="000513CD" w:rsidRPr="001A69B5" w:rsidRDefault="0009509B" w:rsidP="001A69B5">
      <w:r w:rsidRPr="001A69B5">
        <w:t xml:space="preserve">Regjeringa har sett ned </w:t>
      </w:r>
      <w:proofErr w:type="spellStart"/>
      <w:r w:rsidRPr="001A69B5">
        <w:t>eit</w:t>
      </w:r>
      <w:proofErr w:type="spellEnd"/>
      <w:r w:rsidRPr="001A69B5">
        <w:t xml:space="preserve"> </w:t>
      </w:r>
      <w:proofErr w:type="spellStart"/>
      <w:r w:rsidRPr="001A69B5">
        <w:t>offentleg</w:t>
      </w:r>
      <w:proofErr w:type="spellEnd"/>
      <w:r w:rsidRPr="001A69B5">
        <w:t xml:space="preserve"> </w:t>
      </w:r>
      <w:proofErr w:type="spellStart"/>
      <w:r w:rsidRPr="001A69B5">
        <w:t>utval</w:t>
      </w:r>
      <w:proofErr w:type="spellEnd"/>
      <w:r w:rsidRPr="001A69B5">
        <w:t xml:space="preserve"> som skal sjå på systemet for opptak til </w:t>
      </w:r>
      <w:proofErr w:type="spellStart"/>
      <w:r w:rsidRPr="001A69B5">
        <w:t>høgare</w:t>
      </w:r>
      <w:proofErr w:type="spellEnd"/>
      <w:r w:rsidRPr="001A69B5">
        <w:t xml:space="preserve"> utdanning, og det vil mellom anna kunne </w:t>
      </w:r>
      <w:proofErr w:type="spellStart"/>
      <w:r w:rsidRPr="001A69B5">
        <w:t>påverke</w:t>
      </w:r>
      <w:proofErr w:type="spellEnd"/>
      <w:r w:rsidRPr="001A69B5">
        <w:t xml:space="preserve"> bruk av kjønnspoeng. </w:t>
      </w:r>
      <w:proofErr w:type="spellStart"/>
      <w:r w:rsidRPr="001A69B5">
        <w:t>Utvalet</w:t>
      </w:r>
      <w:proofErr w:type="spellEnd"/>
      <w:r w:rsidRPr="001A69B5">
        <w:t xml:space="preserve"> skal levere rapport </w:t>
      </w:r>
      <w:proofErr w:type="spellStart"/>
      <w:r w:rsidRPr="001A69B5">
        <w:t>seinast</w:t>
      </w:r>
      <w:proofErr w:type="spellEnd"/>
      <w:r w:rsidRPr="001A69B5">
        <w:t xml:space="preserve"> 1. desember 2022.</w:t>
      </w:r>
    </w:p>
    <w:p w14:paraId="38A143B8" w14:textId="77777777" w:rsidR="000513CD" w:rsidRPr="001A69B5" w:rsidRDefault="0009509B" w:rsidP="001A69B5">
      <w:pPr>
        <w:pStyle w:val="avsnitt-under-undertittel"/>
      </w:pPr>
      <w:r w:rsidRPr="001A69B5">
        <w:t xml:space="preserve">Tilsette i </w:t>
      </w:r>
      <w:proofErr w:type="spellStart"/>
      <w:r w:rsidRPr="001A69B5">
        <w:t>høgare</w:t>
      </w:r>
      <w:proofErr w:type="spellEnd"/>
      <w:r w:rsidRPr="001A69B5">
        <w:t xml:space="preserve"> utdanning og forsking</w:t>
      </w:r>
    </w:p>
    <w:p w14:paraId="1DAFCEC6" w14:textId="77777777" w:rsidR="000513CD" w:rsidRPr="001A69B5" w:rsidRDefault="0009509B" w:rsidP="001A69B5">
      <w:r w:rsidRPr="001A69B5">
        <w:t xml:space="preserve">51 pst. av </w:t>
      </w:r>
      <w:proofErr w:type="spellStart"/>
      <w:r w:rsidRPr="001A69B5">
        <w:t>dei</w:t>
      </w:r>
      <w:proofErr w:type="spellEnd"/>
      <w:r w:rsidRPr="001A69B5">
        <w:t xml:space="preserve"> nye </w:t>
      </w:r>
      <w:proofErr w:type="spellStart"/>
      <w:r w:rsidRPr="001A69B5">
        <w:t>doktorane</w:t>
      </w:r>
      <w:proofErr w:type="spellEnd"/>
      <w:r w:rsidRPr="001A69B5">
        <w:t xml:space="preserve"> i 2020 var kvinner. </w:t>
      </w:r>
      <w:proofErr w:type="spellStart"/>
      <w:r w:rsidRPr="001A69B5">
        <w:t>Talet</w:t>
      </w:r>
      <w:proofErr w:type="spellEnd"/>
      <w:r w:rsidRPr="001A69B5">
        <w:t xml:space="preserve"> har </w:t>
      </w:r>
      <w:proofErr w:type="spellStart"/>
      <w:r w:rsidRPr="001A69B5">
        <w:t>halde</w:t>
      </w:r>
      <w:proofErr w:type="spellEnd"/>
      <w:r w:rsidRPr="001A69B5">
        <w:t xml:space="preserve"> seg relativt stabilt </w:t>
      </w:r>
      <w:proofErr w:type="spellStart"/>
      <w:r w:rsidRPr="001A69B5">
        <w:t>sidan</w:t>
      </w:r>
      <w:proofErr w:type="spellEnd"/>
      <w:r w:rsidRPr="001A69B5">
        <w:t xml:space="preserve"> 2010. 33,5 pst. av årsverka i dosent- og </w:t>
      </w:r>
      <w:proofErr w:type="spellStart"/>
      <w:r w:rsidRPr="001A69B5">
        <w:t>professorstillingar</w:t>
      </w:r>
      <w:proofErr w:type="spellEnd"/>
      <w:r w:rsidRPr="001A69B5">
        <w:t xml:space="preserve"> blei utførte av kvinner i 2020. Samla for </w:t>
      </w:r>
      <w:proofErr w:type="spellStart"/>
      <w:r w:rsidRPr="001A69B5">
        <w:t>stillingar</w:t>
      </w:r>
      <w:proofErr w:type="spellEnd"/>
      <w:r w:rsidRPr="001A69B5">
        <w:t xml:space="preserve"> som krev doktorgrad eller </w:t>
      </w:r>
      <w:proofErr w:type="spellStart"/>
      <w:r w:rsidRPr="001A69B5">
        <w:t>tilsvarande</w:t>
      </w:r>
      <w:proofErr w:type="spellEnd"/>
      <w:r w:rsidRPr="001A69B5">
        <w:t xml:space="preserve"> kompetanse, var </w:t>
      </w:r>
      <w:proofErr w:type="spellStart"/>
      <w:r w:rsidRPr="001A69B5">
        <w:t>talet</w:t>
      </w:r>
      <w:proofErr w:type="spellEnd"/>
      <w:r w:rsidRPr="001A69B5">
        <w:t xml:space="preserve"> 43,5 pst. </w:t>
      </w:r>
      <w:proofErr w:type="spellStart"/>
      <w:r w:rsidRPr="001A69B5">
        <w:t>Desse</w:t>
      </w:r>
      <w:proofErr w:type="spellEnd"/>
      <w:r w:rsidRPr="001A69B5">
        <w:t xml:space="preserve"> </w:t>
      </w:r>
      <w:proofErr w:type="spellStart"/>
      <w:r w:rsidRPr="001A69B5">
        <w:t>tala</w:t>
      </w:r>
      <w:proofErr w:type="spellEnd"/>
      <w:r w:rsidRPr="001A69B5">
        <w:t xml:space="preserve"> har </w:t>
      </w:r>
      <w:proofErr w:type="spellStart"/>
      <w:r w:rsidRPr="001A69B5">
        <w:t>auka</w:t>
      </w:r>
      <w:proofErr w:type="spellEnd"/>
      <w:r w:rsidRPr="001A69B5">
        <w:t xml:space="preserve"> med om lag 1 prosenteining </w:t>
      </w:r>
      <w:proofErr w:type="spellStart"/>
      <w:r w:rsidRPr="001A69B5">
        <w:t>årleg</w:t>
      </w:r>
      <w:proofErr w:type="spellEnd"/>
      <w:r w:rsidRPr="001A69B5">
        <w:t xml:space="preserve"> over lang tid.</w:t>
      </w:r>
    </w:p>
    <w:p w14:paraId="7C9C4F1A" w14:textId="77777777" w:rsidR="000513CD" w:rsidRPr="001A69B5" w:rsidRDefault="0009509B" w:rsidP="001A69B5">
      <w:r w:rsidRPr="001A69B5">
        <w:t xml:space="preserve">Det er </w:t>
      </w:r>
      <w:proofErr w:type="spellStart"/>
      <w:r w:rsidRPr="001A69B5">
        <w:t>fleire</w:t>
      </w:r>
      <w:proofErr w:type="spellEnd"/>
      <w:r w:rsidRPr="001A69B5">
        <w:t xml:space="preserve"> kvinner enn menn som er mellombels tilsette ved universitet og </w:t>
      </w:r>
      <w:proofErr w:type="spellStart"/>
      <w:r w:rsidRPr="001A69B5">
        <w:t>høgskular</w:t>
      </w:r>
      <w:proofErr w:type="spellEnd"/>
      <w:r w:rsidRPr="001A69B5">
        <w:t xml:space="preserve">. Regjeringa har som mål å redusere </w:t>
      </w:r>
      <w:proofErr w:type="spellStart"/>
      <w:r w:rsidRPr="001A69B5">
        <w:t>mellombelse</w:t>
      </w:r>
      <w:proofErr w:type="spellEnd"/>
      <w:r w:rsidRPr="001A69B5">
        <w:t xml:space="preserve"> </w:t>
      </w:r>
      <w:proofErr w:type="spellStart"/>
      <w:r w:rsidRPr="001A69B5">
        <w:t>tilsetjingar</w:t>
      </w:r>
      <w:proofErr w:type="spellEnd"/>
      <w:r w:rsidRPr="001A69B5">
        <w:t xml:space="preserve"> i sektoren, slik at vi med tida kjem ned mot det same nivået som i arbeidslivet elles. Mellom anna har regjeringa i </w:t>
      </w:r>
      <w:r w:rsidRPr="001A69B5">
        <w:rPr>
          <w:rStyle w:val="kursiv"/>
        </w:rPr>
        <w:t xml:space="preserve">Strategi for </w:t>
      </w:r>
      <w:proofErr w:type="spellStart"/>
      <w:r w:rsidRPr="001A69B5">
        <w:rPr>
          <w:rStyle w:val="kursiv"/>
        </w:rPr>
        <w:t>forskarrekruttering</w:t>
      </w:r>
      <w:proofErr w:type="spellEnd"/>
      <w:r w:rsidRPr="001A69B5">
        <w:rPr>
          <w:rStyle w:val="kursiv"/>
        </w:rPr>
        <w:t xml:space="preserve"> og karriereutvikling</w:t>
      </w:r>
      <w:r w:rsidRPr="001A69B5">
        <w:t xml:space="preserve"> ei forventing til </w:t>
      </w:r>
      <w:proofErr w:type="spellStart"/>
      <w:r w:rsidRPr="001A69B5">
        <w:t>utdanningsinstitusjonane</w:t>
      </w:r>
      <w:proofErr w:type="spellEnd"/>
      <w:r w:rsidRPr="001A69B5">
        <w:t xml:space="preserve"> om at </w:t>
      </w:r>
      <w:proofErr w:type="spellStart"/>
      <w:r w:rsidRPr="001A69B5">
        <w:t>dei</w:t>
      </w:r>
      <w:proofErr w:type="spellEnd"/>
      <w:r w:rsidRPr="001A69B5">
        <w:t xml:space="preserve"> har kompetanse på mellombels </w:t>
      </w:r>
      <w:proofErr w:type="spellStart"/>
      <w:r w:rsidRPr="001A69B5">
        <w:t>tilsetjing</w:t>
      </w:r>
      <w:proofErr w:type="spellEnd"/>
      <w:r w:rsidRPr="001A69B5">
        <w:t xml:space="preserve"> og </w:t>
      </w:r>
      <w:proofErr w:type="spellStart"/>
      <w:r w:rsidRPr="001A69B5">
        <w:t>ein</w:t>
      </w:r>
      <w:proofErr w:type="spellEnd"/>
      <w:r w:rsidRPr="001A69B5">
        <w:t xml:space="preserve"> strategi for å redusere uønskt mellombels </w:t>
      </w:r>
      <w:proofErr w:type="spellStart"/>
      <w:r w:rsidRPr="001A69B5">
        <w:t>tilsetjing</w:t>
      </w:r>
      <w:proofErr w:type="spellEnd"/>
      <w:r w:rsidRPr="001A69B5">
        <w:t xml:space="preserve">. Departementet følger òg opp utviklinga i den </w:t>
      </w:r>
      <w:proofErr w:type="spellStart"/>
      <w:r w:rsidRPr="001A69B5">
        <w:t>årlege</w:t>
      </w:r>
      <w:proofErr w:type="spellEnd"/>
      <w:r w:rsidRPr="001A69B5">
        <w:t xml:space="preserve"> etatsstyringsdialogen med universitet og </w:t>
      </w:r>
      <w:proofErr w:type="spellStart"/>
      <w:r w:rsidRPr="001A69B5">
        <w:t>høgskular</w:t>
      </w:r>
      <w:proofErr w:type="spellEnd"/>
      <w:r w:rsidRPr="001A69B5">
        <w:t>.</w:t>
      </w:r>
    </w:p>
    <w:p w14:paraId="13939C19" w14:textId="77777777" w:rsidR="000513CD" w:rsidRPr="001A69B5" w:rsidRDefault="0009509B" w:rsidP="001A69B5">
      <w:r w:rsidRPr="001A69B5">
        <w:t xml:space="preserve">Komité for kjønnsbalanse og </w:t>
      </w:r>
      <w:proofErr w:type="spellStart"/>
      <w:r w:rsidRPr="001A69B5">
        <w:t>mangfald</w:t>
      </w:r>
      <w:proofErr w:type="spellEnd"/>
      <w:r w:rsidRPr="001A69B5">
        <w:t xml:space="preserve"> i forsking (</w:t>
      </w:r>
      <w:proofErr w:type="spellStart"/>
      <w:r w:rsidRPr="001A69B5">
        <w:t>Kif</w:t>
      </w:r>
      <w:proofErr w:type="spellEnd"/>
      <w:r w:rsidRPr="001A69B5">
        <w:t xml:space="preserve">) skal støtte opp om, og </w:t>
      </w:r>
      <w:proofErr w:type="spellStart"/>
      <w:r w:rsidRPr="001A69B5">
        <w:t>rådgi</w:t>
      </w:r>
      <w:proofErr w:type="spellEnd"/>
      <w:r w:rsidRPr="001A69B5">
        <w:t xml:space="preserve">, tiltak som </w:t>
      </w:r>
      <w:proofErr w:type="spellStart"/>
      <w:r w:rsidRPr="001A69B5">
        <w:t>bidreg</w:t>
      </w:r>
      <w:proofErr w:type="spellEnd"/>
      <w:r w:rsidRPr="001A69B5">
        <w:t xml:space="preserve"> til integrering av arbeidet med kjønnsbalanse og </w:t>
      </w:r>
      <w:proofErr w:type="spellStart"/>
      <w:r w:rsidRPr="001A69B5">
        <w:t>mangfald</w:t>
      </w:r>
      <w:proofErr w:type="spellEnd"/>
      <w:r w:rsidRPr="001A69B5">
        <w:t xml:space="preserve"> ved universiteta, </w:t>
      </w:r>
      <w:proofErr w:type="spellStart"/>
      <w:r w:rsidRPr="001A69B5">
        <w:t>høgskuler</w:t>
      </w:r>
      <w:proofErr w:type="spellEnd"/>
      <w:r w:rsidRPr="001A69B5">
        <w:t xml:space="preserve"> og forskingsinstitutta. Arbeidet skal </w:t>
      </w:r>
      <w:proofErr w:type="spellStart"/>
      <w:r w:rsidRPr="001A69B5">
        <w:t>medverke</w:t>
      </w:r>
      <w:proofErr w:type="spellEnd"/>
      <w:r w:rsidRPr="001A69B5">
        <w:t xml:space="preserve"> til </w:t>
      </w:r>
      <w:proofErr w:type="spellStart"/>
      <w:r w:rsidRPr="001A69B5">
        <w:t>auka</w:t>
      </w:r>
      <w:proofErr w:type="spellEnd"/>
      <w:r w:rsidRPr="001A69B5">
        <w:t xml:space="preserve"> </w:t>
      </w:r>
      <w:proofErr w:type="spellStart"/>
      <w:r w:rsidRPr="001A69B5">
        <w:t>mangfald</w:t>
      </w:r>
      <w:proofErr w:type="spellEnd"/>
      <w:r w:rsidRPr="001A69B5">
        <w:t xml:space="preserve"> blant </w:t>
      </w:r>
      <w:proofErr w:type="spellStart"/>
      <w:r w:rsidRPr="001A69B5">
        <w:t>dei</w:t>
      </w:r>
      <w:proofErr w:type="spellEnd"/>
      <w:r w:rsidRPr="001A69B5">
        <w:t xml:space="preserve"> tilsette og i forskinga. En ny komité med nytt mandat vil </w:t>
      </w:r>
      <w:proofErr w:type="spellStart"/>
      <w:r w:rsidRPr="001A69B5">
        <w:t>verte</w:t>
      </w:r>
      <w:proofErr w:type="spellEnd"/>
      <w:r w:rsidRPr="001A69B5">
        <w:t xml:space="preserve"> </w:t>
      </w:r>
      <w:proofErr w:type="spellStart"/>
      <w:r w:rsidRPr="001A69B5">
        <w:t>oppnemnt</w:t>
      </w:r>
      <w:proofErr w:type="spellEnd"/>
      <w:r w:rsidRPr="001A69B5">
        <w:t xml:space="preserve"> for perioden 2022–25. Kunnskapsdepartementet følger òg opp arbeidet med likestilling og </w:t>
      </w:r>
      <w:proofErr w:type="spellStart"/>
      <w:r w:rsidRPr="001A69B5">
        <w:t>mangfald</w:t>
      </w:r>
      <w:proofErr w:type="spellEnd"/>
      <w:r w:rsidRPr="001A69B5">
        <w:t xml:space="preserve"> i UH-sektoren i etatsstyringa. I tildelingsbrev for 2021 er det </w:t>
      </w:r>
      <w:proofErr w:type="spellStart"/>
      <w:r w:rsidRPr="001A69B5">
        <w:t>tydelege</w:t>
      </w:r>
      <w:proofErr w:type="spellEnd"/>
      <w:r w:rsidRPr="001A69B5">
        <w:t xml:space="preserve"> </w:t>
      </w:r>
      <w:proofErr w:type="spellStart"/>
      <w:r w:rsidRPr="001A69B5">
        <w:t>forventingar</w:t>
      </w:r>
      <w:proofErr w:type="spellEnd"/>
      <w:r w:rsidRPr="001A69B5">
        <w:t xml:space="preserve"> om at </w:t>
      </w:r>
      <w:proofErr w:type="spellStart"/>
      <w:r w:rsidRPr="001A69B5">
        <w:t>verksemdene</w:t>
      </w:r>
      <w:proofErr w:type="spellEnd"/>
      <w:r w:rsidRPr="001A69B5">
        <w:t xml:space="preserve"> arbeider aktivt for å </w:t>
      </w:r>
      <w:proofErr w:type="spellStart"/>
      <w:r w:rsidRPr="001A69B5">
        <w:t>fremje</w:t>
      </w:r>
      <w:proofErr w:type="spellEnd"/>
      <w:r w:rsidRPr="001A69B5">
        <w:t xml:space="preserve"> like </w:t>
      </w:r>
      <w:proofErr w:type="spellStart"/>
      <w:r w:rsidRPr="001A69B5">
        <w:t>karrieremoglegheiter</w:t>
      </w:r>
      <w:proofErr w:type="spellEnd"/>
      <w:r w:rsidRPr="001A69B5">
        <w:t xml:space="preserve"> for kvinner og menn i norsk akademia og </w:t>
      </w:r>
      <w:proofErr w:type="spellStart"/>
      <w:r w:rsidRPr="001A69B5">
        <w:t>legg</w:t>
      </w:r>
      <w:proofErr w:type="spellEnd"/>
      <w:r w:rsidRPr="001A69B5">
        <w:t xml:space="preserve"> til rette for større </w:t>
      </w:r>
      <w:proofErr w:type="spellStart"/>
      <w:r w:rsidRPr="001A69B5">
        <w:t>mangfald</w:t>
      </w:r>
      <w:proofErr w:type="spellEnd"/>
      <w:r w:rsidRPr="001A69B5">
        <w:t>.</w:t>
      </w:r>
    </w:p>
    <w:p w14:paraId="20D8241B" w14:textId="77777777" w:rsidR="000513CD" w:rsidRPr="001A69B5" w:rsidRDefault="0009509B" w:rsidP="001A69B5">
      <w:pPr>
        <w:pStyle w:val="avsnitt-undertittel"/>
      </w:pPr>
      <w:r w:rsidRPr="001A69B5">
        <w:t xml:space="preserve">Arbeid mot rasisme, antisemittisme og </w:t>
      </w:r>
      <w:proofErr w:type="spellStart"/>
      <w:r w:rsidRPr="001A69B5">
        <w:t>hatytringar</w:t>
      </w:r>
      <w:proofErr w:type="spellEnd"/>
    </w:p>
    <w:p w14:paraId="1EEDDC0E" w14:textId="77777777" w:rsidR="000513CD" w:rsidRPr="001A69B5" w:rsidRDefault="0009509B" w:rsidP="001A69B5">
      <w:r w:rsidRPr="001A69B5">
        <w:t xml:space="preserve">Integreringspolitikk </w:t>
      </w:r>
      <w:proofErr w:type="spellStart"/>
      <w:r w:rsidRPr="001A69B5">
        <w:t>handlar</w:t>
      </w:r>
      <w:proofErr w:type="spellEnd"/>
      <w:r w:rsidRPr="001A69B5">
        <w:t xml:space="preserve"> om å bidra til at den </w:t>
      </w:r>
      <w:proofErr w:type="spellStart"/>
      <w:r w:rsidRPr="001A69B5">
        <w:t>einskilde</w:t>
      </w:r>
      <w:proofErr w:type="spellEnd"/>
      <w:r w:rsidRPr="001A69B5">
        <w:t xml:space="preserve"> </w:t>
      </w:r>
      <w:proofErr w:type="spellStart"/>
      <w:r w:rsidRPr="001A69B5">
        <w:t>innvandraren</w:t>
      </w:r>
      <w:proofErr w:type="spellEnd"/>
      <w:r w:rsidRPr="001A69B5">
        <w:t xml:space="preserve"> har </w:t>
      </w:r>
      <w:proofErr w:type="spellStart"/>
      <w:r w:rsidRPr="001A69B5">
        <w:t>dei</w:t>
      </w:r>
      <w:proofErr w:type="spellEnd"/>
      <w:r w:rsidRPr="001A69B5">
        <w:t xml:space="preserve"> </w:t>
      </w:r>
      <w:proofErr w:type="spellStart"/>
      <w:r w:rsidRPr="001A69B5">
        <w:t>kvalifikasjonane</w:t>
      </w:r>
      <w:proofErr w:type="spellEnd"/>
      <w:r w:rsidRPr="001A69B5">
        <w:t xml:space="preserve"> og kjennskapen til det norske samfunnet som er nødvendig for å kunne delta. Integreringspolitikken </w:t>
      </w:r>
      <w:proofErr w:type="spellStart"/>
      <w:r w:rsidRPr="001A69B5">
        <w:t>medverkar</w:t>
      </w:r>
      <w:proofErr w:type="spellEnd"/>
      <w:r w:rsidRPr="001A69B5">
        <w:t xml:space="preserve"> òg til å bygge ned </w:t>
      </w:r>
      <w:proofErr w:type="spellStart"/>
      <w:r w:rsidRPr="001A69B5">
        <w:t>barrierar</w:t>
      </w:r>
      <w:proofErr w:type="spellEnd"/>
      <w:r w:rsidRPr="001A69B5">
        <w:t xml:space="preserve"> for deltaking på like vilkår. Rasisme og diskriminering er slike </w:t>
      </w:r>
      <w:proofErr w:type="spellStart"/>
      <w:r w:rsidRPr="001A69B5">
        <w:t>barrierar</w:t>
      </w:r>
      <w:proofErr w:type="spellEnd"/>
      <w:r w:rsidRPr="001A69B5">
        <w:t xml:space="preserve">. Regjeringa vil </w:t>
      </w:r>
      <w:proofErr w:type="spellStart"/>
      <w:r w:rsidRPr="001A69B5">
        <w:t>auke</w:t>
      </w:r>
      <w:proofErr w:type="spellEnd"/>
      <w:r w:rsidRPr="001A69B5">
        <w:t xml:space="preserve"> </w:t>
      </w:r>
      <w:proofErr w:type="spellStart"/>
      <w:r w:rsidRPr="001A69B5">
        <w:t>medvitet</w:t>
      </w:r>
      <w:proofErr w:type="spellEnd"/>
      <w:r w:rsidRPr="001A69B5">
        <w:t xml:space="preserve"> om </w:t>
      </w:r>
      <w:proofErr w:type="spellStart"/>
      <w:r w:rsidRPr="001A69B5">
        <w:t>mangfald</w:t>
      </w:r>
      <w:proofErr w:type="spellEnd"/>
      <w:r w:rsidRPr="001A69B5">
        <w:t xml:space="preserve"> som ressurs blant </w:t>
      </w:r>
      <w:proofErr w:type="spellStart"/>
      <w:r w:rsidRPr="001A69B5">
        <w:t>arbeidsgivarar</w:t>
      </w:r>
      <w:proofErr w:type="spellEnd"/>
      <w:r w:rsidRPr="001A69B5">
        <w:t xml:space="preserve"> og redusere </w:t>
      </w:r>
      <w:proofErr w:type="spellStart"/>
      <w:r w:rsidRPr="001A69B5">
        <w:t>diskriminerande</w:t>
      </w:r>
      <w:proofErr w:type="spellEnd"/>
      <w:r w:rsidRPr="001A69B5">
        <w:t xml:space="preserve"> </w:t>
      </w:r>
      <w:proofErr w:type="spellStart"/>
      <w:r w:rsidRPr="001A69B5">
        <w:t>mekanismar</w:t>
      </w:r>
      <w:proofErr w:type="spellEnd"/>
      <w:r w:rsidRPr="001A69B5">
        <w:t xml:space="preserve"> ved rekruttering i arbeidslivet, gjennom </w:t>
      </w:r>
      <w:proofErr w:type="spellStart"/>
      <w:r w:rsidRPr="001A69B5">
        <w:t>tilskot</w:t>
      </w:r>
      <w:proofErr w:type="spellEnd"/>
      <w:r w:rsidRPr="001A69B5">
        <w:t>, informasjon og rettleiing.</w:t>
      </w:r>
    </w:p>
    <w:p w14:paraId="261FBA10" w14:textId="77777777" w:rsidR="000513CD" w:rsidRPr="001A69B5" w:rsidRDefault="0009509B" w:rsidP="001A69B5">
      <w:r w:rsidRPr="001A69B5">
        <w:t xml:space="preserve">I tillegg til at rasisme og diskriminering er </w:t>
      </w:r>
      <w:proofErr w:type="spellStart"/>
      <w:r w:rsidRPr="001A69B5">
        <w:t>barrierar</w:t>
      </w:r>
      <w:proofErr w:type="spellEnd"/>
      <w:r w:rsidRPr="001A69B5">
        <w:t xml:space="preserve"> for deltaking i arbeids- og samfunnsliv, har </w:t>
      </w:r>
      <w:proofErr w:type="spellStart"/>
      <w:r w:rsidRPr="001A69B5">
        <w:t>førekomst</w:t>
      </w:r>
      <w:proofErr w:type="spellEnd"/>
      <w:r w:rsidRPr="001A69B5">
        <w:t xml:space="preserve"> og oppleving av rasisme og diskriminering </w:t>
      </w:r>
      <w:proofErr w:type="spellStart"/>
      <w:r w:rsidRPr="001A69B5">
        <w:t>noko</w:t>
      </w:r>
      <w:proofErr w:type="spellEnd"/>
      <w:r w:rsidRPr="001A69B5">
        <w:t xml:space="preserve"> å </w:t>
      </w:r>
      <w:proofErr w:type="spellStart"/>
      <w:r w:rsidRPr="001A69B5">
        <w:t>seie</w:t>
      </w:r>
      <w:proofErr w:type="spellEnd"/>
      <w:r w:rsidRPr="001A69B5">
        <w:t xml:space="preserve"> for tilliten til </w:t>
      </w:r>
      <w:proofErr w:type="spellStart"/>
      <w:r w:rsidRPr="001A69B5">
        <w:t>personar</w:t>
      </w:r>
      <w:proofErr w:type="spellEnd"/>
      <w:r w:rsidRPr="001A69B5">
        <w:t xml:space="preserve"> og </w:t>
      </w:r>
      <w:proofErr w:type="spellStart"/>
      <w:r w:rsidRPr="001A69B5">
        <w:t>tilhøyrsle</w:t>
      </w:r>
      <w:proofErr w:type="spellEnd"/>
      <w:r w:rsidRPr="001A69B5">
        <w:t xml:space="preserve"> til </w:t>
      </w:r>
      <w:proofErr w:type="spellStart"/>
      <w:r w:rsidRPr="001A69B5">
        <w:t>medborgarar</w:t>
      </w:r>
      <w:proofErr w:type="spellEnd"/>
      <w:r w:rsidRPr="001A69B5">
        <w:t xml:space="preserve"> og </w:t>
      </w:r>
      <w:proofErr w:type="spellStart"/>
      <w:r w:rsidRPr="001A69B5">
        <w:t>institusjonane</w:t>
      </w:r>
      <w:proofErr w:type="spellEnd"/>
      <w:r w:rsidRPr="001A69B5">
        <w:t xml:space="preserve"> i samfunnet. </w:t>
      </w:r>
      <w:proofErr w:type="spellStart"/>
      <w:r w:rsidRPr="001A69B5">
        <w:t>Manglande</w:t>
      </w:r>
      <w:proofErr w:type="spellEnd"/>
      <w:r w:rsidRPr="001A69B5">
        <w:t xml:space="preserve"> tillit går ut over samfunnsfellesskapet. </w:t>
      </w:r>
      <w:r w:rsidRPr="001A69B5">
        <w:rPr>
          <w:rStyle w:val="kursiv"/>
        </w:rPr>
        <w:t xml:space="preserve">Integrering gjennom kunnskap. Regjeringens integreringsstrategi 2019–2022 </w:t>
      </w:r>
      <w:r w:rsidRPr="001A69B5">
        <w:t xml:space="preserve">skal </w:t>
      </w:r>
      <w:proofErr w:type="spellStart"/>
      <w:r w:rsidRPr="001A69B5">
        <w:t>medverke</w:t>
      </w:r>
      <w:proofErr w:type="spellEnd"/>
      <w:r w:rsidRPr="001A69B5">
        <w:t xml:space="preserve"> til betre integrering.</w:t>
      </w:r>
    </w:p>
    <w:p w14:paraId="2A31BB66" w14:textId="77777777" w:rsidR="000513CD" w:rsidRPr="001A69B5" w:rsidRDefault="0009509B" w:rsidP="001A69B5">
      <w:r w:rsidRPr="001A69B5">
        <w:t xml:space="preserve">Rammeplanen for barnehagen seier mellom anna at barnehagen skal </w:t>
      </w:r>
      <w:proofErr w:type="spellStart"/>
      <w:r w:rsidRPr="001A69B5">
        <w:t>motverke</w:t>
      </w:r>
      <w:proofErr w:type="spellEnd"/>
      <w:r w:rsidRPr="001A69B5">
        <w:t xml:space="preserve"> diskriminering, </w:t>
      </w:r>
      <w:proofErr w:type="spellStart"/>
      <w:r w:rsidRPr="001A69B5">
        <w:t>fordommar</w:t>
      </w:r>
      <w:proofErr w:type="spellEnd"/>
      <w:r w:rsidRPr="001A69B5">
        <w:t xml:space="preserve">, </w:t>
      </w:r>
      <w:proofErr w:type="spellStart"/>
      <w:r w:rsidRPr="001A69B5">
        <w:t>stereotypiar</w:t>
      </w:r>
      <w:proofErr w:type="spellEnd"/>
      <w:r w:rsidRPr="001A69B5">
        <w:t xml:space="preserve"> og rasisme. Barnehagen skal </w:t>
      </w:r>
      <w:proofErr w:type="spellStart"/>
      <w:r w:rsidRPr="001A69B5">
        <w:t>medverke</w:t>
      </w:r>
      <w:proofErr w:type="spellEnd"/>
      <w:r w:rsidRPr="001A69B5">
        <w:t xml:space="preserve"> til at kulturelt </w:t>
      </w:r>
      <w:proofErr w:type="spellStart"/>
      <w:r w:rsidRPr="001A69B5">
        <w:t>mangfald</w:t>
      </w:r>
      <w:proofErr w:type="spellEnd"/>
      <w:r w:rsidRPr="001A69B5">
        <w:t xml:space="preserve"> blir til glede for heile barnegruppa. Barnehagen skal </w:t>
      </w:r>
      <w:proofErr w:type="spellStart"/>
      <w:r w:rsidRPr="001A69B5">
        <w:t>synleggjere</w:t>
      </w:r>
      <w:proofErr w:type="spellEnd"/>
      <w:r w:rsidRPr="001A69B5">
        <w:t xml:space="preserve"> </w:t>
      </w:r>
      <w:proofErr w:type="spellStart"/>
      <w:r w:rsidRPr="001A69B5">
        <w:t>eit</w:t>
      </w:r>
      <w:proofErr w:type="spellEnd"/>
      <w:r w:rsidRPr="001A69B5">
        <w:t xml:space="preserve"> </w:t>
      </w:r>
      <w:proofErr w:type="spellStart"/>
      <w:r w:rsidRPr="001A69B5">
        <w:t>mangfald</w:t>
      </w:r>
      <w:proofErr w:type="spellEnd"/>
      <w:r w:rsidRPr="001A69B5">
        <w:t xml:space="preserve"> av familieformer og sørge for at alle barn får </w:t>
      </w:r>
      <w:proofErr w:type="spellStart"/>
      <w:r w:rsidRPr="001A69B5">
        <w:t>spegla</w:t>
      </w:r>
      <w:proofErr w:type="spellEnd"/>
      <w:r w:rsidRPr="001A69B5">
        <w:t xml:space="preserve"> familien sin i barnehagen. Utdanningsdirektoratet tilbyr </w:t>
      </w:r>
      <w:proofErr w:type="spellStart"/>
      <w:r w:rsidRPr="001A69B5">
        <w:t>støtteressursar</w:t>
      </w:r>
      <w:proofErr w:type="spellEnd"/>
      <w:r w:rsidRPr="001A69B5">
        <w:t xml:space="preserve"> som </w:t>
      </w:r>
      <w:proofErr w:type="spellStart"/>
      <w:r w:rsidRPr="001A69B5">
        <w:t>barnehagane</w:t>
      </w:r>
      <w:proofErr w:type="spellEnd"/>
      <w:r w:rsidRPr="001A69B5">
        <w:t xml:space="preserve"> kan bruke i dette arbeidet.</w:t>
      </w:r>
    </w:p>
    <w:p w14:paraId="50EF0BC0" w14:textId="77777777" w:rsidR="000513CD" w:rsidRPr="001A69B5" w:rsidRDefault="0009509B" w:rsidP="001A69B5">
      <w:r w:rsidRPr="001A69B5">
        <w:t xml:space="preserve">Demokratisk beredskap mot rasisme og antisemittisme og udemokratiske </w:t>
      </w:r>
      <w:proofErr w:type="spellStart"/>
      <w:r w:rsidRPr="001A69B5">
        <w:t>haldningar</w:t>
      </w:r>
      <w:proofErr w:type="spellEnd"/>
      <w:r w:rsidRPr="001A69B5">
        <w:t xml:space="preserve"> (</w:t>
      </w:r>
      <w:proofErr w:type="spellStart"/>
      <w:r w:rsidRPr="001A69B5">
        <w:t>Dembra</w:t>
      </w:r>
      <w:proofErr w:type="spellEnd"/>
      <w:r w:rsidRPr="001A69B5">
        <w:t xml:space="preserve">) er </w:t>
      </w:r>
      <w:proofErr w:type="spellStart"/>
      <w:r w:rsidRPr="001A69B5">
        <w:t>eit</w:t>
      </w:r>
      <w:proofErr w:type="spellEnd"/>
      <w:r w:rsidRPr="001A69B5">
        <w:t xml:space="preserve"> </w:t>
      </w:r>
      <w:proofErr w:type="spellStart"/>
      <w:r w:rsidRPr="001A69B5">
        <w:t>kurstilbod</w:t>
      </w:r>
      <w:proofErr w:type="spellEnd"/>
      <w:r w:rsidRPr="001A69B5">
        <w:t xml:space="preserve"> som gir kompetanseutvikling for </w:t>
      </w:r>
      <w:proofErr w:type="spellStart"/>
      <w:r w:rsidRPr="001A69B5">
        <w:t>lærarstudentar</w:t>
      </w:r>
      <w:proofErr w:type="spellEnd"/>
      <w:r w:rsidRPr="001A69B5">
        <w:t xml:space="preserve">, </w:t>
      </w:r>
      <w:proofErr w:type="spellStart"/>
      <w:r w:rsidRPr="001A69B5">
        <w:t>lærarar</w:t>
      </w:r>
      <w:proofErr w:type="spellEnd"/>
      <w:r w:rsidRPr="001A69B5">
        <w:t xml:space="preserve">, </w:t>
      </w:r>
      <w:proofErr w:type="spellStart"/>
      <w:r w:rsidRPr="001A69B5">
        <w:t>skuleleiarar</w:t>
      </w:r>
      <w:proofErr w:type="spellEnd"/>
      <w:r w:rsidRPr="001A69B5">
        <w:t xml:space="preserve"> og andre tilsette i grunnopplæringa. </w:t>
      </w:r>
      <w:proofErr w:type="spellStart"/>
      <w:r w:rsidRPr="001A69B5">
        <w:t>Læringsressursane</w:t>
      </w:r>
      <w:proofErr w:type="spellEnd"/>
      <w:r w:rsidRPr="001A69B5">
        <w:t xml:space="preserve"> dekker områda hatefulle </w:t>
      </w:r>
      <w:proofErr w:type="spellStart"/>
      <w:r w:rsidRPr="001A69B5">
        <w:t>ytringar</w:t>
      </w:r>
      <w:proofErr w:type="spellEnd"/>
      <w:r w:rsidRPr="001A69B5">
        <w:t xml:space="preserve">, antisemittisme, rasisme, diskriminering av </w:t>
      </w:r>
      <w:proofErr w:type="spellStart"/>
      <w:r w:rsidRPr="001A69B5">
        <w:t>minoritetar</w:t>
      </w:r>
      <w:proofErr w:type="spellEnd"/>
      <w:r w:rsidRPr="001A69B5">
        <w:t xml:space="preserve"> og udemokratiske </w:t>
      </w:r>
      <w:proofErr w:type="spellStart"/>
      <w:r w:rsidRPr="001A69B5">
        <w:t>haldningar</w:t>
      </w:r>
      <w:proofErr w:type="spellEnd"/>
      <w:r w:rsidRPr="001A69B5">
        <w:t xml:space="preserve">. </w:t>
      </w:r>
      <w:proofErr w:type="spellStart"/>
      <w:r w:rsidRPr="001A69B5">
        <w:t>Dembra</w:t>
      </w:r>
      <w:proofErr w:type="spellEnd"/>
      <w:r w:rsidRPr="001A69B5">
        <w:t xml:space="preserve"> er </w:t>
      </w:r>
      <w:proofErr w:type="spellStart"/>
      <w:r w:rsidRPr="001A69B5">
        <w:t>eit</w:t>
      </w:r>
      <w:proofErr w:type="spellEnd"/>
      <w:r w:rsidRPr="001A69B5">
        <w:t xml:space="preserve"> varig tiltak som engasjerer </w:t>
      </w:r>
      <w:proofErr w:type="spellStart"/>
      <w:r w:rsidRPr="001A69B5">
        <w:t>dei</w:t>
      </w:r>
      <w:proofErr w:type="spellEnd"/>
      <w:r w:rsidRPr="001A69B5">
        <w:t xml:space="preserve"> nasjonale freds- og </w:t>
      </w:r>
      <w:proofErr w:type="spellStart"/>
      <w:r w:rsidRPr="001A69B5">
        <w:t>menneskerettssentera</w:t>
      </w:r>
      <w:proofErr w:type="spellEnd"/>
      <w:r w:rsidRPr="001A69B5">
        <w:t xml:space="preserve"> i arbeidet. Det er etablert regionale knutepunkt for </w:t>
      </w:r>
      <w:proofErr w:type="spellStart"/>
      <w:r w:rsidRPr="001A69B5">
        <w:t>Dembra</w:t>
      </w:r>
      <w:proofErr w:type="spellEnd"/>
      <w:r w:rsidRPr="001A69B5">
        <w:t xml:space="preserve">-arbeidet over heile landet. </w:t>
      </w:r>
      <w:proofErr w:type="spellStart"/>
      <w:r w:rsidRPr="001A69B5">
        <w:t>Dembra</w:t>
      </w:r>
      <w:proofErr w:type="spellEnd"/>
      <w:r w:rsidRPr="001A69B5">
        <w:t xml:space="preserve">-materiell på nordsamisk blei ferdigstilt i mai 2021. Sjå omtale av forslag til løyving til </w:t>
      </w:r>
      <w:proofErr w:type="spellStart"/>
      <w:r w:rsidRPr="001A69B5">
        <w:t>Dembra</w:t>
      </w:r>
      <w:proofErr w:type="spellEnd"/>
      <w:r w:rsidRPr="001A69B5">
        <w:t xml:space="preserve"> for 2022 under kap. 226, post 21 og omtale under kap. 224, post 70, der departementet foreslår å </w:t>
      </w:r>
      <w:proofErr w:type="spellStart"/>
      <w:r w:rsidRPr="001A69B5">
        <w:t>auke</w:t>
      </w:r>
      <w:proofErr w:type="spellEnd"/>
      <w:r w:rsidRPr="001A69B5">
        <w:t xml:space="preserve"> </w:t>
      </w:r>
      <w:proofErr w:type="spellStart"/>
      <w:r w:rsidRPr="001A69B5">
        <w:t>tilskotet</w:t>
      </w:r>
      <w:proofErr w:type="spellEnd"/>
      <w:r w:rsidRPr="001A69B5">
        <w:t xml:space="preserve"> til freds- og </w:t>
      </w:r>
      <w:proofErr w:type="spellStart"/>
      <w:r w:rsidRPr="001A69B5">
        <w:t>menneskerettssentera</w:t>
      </w:r>
      <w:proofErr w:type="spellEnd"/>
      <w:r w:rsidRPr="001A69B5">
        <w:t xml:space="preserve"> for å styrke </w:t>
      </w:r>
      <w:proofErr w:type="spellStart"/>
      <w:r w:rsidRPr="001A69B5">
        <w:t>Dembra</w:t>
      </w:r>
      <w:proofErr w:type="spellEnd"/>
      <w:r w:rsidRPr="001A69B5">
        <w:t>.</w:t>
      </w:r>
    </w:p>
    <w:p w14:paraId="7DA29A77" w14:textId="77777777" w:rsidR="000513CD" w:rsidRPr="001A69B5" w:rsidRDefault="0009509B" w:rsidP="001A69B5">
      <w:r w:rsidRPr="001A69B5">
        <w:t xml:space="preserve">Stiftelsen 10. august arbeider med å etablere </w:t>
      </w:r>
      <w:proofErr w:type="spellStart"/>
      <w:r w:rsidRPr="001A69B5">
        <w:t>eit</w:t>
      </w:r>
      <w:proofErr w:type="spellEnd"/>
      <w:r w:rsidRPr="001A69B5">
        <w:t xml:space="preserve"> minne- og kunnskapssenter og formidlingsarbeid knytt til terror og hat mot </w:t>
      </w:r>
      <w:proofErr w:type="spellStart"/>
      <w:r w:rsidRPr="001A69B5">
        <w:t>muslimar</w:t>
      </w:r>
      <w:proofErr w:type="spellEnd"/>
      <w:r w:rsidRPr="001A69B5">
        <w:t xml:space="preserve"> etter terrorangrepet på Al-Noor </w:t>
      </w:r>
      <w:proofErr w:type="spellStart"/>
      <w:r w:rsidRPr="001A69B5">
        <w:t>Islamic</w:t>
      </w:r>
      <w:proofErr w:type="spellEnd"/>
      <w:r w:rsidRPr="001A69B5">
        <w:t xml:space="preserve"> Center i 2019. Sjå omtale av forslag til løyving til stiftinga under kap. 226, post 21.</w:t>
      </w:r>
    </w:p>
    <w:p w14:paraId="620CBFA3" w14:textId="77777777" w:rsidR="000513CD" w:rsidRPr="001A69B5" w:rsidRDefault="0009509B" w:rsidP="001A69B5">
      <w:r w:rsidRPr="001A69B5">
        <w:t xml:space="preserve">22. juli-senteret </w:t>
      </w:r>
      <w:proofErr w:type="spellStart"/>
      <w:r w:rsidRPr="001A69B5">
        <w:t>spelar</w:t>
      </w:r>
      <w:proofErr w:type="spellEnd"/>
      <w:r w:rsidRPr="001A69B5">
        <w:t xml:space="preserve"> òg ei viktig rolle i arbeidet mot hat, vald og ekstremisme. Senteret </w:t>
      </w:r>
      <w:proofErr w:type="spellStart"/>
      <w:r w:rsidRPr="001A69B5">
        <w:t>formidlar</w:t>
      </w:r>
      <w:proofErr w:type="spellEnd"/>
      <w:r w:rsidRPr="001A69B5">
        <w:t xml:space="preserve"> kunnskap om terrorangrepet i Regjeringskvartalet og på Utøya 22. juli 2011 og om oppfølginga i tida etter. Sjå omtale under kap. 251, post 01.</w:t>
      </w:r>
    </w:p>
    <w:p w14:paraId="1E20CC86" w14:textId="77777777" w:rsidR="000513CD" w:rsidRPr="001A69B5" w:rsidRDefault="0009509B" w:rsidP="001A69B5">
      <w:r w:rsidRPr="001A69B5">
        <w:t xml:space="preserve">Regjeringa la i 2017 fram </w:t>
      </w:r>
      <w:r w:rsidRPr="001A69B5">
        <w:rPr>
          <w:rStyle w:val="kursiv"/>
        </w:rPr>
        <w:t xml:space="preserve">Freds- og menneskerettighetssentrene. En felles strategi for freds- og menneskerettighetssentrene. </w:t>
      </w:r>
      <w:r w:rsidRPr="001A69B5">
        <w:t xml:space="preserve">Strategien </w:t>
      </w:r>
      <w:proofErr w:type="spellStart"/>
      <w:r w:rsidRPr="001A69B5">
        <w:t>omfattar</w:t>
      </w:r>
      <w:proofErr w:type="spellEnd"/>
      <w:r w:rsidRPr="001A69B5">
        <w:t xml:space="preserve"> Det europeiske </w:t>
      </w:r>
      <w:proofErr w:type="spellStart"/>
      <w:r w:rsidRPr="001A69B5">
        <w:t>Wergelandsenteret</w:t>
      </w:r>
      <w:proofErr w:type="spellEnd"/>
      <w:r w:rsidRPr="001A69B5">
        <w:t xml:space="preserve">, Falstadsenteret, Nansen Fredssenter, Narviksenteret, Rafto-stiftelsen, Senter for studier av Holocaust og livssynsminoriteter (HL-senteret) og Arkivet freds- og menneskerettighetssenter. I strategien blir det framheva </w:t>
      </w:r>
      <w:proofErr w:type="spellStart"/>
      <w:r w:rsidRPr="001A69B5">
        <w:t>nokre</w:t>
      </w:r>
      <w:proofErr w:type="spellEnd"/>
      <w:r w:rsidRPr="001A69B5">
        <w:t xml:space="preserve"> viktige fellestrekk som skal bidra til at </w:t>
      </w:r>
      <w:proofErr w:type="spellStart"/>
      <w:r w:rsidRPr="001A69B5">
        <w:t>sentera</w:t>
      </w:r>
      <w:proofErr w:type="spellEnd"/>
      <w:r w:rsidRPr="001A69B5">
        <w:t xml:space="preserve"> i større grad kjem </w:t>
      </w:r>
      <w:proofErr w:type="spellStart"/>
      <w:r w:rsidRPr="001A69B5">
        <w:t>saman</w:t>
      </w:r>
      <w:proofErr w:type="spellEnd"/>
      <w:r w:rsidRPr="001A69B5">
        <w:t xml:space="preserve">, lærer av </w:t>
      </w:r>
      <w:proofErr w:type="spellStart"/>
      <w:r w:rsidRPr="001A69B5">
        <w:t>kvarandre</w:t>
      </w:r>
      <w:proofErr w:type="spellEnd"/>
      <w:r w:rsidRPr="001A69B5">
        <w:t xml:space="preserve"> og blir bevisste på den felles rolla </w:t>
      </w:r>
      <w:proofErr w:type="spellStart"/>
      <w:r w:rsidRPr="001A69B5">
        <w:t>dei</w:t>
      </w:r>
      <w:proofErr w:type="spellEnd"/>
      <w:r w:rsidRPr="001A69B5">
        <w:t xml:space="preserve"> har i arbeidet ut mot samfunnet. Strategien er ei oppfølging av </w:t>
      </w:r>
      <w:proofErr w:type="spellStart"/>
      <w:r w:rsidRPr="001A69B5">
        <w:t>Dok</w:t>
      </w:r>
      <w:proofErr w:type="spellEnd"/>
      <w:r w:rsidRPr="001A69B5">
        <w:t xml:space="preserve">. 8:127 S (2014–2015). På opplæringssida har </w:t>
      </w:r>
      <w:proofErr w:type="spellStart"/>
      <w:r w:rsidRPr="001A69B5">
        <w:t>sentera</w:t>
      </w:r>
      <w:proofErr w:type="spellEnd"/>
      <w:r w:rsidRPr="001A69B5">
        <w:t xml:space="preserve"> i fellesskap etablert Nasjonalt nettverk for </w:t>
      </w:r>
      <w:proofErr w:type="spellStart"/>
      <w:r w:rsidRPr="001A69B5">
        <w:t>haldningsskapande</w:t>
      </w:r>
      <w:proofErr w:type="spellEnd"/>
      <w:r w:rsidRPr="001A69B5">
        <w:t xml:space="preserve"> formidling. Statens satsing på freds- og </w:t>
      </w:r>
      <w:proofErr w:type="spellStart"/>
      <w:r w:rsidRPr="001A69B5">
        <w:t>menneskerettssentera</w:t>
      </w:r>
      <w:proofErr w:type="spellEnd"/>
      <w:r w:rsidRPr="001A69B5">
        <w:t xml:space="preserve"> er </w:t>
      </w:r>
      <w:proofErr w:type="spellStart"/>
      <w:r w:rsidRPr="001A69B5">
        <w:t>medverkande</w:t>
      </w:r>
      <w:proofErr w:type="spellEnd"/>
      <w:r w:rsidRPr="001A69B5">
        <w:t xml:space="preserve"> til at </w:t>
      </w:r>
      <w:proofErr w:type="spellStart"/>
      <w:r w:rsidRPr="001A69B5">
        <w:t>Noreg</w:t>
      </w:r>
      <w:proofErr w:type="spellEnd"/>
      <w:r w:rsidRPr="001A69B5">
        <w:t xml:space="preserve"> kan oppfylle </w:t>
      </w:r>
      <w:proofErr w:type="spellStart"/>
      <w:r w:rsidRPr="001A69B5">
        <w:t>forpliktingane</w:t>
      </w:r>
      <w:proofErr w:type="spellEnd"/>
      <w:r w:rsidRPr="001A69B5">
        <w:t xml:space="preserve"> sine når det </w:t>
      </w:r>
      <w:proofErr w:type="spellStart"/>
      <w:r w:rsidRPr="001A69B5">
        <w:t>gjeld</w:t>
      </w:r>
      <w:proofErr w:type="spellEnd"/>
      <w:r w:rsidRPr="001A69B5">
        <w:t xml:space="preserve"> opplæring av barn og unge i </w:t>
      </w:r>
      <w:proofErr w:type="spellStart"/>
      <w:r w:rsidRPr="001A69B5">
        <w:t>menneskerettane</w:t>
      </w:r>
      <w:proofErr w:type="spellEnd"/>
      <w:r w:rsidRPr="001A69B5">
        <w:t>.</w:t>
      </w:r>
    </w:p>
    <w:p w14:paraId="6B52F144" w14:textId="77777777" w:rsidR="000513CD" w:rsidRPr="001A69B5" w:rsidRDefault="0009509B" w:rsidP="001A69B5">
      <w:r w:rsidRPr="001A69B5">
        <w:t xml:space="preserve">Regjeringa har lagt fram ei rekke </w:t>
      </w:r>
      <w:proofErr w:type="spellStart"/>
      <w:r w:rsidRPr="001A69B5">
        <w:t>handlingsplanar</w:t>
      </w:r>
      <w:proofErr w:type="spellEnd"/>
      <w:r w:rsidRPr="001A69B5">
        <w:t xml:space="preserve"> i det </w:t>
      </w:r>
      <w:proofErr w:type="spellStart"/>
      <w:r w:rsidRPr="001A69B5">
        <w:t>heilskaplege</w:t>
      </w:r>
      <w:proofErr w:type="spellEnd"/>
      <w:r w:rsidRPr="001A69B5">
        <w:t xml:space="preserve"> arbeidet mot diskriminering, </w:t>
      </w:r>
      <w:proofErr w:type="spellStart"/>
      <w:r w:rsidRPr="001A69B5">
        <w:t>hatytringar</w:t>
      </w:r>
      <w:proofErr w:type="spellEnd"/>
      <w:r w:rsidRPr="001A69B5">
        <w:t>, rasisme, antisemittisme, muslimhat, radikalisering og ekstremisme:</w:t>
      </w:r>
    </w:p>
    <w:p w14:paraId="67FEAD92" w14:textId="77777777" w:rsidR="000513CD" w:rsidRPr="001A69B5" w:rsidRDefault="0009509B" w:rsidP="001A69B5">
      <w:pPr>
        <w:pStyle w:val="Liste"/>
      </w:pPr>
      <w:r w:rsidRPr="001A69B5">
        <w:rPr>
          <w:rStyle w:val="kursiv"/>
        </w:rPr>
        <w:t xml:space="preserve">Handlingsplan mot rasisme og diskriminering på grunn av etnisitet og religion (2020–2023) </w:t>
      </w:r>
      <w:r w:rsidRPr="001A69B5">
        <w:t xml:space="preserve">blei lagd fram i 2019. Denne handlingsplanen skal bidra til </w:t>
      </w:r>
      <w:proofErr w:type="spellStart"/>
      <w:r w:rsidRPr="001A69B5">
        <w:t>ein</w:t>
      </w:r>
      <w:proofErr w:type="spellEnd"/>
      <w:r w:rsidRPr="001A69B5">
        <w:t xml:space="preserve"> fornya og styrkt innsats i kampen mot rasisme og diskriminering.</w:t>
      </w:r>
    </w:p>
    <w:p w14:paraId="30559B39" w14:textId="77777777" w:rsidR="000513CD" w:rsidRPr="001A69B5" w:rsidRDefault="0009509B" w:rsidP="001A69B5">
      <w:pPr>
        <w:pStyle w:val="Liste"/>
      </w:pPr>
      <w:r w:rsidRPr="001A69B5">
        <w:rPr>
          <w:rStyle w:val="kursiv"/>
        </w:rPr>
        <w:t xml:space="preserve">Handlingsplan mot radikalisering og voldelig ekstremisme (2020–2023) </w:t>
      </w:r>
      <w:r w:rsidRPr="001A69B5">
        <w:t xml:space="preserve">blei lagd fram i 2020. Tilnærminga og mange av tiltaka er </w:t>
      </w:r>
      <w:proofErr w:type="spellStart"/>
      <w:r w:rsidRPr="001A69B5">
        <w:t>vidareførte</w:t>
      </w:r>
      <w:proofErr w:type="spellEnd"/>
      <w:r w:rsidRPr="001A69B5">
        <w:t xml:space="preserve"> </w:t>
      </w:r>
      <w:proofErr w:type="spellStart"/>
      <w:r w:rsidRPr="001A69B5">
        <w:t>frå</w:t>
      </w:r>
      <w:proofErr w:type="spellEnd"/>
      <w:r w:rsidRPr="001A69B5">
        <w:t xml:space="preserve"> </w:t>
      </w:r>
      <w:proofErr w:type="spellStart"/>
      <w:r w:rsidRPr="001A69B5">
        <w:t>ein</w:t>
      </w:r>
      <w:proofErr w:type="spellEnd"/>
      <w:r w:rsidRPr="001A69B5">
        <w:t xml:space="preserve"> </w:t>
      </w:r>
      <w:proofErr w:type="spellStart"/>
      <w:r w:rsidRPr="001A69B5">
        <w:t>tidlegare</w:t>
      </w:r>
      <w:proofErr w:type="spellEnd"/>
      <w:r w:rsidRPr="001A69B5">
        <w:t xml:space="preserve"> plan, </w:t>
      </w:r>
      <w:proofErr w:type="spellStart"/>
      <w:r w:rsidRPr="001A69B5">
        <w:t>medan</w:t>
      </w:r>
      <w:proofErr w:type="spellEnd"/>
      <w:r w:rsidRPr="001A69B5">
        <w:t xml:space="preserve"> andre tiltak er blitt </w:t>
      </w:r>
      <w:proofErr w:type="spellStart"/>
      <w:r w:rsidRPr="001A69B5">
        <w:t>vidareutvikla</w:t>
      </w:r>
      <w:proofErr w:type="spellEnd"/>
      <w:r w:rsidRPr="001A69B5">
        <w:t xml:space="preserve"> og nye tiltak er lagde til. Med dette skal innsatsen mot radikalisering og </w:t>
      </w:r>
      <w:proofErr w:type="spellStart"/>
      <w:r w:rsidRPr="001A69B5">
        <w:t>valdeleg</w:t>
      </w:r>
      <w:proofErr w:type="spellEnd"/>
      <w:r w:rsidRPr="001A69B5">
        <w:t xml:space="preserve"> ekstremisme av alle slag bli styrkt. Målet er </w:t>
      </w:r>
      <w:proofErr w:type="spellStart"/>
      <w:r w:rsidRPr="001A69B5">
        <w:t>framleis</w:t>
      </w:r>
      <w:proofErr w:type="spellEnd"/>
      <w:r w:rsidRPr="001A69B5">
        <w:t xml:space="preserve"> det same, </w:t>
      </w:r>
      <w:proofErr w:type="spellStart"/>
      <w:r w:rsidRPr="001A69B5">
        <w:t>nemleg</w:t>
      </w:r>
      <w:proofErr w:type="spellEnd"/>
      <w:r w:rsidRPr="001A69B5">
        <w:t xml:space="preserve"> å fange opp </w:t>
      </w:r>
      <w:proofErr w:type="spellStart"/>
      <w:r w:rsidRPr="001A69B5">
        <w:t>personar</w:t>
      </w:r>
      <w:proofErr w:type="spellEnd"/>
      <w:r w:rsidRPr="001A69B5">
        <w:t xml:space="preserve"> i risikosona så </w:t>
      </w:r>
      <w:proofErr w:type="spellStart"/>
      <w:r w:rsidRPr="001A69B5">
        <w:t>tidleg</w:t>
      </w:r>
      <w:proofErr w:type="spellEnd"/>
      <w:r w:rsidRPr="001A69B5">
        <w:t xml:space="preserve"> som </w:t>
      </w:r>
      <w:proofErr w:type="spellStart"/>
      <w:r w:rsidRPr="001A69B5">
        <w:t>mogleg</w:t>
      </w:r>
      <w:proofErr w:type="spellEnd"/>
      <w:r w:rsidRPr="001A69B5">
        <w:t xml:space="preserve"> og møte </w:t>
      </w:r>
      <w:proofErr w:type="spellStart"/>
      <w:r w:rsidRPr="001A69B5">
        <w:t>dei</w:t>
      </w:r>
      <w:proofErr w:type="spellEnd"/>
      <w:r w:rsidRPr="001A69B5">
        <w:t xml:space="preserve"> med tiltak som </w:t>
      </w:r>
      <w:proofErr w:type="spellStart"/>
      <w:r w:rsidRPr="001A69B5">
        <w:t>verkar</w:t>
      </w:r>
      <w:proofErr w:type="spellEnd"/>
      <w:r w:rsidRPr="001A69B5">
        <w:t>.</w:t>
      </w:r>
    </w:p>
    <w:p w14:paraId="5F30A3BC" w14:textId="77777777" w:rsidR="000513CD" w:rsidRPr="001A69B5" w:rsidRDefault="0009509B" w:rsidP="001A69B5">
      <w:pPr>
        <w:pStyle w:val="Liste"/>
      </w:pPr>
      <w:r w:rsidRPr="001A69B5">
        <w:rPr>
          <w:rStyle w:val="kursiv"/>
        </w:rPr>
        <w:t xml:space="preserve">Handlingsplan mot diskriminering av og hat mot muslimer 2020–2023 </w:t>
      </w:r>
      <w:r w:rsidRPr="001A69B5">
        <w:t xml:space="preserve">blei lagd fram i 2020. </w:t>
      </w:r>
      <w:proofErr w:type="spellStart"/>
      <w:r w:rsidRPr="001A69B5">
        <w:t>Eit</w:t>
      </w:r>
      <w:proofErr w:type="spellEnd"/>
      <w:r w:rsidRPr="001A69B5">
        <w:t xml:space="preserve"> tiltak er at </w:t>
      </w:r>
      <w:proofErr w:type="spellStart"/>
      <w:r w:rsidRPr="001A69B5">
        <w:t>tilskot</w:t>
      </w:r>
      <w:proofErr w:type="spellEnd"/>
      <w:r w:rsidRPr="001A69B5">
        <w:t xml:space="preserve"> til lokale </w:t>
      </w:r>
      <w:proofErr w:type="spellStart"/>
      <w:r w:rsidRPr="001A69B5">
        <w:t>innvandrarorganisasjonar</w:t>
      </w:r>
      <w:proofErr w:type="spellEnd"/>
      <w:r w:rsidRPr="001A69B5">
        <w:t xml:space="preserve"> og frivillig </w:t>
      </w:r>
      <w:proofErr w:type="spellStart"/>
      <w:r w:rsidRPr="001A69B5">
        <w:t>verksemd</w:t>
      </w:r>
      <w:proofErr w:type="spellEnd"/>
      <w:r w:rsidRPr="001A69B5">
        <w:t xml:space="preserve"> i lokalsamfunn skal legge vekt på arbeidet mot rasisme og diskriminering og for </w:t>
      </w:r>
      <w:proofErr w:type="spellStart"/>
      <w:r w:rsidRPr="001A69B5">
        <w:t>mangfald</w:t>
      </w:r>
      <w:proofErr w:type="spellEnd"/>
      <w:r w:rsidRPr="001A69B5">
        <w:t xml:space="preserve"> i lokalsamfunnet. </w:t>
      </w:r>
      <w:proofErr w:type="spellStart"/>
      <w:r w:rsidRPr="001A69B5">
        <w:t>Eit</w:t>
      </w:r>
      <w:proofErr w:type="spellEnd"/>
      <w:r w:rsidRPr="001A69B5">
        <w:t xml:space="preserve"> anna tiltak er å starte forskingsoppdrag om </w:t>
      </w:r>
      <w:proofErr w:type="spellStart"/>
      <w:r w:rsidRPr="001A69B5">
        <w:t>samanhengar</w:t>
      </w:r>
      <w:proofErr w:type="spellEnd"/>
      <w:r w:rsidRPr="001A69B5">
        <w:t xml:space="preserve"> mellom opplevd diskriminering mot </w:t>
      </w:r>
      <w:proofErr w:type="spellStart"/>
      <w:r w:rsidRPr="001A69B5">
        <w:t>muslimar</w:t>
      </w:r>
      <w:proofErr w:type="spellEnd"/>
      <w:r w:rsidRPr="001A69B5">
        <w:t xml:space="preserve">, deltakinga </w:t>
      </w:r>
      <w:proofErr w:type="spellStart"/>
      <w:r w:rsidRPr="001A69B5">
        <w:t>deira</w:t>
      </w:r>
      <w:proofErr w:type="spellEnd"/>
      <w:r w:rsidRPr="001A69B5">
        <w:t xml:space="preserve"> på ulike samfunnsarenaer og opplevd </w:t>
      </w:r>
      <w:proofErr w:type="spellStart"/>
      <w:r w:rsidRPr="001A69B5">
        <w:t>tilhøyrsle</w:t>
      </w:r>
      <w:proofErr w:type="spellEnd"/>
      <w:r w:rsidRPr="001A69B5">
        <w:t>.</w:t>
      </w:r>
    </w:p>
    <w:p w14:paraId="68064ED1" w14:textId="77777777" w:rsidR="000513CD" w:rsidRPr="001A69B5" w:rsidRDefault="0009509B" w:rsidP="001A69B5">
      <w:pPr>
        <w:pStyle w:val="Liste"/>
      </w:pPr>
      <w:r w:rsidRPr="001A69B5">
        <w:rPr>
          <w:rStyle w:val="kursiv"/>
        </w:rPr>
        <w:t xml:space="preserve">Handlingsplan mot antisemittisme (2021–2023) – en videreføring </w:t>
      </w:r>
      <w:r w:rsidRPr="001A69B5">
        <w:t xml:space="preserve">blei lagd fram i januar 2021. Planen fører </w:t>
      </w:r>
      <w:proofErr w:type="spellStart"/>
      <w:r w:rsidRPr="001A69B5">
        <w:t>vidare</w:t>
      </w:r>
      <w:proofErr w:type="spellEnd"/>
      <w:r w:rsidRPr="001A69B5">
        <w:t xml:space="preserve"> det systematiske arbeidet mot jødehets og antisemittisme </w:t>
      </w:r>
      <w:proofErr w:type="spellStart"/>
      <w:r w:rsidRPr="001A69B5">
        <w:t>frå</w:t>
      </w:r>
      <w:proofErr w:type="spellEnd"/>
      <w:r w:rsidRPr="001A69B5">
        <w:t xml:space="preserve"> </w:t>
      </w:r>
      <w:proofErr w:type="spellStart"/>
      <w:r w:rsidRPr="001A69B5">
        <w:t>ein</w:t>
      </w:r>
      <w:proofErr w:type="spellEnd"/>
      <w:r w:rsidRPr="001A69B5">
        <w:t xml:space="preserve"> </w:t>
      </w:r>
      <w:proofErr w:type="spellStart"/>
      <w:r w:rsidRPr="001A69B5">
        <w:t>tidlegare</w:t>
      </w:r>
      <w:proofErr w:type="spellEnd"/>
      <w:r w:rsidRPr="001A69B5">
        <w:t xml:space="preserve"> plan, samtidig som nye tiltak er lagde til.</w:t>
      </w:r>
    </w:p>
    <w:p w14:paraId="550A9ADD" w14:textId="77777777" w:rsidR="000513CD" w:rsidRPr="001A69B5" w:rsidRDefault="0009509B" w:rsidP="001A69B5">
      <w:pPr>
        <w:pStyle w:val="avsnitt-undertittel"/>
      </w:pPr>
      <w:r w:rsidRPr="001A69B5">
        <w:t xml:space="preserve">Tiltak </w:t>
      </w:r>
      <w:proofErr w:type="spellStart"/>
      <w:r w:rsidRPr="001A69B5">
        <w:t>innan</w:t>
      </w:r>
      <w:proofErr w:type="spellEnd"/>
      <w:r w:rsidRPr="001A69B5">
        <w:t xml:space="preserve"> integrering</w:t>
      </w:r>
    </w:p>
    <w:p w14:paraId="12E4028E" w14:textId="77777777" w:rsidR="000513CD" w:rsidRPr="001A69B5" w:rsidRDefault="0009509B" w:rsidP="001A69B5">
      <w:pPr>
        <w:pStyle w:val="avsnitt-under-undertittel"/>
      </w:pPr>
      <w:r w:rsidRPr="001A69B5">
        <w:t xml:space="preserve">Ny </w:t>
      </w:r>
      <w:proofErr w:type="spellStart"/>
      <w:r w:rsidRPr="001A69B5">
        <w:t>tolkelov</w:t>
      </w:r>
      <w:proofErr w:type="spellEnd"/>
    </w:p>
    <w:p w14:paraId="5042B523" w14:textId="77777777" w:rsidR="000513CD" w:rsidRPr="001A69B5" w:rsidRDefault="0009509B" w:rsidP="001A69B5">
      <w:r w:rsidRPr="001A69B5">
        <w:t xml:space="preserve">Stortinget vedtok 7. juni 2021 ei eiga </w:t>
      </w:r>
      <w:proofErr w:type="spellStart"/>
      <w:r w:rsidRPr="001A69B5">
        <w:t>tolkelov</w:t>
      </w:r>
      <w:proofErr w:type="spellEnd"/>
      <w:r w:rsidRPr="001A69B5">
        <w:t xml:space="preserve">. Lova </w:t>
      </w:r>
      <w:proofErr w:type="spellStart"/>
      <w:r w:rsidRPr="001A69B5">
        <w:t>inneheld</w:t>
      </w:r>
      <w:proofErr w:type="spellEnd"/>
      <w:r w:rsidRPr="001A69B5">
        <w:t xml:space="preserve"> krav til bruk av tolk i </w:t>
      </w:r>
      <w:proofErr w:type="spellStart"/>
      <w:r w:rsidRPr="001A69B5">
        <w:t>offentlege</w:t>
      </w:r>
      <w:proofErr w:type="spellEnd"/>
      <w:r w:rsidRPr="001A69B5">
        <w:t xml:space="preserve"> organ og krav til </w:t>
      </w:r>
      <w:proofErr w:type="spellStart"/>
      <w:r w:rsidRPr="001A69B5">
        <w:t>tolkar</w:t>
      </w:r>
      <w:proofErr w:type="spellEnd"/>
      <w:r w:rsidRPr="001A69B5">
        <w:t xml:space="preserve">. Formålet med lova er å bidra til å sikre rettstryggleik og </w:t>
      </w:r>
      <w:proofErr w:type="spellStart"/>
      <w:r w:rsidRPr="001A69B5">
        <w:t>forsvarleg</w:t>
      </w:r>
      <w:proofErr w:type="spellEnd"/>
      <w:r w:rsidRPr="001A69B5">
        <w:t xml:space="preserve"> hjelp og </w:t>
      </w:r>
      <w:proofErr w:type="spellStart"/>
      <w:r w:rsidRPr="001A69B5">
        <w:t>teneste</w:t>
      </w:r>
      <w:proofErr w:type="spellEnd"/>
      <w:r w:rsidRPr="001A69B5">
        <w:t xml:space="preserve"> for </w:t>
      </w:r>
      <w:proofErr w:type="spellStart"/>
      <w:r w:rsidRPr="001A69B5">
        <w:t>personar</w:t>
      </w:r>
      <w:proofErr w:type="spellEnd"/>
      <w:r w:rsidRPr="001A69B5">
        <w:t xml:space="preserve"> som </w:t>
      </w:r>
      <w:proofErr w:type="spellStart"/>
      <w:r w:rsidRPr="001A69B5">
        <w:t>ikkje</w:t>
      </w:r>
      <w:proofErr w:type="spellEnd"/>
      <w:r w:rsidRPr="001A69B5">
        <w:t xml:space="preserve"> kan kommunisere </w:t>
      </w:r>
      <w:proofErr w:type="spellStart"/>
      <w:r w:rsidRPr="001A69B5">
        <w:t>forsvarleg</w:t>
      </w:r>
      <w:proofErr w:type="spellEnd"/>
      <w:r w:rsidRPr="001A69B5">
        <w:t xml:space="preserve"> med </w:t>
      </w:r>
      <w:proofErr w:type="spellStart"/>
      <w:r w:rsidRPr="001A69B5">
        <w:t>offentlege</w:t>
      </w:r>
      <w:proofErr w:type="spellEnd"/>
      <w:r w:rsidRPr="001A69B5">
        <w:t xml:space="preserve"> organ </w:t>
      </w:r>
      <w:proofErr w:type="spellStart"/>
      <w:r w:rsidRPr="001A69B5">
        <w:t>utan</w:t>
      </w:r>
      <w:proofErr w:type="spellEnd"/>
      <w:r w:rsidRPr="001A69B5">
        <w:t xml:space="preserve"> tolk. Lova skal òg bidra til å sikre at </w:t>
      </w:r>
      <w:proofErr w:type="spellStart"/>
      <w:r w:rsidRPr="001A69B5">
        <w:t>tolkar</w:t>
      </w:r>
      <w:proofErr w:type="spellEnd"/>
      <w:r w:rsidRPr="001A69B5">
        <w:t xml:space="preserve"> held </w:t>
      </w:r>
      <w:proofErr w:type="spellStart"/>
      <w:r w:rsidRPr="001A69B5">
        <w:t>ein</w:t>
      </w:r>
      <w:proofErr w:type="spellEnd"/>
      <w:r w:rsidRPr="001A69B5">
        <w:t xml:space="preserve"> </w:t>
      </w:r>
      <w:proofErr w:type="spellStart"/>
      <w:r w:rsidRPr="001A69B5">
        <w:t>fagleg</w:t>
      </w:r>
      <w:proofErr w:type="spellEnd"/>
      <w:r w:rsidRPr="001A69B5">
        <w:t xml:space="preserve"> </w:t>
      </w:r>
      <w:proofErr w:type="spellStart"/>
      <w:r w:rsidRPr="001A69B5">
        <w:t>forsvarleg</w:t>
      </w:r>
      <w:proofErr w:type="spellEnd"/>
      <w:r w:rsidRPr="001A69B5">
        <w:t xml:space="preserve"> standard.</w:t>
      </w:r>
    </w:p>
    <w:p w14:paraId="2A2BD85B" w14:textId="77777777" w:rsidR="000513CD" w:rsidRPr="001A69B5" w:rsidRDefault="0009509B" w:rsidP="001A69B5">
      <w:pPr>
        <w:pStyle w:val="avsnitt-under-undertittel"/>
      </w:pPr>
      <w:r w:rsidRPr="001A69B5">
        <w:t xml:space="preserve">Ny handlingsplan mot negativ sosial kontroll og </w:t>
      </w:r>
      <w:proofErr w:type="spellStart"/>
      <w:r w:rsidRPr="001A69B5">
        <w:t>æresrelatert</w:t>
      </w:r>
      <w:proofErr w:type="spellEnd"/>
      <w:r w:rsidRPr="001A69B5">
        <w:t xml:space="preserve"> vald</w:t>
      </w:r>
    </w:p>
    <w:p w14:paraId="6F17F053" w14:textId="77777777" w:rsidR="000513CD" w:rsidRPr="001A69B5" w:rsidRDefault="0009509B" w:rsidP="001A69B5">
      <w:r w:rsidRPr="001A69B5">
        <w:t xml:space="preserve">Den 16. juni 2021 la regjeringa fram handlingsplanen </w:t>
      </w:r>
      <w:r w:rsidRPr="001A69B5">
        <w:rPr>
          <w:rStyle w:val="kursiv"/>
        </w:rPr>
        <w:t xml:space="preserve">Frihet fra negativ sosial kontroll og </w:t>
      </w:r>
      <w:proofErr w:type="spellStart"/>
      <w:r w:rsidRPr="001A69B5">
        <w:rPr>
          <w:rStyle w:val="kursiv"/>
        </w:rPr>
        <w:t>æresrelatert</w:t>
      </w:r>
      <w:proofErr w:type="spellEnd"/>
      <w:r w:rsidRPr="001A69B5">
        <w:rPr>
          <w:rStyle w:val="kursiv"/>
        </w:rPr>
        <w:t xml:space="preserve"> vold (2021–2024)</w:t>
      </w:r>
      <w:r w:rsidRPr="001A69B5">
        <w:t xml:space="preserve">. Den har tiltak mot negativ sosial kontroll, </w:t>
      </w:r>
      <w:proofErr w:type="spellStart"/>
      <w:r w:rsidRPr="001A69B5">
        <w:t>æresrelatert</w:t>
      </w:r>
      <w:proofErr w:type="spellEnd"/>
      <w:r w:rsidRPr="001A69B5">
        <w:t xml:space="preserve"> vald, tvangsekteskap og kjønnslemlesting. Arbeidet </w:t>
      </w:r>
      <w:proofErr w:type="spellStart"/>
      <w:r w:rsidRPr="001A69B5">
        <w:t>handlar</w:t>
      </w:r>
      <w:proofErr w:type="spellEnd"/>
      <w:r w:rsidRPr="001A69B5">
        <w:t xml:space="preserve"> om å vareta </w:t>
      </w:r>
      <w:proofErr w:type="spellStart"/>
      <w:r w:rsidRPr="001A69B5">
        <w:t>grunnleggande</w:t>
      </w:r>
      <w:proofErr w:type="spellEnd"/>
      <w:r w:rsidRPr="001A69B5">
        <w:t xml:space="preserve"> </w:t>
      </w:r>
      <w:proofErr w:type="spellStart"/>
      <w:r w:rsidRPr="001A69B5">
        <w:t>rettar</w:t>
      </w:r>
      <w:proofErr w:type="spellEnd"/>
      <w:r w:rsidRPr="001A69B5">
        <w:t xml:space="preserve">, sikre fridom og likestilling for alle og kjempa mot vald og overgrep. Det skal bidra til å hindre </w:t>
      </w:r>
      <w:proofErr w:type="spellStart"/>
      <w:r w:rsidRPr="001A69B5">
        <w:t>utanforskap</w:t>
      </w:r>
      <w:proofErr w:type="spellEnd"/>
      <w:r w:rsidRPr="001A69B5">
        <w:t xml:space="preserve"> og helseplager og sikre likeverdige </w:t>
      </w:r>
      <w:proofErr w:type="spellStart"/>
      <w:r w:rsidRPr="001A69B5">
        <w:t>offentlege</w:t>
      </w:r>
      <w:proofErr w:type="spellEnd"/>
      <w:r w:rsidRPr="001A69B5">
        <w:t xml:space="preserve"> </w:t>
      </w:r>
      <w:proofErr w:type="spellStart"/>
      <w:r w:rsidRPr="001A69B5">
        <w:t>tenester</w:t>
      </w:r>
      <w:proofErr w:type="spellEnd"/>
      <w:r w:rsidRPr="001A69B5">
        <w:t xml:space="preserve"> til heile befolkninga.</w:t>
      </w:r>
    </w:p>
    <w:p w14:paraId="046B951F" w14:textId="77777777" w:rsidR="000513CD" w:rsidRPr="001A69B5" w:rsidRDefault="0009509B" w:rsidP="001A69B5">
      <w:pPr>
        <w:pStyle w:val="avsnitt-undertittel"/>
      </w:pPr>
      <w:r w:rsidRPr="001A69B5">
        <w:t xml:space="preserve">Likestillingssituasjonen </w:t>
      </w:r>
      <w:proofErr w:type="spellStart"/>
      <w:r w:rsidRPr="001A69B5">
        <w:t>innanfor</w:t>
      </w:r>
      <w:proofErr w:type="spellEnd"/>
      <w:r w:rsidRPr="001A69B5">
        <w:t xml:space="preserve"> kunnskaps- og integreringssektoren som følge av covid-19-pandemien</w:t>
      </w:r>
    </w:p>
    <w:p w14:paraId="2E446835" w14:textId="77777777" w:rsidR="000513CD" w:rsidRPr="001A69B5" w:rsidRDefault="0009509B" w:rsidP="001A69B5">
      <w:r w:rsidRPr="001A69B5">
        <w:t xml:space="preserve">Stortinget har i vedtak nr. 537 (2019–2020) bede regjeringa kartlegge effekten av covid-19-pandemien på likestillingsfeltet og </w:t>
      </w:r>
      <w:proofErr w:type="spellStart"/>
      <w:r w:rsidRPr="001A69B5">
        <w:t>kome</w:t>
      </w:r>
      <w:proofErr w:type="spellEnd"/>
      <w:r w:rsidRPr="001A69B5">
        <w:t xml:space="preserve"> tilbake til Stortinget med resultat og funn. Kunnskapsdepartementet vil i det </w:t>
      </w:r>
      <w:proofErr w:type="spellStart"/>
      <w:r w:rsidRPr="001A69B5">
        <w:t>følgande</w:t>
      </w:r>
      <w:proofErr w:type="spellEnd"/>
      <w:r w:rsidRPr="001A69B5">
        <w:t xml:space="preserve"> gi ei overordna oversikt over kva </w:t>
      </w:r>
      <w:proofErr w:type="spellStart"/>
      <w:r w:rsidRPr="001A69B5">
        <w:t>konsekvensar</w:t>
      </w:r>
      <w:proofErr w:type="spellEnd"/>
      <w:r w:rsidRPr="001A69B5">
        <w:t xml:space="preserve"> covid-19-pandemien har hatt for likestilling så langt i 2021 </w:t>
      </w:r>
      <w:proofErr w:type="spellStart"/>
      <w:r w:rsidRPr="001A69B5">
        <w:t>innanfor</w:t>
      </w:r>
      <w:proofErr w:type="spellEnd"/>
      <w:r w:rsidRPr="001A69B5">
        <w:t xml:space="preserve"> kunnskaps- og integreringssektoren. Sjå òg </w:t>
      </w:r>
      <w:proofErr w:type="spellStart"/>
      <w:r w:rsidRPr="001A69B5">
        <w:t>Prop</w:t>
      </w:r>
      <w:proofErr w:type="spellEnd"/>
      <w:r w:rsidRPr="001A69B5">
        <w:t xml:space="preserve">. 1 S (2021–2022) for Kulturdepartementet for </w:t>
      </w:r>
      <w:proofErr w:type="gramStart"/>
      <w:r w:rsidRPr="001A69B5">
        <w:t>ei samla oversikt</w:t>
      </w:r>
      <w:proofErr w:type="gramEnd"/>
      <w:r w:rsidRPr="001A69B5">
        <w:t xml:space="preserve"> over kva for </w:t>
      </w:r>
      <w:proofErr w:type="spellStart"/>
      <w:r w:rsidRPr="001A69B5">
        <w:t>konsekvensar</w:t>
      </w:r>
      <w:proofErr w:type="spellEnd"/>
      <w:r w:rsidRPr="001A69B5">
        <w:t xml:space="preserve"> pandemien har hatt for likestilling.</w:t>
      </w:r>
    </w:p>
    <w:p w14:paraId="115E7799" w14:textId="77777777" w:rsidR="000513CD" w:rsidRPr="001A69B5" w:rsidRDefault="0009509B" w:rsidP="001A69B5">
      <w:r w:rsidRPr="001A69B5">
        <w:t xml:space="preserve">Covid-19-pandemien har prega heile samfunnet. Pandemien og tiltaka for å minimere smitte og </w:t>
      </w:r>
      <w:proofErr w:type="spellStart"/>
      <w:r w:rsidRPr="001A69B5">
        <w:t>halde</w:t>
      </w:r>
      <w:proofErr w:type="spellEnd"/>
      <w:r w:rsidRPr="001A69B5">
        <w:t xml:space="preserve"> oppe aktivitet i næringslivet og samfunnet kan få ulike </w:t>
      </w:r>
      <w:proofErr w:type="spellStart"/>
      <w:r w:rsidRPr="001A69B5">
        <w:t>konsekvensar</w:t>
      </w:r>
      <w:proofErr w:type="spellEnd"/>
      <w:r w:rsidRPr="001A69B5">
        <w:t xml:space="preserve"> for ulike </w:t>
      </w:r>
      <w:proofErr w:type="spellStart"/>
      <w:r w:rsidRPr="001A69B5">
        <w:t>personar</w:t>
      </w:r>
      <w:proofErr w:type="spellEnd"/>
      <w:r w:rsidRPr="001A69B5">
        <w:t xml:space="preserve"> avhengig av kjønn, alder, etnisitet, religion og livssyn, </w:t>
      </w:r>
      <w:proofErr w:type="spellStart"/>
      <w:r w:rsidRPr="001A69B5">
        <w:t>funksjonsnedsetjing</w:t>
      </w:r>
      <w:proofErr w:type="spellEnd"/>
      <w:r w:rsidRPr="001A69B5">
        <w:t xml:space="preserve">, seksuell orientering, kjønnsidentitet og kjønnsuttrykk. Ei undersøking gjort av Barne-, ungdoms- og familiedirektoratet viser at </w:t>
      </w:r>
      <w:proofErr w:type="spellStart"/>
      <w:r w:rsidRPr="001A69B5">
        <w:t>vesentlege</w:t>
      </w:r>
      <w:proofErr w:type="spellEnd"/>
      <w:r w:rsidRPr="001A69B5">
        <w:t xml:space="preserve"> </w:t>
      </w:r>
      <w:proofErr w:type="spellStart"/>
      <w:r w:rsidRPr="001A69B5">
        <w:t>faktorar</w:t>
      </w:r>
      <w:proofErr w:type="spellEnd"/>
      <w:r w:rsidRPr="001A69B5">
        <w:t xml:space="preserve"> er utdanning, inntekt, yrke, om </w:t>
      </w:r>
      <w:proofErr w:type="spellStart"/>
      <w:r w:rsidRPr="001A69B5">
        <w:t>ein</w:t>
      </w:r>
      <w:proofErr w:type="spellEnd"/>
      <w:r w:rsidRPr="001A69B5">
        <w:t xml:space="preserve"> bur </w:t>
      </w:r>
      <w:proofErr w:type="spellStart"/>
      <w:r w:rsidRPr="001A69B5">
        <w:t>åleine</w:t>
      </w:r>
      <w:proofErr w:type="spellEnd"/>
      <w:r w:rsidRPr="001A69B5">
        <w:t xml:space="preserve"> eller er </w:t>
      </w:r>
      <w:proofErr w:type="spellStart"/>
      <w:r w:rsidRPr="001A69B5">
        <w:t>åleineforsørgar</w:t>
      </w:r>
      <w:proofErr w:type="spellEnd"/>
      <w:r w:rsidRPr="001A69B5">
        <w:t xml:space="preserve">, bustad, </w:t>
      </w:r>
      <w:proofErr w:type="spellStart"/>
      <w:r w:rsidRPr="001A69B5">
        <w:t>busituasjon</w:t>
      </w:r>
      <w:proofErr w:type="spellEnd"/>
      <w:r w:rsidRPr="001A69B5">
        <w:t xml:space="preserve"> og digital kompetanse. </w:t>
      </w:r>
      <w:proofErr w:type="spellStart"/>
      <w:r w:rsidRPr="001A69B5">
        <w:t>Familiar</w:t>
      </w:r>
      <w:proofErr w:type="spellEnd"/>
      <w:r w:rsidRPr="001A69B5">
        <w:t xml:space="preserve"> med </w:t>
      </w:r>
      <w:proofErr w:type="spellStart"/>
      <w:r w:rsidRPr="001A69B5">
        <w:t>innvandrarbakgrunn</w:t>
      </w:r>
      <w:proofErr w:type="spellEnd"/>
      <w:r w:rsidRPr="001A69B5">
        <w:t xml:space="preserve"> som har barn med </w:t>
      </w:r>
      <w:proofErr w:type="spellStart"/>
      <w:r w:rsidRPr="001A69B5">
        <w:t>funksjonsnedsetjing</w:t>
      </w:r>
      <w:proofErr w:type="spellEnd"/>
      <w:r w:rsidRPr="001A69B5">
        <w:t xml:space="preserve">, ser ut til å ha </w:t>
      </w:r>
      <w:proofErr w:type="spellStart"/>
      <w:r w:rsidRPr="001A69B5">
        <w:t>vore</w:t>
      </w:r>
      <w:proofErr w:type="spellEnd"/>
      <w:r w:rsidRPr="001A69B5">
        <w:t xml:space="preserve"> </w:t>
      </w:r>
      <w:proofErr w:type="spellStart"/>
      <w:r w:rsidRPr="001A69B5">
        <w:t>meir</w:t>
      </w:r>
      <w:proofErr w:type="spellEnd"/>
      <w:r w:rsidRPr="001A69B5">
        <w:t xml:space="preserve"> utsette enn andre.</w:t>
      </w:r>
    </w:p>
    <w:p w14:paraId="701EE0DA" w14:textId="77777777" w:rsidR="000513CD" w:rsidRPr="001A69B5" w:rsidRDefault="0009509B" w:rsidP="001A69B5">
      <w:r w:rsidRPr="001A69B5">
        <w:t xml:space="preserve">Det har gjennom pandemitiltaka i 2020 og 2021 </w:t>
      </w:r>
      <w:proofErr w:type="spellStart"/>
      <w:r w:rsidRPr="001A69B5">
        <w:t>vore</w:t>
      </w:r>
      <w:proofErr w:type="spellEnd"/>
      <w:r w:rsidRPr="001A69B5">
        <w:t xml:space="preserve"> </w:t>
      </w:r>
      <w:proofErr w:type="spellStart"/>
      <w:r w:rsidRPr="001A69B5">
        <w:t>reglar</w:t>
      </w:r>
      <w:proofErr w:type="spellEnd"/>
      <w:r w:rsidRPr="001A69B5">
        <w:t xml:space="preserve"> om at barn og </w:t>
      </w:r>
      <w:proofErr w:type="spellStart"/>
      <w:r w:rsidRPr="001A69B5">
        <w:t>elevar</w:t>
      </w:r>
      <w:proofErr w:type="spellEnd"/>
      <w:r w:rsidRPr="001A69B5">
        <w:t xml:space="preserve"> med </w:t>
      </w:r>
      <w:proofErr w:type="spellStart"/>
      <w:r w:rsidRPr="001A69B5">
        <w:t>særlege</w:t>
      </w:r>
      <w:proofErr w:type="spellEnd"/>
      <w:r w:rsidRPr="001A69B5">
        <w:t xml:space="preserve"> behov skal </w:t>
      </w:r>
      <w:proofErr w:type="spellStart"/>
      <w:r w:rsidRPr="001A69B5">
        <w:t>prioriterast</w:t>
      </w:r>
      <w:proofErr w:type="spellEnd"/>
      <w:r w:rsidRPr="001A69B5">
        <w:t xml:space="preserve"> for </w:t>
      </w:r>
      <w:proofErr w:type="spellStart"/>
      <w:r w:rsidRPr="001A69B5">
        <w:t>stadlege</w:t>
      </w:r>
      <w:proofErr w:type="spellEnd"/>
      <w:r w:rsidRPr="001A69B5">
        <w:t xml:space="preserve"> </w:t>
      </w:r>
      <w:proofErr w:type="spellStart"/>
      <w:r w:rsidRPr="001A69B5">
        <w:t>tilbod</w:t>
      </w:r>
      <w:proofErr w:type="spellEnd"/>
      <w:r w:rsidRPr="001A69B5">
        <w:t xml:space="preserve"> dersom </w:t>
      </w:r>
      <w:proofErr w:type="spellStart"/>
      <w:r w:rsidRPr="001A69B5">
        <w:t>barnehagane</w:t>
      </w:r>
      <w:proofErr w:type="spellEnd"/>
      <w:r w:rsidRPr="001A69B5">
        <w:t xml:space="preserve"> og </w:t>
      </w:r>
      <w:proofErr w:type="spellStart"/>
      <w:r w:rsidRPr="001A69B5">
        <w:t>skulane</w:t>
      </w:r>
      <w:proofErr w:type="spellEnd"/>
      <w:r w:rsidRPr="001A69B5">
        <w:t xml:space="preserve"> i </w:t>
      </w:r>
      <w:proofErr w:type="spellStart"/>
      <w:r w:rsidRPr="001A69B5">
        <w:t>periodar</w:t>
      </w:r>
      <w:proofErr w:type="spellEnd"/>
      <w:r w:rsidRPr="001A69B5">
        <w:t xml:space="preserve"> må </w:t>
      </w:r>
      <w:proofErr w:type="spellStart"/>
      <w:r w:rsidRPr="001A69B5">
        <w:t>vere</w:t>
      </w:r>
      <w:proofErr w:type="spellEnd"/>
      <w:r w:rsidRPr="001A69B5">
        <w:t xml:space="preserve"> </w:t>
      </w:r>
      <w:proofErr w:type="spellStart"/>
      <w:r w:rsidRPr="001A69B5">
        <w:t>stengde</w:t>
      </w:r>
      <w:proofErr w:type="spellEnd"/>
      <w:r w:rsidRPr="001A69B5">
        <w:t xml:space="preserve"> eller ha reduserte </w:t>
      </w:r>
      <w:proofErr w:type="spellStart"/>
      <w:r w:rsidRPr="001A69B5">
        <w:t>moglegheiter</w:t>
      </w:r>
      <w:proofErr w:type="spellEnd"/>
      <w:r w:rsidRPr="001A69B5">
        <w:t xml:space="preserve"> for oppmøte. Dessverre ser det likevel ut til at </w:t>
      </w:r>
      <w:proofErr w:type="spellStart"/>
      <w:r w:rsidRPr="001A69B5">
        <w:t>ikkje</w:t>
      </w:r>
      <w:proofErr w:type="spellEnd"/>
      <w:r w:rsidRPr="001A69B5">
        <w:t xml:space="preserve"> alle barn og </w:t>
      </w:r>
      <w:proofErr w:type="spellStart"/>
      <w:r w:rsidRPr="001A69B5">
        <w:t>elevar</w:t>
      </w:r>
      <w:proofErr w:type="spellEnd"/>
      <w:r w:rsidRPr="001A69B5">
        <w:t xml:space="preserve"> har fått det </w:t>
      </w:r>
      <w:proofErr w:type="spellStart"/>
      <w:r w:rsidRPr="001A69B5">
        <w:t>tilbodet</w:t>
      </w:r>
      <w:proofErr w:type="spellEnd"/>
      <w:r w:rsidRPr="001A69B5">
        <w:t xml:space="preserve"> </w:t>
      </w:r>
      <w:proofErr w:type="spellStart"/>
      <w:r w:rsidRPr="001A69B5">
        <w:t>dei</w:t>
      </w:r>
      <w:proofErr w:type="spellEnd"/>
      <w:r w:rsidRPr="001A69B5">
        <w:t xml:space="preserve"> har hatt behov for og krav på. Mange barn og unge har gått glipp av læring og sosialt fellesskap under pandemien. Ei arbeidsgruppe leia av </w:t>
      </w:r>
      <w:proofErr w:type="spellStart"/>
      <w:r w:rsidRPr="001A69B5">
        <w:t>Statsforvaltaren</w:t>
      </w:r>
      <w:proofErr w:type="spellEnd"/>
      <w:r w:rsidRPr="001A69B5">
        <w:t xml:space="preserve"> i Oslo og Viken, leverte i juni 2021 rapporten </w:t>
      </w:r>
      <w:r w:rsidRPr="001A69B5">
        <w:rPr>
          <w:rStyle w:val="kursiv"/>
        </w:rPr>
        <w:t>Skolen etter koronapandemien. Et løft for trivsel og læring</w:t>
      </w:r>
      <w:r w:rsidRPr="001A69B5">
        <w:t xml:space="preserve">, der det blir foreslår </w:t>
      </w:r>
      <w:proofErr w:type="spellStart"/>
      <w:r w:rsidRPr="001A69B5">
        <w:t>fleire</w:t>
      </w:r>
      <w:proofErr w:type="spellEnd"/>
      <w:r w:rsidRPr="001A69B5">
        <w:t xml:space="preserve"> konkrete tiltak for å bøte på dette.</w:t>
      </w:r>
    </w:p>
    <w:p w14:paraId="6BA4F4D8" w14:textId="77777777" w:rsidR="000513CD" w:rsidRPr="001A69B5" w:rsidRDefault="0009509B" w:rsidP="001A69B5">
      <w:r w:rsidRPr="001A69B5">
        <w:t xml:space="preserve">Rapporten </w:t>
      </w:r>
      <w:r w:rsidRPr="001A69B5">
        <w:rPr>
          <w:rStyle w:val="kursiv"/>
        </w:rPr>
        <w:t>Koronapandemien i grunnskolen – håndtering og konsekvenser</w:t>
      </w:r>
      <w:r w:rsidRPr="001A69B5">
        <w:t xml:space="preserve"> </w:t>
      </w:r>
      <w:proofErr w:type="spellStart"/>
      <w:r w:rsidRPr="001A69B5">
        <w:t>frå</w:t>
      </w:r>
      <w:proofErr w:type="spellEnd"/>
      <w:r w:rsidRPr="001A69B5">
        <w:t xml:space="preserve"> NIFU og NTNU Samfunnsforsking finn at </w:t>
      </w:r>
      <w:proofErr w:type="spellStart"/>
      <w:r w:rsidRPr="001A69B5">
        <w:t>dei</w:t>
      </w:r>
      <w:proofErr w:type="spellEnd"/>
      <w:r w:rsidRPr="001A69B5">
        <w:t xml:space="preserve"> </w:t>
      </w:r>
      <w:proofErr w:type="spellStart"/>
      <w:r w:rsidRPr="001A69B5">
        <w:t>elevane</w:t>
      </w:r>
      <w:proofErr w:type="spellEnd"/>
      <w:r w:rsidRPr="001A69B5">
        <w:t xml:space="preserve"> som hadde </w:t>
      </w:r>
      <w:proofErr w:type="spellStart"/>
      <w:r w:rsidRPr="001A69B5">
        <w:t>undervisningstilbod</w:t>
      </w:r>
      <w:proofErr w:type="spellEnd"/>
      <w:r w:rsidRPr="001A69B5">
        <w:t xml:space="preserve"> på </w:t>
      </w:r>
      <w:proofErr w:type="spellStart"/>
      <w:r w:rsidRPr="001A69B5">
        <w:t>skulen</w:t>
      </w:r>
      <w:proofErr w:type="spellEnd"/>
      <w:r w:rsidRPr="001A69B5">
        <w:t xml:space="preserve"> under nedstenginga, er </w:t>
      </w:r>
      <w:proofErr w:type="spellStart"/>
      <w:r w:rsidRPr="001A69B5">
        <w:t>dei</w:t>
      </w:r>
      <w:proofErr w:type="spellEnd"/>
      <w:r w:rsidRPr="001A69B5">
        <w:t xml:space="preserve"> som </w:t>
      </w:r>
      <w:proofErr w:type="spellStart"/>
      <w:r w:rsidRPr="001A69B5">
        <w:t>fortel</w:t>
      </w:r>
      <w:proofErr w:type="spellEnd"/>
      <w:r w:rsidRPr="001A69B5">
        <w:t xml:space="preserve"> om mindre tryggleik </w:t>
      </w:r>
      <w:proofErr w:type="spellStart"/>
      <w:r w:rsidRPr="001A69B5">
        <w:t>heimanfrå</w:t>
      </w:r>
      <w:proofErr w:type="spellEnd"/>
      <w:r w:rsidRPr="001A69B5">
        <w:t xml:space="preserve"> og </w:t>
      </w:r>
      <w:proofErr w:type="spellStart"/>
      <w:r w:rsidRPr="001A69B5">
        <w:t>lågare</w:t>
      </w:r>
      <w:proofErr w:type="spellEnd"/>
      <w:r w:rsidRPr="001A69B5">
        <w:t xml:space="preserve"> </w:t>
      </w:r>
      <w:proofErr w:type="spellStart"/>
      <w:r w:rsidRPr="001A69B5">
        <w:t>meistring</w:t>
      </w:r>
      <w:proofErr w:type="spellEnd"/>
      <w:r w:rsidRPr="001A69B5">
        <w:t xml:space="preserve"> i Elevundersøkinga. Dette kan </w:t>
      </w:r>
      <w:proofErr w:type="spellStart"/>
      <w:r w:rsidRPr="001A69B5">
        <w:t>vere</w:t>
      </w:r>
      <w:proofErr w:type="spellEnd"/>
      <w:r w:rsidRPr="001A69B5">
        <w:t xml:space="preserve"> </w:t>
      </w:r>
      <w:proofErr w:type="spellStart"/>
      <w:r w:rsidRPr="001A69B5">
        <w:t>ein</w:t>
      </w:r>
      <w:proofErr w:type="spellEnd"/>
      <w:r w:rsidRPr="001A69B5">
        <w:t xml:space="preserve"> indikasjon på at </w:t>
      </w:r>
      <w:proofErr w:type="spellStart"/>
      <w:r w:rsidRPr="001A69B5">
        <w:t>tilbodet</w:t>
      </w:r>
      <w:proofErr w:type="spellEnd"/>
      <w:r w:rsidRPr="001A69B5">
        <w:t xml:space="preserve"> har </w:t>
      </w:r>
      <w:proofErr w:type="spellStart"/>
      <w:r w:rsidRPr="001A69B5">
        <w:t>treft</w:t>
      </w:r>
      <w:proofErr w:type="spellEnd"/>
      <w:r w:rsidRPr="001A69B5">
        <w:t xml:space="preserve"> </w:t>
      </w:r>
      <w:proofErr w:type="spellStart"/>
      <w:r w:rsidRPr="001A69B5">
        <w:t>elevar</w:t>
      </w:r>
      <w:proofErr w:type="spellEnd"/>
      <w:r w:rsidRPr="001A69B5">
        <w:t xml:space="preserve"> som har hatt behov for </w:t>
      </w:r>
      <w:proofErr w:type="spellStart"/>
      <w:r w:rsidRPr="001A69B5">
        <w:t>eit</w:t>
      </w:r>
      <w:proofErr w:type="spellEnd"/>
      <w:r w:rsidRPr="001A69B5">
        <w:t xml:space="preserve"> </w:t>
      </w:r>
      <w:proofErr w:type="spellStart"/>
      <w:r w:rsidRPr="001A69B5">
        <w:t>tilbod</w:t>
      </w:r>
      <w:proofErr w:type="spellEnd"/>
      <w:r w:rsidRPr="001A69B5">
        <w:t xml:space="preserve"> på </w:t>
      </w:r>
      <w:proofErr w:type="spellStart"/>
      <w:r w:rsidRPr="001A69B5">
        <w:t>skulen</w:t>
      </w:r>
      <w:proofErr w:type="spellEnd"/>
      <w:r w:rsidRPr="001A69B5">
        <w:t xml:space="preserve">. </w:t>
      </w:r>
      <w:proofErr w:type="spellStart"/>
      <w:r w:rsidRPr="001A69B5">
        <w:t>Elevar</w:t>
      </w:r>
      <w:proofErr w:type="spellEnd"/>
      <w:r w:rsidRPr="001A69B5">
        <w:t xml:space="preserve"> med vedtak om </w:t>
      </w:r>
      <w:proofErr w:type="spellStart"/>
      <w:r w:rsidRPr="001A69B5">
        <w:t>særskild</w:t>
      </w:r>
      <w:proofErr w:type="spellEnd"/>
      <w:r w:rsidRPr="001A69B5">
        <w:t xml:space="preserve"> språkopplæring og spesialundervisning har fått </w:t>
      </w:r>
      <w:proofErr w:type="spellStart"/>
      <w:r w:rsidRPr="001A69B5">
        <w:t>eit</w:t>
      </w:r>
      <w:proofErr w:type="spellEnd"/>
      <w:r w:rsidRPr="001A69B5">
        <w:t xml:space="preserve"> </w:t>
      </w:r>
      <w:proofErr w:type="spellStart"/>
      <w:r w:rsidRPr="001A69B5">
        <w:t>noko</w:t>
      </w:r>
      <w:proofErr w:type="spellEnd"/>
      <w:r w:rsidRPr="001A69B5">
        <w:t xml:space="preserve"> redusert </w:t>
      </w:r>
      <w:proofErr w:type="spellStart"/>
      <w:r w:rsidRPr="001A69B5">
        <w:t>tilbod</w:t>
      </w:r>
      <w:proofErr w:type="spellEnd"/>
      <w:r w:rsidRPr="001A69B5">
        <w:t xml:space="preserve"> under pandemien (GSI). Rapporten </w:t>
      </w:r>
      <w:r w:rsidRPr="001A69B5">
        <w:rPr>
          <w:rStyle w:val="kursiv"/>
        </w:rPr>
        <w:t>Håndtering og konsekvenser av koronautbruddet for barn og barnehager</w:t>
      </w:r>
      <w:r w:rsidRPr="001A69B5">
        <w:t xml:space="preserve"> (2021) </w:t>
      </w:r>
      <w:proofErr w:type="spellStart"/>
      <w:r w:rsidRPr="001A69B5">
        <w:t>frå</w:t>
      </w:r>
      <w:proofErr w:type="spellEnd"/>
      <w:r w:rsidRPr="001A69B5">
        <w:t xml:space="preserve"> </w:t>
      </w:r>
      <w:proofErr w:type="spellStart"/>
      <w:r w:rsidRPr="001A69B5">
        <w:t>OsloMet</w:t>
      </w:r>
      <w:proofErr w:type="spellEnd"/>
      <w:r w:rsidRPr="001A69B5">
        <w:t xml:space="preserve"> viser at </w:t>
      </w:r>
      <w:proofErr w:type="spellStart"/>
      <w:r w:rsidRPr="001A69B5">
        <w:t>einskilde</w:t>
      </w:r>
      <w:proofErr w:type="spellEnd"/>
      <w:r w:rsidRPr="001A69B5">
        <w:t xml:space="preserve"> </w:t>
      </w:r>
      <w:proofErr w:type="spellStart"/>
      <w:r w:rsidRPr="001A69B5">
        <w:t>elevar</w:t>
      </w:r>
      <w:proofErr w:type="spellEnd"/>
      <w:r w:rsidRPr="001A69B5">
        <w:t xml:space="preserve"> ved </w:t>
      </w:r>
      <w:proofErr w:type="spellStart"/>
      <w:r w:rsidRPr="001A69B5">
        <w:t>innføringstilbod</w:t>
      </w:r>
      <w:proofErr w:type="spellEnd"/>
      <w:r w:rsidRPr="001A69B5">
        <w:t xml:space="preserve"> har </w:t>
      </w:r>
      <w:proofErr w:type="spellStart"/>
      <w:r w:rsidRPr="001A69B5">
        <w:t>måtta</w:t>
      </w:r>
      <w:proofErr w:type="spellEnd"/>
      <w:r w:rsidRPr="001A69B5">
        <w:t xml:space="preserve"> </w:t>
      </w:r>
      <w:proofErr w:type="spellStart"/>
      <w:r w:rsidRPr="001A69B5">
        <w:t>utsetje</w:t>
      </w:r>
      <w:proofErr w:type="spellEnd"/>
      <w:r w:rsidRPr="001A69B5">
        <w:t xml:space="preserve"> oppstart i ordinær klasse på grunn av </w:t>
      </w:r>
      <w:proofErr w:type="spellStart"/>
      <w:r w:rsidRPr="001A69B5">
        <w:t>manglande</w:t>
      </w:r>
      <w:proofErr w:type="spellEnd"/>
      <w:r w:rsidRPr="001A69B5">
        <w:t xml:space="preserve"> utvikling i norsk. Nye </w:t>
      </w:r>
      <w:proofErr w:type="spellStart"/>
      <w:r w:rsidRPr="001A69B5">
        <w:t>utgreiingar</w:t>
      </w:r>
      <w:proofErr w:type="spellEnd"/>
      <w:r w:rsidRPr="001A69B5">
        <w:t xml:space="preserve"> av barn blei </w:t>
      </w:r>
      <w:proofErr w:type="spellStart"/>
      <w:r w:rsidRPr="001A69B5">
        <w:t>forseinka</w:t>
      </w:r>
      <w:proofErr w:type="spellEnd"/>
      <w:r w:rsidRPr="001A69B5">
        <w:t xml:space="preserve">. Undersøkinga viser òg at </w:t>
      </w:r>
      <w:proofErr w:type="spellStart"/>
      <w:r w:rsidRPr="001A69B5">
        <w:t>kommunane</w:t>
      </w:r>
      <w:proofErr w:type="spellEnd"/>
      <w:r w:rsidRPr="001A69B5">
        <w:t xml:space="preserve"> som </w:t>
      </w:r>
      <w:proofErr w:type="spellStart"/>
      <w:r w:rsidRPr="001A69B5">
        <w:t>allereie</w:t>
      </w:r>
      <w:proofErr w:type="spellEnd"/>
      <w:r w:rsidRPr="001A69B5">
        <w:t xml:space="preserve"> hadde </w:t>
      </w:r>
      <w:proofErr w:type="spellStart"/>
      <w:r w:rsidRPr="001A69B5">
        <w:t>eit</w:t>
      </w:r>
      <w:proofErr w:type="spellEnd"/>
      <w:r w:rsidRPr="001A69B5">
        <w:t xml:space="preserve"> godt samarbeid mellom </w:t>
      </w:r>
      <w:proofErr w:type="spellStart"/>
      <w:r w:rsidRPr="001A69B5">
        <w:t>barnehagar</w:t>
      </w:r>
      <w:proofErr w:type="spellEnd"/>
      <w:r w:rsidRPr="001A69B5">
        <w:t>, PP-</w:t>
      </w:r>
      <w:proofErr w:type="spellStart"/>
      <w:r w:rsidRPr="001A69B5">
        <w:t>tenesta</w:t>
      </w:r>
      <w:proofErr w:type="spellEnd"/>
      <w:r w:rsidRPr="001A69B5">
        <w:t xml:space="preserve"> og barnevern, meinte </w:t>
      </w:r>
      <w:proofErr w:type="spellStart"/>
      <w:r w:rsidRPr="001A69B5">
        <w:t>dei</w:t>
      </w:r>
      <w:proofErr w:type="spellEnd"/>
      <w:r w:rsidRPr="001A69B5">
        <w:t xml:space="preserve"> klarte å vareta </w:t>
      </w:r>
      <w:proofErr w:type="spellStart"/>
      <w:r w:rsidRPr="001A69B5">
        <w:t>dei</w:t>
      </w:r>
      <w:proofErr w:type="spellEnd"/>
      <w:r w:rsidRPr="001A69B5">
        <w:t xml:space="preserve"> sårbare barna </w:t>
      </w:r>
      <w:proofErr w:type="spellStart"/>
      <w:r w:rsidRPr="001A69B5">
        <w:t>dei</w:t>
      </w:r>
      <w:proofErr w:type="spellEnd"/>
      <w:r w:rsidRPr="001A69B5">
        <w:t xml:space="preserve"> </w:t>
      </w:r>
      <w:proofErr w:type="spellStart"/>
      <w:r w:rsidRPr="001A69B5">
        <w:t>allereie</w:t>
      </w:r>
      <w:proofErr w:type="spellEnd"/>
      <w:r w:rsidRPr="001A69B5">
        <w:t xml:space="preserve"> </w:t>
      </w:r>
      <w:proofErr w:type="spellStart"/>
      <w:r w:rsidRPr="001A69B5">
        <w:t>kjende</w:t>
      </w:r>
      <w:proofErr w:type="spellEnd"/>
      <w:r w:rsidRPr="001A69B5">
        <w:t xml:space="preserve"> til.</w:t>
      </w:r>
    </w:p>
    <w:p w14:paraId="3251E0CE" w14:textId="77777777" w:rsidR="000513CD" w:rsidRPr="001A69B5" w:rsidRDefault="0009509B" w:rsidP="001A69B5">
      <w:r w:rsidRPr="001A69B5">
        <w:t xml:space="preserve">Regjeringa har nedsett ei eiga koordineringsgruppe som følger opp </w:t>
      </w:r>
      <w:proofErr w:type="spellStart"/>
      <w:r w:rsidRPr="001A69B5">
        <w:t>tilbodet</w:t>
      </w:r>
      <w:proofErr w:type="spellEnd"/>
      <w:r w:rsidRPr="001A69B5">
        <w:t xml:space="preserve"> til sårbare barn og unge under pandemien. For å ta igjen tapt læring og utvikling som følge av pandemien, har det i 2021 blitt løyvd 410 mill. kroner til </w:t>
      </w:r>
      <w:proofErr w:type="spellStart"/>
      <w:r w:rsidRPr="001A69B5">
        <w:t>kommunar</w:t>
      </w:r>
      <w:proofErr w:type="spellEnd"/>
      <w:r w:rsidRPr="001A69B5">
        <w:t xml:space="preserve">, </w:t>
      </w:r>
      <w:proofErr w:type="spellStart"/>
      <w:r w:rsidRPr="001A69B5">
        <w:t>fylkeskommunar</w:t>
      </w:r>
      <w:proofErr w:type="spellEnd"/>
      <w:r w:rsidRPr="001A69B5">
        <w:t xml:space="preserve"> og </w:t>
      </w:r>
      <w:proofErr w:type="spellStart"/>
      <w:r w:rsidRPr="001A69B5">
        <w:t>friskular</w:t>
      </w:r>
      <w:proofErr w:type="spellEnd"/>
      <w:r w:rsidRPr="001A69B5">
        <w:t xml:space="preserve"> som mellom anna kan </w:t>
      </w:r>
      <w:proofErr w:type="spellStart"/>
      <w:r w:rsidRPr="001A69B5">
        <w:t>nyttast</w:t>
      </w:r>
      <w:proofErr w:type="spellEnd"/>
      <w:r w:rsidRPr="001A69B5">
        <w:t xml:space="preserve"> til </w:t>
      </w:r>
      <w:proofErr w:type="spellStart"/>
      <w:r w:rsidRPr="001A69B5">
        <w:t>auka</w:t>
      </w:r>
      <w:proofErr w:type="spellEnd"/>
      <w:r w:rsidRPr="001A69B5">
        <w:t xml:space="preserve"> bruk av leksehjelp, intensivkurs, anna oppfølging av </w:t>
      </w:r>
      <w:proofErr w:type="spellStart"/>
      <w:r w:rsidRPr="001A69B5">
        <w:t>elevane</w:t>
      </w:r>
      <w:proofErr w:type="spellEnd"/>
      <w:r w:rsidRPr="001A69B5">
        <w:t xml:space="preserve"> og barna og </w:t>
      </w:r>
      <w:proofErr w:type="spellStart"/>
      <w:r w:rsidRPr="001A69B5">
        <w:t>fleire</w:t>
      </w:r>
      <w:proofErr w:type="spellEnd"/>
      <w:r w:rsidRPr="001A69B5">
        <w:t xml:space="preserve"> tilsette i </w:t>
      </w:r>
      <w:proofErr w:type="spellStart"/>
      <w:r w:rsidRPr="001A69B5">
        <w:t>skulen</w:t>
      </w:r>
      <w:proofErr w:type="spellEnd"/>
      <w:r w:rsidRPr="001A69B5">
        <w:t xml:space="preserve"> og barnehagen. For 2022 blir det foreslått </w:t>
      </w:r>
      <w:proofErr w:type="spellStart"/>
      <w:r w:rsidRPr="001A69B5">
        <w:t>ytterlegare</w:t>
      </w:r>
      <w:proofErr w:type="spellEnd"/>
      <w:r w:rsidRPr="001A69B5">
        <w:t xml:space="preserve"> styrking, jf. omtale av budsjettforslag i programkategori 07.20 Grunnopplæringa og </w:t>
      </w:r>
      <w:proofErr w:type="spellStart"/>
      <w:r w:rsidRPr="001A69B5">
        <w:t>anne</w:t>
      </w:r>
      <w:proofErr w:type="spellEnd"/>
      <w:r w:rsidRPr="001A69B5">
        <w:t xml:space="preserve"> omtale av pandemien i del III, kap. 11 </w:t>
      </w:r>
      <w:proofErr w:type="spellStart"/>
      <w:r w:rsidRPr="001A69B5">
        <w:t>Konsekvensar</w:t>
      </w:r>
      <w:proofErr w:type="spellEnd"/>
      <w:r w:rsidRPr="001A69B5">
        <w:t xml:space="preserve"> av covid-19-pandemien i kunnskapssektoren.</w:t>
      </w:r>
    </w:p>
    <w:p w14:paraId="0A2A0CB1" w14:textId="77777777" w:rsidR="000513CD" w:rsidRPr="001A69B5" w:rsidRDefault="0009509B" w:rsidP="001A69B5">
      <w:r w:rsidRPr="001A69B5">
        <w:t xml:space="preserve">Som </w:t>
      </w:r>
      <w:proofErr w:type="spellStart"/>
      <w:r w:rsidRPr="001A69B5">
        <w:t>ein</w:t>
      </w:r>
      <w:proofErr w:type="spellEnd"/>
      <w:r w:rsidRPr="001A69B5">
        <w:t xml:space="preserve"> del av Utdanningsløftet 2020 har det òg blitt løyvd </w:t>
      </w:r>
      <w:proofErr w:type="spellStart"/>
      <w:r w:rsidRPr="001A69B5">
        <w:t>midlar</w:t>
      </w:r>
      <w:proofErr w:type="spellEnd"/>
      <w:r w:rsidRPr="001A69B5">
        <w:t xml:space="preserve"> for å </w:t>
      </w:r>
      <w:proofErr w:type="spellStart"/>
      <w:r w:rsidRPr="001A69B5">
        <w:t>auke</w:t>
      </w:r>
      <w:proofErr w:type="spellEnd"/>
      <w:r w:rsidRPr="001A69B5">
        <w:t xml:space="preserve"> tilgangen til </w:t>
      </w:r>
      <w:proofErr w:type="spellStart"/>
      <w:r w:rsidRPr="001A69B5">
        <w:t>vidaregåande</w:t>
      </w:r>
      <w:proofErr w:type="spellEnd"/>
      <w:r w:rsidRPr="001A69B5">
        <w:t xml:space="preserve"> opplæring, mellom anna for permitterte og arbeidsledige og </w:t>
      </w:r>
      <w:proofErr w:type="spellStart"/>
      <w:r w:rsidRPr="001A69B5">
        <w:t>avgangselevar</w:t>
      </w:r>
      <w:proofErr w:type="spellEnd"/>
      <w:r w:rsidRPr="001A69B5">
        <w:t xml:space="preserve"> </w:t>
      </w:r>
      <w:proofErr w:type="spellStart"/>
      <w:r w:rsidRPr="001A69B5">
        <w:t>utan</w:t>
      </w:r>
      <w:proofErr w:type="spellEnd"/>
      <w:r w:rsidRPr="001A69B5">
        <w:t xml:space="preserve"> vitnemål. </w:t>
      </w:r>
      <w:proofErr w:type="spellStart"/>
      <w:r w:rsidRPr="001A69B5">
        <w:t>Meir</w:t>
      </w:r>
      <w:proofErr w:type="spellEnd"/>
      <w:r w:rsidRPr="001A69B5">
        <w:t xml:space="preserve"> informasjon om tiltaka i Utdanningsløftet 2020 </w:t>
      </w:r>
      <w:proofErr w:type="spellStart"/>
      <w:r w:rsidRPr="001A69B5">
        <w:t>finst</w:t>
      </w:r>
      <w:proofErr w:type="spellEnd"/>
      <w:r w:rsidRPr="001A69B5">
        <w:t xml:space="preserve"> i kap. 11 </w:t>
      </w:r>
      <w:proofErr w:type="spellStart"/>
      <w:r w:rsidRPr="001A69B5">
        <w:t>Konsekvensar</w:t>
      </w:r>
      <w:proofErr w:type="spellEnd"/>
      <w:r w:rsidRPr="001A69B5">
        <w:t xml:space="preserve"> av covid-19-pandemien i kunnskapssektoren.</w:t>
      </w:r>
    </w:p>
    <w:p w14:paraId="0A358B37" w14:textId="77777777" w:rsidR="000513CD" w:rsidRPr="001A69B5" w:rsidRDefault="0009509B" w:rsidP="001A69B5">
      <w:r w:rsidRPr="001A69B5">
        <w:t xml:space="preserve">NIFU har gjennomført ei undersøking om handtering og </w:t>
      </w:r>
      <w:proofErr w:type="spellStart"/>
      <w:r w:rsidRPr="001A69B5">
        <w:t>konsekvensar</w:t>
      </w:r>
      <w:proofErr w:type="spellEnd"/>
      <w:r w:rsidRPr="001A69B5">
        <w:t xml:space="preserve"> av covid-19-pandemien ved </w:t>
      </w:r>
      <w:proofErr w:type="spellStart"/>
      <w:r w:rsidRPr="001A69B5">
        <w:t>dei</w:t>
      </w:r>
      <w:proofErr w:type="spellEnd"/>
      <w:r w:rsidRPr="001A69B5">
        <w:t xml:space="preserve"> norske universiteta og </w:t>
      </w:r>
      <w:proofErr w:type="spellStart"/>
      <w:r w:rsidRPr="001A69B5">
        <w:t>høgskulane</w:t>
      </w:r>
      <w:proofErr w:type="spellEnd"/>
      <w:r w:rsidRPr="001A69B5">
        <w:t xml:space="preserve">, jf. rapporten </w:t>
      </w:r>
      <w:r w:rsidRPr="001A69B5">
        <w:rPr>
          <w:rStyle w:val="kursiv"/>
        </w:rPr>
        <w:t xml:space="preserve">Et akademisk </w:t>
      </w:r>
      <w:proofErr w:type="spellStart"/>
      <w:r w:rsidRPr="001A69B5">
        <w:rPr>
          <w:rStyle w:val="kursiv"/>
        </w:rPr>
        <w:t>annerledesår</w:t>
      </w:r>
      <w:proofErr w:type="spellEnd"/>
      <w:r w:rsidRPr="001A69B5">
        <w:t xml:space="preserve">. Undersøkinga viser at </w:t>
      </w:r>
      <w:proofErr w:type="spellStart"/>
      <w:r w:rsidRPr="001A69B5">
        <w:t>fleire</w:t>
      </w:r>
      <w:proofErr w:type="spellEnd"/>
      <w:r w:rsidRPr="001A69B5">
        <w:t xml:space="preserve"> kvinnelege </w:t>
      </w:r>
      <w:proofErr w:type="spellStart"/>
      <w:r w:rsidRPr="001A69B5">
        <w:t>studentar</w:t>
      </w:r>
      <w:proofErr w:type="spellEnd"/>
      <w:r w:rsidRPr="001A69B5">
        <w:t xml:space="preserve"> og </w:t>
      </w:r>
      <w:proofErr w:type="spellStart"/>
      <w:r w:rsidRPr="001A69B5">
        <w:t>forskarar</w:t>
      </w:r>
      <w:proofErr w:type="spellEnd"/>
      <w:r w:rsidRPr="001A69B5">
        <w:t xml:space="preserve"> har hatt ansvar for barn heime under pandemien. Ansvar for barn har gått kraftig ut over tida </w:t>
      </w:r>
      <w:proofErr w:type="spellStart"/>
      <w:r w:rsidRPr="001A69B5">
        <w:t>dei</w:t>
      </w:r>
      <w:proofErr w:type="spellEnd"/>
      <w:r w:rsidRPr="001A69B5">
        <w:t xml:space="preserve"> har brukt på forsking, arbeid med søknader og internasjonalt samarbeid. Kvinnelege </w:t>
      </w:r>
      <w:proofErr w:type="spellStart"/>
      <w:r w:rsidRPr="001A69B5">
        <w:t>forskarar</w:t>
      </w:r>
      <w:proofErr w:type="spellEnd"/>
      <w:r w:rsidRPr="001A69B5">
        <w:t xml:space="preserve"> er mindre nøgde enn </w:t>
      </w:r>
      <w:proofErr w:type="spellStart"/>
      <w:r w:rsidRPr="001A69B5">
        <w:t>dei</w:t>
      </w:r>
      <w:proofErr w:type="spellEnd"/>
      <w:r w:rsidRPr="001A69B5">
        <w:t xml:space="preserve"> </w:t>
      </w:r>
      <w:proofErr w:type="spellStart"/>
      <w:r w:rsidRPr="001A69B5">
        <w:t>mannlege</w:t>
      </w:r>
      <w:proofErr w:type="spellEnd"/>
      <w:r w:rsidRPr="001A69B5">
        <w:t xml:space="preserve"> kollegaene med korleis </w:t>
      </w:r>
      <w:proofErr w:type="spellStart"/>
      <w:r w:rsidRPr="001A69B5">
        <w:t>institusjonane</w:t>
      </w:r>
      <w:proofErr w:type="spellEnd"/>
      <w:r w:rsidRPr="001A69B5">
        <w:t xml:space="preserve"> har </w:t>
      </w:r>
      <w:proofErr w:type="spellStart"/>
      <w:r w:rsidRPr="001A69B5">
        <w:t>følgt</w:t>
      </w:r>
      <w:proofErr w:type="spellEnd"/>
      <w:r w:rsidRPr="001A69B5">
        <w:t xml:space="preserve"> opp og </w:t>
      </w:r>
      <w:proofErr w:type="spellStart"/>
      <w:r w:rsidRPr="001A69B5">
        <w:t>teke</w:t>
      </w:r>
      <w:proofErr w:type="spellEnd"/>
      <w:r w:rsidRPr="001A69B5">
        <w:t xml:space="preserve"> vare på miljøet på arbeidsplassen.</w:t>
      </w:r>
    </w:p>
    <w:p w14:paraId="432A7733" w14:textId="77777777" w:rsidR="000513CD" w:rsidRPr="001A69B5" w:rsidRDefault="0009509B" w:rsidP="001A69B5">
      <w:proofErr w:type="spellStart"/>
      <w:r w:rsidRPr="001A69B5">
        <w:t>Innvandrarar</w:t>
      </w:r>
      <w:proofErr w:type="spellEnd"/>
      <w:r w:rsidRPr="001A69B5">
        <w:t xml:space="preserve"> har </w:t>
      </w:r>
      <w:proofErr w:type="spellStart"/>
      <w:r w:rsidRPr="001A69B5">
        <w:t>vore</w:t>
      </w:r>
      <w:proofErr w:type="spellEnd"/>
      <w:r w:rsidRPr="001A69B5">
        <w:t xml:space="preserve"> ekstra utsette gjennom pandemien. Mange </w:t>
      </w:r>
      <w:proofErr w:type="spellStart"/>
      <w:r w:rsidRPr="001A69B5">
        <w:t>innvandrarar</w:t>
      </w:r>
      <w:proofErr w:type="spellEnd"/>
      <w:r w:rsidRPr="001A69B5">
        <w:t xml:space="preserve"> bur i område der det har </w:t>
      </w:r>
      <w:proofErr w:type="spellStart"/>
      <w:r w:rsidRPr="001A69B5">
        <w:t>vore</w:t>
      </w:r>
      <w:proofErr w:type="spellEnd"/>
      <w:r w:rsidRPr="001A69B5">
        <w:t xml:space="preserve"> strenge smitteverntiltak over lang tid. Dei er overrepresenterte i frontlinjeyrke, blant permitterte og blant </w:t>
      </w:r>
      <w:proofErr w:type="spellStart"/>
      <w:r w:rsidRPr="001A69B5">
        <w:t>trongbudde</w:t>
      </w:r>
      <w:proofErr w:type="spellEnd"/>
      <w:r w:rsidRPr="001A69B5">
        <w:t xml:space="preserve">. Det har </w:t>
      </w:r>
      <w:proofErr w:type="spellStart"/>
      <w:r w:rsidRPr="001A69B5">
        <w:t>vore</w:t>
      </w:r>
      <w:proofErr w:type="spellEnd"/>
      <w:r w:rsidRPr="001A69B5">
        <w:t xml:space="preserve"> </w:t>
      </w:r>
      <w:proofErr w:type="spellStart"/>
      <w:r w:rsidRPr="001A69B5">
        <w:t>fleire</w:t>
      </w:r>
      <w:proofErr w:type="spellEnd"/>
      <w:r w:rsidRPr="001A69B5">
        <w:t xml:space="preserve"> smitta, </w:t>
      </w:r>
      <w:proofErr w:type="spellStart"/>
      <w:r w:rsidRPr="001A69B5">
        <w:t>fleire</w:t>
      </w:r>
      <w:proofErr w:type="spellEnd"/>
      <w:r w:rsidRPr="001A69B5">
        <w:t xml:space="preserve"> </w:t>
      </w:r>
      <w:proofErr w:type="spellStart"/>
      <w:r w:rsidRPr="001A69B5">
        <w:t>sjukehusinnleggingar</w:t>
      </w:r>
      <w:proofErr w:type="spellEnd"/>
      <w:r w:rsidRPr="001A69B5">
        <w:t xml:space="preserve"> og </w:t>
      </w:r>
      <w:proofErr w:type="spellStart"/>
      <w:r w:rsidRPr="001A69B5">
        <w:t>høgare</w:t>
      </w:r>
      <w:proofErr w:type="spellEnd"/>
      <w:r w:rsidRPr="001A69B5">
        <w:t xml:space="preserve"> </w:t>
      </w:r>
      <w:proofErr w:type="spellStart"/>
      <w:r w:rsidRPr="001A69B5">
        <w:t>arbeidsløyse</w:t>
      </w:r>
      <w:proofErr w:type="spellEnd"/>
      <w:r w:rsidRPr="001A69B5">
        <w:t xml:space="preserve"> blant </w:t>
      </w:r>
      <w:proofErr w:type="spellStart"/>
      <w:r w:rsidRPr="001A69B5">
        <w:t>innvandrarar</w:t>
      </w:r>
      <w:proofErr w:type="spellEnd"/>
      <w:r w:rsidRPr="001A69B5">
        <w:t xml:space="preserve"> enn i resten av befolkninga. Pandemien har vist kor viktig det er å styrke arbeidet med å etablere likeverdige </w:t>
      </w:r>
      <w:proofErr w:type="spellStart"/>
      <w:r w:rsidRPr="001A69B5">
        <w:t>offentlege</w:t>
      </w:r>
      <w:proofErr w:type="spellEnd"/>
      <w:r w:rsidRPr="001A69B5">
        <w:t xml:space="preserve"> </w:t>
      </w:r>
      <w:proofErr w:type="spellStart"/>
      <w:r w:rsidRPr="001A69B5">
        <w:t>tenester</w:t>
      </w:r>
      <w:proofErr w:type="spellEnd"/>
      <w:r w:rsidRPr="001A69B5">
        <w:t xml:space="preserve">. To ekspertgrupper har vurdert tiltak retta mot </w:t>
      </w:r>
      <w:proofErr w:type="spellStart"/>
      <w:r w:rsidRPr="001A69B5">
        <w:t>innvandrarar</w:t>
      </w:r>
      <w:proofErr w:type="spellEnd"/>
      <w:r w:rsidRPr="001A69B5">
        <w:t xml:space="preserve"> under pandemien, foreslått nye tiltak og sett på ulike sider av integreringa som følge av covid-19-pandemien.</w:t>
      </w:r>
    </w:p>
    <w:p w14:paraId="4F2BBE89" w14:textId="77777777" w:rsidR="000513CD" w:rsidRPr="001A69B5" w:rsidRDefault="0009509B" w:rsidP="001A69B5">
      <w:pPr>
        <w:pStyle w:val="Undertittel"/>
      </w:pPr>
      <w:r w:rsidRPr="001A69B5">
        <w:t>Likestilling i Kunnskapsdepartementet</w:t>
      </w:r>
    </w:p>
    <w:p w14:paraId="5C3973E5" w14:textId="77777777" w:rsidR="000513CD" w:rsidRPr="001A69B5" w:rsidRDefault="0009509B" w:rsidP="001A69B5">
      <w:r w:rsidRPr="001A69B5">
        <w:t xml:space="preserve">Etter likestillings- og diskrimineringslova § 26 er alle </w:t>
      </w:r>
      <w:proofErr w:type="spellStart"/>
      <w:r w:rsidRPr="001A69B5">
        <w:t>arbeidsgivarar</w:t>
      </w:r>
      <w:proofErr w:type="spellEnd"/>
      <w:r w:rsidRPr="001A69B5">
        <w:t xml:space="preserve"> pålagde å arbeide aktivt og målretta for å </w:t>
      </w:r>
      <w:proofErr w:type="spellStart"/>
      <w:r w:rsidRPr="001A69B5">
        <w:t>fremje</w:t>
      </w:r>
      <w:proofErr w:type="spellEnd"/>
      <w:r w:rsidRPr="001A69B5">
        <w:t xml:space="preserve"> likestilling og hindre diskriminering (aktivitets- og meldeplikta).</w:t>
      </w:r>
    </w:p>
    <w:p w14:paraId="23200823" w14:textId="36600EA7" w:rsidR="000513CD" w:rsidRDefault="0009509B" w:rsidP="001A69B5">
      <w:r w:rsidRPr="001A69B5">
        <w:t xml:space="preserve">Kunnskapsdepartementet skal i </w:t>
      </w:r>
      <w:proofErr w:type="spellStart"/>
      <w:r w:rsidRPr="001A69B5">
        <w:t>Prop</w:t>
      </w:r>
      <w:proofErr w:type="spellEnd"/>
      <w:r w:rsidRPr="001A69B5">
        <w:t xml:space="preserve">. 1 S </w:t>
      </w:r>
      <w:proofErr w:type="spellStart"/>
      <w:r w:rsidRPr="001A69B5">
        <w:t>gjere</w:t>
      </w:r>
      <w:proofErr w:type="spellEnd"/>
      <w:r w:rsidRPr="001A69B5">
        <w:t xml:space="preserve"> greie for tilstanden. Aktivitets- og meldeplikta gjeld òg for </w:t>
      </w:r>
      <w:proofErr w:type="spellStart"/>
      <w:r w:rsidRPr="001A69B5">
        <w:t>verksemder</w:t>
      </w:r>
      <w:proofErr w:type="spellEnd"/>
      <w:r w:rsidRPr="001A69B5">
        <w:t xml:space="preserve"> og </w:t>
      </w:r>
      <w:proofErr w:type="spellStart"/>
      <w:r w:rsidRPr="001A69B5">
        <w:t>institusjonar</w:t>
      </w:r>
      <w:proofErr w:type="spellEnd"/>
      <w:r w:rsidRPr="001A69B5">
        <w:t xml:space="preserve"> under Kunnskapsdepartementet. Når det </w:t>
      </w:r>
      <w:proofErr w:type="spellStart"/>
      <w:r w:rsidRPr="001A69B5">
        <w:t>gjeld</w:t>
      </w:r>
      <w:proofErr w:type="spellEnd"/>
      <w:r w:rsidRPr="001A69B5">
        <w:t xml:space="preserve"> rapporteringa </w:t>
      </w:r>
      <w:proofErr w:type="spellStart"/>
      <w:r w:rsidRPr="001A69B5">
        <w:t>frå</w:t>
      </w:r>
      <w:proofErr w:type="spellEnd"/>
      <w:r w:rsidRPr="001A69B5">
        <w:t xml:space="preserve"> kvar </w:t>
      </w:r>
      <w:proofErr w:type="spellStart"/>
      <w:r w:rsidRPr="001A69B5">
        <w:t>einskild</w:t>
      </w:r>
      <w:proofErr w:type="spellEnd"/>
      <w:r w:rsidRPr="001A69B5">
        <w:t xml:space="preserve"> </w:t>
      </w:r>
      <w:proofErr w:type="spellStart"/>
      <w:r w:rsidRPr="001A69B5">
        <w:t>verksemd</w:t>
      </w:r>
      <w:proofErr w:type="spellEnd"/>
      <w:r w:rsidRPr="001A69B5">
        <w:t xml:space="preserve">, kan </w:t>
      </w:r>
      <w:proofErr w:type="spellStart"/>
      <w:r w:rsidRPr="001A69B5">
        <w:t>ein</w:t>
      </w:r>
      <w:proofErr w:type="spellEnd"/>
      <w:r w:rsidRPr="001A69B5">
        <w:t xml:space="preserve"> finne den i </w:t>
      </w:r>
      <w:proofErr w:type="spellStart"/>
      <w:r w:rsidRPr="001A69B5">
        <w:t>årsrapportane</w:t>
      </w:r>
      <w:proofErr w:type="spellEnd"/>
      <w:r w:rsidRPr="001A69B5">
        <w:t xml:space="preserve"> til </w:t>
      </w:r>
      <w:proofErr w:type="spellStart"/>
      <w:r w:rsidRPr="001A69B5">
        <w:t>verksemdene</w:t>
      </w:r>
      <w:proofErr w:type="spellEnd"/>
      <w:r w:rsidRPr="001A69B5">
        <w:t>.</w:t>
      </w:r>
    </w:p>
    <w:p w14:paraId="1E1EDBAF" w14:textId="4BC159B4" w:rsidR="008E4CC9" w:rsidRPr="001A69B5" w:rsidRDefault="008E4CC9" w:rsidP="008E4CC9">
      <w:pPr>
        <w:pStyle w:val="tabell-tittel"/>
      </w:pPr>
      <w:r w:rsidRPr="001A69B5">
        <w:t>Tilstandsrapport om kjønnsbalanse og lønn i Kunnskapsdepartementet</w:t>
      </w:r>
    </w:p>
    <w:p w14:paraId="1EE4E86E" w14:textId="77777777" w:rsidR="000513CD" w:rsidRPr="001A69B5" w:rsidRDefault="0009509B" w:rsidP="001A69B5">
      <w:pPr>
        <w:pStyle w:val="Tabellnavn"/>
      </w:pPr>
      <w:r w:rsidRPr="001A69B5">
        <w:t>06J2xt2</w:t>
      </w:r>
    </w:p>
    <w:tbl>
      <w:tblPr>
        <w:tblStyle w:val="StandardTabell"/>
        <w:tblW w:w="0" w:type="auto"/>
        <w:tblLayout w:type="fixed"/>
        <w:tblLook w:val="04A0" w:firstRow="1" w:lastRow="0" w:firstColumn="1" w:lastColumn="0" w:noHBand="0" w:noVBand="1"/>
      </w:tblPr>
      <w:tblGrid>
        <w:gridCol w:w="3760"/>
        <w:gridCol w:w="660"/>
        <w:gridCol w:w="1280"/>
        <w:gridCol w:w="1360"/>
        <w:gridCol w:w="1080"/>
        <w:gridCol w:w="1400"/>
      </w:tblGrid>
      <w:tr w:rsidR="000513CD" w:rsidRPr="001A69B5" w14:paraId="530CEE4B" w14:textId="77777777" w:rsidTr="00A77DBE">
        <w:trPr>
          <w:trHeight w:val="600"/>
        </w:trPr>
        <w:tc>
          <w:tcPr>
            <w:tcW w:w="3760" w:type="dxa"/>
          </w:tcPr>
          <w:p w14:paraId="50224D15" w14:textId="77777777" w:rsidR="000513CD" w:rsidRPr="001A69B5" w:rsidRDefault="000513CD" w:rsidP="001A69B5"/>
        </w:tc>
        <w:tc>
          <w:tcPr>
            <w:tcW w:w="660" w:type="dxa"/>
          </w:tcPr>
          <w:p w14:paraId="4EF3FFCF" w14:textId="77777777" w:rsidR="000513CD" w:rsidRPr="001A69B5" w:rsidRDefault="000513CD" w:rsidP="001A69B5"/>
        </w:tc>
        <w:tc>
          <w:tcPr>
            <w:tcW w:w="2640" w:type="dxa"/>
            <w:gridSpan w:val="2"/>
          </w:tcPr>
          <w:p w14:paraId="01A99899" w14:textId="77777777" w:rsidR="000513CD" w:rsidRPr="001A69B5" w:rsidRDefault="0009509B" w:rsidP="001A69B5">
            <w:r w:rsidRPr="001A69B5">
              <w:t>Kjønn</w:t>
            </w:r>
          </w:p>
        </w:tc>
        <w:tc>
          <w:tcPr>
            <w:tcW w:w="1080" w:type="dxa"/>
          </w:tcPr>
          <w:p w14:paraId="624FC460" w14:textId="77777777" w:rsidR="000513CD" w:rsidRPr="001A69B5" w:rsidRDefault="000513CD" w:rsidP="001A69B5"/>
        </w:tc>
        <w:tc>
          <w:tcPr>
            <w:tcW w:w="1400" w:type="dxa"/>
          </w:tcPr>
          <w:p w14:paraId="292D89D1" w14:textId="4F143668" w:rsidR="000513CD" w:rsidRPr="001A69B5" w:rsidRDefault="0009509B" w:rsidP="001A69B5">
            <w:r w:rsidRPr="001A69B5">
              <w:t>Kvinners lønn i pst. av menns</w:t>
            </w:r>
          </w:p>
        </w:tc>
      </w:tr>
      <w:tr w:rsidR="000513CD" w:rsidRPr="001A69B5" w14:paraId="41471F06" w14:textId="77777777" w:rsidTr="00A77DBE">
        <w:trPr>
          <w:trHeight w:val="360"/>
        </w:trPr>
        <w:tc>
          <w:tcPr>
            <w:tcW w:w="3760" w:type="dxa"/>
          </w:tcPr>
          <w:p w14:paraId="321E8525" w14:textId="77777777" w:rsidR="000513CD" w:rsidRPr="001A69B5" w:rsidRDefault="000513CD" w:rsidP="001A69B5"/>
        </w:tc>
        <w:tc>
          <w:tcPr>
            <w:tcW w:w="660" w:type="dxa"/>
          </w:tcPr>
          <w:p w14:paraId="57E6A45F" w14:textId="77777777" w:rsidR="000513CD" w:rsidRPr="001A69B5" w:rsidRDefault="0009509B" w:rsidP="001A69B5">
            <w:r w:rsidRPr="001A69B5">
              <w:t>År</w:t>
            </w:r>
          </w:p>
        </w:tc>
        <w:tc>
          <w:tcPr>
            <w:tcW w:w="1280" w:type="dxa"/>
          </w:tcPr>
          <w:p w14:paraId="463CB8BD" w14:textId="77777777" w:rsidR="000513CD" w:rsidRPr="001A69B5" w:rsidRDefault="0009509B" w:rsidP="001A69B5">
            <w:r w:rsidRPr="001A69B5">
              <w:t>Menn (pst.)</w:t>
            </w:r>
          </w:p>
        </w:tc>
        <w:tc>
          <w:tcPr>
            <w:tcW w:w="1360" w:type="dxa"/>
          </w:tcPr>
          <w:p w14:paraId="2287F78A" w14:textId="77777777" w:rsidR="000513CD" w:rsidRPr="001A69B5" w:rsidRDefault="0009509B" w:rsidP="001A69B5">
            <w:r w:rsidRPr="001A69B5">
              <w:t>Kvinner (pst.)</w:t>
            </w:r>
          </w:p>
        </w:tc>
        <w:tc>
          <w:tcPr>
            <w:tcW w:w="1080" w:type="dxa"/>
          </w:tcPr>
          <w:p w14:paraId="55302A8B" w14:textId="77777777" w:rsidR="000513CD" w:rsidRPr="001A69B5" w:rsidRDefault="0009509B" w:rsidP="001A69B5">
            <w:r w:rsidRPr="001A69B5">
              <w:t>Totalt (N)</w:t>
            </w:r>
          </w:p>
        </w:tc>
        <w:tc>
          <w:tcPr>
            <w:tcW w:w="1400" w:type="dxa"/>
          </w:tcPr>
          <w:p w14:paraId="33DD064A" w14:textId="77777777" w:rsidR="000513CD" w:rsidRPr="001A69B5" w:rsidRDefault="000513CD" w:rsidP="001A69B5"/>
        </w:tc>
      </w:tr>
      <w:tr w:rsidR="000513CD" w:rsidRPr="001A69B5" w14:paraId="50FF7D47" w14:textId="77777777" w:rsidTr="00A77DBE">
        <w:trPr>
          <w:trHeight w:val="380"/>
        </w:trPr>
        <w:tc>
          <w:tcPr>
            <w:tcW w:w="3760" w:type="dxa"/>
            <w:vMerge w:val="restart"/>
          </w:tcPr>
          <w:p w14:paraId="607DF05C" w14:textId="77777777" w:rsidR="000513CD" w:rsidRPr="001A69B5" w:rsidRDefault="0009509B" w:rsidP="001A69B5">
            <w:r w:rsidRPr="001A69B5">
              <w:t xml:space="preserve">Toppleiing, </w:t>
            </w:r>
            <w:proofErr w:type="spellStart"/>
            <w:r w:rsidRPr="001A69B5">
              <w:t>ikkje</w:t>
            </w:r>
            <w:proofErr w:type="spellEnd"/>
            <w:r w:rsidRPr="001A69B5">
              <w:t xml:space="preserve"> omfatta av </w:t>
            </w:r>
            <w:proofErr w:type="spellStart"/>
            <w:r w:rsidRPr="001A69B5">
              <w:t>Hovudtariffavtalen</w:t>
            </w:r>
            <w:proofErr w:type="spellEnd"/>
            <w:r w:rsidRPr="001A69B5">
              <w:t xml:space="preserve"> i staten: departementsråd, </w:t>
            </w:r>
            <w:proofErr w:type="gramStart"/>
            <w:r w:rsidRPr="001A69B5">
              <w:t>ekspedisjonssjef,</w:t>
            </w:r>
            <w:proofErr w:type="gramEnd"/>
            <w:r w:rsidRPr="001A69B5">
              <w:t xml:space="preserve"> kommunikasjonssjef</w:t>
            </w:r>
          </w:p>
        </w:tc>
        <w:tc>
          <w:tcPr>
            <w:tcW w:w="660" w:type="dxa"/>
          </w:tcPr>
          <w:p w14:paraId="5A7AE8B0" w14:textId="77777777" w:rsidR="000513CD" w:rsidRPr="001A69B5" w:rsidRDefault="0009509B" w:rsidP="001A69B5">
            <w:r w:rsidRPr="001A69B5">
              <w:t>2020</w:t>
            </w:r>
          </w:p>
        </w:tc>
        <w:tc>
          <w:tcPr>
            <w:tcW w:w="1280" w:type="dxa"/>
          </w:tcPr>
          <w:p w14:paraId="383D9E06" w14:textId="77777777" w:rsidR="000513CD" w:rsidRPr="001A69B5" w:rsidRDefault="0009509B" w:rsidP="001A69B5">
            <w:r w:rsidRPr="001A69B5">
              <w:t>44,4</w:t>
            </w:r>
          </w:p>
        </w:tc>
        <w:tc>
          <w:tcPr>
            <w:tcW w:w="1360" w:type="dxa"/>
          </w:tcPr>
          <w:p w14:paraId="2EE43036" w14:textId="77777777" w:rsidR="000513CD" w:rsidRPr="001A69B5" w:rsidRDefault="0009509B" w:rsidP="001A69B5">
            <w:r w:rsidRPr="001A69B5">
              <w:t>55,6</w:t>
            </w:r>
          </w:p>
        </w:tc>
        <w:tc>
          <w:tcPr>
            <w:tcW w:w="1080" w:type="dxa"/>
          </w:tcPr>
          <w:p w14:paraId="031A4DE7" w14:textId="77777777" w:rsidR="000513CD" w:rsidRPr="001A69B5" w:rsidRDefault="0009509B" w:rsidP="001A69B5">
            <w:r w:rsidRPr="001A69B5">
              <w:t>9</w:t>
            </w:r>
          </w:p>
        </w:tc>
        <w:tc>
          <w:tcPr>
            <w:tcW w:w="1400" w:type="dxa"/>
          </w:tcPr>
          <w:p w14:paraId="232B58EF" w14:textId="77777777" w:rsidR="000513CD" w:rsidRPr="001A69B5" w:rsidRDefault="0009509B" w:rsidP="001A69B5">
            <w:r w:rsidRPr="001A69B5">
              <w:t>92,1</w:t>
            </w:r>
          </w:p>
        </w:tc>
      </w:tr>
      <w:tr w:rsidR="000513CD" w:rsidRPr="001A69B5" w14:paraId="42103183" w14:textId="77777777" w:rsidTr="00A77DBE">
        <w:trPr>
          <w:trHeight w:val="500"/>
        </w:trPr>
        <w:tc>
          <w:tcPr>
            <w:tcW w:w="3760" w:type="dxa"/>
            <w:vMerge/>
          </w:tcPr>
          <w:p w14:paraId="7475DCF7" w14:textId="77777777" w:rsidR="000513CD" w:rsidRPr="001A69B5" w:rsidRDefault="000513CD" w:rsidP="00CC7DA6"/>
        </w:tc>
        <w:tc>
          <w:tcPr>
            <w:tcW w:w="660" w:type="dxa"/>
          </w:tcPr>
          <w:p w14:paraId="68AAD734" w14:textId="77777777" w:rsidR="000513CD" w:rsidRPr="001A69B5" w:rsidRDefault="0009509B" w:rsidP="001A69B5">
            <w:r w:rsidRPr="001A69B5">
              <w:t>2019</w:t>
            </w:r>
          </w:p>
        </w:tc>
        <w:tc>
          <w:tcPr>
            <w:tcW w:w="1280" w:type="dxa"/>
          </w:tcPr>
          <w:p w14:paraId="7D0EE03F" w14:textId="77777777" w:rsidR="000513CD" w:rsidRPr="001A69B5" w:rsidRDefault="0009509B" w:rsidP="001A69B5">
            <w:r w:rsidRPr="001A69B5">
              <w:t>55,6</w:t>
            </w:r>
          </w:p>
        </w:tc>
        <w:tc>
          <w:tcPr>
            <w:tcW w:w="1360" w:type="dxa"/>
          </w:tcPr>
          <w:p w14:paraId="3EBDC27A" w14:textId="77777777" w:rsidR="000513CD" w:rsidRPr="001A69B5" w:rsidRDefault="0009509B" w:rsidP="001A69B5">
            <w:r w:rsidRPr="001A69B5">
              <w:t>44,4</w:t>
            </w:r>
          </w:p>
        </w:tc>
        <w:tc>
          <w:tcPr>
            <w:tcW w:w="1080" w:type="dxa"/>
          </w:tcPr>
          <w:p w14:paraId="10DAAA40" w14:textId="77777777" w:rsidR="000513CD" w:rsidRPr="001A69B5" w:rsidRDefault="0009509B" w:rsidP="001A69B5">
            <w:r w:rsidRPr="001A69B5">
              <w:t>9</w:t>
            </w:r>
          </w:p>
        </w:tc>
        <w:tc>
          <w:tcPr>
            <w:tcW w:w="1400" w:type="dxa"/>
          </w:tcPr>
          <w:p w14:paraId="2FC20A41" w14:textId="77777777" w:rsidR="000513CD" w:rsidRPr="001A69B5" w:rsidRDefault="0009509B" w:rsidP="001A69B5">
            <w:r w:rsidRPr="001A69B5">
              <w:t>91,7</w:t>
            </w:r>
          </w:p>
        </w:tc>
      </w:tr>
      <w:tr w:rsidR="000513CD" w:rsidRPr="001A69B5" w14:paraId="75064478" w14:textId="77777777" w:rsidTr="00A77DBE">
        <w:trPr>
          <w:trHeight w:val="380"/>
        </w:trPr>
        <w:tc>
          <w:tcPr>
            <w:tcW w:w="3760" w:type="dxa"/>
            <w:vMerge w:val="restart"/>
          </w:tcPr>
          <w:p w14:paraId="02483686" w14:textId="77777777" w:rsidR="000513CD" w:rsidRPr="001A69B5" w:rsidRDefault="0009509B" w:rsidP="001A69B5">
            <w:r w:rsidRPr="001A69B5">
              <w:t xml:space="preserve">Tilsette i Kunnskapsdepartementet omfatta av </w:t>
            </w:r>
            <w:proofErr w:type="spellStart"/>
            <w:r w:rsidRPr="001A69B5">
              <w:t>Hovudtariffavtalen</w:t>
            </w:r>
            <w:proofErr w:type="spellEnd"/>
            <w:r w:rsidRPr="001A69B5">
              <w:t xml:space="preserve"> i staten, totalt</w:t>
            </w:r>
          </w:p>
        </w:tc>
        <w:tc>
          <w:tcPr>
            <w:tcW w:w="660" w:type="dxa"/>
          </w:tcPr>
          <w:p w14:paraId="2760748B" w14:textId="77777777" w:rsidR="000513CD" w:rsidRPr="001A69B5" w:rsidRDefault="0009509B" w:rsidP="001A69B5">
            <w:r w:rsidRPr="001A69B5">
              <w:t>2020</w:t>
            </w:r>
          </w:p>
        </w:tc>
        <w:tc>
          <w:tcPr>
            <w:tcW w:w="1280" w:type="dxa"/>
          </w:tcPr>
          <w:p w14:paraId="3A63C560" w14:textId="77777777" w:rsidR="000513CD" w:rsidRPr="001A69B5" w:rsidRDefault="0009509B" w:rsidP="001A69B5">
            <w:r w:rsidRPr="001A69B5">
              <w:t>33,0</w:t>
            </w:r>
          </w:p>
        </w:tc>
        <w:tc>
          <w:tcPr>
            <w:tcW w:w="1360" w:type="dxa"/>
          </w:tcPr>
          <w:p w14:paraId="2097CC4B" w14:textId="77777777" w:rsidR="000513CD" w:rsidRPr="001A69B5" w:rsidRDefault="0009509B" w:rsidP="001A69B5">
            <w:r w:rsidRPr="001A69B5">
              <w:t>67,0</w:t>
            </w:r>
          </w:p>
        </w:tc>
        <w:tc>
          <w:tcPr>
            <w:tcW w:w="1080" w:type="dxa"/>
          </w:tcPr>
          <w:p w14:paraId="7A85199B" w14:textId="77777777" w:rsidR="000513CD" w:rsidRPr="001A69B5" w:rsidRDefault="0009509B" w:rsidP="001A69B5">
            <w:r w:rsidRPr="001A69B5">
              <w:t>321</w:t>
            </w:r>
          </w:p>
        </w:tc>
        <w:tc>
          <w:tcPr>
            <w:tcW w:w="1400" w:type="dxa"/>
          </w:tcPr>
          <w:p w14:paraId="5F3450A2" w14:textId="77777777" w:rsidR="000513CD" w:rsidRPr="001A69B5" w:rsidRDefault="0009509B" w:rsidP="001A69B5">
            <w:r w:rsidRPr="001A69B5">
              <w:t>98,3</w:t>
            </w:r>
          </w:p>
        </w:tc>
      </w:tr>
      <w:tr w:rsidR="000513CD" w:rsidRPr="001A69B5" w14:paraId="06EFA484" w14:textId="77777777" w:rsidTr="00A77DBE">
        <w:trPr>
          <w:trHeight w:val="500"/>
        </w:trPr>
        <w:tc>
          <w:tcPr>
            <w:tcW w:w="3760" w:type="dxa"/>
            <w:vMerge/>
          </w:tcPr>
          <w:p w14:paraId="0C7DA5D6" w14:textId="77777777" w:rsidR="000513CD" w:rsidRPr="001A69B5" w:rsidRDefault="000513CD" w:rsidP="00CC7DA6"/>
        </w:tc>
        <w:tc>
          <w:tcPr>
            <w:tcW w:w="660" w:type="dxa"/>
          </w:tcPr>
          <w:p w14:paraId="4B4FA822" w14:textId="77777777" w:rsidR="000513CD" w:rsidRPr="001A69B5" w:rsidRDefault="0009509B" w:rsidP="001A69B5">
            <w:r w:rsidRPr="001A69B5">
              <w:t>2019</w:t>
            </w:r>
          </w:p>
        </w:tc>
        <w:tc>
          <w:tcPr>
            <w:tcW w:w="1280" w:type="dxa"/>
          </w:tcPr>
          <w:p w14:paraId="49F1EC54" w14:textId="77777777" w:rsidR="000513CD" w:rsidRPr="001A69B5" w:rsidRDefault="0009509B" w:rsidP="001A69B5">
            <w:r w:rsidRPr="001A69B5">
              <w:t>33,9</w:t>
            </w:r>
          </w:p>
        </w:tc>
        <w:tc>
          <w:tcPr>
            <w:tcW w:w="1360" w:type="dxa"/>
          </w:tcPr>
          <w:p w14:paraId="61043365" w14:textId="77777777" w:rsidR="000513CD" w:rsidRPr="001A69B5" w:rsidRDefault="0009509B" w:rsidP="001A69B5">
            <w:r w:rsidRPr="001A69B5">
              <w:t>66,1</w:t>
            </w:r>
          </w:p>
        </w:tc>
        <w:tc>
          <w:tcPr>
            <w:tcW w:w="1080" w:type="dxa"/>
          </w:tcPr>
          <w:p w14:paraId="7934A492" w14:textId="77777777" w:rsidR="000513CD" w:rsidRPr="001A69B5" w:rsidRDefault="0009509B" w:rsidP="001A69B5">
            <w:r w:rsidRPr="001A69B5">
              <w:t>327</w:t>
            </w:r>
          </w:p>
        </w:tc>
        <w:tc>
          <w:tcPr>
            <w:tcW w:w="1400" w:type="dxa"/>
          </w:tcPr>
          <w:p w14:paraId="739A710B" w14:textId="77777777" w:rsidR="000513CD" w:rsidRPr="001A69B5" w:rsidRDefault="0009509B" w:rsidP="001A69B5">
            <w:r w:rsidRPr="001A69B5">
              <w:t>94,5</w:t>
            </w:r>
          </w:p>
        </w:tc>
      </w:tr>
      <w:tr w:rsidR="000513CD" w:rsidRPr="001A69B5" w14:paraId="2B7DD8B0" w14:textId="77777777" w:rsidTr="00A77DBE">
        <w:trPr>
          <w:trHeight w:val="380"/>
        </w:trPr>
        <w:tc>
          <w:tcPr>
            <w:tcW w:w="3760" w:type="dxa"/>
          </w:tcPr>
          <w:p w14:paraId="328716A0" w14:textId="77777777" w:rsidR="000513CD" w:rsidRPr="001A69B5" w:rsidRDefault="0009509B" w:rsidP="001A69B5">
            <w:proofErr w:type="spellStart"/>
            <w:r w:rsidRPr="001A69B5">
              <w:rPr>
                <w:rStyle w:val="kursiv"/>
              </w:rPr>
              <w:t>Mellomleiarar</w:t>
            </w:r>
            <w:proofErr w:type="spellEnd"/>
          </w:p>
        </w:tc>
        <w:tc>
          <w:tcPr>
            <w:tcW w:w="660" w:type="dxa"/>
          </w:tcPr>
          <w:p w14:paraId="037BB439" w14:textId="77777777" w:rsidR="000513CD" w:rsidRPr="001A69B5" w:rsidRDefault="000513CD" w:rsidP="001A69B5"/>
        </w:tc>
        <w:tc>
          <w:tcPr>
            <w:tcW w:w="1280" w:type="dxa"/>
          </w:tcPr>
          <w:p w14:paraId="3BBD95BF" w14:textId="77777777" w:rsidR="000513CD" w:rsidRPr="001A69B5" w:rsidRDefault="000513CD" w:rsidP="001A69B5"/>
        </w:tc>
        <w:tc>
          <w:tcPr>
            <w:tcW w:w="1360" w:type="dxa"/>
          </w:tcPr>
          <w:p w14:paraId="73268C36" w14:textId="77777777" w:rsidR="000513CD" w:rsidRPr="001A69B5" w:rsidRDefault="000513CD" w:rsidP="001A69B5"/>
        </w:tc>
        <w:tc>
          <w:tcPr>
            <w:tcW w:w="1080" w:type="dxa"/>
          </w:tcPr>
          <w:p w14:paraId="28DDECEE" w14:textId="77777777" w:rsidR="000513CD" w:rsidRPr="001A69B5" w:rsidRDefault="000513CD" w:rsidP="001A69B5"/>
        </w:tc>
        <w:tc>
          <w:tcPr>
            <w:tcW w:w="1400" w:type="dxa"/>
          </w:tcPr>
          <w:p w14:paraId="64D71CEF" w14:textId="77777777" w:rsidR="000513CD" w:rsidRPr="001A69B5" w:rsidRDefault="000513CD" w:rsidP="001A69B5"/>
        </w:tc>
      </w:tr>
      <w:tr w:rsidR="000513CD" w:rsidRPr="001A69B5" w14:paraId="3D74CC7A" w14:textId="77777777" w:rsidTr="00A77DBE">
        <w:trPr>
          <w:trHeight w:val="380"/>
        </w:trPr>
        <w:tc>
          <w:tcPr>
            <w:tcW w:w="3760" w:type="dxa"/>
            <w:vMerge w:val="restart"/>
          </w:tcPr>
          <w:p w14:paraId="15EEA5F1" w14:textId="77777777" w:rsidR="000513CD" w:rsidRPr="001A69B5" w:rsidRDefault="0009509B" w:rsidP="001A69B5">
            <w:r w:rsidRPr="001A69B5">
              <w:t>Avdelingsdirektør</w:t>
            </w:r>
          </w:p>
        </w:tc>
        <w:tc>
          <w:tcPr>
            <w:tcW w:w="660" w:type="dxa"/>
          </w:tcPr>
          <w:p w14:paraId="7F60C565" w14:textId="77777777" w:rsidR="000513CD" w:rsidRPr="001A69B5" w:rsidRDefault="0009509B" w:rsidP="001A69B5">
            <w:r w:rsidRPr="001A69B5">
              <w:t>2020</w:t>
            </w:r>
          </w:p>
        </w:tc>
        <w:tc>
          <w:tcPr>
            <w:tcW w:w="1280" w:type="dxa"/>
          </w:tcPr>
          <w:p w14:paraId="3E81B265" w14:textId="77777777" w:rsidR="000513CD" w:rsidRPr="001A69B5" w:rsidRDefault="0009509B" w:rsidP="001A69B5">
            <w:r w:rsidRPr="001A69B5">
              <w:t>41,5</w:t>
            </w:r>
          </w:p>
        </w:tc>
        <w:tc>
          <w:tcPr>
            <w:tcW w:w="1360" w:type="dxa"/>
          </w:tcPr>
          <w:p w14:paraId="10A5AC87" w14:textId="77777777" w:rsidR="000513CD" w:rsidRPr="001A69B5" w:rsidRDefault="0009509B" w:rsidP="001A69B5">
            <w:r w:rsidRPr="001A69B5">
              <w:t>58,5</w:t>
            </w:r>
          </w:p>
        </w:tc>
        <w:tc>
          <w:tcPr>
            <w:tcW w:w="1080" w:type="dxa"/>
          </w:tcPr>
          <w:p w14:paraId="3ED876BB" w14:textId="77777777" w:rsidR="000513CD" w:rsidRPr="001A69B5" w:rsidRDefault="0009509B" w:rsidP="001A69B5">
            <w:r w:rsidRPr="001A69B5">
              <w:t>41</w:t>
            </w:r>
          </w:p>
        </w:tc>
        <w:tc>
          <w:tcPr>
            <w:tcW w:w="1400" w:type="dxa"/>
          </w:tcPr>
          <w:p w14:paraId="114FCCE9" w14:textId="77777777" w:rsidR="000513CD" w:rsidRPr="001A69B5" w:rsidRDefault="0009509B" w:rsidP="001A69B5">
            <w:r w:rsidRPr="001A69B5">
              <w:t>100,9</w:t>
            </w:r>
          </w:p>
        </w:tc>
      </w:tr>
      <w:tr w:rsidR="000513CD" w:rsidRPr="001A69B5" w14:paraId="4673811C" w14:textId="77777777" w:rsidTr="00A77DBE">
        <w:trPr>
          <w:trHeight w:val="380"/>
        </w:trPr>
        <w:tc>
          <w:tcPr>
            <w:tcW w:w="3760" w:type="dxa"/>
            <w:vMerge/>
          </w:tcPr>
          <w:p w14:paraId="44D54940" w14:textId="77777777" w:rsidR="000513CD" w:rsidRPr="001A69B5" w:rsidRDefault="000513CD" w:rsidP="00CC7DA6"/>
        </w:tc>
        <w:tc>
          <w:tcPr>
            <w:tcW w:w="660" w:type="dxa"/>
          </w:tcPr>
          <w:p w14:paraId="4567E96D" w14:textId="77777777" w:rsidR="000513CD" w:rsidRPr="001A69B5" w:rsidRDefault="0009509B" w:rsidP="001A69B5">
            <w:r w:rsidRPr="001A69B5">
              <w:t>2019</w:t>
            </w:r>
          </w:p>
        </w:tc>
        <w:tc>
          <w:tcPr>
            <w:tcW w:w="1280" w:type="dxa"/>
          </w:tcPr>
          <w:p w14:paraId="3E72D7E2" w14:textId="77777777" w:rsidR="000513CD" w:rsidRPr="001A69B5" w:rsidRDefault="0009509B" w:rsidP="001A69B5">
            <w:r w:rsidRPr="001A69B5">
              <w:t>52,8</w:t>
            </w:r>
          </w:p>
        </w:tc>
        <w:tc>
          <w:tcPr>
            <w:tcW w:w="1360" w:type="dxa"/>
          </w:tcPr>
          <w:p w14:paraId="56D0D869" w14:textId="77777777" w:rsidR="000513CD" w:rsidRPr="001A69B5" w:rsidRDefault="0009509B" w:rsidP="001A69B5">
            <w:r w:rsidRPr="001A69B5">
              <w:t>47,2</w:t>
            </w:r>
          </w:p>
        </w:tc>
        <w:tc>
          <w:tcPr>
            <w:tcW w:w="1080" w:type="dxa"/>
          </w:tcPr>
          <w:p w14:paraId="250B0FC9" w14:textId="77777777" w:rsidR="000513CD" w:rsidRPr="001A69B5" w:rsidRDefault="0009509B" w:rsidP="001A69B5">
            <w:r w:rsidRPr="001A69B5">
              <w:t>36</w:t>
            </w:r>
          </w:p>
        </w:tc>
        <w:tc>
          <w:tcPr>
            <w:tcW w:w="1400" w:type="dxa"/>
          </w:tcPr>
          <w:p w14:paraId="34694B1E" w14:textId="77777777" w:rsidR="000513CD" w:rsidRPr="001A69B5" w:rsidRDefault="0009509B" w:rsidP="001A69B5">
            <w:r w:rsidRPr="001A69B5">
              <w:t>99,5</w:t>
            </w:r>
          </w:p>
        </w:tc>
      </w:tr>
      <w:tr w:rsidR="000513CD" w:rsidRPr="001A69B5" w14:paraId="6440F421" w14:textId="77777777" w:rsidTr="00A77DBE">
        <w:trPr>
          <w:trHeight w:val="380"/>
        </w:trPr>
        <w:tc>
          <w:tcPr>
            <w:tcW w:w="3760" w:type="dxa"/>
          </w:tcPr>
          <w:p w14:paraId="582CE663" w14:textId="77777777" w:rsidR="000513CD" w:rsidRPr="001A69B5" w:rsidRDefault="0009509B" w:rsidP="001A69B5">
            <w:r w:rsidRPr="001A69B5">
              <w:rPr>
                <w:rStyle w:val="kursiv"/>
              </w:rPr>
              <w:t>Saksbehandling</w:t>
            </w:r>
          </w:p>
        </w:tc>
        <w:tc>
          <w:tcPr>
            <w:tcW w:w="660" w:type="dxa"/>
          </w:tcPr>
          <w:p w14:paraId="4D8F4E4A" w14:textId="77777777" w:rsidR="000513CD" w:rsidRPr="001A69B5" w:rsidRDefault="000513CD" w:rsidP="001A69B5"/>
        </w:tc>
        <w:tc>
          <w:tcPr>
            <w:tcW w:w="1280" w:type="dxa"/>
          </w:tcPr>
          <w:p w14:paraId="0DBB3D0F" w14:textId="77777777" w:rsidR="000513CD" w:rsidRPr="001A69B5" w:rsidRDefault="000513CD" w:rsidP="001A69B5"/>
        </w:tc>
        <w:tc>
          <w:tcPr>
            <w:tcW w:w="1360" w:type="dxa"/>
          </w:tcPr>
          <w:p w14:paraId="6322298F" w14:textId="77777777" w:rsidR="000513CD" w:rsidRPr="001A69B5" w:rsidRDefault="000513CD" w:rsidP="001A69B5"/>
        </w:tc>
        <w:tc>
          <w:tcPr>
            <w:tcW w:w="1080" w:type="dxa"/>
          </w:tcPr>
          <w:p w14:paraId="30A14D3C" w14:textId="77777777" w:rsidR="000513CD" w:rsidRPr="001A69B5" w:rsidRDefault="000513CD" w:rsidP="001A69B5"/>
        </w:tc>
        <w:tc>
          <w:tcPr>
            <w:tcW w:w="1400" w:type="dxa"/>
          </w:tcPr>
          <w:p w14:paraId="371CBB0F" w14:textId="77777777" w:rsidR="000513CD" w:rsidRPr="001A69B5" w:rsidRDefault="000513CD" w:rsidP="001A69B5"/>
        </w:tc>
      </w:tr>
      <w:tr w:rsidR="000513CD" w:rsidRPr="001A69B5" w14:paraId="20E8D0F2" w14:textId="77777777" w:rsidTr="00A77DBE">
        <w:trPr>
          <w:trHeight w:val="380"/>
        </w:trPr>
        <w:tc>
          <w:tcPr>
            <w:tcW w:w="3760" w:type="dxa"/>
            <w:vMerge w:val="restart"/>
          </w:tcPr>
          <w:p w14:paraId="2AE29358" w14:textId="77777777" w:rsidR="000513CD" w:rsidRPr="001A69B5" w:rsidRDefault="0009509B" w:rsidP="001A69B5">
            <w:r w:rsidRPr="001A69B5">
              <w:t xml:space="preserve">Fagdirektør, underdirektør, </w:t>
            </w:r>
            <w:proofErr w:type="spellStart"/>
            <w:r w:rsidRPr="001A69B5">
              <w:t>spesialrådgivar</w:t>
            </w:r>
            <w:proofErr w:type="spellEnd"/>
            <w:r w:rsidRPr="001A69B5">
              <w:t xml:space="preserve">, </w:t>
            </w:r>
            <w:proofErr w:type="spellStart"/>
            <w:r w:rsidRPr="001A69B5">
              <w:t>prosjektleiar</w:t>
            </w:r>
            <w:proofErr w:type="spellEnd"/>
            <w:r w:rsidRPr="001A69B5">
              <w:t xml:space="preserve"> </w:t>
            </w:r>
          </w:p>
        </w:tc>
        <w:tc>
          <w:tcPr>
            <w:tcW w:w="660" w:type="dxa"/>
          </w:tcPr>
          <w:p w14:paraId="513B6C63" w14:textId="77777777" w:rsidR="000513CD" w:rsidRPr="001A69B5" w:rsidRDefault="0009509B" w:rsidP="001A69B5">
            <w:r w:rsidRPr="001A69B5">
              <w:t>2020</w:t>
            </w:r>
          </w:p>
        </w:tc>
        <w:tc>
          <w:tcPr>
            <w:tcW w:w="1280" w:type="dxa"/>
          </w:tcPr>
          <w:p w14:paraId="6FB9EE80" w14:textId="77777777" w:rsidR="000513CD" w:rsidRPr="001A69B5" w:rsidRDefault="0009509B" w:rsidP="001A69B5">
            <w:r w:rsidRPr="001A69B5">
              <w:t>27,3</w:t>
            </w:r>
          </w:p>
        </w:tc>
        <w:tc>
          <w:tcPr>
            <w:tcW w:w="1360" w:type="dxa"/>
          </w:tcPr>
          <w:p w14:paraId="4AFF8ADA" w14:textId="77777777" w:rsidR="000513CD" w:rsidRPr="001A69B5" w:rsidRDefault="0009509B" w:rsidP="001A69B5">
            <w:r w:rsidRPr="001A69B5">
              <w:t>72,7</w:t>
            </w:r>
          </w:p>
        </w:tc>
        <w:tc>
          <w:tcPr>
            <w:tcW w:w="1080" w:type="dxa"/>
          </w:tcPr>
          <w:p w14:paraId="487EABD4" w14:textId="77777777" w:rsidR="000513CD" w:rsidRPr="001A69B5" w:rsidRDefault="0009509B" w:rsidP="001A69B5">
            <w:r w:rsidRPr="001A69B5">
              <w:t>33</w:t>
            </w:r>
          </w:p>
        </w:tc>
        <w:tc>
          <w:tcPr>
            <w:tcW w:w="1400" w:type="dxa"/>
          </w:tcPr>
          <w:p w14:paraId="3E92CDAA" w14:textId="77777777" w:rsidR="000513CD" w:rsidRPr="001A69B5" w:rsidRDefault="0009509B" w:rsidP="001A69B5">
            <w:r w:rsidRPr="001A69B5">
              <w:t>93,3</w:t>
            </w:r>
          </w:p>
        </w:tc>
      </w:tr>
      <w:tr w:rsidR="000513CD" w:rsidRPr="001A69B5" w14:paraId="33395A7F" w14:textId="77777777" w:rsidTr="00A77DBE">
        <w:trPr>
          <w:trHeight w:val="380"/>
        </w:trPr>
        <w:tc>
          <w:tcPr>
            <w:tcW w:w="3760" w:type="dxa"/>
            <w:vMerge/>
          </w:tcPr>
          <w:p w14:paraId="1EA493C1" w14:textId="77777777" w:rsidR="000513CD" w:rsidRPr="001A69B5" w:rsidRDefault="000513CD" w:rsidP="00CC7DA6"/>
        </w:tc>
        <w:tc>
          <w:tcPr>
            <w:tcW w:w="660" w:type="dxa"/>
          </w:tcPr>
          <w:p w14:paraId="2AC523AA" w14:textId="77777777" w:rsidR="000513CD" w:rsidRPr="001A69B5" w:rsidRDefault="0009509B" w:rsidP="001A69B5">
            <w:r w:rsidRPr="001A69B5">
              <w:t>2019</w:t>
            </w:r>
          </w:p>
        </w:tc>
        <w:tc>
          <w:tcPr>
            <w:tcW w:w="1280" w:type="dxa"/>
          </w:tcPr>
          <w:p w14:paraId="67F5EE59" w14:textId="77777777" w:rsidR="000513CD" w:rsidRPr="001A69B5" w:rsidRDefault="0009509B" w:rsidP="001A69B5">
            <w:r w:rsidRPr="001A69B5">
              <w:t>29,6</w:t>
            </w:r>
          </w:p>
        </w:tc>
        <w:tc>
          <w:tcPr>
            <w:tcW w:w="1360" w:type="dxa"/>
          </w:tcPr>
          <w:p w14:paraId="60C5B202" w14:textId="77777777" w:rsidR="000513CD" w:rsidRPr="001A69B5" w:rsidRDefault="0009509B" w:rsidP="001A69B5">
            <w:r w:rsidRPr="001A69B5">
              <w:t>70,4</w:t>
            </w:r>
          </w:p>
        </w:tc>
        <w:tc>
          <w:tcPr>
            <w:tcW w:w="1080" w:type="dxa"/>
          </w:tcPr>
          <w:p w14:paraId="1B4AE33A" w14:textId="77777777" w:rsidR="000513CD" w:rsidRPr="001A69B5" w:rsidRDefault="0009509B" w:rsidP="001A69B5">
            <w:r w:rsidRPr="001A69B5">
              <w:t>27</w:t>
            </w:r>
          </w:p>
        </w:tc>
        <w:tc>
          <w:tcPr>
            <w:tcW w:w="1400" w:type="dxa"/>
          </w:tcPr>
          <w:p w14:paraId="22FBDC26" w14:textId="77777777" w:rsidR="000513CD" w:rsidRPr="001A69B5" w:rsidRDefault="0009509B" w:rsidP="001A69B5">
            <w:r w:rsidRPr="001A69B5">
              <w:t>90,4</w:t>
            </w:r>
          </w:p>
        </w:tc>
      </w:tr>
      <w:tr w:rsidR="000513CD" w:rsidRPr="001A69B5" w14:paraId="7A4125DA" w14:textId="77777777" w:rsidTr="00A77DBE">
        <w:trPr>
          <w:trHeight w:val="380"/>
        </w:trPr>
        <w:tc>
          <w:tcPr>
            <w:tcW w:w="3760" w:type="dxa"/>
            <w:vMerge w:val="restart"/>
          </w:tcPr>
          <w:p w14:paraId="3A5198EC" w14:textId="77777777" w:rsidR="000513CD" w:rsidRPr="001A69B5" w:rsidRDefault="0009509B" w:rsidP="001A69B5">
            <w:proofErr w:type="spellStart"/>
            <w:r w:rsidRPr="001A69B5">
              <w:t>Seniorrådgivar</w:t>
            </w:r>
            <w:proofErr w:type="spellEnd"/>
          </w:p>
        </w:tc>
        <w:tc>
          <w:tcPr>
            <w:tcW w:w="660" w:type="dxa"/>
          </w:tcPr>
          <w:p w14:paraId="676466F4" w14:textId="77777777" w:rsidR="000513CD" w:rsidRPr="001A69B5" w:rsidRDefault="0009509B" w:rsidP="001A69B5">
            <w:r w:rsidRPr="001A69B5">
              <w:t>2020</w:t>
            </w:r>
          </w:p>
        </w:tc>
        <w:tc>
          <w:tcPr>
            <w:tcW w:w="1280" w:type="dxa"/>
          </w:tcPr>
          <w:p w14:paraId="11CE9AF3" w14:textId="77777777" w:rsidR="000513CD" w:rsidRPr="001A69B5" w:rsidRDefault="0009509B" w:rsidP="001A69B5">
            <w:r w:rsidRPr="001A69B5">
              <w:t>31,1</w:t>
            </w:r>
          </w:p>
        </w:tc>
        <w:tc>
          <w:tcPr>
            <w:tcW w:w="1360" w:type="dxa"/>
          </w:tcPr>
          <w:p w14:paraId="3E1B1CDE" w14:textId="77777777" w:rsidR="000513CD" w:rsidRPr="001A69B5" w:rsidRDefault="0009509B" w:rsidP="001A69B5">
            <w:r w:rsidRPr="001A69B5">
              <w:t>68,9</w:t>
            </w:r>
          </w:p>
        </w:tc>
        <w:tc>
          <w:tcPr>
            <w:tcW w:w="1080" w:type="dxa"/>
          </w:tcPr>
          <w:p w14:paraId="312F3A28" w14:textId="77777777" w:rsidR="000513CD" w:rsidRPr="001A69B5" w:rsidRDefault="0009509B" w:rsidP="001A69B5">
            <w:r w:rsidRPr="001A69B5">
              <w:t>193</w:t>
            </w:r>
          </w:p>
        </w:tc>
        <w:tc>
          <w:tcPr>
            <w:tcW w:w="1400" w:type="dxa"/>
          </w:tcPr>
          <w:p w14:paraId="7BD6CB46" w14:textId="77777777" w:rsidR="000513CD" w:rsidRPr="001A69B5" w:rsidRDefault="0009509B" w:rsidP="001A69B5">
            <w:r w:rsidRPr="001A69B5">
              <w:t>98,1</w:t>
            </w:r>
          </w:p>
        </w:tc>
      </w:tr>
      <w:tr w:rsidR="000513CD" w:rsidRPr="001A69B5" w14:paraId="6D766F89" w14:textId="77777777" w:rsidTr="00A77DBE">
        <w:trPr>
          <w:trHeight w:val="380"/>
        </w:trPr>
        <w:tc>
          <w:tcPr>
            <w:tcW w:w="3760" w:type="dxa"/>
            <w:vMerge/>
          </w:tcPr>
          <w:p w14:paraId="30560BEA" w14:textId="77777777" w:rsidR="000513CD" w:rsidRPr="001A69B5" w:rsidRDefault="000513CD" w:rsidP="00CC7DA6"/>
        </w:tc>
        <w:tc>
          <w:tcPr>
            <w:tcW w:w="660" w:type="dxa"/>
          </w:tcPr>
          <w:p w14:paraId="7013E340" w14:textId="77777777" w:rsidR="000513CD" w:rsidRPr="001A69B5" w:rsidRDefault="0009509B" w:rsidP="001A69B5">
            <w:r w:rsidRPr="001A69B5">
              <w:t>2019</w:t>
            </w:r>
          </w:p>
        </w:tc>
        <w:tc>
          <w:tcPr>
            <w:tcW w:w="1280" w:type="dxa"/>
          </w:tcPr>
          <w:p w14:paraId="460206E2" w14:textId="77777777" w:rsidR="000513CD" w:rsidRPr="001A69B5" w:rsidRDefault="0009509B" w:rsidP="001A69B5">
            <w:r w:rsidRPr="001A69B5">
              <w:t>32,7</w:t>
            </w:r>
          </w:p>
        </w:tc>
        <w:tc>
          <w:tcPr>
            <w:tcW w:w="1360" w:type="dxa"/>
          </w:tcPr>
          <w:p w14:paraId="56CEF706" w14:textId="77777777" w:rsidR="000513CD" w:rsidRPr="001A69B5" w:rsidRDefault="0009509B" w:rsidP="001A69B5">
            <w:r w:rsidRPr="001A69B5">
              <w:t>67,3</w:t>
            </w:r>
          </w:p>
        </w:tc>
        <w:tc>
          <w:tcPr>
            <w:tcW w:w="1080" w:type="dxa"/>
          </w:tcPr>
          <w:p w14:paraId="5CE782BC" w14:textId="77777777" w:rsidR="000513CD" w:rsidRPr="001A69B5" w:rsidRDefault="0009509B" w:rsidP="001A69B5">
            <w:r w:rsidRPr="001A69B5">
              <w:t>196</w:t>
            </w:r>
          </w:p>
        </w:tc>
        <w:tc>
          <w:tcPr>
            <w:tcW w:w="1400" w:type="dxa"/>
          </w:tcPr>
          <w:p w14:paraId="388F532B" w14:textId="77777777" w:rsidR="000513CD" w:rsidRPr="001A69B5" w:rsidRDefault="0009509B" w:rsidP="001A69B5">
            <w:r w:rsidRPr="001A69B5">
              <w:t>98,4</w:t>
            </w:r>
          </w:p>
        </w:tc>
      </w:tr>
      <w:tr w:rsidR="000513CD" w:rsidRPr="001A69B5" w14:paraId="629DBD5C" w14:textId="77777777" w:rsidTr="00A77DBE">
        <w:trPr>
          <w:trHeight w:val="380"/>
        </w:trPr>
        <w:tc>
          <w:tcPr>
            <w:tcW w:w="3760" w:type="dxa"/>
            <w:vMerge w:val="restart"/>
          </w:tcPr>
          <w:p w14:paraId="73A1CF94" w14:textId="77777777" w:rsidR="000513CD" w:rsidRPr="001A69B5" w:rsidRDefault="0009509B" w:rsidP="001A69B5">
            <w:proofErr w:type="spellStart"/>
            <w:r w:rsidRPr="001A69B5">
              <w:t>Rådgivar</w:t>
            </w:r>
            <w:proofErr w:type="spellEnd"/>
          </w:p>
        </w:tc>
        <w:tc>
          <w:tcPr>
            <w:tcW w:w="660" w:type="dxa"/>
          </w:tcPr>
          <w:p w14:paraId="21A567DD" w14:textId="77777777" w:rsidR="000513CD" w:rsidRPr="001A69B5" w:rsidRDefault="0009509B" w:rsidP="001A69B5">
            <w:r w:rsidRPr="001A69B5">
              <w:t>2020</w:t>
            </w:r>
          </w:p>
        </w:tc>
        <w:tc>
          <w:tcPr>
            <w:tcW w:w="1280" w:type="dxa"/>
          </w:tcPr>
          <w:p w14:paraId="618E4FF1" w14:textId="77777777" w:rsidR="000513CD" w:rsidRPr="001A69B5" w:rsidRDefault="0009509B" w:rsidP="001A69B5">
            <w:r w:rsidRPr="001A69B5">
              <w:t>40,0</w:t>
            </w:r>
          </w:p>
        </w:tc>
        <w:tc>
          <w:tcPr>
            <w:tcW w:w="1360" w:type="dxa"/>
          </w:tcPr>
          <w:p w14:paraId="2B9DB568" w14:textId="77777777" w:rsidR="000513CD" w:rsidRPr="001A69B5" w:rsidRDefault="0009509B" w:rsidP="001A69B5">
            <w:r w:rsidRPr="001A69B5">
              <w:t>60,0</w:t>
            </w:r>
          </w:p>
        </w:tc>
        <w:tc>
          <w:tcPr>
            <w:tcW w:w="1080" w:type="dxa"/>
          </w:tcPr>
          <w:p w14:paraId="5C451CFD" w14:textId="77777777" w:rsidR="000513CD" w:rsidRPr="001A69B5" w:rsidRDefault="0009509B" w:rsidP="001A69B5">
            <w:r w:rsidRPr="001A69B5">
              <w:t>35</w:t>
            </w:r>
          </w:p>
        </w:tc>
        <w:tc>
          <w:tcPr>
            <w:tcW w:w="1400" w:type="dxa"/>
          </w:tcPr>
          <w:p w14:paraId="6275F751" w14:textId="77777777" w:rsidR="000513CD" w:rsidRPr="001A69B5" w:rsidRDefault="0009509B" w:rsidP="001A69B5">
            <w:r w:rsidRPr="001A69B5">
              <w:t>102,6</w:t>
            </w:r>
          </w:p>
        </w:tc>
      </w:tr>
      <w:tr w:rsidR="000513CD" w:rsidRPr="001A69B5" w14:paraId="012D9FA6" w14:textId="77777777" w:rsidTr="00A77DBE">
        <w:trPr>
          <w:trHeight w:val="380"/>
        </w:trPr>
        <w:tc>
          <w:tcPr>
            <w:tcW w:w="3760" w:type="dxa"/>
            <w:vMerge/>
          </w:tcPr>
          <w:p w14:paraId="58765194" w14:textId="77777777" w:rsidR="000513CD" w:rsidRPr="001A69B5" w:rsidRDefault="000513CD" w:rsidP="00CC7DA6"/>
        </w:tc>
        <w:tc>
          <w:tcPr>
            <w:tcW w:w="660" w:type="dxa"/>
          </w:tcPr>
          <w:p w14:paraId="4E248ED4" w14:textId="77777777" w:rsidR="000513CD" w:rsidRPr="001A69B5" w:rsidRDefault="0009509B" w:rsidP="001A69B5">
            <w:r w:rsidRPr="001A69B5">
              <w:t>2019</w:t>
            </w:r>
          </w:p>
        </w:tc>
        <w:tc>
          <w:tcPr>
            <w:tcW w:w="1280" w:type="dxa"/>
          </w:tcPr>
          <w:p w14:paraId="6B8842B7" w14:textId="77777777" w:rsidR="000513CD" w:rsidRPr="001A69B5" w:rsidRDefault="0009509B" w:rsidP="001A69B5">
            <w:r w:rsidRPr="001A69B5">
              <w:t>32,6</w:t>
            </w:r>
          </w:p>
        </w:tc>
        <w:tc>
          <w:tcPr>
            <w:tcW w:w="1360" w:type="dxa"/>
          </w:tcPr>
          <w:p w14:paraId="65744F4E" w14:textId="77777777" w:rsidR="000513CD" w:rsidRPr="001A69B5" w:rsidRDefault="0009509B" w:rsidP="001A69B5">
            <w:r w:rsidRPr="001A69B5">
              <w:t>67,4</w:t>
            </w:r>
          </w:p>
        </w:tc>
        <w:tc>
          <w:tcPr>
            <w:tcW w:w="1080" w:type="dxa"/>
          </w:tcPr>
          <w:p w14:paraId="3A1341AC" w14:textId="77777777" w:rsidR="000513CD" w:rsidRPr="001A69B5" w:rsidRDefault="0009509B" w:rsidP="001A69B5">
            <w:r w:rsidRPr="001A69B5">
              <w:t>46</w:t>
            </w:r>
          </w:p>
        </w:tc>
        <w:tc>
          <w:tcPr>
            <w:tcW w:w="1400" w:type="dxa"/>
          </w:tcPr>
          <w:p w14:paraId="0FCB3143" w14:textId="77777777" w:rsidR="000513CD" w:rsidRPr="001A69B5" w:rsidRDefault="0009509B" w:rsidP="001A69B5">
            <w:r w:rsidRPr="001A69B5">
              <w:t>101,5</w:t>
            </w:r>
          </w:p>
        </w:tc>
      </w:tr>
      <w:tr w:rsidR="000513CD" w:rsidRPr="001A69B5" w14:paraId="5B2C6F80" w14:textId="77777777" w:rsidTr="00A77DBE">
        <w:trPr>
          <w:trHeight w:val="380"/>
        </w:trPr>
        <w:tc>
          <w:tcPr>
            <w:tcW w:w="3760" w:type="dxa"/>
            <w:vMerge w:val="restart"/>
          </w:tcPr>
          <w:p w14:paraId="4E5261A5" w14:textId="77777777" w:rsidR="000513CD" w:rsidRPr="001A69B5" w:rsidRDefault="0009509B" w:rsidP="001A69B5">
            <w:r w:rsidRPr="001A69B5">
              <w:t>Førstekonsulent</w:t>
            </w:r>
          </w:p>
        </w:tc>
        <w:tc>
          <w:tcPr>
            <w:tcW w:w="660" w:type="dxa"/>
          </w:tcPr>
          <w:p w14:paraId="4978D594" w14:textId="77777777" w:rsidR="000513CD" w:rsidRPr="001A69B5" w:rsidRDefault="0009509B" w:rsidP="001A69B5">
            <w:r w:rsidRPr="001A69B5">
              <w:t>2020</w:t>
            </w:r>
          </w:p>
        </w:tc>
        <w:tc>
          <w:tcPr>
            <w:tcW w:w="1280" w:type="dxa"/>
          </w:tcPr>
          <w:p w14:paraId="3BA65D84" w14:textId="77777777" w:rsidR="000513CD" w:rsidRPr="001A69B5" w:rsidRDefault="0009509B" w:rsidP="001A69B5">
            <w:r w:rsidRPr="001A69B5">
              <w:t>57,1</w:t>
            </w:r>
          </w:p>
        </w:tc>
        <w:tc>
          <w:tcPr>
            <w:tcW w:w="1360" w:type="dxa"/>
          </w:tcPr>
          <w:p w14:paraId="785E671E" w14:textId="77777777" w:rsidR="000513CD" w:rsidRPr="001A69B5" w:rsidRDefault="0009509B" w:rsidP="001A69B5">
            <w:r w:rsidRPr="001A69B5">
              <w:t>42,9</w:t>
            </w:r>
          </w:p>
        </w:tc>
        <w:tc>
          <w:tcPr>
            <w:tcW w:w="1080" w:type="dxa"/>
          </w:tcPr>
          <w:p w14:paraId="58A6E5C1" w14:textId="77777777" w:rsidR="000513CD" w:rsidRPr="001A69B5" w:rsidRDefault="0009509B" w:rsidP="001A69B5">
            <w:r w:rsidRPr="001A69B5">
              <w:t>7</w:t>
            </w:r>
          </w:p>
        </w:tc>
        <w:tc>
          <w:tcPr>
            <w:tcW w:w="1400" w:type="dxa"/>
          </w:tcPr>
          <w:p w14:paraId="15C900B2" w14:textId="77777777" w:rsidR="000513CD" w:rsidRPr="001A69B5" w:rsidRDefault="0009509B" w:rsidP="001A69B5">
            <w:r w:rsidRPr="001A69B5">
              <w:t>102,8</w:t>
            </w:r>
          </w:p>
        </w:tc>
      </w:tr>
      <w:tr w:rsidR="000513CD" w:rsidRPr="001A69B5" w14:paraId="7B18F5CB" w14:textId="77777777" w:rsidTr="00A77DBE">
        <w:trPr>
          <w:trHeight w:val="380"/>
        </w:trPr>
        <w:tc>
          <w:tcPr>
            <w:tcW w:w="3760" w:type="dxa"/>
            <w:vMerge/>
          </w:tcPr>
          <w:p w14:paraId="52BE5C3D" w14:textId="77777777" w:rsidR="000513CD" w:rsidRPr="001A69B5" w:rsidRDefault="000513CD" w:rsidP="00CC7DA6"/>
        </w:tc>
        <w:tc>
          <w:tcPr>
            <w:tcW w:w="660" w:type="dxa"/>
          </w:tcPr>
          <w:p w14:paraId="6BE568B9" w14:textId="77777777" w:rsidR="000513CD" w:rsidRPr="001A69B5" w:rsidRDefault="0009509B" w:rsidP="001A69B5">
            <w:r w:rsidRPr="001A69B5">
              <w:t>2019</w:t>
            </w:r>
          </w:p>
        </w:tc>
        <w:tc>
          <w:tcPr>
            <w:tcW w:w="1280" w:type="dxa"/>
          </w:tcPr>
          <w:p w14:paraId="5AEF75DE" w14:textId="77777777" w:rsidR="000513CD" w:rsidRPr="001A69B5" w:rsidRDefault="0009509B" w:rsidP="001A69B5">
            <w:r w:rsidRPr="001A69B5">
              <w:t>50,0</w:t>
            </w:r>
          </w:p>
        </w:tc>
        <w:tc>
          <w:tcPr>
            <w:tcW w:w="1360" w:type="dxa"/>
          </w:tcPr>
          <w:p w14:paraId="2F89BECF" w14:textId="77777777" w:rsidR="000513CD" w:rsidRPr="001A69B5" w:rsidRDefault="0009509B" w:rsidP="001A69B5">
            <w:r w:rsidRPr="001A69B5">
              <w:t>50,0</w:t>
            </w:r>
          </w:p>
        </w:tc>
        <w:tc>
          <w:tcPr>
            <w:tcW w:w="1080" w:type="dxa"/>
          </w:tcPr>
          <w:p w14:paraId="5269DA06" w14:textId="77777777" w:rsidR="000513CD" w:rsidRPr="001A69B5" w:rsidRDefault="0009509B" w:rsidP="001A69B5">
            <w:r w:rsidRPr="001A69B5">
              <w:t>8</w:t>
            </w:r>
          </w:p>
        </w:tc>
        <w:tc>
          <w:tcPr>
            <w:tcW w:w="1400" w:type="dxa"/>
          </w:tcPr>
          <w:p w14:paraId="41DDF551" w14:textId="77777777" w:rsidR="000513CD" w:rsidRPr="001A69B5" w:rsidRDefault="0009509B" w:rsidP="001A69B5">
            <w:r w:rsidRPr="001A69B5">
              <w:t>106,4</w:t>
            </w:r>
          </w:p>
        </w:tc>
      </w:tr>
      <w:tr w:rsidR="000513CD" w:rsidRPr="001A69B5" w14:paraId="55F4B352" w14:textId="77777777" w:rsidTr="00A77DBE">
        <w:trPr>
          <w:trHeight w:val="380"/>
        </w:trPr>
        <w:tc>
          <w:tcPr>
            <w:tcW w:w="3760" w:type="dxa"/>
          </w:tcPr>
          <w:p w14:paraId="079A76FE" w14:textId="77777777" w:rsidR="000513CD" w:rsidRPr="001A69B5" w:rsidRDefault="0009509B" w:rsidP="001A69B5">
            <w:r w:rsidRPr="001A69B5">
              <w:rPr>
                <w:rStyle w:val="kursiv"/>
              </w:rPr>
              <w:t>Administrativt personale</w:t>
            </w:r>
          </w:p>
        </w:tc>
        <w:tc>
          <w:tcPr>
            <w:tcW w:w="660" w:type="dxa"/>
          </w:tcPr>
          <w:p w14:paraId="4BD3A6B2" w14:textId="77777777" w:rsidR="000513CD" w:rsidRPr="001A69B5" w:rsidRDefault="000513CD" w:rsidP="001A69B5"/>
        </w:tc>
        <w:tc>
          <w:tcPr>
            <w:tcW w:w="1280" w:type="dxa"/>
          </w:tcPr>
          <w:p w14:paraId="11AECBE4" w14:textId="77777777" w:rsidR="000513CD" w:rsidRPr="001A69B5" w:rsidRDefault="000513CD" w:rsidP="001A69B5"/>
        </w:tc>
        <w:tc>
          <w:tcPr>
            <w:tcW w:w="1360" w:type="dxa"/>
          </w:tcPr>
          <w:p w14:paraId="79D09968" w14:textId="77777777" w:rsidR="000513CD" w:rsidRPr="001A69B5" w:rsidRDefault="000513CD" w:rsidP="001A69B5"/>
        </w:tc>
        <w:tc>
          <w:tcPr>
            <w:tcW w:w="1080" w:type="dxa"/>
          </w:tcPr>
          <w:p w14:paraId="529A11BB" w14:textId="77777777" w:rsidR="000513CD" w:rsidRPr="001A69B5" w:rsidRDefault="000513CD" w:rsidP="001A69B5"/>
        </w:tc>
        <w:tc>
          <w:tcPr>
            <w:tcW w:w="1400" w:type="dxa"/>
          </w:tcPr>
          <w:p w14:paraId="7BA722F3" w14:textId="77777777" w:rsidR="000513CD" w:rsidRPr="001A69B5" w:rsidRDefault="000513CD" w:rsidP="001A69B5"/>
        </w:tc>
      </w:tr>
      <w:tr w:rsidR="000513CD" w:rsidRPr="001A69B5" w14:paraId="314A116A" w14:textId="77777777" w:rsidTr="00A77DBE">
        <w:trPr>
          <w:trHeight w:val="380"/>
        </w:trPr>
        <w:tc>
          <w:tcPr>
            <w:tcW w:w="3760" w:type="dxa"/>
            <w:vMerge w:val="restart"/>
          </w:tcPr>
          <w:p w14:paraId="2790321F" w14:textId="77777777" w:rsidR="000513CD" w:rsidRPr="001A69B5" w:rsidRDefault="0009509B" w:rsidP="001A69B5">
            <w:r w:rsidRPr="001A69B5">
              <w:t xml:space="preserve">Seniorkonsulent, konsulent </w:t>
            </w:r>
          </w:p>
        </w:tc>
        <w:tc>
          <w:tcPr>
            <w:tcW w:w="660" w:type="dxa"/>
          </w:tcPr>
          <w:p w14:paraId="61DFA73A" w14:textId="77777777" w:rsidR="000513CD" w:rsidRPr="001A69B5" w:rsidRDefault="0009509B" w:rsidP="001A69B5">
            <w:r w:rsidRPr="001A69B5">
              <w:t>2020</w:t>
            </w:r>
          </w:p>
        </w:tc>
        <w:tc>
          <w:tcPr>
            <w:tcW w:w="1280" w:type="dxa"/>
          </w:tcPr>
          <w:p w14:paraId="5C1F3F59" w14:textId="77777777" w:rsidR="000513CD" w:rsidRPr="001A69B5" w:rsidRDefault="0009509B" w:rsidP="001A69B5">
            <w:r w:rsidRPr="001A69B5">
              <w:t>16,7</w:t>
            </w:r>
          </w:p>
        </w:tc>
        <w:tc>
          <w:tcPr>
            <w:tcW w:w="1360" w:type="dxa"/>
          </w:tcPr>
          <w:p w14:paraId="35CE2D06" w14:textId="77777777" w:rsidR="000513CD" w:rsidRPr="001A69B5" w:rsidRDefault="0009509B" w:rsidP="001A69B5">
            <w:r w:rsidRPr="001A69B5">
              <w:t>83,3</w:t>
            </w:r>
          </w:p>
        </w:tc>
        <w:tc>
          <w:tcPr>
            <w:tcW w:w="1080" w:type="dxa"/>
          </w:tcPr>
          <w:p w14:paraId="41A2040A" w14:textId="77777777" w:rsidR="000513CD" w:rsidRPr="001A69B5" w:rsidRDefault="0009509B" w:rsidP="001A69B5">
            <w:r w:rsidRPr="001A69B5">
              <w:t>12</w:t>
            </w:r>
          </w:p>
        </w:tc>
        <w:tc>
          <w:tcPr>
            <w:tcW w:w="1400" w:type="dxa"/>
          </w:tcPr>
          <w:p w14:paraId="7F81CAB2" w14:textId="77777777" w:rsidR="000513CD" w:rsidRPr="001A69B5" w:rsidRDefault="0009509B" w:rsidP="001A69B5">
            <w:r w:rsidRPr="001A69B5">
              <w:t>154,5</w:t>
            </w:r>
          </w:p>
        </w:tc>
      </w:tr>
      <w:tr w:rsidR="000513CD" w:rsidRPr="001A69B5" w14:paraId="285F8E2F" w14:textId="77777777" w:rsidTr="00A77DBE">
        <w:trPr>
          <w:trHeight w:val="380"/>
        </w:trPr>
        <w:tc>
          <w:tcPr>
            <w:tcW w:w="3760" w:type="dxa"/>
            <w:vMerge/>
          </w:tcPr>
          <w:p w14:paraId="018AE801" w14:textId="77777777" w:rsidR="000513CD" w:rsidRPr="001A69B5" w:rsidRDefault="000513CD" w:rsidP="00CC7DA6"/>
        </w:tc>
        <w:tc>
          <w:tcPr>
            <w:tcW w:w="660" w:type="dxa"/>
          </w:tcPr>
          <w:p w14:paraId="48F30F55" w14:textId="77777777" w:rsidR="000513CD" w:rsidRPr="001A69B5" w:rsidRDefault="0009509B" w:rsidP="001A69B5">
            <w:r w:rsidRPr="001A69B5">
              <w:t>2019</w:t>
            </w:r>
          </w:p>
        </w:tc>
        <w:tc>
          <w:tcPr>
            <w:tcW w:w="1280" w:type="dxa"/>
          </w:tcPr>
          <w:p w14:paraId="2FA006B9" w14:textId="77777777" w:rsidR="000513CD" w:rsidRPr="001A69B5" w:rsidRDefault="0009509B" w:rsidP="001A69B5">
            <w:r w:rsidRPr="001A69B5">
              <w:t>7,1</w:t>
            </w:r>
          </w:p>
        </w:tc>
        <w:tc>
          <w:tcPr>
            <w:tcW w:w="1360" w:type="dxa"/>
          </w:tcPr>
          <w:p w14:paraId="292EBA28" w14:textId="77777777" w:rsidR="000513CD" w:rsidRPr="001A69B5" w:rsidRDefault="0009509B" w:rsidP="001A69B5">
            <w:r w:rsidRPr="001A69B5">
              <w:t>92,9</w:t>
            </w:r>
          </w:p>
        </w:tc>
        <w:tc>
          <w:tcPr>
            <w:tcW w:w="1080" w:type="dxa"/>
          </w:tcPr>
          <w:p w14:paraId="00A846EF" w14:textId="77777777" w:rsidR="000513CD" w:rsidRPr="001A69B5" w:rsidRDefault="0009509B" w:rsidP="001A69B5">
            <w:r w:rsidRPr="001A69B5">
              <w:t>14</w:t>
            </w:r>
          </w:p>
        </w:tc>
        <w:tc>
          <w:tcPr>
            <w:tcW w:w="1400" w:type="dxa"/>
          </w:tcPr>
          <w:p w14:paraId="52B5ED5B" w14:textId="77777777" w:rsidR="000513CD" w:rsidRPr="001A69B5" w:rsidRDefault="0009509B" w:rsidP="001A69B5">
            <w:r w:rsidRPr="001A69B5">
              <w:t>145,4</w:t>
            </w:r>
          </w:p>
        </w:tc>
      </w:tr>
    </w:tbl>
    <w:p w14:paraId="12893DF0" w14:textId="77777777" w:rsidR="000513CD" w:rsidRPr="001A69B5" w:rsidRDefault="0009509B" w:rsidP="001A69B5">
      <w:pPr>
        <w:pStyle w:val="Kilde"/>
      </w:pPr>
      <w:r w:rsidRPr="001A69B5">
        <w:t>Uttrekk per 31. desember 2019 og per 31. desember 2020</w:t>
      </w:r>
    </w:p>
    <w:p w14:paraId="3619DD8E" w14:textId="77777777" w:rsidR="000513CD" w:rsidRPr="001A69B5" w:rsidRDefault="0009509B" w:rsidP="001A69B5">
      <w:r w:rsidRPr="001A69B5">
        <w:t xml:space="preserve">Tabell 8.1 gir </w:t>
      </w:r>
      <w:proofErr w:type="gramStart"/>
      <w:r w:rsidRPr="001A69B5">
        <w:t>ei oversikt</w:t>
      </w:r>
      <w:proofErr w:type="gramEnd"/>
      <w:r w:rsidRPr="001A69B5">
        <w:t xml:space="preserve"> over kjønnsbalansen i Kunnskapsdepartementet totalt og for </w:t>
      </w:r>
      <w:proofErr w:type="spellStart"/>
      <w:r w:rsidRPr="001A69B5">
        <w:t>dei</w:t>
      </w:r>
      <w:proofErr w:type="spellEnd"/>
      <w:r w:rsidRPr="001A69B5">
        <w:t xml:space="preserve"> ulike </w:t>
      </w:r>
      <w:proofErr w:type="spellStart"/>
      <w:r w:rsidRPr="001A69B5">
        <w:t>stillingskategoriane</w:t>
      </w:r>
      <w:proofErr w:type="spellEnd"/>
      <w:r w:rsidRPr="001A69B5">
        <w:t xml:space="preserve"> i departementet. Det er </w:t>
      </w:r>
      <w:proofErr w:type="spellStart"/>
      <w:r w:rsidRPr="001A69B5">
        <w:t>fleire</w:t>
      </w:r>
      <w:proofErr w:type="spellEnd"/>
      <w:r w:rsidRPr="001A69B5">
        <w:t xml:space="preserve"> kvinner enn menn blant </w:t>
      </w:r>
      <w:proofErr w:type="spellStart"/>
      <w:r w:rsidRPr="001A69B5">
        <w:t>dei</w:t>
      </w:r>
      <w:proofErr w:type="spellEnd"/>
      <w:r w:rsidRPr="001A69B5">
        <w:t xml:space="preserve"> tilsette i Kunnskapsdepartementet, </w:t>
      </w:r>
      <w:proofErr w:type="spellStart"/>
      <w:r w:rsidRPr="001A69B5">
        <w:t>høvesvis</w:t>
      </w:r>
      <w:proofErr w:type="spellEnd"/>
      <w:r w:rsidRPr="001A69B5">
        <w:t xml:space="preserve"> 67 pst. og 33 pst. </w:t>
      </w:r>
      <w:proofErr w:type="spellStart"/>
      <w:r w:rsidRPr="001A69B5">
        <w:t>Desse</w:t>
      </w:r>
      <w:proofErr w:type="spellEnd"/>
      <w:r w:rsidRPr="001A69B5">
        <w:t xml:space="preserve"> </w:t>
      </w:r>
      <w:proofErr w:type="spellStart"/>
      <w:r w:rsidRPr="001A69B5">
        <w:t>tala</w:t>
      </w:r>
      <w:proofErr w:type="spellEnd"/>
      <w:r w:rsidRPr="001A69B5">
        <w:t xml:space="preserve"> har </w:t>
      </w:r>
      <w:proofErr w:type="spellStart"/>
      <w:r w:rsidRPr="001A69B5">
        <w:t>vore</w:t>
      </w:r>
      <w:proofErr w:type="spellEnd"/>
      <w:r w:rsidRPr="001A69B5">
        <w:t xml:space="preserve"> stabile </w:t>
      </w:r>
      <w:proofErr w:type="spellStart"/>
      <w:r w:rsidRPr="001A69B5">
        <w:t>dei</w:t>
      </w:r>
      <w:proofErr w:type="spellEnd"/>
      <w:r w:rsidRPr="001A69B5">
        <w:t xml:space="preserve"> siste åra.</w:t>
      </w:r>
    </w:p>
    <w:p w14:paraId="1955615C" w14:textId="77777777" w:rsidR="000513CD" w:rsidRPr="001A69B5" w:rsidRDefault="0009509B" w:rsidP="001A69B5">
      <w:r w:rsidRPr="001A69B5">
        <w:t xml:space="preserve">I gjennomsnitt tente kvinner 98 pst. av det menn tente i Kunnskapsdepartementet i 2020, og det er ei </w:t>
      </w:r>
      <w:proofErr w:type="spellStart"/>
      <w:r w:rsidRPr="001A69B5">
        <w:t>forbetring</w:t>
      </w:r>
      <w:proofErr w:type="spellEnd"/>
      <w:r w:rsidRPr="001A69B5">
        <w:t xml:space="preserve"> </w:t>
      </w:r>
      <w:proofErr w:type="spellStart"/>
      <w:r w:rsidRPr="001A69B5">
        <w:t>frå</w:t>
      </w:r>
      <w:proofErr w:type="spellEnd"/>
      <w:r w:rsidRPr="001A69B5">
        <w:t xml:space="preserve"> 94 pst. i 2019. I </w:t>
      </w:r>
      <w:proofErr w:type="spellStart"/>
      <w:r w:rsidRPr="001A69B5">
        <w:t>stillingskategoriane</w:t>
      </w:r>
      <w:proofErr w:type="spellEnd"/>
      <w:r w:rsidRPr="001A69B5">
        <w:t xml:space="preserve"> avdelingsdirektør, </w:t>
      </w:r>
      <w:proofErr w:type="spellStart"/>
      <w:r w:rsidRPr="001A69B5">
        <w:t>rådgivarar</w:t>
      </w:r>
      <w:proofErr w:type="spellEnd"/>
      <w:r w:rsidRPr="001A69B5">
        <w:t xml:space="preserve">, </w:t>
      </w:r>
      <w:proofErr w:type="spellStart"/>
      <w:r w:rsidRPr="001A69B5">
        <w:t>førstekonsulentar</w:t>
      </w:r>
      <w:proofErr w:type="spellEnd"/>
      <w:r w:rsidRPr="001A69B5">
        <w:t xml:space="preserve"> og administrativt personale </w:t>
      </w:r>
      <w:proofErr w:type="spellStart"/>
      <w:r w:rsidRPr="001A69B5">
        <w:t>tener</w:t>
      </w:r>
      <w:proofErr w:type="spellEnd"/>
      <w:r w:rsidRPr="001A69B5">
        <w:t xml:space="preserve"> kvinner </w:t>
      </w:r>
      <w:proofErr w:type="spellStart"/>
      <w:r w:rsidRPr="001A69B5">
        <w:t>meir</w:t>
      </w:r>
      <w:proofErr w:type="spellEnd"/>
      <w:r w:rsidRPr="001A69B5">
        <w:t xml:space="preserve"> enn menn, i </w:t>
      </w:r>
      <w:proofErr w:type="spellStart"/>
      <w:r w:rsidRPr="001A69B5">
        <w:t>dei</w:t>
      </w:r>
      <w:proofErr w:type="spellEnd"/>
      <w:r w:rsidRPr="001A69B5">
        <w:t xml:space="preserve"> andre </w:t>
      </w:r>
      <w:proofErr w:type="spellStart"/>
      <w:r w:rsidRPr="001A69B5">
        <w:t>stillingskategoriane</w:t>
      </w:r>
      <w:proofErr w:type="spellEnd"/>
      <w:r w:rsidRPr="001A69B5">
        <w:t xml:space="preserve"> </w:t>
      </w:r>
      <w:proofErr w:type="spellStart"/>
      <w:r w:rsidRPr="001A69B5">
        <w:t>tener</w:t>
      </w:r>
      <w:proofErr w:type="spellEnd"/>
      <w:r w:rsidRPr="001A69B5">
        <w:t xml:space="preserve"> menn i gjennomsnitt </w:t>
      </w:r>
      <w:proofErr w:type="spellStart"/>
      <w:r w:rsidRPr="001A69B5">
        <w:t>meir</w:t>
      </w:r>
      <w:proofErr w:type="spellEnd"/>
      <w:r w:rsidRPr="001A69B5">
        <w:t xml:space="preserve"> enn kvinner.</w:t>
      </w:r>
    </w:p>
    <w:p w14:paraId="7B84D8EA" w14:textId="77777777" w:rsidR="000513CD" w:rsidRPr="001A69B5" w:rsidRDefault="0009509B" w:rsidP="001A69B5">
      <w:r w:rsidRPr="001A69B5">
        <w:t xml:space="preserve">I 2020 var det tre </w:t>
      </w:r>
      <w:proofErr w:type="spellStart"/>
      <w:r w:rsidRPr="001A69B5">
        <w:t>lærlingar</w:t>
      </w:r>
      <w:proofErr w:type="spellEnd"/>
      <w:r w:rsidRPr="001A69B5">
        <w:t xml:space="preserve"> i Kunnskapsdepartementet, og alle </w:t>
      </w:r>
      <w:proofErr w:type="spellStart"/>
      <w:r w:rsidRPr="001A69B5">
        <w:t>dei</w:t>
      </w:r>
      <w:proofErr w:type="spellEnd"/>
      <w:r w:rsidRPr="001A69B5">
        <w:t xml:space="preserve"> var kvinner.</w:t>
      </w:r>
    </w:p>
    <w:p w14:paraId="328288B0" w14:textId="77777777" w:rsidR="000513CD" w:rsidRPr="001A69B5" w:rsidRDefault="0009509B" w:rsidP="001A69B5">
      <w:pPr>
        <w:pStyle w:val="avsnitt-undertittel"/>
      </w:pPr>
      <w:proofErr w:type="spellStart"/>
      <w:r w:rsidRPr="001A69B5">
        <w:t>Planlagde</w:t>
      </w:r>
      <w:proofErr w:type="spellEnd"/>
      <w:r w:rsidRPr="001A69B5">
        <w:t xml:space="preserve"> </w:t>
      </w:r>
      <w:proofErr w:type="gramStart"/>
      <w:r w:rsidRPr="001A69B5">
        <w:t>og iverksette</w:t>
      </w:r>
      <w:proofErr w:type="gramEnd"/>
      <w:r w:rsidRPr="001A69B5">
        <w:t xml:space="preserve"> tiltak </w:t>
      </w:r>
      <w:proofErr w:type="spellStart"/>
      <w:r w:rsidRPr="001A69B5">
        <w:t>innanfor</w:t>
      </w:r>
      <w:proofErr w:type="spellEnd"/>
      <w:r w:rsidRPr="001A69B5">
        <w:t xml:space="preserve"> diskrimineringsgrunnlaga kjønn, etnisitet, religion, livssyn, funksjonshemming, seksuell orientering, kjønnsidentitet og kjønnsuttrykk</w:t>
      </w:r>
    </w:p>
    <w:p w14:paraId="54C28F32" w14:textId="77777777" w:rsidR="000513CD" w:rsidRPr="001A69B5" w:rsidRDefault="0009509B" w:rsidP="001A69B5">
      <w:r w:rsidRPr="001A69B5">
        <w:t xml:space="preserve">Som </w:t>
      </w:r>
      <w:proofErr w:type="spellStart"/>
      <w:r w:rsidRPr="001A69B5">
        <w:t>arbeidsgivar</w:t>
      </w:r>
      <w:proofErr w:type="spellEnd"/>
      <w:r w:rsidRPr="001A69B5">
        <w:t xml:space="preserve"> er Kunnskapsdepartementet pliktig til å arbeide for å betre kjønnslikestillinga og for større </w:t>
      </w:r>
      <w:proofErr w:type="spellStart"/>
      <w:r w:rsidRPr="001A69B5">
        <w:t>mangfald</w:t>
      </w:r>
      <w:proofErr w:type="spellEnd"/>
      <w:r w:rsidRPr="001A69B5">
        <w:t xml:space="preserve"> på arbeidsplassen. Det er personalpolitiske mål for Kunnskapsdepartementet å oppnå ei balansert alders- og </w:t>
      </w:r>
      <w:proofErr w:type="spellStart"/>
      <w:r w:rsidRPr="001A69B5">
        <w:t>kjønnssamansetjing</w:t>
      </w:r>
      <w:proofErr w:type="spellEnd"/>
      <w:r w:rsidRPr="001A69B5">
        <w:t xml:space="preserve">, å rekruttere </w:t>
      </w:r>
      <w:proofErr w:type="spellStart"/>
      <w:r w:rsidRPr="001A69B5">
        <w:t>personar</w:t>
      </w:r>
      <w:proofErr w:type="spellEnd"/>
      <w:r w:rsidRPr="001A69B5">
        <w:t xml:space="preserve"> med </w:t>
      </w:r>
      <w:proofErr w:type="spellStart"/>
      <w:r w:rsidRPr="001A69B5">
        <w:t>innvandrarbakgrunn</w:t>
      </w:r>
      <w:proofErr w:type="spellEnd"/>
      <w:r w:rsidRPr="001A69B5">
        <w:t xml:space="preserve"> og å legge til rette for </w:t>
      </w:r>
      <w:proofErr w:type="spellStart"/>
      <w:r w:rsidRPr="001A69B5">
        <w:t>personar</w:t>
      </w:r>
      <w:proofErr w:type="spellEnd"/>
      <w:r w:rsidRPr="001A69B5">
        <w:t xml:space="preserve"> med nedsett funksjonsevne og </w:t>
      </w:r>
      <w:proofErr w:type="spellStart"/>
      <w:r w:rsidRPr="001A69B5">
        <w:t>hòl</w:t>
      </w:r>
      <w:proofErr w:type="spellEnd"/>
      <w:r w:rsidRPr="001A69B5">
        <w:t xml:space="preserve"> i CV-en. Departementet skal arbeide systematisk med å gjennomføre inkluderingsdugnaden til regjeringa.</w:t>
      </w:r>
    </w:p>
    <w:p w14:paraId="46FC410A" w14:textId="77777777" w:rsidR="000513CD" w:rsidRPr="001A69B5" w:rsidRDefault="0009509B" w:rsidP="001A69B5">
      <w:r w:rsidRPr="001A69B5">
        <w:t xml:space="preserve">Kunnskapsdepartementet bruker ulike verktøy i </w:t>
      </w:r>
      <w:proofErr w:type="spellStart"/>
      <w:r w:rsidRPr="001A69B5">
        <w:t>rekrutteringsprosessar</w:t>
      </w:r>
      <w:proofErr w:type="spellEnd"/>
      <w:r w:rsidRPr="001A69B5">
        <w:t xml:space="preserve"> for å sikre likebehandling av </w:t>
      </w:r>
      <w:proofErr w:type="spellStart"/>
      <w:r w:rsidRPr="001A69B5">
        <w:t>søkarar</w:t>
      </w:r>
      <w:proofErr w:type="spellEnd"/>
      <w:r w:rsidRPr="001A69B5">
        <w:t xml:space="preserve"> uavhengig av kjønn, etnisk bakgrunn og funksjonsevne. I tillegg arbeider departementet aktivt for at </w:t>
      </w:r>
      <w:proofErr w:type="spellStart"/>
      <w:r w:rsidRPr="001A69B5">
        <w:t>talet</w:t>
      </w:r>
      <w:proofErr w:type="spellEnd"/>
      <w:r w:rsidRPr="001A69B5">
        <w:t xml:space="preserve"> på </w:t>
      </w:r>
      <w:proofErr w:type="spellStart"/>
      <w:r w:rsidRPr="001A69B5">
        <w:t>nytilsette</w:t>
      </w:r>
      <w:proofErr w:type="spellEnd"/>
      <w:r w:rsidRPr="001A69B5">
        <w:t xml:space="preserve"> med </w:t>
      </w:r>
      <w:proofErr w:type="spellStart"/>
      <w:r w:rsidRPr="001A69B5">
        <w:t>innvandrarbakgrunn</w:t>
      </w:r>
      <w:proofErr w:type="spellEnd"/>
      <w:r w:rsidRPr="001A69B5">
        <w:t xml:space="preserve">, nedsett funksjonsevne eller </w:t>
      </w:r>
      <w:proofErr w:type="spellStart"/>
      <w:r w:rsidRPr="001A69B5">
        <w:t>hòl</w:t>
      </w:r>
      <w:proofErr w:type="spellEnd"/>
      <w:r w:rsidRPr="001A69B5">
        <w:t xml:space="preserve"> i CV-en skal </w:t>
      </w:r>
      <w:proofErr w:type="spellStart"/>
      <w:r w:rsidRPr="001A69B5">
        <w:t>auke</w:t>
      </w:r>
      <w:proofErr w:type="spellEnd"/>
      <w:r w:rsidRPr="001A69B5">
        <w:t xml:space="preserve">. Personal- og </w:t>
      </w:r>
      <w:proofErr w:type="spellStart"/>
      <w:r w:rsidRPr="001A69B5">
        <w:t>leiarhandboka</w:t>
      </w:r>
      <w:proofErr w:type="spellEnd"/>
      <w:r w:rsidRPr="001A69B5">
        <w:t xml:space="preserve"> </w:t>
      </w:r>
      <w:proofErr w:type="spellStart"/>
      <w:r w:rsidRPr="001A69B5">
        <w:t>gjer</w:t>
      </w:r>
      <w:proofErr w:type="spellEnd"/>
      <w:r w:rsidRPr="001A69B5">
        <w:t xml:space="preserve"> greie for at minst </w:t>
      </w:r>
      <w:proofErr w:type="spellStart"/>
      <w:r w:rsidRPr="001A69B5">
        <w:t>éin</w:t>
      </w:r>
      <w:proofErr w:type="spellEnd"/>
      <w:r w:rsidRPr="001A69B5">
        <w:t xml:space="preserve"> av </w:t>
      </w:r>
      <w:proofErr w:type="spellStart"/>
      <w:r w:rsidRPr="001A69B5">
        <w:t>kandidatane</w:t>
      </w:r>
      <w:proofErr w:type="spellEnd"/>
      <w:r w:rsidRPr="001A69B5">
        <w:t xml:space="preserve"> med </w:t>
      </w:r>
      <w:proofErr w:type="spellStart"/>
      <w:r w:rsidRPr="001A69B5">
        <w:t>innvandrarbakgrunn</w:t>
      </w:r>
      <w:proofErr w:type="spellEnd"/>
      <w:r w:rsidRPr="001A69B5">
        <w:t xml:space="preserve">, nedsett funksjonsevne eller </w:t>
      </w:r>
      <w:proofErr w:type="spellStart"/>
      <w:r w:rsidRPr="001A69B5">
        <w:t>hòl</w:t>
      </w:r>
      <w:proofErr w:type="spellEnd"/>
      <w:r w:rsidRPr="001A69B5">
        <w:t xml:space="preserve"> i CV-en skal </w:t>
      </w:r>
      <w:proofErr w:type="spellStart"/>
      <w:r w:rsidRPr="001A69B5">
        <w:t>kallast</w:t>
      </w:r>
      <w:proofErr w:type="spellEnd"/>
      <w:r w:rsidRPr="001A69B5">
        <w:t xml:space="preserve"> inn til intervju dersom </w:t>
      </w:r>
      <w:proofErr w:type="spellStart"/>
      <w:r w:rsidRPr="001A69B5">
        <w:t>dei</w:t>
      </w:r>
      <w:proofErr w:type="spellEnd"/>
      <w:r w:rsidRPr="001A69B5">
        <w:t xml:space="preserve"> er kvalifiserte for stillinga. Departementet bruker positiv særbehandling og kan </w:t>
      </w:r>
      <w:proofErr w:type="spellStart"/>
      <w:r w:rsidRPr="001A69B5">
        <w:t>tilsetje</w:t>
      </w:r>
      <w:proofErr w:type="spellEnd"/>
      <w:r w:rsidRPr="001A69B5">
        <w:t xml:space="preserve"> </w:t>
      </w:r>
      <w:proofErr w:type="spellStart"/>
      <w:r w:rsidRPr="001A69B5">
        <w:t>kandidatar</w:t>
      </w:r>
      <w:proofErr w:type="spellEnd"/>
      <w:r w:rsidRPr="001A69B5">
        <w:t xml:space="preserve"> </w:t>
      </w:r>
      <w:proofErr w:type="spellStart"/>
      <w:r w:rsidRPr="001A69B5">
        <w:t>frå</w:t>
      </w:r>
      <w:proofErr w:type="spellEnd"/>
      <w:r w:rsidRPr="001A69B5">
        <w:t xml:space="preserve"> </w:t>
      </w:r>
      <w:proofErr w:type="spellStart"/>
      <w:r w:rsidRPr="001A69B5">
        <w:t>desse</w:t>
      </w:r>
      <w:proofErr w:type="spellEnd"/>
      <w:r w:rsidRPr="001A69B5">
        <w:t xml:space="preserve"> </w:t>
      </w:r>
      <w:proofErr w:type="spellStart"/>
      <w:r w:rsidRPr="001A69B5">
        <w:t>kategoriane</w:t>
      </w:r>
      <w:proofErr w:type="spellEnd"/>
      <w:r w:rsidRPr="001A69B5">
        <w:t xml:space="preserve"> på det vilkåret at </w:t>
      </w:r>
      <w:proofErr w:type="spellStart"/>
      <w:r w:rsidRPr="001A69B5">
        <w:t>dei</w:t>
      </w:r>
      <w:proofErr w:type="spellEnd"/>
      <w:r w:rsidRPr="001A69B5">
        <w:t xml:space="preserve"> er tilnærma like godt kvalifiserte som den best kvalifiserte </w:t>
      </w:r>
      <w:proofErr w:type="spellStart"/>
      <w:r w:rsidRPr="001A69B5">
        <w:t>søkaren</w:t>
      </w:r>
      <w:proofErr w:type="spellEnd"/>
      <w:r w:rsidRPr="001A69B5">
        <w:t xml:space="preserve">. </w:t>
      </w:r>
      <w:proofErr w:type="spellStart"/>
      <w:r w:rsidRPr="001A69B5">
        <w:t>Desse</w:t>
      </w:r>
      <w:proofErr w:type="spellEnd"/>
      <w:r w:rsidRPr="001A69B5">
        <w:t xml:space="preserve"> </w:t>
      </w:r>
      <w:proofErr w:type="spellStart"/>
      <w:r w:rsidRPr="001A69B5">
        <w:t>rutinane</w:t>
      </w:r>
      <w:proofErr w:type="spellEnd"/>
      <w:r w:rsidRPr="001A69B5">
        <w:t xml:space="preserve"> </w:t>
      </w:r>
      <w:proofErr w:type="spellStart"/>
      <w:r w:rsidRPr="001A69B5">
        <w:t>aukar</w:t>
      </w:r>
      <w:proofErr w:type="spellEnd"/>
      <w:r w:rsidRPr="001A69B5">
        <w:t xml:space="preserve"> </w:t>
      </w:r>
      <w:proofErr w:type="spellStart"/>
      <w:r w:rsidRPr="001A69B5">
        <w:t>sjansane</w:t>
      </w:r>
      <w:proofErr w:type="spellEnd"/>
      <w:r w:rsidRPr="001A69B5">
        <w:t xml:space="preserve"> for at </w:t>
      </w:r>
      <w:proofErr w:type="spellStart"/>
      <w:r w:rsidRPr="001A69B5">
        <w:t>kandidatar</w:t>
      </w:r>
      <w:proofErr w:type="spellEnd"/>
      <w:r w:rsidRPr="001A69B5">
        <w:t xml:space="preserve"> med </w:t>
      </w:r>
      <w:proofErr w:type="spellStart"/>
      <w:r w:rsidRPr="001A69B5">
        <w:t>innvandrarbakgrunn</w:t>
      </w:r>
      <w:proofErr w:type="spellEnd"/>
      <w:r w:rsidRPr="001A69B5">
        <w:t xml:space="preserve"> og </w:t>
      </w:r>
      <w:proofErr w:type="spellStart"/>
      <w:r w:rsidRPr="001A69B5">
        <w:t>kandidatar</w:t>
      </w:r>
      <w:proofErr w:type="spellEnd"/>
      <w:r w:rsidRPr="001A69B5">
        <w:t xml:space="preserve"> med nedsett funksjonsevne eller </w:t>
      </w:r>
      <w:proofErr w:type="spellStart"/>
      <w:r w:rsidRPr="001A69B5">
        <w:t>hòl</w:t>
      </w:r>
      <w:proofErr w:type="spellEnd"/>
      <w:r w:rsidRPr="001A69B5">
        <w:t xml:space="preserve"> i CV-en blir tilsette. Svært få </w:t>
      </w:r>
      <w:proofErr w:type="spellStart"/>
      <w:r w:rsidRPr="001A69B5">
        <w:t>kandidatar</w:t>
      </w:r>
      <w:proofErr w:type="spellEnd"/>
      <w:r w:rsidRPr="001A69B5">
        <w:t xml:space="preserve"> </w:t>
      </w:r>
      <w:proofErr w:type="spellStart"/>
      <w:r w:rsidRPr="001A69B5">
        <w:t>kryssar</w:t>
      </w:r>
      <w:proofErr w:type="spellEnd"/>
      <w:r w:rsidRPr="001A69B5">
        <w:t xml:space="preserve"> av for nedsett funksjonsevne. I 2019 tilsette KD tre </w:t>
      </w:r>
      <w:proofErr w:type="spellStart"/>
      <w:r w:rsidRPr="001A69B5">
        <w:t>personar</w:t>
      </w:r>
      <w:proofErr w:type="spellEnd"/>
      <w:r w:rsidRPr="001A69B5">
        <w:t xml:space="preserve"> med funksjonshemming. Det utgjorde 7,7 pst. av </w:t>
      </w:r>
      <w:proofErr w:type="spellStart"/>
      <w:r w:rsidRPr="001A69B5">
        <w:t>tilsetjingane</w:t>
      </w:r>
      <w:proofErr w:type="spellEnd"/>
      <w:r w:rsidRPr="001A69B5">
        <w:t xml:space="preserve"> det året. I 2020 tilsette KD fire </w:t>
      </w:r>
      <w:proofErr w:type="spellStart"/>
      <w:r w:rsidRPr="001A69B5">
        <w:t>personar</w:t>
      </w:r>
      <w:proofErr w:type="spellEnd"/>
      <w:r w:rsidRPr="001A69B5">
        <w:t xml:space="preserve"> med funksjonshemming. Kunnskapsdepartementet </w:t>
      </w:r>
      <w:proofErr w:type="spellStart"/>
      <w:r w:rsidRPr="001A69B5">
        <w:t>deltek</w:t>
      </w:r>
      <w:proofErr w:type="spellEnd"/>
      <w:r w:rsidRPr="001A69B5">
        <w:t xml:space="preserve"> elles i </w:t>
      </w:r>
      <w:proofErr w:type="spellStart"/>
      <w:r w:rsidRPr="001A69B5">
        <w:t>traineeprogrammet</w:t>
      </w:r>
      <w:proofErr w:type="spellEnd"/>
      <w:r w:rsidRPr="001A69B5">
        <w:t xml:space="preserve"> i staten for </w:t>
      </w:r>
      <w:proofErr w:type="spellStart"/>
      <w:r w:rsidRPr="001A69B5">
        <w:t>personar</w:t>
      </w:r>
      <w:proofErr w:type="spellEnd"/>
      <w:r w:rsidRPr="001A69B5">
        <w:t xml:space="preserve"> med nedsett funksjonsevne og </w:t>
      </w:r>
      <w:proofErr w:type="spellStart"/>
      <w:r w:rsidRPr="001A69B5">
        <w:t>høgare</w:t>
      </w:r>
      <w:proofErr w:type="spellEnd"/>
      <w:r w:rsidRPr="001A69B5">
        <w:t xml:space="preserve"> utdanning.</w:t>
      </w:r>
    </w:p>
    <w:p w14:paraId="5657E83C" w14:textId="77777777" w:rsidR="000513CD" w:rsidRPr="001A69B5" w:rsidRDefault="0009509B" w:rsidP="001A69B5">
      <w:pPr>
        <w:pStyle w:val="Undertittel"/>
      </w:pPr>
      <w:r w:rsidRPr="001A69B5">
        <w:t>Likestilling i kunnskapssektoren</w:t>
      </w:r>
    </w:p>
    <w:p w14:paraId="05752A34" w14:textId="77777777" w:rsidR="000513CD" w:rsidRPr="001A69B5" w:rsidRDefault="0009509B" w:rsidP="001A69B5">
      <w:r w:rsidRPr="001A69B5">
        <w:t xml:space="preserve">I Statens </w:t>
      </w:r>
      <w:proofErr w:type="spellStart"/>
      <w:r w:rsidRPr="001A69B5">
        <w:t>personalhandbok</w:t>
      </w:r>
      <w:proofErr w:type="spellEnd"/>
      <w:r w:rsidRPr="001A69B5">
        <w:t xml:space="preserve"> er det nedfelt i pkt. 1.6:</w:t>
      </w:r>
    </w:p>
    <w:p w14:paraId="7AE0CFA6" w14:textId="77777777" w:rsidR="000513CD" w:rsidRPr="001A69B5" w:rsidRDefault="0009509B" w:rsidP="001A69B5">
      <w:pPr>
        <w:pStyle w:val="blokksit"/>
      </w:pPr>
      <w:r w:rsidRPr="001A69B5">
        <w:rPr>
          <w:rStyle w:val="kursiv"/>
        </w:rPr>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1D8B0D71" w14:textId="1B242BB8" w:rsidR="000513CD" w:rsidRDefault="0009509B" w:rsidP="001A69B5">
      <w:r w:rsidRPr="001A69B5">
        <w:t xml:space="preserve">Oversikter over prosentdelen tilsette etter kjønn, landbakgrunn og om </w:t>
      </w:r>
      <w:proofErr w:type="spellStart"/>
      <w:r w:rsidRPr="001A69B5">
        <w:t>dei</w:t>
      </w:r>
      <w:proofErr w:type="spellEnd"/>
      <w:r w:rsidRPr="001A69B5">
        <w:t xml:space="preserve"> arbeider heil- eller deltid, </w:t>
      </w:r>
      <w:proofErr w:type="spellStart"/>
      <w:r w:rsidRPr="001A69B5">
        <w:t>fortel</w:t>
      </w:r>
      <w:proofErr w:type="spellEnd"/>
      <w:r w:rsidRPr="001A69B5">
        <w:t xml:space="preserve"> </w:t>
      </w:r>
      <w:proofErr w:type="spellStart"/>
      <w:r w:rsidRPr="001A69B5">
        <w:t>noko</w:t>
      </w:r>
      <w:proofErr w:type="spellEnd"/>
      <w:r w:rsidRPr="001A69B5">
        <w:t xml:space="preserve"> om tilstanden for likestillinga i sektoren Kunnskapsdepartementet har ansvar for.</w:t>
      </w:r>
    </w:p>
    <w:p w14:paraId="55ADE9D0" w14:textId="2FFDCD6E" w:rsidR="008E4CC9" w:rsidRPr="001A69B5" w:rsidRDefault="008E4CC9" w:rsidP="008E4CC9">
      <w:pPr>
        <w:pStyle w:val="tabell-tittel"/>
      </w:pPr>
      <w:r w:rsidRPr="001A69B5">
        <w:t>Prosentdelen menn og kvinner i forvaltningsorgan under Kunnskapsdepartementet i 2020</w:t>
      </w:r>
    </w:p>
    <w:p w14:paraId="7A8F5E85"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4680"/>
        <w:gridCol w:w="1140"/>
        <w:gridCol w:w="1140"/>
        <w:gridCol w:w="1140"/>
        <w:gridCol w:w="1400"/>
      </w:tblGrid>
      <w:tr w:rsidR="000513CD" w:rsidRPr="001A69B5" w14:paraId="258060BA" w14:textId="77777777" w:rsidTr="00A77DBE">
        <w:trPr>
          <w:trHeight w:val="600"/>
        </w:trPr>
        <w:tc>
          <w:tcPr>
            <w:tcW w:w="4680" w:type="dxa"/>
          </w:tcPr>
          <w:p w14:paraId="02B2C518" w14:textId="77777777" w:rsidR="000513CD" w:rsidRPr="001A69B5" w:rsidRDefault="0009509B" w:rsidP="001A69B5">
            <w:proofErr w:type="spellStart"/>
            <w:r w:rsidRPr="001A69B5">
              <w:t>Verksemd</w:t>
            </w:r>
            <w:proofErr w:type="spellEnd"/>
          </w:p>
        </w:tc>
        <w:tc>
          <w:tcPr>
            <w:tcW w:w="1140" w:type="dxa"/>
          </w:tcPr>
          <w:p w14:paraId="1F3FD375" w14:textId="77777777" w:rsidR="000513CD" w:rsidRPr="001A69B5" w:rsidRDefault="0009509B" w:rsidP="001A69B5">
            <w:r w:rsidRPr="001A69B5">
              <w:t>Tilsette</w:t>
            </w:r>
          </w:p>
        </w:tc>
        <w:tc>
          <w:tcPr>
            <w:tcW w:w="1140" w:type="dxa"/>
          </w:tcPr>
          <w:p w14:paraId="6E9FE9A6" w14:textId="77777777" w:rsidR="000513CD" w:rsidRPr="001A69B5" w:rsidRDefault="0009509B" w:rsidP="001A69B5">
            <w:r w:rsidRPr="001A69B5">
              <w:t xml:space="preserve">Del menn </w:t>
            </w:r>
            <w:r w:rsidRPr="001A69B5">
              <w:br/>
              <w:t>(pst.)</w:t>
            </w:r>
          </w:p>
        </w:tc>
        <w:tc>
          <w:tcPr>
            <w:tcW w:w="1140" w:type="dxa"/>
          </w:tcPr>
          <w:p w14:paraId="07D3745A" w14:textId="77777777" w:rsidR="000513CD" w:rsidRPr="001A69B5" w:rsidRDefault="0009509B" w:rsidP="001A69B5">
            <w:r w:rsidRPr="001A69B5">
              <w:t>Del kvinner (pst.)</w:t>
            </w:r>
          </w:p>
        </w:tc>
        <w:tc>
          <w:tcPr>
            <w:tcW w:w="1400" w:type="dxa"/>
          </w:tcPr>
          <w:p w14:paraId="56235BAA" w14:textId="77777777" w:rsidR="000513CD" w:rsidRPr="001A69B5" w:rsidRDefault="0009509B" w:rsidP="001A69B5">
            <w:r w:rsidRPr="001A69B5">
              <w:t>Kvinners lønn i pst. av menns</w:t>
            </w:r>
          </w:p>
        </w:tc>
      </w:tr>
      <w:tr w:rsidR="000513CD" w:rsidRPr="001A69B5" w14:paraId="45F4F511" w14:textId="77777777" w:rsidTr="00A77DBE">
        <w:trPr>
          <w:trHeight w:val="380"/>
        </w:trPr>
        <w:tc>
          <w:tcPr>
            <w:tcW w:w="4680" w:type="dxa"/>
          </w:tcPr>
          <w:p w14:paraId="490B7C7D" w14:textId="77777777" w:rsidR="000513CD" w:rsidRPr="001A69B5" w:rsidRDefault="0009509B" w:rsidP="001A69B5">
            <w:r w:rsidRPr="001A69B5">
              <w:t xml:space="preserve">Utdanningsdirektoratet </w:t>
            </w:r>
          </w:p>
        </w:tc>
        <w:tc>
          <w:tcPr>
            <w:tcW w:w="1140" w:type="dxa"/>
          </w:tcPr>
          <w:p w14:paraId="58B394BC" w14:textId="77777777" w:rsidR="000513CD" w:rsidRPr="001A69B5" w:rsidRDefault="0009509B" w:rsidP="001A69B5">
            <w:r w:rsidRPr="001A69B5">
              <w:t>333</w:t>
            </w:r>
          </w:p>
        </w:tc>
        <w:tc>
          <w:tcPr>
            <w:tcW w:w="1140" w:type="dxa"/>
          </w:tcPr>
          <w:p w14:paraId="7C5DDB84" w14:textId="77777777" w:rsidR="000513CD" w:rsidRPr="001A69B5" w:rsidRDefault="0009509B" w:rsidP="001A69B5">
            <w:r w:rsidRPr="001A69B5">
              <w:t>35,1</w:t>
            </w:r>
          </w:p>
        </w:tc>
        <w:tc>
          <w:tcPr>
            <w:tcW w:w="1140" w:type="dxa"/>
          </w:tcPr>
          <w:p w14:paraId="37BB5462" w14:textId="77777777" w:rsidR="000513CD" w:rsidRPr="001A69B5" w:rsidRDefault="0009509B" w:rsidP="001A69B5">
            <w:r w:rsidRPr="001A69B5">
              <w:t>64,9</w:t>
            </w:r>
          </w:p>
        </w:tc>
        <w:tc>
          <w:tcPr>
            <w:tcW w:w="1400" w:type="dxa"/>
          </w:tcPr>
          <w:p w14:paraId="28A11024" w14:textId="77777777" w:rsidR="000513CD" w:rsidRPr="001A69B5" w:rsidRDefault="0009509B" w:rsidP="001A69B5">
            <w:r w:rsidRPr="001A69B5">
              <w:t>98,9</w:t>
            </w:r>
          </w:p>
        </w:tc>
      </w:tr>
      <w:tr w:rsidR="000513CD" w:rsidRPr="001A69B5" w14:paraId="420077E8" w14:textId="77777777" w:rsidTr="00A77DBE">
        <w:trPr>
          <w:trHeight w:val="640"/>
        </w:trPr>
        <w:tc>
          <w:tcPr>
            <w:tcW w:w="4680" w:type="dxa"/>
          </w:tcPr>
          <w:p w14:paraId="616A6BA9" w14:textId="77777777" w:rsidR="000513CD" w:rsidRPr="001A69B5" w:rsidRDefault="0009509B" w:rsidP="001A69B5">
            <w:r w:rsidRPr="001A69B5">
              <w:t xml:space="preserve">Dei samiske </w:t>
            </w:r>
            <w:proofErr w:type="spellStart"/>
            <w:r w:rsidRPr="001A69B5">
              <w:t>vidaregåande</w:t>
            </w:r>
            <w:proofErr w:type="spellEnd"/>
            <w:r w:rsidRPr="001A69B5">
              <w:t xml:space="preserve"> </w:t>
            </w:r>
            <w:proofErr w:type="spellStart"/>
            <w:r w:rsidRPr="001A69B5">
              <w:t>skulane</w:t>
            </w:r>
            <w:proofErr w:type="spellEnd"/>
            <w:r w:rsidRPr="001A69B5">
              <w:t xml:space="preserve">, Karasjok og Kautokeino </w:t>
            </w:r>
          </w:p>
        </w:tc>
        <w:tc>
          <w:tcPr>
            <w:tcW w:w="1140" w:type="dxa"/>
          </w:tcPr>
          <w:p w14:paraId="4AB10E1B" w14:textId="77777777" w:rsidR="000513CD" w:rsidRPr="001A69B5" w:rsidRDefault="0009509B" w:rsidP="001A69B5">
            <w:r w:rsidRPr="001A69B5">
              <w:t>115</w:t>
            </w:r>
          </w:p>
        </w:tc>
        <w:tc>
          <w:tcPr>
            <w:tcW w:w="1140" w:type="dxa"/>
          </w:tcPr>
          <w:p w14:paraId="0577083D" w14:textId="77777777" w:rsidR="000513CD" w:rsidRPr="001A69B5" w:rsidRDefault="0009509B" w:rsidP="001A69B5">
            <w:r w:rsidRPr="001A69B5">
              <w:t>33,9</w:t>
            </w:r>
          </w:p>
        </w:tc>
        <w:tc>
          <w:tcPr>
            <w:tcW w:w="1140" w:type="dxa"/>
          </w:tcPr>
          <w:p w14:paraId="4283CB40" w14:textId="77777777" w:rsidR="000513CD" w:rsidRPr="001A69B5" w:rsidRDefault="0009509B" w:rsidP="001A69B5">
            <w:r w:rsidRPr="001A69B5">
              <w:t>66,1</w:t>
            </w:r>
          </w:p>
        </w:tc>
        <w:tc>
          <w:tcPr>
            <w:tcW w:w="1400" w:type="dxa"/>
          </w:tcPr>
          <w:p w14:paraId="55192DD7" w14:textId="77777777" w:rsidR="000513CD" w:rsidRPr="001A69B5" w:rsidRDefault="0009509B" w:rsidP="001A69B5">
            <w:r w:rsidRPr="001A69B5">
              <w:t>99,1</w:t>
            </w:r>
          </w:p>
        </w:tc>
      </w:tr>
      <w:tr w:rsidR="000513CD" w:rsidRPr="001A69B5" w14:paraId="0B3B30C0" w14:textId="77777777" w:rsidTr="00A77DBE">
        <w:trPr>
          <w:trHeight w:val="380"/>
        </w:trPr>
        <w:tc>
          <w:tcPr>
            <w:tcW w:w="4680" w:type="dxa"/>
          </w:tcPr>
          <w:p w14:paraId="2704E137" w14:textId="77777777" w:rsidR="000513CD" w:rsidRPr="001A69B5" w:rsidRDefault="0009509B" w:rsidP="001A69B5">
            <w:r w:rsidRPr="001A69B5">
              <w:t xml:space="preserve">Sørsamisk kunnskapspark </w:t>
            </w:r>
          </w:p>
        </w:tc>
        <w:tc>
          <w:tcPr>
            <w:tcW w:w="1140" w:type="dxa"/>
          </w:tcPr>
          <w:p w14:paraId="0140BDF8" w14:textId="77777777" w:rsidR="000513CD" w:rsidRPr="001A69B5" w:rsidRDefault="0009509B" w:rsidP="001A69B5">
            <w:r w:rsidRPr="001A69B5">
              <w:t>26</w:t>
            </w:r>
          </w:p>
        </w:tc>
        <w:tc>
          <w:tcPr>
            <w:tcW w:w="1140" w:type="dxa"/>
          </w:tcPr>
          <w:p w14:paraId="2BC49568" w14:textId="77777777" w:rsidR="000513CD" w:rsidRPr="001A69B5" w:rsidRDefault="0009509B" w:rsidP="001A69B5">
            <w:r w:rsidRPr="001A69B5">
              <w:t>23,1</w:t>
            </w:r>
          </w:p>
        </w:tc>
        <w:tc>
          <w:tcPr>
            <w:tcW w:w="1140" w:type="dxa"/>
          </w:tcPr>
          <w:p w14:paraId="2FA4871B" w14:textId="77777777" w:rsidR="000513CD" w:rsidRPr="001A69B5" w:rsidRDefault="0009509B" w:rsidP="001A69B5">
            <w:r w:rsidRPr="001A69B5">
              <w:t>76,9</w:t>
            </w:r>
          </w:p>
        </w:tc>
        <w:tc>
          <w:tcPr>
            <w:tcW w:w="1400" w:type="dxa"/>
          </w:tcPr>
          <w:p w14:paraId="55DFF15C" w14:textId="77777777" w:rsidR="000513CD" w:rsidRPr="001A69B5" w:rsidRDefault="0009509B" w:rsidP="001A69B5">
            <w:r w:rsidRPr="001A69B5">
              <w:t>76,2</w:t>
            </w:r>
          </w:p>
        </w:tc>
      </w:tr>
      <w:tr w:rsidR="000513CD" w:rsidRPr="001A69B5" w14:paraId="4006A86F" w14:textId="77777777" w:rsidTr="00A77DBE">
        <w:trPr>
          <w:trHeight w:val="380"/>
        </w:trPr>
        <w:tc>
          <w:tcPr>
            <w:tcW w:w="4680" w:type="dxa"/>
          </w:tcPr>
          <w:p w14:paraId="78C9FB21" w14:textId="77777777" w:rsidR="000513CD" w:rsidRPr="001A69B5" w:rsidRDefault="0009509B" w:rsidP="001A69B5">
            <w:proofErr w:type="spellStart"/>
            <w:r w:rsidRPr="001A69B5">
              <w:t>Statleg</w:t>
            </w:r>
            <w:proofErr w:type="spellEnd"/>
            <w:r w:rsidRPr="001A69B5">
              <w:t xml:space="preserve"> spesialpedagogisk støttesystem (</w:t>
            </w:r>
            <w:proofErr w:type="spellStart"/>
            <w:r w:rsidRPr="001A69B5">
              <w:t>Statped</w:t>
            </w:r>
            <w:proofErr w:type="spellEnd"/>
            <w:r w:rsidRPr="001A69B5">
              <w:t>)</w:t>
            </w:r>
          </w:p>
        </w:tc>
        <w:tc>
          <w:tcPr>
            <w:tcW w:w="1140" w:type="dxa"/>
          </w:tcPr>
          <w:p w14:paraId="77B428D5" w14:textId="77777777" w:rsidR="000513CD" w:rsidRPr="001A69B5" w:rsidRDefault="0009509B" w:rsidP="001A69B5">
            <w:r w:rsidRPr="001A69B5">
              <w:t>696</w:t>
            </w:r>
          </w:p>
        </w:tc>
        <w:tc>
          <w:tcPr>
            <w:tcW w:w="1140" w:type="dxa"/>
          </w:tcPr>
          <w:p w14:paraId="558F595B" w14:textId="77777777" w:rsidR="000513CD" w:rsidRPr="001A69B5" w:rsidRDefault="0009509B" w:rsidP="001A69B5">
            <w:r w:rsidRPr="001A69B5">
              <w:t>22,3</w:t>
            </w:r>
          </w:p>
        </w:tc>
        <w:tc>
          <w:tcPr>
            <w:tcW w:w="1140" w:type="dxa"/>
          </w:tcPr>
          <w:p w14:paraId="7763DA23" w14:textId="77777777" w:rsidR="000513CD" w:rsidRPr="001A69B5" w:rsidRDefault="0009509B" w:rsidP="001A69B5">
            <w:r w:rsidRPr="001A69B5">
              <w:t>77,7</w:t>
            </w:r>
          </w:p>
        </w:tc>
        <w:tc>
          <w:tcPr>
            <w:tcW w:w="1400" w:type="dxa"/>
          </w:tcPr>
          <w:p w14:paraId="4CB46800" w14:textId="77777777" w:rsidR="000513CD" w:rsidRPr="001A69B5" w:rsidRDefault="0009509B" w:rsidP="001A69B5">
            <w:r w:rsidRPr="001A69B5">
              <w:t>99,4</w:t>
            </w:r>
          </w:p>
        </w:tc>
      </w:tr>
      <w:tr w:rsidR="000513CD" w:rsidRPr="001A69B5" w14:paraId="07CC93D6" w14:textId="77777777" w:rsidTr="00A77DBE">
        <w:trPr>
          <w:trHeight w:val="380"/>
        </w:trPr>
        <w:tc>
          <w:tcPr>
            <w:tcW w:w="4680" w:type="dxa"/>
          </w:tcPr>
          <w:p w14:paraId="5A787B65"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 </w:t>
            </w:r>
          </w:p>
        </w:tc>
        <w:tc>
          <w:tcPr>
            <w:tcW w:w="1140" w:type="dxa"/>
          </w:tcPr>
          <w:p w14:paraId="5B22C00F" w14:textId="77777777" w:rsidR="000513CD" w:rsidRPr="001A69B5" w:rsidRDefault="0009509B" w:rsidP="001A69B5">
            <w:r w:rsidRPr="001A69B5">
              <w:t>33</w:t>
            </w:r>
          </w:p>
        </w:tc>
        <w:tc>
          <w:tcPr>
            <w:tcW w:w="1140" w:type="dxa"/>
          </w:tcPr>
          <w:p w14:paraId="5F2EEEA4" w14:textId="77777777" w:rsidR="000513CD" w:rsidRPr="001A69B5" w:rsidRDefault="0009509B" w:rsidP="001A69B5">
            <w:r w:rsidRPr="001A69B5">
              <w:t>36,4</w:t>
            </w:r>
          </w:p>
        </w:tc>
        <w:tc>
          <w:tcPr>
            <w:tcW w:w="1140" w:type="dxa"/>
          </w:tcPr>
          <w:p w14:paraId="2685F8B3" w14:textId="77777777" w:rsidR="000513CD" w:rsidRPr="001A69B5" w:rsidRDefault="0009509B" w:rsidP="001A69B5">
            <w:r w:rsidRPr="001A69B5">
              <w:t>63,6</w:t>
            </w:r>
          </w:p>
        </w:tc>
        <w:tc>
          <w:tcPr>
            <w:tcW w:w="1400" w:type="dxa"/>
          </w:tcPr>
          <w:p w14:paraId="7CA2ACD0" w14:textId="77777777" w:rsidR="000513CD" w:rsidRPr="001A69B5" w:rsidRDefault="0009509B" w:rsidP="001A69B5">
            <w:r w:rsidRPr="001A69B5">
              <w:t>97,2</w:t>
            </w:r>
          </w:p>
        </w:tc>
      </w:tr>
      <w:tr w:rsidR="000513CD" w:rsidRPr="001A69B5" w14:paraId="630FAE19" w14:textId="77777777" w:rsidTr="00A77DBE">
        <w:trPr>
          <w:trHeight w:val="640"/>
        </w:trPr>
        <w:tc>
          <w:tcPr>
            <w:tcW w:w="4680" w:type="dxa"/>
          </w:tcPr>
          <w:p w14:paraId="4E503E5A" w14:textId="77777777" w:rsidR="000513CD" w:rsidRPr="001A69B5" w:rsidRDefault="0009509B" w:rsidP="001A69B5">
            <w:r w:rsidRPr="001A69B5">
              <w:t xml:space="preserve">Sekretariatet for </w:t>
            </w:r>
            <w:proofErr w:type="spellStart"/>
            <w:r w:rsidRPr="001A69B5">
              <w:t>Foreldreutvalet</w:t>
            </w:r>
            <w:proofErr w:type="spellEnd"/>
            <w:r w:rsidRPr="001A69B5">
              <w:t xml:space="preserve"> for grunnopplæringa og </w:t>
            </w:r>
            <w:proofErr w:type="spellStart"/>
            <w:r w:rsidRPr="001A69B5">
              <w:t>Foreldreutvalet</w:t>
            </w:r>
            <w:proofErr w:type="spellEnd"/>
            <w:r w:rsidRPr="001A69B5">
              <w:t xml:space="preserve"> for </w:t>
            </w:r>
            <w:proofErr w:type="spellStart"/>
            <w:r w:rsidRPr="001A69B5">
              <w:t>barnehagane</w:t>
            </w:r>
            <w:proofErr w:type="spellEnd"/>
          </w:p>
        </w:tc>
        <w:tc>
          <w:tcPr>
            <w:tcW w:w="1140" w:type="dxa"/>
          </w:tcPr>
          <w:p w14:paraId="7774D2B7" w14:textId="77777777" w:rsidR="000513CD" w:rsidRPr="001A69B5" w:rsidRDefault="0009509B" w:rsidP="001A69B5">
            <w:r w:rsidRPr="001A69B5">
              <w:t>8</w:t>
            </w:r>
          </w:p>
        </w:tc>
        <w:tc>
          <w:tcPr>
            <w:tcW w:w="1140" w:type="dxa"/>
          </w:tcPr>
          <w:p w14:paraId="57C4B662" w14:textId="77777777" w:rsidR="000513CD" w:rsidRPr="001A69B5" w:rsidRDefault="0009509B" w:rsidP="001A69B5">
            <w:r w:rsidRPr="001A69B5">
              <w:t>37,5</w:t>
            </w:r>
          </w:p>
        </w:tc>
        <w:tc>
          <w:tcPr>
            <w:tcW w:w="1140" w:type="dxa"/>
          </w:tcPr>
          <w:p w14:paraId="3095A9D7" w14:textId="77777777" w:rsidR="000513CD" w:rsidRPr="001A69B5" w:rsidRDefault="0009509B" w:rsidP="001A69B5">
            <w:r w:rsidRPr="001A69B5">
              <w:t>62,5</w:t>
            </w:r>
          </w:p>
        </w:tc>
        <w:tc>
          <w:tcPr>
            <w:tcW w:w="1400" w:type="dxa"/>
          </w:tcPr>
          <w:p w14:paraId="78A16795" w14:textId="77777777" w:rsidR="000513CD" w:rsidRPr="001A69B5" w:rsidRDefault="0009509B" w:rsidP="001A69B5">
            <w:r w:rsidRPr="001A69B5">
              <w:t>100,5</w:t>
            </w:r>
          </w:p>
        </w:tc>
      </w:tr>
      <w:tr w:rsidR="000513CD" w:rsidRPr="001A69B5" w14:paraId="7ABC6700" w14:textId="77777777" w:rsidTr="00A77DBE">
        <w:trPr>
          <w:trHeight w:val="640"/>
        </w:trPr>
        <w:tc>
          <w:tcPr>
            <w:tcW w:w="4680" w:type="dxa"/>
          </w:tcPr>
          <w:p w14:paraId="6B96CF5E" w14:textId="77777777" w:rsidR="000513CD" w:rsidRPr="001A69B5" w:rsidRDefault="0009509B" w:rsidP="001A69B5">
            <w:r w:rsidRPr="001A69B5">
              <w:t xml:space="preserve">Nasjonalt organ for kvalitet i utdanninga (NOKUT) </w:t>
            </w:r>
          </w:p>
        </w:tc>
        <w:tc>
          <w:tcPr>
            <w:tcW w:w="1140" w:type="dxa"/>
          </w:tcPr>
          <w:p w14:paraId="139E44A2" w14:textId="77777777" w:rsidR="000513CD" w:rsidRPr="001A69B5" w:rsidRDefault="0009509B" w:rsidP="001A69B5">
            <w:r w:rsidRPr="001A69B5">
              <w:t>157</w:t>
            </w:r>
          </w:p>
        </w:tc>
        <w:tc>
          <w:tcPr>
            <w:tcW w:w="1140" w:type="dxa"/>
          </w:tcPr>
          <w:p w14:paraId="39BBBB84" w14:textId="77777777" w:rsidR="000513CD" w:rsidRPr="001A69B5" w:rsidRDefault="0009509B" w:rsidP="001A69B5">
            <w:r w:rsidRPr="001A69B5">
              <w:t>28,0</w:t>
            </w:r>
          </w:p>
        </w:tc>
        <w:tc>
          <w:tcPr>
            <w:tcW w:w="1140" w:type="dxa"/>
          </w:tcPr>
          <w:p w14:paraId="7215876C" w14:textId="77777777" w:rsidR="000513CD" w:rsidRPr="001A69B5" w:rsidRDefault="0009509B" w:rsidP="001A69B5">
            <w:r w:rsidRPr="001A69B5">
              <w:t>72,0</w:t>
            </w:r>
          </w:p>
        </w:tc>
        <w:tc>
          <w:tcPr>
            <w:tcW w:w="1400" w:type="dxa"/>
          </w:tcPr>
          <w:p w14:paraId="3EF93D96" w14:textId="77777777" w:rsidR="000513CD" w:rsidRPr="001A69B5" w:rsidRDefault="0009509B" w:rsidP="001A69B5">
            <w:r w:rsidRPr="001A69B5">
              <w:t>86,4</w:t>
            </w:r>
          </w:p>
        </w:tc>
      </w:tr>
      <w:tr w:rsidR="000513CD" w:rsidRPr="001A69B5" w14:paraId="61148763" w14:textId="77777777" w:rsidTr="00A77DBE">
        <w:trPr>
          <w:trHeight w:val="380"/>
        </w:trPr>
        <w:tc>
          <w:tcPr>
            <w:tcW w:w="4680" w:type="dxa"/>
          </w:tcPr>
          <w:p w14:paraId="28C85E17" w14:textId="77777777" w:rsidR="000513CD" w:rsidRPr="001A69B5" w:rsidRDefault="0009509B" w:rsidP="001A69B5">
            <w:r w:rsidRPr="001A69B5">
              <w:t xml:space="preserve">Norsk </w:t>
            </w:r>
            <w:proofErr w:type="spellStart"/>
            <w:r w:rsidRPr="001A69B5">
              <w:t>utanrikspolitisk</w:t>
            </w:r>
            <w:proofErr w:type="spellEnd"/>
            <w:r w:rsidRPr="001A69B5">
              <w:t xml:space="preserve"> institutt (NUPI)</w:t>
            </w:r>
          </w:p>
        </w:tc>
        <w:tc>
          <w:tcPr>
            <w:tcW w:w="1140" w:type="dxa"/>
          </w:tcPr>
          <w:p w14:paraId="29CE7232" w14:textId="77777777" w:rsidR="000513CD" w:rsidRPr="001A69B5" w:rsidRDefault="0009509B" w:rsidP="001A69B5">
            <w:r w:rsidRPr="001A69B5">
              <w:t>83</w:t>
            </w:r>
          </w:p>
        </w:tc>
        <w:tc>
          <w:tcPr>
            <w:tcW w:w="1140" w:type="dxa"/>
          </w:tcPr>
          <w:p w14:paraId="6FFFB9D5" w14:textId="77777777" w:rsidR="000513CD" w:rsidRPr="001A69B5" w:rsidRDefault="0009509B" w:rsidP="001A69B5">
            <w:r w:rsidRPr="001A69B5">
              <w:t>51,8</w:t>
            </w:r>
          </w:p>
        </w:tc>
        <w:tc>
          <w:tcPr>
            <w:tcW w:w="1140" w:type="dxa"/>
          </w:tcPr>
          <w:p w14:paraId="40892022" w14:textId="77777777" w:rsidR="000513CD" w:rsidRPr="001A69B5" w:rsidRDefault="0009509B" w:rsidP="001A69B5">
            <w:r w:rsidRPr="001A69B5">
              <w:t>48,2</w:t>
            </w:r>
          </w:p>
        </w:tc>
        <w:tc>
          <w:tcPr>
            <w:tcW w:w="1400" w:type="dxa"/>
          </w:tcPr>
          <w:p w14:paraId="67A286A6" w14:textId="77777777" w:rsidR="000513CD" w:rsidRPr="001A69B5" w:rsidRDefault="0009509B" w:rsidP="001A69B5">
            <w:r w:rsidRPr="001A69B5">
              <w:t>93,2</w:t>
            </w:r>
          </w:p>
        </w:tc>
      </w:tr>
      <w:tr w:rsidR="000513CD" w:rsidRPr="001A69B5" w14:paraId="560DE4BF" w14:textId="77777777" w:rsidTr="00A77DBE">
        <w:trPr>
          <w:trHeight w:val="640"/>
        </w:trPr>
        <w:tc>
          <w:tcPr>
            <w:tcW w:w="4680" w:type="dxa"/>
          </w:tcPr>
          <w:p w14:paraId="6B9ACF2F" w14:textId="77777777" w:rsidR="000513CD" w:rsidRPr="001A69B5" w:rsidRDefault="0009509B" w:rsidP="001A69B5">
            <w:r w:rsidRPr="001A69B5">
              <w:t>Direktoratet for internasjonalisering og kvalitetsutvikling (</w:t>
            </w:r>
            <w:proofErr w:type="spellStart"/>
            <w:r w:rsidRPr="001A69B5">
              <w:t>Diku</w:t>
            </w:r>
            <w:proofErr w:type="spellEnd"/>
            <w:r w:rsidRPr="001A69B5">
              <w:t>)</w:t>
            </w:r>
          </w:p>
        </w:tc>
        <w:tc>
          <w:tcPr>
            <w:tcW w:w="1140" w:type="dxa"/>
          </w:tcPr>
          <w:p w14:paraId="2D0B1F55" w14:textId="77777777" w:rsidR="000513CD" w:rsidRPr="001A69B5" w:rsidRDefault="0009509B" w:rsidP="001A69B5">
            <w:r w:rsidRPr="001A69B5">
              <w:t>143</w:t>
            </w:r>
          </w:p>
        </w:tc>
        <w:tc>
          <w:tcPr>
            <w:tcW w:w="1140" w:type="dxa"/>
          </w:tcPr>
          <w:p w14:paraId="1EBDD107" w14:textId="77777777" w:rsidR="000513CD" w:rsidRPr="001A69B5" w:rsidRDefault="0009509B" w:rsidP="001A69B5">
            <w:r w:rsidRPr="001A69B5">
              <w:t>30,8</w:t>
            </w:r>
          </w:p>
        </w:tc>
        <w:tc>
          <w:tcPr>
            <w:tcW w:w="1140" w:type="dxa"/>
          </w:tcPr>
          <w:p w14:paraId="7308C884" w14:textId="77777777" w:rsidR="000513CD" w:rsidRPr="001A69B5" w:rsidRDefault="0009509B" w:rsidP="001A69B5">
            <w:r w:rsidRPr="001A69B5">
              <w:t>69,2</w:t>
            </w:r>
          </w:p>
        </w:tc>
        <w:tc>
          <w:tcPr>
            <w:tcW w:w="1400" w:type="dxa"/>
          </w:tcPr>
          <w:p w14:paraId="33015B07" w14:textId="77777777" w:rsidR="000513CD" w:rsidRPr="001A69B5" w:rsidRDefault="0009509B" w:rsidP="001A69B5">
            <w:r w:rsidRPr="001A69B5">
              <w:t>92,4</w:t>
            </w:r>
          </w:p>
        </w:tc>
      </w:tr>
      <w:tr w:rsidR="000513CD" w:rsidRPr="001A69B5" w14:paraId="45C74CBB" w14:textId="77777777" w:rsidTr="00A77DBE">
        <w:trPr>
          <w:trHeight w:val="640"/>
        </w:trPr>
        <w:tc>
          <w:tcPr>
            <w:tcW w:w="4680" w:type="dxa"/>
          </w:tcPr>
          <w:p w14:paraId="6E0D5EFB" w14:textId="77777777" w:rsidR="000513CD" w:rsidRPr="001A69B5" w:rsidRDefault="0009509B" w:rsidP="001A69B5">
            <w:r w:rsidRPr="001A69B5">
              <w:t xml:space="preserve">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(Unit)</w:t>
            </w:r>
          </w:p>
        </w:tc>
        <w:tc>
          <w:tcPr>
            <w:tcW w:w="1140" w:type="dxa"/>
          </w:tcPr>
          <w:p w14:paraId="1201BD18" w14:textId="77777777" w:rsidR="000513CD" w:rsidRPr="001A69B5" w:rsidRDefault="0009509B" w:rsidP="001A69B5">
            <w:r w:rsidRPr="001A69B5">
              <w:t>201</w:t>
            </w:r>
          </w:p>
        </w:tc>
        <w:tc>
          <w:tcPr>
            <w:tcW w:w="1140" w:type="dxa"/>
          </w:tcPr>
          <w:p w14:paraId="67C00993" w14:textId="77777777" w:rsidR="000513CD" w:rsidRPr="001A69B5" w:rsidRDefault="0009509B" w:rsidP="001A69B5">
            <w:r w:rsidRPr="001A69B5">
              <w:t>55,7</w:t>
            </w:r>
          </w:p>
        </w:tc>
        <w:tc>
          <w:tcPr>
            <w:tcW w:w="1140" w:type="dxa"/>
          </w:tcPr>
          <w:p w14:paraId="4D3C2DA9" w14:textId="77777777" w:rsidR="000513CD" w:rsidRPr="001A69B5" w:rsidRDefault="0009509B" w:rsidP="001A69B5">
            <w:r w:rsidRPr="001A69B5">
              <w:t>44,3</w:t>
            </w:r>
          </w:p>
        </w:tc>
        <w:tc>
          <w:tcPr>
            <w:tcW w:w="1400" w:type="dxa"/>
          </w:tcPr>
          <w:p w14:paraId="18B07D65" w14:textId="77777777" w:rsidR="000513CD" w:rsidRPr="001A69B5" w:rsidRDefault="0009509B" w:rsidP="001A69B5">
            <w:r w:rsidRPr="001A69B5">
              <w:t>95,4</w:t>
            </w:r>
          </w:p>
        </w:tc>
      </w:tr>
      <w:tr w:rsidR="000513CD" w:rsidRPr="001A69B5" w14:paraId="7A9DFF79" w14:textId="77777777" w:rsidTr="00A77DBE">
        <w:trPr>
          <w:trHeight w:val="380"/>
        </w:trPr>
        <w:tc>
          <w:tcPr>
            <w:tcW w:w="4680" w:type="dxa"/>
          </w:tcPr>
          <w:p w14:paraId="09D76EE3" w14:textId="77777777" w:rsidR="000513CD" w:rsidRPr="001A69B5" w:rsidRDefault="0009509B" w:rsidP="001A69B5">
            <w:r w:rsidRPr="001A69B5">
              <w:t xml:space="preserve">Statens lånekasse for utdanning </w:t>
            </w:r>
          </w:p>
        </w:tc>
        <w:tc>
          <w:tcPr>
            <w:tcW w:w="1140" w:type="dxa"/>
          </w:tcPr>
          <w:p w14:paraId="28C5C2D9" w14:textId="77777777" w:rsidR="000513CD" w:rsidRPr="001A69B5" w:rsidRDefault="0009509B" w:rsidP="001A69B5">
            <w:r w:rsidRPr="001A69B5">
              <w:t>341</w:t>
            </w:r>
          </w:p>
        </w:tc>
        <w:tc>
          <w:tcPr>
            <w:tcW w:w="1140" w:type="dxa"/>
          </w:tcPr>
          <w:p w14:paraId="45D0C424" w14:textId="77777777" w:rsidR="000513CD" w:rsidRPr="001A69B5" w:rsidRDefault="0009509B" w:rsidP="001A69B5">
            <w:r w:rsidRPr="001A69B5">
              <w:t>42,8</w:t>
            </w:r>
          </w:p>
        </w:tc>
        <w:tc>
          <w:tcPr>
            <w:tcW w:w="1140" w:type="dxa"/>
          </w:tcPr>
          <w:p w14:paraId="75017397" w14:textId="77777777" w:rsidR="000513CD" w:rsidRPr="001A69B5" w:rsidRDefault="0009509B" w:rsidP="001A69B5">
            <w:r w:rsidRPr="001A69B5">
              <w:t>57,2</w:t>
            </w:r>
          </w:p>
        </w:tc>
        <w:tc>
          <w:tcPr>
            <w:tcW w:w="1400" w:type="dxa"/>
          </w:tcPr>
          <w:p w14:paraId="53BC51E1" w14:textId="77777777" w:rsidR="000513CD" w:rsidRPr="001A69B5" w:rsidRDefault="0009509B" w:rsidP="001A69B5">
            <w:r w:rsidRPr="001A69B5">
              <w:t>96,2</w:t>
            </w:r>
          </w:p>
        </w:tc>
      </w:tr>
      <w:tr w:rsidR="000513CD" w:rsidRPr="001A69B5" w14:paraId="0937D54B" w14:textId="77777777" w:rsidTr="00A77DBE">
        <w:trPr>
          <w:trHeight w:val="380"/>
        </w:trPr>
        <w:tc>
          <w:tcPr>
            <w:tcW w:w="4680" w:type="dxa"/>
          </w:tcPr>
          <w:p w14:paraId="1A5EC3E3" w14:textId="77777777" w:rsidR="000513CD" w:rsidRPr="001A69B5" w:rsidRDefault="0009509B" w:rsidP="001A69B5">
            <w:r w:rsidRPr="001A69B5">
              <w:t xml:space="preserve">Dei nasjonale forskingsetiske </w:t>
            </w:r>
            <w:proofErr w:type="spellStart"/>
            <w:r w:rsidRPr="001A69B5">
              <w:t>komiteane</w:t>
            </w:r>
            <w:proofErr w:type="spellEnd"/>
            <w:r w:rsidRPr="001A69B5">
              <w:t xml:space="preserve"> (FEK)</w:t>
            </w:r>
          </w:p>
        </w:tc>
        <w:tc>
          <w:tcPr>
            <w:tcW w:w="1140" w:type="dxa"/>
          </w:tcPr>
          <w:p w14:paraId="408DA9EA" w14:textId="77777777" w:rsidR="000513CD" w:rsidRPr="001A69B5" w:rsidRDefault="0009509B" w:rsidP="001A69B5">
            <w:r w:rsidRPr="001A69B5">
              <w:t>11</w:t>
            </w:r>
          </w:p>
        </w:tc>
        <w:tc>
          <w:tcPr>
            <w:tcW w:w="1140" w:type="dxa"/>
          </w:tcPr>
          <w:p w14:paraId="15BC56AB" w14:textId="77777777" w:rsidR="000513CD" w:rsidRPr="001A69B5" w:rsidRDefault="0009509B" w:rsidP="001A69B5">
            <w:r w:rsidRPr="001A69B5">
              <w:t>9,1</w:t>
            </w:r>
          </w:p>
        </w:tc>
        <w:tc>
          <w:tcPr>
            <w:tcW w:w="1140" w:type="dxa"/>
          </w:tcPr>
          <w:p w14:paraId="75559DBB" w14:textId="77777777" w:rsidR="000513CD" w:rsidRPr="001A69B5" w:rsidRDefault="0009509B" w:rsidP="001A69B5">
            <w:r w:rsidRPr="001A69B5">
              <w:t>90,9</w:t>
            </w:r>
          </w:p>
        </w:tc>
        <w:tc>
          <w:tcPr>
            <w:tcW w:w="1400" w:type="dxa"/>
          </w:tcPr>
          <w:p w14:paraId="7091174D" w14:textId="77777777" w:rsidR="000513CD" w:rsidRPr="001A69B5" w:rsidRDefault="0009509B" w:rsidP="001A69B5">
            <w:r w:rsidRPr="001A69B5">
              <w:t>86,2</w:t>
            </w:r>
          </w:p>
        </w:tc>
      </w:tr>
      <w:tr w:rsidR="000513CD" w:rsidRPr="001A69B5" w14:paraId="44151BCD" w14:textId="77777777" w:rsidTr="00A77DBE">
        <w:trPr>
          <w:trHeight w:val="380"/>
        </w:trPr>
        <w:tc>
          <w:tcPr>
            <w:tcW w:w="4680" w:type="dxa"/>
          </w:tcPr>
          <w:p w14:paraId="3DFE5C83" w14:textId="77777777" w:rsidR="000513CD" w:rsidRPr="001A69B5" w:rsidRDefault="0009509B" w:rsidP="001A69B5">
            <w:r w:rsidRPr="001A69B5">
              <w:t xml:space="preserve">Kompetanse </w:t>
            </w:r>
            <w:proofErr w:type="spellStart"/>
            <w:r w:rsidRPr="001A69B5">
              <w:t>Noreg</w:t>
            </w:r>
            <w:proofErr w:type="spellEnd"/>
            <w:r w:rsidRPr="001A69B5">
              <w:t xml:space="preserve"> </w:t>
            </w:r>
          </w:p>
        </w:tc>
        <w:tc>
          <w:tcPr>
            <w:tcW w:w="1140" w:type="dxa"/>
          </w:tcPr>
          <w:p w14:paraId="622FE541" w14:textId="77777777" w:rsidR="000513CD" w:rsidRPr="001A69B5" w:rsidRDefault="0009509B" w:rsidP="001A69B5">
            <w:r w:rsidRPr="001A69B5">
              <w:t>181</w:t>
            </w:r>
          </w:p>
        </w:tc>
        <w:tc>
          <w:tcPr>
            <w:tcW w:w="1140" w:type="dxa"/>
          </w:tcPr>
          <w:p w14:paraId="627ADC62" w14:textId="77777777" w:rsidR="000513CD" w:rsidRPr="001A69B5" w:rsidRDefault="0009509B" w:rsidP="001A69B5">
            <w:r w:rsidRPr="001A69B5">
              <w:t>28,7</w:t>
            </w:r>
          </w:p>
        </w:tc>
        <w:tc>
          <w:tcPr>
            <w:tcW w:w="1140" w:type="dxa"/>
          </w:tcPr>
          <w:p w14:paraId="1E65796A" w14:textId="77777777" w:rsidR="000513CD" w:rsidRPr="001A69B5" w:rsidRDefault="0009509B" w:rsidP="001A69B5">
            <w:r w:rsidRPr="001A69B5">
              <w:t>71,3</w:t>
            </w:r>
          </w:p>
        </w:tc>
        <w:tc>
          <w:tcPr>
            <w:tcW w:w="1400" w:type="dxa"/>
          </w:tcPr>
          <w:p w14:paraId="35EF9ADF" w14:textId="77777777" w:rsidR="000513CD" w:rsidRPr="001A69B5" w:rsidRDefault="0009509B" w:rsidP="001A69B5">
            <w:r w:rsidRPr="001A69B5">
              <w:t>96,9</w:t>
            </w:r>
          </w:p>
        </w:tc>
      </w:tr>
      <w:tr w:rsidR="000513CD" w:rsidRPr="001A69B5" w14:paraId="35758BC7" w14:textId="77777777" w:rsidTr="00A77DBE">
        <w:trPr>
          <w:trHeight w:val="380"/>
        </w:trPr>
        <w:tc>
          <w:tcPr>
            <w:tcW w:w="4680" w:type="dxa"/>
          </w:tcPr>
          <w:p w14:paraId="78D8698D" w14:textId="77777777" w:rsidR="000513CD" w:rsidRPr="001A69B5" w:rsidRDefault="0009509B" w:rsidP="001A69B5">
            <w:r w:rsidRPr="001A69B5">
              <w:t xml:space="preserve">Integrerings- og </w:t>
            </w:r>
            <w:proofErr w:type="spellStart"/>
            <w:r w:rsidRPr="001A69B5">
              <w:t>mangfaldsdirektoratet</w:t>
            </w:r>
            <w:proofErr w:type="spellEnd"/>
            <w:r w:rsidRPr="001A69B5">
              <w:t xml:space="preserve"> (</w:t>
            </w:r>
            <w:proofErr w:type="spellStart"/>
            <w:r w:rsidRPr="001A69B5">
              <w:t>IMDi</w:t>
            </w:r>
            <w:proofErr w:type="spellEnd"/>
            <w:r w:rsidRPr="001A69B5">
              <w:t>)</w:t>
            </w:r>
          </w:p>
        </w:tc>
        <w:tc>
          <w:tcPr>
            <w:tcW w:w="1140" w:type="dxa"/>
          </w:tcPr>
          <w:p w14:paraId="21563D83" w14:textId="77777777" w:rsidR="000513CD" w:rsidRPr="001A69B5" w:rsidRDefault="0009509B" w:rsidP="001A69B5">
            <w:r w:rsidRPr="001A69B5">
              <w:t>202</w:t>
            </w:r>
          </w:p>
        </w:tc>
        <w:tc>
          <w:tcPr>
            <w:tcW w:w="1140" w:type="dxa"/>
          </w:tcPr>
          <w:p w14:paraId="048284AA" w14:textId="77777777" w:rsidR="000513CD" w:rsidRPr="001A69B5" w:rsidRDefault="0009509B" w:rsidP="001A69B5">
            <w:r w:rsidRPr="001A69B5">
              <w:t>36,6</w:t>
            </w:r>
          </w:p>
        </w:tc>
        <w:tc>
          <w:tcPr>
            <w:tcW w:w="1140" w:type="dxa"/>
          </w:tcPr>
          <w:p w14:paraId="1E281878" w14:textId="77777777" w:rsidR="000513CD" w:rsidRPr="001A69B5" w:rsidRDefault="0009509B" w:rsidP="001A69B5">
            <w:r w:rsidRPr="001A69B5">
              <w:t>63,4</w:t>
            </w:r>
          </w:p>
        </w:tc>
        <w:tc>
          <w:tcPr>
            <w:tcW w:w="1400" w:type="dxa"/>
          </w:tcPr>
          <w:p w14:paraId="033F7B9B" w14:textId="77777777" w:rsidR="000513CD" w:rsidRPr="001A69B5" w:rsidRDefault="0009509B" w:rsidP="001A69B5">
            <w:r w:rsidRPr="001A69B5">
              <w:t>92,8</w:t>
            </w:r>
          </w:p>
        </w:tc>
      </w:tr>
      <w:tr w:rsidR="000513CD" w:rsidRPr="001A69B5" w14:paraId="66E7E9AE" w14:textId="77777777" w:rsidTr="00A77DBE">
        <w:trPr>
          <w:trHeight w:val="380"/>
        </w:trPr>
        <w:tc>
          <w:tcPr>
            <w:tcW w:w="4680" w:type="dxa"/>
          </w:tcPr>
          <w:p w14:paraId="79801A0C" w14:textId="77777777" w:rsidR="000513CD" w:rsidRPr="001A69B5" w:rsidRDefault="0009509B" w:rsidP="001A69B5">
            <w:r w:rsidRPr="001A69B5">
              <w:t>22. juli-senteret</w:t>
            </w:r>
          </w:p>
        </w:tc>
        <w:tc>
          <w:tcPr>
            <w:tcW w:w="1140" w:type="dxa"/>
          </w:tcPr>
          <w:p w14:paraId="42743D83" w14:textId="77777777" w:rsidR="000513CD" w:rsidRPr="001A69B5" w:rsidRDefault="0009509B" w:rsidP="001A69B5">
            <w:r w:rsidRPr="001A69B5">
              <w:t>13</w:t>
            </w:r>
          </w:p>
        </w:tc>
        <w:tc>
          <w:tcPr>
            <w:tcW w:w="1140" w:type="dxa"/>
          </w:tcPr>
          <w:p w14:paraId="0068ADE0" w14:textId="77777777" w:rsidR="000513CD" w:rsidRPr="001A69B5" w:rsidRDefault="0009509B" w:rsidP="001A69B5">
            <w:r w:rsidRPr="001A69B5">
              <w:t>23,1</w:t>
            </w:r>
          </w:p>
        </w:tc>
        <w:tc>
          <w:tcPr>
            <w:tcW w:w="1140" w:type="dxa"/>
          </w:tcPr>
          <w:p w14:paraId="4AE31156" w14:textId="77777777" w:rsidR="000513CD" w:rsidRPr="001A69B5" w:rsidRDefault="0009509B" w:rsidP="001A69B5">
            <w:r w:rsidRPr="001A69B5">
              <w:t>76,9</w:t>
            </w:r>
          </w:p>
        </w:tc>
        <w:tc>
          <w:tcPr>
            <w:tcW w:w="1400" w:type="dxa"/>
          </w:tcPr>
          <w:p w14:paraId="041CFB78" w14:textId="77777777" w:rsidR="000513CD" w:rsidRPr="001A69B5" w:rsidRDefault="0009509B" w:rsidP="001A69B5">
            <w:r w:rsidRPr="001A69B5">
              <w:t>115,0</w:t>
            </w:r>
          </w:p>
        </w:tc>
      </w:tr>
    </w:tbl>
    <w:p w14:paraId="1EE55010" w14:textId="77777777" w:rsidR="000513CD" w:rsidRPr="001A69B5" w:rsidRDefault="0009509B" w:rsidP="001A69B5">
      <w:pPr>
        <w:pStyle w:val="Kilde"/>
      </w:pPr>
      <w:r w:rsidRPr="001A69B5">
        <w:t xml:space="preserve">Tabell 1B Tilsette etter departementsområde inkludert </w:t>
      </w:r>
      <w:proofErr w:type="spellStart"/>
      <w:r w:rsidRPr="001A69B5">
        <w:t>etatar</w:t>
      </w:r>
      <w:proofErr w:type="spellEnd"/>
      <w:r w:rsidRPr="001A69B5">
        <w:t xml:space="preserve">. Talmaterialet baserer seg på </w:t>
      </w:r>
      <w:proofErr w:type="spellStart"/>
      <w:r w:rsidRPr="001A69B5">
        <w:t>lønnsopplysningar</w:t>
      </w:r>
      <w:proofErr w:type="spellEnd"/>
      <w:r w:rsidRPr="001A69B5">
        <w:t xml:space="preserve"> som blir innhenta </w:t>
      </w:r>
      <w:proofErr w:type="spellStart"/>
      <w:r w:rsidRPr="001A69B5">
        <w:t>frå</w:t>
      </w:r>
      <w:proofErr w:type="spellEnd"/>
      <w:r w:rsidRPr="001A69B5">
        <w:t xml:space="preserve"> a-ordninga. Talmaterialet </w:t>
      </w:r>
      <w:proofErr w:type="spellStart"/>
      <w:r w:rsidRPr="001A69B5">
        <w:t>frå</w:t>
      </w:r>
      <w:proofErr w:type="spellEnd"/>
      <w:r w:rsidRPr="001A69B5">
        <w:t xml:space="preserve"> a-ordninga blei overført </w:t>
      </w:r>
      <w:proofErr w:type="spellStart"/>
      <w:r w:rsidRPr="001A69B5">
        <w:t>frå</w:t>
      </w:r>
      <w:proofErr w:type="spellEnd"/>
      <w:r w:rsidRPr="001A69B5">
        <w:t xml:space="preserve"> SSB til Kommunal- og moderniseringsdepartementet, som utarbeider </w:t>
      </w:r>
      <w:proofErr w:type="spellStart"/>
      <w:r w:rsidRPr="001A69B5">
        <w:t>talgrunnlag</w:t>
      </w:r>
      <w:proofErr w:type="spellEnd"/>
      <w:r w:rsidRPr="001A69B5">
        <w:t>/</w:t>
      </w:r>
      <w:proofErr w:type="spellStart"/>
      <w:r w:rsidRPr="001A69B5">
        <w:t>statistikkrapportar</w:t>
      </w:r>
      <w:proofErr w:type="spellEnd"/>
      <w:r w:rsidRPr="001A69B5">
        <w:t xml:space="preserve"> for </w:t>
      </w:r>
      <w:proofErr w:type="gramStart"/>
      <w:r w:rsidRPr="001A69B5">
        <w:t>tilsette</w:t>
      </w:r>
      <w:proofErr w:type="gramEnd"/>
      <w:r w:rsidRPr="001A69B5">
        <w:t xml:space="preserve"> i staten (tariffområdet) 1. oktober 2020. </w:t>
      </w:r>
      <w:proofErr w:type="spellStart"/>
      <w:r w:rsidRPr="001A69B5">
        <w:t>Medarbeidarar</w:t>
      </w:r>
      <w:proofErr w:type="spellEnd"/>
      <w:r w:rsidRPr="001A69B5">
        <w:t xml:space="preserve"> med </w:t>
      </w:r>
      <w:proofErr w:type="spellStart"/>
      <w:r w:rsidRPr="001A69B5">
        <w:t>leiarlønn</w:t>
      </w:r>
      <w:proofErr w:type="spellEnd"/>
      <w:r w:rsidRPr="001A69B5">
        <w:t xml:space="preserve">, </w:t>
      </w:r>
      <w:proofErr w:type="spellStart"/>
      <w:r w:rsidRPr="001A69B5">
        <w:t>leiarlønnsavtale</w:t>
      </w:r>
      <w:proofErr w:type="spellEnd"/>
      <w:r w:rsidRPr="001A69B5">
        <w:t xml:space="preserve">, timelønte, honorarlønte er </w:t>
      </w:r>
      <w:proofErr w:type="spellStart"/>
      <w:r w:rsidRPr="001A69B5">
        <w:t>ikkje</w:t>
      </w:r>
      <w:proofErr w:type="spellEnd"/>
      <w:r w:rsidRPr="001A69B5">
        <w:t xml:space="preserve"> med.</w:t>
      </w:r>
    </w:p>
    <w:p w14:paraId="5E3D3161" w14:textId="77777777" w:rsidR="000513CD" w:rsidRPr="001A69B5" w:rsidRDefault="0009509B" w:rsidP="001A69B5">
      <w:r w:rsidRPr="001A69B5">
        <w:t xml:space="preserve">I 13 av 15 forvaltningsorgan under Kunnskapsdepartementet </w:t>
      </w:r>
      <w:proofErr w:type="spellStart"/>
      <w:r w:rsidRPr="001A69B5">
        <w:t>tener</w:t>
      </w:r>
      <w:proofErr w:type="spellEnd"/>
      <w:r w:rsidRPr="001A69B5">
        <w:t xml:space="preserve"> menn </w:t>
      </w:r>
      <w:proofErr w:type="spellStart"/>
      <w:r w:rsidRPr="001A69B5">
        <w:t>meir</w:t>
      </w:r>
      <w:proofErr w:type="spellEnd"/>
      <w:r w:rsidRPr="001A69B5">
        <w:t xml:space="preserve"> enn kvinner. Forskjellen er størst hos Sørsamisk kunnskapspark (76 pst.), Dei nasjonale forskingsetiske </w:t>
      </w:r>
      <w:proofErr w:type="spellStart"/>
      <w:r w:rsidRPr="001A69B5">
        <w:t>komiteane</w:t>
      </w:r>
      <w:proofErr w:type="spellEnd"/>
      <w:r w:rsidRPr="001A69B5">
        <w:t xml:space="preserve"> (FEK) og NOKUT begge med (86 pst.).</w:t>
      </w:r>
    </w:p>
    <w:p w14:paraId="6C9C3F96" w14:textId="59260D26" w:rsidR="000513CD" w:rsidRPr="001A69B5" w:rsidRDefault="00F35595" w:rsidP="001A69B5">
      <w:r>
        <w:rPr>
          <w:noProof/>
        </w:rPr>
        <w:drawing>
          <wp:inline distT="0" distB="0" distL="0" distR="0" wp14:anchorId="271836FF" wp14:editId="10243C32">
            <wp:extent cx="6082665" cy="650430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6504305"/>
                    </a:xfrm>
                    <a:prstGeom prst="rect">
                      <a:avLst/>
                    </a:prstGeom>
                    <a:noFill/>
                    <a:ln>
                      <a:noFill/>
                    </a:ln>
                  </pic:spPr>
                </pic:pic>
              </a:graphicData>
            </a:graphic>
          </wp:inline>
        </w:drawing>
      </w:r>
    </w:p>
    <w:p w14:paraId="4140462B" w14:textId="77777777" w:rsidR="000513CD" w:rsidRPr="001A69B5" w:rsidRDefault="0009509B" w:rsidP="00A77DBE">
      <w:pPr>
        <w:pStyle w:val="figur-tittel"/>
        <w:numPr>
          <w:ilvl w:val="5"/>
          <w:numId w:val="47"/>
        </w:numPr>
      </w:pPr>
      <w:r w:rsidRPr="001A69B5">
        <w:t xml:space="preserve">Prosentdelen tilsette i </w:t>
      </w:r>
      <w:proofErr w:type="spellStart"/>
      <w:r w:rsidRPr="001A69B5">
        <w:t>verksemder</w:t>
      </w:r>
      <w:proofErr w:type="spellEnd"/>
      <w:r w:rsidRPr="001A69B5">
        <w:t xml:space="preserve"> i kunnskapssektoren etter landbakgrunn i 2020</w:t>
      </w:r>
    </w:p>
    <w:p w14:paraId="59D0B005" w14:textId="77777777" w:rsidR="000513CD" w:rsidRPr="001A69B5" w:rsidRDefault="0009509B" w:rsidP="001A69B5">
      <w:pPr>
        <w:pStyle w:val="Kilde"/>
      </w:pPr>
      <w:r w:rsidRPr="001A69B5">
        <w:t>SSB, tabell 12625</w:t>
      </w:r>
    </w:p>
    <w:p w14:paraId="35FD85D6" w14:textId="77777777" w:rsidR="000513CD" w:rsidRPr="001A69B5" w:rsidRDefault="0009509B" w:rsidP="001A69B5">
      <w:r w:rsidRPr="001A69B5">
        <w:t xml:space="preserve">Figuren viser kor mange </w:t>
      </w:r>
      <w:proofErr w:type="spellStart"/>
      <w:r w:rsidRPr="001A69B5">
        <w:t>innvandrarar</w:t>
      </w:r>
      <w:proofErr w:type="spellEnd"/>
      <w:r w:rsidRPr="001A69B5">
        <w:t xml:space="preserve"> som er tilsette i </w:t>
      </w:r>
      <w:proofErr w:type="spellStart"/>
      <w:r w:rsidRPr="001A69B5">
        <w:t>verksemder</w:t>
      </w:r>
      <w:proofErr w:type="spellEnd"/>
      <w:r w:rsidRPr="001A69B5">
        <w:t xml:space="preserve"> i kunnskapssektoren, fordelte på landgruppe 1 og 2. Resten av </w:t>
      </w:r>
      <w:proofErr w:type="spellStart"/>
      <w:r w:rsidRPr="001A69B5">
        <w:t>dei</w:t>
      </w:r>
      <w:proofErr w:type="spellEnd"/>
      <w:r w:rsidRPr="001A69B5">
        <w:t xml:space="preserve"> tilsette er nordmenn </w:t>
      </w:r>
      <w:proofErr w:type="spellStart"/>
      <w:r w:rsidRPr="001A69B5">
        <w:t>utan</w:t>
      </w:r>
      <w:proofErr w:type="spellEnd"/>
      <w:r w:rsidRPr="001A69B5">
        <w:t xml:space="preserve"> </w:t>
      </w:r>
      <w:proofErr w:type="spellStart"/>
      <w:r w:rsidRPr="001A69B5">
        <w:t>innvandrarbakgrunn</w:t>
      </w:r>
      <w:proofErr w:type="spellEnd"/>
      <w:r w:rsidRPr="001A69B5">
        <w:t xml:space="preserve">. Som det går fram, er det stor variasjon i </w:t>
      </w:r>
      <w:proofErr w:type="spellStart"/>
      <w:r w:rsidRPr="001A69B5">
        <w:t>verksemdene</w:t>
      </w:r>
      <w:proofErr w:type="spellEnd"/>
      <w:r w:rsidRPr="001A69B5">
        <w:t xml:space="preserve"> i kor mange av </w:t>
      </w:r>
      <w:proofErr w:type="spellStart"/>
      <w:r w:rsidRPr="001A69B5">
        <w:t>dei</w:t>
      </w:r>
      <w:proofErr w:type="spellEnd"/>
      <w:r w:rsidRPr="001A69B5">
        <w:t xml:space="preserve"> tilsette som har </w:t>
      </w:r>
      <w:proofErr w:type="spellStart"/>
      <w:r w:rsidRPr="001A69B5">
        <w:t>innvandrarbakgrunn</w:t>
      </w:r>
      <w:proofErr w:type="spellEnd"/>
      <w:r w:rsidRPr="001A69B5">
        <w:t xml:space="preserve">. Det største utslaget er </w:t>
      </w:r>
      <w:proofErr w:type="spellStart"/>
      <w:r w:rsidRPr="001A69B5">
        <w:t>IMDi</w:t>
      </w:r>
      <w:proofErr w:type="spellEnd"/>
      <w:r w:rsidRPr="001A69B5">
        <w:t xml:space="preserve">, som har over 30 pst. tilsette </w:t>
      </w:r>
      <w:proofErr w:type="spellStart"/>
      <w:r w:rsidRPr="001A69B5">
        <w:t>frå</w:t>
      </w:r>
      <w:proofErr w:type="spellEnd"/>
      <w:r w:rsidRPr="001A69B5">
        <w:t xml:space="preserve"> gruppe 2, </w:t>
      </w:r>
      <w:proofErr w:type="spellStart"/>
      <w:r w:rsidRPr="001A69B5">
        <w:t>medan</w:t>
      </w:r>
      <w:proofErr w:type="spellEnd"/>
      <w:r w:rsidRPr="001A69B5">
        <w:t xml:space="preserve"> </w:t>
      </w:r>
      <w:proofErr w:type="spellStart"/>
      <w:r w:rsidRPr="001A69B5">
        <w:t>dei</w:t>
      </w:r>
      <w:proofErr w:type="spellEnd"/>
      <w:r w:rsidRPr="001A69B5">
        <w:t xml:space="preserve"> fleste av </w:t>
      </w:r>
      <w:proofErr w:type="spellStart"/>
      <w:r w:rsidRPr="001A69B5">
        <w:t>dei</w:t>
      </w:r>
      <w:proofErr w:type="spellEnd"/>
      <w:r w:rsidRPr="001A69B5">
        <w:t xml:space="preserve"> andre </w:t>
      </w:r>
      <w:proofErr w:type="spellStart"/>
      <w:r w:rsidRPr="001A69B5">
        <w:t>verksemdene</w:t>
      </w:r>
      <w:proofErr w:type="spellEnd"/>
      <w:r w:rsidRPr="001A69B5">
        <w:t xml:space="preserve"> har under 10 pst. tilsette med denne bakgrunnen.</w:t>
      </w:r>
    </w:p>
    <w:p w14:paraId="5A042A4C" w14:textId="77777777" w:rsidR="000513CD" w:rsidRPr="001A69B5" w:rsidRDefault="0009509B" w:rsidP="001A69B5">
      <w:pPr>
        <w:pStyle w:val="Overskrift1"/>
      </w:pPr>
      <w:r w:rsidRPr="001A69B5">
        <w:t xml:space="preserve">Oppfølging av FNs </w:t>
      </w:r>
      <w:proofErr w:type="spellStart"/>
      <w:r w:rsidRPr="001A69B5">
        <w:t>berekraftsmål</w:t>
      </w:r>
      <w:proofErr w:type="spellEnd"/>
      <w:r w:rsidRPr="001A69B5">
        <w:t xml:space="preserve"> 4</w:t>
      </w:r>
    </w:p>
    <w:p w14:paraId="6CD7915B" w14:textId="77777777" w:rsidR="000513CD" w:rsidRPr="001A69B5" w:rsidRDefault="0009509B" w:rsidP="001A69B5">
      <w:r w:rsidRPr="001A69B5">
        <w:t xml:space="preserve">FNs generalforsamling vedtok 25. september 2015 resolusjonen </w:t>
      </w:r>
      <w:r w:rsidRPr="001A69B5">
        <w:rPr>
          <w:rStyle w:val="kursiv"/>
        </w:rPr>
        <w:t xml:space="preserve">Transforming </w:t>
      </w:r>
      <w:proofErr w:type="spellStart"/>
      <w:r w:rsidRPr="001A69B5">
        <w:rPr>
          <w:rStyle w:val="kursiv"/>
        </w:rPr>
        <w:t>our</w:t>
      </w:r>
      <w:proofErr w:type="spellEnd"/>
      <w:r w:rsidRPr="001A69B5">
        <w:rPr>
          <w:rStyle w:val="kursiv"/>
        </w:rPr>
        <w:t xml:space="preserve"> World: The 2030 Agenda for </w:t>
      </w:r>
      <w:proofErr w:type="spellStart"/>
      <w:r w:rsidRPr="001A69B5">
        <w:rPr>
          <w:rStyle w:val="kursiv"/>
        </w:rPr>
        <w:t>Sustainable</w:t>
      </w:r>
      <w:proofErr w:type="spellEnd"/>
      <w:r w:rsidRPr="001A69B5">
        <w:rPr>
          <w:rStyle w:val="kursiv"/>
        </w:rPr>
        <w:t xml:space="preserve"> Development</w:t>
      </w:r>
      <w:r w:rsidRPr="001A69B5">
        <w:t xml:space="preserve">. Alle medlemslanda i FN er forplikta til å følge opp </w:t>
      </w:r>
      <w:proofErr w:type="spellStart"/>
      <w:r w:rsidRPr="001A69B5">
        <w:t>dei</w:t>
      </w:r>
      <w:proofErr w:type="spellEnd"/>
      <w:r w:rsidRPr="001A69B5">
        <w:t xml:space="preserve"> 17 </w:t>
      </w:r>
      <w:proofErr w:type="spellStart"/>
      <w:r w:rsidRPr="001A69B5">
        <w:t>berekraftsmåla</w:t>
      </w:r>
      <w:proofErr w:type="spellEnd"/>
      <w:r w:rsidRPr="001A69B5">
        <w:t xml:space="preserve"> i agendaen. I </w:t>
      </w:r>
      <w:proofErr w:type="spellStart"/>
      <w:r w:rsidRPr="001A69B5">
        <w:t>Noreg</w:t>
      </w:r>
      <w:proofErr w:type="spellEnd"/>
      <w:r w:rsidRPr="001A69B5">
        <w:t xml:space="preserve"> har Kunnskapsdepartementet </w:t>
      </w:r>
      <w:proofErr w:type="spellStart"/>
      <w:r w:rsidRPr="001A69B5">
        <w:t>eit</w:t>
      </w:r>
      <w:proofErr w:type="spellEnd"/>
      <w:r w:rsidRPr="001A69B5">
        <w:t xml:space="preserve"> koordineringsansvar for </w:t>
      </w:r>
      <w:proofErr w:type="spellStart"/>
      <w:r w:rsidRPr="001A69B5">
        <w:t>berekraftsmål</w:t>
      </w:r>
      <w:proofErr w:type="spellEnd"/>
      <w:r w:rsidRPr="001A69B5">
        <w:t xml:space="preserve"> 4:</w:t>
      </w:r>
    </w:p>
    <w:p w14:paraId="24F0318B" w14:textId="77777777" w:rsidR="000513CD" w:rsidRPr="001A69B5" w:rsidRDefault="0009509B" w:rsidP="001A69B5">
      <w:pPr>
        <w:pStyle w:val="blokksit"/>
      </w:pPr>
      <w:r w:rsidRPr="001A69B5">
        <w:rPr>
          <w:rStyle w:val="kursiv"/>
        </w:rPr>
        <w:t xml:space="preserve">Sikre </w:t>
      </w:r>
      <w:proofErr w:type="spellStart"/>
      <w:r w:rsidRPr="001A69B5">
        <w:rPr>
          <w:rStyle w:val="kursiv"/>
        </w:rPr>
        <w:t>inkluderande</w:t>
      </w:r>
      <w:proofErr w:type="spellEnd"/>
      <w:r w:rsidRPr="001A69B5">
        <w:rPr>
          <w:rStyle w:val="kursiv"/>
        </w:rPr>
        <w:t xml:space="preserve">, rettferdig og god utdanning og </w:t>
      </w:r>
      <w:proofErr w:type="spellStart"/>
      <w:r w:rsidRPr="001A69B5">
        <w:rPr>
          <w:rStyle w:val="kursiv"/>
        </w:rPr>
        <w:t>fremje</w:t>
      </w:r>
      <w:proofErr w:type="spellEnd"/>
      <w:r w:rsidRPr="001A69B5">
        <w:rPr>
          <w:rStyle w:val="kursiv"/>
        </w:rPr>
        <w:t xml:space="preserve"> </w:t>
      </w:r>
      <w:proofErr w:type="spellStart"/>
      <w:r w:rsidRPr="001A69B5">
        <w:rPr>
          <w:rStyle w:val="kursiv"/>
        </w:rPr>
        <w:t>moglegheiter</w:t>
      </w:r>
      <w:proofErr w:type="spellEnd"/>
      <w:r w:rsidRPr="001A69B5">
        <w:rPr>
          <w:rStyle w:val="kursiv"/>
        </w:rPr>
        <w:t xml:space="preserve"> for livslang læring for alle.</w:t>
      </w:r>
    </w:p>
    <w:p w14:paraId="2DA9611D" w14:textId="77777777" w:rsidR="000513CD" w:rsidRPr="001A69B5" w:rsidRDefault="0009509B" w:rsidP="001A69B5">
      <w:r w:rsidRPr="001A69B5">
        <w:t>Målet har 7 delmål og 3 gjennomføringsmål som dekker alle utdanningsnivå.</w:t>
      </w:r>
    </w:p>
    <w:p w14:paraId="55FF512D" w14:textId="77777777" w:rsidR="000513CD" w:rsidRPr="001A69B5" w:rsidRDefault="0009509B" w:rsidP="001A69B5">
      <w:proofErr w:type="spellStart"/>
      <w:r w:rsidRPr="001A69B5">
        <w:t>Noreg</w:t>
      </w:r>
      <w:proofErr w:type="spellEnd"/>
      <w:r w:rsidRPr="001A69B5">
        <w:t xml:space="preserve"> kan vise til gode resultat og framgang på </w:t>
      </w:r>
      <w:proofErr w:type="spellStart"/>
      <w:r w:rsidRPr="001A69B5">
        <w:t>fleire</w:t>
      </w:r>
      <w:proofErr w:type="spellEnd"/>
      <w:r w:rsidRPr="001A69B5">
        <w:t xml:space="preserve"> mål under </w:t>
      </w:r>
      <w:proofErr w:type="spellStart"/>
      <w:r w:rsidRPr="001A69B5">
        <w:t>berekraftsmål</w:t>
      </w:r>
      <w:proofErr w:type="spellEnd"/>
      <w:r w:rsidRPr="001A69B5">
        <w:t xml:space="preserve"> 4. Utdanninga er av god kvalitet og </w:t>
      </w:r>
      <w:proofErr w:type="spellStart"/>
      <w:r w:rsidRPr="001A69B5">
        <w:t>tilgjengeleg</w:t>
      </w:r>
      <w:proofErr w:type="spellEnd"/>
      <w:r w:rsidRPr="001A69B5">
        <w:t xml:space="preserve"> for alle uavhengig av sosial bakgrunn. I 2021 er </w:t>
      </w:r>
      <w:proofErr w:type="spellStart"/>
      <w:r w:rsidRPr="001A69B5">
        <w:t>Noreg</w:t>
      </w:r>
      <w:proofErr w:type="spellEnd"/>
      <w:r w:rsidRPr="001A69B5">
        <w:t xml:space="preserve"> rangert som nummer 7 blant 193 land på SDG-indeksen, som viser utviklinga i verda på tvers av alle </w:t>
      </w:r>
      <w:proofErr w:type="spellStart"/>
      <w:r w:rsidRPr="001A69B5">
        <w:t>dei</w:t>
      </w:r>
      <w:proofErr w:type="spellEnd"/>
      <w:r w:rsidRPr="001A69B5">
        <w:t xml:space="preserve"> 17 </w:t>
      </w:r>
      <w:proofErr w:type="spellStart"/>
      <w:r w:rsidRPr="001A69B5">
        <w:t>berekraftsmåla</w:t>
      </w:r>
      <w:proofErr w:type="spellEnd"/>
      <w:r w:rsidRPr="001A69B5">
        <w:t>.</w:t>
      </w:r>
    </w:p>
    <w:p w14:paraId="3EDA1BAA" w14:textId="77777777" w:rsidR="000513CD" w:rsidRPr="001A69B5" w:rsidRDefault="0009509B" w:rsidP="001A69B5">
      <w:proofErr w:type="spellStart"/>
      <w:r w:rsidRPr="001A69B5">
        <w:t>Noreg</w:t>
      </w:r>
      <w:proofErr w:type="spellEnd"/>
      <w:r w:rsidRPr="001A69B5">
        <w:t xml:space="preserve"> er likevel </w:t>
      </w:r>
      <w:proofErr w:type="spellStart"/>
      <w:r w:rsidRPr="001A69B5">
        <w:t>ikkje</w:t>
      </w:r>
      <w:proofErr w:type="spellEnd"/>
      <w:r w:rsidRPr="001A69B5">
        <w:t xml:space="preserve"> i mål. </w:t>
      </w:r>
      <w:proofErr w:type="spellStart"/>
      <w:r w:rsidRPr="001A69B5">
        <w:t>Ikkje</w:t>
      </w:r>
      <w:proofErr w:type="spellEnd"/>
      <w:r w:rsidRPr="001A69B5">
        <w:t xml:space="preserve"> minst som følge av covid-19-pandemien. For nasjonal oppfølging har regjeringa i 2021 lagt fram </w:t>
      </w:r>
      <w:proofErr w:type="spellStart"/>
      <w:r w:rsidRPr="001A69B5">
        <w:t>Noregs</w:t>
      </w:r>
      <w:proofErr w:type="spellEnd"/>
      <w:r w:rsidRPr="001A69B5">
        <w:t xml:space="preserve"> handlingsplan for å nå </w:t>
      </w:r>
      <w:proofErr w:type="spellStart"/>
      <w:r w:rsidRPr="001A69B5">
        <w:t>berekraftsmåla</w:t>
      </w:r>
      <w:proofErr w:type="spellEnd"/>
      <w:r w:rsidRPr="001A69B5">
        <w:t xml:space="preserve"> </w:t>
      </w:r>
      <w:proofErr w:type="spellStart"/>
      <w:r w:rsidRPr="001A69B5">
        <w:t>innan</w:t>
      </w:r>
      <w:proofErr w:type="spellEnd"/>
      <w:r w:rsidRPr="001A69B5">
        <w:t xml:space="preserve"> 2030, Meld. St. 40 (2020–2021) </w:t>
      </w:r>
      <w:r w:rsidRPr="001A69B5">
        <w:rPr>
          <w:rStyle w:val="kursiv"/>
        </w:rPr>
        <w:t>Mål med mening</w:t>
      </w:r>
      <w:r w:rsidRPr="001A69B5">
        <w:t xml:space="preserve">. </w:t>
      </w:r>
      <w:proofErr w:type="spellStart"/>
      <w:r w:rsidRPr="001A69B5">
        <w:t>Vidare</w:t>
      </w:r>
      <w:proofErr w:type="spellEnd"/>
      <w:r w:rsidRPr="001A69B5">
        <w:t xml:space="preserve"> vil regjeringa framover legge </w:t>
      </w:r>
      <w:proofErr w:type="spellStart"/>
      <w:r w:rsidRPr="001A69B5">
        <w:t>særleg</w:t>
      </w:r>
      <w:proofErr w:type="spellEnd"/>
      <w:r w:rsidRPr="001A69B5">
        <w:t xml:space="preserve"> vekt på </w:t>
      </w:r>
      <w:proofErr w:type="spellStart"/>
      <w:r w:rsidRPr="001A69B5">
        <w:t>tidleg</w:t>
      </w:r>
      <w:proofErr w:type="spellEnd"/>
      <w:r w:rsidRPr="001A69B5">
        <w:t xml:space="preserve"> innsats i barnehage og grunnopplæring og betre gjennomføringa i </w:t>
      </w:r>
      <w:proofErr w:type="spellStart"/>
      <w:r w:rsidRPr="001A69B5">
        <w:t>vidaregåande</w:t>
      </w:r>
      <w:proofErr w:type="spellEnd"/>
      <w:r w:rsidRPr="001A69B5">
        <w:t xml:space="preserve"> opplæring. Ungdom som </w:t>
      </w:r>
      <w:proofErr w:type="spellStart"/>
      <w:r w:rsidRPr="001A69B5">
        <w:t>ikkje</w:t>
      </w:r>
      <w:proofErr w:type="spellEnd"/>
      <w:r w:rsidRPr="001A69B5">
        <w:t xml:space="preserve"> er i arbeid eller går på </w:t>
      </w:r>
      <w:proofErr w:type="spellStart"/>
      <w:proofErr w:type="gramStart"/>
      <w:r w:rsidRPr="001A69B5">
        <w:t>skule</w:t>
      </w:r>
      <w:proofErr w:type="spellEnd"/>
      <w:proofErr w:type="gramEnd"/>
      <w:r w:rsidRPr="001A69B5">
        <w:t xml:space="preserve">, vil få </w:t>
      </w:r>
      <w:proofErr w:type="spellStart"/>
      <w:r w:rsidRPr="001A69B5">
        <w:t>særskild</w:t>
      </w:r>
      <w:proofErr w:type="spellEnd"/>
      <w:r w:rsidRPr="001A69B5">
        <w:t xml:space="preserve"> </w:t>
      </w:r>
      <w:proofErr w:type="spellStart"/>
      <w:r w:rsidRPr="001A69B5">
        <w:t>merksemd</w:t>
      </w:r>
      <w:proofErr w:type="spellEnd"/>
      <w:r w:rsidRPr="001A69B5">
        <w:t xml:space="preserve">. Det er også ei utfordring at for få fullfører </w:t>
      </w:r>
      <w:proofErr w:type="spellStart"/>
      <w:r w:rsidRPr="001A69B5">
        <w:t>høgare</w:t>
      </w:r>
      <w:proofErr w:type="spellEnd"/>
      <w:r w:rsidRPr="001A69B5">
        <w:t xml:space="preserve"> utdanning.</w:t>
      </w:r>
    </w:p>
    <w:p w14:paraId="50642D50" w14:textId="77777777" w:rsidR="000513CD" w:rsidRPr="001A69B5" w:rsidRDefault="0009509B" w:rsidP="001A69B5">
      <w:r w:rsidRPr="001A69B5">
        <w:t xml:space="preserve">Globalt sett vil Kunnskapsdepartementet </w:t>
      </w:r>
      <w:proofErr w:type="spellStart"/>
      <w:r w:rsidRPr="001A69B5">
        <w:t>halde</w:t>
      </w:r>
      <w:proofErr w:type="spellEnd"/>
      <w:r w:rsidRPr="001A69B5">
        <w:t xml:space="preserve"> fram samarbeidet med </w:t>
      </w:r>
      <w:proofErr w:type="spellStart"/>
      <w:r w:rsidRPr="001A69B5">
        <w:t>Utanriksdepartementet</w:t>
      </w:r>
      <w:proofErr w:type="spellEnd"/>
      <w:r w:rsidRPr="001A69B5">
        <w:t xml:space="preserve"> om </w:t>
      </w:r>
      <w:proofErr w:type="spellStart"/>
      <w:r w:rsidRPr="001A69B5">
        <w:t>Noregs</w:t>
      </w:r>
      <w:proofErr w:type="spellEnd"/>
      <w:r w:rsidRPr="001A69B5">
        <w:t xml:space="preserve"> oppfølging av </w:t>
      </w:r>
      <w:proofErr w:type="spellStart"/>
      <w:r w:rsidRPr="001A69B5">
        <w:t>berekraftsmål</w:t>
      </w:r>
      <w:proofErr w:type="spellEnd"/>
      <w:r w:rsidRPr="001A69B5">
        <w:t xml:space="preserve"> 4 i internasjonale </w:t>
      </w:r>
      <w:proofErr w:type="spellStart"/>
      <w:r w:rsidRPr="001A69B5">
        <w:t>organisasjonar</w:t>
      </w:r>
      <w:proofErr w:type="spellEnd"/>
      <w:r w:rsidRPr="001A69B5">
        <w:t xml:space="preserve">. Utdanning av god kvalitet for alle er </w:t>
      </w:r>
      <w:proofErr w:type="spellStart"/>
      <w:r w:rsidRPr="001A69B5">
        <w:t>ein</w:t>
      </w:r>
      <w:proofErr w:type="spellEnd"/>
      <w:r w:rsidRPr="001A69B5">
        <w:t xml:space="preserve"> prioritet for norsk utviklings- og bistandspolitikk. Som </w:t>
      </w:r>
      <w:proofErr w:type="spellStart"/>
      <w:r w:rsidRPr="001A69B5">
        <w:t>ein</w:t>
      </w:r>
      <w:proofErr w:type="spellEnd"/>
      <w:r w:rsidRPr="001A69B5">
        <w:t xml:space="preserve"> del av oppfølginga kan det </w:t>
      </w:r>
      <w:proofErr w:type="spellStart"/>
      <w:r w:rsidRPr="001A69B5">
        <w:t>nemnast</w:t>
      </w:r>
      <w:proofErr w:type="spellEnd"/>
      <w:r w:rsidRPr="001A69B5">
        <w:t xml:space="preserve"> at </w:t>
      </w:r>
      <w:proofErr w:type="spellStart"/>
      <w:r w:rsidRPr="001A69B5">
        <w:t>Noreg</w:t>
      </w:r>
      <w:proofErr w:type="spellEnd"/>
      <w:r w:rsidRPr="001A69B5">
        <w:t xml:space="preserve"> har ratifisert </w:t>
      </w:r>
      <w:proofErr w:type="spellStart"/>
      <w:r w:rsidRPr="001A69B5">
        <w:t>UNESCOs</w:t>
      </w:r>
      <w:proofErr w:type="spellEnd"/>
      <w:r w:rsidRPr="001A69B5">
        <w:t xml:space="preserve"> globale konvensjon for godkjenning av </w:t>
      </w:r>
      <w:proofErr w:type="spellStart"/>
      <w:r w:rsidRPr="001A69B5">
        <w:t>høgare</w:t>
      </w:r>
      <w:proofErr w:type="spellEnd"/>
      <w:r w:rsidRPr="001A69B5">
        <w:t xml:space="preserve"> utdanning. Konvensjonen vil </w:t>
      </w:r>
      <w:proofErr w:type="spellStart"/>
      <w:r w:rsidRPr="001A69B5">
        <w:t>vere</w:t>
      </w:r>
      <w:proofErr w:type="spellEnd"/>
      <w:r w:rsidRPr="001A69B5">
        <w:t xml:space="preserve"> </w:t>
      </w:r>
      <w:proofErr w:type="spellStart"/>
      <w:r w:rsidRPr="001A69B5">
        <w:t>eit</w:t>
      </w:r>
      <w:proofErr w:type="spellEnd"/>
      <w:r w:rsidRPr="001A69B5">
        <w:t xml:space="preserve"> viktig </w:t>
      </w:r>
      <w:proofErr w:type="spellStart"/>
      <w:r w:rsidRPr="001A69B5">
        <w:t>verkemiddel</w:t>
      </w:r>
      <w:proofErr w:type="spellEnd"/>
      <w:r w:rsidRPr="001A69B5">
        <w:t xml:space="preserve"> for tilrettelegging mot </w:t>
      </w:r>
      <w:proofErr w:type="spellStart"/>
      <w:r w:rsidRPr="001A69B5">
        <w:t>auka</w:t>
      </w:r>
      <w:proofErr w:type="spellEnd"/>
      <w:r w:rsidRPr="001A69B5">
        <w:t xml:space="preserve"> mobilitet av </w:t>
      </w:r>
      <w:proofErr w:type="spellStart"/>
      <w:r w:rsidRPr="001A69B5">
        <w:t>studentar</w:t>
      </w:r>
      <w:proofErr w:type="spellEnd"/>
      <w:r w:rsidRPr="001A69B5">
        <w:t xml:space="preserve"> og </w:t>
      </w:r>
      <w:proofErr w:type="spellStart"/>
      <w:r w:rsidRPr="001A69B5">
        <w:t>arbeidssøkande</w:t>
      </w:r>
      <w:proofErr w:type="spellEnd"/>
      <w:r w:rsidRPr="001A69B5">
        <w:t xml:space="preserve"> på tvers av kontinent.</w:t>
      </w:r>
    </w:p>
    <w:p w14:paraId="2E2B26C3" w14:textId="77777777" w:rsidR="000513CD" w:rsidRPr="001A69B5" w:rsidRDefault="0009509B" w:rsidP="001A69B5">
      <w:proofErr w:type="spellStart"/>
      <w:r w:rsidRPr="001A69B5">
        <w:t>Nedanfor</w:t>
      </w:r>
      <w:proofErr w:type="spellEnd"/>
      <w:r w:rsidRPr="001A69B5">
        <w:t xml:space="preserve"> følger </w:t>
      </w:r>
      <w:proofErr w:type="spellStart"/>
      <w:r w:rsidRPr="001A69B5">
        <w:t>ein</w:t>
      </w:r>
      <w:proofErr w:type="spellEnd"/>
      <w:r w:rsidRPr="001A69B5">
        <w:t xml:space="preserve"> kort gjennomgang av status og viktige tiltak i nasjonal oppfølging av </w:t>
      </w:r>
      <w:proofErr w:type="spellStart"/>
      <w:r w:rsidRPr="001A69B5">
        <w:t>dei</w:t>
      </w:r>
      <w:proofErr w:type="spellEnd"/>
      <w:r w:rsidRPr="001A69B5">
        <w:t xml:space="preserve"> ulike delmåla og gjennomføringsmåla under </w:t>
      </w:r>
      <w:proofErr w:type="spellStart"/>
      <w:r w:rsidRPr="001A69B5">
        <w:t>berekraftsmål</w:t>
      </w:r>
      <w:proofErr w:type="spellEnd"/>
      <w:r w:rsidRPr="001A69B5">
        <w:t xml:space="preserve"> 4.</w:t>
      </w:r>
    </w:p>
    <w:p w14:paraId="487AD25E" w14:textId="77777777" w:rsidR="000513CD" w:rsidRPr="001A69B5" w:rsidRDefault="0009509B" w:rsidP="001A69B5">
      <w:pPr>
        <w:pStyle w:val="avsnitt-undertittel"/>
      </w:pPr>
      <w:r w:rsidRPr="001A69B5">
        <w:t>Delmål 4.1</w:t>
      </w:r>
    </w:p>
    <w:p w14:paraId="2AE53D96"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sikre at alle jenter og </w:t>
      </w:r>
      <w:proofErr w:type="spellStart"/>
      <w:r w:rsidRPr="001A69B5">
        <w:rPr>
          <w:rStyle w:val="kursiv"/>
        </w:rPr>
        <w:t>gutar</w:t>
      </w:r>
      <w:proofErr w:type="spellEnd"/>
      <w:r w:rsidRPr="001A69B5">
        <w:rPr>
          <w:rStyle w:val="kursiv"/>
        </w:rPr>
        <w:t xml:space="preserve"> fullfører gratis og likeverdig </w:t>
      </w:r>
      <w:proofErr w:type="spellStart"/>
      <w:r w:rsidRPr="001A69B5">
        <w:rPr>
          <w:rStyle w:val="kursiv"/>
        </w:rPr>
        <w:t>grunnskule</w:t>
      </w:r>
      <w:proofErr w:type="spellEnd"/>
      <w:r w:rsidRPr="001A69B5">
        <w:rPr>
          <w:rStyle w:val="kursiv"/>
        </w:rPr>
        <w:t xml:space="preserve"> og </w:t>
      </w:r>
      <w:proofErr w:type="spellStart"/>
      <w:r w:rsidRPr="001A69B5">
        <w:rPr>
          <w:rStyle w:val="kursiv"/>
        </w:rPr>
        <w:t>vidaregåande</w:t>
      </w:r>
      <w:proofErr w:type="spellEnd"/>
      <w:r w:rsidRPr="001A69B5">
        <w:rPr>
          <w:rStyle w:val="kursiv"/>
        </w:rPr>
        <w:t xml:space="preserve"> opplæring av </w:t>
      </w:r>
      <w:proofErr w:type="spellStart"/>
      <w:r w:rsidRPr="001A69B5">
        <w:rPr>
          <w:rStyle w:val="kursiv"/>
        </w:rPr>
        <w:t>høg</w:t>
      </w:r>
      <w:proofErr w:type="spellEnd"/>
      <w:r w:rsidRPr="001A69B5">
        <w:rPr>
          <w:rStyle w:val="kursiv"/>
        </w:rPr>
        <w:t xml:space="preserve"> kvalitet som kan gi </w:t>
      </w:r>
      <w:proofErr w:type="spellStart"/>
      <w:r w:rsidRPr="001A69B5">
        <w:rPr>
          <w:rStyle w:val="kursiv"/>
        </w:rPr>
        <w:t>dei</w:t>
      </w:r>
      <w:proofErr w:type="spellEnd"/>
      <w:r w:rsidRPr="001A69B5">
        <w:rPr>
          <w:rStyle w:val="kursiv"/>
        </w:rPr>
        <w:t xml:space="preserve"> relevant og reelt </w:t>
      </w:r>
      <w:proofErr w:type="spellStart"/>
      <w:r w:rsidRPr="001A69B5">
        <w:rPr>
          <w:rStyle w:val="kursiv"/>
        </w:rPr>
        <w:t>læringsutbyte</w:t>
      </w:r>
      <w:proofErr w:type="spellEnd"/>
      <w:r w:rsidRPr="001A69B5">
        <w:rPr>
          <w:rStyle w:val="kursiv"/>
        </w:rPr>
        <w:t>.</w:t>
      </w:r>
    </w:p>
    <w:p w14:paraId="37786A60" w14:textId="77777777" w:rsidR="000513CD" w:rsidRPr="001A69B5" w:rsidRDefault="0009509B" w:rsidP="001A69B5">
      <w:r w:rsidRPr="001A69B5">
        <w:t xml:space="preserve">I </w:t>
      </w:r>
      <w:proofErr w:type="spellStart"/>
      <w:r w:rsidRPr="001A69B5">
        <w:t>Noreg</w:t>
      </w:r>
      <w:proofErr w:type="spellEnd"/>
      <w:r w:rsidRPr="001A69B5">
        <w:t xml:space="preserve"> har alle barn rett og plikt til tiårig </w:t>
      </w:r>
      <w:proofErr w:type="spellStart"/>
      <w:r w:rsidRPr="001A69B5">
        <w:t>grunnskuleopplæring</w:t>
      </w:r>
      <w:proofErr w:type="spellEnd"/>
      <w:r w:rsidRPr="001A69B5">
        <w:t xml:space="preserve"> </w:t>
      </w:r>
      <w:proofErr w:type="spellStart"/>
      <w:r w:rsidRPr="001A69B5">
        <w:t>frå</w:t>
      </w:r>
      <w:proofErr w:type="spellEnd"/>
      <w:r w:rsidRPr="001A69B5">
        <w:t xml:space="preserve"> det året </w:t>
      </w:r>
      <w:proofErr w:type="spellStart"/>
      <w:r w:rsidRPr="001A69B5">
        <w:t>dei</w:t>
      </w:r>
      <w:proofErr w:type="spellEnd"/>
      <w:r w:rsidRPr="001A69B5">
        <w:t xml:space="preserve"> fyller seks år. 98 pst. gjekk direkte til </w:t>
      </w:r>
      <w:proofErr w:type="spellStart"/>
      <w:r w:rsidRPr="001A69B5">
        <w:t>vidaregåande</w:t>
      </w:r>
      <w:proofErr w:type="spellEnd"/>
      <w:r w:rsidRPr="001A69B5">
        <w:t xml:space="preserve"> opplæring </w:t>
      </w:r>
      <w:proofErr w:type="spellStart"/>
      <w:r w:rsidRPr="001A69B5">
        <w:t>frå</w:t>
      </w:r>
      <w:proofErr w:type="spellEnd"/>
      <w:r w:rsidRPr="001A69B5">
        <w:t xml:space="preserve"> 10. trinn i 2020. Regjeringa har gjort </w:t>
      </w:r>
      <w:proofErr w:type="spellStart"/>
      <w:r w:rsidRPr="001A69B5">
        <w:t>mykje</w:t>
      </w:r>
      <w:proofErr w:type="spellEnd"/>
      <w:r w:rsidRPr="001A69B5">
        <w:t xml:space="preserve"> for å styrke </w:t>
      </w:r>
      <w:proofErr w:type="spellStart"/>
      <w:r w:rsidRPr="001A69B5">
        <w:t>tidleg</w:t>
      </w:r>
      <w:proofErr w:type="spellEnd"/>
      <w:r w:rsidRPr="001A69B5">
        <w:t xml:space="preserve"> innsats i </w:t>
      </w:r>
      <w:proofErr w:type="spellStart"/>
      <w:r w:rsidRPr="001A69B5">
        <w:t>skulen</w:t>
      </w:r>
      <w:proofErr w:type="spellEnd"/>
      <w:r w:rsidRPr="001A69B5">
        <w:t xml:space="preserve">. </w:t>
      </w:r>
      <w:proofErr w:type="spellStart"/>
      <w:r w:rsidRPr="001A69B5">
        <w:t>Skuleeigarane</w:t>
      </w:r>
      <w:proofErr w:type="spellEnd"/>
      <w:r w:rsidRPr="001A69B5">
        <w:t xml:space="preserve"> har </w:t>
      </w:r>
      <w:proofErr w:type="spellStart"/>
      <w:r w:rsidRPr="001A69B5">
        <w:t>saman</w:t>
      </w:r>
      <w:proofErr w:type="spellEnd"/>
      <w:r w:rsidRPr="001A69B5">
        <w:t xml:space="preserve"> med </w:t>
      </w:r>
      <w:proofErr w:type="spellStart"/>
      <w:r w:rsidRPr="001A69B5">
        <w:t>barnehageeigarane</w:t>
      </w:r>
      <w:proofErr w:type="spellEnd"/>
      <w:r w:rsidRPr="001A69B5">
        <w:t xml:space="preserve">, fått plikt til å samarbeide om å gi barn </w:t>
      </w:r>
      <w:proofErr w:type="spellStart"/>
      <w:r w:rsidRPr="001A69B5">
        <w:t>ein</w:t>
      </w:r>
      <w:proofErr w:type="spellEnd"/>
      <w:r w:rsidRPr="001A69B5">
        <w:t xml:space="preserve"> </w:t>
      </w:r>
      <w:proofErr w:type="spellStart"/>
      <w:r w:rsidRPr="001A69B5">
        <w:t>tryggare</w:t>
      </w:r>
      <w:proofErr w:type="spellEnd"/>
      <w:r w:rsidRPr="001A69B5">
        <w:t xml:space="preserve"> overgang </w:t>
      </w:r>
      <w:proofErr w:type="spellStart"/>
      <w:r w:rsidRPr="001A69B5">
        <w:t>frå</w:t>
      </w:r>
      <w:proofErr w:type="spellEnd"/>
      <w:r w:rsidRPr="001A69B5">
        <w:t xml:space="preserve"> barnehage til </w:t>
      </w:r>
      <w:proofErr w:type="spellStart"/>
      <w:proofErr w:type="gramStart"/>
      <w:r w:rsidRPr="001A69B5">
        <w:t>skule</w:t>
      </w:r>
      <w:proofErr w:type="spellEnd"/>
      <w:proofErr w:type="gramEnd"/>
      <w:r w:rsidRPr="001A69B5">
        <w:t xml:space="preserve">. </w:t>
      </w:r>
      <w:proofErr w:type="spellStart"/>
      <w:r w:rsidRPr="001A69B5">
        <w:t>Grunnskulen</w:t>
      </w:r>
      <w:proofErr w:type="spellEnd"/>
      <w:r w:rsidRPr="001A69B5">
        <w:t xml:space="preserve"> er styrkt med </w:t>
      </w:r>
      <w:proofErr w:type="spellStart"/>
      <w:r w:rsidRPr="001A69B5">
        <w:t>fleire</w:t>
      </w:r>
      <w:proofErr w:type="spellEnd"/>
      <w:r w:rsidRPr="001A69B5">
        <w:t xml:space="preserve"> </w:t>
      </w:r>
      <w:proofErr w:type="spellStart"/>
      <w:r w:rsidRPr="001A69B5">
        <w:t>lærarar</w:t>
      </w:r>
      <w:proofErr w:type="spellEnd"/>
      <w:r w:rsidRPr="001A69B5">
        <w:t xml:space="preserve"> og rett til intensiv opplæring for </w:t>
      </w:r>
      <w:proofErr w:type="spellStart"/>
      <w:r w:rsidRPr="001A69B5">
        <w:t>dei</w:t>
      </w:r>
      <w:proofErr w:type="spellEnd"/>
      <w:r w:rsidRPr="001A69B5">
        <w:t xml:space="preserve"> som heng etter </w:t>
      </w:r>
      <w:proofErr w:type="spellStart"/>
      <w:r w:rsidRPr="001A69B5">
        <w:t>fagleg</w:t>
      </w:r>
      <w:proofErr w:type="spellEnd"/>
      <w:r w:rsidRPr="001A69B5">
        <w:t xml:space="preserve">. Meld. St. 6 (2019–2020) </w:t>
      </w:r>
      <w:r w:rsidRPr="001A69B5">
        <w:rPr>
          <w:rStyle w:val="kursiv"/>
        </w:rPr>
        <w:t xml:space="preserve">Tett på – tidlig innsats og inkluderende fellesskap i barnehage, skole og SFO </w:t>
      </w:r>
      <w:proofErr w:type="spellStart"/>
      <w:r w:rsidRPr="001A69B5">
        <w:t>omfattar</w:t>
      </w:r>
      <w:proofErr w:type="spellEnd"/>
      <w:r w:rsidRPr="001A69B5">
        <w:t xml:space="preserve"> ei rekke tiltak som skal styrke arbeidet med </w:t>
      </w:r>
      <w:proofErr w:type="spellStart"/>
      <w:r w:rsidRPr="001A69B5">
        <w:t>tidleg</w:t>
      </w:r>
      <w:proofErr w:type="spellEnd"/>
      <w:r w:rsidRPr="001A69B5">
        <w:t xml:space="preserve"> innsats, jf. programkategori 07.20 Grunnopplæringa.</w:t>
      </w:r>
    </w:p>
    <w:p w14:paraId="2195B846" w14:textId="77777777" w:rsidR="000513CD" w:rsidRPr="001A69B5" w:rsidRDefault="0009509B" w:rsidP="001A69B5">
      <w:r w:rsidRPr="001A69B5">
        <w:t xml:space="preserve">Aldri har </w:t>
      </w:r>
      <w:proofErr w:type="spellStart"/>
      <w:r w:rsidRPr="001A69B5">
        <w:t>fleire</w:t>
      </w:r>
      <w:proofErr w:type="spellEnd"/>
      <w:r w:rsidRPr="001A69B5">
        <w:t xml:space="preserve"> fullført og bestått </w:t>
      </w:r>
      <w:proofErr w:type="spellStart"/>
      <w:r w:rsidRPr="001A69B5">
        <w:t>vidaregåande</w:t>
      </w:r>
      <w:proofErr w:type="spellEnd"/>
      <w:r w:rsidRPr="001A69B5">
        <w:t xml:space="preserve"> opplæring. Nesten 8 av 10 av </w:t>
      </w:r>
      <w:proofErr w:type="spellStart"/>
      <w:r w:rsidRPr="001A69B5">
        <w:t>elevane</w:t>
      </w:r>
      <w:proofErr w:type="spellEnd"/>
      <w:r w:rsidRPr="001A69B5">
        <w:t xml:space="preserve"> som begynte i </w:t>
      </w:r>
      <w:proofErr w:type="spellStart"/>
      <w:r w:rsidRPr="001A69B5">
        <w:t>vidaregåande</w:t>
      </w:r>
      <w:proofErr w:type="spellEnd"/>
      <w:r w:rsidRPr="001A69B5">
        <w:t xml:space="preserve"> opplæring i 2014, gjennomførte med studie- eller yrkeskompetanse </w:t>
      </w:r>
      <w:proofErr w:type="spellStart"/>
      <w:r w:rsidRPr="001A69B5">
        <w:t>innan</w:t>
      </w:r>
      <w:proofErr w:type="spellEnd"/>
      <w:r w:rsidRPr="001A69B5">
        <w:t xml:space="preserve"> 5–6 år. Regjeringa har </w:t>
      </w:r>
      <w:proofErr w:type="spellStart"/>
      <w:r w:rsidRPr="001A69B5">
        <w:t>teke</w:t>
      </w:r>
      <w:proofErr w:type="spellEnd"/>
      <w:r w:rsidRPr="001A69B5">
        <w:t xml:space="preserve"> </w:t>
      </w:r>
      <w:proofErr w:type="spellStart"/>
      <w:r w:rsidRPr="001A69B5">
        <w:t>fleire</w:t>
      </w:r>
      <w:proofErr w:type="spellEnd"/>
      <w:r w:rsidRPr="001A69B5">
        <w:t xml:space="preserve"> initiativ for at </w:t>
      </w:r>
      <w:proofErr w:type="spellStart"/>
      <w:r w:rsidRPr="001A69B5">
        <w:t>endå</w:t>
      </w:r>
      <w:proofErr w:type="spellEnd"/>
      <w:r w:rsidRPr="001A69B5">
        <w:t xml:space="preserve"> </w:t>
      </w:r>
      <w:proofErr w:type="spellStart"/>
      <w:r w:rsidRPr="001A69B5">
        <w:t>fleire</w:t>
      </w:r>
      <w:proofErr w:type="spellEnd"/>
      <w:r w:rsidRPr="001A69B5">
        <w:t xml:space="preserve"> skal fullføre. </w:t>
      </w:r>
      <w:proofErr w:type="spellStart"/>
      <w:r w:rsidRPr="001A69B5">
        <w:t>Frå</w:t>
      </w:r>
      <w:proofErr w:type="spellEnd"/>
      <w:r w:rsidRPr="001A69B5">
        <w:t xml:space="preserve"> </w:t>
      </w:r>
      <w:proofErr w:type="spellStart"/>
      <w:r w:rsidRPr="001A69B5">
        <w:t>hausten</w:t>
      </w:r>
      <w:proofErr w:type="spellEnd"/>
      <w:r w:rsidRPr="001A69B5">
        <w:t xml:space="preserve"> 2019 blei det </w:t>
      </w:r>
      <w:proofErr w:type="spellStart"/>
      <w:r w:rsidRPr="001A69B5">
        <w:t>mogleg</w:t>
      </w:r>
      <w:proofErr w:type="spellEnd"/>
      <w:r w:rsidRPr="001A69B5">
        <w:t xml:space="preserve"> å gå rett </w:t>
      </w:r>
      <w:proofErr w:type="spellStart"/>
      <w:r w:rsidRPr="001A69B5">
        <w:t>frå</w:t>
      </w:r>
      <w:proofErr w:type="spellEnd"/>
      <w:r w:rsidRPr="001A69B5">
        <w:t xml:space="preserve"> det første året på </w:t>
      </w:r>
      <w:proofErr w:type="spellStart"/>
      <w:r w:rsidRPr="001A69B5">
        <w:t>studieførebuande</w:t>
      </w:r>
      <w:proofErr w:type="spellEnd"/>
      <w:r w:rsidRPr="001A69B5">
        <w:t xml:space="preserve"> program til det andre året på yrkesfaglege utdanningsprogram. Regjeringa innførte ny </w:t>
      </w:r>
      <w:proofErr w:type="spellStart"/>
      <w:r w:rsidRPr="001A69B5">
        <w:t>tilbodsstruktur</w:t>
      </w:r>
      <w:proofErr w:type="spellEnd"/>
      <w:r w:rsidRPr="001A69B5">
        <w:t xml:space="preserve"> i fag- og yrkesopplæringa </w:t>
      </w:r>
      <w:proofErr w:type="spellStart"/>
      <w:r w:rsidRPr="001A69B5">
        <w:t>frå</w:t>
      </w:r>
      <w:proofErr w:type="spellEnd"/>
      <w:r w:rsidRPr="001A69B5">
        <w:t xml:space="preserve"> og med </w:t>
      </w:r>
      <w:proofErr w:type="spellStart"/>
      <w:r w:rsidRPr="001A69B5">
        <w:t>skuleåret</w:t>
      </w:r>
      <w:proofErr w:type="spellEnd"/>
      <w:r w:rsidRPr="001A69B5">
        <w:t xml:space="preserve"> 2020–21. </w:t>
      </w:r>
      <w:proofErr w:type="spellStart"/>
      <w:r w:rsidRPr="001A69B5">
        <w:t>Fleire</w:t>
      </w:r>
      <w:proofErr w:type="spellEnd"/>
      <w:r w:rsidRPr="001A69B5">
        <w:t xml:space="preserve"> </w:t>
      </w:r>
      <w:proofErr w:type="spellStart"/>
      <w:r w:rsidRPr="001A69B5">
        <w:t>elevar</w:t>
      </w:r>
      <w:proofErr w:type="spellEnd"/>
      <w:r w:rsidRPr="001A69B5">
        <w:t xml:space="preserve"> skal få spesialisering </w:t>
      </w:r>
      <w:proofErr w:type="spellStart"/>
      <w:r w:rsidRPr="001A69B5">
        <w:t>frå</w:t>
      </w:r>
      <w:proofErr w:type="spellEnd"/>
      <w:r w:rsidRPr="001A69B5">
        <w:t xml:space="preserve"> </w:t>
      </w:r>
      <w:proofErr w:type="spellStart"/>
      <w:r w:rsidRPr="001A69B5">
        <w:t>dei</w:t>
      </w:r>
      <w:proofErr w:type="spellEnd"/>
      <w:r w:rsidRPr="001A69B5">
        <w:t xml:space="preserve"> </w:t>
      </w:r>
      <w:proofErr w:type="spellStart"/>
      <w:r w:rsidRPr="001A69B5">
        <w:t>startar</w:t>
      </w:r>
      <w:proofErr w:type="spellEnd"/>
      <w:r w:rsidRPr="001A69B5">
        <w:t xml:space="preserve"> i </w:t>
      </w:r>
      <w:proofErr w:type="spellStart"/>
      <w:r w:rsidRPr="001A69B5">
        <w:t>vidaregåande</w:t>
      </w:r>
      <w:proofErr w:type="spellEnd"/>
      <w:r w:rsidRPr="001A69B5">
        <w:t xml:space="preserve"> opplæring. </w:t>
      </w:r>
      <w:proofErr w:type="spellStart"/>
      <w:r w:rsidRPr="001A69B5">
        <w:t>Læreplanane</w:t>
      </w:r>
      <w:proofErr w:type="spellEnd"/>
      <w:r w:rsidRPr="001A69B5">
        <w:t xml:space="preserve"> er blitt endra slik at </w:t>
      </w:r>
      <w:proofErr w:type="spellStart"/>
      <w:r w:rsidRPr="001A69B5">
        <w:t>dei</w:t>
      </w:r>
      <w:proofErr w:type="spellEnd"/>
      <w:r w:rsidRPr="001A69B5">
        <w:t xml:space="preserve"> er </w:t>
      </w:r>
      <w:proofErr w:type="spellStart"/>
      <w:r w:rsidRPr="001A69B5">
        <w:t>meir</w:t>
      </w:r>
      <w:proofErr w:type="spellEnd"/>
      <w:r w:rsidRPr="001A69B5">
        <w:t xml:space="preserve"> relevante og gir betre </w:t>
      </w:r>
      <w:proofErr w:type="spellStart"/>
      <w:r w:rsidRPr="001A69B5">
        <w:t>moglegheit</w:t>
      </w:r>
      <w:proofErr w:type="spellEnd"/>
      <w:r w:rsidRPr="001A69B5">
        <w:t xml:space="preserve"> for fordjuping. I Meld. St. 21 (2020–2021) </w:t>
      </w:r>
      <w:r w:rsidRPr="001A69B5">
        <w:rPr>
          <w:rStyle w:val="kursiv"/>
        </w:rPr>
        <w:t xml:space="preserve">Fullføringsreformen – med åpne dører til verden og fremtiden </w:t>
      </w:r>
      <w:r w:rsidRPr="001A69B5">
        <w:t xml:space="preserve">foreslår regjeringa at alle som begynner i </w:t>
      </w:r>
      <w:proofErr w:type="spellStart"/>
      <w:r w:rsidRPr="001A69B5">
        <w:t>vidaregåande</w:t>
      </w:r>
      <w:proofErr w:type="spellEnd"/>
      <w:r w:rsidRPr="001A69B5">
        <w:t xml:space="preserve"> opplæring, skal få rett til opplæring fram til </w:t>
      </w:r>
      <w:proofErr w:type="spellStart"/>
      <w:r w:rsidRPr="001A69B5">
        <w:t>dei</w:t>
      </w:r>
      <w:proofErr w:type="spellEnd"/>
      <w:r w:rsidRPr="001A69B5">
        <w:t xml:space="preserve"> har fullført og bestått. Unge og </w:t>
      </w:r>
      <w:proofErr w:type="spellStart"/>
      <w:r w:rsidRPr="001A69B5">
        <w:t>vaksne</w:t>
      </w:r>
      <w:proofErr w:type="spellEnd"/>
      <w:r w:rsidRPr="001A69B5">
        <w:t xml:space="preserve"> som har brukt opp retten sin, får </w:t>
      </w:r>
      <w:proofErr w:type="spellStart"/>
      <w:r w:rsidRPr="001A69B5">
        <w:t>ein</w:t>
      </w:r>
      <w:proofErr w:type="spellEnd"/>
      <w:r w:rsidRPr="001A69B5">
        <w:t xml:space="preserve"> sjanse til å </w:t>
      </w:r>
      <w:proofErr w:type="spellStart"/>
      <w:r w:rsidRPr="001A69B5">
        <w:t>kome</w:t>
      </w:r>
      <w:proofErr w:type="spellEnd"/>
      <w:r w:rsidRPr="001A69B5">
        <w:t xml:space="preserve"> tilbake og prøve på nytt. Tiltaka i </w:t>
      </w:r>
      <w:proofErr w:type="spellStart"/>
      <w:r w:rsidRPr="001A69B5">
        <w:t>Fullføringsreforma</w:t>
      </w:r>
      <w:proofErr w:type="spellEnd"/>
      <w:r w:rsidRPr="001A69B5">
        <w:t xml:space="preserve"> blir </w:t>
      </w:r>
      <w:proofErr w:type="spellStart"/>
      <w:r w:rsidRPr="001A69B5">
        <w:t>følgde</w:t>
      </w:r>
      <w:proofErr w:type="spellEnd"/>
      <w:r w:rsidRPr="001A69B5">
        <w:t xml:space="preserve"> opp i forslag </w:t>
      </w:r>
      <w:proofErr w:type="spellStart"/>
      <w:r w:rsidRPr="001A69B5">
        <w:t>frå</w:t>
      </w:r>
      <w:proofErr w:type="spellEnd"/>
      <w:r w:rsidRPr="001A69B5">
        <w:t xml:space="preserve"> regjeringa til ny opplæringslov, som er sendt på </w:t>
      </w:r>
      <w:proofErr w:type="spellStart"/>
      <w:r w:rsidRPr="001A69B5">
        <w:t>høyring</w:t>
      </w:r>
      <w:proofErr w:type="spellEnd"/>
      <w:r w:rsidRPr="001A69B5">
        <w:t xml:space="preserve">. Departementet foreslår </w:t>
      </w:r>
      <w:proofErr w:type="spellStart"/>
      <w:r w:rsidRPr="001A69B5">
        <w:t>midlar</w:t>
      </w:r>
      <w:proofErr w:type="spellEnd"/>
      <w:r w:rsidRPr="001A69B5">
        <w:t xml:space="preserve"> til </w:t>
      </w:r>
      <w:proofErr w:type="spellStart"/>
      <w:r w:rsidRPr="001A69B5">
        <w:t>fleire</w:t>
      </w:r>
      <w:proofErr w:type="spellEnd"/>
      <w:r w:rsidRPr="001A69B5">
        <w:t xml:space="preserve"> av tiltaka i statsbudsjettet for 2022, inkludert utvida rett til </w:t>
      </w:r>
      <w:proofErr w:type="spellStart"/>
      <w:r w:rsidRPr="001A69B5">
        <w:t>vidaregåande</w:t>
      </w:r>
      <w:proofErr w:type="spellEnd"/>
      <w:r w:rsidRPr="001A69B5">
        <w:t xml:space="preserve"> opplæring. Sjå </w:t>
      </w:r>
      <w:proofErr w:type="spellStart"/>
      <w:r w:rsidRPr="001A69B5">
        <w:t>nærare</w:t>
      </w:r>
      <w:proofErr w:type="spellEnd"/>
      <w:r w:rsidRPr="001A69B5">
        <w:t xml:space="preserve"> omtale under programkategori 07.20.</w:t>
      </w:r>
    </w:p>
    <w:p w14:paraId="07CB0F47" w14:textId="77777777" w:rsidR="000513CD" w:rsidRPr="001A69B5" w:rsidRDefault="0009509B" w:rsidP="001A69B5">
      <w:pPr>
        <w:pStyle w:val="avsnitt-undertittel"/>
      </w:pPr>
      <w:r w:rsidRPr="001A69B5">
        <w:t>Delmål 4.2</w:t>
      </w:r>
    </w:p>
    <w:p w14:paraId="1415D2F7"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sikre alle jenter og </w:t>
      </w:r>
      <w:proofErr w:type="spellStart"/>
      <w:r w:rsidRPr="001A69B5">
        <w:rPr>
          <w:rStyle w:val="kursiv"/>
        </w:rPr>
        <w:t>gutar</w:t>
      </w:r>
      <w:proofErr w:type="spellEnd"/>
      <w:r w:rsidRPr="001A69B5">
        <w:rPr>
          <w:rStyle w:val="kursiv"/>
        </w:rPr>
        <w:t xml:space="preserve"> tilgang til god og </w:t>
      </w:r>
      <w:proofErr w:type="spellStart"/>
      <w:r w:rsidRPr="001A69B5">
        <w:rPr>
          <w:rStyle w:val="kursiv"/>
        </w:rPr>
        <w:t>tidleg</w:t>
      </w:r>
      <w:proofErr w:type="spellEnd"/>
      <w:r w:rsidRPr="001A69B5">
        <w:rPr>
          <w:rStyle w:val="kursiv"/>
        </w:rPr>
        <w:t xml:space="preserve"> omsorg og </w:t>
      </w:r>
      <w:proofErr w:type="spellStart"/>
      <w:r w:rsidRPr="001A69B5">
        <w:rPr>
          <w:rStyle w:val="kursiv"/>
        </w:rPr>
        <w:t>førskule</w:t>
      </w:r>
      <w:proofErr w:type="spellEnd"/>
      <w:r w:rsidRPr="001A69B5">
        <w:rPr>
          <w:rStyle w:val="kursiv"/>
        </w:rPr>
        <w:t xml:space="preserve">, slik at </w:t>
      </w:r>
      <w:proofErr w:type="spellStart"/>
      <w:r w:rsidRPr="001A69B5">
        <w:rPr>
          <w:rStyle w:val="kursiv"/>
        </w:rPr>
        <w:t>dei</w:t>
      </w:r>
      <w:proofErr w:type="spellEnd"/>
      <w:r w:rsidRPr="001A69B5">
        <w:rPr>
          <w:rStyle w:val="kursiv"/>
        </w:rPr>
        <w:t xml:space="preserve"> er førebudde på å begynne i </w:t>
      </w:r>
      <w:proofErr w:type="spellStart"/>
      <w:r w:rsidRPr="001A69B5">
        <w:rPr>
          <w:rStyle w:val="kursiv"/>
        </w:rPr>
        <w:t>grunnskulen</w:t>
      </w:r>
      <w:proofErr w:type="spellEnd"/>
      <w:r w:rsidRPr="001A69B5">
        <w:rPr>
          <w:rStyle w:val="kursiv"/>
        </w:rPr>
        <w:t>.</w:t>
      </w:r>
    </w:p>
    <w:p w14:paraId="244AFBBD" w14:textId="77777777" w:rsidR="000513CD" w:rsidRPr="001A69B5" w:rsidRDefault="0009509B" w:rsidP="001A69B5">
      <w:r w:rsidRPr="001A69B5">
        <w:t xml:space="preserve">Barnehagedekninga er god. I 2020 gjekk 272 264 av 1–5-åringane i barnehage, mot 275 804 i 2019. Det er </w:t>
      </w:r>
      <w:proofErr w:type="spellStart"/>
      <w:r w:rsidRPr="001A69B5">
        <w:t>ein</w:t>
      </w:r>
      <w:proofErr w:type="spellEnd"/>
      <w:r w:rsidRPr="001A69B5">
        <w:t xml:space="preserve"> nedgang på 3 540 barn, </w:t>
      </w:r>
      <w:proofErr w:type="spellStart"/>
      <w:r w:rsidRPr="001A69B5">
        <w:t>noko</w:t>
      </w:r>
      <w:proofErr w:type="spellEnd"/>
      <w:r w:rsidRPr="001A69B5">
        <w:t xml:space="preserve"> som kjem av nedgang i </w:t>
      </w:r>
      <w:proofErr w:type="spellStart"/>
      <w:r w:rsidRPr="001A69B5">
        <w:t>fødselstala</w:t>
      </w:r>
      <w:proofErr w:type="spellEnd"/>
      <w:r w:rsidRPr="001A69B5">
        <w:t xml:space="preserve"> for </w:t>
      </w:r>
      <w:proofErr w:type="spellStart"/>
      <w:r w:rsidRPr="001A69B5">
        <w:t>dei</w:t>
      </w:r>
      <w:proofErr w:type="spellEnd"/>
      <w:r w:rsidRPr="001A69B5">
        <w:t xml:space="preserve"> aktuelle årskulla. Dekningsgraden for barn i alderen 1–5 år har </w:t>
      </w:r>
      <w:proofErr w:type="spellStart"/>
      <w:r w:rsidRPr="001A69B5">
        <w:t>auka</w:t>
      </w:r>
      <w:proofErr w:type="spellEnd"/>
      <w:r w:rsidRPr="001A69B5">
        <w:t xml:space="preserve"> </w:t>
      </w:r>
      <w:proofErr w:type="spellStart"/>
      <w:r w:rsidRPr="001A69B5">
        <w:t>frå</w:t>
      </w:r>
      <w:proofErr w:type="spellEnd"/>
      <w:r w:rsidRPr="001A69B5">
        <w:t xml:space="preserve"> 92,2 pst. i 2019 til 92,8 pst. i 2020.</w:t>
      </w:r>
    </w:p>
    <w:p w14:paraId="6BA8495D" w14:textId="77777777" w:rsidR="000513CD" w:rsidRPr="001A69B5" w:rsidRDefault="0009509B" w:rsidP="001A69B5">
      <w:r w:rsidRPr="001A69B5">
        <w:t xml:space="preserve">Ei nasjonal moderasjonsordning </w:t>
      </w:r>
      <w:proofErr w:type="spellStart"/>
      <w:r w:rsidRPr="001A69B5">
        <w:t>sikrar</w:t>
      </w:r>
      <w:proofErr w:type="spellEnd"/>
      <w:r w:rsidRPr="001A69B5">
        <w:t xml:space="preserve"> at ingen </w:t>
      </w:r>
      <w:proofErr w:type="spellStart"/>
      <w:r w:rsidRPr="001A69B5">
        <w:t>familiar</w:t>
      </w:r>
      <w:proofErr w:type="spellEnd"/>
      <w:r w:rsidRPr="001A69B5">
        <w:t xml:space="preserve"> skal betale </w:t>
      </w:r>
      <w:proofErr w:type="spellStart"/>
      <w:r w:rsidRPr="001A69B5">
        <w:t>meir</w:t>
      </w:r>
      <w:proofErr w:type="spellEnd"/>
      <w:r w:rsidRPr="001A69B5">
        <w:t xml:space="preserve"> enn 6 pst. av inntekta si for </w:t>
      </w:r>
      <w:proofErr w:type="spellStart"/>
      <w:r w:rsidRPr="001A69B5">
        <w:t>ein</w:t>
      </w:r>
      <w:proofErr w:type="spellEnd"/>
      <w:r w:rsidRPr="001A69B5">
        <w:t xml:space="preserve"> barnehageplass, avgrensa av </w:t>
      </w:r>
      <w:proofErr w:type="spellStart"/>
      <w:r w:rsidRPr="001A69B5">
        <w:t>ein</w:t>
      </w:r>
      <w:proofErr w:type="spellEnd"/>
      <w:r w:rsidRPr="001A69B5">
        <w:t xml:space="preserve"> nasjonalt fastsett maksimalpris for foreldrebetaling. I tillegg får barn i alderen 2–5 år </w:t>
      </w:r>
      <w:proofErr w:type="spellStart"/>
      <w:r w:rsidRPr="001A69B5">
        <w:t>frå</w:t>
      </w:r>
      <w:proofErr w:type="spellEnd"/>
      <w:r w:rsidRPr="001A69B5">
        <w:t xml:space="preserve"> </w:t>
      </w:r>
      <w:proofErr w:type="spellStart"/>
      <w:r w:rsidRPr="001A69B5">
        <w:t>låginntektsfamiliar</w:t>
      </w:r>
      <w:proofErr w:type="spellEnd"/>
      <w:r w:rsidRPr="001A69B5">
        <w:t xml:space="preserve"> 20 </w:t>
      </w:r>
      <w:proofErr w:type="spellStart"/>
      <w:r w:rsidRPr="001A69B5">
        <w:t>timar</w:t>
      </w:r>
      <w:proofErr w:type="spellEnd"/>
      <w:r w:rsidRPr="001A69B5">
        <w:t xml:space="preserve"> gratis </w:t>
      </w:r>
      <w:proofErr w:type="spellStart"/>
      <w:r w:rsidRPr="001A69B5">
        <w:t>barnehagetilbod</w:t>
      </w:r>
      <w:proofErr w:type="spellEnd"/>
      <w:r w:rsidRPr="001A69B5">
        <w:t xml:space="preserve"> per veke, og inntektsgrensa var </w:t>
      </w:r>
      <w:proofErr w:type="spellStart"/>
      <w:r w:rsidRPr="001A69B5">
        <w:t>frå</w:t>
      </w:r>
      <w:proofErr w:type="spellEnd"/>
      <w:r w:rsidRPr="001A69B5">
        <w:t xml:space="preserve"> 1. august 2021 på 583 650 kroner.</w:t>
      </w:r>
    </w:p>
    <w:p w14:paraId="32136E78" w14:textId="77777777" w:rsidR="000513CD" w:rsidRPr="001A69B5" w:rsidRDefault="0009509B" w:rsidP="001A69B5">
      <w:r w:rsidRPr="001A69B5">
        <w:t xml:space="preserve">Kvaliteten på </w:t>
      </w:r>
      <w:proofErr w:type="spellStart"/>
      <w:r w:rsidRPr="001A69B5">
        <w:t>barnehagetilbodet</w:t>
      </w:r>
      <w:proofErr w:type="spellEnd"/>
      <w:r w:rsidRPr="001A69B5">
        <w:t xml:space="preserve"> varierer sterkt. Det er </w:t>
      </w:r>
      <w:proofErr w:type="spellStart"/>
      <w:r w:rsidRPr="001A69B5">
        <w:t>forskjellar</w:t>
      </w:r>
      <w:proofErr w:type="spellEnd"/>
      <w:r w:rsidRPr="001A69B5">
        <w:t xml:space="preserve"> når det gjeld i kva grad </w:t>
      </w:r>
      <w:proofErr w:type="spellStart"/>
      <w:r w:rsidRPr="001A69B5">
        <w:t>barnehagane</w:t>
      </w:r>
      <w:proofErr w:type="spellEnd"/>
      <w:r w:rsidRPr="001A69B5">
        <w:t xml:space="preserve"> </w:t>
      </w:r>
      <w:proofErr w:type="spellStart"/>
      <w:r w:rsidRPr="001A69B5">
        <w:t>bidreg</w:t>
      </w:r>
      <w:proofErr w:type="spellEnd"/>
      <w:r w:rsidRPr="001A69B5">
        <w:t xml:space="preserve"> til å støtte barns språk, leik og kognitive og emosjonelle utvikling. Regjeringa har lagt fram strategien </w:t>
      </w:r>
      <w:r w:rsidRPr="001A69B5">
        <w:rPr>
          <w:rStyle w:val="kursiv"/>
        </w:rPr>
        <w:t>Barnehager mot 2030 – Strategi for barnehagekvalitet 2021–2030</w:t>
      </w:r>
      <w:r w:rsidRPr="001A69B5">
        <w:t xml:space="preserve">. </w:t>
      </w:r>
      <w:proofErr w:type="spellStart"/>
      <w:r w:rsidRPr="001A69B5">
        <w:t>Hovudmålet</w:t>
      </w:r>
      <w:proofErr w:type="spellEnd"/>
      <w:r w:rsidRPr="001A69B5">
        <w:t xml:space="preserve"> for strategien er at alle barn skal få </w:t>
      </w:r>
      <w:proofErr w:type="spellStart"/>
      <w:r w:rsidRPr="001A69B5">
        <w:t>eit</w:t>
      </w:r>
      <w:proofErr w:type="spellEnd"/>
      <w:r w:rsidRPr="001A69B5">
        <w:t xml:space="preserve"> godt </w:t>
      </w:r>
      <w:proofErr w:type="spellStart"/>
      <w:r w:rsidRPr="001A69B5">
        <w:t>barnehagetilbod</w:t>
      </w:r>
      <w:proofErr w:type="spellEnd"/>
      <w:r w:rsidRPr="001A69B5">
        <w:t xml:space="preserve">, uavhengig av kvar </w:t>
      </w:r>
      <w:proofErr w:type="spellStart"/>
      <w:r w:rsidRPr="001A69B5">
        <w:t>dei</w:t>
      </w:r>
      <w:proofErr w:type="spellEnd"/>
      <w:r w:rsidRPr="001A69B5">
        <w:t xml:space="preserve"> bur, og kva barnehage </w:t>
      </w:r>
      <w:proofErr w:type="spellStart"/>
      <w:r w:rsidRPr="001A69B5">
        <w:t>dei</w:t>
      </w:r>
      <w:proofErr w:type="spellEnd"/>
      <w:r w:rsidRPr="001A69B5">
        <w:t xml:space="preserve"> går i. Strategien uttrykker </w:t>
      </w:r>
      <w:proofErr w:type="spellStart"/>
      <w:r w:rsidRPr="001A69B5">
        <w:t>ambisjonane</w:t>
      </w:r>
      <w:proofErr w:type="spellEnd"/>
      <w:r w:rsidRPr="001A69B5">
        <w:t xml:space="preserve"> regjeringa har for barnehagesektoren, og </w:t>
      </w:r>
      <w:proofErr w:type="spellStart"/>
      <w:r w:rsidRPr="001A69B5">
        <w:t>fremjar</w:t>
      </w:r>
      <w:proofErr w:type="spellEnd"/>
      <w:r w:rsidRPr="001A69B5">
        <w:t xml:space="preserve"> ei rekke tiltak.</w:t>
      </w:r>
    </w:p>
    <w:p w14:paraId="2E81CAD6" w14:textId="77777777" w:rsidR="000513CD" w:rsidRPr="001A69B5" w:rsidRDefault="0009509B" w:rsidP="001A69B5">
      <w:r w:rsidRPr="001A69B5">
        <w:t xml:space="preserve">I 2022 foreslår regjeringa at 100 mill. kroner av veksten i </w:t>
      </w:r>
      <w:proofErr w:type="spellStart"/>
      <w:r w:rsidRPr="001A69B5">
        <w:t>kommunanes</w:t>
      </w:r>
      <w:proofErr w:type="spellEnd"/>
      <w:r w:rsidRPr="001A69B5">
        <w:t xml:space="preserve"> frie inntekter blir grunngitt med å legge til rette for </w:t>
      </w:r>
      <w:proofErr w:type="spellStart"/>
      <w:r w:rsidRPr="001A69B5">
        <w:t>fleire</w:t>
      </w:r>
      <w:proofErr w:type="spellEnd"/>
      <w:r w:rsidRPr="001A69B5">
        <w:t xml:space="preserve"> </w:t>
      </w:r>
      <w:proofErr w:type="spellStart"/>
      <w:r w:rsidRPr="001A69B5">
        <w:t>barnehagelærarar</w:t>
      </w:r>
      <w:proofErr w:type="spellEnd"/>
      <w:r w:rsidRPr="001A69B5">
        <w:t xml:space="preserve"> i grunnbemanninga, og at dette må </w:t>
      </w:r>
      <w:proofErr w:type="spellStart"/>
      <w:r w:rsidRPr="001A69B5">
        <w:t>sjåast</w:t>
      </w:r>
      <w:proofErr w:type="spellEnd"/>
      <w:r w:rsidRPr="001A69B5">
        <w:t xml:space="preserve"> i lys av ambisjonen om at 50 pst. av det tilsette i barnehagen skal </w:t>
      </w:r>
      <w:proofErr w:type="spellStart"/>
      <w:r w:rsidRPr="001A69B5">
        <w:t>vere</w:t>
      </w:r>
      <w:proofErr w:type="spellEnd"/>
      <w:r w:rsidRPr="001A69B5">
        <w:t xml:space="preserve"> </w:t>
      </w:r>
      <w:proofErr w:type="spellStart"/>
      <w:r w:rsidRPr="001A69B5">
        <w:t>barnehagelærarar</w:t>
      </w:r>
      <w:proofErr w:type="spellEnd"/>
      <w:r w:rsidRPr="001A69B5">
        <w:t xml:space="preserve"> </w:t>
      </w:r>
      <w:proofErr w:type="spellStart"/>
      <w:r w:rsidRPr="001A69B5">
        <w:t>innan</w:t>
      </w:r>
      <w:proofErr w:type="spellEnd"/>
      <w:r w:rsidRPr="001A69B5">
        <w:t xml:space="preserve"> 2025. Departementet foreslår også å løyve 20 mill. kroner til </w:t>
      </w:r>
      <w:proofErr w:type="spellStart"/>
      <w:r w:rsidRPr="001A69B5">
        <w:t>auka</w:t>
      </w:r>
      <w:proofErr w:type="spellEnd"/>
      <w:r w:rsidRPr="001A69B5">
        <w:t xml:space="preserve"> pedagogtettleik i </w:t>
      </w:r>
      <w:proofErr w:type="spellStart"/>
      <w:r w:rsidRPr="001A69B5">
        <w:t>levekårsutsette</w:t>
      </w:r>
      <w:proofErr w:type="spellEnd"/>
      <w:r w:rsidRPr="001A69B5">
        <w:t xml:space="preserve"> område.</w:t>
      </w:r>
    </w:p>
    <w:p w14:paraId="444F3408" w14:textId="77777777" w:rsidR="000513CD" w:rsidRPr="001A69B5" w:rsidRDefault="0009509B" w:rsidP="001A69B5">
      <w:r w:rsidRPr="001A69B5">
        <w:t xml:space="preserve">Sjå </w:t>
      </w:r>
      <w:proofErr w:type="spellStart"/>
      <w:r w:rsidRPr="001A69B5">
        <w:t>nærare</w:t>
      </w:r>
      <w:proofErr w:type="spellEnd"/>
      <w:r w:rsidRPr="001A69B5">
        <w:t xml:space="preserve"> omtale under programkategori 07.30 </w:t>
      </w:r>
      <w:proofErr w:type="spellStart"/>
      <w:r w:rsidRPr="001A69B5">
        <w:t>Barnehagar</w:t>
      </w:r>
      <w:proofErr w:type="spellEnd"/>
      <w:r w:rsidRPr="001A69B5">
        <w:t>.</w:t>
      </w:r>
    </w:p>
    <w:p w14:paraId="2D8BEAE7" w14:textId="77777777" w:rsidR="000513CD" w:rsidRPr="001A69B5" w:rsidRDefault="0009509B" w:rsidP="001A69B5">
      <w:pPr>
        <w:pStyle w:val="avsnitt-undertittel"/>
      </w:pPr>
      <w:r w:rsidRPr="001A69B5">
        <w:t>Delmål 4.3</w:t>
      </w:r>
    </w:p>
    <w:p w14:paraId="6BBF6B25"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sikre kvinner og menn lik tilgang til god teknisk og </w:t>
      </w:r>
      <w:proofErr w:type="spellStart"/>
      <w:r w:rsidRPr="001A69B5">
        <w:rPr>
          <w:rStyle w:val="kursiv"/>
        </w:rPr>
        <w:t>yrkesfagleg</w:t>
      </w:r>
      <w:proofErr w:type="spellEnd"/>
      <w:r w:rsidRPr="001A69B5">
        <w:rPr>
          <w:rStyle w:val="kursiv"/>
        </w:rPr>
        <w:t xml:space="preserve"> opplæring og </w:t>
      </w:r>
      <w:proofErr w:type="spellStart"/>
      <w:r w:rsidRPr="001A69B5">
        <w:rPr>
          <w:rStyle w:val="kursiv"/>
        </w:rPr>
        <w:t>høgare</w:t>
      </w:r>
      <w:proofErr w:type="spellEnd"/>
      <w:r w:rsidRPr="001A69B5">
        <w:rPr>
          <w:rStyle w:val="kursiv"/>
        </w:rPr>
        <w:t xml:space="preserve"> utdanning, </w:t>
      </w:r>
      <w:proofErr w:type="spellStart"/>
      <w:r w:rsidRPr="001A69B5">
        <w:rPr>
          <w:rStyle w:val="kursiv"/>
        </w:rPr>
        <w:t>medrekna</w:t>
      </w:r>
      <w:proofErr w:type="spellEnd"/>
      <w:r w:rsidRPr="001A69B5">
        <w:rPr>
          <w:rStyle w:val="kursiv"/>
        </w:rPr>
        <w:t xml:space="preserve"> universitetsutdanning, til </w:t>
      </w:r>
      <w:proofErr w:type="spellStart"/>
      <w:r w:rsidRPr="001A69B5">
        <w:rPr>
          <w:rStyle w:val="kursiv"/>
        </w:rPr>
        <w:t>ein</w:t>
      </w:r>
      <w:proofErr w:type="spellEnd"/>
      <w:r w:rsidRPr="001A69B5">
        <w:rPr>
          <w:rStyle w:val="kursiv"/>
        </w:rPr>
        <w:t xml:space="preserve"> </w:t>
      </w:r>
      <w:proofErr w:type="spellStart"/>
      <w:r w:rsidRPr="001A69B5">
        <w:rPr>
          <w:rStyle w:val="kursiv"/>
        </w:rPr>
        <w:t>overkomeleg</w:t>
      </w:r>
      <w:proofErr w:type="spellEnd"/>
      <w:r w:rsidRPr="001A69B5">
        <w:rPr>
          <w:rStyle w:val="kursiv"/>
        </w:rPr>
        <w:t xml:space="preserve"> pris.</w:t>
      </w:r>
    </w:p>
    <w:p w14:paraId="297E525E" w14:textId="77777777" w:rsidR="000513CD" w:rsidRPr="001A69B5" w:rsidRDefault="0009509B" w:rsidP="001A69B5">
      <w:proofErr w:type="spellStart"/>
      <w:r w:rsidRPr="001A69B5">
        <w:t>Høgare</w:t>
      </w:r>
      <w:proofErr w:type="spellEnd"/>
      <w:r w:rsidRPr="001A69B5">
        <w:t xml:space="preserve"> utdanning er gratis ved </w:t>
      </w:r>
      <w:proofErr w:type="spellStart"/>
      <w:r w:rsidRPr="001A69B5">
        <w:t>statlege</w:t>
      </w:r>
      <w:proofErr w:type="spellEnd"/>
      <w:r w:rsidRPr="001A69B5">
        <w:t xml:space="preserve"> </w:t>
      </w:r>
      <w:proofErr w:type="spellStart"/>
      <w:r w:rsidRPr="001A69B5">
        <w:t>institusjonar</w:t>
      </w:r>
      <w:proofErr w:type="spellEnd"/>
      <w:r w:rsidRPr="001A69B5">
        <w:t xml:space="preserve">, og det </w:t>
      </w:r>
      <w:proofErr w:type="spellStart"/>
      <w:r w:rsidRPr="001A69B5">
        <w:t>finst</w:t>
      </w:r>
      <w:proofErr w:type="spellEnd"/>
      <w:r w:rsidRPr="001A69B5">
        <w:t xml:space="preserve"> gode økonomiske </w:t>
      </w:r>
      <w:proofErr w:type="spellStart"/>
      <w:r w:rsidRPr="001A69B5">
        <w:t>støtteordningar</w:t>
      </w:r>
      <w:proofErr w:type="spellEnd"/>
      <w:r w:rsidRPr="001A69B5">
        <w:t xml:space="preserve">. </w:t>
      </w:r>
      <w:proofErr w:type="spellStart"/>
      <w:r w:rsidRPr="001A69B5">
        <w:t>Innanfor</w:t>
      </w:r>
      <w:proofErr w:type="spellEnd"/>
      <w:r w:rsidRPr="001A69B5">
        <w:t xml:space="preserve">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utgjer</w:t>
      </w:r>
      <w:proofErr w:type="spellEnd"/>
      <w:r w:rsidRPr="001A69B5">
        <w:t xml:space="preserve"> studentbetaling om lag 38 pst. av den samla finansieringa.</w:t>
      </w:r>
    </w:p>
    <w:p w14:paraId="6E2AB796" w14:textId="77777777" w:rsidR="000513CD" w:rsidRPr="001A69B5" w:rsidRDefault="0009509B" w:rsidP="001A69B5">
      <w:r w:rsidRPr="001A69B5">
        <w:t xml:space="preserve">Som følge av covid-19-pandemien har </w:t>
      </w:r>
      <w:proofErr w:type="spellStart"/>
      <w:r w:rsidRPr="001A69B5">
        <w:t>kvardagen</w:t>
      </w:r>
      <w:proofErr w:type="spellEnd"/>
      <w:r w:rsidRPr="001A69B5">
        <w:t xml:space="preserve"> blitt </w:t>
      </w:r>
      <w:proofErr w:type="spellStart"/>
      <w:r w:rsidRPr="001A69B5">
        <w:t>meir</w:t>
      </w:r>
      <w:proofErr w:type="spellEnd"/>
      <w:r w:rsidRPr="001A69B5">
        <w:t xml:space="preserve"> usikker for mange </w:t>
      </w:r>
      <w:proofErr w:type="spellStart"/>
      <w:r w:rsidRPr="001A69B5">
        <w:t>studentar</w:t>
      </w:r>
      <w:proofErr w:type="spellEnd"/>
      <w:r w:rsidRPr="001A69B5">
        <w:t xml:space="preserve"> og </w:t>
      </w:r>
      <w:proofErr w:type="spellStart"/>
      <w:r w:rsidRPr="001A69B5">
        <w:t>elevar</w:t>
      </w:r>
      <w:proofErr w:type="spellEnd"/>
      <w:r w:rsidRPr="001A69B5">
        <w:t xml:space="preserve">. </w:t>
      </w:r>
      <w:proofErr w:type="spellStart"/>
      <w:r w:rsidRPr="001A69B5">
        <w:t>Fleire</w:t>
      </w:r>
      <w:proofErr w:type="spellEnd"/>
      <w:r w:rsidRPr="001A69B5">
        <w:t xml:space="preserve"> </w:t>
      </w:r>
      <w:proofErr w:type="spellStart"/>
      <w:r w:rsidRPr="001A69B5">
        <w:t>studentar</w:t>
      </w:r>
      <w:proofErr w:type="spellEnd"/>
      <w:r w:rsidRPr="001A69B5">
        <w:t xml:space="preserve"> blei permitterte </w:t>
      </w:r>
      <w:proofErr w:type="spellStart"/>
      <w:r w:rsidRPr="001A69B5">
        <w:t>frå</w:t>
      </w:r>
      <w:proofErr w:type="spellEnd"/>
      <w:r w:rsidRPr="001A69B5">
        <w:t xml:space="preserve"> jobben </w:t>
      </w:r>
      <w:proofErr w:type="spellStart"/>
      <w:r w:rsidRPr="001A69B5">
        <w:t>dei</w:t>
      </w:r>
      <w:proofErr w:type="spellEnd"/>
      <w:r w:rsidRPr="001A69B5">
        <w:t xml:space="preserve"> har ved sida av studia på grunn av pandemien. For å kompensere for tapt arbeidsinntekt gjorde regjeringa det </w:t>
      </w:r>
      <w:proofErr w:type="spellStart"/>
      <w:r w:rsidRPr="001A69B5">
        <w:t>mogleg</w:t>
      </w:r>
      <w:proofErr w:type="spellEnd"/>
      <w:r w:rsidRPr="001A69B5">
        <w:t xml:space="preserve"> mellom anna å ta opp </w:t>
      </w:r>
      <w:proofErr w:type="spellStart"/>
      <w:r w:rsidRPr="001A69B5">
        <w:t>eit</w:t>
      </w:r>
      <w:proofErr w:type="spellEnd"/>
      <w:r w:rsidRPr="001A69B5">
        <w:t xml:space="preserve"> ekstralån på 26 000 kroner i 2020.</w:t>
      </w:r>
    </w:p>
    <w:p w14:paraId="77D1F4B8" w14:textId="77777777" w:rsidR="000513CD" w:rsidRPr="001A69B5" w:rsidRDefault="0009509B" w:rsidP="001A69B5">
      <w:r w:rsidRPr="001A69B5">
        <w:t xml:space="preserve">Om lag 60 pst. av </w:t>
      </w:r>
      <w:proofErr w:type="spellStart"/>
      <w:r w:rsidRPr="001A69B5">
        <w:t>studentane</w:t>
      </w:r>
      <w:proofErr w:type="spellEnd"/>
      <w:r w:rsidRPr="001A69B5">
        <w:t xml:space="preserve"> i </w:t>
      </w:r>
      <w:proofErr w:type="spellStart"/>
      <w:r w:rsidRPr="001A69B5">
        <w:t>høgare</w:t>
      </w:r>
      <w:proofErr w:type="spellEnd"/>
      <w:r w:rsidRPr="001A69B5">
        <w:t xml:space="preserve"> utdanning er kvinner. Dei siste ti åra har kjønnsfordelinga </w:t>
      </w:r>
      <w:proofErr w:type="spellStart"/>
      <w:r w:rsidRPr="001A69B5">
        <w:t>vore</w:t>
      </w:r>
      <w:proofErr w:type="spellEnd"/>
      <w:r w:rsidRPr="001A69B5">
        <w:t xml:space="preserve"> relativt konstant, også på tvers av fagområda. </w:t>
      </w:r>
      <w:proofErr w:type="spellStart"/>
      <w:r w:rsidRPr="001A69B5">
        <w:t>Sidan</w:t>
      </w:r>
      <w:proofErr w:type="spellEnd"/>
      <w:r w:rsidRPr="001A69B5">
        <w:t xml:space="preserve"> 2011 har det like fullt </w:t>
      </w:r>
      <w:proofErr w:type="spellStart"/>
      <w:r w:rsidRPr="001A69B5">
        <w:t>vore</w:t>
      </w:r>
      <w:proofErr w:type="spellEnd"/>
      <w:r w:rsidRPr="001A69B5">
        <w:t xml:space="preserve"> ei svak </w:t>
      </w:r>
      <w:proofErr w:type="spellStart"/>
      <w:r w:rsidRPr="001A69B5">
        <w:t>kjønnsutjamnande</w:t>
      </w:r>
      <w:proofErr w:type="spellEnd"/>
      <w:r w:rsidRPr="001A69B5">
        <w:t xml:space="preserve"> utvikling </w:t>
      </w:r>
      <w:proofErr w:type="spellStart"/>
      <w:r w:rsidRPr="001A69B5">
        <w:t>innanfor</w:t>
      </w:r>
      <w:proofErr w:type="spellEnd"/>
      <w:r w:rsidRPr="001A69B5">
        <w:t xml:space="preserve"> </w:t>
      </w:r>
      <w:proofErr w:type="spellStart"/>
      <w:r w:rsidRPr="001A69B5">
        <w:t>naturvitskaplege</w:t>
      </w:r>
      <w:proofErr w:type="spellEnd"/>
      <w:r w:rsidRPr="001A69B5">
        <w:t xml:space="preserve">, humanistiske og estetiske fag og i lærer- og </w:t>
      </w:r>
      <w:proofErr w:type="spellStart"/>
      <w:r w:rsidRPr="001A69B5">
        <w:t>pedagogikkutdanningar</w:t>
      </w:r>
      <w:proofErr w:type="spellEnd"/>
      <w:r w:rsidRPr="001A69B5">
        <w:t xml:space="preserve">. For samfunnsfag og juridiske fag, derimot, har utviklinga gått i motsett retning. </w:t>
      </w:r>
      <w:proofErr w:type="spellStart"/>
      <w:r w:rsidRPr="001A69B5">
        <w:t>Eit</w:t>
      </w:r>
      <w:proofErr w:type="spellEnd"/>
      <w:r w:rsidRPr="001A69B5">
        <w:t xml:space="preserve"> tiltak for å jamne ut </w:t>
      </w:r>
      <w:proofErr w:type="spellStart"/>
      <w:r w:rsidRPr="001A69B5">
        <w:t>kjønnsforskjellane</w:t>
      </w:r>
      <w:proofErr w:type="spellEnd"/>
      <w:r w:rsidRPr="001A69B5">
        <w:t xml:space="preserve"> i </w:t>
      </w:r>
      <w:proofErr w:type="spellStart"/>
      <w:r w:rsidRPr="001A69B5">
        <w:t>høgare</w:t>
      </w:r>
      <w:proofErr w:type="spellEnd"/>
      <w:r w:rsidRPr="001A69B5">
        <w:t xml:space="preserve"> utdanning er at </w:t>
      </w:r>
      <w:proofErr w:type="spellStart"/>
      <w:r w:rsidRPr="001A69B5">
        <w:t>søkarar</w:t>
      </w:r>
      <w:proofErr w:type="spellEnd"/>
      <w:r w:rsidRPr="001A69B5">
        <w:t xml:space="preserve"> kan få tilleggspoeng ved opptak til visse studium der det er sterk ubalanse mellom kjønna, jf. </w:t>
      </w:r>
      <w:proofErr w:type="spellStart"/>
      <w:r w:rsidRPr="001A69B5">
        <w:t>nærare</w:t>
      </w:r>
      <w:proofErr w:type="spellEnd"/>
      <w:r w:rsidRPr="001A69B5">
        <w:t xml:space="preserve"> omtale i del III, kap. 8. I tillegg arbeider Nasjonalt senter for realfagsrekruttering (NSR) for å betre kjønnsbalansen i </w:t>
      </w:r>
      <w:proofErr w:type="spellStart"/>
      <w:r w:rsidRPr="001A69B5">
        <w:t>realfagsutdanningane</w:t>
      </w:r>
      <w:proofErr w:type="spellEnd"/>
      <w:r w:rsidRPr="001A69B5">
        <w:t>.</w:t>
      </w:r>
    </w:p>
    <w:p w14:paraId="4CA6212B" w14:textId="77777777" w:rsidR="000513CD" w:rsidRPr="001A69B5" w:rsidRDefault="0009509B" w:rsidP="001A69B5">
      <w:pPr>
        <w:pStyle w:val="avsnitt-undertittel"/>
      </w:pPr>
      <w:r w:rsidRPr="001A69B5">
        <w:t>Delmål 4.4</w:t>
      </w:r>
    </w:p>
    <w:p w14:paraId="1C533EDF"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oppnå </w:t>
      </w:r>
      <w:proofErr w:type="spellStart"/>
      <w:r w:rsidRPr="001A69B5">
        <w:rPr>
          <w:rStyle w:val="kursiv"/>
        </w:rPr>
        <w:t>ein</w:t>
      </w:r>
      <w:proofErr w:type="spellEnd"/>
      <w:r w:rsidRPr="001A69B5">
        <w:rPr>
          <w:rStyle w:val="kursiv"/>
        </w:rPr>
        <w:t xml:space="preserve"> stor </w:t>
      </w:r>
      <w:proofErr w:type="spellStart"/>
      <w:r w:rsidRPr="001A69B5">
        <w:rPr>
          <w:rStyle w:val="kursiv"/>
        </w:rPr>
        <w:t>auke</w:t>
      </w:r>
      <w:proofErr w:type="spellEnd"/>
      <w:r w:rsidRPr="001A69B5">
        <w:rPr>
          <w:rStyle w:val="kursiv"/>
        </w:rPr>
        <w:t xml:space="preserve"> i </w:t>
      </w:r>
      <w:proofErr w:type="spellStart"/>
      <w:r w:rsidRPr="001A69B5">
        <w:rPr>
          <w:rStyle w:val="kursiv"/>
        </w:rPr>
        <w:t>talet</w:t>
      </w:r>
      <w:proofErr w:type="spellEnd"/>
      <w:r w:rsidRPr="001A69B5">
        <w:rPr>
          <w:rStyle w:val="kursiv"/>
        </w:rPr>
        <w:t xml:space="preserve"> på unge og </w:t>
      </w:r>
      <w:proofErr w:type="spellStart"/>
      <w:r w:rsidRPr="001A69B5">
        <w:rPr>
          <w:rStyle w:val="kursiv"/>
        </w:rPr>
        <w:t>vaksne</w:t>
      </w:r>
      <w:proofErr w:type="spellEnd"/>
      <w:r w:rsidRPr="001A69B5">
        <w:rPr>
          <w:rStyle w:val="kursiv"/>
        </w:rPr>
        <w:t xml:space="preserve"> med kompetanse, mellom anna i tekniske fag og yrkesfag, som er relevant for </w:t>
      </w:r>
      <w:proofErr w:type="spellStart"/>
      <w:r w:rsidRPr="001A69B5">
        <w:rPr>
          <w:rStyle w:val="kursiv"/>
        </w:rPr>
        <w:t>sysselsetjing</w:t>
      </w:r>
      <w:proofErr w:type="spellEnd"/>
      <w:r w:rsidRPr="001A69B5">
        <w:rPr>
          <w:rStyle w:val="kursiv"/>
        </w:rPr>
        <w:t>, anstendig arbeid og entreprenørskap.</w:t>
      </w:r>
    </w:p>
    <w:p w14:paraId="409FB918" w14:textId="77777777" w:rsidR="000513CD" w:rsidRPr="001A69B5" w:rsidRDefault="0009509B" w:rsidP="001A69B5">
      <w:r w:rsidRPr="001A69B5">
        <w:t xml:space="preserve">I første kvartal 2020 svarte 16 pst. av befolkninga at </w:t>
      </w:r>
      <w:proofErr w:type="spellStart"/>
      <w:r w:rsidRPr="001A69B5">
        <w:t>dei</w:t>
      </w:r>
      <w:proofErr w:type="spellEnd"/>
      <w:r w:rsidRPr="001A69B5">
        <w:t xml:space="preserve"> hadde </w:t>
      </w:r>
      <w:proofErr w:type="spellStart"/>
      <w:r w:rsidRPr="001A69B5">
        <w:t>delteke</w:t>
      </w:r>
      <w:proofErr w:type="spellEnd"/>
      <w:r w:rsidRPr="001A69B5">
        <w:t xml:space="preserve"> i formell utdanning </w:t>
      </w:r>
      <w:proofErr w:type="spellStart"/>
      <w:r w:rsidRPr="001A69B5">
        <w:t>dei</w:t>
      </w:r>
      <w:proofErr w:type="spellEnd"/>
      <w:r w:rsidRPr="001A69B5">
        <w:t xml:space="preserve"> siste 12 </w:t>
      </w:r>
      <w:proofErr w:type="spellStart"/>
      <w:r w:rsidRPr="001A69B5">
        <w:t>månadene</w:t>
      </w:r>
      <w:proofErr w:type="spellEnd"/>
      <w:r w:rsidRPr="001A69B5">
        <w:t xml:space="preserve">. 44 pst. hadde </w:t>
      </w:r>
      <w:proofErr w:type="spellStart"/>
      <w:r w:rsidRPr="001A69B5">
        <w:t>delteke</w:t>
      </w:r>
      <w:proofErr w:type="spellEnd"/>
      <w:r w:rsidRPr="001A69B5">
        <w:t xml:space="preserve"> i </w:t>
      </w:r>
      <w:proofErr w:type="spellStart"/>
      <w:r w:rsidRPr="001A69B5">
        <w:t>ikkje</w:t>
      </w:r>
      <w:proofErr w:type="spellEnd"/>
      <w:r w:rsidRPr="001A69B5">
        <w:t>-formell utdanning.</w:t>
      </w:r>
    </w:p>
    <w:p w14:paraId="4A8C9D84" w14:textId="77777777" w:rsidR="000513CD" w:rsidRPr="001A69B5" w:rsidRDefault="0009509B" w:rsidP="001A69B5">
      <w:r w:rsidRPr="001A69B5">
        <w:t xml:space="preserve">I 2020 var det registrert 292 834 </w:t>
      </w:r>
      <w:proofErr w:type="spellStart"/>
      <w:r w:rsidRPr="001A69B5">
        <w:t>studentar</w:t>
      </w:r>
      <w:proofErr w:type="spellEnd"/>
      <w:r w:rsidRPr="001A69B5">
        <w:t xml:space="preserve"> ved </w:t>
      </w:r>
      <w:proofErr w:type="spellStart"/>
      <w:r w:rsidRPr="001A69B5">
        <w:t>høgare</w:t>
      </w:r>
      <w:proofErr w:type="spellEnd"/>
      <w:r w:rsidRPr="001A69B5">
        <w:t xml:space="preserve"> </w:t>
      </w:r>
      <w:proofErr w:type="spellStart"/>
      <w:r w:rsidRPr="001A69B5">
        <w:t>utdanningsinstitusjonar</w:t>
      </w:r>
      <w:proofErr w:type="spellEnd"/>
      <w:r w:rsidRPr="001A69B5">
        <w:t xml:space="preserve"> i </w:t>
      </w:r>
      <w:proofErr w:type="spellStart"/>
      <w:r w:rsidRPr="001A69B5">
        <w:t>Noreg</w:t>
      </w:r>
      <w:proofErr w:type="spellEnd"/>
      <w:r w:rsidRPr="001A69B5">
        <w:t xml:space="preserve">. Studentpopulasjonen </w:t>
      </w:r>
      <w:proofErr w:type="spellStart"/>
      <w:r w:rsidRPr="001A69B5">
        <w:t>auka</w:t>
      </w:r>
      <w:proofErr w:type="spellEnd"/>
      <w:r w:rsidRPr="001A69B5">
        <w:t xml:space="preserve"> dermed med 4 pst. jamført med året før. Veksten må mellom anna </w:t>
      </w:r>
      <w:proofErr w:type="spellStart"/>
      <w:r w:rsidRPr="001A69B5">
        <w:t>sjåast</w:t>
      </w:r>
      <w:proofErr w:type="spellEnd"/>
      <w:r w:rsidRPr="001A69B5">
        <w:t xml:space="preserve"> i </w:t>
      </w:r>
      <w:proofErr w:type="spellStart"/>
      <w:r w:rsidRPr="001A69B5">
        <w:t>samanheng</w:t>
      </w:r>
      <w:proofErr w:type="spellEnd"/>
      <w:r w:rsidRPr="001A69B5">
        <w:t xml:space="preserve"> med Utdanningsløftet 2020, der Stortinget løyvde </w:t>
      </w:r>
      <w:proofErr w:type="spellStart"/>
      <w:r w:rsidRPr="001A69B5">
        <w:t>midlar</w:t>
      </w:r>
      <w:proofErr w:type="spellEnd"/>
      <w:r w:rsidRPr="001A69B5">
        <w:t xml:space="preserve"> til 4 000 nye </w:t>
      </w:r>
      <w:proofErr w:type="spellStart"/>
      <w:r w:rsidRPr="001A69B5">
        <w:t>studieplassar</w:t>
      </w:r>
      <w:proofErr w:type="spellEnd"/>
      <w:r w:rsidRPr="001A69B5">
        <w:t xml:space="preserve"> i </w:t>
      </w:r>
      <w:proofErr w:type="spellStart"/>
      <w:r w:rsidRPr="001A69B5">
        <w:t>høgare</w:t>
      </w:r>
      <w:proofErr w:type="spellEnd"/>
      <w:r w:rsidRPr="001A69B5">
        <w:t xml:space="preserve"> utdanning. </w:t>
      </w:r>
      <w:proofErr w:type="spellStart"/>
      <w:r w:rsidRPr="001A69B5">
        <w:t>Studieplassane</w:t>
      </w:r>
      <w:proofErr w:type="spellEnd"/>
      <w:r w:rsidRPr="001A69B5">
        <w:t xml:space="preserve"> blei </w:t>
      </w:r>
      <w:proofErr w:type="spellStart"/>
      <w:r w:rsidRPr="001A69B5">
        <w:t>vidareført</w:t>
      </w:r>
      <w:proofErr w:type="spellEnd"/>
      <w:r w:rsidRPr="001A69B5">
        <w:t xml:space="preserve"> i 2021, og regjeringa foreslår at </w:t>
      </w:r>
      <w:proofErr w:type="spellStart"/>
      <w:r w:rsidRPr="001A69B5">
        <w:t>studieplassane</w:t>
      </w:r>
      <w:proofErr w:type="spellEnd"/>
      <w:r w:rsidRPr="001A69B5">
        <w:t xml:space="preserve"> blir </w:t>
      </w:r>
      <w:proofErr w:type="spellStart"/>
      <w:r w:rsidRPr="001A69B5">
        <w:t>vidareførte</w:t>
      </w:r>
      <w:proofErr w:type="spellEnd"/>
      <w:r w:rsidRPr="001A69B5">
        <w:t xml:space="preserve"> i 2022 slik at universiteta og </w:t>
      </w:r>
      <w:proofErr w:type="spellStart"/>
      <w:r w:rsidRPr="001A69B5">
        <w:t>høgskulane</w:t>
      </w:r>
      <w:proofErr w:type="spellEnd"/>
      <w:r w:rsidRPr="001A69B5">
        <w:t xml:space="preserve"> kan </w:t>
      </w:r>
      <w:proofErr w:type="spellStart"/>
      <w:r w:rsidRPr="001A69B5">
        <w:t>halde</w:t>
      </w:r>
      <w:proofErr w:type="spellEnd"/>
      <w:r w:rsidRPr="001A69B5">
        <w:t xml:space="preserve"> fram med den </w:t>
      </w:r>
      <w:proofErr w:type="spellStart"/>
      <w:r w:rsidRPr="001A69B5">
        <w:t>auka</w:t>
      </w:r>
      <w:proofErr w:type="spellEnd"/>
      <w:r w:rsidRPr="001A69B5">
        <w:t xml:space="preserve"> opptakskapasiteten. 300 av </w:t>
      </w:r>
      <w:proofErr w:type="spellStart"/>
      <w:r w:rsidRPr="001A69B5">
        <w:t>dei</w:t>
      </w:r>
      <w:proofErr w:type="spellEnd"/>
      <w:r w:rsidRPr="001A69B5">
        <w:t xml:space="preserve"> 4 000 </w:t>
      </w:r>
      <w:proofErr w:type="spellStart"/>
      <w:r w:rsidRPr="001A69B5">
        <w:t>plassane</w:t>
      </w:r>
      <w:proofErr w:type="spellEnd"/>
      <w:r w:rsidRPr="001A69B5">
        <w:t xml:space="preserve"> foreslår regjeringa å omprioritere til </w:t>
      </w:r>
      <w:proofErr w:type="spellStart"/>
      <w:r w:rsidRPr="001A69B5">
        <w:t>barnevernfaglege</w:t>
      </w:r>
      <w:proofErr w:type="spellEnd"/>
      <w:r w:rsidRPr="001A69B5">
        <w:t xml:space="preserve"> </w:t>
      </w:r>
      <w:proofErr w:type="spellStart"/>
      <w:r w:rsidRPr="001A69B5">
        <w:t>masterutdanningar</w:t>
      </w:r>
      <w:proofErr w:type="spellEnd"/>
      <w:r w:rsidRPr="001A69B5">
        <w:t>.</w:t>
      </w:r>
    </w:p>
    <w:p w14:paraId="0F83BBF4" w14:textId="77777777" w:rsidR="000513CD" w:rsidRPr="001A69B5" w:rsidRDefault="0009509B" w:rsidP="001A69B5">
      <w:r w:rsidRPr="001A69B5">
        <w:t xml:space="preserve">Rundt 68,3 pst. av </w:t>
      </w:r>
      <w:proofErr w:type="spellStart"/>
      <w:r w:rsidRPr="001A69B5">
        <w:t>elevane</w:t>
      </w:r>
      <w:proofErr w:type="spellEnd"/>
      <w:r w:rsidRPr="001A69B5">
        <w:t xml:space="preserve"> som starta på yrkesfag i 2014, fullførte </w:t>
      </w:r>
      <w:proofErr w:type="spellStart"/>
      <w:r w:rsidRPr="001A69B5">
        <w:t>innan</w:t>
      </w:r>
      <w:proofErr w:type="spellEnd"/>
      <w:r w:rsidRPr="001A69B5">
        <w:t xml:space="preserve"> seks år, opp nesten 8 </w:t>
      </w:r>
      <w:proofErr w:type="spellStart"/>
      <w:r w:rsidRPr="001A69B5">
        <w:t>prosenteiningar</w:t>
      </w:r>
      <w:proofErr w:type="spellEnd"/>
      <w:r w:rsidRPr="001A69B5">
        <w:t xml:space="preserve"> </w:t>
      </w:r>
      <w:proofErr w:type="spellStart"/>
      <w:r w:rsidRPr="001A69B5">
        <w:t>frå</w:t>
      </w:r>
      <w:proofErr w:type="spellEnd"/>
      <w:r w:rsidRPr="001A69B5">
        <w:t xml:space="preserve"> 2006-kullet. </w:t>
      </w:r>
      <w:proofErr w:type="spellStart"/>
      <w:r w:rsidRPr="001A69B5">
        <w:t>Hausten</w:t>
      </w:r>
      <w:proofErr w:type="spellEnd"/>
      <w:r w:rsidRPr="001A69B5">
        <w:t xml:space="preserve"> 2020 var det 23 279 </w:t>
      </w:r>
      <w:proofErr w:type="spellStart"/>
      <w:r w:rsidRPr="001A69B5">
        <w:t>fagskulestudentar</w:t>
      </w:r>
      <w:proofErr w:type="spellEnd"/>
      <w:r w:rsidRPr="001A69B5">
        <w:t xml:space="preserve"> i </w:t>
      </w:r>
      <w:proofErr w:type="spellStart"/>
      <w:r w:rsidRPr="001A69B5">
        <w:t>Noreg</w:t>
      </w:r>
      <w:proofErr w:type="spellEnd"/>
      <w:r w:rsidRPr="001A69B5">
        <w:t xml:space="preserve">. Det er nær 5 000 </w:t>
      </w:r>
      <w:proofErr w:type="spellStart"/>
      <w:r w:rsidRPr="001A69B5">
        <w:t>fleire</w:t>
      </w:r>
      <w:proofErr w:type="spellEnd"/>
      <w:r w:rsidRPr="001A69B5">
        <w:t xml:space="preserve"> </w:t>
      </w:r>
      <w:proofErr w:type="spellStart"/>
      <w:r w:rsidRPr="001A69B5">
        <w:t>studentar</w:t>
      </w:r>
      <w:proofErr w:type="spellEnd"/>
      <w:r w:rsidRPr="001A69B5">
        <w:t xml:space="preserve"> enn året før. Veksten kan mellom anna </w:t>
      </w:r>
      <w:proofErr w:type="spellStart"/>
      <w:r w:rsidRPr="001A69B5">
        <w:t>sjåast</w:t>
      </w:r>
      <w:proofErr w:type="spellEnd"/>
      <w:r w:rsidRPr="001A69B5">
        <w:t xml:space="preserve"> i </w:t>
      </w:r>
      <w:proofErr w:type="spellStart"/>
      <w:r w:rsidRPr="001A69B5">
        <w:t>samanheng</w:t>
      </w:r>
      <w:proofErr w:type="spellEnd"/>
      <w:r w:rsidRPr="001A69B5">
        <w:t xml:space="preserve"> med satsinga til regjeringa for å </w:t>
      </w:r>
      <w:proofErr w:type="spellStart"/>
      <w:r w:rsidRPr="001A69B5">
        <w:t>auke</w:t>
      </w:r>
      <w:proofErr w:type="spellEnd"/>
      <w:r w:rsidRPr="001A69B5">
        <w:t xml:space="preserve"> kapasiteten ved </w:t>
      </w:r>
      <w:proofErr w:type="spellStart"/>
      <w:r w:rsidRPr="001A69B5">
        <w:t>fagskulane</w:t>
      </w:r>
      <w:proofErr w:type="spellEnd"/>
      <w:r w:rsidRPr="001A69B5">
        <w:t xml:space="preserve">. Satsinga </w:t>
      </w:r>
      <w:proofErr w:type="spellStart"/>
      <w:r w:rsidRPr="001A69B5">
        <w:t>inneber</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på totalt 2 100 nye </w:t>
      </w:r>
      <w:proofErr w:type="spellStart"/>
      <w:r w:rsidRPr="001A69B5">
        <w:t>studieplassar</w:t>
      </w:r>
      <w:proofErr w:type="spellEnd"/>
      <w:r w:rsidRPr="001A69B5">
        <w:t xml:space="preserve"> i 2020 og 2021. Regjeringa foreslår å løyve </w:t>
      </w:r>
      <w:proofErr w:type="spellStart"/>
      <w:r w:rsidRPr="001A69B5">
        <w:t>midlar</w:t>
      </w:r>
      <w:proofErr w:type="spellEnd"/>
      <w:r w:rsidRPr="001A69B5">
        <w:t xml:space="preserve"> til ei opptrapping og </w:t>
      </w:r>
      <w:proofErr w:type="spellStart"/>
      <w:r w:rsidRPr="001A69B5">
        <w:t>vidareføring</w:t>
      </w:r>
      <w:proofErr w:type="spellEnd"/>
      <w:r w:rsidRPr="001A69B5">
        <w:t xml:space="preserve"> av </w:t>
      </w:r>
      <w:proofErr w:type="spellStart"/>
      <w:r w:rsidRPr="001A69B5">
        <w:t>studieplassane</w:t>
      </w:r>
      <w:proofErr w:type="spellEnd"/>
      <w:r w:rsidRPr="001A69B5">
        <w:t xml:space="preserve"> i 2022.</w:t>
      </w:r>
    </w:p>
    <w:p w14:paraId="4BCE41CD" w14:textId="77777777" w:rsidR="000513CD" w:rsidRPr="001A69B5" w:rsidRDefault="0009509B" w:rsidP="001A69B5">
      <w:r w:rsidRPr="001A69B5">
        <w:t xml:space="preserve">Den økonomiske krisa som følge av covid-19-pandemien </w:t>
      </w:r>
      <w:proofErr w:type="spellStart"/>
      <w:r w:rsidRPr="001A69B5">
        <w:t>råkar</w:t>
      </w:r>
      <w:proofErr w:type="spellEnd"/>
      <w:r w:rsidRPr="001A69B5">
        <w:t xml:space="preserve"> </w:t>
      </w:r>
      <w:proofErr w:type="spellStart"/>
      <w:r w:rsidRPr="001A69B5">
        <w:t>særleg</w:t>
      </w:r>
      <w:proofErr w:type="spellEnd"/>
      <w:r w:rsidRPr="001A69B5">
        <w:t xml:space="preserve"> </w:t>
      </w:r>
      <w:proofErr w:type="spellStart"/>
      <w:r w:rsidRPr="001A69B5">
        <w:t>personar</w:t>
      </w:r>
      <w:proofErr w:type="spellEnd"/>
      <w:r w:rsidRPr="001A69B5">
        <w:t xml:space="preserve"> </w:t>
      </w:r>
      <w:proofErr w:type="spellStart"/>
      <w:r w:rsidRPr="001A69B5">
        <w:t>utan</w:t>
      </w:r>
      <w:proofErr w:type="spellEnd"/>
      <w:r w:rsidRPr="001A69B5">
        <w:t xml:space="preserve"> </w:t>
      </w:r>
      <w:proofErr w:type="spellStart"/>
      <w:r w:rsidRPr="001A69B5">
        <w:t>vidaregåande</w:t>
      </w:r>
      <w:proofErr w:type="spellEnd"/>
      <w:r w:rsidRPr="001A69B5">
        <w:t xml:space="preserve"> opplæring. Det er derfor ei </w:t>
      </w:r>
      <w:proofErr w:type="spellStart"/>
      <w:r w:rsidRPr="001A69B5">
        <w:t>hovudprioritering</w:t>
      </w:r>
      <w:proofErr w:type="spellEnd"/>
      <w:r w:rsidRPr="001A69B5">
        <w:t xml:space="preserve"> for regjeringa å få </w:t>
      </w:r>
      <w:proofErr w:type="spellStart"/>
      <w:r w:rsidRPr="001A69B5">
        <w:t>fleire</w:t>
      </w:r>
      <w:proofErr w:type="spellEnd"/>
      <w:r w:rsidRPr="001A69B5">
        <w:t xml:space="preserve"> til å fullføre </w:t>
      </w:r>
      <w:proofErr w:type="spellStart"/>
      <w:r w:rsidRPr="001A69B5">
        <w:t>vidaregåande</w:t>
      </w:r>
      <w:proofErr w:type="spellEnd"/>
      <w:r w:rsidRPr="001A69B5">
        <w:t xml:space="preserve"> opplæring. Våren 2020 blei det løyvd nær 850 mill. kroner til tiltak som mellom anna skal </w:t>
      </w:r>
      <w:proofErr w:type="spellStart"/>
      <w:r w:rsidRPr="001A69B5">
        <w:t>gjere</w:t>
      </w:r>
      <w:proofErr w:type="spellEnd"/>
      <w:r w:rsidRPr="001A69B5">
        <w:t xml:space="preserve"> det </w:t>
      </w:r>
      <w:proofErr w:type="spellStart"/>
      <w:r w:rsidRPr="001A69B5">
        <w:t>mogleg</w:t>
      </w:r>
      <w:proofErr w:type="spellEnd"/>
      <w:r w:rsidRPr="001A69B5">
        <w:t xml:space="preserve"> for </w:t>
      </w:r>
      <w:proofErr w:type="spellStart"/>
      <w:r w:rsidRPr="001A69B5">
        <w:t>fleire</w:t>
      </w:r>
      <w:proofErr w:type="spellEnd"/>
      <w:r w:rsidRPr="001A69B5">
        <w:t xml:space="preserve"> å fullføre </w:t>
      </w:r>
      <w:proofErr w:type="spellStart"/>
      <w:r w:rsidRPr="001A69B5">
        <w:t>vidaregåande</w:t>
      </w:r>
      <w:proofErr w:type="spellEnd"/>
      <w:r w:rsidRPr="001A69B5">
        <w:t xml:space="preserve"> opplæring og gi </w:t>
      </w:r>
      <w:proofErr w:type="spellStart"/>
      <w:r w:rsidRPr="001A69B5">
        <w:t>fleire</w:t>
      </w:r>
      <w:proofErr w:type="spellEnd"/>
      <w:r w:rsidRPr="001A69B5">
        <w:t xml:space="preserve"> </w:t>
      </w:r>
      <w:proofErr w:type="spellStart"/>
      <w:r w:rsidRPr="001A69B5">
        <w:t>læreplassar</w:t>
      </w:r>
      <w:proofErr w:type="spellEnd"/>
      <w:r w:rsidRPr="001A69B5">
        <w:t xml:space="preserve">, som </w:t>
      </w:r>
      <w:proofErr w:type="spellStart"/>
      <w:r w:rsidRPr="001A69B5">
        <w:t>ein</w:t>
      </w:r>
      <w:proofErr w:type="spellEnd"/>
      <w:r w:rsidRPr="001A69B5">
        <w:t xml:space="preserve"> del av Utdanningsløftet 2020. Regjeringa vil </w:t>
      </w:r>
      <w:proofErr w:type="spellStart"/>
      <w:r w:rsidRPr="001A69B5">
        <w:t>halde</w:t>
      </w:r>
      <w:proofErr w:type="spellEnd"/>
      <w:r w:rsidRPr="001A69B5">
        <w:t xml:space="preserve"> fram denne satsinga i 2022, og foreslår over 800 mill. kroner til tiltak for at </w:t>
      </w:r>
      <w:proofErr w:type="spellStart"/>
      <w:r w:rsidRPr="001A69B5">
        <w:t>fleire</w:t>
      </w:r>
      <w:proofErr w:type="spellEnd"/>
      <w:r w:rsidRPr="001A69B5">
        <w:t xml:space="preserve"> skal fullføre </w:t>
      </w:r>
      <w:proofErr w:type="spellStart"/>
      <w:r w:rsidRPr="001A69B5">
        <w:t>vidaregåande</w:t>
      </w:r>
      <w:proofErr w:type="spellEnd"/>
      <w:r w:rsidRPr="001A69B5">
        <w:t xml:space="preserve"> opplæring og som følger opp </w:t>
      </w:r>
      <w:proofErr w:type="spellStart"/>
      <w:r w:rsidRPr="001A69B5">
        <w:t>Fullføringsreforma</w:t>
      </w:r>
      <w:proofErr w:type="spellEnd"/>
      <w:r w:rsidRPr="001A69B5">
        <w:t xml:space="preserve">. For </w:t>
      </w:r>
      <w:proofErr w:type="spellStart"/>
      <w:r w:rsidRPr="001A69B5">
        <w:t>nærare</w:t>
      </w:r>
      <w:proofErr w:type="spellEnd"/>
      <w:r w:rsidRPr="001A69B5">
        <w:t xml:space="preserve"> omtale sjå kapittel 11.</w:t>
      </w:r>
    </w:p>
    <w:p w14:paraId="42BF3E39" w14:textId="77777777" w:rsidR="000513CD" w:rsidRPr="001A69B5" w:rsidRDefault="0009509B" w:rsidP="001A69B5">
      <w:pPr>
        <w:pStyle w:val="avsnitt-undertittel"/>
      </w:pPr>
      <w:r w:rsidRPr="001A69B5">
        <w:t>Delmål 4.5</w:t>
      </w:r>
    </w:p>
    <w:p w14:paraId="3DC2E800"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avskaffe </w:t>
      </w:r>
      <w:proofErr w:type="spellStart"/>
      <w:r w:rsidRPr="001A69B5">
        <w:rPr>
          <w:rStyle w:val="kursiv"/>
        </w:rPr>
        <w:t>kjønnsforskjellar</w:t>
      </w:r>
      <w:proofErr w:type="spellEnd"/>
      <w:r w:rsidRPr="001A69B5">
        <w:rPr>
          <w:rStyle w:val="kursiv"/>
        </w:rPr>
        <w:t xml:space="preserve"> i utdanning og opplæring og sikre lik tilgang til alle nivå </w:t>
      </w:r>
      <w:proofErr w:type="spellStart"/>
      <w:r w:rsidRPr="001A69B5">
        <w:rPr>
          <w:rStyle w:val="kursiv"/>
        </w:rPr>
        <w:t>innanfor</w:t>
      </w:r>
      <w:proofErr w:type="spellEnd"/>
      <w:r w:rsidRPr="001A69B5">
        <w:rPr>
          <w:rStyle w:val="kursiv"/>
        </w:rPr>
        <w:t xml:space="preserve"> utdanning og </w:t>
      </w:r>
      <w:proofErr w:type="spellStart"/>
      <w:r w:rsidRPr="001A69B5">
        <w:rPr>
          <w:rStyle w:val="kursiv"/>
        </w:rPr>
        <w:t>yrkesfagleg</w:t>
      </w:r>
      <w:proofErr w:type="spellEnd"/>
      <w:r w:rsidRPr="001A69B5">
        <w:rPr>
          <w:rStyle w:val="kursiv"/>
        </w:rPr>
        <w:t xml:space="preserve"> opplæring for sårbare </w:t>
      </w:r>
      <w:proofErr w:type="spellStart"/>
      <w:r w:rsidRPr="001A69B5">
        <w:rPr>
          <w:rStyle w:val="kursiv"/>
        </w:rPr>
        <w:t>personar</w:t>
      </w:r>
      <w:proofErr w:type="spellEnd"/>
      <w:r w:rsidRPr="001A69B5">
        <w:rPr>
          <w:rStyle w:val="kursiv"/>
        </w:rPr>
        <w:t xml:space="preserve">, deriblant </w:t>
      </w:r>
      <w:proofErr w:type="spellStart"/>
      <w:r w:rsidRPr="001A69B5">
        <w:rPr>
          <w:rStyle w:val="kursiv"/>
        </w:rPr>
        <w:t>personar</w:t>
      </w:r>
      <w:proofErr w:type="spellEnd"/>
      <w:r w:rsidRPr="001A69B5">
        <w:rPr>
          <w:rStyle w:val="kursiv"/>
        </w:rPr>
        <w:t xml:space="preserve"> med nedsett funksjonsevne, urfolk og barn i </w:t>
      </w:r>
      <w:proofErr w:type="gramStart"/>
      <w:r w:rsidRPr="001A69B5">
        <w:rPr>
          <w:rStyle w:val="kursiv"/>
        </w:rPr>
        <w:t>utsette</w:t>
      </w:r>
      <w:proofErr w:type="gramEnd"/>
      <w:r w:rsidRPr="001A69B5">
        <w:rPr>
          <w:rStyle w:val="kursiv"/>
        </w:rPr>
        <w:t xml:space="preserve"> </w:t>
      </w:r>
      <w:proofErr w:type="spellStart"/>
      <w:r w:rsidRPr="001A69B5">
        <w:rPr>
          <w:rStyle w:val="kursiv"/>
        </w:rPr>
        <w:t>situasjonar</w:t>
      </w:r>
      <w:proofErr w:type="spellEnd"/>
      <w:r w:rsidRPr="001A69B5">
        <w:rPr>
          <w:rStyle w:val="kursiv"/>
        </w:rPr>
        <w:t>.</w:t>
      </w:r>
    </w:p>
    <w:p w14:paraId="794B12ED" w14:textId="77777777" w:rsidR="000513CD" w:rsidRPr="001A69B5" w:rsidRDefault="0009509B" w:rsidP="001A69B5">
      <w:r w:rsidRPr="001A69B5">
        <w:t xml:space="preserve">Meld. St. 6 (2019–2020) </w:t>
      </w:r>
      <w:r w:rsidRPr="001A69B5">
        <w:rPr>
          <w:rStyle w:val="kursiv"/>
        </w:rPr>
        <w:t xml:space="preserve">Tett på – tidlig innsats og inkluderende fellesskap i barnehage, skole og SFO </w:t>
      </w:r>
      <w:r w:rsidRPr="001A69B5">
        <w:t xml:space="preserve">blei lagd fram i november 2019. I meldinga følger regjeringa opp </w:t>
      </w:r>
      <w:proofErr w:type="spellStart"/>
      <w:r w:rsidRPr="001A69B5">
        <w:t>ein</w:t>
      </w:r>
      <w:proofErr w:type="spellEnd"/>
      <w:r w:rsidRPr="001A69B5">
        <w:t xml:space="preserve"> del forslag </w:t>
      </w:r>
      <w:proofErr w:type="spellStart"/>
      <w:r w:rsidRPr="001A69B5">
        <w:t>frå</w:t>
      </w:r>
      <w:proofErr w:type="spellEnd"/>
      <w:r w:rsidRPr="001A69B5">
        <w:t xml:space="preserve"> rapporten til ekspertgruppa for barn og unge med behov for </w:t>
      </w:r>
      <w:proofErr w:type="spellStart"/>
      <w:r w:rsidRPr="001A69B5">
        <w:t>særskild</w:t>
      </w:r>
      <w:proofErr w:type="spellEnd"/>
      <w:r w:rsidRPr="001A69B5">
        <w:t xml:space="preserve"> tilrettelegging </w:t>
      </w:r>
      <w:proofErr w:type="spellStart"/>
      <w:r w:rsidRPr="001A69B5">
        <w:t>frå</w:t>
      </w:r>
      <w:proofErr w:type="spellEnd"/>
      <w:r w:rsidRPr="001A69B5">
        <w:t xml:space="preserve"> 2018 (Nordahl-rapporten). I meldinga følger regjeringa også opp </w:t>
      </w:r>
      <w:proofErr w:type="spellStart"/>
      <w:r w:rsidRPr="001A69B5">
        <w:t>nokre</w:t>
      </w:r>
      <w:proofErr w:type="spellEnd"/>
      <w:r w:rsidRPr="001A69B5">
        <w:t xml:space="preserve"> forslag </w:t>
      </w:r>
      <w:proofErr w:type="spellStart"/>
      <w:r w:rsidRPr="001A69B5">
        <w:t>frå</w:t>
      </w:r>
      <w:proofErr w:type="spellEnd"/>
      <w:r w:rsidRPr="001A69B5">
        <w:t xml:space="preserve"> NOU 2019: 3 </w:t>
      </w:r>
      <w:r w:rsidRPr="001A69B5">
        <w:rPr>
          <w:rStyle w:val="kursiv"/>
        </w:rPr>
        <w:t>Nye sjanser – bedre læring. Kjønnsforskjeller i skoleprestasjoner og utdanningsløp</w:t>
      </w:r>
      <w:r w:rsidRPr="001A69B5">
        <w:t>, der Stoltenberg-</w:t>
      </w:r>
      <w:proofErr w:type="spellStart"/>
      <w:r w:rsidRPr="001A69B5">
        <w:t>utvalet</w:t>
      </w:r>
      <w:proofErr w:type="spellEnd"/>
      <w:r w:rsidRPr="001A69B5">
        <w:t xml:space="preserve"> har ei rekke forslag til tiltak i barnehagen og grunnopplæringa. Stortinget </w:t>
      </w:r>
      <w:proofErr w:type="spellStart"/>
      <w:r w:rsidRPr="001A69B5">
        <w:t>slutta</w:t>
      </w:r>
      <w:proofErr w:type="spellEnd"/>
      <w:r w:rsidRPr="001A69B5">
        <w:t xml:space="preserve"> seg til forslaga i Tett på-meldinga våren 2020, jf. </w:t>
      </w:r>
      <w:proofErr w:type="spellStart"/>
      <w:r w:rsidRPr="001A69B5">
        <w:t>Innst</w:t>
      </w:r>
      <w:proofErr w:type="spellEnd"/>
      <w:r w:rsidRPr="001A69B5">
        <w:t xml:space="preserve">. 188 S (2019–2020), og departementet er i gang med oppfølginga. Dette er </w:t>
      </w:r>
      <w:proofErr w:type="spellStart"/>
      <w:r w:rsidRPr="001A69B5">
        <w:t>nærare</w:t>
      </w:r>
      <w:proofErr w:type="spellEnd"/>
      <w:r w:rsidRPr="001A69B5">
        <w:t xml:space="preserve"> omtalt i programkategori 07.20 Grunnopplæringa.</w:t>
      </w:r>
    </w:p>
    <w:p w14:paraId="50220083" w14:textId="77777777" w:rsidR="000513CD" w:rsidRPr="001A69B5" w:rsidRDefault="0009509B" w:rsidP="001A69B5">
      <w:r w:rsidRPr="001A69B5">
        <w:t xml:space="preserve">Opplærings- og utdanningssektoren er </w:t>
      </w:r>
      <w:proofErr w:type="spellStart"/>
      <w:r w:rsidRPr="001A69B5">
        <w:t>underlagd</w:t>
      </w:r>
      <w:proofErr w:type="spellEnd"/>
      <w:r w:rsidRPr="001A69B5">
        <w:t xml:space="preserve"> krava om universell utforming av IKT i likestillings- og diskrimineringslova. Det betyr mellom anna at </w:t>
      </w:r>
      <w:proofErr w:type="spellStart"/>
      <w:r w:rsidRPr="001A69B5">
        <w:t>skulane</w:t>
      </w:r>
      <w:proofErr w:type="spellEnd"/>
      <w:r w:rsidRPr="001A69B5">
        <w:t xml:space="preserve"> må ha universelt utforma nettsider, og at digitale læringsplattformer og digitale læremiddel som </w:t>
      </w:r>
      <w:proofErr w:type="spellStart"/>
      <w:r w:rsidRPr="001A69B5">
        <w:t>skulane</w:t>
      </w:r>
      <w:proofErr w:type="spellEnd"/>
      <w:r w:rsidRPr="001A69B5">
        <w:t xml:space="preserve"> vel å bruke, må </w:t>
      </w:r>
      <w:proofErr w:type="spellStart"/>
      <w:r w:rsidRPr="001A69B5">
        <w:t>vere</w:t>
      </w:r>
      <w:proofErr w:type="spellEnd"/>
      <w:r w:rsidRPr="001A69B5">
        <w:t xml:space="preserve"> universelt utforma. Som følge av at Web Accessibility Directive (WAD) blir innlemma i norsk lov, vil forskrift om universell utforming av IKT </w:t>
      </w:r>
      <w:proofErr w:type="spellStart"/>
      <w:r w:rsidRPr="001A69B5">
        <w:t>frå</w:t>
      </w:r>
      <w:proofErr w:type="spellEnd"/>
      <w:r w:rsidRPr="001A69B5">
        <w:t xml:space="preserve"> 1. januar 2022 stille nye krav om universell utforming av </w:t>
      </w:r>
      <w:proofErr w:type="spellStart"/>
      <w:r w:rsidRPr="001A69B5">
        <w:t>offentlege</w:t>
      </w:r>
      <w:proofErr w:type="spellEnd"/>
      <w:r w:rsidRPr="001A69B5">
        <w:t xml:space="preserve"> organ sine </w:t>
      </w:r>
      <w:proofErr w:type="spellStart"/>
      <w:r w:rsidRPr="001A69B5">
        <w:t>nettstadar</w:t>
      </w:r>
      <w:proofErr w:type="spellEnd"/>
      <w:r w:rsidRPr="001A69B5">
        <w:t xml:space="preserve"> og </w:t>
      </w:r>
      <w:proofErr w:type="spellStart"/>
      <w:r w:rsidRPr="001A69B5">
        <w:t>mobilapplikasjonar</w:t>
      </w:r>
      <w:proofErr w:type="spellEnd"/>
      <w:r w:rsidRPr="001A69B5">
        <w:t xml:space="preserve"> som gjeld </w:t>
      </w:r>
      <w:proofErr w:type="spellStart"/>
      <w:r w:rsidRPr="001A69B5">
        <w:t>offentleg</w:t>
      </w:r>
      <w:proofErr w:type="spellEnd"/>
      <w:r w:rsidRPr="001A69B5">
        <w:t xml:space="preserve"> sektor. Dei nye krava vil i all </w:t>
      </w:r>
      <w:proofErr w:type="spellStart"/>
      <w:r w:rsidRPr="001A69B5">
        <w:t>hovudsak</w:t>
      </w:r>
      <w:proofErr w:type="spellEnd"/>
      <w:r w:rsidRPr="001A69B5">
        <w:t xml:space="preserve"> gjelde for heile utdanningssektoren, men det er gjort unntak for synstolking av </w:t>
      </w:r>
      <w:proofErr w:type="spellStart"/>
      <w:r w:rsidRPr="001A69B5">
        <w:t>levande</w:t>
      </w:r>
      <w:proofErr w:type="spellEnd"/>
      <w:r w:rsidRPr="001A69B5">
        <w:t xml:space="preserve"> </w:t>
      </w:r>
      <w:proofErr w:type="spellStart"/>
      <w:r w:rsidRPr="001A69B5">
        <w:t>medieinnhald</w:t>
      </w:r>
      <w:proofErr w:type="spellEnd"/>
      <w:r w:rsidRPr="001A69B5">
        <w:t xml:space="preserve"> (video) som </w:t>
      </w:r>
      <w:proofErr w:type="spellStart"/>
      <w:r w:rsidRPr="001A69B5">
        <w:t>barnehagar</w:t>
      </w:r>
      <w:proofErr w:type="spellEnd"/>
      <w:r w:rsidRPr="001A69B5">
        <w:t xml:space="preserve"> og </w:t>
      </w:r>
      <w:proofErr w:type="spellStart"/>
      <w:r w:rsidRPr="001A69B5">
        <w:t>skular</w:t>
      </w:r>
      <w:proofErr w:type="spellEnd"/>
      <w:r w:rsidRPr="001A69B5">
        <w:t xml:space="preserve"> produserer sjølve. Unntaket </w:t>
      </w:r>
      <w:proofErr w:type="spellStart"/>
      <w:r w:rsidRPr="001A69B5">
        <w:t>gjeld</w:t>
      </w:r>
      <w:proofErr w:type="spellEnd"/>
      <w:r w:rsidRPr="001A69B5">
        <w:t xml:space="preserve"> </w:t>
      </w:r>
      <w:proofErr w:type="spellStart"/>
      <w:r w:rsidRPr="001A69B5">
        <w:t>ikkje</w:t>
      </w:r>
      <w:proofErr w:type="spellEnd"/>
      <w:r w:rsidRPr="001A69B5">
        <w:t xml:space="preserve"> </w:t>
      </w:r>
      <w:proofErr w:type="spellStart"/>
      <w:r w:rsidRPr="001A69B5">
        <w:t>høgare</w:t>
      </w:r>
      <w:proofErr w:type="spellEnd"/>
      <w:r w:rsidRPr="001A69B5">
        <w:t xml:space="preserve"> utdanning, og det skal </w:t>
      </w:r>
      <w:proofErr w:type="spellStart"/>
      <w:r w:rsidRPr="001A69B5">
        <w:t>greiast</w:t>
      </w:r>
      <w:proofErr w:type="spellEnd"/>
      <w:r w:rsidRPr="001A69B5">
        <w:t xml:space="preserve"> særskilt ut korleis gjennomføringa av direktivet skal skje i universitets- og </w:t>
      </w:r>
      <w:proofErr w:type="spellStart"/>
      <w:r w:rsidRPr="001A69B5">
        <w:t>høgskulesektoren</w:t>
      </w:r>
      <w:proofErr w:type="spellEnd"/>
      <w:r w:rsidRPr="001A69B5">
        <w:t xml:space="preserve">, jf. </w:t>
      </w:r>
      <w:proofErr w:type="spellStart"/>
      <w:r w:rsidRPr="001A69B5">
        <w:t>Prop</w:t>
      </w:r>
      <w:proofErr w:type="spellEnd"/>
      <w:r w:rsidRPr="001A69B5">
        <w:t xml:space="preserve">. 141 LS (2020–2021). Det er </w:t>
      </w:r>
      <w:proofErr w:type="spellStart"/>
      <w:r w:rsidRPr="001A69B5">
        <w:t>ein</w:t>
      </w:r>
      <w:proofErr w:type="spellEnd"/>
      <w:r w:rsidRPr="001A69B5">
        <w:t xml:space="preserve"> overgangsperiode på </w:t>
      </w:r>
      <w:proofErr w:type="spellStart"/>
      <w:r w:rsidRPr="001A69B5">
        <w:t>eit</w:t>
      </w:r>
      <w:proofErr w:type="spellEnd"/>
      <w:r w:rsidRPr="001A69B5">
        <w:t xml:space="preserve"> år, slik at </w:t>
      </w:r>
      <w:proofErr w:type="spellStart"/>
      <w:r w:rsidRPr="001A69B5">
        <w:t>verksemdene</w:t>
      </w:r>
      <w:proofErr w:type="spellEnd"/>
      <w:r w:rsidRPr="001A69B5">
        <w:t xml:space="preserve"> må etterleve </w:t>
      </w:r>
      <w:proofErr w:type="spellStart"/>
      <w:r w:rsidRPr="001A69B5">
        <w:t>dei</w:t>
      </w:r>
      <w:proofErr w:type="spellEnd"/>
      <w:r w:rsidRPr="001A69B5">
        <w:t xml:space="preserve"> nye krava </w:t>
      </w:r>
      <w:proofErr w:type="spellStart"/>
      <w:r w:rsidRPr="001A69B5">
        <w:t>innan</w:t>
      </w:r>
      <w:proofErr w:type="spellEnd"/>
      <w:r w:rsidRPr="001A69B5">
        <w:t xml:space="preserve"> 1. januar 2023. Regjeringa foreslår å løyve 4,5 mill. kroner til </w:t>
      </w:r>
      <w:proofErr w:type="spellStart"/>
      <w:r w:rsidRPr="001A69B5">
        <w:t>eit</w:t>
      </w:r>
      <w:proofErr w:type="spellEnd"/>
      <w:r w:rsidRPr="001A69B5">
        <w:t xml:space="preserve"> prosjekt om universell utforming av digitalt utstyr, digitale </w:t>
      </w:r>
      <w:proofErr w:type="spellStart"/>
      <w:r w:rsidRPr="001A69B5">
        <w:t>tenester</w:t>
      </w:r>
      <w:proofErr w:type="spellEnd"/>
      <w:r w:rsidRPr="001A69B5">
        <w:t xml:space="preserve"> og læringsformer i </w:t>
      </w:r>
      <w:proofErr w:type="spellStart"/>
      <w:r w:rsidRPr="001A69B5">
        <w:t>høgare</w:t>
      </w:r>
      <w:proofErr w:type="spellEnd"/>
      <w:r w:rsidRPr="001A69B5">
        <w:t xml:space="preserve"> utdanning i budsjettet for 2022.</w:t>
      </w:r>
    </w:p>
    <w:p w14:paraId="437A8984" w14:textId="77777777" w:rsidR="000513CD" w:rsidRPr="001A69B5" w:rsidRDefault="0009509B" w:rsidP="001A69B5">
      <w:proofErr w:type="spellStart"/>
      <w:r w:rsidRPr="001A69B5">
        <w:t>Samane</w:t>
      </w:r>
      <w:proofErr w:type="spellEnd"/>
      <w:r w:rsidRPr="001A69B5">
        <w:t xml:space="preserve"> er </w:t>
      </w:r>
      <w:proofErr w:type="spellStart"/>
      <w:r w:rsidRPr="001A69B5">
        <w:t>Noregs</w:t>
      </w:r>
      <w:proofErr w:type="spellEnd"/>
      <w:r w:rsidRPr="001A69B5">
        <w:t xml:space="preserve"> urfolk, og Kunnskapsdepartementet har </w:t>
      </w:r>
      <w:proofErr w:type="spellStart"/>
      <w:r w:rsidRPr="001A69B5">
        <w:t>fleire</w:t>
      </w:r>
      <w:proofErr w:type="spellEnd"/>
      <w:r w:rsidRPr="001A69B5">
        <w:t xml:space="preserve"> </w:t>
      </w:r>
      <w:proofErr w:type="spellStart"/>
      <w:r w:rsidRPr="001A69B5">
        <w:t>tilskotsordningar</w:t>
      </w:r>
      <w:proofErr w:type="spellEnd"/>
      <w:r w:rsidRPr="001A69B5">
        <w:t xml:space="preserve"> som skal bidra til å utvikle samisk identitet, språk og kultur. Over kap. 222 </w:t>
      </w:r>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r w:rsidRPr="001A69B5">
        <w:t xml:space="preserve">, post 01 Driftsutgifter og post 45 Større utstyrsinnkjøp og </w:t>
      </w:r>
      <w:proofErr w:type="spellStart"/>
      <w:r w:rsidRPr="001A69B5">
        <w:t>vedlikehald</w:t>
      </w:r>
      <w:proofErr w:type="spellEnd"/>
      <w:r w:rsidRPr="001A69B5">
        <w:t xml:space="preserve"> blir det løyvd </w:t>
      </w:r>
      <w:proofErr w:type="spellStart"/>
      <w:r w:rsidRPr="001A69B5">
        <w:t>midlar</w:t>
      </w:r>
      <w:proofErr w:type="spellEnd"/>
      <w:r w:rsidRPr="001A69B5">
        <w:t xml:space="preserve"> til drift av Sørsamisk kunnskapspark i Hattfjelldal, Samisk </w:t>
      </w:r>
      <w:proofErr w:type="spellStart"/>
      <w:r w:rsidRPr="001A69B5">
        <w:t>vidaregåande</w:t>
      </w:r>
      <w:proofErr w:type="spellEnd"/>
      <w:r w:rsidRPr="001A69B5">
        <w:t xml:space="preserve"> skule i Karasjok og Samisk </w:t>
      </w:r>
      <w:proofErr w:type="spellStart"/>
      <w:r w:rsidRPr="001A69B5">
        <w:t>vidaregåande</w:t>
      </w:r>
      <w:proofErr w:type="spellEnd"/>
      <w:r w:rsidRPr="001A69B5">
        <w:t xml:space="preserve"> </w:t>
      </w:r>
      <w:proofErr w:type="spellStart"/>
      <w:r w:rsidRPr="001A69B5">
        <w:t>skule</w:t>
      </w:r>
      <w:proofErr w:type="spellEnd"/>
      <w:r w:rsidRPr="001A69B5">
        <w:t xml:space="preserve"> og </w:t>
      </w:r>
      <w:proofErr w:type="spellStart"/>
      <w:r w:rsidRPr="001A69B5">
        <w:t>reindriftsskule</w:t>
      </w:r>
      <w:proofErr w:type="spellEnd"/>
      <w:r w:rsidRPr="001A69B5">
        <w:t xml:space="preserve"> i Kautokeino. </w:t>
      </w:r>
      <w:proofErr w:type="spellStart"/>
      <w:r w:rsidRPr="001A69B5">
        <w:t>Midlane</w:t>
      </w:r>
      <w:proofErr w:type="spellEnd"/>
      <w:r w:rsidRPr="001A69B5">
        <w:t xml:space="preserve"> skal </w:t>
      </w:r>
      <w:proofErr w:type="spellStart"/>
      <w:r w:rsidRPr="001A69B5">
        <w:t>medverke</w:t>
      </w:r>
      <w:proofErr w:type="spellEnd"/>
      <w:r w:rsidRPr="001A69B5">
        <w:t xml:space="preserve"> til å utvikle samisk identitet, språk og kultur. Over kap. 225 Tiltak i grunnopplæringa, post 63 </w:t>
      </w:r>
      <w:proofErr w:type="spellStart"/>
      <w:r w:rsidRPr="001A69B5">
        <w:t>Tilskot</w:t>
      </w:r>
      <w:proofErr w:type="spellEnd"/>
      <w:r w:rsidRPr="001A69B5">
        <w:t xml:space="preserve"> til samisk i grunnopplæringa blir det løyvd </w:t>
      </w:r>
      <w:proofErr w:type="spellStart"/>
      <w:r w:rsidRPr="001A69B5">
        <w:t>midlar</w:t>
      </w:r>
      <w:proofErr w:type="spellEnd"/>
      <w:r w:rsidRPr="001A69B5">
        <w:t xml:space="preserve"> som skal bidra med finansiering til </w:t>
      </w:r>
      <w:proofErr w:type="spellStart"/>
      <w:r w:rsidRPr="001A69B5">
        <w:t>kommunar</w:t>
      </w:r>
      <w:proofErr w:type="spellEnd"/>
      <w:r w:rsidRPr="001A69B5">
        <w:t xml:space="preserve">, </w:t>
      </w:r>
      <w:proofErr w:type="spellStart"/>
      <w:r w:rsidRPr="001A69B5">
        <w:t>fylkeskommunar</w:t>
      </w:r>
      <w:proofErr w:type="spellEnd"/>
      <w:r w:rsidRPr="001A69B5">
        <w:t xml:space="preserve"> og </w:t>
      </w:r>
      <w:proofErr w:type="spellStart"/>
      <w:r w:rsidRPr="001A69B5">
        <w:t>frittståande</w:t>
      </w:r>
      <w:proofErr w:type="spellEnd"/>
      <w:r w:rsidRPr="001A69B5">
        <w:t xml:space="preserve"> </w:t>
      </w:r>
      <w:proofErr w:type="spellStart"/>
      <w:r w:rsidRPr="001A69B5">
        <w:t>skular</w:t>
      </w:r>
      <w:proofErr w:type="spellEnd"/>
      <w:r w:rsidRPr="001A69B5">
        <w:t xml:space="preserve"> som tilbyr samisk opplæring i samsvar med § 6-2 og § 6-3 i </w:t>
      </w:r>
      <w:proofErr w:type="spellStart"/>
      <w:r w:rsidRPr="001A69B5">
        <w:t>opplæringslova</w:t>
      </w:r>
      <w:proofErr w:type="spellEnd"/>
      <w:r w:rsidRPr="001A69B5">
        <w:t xml:space="preserve">. </w:t>
      </w:r>
      <w:proofErr w:type="spellStart"/>
      <w:r w:rsidRPr="001A69B5">
        <w:t>Tilskotet</w:t>
      </w:r>
      <w:proofErr w:type="spellEnd"/>
      <w:r w:rsidRPr="001A69B5">
        <w:t xml:space="preserve"> skal òg bidra til at </w:t>
      </w:r>
      <w:proofErr w:type="spellStart"/>
      <w:r w:rsidRPr="001A69B5">
        <w:t>lærarar</w:t>
      </w:r>
      <w:proofErr w:type="spellEnd"/>
      <w:r w:rsidRPr="001A69B5">
        <w:t xml:space="preserve"> får </w:t>
      </w:r>
      <w:proofErr w:type="spellStart"/>
      <w:r w:rsidRPr="001A69B5">
        <w:t>vidareutdanning</w:t>
      </w:r>
      <w:proofErr w:type="spellEnd"/>
      <w:r w:rsidRPr="001A69B5">
        <w:t xml:space="preserve"> i samiske språk. Når det gjeld </w:t>
      </w:r>
      <w:proofErr w:type="spellStart"/>
      <w:r w:rsidRPr="001A69B5">
        <w:t>høgare</w:t>
      </w:r>
      <w:proofErr w:type="spellEnd"/>
      <w:r w:rsidRPr="001A69B5">
        <w:t xml:space="preserve"> utdanning, gir Samisk høgskole og Universitetet i Tromsø – </w:t>
      </w:r>
      <w:proofErr w:type="spellStart"/>
      <w:r w:rsidRPr="001A69B5">
        <w:t>Noregs</w:t>
      </w:r>
      <w:proofErr w:type="spellEnd"/>
      <w:r w:rsidRPr="001A69B5">
        <w:t xml:space="preserve"> arktiske universitet (UiT) </w:t>
      </w:r>
      <w:proofErr w:type="spellStart"/>
      <w:r w:rsidRPr="001A69B5">
        <w:t>utdanningar</w:t>
      </w:r>
      <w:proofErr w:type="spellEnd"/>
      <w:r w:rsidRPr="001A69B5">
        <w:t xml:space="preserve"> i og på nordsamisk, </w:t>
      </w:r>
      <w:proofErr w:type="spellStart"/>
      <w:r w:rsidRPr="001A69B5">
        <w:t>medan</w:t>
      </w:r>
      <w:proofErr w:type="spellEnd"/>
      <w:r w:rsidRPr="001A69B5">
        <w:t xml:space="preserve"> Universitetet i Nordland gir utdanning i sør- og lulesamisk. UiT har òg </w:t>
      </w:r>
      <w:proofErr w:type="spellStart"/>
      <w:r w:rsidRPr="001A69B5">
        <w:t>eit</w:t>
      </w:r>
      <w:proofErr w:type="spellEnd"/>
      <w:r w:rsidRPr="001A69B5">
        <w:t xml:space="preserve"> sterkt fagmiljø i samisk språkteknologi.</w:t>
      </w:r>
    </w:p>
    <w:p w14:paraId="4EFA6452" w14:textId="77777777" w:rsidR="000513CD" w:rsidRPr="001A69B5" w:rsidRDefault="0009509B" w:rsidP="001A69B5">
      <w:r w:rsidRPr="001A69B5">
        <w:t xml:space="preserve">Stenginga av </w:t>
      </w:r>
      <w:proofErr w:type="spellStart"/>
      <w:r w:rsidRPr="001A69B5">
        <w:t>skulane</w:t>
      </w:r>
      <w:proofErr w:type="spellEnd"/>
      <w:r w:rsidRPr="001A69B5">
        <w:t xml:space="preserve"> </w:t>
      </w:r>
      <w:proofErr w:type="spellStart"/>
      <w:r w:rsidRPr="001A69B5">
        <w:t>delar</w:t>
      </w:r>
      <w:proofErr w:type="spellEnd"/>
      <w:r w:rsidRPr="001A69B5">
        <w:t xml:space="preserve"> av våren 2020 på grunn av covid-19-pandemien hadde </w:t>
      </w:r>
      <w:proofErr w:type="spellStart"/>
      <w:r w:rsidRPr="001A69B5">
        <w:t>særleg</w:t>
      </w:r>
      <w:proofErr w:type="spellEnd"/>
      <w:r w:rsidRPr="001A69B5">
        <w:t xml:space="preserve"> negative </w:t>
      </w:r>
      <w:proofErr w:type="spellStart"/>
      <w:r w:rsidRPr="001A69B5">
        <w:t>konsekvensar</w:t>
      </w:r>
      <w:proofErr w:type="spellEnd"/>
      <w:r w:rsidRPr="001A69B5">
        <w:t xml:space="preserve"> for sårbare barn og unge. Det blei løyvd 400 mill. kroner til oppfølging av sårbare barn og unge, jf. </w:t>
      </w:r>
      <w:proofErr w:type="spellStart"/>
      <w:r w:rsidRPr="001A69B5">
        <w:t>Prop</w:t>
      </w:r>
      <w:proofErr w:type="spellEnd"/>
      <w:r w:rsidRPr="001A69B5">
        <w:t xml:space="preserve">. 117 S (2019–2020) </w:t>
      </w:r>
      <w:r w:rsidRPr="001A69B5">
        <w:rPr>
          <w:rStyle w:val="kursiv"/>
        </w:rPr>
        <w:t>Tilleggsbevilgninger og omprioriteringer i statsbudsjettet 2020</w:t>
      </w:r>
      <w:r w:rsidRPr="001A69B5">
        <w:t xml:space="preserve">. Av dette blei 170 mill. kroner løyvde over kap. 226 Kvalitetsutvikling i grunnopplæringa, post 21 </w:t>
      </w:r>
      <w:proofErr w:type="spellStart"/>
      <w:r w:rsidRPr="001A69B5">
        <w:t>Særskilde</w:t>
      </w:r>
      <w:proofErr w:type="spellEnd"/>
      <w:r w:rsidRPr="001A69B5">
        <w:t xml:space="preserve"> driftsutgifter, for å sikre at sårbare </w:t>
      </w:r>
      <w:proofErr w:type="spellStart"/>
      <w:r w:rsidRPr="001A69B5">
        <w:t>elevar</w:t>
      </w:r>
      <w:proofErr w:type="spellEnd"/>
      <w:r w:rsidRPr="001A69B5">
        <w:t xml:space="preserve"> skulle kunne ta igjen tapt </w:t>
      </w:r>
      <w:proofErr w:type="spellStart"/>
      <w:r w:rsidRPr="001A69B5">
        <w:t>fagleg</w:t>
      </w:r>
      <w:proofErr w:type="spellEnd"/>
      <w:r w:rsidRPr="001A69B5">
        <w:t xml:space="preserve"> progresjon. I 2022 foreslår regjeringa å løyve 240 mill. kroner til tiltak for å støtte barn og unge som følge av </w:t>
      </w:r>
      <w:proofErr w:type="spellStart"/>
      <w:r w:rsidRPr="001A69B5">
        <w:t>konsekvensar</w:t>
      </w:r>
      <w:proofErr w:type="spellEnd"/>
      <w:r w:rsidRPr="001A69B5">
        <w:t xml:space="preserve"> av covid-19-pandemien i </w:t>
      </w:r>
      <w:proofErr w:type="spellStart"/>
      <w:proofErr w:type="gramStart"/>
      <w:r w:rsidRPr="001A69B5">
        <w:t>skule</w:t>
      </w:r>
      <w:proofErr w:type="spellEnd"/>
      <w:proofErr w:type="gramEnd"/>
      <w:r w:rsidRPr="001A69B5">
        <w:t xml:space="preserve"> og barnehage. </w:t>
      </w:r>
      <w:proofErr w:type="spellStart"/>
      <w:r w:rsidRPr="001A69B5">
        <w:t>Midlane</w:t>
      </w:r>
      <w:proofErr w:type="spellEnd"/>
      <w:r w:rsidRPr="001A69B5">
        <w:t xml:space="preserve"> kan mellom anna brukast til tiltak for å støtte den </w:t>
      </w:r>
      <w:proofErr w:type="spellStart"/>
      <w:r w:rsidRPr="001A69B5">
        <w:t>faglege</w:t>
      </w:r>
      <w:proofErr w:type="spellEnd"/>
      <w:r w:rsidRPr="001A69B5">
        <w:t xml:space="preserve"> og sosiale utviklinga til barn og unge og til betre oppfølging av sårbare barn. </w:t>
      </w:r>
      <w:proofErr w:type="spellStart"/>
      <w:r w:rsidRPr="001A69B5">
        <w:t>Nærmare</w:t>
      </w:r>
      <w:proofErr w:type="spellEnd"/>
      <w:r w:rsidRPr="001A69B5">
        <w:t xml:space="preserve"> omtale </w:t>
      </w:r>
      <w:proofErr w:type="spellStart"/>
      <w:r w:rsidRPr="001A69B5">
        <w:t>finst</w:t>
      </w:r>
      <w:proofErr w:type="spellEnd"/>
      <w:r w:rsidRPr="001A69B5">
        <w:t xml:space="preserve"> i del III kap. 11 </w:t>
      </w:r>
      <w:proofErr w:type="spellStart"/>
      <w:r w:rsidRPr="001A69B5">
        <w:t>Konsekvensar</w:t>
      </w:r>
      <w:proofErr w:type="spellEnd"/>
      <w:r w:rsidRPr="001A69B5">
        <w:t xml:space="preserve"> av covid-19-pandemien i kunnskapssektoren og i programkategori 07.20 Grunnopplæringa.</w:t>
      </w:r>
    </w:p>
    <w:p w14:paraId="76E76FAF" w14:textId="77777777" w:rsidR="000513CD" w:rsidRPr="001A69B5" w:rsidRDefault="0009509B" w:rsidP="001A69B5">
      <w:pPr>
        <w:pStyle w:val="avsnitt-undertittel"/>
      </w:pPr>
      <w:r w:rsidRPr="001A69B5">
        <w:t>Delmål 4.6</w:t>
      </w:r>
    </w:p>
    <w:p w14:paraId="27B47ADF"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sikre at all ungdom og </w:t>
      </w:r>
      <w:proofErr w:type="spellStart"/>
      <w:r w:rsidRPr="001A69B5">
        <w:rPr>
          <w:rStyle w:val="kursiv"/>
        </w:rPr>
        <w:t>ein</w:t>
      </w:r>
      <w:proofErr w:type="spellEnd"/>
      <w:r w:rsidRPr="001A69B5">
        <w:rPr>
          <w:rStyle w:val="kursiv"/>
        </w:rPr>
        <w:t xml:space="preserve"> stor del </w:t>
      </w:r>
      <w:proofErr w:type="spellStart"/>
      <w:r w:rsidRPr="001A69B5">
        <w:rPr>
          <w:rStyle w:val="kursiv"/>
        </w:rPr>
        <w:t>vaksne</w:t>
      </w:r>
      <w:proofErr w:type="spellEnd"/>
      <w:r w:rsidRPr="001A69B5">
        <w:rPr>
          <w:rStyle w:val="kursiv"/>
        </w:rPr>
        <w:t xml:space="preserve">, både kvinner og menn, lærer å lese, skrive og </w:t>
      </w:r>
      <w:proofErr w:type="spellStart"/>
      <w:r w:rsidRPr="001A69B5">
        <w:rPr>
          <w:rStyle w:val="kursiv"/>
        </w:rPr>
        <w:t>rekne</w:t>
      </w:r>
      <w:proofErr w:type="spellEnd"/>
      <w:r w:rsidRPr="001A69B5">
        <w:rPr>
          <w:rStyle w:val="kursiv"/>
        </w:rPr>
        <w:t>.</w:t>
      </w:r>
    </w:p>
    <w:p w14:paraId="51DA7EDF" w14:textId="77777777" w:rsidR="000513CD" w:rsidRPr="001A69B5" w:rsidRDefault="0009509B" w:rsidP="001A69B5">
      <w:r w:rsidRPr="001A69B5">
        <w:t xml:space="preserve">Dei norske PISA-resultata har </w:t>
      </w:r>
      <w:proofErr w:type="spellStart"/>
      <w:r w:rsidRPr="001A69B5">
        <w:t>vore</w:t>
      </w:r>
      <w:proofErr w:type="spellEnd"/>
      <w:r w:rsidRPr="001A69B5">
        <w:t xml:space="preserve"> stabile over tid </w:t>
      </w:r>
      <w:proofErr w:type="spellStart"/>
      <w:r w:rsidRPr="001A69B5">
        <w:t>sidan</w:t>
      </w:r>
      <w:proofErr w:type="spellEnd"/>
      <w:r w:rsidRPr="001A69B5">
        <w:t xml:space="preserve"> </w:t>
      </w:r>
      <w:proofErr w:type="spellStart"/>
      <w:r w:rsidRPr="001A69B5">
        <w:t>byrjinga</w:t>
      </w:r>
      <w:proofErr w:type="spellEnd"/>
      <w:r w:rsidRPr="001A69B5">
        <w:t xml:space="preserve"> av 2000-talet. Resultata </w:t>
      </w:r>
      <w:proofErr w:type="spellStart"/>
      <w:r w:rsidRPr="001A69B5">
        <w:t>frå</w:t>
      </w:r>
      <w:proofErr w:type="spellEnd"/>
      <w:r w:rsidRPr="001A69B5">
        <w:t xml:space="preserve"> undersøkinga </w:t>
      </w:r>
      <w:proofErr w:type="spellStart"/>
      <w:r w:rsidRPr="001A69B5">
        <w:t>Programme</w:t>
      </w:r>
      <w:proofErr w:type="spellEnd"/>
      <w:r w:rsidRPr="001A69B5">
        <w:t xml:space="preserve"> for International Student </w:t>
      </w:r>
      <w:proofErr w:type="spellStart"/>
      <w:r w:rsidRPr="001A69B5">
        <w:t>Assessment</w:t>
      </w:r>
      <w:proofErr w:type="spellEnd"/>
      <w:r w:rsidRPr="001A69B5">
        <w:t xml:space="preserve"> (PISA) </w:t>
      </w:r>
      <w:proofErr w:type="spellStart"/>
      <w:r w:rsidRPr="001A69B5">
        <w:t>frå</w:t>
      </w:r>
      <w:proofErr w:type="spellEnd"/>
      <w:r w:rsidRPr="001A69B5">
        <w:t xml:space="preserve"> 2018, der om lag 6 000 norske </w:t>
      </w:r>
      <w:proofErr w:type="spellStart"/>
      <w:r w:rsidRPr="001A69B5">
        <w:t>elevar</w:t>
      </w:r>
      <w:proofErr w:type="spellEnd"/>
      <w:r w:rsidRPr="001A69B5">
        <w:t xml:space="preserve"> deltok, viser at </w:t>
      </w:r>
      <w:proofErr w:type="spellStart"/>
      <w:r w:rsidRPr="001A69B5">
        <w:t>dei</w:t>
      </w:r>
      <w:proofErr w:type="spellEnd"/>
      <w:r w:rsidRPr="001A69B5">
        <w:t xml:space="preserve"> norske </w:t>
      </w:r>
      <w:proofErr w:type="spellStart"/>
      <w:r w:rsidRPr="001A69B5">
        <w:t>elevane</w:t>
      </w:r>
      <w:proofErr w:type="spellEnd"/>
      <w:r w:rsidRPr="001A69B5">
        <w:t xml:space="preserve"> i snitt har </w:t>
      </w:r>
      <w:proofErr w:type="spellStart"/>
      <w:r w:rsidRPr="001A69B5">
        <w:t>ein</w:t>
      </w:r>
      <w:proofErr w:type="spellEnd"/>
      <w:r w:rsidRPr="001A69B5">
        <w:t xml:space="preserve"> tilbakegang i lesing og naturfag </w:t>
      </w:r>
      <w:proofErr w:type="spellStart"/>
      <w:r w:rsidRPr="001A69B5">
        <w:t>samanlikna</w:t>
      </w:r>
      <w:proofErr w:type="spellEnd"/>
      <w:r w:rsidRPr="001A69B5">
        <w:t xml:space="preserve"> med PISA 2015. Matematikkresultata er uendra. Norske </w:t>
      </w:r>
      <w:proofErr w:type="spellStart"/>
      <w:r w:rsidRPr="001A69B5">
        <w:t>elevar</w:t>
      </w:r>
      <w:proofErr w:type="spellEnd"/>
      <w:r w:rsidRPr="001A69B5">
        <w:t xml:space="preserve"> ligg </w:t>
      </w:r>
      <w:proofErr w:type="spellStart"/>
      <w:r w:rsidRPr="001A69B5">
        <w:t>framleis</w:t>
      </w:r>
      <w:proofErr w:type="spellEnd"/>
      <w:r w:rsidRPr="001A69B5">
        <w:t xml:space="preserve"> på eller over OECD-snittet i alle </w:t>
      </w:r>
      <w:proofErr w:type="spellStart"/>
      <w:r w:rsidRPr="001A69B5">
        <w:t>dei</w:t>
      </w:r>
      <w:proofErr w:type="spellEnd"/>
      <w:r w:rsidRPr="001A69B5">
        <w:t xml:space="preserve"> tre fagområda. For første gong presterer norske jenter signifikant betre enn </w:t>
      </w:r>
      <w:proofErr w:type="spellStart"/>
      <w:r w:rsidRPr="001A69B5">
        <w:t>gutane</w:t>
      </w:r>
      <w:proofErr w:type="spellEnd"/>
      <w:r w:rsidRPr="001A69B5">
        <w:t xml:space="preserve"> i alle </w:t>
      </w:r>
      <w:proofErr w:type="spellStart"/>
      <w:r w:rsidRPr="001A69B5">
        <w:t>dei</w:t>
      </w:r>
      <w:proofErr w:type="spellEnd"/>
      <w:r w:rsidRPr="001A69B5">
        <w:t xml:space="preserve"> tre fagområda. Det er </w:t>
      </w:r>
      <w:proofErr w:type="spellStart"/>
      <w:r w:rsidRPr="001A69B5">
        <w:t>særleg</w:t>
      </w:r>
      <w:proofErr w:type="spellEnd"/>
      <w:r w:rsidRPr="001A69B5">
        <w:t xml:space="preserve"> for lesing at </w:t>
      </w:r>
      <w:proofErr w:type="spellStart"/>
      <w:r w:rsidRPr="001A69B5">
        <w:t>kjønnsforskjellane</w:t>
      </w:r>
      <w:proofErr w:type="spellEnd"/>
      <w:r w:rsidRPr="001A69B5">
        <w:t xml:space="preserve"> er store. </w:t>
      </w:r>
      <w:proofErr w:type="spellStart"/>
      <w:r w:rsidRPr="001A69B5">
        <w:t>Fleire</w:t>
      </w:r>
      <w:proofErr w:type="spellEnd"/>
      <w:r w:rsidRPr="001A69B5">
        <w:t xml:space="preserve"> </w:t>
      </w:r>
      <w:proofErr w:type="spellStart"/>
      <w:r w:rsidRPr="001A69B5">
        <w:t>elevar</w:t>
      </w:r>
      <w:proofErr w:type="spellEnd"/>
      <w:r w:rsidRPr="001A69B5">
        <w:t xml:space="preserve"> enn </w:t>
      </w:r>
      <w:proofErr w:type="spellStart"/>
      <w:r w:rsidRPr="001A69B5">
        <w:t>tidlegare</w:t>
      </w:r>
      <w:proofErr w:type="spellEnd"/>
      <w:r w:rsidRPr="001A69B5">
        <w:t xml:space="preserve"> seier at </w:t>
      </w:r>
      <w:proofErr w:type="spellStart"/>
      <w:r w:rsidRPr="001A69B5">
        <w:t>dei</w:t>
      </w:r>
      <w:proofErr w:type="spellEnd"/>
      <w:r w:rsidRPr="001A69B5">
        <w:t xml:space="preserve"> </w:t>
      </w:r>
      <w:proofErr w:type="spellStart"/>
      <w:r w:rsidRPr="001A69B5">
        <w:t>ikkje</w:t>
      </w:r>
      <w:proofErr w:type="spellEnd"/>
      <w:r w:rsidRPr="001A69B5">
        <w:t xml:space="preserve"> bruker tid på å lese i fritida. Samtidig </w:t>
      </w:r>
      <w:proofErr w:type="spellStart"/>
      <w:r w:rsidRPr="001A69B5">
        <w:t>aukar</w:t>
      </w:r>
      <w:proofErr w:type="spellEnd"/>
      <w:r w:rsidRPr="001A69B5">
        <w:t xml:space="preserve"> tida </w:t>
      </w:r>
      <w:proofErr w:type="spellStart"/>
      <w:r w:rsidRPr="001A69B5">
        <w:t>dei</w:t>
      </w:r>
      <w:proofErr w:type="spellEnd"/>
      <w:r w:rsidRPr="001A69B5">
        <w:t xml:space="preserve"> bruker på å lese på skjerm. Det er </w:t>
      </w:r>
      <w:proofErr w:type="spellStart"/>
      <w:r w:rsidRPr="001A69B5">
        <w:t>ein</w:t>
      </w:r>
      <w:proofErr w:type="spellEnd"/>
      <w:r w:rsidRPr="001A69B5">
        <w:t xml:space="preserve"> større del enn i PISA 2009 som </w:t>
      </w:r>
      <w:proofErr w:type="spellStart"/>
      <w:r w:rsidRPr="001A69B5">
        <w:t>seier</w:t>
      </w:r>
      <w:proofErr w:type="spellEnd"/>
      <w:r w:rsidRPr="001A69B5">
        <w:t xml:space="preserve"> at </w:t>
      </w:r>
      <w:proofErr w:type="spellStart"/>
      <w:r w:rsidRPr="001A69B5">
        <w:t>dei</w:t>
      </w:r>
      <w:proofErr w:type="spellEnd"/>
      <w:r w:rsidRPr="001A69B5">
        <w:t xml:space="preserve"> </w:t>
      </w:r>
      <w:proofErr w:type="spellStart"/>
      <w:r w:rsidRPr="001A69B5">
        <w:t>ikkje</w:t>
      </w:r>
      <w:proofErr w:type="spellEnd"/>
      <w:r w:rsidRPr="001A69B5">
        <w:t xml:space="preserve"> les i det heile, eller at </w:t>
      </w:r>
      <w:proofErr w:type="spellStart"/>
      <w:r w:rsidRPr="001A69B5">
        <w:t>dei</w:t>
      </w:r>
      <w:proofErr w:type="spellEnd"/>
      <w:r w:rsidRPr="001A69B5">
        <w:t xml:space="preserve"> </w:t>
      </w:r>
      <w:proofErr w:type="spellStart"/>
      <w:r w:rsidRPr="001A69B5">
        <w:t>berre</w:t>
      </w:r>
      <w:proofErr w:type="spellEnd"/>
      <w:r w:rsidRPr="001A69B5">
        <w:t xml:space="preserve"> les dersom </w:t>
      </w:r>
      <w:proofErr w:type="spellStart"/>
      <w:r w:rsidRPr="001A69B5">
        <w:t>dei</w:t>
      </w:r>
      <w:proofErr w:type="spellEnd"/>
      <w:r w:rsidRPr="001A69B5">
        <w:t xml:space="preserve"> må. I </w:t>
      </w:r>
      <w:proofErr w:type="spellStart"/>
      <w:r w:rsidRPr="001A69B5">
        <w:t>Noreg</w:t>
      </w:r>
      <w:proofErr w:type="spellEnd"/>
      <w:r w:rsidRPr="001A69B5">
        <w:t xml:space="preserve"> er det mindre </w:t>
      </w:r>
      <w:proofErr w:type="spellStart"/>
      <w:r w:rsidRPr="001A69B5">
        <w:t>samanheng</w:t>
      </w:r>
      <w:proofErr w:type="spellEnd"/>
      <w:r w:rsidRPr="001A69B5">
        <w:t xml:space="preserve"> mellom heimebakgrunnen til </w:t>
      </w:r>
      <w:proofErr w:type="spellStart"/>
      <w:r w:rsidRPr="001A69B5">
        <w:t>elevane</w:t>
      </w:r>
      <w:proofErr w:type="spellEnd"/>
      <w:r w:rsidRPr="001A69B5">
        <w:t xml:space="preserve"> og </w:t>
      </w:r>
      <w:proofErr w:type="spellStart"/>
      <w:r w:rsidRPr="001A69B5">
        <w:t>skuleprestasjonane</w:t>
      </w:r>
      <w:proofErr w:type="spellEnd"/>
      <w:r w:rsidRPr="001A69B5">
        <w:t xml:space="preserve"> enn i </w:t>
      </w:r>
      <w:proofErr w:type="spellStart"/>
      <w:r w:rsidRPr="001A69B5">
        <w:t>dei</w:t>
      </w:r>
      <w:proofErr w:type="spellEnd"/>
      <w:r w:rsidRPr="001A69B5">
        <w:t xml:space="preserve"> fleste andre land, og det er også liten variasjon mellom </w:t>
      </w:r>
      <w:proofErr w:type="spellStart"/>
      <w:r w:rsidRPr="001A69B5">
        <w:t>skulane</w:t>
      </w:r>
      <w:proofErr w:type="spellEnd"/>
      <w:r w:rsidRPr="001A69B5">
        <w:t xml:space="preserve"> </w:t>
      </w:r>
      <w:proofErr w:type="spellStart"/>
      <w:r w:rsidRPr="001A69B5">
        <w:t>samanlikna</w:t>
      </w:r>
      <w:proofErr w:type="spellEnd"/>
      <w:r w:rsidRPr="001A69B5">
        <w:t xml:space="preserve"> med andre land. Dette tyder på at norsk </w:t>
      </w:r>
      <w:proofErr w:type="spellStart"/>
      <w:r w:rsidRPr="001A69B5">
        <w:t>skule</w:t>
      </w:r>
      <w:proofErr w:type="spellEnd"/>
      <w:r w:rsidRPr="001A69B5">
        <w:t xml:space="preserve"> i stor grad greier å gi </w:t>
      </w:r>
      <w:proofErr w:type="spellStart"/>
      <w:r w:rsidRPr="001A69B5">
        <w:t>eit</w:t>
      </w:r>
      <w:proofErr w:type="spellEnd"/>
      <w:r w:rsidRPr="001A69B5">
        <w:t xml:space="preserve"> likeverdig </w:t>
      </w:r>
      <w:proofErr w:type="spellStart"/>
      <w:r w:rsidRPr="001A69B5">
        <w:t>skuletilbod</w:t>
      </w:r>
      <w:proofErr w:type="spellEnd"/>
      <w:r w:rsidRPr="001A69B5">
        <w:t xml:space="preserve"> til </w:t>
      </w:r>
      <w:proofErr w:type="spellStart"/>
      <w:r w:rsidRPr="001A69B5">
        <w:t>elevar</w:t>
      </w:r>
      <w:proofErr w:type="spellEnd"/>
      <w:r w:rsidRPr="001A69B5">
        <w:t xml:space="preserve"> med ulik bakgrunn. Dei norske </w:t>
      </w:r>
      <w:proofErr w:type="spellStart"/>
      <w:r w:rsidRPr="001A69B5">
        <w:t>elevane</w:t>
      </w:r>
      <w:proofErr w:type="spellEnd"/>
      <w:r w:rsidRPr="001A69B5">
        <w:t xml:space="preserve"> </w:t>
      </w:r>
      <w:proofErr w:type="spellStart"/>
      <w:r w:rsidRPr="001A69B5">
        <w:t>seier</w:t>
      </w:r>
      <w:proofErr w:type="spellEnd"/>
      <w:r w:rsidRPr="001A69B5">
        <w:t xml:space="preserve"> at </w:t>
      </w:r>
      <w:proofErr w:type="spellStart"/>
      <w:r w:rsidRPr="001A69B5">
        <w:t>dei</w:t>
      </w:r>
      <w:proofErr w:type="spellEnd"/>
      <w:r w:rsidRPr="001A69B5">
        <w:t xml:space="preserve"> opplever betre arbeidsro i </w:t>
      </w:r>
      <w:proofErr w:type="spellStart"/>
      <w:r w:rsidRPr="001A69B5">
        <w:t>norsktimane</w:t>
      </w:r>
      <w:proofErr w:type="spellEnd"/>
      <w:r w:rsidRPr="001A69B5">
        <w:t xml:space="preserve"> i 2018 </w:t>
      </w:r>
      <w:proofErr w:type="spellStart"/>
      <w:r w:rsidRPr="001A69B5">
        <w:t>samanlikna</w:t>
      </w:r>
      <w:proofErr w:type="spellEnd"/>
      <w:r w:rsidRPr="001A69B5">
        <w:t xml:space="preserve"> med PISA 2009. Rapporten viser </w:t>
      </w:r>
      <w:proofErr w:type="spellStart"/>
      <w:r w:rsidRPr="001A69B5">
        <w:t>ein</w:t>
      </w:r>
      <w:proofErr w:type="spellEnd"/>
      <w:r w:rsidRPr="001A69B5">
        <w:t xml:space="preserve"> positiv </w:t>
      </w:r>
      <w:proofErr w:type="spellStart"/>
      <w:r w:rsidRPr="001A69B5">
        <w:t>samanheng</w:t>
      </w:r>
      <w:proofErr w:type="spellEnd"/>
      <w:r w:rsidRPr="001A69B5">
        <w:t xml:space="preserve"> mellom arbeidsro og </w:t>
      </w:r>
      <w:proofErr w:type="spellStart"/>
      <w:r w:rsidRPr="001A69B5">
        <w:t>prestasjonar</w:t>
      </w:r>
      <w:proofErr w:type="spellEnd"/>
      <w:r w:rsidRPr="001A69B5">
        <w:t xml:space="preserve"> i lesing.</w:t>
      </w:r>
    </w:p>
    <w:p w14:paraId="46422440" w14:textId="77777777" w:rsidR="000513CD" w:rsidRPr="001A69B5" w:rsidRDefault="0009509B" w:rsidP="001A69B5">
      <w:r w:rsidRPr="001A69B5">
        <w:t xml:space="preserve">Den </w:t>
      </w:r>
      <w:proofErr w:type="spellStart"/>
      <w:r w:rsidRPr="001A69B5">
        <w:t>førre</w:t>
      </w:r>
      <w:proofErr w:type="spellEnd"/>
      <w:r w:rsidRPr="001A69B5">
        <w:t xml:space="preserve"> </w:t>
      </w:r>
      <w:proofErr w:type="spellStart"/>
      <w:r w:rsidRPr="001A69B5">
        <w:t>Programme</w:t>
      </w:r>
      <w:proofErr w:type="spellEnd"/>
      <w:r w:rsidRPr="001A69B5">
        <w:t xml:space="preserve"> for </w:t>
      </w:r>
      <w:proofErr w:type="spellStart"/>
      <w:r w:rsidRPr="001A69B5">
        <w:t>the</w:t>
      </w:r>
      <w:proofErr w:type="spellEnd"/>
      <w:r w:rsidRPr="001A69B5">
        <w:t xml:space="preserve"> International </w:t>
      </w:r>
      <w:proofErr w:type="spellStart"/>
      <w:r w:rsidRPr="001A69B5">
        <w:t>Assessment</w:t>
      </w:r>
      <w:proofErr w:type="spellEnd"/>
      <w:r w:rsidRPr="001A69B5">
        <w:t xml:space="preserve"> </w:t>
      </w:r>
      <w:proofErr w:type="spellStart"/>
      <w:r w:rsidRPr="001A69B5">
        <w:t>of</w:t>
      </w:r>
      <w:proofErr w:type="spellEnd"/>
      <w:r w:rsidRPr="001A69B5">
        <w:t xml:space="preserve"> Adult </w:t>
      </w:r>
      <w:proofErr w:type="spellStart"/>
      <w:r w:rsidRPr="001A69B5">
        <w:t>Competencies</w:t>
      </w:r>
      <w:proofErr w:type="spellEnd"/>
      <w:r w:rsidRPr="001A69B5">
        <w:t xml:space="preserve"> (PIAAC 2011–2012) viser at befolkninga i </w:t>
      </w:r>
      <w:proofErr w:type="spellStart"/>
      <w:r w:rsidRPr="001A69B5">
        <w:t>Noreg</w:t>
      </w:r>
      <w:proofErr w:type="spellEnd"/>
      <w:r w:rsidRPr="001A69B5">
        <w:t xml:space="preserve"> mellom 25 og 64 år hadde god kompetanse </w:t>
      </w:r>
      <w:proofErr w:type="spellStart"/>
      <w:r w:rsidRPr="001A69B5">
        <w:t>samanlikna</w:t>
      </w:r>
      <w:proofErr w:type="spellEnd"/>
      <w:r w:rsidRPr="001A69B5">
        <w:t xml:space="preserve"> med i andre land. Dei eldste (55–64 år) og yngste (16–24 år) </w:t>
      </w:r>
      <w:proofErr w:type="spellStart"/>
      <w:r w:rsidRPr="001A69B5">
        <w:t>deltakarane</w:t>
      </w:r>
      <w:proofErr w:type="spellEnd"/>
      <w:r w:rsidRPr="001A69B5">
        <w:t xml:space="preserve"> i PIAAC hadde </w:t>
      </w:r>
      <w:proofErr w:type="spellStart"/>
      <w:r w:rsidRPr="001A69B5">
        <w:t>lågare</w:t>
      </w:r>
      <w:proofErr w:type="spellEnd"/>
      <w:r w:rsidRPr="001A69B5">
        <w:t xml:space="preserve"> </w:t>
      </w:r>
      <w:proofErr w:type="spellStart"/>
      <w:r w:rsidRPr="001A69B5">
        <w:t>ferdigheiter</w:t>
      </w:r>
      <w:proofErr w:type="spellEnd"/>
      <w:r w:rsidRPr="001A69B5">
        <w:t xml:space="preserve"> i lesing og </w:t>
      </w:r>
      <w:proofErr w:type="spellStart"/>
      <w:r w:rsidRPr="001A69B5">
        <w:t>talforståing</w:t>
      </w:r>
      <w:proofErr w:type="spellEnd"/>
      <w:r w:rsidRPr="001A69B5">
        <w:t xml:space="preserve"> enn gjennomsnittet av befolkninga. Dei yngste hadde </w:t>
      </w:r>
      <w:proofErr w:type="spellStart"/>
      <w:r w:rsidRPr="001A69B5">
        <w:t>dessutan</w:t>
      </w:r>
      <w:proofErr w:type="spellEnd"/>
      <w:r w:rsidRPr="001A69B5">
        <w:t xml:space="preserve"> </w:t>
      </w:r>
      <w:proofErr w:type="spellStart"/>
      <w:r w:rsidRPr="001A69B5">
        <w:t>lågare</w:t>
      </w:r>
      <w:proofErr w:type="spellEnd"/>
      <w:r w:rsidRPr="001A69B5">
        <w:t xml:space="preserve"> </w:t>
      </w:r>
      <w:proofErr w:type="spellStart"/>
      <w:r w:rsidRPr="001A69B5">
        <w:t>ferdigheiter</w:t>
      </w:r>
      <w:proofErr w:type="spellEnd"/>
      <w:r w:rsidRPr="001A69B5">
        <w:t xml:space="preserve"> enn det internasjonale gjennomsnittet for same aldersgruppe. Regjeringa gjennomfører </w:t>
      </w:r>
      <w:proofErr w:type="spellStart"/>
      <w:r w:rsidRPr="001A69B5">
        <w:t>kompetansereforma</w:t>
      </w:r>
      <w:proofErr w:type="spellEnd"/>
      <w:r w:rsidRPr="001A69B5">
        <w:t xml:space="preserve"> </w:t>
      </w:r>
      <w:r w:rsidRPr="001A69B5">
        <w:rPr>
          <w:rStyle w:val="kursiv"/>
        </w:rPr>
        <w:t>Lære heile livet</w:t>
      </w:r>
      <w:r w:rsidRPr="001A69B5">
        <w:t xml:space="preserve"> for at ingen skal gå ut på dato i arbeidslivet, og for at </w:t>
      </w:r>
      <w:proofErr w:type="spellStart"/>
      <w:r w:rsidRPr="001A69B5">
        <w:t>fleire</w:t>
      </w:r>
      <w:proofErr w:type="spellEnd"/>
      <w:r w:rsidRPr="001A69B5">
        <w:t xml:space="preserve"> skal kunne stå lenger i arbeid. Sjå omtale av tiltaka i </w:t>
      </w:r>
      <w:proofErr w:type="spellStart"/>
      <w:r w:rsidRPr="001A69B5">
        <w:t>kompetansereforma</w:t>
      </w:r>
      <w:proofErr w:type="spellEnd"/>
      <w:r w:rsidRPr="001A69B5">
        <w:t xml:space="preserve"> under programkategori 07.50 Kompetansepolitikk og livslang læring.</w:t>
      </w:r>
    </w:p>
    <w:p w14:paraId="72759306" w14:textId="77777777" w:rsidR="000513CD" w:rsidRPr="001A69B5" w:rsidRDefault="0009509B" w:rsidP="001A69B5">
      <w:pPr>
        <w:pStyle w:val="avsnitt-undertittel"/>
      </w:pPr>
      <w:r w:rsidRPr="001A69B5">
        <w:t>Delmål 4.7</w:t>
      </w:r>
    </w:p>
    <w:p w14:paraId="23963CFA"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sikre at alle </w:t>
      </w:r>
      <w:proofErr w:type="spellStart"/>
      <w:r w:rsidRPr="001A69B5">
        <w:rPr>
          <w:rStyle w:val="kursiv"/>
        </w:rPr>
        <w:t>elevar</w:t>
      </w:r>
      <w:proofErr w:type="spellEnd"/>
      <w:r w:rsidRPr="001A69B5">
        <w:rPr>
          <w:rStyle w:val="kursiv"/>
        </w:rPr>
        <w:t xml:space="preserve"> og </w:t>
      </w:r>
      <w:proofErr w:type="spellStart"/>
      <w:r w:rsidRPr="001A69B5">
        <w:rPr>
          <w:rStyle w:val="kursiv"/>
        </w:rPr>
        <w:t>studentar</w:t>
      </w:r>
      <w:proofErr w:type="spellEnd"/>
      <w:r w:rsidRPr="001A69B5">
        <w:rPr>
          <w:rStyle w:val="kursiv"/>
        </w:rPr>
        <w:t xml:space="preserve"> </w:t>
      </w:r>
      <w:proofErr w:type="spellStart"/>
      <w:r w:rsidRPr="001A69B5">
        <w:rPr>
          <w:rStyle w:val="kursiv"/>
        </w:rPr>
        <w:t>tileignar</w:t>
      </w:r>
      <w:proofErr w:type="spellEnd"/>
      <w:r w:rsidRPr="001A69B5">
        <w:rPr>
          <w:rStyle w:val="kursiv"/>
        </w:rPr>
        <w:t xml:space="preserve"> seg den kompetansen som er nødvendig for å </w:t>
      </w:r>
      <w:proofErr w:type="spellStart"/>
      <w:r w:rsidRPr="001A69B5">
        <w:rPr>
          <w:rStyle w:val="kursiv"/>
        </w:rPr>
        <w:t>fremje</w:t>
      </w:r>
      <w:proofErr w:type="spellEnd"/>
      <w:r w:rsidRPr="001A69B5">
        <w:rPr>
          <w:rStyle w:val="kursiv"/>
        </w:rPr>
        <w:t xml:space="preserve"> </w:t>
      </w:r>
      <w:proofErr w:type="spellStart"/>
      <w:r w:rsidRPr="001A69B5">
        <w:rPr>
          <w:rStyle w:val="kursiv"/>
        </w:rPr>
        <w:t>berekraftig</w:t>
      </w:r>
      <w:proofErr w:type="spellEnd"/>
      <w:r w:rsidRPr="001A69B5">
        <w:rPr>
          <w:rStyle w:val="kursiv"/>
        </w:rPr>
        <w:t xml:space="preserve"> utvikling, mellom anna gjennom utdanning for </w:t>
      </w:r>
      <w:proofErr w:type="spellStart"/>
      <w:r w:rsidRPr="001A69B5">
        <w:rPr>
          <w:rStyle w:val="kursiv"/>
        </w:rPr>
        <w:t>berekraftig</w:t>
      </w:r>
      <w:proofErr w:type="spellEnd"/>
      <w:r w:rsidRPr="001A69B5">
        <w:rPr>
          <w:rStyle w:val="kursiv"/>
        </w:rPr>
        <w:t xml:space="preserve"> utvikling og livsstil, </w:t>
      </w:r>
      <w:proofErr w:type="spellStart"/>
      <w:r w:rsidRPr="001A69B5">
        <w:rPr>
          <w:rStyle w:val="kursiv"/>
        </w:rPr>
        <w:t>menneskerettar</w:t>
      </w:r>
      <w:proofErr w:type="spellEnd"/>
      <w:r w:rsidRPr="001A69B5">
        <w:rPr>
          <w:rStyle w:val="kursiv"/>
        </w:rPr>
        <w:t xml:space="preserve">, likestilling, </w:t>
      </w:r>
      <w:proofErr w:type="spellStart"/>
      <w:r w:rsidRPr="001A69B5">
        <w:rPr>
          <w:rStyle w:val="kursiv"/>
        </w:rPr>
        <w:t>fremje</w:t>
      </w:r>
      <w:proofErr w:type="spellEnd"/>
      <w:r w:rsidRPr="001A69B5">
        <w:rPr>
          <w:rStyle w:val="kursiv"/>
        </w:rPr>
        <w:t xml:space="preserve"> fred og </w:t>
      </w:r>
      <w:proofErr w:type="spellStart"/>
      <w:r w:rsidRPr="001A69B5">
        <w:rPr>
          <w:rStyle w:val="kursiv"/>
        </w:rPr>
        <w:t>ikkjevald</w:t>
      </w:r>
      <w:proofErr w:type="spellEnd"/>
      <w:r w:rsidRPr="001A69B5">
        <w:rPr>
          <w:rStyle w:val="kursiv"/>
        </w:rPr>
        <w:t xml:space="preserve">, globalt </w:t>
      </w:r>
      <w:proofErr w:type="spellStart"/>
      <w:r w:rsidRPr="001A69B5">
        <w:rPr>
          <w:rStyle w:val="kursiv"/>
        </w:rPr>
        <w:t>borgarskap</w:t>
      </w:r>
      <w:proofErr w:type="spellEnd"/>
      <w:r w:rsidRPr="001A69B5">
        <w:rPr>
          <w:rStyle w:val="kursiv"/>
        </w:rPr>
        <w:t xml:space="preserve"> og </w:t>
      </w:r>
      <w:proofErr w:type="spellStart"/>
      <w:r w:rsidRPr="001A69B5">
        <w:rPr>
          <w:rStyle w:val="kursiv"/>
        </w:rPr>
        <w:t>verdsetjing</w:t>
      </w:r>
      <w:proofErr w:type="spellEnd"/>
      <w:r w:rsidRPr="001A69B5">
        <w:rPr>
          <w:rStyle w:val="kursiv"/>
        </w:rPr>
        <w:t xml:space="preserve"> av kulturelt </w:t>
      </w:r>
      <w:proofErr w:type="spellStart"/>
      <w:r w:rsidRPr="001A69B5">
        <w:rPr>
          <w:rStyle w:val="kursiv"/>
        </w:rPr>
        <w:t>mangfald</w:t>
      </w:r>
      <w:proofErr w:type="spellEnd"/>
      <w:r w:rsidRPr="001A69B5">
        <w:rPr>
          <w:rStyle w:val="kursiv"/>
        </w:rPr>
        <w:t xml:space="preserve"> og kulturen sitt bidrag til </w:t>
      </w:r>
      <w:proofErr w:type="spellStart"/>
      <w:r w:rsidRPr="001A69B5">
        <w:rPr>
          <w:rStyle w:val="kursiv"/>
        </w:rPr>
        <w:t>berekraftig</w:t>
      </w:r>
      <w:proofErr w:type="spellEnd"/>
      <w:r w:rsidRPr="001A69B5">
        <w:rPr>
          <w:rStyle w:val="kursiv"/>
        </w:rPr>
        <w:t xml:space="preserve"> utvikling.</w:t>
      </w:r>
    </w:p>
    <w:p w14:paraId="55ADF698" w14:textId="77777777" w:rsidR="000513CD" w:rsidRPr="001A69B5" w:rsidRDefault="0009509B" w:rsidP="001A69B5">
      <w:proofErr w:type="spellStart"/>
      <w:r w:rsidRPr="001A69B5">
        <w:t>Berekraftig</w:t>
      </w:r>
      <w:proofErr w:type="spellEnd"/>
      <w:r w:rsidRPr="001A69B5">
        <w:t xml:space="preserve"> utvikling er </w:t>
      </w:r>
      <w:proofErr w:type="spellStart"/>
      <w:r w:rsidRPr="001A69B5">
        <w:t>ein</w:t>
      </w:r>
      <w:proofErr w:type="spellEnd"/>
      <w:r w:rsidRPr="001A69B5">
        <w:t xml:space="preserve"> del av verdigrunnlaget i barnehagen og </w:t>
      </w:r>
      <w:proofErr w:type="spellStart"/>
      <w:r w:rsidRPr="001A69B5">
        <w:t>ein</w:t>
      </w:r>
      <w:proofErr w:type="spellEnd"/>
      <w:r w:rsidRPr="001A69B5">
        <w:t xml:space="preserve"> del av </w:t>
      </w:r>
      <w:proofErr w:type="spellStart"/>
      <w:r w:rsidRPr="001A69B5">
        <w:t>innhaldet</w:t>
      </w:r>
      <w:proofErr w:type="spellEnd"/>
      <w:r w:rsidRPr="001A69B5">
        <w:t xml:space="preserve"> og </w:t>
      </w:r>
      <w:proofErr w:type="spellStart"/>
      <w:r w:rsidRPr="001A69B5">
        <w:t>oppgåvene</w:t>
      </w:r>
      <w:proofErr w:type="spellEnd"/>
      <w:r w:rsidRPr="001A69B5">
        <w:t xml:space="preserve"> til </w:t>
      </w:r>
      <w:proofErr w:type="spellStart"/>
      <w:r w:rsidRPr="001A69B5">
        <w:t>barnehagane</w:t>
      </w:r>
      <w:proofErr w:type="spellEnd"/>
      <w:r w:rsidRPr="001A69B5">
        <w:t xml:space="preserve">. I </w:t>
      </w:r>
      <w:proofErr w:type="spellStart"/>
      <w:r w:rsidRPr="001A69B5">
        <w:t>skulen</w:t>
      </w:r>
      <w:proofErr w:type="spellEnd"/>
      <w:r w:rsidRPr="001A69B5">
        <w:t xml:space="preserve"> er </w:t>
      </w:r>
      <w:proofErr w:type="spellStart"/>
      <w:r w:rsidRPr="001A69B5">
        <w:t>berekraftig</w:t>
      </w:r>
      <w:proofErr w:type="spellEnd"/>
      <w:r w:rsidRPr="001A69B5">
        <w:t xml:space="preserve"> utvikling prioritert som </w:t>
      </w:r>
      <w:proofErr w:type="spellStart"/>
      <w:r w:rsidRPr="001A69B5">
        <w:t>eitt</w:t>
      </w:r>
      <w:proofErr w:type="spellEnd"/>
      <w:r w:rsidRPr="001A69B5">
        <w:t xml:space="preserve"> av tre </w:t>
      </w:r>
      <w:proofErr w:type="spellStart"/>
      <w:r w:rsidRPr="001A69B5">
        <w:t>tverrfaglege</w:t>
      </w:r>
      <w:proofErr w:type="spellEnd"/>
      <w:r w:rsidRPr="001A69B5">
        <w:t xml:space="preserve"> tema i læreplanverket, </w:t>
      </w:r>
      <w:proofErr w:type="spellStart"/>
      <w:r w:rsidRPr="001A69B5">
        <w:t>saman</w:t>
      </w:r>
      <w:proofErr w:type="spellEnd"/>
      <w:r w:rsidRPr="001A69B5">
        <w:t xml:space="preserve"> med demokrati og </w:t>
      </w:r>
      <w:proofErr w:type="spellStart"/>
      <w:r w:rsidRPr="001A69B5">
        <w:t>medborgarskap</w:t>
      </w:r>
      <w:proofErr w:type="spellEnd"/>
      <w:r w:rsidRPr="001A69B5">
        <w:t xml:space="preserve"> og folkehelse og </w:t>
      </w:r>
      <w:proofErr w:type="spellStart"/>
      <w:r w:rsidRPr="001A69B5">
        <w:t>livsmeistring</w:t>
      </w:r>
      <w:proofErr w:type="spellEnd"/>
      <w:r w:rsidRPr="001A69B5">
        <w:t xml:space="preserve">. </w:t>
      </w:r>
      <w:proofErr w:type="spellStart"/>
      <w:r w:rsidRPr="001A69B5">
        <w:t>Frå</w:t>
      </w:r>
      <w:proofErr w:type="spellEnd"/>
      <w:r w:rsidRPr="001A69B5">
        <w:t xml:space="preserve"> </w:t>
      </w:r>
      <w:proofErr w:type="spellStart"/>
      <w:r w:rsidRPr="001A69B5">
        <w:t>hausten</w:t>
      </w:r>
      <w:proofErr w:type="spellEnd"/>
      <w:r w:rsidRPr="001A69B5">
        <w:t xml:space="preserve"> 2020 starta innføringa av nye </w:t>
      </w:r>
      <w:proofErr w:type="spellStart"/>
      <w:r w:rsidRPr="001A69B5">
        <w:t>læreplanar</w:t>
      </w:r>
      <w:proofErr w:type="spellEnd"/>
      <w:r w:rsidRPr="001A69B5">
        <w:t xml:space="preserve"> for grunnopplæringa </w:t>
      </w:r>
      <w:proofErr w:type="spellStart"/>
      <w:r w:rsidRPr="001A69B5">
        <w:t>innanfor</w:t>
      </w:r>
      <w:proofErr w:type="spellEnd"/>
      <w:r w:rsidRPr="001A69B5">
        <w:t xml:space="preserve"> Læreplanverket for Kunnskapsløftet 2020 (LK2020). Dei nye </w:t>
      </w:r>
      <w:proofErr w:type="spellStart"/>
      <w:r w:rsidRPr="001A69B5">
        <w:t>læreplanane</w:t>
      </w:r>
      <w:proofErr w:type="spellEnd"/>
      <w:r w:rsidRPr="001A69B5">
        <w:t xml:space="preserve"> tok til å gjelde for 1.–9. trinn i </w:t>
      </w:r>
      <w:proofErr w:type="spellStart"/>
      <w:r w:rsidRPr="001A69B5">
        <w:t>grunnskulen</w:t>
      </w:r>
      <w:proofErr w:type="spellEnd"/>
      <w:r w:rsidRPr="001A69B5">
        <w:t xml:space="preserve"> og 1. trinn i </w:t>
      </w:r>
      <w:proofErr w:type="spellStart"/>
      <w:r w:rsidRPr="001A69B5">
        <w:t>vidaregåande</w:t>
      </w:r>
      <w:proofErr w:type="spellEnd"/>
      <w:r w:rsidRPr="001A69B5">
        <w:t xml:space="preserve"> opplæring </w:t>
      </w:r>
      <w:proofErr w:type="spellStart"/>
      <w:r w:rsidRPr="001A69B5">
        <w:t>hausten</w:t>
      </w:r>
      <w:proofErr w:type="spellEnd"/>
      <w:r w:rsidRPr="001A69B5">
        <w:t xml:space="preserve"> 2020 og for 10. trinn i </w:t>
      </w:r>
      <w:proofErr w:type="spellStart"/>
      <w:r w:rsidRPr="001A69B5">
        <w:t>grunnskulen</w:t>
      </w:r>
      <w:proofErr w:type="spellEnd"/>
      <w:r w:rsidRPr="001A69B5">
        <w:t xml:space="preserve"> og 2. trinn i </w:t>
      </w:r>
      <w:proofErr w:type="spellStart"/>
      <w:r w:rsidRPr="001A69B5">
        <w:t>vidaregåande</w:t>
      </w:r>
      <w:proofErr w:type="spellEnd"/>
      <w:r w:rsidRPr="001A69B5">
        <w:t xml:space="preserve"> opplæring </w:t>
      </w:r>
      <w:proofErr w:type="spellStart"/>
      <w:r w:rsidRPr="001A69B5">
        <w:t>hausten</w:t>
      </w:r>
      <w:proofErr w:type="spellEnd"/>
      <w:r w:rsidRPr="001A69B5">
        <w:t xml:space="preserve"> 2021. 3. trinn i </w:t>
      </w:r>
      <w:proofErr w:type="spellStart"/>
      <w:r w:rsidRPr="001A69B5">
        <w:t>vidaregåande</w:t>
      </w:r>
      <w:proofErr w:type="spellEnd"/>
      <w:r w:rsidRPr="001A69B5">
        <w:t xml:space="preserve"> opplæring følger etter </w:t>
      </w:r>
      <w:proofErr w:type="spellStart"/>
      <w:r w:rsidRPr="001A69B5">
        <w:t>hausten</w:t>
      </w:r>
      <w:proofErr w:type="spellEnd"/>
      <w:r w:rsidRPr="001A69B5">
        <w:t xml:space="preserve"> 2022. Det </w:t>
      </w:r>
      <w:proofErr w:type="spellStart"/>
      <w:r w:rsidRPr="001A69B5">
        <w:t>tverrgåande</w:t>
      </w:r>
      <w:proofErr w:type="spellEnd"/>
      <w:r w:rsidRPr="001A69B5">
        <w:t xml:space="preserve"> temaet </w:t>
      </w:r>
      <w:proofErr w:type="spellStart"/>
      <w:r w:rsidRPr="001A69B5">
        <w:t>berekraftig</w:t>
      </w:r>
      <w:proofErr w:type="spellEnd"/>
      <w:r w:rsidRPr="001A69B5">
        <w:t xml:space="preserve"> utvikling gjeld </w:t>
      </w:r>
      <w:proofErr w:type="spellStart"/>
      <w:r w:rsidRPr="001A69B5">
        <w:t>følgande</w:t>
      </w:r>
      <w:proofErr w:type="spellEnd"/>
      <w:r w:rsidRPr="001A69B5">
        <w:t>:</w:t>
      </w:r>
    </w:p>
    <w:p w14:paraId="0DDA12C4" w14:textId="77777777" w:rsidR="000513CD" w:rsidRPr="001A69B5" w:rsidRDefault="0009509B" w:rsidP="001A69B5">
      <w:proofErr w:type="spellStart"/>
      <w:r w:rsidRPr="001A69B5">
        <w:t>Berekraftig</w:t>
      </w:r>
      <w:proofErr w:type="spellEnd"/>
      <w:r w:rsidRPr="001A69B5">
        <w:t xml:space="preserve"> utvikling som </w:t>
      </w:r>
      <w:proofErr w:type="spellStart"/>
      <w:r w:rsidRPr="001A69B5">
        <w:t>tverrfagleg</w:t>
      </w:r>
      <w:proofErr w:type="spellEnd"/>
      <w:r w:rsidRPr="001A69B5">
        <w:t xml:space="preserve"> tema i </w:t>
      </w:r>
      <w:proofErr w:type="spellStart"/>
      <w:r w:rsidRPr="001A69B5">
        <w:t>skulen</w:t>
      </w:r>
      <w:proofErr w:type="spellEnd"/>
      <w:r w:rsidRPr="001A69B5">
        <w:t xml:space="preserve"> skal legge til rette for at </w:t>
      </w:r>
      <w:proofErr w:type="spellStart"/>
      <w:r w:rsidRPr="001A69B5">
        <w:t>elevane</w:t>
      </w:r>
      <w:proofErr w:type="spellEnd"/>
      <w:r w:rsidRPr="001A69B5">
        <w:t xml:space="preserve"> kan forstå </w:t>
      </w:r>
      <w:proofErr w:type="spellStart"/>
      <w:r w:rsidRPr="001A69B5">
        <w:t>grunnleggande</w:t>
      </w:r>
      <w:proofErr w:type="spellEnd"/>
      <w:r w:rsidRPr="001A69B5">
        <w:t xml:space="preserve"> dilemma og utviklingstrekk i samfunnet og korleis </w:t>
      </w:r>
      <w:proofErr w:type="spellStart"/>
      <w:r w:rsidRPr="001A69B5">
        <w:t>dei</w:t>
      </w:r>
      <w:proofErr w:type="spellEnd"/>
      <w:r w:rsidRPr="001A69B5">
        <w:t xml:space="preserve"> kan </w:t>
      </w:r>
      <w:proofErr w:type="spellStart"/>
      <w:r w:rsidRPr="001A69B5">
        <w:t>handterast</w:t>
      </w:r>
      <w:proofErr w:type="spellEnd"/>
      <w:r w:rsidRPr="001A69B5">
        <w:t xml:space="preserve">. </w:t>
      </w:r>
      <w:proofErr w:type="spellStart"/>
      <w:r w:rsidRPr="001A69B5">
        <w:t>Berekraftig</w:t>
      </w:r>
      <w:proofErr w:type="spellEnd"/>
      <w:r w:rsidRPr="001A69B5">
        <w:t xml:space="preserve"> utvikling </w:t>
      </w:r>
      <w:proofErr w:type="spellStart"/>
      <w:r w:rsidRPr="001A69B5">
        <w:t>handlar</w:t>
      </w:r>
      <w:proofErr w:type="spellEnd"/>
      <w:r w:rsidRPr="001A69B5">
        <w:t xml:space="preserve"> om å verne om livet på jorda og ta vare på behova til menneske som lever i dag, </w:t>
      </w:r>
      <w:proofErr w:type="spellStart"/>
      <w:r w:rsidRPr="001A69B5">
        <w:t>utan</w:t>
      </w:r>
      <w:proofErr w:type="spellEnd"/>
      <w:r w:rsidRPr="001A69B5">
        <w:t xml:space="preserve"> å øydelegge </w:t>
      </w:r>
      <w:proofErr w:type="spellStart"/>
      <w:r w:rsidRPr="001A69B5">
        <w:t>moglegheitene</w:t>
      </w:r>
      <w:proofErr w:type="spellEnd"/>
      <w:r w:rsidRPr="001A69B5">
        <w:t xml:space="preserve"> framtidige </w:t>
      </w:r>
      <w:proofErr w:type="spellStart"/>
      <w:r w:rsidRPr="001A69B5">
        <w:t>generasjonar</w:t>
      </w:r>
      <w:proofErr w:type="spellEnd"/>
      <w:r w:rsidRPr="001A69B5">
        <w:t xml:space="preserve"> har til å dekke sine behov. Ei </w:t>
      </w:r>
      <w:proofErr w:type="spellStart"/>
      <w:r w:rsidRPr="001A69B5">
        <w:t>berekraftig</w:t>
      </w:r>
      <w:proofErr w:type="spellEnd"/>
      <w:r w:rsidRPr="001A69B5">
        <w:t xml:space="preserve"> utvikling bygger på forståinga av </w:t>
      </w:r>
      <w:proofErr w:type="spellStart"/>
      <w:r w:rsidRPr="001A69B5">
        <w:t>samanhengen</w:t>
      </w:r>
      <w:proofErr w:type="spellEnd"/>
      <w:r w:rsidRPr="001A69B5">
        <w:t xml:space="preserve"> mellom sosiale, økonomiske og miljømessige forhold. Levesettet og ressursbruken til menneska har </w:t>
      </w:r>
      <w:proofErr w:type="spellStart"/>
      <w:r w:rsidRPr="001A69B5">
        <w:t>konsekvensar</w:t>
      </w:r>
      <w:proofErr w:type="spellEnd"/>
      <w:r w:rsidRPr="001A69B5">
        <w:t xml:space="preserve"> lokalt, regionalt og globalt.</w:t>
      </w:r>
    </w:p>
    <w:p w14:paraId="020EB21D" w14:textId="77777777" w:rsidR="000513CD" w:rsidRPr="001A69B5" w:rsidRDefault="0009509B" w:rsidP="001A69B5">
      <w:r w:rsidRPr="001A69B5">
        <w:t xml:space="preserve">Gjennom arbeid med temaet skal </w:t>
      </w:r>
      <w:proofErr w:type="spellStart"/>
      <w:r w:rsidRPr="001A69B5">
        <w:t>elevane</w:t>
      </w:r>
      <w:proofErr w:type="spellEnd"/>
      <w:r w:rsidRPr="001A69B5">
        <w:t xml:space="preserve"> utvikle kompetanse som </w:t>
      </w:r>
      <w:proofErr w:type="spellStart"/>
      <w:r w:rsidRPr="001A69B5">
        <w:t>gjer</w:t>
      </w:r>
      <w:proofErr w:type="spellEnd"/>
      <w:r w:rsidRPr="001A69B5">
        <w:t xml:space="preserve"> </w:t>
      </w:r>
      <w:proofErr w:type="spellStart"/>
      <w:r w:rsidRPr="001A69B5">
        <w:t>dei</w:t>
      </w:r>
      <w:proofErr w:type="spellEnd"/>
      <w:r w:rsidRPr="001A69B5">
        <w:t xml:space="preserve"> i stand til å ta </w:t>
      </w:r>
      <w:proofErr w:type="spellStart"/>
      <w:r w:rsidRPr="001A69B5">
        <w:t>ansvarlege</w:t>
      </w:r>
      <w:proofErr w:type="spellEnd"/>
      <w:r w:rsidRPr="001A69B5">
        <w:t xml:space="preserve"> val og handle etisk og miljøbevisst. </w:t>
      </w:r>
      <w:proofErr w:type="spellStart"/>
      <w:r w:rsidRPr="001A69B5">
        <w:t>Elevane</w:t>
      </w:r>
      <w:proofErr w:type="spellEnd"/>
      <w:r w:rsidRPr="001A69B5">
        <w:t xml:space="preserve"> skal få forståing for at </w:t>
      </w:r>
      <w:proofErr w:type="spellStart"/>
      <w:r w:rsidRPr="001A69B5">
        <w:t>handlingane</w:t>
      </w:r>
      <w:proofErr w:type="spellEnd"/>
      <w:r w:rsidRPr="001A69B5">
        <w:t xml:space="preserve"> og </w:t>
      </w:r>
      <w:proofErr w:type="spellStart"/>
      <w:r w:rsidRPr="001A69B5">
        <w:t>vala</w:t>
      </w:r>
      <w:proofErr w:type="spellEnd"/>
      <w:r w:rsidRPr="001A69B5">
        <w:t xml:space="preserve"> til den </w:t>
      </w:r>
      <w:proofErr w:type="spellStart"/>
      <w:r w:rsidRPr="001A69B5">
        <w:t>einskilde</w:t>
      </w:r>
      <w:proofErr w:type="spellEnd"/>
      <w:r w:rsidRPr="001A69B5">
        <w:t xml:space="preserve"> betyr </w:t>
      </w:r>
      <w:proofErr w:type="spellStart"/>
      <w:r w:rsidRPr="001A69B5">
        <w:t>noko</w:t>
      </w:r>
      <w:proofErr w:type="spellEnd"/>
      <w:r w:rsidRPr="001A69B5">
        <w:t xml:space="preserve">. Temaet </w:t>
      </w:r>
      <w:proofErr w:type="spellStart"/>
      <w:r w:rsidRPr="001A69B5">
        <w:t>rommar</w:t>
      </w:r>
      <w:proofErr w:type="spellEnd"/>
      <w:r w:rsidRPr="001A69B5">
        <w:t xml:space="preserve"> </w:t>
      </w:r>
      <w:proofErr w:type="spellStart"/>
      <w:r w:rsidRPr="001A69B5">
        <w:t>problemstillingar</w:t>
      </w:r>
      <w:proofErr w:type="spellEnd"/>
      <w:r w:rsidRPr="001A69B5">
        <w:t xml:space="preserve"> knytte til miljø og klima, fattigdom og fordeling av </w:t>
      </w:r>
      <w:proofErr w:type="spellStart"/>
      <w:r w:rsidRPr="001A69B5">
        <w:t>ressursar</w:t>
      </w:r>
      <w:proofErr w:type="spellEnd"/>
      <w:r w:rsidRPr="001A69B5">
        <w:t xml:space="preserve">, </w:t>
      </w:r>
      <w:proofErr w:type="spellStart"/>
      <w:r w:rsidRPr="001A69B5">
        <w:t>konfliktar</w:t>
      </w:r>
      <w:proofErr w:type="spellEnd"/>
      <w:r w:rsidRPr="001A69B5">
        <w:t xml:space="preserve">, helse, likestilling, demografi og utdanning. </w:t>
      </w:r>
      <w:proofErr w:type="spellStart"/>
      <w:r w:rsidRPr="001A69B5">
        <w:t>Elevane</w:t>
      </w:r>
      <w:proofErr w:type="spellEnd"/>
      <w:r w:rsidRPr="001A69B5">
        <w:t xml:space="preserve"> skal lære om </w:t>
      </w:r>
      <w:proofErr w:type="spellStart"/>
      <w:r w:rsidRPr="001A69B5">
        <w:t>samanhengen</w:t>
      </w:r>
      <w:proofErr w:type="spellEnd"/>
      <w:r w:rsidRPr="001A69B5">
        <w:t xml:space="preserve"> mellom </w:t>
      </w:r>
      <w:proofErr w:type="spellStart"/>
      <w:r w:rsidRPr="001A69B5">
        <w:t>dei</w:t>
      </w:r>
      <w:proofErr w:type="spellEnd"/>
      <w:r w:rsidRPr="001A69B5">
        <w:t xml:space="preserve"> ulike aspekta ved </w:t>
      </w:r>
      <w:proofErr w:type="spellStart"/>
      <w:r w:rsidRPr="001A69B5">
        <w:t>berekraftig</w:t>
      </w:r>
      <w:proofErr w:type="spellEnd"/>
      <w:r w:rsidRPr="001A69B5">
        <w:t xml:space="preserve"> utvikling.</w:t>
      </w:r>
    </w:p>
    <w:p w14:paraId="08D3ABE6" w14:textId="77777777" w:rsidR="000513CD" w:rsidRPr="001A69B5" w:rsidRDefault="0009509B" w:rsidP="001A69B5">
      <w:r w:rsidRPr="001A69B5">
        <w:t xml:space="preserve">Teknologi har </w:t>
      </w:r>
      <w:proofErr w:type="spellStart"/>
      <w:r w:rsidRPr="001A69B5">
        <w:t>betydeleg</w:t>
      </w:r>
      <w:proofErr w:type="spellEnd"/>
      <w:r w:rsidRPr="001A69B5">
        <w:t xml:space="preserve"> </w:t>
      </w:r>
      <w:proofErr w:type="spellStart"/>
      <w:r w:rsidRPr="001A69B5">
        <w:t>innverknad</w:t>
      </w:r>
      <w:proofErr w:type="spellEnd"/>
      <w:r w:rsidRPr="001A69B5">
        <w:t xml:space="preserve"> på menneske, miljø og samfunn. Teknologisk kompetanse og kunnskap om </w:t>
      </w:r>
      <w:proofErr w:type="spellStart"/>
      <w:r w:rsidRPr="001A69B5">
        <w:t>samanhengen</w:t>
      </w:r>
      <w:proofErr w:type="spellEnd"/>
      <w:r w:rsidRPr="001A69B5">
        <w:t xml:space="preserve"> mellom teknologi og </w:t>
      </w:r>
      <w:proofErr w:type="spellStart"/>
      <w:r w:rsidRPr="001A69B5">
        <w:t>dei</w:t>
      </w:r>
      <w:proofErr w:type="spellEnd"/>
      <w:r w:rsidRPr="001A69B5">
        <w:t xml:space="preserve"> sosiale, økonomiske og miljømessige sidene ved </w:t>
      </w:r>
      <w:proofErr w:type="spellStart"/>
      <w:r w:rsidRPr="001A69B5">
        <w:t>berekraftig</w:t>
      </w:r>
      <w:proofErr w:type="spellEnd"/>
      <w:r w:rsidRPr="001A69B5">
        <w:t xml:space="preserve"> utvikling står derfor sentralt i dette temaet. Teknologiutvikling kan bidra til å løyse problem, men kan òg skape nye. Kunnskap om teknologi </w:t>
      </w:r>
      <w:proofErr w:type="spellStart"/>
      <w:r w:rsidRPr="001A69B5">
        <w:t>inneber</w:t>
      </w:r>
      <w:proofErr w:type="spellEnd"/>
      <w:r w:rsidRPr="001A69B5">
        <w:t xml:space="preserve"> ei forståing av kva for dilemma som kan oppstå ved bruk av teknologi, og korleis </w:t>
      </w:r>
      <w:proofErr w:type="spellStart"/>
      <w:r w:rsidRPr="001A69B5">
        <w:t>desse</w:t>
      </w:r>
      <w:proofErr w:type="spellEnd"/>
      <w:r w:rsidRPr="001A69B5">
        <w:t xml:space="preserve"> kan </w:t>
      </w:r>
      <w:proofErr w:type="spellStart"/>
      <w:r w:rsidRPr="001A69B5">
        <w:t>handterast</w:t>
      </w:r>
      <w:proofErr w:type="spellEnd"/>
      <w:r w:rsidRPr="001A69B5">
        <w:t>.</w:t>
      </w:r>
    </w:p>
    <w:p w14:paraId="3B765439" w14:textId="77777777" w:rsidR="000513CD" w:rsidRPr="001A69B5" w:rsidRDefault="0009509B" w:rsidP="001A69B5">
      <w:pPr>
        <w:pStyle w:val="avsnitt-undertittel"/>
      </w:pPr>
      <w:r w:rsidRPr="001A69B5">
        <w:t>Gjennomføringsmål 4 a</w:t>
      </w:r>
    </w:p>
    <w:p w14:paraId="4589EBFC" w14:textId="77777777" w:rsidR="000513CD" w:rsidRPr="001A69B5" w:rsidRDefault="0009509B" w:rsidP="001A69B5">
      <w:pPr>
        <w:pStyle w:val="blokksit"/>
      </w:pPr>
      <w:r w:rsidRPr="001A69B5">
        <w:rPr>
          <w:rStyle w:val="kursiv"/>
        </w:rPr>
        <w:t xml:space="preserve">Etablere og oppgradere </w:t>
      </w:r>
      <w:proofErr w:type="spellStart"/>
      <w:r w:rsidRPr="001A69B5">
        <w:rPr>
          <w:rStyle w:val="kursiv"/>
        </w:rPr>
        <w:t>utdanningstilbod</w:t>
      </w:r>
      <w:proofErr w:type="spellEnd"/>
      <w:r w:rsidRPr="001A69B5">
        <w:rPr>
          <w:rStyle w:val="kursiv"/>
        </w:rPr>
        <w:t xml:space="preserve"> som </w:t>
      </w:r>
      <w:proofErr w:type="spellStart"/>
      <w:r w:rsidRPr="001A69B5">
        <w:rPr>
          <w:rStyle w:val="kursiv"/>
        </w:rPr>
        <w:t>varetek</w:t>
      </w:r>
      <w:proofErr w:type="spellEnd"/>
      <w:r w:rsidRPr="001A69B5">
        <w:rPr>
          <w:rStyle w:val="kursiv"/>
        </w:rPr>
        <w:t xml:space="preserve"> omsynet til barn, </w:t>
      </w:r>
      <w:proofErr w:type="spellStart"/>
      <w:r w:rsidRPr="001A69B5">
        <w:rPr>
          <w:rStyle w:val="kursiv"/>
        </w:rPr>
        <w:t>personar</w:t>
      </w:r>
      <w:proofErr w:type="spellEnd"/>
      <w:r w:rsidRPr="001A69B5">
        <w:rPr>
          <w:rStyle w:val="kursiv"/>
        </w:rPr>
        <w:t xml:space="preserve"> med nedsett funksjonsevne og </w:t>
      </w:r>
      <w:proofErr w:type="spellStart"/>
      <w:r w:rsidRPr="001A69B5">
        <w:rPr>
          <w:rStyle w:val="kursiv"/>
        </w:rPr>
        <w:t>kjønnsforskjellar</w:t>
      </w:r>
      <w:proofErr w:type="spellEnd"/>
      <w:r w:rsidRPr="001A69B5">
        <w:rPr>
          <w:rStyle w:val="kursiv"/>
        </w:rPr>
        <w:t xml:space="preserve">, og </w:t>
      </w:r>
      <w:proofErr w:type="spellStart"/>
      <w:r w:rsidRPr="001A69B5">
        <w:rPr>
          <w:rStyle w:val="kursiv"/>
        </w:rPr>
        <w:t>sikrar</w:t>
      </w:r>
      <w:proofErr w:type="spellEnd"/>
      <w:r w:rsidRPr="001A69B5">
        <w:rPr>
          <w:rStyle w:val="kursiv"/>
        </w:rPr>
        <w:t xml:space="preserve"> trygge, </w:t>
      </w:r>
      <w:proofErr w:type="spellStart"/>
      <w:r w:rsidRPr="001A69B5">
        <w:rPr>
          <w:rStyle w:val="kursiv"/>
        </w:rPr>
        <w:t>ikkjevaldelege</w:t>
      </w:r>
      <w:proofErr w:type="spellEnd"/>
      <w:r w:rsidRPr="001A69B5">
        <w:rPr>
          <w:rStyle w:val="kursiv"/>
        </w:rPr>
        <w:t xml:space="preserve">, </w:t>
      </w:r>
      <w:proofErr w:type="spellStart"/>
      <w:r w:rsidRPr="001A69B5">
        <w:rPr>
          <w:rStyle w:val="kursiv"/>
        </w:rPr>
        <w:t>inkluderande</w:t>
      </w:r>
      <w:proofErr w:type="spellEnd"/>
      <w:r w:rsidRPr="001A69B5">
        <w:rPr>
          <w:rStyle w:val="kursiv"/>
        </w:rPr>
        <w:t xml:space="preserve"> og effektive </w:t>
      </w:r>
      <w:proofErr w:type="spellStart"/>
      <w:r w:rsidRPr="001A69B5">
        <w:rPr>
          <w:rStyle w:val="kursiv"/>
        </w:rPr>
        <w:t>læringsomgivnader</w:t>
      </w:r>
      <w:proofErr w:type="spellEnd"/>
      <w:r w:rsidRPr="001A69B5">
        <w:rPr>
          <w:rStyle w:val="kursiv"/>
        </w:rPr>
        <w:t xml:space="preserve"> for alle.</w:t>
      </w:r>
    </w:p>
    <w:p w14:paraId="572EF292" w14:textId="77777777" w:rsidR="000513CD" w:rsidRPr="001A69B5" w:rsidRDefault="0009509B" w:rsidP="001A69B5">
      <w:r w:rsidRPr="001A69B5">
        <w:t xml:space="preserve">Prinsippet om nulltoleranse for mobbing er nedfelt i </w:t>
      </w:r>
      <w:proofErr w:type="spellStart"/>
      <w:r w:rsidRPr="001A69B5">
        <w:t>opplæringslova</w:t>
      </w:r>
      <w:proofErr w:type="spellEnd"/>
      <w:r w:rsidRPr="001A69B5">
        <w:t xml:space="preserve">. </w:t>
      </w:r>
      <w:proofErr w:type="spellStart"/>
      <w:r w:rsidRPr="001A69B5">
        <w:t>Frå</w:t>
      </w:r>
      <w:proofErr w:type="spellEnd"/>
      <w:r w:rsidRPr="001A69B5">
        <w:t xml:space="preserve"> </w:t>
      </w:r>
      <w:proofErr w:type="spellStart"/>
      <w:r w:rsidRPr="001A69B5">
        <w:t>hausten</w:t>
      </w:r>
      <w:proofErr w:type="spellEnd"/>
      <w:r w:rsidRPr="001A69B5">
        <w:t xml:space="preserve"> 2018 </w:t>
      </w:r>
      <w:proofErr w:type="spellStart"/>
      <w:r w:rsidRPr="001A69B5">
        <w:t>fekk</w:t>
      </w:r>
      <w:proofErr w:type="spellEnd"/>
      <w:r w:rsidRPr="001A69B5">
        <w:t xml:space="preserve"> alle fylka eigne </w:t>
      </w:r>
      <w:proofErr w:type="spellStart"/>
      <w:r w:rsidRPr="001A69B5">
        <w:t>mobbeombod</w:t>
      </w:r>
      <w:proofErr w:type="spellEnd"/>
      <w:r w:rsidRPr="001A69B5">
        <w:t xml:space="preserve">. Elevundersøkinga </w:t>
      </w:r>
      <w:proofErr w:type="spellStart"/>
      <w:r w:rsidRPr="001A69B5">
        <w:t>frå</w:t>
      </w:r>
      <w:proofErr w:type="spellEnd"/>
      <w:r w:rsidRPr="001A69B5">
        <w:t xml:space="preserve"> </w:t>
      </w:r>
      <w:proofErr w:type="spellStart"/>
      <w:r w:rsidRPr="001A69B5">
        <w:t>hausten</w:t>
      </w:r>
      <w:proofErr w:type="spellEnd"/>
      <w:r w:rsidRPr="001A69B5">
        <w:t xml:space="preserve"> 2020 viser at 5,8 pst. av </w:t>
      </w:r>
      <w:proofErr w:type="spellStart"/>
      <w:r w:rsidRPr="001A69B5">
        <w:t>elevane</w:t>
      </w:r>
      <w:proofErr w:type="spellEnd"/>
      <w:r w:rsidRPr="001A69B5">
        <w:t xml:space="preserve"> blei mobba to eller tre gonger i </w:t>
      </w:r>
      <w:proofErr w:type="spellStart"/>
      <w:r w:rsidRPr="001A69B5">
        <w:t>månaden</w:t>
      </w:r>
      <w:proofErr w:type="spellEnd"/>
      <w:r w:rsidRPr="001A69B5">
        <w:t xml:space="preserve"> eller </w:t>
      </w:r>
      <w:proofErr w:type="spellStart"/>
      <w:r w:rsidRPr="001A69B5">
        <w:t>oftare</w:t>
      </w:r>
      <w:proofErr w:type="spellEnd"/>
      <w:r w:rsidRPr="001A69B5">
        <w:t xml:space="preserve">. Det er </w:t>
      </w:r>
      <w:proofErr w:type="spellStart"/>
      <w:r w:rsidRPr="001A69B5">
        <w:t>ein</w:t>
      </w:r>
      <w:proofErr w:type="spellEnd"/>
      <w:r w:rsidRPr="001A69B5">
        <w:t xml:space="preserve"> nedgang </w:t>
      </w:r>
      <w:proofErr w:type="spellStart"/>
      <w:r w:rsidRPr="001A69B5">
        <w:t>frå</w:t>
      </w:r>
      <w:proofErr w:type="spellEnd"/>
      <w:r w:rsidRPr="001A69B5">
        <w:t xml:space="preserve"> 6,0 pst. i </w:t>
      </w:r>
      <w:proofErr w:type="spellStart"/>
      <w:r w:rsidRPr="001A69B5">
        <w:t>skuleåret</w:t>
      </w:r>
      <w:proofErr w:type="spellEnd"/>
      <w:r w:rsidRPr="001A69B5">
        <w:t xml:space="preserve"> før. Prosentdelen av </w:t>
      </w:r>
      <w:proofErr w:type="spellStart"/>
      <w:r w:rsidRPr="001A69B5">
        <w:t>elevar</w:t>
      </w:r>
      <w:proofErr w:type="spellEnd"/>
      <w:r w:rsidRPr="001A69B5">
        <w:t xml:space="preserve"> som blir mobba av </w:t>
      </w:r>
      <w:proofErr w:type="spellStart"/>
      <w:r w:rsidRPr="001A69B5">
        <w:t>medelevar</w:t>
      </w:r>
      <w:proofErr w:type="spellEnd"/>
      <w:r w:rsidRPr="001A69B5">
        <w:t xml:space="preserve">, er stabil, </w:t>
      </w:r>
      <w:proofErr w:type="spellStart"/>
      <w:r w:rsidRPr="001A69B5">
        <w:t>medan</w:t>
      </w:r>
      <w:proofErr w:type="spellEnd"/>
      <w:r w:rsidRPr="001A69B5">
        <w:t xml:space="preserve"> delen som blir mobba av </w:t>
      </w:r>
      <w:proofErr w:type="spellStart"/>
      <w:r w:rsidRPr="001A69B5">
        <w:t>lærarar</w:t>
      </w:r>
      <w:proofErr w:type="spellEnd"/>
      <w:r w:rsidRPr="001A69B5">
        <w:t>, fell.</w:t>
      </w:r>
    </w:p>
    <w:p w14:paraId="3F1CA494" w14:textId="77777777" w:rsidR="000513CD" w:rsidRPr="001A69B5" w:rsidRDefault="0009509B" w:rsidP="001A69B5">
      <w:r w:rsidRPr="001A69B5">
        <w:t xml:space="preserve">Dei nye </w:t>
      </w:r>
      <w:proofErr w:type="spellStart"/>
      <w:r w:rsidRPr="001A69B5">
        <w:t>reglane</w:t>
      </w:r>
      <w:proofErr w:type="spellEnd"/>
      <w:r w:rsidRPr="001A69B5">
        <w:t xml:space="preserve"> for </w:t>
      </w:r>
      <w:proofErr w:type="spellStart"/>
      <w:r w:rsidRPr="001A69B5">
        <w:t>skulemiljø</w:t>
      </w:r>
      <w:proofErr w:type="spellEnd"/>
      <w:r w:rsidRPr="001A69B5">
        <w:t xml:space="preserve"> som tok til å gjelde 1. august 2017, inkluderte ei ny handhevingsordning som gir </w:t>
      </w:r>
      <w:proofErr w:type="spellStart"/>
      <w:r w:rsidRPr="001A69B5">
        <w:t>elevar</w:t>
      </w:r>
      <w:proofErr w:type="spellEnd"/>
      <w:r w:rsidRPr="001A69B5">
        <w:t xml:space="preserve"> og </w:t>
      </w:r>
      <w:proofErr w:type="gramStart"/>
      <w:r w:rsidRPr="001A69B5">
        <w:t>foreldre høve</w:t>
      </w:r>
      <w:proofErr w:type="gramEnd"/>
      <w:r w:rsidRPr="001A69B5">
        <w:t xml:space="preserve"> til enkelt å melde saker til </w:t>
      </w:r>
      <w:proofErr w:type="spellStart"/>
      <w:r w:rsidRPr="001A69B5">
        <w:t>statsforvaltaren</w:t>
      </w:r>
      <w:proofErr w:type="spellEnd"/>
      <w:r w:rsidRPr="001A69B5">
        <w:t xml:space="preserve"> dersom </w:t>
      </w:r>
      <w:proofErr w:type="spellStart"/>
      <w:r w:rsidRPr="001A69B5">
        <w:t>skulen</w:t>
      </w:r>
      <w:proofErr w:type="spellEnd"/>
      <w:r w:rsidRPr="001A69B5">
        <w:t xml:space="preserve"> </w:t>
      </w:r>
      <w:proofErr w:type="spellStart"/>
      <w:r w:rsidRPr="001A69B5">
        <w:t>ikkje</w:t>
      </w:r>
      <w:proofErr w:type="spellEnd"/>
      <w:r w:rsidRPr="001A69B5">
        <w:t xml:space="preserve"> </w:t>
      </w:r>
      <w:proofErr w:type="spellStart"/>
      <w:r w:rsidRPr="001A69B5">
        <w:t>gjer</w:t>
      </w:r>
      <w:proofErr w:type="spellEnd"/>
      <w:r w:rsidRPr="001A69B5">
        <w:t xml:space="preserve"> nok for å sikre at </w:t>
      </w:r>
      <w:proofErr w:type="spellStart"/>
      <w:r w:rsidRPr="001A69B5">
        <w:t>ein</w:t>
      </w:r>
      <w:proofErr w:type="spellEnd"/>
      <w:r w:rsidRPr="001A69B5">
        <w:t xml:space="preserve"> elev har det trygt og godt på </w:t>
      </w:r>
      <w:proofErr w:type="spellStart"/>
      <w:r w:rsidRPr="001A69B5">
        <w:t>skulen</w:t>
      </w:r>
      <w:proofErr w:type="spellEnd"/>
      <w:r w:rsidRPr="001A69B5">
        <w:t xml:space="preserve">. </w:t>
      </w:r>
      <w:proofErr w:type="spellStart"/>
      <w:r w:rsidRPr="001A69B5">
        <w:t>Skuleåret</w:t>
      </w:r>
      <w:proofErr w:type="spellEnd"/>
      <w:r w:rsidRPr="001A69B5">
        <w:t xml:space="preserve"> 2020–21 blei det meldt inn 1 342 slike saker. Dette er </w:t>
      </w:r>
      <w:proofErr w:type="spellStart"/>
      <w:r w:rsidRPr="001A69B5">
        <w:t>ein</w:t>
      </w:r>
      <w:proofErr w:type="spellEnd"/>
      <w:r w:rsidRPr="001A69B5">
        <w:t xml:space="preserve"> nedgang på 165 saker </w:t>
      </w:r>
      <w:proofErr w:type="spellStart"/>
      <w:r w:rsidRPr="001A69B5">
        <w:t>frå</w:t>
      </w:r>
      <w:proofErr w:type="spellEnd"/>
      <w:r w:rsidRPr="001A69B5">
        <w:t xml:space="preserve"> </w:t>
      </w:r>
      <w:proofErr w:type="spellStart"/>
      <w:r w:rsidRPr="001A69B5">
        <w:t>skuleåret</w:t>
      </w:r>
      <w:proofErr w:type="spellEnd"/>
      <w:r w:rsidRPr="001A69B5">
        <w:t xml:space="preserve"> 2018–19. </w:t>
      </w:r>
      <w:proofErr w:type="spellStart"/>
      <w:r w:rsidRPr="001A69B5">
        <w:t>Skuleåret</w:t>
      </w:r>
      <w:proofErr w:type="spellEnd"/>
      <w:r w:rsidRPr="001A69B5">
        <w:t xml:space="preserve"> 2019–20 var </w:t>
      </w:r>
      <w:proofErr w:type="spellStart"/>
      <w:r w:rsidRPr="001A69B5">
        <w:t>tala</w:t>
      </w:r>
      <w:proofErr w:type="spellEnd"/>
      <w:r w:rsidRPr="001A69B5">
        <w:t xml:space="preserve"> </w:t>
      </w:r>
      <w:proofErr w:type="spellStart"/>
      <w:r w:rsidRPr="001A69B5">
        <w:t>endå</w:t>
      </w:r>
      <w:proofErr w:type="spellEnd"/>
      <w:r w:rsidRPr="001A69B5">
        <w:t xml:space="preserve"> </w:t>
      </w:r>
      <w:proofErr w:type="spellStart"/>
      <w:r w:rsidRPr="001A69B5">
        <w:t>lågare</w:t>
      </w:r>
      <w:proofErr w:type="spellEnd"/>
      <w:r w:rsidRPr="001A69B5">
        <w:t xml:space="preserve">, men det har nok </w:t>
      </w:r>
      <w:proofErr w:type="spellStart"/>
      <w:r w:rsidRPr="001A69B5">
        <w:t>samanheng</w:t>
      </w:r>
      <w:proofErr w:type="spellEnd"/>
      <w:r w:rsidRPr="001A69B5">
        <w:t xml:space="preserve"> med covid-19-pandemien og det at </w:t>
      </w:r>
      <w:proofErr w:type="spellStart"/>
      <w:r w:rsidRPr="001A69B5">
        <w:t>skulane</w:t>
      </w:r>
      <w:proofErr w:type="spellEnd"/>
      <w:r w:rsidRPr="001A69B5">
        <w:t xml:space="preserve"> var </w:t>
      </w:r>
      <w:proofErr w:type="spellStart"/>
      <w:r w:rsidRPr="001A69B5">
        <w:t>stengde</w:t>
      </w:r>
      <w:proofErr w:type="spellEnd"/>
      <w:r w:rsidRPr="001A69B5">
        <w:t xml:space="preserve"> </w:t>
      </w:r>
      <w:proofErr w:type="spellStart"/>
      <w:r w:rsidRPr="001A69B5">
        <w:t>ein</w:t>
      </w:r>
      <w:proofErr w:type="spellEnd"/>
      <w:r w:rsidRPr="001A69B5">
        <w:t xml:space="preserve"> lang periode. I 94 pst. av sakene der </w:t>
      </w:r>
      <w:proofErr w:type="spellStart"/>
      <w:r w:rsidRPr="001A69B5">
        <w:t>statsforvaltaren</w:t>
      </w:r>
      <w:proofErr w:type="spellEnd"/>
      <w:r w:rsidRPr="001A69B5">
        <w:t xml:space="preserve"> våren 2021 tok stilling til om aktivitetsplikta var oppfylt eller </w:t>
      </w:r>
      <w:proofErr w:type="spellStart"/>
      <w:r w:rsidRPr="001A69B5">
        <w:t>broten</w:t>
      </w:r>
      <w:proofErr w:type="spellEnd"/>
      <w:r w:rsidRPr="001A69B5">
        <w:t xml:space="preserve">, </w:t>
      </w:r>
      <w:proofErr w:type="spellStart"/>
      <w:r w:rsidRPr="001A69B5">
        <w:t>fekk</w:t>
      </w:r>
      <w:proofErr w:type="spellEnd"/>
      <w:r w:rsidRPr="001A69B5">
        <w:t xml:space="preserve"> </w:t>
      </w:r>
      <w:proofErr w:type="spellStart"/>
      <w:r w:rsidRPr="001A69B5">
        <w:t>elevane</w:t>
      </w:r>
      <w:proofErr w:type="spellEnd"/>
      <w:r w:rsidRPr="001A69B5">
        <w:t xml:space="preserve"> </w:t>
      </w:r>
      <w:proofErr w:type="spellStart"/>
      <w:r w:rsidRPr="001A69B5">
        <w:t>medhald</w:t>
      </w:r>
      <w:proofErr w:type="spellEnd"/>
      <w:r w:rsidRPr="001A69B5">
        <w:t xml:space="preserve">. Omfanget av saker og kompleksiteten i sakene </w:t>
      </w:r>
      <w:proofErr w:type="spellStart"/>
      <w:r w:rsidRPr="001A69B5">
        <w:t>gjer</w:t>
      </w:r>
      <w:proofErr w:type="spellEnd"/>
      <w:r w:rsidRPr="001A69B5">
        <w:t xml:space="preserve"> at saksbehandlingstida kan bli lang, men </w:t>
      </w:r>
      <w:proofErr w:type="spellStart"/>
      <w:r w:rsidRPr="001A69B5">
        <w:t>tala</w:t>
      </w:r>
      <w:proofErr w:type="spellEnd"/>
      <w:r w:rsidRPr="001A69B5">
        <w:t xml:space="preserve"> </w:t>
      </w:r>
      <w:proofErr w:type="spellStart"/>
      <w:r w:rsidRPr="001A69B5">
        <w:t>frå</w:t>
      </w:r>
      <w:proofErr w:type="spellEnd"/>
      <w:r w:rsidRPr="001A69B5">
        <w:t xml:space="preserve"> våren 2021 viser at </w:t>
      </w:r>
      <w:proofErr w:type="spellStart"/>
      <w:r w:rsidRPr="001A69B5">
        <w:t>statsforvaltaren</w:t>
      </w:r>
      <w:proofErr w:type="spellEnd"/>
      <w:r w:rsidRPr="001A69B5">
        <w:t xml:space="preserve"> har klart å redusere etterslepet </w:t>
      </w:r>
      <w:proofErr w:type="spellStart"/>
      <w:r w:rsidRPr="001A69B5">
        <w:t>frå</w:t>
      </w:r>
      <w:proofErr w:type="spellEnd"/>
      <w:r w:rsidRPr="001A69B5">
        <w:t xml:space="preserve"> </w:t>
      </w:r>
      <w:proofErr w:type="spellStart"/>
      <w:r w:rsidRPr="001A69B5">
        <w:t>tidlegare</w:t>
      </w:r>
      <w:proofErr w:type="spellEnd"/>
      <w:r w:rsidRPr="001A69B5">
        <w:t xml:space="preserve"> melde saker.</w:t>
      </w:r>
    </w:p>
    <w:p w14:paraId="48E29DED" w14:textId="77777777" w:rsidR="000513CD" w:rsidRPr="001A69B5" w:rsidRDefault="0009509B" w:rsidP="001A69B5">
      <w:r w:rsidRPr="001A69B5">
        <w:t xml:space="preserve">Ordninga med </w:t>
      </w:r>
      <w:proofErr w:type="spellStart"/>
      <w:r w:rsidRPr="001A69B5">
        <w:t>mobbeomboda</w:t>
      </w:r>
      <w:proofErr w:type="spellEnd"/>
      <w:r w:rsidRPr="001A69B5">
        <w:t xml:space="preserve"> blei evaluert våren 2020. Rapporten viser at </w:t>
      </w:r>
      <w:proofErr w:type="spellStart"/>
      <w:r w:rsidRPr="001A69B5">
        <w:t>skuleeigarane</w:t>
      </w:r>
      <w:proofErr w:type="spellEnd"/>
      <w:r w:rsidRPr="001A69B5">
        <w:t xml:space="preserve"> og barnehagesektoren er nøgde. Det same gjeld </w:t>
      </w:r>
      <w:proofErr w:type="spellStart"/>
      <w:r w:rsidRPr="001A69B5">
        <w:t>føresette</w:t>
      </w:r>
      <w:proofErr w:type="spellEnd"/>
      <w:r w:rsidRPr="001A69B5">
        <w:t xml:space="preserve"> og </w:t>
      </w:r>
      <w:proofErr w:type="spellStart"/>
      <w:r w:rsidRPr="001A69B5">
        <w:t>elevar</w:t>
      </w:r>
      <w:proofErr w:type="spellEnd"/>
      <w:r w:rsidRPr="001A69B5">
        <w:t xml:space="preserve"> som har </w:t>
      </w:r>
      <w:proofErr w:type="spellStart"/>
      <w:r w:rsidRPr="001A69B5">
        <w:t>vore</w:t>
      </w:r>
      <w:proofErr w:type="spellEnd"/>
      <w:r w:rsidRPr="001A69B5">
        <w:t xml:space="preserve"> i kontakt med </w:t>
      </w:r>
      <w:proofErr w:type="spellStart"/>
      <w:r w:rsidRPr="001A69B5">
        <w:t>omboda</w:t>
      </w:r>
      <w:proofErr w:type="spellEnd"/>
      <w:r w:rsidRPr="001A69B5">
        <w:t xml:space="preserve">. Dei opplever å møte forståing og få god informasjon og gode råd. </w:t>
      </w:r>
      <w:proofErr w:type="spellStart"/>
      <w:r w:rsidRPr="001A69B5">
        <w:t>Mobbeomboda</w:t>
      </w:r>
      <w:proofErr w:type="spellEnd"/>
      <w:r w:rsidRPr="001A69B5">
        <w:t xml:space="preserve"> er plasserte i fylkeskommunen, </w:t>
      </w:r>
      <w:proofErr w:type="spellStart"/>
      <w:r w:rsidRPr="001A69B5">
        <w:t>noko</w:t>
      </w:r>
      <w:proofErr w:type="spellEnd"/>
      <w:r w:rsidRPr="001A69B5">
        <w:t xml:space="preserve"> som kan </w:t>
      </w:r>
      <w:proofErr w:type="spellStart"/>
      <w:r w:rsidRPr="001A69B5">
        <w:t>medverke</w:t>
      </w:r>
      <w:proofErr w:type="spellEnd"/>
      <w:r w:rsidRPr="001A69B5">
        <w:t xml:space="preserve"> til ulik praktisering av mandatet. Dei </w:t>
      </w:r>
      <w:proofErr w:type="spellStart"/>
      <w:r w:rsidRPr="001A69B5">
        <w:t>manglar</w:t>
      </w:r>
      <w:proofErr w:type="spellEnd"/>
      <w:r w:rsidRPr="001A69B5">
        <w:t xml:space="preserve"> </w:t>
      </w:r>
      <w:proofErr w:type="spellStart"/>
      <w:r w:rsidRPr="001A69B5">
        <w:t>ein</w:t>
      </w:r>
      <w:proofErr w:type="spellEnd"/>
      <w:r w:rsidRPr="001A69B5">
        <w:t xml:space="preserve"> organisasjon som kan sørge for lik praksis, og mange av </w:t>
      </w:r>
      <w:proofErr w:type="spellStart"/>
      <w:r w:rsidRPr="001A69B5">
        <w:t>omboda</w:t>
      </w:r>
      <w:proofErr w:type="spellEnd"/>
      <w:r w:rsidRPr="001A69B5">
        <w:t xml:space="preserve"> opplever rolla si som midt mellom </w:t>
      </w:r>
      <w:proofErr w:type="spellStart"/>
      <w:r w:rsidRPr="001A69B5">
        <w:t>skulen</w:t>
      </w:r>
      <w:proofErr w:type="spellEnd"/>
      <w:r w:rsidRPr="001A69B5">
        <w:t xml:space="preserve"> og fylkesmannen.</w:t>
      </w:r>
    </w:p>
    <w:p w14:paraId="38D176F9" w14:textId="77777777" w:rsidR="000513CD" w:rsidRPr="001A69B5" w:rsidRDefault="0009509B" w:rsidP="001A69B5">
      <w:proofErr w:type="spellStart"/>
      <w:r w:rsidRPr="001A69B5">
        <w:t>Meir</w:t>
      </w:r>
      <w:proofErr w:type="spellEnd"/>
      <w:r w:rsidRPr="001A69B5">
        <w:t xml:space="preserve"> omtale av tiltak mot mobbing og for </w:t>
      </w:r>
      <w:proofErr w:type="spellStart"/>
      <w:r w:rsidRPr="001A69B5">
        <w:t>eit</w:t>
      </w:r>
      <w:proofErr w:type="spellEnd"/>
      <w:r w:rsidRPr="001A69B5">
        <w:t xml:space="preserve"> trygt og godt læringsmiljø </w:t>
      </w:r>
      <w:proofErr w:type="spellStart"/>
      <w:r w:rsidRPr="001A69B5">
        <w:t>finst</w:t>
      </w:r>
      <w:proofErr w:type="spellEnd"/>
      <w:r w:rsidRPr="001A69B5">
        <w:t xml:space="preserve"> i programkategori 07.20 Grunnopplæringa.</w:t>
      </w:r>
    </w:p>
    <w:p w14:paraId="56CDFB2F" w14:textId="77777777" w:rsidR="000513CD" w:rsidRPr="001A69B5" w:rsidRDefault="0009509B" w:rsidP="001A69B5">
      <w:r w:rsidRPr="001A69B5">
        <w:t xml:space="preserve">I juni 2020 blei det gjort </w:t>
      </w:r>
      <w:proofErr w:type="spellStart"/>
      <w:r w:rsidRPr="001A69B5">
        <w:t>endringar</w:t>
      </w:r>
      <w:proofErr w:type="spellEnd"/>
      <w:r w:rsidRPr="001A69B5">
        <w:t xml:space="preserve"> i barnehagelova for at barn i barnehage skal få </w:t>
      </w:r>
      <w:proofErr w:type="spellStart"/>
      <w:r w:rsidRPr="001A69B5">
        <w:t>eit</w:t>
      </w:r>
      <w:proofErr w:type="spellEnd"/>
      <w:r w:rsidRPr="001A69B5">
        <w:t xml:space="preserve"> betre psykososialt barnehagemiljø. </w:t>
      </w:r>
      <w:proofErr w:type="spellStart"/>
      <w:r w:rsidRPr="001A69B5">
        <w:t>Lovføresegnene</w:t>
      </w:r>
      <w:proofErr w:type="spellEnd"/>
      <w:r w:rsidRPr="001A69B5">
        <w:t xml:space="preserve"> </w:t>
      </w:r>
      <w:proofErr w:type="spellStart"/>
      <w:r w:rsidRPr="001A69B5">
        <w:t>inneber</w:t>
      </w:r>
      <w:proofErr w:type="spellEnd"/>
      <w:r w:rsidRPr="001A69B5">
        <w:t xml:space="preserve"> at alle </w:t>
      </w:r>
      <w:proofErr w:type="spellStart"/>
      <w:r w:rsidRPr="001A69B5">
        <w:t>barnehagar</w:t>
      </w:r>
      <w:proofErr w:type="spellEnd"/>
      <w:r w:rsidRPr="001A69B5">
        <w:t xml:space="preserve"> skal arbeide systematisk for </w:t>
      </w:r>
      <w:proofErr w:type="spellStart"/>
      <w:r w:rsidRPr="001A69B5">
        <w:t>eit</w:t>
      </w:r>
      <w:proofErr w:type="spellEnd"/>
      <w:r w:rsidRPr="001A69B5">
        <w:t xml:space="preserve"> trygt og godt barnehagemiljø som </w:t>
      </w:r>
      <w:proofErr w:type="spellStart"/>
      <w:r w:rsidRPr="001A69B5">
        <w:t>fremjar</w:t>
      </w:r>
      <w:proofErr w:type="spellEnd"/>
      <w:r w:rsidRPr="001A69B5">
        <w:t xml:space="preserve"> helse, trivsel og læring for alle barn, og som skal </w:t>
      </w:r>
      <w:proofErr w:type="spellStart"/>
      <w:r w:rsidRPr="001A69B5">
        <w:t>førebygge</w:t>
      </w:r>
      <w:proofErr w:type="spellEnd"/>
      <w:r w:rsidRPr="001A69B5">
        <w:t xml:space="preserve"> tilfelle der barn </w:t>
      </w:r>
      <w:proofErr w:type="spellStart"/>
      <w:r w:rsidRPr="001A69B5">
        <w:t>ikkje</w:t>
      </w:r>
      <w:proofErr w:type="spellEnd"/>
      <w:r w:rsidRPr="001A69B5">
        <w:t xml:space="preserve"> opplever at </w:t>
      </w:r>
      <w:proofErr w:type="spellStart"/>
      <w:r w:rsidRPr="001A69B5">
        <w:t>dei</w:t>
      </w:r>
      <w:proofErr w:type="spellEnd"/>
      <w:r w:rsidRPr="001A69B5">
        <w:t xml:space="preserve"> har dette. </w:t>
      </w:r>
      <w:proofErr w:type="spellStart"/>
      <w:r w:rsidRPr="001A69B5">
        <w:t>Barnehagane</w:t>
      </w:r>
      <w:proofErr w:type="spellEnd"/>
      <w:r w:rsidRPr="001A69B5">
        <w:t xml:space="preserve"> skal ha nulltoleranse for mobbing, utestenging, trakassering, diskriminering, vald og andre </w:t>
      </w:r>
      <w:proofErr w:type="spellStart"/>
      <w:r w:rsidRPr="001A69B5">
        <w:t>typar</w:t>
      </w:r>
      <w:proofErr w:type="spellEnd"/>
      <w:r w:rsidRPr="001A69B5">
        <w:t xml:space="preserve"> </w:t>
      </w:r>
      <w:proofErr w:type="spellStart"/>
      <w:r w:rsidRPr="001A69B5">
        <w:t>krenkingar</w:t>
      </w:r>
      <w:proofErr w:type="spellEnd"/>
      <w:r w:rsidRPr="001A69B5">
        <w:t xml:space="preserve">. </w:t>
      </w:r>
      <w:proofErr w:type="spellStart"/>
      <w:r w:rsidRPr="001A69B5">
        <w:t>Vidare</w:t>
      </w:r>
      <w:proofErr w:type="spellEnd"/>
      <w:r w:rsidRPr="001A69B5">
        <w:t xml:space="preserve"> er det innført ei aktivitetsplikt som viser kva barnehagen skal </w:t>
      </w:r>
      <w:proofErr w:type="spellStart"/>
      <w:r w:rsidRPr="001A69B5">
        <w:t>gjere</w:t>
      </w:r>
      <w:proofErr w:type="spellEnd"/>
      <w:r w:rsidRPr="001A69B5">
        <w:t xml:space="preserve"> for å fange opp og følge opp barn som </w:t>
      </w:r>
      <w:proofErr w:type="spellStart"/>
      <w:r w:rsidRPr="001A69B5">
        <w:t>ikkje</w:t>
      </w:r>
      <w:proofErr w:type="spellEnd"/>
      <w:r w:rsidRPr="001A69B5">
        <w:t xml:space="preserve"> har </w:t>
      </w:r>
      <w:proofErr w:type="spellStart"/>
      <w:r w:rsidRPr="001A69B5">
        <w:t>eit</w:t>
      </w:r>
      <w:proofErr w:type="spellEnd"/>
      <w:r w:rsidRPr="001A69B5">
        <w:t xml:space="preserve"> trygt og godt barnehagemiljø. Det blir </w:t>
      </w:r>
      <w:proofErr w:type="spellStart"/>
      <w:r w:rsidRPr="001A69B5">
        <w:t>no</w:t>
      </w:r>
      <w:proofErr w:type="spellEnd"/>
      <w:r w:rsidRPr="001A69B5">
        <w:t xml:space="preserve"> stilt krav om at barnehagen skal ha internkontroll mellom anna for å sikre at krava til barnehagemiljø blir oppfylte.</w:t>
      </w:r>
    </w:p>
    <w:p w14:paraId="372A13EA" w14:textId="77777777" w:rsidR="000513CD" w:rsidRPr="001A69B5" w:rsidRDefault="0009509B" w:rsidP="001A69B5">
      <w:pPr>
        <w:pStyle w:val="avsnitt-undertittel"/>
      </w:pPr>
      <w:r w:rsidRPr="001A69B5">
        <w:t>Gjennomføringsmål 4 b</w:t>
      </w:r>
    </w:p>
    <w:p w14:paraId="644AC9AE"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2020 oppnå </w:t>
      </w:r>
      <w:proofErr w:type="spellStart"/>
      <w:r w:rsidRPr="001A69B5">
        <w:rPr>
          <w:rStyle w:val="kursiv"/>
        </w:rPr>
        <w:t>ein</w:t>
      </w:r>
      <w:proofErr w:type="spellEnd"/>
      <w:r w:rsidRPr="001A69B5">
        <w:rPr>
          <w:rStyle w:val="kursiv"/>
        </w:rPr>
        <w:t xml:space="preserve"> </w:t>
      </w:r>
      <w:proofErr w:type="spellStart"/>
      <w:r w:rsidRPr="001A69B5">
        <w:rPr>
          <w:rStyle w:val="kursiv"/>
        </w:rPr>
        <w:t>vesentleg</w:t>
      </w:r>
      <w:proofErr w:type="spellEnd"/>
      <w:r w:rsidRPr="001A69B5">
        <w:rPr>
          <w:rStyle w:val="kursiv"/>
        </w:rPr>
        <w:t xml:space="preserve"> </w:t>
      </w:r>
      <w:proofErr w:type="spellStart"/>
      <w:r w:rsidRPr="001A69B5">
        <w:rPr>
          <w:rStyle w:val="kursiv"/>
        </w:rPr>
        <w:t>auke</w:t>
      </w:r>
      <w:proofErr w:type="spellEnd"/>
      <w:r w:rsidRPr="001A69B5">
        <w:rPr>
          <w:rStyle w:val="kursiv"/>
        </w:rPr>
        <w:t xml:space="preserve">, på verdsbasis, i </w:t>
      </w:r>
      <w:proofErr w:type="spellStart"/>
      <w:r w:rsidRPr="001A69B5">
        <w:rPr>
          <w:rStyle w:val="kursiv"/>
        </w:rPr>
        <w:t>talet</w:t>
      </w:r>
      <w:proofErr w:type="spellEnd"/>
      <w:r w:rsidRPr="001A69B5">
        <w:rPr>
          <w:rStyle w:val="kursiv"/>
        </w:rPr>
        <w:t xml:space="preserve"> på stipend som er </w:t>
      </w:r>
      <w:proofErr w:type="spellStart"/>
      <w:r w:rsidRPr="001A69B5">
        <w:rPr>
          <w:rStyle w:val="kursiv"/>
        </w:rPr>
        <w:t>tilgjengelege</w:t>
      </w:r>
      <w:proofErr w:type="spellEnd"/>
      <w:r w:rsidRPr="001A69B5">
        <w:rPr>
          <w:rStyle w:val="kursiv"/>
        </w:rPr>
        <w:t xml:space="preserve"> for </w:t>
      </w:r>
      <w:proofErr w:type="spellStart"/>
      <w:r w:rsidRPr="001A69B5">
        <w:rPr>
          <w:rStyle w:val="kursiv"/>
        </w:rPr>
        <w:t>studentar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utviklingsland, </w:t>
      </w:r>
      <w:proofErr w:type="spellStart"/>
      <w:r w:rsidRPr="001A69B5">
        <w:rPr>
          <w:rStyle w:val="kursiv"/>
        </w:rPr>
        <w:t>særleg</w:t>
      </w:r>
      <w:proofErr w:type="spellEnd"/>
      <w:r w:rsidRPr="001A69B5">
        <w:rPr>
          <w:rStyle w:val="kursiv"/>
        </w:rPr>
        <w:t xml:space="preserve"> </w:t>
      </w:r>
      <w:proofErr w:type="spellStart"/>
      <w:r w:rsidRPr="001A69B5">
        <w:rPr>
          <w:rStyle w:val="kursiv"/>
        </w:rPr>
        <w:t>dei</w:t>
      </w:r>
      <w:proofErr w:type="spellEnd"/>
      <w:r w:rsidRPr="001A69B5">
        <w:rPr>
          <w:rStyle w:val="kursiv"/>
        </w:rPr>
        <w:t xml:space="preserve"> minst utvikla landa, små </w:t>
      </w:r>
      <w:proofErr w:type="spellStart"/>
      <w:r w:rsidRPr="001A69B5">
        <w:rPr>
          <w:rStyle w:val="kursiv"/>
        </w:rPr>
        <w:t>utviklingsøystatar</w:t>
      </w:r>
      <w:proofErr w:type="spellEnd"/>
      <w:r w:rsidRPr="001A69B5">
        <w:rPr>
          <w:rStyle w:val="kursiv"/>
        </w:rPr>
        <w:t xml:space="preserve"> og afrikanske land, for å gi </w:t>
      </w:r>
      <w:proofErr w:type="spellStart"/>
      <w:r w:rsidRPr="001A69B5">
        <w:rPr>
          <w:rStyle w:val="kursiv"/>
        </w:rPr>
        <w:t>dei</w:t>
      </w:r>
      <w:proofErr w:type="spellEnd"/>
      <w:r w:rsidRPr="001A69B5">
        <w:rPr>
          <w:rStyle w:val="kursiv"/>
        </w:rPr>
        <w:t xml:space="preserve"> tilgang til </w:t>
      </w:r>
      <w:proofErr w:type="spellStart"/>
      <w:r w:rsidRPr="001A69B5">
        <w:rPr>
          <w:rStyle w:val="kursiv"/>
        </w:rPr>
        <w:t>høgare</w:t>
      </w:r>
      <w:proofErr w:type="spellEnd"/>
      <w:r w:rsidRPr="001A69B5">
        <w:rPr>
          <w:rStyle w:val="kursiv"/>
        </w:rPr>
        <w:t xml:space="preserve"> utdanning, mellom anna </w:t>
      </w:r>
      <w:proofErr w:type="spellStart"/>
      <w:r w:rsidRPr="001A69B5">
        <w:rPr>
          <w:rStyle w:val="kursiv"/>
        </w:rPr>
        <w:t>yrkesfagleg</w:t>
      </w:r>
      <w:proofErr w:type="spellEnd"/>
      <w:r w:rsidRPr="001A69B5">
        <w:rPr>
          <w:rStyle w:val="kursiv"/>
        </w:rPr>
        <w:t xml:space="preserve"> opplæring og program for informasjons- og kommunikasjonsteknologi, teknikk, ingeniørfag og </w:t>
      </w:r>
      <w:proofErr w:type="spellStart"/>
      <w:r w:rsidRPr="001A69B5">
        <w:rPr>
          <w:rStyle w:val="kursiv"/>
        </w:rPr>
        <w:t>vitskap</w:t>
      </w:r>
      <w:proofErr w:type="spellEnd"/>
      <w:r w:rsidRPr="001A69B5">
        <w:rPr>
          <w:rStyle w:val="kursiv"/>
        </w:rPr>
        <w:t>, i utvikla land og i andre utviklingsland.</w:t>
      </w:r>
    </w:p>
    <w:p w14:paraId="2427F19A"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har ansvaret for å administrere ordninga </w:t>
      </w:r>
      <w:proofErr w:type="spellStart"/>
      <w:r w:rsidRPr="001A69B5">
        <w:t>Partnarskapsprogram</w:t>
      </w:r>
      <w:proofErr w:type="spellEnd"/>
      <w:r w:rsidRPr="001A69B5">
        <w:t xml:space="preserve"> for globalt akademisk samarbeid (NORPART). NORPART </w:t>
      </w:r>
      <w:proofErr w:type="spellStart"/>
      <w:r w:rsidRPr="001A69B5">
        <w:t>støttar</w:t>
      </w:r>
      <w:proofErr w:type="spellEnd"/>
      <w:r w:rsidRPr="001A69B5">
        <w:t xml:space="preserve"> samarbeid mellom norske </w:t>
      </w:r>
      <w:proofErr w:type="spellStart"/>
      <w:r w:rsidRPr="001A69B5">
        <w:t>institusjonar</w:t>
      </w:r>
      <w:proofErr w:type="spellEnd"/>
      <w:r w:rsidRPr="001A69B5">
        <w:t xml:space="preserve"> og </w:t>
      </w:r>
      <w:proofErr w:type="spellStart"/>
      <w:r w:rsidRPr="001A69B5">
        <w:t>institusjonar</w:t>
      </w:r>
      <w:proofErr w:type="spellEnd"/>
      <w:r w:rsidRPr="001A69B5">
        <w:t xml:space="preserve"> i sør, og studentmobilitet skal </w:t>
      </w:r>
      <w:proofErr w:type="spellStart"/>
      <w:r w:rsidRPr="001A69B5">
        <w:t>vere</w:t>
      </w:r>
      <w:proofErr w:type="spellEnd"/>
      <w:r w:rsidRPr="001A69B5">
        <w:t xml:space="preserve"> </w:t>
      </w:r>
      <w:proofErr w:type="spellStart"/>
      <w:r w:rsidRPr="001A69B5">
        <w:t>eit</w:t>
      </w:r>
      <w:proofErr w:type="spellEnd"/>
      <w:r w:rsidRPr="001A69B5">
        <w:t xml:space="preserve"> element i programmet. Det overordna målet med programmet er å styrke kvaliteten i </w:t>
      </w:r>
      <w:proofErr w:type="spellStart"/>
      <w:r w:rsidRPr="001A69B5">
        <w:t>høgare</w:t>
      </w:r>
      <w:proofErr w:type="spellEnd"/>
      <w:r w:rsidRPr="001A69B5">
        <w:t xml:space="preserve"> utdanning i </w:t>
      </w:r>
      <w:proofErr w:type="spellStart"/>
      <w:r w:rsidRPr="001A69B5">
        <w:t>Noreg</w:t>
      </w:r>
      <w:proofErr w:type="spellEnd"/>
      <w:r w:rsidRPr="001A69B5">
        <w:t xml:space="preserve"> og </w:t>
      </w:r>
      <w:proofErr w:type="spellStart"/>
      <w:r w:rsidRPr="001A69B5">
        <w:t>dei</w:t>
      </w:r>
      <w:proofErr w:type="spellEnd"/>
      <w:r w:rsidRPr="001A69B5">
        <w:t xml:space="preserve"> 39 landa i Afrika, Asia og Latin-Amerika som er </w:t>
      </w:r>
      <w:proofErr w:type="spellStart"/>
      <w:r w:rsidRPr="001A69B5">
        <w:t>ein</w:t>
      </w:r>
      <w:proofErr w:type="spellEnd"/>
      <w:r w:rsidRPr="001A69B5">
        <w:t xml:space="preserve"> del av ordninga gjennom utdanningssamarbeid og gjensidig studentmobilitet. Som ledd i styrkinga av NORPART har regjeringa gjort </w:t>
      </w:r>
      <w:proofErr w:type="spellStart"/>
      <w:r w:rsidRPr="001A69B5">
        <w:t>endringar</w:t>
      </w:r>
      <w:proofErr w:type="spellEnd"/>
      <w:r w:rsidRPr="001A69B5">
        <w:t xml:space="preserve"> i programmet slik at det </w:t>
      </w:r>
      <w:proofErr w:type="spellStart"/>
      <w:r w:rsidRPr="001A69B5">
        <w:t>innanfor</w:t>
      </w:r>
      <w:proofErr w:type="spellEnd"/>
      <w:r w:rsidRPr="001A69B5">
        <w:t xml:space="preserve"> visse rammer kan dekke heil grad i </w:t>
      </w:r>
      <w:proofErr w:type="spellStart"/>
      <w:r w:rsidRPr="001A69B5">
        <w:t>Noreg</w:t>
      </w:r>
      <w:proofErr w:type="spellEnd"/>
      <w:r w:rsidRPr="001A69B5">
        <w:t xml:space="preserve"> for </w:t>
      </w:r>
      <w:proofErr w:type="spellStart"/>
      <w:r w:rsidRPr="001A69B5">
        <w:t>studentar</w:t>
      </w:r>
      <w:proofErr w:type="spellEnd"/>
      <w:r w:rsidRPr="001A69B5">
        <w:t xml:space="preserve"> </w:t>
      </w:r>
      <w:proofErr w:type="spellStart"/>
      <w:r w:rsidRPr="001A69B5">
        <w:t>frå</w:t>
      </w:r>
      <w:proofErr w:type="spellEnd"/>
      <w:r w:rsidRPr="001A69B5">
        <w:t xml:space="preserve"> sør. Den siste utlysinga av NORPART i mai 2021 hadde ei total ramme på 170 mill. kroner, inkludert 30 mill. kroner til finansiering av </w:t>
      </w:r>
      <w:proofErr w:type="spellStart"/>
      <w:r w:rsidRPr="001A69B5">
        <w:t>studentar</w:t>
      </w:r>
      <w:proofErr w:type="spellEnd"/>
      <w:r w:rsidRPr="001A69B5">
        <w:t xml:space="preserve"> </w:t>
      </w:r>
      <w:proofErr w:type="spellStart"/>
      <w:r w:rsidRPr="001A69B5">
        <w:t>frå</w:t>
      </w:r>
      <w:proofErr w:type="spellEnd"/>
      <w:r w:rsidRPr="001A69B5">
        <w:t xml:space="preserve"> </w:t>
      </w:r>
      <w:proofErr w:type="spellStart"/>
      <w:r w:rsidRPr="001A69B5">
        <w:t>partnarinstitusjonane</w:t>
      </w:r>
      <w:proofErr w:type="spellEnd"/>
      <w:r w:rsidRPr="001A69B5">
        <w:t xml:space="preserve"> i det globale sør som </w:t>
      </w:r>
      <w:proofErr w:type="spellStart"/>
      <w:r w:rsidRPr="001A69B5">
        <w:t>tek</w:t>
      </w:r>
      <w:proofErr w:type="spellEnd"/>
      <w:r w:rsidRPr="001A69B5">
        <w:t xml:space="preserve"> </w:t>
      </w:r>
      <w:proofErr w:type="spellStart"/>
      <w:r w:rsidRPr="001A69B5">
        <w:t>ein</w:t>
      </w:r>
      <w:proofErr w:type="spellEnd"/>
      <w:r w:rsidRPr="001A69B5">
        <w:t xml:space="preserve"> heil mastergrad i </w:t>
      </w:r>
      <w:proofErr w:type="spellStart"/>
      <w:r w:rsidRPr="001A69B5">
        <w:t>Noreg</w:t>
      </w:r>
      <w:proofErr w:type="spellEnd"/>
      <w:r w:rsidRPr="001A69B5">
        <w:t xml:space="preserve">. Programmet er finansiert av Kunnskapsdepartementet og </w:t>
      </w:r>
      <w:proofErr w:type="spellStart"/>
      <w:r w:rsidRPr="001A69B5">
        <w:t>Utanriksdepartementet</w:t>
      </w:r>
      <w:proofErr w:type="spellEnd"/>
      <w:r w:rsidRPr="001A69B5">
        <w:t xml:space="preserve">. Sjå </w:t>
      </w:r>
      <w:proofErr w:type="spellStart"/>
      <w:r w:rsidRPr="001A69B5">
        <w:t>nærare</w:t>
      </w:r>
      <w:proofErr w:type="spellEnd"/>
      <w:r w:rsidRPr="001A69B5">
        <w:t xml:space="preserve"> omtale i programkategori 07.60 </w:t>
      </w:r>
      <w:proofErr w:type="spellStart"/>
      <w:r w:rsidRPr="001A69B5">
        <w:t>Høgare</w:t>
      </w:r>
      <w:proofErr w:type="spellEnd"/>
      <w:r w:rsidRPr="001A69B5">
        <w:t xml:space="preserve"> utdanning og forsking.</w:t>
      </w:r>
    </w:p>
    <w:p w14:paraId="2B6C6F2C" w14:textId="77777777" w:rsidR="000513CD" w:rsidRPr="001A69B5" w:rsidRDefault="0009509B" w:rsidP="001A69B5">
      <w:pPr>
        <w:pStyle w:val="avsnitt-undertittel"/>
      </w:pPr>
      <w:r w:rsidRPr="001A69B5">
        <w:t>Gjennomføringsmål 4 c</w:t>
      </w:r>
    </w:p>
    <w:p w14:paraId="79F1B6BC" w14:textId="77777777" w:rsidR="000513CD" w:rsidRPr="001A69B5" w:rsidRDefault="0009509B" w:rsidP="001A69B5">
      <w:pPr>
        <w:pStyle w:val="blokksit"/>
      </w:pPr>
      <w:proofErr w:type="spellStart"/>
      <w:r w:rsidRPr="001A69B5">
        <w:rPr>
          <w:rStyle w:val="kursiv"/>
        </w:rPr>
        <w:t>Innan</w:t>
      </w:r>
      <w:proofErr w:type="spellEnd"/>
      <w:r w:rsidRPr="001A69B5">
        <w:rPr>
          <w:rStyle w:val="kursiv"/>
        </w:rPr>
        <w:t xml:space="preserve"> 2030 oppnå </w:t>
      </w:r>
      <w:proofErr w:type="spellStart"/>
      <w:r w:rsidRPr="001A69B5">
        <w:rPr>
          <w:rStyle w:val="kursiv"/>
        </w:rPr>
        <w:t>ein</w:t>
      </w:r>
      <w:proofErr w:type="spellEnd"/>
      <w:r w:rsidRPr="001A69B5">
        <w:rPr>
          <w:rStyle w:val="kursiv"/>
        </w:rPr>
        <w:t xml:space="preserve"> </w:t>
      </w:r>
      <w:proofErr w:type="spellStart"/>
      <w:r w:rsidRPr="001A69B5">
        <w:rPr>
          <w:rStyle w:val="kursiv"/>
        </w:rPr>
        <w:t>vesentleg</w:t>
      </w:r>
      <w:proofErr w:type="spellEnd"/>
      <w:r w:rsidRPr="001A69B5">
        <w:rPr>
          <w:rStyle w:val="kursiv"/>
        </w:rPr>
        <w:t xml:space="preserve"> </w:t>
      </w:r>
      <w:proofErr w:type="spellStart"/>
      <w:r w:rsidRPr="001A69B5">
        <w:rPr>
          <w:rStyle w:val="kursiv"/>
        </w:rPr>
        <w:t>auke</w:t>
      </w:r>
      <w:proofErr w:type="spellEnd"/>
      <w:r w:rsidRPr="001A69B5">
        <w:rPr>
          <w:rStyle w:val="kursiv"/>
        </w:rPr>
        <w:t xml:space="preserve"> i </w:t>
      </w:r>
      <w:proofErr w:type="spellStart"/>
      <w:r w:rsidRPr="001A69B5">
        <w:rPr>
          <w:rStyle w:val="kursiv"/>
        </w:rPr>
        <w:t>talet</w:t>
      </w:r>
      <w:proofErr w:type="spellEnd"/>
      <w:r w:rsidRPr="001A69B5">
        <w:rPr>
          <w:rStyle w:val="kursiv"/>
        </w:rPr>
        <w:t xml:space="preserve"> på kvalifiserte </w:t>
      </w:r>
      <w:proofErr w:type="spellStart"/>
      <w:r w:rsidRPr="001A69B5">
        <w:rPr>
          <w:rStyle w:val="kursiv"/>
        </w:rPr>
        <w:t>lærarar</w:t>
      </w:r>
      <w:proofErr w:type="spellEnd"/>
      <w:r w:rsidRPr="001A69B5">
        <w:rPr>
          <w:rStyle w:val="kursiv"/>
        </w:rPr>
        <w:t xml:space="preserve">, mellom anna gjennom internasjonalt samarbeid om </w:t>
      </w:r>
      <w:proofErr w:type="spellStart"/>
      <w:r w:rsidRPr="001A69B5">
        <w:rPr>
          <w:rStyle w:val="kursiv"/>
        </w:rPr>
        <w:t>lærarutdanning</w:t>
      </w:r>
      <w:proofErr w:type="spellEnd"/>
      <w:r w:rsidRPr="001A69B5">
        <w:rPr>
          <w:rStyle w:val="kursiv"/>
        </w:rPr>
        <w:t xml:space="preserve"> i utviklingsland, </w:t>
      </w:r>
      <w:proofErr w:type="spellStart"/>
      <w:r w:rsidRPr="001A69B5">
        <w:rPr>
          <w:rStyle w:val="kursiv"/>
        </w:rPr>
        <w:t>særleg</w:t>
      </w:r>
      <w:proofErr w:type="spellEnd"/>
      <w:r w:rsidRPr="001A69B5">
        <w:rPr>
          <w:rStyle w:val="kursiv"/>
        </w:rPr>
        <w:t xml:space="preserve"> i </w:t>
      </w:r>
      <w:proofErr w:type="spellStart"/>
      <w:r w:rsidRPr="001A69B5">
        <w:rPr>
          <w:rStyle w:val="kursiv"/>
        </w:rPr>
        <w:t>dei</w:t>
      </w:r>
      <w:proofErr w:type="spellEnd"/>
      <w:r w:rsidRPr="001A69B5">
        <w:rPr>
          <w:rStyle w:val="kursiv"/>
        </w:rPr>
        <w:t xml:space="preserve"> minst utvikla landa og i små </w:t>
      </w:r>
      <w:proofErr w:type="spellStart"/>
      <w:r w:rsidRPr="001A69B5">
        <w:rPr>
          <w:rStyle w:val="kursiv"/>
        </w:rPr>
        <w:t>utviklingsøystatar</w:t>
      </w:r>
      <w:proofErr w:type="spellEnd"/>
      <w:r w:rsidRPr="001A69B5">
        <w:rPr>
          <w:rStyle w:val="kursiv"/>
        </w:rPr>
        <w:t>.</w:t>
      </w:r>
    </w:p>
    <w:p w14:paraId="48FC3CA3" w14:textId="77777777" w:rsidR="000513CD" w:rsidRPr="001A69B5" w:rsidRDefault="0009509B" w:rsidP="001A69B5">
      <w:r w:rsidRPr="001A69B5">
        <w:t xml:space="preserve">Tal </w:t>
      </w:r>
      <w:proofErr w:type="spellStart"/>
      <w:r w:rsidRPr="001A69B5">
        <w:t>frå</w:t>
      </w:r>
      <w:proofErr w:type="spellEnd"/>
      <w:r w:rsidRPr="001A69B5">
        <w:t xml:space="preserve"> Grunnskolens informasjonssystem (GSI) viser at 3,6 pst. av årsverka til undervisning </w:t>
      </w:r>
      <w:proofErr w:type="spellStart"/>
      <w:r w:rsidRPr="001A69B5">
        <w:t>ikkje</w:t>
      </w:r>
      <w:proofErr w:type="spellEnd"/>
      <w:r w:rsidRPr="001A69B5">
        <w:t xml:space="preserve"> oppfylte kompetansekrava for </w:t>
      </w:r>
      <w:proofErr w:type="spellStart"/>
      <w:r w:rsidRPr="001A69B5">
        <w:t>tilsetjing</w:t>
      </w:r>
      <w:proofErr w:type="spellEnd"/>
      <w:r w:rsidRPr="001A69B5">
        <w:t xml:space="preserve"> i </w:t>
      </w:r>
      <w:proofErr w:type="spellStart"/>
      <w:r w:rsidRPr="001A69B5">
        <w:t>skuleåret</w:t>
      </w:r>
      <w:proofErr w:type="spellEnd"/>
      <w:r w:rsidRPr="001A69B5">
        <w:t xml:space="preserve"> 2020–21. </w:t>
      </w:r>
      <w:proofErr w:type="spellStart"/>
      <w:r w:rsidRPr="001A69B5">
        <w:t>Nærare</w:t>
      </w:r>
      <w:proofErr w:type="spellEnd"/>
      <w:r w:rsidRPr="001A69B5">
        <w:t xml:space="preserve"> omtale av mellom anna framtidig behov for </w:t>
      </w:r>
      <w:proofErr w:type="spellStart"/>
      <w:r w:rsidRPr="001A69B5">
        <w:t>lærarar</w:t>
      </w:r>
      <w:proofErr w:type="spellEnd"/>
      <w:r w:rsidRPr="001A69B5">
        <w:t xml:space="preserve"> </w:t>
      </w:r>
      <w:proofErr w:type="spellStart"/>
      <w:r w:rsidRPr="001A69B5">
        <w:t>finst</w:t>
      </w:r>
      <w:proofErr w:type="spellEnd"/>
      <w:r w:rsidRPr="001A69B5">
        <w:t xml:space="preserve"> i kap. 6 Nøkkeltal for grunnopplæringa. Statistikk </w:t>
      </w:r>
      <w:proofErr w:type="spellStart"/>
      <w:r w:rsidRPr="001A69B5">
        <w:t>frå</w:t>
      </w:r>
      <w:proofErr w:type="spellEnd"/>
      <w:r w:rsidRPr="001A69B5">
        <w:t xml:space="preserve"> SSB (2019-tal) viser at det i </w:t>
      </w:r>
      <w:proofErr w:type="spellStart"/>
      <w:r w:rsidRPr="001A69B5">
        <w:t>vidaregåande</w:t>
      </w:r>
      <w:proofErr w:type="spellEnd"/>
      <w:r w:rsidRPr="001A69B5">
        <w:t xml:space="preserve"> </w:t>
      </w:r>
      <w:proofErr w:type="spellStart"/>
      <w:r w:rsidRPr="001A69B5">
        <w:t>skule</w:t>
      </w:r>
      <w:proofErr w:type="spellEnd"/>
      <w:r w:rsidRPr="001A69B5">
        <w:t xml:space="preserve"> er rundt 24 pst. som </w:t>
      </w:r>
      <w:proofErr w:type="spellStart"/>
      <w:r w:rsidRPr="001A69B5">
        <w:t>ikkje</w:t>
      </w:r>
      <w:proofErr w:type="spellEnd"/>
      <w:r w:rsidRPr="001A69B5">
        <w:t xml:space="preserve"> har ei </w:t>
      </w:r>
      <w:proofErr w:type="spellStart"/>
      <w:r w:rsidRPr="001A69B5">
        <w:t>lærarutdanning</w:t>
      </w:r>
      <w:proofErr w:type="spellEnd"/>
      <w:r w:rsidRPr="001A69B5">
        <w:t xml:space="preserve">, </w:t>
      </w:r>
      <w:proofErr w:type="spellStart"/>
      <w:r w:rsidRPr="001A69B5">
        <w:t>medan</w:t>
      </w:r>
      <w:proofErr w:type="spellEnd"/>
      <w:r w:rsidRPr="001A69B5">
        <w:t xml:space="preserve"> 11 pst. har anna pedagogisk utdanning. 5 pst. av alle </w:t>
      </w:r>
      <w:proofErr w:type="spellStart"/>
      <w:r w:rsidRPr="001A69B5">
        <w:t>lærarane</w:t>
      </w:r>
      <w:proofErr w:type="spellEnd"/>
      <w:r w:rsidRPr="001A69B5">
        <w:t xml:space="preserve"> har </w:t>
      </w:r>
      <w:proofErr w:type="spellStart"/>
      <w:r w:rsidRPr="001A69B5">
        <w:t>ikkje</w:t>
      </w:r>
      <w:proofErr w:type="spellEnd"/>
      <w:r w:rsidRPr="001A69B5">
        <w:t xml:space="preserve"> fullført studium på universitets- og </w:t>
      </w:r>
      <w:proofErr w:type="spellStart"/>
      <w:r w:rsidRPr="001A69B5">
        <w:t>høgskulenivå</w:t>
      </w:r>
      <w:proofErr w:type="spellEnd"/>
      <w:r w:rsidRPr="001A69B5">
        <w:t xml:space="preserve">. Merk at </w:t>
      </w:r>
      <w:proofErr w:type="spellStart"/>
      <w:r w:rsidRPr="001A69B5">
        <w:t>tala</w:t>
      </w:r>
      <w:proofErr w:type="spellEnd"/>
      <w:r w:rsidRPr="001A69B5">
        <w:t xml:space="preserve"> for </w:t>
      </w:r>
      <w:proofErr w:type="spellStart"/>
      <w:r w:rsidRPr="001A69B5">
        <w:t>grunnskulen</w:t>
      </w:r>
      <w:proofErr w:type="spellEnd"/>
      <w:r w:rsidRPr="001A69B5">
        <w:t xml:space="preserve"> og </w:t>
      </w:r>
      <w:proofErr w:type="spellStart"/>
      <w:r w:rsidRPr="001A69B5">
        <w:t>vidaregåande</w:t>
      </w:r>
      <w:proofErr w:type="spellEnd"/>
      <w:r w:rsidRPr="001A69B5">
        <w:t xml:space="preserve"> skule bygger på ulike kjelder og derfor </w:t>
      </w:r>
      <w:proofErr w:type="spellStart"/>
      <w:r w:rsidRPr="001A69B5">
        <w:t>ikkje</w:t>
      </w:r>
      <w:proofErr w:type="spellEnd"/>
      <w:r w:rsidRPr="001A69B5">
        <w:t xml:space="preserve"> bør </w:t>
      </w:r>
      <w:proofErr w:type="spellStart"/>
      <w:r w:rsidRPr="001A69B5">
        <w:t>samanstillast</w:t>
      </w:r>
      <w:proofErr w:type="spellEnd"/>
      <w:r w:rsidRPr="001A69B5">
        <w:t>.</w:t>
      </w:r>
    </w:p>
    <w:p w14:paraId="0FAF1A40" w14:textId="77777777" w:rsidR="000513CD" w:rsidRPr="001A69B5" w:rsidRDefault="0009509B" w:rsidP="001A69B5">
      <w:r w:rsidRPr="001A69B5">
        <w:t xml:space="preserve">Regjeringa har sett inn ei rekke tiltak for å </w:t>
      </w:r>
      <w:proofErr w:type="spellStart"/>
      <w:r w:rsidRPr="001A69B5">
        <w:t>gjere</w:t>
      </w:r>
      <w:proofErr w:type="spellEnd"/>
      <w:r w:rsidRPr="001A69B5">
        <w:t xml:space="preserve"> både </w:t>
      </w:r>
      <w:proofErr w:type="spellStart"/>
      <w:r w:rsidRPr="001A69B5">
        <w:t>lærarutdanningane</w:t>
      </w:r>
      <w:proofErr w:type="spellEnd"/>
      <w:r w:rsidRPr="001A69B5">
        <w:t xml:space="preserve"> og </w:t>
      </w:r>
      <w:proofErr w:type="spellStart"/>
      <w:r w:rsidRPr="001A69B5">
        <w:t>læraryrket</w:t>
      </w:r>
      <w:proofErr w:type="spellEnd"/>
      <w:r w:rsidRPr="001A69B5">
        <w:t xml:space="preserve"> </w:t>
      </w:r>
      <w:proofErr w:type="spellStart"/>
      <w:r w:rsidRPr="001A69B5">
        <w:t>meir</w:t>
      </w:r>
      <w:proofErr w:type="spellEnd"/>
      <w:r w:rsidRPr="001A69B5">
        <w:t xml:space="preserve"> attraktive. Strategien </w:t>
      </w:r>
      <w:r w:rsidRPr="001A69B5">
        <w:rPr>
          <w:rStyle w:val="kursiv"/>
        </w:rPr>
        <w:t>Lærerutdanning 2025: nasjonal strategi for kvalitet og samarbeid i lærerutdanningene</w:t>
      </w:r>
      <w:r w:rsidRPr="001A69B5">
        <w:t xml:space="preserve"> kom i 2017, same år som regjeringa løfta </w:t>
      </w:r>
      <w:proofErr w:type="spellStart"/>
      <w:r w:rsidRPr="001A69B5">
        <w:t>grunnskulelærarutdanningane</w:t>
      </w:r>
      <w:proofErr w:type="spellEnd"/>
      <w:r w:rsidRPr="001A69B5">
        <w:t xml:space="preserve"> til masternivå. </w:t>
      </w:r>
      <w:proofErr w:type="spellStart"/>
      <w:r w:rsidRPr="001A69B5">
        <w:t>Frå</w:t>
      </w:r>
      <w:proofErr w:type="spellEnd"/>
      <w:r w:rsidRPr="001A69B5">
        <w:t xml:space="preserve"> 2019 gjeld kravet om mastergrad for opptak til praktisk-pedagogisk utdanning. Ved å stramme inn karakterkrava for opptak til </w:t>
      </w:r>
      <w:proofErr w:type="spellStart"/>
      <w:r w:rsidRPr="001A69B5">
        <w:t>lærarutdanningane</w:t>
      </w:r>
      <w:proofErr w:type="spellEnd"/>
      <w:r w:rsidRPr="001A69B5">
        <w:t xml:space="preserve"> ønsker regjeringa å rekruttere </w:t>
      </w:r>
      <w:proofErr w:type="spellStart"/>
      <w:r w:rsidRPr="001A69B5">
        <w:t>fagleg</w:t>
      </w:r>
      <w:proofErr w:type="spellEnd"/>
      <w:r w:rsidRPr="001A69B5">
        <w:t xml:space="preserve"> </w:t>
      </w:r>
      <w:proofErr w:type="spellStart"/>
      <w:r w:rsidRPr="001A69B5">
        <w:t>sterkare</w:t>
      </w:r>
      <w:proofErr w:type="spellEnd"/>
      <w:r w:rsidRPr="001A69B5">
        <w:t xml:space="preserve"> </w:t>
      </w:r>
      <w:proofErr w:type="spellStart"/>
      <w:r w:rsidRPr="001A69B5">
        <w:t>studentar</w:t>
      </w:r>
      <w:proofErr w:type="spellEnd"/>
      <w:r w:rsidRPr="001A69B5">
        <w:t xml:space="preserve"> med betre gjennomføringsevne. Det er sett av </w:t>
      </w:r>
      <w:proofErr w:type="spellStart"/>
      <w:r w:rsidRPr="001A69B5">
        <w:t>midlar</w:t>
      </w:r>
      <w:proofErr w:type="spellEnd"/>
      <w:r w:rsidRPr="001A69B5">
        <w:t xml:space="preserve"> til rekrutteringstiltak, til samarbeid om praksis av </w:t>
      </w:r>
      <w:proofErr w:type="spellStart"/>
      <w:r w:rsidRPr="001A69B5">
        <w:t>høg</w:t>
      </w:r>
      <w:proofErr w:type="spellEnd"/>
      <w:r w:rsidRPr="001A69B5">
        <w:t xml:space="preserve"> kvalitet og til kompetanseheving og forsking på </w:t>
      </w:r>
      <w:proofErr w:type="spellStart"/>
      <w:r w:rsidRPr="001A69B5">
        <w:t>lærarutdanning</w:t>
      </w:r>
      <w:proofErr w:type="spellEnd"/>
      <w:r w:rsidRPr="001A69B5">
        <w:t xml:space="preserve">. Det blir satsa tungt på </w:t>
      </w:r>
      <w:proofErr w:type="spellStart"/>
      <w:r w:rsidRPr="001A69B5">
        <w:t>vidareutdanning</w:t>
      </w:r>
      <w:proofErr w:type="spellEnd"/>
      <w:r w:rsidRPr="001A69B5">
        <w:t xml:space="preserve">, </w:t>
      </w:r>
      <w:proofErr w:type="spellStart"/>
      <w:r w:rsidRPr="001A69B5">
        <w:t>rettleiingsordningar</w:t>
      </w:r>
      <w:proofErr w:type="spellEnd"/>
      <w:r w:rsidRPr="001A69B5">
        <w:t xml:space="preserve"> og </w:t>
      </w:r>
      <w:proofErr w:type="spellStart"/>
      <w:r w:rsidRPr="001A69B5">
        <w:t>karrierevegar</w:t>
      </w:r>
      <w:proofErr w:type="spellEnd"/>
      <w:r w:rsidRPr="001A69B5">
        <w:t xml:space="preserve"> for </w:t>
      </w:r>
      <w:proofErr w:type="spellStart"/>
      <w:r w:rsidRPr="001A69B5">
        <w:t>lærarar</w:t>
      </w:r>
      <w:proofErr w:type="spellEnd"/>
      <w:r w:rsidRPr="001A69B5">
        <w:t xml:space="preserve">. Regjeringa har òg tildelt </w:t>
      </w:r>
      <w:proofErr w:type="spellStart"/>
      <w:r w:rsidRPr="001A69B5">
        <w:t>midlar</w:t>
      </w:r>
      <w:proofErr w:type="spellEnd"/>
      <w:r w:rsidRPr="001A69B5">
        <w:t xml:space="preserve"> til internasjonalisering i </w:t>
      </w:r>
      <w:proofErr w:type="spellStart"/>
      <w:r w:rsidRPr="001A69B5">
        <w:t>grunnskulelærarutdanningane</w:t>
      </w:r>
      <w:proofErr w:type="spellEnd"/>
      <w:r w:rsidRPr="001A69B5">
        <w:t xml:space="preserve">. </w:t>
      </w:r>
      <w:proofErr w:type="spellStart"/>
      <w:r w:rsidRPr="001A69B5">
        <w:t>Diku</w:t>
      </w:r>
      <w:proofErr w:type="spellEnd"/>
      <w:r w:rsidRPr="001A69B5">
        <w:t xml:space="preserve"> </w:t>
      </w:r>
      <w:proofErr w:type="spellStart"/>
      <w:r w:rsidRPr="001A69B5">
        <w:t>forvaltar</w:t>
      </w:r>
      <w:proofErr w:type="spellEnd"/>
      <w:r w:rsidRPr="001A69B5">
        <w:t xml:space="preserve"> </w:t>
      </w:r>
      <w:proofErr w:type="spellStart"/>
      <w:r w:rsidRPr="001A69B5">
        <w:t>desse</w:t>
      </w:r>
      <w:proofErr w:type="spellEnd"/>
      <w:r w:rsidRPr="001A69B5">
        <w:t xml:space="preserve"> </w:t>
      </w:r>
      <w:proofErr w:type="spellStart"/>
      <w:r w:rsidRPr="001A69B5">
        <w:t>midlane</w:t>
      </w:r>
      <w:proofErr w:type="spellEnd"/>
      <w:r w:rsidRPr="001A69B5">
        <w:t xml:space="preserve"> gjennom Norwegian </w:t>
      </w:r>
      <w:proofErr w:type="spellStart"/>
      <w:r w:rsidRPr="001A69B5">
        <w:t>Partnership</w:t>
      </w:r>
      <w:proofErr w:type="spellEnd"/>
      <w:r w:rsidRPr="001A69B5">
        <w:t xml:space="preserve"> </w:t>
      </w:r>
      <w:proofErr w:type="spellStart"/>
      <w:r w:rsidRPr="001A69B5">
        <w:t>Programme</w:t>
      </w:r>
      <w:proofErr w:type="spellEnd"/>
      <w:r w:rsidRPr="001A69B5">
        <w:t xml:space="preserve"> for International </w:t>
      </w:r>
      <w:proofErr w:type="spellStart"/>
      <w:r w:rsidRPr="001A69B5">
        <w:t>Teacher</w:t>
      </w:r>
      <w:proofErr w:type="spellEnd"/>
      <w:r w:rsidRPr="001A69B5">
        <w:t xml:space="preserve"> </w:t>
      </w:r>
      <w:proofErr w:type="spellStart"/>
      <w:r w:rsidRPr="001A69B5">
        <w:t>Education</w:t>
      </w:r>
      <w:proofErr w:type="spellEnd"/>
      <w:r w:rsidRPr="001A69B5">
        <w:t xml:space="preserve"> (NOTED)-programmet, som gir støtte til utdanningssamarbeid og studentutveksling mellom </w:t>
      </w:r>
      <w:proofErr w:type="spellStart"/>
      <w:r w:rsidRPr="001A69B5">
        <w:t>lærarutdanningsinstitusjonar</w:t>
      </w:r>
      <w:proofErr w:type="spellEnd"/>
      <w:r w:rsidRPr="001A69B5">
        <w:t xml:space="preserve"> i </w:t>
      </w:r>
      <w:proofErr w:type="spellStart"/>
      <w:r w:rsidRPr="001A69B5">
        <w:t>Noreg</w:t>
      </w:r>
      <w:proofErr w:type="spellEnd"/>
      <w:r w:rsidRPr="001A69B5">
        <w:t xml:space="preserve"> og i utlandet. Sjå </w:t>
      </w:r>
      <w:proofErr w:type="spellStart"/>
      <w:r w:rsidRPr="001A69B5">
        <w:t>nærare</w:t>
      </w:r>
      <w:proofErr w:type="spellEnd"/>
      <w:r w:rsidRPr="001A69B5">
        <w:t xml:space="preserve"> omtale i programkategori 07.20 Grunnopplæringa og programkategori 07.60 </w:t>
      </w:r>
      <w:proofErr w:type="spellStart"/>
      <w:r w:rsidRPr="001A69B5">
        <w:t>Høgare</w:t>
      </w:r>
      <w:proofErr w:type="spellEnd"/>
      <w:r w:rsidRPr="001A69B5">
        <w:t xml:space="preserve"> utdanning og forsking.</w:t>
      </w:r>
    </w:p>
    <w:p w14:paraId="4B8EC558" w14:textId="77777777" w:rsidR="000513CD" w:rsidRPr="001A69B5" w:rsidRDefault="0009509B" w:rsidP="001A69B5">
      <w:pPr>
        <w:pStyle w:val="Overskrift1"/>
      </w:pPr>
      <w:r w:rsidRPr="001A69B5">
        <w:t xml:space="preserve">Fornye, forenkle og </w:t>
      </w:r>
      <w:proofErr w:type="spellStart"/>
      <w:r w:rsidRPr="001A69B5">
        <w:t>forbetre</w:t>
      </w:r>
      <w:proofErr w:type="spellEnd"/>
    </w:p>
    <w:p w14:paraId="3F358E5F" w14:textId="77777777" w:rsidR="000513CD" w:rsidRPr="001A69B5" w:rsidRDefault="0009509B" w:rsidP="001A69B5">
      <w:r w:rsidRPr="001A69B5">
        <w:t xml:space="preserve">Kunnskapsdepartementet jobbar </w:t>
      </w:r>
      <w:proofErr w:type="spellStart"/>
      <w:r w:rsidRPr="001A69B5">
        <w:t>kontinuerleg</w:t>
      </w:r>
      <w:proofErr w:type="spellEnd"/>
      <w:r w:rsidRPr="001A69B5">
        <w:t xml:space="preserve"> med tiltak som vil forenkle, modernisere og betre gjennomføringskrafta i sektoren. I dette kapittelet blir </w:t>
      </w:r>
      <w:proofErr w:type="spellStart"/>
      <w:r w:rsidRPr="001A69B5">
        <w:t>dei</w:t>
      </w:r>
      <w:proofErr w:type="spellEnd"/>
      <w:r w:rsidRPr="001A69B5">
        <w:t xml:space="preserve"> mest sentrale tiltaka som er </w:t>
      </w:r>
      <w:proofErr w:type="spellStart"/>
      <w:r w:rsidRPr="001A69B5">
        <w:t>planlagde</w:t>
      </w:r>
      <w:proofErr w:type="spellEnd"/>
      <w:r w:rsidRPr="001A69B5">
        <w:t xml:space="preserve"> eller starta opp </w:t>
      </w:r>
      <w:proofErr w:type="spellStart"/>
      <w:r w:rsidRPr="001A69B5">
        <w:t>allereie</w:t>
      </w:r>
      <w:proofErr w:type="spellEnd"/>
      <w:r w:rsidRPr="001A69B5">
        <w:t xml:space="preserve"> presenterte. I tillegg er det </w:t>
      </w:r>
      <w:proofErr w:type="spellStart"/>
      <w:r w:rsidRPr="001A69B5">
        <w:t>mykje</w:t>
      </w:r>
      <w:proofErr w:type="spellEnd"/>
      <w:r w:rsidRPr="001A69B5">
        <w:t xml:space="preserve"> </w:t>
      </w:r>
      <w:proofErr w:type="spellStart"/>
      <w:r w:rsidRPr="001A69B5">
        <w:t>kontinuerleg</w:t>
      </w:r>
      <w:proofErr w:type="spellEnd"/>
      <w:r w:rsidRPr="001A69B5">
        <w:t xml:space="preserve"> arbeid og småskalatiltak i departementet og i sektoren som del av utviklinga av den ordinære </w:t>
      </w:r>
      <w:proofErr w:type="spellStart"/>
      <w:r w:rsidRPr="001A69B5">
        <w:t>verksemda</w:t>
      </w:r>
      <w:proofErr w:type="spellEnd"/>
      <w:r w:rsidRPr="001A69B5">
        <w:t>.</w:t>
      </w:r>
    </w:p>
    <w:p w14:paraId="04A39E58" w14:textId="77777777" w:rsidR="000513CD" w:rsidRPr="001A69B5" w:rsidRDefault="0009509B" w:rsidP="001A69B5">
      <w:pPr>
        <w:pStyle w:val="avsnitt-undertittel"/>
      </w:pPr>
      <w:proofErr w:type="spellStart"/>
      <w:r w:rsidRPr="001A69B5">
        <w:t>Enklare</w:t>
      </w:r>
      <w:proofErr w:type="spellEnd"/>
      <w:r w:rsidRPr="001A69B5">
        <w:t xml:space="preserve"> og betre </w:t>
      </w:r>
      <w:proofErr w:type="spellStart"/>
      <w:r w:rsidRPr="001A69B5">
        <w:t>tenester</w:t>
      </w:r>
      <w:proofErr w:type="spellEnd"/>
      <w:r w:rsidRPr="001A69B5">
        <w:t xml:space="preserve"> for </w:t>
      </w:r>
      <w:proofErr w:type="spellStart"/>
      <w:r w:rsidRPr="001A69B5">
        <w:t>brukarane</w:t>
      </w:r>
      <w:proofErr w:type="spellEnd"/>
    </w:p>
    <w:p w14:paraId="13FE428E" w14:textId="77777777" w:rsidR="000513CD" w:rsidRPr="001A69B5" w:rsidRDefault="0009509B" w:rsidP="001A69B5">
      <w:r w:rsidRPr="001A69B5">
        <w:t xml:space="preserve">Kunnskapssektoren tilbyr </w:t>
      </w:r>
      <w:proofErr w:type="spellStart"/>
      <w:r w:rsidRPr="001A69B5">
        <w:t>eit</w:t>
      </w:r>
      <w:proofErr w:type="spellEnd"/>
      <w:r w:rsidRPr="001A69B5">
        <w:t xml:space="preserve"> breitt </w:t>
      </w:r>
      <w:proofErr w:type="spellStart"/>
      <w:r w:rsidRPr="001A69B5">
        <w:t>utval</w:t>
      </w:r>
      <w:proofErr w:type="spellEnd"/>
      <w:r w:rsidRPr="001A69B5">
        <w:t xml:space="preserve"> av </w:t>
      </w:r>
      <w:proofErr w:type="spellStart"/>
      <w:r w:rsidRPr="001A69B5">
        <w:t>tenester</w:t>
      </w:r>
      <w:proofErr w:type="spellEnd"/>
      <w:r w:rsidRPr="001A69B5">
        <w:t xml:space="preserve"> for </w:t>
      </w:r>
      <w:proofErr w:type="spellStart"/>
      <w:r w:rsidRPr="001A69B5">
        <w:t>ein</w:t>
      </w:r>
      <w:proofErr w:type="spellEnd"/>
      <w:r w:rsidRPr="001A69B5">
        <w:t xml:space="preserve"> stor del av befolkninga. Mange av </w:t>
      </w:r>
      <w:proofErr w:type="spellStart"/>
      <w:r w:rsidRPr="001A69B5">
        <w:t>dei</w:t>
      </w:r>
      <w:proofErr w:type="spellEnd"/>
      <w:r w:rsidRPr="001A69B5">
        <w:t xml:space="preserve"> </w:t>
      </w:r>
      <w:proofErr w:type="spellStart"/>
      <w:r w:rsidRPr="001A69B5">
        <w:t>underliggande</w:t>
      </w:r>
      <w:proofErr w:type="spellEnd"/>
      <w:r w:rsidRPr="001A69B5">
        <w:t xml:space="preserve"> </w:t>
      </w:r>
      <w:proofErr w:type="spellStart"/>
      <w:r w:rsidRPr="001A69B5">
        <w:t>verksemdene</w:t>
      </w:r>
      <w:proofErr w:type="spellEnd"/>
      <w:r w:rsidRPr="001A69B5">
        <w:t xml:space="preserve"> til Kunnskapsdepartementet har i </w:t>
      </w:r>
      <w:proofErr w:type="spellStart"/>
      <w:r w:rsidRPr="001A69B5">
        <w:t>dei</w:t>
      </w:r>
      <w:proofErr w:type="spellEnd"/>
      <w:r w:rsidRPr="001A69B5">
        <w:t xml:space="preserve"> siste åra </w:t>
      </w:r>
      <w:proofErr w:type="spellStart"/>
      <w:r w:rsidRPr="001A69B5">
        <w:t>arbeidd</w:t>
      </w:r>
      <w:proofErr w:type="spellEnd"/>
      <w:r w:rsidRPr="001A69B5">
        <w:t xml:space="preserve"> for å forenkle </w:t>
      </w:r>
      <w:proofErr w:type="spellStart"/>
      <w:r w:rsidRPr="001A69B5">
        <w:t>tenestene</w:t>
      </w:r>
      <w:proofErr w:type="spellEnd"/>
      <w:r w:rsidRPr="001A69B5">
        <w:t xml:space="preserve"> og få ei </w:t>
      </w:r>
      <w:proofErr w:type="spellStart"/>
      <w:r w:rsidRPr="001A69B5">
        <w:t>meir</w:t>
      </w:r>
      <w:proofErr w:type="spellEnd"/>
      <w:r w:rsidRPr="001A69B5">
        <w:t xml:space="preserve"> effektiv saksbehandling.</w:t>
      </w:r>
    </w:p>
    <w:p w14:paraId="1C4BF7FD" w14:textId="77777777" w:rsidR="000513CD" w:rsidRPr="001A69B5" w:rsidRDefault="0009509B" w:rsidP="001A69B5">
      <w:r w:rsidRPr="001A69B5">
        <w:t xml:space="preserve">Regjeringa har gjort </w:t>
      </w:r>
      <w:proofErr w:type="spellStart"/>
      <w:r w:rsidRPr="001A69B5">
        <w:t>ein</w:t>
      </w:r>
      <w:proofErr w:type="spellEnd"/>
      <w:r w:rsidRPr="001A69B5">
        <w:t xml:space="preserve"> </w:t>
      </w:r>
      <w:proofErr w:type="spellStart"/>
      <w:r w:rsidRPr="001A69B5">
        <w:t>heilskapleg</w:t>
      </w:r>
      <w:proofErr w:type="spellEnd"/>
      <w:r w:rsidRPr="001A69B5">
        <w:t xml:space="preserve"> gjennomgang av </w:t>
      </w:r>
      <w:proofErr w:type="spellStart"/>
      <w:r w:rsidRPr="001A69B5">
        <w:t>opplæringslova</w:t>
      </w:r>
      <w:proofErr w:type="spellEnd"/>
      <w:r w:rsidRPr="001A69B5">
        <w:t xml:space="preserve">. Etter 23 år med </w:t>
      </w:r>
      <w:proofErr w:type="spellStart"/>
      <w:r w:rsidRPr="001A69B5">
        <w:t>fleire</w:t>
      </w:r>
      <w:proofErr w:type="spellEnd"/>
      <w:r w:rsidRPr="001A69B5">
        <w:t xml:space="preserve"> reformer og </w:t>
      </w:r>
      <w:proofErr w:type="spellStart"/>
      <w:r w:rsidRPr="001A69B5">
        <w:t>lovendringar</w:t>
      </w:r>
      <w:proofErr w:type="spellEnd"/>
      <w:r w:rsidRPr="001A69B5">
        <w:t xml:space="preserve"> har lova blitt oppstykka, </w:t>
      </w:r>
      <w:proofErr w:type="spellStart"/>
      <w:r w:rsidRPr="001A69B5">
        <w:t>omfattande</w:t>
      </w:r>
      <w:proofErr w:type="spellEnd"/>
      <w:r w:rsidRPr="001A69B5">
        <w:t xml:space="preserve"> og </w:t>
      </w:r>
      <w:proofErr w:type="spellStart"/>
      <w:r w:rsidRPr="001A69B5">
        <w:t>vanskeleg</w:t>
      </w:r>
      <w:proofErr w:type="spellEnd"/>
      <w:r w:rsidRPr="001A69B5">
        <w:t xml:space="preserve"> å finne fram i. Forslaget til ny opplæringslov har </w:t>
      </w:r>
      <w:proofErr w:type="spellStart"/>
      <w:r w:rsidRPr="001A69B5">
        <w:t>eit</w:t>
      </w:r>
      <w:proofErr w:type="spellEnd"/>
      <w:r w:rsidRPr="001A69B5">
        <w:t xml:space="preserve"> </w:t>
      </w:r>
      <w:proofErr w:type="spellStart"/>
      <w:r w:rsidRPr="001A69B5">
        <w:t>klarare</w:t>
      </w:r>
      <w:proofErr w:type="spellEnd"/>
      <w:r w:rsidRPr="001A69B5">
        <w:t xml:space="preserve"> språk og </w:t>
      </w:r>
      <w:proofErr w:type="spellStart"/>
      <w:r w:rsidRPr="001A69B5">
        <w:t>meir</w:t>
      </w:r>
      <w:proofErr w:type="spellEnd"/>
      <w:r w:rsidRPr="001A69B5">
        <w:t xml:space="preserve"> </w:t>
      </w:r>
      <w:proofErr w:type="spellStart"/>
      <w:r w:rsidRPr="001A69B5">
        <w:t>oversiktleg</w:t>
      </w:r>
      <w:proofErr w:type="spellEnd"/>
      <w:r w:rsidRPr="001A69B5">
        <w:t xml:space="preserve"> inndeling enn den </w:t>
      </w:r>
      <w:proofErr w:type="spellStart"/>
      <w:r w:rsidRPr="001A69B5">
        <w:t>noverande</w:t>
      </w:r>
      <w:proofErr w:type="spellEnd"/>
      <w:r w:rsidRPr="001A69B5">
        <w:t xml:space="preserve"> lova. Det </w:t>
      </w:r>
      <w:proofErr w:type="spellStart"/>
      <w:r w:rsidRPr="001A69B5">
        <w:t>gjer</w:t>
      </w:r>
      <w:proofErr w:type="spellEnd"/>
      <w:r w:rsidRPr="001A69B5">
        <w:t xml:space="preserve"> lova </w:t>
      </w:r>
      <w:proofErr w:type="spellStart"/>
      <w:r w:rsidRPr="001A69B5">
        <w:t>enklare</w:t>
      </w:r>
      <w:proofErr w:type="spellEnd"/>
      <w:r w:rsidRPr="001A69B5">
        <w:t xml:space="preserve"> å finne fram i og forstå. Ho blir betre og </w:t>
      </w:r>
      <w:proofErr w:type="spellStart"/>
      <w:r w:rsidRPr="001A69B5">
        <w:t>meir</w:t>
      </w:r>
      <w:proofErr w:type="spellEnd"/>
      <w:r w:rsidRPr="001A69B5">
        <w:t xml:space="preserve"> </w:t>
      </w:r>
      <w:proofErr w:type="spellStart"/>
      <w:r w:rsidRPr="001A69B5">
        <w:t>tilgjengeleg</w:t>
      </w:r>
      <w:proofErr w:type="spellEnd"/>
      <w:r w:rsidRPr="001A69B5">
        <w:t xml:space="preserve"> for </w:t>
      </w:r>
      <w:proofErr w:type="spellStart"/>
      <w:r w:rsidRPr="001A69B5">
        <w:t>elevar</w:t>
      </w:r>
      <w:proofErr w:type="spellEnd"/>
      <w:r w:rsidRPr="001A69B5">
        <w:t xml:space="preserve">, foreldre, </w:t>
      </w:r>
      <w:proofErr w:type="spellStart"/>
      <w:r w:rsidRPr="001A69B5">
        <w:t>lærarar</w:t>
      </w:r>
      <w:proofErr w:type="spellEnd"/>
      <w:r w:rsidRPr="001A69B5">
        <w:t xml:space="preserve"> og andre som treng å orientere seg i regelverket. Forslaget til ny opplæringslov blei send på </w:t>
      </w:r>
      <w:proofErr w:type="spellStart"/>
      <w:r w:rsidRPr="001A69B5">
        <w:t>høyring</w:t>
      </w:r>
      <w:proofErr w:type="spellEnd"/>
      <w:r w:rsidRPr="001A69B5">
        <w:t xml:space="preserve"> 26. august 2021.</w:t>
      </w:r>
    </w:p>
    <w:p w14:paraId="29755371" w14:textId="77777777" w:rsidR="000513CD" w:rsidRPr="001A69B5" w:rsidRDefault="0009509B" w:rsidP="001A69B5">
      <w:r w:rsidRPr="001A69B5">
        <w:t xml:space="preserve">Regjeringa har lansert karriereveiledning.no, som er ei nasjonal digital </w:t>
      </w:r>
      <w:proofErr w:type="spellStart"/>
      <w:r w:rsidRPr="001A69B5">
        <w:t>karriererettleiingsteneste</w:t>
      </w:r>
      <w:proofErr w:type="spellEnd"/>
      <w:r w:rsidRPr="001A69B5">
        <w:t xml:space="preserve">. Dette er </w:t>
      </w:r>
      <w:proofErr w:type="spellStart"/>
      <w:r w:rsidRPr="001A69B5">
        <w:t>ein</w:t>
      </w:r>
      <w:proofErr w:type="spellEnd"/>
      <w:r w:rsidRPr="001A69B5">
        <w:t xml:space="preserve"> nettstad der </w:t>
      </w:r>
      <w:proofErr w:type="spellStart"/>
      <w:r w:rsidRPr="001A69B5">
        <w:t>brukarar</w:t>
      </w:r>
      <w:proofErr w:type="spellEnd"/>
      <w:r w:rsidRPr="001A69B5">
        <w:t xml:space="preserve"> kan kommunisere med </w:t>
      </w:r>
      <w:proofErr w:type="spellStart"/>
      <w:r w:rsidRPr="001A69B5">
        <w:t>ein</w:t>
      </w:r>
      <w:proofErr w:type="spellEnd"/>
      <w:r w:rsidRPr="001A69B5">
        <w:t xml:space="preserve"> </w:t>
      </w:r>
      <w:proofErr w:type="spellStart"/>
      <w:r w:rsidRPr="001A69B5">
        <w:t>karriererettleiar</w:t>
      </w:r>
      <w:proofErr w:type="spellEnd"/>
      <w:r w:rsidRPr="001A69B5">
        <w:t xml:space="preserve"> om spørsmål som </w:t>
      </w:r>
      <w:proofErr w:type="spellStart"/>
      <w:r w:rsidRPr="001A69B5">
        <w:t>gjeld</w:t>
      </w:r>
      <w:proofErr w:type="spellEnd"/>
      <w:r w:rsidRPr="001A69B5">
        <w:t xml:space="preserve"> opplæring, utdanning og jobb. På nettstaden </w:t>
      </w:r>
      <w:proofErr w:type="spellStart"/>
      <w:r w:rsidRPr="001A69B5">
        <w:t>finst</w:t>
      </w:r>
      <w:proofErr w:type="spellEnd"/>
      <w:r w:rsidRPr="001A69B5">
        <w:t xml:space="preserve"> det òg informasjon om jobbsøking, utdanning og etter- og </w:t>
      </w:r>
      <w:proofErr w:type="spellStart"/>
      <w:r w:rsidRPr="001A69B5">
        <w:t>vidareutdanning</w:t>
      </w:r>
      <w:proofErr w:type="spellEnd"/>
      <w:r w:rsidRPr="001A69B5">
        <w:t xml:space="preserve">. </w:t>
      </w:r>
      <w:proofErr w:type="spellStart"/>
      <w:r w:rsidRPr="001A69B5">
        <w:t>Tenesta</w:t>
      </w:r>
      <w:proofErr w:type="spellEnd"/>
      <w:r w:rsidRPr="001A69B5">
        <w:t xml:space="preserve"> skal bidra til å sikre </w:t>
      </w:r>
      <w:proofErr w:type="spellStart"/>
      <w:r w:rsidRPr="001A69B5">
        <w:t>eit</w:t>
      </w:r>
      <w:proofErr w:type="spellEnd"/>
      <w:r w:rsidRPr="001A69B5">
        <w:t xml:space="preserve"> likeverdig </w:t>
      </w:r>
      <w:proofErr w:type="spellStart"/>
      <w:r w:rsidRPr="001A69B5">
        <w:t>karriererettleiingstilbod</w:t>
      </w:r>
      <w:proofErr w:type="spellEnd"/>
      <w:r w:rsidRPr="001A69B5">
        <w:t xml:space="preserve"> til heile befolkninga, uavhengig av alder, bustad, utdanning eller </w:t>
      </w:r>
      <w:proofErr w:type="spellStart"/>
      <w:r w:rsidRPr="001A69B5">
        <w:t>tilknyting</w:t>
      </w:r>
      <w:proofErr w:type="spellEnd"/>
      <w:r w:rsidRPr="001A69B5">
        <w:t xml:space="preserve"> til </w:t>
      </w:r>
      <w:proofErr w:type="spellStart"/>
      <w:r w:rsidRPr="001A69B5">
        <w:t>arbeidsmarknaden</w:t>
      </w:r>
      <w:proofErr w:type="spellEnd"/>
      <w:r w:rsidRPr="001A69B5">
        <w:t xml:space="preserve">. Denne </w:t>
      </w:r>
      <w:proofErr w:type="spellStart"/>
      <w:r w:rsidRPr="001A69B5">
        <w:t>tenesta</w:t>
      </w:r>
      <w:proofErr w:type="spellEnd"/>
      <w:r w:rsidRPr="001A69B5">
        <w:t xml:space="preserve"> vil </w:t>
      </w:r>
      <w:proofErr w:type="spellStart"/>
      <w:r w:rsidRPr="001A69B5">
        <w:t>fortløpande</w:t>
      </w:r>
      <w:proofErr w:type="spellEnd"/>
      <w:r w:rsidRPr="001A69B5">
        <w:t xml:space="preserve"> bli </w:t>
      </w:r>
      <w:proofErr w:type="spellStart"/>
      <w:r w:rsidRPr="001A69B5">
        <w:t>vidareutvikla</w:t>
      </w:r>
      <w:proofErr w:type="spellEnd"/>
      <w:r w:rsidRPr="001A69B5">
        <w:t xml:space="preserve"> av Direktoratet for </w:t>
      </w:r>
      <w:proofErr w:type="spellStart"/>
      <w:r w:rsidRPr="001A69B5">
        <w:t>høgare</w:t>
      </w:r>
      <w:proofErr w:type="spellEnd"/>
      <w:r w:rsidRPr="001A69B5">
        <w:t xml:space="preserve"> utdanning og kompetanse.</w:t>
      </w:r>
    </w:p>
    <w:p w14:paraId="150EE82D" w14:textId="77777777" w:rsidR="000513CD" w:rsidRPr="001A69B5" w:rsidRDefault="0009509B" w:rsidP="001A69B5">
      <w:r w:rsidRPr="001A69B5">
        <w:t xml:space="preserve">I </w:t>
      </w:r>
      <w:proofErr w:type="spellStart"/>
      <w:r w:rsidRPr="001A69B5">
        <w:t>dei</w:t>
      </w:r>
      <w:proofErr w:type="spellEnd"/>
      <w:r w:rsidRPr="001A69B5">
        <w:t xml:space="preserve"> siste åra er Feide innført som nasjonal fellesløysing for sikker pålogging i grunnopplæringa. Ved utgangen av 2020 var </w:t>
      </w:r>
      <w:proofErr w:type="spellStart"/>
      <w:r w:rsidRPr="001A69B5">
        <w:t>påoggingstenesta</w:t>
      </w:r>
      <w:proofErr w:type="spellEnd"/>
      <w:r w:rsidRPr="001A69B5">
        <w:t xml:space="preserve"> til Feide </w:t>
      </w:r>
      <w:proofErr w:type="spellStart"/>
      <w:r w:rsidRPr="001A69B5">
        <w:t>tilgjengeleg</w:t>
      </w:r>
      <w:proofErr w:type="spellEnd"/>
      <w:r w:rsidRPr="001A69B5">
        <w:t xml:space="preserve"> for 99,9 pst. av </w:t>
      </w:r>
      <w:proofErr w:type="spellStart"/>
      <w:r w:rsidRPr="001A69B5">
        <w:t>elevane</w:t>
      </w:r>
      <w:proofErr w:type="spellEnd"/>
      <w:r w:rsidRPr="001A69B5">
        <w:t xml:space="preserve"> i </w:t>
      </w:r>
      <w:proofErr w:type="spellStart"/>
      <w:r w:rsidRPr="001A69B5">
        <w:t>offentlege</w:t>
      </w:r>
      <w:proofErr w:type="spellEnd"/>
      <w:r w:rsidRPr="001A69B5">
        <w:t xml:space="preserve"> </w:t>
      </w:r>
      <w:proofErr w:type="spellStart"/>
      <w:r w:rsidRPr="001A69B5">
        <w:t>skular</w:t>
      </w:r>
      <w:proofErr w:type="spellEnd"/>
      <w:r w:rsidRPr="001A69B5">
        <w:t xml:space="preserve">, med over 220 mill. </w:t>
      </w:r>
      <w:proofErr w:type="spellStart"/>
      <w:r w:rsidRPr="001A69B5">
        <w:t>påloggingar</w:t>
      </w:r>
      <w:proofErr w:type="spellEnd"/>
      <w:r w:rsidRPr="001A69B5">
        <w:t xml:space="preserve">. Feide blir levert av Uninett, som samarbeider med Utdanningsdirektoratet og Unit om forvaltninga av </w:t>
      </w:r>
      <w:proofErr w:type="spellStart"/>
      <w:r w:rsidRPr="001A69B5">
        <w:t>tenesta</w:t>
      </w:r>
      <w:proofErr w:type="spellEnd"/>
      <w:r w:rsidRPr="001A69B5">
        <w:t>.</w:t>
      </w:r>
    </w:p>
    <w:p w14:paraId="77EDBCD1" w14:textId="77777777" w:rsidR="000513CD" w:rsidRPr="001A69B5" w:rsidRDefault="0009509B" w:rsidP="001A69B5">
      <w:r w:rsidRPr="001A69B5">
        <w:t xml:space="preserve">Utdanningsdirektoratet er i gang med innkjøp av </w:t>
      </w:r>
      <w:proofErr w:type="spellStart"/>
      <w:r w:rsidRPr="001A69B5">
        <w:t>eit</w:t>
      </w:r>
      <w:proofErr w:type="spellEnd"/>
      <w:r w:rsidRPr="001A69B5">
        <w:t xml:space="preserve"> nytt digitalt system for gjennomføring av </w:t>
      </w:r>
      <w:proofErr w:type="spellStart"/>
      <w:r w:rsidRPr="001A69B5">
        <w:t>prøvar</w:t>
      </w:r>
      <w:proofErr w:type="spellEnd"/>
      <w:r w:rsidRPr="001A69B5">
        <w:t xml:space="preserve"> og </w:t>
      </w:r>
      <w:proofErr w:type="spellStart"/>
      <w:r w:rsidRPr="001A69B5">
        <w:t>eksamenar</w:t>
      </w:r>
      <w:proofErr w:type="spellEnd"/>
      <w:r w:rsidRPr="001A69B5">
        <w:t xml:space="preserve">. Systemet skal gi </w:t>
      </w:r>
      <w:proofErr w:type="spellStart"/>
      <w:r w:rsidRPr="001A69B5">
        <w:t>elevane</w:t>
      </w:r>
      <w:proofErr w:type="spellEnd"/>
      <w:r w:rsidRPr="001A69B5">
        <w:t xml:space="preserve"> og </w:t>
      </w:r>
      <w:proofErr w:type="spellStart"/>
      <w:r w:rsidRPr="001A69B5">
        <w:t>eksamenskandidatane</w:t>
      </w:r>
      <w:proofErr w:type="spellEnd"/>
      <w:r w:rsidRPr="001A69B5">
        <w:t xml:space="preserve"> ei intuitiv og </w:t>
      </w:r>
      <w:proofErr w:type="spellStart"/>
      <w:r w:rsidRPr="001A69B5">
        <w:t>brukarvennleg</w:t>
      </w:r>
      <w:proofErr w:type="spellEnd"/>
      <w:r w:rsidRPr="001A69B5">
        <w:t xml:space="preserve"> </w:t>
      </w:r>
      <w:proofErr w:type="spellStart"/>
      <w:r w:rsidRPr="001A69B5">
        <w:t>teneste</w:t>
      </w:r>
      <w:proofErr w:type="spellEnd"/>
      <w:r w:rsidRPr="001A69B5">
        <w:t xml:space="preserve"> der </w:t>
      </w:r>
      <w:proofErr w:type="spellStart"/>
      <w:r w:rsidRPr="001A69B5">
        <w:t>dei</w:t>
      </w:r>
      <w:proofErr w:type="spellEnd"/>
      <w:r w:rsidRPr="001A69B5">
        <w:t xml:space="preserve"> kan få vist kompetansen sin på </w:t>
      </w:r>
      <w:proofErr w:type="spellStart"/>
      <w:r w:rsidRPr="001A69B5">
        <w:t>fleire</w:t>
      </w:r>
      <w:proofErr w:type="spellEnd"/>
      <w:r w:rsidRPr="001A69B5">
        <w:t xml:space="preserve"> </w:t>
      </w:r>
      <w:proofErr w:type="spellStart"/>
      <w:r w:rsidRPr="001A69B5">
        <w:t>måtar</w:t>
      </w:r>
      <w:proofErr w:type="spellEnd"/>
      <w:r w:rsidRPr="001A69B5">
        <w:t xml:space="preserve"> enn i dag. Løysinga skal bidra til at alle </w:t>
      </w:r>
      <w:proofErr w:type="spellStart"/>
      <w:r w:rsidRPr="001A69B5">
        <w:t>prøvar</w:t>
      </w:r>
      <w:proofErr w:type="spellEnd"/>
      <w:r w:rsidRPr="001A69B5">
        <w:t xml:space="preserve"> og </w:t>
      </w:r>
      <w:proofErr w:type="spellStart"/>
      <w:r w:rsidRPr="001A69B5">
        <w:t>eksamenar</w:t>
      </w:r>
      <w:proofErr w:type="spellEnd"/>
      <w:r w:rsidRPr="001A69B5">
        <w:t xml:space="preserve"> kan </w:t>
      </w:r>
      <w:proofErr w:type="spellStart"/>
      <w:r w:rsidRPr="001A69B5">
        <w:t>utviklast</w:t>
      </w:r>
      <w:proofErr w:type="spellEnd"/>
      <w:r w:rsidRPr="001A69B5">
        <w:t xml:space="preserve"> og </w:t>
      </w:r>
      <w:proofErr w:type="spellStart"/>
      <w:r w:rsidRPr="001A69B5">
        <w:t>gjennomførast</w:t>
      </w:r>
      <w:proofErr w:type="spellEnd"/>
      <w:r w:rsidRPr="001A69B5">
        <w:t xml:space="preserve"> i ei ny, felles digital løysing. Prosjektet er </w:t>
      </w:r>
      <w:proofErr w:type="spellStart"/>
      <w:r w:rsidRPr="001A69B5">
        <w:t>forseinka</w:t>
      </w:r>
      <w:proofErr w:type="spellEnd"/>
      <w:r w:rsidRPr="001A69B5">
        <w:t xml:space="preserve"> med </w:t>
      </w:r>
      <w:proofErr w:type="spellStart"/>
      <w:r w:rsidRPr="001A69B5">
        <w:t>eitt</w:t>
      </w:r>
      <w:proofErr w:type="spellEnd"/>
      <w:r w:rsidRPr="001A69B5">
        <w:t xml:space="preserve"> år på grunn av covid-19-pandemien. Sjå </w:t>
      </w:r>
      <w:proofErr w:type="spellStart"/>
      <w:r w:rsidRPr="001A69B5">
        <w:t>meir</w:t>
      </w:r>
      <w:proofErr w:type="spellEnd"/>
      <w:r w:rsidRPr="001A69B5">
        <w:t xml:space="preserve"> omtale under kap. 226, post 45.</w:t>
      </w:r>
    </w:p>
    <w:p w14:paraId="7671A026" w14:textId="77777777" w:rsidR="000513CD" w:rsidRPr="001A69B5" w:rsidRDefault="0009509B" w:rsidP="001A69B5">
      <w:r w:rsidRPr="001A69B5">
        <w:t xml:space="preserve">Lånekassen jobbar </w:t>
      </w:r>
      <w:proofErr w:type="spellStart"/>
      <w:r w:rsidRPr="001A69B5">
        <w:t>kontinuerleg</w:t>
      </w:r>
      <w:proofErr w:type="spellEnd"/>
      <w:r w:rsidRPr="001A69B5">
        <w:t xml:space="preserve"> med modernisering av søknadsbehandling og elektroniske arbeidsflater for å forenkle systema. </w:t>
      </w:r>
      <w:proofErr w:type="spellStart"/>
      <w:r w:rsidRPr="001A69B5">
        <w:t>Talet</w:t>
      </w:r>
      <w:proofErr w:type="spellEnd"/>
      <w:r w:rsidRPr="001A69B5">
        <w:t xml:space="preserve"> på saker som blir behandla heilmaskinelt, </w:t>
      </w:r>
      <w:proofErr w:type="spellStart"/>
      <w:r w:rsidRPr="001A69B5">
        <w:t>heldt</w:t>
      </w:r>
      <w:proofErr w:type="spellEnd"/>
      <w:r w:rsidRPr="001A69B5">
        <w:t xml:space="preserve"> fram med å stige i 2020. Prosentdelen heilmaskinelle søknader om </w:t>
      </w:r>
      <w:proofErr w:type="spellStart"/>
      <w:r w:rsidRPr="001A69B5">
        <w:t>betalingsutsetjingar</w:t>
      </w:r>
      <w:proofErr w:type="spellEnd"/>
      <w:r w:rsidRPr="001A69B5">
        <w:t xml:space="preserve"> og sletting av renter i 2020 var </w:t>
      </w:r>
      <w:proofErr w:type="spellStart"/>
      <w:r w:rsidRPr="001A69B5">
        <w:t>høgare</w:t>
      </w:r>
      <w:proofErr w:type="spellEnd"/>
      <w:r w:rsidRPr="001A69B5">
        <w:t xml:space="preserve"> enn normalt, </w:t>
      </w:r>
      <w:proofErr w:type="spellStart"/>
      <w:r w:rsidRPr="001A69B5">
        <w:t>noko</w:t>
      </w:r>
      <w:proofErr w:type="spellEnd"/>
      <w:r w:rsidRPr="001A69B5">
        <w:t xml:space="preserve"> som kjem av spesielle </w:t>
      </w:r>
      <w:proofErr w:type="spellStart"/>
      <w:r w:rsidRPr="001A69B5">
        <w:t>letnader</w:t>
      </w:r>
      <w:proofErr w:type="spellEnd"/>
      <w:r w:rsidRPr="001A69B5">
        <w:t xml:space="preserve"> som følge av pandemien. Behandlingstida for </w:t>
      </w:r>
      <w:proofErr w:type="spellStart"/>
      <w:r w:rsidRPr="001A69B5">
        <w:t>ein</w:t>
      </w:r>
      <w:proofErr w:type="spellEnd"/>
      <w:r w:rsidRPr="001A69B5">
        <w:t xml:space="preserve"> del av sakene som skal </w:t>
      </w:r>
      <w:proofErr w:type="spellStart"/>
      <w:r w:rsidRPr="001A69B5">
        <w:t>behandlast</w:t>
      </w:r>
      <w:proofErr w:type="spellEnd"/>
      <w:r w:rsidRPr="001A69B5">
        <w:t xml:space="preserve"> manuelt, var for lang. For </w:t>
      </w:r>
      <w:proofErr w:type="spellStart"/>
      <w:r w:rsidRPr="001A69B5">
        <w:t>betalingsutsetjingar</w:t>
      </w:r>
      <w:proofErr w:type="spellEnd"/>
      <w:r w:rsidRPr="001A69B5">
        <w:t xml:space="preserve"> kjem dette i </w:t>
      </w:r>
      <w:proofErr w:type="spellStart"/>
      <w:r w:rsidRPr="001A69B5">
        <w:t>hovudsak</w:t>
      </w:r>
      <w:proofErr w:type="spellEnd"/>
      <w:r w:rsidRPr="001A69B5">
        <w:t xml:space="preserve"> av covid-19-pandemien. Våren 2020 utvikla </w:t>
      </w:r>
      <w:proofErr w:type="gramStart"/>
      <w:r w:rsidRPr="001A69B5">
        <w:t>og iverksette</w:t>
      </w:r>
      <w:proofErr w:type="gramEnd"/>
      <w:r w:rsidRPr="001A69B5">
        <w:t xml:space="preserve"> Lånekassen ekstraordinære tiltak for </w:t>
      </w:r>
      <w:proofErr w:type="spellStart"/>
      <w:r w:rsidRPr="001A69B5">
        <w:t>dei</w:t>
      </w:r>
      <w:proofErr w:type="spellEnd"/>
      <w:r w:rsidRPr="001A69B5">
        <w:t xml:space="preserve"> som blei råka av covid-19-pandemien. Tiltaka gjaldt både for </w:t>
      </w:r>
      <w:proofErr w:type="spellStart"/>
      <w:r w:rsidRPr="001A69B5">
        <w:t>elevar</w:t>
      </w:r>
      <w:proofErr w:type="spellEnd"/>
      <w:r w:rsidRPr="001A69B5">
        <w:t xml:space="preserve">, </w:t>
      </w:r>
      <w:proofErr w:type="spellStart"/>
      <w:r w:rsidRPr="001A69B5">
        <w:t>studentar</w:t>
      </w:r>
      <w:proofErr w:type="spellEnd"/>
      <w:r w:rsidRPr="001A69B5">
        <w:t xml:space="preserve"> og </w:t>
      </w:r>
      <w:proofErr w:type="spellStart"/>
      <w:r w:rsidRPr="001A69B5">
        <w:t>dei</w:t>
      </w:r>
      <w:proofErr w:type="spellEnd"/>
      <w:r w:rsidRPr="001A69B5">
        <w:t xml:space="preserve"> som betaler tilbake på lånet sitt. Samtidig </w:t>
      </w:r>
      <w:proofErr w:type="spellStart"/>
      <w:r w:rsidRPr="001A69B5">
        <w:t>opna</w:t>
      </w:r>
      <w:proofErr w:type="spellEnd"/>
      <w:r w:rsidRPr="001A69B5">
        <w:t xml:space="preserve"> Lånekassen søknaden for </w:t>
      </w:r>
      <w:proofErr w:type="spellStart"/>
      <w:r w:rsidRPr="001A69B5">
        <w:t>eit</w:t>
      </w:r>
      <w:proofErr w:type="spellEnd"/>
      <w:r w:rsidRPr="001A69B5">
        <w:t xml:space="preserve"> nytt studieår, lanserte nye nettsider og overførte alle IT-systema sine til </w:t>
      </w:r>
      <w:proofErr w:type="spellStart"/>
      <w:r w:rsidRPr="001A69B5">
        <w:t>offentleg</w:t>
      </w:r>
      <w:proofErr w:type="spellEnd"/>
      <w:r w:rsidRPr="001A69B5">
        <w:t xml:space="preserve"> sky. Det har </w:t>
      </w:r>
      <w:proofErr w:type="spellStart"/>
      <w:r w:rsidRPr="001A69B5">
        <w:t>vore</w:t>
      </w:r>
      <w:proofErr w:type="spellEnd"/>
      <w:r w:rsidRPr="001A69B5">
        <w:t xml:space="preserve"> </w:t>
      </w:r>
      <w:proofErr w:type="spellStart"/>
      <w:r w:rsidRPr="001A69B5">
        <w:t>eit</w:t>
      </w:r>
      <w:proofErr w:type="spellEnd"/>
      <w:r w:rsidRPr="001A69B5">
        <w:t xml:space="preserve"> stort trykk av </w:t>
      </w:r>
      <w:proofErr w:type="spellStart"/>
      <w:r w:rsidRPr="001A69B5">
        <w:t>kundar</w:t>
      </w:r>
      <w:proofErr w:type="spellEnd"/>
      <w:r w:rsidRPr="001A69B5">
        <w:t xml:space="preserve"> som har kontakta Lånekassen, og det har lagt press på saksbehandlinga under pandemien. Lånekassen har levert bra både på tiltak som følge av covid-19-pandemien og på ordinær drift, men det har i 2020 </w:t>
      </w:r>
      <w:proofErr w:type="spellStart"/>
      <w:r w:rsidRPr="001A69B5">
        <w:t>vore</w:t>
      </w:r>
      <w:proofErr w:type="spellEnd"/>
      <w:r w:rsidRPr="001A69B5">
        <w:t xml:space="preserve"> </w:t>
      </w:r>
      <w:proofErr w:type="spellStart"/>
      <w:r w:rsidRPr="001A69B5">
        <w:t>noko</w:t>
      </w:r>
      <w:proofErr w:type="spellEnd"/>
      <w:r w:rsidRPr="001A69B5">
        <w:t xml:space="preserve"> lengre saksbehandlingstid og svartid for </w:t>
      </w:r>
      <w:proofErr w:type="spellStart"/>
      <w:r w:rsidRPr="001A69B5">
        <w:t>kundane</w:t>
      </w:r>
      <w:proofErr w:type="spellEnd"/>
      <w:r w:rsidRPr="001A69B5">
        <w:t xml:space="preserve"> enn det Kunnskapsdepartementet har sett som krav.</w:t>
      </w:r>
    </w:p>
    <w:p w14:paraId="0019C653" w14:textId="77777777" w:rsidR="000513CD" w:rsidRPr="001A69B5" w:rsidRDefault="0009509B" w:rsidP="001A69B5">
      <w:pPr>
        <w:pStyle w:val="avsnitt-undertittel"/>
      </w:pPr>
      <w:r w:rsidRPr="001A69B5">
        <w:t xml:space="preserve">Fornying, forenkling og </w:t>
      </w:r>
      <w:proofErr w:type="spellStart"/>
      <w:r w:rsidRPr="001A69B5">
        <w:t>forbetring</w:t>
      </w:r>
      <w:proofErr w:type="spellEnd"/>
      <w:r w:rsidRPr="001A69B5">
        <w:t xml:space="preserve"> på integreringsfeltet</w:t>
      </w:r>
    </w:p>
    <w:p w14:paraId="77D9FCA5" w14:textId="77777777" w:rsidR="000513CD" w:rsidRPr="001A69B5" w:rsidRDefault="0009509B" w:rsidP="001A69B5">
      <w:r w:rsidRPr="001A69B5">
        <w:t xml:space="preserve">I regjeringa sin digitaliseringsstrategi for </w:t>
      </w:r>
      <w:proofErr w:type="spellStart"/>
      <w:r w:rsidRPr="001A69B5">
        <w:t>offentleg</w:t>
      </w:r>
      <w:proofErr w:type="spellEnd"/>
      <w:r w:rsidRPr="001A69B5">
        <w:t xml:space="preserve"> sektor er </w:t>
      </w:r>
      <w:r w:rsidRPr="001A69B5">
        <w:rPr>
          <w:rStyle w:val="kursiv"/>
        </w:rPr>
        <w:t xml:space="preserve">Ny i </w:t>
      </w:r>
      <w:proofErr w:type="spellStart"/>
      <w:r w:rsidRPr="001A69B5">
        <w:rPr>
          <w:rStyle w:val="kursiv"/>
        </w:rPr>
        <w:t>Noreg</w:t>
      </w:r>
      <w:proofErr w:type="spellEnd"/>
      <w:r w:rsidRPr="001A69B5">
        <w:t xml:space="preserve"> vald ut som ei av sju </w:t>
      </w:r>
      <w:proofErr w:type="spellStart"/>
      <w:r w:rsidRPr="001A69B5">
        <w:t>livshendingar</w:t>
      </w:r>
      <w:proofErr w:type="spellEnd"/>
      <w:r w:rsidRPr="001A69B5">
        <w:t xml:space="preserve"> der det skal </w:t>
      </w:r>
      <w:proofErr w:type="spellStart"/>
      <w:r w:rsidRPr="001A69B5">
        <w:t>utviklast</w:t>
      </w:r>
      <w:proofErr w:type="spellEnd"/>
      <w:r w:rsidRPr="001A69B5">
        <w:t xml:space="preserve"> </w:t>
      </w:r>
      <w:proofErr w:type="spellStart"/>
      <w:r w:rsidRPr="001A69B5">
        <w:t>samanhengande</w:t>
      </w:r>
      <w:proofErr w:type="spellEnd"/>
      <w:r w:rsidRPr="001A69B5">
        <w:t xml:space="preserve"> </w:t>
      </w:r>
      <w:proofErr w:type="spellStart"/>
      <w:r w:rsidRPr="001A69B5">
        <w:t>tenester</w:t>
      </w:r>
      <w:proofErr w:type="spellEnd"/>
      <w:r w:rsidRPr="001A69B5">
        <w:t xml:space="preserve"> med </w:t>
      </w:r>
      <w:proofErr w:type="spellStart"/>
      <w:r w:rsidRPr="001A69B5">
        <w:t>brukaren</w:t>
      </w:r>
      <w:proofErr w:type="spellEnd"/>
      <w:r w:rsidRPr="001A69B5">
        <w:t xml:space="preserve"> i sentrum. Utvikling av </w:t>
      </w:r>
      <w:proofErr w:type="spellStart"/>
      <w:r w:rsidRPr="001A69B5">
        <w:t>samanhengande</w:t>
      </w:r>
      <w:proofErr w:type="spellEnd"/>
      <w:r w:rsidRPr="001A69B5">
        <w:t xml:space="preserve"> </w:t>
      </w:r>
      <w:proofErr w:type="spellStart"/>
      <w:r w:rsidRPr="001A69B5">
        <w:t>tenester</w:t>
      </w:r>
      <w:proofErr w:type="spellEnd"/>
      <w:r w:rsidRPr="001A69B5">
        <w:t xml:space="preserve"> for </w:t>
      </w:r>
      <w:proofErr w:type="spellStart"/>
      <w:r w:rsidRPr="001A69B5">
        <w:t>flyktningar</w:t>
      </w:r>
      <w:proofErr w:type="spellEnd"/>
      <w:r w:rsidRPr="001A69B5">
        <w:t xml:space="preserve"> og </w:t>
      </w:r>
      <w:proofErr w:type="spellStart"/>
      <w:r w:rsidRPr="001A69B5">
        <w:t>innvandrarar</w:t>
      </w:r>
      <w:proofErr w:type="spellEnd"/>
      <w:r w:rsidRPr="001A69B5">
        <w:t xml:space="preserve"> skal gi ei </w:t>
      </w:r>
      <w:proofErr w:type="spellStart"/>
      <w:r w:rsidRPr="001A69B5">
        <w:t>meir</w:t>
      </w:r>
      <w:proofErr w:type="spellEnd"/>
      <w:r w:rsidRPr="001A69B5">
        <w:t xml:space="preserve"> </w:t>
      </w:r>
      <w:proofErr w:type="spellStart"/>
      <w:r w:rsidRPr="001A69B5">
        <w:t>brukarvennleg</w:t>
      </w:r>
      <w:proofErr w:type="spellEnd"/>
      <w:r w:rsidRPr="001A69B5">
        <w:t xml:space="preserve">, effektiv og sikker forvaltning både for </w:t>
      </w:r>
      <w:proofErr w:type="spellStart"/>
      <w:r w:rsidRPr="001A69B5">
        <w:t>brukarane</w:t>
      </w:r>
      <w:proofErr w:type="spellEnd"/>
      <w:r w:rsidRPr="001A69B5">
        <w:t xml:space="preserve">, for Integrerings- og </w:t>
      </w:r>
      <w:proofErr w:type="spellStart"/>
      <w:r w:rsidRPr="001A69B5">
        <w:t>mangfaldsdirektoratet</w:t>
      </w:r>
      <w:proofErr w:type="spellEnd"/>
      <w:r w:rsidRPr="001A69B5">
        <w:t xml:space="preserve"> og for andre </w:t>
      </w:r>
      <w:proofErr w:type="spellStart"/>
      <w:r w:rsidRPr="001A69B5">
        <w:t>aktørar</w:t>
      </w:r>
      <w:proofErr w:type="spellEnd"/>
      <w:r w:rsidRPr="001A69B5">
        <w:t xml:space="preserve"> i integreringsarbeidet, mellom anna </w:t>
      </w:r>
      <w:proofErr w:type="spellStart"/>
      <w:r w:rsidRPr="001A69B5">
        <w:t>kommunane</w:t>
      </w:r>
      <w:proofErr w:type="spellEnd"/>
      <w:r w:rsidRPr="001A69B5">
        <w:t>.</w:t>
      </w:r>
    </w:p>
    <w:p w14:paraId="00BE4361" w14:textId="77777777" w:rsidR="000513CD" w:rsidRPr="001A69B5" w:rsidRDefault="0009509B" w:rsidP="001A69B5">
      <w:r w:rsidRPr="001A69B5">
        <w:t xml:space="preserve">Den nye integreringslova er </w:t>
      </w:r>
      <w:proofErr w:type="spellStart"/>
      <w:r w:rsidRPr="001A69B5">
        <w:t>ein</w:t>
      </w:r>
      <w:proofErr w:type="spellEnd"/>
      <w:r w:rsidRPr="001A69B5">
        <w:t xml:space="preserve"> del av </w:t>
      </w:r>
      <w:proofErr w:type="gramStart"/>
      <w:r w:rsidRPr="001A69B5">
        <w:t>ei større integreringsreform</w:t>
      </w:r>
      <w:proofErr w:type="gramEnd"/>
      <w:r w:rsidRPr="001A69B5">
        <w:t xml:space="preserve">. </w:t>
      </w:r>
      <w:proofErr w:type="spellStart"/>
      <w:r w:rsidRPr="001A69B5">
        <w:t>Eit</w:t>
      </w:r>
      <w:proofErr w:type="spellEnd"/>
      <w:r w:rsidRPr="001A69B5">
        <w:t xml:space="preserve"> mål med den nye lova er at </w:t>
      </w:r>
      <w:proofErr w:type="spellStart"/>
      <w:r w:rsidRPr="001A69B5">
        <w:t>fleire</w:t>
      </w:r>
      <w:proofErr w:type="spellEnd"/>
      <w:r w:rsidRPr="001A69B5">
        <w:t xml:space="preserve"> skal få formell kompetanse </w:t>
      </w:r>
      <w:proofErr w:type="spellStart"/>
      <w:r w:rsidRPr="001A69B5">
        <w:t>innanfor</w:t>
      </w:r>
      <w:proofErr w:type="spellEnd"/>
      <w:r w:rsidRPr="001A69B5">
        <w:t xml:space="preserve"> ramma av introduksjonsprogrammet, som også skal bli </w:t>
      </w:r>
      <w:proofErr w:type="spellStart"/>
      <w:r w:rsidRPr="001A69B5">
        <w:t>meir</w:t>
      </w:r>
      <w:proofErr w:type="spellEnd"/>
      <w:r w:rsidRPr="001A69B5">
        <w:t xml:space="preserve"> differensiert, slik at </w:t>
      </w:r>
      <w:proofErr w:type="spellStart"/>
      <w:r w:rsidRPr="001A69B5">
        <w:t>deltakarane</w:t>
      </w:r>
      <w:proofErr w:type="spellEnd"/>
      <w:r w:rsidRPr="001A69B5">
        <w:t xml:space="preserve"> får </w:t>
      </w:r>
      <w:proofErr w:type="spellStart"/>
      <w:r w:rsidRPr="001A69B5">
        <w:t>eit</w:t>
      </w:r>
      <w:proofErr w:type="spellEnd"/>
      <w:r w:rsidRPr="001A69B5">
        <w:t xml:space="preserve"> program med </w:t>
      </w:r>
      <w:proofErr w:type="spellStart"/>
      <w:r w:rsidRPr="001A69B5">
        <w:t>innhald</w:t>
      </w:r>
      <w:proofErr w:type="spellEnd"/>
      <w:r w:rsidRPr="001A69B5">
        <w:t xml:space="preserve"> og </w:t>
      </w:r>
      <w:proofErr w:type="spellStart"/>
      <w:r w:rsidRPr="001A69B5">
        <w:t>varigheit</w:t>
      </w:r>
      <w:proofErr w:type="spellEnd"/>
      <w:r w:rsidRPr="001A69B5">
        <w:t xml:space="preserve"> som er tilpassa </w:t>
      </w:r>
      <w:proofErr w:type="spellStart"/>
      <w:r w:rsidRPr="001A69B5">
        <w:t>deira</w:t>
      </w:r>
      <w:proofErr w:type="spellEnd"/>
      <w:r w:rsidRPr="001A69B5">
        <w:t xml:space="preserve"> bakgrunn og mål.</w:t>
      </w:r>
    </w:p>
    <w:p w14:paraId="1E2B7DB0" w14:textId="77777777" w:rsidR="000513CD" w:rsidRPr="001A69B5" w:rsidRDefault="0009509B" w:rsidP="001A69B5">
      <w:r w:rsidRPr="001A69B5">
        <w:t xml:space="preserve">Det er òg utvikla standardiserte element til bruk i programmet, slik at det skal bli </w:t>
      </w:r>
      <w:proofErr w:type="spellStart"/>
      <w:r w:rsidRPr="001A69B5">
        <w:t>enklare</w:t>
      </w:r>
      <w:proofErr w:type="spellEnd"/>
      <w:r w:rsidRPr="001A69B5">
        <w:t xml:space="preserve"> for </w:t>
      </w:r>
      <w:proofErr w:type="spellStart"/>
      <w:r w:rsidRPr="001A69B5">
        <w:t>kommunane</w:t>
      </w:r>
      <w:proofErr w:type="spellEnd"/>
      <w:r w:rsidRPr="001A69B5">
        <w:t xml:space="preserve"> å tilby differensierte program av god kvalitet til alle </w:t>
      </w:r>
      <w:proofErr w:type="spellStart"/>
      <w:r w:rsidRPr="001A69B5">
        <w:t>typar</w:t>
      </w:r>
      <w:proofErr w:type="spellEnd"/>
      <w:r w:rsidRPr="001A69B5">
        <w:t xml:space="preserve"> </w:t>
      </w:r>
      <w:proofErr w:type="spellStart"/>
      <w:r w:rsidRPr="001A69B5">
        <w:t>deltakarar</w:t>
      </w:r>
      <w:proofErr w:type="spellEnd"/>
      <w:r w:rsidRPr="001A69B5">
        <w:t xml:space="preserve">. Norskopplæringa er styrkt ved at kravet om å gjennomføre </w:t>
      </w:r>
      <w:proofErr w:type="gramStart"/>
      <w:r w:rsidRPr="001A69B5">
        <w:t>ei viss mengde</w:t>
      </w:r>
      <w:proofErr w:type="gramEnd"/>
      <w:r w:rsidRPr="001A69B5">
        <w:t xml:space="preserve"> </w:t>
      </w:r>
      <w:proofErr w:type="spellStart"/>
      <w:r w:rsidRPr="001A69B5">
        <w:t>timar</w:t>
      </w:r>
      <w:proofErr w:type="spellEnd"/>
      <w:r w:rsidRPr="001A69B5">
        <w:t xml:space="preserve"> norskopplæring er erstatta med </w:t>
      </w:r>
      <w:proofErr w:type="spellStart"/>
      <w:r w:rsidRPr="001A69B5">
        <w:t>eit</w:t>
      </w:r>
      <w:proofErr w:type="spellEnd"/>
      <w:r w:rsidRPr="001A69B5">
        <w:t xml:space="preserve"> krav om at den </w:t>
      </w:r>
      <w:proofErr w:type="spellStart"/>
      <w:r w:rsidRPr="001A69B5">
        <w:t>einskilde</w:t>
      </w:r>
      <w:proofErr w:type="spellEnd"/>
      <w:r w:rsidRPr="001A69B5">
        <w:t xml:space="preserve"> skal oppnå </w:t>
      </w:r>
      <w:proofErr w:type="spellStart"/>
      <w:r w:rsidRPr="001A69B5">
        <w:t>eit</w:t>
      </w:r>
      <w:proofErr w:type="spellEnd"/>
      <w:r w:rsidRPr="001A69B5">
        <w:t xml:space="preserve"> visst nivå i norsk. Gjennom integreringslova er det innført </w:t>
      </w:r>
      <w:proofErr w:type="spellStart"/>
      <w:r w:rsidRPr="001A69B5">
        <w:t>eit</w:t>
      </w:r>
      <w:proofErr w:type="spellEnd"/>
      <w:r w:rsidRPr="001A69B5">
        <w:t xml:space="preserve"> krav til </w:t>
      </w:r>
      <w:proofErr w:type="spellStart"/>
      <w:r w:rsidRPr="001A69B5">
        <w:t>forsvarlegheit</w:t>
      </w:r>
      <w:proofErr w:type="spellEnd"/>
      <w:r w:rsidRPr="001A69B5">
        <w:t xml:space="preserve">. Kravet </w:t>
      </w:r>
      <w:proofErr w:type="spellStart"/>
      <w:r w:rsidRPr="001A69B5">
        <w:t>inneber</w:t>
      </w:r>
      <w:proofErr w:type="spellEnd"/>
      <w:r w:rsidRPr="001A69B5">
        <w:t xml:space="preserve"> at opplæringa og </w:t>
      </w:r>
      <w:proofErr w:type="spellStart"/>
      <w:r w:rsidRPr="001A69B5">
        <w:t>tenestene</w:t>
      </w:r>
      <w:proofErr w:type="spellEnd"/>
      <w:r w:rsidRPr="001A69B5">
        <w:t xml:space="preserve"> som </w:t>
      </w:r>
      <w:proofErr w:type="spellStart"/>
      <w:r w:rsidRPr="001A69B5">
        <w:t>kommunane</w:t>
      </w:r>
      <w:proofErr w:type="spellEnd"/>
      <w:r w:rsidRPr="001A69B5">
        <w:t xml:space="preserve"> gir etter lova, skal </w:t>
      </w:r>
      <w:proofErr w:type="spellStart"/>
      <w:r w:rsidRPr="001A69B5">
        <w:t>vere</w:t>
      </w:r>
      <w:proofErr w:type="spellEnd"/>
      <w:r w:rsidRPr="001A69B5">
        <w:t xml:space="preserve"> </w:t>
      </w:r>
      <w:proofErr w:type="spellStart"/>
      <w:r w:rsidRPr="001A69B5">
        <w:t>forsvarlege</w:t>
      </w:r>
      <w:proofErr w:type="spellEnd"/>
      <w:r w:rsidRPr="001A69B5">
        <w:t xml:space="preserve">, </w:t>
      </w:r>
      <w:proofErr w:type="spellStart"/>
      <w:r w:rsidRPr="001A69B5">
        <w:t>noko</w:t>
      </w:r>
      <w:proofErr w:type="spellEnd"/>
      <w:r w:rsidRPr="001A69B5">
        <w:t xml:space="preserve"> som skal sikre kvaliteten i </w:t>
      </w:r>
      <w:proofErr w:type="spellStart"/>
      <w:r w:rsidRPr="001A69B5">
        <w:t>tenestetilbodet</w:t>
      </w:r>
      <w:proofErr w:type="spellEnd"/>
      <w:r w:rsidRPr="001A69B5">
        <w:t>.</w:t>
      </w:r>
    </w:p>
    <w:p w14:paraId="05818B2E" w14:textId="77777777" w:rsidR="000513CD" w:rsidRPr="001A69B5" w:rsidRDefault="0009509B" w:rsidP="001A69B5">
      <w:r w:rsidRPr="001A69B5">
        <w:t xml:space="preserve">Stortinget behandla 5. mai 2020 Riksrevisjonens undersøking av arbeidet styresmaktene </w:t>
      </w:r>
      <w:proofErr w:type="spellStart"/>
      <w:r w:rsidRPr="001A69B5">
        <w:t>gjer</w:t>
      </w:r>
      <w:proofErr w:type="spellEnd"/>
      <w:r w:rsidRPr="001A69B5">
        <w:t xml:space="preserve"> med å </w:t>
      </w:r>
      <w:proofErr w:type="gramStart"/>
      <w:r w:rsidRPr="001A69B5">
        <w:t>integrere</w:t>
      </w:r>
      <w:proofErr w:type="gramEnd"/>
      <w:r w:rsidRPr="001A69B5">
        <w:t xml:space="preserve"> </w:t>
      </w:r>
      <w:proofErr w:type="spellStart"/>
      <w:r w:rsidRPr="001A69B5">
        <w:t>flyktningar</w:t>
      </w:r>
      <w:proofErr w:type="spellEnd"/>
      <w:r w:rsidRPr="001A69B5">
        <w:t xml:space="preserve"> og andre </w:t>
      </w:r>
      <w:proofErr w:type="spellStart"/>
      <w:r w:rsidRPr="001A69B5">
        <w:t>innvandrarar</w:t>
      </w:r>
      <w:proofErr w:type="spellEnd"/>
      <w:r w:rsidRPr="001A69B5">
        <w:t xml:space="preserve"> gjennom kvalifisering til arbeid, Dokument 3:4 (2019–2020). Kunnskapsdepartementet har i samarbeid med Arbeids- og sosialdepartementet og Justis- og beredskapsdepartementet vurdert det samla </w:t>
      </w:r>
      <w:proofErr w:type="spellStart"/>
      <w:r w:rsidRPr="001A69B5">
        <w:t>verkemiddelapparatet</w:t>
      </w:r>
      <w:proofErr w:type="spellEnd"/>
      <w:r w:rsidRPr="001A69B5">
        <w:t xml:space="preserve">, oppdatert utfordringsbildet og </w:t>
      </w:r>
      <w:proofErr w:type="spellStart"/>
      <w:r w:rsidRPr="001A69B5">
        <w:t>kome</w:t>
      </w:r>
      <w:proofErr w:type="spellEnd"/>
      <w:r w:rsidRPr="001A69B5">
        <w:t xml:space="preserve"> fram til tiltak som skal styrke samordning og samarbeid i arbeidet med å </w:t>
      </w:r>
      <w:proofErr w:type="gramStart"/>
      <w:r w:rsidRPr="001A69B5">
        <w:t>integrere</w:t>
      </w:r>
      <w:proofErr w:type="gramEnd"/>
      <w:r w:rsidRPr="001A69B5">
        <w:t xml:space="preserve"> </w:t>
      </w:r>
      <w:proofErr w:type="spellStart"/>
      <w:r w:rsidRPr="001A69B5">
        <w:t>innvandrarar</w:t>
      </w:r>
      <w:proofErr w:type="spellEnd"/>
      <w:r w:rsidRPr="001A69B5">
        <w:t xml:space="preserve"> gjennom kvalifisering og arbeid.</w:t>
      </w:r>
    </w:p>
    <w:p w14:paraId="55C51234" w14:textId="77777777" w:rsidR="000513CD" w:rsidRPr="001A69B5" w:rsidRDefault="0009509B" w:rsidP="001A69B5">
      <w:pPr>
        <w:pStyle w:val="avsnitt-undertittel"/>
      </w:pPr>
      <w:r w:rsidRPr="001A69B5">
        <w:t xml:space="preserve">Deling av </w:t>
      </w:r>
      <w:proofErr w:type="spellStart"/>
      <w:r w:rsidRPr="001A69B5">
        <w:t>læringsressursar</w:t>
      </w:r>
      <w:proofErr w:type="spellEnd"/>
      <w:r w:rsidRPr="001A69B5">
        <w:t>, forsking og data</w:t>
      </w:r>
    </w:p>
    <w:p w14:paraId="045836B7" w14:textId="77777777" w:rsidR="000513CD" w:rsidRPr="001A69B5" w:rsidRDefault="0009509B" w:rsidP="001A69B5">
      <w:r w:rsidRPr="001A69B5">
        <w:t xml:space="preserve">I </w:t>
      </w:r>
      <w:proofErr w:type="spellStart"/>
      <w:r w:rsidRPr="001A69B5">
        <w:t>Granavolden</w:t>
      </w:r>
      <w:proofErr w:type="spellEnd"/>
      <w:r w:rsidRPr="001A69B5">
        <w:t xml:space="preserve">-plattforma slår regjeringa fast at ho vil stimulere til utvikling av digitale </w:t>
      </w:r>
      <w:proofErr w:type="spellStart"/>
      <w:r w:rsidRPr="001A69B5">
        <w:t>læringsressursar</w:t>
      </w:r>
      <w:proofErr w:type="spellEnd"/>
      <w:r w:rsidRPr="001A69B5">
        <w:t xml:space="preserve"> og </w:t>
      </w:r>
      <w:proofErr w:type="spellStart"/>
      <w:r w:rsidRPr="001A69B5">
        <w:t>meir</w:t>
      </w:r>
      <w:proofErr w:type="spellEnd"/>
      <w:r w:rsidRPr="001A69B5">
        <w:t xml:space="preserve"> fleksible undervisningsopplegg. Stenginga av </w:t>
      </w:r>
      <w:proofErr w:type="spellStart"/>
      <w:r w:rsidRPr="001A69B5">
        <w:t>lærestadene</w:t>
      </w:r>
      <w:proofErr w:type="spellEnd"/>
      <w:r w:rsidRPr="001A69B5">
        <w:t xml:space="preserve"> til universitet og </w:t>
      </w:r>
      <w:proofErr w:type="spellStart"/>
      <w:r w:rsidRPr="001A69B5">
        <w:t>høgskular</w:t>
      </w:r>
      <w:proofErr w:type="spellEnd"/>
      <w:r w:rsidRPr="001A69B5">
        <w:t xml:space="preserve"> som følge av smitteverntiltaka i mars 2020 gjorde det </w:t>
      </w:r>
      <w:proofErr w:type="spellStart"/>
      <w:r w:rsidRPr="001A69B5">
        <w:t>naudsynt</w:t>
      </w:r>
      <w:proofErr w:type="spellEnd"/>
      <w:r w:rsidRPr="001A69B5">
        <w:t xml:space="preserve"> med ei rask og </w:t>
      </w:r>
      <w:proofErr w:type="spellStart"/>
      <w:r w:rsidRPr="001A69B5">
        <w:t>omfattande</w:t>
      </w:r>
      <w:proofErr w:type="spellEnd"/>
      <w:r w:rsidRPr="001A69B5">
        <w:t xml:space="preserve"> omlegging til nettundervisning. Ei stor utfordring ved omlegginga var at det </w:t>
      </w:r>
      <w:proofErr w:type="spellStart"/>
      <w:r w:rsidRPr="001A69B5">
        <w:t>ikkje</w:t>
      </w:r>
      <w:proofErr w:type="spellEnd"/>
      <w:r w:rsidRPr="001A69B5">
        <w:t xml:space="preserve"> </w:t>
      </w:r>
      <w:proofErr w:type="spellStart"/>
      <w:r w:rsidRPr="001A69B5">
        <w:t>fanst</w:t>
      </w:r>
      <w:proofErr w:type="spellEnd"/>
      <w:r w:rsidRPr="001A69B5">
        <w:t xml:space="preserve"> </w:t>
      </w:r>
      <w:proofErr w:type="spellStart"/>
      <w:r w:rsidRPr="001A69B5">
        <w:t>eit</w:t>
      </w:r>
      <w:proofErr w:type="spellEnd"/>
      <w:r w:rsidRPr="001A69B5">
        <w:t xml:space="preserve"> godt system for å dele </w:t>
      </w:r>
      <w:proofErr w:type="spellStart"/>
      <w:r w:rsidRPr="001A69B5">
        <w:t>læringsressursar</w:t>
      </w:r>
      <w:proofErr w:type="spellEnd"/>
      <w:r w:rsidRPr="001A69B5">
        <w:t xml:space="preserve"> og god praksis. Covid-19-pandemien har òg aktualisert behovet i arbeidslivet for tilgang til </w:t>
      </w:r>
      <w:proofErr w:type="spellStart"/>
      <w:r w:rsidRPr="001A69B5">
        <w:t>læringsinnhald</w:t>
      </w:r>
      <w:proofErr w:type="spellEnd"/>
      <w:r w:rsidRPr="001A69B5">
        <w:t>.</w:t>
      </w:r>
    </w:p>
    <w:p w14:paraId="4737AFCB" w14:textId="77777777" w:rsidR="000513CD" w:rsidRPr="001A69B5" w:rsidRDefault="0009509B" w:rsidP="001A69B5">
      <w:r w:rsidRPr="001A69B5">
        <w:t xml:space="preserve">På oppdrag </w:t>
      </w:r>
      <w:proofErr w:type="spellStart"/>
      <w:r w:rsidRPr="001A69B5">
        <w:t>frå</w:t>
      </w:r>
      <w:proofErr w:type="spellEnd"/>
      <w:r w:rsidRPr="001A69B5">
        <w:t xml:space="preserve"> Kunnskapsdepartementet har Unit </w:t>
      </w:r>
      <w:proofErr w:type="spellStart"/>
      <w:r w:rsidRPr="001A69B5">
        <w:t>arbeidd</w:t>
      </w:r>
      <w:proofErr w:type="spellEnd"/>
      <w:r w:rsidRPr="001A69B5">
        <w:t xml:space="preserve"> med ei nasjonal løysing for tilgang til </w:t>
      </w:r>
      <w:proofErr w:type="spellStart"/>
      <w:r w:rsidRPr="001A69B5">
        <w:t>læringsressursar</w:t>
      </w:r>
      <w:proofErr w:type="spellEnd"/>
      <w:r w:rsidRPr="001A69B5">
        <w:t xml:space="preserve"> på tvers av </w:t>
      </w:r>
      <w:proofErr w:type="spellStart"/>
      <w:r w:rsidRPr="001A69B5">
        <w:t>utdanningsinstitusjonar</w:t>
      </w:r>
      <w:proofErr w:type="spellEnd"/>
      <w:r w:rsidRPr="001A69B5">
        <w:t xml:space="preserve">. Den skybaserte </w:t>
      </w:r>
      <w:proofErr w:type="spellStart"/>
      <w:r w:rsidRPr="001A69B5">
        <w:t>tenesta</w:t>
      </w:r>
      <w:proofErr w:type="spellEnd"/>
      <w:r w:rsidRPr="001A69B5">
        <w:t xml:space="preserve"> Deling av </w:t>
      </w:r>
      <w:proofErr w:type="spellStart"/>
      <w:r w:rsidRPr="001A69B5">
        <w:t>læringsressursar</w:t>
      </w:r>
      <w:proofErr w:type="spellEnd"/>
      <w:r w:rsidRPr="001A69B5">
        <w:t xml:space="preserve"> (DLR) vil </w:t>
      </w:r>
      <w:proofErr w:type="spellStart"/>
      <w:r w:rsidRPr="001A69B5">
        <w:t>gjere</w:t>
      </w:r>
      <w:proofErr w:type="spellEnd"/>
      <w:r w:rsidRPr="001A69B5">
        <w:t xml:space="preserve"> det </w:t>
      </w:r>
      <w:proofErr w:type="spellStart"/>
      <w:r w:rsidRPr="001A69B5">
        <w:t>lettare</w:t>
      </w:r>
      <w:proofErr w:type="spellEnd"/>
      <w:r w:rsidRPr="001A69B5">
        <w:t xml:space="preserve"> for </w:t>
      </w:r>
      <w:proofErr w:type="spellStart"/>
      <w:r w:rsidRPr="001A69B5">
        <w:t>undervisarar</w:t>
      </w:r>
      <w:proofErr w:type="spellEnd"/>
      <w:r w:rsidRPr="001A69B5">
        <w:t xml:space="preserve"> og </w:t>
      </w:r>
      <w:proofErr w:type="spellStart"/>
      <w:r w:rsidRPr="001A69B5">
        <w:t>studentar</w:t>
      </w:r>
      <w:proofErr w:type="spellEnd"/>
      <w:r w:rsidRPr="001A69B5">
        <w:t xml:space="preserve"> å finne kvalitetssikra </w:t>
      </w:r>
      <w:proofErr w:type="spellStart"/>
      <w:r w:rsidRPr="001A69B5">
        <w:t>læringsressursar</w:t>
      </w:r>
      <w:proofErr w:type="spellEnd"/>
      <w:r w:rsidRPr="001A69B5">
        <w:t xml:space="preserve"> uavhengig av lærestaden </w:t>
      </w:r>
      <w:proofErr w:type="spellStart"/>
      <w:r w:rsidRPr="001A69B5">
        <w:t>deira</w:t>
      </w:r>
      <w:proofErr w:type="spellEnd"/>
      <w:r w:rsidRPr="001A69B5">
        <w:t xml:space="preserve">. Løysinga skal òg bidra til å </w:t>
      </w:r>
      <w:proofErr w:type="spellStart"/>
      <w:r w:rsidRPr="001A69B5">
        <w:t>gjere</w:t>
      </w:r>
      <w:proofErr w:type="spellEnd"/>
      <w:r w:rsidRPr="001A69B5">
        <w:t xml:space="preserve"> </w:t>
      </w:r>
      <w:proofErr w:type="spellStart"/>
      <w:r w:rsidRPr="001A69B5">
        <w:t>innhald</w:t>
      </w:r>
      <w:proofErr w:type="spellEnd"/>
      <w:r w:rsidRPr="001A69B5">
        <w:t xml:space="preserve"> </w:t>
      </w:r>
      <w:proofErr w:type="spellStart"/>
      <w:r w:rsidRPr="001A69B5">
        <w:t>ope</w:t>
      </w:r>
      <w:proofErr w:type="spellEnd"/>
      <w:r w:rsidRPr="001A69B5">
        <w:t xml:space="preserve"> </w:t>
      </w:r>
      <w:proofErr w:type="spellStart"/>
      <w:r w:rsidRPr="001A69B5">
        <w:t>tilgjengeleg</w:t>
      </w:r>
      <w:proofErr w:type="spellEnd"/>
      <w:r w:rsidRPr="001A69B5">
        <w:t xml:space="preserve"> for arbeidslivet og andre </w:t>
      </w:r>
      <w:proofErr w:type="spellStart"/>
      <w:r w:rsidRPr="001A69B5">
        <w:t>aktørar</w:t>
      </w:r>
      <w:proofErr w:type="spellEnd"/>
      <w:r w:rsidRPr="001A69B5">
        <w:t xml:space="preserve"> </w:t>
      </w:r>
      <w:proofErr w:type="spellStart"/>
      <w:r w:rsidRPr="001A69B5">
        <w:t>utanfor</w:t>
      </w:r>
      <w:proofErr w:type="spellEnd"/>
      <w:r w:rsidRPr="001A69B5">
        <w:t xml:space="preserve"> universitets- og </w:t>
      </w:r>
      <w:proofErr w:type="spellStart"/>
      <w:r w:rsidRPr="001A69B5">
        <w:t>høgskulesektoren</w:t>
      </w:r>
      <w:proofErr w:type="spellEnd"/>
      <w:r w:rsidRPr="001A69B5">
        <w:t xml:space="preserve">. Ved å dele og bruke om att digitale </w:t>
      </w:r>
      <w:proofErr w:type="spellStart"/>
      <w:r w:rsidRPr="001A69B5">
        <w:t>læringsressursar</w:t>
      </w:r>
      <w:proofErr w:type="spellEnd"/>
      <w:r w:rsidRPr="001A69B5">
        <w:t xml:space="preserve"> vil </w:t>
      </w:r>
      <w:proofErr w:type="spellStart"/>
      <w:r w:rsidRPr="001A69B5">
        <w:t>institusjonane</w:t>
      </w:r>
      <w:proofErr w:type="spellEnd"/>
      <w:r w:rsidRPr="001A69B5">
        <w:t xml:space="preserve"> kunne oppnå betre kvalitet i utdanninga. Det er viktig å fremme </w:t>
      </w:r>
      <w:proofErr w:type="spellStart"/>
      <w:r w:rsidRPr="001A69B5">
        <w:t>ein</w:t>
      </w:r>
      <w:proofErr w:type="spellEnd"/>
      <w:r w:rsidRPr="001A69B5">
        <w:t xml:space="preserve"> kultur for deling, slik at alle </w:t>
      </w:r>
      <w:proofErr w:type="spellStart"/>
      <w:r w:rsidRPr="001A69B5">
        <w:t>utdanningsinstitusjonane</w:t>
      </w:r>
      <w:proofErr w:type="spellEnd"/>
      <w:r w:rsidRPr="001A69B5">
        <w:t xml:space="preserve"> dreg nytte av det potensialet som ligg i løysinga.</w:t>
      </w:r>
    </w:p>
    <w:p w14:paraId="3E5FEA1E" w14:textId="77777777" w:rsidR="000513CD" w:rsidRPr="001A69B5" w:rsidRDefault="0009509B" w:rsidP="001A69B5">
      <w:r w:rsidRPr="001A69B5">
        <w:t xml:space="preserve">Unit leverte i 2020 </w:t>
      </w:r>
      <w:proofErr w:type="spellStart"/>
      <w:r w:rsidRPr="001A69B5">
        <w:t>ein</w:t>
      </w:r>
      <w:proofErr w:type="spellEnd"/>
      <w:r w:rsidRPr="001A69B5">
        <w:t xml:space="preserve"> rapport om framtidig deling av data om utdanning, forsking og integrering, på oppdrag </w:t>
      </w:r>
      <w:proofErr w:type="spellStart"/>
      <w:r w:rsidRPr="001A69B5">
        <w:t>frå</w:t>
      </w:r>
      <w:proofErr w:type="spellEnd"/>
      <w:r w:rsidRPr="001A69B5">
        <w:t xml:space="preserve"> Kunnskapsdepartementet. Dei arbeider </w:t>
      </w:r>
      <w:proofErr w:type="spellStart"/>
      <w:r w:rsidRPr="001A69B5">
        <w:t>no</w:t>
      </w:r>
      <w:proofErr w:type="spellEnd"/>
      <w:r w:rsidRPr="001A69B5">
        <w:t xml:space="preserve"> med </w:t>
      </w:r>
      <w:proofErr w:type="spellStart"/>
      <w:r w:rsidRPr="001A69B5">
        <w:t>eit</w:t>
      </w:r>
      <w:proofErr w:type="spellEnd"/>
      <w:r w:rsidRPr="001A69B5">
        <w:t xml:space="preserve"> forprosjekt for kunnskapssektorens datafellesskap (KUDAF) som skal konkretisere </w:t>
      </w:r>
      <w:proofErr w:type="spellStart"/>
      <w:r w:rsidRPr="001A69B5">
        <w:t>tilrådingane</w:t>
      </w:r>
      <w:proofErr w:type="spellEnd"/>
      <w:r w:rsidRPr="001A69B5">
        <w:t xml:space="preserve"> i rapporten. Målet er å </w:t>
      </w:r>
      <w:proofErr w:type="spellStart"/>
      <w:r w:rsidRPr="001A69B5">
        <w:t>gjere</w:t>
      </w:r>
      <w:proofErr w:type="spellEnd"/>
      <w:r w:rsidRPr="001A69B5">
        <w:t xml:space="preserve"> data om kunnskapssektoren </w:t>
      </w:r>
      <w:proofErr w:type="spellStart"/>
      <w:r w:rsidRPr="001A69B5">
        <w:t>meir</w:t>
      </w:r>
      <w:proofErr w:type="spellEnd"/>
      <w:r w:rsidRPr="001A69B5">
        <w:t xml:space="preserve"> </w:t>
      </w:r>
      <w:proofErr w:type="spellStart"/>
      <w:r w:rsidRPr="001A69B5">
        <w:t>opne</w:t>
      </w:r>
      <w:proofErr w:type="spellEnd"/>
      <w:r w:rsidRPr="001A69B5">
        <w:t xml:space="preserve"> og </w:t>
      </w:r>
      <w:proofErr w:type="spellStart"/>
      <w:r w:rsidRPr="001A69B5">
        <w:t>tilgjengelege</w:t>
      </w:r>
      <w:proofErr w:type="spellEnd"/>
      <w:r w:rsidRPr="001A69B5">
        <w:t xml:space="preserve">, </w:t>
      </w:r>
      <w:proofErr w:type="spellStart"/>
      <w:r w:rsidRPr="001A69B5">
        <w:t>noko</w:t>
      </w:r>
      <w:proofErr w:type="spellEnd"/>
      <w:r w:rsidRPr="001A69B5">
        <w:t xml:space="preserve"> som gir </w:t>
      </w:r>
      <w:proofErr w:type="spellStart"/>
      <w:r w:rsidRPr="001A69B5">
        <w:t>eit</w:t>
      </w:r>
      <w:proofErr w:type="spellEnd"/>
      <w:r w:rsidRPr="001A69B5">
        <w:t xml:space="preserve"> betre grunnlag for utvikling, </w:t>
      </w:r>
      <w:proofErr w:type="spellStart"/>
      <w:r w:rsidRPr="001A69B5">
        <w:t>auka</w:t>
      </w:r>
      <w:proofErr w:type="spellEnd"/>
      <w:r w:rsidRPr="001A69B5">
        <w:t xml:space="preserve"> kvalitet på </w:t>
      </w:r>
      <w:proofErr w:type="spellStart"/>
      <w:r w:rsidRPr="001A69B5">
        <w:t>tenestene</w:t>
      </w:r>
      <w:proofErr w:type="spellEnd"/>
      <w:r w:rsidRPr="001A69B5">
        <w:t xml:space="preserve"> og ei </w:t>
      </w:r>
      <w:proofErr w:type="gramStart"/>
      <w:r w:rsidRPr="001A69B5">
        <w:t>betre fordeling</w:t>
      </w:r>
      <w:proofErr w:type="gramEnd"/>
      <w:r w:rsidRPr="001A69B5">
        <w:t xml:space="preserve"> av </w:t>
      </w:r>
      <w:proofErr w:type="spellStart"/>
      <w:r w:rsidRPr="001A69B5">
        <w:t>ressursane</w:t>
      </w:r>
      <w:proofErr w:type="spellEnd"/>
      <w:r w:rsidRPr="001A69B5">
        <w:t xml:space="preserve">. KUDAF skal </w:t>
      </w:r>
      <w:proofErr w:type="spellStart"/>
      <w:r w:rsidRPr="001A69B5">
        <w:t>vere</w:t>
      </w:r>
      <w:proofErr w:type="spellEnd"/>
      <w:r w:rsidRPr="001A69B5">
        <w:t xml:space="preserve"> </w:t>
      </w:r>
      <w:proofErr w:type="spellStart"/>
      <w:r w:rsidRPr="001A69B5">
        <w:t>ein</w:t>
      </w:r>
      <w:proofErr w:type="spellEnd"/>
      <w:r w:rsidRPr="001A69B5">
        <w:t xml:space="preserve"> felles infrastruktur for data som gir rask, </w:t>
      </w:r>
      <w:proofErr w:type="spellStart"/>
      <w:r w:rsidRPr="001A69B5">
        <w:t>rimeleg</w:t>
      </w:r>
      <w:proofErr w:type="spellEnd"/>
      <w:r w:rsidRPr="001A69B5">
        <w:t xml:space="preserve"> og sikker tilgang til data, og der data kan </w:t>
      </w:r>
      <w:proofErr w:type="spellStart"/>
      <w:r w:rsidRPr="001A69B5">
        <w:t>koplast</w:t>
      </w:r>
      <w:proofErr w:type="spellEnd"/>
      <w:r w:rsidRPr="001A69B5">
        <w:t xml:space="preserve"> på tvers av kjelder, </w:t>
      </w:r>
      <w:proofErr w:type="spellStart"/>
      <w:r w:rsidRPr="001A69B5">
        <w:t>innanfor</w:t>
      </w:r>
      <w:proofErr w:type="spellEnd"/>
      <w:r w:rsidRPr="001A69B5">
        <w:t xml:space="preserve"> og på tvers av </w:t>
      </w:r>
      <w:proofErr w:type="spellStart"/>
      <w:r w:rsidRPr="001A69B5">
        <w:t>verksemder</w:t>
      </w:r>
      <w:proofErr w:type="spellEnd"/>
      <w:r w:rsidRPr="001A69B5">
        <w:t>.</w:t>
      </w:r>
    </w:p>
    <w:p w14:paraId="00A565E8" w14:textId="77777777" w:rsidR="000513CD" w:rsidRPr="001A69B5" w:rsidRDefault="0009509B" w:rsidP="001A69B5">
      <w:r w:rsidRPr="001A69B5">
        <w:t xml:space="preserve">Regjeringa ønsker at alle skal ha fri tilgang til resultat av forsking. </w:t>
      </w:r>
      <w:proofErr w:type="spellStart"/>
      <w:r w:rsidRPr="001A69B5">
        <w:t>Eit</w:t>
      </w:r>
      <w:proofErr w:type="spellEnd"/>
      <w:r w:rsidRPr="001A69B5">
        <w:t xml:space="preserve"> viktig internasjonalt tiltak er Plan S og den internasjonale samanslutninga </w:t>
      </w:r>
      <w:proofErr w:type="spellStart"/>
      <w:r w:rsidRPr="001A69B5">
        <w:t>cOAlition</w:t>
      </w:r>
      <w:proofErr w:type="spellEnd"/>
      <w:r w:rsidRPr="001A69B5">
        <w:t xml:space="preserve"> S som </w:t>
      </w:r>
      <w:proofErr w:type="spellStart"/>
      <w:r w:rsidRPr="001A69B5">
        <w:t>støttar</w:t>
      </w:r>
      <w:proofErr w:type="spellEnd"/>
      <w:r w:rsidRPr="001A69B5">
        <w:t xml:space="preserve"> dette initiativet. Plan S blei lansert i september 2018 og har som mål å </w:t>
      </w:r>
      <w:proofErr w:type="spellStart"/>
      <w:r w:rsidRPr="001A69B5">
        <w:t>gjere</w:t>
      </w:r>
      <w:proofErr w:type="spellEnd"/>
      <w:r w:rsidRPr="001A69B5">
        <w:t xml:space="preserve"> all </w:t>
      </w:r>
      <w:proofErr w:type="spellStart"/>
      <w:r w:rsidRPr="001A69B5">
        <w:t>offentleg</w:t>
      </w:r>
      <w:proofErr w:type="spellEnd"/>
      <w:r w:rsidRPr="001A69B5">
        <w:t xml:space="preserve"> finansiert forsking </w:t>
      </w:r>
      <w:proofErr w:type="spellStart"/>
      <w:r w:rsidRPr="001A69B5">
        <w:t>ope</w:t>
      </w:r>
      <w:proofErr w:type="spellEnd"/>
      <w:r w:rsidRPr="001A69B5">
        <w:t xml:space="preserve"> </w:t>
      </w:r>
      <w:proofErr w:type="spellStart"/>
      <w:r w:rsidRPr="001A69B5">
        <w:t>tilgjengeleg</w:t>
      </w:r>
      <w:proofErr w:type="spellEnd"/>
      <w:r w:rsidRPr="001A69B5">
        <w:t xml:space="preserve">. </w:t>
      </w:r>
      <w:proofErr w:type="spellStart"/>
      <w:r w:rsidRPr="001A69B5">
        <w:t>Deltakarane</w:t>
      </w:r>
      <w:proofErr w:type="spellEnd"/>
      <w:r w:rsidRPr="001A69B5">
        <w:t xml:space="preserve"> i samanslutninga, deriblant </w:t>
      </w:r>
      <w:proofErr w:type="spellStart"/>
      <w:r w:rsidRPr="001A69B5">
        <w:t>Noregs</w:t>
      </w:r>
      <w:proofErr w:type="spellEnd"/>
      <w:r w:rsidRPr="001A69B5">
        <w:t xml:space="preserve"> forskingsråd, har </w:t>
      </w:r>
      <w:proofErr w:type="spellStart"/>
      <w:r w:rsidRPr="001A69B5">
        <w:t>frå</w:t>
      </w:r>
      <w:proofErr w:type="spellEnd"/>
      <w:r w:rsidRPr="001A69B5">
        <w:t xml:space="preserve"> og med 2021 </w:t>
      </w:r>
      <w:proofErr w:type="spellStart"/>
      <w:r w:rsidRPr="001A69B5">
        <w:t>kravd</w:t>
      </w:r>
      <w:proofErr w:type="spellEnd"/>
      <w:r w:rsidRPr="001A69B5">
        <w:t xml:space="preserve"> at alle fagfellevurderte </w:t>
      </w:r>
      <w:proofErr w:type="spellStart"/>
      <w:r w:rsidRPr="001A69B5">
        <w:t>vitskaplege</w:t>
      </w:r>
      <w:proofErr w:type="spellEnd"/>
      <w:r w:rsidRPr="001A69B5">
        <w:t xml:space="preserve"> </w:t>
      </w:r>
      <w:proofErr w:type="spellStart"/>
      <w:r w:rsidRPr="001A69B5">
        <w:t>artiklar</w:t>
      </w:r>
      <w:proofErr w:type="spellEnd"/>
      <w:r w:rsidRPr="001A69B5">
        <w:t xml:space="preserve"> som er resultat av forsking </w:t>
      </w:r>
      <w:proofErr w:type="spellStart"/>
      <w:r w:rsidRPr="001A69B5">
        <w:t>dei</w:t>
      </w:r>
      <w:proofErr w:type="spellEnd"/>
      <w:r w:rsidRPr="001A69B5">
        <w:t xml:space="preserve"> finansierer, skal </w:t>
      </w:r>
      <w:proofErr w:type="spellStart"/>
      <w:r w:rsidRPr="001A69B5">
        <w:t>vere</w:t>
      </w:r>
      <w:proofErr w:type="spellEnd"/>
      <w:r w:rsidRPr="001A69B5">
        <w:t xml:space="preserve"> fritt </w:t>
      </w:r>
      <w:proofErr w:type="spellStart"/>
      <w:r w:rsidRPr="001A69B5">
        <w:t>tilgjengelege</w:t>
      </w:r>
      <w:proofErr w:type="spellEnd"/>
      <w:r w:rsidRPr="001A69B5">
        <w:t xml:space="preserve"> på nettet </w:t>
      </w:r>
      <w:proofErr w:type="spellStart"/>
      <w:r w:rsidRPr="001A69B5">
        <w:t>frå</w:t>
      </w:r>
      <w:proofErr w:type="spellEnd"/>
      <w:r w:rsidRPr="001A69B5">
        <w:t xml:space="preserve"> publiseringstidspunktet, med </w:t>
      </w:r>
      <w:proofErr w:type="spellStart"/>
      <w:r w:rsidRPr="001A69B5">
        <w:t>ein</w:t>
      </w:r>
      <w:proofErr w:type="spellEnd"/>
      <w:r w:rsidRPr="001A69B5">
        <w:t xml:space="preserve"> </w:t>
      </w:r>
      <w:proofErr w:type="spellStart"/>
      <w:r w:rsidRPr="001A69B5">
        <w:t>open</w:t>
      </w:r>
      <w:proofErr w:type="spellEnd"/>
      <w:r w:rsidRPr="001A69B5">
        <w:t xml:space="preserve"> lisens. Grunnen er at </w:t>
      </w:r>
      <w:proofErr w:type="spellStart"/>
      <w:r w:rsidRPr="001A69B5">
        <w:t>dei</w:t>
      </w:r>
      <w:proofErr w:type="spellEnd"/>
      <w:r w:rsidRPr="001A69B5">
        <w:t xml:space="preserve"> ønsker at innovasjonspotensialet som ligg i forskingsresultata, skal kunne </w:t>
      </w:r>
      <w:proofErr w:type="spellStart"/>
      <w:r w:rsidRPr="001A69B5">
        <w:t>utnyttast</w:t>
      </w:r>
      <w:proofErr w:type="spellEnd"/>
      <w:r w:rsidRPr="001A69B5">
        <w:t xml:space="preserve"> i størst </w:t>
      </w:r>
      <w:proofErr w:type="spellStart"/>
      <w:r w:rsidRPr="001A69B5">
        <w:t>mogleg</w:t>
      </w:r>
      <w:proofErr w:type="spellEnd"/>
      <w:r w:rsidRPr="001A69B5">
        <w:t xml:space="preserve"> grad, òg i kommersielle </w:t>
      </w:r>
      <w:proofErr w:type="spellStart"/>
      <w:r w:rsidRPr="001A69B5">
        <w:t>samanhengar</w:t>
      </w:r>
      <w:proofErr w:type="spellEnd"/>
      <w:r w:rsidRPr="001A69B5">
        <w:t>.</w:t>
      </w:r>
    </w:p>
    <w:p w14:paraId="64432310" w14:textId="77777777" w:rsidR="000513CD" w:rsidRPr="001A69B5" w:rsidRDefault="0009509B" w:rsidP="001A69B5">
      <w:pPr>
        <w:pStyle w:val="avsnitt-undertittel"/>
      </w:pPr>
      <w:r w:rsidRPr="001A69B5">
        <w:t xml:space="preserve">Risikostyring for betre informasjonstryggleik og personvern i </w:t>
      </w:r>
      <w:proofErr w:type="spellStart"/>
      <w:r w:rsidRPr="001A69B5">
        <w:t>høgare</w:t>
      </w:r>
      <w:proofErr w:type="spellEnd"/>
      <w:r w:rsidRPr="001A69B5">
        <w:t xml:space="preserve"> utdanning og forsking</w:t>
      </w:r>
    </w:p>
    <w:p w14:paraId="7EA4F5FA" w14:textId="77777777" w:rsidR="000513CD" w:rsidRPr="001A69B5" w:rsidRDefault="0009509B" w:rsidP="001A69B5">
      <w:r w:rsidRPr="001A69B5">
        <w:t xml:space="preserve">I digitaliseringsstrategien for universitets- og </w:t>
      </w:r>
      <w:proofErr w:type="spellStart"/>
      <w:r w:rsidRPr="001A69B5">
        <w:t>høgskulesektoren</w:t>
      </w:r>
      <w:proofErr w:type="spellEnd"/>
      <w:r w:rsidRPr="001A69B5">
        <w:t xml:space="preserve"> 2017–21 var </w:t>
      </w:r>
      <w:proofErr w:type="spellStart"/>
      <w:r w:rsidRPr="001A69B5">
        <w:t>eit</w:t>
      </w:r>
      <w:proofErr w:type="spellEnd"/>
      <w:r w:rsidRPr="001A69B5">
        <w:t xml:space="preserve"> av tiltaka for å styrke informasjonstryggleiken </w:t>
      </w:r>
      <w:proofErr w:type="spellStart"/>
      <w:r w:rsidRPr="001A69B5">
        <w:t>eit</w:t>
      </w:r>
      <w:proofErr w:type="spellEnd"/>
      <w:r w:rsidRPr="001A69B5">
        <w:t xml:space="preserve"> </w:t>
      </w:r>
      <w:proofErr w:type="spellStart"/>
      <w:r w:rsidRPr="001A69B5">
        <w:t>tydelegare</w:t>
      </w:r>
      <w:proofErr w:type="spellEnd"/>
      <w:r w:rsidRPr="001A69B5">
        <w:t xml:space="preserve"> rammeverk for sektorstyringa av denne. I 2019 blei Kunnskapsdepartementets styringsmodell for informasjonstryggleik i </w:t>
      </w:r>
      <w:proofErr w:type="spellStart"/>
      <w:r w:rsidRPr="001A69B5">
        <w:t>høgare</w:t>
      </w:r>
      <w:proofErr w:type="spellEnd"/>
      <w:r w:rsidRPr="001A69B5">
        <w:t xml:space="preserve"> utdanning og forsking fastsett. Modellen er utvikla av Unit og departementet og organiserer ansvaret og </w:t>
      </w:r>
      <w:proofErr w:type="spellStart"/>
      <w:r w:rsidRPr="001A69B5">
        <w:t>styringsprosessane</w:t>
      </w:r>
      <w:proofErr w:type="spellEnd"/>
      <w:r w:rsidRPr="001A69B5">
        <w:t xml:space="preserve"> til departementet og direktoratet overfor </w:t>
      </w:r>
      <w:proofErr w:type="spellStart"/>
      <w:r w:rsidRPr="001A69B5">
        <w:t>dei</w:t>
      </w:r>
      <w:proofErr w:type="spellEnd"/>
      <w:r w:rsidRPr="001A69B5">
        <w:t xml:space="preserve"> </w:t>
      </w:r>
      <w:proofErr w:type="spellStart"/>
      <w:r w:rsidRPr="001A69B5">
        <w:t>underliggande</w:t>
      </w:r>
      <w:proofErr w:type="spellEnd"/>
      <w:r w:rsidRPr="001A69B5">
        <w:t xml:space="preserve"> </w:t>
      </w:r>
      <w:proofErr w:type="spellStart"/>
      <w:r w:rsidRPr="001A69B5">
        <w:t>verksemdene</w:t>
      </w:r>
      <w:proofErr w:type="spellEnd"/>
      <w:r w:rsidRPr="001A69B5">
        <w:t xml:space="preserve"> i </w:t>
      </w:r>
      <w:proofErr w:type="spellStart"/>
      <w:r w:rsidRPr="001A69B5">
        <w:t>høgare</w:t>
      </w:r>
      <w:proofErr w:type="spellEnd"/>
      <w:r w:rsidRPr="001A69B5">
        <w:t xml:space="preserve"> utdanning og forsking. Viktige </w:t>
      </w:r>
      <w:proofErr w:type="spellStart"/>
      <w:r w:rsidRPr="001A69B5">
        <w:t>leveransar</w:t>
      </w:r>
      <w:proofErr w:type="spellEnd"/>
      <w:r w:rsidRPr="001A69B5">
        <w:t xml:space="preserve"> </w:t>
      </w:r>
      <w:proofErr w:type="spellStart"/>
      <w:r w:rsidRPr="001A69B5">
        <w:t>frå</w:t>
      </w:r>
      <w:proofErr w:type="spellEnd"/>
      <w:r w:rsidRPr="001A69B5">
        <w:t xml:space="preserve"> Unit i dette arbeidet er ei </w:t>
      </w:r>
      <w:proofErr w:type="spellStart"/>
      <w:r w:rsidRPr="001A69B5">
        <w:t>årleg</w:t>
      </w:r>
      <w:proofErr w:type="spellEnd"/>
      <w:r w:rsidRPr="001A69B5">
        <w:t xml:space="preserve"> risiko- og tilstandsvurdering for sektoren, </w:t>
      </w:r>
      <w:proofErr w:type="spellStart"/>
      <w:r w:rsidRPr="001A69B5">
        <w:t>ein</w:t>
      </w:r>
      <w:proofErr w:type="spellEnd"/>
      <w:r w:rsidRPr="001A69B5">
        <w:t xml:space="preserve"> plan for å redusere risiko og </w:t>
      </w:r>
      <w:proofErr w:type="spellStart"/>
      <w:r w:rsidRPr="001A69B5">
        <w:t>ein</w:t>
      </w:r>
      <w:proofErr w:type="spellEnd"/>
      <w:r w:rsidRPr="001A69B5">
        <w:t xml:space="preserve"> policy for informasjonstryggleik og personvern (rundskriv F-04-20). Risikovurderinga ligg til grunn for departementets etatsstyring av </w:t>
      </w:r>
      <w:proofErr w:type="spellStart"/>
      <w:r w:rsidRPr="001A69B5">
        <w:t>verksemdene</w:t>
      </w:r>
      <w:proofErr w:type="spellEnd"/>
      <w:r w:rsidRPr="001A69B5">
        <w:t xml:space="preserve"> og Units sektorstyring. I 2020 var styringsmodellen ferdig innført. Han skal bidra til å redusere risiko på sektornivået, sikre etterleving av krav og sørge for at måla for informasjonstryggleiken og personvernet blir nådd. Dette er viktige </w:t>
      </w:r>
      <w:proofErr w:type="spellStart"/>
      <w:r w:rsidRPr="001A69B5">
        <w:t>føresetnader</w:t>
      </w:r>
      <w:proofErr w:type="spellEnd"/>
      <w:r w:rsidRPr="001A69B5">
        <w:t xml:space="preserve"> for arbeidet med å fornye, forenkle og </w:t>
      </w:r>
      <w:proofErr w:type="spellStart"/>
      <w:r w:rsidRPr="001A69B5">
        <w:t>forbetre</w:t>
      </w:r>
      <w:proofErr w:type="spellEnd"/>
      <w:r w:rsidRPr="001A69B5">
        <w:t xml:space="preserve"> </w:t>
      </w:r>
      <w:proofErr w:type="spellStart"/>
      <w:r w:rsidRPr="001A69B5">
        <w:t>eit</w:t>
      </w:r>
      <w:proofErr w:type="spellEnd"/>
      <w:r w:rsidRPr="001A69B5">
        <w:t xml:space="preserve"> område med </w:t>
      </w:r>
      <w:proofErr w:type="spellStart"/>
      <w:r w:rsidRPr="001A69B5">
        <w:t>betydeleg</w:t>
      </w:r>
      <w:proofErr w:type="spellEnd"/>
      <w:r w:rsidRPr="001A69B5">
        <w:t xml:space="preserve"> risiko.</w:t>
      </w:r>
    </w:p>
    <w:p w14:paraId="197D62F8" w14:textId="77777777" w:rsidR="000513CD" w:rsidRPr="001A69B5" w:rsidRDefault="0009509B" w:rsidP="001A69B5">
      <w:pPr>
        <w:pStyle w:val="avsnitt-under-undertittel"/>
      </w:pPr>
      <w:r w:rsidRPr="001A69B5">
        <w:t xml:space="preserve">Digital omstilling i </w:t>
      </w:r>
      <w:proofErr w:type="spellStart"/>
      <w:r w:rsidRPr="001A69B5">
        <w:t>høgare</w:t>
      </w:r>
      <w:proofErr w:type="spellEnd"/>
      <w:r w:rsidRPr="001A69B5">
        <w:t xml:space="preserve"> utdanning og forsking</w:t>
      </w:r>
    </w:p>
    <w:p w14:paraId="7A4A9457" w14:textId="77777777" w:rsidR="000513CD" w:rsidRPr="001A69B5" w:rsidRDefault="0009509B" w:rsidP="001A69B5">
      <w:r w:rsidRPr="001A69B5">
        <w:t xml:space="preserve">Den nye strategien for digital omstilling i universitets- og </w:t>
      </w:r>
      <w:proofErr w:type="spellStart"/>
      <w:r w:rsidRPr="001A69B5">
        <w:t>høgskulesektoren</w:t>
      </w:r>
      <w:proofErr w:type="spellEnd"/>
      <w:r w:rsidRPr="001A69B5">
        <w:t xml:space="preserve"> 2021–25 blei lansert i september 2021. Strategien har som mål at universitet og </w:t>
      </w:r>
      <w:proofErr w:type="spellStart"/>
      <w:r w:rsidRPr="001A69B5">
        <w:t>høgskular</w:t>
      </w:r>
      <w:proofErr w:type="spellEnd"/>
      <w:r w:rsidRPr="001A69B5">
        <w:t xml:space="preserve"> skal bidra med den kompetansen og kunnskapen som den </w:t>
      </w:r>
      <w:proofErr w:type="spellStart"/>
      <w:r w:rsidRPr="001A69B5">
        <w:t>einskilde</w:t>
      </w:r>
      <w:proofErr w:type="spellEnd"/>
      <w:r w:rsidRPr="001A69B5">
        <w:t xml:space="preserve"> og private og </w:t>
      </w:r>
      <w:proofErr w:type="spellStart"/>
      <w:r w:rsidRPr="001A69B5">
        <w:t>offentlege</w:t>
      </w:r>
      <w:proofErr w:type="spellEnd"/>
      <w:r w:rsidRPr="001A69B5">
        <w:t xml:space="preserve"> </w:t>
      </w:r>
      <w:proofErr w:type="spellStart"/>
      <w:r w:rsidRPr="001A69B5">
        <w:t>verksemder</w:t>
      </w:r>
      <w:proofErr w:type="spellEnd"/>
      <w:r w:rsidRPr="001A69B5">
        <w:t xml:space="preserve"> treng for å </w:t>
      </w:r>
      <w:proofErr w:type="spellStart"/>
      <w:r w:rsidRPr="001A69B5">
        <w:t>lykkast</w:t>
      </w:r>
      <w:proofErr w:type="spellEnd"/>
      <w:r w:rsidRPr="001A69B5">
        <w:t xml:space="preserve"> med den digitale omstillinga. Målet er å gi ei </w:t>
      </w:r>
      <w:proofErr w:type="spellStart"/>
      <w:r w:rsidRPr="001A69B5">
        <w:t>tydeleg</w:t>
      </w:r>
      <w:proofErr w:type="spellEnd"/>
      <w:r w:rsidRPr="001A69B5">
        <w:t xml:space="preserve"> retning til det </w:t>
      </w:r>
      <w:proofErr w:type="spellStart"/>
      <w:r w:rsidRPr="001A69B5">
        <w:t>vidare</w:t>
      </w:r>
      <w:proofErr w:type="spellEnd"/>
      <w:r w:rsidRPr="001A69B5">
        <w:t xml:space="preserve"> arbeidet med korleis digital teknologi skal brukast for å </w:t>
      </w:r>
      <w:proofErr w:type="spellStart"/>
      <w:r w:rsidRPr="001A69B5">
        <w:t>forbetre</w:t>
      </w:r>
      <w:proofErr w:type="spellEnd"/>
      <w:r w:rsidRPr="001A69B5">
        <w:t xml:space="preserve"> </w:t>
      </w:r>
      <w:proofErr w:type="spellStart"/>
      <w:r w:rsidRPr="001A69B5">
        <w:t>høgare</w:t>
      </w:r>
      <w:proofErr w:type="spellEnd"/>
      <w:r w:rsidRPr="001A69B5">
        <w:t xml:space="preserve"> utdanning og forsking. Strategien </w:t>
      </w:r>
      <w:proofErr w:type="spellStart"/>
      <w:r w:rsidRPr="001A69B5">
        <w:t>inneheld</w:t>
      </w:r>
      <w:proofErr w:type="spellEnd"/>
      <w:r w:rsidRPr="001A69B5">
        <w:t xml:space="preserve"> seks innsatsområde som er viktige for arbeidet med digital omstilling: digitalisering for fleksibel utdanning, digital pedagogisk innovasjon, digital kompetanse i alle fag, </w:t>
      </w:r>
      <w:proofErr w:type="spellStart"/>
      <w:r w:rsidRPr="001A69B5">
        <w:t>open</w:t>
      </w:r>
      <w:proofErr w:type="spellEnd"/>
      <w:r w:rsidRPr="001A69B5">
        <w:t xml:space="preserve"> forsking, utnytte data om kunnskapssektoren, leiing og kultur for digital omstilling.</w:t>
      </w:r>
    </w:p>
    <w:p w14:paraId="1A29BC0D" w14:textId="77777777" w:rsidR="000513CD" w:rsidRPr="001A69B5" w:rsidRDefault="0009509B" w:rsidP="001A69B5">
      <w:r w:rsidRPr="001A69B5">
        <w:t xml:space="preserve">Dette </w:t>
      </w:r>
      <w:proofErr w:type="spellStart"/>
      <w:r w:rsidRPr="001A69B5">
        <w:t>handlar</w:t>
      </w:r>
      <w:proofErr w:type="spellEnd"/>
      <w:r w:rsidRPr="001A69B5">
        <w:t xml:space="preserve"> mellom anna om at digital teknologi skal </w:t>
      </w:r>
      <w:proofErr w:type="spellStart"/>
      <w:r w:rsidRPr="001A69B5">
        <w:t>utnyttast</w:t>
      </w:r>
      <w:proofErr w:type="spellEnd"/>
      <w:r w:rsidRPr="001A69B5">
        <w:t xml:space="preserve"> slik at</w:t>
      </w:r>
    </w:p>
    <w:p w14:paraId="4E200EAC" w14:textId="77777777" w:rsidR="000513CD" w:rsidRPr="001A69B5" w:rsidRDefault="0009509B" w:rsidP="001A69B5">
      <w:pPr>
        <w:pStyle w:val="Liste"/>
      </w:pPr>
      <w:proofErr w:type="spellStart"/>
      <w:r w:rsidRPr="001A69B5">
        <w:t>fleire</w:t>
      </w:r>
      <w:proofErr w:type="spellEnd"/>
      <w:r w:rsidRPr="001A69B5">
        <w:t xml:space="preserve"> får tilgang til </w:t>
      </w:r>
      <w:proofErr w:type="spellStart"/>
      <w:r w:rsidRPr="001A69B5">
        <w:t>høgare</w:t>
      </w:r>
      <w:proofErr w:type="spellEnd"/>
      <w:r w:rsidRPr="001A69B5">
        <w:t xml:space="preserve"> utdanning uavhengig av livssituasjon, arbeidssituasjon og bustad</w:t>
      </w:r>
    </w:p>
    <w:p w14:paraId="3EDFAF0E" w14:textId="77777777" w:rsidR="000513CD" w:rsidRPr="001A69B5" w:rsidRDefault="0009509B" w:rsidP="001A69B5">
      <w:pPr>
        <w:pStyle w:val="Liste"/>
      </w:pPr>
      <w:r w:rsidRPr="001A69B5">
        <w:t xml:space="preserve">kvaliteten på </w:t>
      </w:r>
      <w:proofErr w:type="spellStart"/>
      <w:r w:rsidRPr="001A69B5">
        <w:t>undervising</w:t>
      </w:r>
      <w:proofErr w:type="spellEnd"/>
      <w:r w:rsidRPr="001A69B5">
        <w:t xml:space="preserve">, læring og vurdering </w:t>
      </w:r>
      <w:proofErr w:type="spellStart"/>
      <w:r w:rsidRPr="001A69B5">
        <w:t>aukar</w:t>
      </w:r>
      <w:proofErr w:type="spellEnd"/>
      <w:r w:rsidRPr="001A69B5">
        <w:t xml:space="preserve"> gjennom til dømes </w:t>
      </w:r>
      <w:proofErr w:type="spellStart"/>
      <w:r w:rsidRPr="001A69B5">
        <w:t>meir</w:t>
      </w:r>
      <w:proofErr w:type="spellEnd"/>
      <w:r w:rsidRPr="001A69B5">
        <w:t xml:space="preserve"> studentaktive læringsformer</w:t>
      </w:r>
    </w:p>
    <w:p w14:paraId="264B8C5F" w14:textId="77777777" w:rsidR="000513CD" w:rsidRPr="001A69B5" w:rsidRDefault="0009509B" w:rsidP="001A69B5">
      <w:pPr>
        <w:pStyle w:val="Liste"/>
      </w:pPr>
      <w:r w:rsidRPr="001A69B5">
        <w:t xml:space="preserve">utdanninga gir </w:t>
      </w:r>
      <w:proofErr w:type="spellStart"/>
      <w:r w:rsidRPr="001A69B5">
        <w:t>studentane</w:t>
      </w:r>
      <w:proofErr w:type="spellEnd"/>
      <w:r w:rsidRPr="001A69B5">
        <w:t xml:space="preserve"> yrkestilpassa kompetanse i alle fag</w:t>
      </w:r>
    </w:p>
    <w:p w14:paraId="3B54DBA6" w14:textId="77777777" w:rsidR="000513CD" w:rsidRPr="001A69B5" w:rsidRDefault="0009509B" w:rsidP="001A69B5">
      <w:pPr>
        <w:pStyle w:val="Liste"/>
      </w:pPr>
      <w:r w:rsidRPr="001A69B5">
        <w:t xml:space="preserve">data og forskingsresultat kan </w:t>
      </w:r>
      <w:proofErr w:type="spellStart"/>
      <w:r w:rsidRPr="001A69B5">
        <w:t>delast</w:t>
      </w:r>
      <w:proofErr w:type="spellEnd"/>
      <w:r w:rsidRPr="001A69B5">
        <w:t xml:space="preserve"> og brukast om att på </w:t>
      </w:r>
      <w:proofErr w:type="spellStart"/>
      <w:r w:rsidRPr="001A69B5">
        <w:t>ein</w:t>
      </w:r>
      <w:proofErr w:type="spellEnd"/>
      <w:r w:rsidRPr="001A69B5">
        <w:t xml:space="preserve"> trygg måte</w:t>
      </w:r>
    </w:p>
    <w:p w14:paraId="417B3F8E" w14:textId="77777777" w:rsidR="000513CD" w:rsidRPr="001A69B5" w:rsidRDefault="0009509B" w:rsidP="001A69B5">
      <w:r w:rsidRPr="001A69B5">
        <w:t xml:space="preserve">Under kvart av </w:t>
      </w:r>
      <w:proofErr w:type="spellStart"/>
      <w:r w:rsidRPr="001A69B5">
        <w:t>dei</w:t>
      </w:r>
      <w:proofErr w:type="spellEnd"/>
      <w:r w:rsidRPr="001A69B5">
        <w:t xml:space="preserve"> seks innsatsområda vil det </w:t>
      </w:r>
      <w:proofErr w:type="spellStart"/>
      <w:r w:rsidRPr="001A69B5">
        <w:t>vere</w:t>
      </w:r>
      <w:proofErr w:type="spellEnd"/>
      <w:r w:rsidRPr="001A69B5">
        <w:t xml:space="preserve"> tiltaksområde som er viktige for å </w:t>
      </w:r>
      <w:proofErr w:type="spellStart"/>
      <w:r w:rsidRPr="001A69B5">
        <w:t>verkeleg</w:t>
      </w:r>
      <w:proofErr w:type="spellEnd"/>
      <w:r w:rsidRPr="001A69B5">
        <w:t xml:space="preserve">- </w:t>
      </w:r>
      <w:proofErr w:type="spellStart"/>
      <w:r w:rsidRPr="001A69B5">
        <w:t>gjere</w:t>
      </w:r>
      <w:proofErr w:type="spellEnd"/>
      <w:r w:rsidRPr="001A69B5">
        <w:t xml:space="preserve"> </w:t>
      </w:r>
      <w:proofErr w:type="spellStart"/>
      <w:r w:rsidRPr="001A69B5">
        <w:t>dei</w:t>
      </w:r>
      <w:proofErr w:type="spellEnd"/>
      <w:r w:rsidRPr="001A69B5">
        <w:t xml:space="preserve"> strategiske innsatsområda.</w:t>
      </w:r>
    </w:p>
    <w:p w14:paraId="3041F2AB" w14:textId="77777777" w:rsidR="000513CD" w:rsidRPr="001A69B5" w:rsidRDefault="0009509B" w:rsidP="001A69B5">
      <w:r w:rsidRPr="001A69B5">
        <w:t xml:space="preserve">Kvart år søker mange </w:t>
      </w:r>
      <w:proofErr w:type="spellStart"/>
      <w:r w:rsidRPr="001A69B5">
        <w:t>studentar</w:t>
      </w:r>
      <w:proofErr w:type="spellEnd"/>
      <w:r w:rsidRPr="001A69B5">
        <w:t xml:space="preserve"> om opptak til studium der det inngår praksis med barn og unge, og i kommunale helse- og </w:t>
      </w:r>
      <w:proofErr w:type="spellStart"/>
      <w:r w:rsidRPr="001A69B5">
        <w:t>omsorgstenester</w:t>
      </w:r>
      <w:proofErr w:type="spellEnd"/>
      <w:r w:rsidRPr="001A69B5">
        <w:t xml:space="preserve">. </w:t>
      </w:r>
      <w:proofErr w:type="gramStart"/>
      <w:r w:rsidRPr="001A69B5">
        <w:t>Slike studium</w:t>
      </w:r>
      <w:proofErr w:type="gramEnd"/>
      <w:r w:rsidRPr="001A69B5">
        <w:t xml:space="preserve"> stiller krav om å legge fram </w:t>
      </w:r>
      <w:proofErr w:type="spellStart"/>
      <w:r w:rsidRPr="001A69B5">
        <w:t>ein</w:t>
      </w:r>
      <w:proofErr w:type="spellEnd"/>
      <w:r w:rsidRPr="001A69B5">
        <w:t xml:space="preserve"> gyldig politiattest. Denne praksisen gir </w:t>
      </w:r>
      <w:proofErr w:type="spellStart"/>
      <w:r w:rsidRPr="001A69B5">
        <w:t>uformålstenlege</w:t>
      </w:r>
      <w:proofErr w:type="spellEnd"/>
      <w:r w:rsidRPr="001A69B5">
        <w:t xml:space="preserve"> steg for </w:t>
      </w:r>
      <w:proofErr w:type="spellStart"/>
      <w:r w:rsidRPr="001A69B5">
        <w:t>studentane</w:t>
      </w:r>
      <w:proofErr w:type="spellEnd"/>
      <w:r w:rsidRPr="001A69B5">
        <w:t xml:space="preserve"> som må søke om attest </w:t>
      </w:r>
      <w:proofErr w:type="spellStart"/>
      <w:r w:rsidRPr="001A69B5">
        <w:t>éin</w:t>
      </w:r>
      <w:proofErr w:type="spellEnd"/>
      <w:r w:rsidRPr="001A69B5">
        <w:t xml:space="preserve"> stad og sende inn attesten </w:t>
      </w:r>
      <w:proofErr w:type="spellStart"/>
      <w:r w:rsidRPr="001A69B5">
        <w:t>ein</w:t>
      </w:r>
      <w:proofErr w:type="spellEnd"/>
      <w:r w:rsidRPr="001A69B5">
        <w:t xml:space="preserve"> </w:t>
      </w:r>
      <w:proofErr w:type="spellStart"/>
      <w:r w:rsidRPr="001A69B5">
        <w:t>annan</w:t>
      </w:r>
      <w:proofErr w:type="spellEnd"/>
      <w:r w:rsidRPr="001A69B5">
        <w:t xml:space="preserve"> stad, og det krev ekstra administrasjon for </w:t>
      </w:r>
      <w:proofErr w:type="spellStart"/>
      <w:r w:rsidRPr="001A69B5">
        <w:t>utdanningsinstitusjonane</w:t>
      </w:r>
      <w:proofErr w:type="spellEnd"/>
      <w:r w:rsidRPr="001A69B5">
        <w:t xml:space="preserve">. Samtidig kan </w:t>
      </w:r>
      <w:proofErr w:type="spellStart"/>
      <w:r w:rsidRPr="001A69B5">
        <w:t>ein</w:t>
      </w:r>
      <w:proofErr w:type="spellEnd"/>
      <w:r w:rsidRPr="001A69B5">
        <w:t xml:space="preserve"> </w:t>
      </w:r>
      <w:proofErr w:type="spellStart"/>
      <w:r w:rsidRPr="001A69B5">
        <w:t>ikkje</w:t>
      </w:r>
      <w:proofErr w:type="spellEnd"/>
      <w:r w:rsidRPr="001A69B5">
        <w:t xml:space="preserve"> </w:t>
      </w:r>
      <w:proofErr w:type="spellStart"/>
      <w:r w:rsidRPr="001A69B5">
        <w:t>vere</w:t>
      </w:r>
      <w:proofErr w:type="spellEnd"/>
      <w:r w:rsidRPr="001A69B5">
        <w:t xml:space="preserve"> heilt sikker på om attesten har vorte redigert før han vert sendt inn. Det er derfor </w:t>
      </w:r>
      <w:proofErr w:type="spellStart"/>
      <w:r w:rsidRPr="001A69B5">
        <w:t>ønskeleg</w:t>
      </w:r>
      <w:proofErr w:type="spellEnd"/>
      <w:r w:rsidRPr="001A69B5">
        <w:t xml:space="preserve"> å finne </w:t>
      </w:r>
      <w:proofErr w:type="spellStart"/>
      <w:r w:rsidRPr="001A69B5">
        <w:t>løysningar</w:t>
      </w:r>
      <w:proofErr w:type="spellEnd"/>
      <w:r w:rsidRPr="001A69B5">
        <w:t xml:space="preserve"> som kan forenkle prosessen, ta </w:t>
      </w:r>
      <w:proofErr w:type="spellStart"/>
      <w:r w:rsidRPr="001A69B5">
        <w:t>betre</w:t>
      </w:r>
      <w:proofErr w:type="spellEnd"/>
      <w:r w:rsidRPr="001A69B5">
        <w:t xml:space="preserve"> vare på personvernet og redusere risikoen for falske </w:t>
      </w:r>
      <w:proofErr w:type="spellStart"/>
      <w:r w:rsidRPr="001A69B5">
        <w:t>attestar</w:t>
      </w:r>
      <w:proofErr w:type="spellEnd"/>
      <w:r w:rsidRPr="001A69B5">
        <w:t xml:space="preserve">. </w:t>
      </w:r>
      <w:proofErr w:type="spellStart"/>
      <w:r w:rsidRPr="001A69B5">
        <w:t>Fleire</w:t>
      </w:r>
      <w:proofErr w:type="spellEnd"/>
      <w:r w:rsidRPr="001A69B5">
        <w:t xml:space="preserve"> </w:t>
      </w:r>
      <w:proofErr w:type="spellStart"/>
      <w:r w:rsidRPr="001A69B5">
        <w:t>sektorar</w:t>
      </w:r>
      <w:proofErr w:type="spellEnd"/>
      <w:r w:rsidRPr="001A69B5">
        <w:t xml:space="preserve"> og frivillige </w:t>
      </w:r>
      <w:proofErr w:type="spellStart"/>
      <w:r w:rsidRPr="001A69B5">
        <w:t>organisasjonar</w:t>
      </w:r>
      <w:proofErr w:type="spellEnd"/>
      <w:r w:rsidRPr="001A69B5">
        <w:t xml:space="preserve"> har </w:t>
      </w:r>
      <w:proofErr w:type="spellStart"/>
      <w:r w:rsidRPr="001A69B5">
        <w:t>tilsvarande</w:t>
      </w:r>
      <w:proofErr w:type="spellEnd"/>
      <w:r w:rsidRPr="001A69B5">
        <w:t xml:space="preserve"> behov, </w:t>
      </w:r>
      <w:proofErr w:type="spellStart"/>
      <w:r w:rsidRPr="001A69B5">
        <w:t>noko</w:t>
      </w:r>
      <w:proofErr w:type="spellEnd"/>
      <w:r w:rsidRPr="001A69B5">
        <w:t xml:space="preserve"> som i 2020 </w:t>
      </w:r>
      <w:proofErr w:type="spellStart"/>
      <w:r w:rsidRPr="001A69B5">
        <w:t>vart</w:t>
      </w:r>
      <w:proofErr w:type="spellEnd"/>
      <w:r w:rsidRPr="001A69B5">
        <w:t xml:space="preserve"> undersøkt i </w:t>
      </w:r>
      <w:proofErr w:type="spellStart"/>
      <w:r w:rsidRPr="001A69B5">
        <w:t>eit</w:t>
      </w:r>
      <w:proofErr w:type="spellEnd"/>
      <w:r w:rsidRPr="001A69B5">
        <w:t xml:space="preserve"> felles seminar. Kunnskapsdepartementet </w:t>
      </w:r>
      <w:proofErr w:type="spellStart"/>
      <w:r w:rsidRPr="001A69B5">
        <w:t>støttar</w:t>
      </w:r>
      <w:proofErr w:type="spellEnd"/>
      <w:r w:rsidRPr="001A69B5">
        <w:t xml:space="preserve"> opp om arbeidet Justis- og beredskapsdepartementet </w:t>
      </w:r>
      <w:proofErr w:type="spellStart"/>
      <w:r w:rsidRPr="001A69B5">
        <w:t>gjer</w:t>
      </w:r>
      <w:proofErr w:type="spellEnd"/>
      <w:r w:rsidRPr="001A69B5">
        <w:t xml:space="preserve"> med å vurdere ei </w:t>
      </w:r>
      <w:proofErr w:type="gramStart"/>
      <w:r w:rsidRPr="001A69B5">
        <w:t>betre løysing</w:t>
      </w:r>
      <w:proofErr w:type="gramEnd"/>
      <w:r w:rsidRPr="001A69B5">
        <w:t xml:space="preserve"> for å gi ut </w:t>
      </w:r>
      <w:proofErr w:type="spellStart"/>
      <w:r w:rsidRPr="001A69B5">
        <w:t>politiattestar</w:t>
      </w:r>
      <w:proofErr w:type="spellEnd"/>
      <w:r w:rsidRPr="001A69B5">
        <w:t>.</w:t>
      </w:r>
    </w:p>
    <w:p w14:paraId="6D0759EB" w14:textId="77777777" w:rsidR="000513CD" w:rsidRPr="001A69B5" w:rsidRDefault="0009509B" w:rsidP="001A69B5">
      <w:pPr>
        <w:pStyle w:val="avsnitt-under-undertittel"/>
      </w:pPr>
      <w:r w:rsidRPr="001A69B5">
        <w:t xml:space="preserve">Døme på forenklingstiltak i Kunnskapsdepartementets </w:t>
      </w:r>
      <w:proofErr w:type="spellStart"/>
      <w:r w:rsidRPr="001A69B5">
        <w:t>underliggande</w:t>
      </w:r>
      <w:proofErr w:type="spellEnd"/>
      <w:r w:rsidRPr="001A69B5">
        <w:t xml:space="preserve"> </w:t>
      </w:r>
      <w:proofErr w:type="spellStart"/>
      <w:r w:rsidRPr="001A69B5">
        <w:t>verksemder</w:t>
      </w:r>
      <w:proofErr w:type="spellEnd"/>
    </w:p>
    <w:p w14:paraId="4E11775E" w14:textId="77777777" w:rsidR="000513CD" w:rsidRPr="001A69B5" w:rsidRDefault="0009509B" w:rsidP="001A69B5">
      <w:r w:rsidRPr="001A69B5">
        <w:t xml:space="preserve">Unit overtok i 2020 forvaltninga av Arbeidslivsportalen, som er utvikla av </w:t>
      </w:r>
      <w:proofErr w:type="spellStart"/>
      <w:r w:rsidRPr="001A69B5">
        <w:t>OsloMet</w:t>
      </w:r>
      <w:proofErr w:type="spellEnd"/>
      <w:r w:rsidRPr="001A69B5">
        <w:t xml:space="preserve"> i samarbeid med Unit. Portalen er ei </w:t>
      </w:r>
      <w:proofErr w:type="spellStart"/>
      <w:r w:rsidRPr="001A69B5">
        <w:t>brukarvenleg</w:t>
      </w:r>
      <w:proofErr w:type="spellEnd"/>
      <w:r w:rsidRPr="001A69B5">
        <w:t xml:space="preserve"> nasjonal </w:t>
      </w:r>
      <w:proofErr w:type="spellStart"/>
      <w:r w:rsidRPr="001A69B5">
        <w:t>teneste</w:t>
      </w:r>
      <w:proofErr w:type="spellEnd"/>
      <w:r w:rsidRPr="001A69B5">
        <w:t xml:space="preserve"> som reduserer manuelt arbeid ved </w:t>
      </w:r>
      <w:proofErr w:type="spellStart"/>
      <w:r w:rsidRPr="001A69B5">
        <w:t>studiestadene</w:t>
      </w:r>
      <w:proofErr w:type="spellEnd"/>
      <w:r w:rsidRPr="001A69B5">
        <w:t xml:space="preserve"> og </w:t>
      </w:r>
      <w:proofErr w:type="spellStart"/>
      <w:r w:rsidRPr="001A69B5">
        <w:t>betrar</w:t>
      </w:r>
      <w:proofErr w:type="spellEnd"/>
      <w:r w:rsidRPr="001A69B5">
        <w:t xml:space="preserve"> informasjonsflyten mellom </w:t>
      </w:r>
      <w:proofErr w:type="spellStart"/>
      <w:r w:rsidRPr="001A69B5">
        <w:t>praksisstadar</w:t>
      </w:r>
      <w:proofErr w:type="spellEnd"/>
      <w:r w:rsidRPr="001A69B5">
        <w:t xml:space="preserve">, </w:t>
      </w:r>
      <w:proofErr w:type="spellStart"/>
      <w:r w:rsidRPr="001A69B5">
        <w:t>studiestadar</w:t>
      </w:r>
      <w:proofErr w:type="spellEnd"/>
      <w:r w:rsidRPr="001A69B5">
        <w:t xml:space="preserve"> og </w:t>
      </w:r>
      <w:proofErr w:type="spellStart"/>
      <w:r w:rsidRPr="001A69B5">
        <w:t>studentar</w:t>
      </w:r>
      <w:proofErr w:type="spellEnd"/>
      <w:r w:rsidRPr="001A69B5">
        <w:t xml:space="preserve">. Arbeidslivsportalen er brukarfinansiert av universitet og </w:t>
      </w:r>
      <w:proofErr w:type="spellStart"/>
      <w:r w:rsidRPr="001A69B5">
        <w:t>høgskular</w:t>
      </w:r>
      <w:proofErr w:type="spellEnd"/>
      <w:r w:rsidRPr="001A69B5">
        <w:t xml:space="preserve"> og kan </w:t>
      </w:r>
      <w:proofErr w:type="spellStart"/>
      <w:r w:rsidRPr="001A69B5">
        <w:t>no</w:t>
      </w:r>
      <w:proofErr w:type="spellEnd"/>
      <w:r w:rsidRPr="001A69B5">
        <w:t xml:space="preserve"> </w:t>
      </w:r>
      <w:proofErr w:type="spellStart"/>
      <w:r w:rsidRPr="001A69B5">
        <w:t>takast</w:t>
      </w:r>
      <w:proofErr w:type="spellEnd"/>
      <w:r w:rsidRPr="001A69B5">
        <w:t xml:space="preserve"> i bruk for </w:t>
      </w:r>
      <w:proofErr w:type="spellStart"/>
      <w:r w:rsidRPr="001A69B5">
        <w:t>praksisopphald</w:t>
      </w:r>
      <w:proofErr w:type="spellEnd"/>
      <w:r w:rsidRPr="001A69B5">
        <w:t xml:space="preserve"> i </w:t>
      </w:r>
      <w:proofErr w:type="spellStart"/>
      <w:r w:rsidRPr="001A69B5">
        <w:t>profesjonsutdanningane</w:t>
      </w:r>
      <w:proofErr w:type="spellEnd"/>
      <w:r w:rsidRPr="001A69B5">
        <w:t xml:space="preserve">. Han vil etter planen kunne </w:t>
      </w:r>
      <w:proofErr w:type="spellStart"/>
      <w:r w:rsidRPr="001A69B5">
        <w:t>takast</w:t>
      </w:r>
      <w:proofErr w:type="spellEnd"/>
      <w:r w:rsidRPr="001A69B5">
        <w:t xml:space="preserve"> i bruk </w:t>
      </w:r>
      <w:proofErr w:type="spellStart"/>
      <w:r w:rsidRPr="001A69B5">
        <w:t>seinare</w:t>
      </w:r>
      <w:proofErr w:type="spellEnd"/>
      <w:r w:rsidRPr="001A69B5">
        <w:t xml:space="preserve"> i 2021 for </w:t>
      </w:r>
      <w:proofErr w:type="spellStart"/>
      <w:r w:rsidRPr="001A69B5">
        <w:t>praksisopphald</w:t>
      </w:r>
      <w:proofErr w:type="spellEnd"/>
      <w:r w:rsidRPr="001A69B5">
        <w:t xml:space="preserve"> i </w:t>
      </w:r>
      <w:proofErr w:type="spellStart"/>
      <w:r w:rsidRPr="001A69B5">
        <w:t>disiplinutdanningane</w:t>
      </w:r>
      <w:proofErr w:type="spellEnd"/>
      <w:r w:rsidRPr="001A69B5">
        <w:t>.</w:t>
      </w:r>
    </w:p>
    <w:p w14:paraId="0F1D39AD" w14:textId="77777777" w:rsidR="000513CD" w:rsidRPr="001A69B5" w:rsidRDefault="0009509B" w:rsidP="001A69B5">
      <w:r w:rsidRPr="001A69B5">
        <w:t xml:space="preserve">Unit har på oppdrag </w:t>
      </w:r>
      <w:proofErr w:type="spellStart"/>
      <w:r w:rsidRPr="001A69B5">
        <w:t>frå</w:t>
      </w:r>
      <w:proofErr w:type="spellEnd"/>
      <w:r w:rsidRPr="001A69B5">
        <w:t xml:space="preserve"> Kunnskapsdepartementet utvikla den nasjonale </w:t>
      </w:r>
      <w:proofErr w:type="spellStart"/>
      <w:r w:rsidRPr="001A69B5">
        <w:t>tenesta</w:t>
      </w:r>
      <w:proofErr w:type="spellEnd"/>
      <w:r w:rsidRPr="001A69B5">
        <w:t xml:space="preserve"> Vitnemålsportalen. Der kan alle som har </w:t>
      </w:r>
      <w:proofErr w:type="spellStart"/>
      <w:r w:rsidRPr="001A69B5">
        <w:t>høgare</w:t>
      </w:r>
      <w:proofErr w:type="spellEnd"/>
      <w:r w:rsidRPr="001A69B5">
        <w:t xml:space="preserve"> utdanning </w:t>
      </w:r>
      <w:proofErr w:type="spellStart"/>
      <w:r w:rsidRPr="001A69B5">
        <w:t>frå</w:t>
      </w:r>
      <w:proofErr w:type="spellEnd"/>
      <w:r w:rsidRPr="001A69B5">
        <w:t xml:space="preserve"> </w:t>
      </w:r>
      <w:proofErr w:type="spellStart"/>
      <w:r w:rsidRPr="001A69B5">
        <w:t>Noreg</w:t>
      </w:r>
      <w:proofErr w:type="spellEnd"/>
      <w:r w:rsidRPr="001A69B5">
        <w:t xml:space="preserve">, sjølve hente ut resultata sine og dele </w:t>
      </w:r>
      <w:proofErr w:type="spellStart"/>
      <w:r w:rsidRPr="001A69B5">
        <w:t>dei</w:t>
      </w:r>
      <w:proofErr w:type="spellEnd"/>
      <w:r w:rsidRPr="001A69B5">
        <w:t xml:space="preserve"> med </w:t>
      </w:r>
      <w:proofErr w:type="spellStart"/>
      <w:r w:rsidRPr="001A69B5">
        <w:t>utdanningsinstitusjonar</w:t>
      </w:r>
      <w:proofErr w:type="spellEnd"/>
      <w:r w:rsidRPr="001A69B5">
        <w:t xml:space="preserve">, </w:t>
      </w:r>
      <w:proofErr w:type="spellStart"/>
      <w:r w:rsidRPr="001A69B5">
        <w:t>moglege</w:t>
      </w:r>
      <w:proofErr w:type="spellEnd"/>
      <w:r w:rsidRPr="001A69B5">
        <w:t xml:space="preserve"> </w:t>
      </w:r>
      <w:proofErr w:type="spellStart"/>
      <w:r w:rsidRPr="001A69B5">
        <w:t>arbeidsgivarar</w:t>
      </w:r>
      <w:proofErr w:type="spellEnd"/>
      <w:r w:rsidRPr="001A69B5">
        <w:t xml:space="preserve"> og andre </w:t>
      </w:r>
      <w:proofErr w:type="spellStart"/>
      <w:r w:rsidRPr="001A69B5">
        <w:t>interessentar</w:t>
      </w:r>
      <w:proofErr w:type="spellEnd"/>
      <w:r w:rsidRPr="001A69B5">
        <w:t xml:space="preserve">. Vitnemålsportalen </w:t>
      </w:r>
      <w:proofErr w:type="spellStart"/>
      <w:r w:rsidRPr="001A69B5">
        <w:t>sikrar</w:t>
      </w:r>
      <w:proofErr w:type="spellEnd"/>
      <w:r w:rsidRPr="001A69B5">
        <w:t xml:space="preserve"> at resultata som vert delte, er korrekte. Universitet og </w:t>
      </w:r>
      <w:proofErr w:type="spellStart"/>
      <w:r w:rsidRPr="001A69B5">
        <w:t>høgskular</w:t>
      </w:r>
      <w:proofErr w:type="spellEnd"/>
      <w:r w:rsidRPr="001A69B5">
        <w:t xml:space="preserve"> har gjennom Vitnemålsportalen fått mindre arbeid med produksjon av karakterutskrift, og </w:t>
      </w:r>
      <w:proofErr w:type="spellStart"/>
      <w:r w:rsidRPr="001A69B5">
        <w:t>arbeidssøkarar</w:t>
      </w:r>
      <w:proofErr w:type="spellEnd"/>
      <w:r w:rsidRPr="001A69B5">
        <w:t xml:space="preserve"> kan enkelt dele eigne resultat på </w:t>
      </w:r>
      <w:proofErr w:type="spellStart"/>
      <w:r w:rsidRPr="001A69B5">
        <w:t>ein</w:t>
      </w:r>
      <w:proofErr w:type="spellEnd"/>
      <w:r w:rsidRPr="001A69B5">
        <w:t xml:space="preserve"> trygg måte.</w:t>
      </w:r>
    </w:p>
    <w:p w14:paraId="6F3A643B" w14:textId="77777777" w:rsidR="000513CD" w:rsidRPr="001A69B5" w:rsidRDefault="0009509B" w:rsidP="001A69B5">
      <w:r w:rsidRPr="001A69B5">
        <w:t xml:space="preserve">Nasjonalt vitenarkiv er </w:t>
      </w:r>
      <w:proofErr w:type="spellStart"/>
      <w:r w:rsidRPr="001A69B5">
        <w:t>eit</w:t>
      </w:r>
      <w:proofErr w:type="spellEnd"/>
      <w:r w:rsidRPr="001A69B5">
        <w:t xml:space="preserve"> prosjekt finansiert av Kunnskapsdepartementet som etablerer </w:t>
      </w:r>
      <w:proofErr w:type="spellStart"/>
      <w:r w:rsidRPr="001A69B5">
        <w:t>eit</w:t>
      </w:r>
      <w:proofErr w:type="spellEnd"/>
      <w:r w:rsidRPr="001A69B5">
        <w:t xml:space="preserve"> felles nasjonalt kunnskapsarkiv for deponering av </w:t>
      </w:r>
      <w:proofErr w:type="spellStart"/>
      <w:r w:rsidRPr="001A69B5">
        <w:t>vitskapelege</w:t>
      </w:r>
      <w:proofErr w:type="spellEnd"/>
      <w:r w:rsidRPr="001A69B5">
        <w:t xml:space="preserve"> </w:t>
      </w:r>
      <w:proofErr w:type="spellStart"/>
      <w:r w:rsidRPr="001A69B5">
        <w:t>artiklar</w:t>
      </w:r>
      <w:proofErr w:type="spellEnd"/>
      <w:r w:rsidRPr="001A69B5">
        <w:t xml:space="preserve">, andre </w:t>
      </w:r>
      <w:proofErr w:type="spellStart"/>
      <w:r w:rsidRPr="001A69B5">
        <w:t>typar</w:t>
      </w:r>
      <w:proofErr w:type="spellEnd"/>
      <w:r w:rsidRPr="001A69B5">
        <w:t xml:space="preserve"> forskingsresultat og </w:t>
      </w:r>
      <w:proofErr w:type="spellStart"/>
      <w:r w:rsidRPr="001A69B5">
        <w:t>studentoppgåver</w:t>
      </w:r>
      <w:proofErr w:type="spellEnd"/>
      <w:r w:rsidRPr="001A69B5">
        <w:t xml:space="preserve">. Det vil erstatte </w:t>
      </w:r>
      <w:proofErr w:type="spellStart"/>
      <w:r w:rsidRPr="001A69B5">
        <w:t>dei</w:t>
      </w:r>
      <w:proofErr w:type="spellEnd"/>
      <w:r w:rsidRPr="001A69B5">
        <w:t xml:space="preserve"> institusjonelle kunnskapsarkiva og legge til rette for </w:t>
      </w:r>
      <w:proofErr w:type="spellStart"/>
      <w:r w:rsidRPr="001A69B5">
        <w:t>meir</w:t>
      </w:r>
      <w:proofErr w:type="spellEnd"/>
      <w:r w:rsidRPr="001A69B5">
        <w:t xml:space="preserve"> effektiv bruk av både kunnskapsarkiv, forskingsinformasjon og rapportering. Det nye kunnskapsarkivet er i bruk hos </w:t>
      </w:r>
      <w:proofErr w:type="spellStart"/>
      <w:r w:rsidRPr="001A69B5">
        <w:t>pilotinstitusjonar</w:t>
      </w:r>
      <w:proofErr w:type="spellEnd"/>
      <w:r w:rsidRPr="001A69B5">
        <w:t xml:space="preserve"> </w:t>
      </w:r>
      <w:proofErr w:type="spellStart"/>
      <w:r w:rsidRPr="001A69B5">
        <w:t>frå</w:t>
      </w:r>
      <w:proofErr w:type="spellEnd"/>
      <w:r w:rsidRPr="001A69B5">
        <w:t xml:space="preserve"> 2020, og </w:t>
      </w:r>
      <w:proofErr w:type="spellStart"/>
      <w:r w:rsidRPr="001A69B5">
        <w:t>fleire</w:t>
      </w:r>
      <w:proofErr w:type="spellEnd"/>
      <w:r w:rsidRPr="001A69B5">
        <w:t xml:space="preserve"> </w:t>
      </w:r>
      <w:proofErr w:type="spellStart"/>
      <w:r w:rsidRPr="001A69B5">
        <w:t>institusjonar</w:t>
      </w:r>
      <w:proofErr w:type="spellEnd"/>
      <w:r w:rsidRPr="001A69B5">
        <w:t xml:space="preserve"> vil gradvis ta løysinga i bruk.</w:t>
      </w:r>
    </w:p>
    <w:p w14:paraId="2E242917" w14:textId="77777777" w:rsidR="000513CD" w:rsidRPr="001A69B5" w:rsidRDefault="0009509B" w:rsidP="001A69B5">
      <w:pPr>
        <w:pStyle w:val="avsnitt-under-undertittel"/>
      </w:pPr>
      <w:proofErr w:type="spellStart"/>
      <w:r w:rsidRPr="001A69B5">
        <w:t>Samanslåing</w:t>
      </w:r>
      <w:proofErr w:type="spellEnd"/>
      <w:r w:rsidRPr="001A69B5">
        <w:t xml:space="preserve"> av direktorat og </w:t>
      </w:r>
      <w:proofErr w:type="spellStart"/>
      <w:r w:rsidRPr="001A69B5">
        <w:t>statleg</w:t>
      </w:r>
      <w:proofErr w:type="spellEnd"/>
      <w:r w:rsidRPr="001A69B5">
        <w:t xml:space="preserve"> </w:t>
      </w:r>
      <w:proofErr w:type="spellStart"/>
      <w:r w:rsidRPr="001A69B5">
        <w:t>eigde</w:t>
      </w:r>
      <w:proofErr w:type="spellEnd"/>
      <w:r w:rsidRPr="001A69B5">
        <w:t xml:space="preserve"> aksjeselskap </w:t>
      </w:r>
      <w:proofErr w:type="spellStart"/>
      <w:r w:rsidRPr="001A69B5">
        <w:t>innanfor</w:t>
      </w:r>
      <w:proofErr w:type="spellEnd"/>
      <w:r w:rsidRPr="001A69B5">
        <w:t xml:space="preserve"> </w:t>
      </w:r>
      <w:proofErr w:type="spellStart"/>
      <w:r w:rsidRPr="001A69B5">
        <w:t>høgare</w:t>
      </w:r>
      <w:proofErr w:type="spellEnd"/>
      <w:r w:rsidRPr="001A69B5">
        <w:t xml:space="preserve"> utdanning og kompetansepolitikk</w:t>
      </w:r>
    </w:p>
    <w:p w14:paraId="3C49225C" w14:textId="77777777" w:rsidR="000513CD" w:rsidRPr="001A69B5" w:rsidRDefault="0009509B" w:rsidP="001A69B5">
      <w:r w:rsidRPr="001A69B5">
        <w:t xml:space="preserve">Regjeringa har store </w:t>
      </w:r>
      <w:proofErr w:type="spellStart"/>
      <w:r w:rsidRPr="001A69B5">
        <w:t>forventningar</w:t>
      </w:r>
      <w:proofErr w:type="spellEnd"/>
      <w:r w:rsidRPr="001A69B5">
        <w:t xml:space="preserve"> til universiteta, </w:t>
      </w:r>
      <w:proofErr w:type="spellStart"/>
      <w:r w:rsidRPr="001A69B5">
        <w:t>høgskulane</w:t>
      </w:r>
      <w:proofErr w:type="spellEnd"/>
      <w:r w:rsidRPr="001A69B5">
        <w:t xml:space="preserve"> og </w:t>
      </w:r>
      <w:proofErr w:type="spellStart"/>
      <w:r w:rsidRPr="001A69B5">
        <w:t>fagskulane</w:t>
      </w:r>
      <w:proofErr w:type="spellEnd"/>
      <w:r w:rsidRPr="001A69B5">
        <w:t xml:space="preserve">. Derfor må òg direktorat og </w:t>
      </w:r>
      <w:proofErr w:type="spellStart"/>
      <w:r w:rsidRPr="001A69B5">
        <w:t>verksemder</w:t>
      </w:r>
      <w:proofErr w:type="spellEnd"/>
      <w:r w:rsidRPr="001A69B5">
        <w:t xml:space="preserve"> i </w:t>
      </w:r>
      <w:proofErr w:type="spellStart"/>
      <w:r w:rsidRPr="001A69B5">
        <w:t>høgare</w:t>
      </w:r>
      <w:proofErr w:type="spellEnd"/>
      <w:r w:rsidRPr="001A69B5">
        <w:t xml:space="preserve"> utdanning og kompetansepolitikk </w:t>
      </w:r>
      <w:proofErr w:type="spellStart"/>
      <w:r w:rsidRPr="001A69B5">
        <w:t>vere</w:t>
      </w:r>
      <w:proofErr w:type="spellEnd"/>
      <w:r w:rsidRPr="001A69B5">
        <w:t xml:space="preserve"> best </w:t>
      </w:r>
      <w:proofErr w:type="spellStart"/>
      <w:r w:rsidRPr="001A69B5">
        <w:t>mogleg</w:t>
      </w:r>
      <w:proofErr w:type="spellEnd"/>
      <w:r w:rsidRPr="001A69B5">
        <w:t xml:space="preserve"> skodde for å bidra i </w:t>
      </w:r>
      <w:proofErr w:type="spellStart"/>
      <w:r w:rsidRPr="001A69B5">
        <w:t>vidareutvikling</w:t>
      </w:r>
      <w:proofErr w:type="spellEnd"/>
      <w:r w:rsidRPr="001A69B5">
        <w:t xml:space="preserve"> av områda. For å rydde i </w:t>
      </w:r>
      <w:proofErr w:type="spellStart"/>
      <w:r w:rsidRPr="001A69B5">
        <w:t>overlappande</w:t>
      </w:r>
      <w:proofErr w:type="spellEnd"/>
      <w:r w:rsidRPr="001A69B5">
        <w:t xml:space="preserve"> </w:t>
      </w:r>
      <w:proofErr w:type="spellStart"/>
      <w:r w:rsidRPr="001A69B5">
        <w:t>oppgåve</w:t>
      </w:r>
      <w:proofErr w:type="spellEnd"/>
      <w:r w:rsidRPr="001A69B5">
        <w:t xml:space="preserve">- og ansvarsområde </w:t>
      </w:r>
      <w:proofErr w:type="spellStart"/>
      <w:r w:rsidRPr="001A69B5">
        <w:t>innanfor</w:t>
      </w:r>
      <w:proofErr w:type="spellEnd"/>
      <w:r w:rsidRPr="001A69B5">
        <w:t xml:space="preserve"> </w:t>
      </w:r>
      <w:proofErr w:type="spellStart"/>
      <w:r w:rsidRPr="001A69B5">
        <w:t>høgare</w:t>
      </w:r>
      <w:proofErr w:type="spellEnd"/>
      <w:r w:rsidRPr="001A69B5">
        <w:t xml:space="preserve"> utdanning og kompetansepolitikk har regjeringa </w:t>
      </w:r>
      <w:proofErr w:type="spellStart"/>
      <w:r w:rsidRPr="001A69B5">
        <w:t>vedteke</w:t>
      </w:r>
      <w:proofErr w:type="spellEnd"/>
      <w:r w:rsidRPr="001A69B5">
        <w:t xml:space="preserve"> å opprette </w:t>
      </w:r>
      <w:proofErr w:type="spellStart"/>
      <w:r w:rsidRPr="001A69B5">
        <w:t>eitt</w:t>
      </w:r>
      <w:proofErr w:type="spellEnd"/>
      <w:r w:rsidRPr="001A69B5">
        <w:t xml:space="preserve"> direktorat for </w:t>
      </w:r>
      <w:proofErr w:type="spellStart"/>
      <w:r w:rsidRPr="001A69B5">
        <w:t>høgare</w:t>
      </w:r>
      <w:proofErr w:type="spellEnd"/>
      <w:r w:rsidRPr="001A69B5">
        <w:t xml:space="preserve"> utdanning og kompetanse og </w:t>
      </w:r>
      <w:proofErr w:type="spellStart"/>
      <w:r w:rsidRPr="001A69B5">
        <w:t>eitt</w:t>
      </w:r>
      <w:proofErr w:type="spellEnd"/>
      <w:r w:rsidRPr="001A69B5">
        <w:t xml:space="preserve"> </w:t>
      </w:r>
      <w:proofErr w:type="spellStart"/>
      <w:r w:rsidRPr="001A69B5">
        <w:t>tenesteleveranseorgan</w:t>
      </w:r>
      <w:proofErr w:type="spellEnd"/>
      <w:r w:rsidRPr="001A69B5">
        <w:t xml:space="preserve">. Det blir såleis </w:t>
      </w:r>
      <w:proofErr w:type="spellStart"/>
      <w:r w:rsidRPr="001A69B5">
        <w:t>lettare</w:t>
      </w:r>
      <w:proofErr w:type="spellEnd"/>
      <w:r w:rsidRPr="001A69B5">
        <w:t xml:space="preserve"> å sjå </w:t>
      </w:r>
      <w:proofErr w:type="spellStart"/>
      <w:r w:rsidRPr="001A69B5">
        <w:t>høgare</w:t>
      </w:r>
      <w:proofErr w:type="spellEnd"/>
      <w:r w:rsidRPr="001A69B5">
        <w:t xml:space="preserve"> utdanning og kompetansepolitikk i </w:t>
      </w:r>
      <w:proofErr w:type="spellStart"/>
      <w:r w:rsidRPr="001A69B5">
        <w:t>samanheng</w:t>
      </w:r>
      <w:proofErr w:type="spellEnd"/>
      <w:r w:rsidRPr="001A69B5">
        <w:t xml:space="preserve">, og det blir færre </w:t>
      </w:r>
      <w:proofErr w:type="spellStart"/>
      <w:r w:rsidRPr="001A69B5">
        <w:t>verksemder</w:t>
      </w:r>
      <w:proofErr w:type="spellEnd"/>
      <w:r w:rsidRPr="001A69B5">
        <w:t xml:space="preserve"> som universitet, </w:t>
      </w:r>
      <w:proofErr w:type="spellStart"/>
      <w:r w:rsidRPr="001A69B5">
        <w:t>høgskular</w:t>
      </w:r>
      <w:proofErr w:type="spellEnd"/>
      <w:r w:rsidRPr="001A69B5">
        <w:t xml:space="preserve">, </w:t>
      </w:r>
      <w:proofErr w:type="spellStart"/>
      <w:r w:rsidRPr="001A69B5">
        <w:t>fagskular</w:t>
      </w:r>
      <w:proofErr w:type="spellEnd"/>
      <w:r w:rsidRPr="001A69B5">
        <w:t xml:space="preserve"> og andre må ta omsyn til.</w:t>
      </w:r>
    </w:p>
    <w:p w14:paraId="5CB7F671"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 (HK-</w:t>
      </w:r>
      <w:proofErr w:type="spellStart"/>
      <w:r w:rsidRPr="001A69B5">
        <w:t>dir</w:t>
      </w:r>
      <w:proofErr w:type="spellEnd"/>
      <w:r w:rsidRPr="001A69B5">
        <w:t xml:space="preserve">) blei etablert 1. juli 2021 gjennom ei </w:t>
      </w:r>
      <w:proofErr w:type="spellStart"/>
      <w:r w:rsidRPr="001A69B5">
        <w:t>samanslåing</w:t>
      </w:r>
      <w:proofErr w:type="spellEnd"/>
      <w:r w:rsidRPr="001A69B5">
        <w:t xml:space="preserve"> av Kompetanse </w:t>
      </w:r>
      <w:proofErr w:type="spellStart"/>
      <w:r w:rsidRPr="001A69B5">
        <w:t>Noreg</w:t>
      </w:r>
      <w:proofErr w:type="spellEnd"/>
      <w:r w:rsidRPr="001A69B5">
        <w:t xml:space="preserve">, </w:t>
      </w:r>
      <w:proofErr w:type="spellStart"/>
      <w:r w:rsidRPr="001A69B5">
        <w:t>Diku</w:t>
      </w:r>
      <w:proofErr w:type="spellEnd"/>
      <w:r w:rsidRPr="001A69B5">
        <w:t xml:space="preserve"> og </w:t>
      </w:r>
      <w:proofErr w:type="spellStart"/>
      <w:r w:rsidRPr="001A69B5">
        <w:t>delar</w:t>
      </w:r>
      <w:proofErr w:type="spellEnd"/>
      <w:r w:rsidRPr="001A69B5">
        <w:t xml:space="preserve"> av Unit. Det nye direktoratet får òg </w:t>
      </w:r>
      <w:proofErr w:type="spellStart"/>
      <w:r w:rsidRPr="001A69B5">
        <w:t>oppgåver</w:t>
      </w:r>
      <w:proofErr w:type="spellEnd"/>
      <w:r w:rsidRPr="001A69B5">
        <w:t xml:space="preserve"> </w:t>
      </w:r>
      <w:proofErr w:type="spellStart"/>
      <w:r w:rsidRPr="001A69B5">
        <w:t>frå</w:t>
      </w:r>
      <w:proofErr w:type="spellEnd"/>
      <w:r w:rsidRPr="001A69B5">
        <w:t xml:space="preserve"> NSD og NOKUT, i tillegg til </w:t>
      </w:r>
      <w:proofErr w:type="spellStart"/>
      <w:r w:rsidRPr="001A69B5">
        <w:t>pådrivareininga</w:t>
      </w:r>
      <w:proofErr w:type="spellEnd"/>
      <w:r w:rsidRPr="001A69B5">
        <w:t xml:space="preserve"> Universell. Det samanslåtte direktoratet skal rette seg mot å betre kompetansen til </w:t>
      </w:r>
      <w:proofErr w:type="spellStart"/>
      <w:r w:rsidRPr="001A69B5">
        <w:t>studentar</w:t>
      </w:r>
      <w:proofErr w:type="spellEnd"/>
      <w:r w:rsidRPr="001A69B5">
        <w:t xml:space="preserve"> og </w:t>
      </w:r>
      <w:proofErr w:type="spellStart"/>
      <w:r w:rsidRPr="001A69B5">
        <w:t>vaksne</w:t>
      </w:r>
      <w:proofErr w:type="spellEnd"/>
      <w:r w:rsidRPr="001A69B5">
        <w:t xml:space="preserve"> på alle utdanningsnivå. Dette vil bidra til å </w:t>
      </w:r>
      <w:proofErr w:type="spellStart"/>
      <w:r w:rsidRPr="001A69B5">
        <w:t>vidareutvikle</w:t>
      </w:r>
      <w:proofErr w:type="spellEnd"/>
      <w:r w:rsidRPr="001A69B5">
        <w:t xml:space="preserve"> </w:t>
      </w:r>
      <w:proofErr w:type="spellStart"/>
      <w:r w:rsidRPr="001A69B5">
        <w:t>fagskulane</w:t>
      </w:r>
      <w:proofErr w:type="spellEnd"/>
      <w:r w:rsidRPr="001A69B5">
        <w:t xml:space="preserve">, </w:t>
      </w:r>
      <w:proofErr w:type="spellStart"/>
      <w:r w:rsidRPr="001A69B5">
        <w:t>høgskulane</w:t>
      </w:r>
      <w:proofErr w:type="spellEnd"/>
      <w:r w:rsidRPr="001A69B5">
        <w:t xml:space="preserve"> og universiteta og det kompetansepolitiske området. </w:t>
      </w:r>
    </w:p>
    <w:p w14:paraId="093A396F" w14:textId="5DE8156F" w:rsidR="000513CD" w:rsidRPr="001A69B5" w:rsidRDefault="0009509B" w:rsidP="001A69B5">
      <w:r w:rsidRPr="001A69B5">
        <w:t xml:space="preserve">Dei digitale </w:t>
      </w:r>
      <w:proofErr w:type="spellStart"/>
      <w:r w:rsidRPr="001A69B5">
        <w:t>tenesteleveransane</w:t>
      </w:r>
      <w:proofErr w:type="spellEnd"/>
      <w:r w:rsidRPr="001A69B5">
        <w:t xml:space="preserve"> til kunnskapssektoren skal òg </w:t>
      </w:r>
      <w:proofErr w:type="spellStart"/>
      <w:r w:rsidRPr="001A69B5">
        <w:t>organiserast</w:t>
      </w:r>
      <w:proofErr w:type="spellEnd"/>
      <w:r w:rsidRPr="001A69B5">
        <w:t xml:space="preserve"> </w:t>
      </w:r>
      <w:proofErr w:type="spellStart"/>
      <w:r w:rsidRPr="001A69B5">
        <w:t>meir</w:t>
      </w:r>
      <w:proofErr w:type="spellEnd"/>
      <w:r w:rsidRPr="001A69B5">
        <w:t xml:space="preserve"> effektivt. Kunnskapssektorens </w:t>
      </w:r>
      <w:proofErr w:type="spellStart"/>
      <w:r w:rsidRPr="001A69B5">
        <w:t>tenesteleverandør</w:t>
      </w:r>
      <w:proofErr w:type="spellEnd"/>
      <w:r w:rsidRPr="001A69B5">
        <w:t xml:space="preserve"> (Sikt) blir etablert 1. januar 2022. Dei fleste av Units digitale </w:t>
      </w:r>
      <w:proofErr w:type="spellStart"/>
      <w:r w:rsidRPr="001A69B5">
        <w:t>tenester</w:t>
      </w:r>
      <w:proofErr w:type="spellEnd"/>
      <w:r w:rsidRPr="001A69B5">
        <w:t xml:space="preserve"> blir lagde i Sikt, som i tillegg vil overta Uninett og NSDs </w:t>
      </w:r>
      <w:proofErr w:type="spellStart"/>
      <w:r w:rsidRPr="001A69B5">
        <w:t>oppgåver</w:t>
      </w:r>
      <w:proofErr w:type="spellEnd"/>
      <w:r w:rsidRPr="001A69B5">
        <w:t xml:space="preserve">. Ei samordning av </w:t>
      </w:r>
      <w:proofErr w:type="spellStart"/>
      <w:r w:rsidRPr="001A69B5">
        <w:t>tenesteleveransane</w:t>
      </w:r>
      <w:proofErr w:type="spellEnd"/>
      <w:r w:rsidRPr="001A69B5">
        <w:t xml:space="preserve"> skal </w:t>
      </w:r>
      <w:proofErr w:type="spellStart"/>
      <w:r w:rsidRPr="001A69B5">
        <w:t>gjere</w:t>
      </w:r>
      <w:proofErr w:type="spellEnd"/>
      <w:r w:rsidRPr="001A69B5">
        <w:t xml:space="preserve"> det </w:t>
      </w:r>
      <w:proofErr w:type="spellStart"/>
      <w:r w:rsidRPr="001A69B5">
        <w:t>enklare</w:t>
      </w:r>
      <w:proofErr w:type="spellEnd"/>
      <w:r w:rsidRPr="001A69B5">
        <w:t xml:space="preserve"> å </w:t>
      </w:r>
      <w:proofErr w:type="spellStart"/>
      <w:r w:rsidRPr="001A69B5">
        <w:t>verkeleggjere</w:t>
      </w:r>
      <w:proofErr w:type="spellEnd"/>
      <w:r w:rsidRPr="001A69B5">
        <w:t xml:space="preserve"> felles </w:t>
      </w:r>
      <w:proofErr w:type="spellStart"/>
      <w:r w:rsidRPr="001A69B5">
        <w:t>strategiar</w:t>
      </w:r>
      <w:proofErr w:type="spellEnd"/>
      <w:r w:rsidRPr="001A69B5">
        <w:t xml:space="preserve"> og mål, gi effektiv ressursbruk og betre, </w:t>
      </w:r>
      <w:proofErr w:type="spellStart"/>
      <w:r w:rsidRPr="001A69B5">
        <w:t>meir</w:t>
      </w:r>
      <w:proofErr w:type="spellEnd"/>
      <w:r w:rsidRPr="001A69B5">
        <w:t xml:space="preserve"> </w:t>
      </w:r>
      <w:proofErr w:type="spellStart"/>
      <w:r w:rsidRPr="001A69B5">
        <w:t>samanhengande</w:t>
      </w:r>
      <w:proofErr w:type="spellEnd"/>
      <w:r w:rsidRPr="001A69B5">
        <w:t xml:space="preserve"> </w:t>
      </w:r>
      <w:proofErr w:type="spellStart"/>
      <w:r w:rsidRPr="001A69B5">
        <w:t>tenester</w:t>
      </w:r>
      <w:proofErr w:type="spellEnd"/>
      <w:r w:rsidRPr="001A69B5">
        <w:t xml:space="preserve"> for </w:t>
      </w:r>
      <w:proofErr w:type="spellStart"/>
      <w:r w:rsidRPr="001A69B5">
        <w:t>brukarane</w:t>
      </w:r>
      <w:proofErr w:type="spellEnd"/>
      <w:r w:rsidRPr="001A69B5">
        <w:t>.</w:t>
      </w:r>
    </w:p>
    <w:p w14:paraId="19BA0376" w14:textId="77777777" w:rsidR="000513CD" w:rsidRPr="001A69B5" w:rsidRDefault="0009509B" w:rsidP="001A69B5">
      <w:pPr>
        <w:pStyle w:val="Overskrift1"/>
      </w:pPr>
      <w:proofErr w:type="spellStart"/>
      <w:r w:rsidRPr="001A69B5">
        <w:t>Konsekvensar</w:t>
      </w:r>
      <w:proofErr w:type="spellEnd"/>
      <w:r w:rsidRPr="001A69B5">
        <w:t xml:space="preserve"> av covid-19-pandemien i kunnskapssektoren og på integreringsfeltet</w:t>
      </w:r>
    </w:p>
    <w:p w14:paraId="102378D2" w14:textId="77777777" w:rsidR="000513CD" w:rsidRPr="001A69B5" w:rsidRDefault="0009509B" w:rsidP="001A69B5">
      <w:pPr>
        <w:pStyle w:val="Undertittel"/>
      </w:pPr>
      <w:r w:rsidRPr="001A69B5">
        <w:t>Bakgrunn</w:t>
      </w:r>
    </w:p>
    <w:p w14:paraId="3BDED78C" w14:textId="77777777" w:rsidR="000513CD" w:rsidRPr="001A69B5" w:rsidRDefault="0009509B" w:rsidP="001A69B5">
      <w:r w:rsidRPr="001A69B5">
        <w:t xml:space="preserve">Covid-19-pandemien </w:t>
      </w:r>
      <w:proofErr w:type="spellStart"/>
      <w:r w:rsidRPr="001A69B5">
        <w:t>fekk</w:t>
      </w:r>
      <w:proofErr w:type="spellEnd"/>
      <w:r w:rsidRPr="001A69B5">
        <w:t xml:space="preserve"> store </w:t>
      </w:r>
      <w:proofErr w:type="spellStart"/>
      <w:r w:rsidRPr="001A69B5">
        <w:t>konsekvensar</w:t>
      </w:r>
      <w:proofErr w:type="spellEnd"/>
      <w:r w:rsidRPr="001A69B5">
        <w:t xml:space="preserve"> i kunnskapssektoren og på integreringsfeltet. For å hindre smitte blei alle </w:t>
      </w:r>
      <w:proofErr w:type="spellStart"/>
      <w:r w:rsidRPr="001A69B5">
        <w:t>barnehagar</w:t>
      </w:r>
      <w:proofErr w:type="spellEnd"/>
      <w:r w:rsidRPr="001A69B5">
        <w:t xml:space="preserve"> og </w:t>
      </w:r>
      <w:proofErr w:type="spellStart"/>
      <w:r w:rsidRPr="001A69B5">
        <w:t>utdanningsinstitusjonar</w:t>
      </w:r>
      <w:proofErr w:type="spellEnd"/>
      <w:r w:rsidRPr="001A69B5">
        <w:t xml:space="preserve"> </w:t>
      </w:r>
      <w:proofErr w:type="spellStart"/>
      <w:r w:rsidRPr="001A69B5">
        <w:t>stengde</w:t>
      </w:r>
      <w:proofErr w:type="spellEnd"/>
      <w:r w:rsidRPr="001A69B5">
        <w:t xml:space="preserve"> og undervisninga flytta over til digitale plattformer. Den økonomiske krisa førte til </w:t>
      </w:r>
      <w:proofErr w:type="spellStart"/>
      <w:r w:rsidRPr="001A69B5">
        <w:t>høgare</w:t>
      </w:r>
      <w:proofErr w:type="spellEnd"/>
      <w:r w:rsidRPr="001A69B5">
        <w:t xml:space="preserve"> </w:t>
      </w:r>
      <w:proofErr w:type="spellStart"/>
      <w:r w:rsidRPr="001A69B5">
        <w:t>etterspurnad</w:t>
      </w:r>
      <w:proofErr w:type="spellEnd"/>
      <w:r w:rsidRPr="001A69B5">
        <w:t xml:space="preserve"> etter utdanning, både </w:t>
      </w:r>
      <w:proofErr w:type="spellStart"/>
      <w:r w:rsidRPr="001A69B5">
        <w:t>innan</w:t>
      </w:r>
      <w:proofErr w:type="spellEnd"/>
      <w:r w:rsidRPr="001A69B5">
        <w:t xml:space="preserve"> </w:t>
      </w:r>
      <w:proofErr w:type="spellStart"/>
      <w:r w:rsidRPr="001A69B5">
        <w:t>vidaregåande</w:t>
      </w:r>
      <w:proofErr w:type="spellEnd"/>
      <w:r w:rsidRPr="001A69B5">
        <w:t xml:space="preserve"> opplæring, </w:t>
      </w:r>
      <w:proofErr w:type="spellStart"/>
      <w:r w:rsidRPr="001A69B5">
        <w:t>høgare</w:t>
      </w:r>
      <w:proofErr w:type="spellEnd"/>
      <w:r w:rsidRPr="001A69B5">
        <w:t xml:space="preserve"> </w:t>
      </w:r>
      <w:proofErr w:type="spellStart"/>
      <w:r w:rsidRPr="001A69B5">
        <w:t>yrkesfagleg</w:t>
      </w:r>
      <w:proofErr w:type="spellEnd"/>
      <w:r w:rsidRPr="001A69B5">
        <w:t xml:space="preserve"> utdanning og på </w:t>
      </w:r>
      <w:proofErr w:type="spellStart"/>
      <w:r w:rsidRPr="001A69B5">
        <w:t>høgskule</w:t>
      </w:r>
      <w:proofErr w:type="spellEnd"/>
      <w:r w:rsidRPr="001A69B5">
        <w:t xml:space="preserve">- og universitetsnivå. Samstundes har pandemien fått </w:t>
      </w:r>
      <w:proofErr w:type="spellStart"/>
      <w:r w:rsidRPr="001A69B5">
        <w:t>særleg</w:t>
      </w:r>
      <w:proofErr w:type="spellEnd"/>
      <w:r w:rsidRPr="001A69B5">
        <w:t xml:space="preserve"> negative </w:t>
      </w:r>
      <w:proofErr w:type="spellStart"/>
      <w:r w:rsidRPr="001A69B5">
        <w:t>konsekvensar</w:t>
      </w:r>
      <w:proofErr w:type="spellEnd"/>
      <w:r w:rsidRPr="001A69B5">
        <w:t xml:space="preserve"> for </w:t>
      </w:r>
      <w:proofErr w:type="spellStart"/>
      <w:r w:rsidRPr="001A69B5">
        <w:t>ein</w:t>
      </w:r>
      <w:proofErr w:type="spellEnd"/>
      <w:r w:rsidRPr="001A69B5">
        <w:t xml:space="preserve"> del </w:t>
      </w:r>
      <w:proofErr w:type="spellStart"/>
      <w:r w:rsidRPr="001A69B5">
        <w:t>flyktningar</w:t>
      </w:r>
      <w:proofErr w:type="spellEnd"/>
      <w:r w:rsidRPr="001A69B5">
        <w:t xml:space="preserve"> og </w:t>
      </w:r>
      <w:proofErr w:type="spellStart"/>
      <w:r w:rsidRPr="001A69B5">
        <w:t>innvandrarar</w:t>
      </w:r>
      <w:proofErr w:type="spellEnd"/>
      <w:r w:rsidRPr="001A69B5">
        <w:t>.</w:t>
      </w:r>
    </w:p>
    <w:p w14:paraId="6EFFE5BB" w14:textId="77777777" w:rsidR="000513CD" w:rsidRPr="001A69B5" w:rsidRDefault="0009509B" w:rsidP="001A69B5">
      <w:pPr>
        <w:pStyle w:val="avsnitt-tittel"/>
      </w:pPr>
      <w:proofErr w:type="spellStart"/>
      <w:r w:rsidRPr="001A69B5">
        <w:t>Barnehagar</w:t>
      </w:r>
      <w:proofErr w:type="spellEnd"/>
      <w:r w:rsidRPr="001A69B5">
        <w:t xml:space="preserve"> og </w:t>
      </w:r>
      <w:proofErr w:type="spellStart"/>
      <w:r w:rsidRPr="001A69B5">
        <w:t>skular</w:t>
      </w:r>
      <w:proofErr w:type="spellEnd"/>
    </w:p>
    <w:p w14:paraId="6A1D28E6" w14:textId="77777777" w:rsidR="000513CD" w:rsidRPr="001A69B5" w:rsidRDefault="0009509B" w:rsidP="001A69B5">
      <w:r w:rsidRPr="001A69B5">
        <w:t xml:space="preserve">På grunn av pandemien blei alle </w:t>
      </w:r>
      <w:proofErr w:type="spellStart"/>
      <w:r w:rsidRPr="001A69B5">
        <w:t>barnehagar</w:t>
      </w:r>
      <w:proofErr w:type="spellEnd"/>
      <w:r w:rsidRPr="001A69B5">
        <w:t xml:space="preserve"> og </w:t>
      </w:r>
      <w:proofErr w:type="spellStart"/>
      <w:r w:rsidRPr="001A69B5">
        <w:t>grunnskular</w:t>
      </w:r>
      <w:proofErr w:type="spellEnd"/>
      <w:r w:rsidRPr="001A69B5">
        <w:t xml:space="preserve"> </w:t>
      </w:r>
      <w:proofErr w:type="spellStart"/>
      <w:r w:rsidRPr="001A69B5">
        <w:t>stengde</w:t>
      </w:r>
      <w:proofErr w:type="spellEnd"/>
      <w:r w:rsidRPr="001A69B5">
        <w:t xml:space="preserve"> </w:t>
      </w:r>
      <w:proofErr w:type="spellStart"/>
      <w:r w:rsidRPr="001A69B5">
        <w:t>frå</w:t>
      </w:r>
      <w:proofErr w:type="spellEnd"/>
      <w:r w:rsidRPr="001A69B5">
        <w:t xml:space="preserve"> ettermiddagen 12. mars 2020. </w:t>
      </w:r>
      <w:proofErr w:type="spellStart"/>
      <w:r w:rsidRPr="001A69B5">
        <w:t>Barnehagane</w:t>
      </w:r>
      <w:proofErr w:type="spellEnd"/>
      <w:r w:rsidRPr="001A69B5">
        <w:t xml:space="preserve"> blei </w:t>
      </w:r>
      <w:proofErr w:type="spellStart"/>
      <w:r w:rsidRPr="001A69B5">
        <w:t>opna</w:t>
      </w:r>
      <w:proofErr w:type="spellEnd"/>
      <w:r w:rsidRPr="001A69B5">
        <w:t xml:space="preserve"> igjen </w:t>
      </w:r>
      <w:proofErr w:type="spellStart"/>
      <w:r w:rsidRPr="001A69B5">
        <w:t>frå</w:t>
      </w:r>
      <w:proofErr w:type="spellEnd"/>
      <w:r w:rsidRPr="001A69B5">
        <w:t xml:space="preserve"> 20. april. I </w:t>
      </w:r>
      <w:proofErr w:type="spellStart"/>
      <w:r w:rsidRPr="001A69B5">
        <w:t>grunnskulen</w:t>
      </w:r>
      <w:proofErr w:type="spellEnd"/>
      <w:r w:rsidRPr="001A69B5">
        <w:t xml:space="preserve"> blei 1.–4. trinn </w:t>
      </w:r>
      <w:proofErr w:type="spellStart"/>
      <w:r w:rsidRPr="001A69B5">
        <w:t>opna</w:t>
      </w:r>
      <w:proofErr w:type="spellEnd"/>
      <w:r w:rsidRPr="001A69B5">
        <w:t xml:space="preserve"> </w:t>
      </w:r>
      <w:proofErr w:type="spellStart"/>
      <w:r w:rsidRPr="001A69B5">
        <w:t>frå</w:t>
      </w:r>
      <w:proofErr w:type="spellEnd"/>
      <w:r w:rsidRPr="001A69B5">
        <w:t xml:space="preserve"> 27. april, </w:t>
      </w:r>
      <w:proofErr w:type="spellStart"/>
      <w:r w:rsidRPr="001A69B5">
        <w:t>medan</w:t>
      </w:r>
      <w:proofErr w:type="spellEnd"/>
      <w:r w:rsidRPr="001A69B5">
        <w:t xml:space="preserve"> </w:t>
      </w:r>
      <w:proofErr w:type="spellStart"/>
      <w:r w:rsidRPr="001A69B5">
        <w:t>resterande</w:t>
      </w:r>
      <w:proofErr w:type="spellEnd"/>
      <w:r w:rsidRPr="001A69B5">
        <w:t xml:space="preserve"> trinn blei </w:t>
      </w:r>
      <w:proofErr w:type="spellStart"/>
      <w:r w:rsidRPr="001A69B5">
        <w:t>opna</w:t>
      </w:r>
      <w:proofErr w:type="spellEnd"/>
      <w:r w:rsidRPr="001A69B5">
        <w:t xml:space="preserve"> 11. mai. Smittesituasjonen </w:t>
      </w:r>
      <w:proofErr w:type="spellStart"/>
      <w:r w:rsidRPr="001A69B5">
        <w:t>hausten</w:t>
      </w:r>
      <w:proofErr w:type="spellEnd"/>
      <w:r w:rsidRPr="001A69B5">
        <w:t xml:space="preserve"> 2020 blei relativt </w:t>
      </w:r>
      <w:proofErr w:type="spellStart"/>
      <w:r w:rsidRPr="001A69B5">
        <w:t>roleg</w:t>
      </w:r>
      <w:proofErr w:type="spellEnd"/>
      <w:r w:rsidRPr="001A69B5">
        <w:t xml:space="preserve"> </w:t>
      </w:r>
      <w:proofErr w:type="spellStart"/>
      <w:r w:rsidRPr="001A69B5">
        <w:t>sjølv</w:t>
      </w:r>
      <w:proofErr w:type="spellEnd"/>
      <w:r w:rsidRPr="001A69B5">
        <w:t xml:space="preserve"> om det var </w:t>
      </w:r>
      <w:proofErr w:type="spellStart"/>
      <w:r w:rsidRPr="001A69B5">
        <w:t>fleire</w:t>
      </w:r>
      <w:proofErr w:type="spellEnd"/>
      <w:r w:rsidRPr="001A69B5">
        <w:t xml:space="preserve"> lokale </w:t>
      </w:r>
      <w:proofErr w:type="spellStart"/>
      <w:r w:rsidRPr="001A69B5">
        <w:t>utbrot</w:t>
      </w:r>
      <w:proofErr w:type="spellEnd"/>
      <w:r w:rsidRPr="001A69B5">
        <w:t xml:space="preserve">. Tal </w:t>
      </w:r>
      <w:proofErr w:type="spellStart"/>
      <w:r w:rsidRPr="001A69B5">
        <w:t>frå</w:t>
      </w:r>
      <w:proofErr w:type="spellEnd"/>
      <w:r w:rsidRPr="001A69B5">
        <w:t xml:space="preserve"> Utdanningsdirektoratet viser at 4 pst. av </w:t>
      </w:r>
      <w:proofErr w:type="spellStart"/>
      <w:r w:rsidRPr="001A69B5">
        <w:t>barnehagane</w:t>
      </w:r>
      <w:proofErr w:type="spellEnd"/>
      <w:r w:rsidRPr="001A69B5">
        <w:t xml:space="preserve"> var heilt </w:t>
      </w:r>
      <w:proofErr w:type="spellStart"/>
      <w:r w:rsidRPr="001A69B5">
        <w:t>stengde</w:t>
      </w:r>
      <w:proofErr w:type="spellEnd"/>
      <w:r w:rsidRPr="001A69B5">
        <w:t xml:space="preserve"> minst </w:t>
      </w:r>
      <w:proofErr w:type="spellStart"/>
      <w:r w:rsidRPr="001A69B5">
        <w:t>éin</w:t>
      </w:r>
      <w:proofErr w:type="spellEnd"/>
      <w:r w:rsidRPr="001A69B5">
        <w:t xml:space="preserve"> gong i løpet av </w:t>
      </w:r>
      <w:proofErr w:type="spellStart"/>
      <w:r w:rsidRPr="001A69B5">
        <w:t>haustmånadane</w:t>
      </w:r>
      <w:proofErr w:type="spellEnd"/>
      <w:r w:rsidRPr="001A69B5">
        <w:t xml:space="preserve">, </w:t>
      </w:r>
      <w:proofErr w:type="spellStart"/>
      <w:r w:rsidRPr="001A69B5">
        <w:t>medan</w:t>
      </w:r>
      <w:proofErr w:type="spellEnd"/>
      <w:r w:rsidRPr="001A69B5">
        <w:t xml:space="preserve"> 9 pst. var delvis </w:t>
      </w:r>
      <w:proofErr w:type="spellStart"/>
      <w:r w:rsidRPr="001A69B5">
        <w:t>stengde</w:t>
      </w:r>
      <w:proofErr w:type="spellEnd"/>
      <w:r w:rsidRPr="001A69B5">
        <w:t xml:space="preserve">. For </w:t>
      </w:r>
      <w:proofErr w:type="spellStart"/>
      <w:r w:rsidRPr="001A69B5">
        <w:t>grunnskulen</w:t>
      </w:r>
      <w:proofErr w:type="spellEnd"/>
      <w:r w:rsidRPr="001A69B5">
        <w:t xml:space="preserve"> </w:t>
      </w:r>
      <w:proofErr w:type="spellStart"/>
      <w:r w:rsidRPr="001A69B5">
        <w:t>finst</w:t>
      </w:r>
      <w:proofErr w:type="spellEnd"/>
      <w:r w:rsidRPr="001A69B5">
        <w:t xml:space="preserve"> </w:t>
      </w:r>
      <w:proofErr w:type="spellStart"/>
      <w:r w:rsidRPr="001A69B5">
        <w:t>ikkje</w:t>
      </w:r>
      <w:proofErr w:type="spellEnd"/>
      <w:r w:rsidRPr="001A69B5">
        <w:t xml:space="preserve"> </w:t>
      </w:r>
      <w:proofErr w:type="spellStart"/>
      <w:r w:rsidRPr="001A69B5">
        <w:t>tilsvarande</w:t>
      </w:r>
      <w:proofErr w:type="spellEnd"/>
      <w:r w:rsidRPr="001A69B5">
        <w:t xml:space="preserve"> tal for </w:t>
      </w:r>
      <w:proofErr w:type="spellStart"/>
      <w:r w:rsidRPr="001A69B5">
        <w:t>haustmånadene</w:t>
      </w:r>
      <w:proofErr w:type="spellEnd"/>
      <w:r w:rsidRPr="001A69B5">
        <w:t xml:space="preserve">. Smittesituasjonen i første halvdel av 2021 blei </w:t>
      </w:r>
      <w:proofErr w:type="spellStart"/>
      <w:r w:rsidRPr="001A69B5">
        <w:t>meir</w:t>
      </w:r>
      <w:proofErr w:type="spellEnd"/>
      <w:r w:rsidRPr="001A69B5">
        <w:t xml:space="preserve"> dramatisk. 12 pst. av </w:t>
      </w:r>
      <w:proofErr w:type="spellStart"/>
      <w:r w:rsidRPr="001A69B5">
        <w:t>barnehagane</w:t>
      </w:r>
      <w:proofErr w:type="spellEnd"/>
      <w:r w:rsidRPr="001A69B5">
        <w:t xml:space="preserve"> måtte stenge heilt minst </w:t>
      </w:r>
      <w:proofErr w:type="spellStart"/>
      <w:r w:rsidRPr="001A69B5">
        <w:t>éin</w:t>
      </w:r>
      <w:proofErr w:type="spellEnd"/>
      <w:r w:rsidRPr="001A69B5">
        <w:t xml:space="preserve"> gong mellom januar og mars som følge av </w:t>
      </w:r>
      <w:proofErr w:type="spellStart"/>
      <w:r w:rsidRPr="001A69B5">
        <w:t>smitteutbrot</w:t>
      </w:r>
      <w:proofErr w:type="spellEnd"/>
      <w:r w:rsidRPr="001A69B5">
        <w:t xml:space="preserve">, </w:t>
      </w:r>
      <w:proofErr w:type="spellStart"/>
      <w:r w:rsidRPr="001A69B5">
        <w:t>medan</w:t>
      </w:r>
      <w:proofErr w:type="spellEnd"/>
      <w:r w:rsidRPr="001A69B5">
        <w:t xml:space="preserve"> 6 pst. måtte stenge delvis. 25 pst. av </w:t>
      </w:r>
      <w:proofErr w:type="spellStart"/>
      <w:r w:rsidRPr="001A69B5">
        <w:t>skulane</w:t>
      </w:r>
      <w:proofErr w:type="spellEnd"/>
      <w:r w:rsidRPr="001A69B5">
        <w:t xml:space="preserve"> måtte </w:t>
      </w:r>
      <w:proofErr w:type="spellStart"/>
      <w:r w:rsidRPr="001A69B5">
        <w:t>halde</w:t>
      </w:r>
      <w:proofErr w:type="spellEnd"/>
      <w:r w:rsidRPr="001A69B5">
        <w:t xml:space="preserve"> heilt eller delvis stengt minst </w:t>
      </w:r>
      <w:proofErr w:type="spellStart"/>
      <w:r w:rsidRPr="001A69B5">
        <w:t>éin</w:t>
      </w:r>
      <w:proofErr w:type="spellEnd"/>
      <w:r w:rsidRPr="001A69B5">
        <w:t xml:space="preserve"> gong i løpet av same periode. I </w:t>
      </w:r>
      <w:proofErr w:type="spellStart"/>
      <w:r w:rsidRPr="001A69B5">
        <w:t>dei</w:t>
      </w:r>
      <w:proofErr w:type="spellEnd"/>
      <w:r w:rsidRPr="001A69B5">
        <w:t xml:space="preserve"> områda som hadde mest smitte, måtte </w:t>
      </w:r>
      <w:proofErr w:type="spellStart"/>
      <w:r w:rsidRPr="001A69B5">
        <w:t>skulane</w:t>
      </w:r>
      <w:proofErr w:type="spellEnd"/>
      <w:r w:rsidRPr="001A69B5">
        <w:t xml:space="preserve"> i lange </w:t>
      </w:r>
      <w:proofErr w:type="spellStart"/>
      <w:r w:rsidRPr="001A69B5">
        <w:t>periodar</w:t>
      </w:r>
      <w:proofErr w:type="spellEnd"/>
      <w:r w:rsidRPr="001A69B5">
        <w:t xml:space="preserve"> avgrense kor mange </w:t>
      </w:r>
      <w:proofErr w:type="spellStart"/>
      <w:r w:rsidRPr="001A69B5">
        <w:t>elevar</w:t>
      </w:r>
      <w:proofErr w:type="spellEnd"/>
      <w:r w:rsidRPr="001A69B5">
        <w:t xml:space="preserve"> som kunne møte fysisk på </w:t>
      </w:r>
      <w:proofErr w:type="spellStart"/>
      <w:r w:rsidRPr="001A69B5">
        <w:t>skulen</w:t>
      </w:r>
      <w:proofErr w:type="spellEnd"/>
      <w:r w:rsidRPr="001A69B5">
        <w:t xml:space="preserve">, og mange </w:t>
      </w:r>
      <w:proofErr w:type="spellStart"/>
      <w:r w:rsidRPr="001A69B5">
        <w:t>elevar</w:t>
      </w:r>
      <w:proofErr w:type="spellEnd"/>
      <w:r w:rsidRPr="001A69B5">
        <w:t xml:space="preserve"> var lite til </w:t>
      </w:r>
      <w:proofErr w:type="spellStart"/>
      <w:r w:rsidRPr="001A69B5">
        <w:t>stades</w:t>
      </w:r>
      <w:proofErr w:type="spellEnd"/>
      <w:r w:rsidRPr="001A69B5">
        <w:t xml:space="preserve"> på </w:t>
      </w:r>
      <w:proofErr w:type="spellStart"/>
      <w:r w:rsidRPr="001A69B5">
        <w:t>skulen</w:t>
      </w:r>
      <w:proofErr w:type="spellEnd"/>
      <w:r w:rsidRPr="001A69B5">
        <w:t>.</w:t>
      </w:r>
    </w:p>
    <w:p w14:paraId="7BB6E408" w14:textId="77777777" w:rsidR="000513CD" w:rsidRPr="001A69B5" w:rsidRDefault="0009509B" w:rsidP="001A69B5">
      <w:r w:rsidRPr="001A69B5">
        <w:t xml:space="preserve">Smitteverntiltaka i </w:t>
      </w:r>
      <w:proofErr w:type="spellStart"/>
      <w:r w:rsidRPr="001A69B5">
        <w:t>skulane</w:t>
      </w:r>
      <w:proofErr w:type="spellEnd"/>
      <w:r w:rsidRPr="001A69B5">
        <w:t xml:space="preserve"> har </w:t>
      </w:r>
      <w:proofErr w:type="spellStart"/>
      <w:r w:rsidRPr="001A69B5">
        <w:t>påverka</w:t>
      </w:r>
      <w:proofErr w:type="spellEnd"/>
      <w:r w:rsidRPr="001A69B5">
        <w:t xml:space="preserve"> undervisninga og opplæringa for </w:t>
      </w:r>
      <w:proofErr w:type="spellStart"/>
      <w:r w:rsidRPr="001A69B5">
        <w:t>elevane</w:t>
      </w:r>
      <w:proofErr w:type="spellEnd"/>
      <w:r w:rsidRPr="001A69B5">
        <w:t xml:space="preserve">, jf. koronakommisjonens NOU 2021: 6 </w:t>
      </w:r>
      <w:r w:rsidRPr="001A69B5">
        <w:rPr>
          <w:rStyle w:val="kursiv"/>
        </w:rPr>
        <w:t>Myndighetenes håndtering av koronapandemien</w:t>
      </w:r>
      <w:r w:rsidRPr="001A69B5">
        <w:t xml:space="preserve">. </w:t>
      </w:r>
      <w:proofErr w:type="spellStart"/>
      <w:r w:rsidRPr="001A69B5">
        <w:t>Undersøkingar</w:t>
      </w:r>
      <w:proofErr w:type="spellEnd"/>
      <w:r w:rsidRPr="001A69B5">
        <w:t xml:space="preserve"> har vist at det har </w:t>
      </w:r>
      <w:proofErr w:type="spellStart"/>
      <w:r w:rsidRPr="001A69B5">
        <w:t>vore</w:t>
      </w:r>
      <w:proofErr w:type="spellEnd"/>
      <w:r w:rsidRPr="001A69B5">
        <w:t xml:space="preserve"> </w:t>
      </w:r>
      <w:proofErr w:type="spellStart"/>
      <w:r w:rsidRPr="001A69B5">
        <w:t>særleg</w:t>
      </w:r>
      <w:proofErr w:type="spellEnd"/>
      <w:r w:rsidRPr="001A69B5">
        <w:t xml:space="preserve"> </w:t>
      </w:r>
      <w:proofErr w:type="spellStart"/>
      <w:r w:rsidRPr="001A69B5">
        <w:t>utfordrande</w:t>
      </w:r>
      <w:proofErr w:type="spellEnd"/>
      <w:r w:rsidRPr="001A69B5">
        <w:t xml:space="preserve"> å følge opp sårbare </w:t>
      </w:r>
      <w:proofErr w:type="spellStart"/>
      <w:r w:rsidRPr="001A69B5">
        <w:t>elevar</w:t>
      </w:r>
      <w:proofErr w:type="spellEnd"/>
      <w:r w:rsidRPr="001A69B5">
        <w:t xml:space="preserve">. </w:t>
      </w:r>
      <w:proofErr w:type="spellStart"/>
      <w:r w:rsidRPr="001A69B5">
        <w:t>Rapportar</w:t>
      </w:r>
      <w:proofErr w:type="spellEnd"/>
      <w:r w:rsidRPr="001A69B5">
        <w:t xml:space="preserve"> </w:t>
      </w:r>
      <w:proofErr w:type="spellStart"/>
      <w:r w:rsidRPr="001A69B5">
        <w:t>frå</w:t>
      </w:r>
      <w:proofErr w:type="spellEnd"/>
      <w:r w:rsidRPr="001A69B5">
        <w:t xml:space="preserve"> </w:t>
      </w:r>
      <w:proofErr w:type="spellStart"/>
      <w:r w:rsidRPr="001A69B5">
        <w:t>barnehagane</w:t>
      </w:r>
      <w:proofErr w:type="spellEnd"/>
      <w:r w:rsidRPr="001A69B5">
        <w:t xml:space="preserve"> viser </w:t>
      </w:r>
      <w:proofErr w:type="spellStart"/>
      <w:r w:rsidRPr="001A69B5">
        <w:t>tilsvarande</w:t>
      </w:r>
      <w:proofErr w:type="spellEnd"/>
      <w:r w:rsidRPr="001A69B5">
        <w:t xml:space="preserve"> resultat. Tilsette i både </w:t>
      </w:r>
      <w:proofErr w:type="spellStart"/>
      <w:r w:rsidRPr="001A69B5">
        <w:t>barnehagar</w:t>
      </w:r>
      <w:proofErr w:type="spellEnd"/>
      <w:r w:rsidRPr="001A69B5">
        <w:t xml:space="preserve"> og </w:t>
      </w:r>
      <w:proofErr w:type="spellStart"/>
      <w:r w:rsidRPr="001A69B5">
        <w:t>skular</w:t>
      </w:r>
      <w:proofErr w:type="spellEnd"/>
      <w:r w:rsidRPr="001A69B5">
        <w:t xml:space="preserve"> har meldt om til dels svært </w:t>
      </w:r>
      <w:proofErr w:type="spellStart"/>
      <w:r w:rsidRPr="001A69B5">
        <w:t>høg</w:t>
      </w:r>
      <w:proofErr w:type="spellEnd"/>
      <w:r w:rsidRPr="001A69B5">
        <w:t xml:space="preserve"> arbeidsbelastning under covid-19-pandemien. Digital heimeopplæring har </w:t>
      </w:r>
      <w:proofErr w:type="spellStart"/>
      <w:r w:rsidRPr="001A69B5">
        <w:t>ikkje</w:t>
      </w:r>
      <w:proofErr w:type="spellEnd"/>
      <w:r w:rsidRPr="001A69B5">
        <w:t xml:space="preserve"> fungert like bra for alle </w:t>
      </w:r>
      <w:proofErr w:type="spellStart"/>
      <w:r w:rsidRPr="001A69B5">
        <w:t>elevar</w:t>
      </w:r>
      <w:proofErr w:type="spellEnd"/>
      <w:r w:rsidRPr="001A69B5">
        <w:t xml:space="preserve">. Mange slit med motivasjon, problem med å strukturere </w:t>
      </w:r>
      <w:proofErr w:type="spellStart"/>
      <w:r w:rsidRPr="001A69B5">
        <w:t>skuledagen</w:t>
      </w:r>
      <w:proofErr w:type="spellEnd"/>
      <w:r w:rsidRPr="001A69B5">
        <w:t xml:space="preserve">, låg </w:t>
      </w:r>
      <w:proofErr w:type="spellStart"/>
      <w:r w:rsidRPr="001A69B5">
        <w:t>meistring</w:t>
      </w:r>
      <w:proofErr w:type="spellEnd"/>
      <w:r w:rsidRPr="001A69B5">
        <w:t xml:space="preserve"> og </w:t>
      </w:r>
      <w:proofErr w:type="spellStart"/>
      <w:r w:rsidRPr="001A69B5">
        <w:t>einsemd</w:t>
      </w:r>
      <w:proofErr w:type="spellEnd"/>
      <w:r w:rsidRPr="001A69B5">
        <w:t xml:space="preserve">. </w:t>
      </w:r>
    </w:p>
    <w:p w14:paraId="3256F700" w14:textId="77777777" w:rsidR="000513CD" w:rsidRPr="001A69B5" w:rsidRDefault="0009509B" w:rsidP="001A69B5">
      <w:proofErr w:type="spellStart"/>
      <w:r w:rsidRPr="001A69B5">
        <w:t>Elevane</w:t>
      </w:r>
      <w:proofErr w:type="spellEnd"/>
      <w:r w:rsidRPr="001A69B5">
        <w:t xml:space="preserve"> på </w:t>
      </w:r>
      <w:proofErr w:type="spellStart"/>
      <w:r w:rsidRPr="001A69B5">
        <w:t>dei</w:t>
      </w:r>
      <w:proofErr w:type="spellEnd"/>
      <w:r w:rsidRPr="001A69B5">
        <w:t xml:space="preserve"> </w:t>
      </w:r>
      <w:proofErr w:type="spellStart"/>
      <w:r w:rsidRPr="001A69B5">
        <w:t>vidaregåande</w:t>
      </w:r>
      <w:proofErr w:type="spellEnd"/>
      <w:r w:rsidRPr="001A69B5">
        <w:t xml:space="preserve"> </w:t>
      </w:r>
      <w:proofErr w:type="spellStart"/>
      <w:r w:rsidRPr="001A69B5">
        <w:t>skulane</w:t>
      </w:r>
      <w:proofErr w:type="spellEnd"/>
      <w:r w:rsidRPr="001A69B5">
        <w:t xml:space="preserve"> i område med høgt smittetrykk har hatt </w:t>
      </w:r>
      <w:proofErr w:type="spellStart"/>
      <w:r w:rsidRPr="001A69B5">
        <w:t>særleg</w:t>
      </w:r>
      <w:proofErr w:type="spellEnd"/>
      <w:r w:rsidRPr="001A69B5">
        <w:t xml:space="preserve"> </w:t>
      </w:r>
      <w:proofErr w:type="spellStart"/>
      <w:r w:rsidRPr="001A69B5">
        <w:t>mykje</w:t>
      </w:r>
      <w:proofErr w:type="spellEnd"/>
      <w:r w:rsidRPr="001A69B5">
        <w:t xml:space="preserve"> digital opplæring. Dette er </w:t>
      </w:r>
      <w:proofErr w:type="spellStart"/>
      <w:r w:rsidRPr="001A69B5">
        <w:t>krevjande</w:t>
      </w:r>
      <w:proofErr w:type="spellEnd"/>
      <w:r w:rsidRPr="001A69B5">
        <w:t xml:space="preserve"> for alle, men </w:t>
      </w:r>
      <w:proofErr w:type="spellStart"/>
      <w:r w:rsidRPr="001A69B5">
        <w:t>særleg</w:t>
      </w:r>
      <w:proofErr w:type="spellEnd"/>
      <w:r w:rsidRPr="001A69B5">
        <w:t xml:space="preserve"> </w:t>
      </w:r>
      <w:proofErr w:type="spellStart"/>
      <w:r w:rsidRPr="001A69B5">
        <w:t>utfordrande</w:t>
      </w:r>
      <w:proofErr w:type="spellEnd"/>
      <w:r w:rsidRPr="001A69B5">
        <w:t xml:space="preserve"> for </w:t>
      </w:r>
      <w:proofErr w:type="spellStart"/>
      <w:r w:rsidRPr="001A69B5">
        <w:t>dei</w:t>
      </w:r>
      <w:proofErr w:type="spellEnd"/>
      <w:r w:rsidRPr="001A69B5">
        <w:t xml:space="preserve"> med opplæring som krev tilgang til </w:t>
      </w:r>
      <w:proofErr w:type="spellStart"/>
      <w:r w:rsidRPr="001A69B5">
        <w:t>verkstadar</w:t>
      </w:r>
      <w:proofErr w:type="spellEnd"/>
      <w:r w:rsidRPr="001A69B5">
        <w:t xml:space="preserve">, spesialrom og utstyr. </w:t>
      </w:r>
      <w:proofErr w:type="spellStart"/>
      <w:r w:rsidRPr="001A69B5">
        <w:t>Vidare</w:t>
      </w:r>
      <w:proofErr w:type="spellEnd"/>
      <w:r w:rsidRPr="001A69B5">
        <w:t xml:space="preserve"> har mange </w:t>
      </w:r>
      <w:proofErr w:type="spellStart"/>
      <w:r w:rsidRPr="001A69B5">
        <w:t>lærlingar</w:t>
      </w:r>
      <w:proofErr w:type="spellEnd"/>
      <w:r w:rsidRPr="001A69B5">
        <w:t xml:space="preserve"> og </w:t>
      </w:r>
      <w:proofErr w:type="spellStart"/>
      <w:r w:rsidRPr="001A69B5">
        <w:t>lærekandidatar</w:t>
      </w:r>
      <w:proofErr w:type="spellEnd"/>
      <w:r w:rsidRPr="001A69B5">
        <w:t xml:space="preserve"> </w:t>
      </w:r>
      <w:proofErr w:type="spellStart"/>
      <w:r w:rsidRPr="001A69B5">
        <w:t>vore</w:t>
      </w:r>
      <w:proofErr w:type="spellEnd"/>
      <w:r w:rsidRPr="001A69B5">
        <w:t xml:space="preserve"> permitterte. </w:t>
      </w:r>
      <w:proofErr w:type="spellStart"/>
      <w:r w:rsidRPr="001A69B5">
        <w:t>Nokre</w:t>
      </w:r>
      <w:proofErr w:type="spellEnd"/>
      <w:r w:rsidRPr="001A69B5">
        <w:t xml:space="preserve"> utdanningsprogram har </w:t>
      </w:r>
      <w:proofErr w:type="spellStart"/>
      <w:r w:rsidRPr="001A69B5">
        <w:t>vore</w:t>
      </w:r>
      <w:proofErr w:type="spellEnd"/>
      <w:r w:rsidRPr="001A69B5">
        <w:t xml:space="preserve"> </w:t>
      </w:r>
      <w:proofErr w:type="spellStart"/>
      <w:r w:rsidRPr="001A69B5">
        <w:t>hardare</w:t>
      </w:r>
      <w:proofErr w:type="spellEnd"/>
      <w:r w:rsidRPr="001A69B5">
        <w:t xml:space="preserve"> råka enn andre. På det meste var til dømes nær </w:t>
      </w:r>
      <w:proofErr w:type="spellStart"/>
      <w:r w:rsidRPr="001A69B5">
        <w:t>éin</w:t>
      </w:r>
      <w:proofErr w:type="spellEnd"/>
      <w:r w:rsidRPr="001A69B5">
        <w:t xml:space="preserve"> av fem </w:t>
      </w:r>
      <w:proofErr w:type="spellStart"/>
      <w:r w:rsidRPr="001A69B5">
        <w:t>lærlingar</w:t>
      </w:r>
      <w:proofErr w:type="spellEnd"/>
      <w:r w:rsidRPr="001A69B5">
        <w:t xml:space="preserve"> på restaurant- og matfag permitterte.</w:t>
      </w:r>
    </w:p>
    <w:p w14:paraId="4D4E8AA6" w14:textId="77777777" w:rsidR="000513CD" w:rsidRPr="001A69B5" w:rsidRDefault="0009509B" w:rsidP="001A69B5">
      <w:proofErr w:type="spellStart"/>
      <w:r w:rsidRPr="001A69B5">
        <w:t>Kommunane</w:t>
      </w:r>
      <w:proofErr w:type="spellEnd"/>
      <w:r w:rsidRPr="001A69B5">
        <w:t xml:space="preserve"> melder om at </w:t>
      </w:r>
      <w:proofErr w:type="spellStart"/>
      <w:r w:rsidRPr="001A69B5">
        <w:t>dei</w:t>
      </w:r>
      <w:proofErr w:type="spellEnd"/>
      <w:r w:rsidRPr="001A69B5">
        <w:t xml:space="preserve"> tekniske </w:t>
      </w:r>
      <w:proofErr w:type="spellStart"/>
      <w:r w:rsidRPr="001A69B5">
        <w:t>føresetnadene</w:t>
      </w:r>
      <w:proofErr w:type="spellEnd"/>
      <w:r w:rsidRPr="001A69B5">
        <w:t xml:space="preserve"> for å drive digital heimeopplæring i </w:t>
      </w:r>
      <w:proofErr w:type="spellStart"/>
      <w:r w:rsidRPr="001A69B5">
        <w:t>hovudsak</w:t>
      </w:r>
      <w:proofErr w:type="spellEnd"/>
      <w:r w:rsidRPr="001A69B5">
        <w:t xml:space="preserve"> har </w:t>
      </w:r>
      <w:proofErr w:type="spellStart"/>
      <w:r w:rsidRPr="001A69B5">
        <w:t>vore</w:t>
      </w:r>
      <w:proofErr w:type="spellEnd"/>
      <w:r w:rsidRPr="001A69B5">
        <w:t xml:space="preserve"> gode. For </w:t>
      </w:r>
      <w:proofErr w:type="spellStart"/>
      <w:r w:rsidRPr="001A69B5">
        <w:t>dei</w:t>
      </w:r>
      <w:proofErr w:type="spellEnd"/>
      <w:r w:rsidRPr="001A69B5">
        <w:t xml:space="preserve"> få som </w:t>
      </w:r>
      <w:proofErr w:type="spellStart"/>
      <w:r w:rsidRPr="001A69B5">
        <w:t>ikkje</w:t>
      </w:r>
      <w:proofErr w:type="spellEnd"/>
      <w:r w:rsidRPr="001A69B5">
        <w:t xml:space="preserve"> har hatt tilgang til datamaskin eller stabilt internett, og </w:t>
      </w:r>
      <w:proofErr w:type="spellStart"/>
      <w:r w:rsidRPr="001A69B5">
        <w:t>dei</w:t>
      </w:r>
      <w:proofErr w:type="spellEnd"/>
      <w:r w:rsidRPr="001A69B5">
        <w:t xml:space="preserve"> som har svak digital kompetanse, har stenginga </w:t>
      </w:r>
      <w:proofErr w:type="spellStart"/>
      <w:r w:rsidRPr="001A69B5">
        <w:t>vore</w:t>
      </w:r>
      <w:proofErr w:type="spellEnd"/>
      <w:r w:rsidRPr="001A69B5">
        <w:t xml:space="preserve"> svært </w:t>
      </w:r>
      <w:proofErr w:type="spellStart"/>
      <w:r w:rsidRPr="001A69B5">
        <w:t>vanskeleg</w:t>
      </w:r>
      <w:proofErr w:type="spellEnd"/>
      <w:r w:rsidRPr="001A69B5">
        <w:t xml:space="preserve">. </w:t>
      </w:r>
      <w:proofErr w:type="spellStart"/>
      <w:r w:rsidRPr="001A69B5">
        <w:t>Undersøkingar</w:t>
      </w:r>
      <w:proofErr w:type="spellEnd"/>
      <w:r w:rsidRPr="001A69B5">
        <w:t xml:space="preserve"> viser også at mange har mangla tilgang på eigna arbeidsplass heime. Både </w:t>
      </w:r>
      <w:proofErr w:type="spellStart"/>
      <w:r w:rsidRPr="001A69B5">
        <w:t>elevar</w:t>
      </w:r>
      <w:proofErr w:type="spellEnd"/>
      <w:r w:rsidRPr="001A69B5">
        <w:t xml:space="preserve">, foreldre og </w:t>
      </w:r>
      <w:proofErr w:type="spellStart"/>
      <w:r w:rsidRPr="001A69B5">
        <w:t>lærarar</w:t>
      </w:r>
      <w:proofErr w:type="spellEnd"/>
      <w:r w:rsidRPr="001A69B5">
        <w:t xml:space="preserve"> meiner </w:t>
      </w:r>
      <w:proofErr w:type="spellStart"/>
      <w:r w:rsidRPr="001A69B5">
        <w:t>gjennomgåande</w:t>
      </w:r>
      <w:proofErr w:type="spellEnd"/>
      <w:r w:rsidRPr="001A69B5">
        <w:t xml:space="preserve"> at læringsutbyttet har </w:t>
      </w:r>
      <w:proofErr w:type="spellStart"/>
      <w:r w:rsidRPr="001A69B5">
        <w:t>vore</w:t>
      </w:r>
      <w:proofErr w:type="spellEnd"/>
      <w:r w:rsidRPr="001A69B5">
        <w:t xml:space="preserve"> redusert under pandemien, og </w:t>
      </w:r>
      <w:proofErr w:type="spellStart"/>
      <w:r w:rsidRPr="001A69B5">
        <w:t>studiar</w:t>
      </w:r>
      <w:proofErr w:type="spellEnd"/>
      <w:r w:rsidRPr="001A69B5">
        <w:t xml:space="preserve"> viser både opplevde og faktiske læringstap på gruppenivå blant </w:t>
      </w:r>
      <w:proofErr w:type="spellStart"/>
      <w:r w:rsidRPr="001A69B5">
        <w:t>elevar</w:t>
      </w:r>
      <w:proofErr w:type="spellEnd"/>
      <w:r w:rsidRPr="001A69B5">
        <w:t xml:space="preserve"> på </w:t>
      </w:r>
      <w:proofErr w:type="spellStart"/>
      <w:r w:rsidRPr="001A69B5">
        <w:t>barneskule</w:t>
      </w:r>
      <w:proofErr w:type="spellEnd"/>
      <w:r w:rsidRPr="001A69B5">
        <w:t xml:space="preserve">, ungdomsskule og </w:t>
      </w:r>
      <w:proofErr w:type="spellStart"/>
      <w:r w:rsidRPr="001A69B5">
        <w:t>vidaregåande</w:t>
      </w:r>
      <w:proofErr w:type="spellEnd"/>
      <w:r w:rsidRPr="001A69B5">
        <w:t xml:space="preserve"> skule.</w:t>
      </w:r>
    </w:p>
    <w:p w14:paraId="5929DF5D" w14:textId="77777777" w:rsidR="000513CD" w:rsidRPr="001A69B5" w:rsidRDefault="0009509B" w:rsidP="001A69B5">
      <w:proofErr w:type="spellStart"/>
      <w:r w:rsidRPr="001A69B5">
        <w:t>Mellombelse</w:t>
      </w:r>
      <w:proofErr w:type="spellEnd"/>
      <w:r w:rsidRPr="001A69B5">
        <w:t xml:space="preserve"> </w:t>
      </w:r>
      <w:proofErr w:type="spellStart"/>
      <w:r w:rsidRPr="001A69B5">
        <w:t>reglar</w:t>
      </w:r>
      <w:proofErr w:type="spellEnd"/>
      <w:r w:rsidRPr="001A69B5">
        <w:t xml:space="preserve"> er tilpassa covid-19-pandemien slik at </w:t>
      </w:r>
      <w:proofErr w:type="spellStart"/>
      <w:r w:rsidRPr="001A69B5">
        <w:t>elevar</w:t>
      </w:r>
      <w:proofErr w:type="spellEnd"/>
      <w:r w:rsidRPr="001A69B5">
        <w:t xml:space="preserve"> i størst </w:t>
      </w:r>
      <w:proofErr w:type="spellStart"/>
      <w:r w:rsidRPr="001A69B5">
        <w:t>mogleg</w:t>
      </w:r>
      <w:proofErr w:type="spellEnd"/>
      <w:r w:rsidRPr="001A69B5">
        <w:t xml:space="preserve"> grad skal få oppfylt sine </w:t>
      </w:r>
      <w:proofErr w:type="spellStart"/>
      <w:r w:rsidRPr="001A69B5">
        <w:t>rettar</w:t>
      </w:r>
      <w:proofErr w:type="spellEnd"/>
      <w:r w:rsidRPr="001A69B5">
        <w:t xml:space="preserve"> etter </w:t>
      </w:r>
      <w:proofErr w:type="spellStart"/>
      <w:r w:rsidRPr="001A69B5">
        <w:t>opplæringslova</w:t>
      </w:r>
      <w:proofErr w:type="spellEnd"/>
      <w:r w:rsidRPr="001A69B5">
        <w:t xml:space="preserve">. Det har gjennom heile pandemien </w:t>
      </w:r>
      <w:proofErr w:type="spellStart"/>
      <w:r w:rsidRPr="001A69B5">
        <w:t>vore</w:t>
      </w:r>
      <w:proofErr w:type="spellEnd"/>
      <w:r w:rsidRPr="001A69B5">
        <w:t xml:space="preserve"> </w:t>
      </w:r>
      <w:proofErr w:type="spellStart"/>
      <w:r w:rsidRPr="001A69B5">
        <w:t>reglar</w:t>
      </w:r>
      <w:proofErr w:type="spellEnd"/>
      <w:r w:rsidRPr="001A69B5">
        <w:t xml:space="preserve"> om at </w:t>
      </w:r>
      <w:proofErr w:type="spellStart"/>
      <w:r w:rsidRPr="001A69B5">
        <w:t>elevar</w:t>
      </w:r>
      <w:proofErr w:type="spellEnd"/>
      <w:r w:rsidRPr="001A69B5">
        <w:t xml:space="preserve"> med </w:t>
      </w:r>
      <w:proofErr w:type="spellStart"/>
      <w:r w:rsidRPr="001A69B5">
        <w:t>særlege</w:t>
      </w:r>
      <w:proofErr w:type="spellEnd"/>
      <w:r w:rsidRPr="001A69B5">
        <w:t xml:space="preserve"> behov skal </w:t>
      </w:r>
      <w:proofErr w:type="spellStart"/>
      <w:r w:rsidRPr="001A69B5">
        <w:t>prioriterast</w:t>
      </w:r>
      <w:proofErr w:type="spellEnd"/>
      <w:r w:rsidRPr="001A69B5">
        <w:t xml:space="preserve"> for </w:t>
      </w:r>
      <w:proofErr w:type="spellStart"/>
      <w:r w:rsidRPr="001A69B5">
        <w:t>stadlege</w:t>
      </w:r>
      <w:proofErr w:type="spellEnd"/>
      <w:r w:rsidRPr="001A69B5">
        <w:t xml:space="preserve"> </w:t>
      </w:r>
      <w:proofErr w:type="spellStart"/>
      <w:r w:rsidRPr="001A69B5">
        <w:t>tilbod</w:t>
      </w:r>
      <w:proofErr w:type="spellEnd"/>
      <w:r w:rsidRPr="001A69B5">
        <w:t xml:space="preserve"> dersom </w:t>
      </w:r>
      <w:proofErr w:type="spellStart"/>
      <w:r w:rsidRPr="001A69B5">
        <w:t>skulane</w:t>
      </w:r>
      <w:proofErr w:type="spellEnd"/>
      <w:r w:rsidRPr="001A69B5">
        <w:t xml:space="preserve"> i </w:t>
      </w:r>
      <w:proofErr w:type="spellStart"/>
      <w:r w:rsidRPr="001A69B5">
        <w:t>periodar</w:t>
      </w:r>
      <w:proofErr w:type="spellEnd"/>
      <w:r w:rsidRPr="001A69B5">
        <w:t xml:space="preserve"> må </w:t>
      </w:r>
      <w:proofErr w:type="spellStart"/>
      <w:r w:rsidRPr="001A69B5">
        <w:t>vere</w:t>
      </w:r>
      <w:proofErr w:type="spellEnd"/>
      <w:r w:rsidRPr="001A69B5">
        <w:t xml:space="preserve"> </w:t>
      </w:r>
      <w:proofErr w:type="spellStart"/>
      <w:r w:rsidRPr="001A69B5">
        <w:t>stengde</w:t>
      </w:r>
      <w:proofErr w:type="spellEnd"/>
      <w:r w:rsidRPr="001A69B5">
        <w:t xml:space="preserve"> eller ha reduserte </w:t>
      </w:r>
      <w:proofErr w:type="spellStart"/>
      <w:r w:rsidRPr="001A69B5">
        <w:t>moglegheiter</w:t>
      </w:r>
      <w:proofErr w:type="spellEnd"/>
      <w:r w:rsidRPr="001A69B5">
        <w:t xml:space="preserve"> for oppmøte. </w:t>
      </w:r>
    </w:p>
    <w:p w14:paraId="366AE38E" w14:textId="77777777" w:rsidR="000513CD" w:rsidRPr="001A69B5" w:rsidRDefault="0009509B" w:rsidP="001A69B5">
      <w:r w:rsidRPr="001A69B5">
        <w:t xml:space="preserve">Mange barn og unge har gått glipp av læring og sosialt fellesskap under pandemien. Koordineringsgruppa for </w:t>
      </w:r>
      <w:proofErr w:type="spellStart"/>
      <w:r w:rsidRPr="001A69B5">
        <w:t>tenester</w:t>
      </w:r>
      <w:proofErr w:type="spellEnd"/>
      <w:r w:rsidRPr="001A69B5">
        <w:t xml:space="preserve"> til sårbare barn og unge viser til at </w:t>
      </w:r>
      <w:proofErr w:type="spellStart"/>
      <w:r w:rsidRPr="001A69B5">
        <w:t>fleire</w:t>
      </w:r>
      <w:proofErr w:type="spellEnd"/>
      <w:r w:rsidRPr="001A69B5">
        <w:t xml:space="preserve"> </w:t>
      </w:r>
      <w:proofErr w:type="spellStart"/>
      <w:r w:rsidRPr="001A69B5">
        <w:t>studiar</w:t>
      </w:r>
      <w:proofErr w:type="spellEnd"/>
      <w:r w:rsidRPr="001A69B5">
        <w:t xml:space="preserve"> underbygger at </w:t>
      </w:r>
      <w:proofErr w:type="spellStart"/>
      <w:r w:rsidRPr="001A69B5">
        <w:t>konsekvensane</w:t>
      </w:r>
      <w:proofErr w:type="spellEnd"/>
      <w:r w:rsidRPr="001A69B5">
        <w:t xml:space="preserve"> av covid-19-pandemien </w:t>
      </w:r>
      <w:proofErr w:type="spellStart"/>
      <w:r w:rsidRPr="001A69B5">
        <w:t>forsterkar</w:t>
      </w:r>
      <w:proofErr w:type="spellEnd"/>
      <w:r w:rsidRPr="001A69B5">
        <w:t xml:space="preserve"> sosioøkonomiske </w:t>
      </w:r>
      <w:proofErr w:type="spellStart"/>
      <w:r w:rsidRPr="001A69B5">
        <w:t>forskjellar</w:t>
      </w:r>
      <w:proofErr w:type="spellEnd"/>
      <w:r w:rsidRPr="001A69B5">
        <w:t xml:space="preserve">. </w:t>
      </w:r>
      <w:proofErr w:type="spellStart"/>
      <w:r w:rsidRPr="001A69B5">
        <w:t>Ein</w:t>
      </w:r>
      <w:proofErr w:type="spellEnd"/>
      <w:r w:rsidRPr="001A69B5">
        <w:t xml:space="preserve"> norsk studie som har </w:t>
      </w:r>
      <w:proofErr w:type="spellStart"/>
      <w:r w:rsidRPr="001A69B5">
        <w:t>samanlikna</w:t>
      </w:r>
      <w:proofErr w:type="spellEnd"/>
      <w:r w:rsidRPr="001A69B5">
        <w:t xml:space="preserve"> </w:t>
      </w:r>
      <w:proofErr w:type="spellStart"/>
      <w:r w:rsidRPr="001A69B5">
        <w:t>skriveferdigheit</w:t>
      </w:r>
      <w:proofErr w:type="spellEnd"/>
      <w:r w:rsidRPr="001A69B5">
        <w:t xml:space="preserve"> våren 2019 og våren 2020, viser at </w:t>
      </w:r>
      <w:proofErr w:type="spellStart"/>
      <w:r w:rsidRPr="001A69B5">
        <w:t>førsteklassingar</w:t>
      </w:r>
      <w:proofErr w:type="spellEnd"/>
      <w:r w:rsidRPr="001A69B5">
        <w:t xml:space="preserve"> har tapt skriveopplæring </w:t>
      </w:r>
      <w:proofErr w:type="spellStart"/>
      <w:r w:rsidRPr="001A69B5">
        <w:t>tilsvarande</w:t>
      </w:r>
      <w:proofErr w:type="spellEnd"/>
      <w:r w:rsidRPr="001A69B5">
        <w:t xml:space="preserve"> </w:t>
      </w:r>
      <w:proofErr w:type="spellStart"/>
      <w:r w:rsidRPr="001A69B5">
        <w:t>eit</w:t>
      </w:r>
      <w:proofErr w:type="spellEnd"/>
      <w:r w:rsidRPr="001A69B5">
        <w:t xml:space="preserve"> halvt år i løpet av seks veker med heimeopplæring. </w:t>
      </w:r>
      <w:proofErr w:type="spellStart"/>
      <w:r w:rsidRPr="001A69B5">
        <w:t>Elevane</w:t>
      </w:r>
      <w:proofErr w:type="spellEnd"/>
      <w:r w:rsidRPr="001A69B5">
        <w:t xml:space="preserve"> som var </w:t>
      </w:r>
      <w:proofErr w:type="spellStart"/>
      <w:r w:rsidRPr="001A69B5">
        <w:t>hardast</w:t>
      </w:r>
      <w:proofErr w:type="spellEnd"/>
      <w:r w:rsidRPr="001A69B5">
        <w:t xml:space="preserve"> ramma, var </w:t>
      </w:r>
      <w:proofErr w:type="spellStart"/>
      <w:r w:rsidRPr="001A69B5">
        <w:t>dei</w:t>
      </w:r>
      <w:proofErr w:type="spellEnd"/>
      <w:r w:rsidRPr="001A69B5">
        <w:t xml:space="preserve"> som </w:t>
      </w:r>
      <w:proofErr w:type="spellStart"/>
      <w:r w:rsidRPr="001A69B5">
        <w:t>ikkje</w:t>
      </w:r>
      <w:proofErr w:type="spellEnd"/>
      <w:r w:rsidRPr="001A69B5">
        <w:t xml:space="preserve"> har norsk som morsmål.</w:t>
      </w:r>
    </w:p>
    <w:p w14:paraId="3DA88039" w14:textId="77777777" w:rsidR="000513CD" w:rsidRPr="001A69B5" w:rsidRDefault="0009509B" w:rsidP="001A69B5">
      <w:proofErr w:type="spellStart"/>
      <w:r w:rsidRPr="001A69B5">
        <w:t>Studiar</w:t>
      </w:r>
      <w:proofErr w:type="spellEnd"/>
      <w:r w:rsidRPr="001A69B5">
        <w:t xml:space="preserve"> viser både </w:t>
      </w:r>
      <w:proofErr w:type="spellStart"/>
      <w:r w:rsidRPr="001A69B5">
        <w:t>eit</w:t>
      </w:r>
      <w:proofErr w:type="spellEnd"/>
      <w:r w:rsidRPr="001A69B5">
        <w:t xml:space="preserve"> opplevd og </w:t>
      </w:r>
      <w:proofErr w:type="spellStart"/>
      <w:r w:rsidRPr="001A69B5">
        <w:t>eit</w:t>
      </w:r>
      <w:proofErr w:type="spellEnd"/>
      <w:r w:rsidRPr="001A69B5">
        <w:t xml:space="preserve"> faktisk læringstap på gruppenivå blant </w:t>
      </w:r>
      <w:proofErr w:type="spellStart"/>
      <w:r w:rsidRPr="001A69B5">
        <w:t>elevar</w:t>
      </w:r>
      <w:proofErr w:type="spellEnd"/>
      <w:r w:rsidRPr="001A69B5">
        <w:t xml:space="preserve"> på </w:t>
      </w:r>
      <w:proofErr w:type="spellStart"/>
      <w:r w:rsidRPr="001A69B5">
        <w:t>barneskule</w:t>
      </w:r>
      <w:proofErr w:type="spellEnd"/>
      <w:r w:rsidRPr="001A69B5">
        <w:t xml:space="preserve">, ungdomsskule og </w:t>
      </w:r>
      <w:proofErr w:type="spellStart"/>
      <w:r w:rsidRPr="001A69B5">
        <w:t>vidaregåande</w:t>
      </w:r>
      <w:proofErr w:type="spellEnd"/>
      <w:r w:rsidRPr="001A69B5">
        <w:t xml:space="preserve"> </w:t>
      </w:r>
      <w:proofErr w:type="spellStart"/>
      <w:r w:rsidRPr="001A69B5">
        <w:t>skule</w:t>
      </w:r>
      <w:proofErr w:type="spellEnd"/>
      <w:r w:rsidRPr="001A69B5">
        <w:t xml:space="preserve">, jf. Folkehelseinstituttets siste metastudie om </w:t>
      </w:r>
      <w:proofErr w:type="spellStart"/>
      <w:r w:rsidRPr="001A69B5">
        <w:t>konsekvensar</w:t>
      </w:r>
      <w:proofErr w:type="spellEnd"/>
      <w:r w:rsidRPr="001A69B5">
        <w:t xml:space="preserve"> av covid-19-pandemien for barn og unges liv og psykiske helse. Det er for </w:t>
      </w:r>
      <w:proofErr w:type="spellStart"/>
      <w:r w:rsidRPr="001A69B5">
        <w:t>tidleg</w:t>
      </w:r>
      <w:proofErr w:type="spellEnd"/>
      <w:r w:rsidRPr="001A69B5">
        <w:t xml:space="preserve"> å </w:t>
      </w:r>
      <w:proofErr w:type="spellStart"/>
      <w:r w:rsidRPr="001A69B5">
        <w:t>seie</w:t>
      </w:r>
      <w:proofErr w:type="spellEnd"/>
      <w:r w:rsidRPr="001A69B5">
        <w:t xml:space="preserve"> </w:t>
      </w:r>
      <w:proofErr w:type="spellStart"/>
      <w:r w:rsidRPr="001A69B5">
        <w:t>noko</w:t>
      </w:r>
      <w:proofErr w:type="spellEnd"/>
      <w:r w:rsidRPr="001A69B5">
        <w:t xml:space="preserve"> om </w:t>
      </w:r>
      <w:proofErr w:type="spellStart"/>
      <w:r w:rsidRPr="001A69B5">
        <w:t>dei</w:t>
      </w:r>
      <w:proofErr w:type="spellEnd"/>
      <w:r w:rsidRPr="001A69B5">
        <w:t xml:space="preserve"> langsiktige </w:t>
      </w:r>
      <w:proofErr w:type="spellStart"/>
      <w:r w:rsidRPr="001A69B5">
        <w:t>konsekvensane</w:t>
      </w:r>
      <w:proofErr w:type="spellEnd"/>
      <w:r w:rsidRPr="001A69B5">
        <w:t xml:space="preserve"> av covid-19-pandemien.</w:t>
      </w:r>
    </w:p>
    <w:p w14:paraId="044BE90C" w14:textId="77777777" w:rsidR="000513CD" w:rsidRPr="001A69B5" w:rsidRDefault="0009509B" w:rsidP="001A69B5">
      <w:r w:rsidRPr="001A69B5">
        <w:t xml:space="preserve">Dei nasjonale </w:t>
      </w:r>
      <w:proofErr w:type="spellStart"/>
      <w:r w:rsidRPr="001A69B5">
        <w:t>prøvane</w:t>
      </w:r>
      <w:proofErr w:type="spellEnd"/>
      <w:r w:rsidRPr="001A69B5">
        <w:t xml:space="preserve"> i lesing, rekning og engelsk på 5., 8. og 9. trinn 2020 viser i snitt ingen store </w:t>
      </w:r>
      <w:proofErr w:type="spellStart"/>
      <w:r w:rsidRPr="001A69B5">
        <w:t>endringar</w:t>
      </w:r>
      <w:proofErr w:type="spellEnd"/>
      <w:r w:rsidRPr="001A69B5">
        <w:t xml:space="preserve"> på nasjonalt nivå eller fylkesnivå. </w:t>
      </w:r>
      <w:proofErr w:type="spellStart"/>
      <w:r w:rsidRPr="001A69B5">
        <w:t>Gutane</w:t>
      </w:r>
      <w:proofErr w:type="spellEnd"/>
      <w:r w:rsidRPr="001A69B5">
        <w:t xml:space="preserve"> presterer litt </w:t>
      </w:r>
      <w:proofErr w:type="spellStart"/>
      <w:r w:rsidRPr="001A69B5">
        <w:t>svakare</w:t>
      </w:r>
      <w:proofErr w:type="spellEnd"/>
      <w:r w:rsidRPr="001A69B5">
        <w:t xml:space="preserve"> </w:t>
      </w:r>
      <w:proofErr w:type="spellStart"/>
      <w:r w:rsidRPr="001A69B5">
        <w:t>samanlikna</w:t>
      </w:r>
      <w:proofErr w:type="spellEnd"/>
      <w:r w:rsidRPr="001A69B5">
        <w:t xml:space="preserve"> med </w:t>
      </w:r>
      <w:proofErr w:type="spellStart"/>
      <w:r w:rsidRPr="001A69B5">
        <w:t>tidlegare</w:t>
      </w:r>
      <w:proofErr w:type="spellEnd"/>
      <w:r w:rsidRPr="001A69B5">
        <w:t xml:space="preserve"> år. </w:t>
      </w:r>
      <w:proofErr w:type="spellStart"/>
      <w:r w:rsidRPr="001A69B5">
        <w:t>Prøvane</w:t>
      </w:r>
      <w:proofErr w:type="spellEnd"/>
      <w:r w:rsidRPr="001A69B5">
        <w:t xml:space="preserve"> vart gjennomførte </w:t>
      </w:r>
      <w:proofErr w:type="spellStart"/>
      <w:r w:rsidRPr="001A69B5">
        <w:t>hausten</w:t>
      </w:r>
      <w:proofErr w:type="spellEnd"/>
      <w:r w:rsidRPr="001A69B5">
        <w:t xml:space="preserve"> 2020, og det er usikkert korleis pandemien </w:t>
      </w:r>
      <w:proofErr w:type="spellStart"/>
      <w:r w:rsidRPr="001A69B5">
        <w:t>påverka</w:t>
      </w:r>
      <w:proofErr w:type="spellEnd"/>
      <w:r w:rsidRPr="001A69B5">
        <w:t xml:space="preserve"> resultata.</w:t>
      </w:r>
    </w:p>
    <w:p w14:paraId="6F3818C5" w14:textId="77777777" w:rsidR="000513CD" w:rsidRPr="001A69B5" w:rsidRDefault="0009509B" w:rsidP="001A69B5">
      <w:proofErr w:type="spellStart"/>
      <w:r w:rsidRPr="001A69B5">
        <w:t>Skriftlege</w:t>
      </w:r>
      <w:proofErr w:type="spellEnd"/>
      <w:r w:rsidRPr="001A69B5">
        <w:t xml:space="preserve"> og munnlege </w:t>
      </w:r>
      <w:proofErr w:type="spellStart"/>
      <w:r w:rsidRPr="001A69B5">
        <w:t>eksamenar</w:t>
      </w:r>
      <w:proofErr w:type="spellEnd"/>
      <w:r w:rsidRPr="001A69B5">
        <w:t xml:space="preserve"> for </w:t>
      </w:r>
      <w:proofErr w:type="spellStart"/>
      <w:r w:rsidRPr="001A69B5">
        <w:t>elevar</w:t>
      </w:r>
      <w:proofErr w:type="spellEnd"/>
      <w:r w:rsidRPr="001A69B5">
        <w:t xml:space="preserve"> våren 2021 blei avlyste. Avlysing av eksamen skal så langt det er </w:t>
      </w:r>
      <w:proofErr w:type="spellStart"/>
      <w:r w:rsidRPr="001A69B5">
        <w:t>mogleg</w:t>
      </w:r>
      <w:proofErr w:type="spellEnd"/>
      <w:r w:rsidRPr="001A69B5">
        <w:t xml:space="preserve"> </w:t>
      </w:r>
      <w:proofErr w:type="spellStart"/>
      <w:r w:rsidRPr="001A69B5">
        <w:t>ikkje</w:t>
      </w:r>
      <w:proofErr w:type="spellEnd"/>
      <w:r w:rsidRPr="001A69B5">
        <w:t xml:space="preserve"> hindre </w:t>
      </w:r>
      <w:proofErr w:type="spellStart"/>
      <w:r w:rsidRPr="001A69B5">
        <w:t>elevar</w:t>
      </w:r>
      <w:proofErr w:type="spellEnd"/>
      <w:r w:rsidRPr="001A69B5">
        <w:t xml:space="preserve"> i å </w:t>
      </w:r>
      <w:proofErr w:type="spellStart"/>
      <w:r w:rsidRPr="001A69B5">
        <w:t>kome</w:t>
      </w:r>
      <w:proofErr w:type="spellEnd"/>
      <w:r w:rsidRPr="001A69B5">
        <w:t xml:space="preserve"> </w:t>
      </w:r>
      <w:proofErr w:type="spellStart"/>
      <w:r w:rsidRPr="001A69B5">
        <w:t>vidare</w:t>
      </w:r>
      <w:proofErr w:type="spellEnd"/>
      <w:r w:rsidRPr="001A69B5">
        <w:t xml:space="preserve"> i livet. </w:t>
      </w:r>
      <w:proofErr w:type="spellStart"/>
      <w:r w:rsidRPr="001A69B5">
        <w:t>Elevane</w:t>
      </w:r>
      <w:proofErr w:type="spellEnd"/>
      <w:r w:rsidRPr="001A69B5">
        <w:t xml:space="preserve"> får vitnemål dersom </w:t>
      </w:r>
      <w:proofErr w:type="spellStart"/>
      <w:r w:rsidRPr="001A69B5">
        <w:t>dei</w:t>
      </w:r>
      <w:proofErr w:type="spellEnd"/>
      <w:r w:rsidRPr="001A69B5">
        <w:t xml:space="preserve"> har </w:t>
      </w:r>
      <w:proofErr w:type="spellStart"/>
      <w:r w:rsidRPr="001A69B5">
        <w:t>standpunktkarakterar</w:t>
      </w:r>
      <w:proofErr w:type="spellEnd"/>
      <w:r w:rsidRPr="001A69B5">
        <w:t xml:space="preserve">. </w:t>
      </w:r>
      <w:proofErr w:type="spellStart"/>
      <w:r w:rsidRPr="001A69B5">
        <w:t>Privatistar</w:t>
      </w:r>
      <w:proofErr w:type="spellEnd"/>
      <w:r w:rsidRPr="001A69B5">
        <w:t xml:space="preserve"> og </w:t>
      </w:r>
      <w:proofErr w:type="spellStart"/>
      <w:r w:rsidRPr="001A69B5">
        <w:t>elevar</w:t>
      </w:r>
      <w:proofErr w:type="spellEnd"/>
      <w:r w:rsidRPr="001A69B5">
        <w:t xml:space="preserve"> med behov for eksamen for å få vitnemål og fag- og </w:t>
      </w:r>
      <w:proofErr w:type="spellStart"/>
      <w:r w:rsidRPr="001A69B5">
        <w:t>sveinebrev</w:t>
      </w:r>
      <w:proofErr w:type="spellEnd"/>
      <w:r w:rsidRPr="001A69B5">
        <w:t xml:space="preserve"> har fått gjennomføre eksamen.</w:t>
      </w:r>
    </w:p>
    <w:p w14:paraId="561B2C3C" w14:textId="77777777" w:rsidR="000513CD" w:rsidRPr="001A69B5" w:rsidRDefault="0009509B" w:rsidP="001A69B5">
      <w:r w:rsidRPr="001A69B5">
        <w:t xml:space="preserve">Regjeringa sette våren 2021 ned ei arbeidsgruppe leia av </w:t>
      </w:r>
      <w:proofErr w:type="spellStart"/>
      <w:r w:rsidRPr="001A69B5">
        <w:t>statsforvaltarembetet</w:t>
      </w:r>
      <w:proofErr w:type="spellEnd"/>
      <w:r w:rsidRPr="001A69B5">
        <w:t xml:space="preserve"> i Oslo og Viken, for å få </w:t>
      </w:r>
      <w:proofErr w:type="spellStart"/>
      <w:r w:rsidRPr="001A69B5">
        <w:t>innspel</w:t>
      </w:r>
      <w:proofErr w:type="spellEnd"/>
      <w:r w:rsidRPr="001A69B5">
        <w:t xml:space="preserve"> til gode tiltak som kan ta vare på </w:t>
      </w:r>
      <w:proofErr w:type="spellStart"/>
      <w:r w:rsidRPr="001A69B5">
        <w:t>elevane</w:t>
      </w:r>
      <w:proofErr w:type="spellEnd"/>
      <w:r w:rsidRPr="001A69B5">
        <w:t xml:space="preserve"> i tida framover, bøte på </w:t>
      </w:r>
      <w:proofErr w:type="spellStart"/>
      <w:r w:rsidRPr="001A69B5">
        <w:t>nokre</w:t>
      </w:r>
      <w:proofErr w:type="spellEnd"/>
      <w:r w:rsidRPr="001A69B5">
        <w:t xml:space="preserve"> av </w:t>
      </w:r>
      <w:proofErr w:type="spellStart"/>
      <w:r w:rsidRPr="001A69B5">
        <w:t>konsekvensane</w:t>
      </w:r>
      <w:proofErr w:type="spellEnd"/>
      <w:r w:rsidRPr="001A69B5">
        <w:t xml:space="preserve"> av pandemien og sørge for at flest </w:t>
      </w:r>
      <w:proofErr w:type="spellStart"/>
      <w:r w:rsidRPr="001A69B5">
        <w:t>mogleg</w:t>
      </w:r>
      <w:proofErr w:type="spellEnd"/>
      <w:r w:rsidRPr="001A69B5">
        <w:t xml:space="preserve"> gjennomfører </w:t>
      </w:r>
      <w:proofErr w:type="spellStart"/>
      <w:r w:rsidRPr="001A69B5">
        <w:t>vidaregåande</w:t>
      </w:r>
      <w:proofErr w:type="spellEnd"/>
      <w:r w:rsidRPr="001A69B5">
        <w:t xml:space="preserve"> opplæring. Gruppa leverte 15. juni rapporten </w:t>
      </w:r>
      <w:r w:rsidRPr="001A69B5">
        <w:rPr>
          <w:rStyle w:val="kursiv"/>
        </w:rPr>
        <w:t>Skolen etter koronapandemien. Et løft for trivsel og læring</w:t>
      </w:r>
      <w:r w:rsidRPr="001A69B5">
        <w:t xml:space="preserve"> der det blir foreslått </w:t>
      </w:r>
      <w:proofErr w:type="spellStart"/>
      <w:r w:rsidRPr="001A69B5">
        <w:t>fleire</w:t>
      </w:r>
      <w:proofErr w:type="spellEnd"/>
      <w:r w:rsidRPr="001A69B5">
        <w:t xml:space="preserve"> konkrete tiltak for å bøte på dette. For omtale av tiltak i 2022, sjå budsjettforslaga i del II, programkategori 07.20 Grunnopplæringa.</w:t>
      </w:r>
    </w:p>
    <w:p w14:paraId="6B7CDE93" w14:textId="77777777" w:rsidR="000513CD" w:rsidRPr="001A69B5" w:rsidRDefault="0009509B" w:rsidP="001A69B5">
      <w:r w:rsidRPr="001A69B5">
        <w:t xml:space="preserve">Opplæring for </w:t>
      </w:r>
      <w:proofErr w:type="spellStart"/>
      <w:r w:rsidRPr="001A69B5">
        <w:t>vaksne</w:t>
      </w:r>
      <w:proofErr w:type="spellEnd"/>
      <w:r w:rsidRPr="001A69B5">
        <w:t xml:space="preserve"> har </w:t>
      </w:r>
      <w:proofErr w:type="spellStart"/>
      <w:r w:rsidRPr="001A69B5">
        <w:t>vore</w:t>
      </w:r>
      <w:proofErr w:type="spellEnd"/>
      <w:r w:rsidRPr="001A69B5">
        <w:t xml:space="preserve"> prega av stenging og ulike smitteverntiltak. Ei undersøking gjort av Utdanningsdirektoratet viser at </w:t>
      </w:r>
      <w:proofErr w:type="spellStart"/>
      <w:r w:rsidRPr="001A69B5">
        <w:t>ein</w:t>
      </w:r>
      <w:proofErr w:type="spellEnd"/>
      <w:r w:rsidRPr="001A69B5">
        <w:t xml:space="preserve"> av tre </w:t>
      </w:r>
      <w:proofErr w:type="spellStart"/>
      <w:r w:rsidRPr="001A69B5">
        <w:t>einingar</w:t>
      </w:r>
      <w:proofErr w:type="spellEnd"/>
      <w:r w:rsidRPr="001A69B5">
        <w:t xml:space="preserve"> i </w:t>
      </w:r>
      <w:proofErr w:type="spellStart"/>
      <w:r w:rsidRPr="001A69B5">
        <w:t>vaksenopplæringa</w:t>
      </w:r>
      <w:proofErr w:type="spellEnd"/>
      <w:r w:rsidRPr="001A69B5">
        <w:t xml:space="preserve"> har </w:t>
      </w:r>
      <w:proofErr w:type="spellStart"/>
      <w:r w:rsidRPr="001A69B5">
        <w:t>vore</w:t>
      </w:r>
      <w:proofErr w:type="spellEnd"/>
      <w:r w:rsidRPr="001A69B5">
        <w:t xml:space="preserve"> </w:t>
      </w:r>
      <w:proofErr w:type="spellStart"/>
      <w:r w:rsidRPr="001A69B5">
        <w:t>stengde</w:t>
      </w:r>
      <w:proofErr w:type="spellEnd"/>
      <w:r w:rsidRPr="001A69B5">
        <w:t xml:space="preserve">, i Oslo er </w:t>
      </w:r>
      <w:proofErr w:type="spellStart"/>
      <w:r w:rsidRPr="001A69B5">
        <w:t>talet</w:t>
      </w:r>
      <w:proofErr w:type="spellEnd"/>
      <w:r w:rsidRPr="001A69B5">
        <w:t xml:space="preserve"> </w:t>
      </w:r>
      <w:proofErr w:type="spellStart"/>
      <w:r w:rsidRPr="001A69B5">
        <w:t>meir</w:t>
      </w:r>
      <w:proofErr w:type="spellEnd"/>
      <w:r w:rsidRPr="001A69B5">
        <w:t xml:space="preserve"> enn åtte av ti. Det er store </w:t>
      </w:r>
      <w:proofErr w:type="spellStart"/>
      <w:r w:rsidRPr="001A69B5">
        <w:t>skilnadar</w:t>
      </w:r>
      <w:proofErr w:type="spellEnd"/>
      <w:r w:rsidRPr="001A69B5">
        <w:t xml:space="preserve"> mellom </w:t>
      </w:r>
      <w:proofErr w:type="spellStart"/>
      <w:r w:rsidRPr="001A69B5">
        <w:t>kommunane</w:t>
      </w:r>
      <w:proofErr w:type="spellEnd"/>
      <w:r w:rsidRPr="001A69B5">
        <w:t xml:space="preserve">. </w:t>
      </w:r>
      <w:proofErr w:type="spellStart"/>
      <w:r w:rsidRPr="001A69B5">
        <w:t>Deltakarane</w:t>
      </w:r>
      <w:proofErr w:type="spellEnd"/>
      <w:r w:rsidRPr="001A69B5">
        <w:t xml:space="preserve"> </w:t>
      </w:r>
      <w:proofErr w:type="spellStart"/>
      <w:r w:rsidRPr="001A69B5">
        <w:t>fekk</w:t>
      </w:r>
      <w:proofErr w:type="spellEnd"/>
      <w:r w:rsidRPr="001A69B5">
        <w:t xml:space="preserve"> digital opplæring, og </w:t>
      </w:r>
      <w:proofErr w:type="spellStart"/>
      <w:r w:rsidRPr="001A69B5">
        <w:t>meir</w:t>
      </w:r>
      <w:proofErr w:type="spellEnd"/>
      <w:r w:rsidRPr="001A69B5">
        <w:t xml:space="preserve"> enn </w:t>
      </w:r>
      <w:proofErr w:type="spellStart"/>
      <w:r w:rsidRPr="001A69B5">
        <w:t>ein</w:t>
      </w:r>
      <w:proofErr w:type="spellEnd"/>
      <w:r w:rsidRPr="001A69B5">
        <w:t xml:space="preserve"> av tre </w:t>
      </w:r>
      <w:proofErr w:type="spellStart"/>
      <w:r w:rsidRPr="001A69B5">
        <w:t>fekk</w:t>
      </w:r>
      <w:proofErr w:type="spellEnd"/>
      <w:r w:rsidRPr="001A69B5">
        <w:t xml:space="preserve"> </w:t>
      </w:r>
      <w:proofErr w:type="spellStart"/>
      <w:r w:rsidRPr="001A69B5">
        <w:t>eit</w:t>
      </w:r>
      <w:proofErr w:type="spellEnd"/>
      <w:r w:rsidRPr="001A69B5">
        <w:t xml:space="preserve"> redusert </w:t>
      </w:r>
      <w:proofErr w:type="spellStart"/>
      <w:r w:rsidRPr="001A69B5">
        <w:t>tilbod</w:t>
      </w:r>
      <w:proofErr w:type="spellEnd"/>
      <w:r w:rsidRPr="001A69B5">
        <w:t xml:space="preserve"> som følge av stenginga. Svært få hadde digital opplæring før pandemien. Dette </w:t>
      </w:r>
      <w:proofErr w:type="spellStart"/>
      <w:r w:rsidRPr="001A69B5">
        <w:t>auka</w:t>
      </w:r>
      <w:proofErr w:type="spellEnd"/>
      <w:r w:rsidRPr="001A69B5">
        <w:t xml:space="preserve"> til 76 pst. av </w:t>
      </w:r>
      <w:proofErr w:type="spellStart"/>
      <w:r w:rsidRPr="001A69B5">
        <w:t>einingane</w:t>
      </w:r>
      <w:proofErr w:type="spellEnd"/>
      <w:r w:rsidRPr="001A69B5">
        <w:t xml:space="preserve"> etter at </w:t>
      </w:r>
      <w:proofErr w:type="spellStart"/>
      <w:r w:rsidRPr="001A69B5">
        <w:t>vaksenopplæringa</w:t>
      </w:r>
      <w:proofErr w:type="spellEnd"/>
      <w:r w:rsidRPr="001A69B5">
        <w:t xml:space="preserve"> vart heilt eller delvis stengt. </w:t>
      </w:r>
      <w:proofErr w:type="spellStart"/>
      <w:r w:rsidRPr="001A69B5">
        <w:t>Manglande</w:t>
      </w:r>
      <w:proofErr w:type="spellEnd"/>
      <w:r w:rsidRPr="001A69B5">
        <w:t xml:space="preserve"> tilgang på digitalt utstyr gjorde at </w:t>
      </w:r>
      <w:proofErr w:type="spellStart"/>
      <w:r w:rsidRPr="001A69B5">
        <w:t>fleire</w:t>
      </w:r>
      <w:proofErr w:type="spellEnd"/>
      <w:r w:rsidRPr="001A69B5">
        <w:t xml:space="preserve"> hadde problem med å få nytte av opplæringa. </w:t>
      </w:r>
      <w:proofErr w:type="spellStart"/>
      <w:r w:rsidRPr="001A69B5">
        <w:t>Ein</w:t>
      </w:r>
      <w:proofErr w:type="spellEnd"/>
      <w:r w:rsidRPr="001A69B5">
        <w:t xml:space="preserve"> av ti hadde </w:t>
      </w:r>
      <w:proofErr w:type="spellStart"/>
      <w:r w:rsidRPr="001A69B5">
        <w:t>ikkje</w:t>
      </w:r>
      <w:proofErr w:type="spellEnd"/>
      <w:r w:rsidRPr="001A69B5">
        <w:t xml:space="preserve"> slikt utstyr eller mangla </w:t>
      </w:r>
      <w:proofErr w:type="spellStart"/>
      <w:r w:rsidRPr="001A69B5">
        <w:t>språklege</w:t>
      </w:r>
      <w:proofErr w:type="spellEnd"/>
      <w:r w:rsidRPr="001A69B5">
        <w:t xml:space="preserve"> eller digitale </w:t>
      </w:r>
      <w:proofErr w:type="spellStart"/>
      <w:r w:rsidRPr="001A69B5">
        <w:t>ferdigheiter</w:t>
      </w:r>
      <w:proofErr w:type="spellEnd"/>
      <w:r w:rsidRPr="001A69B5">
        <w:t xml:space="preserve"> og </w:t>
      </w:r>
      <w:proofErr w:type="spellStart"/>
      <w:r w:rsidRPr="001A69B5">
        <w:t>fekk</w:t>
      </w:r>
      <w:proofErr w:type="spellEnd"/>
      <w:r w:rsidRPr="001A69B5">
        <w:t xml:space="preserve"> ingen nytte av opplæringa i den tida </w:t>
      </w:r>
      <w:proofErr w:type="spellStart"/>
      <w:r w:rsidRPr="001A69B5">
        <w:t>vaksenopplæringa</w:t>
      </w:r>
      <w:proofErr w:type="spellEnd"/>
      <w:r w:rsidRPr="001A69B5">
        <w:t xml:space="preserve"> var </w:t>
      </w:r>
      <w:proofErr w:type="spellStart"/>
      <w:r w:rsidRPr="001A69B5">
        <w:t>stengd</w:t>
      </w:r>
      <w:proofErr w:type="spellEnd"/>
      <w:r w:rsidRPr="001A69B5">
        <w:t xml:space="preserve">. Også her er det stor variasjon mellom </w:t>
      </w:r>
      <w:proofErr w:type="spellStart"/>
      <w:r w:rsidRPr="001A69B5">
        <w:t>kommunane</w:t>
      </w:r>
      <w:proofErr w:type="spellEnd"/>
      <w:r w:rsidRPr="001A69B5">
        <w:t xml:space="preserve">. Mange </w:t>
      </w:r>
      <w:proofErr w:type="spellStart"/>
      <w:r w:rsidRPr="001A69B5">
        <w:t>fekk</w:t>
      </w:r>
      <w:proofErr w:type="spellEnd"/>
      <w:r w:rsidRPr="001A69B5">
        <w:t xml:space="preserve"> òg problem med å delta i digital opplæring på grunn av omsorg for barn når barnehage og </w:t>
      </w:r>
      <w:proofErr w:type="spellStart"/>
      <w:r w:rsidRPr="001A69B5">
        <w:t>skule</w:t>
      </w:r>
      <w:proofErr w:type="spellEnd"/>
      <w:r w:rsidRPr="001A69B5">
        <w:t xml:space="preserve"> var </w:t>
      </w:r>
      <w:proofErr w:type="spellStart"/>
      <w:r w:rsidRPr="001A69B5">
        <w:t>stengde</w:t>
      </w:r>
      <w:proofErr w:type="spellEnd"/>
      <w:r w:rsidRPr="001A69B5">
        <w:t xml:space="preserve">, eller på grunn av arbeid </w:t>
      </w:r>
      <w:proofErr w:type="spellStart"/>
      <w:r w:rsidRPr="001A69B5">
        <w:t>dei</w:t>
      </w:r>
      <w:proofErr w:type="spellEnd"/>
      <w:r w:rsidRPr="001A69B5">
        <w:t xml:space="preserve"> måtte prioritere. Også i </w:t>
      </w:r>
      <w:proofErr w:type="spellStart"/>
      <w:r w:rsidRPr="001A69B5">
        <w:t>vaksenopplæringa</w:t>
      </w:r>
      <w:proofErr w:type="spellEnd"/>
      <w:r w:rsidRPr="001A69B5">
        <w:t xml:space="preserve"> blei eksamen avlyst.</w:t>
      </w:r>
    </w:p>
    <w:p w14:paraId="30739302" w14:textId="77777777" w:rsidR="000513CD" w:rsidRPr="001A69B5" w:rsidRDefault="0009509B" w:rsidP="001A69B5">
      <w:pPr>
        <w:pStyle w:val="avsnitt-tittel"/>
      </w:pPr>
      <w:r w:rsidRPr="001A69B5">
        <w:t xml:space="preserve">Den økonomiske krisa har ført til </w:t>
      </w:r>
      <w:proofErr w:type="spellStart"/>
      <w:r w:rsidRPr="001A69B5">
        <w:t>auka</w:t>
      </w:r>
      <w:proofErr w:type="spellEnd"/>
      <w:r w:rsidRPr="001A69B5">
        <w:t xml:space="preserve"> </w:t>
      </w:r>
      <w:proofErr w:type="spellStart"/>
      <w:r w:rsidRPr="001A69B5">
        <w:t>etterspurnad</w:t>
      </w:r>
      <w:proofErr w:type="spellEnd"/>
      <w:r w:rsidRPr="001A69B5">
        <w:t xml:space="preserve"> etter utdanning</w:t>
      </w:r>
    </w:p>
    <w:p w14:paraId="5CDB72E4" w14:textId="77777777" w:rsidR="000513CD" w:rsidRPr="001A69B5" w:rsidRDefault="0009509B" w:rsidP="001A69B5">
      <w:r w:rsidRPr="001A69B5">
        <w:t xml:space="preserve">Historia viser at færre </w:t>
      </w:r>
      <w:proofErr w:type="spellStart"/>
      <w:r w:rsidRPr="001A69B5">
        <w:t>avsluttar</w:t>
      </w:r>
      <w:proofErr w:type="spellEnd"/>
      <w:r w:rsidRPr="001A69B5">
        <w:t xml:space="preserve"> utdanning, og at </w:t>
      </w:r>
      <w:proofErr w:type="spellStart"/>
      <w:r w:rsidRPr="001A69B5">
        <w:t>etterspurnaden</w:t>
      </w:r>
      <w:proofErr w:type="spellEnd"/>
      <w:r w:rsidRPr="001A69B5">
        <w:t xml:space="preserve"> etter utdanning </w:t>
      </w:r>
      <w:proofErr w:type="spellStart"/>
      <w:r w:rsidRPr="001A69B5">
        <w:t>aukar</w:t>
      </w:r>
      <w:proofErr w:type="spellEnd"/>
      <w:r w:rsidRPr="001A69B5">
        <w:t xml:space="preserve"> under økonomiske kriser. Dette har </w:t>
      </w:r>
      <w:proofErr w:type="spellStart"/>
      <w:r w:rsidRPr="001A69B5">
        <w:t>vore</w:t>
      </w:r>
      <w:proofErr w:type="spellEnd"/>
      <w:r w:rsidRPr="001A69B5">
        <w:t xml:space="preserve"> tilfellet under pandemien òg. Blant </w:t>
      </w:r>
      <w:proofErr w:type="spellStart"/>
      <w:r w:rsidRPr="001A69B5">
        <w:t>dei</w:t>
      </w:r>
      <w:proofErr w:type="spellEnd"/>
      <w:r w:rsidRPr="001A69B5">
        <w:t xml:space="preserve"> over 18 år var det nesten 17 000 </w:t>
      </w:r>
      <w:proofErr w:type="spellStart"/>
      <w:r w:rsidRPr="001A69B5">
        <w:t>fleire</w:t>
      </w:r>
      <w:proofErr w:type="spellEnd"/>
      <w:r w:rsidRPr="001A69B5">
        <w:t xml:space="preserve"> som tok utdanning </w:t>
      </w:r>
      <w:proofErr w:type="spellStart"/>
      <w:r w:rsidRPr="001A69B5">
        <w:t>hausten</w:t>
      </w:r>
      <w:proofErr w:type="spellEnd"/>
      <w:r w:rsidRPr="001A69B5">
        <w:t xml:space="preserve"> 2020 </w:t>
      </w:r>
      <w:proofErr w:type="spellStart"/>
      <w:r w:rsidRPr="001A69B5">
        <w:t>samanlikna</w:t>
      </w:r>
      <w:proofErr w:type="spellEnd"/>
      <w:r w:rsidRPr="001A69B5">
        <w:t xml:space="preserve"> med året før. Det var </w:t>
      </w:r>
      <w:proofErr w:type="spellStart"/>
      <w:r w:rsidRPr="001A69B5">
        <w:t>ein</w:t>
      </w:r>
      <w:proofErr w:type="spellEnd"/>
      <w:r w:rsidRPr="001A69B5">
        <w:t xml:space="preserve"> </w:t>
      </w:r>
      <w:proofErr w:type="spellStart"/>
      <w:r w:rsidRPr="001A69B5">
        <w:t>særleg</w:t>
      </w:r>
      <w:proofErr w:type="spellEnd"/>
      <w:r w:rsidRPr="001A69B5">
        <w:t xml:space="preserve"> stor </w:t>
      </w:r>
      <w:proofErr w:type="spellStart"/>
      <w:r w:rsidRPr="001A69B5">
        <w:t>auke</w:t>
      </w:r>
      <w:proofErr w:type="spellEnd"/>
      <w:r w:rsidRPr="001A69B5">
        <w:t xml:space="preserve"> blant </w:t>
      </w:r>
      <w:proofErr w:type="spellStart"/>
      <w:r w:rsidRPr="001A69B5">
        <w:t>dei</w:t>
      </w:r>
      <w:proofErr w:type="spellEnd"/>
      <w:r w:rsidRPr="001A69B5">
        <w:t xml:space="preserve"> unge som gjekk rett </w:t>
      </w:r>
      <w:proofErr w:type="spellStart"/>
      <w:r w:rsidRPr="001A69B5">
        <w:t>frå</w:t>
      </w:r>
      <w:proofErr w:type="spellEnd"/>
      <w:r w:rsidRPr="001A69B5">
        <w:t xml:space="preserve"> </w:t>
      </w:r>
      <w:proofErr w:type="spellStart"/>
      <w:r w:rsidRPr="001A69B5">
        <w:t>vidaregåande</w:t>
      </w:r>
      <w:proofErr w:type="spellEnd"/>
      <w:r w:rsidRPr="001A69B5">
        <w:t xml:space="preserve"> skule til </w:t>
      </w:r>
      <w:proofErr w:type="spellStart"/>
      <w:r w:rsidRPr="001A69B5">
        <w:t>høgare</w:t>
      </w:r>
      <w:proofErr w:type="spellEnd"/>
      <w:r w:rsidRPr="001A69B5">
        <w:t xml:space="preserve"> utdanning, og blant </w:t>
      </w:r>
      <w:proofErr w:type="spellStart"/>
      <w:r w:rsidRPr="001A69B5">
        <w:t>personar</w:t>
      </w:r>
      <w:proofErr w:type="spellEnd"/>
      <w:r w:rsidRPr="001A69B5">
        <w:t xml:space="preserve"> i 30-åra.</w:t>
      </w:r>
    </w:p>
    <w:p w14:paraId="69D37363" w14:textId="77777777" w:rsidR="000513CD" w:rsidRPr="001A69B5" w:rsidRDefault="0009509B" w:rsidP="001A69B5">
      <w:r w:rsidRPr="001A69B5">
        <w:t xml:space="preserve">Dei som blei ferdige med utdanning våren 2020 møtte </w:t>
      </w:r>
      <w:proofErr w:type="spellStart"/>
      <w:r w:rsidRPr="001A69B5">
        <w:t>ein</w:t>
      </w:r>
      <w:proofErr w:type="spellEnd"/>
      <w:r w:rsidRPr="001A69B5">
        <w:t xml:space="preserve"> </w:t>
      </w:r>
      <w:proofErr w:type="spellStart"/>
      <w:r w:rsidRPr="001A69B5">
        <w:t>vanskeleg</w:t>
      </w:r>
      <w:proofErr w:type="spellEnd"/>
      <w:r w:rsidRPr="001A69B5">
        <w:t xml:space="preserve"> </w:t>
      </w:r>
      <w:proofErr w:type="spellStart"/>
      <w:r w:rsidRPr="001A69B5">
        <w:t>arbeidsmarknad</w:t>
      </w:r>
      <w:proofErr w:type="spellEnd"/>
      <w:r w:rsidRPr="001A69B5">
        <w:t xml:space="preserve">. </w:t>
      </w:r>
      <w:proofErr w:type="spellStart"/>
      <w:r w:rsidRPr="001A69B5">
        <w:t>Fleire</w:t>
      </w:r>
      <w:proofErr w:type="spellEnd"/>
      <w:r w:rsidRPr="001A69B5">
        <w:t xml:space="preserve"> </w:t>
      </w:r>
      <w:proofErr w:type="spellStart"/>
      <w:r w:rsidRPr="001A69B5">
        <w:t>valde</w:t>
      </w:r>
      <w:proofErr w:type="spellEnd"/>
      <w:r w:rsidRPr="001A69B5">
        <w:t xml:space="preserve"> å ta </w:t>
      </w:r>
      <w:proofErr w:type="spellStart"/>
      <w:r w:rsidRPr="001A69B5">
        <w:t>vidare</w:t>
      </w:r>
      <w:proofErr w:type="spellEnd"/>
      <w:r w:rsidRPr="001A69B5">
        <w:t xml:space="preserve"> </w:t>
      </w:r>
      <w:proofErr w:type="spellStart"/>
      <w:r w:rsidRPr="001A69B5">
        <w:t>studiar</w:t>
      </w:r>
      <w:proofErr w:type="spellEnd"/>
      <w:r w:rsidRPr="001A69B5">
        <w:t xml:space="preserve"> </w:t>
      </w:r>
      <w:proofErr w:type="spellStart"/>
      <w:r w:rsidRPr="001A69B5">
        <w:t>hausten</w:t>
      </w:r>
      <w:proofErr w:type="spellEnd"/>
      <w:r w:rsidRPr="001A69B5">
        <w:t xml:space="preserve"> 2020 på grunn av </w:t>
      </w:r>
      <w:proofErr w:type="spellStart"/>
      <w:r w:rsidRPr="001A69B5">
        <w:t>vanskar</w:t>
      </w:r>
      <w:proofErr w:type="spellEnd"/>
      <w:r w:rsidRPr="001A69B5">
        <w:t xml:space="preserve"> med å finne relevant jobb (NIFU-rapport 2021:10). Dette gjaldt både fagutdanna </w:t>
      </w:r>
      <w:proofErr w:type="spellStart"/>
      <w:r w:rsidRPr="001A69B5">
        <w:t>frå</w:t>
      </w:r>
      <w:proofErr w:type="spellEnd"/>
      <w:r w:rsidRPr="001A69B5">
        <w:t xml:space="preserve"> </w:t>
      </w:r>
      <w:proofErr w:type="spellStart"/>
      <w:r w:rsidRPr="001A69B5">
        <w:t>vidaregåande</w:t>
      </w:r>
      <w:proofErr w:type="spellEnd"/>
      <w:r w:rsidRPr="001A69B5">
        <w:t xml:space="preserve"> opplæring og </w:t>
      </w:r>
      <w:proofErr w:type="spellStart"/>
      <w:r w:rsidRPr="001A69B5">
        <w:t>fagskule</w:t>
      </w:r>
      <w:proofErr w:type="spellEnd"/>
      <w:r w:rsidRPr="001A69B5">
        <w:t xml:space="preserve">, og </w:t>
      </w:r>
      <w:proofErr w:type="spellStart"/>
      <w:r w:rsidRPr="001A69B5">
        <w:t>personar</w:t>
      </w:r>
      <w:proofErr w:type="spellEnd"/>
      <w:r w:rsidRPr="001A69B5">
        <w:t xml:space="preserve"> med bachelorgrad, ifølge tal </w:t>
      </w:r>
      <w:proofErr w:type="spellStart"/>
      <w:r w:rsidRPr="001A69B5">
        <w:t>frå</w:t>
      </w:r>
      <w:proofErr w:type="spellEnd"/>
      <w:r w:rsidRPr="001A69B5">
        <w:t xml:space="preserve"> SSB.</w:t>
      </w:r>
    </w:p>
    <w:p w14:paraId="6FFE7FA5" w14:textId="77777777" w:rsidR="000513CD" w:rsidRPr="001A69B5" w:rsidRDefault="0009509B" w:rsidP="001A69B5">
      <w:r w:rsidRPr="001A69B5">
        <w:t xml:space="preserve">Trenden ser ut til å </w:t>
      </w:r>
      <w:proofErr w:type="spellStart"/>
      <w:r w:rsidRPr="001A69B5">
        <w:t>halde</w:t>
      </w:r>
      <w:proofErr w:type="spellEnd"/>
      <w:r w:rsidRPr="001A69B5">
        <w:t xml:space="preserve"> fram i 2021. </w:t>
      </w:r>
      <w:proofErr w:type="spellStart"/>
      <w:r w:rsidRPr="001A69B5">
        <w:t>Talet</w:t>
      </w:r>
      <w:proofErr w:type="spellEnd"/>
      <w:r w:rsidRPr="001A69B5">
        <w:t xml:space="preserve"> på </w:t>
      </w:r>
      <w:proofErr w:type="spellStart"/>
      <w:r w:rsidRPr="001A69B5">
        <w:t>søkarar</w:t>
      </w:r>
      <w:proofErr w:type="spellEnd"/>
      <w:r w:rsidRPr="001A69B5">
        <w:t xml:space="preserve"> til </w:t>
      </w:r>
      <w:proofErr w:type="spellStart"/>
      <w:r w:rsidRPr="001A69B5">
        <w:t>høgare</w:t>
      </w:r>
      <w:proofErr w:type="spellEnd"/>
      <w:r w:rsidRPr="001A69B5">
        <w:t xml:space="preserve"> utdanning gjennom Samordna opptak i 2021 var rekordhøgt. Til </w:t>
      </w:r>
      <w:proofErr w:type="spellStart"/>
      <w:r w:rsidRPr="001A69B5">
        <w:t>høgare</w:t>
      </w:r>
      <w:proofErr w:type="spellEnd"/>
      <w:r w:rsidRPr="001A69B5">
        <w:t xml:space="preserve"> utdanning var det 154 088 </w:t>
      </w:r>
      <w:proofErr w:type="spellStart"/>
      <w:r w:rsidRPr="001A69B5">
        <w:t>søkarar</w:t>
      </w:r>
      <w:proofErr w:type="spellEnd"/>
      <w:r w:rsidRPr="001A69B5">
        <w:t xml:space="preserve">, </w:t>
      </w:r>
      <w:proofErr w:type="spellStart"/>
      <w:r w:rsidRPr="001A69B5">
        <w:t>ein</w:t>
      </w:r>
      <w:proofErr w:type="spellEnd"/>
      <w:r w:rsidRPr="001A69B5">
        <w:t xml:space="preserve"> </w:t>
      </w:r>
      <w:proofErr w:type="spellStart"/>
      <w:r w:rsidRPr="001A69B5">
        <w:t>auke</w:t>
      </w:r>
      <w:proofErr w:type="spellEnd"/>
      <w:r w:rsidRPr="001A69B5">
        <w:t xml:space="preserve"> på 3 304 </w:t>
      </w:r>
      <w:proofErr w:type="spellStart"/>
      <w:r w:rsidRPr="001A69B5">
        <w:t>personar</w:t>
      </w:r>
      <w:proofErr w:type="spellEnd"/>
      <w:r w:rsidRPr="001A69B5">
        <w:t xml:space="preserve">, eller 2,2 pst., </w:t>
      </w:r>
      <w:proofErr w:type="spellStart"/>
      <w:r w:rsidRPr="001A69B5">
        <w:t>frå</w:t>
      </w:r>
      <w:proofErr w:type="spellEnd"/>
      <w:r w:rsidRPr="001A69B5">
        <w:t xml:space="preserve"> 2020. Til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fagskule</w:t>
      </w:r>
      <w:proofErr w:type="spellEnd"/>
      <w:r w:rsidRPr="001A69B5">
        <w:t xml:space="preserve">) var det 12 806 </w:t>
      </w:r>
      <w:proofErr w:type="spellStart"/>
      <w:r w:rsidRPr="001A69B5">
        <w:t>søkarar</w:t>
      </w:r>
      <w:proofErr w:type="spellEnd"/>
      <w:r w:rsidRPr="001A69B5">
        <w:t xml:space="preserve"> i 2021, som er 37,4 pst. </w:t>
      </w:r>
      <w:proofErr w:type="spellStart"/>
      <w:r w:rsidRPr="001A69B5">
        <w:t>fleire</w:t>
      </w:r>
      <w:proofErr w:type="spellEnd"/>
      <w:r w:rsidRPr="001A69B5">
        <w:t xml:space="preserve"> enn året før. Veksten i </w:t>
      </w:r>
      <w:proofErr w:type="spellStart"/>
      <w:r w:rsidRPr="001A69B5">
        <w:t>søkartal</w:t>
      </w:r>
      <w:proofErr w:type="spellEnd"/>
      <w:r w:rsidRPr="001A69B5">
        <w:t xml:space="preserve"> er størst for </w:t>
      </w:r>
      <w:proofErr w:type="spellStart"/>
      <w:r w:rsidRPr="001A69B5">
        <w:t>søkarar</w:t>
      </w:r>
      <w:proofErr w:type="spellEnd"/>
      <w:r w:rsidRPr="001A69B5">
        <w:t xml:space="preserve"> over 30 år.</w:t>
      </w:r>
    </w:p>
    <w:p w14:paraId="1173BF40" w14:textId="77777777" w:rsidR="000513CD" w:rsidRPr="001A69B5" w:rsidRDefault="0009509B" w:rsidP="001A69B5">
      <w:pPr>
        <w:pStyle w:val="avsnitt-tittel"/>
      </w:pP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høgare</w:t>
      </w:r>
      <w:proofErr w:type="spellEnd"/>
      <w:r w:rsidRPr="001A69B5">
        <w:t xml:space="preserve"> utdanning og forsking</w:t>
      </w:r>
    </w:p>
    <w:p w14:paraId="207CB9B7" w14:textId="77777777" w:rsidR="000513CD" w:rsidRPr="001A69B5" w:rsidRDefault="0009509B" w:rsidP="001A69B5">
      <w:proofErr w:type="spellStart"/>
      <w:r w:rsidRPr="001A69B5">
        <w:t>Studiestadane</w:t>
      </w:r>
      <w:proofErr w:type="spellEnd"/>
      <w:r w:rsidRPr="001A69B5">
        <w:t xml:space="preserve"> til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var </w:t>
      </w:r>
      <w:proofErr w:type="spellStart"/>
      <w:r w:rsidRPr="001A69B5">
        <w:t>stengde</w:t>
      </w:r>
      <w:proofErr w:type="spellEnd"/>
      <w:r w:rsidRPr="001A69B5">
        <w:t xml:space="preserve"> for </w:t>
      </w:r>
      <w:proofErr w:type="spellStart"/>
      <w:r w:rsidRPr="001A69B5">
        <w:t>studentar</w:t>
      </w:r>
      <w:proofErr w:type="spellEnd"/>
      <w:r w:rsidRPr="001A69B5">
        <w:t xml:space="preserve"> </w:t>
      </w:r>
      <w:proofErr w:type="spellStart"/>
      <w:r w:rsidRPr="001A69B5">
        <w:t>frå</w:t>
      </w:r>
      <w:proofErr w:type="spellEnd"/>
      <w:r w:rsidRPr="001A69B5">
        <w:t xml:space="preserve"> ettermiddagen 12. mars til 26. april 2020 og deretter </w:t>
      </w:r>
      <w:proofErr w:type="spellStart"/>
      <w:r w:rsidRPr="001A69B5">
        <w:t>opna</w:t>
      </w:r>
      <w:proofErr w:type="spellEnd"/>
      <w:r w:rsidRPr="001A69B5">
        <w:t xml:space="preserve"> i </w:t>
      </w:r>
      <w:proofErr w:type="spellStart"/>
      <w:r w:rsidRPr="001A69B5">
        <w:t>fleire</w:t>
      </w:r>
      <w:proofErr w:type="spellEnd"/>
      <w:r w:rsidRPr="001A69B5">
        <w:t xml:space="preserve"> trinn til full </w:t>
      </w:r>
      <w:proofErr w:type="spellStart"/>
      <w:r w:rsidRPr="001A69B5">
        <w:t>opning</w:t>
      </w:r>
      <w:proofErr w:type="spellEnd"/>
      <w:r w:rsidRPr="001A69B5">
        <w:t xml:space="preserve"> </w:t>
      </w:r>
      <w:proofErr w:type="spellStart"/>
      <w:r w:rsidRPr="001A69B5">
        <w:t>frå</w:t>
      </w:r>
      <w:proofErr w:type="spellEnd"/>
      <w:r w:rsidRPr="001A69B5">
        <w:t xml:space="preserve"> 15. juni. Etter dette innebar smittevernsituasjonen lokalt at </w:t>
      </w:r>
      <w:proofErr w:type="spellStart"/>
      <w:r w:rsidRPr="001A69B5">
        <w:t>nokre</w:t>
      </w:r>
      <w:proofErr w:type="spellEnd"/>
      <w:r w:rsidRPr="001A69B5">
        <w:t xml:space="preserve"> </w:t>
      </w:r>
      <w:proofErr w:type="spellStart"/>
      <w:r w:rsidRPr="001A69B5">
        <w:t>institusjonar</w:t>
      </w:r>
      <w:proofErr w:type="spellEnd"/>
      <w:r w:rsidRPr="001A69B5">
        <w:t xml:space="preserve"> periodevis måtte </w:t>
      </w:r>
      <w:proofErr w:type="spellStart"/>
      <w:r w:rsidRPr="001A69B5">
        <w:t>halde</w:t>
      </w:r>
      <w:proofErr w:type="spellEnd"/>
      <w:r w:rsidRPr="001A69B5">
        <w:t xml:space="preserve"> fram med </w:t>
      </w:r>
      <w:proofErr w:type="spellStart"/>
      <w:r w:rsidRPr="001A69B5">
        <w:t>stengde</w:t>
      </w:r>
      <w:proofErr w:type="spellEnd"/>
      <w:r w:rsidRPr="001A69B5">
        <w:t xml:space="preserve"> lokale eller sterkt avgrense tilgangen for </w:t>
      </w:r>
      <w:proofErr w:type="spellStart"/>
      <w:r w:rsidRPr="001A69B5">
        <w:t>studentar</w:t>
      </w:r>
      <w:proofErr w:type="spellEnd"/>
      <w:r w:rsidRPr="001A69B5">
        <w:t xml:space="preserve"> og tilsette. Studietilværet har derfor </w:t>
      </w:r>
      <w:proofErr w:type="spellStart"/>
      <w:r w:rsidRPr="001A69B5">
        <w:t>vore</w:t>
      </w:r>
      <w:proofErr w:type="spellEnd"/>
      <w:r w:rsidRPr="001A69B5">
        <w:t xml:space="preserve"> svært annleis enn planlagt for mange </w:t>
      </w:r>
      <w:proofErr w:type="spellStart"/>
      <w:r w:rsidRPr="001A69B5">
        <w:t>studentar</w:t>
      </w:r>
      <w:proofErr w:type="spellEnd"/>
      <w:r w:rsidRPr="001A69B5">
        <w:t xml:space="preserve">, med </w:t>
      </w:r>
      <w:proofErr w:type="spellStart"/>
      <w:r w:rsidRPr="001A69B5">
        <w:t>mykje</w:t>
      </w:r>
      <w:proofErr w:type="spellEnd"/>
      <w:r w:rsidRPr="001A69B5">
        <w:t xml:space="preserve"> digital undervisning og vurdering, </w:t>
      </w:r>
      <w:proofErr w:type="spellStart"/>
      <w:r w:rsidRPr="001A69B5">
        <w:t>mykje</w:t>
      </w:r>
      <w:proofErr w:type="spellEnd"/>
      <w:r w:rsidRPr="001A69B5">
        <w:t xml:space="preserve"> </w:t>
      </w:r>
      <w:proofErr w:type="spellStart"/>
      <w:r w:rsidRPr="001A69B5">
        <w:t>sjølvstudium</w:t>
      </w:r>
      <w:proofErr w:type="spellEnd"/>
      <w:r w:rsidRPr="001A69B5">
        <w:t xml:space="preserve">, redusert tilgang til viktig infrastruktur og avgrensa sosial og </w:t>
      </w:r>
      <w:proofErr w:type="spellStart"/>
      <w:r w:rsidRPr="001A69B5">
        <w:t>fagleg</w:t>
      </w:r>
      <w:proofErr w:type="spellEnd"/>
      <w:r w:rsidRPr="001A69B5">
        <w:t xml:space="preserve"> omgang med </w:t>
      </w:r>
      <w:proofErr w:type="spellStart"/>
      <w:r w:rsidRPr="001A69B5">
        <w:t>førelesarar</w:t>
      </w:r>
      <w:proofErr w:type="spellEnd"/>
      <w:r w:rsidRPr="001A69B5">
        <w:t xml:space="preserve"> og </w:t>
      </w:r>
      <w:proofErr w:type="spellStart"/>
      <w:r w:rsidRPr="001A69B5">
        <w:t>medstudentar</w:t>
      </w:r>
      <w:proofErr w:type="spellEnd"/>
      <w:r w:rsidRPr="001A69B5">
        <w:t xml:space="preserve">. Mange har </w:t>
      </w:r>
      <w:proofErr w:type="spellStart"/>
      <w:r w:rsidRPr="001A69B5">
        <w:t>vore</w:t>
      </w:r>
      <w:proofErr w:type="spellEnd"/>
      <w:r w:rsidRPr="001A69B5">
        <w:t xml:space="preserve"> uroa for den psykiske helsa, studieprogresjonen og læringsutbyttet til </w:t>
      </w:r>
      <w:proofErr w:type="spellStart"/>
      <w:r w:rsidRPr="001A69B5">
        <w:t>studentane</w:t>
      </w:r>
      <w:proofErr w:type="spellEnd"/>
      <w:r w:rsidRPr="001A69B5">
        <w:t xml:space="preserve">. Ulike </w:t>
      </w:r>
      <w:proofErr w:type="spellStart"/>
      <w:r w:rsidRPr="001A69B5">
        <w:t>undersøkingar</w:t>
      </w:r>
      <w:proofErr w:type="spellEnd"/>
      <w:r w:rsidRPr="001A69B5">
        <w:t xml:space="preserve">, mellom anna </w:t>
      </w:r>
      <w:r w:rsidRPr="001A69B5">
        <w:rPr>
          <w:rStyle w:val="kursiv"/>
        </w:rPr>
        <w:t>Studiebarometeret</w:t>
      </w:r>
      <w:r w:rsidRPr="001A69B5">
        <w:t xml:space="preserve">, viser at covid-19-pandemien har hatt negative </w:t>
      </w:r>
      <w:proofErr w:type="spellStart"/>
      <w:r w:rsidRPr="001A69B5">
        <w:t>konsekvensar</w:t>
      </w:r>
      <w:proofErr w:type="spellEnd"/>
      <w:r w:rsidRPr="001A69B5">
        <w:t xml:space="preserve"> for </w:t>
      </w:r>
      <w:proofErr w:type="spellStart"/>
      <w:r w:rsidRPr="001A69B5">
        <w:t>studentane</w:t>
      </w:r>
      <w:proofErr w:type="spellEnd"/>
      <w:r w:rsidRPr="001A69B5">
        <w:t xml:space="preserve"> ved </w:t>
      </w:r>
      <w:proofErr w:type="spellStart"/>
      <w:r w:rsidRPr="001A69B5">
        <w:t>fagskular</w:t>
      </w:r>
      <w:proofErr w:type="spellEnd"/>
      <w:r w:rsidRPr="001A69B5">
        <w:t xml:space="preserve">, universitet og </w:t>
      </w:r>
      <w:proofErr w:type="spellStart"/>
      <w:r w:rsidRPr="001A69B5">
        <w:t>høgskular</w:t>
      </w:r>
      <w:proofErr w:type="spellEnd"/>
      <w:r w:rsidRPr="001A69B5">
        <w:t xml:space="preserve">, som at </w:t>
      </w:r>
      <w:proofErr w:type="spellStart"/>
      <w:r w:rsidRPr="001A69B5">
        <w:t>fleire</w:t>
      </w:r>
      <w:proofErr w:type="spellEnd"/>
      <w:r w:rsidRPr="001A69B5">
        <w:t xml:space="preserve"> har følt seg </w:t>
      </w:r>
      <w:proofErr w:type="spellStart"/>
      <w:r w:rsidRPr="001A69B5">
        <w:t>einsame</w:t>
      </w:r>
      <w:proofErr w:type="spellEnd"/>
      <w:r w:rsidRPr="001A69B5">
        <w:t xml:space="preserve">, og at studiemotivasjonen blei </w:t>
      </w:r>
      <w:proofErr w:type="spellStart"/>
      <w:r w:rsidRPr="001A69B5">
        <w:t>lågare</w:t>
      </w:r>
      <w:proofErr w:type="spellEnd"/>
      <w:r w:rsidRPr="001A69B5">
        <w:t>.</w:t>
      </w:r>
    </w:p>
    <w:p w14:paraId="6BED758C" w14:textId="77777777" w:rsidR="000513CD" w:rsidRPr="001A69B5" w:rsidRDefault="0009509B" w:rsidP="001A69B5">
      <w:r w:rsidRPr="001A69B5">
        <w:t xml:space="preserve">NIFU-rapporten </w:t>
      </w:r>
      <w:r w:rsidRPr="001A69B5">
        <w:rPr>
          <w:rStyle w:val="kursiv"/>
        </w:rPr>
        <w:t xml:space="preserve">Et akademisk </w:t>
      </w:r>
      <w:proofErr w:type="spellStart"/>
      <w:r w:rsidRPr="001A69B5">
        <w:rPr>
          <w:rStyle w:val="kursiv"/>
        </w:rPr>
        <w:t>annerledesår</w:t>
      </w:r>
      <w:proofErr w:type="spellEnd"/>
      <w:r w:rsidRPr="001A69B5">
        <w:t xml:space="preserve"> viser funn </w:t>
      </w:r>
      <w:proofErr w:type="spellStart"/>
      <w:r w:rsidRPr="001A69B5">
        <w:t>frå</w:t>
      </w:r>
      <w:proofErr w:type="spellEnd"/>
      <w:r w:rsidRPr="001A69B5">
        <w:t xml:space="preserve"> ei undersøking om korleis covid-19-pandemien mellom anna har hatt store </w:t>
      </w:r>
      <w:proofErr w:type="spellStart"/>
      <w:r w:rsidRPr="001A69B5">
        <w:t>konsekvensar</w:t>
      </w:r>
      <w:proofErr w:type="spellEnd"/>
      <w:r w:rsidRPr="001A69B5">
        <w:t xml:space="preserve"> for forskinga og </w:t>
      </w:r>
      <w:proofErr w:type="spellStart"/>
      <w:r w:rsidRPr="001A69B5">
        <w:t>dei</w:t>
      </w:r>
      <w:proofErr w:type="spellEnd"/>
      <w:r w:rsidRPr="001A69B5">
        <w:t xml:space="preserve"> </w:t>
      </w:r>
      <w:proofErr w:type="spellStart"/>
      <w:r w:rsidRPr="001A69B5">
        <w:t>vitskaplege</w:t>
      </w:r>
      <w:proofErr w:type="spellEnd"/>
      <w:r w:rsidRPr="001A69B5">
        <w:t xml:space="preserve"> tilsette. Mange forskingsprosjekt har blitt </w:t>
      </w:r>
      <w:proofErr w:type="spellStart"/>
      <w:r w:rsidRPr="001A69B5">
        <w:t>forseinka</w:t>
      </w:r>
      <w:proofErr w:type="spellEnd"/>
      <w:r w:rsidRPr="001A69B5">
        <w:t xml:space="preserve"> som følge av mellom anna </w:t>
      </w:r>
      <w:proofErr w:type="spellStart"/>
      <w:r w:rsidRPr="001A69B5">
        <w:t>manglande</w:t>
      </w:r>
      <w:proofErr w:type="spellEnd"/>
      <w:r w:rsidRPr="001A69B5">
        <w:t xml:space="preserve"> tilgang på materiale og infrastruktur og av at tilsette i både undervisnings- og forskingsintensive </w:t>
      </w:r>
      <w:proofErr w:type="spellStart"/>
      <w:r w:rsidRPr="001A69B5">
        <w:t>stillingar</w:t>
      </w:r>
      <w:proofErr w:type="spellEnd"/>
      <w:r w:rsidRPr="001A69B5">
        <w:t xml:space="preserve"> har brukt </w:t>
      </w:r>
      <w:proofErr w:type="spellStart"/>
      <w:r w:rsidRPr="001A69B5">
        <w:t>meir</w:t>
      </w:r>
      <w:proofErr w:type="spellEnd"/>
      <w:r w:rsidRPr="001A69B5">
        <w:t xml:space="preserve"> tid på undervisning. Det viktige internasjonale samarbeidet har blitt ramma av </w:t>
      </w:r>
      <w:proofErr w:type="spellStart"/>
      <w:r w:rsidRPr="001A69B5">
        <w:t>reiserestriksjonar</w:t>
      </w:r>
      <w:proofErr w:type="spellEnd"/>
      <w:r w:rsidRPr="001A69B5">
        <w:t xml:space="preserve">, og for </w:t>
      </w:r>
      <w:proofErr w:type="spellStart"/>
      <w:r w:rsidRPr="001A69B5">
        <w:t>ein</w:t>
      </w:r>
      <w:proofErr w:type="spellEnd"/>
      <w:r w:rsidRPr="001A69B5">
        <w:t xml:space="preserve"> del fagområde har det </w:t>
      </w:r>
      <w:proofErr w:type="spellStart"/>
      <w:r w:rsidRPr="001A69B5">
        <w:t>vore</w:t>
      </w:r>
      <w:proofErr w:type="spellEnd"/>
      <w:r w:rsidRPr="001A69B5">
        <w:t xml:space="preserve"> </w:t>
      </w:r>
      <w:proofErr w:type="spellStart"/>
      <w:r w:rsidRPr="001A69B5">
        <w:t>vanskeleg</w:t>
      </w:r>
      <w:proofErr w:type="spellEnd"/>
      <w:r w:rsidRPr="001A69B5">
        <w:t xml:space="preserve"> å gjennomføre feltarbeid.</w:t>
      </w:r>
    </w:p>
    <w:p w14:paraId="0FC3746C" w14:textId="77777777" w:rsidR="000513CD" w:rsidRPr="001A69B5" w:rsidRDefault="0009509B" w:rsidP="001A69B5">
      <w:r w:rsidRPr="001A69B5">
        <w:t xml:space="preserve">Covid-19-pandemien har </w:t>
      </w:r>
      <w:proofErr w:type="spellStart"/>
      <w:r w:rsidRPr="001A69B5">
        <w:t>særleg</w:t>
      </w:r>
      <w:proofErr w:type="spellEnd"/>
      <w:r w:rsidRPr="001A69B5">
        <w:t xml:space="preserve"> </w:t>
      </w:r>
      <w:proofErr w:type="spellStart"/>
      <w:r w:rsidRPr="001A69B5">
        <w:t>påverka</w:t>
      </w:r>
      <w:proofErr w:type="spellEnd"/>
      <w:r w:rsidRPr="001A69B5">
        <w:t xml:space="preserve"> mellombels tilsette i </w:t>
      </w:r>
      <w:proofErr w:type="spellStart"/>
      <w:r w:rsidRPr="001A69B5">
        <w:t>rekrutteringsstillingar</w:t>
      </w:r>
      <w:proofErr w:type="spellEnd"/>
      <w:r w:rsidRPr="001A69B5">
        <w:t xml:space="preserve"> som er </w:t>
      </w:r>
      <w:proofErr w:type="spellStart"/>
      <w:r w:rsidRPr="001A69B5">
        <w:t>tidleg</w:t>
      </w:r>
      <w:proofErr w:type="spellEnd"/>
      <w:r w:rsidRPr="001A69B5">
        <w:t xml:space="preserve"> i karrieren. </w:t>
      </w:r>
      <w:proofErr w:type="spellStart"/>
      <w:r w:rsidRPr="001A69B5">
        <w:t>Fleire</w:t>
      </w:r>
      <w:proofErr w:type="spellEnd"/>
      <w:r w:rsidRPr="001A69B5">
        <w:t xml:space="preserve"> </w:t>
      </w:r>
      <w:proofErr w:type="spellStart"/>
      <w:r w:rsidRPr="001A69B5">
        <w:t>stipendiatar</w:t>
      </w:r>
      <w:proofErr w:type="spellEnd"/>
      <w:r w:rsidRPr="001A69B5">
        <w:t xml:space="preserve"> enn </w:t>
      </w:r>
      <w:proofErr w:type="spellStart"/>
      <w:r w:rsidRPr="001A69B5">
        <w:t>vanleg</w:t>
      </w:r>
      <w:proofErr w:type="spellEnd"/>
      <w:r w:rsidRPr="001A69B5">
        <w:t xml:space="preserve"> er </w:t>
      </w:r>
      <w:proofErr w:type="spellStart"/>
      <w:r w:rsidRPr="001A69B5">
        <w:t>forseinka</w:t>
      </w:r>
      <w:proofErr w:type="spellEnd"/>
      <w:r w:rsidRPr="001A69B5">
        <w:t xml:space="preserve"> i arbeidet. Med heimel i </w:t>
      </w:r>
      <w:proofErr w:type="spellStart"/>
      <w:r w:rsidRPr="001A69B5">
        <w:t>tilsetjingsforskrifta</w:t>
      </w:r>
      <w:proofErr w:type="spellEnd"/>
      <w:r w:rsidRPr="001A69B5">
        <w:t xml:space="preserve"> har </w:t>
      </w:r>
      <w:proofErr w:type="spellStart"/>
      <w:r w:rsidRPr="001A69B5">
        <w:t>desse</w:t>
      </w:r>
      <w:proofErr w:type="spellEnd"/>
      <w:r w:rsidRPr="001A69B5">
        <w:t xml:space="preserve"> tilsette høve til å få forlenga </w:t>
      </w:r>
      <w:proofErr w:type="spellStart"/>
      <w:r w:rsidRPr="001A69B5">
        <w:t>tilsetjinga</w:t>
      </w:r>
      <w:proofErr w:type="spellEnd"/>
      <w:r w:rsidRPr="001A69B5">
        <w:t xml:space="preserve">. Forlenging for </w:t>
      </w:r>
      <w:proofErr w:type="spellStart"/>
      <w:r w:rsidRPr="001A69B5">
        <w:t>stipendiatar</w:t>
      </w:r>
      <w:proofErr w:type="spellEnd"/>
      <w:r w:rsidRPr="001A69B5">
        <w:t xml:space="preserve"> og </w:t>
      </w:r>
      <w:proofErr w:type="spellStart"/>
      <w:r w:rsidRPr="001A69B5">
        <w:t>postdoktorar</w:t>
      </w:r>
      <w:proofErr w:type="spellEnd"/>
      <w:r w:rsidRPr="001A69B5">
        <w:t xml:space="preserve"> finansierte over rammeløyvinga til </w:t>
      </w:r>
      <w:proofErr w:type="spellStart"/>
      <w:r w:rsidRPr="001A69B5">
        <w:t>institusjonane</w:t>
      </w:r>
      <w:proofErr w:type="spellEnd"/>
      <w:r w:rsidRPr="001A69B5">
        <w:t xml:space="preserve"> og med </w:t>
      </w:r>
      <w:proofErr w:type="spellStart"/>
      <w:r w:rsidRPr="001A69B5">
        <w:t>midlar</w:t>
      </w:r>
      <w:proofErr w:type="spellEnd"/>
      <w:r w:rsidRPr="001A69B5">
        <w:t xml:space="preserve"> gjennom </w:t>
      </w:r>
      <w:proofErr w:type="spellStart"/>
      <w:r w:rsidRPr="001A69B5">
        <w:t>Noregs</w:t>
      </w:r>
      <w:proofErr w:type="spellEnd"/>
      <w:r w:rsidRPr="001A69B5">
        <w:t xml:space="preserve"> forskingsråd blir dekt gjennom </w:t>
      </w:r>
      <w:proofErr w:type="spellStart"/>
      <w:r w:rsidRPr="001A69B5">
        <w:t>desse</w:t>
      </w:r>
      <w:proofErr w:type="spellEnd"/>
      <w:r w:rsidRPr="001A69B5">
        <w:t xml:space="preserve"> </w:t>
      </w:r>
      <w:proofErr w:type="spellStart"/>
      <w:r w:rsidRPr="001A69B5">
        <w:t>løyvingane</w:t>
      </w:r>
      <w:proofErr w:type="spellEnd"/>
      <w:r w:rsidRPr="001A69B5">
        <w:t xml:space="preserve">. I 2020 blei det òg løyvd 40 mill. kroner til </w:t>
      </w:r>
      <w:proofErr w:type="spellStart"/>
      <w:r w:rsidRPr="001A69B5">
        <w:t>forseinka</w:t>
      </w:r>
      <w:proofErr w:type="spellEnd"/>
      <w:r w:rsidRPr="001A69B5">
        <w:t xml:space="preserve"> </w:t>
      </w:r>
      <w:proofErr w:type="spellStart"/>
      <w:r w:rsidRPr="001A69B5">
        <w:t>stipendiatar</w:t>
      </w:r>
      <w:proofErr w:type="spellEnd"/>
      <w:r w:rsidRPr="001A69B5">
        <w:t xml:space="preserve"> og </w:t>
      </w:r>
      <w:proofErr w:type="spellStart"/>
      <w:r w:rsidRPr="001A69B5">
        <w:t>postdoktorar</w:t>
      </w:r>
      <w:proofErr w:type="spellEnd"/>
      <w:r w:rsidRPr="001A69B5">
        <w:t xml:space="preserve"> finansierte av private </w:t>
      </w:r>
      <w:proofErr w:type="spellStart"/>
      <w:r w:rsidRPr="001A69B5">
        <w:t>aktørar</w:t>
      </w:r>
      <w:proofErr w:type="spellEnd"/>
      <w:r w:rsidRPr="001A69B5">
        <w:t xml:space="preserve"> og EU.</w:t>
      </w:r>
    </w:p>
    <w:p w14:paraId="585610C0" w14:textId="77777777" w:rsidR="000513CD" w:rsidRPr="001A69B5" w:rsidRDefault="0009509B" w:rsidP="001A69B5">
      <w:pPr>
        <w:pStyle w:val="avsnitt-tittel"/>
      </w:pPr>
      <w:r w:rsidRPr="001A69B5">
        <w:t>Integreringsfeltet</w:t>
      </w:r>
    </w:p>
    <w:p w14:paraId="78CD7475" w14:textId="77777777" w:rsidR="000513CD" w:rsidRPr="001A69B5" w:rsidRDefault="0009509B" w:rsidP="001A69B5">
      <w:proofErr w:type="spellStart"/>
      <w:r w:rsidRPr="001A69B5">
        <w:t>Personar</w:t>
      </w:r>
      <w:proofErr w:type="spellEnd"/>
      <w:r w:rsidRPr="001A69B5">
        <w:t xml:space="preserve"> med </w:t>
      </w:r>
      <w:proofErr w:type="spellStart"/>
      <w:r w:rsidRPr="001A69B5">
        <w:t>innvandrarbakgrunn</w:t>
      </w:r>
      <w:proofErr w:type="spellEnd"/>
      <w:r w:rsidRPr="001A69B5">
        <w:t xml:space="preserve"> har </w:t>
      </w:r>
      <w:proofErr w:type="spellStart"/>
      <w:r w:rsidRPr="001A69B5">
        <w:t>vore</w:t>
      </w:r>
      <w:proofErr w:type="spellEnd"/>
      <w:r w:rsidRPr="001A69B5">
        <w:t xml:space="preserve"> overrepresenterte blant </w:t>
      </w:r>
      <w:proofErr w:type="spellStart"/>
      <w:r w:rsidRPr="001A69B5">
        <w:t>dei</w:t>
      </w:r>
      <w:proofErr w:type="spellEnd"/>
      <w:r w:rsidRPr="001A69B5">
        <w:t xml:space="preserve"> med påvist smitte og covid-19-relaterte </w:t>
      </w:r>
      <w:proofErr w:type="spellStart"/>
      <w:r w:rsidRPr="001A69B5">
        <w:t>innleggingar</w:t>
      </w:r>
      <w:proofErr w:type="spellEnd"/>
      <w:r w:rsidRPr="001A69B5">
        <w:t xml:space="preserve"> i sjukehus. Det har også i </w:t>
      </w:r>
      <w:proofErr w:type="spellStart"/>
      <w:r w:rsidRPr="001A69B5">
        <w:t>einskilde</w:t>
      </w:r>
      <w:proofErr w:type="spellEnd"/>
      <w:r w:rsidRPr="001A69B5">
        <w:t xml:space="preserve"> grupper </w:t>
      </w:r>
      <w:proofErr w:type="spellStart"/>
      <w:r w:rsidRPr="001A69B5">
        <w:t>vore</w:t>
      </w:r>
      <w:proofErr w:type="spellEnd"/>
      <w:r w:rsidRPr="001A69B5">
        <w:t xml:space="preserve"> </w:t>
      </w:r>
      <w:proofErr w:type="spellStart"/>
      <w:r w:rsidRPr="001A69B5">
        <w:t>lågare</w:t>
      </w:r>
      <w:proofErr w:type="spellEnd"/>
      <w:r w:rsidRPr="001A69B5">
        <w:t xml:space="preserve"> vaksinasjonsgrad. Samtidig blei denne gruppa hardt råka av sosiale og økonomiske </w:t>
      </w:r>
      <w:proofErr w:type="spellStart"/>
      <w:r w:rsidRPr="001A69B5">
        <w:t>konsekvensar</w:t>
      </w:r>
      <w:proofErr w:type="spellEnd"/>
      <w:r w:rsidRPr="001A69B5">
        <w:t xml:space="preserve"> av pandemien. </w:t>
      </w:r>
      <w:proofErr w:type="spellStart"/>
      <w:r w:rsidRPr="001A69B5">
        <w:t>Flyktningar</w:t>
      </w:r>
      <w:proofErr w:type="spellEnd"/>
      <w:r w:rsidRPr="001A69B5">
        <w:t xml:space="preserve"> og andre </w:t>
      </w:r>
      <w:proofErr w:type="spellStart"/>
      <w:r w:rsidRPr="001A69B5">
        <w:t>nykomne</w:t>
      </w:r>
      <w:proofErr w:type="spellEnd"/>
      <w:r w:rsidRPr="001A69B5">
        <w:t xml:space="preserve"> </w:t>
      </w:r>
      <w:proofErr w:type="spellStart"/>
      <w:r w:rsidRPr="001A69B5">
        <w:t>innvandrarar</w:t>
      </w:r>
      <w:proofErr w:type="spellEnd"/>
      <w:r w:rsidRPr="001A69B5">
        <w:t xml:space="preserve"> som etter planen skulle avslutte introduksjonsprogram og norskopplæring i løpet av pandemien, møtte </w:t>
      </w:r>
      <w:proofErr w:type="spellStart"/>
      <w:r w:rsidRPr="001A69B5">
        <w:t>ein</w:t>
      </w:r>
      <w:proofErr w:type="spellEnd"/>
      <w:r w:rsidRPr="001A69B5">
        <w:t xml:space="preserve"> </w:t>
      </w:r>
      <w:proofErr w:type="spellStart"/>
      <w:r w:rsidRPr="001A69B5">
        <w:t>utfordrande</w:t>
      </w:r>
      <w:proofErr w:type="spellEnd"/>
      <w:r w:rsidRPr="001A69B5">
        <w:t xml:space="preserve"> </w:t>
      </w:r>
      <w:proofErr w:type="spellStart"/>
      <w:r w:rsidRPr="001A69B5">
        <w:t>arbeidsmarknad</w:t>
      </w:r>
      <w:proofErr w:type="spellEnd"/>
      <w:r w:rsidRPr="001A69B5">
        <w:t xml:space="preserve">. </w:t>
      </w:r>
      <w:proofErr w:type="spellStart"/>
      <w:r w:rsidRPr="001A69B5">
        <w:t>Fleire</w:t>
      </w:r>
      <w:proofErr w:type="spellEnd"/>
      <w:r w:rsidRPr="001A69B5">
        <w:t xml:space="preserve"> tiltak blei sette i verk for å avhjelpe </w:t>
      </w:r>
      <w:proofErr w:type="spellStart"/>
      <w:r w:rsidRPr="001A69B5">
        <w:t>dei</w:t>
      </w:r>
      <w:proofErr w:type="spellEnd"/>
      <w:r w:rsidRPr="001A69B5">
        <w:t xml:space="preserve"> negative </w:t>
      </w:r>
      <w:proofErr w:type="spellStart"/>
      <w:r w:rsidRPr="001A69B5">
        <w:t>konsekvensane</w:t>
      </w:r>
      <w:proofErr w:type="spellEnd"/>
      <w:r w:rsidRPr="001A69B5">
        <w:t xml:space="preserve"> av pandemien for </w:t>
      </w:r>
      <w:proofErr w:type="spellStart"/>
      <w:r w:rsidRPr="001A69B5">
        <w:t>desse</w:t>
      </w:r>
      <w:proofErr w:type="spellEnd"/>
      <w:r w:rsidRPr="001A69B5">
        <w:t xml:space="preserve"> gruppene.</w:t>
      </w:r>
    </w:p>
    <w:p w14:paraId="7CF99D1E" w14:textId="77777777" w:rsidR="000513CD" w:rsidRPr="001A69B5" w:rsidRDefault="0009509B" w:rsidP="001A69B5">
      <w:r w:rsidRPr="001A69B5">
        <w:t xml:space="preserve">Våren 2020 blei det løyvd 26,6 mill. kroner til frivillige </w:t>
      </w:r>
      <w:proofErr w:type="spellStart"/>
      <w:r w:rsidRPr="001A69B5">
        <w:t>organisasjonar</w:t>
      </w:r>
      <w:proofErr w:type="spellEnd"/>
      <w:r w:rsidRPr="001A69B5">
        <w:t xml:space="preserve"> for informasjonstiltak om pandemien retta mot </w:t>
      </w:r>
      <w:proofErr w:type="spellStart"/>
      <w:r w:rsidRPr="001A69B5">
        <w:t>innvandrarbefolkninga</w:t>
      </w:r>
      <w:proofErr w:type="spellEnd"/>
      <w:r w:rsidRPr="001A69B5">
        <w:t xml:space="preserve">. I desember 2020 blei det løyvd </w:t>
      </w:r>
      <w:proofErr w:type="spellStart"/>
      <w:r w:rsidRPr="001A69B5">
        <w:t>ytterlegare</w:t>
      </w:r>
      <w:proofErr w:type="spellEnd"/>
      <w:r w:rsidRPr="001A69B5">
        <w:t xml:space="preserve"> 20 mill. kroner til dette. Det blei også sett av 430 mill. kroner til </w:t>
      </w:r>
      <w:proofErr w:type="spellStart"/>
      <w:r w:rsidRPr="001A69B5">
        <w:t>ein</w:t>
      </w:r>
      <w:proofErr w:type="spellEnd"/>
      <w:r w:rsidRPr="001A69B5">
        <w:t xml:space="preserve"> integreringspakke som mellom anna skulle styrke </w:t>
      </w:r>
      <w:proofErr w:type="spellStart"/>
      <w:r w:rsidRPr="001A69B5">
        <w:t>opplæringstilbodet</w:t>
      </w:r>
      <w:proofErr w:type="spellEnd"/>
      <w:r w:rsidRPr="001A69B5">
        <w:t xml:space="preserve"> for </w:t>
      </w:r>
      <w:proofErr w:type="spellStart"/>
      <w:r w:rsidRPr="001A69B5">
        <w:t>flyktningar</w:t>
      </w:r>
      <w:proofErr w:type="spellEnd"/>
      <w:r w:rsidRPr="001A69B5">
        <w:t xml:space="preserve"> og andre </w:t>
      </w:r>
      <w:proofErr w:type="spellStart"/>
      <w:r w:rsidRPr="001A69B5">
        <w:t>nykomne</w:t>
      </w:r>
      <w:proofErr w:type="spellEnd"/>
      <w:r w:rsidRPr="001A69B5">
        <w:t xml:space="preserve"> </w:t>
      </w:r>
      <w:proofErr w:type="spellStart"/>
      <w:r w:rsidRPr="001A69B5">
        <w:t>innvandrar</w:t>
      </w:r>
      <w:proofErr w:type="spellEnd"/>
      <w:r w:rsidRPr="001A69B5">
        <w:t xml:space="preserve">. Det blei mellom anna gitt </w:t>
      </w:r>
      <w:proofErr w:type="spellStart"/>
      <w:r w:rsidRPr="001A69B5">
        <w:t>midlar</w:t>
      </w:r>
      <w:proofErr w:type="spellEnd"/>
      <w:r w:rsidRPr="001A69B5">
        <w:t xml:space="preserve"> til utvida programtid for </w:t>
      </w:r>
      <w:proofErr w:type="spellStart"/>
      <w:r w:rsidRPr="001A69B5">
        <w:t>deltakarar</w:t>
      </w:r>
      <w:proofErr w:type="spellEnd"/>
      <w:r w:rsidRPr="001A69B5">
        <w:t xml:space="preserve"> i sluttfasen av introduksjonsprogrammet, utvida tid med opplæring i norsk, styrking av </w:t>
      </w:r>
      <w:proofErr w:type="spellStart"/>
      <w:r w:rsidRPr="001A69B5">
        <w:t>tilskotsordninga</w:t>
      </w:r>
      <w:proofErr w:type="spellEnd"/>
      <w:r w:rsidRPr="001A69B5">
        <w:t xml:space="preserve"> Jobbsjansen og </w:t>
      </w:r>
      <w:proofErr w:type="spellStart"/>
      <w:r w:rsidRPr="001A69B5">
        <w:t>midlar</w:t>
      </w:r>
      <w:proofErr w:type="spellEnd"/>
      <w:r w:rsidRPr="001A69B5">
        <w:t xml:space="preserve"> til </w:t>
      </w:r>
      <w:proofErr w:type="spellStart"/>
      <w:r w:rsidRPr="001A69B5">
        <w:t>auka</w:t>
      </w:r>
      <w:proofErr w:type="spellEnd"/>
      <w:r w:rsidRPr="001A69B5">
        <w:t xml:space="preserve"> bruk av nettbasert norskopplæring.</w:t>
      </w:r>
    </w:p>
    <w:p w14:paraId="0F0D8867" w14:textId="77777777" w:rsidR="000513CD" w:rsidRPr="001A69B5" w:rsidRDefault="0009509B" w:rsidP="001A69B5">
      <w:pPr>
        <w:pStyle w:val="Undertittel"/>
      </w:pPr>
      <w:r w:rsidRPr="001A69B5">
        <w:t xml:space="preserve">Tiltak i statsbudsjettet 2021 for å møte </w:t>
      </w:r>
      <w:proofErr w:type="spellStart"/>
      <w:r w:rsidRPr="001A69B5">
        <w:t>konsekvensane</w:t>
      </w:r>
      <w:proofErr w:type="spellEnd"/>
      <w:r w:rsidRPr="001A69B5">
        <w:t xml:space="preserve"> av covid-19-pandemien</w:t>
      </w:r>
    </w:p>
    <w:p w14:paraId="15369EAD" w14:textId="77777777" w:rsidR="000513CD" w:rsidRPr="001A69B5" w:rsidRDefault="0009509B" w:rsidP="001A69B5">
      <w:r w:rsidRPr="001A69B5">
        <w:t xml:space="preserve">For å møte </w:t>
      </w:r>
      <w:proofErr w:type="spellStart"/>
      <w:r w:rsidRPr="001A69B5">
        <w:t>utfordringane</w:t>
      </w:r>
      <w:proofErr w:type="spellEnd"/>
      <w:r w:rsidRPr="001A69B5">
        <w:t xml:space="preserve"> i samfunnet som følge av covid-19-pandemien blei det i 2020 sett i verk ei rekke tiltak. Sjå kap. 11 i </w:t>
      </w:r>
      <w:proofErr w:type="spellStart"/>
      <w:r w:rsidRPr="001A69B5">
        <w:t>Prop</w:t>
      </w:r>
      <w:proofErr w:type="spellEnd"/>
      <w:r w:rsidRPr="001A69B5">
        <w:t>. 1 S (2020–2021) for Kunnskapsdepartementet for oversikt over tiltaka fram til oktober 2020.</w:t>
      </w:r>
    </w:p>
    <w:p w14:paraId="6B7222B8" w14:textId="77777777" w:rsidR="000513CD" w:rsidRPr="001A69B5" w:rsidRDefault="0009509B" w:rsidP="001A69B5">
      <w:r w:rsidRPr="001A69B5">
        <w:t xml:space="preserve">Under følger oversikt over tiltaka Stortinget har </w:t>
      </w:r>
      <w:proofErr w:type="spellStart"/>
      <w:r w:rsidRPr="001A69B5">
        <w:t>vedteke</w:t>
      </w:r>
      <w:proofErr w:type="spellEnd"/>
      <w:r w:rsidRPr="001A69B5">
        <w:t xml:space="preserve"> for budsjettåret 2021.</w:t>
      </w:r>
    </w:p>
    <w:p w14:paraId="14AADED0" w14:textId="77777777" w:rsidR="000513CD" w:rsidRPr="001A69B5" w:rsidRDefault="0009509B" w:rsidP="001A69B5">
      <w:pPr>
        <w:pStyle w:val="avsnitt-tittel"/>
      </w:pPr>
      <w:r w:rsidRPr="001A69B5">
        <w:t>Utdanningsløftet 2020</w:t>
      </w:r>
    </w:p>
    <w:p w14:paraId="7A328FAD" w14:textId="0419FF4C" w:rsidR="000513CD" w:rsidRDefault="0009509B" w:rsidP="001A69B5">
      <w:r w:rsidRPr="001A69B5">
        <w:t xml:space="preserve">Den økonomiske krisa som </w:t>
      </w:r>
      <w:proofErr w:type="spellStart"/>
      <w:r w:rsidRPr="001A69B5">
        <w:t>følgde</w:t>
      </w:r>
      <w:proofErr w:type="spellEnd"/>
      <w:r w:rsidRPr="001A69B5">
        <w:t xml:space="preserve"> av covid-19-pandemien, førte til stor </w:t>
      </w:r>
      <w:proofErr w:type="spellStart"/>
      <w:r w:rsidRPr="001A69B5">
        <w:t>arbeidsløyse</w:t>
      </w:r>
      <w:proofErr w:type="spellEnd"/>
      <w:r w:rsidRPr="001A69B5">
        <w:t xml:space="preserve"> og mange </w:t>
      </w:r>
      <w:proofErr w:type="spellStart"/>
      <w:r w:rsidRPr="001A69B5">
        <w:t>permitteringar</w:t>
      </w:r>
      <w:proofErr w:type="spellEnd"/>
      <w:r w:rsidRPr="001A69B5">
        <w:t xml:space="preserve">. Mange av </w:t>
      </w:r>
      <w:proofErr w:type="spellStart"/>
      <w:r w:rsidRPr="001A69B5">
        <w:t>utfordringane</w:t>
      </w:r>
      <w:proofErr w:type="spellEnd"/>
      <w:r w:rsidRPr="001A69B5">
        <w:t xml:space="preserve"> i kunnskapssektoren og arbeidslivet som </w:t>
      </w:r>
      <w:proofErr w:type="spellStart"/>
      <w:r w:rsidRPr="001A69B5">
        <w:t>Noreg</w:t>
      </w:r>
      <w:proofErr w:type="spellEnd"/>
      <w:r w:rsidRPr="001A69B5">
        <w:t xml:space="preserve"> står overfor, blei </w:t>
      </w:r>
      <w:proofErr w:type="spellStart"/>
      <w:r w:rsidRPr="001A69B5">
        <w:t>endå</w:t>
      </w:r>
      <w:proofErr w:type="spellEnd"/>
      <w:r w:rsidRPr="001A69B5">
        <w:t xml:space="preserve"> </w:t>
      </w:r>
      <w:proofErr w:type="spellStart"/>
      <w:r w:rsidRPr="001A69B5">
        <w:t>tydelegare</w:t>
      </w:r>
      <w:proofErr w:type="spellEnd"/>
      <w:r w:rsidRPr="001A69B5">
        <w:t xml:space="preserve">. Vi treng </w:t>
      </w:r>
      <w:proofErr w:type="spellStart"/>
      <w:r w:rsidRPr="001A69B5">
        <w:t>eit</w:t>
      </w:r>
      <w:proofErr w:type="spellEnd"/>
      <w:r w:rsidRPr="001A69B5">
        <w:t xml:space="preserve"> utdanningssystem som kan tilby utdanning til </w:t>
      </w:r>
      <w:proofErr w:type="spellStart"/>
      <w:r w:rsidRPr="001A69B5">
        <w:t>dei</w:t>
      </w:r>
      <w:proofErr w:type="spellEnd"/>
      <w:r w:rsidRPr="001A69B5">
        <w:t xml:space="preserve"> som ønsker det, og utdanninga må </w:t>
      </w:r>
      <w:proofErr w:type="spellStart"/>
      <w:r w:rsidRPr="001A69B5">
        <w:t>vere</w:t>
      </w:r>
      <w:proofErr w:type="spellEnd"/>
      <w:r w:rsidRPr="001A69B5">
        <w:t xml:space="preserve"> </w:t>
      </w:r>
      <w:proofErr w:type="spellStart"/>
      <w:r w:rsidRPr="001A69B5">
        <w:t>tilgjengeleg</w:t>
      </w:r>
      <w:proofErr w:type="spellEnd"/>
      <w:r w:rsidRPr="001A69B5">
        <w:t xml:space="preserve"> for folk i ulike </w:t>
      </w:r>
      <w:proofErr w:type="spellStart"/>
      <w:r w:rsidRPr="001A69B5">
        <w:t>livssituasjonar</w:t>
      </w:r>
      <w:proofErr w:type="spellEnd"/>
      <w:r w:rsidRPr="001A69B5">
        <w:t xml:space="preserve">. Regjeringa lanserte derfor Utdanningsløftet 2020, ei storstilt satsing på </w:t>
      </w:r>
      <w:proofErr w:type="spellStart"/>
      <w:r w:rsidRPr="001A69B5">
        <w:t>auka</w:t>
      </w:r>
      <w:proofErr w:type="spellEnd"/>
      <w:r w:rsidRPr="001A69B5">
        <w:t xml:space="preserve"> kapasitet og fleksibilitet i </w:t>
      </w:r>
      <w:proofErr w:type="spellStart"/>
      <w:r w:rsidRPr="001A69B5">
        <w:t>utdanningane</w:t>
      </w:r>
      <w:proofErr w:type="spellEnd"/>
      <w:r w:rsidRPr="001A69B5">
        <w:t xml:space="preserve"> på alle nivå. Stortinget løyvde for 2021 til </w:t>
      </w:r>
      <w:proofErr w:type="spellStart"/>
      <w:r w:rsidRPr="001A69B5">
        <w:t>saman</w:t>
      </w:r>
      <w:proofErr w:type="spellEnd"/>
      <w:r w:rsidRPr="001A69B5">
        <w:t xml:space="preserve"> 2,8 mrd. kroner til tiltaka i Utdanningsløftet 2020, inkludert utdanningsstøtte.</w:t>
      </w:r>
    </w:p>
    <w:p w14:paraId="7463B5A9" w14:textId="52052C72" w:rsidR="008E4CC9" w:rsidRPr="001A69B5" w:rsidRDefault="008E4CC9" w:rsidP="008E4CC9">
      <w:pPr>
        <w:pStyle w:val="tabell-tittel"/>
      </w:pPr>
      <w:r w:rsidRPr="001A69B5">
        <w:t>Tiltak i Utdanningsløftet 2020</w:t>
      </w:r>
    </w:p>
    <w:p w14:paraId="00BECFF2" w14:textId="77777777" w:rsidR="000513CD" w:rsidRPr="001A69B5" w:rsidRDefault="0009509B" w:rsidP="001A69B5">
      <w:pPr>
        <w:pStyle w:val="Tabellnavn"/>
      </w:pPr>
      <w:r w:rsidRPr="001A69B5">
        <w:t>03J2xx2</w:t>
      </w:r>
    </w:p>
    <w:tbl>
      <w:tblPr>
        <w:tblStyle w:val="StandardTabell"/>
        <w:tblW w:w="0" w:type="auto"/>
        <w:tblLayout w:type="fixed"/>
        <w:tblLook w:val="04A0" w:firstRow="1" w:lastRow="0" w:firstColumn="1" w:lastColumn="0" w:noHBand="0" w:noVBand="1"/>
      </w:tblPr>
      <w:tblGrid>
        <w:gridCol w:w="2560"/>
        <w:gridCol w:w="5580"/>
        <w:gridCol w:w="1380"/>
      </w:tblGrid>
      <w:tr w:rsidR="000513CD" w:rsidRPr="001A69B5" w14:paraId="73189F5D" w14:textId="77777777" w:rsidTr="00A77DBE">
        <w:trPr>
          <w:trHeight w:val="360"/>
        </w:trPr>
        <w:tc>
          <w:tcPr>
            <w:tcW w:w="2560" w:type="dxa"/>
          </w:tcPr>
          <w:p w14:paraId="7A9173C2" w14:textId="77777777" w:rsidR="000513CD" w:rsidRPr="001A69B5" w:rsidRDefault="000513CD" w:rsidP="001A69B5"/>
        </w:tc>
        <w:tc>
          <w:tcPr>
            <w:tcW w:w="5580" w:type="dxa"/>
          </w:tcPr>
          <w:p w14:paraId="3912D020" w14:textId="77777777" w:rsidR="000513CD" w:rsidRPr="001A69B5" w:rsidRDefault="000513CD" w:rsidP="001A69B5"/>
        </w:tc>
        <w:tc>
          <w:tcPr>
            <w:tcW w:w="1380" w:type="dxa"/>
          </w:tcPr>
          <w:p w14:paraId="21C73A69" w14:textId="77777777" w:rsidR="000513CD" w:rsidRPr="001A69B5" w:rsidRDefault="0009509B" w:rsidP="001A69B5">
            <w:r w:rsidRPr="001A69B5">
              <w:t>(i mill. kr)</w:t>
            </w:r>
          </w:p>
        </w:tc>
      </w:tr>
      <w:tr w:rsidR="000513CD" w:rsidRPr="001A69B5" w14:paraId="149181E4" w14:textId="77777777" w:rsidTr="00A77DBE">
        <w:trPr>
          <w:trHeight w:val="360"/>
        </w:trPr>
        <w:tc>
          <w:tcPr>
            <w:tcW w:w="2560" w:type="dxa"/>
          </w:tcPr>
          <w:p w14:paraId="12A6AF18" w14:textId="77777777" w:rsidR="000513CD" w:rsidRPr="001A69B5" w:rsidRDefault="0009509B" w:rsidP="001A69B5">
            <w:r w:rsidRPr="001A69B5">
              <w:t>Nivå</w:t>
            </w:r>
          </w:p>
        </w:tc>
        <w:tc>
          <w:tcPr>
            <w:tcW w:w="5580" w:type="dxa"/>
          </w:tcPr>
          <w:p w14:paraId="1F97EC62" w14:textId="77777777" w:rsidR="000513CD" w:rsidRPr="001A69B5" w:rsidRDefault="0009509B" w:rsidP="001A69B5">
            <w:r w:rsidRPr="001A69B5">
              <w:t xml:space="preserve">Tiltak </w:t>
            </w:r>
          </w:p>
        </w:tc>
        <w:tc>
          <w:tcPr>
            <w:tcW w:w="1380" w:type="dxa"/>
          </w:tcPr>
          <w:p w14:paraId="22543C14" w14:textId="77777777" w:rsidR="000513CD" w:rsidRPr="001A69B5" w:rsidRDefault="0009509B" w:rsidP="001A69B5">
            <w:r w:rsidRPr="001A69B5">
              <w:t>Beløp</w:t>
            </w:r>
          </w:p>
        </w:tc>
      </w:tr>
      <w:tr w:rsidR="000513CD" w:rsidRPr="001A69B5" w14:paraId="123E8F51" w14:textId="77777777" w:rsidTr="00A77DBE">
        <w:trPr>
          <w:trHeight w:val="640"/>
        </w:trPr>
        <w:tc>
          <w:tcPr>
            <w:tcW w:w="2560" w:type="dxa"/>
            <w:vMerge w:val="restart"/>
          </w:tcPr>
          <w:p w14:paraId="2D30CB44" w14:textId="77777777" w:rsidR="000513CD" w:rsidRPr="001A69B5" w:rsidRDefault="0009509B" w:rsidP="001A69B5">
            <w:proofErr w:type="spellStart"/>
            <w:r w:rsidRPr="001A69B5">
              <w:t>Vidaregåande</w:t>
            </w:r>
            <w:proofErr w:type="spellEnd"/>
            <w:r w:rsidRPr="001A69B5">
              <w:t xml:space="preserve"> opplæring</w:t>
            </w:r>
          </w:p>
        </w:tc>
        <w:tc>
          <w:tcPr>
            <w:tcW w:w="5580" w:type="dxa"/>
          </w:tcPr>
          <w:p w14:paraId="43F2B576" w14:textId="77777777" w:rsidR="000513CD" w:rsidRPr="001A69B5" w:rsidRDefault="0009509B" w:rsidP="001A69B5">
            <w:proofErr w:type="spellStart"/>
            <w:r w:rsidRPr="001A69B5">
              <w:t>Tilbod</w:t>
            </w:r>
            <w:proofErr w:type="spellEnd"/>
            <w:r w:rsidRPr="001A69B5">
              <w:t xml:space="preserve"> om </w:t>
            </w:r>
            <w:proofErr w:type="spellStart"/>
            <w:r w:rsidRPr="001A69B5">
              <w:t>vidaregåande</w:t>
            </w:r>
            <w:proofErr w:type="spellEnd"/>
            <w:r w:rsidRPr="001A69B5">
              <w:t xml:space="preserve"> opplæring til </w:t>
            </w:r>
            <w:proofErr w:type="spellStart"/>
            <w:r w:rsidRPr="001A69B5">
              <w:t>personar</w:t>
            </w:r>
            <w:proofErr w:type="spellEnd"/>
            <w:r w:rsidRPr="001A69B5">
              <w:t xml:space="preserve"> </w:t>
            </w:r>
            <w:proofErr w:type="spellStart"/>
            <w:r w:rsidRPr="001A69B5">
              <w:t>utan</w:t>
            </w:r>
            <w:proofErr w:type="spellEnd"/>
            <w:r w:rsidRPr="001A69B5">
              <w:t xml:space="preserve"> rett til opplæringa</w:t>
            </w:r>
            <w:r w:rsidRPr="001A69B5">
              <w:rPr>
                <w:rStyle w:val="skrift-hevet"/>
              </w:rPr>
              <w:t>1</w:t>
            </w:r>
          </w:p>
        </w:tc>
        <w:tc>
          <w:tcPr>
            <w:tcW w:w="1380" w:type="dxa"/>
          </w:tcPr>
          <w:p w14:paraId="51284DD4" w14:textId="77777777" w:rsidR="000513CD" w:rsidRPr="001A69B5" w:rsidRDefault="0009509B" w:rsidP="001A69B5">
            <w:r w:rsidRPr="001A69B5">
              <w:t>300</w:t>
            </w:r>
          </w:p>
        </w:tc>
      </w:tr>
      <w:tr w:rsidR="000513CD" w:rsidRPr="001A69B5" w14:paraId="31C77D6D" w14:textId="77777777" w:rsidTr="00A77DBE">
        <w:trPr>
          <w:trHeight w:val="380"/>
        </w:trPr>
        <w:tc>
          <w:tcPr>
            <w:tcW w:w="2560" w:type="dxa"/>
            <w:vMerge/>
          </w:tcPr>
          <w:p w14:paraId="050CCCFA" w14:textId="77777777" w:rsidR="000513CD" w:rsidRPr="001A69B5" w:rsidRDefault="000513CD" w:rsidP="00CC7DA6"/>
        </w:tc>
        <w:tc>
          <w:tcPr>
            <w:tcW w:w="5580" w:type="dxa"/>
          </w:tcPr>
          <w:p w14:paraId="57204F49" w14:textId="77777777" w:rsidR="000513CD" w:rsidRPr="001A69B5" w:rsidRDefault="0009509B" w:rsidP="001A69B5">
            <w:r w:rsidRPr="001A69B5">
              <w:t>Fagbrev på jobb</w:t>
            </w:r>
            <w:r w:rsidRPr="001A69B5">
              <w:rPr>
                <w:rStyle w:val="skrift-hevet"/>
              </w:rPr>
              <w:t>1</w:t>
            </w:r>
          </w:p>
        </w:tc>
        <w:tc>
          <w:tcPr>
            <w:tcW w:w="1380" w:type="dxa"/>
          </w:tcPr>
          <w:p w14:paraId="0D8E93C4" w14:textId="77777777" w:rsidR="000513CD" w:rsidRPr="001A69B5" w:rsidRDefault="0009509B" w:rsidP="001A69B5">
            <w:r w:rsidRPr="001A69B5">
              <w:t>46</w:t>
            </w:r>
          </w:p>
        </w:tc>
      </w:tr>
      <w:tr w:rsidR="000513CD" w:rsidRPr="001A69B5" w14:paraId="2E4DB834" w14:textId="77777777" w:rsidTr="00A77DBE">
        <w:trPr>
          <w:trHeight w:val="880"/>
        </w:trPr>
        <w:tc>
          <w:tcPr>
            <w:tcW w:w="2560" w:type="dxa"/>
            <w:vMerge/>
          </w:tcPr>
          <w:p w14:paraId="4D23936A" w14:textId="77777777" w:rsidR="000513CD" w:rsidRPr="001A69B5" w:rsidRDefault="000513CD" w:rsidP="00CC7DA6"/>
        </w:tc>
        <w:tc>
          <w:tcPr>
            <w:tcW w:w="5580" w:type="dxa"/>
          </w:tcPr>
          <w:p w14:paraId="68DB3B06" w14:textId="77777777" w:rsidR="000513CD" w:rsidRPr="001A69B5" w:rsidRDefault="0009509B" w:rsidP="001A69B5">
            <w:proofErr w:type="spellStart"/>
            <w:r w:rsidRPr="001A69B5">
              <w:t>Tilbod</w:t>
            </w:r>
            <w:proofErr w:type="spellEnd"/>
            <w:r w:rsidRPr="001A69B5">
              <w:t xml:space="preserve"> for at </w:t>
            </w:r>
            <w:proofErr w:type="spellStart"/>
            <w:r w:rsidRPr="001A69B5">
              <w:t>avgangselevar</w:t>
            </w:r>
            <w:proofErr w:type="spellEnd"/>
            <w:r w:rsidRPr="001A69B5">
              <w:t xml:space="preserve"> </w:t>
            </w:r>
            <w:proofErr w:type="spellStart"/>
            <w:r w:rsidRPr="001A69B5">
              <w:t>utan</w:t>
            </w:r>
            <w:proofErr w:type="spellEnd"/>
            <w:r w:rsidRPr="001A69B5">
              <w:t xml:space="preserve"> vitnemål skal fullføre </w:t>
            </w:r>
            <w:proofErr w:type="spellStart"/>
            <w:r w:rsidRPr="001A69B5">
              <w:t>vidaregåande</w:t>
            </w:r>
            <w:proofErr w:type="spellEnd"/>
            <w:r w:rsidRPr="001A69B5">
              <w:t xml:space="preserve"> opplæring, inkl. tiltak som </w:t>
            </w:r>
            <w:proofErr w:type="spellStart"/>
            <w:r w:rsidRPr="001A69B5">
              <w:t>sommarskule</w:t>
            </w:r>
            <w:proofErr w:type="spellEnd"/>
            <w:r w:rsidRPr="001A69B5">
              <w:t xml:space="preserve"> og </w:t>
            </w:r>
            <w:proofErr w:type="spellStart"/>
            <w:r w:rsidRPr="001A69B5">
              <w:t>kompenserande</w:t>
            </w:r>
            <w:proofErr w:type="spellEnd"/>
            <w:r w:rsidRPr="001A69B5">
              <w:t xml:space="preserve"> opplæring for tapt undervisning</w:t>
            </w:r>
            <w:r w:rsidRPr="001A69B5">
              <w:rPr>
                <w:rStyle w:val="skrift-hevet"/>
              </w:rPr>
              <w:t>1</w:t>
            </w:r>
          </w:p>
        </w:tc>
        <w:tc>
          <w:tcPr>
            <w:tcW w:w="1380" w:type="dxa"/>
          </w:tcPr>
          <w:p w14:paraId="3D743623" w14:textId="77777777" w:rsidR="000513CD" w:rsidRPr="001A69B5" w:rsidRDefault="0009509B" w:rsidP="001A69B5">
            <w:r w:rsidRPr="001A69B5">
              <w:t>150</w:t>
            </w:r>
          </w:p>
        </w:tc>
      </w:tr>
      <w:tr w:rsidR="000513CD" w:rsidRPr="001A69B5" w14:paraId="2CCEDC9E" w14:textId="77777777" w:rsidTr="00A77DBE">
        <w:trPr>
          <w:trHeight w:val="380"/>
        </w:trPr>
        <w:tc>
          <w:tcPr>
            <w:tcW w:w="2560" w:type="dxa"/>
            <w:vMerge/>
          </w:tcPr>
          <w:p w14:paraId="76A07469" w14:textId="77777777" w:rsidR="000513CD" w:rsidRPr="001A69B5" w:rsidRDefault="000513CD" w:rsidP="00CC7DA6"/>
        </w:tc>
        <w:tc>
          <w:tcPr>
            <w:tcW w:w="5580" w:type="dxa"/>
          </w:tcPr>
          <w:p w14:paraId="049ED1F7" w14:textId="77777777" w:rsidR="000513CD" w:rsidRPr="001A69B5" w:rsidRDefault="0009509B" w:rsidP="001A69B5">
            <w:proofErr w:type="spellStart"/>
            <w:r w:rsidRPr="001A69B5">
              <w:t>Auka</w:t>
            </w:r>
            <w:proofErr w:type="spellEnd"/>
            <w:r w:rsidRPr="001A69B5">
              <w:t xml:space="preserve"> </w:t>
            </w:r>
            <w:proofErr w:type="spellStart"/>
            <w:r w:rsidRPr="001A69B5">
              <w:t>lærlingtilskot</w:t>
            </w:r>
            <w:proofErr w:type="spellEnd"/>
            <w:r w:rsidRPr="001A69B5">
              <w:t xml:space="preserve"> våren 2021</w:t>
            </w:r>
            <w:r w:rsidRPr="001A69B5">
              <w:rPr>
                <w:rStyle w:val="skrift-hevet"/>
              </w:rPr>
              <w:t>1</w:t>
            </w:r>
          </w:p>
        </w:tc>
        <w:tc>
          <w:tcPr>
            <w:tcW w:w="1380" w:type="dxa"/>
          </w:tcPr>
          <w:p w14:paraId="5BE9A0E8" w14:textId="77777777" w:rsidR="000513CD" w:rsidRPr="001A69B5" w:rsidRDefault="0009509B" w:rsidP="001A69B5">
            <w:r w:rsidRPr="001A69B5">
              <w:t>170</w:t>
            </w:r>
          </w:p>
        </w:tc>
      </w:tr>
      <w:tr w:rsidR="000513CD" w:rsidRPr="001A69B5" w14:paraId="28B26644" w14:textId="77777777" w:rsidTr="00A77DBE">
        <w:trPr>
          <w:trHeight w:val="640"/>
        </w:trPr>
        <w:tc>
          <w:tcPr>
            <w:tcW w:w="2560" w:type="dxa"/>
            <w:vMerge/>
          </w:tcPr>
          <w:p w14:paraId="16F2684D" w14:textId="77777777" w:rsidR="000513CD" w:rsidRPr="001A69B5" w:rsidRDefault="000513CD" w:rsidP="00CC7DA6"/>
        </w:tc>
        <w:tc>
          <w:tcPr>
            <w:tcW w:w="5580" w:type="dxa"/>
          </w:tcPr>
          <w:p w14:paraId="6C980FB6" w14:textId="77777777" w:rsidR="000513CD" w:rsidRPr="001A69B5" w:rsidRDefault="0009509B" w:rsidP="001A69B5">
            <w:r w:rsidRPr="001A69B5">
              <w:t xml:space="preserve">Særskilt </w:t>
            </w:r>
            <w:proofErr w:type="spellStart"/>
            <w:r w:rsidRPr="001A69B5">
              <w:t>tilskot</w:t>
            </w:r>
            <w:proofErr w:type="spellEnd"/>
            <w:r w:rsidRPr="001A69B5">
              <w:t xml:space="preserve"> retta mot permitterte </w:t>
            </w:r>
            <w:proofErr w:type="spellStart"/>
            <w:r w:rsidRPr="001A69B5">
              <w:t>lærlingar</w:t>
            </w:r>
            <w:proofErr w:type="spellEnd"/>
            <w:r w:rsidRPr="001A69B5">
              <w:t xml:space="preserve"> og for </w:t>
            </w:r>
            <w:proofErr w:type="spellStart"/>
            <w:r w:rsidRPr="001A69B5">
              <w:t>fleire</w:t>
            </w:r>
            <w:proofErr w:type="spellEnd"/>
            <w:r w:rsidRPr="001A69B5">
              <w:t xml:space="preserve"> læreplassar</w:t>
            </w:r>
            <w:r w:rsidRPr="001A69B5">
              <w:rPr>
                <w:rStyle w:val="skrift-hevet"/>
              </w:rPr>
              <w:t>2</w:t>
            </w:r>
          </w:p>
        </w:tc>
        <w:tc>
          <w:tcPr>
            <w:tcW w:w="1380" w:type="dxa"/>
          </w:tcPr>
          <w:p w14:paraId="209FACBC" w14:textId="77777777" w:rsidR="000513CD" w:rsidRPr="001A69B5" w:rsidRDefault="0009509B" w:rsidP="001A69B5">
            <w:r w:rsidRPr="001A69B5">
              <w:t>100</w:t>
            </w:r>
          </w:p>
        </w:tc>
      </w:tr>
      <w:tr w:rsidR="000513CD" w:rsidRPr="001A69B5" w14:paraId="2893AD02" w14:textId="77777777" w:rsidTr="00A77DBE">
        <w:trPr>
          <w:trHeight w:val="640"/>
        </w:trPr>
        <w:tc>
          <w:tcPr>
            <w:tcW w:w="2560" w:type="dxa"/>
            <w:vMerge/>
          </w:tcPr>
          <w:p w14:paraId="5F09FA7F" w14:textId="77777777" w:rsidR="000513CD" w:rsidRPr="001A69B5" w:rsidRDefault="000513CD" w:rsidP="00CC7DA6"/>
        </w:tc>
        <w:tc>
          <w:tcPr>
            <w:tcW w:w="5580" w:type="dxa"/>
          </w:tcPr>
          <w:p w14:paraId="1CDBB208" w14:textId="77777777" w:rsidR="000513CD" w:rsidRPr="001A69B5" w:rsidRDefault="0009509B" w:rsidP="001A69B5">
            <w:r w:rsidRPr="001A69B5">
              <w:t xml:space="preserve">Utvida og forsterka </w:t>
            </w:r>
            <w:proofErr w:type="spellStart"/>
            <w:r w:rsidRPr="001A69B5">
              <w:t>tilbod</w:t>
            </w:r>
            <w:proofErr w:type="spellEnd"/>
            <w:r w:rsidRPr="001A69B5">
              <w:t xml:space="preserve"> om Vg3 i </w:t>
            </w:r>
            <w:proofErr w:type="spellStart"/>
            <w:proofErr w:type="gramStart"/>
            <w:r w:rsidRPr="001A69B5">
              <w:t>skule</w:t>
            </w:r>
            <w:proofErr w:type="spellEnd"/>
            <w:proofErr w:type="gramEnd"/>
            <w:r w:rsidRPr="001A69B5">
              <w:t xml:space="preserve"> for </w:t>
            </w:r>
            <w:proofErr w:type="spellStart"/>
            <w:r w:rsidRPr="001A69B5">
              <w:t>dei</w:t>
            </w:r>
            <w:proofErr w:type="spellEnd"/>
            <w:r w:rsidRPr="001A69B5">
              <w:t xml:space="preserve"> som </w:t>
            </w:r>
            <w:proofErr w:type="spellStart"/>
            <w:r w:rsidRPr="001A69B5">
              <w:t>ikkje</w:t>
            </w:r>
            <w:proofErr w:type="spellEnd"/>
            <w:r w:rsidRPr="001A69B5">
              <w:t xml:space="preserve"> får læreplass</w:t>
            </w:r>
            <w:r w:rsidRPr="001A69B5">
              <w:rPr>
                <w:rStyle w:val="skrift-hevet"/>
              </w:rPr>
              <w:t>1</w:t>
            </w:r>
          </w:p>
        </w:tc>
        <w:tc>
          <w:tcPr>
            <w:tcW w:w="1380" w:type="dxa"/>
          </w:tcPr>
          <w:p w14:paraId="334992DB" w14:textId="77777777" w:rsidR="000513CD" w:rsidRPr="001A69B5" w:rsidRDefault="0009509B" w:rsidP="001A69B5">
            <w:r w:rsidRPr="001A69B5">
              <w:t>150</w:t>
            </w:r>
          </w:p>
        </w:tc>
      </w:tr>
      <w:tr w:rsidR="000513CD" w:rsidRPr="001A69B5" w14:paraId="384937A5" w14:textId="77777777" w:rsidTr="00A77DBE">
        <w:trPr>
          <w:trHeight w:val="380"/>
        </w:trPr>
        <w:tc>
          <w:tcPr>
            <w:tcW w:w="2560" w:type="dxa"/>
            <w:vMerge/>
          </w:tcPr>
          <w:p w14:paraId="4460EA36" w14:textId="77777777" w:rsidR="000513CD" w:rsidRPr="001A69B5" w:rsidRDefault="000513CD" w:rsidP="00CC7DA6"/>
        </w:tc>
        <w:tc>
          <w:tcPr>
            <w:tcW w:w="5580" w:type="dxa"/>
          </w:tcPr>
          <w:p w14:paraId="5505F434" w14:textId="77777777" w:rsidR="000513CD" w:rsidRPr="001A69B5" w:rsidRDefault="0009509B" w:rsidP="001A69B5">
            <w:proofErr w:type="spellStart"/>
            <w:r w:rsidRPr="001A69B5">
              <w:t>Yrkesfagleg</w:t>
            </w:r>
            <w:proofErr w:type="spellEnd"/>
            <w:r w:rsidRPr="001A69B5">
              <w:t xml:space="preserve"> rekvalifisering</w:t>
            </w:r>
            <w:r w:rsidRPr="001A69B5">
              <w:rPr>
                <w:rStyle w:val="skrift-hevet"/>
              </w:rPr>
              <w:t>1</w:t>
            </w:r>
          </w:p>
        </w:tc>
        <w:tc>
          <w:tcPr>
            <w:tcW w:w="1380" w:type="dxa"/>
          </w:tcPr>
          <w:p w14:paraId="60765FE1" w14:textId="77777777" w:rsidR="000513CD" w:rsidRPr="001A69B5" w:rsidRDefault="0009509B" w:rsidP="001A69B5">
            <w:r w:rsidRPr="001A69B5">
              <w:t>46</w:t>
            </w:r>
          </w:p>
        </w:tc>
      </w:tr>
      <w:tr w:rsidR="000513CD" w:rsidRPr="001A69B5" w14:paraId="55D24016" w14:textId="77777777" w:rsidTr="00A77DBE">
        <w:trPr>
          <w:trHeight w:val="640"/>
        </w:trPr>
        <w:tc>
          <w:tcPr>
            <w:tcW w:w="2560" w:type="dxa"/>
            <w:vMerge/>
          </w:tcPr>
          <w:p w14:paraId="6BE886E9" w14:textId="77777777" w:rsidR="000513CD" w:rsidRPr="001A69B5" w:rsidRDefault="000513CD" w:rsidP="00CC7DA6"/>
        </w:tc>
        <w:tc>
          <w:tcPr>
            <w:tcW w:w="5580" w:type="dxa"/>
          </w:tcPr>
          <w:p w14:paraId="528C8DE8" w14:textId="77777777" w:rsidR="000513CD" w:rsidRPr="001A69B5" w:rsidRDefault="0009509B" w:rsidP="001A69B5">
            <w:r w:rsidRPr="001A69B5">
              <w:t xml:space="preserve">Utvide forsøk med modulstrukturert opplæring </w:t>
            </w:r>
            <w:proofErr w:type="spellStart"/>
            <w:r w:rsidRPr="001A69B5">
              <w:t>innanfor</w:t>
            </w:r>
            <w:proofErr w:type="spellEnd"/>
            <w:r w:rsidRPr="001A69B5">
              <w:t xml:space="preserve"> </w:t>
            </w:r>
            <w:proofErr w:type="spellStart"/>
            <w:r w:rsidRPr="001A69B5">
              <w:t>utvalde</w:t>
            </w:r>
            <w:proofErr w:type="spellEnd"/>
            <w:r w:rsidRPr="001A69B5">
              <w:t xml:space="preserve"> lærefag</w:t>
            </w:r>
            <w:r w:rsidRPr="001A69B5">
              <w:rPr>
                <w:rStyle w:val="skrift-hevet"/>
              </w:rPr>
              <w:t>1</w:t>
            </w:r>
          </w:p>
        </w:tc>
        <w:tc>
          <w:tcPr>
            <w:tcW w:w="1380" w:type="dxa"/>
          </w:tcPr>
          <w:p w14:paraId="752CE175" w14:textId="77777777" w:rsidR="000513CD" w:rsidRPr="001A69B5" w:rsidRDefault="0009509B" w:rsidP="001A69B5">
            <w:r w:rsidRPr="001A69B5">
              <w:t>15</w:t>
            </w:r>
          </w:p>
        </w:tc>
      </w:tr>
      <w:tr w:rsidR="000513CD" w:rsidRPr="001A69B5" w14:paraId="6311B188" w14:textId="77777777" w:rsidTr="00A77DBE">
        <w:trPr>
          <w:trHeight w:val="640"/>
        </w:trPr>
        <w:tc>
          <w:tcPr>
            <w:tcW w:w="2560" w:type="dxa"/>
            <w:vMerge w:val="restart"/>
          </w:tcPr>
          <w:p w14:paraId="7DF16C1F" w14:textId="77777777" w:rsidR="000513CD" w:rsidRPr="001A69B5" w:rsidRDefault="0009509B" w:rsidP="001A69B5">
            <w:proofErr w:type="spellStart"/>
            <w:r w:rsidRPr="001A69B5">
              <w:t>Fagskular</w:t>
            </w:r>
            <w:proofErr w:type="spellEnd"/>
          </w:p>
        </w:tc>
        <w:tc>
          <w:tcPr>
            <w:tcW w:w="5580" w:type="dxa"/>
          </w:tcPr>
          <w:p w14:paraId="31CDE330" w14:textId="77777777" w:rsidR="000513CD" w:rsidRPr="001A69B5" w:rsidRDefault="0009509B" w:rsidP="001A69B5">
            <w:r w:rsidRPr="001A69B5">
              <w:t xml:space="preserve">1 600 </w:t>
            </w:r>
            <w:proofErr w:type="spellStart"/>
            <w:r w:rsidRPr="001A69B5">
              <w:t>studieplassar</w:t>
            </w:r>
            <w:proofErr w:type="spellEnd"/>
            <w:r w:rsidRPr="001A69B5">
              <w:t xml:space="preserve"> ved </w:t>
            </w:r>
            <w:proofErr w:type="spellStart"/>
            <w:r w:rsidRPr="001A69B5">
              <w:t>fagskulane</w:t>
            </w:r>
            <w:proofErr w:type="spellEnd"/>
            <w:r w:rsidRPr="001A69B5">
              <w:t xml:space="preserve"> (</w:t>
            </w:r>
            <w:proofErr w:type="spellStart"/>
            <w:r w:rsidRPr="001A69B5">
              <w:t>vidareføring</w:t>
            </w:r>
            <w:proofErr w:type="spellEnd"/>
            <w:r w:rsidRPr="001A69B5">
              <w:t xml:space="preserve"> og opptrapping)</w:t>
            </w:r>
            <w:r w:rsidRPr="001A69B5">
              <w:rPr>
                <w:rStyle w:val="skrift-hevet"/>
              </w:rPr>
              <w:t>1</w:t>
            </w:r>
          </w:p>
        </w:tc>
        <w:tc>
          <w:tcPr>
            <w:tcW w:w="1380" w:type="dxa"/>
          </w:tcPr>
          <w:p w14:paraId="42918114" w14:textId="77777777" w:rsidR="000513CD" w:rsidRPr="001A69B5" w:rsidRDefault="0009509B" w:rsidP="001A69B5">
            <w:r w:rsidRPr="001A69B5">
              <w:t>178,6</w:t>
            </w:r>
          </w:p>
        </w:tc>
      </w:tr>
      <w:tr w:rsidR="000513CD" w:rsidRPr="001A69B5" w14:paraId="669B863B" w14:textId="77777777" w:rsidTr="00A77DBE">
        <w:trPr>
          <w:trHeight w:val="380"/>
        </w:trPr>
        <w:tc>
          <w:tcPr>
            <w:tcW w:w="2560" w:type="dxa"/>
            <w:vMerge/>
          </w:tcPr>
          <w:p w14:paraId="38D4A35F" w14:textId="77777777" w:rsidR="000513CD" w:rsidRPr="001A69B5" w:rsidRDefault="000513CD" w:rsidP="00CC7DA6"/>
        </w:tc>
        <w:tc>
          <w:tcPr>
            <w:tcW w:w="5580" w:type="dxa"/>
          </w:tcPr>
          <w:p w14:paraId="508C3BBE" w14:textId="77777777" w:rsidR="000513CD" w:rsidRPr="001A69B5" w:rsidRDefault="0009509B" w:rsidP="001A69B5">
            <w:r w:rsidRPr="001A69B5">
              <w:t xml:space="preserve">498 </w:t>
            </w:r>
            <w:proofErr w:type="spellStart"/>
            <w:r w:rsidRPr="001A69B5">
              <w:t>studieplassar</w:t>
            </w:r>
            <w:proofErr w:type="spellEnd"/>
            <w:r w:rsidRPr="001A69B5">
              <w:t xml:space="preserve"> til Industrifagskolen</w:t>
            </w:r>
            <w:r w:rsidRPr="001A69B5">
              <w:rPr>
                <w:rStyle w:val="skrift-hevet"/>
              </w:rPr>
              <w:t>1</w:t>
            </w:r>
          </w:p>
        </w:tc>
        <w:tc>
          <w:tcPr>
            <w:tcW w:w="1380" w:type="dxa"/>
          </w:tcPr>
          <w:p w14:paraId="2EDCC5C3" w14:textId="77777777" w:rsidR="000513CD" w:rsidRPr="001A69B5" w:rsidRDefault="0009509B" w:rsidP="001A69B5">
            <w:r w:rsidRPr="001A69B5">
              <w:t>37,8</w:t>
            </w:r>
          </w:p>
        </w:tc>
      </w:tr>
      <w:tr w:rsidR="000513CD" w:rsidRPr="001A69B5" w14:paraId="741551BC" w14:textId="77777777" w:rsidTr="00A77DBE">
        <w:trPr>
          <w:trHeight w:val="640"/>
        </w:trPr>
        <w:tc>
          <w:tcPr>
            <w:tcW w:w="2560" w:type="dxa"/>
            <w:vMerge w:val="restart"/>
          </w:tcPr>
          <w:p w14:paraId="77796EB4" w14:textId="77777777" w:rsidR="000513CD" w:rsidRPr="001A69B5" w:rsidRDefault="0009509B" w:rsidP="001A69B5">
            <w:r w:rsidRPr="001A69B5">
              <w:t xml:space="preserve">Universitet og </w:t>
            </w:r>
            <w:proofErr w:type="spellStart"/>
            <w:r w:rsidRPr="001A69B5">
              <w:t>høgskular</w:t>
            </w:r>
            <w:proofErr w:type="spellEnd"/>
          </w:p>
        </w:tc>
        <w:tc>
          <w:tcPr>
            <w:tcW w:w="5580" w:type="dxa"/>
          </w:tcPr>
          <w:p w14:paraId="0898F777" w14:textId="55782346" w:rsidR="000513CD" w:rsidRPr="001A69B5" w:rsidRDefault="0009509B" w:rsidP="001A69B5">
            <w:r w:rsidRPr="001A69B5">
              <w:t xml:space="preserve">4 000 </w:t>
            </w:r>
            <w:proofErr w:type="spellStart"/>
            <w:r w:rsidRPr="001A69B5">
              <w:t>studieplassar</w:t>
            </w:r>
            <w:proofErr w:type="spellEnd"/>
            <w:r w:rsidRPr="001A69B5">
              <w:t xml:space="preserve"> ved universitet og </w:t>
            </w:r>
            <w:proofErr w:type="spellStart"/>
            <w:r w:rsidRPr="001A69B5">
              <w:t>høgskular</w:t>
            </w:r>
            <w:proofErr w:type="spellEnd"/>
            <w:r w:rsidRPr="001A69B5">
              <w:t xml:space="preserve"> (</w:t>
            </w:r>
            <w:proofErr w:type="spellStart"/>
            <w:r w:rsidRPr="001A69B5">
              <w:t>vidareføring</w:t>
            </w:r>
            <w:proofErr w:type="spellEnd"/>
            <w:r w:rsidRPr="001A69B5">
              <w:t xml:space="preserve"> og opptrapping)</w:t>
            </w:r>
            <w:r w:rsidRPr="001A69B5">
              <w:rPr>
                <w:rStyle w:val="skrift-hevet"/>
              </w:rPr>
              <w:t>1</w:t>
            </w:r>
          </w:p>
        </w:tc>
        <w:tc>
          <w:tcPr>
            <w:tcW w:w="1380" w:type="dxa"/>
          </w:tcPr>
          <w:p w14:paraId="6F5A3E4F" w14:textId="77777777" w:rsidR="000513CD" w:rsidRPr="001A69B5" w:rsidRDefault="0009509B" w:rsidP="001A69B5">
            <w:r w:rsidRPr="001A69B5">
              <w:t>603,2</w:t>
            </w:r>
          </w:p>
        </w:tc>
      </w:tr>
      <w:tr w:rsidR="000513CD" w:rsidRPr="001A69B5" w14:paraId="4FCAA879" w14:textId="77777777" w:rsidTr="00A77DBE">
        <w:trPr>
          <w:trHeight w:val="380"/>
        </w:trPr>
        <w:tc>
          <w:tcPr>
            <w:tcW w:w="2560" w:type="dxa"/>
            <w:vMerge/>
          </w:tcPr>
          <w:p w14:paraId="70ED8F02" w14:textId="77777777" w:rsidR="000513CD" w:rsidRPr="001A69B5" w:rsidRDefault="000513CD" w:rsidP="00CC7DA6"/>
        </w:tc>
        <w:tc>
          <w:tcPr>
            <w:tcW w:w="5580" w:type="dxa"/>
          </w:tcPr>
          <w:p w14:paraId="6494275A" w14:textId="77777777" w:rsidR="000513CD" w:rsidRPr="001A69B5" w:rsidRDefault="0009509B" w:rsidP="001A69B5">
            <w:r w:rsidRPr="001A69B5">
              <w:t xml:space="preserve">250 </w:t>
            </w:r>
            <w:proofErr w:type="spellStart"/>
            <w:r w:rsidRPr="001A69B5">
              <w:t>rekrutteringsstillingar</w:t>
            </w:r>
            <w:proofErr w:type="spellEnd"/>
            <w:r w:rsidRPr="001A69B5">
              <w:t xml:space="preserve"> (</w:t>
            </w:r>
            <w:proofErr w:type="spellStart"/>
            <w:r w:rsidRPr="001A69B5">
              <w:t>vidareføring</w:t>
            </w:r>
            <w:proofErr w:type="spellEnd"/>
            <w:r w:rsidRPr="001A69B5">
              <w:t xml:space="preserve"> og heilårseffekt)</w:t>
            </w:r>
            <w:r w:rsidRPr="001A69B5">
              <w:rPr>
                <w:rStyle w:val="skrift-hevet"/>
              </w:rPr>
              <w:t>1</w:t>
            </w:r>
          </w:p>
        </w:tc>
        <w:tc>
          <w:tcPr>
            <w:tcW w:w="1380" w:type="dxa"/>
          </w:tcPr>
          <w:p w14:paraId="22B689A1" w14:textId="77777777" w:rsidR="000513CD" w:rsidRPr="001A69B5" w:rsidRDefault="0009509B" w:rsidP="001A69B5">
            <w:r w:rsidRPr="001A69B5">
              <w:t>338,1</w:t>
            </w:r>
          </w:p>
        </w:tc>
      </w:tr>
      <w:tr w:rsidR="000513CD" w:rsidRPr="001A69B5" w14:paraId="66B4B6BB" w14:textId="77777777" w:rsidTr="00A77DBE">
        <w:trPr>
          <w:trHeight w:val="380"/>
        </w:trPr>
        <w:tc>
          <w:tcPr>
            <w:tcW w:w="2560" w:type="dxa"/>
            <w:vMerge/>
          </w:tcPr>
          <w:p w14:paraId="2CAE12A2" w14:textId="77777777" w:rsidR="000513CD" w:rsidRPr="001A69B5" w:rsidRDefault="000513CD" w:rsidP="00CC7DA6"/>
        </w:tc>
        <w:tc>
          <w:tcPr>
            <w:tcW w:w="5580" w:type="dxa"/>
          </w:tcPr>
          <w:p w14:paraId="2D0DA12D" w14:textId="77777777" w:rsidR="000513CD" w:rsidRPr="001A69B5" w:rsidRDefault="0009509B" w:rsidP="001A69B5">
            <w:r w:rsidRPr="001A69B5">
              <w:t>Program for fleksibel utdanning</w:t>
            </w:r>
            <w:r w:rsidRPr="001A69B5">
              <w:rPr>
                <w:rStyle w:val="skrift-hevet"/>
              </w:rPr>
              <w:t>1,3</w:t>
            </w:r>
          </w:p>
        </w:tc>
        <w:tc>
          <w:tcPr>
            <w:tcW w:w="1380" w:type="dxa"/>
          </w:tcPr>
          <w:p w14:paraId="7EED0A65" w14:textId="77777777" w:rsidR="000513CD" w:rsidRPr="001A69B5" w:rsidRDefault="0009509B" w:rsidP="001A69B5">
            <w:r w:rsidRPr="001A69B5">
              <w:t>91,3</w:t>
            </w:r>
          </w:p>
        </w:tc>
      </w:tr>
      <w:tr w:rsidR="000513CD" w:rsidRPr="001A69B5" w14:paraId="5E1AD052" w14:textId="77777777" w:rsidTr="00A77DBE">
        <w:trPr>
          <w:trHeight w:val="880"/>
        </w:trPr>
        <w:tc>
          <w:tcPr>
            <w:tcW w:w="2560" w:type="dxa"/>
          </w:tcPr>
          <w:p w14:paraId="3DD30F75" w14:textId="77777777" w:rsidR="000513CD" w:rsidRPr="001A69B5" w:rsidRDefault="0009509B" w:rsidP="001A69B5">
            <w:r w:rsidRPr="001A69B5">
              <w:t>Alle</w:t>
            </w:r>
          </w:p>
        </w:tc>
        <w:tc>
          <w:tcPr>
            <w:tcW w:w="5580" w:type="dxa"/>
          </w:tcPr>
          <w:p w14:paraId="6504C814" w14:textId="77777777" w:rsidR="000513CD" w:rsidRPr="001A69B5" w:rsidRDefault="0009509B" w:rsidP="001A69B5">
            <w:r w:rsidRPr="001A69B5">
              <w:t xml:space="preserve">Bransjeprogram i Kompetanseprogrammet, inkl. 20 mill. kroner til </w:t>
            </w:r>
            <w:proofErr w:type="spellStart"/>
            <w:r w:rsidRPr="001A69B5">
              <w:t>eit</w:t>
            </w:r>
            <w:proofErr w:type="spellEnd"/>
            <w:r w:rsidRPr="001A69B5">
              <w:t xml:space="preserve"> kompetanseløft for </w:t>
            </w:r>
            <w:proofErr w:type="gramStart"/>
            <w:r w:rsidRPr="001A69B5">
              <w:t>utsette</w:t>
            </w:r>
            <w:proofErr w:type="gramEnd"/>
            <w:r w:rsidRPr="001A69B5">
              <w:t xml:space="preserve"> industriklynger og </w:t>
            </w:r>
            <w:proofErr w:type="spellStart"/>
            <w:r w:rsidRPr="001A69B5">
              <w:t>eit</w:t>
            </w:r>
            <w:proofErr w:type="spellEnd"/>
            <w:r w:rsidRPr="001A69B5">
              <w:t xml:space="preserve"> kompetanseløft for luftfarten</w:t>
            </w:r>
            <w:r w:rsidRPr="001A69B5">
              <w:rPr>
                <w:rStyle w:val="skrift-hevet"/>
              </w:rPr>
              <w:t>1,2,3</w:t>
            </w:r>
          </w:p>
        </w:tc>
        <w:tc>
          <w:tcPr>
            <w:tcW w:w="1380" w:type="dxa"/>
          </w:tcPr>
          <w:p w14:paraId="037C9989" w14:textId="77777777" w:rsidR="000513CD" w:rsidRPr="001A69B5" w:rsidRDefault="0009509B" w:rsidP="001A69B5">
            <w:r w:rsidRPr="001A69B5">
              <w:t>170</w:t>
            </w:r>
          </w:p>
        </w:tc>
      </w:tr>
      <w:tr w:rsidR="000513CD" w:rsidRPr="001A69B5" w14:paraId="54028280" w14:textId="77777777" w:rsidTr="00A77DBE">
        <w:trPr>
          <w:trHeight w:val="380"/>
        </w:trPr>
        <w:tc>
          <w:tcPr>
            <w:tcW w:w="2560" w:type="dxa"/>
          </w:tcPr>
          <w:p w14:paraId="45B6B26E" w14:textId="77777777" w:rsidR="000513CD" w:rsidRPr="001A69B5" w:rsidRDefault="000513CD" w:rsidP="001A69B5"/>
        </w:tc>
        <w:tc>
          <w:tcPr>
            <w:tcW w:w="5580" w:type="dxa"/>
          </w:tcPr>
          <w:p w14:paraId="0CE7FB3C" w14:textId="77777777" w:rsidR="000513CD" w:rsidRPr="001A69B5" w:rsidRDefault="0009509B" w:rsidP="001A69B5">
            <w:r w:rsidRPr="001A69B5">
              <w:t>Oppskalere fleksible utdanningstilbod</w:t>
            </w:r>
            <w:r w:rsidRPr="001A69B5">
              <w:rPr>
                <w:rStyle w:val="skrift-hevet"/>
              </w:rPr>
              <w:t>2</w:t>
            </w:r>
          </w:p>
        </w:tc>
        <w:tc>
          <w:tcPr>
            <w:tcW w:w="1380" w:type="dxa"/>
          </w:tcPr>
          <w:p w14:paraId="3A9DD509" w14:textId="77777777" w:rsidR="000513CD" w:rsidRPr="001A69B5" w:rsidRDefault="0009509B" w:rsidP="001A69B5">
            <w:r w:rsidRPr="001A69B5">
              <w:t>140</w:t>
            </w:r>
          </w:p>
        </w:tc>
      </w:tr>
    </w:tbl>
    <w:p w14:paraId="05744E8E" w14:textId="77777777" w:rsidR="000513CD" w:rsidRPr="001A69B5" w:rsidRDefault="0009509B" w:rsidP="001A69B5">
      <w:pPr>
        <w:pStyle w:val="tabell-noter"/>
      </w:pPr>
      <w:r w:rsidRPr="001A69B5">
        <w:rPr>
          <w:rStyle w:val="skrift-hevet"/>
        </w:rPr>
        <w:t>1</w:t>
      </w:r>
      <w:r w:rsidRPr="001A69B5">
        <w:tab/>
      </w:r>
      <w:proofErr w:type="spellStart"/>
      <w:r w:rsidRPr="001A69B5">
        <w:t>Innst</w:t>
      </w:r>
      <w:proofErr w:type="spellEnd"/>
      <w:r w:rsidRPr="001A69B5">
        <w:t xml:space="preserve">. 12 S (2020–2021) og </w:t>
      </w:r>
      <w:proofErr w:type="spellStart"/>
      <w:r w:rsidRPr="001A69B5">
        <w:t>Prop</w:t>
      </w:r>
      <w:proofErr w:type="spellEnd"/>
      <w:r w:rsidRPr="001A69B5">
        <w:t>. 1 S (2020–2021)</w:t>
      </w:r>
    </w:p>
    <w:p w14:paraId="59F660A5" w14:textId="77777777" w:rsidR="000513CD" w:rsidRPr="001A69B5" w:rsidRDefault="0009509B" w:rsidP="001A69B5">
      <w:pPr>
        <w:pStyle w:val="tabell-noter"/>
      </w:pPr>
      <w:r w:rsidRPr="001A69B5">
        <w:rPr>
          <w:rStyle w:val="skrift-hevet"/>
        </w:rPr>
        <w:t>2</w:t>
      </w:r>
      <w:r w:rsidRPr="001A69B5">
        <w:tab/>
      </w:r>
      <w:proofErr w:type="spellStart"/>
      <w:r w:rsidRPr="001A69B5">
        <w:t>Innst</w:t>
      </w:r>
      <w:proofErr w:type="spellEnd"/>
      <w:r w:rsidRPr="001A69B5">
        <w:t xml:space="preserve">. 233 S (2020–2021) og </w:t>
      </w:r>
      <w:proofErr w:type="spellStart"/>
      <w:r w:rsidRPr="001A69B5">
        <w:t>Prop</w:t>
      </w:r>
      <w:proofErr w:type="spellEnd"/>
      <w:r w:rsidRPr="001A69B5">
        <w:t>. 79 S (2020–2021)</w:t>
      </w:r>
    </w:p>
    <w:p w14:paraId="5BE68995" w14:textId="77777777" w:rsidR="000513CD" w:rsidRPr="001A69B5" w:rsidRDefault="0009509B" w:rsidP="001A69B5">
      <w:pPr>
        <w:pStyle w:val="tabell-noter"/>
      </w:pPr>
      <w:r w:rsidRPr="001A69B5">
        <w:rPr>
          <w:rStyle w:val="skrift-hevet"/>
        </w:rPr>
        <w:t>3</w:t>
      </w:r>
      <w:r w:rsidRPr="001A69B5">
        <w:tab/>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36390BB2" w14:textId="77777777" w:rsidR="000513CD" w:rsidRPr="001A69B5" w:rsidRDefault="0009509B" w:rsidP="001A69B5">
      <w:r w:rsidRPr="001A69B5">
        <w:t>Utgifter til utdanningsstøtte på om lag 300 mill. kroner, som følge av utvida utdanningskapasitet, kjem i tillegg.</w:t>
      </w:r>
    </w:p>
    <w:p w14:paraId="45827B17" w14:textId="77777777" w:rsidR="000513CD" w:rsidRPr="001A69B5" w:rsidRDefault="0009509B" w:rsidP="001A69B5">
      <w:pPr>
        <w:pStyle w:val="avsnitt-tittel"/>
      </w:pPr>
      <w:r w:rsidRPr="001A69B5">
        <w:t xml:space="preserve">Tiltak for </w:t>
      </w:r>
      <w:proofErr w:type="spellStart"/>
      <w:r w:rsidRPr="001A69B5">
        <w:t>barnehagar</w:t>
      </w:r>
      <w:proofErr w:type="spellEnd"/>
      <w:r w:rsidRPr="001A69B5">
        <w:t xml:space="preserve"> og </w:t>
      </w:r>
      <w:proofErr w:type="spellStart"/>
      <w:r w:rsidRPr="001A69B5">
        <w:t>skular</w:t>
      </w:r>
      <w:proofErr w:type="spellEnd"/>
    </w:p>
    <w:p w14:paraId="39B8E983" w14:textId="2507B328" w:rsidR="000513CD" w:rsidRDefault="0009509B" w:rsidP="001A69B5">
      <w:proofErr w:type="spellStart"/>
      <w:r w:rsidRPr="001A69B5">
        <w:t>Frå</w:t>
      </w:r>
      <w:proofErr w:type="spellEnd"/>
      <w:r w:rsidRPr="001A69B5">
        <w:t xml:space="preserve"> </w:t>
      </w:r>
      <w:proofErr w:type="spellStart"/>
      <w:r w:rsidRPr="001A69B5">
        <w:t>skulane</w:t>
      </w:r>
      <w:proofErr w:type="spellEnd"/>
      <w:r w:rsidRPr="001A69B5">
        <w:t xml:space="preserve"> og </w:t>
      </w:r>
      <w:proofErr w:type="spellStart"/>
      <w:r w:rsidRPr="001A69B5">
        <w:t>barnehagane</w:t>
      </w:r>
      <w:proofErr w:type="spellEnd"/>
      <w:r w:rsidRPr="001A69B5">
        <w:t xml:space="preserve"> blei </w:t>
      </w:r>
      <w:proofErr w:type="spellStart"/>
      <w:r w:rsidRPr="001A69B5">
        <w:t>stengde</w:t>
      </w:r>
      <w:proofErr w:type="spellEnd"/>
      <w:r w:rsidRPr="001A69B5">
        <w:t xml:space="preserve"> </w:t>
      </w:r>
      <w:proofErr w:type="spellStart"/>
      <w:r w:rsidRPr="001A69B5">
        <w:t>frå</w:t>
      </w:r>
      <w:proofErr w:type="spellEnd"/>
      <w:r w:rsidRPr="001A69B5">
        <w:t xml:space="preserve"> ettermiddagen 12. mars 2020, og fram til </w:t>
      </w:r>
      <w:proofErr w:type="spellStart"/>
      <w:r w:rsidRPr="001A69B5">
        <w:t>no</w:t>
      </w:r>
      <w:proofErr w:type="spellEnd"/>
      <w:r w:rsidRPr="001A69B5">
        <w:t xml:space="preserve"> har alle </w:t>
      </w:r>
      <w:proofErr w:type="spellStart"/>
      <w:r w:rsidRPr="001A69B5">
        <w:t>barnehagar</w:t>
      </w:r>
      <w:proofErr w:type="spellEnd"/>
      <w:r w:rsidRPr="001A69B5">
        <w:t xml:space="preserve"> og </w:t>
      </w:r>
      <w:proofErr w:type="spellStart"/>
      <w:r w:rsidRPr="001A69B5">
        <w:t>skular</w:t>
      </w:r>
      <w:proofErr w:type="spellEnd"/>
      <w:r w:rsidRPr="001A69B5">
        <w:t xml:space="preserve"> </w:t>
      </w:r>
      <w:proofErr w:type="spellStart"/>
      <w:r w:rsidRPr="001A69B5">
        <w:t>vore</w:t>
      </w:r>
      <w:proofErr w:type="spellEnd"/>
      <w:r w:rsidRPr="001A69B5">
        <w:t xml:space="preserve"> </w:t>
      </w:r>
      <w:proofErr w:type="spellStart"/>
      <w:r w:rsidRPr="001A69B5">
        <w:t>påverka</w:t>
      </w:r>
      <w:proofErr w:type="spellEnd"/>
      <w:r w:rsidRPr="001A69B5">
        <w:t xml:space="preserve"> av covid-19-pandemien. Regjeringa har derfor sett i gang ei rekke tiltak for å prøve å </w:t>
      </w:r>
      <w:proofErr w:type="spellStart"/>
      <w:r w:rsidRPr="001A69B5">
        <w:t>motverke</w:t>
      </w:r>
      <w:proofErr w:type="spellEnd"/>
      <w:r w:rsidRPr="001A69B5">
        <w:t xml:space="preserve"> </w:t>
      </w:r>
      <w:proofErr w:type="spellStart"/>
      <w:r w:rsidRPr="001A69B5">
        <w:t>dei</w:t>
      </w:r>
      <w:proofErr w:type="spellEnd"/>
      <w:r w:rsidRPr="001A69B5">
        <w:t xml:space="preserve"> negative </w:t>
      </w:r>
      <w:proofErr w:type="spellStart"/>
      <w:r w:rsidRPr="001A69B5">
        <w:t>konsekvensane</w:t>
      </w:r>
      <w:proofErr w:type="spellEnd"/>
      <w:r w:rsidRPr="001A69B5">
        <w:t>, og for å bidra til at barn og unge skal kunne ta igjen tapt læring.</w:t>
      </w:r>
    </w:p>
    <w:p w14:paraId="3370CE96" w14:textId="20CD8BDF" w:rsidR="008E4CC9" w:rsidRPr="001A69B5" w:rsidRDefault="008E4CC9" w:rsidP="008E4CC9">
      <w:pPr>
        <w:pStyle w:val="tabell-tittel"/>
      </w:pPr>
      <w:r w:rsidRPr="001A69B5">
        <w:t xml:space="preserve">Tiltak for </w:t>
      </w:r>
      <w:proofErr w:type="spellStart"/>
      <w:r w:rsidRPr="001A69B5">
        <w:t>barnehagar</w:t>
      </w:r>
      <w:proofErr w:type="spellEnd"/>
      <w:r w:rsidRPr="001A69B5">
        <w:t xml:space="preserve"> og </w:t>
      </w:r>
      <w:proofErr w:type="spellStart"/>
      <w:r w:rsidRPr="001A69B5">
        <w:t>skular</w:t>
      </w:r>
      <w:proofErr w:type="spellEnd"/>
    </w:p>
    <w:p w14:paraId="05E31D5C" w14:textId="77777777" w:rsidR="000513CD" w:rsidRPr="001A69B5" w:rsidRDefault="0009509B" w:rsidP="001A69B5">
      <w:pPr>
        <w:pStyle w:val="Tabellnavn"/>
      </w:pPr>
      <w:r w:rsidRPr="001A69B5">
        <w:t>02J2xx2</w:t>
      </w:r>
    </w:p>
    <w:tbl>
      <w:tblPr>
        <w:tblStyle w:val="StandardTabell"/>
        <w:tblW w:w="0" w:type="auto"/>
        <w:tblLayout w:type="fixed"/>
        <w:tblLook w:val="04A0" w:firstRow="1" w:lastRow="0" w:firstColumn="1" w:lastColumn="0" w:noHBand="0" w:noVBand="1"/>
      </w:tblPr>
      <w:tblGrid>
        <w:gridCol w:w="8220"/>
        <w:gridCol w:w="1380"/>
      </w:tblGrid>
      <w:tr w:rsidR="000513CD" w:rsidRPr="001A69B5" w14:paraId="7CD50BAC" w14:textId="77777777" w:rsidTr="00A77DBE">
        <w:trPr>
          <w:trHeight w:val="360"/>
        </w:trPr>
        <w:tc>
          <w:tcPr>
            <w:tcW w:w="8220" w:type="dxa"/>
          </w:tcPr>
          <w:p w14:paraId="4063F56F" w14:textId="77777777" w:rsidR="000513CD" w:rsidRPr="001A69B5" w:rsidRDefault="000513CD" w:rsidP="001A69B5"/>
        </w:tc>
        <w:tc>
          <w:tcPr>
            <w:tcW w:w="1380" w:type="dxa"/>
          </w:tcPr>
          <w:p w14:paraId="55CB8C5F" w14:textId="77777777" w:rsidR="000513CD" w:rsidRPr="001A69B5" w:rsidRDefault="0009509B" w:rsidP="001A69B5">
            <w:r w:rsidRPr="001A69B5">
              <w:t>(i mill. kr)</w:t>
            </w:r>
          </w:p>
        </w:tc>
      </w:tr>
      <w:tr w:rsidR="000513CD" w:rsidRPr="001A69B5" w14:paraId="769C2BE4" w14:textId="77777777" w:rsidTr="00A77DBE">
        <w:trPr>
          <w:trHeight w:val="360"/>
        </w:trPr>
        <w:tc>
          <w:tcPr>
            <w:tcW w:w="8220" w:type="dxa"/>
          </w:tcPr>
          <w:p w14:paraId="142DCCA8" w14:textId="77777777" w:rsidR="000513CD" w:rsidRPr="001A69B5" w:rsidRDefault="0009509B" w:rsidP="001A69B5">
            <w:r w:rsidRPr="001A69B5">
              <w:t>Tiltak</w:t>
            </w:r>
          </w:p>
        </w:tc>
        <w:tc>
          <w:tcPr>
            <w:tcW w:w="1380" w:type="dxa"/>
          </w:tcPr>
          <w:p w14:paraId="3C111695" w14:textId="77777777" w:rsidR="000513CD" w:rsidRPr="001A69B5" w:rsidRDefault="0009509B" w:rsidP="001A69B5">
            <w:r w:rsidRPr="001A69B5">
              <w:t>Beløp</w:t>
            </w:r>
          </w:p>
        </w:tc>
      </w:tr>
      <w:tr w:rsidR="000513CD" w:rsidRPr="001A69B5" w14:paraId="03B2671E" w14:textId="77777777" w:rsidTr="00A77DBE">
        <w:trPr>
          <w:trHeight w:val="380"/>
        </w:trPr>
        <w:tc>
          <w:tcPr>
            <w:tcW w:w="8220" w:type="dxa"/>
          </w:tcPr>
          <w:p w14:paraId="604CBAE5" w14:textId="77777777" w:rsidR="000513CD" w:rsidRPr="001A69B5" w:rsidRDefault="0009509B" w:rsidP="001A69B5">
            <w:r w:rsidRPr="001A69B5">
              <w:t xml:space="preserve">Støtte til </w:t>
            </w:r>
            <w:proofErr w:type="spellStart"/>
            <w:r w:rsidRPr="001A69B5">
              <w:t>kommunar</w:t>
            </w:r>
            <w:proofErr w:type="spellEnd"/>
            <w:r w:rsidRPr="001A69B5">
              <w:t xml:space="preserve">, </w:t>
            </w:r>
            <w:proofErr w:type="spellStart"/>
            <w:r w:rsidRPr="001A69B5">
              <w:t>fylkeskommunar</w:t>
            </w:r>
            <w:proofErr w:type="spellEnd"/>
            <w:r w:rsidRPr="001A69B5">
              <w:t xml:space="preserve"> og </w:t>
            </w:r>
            <w:proofErr w:type="spellStart"/>
            <w:r w:rsidRPr="001A69B5">
              <w:t>friskular</w:t>
            </w:r>
            <w:proofErr w:type="spellEnd"/>
            <w:r w:rsidRPr="001A69B5">
              <w:t xml:space="preserve"> for å ta igjen tapt læring</w:t>
            </w:r>
            <w:r w:rsidRPr="001A69B5">
              <w:rPr>
                <w:rStyle w:val="skrift-hevet"/>
              </w:rPr>
              <w:t>1</w:t>
            </w:r>
          </w:p>
        </w:tc>
        <w:tc>
          <w:tcPr>
            <w:tcW w:w="1380" w:type="dxa"/>
          </w:tcPr>
          <w:p w14:paraId="7AAAC0C6" w14:textId="77777777" w:rsidR="000513CD" w:rsidRPr="001A69B5" w:rsidRDefault="0009509B" w:rsidP="001A69B5">
            <w:r w:rsidRPr="001A69B5">
              <w:t>400</w:t>
            </w:r>
          </w:p>
        </w:tc>
      </w:tr>
      <w:tr w:rsidR="000513CD" w:rsidRPr="001A69B5" w14:paraId="2830EAD5" w14:textId="77777777" w:rsidTr="00A77DBE">
        <w:trPr>
          <w:trHeight w:val="380"/>
        </w:trPr>
        <w:tc>
          <w:tcPr>
            <w:tcW w:w="8220" w:type="dxa"/>
          </w:tcPr>
          <w:p w14:paraId="6E2A8EB0" w14:textId="77777777" w:rsidR="000513CD" w:rsidRPr="001A69B5" w:rsidRDefault="0009509B" w:rsidP="001A69B5">
            <w:r w:rsidRPr="001A69B5">
              <w:t>Støtte til digital heimeundervisning</w:t>
            </w:r>
            <w:r w:rsidRPr="001A69B5">
              <w:rPr>
                <w:rStyle w:val="skrift-hevet"/>
              </w:rPr>
              <w:t>2</w:t>
            </w:r>
          </w:p>
        </w:tc>
        <w:tc>
          <w:tcPr>
            <w:tcW w:w="1380" w:type="dxa"/>
          </w:tcPr>
          <w:p w14:paraId="71B0D6E4" w14:textId="77777777" w:rsidR="000513CD" w:rsidRPr="001A69B5" w:rsidRDefault="0009509B" w:rsidP="001A69B5">
            <w:r w:rsidRPr="001A69B5">
              <w:t>70</w:t>
            </w:r>
          </w:p>
        </w:tc>
      </w:tr>
      <w:tr w:rsidR="000513CD" w:rsidRPr="001A69B5" w14:paraId="0435F7AB" w14:textId="77777777" w:rsidTr="00A77DBE">
        <w:trPr>
          <w:trHeight w:val="380"/>
        </w:trPr>
        <w:tc>
          <w:tcPr>
            <w:tcW w:w="8220" w:type="dxa"/>
          </w:tcPr>
          <w:p w14:paraId="77ADA68C" w14:textId="77777777" w:rsidR="000513CD" w:rsidRPr="001A69B5" w:rsidRDefault="0009509B" w:rsidP="001A69B5">
            <w:proofErr w:type="spellStart"/>
            <w:r w:rsidRPr="001A69B5">
              <w:t>Tilskot</w:t>
            </w:r>
            <w:proofErr w:type="spellEnd"/>
            <w:r w:rsidRPr="001A69B5">
              <w:t xml:space="preserve"> til nye og utvida sommarskuletilbod</w:t>
            </w:r>
            <w:r w:rsidRPr="001A69B5">
              <w:rPr>
                <w:rStyle w:val="skrift-hevet"/>
              </w:rPr>
              <w:t>3</w:t>
            </w:r>
          </w:p>
        </w:tc>
        <w:tc>
          <w:tcPr>
            <w:tcW w:w="1380" w:type="dxa"/>
          </w:tcPr>
          <w:p w14:paraId="5BDB3966" w14:textId="77777777" w:rsidR="000513CD" w:rsidRPr="001A69B5" w:rsidRDefault="0009509B" w:rsidP="001A69B5">
            <w:r w:rsidRPr="001A69B5">
              <w:t>500</w:t>
            </w:r>
          </w:p>
        </w:tc>
      </w:tr>
      <w:tr w:rsidR="000513CD" w:rsidRPr="001A69B5" w14:paraId="2009310C" w14:textId="77777777" w:rsidTr="00A77DBE">
        <w:trPr>
          <w:trHeight w:val="380"/>
        </w:trPr>
        <w:tc>
          <w:tcPr>
            <w:tcW w:w="8220" w:type="dxa"/>
          </w:tcPr>
          <w:p w14:paraId="256B0708" w14:textId="77777777" w:rsidR="000513CD" w:rsidRPr="001A69B5" w:rsidRDefault="0009509B" w:rsidP="001A69B5">
            <w:proofErr w:type="spellStart"/>
            <w:r w:rsidRPr="001A69B5">
              <w:t>Auka</w:t>
            </w:r>
            <w:proofErr w:type="spellEnd"/>
            <w:r w:rsidRPr="001A69B5">
              <w:t xml:space="preserve"> kompetanse om psykisk helse i skulen</w:t>
            </w:r>
            <w:r w:rsidRPr="001A69B5">
              <w:rPr>
                <w:rStyle w:val="skrift-hevet"/>
              </w:rPr>
              <w:t>4</w:t>
            </w:r>
          </w:p>
        </w:tc>
        <w:tc>
          <w:tcPr>
            <w:tcW w:w="1380" w:type="dxa"/>
          </w:tcPr>
          <w:p w14:paraId="15F98252" w14:textId="77777777" w:rsidR="000513CD" w:rsidRPr="001A69B5" w:rsidRDefault="0009509B" w:rsidP="001A69B5">
            <w:r w:rsidRPr="001A69B5">
              <w:t>30</w:t>
            </w:r>
          </w:p>
        </w:tc>
      </w:tr>
      <w:tr w:rsidR="000513CD" w:rsidRPr="001A69B5" w14:paraId="54D66F19" w14:textId="77777777" w:rsidTr="00A77DBE">
        <w:trPr>
          <w:trHeight w:val="380"/>
        </w:trPr>
        <w:tc>
          <w:tcPr>
            <w:tcW w:w="8220" w:type="dxa"/>
          </w:tcPr>
          <w:p w14:paraId="1BAB681D" w14:textId="77777777" w:rsidR="000513CD" w:rsidRPr="001A69B5" w:rsidRDefault="0009509B" w:rsidP="001A69B5">
            <w:r w:rsidRPr="001A69B5">
              <w:t>Ekstra støtte til å ta igjen tapt læring i områda i regjeringa si områdesatsing</w:t>
            </w:r>
            <w:r w:rsidRPr="001A69B5">
              <w:rPr>
                <w:rStyle w:val="skrift-hevet"/>
              </w:rPr>
              <w:t>4</w:t>
            </w:r>
          </w:p>
        </w:tc>
        <w:tc>
          <w:tcPr>
            <w:tcW w:w="1380" w:type="dxa"/>
          </w:tcPr>
          <w:p w14:paraId="19C5D058" w14:textId="77777777" w:rsidR="000513CD" w:rsidRPr="001A69B5" w:rsidRDefault="0009509B" w:rsidP="001A69B5">
            <w:r w:rsidRPr="001A69B5">
              <w:t>10</w:t>
            </w:r>
          </w:p>
        </w:tc>
      </w:tr>
      <w:tr w:rsidR="000513CD" w:rsidRPr="001A69B5" w14:paraId="483A6111" w14:textId="77777777" w:rsidTr="00A77DBE">
        <w:trPr>
          <w:trHeight w:val="380"/>
        </w:trPr>
        <w:tc>
          <w:tcPr>
            <w:tcW w:w="8220" w:type="dxa"/>
          </w:tcPr>
          <w:p w14:paraId="4170F596" w14:textId="77777777" w:rsidR="000513CD" w:rsidRPr="001A69B5" w:rsidRDefault="0009509B" w:rsidP="001A69B5">
            <w:r w:rsidRPr="001A69B5">
              <w:t>Røde Kors digital leksehjelp</w:t>
            </w:r>
            <w:r w:rsidRPr="001A69B5">
              <w:rPr>
                <w:rStyle w:val="skrift-hevet"/>
              </w:rPr>
              <w:t>4</w:t>
            </w:r>
          </w:p>
        </w:tc>
        <w:tc>
          <w:tcPr>
            <w:tcW w:w="1380" w:type="dxa"/>
          </w:tcPr>
          <w:p w14:paraId="258A5DBA" w14:textId="77777777" w:rsidR="000513CD" w:rsidRPr="001A69B5" w:rsidRDefault="0009509B" w:rsidP="001A69B5">
            <w:r w:rsidRPr="001A69B5">
              <w:t>6</w:t>
            </w:r>
          </w:p>
        </w:tc>
      </w:tr>
      <w:tr w:rsidR="000513CD" w:rsidRPr="001A69B5" w14:paraId="2217656D" w14:textId="77777777" w:rsidTr="00A77DBE">
        <w:trPr>
          <w:trHeight w:val="380"/>
        </w:trPr>
        <w:tc>
          <w:tcPr>
            <w:tcW w:w="8220" w:type="dxa"/>
          </w:tcPr>
          <w:p w14:paraId="02AAA15F" w14:textId="77777777" w:rsidR="000513CD" w:rsidRPr="001A69B5" w:rsidRDefault="0009509B" w:rsidP="001A69B5">
            <w:proofErr w:type="spellStart"/>
            <w:r w:rsidRPr="001A69B5">
              <w:t>Tilskot</w:t>
            </w:r>
            <w:proofErr w:type="spellEnd"/>
            <w:r w:rsidRPr="001A69B5">
              <w:t xml:space="preserve"> for å ta igjen tapt læring i vaksenopplæringa</w:t>
            </w:r>
            <w:r w:rsidRPr="001A69B5">
              <w:rPr>
                <w:rStyle w:val="skrift-hevet"/>
              </w:rPr>
              <w:t>4</w:t>
            </w:r>
          </w:p>
        </w:tc>
        <w:tc>
          <w:tcPr>
            <w:tcW w:w="1380" w:type="dxa"/>
          </w:tcPr>
          <w:p w14:paraId="66FD64F8" w14:textId="77777777" w:rsidR="000513CD" w:rsidRPr="001A69B5" w:rsidRDefault="0009509B" w:rsidP="001A69B5">
            <w:r w:rsidRPr="001A69B5">
              <w:t>30</w:t>
            </w:r>
          </w:p>
        </w:tc>
      </w:tr>
    </w:tbl>
    <w:p w14:paraId="2959F725" w14:textId="77777777" w:rsidR="000513CD" w:rsidRPr="001A69B5" w:rsidRDefault="0009509B" w:rsidP="001A69B5">
      <w:pPr>
        <w:pStyle w:val="tabell-noter"/>
      </w:pPr>
      <w:r w:rsidRPr="001A69B5">
        <w:rPr>
          <w:rStyle w:val="skrift-hevet"/>
        </w:rPr>
        <w:t>1</w:t>
      </w:r>
      <w:r w:rsidRPr="001A69B5">
        <w:tab/>
      </w:r>
      <w:proofErr w:type="spellStart"/>
      <w:r w:rsidRPr="001A69B5">
        <w:t>Innst</w:t>
      </w:r>
      <w:proofErr w:type="spellEnd"/>
      <w:r w:rsidRPr="001A69B5">
        <w:t xml:space="preserve">. 12 S (2020–2021) og </w:t>
      </w:r>
      <w:proofErr w:type="spellStart"/>
      <w:r w:rsidRPr="001A69B5">
        <w:t>Prop</w:t>
      </w:r>
      <w:proofErr w:type="spellEnd"/>
      <w:r w:rsidRPr="001A69B5">
        <w:t xml:space="preserve">. 1 S (2020–2021), og </w:t>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7B6B0C32" w14:textId="77777777" w:rsidR="000513CD" w:rsidRPr="001A69B5" w:rsidRDefault="0009509B" w:rsidP="001A69B5">
      <w:pPr>
        <w:pStyle w:val="tabell-noter"/>
      </w:pPr>
      <w:r w:rsidRPr="001A69B5">
        <w:rPr>
          <w:rStyle w:val="skrift-hevet"/>
        </w:rPr>
        <w:t>2</w:t>
      </w:r>
      <w:r w:rsidRPr="001A69B5">
        <w:tab/>
      </w:r>
      <w:proofErr w:type="spellStart"/>
      <w:r w:rsidRPr="001A69B5">
        <w:t>Innst</w:t>
      </w:r>
      <w:proofErr w:type="spellEnd"/>
      <w:r w:rsidRPr="001A69B5">
        <w:t xml:space="preserve">. 12 S (2020–2021) og </w:t>
      </w:r>
      <w:proofErr w:type="spellStart"/>
      <w:r w:rsidRPr="001A69B5">
        <w:t>Prop</w:t>
      </w:r>
      <w:proofErr w:type="spellEnd"/>
      <w:r w:rsidRPr="001A69B5">
        <w:t>. 1 S (2020–2021)</w:t>
      </w:r>
    </w:p>
    <w:p w14:paraId="54BFDE7D" w14:textId="77777777" w:rsidR="000513CD" w:rsidRPr="001A69B5" w:rsidRDefault="0009509B" w:rsidP="001A69B5">
      <w:pPr>
        <w:pStyle w:val="tabell-noter"/>
      </w:pPr>
      <w:r w:rsidRPr="001A69B5">
        <w:rPr>
          <w:rStyle w:val="skrift-hevet"/>
        </w:rPr>
        <w:t>3</w:t>
      </w:r>
      <w:r w:rsidRPr="001A69B5">
        <w:tab/>
      </w:r>
      <w:proofErr w:type="spellStart"/>
      <w:r w:rsidRPr="001A69B5">
        <w:t>Innst</w:t>
      </w:r>
      <w:proofErr w:type="spellEnd"/>
      <w:r w:rsidRPr="001A69B5">
        <w:t xml:space="preserve">. 233 S (2020–2021) og </w:t>
      </w:r>
      <w:proofErr w:type="spellStart"/>
      <w:r w:rsidRPr="001A69B5">
        <w:t>Prop</w:t>
      </w:r>
      <w:proofErr w:type="spellEnd"/>
      <w:r w:rsidRPr="001A69B5">
        <w:t>. 79 S (2020–2021)</w:t>
      </w:r>
    </w:p>
    <w:p w14:paraId="5FC732DB" w14:textId="77777777" w:rsidR="000513CD" w:rsidRPr="001A69B5" w:rsidRDefault="0009509B" w:rsidP="001A69B5">
      <w:pPr>
        <w:pStyle w:val="tabell-noter"/>
      </w:pPr>
      <w:r w:rsidRPr="001A69B5">
        <w:rPr>
          <w:rStyle w:val="skrift-hevet"/>
        </w:rPr>
        <w:t>4</w:t>
      </w:r>
      <w:r w:rsidRPr="001A69B5">
        <w:tab/>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77F6E667" w14:textId="77777777" w:rsidR="000513CD" w:rsidRPr="001A69B5" w:rsidRDefault="0009509B" w:rsidP="001A69B5">
      <w:r w:rsidRPr="001A69B5">
        <w:t xml:space="preserve">I tillegg til tiltaka i tabell 11.2 har kommune- og fylkeskommuneøkonomien blitt styrkt for å dekke </w:t>
      </w:r>
      <w:proofErr w:type="spellStart"/>
      <w:r w:rsidRPr="001A69B5">
        <w:t>meirutgifter</w:t>
      </w:r>
      <w:proofErr w:type="spellEnd"/>
      <w:r w:rsidRPr="001A69B5">
        <w:t xml:space="preserve"> og mindreinntekter </w:t>
      </w:r>
      <w:proofErr w:type="gramStart"/>
      <w:r w:rsidRPr="001A69B5">
        <w:t>i mellom</w:t>
      </w:r>
      <w:proofErr w:type="gramEnd"/>
      <w:r w:rsidRPr="001A69B5">
        <w:t xml:space="preserve"> anna </w:t>
      </w:r>
      <w:proofErr w:type="spellStart"/>
      <w:r w:rsidRPr="001A69B5">
        <w:t>skular</w:t>
      </w:r>
      <w:proofErr w:type="spellEnd"/>
      <w:r w:rsidRPr="001A69B5">
        <w:t xml:space="preserve"> og </w:t>
      </w:r>
      <w:proofErr w:type="spellStart"/>
      <w:r w:rsidRPr="001A69B5">
        <w:t>barnehagar</w:t>
      </w:r>
      <w:proofErr w:type="spellEnd"/>
      <w:r w:rsidRPr="001A69B5">
        <w:t xml:space="preserve"> på grunn av covid-19-pandemien.</w:t>
      </w:r>
    </w:p>
    <w:p w14:paraId="55F1FE5E" w14:textId="77777777" w:rsidR="000513CD" w:rsidRPr="001A69B5" w:rsidRDefault="0009509B" w:rsidP="001A69B5">
      <w:pPr>
        <w:pStyle w:val="avsnitt-tittel"/>
      </w:pPr>
      <w:r w:rsidRPr="001A69B5">
        <w:t>Tiltak på utdanningsstøttefeltet</w:t>
      </w:r>
    </w:p>
    <w:p w14:paraId="3FB84D37" w14:textId="25A57E82" w:rsidR="000513CD" w:rsidRDefault="0009509B" w:rsidP="001A69B5">
      <w:r w:rsidRPr="001A69B5">
        <w:t xml:space="preserve">Strenge </w:t>
      </w:r>
      <w:proofErr w:type="spellStart"/>
      <w:r w:rsidRPr="001A69B5">
        <w:t>reglar</w:t>
      </w:r>
      <w:proofErr w:type="spellEnd"/>
      <w:r w:rsidRPr="001A69B5">
        <w:t xml:space="preserve"> for smittevern har ført til </w:t>
      </w:r>
      <w:proofErr w:type="spellStart"/>
      <w:r w:rsidRPr="001A69B5">
        <w:t>permitteringar</w:t>
      </w:r>
      <w:proofErr w:type="spellEnd"/>
      <w:r w:rsidRPr="001A69B5">
        <w:t xml:space="preserve"> og </w:t>
      </w:r>
      <w:proofErr w:type="spellStart"/>
      <w:r w:rsidRPr="001A69B5">
        <w:t>arbeidsløyse</w:t>
      </w:r>
      <w:proofErr w:type="spellEnd"/>
      <w:r w:rsidRPr="001A69B5">
        <w:t xml:space="preserve">, og </w:t>
      </w:r>
      <w:proofErr w:type="spellStart"/>
      <w:r w:rsidRPr="001A69B5">
        <w:t>fleire</w:t>
      </w:r>
      <w:proofErr w:type="spellEnd"/>
      <w:r w:rsidRPr="001A69B5">
        <w:t xml:space="preserve"> </w:t>
      </w:r>
      <w:proofErr w:type="spellStart"/>
      <w:r w:rsidRPr="001A69B5">
        <w:t>studentar</w:t>
      </w:r>
      <w:proofErr w:type="spellEnd"/>
      <w:r w:rsidRPr="001A69B5">
        <w:t xml:space="preserve"> har mista arbeidsinntekt etter </w:t>
      </w:r>
      <w:proofErr w:type="spellStart"/>
      <w:r w:rsidRPr="001A69B5">
        <w:t>utbrotet</w:t>
      </w:r>
      <w:proofErr w:type="spellEnd"/>
      <w:r w:rsidRPr="001A69B5">
        <w:t xml:space="preserve"> av covid-19-pandemien. </w:t>
      </w:r>
      <w:proofErr w:type="spellStart"/>
      <w:r w:rsidRPr="001A69B5">
        <w:t>Fleire</w:t>
      </w:r>
      <w:proofErr w:type="spellEnd"/>
      <w:r w:rsidRPr="001A69B5">
        <w:t xml:space="preserve"> tiltak blei derfor </w:t>
      </w:r>
      <w:proofErr w:type="spellStart"/>
      <w:r w:rsidRPr="001A69B5">
        <w:t>vidareførte</w:t>
      </w:r>
      <w:proofErr w:type="spellEnd"/>
      <w:r w:rsidRPr="001A69B5">
        <w:t xml:space="preserve"> i 2021 for å </w:t>
      </w:r>
      <w:proofErr w:type="spellStart"/>
      <w:r w:rsidRPr="001A69B5">
        <w:t>betre</w:t>
      </w:r>
      <w:proofErr w:type="spellEnd"/>
      <w:r w:rsidRPr="001A69B5">
        <w:t xml:space="preserve"> den økonomiske situasjonen til </w:t>
      </w:r>
      <w:proofErr w:type="spellStart"/>
      <w:r w:rsidRPr="001A69B5">
        <w:t>studentane</w:t>
      </w:r>
      <w:proofErr w:type="spellEnd"/>
      <w:r w:rsidRPr="001A69B5">
        <w:t>.</w:t>
      </w:r>
    </w:p>
    <w:p w14:paraId="58F2F620" w14:textId="56711EBA" w:rsidR="008E4CC9" w:rsidRPr="001A69B5" w:rsidRDefault="008E4CC9" w:rsidP="008E4CC9">
      <w:pPr>
        <w:pStyle w:val="tabell-tittel"/>
      </w:pPr>
      <w:r w:rsidRPr="001A69B5">
        <w:t>Tiltak på utdanningsstøttefeltet</w:t>
      </w:r>
    </w:p>
    <w:p w14:paraId="1C77147E"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380"/>
      </w:tblGrid>
      <w:tr w:rsidR="000513CD" w:rsidRPr="001A69B5" w14:paraId="443F8DD6" w14:textId="77777777" w:rsidTr="00A77DBE">
        <w:trPr>
          <w:trHeight w:val="360"/>
        </w:trPr>
        <w:tc>
          <w:tcPr>
            <w:tcW w:w="8160" w:type="dxa"/>
          </w:tcPr>
          <w:p w14:paraId="4055F9A3" w14:textId="77777777" w:rsidR="000513CD" w:rsidRPr="001A69B5" w:rsidRDefault="000513CD" w:rsidP="001A69B5"/>
        </w:tc>
        <w:tc>
          <w:tcPr>
            <w:tcW w:w="1380" w:type="dxa"/>
          </w:tcPr>
          <w:p w14:paraId="3D56C139" w14:textId="77777777" w:rsidR="000513CD" w:rsidRPr="001A69B5" w:rsidRDefault="0009509B" w:rsidP="001A69B5">
            <w:r w:rsidRPr="001A69B5">
              <w:t>(i mill. kr)</w:t>
            </w:r>
          </w:p>
        </w:tc>
      </w:tr>
      <w:tr w:rsidR="000513CD" w:rsidRPr="001A69B5" w14:paraId="3BE78497" w14:textId="77777777" w:rsidTr="00A77DBE">
        <w:trPr>
          <w:trHeight w:val="360"/>
        </w:trPr>
        <w:tc>
          <w:tcPr>
            <w:tcW w:w="8160" w:type="dxa"/>
          </w:tcPr>
          <w:p w14:paraId="55311452" w14:textId="77777777" w:rsidR="000513CD" w:rsidRPr="001A69B5" w:rsidRDefault="0009509B" w:rsidP="001A69B5">
            <w:r w:rsidRPr="001A69B5">
              <w:t>Tiltak</w:t>
            </w:r>
          </w:p>
        </w:tc>
        <w:tc>
          <w:tcPr>
            <w:tcW w:w="1380" w:type="dxa"/>
          </w:tcPr>
          <w:p w14:paraId="56E575DD" w14:textId="77777777" w:rsidR="000513CD" w:rsidRPr="001A69B5" w:rsidRDefault="0009509B" w:rsidP="001A69B5">
            <w:r w:rsidRPr="001A69B5">
              <w:t>Beløp</w:t>
            </w:r>
          </w:p>
        </w:tc>
      </w:tr>
      <w:tr w:rsidR="000513CD" w:rsidRPr="001A69B5" w14:paraId="264F8840" w14:textId="77777777" w:rsidTr="00A77DBE">
        <w:trPr>
          <w:trHeight w:val="880"/>
        </w:trPr>
        <w:tc>
          <w:tcPr>
            <w:tcW w:w="8160" w:type="dxa"/>
          </w:tcPr>
          <w:p w14:paraId="3BD65E83" w14:textId="77777777" w:rsidR="000513CD" w:rsidRPr="001A69B5" w:rsidRDefault="0009509B" w:rsidP="001A69B5">
            <w:r w:rsidRPr="001A69B5">
              <w:t xml:space="preserve">Oppheva inntektsgrense ut 2021 for avkorta stipend for </w:t>
            </w:r>
            <w:proofErr w:type="spellStart"/>
            <w:r w:rsidRPr="001A69B5">
              <w:t>studentar</w:t>
            </w:r>
            <w:proofErr w:type="spellEnd"/>
            <w:r w:rsidRPr="001A69B5">
              <w:t xml:space="preserve"> som </w:t>
            </w:r>
            <w:proofErr w:type="spellStart"/>
            <w:r w:rsidRPr="001A69B5">
              <w:t>bidreg</w:t>
            </w:r>
            <w:proofErr w:type="spellEnd"/>
            <w:r w:rsidRPr="001A69B5">
              <w:t xml:space="preserve"> til å avlaste helse- og omsorgssektoren under pandemien, og for </w:t>
            </w:r>
            <w:proofErr w:type="spellStart"/>
            <w:r w:rsidRPr="001A69B5">
              <w:t>politistudentar</w:t>
            </w:r>
            <w:proofErr w:type="spellEnd"/>
            <w:r w:rsidRPr="001A69B5">
              <w:t xml:space="preserve"> og </w:t>
            </w:r>
            <w:proofErr w:type="spellStart"/>
            <w:r w:rsidRPr="001A69B5">
              <w:t>studentar</w:t>
            </w:r>
            <w:proofErr w:type="spellEnd"/>
            <w:r w:rsidRPr="001A69B5">
              <w:t xml:space="preserve"> som blir beordra til beredskapsarbeid gjennom Heimevernet eller Sivilforsvaret </w:t>
            </w:r>
            <w:r w:rsidRPr="001A69B5">
              <w:rPr>
                <w:rStyle w:val="skrift-hevet"/>
              </w:rPr>
              <w:t>1</w:t>
            </w:r>
          </w:p>
        </w:tc>
        <w:tc>
          <w:tcPr>
            <w:tcW w:w="1380" w:type="dxa"/>
          </w:tcPr>
          <w:p w14:paraId="29F49046" w14:textId="77777777" w:rsidR="000513CD" w:rsidRPr="001A69B5" w:rsidRDefault="0009509B" w:rsidP="001A69B5">
            <w:r w:rsidRPr="001A69B5">
              <w:t>50</w:t>
            </w:r>
          </w:p>
        </w:tc>
      </w:tr>
      <w:tr w:rsidR="000513CD" w:rsidRPr="001A69B5" w14:paraId="14DEB401" w14:textId="77777777" w:rsidTr="00A77DBE">
        <w:trPr>
          <w:trHeight w:val="640"/>
        </w:trPr>
        <w:tc>
          <w:tcPr>
            <w:tcW w:w="8160" w:type="dxa"/>
          </w:tcPr>
          <w:p w14:paraId="542AC947" w14:textId="77777777" w:rsidR="000513CD" w:rsidRPr="001A69B5" w:rsidRDefault="0009509B" w:rsidP="001A69B5">
            <w:r w:rsidRPr="001A69B5">
              <w:t xml:space="preserve">Tilleggslån våren 2021 med </w:t>
            </w:r>
            <w:proofErr w:type="spellStart"/>
            <w:r w:rsidRPr="001A69B5">
              <w:t>omgjering</w:t>
            </w:r>
            <w:proofErr w:type="spellEnd"/>
            <w:r w:rsidRPr="001A69B5">
              <w:t xml:space="preserve"> til stipend til </w:t>
            </w:r>
            <w:proofErr w:type="spellStart"/>
            <w:r w:rsidRPr="001A69B5">
              <w:t>studentar</w:t>
            </w:r>
            <w:proofErr w:type="spellEnd"/>
            <w:r w:rsidRPr="001A69B5">
              <w:t xml:space="preserve"> og andre med nedgang i inntekt som følge av covid-19- pandemien</w:t>
            </w:r>
            <w:r w:rsidRPr="001A69B5">
              <w:rPr>
                <w:rStyle w:val="skrift-hevet"/>
              </w:rPr>
              <w:t>1</w:t>
            </w:r>
          </w:p>
        </w:tc>
        <w:tc>
          <w:tcPr>
            <w:tcW w:w="1380" w:type="dxa"/>
          </w:tcPr>
          <w:p w14:paraId="08789452" w14:textId="77777777" w:rsidR="000513CD" w:rsidRPr="001A69B5" w:rsidRDefault="0009509B" w:rsidP="001A69B5">
            <w:r w:rsidRPr="001A69B5">
              <w:t>777,6</w:t>
            </w:r>
            <w:r w:rsidRPr="001A69B5">
              <w:rPr>
                <w:rStyle w:val="skrift-hevet"/>
              </w:rPr>
              <w:t>2</w:t>
            </w:r>
          </w:p>
        </w:tc>
      </w:tr>
    </w:tbl>
    <w:p w14:paraId="7476489D" w14:textId="77777777" w:rsidR="000513CD" w:rsidRPr="001A69B5" w:rsidRDefault="0009509B" w:rsidP="001A69B5">
      <w:pPr>
        <w:pStyle w:val="tabell-noter"/>
      </w:pPr>
      <w:r w:rsidRPr="001A69B5">
        <w:rPr>
          <w:rStyle w:val="skrift-hevet"/>
        </w:rPr>
        <w:t>1</w:t>
      </w:r>
      <w:r w:rsidRPr="001A69B5">
        <w:tab/>
      </w:r>
      <w:proofErr w:type="spellStart"/>
      <w:r w:rsidRPr="001A69B5">
        <w:t>Innst</w:t>
      </w:r>
      <w:proofErr w:type="spellEnd"/>
      <w:r w:rsidRPr="001A69B5">
        <w:t xml:space="preserve">. 233 S (2020–2021) og </w:t>
      </w:r>
      <w:proofErr w:type="spellStart"/>
      <w:r w:rsidRPr="001A69B5">
        <w:t>Prop</w:t>
      </w:r>
      <w:proofErr w:type="spellEnd"/>
      <w:r w:rsidRPr="001A69B5">
        <w:t>. 79 S (2020–2021)</w:t>
      </w:r>
    </w:p>
    <w:p w14:paraId="78CCAE09" w14:textId="77777777" w:rsidR="000513CD" w:rsidRPr="001A69B5" w:rsidRDefault="0009509B" w:rsidP="001A69B5">
      <w:pPr>
        <w:pStyle w:val="tabell-noter"/>
      </w:pPr>
      <w:r w:rsidRPr="001A69B5">
        <w:rPr>
          <w:rStyle w:val="skrift-hevet"/>
        </w:rPr>
        <w:t>2</w:t>
      </w:r>
      <w:r w:rsidRPr="001A69B5">
        <w:tab/>
        <w:t xml:space="preserve">Jf. </w:t>
      </w:r>
      <w:proofErr w:type="spellStart"/>
      <w:r w:rsidRPr="001A69B5">
        <w:t>Innst</w:t>
      </w:r>
      <w:proofErr w:type="spellEnd"/>
      <w:r w:rsidRPr="001A69B5">
        <w:t xml:space="preserve">. 600 (2020–2021) vart 40 mill. kroner omdisponert til sosiale </w:t>
      </w:r>
      <w:proofErr w:type="spellStart"/>
      <w:r w:rsidRPr="001A69B5">
        <w:t>lågterskeltilbod</w:t>
      </w:r>
      <w:proofErr w:type="spellEnd"/>
      <w:r w:rsidRPr="001A69B5">
        <w:t xml:space="preserve"> for </w:t>
      </w:r>
      <w:proofErr w:type="spellStart"/>
      <w:r w:rsidRPr="001A69B5">
        <w:t>studentane</w:t>
      </w:r>
      <w:proofErr w:type="spellEnd"/>
      <w:r w:rsidRPr="001A69B5">
        <w:t>.</w:t>
      </w:r>
    </w:p>
    <w:p w14:paraId="5F3D8AF9" w14:textId="77777777" w:rsidR="000513CD" w:rsidRPr="001A69B5" w:rsidRDefault="0009509B" w:rsidP="001A69B5">
      <w:r w:rsidRPr="001A69B5">
        <w:t xml:space="preserve">I tillegg til tiltaka i tabell 11.3 blei mellombels unntak </w:t>
      </w:r>
      <w:proofErr w:type="spellStart"/>
      <w:r w:rsidRPr="001A69B5">
        <w:t>frå</w:t>
      </w:r>
      <w:proofErr w:type="spellEnd"/>
      <w:r w:rsidRPr="001A69B5">
        <w:t xml:space="preserve"> </w:t>
      </w:r>
      <w:proofErr w:type="spellStart"/>
      <w:r w:rsidRPr="001A69B5">
        <w:t>bortebuarkravet</w:t>
      </w:r>
      <w:proofErr w:type="spellEnd"/>
      <w:r w:rsidRPr="001A69B5">
        <w:t xml:space="preserve"> gjeninnført for vårsemesteret 2021. Unntaka for </w:t>
      </w:r>
      <w:proofErr w:type="spellStart"/>
      <w:r w:rsidRPr="001A69B5">
        <w:t>elevar</w:t>
      </w:r>
      <w:proofErr w:type="spellEnd"/>
      <w:r w:rsidRPr="001A69B5">
        <w:t xml:space="preserve"> og </w:t>
      </w:r>
      <w:proofErr w:type="spellStart"/>
      <w:r w:rsidRPr="001A69B5">
        <w:t>studentar</w:t>
      </w:r>
      <w:proofErr w:type="spellEnd"/>
      <w:r w:rsidRPr="001A69B5">
        <w:t xml:space="preserve"> med opptak på institusjon i utlandet blei </w:t>
      </w:r>
      <w:proofErr w:type="spellStart"/>
      <w:r w:rsidRPr="001A69B5">
        <w:t>forlengde</w:t>
      </w:r>
      <w:proofErr w:type="spellEnd"/>
      <w:r w:rsidRPr="001A69B5">
        <w:t xml:space="preserve"> ut </w:t>
      </w:r>
      <w:proofErr w:type="spellStart"/>
      <w:r w:rsidRPr="001A69B5">
        <w:t>hausten</w:t>
      </w:r>
      <w:proofErr w:type="spellEnd"/>
      <w:r w:rsidRPr="001A69B5">
        <w:t xml:space="preserve"> 2021. Vilkår som krev at utdanning i utlandet må </w:t>
      </w:r>
      <w:proofErr w:type="spellStart"/>
      <w:r w:rsidRPr="001A69B5">
        <w:t>vere</w:t>
      </w:r>
      <w:proofErr w:type="spellEnd"/>
      <w:r w:rsidRPr="001A69B5">
        <w:t xml:space="preserve"> stadbasert for å gi rett til lån og stipend, blei også oppheva i 2021, slik at </w:t>
      </w:r>
      <w:proofErr w:type="spellStart"/>
      <w:r w:rsidRPr="001A69B5">
        <w:t>studentar</w:t>
      </w:r>
      <w:proofErr w:type="spellEnd"/>
      <w:r w:rsidRPr="001A69B5">
        <w:t xml:space="preserve"> og </w:t>
      </w:r>
      <w:proofErr w:type="spellStart"/>
      <w:r w:rsidRPr="001A69B5">
        <w:t>elevar</w:t>
      </w:r>
      <w:proofErr w:type="spellEnd"/>
      <w:r w:rsidRPr="001A69B5">
        <w:t xml:space="preserve"> i utlandet </w:t>
      </w:r>
      <w:proofErr w:type="spellStart"/>
      <w:r w:rsidRPr="001A69B5">
        <w:t>fekk</w:t>
      </w:r>
      <w:proofErr w:type="spellEnd"/>
      <w:r w:rsidRPr="001A69B5">
        <w:t xml:space="preserve"> </w:t>
      </w:r>
      <w:proofErr w:type="spellStart"/>
      <w:r w:rsidRPr="001A69B5">
        <w:t>behalde</w:t>
      </w:r>
      <w:proofErr w:type="spellEnd"/>
      <w:r w:rsidRPr="001A69B5">
        <w:t xml:space="preserve"> lån og stipend. I tillegg </w:t>
      </w:r>
      <w:proofErr w:type="spellStart"/>
      <w:r w:rsidRPr="001A69B5">
        <w:t>fekk</w:t>
      </w:r>
      <w:proofErr w:type="spellEnd"/>
      <w:r w:rsidRPr="001A69B5">
        <w:t xml:space="preserve"> </w:t>
      </w:r>
      <w:proofErr w:type="spellStart"/>
      <w:r w:rsidRPr="001A69B5">
        <w:t>einskilde</w:t>
      </w:r>
      <w:proofErr w:type="spellEnd"/>
      <w:r w:rsidRPr="001A69B5">
        <w:t xml:space="preserve"> </w:t>
      </w:r>
      <w:proofErr w:type="spellStart"/>
      <w:r w:rsidRPr="001A69B5">
        <w:t>studentar</w:t>
      </w:r>
      <w:proofErr w:type="spellEnd"/>
      <w:r w:rsidRPr="001A69B5">
        <w:t xml:space="preserve"> i utlandet unntak </w:t>
      </w:r>
      <w:proofErr w:type="spellStart"/>
      <w:r w:rsidRPr="001A69B5">
        <w:t>frå</w:t>
      </w:r>
      <w:proofErr w:type="spellEnd"/>
      <w:r w:rsidRPr="001A69B5">
        <w:t xml:space="preserve"> </w:t>
      </w:r>
      <w:proofErr w:type="spellStart"/>
      <w:r w:rsidRPr="001A69B5">
        <w:t>talet</w:t>
      </w:r>
      <w:proofErr w:type="spellEnd"/>
      <w:r w:rsidRPr="001A69B5">
        <w:t xml:space="preserve"> på studiepoeng som </w:t>
      </w:r>
      <w:proofErr w:type="spellStart"/>
      <w:r w:rsidRPr="001A69B5">
        <w:t>ein</w:t>
      </w:r>
      <w:proofErr w:type="spellEnd"/>
      <w:r w:rsidRPr="001A69B5">
        <w:t xml:space="preserve"> kan få lån og stipend til. Unntaket gjaldt </w:t>
      </w:r>
      <w:proofErr w:type="spellStart"/>
      <w:r w:rsidRPr="001A69B5">
        <w:t>studentar</w:t>
      </w:r>
      <w:proofErr w:type="spellEnd"/>
      <w:r w:rsidRPr="001A69B5">
        <w:t xml:space="preserve"> som var i sitt siste semester med høve til lån og stipend i utlandet våren 2021. For </w:t>
      </w:r>
      <w:proofErr w:type="spellStart"/>
      <w:r w:rsidRPr="001A69B5">
        <w:t>tilbakebetalarar</w:t>
      </w:r>
      <w:proofErr w:type="spellEnd"/>
      <w:r w:rsidRPr="001A69B5">
        <w:t xml:space="preserve"> blei det for 2021 gitt rom for ekstra </w:t>
      </w:r>
      <w:proofErr w:type="spellStart"/>
      <w:r w:rsidRPr="001A69B5">
        <w:t>utsetjing</w:t>
      </w:r>
      <w:proofErr w:type="spellEnd"/>
      <w:r w:rsidRPr="001A69B5">
        <w:t xml:space="preserve"> ved tilbakebetaling av utdanningslån.</w:t>
      </w:r>
    </w:p>
    <w:p w14:paraId="57096E76" w14:textId="77777777" w:rsidR="000513CD" w:rsidRPr="001A69B5" w:rsidRDefault="0009509B" w:rsidP="001A69B5">
      <w:pPr>
        <w:pStyle w:val="avsnitt-tittel"/>
      </w:pPr>
      <w:r w:rsidRPr="001A69B5">
        <w:t>Tiltak på integreringsfeltet</w:t>
      </w:r>
    </w:p>
    <w:p w14:paraId="1FDF9650" w14:textId="77777777" w:rsidR="000513CD" w:rsidRPr="001A69B5" w:rsidRDefault="0009509B" w:rsidP="001A69B5">
      <w:r w:rsidRPr="001A69B5">
        <w:t xml:space="preserve">Regjeringa har sett ned to </w:t>
      </w:r>
      <w:proofErr w:type="spellStart"/>
      <w:r w:rsidRPr="001A69B5">
        <w:t>hurtigarbeidande</w:t>
      </w:r>
      <w:proofErr w:type="spellEnd"/>
      <w:r w:rsidRPr="001A69B5">
        <w:t xml:space="preserve"> ekspertgrupper som har sett på </w:t>
      </w:r>
      <w:proofErr w:type="spellStart"/>
      <w:r w:rsidRPr="001A69B5">
        <w:t>effektar</w:t>
      </w:r>
      <w:proofErr w:type="spellEnd"/>
      <w:r w:rsidRPr="001A69B5">
        <w:t xml:space="preserve"> av tiltak overfor </w:t>
      </w:r>
      <w:proofErr w:type="spellStart"/>
      <w:r w:rsidRPr="001A69B5">
        <w:t>innvandrarbefolkninga</w:t>
      </w:r>
      <w:proofErr w:type="spellEnd"/>
      <w:r w:rsidRPr="001A69B5">
        <w:t xml:space="preserve"> og foreslått nye. Ekspertgruppene leverte sine </w:t>
      </w:r>
      <w:proofErr w:type="spellStart"/>
      <w:r w:rsidRPr="001A69B5">
        <w:t>rapportar</w:t>
      </w:r>
      <w:proofErr w:type="spellEnd"/>
      <w:r w:rsidRPr="001A69B5">
        <w:t xml:space="preserve"> i desember 2020 og juni 2021. Den siste ekspertgruppa </w:t>
      </w:r>
      <w:proofErr w:type="spellStart"/>
      <w:r w:rsidRPr="001A69B5">
        <w:t>såg</w:t>
      </w:r>
      <w:proofErr w:type="spellEnd"/>
      <w:r w:rsidRPr="001A69B5">
        <w:t xml:space="preserve"> òg på </w:t>
      </w:r>
      <w:proofErr w:type="spellStart"/>
      <w:r w:rsidRPr="001A69B5">
        <w:t>særskilde</w:t>
      </w:r>
      <w:proofErr w:type="spellEnd"/>
      <w:r w:rsidRPr="001A69B5">
        <w:t xml:space="preserve"> </w:t>
      </w:r>
      <w:proofErr w:type="spellStart"/>
      <w:r w:rsidRPr="001A69B5">
        <w:t>integreringsutfordringar</w:t>
      </w:r>
      <w:proofErr w:type="spellEnd"/>
      <w:r w:rsidRPr="001A69B5">
        <w:t xml:space="preserve"> som har oppstått som følge av pandemien. I tillegg kartla ho årsaker til vaksineskepsis og foreslo tiltak for å få </w:t>
      </w:r>
      <w:proofErr w:type="spellStart"/>
      <w:r w:rsidRPr="001A69B5">
        <w:t>fleire</w:t>
      </w:r>
      <w:proofErr w:type="spellEnd"/>
      <w:r w:rsidRPr="001A69B5">
        <w:t xml:space="preserve"> til å ta vaksine. Ekspertgruppene foreslo mellom anna tiltak for å styrke språkopplæringa og for å nå målretta ut med informasjon om smittevern og vaksinering. </w:t>
      </w:r>
      <w:proofErr w:type="spellStart"/>
      <w:r w:rsidRPr="001A69B5">
        <w:t>Tilrådingane</w:t>
      </w:r>
      <w:proofErr w:type="spellEnd"/>
      <w:r w:rsidRPr="001A69B5">
        <w:t xml:space="preserve"> </w:t>
      </w:r>
      <w:proofErr w:type="spellStart"/>
      <w:r w:rsidRPr="001A69B5">
        <w:t>frå</w:t>
      </w:r>
      <w:proofErr w:type="spellEnd"/>
      <w:r w:rsidRPr="001A69B5">
        <w:t xml:space="preserve"> ekspertgruppene er </w:t>
      </w:r>
      <w:proofErr w:type="spellStart"/>
      <w:r w:rsidRPr="001A69B5">
        <w:t>følgde</w:t>
      </w:r>
      <w:proofErr w:type="spellEnd"/>
      <w:r w:rsidRPr="001A69B5">
        <w:t xml:space="preserve"> opp eller oppfølging er påbegynt, mellom anna i samarbeid mellom integrerings- og </w:t>
      </w:r>
      <w:proofErr w:type="spellStart"/>
      <w:r w:rsidRPr="001A69B5">
        <w:t>helsemyndigheitene</w:t>
      </w:r>
      <w:proofErr w:type="spellEnd"/>
      <w:r w:rsidRPr="001A69B5">
        <w:t>.</w:t>
      </w:r>
    </w:p>
    <w:p w14:paraId="5F962EB0" w14:textId="77777777" w:rsidR="000513CD" w:rsidRPr="001A69B5" w:rsidRDefault="0009509B" w:rsidP="001A69B5">
      <w:r w:rsidRPr="001A69B5">
        <w:t xml:space="preserve">Vinteren 2021 la regjeringa fram </w:t>
      </w:r>
      <w:proofErr w:type="spellStart"/>
      <w:r w:rsidRPr="001A69B5">
        <w:t>ein</w:t>
      </w:r>
      <w:proofErr w:type="spellEnd"/>
      <w:r w:rsidRPr="001A69B5">
        <w:t xml:space="preserve"> ny tiltakspakke på 323 mill. kroner for å </w:t>
      </w:r>
      <w:proofErr w:type="spellStart"/>
      <w:r w:rsidRPr="001A69B5">
        <w:t>vidareføre</w:t>
      </w:r>
      <w:proofErr w:type="spellEnd"/>
      <w:r w:rsidRPr="001A69B5">
        <w:t xml:space="preserve"> satsinga med å styrke gjennomføringa av introduksjonsprogrammet og opplæring i norsk og samfunnskunnskap. Tiltakspakken gjekk òg til å styrke informasjonstiltak om pandemien retta mot </w:t>
      </w:r>
      <w:proofErr w:type="spellStart"/>
      <w:r w:rsidRPr="001A69B5">
        <w:t>innvandrarbefolkninga</w:t>
      </w:r>
      <w:proofErr w:type="spellEnd"/>
      <w:r w:rsidRPr="001A69B5">
        <w:t xml:space="preserve"> og styrkt frivillig norsktrening. Det blei som del av integreringspakken, også gitt 20 mill. kroner i </w:t>
      </w:r>
      <w:proofErr w:type="spellStart"/>
      <w:r w:rsidRPr="001A69B5">
        <w:t>tilskot</w:t>
      </w:r>
      <w:proofErr w:type="spellEnd"/>
      <w:r w:rsidRPr="001A69B5">
        <w:t xml:space="preserve"> til </w:t>
      </w:r>
      <w:proofErr w:type="spellStart"/>
      <w:r w:rsidRPr="001A69B5">
        <w:t>meir</w:t>
      </w:r>
      <w:proofErr w:type="spellEnd"/>
      <w:r w:rsidRPr="001A69B5">
        <w:t xml:space="preserve"> enn 140 frivillige </w:t>
      </w:r>
      <w:proofErr w:type="spellStart"/>
      <w:r w:rsidRPr="001A69B5">
        <w:t>organisasjonar</w:t>
      </w:r>
      <w:proofErr w:type="spellEnd"/>
      <w:r w:rsidRPr="001A69B5">
        <w:t xml:space="preserve"> og </w:t>
      </w:r>
      <w:proofErr w:type="spellStart"/>
      <w:r w:rsidRPr="001A69B5">
        <w:t>deira</w:t>
      </w:r>
      <w:proofErr w:type="spellEnd"/>
      <w:r w:rsidRPr="001A69B5">
        <w:t xml:space="preserve"> informasjonsarbeid, i tillegg til 20 mill. kroner som blei løyvde i saldert budsjett for 2021.</w:t>
      </w:r>
    </w:p>
    <w:p w14:paraId="1F89F58C" w14:textId="1ED86A5F" w:rsidR="000513CD" w:rsidRDefault="0009509B" w:rsidP="001A69B5">
      <w:r w:rsidRPr="001A69B5">
        <w:t xml:space="preserve">I revidert budsjett for 2021 la regjeringa fram </w:t>
      </w:r>
      <w:proofErr w:type="spellStart"/>
      <w:r w:rsidRPr="001A69B5">
        <w:t>ein</w:t>
      </w:r>
      <w:proofErr w:type="spellEnd"/>
      <w:r w:rsidRPr="001A69B5">
        <w:t xml:space="preserve"> tredje integreringspakke på 103 mill. kroner for å </w:t>
      </w:r>
      <w:proofErr w:type="spellStart"/>
      <w:r w:rsidRPr="001A69B5">
        <w:t>vidareføre</w:t>
      </w:r>
      <w:proofErr w:type="spellEnd"/>
      <w:r w:rsidRPr="001A69B5">
        <w:t xml:space="preserve"> </w:t>
      </w:r>
      <w:proofErr w:type="spellStart"/>
      <w:r w:rsidRPr="001A69B5">
        <w:t>tilbodet</w:t>
      </w:r>
      <w:proofErr w:type="spellEnd"/>
      <w:r w:rsidRPr="001A69B5">
        <w:t xml:space="preserve"> om utvida introduksjonsprogram og opplæringa i norsk og samfunnskunnskap. Det blei i tillegg løyvd 6,3 mill. kroner til mellombels tolke- og </w:t>
      </w:r>
      <w:proofErr w:type="spellStart"/>
      <w:r w:rsidRPr="001A69B5">
        <w:t>omsetjingsteneste</w:t>
      </w:r>
      <w:proofErr w:type="spellEnd"/>
      <w:r w:rsidRPr="001A69B5">
        <w:t xml:space="preserve"> og 10 mill. kroner til klippekortordninga, jf. </w:t>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6F75901B" w14:textId="732CE149" w:rsidR="008E4CC9" w:rsidRPr="001A69B5" w:rsidRDefault="008E4CC9" w:rsidP="008E4CC9">
      <w:pPr>
        <w:pStyle w:val="tabell-tittel"/>
      </w:pPr>
      <w:r w:rsidRPr="001A69B5">
        <w:t>Tiltak på integreringsfeltet</w:t>
      </w:r>
    </w:p>
    <w:p w14:paraId="0A9DCD03" w14:textId="77777777" w:rsidR="000513CD" w:rsidRPr="001A69B5" w:rsidRDefault="0009509B" w:rsidP="001A69B5">
      <w:pPr>
        <w:pStyle w:val="Tabellnavn"/>
      </w:pPr>
      <w:r w:rsidRPr="001A69B5">
        <w:t>02J2xx2</w:t>
      </w:r>
    </w:p>
    <w:tbl>
      <w:tblPr>
        <w:tblStyle w:val="StandardTabell"/>
        <w:tblW w:w="0" w:type="auto"/>
        <w:tblLayout w:type="fixed"/>
        <w:tblLook w:val="04A0" w:firstRow="1" w:lastRow="0" w:firstColumn="1" w:lastColumn="0" w:noHBand="0" w:noVBand="1"/>
      </w:tblPr>
      <w:tblGrid>
        <w:gridCol w:w="8160"/>
        <w:gridCol w:w="1380"/>
      </w:tblGrid>
      <w:tr w:rsidR="000513CD" w:rsidRPr="001A69B5" w14:paraId="7EBDEE92" w14:textId="77777777" w:rsidTr="00A77DBE">
        <w:trPr>
          <w:trHeight w:val="360"/>
        </w:trPr>
        <w:tc>
          <w:tcPr>
            <w:tcW w:w="8160" w:type="dxa"/>
          </w:tcPr>
          <w:p w14:paraId="622AE893" w14:textId="77777777" w:rsidR="000513CD" w:rsidRPr="001A69B5" w:rsidRDefault="000513CD" w:rsidP="001A69B5"/>
        </w:tc>
        <w:tc>
          <w:tcPr>
            <w:tcW w:w="1380" w:type="dxa"/>
          </w:tcPr>
          <w:p w14:paraId="23293408" w14:textId="77777777" w:rsidR="000513CD" w:rsidRPr="001A69B5" w:rsidRDefault="0009509B" w:rsidP="001A69B5">
            <w:r w:rsidRPr="001A69B5">
              <w:t>(i mill. kr)</w:t>
            </w:r>
          </w:p>
        </w:tc>
      </w:tr>
      <w:tr w:rsidR="000513CD" w:rsidRPr="001A69B5" w14:paraId="35C2F152" w14:textId="77777777" w:rsidTr="00A77DBE">
        <w:trPr>
          <w:trHeight w:val="360"/>
        </w:trPr>
        <w:tc>
          <w:tcPr>
            <w:tcW w:w="8160" w:type="dxa"/>
          </w:tcPr>
          <w:p w14:paraId="577644CF" w14:textId="77777777" w:rsidR="000513CD" w:rsidRPr="001A69B5" w:rsidRDefault="0009509B" w:rsidP="001A69B5">
            <w:r w:rsidRPr="001A69B5">
              <w:t>Tiltak</w:t>
            </w:r>
          </w:p>
        </w:tc>
        <w:tc>
          <w:tcPr>
            <w:tcW w:w="1380" w:type="dxa"/>
          </w:tcPr>
          <w:p w14:paraId="6F3A9715" w14:textId="77777777" w:rsidR="000513CD" w:rsidRPr="001A69B5" w:rsidRDefault="0009509B" w:rsidP="001A69B5">
            <w:r w:rsidRPr="001A69B5">
              <w:t>Beløp</w:t>
            </w:r>
          </w:p>
        </w:tc>
      </w:tr>
      <w:tr w:rsidR="000513CD" w:rsidRPr="001A69B5" w14:paraId="3C7CCDCA" w14:textId="77777777" w:rsidTr="00A77DBE">
        <w:trPr>
          <w:trHeight w:val="380"/>
        </w:trPr>
        <w:tc>
          <w:tcPr>
            <w:tcW w:w="8160" w:type="dxa"/>
          </w:tcPr>
          <w:p w14:paraId="12B0B7D3" w14:textId="77777777" w:rsidR="000513CD" w:rsidRPr="001A69B5" w:rsidRDefault="0009509B" w:rsidP="001A69B5">
            <w:proofErr w:type="spellStart"/>
            <w:r w:rsidRPr="001A69B5">
              <w:t>Vidareføring</w:t>
            </w:r>
            <w:proofErr w:type="spellEnd"/>
            <w:r w:rsidRPr="001A69B5">
              <w:t xml:space="preserve"> av styrking til Jobbsjansen som følge av covid-19-pandemien</w:t>
            </w:r>
            <w:r w:rsidRPr="001A69B5">
              <w:rPr>
                <w:rStyle w:val="skrift-hevet"/>
              </w:rPr>
              <w:t>1</w:t>
            </w:r>
          </w:p>
        </w:tc>
        <w:tc>
          <w:tcPr>
            <w:tcW w:w="1380" w:type="dxa"/>
          </w:tcPr>
          <w:p w14:paraId="2088D5BF" w14:textId="77777777" w:rsidR="000513CD" w:rsidRPr="001A69B5" w:rsidRDefault="0009509B" w:rsidP="001A69B5">
            <w:r w:rsidRPr="001A69B5">
              <w:t>25</w:t>
            </w:r>
          </w:p>
        </w:tc>
      </w:tr>
      <w:tr w:rsidR="000513CD" w:rsidRPr="001A69B5" w14:paraId="016CCD14" w14:textId="77777777" w:rsidTr="00A77DBE">
        <w:trPr>
          <w:trHeight w:val="880"/>
        </w:trPr>
        <w:tc>
          <w:tcPr>
            <w:tcW w:w="8160" w:type="dxa"/>
          </w:tcPr>
          <w:p w14:paraId="1AEF8A36" w14:textId="77777777" w:rsidR="000513CD" w:rsidRPr="001A69B5" w:rsidRDefault="0009509B" w:rsidP="001A69B5">
            <w:proofErr w:type="spellStart"/>
            <w:r w:rsidRPr="001A69B5">
              <w:t>Vidareføring</w:t>
            </w:r>
            <w:proofErr w:type="spellEnd"/>
            <w:r w:rsidRPr="001A69B5">
              <w:t xml:space="preserve"> av karriererettleiing for </w:t>
            </w:r>
            <w:proofErr w:type="spellStart"/>
            <w:r w:rsidRPr="001A69B5">
              <w:t>deltakarar</w:t>
            </w:r>
            <w:proofErr w:type="spellEnd"/>
            <w:r w:rsidRPr="001A69B5">
              <w:t xml:space="preserve"> i introduksjonsprogrammet under introduksjonslova, jf. </w:t>
            </w:r>
            <w:r w:rsidRPr="001A69B5">
              <w:rPr>
                <w:rStyle w:val="kursiv"/>
              </w:rPr>
              <w:t xml:space="preserve">mellombels lov om </w:t>
            </w:r>
            <w:proofErr w:type="spellStart"/>
            <w:r w:rsidRPr="001A69B5">
              <w:rPr>
                <w:rStyle w:val="kursiv"/>
              </w:rPr>
              <w:t>tilpassingar</w:t>
            </w:r>
            <w:proofErr w:type="spellEnd"/>
            <w:r w:rsidRPr="001A69B5">
              <w:rPr>
                <w:rStyle w:val="kursiv"/>
              </w:rPr>
              <w:t xml:space="preserve"> i introduksjonslova for å avhjelpe </w:t>
            </w:r>
            <w:proofErr w:type="spellStart"/>
            <w:r w:rsidRPr="001A69B5">
              <w:rPr>
                <w:rStyle w:val="kursiv"/>
              </w:rPr>
              <w:t>konsekvensar</w:t>
            </w:r>
            <w:proofErr w:type="spellEnd"/>
            <w:r w:rsidRPr="001A69B5">
              <w:rPr>
                <w:rStyle w:val="kursiv"/>
              </w:rPr>
              <w:t xml:space="preserve"> av </w:t>
            </w:r>
            <w:proofErr w:type="spellStart"/>
            <w:r w:rsidRPr="001A69B5">
              <w:rPr>
                <w:rStyle w:val="kursiv"/>
              </w:rPr>
              <w:t>utbrotet</w:t>
            </w:r>
            <w:proofErr w:type="spellEnd"/>
            <w:r w:rsidRPr="001A69B5">
              <w:rPr>
                <w:rStyle w:val="kursiv"/>
              </w:rPr>
              <w:t xml:space="preserve"> av covid-19</w:t>
            </w:r>
            <w:r w:rsidRPr="001A69B5">
              <w:rPr>
                <w:rStyle w:val="skrift-hevet"/>
              </w:rPr>
              <w:t>1</w:t>
            </w:r>
          </w:p>
        </w:tc>
        <w:tc>
          <w:tcPr>
            <w:tcW w:w="1380" w:type="dxa"/>
          </w:tcPr>
          <w:p w14:paraId="72960C8F" w14:textId="77777777" w:rsidR="000513CD" w:rsidRPr="001A69B5" w:rsidRDefault="0009509B" w:rsidP="001A69B5">
            <w:r w:rsidRPr="001A69B5">
              <w:t>15,4</w:t>
            </w:r>
          </w:p>
        </w:tc>
      </w:tr>
      <w:tr w:rsidR="000513CD" w:rsidRPr="001A69B5" w14:paraId="2A8DBD84" w14:textId="77777777" w:rsidTr="00A77DBE">
        <w:trPr>
          <w:trHeight w:val="380"/>
        </w:trPr>
        <w:tc>
          <w:tcPr>
            <w:tcW w:w="8160" w:type="dxa"/>
          </w:tcPr>
          <w:p w14:paraId="460426F2" w14:textId="77777777" w:rsidR="000513CD" w:rsidRPr="001A69B5" w:rsidRDefault="0009509B" w:rsidP="001A69B5">
            <w:r w:rsidRPr="001A69B5">
              <w:t xml:space="preserve">Informasjonstiltak retta mot </w:t>
            </w:r>
            <w:proofErr w:type="spellStart"/>
            <w:r w:rsidRPr="001A69B5">
              <w:t>innvandrarbefolkninga</w:t>
            </w:r>
            <w:proofErr w:type="spellEnd"/>
            <w:r w:rsidRPr="001A69B5">
              <w:t xml:space="preserve"> i regi av frivillige organisasjonar</w:t>
            </w:r>
            <w:r w:rsidRPr="001A69B5">
              <w:rPr>
                <w:rStyle w:val="skrift-hevet"/>
              </w:rPr>
              <w:t>2</w:t>
            </w:r>
          </w:p>
        </w:tc>
        <w:tc>
          <w:tcPr>
            <w:tcW w:w="1380" w:type="dxa"/>
          </w:tcPr>
          <w:p w14:paraId="2856F1FA" w14:textId="77777777" w:rsidR="000513CD" w:rsidRPr="001A69B5" w:rsidRDefault="0009509B" w:rsidP="001A69B5">
            <w:r w:rsidRPr="001A69B5">
              <w:t>20</w:t>
            </w:r>
          </w:p>
        </w:tc>
      </w:tr>
      <w:tr w:rsidR="000513CD" w:rsidRPr="001A69B5" w14:paraId="178730EB" w14:textId="77777777" w:rsidTr="00A77DBE">
        <w:trPr>
          <w:trHeight w:val="380"/>
        </w:trPr>
        <w:tc>
          <w:tcPr>
            <w:tcW w:w="8160" w:type="dxa"/>
          </w:tcPr>
          <w:p w14:paraId="1AAC458D" w14:textId="77777777" w:rsidR="000513CD" w:rsidRPr="001A69B5" w:rsidRDefault="0009509B" w:rsidP="001A69B5">
            <w:proofErr w:type="spellStart"/>
            <w:r w:rsidRPr="001A69B5">
              <w:t>Midlar</w:t>
            </w:r>
            <w:proofErr w:type="spellEnd"/>
            <w:r w:rsidRPr="001A69B5">
              <w:t xml:space="preserve"> til å styrke </w:t>
            </w:r>
            <w:proofErr w:type="spellStart"/>
            <w:r w:rsidRPr="001A69B5">
              <w:t>IMDis</w:t>
            </w:r>
            <w:proofErr w:type="spellEnd"/>
            <w:r w:rsidRPr="001A69B5">
              <w:t xml:space="preserve"> høve til å følge opp tiltak foreslått i ekspertgruppas rapport</w:t>
            </w:r>
            <w:r w:rsidRPr="001A69B5">
              <w:rPr>
                <w:rStyle w:val="skrift-hevet"/>
              </w:rPr>
              <w:t>3</w:t>
            </w:r>
          </w:p>
        </w:tc>
        <w:tc>
          <w:tcPr>
            <w:tcW w:w="1380" w:type="dxa"/>
          </w:tcPr>
          <w:p w14:paraId="5DF4E878" w14:textId="77777777" w:rsidR="000513CD" w:rsidRPr="001A69B5" w:rsidRDefault="0009509B" w:rsidP="001A69B5">
            <w:r w:rsidRPr="001A69B5">
              <w:t>3</w:t>
            </w:r>
          </w:p>
        </w:tc>
      </w:tr>
      <w:tr w:rsidR="000513CD" w:rsidRPr="001A69B5" w14:paraId="2ACDFB7D" w14:textId="77777777" w:rsidTr="00A77DBE">
        <w:trPr>
          <w:trHeight w:val="380"/>
        </w:trPr>
        <w:tc>
          <w:tcPr>
            <w:tcW w:w="8160" w:type="dxa"/>
          </w:tcPr>
          <w:p w14:paraId="386C5B5F" w14:textId="77777777" w:rsidR="000513CD" w:rsidRPr="001A69B5" w:rsidRDefault="0009509B" w:rsidP="001A69B5">
            <w:r w:rsidRPr="001A69B5">
              <w:t>Utvida introduksjonsprogram med inntil 4 månader</w:t>
            </w:r>
            <w:r w:rsidRPr="001A69B5">
              <w:rPr>
                <w:rStyle w:val="skrift-hevet"/>
              </w:rPr>
              <w:t>3</w:t>
            </w:r>
          </w:p>
        </w:tc>
        <w:tc>
          <w:tcPr>
            <w:tcW w:w="1380" w:type="dxa"/>
          </w:tcPr>
          <w:p w14:paraId="2FFA279A" w14:textId="77777777" w:rsidR="000513CD" w:rsidRPr="001A69B5" w:rsidRDefault="0009509B" w:rsidP="001A69B5">
            <w:r w:rsidRPr="001A69B5">
              <w:t>135</w:t>
            </w:r>
          </w:p>
        </w:tc>
      </w:tr>
      <w:tr w:rsidR="000513CD" w:rsidRPr="001A69B5" w14:paraId="7FAD403E" w14:textId="77777777" w:rsidTr="00A77DBE">
        <w:trPr>
          <w:trHeight w:val="380"/>
        </w:trPr>
        <w:tc>
          <w:tcPr>
            <w:tcW w:w="8160" w:type="dxa"/>
          </w:tcPr>
          <w:p w14:paraId="3B35BB42" w14:textId="77777777" w:rsidR="000513CD" w:rsidRPr="001A69B5" w:rsidRDefault="0009509B" w:rsidP="001A69B5">
            <w:r w:rsidRPr="001A69B5">
              <w:t>Styrking og utviding av målgruppa for Jobbsjansen</w:t>
            </w:r>
            <w:r w:rsidRPr="001A69B5">
              <w:rPr>
                <w:rStyle w:val="skrift-hevet"/>
              </w:rPr>
              <w:t>3</w:t>
            </w:r>
          </w:p>
        </w:tc>
        <w:tc>
          <w:tcPr>
            <w:tcW w:w="1380" w:type="dxa"/>
          </w:tcPr>
          <w:p w14:paraId="175DAC72" w14:textId="77777777" w:rsidR="000513CD" w:rsidRPr="001A69B5" w:rsidRDefault="0009509B" w:rsidP="001A69B5">
            <w:r w:rsidRPr="001A69B5">
              <w:t>25</w:t>
            </w:r>
          </w:p>
        </w:tc>
      </w:tr>
      <w:tr w:rsidR="000513CD" w:rsidRPr="001A69B5" w14:paraId="5DD2477B" w14:textId="77777777" w:rsidTr="00A77DBE">
        <w:trPr>
          <w:trHeight w:val="380"/>
        </w:trPr>
        <w:tc>
          <w:tcPr>
            <w:tcW w:w="8160" w:type="dxa"/>
          </w:tcPr>
          <w:p w14:paraId="34867885" w14:textId="77777777" w:rsidR="000513CD" w:rsidRPr="001A69B5" w:rsidRDefault="0009509B" w:rsidP="001A69B5">
            <w:r w:rsidRPr="001A69B5">
              <w:t xml:space="preserve">Informasjonstiltak retta mot </w:t>
            </w:r>
            <w:proofErr w:type="spellStart"/>
            <w:r w:rsidRPr="001A69B5">
              <w:t>innvandrarbefolkninga</w:t>
            </w:r>
            <w:proofErr w:type="spellEnd"/>
            <w:r w:rsidRPr="001A69B5">
              <w:t xml:space="preserve"> i regi av frivillige organisasjonar</w:t>
            </w:r>
            <w:r w:rsidRPr="001A69B5">
              <w:rPr>
                <w:rStyle w:val="skrift-hevet"/>
              </w:rPr>
              <w:t>3</w:t>
            </w:r>
          </w:p>
        </w:tc>
        <w:tc>
          <w:tcPr>
            <w:tcW w:w="1380" w:type="dxa"/>
          </w:tcPr>
          <w:p w14:paraId="25CA52AC" w14:textId="77777777" w:rsidR="000513CD" w:rsidRPr="001A69B5" w:rsidRDefault="0009509B" w:rsidP="001A69B5">
            <w:r w:rsidRPr="001A69B5">
              <w:t>20</w:t>
            </w:r>
          </w:p>
        </w:tc>
      </w:tr>
      <w:tr w:rsidR="000513CD" w:rsidRPr="001A69B5" w14:paraId="172578F0" w14:textId="77777777" w:rsidTr="00A77DBE">
        <w:trPr>
          <w:trHeight w:val="380"/>
        </w:trPr>
        <w:tc>
          <w:tcPr>
            <w:tcW w:w="8160" w:type="dxa"/>
          </w:tcPr>
          <w:p w14:paraId="670D1FF5" w14:textId="77777777" w:rsidR="000513CD" w:rsidRPr="001A69B5" w:rsidRDefault="0009509B" w:rsidP="001A69B5">
            <w:proofErr w:type="spellStart"/>
            <w:r w:rsidRPr="001A69B5">
              <w:t>Tilskot</w:t>
            </w:r>
            <w:proofErr w:type="spellEnd"/>
            <w:r w:rsidRPr="001A69B5">
              <w:t xml:space="preserve"> til integreringsarbeid i regi av frivillige </w:t>
            </w:r>
            <w:proofErr w:type="spellStart"/>
            <w:r w:rsidRPr="001A69B5">
              <w:t>organisasjonar</w:t>
            </w:r>
            <w:proofErr w:type="spellEnd"/>
            <w:r w:rsidRPr="001A69B5">
              <w:t xml:space="preserve"> – Frivillig norsktrening</w:t>
            </w:r>
            <w:r w:rsidRPr="001A69B5">
              <w:rPr>
                <w:rStyle w:val="skrift-hevet"/>
              </w:rPr>
              <w:t>3</w:t>
            </w:r>
          </w:p>
        </w:tc>
        <w:tc>
          <w:tcPr>
            <w:tcW w:w="1380" w:type="dxa"/>
          </w:tcPr>
          <w:p w14:paraId="7D8FF7E1" w14:textId="77777777" w:rsidR="000513CD" w:rsidRPr="001A69B5" w:rsidRDefault="0009509B" w:rsidP="001A69B5">
            <w:r w:rsidRPr="001A69B5">
              <w:t>10</w:t>
            </w:r>
          </w:p>
        </w:tc>
      </w:tr>
      <w:tr w:rsidR="000513CD" w:rsidRPr="001A69B5" w14:paraId="0A773C6C" w14:textId="77777777" w:rsidTr="00A77DBE">
        <w:trPr>
          <w:trHeight w:val="380"/>
        </w:trPr>
        <w:tc>
          <w:tcPr>
            <w:tcW w:w="8160" w:type="dxa"/>
          </w:tcPr>
          <w:p w14:paraId="139D4EF4" w14:textId="77777777" w:rsidR="000513CD" w:rsidRPr="001A69B5" w:rsidRDefault="0009509B" w:rsidP="001A69B5">
            <w:proofErr w:type="spellStart"/>
            <w:r w:rsidRPr="001A69B5">
              <w:t>Auka</w:t>
            </w:r>
            <w:proofErr w:type="spellEnd"/>
            <w:r w:rsidRPr="001A69B5">
              <w:t xml:space="preserve"> bruk av nettbasert norskopplæring</w:t>
            </w:r>
            <w:r w:rsidRPr="001A69B5">
              <w:rPr>
                <w:rStyle w:val="skrift-hevet"/>
              </w:rPr>
              <w:t>3</w:t>
            </w:r>
          </w:p>
        </w:tc>
        <w:tc>
          <w:tcPr>
            <w:tcW w:w="1380" w:type="dxa"/>
          </w:tcPr>
          <w:p w14:paraId="14EAB039" w14:textId="77777777" w:rsidR="000513CD" w:rsidRPr="001A69B5" w:rsidRDefault="0009509B" w:rsidP="001A69B5">
            <w:r w:rsidRPr="001A69B5">
              <w:t>10</w:t>
            </w:r>
          </w:p>
        </w:tc>
      </w:tr>
      <w:tr w:rsidR="000513CD" w:rsidRPr="001A69B5" w14:paraId="5DF6610B" w14:textId="77777777" w:rsidTr="00A77DBE">
        <w:trPr>
          <w:trHeight w:val="380"/>
        </w:trPr>
        <w:tc>
          <w:tcPr>
            <w:tcW w:w="8160" w:type="dxa"/>
          </w:tcPr>
          <w:p w14:paraId="1B55BA2D" w14:textId="77777777" w:rsidR="000513CD" w:rsidRPr="001A69B5" w:rsidRDefault="0009509B" w:rsidP="001A69B5">
            <w:r w:rsidRPr="001A69B5">
              <w:t>Utvida opplæring i norsk og samfunnskunnskap med inntil 4 månader</w:t>
            </w:r>
            <w:r w:rsidRPr="001A69B5">
              <w:rPr>
                <w:rStyle w:val="skrift-hevet"/>
              </w:rPr>
              <w:t>3</w:t>
            </w:r>
          </w:p>
        </w:tc>
        <w:tc>
          <w:tcPr>
            <w:tcW w:w="1380" w:type="dxa"/>
          </w:tcPr>
          <w:p w14:paraId="42D41A01" w14:textId="77777777" w:rsidR="000513CD" w:rsidRPr="001A69B5" w:rsidRDefault="0009509B" w:rsidP="001A69B5">
            <w:r w:rsidRPr="001A69B5">
              <w:t>120</w:t>
            </w:r>
          </w:p>
        </w:tc>
      </w:tr>
      <w:tr w:rsidR="000513CD" w:rsidRPr="001A69B5" w14:paraId="52CE582E" w14:textId="77777777" w:rsidTr="00A77DBE">
        <w:trPr>
          <w:trHeight w:val="380"/>
        </w:trPr>
        <w:tc>
          <w:tcPr>
            <w:tcW w:w="8160" w:type="dxa"/>
          </w:tcPr>
          <w:p w14:paraId="4FF5C42D" w14:textId="77777777" w:rsidR="000513CD" w:rsidRPr="001A69B5" w:rsidRDefault="0009509B" w:rsidP="001A69B5">
            <w:r w:rsidRPr="001A69B5">
              <w:t xml:space="preserve">Mellombels tolke- og </w:t>
            </w:r>
            <w:proofErr w:type="spellStart"/>
            <w:r w:rsidRPr="001A69B5">
              <w:t>omsetjingsteneste</w:t>
            </w:r>
            <w:proofErr w:type="spellEnd"/>
            <w:r w:rsidRPr="001A69B5">
              <w:t xml:space="preserve"> i samband med pandemien</w:t>
            </w:r>
            <w:r w:rsidRPr="001A69B5">
              <w:rPr>
                <w:rStyle w:val="skrift-hevet"/>
              </w:rPr>
              <w:t>4</w:t>
            </w:r>
          </w:p>
        </w:tc>
        <w:tc>
          <w:tcPr>
            <w:tcW w:w="1380" w:type="dxa"/>
          </w:tcPr>
          <w:p w14:paraId="2273E2BE" w14:textId="77777777" w:rsidR="000513CD" w:rsidRPr="001A69B5" w:rsidRDefault="0009509B" w:rsidP="001A69B5">
            <w:r w:rsidRPr="001A69B5">
              <w:t>6,3</w:t>
            </w:r>
          </w:p>
        </w:tc>
      </w:tr>
      <w:tr w:rsidR="000513CD" w:rsidRPr="001A69B5" w14:paraId="41228BF4" w14:textId="77777777" w:rsidTr="00A77DBE">
        <w:trPr>
          <w:trHeight w:val="380"/>
        </w:trPr>
        <w:tc>
          <w:tcPr>
            <w:tcW w:w="8160" w:type="dxa"/>
          </w:tcPr>
          <w:p w14:paraId="5119CFA6" w14:textId="77777777" w:rsidR="000513CD" w:rsidRPr="001A69B5" w:rsidRDefault="0009509B" w:rsidP="001A69B5">
            <w:r w:rsidRPr="001A69B5">
              <w:t>Utvida introduksjonsprogram i inntil fire månader</w:t>
            </w:r>
            <w:r w:rsidRPr="001A69B5">
              <w:rPr>
                <w:rStyle w:val="skrift-hevet"/>
              </w:rPr>
              <w:t>4</w:t>
            </w:r>
          </w:p>
        </w:tc>
        <w:tc>
          <w:tcPr>
            <w:tcW w:w="1380" w:type="dxa"/>
          </w:tcPr>
          <w:p w14:paraId="66400591" w14:textId="77777777" w:rsidR="000513CD" w:rsidRPr="001A69B5" w:rsidRDefault="0009509B" w:rsidP="001A69B5">
            <w:r w:rsidRPr="001A69B5">
              <w:t>60,8</w:t>
            </w:r>
          </w:p>
        </w:tc>
      </w:tr>
      <w:tr w:rsidR="000513CD" w:rsidRPr="001A69B5" w14:paraId="72E10F32" w14:textId="77777777" w:rsidTr="00A77DBE">
        <w:trPr>
          <w:trHeight w:val="380"/>
        </w:trPr>
        <w:tc>
          <w:tcPr>
            <w:tcW w:w="8160" w:type="dxa"/>
          </w:tcPr>
          <w:p w14:paraId="655FE847" w14:textId="77777777" w:rsidR="000513CD" w:rsidRPr="001A69B5" w:rsidRDefault="0009509B" w:rsidP="001A69B5">
            <w:r w:rsidRPr="001A69B5">
              <w:t>Styrking av klippekortordninga</w:t>
            </w:r>
            <w:r w:rsidRPr="001A69B5">
              <w:rPr>
                <w:rStyle w:val="skrift-hevet"/>
              </w:rPr>
              <w:t>4</w:t>
            </w:r>
          </w:p>
        </w:tc>
        <w:tc>
          <w:tcPr>
            <w:tcW w:w="1380" w:type="dxa"/>
          </w:tcPr>
          <w:p w14:paraId="2B5EE76D" w14:textId="77777777" w:rsidR="000513CD" w:rsidRPr="001A69B5" w:rsidRDefault="0009509B" w:rsidP="001A69B5">
            <w:r w:rsidRPr="001A69B5">
              <w:t>10</w:t>
            </w:r>
          </w:p>
        </w:tc>
      </w:tr>
      <w:tr w:rsidR="000513CD" w:rsidRPr="001A69B5" w14:paraId="0CD34160" w14:textId="77777777" w:rsidTr="00A77DBE">
        <w:trPr>
          <w:trHeight w:val="380"/>
        </w:trPr>
        <w:tc>
          <w:tcPr>
            <w:tcW w:w="8160" w:type="dxa"/>
          </w:tcPr>
          <w:p w14:paraId="3F10DFC2" w14:textId="77777777" w:rsidR="000513CD" w:rsidRPr="001A69B5" w:rsidRDefault="0009509B" w:rsidP="001A69B5">
            <w:r w:rsidRPr="001A69B5">
              <w:t>Utvida opplæring i norsk og samfunnskunnskap med inntil 4 månader</w:t>
            </w:r>
            <w:r w:rsidRPr="001A69B5">
              <w:rPr>
                <w:rStyle w:val="skrift-hevet"/>
              </w:rPr>
              <w:t>4</w:t>
            </w:r>
          </w:p>
        </w:tc>
        <w:tc>
          <w:tcPr>
            <w:tcW w:w="1380" w:type="dxa"/>
          </w:tcPr>
          <w:p w14:paraId="0564F337" w14:textId="77777777" w:rsidR="000513CD" w:rsidRPr="001A69B5" w:rsidRDefault="0009509B" w:rsidP="001A69B5">
            <w:r w:rsidRPr="001A69B5">
              <w:t>32</w:t>
            </w:r>
          </w:p>
        </w:tc>
      </w:tr>
    </w:tbl>
    <w:p w14:paraId="03607ABB" w14:textId="77777777" w:rsidR="000513CD" w:rsidRPr="001A69B5" w:rsidRDefault="0009509B" w:rsidP="001A69B5">
      <w:pPr>
        <w:pStyle w:val="tabell-noter"/>
      </w:pPr>
      <w:r w:rsidRPr="001A69B5">
        <w:rPr>
          <w:rStyle w:val="skrift-hevet"/>
        </w:rPr>
        <w:t>1</w:t>
      </w:r>
      <w:r w:rsidRPr="001A69B5">
        <w:rPr>
          <w:rStyle w:val="skrift-hevet"/>
        </w:rPr>
        <w:tab/>
      </w:r>
      <w:proofErr w:type="spellStart"/>
      <w:r w:rsidRPr="001A69B5">
        <w:t>Innst</w:t>
      </w:r>
      <w:proofErr w:type="spellEnd"/>
      <w:r w:rsidRPr="001A69B5">
        <w:t xml:space="preserve">. 16 S (2020–2021) og </w:t>
      </w:r>
      <w:proofErr w:type="spellStart"/>
      <w:r w:rsidRPr="001A69B5">
        <w:t>Prop</w:t>
      </w:r>
      <w:proofErr w:type="spellEnd"/>
      <w:r w:rsidRPr="001A69B5">
        <w:t>. 1 S (2020–2021)</w:t>
      </w:r>
    </w:p>
    <w:p w14:paraId="27510604" w14:textId="77777777" w:rsidR="000513CD" w:rsidRPr="001A69B5" w:rsidRDefault="0009509B" w:rsidP="001A69B5">
      <w:pPr>
        <w:pStyle w:val="tabell-noter"/>
      </w:pPr>
      <w:r w:rsidRPr="001A69B5">
        <w:rPr>
          <w:rStyle w:val="skrift-hevet"/>
        </w:rPr>
        <w:t>2</w:t>
      </w:r>
      <w:r w:rsidRPr="001A69B5">
        <w:tab/>
      </w:r>
      <w:proofErr w:type="spellStart"/>
      <w:r w:rsidRPr="001A69B5">
        <w:t>Innst</w:t>
      </w:r>
      <w:proofErr w:type="spellEnd"/>
      <w:r w:rsidRPr="001A69B5">
        <w:t xml:space="preserve">. 2 S (2020–2021) og </w:t>
      </w:r>
      <w:proofErr w:type="spellStart"/>
      <w:r w:rsidRPr="001A69B5">
        <w:t>Prop</w:t>
      </w:r>
      <w:proofErr w:type="spellEnd"/>
      <w:r w:rsidRPr="001A69B5">
        <w:t>. 1 S Tillegg 1 (2020–2021)</w:t>
      </w:r>
    </w:p>
    <w:p w14:paraId="6A609620" w14:textId="77777777" w:rsidR="000513CD" w:rsidRPr="001A69B5" w:rsidRDefault="0009509B" w:rsidP="001A69B5">
      <w:pPr>
        <w:pStyle w:val="tabell-noter"/>
      </w:pPr>
      <w:r w:rsidRPr="001A69B5">
        <w:rPr>
          <w:rStyle w:val="skrift-hevet"/>
        </w:rPr>
        <w:t>3</w:t>
      </w:r>
      <w:r w:rsidRPr="001A69B5">
        <w:tab/>
      </w:r>
      <w:proofErr w:type="spellStart"/>
      <w:r w:rsidRPr="001A69B5">
        <w:t>Innst</w:t>
      </w:r>
      <w:proofErr w:type="spellEnd"/>
      <w:r w:rsidRPr="001A69B5">
        <w:t xml:space="preserve">. 233 S (2020–2021) og </w:t>
      </w:r>
      <w:proofErr w:type="spellStart"/>
      <w:r w:rsidRPr="001A69B5">
        <w:t>Prop</w:t>
      </w:r>
      <w:proofErr w:type="spellEnd"/>
      <w:r w:rsidRPr="001A69B5">
        <w:t>. 79 S (2020–2021)</w:t>
      </w:r>
    </w:p>
    <w:p w14:paraId="166C3F31" w14:textId="77777777" w:rsidR="000513CD" w:rsidRPr="001A69B5" w:rsidRDefault="0009509B" w:rsidP="001A69B5">
      <w:pPr>
        <w:pStyle w:val="tabell-noter"/>
      </w:pPr>
      <w:r w:rsidRPr="001A69B5">
        <w:rPr>
          <w:rStyle w:val="skrift-hevet"/>
        </w:rPr>
        <w:t>4</w:t>
      </w:r>
      <w:r w:rsidRPr="001A69B5">
        <w:tab/>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51C0EE0D" w14:textId="77777777" w:rsidR="000513CD" w:rsidRPr="001A69B5" w:rsidRDefault="0009509B" w:rsidP="001A69B5">
      <w:pPr>
        <w:pStyle w:val="avsnitt-tittel"/>
      </w:pPr>
      <w:r w:rsidRPr="001A69B5">
        <w:t xml:space="preserve">Tiltak for </w:t>
      </w:r>
      <w:proofErr w:type="spellStart"/>
      <w:r w:rsidRPr="001A69B5">
        <w:t>høgare</w:t>
      </w:r>
      <w:proofErr w:type="spellEnd"/>
      <w:r w:rsidRPr="001A69B5">
        <w:t xml:space="preserve"> </w:t>
      </w:r>
      <w:proofErr w:type="spellStart"/>
      <w:r w:rsidRPr="001A69B5">
        <w:t>yrkesfagleg</w:t>
      </w:r>
      <w:proofErr w:type="spellEnd"/>
      <w:r w:rsidRPr="001A69B5">
        <w:t xml:space="preserve"> utdanning, </w:t>
      </w:r>
      <w:proofErr w:type="spellStart"/>
      <w:r w:rsidRPr="001A69B5">
        <w:t>høgare</w:t>
      </w:r>
      <w:proofErr w:type="spellEnd"/>
      <w:r w:rsidRPr="001A69B5">
        <w:t xml:space="preserve"> utdanning og forsking</w:t>
      </w:r>
    </w:p>
    <w:p w14:paraId="71794BDA" w14:textId="0F74E809" w:rsidR="000513CD" w:rsidRDefault="0009509B" w:rsidP="001A69B5">
      <w:r w:rsidRPr="001A69B5">
        <w:t xml:space="preserve">Regjeringa sette ned to ekspertgrupper som skulle sjå på tiltak for å sikre god oppfølging av </w:t>
      </w:r>
      <w:proofErr w:type="spellStart"/>
      <w:r w:rsidRPr="001A69B5">
        <w:t>studentante</w:t>
      </w:r>
      <w:proofErr w:type="spellEnd"/>
      <w:r w:rsidRPr="001A69B5">
        <w:t xml:space="preserve"> ved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med tanke på </w:t>
      </w:r>
      <w:proofErr w:type="spellStart"/>
      <w:r w:rsidRPr="001A69B5">
        <w:t>deira</w:t>
      </w:r>
      <w:proofErr w:type="spellEnd"/>
      <w:r w:rsidRPr="001A69B5">
        <w:t xml:space="preserve"> psykososiale liv, gjennomføring av eksamen og studieprogresjon. Regjeringa har tildelt til </w:t>
      </w:r>
      <w:proofErr w:type="spellStart"/>
      <w:r w:rsidRPr="001A69B5">
        <w:t>saman</w:t>
      </w:r>
      <w:proofErr w:type="spellEnd"/>
      <w:r w:rsidRPr="001A69B5">
        <w:t xml:space="preserve"> 318,5 mill. kroner i 2021 til </w:t>
      </w:r>
      <w:proofErr w:type="spellStart"/>
      <w:r w:rsidRPr="001A69B5">
        <w:t>utdanningsinstitusjonane</w:t>
      </w:r>
      <w:proofErr w:type="spellEnd"/>
      <w:r w:rsidRPr="001A69B5">
        <w:t xml:space="preserve"> og </w:t>
      </w:r>
      <w:proofErr w:type="spellStart"/>
      <w:r w:rsidRPr="001A69B5">
        <w:t>studentsamskipnadane</w:t>
      </w:r>
      <w:proofErr w:type="spellEnd"/>
      <w:r w:rsidRPr="001A69B5">
        <w:t xml:space="preserve"> for at </w:t>
      </w:r>
      <w:proofErr w:type="spellStart"/>
      <w:r w:rsidRPr="001A69B5">
        <w:t>studentane</w:t>
      </w:r>
      <w:proofErr w:type="spellEnd"/>
      <w:r w:rsidRPr="001A69B5">
        <w:t xml:space="preserve"> skulle kunne </w:t>
      </w:r>
      <w:proofErr w:type="spellStart"/>
      <w:r w:rsidRPr="001A69B5">
        <w:t>halde</w:t>
      </w:r>
      <w:proofErr w:type="spellEnd"/>
      <w:r w:rsidRPr="001A69B5">
        <w:t xml:space="preserve"> oppe studieprogresjonen og få </w:t>
      </w:r>
      <w:proofErr w:type="spellStart"/>
      <w:r w:rsidRPr="001A69B5">
        <w:t>fagleg</w:t>
      </w:r>
      <w:proofErr w:type="spellEnd"/>
      <w:r w:rsidRPr="001A69B5">
        <w:t xml:space="preserve"> oppfølging og sosiale </w:t>
      </w:r>
      <w:proofErr w:type="spellStart"/>
      <w:r w:rsidRPr="001A69B5">
        <w:t>lågterskeltilbod</w:t>
      </w:r>
      <w:proofErr w:type="spellEnd"/>
      <w:r w:rsidRPr="001A69B5">
        <w:t>. I tillegg tildelte regjeringa 1,5 mill. kroner til Mental helse sin studenttelefon.</w:t>
      </w:r>
    </w:p>
    <w:p w14:paraId="12F6531A" w14:textId="74D5BF21" w:rsidR="008E4CC9" w:rsidRPr="001A69B5" w:rsidRDefault="008E4CC9" w:rsidP="008E4CC9">
      <w:pPr>
        <w:pStyle w:val="tabell-tittel"/>
      </w:pPr>
      <w:r w:rsidRPr="001A69B5">
        <w:t xml:space="preserve">Tiltak for </w:t>
      </w:r>
      <w:proofErr w:type="spellStart"/>
      <w:r w:rsidRPr="001A69B5">
        <w:t>høgare</w:t>
      </w:r>
      <w:proofErr w:type="spellEnd"/>
      <w:r w:rsidRPr="001A69B5">
        <w:t xml:space="preserve"> utdanning og forsking over Kunnskapsdepartementets budsjett</w:t>
      </w:r>
    </w:p>
    <w:p w14:paraId="555FCFF2" w14:textId="77777777" w:rsidR="000513CD" w:rsidRPr="001A69B5" w:rsidRDefault="0009509B" w:rsidP="001A69B5">
      <w:pPr>
        <w:pStyle w:val="Tabellnavn"/>
      </w:pPr>
      <w:r w:rsidRPr="001A69B5">
        <w:t>02J2xx2</w:t>
      </w:r>
    </w:p>
    <w:tbl>
      <w:tblPr>
        <w:tblStyle w:val="StandardTabell"/>
        <w:tblW w:w="0" w:type="auto"/>
        <w:tblLayout w:type="fixed"/>
        <w:tblLook w:val="04A0" w:firstRow="1" w:lastRow="0" w:firstColumn="1" w:lastColumn="0" w:noHBand="0" w:noVBand="1"/>
      </w:tblPr>
      <w:tblGrid>
        <w:gridCol w:w="8160"/>
        <w:gridCol w:w="1380"/>
      </w:tblGrid>
      <w:tr w:rsidR="000513CD" w:rsidRPr="001A69B5" w14:paraId="46E12A12" w14:textId="77777777" w:rsidTr="00A77DBE">
        <w:trPr>
          <w:trHeight w:val="360"/>
        </w:trPr>
        <w:tc>
          <w:tcPr>
            <w:tcW w:w="8160" w:type="dxa"/>
          </w:tcPr>
          <w:p w14:paraId="3A90BBCC" w14:textId="77777777" w:rsidR="000513CD" w:rsidRPr="001A69B5" w:rsidRDefault="000513CD" w:rsidP="001A69B5"/>
        </w:tc>
        <w:tc>
          <w:tcPr>
            <w:tcW w:w="1380" w:type="dxa"/>
          </w:tcPr>
          <w:p w14:paraId="5D815D32" w14:textId="77777777" w:rsidR="000513CD" w:rsidRPr="001A69B5" w:rsidRDefault="0009509B" w:rsidP="001A69B5">
            <w:r w:rsidRPr="001A69B5">
              <w:t>(i mill. kr)</w:t>
            </w:r>
          </w:p>
        </w:tc>
      </w:tr>
      <w:tr w:rsidR="000513CD" w:rsidRPr="001A69B5" w14:paraId="69409127" w14:textId="77777777" w:rsidTr="00A77DBE">
        <w:trPr>
          <w:trHeight w:val="360"/>
        </w:trPr>
        <w:tc>
          <w:tcPr>
            <w:tcW w:w="8160" w:type="dxa"/>
          </w:tcPr>
          <w:p w14:paraId="4717C563" w14:textId="77777777" w:rsidR="000513CD" w:rsidRPr="001A69B5" w:rsidRDefault="0009509B" w:rsidP="001A69B5">
            <w:r w:rsidRPr="001A69B5">
              <w:t>Tiltak</w:t>
            </w:r>
          </w:p>
        </w:tc>
        <w:tc>
          <w:tcPr>
            <w:tcW w:w="1380" w:type="dxa"/>
          </w:tcPr>
          <w:p w14:paraId="75FC406D" w14:textId="77777777" w:rsidR="000513CD" w:rsidRPr="001A69B5" w:rsidRDefault="0009509B" w:rsidP="001A69B5">
            <w:r w:rsidRPr="001A69B5">
              <w:t>Beløp</w:t>
            </w:r>
          </w:p>
        </w:tc>
      </w:tr>
      <w:tr w:rsidR="000513CD" w:rsidRPr="001A69B5" w14:paraId="0F3A4DED" w14:textId="77777777" w:rsidTr="00A77DBE">
        <w:trPr>
          <w:trHeight w:val="380"/>
        </w:trPr>
        <w:tc>
          <w:tcPr>
            <w:tcW w:w="8160" w:type="dxa"/>
          </w:tcPr>
          <w:p w14:paraId="6D0D733C" w14:textId="77777777" w:rsidR="000513CD" w:rsidRPr="001A69B5" w:rsidRDefault="0009509B" w:rsidP="001A69B5">
            <w:proofErr w:type="spellStart"/>
            <w:r w:rsidRPr="001A69B5">
              <w:t>Midlar</w:t>
            </w:r>
            <w:proofErr w:type="spellEnd"/>
            <w:r w:rsidRPr="001A69B5">
              <w:t xml:space="preserve"> til studentsamskipnadene til sosiale </w:t>
            </w:r>
            <w:proofErr w:type="spellStart"/>
            <w:r w:rsidRPr="001A69B5">
              <w:t>lågterskeltilbod</w:t>
            </w:r>
            <w:proofErr w:type="spellEnd"/>
            <w:r w:rsidRPr="001A69B5">
              <w:t xml:space="preserve"> for studentane</w:t>
            </w:r>
            <w:r w:rsidRPr="001A69B5">
              <w:rPr>
                <w:rStyle w:val="skrift-hevet"/>
              </w:rPr>
              <w:t>1</w:t>
            </w:r>
          </w:p>
        </w:tc>
        <w:tc>
          <w:tcPr>
            <w:tcW w:w="1380" w:type="dxa"/>
          </w:tcPr>
          <w:p w14:paraId="380ABE7B" w14:textId="77777777" w:rsidR="000513CD" w:rsidRPr="001A69B5" w:rsidRDefault="0009509B" w:rsidP="001A69B5">
            <w:r w:rsidRPr="001A69B5">
              <w:t>10</w:t>
            </w:r>
          </w:p>
        </w:tc>
      </w:tr>
      <w:tr w:rsidR="000513CD" w:rsidRPr="001A69B5" w14:paraId="15B8F299" w14:textId="77777777" w:rsidTr="00A77DBE">
        <w:trPr>
          <w:trHeight w:val="640"/>
        </w:trPr>
        <w:tc>
          <w:tcPr>
            <w:tcW w:w="8160" w:type="dxa"/>
          </w:tcPr>
          <w:p w14:paraId="4ACC3D63" w14:textId="77777777" w:rsidR="000513CD" w:rsidRPr="001A69B5" w:rsidRDefault="0009509B" w:rsidP="001A69B5">
            <w:proofErr w:type="spellStart"/>
            <w:r w:rsidRPr="001A69B5">
              <w:t>Midlar</w:t>
            </w:r>
            <w:proofErr w:type="spellEnd"/>
            <w:r w:rsidRPr="001A69B5">
              <w:t xml:space="preserve"> til </w:t>
            </w:r>
            <w:proofErr w:type="spellStart"/>
            <w:r w:rsidRPr="001A69B5">
              <w:t>fagskular</w:t>
            </w:r>
            <w:proofErr w:type="spellEnd"/>
            <w:r w:rsidRPr="001A69B5">
              <w:t xml:space="preserve">, </w:t>
            </w:r>
            <w:proofErr w:type="spellStart"/>
            <w:r w:rsidRPr="001A69B5">
              <w:t>høgskular</w:t>
            </w:r>
            <w:proofErr w:type="spellEnd"/>
            <w:r w:rsidRPr="001A69B5">
              <w:t xml:space="preserve"> og universitet for å lønne </w:t>
            </w:r>
            <w:proofErr w:type="spellStart"/>
            <w:r w:rsidRPr="001A69B5">
              <w:t>studentar</w:t>
            </w:r>
            <w:proofErr w:type="spellEnd"/>
            <w:r w:rsidRPr="001A69B5">
              <w:t xml:space="preserve"> for å følge opp andre </w:t>
            </w:r>
            <w:proofErr w:type="spellStart"/>
            <w:r w:rsidRPr="001A69B5">
              <w:t>studentar</w:t>
            </w:r>
            <w:proofErr w:type="spellEnd"/>
            <w:r w:rsidRPr="001A69B5">
              <w:t xml:space="preserve"> </w:t>
            </w:r>
            <w:proofErr w:type="spellStart"/>
            <w:r w:rsidRPr="001A69B5">
              <w:t>fagleg</w:t>
            </w:r>
            <w:proofErr w:type="spellEnd"/>
            <w:r w:rsidRPr="001A69B5">
              <w:t xml:space="preserve"> og sosialt</w:t>
            </w:r>
            <w:r w:rsidRPr="001A69B5">
              <w:rPr>
                <w:rStyle w:val="skrift-hevet"/>
              </w:rPr>
              <w:t>2</w:t>
            </w:r>
          </w:p>
        </w:tc>
        <w:tc>
          <w:tcPr>
            <w:tcW w:w="1380" w:type="dxa"/>
          </w:tcPr>
          <w:p w14:paraId="185BD2F6" w14:textId="77777777" w:rsidR="000513CD" w:rsidRPr="001A69B5" w:rsidRDefault="0009509B" w:rsidP="001A69B5">
            <w:r w:rsidRPr="001A69B5">
              <w:t>150</w:t>
            </w:r>
          </w:p>
        </w:tc>
      </w:tr>
      <w:tr w:rsidR="000513CD" w:rsidRPr="001A69B5" w14:paraId="4349923F" w14:textId="77777777" w:rsidTr="00A77DBE">
        <w:trPr>
          <w:trHeight w:val="640"/>
        </w:trPr>
        <w:tc>
          <w:tcPr>
            <w:tcW w:w="8160" w:type="dxa"/>
          </w:tcPr>
          <w:p w14:paraId="733F9924" w14:textId="77777777" w:rsidR="000513CD" w:rsidRPr="001A69B5" w:rsidRDefault="0009509B" w:rsidP="001A69B5">
            <w:proofErr w:type="spellStart"/>
            <w:r w:rsidRPr="001A69B5">
              <w:t>Midlar</w:t>
            </w:r>
            <w:proofErr w:type="spellEnd"/>
            <w:r w:rsidRPr="001A69B5">
              <w:t xml:space="preserve"> til studentsamskipnader for å lønne </w:t>
            </w:r>
            <w:proofErr w:type="spellStart"/>
            <w:r w:rsidRPr="001A69B5">
              <w:t>studentar</w:t>
            </w:r>
            <w:proofErr w:type="spellEnd"/>
            <w:r w:rsidRPr="001A69B5">
              <w:t xml:space="preserve"> for å følge opp andre </w:t>
            </w:r>
            <w:proofErr w:type="spellStart"/>
            <w:r w:rsidRPr="001A69B5">
              <w:t>studentar</w:t>
            </w:r>
            <w:proofErr w:type="spellEnd"/>
            <w:r w:rsidRPr="001A69B5">
              <w:t xml:space="preserve"> sosialt</w:t>
            </w:r>
            <w:r w:rsidRPr="001A69B5">
              <w:rPr>
                <w:rStyle w:val="skrift-hevet"/>
              </w:rPr>
              <w:t>2</w:t>
            </w:r>
          </w:p>
        </w:tc>
        <w:tc>
          <w:tcPr>
            <w:tcW w:w="1380" w:type="dxa"/>
          </w:tcPr>
          <w:p w14:paraId="69E2F7CE" w14:textId="77777777" w:rsidR="000513CD" w:rsidRPr="001A69B5" w:rsidRDefault="0009509B" w:rsidP="001A69B5">
            <w:r w:rsidRPr="001A69B5">
              <w:t>50</w:t>
            </w:r>
          </w:p>
        </w:tc>
      </w:tr>
      <w:tr w:rsidR="000513CD" w:rsidRPr="001A69B5" w14:paraId="3E3278C8" w14:textId="77777777" w:rsidTr="00A77DBE">
        <w:trPr>
          <w:trHeight w:val="380"/>
        </w:trPr>
        <w:tc>
          <w:tcPr>
            <w:tcW w:w="8160" w:type="dxa"/>
          </w:tcPr>
          <w:p w14:paraId="787C50C0" w14:textId="77777777" w:rsidR="000513CD" w:rsidRPr="001A69B5" w:rsidRDefault="0009509B" w:rsidP="001A69B5">
            <w:proofErr w:type="spellStart"/>
            <w:r w:rsidRPr="001A69B5">
              <w:t>Midlar</w:t>
            </w:r>
            <w:proofErr w:type="spellEnd"/>
            <w:r w:rsidRPr="001A69B5">
              <w:t xml:space="preserve"> til studentsamskipnadene til sosiale </w:t>
            </w:r>
            <w:proofErr w:type="spellStart"/>
            <w:r w:rsidRPr="001A69B5">
              <w:t>lågterskeltilbod</w:t>
            </w:r>
            <w:proofErr w:type="spellEnd"/>
            <w:r w:rsidRPr="001A69B5">
              <w:t xml:space="preserve"> for studentane</w:t>
            </w:r>
            <w:r w:rsidRPr="001A69B5">
              <w:rPr>
                <w:rStyle w:val="skrift-hevet"/>
              </w:rPr>
              <w:t>2</w:t>
            </w:r>
          </w:p>
        </w:tc>
        <w:tc>
          <w:tcPr>
            <w:tcW w:w="1380" w:type="dxa"/>
          </w:tcPr>
          <w:p w14:paraId="5432DC18" w14:textId="77777777" w:rsidR="000513CD" w:rsidRPr="001A69B5" w:rsidRDefault="0009509B" w:rsidP="001A69B5">
            <w:r w:rsidRPr="001A69B5">
              <w:t>20</w:t>
            </w:r>
          </w:p>
        </w:tc>
      </w:tr>
      <w:tr w:rsidR="000513CD" w:rsidRPr="001A69B5" w14:paraId="0D3B735D" w14:textId="77777777" w:rsidTr="00A77DBE">
        <w:trPr>
          <w:trHeight w:val="380"/>
        </w:trPr>
        <w:tc>
          <w:tcPr>
            <w:tcW w:w="8160" w:type="dxa"/>
          </w:tcPr>
          <w:p w14:paraId="3150785C" w14:textId="77777777" w:rsidR="000513CD" w:rsidRPr="001A69B5" w:rsidRDefault="0009509B" w:rsidP="001A69B5">
            <w:proofErr w:type="spellStart"/>
            <w:r w:rsidRPr="001A69B5">
              <w:t>Midlar</w:t>
            </w:r>
            <w:proofErr w:type="spellEnd"/>
            <w:r w:rsidRPr="001A69B5">
              <w:t xml:space="preserve"> til det psykiske </w:t>
            </w:r>
            <w:proofErr w:type="spellStart"/>
            <w:r w:rsidRPr="001A69B5">
              <w:t>helsetilbodet</w:t>
            </w:r>
            <w:proofErr w:type="spellEnd"/>
            <w:r w:rsidRPr="001A69B5">
              <w:t xml:space="preserve"> i studentsamskipnadene </w:t>
            </w:r>
            <w:r w:rsidRPr="001A69B5">
              <w:rPr>
                <w:rStyle w:val="skrift-hevet"/>
              </w:rPr>
              <w:t>2</w:t>
            </w:r>
          </w:p>
        </w:tc>
        <w:tc>
          <w:tcPr>
            <w:tcW w:w="1380" w:type="dxa"/>
          </w:tcPr>
          <w:p w14:paraId="772623E1" w14:textId="77777777" w:rsidR="000513CD" w:rsidRPr="001A69B5" w:rsidRDefault="0009509B" w:rsidP="001A69B5">
            <w:r w:rsidRPr="001A69B5">
              <w:t>8,5</w:t>
            </w:r>
          </w:p>
        </w:tc>
      </w:tr>
      <w:tr w:rsidR="000513CD" w:rsidRPr="001A69B5" w14:paraId="62C8FE0D" w14:textId="77777777" w:rsidTr="00A77DBE">
        <w:trPr>
          <w:trHeight w:val="640"/>
        </w:trPr>
        <w:tc>
          <w:tcPr>
            <w:tcW w:w="8160" w:type="dxa"/>
          </w:tcPr>
          <w:p w14:paraId="3CC57DBE" w14:textId="77777777" w:rsidR="000513CD" w:rsidRPr="001A69B5" w:rsidRDefault="0009509B" w:rsidP="001A69B5">
            <w:proofErr w:type="spellStart"/>
            <w:r w:rsidRPr="001A69B5">
              <w:t>Midlar</w:t>
            </w:r>
            <w:proofErr w:type="spellEnd"/>
            <w:r w:rsidRPr="001A69B5">
              <w:t xml:space="preserve"> til </w:t>
            </w:r>
            <w:proofErr w:type="spellStart"/>
            <w:r w:rsidRPr="001A69B5">
              <w:t>fagskular</w:t>
            </w:r>
            <w:proofErr w:type="spellEnd"/>
            <w:r w:rsidRPr="001A69B5">
              <w:t xml:space="preserve"> og private </w:t>
            </w:r>
            <w:proofErr w:type="spellStart"/>
            <w:r w:rsidRPr="001A69B5">
              <w:t>høgskular</w:t>
            </w:r>
            <w:proofErr w:type="spellEnd"/>
            <w:r w:rsidRPr="001A69B5">
              <w:t xml:space="preserve"> til tiltak for at </w:t>
            </w:r>
            <w:proofErr w:type="spellStart"/>
            <w:r w:rsidRPr="001A69B5">
              <w:t>studentane</w:t>
            </w:r>
            <w:proofErr w:type="spellEnd"/>
            <w:r w:rsidRPr="001A69B5">
              <w:t xml:space="preserve"> kan </w:t>
            </w:r>
            <w:proofErr w:type="spellStart"/>
            <w:r w:rsidRPr="001A69B5">
              <w:t>halde</w:t>
            </w:r>
            <w:proofErr w:type="spellEnd"/>
            <w:r w:rsidRPr="001A69B5">
              <w:t xml:space="preserve"> oppe studieprogresjonen</w:t>
            </w:r>
            <w:r w:rsidRPr="001A69B5">
              <w:rPr>
                <w:rStyle w:val="skrift-hevet"/>
              </w:rPr>
              <w:t>3</w:t>
            </w:r>
          </w:p>
        </w:tc>
        <w:tc>
          <w:tcPr>
            <w:tcW w:w="1380" w:type="dxa"/>
          </w:tcPr>
          <w:p w14:paraId="7F75BC62" w14:textId="77777777" w:rsidR="000513CD" w:rsidRPr="001A69B5" w:rsidRDefault="0009509B" w:rsidP="001A69B5">
            <w:r w:rsidRPr="001A69B5">
              <w:t>40</w:t>
            </w:r>
          </w:p>
        </w:tc>
      </w:tr>
      <w:tr w:rsidR="000513CD" w:rsidRPr="001A69B5" w14:paraId="4CD4E699" w14:textId="77777777" w:rsidTr="00A77DBE">
        <w:trPr>
          <w:trHeight w:val="640"/>
        </w:trPr>
        <w:tc>
          <w:tcPr>
            <w:tcW w:w="8160" w:type="dxa"/>
          </w:tcPr>
          <w:p w14:paraId="53C71BB4" w14:textId="7CEE190E" w:rsidR="000513CD" w:rsidRPr="001A69B5" w:rsidRDefault="0009509B" w:rsidP="001A69B5">
            <w:proofErr w:type="spellStart"/>
            <w:r w:rsidRPr="001A69B5">
              <w:t>Midlar</w:t>
            </w:r>
            <w:proofErr w:type="spellEnd"/>
            <w:r w:rsidRPr="001A69B5">
              <w:t xml:space="preserve"> via studentsamskipnadene til </w:t>
            </w:r>
            <w:proofErr w:type="spellStart"/>
            <w:r w:rsidRPr="001A69B5">
              <w:t>lågterskeltilbod</w:t>
            </w:r>
            <w:proofErr w:type="spellEnd"/>
            <w:r w:rsidRPr="001A69B5">
              <w:t xml:space="preserve"> for </w:t>
            </w:r>
            <w:proofErr w:type="spellStart"/>
            <w:r w:rsidRPr="001A69B5">
              <w:t>studentane</w:t>
            </w:r>
            <w:proofErr w:type="spellEnd"/>
            <w:r w:rsidRPr="001A69B5">
              <w:t xml:space="preserve"> (</w:t>
            </w:r>
            <w:proofErr w:type="spellStart"/>
            <w:r w:rsidRPr="001A69B5">
              <w:t>studentorganisasjonar</w:t>
            </w:r>
            <w:proofErr w:type="spellEnd"/>
            <w:r w:rsidRPr="001A69B5">
              <w:t xml:space="preserve">, arrangement ved semesterstart </w:t>
            </w:r>
            <w:proofErr w:type="spellStart"/>
            <w:r w:rsidRPr="001A69B5">
              <w:t>hausten</w:t>
            </w:r>
            <w:proofErr w:type="spellEnd"/>
            <w:r w:rsidRPr="001A69B5">
              <w:t xml:space="preserve"> 2021 m.m.)</w:t>
            </w:r>
            <w:r w:rsidRPr="001A69B5">
              <w:rPr>
                <w:rStyle w:val="skrift-hevet"/>
              </w:rPr>
              <w:t>4</w:t>
            </w:r>
          </w:p>
        </w:tc>
        <w:tc>
          <w:tcPr>
            <w:tcW w:w="1380" w:type="dxa"/>
          </w:tcPr>
          <w:p w14:paraId="187EA036" w14:textId="77777777" w:rsidR="000513CD" w:rsidRPr="001A69B5" w:rsidRDefault="0009509B" w:rsidP="001A69B5">
            <w:r w:rsidRPr="001A69B5">
              <w:t>40</w:t>
            </w:r>
          </w:p>
        </w:tc>
      </w:tr>
    </w:tbl>
    <w:p w14:paraId="60F90947" w14:textId="77777777" w:rsidR="000513CD" w:rsidRPr="001A69B5" w:rsidRDefault="0009509B" w:rsidP="001A69B5">
      <w:pPr>
        <w:pStyle w:val="tabell-noter"/>
      </w:pPr>
      <w:r w:rsidRPr="001A69B5">
        <w:rPr>
          <w:rStyle w:val="skrift-hevet"/>
        </w:rPr>
        <w:t>1</w:t>
      </w:r>
      <w:r w:rsidRPr="001A69B5">
        <w:rPr>
          <w:rStyle w:val="skrift-hevet"/>
        </w:rPr>
        <w:tab/>
      </w:r>
      <w:proofErr w:type="spellStart"/>
      <w:r w:rsidRPr="001A69B5">
        <w:t>Innst</w:t>
      </w:r>
      <w:proofErr w:type="spellEnd"/>
      <w:r w:rsidRPr="001A69B5">
        <w:t xml:space="preserve">. 12 S (2020–2021) og Tillegg 1 til </w:t>
      </w:r>
      <w:proofErr w:type="spellStart"/>
      <w:r w:rsidRPr="001A69B5">
        <w:t>Prop</w:t>
      </w:r>
      <w:proofErr w:type="spellEnd"/>
      <w:r w:rsidRPr="001A69B5">
        <w:t>. 1 S (2020–2021)</w:t>
      </w:r>
    </w:p>
    <w:p w14:paraId="4CE5C6E7" w14:textId="77777777" w:rsidR="000513CD" w:rsidRPr="001A69B5" w:rsidRDefault="0009509B" w:rsidP="001A69B5">
      <w:pPr>
        <w:pStyle w:val="tabell-noter"/>
      </w:pPr>
      <w:r w:rsidRPr="001A69B5">
        <w:rPr>
          <w:rStyle w:val="skrift-hevet"/>
        </w:rPr>
        <w:t>2</w:t>
      </w:r>
      <w:r w:rsidRPr="001A69B5">
        <w:tab/>
      </w:r>
      <w:proofErr w:type="spellStart"/>
      <w:r w:rsidRPr="001A69B5">
        <w:t>Innst</w:t>
      </w:r>
      <w:proofErr w:type="spellEnd"/>
      <w:r w:rsidRPr="001A69B5">
        <w:t xml:space="preserve">. 233 S (2020–2021) og </w:t>
      </w:r>
      <w:proofErr w:type="spellStart"/>
      <w:r w:rsidRPr="001A69B5">
        <w:t>Prop</w:t>
      </w:r>
      <w:proofErr w:type="spellEnd"/>
      <w:r w:rsidRPr="001A69B5">
        <w:t>. 79 S (2020–2021)</w:t>
      </w:r>
    </w:p>
    <w:p w14:paraId="260C6B27" w14:textId="77777777" w:rsidR="000513CD" w:rsidRPr="001A69B5" w:rsidRDefault="0009509B" w:rsidP="001A69B5">
      <w:pPr>
        <w:pStyle w:val="tabell-noter"/>
      </w:pPr>
      <w:r w:rsidRPr="001A69B5">
        <w:rPr>
          <w:rStyle w:val="skrift-hevet"/>
        </w:rPr>
        <w:t>3</w:t>
      </w:r>
      <w:r w:rsidRPr="001A69B5">
        <w:tab/>
      </w:r>
      <w:proofErr w:type="spellStart"/>
      <w:r w:rsidRPr="001A69B5">
        <w:t>Innst</w:t>
      </w:r>
      <w:proofErr w:type="spellEnd"/>
      <w:r w:rsidRPr="001A69B5">
        <w:t xml:space="preserve">. 600 S (2020–2021) og </w:t>
      </w:r>
      <w:proofErr w:type="spellStart"/>
      <w:r w:rsidRPr="001A69B5">
        <w:t>Prop</w:t>
      </w:r>
      <w:proofErr w:type="spellEnd"/>
      <w:r w:rsidRPr="001A69B5">
        <w:t>. 195 S (2020–2021)</w:t>
      </w:r>
    </w:p>
    <w:p w14:paraId="45778BD6" w14:textId="77777777" w:rsidR="000513CD" w:rsidRPr="001A69B5" w:rsidRDefault="0009509B" w:rsidP="001A69B5">
      <w:pPr>
        <w:pStyle w:val="tabell-noter"/>
      </w:pPr>
      <w:r w:rsidRPr="001A69B5">
        <w:rPr>
          <w:rStyle w:val="skrift-hevet"/>
        </w:rPr>
        <w:t>4</w:t>
      </w:r>
      <w:r w:rsidRPr="001A69B5">
        <w:tab/>
      </w:r>
      <w:proofErr w:type="spellStart"/>
      <w:r w:rsidRPr="001A69B5">
        <w:t>Innst</w:t>
      </w:r>
      <w:proofErr w:type="spellEnd"/>
      <w:r w:rsidRPr="001A69B5">
        <w:t>. 600 S (2020–2021)</w:t>
      </w:r>
    </w:p>
    <w:p w14:paraId="163C7453" w14:textId="77777777" w:rsidR="000513CD" w:rsidRPr="001A69B5" w:rsidRDefault="0009509B" w:rsidP="001A69B5">
      <w:pPr>
        <w:pStyle w:val="a-tilraar-dep"/>
      </w:pPr>
      <w:r w:rsidRPr="001A69B5">
        <w:t>Kunnskapsdepartementet</w:t>
      </w:r>
    </w:p>
    <w:p w14:paraId="284756FD" w14:textId="77777777" w:rsidR="000513CD" w:rsidRPr="001A69B5" w:rsidRDefault="0009509B" w:rsidP="001A69B5">
      <w:pPr>
        <w:pStyle w:val="a-tilraar-tit"/>
      </w:pPr>
      <w:r w:rsidRPr="001A69B5">
        <w:t>tilrår:</w:t>
      </w:r>
    </w:p>
    <w:p w14:paraId="53E102A6" w14:textId="77777777" w:rsidR="000513CD" w:rsidRPr="001A69B5" w:rsidRDefault="0009509B" w:rsidP="001A69B5">
      <w:r w:rsidRPr="001A69B5">
        <w:t xml:space="preserve">I </w:t>
      </w:r>
      <w:proofErr w:type="spellStart"/>
      <w:r w:rsidRPr="001A69B5">
        <w:t>Prop</w:t>
      </w:r>
      <w:proofErr w:type="spellEnd"/>
      <w:r w:rsidRPr="001A69B5">
        <w:t xml:space="preserve">. 1 S (2021–2022) om statsbudsjettet for år 2022 blir </w:t>
      </w:r>
      <w:proofErr w:type="spellStart"/>
      <w:r w:rsidRPr="001A69B5">
        <w:t>dei</w:t>
      </w:r>
      <w:proofErr w:type="spellEnd"/>
      <w:r w:rsidRPr="001A69B5">
        <w:t xml:space="preserve"> forslaga til vedtak førte opp som er </w:t>
      </w:r>
      <w:proofErr w:type="spellStart"/>
      <w:r w:rsidRPr="001A69B5">
        <w:t>nemnde</w:t>
      </w:r>
      <w:proofErr w:type="spellEnd"/>
      <w:r w:rsidRPr="001A69B5">
        <w:t xml:space="preserve"> i </w:t>
      </w:r>
      <w:proofErr w:type="spellStart"/>
      <w:r w:rsidRPr="001A69B5">
        <w:t>eit</w:t>
      </w:r>
      <w:proofErr w:type="spellEnd"/>
      <w:r w:rsidRPr="001A69B5">
        <w:t xml:space="preserve"> framlagt forslag.</w:t>
      </w:r>
    </w:p>
    <w:p w14:paraId="7A2F72DE" w14:textId="77777777" w:rsidR="000513CD" w:rsidRPr="001A69B5" w:rsidRDefault="000513CD" w:rsidP="001A69B5"/>
    <w:p w14:paraId="0956A351" w14:textId="77777777" w:rsidR="000513CD" w:rsidRPr="001A69B5" w:rsidRDefault="0009509B" w:rsidP="001A69B5">
      <w:pPr>
        <w:pStyle w:val="a-vedtak-tit"/>
      </w:pPr>
      <w:r w:rsidRPr="001A69B5">
        <w:t>Forslag</w:t>
      </w:r>
    </w:p>
    <w:p w14:paraId="5BC406DB" w14:textId="77777777" w:rsidR="000513CD" w:rsidRPr="001A69B5" w:rsidRDefault="0009509B" w:rsidP="001A69B5">
      <w:pPr>
        <w:pStyle w:val="a-vedtakdep-tit"/>
      </w:pPr>
      <w:r w:rsidRPr="001A69B5">
        <w:t xml:space="preserve">Under Kunnskapsdepartementet blir i </w:t>
      </w:r>
      <w:proofErr w:type="spellStart"/>
      <w:r w:rsidRPr="001A69B5">
        <w:t>Prop</w:t>
      </w:r>
      <w:proofErr w:type="spellEnd"/>
      <w:r w:rsidRPr="001A69B5">
        <w:t>. 1 S (2021–2022)</w:t>
      </w:r>
      <w:r w:rsidRPr="001A69B5">
        <w:br/>
        <w:t xml:space="preserve">statsbudsjettet for budsjettåret 2022 </w:t>
      </w:r>
      <w:proofErr w:type="spellStart"/>
      <w:r w:rsidRPr="001A69B5">
        <w:t>dei</w:t>
      </w:r>
      <w:proofErr w:type="spellEnd"/>
      <w:r w:rsidRPr="001A69B5">
        <w:t xml:space="preserve"> forslaga til vedtak som følger førte opp:</w:t>
      </w:r>
    </w:p>
    <w:p w14:paraId="0A47F4C0" w14:textId="77777777" w:rsidR="000513CD" w:rsidRPr="001A69B5" w:rsidRDefault="0009509B" w:rsidP="001A69B5">
      <w:pPr>
        <w:pStyle w:val="a-vedtakkap-tit"/>
      </w:pPr>
      <w:r w:rsidRPr="001A69B5">
        <w:t>Kapitla 200–292 og 2410, 3200–3292, 5310 og 5617</w:t>
      </w:r>
    </w:p>
    <w:p w14:paraId="05852087" w14:textId="77777777" w:rsidR="000513CD" w:rsidRPr="001A69B5" w:rsidRDefault="0009509B" w:rsidP="001A69B5">
      <w:pPr>
        <w:pStyle w:val="a-vedtak-del"/>
      </w:pPr>
      <w:r w:rsidRPr="001A69B5">
        <w:t>I</w:t>
      </w:r>
    </w:p>
    <w:p w14:paraId="564C849A" w14:textId="6CC7B82B" w:rsidR="000513CD" w:rsidRPr="001A69B5" w:rsidRDefault="0009509B" w:rsidP="00D24BD0">
      <w:pPr>
        <w:pStyle w:val="a-vedtak-tekst"/>
      </w:pPr>
      <w:r w:rsidRPr="001A69B5">
        <w:t>Utgifter:</w:t>
      </w:r>
    </w:p>
    <w:p w14:paraId="5087E6A7" w14:textId="77777777" w:rsidR="000513CD" w:rsidRPr="001A69B5" w:rsidRDefault="0009509B" w:rsidP="001A69B5">
      <w:pPr>
        <w:pStyle w:val="Tabellnavn"/>
      </w:pPr>
      <w:r w:rsidRPr="001A69B5">
        <w:t>06N1xt2</w:t>
      </w:r>
    </w:p>
    <w:tbl>
      <w:tblPr>
        <w:tblStyle w:val="StandardTabell"/>
        <w:tblW w:w="0" w:type="auto"/>
        <w:tblLayout w:type="fixed"/>
        <w:tblLook w:val="04A0" w:firstRow="1" w:lastRow="0" w:firstColumn="1" w:lastColumn="0" w:noHBand="0" w:noVBand="1"/>
      </w:tblPr>
      <w:tblGrid>
        <w:gridCol w:w="680"/>
        <w:gridCol w:w="680"/>
        <w:gridCol w:w="5020"/>
        <w:gridCol w:w="1580"/>
        <w:gridCol w:w="1580"/>
      </w:tblGrid>
      <w:tr w:rsidR="000513CD" w:rsidRPr="001A69B5" w14:paraId="2A3D2EEA" w14:textId="77777777" w:rsidTr="00A77DBE">
        <w:trPr>
          <w:trHeight w:val="320"/>
        </w:trPr>
        <w:tc>
          <w:tcPr>
            <w:tcW w:w="680" w:type="dxa"/>
          </w:tcPr>
          <w:p w14:paraId="08A8854A" w14:textId="77777777" w:rsidR="000513CD" w:rsidRPr="001A69B5" w:rsidRDefault="0009509B" w:rsidP="001A69B5">
            <w:r w:rsidRPr="001A69B5">
              <w:t>Kap.</w:t>
            </w:r>
          </w:p>
        </w:tc>
        <w:tc>
          <w:tcPr>
            <w:tcW w:w="680" w:type="dxa"/>
          </w:tcPr>
          <w:p w14:paraId="440E1B95" w14:textId="77777777" w:rsidR="000513CD" w:rsidRPr="001A69B5" w:rsidRDefault="0009509B" w:rsidP="001A69B5">
            <w:r w:rsidRPr="001A69B5">
              <w:t>Post</w:t>
            </w:r>
          </w:p>
        </w:tc>
        <w:tc>
          <w:tcPr>
            <w:tcW w:w="5020" w:type="dxa"/>
          </w:tcPr>
          <w:p w14:paraId="6C4509B4" w14:textId="77777777" w:rsidR="000513CD" w:rsidRPr="001A69B5" w:rsidRDefault="000513CD" w:rsidP="001A69B5"/>
        </w:tc>
        <w:tc>
          <w:tcPr>
            <w:tcW w:w="1580" w:type="dxa"/>
          </w:tcPr>
          <w:p w14:paraId="2F9231C8" w14:textId="77777777" w:rsidR="000513CD" w:rsidRPr="001A69B5" w:rsidRDefault="0009509B" w:rsidP="001A69B5">
            <w:r w:rsidRPr="001A69B5">
              <w:t>Kroner</w:t>
            </w:r>
          </w:p>
        </w:tc>
        <w:tc>
          <w:tcPr>
            <w:tcW w:w="1580" w:type="dxa"/>
          </w:tcPr>
          <w:p w14:paraId="168C9502" w14:textId="77777777" w:rsidR="000513CD" w:rsidRPr="001A69B5" w:rsidRDefault="0009509B" w:rsidP="001A69B5">
            <w:r w:rsidRPr="001A69B5">
              <w:t>Kroner</w:t>
            </w:r>
          </w:p>
        </w:tc>
      </w:tr>
      <w:tr w:rsidR="000513CD" w:rsidRPr="001A69B5" w14:paraId="3F78B4B2" w14:textId="77777777" w:rsidTr="00A77DBE">
        <w:trPr>
          <w:trHeight w:val="340"/>
        </w:trPr>
        <w:tc>
          <w:tcPr>
            <w:tcW w:w="9540" w:type="dxa"/>
            <w:gridSpan w:val="5"/>
          </w:tcPr>
          <w:p w14:paraId="083DA1E6" w14:textId="77777777" w:rsidR="000513CD" w:rsidRPr="001A69B5" w:rsidRDefault="0009509B" w:rsidP="001A69B5">
            <w:r w:rsidRPr="001A69B5">
              <w:t>Administrasjon</w:t>
            </w:r>
          </w:p>
        </w:tc>
      </w:tr>
      <w:tr w:rsidR="000513CD" w:rsidRPr="001A69B5" w14:paraId="53FCCB21" w14:textId="77777777" w:rsidTr="00A77DBE">
        <w:trPr>
          <w:trHeight w:val="340"/>
        </w:trPr>
        <w:tc>
          <w:tcPr>
            <w:tcW w:w="680" w:type="dxa"/>
          </w:tcPr>
          <w:p w14:paraId="14B8D6BA" w14:textId="77777777" w:rsidR="000513CD" w:rsidRPr="001A69B5" w:rsidRDefault="0009509B" w:rsidP="001A69B5">
            <w:r w:rsidRPr="001A69B5">
              <w:t>200</w:t>
            </w:r>
          </w:p>
        </w:tc>
        <w:tc>
          <w:tcPr>
            <w:tcW w:w="680" w:type="dxa"/>
          </w:tcPr>
          <w:p w14:paraId="12124AAE" w14:textId="77777777" w:rsidR="000513CD" w:rsidRPr="001A69B5" w:rsidRDefault="000513CD" w:rsidP="001A69B5"/>
        </w:tc>
        <w:tc>
          <w:tcPr>
            <w:tcW w:w="5020" w:type="dxa"/>
          </w:tcPr>
          <w:p w14:paraId="62C7B606" w14:textId="77777777" w:rsidR="000513CD" w:rsidRPr="001A69B5" w:rsidRDefault="0009509B" w:rsidP="001A69B5">
            <w:r w:rsidRPr="001A69B5">
              <w:t>Kunnskapsdepartementet</w:t>
            </w:r>
          </w:p>
        </w:tc>
        <w:tc>
          <w:tcPr>
            <w:tcW w:w="1580" w:type="dxa"/>
          </w:tcPr>
          <w:p w14:paraId="229EE297" w14:textId="77777777" w:rsidR="000513CD" w:rsidRPr="001A69B5" w:rsidRDefault="000513CD" w:rsidP="001A69B5"/>
        </w:tc>
        <w:tc>
          <w:tcPr>
            <w:tcW w:w="1580" w:type="dxa"/>
          </w:tcPr>
          <w:p w14:paraId="44678F99" w14:textId="77777777" w:rsidR="000513CD" w:rsidRPr="001A69B5" w:rsidRDefault="000513CD" w:rsidP="001A69B5"/>
        </w:tc>
      </w:tr>
      <w:tr w:rsidR="000513CD" w:rsidRPr="001A69B5" w14:paraId="5828763D" w14:textId="77777777" w:rsidTr="00A77DBE">
        <w:trPr>
          <w:trHeight w:val="340"/>
        </w:trPr>
        <w:tc>
          <w:tcPr>
            <w:tcW w:w="680" w:type="dxa"/>
          </w:tcPr>
          <w:p w14:paraId="24099612" w14:textId="77777777" w:rsidR="000513CD" w:rsidRPr="001A69B5" w:rsidRDefault="000513CD" w:rsidP="001A69B5"/>
        </w:tc>
        <w:tc>
          <w:tcPr>
            <w:tcW w:w="680" w:type="dxa"/>
          </w:tcPr>
          <w:p w14:paraId="1ECEE54A" w14:textId="77777777" w:rsidR="000513CD" w:rsidRPr="001A69B5" w:rsidRDefault="0009509B" w:rsidP="001A69B5">
            <w:r w:rsidRPr="001A69B5">
              <w:t>01</w:t>
            </w:r>
          </w:p>
        </w:tc>
        <w:tc>
          <w:tcPr>
            <w:tcW w:w="5020" w:type="dxa"/>
          </w:tcPr>
          <w:p w14:paraId="023F1CEE" w14:textId="77777777" w:rsidR="000513CD" w:rsidRPr="001A69B5" w:rsidRDefault="0009509B" w:rsidP="001A69B5">
            <w:r w:rsidRPr="001A69B5">
              <w:t>Driftsutgifter</w:t>
            </w:r>
          </w:p>
        </w:tc>
        <w:tc>
          <w:tcPr>
            <w:tcW w:w="1580" w:type="dxa"/>
          </w:tcPr>
          <w:p w14:paraId="4A459028" w14:textId="77777777" w:rsidR="000513CD" w:rsidRPr="001A69B5" w:rsidRDefault="0009509B" w:rsidP="001A69B5">
            <w:r w:rsidRPr="001A69B5">
              <w:t>403 260 000</w:t>
            </w:r>
          </w:p>
        </w:tc>
        <w:tc>
          <w:tcPr>
            <w:tcW w:w="1580" w:type="dxa"/>
          </w:tcPr>
          <w:p w14:paraId="69B82320" w14:textId="77777777" w:rsidR="000513CD" w:rsidRPr="001A69B5" w:rsidRDefault="000513CD" w:rsidP="001A69B5"/>
        </w:tc>
      </w:tr>
      <w:tr w:rsidR="000513CD" w:rsidRPr="001A69B5" w14:paraId="5499F500" w14:textId="77777777" w:rsidTr="00A77DBE">
        <w:trPr>
          <w:trHeight w:val="340"/>
        </w:trPr>
        <w:tc>
          <w:tcPr>
            <w:tcW w:w="680" w:type="dxa"/>
          </w:tcPr>
          <w:p w14:paraId="234CE66B" w14:textId="77777777" w:rsidR="000513CD" w:rsidRPr="001A69B5" w:rsidRDefault="000513CD" w:rsidP="001A69B5"/>
        </w:tc>
        <w:tc>
          <w:tcPr>
            <w:tcW w:w="680" w:type="dxa"/>
          </w:tcPr>
          <w:p w14:paraId="58304BB2" w14:textId="77777777" w:rsidR="000513CD" w:rsidRPr="001A69B5" w:rsidRDefault="0009509B" w:rsidP="001A69B5">
            <w:r w:rsidRPr="001A69B5">
              <w:t>21</w:t>
            </w:r>
          </w:p>
        </w:tc>
        <w:tc>
          <w:tcPr>
            <w:tcW w:w="5020" w:type="dxa"/>
          </w:tcPr>
          <w:p w14:paraId="4FD4C7AD"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30FD13C9" w14:textId="77777777" w:rsidR="000513CD" w:rsidRPr="001A69B5" w:rsidRDefault="0009509B" w:rsidP="001A69B5">
            <w:r w:rsidRPr="001A69B5">
              <w:t>17 500 000</w:t>
            </w:r>
          </w:p>
        </w:tc>
        <w:tc>
          <w:tcPr>
            <w:tcW w:w="1580" w:type="dxa"/>
          </w:tcPr>
          <w:p w14:paraId="77ECDAFC" w14:textId="77777777" w:rsidR="000513CD" w:rsidRPr="001A69B5" w:rsidRDefault="000513CD" w:rsidP="001A69B5"/>
        </w:tc>
      </w:tr>
      <w:tr w:rsidR="000513CD" w:rsidRPr="001A69B5" w14:paraId="2CDEC96F" w14:textId="77777777" w:rsidTr="00A77DBE">
        <w:trPr>
          <w:trHeight w:val="340"/>
        </w:trPr>
        <w:tc>
          <w:tcPr>
            <w:tcW w:w="680" w:type="dxa"/>
          </w:tcPr>
          <w:p w14:paraId="3158D9CB" w14:textId="77777777" w:rsidR="000513CD" w:rsidRPr="001A69B5" w:rsidRDefault="000513CD" w:rsidP="001A69B5"/>
        </w:tc>
        <w:tc>
          <w:tcPr>
            <w:tcW w:w="680" w:type="dxa"/>
          </w:tcPr>
          <w:p w14:paraId="38A7FD97" w14:textId="77777777" w:rsidR="000513CD" w:rsidRPr="001A69B5" w:rsidRDefault="0009509B" w:rsidP="001A69B5">
            <w:r w:rsidRPr="001A69B5">
              <w:t>45</w:t>
            </w:r>
          </w:p>
        </w:tc>
        <w:tc>
          <w:tcPr>
            <w:tcW w:w="5020" w:type="dxa"/>
          </w:tcPr>
          <w:p w14:paraId="1FB85037"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7CEA16F5" w14:textId="77777777" w:rsidR="000513CD" w:rsidRPr="001A69B5" w:rsidRDefault="0009509B" w:rsidP="001A69B5">
            <w:r w:rsidRPr="001A69B5">
              <w:t>3 170 000</w:t>
            </w:r>
          </w:p>
        </w:tc>
        <w:tc>
          <w:tcPr>
            <w:tcW w:w="1580" w:type="dxa"/>
          </w:tcPr>
          <w:p w14:paraId="3B7FB20F" w14:textId="77777777" w:rsidR="000513CD" w:rsidRPr="001A69B5" w:rsidRDefault="0009509B" w:rsidP="001A69B5">
            <w:r w:rsidRPr="001A69B5">
              <w:t>423 930 000</w:t>
            </w:r>
          </w:p>
        </w:tc>
      </w:tr>
      <w:tr w:rsidR="000513CD" w:rsidRPr="001A69B5" w14:paraId="57EA813B" w14:textId="77777777" w:rsidTr="00A77DBE">
        <w:trPr>
          <w:trHeight w:val="340"/>
        </w:trPr>
        <w:tc>
          <w:tcPr>
            <w:tcW w:w="680" w:type="dxa"/>
          </w:tcPr>
          <w:p w14:paraId="79E274F2" w14:textId="77777777" w:rsidR="000513CD" w:rsidRPr="001A69B5" w:rsidRDefault="0009509B" w:rsidP="001A69B5">
            <w:r w:rsidRPr="001A69B5">
              <w:t>201</w:t>
            </w:r>
          </w:p>
        </w:tc>
        <w:tc>
          <w:tcPr>
            <w:tcW w:w="680" w:type="dxa"/>
          </w:tcPr>
          <w:p w14:paraId="7FAD6F02" w14:textId="77777777" w:rsidR="000513CD" w:rsidRPr="001A69B5" w:rsidRDefault="000513CD" w:rsidP="001A69B5"/>
        </w:tc>
        <w:tc>
          <w:tcPr>
            <w:tcW w:w="5020" w:type="dxa"/>
          </w:tcPr>
          <w:p w14:paraId="3B888CBF" w14:textId="77777777" w:rsidR="000513CD" w:rsidRPr="001A69B5" w:rsidRDefault="0009509B" w:rsidP="001A69B5">
            <w:r w:rsidRPr="001A69B5">
              <w:t>Analyse og kunnskapsgrunnlag</w:t>
            </w:r>
          </w:p>
        </w:tc>
        <w:tc>
          <w:tcPr>
            <w:tcW w:w="1580" w:type="dxa"/>
          </w:tcPr>
          <w:p w14:paraId="008C6052" w14:textId="77777777" w:rsidR="000513CD" w:rsidRPr="001A69B5" w:rsidRDefault="000513CD" w:rsidP="001A69B5"/>
        </w:tc>
        <w:tc>
          <w:tcPr>
            <w:tcW w:w="1580" w:type="dxa"/>
          </w:tcPr>
          <w:p w14:paraId="2457D09B" w14:textId="77777777" w:rsidR="000513CD" w:rsidRPr="001A69B5" w:rsidRDefault="000513CD" w:rsidP="001A69B5"/>
        </w:tc>
      </w:tr>
      <w:tr w:rsidR="000513CD" w:rsidRPr="001A69B5" w14:paraId="5114DA6F" w14:textId="77777777" w:rsidTr="00A77DBE">
        <w:trPr>
          <w:trHeight w:val="340"/>
        </w:trPr>
        <w:tc>
          <w:tcPr>
            <w:tcW w:w="680" w:type="dxa"/>
          </w:tcPr>
          <w:p w14:paraId="5A6C9F3E" w14:textId="77777777" w:rsidR="000513CD" w:rsidRPr="001A69B5" w:rsidRDefault="000513CD" w:rsidP="001A69B5"/>
        </w:tc>
        <w:tc>
          <w:tcPr>
            <w:tcW w:w="680" w:type="dxa"/>
          </w:tcPr>
          <w:p w14:paraId="1425F7C6" w14:textId="77777777" w:rsidR="000513CD" w:rsidRPr="001A69B5" w:rsidRDefault="0009509B" w:rsidP="001A69B5">
            <w:r w:rsidRPr="001A69B5">
              <w:t>21</w:t>
            </w:r>
          </w:p>
        </w:tc>
        <w:tc>
          <w:tcPr>
            <w:tcW w:w="5020" w:type="dxa"/>
          </w:tcPr>
          <w:p w14:paraId="0F9F3023"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690673F2" w14:textId="77777777" w:rsidR="000513CD" w:rsidRPr="001A69B5" w:rsidRDefault="0009509B" w:rsidP="001A69B5">
            <w:r w:rsidRPr="001A69B5">
              <w:t>261 361 000</w:t>
            </w:r>
          </w:p>
        </w:tc>
        <w:tc>
          <w:tcPr>
            <w:tcW w:w="1580" w:type="dxa"/>
          </w:tcPr>
          <w:p w14:paraId="379B04D3" w14:textId="77777777" w:rsidR="000513CD" w:rsidRPr="001A69B5" w:rsidRDefault="0009509B" w:rsidP="001A69B5">
            <w:r w:rsidRPr="001A69B5">
              <w:t>261 361 000</w:t>
            </w:r>
          </w:p>
        </w:tc>
      </w:tr>
      <w:tr w:rsidR="000513CD" w:rsidRPr="001A69B5" w14:paraId="7DF75B10" w14:textId="77777777" w:rsidTr="00A77DBE">
        <w:trPr>
          <w:trHeight w:val="340"/>
        </w:trPr>
        <w:tc>
          <w:tcPr>
            <w:tcW w:w="680" w:type="dxa"/>
          </w:tcPr>
          <w:p w14:paraId="280CAE9D" w14:textId="77777777" w:rsidR="000513CD" w:rsidRPr="001A69B5" w:rsidRDefault="000513CD" w:rsidP="001A69B5"/>
        </w:tc>
        <w:tc>
          <w:tcPr>
            <w:tcW w:w="680" w:type="dxa"/>
          </w:tcPr>
          <w:p w14:paraId="09939228" w14:textId="77777777" w:rsidR="000513CD" w:rsidRPr="001A69B5" w:rsidRDefault="000513CD" w:rsidP="001A69B5"/>
        </w:tc>
        <w:tc>
          <w:tcPr>
            <w:tcW w:w="5020" w:type="dxa"/>
          </w:tcPr>
          <w:p w14:paraId="7D5AC931" w14:textId="77777777" w:rsidR="000513CD" w:rsidRPr="001A69B5" w:rsidRDefault="0009509B" w:rsidP="001A69B5">
            <w:r w:rsidRPr="001A69B5">
              <w:t>Sum Administrasjon</w:t>
            </w:r>
          </w:p>
        </w:tc>
        <w:tc>
          <w:tcPr>
            <w:tcW w:w="1580" w:type="dxa"/>
          </w:tcPr>
          <w:p w14:paraId="1EE553A4" w14:textId="77777777" w:rsidR="000513CD" w:rsidRPr="001A69B5" w:rsidRDefault="000513CD" w:rsidP="001A69B5"/>
        </w:tc>
        <w:tc>
          <w:tcPr>
            <w:tcW w:w="1580" w:type="dxa"/>
          </w:tcPr>
          <w:p w14:paraId="5EC67159" w14:textId="77777777" w:rsidR="000513CD" w:rsidRPr="001A69B5" w:rsidRDefault="0009509B" w:rsidP="001A69B5">
            <w:r w:rsidRPr="001A69B5">
              <w:t>685 291 000</w:t>
            </w:r>
          </w:p>
        </w:tc>
      </w:tr>
      <w:tr w:rsidR="000513CD" w:rsidRPr="001A69B5" w14:paraId="24B01ADF" w14:textId="77777777" w:rsidTr="00A77DBE">
        <w:trPr>
          <w:trHeight w:val="340"/>
        </w:trPr>
        <w:tc>
          <w:tcPr>
            <w:tcW w:w="9540" w:type="dxa"/>
            <w:gridSpan w:val="5"/>
          </w:tcPr>
          <w:p w14:paraId="156D7F0F" w14:textId="77777777" w:rsidR="000513CD" w:rsidRPr="001A69B5" w:rsidRDefault="0009509B" w:rsidP="001A69B5">
            <w:r w:rsidRPr="001A69B5">
              <w:t>Grunnopplæringa</w:t>
            </w:r>
          </w:p>
        </w:tc>
      </w:tr>
      <w:tr w:rsidR="000513CD" w:rsidRPr="001A69B5" w14:paraId="4E504695" w14:textId="77777777" w:rsidTr="00A77DBE">
        <w:trPr>
          <w:trHeight w:val="340"/>
        </w:trPr>
        <w:tc>
          <w:tcPr>
            <w:tcW w:w="680" w:type="dxa"/>
          </w:tcPr>
          <w:p w14:paraId="1303AE3D" w14:textId="77777777" w:rsidR="000513CD" w:rsidRPr="001A69B5" w:rsidRDefault="0009509B" w:rsidP="001A69B5">
            <w:r w:rsidRPr="001A69B5">
              <w:t>220</w:t>
            </w:r>
          </w:p>
        </w:tc>
        <w:tc>
          <w:tcPr>
            <w:tcW w:w="680" w:type="dxa"/>
          </w:tcPr>
          <w:p w14:paraId="0F4009BE" w14:textId="77777777" w:rsidR="000513CD" w:rsidRPr="001A69B5" w:rsidRDefault="000513CD" w:rsidP="001A69B5"/>
        </w:tc>
        <w:tc>
          <w:tcPr>
            <w:tcW w:w="5020" w:type="dxa"/>
          </w:tcPr>
          <w:p w14:paraId="26C27E9D" w14:textId="77777777" w:rsidR="000513CD" w:rsidRPr="001A69B5" w:rsidRDefault="0009509B" w:rsidP="001A69B5">
            <w:r w:rsidRPr="001A69B5">
              <w:t>Utdanningsdirektoratet</w:t>
            </w:r>
          </w:p>
        </w:tc>
        <w:tc>
          <w:tcPr>
            <w:tcW w:w="1580" w:type="dxa"/>
          </w:tcPr>
          <w:p w14:paraId="0E80168B" w14:textId="77777777" w:rsidR="000513CD" w:rsidRPr="001A69B5" w:rsidRDefault="000513CD" w:rsidP="001A69B5"/>
        </w:tc>
        <w:tc>
          <w:tcPr>
            <w:tcW w:w="1580" w:type="dxa"/>
          </w:tcPr>
          <w:p w14:paraId="62ED8D3D" w14:textId="77777777" w:rsidR="000513CD" w:rsidRPr="001A69B5" w:rsidRDefault="000513CD" w:rsidP="001A69B5"/>
        </w:tc>
      </w:tr>
      <w:tr w:rsidR="000513CD" w:rsidRPr="001A69B5" w14:paraId="1580D794" w14:textId="77777777" w:rsidTr="00A77DBE">
        <w:trPr>
          <w:trHeight w:val="340"/>
        </w:trPr>
        <w:tc>
          <w:tcPr>
            <w:tcW w:w="680" w:type="dxa"/>
          </w:tcPr>
          <w:p w14:paraId="78B0B1C5" w14:textId="77777777" w:rsidR="000513CD" w:rsidRPr="001A69B5" w:rsidRDefault="000513CD" w:rsidP="001A69B5"/>
        </w:tc>
        <w:tc>
          <w:tcPr>
            <w:tcW w:w="680" w:type="dxa"/>
          </w:tcPr>
          <w:p w14:paraId="2DA0C522" w14:textId="77777777" w:rsidR="000513CD" w:rsidRPr="001A69B5" w:rsidRDefault="0009509B" w:rsidP="001A69B5">
            <w:r w:rsidRPr="001A69B5">
              <w:t>01</w:t>
            </w:r>
          </w:p>
        </w:tc>
        <w:tc>
          <w:tcPr>
            <w:tcW w:w="5020" w:type="dxa"/>
          </w:tcPr>
          <w:p w14:paraId="0BB778DB" w14:textId="77777777" w:rsidR="000513CD" w:rsidRPr="001A69B5" w:rsidRDefault="0009509B" w:rsidP="001A69B5">
            <w:r w:rsidRPr="001A69B5">
              <w:t>Driftsutgifter</w:t>
            </w:r>
          </w:p>
        </w:tc>
        <w:tc>
          <w:tcPr>
            <w:tcW w:w="1580" w:type="dxa"/>
          </w:tcPr>
          <w:p w14:paraId="18A41253" w14:textId="77777777" w:rsidR="000513CD" w:rsidRPr="001A69B5" w:rsidRDefault="0009509B" w:rsidP="001A69B5">
            <w:r w:rsidRPr="001A69B5">
              <w:t>354 126 000</w:t>
            </w:r>
          </w:p>
        </w:tc>
        <w:tc>
          <w:tcPr>
            <w:tcW w:w="1580" w:type="dxa"/>
          </w:tcPr>
          <w:p w14:paraId="695FA66F" w14:textId="77777777" w:rsidR="000513CD" w:rsidRPr="001A69B5" w:rsidRDefault="000513CD" w:rsidP="001A69B5"/>
        </w:tc>
      </w:tr>
      <w:tr w:rsidR="000513CD" w:rsidRPr="001A69B5" w14:paraId="78FD4211" w14:textId="77777777" w:rsidTr="00A77DBE">
        <w:trPr>
          <w:trHeight w:val="340"/>
        </w:trPr>
        <w:tc>
          <w:tcPr>
            <w:tcW w:w="680" w:type="dxa"/>
          </w:tcPr>
          <w:p w14:paraId="0ADB07C9" w14:textId="77777777" w:rsidR="000513CD" w:rsidRPr="001A69B5" w:rsidRDefault="000513CD" w:rsidP="001A69B5"/>
        </w:tc>
        <w:tc>
          <w:tcPr>
            <w:tcW w:w="680" w:type="dxa"/>
          </w:tcPr>
          <w:p w14:paraId="0FC65448" w14:textId="77777777" w:rsidR="000513CD" w:rsidRPr="001A69B5" w:rsidRDefault="0009509B" w:rsidP="001A69B5">
            <w:r w:rsidRPr="001A69B5">
              <w:t>21</w:t>
            </w:r>
          </w:p>
        </w:tc>
        <w:tc>
          <w:tcPr>
            <w:tcW w:w="5020" w:type="dxa"/>
          </w:tcPr>
          <w:p w14:paraId="469C12B7"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nyttast</w:t>
            </w:r>
            <w:proofErr w:type="spellEnd"/>
            <w:r w:rsidRPr="001A69B5">
              <w:rPr>
                <w:rStyle w:val="kursiv"/>
              </w:rPr>
              <w:t xml:space="preserve"> under post 70</w:t>
            </w:r>
          </w:p>
        </w:tc>
        <w:tc>
          <w:tcPr>
            <w:tcW w:w="1580" w:type="dxa"/>
          </w:tcPr>
          <w:p w14:paraId="6C86D809" w14:textId="77777777" w:rsidR="000513CD" w:rsidRPr="001A69B5" w:rsidRDefault="0009509B" w:rsidP="001A69B5">
            <w:r w:rsidRPr="001A69B5">
              <w:t>200 805 000</w:t>
            </w:r>
          </w:p>
        </w:tc>
        <w:tc>
          <w:tcPr>
            <w:tcW w:w="1580" w:type="dxa"/>
          </w:tcPr>
          <w:p w14:paraId="0C1ABE25" w14:textId="77777777" w:rsidR="000513CD" w:rsidRPr="001A69B5" w:rsidRDefault="000513CD" w:rsidP="001A69B5"/>
        </w:tc>
      </w:tr>
      <w:tr w:rsidR="000513CD" w:rsidRPr="001A69B5" w14:paraId="6E1D0141" w14:textId="77777777" w:rsidTr="00A77DBE">
        <w:trPr>
          <w:trHeight w:val="600"/>
        </w:trPr>
        <w:tc>
          <w:tcPr>
            <w:tcW w:w="680" w:type="dxa"/>
          </w:tcPr>
          <w:p w14:paraId="26DC81F6" w14:textId="77777777" w:rsidR="000513CD" w:rsidRPr="001A69B5" w:rsidRDefault="000513CD" w:rsidP="001A69B5"/>
        </w:tc>
        <w:tc>
          <w:tcPr>
            <w:tcW w:w="680" w:type="dxa"/>
          </w:tcPr>
          <w:p w14:paraId="7472708A" w14:textId="77777777" w:rsidR="000513CD" w:rsidRPr="001A69B5" w:rsidRDefault="0009509B" w:rsidP="001A69B5">
            <w:r w:rsidRPr="001A69B5">
              <w:t>70</w:t>
            </w:r>
          </w:p>
        </w:tc>
        <w:tc>
          <w:tcPr>
            <w:tcW w:w="5020" w:type="dxa"/>
          </w:tcPr>
          <w:p w14:paraId="6554447C" w14:textId="77777777" w:rsidR="000513CD" w:rsidRPr="001A69B5" w:rsidRDefault="0009509B" w:rsidP="001A69B5">
            <w:proofErr w:type="spellStart"/>
            <w:r w:rsidRPr="001A69B5">
              <w:t>Tilskot</w:t>
            </w:r>
            <w:proofErr w:type="spellEnd"/>
            <w:r w:rsidRPr="001A69B5">
              <w:t xml:space="preserve"> til læremiddel o.a., </w:t>
            </w:r>
            <w:r w:rsidRPr="001A69B5">
              <w:rPr>
                <w:rStyle w:val="kursiv"/>
              </w:rP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21</w:t>
            </w:r>
          </w:p>
        </w:tc>
        <w:tc>
          <w:tcPr>
            <w:tcW w:w="1580" w:type="dxa"/>
          </w:tcPr>
          <w:p w14:paraId="6CD427AE" w14:textId="77777777" w:rsidR="000513CD" w:rsidRPr="001A69B5" w:rsidRDefault="0009509B" w:rsidP="001A69B5">
            <w:r w:rsidRPr="001A69B5">
              <w:t>74 700 000</w:t>
            </w:r>
          </w:p>
        </w:tc>
        <w:tc>
          <w:tcPr>
            <w:tcW w:w="1580" w:type="dxa"/>
          </w:tcPr>
          <w:p w14:paraId="220327DD" w14:textId="77777777" w:rsidR="000513CD" w:rsidRPr="001A69B5" w:rsidRDefault="0009509B" w:rsidP="001A69B5">
            <w:r w:rsidRPr="001A69B5">
              <w:t>629 631 000</w:t>
            </w:r>
          </w:p>
        </w:tc>
      </w:tr>
      <w:tr w:rsidR="000513CD" w:rsidRPr="001A69B5" w14:paraId="7200B313" w14:textId="77777777" w:rsidTr="00A77DBE">
        <w:trPr>
          <w:trHeight w:val="340"/>
        </w:trPr>
        <w:tc>
          <w:tcPr>
            <w:tcW w:w="680" w:type="dxa"/>
          </w:tcPr>
          <w:p w14:paraId="69C60EC0" w14:textId="77777777" w:rsidR="000513CD" w:rsidRPr="001A69B5" w:rsidRDefault="0009509B" w:rsidP="001A69B5">
            <w:r w:rsidRPr="001A69B5">
              <w:t>221</w:t>
            </w:r>
          </w:p>
        </w:tc>
        <w:tc>
          <w:tcPr>
            <w:tcW w:w="680" w:type="dxa"/>
          </w:tcPr>
          <w:p w14:paraId="6E30CA91" w14:textId="77777777" w:rsidR="000513CD" w:rsidRPr="001A69B5" w:rsidRDefault="000513CD" w:rsidP="001A69B5"/>
        </w:tc>
        <w:tc>
          <w:tcPr>
            <w:tcW w:w="5020" w:type="dxa"/>
          </w:tcPr>
          <w:p w14:paraId="60D80F50" w14:textId="77777777" w:rsidR="000513CD" w:rsidRPr="001A69B5" w:rsidRDefault="0009509B" w:rsidP="001A69B5">
            <w:proofErr w:type="spellStart"/>
            <w:r w:rsidRPr="001A69B5">
              <w:t>Foreldreutvala</w:t>
            </w:r>
            <w:proofErr w:type="spellEnd"/>
            <w:r w:rsidRPr="001A69B5">
              <w:t xml:space="preserve"> for grunnopplæringa og </w:t>
            </w:r>
            <w:proofErr w:type="spellStart"/>
            <w:r w:rsidRPr="001A69B5">
              <w:t>barnehagane</w:t>
            </w:r>
            <w:proofErr w:type="spellEnd"/>
          </w:p>
        </w:tc>
        <w:tc>
          <w:tcPr>
            <w:tcW w:w="1580" w:type="dxa"/>
          </w:tcPr>
          <w:p w14:paraId="5BD06CF7" w14:textId="77777777" w:rsidR="000513CD" w:rsidRPr="001A69B5" w:rsidRDefault="000513CD" w:rsidP="001A69B5"/>
        </w:tc>
        <w:tc>
          <w:tcPr>
            <w:tcW w:w="1580" w:type="dxa"/>
          </w:tcPr>
          <w:p w14:paraId="65F13810" w14:textId="77777777" w:rsidR="000513CD" w:rsidRPr="001A69B5" w:rsidRDefault="000513CD" w:rsidP="001A69B5"/>
        </w:tc>
      </w:tr>
      <w:tr w:rsidR="000513CD" w:rsidRPr="001A69B5" w14:paraId="1E874016" w14:textId="77777777" w:rsidTr="00A77DBE">
        <w:trPr>
          <w:trHeight w:val="340"/>
        </w:trPr>
        <w:tc>
          <w:tcPr>
            <w:tcW w:w="680" w:type="dxa"/>
          </w:tcPr>
          <w:p w14:paraId="1FE2C402" w14:textId="77777777" w:rsidR="000513CD" w:rsidRPr="001A69B5" w:rsidRDefault="000513CD" w:rsidP="001A69B5"/>
        </w:tc>
        <w:tc>
          <w:tcPr>
            <w:tcW w:w="680" w:type="dxa"/>
          </w:tcPr>
          <w:p w14:paraId="59864DFA" w14:textId="77777777" w:rsidR="000513CD" w:rsidRPr="001A69B5" w:rsidRDefault="0009509B" w:rsidP="001A69B5">
            <w:r w:rsidRPr="001A69B5">
              <w:t>01</w:t>
            </w:r>
          </w:p>
        </w:tc>
        <w:tc>
          <w:tcPr>
            <w:tcW w:w="5020" w:type="dxa"/>
          </w:tcPr>
          <w:p w14:paraId="106A5414" w14:textId="77777777" w:rsidR="000513CD" w:rsidRPr="001A69B5" w:rsidRDefault="0009509B" w:rsidP="001A69B5">
            <w:r w:rsidRPr="001A69B5">
              <w:t>Driftsutgifter</w:t>
            </w:r>
          </w:p>
        </w:tc>
        <w:tc>
          <w:tcPr>
            <w:tcW w:w="1580" w:type="dxa"/>
          </w:tcPr>
          <w:p w14:paraId="5A283817" w14:textId="77777777" w:rsidR="000513CD" w:rsidRPr="001A69B5" w:rsidRDefault="0009509B" w:rsidP="001A69B5">
            <w:r w:rsidRPr="001A69B5">
              <w:t>16 066 000</w:t>
            </w:r>
          </w:p>
        </w:tc>
        <w:tc>
          <w:tcPr>
            <w:tcW w:w="1580" w:type="dxa"/>
          </w:tcPr>
          <w:p w14:paraId="53FCA65E" w14:textId="77777777" w:rsidR="000513CD" w:rsidRPr="001A69B5" w:rsidRDefault="0009509B" w:rsidP="001A69B5">
            <w:r w:rsidRPr="001A69B5">
              <w:t>16 066 000</w:t>
            </w:r>
          </w:p>
        </w:tc>
      </w:tr>
      <w:tr w:rsidR="000513CD" w:rsidRPr="001A69B5" w14:paraId="501BAA47" w14:textId="77777777" w:rsidTr="00A77DBE">
        <w:trPr>
          <w:trHeight w:val="340"/>
        </w:trPr>
        <w:tc>
          <w:tcPr>
            <w:tcW w:w="680" w:type="dxa"/>
          </w:tcPr>
          <w:p w14:paraId="45B260F6" w14:textId="77777777" w:rsidR="000513CD" w:rsidRPr="001A69B5" w:rsidRDefault="0009509B" w:rsidP="001A69B5">
            <w:r w:rsidRPr="001A69B5">
              <w:t>222</w:t>
            </w:r>
          </w:p>
        </w:tc>
        <w:tc>
          <w:tcPr>
            <w:tcW w:w="680" w:type="dxa"/>
          </w:tcPr>
          <w:p w14:paraId="673E9674" w14:textId="77777777" w:rsidR="000513CD" w:rsidRPr="001A69B5" w:rsidRDefault="000513CD" w:rsidP="001A69B5"/>
        </w:tc>
        <w:tc>
          <w:tcPr>
            <w:tcW w:w="5020" w:type="dxa"/>
          </w:tcPr>
          <w:p w14:paraId="671EDF38"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580" w:type="dxa"/>
          </w:tcPr>
          <w:p w14:paraId="26664395" w14:textId="77777777" w:rsidR="000513CD" w:rsidRPr="001A69B5" w:rsidRDefault="000513CD" w:rsidP="001A69B5"/>
        </w:tc>
        <w:tc>
          <w:tcPr>
            <w:tcW w:w="1580" w:type="dxa"/>
          </w:tcPr>
          <w:p w14:paraId="3C3B759C" w14:textId="77777777" w:rsidR="000513CD" w:rsidRPr="001A69B5" w:rsidRDefault="000513CD" w:rsidP="001A69B5"/>
        </w:tc>
      </w:tr>
      <w:tr w:rsidR="000513CD" w:rsidRPr="001A69B5" w14:paraId="414D2483" w14:textId="77777777" w:rsidTr="00A77DBE">
        <w:trPr>
          <w:trHeight w:val="340"/>
        </w:trPr>
        <w:tc>
          <w:tcPr>
            <w:tcW w:w="680" w:type="dxa"/>
          </w:tcPr>
          <w:p w14:paraId="50604002" w14:textId="77777777" w:rsidR="000513CD" w:rsidRPr="001A69B5" w:rsidRDefault="000513CD" w:rsidP="001A69B5"/>
        </w:tc>
        <w:tc>
          <w:tcPr>
            <w:tcW w:w="680" w:type="dxa"/>
          </w:tcPr>
          <w:p w14:paraId="17845AE1" w14:textId="77777777" w:rsidR="000513CD" w:rsidRPr="001A69B5" w:rsidRDefault="0009509B" w:rsidP="001A69B5">
            <w:r w:rsidRPr="001A69B5">
              <w:t>01</w:t>
            </w:r>
          </w:p>
        </w:tc>
        <w:tc>
          <w:tcPr>
            <w:tcW w:w="5020" w:type="dxa"/>
          </w:tcPr>
          <w:p w14:paraId="4B9F2E86" w14:textId="77777777" w:rsidR="000513CD" w:rsidRPr="001A69B5" w:rsidRDefault="0009509B" w:rsidP="001A69B5">
            <w:r w:rsidRPr="001A69B5">
              <w:t>Driftsutgifter</w:t>
            </w:r>
          </w:p>
        </w:tc>
        <w:tc>
          <w:tcPr>
            <w:tcW w:w="1580" w:type="dxa"/>
          </w:tcPr>
          <w:p w14:paraId="34C89AC7" w14:textId="77777777" w:rsidR="000513CD" w:rsidRPr="001A69B5" w:rsidRDefault="0009509B" w:rsidP="001A69B5">
            <w:r w:rsidRPr="001A69B5">
              <w:t>151 011 000</w:t>
            </w:r>
          </w:p>
        </w:tc>
        <w:tc>
          <w:tcPr>
            <w:tcW w:w="1580" w:type="dxa"/>
          </w:tcPr>
          <w:p w14:paraId="0EE6A4CE" w14:textId="77777777" w:rsidR="000513CD" w:rsidRPr="001A69B5" w:rsidRDefault="000513CD" w:rsidP="001A69B5"/>
        </w:tc>
      </w:tr>
      <w:tr w:rsidR="000513CD" w:rsidRPr="001A69B5" w14:paraId="591AC25A" w14:textId="77777777" w:rsidTr="00A77DBE">
        <w:trPr>
          <w:trHeight w:val="340"/>
        </w:trPr>
        <w:tc>
          <w:tcPr>
            <w:tcW w:w="680" w:type="dxa"/>
          </w:tcPr>
          <w:p w14:paraId="477E9FD7" w14:textId="77777777" w:rsidR="000513CD" w:rsidRPr="001A69B5" w:rsidRDefault="000513CD" w:rsidP="001A69B5"/>
        </w:tc>
        <w:tc>
          <w:tcPr>
            <w:tcW w:w="680" w:type="dxa"/>
          </w:tcPr>
          <w:p w14:paraId="5FC6C44F" w14:textId="77777777" w:rsidR="000513CD" w:rsidRPr="001A69B5" w:rsidRDefault="0009509B" w:rsidP="001A69B5">
            <w:r w:rsidRPr="001A69B5">
              <w:t>45</w:t>
            </w:r>
          </w:p>
        </w:tc>
        <w:tc>
          <w:tcPr>
            <w:tcW w:w="5020" w:type="dxa"/>
          </w:tcPr>
          <w:p w14:paraId="6765F64B"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4DA69527" w14:textId="77777777" w:rsidR="000513CD" w:rsidRPr="001A69B5" w:rsidRDefault="0009509B" w:rsidP="001A69B5">
            <w:r w:rsidRPr="001A69B5">
              <w:t>2 067 000</w:t>
            </w:r>
          </w:p>
        </w:tc>
        <w:tc>
          <w:tcPr>
            <w:tcW w:w="1580" w:type="dxa"/>
          </w:tcPr>
          <w:p w14:paraId="0AB4E751" w14:textId="77777777" w:rsidR="000513CD" w:rsidRPr="001A69B5" w:rsidRDefault="0009509B" w:rsidP="001A69B5">
            <w:r w:rsidRPr="001A69B5">
              <w:t>153 078 000</w:t>
            </w:r>
          </w:p>
        </w:tc>
      </w:tr>
      <w:tr w:rsidR="000513CD" w:rsidRPr="001A69B5" w14:paraId="53C778EF" w14:textId="77777777" w:rsidTr="00A77DBE">
        <w:trPr>
          <w:trHeight w:val="340"/>
        </w:trPr>
        <w:tc>
          <w:tcPr>
            <w:tcW w:w="680" w:type="dxa"/>
          </w:tcPr>
          <w:p w14:paraId="729ECBD0" w14:textId="77777777" w:rsidR="000513CD" w:rsidRPr="001A69B5" w:rsidRDefault="0009509B" w:rsidP="001A69B5">
            <w:r w:rsidRPr="001A69B5">
              <w:t>224</w:t>
            </w:r>
          </w:p>
        </w:tc>
        <w:tc>
          <w:tcPr>
            <w:tcW w:w="680" w:type="dxa"/>
          </w:tcPr>
          <w:p w14:paraId="50FDD197" w14:textId="77777777" w:rsidR="000513CD" w:rsidRPr="001A69B5" w:rsidRDefault="000513CD" w:rsidP="001A69B5"/>
        </w:tc>
        <w:tc>
          <w:tcPr>
            <w:tcW w:w="5020" w:type="dxa"/>
          </w:tcPr>
          <w:p w14:paraId="345E5E68" w14:textId="77777777" w:rsidR="000513CD" w:rsidRPr="001A69B5" w:rsidRDefault="0009509B" w:rsidP="001A69B5">
            <w:proofErr w:type="spellStart"/>
            <w:r w:rsidRPr="001A69B5">
              <w:t>Tilskot</w:t>
            </w:r>
            <w:proofErr w:type="spellEnd"/>
            <w:r w:rsidRPr="001A69B5">
              <w:t xml:space="preserve"> til freds- og menneskerettssenter</w:t>
            </w:r>
          </w:p>
        </w:tc>
        <w:tc>
          <w:tcPr>
            <w:tcW w:w="1580" w:type="dxa"/>
          </w:tcPr>
          <w:p w14:paraId="23587960" w14:textId="77777777" w:rsidR="000513CD" w:rsidRPr="001A69B5" w:rsidRDefault="000513CD" w:rsidP="001A69B5"/>
        </w:tc>
        <w:tc>
          <w:tcPr>
            <w:tcW w:w="1580" w:type="dxa"/>
          </w:tcPr>
          <w:p w14:paraId="14351731" w14:textId="77777777" w:rsidR="000513CD" w:rsidRPr="001A69B5" w:rsidRDefault="000513CD" w:rsidP="001A69B5"/>
        </w:tc>
      </w:tr>
      <w:tr w:rsidR="000513CD" w:rsidRPr="001A69B5" w14:paraId="4B779BA3" w14:textId="77777777" w:rsidTr="00A77DBE">
        <w:trPr>
          <w:trHeight w:val="340"/>
        </w:trPr>
        <w:tc>
          <w:tcPr>
            <w:tcW w:w="680" w:type="dxa"/>
          </w:tcPr>
          <w:p w14:paraId="26774344" w14:textId="77777777" w:rsidR="000513CD" w:rsidRPr="001A69B5" w:rsidRDefault="000513CD" w:rsidP="001A69B5"/>
        </w:tc>
        <w:tc>
          <w:tcPr>
            <w:tcW w:w="680" w:type="dxa"/>
          </w:tcPr>
          <w:p w14:paraId="485C4465" w14:textId="77777777" w:rsidR="000513CD" w:rsidRPr="001A69B5" w:rsidRDefault="0009509B" w:rsidP="001A69B5">
            <w:r w:rsidRPr="001A69B5">
              <w:t>70</w:t>
            </w:r>
          </w:p>
        </w:tc>
        <w:tc>
          <w:tcPr>
            <w:tcW w:w="5020" w:type="dxa"/>
          </w:tcPr>
          <w:p w14:paraId="16B8B57B" w14:textId="77777777" w:rsidR="000513CD" w:rsidRPr="001A69B5" w:rsidRDefault="0009509B" w:rsidP="001A69B5">
            <w:r w:rsidRPr="001A69B5">
              <w:t>Freds- og menneskerettssenter</w:t>
            </w:r>
          </w:p>
        </w:tc>
        <w:tc>
          <w:tcPr>
            <w:tcW w:w="1580" w:type="dxa"/>
          </w:tcPr>
          <w:p w14:paraId="4716DA8B" w14:textId="77777777" w:rsidR="000513CD" w:rsidRPr="001A69B5" w:rsidRDefault="0009509B" w:rsidP="001A69B5">
            <w:r w:rsidRPr="001A69B5">
              <w:t>107 460 000</w:t>
            </w:r>
          </w:p>
        </w:tc>
        <w:tc>
          <w:tcPr>
            <w:tcW w:w="1580" w:type="dxa"/>
          </w:tcPr>
          <w:p w14:paraId="52CADC70" w14:textId="77777777" w:rsidR="000513CD" w:rsidRPr="001A69B5" w:rsidRDefault="000513CD" w:rsidP="001A69B5"/>
        </w:tc>
      </w:tr>
      <w:tr w:rsidR="000513CD" w:rsidRPr="001A69B5" w14:paraId="719FFE75" w14:textId="77777777" w:rsidTr="00A77DBE">
        <w:trPr>
          <w:trHeight w:val="340"/>
        </w:trPr>
        <w:tc>
          <w:tcPr>
            <w:tcW w:w="680" w:type="dxa"/>
          </w:tcPr>
          <w:p w14:paraId="469AAC15" w14:textId="77777777" w:rsidR="000513CD" w:rsidRPr="001A69B5" w:rsidRDefault="000513CD" w:rsidP="001A69B5"/>
        </w:tc>
        <w:tc>
          <w:tcPr>
            <w:tcW w:w="680" w:type="dxa"/>
          </w:tcPr>
          <w:p w14:paraId="36C882BD" w14:textId="77777777" w:rsidR="000513CD" w:rsidRPr="001A69B5" w:rsidRDefault="0009509B" w:rsidP="001A69B5">
            <w:r w:rsidRPr="001A69B5">
              <w:t>71</w:t>
            </w:r>
          </w:p>
        </w:tc>
        <w:tc>
          <w:tcPr>
            <w:tcW w:w="5020" w:type="dxa"/>
          </w:tcPr>
          <w:p w14:paraId="454C4FB9" w14:textId="77777777" w:rsidR="000513CD" w:rsidRPr="001A69B5" w:rsidRDefault="0009509B" w:rsidP="001A69B5">
            <w:r w:rsidRPr="001A69B5">
              <w:t xml:space="preserve">Det europeiske </w:t>
            </w:r>
            <w:proofErr w:type="spellStart"/>
            <w:r w:rsidRPr="001A69B5">
              <w:t>Wergelandsenteret</w:t>
            </w:r>
            <w:proofErr w:type="spellEnd"/>
          </w:p>
        </w:tc>
        <w:tc>
          <w:tcPr>
            <w:tcW w:w="1580" w:type="dxa"/>
          </w:tcPr>
          <w:p w14:paraId="1B9B357D" w14:textId="77777777" w:rsidR="000513CD" w:rsidRPr="001A69B5" w:rsidRDefault="0009509B" w:rsidP="001A69B5">
            <w:r w:rsidRPr="001A69B5">
              <w:t>11 672 000</w:t>
            </w:r>
          </w:p>
        </w:tc>
        <w:tc>
          <w:tcPr>
            <w:tcW w:w="1580" w:type="dxa"/>
          </w:tcPr>
          <w:p w14:paraId="2C5FC89D" w14:textId="77777777" w:rsidR="000513CD" w:rsidRPr="001A69B5" w:rsidRDefault="0009509B" w:rsidP="001A69B5">
            <w:r w:rsidRPr="001A69B5">
              <w:t>119 132 000</w:t>
            </w:r>
          </w:p>
        </w:tc>
      </w:tr>
      <w:tr w:rsidR="000513CD" w:rsidRPr="001A69B5" w14:paraId="1A666806" w14:textId="77777777" w:rsidTr="00A77DBE">
        <w:trPr>
          <w:trHeight w:val="340"/>
        </w:trPr>
        <w:tc>
          <w:tcPr>
            <w:tcW w:w="680" w:type="dxa"/>
          </w:tcPr>
          <w:p w14:paraId="21F1BD06" w14:textId="77777777" w:rsidR="000513CD" w:rsidRPr="001A69B5" w:rsidRDefault="0009509B" w:rsidP="001A69B5">
            <w:r w:rsidRPr="001A69B5">
              <w:t>225</w:t>
            </w:r>
          </w:p>
        </w:tc>
        <w:tc>
          <w:tcPr>
            <w:tcW w:w="680" w:type="dxa"/>
          </w:tcPr>
          <w:p w14:paraId="51ED6605" w14:textId="77777777" w:rsidR="000513CD" w:rsidRPr="001A69B5" w:rsidRDefault="000513CD" w:rsidP="001A69B5"/>
        </w:tc>
        <w:tc>
          <w:tcPr>
            <w:tcW w:w="5020" w:type="dxa"/>
          </w:tcPr>
          <w:p w14:paraId="1B6FBBAA" w14:textId="77777777" w:rsidR="000513CD" w:rsidRPr="001A69B5" w:rsidRDefault="0009509B" w:rsidP="001A69B5">
            <w:r w:rsidRPr="001A69B5">
              <w:t>Tiltak i grunnopplæringa</w:t>
            </w:r>
          </w:p>
        </w:tc>
        <w:tc>
          <w:tcPr>
            <w:tcW w:w="1580" w:type="dxa"/>
          </w:tcPr>
          <w:p w14:paraId="287F272D" w14:textId="77777777" w:rsidR="000513CD" w:rsidRPr="001A69B5" w:rsidRDefault="000513CD" w:rsidP="001A69B5"/>
        </w:tc>
        <w:tc>
          <w:tcPr>
            <w:tcW w:w="1580" w:type="dxa"/>
          </w:tcPr>
          <w:p w14:paraId="310EA897" w14:textId="77777777" w:rsidR="000513CD" w:rsidRPr="001A69B5" w:rsidRDefault="000513CD" w:rsidP="001A69B5"/>
        </w:tc>
      </w:tr>
      <w:tr w:rsidR="000513CD" w:rsidRPr="001A69B5" w14:paraId="1FA81484" w14:textId="77777777" w:rsidTr="00A77DBE">
        <w:trPr>
          <w:trHeight w:val="340"/>
        </w:trPr>
        <w:tc>
          <w:tcPr>
            <w:tcW w:w="680" w:type="dxa"/>
          </w:tcPr>
          <w:p w14:paraId="65B16660" w14:textId="77777777" w:rsidR="000513CD" w:rsidRPr="001A69B5" w:rsidRDefault="000513CD" w:rsidP="001A69B5"/>
        </w:tc>
        <w:tc>
          <w:tcPr>
            <w:tcW w:w="680" w:type="dxa"/>
          </w:tcPr>
          <w:p w14:paraId="61B1538E" w14:textId="77777777" w:rsidR="000513CD" w:rsidRPr="001A69B5" w:rsidRDefault="0009509B" w:rsidP="001A69B5">
            <w:r w:rsidRPr="001A69B5">
              <w:t>01</w:t>
            </w:r>
          </w:p>
        </w:tc>
        <w:tc>
          <w:tcPr>
            <w:tcW w:w="5020" w:type="dxa"/>
          </w:tcPr>
          <w:p w14:paraId="6ADF50E4" w14:textId="77777777" w:rsidR="000513CD" w:rsidRPr="001A69B5" w:rsidRDefault="0009509B" w:rsidP="001A69B5">
            <w:r w:rsidRPr="001A69B5">
              <w:t>Driftsutgifter</w:t>
            </w:r>
          </w:p>
        </w:tc>
        <w:tc>
          <w:tcPr>
            <w:tcW w:w="1580" w:type="dxa"/>
          </w:tcPr>
          <w:p w14:paraId="142F20A9" w14:textId="77777777" w:rsidR="000513CD" w:rsidRPr="001A69B5" w:rsidRDefault="0009509B" w:rsidP="001A69B5">
            <w:r w:rsidRPr="001A69B5">
              <w:t>23 902 000</w:t>
            </w:r>
          </w:p>
        </w:tc>
        <w:tc>
          <w:tcPr>
            <w:tcW w:w="1580" w:type="dxa"/>
          </w:tcPr>
          <w:p w14:paraId="6F04A12C" w14:textId="77777777" w:rsidR="000513CD" w:rsidRPr="001A69B5" w:rsidRDefault="000513CD" w:rsidP="001A69B5"/>
        </w:tc>
      </w:tr>
      <w:tr w:rsidR="000513CD" w:rsidRPr="001A69B5" w14:paraId="5375DE5B" w14:textId="77777777" w:rsidTr="00A77DBE">
        <w:trPr>
          <w:trHeight w:val="340"/>
        </w:trPr>
        <w:tc>
          <w:tcPr>
            <w:tcW w:w="680" w:type="dxa"/>
          </w:tcPr>
          <w:p w14:paraId="0E27C56D" w14:textId="77777777" w:rsidR="000513CD" w:rsidRPr="001A69B5" w:rsidRDefault="000513CD" w:rsidP="001A69B5"/>
        </w:tc>
        <w:tc>
          <w:tcPr>
            <w:tcW w:w="680" w:type="dxa"/>
          </w:tcPr>
          <w:p w14:paraId="26CDA64A" w14:textId="77777777" w:rsidR="000513CD" w:rsidRPr="001A69B5" w:rsidRDefault="0009509B" w:rsidP="001A69B5">
            <w:r w:rsidRPr="001A69B5">
              <w:t>21</w:t>
            </w:r>
          </w:p>
        </w:tc>
        <w:tc>
          <w:tcPr>
            <w:tcW w:w="5020" w:type="dxa"/>
          </w:tcPr>
          <w:p w14:paraId="3A71277F"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2204F8F9" w14:textId="77777777" w:rsidR="000513CD" w:rsidRPr="001A69B5" w:rsidRDefault="0009509B" w:rsidP="001A69B5">
            <w:r w:rsidRPr="001A69B5">
              <w:t>114 780 000</w:t>
            </w:r>
          </w:p>
        </w:tc>
        <w:tc>
          <w:tcPr>
            <w:tcW w:w="1580" w:type="dxa"/>
          </w:tcPr>
          <w:p w14:paraId="33D02706" w14:textId="77777777" w:rsidR="000513CD" w:rsidRPr="001A69B5" w:rsidRDefault="000513CD" w:rsidP="001A69B5"/>
        </w:tc>
      </w:tr>
      <w:tr w:rsidR="000513CD" w:rsidRPr="001A69B5" w14:paraId="763131A1" w14:textId="77777777" w:rsidTr="00A77DBE">
        <w:trPr>
          <w:trHeight w:val="340"/>
        </w:trPr>
        <w:tc>
          <w:tcPr>
            <w:tcW w:w="680" w:type="dxa"/>
          </w:tcPr>
          <w:p w14:paraId="6BE02658" w14:textId="77777777" w:rsidR="000513CD" w:rsidRPr="001A69B5" w:rsidRDefault="000513CD" w:rsidP="001A69B5"/>
        </w:tc>
        <w:tc>
          <w:tcPr>
            <w:tcW w:w="680" w:type="dxa"/>
          </w:tcPr>
          <w:p w14:paraId="112BDD48" w14:textId="77777777" w:rsidR="000513CD" w:rsidRPr="001A69B5" w:rsidRDefault="0009509B" w:rsidP="001A69B5">
            <w:r w:rsidRPr="001A69B5">
              <w:t>60</w:t>
            </w:r>
          </w:p>
        </w:tc>
        <w:tc>
          <w:tcPr>
            <w:tcW w:w="5020" w:type="dxa"/>
          </w:tcPr>
          <w:p w14:paraId="5AD4C86E" w14:textId="77777777" w:rsidR="000513CD" w:rsidRPr="001A69B5" w:rsidRDefault="0009509B" w:rsidP="001A69B5">
            <w:proofErr w:type="spellStart"/>
            <w:r w:rsidRPr="001A69B5">
              <w:t>Tilskot</w:t>
            </w:r>
            <w:proofErr w:type="spellEnd"/>
            <w:r w:rsidRPr="001A69B5">
              <w:t xml:space="preserve"> til landslinjer</w:t>
            </w:r>
          </w:p>
        </w:tc>
        <w:tc>
          <w:tcPr>
            <w:tcW w:w="1580" w:type="dxa"/>
          </w:tcPr>
          <w:p w14:paraId="301A036C" w14:textId="77777777" w:rsidR="000513CD" w:rsidRPr="001A69B5" w:rsidRDefault="0009509B" w:rsidP="001A69B5">
            <w:r w:rsidRPr="001A69B5">
              <w:t>247 269 000</w:t>
            </w:r>
          </w:p>
        </w:tc>
        <w:tc>
          <w:tcPr>
            <w:tcW w:w="1580" w:type="dxa"/>
          </w:tcPr>
          <w:p w14:paraId="71020971" w14:textId="77777777" w:rsidR="000513CD" w:rsidRPr="001A69B5" w:rsidRDefault="000513CD" w:rsidP="001A69B5"/>
        </w:tc>
      </w:tr>
      <w:tr w:rsidR="000513CD" w:rsidRPr="001A69B5" w14:paraId="55A5848E" w14:textId="77777777" w:rsidTr="00A77DBE">
        <w:trPr>
          <w:trHeight w:val="340"/>
        </w:trPr>
        <w:tc>
          <w:tcPr>
            <w:tcW w:w="680" w:type="dxa"/>
          </w:tcPr>
          <w:p w14:paraId="5849D7CF" w14:textId="77777777" w:rsidR="000513CD" w:rsidRPr="001A69B5" w:rsidRDefault="000513CD" w:rsidP="001A69B5"/>
        </w:tc>
        <w:tc>
          <w:tcPr>
            <w:tcW w:w="680" w:type="dxa"/>
          </w:tcPr>
          <w:p w14:paraId="23E916D0" w14:textId="77777777" w:rsidR="000513CD" w:rsidRPr="001A69B5" w:rsidRDefault="0009509B" w:rsidP="001A69B5">
            <w:r w:rsidRPr="001A69B5">
              <w:t>63</w:t>
            </w:r>
          </w:p>
        </w:tc>
        <w:tc>
          <w:tcPr>
            <w:tcW w:w="5020" w:type="dxa"/>
          </w:tcPr>
          <w:p w14:paraId="401CF1A5" w14:textId="77777777" w:rsidR="000513CD" w:rsidRPr="001A69B5" w:rsidRDefault="0009509B" w:rsidP="001A69B5">
            <w:proofErr w:type="spellStart"/>
            <w:r w:rsidRPr="001A69B5">
              <w:t>Tilskot</w:t>
            </w:r>
            <w:proofErr w:type="spellEnd"/>
            <w:r w:rsidRPr="001A69B5">
              <w:t xml:space="preserve"> til samisk i grunnopplæringa, </w:t>
            </w:r>
            <w:r w:rsidRPr="001A69B5">
              <w:rPr>
                <w:rStyle w:val="kursiv"/>
              </w:rPr>
              <w:t xml:space="preserve">kan </w:t>
            </w:r>
            <w:proofErr w:type="spellStart"/>
            <w:r w:rsidRPr="001A69B5">
              <w:rPr>
                <w:rStyle w:val="kursiv"/>
              </w:rPr>
              <w:t>overførast</w:t>
            </w:r>
            <w:proofErr w:type="spellEnd"/>
          </w:p>
        </w:tc>
        <w:tc>
          <w:tcPr>
            <w:tcW w:w="1580" w:type="dxa"/>
          </w:tcPr>
          <w:p w14:paraId="316F16BE" w14:textId="77777777" w:rsidR="000513CD" w:rsidRPr="001A69B5" w:rsidRDefault="0009509B" w:rsidP="001A69B5">
            <w:r w:rsidRPr="001A69B5">
              <w:t>94 733 000</w:t>
            </w:r>
          </w:p>
        </w:tc>
        <w:tc>
          <w:tcPr>
            <w:tcW w:w="1580" w:type="dxa"/>
          </w:tcPr>
          <w:p w14:paraId="0DC83BA9" w14:textId="77777777" w:rsidR="000513CD" w:rsidRPr="001A69B5" w:rsidRDefault="000513CD" w:rsidP="001A69B5"/>
        </w:tc>
      </w:tr>
      <w:tr w:rsidR="000513CD" w:rsidRPr="001A69B5" w14:paraId="257ED94C" w14:textId="77777777" w:rsidTr="00A77DBE">
        <w:trPr>
          <w:trHeight w:val="600"/>
        </w:trPr>
        <w:tc>
          <w:tcPr>
            <w:tcW w:w="680" w:type="dxa"/>
          </w:tcPr>
          <w:p w14:paraId="49DB2456" w14:textId="77777777" w:rsidR="000513CD" w:rsidRPr="001A69B5" w:rsidRDefault="000513CD" w:rsidP="001A69B5"/>
        </w:tc>
        <w:tc>
          <w:tcPr>
            <w:tcW w:w="680" w:type="dxa"/>
          </w:tcPr>
          <w:p w14:paraId="770DCE88" w14:textId="77777777" w:rsidR="000513CD" w:rsidRPr="001A69B5" w:rsidRDefault="0009509B" w:rsidP="001A69B5">
            <w:r w:rsidRPr="001A69B5">
              <w:t>64</w:t>
            </w:r>
          </w:p>
        </w:tc>
        <w:tc>
          <w:tcPr>
            <w:tcW w:w="5020" w:type="dxa"/>
          </w:tcPr>
          <w:p w14:paraId="67B928B2" w14:textId="77777777" w:rsidR="000513CD" w:rsidRPr="001A69B5" w:rsidRDefault="0009509B" w:rsidP="001A69B5">
            <w:proofErr w:type="spellStart"/>
            <w:r w:rsidRPr="001A69B5">
              <w:t>Tilskot</w:t>
            </w:r>
            <w:proofErr w:type="spellEnd"/>
            <w:r w:rsidRPr="001A69B5">
              <w:t xml:space="preserve"> til opplæring av barn og unge som søker </w:t>
            </w:r>
            <w:proofErr w:type="spellStart"/>
            <w:r w:rsidRPr="001A69B5">
              <w:t>opphald</w:t>
            </w:r>
            <w:proofErr w:type="spellEnd"/>
            <w:r w:rsidRPr="001A69B5">
              <w:t xml:space="preserve"> i </w:t>
            </w:r>
            <w:proofErr w:type="spellStart"/>
            <w:r w:rsidRPr="001A69B5">
              <w:t>Noreg</w:t>
            </w:r>
            <w:proofErr w:type="spellEnd"/>
          </w:p>
        </w:tc>
        <w:tc>
          <w:tcPr>
            <w:tcW w:w="1580" w:type="dxa"/>
          </w:tcPr>
          <w:p w14:paraId="455B2714" w14:textId="77777777" w:rsidR="000513CD" w:rsidRPr="001A69B5" w:rsidRDefault="0009509B" w:rsidP="001A69B5">
            <w:r w:rsidRPr="001A69B5">
              <w:t>30 705 000</w:t>
            </w:r>
          </w:p>
        </w:tc>
        <w:tc>
          <w:tcPr>
            <w:tcW w:w="1580" w:type="dxa"/>
          </w:tcPr>
          <w:p w14:paraId="54F7121E" w14:textId="77777777" w:rsidR="000513CD" w:rsidRPr="001A69B5" w:rsidRDefault="000513CD" w:rsidP="001A69B5"/>
        </w:tc>
      </w:tr>
      <w:tr w:rsidR="000513CD" w:rsidRPr="001A69B5" w14:paraId="416B293E" w14:textId="77777777" w:rsidTr="00A77DBE">
        <w:trPr>
          <w:trHeight w:val="600"/>
        </w:trPr>
        <w:tc>
          <w:tcPr>
            <w:tcW w:w="680" w:type="dxa"/>
          </w:tcPr>
          <w:p w14:paraId="0E630EA1" w14:textId="77777777" w:rsidR="000513CD" w:rsidRPr="001A69B5" w:rsidRDefault="000513CD" w:rsidP="001A69B5"/>
        </w:tc>
        <w:tc>
          <w:tcPr>
            <w:tcW w:w="680" w:type="dxa"/>
          </w:tcPr>
          <w:p w14:paraId="0934FE0C" w14:textId="77777777" w:rsidR="000513CD" w:rsidRPr="001A69B5" w:rsidRDefault="0009509B" w:rsidP="001A69B5">
            <w:r w:rsidRPr="001A69B5">
              <w:t>65</w:t>
            </w:r>
          </w:p>
        </w:tc>
        <w:tc>
          <w:tcPr>
            <w:tcW w:w="5020" w:type="dxa"/>
          </w:tcPr>
          <w:p w14:paraId="5102D7BE" w14:textId="77777777" w:rsidR="000513CD" w:rsidRPr="001A69B5" w:rsidRDefault="0009509B" w:rsidP="001A69B5">
            <w:r w:rsidRPr="001A69B5">
              <w:t xml:space="preserve">Rentekompensasjon for </w:t>
            </w:r>
            <w:proofErr w:type="spellStart"/>
            <w:r w:rsidRPr="001A69B5">
              <w:t>skule</w:t>
            </w:r>
            <w:proofErr w:type="spellEnd"/>
            <w:r w:rsidRPr="001A69B5">
              <w:t xml:space="preserve">- og </w:t>
            </w:r>
            <w:proofErr w:type="spellStart"/>
            <w:r w:rsidRPr="001A69B5">
              <w:t>symjeanlegg</w:t>
            </w:r>
            <w:proofErr w:type="spellEnd"/>
            <w:r w:rsidRPr="001A69B5">
              <w:t xml:space="preserve">, </w:t>
            </w:r>
            <w:r w:rsidRPr="001A69B5">
              <w:br/>
            </w:r>
            <w:r w:rsidRPr="001A69B5">
              <w:rPr>
                <w:rStyle w:val="kursiv"/>
              </w:rPr>
              <w:t xml:space="preserve">kan </w:t>
            </w:r>
            <w:proofErr w:type="spellStart"/>
            <w:r w:rsidRPr="001A69B5">
              <w:rPr>
                <w:rStyle w:val="kursiv"/>
              </w:rPr>
              <w:t>overførast</w:t>
            </w:r>
            <w:proofErr w:type="spellEnd"/>
          </w:p>
        </w:tc>
        <w:tc>
          <w:tcPr>
            <w:tcW w:w="1580" w:type="dxa"/>
          </w:tcPr>
          <w:p w14:paraId="751B7581" w14:textId="77777777" w:rsidR="000513CD" w:rsidRPr="001A69B5" w:rsidRDefault="0009509B" w:rsidP="001A69B5">
            <w:r w:rsidRPr="001A69B5">
              <w:t>128 796 000</w:t>
            </w:r>
          </w:p>
        </w:tc>
        <w:tc>
          <w:tcPr>
            <w:tcW w:w="1580" w:type="dxa"/>
          </w:tcPr>
          <w:p w14:paraId="3977BBC4" w14:textId="77777777" w:rsidR="000513CD" w:rsidRPr="001A69B5" w:rsidRDefault="000513CD" w:rsidP="001A69B5"/>
        </w:tc>
      </w:tr>
      <w:tr w:rsidR="000513CD" w:rsidRPr="001A69B5" w14:paraId="62D5E3CA" w14:textId="77777777" w:rsidTr="00A77DBE">
        <w:trPr>
          <w:trHeight w:val="600"/>
        </w:trPr>
        <w:tc>
          <w:tcPr>
            <w:tcW w:w="680" w:type="dxa"/>
          </w:tcPr>
          <w:p w14:paraId="4719FD99" w14:textId="77777777" w:rsidR="000513CD" w:rsidRPr="001A69B5" w:rsidRDefault="000513CD" w:rsidP="001A69B5"/>
        </w:tc>
        <w:tc>
          <w:tcPr>
            <w:tcW w:w="680" w:type="dxa"/>
          </w:tcPr>
          <w:p w14:paraId="4B22BAC3" w14:textId="77777777" w:rsidR="000513CD" w:rsidRPr="001A69B5" w:rsidRDefault="0009509B" w:rsidP="001A69B5">
            <w:r w:rsidRPr="001A69B5">
              <w:t>66</w:t>
            </w:r>
          </w:p>
        </w:tc>
        <w:tc>
          <w:tcPr>
            <w:tcW w:w="5020" w:type="dxa"/>
          </w:tcPr>
          <w:p w14:paraId="0E639F10" w14:textId="77777777" w:rsidR="000513CD" w:rsidRPr="001A69B5" w:rsidRDefault="0009509B" w:rsidP="001A69B5">
            <w:proofErr w:type="spellStart"/>
            <w:r w:rsidRPr="001A69B5">
              <w:t>Tilskot</w:t>
            </w:r>
            <w:proofErr w:type="spellEnd"/>
            <w:r w:rsidRPr="001A69B5">
              <w:t xml:space="preserve"> til </w:t>
            </w:r>
            <w:proofErr w:type="spellStart"/>
            <w:r w:rsidRPr="001A69B5">
              <w:t>skuleturar</w:t>
            </w:r>
            <w:proofErr w:type="spellEnd"/>
            <w:r w:rsidRPr="001A69B5">
              <w:t xml:space="preserve"> i samband med handlingsplan mot antisemittisme</w:t>
            </w:r>
          </w:p>
        </w:tc>
        <w:tc>
          <w:tcPr>
            <w:tcW w:w="1580" w:type="dxa"/>
          </w:tcPr>
          <w:p w14:paraId="1ED9E296" w14:textId="77777777" w:rsidR="000513CD" w:rsidRPr="001A69B5" w:rsidRDefault="0009509B" w:rsidP="001A69B5">
            <w:r w:rsidRPr="001A69B5">
              <w:t>15 477 000</w:t>
            </w:r>
          </w:p>
        </w:tc>
        <w:tc>
          <w:tcPr>
            <w:tcW w:w="1580" w:type="dxa"/>
          </w:tcPr>
          <w:p w14:paraId="27D649B1" w14:textId="77777777" w:rsidR="000513CD" w:rsidRPr="001A69B5" w:rsidRDefault="000513CD" w:rsidP="001A69B5"/>
        </w:tc>
      </w:tr>
      <w:tr w:rsidR="000513CD" w:rsidRPr="001A69B5" w14:paraId="312225FB" w14:textId="77777777" w:rsidTr="00A77DBE">
        <w:trPr>
          <w:trHeight w:val="340"/>
        </w:trPr>
        <w:tc>
          <w:tcPr>
            <w:tcW w:w="680" w:type="dxa"/>
          </w:tcPr>
          <w:p w14:paraId="4290AA14" w14:textId="77777777" w:rsidR="000513CD" w:rsidRPr="001A69B5" w:rsidRDefault="000513CD" w:rsidP="001A69B5"/>
        </w:tc>
        <w:tc>
          <w:tcPr>
            <w:tcW w:w="680" w:type="dxa"/>
          </w:tcPr>
          <w:p w14:paraId="42D9981C" w14:textId="77777777" w:rsidR="000513CD" w:rsidRPr="001A69B5" w:rsidRDefault="0009509B" w:rsidP="001A69B5">
            <w:r w:rsidRPr="001A69B5">
              <w:t>67</w:t>
            </w:r>
          </w:p>
        </w:tc>
        <w:tc>
          <w:tcPr>
            <w:tcW w:w="5020" w:type="dxa"/>
          </w:tcPr>
          <w:p w14:paraId="30AD31A8" w14:textId="77777777" w:rsidR="000513CD" w:rsidRPr="001A69B5" w:rsidRDefault="0009509B" w:rsidP="001A69B5">
            <w:proofErr w:type="spellStart"/>
            <w:r w:rsidRPr="001A69B5">
              <w:t>Tilskot</w:t>
            </w:r>
            <w:proofErr w:type="spellEnd"/>
            <w:r w:rsidRPr="001A69B5">
              <w:t xml:space="preserve"> til opplæring i kvensk eller finsk</w:t>
            </w:r>
          </w:p>
        </w:tc>
        <w:tc>
          <w:tcPr>
            <w:tcW w:w="1580" w:type="dxa"/>
          </w:tcPr>
          <w:p w14:paraId="7F56B871" w14:textId="77777777" w:rsidR="000513CD" w:rsidRPr="001A69B5" w:rsidRDefault="0009509B" w:rsidP="001A69B5">
            <w:r w:rsidRPr="001A69B5">
              <w:t>9 154 000</w:t>
            </w:r>
          </w:p>
        </w:tc>
        <w:tc>
          <w:tcPr>
            <w:tcW w:w="1580" w:type="dxa"/>
          </w:tcPr>
          <w:p w14:paraId="3CEED304" w14:textId="77777777" w:rsidR="000513CD" w:rsidRPr="001A69B5" w:rsidRDefault="000513CD" w:rsidP="001A69B5"/>
        </w:tc>
      </w:tr>
      <w:tr w:rsidR="000513CD" w:rsidRPr="001A69B5" w14:paraId="1B20A1D1" w14:textId="77777777" w:rsidTr="00A77DBE">
        <w:trPr>
          <w:trHeight w:val="340"/>
        </w:trPr>
        <w:tc>
          <w:tcPr>
            <w:tcW w:w="680" w:type="dxa"/>
          </w:tcPr>
          <w:p w14:paraId="0617ECBF" w14:textId="77777777" w:rsidR="000513CD" w:rsidRPr="001A69B5" w:rsidRDefault="000513CD" w:rsidP="001A69B5"/>
        </w:tc>
        <w:tc>
          <w:tcPr>
            <w:tcW w:w="680" w:type="dxa"/>
          </w:tcPr>
          <w:p w14:paraId="5EE217B4" w14:textId="77777777" w:rsidR="000513CD" w:rsidRPr="001A69B5" w:rsidRDefault="0009509B" w:rsidP="001A69B5">
            <w:r w:rsidRPr="001A69B5">
              <w:t>68</w:t>
            </w:r>
          </w:p>
        </w:tc>
        <w:tc>
          <w:tcPr>
            <w:tcW w:w="5020" w:type="dxa"/>
          </w:tcPr>
          <w:p w14:paraId="22B436B3" w14:textId="77777777" w:rsidR="000513CD" w:rsidRPr="001A69B5" w:rsidRDefault="0009509B" w:rsidP="001A69B5">
            <w:proofErr w:type="spellStart"/>
            <w:r w:rsidRPr="001A69B5">
              <w:t>Tilskot</w:t>
            </w:r>
            <w:proofErr w:type="spellEnd"/>
            <w:r w:rsidRPr="001A69B5">
              <w:t xml:space="preserve"> til opplæring i kriminalomsorga</w:t>
            </w:r>
          </w:p>
        </w:tc>
        <w:tc>
          <w:tcPr>
            <w:tcW w:w="1580" w:type="dxa"/>
          </w:tcPr>
          <w:p w14:paraId="76A3307D" w14:textId="77777777" w:rsidR="000513CD" w:rsidRPr="001A69B5" w:rsidRDefault="0009509B" w:rsidP="001A69B5">
            <w:r w:rsidRPr="001A69B5">
              <w:t>310 689 000</w:t>
            </w:r>
          </w:p>
        </w:tc>
        <w:tc>
          <w:tcPr>
            <w:tcW w:w="1580" w:type="dxa"/>
          </w:tcPr>
          <w:p w14:paraId="6D8825D7" w14:textId="77777777" w:rsidR="000513CD" w:rsidRPr="001A69B5" w:rsidRDefault="000513CD" w:rsidP="001A69B5"/>
        </w:tc>
      </w:tr>
      <w:tr w:rsidR="000513CD" w:rsidRPr="001A69B5" w14:paraId="79E9F46B" w14:textId="77777777" w:rsidTr="00A77DBE">
        <w:trPr>
          <w:trHeight w:val="340"/>
        </w:trPr>
        <w:tc>
          <w:tcPr>
            <w:tcW w:w="680" w:type="dxa"/>
          </w:tcPr>
          <w:p w14:paraId="4DEC9A61" w14:textId="77777777" w:rsidR="000513CD" w:rsidRPr="001A69B5" w:rsidRDefault="000513CD" w:rsidP="001A69B5"/>
        </w:tc>
        <w:tc>
          <w:tcPr>
            <w:tcW w:w="680" w:type="dxa"/>
          </w:tcPr>
          <w:p w14:paraId="08EB51B6" w14:textId="77777777" w:rsidR="000513CD" w:rsidRPr="001A69B5" w:rsidRDefault="0009509B" w:rsidP="001A69B5">
            <w:r w:rsidRPr="001A69B5">
              <w:t>69</w:t>
            </w:r>
          </w:p>
        </w:tc>
        <w:tc>
          <w:tcPr>
            <w:tcW w:w="5020" w:type="dxa"/>
          </w:tcPr>
          <w:p w14:paraId="46AA57C2" w14:textId="77777777" w:rsidR="000513CD" w:rsidRPr="001A69B5" w:rsidRDefault="0009509B" w:rsidP="001A69B5">
            <w:r w:rsidRPr="001A69B5">
              <w:t xml:space="preserve">Tiltak for fullføring av </w:t>
            </w:r>
            <w:proofErr w:type="spellStart"/>
            <w:r w:rsidRPr="001A69B5">
              <w:t>vidaregående</w:t>
            </w:r>
            <w:proofErr w:type="spellEnd"/>
            <w:r w:rsidRPr="001A69B5">
              <w:t xml:space="preserve"> opplæring</w:t>
            </w:r>
          </w:p>
        </w:tc>
        <w:tc>
          <w:tcPr>
            <w:tcW w:w="1580" w:type="dxa"/>
          </w:tcPr>
          <w:p w14:paraId="0FF58080" w14:textId="77777777" w:rsidR="000513CD" w:rsidRPr="001A69B5" w:rsidRDefault="0009509B" w:rsidP="001A69B5">
            <w:r w:rsidRPr="001A69B5">
              <w:t>718 834 000</w:t>
            </w:r>
          </w:p>
        </w:tc>
        <w:tc>
          <w:tcPr>
            <w:tcW w:w="1580" w:type="dxa"/>
          </w:tcPr>
          <w:p w14:paraId="584F6BDD" w14:textId="77777777" w:rsidR="000513CD" w:rsidRPr="001A69B5" w:rsidRDefault="000513CD" w:rsidP="001A69B5"/>
        </w:tc>
      </w:tr>
      <w:tr w:rsidR="000513CD" w:rsidRPr="001A69B5" w14:paraId="59655E22" w14:textId="77777777" w:rsidTr="00A77DBE">
        <w:trPr>
          <w:trHeight w:val="340"/>
        </w:trPr>
        <w:tc>
          <w:tcPr>
            <w:tcW w:w="680" w:type="dxa"/>
          </w:tcPr>
          <w:p w14:paraId="1F52A5BC" w14:textId="77777777" w:rsidR="000513CD" w:rsidRPr="001A69B5" w:rsidRDefault="000513CD" w:rsidP="001A69B5"/>
        </w:tc>
        <w:tc>
          <w:tcPr>
            <w:tcW w:w="680" w:type="dxa"/>
          </w:tcPr>
          <w:p w14:paraId="40ACD053" w14:textId="77777777" w:rsidR="000513CD" w:rsidRPr="001A69B5" w:rsidRDefault="0009509B" w:rsidP="001A69B5">
            <w:r w:rsidRPr="001A69B5">
              <w:t>74</w:t>
            </w:r>
          </w:p>
        </w:tc>
        <w:tc>
          <w:tcPr>
            <w:tcW w:w="5020" w:type="dxa"/>
          </w:tcPr>
          <w:p w14:paraId="40C0CE61" w14:textId="77777777" w:rsidR="000513CD" w:rsidRPr="001A69B5" w:rsidRDefault="0009509B" w:rsidP="001A69B5">
            <w:proofErr w:type="spellStart"/>
            <w:r w:rsidRPr="001A69B5">
              <w:t>Prosjekttilskot</w:t>
            </w:r>
            <w:proofErr w:type="spellEnd"/>
          </w:p>
        </w:tc>
        <w:tc>
          <w:tcPr>
            <w:tcW w:w="1580" w:type="dxa"/>
          </w:tcPr>
          <w:p w14:paraId="3FBA2AFE" w14:textId="77777777" w:rsidR="000513CD" w:rsidRPr="001A69B5" w:rsidRDefault="0009509B" w:rsidP="001A69B5">
            <w:r w:rsidRPr="001A69B5">
              <w:t>6 914 000</w:t>
            </w:r>
          </w:p>
        </w:tc>
        <w:tc>
          <w:tcPr>
            <w:tcW w:w="1580" w:type="dxa"/>
          </w:tcPr>
          <w:p w14:paraId="64101E40" w14:textId="77777777" w:rsidR="000513CD" w:rsidRPr="001A69B5" w:rsidRDefault="000513CD" w:rsidP="001A69B5"/>
        </w:tc>
      </w:tr>
      <w:tr w:rsidR="000513CD" w:rsidRPr="001A69B5" w14:paraId="020CC804" w14:textId="77777777" w:rsidTr="00A77DBE">
        <w:trPr>
          <w:trHeight w:val="340"/>
        </w:trPr>
        <w:tc>
          <w:tcPr>
            <w:tcW w:w="680" w:type="dxa"/>
          </w:tcPr>
          <w:p w14:paraId="20D912DF" w14:textId="77777777" w:rsidR="000513CD" w:rsidRPr="001A69B5" w:rsidRDefault="000513CD" w:rsidP="001A69B5"/>
        </w:tc>
        <w:tc>
          <w:tcPr>
            <w:tcW w:w="680" w:type="dxa"/>
          </w:tcPr>
          <w:p w14:paraId="42B5CAA8" w14:textId="77777777" w:rsidR="000513CD" w:rsidRPr="001A69B5" w:rsidRDefault="0009509B" w:rsidP="001A69B5">
            <w:r w:rsidRPr="001A69B5">
              <w:t>75</w:t>
            </w:r>
          </w:p>
        </w:tc>
        <w:tc>
          <w:tcPr>
            <w:tcW w:w="5020" w:type="dxa"/>
          </w:tcPr>
          <w:p w14:paraId="532C5A1C" w14:textId="77777777" w:rsidR="000513CD" w:rsidRPr="001A69B5" w:rsidRDefault="0009509B" w:rsidP="001A69B5">
            <w:proofErr w:type="spellStart"/>
            <w:r w:rsidRPr="001A69B5">
              <w:t>Grunntilskot</w:t>
            </w:r>
            <w:proofErr w:type="spellEnd"/>
          </w:p>
        </w:tc>
        <w:tc>
          <w:tcPr>
            <w:tcW w:w="1580" w:type="dxa"/>
          </w:tcPr>
          <w:p w14:paraId="6789BE29" w14:textId="77777777" w:rsidR="000513CD" w:rsidRPr="001A69B5" w:rsidRDefault="0009509B" w:rsidP="001A69B5">
            <w:r w:rsidRPr="001A69B5">
              <w:t>104 436 000</w:t>
            </w:r>
          </w:p>
        </w:tc>
        <w:tc>
          <w:tcPr>
            <w:tcW w:w="1580" w:type="dxa"/>
          </w:tcPr>
          <w:p w14:paraId="2A510A81" w14:textId="77777777" w:rsidR="000513CD" w:rsidRPr="001A69B5" w:rsidRDefault="0009509B" w:rsidP="001A69B5">
            <w:r w:rsidRPr="001A69B5">
              <w:t>1 805 689 000</w:t>
            </w:r>
          </w:p>
        </w:tc>
      </w:tr>
      <w:tr w:rsidR="000513CD" w:rsidRPr="001A69B5" w14:paraId="5546C628" w14:textId="77777777" w:rsidTr="00A77DBE">
        <w:trPr>
          <w:trHeight w:val="340"/>
        </w:trPr>
        <w:tc>
          <w:tcPr>
            <w:tcW w:w="680" w:type="dxa"/>
          </w:tcPr>
          <w:p w14:paraId="3F61EA11" w14:textId="77777777" w:rsidR="000513CD" w:rsidRPr="001A69B5" w:rsidRDefault="0009509B" w:rsidP="001A69B5">
            <w:r w:rsidRPr="001A69B5">
              <w:t>226</w:t>
            </w:r>
          </w:p>
        </w:tc>
        <w:tc>
          <w:tcPr>
            <w:tcW w:w="680" w:type="dxa"/>
          </w:tcPr>
          <w:p w14:paraId="2A5D52E4" w14:textId="77777777" w:rsidR="000513CD" w:rsidRPr="001A69B5" w:rsidRDefault="000513CD" w:rsidP="001A69B5"/>
        </w:tc>
        <w:tc>
          <w:tcPr>
            <w:tcW w:w="5020" w:type="dxa"/>
          </w:tcPr>
          <w:p w14:paraId="5941AE99" w14:textId="77777777" w:rsidR="000513CD" w:rsidRPr="001A69B5" w:rsidRDefault="0009509B" w:rsidP="001A69B5">
            <w:r w:rsidRPr="001A69B5">
              <w:t>Kvalitetsutvikling i grunnopplæringa</w:t>
            </w:r>
          </w:p>
        </w:tc>
        <w:tc>
          <w:tcPr>
            <w:tcW w:w="1580" w:type="dxa"/>
          </w:tcPr>
          <w:p w14:paraId="47D3FF25" w14:textId="77777777" w:rsidR="000513CD" w:rsidRPr="001A69B5" w:rsidRDefault="000513CD" w:rsidP="001A69B5"/>
        </w:tc>
        <w:tc>
          <w:tcPr>
            <w:tcW w:w="1580" w:type="dxa"/>
          </w:tcPr>
          <w:p w14:paraId="2AF006EF" w14:textId="77777777" w:rsidR="000513CD" w:rsidRPr="001A69B5" w:rsidRDefault="000513CD" w:rsidP="001A69B5"/>
        </w:tc>
      </w:tr>
      <w:tr w:rsidR="000513CD" w:rsidRPr="001A69B5" w14:paraId="5714EAB2" w14:textId="77777777" w:rsidTr="00A77DBE">
        <w:trPr>
          <w:trHeight w:val="340"/>
        </w:trPr>
        <w:tc>
          <w:tcPr>
            <w:tcW w:w="680" w:type="dxa"/>
          </w:tcPr>
          <w:p w14:paraId="172CC360" w14:textId="77777777" w:rsidR="000513CD" w:rsidRPr="001A69B5" w:rsidRDefault="000513CD" w:rsidP="001A69B5"/>
        </w:tc>
        <w:tc>
          <w:tcPr>
            <w:tcW w:w="680" w:type="dxa"/>
          </w:tcPr>
          <w:p w14:paraId="2B50015C" w14:textId="77777777" w:rsidR="000513CD" w:rsidRPr="001A69B5" w:rsidRDefault="0009509B" w:rsidP="001A69B5">
            <w:r w:rsidRPr="001A69B5">
              <w:t>21</w:t>
            </w:r>
          </w:p>
        </w:tc>
        <w:tc>
          <w:tcPr>
            <w:tcW w:w="5020" w:type="dxa"/>
          </w:tcPr>
          <w:p w14:paraId="3750E4D7"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3567CB59" w14:textId="77777777" w:rsidR="000513CD" w:rsidRPr="001A69B5" w:rsidRDefault="0009509B" w:rsidP="001A69B5">
            <w:r w:rsidRPr="001A69B5">
              <w:t>1 697 667 000</w:t>
            </w:r>
          </w:p>
        </w:tc>
        <w:tc>
          <w:tcPr>
            <w:tcW w:w="1580" w:type="dxa"/>
          </w:tcPr>
          <w:p w14:paraId="69F0D47F" w14:textId="77777777" w:rsidR="000513CD" w:rsidRPr="001A69B5" w:rsidRDefault="000513CD" w:rsidP="001A69B5"/>
        </w:tc>
      </w:tr>
      <w:tr w:rsidR="000513CD" w:rsidRPr="001A69B5" w14:paraId="24BBA735" w14:textId="77777777" w:rsidTr="00A77DBE">
        <w:trPr>
          <w:trHeight w:val="340"/>
        </w:trPr>
        <w:tc>
          <w:tcPr>
            <w:tcW w:w="680" w:type="dxa"/>
          </w:tcPr>
          <w:p w14:paraId="587C9158" w14:textId="77777777" w:rsidR="000513CD" w:rsidRPr="001A69B5" w:rsidRDefault="000513CD" w:rsidP="001A69B5"/>
        </w:tc>
        <w:tc>
          <w:tcPr>
            <w:tcW w:w="680" w:type="dxa"/>
          </w:tcPr>
          <w:p w14:paraId="3DE0BF46" w14:textId="77777777" w:rsidR="000513CD" w:rsidRPr="001A69B5" w:rsidRDefault="0009509B" w:rsidP="001A69B5">
            <w:r w:rsidRPr="001A69B5">
              <w:t>22</w:t>
            </w:r>
          </w:p>
        </w:tc>
        <w:tc>
          <w:tcPr>
            <w:tcW w:w="5020" w:type="dxa"/>
          </w:tcPr>
          <w:p w14:paraId="7216C641" w14:textId="77777777" w:rsidR="000513CD" w:rsidRPr="001A69B5" w:rsidRDefault="0009509B" w:rsidP="001A69B5">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p>
        </w:tc>
        <w:tc>
          <w:tcPr>
            <w:tcW w:w="1580" w:type="dxa"/>
          </w:tcPr>
          <w:p w14:paraId="6EC0A60B" w14:textId="77777777" w:rsidR="000513CD" w:rsidRPr="001A69B5" w:rsidRDefault="0009509B" w:rsidP="001A69B5">
            <w:r w:rsidRPr="001A69B5">
              <w:t>1 683 724 000</w:t>
            </w:r>
          </w:p>
        </w:tc>
        <w:tc>
          <w:tcPr>
            <w:tcW w:w="1580" w:type="dxa"/>
          </w:tcPr>
          <w:p w14:paraId="6FAEECB4" w14:textId="77777777" w:rsidR="000513CD" w:rsidRPr="001A69B5" w:rsidRDefault="000513CD" w:rsidP="001A69B5"/>
        </w:tc>
      </w:tr>
      <w:tr w:rsidR="000513CD" w:rsidRPr="001A69B5" w14:paraId="39F6C195" w14:textId="77777777" w:rsidTr="00A77DBE">
        <w:trPr>
          <w:trHeight w:val="340"/>
        </w:trPr>
        <w:tc>
          <w:tcPr>
            <w:tcW w:w="680" w:type="dxa"/>
          </w:tcPr>
          <w:p w14:paraId="4E0A72CC" w14:textId="77777777" w:rsidR="000513CD" w:rsidRPr="001A69B5" w:rsidRDefault="000513CD" w:rsidP="001A69B5"/>
        </w:tc>
        <w:tc>
          <w:tcPr>
            <w:tcW w:w="680" w:type="dxa"/>
          </w:tcPr>
          <w:p w14:paraId="01E2CE16" w14:textId="77777777" w:rsidR="000513CD" w:rsidRPr="001A69B5" w:rsidRDefault="0009509B" w:rsidP="001A69B5">
            <w:r w:rsidRPr="001A69B5">
              <w:t>45</w:t>
            </w:r>
          </w:p>
        </w:tc>
        <w:tc>
          <w:tcPr>
            <w:tcW w:w="5020" w:type="dxa"/>
          </w:tcPr>
          <w:p w14:paraId="7508CA87"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6D4E8126" w14:textId="77777777" w:rsidR="000513CD" w:rsidRPr="001A69B5" w:rsidRDefault="0009509B" w:rsidP="001A69B5">
            <w:r w:rsidRPr="001A69B5">
              <w:t>44 000 000</w:t>
            </w:r>
          </w:p>
        </w:tc>
        <w:tc>
          <w:tcPr>
            <w:tcW w:w="1580" w:type="dxa"/>
          </w:tcPr>
          <w:p w14:paraId="77BD7321" w14:textId="77777777" w:rsidR="000513CD" w:rsidRPr="001A69B5" w:rsidRDefault="000513CD" w:rsidP="001A69B5"/>
        </w:tc>
      </w:tr>
      <w:tr w:rsidR="000513CD" w:rsidRPr="001A69B5" w14:paraId="2F524250" w14:textId="77777777" w:rsidTr="00A77DBE">
        <w:trPr>
          <w:trHeight w:val="600"/>
        </w:trPr>
        <w:tc>
          <w:tcPr>
            <w:tcW w:w="680" w:type="dxa"/>
          </w:tcPr>
          <w:p w14:paraId="4A6D5010" w14:textId="77777777" w:rsidR="000513CD" w:rsidRPr="001A69B5" w:rsidRDefault="000513CD" w:rsidP="001A69B5"/>
        </w:tc>
        <w:tc>
          <w:tcPr>
            <w:tcW w:w="680" w:type="dxa"/>
          </w:tcPr>
          <w:p w14:paraId="5EA554F8" w14:textId="77777777" w:rsidR="000513CD" w:rsidRPr="001A69B5" w:rsidRDefault="0009509B" w:rsidP="001A69B5">
            <w:r w:rsidRPr="001A69B5">
              <w:t>61</w:t>
            </w:r>
          </w:p>
        </w:tc>
        <w:tc>
          <w:tcPr>
            <w:tcW w:w="5020" w:type="dxa"/>
          </w:tcPr>
          <w:p w14:paraId="07B9A229" w14:textId="77777777" w:rsidR="000513CD" w:rsidRPr="001A69B5" w:rsidRDefault="0009509B" w:rsidP="001A69B5">
            <w:proofErr w:type="spellStart"/>
            <w:r w:rsidRPr="001A69B5">
              <w:t>Tilskotsordning</w:t>
            </w:r>
            <w:proofErr w:type="spellEnd"/>
            <w:r w:rsidRPr="001A69B5">
              <w:t xml:space="preserve"> til rettleiing for nyutdanna </w:t>
            </w:r>
            <w:proofErr w:type="spellStart"/>
            <w:r w:rsidRPr="001A69B5">
              <w:t>nytilsette</w:t>
            </w:r>
            <w:proofErr w:type="spellEnd"/>
            <w:r w:rsidRPr="001A69B5">
              <w:t xml:space="preserve"> </w:t>
            </w:r>
            <w:proofErr w:type="spellStart"/>
            <w:r w:rsidRPr="001A69B5">
              <w:t>lærarar</w:t>
            </w:r>
            <w:proofErr w:type="spellEnd"/>
          </w:p>
        </w:tc>
        <w:tc>
          <w:tcPr>
            <w:tcW w:w="1580" w:type="dxa"/>
          </w:tcPr>
          <w:p w14:paraId="778EC03B" w14:textId="77777777" w:rsidR="000513CD" w:rsidRPr="001A69B5" w:rsidRDefault="0009509B" w:rsidP="001A69B5">
            <w:r w:rsidRPr="001A69B5">
              <w:t>61 919 000</w:t>
            </w:r>
          </w:p>
        </w:tc>
        <w:tc>
          <w:tcPr>
            <w:tcW w:w="1580" w:type="dxa"/>
          </w:tcPr>
          <w:p w14:paraId="3A718042" w14:textId="77777777" w:rsidR="000513CD" w:rsidRPr="001A69B5" w:rsidRDefault="000513CD" w:rsidP="001A69B5"/>
        </w:tc>
      </w:tr>
      <w:tr w:rsidR="000513CD" w:rsidRPr="001A69B5" w14:paraId="5DF7E75B" w14:textId="77777777" w:rsidTr="00A77DBE">
        <w:trPr>
          <w:trHeight w:val="340"/>
        </w:trPr>
        <w:tc>
          <w:tcPr>
            <w:tcW w:w="680" w:type="dxa"/>
          </w:tcPr>
          <w:p w14:paraId="01C6C4D8" w14:textId="77777777" w:rsidR="000513CD" w:rsidRPr="001A69B5" w:rsidRDefault="000513CD" w:rsidP="001A69B5"/>
        </w:tc>
        <w:tc>
          <w:tcPr>
            <w:tcW w:w="680" w:type="dxa"/>
          </w:tcPr>
          <w:p w14:paraId="417A3469" w14:textId="77777777" w:rsidR="000513CD" w:rsidRPr="001A69B5" w:rsidRDefault="0009509B" w:rsidP="001A69B5">
            <w:r w:rsidRPr="001A69B5">
              <w:t>64</w:t>
            </w:r>
          </w:p>
        </w:tc>
        <w:tc>
          <w:tcPr>
            <w:tcW w:w="5020" w:type="dxa"/>
          </w:tcPr>
          <w:p w14:paraId="083984DB" w14:textId="77777777" w:rsidR="000513CD" w:rsidRPr="001A69B5" w:rsidRDefault="0009509B" w:rsidP="001A69B5">
            <w:r w:rsidRPr="001A69B5">
              <w:t>Programfinansiering av 0-24-samarbeidet</w:t>
            </w:r>
          </w:p>
        </w:tc>
        <w:tc>
          <w:tcPr>
            <w:tcW w:w="1580" w:type="dxa"/>
          </w:tcPr>
          <w:p w14:paraId="21AA6E79" w14:textId="77777777" w:rsidR="000513CD" w:rsidRPr="001A69B5" w:rsidRDefault="0009509B" w:rsidP="001A69B5">
            <w:r w:rsidRPr="001A69B5">
              <w:t>41 583 000</w:t>
            </w:r>
          </w:p>
        </w:tc>
        <w:tc>
          <w:tcPr>
            <w:tcW w:w="1580" w:type="dxa"/>
          </w:tcPr>
          <w:p w14:paraId="225CD22E" w14:textId="77777777" w:rsidR="000513CD" w:rsidRPr="001A69B5" w:rsidRDefault="000513CD" w:rsidP="001A69B5"/>
        </w:tc>
      </w:tr>
      <w:tr w:rsidR="000513CD" w:rsidRPr="001A69B5" w14:paraId="3056E998" w14:textId="77777777" w:rsidTr="00A77DBE">
        <w:trPr>
          <w:trHeight w:val="340"/>
        </w:trPr>
        <w:tc>
          <w:tcPr>
            <w:tcW w:w="680" w:type="dxa"/>
          </w:tcPr>
          <w:p w14:paraId="0A737430" w14:textId="77777777" w:rsidR="000513CD" w:rsidRPr="001A69B5" w:rsidRDefault="000513CD" w:rsidP="001A69B5"/>
        </w:tc>
        <w:tc>
          <w:tcPr>
            <w:tcW w:w="680" w:type="dxa"/>
          </w:tcPr>
          <w:p w14:paraId="0A3D1F05" w14:textId="77777777" w:rsidR="000513CD" w:rsidRPr="001A69B5" w:rsidRDefault="0009509B" w:rsidP="001A69B5">
            <w:r w:rsidRPr="001A69B5">
              <w:t>71</w:t>
            </w:r>
          </w:p>
        </w:tc>
        <w:tc>
          <w:tcPr>
            <w:tcW w:w="5020" w:type="dxa"/>
          </w:tcPr>
          <w:p w14:paraId="65DBC487" w14:textId="77777777" w:rsidR="000513CD" w:rsidRPr="001A69B5" w:rsidRDefault="0009509B" w:rsidP="001A69B5">
            <w:proofErr w:type="spellStart"/>
            <w:r w:rsidRPr="001A69B5">
              <w:t>Tilskot</w:t>
            </w:r>
            <w:proofErr w:type="spellEnd"/>
            <w:r w:rsidRPr="001A69B5">
              <w:t xml:space="preserve"> til vitensenter</w:t>
            </w:r>
          </w:p>
        </w:tc>
        <w:tc>
          <w:tcPr>
            <w:tcW w:w="1580" w:type="dxa"/>
          </w:tcPr>
          <w:p w14:paraId="3B0F5459" w14:textId="77777777" w:rsidR="000513CD" w:rsidRPr="001A69B5" w:rsidRDefault="0009509B" w:rsidP="001A69B5">
            <w:r w:rsidRPr="001A69B5">
              <w:t>94 651 000</w:t>
            </w:r>
          </w:p>
        </w:tc>
        <w:tc>
          <w:tcPr>
            <w:tcW w:w="1580" w:type="dxa"/>
          </w:tcPr>
          <w:p w14:paraId="5623A3FC" w14:textId="77777777" w:rsidR="000513CD" w:rsidRPr="001A69B5" w:rsidRDefault="0009509B" w:rsidP="001A69B5">
            <w:r w:rsidRPr="001A69B5">
              <w:t>3 623 544 000</w:t>
            </w:r>
          </w:p>
        </w:tc>
      </w:tr>
      <w:tr w:rsidR="000513CD" w:rsidRPr="001A69B5" w14:paraId="3C43615E" w14:textId="77777777" w:rsidTr="00A77DBE">
        <w:trPr>
          <w:trHeight w:val="340"/>
        </w:trPr>
        <w:tc>
          <w:tcPr>
            <w:tcW w:w="680" w:type="dxa"/>
          </w:tcPr>
          <w:p w14:paraId="114C270A" w14:textId="77777777" w:rsidR="000513CD" w:rsidRPr="001A69B5" w:rsidRDefault="0009509B" w:rsidP="001A69B5">
            <w:r w:rsidRPr="001A69B5">
              <w:t>227</w:t>
            </w:r>
          </w:p>
        </w:tc>
        <w:tc>
          <w:tcPr>
            <w:tcW w:w="680" w:type="dxa"/>
          </w:tcPr>
          <w:p w14:paraId="318274AA" w14:textId="77777777" w:rsidR="000513CD" w:rsidRPr="001A69B5" w:rsidRDefault="000513CD" w:rsidP="001A69B5"/>
        </w:tc>
        <w:tc>
          <w:tcPr>
            <w:tcW w:w="5020" w:type="dxa"/>
          </w:tcPr>
          <w:p w14:paraId="74C262EA" w14:textId="77777777" w:rsidR="000513CD" w:rsidRPr="001A69B5" w:rsidRDefault="0009509B" w:rsidP="001A69B5">
            <w:proofErr w:type="spellStart"/>
            <w:r w:rsidRPr="001A69B5">
              <w:t>Tilskot</w:t>
            </w:r>
            <w:proofErr w:type="spellEnd"/>
            <w:r w:rsidRPr="001A69B5">
              <w:t xml:space="preserve"> til </w:t>
            </w:r>
            <w:proofErr w:type="spellStart"/>
            <w:r w:rsidRPr="001A69B5">
              <w:t>særskilde</w:t>
            </w:r>
            <w:proofErr w:type="spellEnd"/>
            <w:r w:rsidRPr="001A69B5">
              <w:t xml:space="preserve"> </w:t>
            </w:r>
            <w:proofErr w:type="spellStart"/>
            <w:r w:rsidRPr="001A69B5">
              <w:t>skular</w:t>
            </w:r>
            <w:proofErr w:type="spellEnd"/>
          </w:p>
        </w:tc>
        <w:tc>
          <w:tcPr>
            <w:tcW w:w="1580" w:type="dxa"/>
          </w:tcPr>
          <w:p w14:paraId="60599DF2" w14:textId="77777777" w:rsidR="000513CD" w:rsidRPr="001A69B5" w:rsidRDefault="000513CD" w:rsidP="001A69B5"/>
        </w:tc>
        <w:tc>
          <w:tcPr>
            <w:tcW w:w="1580" w:type="dxa"/>
          </w:tcPr>
          <w:p w14:paraId="690D3F54" w14:textId="77777777" w:rsidR="000513CD" w:rsidRPr="001A69B5" w:rsidRDefault="000513CD" w:rsidP="001A69B5"/>
        </w:tc>
      </w:tr>
      <w:tr w:rsidR="000513CD" w:rsidRPr="001A69B5" w14:paraId="7C9538C1" w14:textId="77777777" w:rsidTr="00A77DBE">
        <w:trPr>
          <w:trHeight w:val="340"/>
        </w:trPr>
        <w:tc>
          <w:tcPr>
            <w:tcW w:w="680" w:type="dxa"/>
          </w:tcPr>
          <w:p w14:paraId="7FFB238B" w14:textId="77777777" w:rsidR="000513CD" w:rsidRPr="001A69B5" w:rsidRDefault="000513CD" w:rsidP="001A69B5"/>
        </w:tc>
        <w:tc>
          <w:tcPr>
            <w:tcW w:w="680" w:type="dxa"/>
          </w:tcPr>
          <w:p w14:paraId="608F87E0" w14:textId="77777777" w:rsidR="000513CD" w:rsidRPr="001A69B5" w:rsidRDefault="0009509B" w:rsidP="001A69B5">
            <w:r w:rsidRPr="001A69B5">
              <w:t>63</w:t>
            </w:r>
          </w:p>
        </w:tc>
        <w:tc>
          <w:tcPr>
            <w:tcW w:w="5020" w:type="dxa"/>
          </w:tcPr>
          <w:p w14:paraId="7D5C8A4B" w14:textId="77777777" w:rsidR="000513CD" w:rsidRPr="001A69B5" w:rsidRDefault="0009509B" w:rsidP="001A69B5">
            <w:proofErr w:type="spellStart"/>
            <w:r w:rsidRPr="001A69B5">
              <w:t>Tilskot</w:t>
            </w:r>
            <w:proofErr w:type="spellEnd"/>
            <w:r w:rsidRPr="001A69B5">
              <w:t xml:space="preserve"> til </w:t>
            </w:r>
            <w:proofErr w:type="spellStart"/>
            <w:r w:rsidRPr="001A69B5">
              <w:t>kommunar</w:t>
            </w:r>
            <w:proofErr w:type="spellEnd"/>
            <w:r w:rsidRPr="001A69B5">
              <w:t xml:space="preserve"> og </w:t>
            </w:r>
            <w:proofErr w:type="spellStart"/>
            <w:r w:rsidRPr="001A69B5">
              <w:t>fylkeskommunar</w:t>
            </w:r>
            <w:proofErr w:type="spellEnd"/>
          </w:p>
        </w:tc>
        <w:tc>
          <w:tcPr>
            <w:tcW w:w="1580" w:type="dxa"/>
          </w:tcPr>
          <w:p w14:paraId="62324AFE" w14:textId="77777777" w:rsidR="000513CD" w:rsidRPr="001A69B5" w:rsidRDefault="0009509B" w:rsidP="001A69B5">
            <w:r w:rsidRPr="001A69B5">
              <w:t>44 552 000</w:t>
            </w:r>
          </w:p>
        </w:tc>
        <w:tc>
          <w:tcPr>
            <w:tcW w:w="1580" w:type="dxa"/>
          </w:tcPr>
          <w:p w14:paraId="3E73D3E8" w14:textId="77777777" w:rsidR="000513CD" w:rsidRPr="001A69B5" w:rsidRDefault="000513CD" w:rsidP="001A69B5"/>
        </w:tc>
      </w:tr>
      <w:tr w:rsidR="000513CD" w:rsidRPr="001A69B5" w14:paraId="6DEBF627" w14:textId="77777777" w:rsidTr="00A77DBE">
        <w:trPr>
          <w:trHeight w:val="340"/>
        </w:trPr>
        <w:tc>
          <w:tcPr>
            <w:tcW w:w="680" w:type="dxa"/>
          </w:tcPr>
          <w:p w14:paraId="03AF3D47" w14:textId="77777777" w:rsidR="000513CD" w:rsidRPr="001A69B5" w:rsidRDefault="000513CD" w:rsidP="001A69B5"/>
        </w:tc>
        <w:tc>
          <w:tcPr>
            <w:tcW w:w="680" w:type="dxa"/>
          </w:tcPr>
          <w:p w14:paraId="74CE7554" w14:textId="77777777" w:rsidR="000513CD" w:rsidRPr="001A69B5" w:rsidRDefault="0009509B" w:rsidP="001A69B5">
            <w:r w:rsidRPr="001A69B5">
              <w:t>78</w:t>
            </w:r>
          </w:p>
        </w:tc>
        <w:tc>
          <w:tcPr>
            <w:tcW w:w="5020" w:type="dxa"/>
          </w:tcPr>
          <w:p w14:paraId="2F77FB9F" w14:textId="77777777" w:rsidR="000513CD" w:rsidRPr="001A69B5" w:rsidRDefault="0009509B" w:rsidP="001A69B5">
            <w:proofErr w:type="spellStart"/>
            <w:r w:rsidRPr="001A69B5">
              <w:t>Tilskot</w:t>
            </w:r>
            <w:proofErr w:type="spellEnd"/>
          </w:p>
        </w:tc>
        <w:tc>
          <w:tcPr>
            <w:tcW w:w="1580" w:type="dxa"/>
          </w:tcPr>
          <w:p w14:paraId="28FCD004" w14:textId="77777777" w:rsidR="000513CD" w:rsidRPr="001A69B5" w:rsidRDefault="0009509B" w:rsidP="001A69B5">
            <w:r w:rsidRPr="001A69B5">
              <w:t>186 434 000</w:t>
            </w:r>
          </w:p>
        </w:tc>
        <w:tc>
          <w:tcPr>
            <w:tcW w:w="1580" w:type="dxa"/>
          </w:tcPr>
          <w:p w14:paraId="05C4E759" w14:textId="77777777" w:rsidR="000513CD" w:rsidRPr="001A69B5" w:rsidRDefault="0009509B" w:rsidP="001A69B5">
            <w:r w:rsidRPr="001A69B5">
              <w:t>230 986 000</w:t>
            </w:r>
          </w:p>
        </w:tc>
      </w:tr>
      <w:tr w:rsidR="000513CD" w:rsidRPr="001A69B5" w14:paraId="69C6A33D" w14:textId="77777777" w:rsidTr="00A77DBE">
        <w:trPr>
          <w:trHeight w:val="340"/>
        </w:trPr>
        <w:tc>
          <w:tcPr>
            <w:tcW w:w="680" w:type="dxa"/>
          </w:tcPr>
          <w:p w14:paraId="104F388C" w14:textId="77777777" w:rsidR="000513CD" w:rsidRPr="001A69B5" w:rsidRDefault="0009509B" w:rsidP="001A69B5">
            <w:r w:rsidRPr="001A69B5">
              <w:t>228</w:t>
            </w:r>
          </w:p>
        </w:tc>
        <w:tc>
          <w:tcPr>
            <w:tcW w:w="680" w:type="dxa"/>
          </w:tcPr>
          <w:p w14:paraId="4A39086F" w14:textId="77777777" w:rsidR="000513CD" w:rsidRPr="001A69B5" w:rsidRDefault="000513CD" w:rsidP="001A69B5"/>
        </w:tc>
        <w:tc>
          <w:tcPr>
            <w:tcW w:w="5020" w:type="dxa"/>
          </w:tcPr>
          <w:p w14:paraId="09055F4C" w14:textId="77777777" w:rsidR="000513CD" w:rsidRPr="001A69B5" w:rsidRDefault="0009509B" w:rsidP="001A69B5">
            <w:proofErr w:type="spellStart"/>
            <w:r w:rsidRPr="001A69B5">
              <w:t>Tilskot</w:t>
            </w:r>
            <w:proofErr w:type="spellEnd"/>
            <w:r w:rsidRPr="001A69B5">
              <w:t xml:space="preserve"> til </w:t>
            </w:r>
            <w:proofErr w:type="spellStart"/>
            <w:r w:rsidRPr="001A69B5">
              <w:t>frittståande</w:t>
            </w:r>
            <w:proofErr w:type="spellEnd"/>
            <w:r w:rsidRPr="001A69B5">
              <w:t xml:space="preserve"> </w:t>
            </w:r>
            <w:proofErr w:type="spellStart"/>
            <w:r w:rsidRPr="001A69B5">
              <w:t>skular</w:t>
            </w:r>
            <w:proofErr w:type="spellEnd"/>
            <w:r w:rsidRPr="001A69B5">
              <w:t xml:space="preserve"> o.a.</w:t>
            </w:r>
          </w:p>
        </w:tc>
        <w:tc>
          <w:tcPr>
            <w:tcW w:w="1580" w:type="dxa"/>
          </w:tcPr>
          <w:p w14:paraId="2E259956" w14:textId="77777777" w:rsidR="000513CD" w:rsidRPr="001A69B5" w:rsidRDefault="000513CD" w:rsidP="001A69B5"/>
        </w:tc>
        <w:tc>
          <w:tcPr>
            <w:tcW w:w="1580" w:type="dxa"/>
          </w:tcPr>
          <w:p w14:paraId="737850F4" w14:textId="77777777" w:rsidR="000513CD" w:rsidRPr="001A69B5" w:rsidRDefault="000513CD" w:rsidP="001A69B5"/>
        </w:tc>
      </w:tr>
      <w:tr w:rsidR="000513CD" w:rsidRPr="001A69B5" w14:paraId="3E1E8530" w14:textId="77777777" w:rsidTr="00A77DBE">
        <w:trPr>
          <w:trHeight w:val="340"/>
        </w:trPr>
        <w:tc>
          <w:tcPr>
            <w:tcW w:w="680" w:type="dxa"/>
          </w:tcPr>
          <w:p w14:paraId="04714C15" w14:textId="77777777" w:rsidR="000513CD" w:rsidRPr="001A69B5" w:rsidRDefault="000513CD" w:rsidP="001A69B5"/>
        </w:tc>
        <w:tc>
          <w:tcPr>
            <w:tcW w:w="680" w:type="dxa"/>
          </w:tcPr>
          <w:p w14:paraId="09806AD8" w14:textId="77777777" w:rsidR="000513CD" w:rsidRPr="001A69B5" w:rsidRDefault="0009509B" w:rsidP="001A69B5">
            <w:r w:rsidRPr="001A69B5">
              <w:t>70</w:t>
            </w:r>
          </w:p>
        </w:tc>
        <w:tc>
          <w:tcPr>
            <w:tcW w:w="5020" w:type="dxa"/>
          </w:tcPr>
          <w:p w14:paraId="1E8F9033" w14:textId="77777777" w:rsidR="000513CD" w:rsidRPr="001A69B5" w:rsidRDefault="0009509B" w:rsidP="001A69B5">
            <w:proofErr w:type="spellStart"/>
            <w:r w:rsidRPr="001A69B5">
              <w:t>Frittståande</w:t>
            </w:r>
            <w:proofErr w:type="spellEnd"/>
            <w:r w:rsidRPr="001A69B5">
              <w:t xml:space="preserve"> </w:t>
            </w:r>
            <w:proofErr w:type="spellStart"/>
            <w:r w:rsidRPr="001A69B5">
              <w:t>grunnskular</w:t>
            </w:r>
            <w:proofErr w:type="spellEnd"/>
            <w:r w:rsidRPr="001A69B5">
              <w:t xml:space="preserve">, </w:t>
            </w:r>
            <w:r w:rsidRPr="001A69B5">
              <w:rPr>
                <w:rStyle w:val="kursiv"/>
              </w:rPr>
              <w:t>overslagsløyving</w:t>
            </w:r>
          </w:p>
        </w:tc>
        <w:tc>
          <w:tcPr>
            <w:tcW w:w="1580" w:type="dxa"/>
          </w:tcPr>
          <w:p w14:paraId="049BC30E" w14:textId="77777777" w:rsidR="000513CD" w:rsidRPr="001A69B5" w:rsidRDefault="0009509B" w:rsidP="001A69B5">
            <w:r w:rsidRPr="001A69B5">
              <w:t>3 202 439 000</w:t>
            </w:r>
          </w:p>
        </w:tc>
        <w:tc>
          <w:tcPr>
            <w:tcW w:w="1580" w:type="dxa"/>
          </w:tcPr>
          <w:p w14:paraId="6696B159" w14:textId="77777777" w:rsidR="000513CD" w:rsidRPr="001A69B5" w:rsidRDefault="000513CD" w:rsidP="001A69B5"/>
        </w:tc>
      </w:tr>
      <w:tr w:rsidR="000513CD" w:rsidRPr="001A69B5" w14:paraId="7A529BD4" w14:textId="77777777" w:rsidTr="00A77DBE">
        <w:trPr>
          <w:trHeight w:val="340"/>
        </w:trPr>
        <w:tc>
          <w:tcPr>
            <w:tcW w:w="680" w:type="dxa"/>
          </w:tcPr>
          <w:p w14:paraId="33E864D2" w14:textId="77777777" w:rsidR="000513CD" w:rsidRPr="001A69B5" w:rsidRDefault="000513CD" w:rsidP="001A69B5"/>
        </w:tc>
        <w:tc>
          <w:tcPr>
            <w:tcW w:w="680" w:type="dxa"/>
          </w:tcPr>
          <w:p w14:paraId="757092B8" w14:textId="77777777" w:rsidR="000513CD" w:rsidRPr="001A69B5" w:rsidRDefault="0009509B" w:rsidP="001A69B5">
            <w:r w:rsidRPr="001A69B5">
              <w:t>71</w:t>
            </w:r>
          </w:p>
        </w:tc>
        <w:tc>
          <w:tcPr>
            <w:tcW w:w="5020" w:type="dxa"/>
          </w:tcPr>
          <w:p w14:paraId="7AB99327" w14:textId="77777777" w:rsidR="000513CD" w:rsidRPr="001A69B5" w:rsidRDefault="0009509B" w:rsidP="001A69B5">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w:t>
            </w:r>
            <w:r w:rsidRPr="001A69B5">
              <w:rPr>
                <w:rStyle w:val="kursiv"/>
              </w:rPr>
              <w:t>overslagsløyving</w:t>
            </w:r>
          </w:p>
        </w:tc>
        <w:tc>
          <w:tcPr>
            <w:tcW w:w="1580" w:type="dxa"/>
          </w:tcPr>
          <w:p w14:paraId="3C4F382D" w14:textId="77777777" w:rsidR="000513CD" w:rsidRPr="001A69B5" w:rsidRDefault="0009509B" w:rsidP="001A69B5">
            <w:r w:rsidRPr="001A69B5">
              <w:t>1 740 303 000</w:t>
            </w:r>
          </w:p>
        </w:tc>
        <w:tc>
          <w:tcPr>
            <w:tcW w:w="1580" w:type="dxa"/>
          </w:tcPr>
          <w:p w14:paraId="462AFDAC" w14:textId="77777777" w:rsidR="000513CD" w:rsidRPr="001A69B5" w:rsidRDefault="000513CD" w:rsidP="001A69B5"/>
        </w:tc>
      </w:tr>
      <w:tr w:rsidR="000513CD" w:rsidRPr="001A69B5" w14:paraId="713DFEBD" w14:textId="77777777" w:rsidTr="00A77DBE">
        <w:trPr>
          <w:trHeight w:val="600"/>
        </w:trPr>
        <w:tc>
          <w:tcPr>
            <w:tcW w:w="680" w:type="dxa"/>
          </w:tcPr>
          <w:p w14:paraId="4E3106E1" w14:textId="77777777" w:rsidR="000513CD" w:rsidRPr="001A69B5" w:rsidRDefault="000513CD" w:rsidP="001A69B5"/>
        </w:tc>
        <w:tc>
          <w:tcPr>
            <w:tcW w:w="680" w:type="dxa"/>
          </w:tcPr>
          <w:p w14:paraId="49E1D11C" w14:textId="77777777" w:rsidR="000513CD" w:rsidRPr="001A69B5" w:rsidRDefault="0009509B" w:rsidP="001A69B5">
            <w:r w:rsidRPr="001A69B5">
              <w:t>72</w:t>
            </w:r>
          </w:p>
        </w:tc>
        <w:tc>
          <w:tcPr>
            <w:tcW w:w="5020" w:type="dxa"/>
          </w:tcPr>
          <w:p w14:paraId="7720042C" w14:textId="77777777" w:rsidR="000513CD" w:rsidRPr="001A69B5" w:rsidRDefault="0009509B" w:rsidP="001A69B5">
            <w:r w:rsidRPr="001A69B5">
              <w:t xml:space="preserve">Diverse </w:t>
            </w:r>
            <w:proofErr w:type="spellStart"/>
            <w:r w:rsidRPr="001A69B5">
              <w:t>skular</w:t>
            </w:r>
            <w:proofErr w:type="spellEnd"/>
            <w:r w:rsidRPr="001A69B5">
              <w:t xml:space="preserve"> som gir yrkesretta opplæring, </w:t>
            </w:r>
            <w:r w:rsidRPr="001A69B5">
              <w:rPr>
                <w:rStyle w:val="kursiv"/>
              </w:rPr>
              <w:t>overslagsløyving</w:t>
            </w:r>
          </w:p>
        </w:tc>
        <w:tc>
          <w:tcPr>
            <w:tcW w:w="1580" w:type="dxa"/>
          </w:tcPr>
          <w:p w14:paraId="224D067F" w14:textId="77777777" w:rsidR="000513CD" w:rsidRPr="001A69B5" w:rsidRDefault="0009509B" w:rsidP="001A69B5">
            <w:r w:rsidRPr="001A69B5">
              <w:t>155 354 000</w:t>
            </w:r>
          </w:p>
        </w:tc>
        <w:tc>
          <w:tcPr>
            <w:tcW w:w="1580" w:type="dxa"/>
          </w:tcPr>
          <w:p w14:paraId="7FFEE902" w14:textId="77777777" w:rsidR="000513CD" w:rsidRPr="001A69B5" w:rsidRDefault="000513CD" w:rsidP="001A69B5"/>
        </w:tc>
      </w:tr>
      <w:tr w:rsidR="000513CD" w:rsidRPr="001A69B5" w14:paraId="39AD1049" w14:textId="77777777" w:rsidTr="00A77DBE">
        <w:trPr>
          <w:trHeight w:val="340"/>
        </w:trPr>
        <w:tc>
          <w:tcPr>
            <w:tcW w:w="680" w:type="dxa"/>
          </w:tcPr>
          <w:p w14:paraId="7262932A" w14:textId="77777777" w:rsidR="000513CD" w:rsidRPr="001A69B5" w:rsidRDefault="000513CD" w:rsidP="001A69B5"/>
        </w:tc>
        <w:tc>
          <w:tcPr>
            <w:tcW w:w="680" w:type="dxa"/>
          </w:tcPr>
          <w:p w14:paraId="4AB4B1DC" w14:textId="77777777" w:rsidR="000513CD" w:rsidRPr="001A69B5" w:rsidRDefault="0009509B" w:rsidP="001A69B5">
            <w:r w:rsidRPr="001A69B5">
              <w:t>73</w:t>
            </w:r>
          </w:p>
        </w:tc>
        <w:tc>
          <w:tcPr>
            <w:tcW w:w="5020" w:type="dxa"/>
          </w:tcPr>
          <w:p w14:paraId="11182BA7" w14:textId="77777777" w:rsidR="000513CD" w:rsidRPr="001A69B5" w:rsidRDefault="0009509B" w:rsidP="001A69B5">
            <w:proofErr w:type="spellStart"/>
            <w:r w:rsidRPr="001A69B5">
              <w:t>Frittståande</w:t>
            </w:r>
            <w:proofErr w:type="spellEnd"/>
            <w:r w:rsidRPr="001A69B5">
              <w:t xml:space="preserve"> </w:t>
            </w:r>
            <w:proofErr w:type="spellStart"/>
            <w:r w:rsidRPr="001A69B5">
              <w:t>grunnskular</w:t>
            </w:r>
            <w:proofErr w:type="spellEnd"/>
            <w:r w:rsidRPr="001A69B5">
              <w:t xml:space="preserve"> i utlandet, </w:t>
            </w:r>
            <w:r w:rsidRPr="001A69B5">
              <w:rPr>
                <w:rStyle w:val="kursiv"/>
              </w:rPr>
              <w:t>overslagsløyving</w:t>
            </w:r>
          </w:p>
        </w:tc>
        <w:tc>
          <w:tcPr>
            <w:tcW w:w="1580" w:type="dxa"/>
          </w:tcPr>
          <w:p w14:paraId="674F5A44" w14:textId="77777777" w:rsidR="000513CD" w:rsidRPr="001A69B5" w:rsidRDefault="0009509B" w:rsidP="001A69B5">
            <w:r w:rsidRPr="001A69B5">
              <w:t>109 397 000</w:t>
            </w:r>
          </w:p>
        </w:tc>
        <w:tc>
          <w:tcPr>
            <w:tcW w:w="1580" w:type="dxa"/>
          </w:tcPr>
          <w:p w14:paraId="6A46D02C" w14:textId="77777777" w:rsidR="000513CD" w:rsidRPr="001A69B5" w:rsidRDefault="000513CD" w:rsidP="001A69B5"/>
        </w:tc>
      </w:tr>
      <w:tr w:rsidR="000513CD" w:rsidRPr="001A69B5" w14:paraId="2EBDF904" w14:textId="77777777" w:rsidTr="00A77DBE">
        <w:trPr>
          <w:trHeight w:val="600"/>
        </w:trPr>
        <w:tc>
          <w:tcPr>
            <w:tcW w:w="680" w:type="dxa"/>
          </w:tcPr>
          <w:p w14:paraId="3F56945D" w14:textId="77777777" w:rsidR="000513CD" w:rsidRPr="001A69B5" w:rsidRDefault="000513CD" w:rsidP="001A69B5"/>
        </w:tc>
        <w:tc>
          <w:tcPr>
            <w:tcW w:w="680" w:type="dxa"/>
          </w:tcPr>
          <w:p w14:paraId="77869770" w14:textId="77777777" w:rsidR="000513CD" w:rsidRPr="001A69B5" w:rsidRDefault="0009509B" w:rsidP="001A69B5">
            <w:r w:rsidRPr="001A69B5">
              <w:t>74</w:t>
            </w:r>
          </w:p>
        </w:tc>
        <w:tc>
          <w:tcPr>
            <w:tcW w:w="5020" w:type="dxa"/>
          </w:tcPr>
          <w:p w14:paraId="016C93DC" w14:textId="77777777" w:rsidR="000513CD" w:rsidRPr="001A69B5" w:rsidRDefault="0009509B" w:rsidP="001A69B5">
            <w:proofErr w:type="spellStart"/>
            <w:r w:rsidRPr="001A69B5">
              <w:t>Frittståande</w:t>
            </w:r>
            <w:proofErr w:type="spellEnd"/>
            <w:r w:rsidRPr="001A69B5">
              <w:t xml:space="preserve"> </w:t>
            </w:r>
            <w:proofErr w:type="spellStart"/>
            <w:r w:rsidRPr="001A69B5">
              <w:t>vidaregåande</w:t>
            </w:r>
            <w:proofErr w:type="spellEnd"/>
            <w:r w:rsidRPr="001A69B5">
              <w:t xml:space="preserve"> </w:t>
            </w:r>
            <w:proofErr w:type="spellStart"/>
            <w:r w:rsidRPr="001A69B5">
              <w:t>skular</w:t>
            </w:r>
            <w:proofErr w:type="spellEnd"/>
            <w:r w:rsidRPr="001A69B5">
              <w:t xml:space="preserve"> i utlandet, </w:t>
            </w:r>
            <w:r w:rsidRPr="001A69B5">
              <w:br/>
            </w:r>
            <w:r w:rsidRPr="001A69B5">
              <w:rPr>
                <w:rStyle w:val="kursiv"/>
              </w:rPr>
              <w:t>overslagsløyving</w:t>
            </w:r>
          </w:p>
        </w:tc>
        <w:tc>
          <w:tcPr>
            <w:tcW w:w="1580" w:type="dxa"/>
          </w:tcPr>
          <w:p w14:paraId="3D710F40" w14:textId="77777777" w:rsidR="000513CD" w:rsidRPr="001A69B5" w:rsidRDefault="0009509B" w:rsidP="001A69B5">
            <w:r w:rsidRPr="001A69B5">
              <w:t>13 335 000</w:t>
            </w:r>
          </w:p>
        </w:tc>
        <w:tc>
          <w:tcPr>
            <w:tcW w:w="1580" w:type="dxa"/>
          </w:tcPr>
          <w:p w14:paraId="3562EA29" w14:textId="77777777" w:rsidR="000513CD" w:rsidRPr="001A69B5" w:rsidRDefault="000513CD" w:rsidP="001A69B5"/>
        </w:tc>
      </w:tr>
      <w:tr w:rsidR="000513CD" w:rsidRPr="001A69B5" w14:paraId="494C8AB2" w14:textId="77777777" w:rsidTr="00A77DBE">
        <w:trPr>
          <w:trHeight w:val="600"/>
        </w:trPr>
        <w:tc>
          <w:tcPr>
            <w:tcW w:w="680" w:type="dxa"/>
          </w:tcPr>
          <w:p w14:paraId="4906EB4A" w14:textId="77777777" w:rsidR="000513CD" w:rsidRPr="001A69B5" w:rsidRDefault="000513CD" w:rsidP="001A69B5"/>
        </w:tc>
        <w:tc>
          <w:tcPr>
            <w:tcW w:w="680" w:type="dxa"/>
          </w:tcPr>
          <w:p w14:paraId="297D51BF" w14:textId="77777777" w:rsidR="000513CD" w:rsidRPr="001A69B5" w:rsidRDefault="0009509B" w:rsidP="001A69B5">
            <w:r w:rsidRPr="001A69B5">
              <w:t>75</w:t>
            </w:r>
          </w:p>
        </w:tc>
        <w:tc>
          <w:tcPr>
            <w:tcW w:w="5020" w:type="dxa"/>
          </w:tcPr>
          <w:p w14:paraId="47B5DA63" w14:textId="77777777" w:rsidR="000513CD" w:rsidRPr="001A69B5" w:rsidRDefault="0009509B" w:rsidP="001A69B5">
            <w:proofErr w:type="spellStart"/>
            <w:r w:rsidRPr="001A69B5">
              <w:t>Frittståande</w:t>
            </w:r>
            <w:proofErr w:type="spellEnd"/>
            <w:r w:rsidRPr="001A69B5">
              <w:t xml:space="preserve"> </w:t>
            </w:r>
            <w:proofErr w:type="spellStart"/>
            <w:r w:rsidRPr="001A69B5">
              <w:t>skular</w:t>
            </w:r>
            <w:proofErr w:type="spellEnd"/>
            <w:r w:rsidRPr="001A69B5">
              <w:t xml:space="preserve"> for funksjonshemma </w:t>
            </w:r>
            <w:proofErr w:type="spellStart"/>
            <w:r w:rsidRPr="001A69B5">
              <w:t>elevar</w:t>
            </w:r>
            <w:proofErr w:type="spellEnd"/>
            <w:r w:rsidRPr="001A69B5">
              <w:t xml:space="preserve">, </w:t>
            </w:r>
            <w:r w:rsidRPr="001A69B5">
              <w:br/>
            </w:r>
            <w:r w:rsidRPr="001A69B5">
              <w:rPr>
                <w:rStyle w:val="kursiv"/>
              </w:rPr>
              <w:t>overslagsløyving</w:t>
            </w:r>
          </w:p>
        </w:tc>
        <w:tc>
          <w:tcPr>
            <w:tcW w:w="1580" w:type="dxa"/>
          </w:tcPr>
          <w:p w14:paraId="2687E52D" w14:textId="77777777" w:rsidR="000513CD" w:rsidRPr="001A69B5" w:rsidRDefault="0009509B" w:rsidP="001A69B5">
            <w:r w:rsidRPr="001A69B5">
              <w:t>401 325 000</w:t>
            </w:r>
          </w:p>
        </w:tc>
        <w:tc>
          <w:tcPr>
            <w:tcW w:w="1580" w:type="dxa"/>
          </w:tcPr>
          <w:p w14:paraId="466FC7B0" w14:textId="77777777" w:rsidR="000513CD" w:rsidRPr="001A69B5" w:rsidRDefault="000513CD" w:rsidP="001A69B5"/>
        </w:tc>
      </w:tr>
      <w:tr w:rsidR="000513CD" w:rsidRPr="001A69B5" w14:paraId="0AF7FBF6" w14:textId="77777777" w:rsidTr="00A77DBE">
        <w:trPr>
          <w:trHeight w:val="340"/>
        </w:trPr>
        <w:tc>
          <w:tcPr>
            <w:tcW w:w="680" w:type="dxa"/>
          </w:tcPr>
          <w:p w14:paraId="1871ADC0" w14:textId="77777777" w:rsidR="000513CD" w:rsidRPr="001A69B5" w:rsidRDefault="000513CD" w:rsidP="001A69B5"/>
        </w:tc>
        <w:tc>
          <w:tcPr>
            <w:tcW w:w="680" w:type="dxa"/>
          </w:tcPr>
          <w:p w14:paraId="5C23657B" w14:textId="77777777" w:rsidR="000513CD" w:rsidRPr="001A69B5" w:rsidRDefault="0009509B" w:rsidP="001A69B5">
            <w:r w:rsidRPr="001A69B5">
              <w:t>76</w:t>
            </w:r>
          </w:p>
        </w:tc>
        <w:tc>
          <w:tcPr>
            <w:tcW w:w="5020" w:type="dxa"/>
          </w:tcPr>
          <w:p w14:paraId="54F90B81" w14:textId="77777777" w:rsidR="000513CD" w:rsidRPr="001A69B5" w:rsidRDefault="0009509B" w:rsidP="001A69B5">
            <w:r w:rsidRPr="001A69B5">
              <w:t xml:space="preserve">Andre </w:t>
            </w:r>
            <w:proofErr w:type="spellStart"/>
            <w:r w:rsidRPr="001A69B5">
              <w:t>frittståande</w:t>
            </w:r>
            <w:proofErr w:type="spellEnd"/>
            <w:r w:rsidRPr="001A69B5">
              <w:t xml:space="preserve"> </w:t>
            </w:r>
            <w:proofErr w:type="spellStart"/>
            <w:r w:rsidRPr="001A69B5">
              <w:t>skular</w:t>
            </w:r>
            <w:proofErr w:type="spellEnd"/>
            <w:r w:rsidRPr="001A69B5">
              <w:t xml:space="preserve">, </w:t>
            </w:r>
            <w:r w:rsidRPr="001A69B5">
              <w:rPr>
                <w:rStyle w:val="kursiv"/>
              </w:rPr>
              <w:t>overslagsløyving</w:t>
            </w:r>
          </w:p>
        </w:tc>
        <w:tc>
          <w:tcPr>
            <w:tcW w:w="1580" w:type="dxa"/>
          </w:tcPr>
          <w:p w14:paraId="713B3C50" w14:textId="77777777" w:rsidR="000513CD" w:rsidRPr="001A69B5" w:rsidRDefault="0009509B" w:rsidP="001A69B5">
            <w:r w:rsidRPr="001A69B5">
              <w:t>60 813 000</w:t>
            </w:r>
          </w:p>
        </w:tc>
        <w:tc>
          <w:tcPr>
            <w:tcW w:w="1580" w:type="dxa"/>
          </w:tcPr>
          <w:p w14:paraId="0885AAD9" w14:textId="77777777" w:rsidR="000513CD" w:rsidRPr="001A69B5" w:rsidRDefault="000513CD" w:rsidP="001A69B5"/>
        </w:tc>
      </w:tr>
      <w:tr w:rsidR="000513CD" w:rsidRPr="001A69B5" w14:paraId="4C3E2D5C" w14:textId="77777777" w:rsidTr="00A77DBE">
        <w:trPr>
          <w:trHeight w:val="340"/>
        </w:trPr>
        <w:tc>
          <w:tcPr>
            <w:tcW w:w="680" w:type="dxa"/>
          </w:tcPr>
          <w:p w14:paraId="6689B786" w14:textId="77777777" w:rsidR="000513CD" w:rsidRPr="001A69B5" w:rsidRDefault="000513CD" w:rsidP="001A69B5"/>
        </w:tc>
        <w:tc>
          <w:tcPr>
            <w:tcW w:w="680" w:type="dxa"/>
          </w:tcPr>
          <w:p w14:paraId="4C52817F" w14:textId="77777777" w:rsidR="000513CD" w:rsidRPr="001A69B5" w:rsidRDefault="0009509B" w:rsidP="001A69B5">
            <w:r w:rsidRPr="001A69B5">
              <w:t>77</w:t>
            </w:r>
          </w:p>
        </w:tc>
        <w:tc>
          <w:tcPr>
            <w:tcW w:w="5020" w:type="dxa"/>
          </w:tcPr>
          <w:p w14:paraId="143EBB9B" w14:textId="77777777" w:rsidR="000513CD" w:rsidRPr="001A69B5" w:rsidRDefault="0009509B" w:rsidP="001A69B5">
            <w:r w:rsidRPr="001A69B5">
              <w:t xml:space="preserve">Den tysk-norske skolen i Oslo, </w:t>
            </w:r>
            <w:r w:rsidRPr="001A69B5">
              <w:rPr>
                <w:rStyle w:val="kursiv"/>
              </w:rPr>
              <w:t>overslagsløyving</w:t>
            </w:r>
          </w:p>
        </w:tc>
        <w:tc>
          <w:tcPr>
            <w:tcW w:w="1580" w:type="dxa"/>
          </w:tcPr>
          <w:p w14:paraId="45AFF450" w14:textId="77777777" w:rsidR="000513CD" w:rsidRPr="001A69B5" w:rsidRDefault="0009509B" w:rsidP="001A69B5">
            <w:r w:rsidRPr="001A69B5">
              <w:t>30 309 000</w:t>
            </w:r>
          </w:p>
        </w:tc>
        <w:tc>
          <w:tcPr>
            <w:tcW w:w="1580" w:type="dxa"/>
          </w:tcPr>
          <w:p w14:paraId="0A3C7416" w14:textId="77777777" w:rsidR="000513CD" w:rsidRPr="001A69B5" w:rsidRDefault="000513CD" w:rsidP="001A69B5"/>
        </w:tc>
      </w:tr>
      <w:tr w:rsidR="000513CD" w:rsidRPr="001A69B5" w14:paraId="1EC3F33A" w14:textId="77777777" w:rsidTr="00A77DBE">
        <w:trPr>
          <w:trHeight w:val="340"/>
        </w:trPr>
        <w:tc>
          <w:tcPr>
            <w:tcW w:w="680" w:type="dxa"/>
          </w:tcPr>
          <w:p w14:paraId="085EF333" w14:textId="77777777" w:rsidR="000513CD" w:rsidRPr="001A69B5" w:rsidRDefault="000513CD" w:rsidP="001A69B5"/>
        </w:tc>
        <w:tc>
          <w:tcPr>
            <w:tcW w:w="680" w:type="dxa"/>
          </w:tcPr>
          <w:p w14:paraId="3DA497A9" w14:textId="77777777" w:rsidR="000513CD" w:rsidRPr="001A69B5" w:rsidRDefault="0009509B" w:rsidP="001A69B5">
            <w:r w:rsidRPr="001A69B5">
              <w:t>78</w:t>
            </w:r>
          </w:p>
        </w:tc>
        <w:tc>
          <w:tcPr>
            <w:tcW w:w="5020" w:type="dxa"/>
          </w:tcPr>
          <w:p w14:paraId="6E5B07B5" w14:textId="77777777" w:rsidR="000513CD" w:rsidRPr="001A69B5" w:rsidRDefault="0009509B" w:rsidP="001A69B5">
            <w:proofErr w:type="spellStart"/>
            <w:r w:rsidRPr="001A69B5">
              <w:t>Kompletterande</w:t>
            </w:r>
            <w:proofErr w:type="spellEnd"/>
            <w:r w:rsidRPr="001A69B5">
              <w:t xml:space="preserve"> undervisning</w:t>
            </w:r>
          </w:p>
        </w:tc>
        <w:tc>
          <w:tcPr>
            <w:tcW w:w="1580" w:type="dxa"/>
          </w:tcPr>
          <w:p w14:paraId="35439860" w14:textId="77777777" w:rsidR="000513CD" w:rsidRPr="001A69B5" w:rsidRDefault="0009509B" w:rsidP="001A69B5">
            <w:r w:rsidRPr="001A69B5">
              <w:t>25 416 000</w:t>
            </w:r>
          </w:p>
        </w:tc>
        <w:tc>
          <w:tcPr>
            <w:tcW w:w="1580" w:type="dxa"/>
          </w:tcPr>
          <w:p w14:paraId="7D396AD2" w14:textId="77777777" w:rsidR="000513CD" w:rsidRPr="001A69B5" w:rsidRDefault="000513CD" w:rsidP="001A69B5"/>
        </w:tc>
      </w:tr>
      <w:tr w:rsidR="000513CD" w:rsidRPr="001A69B5" w14:paraId="61E29574" w14:textId="77777777" w:rsidTr="00A77DBE">
        <w:trPr>
          <w:trHeight w:val="340"/>
        </w:trPr>
        <w:tc>
          <w:tcPr>
            <w:tcW w:w="680" w:type="dxa"/>
          </w:tcPr>
          <w:p w14:paraId="5E56B223" w14:textId="77777777" w:rsidR="000513CD" w:rsidRPr="001A69B5" w:rsidRDefault="000513CD" w:rsidP="001A69B5"/>
        </w:tc>
        <w:tc>
          <w:tcPr>
            <w:tcW w:w="680" w:type="dxa"/>
          </w:tcPr>
          <w:p w14:paraId="3EFCE027" w14:textId="77777777" w:rsidR="000513CD" w:rsidRPr="001A69B5" w:rsidRDefault="0009509B" w:rsidP="001A69B5">
            <w:r w:rsidRPr="001A69B5">
              <w:t>79</w:t>
            </w:r>
          </w:p>
        </w:tc>
        <w:tc>
          <w:tcPr>
            <w:tcW w:w="5020" w:type="dxa"/>
          </w:tcPr>
          <w:p w14:paraId="0630002E" w14:textId="77777777" w:rsidR="000513CD" w:rsidRPr="001A69B5" w:rsidRDefault="0009509B" w:rsidP="001A69B5">
            <w:r w:rsidRPr="001A69B5">
              <w:t>Toppidrett</w:t>
            </w:r>
          </w:p>
        </w:tc>
        <w:tc>
          <w:tcPr>
            <w:tcW w:w="1580" w:type="dxa"/>
          </w:tcPr>
          <w:p w14:paraId="7A83872D" w14:textId="77777777" w:rsidR="000513CD" w:rsidRPr="001A69B5" w:rsidRDefault="0009509B" w:rsidP="001A69B5">
            <w:r w:rsidRPr="001A69B5">
              <w:t>79 415 000</w:t>
            </w:r>
          </w:p>
        </w:tc>
        <w:tc>
          <w:tcPr>
            <w:tcW w:w="1580" w:type="dxa"/>
          </w:tcPr>
          <w:p w14:paraId="22E5B878" w14:textId="77777777" w:rsidR="000513CD" w:rsidRPr="001A69B5" w:rsidRDefault="000513CD" w:rsidP="001A69B5"/>
        </w:tc>
      </w:tr>
      <w:tr w:rsidR="000513CD" w:rsidRPr="001A69B5" w14:paraId="1C9AF6A9" w14:textId="77777777" w:rsidTr="00A77DBE">
        <w:trPr>
          <w:trHeight w:val="340"/>
        </w:trPr>
        <w:tc>
          <w:tcPr>
            <w:tcW w:w="680" w:type="dxa"/>
          </w:tcPr>
          <w:p w14:paraId="4C8C7661" w14:textId="77777777" w:rsidR="000513CD" w:rsidRPr="001A69B5" w:rsidRDefault="000513CD" w:rsidP="001A69B5"/>
        </w:tc>
        <w:tc>
          <w:tcPr>
            <w:tcW w:w="680" w:type="dxa"/>
          </w:tcPr>
          <w:p w14:paraId="43A64F04" w14:textId="77777777" w:rsidR="000513CD" w:rsidRPr="001A69B5" w:rsidRDefault="0009509B" w:rsidP="001A69B5">
            <w:r w:rsidRPr="001A69B5">
              <w:t>81</w:t>
            </w:r>
          </w:p>
        </w:tc>
        <w:tc>
          <w:tcPr>
            <w:tcW w:w="5020" w:type="dxa"/>
          </w:tcPr>
          <w:p w14:paraId="5E3215E2" w14:textId="77777777" w:rsidR="000513CD" w:rsidRPr="001A69B5" w:rsidRDefault="0009509B" w:rsidP="001A69B5">
            <w:r w:rsidRPr="001A69B5">
              <w:t>Elevutveksling til utlandet</w:t>
            </w:r>
          </w:p>
        </w:tc>
        <w:tc>
          <w:tcPr>
            <w:tcW w:w="1580" w:type="dxa"/>
          </w:tcPr>
          <w:p w14:paraId="427E593E" w14:textId="77777777" w:rsidR="000513CD" w:rsidRPr="001A69B5" w:rsidRDefault="0009509B" w:rsidP="001A69B5">
            <w:r w:rsidRPr="001A69B5">
              <w:t>2 247 000</w:t>
            </w:r>
          </w:p>
        </w:tc>
        <w:tc>
          <w:tcPr>
            <w:tcW w:w="1580" w:type="dxa"/>
          </w:tcPr>
          <w:p w14:paraId="043266B6" w14:textId="77777777" w:rsidR="000513CD" w:rsidRPr="001A69B5" w:rsidRDefault="000513CD" w:rsidP="001A69B5"/>
        </w:tc>
      </w:tr>
      <w:tr w:rsidR="000513CD" w:rsidRPr="001A69B5" w14:paraId="5A1AB333" w14:textId="77777777" w:rsidTr="00A77DBE">
        <w:trPr>
          <w:trHeight w:val="340"/>
        </w:trPr>
        <w:tc>
          <w:tcPr>
            <w:tcW w:w="680" w:type="dxa"/>
          </w:tcPr>
          <w:p w14:paraId="7FF5811D" w14:textId="77777777" w:rsidR="000513CD" w:rsidRPr="001A69B5" w:rsidRDefault="000513CD" w:rsidP="001A69B5"/>
        </w:tc>
        <w:tc>
          <w:tcPr>
            <w:tcW w:w="680" w:type="dxa"/>
          </w:tcPr>
          <w:p w14:paraId="08673FEE" w14:textId="77777777" w:rsidR="000513CD" w:rsidRPr="001A69B5" w:rsidRDefault="0009509B" w:rsidP="001A69B5">
            <w:r w:rsidRPr="001A69B5">
              <w:t>82</w:t>
            </w:r>
          </w:p>
        </w:tc>
        <w:tc>
          <w:tcPr>
            <w:tcW w:w="5020" w:type="dxa"/>
          </w:tcPr>
          <w:p w14:paraId="7C0C53D1" w14:textId="77777777" w:rsidR="000513CD" w:rsidRPr="001A69B5" w:rsidRDefault="0009509B" w:rsidP="001A69B5">
            <w:r w:rsidRPr="001A69B5">
              <w:t xml:space="preserve">Kapital- og </w:t>
            </w:r>
            <w:proofErr w:type="spellStart"/>
            <w:r w:rsidRPr="001A69B5">
              <w:t>husleigetilskot</w:t>
            </w:r>
            <w:proofErr w:type="spellEnd"/>
            <w:r w:rsidRPr="001A69B5">
              <w:t xml:space="preserve"> til </w:t>
            </w:r>
            <w:proofErr w:type="spellStart"/>
            <w:r w:rsidRPr="001A69B5">
              <w:t>friskular</w:t>
            </w:r>
            <w:proofErr w:type="spellEnd"/>
          </w:p>
        </w:tc>
        <w:tc>
          <w:tcPr>
            <w:tcW w:w="1580" w:type="dxa"/>
          </w:tcPr>
          <w:p w14:paraId="7FF86844" w14:textId="77777777" w:rsidR="000513CD" w:rsidRPr="001A69B5" w:rsidRDefault="0009509B" w:rsidP="001A69B5">
            <w:r w:rsidRPr="001A69B5">
              <w:t>105 504 000</w:t>
            </w:r>
          </w:p>
        </w:tc>
        <w:tc>
          <w:tcPr>
            <w:tcW w:w="1580" w:type="dxa"/>
          </w:tcPr>
          <w:p w14:paraId="77C4F5E8" w14:textId="77777777" w:rsidR="000513CD" w:rsidRPr="001A69B5" w:rsidRDefault="000513CD" w:rsidP="001A69B5"/>
        </w:tc>
      </w:tr>
      <w:tr w:rsidR="000513CD" w:rsidRPr="001A69B5" w14:paraId="1CA7FACA" w14:textId="77777777" w:rsidTr="00A77DBE">
        <w:trPr>
          <w:trHeight w:val="340"/>
        </w:trPr>
        <w:tc>
          <w:tcPr>
            <w:tcW w:w="680" w:type="dxa"/>
          </w:tcPr>
          <w:p w14:paraId="4D599759" w14:textId="77777777" w:rsidR="000513CD" w:rsidRPr="001A69B5" w:rsidRDefault="000513CD" w:rsidP="001A69B5"/>
        </w:tc>
        <w:tc>
          <w:tcPr>
            <w:tcW w:w="680" w:type="dxa"/>
          </w:tcPr>
          <w:p w14:paraId="011019C9" w14:textId="77777777" w:rsidR="000513CD" w:rsidRPr="001A69B5" w:rsidRDefault="0009509B" w:rsidP="001A69B5">
            <w:r w:rsidRPr="001A69B5">
              <w:t>84</w:t>
            </w:r>
          </w:p>
        </w:tc>
        <w:tc>
          <w:tcPr>
            <w:tcW w:w="5020" w:type="dxa"/>
          </w:tcPr>
          <w:p w14:paraId="61B9EF70" w14:textId="77777777" w:rsidR="000513CD" w:rsidRPr="001A69B5" w:rsidRDefault="0009509B" w:rsidP="001A69B5">
            <w:r w:rsidRPr="001A69B5">
              <w:t xml:space="preserve">Redusert foreldrebetaling i </w:t>
            </w:r>
            <w:proofErr w:type="spellStart"/>
            <w:r w:rsidRPr="001A69B5">
              <w:t>skulefritidsordninga</w:t>
            </w:r>
            <w:proofErr w:type="spellEnd"/>
          </w:p>
        </w:tc>
        <w:tc>
          <w:tcPr>
            <w:tcW w:w="1580" w:type="dxa"/>
          </w:tcPr>
          <w:p w14:paraId="3523771A" w14:textId="77777777" w:rsidR="000513CD" w:rsidRPr="001A69B5" w:rsidRDefault="0009509B" w:rsidP="001A69B5">
            <w:r w:rsidRPr="001A69B5">
              <w:t>7 200 000</w:t>
            </w:r>
          </w:p>
        </w:tc>
        <w:tc>
          <w:tcPr>
            <w:tcW w:w="1580" w:type="dxa"/>
          </w:tcPr>
          <w:p w14:paraId="2C9CF677" w14:textId="77777777" w:rsidR="000513CD" w:rsidRPr="001A69B5" w:rsidRDefault="0009509B" w:rsidP="001A69B5">
            <w:r w:rsidRPr="001A69B5">
              <w:t>5 933 057 000</w:t>
            </w:r>
          </w:p>
        </w:tc>
      </w:tr>
      <w:tr w:rsidR="000513CD" w:rsidRPr="001A69B5" w14:paraId="58BA1984" w14:textId="77777777" w:rsidTr="00A77DBE">
        <w:trPr>
          <w:trHeight w:val="340"/>
        </w:trPr>
        <w:tc>
          <w:tcPr>
            <w:tcW w:w="680" w:type="dxa"/>
          </w:tcPr>
          <w:p w14:paraId="734CDCC3" w14:textId="77777777" w:rsidR="000513CD" w:rsidRPr="001A69B5" w:rsidRDefault="0009509B" w:rsidP="001A69B5">
            <w:r w:rsidRPr="001A69B5">
              <w:t>230</w:t>
            </w:r>
          </w:p>
        </w:tc>
        <w:tc>
          <w:tcPr>
            <w:tcW w:w="680" w:type="dxa"/>
          </w:tcPr>
          <w:p w14:paraId="66BE2CAF" w14:textId="77777777" w:rsidR="000513CD" w:rsidRPr="001A69B5" w:rsidRDefault="000513CD" w:rsidP="001A69B5"/>
        </w:tc>
        <w:tc>
          <w:tcPr>
            <w:tcW w:w="5020" w:type="dxa"/>
          </w:tcPr>
          <w:p w14:paraId="28C51B8E" w14:textId="77777777" w:rsidR="000513CD" w:rsidRPr="001A69B5" w:rsidRDefault="0009509B" w:rsidP="001A69B5">
            <w:proofErr w:type="spellStart"/>
            <w:r w:rsidRPr="001A69B5">
              <w:t>Statleg</w:t>
            </w:r>
            <w:proofErr w:type="spellEnd"/>
            <w:r w:rsidRPr="001A69B5">
              <w:t xml:space="preserve"> spesialpedagogisk støttesystem</w:t>
            </w:r>
          </w:p>
        </w:tc>
        <w:tc>
          <w:tcPr>
            <w:tcW w:w="1580" w:type="dxa"/>
          </w:tcPr>
          <w:p w14:paraId="2CBED23B" w14:textId="77777777" w:rsidR="000513CD" w:rsidRPr="001A69B5" w:rsidRDefault="000513CD" w:rsidP="001A69B5"/>
        </w:tc>
        <w:tc>
          <w:tcPr>
            <w:tcW w:w="1580" w:type="dxa"/>
          </w:tcPr>
          <w:p w14:paraId="2F93EB64" w14:textId="77777777" w:rsidR="000513CD" w:rsidRPr="001A69B5" w:rsidRDefault="000513CD" w:rsidP="001A69B5"/>
        </w:tc>
      </w:tr>
      <w:tr w:rsidR="000513CD" w:rsidRPr="001A69B5" w14:paraId="1BA33074" w14:textId="77777777" w:rsidTr="00A77DBE">
        <w:trPr>
          <w:trHeight w:val="340"/>
        </w:trPr>
        <w:tc>
          <w:tcPr>
            <w:tcW w:w="680" w:type="dxa"/>
          </w:tcPr>
          <w:p w14:paraId="7671D403" w14:textId="77777777" w:rsidR="000513CD" w:rsidRPr="001A69B5" w:rsidRDefault="000513CD" w:rsidP="001A69B5"/>
        </w:tc>
        <w:tc>
          <w:tcPr>
            <w:tcW w:w="680" w:type="dxa"/>
          </w:tcPr>
          <w:p w14:paraId="07DF68FC" w14:textId="77777777" w:rsidR="000513CD" w:rsidRPr="001A69B5" w:rsidRDefault="0009509B" w:rsidP="001A69B5">
            <w:r w:rsidRPr="001A69B5">
              <w:t>01</w:t>
            </w:r>
          </w:p>
        </w:tc>
        <w:tc>
          <w:tcPr>
            <w:tcW w:w="5020" w:type="dxa"/>
          </w:tcPr>
          <w:p w14:paraId="20CB429F" w14:textId="77777777" w:rsidR="000513CD" w:rsidRPr="001A69B5" w:rsidRDefault="0009509B" w:rsidP="001A69B5">
            <w:r w:rsidRPr="001A69B5">
              <w:t>Driftsutgifter</w:t>
            </w:r>
          </w:p>
        </w:tc>
        <w:tc>
          <w:tcPr>
            <w:tcW w:w="1580" w:type="dxa"/>
          </w:tcPr>
          <w:p w14:paraId="30C794A5" w14:textId="77777777" w:rsidR="000513CD" w:rsidRPr="001A69B5" w:rsidRDefault="0009509B" w:rsidP="001A69B5">
            <w:r w:rsidRPr="001A69B5">
              <w:t>620 422 000</w:t>
            </w:r>
          </w:p>
        </w:tc>
        <w:tc>
          <w:tcPr>
            <w:tcW w:w="1580" w:type="dxa"/>
          </w:tcPr>
          <w:p w14:paraId="739E5155" w14:textId="77777777" w:rsidR="000513CD" w:rsidRPr="001A69B5" w:rsidRDefault="000513CD" w:rsidP="001A69B5"/>
        </w:tc>
      </w:tr>
      <w:tr w:rsidR="000513CD" w:rsidRPr="001A69B5" w14:paraId="56066B51" w14:textId="77777777" w:rsidTr="00A77DBE">
        <w:trPr>
          <w:trHeight w:val="340"/>
        </w:trPr>
        <w:tc>
          <w:tcPr>
            <w:tcW w:w="680" w:type="dxa"/>
          </w:tcPr>
          <w:p w14:paraId="5E868E4E" w14:textId="77777777" w:rsidR="000513CD" w:rsidRPr="001A69B5" w:rsidRDefault="000513CD" w:rsidP="001A69B5"/>
        </w:tc>
        <w:tc>
          <w:tcPr>
            <w:tcW w:w="680" w:type="dxa"/>
          </w:tcPr>
          <w:p w14:paraId="6B0E4111" w14:textId="77777777" w:rsidR="000513CD" w:rsidRPr="001A69B5" w:rsidRDefault="0009509B" w:rsidP="001A69B5">
            <w:r w:rsidRPr="001A69B5">
              <w:t>21</w:t>
            </w:r>
          </w:p>
        </w:tc>
        <w:tc>
          <w:tcPr>
            <w:tcW w:w="5020" w:type="dxa"/>
          </w:tcPr>
          <w:p w14:paraId="1CE3173F"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4EFF9F48" w14:textId="77777777" w:rsidR="000513CD" w:rsidRPr="001A69B5" w:rsidRDefault="0009509B" w:rsidP="001A69B5">
            <w:r w:rsidRPr="001A69B5">
              <w:t>25 000 000</w:t>
            </w:r>
          </w:p>
        </w:tc>
        <w:tc>
          <w:tcPr>
            <w:tcW w:w="1580" w:type="dxa"/>
          </w:tcPr>
          <w:p w14:paraId="3F8E6D5D" w14:textId="77777777" w:rsidR="000513CD" w:rsidRPr="001A69B5" w:rsidRDefault="000513CD" w:rsidP="001A69B5"/>
        </w:tc>
      </w:tr>
      <w:tr w:rsidR="000513CD" w:rsidRPr="001A69B5" w14:paraId="451BBBCA" w14:textId="77777777" w:rsidTr="00A77DBE">
        <w:trPr>
          <w:trHeight w:val="340"/>
        </w:trPr>
        <w:tc>
          <w:tcPr>
            <w:tcW w:w="680" w:type="dxa"/>
          </w:tcPr>
          <w:p w14:paraId="4F4FD6CB" w14:textId="77777777" w:rsidR="000513CD" w:rsidRPr="001A69B5" w:rsidRDefault="000513CD" w:rsidP="001A69B5"/>
        </w:tc>
        <w:tc>
          <w:tcPr>
            <w:tcW w:w="680" w:type="dxa"/>
          </w:tcPr>
          <w:p w14:paraId="44F017D1" w14:textId="77777777" w:rsidR="000513CD" w:rsidRPr="001A69B5" w:rsidRDefault="0009509B" w:rsidP="001A69B5">
            <w:r w:rsidRPr="001A69B5">
              <w:t>45</w:t>
            </w:r>
          </w:p>
        </w:tc>
        <w:tc>
          <w:tcPr>
            <w:tcW w:w="5020" w:type="dxa"/>
          </w:tcPr>
          <w:p w14:paraId="49CE803F"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121ACA21" w14:textId="77777777" w:rsidR="000513CD" w:rsidRPr="001A69B5" w:rsidRDefault="0009509B" w:rsidP="001A69B5">
            <w:r w:rsidRPr="001A69B5">
              <w:t>9 910 000</w:t>
            </w:r>
          </w:p>
        </w:tc>
        <w:tc>
          <w:tcPr>
            <w:tcW w:w="1580" w:type="dxa"/>
          </w:tcPr>
          <w:p w14:paraId="28C91447" w14:textId="77777777" w:rsidR="000513CD" w:rsidRPr="001A69B5" w:rsidRDefault="0009509B" w:rsidP="001A69B5">
            <w:r w:rsidRPr="001A69B5">
              <w:t>655 332 000</w:t>
            </w:r>
          </w:p>
        </w:tc>
      </w:tr>
      <w:tr w:rsidR="000513CD" w:rsidRPr="001A69B5" w14:paraId="29B40505" w14:textId="77777777" w:rsidTr="00A77DBE">
        <w:trPr>
          <w:trHeight w:val="340"/>
        </w:trPr>
        <w:tc>
          <w:tcPr>
            <w:tcW w:w="680" w:type="dxa"/>
          </w:tcPr>
          <w:p w14:paraId="53FFFF9C" w14:textId="77777777" w:rsidR="000513CD" w:rsidRPr="001A69B5" w:rsidRDefault="000513CD" w:rsidP="001A69B5"/>
        </w:tc>
        <w:tc>
          <w:tcPr>
            <w:tcW w:w="680" w:type="dxa"/>
          </w:tcPr>
          <w:p w14:paraId="1EFDEB9A" w14:textId="77777777" w:rsidR="000513CD" w:rsidRPr="001A69B5" w:rsidRDefault="000513CD" w:rsidP="001A69B5"/>
        </w:tc>
        <w:tc>
          <w:tcPr>
            <w:tcW w:w="5020" w:type="dxa"/>
          </w:tcPr>
          <w:p w14:paraId="0E4423F4" w14:textId="77777777" w:rsidR="000513CD" w:rsidRPr="001A69B5" w:rsidRDefault="0009509B" w:rsidP="001A69B5">
            <w:r w:rsidRPr="001A69B5">
              <w:t>Sum Grunnopplæringa</w:t>
            </w:r>
          </w:p>
        </w:tc>
        <w:tc>
          <w:tcPr>
            <w:tcW w:w="1580" w:type="dxa"/>
          </w:tcPr>
          <w:p w14:paraId="6723F32C" w14:textId="77777777" w:rsidR="000513CD" w:rsidRPr="001A69B5" w:rsidRDefault="000513CD" w:rsidP="001A69B5"/>
        </w:tc>
        <w:tc>
          <w:tcPr>
            <w:tcW w:w="1580" w:type="dxa"/>
          </w:tcPr>
          <w:p w14:paraId="6934CD47" w14:textId="77777777" w:rsidR="000513CD" w:rsidRPr="001A69B5" w:rsidRDefault="0009509B" w:rsidP="001A69B5">
            <w:r w:rsidRPr="001A69B5">
              <w:t>13 166 515 000</w:t>
            </w:r>
          </w:p>
        </w:tc>
      </w:tr>
      <w:tr w:rsidR="000513CD" w:rsidRPr="001A69B5" w14:paraId="52E43713" w14:textId="77777777" w:rsidTr="00A77DBE">
        <w:trPr>
          <w:trHeight w:val="340"/>
        </w:trPr>
        <w:tc>
          <w:tcPr>
            <w:tcW w:w="9540" w:type="dxa"/>
            <w:gridSpan w:val="5"/>
          </w:tcPr>
          <w:p w14:paraId="7A315DB1" w14:textId="77777777" w:rsidR="000513CD" w:rsidRPr="001A69B5" w:rsidRDefault="0009509B" w:rsidP="001A69B5">
            <w:proofErr w:type="spellStart"/>
            <w:r w:rsidRPr="001A69B5">
              <w:t>Barnehagar</w:t>
            </w:r>
            <w:proofErr w:type="spellEnd"/>
          </w:p>
        </w:tc>
      </w:tr>
      <w:tr w:rsidR="000513CD" w:rsidRPr="001A69B5" w14:paraId="6AB62C65" w14:textId="77777777" w:rsidTr="00A77DBE">
        <w:trPr>
          <w:trHeight w:val="340"/>
        </w:trPr>
        <w:tc>
          <w:tcPr>
            <w:tcW w:w="680" w:type="dxa"/>
          </w:tcPr>
          <w:p w14:paraId="1821C3C6" w14:textId="77777777" w:rsidR="000513CD" w:rsidRPr="001A69B5" w:rsidRDefault="0009509B" w:rsidP="001A69B5">
            <w:r w:rsidRPr="001A69B5">
              <w:t>231</w:t>
            </w:r>
          </w:p>
        </w:tc>
        <w:tc>
          <w:tcPr>
            <w:tcW w:w="680" w:type="dxa"/>
          </w:tcPr>
          <w:p w14:paraId="62603DAC" w14:textId="77777777" w:rsidR="000513CD" w:rsidRPr="001A69B5" w:rsidRDefault="000513CD" w:rsidP="001A69B5"/>
        </w:tc>
        <w:tc>
          <w:tcPr>
            <w:tcW w:w="5020" w:type="dxa"/>
          </w:tcPr>
          <w:p w14:paraId="212AD8E9" w14:textId="77777777" w:rsidR="000513CD" w:rsidRPr="001A69B5" w:rsidRDefault="0009509B" w:rsidP="001A69B5">
            <w:proofErr w:type="spellStart"/>
            <w:r w:rsidRPr="001A69B5">
              <w:t>Barnehagar</w:t>
            </w:r>
            <w:proofErr w:type="spellEnd"/>
          </w:p>
        </w:tc>
        <w:tc>
          <w:tcPr>
            <w:tcW w:w="1580" w:type="dxa"/>
          </w:tcPr>
          <w:p w14:paraId="03D02BEE" w14:textId="77777777" w:rsidR="000513CD" w:rsidRPr="001A69B5" w:rsidRDefault="000513CD" w:rsidP="001A69B5"/>
        </w:tc>
        <w:tc>
          <w:tcPr>
            <w:tcW w:w="1580" w:type="dxa"/>
          </w:tcPr>
          <w:p w14:paraId="6431EF4C" w14:textId="77777777" w:rsidR="000513CD" w:rsidRPr="001A69B5" w:rsidRDefault="000513CD" w:rsidP="001A69B5"/>
        </w:tc>
      </w:tr>
      <w:tr w:rsidR="000513CD" w:rsidRPr="001A69B5" w14:paraId="09F30D18" w14:textId="77777777" w:rsidTr="00A77DBE">
        <w:trPr>
          <w:trHeight w:val="340"/>
        </w:trPr>
        <w:tc>
          <w:tcPr>
            <w:tcW w:w="680" w:type="dxa"/>
          </w:tcPr>
          <w:p w14:paraId="69D20D35" w14:textId="77777777" w:rsidR="000513CD" w:rsidRPr="001A69B5" w:rsidRDefault="000513CD" w:rsidP="001A69B5"/>
        </w:tc>
        <w:tc>
          <w:tcPr>
            <w:tcW w:w="680" w:type="dxa"/>
          </w:tcPr>
          <w:p w14:paraId="3A51A763" w14:textId="77777777" w:rsidR="000513CD" w:rsidRPr="001A69B5" w:rsidRDefault="0009509B" w:rsidP="001A69B5">
            <w:r w:rsidRPr="001A69B5">
              <w:t>21</w:t>
            </w:r>
          </w:p>
        </w:tc>
        <w:tc>
          <w:tcPr>
            <w:tcW w:w="5020" w:type="dxa"/>
          </w:tcPr>
          <w:p w14:paraId="698F417A"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37CFCE39" w14:textId="77777777" w:rsidR="000513CD" w:rsidRPr="001A69B5" w:rsidRDefault="0009509B" w:rsidP="001A69B5">
            <w:r w:rsidRPr="001A69B5">
              <w:t>516 853 000</w:t>
            </w:r>
          </w:p>
        </w:tc>
        <w:tc>
          <w:tcPr>
            <w:tcW w:w="1580" w:type="dxa"/>
          </w:tcPr>
          <w:p w14:paraId="3A271F93" w14:textId="77777777" w:rsidR="000513CD" w:rsidRPr="001A69B5" w:rsidRDefault="000513CD" w:rsidP="001A69B5"/>
        </w:tc>
      </w:tr>
      <w:tr w:rsidR="000513CD" w:rsidRPr="001A69B5" w14:paraId="5E2E0292" w14:textId="77777777" w:rsidTr="00A77DBE">
        <w:trPr>
          <w:trHeight w:val="600"/>
        </w:trPr>
        <w:tc>
          <w:tcPr>
            <w:tcW w:w="680" w:type="dxa"/>
          </w:tcPr>
          <w:p w14:paraId="4C49F828" w14:textId="77777777" w:rsidR="000513CD" w:rsidRPr="001A69B5" w:rsidRDefault="000513CD" w:rsidP="001A69B5"/>
        </w:tc>
        <w:tc>
          <w:tcPr>
            <w:tcW w:w="680" w:type="dxa"/>
          </w:tcPr>
          <w:p w14:paraId="4CC1F757" w14:textId="77777777" w:rsidR="000513CD" w:rsidRPr="001A69B5" w:rsidRDefault="0009509B" w:rsidP="001A69B5">
            <w:r w:rsidRPr="001A69B5">
              <w:t>63</w:t>
            </w:r>
          </w:p>
        </w:tc>
        <w:tc>
          <w:tcPr>
            <w:tcW w:w="5020" w:type="dxa"/>
          </w:tcPr>
          <w:p w14:paraId="483A9228" w14:textId="77777777" w:rsidR="000513CD" w:rsidRPr="001A69B5" w:rsidRDefault="0009509B" w:rsidP="001A69B5">
            <w:proofErr w:type="spellStart"/>
            <w:r w:rsidRPr="001A69B5">
              <w:t>Tilskot</w:t>
            </w:r>
            <w:proofErr w:type="spellEnd"/>
            <w:r w:rsidRPr="001A69B5">
              <w:t xml:space="preserve"> til tiltak for å styrke den </w:t>
            </w:r>
            <w:proofErr w:type="spellStart"/>
            <w:r w:rsidRPr="001A69B5">
              <w:t>norskspråklege</w:t>
            </w:r>
            <w:proofErr w:type="spellEnd"/>
            <w:r w:rsidRPr="001A69B5">
              <w:t xml:space="preserve"> utviklinga for minoritetsspråklege barn i barnehage</w:t>
            </w:r>
          </w:p>
        </w:tc>
        <w:tc>
          <w:tcPr>
            <w:tcW w:w="1580" w:type="dxa"/>
          </w:tcPr>
          <w:p w14:paraId="0A05E24D" w14:textId="77777777" w:rsidR="000513CD" w:rsidRPr="001A69B5" w:rsidRDefault="0009509B" w:rsidP="001A69B5">
            <w:r w:rsidRPr="001A69B5">
              <w:t>144 549 000</w:t>
            </w:r>
          </w:p>
        </w:tc>
        <w:tc>
          <w:tcPr>
            <w:tcW w:w="1580" w:type="dxa"/>
          </w:tcPr>
          <w:p w14:paraId="1EC74851" w14:textId="77777777" w:rsidR="000513CD" w:rsidRPr="001A69B5" w:rsidRDefault="000513CD" w:rsidP="001A69B5"/>
        </w:tc>
      </w:tr>
      <w:tr w:rsidR="000513CD" w:rsidRPr="001A69B5" w14:paraId="4E68645F" w14:textId="77777777" w:rsidTr="00A77DBE">
        <w:trPr>
          <w:trHeight w:val="600"/>
        </w:trPr>
        <w:tc>
          <w:tcPr>
            <w:tcW w:w="680" w:type="dxa"/>
          </w:tcPr>
          <w:p w14:paraId="26258F41" w14:textId="77777777" w:rsidR="000513CD" w:rsidRPr="001A69B5" w:rsidRDefault="000513CD" w:rsidP="001A69B5"/>
        </w:tc>
        <w:tc>
          <w:tcPr>
            <w:tcW w:w="680" w:type="dxa"/>
          </w:tcPr>
          <w:p w14:paraId="09F57FE4" w14:textId="77777777" w:rsidR="000513CD" w:rsidRPr="001A69B5" w:rsidRDefault="0009509B" w:rsidP="001A69B5">
            <w:r w:rsidRPr="001A69B5">
              <w:t>66</w:t>
            </w:r>
          </w:p>
        </w:tc>
        <w:tc>
          <w:tcPr>
            <w:tcW w:w="5020" w:type="dxa"/>
          </w:tcPr>
          <w:p w14:paraId="2A38080D" w14:textId="77777777" w:rsidR="000513CD" w:rsidRPr="001A69B5" w:rsidRDefault="0009509B" w:rsidP="001A69B5">
            <w:proofErr w:type="spellStart"/>
            <w:r w:rsidRPr="001A69B5">
              <w:t>Tilskot</w:t>
            </w:r>
            <w:proofErr w:type="spellEnd"/>
            <w:r w:rsidRPr="001A69B5">
              <w:t xml:space="preserve"> til </w:t>
            </w:r>
            <w:proofErr w:type="spellStart"/>
            <w:r w:rsidRPr="001A69B5">
              <w:t>auka</w:t>
            </w:r>
            <w:proofErr w:type="spellEnd"/>
            <w:r w:rsidRPr="001A69B5">
              <w:t xml:space="preserve"> barnehagedeltaking for minoritetsspråklege barn</w:t>
            </w:r>
          </w:p>
        </w:tc>
        <w:tc>
          <w:tcPr>
            <w:tcW w:w="1580" w:type="dxa"/>
          </w:tcPr>
          <w:p w14:paraId="4299935E" w14:textId="77777777" w:rsidR="000513CD" w:rsidRPr="001A69B5" w:rsidRDefault="0009509B" w:rsidP="001A69B5">
            <w:r w:rsidRPr="001A69B5">
              <w:t>17 342 000</w:t>
            </w:r>
          </w:p>
        </w:tc>
        <w:tc>
          <w:tcPr>
            <w:tcW w:w="1580" w:type="dxa"/>
          </w:tcPr>
          <w:p w14:paraId="18B76347" w14:textId="77777777" w:rsidR="000513CD" w:rsidRPr="001A69B5" w:rsidRDefault="000513CD" w:rsidP="001A69B5"/>
        </w:tc>
      </w:tr>
      <w:tr w:rsidR="000513CD" w:rsidRPr="001A69B5" w14:paraId="0E5D2A8D" w14:textId="77777777" w:rsidTr="00A77DBE">
        <w:trPr>
          <w:trHeight w:val="340"/>
        </w:trPr>
        <w:tc>
          <w:tcPr>
            <w:tcW w:w="680" w:type="dxa"/>
          </w:tcPr>
          <w:p w14:paraId="15DF7897" w14:textId="77777777" w:rsidR="000513CD" w:rsidRPr="001A69B5" w:rsidRDefault="000513CD" w:rsidP="001A69B5"/>
        </w:tc>
        <w:tc>
          <w:tcPr>
            <w:tcW w:w="680" w:type="dxa"/>
          </w:tcPr>
          <w:p w14:paraId="3921F7CC" w14:textId="77777777" w:rsidR="000513CD" w:rsidRPr="001A69B5" w:rsidRDefault="0009509B" w:rsidP="001A69B5">
            <w:r w:rsidRPr="001A69B5">
              <w:t>70</w:t>
            </w:r>
          </w:p>
        </w:tc>
        <w:tc>
          <w:tcPr>
            <w:tcW w:w="5020" w:type="dxa"/>
          </w:tcPr>
          <w:p w14:paraId="672C16C3" w14:textId="77777777" w:rsidR="000513CD" w:rsidRPr="001A69B5" w:rsidRDefault="0009509B" w:rsidP="001A69B5">
            <w:proofErr w:type="spellStart"/>
            <w:r w:rsidRPr="001A69B5">
              <w:t>Tilskot</w:t>
            </w:r>
            <w:proofErr w:type="spellEnd"/>
            <w:r w:rsidRPr="001A69B5">
              <w:t xml:space="preserve"> til </w:t>
            </w:r>
            <w:proofErr w:type="spellStart"/>
            <w:r w:rsidRPr="001A69B5">
              <w:t>symjing</w:t>
            </w:r>
            <w:proofErr w:type="spellEnd"/>
            <w:r w:rsidRPr="001A69B5">
              <w:t xml:space="preserve"> i </w:t>
            </w:r>
            <w:proofErr w:type="spellStart"/>
            <w:r w:rsidRPr="001A69B5">
              <w:t>barnehagane</w:t>
            </w:r>
            <w:proofErr w:type="spellEnd"/>
          </w:p>
        </w:tc>
        <w:tc>
          <w:tcPr>
            <w:tcW w:w="1580" w:type="dxa"/>
          </w:tcPr>
          <w:p w14:paraId="217225E3" w14:textId="77777777" w:rsidR="000513CD" w:rsidRPr="001A69B5" w:rsidRDefault="0009509B" w:rsidP="001A69B5">
            <w:r w:rsidRPr="001A69B5">
              <w:t>72 233 000</w:t>
            </w:r>
          </w:p>
        </w:tc>
        <w:tc>
          <w:tcPr>
            <w:tcW w:w="1580" w:type="dxa"/>
          </w:tcPr>
          <w:p w14:paraId="33243049" w14:textId="77777777" w:rsidR="000513CD" w:rsidRPr="001A69B5" w:rsidRDefault="0009509B" w:rsidP="001A69B5">
            <w:r w:rsidRPr="001A69B5">
              <w:t>750 977 000</w:t>
            </w:r>
          </w:p>
        </w:tc>
      </w:tr>
      <w:tr w:rsidR="000513CD" w:rsidRPr="001A69B5" w14:paraId="020A1AB8" w14:textId="77777777" w:rsidTr="00A77DBE">
        <w:trPr>
          <w:trHeight w:val="340"/>
        </w:trPr>
        <w:tc>
          <w:tcPr>
            <w:tcW w:w="680" w:type="dxa"/>
          </w:tcPr>
          <w:p w14:paraId="27362862" w14:textId="77777777" w:rsidR="000513CD" w:rsidRPr="001A69B5" w:rsidRDefault="000513CD" w:rsidP="001A69B5"/>
        </w:tc>
        <w:tc>
          <w:tcPr>
            <w:tcW w:w="680" w:type="dxa"/>
          </w:tcPr>
          <w:p w14:paraId="63B8042D" w14:textId="77777777" w:rsidR="000513CD" w:rsidRPr="001A69B5" w:rsidRDefault="000513CD" w:rsidP="001A69B5"/>
        </w:tc>
        <w:tc>
          <w:tcPr>
            <w:tcW w:w="5020" w:type="dxa"/>
          </w:tcPr>
          <w:p w14:paraId="2585249E" w14:textId="77777777" w:rsidR="000513CD" w:rsidRPr="001A69B5" w:rsidRDefault="0009509B" w:rsidP="001A69B5">
            <w:r w:rsidRPr="001A69B5">
              <w:t xml:space="preserve">Sum </w:t>
            </w:r>
            <w:proofErr w:type="spellStart"/>
            <w:r w:rsidRPr="001A69B5">
              <w:t>Barnehagar</w:t>
            </w:r>
            <w:proofErr w:type="spellEnd"/>
          </w:p>
        </w:tc>
        <w:tc>
          <w:tcPr>
            <w:tcW w:w="1580" w:type="dxa"/>
          </w:tcPr>
          <w:p w14:paraId="7FDA74F2" w14:textId="77777777" w:rsidR="000513CD" w:rsidRPr="001A69B5" w:rsidRDefault="000513CD" w:rsidP="001A69B5"/>
        </w:tc>
        <w:tc>
          <w:tcPr>
            <w:tcW w:w="1580" w:type="dxa"/>
          </w:tcPr>
          <w:p w14:paraId="7AC566EA" w14:textId="77777777" w:rsidR="000513CD" w:rsidRPr="001A69B5" w:rsidRDefault="0009509B" w:rsidP="001A69B5">
            <w:r w:rsidRPr="001A69B5">
              <w:t>750 977 000</w:t>
            </w:r>
          </w:p>
        </w:tc>
      </w:tr>
      <w:tr w:rsidR="000513CD" w:rsidRPr="001A69B5" w14:paraId="679DFAB4" w14:textId="77777777" w:rsidTr="00A77DBE">
        <w:trPr>
          <w:trHeight w:val="340"/>
        </w:trPr>
        <w:tc>
          <w:tcPr>
            <w:tcW w:w="9540" w:type="dxa"/>
            <w:gridSpan w:val="5"/>
          </w:tcPr>
          <w:p w14:paraId="58AFB41F" w14:textId="77777777" w:rsidR="000513CD" w:rsidRPr="001A69B5" w:rsidRDefault="0009509B" w:rsidP="001A69B5">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r>
      <w:tr w:rsidR="000513CD" w:rsidRPr="001A69B5" w14:paraId="0C7002B8" w14:textId="77777777" w:rsidTr="00A77DBE">
        <w:trPr>
          <w:trHeight w:val="340"/>
        </w:trPr>
        <w:tc>
          <w:tcPr>
            <w:tcW w:w="680" w:type="dxa"/>
          </w:tcPr>
          <w:p w14:paraId="32A7BC62" w14:textId="77777777" w:rsidR="000513CD" w:rsidRPr="001A69B5" w:rsidRDefault="0009509B" w:rsidP="001A69B5">
            <w:r w:rsidRPr="001A69B5">
              <w:t>240</w:t>
            </w:r>
          </w:p>
        </w:tc>
        <w:tc>
          <w:tcPr>
            <w:tcW w:w="680" w:type="dxa"/>
          </w:tcPr>
          <w:p w14:paraId="67F2D224" w14:textId="77777777" w:rsidR="000513CD" w:rsidRPr="001A69B5" w:rsidRDefault="000513CD" w:rsidP="001A69B5"/>
        </w:tc>
        <w:tc>
          <w:tcPr>
            <w:tcW w:w="5020" w:type="dxa"/>
          </w:tcPr>
          <w:p w14:paraId="6974A769" w14:textId="77777777" w:rsidR="000513CD" w:rsidRPr="001A69B5" w:rsidRDefault="0009509B" w:rsidP="001A69B5">
            <w:proofErr w:type="spellStart"/>
            <w:r w:rsidRPr="001A69B5">
              <w:t>Fagskular</w:t>
            </w:r>
            <w:proofErr w:type="spellEnd"/>
          </w:p>
        </w:tc>
        <w:tc>
          <w:tcPr>
            <w:tcW w:w="1580" w:type="dxa"/>
          </w:tcPr>
          <w:p w14:paraId="3B475C68" w14:textId="77777777" w:rsidR="000513CD" w:rsidRPr="001A69B5" w:rsidRDefault="000513CD" w:rsidP="001A69B5"/>
        </w:tc>
        <w:tc>
          <w:tcPr>
            <w:tcW w:w="1580" w:type="dxa"/>
          </w:tcPr>
          <w:p w14:paraId="3BB0E5E3" w14:textId="77777777" w:rsidR="000513CD" w:rsidRPr="001A69B5" w:rsidRDefault="000513CD" w:rsidP="001A69B5"/>
        </w:tc>
      </w:tr>
      <w:tr w:rsidR="000513CD" w:rsidRPr="001A69B5" w14:paraId="451BCCEA" w14:textId="77777777" w:rsidTr="00A77DBE">
        <w:trPr>
          <w:trHeight w:val="340"/>
        </w:trPr>
        <w:tc>
          <w:tcPr>
            <w:tcW w:w="680" w:type="dxa"/>
          </w:tcPr>
          <w:p w14:paraId="40250ABC" w14:textId="77777777" w:rsidR="000513CD" w:rsidRPr="001A69B5" w:rsidRDefault="000513CD" w:rsidP="001A69B5"/>
        </w:tc>
        <w:tc>
          <w:tcPr>
            <w:tcW w:w="680" w:type="dxa"/>
          </w:tcPr>
          <w:p w14:paraId="6819A97C" w14:textId="77777777" w:rsidR="000513CD" w:rsidRPr="001A69B5" w:rsidRDefault="0009509B" w:rsidP="001A69B5">
            <w:r w:rsidRPr="001A69B5">
              <w:t>60</w:t>
            </w:r>
          </w:p>
        </w:tc>
        <w:tc>
          <w:tcPr>
            <w:tcW w:w="5020" w:type="dxa"/>
          </w:tcPr>
          <w:p w14:paraId="3B87D60F" w14:textId="77777777" w:rsidR="000513CD" w:rsidRPr="001A69B5" w:rsidRDefault="0009509B" w:rsidP="001A69B5">
            <w:proofErr w:type="spellStart"/>
            <w:r w:rsidRPr="001A69B5">
              <w:t>Driftstilskot</w:t>
            </w:r>
            <w:proofErr w:type="spellEnd"/>
            <w:r w:rsidRPr="001A69B5">
              <w:t xml:space="preserve"> til </w:t>
            </w:r>
            <w:proofErr w:type="spellStart"/>
            <w:r w:rsidRPr="001A69B5">
              <w:t>fagskular</w:t>
            </w:r>
            <w:proofErr w:type="spellEnd"/>
          </w:p>
        </w:tc>
        <w:tc>
          <w:tcPr>
            <w:tcW w:w="1580" w:type="dxa"/>
          </w:tcPr>
          <w:p w14:paraId="652BD962" w14:textId="77777777" w:rsidR="000513CD" w:rsidRPr="001A69B5" w:rsidRDefault="0009509B" w:rsidP="001A69B5">
            <w:r w:rsidRPr="001A69B5">
              <w:t>1 130 826 000</w:t>
            </w:r>
          </w:p>
        </w:tc>
        <w:tc>
          <w:tcPr>
            <w:tcW w:w="1580" w:type="dxa"/>
          </w:tcPr>
          <w:p w14:paraId="5E3F7FEF" w14:textId="77777777" w:rsidR="000513CD" w:rsidRPr="001A69B5" w:rsidRDefault="000513CD" w:rsidP="001A69B5"/>
        </w:tc>
      </w:tr>
      <w:tr w:rsidR="000513CD" w:rsidRPr="001A69B5" w14:paraId="0526BC4E" w14:textId="77777777" w:rsidTr="00A77DBE">
        <w:trPr>
          <w:trHeight w:val="340"/>
        </w:trPr>
        <w:tc>
          <w:tcPr>
            <w:tcW w:w="680" w:type="dxa"/>
          </w:tcPr>
          <w:p w14:paraId="569105B9" w14:textId="77777777" w:rsidR="000513CD" w:rsidRPr="001A69B5" w:rsidRDefault="000513CD" w:rsidP="001A69B5"/>
        </w:tc>
        <w:tc>
          <w:tcPr>
            <w:tcW w:w="680" w:type="dxa"/>
          </w:tcPr>
          <w:p w14:paraId="14956672" w14:textId="77777777" w:rsidR="000513CD" w:rsidRPr="001A69B5" w:rsidRDefault="0009509B" w:rsidP="001A69B5">
            <w:r w:rsidRPr="001A69B5">
              <w:t>61</w:t>
            </w:r>
          </w:p>
        </w:tc>
        <w:tc>
          <w:tcPr>
            <w:tcW w:w="5020" w:type="dxa"/>
          </w:tcPr>
          <w:p w14:paraId="4287EDE5" w14:textId="77777777" w:rsidR="000513CD" w:rsidRPr="001A69B5" w:rsidRDefault="0009509B" w:rsidP="001A69B5">
            <w:proofErr w:type="spellStart"/>
            <w:r w:rsidRPr="001A69B5">
              <w:t>Utviklingsmidlar</w:t>
            </w:r>
            <w:proofErr w:type="spellEnd"/>
            <w:r w:rsidRPr="001A69B5">
              <w:t xml:space="preserve"> til </w:t>
            </w:r>
            <w:proofErr w:type="spellStart"/>
            <w:r w:rsidRPr="001A69B5">
              <w:t>fagskular</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73BE32CB" w14:textId="77777777" w:rsidR="000513CD" w:rsidRPr="001A69B5" w:rsidRDefault="0009509B" w:rsidP="001A69B5">
            <w:r w:rsidRPr="001A69B5">
              <w:t>50 701 000</w:t>
            </w:r>
          </w:p>
        </w:tc>
        <w:tc>
          <w:tcPr>
            <w:tcW w:w="1580" w:type="dxa"/>
          </w:tcPr>
          <w:p w14:paraId="62AF9652" w14:textId="77777777" w:rsidR="000513CD" w:rsidRPr="001A69B5" w:rsidRDefault="0009509B" w:rsidP="001A69B5">
            <w:r w:rsidRPr="001A69B5">
              <w:t>1 181 527 000</w:t>
            </w:r>
          </w:p>
        </w:tc>
      </w:tr>
      <w:tr w:rsidR="000513CD" w:rsidRPr="001A69B5" w14:paraId="7D6EB7D2" w14:textId="77777777" w:rsidTr="00A77DBE">
        <w:trPr>
          <w:trHeight w:val="340"/>
        </w:trPr>
        <w:tc>
          <w:tcPr>
            <w:tcW w:w="680" w:type="dxa"/>
          </w:tcPr>
          <w:p w14:paraId="3A12C11F" w14:textId="77777777" w:rsidR="000513CD" w:rsidRPr="001A69B5" w:rsidRDefault="0009509B" w:rsidP="001A69B5">
            <w:r w:rsidRPr="001A69B5">
              <w:t>241</w:t>
            </w:r>
          </w:p>
        </w:tc>
        <w:tc>
          <w:tcPr>
            <w:tcW w:w="680" w:type="dxa"/>
          </w:tcPr>
          <w:p w14:paraId="7C87925B" w14:textId="77777777" w:rsidR="000513CD" w:rsidRPr="001A69B5" w:rsidRDefault="000513CD" w:rsidP="001A69B5"/>
        </w:tc>
        <w:tc>
          <w:tcPr>
            <w:tcW w:w="5020" w:type="dxa"/>
          </w:tcPr>
          <w:p w14:paraId="7806B3ED" w14:textId="77777777" w:rsidR="000513CD" w:rsidRPr="001A69B5" w:rsidRDefault="0009509B" w:rsidP="001A69B5">
            <w:r w:rsidRPr="001A69B5">
              <w:t xml:space="preserve">Felles tiltak for </w:t>
            </w:r>
            <w:proofErr w:type="spellStart"/>
            <w:r w:rsidRPr="001A69B5">
              <w:t>fagskular</w:t>
            </w:r>
            <w:proofErr w:type="spellEnd"/>
          </w:p>
        </w:tc>
        <w:tc>
          <w:tcPr>
            <w:tcW w:w="1580" w:type="dxa"/>
          </w:tcPr>
          <w:p w14:paraId="34318981" w14:textId="77777777" w:rsidR="000513CD" w:rsidRPr="001A69B5" w:rsidRDefault="000513CD" w:rsidP="001A69B5"/>
        </w:tc>
        <w:tc>
          <w:tcPr>
            <w:tcW w:w="1580" w:type="dxa"/>
          </w:tcPr>
          <w:p w14:paraId="6B74DDD2" w14:textId="77777777" w:rsidR="000513CD" w:rsidRPr="001A69B5" w:rsidRDefault="000513CD" w:rsidP="001A69B5"/>
        </w:tc>
      </w:tr>
      <w:tr w:rsidR="000513CD" w:rsidRPr="001A69B5" w14:paraId="6948D6CE" w14:textId="77777777" w:rsidTr="00A77DBE">
        <w:trPr>
          <w:trHeight w:val="340"/>
        </w:trPr>
        <w:tc>
          <w:tcPr>
            <w:tcW w:w="680" w:type="dxa"/>
          </w:tcPr>
          <w:p w14:paraId="1B8F0148" w14:textId="77777777" w:rsidR="000513CD" w:rsidRPr="001A69B5" w:rsidRDefault="000513CD" w:rsidP="001A69B5"/>
        </w:tc>
        <w:tc>
          <w:tcPr>
            <w:tcW w:w="680" w:type="dxa"/>
          </w:tcPr>
          <w:p w14:paraId="5830E2B9" w14:textId="77777777" w:rsidR="000513CD" w:rsidRPr="001A69B5" w:rsidRDefault="0009509B" w:rsidP="001A69B5">
            <w:r w:rsidRPr="001A69B5">
              <w:t>21</w:t>
            </w:r>
          </w:p>
        </w:tc>
        <w:tc>
          <w:tcPr>
            <w:tcW w:w="5020" w:type="dxa"/>
          </w:tcPr>
          <w:p w14:paraId="6676BC8E"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742C7C42" w14:textId="77777777" w:rsidR="000513CD" w:rsidRPr="001A69B5" w:rsidRDefault="0009509B" w:rsidP="001A69B5">
            <w:r w:rsidRPr="001A69B5">
              <w:t>22 754 000</w:t>
            </w:r>
          </w:p>
        </w:tc>
        <w:tc>
          <w:tcPr>
            <w:tcW w:w="1580" w:type="dxa"/>
          </w:tcPr>
          <w:p w14:paraId="69A7E6A9" w14:textId="77777777" w:rsidR="000513CD" w:rsidRPr="001A69B5" w:rsidRDefault="0009509B" w:rsidP="001A69B5">
            <w:r w:rsidRPr="001A69B5">
              <w:t>22 754 000</w:t>
            </w:r>
          </w:p>
        </w:tc>
      </w:tr>
      <w:tr w:rsidR="000513CD" w:rsidRPr="001A69B5" w14:paraId="100E49F3" w14:textId="77777777" w:rsidTr="00A77DBE">
        <w:trPr>
          <w:trHeight w:val="340"/>
        </w:trPr>
        <w:tc>
          <w:tcPr>
            <w:tcW w:w="680" w:type="dxa"/>
          </w:tcPr>
          <w:p w14:paraId="2A658EE1" w14:textId="77777777" w:rsidR="000513CD" w:rsidRPr="001A69B5" w:rsidRDefault="0009509B" w:rsidP="001A69B5">
            <w:r w:rsidRPr="001A69B5">
              <w:t>242</w:t>
            </w:r>
          </w:p>
        </w:tc>
        <w:tc>
          <w:tcPr>
            <w:tcW w:w="680" w:type="dxa"/>
          </w:tcPr>
          <w:p w14:paraId="152712C0" w14:textId="77777777" w:rsidR="000513CD" w:rsidRPr="001A69B5" w:rsidRDefault="000513CD" w:rsidP="001A69B5"/>
        </w:tc>
        <w:tc>
          <w:tcPr>
            <w:tcW w:w="5020" w:type="dxa"/>
          </w:tcPr>
          <w:p w14:paraId="17070E65"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580" w:type="dxa"/>
          </w:tcPr>
          <w:p w14:paraId="04BFE67A" w14:textId="77777777" w:rsidR="000513CD" w:rsidRPr="001A69B5" w:rsidRDefault="000513CD" w:rsidP="001A69B5"/>
        </w:tc>
        <w:tc>
          <w:tcPr>
            <w:tcW w:w="1580" w:type="dxa"/>
          </w:tcPr>
          <w:p w14:paraId="50F9891F" w14:textId="77777777" w:rsidR="000513CD" w:rsidRPr="001A69B5" w:rsidRDefault="000513CD" w:rsidP="001A69B5"/>
        </w:tc>
      </w:tr>
      <w:tr w:rsidR="000513CD" w:rsidRPr="001A69B5" w14:paraId="6E615AD4" w14:textId="77777777" w:rsidTr="00A77DBE">
        <w:trPr>
          <w:trHeight w:val="340"/>
        </w:trPr>
        <w:tc>
          <w:tcPr>
            <w:tcW w:w="680" w:type="dxa"/>
          </w:tcPr>
          <w:p w14:paraId="0F37A108" w14:textId="77777777" w:rsidR="000513CD" w:rsidRPr="001A69B5" w:rsidRDefault="000513CD" w:rsidP="001A69B5"/>
        </w:tc>
        <w:tc>
          <w:tcPr>
            <w:tcW w:w="680" w:type="dxa"/>
          </w:tcPr>
          <w:p w14:paraId="64297AC2" w14:textId="77777777" w:rsidR="000513CD" w:rsidRPr="001A69B5" w:rsidRDefault="0009509B" w:rsidP="001A69B5">
            <w:r w:rsidRPr="001A69B5">
              <w:t>01</w:t>
            </w:r>
          </w:p>
        </w:tc>
        <w:tc>
          <w:tcPr>
            <w:tcW w:w="5020" w:type="dxa"/>
          </w:tcPr>
          <w:p w14:paraId="26574FED" w14:textId="77777777" w:rsidR="000513CD" w:rsidRPr="001A69B5" w:rsidRDefault="0009509B" w:rsidP="001A69B5">
            <w:r w:rsidRPr="001A69B5">
              <w:t>Driftsutgifter</w:t>
            </w:r>
          </w:p>
        </w:tc>
        <w:tc>
          <w:tcPr>
            <w:tcW w:w="1580" w:type="dxa"/>
          </w:tcPr>
          <w:p w14:paraId="7EA1FCB4" w14:textId="77777777" w:rsidR="000513CD" w:rsidRPr="001A69B5" w:rsidRDefault="0009509B" w:rsidP="001A69B5">
            <w:r w:rsidRPr="001A69B5">
              <w:t>30 853 000</w:t>
            </w:r>
          </w:p>
        </w:tc>
        <w:tc>
          <w:tcPr>
            <w:tcW w:w="1580" w:type="dxa"/>
          </w:tcPr>
          <w:p w14:paraId="27687BC7" w14:textId="77777777" w:rsidR="000513CD" w:rsidRPr="001A69B5" w:rsidRDefault="000513CD" w:rsidP="001A69B5"/>
        </w:tc>
      </w:tr>
      <w:tr w:rsidR="000513CD" w:rsidRPr="001A69B5" w14:paraId="1EF93CB0" w14:textId="77777777" w:rsidTr="00A77DBE">
        <w:trPr>
          <w:trHeight w:val="340"/>
        </w:trPr>
        <w:tc>
          <w:tcPr>
            <w:tcW w:w="680" w:type="dxa"/>
          </w:tcPr>
          <w:p w14:paraId="27E6798B" w14:textId="77777777" w:rsidR="000513CD" w:rsidRPr="001A69B5" w:rsidRDefault="000513CD" w:rsidP="001A69B5"/>
        </w:tc>
        <w:tc>
          <w:tcPr>
            <w:tcW w:w="680" w:type="dxa"/>
          </w:tcPr>
          <w:p w14:paraId="4FD18D28" w14:textId="77777777" w:rsidR="000513CD" w:rsidRPr="001A69B5" w:rsidRDefault="0009509B" w:rsidP="001A69B5">
            <w:r w:rsidRPr="001A69B5">
              <w:t>45</w:t>
            </w:r>
          </w:p>
        </w:tc>
        <w:tc>
          <w:tcPr>
            <w:tcW w:w="5020" w:type="dxa"/>
          </w:tcPr>
          <w:p w14:paraId="35211232"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50C3D9C3" w14:textId="77777777" w:rsidR="000513CD" w:rsidRPr="001A69B5" w:rsidRDefault="0009509B" w:rsidP="001A69B5">
            <w:r w:rsidRPr="001A69B5">
              <w:t>1 338 000</w:t>
            </w:r>
          </w:p>
        </w:tc>
        <w:tc>
          <w:tcPr>
            <w:tcW w:w="1580" w:type="dxa"/>
          </w:tcPr>
          <w:p w14:paraId="0485E044" w14:textId="77777777" w:rsidR="000513CD" w:rsidRPr="001A69B5" w:rsidRDefault="0009509B" w:rsidP="001A69B5">
            <w:r w:rsidRPr="001A69B5">
              <w:t>32 191 000</w:t>
            </w:r>
          </w:p>
        </w:tc>
      </w:tr>
      <w:tr w:rsidR="000513CD" w:rsidRPr="001A69B5" w14:paraId="395B014B" w14:textId="77777777" w:rsidTr="00A77DBE">
        <w:trPr>
          <w:trHeight w:val="340"/>
        </w:trPr>
        <w:tc>
          <w:tcPr>
            <w:tcW w:w="680" w:type="dxa"/>
          </w:tcPr>
          <w:p w14:paraId="5A99F750" w14:textId="77777777" w:rsidR="000513CD" w:rsidRPr="001A69B5" w:rsidRDefault="000513CD" w:rsidP="001A69B5"/>
        </w:tc>
        <w:tc>
          <w:tcPr>
            <w:tcW w:w="680" w:type="dxa"/>
          </w:tcPr>
          <w:p w14:paraId="5FB1ADEC" w14:textId="77777777" w:rsidR="000513CD" w:rsidRPr="001A69B5" w:rsidRDefault="000513CD" w:rsidP="001A69B5"/>
        </w:tc>
        <w:tc>
          <w:tcPr>
            <w:tcW w:w="5020" w:type="dxa"/>
          </w:tcPr>
          <w:p w14:paraId="3E6A2C39" w14:textId="77777777" w:rsidR="000513CD" w:rsidRPr="001A69B5" w:rsidRDefault="0009509B" w:rsidP="001A69B5">
            <w:r w:rsidRPr="001A69B5">
              <w:t xml:space="preserve">Sum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80" w:type="dxa"/>
          </w:tcPr>
          <w:p w14:paraId="0A2F595B" w14:textId="77777777" w:rsidR="000513CD" w:rsidRPr="001A69B5" w:rsidRDefault="000513CD" w:rsidP="001A69B5"/>
        </w:tc>
        <w:tc>
          <w:tcPr>
            <w:tcW w:w="1580" w:type="dxa"/>
          </w:tcPr>
          <w:p w14:paraId="5583B8F2" w14:textId="77777777" w:rsidR="000513CD" w:rsidRPr="001A69B5" w:rsidRDefault="0009509B" w:rsidP="001A69B5">
            <w:r w:rsidRPr="001A69B5">
              <w:t>1 236 472 000</w:t>
            </w:r>
          </w:p>
        </w:tc>
      </w:tr>
      <w:tr w:rsidR="000513CD" w:rsidRPr="001A69B5" w14:paraId="7C09B191" w14:textId="77777777" w:rsidTr="00A77DBE">
        <w:trPr>
          <w:trHeight w:val="340"/>
        </w:trPr>
        <w:tc>
          <w:tcPr>
            <w:tcW w:w="9540" w:type="dxa"/>
            <w:gridSpan w:val="5"/>
          </w:tcPr>
          <w:p w14:paraId="734D6ADE" w14:textId="77777777" w:rsidR="000513CD" w:rsidRPr="001A69B5" w:rsidRDefault="0009509B" w:rsidP="001A69B5">
            <w:r w:rsidRPr="001A69B5">
              <w:t>Kompetansepolitikk og livslang læring</w:t>
            </w:r>
          </w:p>
        </w:tc>
      </w:tr>
      <w:tr w:rsidR="000513CD" w:rsidRPr="001A69B5" w14:paraId="059C81F3" w14:textId="77777777" w:rsidTr="00A77DBE">
        <w:trPr>
          <w:trHeight w:val="340"/>
        </w:trPr>
        <w:tc>
          <w:tcPr>
            <w:tcW w:w="680" w:type="dxa"/>
          </w:tcPr>
          <w:p w14:paraId="1AEE0FAC" w14:textId="77777777" w:rsidR="000513CD" w:rsidRPr="001A69B5" w:rsidRDefault="0009509B" w:rsidP="001A69B5">
            <w:r w:rsidRPr="001A69B5">
              <w:t>251</w:t>
            </w:r>
          </w:p>
        </w:tc>
        <w:tc>
          <w:tcPr>
            <w:tcW w:w="680" w:type="dxa"/>
          </w:tcPr>
          <w:p w14:paraId="39DC0709" w14:textId="77777777" w:rsidR="000513CD" w:rsidRPr="001A69B5" w:rsidRDefault="000513CD" w:rsidP="001A69B5"/>
        </w:tc>
        <w:tc>
          <w:tcPr>
            <w:tcW w:w="5020" w:type="dxa"/>
          </w:tcPr>
          <w:p w14:paraId="4906BE09" w14:textId="77777777" w:rsidR="000513CD" w:rsidRPr="001A69B5" w:rsidRDefault="0009509B" w:rsidP="001A69B5">
            <w:r w:rsidRPr="001A69B5">
              <w:t>22. juli-senteret</w:t>
            </w:r>
          </w:p>
        </w:tc>
        <w:tc>
          <w:tcPr>
            <w:tcW w:w="1580" w:type="dxa"/>
          </w:tcPr>
          <w:p w14:paraId="22B529FA" w14:textId="77777777" w:rsidR="000513CD" w:rsidRPr="001A69B5" w:rsidRDefault="000513CD" w:rsidP="001A69B5"/>
        </w:tc>
        <w:tc>
          <w:tcPr>
            <w:tcW w:w="1580" w:type="dxa"/>
          </w:tcPr>
          <w:p w14:paraId="1B1812F8" w14:textId="77777777" w:rsidR="000513CD" w:rsidRPr="001A69B5" w:rsidRDefault="000513CD" w:rsidP="001A69B5"/>
        </w:tc>
      </w:tr>
      <w:tr w:rsidR="000513CD" w:rsidRPr="001A69B5" w14:paraId="2FA1FBE0" w14:textId="77777777" w:rsidTr="00A77DBE">
        <w:trPr>
          <w:trHeight w:val="340"/>
        </w:trPr>
        <w:tc>
          <w:tcPr>
            <w:tcW w:w="680" w:type="dxa"/>
          </w:tcPr>
          <w:p w14:paraId="6031F030" w14:textId="77777777" w:rsidR="000513CD" w:rsidRPr="001A69B5" w:rsidRDefault="000513CD" w:rsidP="001A69B5"/>
        </w:tc>
        <w:tc>
          <w:tcPr>
            <w:tcW w:w="680" w:type="dxa"/>
          </w:tcPr>
          <w:p w14:paraId="76D84204" w14:textId="77777777" w:rsidR="000513CD" w:rsidRPr="001A69B5" w:rsidRDefault="0009509B" w:rsidP="001A69B5">
            <w:r w:rsidRPr="001A69B5">
              <w:t>01</w:t>
            </w:r>
          </w:p>
        </w:tc>
        <w:tc>
          <w:tcPr>
            <w:tcW w:w="5020" w:type="dxa"/>
          </w:tcPr>
          <w:p w14:paraId="616998D3" w14:textId="77777777" w:rsidR="000513CD" w:rsidRPr="001A69B5" w:rsidRDefault="0009509B" w:rsidP="001A69B5">
            <w:r w:rsidRPr="001A69B5">
              <w:t>Driftsutgifter</w:t>
            </w:r>
          </w:p>
        </w:tc>
        <w:tc>
          <w:tcPr>
            <w:tcW w:w="1580" w:type="dxa"/>
          </w:tcPr>
          <w:p w14:paraId="2B18BCC8" w14:textId="77777777" w:rsidR="000513CD" w:rsidRPr="001A69B5" w:rsidRDefault="0009509B" w:rsidP="001A69B5">
            <w:r w:rsidRPr="001A69B5">
              <w:t>17 695 000</w:t>
            </w:r>
          </w:p>
        </w:tc>
        <w:tc>
          <w:tcPr>
            <w:tcW w:w="1580" w:type="dxa"/>
          </w:tcPr>
          <w:p w14:paraId="6F0F0E3C" w14:textId="77777777" w:rsidR="000513CD" w:rsidRPr="001A69B5" w:rsidRDefault="000513CD" w:rsidP="001A69B5"/>
        </w:tc>
      </w:tr>
      <w:tr w:rsidR="000513CD" w:rsidRPr="001A69B5" w14:paraId="5F338D6A" w14:textId="77777777" w:rsidTr="00A77DBE">
        <w:trPr>
          <w:trHeight w:val="600"/>
        </w:trPr>
        <w:tc>
          <w:tcPr>
            <w:tcW w:w="680" w:type="dxa"/>
          </w:tcPr>
          <w:p w14:paraId="74487F63" w14:textId="77777777" w:rsidR="000513CD" w:rsidRPr="001A69B5" w:rsidRDefault="000513CD" w:rsidP="001A69B5"/>
        </w:tc>
        <w:tc>
          <w:tcPr>
            <w:tcW w:w="680" w:type="dxa"/>
          </w:tcPr>
          <w:p w14:paraId="1C4BEFF4" w14:textId="77777777" w:rsidR="000513CD" w:rsidRPr="001A69B5" w:rsidRDefault="0009509B" w:rsidP="001A69B5">
            <w:r w:rsidRPr="001A69B5">
              <w:t>45</w:t>
            </w:r>
          </w:p>
        </w:tc>
        <w:tc>
          <w:tcPr>
            <w:tcW w:w="5020" w:type="dxa"/>
          </w:tcPr>
          <w:p w14:paraId="28412834"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r w:rsidRPr="001A69B5">
              <w:t xml:space="preserve">, kan </w:t>
            </w:r>
            <w:proofErr w:type="spellStart"/>
            <w:r w:rsidRPr="001A69B5">
              <w:t>nyttast</w:t>
            </w:r>
            <w:proofErr w:type="spellEnd"/>
            <w:r w:rsidRPr="001A69B5">
              <w:t xml:space="preserve"> under post 01</w:t>
            </w:r>
          </w:p>
        </w:tc>
        <w:tc>
          <w:tcPr>
            <w:tcW w:w="1580" w:type="dxa"/>
          </w:tcPr>
          <w:p w14:paraId="66B00E15" w14:textId="77777777" w:rsidR="000513CD" w:rsidRPr="001A69B5" w:rsidRDefault="0009509B" w:rsidP="001A69B5">
            <w:r w:rsidRPr="001A69B5">
              <w:t>10 000 000</w:t>
            </w:r>
          </w:p>
        </w:tc>
        <w:tc>
          <w:tcPr>
            <w:tcW w:w="1580" w:type="dxa"/>
          </w:tcPr>
          <w:p w14:paraId="0B192881" w14:textId="77777777" w:rsidR="000513CD" w:rsidRPr="001A69B5" w:rsidRDefault="0009509B" w:rsidP="001A69B5">
            <w:r w:rsidRPr="001A69B5">
              <w:t>27 695 000</w:t>
            </w:r>
          </w:p>
        </w:tc>
      </w:tr>
      <w:tr w:rsidR="000513CD" w:rsidRPr="001A69B5" w14:paraId="6E2C8ACA" w14:textId="77777777" w:rsidTr="00A77DBE">
        <w:trPr>
          <w:trHeight w:val="340"/>
        </w:trPr>
        <w:tc>
          <w:tcPr>
            <w:tcW w:w="680" w:type="dxa"/>
          </w:tcPr>
          <w:p w14:paraId="57C51052" w14:textId="77777777" w:rsidR="000513CD" w:rsidRPr="001A69B5" w:rsidRDefault="0009509B" w:rsidP="001A69B5">
            <w:r w:rsidRPr="001A69B5">
              <w:t>253</w:t>
            </w:r>
          </w:p>
        </w:tc>
        <w:tc>
          <w:tcPr>
            <w:tcW w:w="680" w:type="dxa"/>
          </w:tcPr>
          <w:p w14:paraId="3E0FFA72" w14:textId="77777777" w:rsidR="000513CD" w:rsidRPr="001A69B5" w:rsidRDefault="000513CD" w:rsidP="001A69B5"/>
        </w:tc>
        <w:tc>
          <w:tcPr>
            <w:tcW w:w="5020" w:type="dxa"/>
          </w:tcPr>
          <w:p w14:paraId="0607CD65" w14:textId="77777777" w:rsidR="000513CD" w:rsidRPr="001A69B5" w:rsidRDefault="0009509B" w:rsidP="001A69B5">
            <w:proofErr w:type="spellStart"/>
            <w:r w:rsidRPr="001A69B5">
              <w:t>Folkehøgskular</w:t>
            </w:r>
            <w:proofErr w:type="spellEnd"/>
          </w:p>
        </w:tc>
        <w:tc>
          <w:tcPr>
            <w:tcW w:w="1580" w:type="dxa"/>
          </w:tcPr>
          <w:p w14:paraId="745F5755" w14:textId="77777777" w:rsidR="000513CD" w:rsidRPr="001A69B5" w:rsidRDefault="000513CD" w:rsidP="001A69B5"/>
        </w:tc>
        <w:tc>
          <w:tcPr>
            <w:tcW w:w="1580" w:type="dxa"/>
          </w:tcPr>
          <w:p w14:paraId="08A64833" w14:textId="77777777" w:rsidR="000513CD" w:rsidRPr="001A69B5" w:rsidRDefault="000513CD" w:rsidP="001A69B5"/>
        </w:tc>
      </w:tr>
      <w:tr w:rsidR="000513CD" w:rsidRPr="001A69B5" w14:paraId="2B9F1D53" w14:textId="77777777" w:rsidTr="00A77DBE">
        <w:trPr>
          <w:trHeight w:val="340"/>
        </w:trPr>
        <w:tc>
          <w:tcPr>
            <w:tcW w:w="680" w:type="dxa"/>
          </w:tcPr>
          <w:p w14:paraId="3DD5656A" w14:textId="77777777" w:rsidR="000513CD" w:rsidRPr="001A69B5" w:rsidRDefault="000513CD" w:rsidP="001A69B5"/>
        </w:tc>
        <w:tc>
          <w:tcPr>
            <w:tcW w:w="680" w:type="dxa"/>
          </w:tcPr>
          <w:p w14:paraId="3EA05B11" w14:textId="77777777" w:rsidR="000513CD" w:rsidRPr="001A69B5" w:rsidRDefault="0009509B" w:rsidP="001A69B5">
            <w:r w:rsidRPr="001A69B5">
              <w:t>70</w:t>
            </w:r>
          </w:p>
        </w:tc>
        <w:tc>
          <w:tcPr>
            <w:tcW w:w="5020" w:type="dxa"/>
          </w:tcPr>
          <w:p w14:paraId="28D26090" w14:textId="77777777" w:rsidR="000513CD" w:rsidRPr="001A69B5" w:rsidRDefault="0009509B" w:rsidP="001A69B5">
            <w:proofErr w:type="spellStart"/>
            <w:r w:rsidRPr="001A69B5">
              <w:t>Tilskot</w:t>
            </w:r>
            <w:proofErr w:type="spellEnd"/>
            <w:r w:rsidRPr="001A69B5">
              <w:t xml:space="preserve"> til </w:t>
            </w:r>
            <w:proofErr w:type="spellStart"/>
            <w:r w:rsidRPr="001A69B5">
              <w:t>folkehøgskular</w:t>
            </w:r>
            <w:proofErr w:type="spellEnd"/>
          </w:p>
        </w:tc>
        <w:tc>
          <w:tcPr>
            <w:tcW w:w="1580" w:type="dxa"/>
          </w:tcPr>
          <w:p w14:paraId="29CF2F6F" w14:textId="77777777" w:rsidR="000513CD" w:rsidRPr="001A69B5" w:rsidRDefault="0009509B" w:rsidP="001A69B5">
            <w:r w:rsidRPr="001A69B5">
              <w:t>1 039 311 000</w:t>
            </w:r>
          </w:p>
        </w:tc>
        <w:tc>
          <w:tcPr>
            <w:tcW w:w="1580" w:type="dxa"/>
          </w:tcPr>
          <w:p w14:paraId="0C5B74DE" w14:textId="77777777" w:rsidR="000513CD" w:rsidRPr="001A69B5" w:rsidRDefault="000513CD" w:rsidP="001A69B5"/>
        </w:tc>
      </w:tr>
      <w:tr w:rsidR="000513CD" w:rsidRPr="001A69B5" w14:paraId="0322C9D9" w14:textId="77777777" w:rsidTr="00A77DBE">
        <w:trPr>
          <w:trHeight w:val="340"/>
        </w:trPr>
        <w:tc>
          <w:tcPr>
            <w:tcW w:w="680" w:type="dxa"/>
          </w:tcPr>
          <w:p w14:paraId="1234C73B" w14:textId="77777777" w:rsidR="000513CD" w:rsidRPr="001A69B5" w:rsidRDefault="000513CD" w:rsidP="001A69B5"/>
        </w:tc>
        <w:tc>
          <w:tcPr>
            <w:tcW w:w="680" w:type="dxa"/>
          </w:tcPr>
          <w:p w14:paraId="0DCBE041" w14:textId="77777777" w:rsidR="000513CD" w:rsidRPr="001A69B5" w:rsidRDefault="0009509B" w:rsidP="001A69B5">
            <w:r w:rsidRPr="001A69B5">
              <w:t>71</w:t>
            </w:r>
          </w:p>
        </w:tc>
        <w:tc>
          <w:tcPr>
            <w:tcW w:w="5020" w:type="dxa"/>
          </w:tcPr>
          <w:p w14:paraId="6166CB78" w14:textId="77777777" w:rsidR="000513CD" w:rsidRPr="001A69B5" w:rsidRDefault="0009509B" w:rsidP="001A69B5">
            <w:proofErr w:type="spellStart"/>
            <w:r w:rsidRPr="001A69B5">
              <w:t>Tilskot</w:t>
            </w:r>
            <w:proofErr w:type="spellEnd"/>
            <w:r w:rsidRPr="001A69B5">
              <w:t xml:space="preserve"> til Folkehøgskolerådet</w:t>
            </w:r>
          </w:p>
        </w:tc>
        <w:tc>
          <w:tcPr>
            <w:tcW w:w="1580" w:type="dxa"/>
          </w:tcPr>
          <w:p w14:paraId="3F989ABA" w14:textId="77777777" w:rsidR="000513CD" w:rsidRPr="001A69B5" w:rsidRDefault="0009509B" w:rsidP="001A69B5">
            <w:r w:rsidRPr="001A69B5">
              <w:t>5 693 000</w:t>
            </w:r>
          </w:p>
        </w:tc>
        <w:tc>
          <w:tcPr>
            <w:tcW w:w="1580" w:type="dxa"/>
          </w:tcPr>
          <w:p w14:paraId="5C74AD22" w14:textId="77777777" w:rsidR="000513CD" w:rsidRPr="001A69B5" w:rsidRDefault="000513CD" w:rsidP="001A69B5"/>
        </w:tc>
      </w:tr>
      <w:tr w:rsidR="000513CD" w:rsidRPr="001A69B5" w14:paraId="28D45B80" w14:textId="77777777" w:rsidTr="00A77DBE">
        <w:trPr>
          <w:trHeight w:val="340"/>
        </w:trPr>
        <w:tc>
          <w:tcPr>
            <w:tcW w:w="680" w:type="dxa"/>
          </w:tcPr>
          <w:p w14:paraId="68A62ACC" w14:textId="77777777" w:rsidR="000513CD" w:rsidRPr="001A69B5" w:rsidRDefault="000513CD" w:rsidP="001A69B5"/>
        </w:tc>
        <w:tc>
          <w:tcPr>
            <w:tcW w:w="680" w:type="dxa"/>
          </w:tcPr>
          <w:p w14:paraId="49C4D151" w14:textId="77777777" w:rsidR="000513CD" w:rsidRPr="001A69B5" w:rsidRDefault="0009509B" w:rsidP="001A69B5">
            <w:r w:rsidRPr="001A69B5">
              <w:t>72</w:t>
            </w:r>
          </w:p>
        </w:tc>
        <w:tc>
          <w:tcPr>
            <w:tcW w:w="5020" w:type="dxa"/>
          </w:tcPr>
          <w:p w14:paraId="1E9EEEEA" w14:textId="77777777" w:rsidR="000513CD" w:rsidRPr="001A69B5" w:rsidRDefault="0009509B" w:rsidP="001A69B5">
            <w:proofErr w:type="spellStart"/>
            <w:r w:rsidRPr="001A69B5">
              <w:t>Tilskot</w:t>
            </w:r>
            <w:proofErr w:type="spellEnd"/>
            <w:r w:rsidRPr="001A69B5">
              <w:t xml:space="preserve"> til Nordiska </w:t>
            </w:r>
            <w:proofErr w:type="spellStart"/>
            <w:r w:rsidRPr="001A69B5">
              <w:t>folkhögskolan</w:t>
            </w:r>
            <w:proofErr w:type="spellEnd"/>
          </w:p>
        </w:tc>
        <w:tc>
          <w:tcPr>
            <w:tcW w:w="1580" w:type="dxa"/>
          </w:tcPr>
          <w:p w14:paraId="52403C5B" w14:textId="77777777" w:rsidR="000513CD" w:rsidRPr="001A69B5" w:rsidRDefault="0009509B" w:rsidP="001A69B5">
            <w:r w:rsidRPr="001A69B5">
              <w:t>726 000</w:t>
            </w:r>
          </w:p>
        </w:tc>
        <w:tc>
          <w:tcPr>
            <w:tcW w:w="1580" w:type="dxa"/>
          </w:tcPr>
          <w:p w14:paraId="0558557D" w14:textId="77777777" w:rsidR="000513CD" w:rsidRPr="001A69B5" w:rsidRDefault="0009509B" w:rsidP="001A69B5">
            <w:r w:rsidRPr="001A69B5">
              <w:t>1 045 730 000</w:t>
            </w:r>
          </w:p>
        </w:tc>
      </w:tr>
      <w:tr w:rsidR="000513CD" w:rsidRPr="001A69B5" w14:paraId="023FE71F" w14:textId="77777777" w:rsidTr="00A77DBE">
        <w:trPr>
          <w:trHeight w:val="340"/>
        </w:trPr>
        <w:tc>
          <w:tcPr>
            <w:tcW w:w="680" w:type="dxa"/>
          </w:tcPr>
          <w:p w14:paraId="75C71517" w14:textId="77777777" w:rsidR="000513CD" w:rsidRPr="001A69B5" w:rsidRDefault="0009509B" w:rsidP="001A69B5">
            <w:r w:rsidRPr="001A69B5">
              <w:t>254</w:t>
            </w:r>
          </w:p>
        </w:tc>
        <w:tc>
          <w:tcPr>
            <w:tcW w:w="680" w:type="dxa"/>
          </w:tcPr>
          <w:p w14:paraId="7180FA28" w14:textId="77777777" w:rsidR="000513CD" w:rsidRPr="001A69B5" w:rsidRDefault="000513CD" w:rsidP="001A69B5"/>
        </w:tc>
        <w:tc>
          <w:tcPr>
            <w:tcW w:w="5020" w:type="dxa"/>
          </w:tcPr>
          <w:p w14:paraId="7C09B276" w14:textId="77777777" w:rsidR="000513CD" w:rsidRPr="001A69B5" w:rsidRDefault="0009509B" w:rsidP="001A69B5">
            <w:r w:rsidRPr="001A69B5">
              <w:t>Studieforbund mv.</w:t>
            </w:r>
          </w:p>
        </w:tc>
        <w:tc>
          <w:tcPr>
            <w:tcW w:w="1580" w:type="dxa"/>
          </w:tcPr>
          <w:p w14:paraId="1B10424B" w14:textId="77777777" w:rsidR="000513CD" w:rsidRPr="001A69B5" w:rsidRDefault="000513CD" w:rsidP="001A69B5"/>
        </w:tc>
        <w:tc>
          <w:tcPr>
            <w:tcW w:w="1580" w:type="dxa"/>
          </w:tcPr>
          <w:p w14:paraId="59CC009A" w14:textId="77777777" w:rsidR="000513CD" w:rsidRPr="001A69B5" w:rsidRDefault="000513CD" w:rsidP="001A69B5"/>
        </w:tc>
      </w:tr>
      <w:tr w:rsidR="000513CD" w:rsidRPr="001A69B5" w14:paraId="34FEF161" w14:textId="77777777" w:rsidTr="00A77DBE">
        <w:trPr>
          <w:trHeight w:val="340"/>
        </w:trPr>
        <w:tc>
          <w:tcPr>
            <w:tcW w:w="680" w:type="dxa"/>
          </w:tcPr>
          <w:p w14:paraId="68923533" w14:textId="77777777" w:rsidR="000513CD" w:rsidRPr="001A69B5" w:rsidRDefault="000513CD" w:rsidP="001A69B5"/>
        </w:tc>
        <w:tc>
          <w:tcPr>
            <w:tcW w:w="680" w:type="dxa"/>
          </w:tcPr>
          <w:p w14:paraId="4C0FD46C" w14:textId="77777777" w:rsidR="000513CD" w:rsidRPr="001A69B5" w:rsidRDefault="0009509B" w:rsidP="001A69B5">
            <w:r w:rsidRPr="001A69B5">
              <w:t>70</w:t>
            </w:r>
          </w:p>
        </w:tc>
        <w:tc>
          <w:tcPr>
            <w:tcW w:w="5020" w:type="dxa"/>
          </w:tcPr>
          <w:p w14:paraId="16551D7C" w14:textId="77777777" w:rsidR="000513CD" w:rsidRPr="001A69B5" w:rsidRDefault="0009509B" w:rsidP="001A69B5">
            <w:proofErr w:type="spellStart"/>
            <w:r w:rsidRPr="001A69B5">
              <w:t>Tilskot</w:t>
            </w:r>
            <w:proofErr w:type="spellEnd"/>
            <w:r w:rsidRPr="001A69B5">
              <w:t xml:space="preserve"> til studieforbund</w:t>
            </w:r>
          </w:p>
        </w:tc>
        <w:tc>
          <w:tcPr>
            <w:tcW w:w="1580" w:type="dxa"/>
          </w:tcPr>
          <w:p w14:paraId="5A58E740" w14:textId="77777777" w:rsidR="000513CD" w:rsidRPr="001A69B5" w:rsidRDefault="0009509B" w:rsidP="001A69B5">
            <w:r w:rsidRPr="001A69B5">
              <w:t>70 712 000</w:t>
            </w:r>
          </w:p>
        </w:tc>
        <w:tc>
          <w:tcPr>
            <w:tcW w:w="1580" w:type="dxa"/>
          </w:tcPr>
          <w:p w14:paraId="1FAC6DD9" w14:textId="77777777" w:rsidR="000513CD" w:rsidRPr="001A69B5" w:rsidRDefault="000513CD" w:rsidP="001A69B5"/>
        </w:tc>
      </w:tr>
      <w:tr w:rsidR="000513CD" w:rsidRPr="001A69B5" w14:paraId="5B81EB11" w14:textId="77777777" w:rsidTr="00A77DBE">
        <w:trPr>
          <w:trHeight w:val="340"/>
        </w:trPr>
        <w:tc>
          <w:tcPr>
            <w:tcW w:w="680" w:type="dxa"/>
          </w:tcPr>
          <w:p w14:paraId="337EDE05" w14:textId="77777777" w:rsidR="000513CD" w:rsidRPr="001A69B5" w:rsidRDefault="000513CD" w:rsidP="001A69B5"/>
        </w:tc>
        <w:tc>
          <w:tcPr>
            <w:tcW w:w="680" w:type="dxa"/>
          </w:tcPr>
          <w:p w14:paraId="2518401B" w14:textId="77777777" w:rsidR="000513CD" w:rsidRPr="001A69B5" w:rsidRDefault="0009509B" w:rsidP="001A69B5">
            <w:r w:rsidRPr="001A69B5">
              <w:t>73</w:t>
            </w:r>
          </w:p>
        </w:tc>
        <w:tc>
          <w:tcPr>
            <w:tcW w:w="5020" w:type="dxa"/>
          </w:tcPr>
          <w:p w14:paraId="2E6020EE" w14:textId="77777777" w:rsidR="000513CD" w:rsidRPr="001A69B5" w:rsidRDefault="0009509B" w:rsidP="001A69B5">
            <w:proofErr w:type="spellStart"/>
            <w:r w:rsidRPr="001A69B5">
              <w:t>Tilskot</w:t>
            </w:r>
            <w:proofErr w:type="spellEnd"/>
            <w:r w:rsidRPr="001A69B5">
              <w:t xml:space="preserve"> til </w:t>
            </w:r>
            <w:proofErr w:type="spellStart"/>
            <w:r w:rsidRPr="001A69B5">
              <w:t>vaksenopplæringsorganisasjonar</w:t>
            </w:r>
            <w:proofErr w:type="spellEnd"/>
          </w:p>
        </w:tc>
        <w:tc>
          <w:tcPr>
            <w:tcW w:w="1580" w:type="dxa"/>
          </w:tcPr>
          <w:p w14:paraId="38DC0B20" w14:textId="77777777" w:rsidR="000513CD" w:rsidRPr="001A69B5" w:rsidRDefault="0009509B" w:rsidP="001A69B5">
            <w:r w:rsidRPr="001A69B5">
              <w:t>3 601 000</w:t>
            </w:r>
          </w:p>
        </w:tc>
        <w:tc>
          <w:tcPr>
            <w:tcW w:w="1580" w:type="dxa"/>
          </w:tcPr>
          <w:p w14:paraId="6CA39B18" w14:textId="77777777" w:rsidR="000513CD" w:rsidRPr="001A69B5" w:rsidRDefault="0009509B" w:rsidP="001A69B5">
            <w:r w:rsidRPr="001A69B5">
              <w:t>74 313 000</w:t>
            </w:r>
          </w:p>
        </w:tc>
      </w:tr>
      <w:tr w:rsidR="000513CD" w:rsidRPr="001A69B5" w14:paraId="2F5C37B0" w14:textId="77777777" w:rsidTr="00A77DBE">
        <w:trPr>
          <w:trHeight w:val="340"/>
        </w:trPr>
        <w:tc>
          <w:tcPr>
            <w:tcW w:w="680" w:type="dxa"/>
          </w:tcPr>
          <w:p w14:paraId="2223D50D" w14:textId="77777777" w:rsidR="000513CD" w:rsidRPr="001A69B5" w:rsidRDefault="0009509B" w:rsidP="001A69B5">
            <w:r w:rsidRPr="001A69B5">
              <w:t>256</w:t>
            </w:r>
          </w:p>
        </w:tc>
        <w:tc>
          <w:tcPr>
            <w:tcW w:w="680" w:type="dxa"/>
          </w:tcPr>
          <w:p w14:paraId="53B12073" w14:textId="77777777" w:rsidR="000513CD" w:rsidRPr="001A69B5" w:rsidRDefault="000513CD" w:rsidP="001A69B5"/>
        </w:tc>
        <w:tc>
          <w:tcPr>
            <w:tcW w:w="5020" w:type="dxa"/>
          </w:tcPr>
          <w:p w14:paraId="4D36B59E"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580" w:type="dxa"/>
          </w:tcPr>
          <w:p w14:paraId="46E24012" w14:textId="77777777" w:rsidR="000513CD" w:rsidRPr="001A69B5" w:rsidRDefault="000513CD" w:rsidP="001A69B5"/>
        </w:tc>
        <w:tc>
          <w:tcPr>
            <w:tcW w:w="1580" w:type="dxa"/>
          </w:tcPr>
          <w:p w14:paraId="70C0CBED" w14:textId="77777777" w:rsidR="000513CD" w:rsidRPr="001A69B5" w:rsidRDefault="000513CD" w:rsidP="001A69B5"/>
        </w:tc>
      </w:tr>
      <w:tr w:rsidR="000513CD" w:rsidRPr="001A69B5" w14:paraId="169332F9" w14:textId="77777777" w:rsidTr="00A77DBE">
        <w:trPr>
          <w:trHeight w:val="340"/>
        </w:trPr>
        <w:tc>
          <w:tcPr>
            <w:tcW w:w="680" w:type="dxa"/>
          </w:tcPr>
          <w:p w14:paraId="7FD126B0" w14:textId="77777777" w:rsidR="000513CD" w:rsidRPr="001A69B5" w:rsidRDefault="000513CD" w:rsidP="001A69B5"/>
        </w:tc>
        <w:tc>
          <w:tcPr>
            <w:tcW w:w="680" w:type="dxa"/>
          </w:tcPr>
          <w:p w14:paraId="15C62048" w14:textId="77777777" w:rsidR="000513CD" w:rsidRPr="001A69B5" w:rsidRDefault="0009509B" w:rsidP="001A69B5">
            <w:r w:rsidRPr="001A69B5">
              <w:t>01</w:t>
            </w:r>
          </w:p>
        </w:tc>
        <w:tc>
          <w:tcPr>
            <w:tcW w:w="5020" w:type="dxa"/>
          </w:tcPr>
          <w:p w14:paraId="6CD124D3" w14:textId="77777777" w:rsidR="000513CD" w:rsidRPr="001A69B5" w:rsidRDefault="0009509B" w:rsidP="001A69B5">
            <w:r w:rsidRPr="001A69B5">
              <w:t>Driftsutgifter</w:t>
            </w:r>
          </w:p>
        </w:tc>
        <w:tc>
          <w:tcPr>
            <w:tcW w:w="1580" w:type="dxa"/>
          </w:tcPr>
          <w:p w14:paraId="2E7E951C" w14:textId="77777777" w:rsidR="000513CD" w:rsidRPr="001A69B5" w:rsidRDefault="0009509B" w:rsidP="001A69B5">
            <w:r w:rsidRPr="001A69B5">
              <w:t>363 046 000</w:t>
            </w:r>
          </w:p>
        </w:tc>
        <w:tc>
          <w:tcPr>
            <w:tcW w:w="1580" w:type="dxa"/>
          </w:tcPr>
          <w:p w14:paraId="492B20B9" w14:textId="77777777" w:rsidR="000513CD" w:rsidRPr="001A69B5" w:rsidRDefault="000513CD" w:rsidP="001A69B5"/>
        </w:tc>
      </w:tr>
      <w:tr w:rsidR="000513CD" w:rsidRPr="001A69B5" w14:paraId="13D40444" w14:textId="77777777" w:rsidTr="00A77DBE">
        <w:trPr>
          <w:trHeight w:val="340"/>
        </w:trPr>
        <w:tc>
          <w:tcPr>
            <w:tcW w:w="680" w:type="dxa"/>
          </w:tcPr>
          <w:p w14:paraId="2817452A" w14:textId="77777777" w:rsidR="000513CD" w:rsidRPr="001A69B5" w:rsidRDefault="000513CD" w:rsidP="001A69B5"/>
        </w:tc>
        <w:tc>
          <w:tcPr>
            <w:tcW w:w="680" w:type="dxa"/>
          </w:tcPr>
          <w:p w14:paraId="1FC51368" w14:textId="77777777" w:rsidR="000513CD" w:rsidRPr="001A69B5" w:rsidRDefault="0009509B" w:rsidP="001A69B5">
            <w:r w:rsidRPr="001A69B5">
              <w:t>21</w:t>
            </w:r>
          </w:p>
        </w:tc>
        <w:tc>
          <w:tcPr>
            <w:tcW w:w="5020" w:type="dxa"/>
          </w:tcPr>
          <w:p w14:paraId="66864AA1"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48E9F820" w14:textId="77777777" w:rsidR="000513CD" w:rsidRPr="001A69B5" w:rsidRDefault="0009509B" w:rsidP="001A69B5">
            <w:r w:rsidRPr="001A69B5">
              <w:t>11 931 000</w:t>
            </w:r>
          </w:p>
        </w:tc>
        <w:tc>
          <w:tcPr>
            <w:tcW w:w="1580" w:type="dxa"/>
          </w:tcPr>
          <w:p w14:paraId="52E0C435" w14:textId="77777777" w:rsidR="000513CD" w:rsidRPr="001A69B5" w:rsidRDefault="0009509B" w:rsidP="001A69B5">
            <w:r w:rsidRPr="001A69B5">
              <w:t>374 977 000</w:t>
            </w:r>
          </w:p>
        </w:tc>
      </w:tr>
      <w:tr w:rsidR="000513CD" w:rsidRPr="001A69B5" w14:paraId="1D20A624" w14:textId="77777777" w:rsidTr="00A77DBE">
        <w:trPr>
          <w:trHeight w:val="340"/>
        </w:trPr>
        <w:tc>
          <w:tcPr>
            <w:tcW w:w="680" w:type="dxa"/>
          </w:tcPr>
          <w:p w14:paraId="47B46478" w14:textId="77777777" w:rsidR="000513CD" w:rsidRPr="001A69B5" w:rsidRDefault="0009509B" w:rsidP="001A69B5">
            <w:r w:rsidRPr="001A69B5">
              <w:t>257</w:t>
            </w:r>
          </w:p>
        </w:tc>
        <w:tc>
          <w:tcPr>
            <w:tcW w:w="680" w:type="dxa"/>
          </w:tcPr>
          <w:p w14:paraId="6E7F192C" w14:textId="77777777" w:rsidR="000513CD" w:rsidRPr="001A69B5" w:rsidRDefault="000513CD" w:rsidP="001A69B5"/>
        </w:tc>
        <w:tc>
          <w:tcPr>
            <w:tcW w:w="5020" w:type="dxa"/>
          </w:tcPr>
          <w:p w14:paraId="1CF59510" w14:textId="77777777" w:rsidR="000513CD" w:rsidRPr="001A69B5" w:rsidRDefault="0009509B" w:rsidP="001A69B5">
            <w:r w:rsidRPr="001A69B5">
              <w:t>Kompetanseprogrammet</w:t>
            </w:r>
          </w:p>
        </w:tc>
        <w:tc>
          <w:tcPr>
            <w:tcW w:w="1580" w:type="dxa"/>
          </w:tcPr>
          <w:p w14:paraId="146445D5" w14:textId="77777777" w:rsidR="000513CD" w:rsidRPr="001A69B5" w:rsidRDefault="000513CD" w:rsidP="001A69B5"/>
        </w:tc>
        <w:tc>
          <w:tcPr>
            <w:tcW w:w="1580" w:type="dxa"/>
          </w:tcPr>
          <w:p w14:paraId="65D7A6A3" w14:textId="77777777" w:rsidR="000513CD" w:rsidRPr="001A69B5" w:rsidRDefault="000513CD" w:rsidP="001A69B5"/>
        </w:tc>
      </w:tr>
      <w:tr w:rsidR="000513CD" w:rsidRPr="001A69B5" w14:paraId="33DE19D4" w14:textId="77777777" w:rsidTr="00A77DBE">
        <w:trPr>
          <w:trHeight w:val="340"/>
        </w:trPr>
        <w:tc>
          <w:tcPr>
            <w:tcW w:w="680" w:type="dxa"/>
          </w:tcPr>
          <w:p w14:paraId="08926E46" w14:textId="77777777" w:rsidR="000513CD" w:rsidRPr="001A69B5" w:rsidRDefault="000513CD" w:rsidP="001A69B5"/>
        </w:tc>
        <w:tc>
          <w:tcPr>
            <w:tcW w:w="680" w:type="dxa"/>
          </w:tcPr>
          <w:p w14:paraId="749D39EF" w14:textId="77777777" w:rsidR="000513CD" w:rsidRPr="001A69B5" w:rsidRDefault="0009509B" w:rsidP="001A69B5">
            <w:r w:rsidRPr="001A69B5">
              <w:t>21</w:t>
            </w:r>
          </w:p>
        </w:tc>
        <w:tc>
          <w:tcPr>
            <w:tcW w:w="5020" w:type="dxa"/>
          </w:tcPr>
          <w:p w14:paraId="4EC4831B"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63E67142" w14:textId="77777777" w:rsidR="000513CD" w:rsidRPr="001A69B5" w:rsidRDefault="0009509B" w:rsidP="001A69B5">
            <w:r w:rsidRPr="001A69B5">
              <w:t>7 250 000</w:t>
            </w:r>
          </w:p>
        </w:tc>
        <w:tc>
          <w:tcPr>
            <w:tcW w:w="1580" w:type="dxa"/>
          </w:tcPr>
          <w:p w14:paraId="1A93D1A3" w14:textId="77777777" w:rsidR="000513CD" w:rsidRPr="001A69B5" w:rsidRDefault="000513CD" w:rsidP="001A69B5"/>
        </w:tc>
      </w:tr>
      <w:tr w:rsidR="000513CD" w:rsidRPr="001A69B5" w14:paraId="10487B35" w14:textId="77777777" w:rsidTr="00A77DBE">
        <w:trPr>
          <w:trHeight w:val="340"/>
        </w:trPr>
        <w:tc>
          <w:tcPr>
            <w:tcW w:w="680" w:type="dxa"/>
          </w:tcPr>
          <w:p w14:paraId="6A91BC05" w14:textId="77777777" w:rsidR="000513CD" w:rsidRPr="001A69B5" w:rsidRDefault="000513CD" w:rsidP="001A69B5"/>
        </w:tc>
        <w:tc>
          <w:tcPr>
            <w:tcW w:w="680" w:type="dxa"/>
          </w:tcPr>
          <w:p w14:paraId="73E6FC22" w14:textId="77777777" w:rsidR="000513CD" w:rsidRPr="001A69B5" w:rsidRDefault="0009509B" w:rsidP="001A69B5">
            <w:r w:rsidRPr="001A69B5">
              <w:t>70</w:t>
            </w:r>
          </w:p>
        </w:tc>
        <w:tc>
          <w:tcPr>
            <w:tcW w:w="5020" w:type="dxa"/>
          </w:tcPr>
          <w:p w14:paraId="7F6388E7" w14:textId="77777777" w:rsidR="000513CD" w:rsidRPr="001A69B5" w:rsidRDefault="0009509B" w:rsidP="001A69B5">
            <w:proofErr w:type="spellStart"/>
            <w:r w:rsidRPr="001A69B5">
              <w:t>Tilskot</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2887FD21" w14:textId="77777777" w:rsidR="000513CD" w:rsidRPr="001A69B5" w:rsidRDefault="0009509B" w:rsidP="001A69B5">
            <w:r w:rsidRPr="001A69B5">
              <w:t>305 873 000</w:t>
            </w:r>
          </w:p>
        </w:tc>
        <w:tc>
          <w:tcPr>
            <w:tcW w:w="1580" w:type="dxa"/>
          </w:tcPr>
          <w:p w14:paraId="0406B488" w14:textId="77777777" w:rsidR="000513CD" w:rsidRPr="001A69B5" w:rsidRDefault="0009509B" w:rsidP="001A69B5">
            <w:r w:rsidRPr="001A69B5">
              <w:t>313 123 000</w:t>
            </w:r>
          </w:p>
        </w:tc>
      </w:tr>
      <w:tr w:rsidR="000513CD" w:rsidRPr="001A69B5" w14:paraId="720BBB1A" w14:textId="77777777" w:rsidTr="00A77DBE">
        <w:trPr>
          <w:trHeight w:val="340"/>
        </w:trPr>
        <w:tc>
          <w:tcPr>
            <w:tcW w:w="680" w:type="dxa"/>
          </w:tcPr>
          <w:p w14:paraId="47AB63C4" w14:textId="77777777" w:rsidR="000513CD" w:rsidRPr="001A69B5" w:rsidRDefault="0009509B" w:rsidP="001A69B5">
            <w:r w:rsidRPr="001A69B5">
              <w:t>258</w:t>
            </w:r>
          </w:p>
        </w:tc>
        <w:tc>
          <w:tcPr>
            <w:tcW w:w="680" w:type="dxa"/>
          </w:tcPr>
          <w:p w14:paraId="151F22EF" w14:textId="77777777" w:rsidR="000513CD" w:rsidRPr="001A69B5" w:rsidRDefault="000513CD" w:rsidP="001A69B5"/>
        </w:tc>
        <w:tc>
          <w:tcPr>
            <w:tcW w:w="5020" w:type="dxa"/>
          </w:tcPr>
          <w:p w14:paraId="668BDE4C" w14:textId="77777777" w:rsidR="000513CD" w:rsidRPr="001A69B5" w:rsidRDefault="0009509B" w:rsidP="001A69B5">
            <w:r w:rsidRPr="001A69B5">
              <w:t>Tiltak for livslang læring</w:t>
            </w:r>
          </w:p>
        </w:tc>
        <w:tc>
          <w:tcPr>
            <w:tcW w:w="1580" w:type="dxa"/>
          </w:tcPr>
          <w:p w14:paraId="1EDC01A6" w14:textId="77777777" w:rsidR="000513CD" w:rsidRPr="001A69B5" w:rsidRDefault="000513CD" w:rsidP="001A69B5"/>
        </w:tc>
        <w:tc>
          <w:tcPr>
            <w:tcW w:w="1580" w:type="dxa"/>
          </w:tcPr>
          <w:p w14:paraId="7937F054" w14:textId="77777777" w:rsidR="000513CD" w:rsidRPr="001A69B5" w:rsidRDefault="000513CD" w:rsidP="001A69B5"/>
        </w:tc>
      </w:tr>
      <w:tr w:rsidR="000513CD" w:rsidRPr="001A69B5" w14:paraId="3F176FA5" w14:textId="77777777" w:rsidTr="00A77DBE">
        <w:trPr>
          <w:trHeight w:val="340"/>
        </w:trPr>
        <w:tc>
          <w:tcPr>
            <w:tcW w:w="680" w:type="dxa"/>
          </w:tcPr>
          <w:p w14:paraId="4715C690" w14:textId="77777777" w:rsidR="000513CD" w:rsidRPr="001A69B5" w:rsidRDefault="000513CD" w:rsidP="001A69B5"/>
        </w:tc>
        <w:tc>
          <w:tcPr>
            <w:tcW w:w="680" w:type="dxa"/>
          </w:tcPr>
          <w:p w14:paraId="296F4E5E" w14:textId="77777777" w:rsidR="000513CD" w:rsidRPr="001A69B5" w:rsidRDefault="0009509B" w:rsidP="001A69B5">
            <w:r w:rsidRPr="001A69B5">
              <w:t>21</w:t>
            </w:r>
          </w:p>
        </w:tc>
        <w:tc>
          <w:tcPr>
            <w:tcW w:w="5020" w:type="dxa"/>
          </w:tcPr>
          <w:p w14:paraId="2E1E2DA3"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56C9969D" w14:textId="77777777" w:rsidR="000513CD" w:rsidRPr="001A69B5" w:rsidRDefault="0009509B" w:rsidP="001A69B5">
            <w:r w:rsidRPr="001A69B5">
              <w:t>148 424 000</w:t>
            </w:r>
          </w:p>
        </w:tc>
        <w:tc>
          <w:tcPr>
            <w:tcW w:w="1580" w:type="dxa"/>
          </w:tcPr>
          <w:p w14:paraId="0EA3DB0E" w14:textId="77777777" w:rsidR="000513CD" w:rsidRPr="001A69B5" w:rsidRDefault="0009509B" w:rsidP="001A69B5">
            <w:r w:rsidRPr="001A69B5">
              <w:t>148 424 000</w:t>
            </w:r>
          </w:p>
        </w:tc>
      </w:tr>
      <w:tr w:rsidR="000513CD" w:rsidRPr="001A69B5" w14:paraId="1A45F0BA" w14:textId="77777777" w:rsidTr="00A77DBE">
        <w:trPr>
          <w:trHeight w:val="340"/>
        </w:trPr>
        <w:tc>
          <w:tcPr>
            <w:tcW w:w="680" w:type="dxa"/>
          </w:tcPr>
          <w:p w14:paraId="0122D254" w14:textId="77777777" w:rsidR="000513CD" w:rsidRPr="001A69B5" w:rsidRDefault="000513CD" w:rsidP="001A69B5"/>
        </w:tc>
        <w:tc>
          <w:tcPr>
            <w:tcW w:w="680" w:type="dxa"/>
          </w:tcPr>
          <w:p w14:paraId="2FEB9BA3" w14:textId="77777777" w:rsidR="000513CD" w:rsidRPr="001A69B5" w:rsidRDefault="000513CD" w:rsidP="001A69B5"/>
        </w:tc>
        <w:tc>
          <w:tcPr>
            <w:tcW w:w="5020" w:type="dxa"/>
          </w:tcPr>
          <w:p w14:paraId="7CBE7BC0" w14:textId="77777777" w:rsidR="000513CD" w:rsidRPr="001A69B5" w:rsidRDefault="0009509B" w:rsidP="001A69B5">
            <w:r w:rsidRPr="001A69B5">
              <w:t>Sum Kompetansepolitikk og livslang læring</w:t>
            </w:r>
          </w:p>
        </w:tc>
        <w:tc>
          <w:tcPr>
            <w:tcW w:w="1580" w:type="dxa"/>
          </w:tcPr>
          <w:p w14:paraId="329E81A7" w14:textId="77777777" w:rsidR="000513CD" w:rsidRPr="001A69B5" w:rsidRDefault="000513CD" w:rsidP="001A69B5"/>
        </w:tc>
        <w:tc>
          <w:tcPr>
            <w:tcW w:w="1580" w:type="dxa"/>
          </w:tcPr>
          <w:p w14:paraId="05E0C082" w14:textId="77777777" w:rsidR="000513CD" w:rsidRPr="001A69B5" w:rsidRDefault="0009509B" w:rsidP="001A69B5">
            <w:r w:rsidRPr="001A69B5">
              <w:t>1 984 262 000</w:t>
            </w:r>
          </w:p>
        </w:tc>
      </w:tr>
      <w:tr w:rsidR="000513CD" w:rsidRPr="001A69B5" w14:paraId="55B10740" w14:textId="77777777" w:rsidTr="00A77DBE">
        <w:trPr>
          <w:trHeight w:val="340"/>
        </w:trPr>
        <w:tc>
          <w:tcPr>
            <w:tcW w:w="9540" w:type="dxa"/>
            <w:gridSpan w:val="5"/>
          </w:tcPr>
          <w:p w14:paraId="0830DD93" w14:textId="77777777" w:rsidR="000513CD" w:rsidRPr="001A69B5" w:rsidRDefault="0009509B" w:rsidP="001A69B5">
            <w:proofErr w:type="spellStart"/>
            <w:r w:rsidRPr="001A69B5">
              <w:t>Høgare</w:t>
            </w:r>
            <w:proofErr w:type="spellEnd"/>
            <w:r w:rsidRPr="001A69B5">
              <w:t xml:space="preserve"> utdanning og forsking</w:t>
            </w:r>
          </w:p>
        </w:tc>
      </w:tr>
      <w:tr w:rsidR="000513CD" w:rsidRPr="001A69B5" w14:paraId="3E146A0F" w14:textId="77777777" w:rsidTr="00A77DBE">
        <w:trPr>
          <w:trHeight w:val="340"/>
        </w:trPr>
        <w:tc>
          <w:tcPr>
            <w:tcW w:w="680" w:type="dxa"/>
          </w:tcPr>
          <w:p w14:paraId="036FFA98" w14:textId="77777777" w:rsidR="000513CD" w:rsidRPr="001A69B5" w:rsidRDefault="0009509B" w:rsidP="001A69B5">
            <w:r w:rsidRPr="001A69B5">
              <w:t>260</w:t>
            </w:r>
          </w:p>
        </w:tc>
        <w:tc>
          <w:tcPr>
            <w:tcW w:w="680" w:type="dxa"/>
          </w:tcPr>
          <w:p w14:paraId="79ED529C" w14:textId="77777777" w:rsidR="000513CD" w:rsidRPr="001A69B5" w:rsidRDefault="000513CD" w:rsidP="001A69B5"/>
        </w:tc>
        <w:tc>
          <w:tcPr>
            <w:tcW w:w="5020" w:type="dxa"/>
          </w:tcPr>
          <w:p w14:paraId="2087301F" w14:textId="77777777" w:rsidR="000513CD" w:rsidRPr="001A69B5" w:rsidRDefault="0009509B" w:rsidP="001A69B5">
            <w:r w:rsidRPr="001A69B5">
              <w:t xml:space="preserve">Universitet og </w:t>
            </w:r>
            <w:proofErr w:type="spellStart"/>
            <w:r w:rsidRPr="001A69B5">
              <w:t>høgskular</w:t>
            </w:r>
            <w:proofErr w:type="spellEnd"/>
          </w:p>
        </w:tc>
        <w:tc>
          <w:tcPr>
            <w:tcW w:w="1580" w:type="dxa"/>
          </w:tcPr>
          <w:p w14:paraId="7D4DDC11" w14:textId="77777777" w:rsidR="000513CD" w:rsidRPr="001A69B5" w:rsidRDefault="000513CD" w:rsidP="001A69B5"/>
        </w:tc>
        <w:tc>
          <w:tcPr>
            <w:tcW w:w="1580" w:type="dxa"/>
          </w:tcPr>
          <w:p w14:paraId="2F006AF8" w14:textId="77777777" w:rsidR="000513CD" w:rsidRPr="001A69B5" w:rsidRDefault="000513CD" w:rsidP="001A69B5"/>
        </w:tc>
      </w:tr>
      <w:tr w:rsidR="000513CD" w:rsidRPr="001A69B5" w14:paraId="17AA1321" w14:textId="77777777" w:rsidTr="00A77DBE">
        <w:trPr>
          <w:trHeight w:val="340"/>
        </w:trPr>
        <w:tc>
          <w:tcPr>
            <w:tcW w:w="680" w:type="dxa"/>
          </w:tcPr>
          <w:p w14:paraId="3035A39B" w14:textId="77777777" w:rsidR="000513CD" w:rsidRPr="001A69B5" w:rsidRDefault="000513CD" w:rsidP="001A69B5"/>
        </w:tc>
        <w:tc>
          <w:tcPr>
            <w:tcW w:w="680" w:type="dxa"/>
          </w:tcPr>
          <w:p w14:paraId="14D24934" w14:textId="77777777" w:rsidR="000513CD" w:rsidRPr="001A69B5" w:rsidRDefault="0009509B" w:rsidP="001A69B5">
            <w:r w:rsidRPr="001A69B5">
              <w:t>50</w:t>
            </w:r>
          </w:p>
        </w:tc>
        <w:tc>
          <w:tcPr>
            <w:tcW w:w="5020" w:type="dxa"/>
          </w:tcPr>
          <w:p w14:paraId="624F05D6" w14:textId="77777777" w:rsidR="000513CD" w:rsidRPr="001A69B5" w:rsidRDefault="0009509B" w:rsidP="001A69B5">
            <w:proofErr w:type="spellStart"/>
            <w:r w:rsidRPr="001A69B5">
              <w:t>Statlege</w:t>
            </w:r>
            <w:proofErr w:type="spellEnd"/>
            <w:r w:rsidRPr="001A69B5">
              <w:t xml:space="preserve"> universitet og </w:t>
            </w:r>
            <w:proofErr w:type="spellStart"/>
            <w:r w:rsidRPr="001A69B5">
              <w:t>høgskular</w:t>
            </w:r>
            <w:proofErr w:type="spellEnd"/>
          </w:p>
        </w:tc>
        <w:tc>
          <w:tcPr>
            <w:tcW w:w="1580" w:type="dxa"/>
          </w:tcPr>
          <w:p w14:paraId="0C9FDA8E" w14:textId="77777777" w:rsidR="000513CD" w:rsidRPr="001A69B5" w:rsidRDefault="0009509B" w:rsidP="001A69B5">
            <w:r w:rsidRPr="001A69B5">
              <w:t>39 396 635 000</w:t>
            </w:r>
          </w:p>
        </w:tc>
        <w:tc>
          <w:tcPr>
            <w:tcW w:w="1580" w:type="dxa"/>
          </w:tcPr>
          <w:p w14:paraId="6B903E11" w14:textId="77777777" w:rsidR="000513CD" w:rsidRPr="001A69B5" w:rsidRDefault="000513CD" w:rsidP="001A69B5"/>
        </w:tc>
      </w:tr>
      <w:tr w:rsidR="000513CD" w:rsidRPr="001A69B5" w14:paraId="19FE27EA" w14:textId="77777777" w:rsidTr="00A77DBE">
        <w:trPr>
          <w:trHeight w:val="340"/>
        </w:trPr>
        <w:tc>
          <w:tcPr>
            <w:tcW w:w="680" w:type="dxa"/>
          </w:tcPr>
          <w:p w14:paraId="72ACA3B0" w14:textId="77777777" w:rsidR="000513CD" w:rsidRPr="001A69B5" w:rsidRDefault="000513CD" w:rsidP="001A69B5"/>
        </w:tc>
        <w:tc>
          <w:tcPr>
            <w:tcW w:w="680" w:type="dxa"/>
          </w:tcPr>
          <w:p w14:paraId="64109ACF" w14:textId="77777777" w:rsidR="000513CD" w:rsidRPr="001A69B5" w:rsidRDefault="0009509B" w:rsidP="001A69B5">
            <w:r w:rsidRPr="001A69B5">
              <w:t>70</w:t>
            </w:r>
          </w:p>
        </w:tc>
        <w:tc>
          <w:tcPr>
            <w:tcW w:w="5020" w:type="dxa"/>
          </w:tcPr>
          <w:p w14:paraId="6C0FEB69" w14:textId="77777777" w:rsidR="000513CD" w:rsidRPr="001A69B5" w:rsidRDefault="0009509B" w:rsidP="001A69B5">
            <w:r w:rsidRPr="001A69B5">
              <w:t xml:space="preserve">Private </w:t>
            </w:r>
            <w:proofErr w:type="spellStart"/>
            <w:r w:rsidRPr="001A69B5">
              <w:t>høgskular</w:t>
            </w:r>
            <w:proofErr w:type="spellEnd"/>
          </w:p>
        </w:tc>
        <w:tc>
          <w:tcPr>
            <w:tcW w:w="1580" w:type="dxa"/>
          </w:tcPr>
          <w:p w14:paraId="39C710C8" w14:textId="77777777" w:rsidR="000513CD" w:rsidRPr="001A69B5" w:rsidRDefault="0009509B" w:rsidP="001A69B5">
            <w:r w:rsidRPr="001A69B5">
              <w:t>2 078 282 000</w:t>
            </w:r>
          </w:p>
        </w:tc>
        <w:tc>
          <w:tcPr>
            <w:tcW w:w="1580" w:type="dxa"/>
          </w:tcPr>
          <w:p w14:paraId="24DBA964" w14:textId="77777777" w:rsidR="000513CD" w:rsidRPr="001A69B5" w:rsidRDefault="0009509B" w:rsidP="001A69B5">
            <w:r w:rsidRPr="001A69B5">
              <w:t>41 474 917 000</w:t>
            </w:r>
          </w:p>
        </w:tc>
      </w:tr>
      <w:tr w:rsidR="000513CD" w:rsidRPr="001A69B5" w14:paraId="37419791" w14:textId="77777777" w:rsidTr="00A77DBE">
        <w:trPr>
          <w:trHeight w:val="340"/>
        </w:trPr>
        <w:tc>
          <w:tcPr>
            <w:tcW w:w="680" w:type="dxa"/>
          </w:tcPr>
          <w:p w14:paraId="464DF388" w14:textId="77777777" w:rsidR="000513CD" w:rsidRPr="001A69B5" w:rsidRDefault="0009509B" w:rsidP="001A69B5">
            <w:r w:rsidRPr="001A69B5">
              <w:t>270</w:t>
            </w:r>
          </w:p>
        </w:tc>
        <w:tc>
          <w:tcPr>
            <w:tcW w:w="680" w:type="dxa"/>
          </w:tcPr>
          <w:p w14:paraId="378472BC" w14:textId="77777777" w:rsidR="000513CD" w:rsidRPr="001A69B5" w:rsidRDefault="000513CD" w:rsidP="001A69B5"/>
        </w:tc>
        <w:tc>
          <w:tcPr>
            <w:tcW w:w="5020" w:type="dxa"/>
          </w:tcPr>
          <w:p w14:paraId="6F327754" w14:textId="77777777" w:rsidR="000513CD" w:rsidRPr="001A69B5" w:rsidRDefault="0009509B" w:rsidP="001A69B5">
            <w:r w:rsidRPr="001A69B5">
              <w:t>Studentvelferd</w:t>
            </w:r>
          </w:p>
        </w:tc>
        <w:tc>
          <w:tcPr>
            <w:tcW w:w="1580" w:type="dxa"/>
          </w:tcPr>
          <w:p w14:paraId="7E18B3F8" w14:textId="77777777" w:rsidR="000513CD" w:rsidRPr="001A69B5" w:rsidRDefault="000513CD" w:rsidP="001A69B5"/>
        </w:tc>
        <w:tc>
          <w:tcPr>
            <w:tcW w:w="1580" w:type="dxa"/>
          </w:tcPr>
          <w:p w14:paraId="14BD2503" w14:textId="77777777" w:rsidR="000513CD" w:rsidRPr="001A69B5" w:rsidRDefault="000513CD" w:rsidP="001A69B5"/>
        </w:tc>
      </w:tr>
      <w:tr w:rsidR="000513CD" w:rsidRPr="001A69B5" w14:paraId="26B5A58F" w14:textId="77777777" w:rsidTr="00A77DBE">
        <w:trPr>
          <w:trHeight w:val="340"/>
        </w:trPr>
        <w:tc>
          <w:tcPr>
            <w:tcW w:w="680" w:type="dxa"/>
          </w:tcPr>
          <w:p w14:paraId="6A606758" w14:textId="77777777" w:rsidR="000513CD" w:rsidRPr="001A69B5" w:rsidRDefault="000513CD" w:rsidP="001A69B5"/>
        </w:tc>
        <w:tc>
          <w:tcPr>
            <w:tcW w:w="680" w:type="dxa"/>
          </w:tcPr>
          <w:p w14:paraId="0F699ABA" w14:textId="77777777" w:rsidR="000513CD" w:rsidRPr="001A69B5" w:rsidRDefault="0009509B" w:rsidP="001A69B5">
            <w:r w:rsidRPr="001A69B5">
              <w:t>74</w:t>
            </w:r>
          </w:p>
        </w:tc>
        <w:tc>
          <w:tcPr>
            <w:tcW w:w="5020" w:type="dxa"/>
          </w:tcPr>
          <w:p w14:paraId="6161796E" w14:textId="77777777" w:rsidR="000513CD" w:rsidRPr="001A69B5" w:rsidRDefault="0009509B" w:rsidP="001A69B5">
            <w:proofErr w:type="spellStart"/>
            <w:r w:rsidRPr="001A69B5">
              <w:t>Tilskot</w:t>
            </w:r>
            <w:proofErr w:type="spellEnd"/>
            <w:r w:rsidRPr="001A69B5">
              <w:t xml:space="preserve"> til velferdsarbeid o.a.</w:t>
            </w:r>
          </w:p>
        </w:tc>
        <w:tc>
          <w:tcPr>
            <w:tcW w:w="1580" w:type="dxa"/>
          </w:tcPr>
          <w:p w14:paraId="737C6313" w14:textId="77777777" w:rsidR="000513CD" w:rsidRPr="001A69B5" w:rsidRDefault="0009509B" w:rsidP="001A69B5">
            <w:r w:rsidRPr="001A69B5">
              <w:t>126 588 000</w:t>
            </w:r>
          </w:p>
        </w:tc>
        <w:tc>
          <w:tcPr>
            <w:tcW w:w="1580" w:type="dxa"/>
          </w:tcPr>
          <w:p w14:paraId="05F1C23F" w14:textId="77777777" w:rsidR="000513CD" w:rsidRPr="001A69B5" w:rsidRDefault="000513CD" w:rsidP="001A69B5"/>
        </w:tc>
      </w:tr>
      <w:tr w:rsidR="000513CD" w:rsidRPr="001A69B5" w14:paraId="0E541E4F" w14:textId="77777777" w:rsidTr="00A77DBE">
        <w:trPr>
          <w:trHeight w:val="340"/>
        </w:trPr>
        <w:tc>
          <w:tcPr>
            <w:tcW w:w="680" w:type="dxa"/>
          </w:tcPr>
          <w:p w14:paraId="219D1B0B" w14:textId="77777777" w:rsidR="000513CD" w:rsidRPr="001A69B5" w:rsidRDefault="000513CD" w:rsidP="001A69B5"/>
        </w:tc>
        <w:tc>
          <w:tcPr>
            <w:tcW w:w="680" w:type="dxa"/>
          </w:tcPr>
          <w:p w14:paraId="23234266" w14:textId="77777777" w:rsidR="000513CD" w:rsidRPr="001A69B5" w:rsidRDefault="0009509B" w:rsidP="001A69B5">
            <w:r w:rsidRPr="001A69B5">
              <w:t>75</w:t>
            </w:r>
          </w:p>
        </w:tc>
        <w:tc>
          <w:tcPr>
            <w:tcW w:w="5020" w:type="dxa"/>
          </w:tcPr>
          <w:p w14:paraId="1AB70EE2" w14:textId="77777777" w:rsidR="000513CD" w:rsidRPr="001A69B5" w:rsidRDefault="0009509B" w:rsidP="001A69B5">
            <w:proofErr w:type="spellStart"/>
            <w:r w:rsidRPr="001A69B5">
              <w:t>Tilskot</w:t>
            </w:r>
            <w:proofErr w:type="spellEnd"/>
            <w:r w:rsidRPr="001A69B5">
              <w:t xml:space="preserve"> til bygging av </w:t>
            </w:r>
            <w:proofErr w:type="spellStart"/>
            <w:r w:rsidRPr="001A69B5">
              <w:t>studentbustadar</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7BC2C70B" w14:textId="77777777" w:rsidR="000513CD" w:rsidRPr="001A69B5" w:rsidRDefault="0009509B" w:rsidP="001A69B5">
            <w:r w:rsidRPr="001A69B5">
              <w:t>959 158 000</w:t>
            </w:r>
          </w:p>
        </w:tc>
        <w:tc>
          <w:tcPr>
            <w:tcW w:w="1580" w:type="dxa"/>
          </w:tcPr>
          <w:p w14:paraId="7A5AF41E" w14:textId="77777777" w:rsidR="000513CD" w:rsidRPr="001A69B5" w:rsidRDefault="0009509B" w:rsidP="001A69B5">
            <w:r w:rsidRPr="001A69B5">
              <w:t>1 085 746 000</w:t>
            </w:r>
          </w:p>
        </w:tc>
      </w:tr>
      <w:tr w:rsidR="000513CD" w:rsidRPr="001A69B5" w14:paraId="6647CECE" w14:textId="77777777" w:rsidTr="00A77DBE">
        <w:trPr>
          <w:trHeight w:val="340"/>
        </w:trPr>
        <w:tc>
          <w:tcPr>
            <w:tcW w:w="680" w:type="dxa"/>
          </w:tcPr>
          <w:p w14:paraId="4C1B7678" w14:textId="77777777" w:rsidR="000513CD" w:rsidRPr="001A69B5" w:rsidRDefault="0009509B" w:rsidP="001A69B5">
            <w:r w:rsidRPr="001A69B5">
              <w:t>271</w:t>
            </w:r>
          </w:p>
        </w:tc>
        <w:tc>
          <w:tcPr>
            <w:tcW w:w="680" w:type="dxa"/>
          </w:tcPr>
          <w:p w14:paraId="549CB528" w14:textId="77777777" w:rsidR="000513CD" w:rsidRPr="001A69B5" w:rsidRDefault="000513CD" w:rsidP="001A69B5"/>
        </w:tc>
        <w:tc>
          <w:tcPr>
            <w:tcW w:w="5020" w:type="dxa"/>
          </w:tcPr>
          <w:p w14:paraId="1ADE9806" w14:textId="77777777" w:rsidR="000513CD" w:rsidRPr="001A69B5" w:rsidRDefault="0009509B" w:rsidP="001A69B5">
            <w:r w:rsidRPr="001A69B5">
              <w:t>Nasjonalt organ for kvalitet i utdanninga</w:t>
            </w:r>
          </w:p>
        </w:tc>
        <w:tc>
          <w:tcPr>
            <w:tcW w:w="1580" w:type="dxa"/>
          </w:tcPr>
          <w:p w14:paraId="687AE582" w14:textId="77777777" w:rsidR="000513CD" w:rsidRPr="001A69B5" w:rsidRDefault="000513CD" w:rsidP="001A69B5"/>
        </w:tc>
        <w:tc>
          <w:tcPr>
            <w:tcW w:w="1580" w:type="dxa"/>
          </w:tcPr>
          <w:p w14:paraId="4DC3A96E" w14:textId="77777777" w:rsidR="000513CD" w:rsidRPr="001A69B5" w:rsidRDefault="000513CD" w:rsidP="001A69B5"/>
        </w:tc>
      </w:tr>
      <w:tr w:rsidR="000513CD" w:rsidRPr="001A69B5" w14:paraId="2606A966" w14:textId="77777777" w:rsidTr="00A77DBE">
        <w:trPr>
          <w:trHeight w:val="340"/>
        </w:trPr>
        <w:tc>
          <w:tcPr>
            <w:tcW w:w="680" w:type="dxa"/>
          </w:tcPr>
          <w:p w14:paraId="6BD5999D" w14:textId="77777777" w:rsidR="000513CD" w:rsidRPr="001A69B5" w:rsidRDefault="000513CD" w:rsidP="001A69B5"/>
        </w:tc>
        <w:tc>
          <w:tcPr>
            <w:tcW w:w="680" w:type="dxa"/>
          </w:tcPr>
          <w:p w14:paraId="7C7301A2" w14:textId="77777777" w:rsidR="000513CD" w:rsidRPr="001A69B5" w:rsidRDefault="0009509B" w:rsidP="001A69B5">
            <w:r w:rsidRPr="001A69B5">
              <w:t>01</w:t>
            </w:r>
          </w:p>
        </w:tc>
        <w:tc>
          <w:tcPr>
            <w:tcW w:w="5020" w:type="dxa"/>
          </w:tcPr>
          <w:p w14:paraId="6312AFBE" w14:textId="77777777" w:rsidR="000513CD" w:rsidRPr="001A69B5" w:rsidRDefault="0009509B" w:rsidP="001A69B5">
            <w:r w:rsidRPr="001A69B5">
              <w:t>Driftsutgifter</w:t>
            </w:r>
          </w:p>
        </w:tc>
        <w:tc>
          <w:tcPr>
            <w:tcW w:w="1580" w:type="dxa"/>
          </w:tcPr>
          <w:p w14:paraId="5EECEAA8" w14:textId="77777777" w:rsidR="000513CD" w:rsidRPr="001A69B5" w:rsidRDefault="0009509B" w:rsidP="001A69B5">
            <w:r w:rsidRPr="001A69B5">
              <w:t>167 683 000</w:t>
            </w:r>
          </w:p>
        </w:tc>
        <w:tc>
          <w:tcPr>
            <w:tcW w:w="1580" w:type="dxa"/>
          </w:tcPr>
          <w:p w14:paraId="41F318AE" w14:textId="77777777" w:rsidR="000513CD" w:rsidRPr="001A69B5" w:rsidRDefault="000513CD" w:rsidP="001A69B5"/>
        </w:tc>
      </w:tr>
      <w:tr w:rsidR="000513CD" w:rsidRPr="001A69B5" w14:paraId="23951342" w14:textId="77777777" w:rsidTr="00A77DBE">
        <w:trPr>
          <w:trHeight w:val="340"/>
        </w:trPr>
        <w:tc>
          <w:tcPr>
            <w:tcW w:w="680" w:type="dxa"/>
          </w:tcPr>
          <w:p w14:paraId="689D6DE4" w14:textId="77777777" w:rsidR="000513CD" w:rsidRPr="001A69B5" w:rsidRDefault="000513CD" w:rsidP="001A69B5"/>
        </w:tc>
        <w:tc>
          <w:tcPr>
            <w:tcW w:w="680" w:type="dxa"/>
          </w:tcPr>
          <w:p w14:paraId="7A8DBABC" w14:textId="77777777" w:rsidR="000513CD" w:rsidRPr="001A69B5" w:rsidRDefault="0009509B" w:rsidP="001A69B5">
            <w:r w:rsidRPr="001A69B5">
              <w:t>21</w:t>
            </w:r>
          </w:p>
        </w:tc>
        <w:tc>
          <w:tcPr>
            <w:tcW w:w="5020" w:type="dxa"/>
          </w:tcPr>
          <w:p w14:paraId="2A41C89E"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38BA14DD" w14:textId="77777777" w:rsidR="000513CD" w:rsidRPr="001A69B5" w:rsidRDefault="0009509B" w:rsidP="001A69B5">
            <w:r w:rsidRPr="001A69B5">
              <w:t>4 000 000</w:t>
            </w:r>
          </w:p>
        </w:tc>
        <w:tc>
          <w:tcPr>
            <w:tcW w:w="1580" w:type="dxa"/>
          </w:tcPr>
          <w:p w14:paraId="55BF365B" w14:textId="77777777" w:rsidR="000513CD" w:rsidRPr="001A69B5" w:rsidRDefault="0009509B" w:rsidP="001A69B5">
            <w:r w:rsidRPr="001A69B5">
              <w:t>171 683 000</w:t>
            </w:r>
          </w:p>
        </w:tc>
      </w:tr>
      <w:tr w:rsidR="000513CD" w:rsidRPr="001A69B5" w14:paraId="5F03CCBB" w14:textId="77777777" w:rsidTr="00A77DBE">
        <w:trPr>
          <w:trHeight w:val="340"/>
        </w:trPr>
        <w:tc>
          <w:tcPr>
            <w:tcW w:w="680" w:type="dxa"/>
          </w:tcPr>
          <w:p w14:paraId="2910886B" w14:textId="77777777" w:rsidR="000513CD" w:rsidRPr="001A69B5" w:rsidRDefault="0009509B" w:rsidP="001A69B5">
            <w:r w:rsidRPr="001A69B5">
              <w:t>272</w:t>
            </w:r>
          </w:p>
        </w:tc>
        <w:tc>
          <w:tcPr>
            <w:tcW w:w="680" w:type="dxa"/>
          </w:tcPr>
          <w:p w14:paraId="7A4E489C" w14:textId="77777777" w:rsidR="000513CD" w:rsidRPr="001A69B5" w:rsidRDefault="000513CD" w:rsidP="001A69B5"/>
        </w:tc>
        <w:tc>
          <w:tcPr>
            <w:tcW w:w="5020" w:type="dxa"/>
          </w:tcPr>
          <w:p w14:paraId="28447D69" w14:textId="77777777" w:rsidR="000513CD" w:rsidRPr="001A69B5" w:rsidRDefault="0009509B" w:rsidP="001A69B5">
            <w:r w:rsidRPr="001A69B5">
              <w:t xml:space="preserve">Tiltak for internasjonalisering og </w:t>
            </w:r>
            <w:proofErr w:type="spellStart"/>
            <w:r w:rsidRPr="001A69B5">
              <w:t>høgare</w:t>
            </w:r>
            <w:proofErr w:type="spellEnd"/>
            <w:r w:rsidRPr="001A69B5">
              <w:t xml:space="preserve"> utdanning</w:t>
            </w:r>
          </w:p>
        </w:tc>
        <w:tc>
          <w:tcPr>
            <w:tcW w:w="1580" w:type="dxa"/>
          </w:tcPr>
          <w:p w14:paraId="668BFEFB" w14:textId="77777777" w:rsidR="000513CD" w:rsidRPr="001A69B5" w:rsidRDefault="000513CD" w:rsidP="001A69B5"/>
        </w:tc>
        <w:tc>
          <w:tcPr>
            <w:tcW w:w="1580" w:type="dxa"/>
          </w:tcPr>
          <w:p w14:paraId="23C1DB39" w14:textId="77777777" w:rsidR="000513CD" w:rsidRPr="001A69B5" w:rsidRDefault="000513CD" w:rsidP="001A69B5"/>
        </w:tc>
      </w:tr>
      <w:tr w:rsidR="000513CD" w:rsidRPr="001A69B5" w14:paraId="34D6C0E9" w14:textId="77777777" w:rsidTr="00A77DBE">
        <w:trPr>
          <w:trHeight w:val="600"/>
        </w:trPr>
        <w:tc>
          <w:tcPr>
            <w:tcW w:w="680" w:type="dxa"/>
          </w:tcPr>
          <w:p w14:paraId="2FD21686" w14:textId="77777777" w:rsidR="000513CD" w:rsidRPr="001A69B5" w:rsidRDefault="000513CD" w:rsidP="001A69B5"/>
        </w:tc>
        <w:tc>
          <w:tcPr>
            <w:tcW w:w="680" w:type="dxa"/>
          </w:tcPr>
          <w:p w14:paraId="29B6DE6F" w14:textId="77777777" w:rsidR="000513CD" w:rsidRPr="001A69B5" w:rsidRDefault="0009509B" w:rsidP="001A69B5">
            <w:r w:rsidRPr="001A69B5">
              <w:t>51</w:t>
            </w:r>
          </w:p>
        </w:tc>
        <w:tc>
          <w:tcPr>
            <w:tcW w:w="5020" w:type="dxa"/>
          </w:tcPr>
          <w:p w14:paraId="6780144D" w14:textId="77777777" w:rsidR="000513CD" w:rsidRPr="001A69B5" w:rsidRDefault="0009509B" w:rsidP="001A69B5">
            <w:r w:rsidRPr="001A69B5">
              <w:t xml:space="preserve">Tiltak for internasjonalisering, </w:t>
            </w:r>
            <w:r w:rsidRPr="001A69B5">
              <w:rPr>
                <w:rStyle w:val="kursiv"/>
              </w:rPr>
              <w:t xml:space="preserve">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71</w:t>
            </w:r>
          </w:p>
        </w:tc>
        <w:tc>
          <w:tcPr>
            <w:tcW w:w="1580" w:type="dxa"/>
          </w:tcPr>
          <w:p w14:paraId="3797AEDB" w14:textId="77777777" w:rsidR="000513CD" w:rsidRPr="001A69B5" w:rsidRDefault="0009509B" w:rsidP="001A69B5">
            <w:r w:rsidRPr="001A69B5">
              <w:t>121 062 000</w:t>
            </w:r>
          </w:p>
        </w:tc>
        <w:tc>
          <w:tcPr>
            <w:tcW w:w="1580" w:type="dxa"/>
          </w:tcPr>
          <w:p w14:paraId="511BDC14" w14:textId="77777777" w:rsidR="000513CD" w:rsidRPr="001A69B5" w:rsidRDefault="000513CD" w:rsidP="001A69B5"/>
        </w:tc>
      </w:tr>
      <w:tr w:rsidR="000513CD" w:rsidRPr="001A69B5" w14:paraId="536F2F62" w14:textId="77777777" w:rsidTr="00A77DBE">
        <w:trPr>
          <w:trHeight w:val="600"/>
        </w:trPr>
        <w:tc>
          <w:tcPr>
            <w:tcW w:w="680" w:type="dxa"/>
          </w:tcPr>
          <w:p w14:paraId="2DB375B9" w14:textId="77777777" w:rsidR="000513CD" w:rsidRPr="001A69B5" w:rsidRDefault="000513CD" w:rsidP="001A69B5"/>
        </w:tc>
        <w:tc>
          <w:tcPr>
            <w:tcW w:w="680" w:type="dxa"/>
          </w:tcPr>
          <w:p w14:paraId="58B81432" w14:textId="77777777" w:rsidR="000513CD" w:rsidRPr="001A69B5" w:rsidRDefault="0009509B" w:rsidP="001A69B5">
            <w:r w:rsidRPr="001A69B5">
              <w:t>52</w:t>
            </w:r>
          </w:p>
        </w:tc>
        <w:tc>
          <w:tcPr>
            <w:tcW w:w="5020" w:type="dxa"/>
          </w:tcPr>
          <w:p w14:paraId="28EBA1C6" w14:textId="77777777" w:rsidR="000513CD" w:rsidRPr="001A69B5" w:rsidRDefault="0009509B" w:rsidP="001A69B5">
            <w:r w:rsidRPr="001A69B5">
              <w:t xml:space="preserve">Tiltak for </w:t>
            </w:r>
            <w:proofErr w:type="spellStart"/>
            <w:r w:rsidRPr="001A69B5">
              <w:t>høgare</w:t>
            </w:r>
            <w:proofErr w:type="spellEnd"/>
            <w:r w:rsidRPr="001A69B5">
              <w:t xml:space="preserve"> utdanning, </w:t>
            </w:r>
            <w:r w:rsidRPr="001A69B5">
              <w:rPr>
                <w:rStyle w:val="kursiv"/>
              </w:rPr>
              <w:t xml:space="preserve">kan </w:t>
            </w:r>
            <w:proofErr w:type="spellStart"/>
            <w:r w:rsidRPr="001A69B5">
              <w:rPr>
                <w:rStyle w:val="kursiv"/>
              </w:rPr>
              <w:t>overførast</w:t>
            </w:r>
            <w:proofErr w:type="spellEnd"/>
            <w:r w:rsidRPr="001A69B5">
              <w:rPr>
                <w:rStyle w:val="kursiv"/>
              </w:rPr>
              <w:t xml:space="preserve">, </w:t>
            </w:r>
            <w:r w:rsidRPr="001A69B5">
              <w:rPr>
                <w:rStyle w:val="kursiv"/>
              </w:rPr>
              <w:br/>
              <w:t xml:space="preserve">kan </w:t>
            </w:r>
            <w:proofErr w:type="spellStart"/>
            <w:r w:rsidRPr="001A69B5">
              <w:rPr>
                <w:rStyle w:val="kursiv"/>
              </w:rPr>
              <w:t>nyttast</w:t>
            </w:r>
            <w:proofErr w:type="spellEnd"/>
            <w:r w:rsidRPr="001A69B5">
              <w:rPr>
                <w:rStyle w:val="kursiv"/>
              </w:rPr>
              <w:t xml:space="preserve"> under post 72</w:t>
            </w:r>
          </w:p>
        </w:tc>
        <w:tc>
          <w:tcPr>
            <w:tcW w:w="1580" w:type="dxa"/>
          </w:tcPr>
          <w:p w14:paraId="72A9FA13" w14:textId="77777777" w:rsidR="000513CD" w:rsidRPr="001A69B5" w:rsidRDefault="0009509B" w:rsidP="001A69B5">
            <w:r w:rsidRPr="001A69B5">
              <w:t>319 334 000</w:t>
            </w:r>
          </w:p>
        </w:tc>
        <w:tc>
          <w:tcPr>
            <w:tcW w:w="1580" w:type="dxa"/>
          </w:tcPr>
          <w:p w14:paraId="7DEBA03D" w14:textId="77777777" w:rsidR="000513CD" w:rsidRPr="001A69B5" w:rsidRDefault="000513CD" w:rsidP="001A69B5"/>
        </w:tc>
      </w:tr>
      <w:tr w:rsidR="000513CD" w:rsidRPr="001A69B5" w14:paraId="09DFBD23" w14:textId="77777777" w:rsidTr="00A77DBE">
        <w:trPr>
          <w:trHeight w:val="600"/>
        </w:trPr>
        <w:tc>
          <w:tcPr>
            <w:tcW w:w="680" w:type="dxa"/>
          </w:tcPr>
          <w:p w14:paraId="6B7999BE" w14:textId="77777777" w:rsidR="000513CD" w:rsidRPr="001A69B5" w:rsidRDefault="000513CD" w:rsidP="001A69B5"/>
        </w:tc>
        <w:tc>
          <w:tcPr>
            <w:tcW w:w="680" w:type="dxa"/>
          </w:tcPr>
          <w:p w14:paraId="330BF161" w14:textId="77777777" w:rsidR="000513CD" w:rsidRPr="001A69B5" w:rsidRDefault="0009509B" w:rsidP="001A69B5">
            <w:r w:rsidRPr="001A69B5">
              <w:t>71</w:t>
            </w:r>
          </w:p>
        </w:tc>
        <w:tc>
          <w:tcPr>
            <w:tcW w:w="5020" w:type="dxa"/>
          </w:tcPr>
          <w:p w14:paraId="6C37EAAE" w14:textId="77777777" w:rsidR="000513CD" w:rsidRPr="001A69B5" w:rsidRDefault="0009509B" w:rsidP="001A69B5">
            <w:proofErr w:type="spellStart"/>
            <w:r w:rsidRPr="001A69B5">
              <w:t>Tilskot</w:t>
            </w:r>
            <w:proofErr w:type="spellEnd"/>
            <w:r w:rsidRPr="001A69B5">
              <w:t xml:space="preserve"> til tiltak for internasjonalisering, </w:t>
            </w:r>
            <w:r w:rsidRPr="001A69B5">
              <w:br/>
            </w:r>
            <w:r w:rsidRPr="001A69B5">
              <w:rPr>
                <w:rStyle w:val="kursiv"/>
              </w:rP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51</w:t>
            </w:r>
          </w:p>
        </w:tc>
        <w:tc>
          <w:tcPr>
            <w:tcW w:w="1580" w:type="dxa"/>
          </w:tcPr>
          <w:p w14:paraId="38330A40" w14:textId="77777777" w:rsidR="000513CD" w:rsidRPr="001A69B5" w:rsidRDefault="0009509B" w:rsidP="001A69B5">
            <w:r w:rsidRPr="001A69B5">
              <w:t>129 895 000</w:t>
            </w:r>
          </w:p>
        </w:tc>
        <w:tc>
          <w:tcPr>
            <w:tcW w:w="1580" w:type="dxa"/>
          </w:tcPr>
          <w:p w14:paraId="191D089A" w14:textId="77777777" w:rsidR="000513CD" w:rsidRPr="001A69B5" w:rsidRDefault="000513CD" w:rsidP="001A69B5"/>
        </w:tc>
      </w:tr>
      <w:tr w:rsidR="000513CD" w:rsidRPr="001A69B5" w14:paraId="10244610" w14:textId="77777777" w:rsidTr="00A77DBE">
        <w:trPr>
          <w:trHeight w:val="600"/>
        </w:trPr>
        <w:tc>
          <w:tcPr>
            <w:tcW w:w="680" w:type="dxa"/>
          </w:tcPr>
          <w:p w14:paraId="67679C3D" w14:textId="77777777" w:rsidR="000513CD" w:rsidRPr="001A69B5" w:rsidRDefault="000513CD" w:rsidP="001A69B5"/>
        </w:tc>
        <w:tc>
          <w:tcPr>
            <w:tcW w:w="680" w:type="dxa"/>
          </w:tcPr>
          <w:p w14:paraId="0CE1B6AA" w14:textId="77777777" w:rsidR="000513CD" w:rsidRPr="001A69B5" w:rsidRDefault="0009509B" w:rsidP="001A69B5">
            <w:r w:rsidRPr="001A69B5">
              <w:t>72</w:t>
            </w:r>
          </w:p>
        </w:tc>
        <w:tc>
          <w:tcPr>
            <w:tcW w:w="5020" w:type="dxa"/>
          </w:tcPr>
          <w:p w14:paraId="4A295DD1" w14:textId="77777777" w:rsidR="000513CD" w:rsidRPr="001A69B5" w:rsidRDefault="0009509B" w:rsidP="001A69B5">
            <w:proofErr w:type="spellStart"/>
            <w:r w:rsidRPr="001A69B5">
              <w:t>Tilskot</w:t>
            </w:r>
            <w:proofErr w:type="spellEnd"/>
            <w:r w:rsidRPr="001A69B5">
              <w:t xml:space="preserve"> til tiltak for </w:t>
            </w:r>
            <w:proofErr w:type="spellStart"/>
            <w:r w:rsidRPr="001A69B5">
              <w:t>høgare</w:t>
            </w:r>
            <w:proofErr w:type="spellEnd"/>
            <w:r w:rsidRPr="001A69B5">
              <w:t xml:space="preserve"> utdanning, </w:t>
            </w:r>
            <w:r w:rsidRPr="001A69B5">
              <w:rPr>
                <w:rStyle w:val="kursiv"/>
              </w:rP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52</w:t>
            </w:r>
          </w:p>
        </w:tc>
        <w:tc>
          <w:tcPr>
            <w:tcW w:w="1580" w:type="dxa"/>
          </w:tcPr>
          <w:p w14:paraId="3000EE66" w14:textId="77777777" w:rsidR="000513CD" w:rsidRPr="001A69B5" w:rsidRDefault="0009509B" w:rsidP="001A69B5">
            <w:r w:rsidRPr="001A69B5">
              <w:t>126 817 000</w:t>
            </w:r>
          </w:p>
        </w:tc>
        <w:tc>
          <w:tcPr>
            <w:tcW w:w="1580" w:type="dxa"/>
          </w:tcPr>
          <w:p w14:paraId="2EC67FDE" w14:textId="77777777" w:rsidR="000513CD" w:rsidRPr="001A69B5" w:rsidRDefault="0009509B" w:rsidP="001A69B5">
            <w:r w:rsidRPr="001A69B5">
              <w:t>697 108 000</w:t>
            </w:r>
          </w:p>
        </w:tc>
      </w:tr>
      <w:tr w:rsidR="000513CD" w:rsidRPr="001A69B5" w14:paraId="2A75C6E0" w14:textId="77777777" w:rsidTr="00A77DBE">
        <w:trPr>
          <w:trHeight w:val="340"/>
        </w:trPr>
        <w:tc>
          <w:tcPr>
            <w:tcW w:w="680" w:type="dxa"/>
          </w:tcPr>
          <w:p w14:paraId="5AA08231" w14:textId="77777777" w:rsidR="000513CD" w:rsidRPr="001A69B5" w:rsidRDefault="0009509B" w:rsidP="001A69B5">
            <w:r w:rsidRPr="001A69B5">
              <w:t>273</w:t>
            </w:r>
          </w:p>
        </w:tc>
        <w:tc>
          <w:tcPr>
            <w:tcW w:w="680" w:type="dxa"/>
          </w:tcPr>
          <w:p w14:paraId="5AAF7C59" w14:textId="77777777" w:rsidR="000513CD" w:rsidRPr="001A69B5" w:rsidRDefault="000513CD" w:rsidP="001A69B5"/>
        </w:tc>
        <w:tc>
          <w:tcPr>
            <w:tcW w:w="5020" w:type="dxa"/>
          </w:tcPr>
          <w:p w14:paraId="1942476A" w14:textId="77777777" w:rsidR="000513CD" w:rsidRPr="001A69B5" w:rsidRDefault="0009509B" w:rsidP="001A69B5">
            <w:r w:rsidRPr="001A69B5">
              <w:t xml:space="preserve">Kunnskapssektorens </w:t>
            </w:r>
            <w:proofErr w:type="spellStart"/>
            <w:r w:rsidRPr="001A69B5">
              <w:t>tenesteleverandør</w:t>
            </w:r>
            <w:proofErr w:type="spellEnd"/>
          </w:p>
        </w:tc>
        <w:tc>
          <w:tcPr>
            <w:tcW w:w="1580" w:type="dxa"/>
          </w:tcPr>
          <w:p w14:paraId="1EBA6242" w14:textId="77777777" w:rsidR="000513CD" w:rsidRPr="001A69B5" w:rsidRDefault="000513CD" w:rsidP="001A69B5"/>
        </w:tc>
        <w:tc>
          <w:tcPr>
            <w:tcW w:w="1580" w:type="dxa"/>
          </w:tcPr>
          <w:p w14:paraId="6F585305" w14:textId="77777777" w:rsidR="000513CD" w:rsidRPr="001A69B5" w:rsidRDefault="000513CD" w:rsidP="001A69B5"/>
        </w:tc>
      </w:tr>
      <w:tr w:rsidR="000513CD" w:rsidRPr="001A69B5" w14:paraId="6DAA2B49" w14:textId="77777777" w:rsidTr="00A77DBE">
        <w:trPr>
          <w:trHeight w:val="340"/>
        </w:trPr>
        <w:tc>
          <w:tcPr>
            <w:tcW w:w="680" w:type="dxa"/>
          </w:tcPr>
          <w:p w14:paraId="035B541F" w14:textId="77777777" w:rsidR="000513CD" w:rsidRPr="001A69B5" w:rsidRDefault="000513CD" w:rsidP="001A69B5"/>
        </w:tc>
        <w:tc>
          <w:tcPr>
            <w:tcW w:w="680" w:type="dxa"/>
          </w:tcPr>
          <w:p w14:paraId="61B6ED72" w14:textId="77777777" w:rsidR="000513CD" w:rsidRPr="001A69B5" w:rsidRDefault="0009509B" w:rsidP="001A69B5">
            <w:r w:rsidRPr="001A69B5">
              <w:t>50</w:t>
            </w:r>
          </w:p>
        </w:tc>
        <w:tc>
          <w:tcPr>
            <w:tcW w:w="5020" w:type="dxa"/>
          </w:tcPr>
          <w:p w14:paraId="41C0137E" w14:textId="77777777" w:rsidR="000513CD" w:rsidRPr="001A69B5" w:rsidRDefault="0009509B" w:rsidP="001A69B5">
            <w:r w:rsidRPr="001A69B5">
              <w:t xml:space="preserve">Kunnskapssektorens </w:t>
            </w:r>
            <w:proofErr w:type="spellStart"/>
            <w:r w:rsidRPr="001A69B5">
              <w:t>tenesteleverandør</w:t>
            </w:r>
            <w:proofErr w:type="spellEnd"/>
          </w:p>
        </w:tc>
        <w:tc>
          <w:tcPr>
            <w:tcW w:w="1580" w:type="dxa"/>
          </w:tcPr>
          <w:p w14:paraId="00B8A3E4" w14:textId="77777777" w:rsidR="000513CD" w:rsidRPr="001A69B5" w:rsidRDefault="0009509B" w:rsidP="001A69B5">
            <w:r w:rsidRPr="001A69B5">
              <w:t>179 152 000</w:t>
            </w:r>
          </w:p>
        </w:tc>
        <w:tc>
          <w:tcPr>
            <w:tcW w:w="1580" w:type="dxa"/>
          </w:tcPr>
          <w:p w14:paraId="46741082" w14:textId="77777777" w:rsidR="000513CD" w:rsidRPr="001A69B5" w:rsidRDefault="0009509B" w:rsidP="001A69B5">
            <w:r w:rsidRPr="001A69B5">
              <w:t>179 152 000</w:t>
            </w:r>
          </w:p>
        </w:tc>
      </w:tr>
      <w:tr w:rsidR="000513CD" w:rsidRPr="001A69B5" w14:paraId="277D6F27" w14:textId="77777777" w:rsidTr="00A77DBE">
        <w:trPr>
          <w:trHeight w:val="340"/>
        </w:trPr>
        <w:tc>
          <w:tcPr>
            <w:tcW w:w="680" w:type="dxa"/>
          </w:tcPr>
          <w:p w14:paraId="344B6F94" w14:textId="77777777" w:rsidR="000513CD" w:rsidRPr="001A69B5" w:rsidRDefault="0009509B" w:rsidP="001A69B5">
            <w:r w:rsidRPr="001A69B5">
              <w:t>274</w:t>
            </w:r>
          </w:p>
        </w:tc>
        <w:tc>
          <w:tcPr>
            <w:tcW w:w="680" w:type="dxa"/>
          </w:tcPr>
          <w:p w14:paraId="4D045582" w14:textId="77777777" w:rsidR="000513CD" w:rsidRPr="001A69B5" w:rsidRDefault="000513CD" w:rsidP="001A69B5"/>
        </w:tc>
        <w:tc>
          <w:tcPr>
            <w:tcW w:w="5020" w:type="dxa"/>
          </w:tcPr>
          <w:p w14:paraId="3A5146C6" w14:textId="77777777" w:rsidR="000513CD" w:rsidRPr="001A69B5" w:rsidRDefault="0009509B" w:rsidP="001A69B5">
            <w:r w:rsidRPr="001A69B5">
              <w:t>Universitetssenteret på Svalbard</w:t>
            </w:r>
          </w:p>
        </w:tc>
        <w:tc>
          <w:tcPr>
            <w:tcW w:w="1580" w:type="dxa"/>
          </w:tcPr>
          <w:p w14:paraId="5B14FF02" w14:textId="77777777" w:rsidR="000513CD" w:rsidRPr="001A69B5" w:rsidRDefault="000513CD" w:rsidP="001A69B5"/>
        </w:tc>
        <w:tc>
          <w:tcPr>
            <w:tcW w:w="1580" w:type="dxa"/>
          </w:tcPr>
          <w:p w14:paraId="4F87CAD7" w14:textId="77777777" w:rsidR="000513CD" w:rsidRPr="001A69B5" w:rsidRDefault="000513CD" w:rsidP="001A69B5"/>
        </w:tc>
      </w:tr>
      <w:tr w:rsidR="000513CD" w:rsidRPr="001A69B5" w14:paraId="44D1F0FE" w14:textId="77777777" w:rsidTr="00A77DBE">
        <w:trPr>
          <w:trHeight w:val="340"/>
        </w:trPr>
        <w:tc>
          <w:tcPr>
            <w:tcW w:w="680" w:type="dxa"/>
          </w:tcPr>
          <w:p w14:paraId="121DE4DE" w14:textId="77777777" w:rsidR="000513CD" w:rsidRPr="001A69B5" w:rsidRDefault="000513CD" w:rsidP="001A69B5"/>
        </w:tc>
        <w:tc>
          <w:tcPr>
            <w:tcW w:w="680" w:type="dxa"/>
          </w:tcPr>
          <w:p w14:paraId="1FE1C6E2" w14:textId="77777777" w:rsidR="000513CD" w:rsidRPr="001A69B5" w:rsidRDefault="0009509B" w:rsidP="001A69B5">
            <w:r w:rsidRPr="001A69B5">
              <w:t>70</w:t>
            </w:r>
          </w:p>
        </w:tc>
        <w:tc>
          <w:tcPr>
            <w:tcW w:w="5020" w:type="dxa"/>
          </w:tcPr>
          <w:p w14:paraId="3397825A" w14:textId="77777777" w:rsidR="000513CD" w:rsidRPr="001A69B5" w:rsidRDefault="0009509B" w:rsidP="001A69B5">
            <w:proofErr w:type="spellStart"/>
            <w:r w:rsidRPr="001A69B5">
              <w:t>Tilskot</w:t>
            </w:r>
            <w:proofErr w:type="spellEnd"/>
            <w:r w:rsidRPr="001A69B5">
              <w:t xml:space="preserve"> til Universitetssenteret på Svalbard</w:t>
            </w:r>
          </w:p>
        </w:tc>
        <w:tc>
          <w:tcPr>
            <w:tcW w:w="1580" w:type="dxa"/>
          </w:tcPr>
          <w:p w14:paraId="56707DA7" w14:textId="77777777" w:rsidR="000513CD" w:rsidRPr="001A69B5" w:rsidRDefault="0009509B" w:rsidP="001A69B5">
            <w:r w:rsidRPr="001A69B5">
              <w:t>158 265 000</w:t>
            </w:r>
          </w:p>
        </w:tc>
        <w:tc>
          <w:tcPr>
            <w:tcW w:w="1580" w:type="dxa"/>
          </w:tcPr>
          <w:p w14:paraId="34914A08" w14:textId="77777777" w:rsidR="000513CD" w:rsidRPr="001A69B5" w:rsidRDefault="0009509B" w:rsidP="001A69B5">
            <w:r w:rsidRPr="001A69B5">
              <w:t>158 265 000</w:t>
            </w:r>
          </w:p>
        </w:tc>
      </w:tr>
      <w:tr w:rsidR="000513CD" w:rsidRPr="001A69B5" w14:paraId="1FF80D89" w14:textId="77777777" w:rsidTr="00A77DBE">
        <w:trPr>
          <w:trHeight w:val="340"/>
        </w:trPr>
        <w:tc>
          <w:tcPr>
            <w:tcW w:w="680" w:type="dxa"/>
          </w:tcPr>
          <w:p w14:paraId="4517232E" w14:textId="77777777" w:rsidR="000513CD" w:rsidRPr="001A69B5" w:rsidRDefault="0009509B" w:rsidP="001A69B5">
            <w:r w:rsidRPr="001A69B5">
              <w:t>275</w:t>
            </w:r>
          </w:p>
        </w:tc>
        <w:tc>
          <w:tcPr>
            <w:tcW w:w="680" w:type="dxa"/>
          </w:tcPr>
          <w:p w14:paraId="23AD6C90" w14:textId="77777777" w:rsidR="000513CD" w:rsidRPr="001A69B5" w:rsidRDefault="000513CD" w:rsidP="001A69B5"/>
        </w:tc>
        <w:tc>
          <w:tcPr>
            <w:tcW w:w="5020" w:type="dxa"/>
          </w:tcPr>
          <w:p w14:paraId="4F2A836A"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580" w:type="dxa"/>
          </w:tcPr>
          <w:p w14:paraId="2D004EB4" w14:textId="77777777" w:rsidR="000513CD" w:rsidRPr="001A69B5" w:rsidRDefault="000513CD" w:rsidP="001A69B5"/>
        </w:tc>
        <w:tc>
          <w:tcPr>
            <w:tcW w:w="1580" w:type="dxa"/>
          </w:tcPr>
          <w:p w14:paraId="7FD81705" w14:textId="77777777" w:rsidR="000513CD" w:rsidRPr="001A69B5" w:rsidRDefault="000513CD" w:rsidP="001A69B5"/>
        </w:tc>
      </w:tr>
      <w:tr w:rsidR="000513CD" w:rsidRPr="001A69B5" w14:paraId="2469E2D7" w14:textId="77777777" w:rsidTr="00A77DBE">
        <w:trPr>
          <w:trHeight w:val="600"/>
        </w:trPr>
        <w:tc>
          <w:tcPr>
            <w:tcW w:w="680" w:type="dxa"/>
          </w:tcPr>
          <w:p w14:paraId="0A2BF7D8" w14:textId="77777777" w:rsidR="000513CD" w:rsidRPr="001A69B5" w:rsidRDefault="000513CD" w:rsidP="001A69B5"/>
        </w:tc>
        <w:tc>
          <w:tcPr>
            <w:tcW w:w="680" w:type="dxa"/>
          </w:tcPr>
          <w:p w14:paraId="53CFE05A" w14:textId="77777777" w:rsidR="000513CD" w:rsidRPr="001A69B5" w:rsidRDefault="0009509B" w:rsidP="001A69B5">
            <w:r w:rsidRPr="001A69B5">
              <w:t>21</w:t>
            </w:r>
          </w:p>
        </w:tc>
        <w:tc>
          <w:tcPr>
            <w:tcW w:w="5020" w:type="dxa"/>
          </w:tcPr>
          <w:p w14:paraId="68DEB017"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r w:rsidRPr="001A69B5">
              <w:rPr>
                <w:rStyle w:val="kursiv"/>
              </w:rPr>
              <w:t xml:space="preserve">, kan </w:t>
            </w:r>
            <w:proofErr w:type="spellStart"/>
            <w:r w:rsidRPr="001A69B5">
              <w:rPr>
                <w:rStyle w:val="kursiv"/>
              </w:rPr>
              <w:t>nyttast</w:t>
            </w:r>
            <w:proofErr w:type="spellEnd"/>
            <w:r w:rsidRPr="001A69B5">
              <w:rPr>
                <w:rStyle w:val="kursiv"/>
              </w:rPr>
              <w:t xml:space="preserve"> under post 70</w:t>
            </w:r>
          </w:p>
        </w:tc>
        <w:tc>
          <w:tcPr>
            <w:tcW w:w="1580" w:type="dxa"/>
          </w:tcPr>
          <w:p w14:paraId="42164290" w14:textId="77777777" w:rsidR="000513CD" w:rsidRPr="001A69B5" w:rsidRDefault="0009509B" w:rsidP="001A69B5">
            <w:r w:rsidRPr="001A69B5">
              <w:t>143 432 000</w:t>
            </w:r>
          </w:p>
        </w:tc>
        <w:tc>
          <w:tcPr>
            <w:tcW w:w="1580" w:type="dxa"/>
          </w:tcPr>
          <w:p w14:paraId="6B0470D7" w14:textId="77777777" w:rsidR="000513CD" w:rsidRPr="001A69B5" w:rsidRDefault="000513CD" w:rsidP="001A69B5"/>
        </w:tc>
      </w:tr>
      <w:tr w:rsidR="000513CD" w:rsidRPr="001A69B5" w14:paraId="63D7A27F" w14:textId="77777777" w:rsidTr="00A77DBE">
        <w:trPr>
          <w:trHeight w:val="340"/>
        </w:trPr>
        <w:tc>
          <w:tcPr>
            <w:tcW w:w="680" w:type="dxa"/>
          </w:tcPr>
          <w:p w14:paraId="0D3019F7" w14:textId="77777777" w:rsidR="000513CD" w:rsidRPr="001A69B5" w:rsidRDefault="000513CD" w:rsidP="001A69B5"/>
        </w:tc>
        <w:tc>
          <w:tcPr>
            <w:tcW w:w="680" w:type="dxa"/>
          </w:tcPr>
          <w:p w14:paraId="0960D3A1" w14:textId="77777777" w:rsidR="000513CD" w:rsidRPr="001A69B5" w:rsidRDefault="0009509B" w:rsidP="001A69B5">
            <w:r w:rsidRPr="001A69B5">
              <w:t>70</w:t>
            </w:r>
          </w:p>
        </w:tc>
        <w:tc>
          <w:tcPr>
            <w:tcW w:w="5020" w:type="dxa"/>
          </w:tcPr>
          <w:p w14:paraId="62A3721F" w14:textId="77777777" w:rsidR="000513CD" w:rsidRPr="001A69B5" w:rsidRDefault="0009509B" w:rsidP="001A69B5">
            <w:proofErr w:type="spellStart"/>
            <w:r w:rsidRPr="001A69B5">
              <w:t>Tilskot</w:t>
            </w:r>
            <w:proofErr w:type="spellEnd"/>
            <w:r w:rsidRPr="001A69B5">
              <w:t xml:space="preserve">, </w:t>
            </w:r>
            <w:r w:rsidRPr="001A69B5">
              <w:rPr>
                <w:rStyle w:val="kursiv"/>
              </w:rPr>
              <w:t xml:space="preserve">kan </w:t>
            </w:r>
            <w:proofErr w:type="spellStart"/>
            <w:r w:rsidRPr="001A69B5">
              <w:rPr>
                <w:rStyle w:val="kursiv"/>
              </w:rPr>
              <w:t>nyttast</w:t>
            </w:r>
            <w:proofErr w:type="spellEnd"/>
            <w:r w:rsidRPr="001A69B5">
              <w:rPr>
                <w:rStyle w:val="kursiv"/>
              </w:rPr>
              <w:t xml:space="preserve"> under post 21</w:t>
            </w:r>
          </w:p>
        </w:tc>
        <w:tc>
          <w:tcPr>
            <w:tcW w:w="1580" w:type="dxa"/>
          </w:tcPr>
          <w:p w14:paraId="335DF6AA" w14:textId="77777777" w:rsidR="000513CD" w:rsidRPr="001A69B5" w:rsidRDefault="0009509B" w:rsidP="001A69B5">
            <w:r w:rsidRPr="001A69B5">
              <w:t>82 073 000</w:t>
            </w:r>
          </w:p>
        </w:tc>
        <w:tc>
          <w:tcPr>
            <w:tcW w:w="1580" w:type="dxa"/>
          </w:tcPr>
          <w:p w14:paraId="36CCA4B6" w14:textId="77777777" w:rsidR="000513CD" w:rsidRPr="001A69B5" w:rsidRDefault="0009509B" w:rsidP="001A69B5">
            <w:r w:rsidRPr="001A69B5">
              <w:t>225 505 000</w:t>
            </w:r>
          </w:p>
        </w:tc>
      </w:tr>
      <w:tr w:rsidR="000513CD" w:rsidRPr="001A69B5" w14:paraId="6280C72E" w14:textId="77777777" w:rsidTr="00A77DBE">
        <w:trPr>
          <w:trHeight w:val="340"/>
        </w:trPr>
        <w:tc>
          <w:tcPr>
            <w:tcW w:w="680" w:type="dxa"/>
          </w:tcPr>
          <w:p w14:paraId="6281CDCF" w14:textId="77777777" w:rsidR="000513CD" w:rsidRPr="001A69B5" w:rsidRDefault="0009509B" w:rsidP="001A69B5">
            <w:r w:rsidRPr="001A69B5">
              <w:t>284</w:t>
            </w:r>
          </w:p>
        </w:tc>
        <w:tc>
          <w:tcPr>
            <w:tcW w:w="680" w:type="dxa"/>
          </w:tcPr>
          <w:p w14:paraId="28C158B7" w14:textId="77777777" w:rsidR="000513CD" w:rsidRPr="001A69B5" w:rsidRDefault="000513CD" w:rsidP="001A69B5"/>
        </w:tc>
        <w:tc>
          <w:tcPr>
            <w:tcW w:w="5020" w:type="dxa"/>
          </w:tcPr>
          <w:p w14:paraId="1C752825" w14:textId="77777777" w:rsidR="000513CD" w:rsidRPr="001A69B5" w:rsidRDefault="0009509B" w:rsidP="001A69B5">
            <w:r w:rsidRPr="001A69B5">
              <w:t xml:space="preserve">Dei nasjonale forskingsetiske </w:t>
            </w:r>
            <w:proofErr w:type="spellStart"/>
            <w:r w:rsidRPr="001A69B5">
              <w:t>komiteane</w:t>
            </w:r>
            <w:proofErr w:type="spellEnd"/>
          </w:p>
        </w:tc>
        <w:tc>
          <w:tcPr>
            <w:tcW w:w="1580" w:type="dxa"/>
          </w:tcPr>
          <w:p w14:paraId="5591C7BE" w14:textId="77777777" w:rsidR="000513CD" w:rsidRPr="001A69B5" w:rsidRDefault="000513CD" w:rsidP="001A69B5"/>
        </w:tc>
        <w:tc>
          <w:tcPr>
            <w:tcW w:w="1580" w:type="dxa"/>
          </w:tcPr>
          <w:p w14:paraId="54A8959F" w14:textId="77777777" w:rsidR="000513CD" w:rsidRPr="001A69B5" w:rsidRDefault="000513CD" w:rsidP="001A69B5"/>
        </w:tc>
      </w:tr>
      <w:tr w:rsidR="000513CD" w:rsidRPr="001A69B5" w14:paraId="4F554F44" w14:textId="77777777" w:rsidTr="00A77DBE">
        <w:trPr>
          <w:trHeight w:val="340"/>
        </w:trPr>
        <w:tc>
          <w:tcPr>
            <w:tcW w:w="680" w:type="dxa"/>
          </w:tcPr>
          <w:p w14:paraId="0166286D" w14:textId="77777777" w:rsidR="000513CD" w:rsidRPr="001A69B5" w:rsidRDefault="000513CD" w:rsidP="001A69B5"/>
        </w:tc>
        <w:tc>
          <w:tcPr>
            <w:tcW w:w="680" w:type="dxa"/>
          </w:tcPr>
          <w:p w14:paraId="4729829D" w14:textId="77777777" w:rsidR="000513CD" w:rsidRPr="001A69B5" w:rsidRDefault="0009509B" w:rsidP="001A69B5">
            <w:r w:rsidRPr="001A69B5">
              <w:t>01</w:t>
            </w:r>
          </w:p>
        </w:tc>
        <w:tc>
          <w:tcPr>
            <w:tcW w:w="5020" w:type="dxa"/>
          </w:tcPr>
          <w:p w14:paraId="1E84908A" w14:textId="77777777" w:rsidR="000513CD" w:rsidRPr="001A69B5" w:rsidRDefault="0009509B" w:rsidP="001A69B5">
            <w:r w:rsidRPr="001A69B5">
              <w:t>Driftsutgifter</w:t>
            </w:r>
          </w:p>
        </w:tc>
        <w:tc>
          <w:tcPr>
            <w:tcW w:w="1580" w:type="dxa"/>
          </w:tcPr>
          <w:p w14:paraId="5EA9B25B" w14:textId="77777777" w:rsidR="000513CD" w:rsidRPr="001A69B5" w:rsidRDefault="0009509B" w:rsidP="001A69B5">
            <w:r w:rsidRPr="001A69B5">
              <w:t>19 839 000</w:t>
            </w:r>
          </w:p>
        </w:tc>
        <w:tc>
          <w:tcPr>
            <w:tcW w:w="1580" w:type="dxa"/>
          </w:tcPr>
          <w:p w14:paraId="2F2C3E0D" w14:textId="77777777" w:rsidR="000513CD" w:rsidRPr="001A69B5" w:rsidRDefault="0009509B" w:rsidP="001A69B5">
            <w:r w:rsidRPr="001A69B5">
              <w:t>19 839 000</w:t>
            </w:r>
          </w:p>
        </w:tc>
      </w:tr>
      <w:tr w:rsidR="000513CD" w:rsidRPr="001A69B5" w14:paraId="3B7C1183" w14:textId="77777777" w:rsidTr="00A77DBE">
        <w:trPr>
          <w:trHeight w:val="340"/>
        </w:trPr>
        <w:tc>
          <w:tcPr>
            <w:tcW w:w="680" w:type="dxa"/>
          </w:tcPr>
          <w:p w14:paraId="16CEB5AD" w14:textId="77777777" w:rsidR="000513CD" w:rsidRPr="001A69B5" w:rsidRDefault="0009509B" w:rsidP="001A69B5">
            <w:r w:rsidRPr="001A69B5">
              <w:t>285</w:t>
            </w:r>
          </w:p>
        </w:tc>
        <w:tc>
          <w:tcPr>
            <w:tcW w:w="680" w:type="dxa"/>
          </w:tcPr>
          <w:p w14:paraId="131C7CC0" w14:textId="77777777" w:rsidR="000513CD" w:rsidRPr="001A69B5" w:rsidRDefault="000513CD" w:rsidP="001A69B5"/>
        </w:tc>
        <w:tc>
          <w:tcPr>
            <w:tcW w:w="5020" w:type="dxa"/>
          </w:tcPr>
          <w:p w14:paraId="46EA8F7E" w14:textId="77777777" w:rsidR="000513CD" w:rsidRPr="001A69B5" w:rsidRDefault="0009509B" w:rsidP="001A69B5">
            <w:proofErr w:type="spellStart"/>
            <w:r w:rsidRPr="001A69B5">
              <w:t>Noregs</w:t>
            </w:r>
            <w:proofErr w:type="spellEnd"/>
            <w:r w:rsidRPr="001A69B5">
              <w:t xml:space="preserve"> forskingsråd</w:t>
            </w:r>
          </w:p>
        </w:tc>
        <w:tc>
          <w:tcPr>
            <w:tcW w:w="1580" w:type="dxa"/>
          </w:tcPr>
          <w:p w14:paraId="2F8FA207" w14:textId="77777777" w:rsidR="000513CD" w:rsidRPr="001A69B5" w:rsidRDefault="000513CD" w:rsidP="001A69B5"/>
        </w:tc>
        <w:tc>
          <w:tcPr>
            <w:tcW w:w="1580" w:type="dxa"/>
          </w:tcPr>
          <w:p w14:paraId="3447A46F" w14:textId="77777777" w:rsidR="000513CD" w:rsidRPr="001A69B5" w:rsidRDefault="000513CD" w:rsidP="001A69B5"/>
        </w:tc>
      </w:tr>
      <w:tr w:rsidR="000513CD" w:rsidRPr="001A69B5" w14:paraId="4D5D1EFF" w14:textId="77777777" w:rsidTr="00A77DBE">
        <w:trPr>
          <w:trHeight w:val="340"/>
        </w:trPr>
        <w:tc>
          <w:tcPr>
            <w:tcW w:w="680" w:type="dxa"/>
          </w:tcPr>
          <w:p w14:paraId="21B8AA9B" w14:textId="77777777" w:rsidR="000513CD" w:rsidRPr="001A69B5" w:rsidRDefault="000513CD" w:rsidP="001A69B5"/>
        </w:tc>
        <w:tc>
          <w:tcPr>
            <w:tcW w:w="680" w:type="dxa"/>
          </w:tcPr>
          <w:p w14:paraId="4475B1E2" w14:textId="77777777" w:rsidR="000513CD" w:rsidRPr="001A69B5" w:rsidRDefault="0009509B" w:rsidP="001A69B5">
            <w:r w:rsidRPr="001A69B5">
              <w:t>52</w:t>
            </w:r>
          </w:p>
        </w:tc>
        <w:tc>
          <w:tcPr>
            <w:tcW w:w="5020" w:type="dxa"/>
          </w:tcPr>
          <w:p w14:paraId="72360011" w14:textId="77777777" w:rsidR="000513CD" w:rsidRPr="001A69B5" w:rsidRDefault="0009509B" w:rsidP="001A69B5">
            <w:r w:rsidRPr="001A69B5">
              <w:t xml:space="preserve">Langsiktig, </w:t>
            </w:r>
            <w:proofErr w:type="spellStart"/>
            <w:r w:rsidRPr="001A69B5">
              <w:t>grunnleggande</w:t>
            </w:r>
            <w:proofErr w:type="spellEnd"/>
            <w:r w:rsidRPr="001A69B5">
              <w:t xml:space="preserve"> forsking</w:t>
            </w:r>
          </w:p>
        </w:tc>
        <w:tc>
          <w:tcPr>
            <w:tcW w:w="1580" w:type="dxa"/>
          </w:tcPr>
          <w:p w14:paraId="1CAD8BA2" w14:textId="77777777" w:rsidR="000513CD" w:rsidRPr="001A69B5" w:rsidRDefault="0009509B" w:rsidP="001A69B5">
            <w:r w:rsidRPr="001A69B5">
              <w:t>1 708 476 000</w:t>
            </w:r>
          </w:p>
        </w:tc>
        <w:tc>
          <w:tcPr>
            <w:tcW w:w="1580" w:type="dxa"/>
          </w:tcPr>
          <w:p w14:paraId="48D27847" w14:textId="77777777" w:rsidR="000513CD" w:rsidRPr="001A69B5" w:rsidRDefault="000513CD" w:rsidP="001A69B5"/>
        </w:tc>
      </w:tr>
      <w:tr w:rsidR="000513CD" w:rsidRPr="001A69B5" w14:paraId="38100244" w14:textId="77777777" w:rsidTr="00A77DBE">
        <w:trPr>
          <w:trHeight w:val="340"/>
        </w:trPr>
        <w:tc>
          <w:tcPr>
            <w:tcW w:w="680" w:type="dxa"/>
          </w:tcPr>
          <w:p w14:paraId="087B095D" w14:textId="77777777" w:rsidR="000513CD" w:rsidRPr="001A69B5" w:rsidRDefault="000513CD" w:rsidP="001A69B5"/>
        </w:tc>
        <w:tc>
          <w:tcPr>
            <w:tcW w:w="680" w:type="dxa"/>
          </w:tcPr>
          <w:p w14:paraId="7322D766" w14:textId="77777777" w:rsidR="000513CD" w:rsidRPr="001A69B5" w:rsidRDefault="0009509B" w:rsidP="001A69B5">
            <w:r w:rsidRPr="001A69B5">
              <w:t>53</w:t>
            </w:r>
          </w:p>
        </w:tc>
        <w:tc>
          <w:tcPr>
            <w:tcW w:w="5020" w:type="dxa"/>
          </w:tcPr>
          <w:p w14:paraId="1AAE611D" w14:textId="77777777" w:rsidR="000513CD" w:rsidRPr="001A69B5" w:rsidRDefault="0009509B" w:rsidP="001A69B5">
            <w:proofErr w:type="spellStart"/>
            <w:r w:rsidRPr="001A69B5">
              <w:t>Sektoroverskridande</w:t>
            </w:r>
            <w:proofErr w:type="spellEnd"/>
            <w:r w:rsidRPr="001A69B5">
              <w:t xml:space="preserve"> og strategiske </w:t>
            </w:r>
            <w:proofErr w:type="spellStart"/>
            <w:r w:rsidRPr="001A69B5">
              <w:t>satsingar</w:t>
            </w:r>
            <w:proofErr w:type="spellEnd"/>
          </w:p>
        </w:tc>
        <w:tc>
          <w:tcPr>
            <w:tcW w:w="1580" w:type="dxa"/>
          </w:tcPr>
          <w:p w14:paraId="2ED04F28" w14:textId="77777777" w:rsidR="000513CD" w:rsidRPr="001A69B5" w:rsidRDefault="0009509B" w:rsidP="001A69B5">
            <w:r w:rsidRPr="001A69B5">
              <w:t>1 885 508 000</w:t>
            </w:r>
          </w:p>
        </w:tc>
        <w:tc>
          <w:tcPr>
            <w:tcW w:w="1580" w:type="dxa"/>
          </w:tcPr>
          <w:p w14:paraId="08797F29" w14:textId="77777777" w:rsidR="000513CD" w:rsidRPr="001A69B5" w:rsidRDefault="000513CD" w:rsidP="001A69B5"/>
        </w:tc>
      </w:tr>
      <w:tr w:rsidR="000513CD" w:rsidRPr="001A69B5" w14:paraId="296FD2BC" w14:textId="77777777" w:rsidTr="00A77DBE">
        <w:trPr>
          <w:trHeight w:val="600"/>
        </w:trPr>
        <w:tc>
          <w:tcPr>
            <w:tcW w:w="680" w:type="dxa"/>
          </w:tcPr>
          <w:p w14:paraId="5933B149" w14:textId="77777777" w:rsidR="000513CD" w:rsidRPr="001A69B5" w:rsidRDefault="000513CD" w:rsidP="001A69B5"/>
        </w:tc>
        <w:tc>
          <w:tcPr>
            <w:tcW w:w="680" w:type="dxa"/>
          </w:tcPr>
          <w:p w14:paraId="2F251B68" w14:textId="77777777" w:rsidR="000513CD" w:rsidRPr="001A69B5" w:rsidRDefault="0009509B" w:rsidP="001A69B5">
            <w:r w:rsidRPr="001A69B5">
              <w:t>54</w:t>
            </w:r>
          </w:p>
        </w:tc>
        <w:tc>
          <w:tcPr>
            <w:tcW w:w="5020" w:type="dxa"/>
          </w:tcPr>
          <w:p w14:paraId="3D992F1C" w14:textId="77777777" w:rsidR="000513CD" w:rsidRPr="001A69B5" w:rsidRDefault="0009509B" w:rsidP="001A69B5">
            <w:r w:rsidRPr="001A69B5">
              <w:t>Forskingsinfrastruktur av nasjonal, strategisk interesse</w:t>
            </w:r>
          </w:p>
        </w:tc>
        <w:tc>
          <w:tcPr>
            <w:tcW w:w="1580" w:type="dxa"/>
          </w:tcPr>
          <w:p w14:paraId="38B12634" w14:textId="77777777" w:rsidR="000513CD" w:rsidRPr="001A69B5" w:rsidRDefault="0009509B" w:rsidP="001A69B5">
            <w:r w:rsidRPr="001A69B5">
              <w:t>765 607 000</w:t>
            </w:r>
          </w:p>
        </w:tc>
        <w:tc>
          <w:tcPr>
            <w:tcW w:w="1580" w:type="dxa"/>
          </w:tcPr>
          <w:p w14:paraId="7F137B58" w14:textId="77777777" w:rsidR="000513CD" w:rsidRPr="001A69B5" w:rsidRDefault="000513CD" w:rsidP="001A69B5"/>
        </w:tc>
      </w:tr>
      <w:tr w:rsidR="000513CD" w:rsidRPr="001A69B5" w14:paraId="17E13CD0" w14:textId="77777777" w:rsidTr="00A77DBE">
        <w:trPr>
          <w:trHeight w:val="340"/>
        </w:trPr>
        <w:tc>
          <w:tcPr>
            <w:tcW w:w="680" w:type="dxa"/>
          </w:tcPr>
          <w:p w14:paraId="41F44233" w14:textId="77777777" w:rsidR="000513CD" w:rsidRPr="001A69B5" w:rsidRDefault="000513CD" w:rsidP="001A69B5"/>
        </w:tc>
        <w:tc>
          <w:tcPr>
            <w:tcW w:w="680" w:type="dxa"/>
          </w:tcPr>
          <w:p w14:paraId="529C7871" w14:textId="77777777" w:rsidR="000513CD" w:rsidRPr="001A69B5" w:rsidRDefault="0009509B" w:rsidP="001A69B5">
            <w:r w:rsidRPr="001A69B5">
              <w:t>55</w:t>
            </w:r>
          </w:p>
        </w:tc>
        <w:tc>
          <w:tcPr>
            <w:tcW w:w="5020" w:type="dxa"/>
          </w:tcPr>
          <w:p w14:paraId="57C55FB1" w14:textId="77777777" w:rsidR="000513CD" w:rsidRPr="001A69B5" w:rsidRDefault="0009509B" w:rsidP="001A69B5">
            <w:proofErr w:type="spellStart"/>
            <w:r w:rsidRPr="001A69B5">
              <w:t>Verksemdskostnader</w:t>
            </w:r>
            <w:proofErr w:type="spellEnd"/>
          </w:p>
        </w:tc>
        <w:tc>
          <w:tcPr>
            <w:tcW w:w="1580" w:type="dxa"/>
          </w:tcPr>
          <w:p w14:paraId="49F4DE92" w14:textId="77777777" w:rsidR="000513CD" w:rsidRPr="001A69B5" w:rsidRDefault="0009509B" w:rsidP="001A69B5">
            <w:r w:rsidRPr="001A69B5">
              <w:t>785 937 000</w:t>
            </w:r>
          </w:p>
        </w:tc>
        <w:tc>
          <w:tcPr>
            <w:tcW w:w="1580" w:type="dxa"/>
          </w:tcPr>
          <w:p w14:paraId="520B55A3" w14:textId="77777777" w:rsidR="000513CD" w:rsidRPr="001A69B5" w:rsidRDefault="0009509B" w:rsidP="001A69B5">
            <w:r w:rsidRPr="001A69B5">
              <w:t>5 145 528 000</w:t>
            </w:r>
          </w:p>
        </w:tc>
      </w:tr>
      <w:tr w:rsidR="000513CD" w:rsidRPr="001A69B5" w14:paraId="16153C66" w14:textId="77777777" w:rsidTr="00A77DBE">
        <w:trPr>
          <w:trHeight w:val="340"/>
        </w:trPr>
        <w:tc>
          <w:tcPr>
            <w:tcW w:w="680" w:type="dxa"/>
          </w:tcPr>
          <w:p w14:paraId="36E6AEEF" w14:textId="77777777" w:rsidR="000513CD" w:rsidRPr="001A69B5" w:rsidRDefault="0009509B" w:rsidP="001A69B5">
            <w:r w:rsidRPr="001A69B5">
              <w:t>286</w:t>
            </w:r>
          </w:p>
        </w:tc>
        <w:tc>
          <w:tcPr>
            <w:tcW w:w="680" w:type="dxa"/>
          </w:tcPr>
          <w:p w14:paraId="4AD1E994" w14:textId="77777777" w:rsidR="000513CD" w:rsidRPr="001A69B5" w:rsidRDefault="000513CD" w:rsidP="001A69B5"/>
        </w:tc>
        <w:tc>
          <w:tcPr>
            <w:tcW w:w="5020" w:type="dxa"/>
          </w:tcPr>
          <w:p w14:paraId="71FABC0A" w14:textId="77777777" w:rsidR="000513CD" w:rsidRPr="001A69B5" w:rsidRDefault="0009509B" w:rsidP="001A69B5">
            <w:r w:rsidRPr="001A69B5">
              <w:t>Regionale forskingsfond</w:t>
            </w:r>
          </w:p>
        </w:tc>
        <w:tc>
          <w:tcPr>
            <w:tcW w:w="1580" w:type="dxa"/>
          </w:tcPr>
          <w:p w14:paraId="3B0CAD57" w14:textId="77777777" w:rsidR="000513CD" w:rsidRPr="001A69B5" w:rsidRDefault="000513CD" w:rsidP="001A69B5"/>
        </w:tc>
        <w:tc>
          <w:tcPr>
            <w:tcW w:w="1580" w:type="dxa"/>
          </w:tcPr>
          <w:p w14:paraId="7062B70C" w14:textId="77777777" w:rsidR="000513CD" w:rsidRPr="001A69B5" w:rsidRDefault="000513CD" w:rsidP="001A69B5"/>
        </w:tc>
      </w:tr>
      <w:tr w:rsidR="000513CD" w:rsidRPr="001A69B5" w14:paraId="7994B41B" w14:textId="77777777" w:rsidTr="00A77DBE">
        <w:trPr>
          <w:trHeight w:val="340"/>
        </w:trPr>
        <w:tc>
          <w:tcPr>
            <w:tcW w:w="680" w:type="dxa"/>
          </w:tcPr>
          <w:p w14:paraId="47BAE467" w14:textId="77777777" w:rsidR="000513CD" w:rsidRPr="001A69B5" w:rsidRDefault="000513CD" w:rsidP="001A69B5"/>
        </w:tc>
        <w:tc>
          <w:tcPr>
            <w:tcW w:w="680" w:type="dxa"/>
          </w:tcPr>
          <w:p w14:paraId="67D92AF7" w14:textId="77777777" w:rsidR="000513CD" w:rsidRPr="001A69B5" w:rsidRDefault="0009509B" w:rsidP="001A69B5">
            <w:r w:rsidRPr="001A69B5">
              <w:t>60</w:t>
            </w:r>
          </w:p>
        </w:tc>
        <w:tc>
          <w:tcPr>
            <w:tcW w:w="5020" w:type="dxa"/>
          </w:tcPr>
          <w:p w14:paraId="115246FC" w14:textId="77777777" w:rsidR="000513CD" w:rsidRPr="001A69B5" w:rsidRDefault="0009509B" w:rsidP="001A69B5">
            <w:r w:rsidRPr="001A69B5">
              <w:t xml:space="preserve">Regionale forskingsfond, </w:t>
            </w:r>
            <w:proofErr w:type="spellStart"/>
            <w:r w:rsidRPr="001A69B5">
              <w:t>tilskot</w:t>
            </w:r>
            <w:proofErr w:type="spellEnd"/>
            <w:r w:rsidRPr="001A69B5">
              <w:t xml:space="preserve"> til forsking</w:t>
            </w:r>
          </w:p>
        </w:tc>
        <w:tc>
          <w:tcPr>
            <w:tcW w:w="1580" w:type="dxa"/>
          </w:tcPr>
          <w:p w14:paraId="1C79F1B0" w14:textId="77777777" w:rsidR="000513CD" w:rsidRPr="001A69B5" w:rsidRDefault="0009509B" w:rsidP="001A69B5">
            <w:r w:rsidRPr="001A69B5">
              <w:t>159 012 000</w:t>
            </w:r>
          </w:p>
        </w:tc>
        <w:tc>
          <w:tcPr>
            <w:tcW w:w="1580" w:type="dxa"/>
          </w:tcPr>
          <w:p w14:paraId="0D39B300" w14:textId="77777777" w:rsidR="000513CD" w:rsidRPr="001A69B5" w:rsidRDefault="0009509B" w:rsidP="001A69B5">
            <w:r w:rsidRPr="001A69B5">
              <w:t>159 012 000</w:t>
            </w:r>
          </w:p>
        </w:tc>
      </w:tr>
      <w:tr w:rsidR="000513CD" w:rsidRPr="001A69B5" w14:paraId="24FB688D" w14:textId="77777777" w:rsidTr="00A77DBE">
        <w:trPr>
          <w:trHeight w:val="600"/>
        </w:trPr>
        <w:tc>
          <w:tcPr>
            <w:tcW w:w="680" w:type="dxa"/>
          </w:tcPr>
          <w:p w14:paraId="58CE56FC" w14:textId="77777777" w:rsidR="000513CD" w:rsidRPr="001A69B5" w:rsidRDefault="0009509B" w:rsidP="001A69B5">
            <w:r w:rsidRPr="001A69B5">
              <w:t>287</w:t>
            </w:r>
          </w:p>
        </w:tc>
        <w:tc>
          <w:tcPr>
            <w:tcW w:w="680" w:type="dxa"/>
          </w:tcPr>
          <w:p w14:paraId="7EEBE007" w14:textId="77777777" w:rsidR="000513CD" w:rsidRPr="001A69B5" w:rsidRDefault="000513CD" w:rsidP="001A69B5"/>
        </w:tc>
        <w:tc>
          <w:tcPr>
            <w:tcW w:w="5020" w:type="dxa"/>
          </w:tcPr>
          <w:p w14:paraId="39FE6E9F" w14:textId="77777777" w:rsidR="000513CD" w:rsidRPr="001A69B5" w:rsidRDefault="0009509B" w:rsidP="001A69B5">
            <w:r w:rsidRPr="001A69B5">
              <w:t xml:space="preserve">Grunnløyving til </w:t>
            </w:r>
            <w:proofErr w:type="spellStart"/>
            <w:r w:rsidRPr="001A69B5">
              <w:t>samfunnsvitskaplege</w:t>
            </w:r>
            <w:proofErr w:type="spellEnd"/>
            <w:r w:rsidRPr="001A69B5">
              <w:t xml:space="preserve"> forskingsinstitutt</w:t>
            </w:r>
          </w:p>
        </w:tc>
        <w:tc>
          <w:tcPr>
            <w:tcW w:w="1580" w:type="dxa"/>
          </w:tcPr>
          <w:p w14:paraId="70E689D3" w14:textId="77777777" w:rsidR="000513CD" w:rsidRPr="001A69B5" w:rsidRDefault="000513CD" w:rsidP="001A69B5"/>
        </w:tc>
        <w:tc>
          <w:tcPr>
            <w:tcW w:w="1580" w:type="dxa"/>
          </w:tcPr>
          <w:p w14:paraId="5742491B" w14:textId="77777777" w:rsidR="000513CD" w:rsidRPr="001A69B5" w:rsidRDefault="000513CD" w:rsidP="001A69B5"/>
        </w:tc>
      </w:tr>
      <w:tr w:rsidR="000513CD" w:rsidRPr="001A69B5" w14:paraId="49004E48" w14:textId="77777777" w:rsidTr="00A77DBE">
        <w:trPr>
          <w:trHeight w:val="600"/>
        </w:trPr>
        <w:tc>
          <w:tcPr>
            <w:tcW w:w="680" w:type="dxa"/>
          </w:tcPr>
          <w:p w14:paraId="5BE6B799" w14:textId="77777777" w:rsidR="000513CD" w:rsidRPr="001A69B5" w:rsidRDefault="000513CD" w:rsidP="001A69B5"/>
        </w:tc>
        <w:tc>
          <w:tcPr>
            <w:tcW w:w="680" w:type="dxa"/>
          </w:tcPr>
          <w:p w14:paraId="3D1E4246" w14:textId="77777777" w:rsidR="000513CD" w:rsidRPr="001A69B5" w:rsidRDefault="0009509B" w:rsidP="001A69B5">
            <w:r w:rsidRPr="001A69B5">
              <w:t>57</w:t>
            </w:r>
          </w:p>
        </w:tc>
        <w:tc>
          <w:tcPr>
            <w:tcW w:w="5020" w:type="dxa"/>
          </w:tcPr>
          <w:p w14:paraId="4CE13B2A" w14:textId="77777777" w:rsidR="000513CD" w:rsidRPr="001A69B5" w:rsidRDefault="0009509B" w:rsidP="001A69B5">
            <w:r w:rsidRPr="001A69B5">
              <w:t xml:space="preserve">Grunnløyving til </w:t>
            </w:r>
            <w:proofErr w:type="spellStart"/>
            <w:r w:rsidRPr="001A69B5">
              <w:t>samfunnsvitskaplege</w:t>
            </w:r>
            <w:proofErr w:type="spellEnd"/>
            <w:r w:rsidRPr="001A69B5">
              <w:t xml:space="preserve"> forskingsinstitutt</w:t>
            </w:r>
          </w:p>
        </w:tc>
        <w:tc>
          <w:tcPr>
            <w:tcW w:w="1580" w:type="dxa"/>
          </w:tcPr>
          <w:p w14:paraId="77A79BE3" w14:textId="77777777" w:rsidR="000513CD" w:rsidRPr="001A69B5" w:rsidRDefault="0009509B" w:rsidP="001A69B5">
            <w:r w:rsidRPr="001A69B5">
              <w:t>228 426 000</w:t>
            </w:r>
          </w:p>
        </w:tc>
        <w:tc>
          <w:tcPr>
            <w:tcW w:w="1580" w:type="dxa"/>
          </w:tcPr>
          <w:p w14:paraId="7414474D" w14:textId="77777777" w:rsidR="000513CD" w:rsidRPr="001A69B5" w:rsidRDefault="0009509B" w:rsidP="001A69B5">
            <w:r w:rsidRPr="001A69B5">
              <w:t>228 426 000</w:t>
            </w:r>
          </w:p>
        </w:tc>
      </w:tr>
      <w:tr w:rsidR="000513CD" w:rsidRPr="001A69B5" w14:paraId="3B621E69" w14:textId="77777777" w:rsidTr="00A77DBE">
        <w:trPr>
          <w:trHeight w:val="340"/>
        </w:trPr>
        <w:tc>
          <w:tcPr>
            <w:tcW w:w="680" w:type="dxa"/>
          </w:tcPr>
          <w:p w14:paraId="2BC7FCFE" w14:textId="77777777" w:rsidR="000513CD" w:rsidRPr="001A69B5" w:rsidRDefault="0009509B" w:rsidP="001A69B5">
            <w:r w:rsidRPr="001A69B5">
              <w:t>288</w:t>
            </w:r>
          </w:p>
        </w:tc>
        <w:tc>
          <w:tcPr>
            <w:tcW w:w="680" w:type="dxa"/>
          </w:tcPr>
          <w:p w14:paraId="32417823" w14:textId="77777777" w:rsidR="000513CD" w:rsidRPr="001A69B5" w:rsidRDefault="000513CD" w:rsidP="001A69B5"/>
        </w:tc>
        <w:tc>
          <w:tcPr>
            <w:tcW w:w="5020" w:type="dxa"/>
          </w:tcPr>
          <w:p w14:paraId="14AAA4B8" w14:textId="77777777" w:rsidR="000513CD" w:rsidRPr="001A69B5" w:rsidRDefault="0009509B" w:rsidP="001A69B5">
            <w:r w:rsidRPr="001A69B5">
              <w:t>Internasjonale samarbeidstiltak</w:t>
            </w:r>
          </w:p>
        </w:tc>
        <w:tc>
          <w:tcPr>
            <w:tcW w:w="1580" w:type="dxa"/>
          </w:tcPr>
          <w:p w14:paraId="717DDDB0" w14:textId="77777777" w:rsidR="000513CD" w:rsidRPr="001A69B5" w:rsidRDefault="000513CD" w:rsidP="001A69B5"/>
        </w:tc>
        <w:tc>
          <w:tcPr>
            <w:tcW w:w="1580" w:type="dxa"/>
          </w:tcPr>
          <w:p w14:paraId="04AEA7A5" w14:textId="77777777" w:rsidR="000513CD" w:rsidRPr="001A69B5" w:rsidRDefault="000513CD" w:rsidP="001A69B5"/>
        </w:tc>
      </w:tr>
      <w:tr w:rsidR="000513CD" w:rsidRPr="001A69B5" w14:paraId="16516734" w14:textId="77777777" w:rsidTr="00A77DBE">
        <w:trPr>
          <w:trHeight w:val="340"/>
        </w:trPr>
        <w:tc>
          <w:tcPr>
            <w:tcW w:w="680" w:type="dxa"/>
          </w:tcPr>
          <w:p w14:paraId="3E358833" w14:textId="77777777" w:rsidR="000513CD" w:rsidRPr="001A69B5" w:rsidRDefault="000513CD" w:rsidP="001A69B5"/>
        </w:tc>
        <w:tc>
          <w:tcPr>
            <w:tcW w:w="680" w:type="dxa"/>
          </w:tcPr>
          <w:p w14:paraId="26B6CF24" w14:textId="77777777" w:rsidR="000513CD" w:rsidRPr="001A69B5" w:rsidRDefault="0009509B" w:rsidP="001A69B5">
            <w:r w:rsidRPr="001A69B5">
              <w:t>21</w:t>
            </w:r>
          </w:p>
        </w:tc>
        <w:tc>
          <w:tcPr>
            <w:tcW w:w="5020" w:type="dxa"/>
          </w:tcPr>
          <w:p w14:paraId="4E355DE9" w14:textId="77777777" w:rsidR="000513CD" w:rsidRPr="001A69B5" w:rsidRDefault="0009509B" w:rsidP="001A69B5">
            <w:proofErr w:type="spellStart"/>
            <w:r w:rsidRPr="001A69B5">
              <w:t>Særskilde</w:t>
            </w:r>
            <w:proofErr w:type="spellEnd"/>
            <w:r w:rsidRPr="001A69B5">
              <w:t xml:space="preserve"> driftsutgifter</w:t>
            </w:r>
          </w:p>
        </w:tc>
        <w:tc>
          <w:tcPr>
            <w:tcW w:w="1580" w:type="dxa"/>
          </w:tcPr>
          <w:p w14:paraId="70609892" w14:textId="77777777" w:rsidR="000513CD" w:rsidRPr="001A69B5" w:rsidRDefault="0009509B" w:rsidP="001A69B5">
            <w:r w:rsidRPr="001A69B5">
              <w:t>53 307 000</w:t>
            </w:r>
          </w:p>
        </w:tc>
        <w:tc>
          <w:tcPr>
            <w:tcW w:w="1580" w:type="dxa"/>
          </w:tcPr>
          <w:p w14:paraId="44CA0C94" w14:textId="77777777" w:rsidR="000513CD" w:rsidRPr="001A69B5" w:rsidRDefault="000513CD" w:rsidP="001A69B5"/>
        </w:tc>
      </w:tr>
      <w:tr w:rsidR="000513CD" w:rsidRPr="001A69B5" w14:paraId="521EB9CC" w14:textId="77777777" w:rsidTr="00A77DBE">
        <w:trPr>
          <w:trHeight w:val="340"/>
        </w:trPr>
        <w:tc>
          <w:tcPr>
            <w:tcW w:w="680" w:type="dxa"/>
          </w:tcPr>
          <w:p w14:paraId="4BF0FCC6" w14:textId="77777777" w:rsidR="000513CD" w:rsidRPr="001A69B5" w:rsidRDefault="000513CD" w:rsidP="001A69B5"/>
        </w:tc>
        <w:tc>
          <w:tcPr>
            <w:tcW w:w="680" w:type="dxa"/>
          </w:tcPr>
          <w:p w14:paraId="771E0B52" w14:textId="77777777" w:rsidR="000513CD" w:rsidRPr="001A69B5" w:rsidRDefault="0009509B" w:rsidP="001A69B5">
            <w:r w:rsidRPr="001A69B5">
              <w:t>72</w:t>
            </w:r>
          </w:p>
        </w:tc>
        <w:tc>
          <w:tcPr>
            <w:tcW w:w="5020" w:type="dxa"/>
          </w:tcPr>
          <w:p w14:paraId="56A54F5C" w14:textId="77777777" w:rsidR="000513CD" w:rsidRPr="001A69B5" w:rsidRDefault="0009509B" w:rsidP="001A69B5">
            <w:r w:rsidRPr="001A69B5">
              <w:t xml:space="preserve">Internasjonale </w:t>
            </w:r>
            <w:proofErr w:type="spellStart"/>
            <w:r w:rsidRPr="001A69B5">
              <w:t>grunnforskingsorganisasjonar</w:t>
            </w:r>
            <w:proofErr w:type="spellEnd"/>
          </w:p>
        </w:tc>
        <w:tc>
          <w:tcPr>
            <w:tcW w:w="1580" w:type="dxa"/>
          </w:tcPr>
          <w:p w14:paraId="1EE25EF4" w14:textId="77777777" w:rsidR="000513CD" w:rsidRPr="001A69B5" w:rsidRDefault="0009509B" w:rsidP="001A69B5">
            <w:r w:rsidRPr="001A69B5">
              <w:t>299 268 000</w:t>
            </w:r>
          </w:p>
        </w:tc>
        <w:tc>
          <w:tcPr>
            <w:tcW w:w="1580" w:type="dxa"/>
          </w:tcPr>
          <w:p w14:paraId="6D618B02" w14:textId="77777777" w:rsidR="000513CD" w:rsidRPr="001A69B5" w:rsidRDefault="000513CD" w:rsidP="001A69B5"/>
        </w:tc>
      </w:tr>
      <w:tr w:rsidR="000513CD" w:rsidRPr="001A69B5" w14:paraId="3FF4F004" w14:textId="77777777" w:rsidTr="00A77DBE">
        <w:trPr>
          <w:trHeight w:val="340"/>
        </w:trPr>
        <w:tc>
          <w:tcPr>
            <w:tcW w:w="680" w:type="dxa"/>
          </w:tcPr>
          <w:p w14:paraId="7FCA9A80" w14:textId="77777777" w:rsidR="000513CD" w:rsidRPr="001A69B5" w:rsidRDefault="000513CD" w:rsidP="001A69B5"/>
        </w:tc>
        <w:tc>
          <w:tcPr>
            <w:tcW w:w="680" w:type="dxa"/>
          </w:tcPr>
          <w:p w14:paraId="1A962713" w14:textId="77777777" w:rsidR="000513CD" w:rsidRPr="001A69B5" w:rsidRDefault="0009509B" w:rsidP="001A69B5">
            <w:r w:rsidRPr="001A69B5">
              <w:t>73</w:t>
            </w:r>
          </w:p>
        </w:tc>
        <w:tc>
          <w:tcPr>
            <w:tcW w:w="5020" w:type="dxa"/>
          </w:tcPr>
          <w:p w14:paraId="0D65C013" w14:textId="77777777" w:rsidR="000513CD" w:rsidRPr="001A69B5" w:rsidRDefault="0009509B" w:rsidP="001A69B5">
            <w:r w:rsidRPr="001A69B5">
              <w:t>EUs rammeprogram for forsking og innovasjon</w:t>
            </w:r>
          </w:p>
        </w:tc>
        <w:tc>
          <w:tcPr>
            <w:tcW w:w="1580" w:type="dxa"/>
          </w:tcPr>
          <w:p w14:paraId="138646E9" w14:textId="77777777" w:rsidR="000513CD" w:rsidRPr="001A69B5" w:rsidRDefault="0009509B" w:rsidP="001A69B5">
            <w:r w:rsidRPr="001A69B5">
              <w:t>3 310 007 000</w:t>
            </w:r>
          </w:p>
        </w:tc>
        <w:tc>
          <w:tcPr>
            <w:tcW w:w="1580" w:type="dxa"/>
          </w:tcPr>
          <w:p w14:paraId="215B205A" w14:textId="77777777" w:rsidR="000513CD" w:rsidRPr="001A69B5" w:rsidRDefault="000513CD" w:rsidP="001A69B5"/>
        </w:tc>
      </w:tr>
      <w:tr w:rsidR="000513CD" w:rsidRPr="001A69B5" w14:paraId="602E1E2F" w14:textId="77777777" w:rsidTr="00A77DBE">
        <w:trPr>
          <w:trHeight w:val="600"/>
        </w:trPr>
        <w:tc>
          <w:tcPr>
            <w:tcW w:w="680" w:type="dxa"/>
          </w:tcPr>
          <w:p w14:paraId="32A8A2B2" w14:textId="77777777" w:rsidR="000513CD" w:rsidRPr="001A69B5" w:rsidRDefault="000513CD" w:rsidP="001A69B5"/>
        </w:tc>
        <w:tc>
          <w:tcPr>
            <w:tcW w:w="680" w:type="dxa"/>
          </w:tcPr>
          <w:p w14:paraId="0A7646F5" w14:textId="77777777" w:rsidR="000513CD" w:rsidRPr="001A69B5" w:rsidRDefault="0009509B" w:rsidP="001A69B5">
            <w:r w:rsidRPr="001A69B5">
              <w:t>74</w:t>
            </w:r>
          </w:p>
        </w:tc>
        <w:tc>
          <w:tcPr>
            <w:tcW w:w="5020" w:type="dxa"/>
          </w:tcPr>
          <w:p w14:paraId="768CD2A2" w14:textId="77777777" w:rsidR="000513CD" w:rsidRPr="001A69B5" w:rsidRDefault="0009509B" w:rsidP="001A69B5">
            <w:r w:rsidRPr="001A69B5">
              <w:t>EUs program for utdanning, opplæring, ungdom og idrett</w:t>
            </w:r>
          </w:p>
        </w:tc>
        <w:tc>
          <w:tcPr>
            <w:tcW w:w="1580" w:type="dxa"/>
          </w:tcPr>
          <w:p w14:paraId="13798272" w14:textId="77777777" w:rsidR="000513CD" w:rsidRPr="001A69B5" w:rsidRDefault="0009509B" w:rsidP="001A69B5">
            <w:r w:rsidRPr="001A69B5">
              <w:t>607 032 000</w:t>
            </w:r>
          </w:p>
        </w:tc>
        <w:tc>
          <w:tcPr>
            <w:tcW w:w="1580" w:type="dxa"/>
          </w:tcPr>
          <w:p w14:paraId="378E10FA" w14:textId="77777777" w:rsidR="000513CD" w:rsidRPr="001A69B5" w:rsidRDefault="000513CD" w:rsidP="001A69B5"/>
        </w:tc>
      </w:tr>
      <w:tr w:rsidR="000513CD" w:rsidRPr="001A69B5" w14:paraId="50FDC3A7" w14:textId="77777777" w:rsidTr="00A77DBE">
        <w:trPr>
          <w:trHeight w:val="340"/>
        </w:trPr>
        <w:tc>
          <w:tcPr>
            <w:tcW w:w="680" w:type="dxa"/>
          </w:tcPr>
          <w:p w14:paraId="6448E955" w14:textId="77777777" w:rsidR="000513CD" w:rsidRPr="001A69B5" w:rsidRDefault="000513CD" w:rsidP="001A69B5"/>
        </w:tc>
        <w:tc>
          <w:tcPr>
            <w:tcW w:w="680" w:type="dxa"/>
          </w:tcPr>
          <w:p w14:paraId="5C2C502C" w14:textId="77777777" w:rsidR="000513CD" w:rsidRPr="001A69B5" w:rsidRDefault="0009509B" w:rsidP="001A69B5">
            <w:r w:rsidRPr="001A69B5">
              <w:t>75</w:t>
            </w:r>
          </w:p>
        </w:tc>
        <w:tc>
          <w:tcPr>
            <w:tcW w:w="5020" w:type="dxa"/>
          </w:tcPr>
          <w:p w14:paraId="2B0C9036" w14:textId="77777777" w:rsidR="000513CD" w:rsidRPr="001A69B5" w:rsidRDefault="0009509B" w:rsidP="001A69B5">
            <w:r w:rsidRPr="001A69B5">
              <w:t>UNESCO-kontingent</w:t>
            </w:r>
          </w:p>
        </w:tc>
        <w:tc>
          <w:tcPr>
            <w:tcW w:w="1580" w:type="dxa"/>
          </w:tcPr>
          <w:p w14:paraId="1C05347F" w14:textId="77777777" w:rsidR="000513CD" w:rsidRPr="001A69B5" w:rsidRDefault="0009509B" w:rsidP="001A69B5">
            <w:r w:rsidRPr="001A69B5">
              <w:t>22 556 000</w:t>
            </w:r>
          </w:p>
        </w:tc>
        <w:tc>
          <w:tcPr>
            <w:tcW w:w="1580" w:type="dxa"/>
          </w:tcPr>
          <w:p w14:paraId="0EBBAD8D" w14:textId="77777777" w:rsidR="000513CD" w:rsidRPr="001A69B5" w:rsidRDefault="000513CD" w:rsidP="001A69B5"/>
        </w:tc>
      </w:tr>
      <w:tr w:rsidR="000513CD" w:rsidRPr="001A69B5" w14:paraId="72795BFB" w14:textId="77777777" w:rsidTr="00A77DBE">
        <w:trPr>
          <w:trHeight w:val="340"/>
        </w:trPr>
        <w:tc>
          <w:tcPr>
            <w:tcW w:w="680" w:type="dxa"/>
          </w:tcPr>
          <w:p w14:paraId="3247B7CF" w14:textId="77777777" w:rsidR="000513CD" w:rsidRPr="001A69B5" w:rsidRDefault="000513CD" w:rsidP="001A69B5"/>
        </w:tc>
        <w:tc>
          <w:tcPr>
            <w:tcW w:w="680" w:type="dxa"/>
          </w:tcPr>
          <w:p w14:paraId="04634763" w14:textId="77777777" w:rsidR="000513CD" w:rsidRPr="001A69B5" w:rsidRDefault="0009509B" w:rsidP="001A69B5">
            <w:r w:rsidRPr="001A69B5">
              <w:t>76</w:t>
            </w:r>
          </w:p>
        </w:tc>
        <w:tc>
          <w:tcPr>
            <w:tcW w:w="5020" w:type="dxa"/>
          </w:tcPr>
          <w:p w14:paraId="6FB64381" w14:textId="77777777" w:rsidR="000513CD" w:rsidRPr="001A69B5" w:rsidRDefault="0009509B" w:rsidP="001A69B5">
            <w:r w:rsidRPr="001A69B5">
              <w:t>UNESCO-formål</w:t>
            </w:r>
          </w:p>
        </w:tc>
        <w:tc>
          <w:tcPr>
            <w:tcW w:w="1580" w:type="dxa"/>
          </w:tcPr>
          <w:p w14:paraId="3E48A1F3" w14:textId="77777777" w:rsidR="000513CD" w:rsidRPr="001A69B5" w:rsidRDefault="0009509B" w:rsidP="001A69B5">
            <w:r w:rsidRPr="001A69B5">
              <w:t>4 350 000</w:t>
            </w:r>
          </w:p>
        </w:tc>
        <w:tc>
          <w:tcPr>
            <w:tcW w:w="1580" w:type="dxa"/>
          </w:tcPr>
          <w:p w14:paraId="0379CB50" w14:textId="77777777" w:rsidR="000513CD" w:rsidRPr="001A69B5" w:rsidRDefault="0009509B" w:rsidP="001A69B5">
            <w:r w:rsidRPr="001A69B5">
              <w:t>4 296 520 000</w:t>
            </w:r>
          </w:p>
        </w:tc>
      </w:tr>
      <w:tr w:rsidR="000513CD" w:rsidRPr="001A69B5" w14:paraId="797CDBA5" w14:textId="77777777" w:rsidTr="00A77DBE">
        <w:trPr>
          <w:trHeight w:val="340"/>
        </w:trPr>
        <w:tc>
          <w:tcPr>
            <w:tcW w:w="680" w:type="dxa"/>
          </w:tcPr>
          <w:p w14:paraId="34CA948F" w14:textId="77777777" w:rsidR="000513CD" w:rsidRPr="001A69B5" w:rsidRDefault="0009509B" w:rsidP="001A69B5">
            <w:r w:rsidRPr="001A69B5">
              <w:t>289</w:t>
            </w:r>
          </w:p>
        </w:tc>
        <w:tc>
          <w:tcPr>
            <w:tcW w:w="680" w:type="dxa"/>
          </w:tcPr>
          <w:p w14:paraId="5AB20CD6" w14:textId="77777777" w:rsidR="000513CD" w:rsidRPr="001A69B5" w:rsidRDefault="000513CD" w:rsidP="001A69B5"/>
        </w:tc>
        <w:tc>
          <w:tcPr>
            <w:tcW w:w="5020" w:type="dxa"/>
          </w:tcPr>
          <w:p w14:paraId="7BA3543E" w14:textId="77777777" w:rsidR="000513CD" w:rsidRPr="001A69B5" w:rsidRDefault="0009509B" w:rsidP="001A69B5">
            <w:proofErr w:type="spellStart"/>
            <w:r w:rsidRPr="001A69B5">
              <w:t>Vitskaplege</w:t>
            </w:r>
            <w:proofErr w:type="spellEnd"/>
            <w:r w:rsidRPr="001A69B5">
              <w:t xml:space="preserve"> </w:t>
            </w:r>
            <w:proofErr w:type="spellStart"/>
            <w:r w:rsidRPr="001A69B5">
              <w:t>prisar</w:t>
            </w:r>
            <w:proofErr w:type="spellEnd"/>
          </w:p>
        </w:tc>
        <w:tc>
          <w:tcPr>
            <w:tcW w:w="1580" w:type="dxa"/>
          </w:tcPr>
          <w:p w14:paraId="43E3BAF2" w14:textId="77777777" w:rsidR="000513CD" w:rsidRPr="001A69B5" w:rsidRDefault="000513CD" w:rsidP="001A69B5"/>
        </w:tc>
        <w:tc>
          <w:tcPr>
            <w:tcW w:w="1580" w:type="dxa"/>
          </w:tcPr>
          <w:p w14:paraId="1287A976" w14:textId="77777777" w:rsidR="000513CD" w:rsidRPr="001A69B5" w:rsidRDefault="000513CD" w:rsidP="001A69B5"/>
        </w:tc>
      </w:tr>
      <w:tr w:rsidR="000513CD" w:rsidRPr="001A69B5" w14:paraId="6D4A4110" w14:textId="77777777" w:rsidTr="00A77DBE">
        <w:trPr>
          <w:trHeight w:val="340"/>
        </w:trPr>
        <w:tc>
          <w:tcPr>
            <w:tcW w:w="680" w:type="dxa"/>
          </w:tcPr>
          <w:p w14:paraId="46034998" w14:textId="77777777" w:rsidR="000513CD" w:rsidRPr="001A69B5" w:rsidRDefault="000513CD" w:rsidP="001A69B5"/>
        </w:tc>
        <w:tc>
          <w:tcPr>
            <w:tcW w:w="680" w:type="dxa"/>
          </w:tcPr>
          <w:p w14:paraId="072B216A" w14:textId="77777777" w:rsidR="000513CD" w:rsidRPr="001A69B5" w:rsidRDefault="0009509B" w:rsidP="001A69B5">
            <w:r w:rsidRPr="001A69B5">
              <w:t>51</w:t>
            </w:r>
          </w:p>
        </w:tc>
        <w:tc>
          <w:tcPr>
            <w:tcW w:w="5020" w:type="dxa"/>
          </w:tcPr>
          <w:p w14:paraId="1CADA724" w14:textId="77777777" w:rsidR="000513CD" w:rsidRPr="001A69B5" w:rsidRDefault="0009509B" w:rsidP="001A69B5">
            <w:proofErr w:type="spellStart"/>
            <w:r w:rsidRPr="001A69B5">
              <w:t>Holbergprisen</w:t>
            </w:r>
            <w:proofErr w:type="spellEnd"/>
          </w:p>
        </w:tc>
        <w:tc>
          <w:tcPr>
            <w:tcW w:w="1580" w:type="dxa"/>
          </w:tcPr>
          <w:p w14:paraId="4CF1DC6E" w14:textId="77777777" w:rsidR="000513CD" w:rsidRPr="001A69B5" w:rsidRDefault="0009509B" w:rsidP="001A69B5">
            <w:r w:rsidRPr="001A69B5">
              <w:t>17 492 000</w:t>
            </w:r>
          </w:p>
        </w:tc>
        <w:tc>
          <w:tcPr>
            <w:tcW w:w="1580" w:type="dxa"/>
          </w:tcPr>
          <w:p w14:paraId="75A24552" w14:textId="77777777" w:rsidR="000513CD" w:rsidRPr="001A69B5" w:rsidRDefault="000513CD" w:rsidP="001A69B5"/>
        </w:tc>
      </w:tr>
      <w:tr w:rsidR="000513CD" w:rsidRPr="001A69B5" w14:paraId="64F88FD4" w14:textId="77777777" w:rsidTr="00A77DBE">
        <w:trPr>
          <w:trHeight w:val="340"/>
        </w:trPr>
        <w:tc>
          <w:tcPr>
            <w:tcW w:w="680" w:type="dxa"/>
          </w:tcPr>
          <w:p w14:paraId="54AF00C4" w14:textId="77777777" w:rsidR="000513CD" w:rsidRPr="001A69B5" w:rsidRDefault="000513CD" w:rsidP="001A69B5"/>
        </w:tc>
        <w:tc>
          <w:tcPr>
            <w:tcW w:w="680" w:type="dxa"/>
          </w:tcPr>
          <w:p w14:paraId="58BD4614" w14:textId="77777777" w:rsidR="000513CD" w:rsidRPr="001A69B5" w:rsidRDefault="0009509B" w:rsidP="001A69B5">
            <w:r w:rsidRPr="001A69B5">
              <w:t>71</w:t>
            </w:r>
          </w:p>
        </w:tc>
        <w:tc>
          <w:tcPr>
            <w:tcW w:w="5020" w:type="dxa"/>
          </w:tcPr>
          <w:p w14:paraId="7036562A" w14:textId="77777777" w:rsidR="000513CD" w:rsidRPr="001A69B5" w:rsidRDefault="0009509B" w:rsidP="001A69B5">
            <w:proofErr w:type="spellStart"/>
            <w:r w:rsidRPr="001A69B5">
              <w:t>Abelprisen</w:t>
            </w:r>
            <w:proofErr w:type="spellEnd"/>
          </w:p>
        </w:tc>
        <w:tc>
          <w:tcPr>
            <w:tcW w:w="1580" w:type="dxa"/>
          </w:tcPr>
          <w:p w14:paraId="6F946E7C" w14:textId="77777777" w:rsidR="000513CD" w:rsidRPr="001A69B5" w:rsidRDefault="0009509B" w:rsidP="001A69B5">
            <w:r w:rsidRPr="001A69B5">
              <w:t>17 011 000</w:t>
            </w:r>
          </w:p>
        </w:tc>
        <w:tc>
          <w:tcPr>
            <w:tcW w:w="1580" w:type="dxa"/>
          </w:tcPr>
          <w:p w14:paraId="2C5F742C" w14:textId="77777777" w:rsidR="000513CD" w:rsidRPr="001A69B5" w:rsidRDefault="000513CD" w:rsidP="001A69B5"/>
        </w:tc>
      </w:tr>
      <w:tr w:rsidR="000513CD" w:rsidRPr="001A69B5" w14:paraId="05F80DA6" w14:textId="77777777" w:rsidTr="00A77DBE">
        <w:trPr>
          <w:trHeight w:val="340"/>
        </w:trPr>
        <w:tc>
          <w:tcPr>
            <w:tcW w:w="680" w:type="dxa"/>
          </w:tcPr>
          <w:p w14:paraId="2EB29BAC" w14:textId="77777777" w:rsidR="000513CD" w:rsidRPr="001A69B5" w:rsidRDefault="000513CD" w:rsidP="001A69B5"/>
        </w:tc>
        <w:tc>
          <w:tcPr>
            <w:tcW w:w="680" w:type="dxa"/>
          </w:tcPr>
          <w:p w14:paraId="150ADF4B" w14:textId="77777777" w:rsidR="000513CD" w:rsidRPr="001A69B5" w:rsidRDefault="0009509B" w:rsidP="001A69B5">
            <w:r w:rsidRPr="001A69B5">
              <w:t>72</w:t>
            </w:r>
          </w:p>
        </w:tc>
        <w:tc>
          <w:tcPr>
            <w:tcW w:w="5020" w:type="dxa"/>
          </w:tcPr>
          <w:p w14:paraId="5D24F080" w14:textId="77777777" w:rsidR="000513CD" w:rsidRPr="001A69B5" w:rsidRDefault="0009509B" w:rsidP="001A69B5">
            <w:proofErr w:type="spellStart"/>
            <w:r w:rsidRPr="001A69B5">
              <w:t>Kavliprisen</w:t>
            </w:r>
            <w:proofErr w:type="spellEnd"/>
          </w:p>
        </w:tc>
        <w:tc>
          <w:tcPr>
            <w:tcW w:w="1580" w:type="dxa"/>
          </w:tcPr>
          <w:p w14:paraId="6D2B3770" w14:textId="77777777" w:rsidR="000513CD" w:rsidRPr="001A69B5" w:rsidRDefault="0009509B" w:rsidP="001A69B5">
            <w:r w:rsidRPr="001A69B5">
              <w:t>11 635 000</w:t>
            </w:r>
          </w:p>
        </w:tc>
        <w:tc>
          <w:tcPr>
            <w:tcW w:w="1580" w:type="dxa"/>
          </w:tcPr>
          <w:p w14:paraId="2DFAB4D5" w14:textId="77777777" w:rsidR="000513CD" w:rsidRPr="001A69B5" w:rsidRDefault="0009509B" w:rsidP="001A69B5">
            <w:r w:rsidRPr="001A69B5">
              <w:t>46 138 000</w:t>
            </w:r>
          </w:p>
        </w:tc>
      </w:tr>
      <w:tr w:rsidR="000513CD" w:rsidRPr="001A69B5" w14:paraId="7ED055DF" w14:textId="77777777" w:rsidTr="00A77DBE">
        <w:trPr>
          <w:trHeight w:val="340"/>
        </w:trPr>
        <w:tc>
          <w:tcPr>
            <w:tcW w:w="680" w:type="dxa"/>
          </w:tcPr>
          <w:p w14:paraId="18304A9C" w14:textId="77777777" w:rsidR="000513CD" w:rsidRPr="001A69B5" w:rsidRDefault="000513CD" w:rsidP="001A69B5"/>
        </w:tc>
        <w:tc>
          <w:tcPr>
            <w:tcW w:w="680" w:type="dxa"/>
          </w:tcPr>
          <w:p w14:paraId="0FAB0A15" w14:textId="77777777" w:rsidR="000513CD" w:rsidRPr="001A69B5" w:rsidRDefault="000513CD" w:rsidP="001A69B5"/>
        </w:tc>
        <w:tc>
          <w:tcPr>
            <w:tcW w:w="5020" w:type="dxa"/>
          </w:tcPr>
          <w:p w14:paraId="2FAE7F14" w14:textId="77777777" w:rsidR="000513CD" w:rsidRPr="001A69B5" w:rsidRDefault="0009509B" w:rsidP="001A69B5">
            <w:r w:rsidRPr="001A69B5">
              <w:t xml:space="preserve">Sum </w:t>
            </w:r>
            <w:proofErr w:type="spellStart"/>
            <w:r w:rsidRPr="001A69B5">
              <w:t>Høgare</w:t>
            </w:r>
            <w:proofErr w:type="spellEnd"/>
            <w:r w:rsidRPr="001A69B5">
              <w:t xml:space="preserve"> utdanning og forsking</w:t>
            </w:r>
          </w:p>
        </w:tc>
        <w:tc>
          <w:tcPr>
            <w:tcW w:w="1580" w:type="dxa"/>
          </w:tcPr>
          <w:p w14:paraId="544DE5A0" w14:textId="77777777" w:rsidR="000513CD" w:rsidRPr="001A69B5" w:rsidRDefault="000513CD" w:rsidP="001A69B5"/>
        </w:tc>
        <w:tc>
          <w:tcPr>
            <w:tcW w:w="1580" w:type="dxa"/>
          </w:tcPr>
          <w:p w14:paraId="4B6F1047" w14:textId="77777777" w:rsidR="000513CD" w:rsidRPr="001A69B5" w:rsidRDefault="0009509B" w:rsidP="001A69B5">
            <w:r w:rsidRPr="001A69B5">
              <w:t>53 887 839 000</w:t>
            </w:r>
          </w:p>
        </w:tc>
      </w:tr>
      <w:tr w:rsidR="000513CD" w:rsidRPr="001A69B5" w14:paraId="28D19B0B" w14:textId="77777777" w:rsidTr="00A77DBE">
        <w:trPr>
          <w:trHeight w:val="340"/>
        </w:trPr>
        <w:tc>
          <w:tcPr>
            <w:tcW w:w="9540" w:type="dxa"/>
            <w:gridSpan w:val="5"/>
          </w:tcPr>
          <w:p w14:paraId="197B434D" w14:textId="77777777" w:rsidR="000513CD" w:rsidRPr="001A69B5" w:rsidRDefault="0009509B" w:rsidP="001A69B5">
            <w:r w:rsidRPr="001A69B5">
              <w:t xml:space="preserve">Integrering og </w:t>
            </w:r>
            <w:proofErr w:type="spellStart"/>
            <w:r w:rsidRPr="001A69B5">
              <w:t>mangfald</w:t>
            </w:r>
            <w:proofErr w:type="spellEnd"/>
          </w:p>
        </w:tc>
      </w:tr>
      <w:tr w:rsidR="000513CD" w:rsidRPr="001A69B5" w14:paraId="03C90512" w14:textId="77777777" w:rsidTr="00A77DBE">
        <w:trPr>
          <w:trHeight w:val="340"/>
        </w:trPr>
        <w:tc>
          <w:tcPr>
            <w:tcW w:w="680" w:type="dxa"/>
          </w:tcPr>
          <w:p w14:paraId="0C35C612" w14:textId="77777777" w:rsidR="000513CD" w:rsidRPr="001A69B5" w:rsidRDefault="0009509B" w:rsidP="001A69B5">
            <w:r w:rsidRPr="001A69B5">
              <w:t>290</w:t>
            </w:r>
          </w:p>
        </w:tc>
        <w:tc>
          <w:tcPr>
            <w:tcW w:w="680" w:type="dxa"/>
          </w:tcPr>
          <w:p w14:paraId="05FC688D" w14:textId="77777777" w:rsidR="000513CD" w:rsidRPr="001A69B5" w:rsidRDefault="000513CD" w:rsidP="001A69B5"/>
        </w:tc>
        <w:tc>
          <w:tcPr>
            <w:tcW w:w="5020" w:type="dxa"/>
          </w:tcPr>
          <w:p w14:paraId="3F438BB1" w14:textId="77777777" w:rsidR="000513CD" w:rsidRPr="001A69B5" w:rsidRDefault="0009509B" w:rsidP="001A69B5">
            <w:r w:rsidRPr="001A69B5">
              <w:t xml:space="preserve">Integrerings- og </w:t>
            </w:r>
            <w:proofErr w:type="spellStart"/>
            <w:r w:rsidRPr="001A69B5">
              <w:t>mangfaldsdirektoratet</w:t>
            </w:r>
            <w:proofErr w:type="spellEnd"/>
          </w:p>
        </w:tc>
        <w:tc>
          <w:tcPr>
            <w:tcW w:w="1580" w:type="dxa"/>
          </w:tcPr>
          <w:p w14:paraId="1D52CE0F" w14:textId="77777777" w:rsidR="000513CD" w:rsidRPr="001A69B5" w:rsidRDefault="000513CD" w:rsidP="001A69B5"/>
        </w:tc>
        <w:tc>
          <w:tcPr>
            <w:tcW w:w="1580" w:type="dxa"/>
          </w:tcPr>
          <w:p w14:paraId="0CB7D73D" w14:textId="77777777" w:rsidR="000513CD" w:rsidRPr="001A69B5" w:rsidRDefault="000513CD" w:rsidP="001A69B5"/>
        </w:tc>
      </w:tr>
      <w:tr w:rsidR="000513CD" w:rsidRPr="001A69B5" w14:paraId="0836D02A" w14:textId="77777777" w:rsidTr="00A77DBE">
        <w:trPr>
          <w:trHeight w:val="340"/>
        </w:trPr>
        <w:tc>
          <w:tcPr>
            <w:tcW w:w="680" w:type="dxa"/>
          </w:tcPr>
          <w:p w14:paraId="51D44912" w14:textId="77777777" w:rsidR="000513CD" w:rsidRPr="001A69B5" w:rsidRDefault="000513CD" w:rsidP="001A69B5"/>
        </w:tc>
        <w:tc>
          <w:tcPr>
            <w:tcW w:w="680" w:type="dxa"/>
          </w:tcPr>
          <w:p w14:paraId="580426F5" w14:textId="77777777" w:rsidR="000513CD" w:rsidRPr="001A69B5" w:rsidRDefault="0009509B" w:rsidP="001A69B5">
            <w:r w:rsidRPr="001A69B5">
              <w:t>01</w:t>
            </w:r>
          </w:p>
        </w:tc>
        <w:tc>
          <w:tcPr>
            <w:tcW w:w="5020" w:type="dxa"/>
          </w:tcPr>
          <w:p w14:paraId="325762AA" w14:textId="77777777" w:rsidR="000513CD" w:rsidRPr="001A69B5" w:rsidRDefault="0009509B" w:rsidP="001A69B5">
            <w:r w:rsidRPr="001A69B5">
              <w:t>Driftsutgifter</w:t>
            </w:r>
          </w:p>
        </w:tc>
        <w:tc>
          <w:tcPr>
            <w:tcW w:w="1580" w:type="dxa"/>
          </w:tcPr>
          <w:p w14:paraId="5D70EF8B" w14:textId="77777777" w:rsidR="000513CD" w:rsidRPr="001A69B5" w:rsidRDefault="0009509B" w:rsidP="001A69B5">
            <w:r w:rsidRPr="001A69B5">
              <w:t>305 563 000</w:t>
            </w:r>
          </w:p>
        </w:tc>
        <w:tc>
          <w:tcPr>
            <w:tcW w:w="1580" w:type="dxa"/>
          </w:tcPr>
          <w:p w14:paraId="50A294E4" w14:textId="77777777" w:rsidR="000513CD" w:rsidRPr="001A69B5" w:rsidRDefault="0009509B" w:rsidP="001A69B5">
            <w:r w:rsidRPr="001A69B5">
              <w:t>305 563 000</w:t>
            </w:r>
          </w:p>
        </w:tc>
      </w:tr>
      <w:tr w:rsidR="000513CD" w:rsidRPr="001A69B5" w14:paraId="152C8044" w14:textId="77777777" w:rsidTr="00A77DBE">
        <w:trPr>
          <w:trHeight w:val="340"/>
        </w:trPr>
        <w:tc>
          <w:tcPr>
            <w:tcW w:w="680" w:type="dxa"/>
          </w:tcPr>
          <w:p w14:paraId="39DC8CDC" w14:textId="77777777" w:rsidR="000513CD" w:rsidRPr="001A69B5" w:rsidRDefault="0009509B" w:rsidP="001A69B5">
            <w:r w:rsidRPr="001A69B5">
              <w:t>291</w:t>
            </w:r>
          </w:p>
        </w:tc>
        <w:tc>
          <w:tcPr>
            <w:tcW w:w="680" w:type="dxa"/>
          </w:tcPr>
          <w:p w14:paraId="5D14B733" w14:textId="77777777" w:rsidR="000513CD" w:rsidRPr="001A69B5" w:rsidRDefault="000513CD" w:rsidP="001A69B5"/>
        </w:tc>
        <w:tc>
          <w:tcPr>
            <w:tcW w:w="5020" w:type="dxa"/>
          </w:tcPr>
          <w:p w14:paraId="7EC51337"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580" w:type="dxa"/>
          </w:tcPr>
          <w:p w14:paraId="697F1033" w14:textId="77777777" w:rsidR="000513CD" w:rsidRPr="001A69B5" w:rsidRDefault="000513CD" w:rsidP="001A69B5"/>
        </w:tc>
        <w:tc>
          <w:tcPr>
            <w:tcW w:w="1580" w:type="dxa"/>
          </w:tcPr>
          <w:p w14:paraId="4A9D7208" w14:textId="77777777" w:rsidR="000513CD" w:rsidRPr="001A69B5" w:rsidRDefault="000513CD" w:rsidP="001A69B5"/>
        </w:tc>
      </w:tr>
      <w:tr w:rsidR="000513CD" w:rsidRPr="001A69B5" w14:paraId="5231E441" w14:textId="77777777" w:rsidTr="00A77DBE">
        <w:trPr>
          <w:trHeight w:val="340"/>
        </w:trPr>
        <w:tc>
          <w:tcPr>
            <w:tcW w:w="680" w:type="dxa"/>
          </w:tcPr>
          <w:p w14:paraId="67415EA2" w14:textId="77777777" w:rsidR="000513CD" w:rsidRPr="001A69B5" w:rsidRDefault="000513CD" w:rsidP="001A69B5"/>
        </w:tc>
        <w:tc>
          <w:tcPr>
            <w:tcW w:w="680" w:type="dxa"/>
          </w:tcPr>
          <w:p w14:paraId="51D853F4" w14:textId="77777777" w:rsidR="000513CD" w:rsidRPr="001A69B5" w:rsidRDefault="0009509B" w:rsidP="001A69B5">
            <w:r w:rsidRPr="001A69B5">
              <w:t>21</w:t>
            </w:r>
          </w:p>
        </w:tc>
        <w:tc>
          <w:tcPr>
            <w:tcW w:w="5020" w:type="dxa"/>
          </w:tcPr>
          <w:p w14:paraId="73198F14"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3692F17F" w14:textId="77777777" w:rsidR="000513CD" w:rsidRPr="001A69B5" w:rsidRDefault="0009509B" w:rsidP="001A69B5">
            <w:r w:rsidRPr="001A69B5">
              <w:t>60 865 000</w:t>
            </w:r>
          </w:p>
        </w:tc>
        <w:tc>
          <w:tcPr>
            <w:tcW w:w="1580" w:type="dxa"/>
          </w:tcPr>
          <w:p w14:paraId="3E475919" w14:textId="77777777" w:rsidR="000513CD" w:rsidRPr="001A69B5" w:rsidRDefault="000513CD" w:rsidP="001A69B5"/>
        </w:tc>
      </w:tr>
      <w:tr w:rsidR="000513CD" w:rsidRPr="001A69B5" w14:paraId="6A2FF01B" w14:textId="77777777" w:rsidTr="00A77DBE">
        <w:trPr>
          <w:trHeight w:val="340"/>
        </w:trPr>
        <w:tc>
          <w:tcPr>
            <w:tcW w:w="680" w:type="dxa"/>
          </w:tcPr>
          <w:p w14:paraId="5F0E7916" w14:textId="77777777" w:rsidR="000513CD" w:rsidRPr="001A69B5" w:rsidRDefault="000513CD" w:rsidP="001A69B5"/>
        </w:tc>
        <w:tc>
          <w:tcPr>
            <w:tcW w:w="680" w:type="dxa"/>
          </w:tcPr>
          <w:p w14:paraId="49483B46" w14:textId="77777777" w:rsidR="000513CD" w:rsidRPr="001A69B5" w:rsidRDefault="0009509B" w:rsidP="001A69B5">
            <w:r w:rsidRPr="001A69B5">
              <w:t>45</w:t>
            </w:r>
          </w:p>
        </w:tc>
        <w:tc>
          <w:tcPr>
            <w:tcW w:w="5020" w:type="dxa"/>
          </w:tcPr>
          <w:p w14:paraId="7316D70D"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4E44F9C5" w14:textId="77777777" w:rsidR="000513CD" w:rsidRPr="001A69B5" w:rsidRDefault="0009509B" w:rsidP="001A69B5">
            <w:r w:rsidRPr="001A69B5">
              <w:t>44 350 000</w:t>
            </w:r>
          </w:p>
        </w:tc>
        <w:tc>
          <w:tcPr>
            <w:tcW w:w="1580" w:type="dxa"/>
          </w:tcPr>
          <w:p w14:paraId="472ED1B5" w14:textId="77777777" w:rsidR="000513CD" w:rsidRPr="001A69B5" w:rsidRDefault="000513CD" w:rsidP="001A69B5"/>
        </w:tc>
      </w:tr>
      <w:tr w:rsidR="000513CD" w:rsidRPr="001A69B5" w14:paraId="721F60B4" w14:textId="77777777" w:rsidTr="00A77DBE">
        <w:trPr>
          <w:trHeight w:val="340"/>
        </w:trPr>
        <w:tc>
          <w:tcPr>
            <w:tcW w:w="680" w:type="dxa"/>
          </w:tcPr>
          <w:p w14:paraId="4C1B3677" w14:textId="77777777" w:rsidR="000513CD" w:rsidRPr="001A69B5" w:rsidRDefault="000513CD" w:rsidP="001A69B5"/>
        </w:tc>
        <w:tc>
          <w:tcPr>
            <w:tcW w:w="680" w:type="dxa"/>
          </w:tcPr>
          <w:p w14:paraId="4B055A55" w14:textId="77777777" w:rsidR="000513CD" w:rsidRPr="001A69B5" w:rsidRDefault="0009509B" w:rsidP="001A69B5">
            <w:r w:rsidRPr="001A69B5">
              <w:t>50</w:t>
            </w:r>
          </w:p>
        </w:tc>
        <w:tc>
          <w:tcPr>
            <w:tcW w:w="5020" w:type="dxa"/>
          </w:tcPr>
          <w:p w14:paraId="27674652" w14:textId="77777777" w:rsidR="000513CD" w:rsidRPr="001A69B5" w:rsidRDefault="0009509B" w:rsidP="001A69B5">
            <w:proofErr w:type="spellStart"/>
            <w:r w:rsidRPr="001A69B5">
              <w:t>Noregs</w:t>
            </w:r>
            <w:proofErr w:type="spellEnd"/>
            <w:r w:rsidRPr="001A69B5">
              <w:t xml:space="preserve"> forskingsråd</w:t>
            </w:r>
          </w:p>
        </w:tc>
        <w:tc>
          <w:tcPr>
            <w:tcW w:w="1580" w:type="dxa"/>
          </w:tcPr>
          <w:p w14:paraId="400190A8" w14:textId="77777777" w:rsidR="000513CD" w:rsidRPr="001A69B5" w:rsidRDefault="0009509B" w:rsidP="001A69B5">
            <w:r w:rsidRPr="001A69B5">
              <w:t>10 151 000</w:t>
            </w:r>
          </w:p>
        </w:tc>
        <w:tc>
          <w:tcPr>
            <w:tcW w:w="1580" w:type="dxa"/>
          </w:tcPr>
          <w:p w14:paraId="171740D8" w14:textId="77777777" w:rsidR="000513CD" w:rsidRPr="001A69B5" w:rsidRDefault="000513CD" w:rsidP="001A69B5"/>
        </w:tc>
      </w:tr>
      <w:tr w:rsidR="000513CD" w:rsidRPr="001A69B5" w14:paraId="6BCC3E8B" w14:textId="77777777" w:rsidTr="00A77DBE">
        <w:trPr>
          <w:trHeight w:val="340"/>
        </w:trPr>
        <w:tc>
          <w:tcPr>
            <w:tcW w:w="680" w:type="dxa"/>
          </w:tcPr>
          <w:p w14:paraId="38CDC91C" w14:textId="77777777" w:rsidR="000513CD" w:rsidRPr="001A69B5" w:rsidRDefault="000513CD" w:rsidP="001A69B5"/>
        </w:tc>
        <w:tc>
          <w:tcPr>
            <w:tcW w:w="680" w:type="dxa"/>
          </w:tcPr>
          <w:p w14:paraId="49A90A6B" w14:textId="77777777" w:rsidR="000513CD" w:rsidRPr="001A69B5" w:rsidRDefault="0009509B" w:rsidP="001A69B5">
            <w:r w:rsidRPr="001A69B5">
              <w:t>60</w:t>
            </w:r>
          </w:p>
        </w:tc>
        <w:tc>
          <w:tcPr>
            <w:tcW w:w="5020" w:type="dxa"/>
          </w:tcPr>
          <w:p w14:paraId="75017D24" w14:textId="77777777" w:rsidR="000513CD" w:rsidRPr="001A69B5" w:rsidRDefault="0009509B" w:rsidP="001A69B5">
            <w:proofErr w:type="spellStart"/>
            <w:r w:rsidRPr="001A69B5">
              <w:t>Integreringstilskot</w:t>
            </w:r>
            <w:proofErr w:type="spellEnd"/>
            <w:r w:rsidRPr="001A69B5">
              <w:t xml:space="preserve">, </w:t>
            </w:r>
            <w:r w:rsidRPr="001A69B5">
              <w:rPr>
                <w:rStyle w:val="kursiv"/>
              </w:rPr>
              <w:t xml:space="preserve">kan </w:t>
            </w:r>
            <w:proofErr w:type="spellStart"/>
            <w:r w:rsidRPr="001A69B5">
              <w:rPr>
                <w:rStyle w:val="kursiv"/>
              </w:rPr>
              <w:t>overførast</w:t>
            </w:r>
            <w:proofErr w:type="spellEnd"/>
          </w:p>
        </w:tc>
        <w:tc>
          <w:tcPr>
            <w:tcW w:w="1580" w:type="dxa"/>
          </w:tcPr>
          <w:p w14:paraId="552AB8DA" w14:textId="77777777" w:rsidR="000513CD" w:rsidRPr="001A69B5" w:rsidRDefault="0009509B" w:rsidP="001A69B5">
            <w:r w:rsidRPr="001A69B5">
              <w:t>4 953 065 000</w:t>
            </w:r>
          </w:p>
        </w:tc>
        <w:tc>
          <w:tcPr>
            <w:tcW w:w="1580" w:type="dxa"/>
          </w:tcPr>
          <w:p w14:paraId="630256E3" w14:textId="77777777" w:rsidR="000513CD" w:rsidRPr="001A69B5" w:rsidRDefault="000513CD" w:rsidP="001A69B5"/>
        </w:tc>
      </w:tr>
      <w:tr w:rsidR="000513CD" w:rsidRPr="001A69B5" w14:paraId="24F309D2" w14:textId="77777777" w:rsidTr="00A77DBE">
        <w:trPr>
          <w:trHeight w:val="600"/>
        </w:trPr>
        <w:tc>
          <w:tcPr>
            <w:tcW w:w="680" w:type="dxa"/>
          </w:tcPr>
          <w:p w14:paraId="158852E9" w14:textId="77777777" w:rsidR="000513CD" w:rsidRPr="001A69B5" w:rsidRDefault="000513CD" w:rsidP="001A69B5"/>
        </w:tc>
        <w:tc>
          <w:tcPr>
            <w:tcW w:w="680" w:type="dxa"/>
          </w:tcPr>
          <w:p w14:paraId="29E1643A" w14:textId="77777777" w:rsidR="000513CD" w:rsidRPr="001A69B5" w:rsidRDefault="0009509B" w:rsidP="001A69B5">
            <w:r w:rsidRPr="001A69B5">
              <w:t>61</w:t>
            </w:r>
          </w:p>
        </w:tc>
        <w:tc>
          <w:tcPr>
            <w:tcW w:w="5020" w:type="dxa"/>
          </w:tcPr>
          <w:p w14:paraId="46CEC5A9" w14:textId="77777777" w:rsidR="000513CD" w:rsidRPr="001A69B5" w:rsidRDefault="0009509B" w:rsidP="001A69B5">
            <w:r w:rsidRPr="001A69B5">
              <w:t xml:space="preserve">Særskilt </w:t>
            </w:r>
            <w:proofErr w:type="spellStart"/>
            <w:r w:rsidRPr="001A69B5">
              <w:t>tilskot</w:t>
            </w:r>
            <w:proofErr w:type="spellEnd"/>
            <w:r w:rsidRPr="001A69B5">
              <w:t xml:space="preserve"> ved </w:t>
            </w:r>
            <w:proofErr w:type="spellStart"/>
            <w:r w:rsidRPr="001A69B5">
              <w:t>busetjing</w:t>
            </w:r>
            <w:proofErr w:type="spellEnd"/>
            <w:r w:rsidRPr="001A69B5">
              <w:t xml:space="preserve"> av </w:t>
            </w:r>
            <w:proofErr w:type="spellStart"/>
            <w:r w:rsidRPr="001A69B5">
              <w:t>einslege</w:t>
            </w:r>
            <w:proofErr w:type="spellEnd"/>
            <w:r w:rsidRPr="001A69B5">
              <w:t xml:space="preserve">, mindreårige </w:t>
            </w:r>
            <w:proofErr w:type="spellStart"/>
            <w:r w:rsidRPr="001A69B5">
              <w:t>flyktningar</w:t>
            </w:r>
            <w:proofErr w:type="spellEnd"/>
            <w:r w:rsidRPr="001A69B5">
              <w:t>, overslagsløyving</w:t>
            </w:r>
          </w:p>
        </w:tc>
        <w:tc>
          <w:tcPr>
            <w:tcW w:w="1580" w:type="dxa"/>
          </w:tcPr>
          <w:p w14:paraId="0581ADE7" w14:textId="77777777" w:rsidR="000513CD" w:rsidRPr="001A69B5" w:rsidRDefault="0009509B" w:rsidP="001A69B5">
            <w:r w:rsidRPr="001A69B5">
              <w:t>656 771 000</w:t>
            </w:r>
          </w:p>
        </w:tc>
        <w:tc>
          <w:tcPr>
            <w:tcW w:w="1580" w:type="dxa"/>
          </w:tcPr>
          <w:p w14:paraId="5AF931A9" w14:textId="77777777" w:rsidR="000513CD" w:rsidRPr="001A69B5" w:rsidRDefault="000513CD" w:rsidP="001A69B5"/>
        </w:tc>
      </w:tr>
      <w:tr w:rsidR="000513CD" w:rsidRPr="001A69B5" w14:paraId="04E65863" w14:textId="77777777" w:rsidTr="00A77DBE">
        <w:trPr>
          <w:trHeight w:val="340"/>
        </w:trPr>
        <w:tc>
          <w:tcPr>
            <w:tcW w:w="680" w:type="dxa"/>
          </w:tcPr>
          <w:p w14:paraId="1ACC8692" w14:textId="77777777" w:rsidR="000513CD" w:rsidRPr="001A69B5" w:rsidRDefault="000513CD" w:rsidP="001A69B5"/>
        </w:tc>
        <w:tc>
          <w:tcPr>
            <w:tcW w:w="680" w:type="dxa"/>
          </w:tcPr>
          <w:p w14:paraId="33535B3E" w14:textId="77777777" w:rsidR="000513CD" w:rsidRPr="001A69B5" w:rsidRDefault="0009509B" w:rsidP="001A69B5">
            <w:r w:rsidRPr="001A69B5">
              <w:t>62</w:t>
            </w:r>
          </w:p>
        </w:tc>
        <w:tc>
          <w:tcPr>
            <w:tcW w:w="5020" w:type="dxa"/>
          </w:tcPr>
          <w:p w14:paraId="1FE028F3" w14:textId="77777777" w:rsidR="000513CD" w:rsidRPr="001A69B5" w:rsidRDefault="0009509B" w:rsidP="001A69B5">
            <w:r w:rsidRPr="001A69B5">
              <w:t xml:space="preserve">Kommunale </w:t>
            </w:r>
            <w:proofErr w:type="spellStart"/>
            <w:r w:rsidRPr="001A69B5">
              <w:t>innvandrartiltak</w:t>
            </w:r>
            <w:proofErr w:type="spellEnd"/>
          </w:p>
        </w:tc>
        <w:tc>
          <w:tcPr>
            <w:tcW w:w="1580" w:type="dxa"/>
          </w:tcPr>
          <w:p w14:paraId="758FBA6E" w14:textId="77777777" w:rsidR="000513CD" w:rsidRPr="001A69B5" w:rsidRDefault="0009509B" w:rsidP="001A69B5">
            <w:r w:rsidRPr="001A69B5">
              <w:t>227 256 000</w:t>
            </w:r>
          </w:p>
        </w:tc>
        <w:tc>
          <w:tcPr>
            <w:tcW w:w="1580" w:type="dxa"/>
          </w:tcPr>
          <w:p w14:paraId="25F00B18" w14:textId="77777777" w:rsidR="000513CD" w:rsidRPr="001A69B5" w:rsidRDefault="000513CD" w:rsidP="001A69B5"/>
        </w:tc>
      </w:tr>
      <w:tr w:rsidR="000513CD" w:rsidRPr="001A69B5" w14:paraId="4AA9FB2F" w14:textId="77777777" w:rsidTr="00A77DBE">
        <w:trPr>
          <w:trHeight w:val="340"/>
        </w:trPr>
        <w:tc>
          <w:tcPr>
            <w:tcW w:w="680" w:type="dxa"/>
          </w:tcPr>
          <w:p w14:paraId="13D97814" w14:textId="77777777" w:rsidR="000513CD" w:rsidRPr="001A69B5" w:rsidRDefault="000513CD" w:rsidP="001A69B5"/>
        </w:tc>
        <w:tc>
          <w:tcPr>
            <w:tcW w:w="680" w:type="dxa"/>
          </w:tcPr>
          <w:p w14:paraId="18E04DE4" w14:textId="77777777" w:rsidR="000513CD" w:rsidRPr="001A69B5" w:rsidRDefault="0009509B" w:rsidP="001A69B5">
            <w:r w:rsidRPr="001A69B5">
              <w:t>70</w:t>
            </w:r>
          </w:p>
        </w:tc>
        <w:tc>
          <w:tcPr>
            <w:tcW w:w="5020" w:type="dxa"/>
          </w:tcPr>
          <w:p w14:paraId="7018E743" w14:textId="77777777" w:rsidR="000513CD" w:rsidRPr="001A69B5" w:rsidRDefault="0009509B" w:rsidP="001A69B5">
            <w:proofErr w:type="spellStart"/>
            <w:r w:rsidRPr="001A69B5">
              <w:t>Busetjingsordninga</w:t>
            </w:r>
            <w:proofErr w:type="spellEnd"/>
            <w:r w:rsidRPr="001A69B5">
              <w:t xml:space="preserve"> og </w:t>
            </w:r>
            <w:proofErr w:type="spellStart"/>
            <w:r w:rsidRPr="001A69B5">
              <w:t>integreringstilskot</w:t>
            </w:r>
            <w:proofErr w:type="spellEnd"/>
            <w:r w:rsidRPr="001A69B5">
              <w:t>, oppfølging</w:t>
            </w:r>
          </w:p>
        </w:tc>
        <w:tc>
          <w:tcPr>
            <w:tcW w:w="1580" w:type="dxa"/>
          </w:tcPr>
          <w:p w14:paraId="066CE177" w14:textId="77777777" w:rsidR="000513CD" w:rsidRPr="001A69B5" w:rsidRDefault="0009509B" w:rsidP="001A69B5">
            <w:r w:rsidRPr="001A69B5">
              <w:t>2 418 000</w:t>
            </w:r>
          </w:p>
        </w:tc>
        <w:tc>
          <w:tcPr>
            <w:tcW w:w="1580" w:type="dxa"/>
          </w:tcPr>
          <w:p w14:paraId="1A1249E8" w14:textId="77777777" w:rsidR="000513CD" w:rsidRPr="001A69B5" w:rsidRDefault="000513CD" w:rsidP="001A69B5"/>
        </w:tc>
      </w:tr>
      <w:tr w:rsidR="000513CD" w:rsidRPr="001A69B5" w14:paraId="63E093F2" w14:textId="77777777" w:rsidTr="00A77DBE">
        <w:trPr>
          <w:trHeight w:val="600"/>
        </w:trPr>
        <w:tc>
          <w:tcPr>
            <w:tcW w:w="680" w:type="dxa"/>
          </w:tcPr>
          <w:p w14:paraId="761612DC" w14:textId="77777777" w:rsidR="000513CD" w:rsidRPr="001A69B5" w:rsidRDefault="000513CD" w:rsidP="001A69B5"/>
        </w:tc>
        <w:tc>
          <w:tcPr>
            <w:tcW w:w="680" w:type="dxa"/>
          </w:tcPr>
          <w:p w14:paraId="47DE8B7D" w14:textId="77777777" w:rsidR="000513CD" w:rsidRPr="001A69B5" w:rsidRDefault="0009509B" w:rsidP="001A69B5">
            <w:r w:rsidRPr="001A69B5">
              <w:t>71</w:t>
            </w:r>
          </w:p>
        </w:tc>
        <w:tc>
          <w:tcPr>
            <w:tcW w:w="5020" w:type="dxa"/>
          </w:tcPr>
          <w:p w14:paraId="3F9A2722" w14:textId="77777777" w:rsidR="000513CD" w:rsidRPr="001A69B5" w:rsidRDefault="0009509B" w:rsidP="001A69B5">
            <w:proofErr w:type="spellStart"/>
            <w:r w:rsidRPr="001A69B5">
              <w:t>Tilskot</w:t>
            </w:r>
            <w:proofErr w:type="spellEnd"/>
            <w:r w:rsidRPr="001A69B5">
              <w:t xml:space="preserve"> til integreringsarbeid i regi av sivilsamfunn og frivillige </w:t>
            </w:r>
            <w:proofErr w:type="spellStart"/>
            <w:r w:rsidRPr="001A69B5">
              <w:t>organisasjonar</w:t>
            </w:r>
            <w:proofErr w:type="spellEnd"/>
          </w:p>
        </w:tc>
        <w:tc>
          <w:tcPr>
            <w:tcW w:w="1580" w:type="dxa"/>
          </w:tcPr>
          <w:p w14:paraId="17DC0C56" w14:textId="77777777" w:rsidR="000513CD" w:rsidRPr="001A69B5" w:rsidRDefault="0009509B" w:rsidP="001A69B5">
            <w:r w:rsidRPr="001A69B5">
              <w:t>192 095 000</w:t>
            </w:r>
          </w:p>
        </w:tc>
        <w:tc>
          <w:tcPr>
            <w:tcW w:w="1580" w:type="dxa"/>
          </w:tcPr>
          <w:p w14:paraId="6FD1EF91" w14:textId="77777777" w:rsidR="000513CD" w:rsidRPr="001A69B5" w:rsidRDefault="000513CD" w:rsidP="001A69B5"/>
        </w:tc>
      </w:tr>
      <w:tr w:rsidR="000513CD" w:rsidRPr="001A69B5" w14:paraId="537D7FBA" w14:textId="77777777" w:rsidTr="00A77DBE">
        <w:trPr>
          <w:trHeight w:val="340"/>
        </w:trPr>
        <w:tc>
          <w:tcPr>
            <w:tcW w:w="680" w:type="dxa"/>
          </w:tcPr>
          <w:p w14:paraId="399897EF" w14:textId="77777777" w:rsidR="000513CD" w:rsidRPr="001A69B5" w:rsidRDefault="000513CD" w:rsidP="001A69B5"/>
        </w:tc>
        <w:tc>
          <w:tcPr>
            <w:tcW w:w="680" w:type="dxa"/>
          </w:tcPr>
          <w:p w14:paraId="2E0990AE" w14:textId="77777777" w:rsidR="000513CD" w:rsidRPr="001A69B5" w:rsidRDefault="0009509B" w:rsidP="001A69B5">
            <w:r w:rsidRPr="001A69B5">
              <w:t>72</w:t>
            </w:r>
          </w:p>
        </w:tc>
        <w:tc>
          <w:tcPr>
            <w:tcW w:w="5020" w:type="dxa"/>
          </w:tcPr>
          <w:p w14:paraId="4000296B" w14:textId="77777777" w:rsidR="000513CD" w:rsidRPr="001A69B5" w:rsidRDefault="0009509B" w:rsidP="001A69B5">
            <w:r w:rsidRPr="001A69B5">
              <w:t xml:space="preserve">Statsautorisasjonsordninga for </w:t>
            </w:r>
            <w:proofErr w:type="spellStart"/>
            <w:r w:rsidRPr="001A69B5">
              <w:t>tolkar</w:t>
            </w:r>
            <w:proofErr w:type="spellEnd"/>
            <w:r w:rsidRPr="001A69B5">
              <w:t xml:space="preserve"> m.a.</w:t>
            </w:r>
          </w:p>
        </w:tc>
        <w:tc>
          <w:tcPr>
            <w:tcW w:w="1580" w:type="dxa"/>
          </w:tcPr>
          <w:p w14:paraId="6141CF47" w14:textId="77777777" w:rsidR="000513CD" w:rsidRPr="001A69B5" w:rsidRDefault="0009509B" w:rsidP="001A69B5">
            <w:r w:rsidRPr="001A69B5">
              <w:t>19 664 000</w:t>
            </w:r>
          </w:p>
        </w:tc>
        <w:tc>
          <w:tcPr>
            <w:tcW w:w="1580" w:type="dxa"/>
          </w:tcPr>
          <w:p w14:paraId="34B9B5BA" w14:textId="77777777" w:rsidR="000513CD" w:rsidRPr="001A69B5" w:rsidRDefault="000513CD" w:rsidP="001A69B5"/>
        </w:tc>
      </w:tr>
      <w:tr w:rsidR="000513CD" w:rsidRPr="001A69B5" w14:paraId="1C1E0182" w14:textId="77777777" w:rsidTr="00A77DBE">
        <w:trPr>
          <w:trHeight w:val="340"/>
        </w:trPr>
        <w:tc>
          <w:tcPr>
            <w:tcW w:w="680" w:type="dxa"/>
          </w:tcPr>
          <w:p w14:paraId="1099F6A3" w14:textId="77777777" w:rsidR="000513CD" w:rsidRPr="001A69B5" w:rsidRDefault="000513CD" w:rsidP="001A69B5"/>
        </w:tc>
        <w:tc>
          <w:tcPr>
            <w:tcW w:w="680" w:type="dxa"/>
          </w:tcPr>
          <w:p w14:paraId="7D978C8D" w14:textId="77777777" w:rsidR="000513CD" w:rsidRPr="001A69B5" w:rsidRDefault="0009509B" w:rsidP="001A69B5">
            <w:r w:rsidRPr="001A69B5">
              <w:t>73</w:t>
            </w:r>
          </w:p>
        </w:tc>
        <w:tc>
          <w:tcPr>
            <w:tcW w:w="5020" w:type="dxa"/>
          </w:tcPr>
          <w:p w14:paraId="39F7E60C" w14:textId="77777777" w:rsidR="000513CD" w:rsidRPr="001A69B5" w:rsidRDefault="0009509B" w:rsidP="001A69B5">
            <w:proofErr w:type="spellStart"/>
            <w:r w:rsidRPr="001A69B5">
              <w:t>Tilskot</w:t>
            </w:r>
            <w:proofErr w:type="spellEnd"/>
          </w:p>
        </w:tc>
        <w:tc>
          <w:tcPr>
            <w:tcW w:w="1580" w:type="dxa"/>
          </w:tcPr>
          <w:p w14:paraId="764138B1" w14:textId="77777777" w:rsidR="000513CD" w:rsidRPr="001A69B5" w:rsidRDefault="0009509B" w:rsidP="001A69B5">
            <w:r w:rsidRPr="001A69B5">
              <w:t>30 258 000</w:t>
            </w:r>
          </w:p>
        </w:tc>
        <w:tc>
          <w:tcPr>
            <w:tcW w:w="1580" w:type="dxa"/>
          </w:tcPr>
          <w:p w14:paraId="3F28D271" w14:textId="77777777" w:rsidR="000513CD" w:rsidRPr="001A69B5" w:rsidRDefault="0009509B" w:rsidP="001A69B5">
            <w:r w:rsidRPr="001A69B5">
              <w:t>6 196 893 000</w:t>
            </w:r>
          </w:p>
        </w:tc>
      </w:tr>
      <w:tr w:rsidR="000513CD" w:rsidRPr="001A69B5" w14:paraId="4FC1FCAD" w14:textId="77777777" w:rsidTr="00A77DBE">
        <w:trPr>
          <w:trHeight w:val="600"/>
        </w:trPr>
        <w:tc>
          <w:tcPr>
            <w:tcW w:w="680" w:type="dxa"/>
          </w:tcPr>
          <w:p w14:paraId="462CA481" w14:textId="77777777" w:rsidR="000513CD" w:rsidRPr="001A69B5" w:rsidRDefault="0009509B" w:rsidP="001A69B5">
            <w:r w:rsidRPr="001A69B5">
              <w:t>292</w:t>
            </w:r>
          </w:p>
        </w:tc>
        <w:tc>
          <w:tcPr>
            <w:tcW w:w="680" w:type="dxa"/>
          </w:tcPr>
          <w:p w14:paraId="39AFBF42" w14:textId="77777777" w:rsidR="000513CD" w:rsidRPr="001A69B5" w:rsidRDefault="000513CD" w:rsidP="001A69B5"/>
        </w:tc>
        <w:tc>
          <w:tcPr>
            <w:tcW w:w="5020" w:type="dxa"/>
          </w:tcPr>
          <w:p w14:paraId="26490B03"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580" w:type="dxa"/>
          </w:tcPr>
          <w:p w14:paraId="5B38493B" w14:textId="77777777" w:rsidR="000513CD" w:rsidRPr="001A69B5" w:rsidRDefault="000513CD" w:rsidP="001A69B5"/>
        </w:tc>
        <w:tc>
          <w:tcPr>
            <w:tcW w:w="1580" w:type="dxa"/>
          </w:tcPr>
          <w:p w14:paraId="195E3FCB" w14:textId="77777777" w:rsidR="000513CD" w:rsidRPr="001A69B5" w:rsidRDefault="000513CD" w:rsidP="001A69B5"/>
        </w:tc>
      </w:tr>
      <w:tr w:rsidR="000513CD" w:rsidRPr="001A69B5" w14:paraId="17310463" w14:textId="77777777" w:rsidTr="00A77DBE">
        <w:trPr>
          <w:trHeight w:val="340"/>
        </w:trPr>
        <w:tc>
          <w:tcPr>
            <w:tcW w:w="680" w:type="dxa"/>
          </w:tcPr>
          <w:p w14:paraId="60075FF3" w14:textId="77777777" w:rsidR="000513CD" w:rsidRPr="001A69B5" w:rsidRDefault="000513CD" w:rsidP="001A69B5"/>
        </w:tc>
        <w:tc>
          <w:tcPr>
            <w:tcW w:w="680" w:type="dxa"/>
          </w:tcPr>
          <w:p w14:paraId="15F8C4B9" w14:textId="77777777" w:rsidR="000513CD" w:rsidRPr="001A69B5" w:rsidRDefault="0009509B" w:rsidP="001A69B5">
            <w:r w:rsidRPr="001A69B5">
              <w:t>21</w:t>
            </w:r>
          </w:p>
        </w:tc>
        <w:tc>
          <w:tcPr>
            <w:tcW w:w="5020" w:type="dxa"/>
          </w:tcPr>
          <w:p w14:paraId="039F9FB6" w14:textId="77777777" w:rsidR="000513CD" w:rsidRPr="001A69B5" w:rsidRDefault="0009509B" w:rsidP="001A69B5">
            <w:proofErr w:type="spellStart"/>
            <w:r w:rsidRPr="001A69B5">
              <w:t>Særskilde</w:t>
            </w:r>
            <w:proofErr w:type="spellEnd"/>
            <w:r w:rsidRPr="001A69B5">
              <w:t xml:space="preserve"> driftsutgifter, </w:t>
            </w:r>
            <w:r w:rsidRPr="001A69B5">
              <w:rPr>
                <w:rStyle w:val="kursiv"/>
              </w:rPr>
              <w:t xml:space="preserve">kan </w:t>
            </w:r>
            <w:proofErr w:type="spellStart"/>
            <w:r w:rsidRPr="001A69B5">
              <w:rPr>
                <w:rStyle w:val="kursiv"/>
              </w:rPr>
              <w:t>overførast</w:t>
            </w:r>
            <w:proofErr w:type="spellEnd"/>
          </w:p>
        </w:tc>
        <w:tc>
          <w:tcPr>
            <w:tcW w:w="1580" w:type="dxa"/>
          </w:tcPr>
          <w:p w14:paraId="1DBECCEE" w14:textId="77777777" w:rsidR="000513CD" w:rsidRPr="001A69B5" w:rsidRDefault="0009509B" w:rsidP="001A69B5">
            <w:r w:rsidRPr="001A69B5">
              <w:t>78 731 000</w:t>
            </w:r>
          </w:p>
        </w:tc>
        <w:tc>
          <w:tcPr>
            <w:tcW w:w="1580" w:type="dxa"/>
          </w:tcPr>
          <w:p w14:paraId="3BC888B3" w14:textId="77777777" w:rsidR="000513CD" w:rsidRPr="001A69B5" w:rsidRDefault="000513CD" w:rsidP="001A69B5"/>
        </w:tc>
      </w:tr>
      <w:tr w:rsidR="000513CD" w:rsidRPr="001A69B5" w14:paraId="4A135018" w14:textId="77777777" w:rsidTr="00A77DBE">
        <w:trPr>
          <w:trHeight w:val="600"/>
        </w:trPr>
        <w:tc>
          <w:tcPr>
            <w:tcW w:w="680" w:type="dxa"/>
          </w:tcPr>
          <w:p w14:paraId="4E81F6C5" w14:textId="77777777" w:rsidR="000513CD" w:rsidRPr="001A69B5" w:rsidRDefault="000513CD" w:rsidP="001A69B5"/>
        </w:tc>
        <w:tc>
          <w:tcPr>
            <w:tcW w:w="680" w:type="dxa"/>
          </w:tcPr>
          <w:p w14:paraId="6AE4D53B" w14:textId="77777777" w:rsidR="000513CD" w:rsidRPr="001A69B5" w:rsidRDefault="0009509B" w:rsidP="001A69B5">
            <w:r w:rsidRPr="001A69B5">
              <w:t>22</w:t>
            </w:r>
          </w:p>
        </w:tc>
        <w:tc>
          <w:tcPr>
            <w:tcW w:w="5020" w:type="dxa"/>
          </w:tcPr>
          <w:p w14:paraId="67D52753" w14:textId="77777777" w:rsidR="000513CD" w:rsidRPr="001A69B5" w:rsidRDefault="0009509B" w:rsidP="001A69B5">
            <w:proofErr w:type="spellStart"/>
            <w:r w:rsidRPr="001A69B5">
              <w:t>Prøvar</w:t>
            </w:r>
            <w:proofErr w:type="spellEnd"/>
            <w:r w:rsidRPr="001A69B5">
              <w:t xml:space="preserve">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580" w:type="dxa"/>
          </w:tcPr>
          <w:p w14:paraId="775294C2" w14:textId="77777777" w:rsidR="000513CD" w:rsidRPr="001A69B5" w:rsidRDefault="0009509B" w:rsidP="001A69B5">
            <w:r w:rsidRPr="001A69B5">
              <w:t>36 219 000</w:t>
            </w:r>
          </w:p>
        </w:tc>
        <w:tc>
          <w:tcPr>
            <w:tcW w:w="1580" w:type="dxa"/>
          </w:tcPr>
          <w:p w14:paraId="3621CF1D" w14:textId="77777777" w:rsidR="000513CD" w:rsidRPr="001A69B5" w:rsidRDefault="000513CD" w:rsidP="001A69B5"/>
        </w:tc>
      </w:tr>
      <w:tr w:rsidR="000513CD" w:rsidRPr="001A69B5" w14:paraId="49F0C2C1" w14:textId="77777777" w:rsidTr="00A77DBE">
        <w:trPr>
          <w:trHeight w:val="600"/>
        </w:trPr>
        <w:tc>
          <w:tcPr>
            <w:tcW w:w="680" w:type="dxa"/>
          </w:tcPr>
          <w:p w14:paraId="61F48A46" w14:textId="77777777" w:rsidR="000513CD" w:rsidRPr="001A69B5" w:rsidRDefault="000513CD" w:rsidP="001A69B5"/>
        </w:tc>
        <w:tc>
          <w:tcPr>
            <w:tcW w:w="680" w:type="dxa"/>
          </w:tcPr>
          <w:p w14:paraId="7D698C4C" w14:textId="77777777" w:rsidR="000513CD" w:rsidRPr="001A69B5" w:rsidRDefault="0009509B" w:rsidP="001A69B5">
            <w:r w:rsidRPr="001A69B5">
              <w:t>60</w:t>
            </w:r>
          </w:p>
        </w:tc>
        <w:tc>
          <w:tcPr>
            <w:tcW w:w="5020" w:type="dxa"/>
          </w:tcPr>
          <w:p w14:paraId="55383CE3" w14:textId="77777777" w:rsidR="000513CD" w:rsidRPr="001A69B5" w:rsidRDefault="0009509B" w:rsidP="001A69B5">
            <w:proofErr w:type="spellStart"/>
            <w:r w:rsidRPr="001A69B5">
              <w:t>Tilskot</w:t>
            </w:r>
            <w:proofErr w:type="spellEnd"/>
            <w:r w:rsidRPr="001A69B5">
              <w:t xml:space="preserve"> til 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580" w:type="dxa"/>
          </w:tcPr>
          <w:p w14:paraId="6984C547" w14:textId="77777777" w:rsidR="000513CD" w:rsidRPr="001A69B5" w:rsidRDefault="0009509B" w:rsidP="001A69B5">
            <w:r w:rsidRPr="001A69B5">
              <w:t>1 008 013 000</w:t>
            </w:r>
          </w:p>
        </w:tc>
        <w:tc>
          <w:tcPr>
            <w:tcW w:w="1580" w:type="dxa"/>
          </w:tcPr>
          <w:p w14:paraId="25911574" w14:textId="77777777" w:rsidR="000513CD" w:rsidRPr="001A69B5" w:rsidRDefault="000513CD" w:rsidP="001A69B5"/>
        </w:tc>
      </w:tr>
      <w:tr w:rsidR="000513CD" w:rsidRPr="001A69B5" w14:paraId="23ECD6B3" w14:textId="77777777" w:rsidTr="00A77DBE">
        <w:trPr>
          <w:trHeight w:val="340"/>
        </w:trPr>
        <w:tc>
          <w:tcPr>
            <w:tcW w:w="680" w:type="dxa"/>
          </w:tcPr>
          <w:p w14:paraId="346C481F" w14:textId="77777777" w:rsidR="000513CD" w:rsidRPr="001A69B5" w:rsidRDefault="000513CD" w:rsidP="001A69B5"/>
        </w:tc>
        <w:tc>
          <w:tcPr>
            <w:tcW w:w="680" w:type="dxa"/>
          </w:tcPr>
          <w:p w14:paraId="39179737" w14:textId="77777777" w:rsidR="000513CD" w:rsidRPr="001A69B5" w:rsidRDefault="0009509B" w:rsidP="001A69B5">
            <w:r w:rsidRPr="001A69B5">
              <w:t>61</w:t>
            </w:r>
          </w:p>
        </w:tc>
        <w:tc>
          <w:tcPr>
            <w:tcW w:w="5020" w:type="dxa"/>
          </w:tcPr>
          <w:p w14:paraId="5910FD88" w14:textId="77777777" w:rsidR="000513CD" w:rsidRPr="001A69B5" w:rsidRDefault="0009509B" w:rsidP="001A69B5">
            <w:r w:rsidRPr="001A69B5">
              <w:t xml:space="preserve">Kompetansekartlegging i mottak før </w:t>
            </w:r>
            <w:proofErr w:type="spellStart"/>
            <w:r w:rsidRPr="001A69B5">
              <w:t>busetjing</w:t>
            </w:r>
            <w:proofErr w:type="spellEnd"/>
          </w:p>
        </w:tc>
        <w:tc>
          <w:tcPr>
            <w:tcW w:w="1580" w:type="dxa"/>
          </w:tcPr>
          <w:p w14:paraId="7BDB4177" w14:textId="77777777" w:rsidR="000513CD" w:rsidRPr="001A69B5" w:rsidRDefault="0009509B" w:rsidP="001A69B5">
            <w:r w:rsidRPr="001A69B5">
              <w:t>602 000</w:t>
            </w:r>
          </w:p>
        </w:tc>
        <w:tc>
          <w:tcPr>
            <w:tcW w:w="1580" w:type="dxa"/>
          </w:tcPr>
          <w:p w14:paraId="256B6420" w14:textId="77777777" w:rsidR="000513CD" w:rsidRPr="001A69B5" w:rsidRDefault="0009509B" w:rsidP="001A69B5">
            <w:r w:rsidRPr="001A69B5">
              <w:t>1 123 565 000</w:t>
            </w:r>
          </w:p>
        </w:tc>
      </w:tr>
      <w:tr w:rsidR="000513CD" w:rsidRPr="001A69B5" w14:paraId="11DECD34" w14:textId="77777777" w:rsidTr="00A77DBE">
        <w:trPr>
          <w:trHeight w:val="340"/>
        </w:trPr>
        <w:tc>
          <w:tcPr>
            <w:tcW w:w="680" w:type="dxa"/>
          </w:tcPr>
          <w:p w14:paraId="4FF557E9" w14:textId="77777777" w:rsidR="000513CD" w:rsidRPr="001A69B5" w:rsidRDefault="000513CD" w:rsidP="001A69B5"/>
        </w:tc>
        <w:tc>
          <w:tcPr>
            <w:tcW w:w="680" w:type="dxa"/>
          </w:tcPr>
          <w:p w14:paraId="123A590B" w14:textId="77777777" w:rsidR="000513CD" w:rsidRPr="001A69B5" w:rsidRDefault="000513CD" w:rsidP="001A69B5"/>
        </w:tc>
        <w:tc>
          <w:tcPr>
            <w:tcW w:w="5020" w:type="dxa"/>
          </w:tcPr>
          <w:p w14:paraId="6376B4D7" w14:textId="77777777" w:rsidR="000513CD" w:rsidRPr="001A69B5" w:rsidRDefault="0009509B" w:rsidP="001A69B5">
            <w:r w:rsidRPr="001A69B5">
              <w:t xml:space="preserve">Sum Integrering og </w:t>
            </w:r>
            <w:proofErr w:type="spellStart"/>
            <w:r w:rsidRPr="001A69B5">
              <w:t>mangfald</w:t>
            </w:r>
            <w:proofErr w:type="spellEnd"/>
          </w:p>
        </w:tc>
        <w:tc>
          <w:tcPr>
            <w:tcW w:w="1580" w:type="dxa"/>
          </w:tcPr>
          <w:p w14:paraId="5C047EA3" w14:textId="77777777" w:rsidR="000513CD" w:rsidRPr="001A69B5" w:rsidRDefault="000513CD" w:rsidP="001A69B5"/>
        </w:tc>
        <w:tc>
          <w:tcPr>
            <w:tcW w:w="1580" w:type="dxa"/>
          </w:tcPr>
          <w:p w14:paraId="337B0796" w14:textId="77777777" w:rsidR="000513CD" w:rsidRPr="001A69B5" w:rsidRDefault="0009509B" w:rsidP="001A69B5">
            <w:r w:rsidRPr="001A69B5">
              <w:t>7 626 021 000</w:t>
            </w:r>
          </w:p>
        </w:tc>
      </w:tr>
      <w:tr w:rsidR="000513CD" w:rsidRPr="001A69B5" w14:paraId="738E8E12" w14:textId="77777777" w:rsidTr="00A77DBE">
        <w:trPr>
          <w:trHeight w:val="340"/>
        </w:trPr>
        <w:tc>
          <w:tcPr>
            <w:tcW w:w="9540" w:type="dxa"/>
            <w:gridSpan w:val="5"/>
          </w:tcPr>
          <w:p w14:paraId="2B72F0D9" w14:textId="77777777" w:rsidR="000513CD" w:rsidRPr="001A69B5" w:rsidRDefault="0009509B" w:rsidP="001A69B5">
            <w:proofErr w:type="spellStart"/>
            <w:r w:rsidRPr="001A69B5">
              <w:t>Statsbankane</w:t>
            </w:r>
            <w:proofErr w:type="spellEnd"/>
          </w:p>
        </w:tc>
      </w:tr>
      <w:tr w:rsidR="000513CD" w:rsidRPr="001A69B5" w14:paraId="2CA2648C" w14:textId="77777777" w:rsidTr="00A77DBE">
        <w:trPr>
          <w:trHeight w:val="340"/>
        </w:trPr>
        <w:tc>
          <w:tcPr>
            <w:tcW w:w="680" w:type="dxa"/>
          </w:tcPr>
          <w:p w14:paraId="3EED2F31" w14:textId="77777777" w:rsidR="000513CD" w:rsidRPr="001A69B5" w:rsidRDefault="0009509B" w:rsidP="001A69B5">
            <w:r w:rsidRPr="001A69B5">
              <w:t>2410</w:t>
            </w:r>
          </w:p>
        </w:tc>
        <w:tc>
          <w:tcPr>
            <w:tcW w:w="680" w:type="dxa"/>
          </w:tcPr>
          <w:p w14:paraId="2C383EF2" w14:textId="77777777" w:rsidR="000513CD" w:rsidRPr="001A69B5" w:rsidRDefault="000513CD" w:rsidP="001A69B5"/>
        </w:tc>
        <w:tc>
          <w:tcPr>
            <w:tcW w:w="5020" w:type="dxa"/>
          </w:tcPr>
          <w:p w14:paraId="04D3A315" w14:textId="77777777" w:rsidR="000513CD" w:rsidRPr="001A69B5" w:rsidRDefault="0009509B" w:rsidP="001A69B5">
            <w:r w:rsidRPr="001A69B5">
              <w:t>Statens lånekasse for utdanning</w:t>
            </w:r>
          </w:p>
        </w:tc>
        <w:tc>
          <w:tcPr>
            <w:tcW w:w="1580" w:type="dxa"/>
          </w:tcPr>
          <w:p w14:paraId="462415F3" w14:textId="77777777" w:rsidR="000513CD" w:rsidRPr="001A69B5" w:rsidRDefault="000513CD" w:rsidP="001A69B5"/>
        </w:tc>
        <w:tc>
          <w:tcPr>
            <w:tcW w:w="1580" w:type="dxa"/>
          </w:tcPr>
          <w:p w14:paraId="716AE364" w14:textId="77777777" w:rsidR="000513CD" w:rsidRPr="001A69B5" w:rsidRDefault="000513CD" w:rsidP="001A69B5"/>
        </w:tc>
      </w:tr>
      <w:tr w:rsidR="000513CD" w:rsidRPr="001A69B5" w14:paraId="11FF94F3" w14:textId="77777777" w:rsidTr="00A77DBE">
        <w:trPr>
          <w:trHeight w:val="340"/>
        </w:trPr>
        <w:tc>
          <w:tcPr>
            <w:tcW w:w="680" w:type="dxa"/>
          </w:tcPr>
          <w:p w14:paraId="6CF81404" w14:textId="77777777" w:rsidR="000513CD" w:rsidRPr="001A69B5" w:rsidRDefault="000513CD" w:rsidP="001A69B5"/>
        </w:tc>
        <w:tc>
          <w:tcPr>
            <w:tcW w:w="680" w:type="dxa"/>
          </w:tcPr>
          <w:p w14:paraId="0424D066" w14:textId="77777777" w:rsidR="000513CD" w:rsidRPr="001A69B5" w:rsidRDefault="0009509B" w:rsidP="001A69B5">
            <w:r w:rsidRPr="001A69B5">
              <w:t>01</w:t>
            </w:r>
          </w:p>
        </w:tc>
        <w:tc>
          <w:tcPr>
            <w:tcW w:w="5020" w:type="dxa"/>
          </w:tcPr>
          <w:p w14:paraId="135B7EBF" w14:textId="77777777" w:rsidR="000513CD" w:rsidRPr="001A69B5" w:rsidRDefault="0009509B" w:rsidP="001A69B5">
            <w:r w:rsidRPr="001A69B5">
              <w:t>Driftsutgifter</w:t>
            </w:r>
          </w:p>
        </w:tc>
        <w:tc>
          <w:tcPr>
            <w:tcW w:w="1580" w:type="dxa"/>
          </w:tcPr>
          <w:p w14:paraId="381A26E0" w14:textId="77777777" w:rsidR="000513CD" w:rsidRPr="001A69B5" w:rsidRDefault="0009509B" w:rsidP="001A69B5">
            <w:r w:rsidRPr="001A69B5">
              <w:t>407 272 000</w:t>
            </w:r>
          </w:p>
        </w:tc>
        <w:tc>
          <w:tcPr>
            <w:tcW w:w="1580" w:type="dxa"/>
          </w:tcPr>
          <w:p w14:paraId="5E522FC6" w14:textId="77777777" w:rsidR="000513CD" w:rsidRPr="001A69B5" w:rsidRDefault="000513CD" w:rsidP="001A69B5"/>
        </w:tc>
      </w:tr>
      <w:tr w:rsidR="000513CD" w:rsidRPr="001A69B5" w14:paraId="6F1FBB9B" w14:textId="77777777" w:rsidTr="00A77DBE">
        <w:trPr>
          <w:trHeight w:val="600"/>
        </w:trPr>
        <w:tc>
          <w:tcPr>
            <w:tcW w:w="680" w:type="dxa"/>
          </w:tcPr>
          <w:p w14:paraId="1501F5D6" w14:textId="77777777" w:rsidR="000513CD" w:rsidRPr="001A69B5" w:rsidRDefault="000513CD" w:rsidP="001A69B5"/>
        </w:tc>
        <w:tc>
          <w:tcPr>
            <w:tcW w:w="680" w:type="dxa"/>
          </w:tcPr>
          <w:p w14:paraId="0740D821" w14:textId="77777777" w:rsidR="000513CD" w:rsidRPr="001A69B5" w:rsidRDefault="0009509B" w:rsidP="001A69B5">
            <w:r w:rsidRPr="001A69B5">
              <w:t>45</w:t>
            </w:r>
          </w:p>
        </w:tc>
        <w:tc>
          <w:tcPr>
            <w:tcW w:w="5020" w:type="dxa"/>
          </w:tcPr>
          <w:p w14:paraId="5DB0251B" w14:textId="77777777" w:rsidR="000513CD" w:rsidRPr="001A69B5" w:rsidRDefault="0009509B" w:rsidP="001A69B5">
            <w:r w:rsidRPr="001A69B5">
              <w:t xml:space="preserve">Større utstyrsinnkjøp og </w:t>
            </w:r>
            <w:proofErr w:type="spellStart"/>
            <w:r w:rsidRPr="001A69B5">
              <w:t>vedlikehald</w:t>
            </w:r>
            <w:proofErr w:type="spellEnd"/>
            <w:r w:rsidRPr="001A69B5">
              <w:t xml:space="preserve">, </w:t>
            </w:r>
            <w:r w:rsidRPr="001A69B5">
              <w:rPr>
                <w:rStyle w:val="kursiv"/>
              </w:rPr>
              <w:t xml:space="preserve">kan </w:t>
            </w:r>
            <w:proofErr w:type="spellStart"/>
            <w:r w:rsidRPr="001A69B5">
              <w:rPr>
                <w:rStyle w:val="kursiv"/>
              </w:rPr>
              <w:t>overførast</w:t>
            </w:r>
            <w:proofErr w:type="spellEnd"/>
            <w:r w:rsidRPr="001A69B5">
              <w:t xml:space="preserve">, kan </w:t>
            </w:r>
            <w:proofErr w:type="spellStart"/>
            <w:r w:rsidRPr="001A69B5">
              <w:t>nyttast</w:t>
            </w:r>
            <w:proofErr w:type="spellEnd"/>
            <w:r w:rsidRPr="001A69B5">
              <w:t xml:space="preserve"> under post 01</w:t>
            </w:r>
          </w:p>
        </w:tc>
        <w:tc>
          <w:tcPr>
            <w:tcW w:w="1580" w:type="dxa"/>
          </w:tcPr>
          <w:p w14:paraId="498C62B6" w14:textId="77777777" w:rsidR="000513CD" w:rsidRPr="001A69B5" w:rsidRDefault="0009509B" w:rsidP="001A69B5">
            <w:r w:rsidRPr="001A69B5">
              <w:t>28 162 000</w:t>
            </w:r>
          </w:p>
        </w:tc>
        <w:tc>
          <w:tcPr>
            <w:tcW w:w="1580" w:type="dxa"/>
          </w:tcPr>
          <w:p w14:paraId="29B3BB28" w14:textId="77777777" w:rsidR="000513CD" w:rsidRPr="001A69B5" w:rsidRDefault="000513CD" w:rsidP="001A69B5"/>
        </w:tc>
      </w:tr>
      <w:tr w:rsidR="000513CD" w:rsidRPr="001A69B5" w14:paraId="2B2CAFA5" w14:textId="77777777" w:rsidTr="00A77DBE">
        <w:trPr>
          <w:trHeight w:val="340"/>
        </w:trPr>
        <w:tc>
          <w:tcPr>
            <w:tcW w:w="680" w:type="dxa"/>
          </w:tcPr>
          <w:p w14:paraId="2F6D0D7D" w14:textId="77777777" w:rsidR="000513CD" w:rsidRPr="001A69B5" w:rsidRDefault="000513CD" w:rsidP="001A69B5"/>
        </w:tc>
        <w:tc>
          <w:tcPr>
            <w:tcW w:w="680" w:type="dxa"/>
          </w:tcPr>
          <w:p w14:paraId="05AB48B5" w14:textId="77777777" w:rsidR="000513CD" w:rsidRPr="001A69B5" w:rsidRDefault="0009509B" w:rsidP="001A69B5">
            <w:r w:rsidRPr="001A69B5">
              <w:t>50</w:t>
            </w:r>
          </w:p>
        </w:tc>
        <w:tc>
          <w:tcPr>
            <w:tcW w:w="5020" w:type="dxa"/>
          </w:tcPr>
          <w:p w14:paraId="1711087F" w14:textId="77777777" w:rsidR="000513CD" w:rsidRPr="001A69B5" w:rsidRDefault="0009509B" w:rsidP="001A69B5">
            <w:r w:rsidRPr="001A69B5">
              <w:t>Avsetning til utdanningsstipend, overslagsløyving</w:t>
            </w:r>
          </w:p>
        </w:tc>
        <w:tc>
          <w:tcPr>
            <w:tcW w:w="1580" w:type="dxa"/>
          </w:tcPr>
          <w:p w14:paraId="037FA138" w14:textId="77777777" w:rsidR="000513CD" w:rsidRPr="001A69B5" w:rsidRDefault="0009509B" w:rsidP="001A69B5">
            <w:r w:rsidRPr="001A69B5">
              <w:t>8 345 502 000</w:t>
            </w:r>
          </w:p>
        </w:tc>
        <w:tc>
          <w:tcPr>
            <w:tcW w:w="1580" w:type="dxa"/>
          </w:tcPr>
          <w:p w14:paraId="525893D8" w14:textId="77777777" w:rsidR="000513CD" w:rsidRPr="001A69B5" w:rsidRDefault="000513CD" w:rsidP="001A69B5"/>
        </w:tc>
      </w:tr>
      <w:tr w:rsidR="000513CD" w:rsidRPr="001A69B5" w14:paraId="1DE822E1" w14:textId="77777777" w:rsidTr="00A77DBE">
        <w:trPr>
          <w:trHeight w:val="340"/>
        </w:trPr>
        <w:tc>
          <w:tcPr>
            <w:tcW w:w="680" w:type="dxa"/>
          </w:tcPr>
          <w:p w14:paraId="6C5B0F2D" w14:textId="77777777" w:rsidR="000513CD" w:rsidRPr="001A69B5" w:rsidRDefault="000513CD" w:rsidP="001A69B5"/>
        </w:tc>
        <w:tc>
          <w:tcPr>
            <w:tcW w:w="680" w:type="dxa"/>
          </w:tcPr>
          <w:p w14:paraId="7C622110" w14:textId="77777777" w:rsidR="000513CD" w:rsidRPr="001A69B5" w:rsidRDefault="0009509B" w:rsidP="001A69B5">
            <w:r w:rsidRPr="001A69B5">
              <w:t>70</w:t>
            </w:r>
          </w:p>
        </w:tc>
        <w:tc>
          <w:tcPr>
            <w:tcW w:w="5020" w:type="dxa"/>
          </w:tcPr>
          <w:p w14:paraId="5B9B5C6B" w14:textId="77777777" w:rsidR="000513CD" w:rsidRPr="001A69B5" w:rsidRDefault="0009509B" w:rsidP="001A69B5">
            <w:r w:rsidRPr="001A69B5">
              <w:t>Utdanningsstipend, overslagsløyving</w:t>
            </w:r>
          </w:p>
        </w:tc>
        <w:tc>
          <w:tcPr>
            <w:tcW w:w="1580" w:type="dxa"/>
          </w:tcPr>
          <w:p w14:paraId="72356D94" w14:textId="77777777" w:rsidR="000513CD" w:rsidRPr="001A69B5" w:rsidRDefault="0009509B" w:rsidP="001A69B5">
            <w:r w:rsidRPr="001A69B5">
              <w:t>3 743 822 000</w:t>
            </w:r>
          </w:p>
        </w:tc>
        <w:tc>
          <w:tcPr>
            <w:tcW w:w="1580" w:type="dxa"/>
          </w:tcPr>
          <w:p w14:paraId="06B9B883" w14:textId="77777777" w:rsidR="000513CD" w:rsidRPr="001A69B5" w:rsidRDefault="000513CD" w:rsidP="001A69B5"/>
        </w:tc>
      </w:tr>
      <w:tr w:rsidR="000513CD" w:rsidRPr="001A69B5" w14:paraId="52387A1A" w14:textId="77777777" w:rsidTr="00A77DBE">
        <w:trPr>
          <w:trHeight w:val="340"/>
        </w:trPr>
        <w:tc>
          <w:tcPr>
            <w:tcW w:w="680" w:type="dxa"/>
          </w:tcPr>
          <w:p w14:paraId="6D8EC86F" w14:textId="77777777" w:rsidR="000513CD" w:rsidRPr="001A69B5" w:rsidRDefault="000513CD" w:rsidP="001A69B5"/>
        </w:tc>
        <w:tc>
          <w:tcPr>
            <w:tcW w:w="680" w:type="dxa"/>
          </w:tcPr>
          <w:p w14:paraId="19AC3B18" w14:textId="77777777" w:rsidR="000513CD" w:rsidRPr="001A69B5" w:rsidRDefault="0009509B" w:rsidP="001A69B5">
            <w:r w:rsidRPr="001A69B5">
              <w:t>71</w:t>
            </w:r>
          </w:p>
        </w:tc>
        <w:tc>
          <w:tcPr>
            <w:tcW w:w="5020" w:type="dxa"/>
          </w:tcPr>
          <w:p w14:paraId="7F63C96D" w14:textId="77777777" w:rsidR="000513CD" w:rsidRPr="001A69B5" w:rsidRDefault="0009509B" w:rsidP="001A69B5">
            <w:r w:rsidRPr="001A69B5">
              <w:t>Andre stipend, overslagsløyving</w:t>
            </w:r>
          </w:p>
        </w:tc>
        <w:tc>
          <w:tcPr>
            <w:tcW w:w="1580" w:type="dxa"/>
          </w:tcPr>
          <w:p w14:paraId="32336644" w14:textId="77777777" w:rsidR="000513CD" w:rsidRPr="001A69B5" w:rsidRDefault="0009509B" w:rsidP="001A69B5">
            <w:r w:rsidRPr="001A69B5">
              <w:t>660 491 000</w:t>
            </w:r>
          </w:p>
        </w:tc>
        <w:tc>
          <w:tcPr>
            <w:tcW w:w="1580" w:type="dxa"/>
          </w:tcPr>
          <w:p w14:paraId="78E7085B" w14:textId="77777777" w:rsidR="000513CD" w:rsidRPr="001A69B5" w:rsidRDefault="000513CD" w:rsidP="001A69B5"/>
        </w:tc>
      </w:tr>
      <w:tr w:rsidR="000513CD" w:rsidRPr="001A69B5" w14:paraId="598AB44E" w14:textId="77777777" w:rsidTr="00A77DBE">
        <w:trPr>
          <w:trHeight w:val="340"/>
        </w:trPr>
        <w:tc>
          <w:tcPr>
            <w:tcW w:w="680" w:type="dxa"/>
          </w:tcPr>
          <w:p w14:paraId="5BB118C7" w14:textId="77777777" w:rsidR="000513CD" w:rsidRPr="001A69B5" w:rsidRDefault="000513CD" w:rsidP="001A69B5"/>
        </w:tc>
        <w:tc>
          <w:tcPr>
            <w:tcW w:w="680" w:type="dxa"/>
          </w:tcPr>
          <w:p w14:paraId="34106243" w14:textId="77777777" w:rsidR="000513CD" w:rsidRPr="001A69B5" w:rsidRDefault="0009509B" w:rsidP="001A69B5">
            <w:r w:rsidRPr="001A69B5">
              <w:t>72</w:t>
            </w:r>
          </w:p>
        </w:tc>
        <w:tc>
          <w:tcPr>
            <w:tcW w:w="5020" w:type="dxa"/>
          </w:tcPr>
          <w:p w14:paraId="73966141" w14:textId="77777777" w:rsidR="000513CD" w:rsidRPr="001A69B5" w:rsidRDefault="0009509B" w:rsidP="001A69B5">
            <w:r w:rsidRPr="001A69B5">
              <w:t>Rentestøtte, overslagsløyving</w:t>
            </w:r>
          </w:p>
        </w:tc>
        <w:tc>
          <w:tcPr>
            <w:tcW w:w="1580" w:type="dxa"/>
          </w:tcPr>
          <w:p w14:paraId="6B1DEE4D" w14:textId="77777777" w:rsidR="000513CD" w:rsidRPr="001A69B5" w:rsidRDefault="0009509B" w:rsidP="001A69B5">
            <w:r w:rsidRPr="001A69B5">
              <w:t>1 346 422 000</w:t>
            </w:r>
          </w:p>
        </w:tc>
        <w:tc>
          <w:tcPr>
            <w:tcW w:w="1580" w:type="dxa"/>
          </w:tcPr>
          <w:p w14:paraId="764BEB31" w14:textId="77777777" w:rsidR="000513CD" w:rsidRPr="001A69B5" w:rsidRDefault="000513CD" w:rsidP="001A69B5"/>
        </w:tc>
      </w:tr>
      <w:tr w:rsidR="000513CD" w:rsidRPr="001A69B5" w14:paraId="780FF4B0" w14:textId="77777777" w:rsidTr="00A77DBE">
        <w:trPr>
          <w:trHeight w:val="340"/>
        </w:trPr>
        <w:tc>
          <w:tcPr>
            <w:tcW w:w="680" w:type="dxa"/>
          </w:tcPr>
          <w:p w14:paraId="3933F7C4" w14:textId="77777777" w:rsidR="000513CD" w:rsidRPr="001A69B5" w:rsidRDefault="000513CD" w:rsidP="001A69B5"/>
        </w:tc>
        <w:tc>
          <w:tcPr>
            <w:tcW w:w="680" w:type="dxa"/>
          </w:tcPr>
          <w:p w14:paraId="19B4F578" w14:textId="77777777" w:rsidR="000513CD" w:rsidRPr="001A69B5" w:rsidRDefault="0009509B" w:rsidP="001A69B5">
            <w:r w:rsidRPr="001A69B5">
              <w:t>73</w:t>
            </w:r>
          </w:p>
        </w:tc>
        <w:tc>
          <w:tcPr>
            <w:tcW w:w="5020" w:type="dxa"/>
          </w:tcPr>
          <w:p w14:paraId="4E39B936" w14:textId="77777777" w:rsidR="000513CD" w:rsidRPr="001A69B5" w:rsidRDefault="0009509B" w:rsidP="001A69B5">
            <w:proofErr w:type="spellStart"/>
            <w:r w:rsidRPr="001A69B5">
              <w:t>Avskrivingar</w:t>
            </w:r>
            <w:proofErr w:type="spellEnd"/>
            <w:r w:rsidRPr="001A69B5">
              <w:t>, overslagsløyving</w:t>
            </w:r>
          </w:p>
        </w:tc>
        <w:tc>
          <w:tcPr>
            <w:tcW w:w="1580" w:type="dxa"/>
          </w:tcPr>
          <w:p w14:paraId="17832470" w14:textId="77777777" w:rsidR="000513CD" w:rsidRPr="001A69B5" w:rsidRDefault="0009509B" w:rsidP="001A69B5">
            <w:r w:rsidRPr="001A69B5">
              <w:t>885 537 000</w:t>
            </w:r>
          </w:p>
        </w:tc>
        <w:tc>
          <w:tcPr>
            <w:tcW w:w="1580" w:type="dxa"/>
          </w:tcPr>
          <w:p w14:paraId="1D198BAC" w14:textId="77777777" w:rsidR="000513CD" w:rsidRPr="001A69B5" w:rsidRDefault="000513CD" w:rsidP="001A69B5"/>
        </w:tc>
      </w:tr>
      <w:tr w:rsidR="000513CD" w:rsidRPr="001A69B5" w14:paraId="5E7A46D5" w14:textId="77777777" w:rsidTr="00A77DBE">
        <w:trPr>
          <w:trHeight w:val="340"/>
        </w:trPr>
        <w:tc>
          <w:tcPr>
            <w:tcW w:w="680" w:type="dxa"/>
          </w:tcPr>
          <w:p w14:paraId="172AEE6A" w14:textId="77777777" w:rsidR="000513CD" w:rsidRPr="001A69B5" w:rsidRDefault="000513CD" w:rsidP="001A69B5"/>
        </w:tc>
        <w:tc>
          <w:tcPr>
            <w:tcW w:w="680" w:type="dxa"/>
          </w:tcPr>
          <w:p w14:paraId="65091054" w14:textId="77777777" w:rsidR="000513CD" w:rsidRPr="001A69B5" w:rsidRDefault="0009509B" w:rsidP="001A69B5">
            <w:r w:rsidRPr="001A69B5">
              <w:t>74</w:t>
            </w:r>
          </w:p>
        </w:tc>
        <w:tc>
          <w:tcPr>
            <w:tcW w:w="5020" w:type="dxa"/>
          </w:tcPr>
          <w:p w14:paraId="27C44CB8" w14:textId="77777777" w:rsidR="000513CD" w:rsidRPr="001A69B5" w:rsidRDefault="0009509B" w:rsidP="001A69B5">
            <w:r w:rsidRPr="001A69B5">
              <w:t>Tap på utlån</w:t>
            </w:r>
          </w:p>
        </w:tc>
        <w:tc>
          <w:tcPr>
            <w:tcW w:w="1580" w:type="dxa"/>
          </w:tcPr>
          <w:p w14:paraId="30BFFF65" w14:textId="77777777" w:rsidR="000513CD" w:rsidRPr="001A69B5" w:rsidRDefault="0009509B" w:rsidP="001A69B5">
            <w:r w:rsidRPr="001A69B5">
              <w:t>415 500 000</w:t>
            </w:r>
          </w:p>
        </w:tc>
        <w:tc>
          <w:tcPr>
            <w:tcW w:w="1580" w:type="dxa"/>
          </w:tcPr>
          <w:p w14:paraId="50B58348" w14:textId="77777777" w:rsidR="000513CD" w:rsidRPr="001A69B5" w:rsidRDefault="000513CD" w:rsidP="001A69B5"/>
        </w:tc>
      </w:tr>
      <w:tr w:rsidR="000513CD" w:rsidRPr="001A69B5" w14:paraId="06FB938E" w14:textId="77777777" w:rsidTr="00A77DBE">
        <w:trPr>
          <w:trHeight w:val="340"/>
        </w:trPr>
        <w:tc>
          <w:tcPr>
            <w:tcW w:w="680" w:type="dxa"/>
          </w:tcPr>
          <w:p w14:paraId="13FC45E1" w14:textId="77777777" w:rsidR="000513CD" w:rsidRPr="001A69B5" w:rsidRDefault="000513CD" w:rsidP="001A69B5"/>
        </w:tc>
        <w:tc>
          <w:tcPr>
            <w:tcW w:w="680" w:type="dxa"/>
          </w:tcPr>
          <w:p w14:paraId="50117CD0" w14:textId="77777777" w:rsidR="000513CD" w:rsidRPr="001A69B5" w:rsidRDefault="0009509B" w:rsidP="001A69B5">
            <w:r w:rsidRPr="001A69B5">
              <w:t>90</w:t>
            </w:r>
          </w:p>
        </w:tc>
        <w:tc>
          <w:tcPr>
            <w:tcW w:w="5020" w:type="dxa"/>
          </w:tcPr>
          <w:p w14:paraId="49EE1A9E" w14:textId="77777777" w:rsidR="000513CD" w:rsidRPr="001A69B5" w:rsidRDefault="0009509B" w:rsidP="001A69B5">
            <w:proofErr w:type="spellStart"/>
            <w:r w:rsidRPr="001A69B5">
              <w:t>Auka</w:t>
            </w:r>
            <w:proofErr w:type="spellEnd"/>
            <w:r w:rsidRPr="001A69B5">
              <w:t xml:space="preserve"> lån og rentegjeld, overslagsløyving</w:t>
            </w:r>
          </w:p>
        </w:tc>
        <w:tc>
          <w:tcPr>
            <w:tcW w:w="1580" w:type="dxa"/>
          </w:tcPr>
          <w:p w14:paraId="4E7FFE2F" w14:textId="77777777" w:rsidR="000513CD" w:rsidRPr="001A69B5" w:rsidRDefault="0009509B" w:rsidP="001A69B5">
            <w:r w:rsidRPr="001A69B5">
              <w:t>34 950 339 000</w:t>
            </w:r>
          </w:p>
        </w:tc>
        <w:tc>
          <w:tcPr>
            <w:tcW w:w="1580" w:type="dxa"/>
          </w:tcPr>
          <w:p w14:paraId="1F47224C" w14:textId="77777777" w:rsidR="000513CD" w:rsidRPr="001A69B5" w:rsidRDefault="0009509B" w:rsidP="001A69B5">
            <w:r w:rsidRPr="001A69B5">
              <w:t>50 783 047 000</w:t>
            </w:r>
          </w:p>
        </w:tc>
      </w:tr>
      <w:tr w:rsidR="000513CD" w:rsidRPr="001A69B5" w14:paraId="1B468AA6" w14:textId="77777777" w:rsidTr="00A77DBE">
        <w:trPr>
          <w:trHeight w:val="340"/>
        </w:trPr>
        <w:tc>
          <w:tcPr>
            <w:tcW w:w="680" w:type="dxa"/>
          </w:tcPr>
          <w:p w14:paraId="7C586F2C" w14:textId="77777777" w:rsidR="000513CD" w:rsidRPr="001A69B5" w:rsidRDefault="000513CD" w:rsidP="001A69B5"/>
        </w:tc>
        <w:tc>
          <w:tcPr>
            <w:tcW w:w="680" w:type="dxa"/>
          </w:tcPr>
          <w:p w14:paraId="67ADDADA" w14:textId="77777777" w:rsidR="000513CD" w:rsidRPr="001A69B5" w:rsidRDefault="000513CD" w:rsidP="001A69B5"/>
        </w:tc>
        <w:tc>
          <w:tcPr>
            <w:tcW w:w="5020" w:type="dxa"/>
          </w:tcPr>
          <w:p w14:paraId="13B1BE61" w14:textId="77777777" w:rsidR="000513CD" w:rsidRPr="001A69B5" w:rsidRDefault="0009509B" w:rsidP="001A69B5">
            <w:r w:rsidRPr="001A69B5">
              <w:t xml:space="preserve">Sum </w:t>
            </w:r>
            <w:proofErr w:type="spellStart"/>
            <w:r w:rsidRPr="001A69B5">
              <w:t>Statsbankane</w:t>
            </w:r>
            <w:proofErr w:type="spellEnd"/>
          </w:p>
        </w:tc>
        <w:tc>
          <w:tcPr>
            <w:tcW w:w="1580" w:type="dxa"/>
          </w:tcPr>
          <w:p w14:paraId="24E15945" w14:textId="77777777" w:rsidR="000513CD" w:rsidRPr="001A69B5" w:rsidRDefault="000513CD" w:rsidP="001A69B5"/>
        </w:tc>
        <w:tc>
          <w:tcPr>
            <w:tcW w:w="1580" w:type="dxa"/>
          </w:tcPr>
          <w:p w14:paraId="742A7139" w14:textId="77777777" w:rsidR="000513CD" w:rsidRPr="001A69B5" w:rsidRDefault="0009509B" w:rsidP="001A69B5">
            <w:r w:rsidRPr="001A69B5">
              <w:t>50 783 047 000</w:t>
            </w:r>
          </w:p>
        </w:tc>
      </w:tr>
      <w:tr w:rsidR="000513CD" w:rsidRPr="001A69B5" w14:paraId="473E78E1" w14:textId="77777777" w:rsidTr="00A77DBE">
        <w:trPr>
          <w:trHeight w:val="340"/>
        </w:trPr>
        <w:tc>
          <w:tcPr>
            <w:tcW w:w="680" w:type="dxa"/>
          </w:tcPr>
          <w:p w14:paraId="7C41CE5B" w14:textId="77777777" w:rsidR="000513CD" w:rsidRPr="001A69B5" w:rsidRDefault="000513CD" w:rsidP="001A69B5"/>
        </w:tc>
        <w:tc>
          <w:tcPr>
            <w:tcW w:w="680" w:type="dxa"/>
          </w:tcPr>
          <w:p w14:paraId="039660EA" w14:textId="77777777" w:rsidR="000513CD" w:rsidRPr="001A69B5" w:rsidRDefault="000513CD" w:rsidP="001A69B5"/>
        </w:tc>
        <w:tc>
          <w:tcPr>
            <w:tcW w:w="5020" w:type="dxa"/>
          </w:tcPr>
          <w:p w14:paraId="3B109B31" w14:textId="77777777" w:rsidR="000513CD" w:rsidRPr="001A69B5" w:rsidRDefault="0009509B" w:rsidP="001A69B5">
            <w:r w:rsidRPr="001A69B5">
              <w:t>Sum departementets utgifter</w:t>
            </w:r>
          </w:p>
        </w:tc>
        <w:tc>
          <w:tcPr>
            <w:tcW w:w="1580" w:type="dxa"/>
          </w:tcPr>
          <w:p w14:paraId="071E8AC2" w14:textId="77777777" w:rsidR="000513CD" w:rsidRPr="001A69B5" w:rsidRDefault="000513CD" w:rsidP="001A69B5"/>
        </w:tc>
        <w:tc>
          <w:tcPr>
            <w:tcW w:w="1580" w:type="dxa"/>
          </w:tcPr>
          <w:p w14:paraId="39BDF3CB" w14:textId="77777777" w:rsidR="000513CD" w:rsidRPr="001A69B5" w:rsidRDefault="0009509B" w:rsidP="001A69B5">
            <w:r w:rsidRPr="001A69B5">
              <w:t>130 120 424 000</w:t>
            </w:r>
          </w:p>
        </w:tc>
      </w:tr>
    </w:tbl>
    <w:p w14:paraId="7B4EE366" w14:textId="77777777" w:rsidR="000513CD" w:rsidRPr="001A69B5" w:rsidRDefault="0009509B" w:rsidP="001A69B5">
      <w:pPr>
        <w:pStyle w:val="a-vedtak-tekst"/>
      </w:pPr>
      <w:r w:rsidRPr="001A69B5">
        <w:t>Inntekter:</w:t>
      </w:r>
    </w:p>
    <w:p w14:paraId="1C76C534" w14:textId="77777777" w:rsidR="000513CD" w:rsidRPr="001A69B5" w:rsidRDefault="0009509B" w:rsidP="001A69B5">
      <w:pPr>
        <w:pStyle w:val="Tabellnavn"/>
      </w:pPr>
      <w:r w:rsidRPr="001A69B5">
        <w:t>06N1xt2</w:t>
      </w:r>
    </w:p>
    <w:tbl>
      <w:tblPr>
        <w:tblStyle w:val="StandardTabell"/>
        <w:tblW w:w="0" w:type="auto"/>
        <w:tblLayout w:type="fixed"/>
        <w:tblLook w:val="04A0" w:firstRow="1" w:lastRow="0" w:firstColumn="1" w:lastColumn="0" w:noHBand="0" w:noVBand="1"/>
      </w:tblPr>
      <w:tblGrid>
        <w:gridCol w:w="680"/>
        <w:gridCol w:w="680"/>
        <w:gridCol w:w="5020"/>
        <w:gridCol w:w="1580"/>
        <w:gridCol w:w="1580"/>
      </w:tblGrid>
      <w:tr w:rsidR="000513CD" w:rsidRPr="001A69B5" w14:paraId="6DAB4741" w14:textId="77777777" w:rsidTr="00A77DBE">
        <w:trPr>
          <w:trHeight w:val="320"/>
        </w:trPr>
        <w:tc>
          <w:tcPr>
            <w:tcW w:w="680" w:type="dxa"/>
          </w:tcPr>
          <w:p w14:paraId="13782D31" w14:textId="77777777" w:rsidR="000513CD" w:rsidRPr="001A69B5" w:rsidRDefault="0009509B" w:rsidP="001A69B5">
            <w:r w:rsidRPr="001A69B5">
              <w:t>Kap.</w:t>
            </w:r>
          </w:p>
        </w:tc>
        <w:tc>
          <w:tcPr>
            <w:tcW w:w="680" w:type="dxa"/>
          </w:tcPr>
          <w:p w14:paraId="046A675A" w14:textId="77777777" w:rsidR="000513CD" w:rsidRPr="001A69B5" w:rsidRDefault="0009509B" w:rsidP="001A69B5">
            <w:r w:rsidRPr="001A69B5">
              <w:t>Post</w:t>
            </w:r>
          </w:p>
        </w:tc>
        <w:tc>
          <w:tcPr>
            <w:tcW w:w="5020" w:type="dxa"/>
          </w:tcPr>
          <w:p w14:paraId="010BA42B" w14:textId="77777777" w:rsidR="000513CD" w:rsidRPr="001A69B5" w:rsidRDefault="000513CD" w:rsidP="001A69B5"/>
        </w:tc>
        <w:tc>
          <w:tcPr>
            <w:tcW w:w="1580" w:type="dxa"/>
          </w:tcPr>
          <w:p w14:paraId="36A5A923" w14:textId="77777777" w:rsidR="000513CD" w:rsidRPr="001A69B5" w:rsidRDefault="0009509B" w:rsidP="001A69B5">
            <w:r w:rsidRPr="001A69B5">
              <w:t>Kroner</w:t>
            </w:r>
          </w:p>
        </w:tc>
        <w:tc>
          <w:tcPr>
            <w:tcW w:w="1580" w:type="dxa"/>
          </w:tcPr>
          <w:p w14:paraId="0C56814E" w14:textId="77777777" w:rsidR="000513CD" w:rsidRPr="001A69B5" w:rsidRDefault="0009509B" w:rsidP="001A69B5">
            <w:r w:rsidRPr="001A69B5">
              <w:t>Kroner</w:t>
            </w:r>
          </w:p>
        </w:tc>
      </w:tr>
      <w:tr w:rsidR="000513CD" w:rsidRPr="001A69B5" w14:paraId="56FB92C8" w14:textId="77777777" w:rsidTr="00A77DBE">
        <w:trPr>
          <w:trHeight w:val="340"/>
        </w:trPr>
        <w:tc>
          <w:tcPr>
            <w:tcW w:w="9540" w:type="dxa"/>
            <w:gridSpan w:val="5"/>
          </w:tcPr>
          <w:p w14:paraId="5ED9721C" w14:textId="77777777" w:rsidR="000513CD" w:rsidRPr="001A69B5" w:rsidRDefault="0009509B" w:rsidP="001A69B5">
            <w:r w:rsidRPr="001A69B5">
              <w:t>Grunnopplæringa</w:t>
            </w:r>
          </w:p>
        </w:tc>
      </w:tr>
      <w:tr w:rsidR="000513CD" w:rsidRPr="001A69B5" w14:paraId="4CF339D9" w14:textId="77777777" w:rsidTr="00A77DBE">
        <w:trPr>
          <w:trHeight w:val="340"/>
        </w:trPr>
        <w:tc>
          <w:tcPr>
            <w:tcW w:w="680" w:type="dxa"/>
          </w:tcPr>
          <w:p w14:paraId="0C3AF11B" w14:textId="77777777" w:rsidR="000513CD" w:rsidRPr="001A69B5" w:rsidRDefault="0009509B" w:rsidP="001A69B5">
            <w:r w:rsidRPr="001A69B5">
              <w:t>3220</w:t>
            </w:r>
          </w:p>
        </w:tc>
        <w:tc>
          <w:tcPr>
            <w:tcW w:w="680" w:type="dxa"/>
          </w:tcPr>
          <w:p w14:paraId="4C40423E" w14:textId="77777777" w:rsidR="000513CD" w:rsidRPr="001A69B5" w:rsidRDefault="000513CD" w:rsidP="001A69B5"/>
        </w:tc>
        <w:tc>
          <w:tcPr>
            <w:tcW w:w="5020" w:type="dxa"/>
          </w:tcPr>
          <w:p w14:paraId="583A2F85" w14:textId="77777777" w:rsidR="000513CD" w:rsidRPr="001A69B5" w:rsidRDefault="0009509B" w:rsidP="001A69B5">
            <w:r w:rsidRPr="001A69B5">
              <w:t>Utdanningsdirektoratet</w:t>
            </w:r>
          </w:p>
        </w:tc>
        <w:tc>
          <w:tcPr>
            <w:tcW w:w="1580" w:type="dxa"/>
          </w:tcPr>
          <w:p w14:paraId="4B3DE9D7" w14:textId="77777777" w:rsidR="000513CD" w:rsidRPr="001A69B5" w:rsidRDefault="000513CD" w:rsidP="001A69B5"/>
        </w:tc>
        <w:tc>
          <w:tcPr>
            <w:tcW w:w="1580" w:type="dxa"/>
          </w:tcPr>
          <w:p w14:paraId="2140C5DB" w14:textId="77777777" w:rsidR="000513CD" w:rsidRPr="001A69B5" w:rsidRDefault="000513CD" w:rsidP="001A69B5"/>
        </w:tc>
      </w:tr>
      <w:tr w:rsidR="000513CD" w:rsidRPr="001A69B5" w14:paraId="20E628D4" w14:textId="77777777" w:rsidTr="00A77DBE">
        <w:trPr>
          <w:trHeight w:val="340"/>
        </w:trPr>
        <w:tc>
          <w:tcPr>
            <w:tcW w:w="680" w:type="dxa"/>
          </w:tcPr>
          <w:p w14:paraId="29FF2B20" w14:textId="77777777" w:rsidR="000513CD" w:rsidRPr="001A69B5" w:rsidRDefault="000513CD" w:rsidP="001A69B5"/>
        </w:tc>
        <w:tc>
          <w:tcPr>
            <w:tcW w:w="680" w:type="dxa"/>
          </w:tcPr>
          <w:p w14:paraId="3D2636AD" w14:textId="77777777" w:rsidR="000513CD" w:rsidRPr="001A69B5" w:rsidRDefault="0009509B" w:rsidP="001A69B5">
            <w:r w:rsidRPr="001A69B5">
              <w:t>01</w:t>
            </w:r>
          </w:p>
        </w:tc>
        <w:tc>
          <w:tcPr>
            <w:tcW w:w="5020" w:type="dxa"/>
          </w:tcPr>
          <w:p w14:paraId="7E0C72B2"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580" w:type="dxa"/>
          </w:tcPr>
          <w:p w14:paraId="3E990D6D" w14:textId="77777777" w:rsidR="000513CD" w:rsidRPr="001A69B5" w:rsidRDefault="0009509B" w:rsidP="001A69B5">
            <w:r w:rsidRPr="001A69B5">
              <w:t>2 406 000</w:t>
            </w:r>
          </w:p>
        </w:tc>
        <w:tc>
          <w:tcPr>
            <w:tcW w:w="1580" w:type="dxa"/>
          </w:tcPr>
          <w:p w14:paraId="10A4E4B2" w14:textId="77777777" w:rsidR="000513CD" w:rsidRPr="001A69B5" w:rsidRDefault="0009509B" w:rsidP="001A69B5">
            <w:r w:rsidRPr="001A69B5">
              <w:t>2 406 000</w:t>
            </w:r>
          </w:p>
        </w:tc>
      </w:tr>
      <w:tr w:rsidR="000513CD" w:rsidRPr="001A69B5" w14:paraId="1A220871" w14:textId="77777777" w:rsidTr="00A77DBE">
        <w:trPr>
          <w:trHeight w:val="340"/>
        </w:trPr>
        <w:tc>
          <w:tcPr>
            <w:tcW w:w="680" w:type="dxa"/>
          </w:tcPr>
          <w:p w14:paraId="38B90E47" w14:textId="77777777" w:rsidR="000513CD" w:rsidRPr="001A69B5" w:rsidRDefault="0009509B" w:rsidP="001A69B5">
            <w:r w:rsidRPr="001A69B5">
              <w:t>3222</w:t>
            </w:r>
          </w:p>
        </w:tc>
        <w:tc>
          <w:tcPr>
            <w:tcW w:w="680" w:type="dxa"/>
          </w:tcPr>
          <w:p w14:paraId="2E659BA7" w14:textId="77777777" w:rsidR="000513CD" w:rsidRPr="001A69B5" w:rsidRDefault="000513CD" w:rsidP="001A69B5"/>
        </w:tc>
        <w:tc>
          <w:tcPr>
            <w:tcW w:w="5020" w:type="dxa"/>
          </w:tcPr>
          <w:p w14:paraId="0B1111B0" w14:textId="77777777" w:rsidR="000513CD" w:rsidRPr="001A69B5" w:rsidRDefault="0009509B" w:rsidP="001A69B5">
            <w:proofErr w:type="spellStart"/>
            <w:r w:rsidRPr="001A69B5">
              <w:t>Statlege</w:t>
            </w:r>
            <w:proofErr w:type="spellEnd"/>
            <w:r w:rsidRPr="001A69B5">
              <w:t xml:space="preserve"> </w:t>
            </w:r>
            <w:proofErr w:type="spellStart"/>
            <w:r w:rsidRPr="001A69B5">
              <w:t>skular</w:t>
            </w:r>
            <w:proofErr w:type="spellEnd"/>
            <w:r w:rsidRPr="001A69B5">
              <w:t xml:space="preserve"> og </w:t>
            </w:r>
            <w:proofErr w:type="spellStart"/>
            <w:r w:rsidRPr="001A69B5">
              <w:t>fjernundervisningstenester</w:t>
            </w:r>
            <w:proofErr w:type="spellEnd"/>
          </w:p>
        </w:tc>
        <w:tc>
          <w:tcPr>
            <w:tcW w:w="1580" w:type="dxa"/>
          </w:tcPr>
          <w:p w14:paraId="28E0535F" w14:textId="77777777" w:rsidR="000513CD" w:rsidRPr="001A69B5" w:rsidRDefault="000513CD" w:rsidP="001A69B5"/>
        </w:tc>
        <w:tc>
          <w:tcPr>
            <w:tcW w:w="1580" w:type="dxa"/>
          </w:tcPr>
          <w:p w14:paraId="40EB3376" w14:textId="77777777" w:rsidR="000513CD" w:rsidRPr="001A69B5" w:rsidRDefault="000513CD" w:rsidP="001A69B5"/>
        </w:tc>
      </w:tr>
      <w:tr w:rsidR="000513CD" w:rsidRPr="001A69B5" w14:paraId="165C3BFB" w14:textId="77777777" w:rsidTr="00A77DBE">
        <w:trPr>
          <w:trHeight w:val="340"/>
        </w:trPr>
        <w:tc>
          <w:tcPr>
            <w:tcW w:w="680" w:type="dxa"/>
          </w:tcPr>
          <w:p w14:paraId="26AA90F9" w14:textId="77777777" w:rsidR="000513CD" w:rsidRPr="001A69B5" w:rsidRDefault="000513CD" w:rsidP="001A69B5"/>
        </w:tc>
        <w:tc>
          <w:tcPr>
            <w:tcW w:w="680" w:type="dxa"/>
          </w:tcPr>
          <w:p w14:paraId="78886397" w14:textId="77777777" w:rsidR="000513CD" w:rsidRPr="001A69B5" w:rsidRDefault="0009509B" w:rsidP="001A69B5">
            <w:r w:rsidRPr="001A69B5">
              <w:t>02</w:t>
            </w:r>
          </w:p>
        </w:tc>
        <w:tc>
          <w:tcPr>
            <w:tcW w:w="5020" w:type="dxa"/>
          </w:tcPr>
          <w:p w14:paraId="23618E78" w14:textId="77777777" w:rsidR="000513CD" w:rsidRPr="001A69B5" w:rsidRDefault="0009509B" w:rsidP="001A69B5">
            <w:proofErr w:type="spellStart"/>
            <w:r w:rsidRPr="001A69B5">
              <w:t>Salsinntekter</w:t>
            </w:r>
            <w:proofErr w:type="spellEnd"/>
            <w:r w:rsidRPr="001A69B5">
              <w:t xml:space="preserve"> o.a.</w:t>
            </w:r>
          </w:p>
        </w:tc>
        <w:tc>
          <w:tcPr>
            <w:tcW w:w="1580" w:type="dxa"/>
          </w:tcPr>
          <w:p w14:paraId="70A359BF" w14:textId="77777777" w:rsidR="000513CD" w:rsidRPr="001A69B5" w:rsidRDefault="0009509B" w:rsidP="001A69B5">
            <w:r w:rsidRPr="001A69B5">
              <w:t>21 040 000</w:t>
            </w:r>
          </w:p>
        </w:tc>
        <w:tc>
          <w:tcPr>
            <w:tcW w:w="1580" w:type="dxa"/>
          </w:tcPr>
          <w:p w14:paraId="45B6F184" w14:textId="77777777" w:rsidR="000513CD" w:rsidRPr="001A69B5" w:rsidRDefault="0009509B" w:rsidP="001A69B5">
            <w:r w:rsidRPr="001A69B5">
              <w:t>21 040 000</w:t>
            </w:r>
          </w:p>
        </w:tc>
      </w:tr>
      <w:tr w:rsidR="000513CD" w:rsidRPr="001A69B5" w14:paraId="75DFF574" w14:textId="77777777" w:rsidTr="00A77DBE">
        <w:trPr>
          <w:trHeight w:val="340"/>
        </w:trPr>
        <w:tc>
          <w:tcPr>
            <w:tcW w:w="680" w:type="dxa"/>
          </w:tcPr>
          <w:p w14:paraId="6B75DCA7" w14:textId="77777777" w:rsidR="000513CD" w:rsidRPr="001A69B5" w:rsidRDefault="0009509B" w:rsidP="001A69B5">
            <w:r w:rsidRPr="001A69B5">
              <w:t>3225</w:t>
            </w:r>
          </w:p>
        </w:tc>
        <w:tc>
          <w:tcPr>
            <w:tcW w:w="680" w:type="dxa"/>
          </w:tcPr>
          <w:p w14:paraId="239EF605" w14:textId="77777777" w:rsidR="000513CD" w:rsidRPr="001A69B5" w:rsidRDefault="000513CD" w:rsidP="001A69B5"/>
        </w:tc>
        <w:tc>
          <w:tcPr>
            <w:tcW w:w="5020" w:type="dxa"/>
          </w:tcPr>
          <w:p w14:paraId="2450E154" w14:textId="77777777" w:rsidR="000513CD" w:rsidRPr="001A69B5" w:rsidRDefault="0009509B" w:rsidP="001A69B5">
            <w:r w:rsidRPr="001A69B5">
              <w:t>Tiltak i grunnopplæringa</w:t>
            </w:r>
          </w:p>
        </w:tc>
        <w:tc>
          <w:tcPr>
            <w:tcW w:w="1580" w:type="dxa"/>
          </w:tcPr>
          <w:p w14:paraId="4DE1203E" w14:textId="77777777" w:rsidR="000513CD" w:rsidRPr="001A69B5" w:rsidRDefault="000513CD" w:rsidP="001A69B5"/>
        </w:tc>
        <w:tc>
          <w:tcPr>
            <w:tcW w:w="1580" w:type="dxa"/>
          </w:tcPr>
          <w:p w14:paraId="509EC45D" w14:textId="77777777" w:rsidR="000513CD" w:rsidRPr="001A69B5" w:rsidRDefault="000513CD" w:rsidP="001A69B5"/>
        </w:tc>
      </w:tr>
      <w:tr w:rsidR="000513CD" w:rsidRPr="001A69B5" w14:paraId="0FAFD368" w14:textId="77777777" w:rsidTr="00A77DBE">
        <w:trPr>
          <w:trHeight w:val="340"/>
        </w:trPr>
        <w:tc>
          <w:tcPr>
            <w:tcW w:w="680" w:type="dxa"/>
          </w:tcPr>
          <w:p w14:paraId="2BD862E5" w14:textId="77777777" w:rsidR="000513CD" w:rsidRPr="001A69B5" w:rsidRDefault="000513CD" w:rsidP="001A69B5"/>
        </w:tc>
        <w:tc>
          <w:tcPr>
            <w:tcW w:w="680" w:type="dxa"/>
          </w:tcPr>
          <w:p w14:paraId="2756B97E" w14:textId="77777777" w:rsidR="000513CD" w:rsidRPr="001A69B5" w:rsidRDefault="0009509B" w:rsidP="001A69B5">
            <w:r w:rsidRPr="001A69B5">
              <w:t>04</w:t>
            </w:r>
          </w:p>
        </w:tc>
        <w:tc>
          <w:tcPr>
            <w:tcW w:w="5020" w:type="dxa"/>
          </w:tcPr>
          <w:p w14:paraId="4516E97F"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580" w:type="dxa"/>
          </w:tcPr>
          <w:p w14:paraId="1B0874FF" w14:textId="77777777" w:rsidR="000513CD" w:rsidRPr="001A69B5" w:rsidRDefault="0009509B" w:rsidP="001A69B5">
            <w:r w:rsidRPr="001A69B5">
              <w:t>11 201 000</w:t>
            </w:r>
          </w:p>
        </w:tc>
        <w:tc>
          <w:tcPr>
            <w:tcW w:w="1580" w:type="dxa"/>
          </w:tcPr>
          <w:p w14:paraId="2E7D1588" w14:textId="77777777" w:rsidR="000513CD" w:rsidRPr="001A69B5" w:rsidRDefault="0009509B" w:rsidP="001A69B5">
            <w:r w:rsidRPr="001A69B5">
              <w:t>11 201 000</w:t>
            </w:r>
          </w:p>
        </w:tc>
      </w:tr>
      <w:tr w:rsidR="000513CD" w:rsidRPr="001A69B5" w14:paraId="7C20080A" w14:textId="77777777" w:rsidTr="00A77DBE">
        <w:trPr>
          <w:trHeight w:val="340"/>
        </w:trPr>
        <w:tc>
          <w:tcPr>
            <w:tcW w:w="680" w:type="dxa"/>
          </w:tcPr>
          <w:p w14:paraId="674DFDD1" w14:textId="77777777" w:rsidR="000513CD" w:rsidRPr="001A69B5" w:rsidRDefault="0009509B" w:rsidP="001A69B5">
            <w:r w:rsidRPr="001A69B5">
              <w:t>3230</w:t>
            </w:r>
          </w:p>
        </w:tc>
        <w:tc>
          <w:tcPr>
            <w:tcW w:w="680" w:type="dxa"/>
          </w:tcPr>
          <w:p w14:paraId="360F2E3E" w14:textId="77777777" w:rsidR="000513CD" w:rsidRPr="001A69B5" w:rsidRDefault="000513CD" w:rsidP="001A69B5"/>
        </w:tc>
        <w:tc>
          <w:tcPr>
            <w:tcW w:w="5020" w:type="dxa"/>
          </w:tcPr>
          <w:p w14:paraId="7F6DC8E7" w14:textId="77777777" w:rsidR="000513CD" w:rsidRPr="001A69B5" w:rsidRDefault="0009509B" w:rsidP="001A69B5">
            <w:proofErr w:type="spellStart"/>
            <w:r w:rsidRPr="001A69B5">
              <w:t>Statleg</w:t>
            </w:r>
            <w:proofErr w:type="spellEnd"/>
            <w:r w:rsidRPr="001A69B5">
              <w:t xml:space="preserve"> spesialpedagogisk støttesystem</w:t>
            </w:r>
          </w:p>
        </w:tc>
        <w:tc>
          <w:tcPr>
            <w:tcW w:w="1580" w:type="dxa"/>
          </w:tcPr>
          <w:p w14:paraId="31C13197" w14:textId="77777777" w:rsidR="000513CD" w:rsidRPr="001A69B5" w:rsidRDefault="000513CD" w:rsidP="001A69B5"/>
        </w:tc>
        <w:tc>
          <w:tcPr>
            <w:tcW w:w="1580" w:type="dxa"/>
          </w:tcPr>
          <w:p w14:paraId="5B984871" w14:textId="77777777" w:rsidR="000513CD" w:rsidRPr="001A69B5" w:rsidRDefault="000513CD" w:rsidP="001A69B5"/>
        </w:tc>
      </w:tr>
      <w:tr w:rsidR="000513CD" w:rsidRPr="001A69B5" w14:paraId="2F1DA58E" w14:textId="77777777" w:rsidTr="00A77DBE">
        <w:trPr>
          <w:trHeight w:val="340"/>
        </w:trPr>
        <w:tc>
          <w:tcPr>
            <w:tcW w:w="680" w:type="dxa"/>
          </w:tcPr>
          <w:p w14:paraId="73E16489" w14:textId="77777777" w:rsidR="000513CD" w:rsidRPr="001A69B5" w:rsidRDefault="000513CD" w:rsidP="001A69B5"/>
        </w:tc>
        <w:tc>
          <w:tcPr>
            <w:tcW w:w="680" w:type="dxa"/>
          </w:tcPr>
          <w:p w14:paraId="28DAD42E" w14:textId="77777777" w:rsidR="000513CD" w:rsidRPr="001A69B5" w:rsidRDefault="0009509B" w:rsidP="001A69B5">
            <w:r w:rsidRPr="001A69B5">
              <w:t>01</w:t>
            </w:r>
          </w:p>
        </w:tc>
        <w:tc>
          <w:tcPr>
            <w:tcW w:w="5020" w:type="dxa"/>
          </w:tcPr>
          <w:p w14:paraId="6E0ABEA7"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580" w:type="dxa"/>
          </w:tcPr>
          <w:p w14:paraId="2D40F39F" w14:textId="77777777" w:rsidR="000513CD" w:rsidRPr="001A69B5" w:rsidRDefault="0009509B" w:rsidP="001A69B5">
            <w:r w:rsidRPr="001A69B5">
              <w:t>25 000 000</w:t>
            </w:r>
          </w:p>
        </w:tc>
        <w:tc>
          <w:tcPr>
            <w:tcW w:w="1580" w:type="dxa"/>
          </w:tcPr>
          <w:p w14:paraId="2FCEE46B" w14:textId="77777777" w:rsidR="000513CD" w:rsidRPr="001A69B5" w:rsidRDefault="000513CD" w:rsidP="001A69B5"/>
        </w:tc>
      </w:tr>
      <w:tr w:rsidR="000513CD" w:rsidRPr="001A69B5" w14:paraId="3372468A" w14:textId="77777777" w:rsidTr="00A77DBE">
        <w:trPr>
          <w:trHeight w:val="340"/>
        </w:trPr>
        <w:tc>
          <w:tcPr>
            <w:tcW w:w="680" w:type="dxa"/>
          </w:tcPr>
          <w:p w14:paraId="1F64F368" w14:textId="77777777" w:rsidR="000513CD" w:rsidRPr="001A69B5" w:rsidRDefault="000513CD" w:rsidP="001A69B5"/>
        </w:tc>
        <w:tc>
          <w:tcPr>
            <w:tcW w:w="680" w:type="dxa"/>
          </w:tcPr>
          <w:p w14:paraId="7EDAA6CF" w14:textId="77777777" w:rsidR="000513CD" w:rsidRPr="001A69B5" w:rsidRDefault="0009509B" w:rsidP="001A69B5">
            <w:r w:rsidRPr="001A69B5">
              <w:t>02</w:t>
            </w:r>
          </w:p>
        </w:tc>
        <w:tc>
          <w:tcPr>
            <w:tcW w:w="5020" w:type="dxa"/>
          </w:tcPr>
          <w:p w14:paraId="253E3EB9" w14:textId="77777777" w:rsidR="000513CD" w:rsidRPr="001A69B5" w:rsidRDefault="0009509B" w:rsidP="001A69B5">
            <w:proofErr w:type="spellStart"/>
            <w:r w:rsidRPr="001A69B5">
              <w:t>Salsinntekter</w:t>
            </w:r>
            <w:proofErr w:type="spellEnd"/>
            <w:r w:rsidRPr="001A69B5">
              <w:t xml:space="preserve"> o.a.</w:t>
            </w:r>
          </w:p>
        </w:tc>
        <w:tc>
          <w:tcPr>
            <w:tcW w:w="1580" w:type="dxa"/>
          </w:tcPr>
          <w:p w14:paraId="5FF90BDB" w14:textId="77777777" w:rsidR="000513CD" w:rsidRPr="001A69B5" w:rsidRDefault="0009509B" w:rsidP="001A69B5">
            <w:r w:rsidRPr="001A69B5">
              <w:t>7 295 000</w:t>
            </w:r>
          </w:p>
        </w:tc>
        <w:tc>
          <w:tcPr>
            <w:tcW w:w="1580" w:type="dxa"/>
          </w:tcPr>
          <w:p w14:paraId="7048C9CA" w14:textId="77777777" w:rsidR="000513CD" w:rsidRPr="001A69B5" w:rsidRDefault="0009509B" w:rsidP="001A69B5">
            <w:r w:rsidRPr="001A69B5">
              <w:t>32 295 000</w:t>
            </w:r>
          </w:p>
        </w:tc>
      </w:tr>
      <w:tr w:rsidR="000513CD" w:rsidRPr="001A69B5" w14:paraId="16D0555A" w14:textId="77777777" w:rsidTr="00A77DBE">
        <w:trPr>
          <w:trHeight w:val="340"/>
        </w:trPr>
        <w:tc>
          <w:tcPr>
            <w:tcW w:w="680" w:type="dxa"/>
          </w:tcPr>
          <w:p w14:paraId="4208F539" w14:textId="77777777" w:rsidR="000513CD" w:rsidRPr="001A69B5" w:rsidRDefault="000513CD" w:rsidP="001A69B5"/>
        </w:tc>
        <w:tc>
          <w:tcPr>
            <w:tcW w:w="680" w:type="dxa"/>
          </w:tcPr>
          <w:p w14:paraId="6CB4646B" w14:textId="77777777" w:rsidR="000513CD" w:rsidRPr="001A69B5" w:rsidRDefault="000513CD" w:rsidP="001A69B5"/>
        </w:tc>
        <w:tc>
          <w:tcPr>
            <w:tcW w:w="5020" w:type="dxa"/>
          </w:tcPr>
          <w:p w14:paraId="5F7D5F78" w14:textId="77777777" w:rsidR="000513CD" w:rsidRPr="001A69B5" w:rsidRDefault="0009509B" w:rsidP="001A69B5">
            <w:r w:rsidRPr="001A69B5">
              <w:t>Sum Grunnopplæringa</w:t>
            </w:r>
          </w:p>
        </w:tc>
        <w:tc>
          <w:tcPr>
            <w:tcW w:w="1580" w:type="dxa"/>
          </w:tcPr>
          <w:p w14:paraId="67C46F82" w14:textId="77777777" w:rsidR="000513CD" w:rsidRPr="001A69B5" w:rsidRDefault="000513CD" w:rsidP="001A69B5"/>
        </w:tc>
        <w:tc>
          <w:tcPr>
            <w:tcW w:w="1580" w:type="dxa"/>
          </w:tcPr>
          <w:p w14:paraId="75F6C429" w14:textId="77777777" w:rsidR="000513CD" w:rsidRPr="001A69B5" w:rsidRDefault="0009509B" w:rsidP="001A69B5">
            <w:r w:rsidRPr="001A69B5">
              <w:t>66 942 000</w:t>
            </w:r>
          </w:p>
        </w:tc>
      </w:tr>
      <w:tr w:rsidR="000513CD" w:rsidRPr="001A69B5" w14:paraId="7E1B27D6" w14:textId="77777777" w:rsidTr="00A77DBE">
        <w:trPr>
          <w:trHeight w:val="340"/>
        </w:trPr>
        <w:tc>
          <w:tcPr>
            <w:tcW w:w="9540" w:type="dxa"/>
            <w:gridSpan w:val="5"/>
          </w:tcPr>
          <w:p w14:paraId="51672C4B" w14:textId="77777777" w:rsidR="000513CD" w:rsidRPr="001A69B5" w:rsidRDefault="0009509B" w:rsidP="001A69B5">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r>
      <w:tr w:rsidR="000513CD" w:rsidRPr="001A69B5" w14:paraId="25C8D7C1" w14:textId="77777777" w:rsidTr="00A77DBE">
        <w:trPr>
          <w:trHeight w:val="340"/>
        </w:trPr>
        <w:tc>
          <w:tcPr>
            <w:tcW w:w="680" w:type="dxa"/>
          </w:tcPr>
          <w:p w14:paraId="72D440D7" w14:textId="77777777" w:rsidR="000513CD" w:rsidRPr="001A69B5" w:rsidRDefault="0009509B" w:rsidP="001A69B5">
            <w:r w:rsidRPr="001A69B5">
              <w:t>3242</w:t>
            </w:r>
          </w:p>
        </w:tc>
        <w:tc>
          <w:tcPr>
            <w:tcW w:w="680" w:type="dxa"/>
          </w:tcPr>
          <w:p w14:paraId="53C85AEF" w14:textId="77777777" w:rsidR="000513CD" w:rsidRPr="001A69B5" w:rsidRDefault="000513CD" w:rsidP="001A69B5"/>
        </w:tc>
        <w:tc>
          <w:tcPr>
            <w:tcW w:w="5020" w:type="dxa"/>
          </w:tcPr>
          <w:p w14:paraId="48557324" w14:textId="77777777" w:rsidR="000513CD" w:rsidRPr="001A69B5" w:rsidRDefault="0009509B" w:rsidP="001A69B5">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tc>
        <w:tc>
          <w:tcPr>
            <w:tcW w:w="1580" w:type="dxa"/>
          </w:tcPr>
          <w:p w14:paraId="112F10A3" w14:textId="77777777" w:rsidR="000513CD" w:rsidRPr="001A69B5" w:rsidRDefault="000513CD" w:rsidP="001A69B5"/>
        </w:tc>
        <w:tc>
          <w:tcPr>
            <w:tcW w:w="1580" w:type="dxa"/>
          </w:tcPr>
          <w:p w14:paraId="559DE78C" w14:textId="77777777" w:rsidR="000513CD" w:rsidRPr="001A69B5" w:rsidRDefault="000513CD" w:rsidP="001A69B5"/>
        </w:tc>
      </w:tr>
      <w:tr w:rsidR="000513CD" w:rsidRPr="001A69B5" w14:paraId="0CA87A7A" w14:textId="77777777" w:rsidTr="00A77DBE">
        <w:trPr>
          <w:trHeight w:val="340"/>
        </w:trPr>
        <w:tc>
          <w:tcPr>
            <w:tcW w:w="680" w:type="dxa"/>
          </w:tcPr>
          <w:p w14:paraId="2509BE30" w14:textId="77777777" w:rsidR="000513CD" w:rsidRPr="001A69B5" w:rsidRDefault="000513CD" w:rsidP="001A69B5"/>
        </w:tc>
        <w:tc>
          <w:tcPr>
            <w:tcW w:w="680" w:type="dxa"/>
          </w:tcPr>
          <w:p w14:paraId="01D1FE53" w14:textId="77777777" w:rsidR="000513CD" w:rsidRPr="001A69B5" w:rsidRDefault="0009509B" w:rsidP="001A69B5">
            <w:r w:rsidRPr="001A69B5">
              <w:t>02</w:t>
            </w:r>
          </w:p>
        </w:tc>
        <w:tc>
          <w:tcPr>
            <w:tcW w:w="5020" w:type="dxa"/>
          </w:tcPr>
          <w:p w14:paraId="7016632F" w14:textId="77777777" w:rsidR="000513CD" w:rsidRPr="001A69B5" w:rsidRDefault="0009509B" w:rsidP="001A69B5">
            <w:proofErr w:type="spellStart"/>
            <w:r w:rsidRPr="001A69B5">
              <w:t>Salsinntekter</w:t>
            </w:r>
            <w:proofErr w:type="spellEnd"/>
            <w:r w:rsidRPr="001A69B5">
              <w:t xml:space="preserve"> o.a.</w:t>
            </w:r>
          </w:p>
        </w:tc>
        <w:tc>
          <w:tcPr>
            <w:tcW w:w="1580" w:type="dxa"/>
          </w:tcPr>
          <w:p w14:paraId="25E7E249" w14:textId="77777777" w:rsidR="000513CD" w:rsidRPr="001A69B5" w:rsidRDefault="0009509B" w:rsidP="001A69B5">
            <w:r w:rsidRPr="001A69B5">
              <w:t>5 108 000</w:t>
            </w:r>
          </w:p>
        </w:tc>
        <w:tc>
          <w:tcPr>
            <w:tcW w:w="1580" w:type="dxa"/>
          </w:tcPr>
          <w:p w14:paraId="4BE0DDC4" w14:textId="77777777" w:rsidR="000513CD" w:rsidRPr="001A69B5" w:rsidRDefault="000513CD" w:rsidP="001A69B5"/>
        </w:tc>
      </w:tr>
      <w:tr w:rsidR="000513CD" w:rsidRPr="001A69B5" w14:paraId="1677DBCC" w14:textId="77777777" w:rsidTr="00A77DBE">
        <w:trPr>
          <w:trHeight w:val="340"/>
        </w:trPr>
        <w:tc>
          <w:tcPr>
            <w:tcW w:w="680" w:type="dxa"/>
          </w:tcPr>
          <w:p w14:paraId="366F5EBB" w14:textId="77777777" w:rsidR="000513CD" w:rsidRPr="001A69B5" w:rsidRDefault="000513CD" w:rsidP="001A69B5"/>
        </w:tc>
        <w:tc>
          <w:tcPr>
            <w:tcW w:w="680" w:type="dxa"/>
          </w:tcPr>
          <w:p w14:paraId="6991FF8D" w14:textId="77777777" w:rsidR="000513CD" w:rsidRPr="001A69B5" w:rsidRDefault="0009509B" w:rsidP="001A69B5">
            <w:r w:rsidRPr="001A69B5">
              <w:t>61</w:t>
            </w:r>
          </w:p>
        </w:tc>
        <w:tc>
          <w:tcPr>
            <w:tcW w:w="5020" w:type="dxa"/>
          </w:tcPr>
          <w:p w14:paraId="2105B956" w14:textId="77777777" w:rsidR="000513CD" w:rsidRPr="001A69B5" w:rsidRDefault="0009509B" w:rsidP="001A69B5">
            <w:r w:rsidRPr="001A69B5">
              <w:t xml:space="preserve">Refusjon </w:t>
            </w:r>
            <w:proofErr w:type="spellStart"/>
            <w:r w:rsidRPr="001A69B5">
              <w:t>frå</w:t>
            </w:r>
            <w:proofErr w:type="spellEnd"/>
            <w:r w:rsidRPr="001A69B5">
              <w:t xml:space="preserve"> </w:t>
            </w:r>
            <w:proofErr w:type="spellStart"/>
            <w:r w:rsidRPr="001A69B5">
              <w:t>fylkeskommunar</w:t>
            </w:r>
            <w:proofErr w:type="spellEnd"/>
          </w:p>
        </w:tc>
        <w:tc>
          <w:tcPr>
            <w:tcW w:w="1580" w:type="dxa"/>
          </w:tcPr>
          <w:p w14:paraId="73A3EE68" w14:textId="77777777" w:rsidR="000513CD" w:rsidRPr="001A69B5" w:rsidRDefault="0009509B" w:rsidP="001A69B5">
            <w:r w:rsidRPr="001A69B5">
              <w:t>1 341 000</w:t>
            </w:r>
          </w:p>
        </w:tc>
        <w:tc>
          <w:tcPr>
            <w:tcW w:w="1580" w:type="dxa"/>
          </w:tcPr>
          <w:p w14:paraId="72FE07A3" w14:textId="77777777" w:rsidR="000513CD" w:rsidRPr="001A69B5" w:rsidRDefault="0009509B" w:rsidP="001A69B5">
            <w:r w:rsidRPr="001A69B5">
              <w:t>6 449 000</w:t>
            </w:r>
          </w:p>
        </w:tc>
      </w:tr>
      <w:tr w:rsidR="000513CD" w:rsidRPr="001A69B5" w14:paraId="38AE2C7D" w14:textId="77777777" w:rsidTr="00A77DBE">
        <w:trPr>
          <w:trHeight w:val="340"/>
        </w:trPr>
        <w:tc>
          <w:tcPr>
            <w:tcW w:w="680" w:type="dxa"/>
          </w:tcPr>
          <w:p w14:paraId="0F37E406" w14:textId="77777777" w:rsidR="000513CD" w:rsidRPr="001A69B5" w:rsidRDefault="000513CD" w:rsidP="001A69B5"/>
        </w:tc>
        <w:tc>
          <w:tcPr>
            <w:tcW w:w="680" w:type="dxa"/>
          </w:tcPr>
          <w:p w14:paraId="6E337585" w14:textId="77777777" w:rsidR="000513CD" w:rsidRPr="001A69B5" w:rsidRDefault="000513CD" w:rsidP="001A69B5"/>
        </w:tc>
        <w:tc>
          <w:tcPr>
            <w:tcW w:w="5020" w:type="dxa"/>
          </w:tcPr>
          <w:p w14:paraId="47306A20" w14:textId="77777777" w:rsidR="000513CD" w:rsidRPr="001A69B5" w:rsidRDefault="0009509B" w:rsidP="001A69B5">
            <w:r w:rsidRPr="001A69B5">
              <w:t xml:space="preserve">Sum </w:t>
            </w:r>
            <w:proofErr w:type="spellStart"/>
            <w:r w:rsidRPr="001A69B5">
              <w:t>Høgare</w:t>
            </w:r>
            <w:proofErr w:type="spellEnd"/>
            <w:r w:rsidRPr="001A69B5">
              <w:t xml:space="preserve"> </w:t>
            </w:r>
            <w:proofErr w:type="spellStart"/>
            <w:r w:rsidRPr="001A69B5">
              <w:t>yrkesfagleg</w:t>
            </w:r>
            <w:proofErr w:type="spellEnd"/>
            <w:r w:rsidRPr="001A69B5">
              <w:t xml:space="preserve"> utdanning</w:t>
            </w:r>
          </w:p>
        </w:tc>
        <w:tc>
          <w:tcPr>
            <w:tcW w:w="1580" w:type="dxa"/>
          </w:tcPr>
          <w:p w14:paraId="27641C60" w14:textId="77777777" w:rsidR="000513CD" w:rsidRPr="001A69B5" w:rsidRDefault="000513CD" w:rsidP="001A69B5"/>
        </w:tc>
        <w:tc>
          <w:tcPr>
            <w:tcW w:w="1580" w:type="dxa"/>
          </w:tcPr>
          <w:p w14:paraId="46A1650B" w14:textId="77777777" w:rsidR="000513CD" w:rsidRPr="001A69B5" w:rsidRDefault="0009509B" w:rsidP="001A69B5">
            <w:r w:rsidRPr="001A69B5">
              <w:t>6 449 000</w:t>
            </w:r>
          </w:p>
        </w:tc>
      </w:tr>
      <w:tr w:rsidR="000513CD" w:rsidRPr="001A69B5" w14:paraId="125CE53E" w14:textId="77777777" w:rsidTr="00A77DBE">
        <w:trPr>
          <w:trHeight w:val="340"/>
        </w:trPr>
        <w:tc>
          <w:tcPr>
            <w:tcW w:w="9540" w:type="dxa"/>
            <w:gridSpan w:val="5"/>
          </w:tcPr>
          <w:p w14:paraId="0CED9AEB" w14:textId="77777777" w:rsidR="000513CD" w:rsidRPr="001A69B5" w:rsidRDefault="0009509B" w:rsidP="001A69B5">
            <w:r w:rsidRPr="001A69B5">
              <w:t>Kompetansepolitikk og livslang læring</w:t>
            </w:r>
          </w:p>
        </w:tc>
      </w:tr>
      <w:tr w:rsidR="000513CD" w:rsidRPr="001A69B5" w14:paraId="6C25FABC" w14:textId="77777777" w:rsidTr="00A77DBE">
        <w:trPr>
          <w:trHeight w:val="340"/>
        </w:trPr>
        <w:tc>
          <w:tcPr>
            <w:tcW w:w="680" w:type="dxa"/>
          </w:tcPr>
          <w:p w14:paraId="10D33406" w14:textId="77777777" w:rsidR="000513CD" w:rsidRPr="001A69B5" w:rsidRDefault="0009509B" w:rsidP="001A69B5">
            <w:r w:rsidRPr="001A69B5">
              <w:t>3256</w:t>
            </w:r>
          </w:p>
        </w:tc>
        <w:tc>
          <w:tcPr>
            <w:tcW w:w="680" w:type="dxa"/>
          </w:tcPr>
          <w:p w14:paraId="117F7C03" w14:textId="77777777" w:rsidR="000513CD" w:rsidRPr="001A69B5" w:rsidRDefault="000513CD" w:rsidP="001A69B5"/>
        </w:tc>
        <w:tc>
          <w:tcPr>
            <w:tcW w:w="5020" w:type="dxa"/>
          </w:tcPr>
          <w:p w14:paraId="62C52A8C" w14:textId="77777777" w:rsidR="000513CD" w:rsidRPr="001A69B5" w:rsidRDefault="0009509B" w:rsidP="001A69B5">
            <w:r w:rsidRPr="001A69B5">
              <w:t xml:space="preserve">Direktoratet for </w:t>
            </w:r>
            <w:proofErr w:type="spellStart"/>
            <w:r w:rsidRPr="001A69B5">
              <w:t>høgare</w:t>
            </w:r>
            <w:proofErr w:type="spellEnd"/>
            <w:r w:rsidRPr="001A69B5">
              <w:t xml:space="preserve"> utdanning og kompetanse</w:t>
            </w:r>
          </w:p>
        </w:tc>
        <w:tc>
          <w:tcPr>
            <w:tcW w:w="1580" w:type="dxa"/>
          </w:tcPr>
          <w:p w14:paraId="40FE2430" w14:textId="77777777" w:rsidR="000513CD" w:rsidRPr="001A69B5" w:rsidRDefault="000513CD" w:rsidP="001A69B5"/>
        </w:tc>
        <w:tc>
          <w:tcPr>
            <w:tcW w:w="1580" w:type="dxa"/>
          </w:tcPr>
          <w:p w14:paraId="70BF0B6B" w14:textId="77777777" w:rsidR="000513CD" w:rsidRPr="001A69B5" w:rsidRDefault="000513CD" w:rsidP="001A69B5"/>
        </w:tc>
      </w:tr>
      <w:tr w:rsidR="000513CD" w:rsidRPr="001A69B5" w14:paraId="3291C0E2" w14:textId="77777777" w:rsidTr="00A77DBE">
        <w:trPr>
          <w:trHeight w:val="340"/>
        </w:trPr>
        <w:tc>
          <w:tcPr>
            <w:tcW w:w="680" w:type="dxa"/>
          </w:tcPr>
          <w:p w14:paraId="0810E9AC" w14:textId="77777777" w:rsidR="000513CD" w:rsidRPr="001A69B5" w:rsidRDefault="000513CD" w:rsidP="001A69B5"/>
        </w:tc>
        <w:tc>
          <w:tcPr>
            <w:tcW w:w="680" w:type="dxa"/>
          </w:tcPr>
          <w:p w14:paraId="0BE12A34" w14:textId="77777777" w:rsidR="000513CD" w:rsidRPr="001A69B5" w:rsidRDefault="0009509B" w:rsidP="001A69B5">
            <w:r w:rsidRPr="001A69B5">
              <w:t>01</w:t>
            </w:r>
          </w:p>
        </w:tc>
        <w:tc>
          <w:tcPr>
            <w:tcW w:w="5020" w:type="dxa"/>
          </w:tcPr>
          <w:p w14:paraId="581CC1A4"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580" w:type="dxa"/>
          </w:tcPr>
          <w:p w14:paraId="623D859F" w14:textId="77777777" w:rsidR="000513CD" w:rsidRPr="001A69B5" w:rsidRDefault="0009509B" w:rsidP="001A69B5">
            <w:r w:rsidRPr="001A69B5">
              <w:t>4 824 000</w:t>
            </w:r>
          </w:p>
        </w:tc>
        <w:tc>
          <w:tcPr>
            <w:tcW w:w="1580" w:type="dxa"/>
          </w:tcPr>
          <w:p w14:paraId="6D3C04D1" w14:textId="77777777" w:rsidR="000513CD" w:rsidRPr="001A69B5" w:rsidRDefault="000513CD" w:rsidP="001A69B5"/>
        </w:tc>
      </w:tr>
      <w:tr w:rsidR="000513CD" w:rsidRPr="001A69B5" w14:paraId="572F5374" w14:textId="77777777" w:rsidTr="00A77DBE">
        <w:trPr>
          <w:trHeight w:val="340"/>
        </w:trPr>
        <w:tc>
          <w:tcPr>
            <w:tcW w:w="680" w:type="dxa"/>
          </w:tcPr>
          <w:p w14:paraId="1CA17ACA" w14:textId="77777777" w:rsidR="000513CD" w:rsidRPr="001A69B5" w:rsidRDefault="000513CD" w:rsidP="001A69B5"/>
        </w:tc>
        <w:tc>
          <w:tcPr>
            <w:tcW w:w="680" w:type="dxa"/>
          </w:tcPr>
          <w:p w14:paraId="79F0654E" w14:textId="77777777" w:rsidR="000513CD" w:rsidRPr="001A69B5" w:rsidRDefault="0009509B" w:rsidP="001A69B5">
            <w:r w:rsidRPr="001A69B5">
              <w:t>02</w:t>
            </w:r>
          </w:p>
        </w:tc>
        <w:tc>
          <w:tcPr>
            <w:tcW w:w="5020" w:type="dxa"/>
          </w:tcPr>
          <w:p w14:paraId="166B5DF2" w14:textId="77777777" w:rsidR="000513CD" w:rsidRPr="001A69B5" w:rsidRDefault="0009509B" w:rsidP="001A69B5">
            <w:proofErr w:type="spellStart"/>
            <w:r w:rsidRPr="001A69B5">
              <w:t>Salsinntekter</w:t>
            </w:r>
            <w:proofErr w:type="spellEnd"/>
            <w:r w:rsidRPr="001A69B5">
              <w:t xml:space="preserve"> o.a.</w:t>
            </w:r>
          </w:p>
        </w:tc>
        <w:tc>
          <w:tcPr>
            <w:tcW w:w="1580" w:type="dxa"/>
          </w:tcPr>
          <w:p w14:paraId="2FFFC317" w14:textId="77777777" w:rsidR="000513CD" w:rsidRPr="001A69B5" w:rsidRDefault="0009509B" w:rsidP="001A69B5">
            <w:r w:rsidRPr="001A69B5">
              <w:t>396 000</w:t>
            </w:r>
          </w:p>
        </w:tc>
        <w:tc>
          <w:tcPr>
            <w:tcW w:w="1580" w:type="dxa"/>
          </w:tcPr>
          <w:p w14:paraId="01EC0959" w14:textId="77777777" w:rsidR="000513CD" w:rsidRPr="001A69B5" w:rsidRDefault="0009509B" w:rsidP="001A69B5">
            <w:r w:rsidRPr="001A69B5">
              <w:t>5 220 000</w:t>
            </w:r>
          </w:p>
        </w:tc>
      </w:tr>
      <w:tr w:rsidR="000513CD" w:rsidRPr="001A69B5" w14:paraId="46EDBA51" w14:textId="77777777" w:rsidTr="00A77DBE">
        <w:trPr>
          <w:trHeight w:val="340"/>
        </w:trPr>
        <w:tc>
          <w:tcPr>
            <w:tcW w:w="680" w:type="dxa"/>
          </w:tcPr>
          <w:p w14:paraId="4DA164DB" w14:textId="77777777" w:rsidR="000513CD" w:rsidRPr="001A69B5" w:rsidRDefault="000513CD" w:rsidP="001A69B5"/>
        </w:tc>
        <w:tc>
          <w:tcPr>
            <w:tcW w:w="680" w:type="dxa"/>
          </w:tcPr>
          <w:p w14:paraId="43A6FCA0" w14:textId="77777777" w:rsidR="000513CD" w:rsidRPr="001A69B5" w:rsidRDefault="000513CD" w:rsidP="001A69B5"/>
        </w:tc>
        <w:tc>
          <w:tcPr>
            <w:tcW w:w="5020" w:type="dxa"/>
          </w:tcPr>
          <w:p w14:paraId="78366282" w14:textId="77777777" w:rsidR="000513CD" w:rsidRPr="001A69B5" w:rsidRDefault="0009509B" w:rsidP="001A69B5">
            <w:r w:rsidRPr="001A69B5">
              <w:t>Sum Kompetansepolitikk og livslang læring</w:t>
            </w:r>
          </w:p>
        </w:tc>
        <w:tc>
          <w:tcPr>
            <w:tcW w:w="1580" w:type="dxa"/>
          </w:tcPr>
          <w:p w14:paraId="596E1401" w14:textId="77777777" w:rsidR="000513CD" w:rsidRPr="001A69B5" w:rsidRDefault="000513CD" w:rsidP="001A69B5"/>
        </w:tc>
        <w:tc>
          <w:tcPr>
            <w:tcW w:w="1580" w:type="dxa"/>
          </w:tcPr>
          <w:p w14:paraId="6F025116" w14:textId="77777777" w:rsidR="000513CD" w:rsidRPr="001A69B5" w:rsidRDefault="0009509B" w:rsidP="001A69B5">
            <w:r w:rsidRPr="001A69B5">
              <w:t>5 220 000</w:t>
            </w:r>
          </w:p>
        </w:tc>
      </w:tr>
      <w:tr w:rsidR="000513CD" w:rsidRPr="001A69B5" w14:paraId="24A8D33C" w14:textId="77777777" w:rsidTr="00A77DBE">
        <w:trPr>
          <w:trHeight w:val="340"/>
        </w:trPr>
        <w:tc>
          <w:tcPr>
            <w:tcW w:w="9540" w:type="dxa"/>
            <w:gridSpan w:val="5"/>
          </w:tcPr>
          <w:p w14:paraId="2911A30C" w14:textId="77777777" w:rsidR="000513CD" w:rsidRPr="001A69B5" w:rsidRDefault="0009509B" w:rsidP="001A69B5">
            <w:proofErr w:type="spellStart"/>
            <w:r w:rsidRPr="001A69B5">
              <w:t>Høgare</w:t>
            </w:r>
            <w:proofErr w:type="spellEnd"/>
            <w:r w:rsidRPr="001A69B5">
              <w:t xml:space="preserve"> utdanning og forsking</w:t>
            </w:r>
          </w:p>
        </w:tc>
      </w:tr>
      <w:tr w:rsidR="000513CD" w:rsidRPr="001A69B5" w14:paraId="11C6FD6E" w14:textId="77777777" w:rsidTr="00A77DBE">
        <w:trPr>
          <w:trHeight w:val="340"/>
        </w:trPr>
        <w:tc>
          <w:tcPr>
            <w:tcW w:w="680" w:type="dxa"/>
          </w:tcPr>
          <w:p w14:paraId="7BBC7065" w14:textId="77777777" w:rsidR="000513CD" w:rsidRPr="001A69B5" w:rsidRDefault="0009509B" w:rsidP="001A69B5">
            <w:r w:rsidRPr="001A69B5">
              <w:t>3271</w:t>
            </w:r>
          </w:p>
        </w:tc>
        <w:tc>
          <w:tcPr>
            <w:tcW w:w="680" w:type="dxa"/>
          </w:tcPr>
          <w:p w14:paraId="0730DD76" w14:textId="77777777" w:rsidR="000513CD" w:rsidRPr="001A69B5" w:rsidRDefault="000513CD" w:rsidP="001A69B5"/>
        </w:tc>
        <w:tc>
          <w:tcPr>
            <w:tcW w:w="5020" w:type="dxa"/>
          </w:tcPr>
          <w:p w14:paraId="78ACBAA0" w14:textId="77777777" w:rsidR="000513CD" w:rsidRPr="001A69B5" w:rsidRDefault="0009509B" w:rsidP="001A69B5">
            <w:r w:rsidRPr="001A69B5">
              <w:t>Nasjonalt organ for kvalitet i utdanninga</w:t>
            </w:r>
          </w:p>
        </w:tc>
        <w:tc>
          <w:tcPr>
            <w:tcW w:w="1580" w:type="dxa"/>
          </w:tcPr>
          <w:p w14:paraId="15808643" w14:textId="77777777" w:rsidR="000513CD" w:rsidRPr="001A69B5" w:rsidRDefault="000513CD" w:rsidP="001A69B5"/>
        </w:tc>
        <w:tc>
          <w:tcPr>
            <w:tcW w:w="1580" w:type="dxa"/>
          </w:tcPr>
          <w:p w14:paraId="7EAB6ECF" w14:textId="77777777" w:rsidR="000513CD" w:rsidRPr="001A69B5" w:rsidRDefault="000513CD" w:rsidP="001A69B5"/>
        </w:tc>
      </w:tr>
      <w:tr w:rsidR="000513CD" w:rsidRPr="001A69B5" w14:paraId="51050F49" w14:textId="77777777" w:rsidTr="00A77DBE">
        <w:trPr>
          <w:trHeight w:val="340"/>
        </w:trPr>
        <w:tc>
          <w:tcPr>
            <w:tcW w:w="680" w:type="dxa"/>
          </w:tcPr>
          <w:p w14:paraId="19F50CC0" w14:textId="77777777" w:rsidR="000513CD" w:rsidRPr="001A69B5" w:rsidRDefault="000513CD" w:rsidP="001A69B5"/>
        </w:tc>
        <w:tc>
          <w:tcPr>
            <w:tcW w:w="680" w:type="dxa"/>
          </w:tcPr>
          <w:p w14:paraId="68F6E688" w14:textId="77777777" w:rsidR="000513CD" w:rsidRPr="001A69B5" w:rsidRDefault="0009509B" w:rsidP="001A69B5">
            <w:r w:rsidRPr="001A69B5">
              <w:t>01</w:t>
            </w:r>
          </w:p>
        </w:tc>
        <w:tc>
          <w:tcPr>
            <w:tcW w:w="5020" w:type="dxa"/>
          </w:tcPr>
          <w:p w14:paraId="62F6E5DE"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580" w:type="dxa"/>
          </w:tcPr>
          <w:p w14:paraId="34DD5628" w14:textId="77777777" w:rsidR="000513CD" w:rsidRPr="001A69B5" w:rsidRDefault="0009509B" w:rsidP="001A69B5">
            <w:r w:rsidRPr="001A69B5">
              <w:t>4 000 000</w:t>
            </w:r>
          </w:p>
        </w:tc>
        <w:tc>
          <w:tcPr>
            <w:tcW w:w="1580" w:type="dxa"/>
          </w:tcPr>
          <w:p w14:paraId="2A3F1493" w14:textId="77777777" w:rsidR="000513CD" w:rsidRPr="001A69B5" w:rsidRDefault="000513CD" w:rsidP="001A69B5"/>
        </w:tc>
      </w:tr>
      <w:tr w:rsidR="000513CD" w:rsidRPr="001A69B5" w14:paraId="260C1E0C" w14:textId="77777777" w:rsidTr="00A77DBE">
        <w:trPr>
          <w:trHeight w:val="340"/>
        </w:trPr>
        <w:tc>
          <w:tcPr>
            <w:tcW w:w="680" w:type="dxa"/>
          </w:tcPr>
          <w:p w14:paraId="4A285316" w14:textId="77777777" w:rsidR="000513CD" w:rsidRPr="001A69B5" w:rsidRDefault="000513CD" w:rsidP="001A69B5"/>
        </w:tc>
        <w:tc>
          <w:tcPr>
            <w:tcW w:w="680" w:type="dxa"/>
          </w:tcPr>
          <w:p w14:paraId="08085E98" w14:textId="77777777" w:rsidR="000513CD" w:rsidRPr="001A69B5" w:rsidRDefault="0009509B" w:rsidP="001A69B5">
            <w:r w:rsidRPr="001A69B5">
              <w:t>02</w:t>
            </w:r>
          </w:p>
        </w:tc>
        <w:tc>
          <w:tcPr>
            <w:tcW w:w="5020" w:type="dxa"/>
          </w:tcPr>
          <w:p w14:paraId="44219A67" w14:textId="77777777" w:rsidR="000513CD" w:rsidRPr="001A69B5" w:rsidRDefault="0009509B" w:rsidP="001A69B5">
            <w:proofErr w:type="spellStart"/>
            <w:r w:rsidRPr="001A69B5">
              <w:t>Salsinntekter</w:t>
            </w:r>
            <w:proofErr w:type="spellEnd"/>
            <w:r w:rsidRPr="001A69B5">
              <w:t xml:space="preserve"> o.a.</w:t>
            </w:r>
          </w:p>
        </w:tc>
        <w:tc>
          <w:tcPr>
            <w:tcW w:w="1580" w:type="dxa"/>
          </w:tcPr>
          <w:p w14:paraId="582D2933" w14:textId="77777777" w:rsidR="000513CD" w:rsidRPr="001A69B5" w:rsidRDefault="0009509B" w:rsidP="001A69B5">
            <w:r w:rsidRPr="001A69B5">
              <w:t>646 000</w:t>
            </w:r>
          </w:p>
        </w:tc>
        <w:tc>
          <w:tcPr>
            <w:tcW w:w="1580" w:type="dxa"/>
          </w:tcPr>
          <w:p w14:paraId="579263D1" w14:textId="77777777" w:rsidR="000513CD" w:rsidRPr="001A69B5" w:rsidRDefault="0009509B" w:rsidP="001A69B5">
            <w:r w:rsidRPr="001A69B5">
              <w:t>4 646 000</w:t>
            </w:r>
          </w:p>
        </w:tc>
      </w:tr>
      <w:tr w:rsidR="000513CD" w:rsidRPr="001A69B5" w14:paraId="34FA63A8" w14:textId="77777777" w:rsidTr="00A77DBE">
        <w:trPr>
          <w:trHeight w:val="340"/>
        </w:trPr>
        <w:tc>
          <w:tcPr>
            <w:tcW w:w="680" w:type="dxa"/>
          </w:tcPr>
          <w:p w14:paraId="39E97306" w14:textId="77777777" w:rsidR="000513CD" w:rsidRPr="001A69B5" w:rsidRDefault="0009509B" w:rsidP="001A69B5">
            <w:r w:rsidRPr="001A69B5">
              <w:t>3275</w:t>
            </w:r>
          </w:p>
        </w:tc>
        <w:tc>
          <w:tcPr>
            <w:tcW w:w="680" w:type="dxa"/>
          </w:tcPr>
          <w:p w14:paraId="4BEE7DA7" w14:textId="77777777" w:rsidR="000513CD" w:rsidRPr="001A69B5" w:rsidRDefault="000513CD" w:rsidP="001A69B5"/>
        </w:tc>
        <w:tc>
          <w:tcPr>
            <w:tcW w:w="5020" w:type="dxa"/>
          </w:tcPr>
          <w:p w14:paraId="17574CA8" w14:textId="77777777" w:rsidR="000513CD" w:rsidRPr="001A69B5" w:rsidRDefault="0009509B" w:rsidP="001A69B5">
            <w:r w:rsidRPr="001A69B5">
              <w:t xml:space="preserve">Tiltak for </w:t>
            </w:r>
            <w:proofErr w:type="spellStart"/>
            <w:r w:rsidRPr="001A69B5">
              <w:t>høgare</w:t>
            </w:r>
            <w:proofErr w:type="spellEnd"/>
            <w:r w:rsidRPr="001A69B5">
              <w:t xml:space="preserve"> utdanning og forsking</w:t>
            </w:r>
          </w:p>
        </w:tc>
        <w:tc>
          <w:tcPr>
            <w:tcW w:w="1580" w:type="dxa"/>
          </w:tcPr>
          <w:p w14:paraId="0B248C78" w14:textId="77777777" w:rsidR="000513CD" w:rsidRPr="001A69B5" w:rsidRDefault="000513CD" w:rsidP="001A69B5"/>
        </w:tc>
        <w:tc>
          <w:tcPr>
            <w:tcW w:w="1580" w:type="dxa"/>
          </w:tcPr>
          <w:p w14:paraId="142D9D5B" w14:textId="77777777" w:rsidR="000513CD" w:rsidRPr="001A69B5" w:rsidRDefault="000513CD" w:rsidP="001A69B5"/>
        </w:tc>
      </w:tr>
      <w:tr w:rsidR="000513CD" w:rsidRPr="001A69B5" w14:paraId="73CE5F02" w14:textId="77777777" w:rsidTr="00A77DBE">
        <w:trPr>
          <w:trHeight w:val="340"/>
        </w:trPr>
        <w:tc>
          <w:tcPr>
            <w:tcW w:w="680" w:type="dxa"/>
          </w:tcPr>
          <w:p w14:paraId="04CDF555" w14:textId="77777777" w:rsidR="000513CD" w:rsidRPr="001A69B5" w:rsidRDefault="000513CD" w:rsidP="001A69B5"/>
        </w:tc>
        <w:tc>
          <w:tcPr>
            <w:tcW w:w="680" w:type="dxa"/>
          </w:tcPr>
          <w:p w14:paraId="6C49746D" w14:textId="77777777" w:rsidR="000513CD" w:rsidRPr="001A69B5" w:rsidRDefault="0009509B" w:rsidP="001A69B5">
            <w:r w:rsidRPr="001A69B5">
              <w:t>01</w:t>
            </w:r>
          </w:p>
        </w:tc>
        <w:tc>
          <w:tcPr>
            <w:tcW w:w="5020" w:type="dxa"/>
          </w:tcPr>
          <w:p w14:paraId="59045C6D" w14:textId="77777777" w:rsidR="000513CD" w:rsidRPr="001A69B5" w:rsidRDefault="0009509B" w:rsidP="001A69B5">
            <w:r w:rsidRPr="001A69B5">
              <w:t xml:space="preserve">Inntekter </w:t>
            </w:r>
            <w:proofErr w:type="spellStart"/>
            <w:r w:rsidRPr="001A69B5">
              <w:t>frå</w:t>
            </w:r>
            <w:proofErr w:type="spellEnd"/>
            <w:r w:rsidRPr="001A69B5">
              <w:t xml:space="preserve"> oppdrag</w:t>
            </w:r>
          </w:p>
        </w:tc>
        <w:tc>
          <w:tcPr>
            <w:tcW w:w="1580" w:type="dxa"/>
          </w:tcPr>
          <w:p w14:paraId="175AB1EB" w14:textId="77777777" w:rsidR="000513CD" w:rsidRPr="001A69B5" w:rsidRDefault="0009509B" w:rsidP="001A69B5">
            <w:r w:rsidRPr="001A69B5">
              <w:t>10 000</w:t>
            </w:r>
          </w:p>
        </w:tc>
        <w:tc>
          <w:tcPr>
            <w:tcW w:w="1580" w:type="dxa"/>
          </w:tcPr>
          <w:p w14:paraId="0D684291" w14:textId="77777777" w:rsidR="000513CD" w:rsidRPr="001A69B5" w:rsidRDefault="0009509B" w:rsidP="001A69B5">
            <w:r w:rsidRPr="001A69B5">
              <w:t>10 000</w:t>
            </w:r>
          </w:p>
        </w:tc>
      </w:tr>
      <w:tr w:rsidR="000513CD" w:rsidRPr="001A69B5" w14:paraId="37FD3115" w14:textId="77777777" w:rsidTr="00A77DBE">
        <w:trPr>
          <w:trHeight w:val="340"/>
        </w:trPr>
        <w:tc>
          <w:tcPr>
            <w:tcW w:w="680" w:type="dxa"/>
          </w:tcPr>
          <w:p w14:paraId="4F1FC19E" w14:textId="77777777" w:rsidR="000513CD" w:rsidRPr="001A69B5" w:rsidRDefault="0009509B" w:rsidP="001A69B5">
            <w:r w:rsidRPr="001A69B5">
              <w:t>3288</w:t>
            </w:r>
          </w:p>
        </w:tc>
        <w:tc>
          <w:tcPr>
            <w:tcW w:w="680" w:type="dxa"/>
          </w:tcPr>
          <w:p w14:paraId="1053A7D6" w14:textId="77777777" w:rsidR="000513CD" w:rsidRPr="001A69B5" w:rsidRDefault="000513CD" w:rsidP="001A69B5"/>
        </w:tc>
        <w:tc>
          <w:tcPr>
            <w:tcW w:w="5020" w:type="dxa"/>
          </w:tcPr>
          <w:p w14:paraId="745A839F" w14:textId="77777777" w:rsidR="000513CD" w:rsidRPr="001A69B5" w:rsidRDefault="0009509B" w:rsidP="001A69B5">
            <w:r w:rsidRPr="001A69B5">
              <w:t>Internasjonale samarbeidstiltak</w:t>
            </w:r>
          </w:p>
        </w:tc>
        <w:tc>
          <w:tcPr>
            <w:tcW w:w="1580" w:type="dxa"/>
          </w:tcPr>
          <w:p w14:paraId="4F786485" w14:textId="77777777" w:rsidR="000513CD" w:rsidRPr="001A69B5" w:rsidRDefault="000513CD" w:rsidP="001A69B5"/>
        </w:tc>
        <w:tc>
          <w:tcPr>
            <w:tcW w:w="1580" w:type="dxa"/>
          </w:tcPr>
          <w:p w14:paraId="58B52299" w14:textId="77777777" w:rsidR="000513CD" w:rsidRPr="001A69B5" w:rsidRDefault="000513CD" w:rsidP="001A69B5"/>
        </w:tc>
      </w:tr>
      <w:tr w:rsidR="000513CD" w:rsidRPr="001A69B5" w14:paraId="37BFEC13" w14:textId="77777777" w:rsidTr="00A77DBE">
        <w:trPr>
          <w:trHeight w:val="340"/>
        </w:trPr>
        <w:tc>
          <w:tcPr>
            <w:tcW w:w="680" w:type="dxa"/>
          </w:tcPr>
          <w:p w14:paraId="0750C2E2" w14:textId="77777777" w:rsidR="000513CD" w:rsidRPr="001A69B5" w:rsidRDefault="000513CD" w:rsidP="001A69B5"/>
        </w:tc>
        <w:tc>
          <w:tcPr>
            <w:tcW w:w="680" w:type="dxa"/>
          </w:tcPr>
          <w:p w14:paraId="4050F9D2" w14:textId="77777777" w:rsidR="000513CD" w:rsidRPr="001A69B5" w:rsidRDefault="0009509B" w:rsidP="001A69B5">
            <w:r w:rsidRPr="001A69B5">
              <w:t>04</w:t>
            </w:r>
          </w:p>
        </w:tc>
        <w:tc>
          <w:tcPr>
            <w:tcW w:w="5020" w:type="dxa"/>
          </w:tcPr>
          <w:p w14:paraId="7D8CBD16"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580" w:type="dxa"/>
          </w:tcPr>
          <w:p w14:paraId="1B3EDFFE" w14:textId="77777777" w:rsidR="000513CD" w:rsidRPr="001A69B5" w:rsidRDefault="0009509B" w:rsidP="001A69B5">
            <w:r w:rsidRPr="001A69B5">
              <w:t>17 441 000</w:t>
            </w:r>
          </w:p>
        </w:tc>
        <w:tc>
          <w:tcPr>
            <w:tcW w:w="1580" w:type="dxa"/>
          </w:tcPr>
          <w:p w14:paraId="5623D56F" w14:textId="77777777" w:rsidR="000513CD" w:rsidRPr="001A69B5" w:rsidRDefault="0009509B" w:rsidP="001A69B5">
            <w:r w:rsidRPr="001A69B5">
              <w:t>17 441 000</w:t>
            </w:r>
          </w:p>
        </w:tc>
      </w:tr>
      <w:tr w:rsidR="000513CD" w:rsidRPr="001A69B5" w14:paraId="0D352016" w14:textId="77777777" w:rsidTr="00A77DBE">
        <w:trPr>
          <w:trHeight w:val="340"/>
        </w:trPr>
        <w:tc>
          <w:tcPr>
            <w:tcW w:w="680" w:type="dxa"/>
          </w:tcPr>
          <w:p w14:paraId="58D06C31" w14:textId="77777777" w:rsidR="000513CD" w:rsidRPr="001A69B5" w:rsidRDefault="000513CD" w:rsidP="001A69B5"/>
        </w:tc>
        <w:tc>
          <w:tcPr>
            <w:tcW w:w="680" w:type="dxa"/>
          </w:tcPr>
          <w:p w14:paraId="4ED38517" w14:textId="77777777" w:rsidR="000513CD" w:rsidRPr="001A69B5" w:rsidRDefault="000513CD" w:rsidP="001A69B5"/>
        </w:tc>
        <w:tc>
          <w:tcPr>
            <w:tcW w:w="5020" w:type="dxa"/>
          </w:tcPr>
          <w:p w14:paraId="23A5B5C6" w14:textId="77777777" w:rsidR="000513CD" w:rsidRPr="001A69B5" w:rsidRDefault="0009509B" w:rsidP="001A69B5">
            <w:r w:rsidRPr="001A69B5">
              <w:t xml:space="preserve">Sum </w:t>
            </w:r>
            <w:proofErr w:type="spellStart"/>
            <w:r w:rsidRPr="001A69B5">
              <w:t>Høgare</w:t>
            </w:r>
            <w:proofErr w:type="spellEnd"/>
            <w:r w:rsidRPr="001A69B5">
              <w:t xml:space="preserve"> utdanning og forsking</w:t>
            </w:r>
          </w:p>
        </w:tc>
        <w:tc>
          <w:tcPr>
            <w:tcW w:w="1580" w:type="dxa"/>
          </w:tcPr>
          <w:p w14:paraId="273B2E6B" w14:textId="77777777" w:rsidR="000513CD" w:rsidRPr="001A69B5" w:rsidRDefault="000513CD" w:rsidP="001A69B5"/>
        </w:tc>
        <w:tc>
          <w:tcPr>
            <w:tcW w:w="1580" w:type="dxa"/>
          </w:tcPr>
          <w:p w14:paraId="24708F45" w14:textId="77777777" w:rsidR="000513CD" w:rsidRPr="001A69B5" w:rsidRDefault="0009509B" w:rsidP="001A69B5">
            <w:r w:rsidRPr="001A69B5">
              <w:t>22 097 000</w:t>
            </w:r>
          </w:p>
        </w:tc>
      </w:tr>
      <w:tr w:rsidR="000513CD" w:rsidRPr="001A69B5" w14:paraId="4A20ED9B" w14:textId="77777777" w:rsidTr="00A77DBE">
        <w:trPr>
          <w:trHeight w:val="340"/>
        </w:trPr>
        <w:tc>
          <w:tcPr>
            <w:tcW w:w="9540" w:type="dxa"/>
            <w:gridSpan w:val="5"/>
          </w:tcPr>
          <w:p w14:paraId="4A1CB38C" w14:textId="77777777" w:rsidR="000513CD" w:rsidRPr="001A69B5" w:rsidRDefault="0009509B" w:rsidP="001A69B5">
            <w:r w:rsidRPr="001A69B5">
              <w:t xml:space="preserve">Integrering og </w:t>
            </w:r>
            <w:proofErr w:type="spellStart"/>
            <w:r w:rsidRPr="001A69B5">
              <w:t>mangfald</w:t>
            </w:r>
            <w:proofErr w:type="spellEnd"/>
          </w:p>
        </w:tc>
      </w:tr>
      <w:tr w:rsidR="000513CD" w:rsidRPr="001A69B5" w14:paraId="4BE85D24" w14:textId="77777777" w:rsidTr="00A77DBE">
        <w:trPr>
          <w:trHeight w:val="340"/>
        </w:trPr>
        <w:tc>
          <w:tcPr>
            <w:tcW w:w="680" w:type="dxa"/>
          </w:tcPr>
          <w:p w14:paraId="6C4834CA" w14:textId="77777777" w:rsidR="000513CD" w:rsidRPr="001A69B5" w:rsidRDefault="0009509B" w:rsidP="001A69B5">
            <w:r w:rsidRPr="001A69B5">
              <w:t>3291</w:t>
            </w:r>
          </w:p>
        </w:tc>
        <w:tc>
          <w:tcPr>
            <w:tcW w:w="680" w:type="dxa"/>
          </w:tcPr>
          <w:p w14:paraId="291E0F49" w14:textId="77777777" w:rsidR="000513CD" w:rsidRPr="001A69B5" w:rsidRDefault="000513CD" w:rsidP="001A69B5"/>
        </w:tc>
        <w:tc>
          <w:tcPr>
            <w:tcW w:w="5020" w:type="dxa"/>
          </w:tcPr>
          <w:p w14:paraId="013D3E90" w14:textId="77777777" w:rsidR="000513CD" w:rsidRPr="001A69B5" w:rsidRDefault="0009509B" w:rsidP="001A69B5">
            <w:proofErr w:type="spellStart"/>
            <w:r w:rsidRPr="001A69B5">
              <w:t>Busetjing</w:t>
            </w:r>
            <w:proofErr w:type="spellEnd"/>
            <w:r w:rsidRPr="001A69B5">
              <w:t xml:space="preserve"> av </w:t>
            </w:r>
            <w:proofErr w:type="spellStart"/>
            <w:r w:rsidRPr="001A69B5">
              <w:t>flyktningar</w:t>
            </w:r>
            <w:proofErr w:type="spellEnd"/>
            <w:r w:rsidRPr="001A69B5">
              <w:t xml:space="preserve"> og tiltak for </w:t>
            </w:r>
            <w:proofErr w:type="spellStart"/>
            <w:r w:rsidRPr="001A69B5">
              <w:t>innvandrarar</w:t>
            </w:r>
            <w:proofErr w:type="spellEnd"/>
          </w:p>
        </w:tc>
        <w:tc>
          <w:tcPr>
            <w:tcW w:w="1580" w:type="dxa"/>
          </w:tcPr>
          <w:p w14:paraId="2595C207" w14:textId="77777777" w:rsidR="000513CD" w:rsidRPr="001A69B5" w:rsidRDefault="000513CD" w:rsidP="001A69B5"/>
        </w:tc>
        <w:tc>
          <w:tcPr>
            <w:tcW w:w="1580" w:type="dxa"/>
          </w:tcPr>
          <w:p w14:paraId="7D41445B" w14:textId="77777777" w:rsidR="000513CD" w:rsidRPr="001A69B5" w:rsidRDefault="000513CD" w:rsidP="001A69B5"/>
        </w:tc>
      </w:tr>
      <w:tr w:rsidR="000513CD" w:rsidRPr="001A69B5" w14:paraId="78490B5D" w14:textId="77777777" w:rsidTr="00A77DBE">
        <w:trPr>
          <w:trHeight w:val="600"/>
        </w:trPr>
        <w:tc>
          <w:tcPr>
            <w:tcW w:w="680" w:type="dxa"/>
          </w:tcPr>
          <w:p w14:paraId="2C4A1CE6" w14:textId="77777777" w:rsidR="000513CD" w:rsidRPr="001A69B5" w:rsidRDefault="000513CD" w:rsidP="001A69B5"/>
        </w:tc>
        <w:tc>
          <w:tcPr>
            <w:tcW w:w="680" w:type="dxa"/>
          </w:tcPr>
          <w:p w14:paraId="32436FD5" w14:textId="77777777" w:rsidR="000513CD" w:rsidRPr="001A69B5" w:rsidRDefault="0009509B" w:rsidP="001A69B5">
            <w:r w:rsidRPr="001A69B5">
              <w:t>04</w:t>
            </w:r>
          </w:p>
        </w:tc>
        <w:tc>
          <w:tcPr>
            <w:tcW w:w="5020" w:type="dxa"/>
          </w:tcPr>
          <w:p w14:paraId="602614C5" w14:textId="77777777" w:rsidR="000513CD" w:rsidRPr="001A69B5" w:rsidRDefault="0009509B" w:rsidP="001A69B5">
            <w:proofErr w:type="spellStart"/>
            <w:r w:rsidRPr="001A69B5">
              <w:t>Tilskot</w:t>
            </w:r>
            <w:proofErr w:type="spellEnd"/>
            <w:r w:rsidRPr="001A69B5">
              <w:t xml:space="preserve"> til integreringsprosjekt i asylmottak i regi av frivillige </w:t>
            </w:r>
            <w:proofErr w:type="spellStart"/>
            <w:r w:rsidRPr="001A69B5">
              <w:t>organisasjonar</w:t>
            </w:r>
            <w:proofErr w:type="spellEnd"/>
            <w:r w:rsidRPr="001A69B5">
              <w:t>, ODA-</w:t>
            </w:r>
            <w:proofErr w:type="spellStart"/>
            <w:r w:rsidRPr="001A69B5">
              <w:t>godkjende</w:t>
            </w:r>
            <w:proofErr w:type="spellEnd"/>
            <w:r w:rsidRPr="001A69B5">
              <w:t xml:space="preserve"> utgifter</w:t>
            </w:r>
          </w:p>
        </w:tc>
        <w:tc>
          <w:tcPr>
            <w:tcW w:w="1580" w:type="dxa"/>
          </w:tcPr>
          <w:p w14:paraId="2FF7B3F7" w14:textId="77777777" w:rsidR="000513CD" w:rsidRPr="001A69B5" w:rsidRDefault="0009509B" w:rsidP="001A69B5">
            <w:r w:rsidRPr="001A69B5">
              <w:t>11 883 000</w:t>
            </w:r>
          </w:p>
        </w:tc>
        <w:tc>
          <w:tcPr>
            <w:tcW w:w="1580" w:type="dxa"/>
          </w:tcPr>
          <w:p w14:paraId="4CBFE1DF" w14:textId="77777777" w:rsidR="000513CD" w:rsidRPr="001A69B5" w:rsidRDefault="0009509B" w:rsidP="001A69B5">
            <w:r w:rsidRPr="001A69B5">
              <w:t>11 883 000</w:t>
            </w:r>
          </w:p>
        </w:tc>
      </w:tr>
      <w:tr w:rsidR="000513CD" w:rsidRPr="001A69B5" w14:paraId="00A38186" w14:textId="77777777" w:rsidTr="00A77DBE">
        <w:trPr>
          <w:trHeight w:val="600"/>
        </w:trPr>
        <w:tc>
          <w:tcPr>
            <w:tcW w:w="680" w:type="dxa"/>
          </w:tcPr>
          <w:p w14:paraId="2545E972" w14:textId="77777777" w:rsidR="000513CD" w:rsidRPr="001A69B5" w:rsidRDefault="0009509B" w:rsidP="001A69B5">
            <w:r w:rsidRPr="001A69B5">
              <w:t>3292</w:t>
            </w:r>
          </w:p>
        </w:tc>
        <w:tc>
          <w:tcPr>
            <w:tcW w:w="680" w:type="dxa"/>
          </w:tcPr>
          <w:p w14:paraId="06197B3B" w14:textId="77777777" w:rsidR="000513CD" w:rsidRPr="001A69B5" w:rsidRDefault="000513CD" w:rsidP="001A69B5"/>
        </w:tc>
        <w:tc>
          <w:tcPr>
            <w:tcW w:w="5020" w:type="dxa"/>
          </w:tcPr>
          <w:p w14:paraId="1A993E7C" w14:textId="77777777" w:rsidR="000513CD" w:rsidRPr="001A69B5" w:rsidRDefault="0009509B" w:rsidP="001A69B5">
            <w:r w:rsidRPr="001A69B5">
              <w:t xml:space="preserve">Opplæring i norsk og samfunnskunnskap for </w:t>
            </w:r>
            <w:proofErr w:type="spellStart"/>
            <w:r w:rsidRPr="001A69B5">
              <w:t>vaksne</w:t>
            </w:r>
            <w:proofErr w:type="spellEnd"/>
            <w:r w:rsidRPr="001A69B5">
              <w:t xml:space="preserve"> </w:t>
            </w:r>
            <w:proofErr w:type="spellStart"/>
            <w:r w:rsidRPr="001A69B5">
              <w:t>innvandrarar</w:t>
            </w:r>
            <w:proofErr w:type="spellEnd"/>
          </w:p>
        </w:tc>
        <w:tc>
          <w:tcPr>
            <w:tcW w:w="1580" w:type="dxa"/>
          </w:tcPr>
          <w:p w14:paraId="03FEC96E" w14:textId="77777777" w:rsidR="000513CD" w:rsidRPr="001A69B5" w:rsidRDefault="000513CD" w:rsidP="001A69B5"/>
        </w:tc>
        <w:tc>
          <w:tcPr>
            <w:tcW w:w="1580" w:type="dxa"/>
          </w:tcPr>
          <w:p w14:paraId="60824525" w14:textId="77777777" w:rsidR="000513CD" w:rsidRPr="001A69B5" w:rsidRDefault="000513CD" w:rsidP="001A69B5"/>
        </w:tc>
      </w:tr>
      <w:tr w:rsidR="000513CD" w:rsidRPr="001A69B5" w14:paraId="00938EB4" w14:textId="77777777" w:rsidTr="00A77DBE">
        <w:trPr>
          <w:trHeight w:val="340"/>
        </w:trPr>
        <w:tc>
          <w:tcPr>
            <w:tcW w:w="680" w:type="dxa"/>
          </w:tcPr>
          <w:p w14:paraId="1BACA66F" w14:textId="77777777" w:rsidR="000513CD" w:rsidRPr="001A69B5" w:rsidRDefault="000513CD" w:rsidP="001A69B5"/>
        </w:tc>
        <w:tc>
          <w:tcPr>
            <w:tcW w:w="680" w:type="dxa"/>
          </w:tcPr>
          <w:p w14:paraId="49799F01" w14:textId="77777777" w:rsidR="000513CD" w:rsidRPr="001A69B5" w:rsidRDefault="0009509B" w:rsidP="001A69B5">
            <w:r w:rsidRPr="001A69B5">
              <w:t>01</w:t>
            </w:r>
          </w:p>
        </w:tc>
        <w:tc>
          <w:tcPr>
            <w:tcW w:w="5020" w:type="dxa"/>
          </w:tcPr>
          <w:p w14:paraId="59D5D4EC" w14:textId="77777777" w:rsidR="000513CD" w:rsidRPr="001A69B5" w:rsidRDefault="0009509B" w:rsidP="001A69B5">
            <w:r w:rsidRPr="001A69B5">
              <w:t>Norskopplæring i mottak, ODA-</w:t>
            </w:r>
            <w:proofErr w:type="spellStart"/>
            <w:r w:rsidRPr="001A69B5">
              <w:t>godkjende</w:t>
            </w:r>
            <w:proofErr w:type="spellEnd"/>
            <w:r w:rsidRPr="001A69B5">
              <w:t xml:space="preserve"> utgifter</w:t>
            </w:r>
          </w:p>
        </w:tc>
        <w:tc>
          <w:tcPr>
            <w:tcW w:w="1580" w:type="dxa"/>
          </w:tcPr>
          <w:p w14:paraId="7B5644F0" w14:textId="77777777" w:rsidR="000513CD" w:rsidRPr="001A69B5" w:rsidRDefault="0009509B" w:rsidP="001A69B5">
            <w:r w:rsidRPr="001A69B5">
              <w:t>24 543 000</w:t>
            </w:r>
          </w:p>
        </w:tc>
        <w:tc>
          <w:tcPr>
            <w:tcW w:w="1580" w:type="dxa"/>
          </w:tcPr>
          <w:p w14:paraId="379F97E9" w14:textId="77777777" w:rsidR="000513CD" w:rsidRPr="001A69B5" w:rsidRDefault="0009509B" w:rsidP="001A69B5">
            <w:r w:rsidRPr="001A69B5">
              <w:t>24 543 000</w:t>
            </w:r>
          </w:p>
        </w:tc>
      </w:tr>
      <w:tr w:rsidR="000513CD" w:rsidRPr="001A69B5" w14:paraId="1DB227C9" w14:textId="77777777" w:rsidTr="00A77DBE">
        <w:trPr>
          <w:trHeight w:val="340"/>
        </w:trPr>
        <w:tc>
          <w:tcPr>
            <w:tcW w:w="680" w:type="dxa"/>
          </w:tcPr>
          <w:p w14:paraId="37D646B0" w14:textId="77777777" w:rsidR="000513CD" w:rsidRPr="001A69B5" w:rsidRDefault="000513CD" w:rsidP="001A69B5"/>
        </w:tc>
        <w:tc>
          <w:tcPr>
            <w:tcW w:w="680" w:type="dxa"/>
          </w:tcPr>
          <w:p w14:paraId="3262A9BA" w14:textId="77777777" w:rsidR="000513CD" w:rsidRPr="001A69B5" w:rsidRDefault="000513CD" w:rsidP="001A69B5"/>
        </w:tc>
        <w:tc>
          <w:tcPr>
            <w:tcW w:w="5020" w:type="dxa"/>
          </w:tcPr>
          <w:p w14:paraId="0E161712" w14:textId="77777777" w:rsidR="000513CD" w:rsidRPr="001A69B5" w:rsidRDefault="0009509B" w:rsidP="001A69B5">
            <w:r w:rsidRPr="001A69B5">
              <w:t xml:space="preserve">Sum Integrering og </w:t>
            </w:r>
            <w:proofErr w:type="spellStart"/>
            <w:r w:rsidRPr="001A69B5">
              <w:t>mangfald</w:t>
            </w:r>
            <w:proofErr w:type="spellEnd"/>
          </w:p>
        </w:tc>
        <w:tc>
          <w:tcPr>
            <w:tcW w:w="1580" w:type="dxa"/>
          </w:tcPr>
          <w:p w14:paraId="007FC07F" w14:textId="77777777" w:rsidR="000513CD" w:rsidRPr="001A69B5" w:rsidRDefault="000513CD" w:rsidP="001A69B5"/>
        </w:tc>
        <w:tc>
          <w:tcPr>
            <w:tcW w:w="1580" w:type="dxa"/>
          </w:tcPr>
          <w:p w14:paraId="40086908" w14:textId="77777777" w:rsidR="000513CD" w:rsidRPr="001A69B5" w:rsidRDefault="0009509B" w:rsidP="001A69B5">
            <w:r w:rsidRPr="001A69B5">
              <w:t>36 426 000</w:t>
            </w:r>
          </w:p>
        </w:tc>
      </w:tr>
      <w:tr w:rsidR="000513CD" w:rsidRPr="001A69B5" w14:paraId="451B6798" w14:textId="77777777" w:rsidTr="00A77DBE">
        <w:trPr>
          <w:trHeight w:val="340"/>
        </w:trPr>
        <w:tc>
          <w:tcPr>
            <w:tcW w:w="9540" w:type="dxa"/>
            <w:gridSpan w:val="5"/>
          </w:tcPr>
          <w:p w14:paraId="56ACFAB9" w14:textId="77777777" w:rsidR="000513CD" w:rsidRPr="001A69B5" w:rsidRDefault="0009509B" w:rsidP="001A69B5">
            <w:proofErr w:type="spellStart"/>
            <w:r w:rsidRPr="001A69B5">
              <w:t>Statsbankane</w:t>
            </w:r>
            <w:proofErr w:type="spellEnd"/>
          </w:p>
        </w:tc>
      </w:tr>
      <w:tr w:rsidR="000513CD" w:rsidRPr="001A69B5" w14:paraId="15972BAC" w14:textId="77777777" w:rsidTr="00A77DBE">
        <w:trPr>
          <w:trHeight w:val="340"/>
        </w:trPr>
        <w:tc>
          <w:tcPr>
            <w:tcW w:w="680" w:type="dxa"/>
          </w:tcPr>
          <w:p w14:paraId="47620AA2" w14:textId="77777777" w:rsidR="000513CD" w:rsidRPr="001A69B5" w:rsidRDefault="0009509B" w:rsidP="001A69B5">
            <w:r w:rsidRPr="001A69B5">
              <w:t>5310</w:t>
            </w:r>
          </w:p>
        </w:tc>
        <w:tc>
          <w:tcPr>
            <w:tcW w:w="680" w:type="dxa"/>
          </w:tcPr>
          <w:p w14:paraId="173ECF95" w14:textId="77777777" w:rsidR="000513CD" w:rsidRPr="001A69B5" w:rsidRDefault="000513CD" w:rsidP="001A69B5"/>
        </w:tc>
        <w:tc>
          <w:tcPr>
            <w:tcW w:w="5020" w:type="dxa"/>
          </w:tcPr>
          <w:p w14:paraId="5FAE3BBA" w14:textId="77777777" w:rsidR="000513CD" w:rsidRPr="001A69B5" w:rsidRDefault="0009509B" w:rsidP="001A69B5">
            <w:r w:rsidRPr="001A69B5">
              <w:t>Statens lånekasse for utdanning</w:t>
            </w:r>
          </w:p>
        </w:tc>
        <w:tc>
          <w:tcPr>
            <w:tcW w:w="1580" w:type="dxa"/>
          </w:tcPr>
          <w:p w14:paraId="3A363C0B" w14:textId="77777777" w:rsidR="000513CD" w:rsidRPr="001A69B5" w:rsidRDefault="000513CD" w:rsidP="001A69B5"/>
        </w:tc>
        <w:tc>
          <w:tcPr>
            <w:tcW w:w="1580" w:type="dxa"/>
          </w:tcPr>
          <w:p w14:paraId="4DAA33EF" w14:textId="77777777" w:rsidR="000513CD" w:rsidRPr="001A69B5" w:rsidRDefault="000513CD" w:rsidP="001A69B5"/>
        </w:tc>
      </w:tr>
      <w:tr w:rsidR="000513CD" w:rsidRPr="001A69B5" w14:paraId="6EC6F5A3" w14:textId="77777777" w:rsidTr="00A77DBE">
        <w:trPr>
          <w:trHeight w:val="340"/>
        </w:trPr>
        <w:tc>
          <w:tcPr>
            <w:tcW w:w="680" w:type="dxa"/>
          </w:tcPr>
          <w:p w14:paraId="637322C6" w14:textId="77777777" w:rsidR="000513CD" w:rsidRPr="001A69B5" w:rsidRDefault="000513CD" w:rsidP="001A69B5"/>
        </w:tc>
        <w:tc>
          <w:tcPr>
            <w:tcW w:w="680" w:type="dxa"/>
          </w:tcPr>
          <w:p w14:paraId="5309F619" w14:textId="77777777" w:rsidR="000513CD" w:rsidRPr="001A69B5" w:rsidRDefault="0009509B" w:rsidP="001A69B5">
            <w:r w:rsidRPr="001A69B5">
              <w:t>04</w:t>
            </w:r>
          </w:p>
        </w:tc>
        <w:tc>
          <w:tcPr>
            <w:tcW w:w="5020" w:type="dxa"/>
          </w:tcPr>
          <w:p w14:paraId="4032F3B3" w14:textId="77777777" w:rsidR="000513CD" w:rsidRPr="001A69B5" w:rsidRDefault="0009509B" w:rsidP="001A69B5">
            <w:r w:rsidRPr="001A69B5">
              <w:t>Refusjon av ODA-</w:t>
            </w:r>
            <w:proofErr w:type="spellStart"/>
            <w:r w:rsidRPr="001A69B5">
              <w:t>godkjende</w:t>
            </w:r>
            <w:proofErr w:type="spellEnd"/>
            <w:r w:rsidRPr="001A69B5">
              <w:t xml:space="preserve"> utgifter</w:t>
            </w:r>
          </w:p>
        </w:tc>
        <w:tc>
          <w:tcPr>
            <w:tcW w:w="1580" w:type="dxa"/>
          </w:tcPr>
          <w:p w14:paraId="7DBBF2F7" w14:textId="77777777" w:rsidR="000513CD" w:rsidRPr="001A69B5" w:rsidRDefault="0009509B" w:rsidP="001A69B5">
            <w:r w:rsidRPr="001A69B5">
              <w:t>6 300 000</w:t>
            </w:r>
          </w:p>
        </w:tc>
        <w:tc>
          <w:tcPr>
            <w:tcW w:w="1580" w:type="dxa"/>
          </w:tcPr>
          <w:p w14:paraId="2E64DEE0" w14:textId="77777777" w:rsidR="000513CD" w:rsidRPr="001A69B5" w:rsidRDefault="000513CD" w:rsidP="001A69B5"/>
        </w:tc>
      </w:tr>
      <w:tr w:rsidR="000513CD" w:rsidRPr="001A69B5" w14:paraId="2040DC84" w14:textId="77777777" w:rsidTr="00A77DBE">
        <w:trPr>
          <w:trHeight w:val="340"/>
        </w:trPr>
        <w:tc>
          <w:tcPr>
            <w:tcW w:w="680" w:type="dxa"/>
          </w:tcPr>
          <w:p w14:paraId="61CA6C3E" w14:textId="77777777" w:rsidR="000513CD" w:rsidRPr="001A69B5" w:rsidRDefault="000513CD" w:rsidP="001A69B5"/>
        </w:tc>
        <w:tc>
          <w:tcPr>
            <w:tcW w:w="680" w:type="dxa"/>
          </w:tcPr>
          <w:p w14:paraId="2DA77472" w14:textId="77777777" w:rsidR="000513CD" w:rsidRPr="001A69B5" w:rsidRDefault="0009509B" w:rsidP="001A69B5">
            <w:r w:rsidRPr="001A69B5">
              <w:t>29</w:t>
            </w:r>
          </w:p>
        </w:tc>
        <w:tc>
          <w:tcPr>
            <w:tcW w:w="5020" w:type="dxa"/>
          </w:tcPr>
          <w:p w14:paraId="0C2AFECD" w14:textId="77777777" w:rsidR="000513CD" w:rsidRPr="001A69B5" w:rsidRDefault="0009509B" w:rsidP="001A69B5">
            <w:r w:rsidRPr="001A69B5">
              <w:t>Termingebyr</w:t>
            </w:r>
          </w:p>
        </w:tc>
        <w:tc>
          <w:tcPr>
            <w:tcW w:w="1580" w:type="dxa"/>
          </w:tcPr>
          <w:p w14:paraId="687DB997" w14:textId="77777777" w:rsidR="000513CD" w:rsidRPr="001A69B5" w:rsidRDefault="0009509B" w:rsidP="001A69B5">
            <w:r w:rsidRPr="001A69B5">
              <w:t>1 161 000</w:t>
            </w:r>
          </w:p>
        </w:tc>
        <w:tc>
          <w:tcPr>
            <w:tcW w:w="1580" w:type="dxa"/>
          </w:tcPr>
          <w:p w14:paraId="3A45BBC2" w14:textId="77777777" w:rsidR="000513CD" w:rsidRPr="001A69B5" w:rsidRDefault="000513CD" w:rsidP="001A69B5"/>
        </w:tc>
      </w:tr>
      <w:tr w:rsidR="000513CD" w:rsidRPr="001A69B5" w14:paraId="360795D5" w14:textId="77777777" w:rsidTr="00A77DBE">
        <w:trPr>
          <w:trHeight w:val="340"/>
        </w:trPr>
        <w:tc>
          <w:tcPr>
            <w:tcW w:w="680" w:type="dxa"/>
          </w:tcPr>
          <w:p w14:paraId="73588207" w14:textId="77777777" w:rsidR="000513CD" w:rsidRPr="001A69B5" w:rsidRDefault="000513CD" w:rsidP="001A69B5"/>
        </w:tc>
        <w:tc>
          <w:tcPr>
            <w:tcW w:w="680" w:type="dxa"/>
          </w:tcPr>
          <w:p w14:paraId="25812AB9" w14:textId="77777777" w:rsidR="000513CD" w:rsidRPr="001A69B5" w:rsidRDefault="0009509B" w:rsidP="001A69B5">
            <w:r w:rsidRPr="001A69B5">
              <w:t>89</w:t>
            </w:r>
          </w:p>
        </w:tc>
        <w:tc>
          <w:tcPr>
            <w:tcW w:w="5020" w:type="dxa"/>
          </w:tcPr>
          <w:p w14:paraId="6750CF80" w14:textId="77777777" w:rsidR="000513CD" w:rsidRPr="001A69B5" w:rsidRDefault="0009509B" w:rsidP="001A69B5">
            <w:r w:rsidRPr="001A69B5">
              <w:t>Purregebyr</w:t>
            </w:r>
          </w:p>
        </w:tc>
        <w:tc>
          <w:tcPr>
            <w:tcW w:w="1580" w:type="dxa"/>
          </w:tcPr>
          <w:p w14:paraId="2235489A" w14:textId="77777777" w:rsidR="000513CD" w:rsidRPr="001A69B5" w:rsidRDefault="0009509B" w:rsidP="001A69B5">
            <w:r w:rsidRPr="001A69B5">
              <w:t>92 913 000</w:t>
            </w:r>
          </w:p>
        </w:tc>
        <w:tc>
          <w:tcPr>
            <w:tcW w:w="1580" w:type="dxa"/>
          </w:tcPr>
          <w:p w14:paraId="712F1362" w14:textId="77777777" w:rsidR="000513CD" w:rsidRPr="001A69B5" w:rsidRDefault="000513CD" w:rsidP="001A69B5"/>
        </w:tc>
      </w:tr>
      <w:tr w:rsidR="000513CD" w:rsidRPr="001A69B5" w14:paraId="6EDCE62A" w14:textId="77777777" w:rsidTr="00A77DBE">
        <w:trPr>
          <w:trHeight w:val="340"/>
        </w:trPr>
        <w:tc>
          <w:tcPr>
            <w:tcW w:w="680" w:type="dxa"/>
          </w:tcPr>
          <w:p w14:paraId="5C0BD056" w14:textId="77777777" w:rsidR="000513CD" w:rsidRPr="001A69B5" w:rsidRDefault="000513CD" w:rsidP="001A69B5"/>
        </w:tc>
        <w:tc>
          <w:tcPr>
            <w:tcW w:w="680" w:type="dxa"/>
          </w:tcPr>
          <w:p w14:paraId="4C4469C7" w14:textId="77777777" w:rsidR="000513CD" w:rsidRPr="001A69B5" w:rsidRDefault="0009509B" w:rsidP="001A69B5">
            <w:r w:rsidRPr="001A69B5">
              <w:t>90</w:t>
            </w:r>
          </w:p>
        </w:tc>
        <w:tc>
          <w:tcPr>
            <w:tcW w:w="5020" w:type="dxa"/>
          </w:tcPr>
          <w:p w14:paraId="779ADEC4" w14:textId="77777777" w:rsidR="000513CD" w:rsidRPr="001A69B5" w:rsidRDefault="0009509B" w:rsidP="001A69B5">
            <w:r w:rsidRPr="001A69B5">
              <w:t>Redusert lån og rentegjeld</w:t>
            </w:r>
          </w:p>
        </w:tc>
        <w:tc>
          <w:tcPr>
            <w:tcW w:w="1580" w:type="dxa"/>
          </w:tcPr>
          <w:p w14:paraId="0B60FF7D" w14:textId="77777777" w:rsidR="000513CD" w:rsidRPr="001A69B5" w:rsidRDefault="0009509B" w:rsidP="001A69B5">
            <w:r w:rsidRPr="001A69B5">
              <w:t>12 806 848 000</w:t>
            </w:r>
          </w:p>
        </w:tc>
        <w:tc>
          <w:tcPr>
            <w:tcW w:w="1580" w:type="dxa"/>
          </w:tcPr>
          <w:p w14:paraId="233622AC" w14:textId="77777777" w:rsidR="000513CD" w:rsidRPr="001A69B5" w:rsidRDefault="000513CD" w:rsidP="001A69B5"/>
        </w:tc>
      </w:tr>
      <w:tr w:rsidR="000513CD" w:rsidRPr="001A69B5" w14:paraId="6DBCD82B" w14:textId="77777777" w:rsidTr="00A77DBE">
        <w:trPr>
          <w:trHeight w:val="340"/>
        </w:trPr>
        <w:tc>
          <w:tcPr>
            <w:tcW w:w="680" w:type="dxa"/>
          </w:tcPr>
          <w:p w14:paraId="2B76D69D" w14:textId="77777777" w:rsidR="000513CD" w:rsidRPr="001A69B5" w:rsidRDefault="000513CD" w:rsidP="001A69B5"/>
        </w:tc>
        <w:tc>
          <w:tcPr>
            <w:tcW w:w="680" w:type="dxa"/>
          </w:tcPr>
          <w:p w14:paraId="09141A88" w14:textId="77777777" w:rsidR="000513CD" w:rsidRPr="001A69B5" w:rsidRDefault="0009509B" w:rsidP="001A69B5">
            <w:r w:rsidRPr="001A69B5">
              <w:t>93</w:t>
            </w:r>
          </w:p>
        </w:tc>
        <w:tc>
          <w:tcPr>
            <w:tcW w:w="5020" w:type="dxa"/>
          </w:tcPr>
          <w:p w14:paraId="634A908C" w14:textId="77777777" w:rsidR="000513CD" w:rsidRPr="001A69B5" w:rsidRDefault="0009509B" w:rsidP="001A69B5">
            <w:proofErr w:type="spellStart"/>
            <w:r w:rsidRPr="001A69B5">
              <w:t>Omgjering</w:t>
            </w:r>
            <w:proofErr w:type="spellEnd"/>
            <w:r w:rsidRPr="001A69B5">
              <w:t xml:space="preserve"> av utdanningslån til stipend</w:t>
            </w:r>
          </w:p>
        </w:tc>
        <w:tc>
          <w:tcPr>
            <w:tcW w:w="1580" w:type="dxa"/>
          </w:tcPr>
          <w:p w14:paraId="3E982D17" w14:textId="77777777" w:rsidR="000513CD" w:rsidRPr="001A69B5" w:rsidRDefault="0009509B" w:rsidP="001A69B5">
            <w:r w:rsidRPr="001A69B5">
              <w:t>7 284 547 000</w:t>
            </w:r>
          </w:p>
        </w:tc>
        <w:tc>
          <w:tcPr>
            <w:tcW w:w="1580" w:type="dxa"/>
          </w:tcPr>
          <w:p w14:paraId="6F06AA36" w14:textId="77777777" w:rsidR="000513CD" w:rsidRPr="001A69B5" w:rsidRDefault="0009509B" w:rsidP="001A69B5">
            <w:r w:rsidRPr="001A69B5">
              <w:t>20 191 769 000</w:t>
            </w:r>
          </w:p>
        </w:tc>
      </w:tr>
      <w:tr w:rsidR="000513CD" w:rsidRPr="001A69B5" w14:paraId="30D002D0" w14:textId="77777777" w:rsidTr="00A77DBE">
        <w:trPr>
          <w:trHeight w:val="340"/>
        </w:trPr>
        <w:tc>
          <w:tcPr>
            <w:tcW w:w="680" w:type="dxa"/>
          </w:tcPr>
          <w:p w14:paraId="00BDE1E3" w14:textId="77777777" w:rsidR="000513CD" w:rsidRPr="001A69B5" w:rsidRDefault="0009509B" w:rsidP="001A69B5">
            <w:r w:rsidRPr="001A69B5">
              <w:t>5617</w:t>
            </w:r>
          </w:p>
        </w:tc>
        <w:tc>
          <w:tcPr>
            <w:tcW w:w="680" w:type="dxa"/>
          </w:tcPr>
          <w:p w14:paraId="0F8F631C" w14:textId="77777777" w:rsidR="000513CD" w:rsidRPr="001A69B5" w:rsidRDefault="000513CD" w:rsidP="001A69B5"/>
        </w:tc>
        <w:tc>
          <w:tcPr>
            <w:tcW w:w="5020" w:type="dxa"/>
          </w:tcPr>
          <w:p w14:paraId="0AD9F202" w14:textId="77777777" w:rsidR="000513CD" w:rsidRPr="001A69B5" w:rsidRDefault="0009509B" w:rsidP="001A69B5">
            <w:r w:rsidRPr="001A69B5">
              <w:t xml:space="preserve">Renter </w:t>
            </w:r>
            <w:proofErr w:type="spellStart"/>
            <w:r w:rsidRPr="001A69B5">
              <w:t>frå</w:t>
            </w:r>
            <w:proofErr w:type="spellEnd"/>
            <w:r w:rsidRPr="001A69B5">
              <w:t xml:space="preserve"> Statens lånekasse for utdanning</w:t>
            </w:r>
          </w:p>
        </w:tc>
        <w:tc>
          <w:tcPr>
            <w:tcW w:w="1580" w:type="dxa"/>
          </w:tcPr>
          <w:p w14:paraId="6625E49E" w14:textId="77777777" w:rsidR="000513CD" w:rsidRPr="001A69B5" w:rsidRDefault="000513CD" w:rsidP="001A69B5"/>
        </w:tc>
        <w:tc>
          <w:tcPr>
            <w:tcW w:w="1580" w:type="dxa"/>
          </w:tcPr>
          <w:p w14:paraId="56C07832" w14:textId="77777777" w:rsidR="000513CD" w:rsidRPr="001A69B5" w:rsidRDefault="000513CD" w:rsidP="001A69B5"/>
        </w:tc>
      </w:tr>
      <w:tr w:rsidR="000513CD" w:rsidRPr="001A69B5" w14:paraId="0CFFAF1E" w14:textId="77777777" w:rsidTr="00A77DBE">
        <w:trPr>
          <w:trHeight w:val="340"/>
        </w:trPr>
        <w:tc>
          <w:tcPr>
            <w:tcW w:w="680" w:type="dxa"/>
          </w:tcPr>
          <w:p w14:paraId="3708A793" w14:textId="77777777" w:rsidR="000513CD" w:rsidRPr="001A69B5" w:rsidRDefault="000513CD" w:rsidP="001A69B5"/>
        </w:tc>
        <w:tc>
          <w:tcPr>
            <w:tcW w:w="680" w:type="dxa"/>
          </w:tcPr>
          <w:p w14:paraId="62118D37" w14:textId="77777777" w:rsidR="000513CD" w:rsidRPr="001A69B5" w:rsidRDefault="0009509B" w:rsidP="001A69B5">
            <w:r w:rsidRPr="001A69B5">
              <w:t>80</w:t>
            </w:r>
          </w:p>
        </w:tc>
        <w:tc>
          <w:tcPr>
            <w:tcW w:w="5020" w:type="dxa"/>
          </w:tcPr>
          <w:p w14:paraId="56635683" w14:textId="77777777" w:rsidR="000513CD" w:rsidRPr="001A69B5" w:rsidRDefault="0009509B" w:rsidP="001A69B5">
            <w:r w:rsidRPr="001A69B5">
              <w:t>Renter</w:t>
            </w:r>
          </w:p>
        </w:tc>
        <w:tc>
          <w:tcPr>
            <w:tcW w:w="1580" w:type="dxa"/>
          </w:tcPr>
          <w:p w14:paraId="3BFAD022" w14:textId="77777777" w:rsidR="000513CD" w:rsidRPr="001A69B5" w:rsidRDefault="0009509B" w:rsidP="001A69B5">
            <w:r w:rsidRPr="001A69B5">
              <w:t>4 795 109 000</w:t>
            </w:r>
          </w:p>
        </w:tc>
        <w:tc>
          <w:tcPr>
            <w:tcW w:w="1580" w:type="dxa"/>
          </w:tcPr>
          <w:p w14:paraId="200F7B73" w14:textId="77777777" w:rsidR="000513CD" w:rsidRPr="001A69B5" w:rsidRDefault="0009509B" w:rsidP="001A69B5">
            <w:r w:rsidRPr="001A69B5">
              <w:t>4 795 109 000</w:t>
            </w:r>
          </w:p>
        </w:tc>
      </w:tr>
      <w:tr w:rsidR="000513CD" w:rsidRPr="001A69B5" w14:paraId="52602F58" w14:textId="77777777" w:rsidTr="00A77DBE">
        <w:trPr>
          <w:trHeight w:val="340"/>
        </w:trPr>
        <w:tc>
          <w:tcPr>
            <w:tcW w:w="680" w:type="dxa"/>
          </w:tcPr>
          <w:p w14:paraId="47EDB830" w14:textId="77777777" w:rsidR="000513CD" w:rsidRPr="001A69B5" w:rsidRDefault="000513CD" w:rsidP="001A69B5"/>
        </w:tc>
        <w:tc>
          <w:tcPr>
            <w:tcW w:w="680" w:type="dxa"/>
          </w:tcPr>
          <w:p w14:paraId="05BFDC50" w14:textId="77777777" w:rsidR="000513CD" w:rsidRPr="001A69B5" w:rsidRDefault="000513CD" w:rsidP="001A69B5"/>
        </w:tc>
        <w:tc>
          <w:tcPr>
            <w:tcW w:w="5020" w:type="dxa"/>
          </w:tcPr>
          <w:p w14:paraId="2C73987E" w14:textId="77777777" w:rsidR="000513CD" w:rsidRPr="001A69B5" w:rsidRDefault="0009509B" w:rsidP="001A69B5">
            <w:r w:rsidRPr="001A69B5">
              <w:t xml:space="preserve">Sum </w:t>
            </w:r>
            <w:proofErr w:type="spellStart"/>
            <w:r w:rsidRPr="001A69B5">
              <w:t>Statsbankane</w:t>
            </w:r>
            <w:proofErr w:type="spellEnd"/>
          </w:p>
        </w:tc>
        <w:tc>
          <w:tcPr>
            <w:tcW w:w="1580" w:type="dxa"/>
          </w:tcPr>
          <w:p w14:paraId="69ADF2C9" w14:textId="77777777" w:rsidR="000513CD" w:rsidRPr="001A69B5" w:rsidRDefault="000513CD" w:rsidP="001A69B5"/>
        </w:tc>
        <w:tc>
          <w:tcPr>
            <w:tcW w:w="1580" w:type="dxa"/>
          </w:tcPr>
          <w:p w14:paraId="51480121" w14:textId="77777777" w:rsidR="000513CD" w:rsidRPr="001A69B5" w:rsidRDefault="0009509B" w:rsidP="001A69B5">
            <w:r w:rsidRPr="001A69B5">
              <w:t>24 986 878 000</w:t>
            </w:r>
          </w:p>
        </w:tc>
      </w:tr>
      <w:tr w:rsidR="000513CD" w:rsidRPr="001A69B5" w14:paraId="52949263" w14:textId="77777777" w:rsidTr="00A77DBE">
        <w:trPr>
          <w:trHeight w:val="340"/>
        </w:trPr>
        <w:tc>
          <w:tcPr>
            <w:tcW w:w="680" w:type="dxa"/>
          </w:tcPr>
          <w:p w14:paraId="4F05336F" w14:textId="77777777" w:rsidR="000513CD" w:rsidRPr="001A69B5" w:rsidRDefault="000513CD" w:rsidP="001A69B5"/>
        </w:tc>
        <w:tc>
          <w:tcPr>
            <w:tcW w:w="680" w:type="dxa"/>
          </w:tcPr>
          <w:p w14:paraId="15931BD1" w14:textId="77777777" w:rsidR="000513CD" w:rsidRPr="001A69B5" w:rsidRDefault="000513CD" w:rsidP="001A69B5"/>
        </w:tc>
        <w:tc>
          <w:tcPr>
            <w:tcW w:w="5020" w:type="dxa"/>
          </w:tcPr>
          <w:p w14:paraId="479EE962" w14:textId="77777777" w:rsidR="000513CD" w:rsidRPr="001A69B5" w:rsidRDefault="0009509B" w:rsidP="001A69B5">
            <w:r w:rsidRPr="001A69B5">
              <w:t>Sum departementets inntekter</w:t>
            </w:r>
          </w:p>
        </w:tc>
        <w:tc>
          <w:tcPr>
            <w:tcW w:w="1580" w:type="dxa"/>
          </w:tcPr>
          <w:p w14:paraId="366C20E1" w14:textId="77777777" w:rsidR="000513CD" w:rsidRPr="001A69B5" w:rsidRDefault="000513CD" w:rsidP="001A69B5"/>
        </w:tc>
        <w:tc>
          <w:tcPr>
            <w:tcW w:w="1580" w:type="dxa"/>
          </w:tcPr>
          <w:p w14:paraId="6D362E21" w14:textId="77777777" w:rsidR="000513CD" w:rsidRPr="001A69B5" w:rsidRDefault="0009509B" w:rsidP="001A69B5">
            <w:r w:rsidRPr="001A69B5">
              <w:t>25 124 012 000</w:t>
            </w:r>
          </w:p>
        </w:tc>
      </w:tr>
    </w:tbl>
    <w:p w14:paraId="043D6A2B" w14:textId="77777777" w:rsidR="000513CD" w:rsidRPr="001A69B5" w:rsidRDefault="0009509B" w:rsidP="001A69B5">
      <w:pPr>
        <w:pStyle w:val="Fullmakttit"/>
      </w:pPr>
      <w:r w:rsidRPr="001A69B5">
        <w:t xml:space="preserve">Fullmakt til å overskride gitte </w:t>
      </w:r>
      <w:proofErr w:type="spellStart"/>
      <w:r w:rsidRPr="001A69B5">
        <w:t>løyvingar</w:t>
      </w:r>
      <w:proofErr w:type="spellEnd"/>
    </w:p>
    <w:p w14:paraId="431EA18D" w14:textId="77777777" w:rsidR="000513CD" w:rsidRPr="001A69B5" w:rsidRDefault="0009509B" w:rsidP="001A69B5">
      <w:pPr>
        <w:pStyle w:val="a-vedtak-del"/>
      </w:pPr>
      <w:r w:rsidRPr="001A69B5">
        <w:t>II</w:t>
      </w:r>
    </w:p>
    <w:p w14:paraId="09288554" w14:textId="77777777" w:rsidR="000513CD" w:rsidRPr="001A69B5" w:rsidRDefault="0009509B" w:rsidP="001A69B5">
      <w:pPr>
        <w:pStyle w:val="a-vedtak-tekst"/>
      </w:pPr>
      <w:proofErr w:type="spellStart"/>
      <w:r w:rsidRPr="001A69B5">
        <w:t>Meirinntektsfullmakter</w:t>
      </w:r>
      <w:proofErr w:type="spellEnd"/>
    </w:p>
    <w:p w14:paraId="728F9897" w14:textId="77777777" w:rsidR="000513CD" w:rsidRPr="001A69B5" w:rsidRDefault="0009509B" w:rsidP="001A69B5">
      <w:r w:rsidRPr="001A69B5">
        <w:t>Stortinget samtykker i at Kunnskapsdepartementet i 2022 kan</w:t>
      </w:r>
    </w:p>
    <w:p w14:paraId="09DDD816" w14:textId="77777777" w:rsidR="000513CD" w:rsidRPr="001A69B5" w:rsidRDefault="0009509B" w:rsidP="001A69B5">
      <w:pPr>
        <w:pStyle w:val="friliste"/>
      </w:pPr>
      <w:r w:rsidRPr="001A69B5">
        <w:t>1.</w:t>
      </w:r>
    </w:p>
    <w:p w14:paraId="1EB787F4" w14:textId="77777777" w:rsidR="000513CD" w:rsidRPr="001A69B5" w:rsidRDefault="0009509B" w:rsidP="001A69B5">
      <w:pPr>
        <w:pStyle w:val="Tabellnavn"/>
      </w:pPr>
      <w:r w:rsidRPr="001A69B5">
        <w:t>02N1xx2</w:t>
      </w:r>
    </w:p>
    <w:tbl>
      <w:tblPr>
        <w:tblStyle w:val="StandardTabell"/>
        <w:tblW w:w="0" w:type="auto"/>
        <w:tblLayout w:type="fixed"/>
        <w:tblLook w:val="04A0" w:firstRow="1" w:lastRow="0" w:firstColumn="1" w:lastColumn="0" w:noHBand="0" w:noVBand="1"/>
      </w:tblPr>
      <w:tblGrid>
        <w:gridCol w:w="4640"/>
        <w:gridCol w:w="4620"/>
      </w:tblGrid>
      <w:tr w:rsidR="000513CD" w:rsidRPr="001A69B5" w14:paraId="32953D8E" w14:textId="77777777" w:rsidTr="00A77DBE">
        <w:trPr>
          <w:trHeight w:val="360"/>
        </w:trPr>
        <w:tc>
          <w:tcPr>
            <w:tcW w:w="4640" w:type="dxa"/>
          </w:tcPr>
          <w:p w14:paraId="01E76BD1" w14:textId="77777777" w:rsidR="000513CD" w:rsidRPr="001A69B5" w:rsidRDefault="0009509B" w:rsidP="001A69B5">
            <w:r w:rsidRPr="001A69B5">
              <w:t>overskride løyvinga på</w:t>
            </w:r>
          </w:p>
        </w:tc>
        <w:tc>
          <w:tcPr>
            <w:tcW w:w="4620" w:type="dxa"/>
          </w:tcPr>
          <w:p w14:paraId="261FF20A" w14:textId="77777777" w:rsidR="000513CD" w:rsidRPr="001A69B5" w:rsidRDefault="0009509B" w:rsidP="001A69B5">
            <w:r w:rsidRPr="001A69B5">
              <w:t xml:space="preserve">mot </w:t>
            </w:r>
            <w:proofErr w:type="spellStart"/>
            <w:r w:rsidRPr="001A69B5">
              <w:t>tilsvarande</w:t>
            </w:r>
            <w:proofErr w:type="spellEnd"/>
            <w:r w:rsidRPr="001A69B5">
              <w:t xml:space="preserve"> </w:t>
            </w:r>
            <w:proofErr w:type="spellStart"/>
            <w:r w:rsidRPr="001A69B5">
              <w:t>meirinntekter</w:t>
            </w:r>
            <w:proofErr w:type="spellEnd"/>
            <w:r w:rsidRPr="001A69B5">
              <w:t xml:space="preserve"> under</w:t>
            </w:r>
          </w:p>
        </w:tc>
      </w:tr>
      <w:tr w:rsidR="000513CD" w:rsidRPr="001A69B5" w14:paraId="726D5160" w14:textId="77777777" w:rsidTr="00A77DBE">
        <w:trPr>
          <w:trHeight w:val="380"/>
        </w:trPr>
        <w:tc>
          <w:tcPr>
            <w:tcW w:w="4640" w:type="dxa"/>
          </w:tcPr>
          <w:p w14:paraId="22674BDA" w14:textId="77777777" w:rsidR="000513CD" w:rsidRPr="001A69B5" w:rsidRDefault="0009509B" w:rsidP="001A69B5">
            <w:r w:rsidRPr="001A69B5">
              <w:t>Kap. 200, post 01</w:t>
            </w:r>
          </w:p>
        </w:tc>
        <w:tc>
          <w:tcPr>
            <w:tcW w:w="4620" w:type="dxa"/>
          </w:tcPr>
          <w:p w14:paraId="6FD5A6CF" w14:textId="77777777" w:rsidR="000513CD" w:rsidRPr="001A69B5" w:rsidRDefault="0009509B" w:rsidP="001A69B5">
            <w:r w:rsidRPr="001A69B5">
              <w:t>Kap. 3200, post 02</w:t>
            </w:r>
          </w:p>
        </w:tc>
      </w:tr>
      <w:tr w:rsidR="000513CD" w:rsidRPr="001A69B5" w14:paraId="3453BF02" w14:textId="77777777" w:rsidTr="00A77DBE">
        <w:trPr>
          <w:trHeight w:val="380"/>
        </w:trPr>
        <w:tc>
          <w:tcPr>
            <w:tcW w:w="4640" w:type="dxa"/>
          </w:tcPr>
          <w:p w14:paraId="66D7CB94" w14:textId="77777777" w:rsidR="000513CD" w:rsidRPr="001A69B5" w:rsidRDefault="0009509B" w:rsidP="001A69B5">
            <w:r w:rsidRPr="001A69B5">
              <w:t>Kap. 220, post 01</w:t>
            </w:r>
          </w:p>
        </w:tc>
        <w:tc>
          <w:tcPr>
            <w:tcW w:w="4620" w:type="dxa"/>
          </w:tcPr>
          <w:p w14:paraId="7FA9E8C5" w14:textId="77777777" w:rsidR="000513CD" w:rsidRPr="001A69B5" w:rsidRDefault="0009509B" w:rsidP="001A69B5">
            <w:r w:rsidRPr="001A69B5">
              <w:t xml:space="preserve">Kap. 3220, post 02 </w:t>
            </w:r>
          </w:p>
        </w:tc>
      </w:tr>
      <w:tr w:rsidR="000513CD" w:rsidRPr="001A69B5" w14:paraId="7CC44448" w14:textId="77777777" w:rsidTr="00A77DBE">
        <w:trPr>
          <w:trHeight w:val="380"/>
        </w:trPr>
        <w:tc>
          <w:tcPr>
            <w:tcW w:w="4640" w:type="dxa"/>
          </w:tcPr>
          <w:p w14:paraId="0BD389DE" w14:textId="77777777" w:rsidR="000513CD" w:rsidRPr="001A69B5" w:rsidRDefault="0009509B" w:rsidP="001A69B5">
            <w:r w:rsidRPr="001A69B5">
              <w:t>Kap. 222, post 01</w:t>
            </w:r>
          </w:p>
        </w:tc>
        <w:tc>
          <w:tcPr>
            <w:tcW w:w="4620" w:type="dxa"/>
          </w:tcPr>
          <w:p w14:paraId="4D5CD0D4" w14:textId="77777777" w:rsidR="000513CD" w:rsidRPr="001A69B5" w:rsidRDefault="0009509B" w:rsidP="001A69B5">
            <w:r w:rsidRPr="001A69B5">
              <w:t>Kap. 3222, post 02</w:t>
            </w:r>
          </w:p>
        </w:tc>
      </w:tr>
      <w:tr w:rsidR="000513CD" w:rsidRPr="001A69B5" w14:paraId="1C5FD7DF" w14:textId="77777777" w:rsidTr="00A77DBE">
        <w:trPr>
          <w:trHeight w:val="380"/>
        </w:trPr>
        <w:tc>
          <w:tcPr>
            <w:tcW w:w="4640" w:type="dxa"/>
          </w:tcPr>
          <w:p w14:paraId="107C743F" w14:textId="77777777" w:rsidR="000513CD" w:rsidRPr="001A69B5" w:rsidRDefault="0009509B" w:rsidP="001A69B5">
            <w:r w:rsidRPr="001A69B5">
              <w:t>Kap. 230, post 01</w:t>
            </w:r>
          </w:p>
        </w:tc>
        <w:tc>
          <w:tcPr>
            <w:tcW w:w="4620" w:type="dxa"/>
          </w:tcPr>
          <w:p w14:paraId="1184528E" w14:textId="77777777" w:rsidR="000513CD" w:rsidRPr="001A69B5" w:rsidRDefault="0009509B" w:rsidP="001A69B5">
            <w:r w:rsidRPr="001A69B5">
              <w:t>Kap. 3230, post 02</w:t>
            </w:r>
          </w:p>
        </w:tc>
      </w:tr>
      <w:tr w:rsidR="000513CD" w:rsidRPr="001A69B5" w14:paraId="1E0337CF" w14:textId="77777777" w:rsidTr="00A77DBE">
        <w:trPr>
          <w:trHeight w:val="380"/>
        </w:trPr>
        <w:tc>
          <w:tcPr>
            <w:tcW w:w="4640" w:type="dxa"/>
          </w:tcPr>
          <w:p w14:paraId="23E94807" w14:textId="77777777" w:rsidR="000513CD" w:rsidRPr="001A69B5" w:rsidRDefault="0009509B" w:rsidP="001A69B5">
            <w:r w:rsidRPr="001A69B5">
              <w:t>Kap. 242, post 01</w:t>
            </w:r>
          </w:p>
        </w:tc>
        <w:tc>
          <w:tcPr>
            <w:tcW w:w="4620" w:type="dxa"/>
          </w:tcPr>
          <w:p w14:paraId="477CE8FE" w14:textId="77777777" w:rsidR="000513CD" w:rsidRPr="001A69B5" w:rsidRDefault="0009509B" w:rsidP="001A69B5">
            <w:r w:rsidRPr="001A69B5">
              <w:t>Kap. 3242, post 02 og 61</w:t>
            </w:r>
          </w:p>
        </w:tc>
      </w:tr>
      <w:tr w:rsidR="000513CD" w:rsidRPr="001A69B5" w14:paraId="0FF2ADA8" w14:textId="77777777" w:rsidTr="00A77DBE">
        <w:trPr>
          <w:trHeight w:val="380"/>
        </w:trPr>
        <w:tc>
          <w:tcPr>
            <w:tcW w:w="4640" w:type="dxa"/>
          </w:tcPr>
          <w:p w14:paraId="7C80CA60" w14:textId="77777777" w:rsidR="000513CD" w:rsidRPr="001A69B5" w:rsidRDefault="0009509B" w:rsidP="001A69B5">
            <w:r w:rsidRPr="001A69B5">
              <w:t>Kap. 256, post 01</w:t>
            </w:r>
          </w:p>
        </w:tc>
        <w:tc>
          <w:tcPr>
            <w:tcW w:w="4620" w:type="dxa"/>
          </w:tcPr>
          <w:p w14:paraId="73E0BE55" w14:textId="77777777" w:rsidR="000513CD" w:rsidRPr="001A69B5" w:rsidRDefault="0009509B" w:rsidP="001A69B5">
            <w:r w:rsidRPr="001A69B5">
              <w:t>Kap. 3256, post 02</w:t>
            </w:r>
          </w:p>
        </w:tc>
      </w:tr>
      <w:tr w:rsidR="000513CD" w:rsidRPr="001A69B5" w14:paraId="53A742E9" w14:textId="77777777" w:rsidTr="00A77DBE">
        <w:trPr>
          <w:trHeight w:val="380"/>
        </w:trPr>
        <w:tc>
          <w:tcPr>
            <w:tcW w:w="4640" w:type="dxa"/>
          </w:tcPr>
          <w:p w14:paraId="6BFCB35C" w14:textId="77777777" w:rsidR="000513CD" w:rsidRPr="001A69B5" w:rsidRDefault="0009509B" w:rsidP="001A69B5">
            <w:r w:rsidRPr="001A69B5">
              <w:t>Kap. 271, post 01</w:t>
            </w:r>
          </w:p>
        </w:tc>
        <w:tc>
          <w:tcPr>
            <w:tcW w:w="4620" w:type="dxa"/>
          </w:tcPr>
          <w:p w14:paraId="5879CC81" w14:textId="77777777" w:rsidR="000513CD" w:rsidRPr="001A69B5" w:rsidRDefault="0009509B" w:rsidP="001A69B5">
            <w:r w:rsidRPr="001A69B5">
              <w:t>Kap. 3271, post 02</w:t>
            </w:r>
          </w:p>
        </w:tc>
      </w:tr>
      <w:tr w:rsidR="000513CD" w:rsidRPr="001A69B5" w14:paraId="5629BC07" w14:textId="77777777" w:rsidTr="00A77DBE">
        <w:trPr>
          <w:trHeight w:val="380"/>
        </w:trPr>
        <w:tc>
          <w:tcPr>
            <w:tcW w:w="4640" w:type="dxa"/>
          </w:tcPr>
          <w:p w14:paraId="52BEBA83" w14:textId="77777777" w:rsidR="000513CD" w:rsidRPr="001A69B5" w:rsidRDefault="0009509B" w:rsidP="001A69B5">
            <w:r w:rsidRPr="001A69B5">
              <w:t>Kap. 290, post 01</w:t>
            </w:r>
          </w:p>
        </w:tc>
        <w:tc>
          <w:tcPr>
            <w:tcW w:w="4620" w:type="dxa"/>
          </w:tcPr>
          <w:p w14:paraId="7A061392" w14:textId="77777777" w:rsidR="000513CD" w:rsidRPr="001A69B5" w:rsidRDefault="0009509B" w:rsidP="001A69B5">
            <w:r w:rsidRPr="001A69B5">
              <w:t>Kap. 3290, post 01</w:t>
            </w:r>
          </w:p>
        </w:tc>
      </w:tr>
    </w:tbl>
    <w:p w14:paraId="3AE51F60" w14:textId="77777777" w:rsidR="000513CD" w:rsidRPr="001A69B5" w:rsidRDefault="0009509B" w:rsidP="001A69B5">
      <w:pPr>
        <w:pStyle w:val="friliste"/>
      </w:pPr>
      <w:r w:rsidRPr="001A69B5">
        <w:tab/>
      </w:r>
      <w:proofErr w:type="spellStart"/>
      <w:r w:rsidRPr="001A69B5">
        <w:t>Meirinntekt</w:t>
      </w:r>
      <w:proofErr w:type="spellEnd"/>
      <w:r w:rsidRPr="001A69B5">
        <w:t xml:space="preserve"> som gir grunnlag for overskriding, skal òg dekke </w:t>
      </w:r>
      <w:proofErr w:type="spellStart"/>
      <w:r w:rsidRPr="001A69B5">
        <w:t>meirverdiavgift</w:t>
      </w:r>
      <w:proofErr w:type="spellEnd"/>
      <w:r w:rsidRPr="001A69B5">
        <w:t xml:space="preserve"> knytt til overskridinga og påverkar derfor òg kap. 1633, post 01 for </w:t>
      </w:r>
      <w:proofErr w:type="spellStart"/>
      <w:r w:rsidRPr="001A69B5">
        <w:t>dei</w:t>
      </w:r>
      <w:proofErr w:type="spellEnd"/>
      <w:r w:rsidRPr="001A69B5">
        <w:t xml:space="preserve"> </w:t>
      </w:r>
      <w:proofErr w:type="spellStart"/>
      <w:r w:rsidRPr="001A69B5">
        <w:t>statlege</w:t>
      </w:r>
      <w:proofErr w:type="spellEnd"/>
      <w:r w:rsidRPr="001A69B5">
        <w:t xml:space="preserve"> forvaltningsorgana som inngår i nettoordninga for </w:t>
      </w:r>
      <w:proofErr w:type="spellStart"/>
      <w:r w:rsidRPr="001A69B5">
        <w:t>meirverdiavgift</w:t>
      </w:r>
      <w:proofErr w:type="spellEnd"/>
      <w:r w:rsidRPr="001A69B5">
        <w:t>.</w:t>
      </w:r>
    </w:p>
    <w:p w14:paraId="02F183C4" w14:textId="77777777" w:rsidR="000513CD" w:rsidRPr="001A69B5" w:rsidRDefault="0009509B" w:rsidP="001A69B5">
      <w:pPr>
        <w:pStyle w:val="Listeavsnitt"/>
      </w:pPr>
      <w:proofErr w:type="spellStart"/>
      <w:r w:rsidRPr="001A69B5">
        <w:t>Meirinntekter</w:t>
      </w:r>
      <w:proofErr w:type="spellEnd"/>
      <w:r w:rsidRPr="001A69B5">
        <w:t xml:space="preserve"> og eventuelle mindreinntekter skal </w:t>
      </w:r>
      <w:proofErr w:type="spellStart"/>
      <w:r w:rsidRPr="001A69B5">
        <w:t>takast</w:t>
      </w:r>
      <w:proofErr w:type="spellEnd"/>
      <w:r w:rsidRPr="001A69B5">
        <w:t xml:space="preserve"> med i </w:t>
      </w:r>
      <w:proofErr w:type="spellStart"/>
      <w:r w:rsidRPr="001A69B5">
        <w:t>berekninga</w:t>
      </w:r>
      <w:proofErr w:type="spellEnd"/>
      <w:r w:rsidRPr="001A69B5">
        <w:t xml:space="preserve"> av overføring av ubrukt løyving til neste år.</w:t>
      </w:r>
    </w:p>
    <w:p w14:paraId="06589A2C" w14:textId="77777777" w:rsidR="000513CD" w:rsidRPr="001A69B5" w:rsidRDefault="0009509B" w:rsidP="001A69B5">
      <w:pPr>
        <w:pStyle w:val="friliste"/>
      </w:pPr>
      <w:r w:rsidRPr="001A69B5">
        <w:t>2.</w:t>
      </w:r>
      <w:r w:rsidRPr="001A69B5">
        <w:tab/>
        <w:t xml:space="preserve">overskride </w:t>
      </w:r>
      <w:proofErr w:type="spellStart"/>
      <w:r w:rsidRPr="001A69B5">
        <w:t>løyvingane</w:t>
      </w:r>
      <w:proofErr w:type="spellEnd"/>
      <w:r w:rsidRPr="001A69B5">
        <w:t xml:space="preserve"> til </w:t>
      </w:r>
      <w:proofErr w:type="spellStart"/>
      <w:r w:rsidRPr="001A69B5">
        <w:t>oppdragsverksemd</w:t>
      </w:r>
      <w:proofErr w:type="spellEnd"/>
      <w:r w:rsidRPr="001A69B5">
        <w:t xml:space="preserve"> på 21-postane mot </w:t>
      </w:r>
      <w:proofErr w:type="spellStart"/>
      <w:r w:rsidRPr="001A69B5">
        <w:t>tilsvarande</w:t>
      </w:r>
      <w:proofErr w:type="spellEnd"/>
      <w:r w:rsidRPr="001A69B5">
        <w:t xml:space="preserve"> </w:t>
      </w:r>
      <w:proofErr w:type="spellStart"/>
      <w:r w:rsidRPr="001A69B5">
        <w:t>meirinntekter</w:t>
      </w:r>
      <w:proofErr w:type="spellEnd"/>
      <w:r w:rsidRPr="001A69B5">
        <w:t>.</w:t>
      </w:r>
    </w:p>
    <w:p w14:paraId="101F44A9" w14:textId="77777777" w:rsidR="000513CD" w:rsidRPr="001A69B5" w:rsidRDefault="0009509B" w:rsidP="001A69B5">
      <w:pPr>
        <w:pStyle w:val="friliste"/>
      </w:pPr>
      <w:r w:rsidRPr="001A69B5">
        <w:t>3.</w:t>
      </w:r>
      <w:r w:rsidRPr="001A69B5">
        <w:tab/>
        <w:t xml:space="preserve">avhende fast </w:t>
      </w:r>
      <w:proofErr w:type="spellStart"/>
      <w:r w:rsidRPr="001A69B5">
        <w:t>eigedom</w:t>
      </w:r>
      <w:proofErr w:type="spellEnd"/>
      <w:r w:rsidRPr="001A69B5">
        <w:t xml:space="preserve">, jf. Instruks om avhending av </w:t>
      </w:r>
      <w:proofErr w:type="spellStart"/>
      <w:r w:rsidRPr="001A69B5">
        <w:t>statleg</w:t>
      </w:r>
      <w:proofErr w:type="spellEnd"/>
      <w:r w:rsidRPr="001A69B5">
        <w:t xml:space="preserve"> </w:t>
      </w:r>
      <w:proofErr w:type="spellStart"/>
      <w:r w:rsidRPr="001A69B5">
        <w:t>eigedom</w:t>
      </w:r>
      <w:proofErr w:type="spellEnd"/>
      <w:r w:rsidRPr="001A69B5">
        <w:t xml:space="preserve"> mv., og nytte inntekter </w:t>
      </w:r>
      <w:proofErr w:type="spellStart"/>
      <w:r w:rsidRPr="001A69B5">
        <w:t>frå</w:t>
      </w:r>
      <w:proofErr w:type="spellEnd"/>
      <w:r w:rsidRPr="001A69B5">
        <w:t xml:space="preserve"> sal av </w:t>
      </w:r>
      <w:proofErr w:type="spellStart"/>
      <w:r w:rsidRPr="001A69B5">
        <w:t>eigedommar</w:t>
      </w:r>
      <w:proofErr w:type="spellEnd"/>
      <w:r w:rsidRPr="001A69B5">
        <w:t xml:space="preserve"> ved </w:t>
      </w:r>
      <w:proofErr w:type="spellStart"/>
      <w:r w:rsidRPr="001A69B5">
        <w:t>dei</w:t>
      </w:r>
      <w:proofErr w:type="spellEnd"/>
      <w:r w:rsidRPr="001A69B5">
        <w:t xml:space="preserve"> </w:t>
      </w:r>
      <w:proofErr w:type="spellStart"/>
      <w:r w:rsidRPr="001A69B5">
        <w:t>sjølvforvaltande</w:t>
      </w:r>
      <w:proofErr w:type="spellEnd"/>
      <w:r w:rsidRPr="001A69B5">
        <w:t xml:space="preserve"> universiteta til kjøp, </w:t>
      </w:r>
      <w:proofErr w:type="spellStart"/>
      <w:r w:rsidRPr="001A69B5">
        <w:t>vedlikehald</w:t>
      </w:r>
      <w:proofErr w:type="spellEnd"/>
      <w:r w:rsidRPr="001A69B5">
        <w:t xml:space="preserve"> og bygging av andre lokale til undervisnings- og forskingsformål ved den same </w:t>
      </w:r>
      <w:proofErr w:type="spellStart"/>
      <w:r w:rsidRPr="001A69B5">
        <w:t>verksemda</w:t>
      </w:r>
      <w:proofErr w:type="spellEnd"/>
      <w:r w:rsidRPr="001A69B5">
        <w:t>.</w:t>
      </w:r>
    </w:p>
    <w:p w14:paraId="1A99B41F" w14:textId="77777777" w:rsidR="000513CD" w:rsidRPr="001A69B5" w:rsidRDefault="0009509B" w:rsidP="001A69B5">
      <w:pPr>
        <w:pStyle w:val="friliste"/>
      </w:pPr>
      <w:r w:rsidRPr="001A69B5">
        <w:t>4.</w:t>
      </w:r>
      <w:r w:rsidRPr="001A69B5">
        <w:tab/>
        <w:t xml:space="preserve">gi </w:t>
      </w:r>
      <w:proofErr w:type="spellStart"/>
      <w:r w:rsidRPr="001A69B5">
        <w:t>Noregs</w:t>
      </w:r>
      <w:proofErr w:type="spellEnd"/>
      <w:r w:rsidRPr="001A69B5">
        <w:t xml:space="preserve"> forskingsråd fullmakt til å kjøpe og avhende </w:t>
      </w:r>
      <w:proofErr w:type="spellStart"/>
      <w:r w:rsidRPr="001A69B5">
        <w:t>eigedommar</w:t>
      </w:r>
      <w:proofErr w:type="spellEnd"/>
      <w:r w:rsidRPr="001A69B5">
        <w:t xml:space="preserve">. </w:t>
      </w:r>
      <w:proofErr w:type="spellStart"/>
      <w:r w:rsidRPr="001A69B5">
        <w:t>Salsinntekter</w:t>
      </w:r>
      <w:proofErr w:type="spellEnd"/>
      <w:r w:rsidRPr="001A69B5">
        <w:t xml:space="preserve"> blir førte til </w:t>
      </w:r>
      <w:proofErr w:type="spellStart"/>
      <w:r w:rsidRPr="001A69B5">
        <w:t>eigedomsfondet</w:t>
      </w:r>
      <w:proofErr w:type="spellEnd"/>
      <w:r w:rsidRPr="001A69B5">
        <w:t xml:space="preserve"> til </w:t>
      </w:r>
      <w:proofErr w:type="spellStart"/>
      <w:r w:rsidRPr="001A69B5">
        <w:t>Noregs</w:t>
      </w:r>
      <w:proofErr w:type="spellEnd"/>
      <w:r w:rsidRPr="001A69B5">
        <w:t xml:space="preserve"> forskingsråd.</w:t>
      </w:r>
    </w:p>
    <w:p w14:paraId="159FBE5A" w14:textId="77777777" w:rsidR="000513CD" w:rsidRPr="001A69B5" w:rsidRDefault="0009509B" w:rsidP="001A69B5">
      <w:pPr>
        <w:pStyle w:val="Fullmakttit"/>
      </w:pPr>
      <w:r w:rsidRPr="001A69B5">
        <w:t xml:space="preserve">Fullmakter til å pådra staten </w:t>
      </w:r>
      <w:proofErr w:type="spellStart"/>
      <w:r w:rsidRPr="001A69B5">
        <w:t>forpliktingar</w:t>
      </w:r>
      <w:proofErr w:type="spellEnd"/>
      <w:r w:rsidRPr="001A69B5">
        <w:t xml:space="preserve"> utover gitte </w:t>
      </w:r>
      <w:proofErr w:type="spellStart"/>
      <w:r w:rsidRPr="001A69B5">
        <w:t>løyvingar</w:t>
      </w:r>
      <w:proofErr w:type="spellEnd"/>
    </w:p>
    <w:p w14:paraId="2C563D8E" w14:textId="77777777" w:rsidR="000513CD" w:rsidRPr="001A69B5" w:rsidRDefault="0009509B" w:rsidP="001A69B5">
      <w:pPr>
        <w:pStyle w:val="a-vedtak-del"/>
      </w:pPr>
      <w:r w:rsidRPr="001A69B5">
        <w:t>III</w:t>
      </w:r>
    </w:p>
    <w:p w14:paraId="03842AEC" w14:textId="77777777" w:rsidR="000513CD" w:rsidRPr="001A69B5" w:rsidRDefault="0009509B" w:rsidP="001A69B5">
      <w:pPr>
        <w:pStyle w:val="a-vedtak-tekst"/>
      </w:pPr>
      <w:proofErr w:type="spellStart"/>
      <w:r w:rsidRPr="001A69B5">
        <w:t>Tilsegnsfullmakter</w:t>
      </w:r>
      <w:proofErr w:type="spellEnd"/>
    </w:p>
    <w:p w14:paraId="006F4FA8" w14:textId="77777777" w:rsidR="000513CD" w:rsidRPr="001A69B5" w:rsidRDefault="0009509B" w:rsidP="001A69B5">
      <w:r w:rsidRPr="001A69B5">
        <w:t>Stortinget samtykker i at Kunnskapsdepartementet i 2022 kan</w:t>
      </w:r>
    </w:p>
    <w:p w14:paraId="494F866F" w14:textId="77777777" w:rsidR="000513CD" w:rsidRPr="001A69B5" w:rsidRDefault="0009509B" w:rsidP="00A77DBE">
      <w:pPr>
        <w:pStyle w:val="Nummerertliste"/>
        <w:numPr>
          <w:ilvl w:val="0"/>
          <w:numId w:val="48"/>
        </w:numPr>
      </w:pPr>
      <w:r w:rsidRPr="001A69B5">
        <w:t xml:space="preserve">gi </w:t>
      </w:r>
      <w:proofErr w:type="spellStart"/>
      <w:r w:rsidRPr="001A69B5">
        <w:t>tilsegn</w:t>
      </w:r>
      <w:proofErr w:type="spellEnd"/>
      <w:r w:rsidRPr="001A69B5">
        <w:t xml:space="preserve"> om </w:t>
      </w:r>
      <w:proofErr w:type="spellStart"/>
      <w:r w:rsidRPr="001A69B5">
        <w:t>tilskot</w:t>
      </w:r>
      <w:proofErr w:type="spellEnd"/>
      <w:r w:rsidRPr="001A69B5">
        <w:t xml:space="preserve"> ut over gitte </w:t>
      </w:r>
      <w:proofErr w:type="spellStart"/>
      <w:r w:rsidRPr="001A69B5">
        <w:t>løyvingar</w:t>
      </w:r>
      <w:proofErr w:type="spellEnd"/>
      <w:r w:rsidRPr="001A69B5">
        <w:t xml:space="preserve">, men slik at samla ramme for nye </w:t>
      </w:r>
      <w:proofErr w:type="spellStart"/>
      <w:r w:rsidRPr="001A69B5">
        <w:t>tilsegner</w:t>
      </w:r>
      <w:proofErr w:type="spellEnd"/>
      <w:r w:rsidRPr="001A69B5">
        <w:t xml:space="preserve"> og gammalt ansvar </w:t>
      </w:r>
      <w:proofErr w:type="spellStart"/>
      <w:r w:rsidRPr="001A69B5">
        <w:t>ikkje</w:t>
      </w:r>
      <w:proofErr w:type="spellEnd"/>
      <w:r w:rsidRPr="001A69B5">
        <w:t xml:space="preserve"> overstig </w:t>
      </w:r>
      <w:proofErr w:type="spellStart"/>
      <w:r w:rsidRPr="001A69B5">
        <w:t>følgande</w:t>
      </w:r>
      <w:proofErr w:type="spellEnd"/>
      <w:r w:rsidRPr="001A69B5">
        <w:t xml:space="preserve"> beløp:</w:t>
      </w:r>
    </w:p>
    <w:p w14:paraId="0AE51A78" w14:textId="77777777" w:rsidR="000513CD" w:rsidRPr="001A69B5" w:rsidRDefault="0009509B" w:rsidP="001A69B5">
      <w:pPr>
        <w:pStyle w:val="Tabellnavn"/>
      </w:pPr>
      <w:r w:rsidRPr="001A69B5">
        <w:t>04N1xx2</w:t>
      </w:r>
    </w:p>
    <w:tbl>
      <w:tblPr>
        <w:tblStyle w:val="StandardTabell"/>
        <w:tblW w:w="0" w:type="auto"/>
        <w:tblLayout w:type="fixed"/>
        <w:tblLook w:val="04A0" w:firstRow="1" w:lastRow="0" w:firstColumn="1" w:lastColumn="0" w:noHBand="0" w:noVBand="1"/>
      </w:tblPr>
      <w:tblGrid>
        <w:gridCol w:w="680"/>
        <w:gridCol w:w="680"/>
        <w:gridCol w:w="6060"/>
        <w:gridCol w:w="1820"/>
      </w:tblGrid>
      <w:tr w:rsidR="000513CD" w:rsidRPr="001A69B5" w14:paraId="4AC83834" w14:textId="77777777" w:rsidTr="00A77DBE">
        <w:trPr>
          <w:trHeight w:val="360"/>
        </w:trPr>
        <w:tc>
          <w:tcPr>
            <w:tcW w:w="680" w:type="dxa"/>
          </w:tcPr>
          <w:p w14:paraId="12353587" w14:textId="77777777" w:rsidR="000513CD" w:rsidRPr="001A69B5" w:rsidRDefault="0009509B" w:rsidP="001A69B5">
            <w:r w:rsidRPr="001A69B5">
              <w:t>Kap.</w:t>
            </w:r>
          </w:p>
        </w:tc>
        <w:tc>
          <w:tcPr>
            <w:tcW w:w="680" w:type="dxa"/>
          </w:tcPr>
          <w:p w14:paraId="1E533DE8" w14:textId="77777777" w:rsidR="000513CD" w:rsidRPr="001A69B5" w:rsidRDefault="0009509B" w:rsidP="001A69B5">
            <w:r w:rsidRPr="001A69B5">
              <w:t>Post</w:t>
            </w:r>
          </w:p>
        </w:tc>
        <w:tc>
          <w:tcPr>
            <w:tcW w:w="6060" w:type="dxa"/>
          </w:tcPr>
          <w:p w14:paraId="7A7ABA28" w14:textId="77777777" w:rsidR="000513CD" w:rsidRPr="001A69B5" w:rsidRDefault="0009509B" w:rsidP="001A69B5">
            <w:proofErr w:type="spellStart"/>
            <w:r w:rsidRPr="001A69B5">
              <w:t>Nemning</w:t>
            </w:r>
            <w:proofErr w:type="spellEnd"/>
          </w:p>
        </w:tc>
        <w:tc>
          <w:tcPr>
            <w:tcW w:w="1820" w:type="dxa"/>
          </w:tcPr>
          <w:p w14:paraId="5144784E" w14:textId="77777777" w:rsidR="000513CD" w:rsidRPr="001A69B5" w:rsidRDefault="0009509B" w:rsidP="001A69B5">
            <w:r w:rsidRPr="001A69B5">
              <w:t xml:space="preserve">Samla ramme </w:t>
            </w:r>
          </w:p>
        </w:tc>
      </w:tr>
      <w:tr w:rsidR="000513CD" w:rsidRPr="001A69B5" w14:paraId="4D09E50C" w14:textId="77777777" w:rsidTr="00A77DBE">
        <w:trPr>
          <w:trHeight w:val="380"/>
        </w:trPr>
        <w:tc>
          <w:tcPr>
            <w:tcW w:w="680" w:type="dxa"/>
          </w:tcPr>
          <w:p w14:paraId="7E2103FF" w14:textId="77777777" w:rsidR="000513CD" w:rsidRPr="001A69B5" w:rsidRDefault="0009509B" w:rsidP="001A69B5">
            <w:r w:rsidRPr="001A69B5">
              <w:t>220</w:t>
            </w:r>
          </w:p>
        </w:tc>
        <w:tc>
          <w:tcPr>
            <w:tcW w:w="680" w:type="dxa"/>
          </w:tcPr>
          <w:p w14:paraId="53A3370F" w14:textId="77777777" w:rsidR="000513CD" w:rsidRPr="001A69B5" w:rsidRDefault="000513CD" w:rsidP="001A69B5"/>
        </w:tc>
        <w:tc>
          <w:tcPr>
            <w:tcW w:w="6060" w:type="dxa"/>
          </w:tcPr>
          <w:p w14:paraId="37842A2B" w14:textId="77777777" w:rsidR="000513CD" w:rsidRPr="001A69B5" w:rsidRDefault="0009509B" w:rsidP="001A69B5">
            <w:r w:rsidRPr="001A69B5">
              <w:t>Utdanningsdirektoratet</w:t>
            </w:r>
          </w:p>
        </w:tc>
        <w:tc>
          <w:tcPr>
            <w:tcW w:w="1820" w:type="dxa"/>
          </w:tcPr>
          <w:p w14:paraId="645286CA" w14:textId="77777777" w:rsidR="000513CD" w:rsidRPr="001A69B5" w:rsidRDefault="000513CD" w:rsidP="001A69B5"/>
        </w:tc>
      </w:tr>
      <w:tr w:rsidR="000513CD" w:rsidRPr="001A69B5" w14:paraId="46E9EB06" w14:textId="77777777" w:rsidTr="00A77DBE">
        <w:trPr>
          <w:trHeight w:val="380"/>
        </w:trPr>
        <w:tc>
          <w:tcPr>
            <w:tcW w:w="680" w:type="dxa"/>
          </w:tcPr>
          <w:p w14:paraId="0FA4EC42" w14:textId="77777777" w:rsidR="000513CD" w:rsidRPr="001A69B5" w:rsidRDefault="000513CD" w:rsidP="001A69B5"/>
        </w:tc>
        <w:tc>
          <w:tcPr>
            <w:tcW w:w="680" w:type="dxa"/>
          </w:tcPr>
          <w:p w14:paraId="45084CDC" w14:textId="77777777" w:rsidR="000513CD" w:rsidRPr="001A69B5" w:rsidRDefault="0009509B" w:rsidP="001A69B5">
            <w:r w:rsidRPr="001A69B5">
              <w:t>70</w:t>
            </w:r>
          </w:p>
        </w:tc>
        <w:tc>
          <w:tcPr>
            <w:tcW w:w="6060" w:type="dxa"/>
          </w:tcPr>
          <w:p w14:paraId="6A796631" w14:textId="77777777" w:rsidR="000513CD" w:rsidRPr="001A69B5" w:rsidRDefault="0009509B" w:rsidP="001A69B5">
            <w:proofErr w:type="spellStart"/>
            <w:r w:rsidRPr="001A69B5">
              <w:t>Tilskot</w:t>
            </w:r>
            <w:proofErr w:type="spellEnd"/>
            <w:r w:rsidRPr="001A69B5">
              <w:t xml:space="preserve"> til læremiddel o.a.</w:t>
            </w:r>
          </w:p>
        </w:tc>
        <w:tc>
          <w:tcPr>
            <w:tcW w:w="1820" w:type="dxa"/>
          </w:tcPr>
          <w:p w14:paraId="4E525093" w14:textId="77777777" w:rsidR="000513CD" w:rsidRPr="001A69B5" w:rsidRDefault="0009509B" w:rsidP="001A69B5">
            <w:r w:rsidRPr="001A69B5">
              <w:t>67 mill. kroner</w:t>
            </w:r>
          </w:p>
        </w:tc>
      </w:tr>
      <w:tr w:rsidR="000513CD" w:rsidRPr="001A69B5" w14:paraId="0E16222C" w14:textId="77777777" w:rsidTr="00A77DBE">
        <w:trPr>
          <w:trHeight w:val="380"/>
        </w:trPr>
        <w:tc>
          <w:tcPr>
            <w:tcW w:w="680" w:type="dxa"/>
          </w:tcPr>
          <w:p w14:paraId="16EA13EF" w14:textId="77777777" w:rsidR="000513CD" w:rsidRPr="001A69B5" w:rsidRDefault="0009509B" w:rsidP="001A69B5">
            <w:r w:rsidRPr="001A69B5">
              <w:t>226</w:t>
            </w:r>
          </w:p>
        </w:tc>
        <w:tc>
          <w:tcPr>
            <w:tcW w:w="680" w:type="dxa"/>
          </w:tcPr>
          <w:p w14:paraId="2D0B67A1" w14:textId="77777777" w:rsidR="000513CD" w:rsidRPr="001A69B5" w:rsidRDefault="000513CD" w:rsidP="001A69B5"/>
        </w:tc>
        <w:tc>
          <w:tcPr>
            <w:tcW w:w="6060" w:type="dxa"/>
          </w:tcPr>
          <w:p w14:paraId="299360FC" w14:textId="77777777" w:rsidR="000513CD" w:rsidRPr="001A69B5" w:rsidRDefault="0009509B" w:rsidP="001A69B5">
            <w:r w:rsidRPr="001A69B5">
              <w:t>Kvalitetsutvikling i grunnopplæringa</w:t>
            </w:r>
          </w:p>
        </w:tc>
        <w:tc>
          <w:tcPr>
            <w:tcW w:w="1820" w:type="dxa"/>
          </w:tcPr>
          <w:p w14:paraId="15FC60B1" w14:textId="77777777" w:rsidR="000513CD" w:rsidRPr="001A69B5" w:rsidRDefault="000513CD" w:rsidP="001A69B5"/>
        </w:tc>
      </w:tr>
      <w:tr w:rsidR="000513CD" w:rsidRPr="001A69B5" w14:paraId="5F31B40D" w14:textId="77777777" w:rsidTr="00A77DBE">
        <w:trPr>
          <w:trHeight w:val="380"/>
        </w:trPr>
        <w:tc>
          <w:tcPr>
            <w:tcW w:w="680" w:type="dxa"/>
          </w:tcPr>
          <w:p w14:paraId="0229AA7C" w14:textId="77777777" w:rsidR="000513CD" w:rsidRPr="001A69B5" w:rsidRDefault="000513CD" w:rsidP="001A69B5"/>
        </w:tc>
        <w:tc>
          <w:tcPr>
            <w:tcW w:w="680" w:type="dxa"/>
          </w:tcPr>
          <w:p w14:paraId="137E08E1" w14:textId="77777777" w:rsidR="000513CD" w:rsidRPr="001A69B5" w:rsidRDefault="0009509B" w:rsidP="001A69B5">
            <w:r w:rsidRPr="001A69B5">
              <w:t>21</w:t>
            </w:r>
          </w:p>
        </w:tc>
        <w:tc>
          <w:tcPr>
            <w:tcW w:w="6060" w:type="dxa"/>
          </w:tcPr>
          <w:p w14:paraId="65274B32" w14:textId="77777777" w:rsidR="000513CD" w:rsidRPr="001A69B5" w:rsidRDefault="0009509B" w:rsidP="001A69B5">
            <w:proofErr w:type="spellStart"/>
            <w:r w:rsidRPr="001A69B5">
              <w:t>Særskilde</w:t>
            </w:r>
            <w:proofErr w:type="spellEnd"/>
            <w:r w:rsidRPr="001A69B5">
              <w:t xml:space="preserve"> driftsutgifter</w:t>
            </w:r>
          </w:p>
        </w:tc>
        <w:tc>
          <w:tcPr>
            <w:tcW w:w="1820" w:type="dxa"/>
          </w:tcPr>
          <w:p w14:paraId="2F7CBB7F" w14:textId="77777777" w:rsidR="000513CD" w:rsidRPr="001A69B5" w:rsidRDefault="0009509B" w:rsidP="001A69B5">
            <w:r w:rsidRPr="001A69B5">
              <w:t>35 mill. kroner</w:t>
            </w:r>
          </w:p>
        </w:tc>
      </w:tr>
      <w:tr w:rsidR="000513CD" w:rsidRPr="001A69B5" w14:paraId="6DAD2290" w14:textId="77777777" w:rsidTr="00A77DBE">
        <w:trPr>
          <w:trHeight w:val="380"/>
        </w:trPr>
        <w:tc>
          <w:tcPr>
            <w:tcW w:w="680" w:type="dxa"/>
          </w:tcPr>
          <w:p w14:paraId="10D54A6A" w14:textId="77777777" w:rsidR="000513CD" w:rsidRPr="001A69B5" w:rsidRDefault="000513CD" w:rsidP="001A69B5"/>
        </w:tc>
        <w:tc>
          <w:tcPr>
            <w:tcW w:w="680" w:type="dxa"/>
          </w:tcPr>
          <w:p w14:paraId="6194895D" w14:textId="77777777" w:rsidR="000513CD" w:rsidRPr="001A69B5" w:rsidRDefault="0009509B" w:rsidP="001A69B5">
            <w:r w:rsidRPr="001A69B5">
              <w:t>22</w:t>
            </w:r>
          </w:p>
        </w:tc>
        <w:tc>
          <w:tcPr>
            <w:tcW w:w="6060" w:type="dxa"/>
          </w:tcPr>
          <w:p w14:paraId="1A66B238" w14:textId="77777777" w:rsidR="000513CD" w:rsidRPr="001A69B5" w:rsidRDefault="0009509B" w:rsidP="001A69B5">
            <w:proofErr w:type="spellStart"/>
            <w:r w:rsidRPr="001A69B5">
              <w:t>Vidareutdanning</w:t>
            </w:r>
            <w:proofErr w:type="spellEnd"/>
            <w:r w:rsidRPr="001A69B5">
              <w:t xml:space="preserve"> for </w:t>
            </w:r>
            <w:proofErr w:type="spellStart"/>
            <w:r w:rsidRPr="001A69B5">
              <w:t>lærarar</w:t>
            </w:r>
            <w:proofErr w:type="spellEnd"/>
            <w:r w:rsidRPr="001A69B5">
              <w:t xml:space="preserve"> og </w:t>
            </w:r>
            <w:proofErr w:type="spellStart"/>
            <w:r w:rsidRPr="001A69B5">
              <w:t>skuleleiarar</w:t>
            </w:r>
            <w:proofErr w:type="spellEnd"/>
          </w:p>
        </w:tc>
        <w:tc>
          <w:tcPr>
            <w:tcW w:w="1820" w:type="dxa"/>
          </w:tcPr>
          <w:p w14:paraId="70CFC45D" w14:textId="77777777" w:rsidR="000513CD" w:rsidRPr="001A69B5" w:rsidRDefault="0009509B" w:rsidP="001A69B5">
            <w:r w:rsidRPr="001A69B5">
              <w:t>237 mill. kroner</w:t>
            </w:r>
          </w:p>
        </w:tc>
      </w:tr>
      <w:tr w:rsidR="000513CD" w:rsidRPr="001A69B5" w14:paraId="63BF6B35" w14:textId="77777777" w:rsidTr="00A77DBE">
        <w:trPr>
          <w:trHeight w:val="380"/>
        </w:trPr>
        <w:tc>
          <w:tcPr>
            <w:tcW w:w="680" w:type="dxa"/>
          </w:tcPr>
          <w:p w14:paraId="2613D50B" w14:textId="77777777" w:rsidR="000513CD" w:rsidRPr="001A69B5" w:rsidRDefault="0009509B" w:rsidP="001A69B5">
            <w:r w:rsidRPr="001A69B5">
              <w:t>270</w:t>
            </w:r>
          </w:p>
        </w:tc>
        <w:tc>
          <w:tcPr>
            <w:tcW w:w="680" w:type="dxa"/>
          </w:tcPr>
          <w:p w14:paraId="61E0BBAB" w14:textId="77777777" w:rsidR="000513CD" w:rsidRPr="001A69B5" w:rsidRDefault="000513CD" w:rsidP="001A69B5"/>
        </w:tc>
        <w:tc>
          <w:tcPr>
            <w:tcW w:w="6060" w:type="dxa"/>
          </w:tcPr>
          <w:p w14:paraId="058C8390" w14:textId="77777777" w:rsidR="000513CD" w:rsidRPr="001A69B5" w:rsidRDefault="0009509B" w:rsidP="001A69B5">
            <w:r w:rsidRPr="001A69B5">
              <w:t>Studentvelferd</w:t>
            </w:r>
          </w:p>
        </w:tc>
        <w:tc>
          <w:tcPr>
            <w:tcW w:w="1820" w:type="dxa"/>
          </w:tcPr>
          <w:p w14:paraId="7A9FE920" w14:textId="77777777" w:rsidR="000513CD" w:rsidRPr="001A69B5" w:rsidRDefault="000513CD" w:rsidP="001A69B5"/>
        </w:tc>
      </w:tr>
      <w:tr w:rsidR="000513CD" w:rsidRPr="001A69B5" w14:paraId="1A958AC1" w14:textId="77777777" w:rsidTr="00A77DBE">
        <w:trPr>
          <w:trHeight w:val="380"/>
        </w:trPr>
        <w:tc>
          <w:tcPr>
            <w:tcW w:w="680" w:type="dxa"/>
          </w:tcPr>
          <w:p w14:paraId="4180B063" w14:textId="77777777" w:rsidR="000513CD" w:rsidRPr="001A69B5" w:rsidRDefault="000513CD" w:rsidP="001A69B5"/>
        </w:tc>
        <w:tc>
          <w:tcPr>
            <w:tcW w:w="680" w:type="dxa"/>
          </w:tcPr>
          <w:p w14:paraId="00FBA188" w14:textId="77777777" w:rsidR="000513CD" w:rsidRPr="001A69B5" w:rsidRDefault="0009509B" w:rsidP="001A69B5">
            <w:r w:rsidRPr="001A69B5">
              <w:t>75</w:t>
            </w:r>
          </w:p>
        </w:tc>
        <w:tc>
          <w:tcPr>
            <w:tcW w:w="6060" w:type="dxa"/>
          </w:tcPr>
          <w:p w14:paraId="50709088" w14:textId="77777777" w:rsidR="000513CD" w:rsidRPr="001A69B5" w:rsidRDefault="0009509B" w:rsidP="001A69B5">
            <w:proofErr w:type="spellStart"/>
            <w:r w:rsidRPr="001A69B5">
              <w:t>Tilskot</w:t>
            </w:r>
            <w:proofErr w:type="spellEnd"/>
            <w:r w:rsidRPr="001A69B5">
              <w:t xml:space="preserve"> til bygging av </w:t>
            </w:r>
            <w:proofErr w:type="spellStart"/>
            <w:r w:rsidRPr="001A69B5">
              <w:t>studentbustadar</w:t>
            </w:r>
            <w:proofErr w:type="spellEnd"/>
          </w:p>
        </w:tc>
        <w:tc>
          <w:tcPr>
            <w:tcW w:w="1820" w:type="dxa"/>
          </w:tcPr>
          <w:p w14:paraId="09659F1B" w14:textId="77777777" w:rsidR="000513CD" w:rsidRPr="001A69B5" w:rsidRDefault="0009509B" w:rsidP="001A69B5">
            <w:r w:rsidRPr="001A69B5">
              <w:t>895,5 mill. kroner</w:t>
            </w:r>
          </w:p>
        </w:tc>
      </w:tr>
    </w:tbl>
    <w:p w14:paraId="64F37AD5" w14:textId="77777777" w:rsidR="000513CD" w:rsidRPr="001A69B5" w:rsidRDefault="0009509B" w:rsidP="001A69B5">
      <w:pPr>
        <w:pStyle w:val="Nummerertliste"/>
      </w:pPr>
      <w:r w:rsidRPr="001A69B5">
        <w:t xml:space="preserve">gi </w:t>
      </w:r>
      <w:proofErr w:type="spellStart"/>
      <w:r w:rsidRPr="001A69B5">
        <w:t>tilsegn</w:t>
      </w:r>
      <w:proofErr w:type="spellEnd"/>
      <w:r w:rsidRPr="001A69B5">
        <w:t xml:space="preserve"> om å utbetale 20 pst. av </w:t>
      </w:r>
      <w:proofErr w:type="spellStart"/>
      <w:r w:rsidRPr="001A69B5">
        <w:t>tilskot</w:t>
      </w:r>
      <w:proofErr w:type="spellEnd"/>
      <w:r w:rsidRPr="001A69B5">
        <w:t xml:space="preserve"> til opplæring i kriminalomsorga over kap. 225 Tiltak i grunnopplæringa, post 68 </w:t>
      </w:r>
      <w:proofErr w:type="spellStart"/>
      <w:r w:rsidRPr="001A69B5">
        <w:t>Tilskot</w:t>
      </w:r>
      <w:proofErr w:type="spellEnd"/>
      <w:r w:rsidRPr="001A69B5">
        <w:t xml:space="preserve"> til opplæring i kriminalomsorga </w:t>
      </w:r>
      <w:proofErr w:type="spellStart"/>
      <w:r w:rsidRPr="001A69B5">
        <w:t>påfølgande</w:t>
      </w:r>
      <w:proofErr w:type="spellEnd"/>
      <w:r w:rsidRPr="001A69B5">
        <w:t xml:space="preserve"> budsjettår, når </w:t>
      </w:r>
      <w:proofErr w:type="spellStart"/>
      <w:r w:rsidRPr="001A69B5">
        <w:t>endeleg</w:t>
      </w:r>
      <w:proofErr w:type="spellEnd"/>
      <w:r w:rsidRPr="001A69B5">
        <w:t xml:space="preserve"> </w:t>
      </w:r>
      <w:proofErr w:type="spellStart"/>
      <w:r w:rsidRPr="001A69B5">
        <w:t>rekneskap</w:t>
      </w:r>
      <w:proofErr w:type="spellEnd"/>
      <w:r w:rsidRPr="001A69B5">
        <w:t xml:space="preserve"> ligg føre.</w:t>
      </w:r>
    </w:p>
    <w:p w14:paraId="6BBC3616" w14:textId="77777777" w:rsidR="000513CD" w:rsidRPr="001A69B5" w:rsidRDefault="0009509B" w:rsidP="001A69B5">
      <w:pPr>
        <w:pStyle w:val="Nummerertliste"/>
      </w:pPr>
      <w:r w:rsidRPr="001A69B5">
        <w:t xml:space="preserve">gi </w:t>
      </w:r>
      <w:proofErr w:type="spellStart"/>
      <w:r w:rsidRPr="001A69B5">
        <w:t>tilsegn</w:t>
      </w:r>
      <w:proofErr w:type="spellEnd"/>
      <w:r w:rsidRPr="001A69B5">
        <w:t xml:space="preserve"> om å utbetale utdanningsstøtte for første halvår 2023 (andre halvdelen av undervisningsåret 2022–2023) etter </w:t>
      </w:r>
      <w:proofErr w:type="spellStart"/>
      <w:r w:rsidRPr="001A69B5">
        <w:t>dei</w:t>
      </w:r>
      <w:proofErr w:type="spellEnd"/>
      <w:r w:rsidRPr="001A69B5">
        <w:t xml:space="preserve"> </w:t>
      </w:r>
      <w:proofErr w:type="spellStart"/>
      <w:r w:rsidRPr="001A69B5">
        <w:t>satsane</w:t>
      </w:r>
      <w:proofErr w:type="spellEnd"/>
      <w:r w:rsidRPr="001A69B5">
        <w:t xml:space="preserve"> som blir fastsette for andre halvår 2022 (første halvdelen av undervisningsåret 2022–2023), jf. kap. 2410 Statens lånekasse for utdanning, post 70 Utdanningsstipend, 71 Andre stipend, 72 Rentestøtte og 90 </w:t>
      </w:r>
      <w:proofErr w:type="spellStart"/>
      <w:r w:rsidRPr="001A69B5">
        <w:t>Auka</w:t>
      </w:r>
      <w:proofErr w:type="spellEnd"/>
      <w:r w:rsidRPr="001A69B5">
        <w:t xml:space="preserve"> lån og rentegjeld, og kap. 5617 Renter </w:t>
      </w:r>
      <w:proofErr w:type="spellStart"/>
      <w:r w:rsidRPr="001A69B5">
        <w:t>frå</w:t>
      </w:r>
      <w:proofErr w:type="spellEnd"/>
      <w:r w:rsidRPr="001A69B5">
        <w:t xml:space="preserve"> Statens lånekasse for utdanning, post 80 Renter.</w:t>
      </w:r>
    </w:p>
    <w:p w14:paraId="2DC18AF2" w14:textId="2E7E0D51" w:rsidR="000513CD" w:rsidRPr="001A69B5" w:rsidRDefault="0009509B" w:rsidP="001A69B5">
      <w:pPr>
        <w:pStyle w:val="Nummerertliste"/>
      </w:pPr>
      <w:r w:rsidRPr="001A69B5">
        <w:t xml:space="preserve">gi </w:t>
      </w:r>
      <w:proofErr w:type="spellStart"/>
      <w:r w:rsidRPr="001A69B5">
        <w:t>tilsegn</w:t>
      </w:r>
      <w:proofErr w:type="spellEnd"/>
      <w:r w:rsidRPr="001A69B5">
        <w:t xml:space="preserve"> om å </w:t>
      </w:r>
      <w:proofErr w:type="spellStart"/>
      <w:r w:rsidRPr="001A69B5">
        <w:t>gjere</w:t>
      </w:r>
      <w:proofErr w:type="spellEnd"/>
      <w:r w:rsidRPr="001A69B5">
        <w:t xml:space="preserve"> om lån til stipend første halvår 2023 (andre halvdelen av undervisningsåret 2022–2023) etter </w:t>
      </w:r>
      <w:proofErr w:type="spellStart"/>
      <w:r w:rsidRPr="001A69B5">
        <w:t>dei</w:t>
      </w:r>
      <w:proofErr w:type="spellEnd"/>
      <w:r w:rsidRPr="001A69B5">
        <w:t xml:space="preserve"> </w:t>
      </w:r>
      <w:proofErr w:type="spellStart"/>
      <w:r w:rsidRPr="001A69B5">
        <w:t>satsane</w:t>
      </w:r>
      <w:proofErr w:type="spellEnd"/>
      <w:r w:rsidRPr="001A69B5">
        <w:t xml:space="preserve"> som blir fastsette for andre halvår 2022 (første halvdelen av undervisningsåret 2022–2023), jf. kap. 2410 Statens lånekasse for utdanning, post 50 Avsetning til utdanningsstipend.</w:t>
      </w:r>
    </w:p>
    <w:p w14:paraId="74FC42F9" w14:textId="77777777" w:rsidR="000513CD" w:rsidRPr="001A69B5" w:rsidRDefault="0009509B" w:rsidP="001A69B5">
      <w:pPr>
        <w:pStyle w:val="a-vedtak-del"/>
      </w:pPr>
      <w:r w:rsidRPr="001A69B5">
        <w:t>IV</w:t>
      </w:r>
    </w:p>
    <w:p w14:paraId="0CA23B3A" w14:textId="77777777" w:rsidR="000513CD" w:rsidRPr="001A69B5" w:rsidRDefault="0009509B" w:rsidP="001A69B5">
      <w:pPr>
        <w:pStyle w:val="a-vedtak-tekst"/>
      </w:pPr>
      <w:r w:rsidRPr="001A69B5">
        <w:t>Kostnadsrammer Blått bygg ved Nord universitet</w:t>
      </w:r>
    </w:p>
    <w:p w14:paraId="46C6E1C8" w14:textId="77777777" w:rsidR="000513CD" w:rsidRPr="001A69B5" w:rsidRDefault="0009509B" w:rsidP="001A69B5">
      <w:r w:rsidRPr="001A69B5">
        <w:t xml:space="preserve">Stortinget samtykker i at Kunnskapsdepartementet i 2022 kan starte opp byggeprosjektet Blått bygg ved Nord universitet </w:t>
      </w:r>
      <w:proofErr w:type="spellStart"/>
      <w:r w:rsidRPr="001A69B5">
        <w:t>innanfor</w:t>
      </w:r>
      <w:proofErr w:type="spellEnd"/>
      <w:r w:rsidRPr="001A69B5">
        <w:t xml:space="preserve"> ei kostnadsramme på 575 mill. kroner.</w:t>
      </w:r>
    </w:p>
    <w:p w14:paraId="56D09AF5" w14:textId="77777777" w:rsidR="000513CD" w:rsidRPr="001A69B5" w:rsidRDefault="0009509B" w:rsidP="001A69B5">
      <w:r w:rsidRPr="001A69B5">
        <w:t xml:space="preserve">Stortinget samtykker i at Kunnskapsdepartementet i 2022 får fullmakt til å starte opp brukarutstyrsprosjektet til Blått bygg </w:t>
      </w:r>
      <w:proofErr w:type="spellStart"/>
      <w:r w:rsidRPr="001A69B5">
        <w:t>innanfor</w:t>
      </w:r>
      <w:proofErr w:type="spellEnd"/>
      <w:r w:rsidRPr="001A69B5">
        <w:t xml:space="preserve"> ei kostnadsramme på 120 mill. kroner, og til å inngå </w:t>
      </w:r>
      <w:proofErr w:type="spellStart"/>
      <w:r w:rsidRPr="001A69B5">
        <w:t>forpliktingar</w:t>
      </w:r>
      <w:proofErr w:type="spellEnd"/>
      <w:r w:rsidRPr="001A69B5">
        <w:t xml:space="preserve"> for </w:t>
      </w:r>
      <w:proofErr w:type="spellStart"/>
      <w:r w:rsidRPr="001A69B5">
        <w:t>seinare</w:t>
      </w:r>
      <w:proofErr w:type="spellEnd"/>
      <w:r w:rsidRPr="001A69B5">
        <w:t xml:space="preserve"> budsjettår </w:t>
      </w:r>
      <w:proofErr w:type="spellStart"/>
      <w:r w:rsidRPr="001A69B5">
        <w:t>innanfor</w:t>
      </w:r>
      <w:proofErr w:type="spellEnd"/>
      <w:r w:rsidRPr="001A69B5">
        <w:t xml:space="preserve"> kostnadsramma.</w:t>
      </w:r>
    </w:p>
    <w:p w14:paraId="1BD59906" w14:textId="77777777" w:rsidR="000513CD" w:rsidRPr="001A69B5" w:rsidRDefault="0009509B" w:rsidP="001A69B5">
      <w:pPr>
        <w:pStyle w:val="a-vedtak-del"/>
      </w:pPr>
      <w:r w:rsidRPr="001A69B5">
        <w:t>V</w:t>
      </w:r>
    </w:p>
    <w:p w14:paraId="6C5C43DC" w14:textId="77777777" w:rsidR="000513CD" w:rsidRPr="001A69B5" w:rsidRDefault="0009509B" w:rsidP="001A69B5">
      <w:pPr>
        <w:pStyle w:val="a-vedtak-tekst"/>
      </w:pPr>
      <w:r w:rsidRPr="001A69B5">
        <w:t>Kostnadsrammer 22. juli-senteret</w:t>
      </w:r>
    </w:p>
    <w:p w14:paraId="2AA4301B" w14:textId="77777777" w:rsidR="000513CD" w:rsidRPr="001A69B5" w:rsidRDefault="0009509B" w:rsidP="001A69B5">
      <w:r w:rsidRPr="001A69B5">
        <w:t xml:space="preserve">Stortinget samtykker i at Kunnskapsdepartementet i 2022 kan starte opp byggeprosjektet for </w:t>
      </w:r>
      <w:proofErr w:type="spellStart"/>
      <w:r w:rsidRPr="001A69B5">
        <w:t>eit</w:t>
      </w:r>
      <w:proofErr w:type="spellEnd"/>
      <w:r w:rsidRPr="001A69B5">
        <w:t xml:space="preserve"> nytt 22. juli-senter </w:t>
      </w:r>
      <w:proofErr w:type="spellStart"/>
      <w:r w:rsidRPr="001A69B5">
        <w:t>innanfor</w:t>
      </w:r>
      <w:proofErr w:type="spellEnd"/>
      <w:r w:rsidRPr="001A69B5">
        <w:t xml:space="preserve"> ei kostnadsramme på 483 mill. kroner.</w:t>
      </w:r>
    </w:p>
    <w:p w14:paraId="77D645E9" w14:textId="77777777" w:rsidR="000513CD" w:rsidRPr="001A69B5" w:rsidRDefault="0009509B" w:rsidP="001A69B5">
      <w:r w:rsidRPr="001A69B5">
        <w:t xml:space="preserve">Stortinget samtykker i at Kunnskapsdepartementet i 2022 får fullmakt til å gjennomføre </w:t>
      </w:r>
      <w:proofErr w:type="spellStart"/>
      <w:r w:rsidRPr="001A69B5">
        <w:t>eit</w:t>
      </w:r>
      <w:proofErr w:type="spellEnd"/>
      <w:r w:rsidRPr="001A69B5">
        <w:t xml:space="preserve"> prosjekt for inventar, </w:t>
      </w:r>
      <w:proofErr w:type="spellStart"/>
      <w:r w:rsidRPr="001A69B5">
        <w:t>brukarutstyr</w:t>
      </w:r>
      <w:proofErr w:type="spellEnd"/>
      <w:r w:rsidRPr="001A69B5">
        <w:t xml:space="preserve"> og til å etablere utstilling </w:t>
      </w:r>
      <w:proofErr w:type="spellStart"/>
      <w:r w:rsidRPr="001A69B5">
        <w:t>innanfor</w:t>
      </w:r>
      <w:proofErr w:type="spellEnd"/>
      <w:r w:rsidRPr="001A69B5">
        <w:t xml:space="preserve"> ei kostnadsramme på 82 mill. kroner, og til å inngå </w:t>
      </w:r>
      <w:proofErr w:type="spellStart"/>
      <w:r w:rsidRPr="001A69B5">
        <w:t>forpliktingar</w:t>
      </w:r>
      <w:proofErr w:type="spellEnd"/>
      <w:r w:rsidRPr="001A69B5">
        <w:t xml:space="preserve"> for </w:t>
      </w:r>
      <w:proofErr w:type="spellStart"/>
      <w:r w:rsidRPr="001A69B5">
        <w:t>seinare</w:t>
      </w:r>
      <w:proofErr w:type="spellEnd"/>
      <w:r w:rsidRPr="001A69B5">
        <w:t xml:space="preserve"> budsjettår </w:t>
      </w:r>
      <w:proofErr w:type="spellStart"/>
      <w:r w:rsidRPr="001A69B5">
        <w:t>innanfor</w:t>
      </w:r>
      <w:proofErr w:type="spellEnd"/>
      <w:r w:rsidRPr="001A69B5">
        <w:t xml:space="preserve"> kostnadsramma.</w:t>
      </w:r>
    </w:p>
    <w:p w14:paraId="7244EE22" w14:textId="77777777" w:rsidR="000513CD" w:rsidRPr="001A69B5" w:rsidRDefault="0009509B" w:rsidP="001A69B5">
      <w:pPr>
        <w:pStyle w:val="a-vedtak-del"/>
      </w:pPr>
      <w:r w:rsidRPr="001A69B5">
        <w:t>VI</w:t>
      </w:r>
    </w:p>
    <w:p w14:paraId="59707D2B" w14:textId="77777777" w:rsidR="000513CD" w:rsidRPr="001A69B5" w:rsidRDefault="0009509B" w:rsidP="001A69B5">
      <w:pPr>
        <w:pStyle w:val="a-vedtak-tekst"/>
      </w:pPr>
      <w:r w:rsidRPr="001A69B5">
        <w:t xml:space="preserve">Kostnadsramme samlokalisert nybygg for Samisk videregående skole og reindriftsskole og det samiske nasjonalteatret </w:t>
      </w:r>
      <w:proofErr w:type="spellStart"/>
      <w:r w:rsidRPr="001A69B5">
        <w:t>Beaivvàš</w:t>
      </w:r>
      <w:proofErr w:type="spellEnd"/>
      <w:r w:rsidRPr="001A69B5">
        <w:t xml:space="preserve"> i Kautokeino</w:t>
      </w:r>
    </w:p>
    <w:p w14:paraId="4B7ECD56" w14:textId="77777777" w:rsidR="000513CD" w:rsidRPr="001A69B5" w:rsidRDefault="0009509B" w:rsidP="001A69B5">
      <w:r w:rsidRPr="001A69B5">
        <w:t xml:space="preserve">Stortinget samtykker i at Kunnskapsdepartementet i 2022 får fullmakt til å starte opp prosjektet samlokalisert nybygg for Samisk videregående skole og reindriftsskole og det samiske nasjonalteatret </w:t>
      </w:r>
      <w:proofErr w:type="spellStart"/>
      <w:r w:rsidRPr="001A69B5">
        <w:t>Beaivvàš</w:t>
      </w:r>
      <w:proofErr w:type="spellEnd"/>
      <w:r w:rsidRPr="001A69B5">
        <w:t xml:space="preserve"> i Kautokeino </w:t>
      </w:r>
      <w:proofErr w:type="spellStart"/>
      <w:r w:rsidRPr="001A69B5">
        <w:t>innanfor</w:t>
      </w:r>
      <w:proofErr w:type="spellEnd"/>
      <w:r w:rsidRPr="001A69B5">
        <w:t xml:space="preserve"> ei kostnadsramme på 485 mill. kroner. Ramma inkluderer </w:t>
      </w:r>
      <w:proofErr w:type="spellStart"/>
      <w:r w:rsidRPr="001A69B5">
        <w:t>midlar</w:t>
      </w:r>
      <w:proofErr w:type="spellEnd"/>
      <w:r w:rsidRPr="001A69B5">
        <w:t xml:space="preserve"> til både bygg og </w:t>
      </w:r>
      <w:proofErr w:type="spellStart"/>
      <w:r w:rsidRPr="001A69B5">
        <w:t>brukarutstyr</w:t>
      </w:r>
      <w:proofErr w:type="spellEnd"/>
      <w:r w:rsidRPr="001A69B5">
        <w:t xml:space="preserve">, og prosjektet skal </w:t>
      </w:r>
      <w:proofErr w:type="spellStart"/>
      <w:r w:rsidRPr="001A69B5">
        <w:t>gjennomførast</w:t>
      </w:r>
      <w:proofErr w:type="spellEnd"/>
      <w:r w:rsidRPr="001A69B5">
        <w:t xml:space="preserve"> </w:t>
      </w:r>
      <w:proofErr w:type="spellStart"/>
      <w:r w:rsidRPr="001A69B5">
        <w:t>innanfor</w:t>
      </w:r>
      <w:proofErr w:type="spellEnd"/>
      <w:r w:rsidRPr="001A69B5">
        <w:t xml:space="preserve"> absolutte økonomiske rammer (prinsippet om design-to-</w:t>
      </w:r>
      <w:proofErr w:type="spellStart"/>
      <w:r w:rsidRPr="001A69B5">
        <w:t>cost</w:t>
      </w:r>
      <w:proofErr w:type="spellEnd"/>
      <w:r w:rsidRPr="001A69B5">
        <w:t>).</w:t>
      </w:r>
    </w:p>
    <w:p w14:paraId="5A98399A" w14:textId="77777777" w:rsidR="000513CD" w:rsidRPr="001A69B5" w:rsidRDefault="0009509B" w:rsidP="001A69B5">
      <w:pPr>
        <w:pStyle w:val="a-vedtak-del"/>
      </w:pPr>
      <w:r w:rsidRPr="001A69B5">
        <w:t>VII</w:t>
      </w:r>
    </w:p>
    <w:p w14:paraId="1CE6AF3A" w14:textId="77777777" w:rsidR="000513CD" w:rsidRPr="001A69B5" w:rsidRDefault="0009509B" w:rsidP="001A69B5">
      <w:pPr>
        <w:pStyle w:val="a-vedtak-tekst"/>
      </w:pPr>
      <w:r w:rsidRPr="001A69B5">
        <w:t>Oppdaterte kostnadsrammer Livsvitskapsbygget ved UiO</w:t>
      </w:r>
    </w:p>
    <w:p w14:paraId="58DCF539" w14:textId="77777777" w:rsidR="000513CD" w:rsidRPr="001A69B5" w:rsidRDefault="0009509B" w:rsidP="001A69B5">
      <w:r w:rsidRPr="001A69B5">
        <w:t xml:space="preserve">Stortinget samtykker i at Kunnskapsdepartementet i 2022 får fullmakt til å </w:t>
      </w:r>
      <w:proofErr w:type="spellStart"/>
      <w:r w:rsidRPr="001A69B5">
        <w:t>halde</w:t>
      </w:r>
      <w:proofErr w:type="spellEnd"/>
      <w:r w:rsidRPr="001A69B5">
        <w:t xml:space="preserve"> fram byggeprosjektet Livsvitskapsbygget ved UiO </w:t>
      </w:r>
      <w:proofErr w:type="spellStart"/>
      <w:r w:rsidRPr="001A69B5">
        <w:t>innanfor</w:t>
      </w:r>
      <w:proofErr w:type="spellEnd"/>
      <w:r w:rsidRPr="001A69B5">
        <w:t xml:space="preserve"> ei kostnadsramme på 11 974 mill. kroner.</w:t>
      </w:r>
    </w:p>
    <w:p w14:paraId="2FB86B8B" w14:textId="77777777" w:rsidR="000513CD" w:rsidRPr="001A69B5" w:rsidRDefault="0009509B" w:rsidP="001A69B5">
      <w:r w:rsidRPr="001A69B5">
        <w:t xml:space="preserve">Stortinget samtykker i at Kunnskapsdepartementet i 2022 får fullmakt til å starte opp brukarutstyrsprosjektet til UiOs del av Livsvitskapsbygget </w:t>
      </w:r>
      <w:proofErr w:type="spellStart"/>
      <w:r w:rsidRPr="001A69B5">
        <w:t>innanfor</w:t>
      </w:r>
      <w:proofErr w:type="spellEnd"/>
      <w:r w:rsidRPr="001A69B5">
        <w:t xml:space="preserve"> ei kostnadsramme på 1 198 mill. kroner, og til å inngå </w:t>
      </w:r>
      <w:proofErr w:type="spellStart"/>
      <w:r w:rsidRPr="001A69B5">
        <w:t>forpliktingar</w:t>
      </w:r>
      <w:proofErr w:type="spellEnd"/>
      <w:r w:rsidRPr="001A69B5">
        <w:t xml:space="preserve"> for </w:t>
      </w:r>
      <w:proofErr w:type="spellStart"/>
      <w:r w:rsidRPr="001A69B5">
        <w:t>seinare</w:t>
      </w:r>
      <w:proofErr w:type="spellEnd"/>
      <w:r w:rsidRPr="001A69B5">
        <w:t xml:space="preserve"> budsjettår </w:t>
      </w:r>
      <w:proofErr w:type="spellStart"/>
      <w:r w:rsidRPr="001A69B5">
        <w:t>innanfor</w:t>
      </w:r>
      <w:proofErr w:type="spellEnd"/>
      <w:r w:rsidRPr="001A69B5">
        <w:t xml:space="preserve"> kostnadsramma.</w:t>
      </w:r>
    </w:p>
    <w:p w14:paraId="5102732F" w14:textId="77777777" w:rsidR="000513CD" w:rsidRPr="001A69B5" w:rsidRDefault="0009509B" w:rsidP="001A69B5">
      <w:pPr>
        <w:pStyle w:val="Fullmakttit"/>
      </w:pPr>
      <w:r w:rsidRPr="001A69B5">
        <w:t>Andre fullmakter</w:t>
      </w:r>
    </w:p>
    <w:p w14:paraId="6609BB0C" w14:textId="77777777" w:rsidR="000513CD" w:rsidRPr="001A69B5" w:rsidRDefault="0009509B" w:rsidP="001A69B5">
      <w:pPr>
        <w:pStyle w:val="a-vedtak-del"/>
      </w:pPr>
      <w:r w:rsidRPr="001A69B5">
        <w:t>VIII</w:t>
      </w:r>
    </w:p>
    <w:p w14:paraId="1E59A78F" w14:textId="77777777" w:rsidR="000513CD" w:rsidRPr="001A69B5" w:rsidRDefault="0009509B" w:rsidP="001A69B5">
      <w:pPr>
        <w:pStyle w:val="a-vedtak-tekst"/>
      </w:pPr>
      <w:r w:rsidRPr="001A69B5">
        <w:t>Gebyr for privatisteksamen</w:t>
      </w:r>
    </w:p>
    <w:p w14:paraId="707DD783" w14:textId="77777777" w:rsidR="000513CD" w:rsidRPr="001A69B5" w:rsidRDefault="0009509B" w:rsidP="001A69B5">
      <w:r w:rsidRPr="001A69B5">
        <w:t xml:space="preserve">Stortinget samtykker i at </w:t>
      </w:r>
      <w:proofErr w:type="spellStart"/>
      <w:r w:rsidRPr="001A69B5">
        <w:t>privatistar</w:t>
      </w:r>
      <w:proofErr w:type="spellEnd"/>
      <w:r w:rsidRPr="001A69B5">
        <w:t xml:space="preserve"> som melder seg opp til eksamen, og </w:t>
      </w:r>
      <w:proofErr w:type="spellStart"/>
      <w:r w:rsidRPr="001A69B5">
        <w:t>kandidatar</w:t>
      </w:r>
      <w:proofErr w:type="spellEnd"/>
      <w:r w:rsidRPr="001A69B5">
        <w:t xml:space="preserve"> som melder seg opp til fag-/</w:t>
      </w:r>
      <w:proofErr w:type="spellStart"/>
      <w:r w:rsidRPr="001A69B5">
        <w:t>sveineprøvar</w:t>
      </w:r>
      <w:proofErr w:type="spellEnd"/>
      <w:r w:rsidRPr="001A69B5">
        <w:t xml:space="preserve"> etter </w:t>
      </w:r>
      <w:proofErr w:type="spellStart"/>
      <w:r w:rsidRPr="001A69B5">
        <w:t>opplæringslova</w:t>
      </w:r>
      <w:proofErr w:type="spellEnd"/>
      <w:r w:rsidRPr="001A69B5">
        <w:t xml:space="preserve"> § 3-5, skal betale </w:t>
      </w:r>
      <w:proofErr w:type="spellStart"/>
      <w:r w:rsidRPr="001A69B5">
        <w:t>eit</w:t>
      </w:r>
      <w:proofErr w:type="spellEnd"/>
      <w:r w:rsidRPr="001A69B5">
        <w:t xml:space="preserve"> gebyr per prøve. Gebyret skal betalast til fylkeskommunen. </w:t>
      </w:r>
      <w:proofErr w:type="spellStart"/>
      <w:r w:rsidRPr="001A69B5">
        <w:t>Privatistar</w:t>
      </w:r>
      <w:proofErr w:type="spellEnd"/>
      <w:r w:rsidRPr="001A69B5">
        <w:t xml:space="preserve"> som melder seg opp til eksamen, skal betale 1 217 kroner dersom privatisten </w:t>
      </w:r>
      <w:proofErr w:type="spellStart"/>
      <w:r w:rsidRPr="001A69B5">
        <w:t>ikkje</w:t>
      </w:r>
      <w:proofErr w:type="spellEnd"/>
      <w:r w:rsidRPr="001A69B5">
        <w:t xml:space="preserve"> har prøvd seg i faget </w:t>
      </w:r>
      <w:proofErr w:type="spellStart"/>
      <w:r w:rsidRPr="001A69B5">
        <w:t>tidlegare</w:t>
      </w:r>
      <w:proofErr w:type="spellEnd"/>
      <w:r w:rsidRPr="001A69B5">
        <w:t xml:space="preserve"> som privatist eller elev, og 2 435 kroner ved </w:t>
      </w:r>
      <w:proofErr w:type="spellStart"/>
      <w:r w:rsidRPr="001A69B5">
        <w:t>forbetringsprøvar</w:t>
      </w:r>
      <w:proofErr w:type="spellEnd"/>
      <w:r w:rsidRPr="001A69B5">
        <w:t xml:space="preserve">. </w:t>
      </w:r>
      <w:proofErr w:type="spellStart"/>
      <w:r w:rsidRPr="001A69B5">
        <w:t>Kandidatar</w:t>
      </w:r>
      <w:proofErr w:type="spellEnd"/>
      <w:r w:rsidRPr="001A69B5">
        <w:t xml:space="preserve"> som melder seg opp til fag-/</w:t>
      </w:r>
      <w:proofErr w:type="spellStart"/>
      <w:r w:rsidRPr="001A69B5">
        <w:t>sveineprøvar</w:t>
      </w:r>
      <w:proofErr w:type="spellEnd"/>
      <w:r w:rsidRPr="001A69B5">
        <w:t xml:space="preserve"> etter </w:t>
      </w:r>
      <w:proofErr w:type="spellStart"/>
      <w:r w:rsidRPr="001A69B5">
        <w:t>opplæringslova</w:t>
      </w:r>
      <w:proofErr w:type="spellEnd"/>
      <w:r w:rsidRPr="001A69B5">
        <w:t xml:space="preserve"> § 3-5, skal betale 1 037 kroner per prøve dersom kandidaten </w:t>
      </w:r>
      <w:proofErr w:type="spellStart"/>
      <w:r w:rsidRPr="001A69B5">
        <w:t>ikkje</w:t>
      </w:r>
      <w:proofErr w:type="spellEnd"/>
      <w:r w:rsidRPr="001A69B5">
        <w:t xml:space="preserve"> har gått opp </w:t>
      </w:r>
      <w:proofErr w:type="spellStart"/>
      <w:r w:rsidRPr="001A69B5">
        <w:t>tidlegare</w:t>
      </w:r>
      <w:proofErr w:type="spellEnd"/>
      <w:r w:rsidRPr="001A69B5">
        <w:t xml:space="preserve">, og 2 080 kroner ved </w:t>
      </w:r>
      <w:proofErr w:type="spellStart"/>
      <w:r w:rsidRPr="001A69B5">
        <w:t>seinare</w:t>
      </w:r>
      <w:proofErr w:type="spellEnd"/>
      <w:r w:rsidRPr="001A69B5">
        <w:t xml:space="preserve"> forsøk.</w:t>
      </w:r>
    </w:p>
    <w:p w14:paraId="26C1B022" w14:textId="77777777" w:rsidR="000513CD" w:rsidRPr="001A69B5" w:rsidRDefault="0009509B" w:rsidP="001A69B5">
      <w:pPr>
        <w:pStyle w:val="a-vedtak-del"/>
      </w:pPr>
      <w:r w:rsidRPr="001A69B5">
        <w:t>IX</w:t>
      </w:r>
    </w:p>
    <w:p w14:paraId="6F8EBF6C" w14:textId="77777777" w:rsidR="000513CD" w:rsidRPr="001A69B5" w:rsidRDefault="0009509B" w:rsidP="001A69B5">
      <w:pPr>
        <w:pStyle w:val="a-vedtak-tekst"/>
      </w:pPr>
      <w:r w:rsidRPr="001A69B5">
        <w:t xml:space="preserve">Fullmakt for universitet og </w:t>
      </w:r>
      <w:proofErr w:type="spellStart"/>
      <w:r w:rsidRPr="001A69B5">
        <w:t>høgskular</w:t>
      </w:r>
      <w:proofErr w:type="spellEnd"/>
      <w:r w:rsidRPr="001A69B5">
        <w:t xml:space="preserve"> </w:t>
      </w:r>
      <w:r w:rsidRPr="001A69B5">
        <w:br/>
        <w:t>til å delta i selskap</w:t>
      </w:r>
    </w:p>
    <w:p w14:paraId="52527F7B" w14:textId="77777777" w:rsidR="000513CD" w:rsidRPr="001A69B5" w:rsidRDefault="0009509B" w:rsidP="001A69B5">
      <w:r w:rsidRPr="001A69B5">
        <w:t xml:space="preserve">Stortinget samtykker i at Kunnskapsdepartementet i 2022 kan gi universitet og </w:t>
      </w:r>
      <w:proofErr w:type="spellStart"/>
      <w:r w:rsidRPr="001A69B5">
        <w:t>høgskular</w:t>
      </w:r>
      <w:proofErr w:type="spellEnd"/>
      <w:r w:rsidRPr="001A69B5">
        <w:t xml:space="preserve"> fullmakt til å</w:t>
      </w:r>
    </w:p>
    <w:p w14:paraId="41F1653B" w14:textId="77777777" w:rsidR="000513CD" w:rsidRPr="001A69B5" w:rsidRDefault="0009509B" w:rsidP="001A69B5">
      <w:pPr>
        <w:pStyle w:val="friliste"/>
      </w:pPr>
      <w:r w:rsidRPr="001A69B5">
        <w:t>1.</w:t>
      </w:r>
      <w:r w:rsidRPr="001A69B5">
        <w:tab/>
        <w:t xml:space="preserve">opprette nye selskap og delta i selskap som er av </w:t>
      </w:r>
      <w:proofErr w:type="spellStart"/>
      <w:r w:rsidRPr="001A69B5">
        <w:t>fagleg</w:t>
      </w:r>
      <w:proofErr w:type="spellEnd"/>
      <w:r w:rsidRPr="001A69B5">
        <w:t xml:space="preserve"> interesse for </w:t>
      </w:r>
      <w:proofErr w:type="spellStart"/>
      <w:r w:rsidRPr="001A69B5">
        <w:t>verksemda</w:t>
      </w:r>
      <w:proofErr w:type="spellEnd"/>
      <w:r w:rsidRPr="001A69B5">
        <w:t>.</w:t>
      </w:r>
    </w:p>
    <w:p w14:paraId="64C55037" w14:textId="77777777" w:rsidR="000513CD" w:rsidRPr="001A69B5" w:rsidRDefault="0009509B" w:rsidP="001A69B5">
      <w:pPr>
        <w:pStyle w:val="friliste"/>
      </w:pPr>
      <w:r w:rsidRPr="001A69B5">
        <w:t>2.</w:t>
      </w:r>
      <w:r w:rsidRPr="001A69B5">
        <w:tab/>
        <w:t xml:space="preserve">bruke </w:t>
      </w:r>
      <w:proofErr w:type="spellStart"/>
      <w:r w:rsidRPr="001A69B5">
        <w:t>overskot</w:t>
      </w:r>
      <w:proofErr w:type="spellEnd"/>
      <w:r w:rsidRPr="001A69B5">
        <w:t xml:space="preserve"> av </w:t>
      </w:r>
      <w:proofErr w:type="spellStart"/>
      <w:r w:rsidRPr="001A69B5">
        <w:t>oppdragsverksemd</w:t>
      </w:r>
      <w:proofErr w:type="spellEnd"/>
      <w:r w:rsidRPr="001A69B5">
        <w:t xml:space="preserve"> til </w:t>
      </w:r>
      <w:proofErr w:type="spellStart"/>
      <w:r w:rsidRPr="001A69B5">
        <w:t>kapitalinnskot</w:t>
      </w:r>
      <w:proofErr w:type="spellEnd"/>
      <w:r w:rsidRPr="001A69B5">
        <w:t xml:space="preserve"> ved oppretting av nye selskap eller ved deltaking i selskap som er av </w:t>
      </w:r>
      <w:proofErr w:type="spellStart"/>
      <w:r w:rsidRPr="001A69B5">
        <w:t>fagleg</w:t>
      </w:r>
      <w:proofErr w:type="spellEnd"/>
      <w:r w:rsidRPr="001A69B5">
        <w:t xml:space="preserve"> interesse for </w:t>
      </w:r>
      <w:proofErr w:type="spellStart"/>
      <w:r w:rsidRPr="001A69B5">
        <w:t>verksemda</w:t>
      </w:r>
      <w:proofErr w:type="spellEnd"/>
      <w:r w:rsidRPr="001A69B5">
        <w:t>.</w:t>
      </w:r>
    </w:p>
    <w:p w14:paraId="00A32846" w14:textId="77777777" w:rsidR="000513CD" w:rsidRPr="001A69B5" w:rsidRDefault="0009509B" w:rsidP="001A69B5">
      <w:pPr>
        <w:pStyle w:val="friliste"/>
      </w:pPr>
      <w:r w:rsidRPr="001A69B5">
        <w:t>3.</w:t>
      </w:r>
      <w:r w:rsidRPr="001A69B5">
        <w:tab/>
        <w:t xml:space="preserve">bruke </w:t>
      </w:r>
      <w:proofErr w:type="spellStart"/>
      <w:r w:rsidRPr="001A69B5">
        <w:t>utbyte</w:t>
      </w:r>
      <w:proofErr w:type="spellEnd"/>
      <w:r w:rsidRPr="001A69B5">
        <w:t xml:space="preserve"> </w:t>
      </w:r>
      <w:proofErr w:type="spellStart"/>
      <w:r w:rsidRPr="001A69B5">
        <w:t>frå</w:t>
      </w:r>
      <w:proofErr w:type="spellEnd"/>
      <w:r w:rsidRPr="001A69B5">
        <w:t xml:space="preserve"> selskap som </w:t>
      </w:r>
      <w:proofErr w:type="spellStart"/>
      <w:r w:rsidRPr="001A69B5">
        <w:t>verksemda</w:t>
      </w:r>
      <w:proofErr w:type="spellEnd"/>
      <w:r w:rsidRPr="001A69B5">
        <w:t xml:space="preserve"> har kjøpt </w:t>
      </w:r>
      <w:proofErr w:type="spellStart"/>
      <w:r w:rsidRPr="001A69B5">
        <w:t>aksjar</w:t>
      </w:r>
      <w:proofErr w:type="spellEnd"/>
      <w:r w:rsidRPr="001A69B5">
        <w:t xml:space="preserve"> i eller etter fullmakt </w:t>
      </w:r>
      <w:proofErr w:type="spellStart"/>
      <w:r w:rsidRPr="001A69B5">
        <w:t>forvaltar</w:t>
      </w:r>
      <w:proofErr w:type="spellEnd"/>
      <w:r w:rsidRPr="001A69B5">
        <w:t xml:space="preserve">, til drift av </w:t>
      </w:r>
      <w:proofErr w:type="spellStart"/>
      <w:r w:rsidRPr="001A69B5">
        <w:t>verksemda</w:t>
      </w:r>
      <w:proofErr w:type="spellEnd"/>
      <w:r w:rsidRPr="001A69B5">
        <w:t xml:space="preserve"> eller til </w:t>
      </w:r>
      <w:proofErr w:type="spellStart"/>
      <w:r w:rsidRPr="001A69B5">
        <w:t>kapitalinnskot</w:t>
      </w:r>
      <w:proofErr w:type="spellEnd"/>
      <w:r w:rsidRPr="001A69B5">
        <w:t>.</w:t>
      </w:r>
    </w:p>
    <w:p w14:paraId="0E4CB430" w14:textId="77777777" w:rsidR="000513CD" w:rsidRPr="001A69B5" w:rsidRDefault="0009509B" w:rsidP="001A69B5">
      <w:pPr>
        <w:pStyle w:val="friliste"/>
      </w:pPr>
      <w:r w:rsidRPr="001A69B5">
        <w:t>4.</w:t>
      </w:r>
      <w:r w:rsidRPr="001A69B5">
        <w:tab/>
        <w:t xml:space="preserve">bruke inntekt </w:t>
      </w:r>
      <w:proofErr w:type="spellStart"/>
      <w:r w:rsidRPr="001A69B5">
        <w:t>frå</w:t>
      </w:r>
      <w:proofErr w:type="spellEnd"/>
      <w:r w:rsidRPr="001A69B5">
        <w:t xml:space="preserve"> sal av </w:t>
      </w:r>
      <w:proofErr w:type="spellStart"/>
      <w:r w:rsidRPr="001A69B5">
        <w:t>aksjar</w:t>
      </w:r>
      <w:proofErr w:type="spellEnd"/>
      <w:r w:rsidRPr="001A69B5">
        <w:t xml:space="preserve"> i selskap som </w:t>
      </w:r>
      <w:proofErr w:type="spellStart"/>
      <w:r w:rsidRPr="001A69B5">
        <w:t>verksemda</w:t>
      </w:r>
      <w:proofErr w:type="spellEnd"/>
      <w:r w:rsidRPr="001A69B5">
        <w:t xml:space="preserve"> har erverva med </w:t>
      </w:r>
      <w:proofErr w:type="spellStart"/>
      <w:r w:rsidRPr="001A69B5">
        <w:t>overskot</w:t>
      </w:r>
      <w:proofErr w:type="spellEnd"/>
      <w:r w:rsidRPr="001A69B5">
        <w:t xml:space="preserve"> </w:t>
      </w:r>
      <w:proofErr w:type="spellStart"/>
      <w:r w:rsidRPr="001A69B5">
        <w:t>frå</w:t>
      </w:r>
      <w:proofErr w:type="spellEnd"/>
      <w:r w:rsidRPr="001A69B5">
        <w:t xml:space="preserve"> </w:t>
      </w:r>
      <w:proofErr w:type="spellStart"/>
      <w:r w:rsidRPr="001A69B5">
        <w:t>oppdragsverksemd</w:t>
      </w:r>
      <w:proofErr w:type="spellEnd"/>
      <w:r w:rsidRPr="001A69B5">
        <w:t xml:space="preserve"> eller etter fullmakt </w:t>
      </w:r>
      <w:proofErr w:type="spellStart"/>
      <w:r w:rsidRPr="001A69B5">
        <w:t>forvaltar</w:t>
      </w:r>
      <w:proofErr w:type="spellEnd"/>
      <w:r w:rsidRPr="001A69B5">
        <w:t xml:space="preserve">, til drift av </w:t>
      </w:r>
      <w:proofErr w:type="spellStart"/>
      <w:r w:rsidRPr="001A69B5">
        <w:t>verksemda</w:t>
      </w:r>
      <w:proofErr w:type="spellEnd"/>
      <w:r w:rsidRPr="001A69B5">
        <w:t xml:space="preserve"> eller til </w:t>
      </w:r>
      <w:proofErr w:type="spellStart"/>
      <w:r w:rsidRPr="001A69B5">
        <w:t>kapitalinnskot</w:t>
      </w:r>
      <w:proofErr w:type="spellEnd"/>
      <w:r w:rsidRPr="001A69B5">
        <w:t>.</w:t>
      </w:r>
    </w:p>
    <w:p w14:paraId="2FA9561A" w14:textId="77777777" w:rsidR="000513CD" w:rsidRPr="001A69B5" w:rsidRDefault="0009509B" w:rsidP="001A69B5">
      <w:pPr>
        <w:pStyle w:val="a-vedtak-del"/>
      </w:pPr>
      <w:proofErr w:type="spellStart"/>
      <w:r w:rsidRPr="001A69B5">
        <w:t>X</w:t>
      </w:r>
      <w:proofErr w:type="spellEnd"/>
    </w:p>
    <w:p w14:paraId="0E58FF6C" w14:textId="77777777" w:rsidR="000513CD" w:rsidRPr="001A69B5" w:rsidRDefault="0009509B" w:rsidP="001A69B5">
      <w:pPr>
        <w:pStyle w:val="a-vedtak-tekst"/>
      </w:pPr>
      <w:r w:rsidRPr="001A69B5">
        <w:t>Foreldrebetaling i barnehage</w:t>
      </w:r>
    </w:p>
    <w:p w14:paraId="074B9782" w14:textId="77777777" w:rsidR="000513CD" w:rsidRPr="001A69B5" w:rsidRDefault="0009509B" w:rsidP="001A69B5">
      <w:r w:rsidRPr="001A69B5">
        <w:t>Stortinget samtykker i at</w:t>
      </w:r>
    </w:p>
    <w:p w14:paraId="7A001A12" w14:textId="77777777" w:rsidR="000513CD" w:rsidRPr="001A69B5" w:rsidRDefault="0009509B" w:rsidP="001A69B5">
      <w:pPr>
        <w:pStyle w:val="friliste"/>
      </w:pPr>
      <w:r w:rsidRPr="001A69B5">
        <w:t>1.</w:t>
      </w:r>
      <w:r w:rsidRPr="001A69B5">
        <w:tab/>
        <w:t xml:space="preserve">maksimalgrensa for foreldrebetaling for </w:t>
      </w:r>
      <w:proofErr w:type="spellStart"/>
      <w:r w:rsidRPr="001A69B5">
        <w:t>eit</w:t>
      </w:r>
      <w:proofErr w:type="spellEnd"/>
      <w:r w:rsidRPr="001A69B5">
        <w:t xml:space="preserve"> heildags ordinært </w:t>
      </w:r>
      <w:proofErr w:type="spellStart"/>
      <w:r w:rsidRPr="001A69B5">
        <w:t>barnehagetilbod</w:t>
      </w:r>
      <w:proofErr w:type="spellEnd"/>
      <w:r w:rsidRPr="001A69B5">
        <w:t xml:space="preserve"> blir fastsett til 3 315 kroner per </w:t>
      </w:r>
      <w:proofErr w:type="spellStart"/>
      <w:r w:rsidRPr="001A69B5">
        <w:t>månad</w:t>
      </w:r>
      <w:proofErr w:type="spellEnd"/>
      <w:r w:rsidRPr="001A69B5">
        <w:t xml:space="preserve"> og 36 465 kroner per år </w:t>
      </w:r>
      <w:proofErr w:type="spellStart"/>
      <w:r w:rsidRPr="001A69B5">
        <w:t>frå</w:t>
      </w:r>
      <w:proofErr w:type="spellEnd"/>
      <w:r w:rsidRPr="001A69B5">
        <w:t xml:space="preserve"> 1. januar 2022, jf. forskrift 16. desember 2005 nr. 1478 om foreldrebetaling i </w:t>
      </w:r>
      <w:proofErr w:type="spellStart"/>
      <w:r w:rsidRPr="001A69B5">
        <w:t>barnehagar</w:t>
      </w:r>
      <w:proofErr w:type="spellEnd"/>
      <w:r w:rsidRPr="001A69B5">
        <w:t xml:space="preserve"> § 1.</w:t>
      </w:r>
    </w:p>
    <w:p w14:paraId="70F523CD" w14:textId="77777777" w:rsidR="000513CD" w:rsidRPr="001A69B5" w:rsidRDefault="0009509B" w:rsidP="001A69B5">
      <w:pPr>
        <w:pStyle w:val="friliste"/>
      </w:pPr>
      <w:r w:rsidRPr="001A69B5">
        <w:t>2.</w:t>
      </w:r>
      <w:r w:rsidRPr="001A69B5">
        <w:tab/>
        <w:t xml:space="preserve">inntektsgrensa for fritak i foreldrebetalinga i barnehage for 20 </w:t>
      </w:r>
      <w:proofErr w:type="spellStart"/>
      <w:r w:rsidRPr="001A69B5">
        <w:t>timar</w:t>
      </w:r>
      <w:proofErr w:type="spellEnd"/>
      <w:r w:rsidRPr="001A69B5">
        <w:t xml:space="preserve"> blir sett til 598 825 kroner per år </w:t>
      </w:r>
      <w:proofErr w:type="spellStart"/>
      <w:r w:rsidRPr="001A69B5">
        <w:t>frå</w:t>
      </w:r>
      <w:proofErr w:type="spellEnd"/>
      <w:r w:rsidRPr="001A69B5">
        <w:t xml:space="preserve"> 1. august 2022, jf. forskrift 16. desember 2005 nr. 1478 om foreldrebetaling i </w:t>
      </w:r>
      <w:proofErr w:type="spellStart"/>
      <w:r w:rsidRPr="001A69B5">
        <w:t>barnehagar</w:t>
      </w:r>
      <w:proofErr w:type="spellEnd"/>
      <w:r w:rsidRPr="001A69B5">
        <w:t xml:space="preserve"> § 3.</w:t>
      </w:r>
    </w:p>
    <w:p w14:paraId="076B706E" w14:textId="77777777" w:rsidR="000513CD" w:rsidRPr="001A69B5" w:rsidRDefault="0009509B" w:rsidP="001A69B5">
      <w:pPr>
        <w:pStyle w:val="a-vedtak-del"/>
      </w:pPr>
      <w:r w:rsidRPr="001A69B5">
        <w:t>XI</w:t>
      </w:r>
    </w:p>
    <w:p w14:paraId="3FC4D04D" w14:textId="77777777" w:rsidR="000513CD" w:rsidRPr="001A69B5" w:rsidRDefault="0009509B" w:rsidP="001A69B5">
      <w:pPr>
        <w:pStyle w:val="a-vedtak-tekst"/>
      </w:pPr>
      <w:r w:rsidRPr="001A69B5">
        <w:t>Fullmakt til postering mot mellomværet med statskassa</w:t>
      </w:r>
    </w:p>
    <w:p w14:paraId="7C77F77B" w14:textId="77777777" w:rsidR="000513CD" w:rsidRPr="001A69B5" w:rsidRDefault="0009509B" w:rsidP="001A69B5">
      <w:r w:rsidRPr="001A69B5">
        <w:t xml:space="preserve">Stortinget samtykker i at Kunnskapsdepartementet i 2022 kan gi Statens lånekasse for utdanning fullmakt til å inntektsføre </w:t>
      </w:r>
      <w:proofErr w:type="spellStart"/>
      <w:r w:rsidRPr="001A69B5">
        <w:t>uteståande</w:t>
      </w:r>
      <w:proofErr w:type="spellEnd"/>
      <w:r w:rsidRPr="001A69B5">
        <w:t xml:space="preserve"> </w:t>
      </w:r>
      <w:proofErr w:type="spellStart"/>
      <w:r w:rsidRPr="001A69B5">
        <w:t>midlar</w:t>
      </w:r>
      <w:proofErr w:type="spellEnd"/>
      <w:r w:rsidRPr="001A69B5">
        <w:t xml:space="preserve"> mot Konverteringsfondet i same periode som konvertering av lån til stipend blir gjort, og mot Lånekassas </w:t>
      </w:r>
      <w:proofErr w:type="spellStart"/>
      <w:r w:rsidRPr="001A69B5">
        <w:t>mellomvære</w:t>
      </w:r>
      <w:proofErr w:type="spellEnd"/>
      <w:r w:rsidRPr="001A69B5">
        <w:t xml:space="preserve"> med statskassa. Mellomværet blir utlikna i </w:t>
      </w:r>
      <w:proofErr w:type="spellStart"/>
      <w:r w:rsidRPr="001A69B5">
        <w:t>påfølgande</w:t>
      </w:r>
      <w:proofErr w:type="spellEnd"/>
      <w:r w:rsidRPr="001A69B5">
        <w:t xml:space="preserve"> periode når </w:t>
      </w:r>
      <w:proofErr w:type="spellStart"/>
      <w:r w:rsidRPr="001A69B5">
        <w:t>oppgjeret</w:t>
      </w:r>
      <w:proofErr w:type="spellEnd"/>
      <w:r w:rsidRPr="001A69B5">
        <w:t xml:space="preserve"> blir overført </w:t>
      </w:r>
      <w:proofErr w:type="spellStart"/>
      <w:r w:rsidRPr="001A69B5">
        <w:t>frå</w:t>
      </w:r>
      <w:proofErr w:type="spellEnd"/>
      <w:r w:rsidRPr="001A69B5">
        <w:t xml:space="preserve"> Konverteringsfondet.</w:t>
      </w:r>
    </w:p>
    <w:p w14:paraId="215E1DE6" w14:textId="13184564" w:rsidR="000513CD" w:rsidRPr="00931A1E" w:rsidRDefault="00931A1E" w:rsidP="0005244F">
      <w:pPr>
        <w:pStyle w:val="Overskrift1"/>
        <w:numPr>
          <w:ilvl w:val="0"/>
          <w:numId w:val="28"/>
        </w:numPr>
        <w:rPr>
          <w:color w:val="FF0000"/>
        </w:rPr>
      </w:pPr>
      <w:r w:rsidRPr="00931A1E">
        <w:rPr>
          <w:color w:val="FF0000"/>
        </w:rPr>
        <w:t>[</w:t>
      </w:r>
      <w:proofErr w:type="spellStart"/>
      <w:r w:rsidRPr="00931A1E">
        <w:rPr>
          <w:color w:val="FF0000"/>
        </w:rPr>
        <w:t>Vedleggsnr</w:t>
      </w:r>
      <w:proofErr w:type="spellEnd"/>
      <w:r w:rsidRPr="00931A1E">
        <w:rPr>
          <w:color w:val="FF0000"/>
        </w:rPr>
        <w:t>. Reset]</w:t>
      </w:r>
    </w:p>
    <w:p w14:paraId="32ADCFE8" w14:textId="77777777" w:rsidR="000513CD" w:rsidRPr="001A69B5" w:rsidRDefault="000513CD" w:rsidP="001A69B5">
      <w:pPr>
        <w:pStyle w:val="vedlegg-nr"/>
      </w:pPr>
    </w:p>
    <w:p w14:paraId="510DB878" w14:textId="77777777" w:rsidR="000513CD" w:rsidRPr="001A69B5" w:rsidRDefault="0009509B" w:rsidP="001A69B5">
      <w:pPr>
        <w:pStyle w:val="vedlegg-tit"/>
      </w:pPr>
      <w:proofErr w:type="spellStart"/>
      <w:r w:rsidRPr="001A69B5">
        <w:t>Tilsetjingsvilkår</w:t>
      </w:r>
      <w:proofErr w:type="spellEnd"/>
      <w:r w:rsidRPr="001A69B5">
        <w:t xml:space="preserve"> for </w:t>
      </w:r>
      <w:proofErr w:type="spellStart"/>
      <w:r w:rsidRPr="001A69B5">
        <w:t>leiarar</w:t>
      </w:r>
      <w:proofErr w:type="spellEnd"/>
      <w:r w:rsidRPr="001A69B5">
        <w:t xml:space="preserve"> i </w:t>
      </w:r>
      <w:proofErr w:type="spellStart"/>
      <w:r w:rsidRPr="001A69B5">
        <w:t>heileigde</w:t>
      </w:r>
      <w:proofErr w:type="spellEnd"/>
      <w:r w:rsidRPr="001A69B5">
        <w:t xml:space="preserve"> </w:t>
      </w:r>
      <w:proofErr w:type="spellStart"/>
      <w:r w:rsidRPr="001A69B5">
        <w:t>statlege</w:t>
      </w:r>
      <w:proofErr w:type="spellEnd"/>
      <w:r w:rsidRPr="001A69B5">
        <w:t xml:space="preserve"> </w:t>
      </w:r>
      <w:proofErr w:type="spellStart"/>
      <w:r w:rsidRPr="001A69B5">
        <w:t>føretak</w:t>
      </w:r>
      <w:proofErr w:type="spellEnd"/>
    </w:p>
    <w:p w14:paraId="166AAE7C" w14:textId="77777777" w:rsidR="000513CD" w:rsidRPr="001A69B5" w:rsidRDefault="0009509B" w:rsidP="001A69B5">
      <w:pPr>
        <w:pStyle w:val="avsnitt-tittel"/>
      </w:pPr>
      <w:proofErr w:type="spellStart"/>
      <w:r w:rsidRPr="001A69B5">
        <w:t>DigForsk</w:t>
      </w:r>
      <w:proofErr w:type="spellEnd"/>
      <w:r w:rsidRPr="001A69B5">
        <w:t xml:space="preserve"> AS</w:t>
      </w:r>
    </w:p>
    <w:p w14:paraId="15B48B30" w14:textId="77777777" w:rsidR="000513CD" w:rsidRPr="001A69B5" w:rsidRDefault="0009509B" w:rsidP="001A69B5">
      <w:r w:rsidRPr="001A69B5">
        <w:t xml:space="preserve">Selskapet har </w:t>
      </w:r>
      <w:proofErr w:type="spellStart"/>
      <w:r w:rsidRPr="001A69B5">
        <w:t>leigd</w:t>
      </w:r>
      <w:proofErr w:type="spellEnd"/>
      <w:r w:rsidRPr="001A69B5">
        <w:t xml:space="preserve"> inn </w:t>
      </w:r>
      <w:proofErr w:type="spellStart"/>
      <w:r w:rsidRPr="001A69B5">
        <w:t>dagleg</w:t>
      </w:r>
      <w:proofErr w:type="spellEnd"/>
      <w:r w:rsidRPr="001A69B5">
        <w:t xml:space="preserve"> </w:t>
      </w:r>
      <w:proofErr w:type="spellStart"/>
      <w:r w:rsidRPr="001A69B5">
        <w:t>leiar</w:t>
      </w:r>
      <w:proofErr w:type="spellEnd"/>
      <w:r w:rsidRPr="001A69B5">
        <w:t xml:space="preserve">. Lønn i 2020 er kostnadsført med 0 kroner og 8 048 kroner i anna </w:t>
      </w:r>
      <w:proofErr w:type="spellStart"/>
      <w:r w:rsidRPr="001A69B5">
        <w:t>godtgjersle</w:t>
      </w:r>
      <w:proofErr w:type="spellEnd"/>
      <w:r w:rsidRPr="001A69B5">
        <w:t xml:space="preserve">. </w:t>
      </w:r>
      <w:proofErr w:type="spellStart"/>
      <w:r w:rsidRPr="001A69B5">
        <w:t>Dagleg</w:t>
      </w:r>
      <w:proofErr w:type="spellEnd"/>
      <w:r w:rsidRPr="001A69B5">
        <w:t xml:space="preserve"> </w:t>
      </w:r>
      <w:proofErr w:type="spellStart"/>
      <w:r w:rsidRPr="001A69B5">
        <w:t>leiar</w:t>
      </w:r>
      <w:proofErr w:type="spellEnd"/>
      <w:r w:rsidRPr="001A69B5">
        <w:t xml:space="preserve"> er </w:t>
      </w:r>
      <w:proofErr w:type="spellStart"/>
      <w:r w:rsidRPr="001A69B5">
        <w:t>ikkje</w:t>
      </w:r>
      <w:proofErr w:type="spellEnd"/>
      <w:r w:rsidRPr="001A69B5">
        <w:t xml:space="preserve"> tilsett i </w:t>
      </w:r>
      <w:proofErr w:type="spellStart"/>
      <w:r w:rsidRPr="001A69B5">
        <w:t>DigForsk</w:t>
      </w:r>
      <w:proofErr w:type="spellEnd"/>
      <w:r w:rsidRPr="001A69B5">
        <w:t xml:space="preserve"> AS og mottek derfor </w:t>
      </w:r>
      <w:proofErr w:type="spellStart"/>
      <w:r w:rsidRPr="001A69B5">
        <w:t>ikkje</w:t>
      </w:r>
      <w:proofErr w:type="spellEnd"/>
      <w:r w:rsidRPr="001A69B5">
        <w:t xml:space="preserve"> lønn </w:t>
      </w:r>
      <w:proofErr w:type="spellStart"/>
      <w:r w:rsidRPr="001A69B5">
        <w:t>frå</w:t>
      </w:r>
      <w:proofErr w:type="spellEnd"/>
      <w:r w:rsidRPr="001A69B5">
        <w:t xml:space="preserve"> selskapet. I 2020 har selskapet </w:t>
      </w:r>
      <w:proofErr w:type="spellStart"/>
      <w:r w:rsidRPr="001A69B5">
        <w:t>innleigd</w:t>
      </w:r>
      <w:proofErr w:type="spellEnd"/>
      <w:r w:rsidRPr="001A69B5">
        <w:t xml:space="preserve"> </w:t>
      </w:r>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frå</w:t>
      </w:r>
      <w:proofErr w:type="spellEnd"/>
      <w:r w:rsidRPr="001A69B5">
        <w:t xml:space="preserve"> UiT og </w:t>
      </w:r>
      <w:proofErr w:type="spellStart"/>
      <w:r w:rsidRPr="001A69B5">
        <w:t>godtgjersle</w:t>
      </w:r>
      <w:proofErr w:type="spellEnd"/>
      <w:r w:rsidRPr="001A69B5">
        <w:t xml:space="preserve"> er ført med 911 716 kroner.</w:t>
      </w:r>
    </w:p>
    <w:p w14:paraId="4A4C767F" w14:textId="77777777" w:rsidR="000513CD" w:rsidRPr="001A69B5" w:rsidRDefault="0009509B" w:rsidP="001A69B5">
      <w:pPr>
        <w:pStyle w:val="avsnitt-tittel"/>
      </w:pPr>
      <w:r w:rsidRPr="001A69B5">
        <w:t>I4 Helse AS</w:t>
      </w:r>
    </w:p>
    <w:p w14:paraId="726AB99B"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853 616 kroner i lønn og 8 876 kroner i anna </w:t>
      </w:r>
      <w:proofErr w:type="spellStart"/>
      <w:r w:rsidRPr="001A69B5">
        <w:t>godtgjersle</w:t>
      </w:r>
      <w:proofErr w:type="spellEnd"/>
      <w:r w:rsidRPr="001A69B5">
        <w:t xml:space="preserve"> i 2020. Pensjonsutgifter til </w:t>
      </w:r>
      <w:proofErr w:type="spellStart"/>
      <w:r w:rsidRPr="001A69B5">
        <w:t>dagleg</w:t>
      </w:r>
      <w:proofErr w:type="spellEnd"/>
      <w:r w:rsidRPr="001A69B5">
        <w:t xml:space="preserve"> </w:t>
      </w:r>
      <w:proofErr w:type="spellStart"/>
      <w:r w:rsidRPr="001A69B5">
        <w:t>leiar</w:t>
      </w:r>
      <w:proofErr w:type="spellEnd"/>
      <w:r w:rsidRPr="001A69B5">
        <w:t xml:space="preserve"> er kostnadsført med 78 669 kroner.</w:t>
      </w:r>
    </w:p>
    <w:p w14:paraId="035F567D" w14:textId="77777777" w:rsidR="000513CD" w:rsidRPr="001A69B5" w:rsidRDefault="0009509B" w:rsidP="001A69B5">
      <w:pPr>
        <w:pStyle w:val="avsnitt-tittel"/>
      </w:pPr>
      <w:proofErr w:type="spellStart"/>
      <w:r w:rsidRPr="001A69B5">
        <w:t>Mecatronics</w:t>
      </w:r>
      <w:proofErr w:type="spellEnd"/>
      <w:r w:rsidRPr="001A69B5">
        <w:t xml:space="preserve"> </w:t>
      </w:r>
      <w:proofErr w:type="spellStart"/>
      <w:r w:rsidRPr="001A69B5">
        <w:t>Innovation</w:t>
      </w:r>
      <w:proofErr w:type="spellEnd"/>
      <w:r w:rsidRPr="001A69B5">
        <w:t xml:space="preserve"> Lab AS</w:t>
      </w:r>
    </w:p>
    <w:p w14:paraId="7B85B187"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1 143 647 kroner i lønn og 16 489 kroner i anna </w:t>
      </w:r>
      <w:proofErr w:type="spellStart"/>
      <w:r w:rsidRPr="001A69B5">
        <w:t>godtgjersle</w:t>
      </w:r>
      <w:proofErr w:type="spellEnd"/>
      <w:r w:rsidRPr="001A69B5">
        <w:t xml:space="preserve"> i 2019. Pensjonsutgifter til </w:t>
      </w:r>
      <w:proofErr w:type="spellStart"/>
      <w:r w:rsidRPr="001A69B5">
        <w:t>dagleg</w:t>
      </w:r>
      <w:proofErr w:type="spellEnd"/>
      <w:r w:rsidRPr="001A69B5">
        <w:t xml:space="preserve"> </w:t>
      </w:r>
      <w:proofErr w:type="spellStart"/>
      <w:r w:rsidRPr="001A69B5">
        <w:t>leiar</w:t>
      </w:r>
      <w:proofErr w:type="spellEnd"/>
      <w:r w:rsidRPr="001A69B5">
        <w:t xml:space="preserve"> er kostnadsført med 99 526 kroner.</w:t>
      </w:r>
    </w:p>
    <w:p w14:paraId="52F88A1E" w14:textId="77777777" w:rsidR="000513CD" w:rsidRPr="001A69B5" w:rsidRDefault="0009509B" w:rsidP="001A69B5">
      <w:pPr>
        <w:pStyle w:val="avsnitt-tittel"/>
      </w:pPr>
      <w:r w:rsidRPr="001A69B5">
        <w:t>NTNU Ocean Training AS</w:t>
      </w:r>
    </w:p>
    <w:p w14:paraId="23D78754"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810 789 kroner i lønn og 15 126 kroner i anna </w:t>
      </w:r>
      <w:proofErr w:type="spellStart"/>
      <w:r w:rsidRPr="001A69B5">
        <w:t>godtgjersle</w:t>
      </w:r>
      <w:proofErr w:type="spellEnd"/>
      <w:r w:rsidRPr="001A69B5">
        <w:t xml:space="preserve"> i 2020. Pensjonsutgifter til </w:t>
      </w:r>
      <w:proofErr w:type="spellStart"/>
      <w:r w:rsidRPr="001A69B5">
        <w:t>dagleg</w:t>
      </w:r>
      <w:proofErr w:type="spellEnd"/>
      <w:r w:rsidRPr="001A69B5">
        <w:t xml:space="preserve"> </w:t>
      </w:r>
      <w:proofErr w:type="spellStart"/>
      <w:r w:rsidRPr="001A69B5">
        <w:t>leiar</w:t>
      </w:r>
      <w:proofErr w:type="spellEnd"/>
      <w:r w:rsidRPr="001A69B5">
        <w:t xml:space="preserve"> er kostnadsført med 41 501 kroner.</w:t>
      </w:r>
    </w:p>
    <w:p w14:paraId="1E6F609C" w14:textId="77777777" w:rsidR="000513CD" w:rsidRPr="001A69B5" w:rsidRDefault="0009509B" w:rsidP="001A69B5">
      <w:pPr>
        <w:pStyle w:val="avsnitt-tittel"/>
      </w:pPr>
      <w:r w:rsidRPr="001A69B5">
        <w:t>NSD – Norsk senter for forskingsdata AS</w:t>
      </w:r>
    </w:p>
    <w:p w14:paraId="31D9F1E7"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1 244 714 kroner i lønn og 9 695 kroner i anna </w:t>
      </w:r>
      <w:proofErr w:type="spellStart"/>
      <w:r w:rsidRPr="001A69B5">
        <w:t>godtgjersle</w:t>
      </w:r>
      <w:proofErr w:type="spellEnd"/>
      <w:r w:rsidRPr="001A69B5">
        <w:t xml:space="preserve"> i 2020. Pensjonsutgifter til </w:t>
      </w:r>
      <w:proofErr w:type="spellStart"/>
      <w:r w:rsidRPr="001A69B5">
        <w:t>dagleg</w:t>
      </w:r>
      <w:proofErr w:type="spellEnd"/>
      <w:r w:rsidRPr="001A69B5">
        <w:t xml:space="preserve"> </w:t>
      </w:r>
      <w:proofErr w:type="spellStart"/>
      <w:r w:rsidRPr="001A69B5">
        <w:t>leiar</w:t>
      </w:r>
      <w:proofErr w:type="spellEnd"/>
      <w:r w:rsidRPr="001A69B5">
        <w:t xml:space="preserve"> er kostnadsført med 24 055 kroner. </w:t>
      </w:r>
      <w:proofErr w:type="spellStart"/>
      <w:r w:rsidRPr="001A69B5">
        <w:t>Dagleg</w:t>
      </w:r>
      <w:proofErr w:type="spellEnd"/>
      <w:r w:rsidRPr="001A69B5">
        <w:t xml:space="preserve"> </w:t>
      </w:r>
      <w:proofErr w:type="spellStart"/>
      <w:r w:rsidRPr="001A69B5">
        <w:t>leiar</w:t>
      </w:r>
      <w:proofErr w:type="spellEnd"/>
      <w:r w:rsidRPr="001A69B5">
        <w:t xml:space="preserve"> har </w:t>
      </w:r>
      <w:proofErr w:type="spellStart"/>
      <w:r w:rsidRPr="001A69B5">
        <w:t>ikkje</w:t>
      </w:r>
      <w:proofErr w:type="spellEnd"/>
      <w:r w:rsidRPr="001A69B5">
        <w:t xml:space="preserve"> rett til bonus, </w:t>
      </w:r>
      <w:proofErr w:type="spellStart"/>
      <w:r w:rsidRPr="001A69B5">
        <w:t>overskotsdeling</w:t>
      </w:r>
      <w:proofErr w:type="spellEnd"/>
      <w:r w:rsidRPr="001A69B5">
        <w:t xml:space="preserve"> eller </w:t>
      </w:r>
      <w:proofErr w:type="spellStart"/>
      <w:r w:rsidRPr="001A69B5">
        <w:t>opsjonar</w:t>
      </w:r>
      <w:proofErr w:type="spellEnd"/>
      <w:r w:rsidRPr="001A69B5">
        <w:t xml:space="preserve"> og heller </w:t>
      </w:r>
      <w:proofErr w:type="spellStart"/>
      <w:r w:rsidRPr="001A69B5">
        <w:t>ikkje</w:t>
      </w:r>
      <w:proofErr w:type="spellEnd"/>
      <w:r w:rsidRPr="001A69B5">
        <w:t xml:space="preserve"> </w:t>
      </w:r>
      <w:proofErr w:type="spellStart"/>
      <w:r w:rsidRPr="001A69B5">
        <w:t>særlege</w:t>
      </w:r>
      <w:proofErr w:type="spellEnd"/>
      <w:r w:rsidRPr="001A69B5">
        <w:t xml:space="preserve"> </w:t>
      </w:r>
      <w:proofErr w:type="spellStart"/>
      <w:r w:rsidRPr="001A69B5">
        <w:t>ytingar</w:t>
      </w:r>
      <w:proofErr w:type="spellEnd"/>
      <w:r w:rsidRPr="001A69B5">
        <w:t xml:space="preserve"> ved </w:t>
      </w:r>
      <w:proofErr w:type="spellStart"/>
      <w:r w:rsidRPr="001A69B5">
        <w:t>opphøyr</w:t>
      </w:r>
      <w:proofErr w:type="spellEnd"/>
      <w:r w:rsidRPr="001A69B5">
        <w:t xml:space="preserve"> av </w:t>
      </w:r>
      <w:proofErr w:type="spellStart"/>
      <w:r w:rsidRPr="001A69B5">
        <w:t>tilsetjingsforholdet</w:t>
      </w:r>
      <w:proofErr w:type="spellEnd"/>
      <w:r w:rsidRPr="001A69B5">
        <w:t>.</w:t>
      </w:r>
    </w:p>
    <w:p w14:paraId="1121EB5C" w14:textId="77777777" w:rsidR="000513CD" w:rsidRPr="001A69B5" w:rsidRDefault="0009509B" w:rsidP="001A69B5">
      <w:pPr>
        <w:pStyle w:val="avsnitt-tittel"/>
      </w:pPr>
      <w:r w:rsidRPr="001A69B5">
        <w:t>NTNU Samfunnsforsking AS</w:t>
      </w:r>
    </w:p>
    <w:p w14:paraId="5D4EE3FD"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ei lønn på 1 128 689 kroner i 2020. Pensjonsutgifter er kostnadsført med 126 275 kroner. </w:t>
      </w:r>
      <w:proofErr w:type="spellStart"/>
      <w:r w:rsidRPr="001A69B5">
        <w:t>Dagleg</w:t>
      </w:r>
      <w:proofErr w:type="spellEnd"/>
      <w:r w:rsidRPr="001A69B5">
        <w:t xml:space="preserve"> </w:t>
      </w:r>
      <w:proofErr w:type="spellStart"/>
      <w:r w:rsidRPr="001A69B5">
        <w:t>leiar</w:t>
      </w:r>
      <w:proofErr w:type="spellEnd"/>
      <w:r w:rsidRPr="001A69B5">
        <w:t xml:space="preserve"> har </w:t>
      </w:r>
      <w:proofErr w:type="spellStart"/>
      <w:r w:rsidRPr="001A69B5">
        <w:t>ein</w:t>
      </w:r>
      <w:proofErr w:type="spellEnd"/>
      <w:r w:rsidRPr="001A69B5">
        <w:t xml:space="preserve"> avtale om særskilt vederlag ved </w:t>
      </w:r>
      <w:proofErr w:type="spellStart"/>
      <w:r w:rsidRPr="001A69B5">
        <w:t>opphøyr</w:t>
      </w:r>
      <w:proofErr w:type="spellEnd"/>
      <w:r w:rsidRPr="001A69B5">
        <w:t xml:space="preserve"> av </w:t>
      </w:r>
      <w:proofErr w:type="spellStart"/>
      <w:r w:rsidRPr="001A69B5">
        <w:t>tilsetjingsforholdet</w:t>
      </w:r>
      <w:proofErr w:type="spellEnd"/>
      <w:r w:rsidRPr="001A69B5">
        <w:t>.</w:t>
      </w:r>
    </w:p>
    <w:p w14:paraId="368D4A43" w14:textId="77777777" w:rsidR="000513CD" w:rsidRPr="001A69B5" w:rsidRDefault="0009509B" w:rsidP="001A69B5">
      <w:pPr>
        <w:pStyle w:val="avsnitt-tittel"/>
      </w:pPr>
      <w:r w:rsidRPr="001A69B5">
        <w:t>NTNU Technology Transfer AS</w:t>
      </w:r>
    </w:p>
    <w:p w14:paraId="6566AEA6"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1 765 063 kroner i lønn og 13 692 kroner i andre </w:t>
      </w:r>
      <w:proofErr w:type="spellStart"/>
      <w:r w:rsidRPr="001A69B5">
        <w:t>godtgjersler</w:t>
      </w:r>
      <w:proofErr w:type="spellEnd"/>
      <w:r w:rsidRPr="001A69B5">
        <w:t xml:space="preserve"> i 2020. Selskapet har </w:t>
      </w:r>
      <w:proofErr w:type="spellStart"/>
      <w:r w:rsidRPr="001A69B5">
        <w:t>tenestepensjonsordning</w:t>
      </w:r>
      <w:proofErr w:type="spellEnd"/>
      <w:r w:rsidRPr="001A69B5">
        <w:t xml:space="preserve"> i tråd med lov om obligatorisk </w:t>
      </w:r>
      <w:proofErr w:type="spellStart"/>
      <w:r w:rsidRPr="001A69B5">
        <w:t>tenestepensjon</w:t>
      </w:r>
      <w:proofErr w:type="spellEnd"/>
      <w:r w:rsidRPr="001A69B5">
        <w:t>.</w:t>
      </w:r>
    </w:p>
    <w:p w14:paraId="2F470CFE" w14:textId="77777777" w:rsidR="000513CD" w:rsidRPr="001A69B5" w:rsidRDefault="0009509B" w:rsidP="001A69B5">
      <w:pPr>
        <w:pStyle w:val="avsnitt-tittel"/>
      </w:pPr>
      <w:r w:rsidRPr="001A69B5">
        <w:t>Sem gjestegård AS</w:t>
      </w:r>
    </w:p>
    <w:p w14:paraId="53CA3B52" w14:textId="77777777" w:rsidR="000513CD" w:rsidRPr="001A69B5" w:rsidRDefault="0009509B" w:rsidP="001A69B5">
      <w:r w:rsidRPr="001A69B5">
        <w:t xml:space="preserve">Det blei i styremøte 27. oktober 2020 </w:t>
      </w:r>
      <w:proofErr w:type="spellStart"/>
      <w:r w:rsidRPr="001A69B5">
        <w:t>vedteke</w:t>
      </w:r>
      <w:proofErr w:type="spellEnd"/>
      <w:r w:rsidRPr="001A69B5">
        <w:t xml:space="preserve"> å </w:t>
      </w:r>
      <w:proofErr w:type="spellStart"/>
      <w:r w:rsidRPr="001A69B5">
        <w:t>kunngjere</w:t>
      </w:r>
      <w:proofErr w:type="spellEnd"/>
      <w:r w:rsidRPr="001A69B5">
        <w:t xml:space="preserve"> </w:t>
      </w:r>
      <w:proofErr w:type="spellStart"/>
      <w:r w:rsidRPr="001A69B5">
        <w:t>oppbod</w:t>
      </w:r>
      <w:proofErr w:type="spellEnd"/>
      <w:r w:rsidRPr="001A69B5">
        <w:t xml:space="preserve"> for Sem Gjestegård AS. Selskapet blei registrert under konkursbehandling 5. november 2020. Bakgrunnen for vedtaket var at det </w:t>
      </w:r>
      <w:proofErr w:type="spellStart"/>
      <w:r w:rsidRPr="001A69B5">
        <w:t>ikkje</w:t>
      </w:r>
      <w:proofErr w:type="spellEnd"/>
      <w:r w:rsidRPr="001A69B5">
        <w:t xml:space="preserve"> lenger var </w:t>
      </w:r>
      <w:proofErr w:type="spellStart"/>
      <w:r w:rsidRPr="001A69B5">
        <w:t>føresetnad</w:t>
      </w:r>
      <w:proofErr w:type="spellEnd"/>
      <w:r w:rsidRPr="001A69B5">
        <w:t xml:space="preserve"> for </w:t>
      </w:r>
      <w:proofErr w:type="spellStart"/>
      <w:r w:rsidRPr="001A69B5">
        <w:t>vidare</w:t>
      </w:r>
      <w:proofErr w:type="spellEnd"/>
      <w:r w:rsidRPr="001A69B5">
        <w:t xml:space="preserve"> drift. Konkursbuet er </w:t>
      </w:r>
      <w:proofErr w:type="spellStart"/>
      <w:r w:rsidRPr="001A69B5">
        <w:t>enno</w:t>
      </w:r>
      <w:proofErr w:type="spellEnd"/>
      <w:r w:rsidRPr="001A69B5">
        <w:t xml:space="preserve"> </w:t>
      </w:r>
      <w:proofErr w:type="spellStart"/>
      <w:r w:rsidRPr="001A69B5">
        <w:t>ikkje</w:t>
      </w:r>
      <w:proofErr w:type="spellEnd"/>
      <w:r w:rsidRPr="001A69B5">
        <w:t xml:space="preserve"> avslutta. </w:t>
      </w:r>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177 655 kroner i lønn. Pensjonsutgifter er kostnadsført med 106 118 kroner.</w:t>
      </w:r>
    </w:p>
    <w:p w14:paraId="1052AAD5" w14:textId="77777777" w:rsidR="000513CD" w:rsidRPr="001A69B5" w:rsidRDefault="0009509B" w:rsidP="001A69B5">
      <w:pPr>
        <w:pStyle w:val="avsnitt-tittel"/>
      </w:pPr>
      <w:r w:rsidRPr="001A69B5">
        <w:t>Senter for økonomisk forskning AS</w:t>
      </w:r>
    </w:p>
    <w:p w14:paraId="4E707263" w14:textId="77777777" w:rsidR="000513CD" w:rsidRPr="001A69B5" w:rsidRDefault="0009509B" w:rsidP="001A69B5">
      <w:r w:rsidRPr="001A69B5">
        <w:t xml:space="preserve">Selskapet blei med </w:t>
      </w:r>
      <w:proofErr w:type="spellStart"/>
      <w:r w:rsidRPr="001A69B5">
        <w:t>rekneskapsmessig</w:t>
      </w:r>
      <w:proofErr w:type="spellEnd"/>
      <w:r w:rsidRPr="001A69B5">
        <w:t xml:space="preserve"> verknad </w:t>
      </w:r>
      <w:proofErr w:type="spellStart"/>
      <w:r w:rsidRPr="001A69B5">
        <w:t>frå</w:t>
      </w:r>
      <w:proofErr w:type="spellEnd"/>
      <w:r w:rsidRPr="001A69B5">
        <w:t xml:space="preserve"> 1. januar 2020 fusjonert inn i NTNU Samfunnsforskning AS, og har såleis </w:t>
      </w:r>
      <w:proofErr w:type="spellStart"/>
      <w:r w:rsidRPr="001A69B5">
        <w:t>ikkje</w:t>
      </w:r>
      <w:proofErr w:type="spellEnd"/>
      <w:r w:rsidRPr="001A69B5">
        <w:t xml:space="preserve"> hatt aktivitet som eige selskap i 2020. Selskapet blei sletta i </w:t>
      </w:r>
      <w:proofErr w:type="spellStart"/>
      <w:r w:rsidRPr="001A69B5">
        <w:t>Føretaksregisteret</w:t>
      </w:r>
      <w:proofErr w:type="spellEnd"/>
      <w:r w:rsidRPr="001A69B5">
        <w:t xml:space="preserve"> 22. april 2020.</w:t>
      </w:r>
    </w:p>
    <w:p w14:paraId="4AE124F8" w14:textId="77777777" w:rsidR="000513CD" w:rsidRPr="001A69B5" w:rsidRDefault="0009509B" w:rsidP="001A69B5">
      <w:pPr>
        <w:pStyle w:val="avsnitt-tittel"/>
      </w:pPr>
      <w:r w:rsidRPr="001A69B5">
        <w:t>Simula Research Laboratory AS</w:t>
      </w:r>
    </w:p>
    <w:p w14:paraId="3A54123D"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2 895 511 kroner i lønn og 123 713 kroner i andre </w:t>
      </w:r>
      <w:proofErr w:type="spellStart"/>
      <w:r w:rsidRPr="001A69B5">
        <w:t>godtgjersler</w:t>
      </w:r>
      <w:proofErr w:type="spellEnd"/>
      <w:r w:rsidRPr="001A69B5">
        <w:t xml:space="preserve"> i 2019. Pensjonsutgifter til </w:t>
      </w:r>
      <w:proofErr w:type="spellStart"/>
      <w:r w:rsidRPr="001A69B5">
        <w:t>dagleg</w:t>
      </w:r>
      <w:proofErr w:type="spellEnd"/>
      <w:r w:rsidRPr="001A69B5">
        <w:t xml:space="preserve"> </w:t>
      </w:r>
      <w:proofErr w:type="spellStart"/>
      <w:r w:rsidRPr="001A69B5">
        <w:t>leiar</w:t>
      </w:r>
      <w:proofErr w:type="spellEnd"/>
      <w:r w:rsidRPr="001A69B5">
        <w:t xml:space="preserve"> er kostnadsført med 122 835 kroner.</w:t>
      </w:r>
    </w:p>
    <w:p w14:paraId="464C8753" w14:textId="77777777" w:rsidR="000513CD" w:rsidRPr="001A69B5" w:rsidRDefault="0009509B" w:rsidP="001A69B5">
      <w:pPr>
        <w:pStyle w:val="avsnitt-tittel"/>
      </w:pPr>
      <w:r w:rsidRPr="001A69B5">
        <w:t>Unifond AS</w:t>
      </w:r>
    </w:p>
    <w:p w14:paraId="00F05AD7" w14:textId="77777777" w:rsidR="000513CD" w:rsidRPr="001A69B5" w:rsidRDefault="0009509B" w:rsidP="001A69B5">
      <w:r w:rsidRPr="001A69B5">
        <w:t xml:space="preserve">Det er </w:t>
      </w:r>
      <w:proofErr w:type="spellStart"/>
      <w:r w:rsidRPr="001A69B5">
        <w:t>rekneskapsført</w:t>
      </w:r>
      <w:proofErr w:type="spellEnd"/>
      <w:r w:rsidRPr="001A69B5">
        <w:t xml:space="preserve"> 175 635 kroner i lønn til </w:t>
      </w:r>
      <w:proofErr w:type="spellStart"/>
      <w:r w:rsidRPr="001A69B5">
        <w:t>dagleg</w:t>
      </w:r>
      <w:proofErr w:type="spellEnd"/>
      <w:r w:rsidRPr="001A69B5">
        <w:t xml:space="preserve"> </w:t>
      </w:r>
      <w:proofErr w:type="spellStart"/>
      <w:r w:rsidRPr="001A69B5">
        <w:t>leiar</w:t>
      </w:r>
      <w:proofErr w:type="spellEnd"/>
      <w:r w:rsidRPr="001A69B5">
        <w:t xml:space="preserve"> i 2020. Selskapet har ei ytingsbasert pensjonsordning i Statens pensjonskasse, men har </w:t>
      </w:r>
      <w:proofErr w:type="spellStart"/>
      <w:r w:rsidRPr="001A69B5">
        <w:t>ikkje</w:t>
      </w:r>
      <w:proofErr w:type="spellEnd"/>
      <w:r w:rsidRPr="001A69B5">
        <w:t xml:space="preserve"> plikt til å ha </w:t>
      </w:r>
      <w:proofErr w:type="spellStart"/>
      <w:r w:rsidRPr="001A69B5">
        <w:t>tenestepensjonsordning</w:t>
      </w:r>
      <w:proofErr w:type="spellEnd"/>
      <w:r w:rsidRPr="001A69B5">
        <w:t xml:space="preserve"> etter lov om obligatorisk </w:t>
      </w:r>
      <w:proofErr w:type="spellStart"/>
      <w:r w:rsidRPr="001A69B5">
        <w:t>tenestepensjon</w:t>
      </w:r>
      <w:proofErr w:type="spellEnd"/>
      <w:r w:rsidRPr="001A69B5">
        <w:t>.</w:t>
      </w:r>
    </w:p>
    <w:p w14:paraId="1FD99BDC" w14:textId="77777777" w:rsidR="000513CD" w:rsidRPr="001A69B5" w:rsidRDefault="0009509B" w:rsidP="001A69B5">
      <w:pPr>
        <w:pStyle w:val="avsnitt-tittel"/>
      </w:pPr>
      <w:r w:rsidRPr="001A69B5">
        <w:t>Uninett AS</w:t>
      </w:r>
    </w:p>
    <w:p w14:paraId="7A3D11C6"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1 549 516 kroner i lønn og 17 428 kroner i andre </w:t>
      </w:r>
      <w:proofErr w:type="spellStart"/>
      <w:r w:rsidRPr="001A69B5">
        <w:t>godtgjersler</w:t>
      </w:r>
      <w:proofErr w:type="spellEnd"/>
      <w:r w:rsidRPr="001A69B5">
        <w:t xml:space="preserve">. Selskapet har </w:t>
      </w:r>
      <w:proofErr w:type="spellStart"/>
      <w:r w:rsidRPr="001A69B5">
        <w:t>innskotsplanar</w:t>
      </w:r>
      <w:proofErr w:type="spellEnd"/>
      <w:r w:rsidRPr="001A69B5">
        <w:t xml:space="preserve"> for </w:t>
      </w:r>
      <w:proofErr w:type="spellStart"/>
      <w:r w:rsidRPr="001A69B5">
        <w:t>pensjonar</w:t>
      </w:r>
      <w:proofErr w:type="spellEnd"/>
      <w:r w:rsidRPr="001A69B5">
        <w:t xml:space="preserve"> i tråd med regelverket. </w:t>
      </w:r>
      <w:proofErr w:type="spellStart"/>
      <w:r w:rsidRPr="001A69B5">
        <w:t>Innskotsplanane</w:t>
      </w:r>
      <w:proofErr w:type="spellEnd"/>
      <w:r w:rsidRPr="001A69B5">
        <w:t xml:space="preserve"> </w:t>
      </w:r>
      <w:proofErr w:type="spellStart"/>
      <w:r w:rsidRPr="001A69B5">
        <w:t>omfattar</w:t>
      </w:r>
      <w:proofErr w:type="spellEnd"/>
      <w:r w:rsidRPr="001A69B5">
        <w:t xml:space="preserve"> alle tilsette.</w:t>
      </w:r>
    </w:p>
    <w:p w14:paraId="13DFCFE2" w14:textId="77777777" w:rsidR="000513CD" w:rsidRPr="001A69B5" w:rsidRDefault="0009509B" w:rsidP="001A69B5">
      <w:pPr>
        <w:pStyle w:val="avsnitt-tittel"/>
      </w:pPr>
      <w:r w:rsidRPr="001A69B5">
        <w:t>Unirand AS</w:t>
      </w:r>
    </w:p>
    <w:p w14:paraId="0C36BF09" w14:textId="77777777" w:rsidR="000513CD" w:rsidRPr="001A69B5" w:rsidRDefault="0009509B" w:rsidP="001A69B5">
      <w:proofErr w:type="spellStart"/>
      <w:r w:rsidRPr="001A69B5">
        <w:t>Dagleg</w:t>
      </w:r>
      <w:proofErr w:type="spellEnd"/>
      <w:r w:rsidRPr="001A69B5">
        <w:t xml:space="preserve"> </w:t>
      </w:r>
      <w:proofErr w:type="spellStart"/>
      <w:r w:rsidRPr="001A69B5">
        <w:t>leiar</w:t>
      </w:r>
      <w:proofErr w:type="spellEnd"/>
      <w:r w:rsidRPr="001A69B5">
        <w:t xml:space="preserve"> </w:t>
      </w:r>
      <w:proofErr w:type="spellStart"/>
      <w:r w:rsidRPr="001A69B5">
        <w:t>fekk</w:t>
      </w:r>
      <w:proofErr w:type="spellEnd"/>
      <w:r w:rsidRPr="001A69B5">
        <w:t xml:space="preserve"> 116 758 kroner i lønn i 2020. Det er </w:t>
      </w:r>
      <w:proofErr w:type="spellStart"/>
      <w:r w:rsidRPr="001A69B5">
        <w:t>ikkje</w:t>
      </w:r>
      <w:proofErr w:type="spellEnd"/>
      <w:r w:rsidRPr="001A69B5">
        <w:t xml:space="preserve"> utgiftsført pensjonsutgifter og andre </w:t>
      </w:r>
      <w:proofErr w:type="spellStart"/>
      <w:r w:rsidRPr="001A69B5">
        <w:t>godtgjersler</w:t>
      </w:r>
      <w:proofErr w:type="spellEnd"/>
      <w:r w:rsidRPr="001A69B5">
        <w:t xml:space="preserve"> til </w:t>
      </w:r>
      <w:proofErr w:type="spellStart"/>
      <w:r w:rsidRPr="001A69B5">
        <w:t>dagleg</w:t>
      </w:r>
      <w:proofErr w:type="spellEnd"/>
      <w:r w:rsidRPr="001A69B5">
        <w:t xml:space="preserve"> </w:t>
      </w:r>
      <w:proofErr w:type="spellStart"/>
      <w:r w:rsidRPr="001A69B5">
        <w:t>leiar</w:t>
      </w:r>
      <w:proofErr w:type="spellEnd"/>
      <w:r w:rsidRPr="001A69B5">
        <w:t>.</w:t>
      </w:r>
    </w:p>
    <w:p w14:paraId="2B4B7D02" w14:textId="77777777" w:rsidR="000513CD" w:rsidRPr="001A69B5" w:rsidRDefault="0009509B" w:rsidP="001A69B5">
      <w:pPr>
        <w:pStyle w:val="avsnitt-tittel"/>
      </w:pPr>
      <w:r w:rsidRPr="001A69B5">
        <w:t>Universitetssenteret på Svalbard AS</w:t>
      </w:r>
    </w:p>
    <w:p w14:paraId="0A078D2C" w14:textId="77777777" w:rsidR="000513CD" w:rsidRPr="001A69B5" w:rsidRDefault="0009509B" w:rsidP="001A69B5">
      <w:r w:rsidRPr="001A69B5">
        <w:t xml:space="preserve">Det er totalt kostnadsført 1 393 199 kroner i lønn og </w:t>
      </w:r>
      <w:proofErr w:type="spellStart"/>
      <w:r w:rsidRPr="001A69B5">
        <w:t>godtgjersle</w:t>
      </w:r>
      <w:proofErr w:type="spellEnd"/>
      <w:r w:rsidRPr="001A69B5">
        <w:t xml:space="preserve"> til </w:t>
      </w:r>
      <w:proofErr w:type="spellStart"/>
      <w:r w:rsidRPr="001A69B5">
        <w:t>dagleg</w:t>
      </w:r>
      <w:proofErr w:type="spellEnd"/>
      <w:r w:rsidRPr="001A69B5">
        <w:t xml:space="preserve"> </w:t>
      </w:r>
      <w:proofErr w:type="spellStart"/>
      <w:r w:rsidRPr="001A69B5">
        <w:t>leiar</w:t>
      </w:r>
      <w:proofErr w:type="spellEnd"/>
      <w:r w:rsidRPr="001A69B5">
        <w:t xml:space="preserve">, fordelt på to </w:t>
      </w:r>
      <w:proofErr w:type="spellStart"/>
      <w:r w:rsidRPr="001A69B5">
        <w:t>personar</w:t>
      </w:r>
      <w:proofErr w:type="spellEnd"/>
      <w:r w:rsidRPr="001A69B5">
        <w:t xml:space="preserve"> som har </w:t>
      </w:r>
      <w:proofErr w:type="spellStart"/>
      <w:r w:rsidRPr="001A69B5">
        <w:t>vore</w:t>
      </w:r>
      <w:proofErr w:type="spellEnd"/>
      <w:r w:rsidRPr="001A69B5">
        <w:t xml:space="preserve"> tilsette som </w:t>
      </w:r>
      <w:proofErr w:type="spellStart"/>
      <w:r w:rsidRPr="001A69B5">
        <w:t>dagleg</w:t>
      </w:r>
      <w:proofErr w:type="spellEnd"/>
      <w:r w:rsidRPr="001A69B5">
        <w:t xml:space="preserve"> </w:t>
      </w:r>
      <w:proofErr w:type="spellStart"/>
      <w:r w:rsidRPr="001A69B5">
        <w:t>leiar</w:t>
      </w:r>
      <w:proofErr w:type="spellEnd"/>
      <w:r w:rsidRPr="001A69B5">
        <w:t xml:space="preserve"> i ulike </w:t>
      </w:r>
      <w:proofErr w:type="spellStart"/>
      <w:r w:rsidRPr="001A69B5">
        <w:t>periodar</w:t>
      </w:r>
      <w:proofErr w:type="spellEnd"/>
      <w:r w:rsidRPr="001A69B5">
        <w:t xml:space="preserve">. </w:t>
      </w:r>
      <w:proofErr w:type="spellStart"/>
      <w:r w:rsidRPr="001A69B5">
        <w:t>Arbeidsgivardelen</w:t>
      </w:r>
      <w:proofErr w:type="spellEnd"/>
      <w:r w:rsidRPr="001A69B5">
        <w:t xml:space="preserve"> av pensjon for </w:t>
      </w:r>
      <w:proofErr w:type="spellStart"/>
      <w:r w:rsidRPr="001A69B5">
        <w:t>dagleg</w:t>
      </w:r>
      <w:proofErr w:type="spellEnd"/>
      <w:r w:rsidRPr="001A69B5">
        <w:t xml:space="preserve"> </w:t>
      </w:r>
      <w:proofErr w:type="spellStart"/>
      <w:r w:rsidRPr="001A69B5">
        <w:t>leiar</w:t>
      </w:r>
      <w:proofErr w:type="spellEnd"/>
      <w:r w:rsidRPr="001A69B5">
        <w:t xml:space="preserve"> er ført med 187 805 kroner.</w:t>
      </w:r>
    </w:p>
    <w:p w14:paraId="5EBF837C" w14:textId="77777777" w:rsidR="000513CD" w:rsidRPr="001A69B5" w:rsidRDefault="0009509B" w:rsidP="001A69B5">
      <w:pPr>
        <w:pStyle w:val="avsnitt-tittel"/>
      </w:pPr>
      <w:r w:rsidRPr="001A69B5">
        <w:t>Andre</w:t>
      </w:r>
    </w:p>
    <w:p w14:paraId="74241638" w14:textId="77777777" w:rsidR="000513CD" w:rsidRPr="001A69B5" w:rsidRDefault="0009509B" w:rsidP="001A69B5">
      <w:proofErr w:type="spellStart"/>
      <w:r w:rsidRPr="001A69B5">
        <w:t>Følgande</w:t>
      </w:r>
      <w:proofErr w:type="spellEnd"/>
      <w:r w:rsidRPr="001A69B5">
        <w:t xml:space="preserve"> </w:t>
      </w:r>
      <w:proofErr w:type="spellStart"/>
      <w:r w:rsidRPr="001A69B5">
        <w:t>heileigde</w:t>
      </w:r>
      <w:proofErr w:type="spellEnd"/>
      <w:r w:rsidRPr="001A69B5">
        <w:t xml:space="preserve"> selskap har ingen lønte tilsette som </w:t>
      </w:r>
      <w:proofErr w:type="spellStart"/>
      <w:r w:rsidRPr="001A69B5">
        <w:t>dagleg</w:t>
      </w:r>
      <w:proofErr w:type="spellEnd"/>
      <w:r w:rsidRPr="001A69B5">
        <w:t xml:space="preserve"> </w:t>
      </w:r>
      <w:proofErr w:type="spellStart"/>
      <w:r w:rsidRPr="001A69B5">
        <w:t>leiar</w:t>
      </w:r>
      <w:proofErr w:type="spellEnd"/>
      <w:r w:rsidRPr="001A69B5">
        <w:t>:</w:t>
      </w:r>
    </w:p>
    <w:p w14:paraId="27754AF2" w14:textId="77777777" w:rsidR="000513CD" w:rsidRPr="001A69B5" w:rsidRDefault="0009509B" w:rsidP="001A69B5">
      <w:pPr>
        <w:pStyle w:val="Liste"/>
      </w:pPr>
      <w:proofErr w:type="spellStart"/>
      <w:r w:rsidRPr="001A69B5">
        <w:t>DnF</w:t>
      </w:r>
      <w:proofErr w:type="spellEnd"/>
      <w:r w:rsidRPr="001A69B5">
        <w:t xml:space="preserve"> Productions AS</w:t>
      </w:r>
    </w:p>
    <w:p w14:paraId="59C8EF45" w14:textId="77777777" w:rsidR="000513CD" w:rsidRPr="001A69B5" w:rsidRDefault="0009509B" w:rsidP="001A69B5">
      <w:pPr>
        <w:pStyle w:val="Liste"/>
      </w:pPr>
      <w:r w:rsidRPr="001A69B5">
        <w:t>Universitetet i Bergen Eiendom AS</w:t>
      </w:r>
    </w:p>
    <w:p w14:paraId="0C8FFD3E" w14:textId="77777777" w:rsidR="000513CD" w:rsidRPr="001A69B5" w:rsidRDefault="0009509B" w:rsidP="001A69B5">
      <w:pPr>
        <w:pStyle w:val="Liste"/>
      </w:pPr>
      <w:r w:rsidRPr="001A69B5">
        <w:t>Nord innovasjon AS</w:t>
      </w:r>
    </w:p>
    <w:p w14:paraId="0AF2D877" w14:textId="77777777" w:rsidR="000513CD" w:rsidRPr="001A69B5" w:rsidRDefault="0009509B" w:rsidP="001A69B5">
      <w:pPr>
        <w:pStyle w:val="Liste"/>
      </w:pPr>
      <w:proofErr w:type="spellStart"/>
      <w:r w:rsidRPr="001A69B5">
        <w:t>Vangslund</w:t>
      </w:r>
      <w:proofErr w:type="spellEnd"/>
      <w:r w:rsidRPr="001A69B5">
        <w:t xml:space="preserve"> AS</w:t>
      </w:r>
    </w:p>
    <w:p w14:paraId="216715C3" w14:textId="3FA2E9C4" w:rsidR="000513CD" w:rsidRPr="00C379B4" w:rsidRDefault="00C379B4" w:rsidP="0005244F">
      <w:pPr>
        <w:pStyle w:val="Overskrift1"/>
        <w:numPr>
          <w:ilvl w:val="0"/>
          <w:numId w:val="28"/>
        </w:numPr>
        <w:rPr>
          <w:color w:val="FF0000"/>
        </w:rPr>
      </w:pPr>
      <w:r w:rsidRPr="00931A1E">
        <w:rPr>
          <w:color w:val="FF0000"/>
        </w:rPr>
        <w:t>[</w:t>
      </w:r>
      <w:proofErr w:type="spellStart"/>
      <w:r w:rsidRPr="00931A1E">
        <w:rPr>
          <w:color w:val="FF0000"/>
        </w:rPr>
        <w:t>Vedleggsnr</w:t>
      </w:r>
      <w:proofErr w:type="spellEnd"/>
      <w:r w:rsidRPr="00931A1E">
        <w:rPr>
          <w:color w:val="FF0000"/>
        </w:rPr>
        <w:t>. Reset]</w:t>
      </w:r>
    </w:p>
    <w:p w14:paraId="0ABAAD17" w14:textId="77777777" w:rsidR="000513CD" w:rsidRPr="001A69B5" w:rsidRDefault="000513CD" w:rsidP="001A69B5">
      <w:pPr>
        <w:pStyle w:val="vedlegg-nr"/>
      </w:pPr>
    </w:p>
    <w:p w14:paraId="368EF744" w14:textId="3D9661F9" w:rsidR="000513CD" w:rsidRDefault="0009509B" w:rsidP="001A69B5">
      <w:pPr>
        <w:pStyle w:val="vedlegg-tit"/>
      </w:pPr>
      <w:r w:rsidRPr="001A69B5">
        <w:t xml:space="preserve">Tildeling til universitet og </w:t>
      </w:r>
      <w:proofErr w:type="spellStart"/>
      <w:r w:rsidRPr="001A69B5">
        <w:t>høgskular</w:t>
      </w:r>
      <w:proofErr w:type="spellEnd"/>
    </w:p>
    <w:p w14:paraId="4D3959CF" w14:textId="2EBEBCC0" w:rsidR="008E4CC9" w:rsidRPr="008E4CC9" w:rsidRDefault="008E4CC9" w:rsidP="00A23AF0">
      <w:pPr>
        <w:pStyle w:val="tabell-tittel"/>
        <w:numPr>
          <w:ilvl w:val="6"/>
          <w:numId w:val="28"/>
        </w:numPr>
      </w:pPr>
      <w:r w:rsidRPr="001A69B5">
        <w:t xml:space="preserve">Tildeling per universitet og </w:t>
      </w:r>
      <w:proofErr w:type="spellStart"/>
      <w:r w:rsidRPr="001A69B5">
        <w:t>høgskule</w:t>
      </w:r>
      <w:proofErr w:type="spellEnd"/>
      <w:r w:rsidRPr="001A69B5">
        <w:t xml:space="preserve"> i 2022</w:t>
      </w:r>
    </w:p>
    <w:p w14:paraId="25B0B01D" w14:textId="77777777" w:rsidR="000513CD" w:rsidRPr="001A69B5" w:rsidRDefault="0009509B" w:rsidP="001A69B5">
      <w:pPr>
        <w:pStyle w:val="Tabellnavn"/>
      </w:pPr>
      <w:r w:rsidRPr="001A69B5">
        <w:t>02J2xt2</w:t>
      </w:r>
    </w:p>
    <w:tbl>
      <w:tblPr>
        <w:tblStyle w:val="StandardTabell"/>
        <w:tblW w:w="0" w:type="auto"/>
        <w:tblLayout w:type="fixed"/>
        <w:tblLook w:val="04A0" w:firstRow="1" w:lastRow="0" w:firstColumn="1" w:lastColumn="0" w:noHBand="0" w:noVBand="1"/>
      </w:tblPr>
      <w:tblGrid>
        <w:gridCol w:w="8160"/>
        <w:gridCol w:w="1400"/>
      </w:tblGrid>
      <w:tr w:rsidR="000513CD" w:rsidRPr="001A69B5" w14:paraId="40502B72" w14:textId="77777777" w:rsidTr="00A77DBE">
        <w:trPr>
          <w:trHeight w:val="360"/>
        </w:trPr>
        <w:tc>
          <w:tcPr>
            <w:tcW w:w="8160" w:type="dxa"/>
          </w:tcPr>
          <w:p w14:paraId="53451553" w14:textId="77777777" w:rsidR="000513CD" w:rsidRPr="001A69B5" w:rsidRDefault="000513CD" w:rsidP="001A69B5"/>
        </w:tc>
        <w:tc>
          <w:tcPr>
            <w:tcW w:w="1400" w:type="dxa"/>
          </w:tcPr>
          <w:p w14:paraId="1C4FE6A6" w14:textId="77777777" w:rsidR="000513CD" w:rsidRPr="001A69B5" w:rsidRDefault="0009509B" w:rsidP="001A69B5">
            <w:r w:rsidRPr="001A69B5">
              <w:t>(i 1 000 kr)</w:t>
            </w:r>
          </w:p>
        </w:tc>
      </w:tr>
      <w:tr w:rsidR="000513CD" w:rsidRPr="001A69B5" w14:paraId="136E8EAB" w14:textId="77777777" w:rsidTr="00A77DBE">
        <w:trPr>
          <w:trHeight w:val="360"/>
        </w:trPr>
        <w:tc>
          <w:tcPr>
            <w:tcW w:w="8160" w:type="dxa"/>
          </w:tcPr>
          <w:p w14:paraId="5E9F96A5" w14:textId="77777777" w:rsidR="000513CD" w:rsidRPr="001A69B5" w:rsidRDefault="0009509B" w:rsidP="001A69B5">
            <w:r w:rsidRPr="001A69B5">
              <w:t>Institusjon</w:t>
            </w:r>
          </w:p>
        </w:tc>
        <w:tc>
          <w:tcPr>
            <w:tcW w:w="1400" w:type="dxa"/>
          </w:tcPr>
          <w:p w14:paraId="2B6316CD" w14:textId="77777777" w:rsidR="000513CD" w:rsidRPr="001A69B5" w:rsidRDefault="0009509B" w:rsidP="001A69B5">
            <w:r w:rsidRPr="001A69B5">
              <w:t>Beløp</w:t>
            </w:r>
          </w:p>
        </w:tc>
      </w:tr>
      <w:tr w:rsidR="000513CD" w:rsidRPr="001A69B5" w14:paraId="0175A8B5" w14:textId="77777777" w:rsidTr="00A77DBE">
        <w:trPr>
          <w:trHeight w:val="380"/>
        </w:trPr>
        <w:tc>
          <w:tcPr>
            <w:tcW w:w="8160" w:type="dxa"/>
          </w:tcPr>
          <w:p w14:paraId="1363E195" w14:textId="77777777" w:rsidR="000513CD" w:rsidRPr="001A69B5" w:rsidRDefault="0009509B" w:rsidP="001A69B5">
            <w:proofErr w:type="spellStart"/>
            <w:r w:rsidRPr="001A69B5">
              <w:rPr>
                <w:rStyle w:val="kursiv"/>
              </w:rPr>
              <w:t>Statlege</w:t>
            </w:r>
            <w:proofErr w:type="spellEnd"/>
            <w:r w:rsidRPr="001A69B5">
              <w:rPr>
                <w:rStyle w:val="kursiv"/>
              </w:rPr>
              <w:t xml:space="preserve"> </w:t>
            </w:r>
            <w:proofErr w:type="spellStart"/>
            <w:r w:rsidRPr="001A69B5">
              <w:rPr>
                <w:rStyle w:val="kursiv"/>
              </w:rPr>
              <w:t>verksemder</w:t>
            </w:r>
            <w:proofErr w:type="spellEnd"/>
          </w:p>
        </w:tc>
        <w:tc>
          <w:tcPr>
            <w:tcW w:w="1400" w:type="dxa"/>
          </w:tcPr>
          <w:p w14:paraId="79D1D217" w14:textId="77777777" w:rsidR="000513CD" w:rsidRPr="001A69B5" w:rsidRDefault="000513CD" w:rsidP="001A69B5"/>
        </w:tc>
      </w:tr>
      <w:tr w:rsidR="000513CD" w:rsidRPr="001A69B5" w14:paraId="69347BF1" w14:textId="77777777" w:rsidTr="00A77DBE">
        <w:trPr>
          <w:trHeight w:val="380"/>
        </w:trPr>
        <w:tc>
          <w:tcPr>
            <w:tcW w:w="8160" w:type="dxa"/>
          </w:tcPr>
          <w:p w14:paraId="19D5CE0C" w14:textId="77777777" w:rsidR="000513CD" w:rsidRPr="001A69B5" w:rsidRDefault="0009509B" w:rsidP="001A69B5">
            <w:r w:rsidRPr="001A69B5">
              <w:t>Arkitektur- og designhøgskolen i Oslo</w:t>
            </w:r>
          </w:p>
        </w:tc>
        <w:tc>
          <w:tcPr>
            <w:tcW w:w="1400" w:type="dxa"/>
          </w:tcPr>
          <w:p w14:paraId="3A4E4EDE" w14:textId="77777777" w:rsidR="000513CD" w:rsidRPr="001A69B5" w:rsidRDefault="0009509B" w:rsidP="001A69B5">
            <w:r w:rsidRPr="001A69B5">
              <w:t>226 888</w:t>
            </w:r>
          </w:p>
        </w:tc>
      </w:tr>
      <w:tr w:rsidR="000513CD" w:rsidRPr="001A69B5" w14:paraId="7D888B29" w14:textId="77777777" w:rsidTr="00A77DBE">
        <w:trPr>
          <w:trHeight w:val="380"/>
        </w:trPr>
        <w:tc>
          <w:tcPr>
            <w:tcW w:w="8160" w:type="dxa"/>
          </w:tcPr>
          <w:p w14:paraId="1D83B441" w14:textId="77777777" w:rsidR="000513CD" w:rsidRPr="001A69B5" w:rsidRDefault="0009509B" w:rsidP="001A69B5">
            <w:r w:rsidRPr="001A69B5">
              <w:t>Høgskolen i Innlandet</w:t>
            </w:r>
          </w:p>
        </w:tc>
        <w:tc>
          <w:tcPr>
            <w:tcW w:w="1400" w:type="dxa"/>
          </w:tcPr>
          <w:p w14:paraId="60A6E413" w14:textId="77777777" w:rsidR="000513CD" w:rsidRPr="001A69B5" w:rsidRDefault="0009509B" w:rsidP="001A69B5">
            <w:r w:rsidRPr="001A69B5">
              <w:t>1 356 816</w:t>
            </w:r>
          </w:p>
        </w:tc>
      </w:tr>
      <w:tr w:rsidR="000513CD" w:rsidRPr="001A69B5" w14:paraId="2C4FA939" w14:textId="77777777" w:rsidTr="00A77DBE">
        <w:trPr>
          <w:trHeight w:val="380"/>
        </w:trPr>
        <w:tc>
          <w:tcPr>
            <w:tcW w:w="8160" w:type="dxa"/>
          </w:tcPr>
          <w:p w14:paraId="7A4F9110" w14:textId="77777777" w:rsidR="000513CD" w:rsidRPr="001A69B5" w:rsidRDefault="0009509B" w:rsidP="001A69B5">
            <w:r w:rsidRPr="001A69B5">
              <w:t xml:space="preserve">Høgskolen i Molde, </w:t>
            </w:r>
            <w:proofErr w:type="spellStart"/>
            <w:r w:rsidRPr="001A69B5">
              <w:t>vitskapleg</w:t>
            </w:r>
            <w:proofErr w:type="spellEnd"/>
            <w:r w:rsidRPr="001A69B5">
              <w:t xml:space="preserve"> høgskole i logistikk</w:t>
            </w:r>
          </w:p>
        </w:tc>
        <w:tc>
          <w:tcPr>
            <w:tcW w:w="1400" w:type="dxa"/>
          </w:tcPr>
          <w:p w14:paraId="597D05AD" w14:textId="77777777" w:rsidR="000513CD" w:rsidRPr="001A69B5" w:rsidRDefault="0009509B" w:rsidP="001A69B5">
            <w:r w:rsidRPr="001A69B5">
              <w:t>312 136</w:t>
            </w:r>
          </w:p>
        </w:tc>
      </w:tr>
      <w:tr w:rsidR="000513CD" w:rsidRPr="001A69B5" w14:paraId="2C0E017D" w14:textId="77777777" w:rsidTr="00A77DBE">
        <w:trPr>
          <w:trHeight w:val="380"/>
        </w:trPr>
        <w:tc>
          <w:tcPr>
            <w:tcW w:w="8160" w:type="dxa"/>
          </w:tcPr>
          <w:p w14:paraId="071BAE5A" w14:textId="77777777" w:rsidR="000513CD" w:rsidRPr="001A69B5" w:rsidRDefault="0009509B" w:rsidP="001A69B5">
            <w:proofErr w:type="spellStart"/>
            <w:r w:rsidRPr="001A69B5">
              <w:t>Høgskulen</w:t>
            </w:r>
            <w:proofErr w:type="spellEnd"/>
            <w:r w:rsidRPr="001A69B5">
              <w:t xml:space="preserve"> i Volda</w:t>
            </w:r>
          </w:p>
        </w:tc>
        <w:tc>
          <w:tcPr>
            <w:tcW w:w="1400" w:type="dxa"/>
          </w:tcPr>
          <w:p w14:paraId="4BFC607A" w14:textId="77777777" w:rsidR="000513CD" w:rsidRPr="001A69B5" w:rsidRDefault="0009509B" w:rsidP="001A69B5">
            <w:r w:rsidRPr="001A69B5">
              <w:t>417 176</w:t>
            </w:r>
          </w:p>
        </w:tc>
      </w:tr>
      <w:tr w:rsidR="000513CD" w:rsidRPr="001A69B5" w14:paraId="3A3F7C94" w14:textId="77777777" w:rsidTr="00A77DBE">
        <w:trPr>
          <w:trHeight w:val="380"/>
        </w:trPr>
        <w:tc>
          <w:tcPr>
            <w:tcW w:w="8160" w:type="dxa"/>
          </w:tcPr>
          <w:p w14:paraId="305BD1BB" w14:textId="77777777" w:rsidR="000513CD" w:rsidRPr="001A69B5" w:rsidRDefault="0009509B" w:rsidP="001A69B5">
            <w:r w:rsidRPr="001A69B5">
              <w:t>Høgskolen i Østfold</w:t>
            </w:r>
          </w:p>
        </w:tc>
        <w:tc>
          <w:tcPr>
            <w:tcW w:w="1400" w:type="dxa"/>
          </w:tcPr>
          <w:p w14:paraId="4D89CB0C" w14:textId="77777777" w:rsidR="000513CD" w:rsidRPr="001A69B5" w:rsidRDefault="0009509B" w:rsidP="001A69B5">
            <w:r w:rsidRPr="001A69B5">
              <w:t>781 904</w:t>
            </w:r>
          </w:p>
        </w:tc>
      </w:tr>
      <w:tr w:rsidR="000513CD" w:rsidRPr="001A69B5" w14:paraId="5284CCDC" w14:textId="77777777" w:rsidTr="00A77DBE">
        <w:trPr>
          <w:trHeight w:val="380"/>
        </w:trPr>
        <w:tc>
          <w:tcPr>
            <w:tcW w:w="8160" w:type="dxa"/>
          </w:tcPr>
          <w:p w14:paraId="309AFEDA" w14:textId="77777777" w:rsidR="000513CD" w:rsidRPr="001A69B5" w:rsidRDefault="0009509B" w:rsidP="001A69B5">
            <w:proofErr w:type="spellStart"/>
            <w:r w:rsidRPr="001A69B5">
              <w:t>Høgskulen</w:t>
            </w:r>
            <w:proofErr w:type="spellEnd"/>
            <w:r w:rsidRPr="001A69B5">
              <w:t xml:space="preserve"> på Vestlandet</w:t>
            </w:r>
          </w:p>
        </w:tc>
        <w:tc>
          <w:tcPr>
            <w:tcW w:w="1400" w:type="dxa"/>
          </w:tcPr>
          <w:p w14:paraId="452FB6CE" w14:textId="77777777" w:rsidR="000513CD" w:rsidRPr="001A69B5" w:rsidRDefault="0009509B" w:rsidP="001A69B5">
            <w:r w:rsidRPr="001A69B5">
              <w:t>2 225 050</w:t>
            </w:r>
          </w:p>
        </w:tc>
      </w:tr>
      <w:tr w:rsidR="000513CD" w:rsidRPr="001A69B5" w14:paraId="17068A6B" w14:textId="77777777" w:rsidTr="00A77DBE">
        <w:trPr>
          <w:trHeight w:val="380"/>
        </w:trPr>
        <w:tc>
          <w:tcPr>
            <w:tcW w:w="8160" w:type="dxa"/>
          </w:tcPr>
          <w:p w14:paraId="4BB3ED76" w14:textId="77777777" w:rsidR="000513CD" w:rsidRPr="001A69B5" w:rsidRDefault="0009509B" w:rsidP="001A69B5">
            <w:r w:rsidRPr="001A69B5">
              <w:t>Kunsthøgskolen i Oslo</w:t>
            </w:r>
          </w:p>
        </w:tc>
        <w:tc>
          <w:tcPr>
            <w:tcW w:w="1400" w:type="dxa"/>
          </w:tcPr>
          <w:p w14:paraId="50A9A407" w14:textId="77777777" w:rsidR="000513CD" w:rsidRPr="001A69B5" w:rsidRDefault="0009509B" w:rsidP="001A69B5">
            <w:r w:rsidRPr="001A69B5">
              <w:t>382 448</w:t>
            </w:r>
          </w:p>
        </w:tc>
      </w:tr>
      <w:tr w:rsidR="000513CD" w:rsidRPr="001A69B5" w14:paraId="117B3AFC" w14:textId="77777777" w:rsidTr="00A77DBE">
        <w:trPr>
          <w:trHeight w:val="380"/>
        </w:trPr>
        <w:tc>
          <w:tcPr>
            <w:tcW w:w="8160" w:type="dxa"/>
          </w:tcPr>
          <w:p w14:paraId="70F8F798" w14:textId="77777777" w:rsidR="000513CD" w:rsidRPr="001A69B5" w:rsidRDefault="0009509B" w:rsidP="001A69B5">
            <w:r w:rsidRPr="001A69B5">
              <w:t>Nord universitet</w:t>
            </w:r>
          </w:p>
        </w:tc>
        <w:tc>
          <w:tcPr>
            <w:tcW w:w="1400" w:type="dxa"/>
          </w:tcPr>
          <w:p w14:paraId="1A3F826C" w14:textId="77777777" w:rsidR="000513CD" w:rsidRPr="001A69B5" w:rsidRDefault="0009509B" w:rsidP="001A69B5">
            <w:r w:rsidRPr="001A69B5">
              <w:t>1 593 825</w:t>
            </w:r>
          </w:p>
        </w:tc>
      </w:tr>
      <w:tr w:rsidR="000513CD" w:rsidRPr="001A69B5" w14:paraId="42738D13" w14:textId="77777777" w:rsidTr="00A77DBE">
        <w:trPr>
          <w:trHeight w:val="380"/>
        </w:trPr>
        <w:tc>
          <w:tcPr>
            <w:tcW w:w="8160" w:type="dxa"/>
          </w:tcPr>
          <w:p w14:paraId="3F928F8B" w14:textId="77777777" w:rsidR="000513CD" w:rsidRPr="001A69B5" w:rsidRDefault="0009509B" w:rsidP="001A69B5">
            <w:proofErr w:type="spellStart"/>
            <w:r w:rsidRPr="001A69B5">
              <w:t>Noregs</w:t>
            </w:r>
            <w:proofErr w:type="spellEnd"/>
            <w:r w:rsidRPr="001A69B5">
              <w:t xml:space="preserve"> handelshøgskole</w:t>
            </w:r>
          </w:p>
        </w:tc>
        <w:tc>
          <w:tcPr>
            <w:tcW w:w="1400" w:type="dxa"/>
          </w:tcPr>
          <w:p w14:paraId="74999199" w14:textId="77777777" w:rsidR="000513CD" w:rsidRPr="001A69B5" w:rsidRDefault="0009509B" w:rsidP="001A69B5">
            <w:r w:rsidRPr="001A69B5">
              <w:t>581 055</w:t>
            </w:r>
          </w:p>
        </w:tc>
      </w:tr>
      <w:tr w:rsidR="000513CD" w:rsidRPr="001A69B5" w14:paraId="1779F46C" w14:textId="77777777" w:rsidTr="00A77DBE">
        <w:trPr>
          <w:trHeight w:val="380"/>
        </w:trPr>
        <w:tc>
          <w:tcPr>
            <w:tcW w:w="8160" w:type="dxa"/>
          </w:tcPr>
          <w:p w14:paraId="65F7DA5B" w14:textId="77777777" w:rsidR="000513CD" w:rsidRPr="001A69B5" w:rsidRDefault="0009509B" w:rsidP="001A69B5">
            <w:proofErr w:type="spellStart"/>
            <w:r w:rsidRPr="001A69B5">
              <w:t>Noregs</w:t>
            </w:r>
            <w:proofErr w:type="spellEnd"/>
            <w:r w:rsidRPr="001A69B5">
              <w:t xml:space="preserve"> idrettshøgskole</w:t>
            </w:r>
          </w:p>
        </w:tc>
        <w:tc>
          <w:tcPr>
            <w:tcW w:w="1400" w:type="dxa"/>
          </w:tcPr>
          <w:p w14:paraId="7080C7B2" w14:textId="77777777" w:rsidR="000513CD" w:rsidRPr="001A69B5" w:rsidRDefault="0009509B" w:rsidP="001A69B5">
            <w:r w:rsidRPr="001A69B5">
              <w:t>237 859</w:t>
            </w:r>
          </w:p>
        </w:tc>
      </w:tr>
      <w:tr w:rsidR="000513CD" w:rsidRPr="001A69B5" w14:paraId="1FBE8380" w14:textId="77777777" w:rsidTr="00A77DBE">
        <w:trPr>
          <w:trHeight w:val="380"/>
        </w:trPr>
        <w:tc>
          <w:tcPr>
            <w:tcW w:w="8160" w:type="dxa"/>
          </w:tcPr>
          <w:p w14:paraId="3CA29758" w14:textId="77777777" w:rsidR="000513CD" w:rsidRPr="001A69B5" w:rsidRDefault="0009509B" w:rsidP="001A69B5">
            <w:proofErr w:type="spellStart"/>
            <w:r w:rsidRPr="001A69B5">
              <w:t>Noregs</w:t>
            </w:r>
            <w:proofErr w:type="spellEnd"/>
            <w:r w:rsidRPr="001A69B5">
              <w:t xml:space="preserve"> miljø- og </w:t>
            </w:r>
            <w:proofErr w:type="spellStart"/>
            <w:r w:rsidRPr="001A69B5">
              <w:t>biovitskaplege</w:t>
            </w:r>
            <w:proofErr w:type="spellEnd"/>
            <w:r w:rsidRPr="001A69B5">
              <w:t xml:space="preserve"> universitet</w:t>
            </w:r>
          </w:p>
        </w:tc>
        <w:tc>
          <w:tcPr>
            <w:tcW w:w="1400" w:type="dxa"/>
          </w:tcPr>
          <w:p w14:paraId="4494E914" w14:textId="77777777" w:rsidR="000513CD" w:rsidRPr="001A69B5" w:rsidRDefault="0009509B" w:rsidP="001A69B5">
            <w:r w:rsidRPr="001A69B5">
              <w:t>1 461 950</w:t>
            </w:r>
          </w:p>
        </w:tc>
      </w:tr>
      <w:tr w:rsidR="000513CD" w:rsidRPr="001A69B5" w14:paraId="692258CD" w14:textId="77777777" w:rsidTr="00A77DBE">
        <w:trPr>
          <w:trHeight w:val="380"/>
        </w:trPr>
        <w:tc>
          <w:tcPr>
            <w:tcW w:w="8160" w:type="dxa"/>
          </w:tcPr>
          <w:p w14:paraId="6AC79A2B" w14:textId="77777777" w:rsidR="000513CD" w:rsidRPr="001A69B5" w:rsidRDefault="0009509B" w:rsidP="001A69B5">
            <w:proofErr w:type="spellStart"/>
            <w:r w:rsidRPr="001A69B5">
              <w:t>Noregs</w:t>
            </w:r>
            <w:proofErr w:type="spellEnd"/>
            <w:r w:rsidRPr="001A69B5">
              <w:t xml:space="preserve"> musikkhøgskole</w:t>
            </w:r>
          </w:p>
        </w:tc>
        <w:tc>
          <w:tcPr>
            <w:tcW w:w="1400" w:type="dxa"/>
          </w:tcPr>
          <w:p w14:paraId="06724734" w14:textId="77777777" w:rsidR="000513CD" w:rsidRPr="001A69B5" w:rsidRDefault="0009509B" w:rsidP="001A69B5">
            <w:r w:rsidRPr="001A69B5">
              <w:t>315 406</w:t>
            </w:r>
          </w:p>
        </w:tc>
      </w:tr>
      <w:tr w:rsidR="000513CD" w:rsidRPr="001A69B5" w14:paraId="350CA435" w14:textId="77777777" w:rsidTr="00A77DBE">
        <w:trPr>
          <w:trHeight w:val="380"/>
        </w:trPr>
        <w:tc>
          <w:tcPr>
            <w:tcW w:w="8160" w:type="dxa"/>
          </w:tcPr>
          <w:p w14:paraId="65B5922D" w14:textId="77777777"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p>
        </w:tc>
        <w:tc>
          <w:tcPr>
            <w:tcW w:w="1400" w:type="dxa"/>
          </w:tcPr>
          <w:p w14:paraId="01B5C329" w14:textId="77777777" w:rsidR="000513CD" w:rsidRPr="001A69B5" w:rsidRDefault="0009509B" w:rsidP="001A69B5">
            <w:r w:rsidRPr="001A69B5">
              <w:t>7 344 952</w:t>
            </w:r>
          </w:p>
        </w:tc>
      </w:tr>
      <w:tr w:rsidR="000513CD" w:rsidRPr="001A69B5" w14:paraId="5FC3AA8A" w14:textId="77777777" w:rsidTr="00A77DBE">
        <w:trPr>
          <w:trHeight w:val="380"/>
        </w:trPr>
        <w:tc>
          <w:tcPr>
            <w:tcW w:w="8160" w:type="dxa"/>
          </w:tcPr>
          <w:p w14:paraId="41045475" w14:textId="77777777" w:rsidR="000513CD" w:rsidRPr="001A69B5" w:rsidRDefault="0009509B" w:rsidP="001A69B5">
            <w:proofErr w:type="spellStart"/>
            <w:r w:rsidRPr="001A69B5">
              <w:t>OsloMet</w:t>
            </w:r>
            <w:proofErr w:type="spellEnd"/>
            <w:r w:rsidRPr="001A69B5">
              <w:t xml:space="preserve"> – Storbyuniversitetet</w:t>
            </w:r>
          </w:p>
        </w:tc>
        <w:tc>
          <w:tcPr>
            <w:tcW w:w="1400" w:type="dxa"/>
          </w:tcPr>
          <w:p w14:paraId="5E28D6C2" w14:textId="77777777" w:rsidR="000513CD" w:rsidRPr="001A69B5" w:rsidRDefault="0009509B" w:rsidP="001A69B5">
            <w:r w:rsidRPr="001A69B5">
              <w:t>2 789 910</w:t>
            </w:r>
          </w:p>
        </w:tc>
      </w:tr>
      <w:tr w:rsidR="000513CD" w:rsidRPr="001A69B5" w14:paraId="48B6C7CA" w14:textId="77777777" w:rsidTr="00A77DBE">
        <w:trPr>
          <w:trHeight w:val="380"/>
        </w:trPr>
        <w:tc>
          <w:tcPr>
            <w:tcW w:w="8160" w:type="dxa"/>
          </w:tcPr>
          <w:p w14:paraId="707256B5" w14:textId="77777777" w:rsidR="000513CD" w:rsidRPr="001A69B5" w:rsidRDefault="0009509B" w:rsidP="001A69B5">
            <w:r w:rsidRPr="001A69B5">
              <w:t>Samisk høgskole</w:t>
            </w:r>
          </w:p>
        </w:tc>
        <w:tc>
          <w:tcPr>
            <w:tcW w:w="1400" w:type="dxa"/>
          </w:tcPr>
          <w:p w14:paraId="6D755124" w14:textId="77777777" w:rsidR="000513CD" w:rsidRPr="001A69B5" w:rsidRDefault="0009509B" w:rsidP="001A69B5">
            <w:r w:rsidRPr="001A69B5">
              <w:t>99 479</w:t>
            </w:r>
          </w:p>
        </w:tc>
      </w:tr>
      <w:tr w:rsidR="000513CD" w:rsidRPr="001A69B5" w14:paraId="67EA2482" w14:textId="77777777" w:rsidTr="00A77DBE">
        <w:trPr>
          <w:trHeight w:val="380"/>
        </w:trPr>
        <w:tc>
          <w:tcPr>
            <w:tcW w:w="8160" w:type="dxa"/>
          </w:tcPr>
          <w:p w14:paraId="271B7803" w14:textId="77777777" w:rsidR="000513CD" w:rsidRPr="001A69B5" w:rsidRDefault="0009509B" w:rsidP="001A69B5">
            <w:r w:rsidRPr="001A69B5">
              <w:t>Universitetet i Agder</w:t>
            </w:r>
          </w:p>
        </w:tc>
        <w:tc>
          <w:tcPr>
            <w:tcW w:w="1400" w:type="dxa"/>
          </w:tcPr>
          <w:p w14:paraId="63D7C695" w14:textId="77777777" w:rsidR="000513CD" w:rsidRPr="001A69B5" w:rsidRDefault="0009509B" w:rsidP="001A69B5">
            <w:r w:rsidRPr="001A69B5">
              <w:t>1 639 288</w:t>
            </w:r>
          </w:p>
        </w:tc>
      </w:tr>
      <w:tr w:rsidR="000513CD" w:rsidRPr="001A69B5" w14:paraId="68FD3E8F" w14:textId="77777777" w:rsidTr="00A77DBE">
        <w:trPr>
          <w:trHeight w:val="380"/>
        </w:trPr>
        <w:tc>
          <w:tcPr>
            <w:tcW w:w="8160" w:type="dxa"/>
          </w:tcPr>
          <w:p w14:paraId="1C877C06" w14:textId="77777777" w:rsidR="000513CD" w:rsidRPr="001A69B5" w:rsidRDefault="0009509B" w:rsidP="001A69B5">
            <w:r w:rsidRPr="001A69B5">
              <w:t>Universitetet i Bergen</w:t>
            </w:r>
          </w:p>
        </w:tc>
        <w:tc>
          <w:tcPr>
            <w:tcW w:w="1400" w:type="dxa"/>
          </w:tcPr>
          <w:p w14:paraId="14ADC222" w14:textId="77777777" w:rsidR="000513CD" w:rsidRPr="001A69B5" w:rsidRDefault="0009509B" w:rsidP="001A69B5">
            <w:r w:rsidRPr="001A69B5">
              <w:t>3 971 811</w:t>
            </w:r>
          </w:p>
        </w:tc>
      </w:tr>
      <w:tr w:rsidR="000513CD" w:rsidRPr="001A69B5" w14:paraId="7F7ED512" w14:textId="77777777" w:rsidTr="00A77DBE">
        <w:trPr>
          <w:trHeight w:val="380"/>
        </w:trPr>
        <w:tc>
          <w:tcPr>
            <w:tcW w:w="8160" w:type="dxa"/>
          </w:tcPr>
          <w:p w14:paraId="5655D43B" w14:textId="77777777" w:rsidR="000513CD" w:rsidRPr="001A69B5" w:rsidRDefault="0009509B" w:rsidP="001A69B5">
            <w:r w:rsidRPr="001A69B5">
              <w:t>Universitetet i Oslo</w:t>
            </w:r>
          </w:p>
        </w:tc>
        <w:tc>
          <w:tcPr>
            <w:tcW w:w="1400" w:type="dxa"/>
          </w:tcPr>
          <w:p w14:paraId="35BBC4EF" w14:textId="77777777" w:rsidR="000513CD" w:rsidRPr="001A69B5" w:rsidRDefault="0009509B" w:rsidP="001A69B5">
            <w:r w:rsidRPr="001A69B5">
              <w:t>6 052 634</w:t>
            </w:r>
          </w:p>
        </w:tc>
      </w:tr>
      <w:tr w:rsidR="000513CD" w:rsidRPr="001A69B5" w14:paraId="49980AB5" w14:textId="77777777" w:rsidTr="00A77DBE">
        <w:trPr>
          <w:trHeight w:val="380"/>
        </w:trPr>
        <w:tc>
          <w:tcPr>
            <w:tcW w:w="8160" w:type="dxa"/>
          </w:tcPr>
          <w:p w14:paraId="3FC101FC" w14:textId="77777777" w:rsidR="000513CD" w:rsidRPr="001A69B5" w:rsidRDefault="0009509B" w:rsidP="001A69B5">
            <w:r w:rsidRPr="001A69B5">
              <w:t>Universitetet i Stavanger</w:t>
            </w:r>
          </w:p>
        </w:tc>
        <w:tc>
          <w:tcPr>
            <w:tcW w:w="1400" w:type="dxa"/>
          </w:tcPr>
          <w:p w14:paraId="6A75F07E" w14:textId="77777777" w:rsidR="000513CD" w:rsidRPr="001A69B5" w:rsidRDefault="0009509B" w:rsidP="001A69B5">
            <w:r w:rsidRPr="001A69B5">
              <w:t>1 848 843</w:t>
            </w:r>
          </w:p>
        </w:tc>
      </w:tr>
      <w:tr w:rsidR="000513CD" w:rsidRPr="001A69B5" w14:paraId="5D5481D0" w14:textId="77777777" w:rsidTr="00A77DBE">
        <w:trPr>
          <w:trHeight w:val="380"/>
        </w:trPr>
        <w:tc>
          <w:tcPr>
            <w:tcW w:w="8160" w:type="dxa"/>
          </w:tcPr>
          <w:p w14:paraId="68DFA209" w14:textId="77777777" w:rsidR="000513CD" w:rsidRPr="001A69B5" w:rsidRDefault="0009509B" w:rsidP="001A69B5">
            <w:r w:rsidRPr="001A69B5">
              <w:t>Universitetet i Søraust-</w:t>
            </w:r>
            <w:proofErr w:type="spellStart"/>
            <w:r w:rsidRPr="001A69B5">
              <w:t>Noreg</w:t>
            </w:r>
            <w:proofErr w:type="spellEnd"/>
          </w:p>
        </w:tc>
        <w:tc>
          <w:tcPr>
            <w:tcW w:w="1400" w:type="dxa"/>
          </w:tcPr>
          <w:p w14:paraId="66581CC4" w14:textId="77777777" w:rsidR="000513CD" w:rsidRPr="001A69B5" w:rsidRDefault="0009509B" w:rsidP="001A69B5">
            <w:r w:rsidRPr="001A69B5">
              <w:t>2 108 529</w:t>
            </w:r>
          </w:p>
        </w:tc>
      </w:tr>
      <w:tr w:rsidR="000513CD" w:rsidRPr="001A69B5" w14:paraId="564D1AAD" w14:textId="77777777" w:rsidTr="00A77DBE">
        <w:trPr>
          <w:trHeight w:val="380"/>
        </w:trPr>
        <w:tc>
          <w:tcPr>
            <w:tcW w:w="8160" w:type="dxa"/>
          </w:tcPr>
          <w:p w14:paraId="0E04F703" w14:textId="77777777" w:rsidR="000513CD" w:rsidRPr="001A69B5" w:rsidRDefault="0009509B" w:rsidP="001A69B5">
            <w:r w:rsidRPr="001A69B5">
              <w:t xml:space="preserve">Universitetet i Tromsø – </w:t>
            </w:r>
            <w:proofErr w:type="spellStart"/>
            <w:r w:rsidRPr="001A69B5">
              <w:t>Noregs</w:t>
            </w:r>
            <w:proofErr w:type="spellEnd"/>
            <w:r w:rsidRPr="001A69B5">
              <w:t xml:space="preserve"> arktiske universitet</w:t>
            </w:r>
          </w:p>
        </w:tc>
        <w:tc>
          <w:tcPr>
            <w:tcW w:w="1400" w:type="dxa"/>
          </w:tcPr>
          <w:p w14:paraId="6F84D786" w14:textId="77777777" w:rsidR="000513CD" w:rsidRPr="001A69B5" w:rsidRDefault="0009509B" w:rsidP="001A69B5">
            <w:r w:rsidRPr="001A69B5">
              <w:t>3 648 676</w:t>
            </w:r>
          </w:p>
        </w:tc>
      </w:tr>
      <w:tr w:rsidR="000513CD" w:rsidRPr="001A69B5" w14:paraId="3D0111A2" w14:textId="77777777" w:rsidTr="00A77DBE">
        <w:trPr>
          <w:trHeight w:val="380"/>
        </w:trPr>
        <w:tc>
          <w:tcPr>
            <w:tcW w:w="8160" w:type="dxa"/>
          </w:tcPr>
          <w:p w14:paraId="6705475F" w14:textId="77777777" w:rsidR="000513CD" w:rsidRPr="001A69B5" w:rsidRDefault="000513CD" w:rsidP="001A69B5"/>
        </w:tc>
        <w:tc>
          <w:tcPr>
            <w:tcW w:w="1400" w:type="dxa"/>
          </w:tcPr>
          <w:p w14:paraId="508FF043" w14:textId="77777777" w:rsidR="000513CD" w:rsidRPr="001A69B5" w:rsidRDefault="000513CD" w:rsidP="001A69B5"/>
        </w:tc>
      </w:tr>
      <w:tr w:rsidR="000513CD" w:rsidRPr="001A69B5" w14:paraId="38BDE9AE" w14:textId="77777777" w:rsidTr="00A77DBE">
        <w:trPr>
          <w:trHeight w:val="380"/>
        </w:trPr>
        <w:tc>
          <w:tcPr>
            <w:tcW w:w="8160" w:type="dxa"/>
          </w:tcPr>
          <w:p w14:paraId="6D0E3EC7" w14:textId="77777777" w:rsidR="000513CD" w:rsidRPr="001A69B5" w:rsidRDefault="0009509B" w:rsidP="001A69B5">
            <w:r w:rsidRPr="001A69B5">
              <w:rPr>
                <w:rStyle w:val="kursiv"/>
              </w:rPr>
              <w:t xml:space="preserve">Private </w:t>
            </w:r>
            <w:proofErr w:type="spellStart"/>
            <w:r w:rsidRPr="001A69B5">
              <w:rPr>
                <w:rStyle w:val="kursiv"/>
              </w:rPr>
              <w:t>verksemder</w:t>
            </w:r>
            <w:proofErr w:type="spellEnd"/>
          </w:p>
        </w:tc>
        <w:tc>
          <w:tcPr>
            <w:tcW w:w="1400" w:type="dxa"/>
          </w:tcPr>
          <w:p w14:paraId="568B4AB5" w14:textId="77777777" w:rsidR="000513CD" w:rsidRPr="001A69B5" w:rsidRDefault="000513CD" w:rsidP="001A69B5"/>
        </w:tc>
      </w:tr>
      <w:tr w:rsidR="000513CD" w:rsidRPr="001A69B5" w14:paraId="4FC42BB0" w14:textId="77777777" w:rsidTr="00A77DBE">
        <w:trPr>
          <w:trHeight w:val="380"/>
        </w:trPr>
        <w:tc>
          <w:tcPr>
            <w:tcW w:w="8160" w:type="dxa"/>
          </w:tcPr>
          <w:p w14:paraId="68BA8F93" w14:textId="77777777" w:rsidR="000513CD" w:rsidRPr="001A69B5" w:rsidRDefault="0009509B" w:rsidP="001A69B5">
            <w:r w:rsidRPr="001A69B5">
              <w:t>Ansgar høyskole for teologi, musikk og psykologi</w:t>
            </w:r>
          </w:p>
        </w:tc>
        <w:tc>
          <w:tcPr>
            <w:tcW w:w="1400" w:type="dxa"/>
          </w:tcPr>
          <w:p w14:paraId="5822F2A9" w14:textId="77777777" w:rsidR="000513CD" w:rsidRPr="001A69B5" w:rsidRDefault="0009509B" w:rsidP="001A69B5">
            <w:r w:rsidRPr="001A69B5">
              <w:t>32 175</w:t>
            </w:r>
          </w:p>
        </w:tc>
      </w:tr>
      <w:tr w:rsidR="000513CD" w:rsidRPr="001A69B5" w14:paraId="11FE1721" w14:textId="77777777" w:rsidTr="00A77DBE">
        <w:trPr>
          <w:trHeight w:val="380"/>
        </w:trPr>
        <w:tc>
          <w:tcPr>
            <w:tcW w:w="8160" w:type="dxa"/>
          </w:tcPr>
          <w:p w14:paraId="33CCE72A" w14:textId="77777777" w:rsidR="000513CD" w:rsidRPr="001A69B5" w:rsidRDefault="0009509B" w:rsidP="001A69B5">
            <w:r w:rsidRPr="001A69B5">
              <w:t>Barratt Due musikkinstitutt – Høyskoleavdelingen og Unge talenter</w:t>
            </w:r>
          </w:p>
        </w:tc>
        <w:tc>
          <w:tcPr>
            <w:tcW w:w="1400" w:type="dxa"/>
          </w:tcPr>
          <w:p w14:paraId="56CD0322" w14:textId="77777777" w:rsidR="000513CD" w:rsidRPr="001A69B5" w:rsidRDefault="0009509B" w:rsidP="001A69B5">
            <w:r w:rsidRPr="001A69B5">
              <w:t>29 825</w:t>
            </w:r>
          </w:p>
        </w:tc>
      </w:tr>
      <w:tr w:rsidR="000513CD" w:rsidRPr="001A69B5" w14:paraId="6C26F745" w14:textId="77777777" w:rsidTr="00A77DBE">
        <w:trPr>
          <w:trHeight w:val="380"/>
        </w:trPr>
        <w:tc>
          <w:tcPr>
            <w:tcW w:w="8160" w:type="dxa"/>
          </w:tcPr>
          <w:p w14:paraId="5BCA166B" w14:textId="77777777" w:rsidR="000513CD" w:rsidRPr="001A69B5" w:rsidRDefault="0009509B" w:rsidP="001A69B5">
            <w:r w:rsidRPr="001A69B5">
              <w:t>Bergen Arkitekthøgskole</w:t>
            </w:r>
          </w:p>
        </w:tc>
        <w:tc>
          <w:tcPr>
            <w:tcW w:w="1400" w:type="dxa"/>
          </w:tcPr>
          <w:p w14:paraId="72CAE102" w14:textId="77777777" w:rsidR="000513CD" w:rsidRPr="001A69B5" w:rsidRDefault="0009509B" w:rsidP="001A69B5">
            <w:r w:rsidRPr="001A69B5">
              <w:t>21 387</w:t>
            </w:r>
          </w:p>
        </w:tc>
      </w:tr>
      <w:tr w:rsidR="000513CD" w:rsidRPr="001A69B5" w14:paraId="71320E69" w14:textId="77777777" w:rsidTr="00A77DBE">
        <w:trPr>
          <w:trHeight w:val="380"/>
        </w:trPr>
        <w:tc>
          <w:tcPr>
            <w:tcW w:w="8160" w:type="dxa"/>
          </w:tcPr>
          <w:p w14:paraId="2DE9017C" w14:textId="77777777" w:rsidR="000513CD" w:rsidRPr="001A69B5" w:rsidRDefault="0009509B" w:rsidP="001A69B5">
            <w:r w:rsidRPr="001A69B5">
              <w:t>Dronning Mauds Minne Høgskole for barnehagelærerutdanning</w:t>
            </w:r>
          </w:p>
        </w:tc>
        <w:tc>
          <w:tcPr>
            <w:tcW w:w="1400" w:type="dxa"/>
          </w:tcPr>
          <w:p w14:paraId="5EEACFC8" w14:textId="77777777" w:rsidR="000513CD" w:rsidRPr="001A69B5" w:rsidRDefault="0009509B" w:rsidP="001A69B5">
            <w:r w:rsidRPr="001A69B5">
              <w:t>149 079</w:t>
            </w:r>
          </w:p>
        </w:tc>
      </w:tr>
      <w:tr w:rsidR="000513CD" w:rsidRPr="001A69B5" w14:paraId="249BB715" w14:textId="77777777" w:rsidTr="00A77DBE">
        <w:trPr>
          <w:trHeight w:val="380"/>
        </w:trPr>
        <w:tc>
          <w:tcPr>
            <w:tcW w:w="8160" w:type="dxa"/>
          </w:tcPr>
          <w:p w14:paraId="285FBB6C" w14:textId="77777777" w:rsidR="000513CD" w:rsidRPr="001A69B5" w:rsidRDefault="0009509B" w:rsidP="001A69B5">
            <w:r w:rsidRPr="001A69B5">
              <w:t>Fjellhaug Internasjonale Høgskole</w:t>
            </w:r>
          </w:p>
        </w:tc>
        <w:tc>
          <w:tcPr>
            <w:tcW w:w="1400" w:type="dxa"/>
          </w:tcPr>
          <w:p w14:paraId="7BA5D9A6" w14:textId="77777777" w:rsidR="000513CD" w:rsidRPr="001A69B5" w:rsidRDefault="0009509B" w:rsidP="001A69B5">
            <w:r w:rsidRPr="001A69B5">
              <w:t>16 896</w:t>
            </w:r>
          </w:p>
        </w:tc>
      </w:tr>
      <w:tr w:rsidR="000513CD" w:rsidRPr="001A69B5" w14:paraId="2A6DEB66" w14:textId="77777777" w:rsidTr="00A77DBE">
        <w:trPr>
          <w:trHeight w:val="380"/>
        </w:trPr>
        <w:tc>
          <w:tcPr>
            <w:tcW w:w="8160" w:type="dxa"/>
          </w:tcPr>
          <w:p w14:paraId="04CB6B30" w14:textId="77777777" w:rsidR="000513CD" w:rsidRPr="001A69B5" w:rsidRDefault="0009509B" w:rsidP="001A69B5">
            <w:r w:rsidRPr="001A69B5">
              <w:t>Handelshøyskolen BI</w:t>
            </w:r>
          </w:p>
        </w:tc>
        <w:tc>
          <w:tcPr>
            <w:tcW w:w="1400" w:type="dxa"/>
          </w:tcPr>
          <w:p w14:paraId="0ADBB9A7" w14:textId="77777777" w:rsidR="000513CD" w:rsidRPr="001A69B5" w:rsidRDefault="0009509B" w:rsidP="001A69B5">
            <w:r w:rsidRPr="001A69B5">
              <w:t>423 071</w:t>
            </w:r>
          </w:p>
        </w:tc>
      </w:tr>
      <w:tr w:rsidR="000513CD" w:rsidRPr="001A69B5" w14:paraId="3FBF252F" w14:textId="77777777" w:rsidTr="00A77DBE">
        <w:trPr>
          <w:trHeight w:val="380"/>
        </w:trPr>
        <w:tc>
          <w:tcPr>
            <w:tcW w:w="8160" w:type="dxa"/>
          </w:tcPr>
          <w:p w14:paraId="55EC7694" w14:textId="77777777" w:rsidR="000513CD" w:rsidRPr="001A69B5" w:rsidRDefault="0009509B" w:rsidP="001A69B5">
            <w:proofErr w:type="spellStart"/>
            <w:r w:rsidRPr="001A69B5">
              <w:t>Høgskulen</w:t>
            </w:r>
            <w:proofErr w:type="spellEnd"/>
            <w:r w:rsidRPr="001A69B5">
              <w:t xml:space="preserve"> for </w:t>
            </w:r>
            <w:proofErr w:type="spellStart"/>
            <w:r w:rsidRPr="001A69B5">
              <w:t>grøn</w:t>
            </w:r>
            <w:proofErr w:type="spellEnd"/>
            <w:r w:rsidRPr="001A69B5">
              <w:t xml:space="preserve"> utvikling</w:t>
            </w:r>
          </w:p>
        </w:tc>
        <w:tc>
          <w:tcPr>
            <w:tcW w:w="1400" w:type="dxa"/>
          </w:tcPr>
          <w:p w14:paraId="6B8DF364" w14:textId="77777777" w:rsidR="000513CD" w:rsidRPr="001A69B5" w:rsidRDefault="0009509B" w:rsidP="001A69B5">
            <w:r w:rsidRPr="001A69B5">
              <w:t>2 934</w:t>
            </w:r>
          </w:p>
        </w:tc>
      </w:tr>
      <w:tr w:rsidR="000513CD" w:rsidRPr="001A69B5" w14:paraId="2F95BEEB" w14:textId="77777777" w:rsidTr="00A77DBE">
        <w:trPr>
          <w:trHeight w:val="380"/>
        </w:trPr>
        <w:tc>
          <w:tcPr>
            <w:tcW w:w="8160" w:type="dxa"/>
          </w:tcPr>
          <w:p w14:paraId="23025E9B" w14:textId="77777777" w:rsidR="000513CD" w:rsidRPr="001A69B5" w:rsidRDefault="0009509B" w:rsidP="001A69B5">
            <w:r w:rsidRPr="001A69B5">
              <w:t>Høyskolen Kristiania</w:t>
            </w:r>
          </w:p>
        </w:tc>
        <w:tc>
          <w:tcPr>
            <w:tcW w:w="1400" w:type="dxa"/>
          </w:tcPr>
          <w:p w14:paraId="2CF434AE" w14:textId="77777777" w:rsidR="000513CD" w:rsidRPr="001A69B5" w:rsidRDefault="0009509B" w:rsidP="001A69B5">
            <w:r w:rsidRPr="001A69B5">
              <w:t>325 234</w:t>
            </w:r>
          </w:p>
        </w:tc>
      </w:tr>
      <w:tr w:rsidR="000513CD" w:rsidRPr="001A69B5" w14:paraId="1AFFA7CA" w14:textId="77777777" w:rsidTr="00A77DBE">
        <w:trPr>
          <w:trHeight w:val="380"/>
        </w:trPr>
        <w:tc>
          <w:tcPr>
            <w:tcW w:w="8160" w:type="dxa"/>
          </w:tcPr>
          <w:p w14:paraId="1ECA10B2" w14:textId="77777777" w:rsidR="000513CD" w:rsidRPr="001A69B5" w:rsidRDefault="0009509B" w:rsidP="001A69B5">
            <w:r w:rsidRPr="001A69B5">
              <w:t>Høyskolen for dansekunst</w:t>
            </w:r>
          </w:p>
        </w:tc>
        <w:tc>
          <w:tcPr>
            <w:tcW w:w="1400" w:type="dxa"/>
          </w:tcPr>
          <w:p w14:paraId="48EF2F8A" w14:textId="77777777" w:rsidR="000513CD" w:rsidRPr="001A69B5" w:rsidRDefault="0009509B" w:rsidP="001A69B5">
            <w:r w:rsidRPr="001A69B5">
              <w:t>2 150</w:t>
            </w:r>
          </w:p>
        </w:tc>
      </w:tr>
      <w:tr w:rsidR="000513CD" w:rsidRPr="001A69B5" w14:paraId="29725D23" w14:textId="77777777" w:rsidTr="00A77DBE">
        <w:trPr>
          <w:trHeight w:val="380"/>
        </w:trPr>
        <w:tc>
          <w:tcPr>
            <w:tcW w:w="8160" w:type="dxa"/>
          </w:tcPr>
          <w:p w14:paraId="5CD49E03" w14:textId="77777777" w:rsidR="000513CD" w:rsidRPr="001A69B5" w:rsidRDefault="0009509B" w:rsidP="001A69B5">
            <w:r w:rsidRPr="001A69B5">
              <w:t>Høyskolen for ledelse og teologi</w:t>
            </w:r>
          </w:p>
        </w:tc>
        <w:tc>
          <w:tcPr>
            <w:tcW w:w="1400" w:type="dxa"/>
          </w:tcPr>
          <w:p w14:paraId="63BECAAE" w14:textId="77777777" w:rsidR="000513CD" w:rsidRPr="001A69B5" w:rsidRDefault="0009509B" w:rsidP="001A69B5">
            <w:r w:rsidRPr="001A69B5">
              <w:t>19 454</w:t>
            </w:r>
          </w:p>
        </w:tc>
      </w:tr>
      <w:tr w:rsidR="000513CD" w:rsidRPr="001A69B5" w14:paraId="22ECD4FA" w14:textId="77777777" w:rsidTr="00A77DBE">
        <w:trPr>
          <w:trHeight w:val="380"/>
        </w:trPr>
        <w:tc>
          <w:tcPr>
            <w:tcW w:w="8160" w:type="dxa"/>
          </w:tcPr>
          <w:p w14:paraId="236BDF15" w14:textId="77777777" w:rsidR="000513CD" w:rsidRPr="001A69B5" w:rsidRDefault="0009509B" w:rsidP="001A69B5">
            <w:r w:rsidRPr="001A69B5">
              <w:t>Lovisenberg diakonale høgskole</w:t>
            </w:r>
          </w:p>
        </w:tc>
        <w:tc>
          <w:tcPr>
            <w:tcW w:w="1400" w:type="dxa"/>
          </w:tcPr>
          <w:p w14:paraId="7C59FA86" w14:textId="77777777" w:rsidR="000513CD" w:rsidRPr="001A69B5" w:rsidRDefault="0009509B" w:rsidP="001A69B5">
            <w:r w:rsidRPr="001A69B5">
              <w:t>137 938</w:t>
            </w:r>
          </w:p>
        </w:tc>
      </w:tr>
      <w:tr w:rsidR="000513CD" w:rsidRPr="001A69B5" w14:paraId="69356DB3" w14:textId="77777777" w:rsidTr="00A77DBE">
        <w:trPr>
          <w:trHeight w:val="380"/>
        </w:trPr>
        <w:tc>
          <w:tcPr>
            <w:tcW w:w="8160" w:type="dxa"/>
          </w:tcPr>
          <w:p w14:paraId="72B33CAE" w14:textId="77777777" w:rsidR="000513CD" w:rsidRPr="001A69B5" w:rsidRDefault="0009509B" w:rsidP="001A69B5">
            <w:r w:rsidRPr="001A69B5">
              <w:t>MF vitenskapelig høyskole for teologi, religion og samfunn</w:t>
            </w:r>
          </w:p>
        </w:tc>
        <w:tc>
          <w:tcPr>
            <w:tcW w:w="1400" w:type="dxa"/>
          </w:tcPr>
          <w:p w14:paraId="612BD273" w14:textId="77777777" w:rsidR="000513CD" w:rsidRPr="001A69B5" w:rsidRDefault="0009509B" w:rsidP="001A69B5">
            <w:r w:rsidRPr="001A69B5">
              <w:t>120 302</w:t>
            </w:r>
          </w:p>
        </w:tc>
      </w:tr>
      <w:tr w:rsidR="000513CD" w:rsidRPr="001A69B5" w14:paraId="3A306FCF" w14:textId="77777777" w:rsidTr="00A77DBE">
        <w:trPr>
          <w:trHeight w:val="380"/>
        </w:trPr>
        <w:tc>
          <w:tcPr>
            <w:tcW w:w="8160" w:type="dxa"/>
          </w:tcPr>
          <w:p w14:paraId="41BE69C2" w14:textId="77777777" w:rsidR="000513CD" w:rsidRPr="001A69B5" w:rsidRDefault="0009509B" w:rsidP="001A69B5">
            <w:r w:rsidRPr="001A69B5">
              <w:t>NLA Høgskolen</w:t>
            </w:r>
          </w:p>
        </w:tc>
        <w:tc>
          <w:tcPr>
            <w:tcW w:w="1400" w:type="dxa"/>
          </w:tcPr>
          <w:p w14:paraId="40EC0960" w14:textId="77777777" w:rsidR="000513CD" w:rsidRPr="001A69B5" w:rsidRDefault="0009509B" w:rsidP="001A69B5">
            <w:r w:rsidRPr="001A69B5">
              <w:t>306 177</w:t>
            </w:r>
          </w:p>
        </w:tc>
      </w:tr>
      <w:tr w:rsidR="000513CD" w:rsidRPr="001A69B5" w14:paraId="480CDBDD" w14:textId="77777777" w:rsidTr="00A77DBE">
        <w:trPr>
          <w:trHeight w:val="380"/>
        </w:trPr>
        <w:tc>
          <w:tcPr>
            <w:tcW w:w="8160" w:type="dxa"/>
          </w:tcPr>
          <w:p w14:paraId="6F3E1A0F" w14:textId="77777777" w:rsidR="000513CD" w:rsidRPr="001A69B5" w:rsidRDefault="0009509B" w:rsidP="001A69B5">
            <w:proofErr w:type="spellStart"/>
            <w:r w:rsidRPr="001A69B5">
              <w:t>Steinerhøyskolen</w:t>
            </w:r>
            <w:proofErr w:type="spellEnd"/>
          </w:p>
        </w:tc>
        <w:tc>
          <w:tcPr>
            <w:tcW w:w="1400" w:type="dxa"/>
          </w:tcPr>
          <w:p w14:paraId="3C7AA4B1" w14:textId="77777777" w:rsidR="000513CD" w:rsidRPr="001A69B5" w:rsidRDefault="0009509B" w:rsidP="001A69B5">
            <w:r w:rsidRPr="001A69B5">
              <w:t>20 799</w:t>
            </w:r>
          </w:p>
        </w:tc>
      </w:tr>
      <w:tr w:rsidR="000513CD" w:rsidRPr="001A69B5" w14:paraId="1A409E9C" w14:textId="77777777" w:rsidTr="00A77DBE">
        <w:trPr>
          <w:trHeight w:val="380"/>
        </w:trPr>
        <w:tc>
          <w:tcPr>
            <w:tcW w:w="8160" w:type="dxa"/>
          </w:tcPr>
          <w:p w14:paraId="305B84A7" w14:textId="77777777" w:rsidR="000513CD" w:rsidRPr="001A69B5" w:rsidRDefault="0009509B" w:rsidP="001A69B5">
            <w:r w:rsidRPr="001A69B5">
              <w:t>VID vitenskapelige høgskole</w:t>
            </w:r>
          </w:p>
        </w:tc>
        <w:tc>
          <w:tcPr>
            <w:tcW w:w="1400" w:type="dxa"/>
          </w:tcPr>
          <w:p w14:paraId="41FCCC91" w14:textId="77777777" w:rsidR="000513CD" w:rsidRPr="001A69B5" w:rsidRDefault="0009509B" w:rsidP="001A69B5">
            <w:r w:rsidRPr="001A69B5">
              <w:t>470 861</w:t>
            </w:r>
          </w:p>
        </w:tc>
      </w:tr>
    </w:tbl>
    <w:p w14:paraId="07AFBCA6" w14:textId="722B97DF" w:rsidR="000513CD" w:rsidRPr="00C379B4" w:rsidRDefault="00C379B4" w:rsidP="0005244F">
      <w:pPr>
        <w:pStyle w:val="Overskrift1"/>
        <w:numPr>
          <w:ilvl w:val="0"/>
          <w:numId w:val="28"/>
        </w:numPr>
        <w:rPr>
          <w:color w:val="FF0000"/>
        </w:rPr>
      </w:pPr>
      <w:r w:rsidRPr="00931A1E">
        <w:rPr>
          <w:color w:val="FF0000"/>
        </w:rPr>
        <w:t>[</w:t>
      </w:r>
      <w:proofErr w:type="spellStart"/>
      <w:r w:rsidRPr="00931A1E">
        <w:rPr>
          <w:color w:val="FF0000"/>
        </w:rPr>
        <w:t>Vedleggsnr</w:t>
      </w:r>
      <w:proofErr w:type="spellEnd"/>
      <w:r w:rsidRPr="00931A1E">
        <w:rPr>
          <w:color w:val="FF0000"/>
        </w:rPr>
        <w:t>. Reset]</w:t>
      </w:r>
    </w:p>
    <w:p w14:paraId="7BE4EDB7" w14:textId="77777777" w:rsidR="000513CD" w:rsidRPr="001A69B5" w:rsidRDefault="000513CD" w:rsidP="001A69B5">
      <w:pPr>
        <w:pStyle w:val="vedlegg-nr"/>
      </w:pPr>
    </w:p>
    <w:p w14:paraId="18807547" w14:textId="4CFCFF49" w:rsidR="000513CD" w:rsidRDefault="0009509B" w:rsidP="001A69B5">
      <w:pPr>
        <w:pStyle w:val="vedlegg-tit"/>
      </w:pPr>
      <w:proofErr w:type="spellStart"/>
      <w:r w:rsidRPr="001A69B5">
        <w:t>Byggtabellar</w:t>
      </w:r>
      <w:proofErr w:type="spellEnd"/>
      <w:r w:rsidRPr="001A69B5">
        <w:t xml:space="preserve"> for universitet og </w:t>
      </w:r>
      <w:proofErr w:type="spellStart"/>
      <w:r w:rsidRPr="001A69B5">
        <w:t>høgskular</w:t>
      </w:r>
      <w:proofErr w:type="spellEnd"/>
    </w:p>
    <w:p w14:paraId="20DA8317" w14:textId="1BE7B4BC" w:rsidR="008E4CC9" w:rsidRPr="008E4CC9" w:rsidRDefault="008E4CC9" w:rsidP="00A23AF0">
      <w:pPr>
        <w:pStyle w:val="tabell-tittel"/>
        <w:numPr>
          <w:ilvl w:val="6"/>
          <w:numId w:val="28"/>
        </w:numPr>
      </w:pPr>
      <w:r w:rsidRPr="001A69B5">
        <w:t>Ordinære prosjekt under bygging i 2022, Kommunal- og moderniseringsdepartementet, kap. 530, post 31 og 33 og kap. 2445, post 31 og 33 og brukarutstyrsprosjekt over kap. 530, post 45</w:t>
      </w:r>
    </w:p>
    <w:p w14:paraId="131FD892" w14:textId="77777777" w:rsidR="000513CD" w:rsidRPr="001A69B5" w:rsidRDefault="0009509B" w:rsidP="001A69B5">
      <w:pPr>
        <w:pStyle w:val="Tabellnavn"/>
      </w:pPr>
      <w:r w:rsidRPr="001A69B5">
        <w:t>04J1xt2</w:t>
      </w:r>
    </w:p>
    <w:tbl>
      <w:tblPr>
        <w:tblStyle w:val="StandardTabell"/>
        <w:tblW w:w="0" w:type="auto"/>
        <w:tblLayout w:type="fixed"/>
        <w:tblLook w:val="04A0" w:firstRow="1" w:lastRow="0" w:firstColumn="1" w:lastColumn="0" w:noHBand="0" w:noVBand="1"/>
      </w:tblPr>
      <w:tblGrid>
        <w:gridCol w:w="2620"/>
        <w:gridCol w:w="3680"/>
        <w:gridCol w:w="1740"/>
        <w:gridCol w:w="1540"/>
      </w:tblGrid>
      <w:tr w:rsidR="000513CD" w:rsidRPr="001A69B5" w14:paraId="1B08E9C3" w14:textId="77777777" w:rsidTr="00A77DBE">
        <w:trPr>
          <w:trHeight w:val="860"/>
        </w:trPr>
        <w:tc>
          <w:tcPr>
            <w:tcW w:w="2620" w:type="dxa"/>
          </w:tcPr>
          <w:p w14:paraId="20D29DC3" w14:textId="77777777" w:rsidR="000513CD" w:rsidRPr="001A69B5" w:rsidRDefault="0009509B" w:rsidP="001A69B5">
            <w:r w:rsidRPr="001A69B5">
              <w:t>Institusjon</w:t>
            </w:r>
          </w:p>
        </w:tc>
        <w:tc>
          <w:tcPr>
            <w:tcW w:w="3680" w:type="dxa"/>
          </w:tcPr>
          <w:p w14:paraId="4AFAFF81" w14:textId="77777777" w:rsidR="000513CD" w:rsidRPr="001A69B5" w:rsidRDefault="0009509B" w:rsidP="001A69B5">
            <w:r w:rsidRPr="001A69B5">
              <w:t>Prosjekt</w:t>
            </w:r>
          </w:p>
        </w:tc>
        <w:tc>
          <w:tcPr>
            <w:tcW w:w="1740" w:type="dxa"/>
          </w:tcPr>
          <w:p w14:paraId="1A28E483" w14:textId="77777777" w:rsidR="000513CD" w:rsidRPr="001A69B5" w:rsidRDefault="0009509B" w:rsidP="001A69B5">
            <w:r w:rsidRPr="001A69B5">
              <w:t xml:space="preserve">Kostnadsramme </w:t>
            </w:r>
            <w:r w:rsidRPr="001A69B5">
              <w:br/>
              <w:t xml:space="preserve">i mill. kroner, </w:t>
            </w:r>
            <w:r w:rsidRPr="001A69B5">
              <w:br/>
              <w:t>prisnivå 1.7.2022</w:t>
            </w:r>
          </w:p>
        </w:tc>
        <w:tc>
          <w:tcPr>
            <w:tcW w:w="1540" w:type="dxa"/>
          </w:tcPr>
          <w:p w14:paraId="2DD3379A" w14:textId="77777777" w:rsidR="000513CD" w:rsidRPr="001A69B5" w:rsidRDefault="0009509B" w:rsidP="001A69B5">
            <w:r w:rsidRPr="001A69B5">
              <w:t xml:space="preserve">Bruttoareal </w:t>
            </w:r>
            <w:r w:rsidRPr="001A69B5">
              <w:br/>
              <w:t>(m</w:t>
            </w:r>
            <w:r w:rsidRPr="001A69B5">
              <w:rPr>
                <w:rStyle w:val="skrift-hevet"/>
              </w:rPr>
              <w:t>2</w:t>
            </w:r>
            <w:r w:rsidRPr="001A69B5">
              <w:t>)</w:t>
            </w:r>
          </w:p>
        </w:tc>
      </w:tr>
      <w:tr w:rsidR="000513CD" w:rsidRPr="001A69B5" w14:paraId="5E5E78DE" w14:textId="77777777" w:rsidTr="00A77DBE">
        <w:trPr>
          <w:trHeight w:val="640"/>
        </w:trPr>
        <w:tc>
          <w:tcPr>
            <w:tcW w:w="2620" w:type="dxa"/>
          </w:tcPr>
          <w:p w14:paraId="3FFC9703" w14:textId="77777777" w:rsidR="000513CD" w:rsidRPr="001A69B5" w:rsidRDefault="0009509B" w:rsidP="001A69B5">
            <w:r w:rsidRPr="001A69B5">
              <w:t xml:space="preserve">Universitetet i Oslo og </w:t>
            </w:r>
            <w:r w:rsidRPr="001A69B5">
              <w:br/>
              <w:t>Oslo universitetssjukehus</w:t>
            </w:r>
            <w:r w:rsidRPr="001A69B5">
              <w:rPr>
                <w:rStyle w:val="skrift-hevet"/>
              </w:rPr>
              <w:t>1</w:t>
            </w:r>
          </w:p>
        </w:tc>
        <w:tc>
          <w:tcPr>
            <w:tcW w:w="3680" w:type="dxa"/>
          </w:tcPr>
          <w:p w14:paraId="583A1845" w14:textId="77777777" w:rsidR="000513CD" w:rsidRPr="001A69B5" w:rsidRDefault="0009509B" w:rsidP="001A69B5">
            <w:r w:rsidRPr="001A69B5">
              <w:t>Livsvitskapsbygget</w:t>
            </w:r>
          </w:p>
        </w:tc>
        <w:tc>
          <w:tcPr>
            <w:tcW w:w="1740" w:type="dxa"/>
          </w:tcPr>
          <w:p w14:paraId="47C1E229" w14:textId="77777777" w:rsidR="000513CD" w:rsidRPr="001A69B5" w:rsidRDefault="0009509B" w:rsidP="001A69B5">
            <w:r w:rsidRPr="001A69B5">
              <w:t>11 974</w:t>
            </w:r>
          </w:p>
        </w:tc>
        <w:tc>
          <w:tcPr>
            <w:tcW w:w="1540" w:type="dxa"/>
          </w:tcPr>
          <w:p w14:paraId="740E2997" w14:textId="77777777" w:rsidR="000513CD" w:rsidRPr="001A69B5" w:rsidRDefault="0009509B" w:rsidP="001A69B5">
            <w:r w:rsidRPr="001A69B5">
              <w:t>97 500</w:t>
            </w:r>
            <w:r w:rsidRPr="001A69B5">
              <w:rPr>
                <w:rStyle w:val="skrift-hevet"/>
              </w:rPr>
              <w:t>2</w:t>
            </w:r>
          </w:p>
        </w:tc>
      </w:tr>
      <w:tr w:rsidR="000513CD" w:rsidRPr="001A69B5" w14:paraId="52D5ECBA" w14:textId="77777777" w:rsidTr="00A77DBE">
        <w:trPr>
          <w:trHeight w:val="640"/>
        </w:trPr>
        <w:tc>
          <w:tcPr>
            <w:tcW w:w="2620" w:type="dxa"/>
          </w:tcPr>
          <w:p w14:paraId="694FD5F5" w14:textId="77777777" w:rsidR="000513CD" w:rsidRPr="001A69B5" w:rsidRDefault="0009509B" w:rsidP="001A69B5">
            <w:r w:rsidRPr="001A69B5">
              <w:t>Universitetet i Oslo</w:t>
            </w:r>
            <w:r w:rsidRPr="001A69B5">
              <w:rPr>
                <w:rStyle w:val="skrift-hevet"/>
              </w:rPr>
              <w:t>1</w:t>
            </w:r>
          </w:p>
        </w:tc>
        <w:tc>
          <w:tcPr>
            <w:tcW w:w="3680" w:type="dxa"/>
          </w:tcPr>
          <w:p w14:paraId="36CFF4C4" w14:textId="55442C1D" w:rsidR="000513CD" w:rsidRPr="001A69B5" w:rsidRDefault="0009509B" w:rsidP="001A69B5">
            <w:proofErr w:type="spellStart"/>
            <w:r w:rsidRPr="001A69B5">
              <w:t>Midlar</w:t>
            </w:r>
            <w:proofErr w:type="spellEnd"/>
            <w:r w:rsidRPr="001A69B5">
              <w:t xml:space="preserve"> til utstyr og inventar Livsvitskapsbygget</w:t>
            </w:r>
          </w:p>
        </w:tc>
        <w:tc>
          <w:tcPr>
            <w:tcW w:w="1740" w:type="dxa"/>
          </w:tcPr>
          <w:p w14:paraId="62EDD818" w14:textId="77777777" w:rsidR="000513CD" w:rsidRPr="001A69B5" w:rsidRDefault="0009509B" w:rsidP="001A69B5">
            <w:r w:rsidRPr="001A69B5">
              <w:t>1 198</w:t>
            </w:r>
          </w:p>
        </w:tc>
        <w:tc>
          <w:tcPr>
            <w:tcW w:w="1540" w:type="dxa"/>
          </w:tcPr>
          <w:p w14:paraId="59880934" w14:textId="77777777" w:rsidR="000513CD" w:rsidRPr="001A69B5" w:rsidRDefault="000513CD" w:rsidP="001A69B5"/>
        </w:tc>
      </w:tr>
      <w:tr w:rsidR="000513CD" w:rsidRPr="001A69B5" w14:paraId="3B658947" w14:textId="77777777" w:rsidTr="00A77DBE">
        <w:trPr>
          <w:trHeight w:val="640"/>
        </w:trPr>
        <w:tc>
          <w:tcPr>
            <w:tcW w:w="2620" w:type="dxa"/>
          </w:tcPr>
          <w:p w14:paraId="73E7776E" w14:textId="77777777" w:rsidR="000513CD" w:rsidRPr="001A69B5" w:rsidRDefault="0009509B" w:rsidP="001A69B5">
            <w:r w:rsidRPr="001A69B5">
              <w:t>Universitetet i Oslo</w:t>
            </w:r>
          </w:p>
        </w:tc>
        <w:tc>
          <w:tcPr>
            <w:tcW w:w="3680" w:type="dxa"/>
          </w:tcPr>
          <w:p w14:paraId="11DDAB54" w14:textId="335D4275" w:rsidR="000513CD" w:rsidRPr="001A69B5" w:rsidRDefault="0009509B" w:rsidP="001A69B5">
            <w:r w:rsidRPr="001A69B5">
              <w:t>Vikingtidsmuseum på Bygdøy, tilbygg og rehabilitering</w:t>
            </w:r>
          </w:p>
        </w:tc>
        <w:tc>
          <w:tcPr>
            <w:tcW w:w="1740" w:type="dxa"/>
          </w:tcPr>
          <w:p w14:paraId="00026C71" w14:textId="77777777" w:rsidR="000513CD" w:rsidRPr="001A69B5" w:rsidRDefault="0009509B" w:rsidP="001A69B5">
            <w:r w:rsidRPr="001A69B5">
              <w:t>2 237</w:t>
            </w:r>
          </w:p>
        </w:tc>
        <w:tc>
          <w:tcPr>
            <w:tcW w:w="1540" w:type="dxa"/>
          </w:tcPr>
          <w:p w14:paraId="7806E3FE" w14:textId="77777777" w:rsidR="000513CD" w:rsidRPr="001A69B5" w:rsidRDefault="0009509B" w:rsidP="001A69B5">
            <w:r w:rsidRPr="001A69B5">
              <w:t>13 100</w:t>
            </w:r>
          </w:p>
        </w:tc>
      </w:tr>
      <w:tr w:rsidR="000513CD" w:rsidRPr="001A69B5" w14:paraId="0C95E1F9" w14:textId="77777777" w:rsidTr="00A77DBE">
        <w:trPr>
          <w:trHeight w:val="640"/>
        </w:trPr>
        <w:tc>
          <w:tcPr>
            <w:tcW w:w="2620" w:type="dxa"/>
          </w:tcPr>
          <w:p w14:paraId="41502FC0" w14:textId="77777777" w:rsidR="000513CD" w:rsidRPr="001A69B5" w:rsidRDefault="0009509B" w:rsidP="001A69B5">
            <w:r w:rsidRPr="001A69B5">
              <w:t>Universitetet i Oslo</w:t>
            </w:r>
          </w:p>
        </w:tc>
        <w:tc>
          <w:tcPr>
            <w:tcW w:w="3680" w:type="dxa"/>
          </w:tcPr>
          <w:p w14:paraId="3C44B31D" w14:textId="1BCB47E4" w:rsidR="000513CD" w:rsidRPr="001A69B5" w:rsidRDefault="0009509B" w:rsidP="001A69B5">
            <w:proofErr w:type="spellStart"/>
            <w:r w:rsidRPr="001A69B5">
              <w:t>Midlar</w:t>
            </w:r>
            <w:proofErr w:type="spellEnd"/>
            <w:r w:rsidRPr="001A69B5">
              <w:t xml:space="preserve"> til utstyr og inventar Vikingtidsmuseum</w:t>
            </w:r>
          </w:p>
        </w:tc>
        <w:tc>
          <w:tcPr>
            <w:tcW w:w="1740" w:type="dxa"/>
          </w:tcPr>
          <w:p w14:paraId="32983BA0" w14:textId="77777777" w:rsidR="000513CD" w:rsidRPr="001A69B5" w:rsidRDefault="0009509B" w:rsidP="001A69B5">
            <w:r w:rsidRPr="001A69B5">
              <w:t>282</w:t>
            </w:r>
          </w:p>
        </w:tc>
        <w:tc>
          <w:tcPr>
            <w:tcW w:w="1540" w:type="dxa"/>
          </w:tcPr>
          <w:p w14:paraId="153425AC" w14:textId="77777777" w:rsidR="000513CD" w:rsidRPr="001A69B5" w:rsidRDefault="000513CD" w:rsidP="001A69B5"/>
        </w:tc>
      </w:tr>
      <w:tr w:rsidR="000513CD" w:rsidRPr="001A69B5" w14:paraId="443E2FDD" w14:textId="77777777" w:rsidTr="00A77DBE">
        <w:trPr>
          <w:trHeight w:val="640"/>
        </w:trPr>
        <w:tc>
          <w:tcPr>
            <w:tcW w:w="2620" w:type="dxa"/>
          </w:tcPr>
          <w:p w14:paraId="6D0AC08E" w14:textId="77777777" w:rsidR="000513CD" w:rsidRPr="001A69B5" w:rsidRDefault="0009509B" w:rsidP="001A69B5">
            <w:r w:rsidRPr="001A69B5">
              <w:t>Nord universitet</w:t>
            </w:r>
          </w:p>
        </w:tc>
        <w:tc>
          <w:tcPr>
            <w:tcW w:w="3680" w:type="dxa"/>
          </w:tcPr>
          <w:p w14:paraId="508A0324" w14:textId="77777777" w:rsidR="000513CD" w:rsidRPr="001A69B5" w:rsidRDefault="0009509B" w:rsidP="001A69B5">
            <w:r w:rsidRPr="001A69B5">
              <w:t>Blått bygg</w:t>
            </w:r>
          </w:p>
        </w:tc>
        <w:tc>
          <w:tcPr>
            <w:tcW w:w="1740" w:type="dxa"/>
          </w:tcPr>
          <w:p w14:paraId="59A76A26" w14:textId="77777777" w:rsidR="000513CD" w:rsidRPr="001A69B5" w:rsidRDefault="0009509B" w:rsidP="001A69B5">
            <w:r w:rsidRPr="001A69B5">
              <w:t>575</w:t>
            </w:r>
          </w:p>
        </w:tc>
        <w:tc>
          <w:tcPr>
            <w:tcW w:w="1540" w:type="dxa"/>
          </w:tcPr>
          <w:p w14:paraId="06A00721" w14:textId="77777777" w:rsidR="000513CD" w:rsidRPr="001A69B5" w:rsidRDefault="0009509B" w:rsidP="001A69B5">
            <w:r w:rsidRPr="001A69B5">
              <w:t>9 680</w:t>
            </w:r>
          </w:p>
        </w:tc>
      </w:tr>
      <w:tr w:rsidR="000513CD" w:rsidRPr="001A69B5" w14:paraId="1B361FEC" w14:textId="77777777" w:rsidTr="00A77DBE">
        <w:trPr>
          <w:trHeight w:val="640"/>
        </w:trPr>
        <w:tc>
          <w:tcPr>
            <w:tcW w:w="2620" w:type="dxa"/>
          </w:tcPr>
          <w:p w14:paraId="20BF17F0" w14:textId="77777777" w:rsidR="000513CD" w:rsidRPr="001A69B5" w:rsidRDefault="0009509B" w:rsidP="001A69B5">
            <w:r w:rsidRPr="001A69B5">
              <w:t>Nord universitet</w:t>
            </w:r>
            <w:r w:rsidRPr="001A69B5">
              <w:rPr>
                <w:rStyle w:val="skrift-hevet"/>
              </w:rPr>
              <w:t>3</w:t>
            </w:r>
          </w:p>
        </w:tc>
        <w:tc>
          <w:tcPr>
            <w:tcW w:w="3680" w:type="dxa"/>
          </w:tcPr>
          <w:p w14:paraId="5E06262E" w14:textId="77777777" w:rsidR="000513CD" w:rsidRPr="001A69B5" w:rsidRDefault="0009509B" w:rsidP="001A69B5">
            <w:proofErr w:type="spellStart"/>
            <w:r w:rsidRPr="001A69B5">
              <w:t>Midlar</w:t>
            </w:r>
            <w:proofErr w:type="spellEnd"/>
            <w:r w:rsidRPr="001A69B5">
              <w:t xml:space="preserve"> til utstyr og inventar Blått bygg</w:t>
            </w:r>
          </w:p>
        </w:tc>
        <w:tc>
          <w:tcPr>
            <w:tcW w:w="1740" w:type="dxa"/>
          </w:tcPr>
          <w:p w14:paraId="2CF3A44E" w14:textId="77777777" w:rsidR="000513CD" w:rsidRPr="001A69B5" w:rsidRDefault="0009509B" w:rsidP="001A69B5">
            <w:r w:rsidRPr="001A69B5">
              <w:t>120</w:t>
            </w:r>
          </w:p>
        </w:tc>
        <w:tc>
          <w:tcPr>
            <w:tcW w:w="1540" w:type="dxa"/>
          </w:tcPr>
          <w:p w14:paraId="19F305E7" w14:textId="77777777" w:rsidR="000513CD" w:rsidRPr="001A69B5" w:rsidRDefault="000513CD" w:rsidP="001A69B5"/>
        </w:tc>
      </w:tr>
      <w:tr w:rsidR="000513CD" w:rsidRPr="001A69B5" w14:paraId="0033589A" w14:textId="77777777" w:rsidTr="00A77DBE">
        <w:trPr>
          <w:trHeight w:val="880"/>
        </w:trPr>
        <w:tc>
          <w:tcPr>
            <w:tcW w:w="2620" w:type="dxa"/>
          </w:tcPr>
          <w:p w14:paraId="067372A3" w14:textId="503E19D1"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r w:rsidR="00941759">
              <w:t xml:space="preserve"> </w:t>
            </w:r>
            <w:r w:rsidRPr="001A69B5">
              <w:t xml:space="preserve">(NFD </w:t>
            </w:r>
            <w:proofErr w:type="spellStart"/>
            <w:r w:rsidRPr="001A69B5">
              <w:t>prosjekteigar</w:t>
            </w:r>
            <w:proofErr w:type="spellEnd"/>
            <w:r w:rsidRPr="001A69B5">
              <w:t>)</w:t>
            </w:r>
          </w:p>
        </w:tc>
        <w:tc>
          <w:tcPr>
            <w:tcW w:w="3680" w:type="dxa"/>
          </w:tcPr>
          <w:p w14:paraId="160178C9" w14:textId="77777777" w:rsidR="000513CD" w:rsidRPr="001A69B5" w:rsidRDefault="0009509B" w:rsidP="001A69B5">
            <w:r w:rsidRPr="001A69B5">
              <w:t>Ocean Space Center</w:t>
            </w:r>
          </w:p>
        </w:tc>
        <w:tc>
          <w:tcPr>
            <w:tcW w:w="1740" w:type="dxa"/>
          </w:tcPr>
          <w:p w14:paraId="518378E1" w14:textId="77777777" w:rsidR="000513CD" w:rsidRPr="001A69B5" w:rsidRDefault="0009509B" w:rsidP="001A69B5">
            <w:r w:rsidRPr="001A69B5">
              <w:t>4 302</w:t>
            </w:r>
          </w:p>
        </w:tc>
        <w:tc>
          <w:tcPr>
            <w:tcW w:w="1540" w:type="dxa"/>
          </w:tcPr>
          <w:p w14:paraId="3BC142FB" w14:textId="77777777" w:rsidR="000513CD" w:rsidRPr="001A69B5" w:rsidRDefault="000513CD" w:rsidP="001A69B5"/>
        </w:tc>
      </w:tr>
      <w:tr w:rsidR="000513CD" w:rsidRPr="001A69B5" w14:paraId="2EABF6CF" w14:textId="77777777" w:rsidTr="00A77DBE">
        <w:trPr>
          <w:trHeight w:val="880"/>
        </w:trPr>
        <w:tc>
          <w:tcPr>
            <w:tcW w:w="2620" w:type="dxa"/>
          </w:tcPr>
          <w:p w14:paraId="4CDAAF03" w14:textId="76536269"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r w:rsidR="00941759">
              <w:t xml:space="preserve"> </w:t>
            </w:r>
            <w:r w:rsidRPr="001A69B5">
              <w:t xml:space="preserve">(NFD </w:t>
            </w:r>
            <w:proofErr w:type="spellStart"/>
            <w:r w:rsidRPr="001A69B5">
              <w:t>prosjekteigar</w:t>
            </w:r>
            <w:proofErr w:type="spellEnd"/>
            <w:r w:rsidRPr="001A69B5">
              <w:t>)</w:t>
            </w:r>
          </w:p>
        </w:tc>
        <w:tc>
          <w:tcPr>
            <w:tcW w:w="3680" w:type="dxa"/>
          </w:tcPr>
          <w:p w14:paraId="7C78E03A" w14:textId="4CF9A971" w:rsidR="000513CD" w:rsidRPr="001A69B5" w:rsidRDefault="0009509B" w:rsidP="001A69B5">
            <w:proofErr w:type="spellStart"/>
            <w:r w:rsidRPr="001A69B5">
              <w:t>Midlar</w:t>
            </w:r>
            <w:proofErr w:type="spellEnd"/>
            <w:r w:rsidRPr="001A69B5">
              <w:t xml:space="preserve"> til utstyr og inventar</w:t>
            </w:r>
            <w:r w:rsidR="00941759">
              <w:t xml:space="preserve"> </w:t>
            </w:r>
            <w:r w:rsidRPr="001A69B5">
              <w:t>Ocean Space Center</w:t>
            </w:r>
          </w:p>
        </w:tc>
        <w:tc>
          <w:tcPr>
            <w:tcW w:w="1740" w:type="dxa"/>
          </w:tcPr>
          <w:p w14:paraId="443F0D00" w14:textId="77777777" w:rsidR="000513CD" w:rsidRPr="001A69B5" w:rsidRDefault="0009509B" w:rsidP="001A69B5">
            <w:r w:rsidRPr="001A69B5">
              <w:t>4 312</w:t>
            </w:r>
          </w:p>
        </w:tc>
        <w:tc>
          <w:tcPr>
            <w:tcW w:w="1540" w:type="dxa"/>
          </w:tcPr>
          <w:p w14:paraId="41E2A3A0" w14:textId="77777777" w:rsidR="000513CD" w:rsidRPr="001A69B5" w:rsidRDefault="000513CD" w:rsidP="001A69B5"/>
        </w:tc>
      </w:tr>
    </w:tbl>
    <w:p w14:paraId="204D3F39" w14:textId="77777777" w:rsidR="000513CD" w:rsidRPr="001A69B5" w:rsidRDefault="0009509B" w:rsidP="001A69B5">
      <w:pPr>
        <w:pStyle w:val="tabell-noter"/>
      </w:pPr>
      <w:r w:rsidRPr="001A69B5">
        <w:rPr>
          <w:rStyle w:val="skrift-hevet"/>
        </w:rPr>
        <w:t>1</w:t>
      </w:r>
      <w:r w:rsidRPr="001A69B5">
        <w:tab/>
        <w:t>Forslag til ny kostnadsramme.</w:t>
      </w:r>
    </w:p>
    <w:p w14:paraId="4E7F23E1" w14:textId="77777777" w:rsidR="000513CD" w:rsidRPr="001A69B5" w:rsidRDefault="0009509B" w:rsidP="001A69B5">
      <w:pPr>
        <w:pStyle w:val="tabell-noter"/>
      </w:pPr>
      <w:r w:rsidRPr="001A69B5">
        <w:rPr>
          <w:rStyle w:val="skrift-hevet"/>
        </w:rPr>
        <w:t>2</w:t>
      </w:r>
      <w:r w:rsidRPr="001A69B5">
        <w:rPr>
          <w:rStyle w:val="skrift-hevet"/>
        </w:rPr>
        <w:tab/>
      </w:r>
      <w:r w:rsidRPr="001A69B5">
        <w:t>Areal utvida etter at OUS blei inkludert i prosjektet.</w:t>
      </w:r>
    </w:p>
    <w:p w14:paraId="7E905516" w14:textId="5739D3F2" w:rsidR="000513CD" w:rsidRDefault="0009509B" w:rsidP="001A69B5">
      <w:pPr>
        <w:pStyle w:val="tabell-noter"/>
      </w:pPr>
      <w:r w:rsidRPr="001A69B5">
        <w:rPr>
          <w:rStyle w:val="skrift-hevet"/>
        </w:rPr>
        <w:t>3</w:t>
      </w:r>
      <w:r w:rsidRPr="001A69B5">
        <w:tab/>
        <w:t xml:space="preserve">Nord universitet er </w:t>
      </w:r>
      <w:proofErr w:type="spellStart"/>
      <w:r w:rsidRPr="001A69B5">
        <w:t>ansvarleg</w:t>
      </w:r>
      <w:proofErr w:type="spellEnd"/>
      <w:r w:rsidRPr="001A69B5">
        <w:t xml:space="preserve"> for brukarutstyrsprosjektet, som blir finansiert over kap. 260.</w:t>
      </w:r>
    </w:p>
    <w:p w14:paraId="6084D23D" w14:textId="615EE6F5" w:rsidR="008E4CC9" w:rsidRPr="008E4CC9" w:rsidRDefault="008E4CC9" w:rsidP="00A23AF0">
      <w:pPr>
        <w:pStyle w:val="tabell-tittel"/>
        <w:numPr>
          <w:ilvl w:val="6"/>
          <w:numId w:val="28"/>
        </w:numPr>
      </w:pPr>
      <w:r w:rsidRPr="001A69B5">
        <w:t>Brukarfinansierte prosjekt under bygging i 2022, Kommunal- og moderniseringsdepartementet, kap. 2445, post 34</w:t>
      </w:r>
      <w:r w:rsidRPr="001A69B5">
        <w:rPr>
          <w:rStyle w:val="skrift-hevet"/>
        </w:rPr>
        <w:t>1</w:t>
      </w:r>
    </w:p>
    <w:p w14:paraId="021D31D8" w14:textId="77777777" w:rsidR="000513CD" w:rsidRPr="001A69B5" w:rsidRDefault="0009509B" w:rsidP="001A69B5">
      <w:pPr>
        <w:pStyle w:val="Tabellnavn"/>
      </w:pPr>
      <w:r w:rsidRPr="001A69B5">
        <w:t>04J1xt2</w:t>
      </w:r>
    </w:p>
    <w:tbl>
      <w:tblPr>
        <w:tblStyle w:val="StandardTabell"/>
        <w:tblW w:w="0" w:type="auto"/>
        <w:tblLayout w:type="fixed"/>
        <w:tblLook w:val="04A0" w:firstRow="1" w:lastRow="0" w:firstColumn="1" w:lastColumn="0" w:noHBand="0" w:noVBand="1"/>
      </w:tblPr>
      <w:tblGrid>
        <w:gridCol w:w="2620"/>
        <w:gridCol w:w="3680"/>
        <w:gridCol w:w="1740"/>
        <w:gridCol w:w="1400"/>
      </w:tblGrid>
      <w:tr w:rsidR="000513CD" w:rsidRPr="001A69B5" w14:paraId="32E942A0" w14:textId="77777777" w:rsidTr="00A77DBE">
        <w:trPr>
          <w:trHeight w:val="860"/>
        </w:trPr>
        <w:tc>
          <w:tcPr>
            <w:tcW w:w="2620" w:type="dxa"/>
          </w:tcPr>
          <w:p w14:paraId="7F061B0A" w14:textId="77777777" w:rsidR="000513CD" w:rsidRPr="001A69B5" w:rsidRDefault="0009509B" w:rsidP="001A69B5">
            <w:r w:rsidRPr="001A69B5">
              <w:t>Institusjon</w:t>
            </w:r>
          </w:p>
        </w:tc>
        <w:tc>
          <w:tcPr>
            <w:tcW w:w="3680" w:type="dxa"/>
          </w:tcPr>
          <w:p w14:paraId="2848440C" w14:textId="77777777" w:rsidR="000513CD" w:rsidRPr="001A69B5" w:rsidRDefault="0009509B" w:rsidP="001A69B5">
            <w:r w:rsidRPr="001A69B5">
              <w:t>Prosjekt</w:t>
            </w:r>
          </w:p>
        </w:tc>
        <w:tc>
          <w:tcPr>
            <w:tcW w:w="1740" w:type="dxa"/>
          </w:tcPr>
          <w:p w14:paraId="77674C1C" w14:textId="20E62C8B" w:rsidR="000513CD" w:rsidRPr="001A69B5" w:rsidRDefault="0009509B" w:rsidP="001A69B5">
            <w:r w:rsidRPr="001A69B5">
              <w:t>Kostnadsramme i mill. kroner, prisnivå 1.7.2022</w:t>
            </w:r>
          </w:p>
        </w:tc>
        <w:tc>
          <w:tcPr>
            <w:tcW w:w="1400" w:type="dxa"/>
          </w:tcPr>
          <w:p w14:paraId="50DFC083" w14:textId="394797D4" w:rsidR="000513CD" w:rsidRPr="001A69B5" w:rsidRDefault="0009509B" w:rsidP="001A69B5">
            <w:r w:rsidRPr="001A69B5">
              <w:t>Bruttoareal (m</w:t>
            </w:r>
            <w:r w:rsidRPr="001A69B5">
              <w:rPr>
                <w:rStyle w:val="skrift-hevet"/>
              </w:rPr>
              <w:t>2</w:t>
            </w:r>
            <w:r w:rsidRPr="001A69B5">
              <w:t>)</w:t>
            </w:r>
          </w:p>
        </w:tc>
      </w:tr>
      <w:tr w:rsidR="000513CD" w:rsidRPr="001A69B5" w14:paraId="4009D8EF" w14:textId="77777777" w:rsidTr="00A77DBE">
        <w:trPr>
          <w:trHeight w:val="880"/>
        </w:trPr>
        <w:tc>
          <w:tcPr>
            <w:tcW w:w="2620" w:type="dxa"/>
          </w:tcPr>
          <w:p w14:paraId="39ADB038" w14:textId="77777777"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p>
        </w:tc>
        <w:tc>
          <w:tcPr>
            <w:tcW w:w="3680" w:type="dxa"/>
          </w:tcPr>
          <w:p w14:paraId="574E21BE" w14:textId="77777777" w:rsidR="000513CD" w:rsidRPr="001A69B5" w:rsidRDefault="0009509B" w:rsidP="001A69B5">
            <w:r w:rsidRPr="001A69B5">
              <w:t xml:space="preserve">Nytt bygg for helse- og </w:t>
            </w:r>
            <w:proofErr w:type="spellStart"/>
            <w:r w:rsidRPr="001A69B5">
              <w:t>sosialvitskap</w:t>
            </w:r>
            <w:proofErr w:type="spellEnd"/>
            <w:r w:rsidRPr="001A69B5">
              <w:t>, Elgesetergate</w:t>
            </w:r>
          </w:p>
        </w:tc>
        <w:tc>
          <w:tcPr>
            <w:tcW w:w="1740" w:type="dxa"/>
          </w:tcPr>
          <w:p w14:paraId="6B716836" w14:textId="77777777" w:rsidR="000513CD" w:rsidRPr="001A69B5" w:rsidRDefault="0009509B" w:rsidP="001A69B5">
            <w:r w:rsidRPr="001A69B5">
              <w:t>640</w:t>
            </w:r>
            <w:r w:rsidRPr="001A69B5">
              <w:rPr>
                <w:rStyle w:val="skrift-hevet"/>
              </w:rPr>
              <w:t>2</w:t>
            </w:r>
            <w:r w:rsidRPr="001A69B5">
              <w:br/>
              <w:t xml:space="preserve">(inkl. </w:t>
            </w:r>
            <w:proofErr w:type="spellStart"/>
            <w:r w:rsidRPr="001A69B5">
              <w:t>kunstnarisk</w:t>
            </w:r>
            <w:proofErr w:type="spellEnd"/>
            <w:r w:rsidRPr="001A69B5">
              <w:t xml:space="preserve"> utsmykking)</w:t>
            </w:r>
          </w:p>
        </w:tc>
        <w:tc>
          <w:tcPr>
            <w:tcW w:w="1400" w:type="dxa"/>
          </w:tcPr>
          <w:p w14:paraId="78B7D8EC" w14:textId="77777777" w:rsidR="000513CD" w:rsidRPr="001A69B5" w:rsidRDefault="0009509B" w:rsidP="001A69B5">
            <w:r w:rsidRPr="001A69B5">
              <w:t>13 000</w:t>
            </w:r>
          </w:p>
        </w:tc>
      </w:tr>
    </w:tbl>
    <w:p w14:paraId="699321CE" w14:textId="77777777" w:rsidR="000513CD" w:rsidRPr="001A69B5" w:rsidRDefault="0009509B" w:rsidP="001A69B5">
      <w:pPr>
        <w:pStyle w:val="tabell-noter"/>
      </w:pPr>
      <w:r w:rsidRPr="001A69B5">
        <w:rPr>
          <w:rStyle w:val="skrift-hevet"/>
        </w:rPr>
        <w:t>1</w:t>
      </w:r>
      <w:r w:rsidRPr="001A69B5">
        <w:tab/>
        <w:t xml:space="preserve">Tabellen viser byggeprosjekt der </w:t>
      </w:r>
      <w:proofErr w:type="spellStart"/>
      <w:r w:rsidRPr="001A69B5">
        <w:t>institusjonane</w:t>
      </w:r>
      <w:proofErr w:type="spellEnd"/>
      <w:r w:rsidRPr="001A69B5">
        <w:t xml:space="preserve"> dekker investeringskostnaden </w:t>
      </w:r>
      <w:proofErr w:type="spellStart"/>
      <w:r w:rsidRPr="001A69B5">
        <w:t>innanfor</w:t>
      </w:r>
      <w:proofErr w:type="spellEnd"/>
      <w:r w:rsidRPr="001A69B5">
        <w:t xml:space="preserve"> eigne budsjettrammer, </w:t>
      </w:r>
      <w:proofErr w:type="spellStart"/>
      <w:r w:rsidRPr="001A69B5">
        <w:t>såkalla</w:t>
      </w:r>
      <w:proofErr w:type="spellEnd"/>
      <w:r w:rsidRPr="001A69B5">
        <w:t xml:space="preserve"> brukarfinansierte (</w:t>
      </w:r>
      <w:proofErr w:type="spellStart"/>
      <w:r w:rsidRPr="001A69B5">
        <w:t>tidlegare</w:t>
      </w:r>
      <w:proofErr w:type="spellEnd"/>
      <w:r w:rsidRPr="001A69B5">
        <w:t xml:space="preserve"> kurante) byggeprosjekt. Dette er prosjekt </w:t>
      </w:r>
      <w:proofErr w:type="spellStart"/>
      <w:r w:rsidRPr="001A69B5">
        <w:t>innanfor</w:t>
      </w:r>
      <w:proofErr w:type="spellEnd"/>
      <w:r w:rsidRPr="001A69B5">
        <w:t xml:space="preserve"> statens </w:t>
      </w:r>
      <w:proofErr w:type="spellStart"/>
      <w:r w:rsidRPr="001A69B5">
        <w:t>husleigeordning</w:t>
      </w:r>
      <w:proofErr w:type="spellEnd"/>
      <w:r w:rsidRPr="001A69B5">
        <w:t xml:space="preserve">, og investeringskostnaden for prosjektet blir betalt tilbake gjennom </w:t>
      </w:r>
      <w:proofErr w:type="spellStart"/>
      <w:r w:rsidRPr="001A69B5">
        <w:t>husleige</w:t>
      </w:r>
      <w:proofErr w:type="spellEnd"/>
      <w:r w:rsidRPr="001A69B5">
        <w:t xml:space="preserve"> til Statsbygg.</w:t>
      </w:r>
    </w:p>
    <w:p w14:paraId="4C84DB4A" w14:textId="7492873F" w:rsidR="000513CD" w:rsidRDefault="0009509B" w:rsidP="001A69B5">
      <w:pPr>
        <w:pStyle w:val="tabell-noter"/>
      </w:pPr>
      <w:r w:rsidRPr="001A69B5">
        <w:rPr>
          <w:rStyle w:val="skrift-hevet"/>
        </w:rPr>
        <w:t>2</w:t>
      </w:r>
      <w:r w:rsidRPr="001A69B5">
        <w:tab/>
        <w:t>I tillegg finansierer Studentsamskipnaden i Gjøvik, Ålesund og Trondheim (</w:t>
      </w:r>
      <w:proofErr w:type="spellStart"/>
      <w:r w:rsidRPr="001A69B5">
        <w:t>Sit</w:t>
      </w:r>
      <w:proofErr w:type="spellEnd"/>
      <w:r w:rsidRPr="001A69B5">
        <w:t>) 289 mill. kroner av bygget.</w:t>
      </w:r>
    </w:p>
    <w:p w14:paraId="345B7905" w14:textId="1890732C" w:rsidR="008E4CC9" w:rsidRPr="008E4CC9" w:rsidRDefault="008E4CC9" w:rsidP="00A23AF0">
      <w:pPr>
        <w:pStyle w:val="tabell-tittel"/>
        <w:numPr>
          <w:ilvl w:val="6"/>
          <w:numId w:val="28"/>
        </w:numPr>
      </w:pPr>
      <w:r w:rsidRPr="001A69B5">
        <w:t>Ferdig prosjekterte byggeprosjekt</w:t>
      </w:r>
      <w:r w:rsidRPr="001A69B5">
        <w:rPr>
          <w:rStyle w:val="skrift-hevet"/>
        </w:rPr>
        <w:t>1</w:t>
      </w:r>
    </w:p>
    <w:p w14:paraId="1FDD7E9A" w14:textId="77777777" w:rsidR="000513CD" w:rsidRPr="001A69B5" w:rsidRDefault="0009509B" w:rsidP="001A69B5">
      <w:pPr>
        <w:pStyle w:val="Tabellnavn"/>
      </w:pPr>
      <w:r w:rsidRPr="001A69B5">
        <w:t>04J1xx2</w:t>
      </w:r>
    </w:p>
    <w:tbl>
      <w:tblPr>
        <w:tblStyle w:val="StandardTabell"/>
        <w:tblW w:w="0" w:type="auto"/>
        <w:tblLayout w:type="fixed"/>
        <w:tblLook w:val="04A0" w:firstRow="1" w:lastRow="0" w:firstColumn="1" w:lastColumn="0" w:noHBand="0" w:noVBand="1"/>
      </w:tblPr>
      <w:tblGrid>
        <w:gridCol w:w="2620"/>
        <w:gridCol w:w="3680"/>
        <w:gridCol w:w="1740"/>
        <w:gridCol w:w="1540"/>
      </w:tblGrid>
      <w:tr w:rsidR="000513CD" w:rsidRPr="001A69B5" w14:paraId="691A9CBC" w14:textId="77777777" w:rsidTr="00A77DBE">
        <w:trPr>
          <w:trHeight w:val="600"/>
        </w:trPr>
        <w:tc>
          <w:tcPr>
            <w:tcW w:w="2620" w:type="dxa"/>
          </w:tcPr>
          <w:p w14:paraId="414B8F2C" w14:textId="77777777" w:rsidR="000513CD" w:rsidRPr="001A69B5" w:rsidRDefault="0009509B" w:rsidP="001A69B5">
            <w:r w:rsidRPr="001A69B5">
              <w:t>Institusjon</w:t>
            </w:r>
          </w:p>
        </w:tc>
        <w:tc>
          <w:tcPr>
            <w:tcW w:w="3680" w:type="dxa"/>
          </w:tcPr>
          <w:p w14:paraId="0AC06534" w14:textId="77777777" w:rsidR="000513CD" w:rsidRPr="001A69B5" w:rsidRDefault="0009509B" w:rsidP="001A69B5">
            <w:r w:rsidRPr="001A69B5">
              <w:t>Prosjekt</w:t>
            </w:r>
          </w:p>
        </w:tc>
        <w:tc>
          <w:tcPr>
            <w:tcW w:w="1740" w:type="dxa"/>
          </w:tcPr>
          <w:p w14:paraId="11F723AE" w14:textId="77777777" w:rsidR="000513CD" w:rsidRPr="001A69B5" w:rsidRDefault="0009509B" w:rsidP="001A69B5">
            <w:r w:rsidRPr="001A69B5">
              <w:t>Kostnadsramme i mill. kroner</w:t>
            </w:r>
          </w:p>
        </w:tc>
        <w:tc>
          <w:tcPr>
            <w:tcW w:w="1540" w:type="dxa"/>
          </w:tcPr>
          <w:p w14:paraId="51208EFF" w14:textId="77777777" w:rsidR="000513CD" w:rsidRPr="001A69B5" w:rsidRDefault="0009509B" w:rsidP="001A69B5">
            <w:r w:rsidRPr="001A69B5">
              <w:t xml:space="preserve">Bruttoareal </w:t>
            </w:r>
            <w:r w:rsidRPr="001A69B5">
              <w:br/>
              <w:t>(m</w:t>
            </w:r>
            <w:r w:rsidRPr="001A69B5">
              <w:rPr>
                <w:rStyle w:val="skrift-hevet"/>
              </w:rPr>
              <w:t>2</w:t>
            </w:r>
            <w:r w:rsidRPr="001A69B5">
              <w:t>)</w:t>
            </w:r>
          </w:p>
        </w:tc>
      </w:tr>
      <w:tr w:rsidR="000513CD" w:rsidRPr="001A69B5" w14:paraId="1A47B231" w14:textId="77777777" w:rsidTr="00A77DBE">
        <w:trPr>
          <w:trHeight w:val="640"/>
        </w:trPr>
        <w:tc>
          <w:tcPr>
            <w:tcW w:w="2620" w:type="dxa"/>
          </w:tcPr>
          <w:p w14:paraId="3CFBB8CE" w14:textId="77777777" w:rsidR="000513CD" w:rsidRPr="001A69B5" w:rsidRDefault="0009509B" w:rsidP="001A69B5">
            <w:r w:rsidRPr="001A69B5">
              <w:t xml:space="preserve">Universitetet i Tromsø – </w:t>
            </w:r>
            <w:proofErr w:type="spellStart"/>
            <w:r w:rsidRPr="001A69B5">
              <w:t>Noregs</w:t>
            </w:r>
            <w:proofErr w:type="spellEnd"/>
            <w:r w:rsidRPr="001A69B5">
              <w:t xml:space="preserve"> arktiske universitet</w:t>
            </w:r>
          </w:p>
        </w:tc>
        <w:tc>
          <w:tcPr>
            <w:tcW w:w="3680" w:type="dxa"/>
          </w:tcPr>
          <w:p w14:paraId="1FED8EE1" w14:textId="77777777" w:rsidR="000513CD" w:rsidRPr="001A69B5" w:rsidRDefault="0009509B" w:rsidP="001A69B5">
            <w:r w:rsidRPr="001A69B5">
              <w:t>Nybygg for Tromsø museum</w:t>
            </w:r>
          </w:p>
        </w:tc>
        <w:tc>
          <w:tcPr>
            <w:tcW w:w="1740" w:type="dxa"/>
          </w:tcPr>
          <w:p w14:paraId="778F119F" w14:textId="77777777" w:rsidR="000513CD" w:rsidRPr="001A69B5" w:rsidRDefault="0009509B" w:rsidP="001A69B5">
            <w:r w:rsidRPr="001A69B5">
              <w:t>1 740</w:t>
            </w:r>
          </w:p>
        </w:tc>
        <w:tc>
          <w:tcPr>
            <w:tcW w:w="1540" w:type="dxa"/>
          </w:tcPr>
          <w:p w14:paraId="46A3F054" w14:textId="77777777" w:rsidR="000513CD" w:rsidRPr="001A69B5" w:rsidRDefault="0009509B" w:rsidP="001A69B5">
            <w:r w:rsidRPr="001A69B5">
              <w:t>19 700</w:t>
            </w:r>
          </w:p>
        </w:tc>
      </w:tr>
    </w:tbl>
    <w:p w14:paraId="49D0154D" w14:textId="424F3634" w:rsidR="000513CD" w:rsidRDefault="0009509B" w:rsidP="001A69B5">
      <w:pPr>
        <w:pStyle w:val="tabell-noter"/>
      </w:pPr>
      <w:r w:rsidRPr="001A69B5">
        <w:rPr>
          <w:rStyle w:val="skrift-hevet"/>
        </w:rPr>
        <w:t>1</w:t>
      </w:r>
      <w:r w:rsidRPr="001A69B5">
        <w:tab/>
        <w:t xml:space="preserve">Tabellen viser ferdig prosjekterte byggeprosjekt med kostnadsramme over 300 mill. kroner. Ferdig prosjektert betyr at mål, overordna rammer og kostnader for prosjektet er fastsette. Ei eventuell startløyving vil </w:t>
      </w:r>
      <w:proofErr w:type="spellStart"/>
      <w:r w:rsidRPr="001A69B5">
        <w:t>vere</w:t>
      </w:r>
      <w:proofErr w:type="spellEnd"/>
      <w:r w:rsidRPr="001A69B5">
        <w:t xml:space="preserve"> avhengig av </w:t>
      </w:r>
      <w:proofErr w:type="spellStart"/>
      <w:r w:rsidRPr="001A69B5">
        <w:t>dei</w:t>
      </w:r>
      <w:proofErr w:type="spellEnd"/>
      <w:r w:rsidRPr="001A69B5">
        <w:t xml:space="preserve"> </w:t>
      </w:r>
      <w:proofErr w:type="spellStart"/>
      <w:r w:rsidRPr="001A69B5">
        <w:t>årlege</w:t>
      </w:r>
      <w:proofErr w:type="spellEnd"/>
      <w:r w:rsidRPr="001A69B5">
        <w:t xml:space="preserve"> </w:t>
      </w:r>
      <w:proofErr w:type="spellStart"/>
      <w:r w:rsidRPr="001A69B5">
        <w:t>budsjettprosessane</w:t>
      </w:r>
      <w:proofErr w:type="spellEnd"/>
      <w:r w:rsidRPr="001A69B5">
        <w:t xml:space="preserve">. I tillegg er nybygg og ombygging for Arkeologisk museum for </w:t>
      </w:r>
      <w:proofErr w:type="spellStart"/>
      <w:r w:rsidRPr="001A69B5">
        <w:t>UiS</w:t>
      </w:r>
      <w:proofErr w:type="spellEnd"/>
      <w:r w:rsidRPr="001A69B5">
        <w:t xml:space="preserve"> og nytt utstillingsveksthus for Naturhistorisk museum for UiO ferdig prosjekterte. Regjeringa foreslår </w:t>
      </w:r>
      <w:proofErr w:type="spellStart"/>
      <w:r w:rsidRPr="001A69B5">
        <w:t>ikkje</w:t>
      </w:r>
      <w:proofErr w:type="spellEnd"/>
      <w:r w:rsidRPr="001A69B5">
        <w:t xml:space="preserve"> </w:t>
      </w:r>
      <w:proofErr w:type="spellStart"/>
      <w:r w:rsidRPr="001A69B5">
        <w:t>midlar</w:t>
      </w:r>
      <w:proofErr w:type="spellEnd"/>
      <w:r w:rsidRPr="001A69B5">
        <w:t xml:space="preserve"> til å gå </w:t>
      </w:r>
      <w:proofErr w:type="spellStart"/>
      <w:r w:rsidRPr="001A69B5">
        <w:t>vidare</w:t>
      </w:r>
      <w:proofErr w:type="spellEnd"/>
      <w:r w:rsidRPr="001A69B5">
        <w:t xml:space="preserve"> med prosjekta.</w:t>
      </w:r>
    </w:p>
    <w:p w14:paraId="73DF34DD" w14:textId="6E9547EE" w:rsidR="008E4CC9" w:rsidRPr="008E4CC9" w:rsidRDefault="008E4CC9" w:rsidP="00A23AF0">
      <w:pPr>
        <w:pStyle w:val="tabell-tittel"/>
        <w:numPr>
          <w:ilvl w:val="6"/>
          <w:numId w:val="28"/>
        </w:numPr>
      </w:pPr>
      <w:r w:rsidRPr="001A69B5">
        <w:t>Byggeprosjekt med prosjekteringsløyve, Kommunal- og moderniseringsdepartementet, kap. 530, post 30 og kap. 2445, post 30 og 32</w:t>
      </w:r>
      <w:r w:rsidRPr="001A69B5">
        <w:rPr>
          <w:rStyle w:val="skrift-hevet"/>
        </w:rPr>
        <w:t>1</w:t>
      </w:r>
    </w:p>
    <w:p w14:paraId="4ECE05A3" w14:textId="77777777" w:rsidR="000513CD" w:rsidRPr="001A69B5" w:rsidRDefault="0009509B" w:rsidP="001A69B5">
      <w:pPr>
        <w:pStyle w:val="Tabellnavn"/>
      </w:pPr>
      <w:r w:rsidRPr="001A69B5">
        <w:t>04J1xx2</w:t>
      </w:r>
    </w:p>
    <w:tbl>
      <w:tblPr>
        <w:tblStyle w:val="StandardTabell"/>
        <w:tblW w:w="0" w:type="auto"/>
        <w:tblLayout w:type="fixed"/>
        <w:tblLook w:val="04A0" w:firstRow="1" w:lastRow="0" w:firstColumn="1" w:lastColumn="0" w:noHBand="0" w:noVBand="1"/>
      </w:tblPr>
      <w:tblGrid>
        <w:gridCol w:w="2620"/>
        <w:gridCol w:w="3680"/>
        <w:gridCol w:w="1740"/>
        <w:gridCol w:w="1540"/>
      </w:tblGrid>
      <w:tr w:rsidR="000513CD" w:rsidRPr="001A69B5" w14:paraId="55FF309F" w14:textId="77777777" w:rsidTr="00A77DBE">
        <w:trPr>
          <w:trHeight w:val="600"/>
        </w:trPr>
        <w:tc>
          <w:tcPr>
            <w:tcW w:w="2620" w:type="dxa"/>
          </w:tcPr>
          <w:p w14:paraId="2FAD45E5" w14:textId="77777777" w:rsidR="000513CD" w:rsidRPr="001A69B5" w:rsidRDefault="0009509B" w:rsidP="001A69B5">
            <w:r w:rsidRPr="001A69B5">
              <w:t>Institusjon</w:t>
            </w:r>
          </w:p>
        </w:tc>
        <w:tc>
          <w:tcPr>
            <w:tcW w:w="3680" w:type="dxa"/>
          </w:tcPr>
          <w:p w14:paraId="255F2D92" w14:textId="77777777" w:rsidR="000513CD" w:rsidRPr="001A69B5" w:rsidRDefault="0009509B" w:rsidP="001A69B5">
            <w:r w:rsidRPr="001A69B5">
              <w:t>Prosjekt</w:t>
            </w:r>
          </w:p>
        </w:tc>
        <w:tc>
          <w:tcPr>
            <w:tcW w:w="1740" w:type="dxa"/>
          </w:tcPr>
          <w:p w14:paraId="4F64098A" w14:textId="77777777" w:rsidR="000513CD" w:rsidRPr="001A69B5" w:rsidRDefault="0009509B" w:rsidP="001A69B5">
            <w:r w:rsidRPr="001A69B5">
              <w:t>Kostnadsramme i mill. kroner</w:t>
            </w:r>
          </w:p>
        </w:tc>
        <w:tc>
          <w:tcPr>
            <w:tcW w:w="1540" w:type="dxa"/>
          </w:tcPr>
          <w:p w14:paraId="4BCEC242" w14:textId="77777777" w:rsidR="000513CD" w:rsidRPr="001A69B5" w:rsidRDefault="0009509B" w:rsidP="001A69B5">
            <w:r w:rsidRPr="001A69B5">
              <w:t xml:space="preserve">Bruttoareal </w:t>
            </w:r>
            <w:r w:rsidRPr="001A69B5">
              <w:br/>
              <w:t>(m</w:t>
            </w:r>
            <w:r w:rsidRPr="001A69B5">
              <w:rPr>
                <w:rStyle w:val="skrift-hevet"/>
              </w:rPr>
              <w:t>2</w:t>
            </w:r>
            <w:r w:rsidRPr="001A69B5">
              <w:t>)</w:t>
            </w:r>
          </w:p>
        </w:tc>
      </w:tr>
      <w:tr w:rsidR="000513CD" w:rsidRPr="001A69B5" w14:paraId="4255068D" w14:textId="77777777" w:rsidTr="00A77DBE">
        <w:trPr>
          <w:trHeight w:val="640"/>
        </w:trPr>
        <w:tc>
          <w:tcPr>
            <w:tcW w:w="2620" w:type="dxa"/>
          </w:tcPr>
          <w:p w14:paraId="39F92B03" w14:textId="77777777"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p>
        </w:tc>
        <w:tc>
          <w:tcPr>
            <w:tcW w:w="3680" w:type="dxa"/>
          </w:tcPr>
          <w:p w14:paraId="26F3F778" w14:textId="77777777" w:rsidR="000513CD" w:rsidRPr="001A69B5" w:rsidRDefault="0009509B" w:rsidP="001A69B5">
            <w:r w:rsidRPr="001A69B5">
              <w:t>NTNU Campussamling</w:t>
            </w:r>
          </w:p>
        </w:tc>
        <w:tc>
          <w:tcPr>
            <w:tcW w:w="1740" w:type="dxa"/>
          </w:tcPr>
          <w:p w14:paraId="78698737" w14:textId="77777777" w:rsidR="000513CD" w:rsidRPr="001A69B5" w:rsidRDefault="0009509B" w:rsidP="001A69B5">
            <w:r w:rsidRPr="001A69B5">
              <w:t>11 857</w:t>
            </w:r>
            <w:r w:rsidRPr="001A69B5">
              <w:rPr>
                <w:rStyle w:val="skrift-hevet"/>
              </w:rPr>
              <w:t>2</w:t>
            </w:r>
          </w:p>
        </w:tc>
        <w:tc>
          <w:tcPr>
            <w:tcW w:w="1540" w:type="dxa"/>
          </w:tcPr>
          <w:p w14:paraId="037533E8" w14:textId="77777777" w:rsidR="000513CD" w:rsidRPr="001A69B5" w:rsidRDefault="0009509B" w:rsidP="001A69B5">
            <w:r w:rsidRPr="001A69B5">
              <w:t>129 100</w:t>
            </w:r>
          </w:p>
        </w:tc>
      </w:tr>
      <w:tr w:rsidR="000513CD" w:rsidRPr="001A69B5" w14:paraId="048974F4" w14:textId="77777777" w:rsidTr="00A77DBE">
        <w:trPr>
          <w:trHeight w:val="640"/>
        </w:trPr>
        <w:tc>
          <w:tcPr>
            <w:tcW w:w="2620" w:type="dxa"/>
          </w:tcPr>
          <w:p w14:paraId="52E91CB3" w14:textId="77777777" w:rsidR="000513CD" w:rsidRPr="001A69B5" w:rsidRDefault="0009509B" w:rsidP="001A69B5">
            <w:r w:rsidRPr="001A69B5">
              <w:t xml:space="preserve">Universitetet i Bergen </w:t>
            </w:r>
          </w:p>
        </w:tc>
        <w:tc>
          <w:tcPr>
            <w:tcW w:w="3680" w:type="dxa"/>
          </w:tcPr>
          <w:p w14:paraId="53FED1D2" w14:textId="77777777" w:rsidR="000513CD" w:rsidRPr="001A69B5" w:rsidRDefault="0009509B" w:rsidP="001A69B5">
            <w:r w:rsidRPr="001A69B5">
              <w:t>Nybygg for Griegakademiet</w:t>
            </w:r>
            <w:r w:rsidRPr="001A69B5">
              <w:rPr>
                <w:rStyle w:val="skrift-hevet"/>
              </w:rPr>
              <w:t>3</w:t>
            </w:r>
          </w:p>
        </w:tc>
        <w:tc>
          <w:tcPr>
            <w:tcW w:w="1740" w:type="dxa"/>
          </w:tcPr>
          <w:p w14:paraId="71C45A79" w14:textId="77777777" w:rsidR="000513CD" w:rsidRPr="001A69B5" w:rsidRDefault="0009509B" w:rsidP="001A69B5">
            <w:proofErr w:type="spellStart"/>
            <w:r w:rsidRPr="001A69B5">
              <w:t>Ikkje</w:t>
            </w:r>
            <w:proofErr w:type="spellEnd"/>
            <w:r w:rsidRPr="001A69B5">
              <w:t xml:space="preserve"> fastsett</w:t>
            </w:r>
          </w:p>
        </w:tc>
        <w:tc>
          <w:tcPr>
            <w:tcW w:w="1540" w:type="dxa"/>
          </w:tcPr>
          <w:p w14:paraId="14CFD776" w14:textId="77777777" w:rsidR="000513CD" w:rsidRPr="001A69B5" w:rsidRDefault="0009509B" w:rsidP="001A69B5">
            <w:proofErr w:type="spellStart"/>
            <w:r w:rsidRPr="001A69B5">
              <w:t>Ikkje</w:t>
            </w:r>
            <w:proofErr w:type="spellEnd"/>
            <w:r w:rsidRPr="001A69B5">
              <w:t xml:space="preserve"> fastsett</w:t>
            </w:r>
          </w:p>
        </w:tc>
      </w:tr>
      <w:tr w:rsidR="000513CD" w:rsidRPr="001A69B5" w14:paraId="65C459F3" w14:textId="77777777" w:rsidTr="00A77DBE">
        <w:trPr>
          <w:trHeight w:val="640"/>
        </w:trPr>
        <w:tc>
          <w:tcPr>
            <w:tcW w:w="2620" w:type="dxa"/>
          </w:tcPr>
          <w:p w14:paraId="28587920" w14:textId="77777777" w:rsidR="000513CD" w:rsidRPr="001A69B5" w:rsidRDefault="0009509B" w:rsidP="001A69B5">
            <w:proofErr w:type="spellStart"/>
            <w:r w:rsidRPr="001A69B5">
              <w:t>Høgskulen</w:t>
            </w:r>
            <w:proofErr w:type="spellEnd"/>
            <w:r w:rsidRPr="001A69B5">
              <w:t xml:space="preserve"> på Vestlandet</w:t>
            </w:r>
          </w:p>
        </w:tc>
        <w:tc>
          <w:tcPr>
            <w:tcW w:w="3680" w:type="dxa"/>
          </w:tcPr>
          <w:p w14:paraId="652B9B36" w14:textId="77777777" w:rsidR="000513CD" w:rsidRPr="001A69B5" w:rsidRDefault="0009509B" w:rsidP="001A69B5">
            <w:r w:rsidRPr="001A69B5">
              <w:t>Tilbygg og ombygging ved Campus Haugesund</w:t>
            </w:r>
          </w:p>
        </w:tc>
        <w:tc>
          <w:tcPr>
            <w:tcW w:w="1740" w:type="dxa"/>
          </w:tcPr>
          <w:p w14:paraId="54EE579C" w14:textId="77777777" w:rsidR="000513CD" w:rsidRPr="001A69B5" w:rsidRDefault="0009509B" w:rsidP="001A69B5">
            <w:proofErr w:type="spellStart"/>
            <w:r w:rsidRPr="001A69B5">
              <w:t>Ikkje</w:t>
            </w:r>
            <w:proofErr w:type="spellEnd"/>
            <w:r w:rsidRPr="001A69B5">
              <w:t xml:space="preserve"> fastsett</w:t>
            </w:r>
          </w:p>
        </w:tc>
        <w:tc>
          <w:tcPr>
            <w:tcW w:w="1540" w:type="dxa"/>
          </w:tcPr>
          <w:p w14:paraId="56A3D237" w14:textId="77777777" w:rsidR="000513CD" w:rsidRPr="001A69B5" w:rsidRDefault="0009509B" w:rsidP="001A69B5">
            <w:r w:rsidRPr="001A69B5">
              <w:t xml:space="preserve">7 400 </w:t>
            </w:r>
          </w:p>
        </w:tc>
      </w:tr>
    </w:tbl>
    <w:p w14:paraId="1409F63D" w14:textId="77777777" w:rsidR="000513CD" w:rsidRPr="001A69B5" w:rsidRDefault="0009509B" w:rsidP="001A69B5">
      <w:pPr>
        <w:pStyle w:val="tabell-noter"/>
      </w:pPr>
      <w:r w:rsidRPr="001A69B5">
        <w:rPr>
          <w:rStyle w:val="skrift-hevet"/>
        </w:rPr>
        <w:t>1</w:t>
      </w:r>
      <w:r w:rsidRPr="001A69B5">
        <w:tab/>
        <w:t xml:space="preserve">Tabellen viser både forslag </w:t>
      </w:r>
      <w:proofErr w:type="spellStart"/>
      <w:r w:rsidRPr="001A69B5">
        <w:t>frå</w:t>
      </w:r>
      <w:proofErr w:type="spellEnd"/>
      <w:r w:rsidRPr="001A69B5">
        <w:t xml:space="preserve"> regjeringa for 2022 og byggeprosjekt der Stortinget har </w:t>
      </w:r>
      <w:proofErr w:type="spellStart"/>
      <w:r w:rsidRPr="001A69B5">
        <w:t>vedteke</w:t>
      </w:r>
      <w:proofErr w:type="spellEnd"/>
      <w:r w:rsidRPr="001A69B5">
        <w:t xml:space="preserve"> ei løyving til </w:t>
      </w:r>
      <w:proofErr w:type="spellStart"/>
      <w:r w:rsidRPr="001A69B5">
        <w:t>vidare</w:t>
      </w:r>
      <w:proofErr w:type="spellEnd"/>
      <w:r w:rsidRPr="001A69B5">
        <w:t xml:space="preserve"> planlegging og prosjektering av bygget. </w:t>
      </w:r>
      <w:proofErr w:type="spellStart"/>
      <w:r w:rsidRPr="001A69B5">
        <w:t>Prosjekteringsmidlane</w:t>
      </w:r>
      <w:proofErr w:type="spellEnd"/>
      <w:r w:rsidRPr="001A69B5">
        <w:t xml:space="preserve"> er løyvde over kap. 530, post 30 for prosjekt </w:t>
      </w:r>
      <w:proofErr w:type="spellStart"/>
      <w:r w:rsidRPr="001A69B5">
        <w:t>utanfor</w:t>
      </w:r>
      <w:proofErr w:type="spellEnd"/>
      <w:r w:rsidRPr="001A69B5">
        <w:t xml:space="preserve"> statens </w:t>
      </w:r>
      <w:proofErr w:type="spellStart"/>
      <w:r w:rsidRPr="001A69B5">
        <w:t>husleigeordning</w:t>
      </w:r>
      <w:proofErr w:type="spellEnd"/>
      <w:r w:rsidRPr="001A69B5">
        <w:t xml:space="preserve">, og kap. 2445, post 30 for prosjekt </w:t>
      </w:r>
      <w:proofErr w:type="spellStart"/>
      <w:r w:rsidRPr="001A69B5">
        <w:t>innanfor</w:t>
      </w:r>
      <w:proofErr w:type="spellEnd"/>
      <w:r w:rsidRPr="001A69B5">
        <w:t xml:space="preserve"> statens </w:t>
      </w:r>
      <w:proofErr w:type="spellStart"/>
      <w:r w:rsidRPr="001A69B5">
        <w:t>husleigeordning</w:t>
      </w:r>
      <w:proofErr w:type="spellEnd"/>
      <w:r w:rsidRPr="001A69B5">
        <w:t>, og brukarfinansierte prosjekt på over 100 mill. kroner under programmering eller prosjektering, kap. 2445, post 32.</w:t>
      </w:r>
    </w:p>
    <w:p w14:paraId="5D384F69" w14:textId="77777777" w:rsidR="000513CD" w:rsidRPr="001A69B5" w:rsidRDefault="0009509B" w:rsidP="001A69B5">
      <w:pPr>
        <w:pStyle w:val="tabell-noter"/>
      </w:pPr>
      <w:r w:rsidRPr="001A69B5">
        <w:rPr>
          <w:rStyle w:val="skrift-hevet"/>
        </w:rPr>
        <w:t>2</w:t>
      </w:r>
      <w:r w:rsidRPr="001A69B5">
        <w:tab/>
      </w:r>
      <w:proofErr w:type="spellStart"/>
      <w:r w:rsidRPr="001A69B5">
        <w:t>Talet</w:t>
      </w:r>
      <w:proofErr w:type="spellEnd"/>
      <w:r w:rsidRPr="001A69B5">
        <w:t xml:space="preserve"> viser totalsum </w:t>
      </w:r>
      <w:proofErr w:type="spellStart"/>
      <w:r w:rsidRPr="001A69B5">
        <w:t>midlar</w:t>
      </w:r>
      <w:proofErr w:type="spellEnd"/>
      <w:r w:rsidRPr="001A69B5">
        <w:t xml:space="preserve"> som prosjektet skal </w:t>
      </w:r>
      <w:proofErr w:type="spellStart"/>
      <w:r w:rsidRPr="001A69B5">
        <w:t>planleggast</w:t>
      </w:r>
      <w:proofErr w:type="spellEnd"/>
      <w:r w:rsidRPr="001A69B5">
        <w:t xml:space="preserve"> ut </w:t>
      </w:r>
      <w:proofErr w:type="spellStart"/>
      <w:r w:rsidRPr="001A69B5">
        <w:t>frå</w:t>
      </w:r>
      <w:proofErr w:type="spellEnd"/>
      <w:r w:rsidRPr="001A69B5">
        <w:t xml:space="preserve">, </w:t>
      </w:r>
      <w:proofErr w:type="gramStart"/>
      <w:r w:rsidRPr="001A69B5">
        <w:t xml:space="preserve">inklusiv </w:t>
      </w:r>
      <w:proofErr w:type="spellStart"/>
      <w:r w:rsidRPr="001A69B5">
        <w:t>brukarutstyr</w:t>
      </w:r>
      <w:proofErr w:type="spellEnd"/>
      <w:proofErr w:type="gramEnd"/>
      <w:r w:rsidRPr="001A69B5">
        <w:t xml:space="preserve">. Her er </w:t>
      </w:r>
      <w:proofErr w:type="spellStart"/>
      <w:r w:rsidRPr="001A69B5">
        <w:t>midlar</w:t>
      </w:r>
      <w:proofErr w:type="spellEnd"/>
      <w:r w:rsidRPr="001A69B5">
        <w:t xml:space="preserve"> til oppføring av NTNU sin del av Senter for psykisk helse (639 mill. kroner) </w:t>
      </w:r>
      <w:proofErr w:type="spellStart"/>
      <w:r w:rsidRPr="001A69B5">
        <w:t>trekt</w:t>
      </w:r>
      <w:proofErr w:type="spellEnd"/>
      <w:r w:rsidRPr="001A69B5">
        <w:t xml:space="preserve"> ut av ramma.</w:t>
      </w:r>
    </w:p>
    <w:p w14:paraId="544B5366" w14:textId="77777777" w:rsidR="000513CD" w:rsidRPr="001A69B5" w:rsidRDefault="0009509B" w:rsidP="001A69B5">
      <w:pPr>
        <w:pStyle w:val="tabell-noter"/>
      </w:pPr>
      <w:r w:rsidRPr="001A69B5">
        <w:rPr>
          <w:rStyle w:val="skrift-hevet"/>
        </w:rPr>
        <w:t>3</w:t>
      </w:r>
      <w:r w:rsidRPr="001A69B5">
        <w:tab/>
        <w:t xml:space="preserve">Universitetet i Bergen finansierer </w:t>
      </w:r>
      <w:proofErr w:type="spellStart"/>
      <w:r w:rsidRPr="001A69B5">
        <w:t>sjølv</w:t>
      </w:r>
      <w:proofErr w:type="spellEnd"/>
      <w:r w:rsidRPr="001A69B5">
        <w:t xml:space="preserve"> kostnaden ved forprosjektet.</w:t>
      </w:r>
    </w:p>
    <w:p w14:paraId="68CB4B3E" w14:textId="03BA43AF" w:rsidR="000513CD" w:rsidRPr="00C379B4" w:rsidRDefault="00C379B4" w:rsidP="0005244F">
      <w:pPr>
        <w:pStyle w:val="Overskrift1"/>
        <w:numPr>
          <w:ilvl w:val="0"/>
          <w:numId w:val="28"/>
        </w:numPr>
        <w:rPr>
          <w:color w:val="FF0000"/>
        </w:rPr>
      </w:pPr>
      <w:r w:rsidRPr="00931A1E">
        <w:rPr>
          <w:color w:val="FF0000"/>
        </w:rPr>
        <w:t>[</w:t>
      </w:r>
      <w:proofErr w:type="spellStart"/>
      <w:r w:rsidRPr="00931A1E">
        <w:rPr>
          <w:color w:val="FF0000"/>
        </w:rPr>
        <w:t>Vedleggsnr</w:t>
      </w:r>
      <w:proofErr w:type="spellEnd"/>
      <w:r w:rsidRPr="00931A1E">
        <w:rPr>
          <w:color w:val="FF0000"/>
        </w:rPr>
        <w:t>. Reset]</w:t>
      </w:r>
    </w:p>
    <w:p w14:paraId="5A126589" w14:textId="77777777" w:rsidR="000513CD" w:rsidRPr="001A69B5" w:rsidRDefault="000513CD" w:rsidP="001A69B5">
      <w:pPr>
        <w:pStyle w:val="vedlegg-nr"/>
      </w:pPr>
    </w:p>
    <w:p w14:paraId="0ECE14B6" w14:textId="30165EFD" w:rsidR="000513CD" w:rsidRDefault="0009509B" w:rsidP="001A69B5">
      <w:pPr>
        <w:pStyle w:val="vedlegg-tit"/>
      </w:pPr>
      <w:r w:rsidRPr="001A69B5">
        <w:t xml:space="preserve">Standardiserte nøkkeltal for nettobudsjetterte </w:t>
      </w:r>
      <w:proofErr w:type="spellStart"/>
      <w:r w:rsidRPr="001A69B5">
        <w:t>verksemder</w:t>
      </w:r>
      <w:proofErr w:type="spellEnd"/>
      <w:r w:rsidRPr="001A69B5">
        <w:t xml:space="preserve"> under Kunnskapsdepartementet</w:t>
      </w:r>
    </w:p>
    <w:p w14:paraId="6546DA3D" w14:textId="0A6942C3" w:rsidR="008E4CC9" w:rsidRPr="008E4CC9" w:rsidRDefault="008E4CC9" w:rsidP="00A23AF0">
      <w:pPr>
        <w:pStyle w:val="tabell-tittel"/>
        <w:numPr>
          <w:ilvl w:val="6"/>
          <w:numId w:val="28"/>
        </w:numPr>
      </w:pPr>
      <w:r w:rsidRPr="001A69B5">
        <w:t xml:space="preserve">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Utgifter og inntekter etter art</w:t>
      </w:r>
    </w:p>
    <w:p w14:paraId="12FD38BA"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D886829" w14:textId="77777777" w:rsidTr="00A77DBE">
        <w:trPr>
          <w:trHeight w:val="360"/>
        </w:trPr>
        <w:tc>
          <w:tcPr>
            <w:tcW w:w="3900" w:type="dxa"/>
          </w:tcPr>
          <w:p w14:paraId="1B25D264" w14:textId="77777777" w:rsidR="000513CD" w:rsidRPr="001A69B5" w:rsidRDefault="000513CD" w:rsidP="001A69B5"/>
        </w:tc>
        <w:tc>
          <w:tcPr>
            <w:tcW w:w="1400" w:type="dxa"/>
          </w:tcPr>
          <w:p w14:paraId="150510CF" w14:textId="77777777" w:rsidR="000513CD" w:rsidRPr="001A69B5" w:rsidRDefault="000513CD" w:rsidP="001A69B5"/>
        </w:tc>
        <w:tc>
          <w:tcPr>
            <w:tcW w:w="1400" w:type="dxa"/>
          </w:tcPr>
          <w:p w14:paraId="7E629DCD" w14:textId="77777777" w:rsidR="000513CD" w:rsidRPr="001A69B5" w:rsidRDefault="000513CD" w:rsidP="001A69B5"/>
        </w:tc>
        <w:tc>
          <w:tcPr>
            <w:tcW w:w="1400" w:type="dxa"/>
          </w:tcPr>
          <w:p w14:paraId="284CC20D" w14:textId="77777777" w:rsidR="000513CD" w:rsidRPr="001A69B5" w:rsidRDefault="000513CD" w:rsidP="001A69B5"/>
        </w:tc>
        <w:tc>
          <w:tcPr>
            <w:tcW w:w="1400" w:type="dxa"/>
          </w:tcPr>
          <w:p w14:paraId="23BD3AE0" w14:textId="77777777" w:rsidR="000513CD" w:rsidRPr="001A69B5" w:rsidRDefault="0009509B" w:rsidP="001A69B5">
            <w:r w:rsidRPr="001A69B5">
              <w:t>(i 1 000 kr)</w:t>
            </w:r>
          </w:p>
        </w:tc>
      </w:tr>
      <w:tr w:rsidR="000513CD" w:rsidRPr="001A69B5" w14:paraId="2175AEF1" w14:textId="77777777" w:rsidTr="00A77DBE">
        <w:trPr>
          <w:trHeight w:val="600"/>
        </w:trPr>
        <w:tc>
          <w:tcPr>
            <w:tcW w:w="3900" w:type="dxa"/>
          </w:tcPr>
          <w:p w14:paraId="6510BCFE" w14:textId="77777777" w:rsidR="000513CD" w:rsidRPr="001A69B5" w:rsidRDefault="000513CD" w:rsidP="001A69B5"/>
        </w:tc>
        <w:tc>
          <w:tcPr>
            <w:tcW w:w="1400" w:type="dxa"/>
          </w:tcPr>
          <w:p w14:paraId="053B9CB3" w14:textId="0EE033A0" w:rsidR="000513CD" w:rsidRPr="001A69B5" w:rsidRDefault="0009509B" w:rsidP="00D915FC">
            <w:proofErr w:type="spellStart"/>
            <w:r w:rsidRPr="001A69B5">
              <w:t>Rekneskap</w:t>
            </w:r>
            <w:proofErr w:type="spellEnd"/>
            <w:r w:rsidR="00D915FC">
              <w:t xml:space="preserve"> </w:t>
            </w:r>
            <w:r w:rsidRPr="001A69B5">
              <w:t>31.12.2018</w:t>
            </w:r>
          </w:p>
        </w:tc>
        <w:tc>
          <w:tcPr>
            <w:tcW w:w="1400" w:type="dxa"/>
          </w:tcPr>
          <w:p w14:paraId="5ACED436" w14:textId="2AA5A02E" w:rsidR="000513CD" w:rsidRPr="001A69B5" w:rsidRDefault="0009509B" w:rsidP="00D915FC">
            <w:proofErr w:type="spellStart"/>
            <w:r w:rsidRPr="001A69B5">
              <w:t>Rekneskap</w:t>
            </w:r>
            <w:proofErr w:type="spellEnd"/>
            <w:r w:rsidR="00D915FC">
              <w:t xml:space="preserve"> </w:t>
            </w:r>
            <w:r w:rsidRPr="001A69B5">
              <w:t>31.12.2019</w:t>
            </w:r>
          </w:p>
        </w:tc>
        <w:tc>
          <w:tcPr>
            <w:tcW w:w="1400" w:type="dxa"/>
          </w:tcPr>
          <w:p w14:paraId="3B119C87" w14:textId="7DC47168" w:rsidR="000513CD" w:rsidRPr="001A69B5" w:rsidRDefault="0009509B" w:rsidP="00D915FC">
            <w:proofErr w:type="spellStart"/>
            <w:r w:rsidRPr="001A69B5">
              <w:t>Rekneskap</w:t>
            </w:r>
            <w:proofErr w:type="spellEnd"/>
            <w:r w:rsidR="00D915FC">
              <w:t xml:space="preserve"> </w:t>
            </w:r>
            <w:r w:rsidRPr="001A69B5">
              <w:t>31.12.2020</w:t>
            </w:r>
          </w:p>
        </w:tc>
        <w:tc>
          <w:tcPr>
            <w:tcW w:w="1400" w:type="dxa"/>
          </w:tcPr>
          <w:p w14:paraId="2DAEAED3" w14:textId="77777777" w:rsidR="000513CD" w:rsidRPr="001A69B5" w:rsidRDefault="0009509B" w:rsidP="001A69B5">
            <w:r w:rsidRPr="001A69B5">
              <w:t>Budsjett</w:t>
            </w:r>
            <w:r w:rsidRPr="001A69B5">
              <w:br/>
              <w:t xml:space="preserve"> 2021</w:t>
            </w:r>
          </w:p>
        </w:tc>
      </w:tr>
      <w:tr w:rsidR="000513CD" w:rsidRPr="001A69B5" w14:paraId="0009F37B" w14:textId="77777777" w:rsidTr="00A77DBE">
        <w:trPr>
          <w:trHeight w:val="380"/>
        </w:trPr>
        <w:tc>
          <w:tcPr>
            <w:tcW w:w="3900" w:type="dxa"/>
          </w:tcPr>
          <w:p w14:paraId="3AC528AC" w14:textId="77777777" w:rsidR="000513CD" w:rsidRPr="001A69B5" w:rsidRDefault="0009509B" w:rsidP="001A69B5">
            <w:r w:rsidRPr="001A69B5">
              <w:t>Utgifter</w:t>
            </w:r>
          </w:p>
        </w:tc>
        <w:tc>
          <w:tcPr>
            <w:tcW w:w="1400" w:type="dxa"/>
          </w:tcPr>
          <w:p w14:paraId="38B60F26" w14:textId="77777777" w:rsidR="000513CD" w:rsidRPr="001A69B5" w:rsidRDefault="000513CD" w:rsidP="001A69B5"/>
        </w:tc>
        <w:tc>
          <w:tcPr>
            <w:tcW w:w="1400" w:type="dxa"/>
          </w:tcPr>
          <w:p w14:paraId="3B6FF547" w14:textId="77777777" w:rsidR="000513CD" w:rsidRPr="001A69B5" w:rsidRDefault="000513CD" w:rsidP="001A69B5"/>
        </w:tc>
        <w:tc>
          <w:tcPr>
            <w:tcW w:w="1400" w:type="dxa"/>
          </w:tcPr>
          <w:p w14:paraId="512181C7" w14:textId="77777777" w:rsidR="000513CD" w:rsidRPr="001A69B5" w:rsidRDefault="000513CD" w:rsidP="001A69B5"/>
        </w:tc>
        <w:tc>
          <w:tcPr>
            <w:tcW w:w="1400" w:type="dxa"/>
          </w:tcPr>
          <w:p w14:paraId="0D7C9918" w14:textId="77777777" w:rsidR="000513CD" w:rsidRPr="001A69B5" w:rsidRDefault="000513CD" w:rsidP="001A69B5"/>
        </w:tc>
      </w:tr>
      <w:tr w:rsidR="000513CD" w:rsidRPr="001A69B5" w14:paraId="38064A4C" w14:textId="77777777" w:rsidTr="00A77DBE">
        <w:trPr>
          <w:trHeight w:val="380"/>
        </w:trPr>
        <w:tc>
          <w:tcPr>
            <w:tcW w:w="3900" w:type="dxa"/>
          </w:tcPr>
          <w:p w14:paraId="18CE6D48" w14:textId="77777777" w:rsidR="000513CD" w:rsidRPr="001A69B5" w:rsidRDefault="0009509B" w:rsidP="001A69B5">
            <w:r w:rsidRPr="001A69B5">
              <w:rPr>
                <w:rStyle w:val="halvfet0"/>
              </w:rPr>
              <w:t>Driftsutgifter</w:t>
            </w:r>
          </w:p>
        </w:tc>
        <w:tc>
          <w:tcPr>
            <w:tcW w:w="1400" w:type="dxa"/>
          </w:tcPr>
          <w:p w14:paraId="42433474" w14:textId="77777777" w:rsidR="000513CD" w:rsidRPr="001A69B5" w:rsidRDefault="000513CD" w:rsidP="001A69B5"/>
        </w:tc>
        <w:tc>
          <w:tcPr>
            <w:tcW w:w="1400" w:type="dxa"/>
          </w:tcPr>
          <w:p w14:paraId="274030B6" w14:textId="77777777" w:rsidR="000513CD" w:rsidRPr="001A69B5" w:rsidRDefault="000513CD" w:rsidP="001A69B5"/>
        </w:tc>
        <w:tc>
          <w:tcPr>
            <w:tcW w:w="1400" w:type="dxa"/>
          </w:tcPr>
          <w:p w14:paraId="64996CF6" w14:textId="77777777" w:rsidR="000513CD" w:rsidRPr="001A69B5" w:rsidRDefault="000513CD" w:rsidP="001A69B5"/>
        </w:tc>
        <w:tc>
          <w:tcPr>
            <w:tcW w:w="1400" w:type="dxa"/>
          </w:tcPr>
          <w:p w14:paraId="6CF61812" w14:textId="77777777" w:rsidR="000513CD" w:rsidRPr="001A69B5" w:rsidRDefault="000513CD" w:rsidP="001A69B5"/>
        </w:tc>
      </w:tr>
      <w:tr w:rsidR="000513CD" w:rsidRPr="001A69B5" w14:paraId="1A9757BC" w14:textId="77777777" w:rsidTr="00A77DBE">
        <w:trPr>
          <w:trHeight w:val="380"/>
        </w:trPr>
        <w:tc>
          <w:tcPr>
            <w:tcW w:w="3900" w:type="dxa"/>
          </w:tcPr>
          <w:p w14:paraId="645D24D7" w14:textId="77777777" w:rsidR="000513CD" w:rsidRPr="001A69B5" w:rsidRDefault="0009509B" w:rsidP="001A69B5">
            <w:r w:rsidRPr="001A69B5">
              <w:t>Lønnsutgifter</w:t>
            </w:r>
          </w:p>
        </w:tc>
        <w:tc>
          <w:tcPr>
            <w:tcW w:w="1400" w:type="dxa"/>
          </w:tcPr>
          <w:p w14:paraId="645B4723" w14:textId="77777777" w:rsidR="000513CD" w:rsidRPr="001A69B5" w:rsidRDefault="0009509B" w:rsidP="001A69B5">
            <w:r w:rsidRPr="001A69B5">
              <w:t>62 804</w:t>
            </w:r>
          </w:p>
        </w:tc>
        <w:tc>
          <w:tcPr>
            <w:tcW w:w="1400" w:type="dxa"/>
          </w:tcPr>
          <w:p w14:paraId="1CC4ED4C" w14:textId="77777777" w:rsidR="000513CD" w:rsidRPr="001A69B5" w:rsidRDefault="0009509B" w:rsidP="001A69B5">
            <w:r w:rsidRPr="001A69B5">
              <w:t>67 015</w:t>
            </w:r>
          </w:p>
        </w:tc>
        <w:tc>
          <w:tcPr>
            <w:tcW w:w="1400" w:type="dxa"/>
          </w:tcPr>
          <w:p w14:paraId="49D03F72" w14:textId="77777777" w:rsidR="000513CD" w:rsidRPr="001A69B5" w:rsidRDefault="0009509B" w:rsidP="001A69B5">
            <w:r w:rsidRPr="001A69B5">
              <w:t>74 351</w:t>
            </w:r>
          </w:p>
        </w:tc>
        <w:tc>
          <w:tcPr>
            <w:tcW w:w="1400" w:type="dxa"/>
          </w:tcPr>
          <w:p w14:paraId="551ED327" w14:textId="77777777" w:rsidR="000513CD" w:rsidRPr="001A69B5" w:rsidRDefault="0009509B" w:rsidP="001A69B5">
            <w:r w:rsidRPr="001A69B5">
              <w:t>90 316</w:t>
            </w:r>
          </w:p>
        </w:tc>
      </w:tr>
      <w:tr w:rsidR="000513CD" w:rsidRPr="001A69B5" w14:paraId="669596D0" w14:textId="77777777" w:rsidTr="00A77DBE">
        <w:trPr>
          <w:trHeight w:val="380"/>
        </w:trPr>
        <w:tc>
          <w:tcPr>
            <w:tcW w:w="3900" w:type="dxa"/>
          </w:tcPr>
          <w:p w14:paraId="3B0D9599" w14:textId="77777777" w:rsidR="000513CD" w:rsidRPr="001A69B5" w:rsidRDefault="0009509B" w:rsidP="001A69B5">
            <w:r w:rsidRPr="001A69B5">
              <w:t xml:space="preserve">Varer og </w:t>
            </w:r>
            <w:proofErr w:type="spellStart"/>
            <w:r w:rsidRPr="001A69B5">
              <w:t>tenester</w:t>
            </w:r>
            <w:proofErr w:type="spellEnd"/>
          </w:p>
        </w:tc>
        <w:tc>
          <w:tcPr>
            <w:tcW w:w="1400" w:type="dxa"/>
          </w:tcPr>
          <w:p w14:paraId="1330E14E" w14:textId="77777777" w:rsidR="000513CD" w:rsidRPr="001A69B5" w:rsidRDefault="0009509B" w:rsidP="001A69B5">
            <w:r w:rsidRPr="001A69B5">
              <w:t>90 607</w:t>
            </w:r>
          </w:p>
        </w:tc>
        <w:tc>
          <w:tcPr>
            <w:tcW w:w="1400" w:type="dxa"/>
          </w:tcPr>
          <w:p w14:paraId="55403531" w14:textId="77777777" w:rsidR="000513CD" w:rsidRPr="001A69B5" w:rsidRDefault="0009509B" w:rsidP="001A69B5">
            <w:r w:rsidRPr="001A69B5">
              <w:t>83 225</w:t>
            </w:r>
          </w:p>
        </w:tc>
        <w:tc>
          <w:tcPr>
            <w:tcW w:w="1400" w:type="dxa"/>
          </w:tcPr>
          <w:p w14:paraId="1B457A0F" w14:textId="77777777" w:rsidR="000513CD" w:rsidRPr="001A69B5" w:rsidRDefault="0009509B" w:rsidP="001A69B5">
            <w:r w:rsidRPr="001A69B5">
              <w:t>78 527</w:t>
            </w:r>
          </w:p>
        </w:tc>
        <w:tc>
          <w:tcPr>
            <w:tcW w:w="1400" w:type="dxa"/>
          </w:tcPr>
          <w:p w14:paraId="53686272" w14:textId="77777777" w:rsidR="000513CD" w:rsidRPr="001A69B5" w:rsidRDefault="0009509B" w:rsidP="001A69B5">
            <w:r w:rsidRPr="001A69B5">
              <w:t>137 236</w:t>
            </w:r>
          </w:p>
        </w:tc>
      </w:tr>
      <w:tr w:rsidR="000513CD" w:rsidRPr="001A69B5" w14:paraId="3EA98571" w14:textId="77777777" w:rsidTr="00A77DBE">
        <w:trPr>
          <w:trHeight w:val="380"/>
        </w:trPr>
        <w:tc>
          <w:tcPr>
            <w:tcW w:w="3900" w:type="dxa"/>
          </w:tcPr>
          <w:p w14:paraId="13C79CE1" w14:textId="77777777" w:rsidR="000513CD" w:rsidRPr="001A69B5" w:rsidRDefault="0009509B" w:rsidP="001A69B5">
            <w:r w:rsidRPr="001A69B5">
              <w:rPr>
                <w:rStyle w:val="kursiv"/>
              </w:rPr>
              <w:t>Sum driftsutgifter</w:t>
            </w:r>
          </w:p>
        </w:tc>
        <w:tc>
          <w:tcPr>
            <w:tcW w:w="1400" w:type="dxa"/>
          </w:tcPr>
          <w:p w14:paraId="6BDA2C1E" w14:textId="77777777" w:rsidR="000513CD" w:rsidRPr="001A69B5" w:rsidRDefault="0009509B" w:rsidP="001A69B5">
            <w:r w:rsidRPr="001A69B5">
              <w:rPr>
                <w:rStyle w:val="kursiv"/>
              </w:rPr>
              <w:t>153 411</w:t>
            </w:r>
          </w:p>
        </w:tc>
        <w:tc>
          <w:tcPr>
            <w:tcW w:w="1400" w:type="dxa"/>
          </w:tcPr>
          <w:p w14:paraId="2BDB6692" w14:textId="77777777" w:rsidR="000513CD" w:rsidRPr="001A69B5" w:rsidRDefault="0009509B" w:rsidP="001A69B5">
            <w:r w:rsidRPr="001A69B5">
              <w:rPr>
                <w:rStyle w:val="kursiv"/>
              </w:rPr>
              <w:t>150 240</w:t>
            </w:r>
          </w:p>
        </w:tc>
        <w:tc>
          <w:tcPr>
            <w:tcW w:w="1400" w:type="dxa"/>
          </w:tcPr>
          <w:p w14:paraId="1AFAC9A1" w14:textId="77777777" w:rsidR="000513CD" w:rsidRPr="001A69B5" w:rsidRDefault="0009509B" w:rsidP="001A69B5">
            <w:r w:rsidRPr="001A69B5">
              <w:rPr>
                <w:rStyle w:val="kursiv"/>
              </w:rPr>
              <w:t>152 878</w:t>
            </w:r>
          </w:p>
        </w:tc>
        <w:tc>
          <w:tcPr>
            <w:tcW w:w="1400" w:type="dxa"/>
          </w:tcPr>
          <w:p w14:paraId="2215F01E" w14:textId="77777777" w:rsidR="000513CD" w:rsidRPr="001A69B5" w:rsidRDefault="0009509B" w:rsidP="001A69B5">
            <w:r w:rsidRPr="001A69B5">
              <w:rPr>
                <w:rStyle w:val="kursiv"/>
              </w:rPr>
              <w:t>227 553</w:t>
            </w:r>
          </w:p>
        </w:tc>
      </w:tr>
      <w:tr w:rsidR="000513CD" w:rsidRPr="001A69B5" w14:paraId="081AF769" w14:textId="77777777" w:rsidTr="00A77DBE">
        <w:trPr>
          <w:trHeight w:val="380"/>
        </w:trPr>
        <w:tc>
          <w:tcPr>
            <w:tcW w:w="3900" w:type="dxa"/>
          </w:tcPr>
          <w:p w14:paraId="08711207" w14:textId="77777777" w:rsidR="000513CD" w:rsidRPr="001A69B5" w:rsidRDefault="000513CD" w:rsidP="001A69B5"/>
        </w:tc>
        <w:tc>
          <w:tcPr>
            <w:tcW w:w="1400" w:type="dxa"/>
          </w:tcPr>
          <w:p w14:paraId="74CD3F14" w14:textId="77777777" w:rsidR="000513CD" w:rsidRPr="001A69B5" w:rsidRDefault="000513CD" w:rsidP="001A69B5"/>
        </w:tc>
        <w:tc>
          <w:tcPr>
            <w:tcW w:w="1400" w:type="dxa"/>
          </w:tcPr>
          <w:p w14:paraId="00F9C660" w14:textId="77777777" w:rsidR="000513CD" w:rsidRPr="001A69B5" w:rsidRDefault="000513CD" w:rsidP="001A69B5"/>
        </w:tc>
        <w:tc>
          <w:tcPr>
            <w:tcW w:w="1400" w:type="dxa"/>
          </w:tcPr>
          <w:p w14:paraId="093BF7C4" w14:textId="77777777" w:rsidR="000513CD" w:rsidRPr="001A69B5" w:rsidRDefault="000513CD" w:rsidP="001A69B5"/>
        </w:tc>
        <w:tc>
          <w:tcPr>
            <w:tcW w:w="1400" w:type="dxa"/>
          </w:tcPr>
          <w:p w14:paraId="5C9CD818" w14:textId="77777777" w:rsidR="000513CD" w:rsidRPr="001A69B5" w:rsidRDefault="000513CD" w:rsidP="001A69B5"/>
        </w:tc>
      </w:tr>
      <w:tr w:rsidR="000513CD" w:rsidRPr="001A69B5" w14:paraId="3DECFC27" w14:textId="77777777" w:rsidTr="00A77DBE">
        <w:trPr>
          <w:trHeight w:val="380"/>
        </w:trPr>
        <w:tc>
          <w:tcPr>
            <w:tcW w:w="3900" w:type="dxa"/>
          </w:tcPr>
          <w:p w14:paraId="0D923B7C" w14:textId="77777777" w:rsidR="000513CD" w:rsidRPr="001A69B5" w:rsidRDefault="0009509B" w:rsidP="001A69B5">
            <w:r w:rsidRPr="001A69B5">
              <w:rPr>
                <w:rStyle w:val="halvfet0"/>
              </w:rPr>
              <w:t>Investeringsutgifter</w:t>
            </w:r>
          </w:p>
        </w:tc>
        <w:tc>
          <w:tcPr>
            <w:tcW w:w="1400" w:type="dxa"/>
          </w:tcPr>
          <w:p w14:paraId="3E00AA56" w14:textId="77777777" w:rsidR="000513CD" w:rsidRPr="001A69B5" w:rsidRDefault="000513CD" w:rsidP="001A69B5"/>
        </w:tc>
        <w:tc>
          <w:tcPr>
            <w:tcW w:w="1400" w:type="dxa"/>
          </w:tcPr>
          <w:p w14:paraId="3A93781D" w14:textId="77777777" w:rsidR="000513CD" w:rsidRPr="001A69B5" w:rsidRDefault="000513CD" w:rsidP="001A69B5"/>
        </w:tc>
        <w:tc>
          <w:tcPr>
            <w:tcW w:w="1400" w:type="dxa"/>
          </w:tcPr>
          <w:p w14:paraId="4673C654" w14:textId="77777777" w:rsidR="000513CD" w:rsidRPr="001A69B5" w:rsidRDefault="000513CD" w:rsidP="001A69B5"/>
        </w:tc>
        <w:tc>
          <w:tcPr>
            <w:tcW w:w="1400" w:type="dxa"/>
          </w:tcPr>
          <w:p w14:paraId="628C5D87" w14:textId="77777777" w:rsidR="000513CD" w:rsidRPr="001A69B5" w:rsidRDefault="000513CD" w:rsidP="001A69B5"/>
        </w:tc>
      </w:tr>
      <w:tr w:rsidR="000513CD" w:rsidRPr="001A69B5" w14:paraId="476591B7" w14:textId="77777777" w:rsidTr="00A77DBE">
        <w:trPr>
          <w:trHeight w:val="640"/>
        </w:trPr>
        <w:tc>
          <w:tcPr>
            <w:tcW w:w="3900" w:type="dxa"/>
          </w:tcPr>
          <w:p w14:paraId="47924487" w14:textId="16149D68" w:rsidR="000513CD" w:rsidRPr="001A69B5" w:rsidRDefault="0009509B" w:rsidP="001A69B5">
            <w:proofErr w:type="spellStart"/>
            <w:r w:rsidRPr="001A69B5">
              <w:t>Investeringar</w:t>
            </w:r>
            <w:proofErr w:type="spellEnd"/>
            <w:r w:rsidRPr="001A69B5">
              <w:t xml:space="preserve">, større utstyrskjøp og </w:t>
            </w:r>
            <w:proofErr w:type="spellStart"/>
            <w:r w:rsidRPr="001A69B5">
              <w:t>vedlikehald</w:t>
            </w:r>
            <w:proofErr w:type="spellEnd"/>
          </w:p>
        </w:tc>
        <w:tc>
          <w:tcPr>
            <w:tcW w:w="1400" w:type="dxa"/>
          </w:tcPr>
          <w:p w14:paraId="515BB925" w14:textId="77777777" w:rsidR="000513CD" w:rsidRPr="001A69B5" w:rsidRDefault="0009509B" w:rsidP="001A69B5">
            <w:r w:rsidRPr="001A69B5">
              <w:t>3 212</w:t>
            </w:r>
          </w:p>
        </w:tc>
        <w:tc>
          <w:tcPr>
            <w:tcW w:w="1400" w:type="dxa"/>
          </w:tcPr>
          <w:p w14:paraId="46DAB2EF" w14:textId="77777777" w:rsidR="000513CD" w:rsidRPr="001A69B5" w:rsidRDefault="0009509B" w:rsidP="001A69B5">
            <w:r w:rsidRPr="001A69B5">
              <w:t>4 124</w:t>
            </w:r>
          </w:p>
        </w:tc>
        <w:tc>
          <w:tcPr>
            <w:tcW w:w="1400" w:type="dxa"/>
          </w:tcPr>
          <w:p w14:paraId="4F0F4347" w14:textId="77777777" w:rsidR="000513CD" w:rsidRPr="001A69B5" w:rsidRDefault="0009509B" w:rsidP="001A69B5">
            <w:r w:rsidRPr="001A69B5">
              <w:t>7 435</w:t>
            </w:r>
          </w:p>
        </w:tc>
        <w:tc>
          <w:tcPr>
            <w:tcW w:w="1400" w:type="dxa"/>
          </w:tcPr>
          <w:p w14:paraId="1794ED70" w14:textId="77777777" w:rsidR="000513CD" w:rsidRPr="001A69B5" w:rsidRDefault="0009509B" w:rsidP="001A69B5">
            <w:r w:rsidRPr="001A69B5">
              <w:t>5 067</w:t>
            </w:r>
          </w:p>
        </w:tc>
      </w:tr>
      <w:tr w:rsidR="000513CD" w:rsidRPr="001A69B5" w14:paraId="0708323F" w14:textId="77777777" w:rsidTr="00A77DBE">
        <w:trPr>
          <w:trHeight w:val="640"/>
        </w:trPr>
        <w:tc>
          <w:tcPr>
            <w:tcW w:w="3900" w:type="dxa"/>
          </w:tcPr>
          <w:p w14:paraId="1E9403E2" w14:textId="0A9876DC" w:rsidR="000513CD" w:rsidRPr="001A69B5" w:rsidRDefault="0009509B" w:rsidP="001A69B5">
            <w:r w:rsidRPr="001A69B5">
              <w:rPr>
                <w:rStyle w:val="kursiv"/>
              </w:rPr>
              <w:t xml:space="preserve">Sum utgifter til større utstyrskjøp og </w:t>
            </w:r>
            <w:proofErr w:type="spellStart"/>
            <w:r w:rsidRPr="001A69B5">
              <w:rPr>
                <w:rStyle w:val="kursiv"/>
              </w:rPr>
              <w:t>vedlikehald</w:t>
            </w:r>
            <w:proofErr w:type="spellEnd"/>
            <w:r w:rsidRPr="001A69B5">
              <w:rPr>
                <w:rStyle w:val="kursiv"/>
              </w:rPr>
              <w:t xml:space="preserve"> </w:t>
            </w:r>
          </w:p>
        </w:tc>
        <w:tc>
          <w:tcPr>
            <w:tcW w:w="1400" w:type="dxa"/>
          </w:tcPr>
          <w:p w14:paraId="2F65A5E2" w14:textId="77777777" w:rsidR="000513CD" w:rsidRPr="001A69B5" w:rsidRDefault="0009509B" w:rsidP="001A69B5">
            <w:r w:rsidRPr="001A69B5">
              <w:rPr>
                <w:rStyle w:val="kursiv"/>
              </w:rPr>
              <w:t>3 212</w:t>
            </w:r>
          </w:p>
        </w:tc>
        <w:tc>
          <w:tcPr>
            <w:tcW w:w="1400" w:type="dxa"/>
          </w:tcPr>
          <w:p w14:paraId="69998C17" w14:textId="77777777" w:rsidR="000513CD" w:rsidRPr="001A69B5" w:rsidRDefault="0009509B" w:rsidP="001A69B5">
            <w:r w:rsidRPr="001A69B5">
              <w:rPr>
                <w:rStyle w:val="kursiv"/>
              </w:rPr>
              <w:t>4 124</w:t>
            </w:r>
          </w:p>
        </w:tc>
        <w:tc>
          <w:tcPr>
            <w:tcW w:w="1400" w:type="dxa"/>
          </w:tcPr>
          <w:p w14:paraId="42A04903" w14:textId="77777777" w:rsidR="000513CD" w:rsidRPr="001A69B5" w:rsidRDefault="0009509B" w:rsidP="001A69B5">
            <w:r w:rsidRPr="001A69B5">
              <w:rPr>
                <w:rStyle w:val="kursiv"/>
              </w:rPr>
              <w:t>7 435</w:t>
            </w:r>
          </w:p>
        </w:tc>
        <w:tc>
          <w:tcPr>
            <w:tcW w:w="1400" w:type="dxa"/>
          </w:tcPr>
          <w:p w14:paraId="1A1DDF32" w14:textId="77777777" w:rsidR="000513CD" w:rsidRPr="001A69B5" w:rsidRDefault="0009509B" w:rsidP="001A69B5">
            <w:r w:rsidRPr="001A69B5">
              <w:rPr>
                <w:rStyle w:val="kursiv"/>
              </w:rPr>
              <w:t>5 067</w:t>
            </w:r>
          </w:p>
        </w:tc>
      </w:tr>
      <w:tr w:rsidR="000513CD" w:rsidRPr="001A69B5" w14:paraId="2D016752" w14:textId="77777777" w:rsidTr="00A77DBE">
        <w:trPr>
          <w:trHeight w:val="380"/>
        </w:trPr>
        <w:tc>
          <w:tcPr>
            <w:tcW w:w="3900" w:type="dxa"/>
          </w:tcPr>
          <w:p w14:paraId="607C4D63" w14:textId="77777777" w:rsidR="000513CD" w:rsidRPr="001A69B5" w:rsidRDefault="000513CD" w:rsidP="001A69B5"/>
        </w:tc>
        <w:tc>
          <w:tcPr>
            <w:tcW w:w="1400" w:type="dxa"/>
          </w:tcPr>
          <w:p w14:paraId="1BB1B924" w14:textId="77777777" w:rsidR="000513CD" w:rsidRPr="001A69B5" w:rsidRDefault="000513CD" w:rsidP="001A69B5"/>
        </w:tc>
        <w:tc>
          <w:tcPr>
            <w:tcW w:w="1400" w:type="dxa"/>
          </w:tcPr>
          <w:p w14:paraId="0C185C51" w14:textId="77777777" w:rsidR="000513CD" w:rsidRPr="001A69B5" w:rsidRDefault="000513CD" w:rsidP="001A69B5"/>
        </w:tc>
        <w:tc>
          <w:tcPr>
            <w:tcW w:w="1400" w:type="dxa"/>
          </w:tcPr>
          <w:p w14:paraId="1D9A58C8" w14:textId="77777777" w:rsidR="000513CD" w:rsidRPr="001A69B5" w:rsidRDefault="000513CD" w:rsidP="001A69B5"/>
        </w:tc>
        <w:tc>
          <w:tcPr>
            <w:tcW w:w="1400" w:type="dxa"/>
          </w:tcPr>
          <w:p w14:paraId="454CC3D4" w14:textId="77777777" w:rsidR="000513CD" w:rsidRPr="001A69B5" w:rsidRDefault="000513CD" w:rsidP="001A69B5"/>
        </w:tc>
      </w:tr>
      <w:tr w:rsidR="000513CD" w:rsidRPr="001A69B5" w14:paraId="39C6DCAB" w14:textId="77777777" w:rsidTr="00A77DBE">
        <w:trPr>
          <w:trHeight w:val="380"/>
        </w:trPr>
        <w:tc>
          <w:tcPr>
            <w:tcW w:w="3900" w:type="dxa"/>
          </w:tcPr>
          <w:p w14:paraId="29E57D52"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w:t>
            </w:r>
            <w:proofErr w:type="spellStart"/>
            <w:r w:rsidRPr="001A69B5">
              <w:rPr>
                <w:rStyle w:val="halvfet0"/>
              </w:rPr>
              <w:t>frå</w:t>
            </w:r>
            <w:proofErr w:type="spellEnd"/>
            <w:r w:rsidRPr="001A69B5">
              <w:rPr>
                <w:rStyle w:val="halvfet0"/>
              </w:rPr>
              <w:t xml:space="preserve"> </w:t>
            </w:r>
            <w:proofErr w:type="spellStart"/>
            <w:r w:rsidRPr="001A69B5">
              <w:rPr>
                <w:rStyle w:val="halvfet0"/>
              </w:rPr>
              <w:t>verksemda</w:t>
            </w:r>
            <w:proofErr w:type="spellEnd"/>
          </w:p>
        </w:tc>
        <w:tc>
          <w:tcPr>
            <w:tcW w:w="1400" w:type="dxa"/>
          </w:tcPr>
          <w:p w14:paraId="64058608" w14:textId="77777777" w:rsidR="000513CD" w:rsidRPr="001A69B5" w:rsidRDefault="000513CD" w:rsidP="001A69B5"/>
        </w:tc>
        <w:tc>
          <w:tcPr>
            <w:tcW w:w="1400" w:type="dxa"/>
          </w:tcPr>
          <w:p w14:paraId="42F3D98A" w14:textId="77777777" w:rsidR="000513CD" w:rsidRPr="001A69B5" w:rsidRDefault="000513CD" w:rsidP="001A69B5"/>
        </w:tc>
        <w:tc>
          <w:tcPr>
            <w:tcW w:w="1400" w:type="dxa"/>
          </w:tcPr>
          <w:p w14:paraId="1FED6DE8" w14:textId="77777777" w:rsidR="000513CD" w:rsidRPr="001A69B5" w:rsidRDefault="000513CD" w:rsidP="001A69B5"/>
        </w:tc>
        <w:tc>
          <w:tcPr>
            <w:tcW w:w="1400" w:type="dxa"/>
          </w:tcPr>
          <w:p w14:paraId="729E30E6" w14:textId="77777777" w:rsidR="000513CD" w:rsidRPr="001A69B5" w:rsidRDefault="000513CD" w:rsidP="001A69B5"/>
        </w:tc>
      </w:tr>
      <w:tr w:rsidR="000513CD" w:rsidRPr="001A69B5" w14:paraId="7B07BFFF" w14:textId="77777777" w:rsidTr="00A77DBE">
        <w:trPr>
          <w:trHeight w:val="640"/>
        </w:trPr>
        <w:tc>
          <w:tcPr>
            <w:tcW w:w="3900" w:type="dxa"/>
          </w:tcPr>
          <w:p w14:paraId="1D0C625E" w14:textId="77777777" w:rsidR="000513CD" w:rsidRPr="001A69B5" w:rsidRDefault="0009509B" w:rsidP="001A69B5">
            <w:proofErr w:type="spellStart"/>
            <w:r w:rsidRPr="001A69B5">
              <w:t>Utbetalingar</w:t>
            </w:r>
            <w:proofErr w:type="spellEnd"/>
            <w:r w:rsidRPr="001A69B5">
              <w:t xml:space="preserve"> til andre </w:t>
            </w:r>
            <w:proofErr w:type="spellStart"/>
            <w:r w:rsidRPr="001A69B5">
              <w:t>statlege</w:t>
            </w:r>
            <w:proofErr w:type="spellEnd"/>
            <w:r w:rsidRPr="001A69B5">
              <w:t xml:space="preserve"> </w:t>
            </w:r>
            <w:proofErr w:type="spellStart"/>
            <w:r w:rsidRPr="001A69B5">
              <w:t>rekneskapar</w:t>
            </w:r>
            <w:proofErr w:type="spellEnd"/>
          </w:p>
        </w:tc>
        <w:tc>
          <w:tcPr>
            <w:tcW w:w="1400" w:type="dxa"/>
          </w:tcPr>
          <w:p w14:paraId="7F26663E" w14:textId="77777777" w:rsidR="000513CD" w:rsidRPr="001A69B5" w:rsidRDefault="0009509B" w:rsidP="001A69B5">
            <w:r w:rsidRPr="001A69B5">
              <w:t>2 402</w:t>
            </w:r>
          </w:p>
        </w:tc>
        <w:tc>
          <w:tcPr>
            <w:tcW w:w="1400" w:type="dxa"/>
          </w:tcPr>
          <w:p w14:paraId="7F2D5E44" w14:textId="77777777" w:rsidR="000513CD" w:rsidRPr="001A69B5" w:rsidRDefault="0009509B" w:rsidP="001A69B5">
            <w:r w:rsidRPr="001A69B5">
              <w:t>2 512</w:t>
            </w:r>
          </w:p>
        </w:tc>
        <w:tc>
          <w:tcPr>
            <w:tcW w:w="1400" w:type="dxa"/>
          </w:tcPr>
          <w:p w14:paraId="0A865FC0" w14:textId="77777777" w:rsidR="000513CD" w:rsidRPr="001A69B5" w:rsidRDefault="0009509B" w:rsidP="001A69B5">
            <w:r w:rsidRPr="001A69B5">
              <w:t>0</w:t>
            </w:r>
          </w:p>
        </w:tc>
        <w:tc>
          <w:tcPr>
            <w:tcW w:w="1400" w:type="dxa"/>
          </w:tcPr>
          <w:p w14:paraId="601404C4" w14:textId="77777777" w:rsidR="000513CD" w:rsidRPr="001A69B5" w:rsidRDefault="0009509B" w:rsidP="001A69B5">
            <w:r w:rsidRPr="001A69B5">
              <w:t>0</w:t>
            </w:r>
          </w:p>
        </w:tc>
      </w:tr>
      <w:tr w:rsidR="000513CD" w:rsidRPr="001A69B5" w14:paraId="4451ECF8" w14:textId="77777777" w:rsidTr="00A77DBE">
        <w:trPr>
          <w:trHeight w:val="380"/>
        </w:trPr>
        <w:tc>
          <w:tcPr>
            <w:tcW w:w="3900" w:type="dxa"/>
          </w:tcPr>
          <w:p w14:paraId="735D8FF2" w14:textId="77777777" w:rsidR="000513CD" w:rsidRPr="001A69B5" w:rsidRDefault="0009509B" w:rsidP="001A69B5">
            <w:r w:rsidRPr="001A69B5">
              <w:t xml:space="preserve">Andre </w:t>
            </w:r>
            <w:proofErr w:type="spellStart"/>
            <w:r w:rsidRPr="001A69B5">
              <w:t>utbetalingar</w:t>
            </w:r>
            <w:proofErr w:type="spellEnd"/>
          </w:p>
        </w:tc>
        <w:tc>
          <w:tcPr>
            <w:tcW w:w="1400" w:type="dxa"/>
          </w:tcPr>
          <w:p w14:paraId="67682FEC" w14:textId="77777777" w:rsidR="000513CD" w:rsidRPr="001A69B5" w:rsidRDefault="0009509B" w:rsidP="001A69B5">
            <w:r w:rsidRPr="001A69B5">
              <w:t>458 515</w:t>
            </w:r>
          </w:p>
        </w:tc>
        <w:tc>
          <w:tcPr>
            <w:tcW w:w="1400" w:type="dxa"/>
          </w:tcPr>
          <w:p w14:paraId="23035810" w14:textId="77777777" w:rsidR="000513CD" w:rsidRPr="001A69B5" w:rsidRDefault="0009509B" w:rsidP="001A69B5">
            <w:r w:rsidRPr="001A69B5">
              <w:t>1 458 791</w:t>
            </w:r>
          </w:p>
        </w:tc>
        <w:tc>
          <w:tcPr>
            <w:tcW w:w="1400" w:type="dxa"/>
          </w:tcPr>
          <w:p w14:paraId="525623CB" w14:textId="77777777" w:rsidR="000513CD" w:rsidRPr="001A69B5" w:rsidRDefault="0009509B" w:rsidP="001A69B5">
            <w:r w:rsidRPr="001A69B5">
              <w:t>1 732 610</w:t>
            </w:r>
          </w:p>
        </w:tc>
        <w:tc>
          <w:tcPr>
            <w:tcW w:w="1400" w:type="dxa"/>
          </w:tcPr>
          <w:p w14:paraId="4DA8159C" w14:textId="77777777" w:rsidR="000513CD" w:rsidRPr="001A69B5" w:rsidRDefault="0009509B" w:rsidP="001A69B5">
            <w:r w:rsidRPr="001A69B5">
              <w:t>2 386 314</w:t>
            </w:r>
          </w:p>
        </w:tc>
      </w:tr>
      <w:tr w:rsidR="000513CD" w:rsidRPr="001A69B5" w14:paraId="4F1DCC07" w14:textId="77777777" w:rsidTr="00A77DBE">
        <w:trPr>
          <w:trHeight w:val="380"/>
        </w:trPr>
        <w:tc>
          <w:tcPr>
            <w:tcW w:w="3900" w:type="dxa"/>
          </w:tcPr>
          <w:p w14:paraId="15FCC422"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w:t>
            </w:r>
            <w:proofErr w:type="spellStart"/>
            <w:r w:rsidRPr="001A69B5">
              <w:rPr>
                <w:rStyle w:val="kursiv"/>
              </w:rPr>
              <w:t>verksemda</w:t>
            </w:r>
            <w:proofErr w:type="spellEnd"/>
          </w:p>
        </w:tc>
        <w:tc>
          <w:tcPr>
            <w:tcW w:w="1400" w:type="dxa"/>
          </w:tcPr>
          <w:p w14:paraId="1CFCFE42" w14:textId="77777777" w:rsidR="000513CD" w:rsidRPr="001A69B5" w:rsidRDefault="0009509B" w:rsidP="001A69B5">
            <w:r w:rsidRPr="001A69B5">
              <w:rPr>
                <w:rStyle w:val="kursiv"/>
              </w:rPr>
              <w:t>460 917</w:t>
            </w:r>
          </w:p>
        </w:tc>
        <w:tc>
          <w:tcPr>
            <w:tcW w:w="1400" w:type="dxa"/>
          </w:tcPr>
          <w:p w14:paraId="30B2DC68" w14:textId="77777777" w:rsidR="000513CD" w:rsidRPr="001A69B5" w:rsidRDefault="0009509B" w:rsidP="001A69B5">
            <w:r w:rsidRPr="001A69B5">
              <w:rPr>
                <w:rStyle w:val="kursiv"/>
              </w:rPr>
              <w:t>1 461 303</w:t>
            </w:r>
          </w:p>
        </w:tc>
        <w:tc>
          <w:tcPr>
            <w:tcW w:w="1400" w:type="dxa"/>
          </w:tcPr>
          <w:p w14:paraId="58BE3E9F" w14:textId="77777777" w:rsidR="000513CD" w:rsidRPr="001A69B5" w:rsidRDefault="0009509B" w:rsidP="001A69B5">
            <w:r w:rsidRPr="001A69B5">
              <w:rPr>
                <w:rStyle w:val="kursiv"/>
              </w:rPr>
              <w:t>1 732 610</w:t>
            </w:r>
          </w:p>
        </w:tc>
        <w:tc>
          <w:tcPr>
            <w:tcW w:w="1400" w:type="dxa"/>
          </w:tcPr>
          <w:p w14:paraId="1575467C" w14:textId="77777777" w:rsidR="000513CD" w:rsidRPr="001A69B5" w:rsidRDefault="0009509B" w:rsidP="001A69B5">
            <w:r w:rsidRPr="001A69B5">
              <w:rPr>
                <w:rStyle w:val="kursiv"/>
              </w:rPr>
              <w:t>2 386 314</w:t>
            </w:r>
          </w:p>
        </w:tc>
      </w:tr>
      <w:tr w:rsidR="000513CD" w:rsidRPr="001A69B5" w14:paraId="21E827AA" w14:textId="77777777" w:rsidTr="00A77DBE">
        <w:trPr>
          <w:trHeight w:val="380"/>
        </w:trPr>
        <w:tc>
          <w:tcPr>
            <w:tcW w:w="3900" w:type="dxa"/>
          </w:tcPr>
          <w:p w14:paraId="4528FF3C" w14:textId="77777777" w:rsidR="000513CD" w:rsidRPr="001A69B5" w:rsidRDefault="000513CD" w:rsidP="001A69B5"/>
        </w:tc>
        <w:tc>
          <w:tcPr>
            <w:tcW w:w="1400" w:type="dxa"/>
          </w:tcPr>
          <w:p w14:paraId="50D480B4" w14:textId="77777777" w:rsidR="000513CD" w:rsidRPr="001A69B5" w:rsidRDefault="000513CD" w:rsidP="001A69B5"/>
        </w:tc>
        <w:tc>
          <w:tcPr>
            <w:tcW w:w="1400" w:type="dxa"/>
          </w:tcPr>
          <w:p w14:paraId="035A666A" w14:textId="77777777" w:rsidR="000513CD" w:rsidRPr="001A69B5" w:rsidRDefault="000513CD" w:rsidP="001A69B5"/>
        </w:tc>
        <w:tc>
          <w:tcPr>
            <w:tcW w:w="1400" w:type="dxa"/>
          </w:tcPr>
          <w:p w14:paraId="3E17AF00" w14:textId="77777777" w:rsidR="000513CD" w:rsidRPr="001A69B5" w:rsidRDefault="000513CD" w:rsidP="001A69B5"/>
        </w:tc>
        <w:tc>
          <w:tcPr>
            <w:tcW w:w="1400" w:type="dxa"/>
          </w:tcPr>
          <w:p w14:paraId="2DA15936" w14:textId="77777777" w:rsidR="000513CD" w:rsidRPr="001A69B5" w:rsidRDefault="000513CD" w:rsidP="001A69B5"/>
        </w:tc>
      </w:tr>
      <w:tr w:rsidR="000513CD" w:rsidRPr="001A69B5" w14:paraId="71397A30" w14:textId="77777777" w:rsidTr="00A77DBE">
        <w:trPr>
          <w:trHeight w:val="380"/>
        </w:trPr>
        <w:tc>
          <w:tcPr>
            <w:tcW w:w="3900" w:type="dxa"/>
          </w:tcPr>
          <w:p w14:paraId="62465D54"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40773EAD" w14:textId="77777777" w:rsidR="000513CD" w:rsidRPr="001A69B5" w:rsidRDefault="000513CD" w:rsidP="001A69B5"/>
        </w:tc>
        <w:tc>
          <w:tcPr>
            <w:tcW w:w="1400" w:type="dxa"/>
          </w:tcPr>
          <w:p w14:paraId="39AC408D" w14:textId="77777777" w:rsidR="000513CD" w:rsidRPr="001A69B5" w:rsidRDefault="000513CD" w:rsidP="001A69B5"/>
        </w:tc>
        <w:tc>
          <w:tcPr>
            <w:tcW w:w="1400" w:type="dxa"/>
          </w:tcPr>
          <w:p w14:paraId="20352290" w14:textId="77777777" w:rsidR="000513CD" w:rsidRPr="001A69B5" w:rsidRDefault="000513CD" w:rsidP="001A69B5"/>
        </w:tc>
        <w:tc>
          <w:tcPr>
            <w:tcW w:w="1400" w:type="dxa"/>
          </w:tcPr>
          <w:p w14:paraId="317BB0C6" w14:textId="77777777" w:rsidR="000513CD" w:rsidRPr="001A69B5" w:rsidRDefault="000513CD" w:rsidP="001A69B5"/>
        </w:tc>
      </w:tr>
      <w:tr w:rsidR="000513CD" w:rsidRPr="001A69B5" w14:paraId="79E1C759" w14:textId="77777777" w:rsidTr="00A77DBE">
        <w:trPr>
          <w:trHeight w:val="380"/>
        </w:trPr>
        <w:tc>
          <w:tcPr>
            <w:tcW w:w="3900" w:type="dxa"/>
          </w:tcPr>
          <w:p w14:paraId="4511709C" w14:textId="77777777" w:rsidR="000513CD" w:rsidRPr="001A69B5" w:rsidRDefault="0009509B" w:rsidP="001A69B5">
            <w:r w:rsidRPr="001A69B5">
              <w:t xml:space="preserve">Kjøp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4919DD2C" w14:textId="77777777" w:rsidR="000513CD" w:rsidRPr="001A69B5" w:rsidRDefault="0009509B" w:rsidP="001A69B5">
            <w:r w:rsidRPr="001A69B5">
              <w:t>0</w:t>
            </w:r>
          </w:p>
        </w:tc>
        <w:tc>
          <w:tcPr>
            <w:tcW w:w="1400" w:type="dxa"/>
          </w:tcPr>
          <w:p w14:paraId="0046CC49" w14:textId="77777777" w:rsidR="000513CD" w:rsidRPr="001A69B5" w:rsidRDefault="0009509B" w:rsidP="001A69B5">
            <w:r w:rsidRPr="001A69B5">
              <w:t>0</w:t>
            </w:r>
          </w:p>
        </w:tc>
        <w:tc>
          <w:tcPr>
            <w:tcW w:w="1400" w:type="dxa"/>
          </w:tcPr>
          <w:p w14:paraId="3717C431" w14:textId="77777777" w:rsidR="000513CD" w:rsidRPr="001A69B5" w:rsidRDefault="0009509B" w:rsidP="001A69B5">
            <w:r w:rsidRPr="001A69B5">
              <w:t>0</w:t>
            </w:r>
          </w:p>
        </w:tc>
        <w:tc>
          <w:tcPr>
            <w:tcW w:w="1400" w:type="dxa"/>
          </w:tcPr>
          <w:p w14:paraId="25CE6412" w14:textId="77777777" w:rsidR="000513CD" w:rsidRPr="001A69B5" w:rsidRDefault="0009509B" w:rsidP="001A69B5">
            <w:r w:rsidRPr="001A69B5">
              <w:t>0</w:t>
            </w:r>
          </w:p>
        </w:tc>
      </w:tr>
      <w:tr w:rsidR="000513CD" w:rsidRPr="001A69B5" w14:paraId="62830E21" w14:textId="77777777" w:rsidTr="00A77DBE">
        <w:trPr>
          <w:trHeight w:val="380"/>
        </w:trPr>
        <w:tc>
          <w:tcPr>
            <w:tcW w:w="3900" w:type="dxa"/>
          </w:tcPr>
          <w:p w14:paraId="65A9A61A" w14:textId="77777777" w:rsidR="000513CD" w:rsidRPr="001A69B5" w:rsidRDefault="0009509B" w:rsidP="001A69B5">
            <w:r w:rsidRPr="001A69B5">
              <w:t>Andre finansielle utgifter</w:t>
            </w:r>
          </w:p>
        </w:tc>
        <w:tc>
          <w:tcPr>
            <w:tcW w:w="1400" w:type="dxa"/>
          </w:tcPr>
          <w:p w14:paraId="38562E8E" w14:textId="77777777" w:rsidR="000513CD" w:rsidRPr="001A69B5" w:rsidRDefault="0009509B" w:rsidP="001A69B5">
            <w:r w:rsidRPr="001A69B5">
              <w:t>0</w:t>
            </w:r>
          </w:p>
        </w:tc>
        <w:tc>
          <w:tcPr>
            <w:tcW w:w="1400" w:type="dxa"/>
          </w:tcPr>
          <w:p w14:paraId="5D44C1C5" w14:textId="77777777" w:rsidR="000513CD" w:rsidRPr="001A69B5" w:rsidRDefault="0009509B" w:rsidP="001A69B5">
            <w:r w:rsidRPr="001A69B5">
              <w:t>1 860</w:t>
            </w:r>
          </w:p>
        </w:tc>
        <w:tc>
          <w:tcPr>
            <w:tcW w:w="1400" w:type="dxa"/>
          </w:tcPr>
          <w:p w14:paraId="31CA87A5" w14:textId="77777777" w:rsidR="000513CD" w:rsidRPr="001A69B5" w:rsidRDefault="0009509B" w:rsidP="001A69B5">
            <w:r w:rsidRPr="001A69B5">
              <w:t>0</w:t>
            </w:r>
          </w:p>
        </w:tc>
        <w:tc>
          <w:tcPr>
            <w:tcW w:w="1400" w:type="dxa"/>
          </w:tcPr>
          <w:p w14:paraId="41C2A00E" w14:textId="77777777" w:rsidR="000513CD" w:rsidRPr="001A69B5" w:rsidRDefault="0009509B" w:rsidP="001A69B5">
            <w:r w:rsidRPr="001A69B5">
              <w:t>0</w:t>
            </w:r>
          </w:p>
        </w:tc>
      </w:tr>
      <w:tr w:rsidR="000513CD" w:rsidRPr="001A69B5" w14:paraId="35F16781" w14:textId="77777777" w:rsidTr="00A77DBE">
        <w:trPr>
          <w:trHeight w:val="380"/>
        </w:trPr>
        <w:tc>
          <w:tcPr>
            <w:tcW w:w="3900" w:type="dxa"/>
          </w:tcPr>
          <w:p w14:paraId="58C1E80C"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1EFE8F5" w14:textId="77777777" w:rsidR="000513CD" w:rsidRPr="001A69B5" w:rsidRDefault="0009509B" w:rsidP="001A69B5">
            <w:r w:rsidRPr="001A69B5">
              <w:rPr>
                <w:rStyle w:val="kursiv"/>
              </w:rPr>
              <w:t>0</w:t>
            </w:r>
          </w:p>
        </w:tc>
        <w:tc>
          <w:tcPr>
            <w:tcW w:w="1400" w:type="dxa"/>
          </w:tcPr>
          <w:p w14:paraId="0BC8B541" w14:textId="77777777" w:rsidR="000513CD" w:rsidRPr="001A69B5" w:rsidRDefault="0009509B" w:rsidP="001A69B5">
            <w:r w:rsidRPr="001A69B5">
              <w:rPr>
                <w:rStyle w:val="kursiv"/>
              </w:rPr>
              <w:t>1 860</w:t>
            </w:r>
          </w:p>
        </w:tc>
        <w:tc>
          <w:tcPr>
            <w:tcW w:w="1400" w:type="dxa"/>
          </w:tcPr>
          <w:p w14:paraId="2DDE4592" w14:textId="77777777" w:rsidR="000513CD" w:rsidRPr="001A69B5" w:rsidRDefault="0009509B" w:rsidP="001A69B5">
            <w:r w:rsidRPr="001A69B5">
              <w:rPr>
                <w:rStyle w:val="kursiv"/>
              </w:rPr>
              <w:t>0</w:t>
            </w:r>
          </w:p>
        </w:tc>
        <w:tc>
          <w:tcPr>
            <w:tcW w:w="1400" w:type="dxa"/>
          </w:tcPr>
          <w:p w14:paraId="431FCC67" w14:textId="77777777" w:rsidR="000513CD" w:rsidRPr="001A69B5" w:rsidRDefault="0009509B" w:rsidP="001A69B5">
            <w:r w:rsidRPr="001A69B5">
              <w:rPr>
                <w:rStyle w:val="kursiv"/>
              </w:rPr>
              <w:t>0</w:t>
            </w:r>
          </w:p>
        </w:tc>
      </w:tr>
      <w:tr w:rsidR="000513CD" w:rsidRPr="001A69B5" w14:paraId="3266F032" w14:textId="77777777" w:rsidTr="00A77DBE">
        <w:trPr>
          <w:trHeight w:val="380"/>
        </w:trPr>
        <w:tc>
          <w:tcPr>
            <w:tcW w:w="3900" w:type="dxa"/>
          </w:tcPr>
          <w:p w14:paraId="091CA2C6" w14:textId="77777777" w:rsidR="000513CD" w:rsidRPr="001A69B5" w:rsidRDefault="0009509B" w:rsidP="001A69B5">
            <w:r w:rsidRPr="001A69B5">
              <w:rPr>
                <w:rStyle w:val="kursiv"/>
              </w:rPr>
              <w:t>Sum utgifter</w:t>
            </w:r>
          </w:p>
        </w:tc>
        <w:tc>
          <w:tcPr>
            <w:tcW w:w="1400" w:type="dxa"/>
          </w:tcPr>
          <w:p w14:paraId="2A9D306A" w14:textId="77777777" w:rsidR="000513CD" w:rsidRPr="001A69B5" w:rsidRDefault="0009509B" w:rsidP="001A69B5">
            <w:r w:rsidRPr="001A69B5">
              <w:rPr>
                <w:rStyle w:val="kursiv"/>
              </w:rPr>
              <w:t>617 540</w:t>
            </w:r>
          </w:p>
        </w:tc>
        <w:tc>
          <w:tcPr>
            <w:tcW w:w="1400" w:type="dxa"/>
          </w:tcPr>
          <w:p w14:paraId="6B572BF8" w14:textId="77777777" w:rsidR="000513CD" w:rsidRPr="001A69B5" w:rsidRDefault="0009509B" w:rsidP="001A69B5">
            <w:r w:rsidRPr="001A69B5">
              <w:rPr>
                <w:rStyle w:val="kursiv"/>
              </w:rPr>
              <w:t>1 617 527</w:t>
            </w:r>
          </w:p>
        </w:tc>
        <w:tc>
          <w:tcPr>
            <w:tcW w:w="1400" w:type="dxa"/>
          </w:tcPr>
          <w:p w14:paraId="0A3EC4A7" w14:textId="77777777" w:rsidR="000513CD" w:rsidRPr="001A69B5" w:rsidRDefault="0009509B" w:rsidP="001A69B5">
            <w:r w:rsidRPr="001A69B5">
              <w:rPr>
                <w:rStyle w:val="kursiv"/>
              </w:rPr>
              <w:t>1 892 923</w:t>
            </w:r>
          </w:p>
        </w:tc>
        <w:tc>
          <w:tcPr>
            <w:tcW w:w="1400" w:type="dxa"/>
          </w:tcPr>
          <w:p w14:paraId="250B0260" w14:textId="77777777" w:rsidR="000513CD" w:rsidRPr="001A69B5" w:rsidRDefault="0009509B" w:rsidP="001A69B5">
            <w:r w:rsidRPr="001A69B5">
              <w:rPr>
                <w:rStyle w:val="kursiv"/>
              </w:rPr>
              <w:t>2 618 934</w:t>
            </w:r>
          </w:p>
        </w:tc>
      </w:tr>
      <w:tr w:rsidR="000513CD" w:rsidRPr="001A69B5" w14:paraId="6D5B82AD" w14:textId="77777777" w:rsidTr="00A77DBE">
        <w:trPr>
          <w:trHeight w:val="380"/>
        </w:trPr>
        <w:tc>
          <w:tcPr>
            <w:tcW w:w="3900" w:type="dxa"/>
          </w:tcPr>
          <w:p w14:paraId="32198768" w14:textId="77777777" w:rsidR="000513CD" w:rsidRPr="001A69B5" w:rsidRDefault="000513CD" w:rsidP="001A69B5"/>
        </w:tc>
        <w:tc>
          <w:tcPr>
            <w:tcW w:w="1400" w:type="dxa"/>
          </w:tcPr>
          <w:p w14:paraId="186C6113" w14:textId="77777777" w:rsidR="000513CD" w:rsidRPr="001A69B5" w:rsidRDefault="000513CD" w:rsidP="001A69B5"/>
        </w:tc>
        <w:tc>
          <w:tcPr>
            <w:tcW w:w="1400" w:type="dxa"/>
          </w:tcPr>
          <w:p w14:paraId="10D4C389" w14:textId="77777777" w:rsidR="000513CD" w:rsidRPr="001A69B5" w:rsidRDefault="000513CD" w:rsidP="001A69B5"/>
        </w:tc>
        <w:tc>
          <w:tcPr>
            <w:tcW w:w="1400" w:type="dxa"/>
          </w:tcPr>
          <w:p w14:paraId="4D5E29FF" w14:textId="77777777" w:rsidR="000513CD" w:rsidRPr="001A69B5" w:rsidRDefault="000513CD" w:rsidP="001A69B5"/>
        </w:tc>
        <w:tc>
          <w:tcPr>
            <w:tcW w:w="1400" w:type="dxa"/>
          </w:tcPr>
          <w:p w14:paraId="307E0390" w14:textId="77777777" w:rsidR="000513CD" w:rsidRPr="001A69B5" w:rsidRDefault="000513CD" w:rsidP="001A69B5"/>
        </w:tc>
      </w:tr>
      <w:tr w:rsidR="000513CD" w:rsidRPr="001A69B5" w14:paraId="2029CB54" w14:textId="77777777" w:rsidTr="00A77DBE">
        <w:trPr>
          <w:trHeight w:val="380"/>
        </w:trPr>
        <w:tc>
          <w:tcPr>
            <w:tcW w:w="3900" w:type="dxa"/>
          </w:tcPr>
          <w:p w14:paraId="6AB11F1B" w14:textId="77777777" w:rsidR="000513CD" w:rsidRPr="001A69B5" w:rsidRDefault="0009509B" w:rsidP="001A69B5">
            <w:r w:rsidRPr="001A69B5">
              <w:t>Inntekter</w:t>
            </w:r>
          </w:p>
        </w:tc>
        <w:tc>
          <w:tcPr>
            <w:tcW w:w="1400" w:type="dxa"/>
          </w:tcPr>
          <w:p w14:paraId="28033D2E" w14:textId="77777777" w:rsidR="000513CD" w:rsidRPr="001A69B5" w:rsidRDefault="000513CD" w:rsidP="001A69B5"/>
        </w:tc>
        <w:tc>
          <w:tcPr>
            <w:tcW w:w="1400" w:type="dxa"/>
          </w:tcPr>
          <w:p w14:paraId="1F4ED68B" w14:textId="77777777" w:rsidR="000513CD" w:rsidRPr="001A69B5" w:rsidRDefault="000513CD" w:rsidP="001A69B5"/>
        </w:tc>
        <w:tc>
          <w:tcPr>
            <w:tcW w:w="1400" w:type="dxa"/>
          </w:tcPr>
          <w:p w14:paraId="2E895B41" w14:textId="77777777" w:rsidR="000513CD" w:rsidRPr="001A69B5" w:rsidRDefault="000513CD" w:rsidP="001A69B5"/>
        </w:tc>
        <w:tc>
          <w:tcPr>
            <w:tcW w:w="1400" w:type="dxa"/>
          </w:tcPr>
          <w:p w14:paraId="667E8E66" w14:textId="77777777" w:rsidR="000513CD" w:rsidRPr="001A69B5" w:rsidRDefault="000513CD" w:rsidP="001A69B5"/>
        </w:tc>
      </w:tr>
      <w:tr w:rsidR="000513CD" w:rsidRPr="001A69B5" w14:paraId="0A561CD0" w14:textId="77777777" w:rsidTr="00A77DBE">
        <w:trPr>
          <w:trHeight w:val="380"/>
        </w:trPr>
        <w:tc>
          <w:tcPr>
            <w:tcW w:w="3900" w:type="dxa"/>
          </w:tcPr>
          <w:p w14:paraId="7E6A1B0C" w14:textId="77777777" w:rsidR="000513CD" w:rsidRPr="001A69B5" w:rsidRDefault="0009509B" w:rsidP="001A69B5">
            <w:r w:rsidRPr="001A69B5">
              <w:rPr>
                <w:rStyle w:val="halvfet0"/>
              </w:rPr>
              <w:t>Driftsinntekter</w:t>
            </w:r>
          </w:p>
        </w:tc>
        <w:tc>
          <w:tcPr>
            <w:tcW w:w="1400" w:type="dxa"/>
          </w:tcPr>
          <w:p w14:paraId="479C8AC7" w14:textId="77777777" w:rsidR="000513CD" w:rsidRPr="001A69B5" w:rsidRDefault="000513CD" w:rsidP="001A69B5"/>
        </w:tc>
        <w:tc>
          <w:tcPr>
            <w:tcW w:w="1400" w:type="dxa"/>
          </w:tcPr>
          <w:p w14:paraId="5B84D207" w14:textId="77777777" w:rsidR="000513CD" w:rsidRPr="001A69B5" w:rsidRDefault="000513CD" w:rsidP="001A69B5"/>
        </w:tc>
        <w:tc>
          <w:tcPr>
            <w:tcW w:w="1400" w:type="dxa"/>
          </w:tcPr>
          <w:p w14:paraId="117A394D" w14:textId="77777777" w:rsidR="000513CD" w:rsidRPr="001A69B5" w:rsidRDefault="000513CD" w:rsidP="001A69B5"/>
        </w:tc>
        <w:tc>
          <w:tcPr>
            <w:tcW w:w="1400" w:type="dxa"/>
          </w:tcPr>
          <w:p w14:paraId="18F501E3" w14:textId="77777777" w:rsidR="000513CD" w:rsidRPr="001A69B5" w:rsidRDefault="000513CD" w:rsidP="001A69B5"/>
        </w:tc>
      </w:tr>
      <w:tr w:rsidR="000513CD" w:rsidRPr="001A69B5" w14:paraId="07F6B401" w14:textId="77777777" w:rsidTr="00A77DBE">
        <w:trPr>
          <w:trHeight w:val="380"/>
        </w:trPr>
        <w:tc>
          <w:tcPr>
            <w:tcW w:w="3900" w:type="dxa"/>
          </w:tcPr>
          <w:p w14:paraId="249C05A5" w14:textId="77777777" w:rsidR="000513CD" w:rsidRPr="001A69B5" w:rsidRDefault="0009509B" w:rsidP="001A69B5">
            <w:r w:rsidRPr="001A69B5">
              <w:t xml:space="preserve">Inntekter </w:t>
            </w:r>
            <w:proofErr w:type="spellStart"/>
            <w:r w:rsidRPr="001A69B5">
              <w:t>frå</w:t>
            </w:r>
            <w:proofErr w:type="spellEnd"/>
            <w:r w:rsidRPr="001A69B5">
              <w:t xml:space="preserve"> sal av varer og </w:t>
            </w:r>
            <w:proofErr w:type="spellStart"/>
            <w:r w:rsidRPr="001A69B5">
              <w:t>tenester</w:t>
            </w:r>
            <w:proofErr w:type="spellEnd"/>
          </w:p>
        </w:tc>
        <w:tc>
          <w:tcPr>
            <w:tcW w:w="1400" w:type="dxa"/>
          </w:tcPr>
          <w:p w14:paraId="1091599F" w14:textId="77777777" w:rsidR="000513CD" w:rsidRPr="001A69B5" w:rsidRDefault="0009509B" w:rsidP="001A69B5">
            <w:r w:rsidRPr="001A69B5">
              <w:t>1 847</w:t>
            </w:r>
          </w:p>
        </w:tc>
        <w:tc>
          <w:tcPr>
            <w:tcW w:w="1400" w:type="dxa"/>
          </w:tcPr>
          <w:p w14:paraId="3327D199" w14:textId="77777777" w:rsidR="000513CD" w:rsidRPr="001A69B5" w:rsidRDefault="0009509B" w:rsidP="001A69B5">
            <w:r w:rsidRPr="001A69B5">
              <w:t>502</w:t>
            </w:r>
          </w:p>
        </w:tc>
        <w:tc>
          <w:tcPr>
            <w:tcW w:w="1400" w:type="dxa"/>
          </w:tcPr>
          <w:p w14:paraId="19A0B433" w14:textId="77777777" w:rsidR="000513CD" w:rsidRPr="001A69B5" w:rsidRDefault="0009509B" w:rsidP="001A69B5">
            <w:r w:rsidRPr="001A69B5">
              <w:t>46</w:t>
            </w:r>
          </w:p>
        </w:tc>
        <w:tc>
          <w:tcPr>
            <w:tcW w:w="1400" w:type="dxa"/>
          </w:tcPr>
          <w:p w14:paraId="452DC54B" w14:textId="77777777" w:rsidR="000513CD" w:rsidRPr="001A69B5" w:rsidRDefault="0009509B" w:rsidP="001A69B5">
            <w:r w:rsidRPr="001A69B5">
              <w:t>42</w:t>
            </w:r>
          </w:p>
        </w:tc>
      </w:tr>
      <w:tr w:rsidR="000513CD" w:rsidRPr="001A69B5" w14:paraId="28CCAAF4" w14:textId="77777777" w:rsidTr="00A77DBE">
        <w:trPr>
          <w:trHeight w:val="380"/>
        </w:trPr>
        <w:tc>
          <w:tcPr>
            <w:tcW w:w="3900" w:type="dxa"/>
          </w:tcPr>
          <w:p w14:paraId="1E64311B" w14:textId="77777777" w:rsidR="000513CD" w:rsidRPr="001A69B5" w:rsidRDefault="0009509B" w:rsidP="001A69B5">
            <w:r w:rsidRPr="001A69B5">
              <w:t xml:space="preserve">Inntekter </w:t>
            </w:r>
            <w:proofErr w:type="spellStart"/>
            <w:r w:rsidRPr="001A69B5">
              <w:t>frå</w:t>
            </w:r>
            <w:proofErr w:type="spellEnd"/>
            <w:r w:rsidRPr="001A69B5">
              <w:t xml:space="preserve"> avgifter, gebyr og </w:t>
            </w:r>
            <w:proofErr w:type="spellStart"/>
            <w:r w:rsidRPr="001A69B5">
              <w:t>lisensar</w:t>
            </w:r>
            <w:proofErr w:type="spellEnd"/>
          </w:p>
        </w:tc>
        <w:tc>
          <w:tcPr>
            <w:tcW w:w="1400" w:type="dxa"/>
          </w:tcPr>
          <w:p w14:paraId="04BC88C4" w14:textId="77777777" w:rsidR="000513CD" w:rsidRPr="001A69B5" w:rsidRDefault="0009509B" w:rsidP="001A69B5">
            <w:r w:rsidRPr="001A69B5">
              <w:t>0</w:t>
            </w:r>
          </w:p>
        </w:tc>
        <w:tc>
          <w:tcPr>
            <w:tcW w:w="1400" w:type="dxa"/>
          </w:tcPr>
          <w:p w14:paraId="4FD78445" w14:textId="77777777" w:rsidR="000513CD" w:rsidRPr="001A69B5" w:rsidRDefault="0009509B" w:rsidP="001A69B5">
            <w:r w:rsidRPr="001A69B5">
              <w:t>0</w:t>
            </w:r>
          </w:p>
        </w:tc>
        <w:tc>
          <w:tcPr>
            <w:tcW w:w="1400" w:type="dxa"/>
          </w:tcPr>
          <w:p w14:paraId="19FA2655" w14:textId="77777777" w:rsidR="000513CD" w:rsidRPr="001A69B5" w:rsidRDefault="0009509B" w:rsidP="001A69B5">
            <w:r w:rsidRPr="001A69B5">
              <w:t>0</w:t>
            </w:r>
          </w:p>
        </w:tc>
        <w:tc>
          <w:tcPr>
            <w:tcW w:w="1400" w:type="dxa"/>
          </w:tcPr>
          <w:p w14:paraId="2C9D477F" w14:textId="77777777" w:rsidR="000513CD" w:rsidRPr="001A69B5" w:rsidRDefault="0009509B" w:rsidP="001A69B5">
            <w:r w:rsidRPr="001A69B5">
              <w:t>0</w:t>
            </w:r>
          </w:p>
        </w:tc>
      </w:tr>
      <w:tr w:rsidR="000513CD" w:rsidRPr="001A69B5" w14:paraId="0F0CC87E" w14:textId="77777777" w:rsidTr="00A77DBE">
        <w:trPr>
          <w:trHeight w:val="380"/>
        </w:trPr>
        <w:tc>
          <w:tcPr>
            <w:tcW w:w="3900" w:type="dxa"/>
          </w:tcPr>
          <w:p w14:paraId="4EC727FC" w14:textId="77777777" w:rsidR="000513CD" w:rsidRPr="001A69B5" w:rsidRDefault="0009509B" w:rsidP="001A69B5">
            <w:proofErr w:type="spellStart"/>
            <w:r w:rsidRPr="001A69B5">
              <w:t>Refusjonar</w:t>
            </w:r>
            <w:proofErr w:type="spellEnd"/>
          </w:p>
        </w:tc>
        <w:tc>
          <w:tcPr>
            <w:tcW w:w="1400" w:type="dxa"/>
          </w:tcPr>
          <w:p w14:paraId="4955C41D" w14:textId="77777777" w:rsidR="000513CD" w:rsidRPr="001A69B5" w:rsidRDefault="0009509B" w:rsidP="001A69B5">
            <w:r w:rsidRPr="001A69B5">
              <w:t>4 381</w:t>
            </w:r>
          </w:p>
        </w:tc>
        <w:tc>
          <w:tcPr>
            <w:tcW w:w="1400" w:type="dxa"/>
          </w:tcPr>
          <w:p w14:paraId="7A517701" w14:textId="77777777" w:rsidR="000513CD" w:rsidRPr="001A69B5" w:rsidRDefault="0009509B" w:rsidP="001A69B5">
            <w:r w:rsidRPr="001A69B5">
              <w:t>3 868</w:t>
            </w:r>
          </w:p>
        </w:tc>
        <w:tc>
          <w:tcPr>
            <w:tcW w:w="1400" w:type="dxa"/>
          </w:tcPr>
          <w:p w14:paraId="224F65D7" w14:textId="77777777" w:rsidR="000513CD" w:rsidRPr="001A69B5" w:rsidRDefault="0009509B" w:rsidP="001A69B5">
            <w:r w:rsidRPr="001A69B5">
              <w:t>3 863</w:t>
            </w:r>
          </w:p>
        </w:tc>
        <w:tc>
          <w:tcPr>
            <w:tcW w:w="1400" w:type="dxa"/>
          </w:tcPr>
          <w:p w14:paraId="5B02A1FA" w14:textId="77777777" w:rsidR="000513CD" w:rsidRPr="001A69B5" w:rsidRDefault="0009509B" w:rsidP="001A69B5">
            <w:r w:rsidRPr="001A69B5">
              <w:t>3 863</w:t>
            </w:r>
          </w:p>
        </w:tc>
      </w:tr>
      <w:tr w:rsidR="000513CD" w:rsidRPr="001A69B5" w14:paraId="6361A317" w14:textId="77777777" w:rsidTr="00A77DBE">
        <w:trPr>
          <w:trHeight w:val="380"/>
        </w:trPr>
        <w:tc>
          <w:tcPr>
            <w:tcW w:w="3900" w:type="dxa"/>
          </w:tcPr>
          <w:p w14:paraId="787446FD" w14:textId="77777777" w:rsidR="000513CD" w:rsidRPr="001A69B5" w:rsidRDefault="0009509B" w:rsidP="001A69B5">
            <w:r w:rsidRPr="001A69B5">
              <w:t>Andre driftsinntekter</w:t>
            </w:r>
          </w:p>
        </w:tc>
        <w:tc>
          <w:tcPr>
            <w:tcW w:w="1400" w:type="dxa"/>
          </w:tcPr>
          <w:p w14:paraId="1FD4411D" w14:textId="77777777" w:rsidR="000513CD" w:rsidRPr="001A69B5" w:rsidRDefault="0009509B" w:rsidP="001A69B5">
            <w:r w:rsidRPr="001A69B5">
              <w:t>38 602</w:t>
            </w:r>
          </w:p>
        </w:tc>
        <w:tc>
          <w:tcPr>
            <w:tcW w:w="1400" w:type="dxa"/>
          </w:tcPr>
          <w:p w14:paraId="2CD2A9E9" w14:textId="77777777" w:rsidR="000513CD" w:rsidRPr="001A69B5" w:rsidRDefault="0009509B" w:rsidP="001A69B5">
            <w:r w:rsidRPr="001A69B5">
              <w:t>34 307</w:t>
            </w:r>
          </w:p>
        </w:tc>
        <w:tc>
          <w:tcPr>
            <w:tcW w:w="1400" w:type="dxa"/>
          </w:tcPr>
          <w:p w14:paraId="28CD2836" w14:textId="77777777" w:rsidR="000513CD" w:rsidRPr="001A69B5" w:rsidRDefault="0009509B" w:rsidP="001A69B5">
            <w:r w:rsidRPr="001A69B5">
              <w:t>43 643</w:t>
            </w:r>
          </w:p>
        </w:tc>
        <w:tc>
          <w:tcPr>
            <w:tcW w:w="1400" w:type="dxa"/>
          </w:tcPr>
          <w:p w14:paraId="618C6DEA" w14:textId="77777777" w:rsidR="000513CD" w:rsidRPr="001A69B5" w:rsidRDefault="0009509B" w:rsidP="001A69B5">
            <w:r w:rsidRPr="001A69B5">
              <w:t>40 911</w:t>
            </w:r>
          </w:p>
        </w:tc>
      </w:tr>
      <w:tr w:rsidR="000513CD" w:rsidRPr="001A69B5" w14:paraId="040338D9" w14:textId="77777777" w:rsidTr="00A77DBE">
        <w:trPr>
          <w:trHeight w:val="380"/>
        </w:trPr>
        <w:tc>
          <w:tcPr>
            <w:tcW w:w="3900" w:type="dxa"/>
          </w:tcPr>
          <w:p w14:paraId="33BA9793" w14:textId="77777777" w:rsidR="000513CD" w:rsidRPr="001A69B5" w:rsidRDefault="0009509B" w:rsidP="001A69B5">
            <w:r w:rsidRPr="001A69B5">
              <w:rPr>
                <w:rStyle w:val="kursiv"/>
              </w:rPr>
              <w:t>Sum driftsinntekter</w:t>
            </w:r>
          </w:p>
        </w:tc>
        <w:tc>
          <w:tcPr>
            <w:tcW w:w="1400" w:type="dxa"/>
          </w:tcPr>
          <w:p w14:paraId="1855C3A9" w14:textId="77777777" w:rsidR="000513CD" w:rsidRPr="001A69B5" w:rsidRDefault="0009509B" w:rsidP="001A69B5">
            <w:r w:rsidRPr="001A69B5">
              <w:rPr>
                <w:rStyle w:val="kursiv"/>
              </w:rPr>
              <w:t>44 829</w:t>
            </w:r>
          </w:p>
        </w:tc>
        <w:tc>
          <w:tcPr>
            <w:tcW w:w="1400" w:type="dxa"/>
          </w:tcPr>
          <w:p w14:paraId="2D3FFB65" w14:textId="77777777" w:rsidR="000513CD" w:rsidRPr="001A69B5" w:rsidRDefault="0009509B" w:rsidP="001A69B5">
            <w:r w:rsidRPr="001A69B5">
              <w:rPr>
                <w:rStyle w:val="kursiv"/>
              </w:rPr>
              <w:t>38 677</w:t>
            </w:r>
          </w:p>
        </w:tc>
        <w:tc>
          <w:tcPr>
            <w:tcW w:w="1400" w:type="dxa"/>
          </w:tcPr>
          <w:p w14:paraId="0A9C12BC" w14:textId="77777777" w:rsidR="000513CD" w:rsidRPr="001A69B5" w:rsidRDefault="0009509B" w:rsidP="001A69B5">
            <w:r w:rsidRPr="001A69B5">
              <w:rPr>
                <w:rStyle w:val="kursiv"/>
              </w:rPr>
              <w:t>47 552</w:t>
            </w:r>
          </w:p>
        </w:tc>
        <w:tc>
          <w:tcPr>
            <w:tcW w:w="1400" w:type="dxa"/>
          </w:tcPr>
          <w:p w14:paraId="20875CE3" w14:textId="77777777" w:rsidR="000513CD" w:rsidRPr="001A69B5" w:rsidRDefault="0009509B" w:rsidP="001A69B5">
            <w:r w:rsidRPr="001A69B5">
              <w:rPr>
                <w:rStyle w:val="kursiv"/>
              </w:rPr>
              <w:t>44 817</w:t>
            </w:r>
          </w:p>
        </w:tc>
      </w:tr>
      <w:tr w:rsidR="000513CD" w:rsidRPr="001A69B5" w14:paraId="7C9A3E2B" w14:textId="77777777" w:rsidTr="00A77DBE">
        <w:trPr>
          <w:trHeight w:val="380"/>
        </w:trPr>
        <w:tc>
          <w:tcPr>
            <w:tcW w:w="3900" w:type="dxa"/>
          </w:tcPr>
          <w:p w14:paraId="0AA8A225" w14:textId="77777777" w:rsidR="000513CD" w:rsidRPr="001A69B5" w:rsidRDefault="000513CD" w:rsidP="001A69B5"/>
        </w:tc>
        <w:tc>
          <w:tcPr>
            <w:tcW w:w="1400" w:type="dxa"/>
          </w:tcPr>
          <w:p w14:paraId="02611998" w14:textId="77777777" w:rsidR="000513CD" w:rsidRPr="001A69B5" w:rsidRDefault="000513CD" w:rsidP="001A69B5"/>
        </w:tc>
        <w:tc>
          <w:tcPr>
            <w:tcW w:w="1400" w:type="dxa"/>
          </w:tcPr>
          <w:p w14:paraId="621F9FE1" w14:textId="77777777" w:rsidR="000513CD" w:rsidRPr="001A69B5" w:rsidRDefault="000513CD" w:rsidP="001A69B5"/>
        </w:tc>
        <w:tc>
          <w:tcPr>
            <w:tcW w:w="1400" w:type="dxa"/>
          </w:tcPr>
          <w:p w14:paraId="72455567" w14:textId="77777777" w:rsidR="000513CD" w:rsidRPr="001A69B5" w:rsidRDefault="000513CD" w:rsidP="001A69B5"/>
        </w:tc>
        <w:tc>
          <w:tcPr>
            <w:tcW w:w="1400" w:type="dxa"/>
          </w:tcPr>
          <w:p w14:paraId="68EA3904" w14:textId="77777777" w:rsidR="000513CD" w:rsidRPr="001A69B5" w:rsidRDefault="000513CD" w:rsidP="001A69B5"/>
        </w:tc>
      </w:tr>
      <w:tr w:rsidR="000513CD" w:rsidRPr="001A69B5" w14:paraId="3B81C36A" w14:textId="77777777" w:rsidTr="00A77DBE">
        <w:trPr>
          <w:trHeight w:val="380"/>
        </w:trPr>
        <w:tc>
          <w:tcPr>
            <w:tcW w:w="3900" w:type="dxa"/>
          </w:tcPr>
          <w:p w14:paraId="444FF128" w14:textId="77777777" w:rsidR="000513CD" w:rsidRPr="001A69B5" w:rsidRDefault="0009509B" w:rsidP="001A69B5">
            <w:r w:rsidRPr="001A69B5">
              <w:rPr>
                <w:rStyle w:val="halvfet0"/>
              </w:rPr>
              <w:t xml:space="preserve">Inntekter </w:t>
            </w:r>
            <w:proofErr w:type="spellStart"/>
            <w:r w:rsidRPr="001A69B5">
              <w:rPr>
                <w:rStyle w:val="halvfet0"/>
              </w:rPr>
              <w:t>frå</w:t>
            </w:r>
            <w:proofErr w:type="spellEnd"/>
            <w:r w:rsidRPr="001A69B5">
              <w:rPr>
                <w:rStyle w:val="halvfet0"/>
              </w:rPr>
              <w:t xml:space="preserve"> </w:t>
            </w:r>
            <w:proofErr w:type="spellStart"/>
            <w:r w:rsidRPr="001A69B5">
              <w:rPr>
                <w:rStyle w:val="halvfet0"/>
              </w:rPr>
              <w:t>investeringar</w:t>
            </w:r>
            <w:proofErr w:type="spellEnd"/>
          </w:p>
        </w:tc>
        <w:tc>
          <w:tcPr>
            <w:tcW w:w="1400" w:type="dxa"/>
          </w:tcPr>
          <w:p w14:paraId="49E356FC" w14:textId="77777777" w:rsidR="000513CD" w:rsidRPr="001A69B5" w:rsidRDefault="000513CD" w:rsidP="001A69B5"/>
        </w:tc>
        <w:tc>
          <w:tcPr>
            <w:tcW w:w="1400" w:type="dxa"/>
          </w:tcPr>
          <w:p w14:paraId="318CD804" w14:textId="77777777" w:rsidR="000513CD" w:rsidRPr="001A69B5" w:rsidRDefault="000513CD" w:rsidP="001A69B5"/>
        </w:tc>
        <w:tc>
          <w:tcPr>
            <w:tcW w:w="1400" w:type="dxa"/>
          </w:tcPr>
          <w:p w14:paraId="0347DC76" w14:textId="77777777" w:rsidR="000513CD" w:rsidRPr="001A69B5" w:rsidRDefault="000513CD" w:rsidP="001A69B5"/>
        </w:tc>
        <w:tc>
          <w:tcPr>
            <w:tcW w:w="1400" w:type="dxa"/>
          </w:tcPr>
          <w:p w14:paraId="76E14785" w14:textId="77777777" w:rsidR="000513CD" w:rsidRPr="001A69B5" w:rsidRDefault="000513CD" w:rsidP="001A69B5"/>
        </w:tc>
      </w:tr>
      <w:tr w:rsidR="000513CD" w:rsidRPr="001A69B5" w14:paraId="09AE46A5" w14:textId="77777777" w:rsidTr="00A77DBE">
        <w:trPr>
          <w:trHeight w:val="380"/>
        </w:trPr>
        <w:tc>
          <w:tcPr>
            <w:tcW w:w="3900" w:type="dxa"/>
          </w:tcPr>
          <w:p w14:paraId="7C327AEB" w14:textId="77777777" w:rsidR="000513CD" w:rsidRPr="001A69B5" w:rsidRDefault="0009509B" w:rsidP="001A69B5">
            <w:r w:rsidRPr="001A69B5">
              <w:t xml:space="preserve">Sal av varige </w:t>
            </w:r>
            <w:proofErr w:type="spellStart"/>
            <w:r w:rsidRPr="001A69B5">
              <w:t>driftsmidlar</w:t>
            </w:r>
            <w:proofErr w:type="spellEnd"/>
          </w:p>
        </w:tc>
        <w:tc>
          <w:tcPr>
            <w:tcW w:w="1400" w:type="dxa"/>
          </w:tcPr>
          <w:p w14:paraId="37A2792A" w14:textId="77777777" w:rsidR="000513CD" w:rsidRPr="001A69B5" w:rsidRDefault="0009509B" w:rsidP="001A69B5">
            <w:r w:rsidRPr="001A69B5">
              <w:t>0</w:t>
            </w:r>
          </w:p>
        </w:tc>
        <w:tc>
          <w:tcPr>
            <w:tcW w:w="1400" w:type="dxa"/>
          </w:tcPr>
          <w:p w14:paraId="6F0F1A65" w14:textId="77777777" w:rsidR="000513CD" w:rsidRPr="001A69B5" w:rsidRDefault="0009509B" w:rsidP="001A69B5">
            <w:r w:rsidRPr="001A69B5">
              <w:t>0</w:t>
            </w:r>
          </w:p>
        </w:tc>
        <w:tc>
          <w:tcPr>
            <w:tcW w:w="1400" w:type="dxa"/>
          </w:tcPr>
          <w:p w14:paraId="3174823D" w14:textId="77777777" w:rsidR="000513CD" w:rsidRPr="001A69B5" w:rsidRDefault="0009509B" w:rsidP="001A69B5">
            <w:r w:rsidRPr="001A69B5">
              <w:t>0</w:t>
            </w:r>
          </w:p>
        </w:tc>
        <w:tc>
          <w:tcPr>
            <w:tcW w:w="1400" w:type="dxa"/>
          </w:tcPr>
          <w:p w14:paraId="5DB52737" w14:textId="77777777" w:rsidR="000513CD" w:rsidRPr="001A69B5" w:rsidRDefault="0009509B" w:rsidP="001A69B5">
            <w:r w:rsidRPr="001A69B5">
              <w:t>0</w:t>
            </w:r>
          </w:p>
        </w:tc>
      </w:tr>
      <w:tr w:rsidR="000513CD" w:rsidRPr="001A69B5" w14:paraId="485E76A1" w14:textId="77777777" w:rsidTr="00A77DBE">
        <w:trPr>
          <w:trHeight w:val="380"/>
        </w:trPr>
        <w:tc>
          <w:tcPr>
            <w:tcW w:w="3900" w:type="dxa"/>
          </w:tcPr>
          <w:p w14:paraId="7DD8DD5D" w14:textId="77777777" w:rsidR="000513CD" w:rsidRPr="001A69B5" w:rsidRDefault="0009509B" w:rsidP="001A69B5">
            <w:r w:rsidRPr="001A69B5">
              <w:rPr>
                <w:rStyle w:val="kursiv"/>
              </w:rPr>
              <w:t>Sum investeringsinntekter</w:t>
            </w:r>
          </w:p>
        </w:tc>
        <w:tc>
          <w:tcPr>
            <w:tcW w:w="1400" w:type="dxa"/>
          </w:tcPr>
          <w:p w14:paraId="03B1262F" w14:textId="77777777" w:rsidR="000513CD" w:rsidRPr="001A69B5" w:rsidRDefault="0009509B" w:rsidP="001A69B5">
            <w:r w:rsidRPr="001A69B5">
              <w:rPr>
                <w:rStyle w:val="kursiv"/>
              </w:rPr>
              <w:t>0</w:t>
            </w:r>
          </w:p>
        </w:tc>
        <w:tc>
          <w:tcPr>
            <w:tcW w:w="1400" w:type="dxa"/>
          </w:tcPr>
          <w:p w14:paraId="3E12940B" w14:textId="77777777" w:rsidR="000513CD" w:rsidRPr="001A69B5" w:rsidRDefault="0009509B" w:rsidP="001A69B5">
            <w:r w:rsidRPr="001A69B5">
              <w:rPr>
                <w:rStyle w:val="kursiv"/>
              </w:rPr>
              <w:t>0</w:t>
            </w:r>
          </w:p>
        </w:tc>
        <w:tc>
          <w:tcPr>
            <w:tcW w:w="1400" w:type="dxa"/>
          </w:tcPr>
          <w:p w14:paraId="69C641F6" w14:textId="77777777" w:rsidR="000513CD" w:rsidRPr="001A69B5" w:rsidRDefault="0009509B" w:rsidP="001A69B5">
            <w:r w:rsidRPr="001A69B5">
              <w:rPr>
                <w:rStyle w:val="kursiv"/>
              </w:rPr>
              <w:t>0</w:t>
            </w:r>
          </w:p>
        </w:tc>
        <w:tc>
          <w:tcPr>
            <w:tcW w:w="1400" w:type="dxa"/>
          </w:tcPr>
          <w:p w14:paraId="75DD5DA5" w14:textId="77777777" w:rsidR="000513CD" w:rsidRPr="001A69B5" w:rsidRDefault="0009509B" w:rsidP="001A69B5">
            <w:r w:rsidRPr="001A69B5">
              <w:rPr>
                <w:rStyle w:val="kursiv"/>
              </w:rPr>
              <w:t>0</w:t>
            </w:r>
          </w:p>
        </w:tc>
      </w:tr>
      <w:tr w:rsidR="000513CD" w:rsidRPr="001A69B5" w14:paraId="61E42D78" w14:textId="77777777" w:rsidTr="00A77DBE">
        <w:trPr>
          <w:trHeight w:val="380"/>
        </w:trPr>
        <w:tc>
          <w:tcPr>
            <w:tcW w:w="3900" w:type="dxa"/>
          </w:tcPr>
          <w:p w14:paraId="6AF9E9B5" w14:textId="77777777" w:rsidR="000513CD" w:rsidRPr="001A69B5" w:rsidRDefault="000513CD" w:rsidP="001A69B5"/>
        </w:tc>
        <w:tc>
          <w:tcPr>
            <w:tcW w:w="1400" w:type="dxa"/>
          </w:tcPr>
          <w:p w14:paraId="1087C230" w14:textId="77777777" w:rsidR="000513CD" w:rsidRPr="001A69B5" w:rsidRDefault="000513CD" w:rsidP="001A69B5"/>
        </w:tc>
        <w:tc>
          <w:tcPr>
            <w:tcW w:w="1400" w:type="dxa"/>
          </w:tcPr>
          <w:p w14:paraId="4331619C" w14:textId="77777777" w:rsidR="000513CD" w:rsidRPr="001A69B5" w:rsidRDefault="000513CD" w:rsidP="001A69B5"/>
        </w:tc>
        <w:tc>
          <w:tcPr>
            <w:tcW w:w="1400" w:type="dxa"/>
          </w:tcPr>
          <w:p w14:paraId="587A8406" w14:textId="77777777" w:rsidR="000513CD" w:rsidRPr="001A69B5" w:rsidRDefault="000513CD" w:rsidP="001A69B5"/>
        </w:tc>
        <w:tc>
          <w:tcPr>
            <w:tcW w:w="1400" w:type="dxa"/>
          </w:tcPr>
          <w:p w14:paraId="6F27B8A9" w14:textId="77777777" w:rsidR="000513CD" w:rsidRPr="001A69B5" w:rsidRDefault="000513CD" w:rsidP="001A69B5"/>
        </w:tc>
      </w:tr>
      <w:tr w:rsidR="000513CD" w:rsidRPr="001A69B5" w14:paraId="2454A7D0" w14:textId="77777777" w:rsidTr="00A77DBE">
        <w:trPr>
          <w:trHeight w:val="380"/>
        </w:trPr>
        <w:tc>
          <w:tcPr>
            <w:tcW w:w="3900" w:type="dxa"/>
          </w:tcPr>
          <w:p w14:paraId="09B13B06"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6F321444" w14:textId="77777777" w:rsidR="000513CD" w:rsidRPr="001A69B5" w:rsidRDefault="000513CD" w:rsidP="001A69B5"/>
        </w:tc>
        <w:tc>
          <w:tcPr>
            <w:tcW w:w="1400" w:type="dxa"/>
          </w:tcPr>
          <w:p w14:paraId="6F4072A8" w14:textId="77777777" w:rsidR="000513CD" w:rsidRPr="001A69B5" w:rsidRDefault="000513CD" w:rsidP="001A69B5"/>
        </w:tc>
        <w:tc>
          <w:tcPr>
            <w:tcW w:w="1400" w:type="dxa"/>
          </w:tcPr>
          <w:p w14:paraId="167B7DE9" w14:textId="77777777" w:rsidR="000513CD" w:rsidRPr="001A69B5" w:rsidRDefault="000513CD" w:rsidP="001A69B5"/>
        </w:tc>
        <w:tc>
          <w:tcPr>
            <w:tcW w:w="1400" w:type="dxa"/>
          </w:tcPr>
          <w:p w14:paraId="1A9A1642" w14:textId="77777777" w:rsidR="000513CD" w:rsidRPr="001A69B5" w:rsidRDefault="000513CD" w:rsidP="001A69B5"/>
        </w:tc>
      </w:tr>
      <w:tr w:rsidR="000513CD" w:rsidRPr="001A69B5" w14:paraId="51A3C67D" w14:textId="77777777" w:rsidTr="00A77DBE">
        <w:trPr>
          <w:trHeight w:val="380"/>
        </w:trPr>
        <w:tc>
          <w:tcPr>
            <w:tcW w:w="3900" w:type="dxa"/>
          </w:tcPr>
          <w:p w14:paraId="5EB69520"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r w:rsidRPr="001A69B5">
              <w:t xml:space="preserve"> til drift</w:t>
            </w:r>
          </w:p>
        </w:tc>
        <w:tc>
          <w:tcPr>
            <w:tcW w:w="1400" w:type="dxa"/>
          </w:tcPr>
          <w:p w14:paraId="1D83E02B" w14:textId="77777777" w:rsidR="000513CD" w:rsidRPr="001A69B5" w:rsidRDefault="0009509B" w:rsidP="001A69B5">
            <w:r w:rsidRPr="001A69B5">
              <w:t>122 002</w:t>
            </w:r>
          </w:p>
        </w:tc>
        <w:tc>
          <w:tcPr>
            <w:tcW w:w="1400" w:type="dxa"/>
          </w:tcPr>
          <w:p w14:paraId="673B888B" w14:textId="77777777" w:rsidR="000513CD" w:rsidRPr="001A69B5" w:rsidRDefault="0009509B" w:rsidP="001A69B5">
            <w:r w:rsidRPr="001A69B5">
              <w:t>145 441</w:t>
            </w:r>
          </w:p>
        </w:tc>
        <w:tc>
          <w:tcPr>
            <w:tcW w:w="1400" w:type="dxa"/>
          </w:tcPr>
          <w:p w14:paraId="71F21BCD" w14:textId="77777777" w:rsidR="000513CD" w:rsidRPr="001A69B5" w:rsidRDefault="0009509B" w:rsidP="001A69B5">
            <w:r w:rsidRPr="001A69B5">
              <w:t>145 076</w:t>
            </w:r>
          </w:p>
        </w:tc>
        <w:tc>
          <w:tcPr>
            <w:tcW w:w="1400" w:type="dxa"/>
          </w:tcPr>
          <w:p w14:paraId="70218978" w14:textId="77777777" w:rsidR="000513CD" w:rsidRPr="001A69B5" w:rsidRDefault="0009509B" w:rsidP="001A69B5">
            <w:r w:rsidRPr="001A69B5">
              <w:t>174 386</w:t>
            </w:r>
          </w:p>
        </w:tc>
      </w:tr>
      <w:tr w:rsidR="000513CD" w:rsidRPr="001A69B5" w14:paraId="3E01EAD0" w14:textId="77777777" w:rsidTr="00A77DBE">
        <w:trPr>
          <w:trHeight w:val="640"/>
        </w:trPr>
        <w:tc>
          <w:tcPr>
            <w:tcW w:w="3900" w:type="dxa"/>
          </w:tcPr>
          <w:p w14:paraId="13029A08" w14:textId="2FE75D33"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65DBD89B" w14:textId="77777777" w:rsidR="000513CD" w:rsidRPr="001A69B5" w:rsidRDefault="0009509B" w:rsidP="001A69B5">
            <w:r w:rsidRPr="001A69B5">
              <w:t>207 018</w:t>
            </w:r>
          </w:p>
        </w:tc>
        <w:tc>
          <w:tcPr>
            <w:tcW w:w="1400" w:type="dxa"/>
          </w:tcPr>
          <w:p w14:paraId="3E1198E3" w14:textId="77777777" w:rsidR="000513CD" w:rsidRPr="001A69B5" w:rsidRDefault="0009509B" w:rsidP="001A69B5">
            <w:r w:rsidRPr="001A69B5">
              <w:t>1 244 308</w:t>
            </w:r>
          </w:p>
        </w:tc>
        <w:tc>
          <w:tcPr>
            <w:tcW w:w="1400" w:type="dxa"/>
          </w:tcPr>
          <w:p w14:paraId="4423097E" w14:textId="77777777" w:rsidR="000513CD" w:rsidRPr="001A69B5" w:rsidRDefault="0009509B" w:rsidP="001A69B5">
            <w:r w:rsidRPr="001A69B5">
              <w:t>1 526 491</w:t>
            </w:r>
          </w:p>
        </w:tc>
        <w:tc>
          <w:tcPr>
            <w:tcW w:w="1400" w:type="dxa"/>
          </w:tcPr>
          <w:p w14:paraId="0F2FF620" w14:textId="77777777" w:rsidR="000513CD" w:rsidRPr="001A69B5" w:rsidRDefault="0009509B" w:rsidP="001A69B5">
            <w:r w:rsidRPr="001A69B5">
              <w:t>1 753 633</w:t>
            </w:r>
          </w:p>
        </w:tc>
      </w:tr>
      <w:tr w:rsidR="000513CD" w:rsidRPr="001A69B5" w14:paraId="4FFE1C0D" w14:textId="77777777" w:rsidTr="00A77DBE">
        <w:trPr>
          <w:trHeight w:val="640"/>
        </w:trPr>
        <w:tc>
          <w:tcPr>
            <w:tcW w:w="3900" w:type="dxa"/>
          </w:tcPr>
          <w:p w14:paraId="6A9A0873" w14:textId="59EF2CC4"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andre departement til </w:t>
            </w:r>
            <w:proofErr w:type="spellStart"/>
            <w:r w:rsidRPr="001A69B5">
              <w:t>tilskot</w:t>
            </w:r>
            <w:proofErr w:type="spellEnd"/>
            <w:r w:rsidRPr="001A69B5">
              <w:t xml:space="preserve"> til andre</w:t>
            </w:r>
          </w:p>
        </w:tc>
        <w:tc>
          <w:tcPr>
            <w:tcW w:w="1400" w:type="dxa"/>
          </w:tcPr>
          <w:p w14:paraId="32430A48" w14:textId="77777777" w:rsidR="000513CD" w:rsidRPr="001A69B5" w:rsidRDefault="0009509B" w:rsidP="001A69B5">
            <w:r w:rsidRPr="001A69B5">
              <w:t>95 547</w:t>
            </w:r>
          </w:p>
        </w:tc>
        <w:tc>
          <w:tcPr>
            <w:tcW w:w="1400" w:type="dxa"/>
          </w:tcPr>
          <w:p w14:paraId="50EE3237" w14:textId="77777777" w:rsidR="000513CD" w:rsidRPr="001A69B5" w:rsidRDefault="0009509B" w:rsidP="001A69B5">
            <w:r w:rsidRPr="001A69B5">
              <w:t>34 314</w:t>
            </w:r>
          </w:p>
        </w:tc>
        <w:tc>
          <w:tcPr>
            <w:tcW w:w="1400" w:type="dxa"/>
          </w:tcPr>
          <w:p w14:paraId="5D093B73" w14:textId="77777777" w:rsidR="000513CD" w:rsidRPr="001A69B5" w:rsidRDefault="0009509B" w:rsidP="001A69B5">
            <w:r w:rsidRPr="001A69B5">
              <w:t>45 556</w:t>
            </w:r>
          </w:p>
        </w:tc>
        <w:tc>
          <w:tcPr>
            <w:tcW w:w="1400" w:type="dxa"/>
          </w:tcPr>
          <w:p w14:paraId="463A91F4" w14:textId="77777777" w:rsidR="000513CD" w:rsidRPr="001A69B5" w:rsidRDefault="0009509B" w:rsidP="001A69B5">
            <w:r w:rsidRPr="001A69B5">
              <w:t>18 290</w:t>
            </w:r>
          </w:p>
        </w:tc>
      </w:tr>
      <w:tr w:rsidR="000513CD" w:rsidRPr="001A69B5" w14:paraId="67D67691" w14:textId="77777777" w:rsidTr="00A77DBE">
        <w:trPr>
          <w:trHeight w:val="380"/>
        </w:trPr>
        <w:tc>
          <w:tcPr>
            <w:tcW w:w="3900" w:type="dxa"/>
          </w:tcPr>
          <w:p w14:paraId="6286F377" w14:textId="77777777" w:rsidR="000513CD" w:rsidRPr="001A69B5" w:rsidRDefault="0009509B" w:rsidP="001A69B5">
            <w:r w:rsidRPr="001A69B5">
              <w:t xml:space="preserve">Andre </w:t>
            </w:r>
            <w:proofErr w:type="spellStart"/>
            <w:r w:rsidRPr="001A69B5">
              <w:t>innbetalingar</w:t>
            </w:r>
            <w:proofErr w:type="spellEnd"/>
          </w:p>
        </w:tc>
        <w:tc>
          <w:tcPr>
            <w:tcW w:w="1400" w:type="dxa"/>
          </w:tcPr>
          <w:p w14:paraId="6E3706C7" w14:textId="77777777" w:rsidR="000513CD" w:rsidRPr="001A69B5" w:rsidRDefault="0009509B" w:rsidP="001A69B5">
            <w:r w:rsidRPr="001A69B5">
              <w:t>239 557</w:t>
            </w:r>
          </w:p>
        </w:tc>
        <w:tc>
          <w:tcPr>
            <w:tcW w:w="1400" w:type="dxa"/>
          </w:tcPr>
          <w:p w14:paraId="500BE55F" w14:textId="77777777" w:rsidR="000513CD" w:rsidRPr="001A69B5" w:rsidRDefault="0009509B" w:rsidP="001A69B5">
            <w:r w:rsidRPr="001A69B5">
              <w:t>296 446</w:t>
            </w:r>
          </w:p>
        </w:tc>
        <w:tc>
          <w:tcPr>
            <w:tcW w:w="1400" w:type="dxa"/>
          </w:tcPr>
          <w:p w14:paraId="736B48B2" w14:textId="77777777" w:rsidR="000513CD" w:rsidRPr="001A69B5" w:rsidRDefault="0009509B" w:rsidP="001A69B5">
            <w:r w:rsidRPr="001A69B5">
              <w:t>254 200</w:t>
            </w:r>
          </w:p>
        </w:tc>
        <w:tc>
          <w:tcPr>
            <w:tcW w:w="1400" w:type="dxa"/>
          </w:tcPr>
          <w:p w14:paraId="75D0D709" w14:textId="77777777" w:rsidR="000513CD" w:rsidRPr="001A69B5" w:rsidRDefault="0009509B" w:rsidP="001A69B5">
            <w:r w:rsidRPr="001A69B5">
              <w:t>638 077</w:t>
            </w:r>
          </w:p>
        </w:tc>
      </w:tr>
      <w:tr w:rsidR="000513CD" w:rsidRPr="001A69B5" w14:paraId="3BEEFF4B" w14:textId="77777777" w:rsidTr="00A77DBE">
        <w:trPr>
          <w:trHeight w:val="380"/>
        </w:trPr>
        <w:tc>
          <w:tcPr>
            <w:tcW w:w="3900" w:type="dxa"/>
          </w:tcPr>
          <w:p w14:paraId="298F9416"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0430C9B1" w14:textId="77777777" w:rsidR="000513CD" w:rsidRPr="001A69B5" w:rsidRDefault="0009509B" w:rsidP="001A69B5">
            <w:r w:rsidRPr="001A69B5">
              <w:rPr>
                <w:rStyle w:val="kursiv"/>
              </w:rPr>
              <w:t>664 124</w:t>
            </w:r>
          </w:p>
        </w:tc>
        <w:tc>
          <w:tcPr>
            <w:tcW w:w="1400" w:type="dxa"/>
          </w:tcPr>
          <w:p w14:paraId="5EB63988" w14:textId="77777777" w:rsidR="000513CD" w:rsidRPr="001A69B5" w:rsidRDefault="0009509B" w:rsidP="001A69B5">
            <w:r w:rsidRPr="001A69B5">
              <w:rPr>
                <w:rStyle w:val="kursiv"/>
              </w:rPr>
              <w:t>1 720 508</w:t>
            </w:r>
          </w:p>
        </w:tc>
        <w:tc>
          <w:tcPr>
            <w:tcW w:w="1400" w:type="dxa"/>
          </w:tcPr>
          <w:p w14:paraId="0FC9F305" w14:textId="77777777" w:rsidR="000513CD" w:rsidRPr="001A69B5" w:rsidRDefault="0009509B" w:rsidP="001A69B5">
            <w:r w:rsidRPr="001A69B5">
              <w:rPr>
                <w:rStyle w:val="kursiv"/>
              </w:rPr>
              <w:t>1 971 323</w:t>
            </w:r>
          </w:p>
        </w:tc>
        <w:tc>
          <w:tcPr>
            <w:tcW w:w="1400" w:type="dxa"/>
          </w:tcPr>
          <w:p w14:paraId="517CCDC6" w14:textId="77777777" w:rsidR="000513CD" w:rsidRPr="001A69B5" w:rsidRDefault="0009509B" w:rsidP="001A69B5">
            <w:r w:rsidRPr="001A69B5">
              <w:rPr>
                <w:rStyle w:val="kursiv"/>
              </w:rPr>
              <w:t>2 584 386</w:t>
            </w:r>
          </w:p>
        </w:tc>
      </w:tr>
      <w:tr w:rsidR="000513CD" w:rsidRPr="001A69B5" w14:paraId="6B143A90" w14:textId="77777777" w:rsidTr="00A77DBE">
        <w:trPr>
          <w:trHeight w:val="380"/>
        </w:trPr>
        <w:tc>
          <w:tcPr>
            <w:tcW w:w="3900" w:type="dxa"/>
          </w:tcPr>
          <w:p w14:paraId="5AC4BC55" w14:textId="77777777" w:rsidR="000513CD" w:rsidRPr="001A69B5" w:rsidRDefault="000513CD" w:rsidP="001A69B5"/>
        </w:tc>
        <w:tc>
          <w:tcPr>
            <w:tcW w:w="1400" w:type="dxa"/>
          </w:tcPr>
          <w:p w14:paraId="4879EBC9" w14:textId="77777777" w:rsidR="000513CD" w:rsidRPr="001A69B5" w:rsidRDefault="000513CD" w:rsidP="001A69B5"/>
        </w:tc>
        <w:tc>
          <w:tcPr>
            <w:tcW w:w="1400" w:type="dxa"/>
          </w:tcPr>
          <w:p w14:paraId="08574EDF" w14:textId="77777777" w:rsidR="000513CD" w:rsidRPr="001A69B5" w:rsidRDefault="000513CD" w:rsidP="001A69B5"/>
        </w:tc>
        <w:tc>
          <w:tcPr>
            <w:tcW w:w="1400" w:type="dxa"/>
          </w:tcPr>
          <w:p w14:paraId="1879741E" w14:textId="77777777" w:rsidR="000513CD" w:rsidRPr="001A69B5" w:rsidRDefault="000513CD" w:rsidP="001A69B5"/>
        </w:tc>
        <w:tc>
          <w:tcPr>
            <w:tcW w:w="1400" w:type="dxa"/>
          </w:tcPr>
          <w:p w14:paraId="066851BC" w14:textId="77777777" w:rsidR="000513CD" w:rsidRPr="001A69B5" w:rsidRDefault="000513CD" w:rsidP="001A69B5"/>
        </w:tc>
      </w:tr>
      <w:tr w:rsidR="000513CD" w:rsidRPr="001A69B5" w14:paraId="3A6CD5DA" w14:textId="77777777" w:rsidTr="00A77DBE">
        <w:trPr>
          <w:trHeight w:val="380"/>
        </w:trPr>
        <w:tc>
          <w:tcPr>
            <w:tcW w:w="3900" w:type="dxa"/>
          </w:tcPr>
          <w:p w14:paraId="02179908"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5E567EFA" w14:textId="77777777" w:rsidR="000513CD" w:rsidRPr="001A69B5" w:rsidRDefault="000513CD" w:rsidP="001A69B5"/>
        </w:tc>
        <w:tc>
          <w:tcPr>
            <w:tcW w:w="1400" w:type="dxa"/>
          </w:tcPr>
          <w:p w14:paraId="37522A12" w14:textId="77777777" w:rsidR="000513CD" w:rsidRPr="001A69B5" w:rsidRDefault="000513CD" w:rsidP="001A69B5"/>
        </w:tc>
        <w:tc>
          <w:tcPr>
            <w:tcW w:w="1400" w:type="dxa"/>
          </w:tcPr>
          <w:p w14:paraId="6624B892" w14:textId="77777777" w:rsidR="000513CD" w:rsidRPr="001A69B5" w:rsidRDefault="000513CD" w:rsidP="001A69B5"/>
        </w:tc>
        <w:tc>
          <w:tcPr>
            <w:tcW w:w="1400" w:type="dxa"/>
          </w:tcPr>
          <w:p w14:paraId="29C9B68C" w14:textId="77777777" w:rsidR="000513CD" w:rsidRPr="001A69B5" w:rsidRDefault="000513CD" w:rsidP="001A69B5"/>
        </w:tc>
      </w:tr>
      <w:tr w:rsidR="000513CD" w:rsidRPr="001A69B5" w14:paraId="06723044" w14:textId="77777777" w:rsidTr="00A77DBE">
        <w:trPr>
          <w:trHeight w:val="380"/>
        </w:trPr>
        <w:tc>
          <w:tcPr>
            <w:tcW w:w="3900" w:type="dxa"/>
          </w:tcPr>
          <w:p w14:paraId="7C54E07C" w14:textId="77777777" w:rsidR="000513CD" w:rsidRPr="001A69B5" w:rsidRDefault="0009509B" w:rsidP="001A69B5">
            <w:r w:rsidRPr="001A69B5">
              <w:t xml:space="preserve">Innbetaling ved sal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5F350283" w14:textId="77777777" w:rsidR="000513CD" w:rsidRPr="001A69B5" w:rsidRDefault="0009509B" w:rsidP="001A69B5">
            <w:r w:rsidRPr="001A69B5">
              <w:t>0</w:t>
            </w:r>
          </w:p>
        </w:tc>
        <w:tc>
          <w:tcPr>
            <w:tcW w:w="1400" w:type="dxa"/>
          </w:tcPr>
          <w:p w14:paraId="0FAE3309" w14:textId="77777777" w:rsidR="000513CD" w:rsidRPr="001A69B5" w:rsidRDefault="0009509B" w:rsidP="001A69B5">
            <w:r w:rsidRPr="001A69B5">
              <w:t>0</w:t>
            </w:r>
          </w:p>
        </w:tc>
        <w:tc>
          <w:tcPr>
            <w:tcW w:w="1400" w:type="dxa"/>
          </w:tcPr>
          <w:p w14:paraId="28E892C6" w14:textId="77777777" w:rsidR="000513CD" w:rsidRPr="001A69B5" w:rsidRDefault="0009509B" w:rsidP="001A69B5">
            <w:r w:rsidRPr="001A69B5">
              <w:t>0</w:t>
            </w:r>
          </w:p>
        </w:tc>
        <w:tc>
          <w:tcPr>
            <w:tcW w:w="1400" w:type="dxa"/>
          </w:tcPr>
          <w:p w14:paraId="7D5379BD" w14:textId="77777777" w:rsidR="000513CD" w:rsidRPr="001A69B5" w:rsidRDefault="0009509B" w:rsidP="001A69B5">
            <w:r w:rsidRPr="001A69B5">
              <w:t>0</w:t>
            </w:r>
          </w:p>
        </w:tc>
      </w:tr>
      <w:tr w:rsidR="000513CD" w:rsidRPr="001A69B5" w14:paraId="2A1AA479" w14:textId="77777777" w:rsidTr="00A77DBE">
        <w:trPr>
          <w:trHeight w:val="640"/>
        </w:trPr>
        <w:tc>
          <w:tcPr>
            <w:tcW w:w="3900" w:type="dxa"/>
          </w:tcPr>
          <w:p w14:paraId="65B243B1" w14:textId="479540BB" w:rsidR="000513CD" w:rsidRPr="001A69B5" w:rsidRDefault="0009509B" w:rsidP="001A69B5">
            <w:r w:rsidRPr="001A69B5">
              <w:t xml:space="preserve">Andre finansielle </w:t>
            </w:r>
            <w:proofErr w:type="spellStart"/>
            <w:r w:rsidRPr="001A69B5">
              <w:t>innbetalingar</w:t>
            </w:r>
            <w:proofErr w:type="spellEnd"/>
            <w:r w:rsidRPr="001A69B5">
              <w:t xml:space="preserve"> (t.d. innbetaling av rente)</w:t>
            </w:r>
          </w:p>
        </w:tc>
        <w:tc>
          <w:tcPr>
            <w:tcW w:w="1400" w:type="dxa"/>
          </w:tcPr>
          <w:p w14:paraId="02DBD6D7" w14:textId="77777777" w:rsidR="000513CD" w:rsidRPr="001A69B5" w:rsidRDefault="0009509B" w:rsidP="001A69B5">
            <w:r w:rsidRPr="001A69B5">
              <w:t>2 210</w:t>
            </w:r>
          </w:p>
        </w:tc>
        <w:tc>
          <w:tcPr>
            <w:tcW w:w="1400" w:type="dxa"/>
          </w:tcPr>
          <w:p w14:paraId="46CD9B0C" w14:textId="77777777" w:rsidR="000513CD" w:rsidRPr="001A69B5" w:rsidRDefault="0009509B" w:rsidP="001A69B5">
            <w:r w:rsidRPr="001A69B5">
              <w:t>0</w:t>
            </w:r>
          </w:p>
        </w:tc>
        <w:tc>
          <w:tcPr>
            <w:tcW w:w="1400" w:type="dxa"/>
          </w:tcPr>
          <w:p w14:paraId="58C1E3E4" w14:textId="77777777" w:rsidR="000513CD" w:rsidRPr="001A69B5" w:rsidRDefault="0009509B" w:rsidP="001A69B5">
            <w:r w:rsidRPr="001A69B5">
              <w:t>12 952</w:t>
            </w:r>
          </w:p>
        </w:tc>
        <w:tc>
          <w:tcPr>
            <w:tcW w:w="1400" w:type="dxa"/>
          </w:tcPr>
          <w:p w14:paraId="21508C14" w14:textId="77777777" w:rsidR="000513CD" w:rsidRPr="001A69B5" w:rsidRDefault="0009509B" w:rsidP="001A69B5">
            <w:r w:rsidRPr="001A69B5">
              <w:t>0</w:t>
            </w:r>
          </w:p>
        </w:tc>
      </w:tr>
      <w:tr w:rsidR="000513CD" w:rsidRPr="001A69B5" w14:paraId="5A9D0597" w14:textId="77777777" w:rsidTr="00A77DBE">
        <w:trPr>
          <w:trHeight w:val="380"/>
        </w:trPr>
        <w:tc>
          <w:tcPr>
            <w:tcW w:w="3900" w:type="dxa"/>
          </w:tcPr>
          <w:p w14:paraId="5B247B30"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196DA59" w14:textId="77777777" w:rsidR="000513CD" w:rsidRPr="001A69B5" w:rsidRDefault="0009509B" w:rsidP="001A69B5">
            <w:r w:rsidRPr="001A69B5">
              <w:rPr>
                <w:rStyle w:val="kursiv"/>
              </w:rPr>
              <w:t>2 210</w:t>
            </w:r>
          </w:p>
        </w:tc>
        <w:tc>
          <w:tcPr>
            <w:tcW w:w="1400" w:type="dxa"/>
          </w:tcPr>
          <w:p w14:paraId="3343501D" w14:textId="77777777" w:rsidR="000513CD" w:rsidRPr="001A69B5" w:rsidRDefault="0009509B" w:rsidP="001A69B5">
            <w:r w:rsidRPr="001A69B5">
              <w:rPr>
                <w:rStyle w:val="kursiv"/>
              </w:rPr>
              <w:t>0</w:t>
            </w:r>
          </w:p>
        </w:tc>
        <w:tc>
          <w:tcPr>
            <w:tcW w:w="1400" w:type="dxa"/>
          </w:tcPr>
          <w:p w14:paraId="386542D3" w14:textId="77777777" w:rsidR="000513CD" w:rsidRPr="001A69B5" w:rsidRDefault="0009509B" w:rsidP="001A69B5">
            <w:r w:rsidRPr="001A69B5">
              <w:rPr>
                <w:rStyle w:val="kursiv"/>
              </w:rPr>
              <w:t>12 952</w:t>
            </w:r>
          </w:p>
        </w:tc>
        <w:tc>
          <w:tcPr>
            <w:tcW w:w="1400" w:type="dxa"/>
          </w:tcPr>
          <w:p w14:paraId="1FC16DC6" w14:textId="77777777" w:rsidR="000513CD" w:rsidRPr="001A69B5" w:rsidRDefault="0009509B" w:rsidP="001A69B5">
            <w:r w:rsidRPr="001A69B5">
              <w:rPr>
                <w:rStyle w:val="kursiv"/>
              </w:rPr>
              <w:t>0</w:t>
            </w:r>
          </w:p>
        </w:tc>
      </w:tr>
      <w:tr w:rsidR="000513CD" w:rsidRPr="001A69B5" w14:paraId="1B47E597" w14:textId="77777777" w:rsidTr="00A77DBE">
        <w:trPr>
          <w:trHeight w:val="380"/>
        </w:trPr>
        <w:tc>
          <w:tcPr>
            <w:tcW w:w="3900" w:type="dxa"/>
          </w:tcPr>
          <w:p w14:paraId="54EC68B1" w14:textId="77777777" w:rsidR="000513CD" w:rsidRPr="001A69B5" w:rsidRDefault="0009509B" w:rsidP="001A69B5">
            <w:r w:rsidRPr="001A69B5">
              <w:rPr>
                <w:rStyle w:val="kursiv"/>
              </w:rPr>
              <w:t>Sum inntekter</w:t>
            </w:r>
          </w:p>
        </w:tc>
        <w:tc>
          <w:tcPr>
            <w:tcW w:w="1400" w:type="dxa"/>
          </w:tcPr>
          <w:p w14:paraId="0C792B4A" w14:textId="77777777" w:rsidR="000513CD" w:rsidRPr="001A69B5" w:rsidRDefault="0009509B" w:rsidP="001A69B5">
            <w:r w:rsidRPr="001A69B5">
              <w:rPr>
                <w:rStyle w:val="kursiv"/>
              </w:rPr>
              <w:t>711 164</w:t>
            </w:r>
          </w:p>
        </w:tc>
        <w:tc>
          <w:tcPr>
            <w:tcW w:w="1400" w:type="dxa"/>
          </w:tcPr>
          <w:p w14:paraId="1F7E7952" w14:textId="77777777" w:rsidR="000513CD" w:rsidRPr="001A69B5" w:rsidRDefault="0009509B" w:rsidP="001A69B5">
            <w:r w:rsidRPr="001A69B5">
              <w:rPr>
                <w:rStyle w:val="kursiv"/>
              </w:rPr>
              <w:t>1 759 186</w:t>
            </w:r>
          </w:p>
        </w:tc>
        <w:tc>
          <w:tcPr>
            <w:tcW w:w="1400" w:type="dxa"/>
          </w:tcPr>
          <w:p w14:paraId="5201048C" w14:textId="77777777" w:rsidR="000513CD" w:rsidRPr="001A69B5" w:rsidRDefault="0009509B" w:rsidP="001A69B5">
            <w:r w:rsidRPr="001A69B5">
              <w:rPr>
                <w:rStyle w:val="kursiv"/>
              </w:rPr>
              <w:t>2 031 827</w:t>
            </w:r>
          </w:p>
        </w:tc>
        <w:tc>
          <w:tcPr>
            <w:tcW w:w="1400" w:type="dxa"/>
          </w:tcPr>
          <w:p w14:paraId="0C184CD3" w14:textId="77777777" w:rsidR="000513CD" w:rsidRPr="001A69B5" w:rsidRDefault="0009509B" w:rsidP="001A69B5">
            <w:r w:rsidRPr="001A69B5">
              <w:rPr>
                <w:rStyle w:val="kursiv"/>
              </w:rPr>
              <w:t>2 629 202</w:t>
            </w:r>
          </w:p>
        </w:tc>
      </w:tr>
      <w:tr w:rsidR="000513CD" w:rsidRPr="001A69B5" w14:paraId="7B3B87DB" w14:textId="77777777" w:rsidTr="00A77DBE">
        <w:trPr>
          <w:trHeight w:val="380"/>
        </w:trPr>
        <w:tc>
          <w:tcPr>
            <w:tcW w:w="3900" w:type="dxa"/>
          </w:tcPr>
          <w:p w14:paraId="303F8868" w14:textId="77777777" w:rsidR="000513CD" w:rsidRPr="001A69B5" w:rsidRDefault="0009509B" w:rsidP="001A69B5">
            <w:r w:rsidRPr="001A69B5">
              <w:rPr>
                <w:rStyle w:val="kursiv"/>
              </w:rPr>
              <w:t xml:space="preserve">Netto endring i </w:t>
            </w:r>
            <w:proofErr w:type="spellStart"/>
            <w:r w:rsidRPr="001A69B5">
              <w:rPr>
                <w:rStyle w:val="kursiv"/>
              </w:rPr>
              <w:t>kontantbehaldning</w:t>
            </w:r>
            <w:proofErr w:type="spellEnd"/>
          </w:p>
        </w:tc>
        <w:tc>
          <w:tcPr>
            <w:tcW w:w="1400" w:type="dxa"/>
          </w:tcPr>
          <w:p w14:paraId="1060BA40" w14:textId="77777777" w:rsidR="000513CD" w:rsidRPr="001A69B5" w:rsidRDefault="0009509B" w:rsidP="001A69B5">
            <w:r w:rsidRPr="001A69B5">
              <w:rPr>
                <w:rStyle w:val="kursiv"/>
              </w:rPr>
              <w:t>93 623</w:t>
            </w:r>
          </w:p>
        </w:tc>
        <w:tc>
          <w:tcPr>
            <w:tcW w:w="1400" w:type="dxa"/>
          </w:tcPr>
          <w:p w14:paraId="69D5F321" w14:textId="77777777" w:rsidR="000513CD" w:rsidRPr="001A69B5" w:rsidRDefault="0009509B" w:rsidP="001A69B5">
            <w:r w:rsidRPr="001A69B5">
              <w:rPr>
                <w:rStyle w:val="kursiv"/>
              </w:rPr>
              <w:t>141 659</w:t>
            </w:r>
          </w:p>
        </w:tc>
        <w:tc>
          <w:tcPr>
            <w:tcW w:w="1400" w:type="dxa"/>
          </w:tcPr>
          <w:p w14:paraId="4FDD1693" w14:textId="77777777" w:rsidR="000513CD" w:rsidRPr="001A69B5" w:rsidRDefault="0009509B" w:rsidP="001A69B5">
            <w:r w:rsidRPr="001A69B5">
              <w:rPr>
                <w:rStyle w:val="kursiv"/>
              </w:rPr>
              <w:t>138 904</w:t>
            </w:r>
          </w:p>
        </w:tc>
        <w:tc>
          <w:tcPr>
            <w:tcW w:w="1400" w:type="dxa"/>
          </w:tcPr>
          <w:p w14:paraId="6FB7DA38" w14:textId="77777777" w:rsidR="000513CD" w:rsidRPr="001A69B5" w:rsidRDefault="0009509B" w:rsidP="001A69B5">
            <w:r w:rsidRPr="001A69B5">
              <w:rPr>
                <w:rStyle w:val="kursiv"/>
              </w:rPr>
              <w:t>10 268</w:t>
            </w:r>
          </w:p>
        </w:tc>
      </w:tr>
    </w:tbl>
    <w:p w14:paraId="3B2ECCDE" w14:textId="0E69E3C1" w:rsidR="008E4CC9" w:rsidRPr="001A69B5" w:rsidRDefault="008E4CC9" w:rsidP="00A23AF0">
      <w:pPr>
        <w:pStyle w:val="tabell-tittel"/>
        <w:numPr>
          <w:ilvl w:val="6"/>
          <w:numId w:val="28"/>
        </w:numPr>
      </w:pPr>
      <w:r w:rsidRPr="001A69B5">
        <w:t xml:space="preserve">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Inntekter etter inntektskjelde</w:t>
      </w:r>
    </w:p>
    <w:p w14:paraId="3650EA2C"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04904F1D" w14:textId="77777777" w:rsidTr="00A77DBE">
        <w:trPr>
          <w:trHeight w:val="360"/>
        </w:trPr>
        <w:tc>
          <w:tcPr>
            <w:tcW w:w="3900" w:type="dxa"/>
          </w:tcPr>
          <w:p w14:paraId="30DF1286" w14:textId="77777777" w:rsidR="000513CD" w:rsidRPr="001A69B5" w:rsidRDefault="000513CD" w:rsidP="001A69B5"/>
        </w:tc>
        <w:tc>
          <w:tcPr>
            <w:tcW w:w="1400" w:type="dxa"/>
          </w:tcPr>
          <w:p w14:paraId="78D677EB" w14:textId="77777777" w:rsidR="000513CD" w:rsidRPr="001A69B5" w:rsidRDefault="000513CD" w:rsidP="001A69B5"/>
        </w:tc>
        <w:tc>
          <w:tcPr>
            <w:tcW w:w="1400" w:type="dxa"/>
          </w:tcPr>
          <w:p w14:paraId="56C35906" w14:textId="77777777" w:rsidR="000513CD" w:rsidRPr="001A69B5" w:rsidRDefault="000513CD" w:rsidP="001A69B5"/>
        </w:tc>
        <w:tc>
          <w:tcPr>
            <w:tcW w:w="1400" w:type="dxa"/>
          </w:tcPr>
          <w:p w14:paraId="1F3B0F54" w14:textId="77777777" w:rsidR="000513CD" w:rsidRPr="001A69B5" w:rsidRDefault="000513CD" w:rsidP="001A69B5"/>
        </w:tc>
        <w:tc>
          <w:tcPr>
            <w:tcW w:w="1400" w:type="dxa"/>
          </w:tcPr>
          <w:p w14:paraId="37C7BC51" w14:textId="77777777" w:rsidR="000513CD" w:rsidRPr="001A69B5" w:rsidRDefault="0009509B" w:rsidP="001A69B5">
            <w:r w:rsidRPr="001A69B5">
              <w:t>(i 1 000 kr)</w:t>
            </w:r>
          </w:p>
        </w:tc>
      </w:tr>
      <w:tr w:rsidR="000513CD" w:rsidRPr="001A69B5" w14:paraId="3DF6C7F6" w14:textId="77777777" w:rsidTr="00A77DBE">
        <w:trPr>
          <w:trHeight w:val="600"/>
        </w:trPr>
        <w:tc>
          <w:tcPr>
            <w:tcW w:w="3900" w:type="dxa"/>
          </w:tcPr>
          <w:p w14:paraId="2F37BD4A" w14:textId="77777777" w:rsidR="000513CD" w:rsidRPr="001A69B5" w:rsidRDefault="0009509B" w:rsidP="001A69B5">
            <w:r w:rsidRPr="001A69B5">
              <w:t>Inntektstype</w:t>
            </w:r>
          </w:p>
        </w:tc>
        <w:tc>
          <w:tcPr>
            <w:tcW w:w="1400" w:type="dxa"/>
          </w:tcPr>
          <w:p w14:paraId="3A8839BF" w14:textId="0BD89195" w:rsidR="000513CD" w:rsidRPr="001A69B5" w:rsidRDefault="0009509B" w:rsidP="006C2E35">
            <w:proofErr w:type="spellStart"/>
            <w:r w:rsidRPr="001A69B5">
              <w:t>Rekneskap</w:t>
            </w:r>
            <w:proofErr w:type="spellEnd"/>
            <w:r w:rsidR="006C2E35">
              <w:t xml:space="preserve"> </w:t>
            </w:r>
            <w:r w:rsidRPr="001A69B5">
              <w:t>31.12.2018</w:t>
            </w:r>
          </w:p>
        </w:tc>
        <w:tc>
          <w:tcPr>
            <w:tcW w:w="1400" w:type="dxa"/>
          </w:tcPr>
          <w:p w14:paraId="2C1E1BA9" w14:textId="0B2C16E5" w:rsidR="000513CD" w:rsidRPr="001A69B5" w:rsidRDefault="0009509B" w:rsidP="006C2E35">
            <w:proofErr w:type="spellStart"/>
            <w:r w:rsidRPr="001A69B5">
              <w:t>Rekneskap</w:t>
            </w:r>
            <w:proofErr w:type="spellEnd"/>
            <w:r w:rsidR="006C2E35">
              <w:t xml:space="preserve"> </w:t>
            </w:r>
            <w:r w:rsidRPr="001A69B5">
              <w:t>31.12.2019</w:t>
            </w:r>
          </w:p>
        </w:tc>
        <w:tc>
          <w:tcPr>
            <w:tcW w:w="1400" w:type="dxa"/>
          </w:tcPr>
          <w:p w14:paraId="2528DBFD" w14:textId="3288A1F7" w:rsidR="000513CD" w:rsidRPr="001A69B5" w:rsidRDefault="0009509B" w:rsidP="006C2E35">
            <w:proofErr w:type="spellStart"/>
            <w:r w:rsidRPr="001A69B5">
              <w:t>Rekneskap</w:t>
            </w:r>
            <w:proofErr w:type="spellEnd"/>
            <w:r w:rsidR="006C2E35">
              <w:t xml:space="preserve"> </w:t>
            </w:r>
            <w:r w:rsidRPr="001A69B5">
              <w:t>31.12.2020</w:t>
            </w:r>
          </w:p>
        </w:tc>
        <w:tc>
          <w:tcPr>
            <w:tcW w:w="1400" w:type="dxa"/>
          </w:tcPr>
          <w:p w14:paraId="2B8C3C6C" w14:textId="77777777" w:rsidR="000513CD" w:rsidRPr="001A69B5" w:rsidRDefault="0009509B" w:rsidP="001A69B5">
            <w:r w:rsidRPr="001A69B5">
              <w:t>Budsjett</w:t>
            </w:r>
            <w:r w:rsidRPr="001A69B5">
              <w:br/>
              <w:t xml:space="preserve"> 2021</w:t>
            </w:r>
          </w:p>
        </w:tc>
      </w:tr>
      <w:tr w:rsidR="000513CD" w:rsidRPr="001A69B5" w14:paraId="79BCEC25" w14:textId="77777777" w:rsidTr="00A77DBE">
        <w:trPr>
          <w:trHeight w:val="640"/>
        </w:trPr>
        <w:tc>
          <w:tcPr>
            <w:tcW w:w="3900" w:type="dxa"/>
          </w:tcPr>
          <w:p w14:paraId="3F620235" w14:textId="43E1247E" w:rsidR="000513CD" w:rsidRPr="001A69B5" w:rsidRDefault="0009509B" w:rsidP="001A69B5">
            <w:proofErr w:type="spellStart"/>
            <w:r w:rsidRPr="001A69B5">
              <w:rPr>
                <w:rStyle w:val="halvfet0"/>
              </w:rPr>
              <w:t>Løyvingar</w:t>
            </w:r>
            <w:proofErr w:type="spellEnd"/>
            <w:r w:rsidRPr="001A69B5">
              <w:rPr>
                <w:rStyle w:val="halvfet0"/>
              </w:rPr>
              <w:t xml:space="preserve"> til finansiering av statsoppdraget</w:t>
            </w:r>
          </w:p>
        </w:tc>
        <w:tc>
          <w:tcPr>
            <w:tcW w:w="1400" w:type="dxa"/>
          </w:tcPr>
          <w:p w14:paraId="2DFB7CED" w14:textId="77777777" w:rsidR="000513CD" w:rsidRPr="001A69B5" w:rsidRDefault="000513CD" w:rsidP="001A69B5"/>
        </w:tc>
        <w:tc>
          <w:tcPr>
            <w:tcW w:w="1400" w:type="dxa"/>
          </w:tcPr>
          <w:p w14:paraId="23F4697D" w14:textId="77777777" w:rsidR="000513CD" w:rsidRPr="001A69B5" w:rsidRDefault="000513CD" w:rsidP="001A69B5"/>
        </w:tc>
        <w:tc>
          <w:tcPr>
            <w:tcW w:w="1400" w:type="dxa"/>
          </w:tcPr>
          <w:p w14:paraId="727FAEA2" w14:textId="77777777" w:rsidR="000513CD" w:rsidRPr="001A69B5" w:rsidRDefault="000513CD" w:rsidP="001A69B5"/>
        </w:tc>
        <w:tc>
          <w:tcPr>
            <w:tcW w:w="1400" w:type="dxa"/>
          </w:tcPr>
          <w:p w14:paraId="275B6EF8" w14:textId="77777777" w:rsidR="000513CD" w:rsidRPr="001A69B5" w:rsidRDefault="000513CD" w:rsidP="001A69B5"/>
        </w:tc>
      </w:tr>
      <w:tr w:rsidR="000513CD" w:rsidRPr="001A69B5" w14:paraId="7DDC32E6" w14:textId="77777777" w:rsidTr="00A77DBE">
        <w:trPr>
          <w:trHeight w:val="380"/>
        </w:trPr>
        <w:tc>
          <w:tcPr>
            <w:tcW w:w="3900" w:type="dxa"/>
          </w:tcPr>
          <w:p w14:paraId="5FBC2F4A"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fagdepartementet</w:t>
            </w:r>
          </w:p>
        </w:tc>
        <w:tc>
          <w:tcPr>
            <w:tcW w:w="1400" w:type="dxa"/>
          </w:tcPr>
          <w:p w14:paraId="516F20CB" w14:textId="77777777" w:rsidR="000513CD" w:rsidRPr="001A69B5" w:rsidRDefault="0009509B" w:rsidP="001A69B5">
            <w:r w:rsidRPr="001A69B5">
              <w:t>120 192</w:t>
            </w:r>
          </w:p>
        </w:tc>
        <w:tc>
          <w:tcPr>
            <w:tcW w:w="1400" w:type="dxa"/>
          </w:tcPr>
          <w:p w14:paraId="2F49EFB4" w14:textId="77777777" w:rsidR="000513CD" w:rsidRPr="001A69B5" w:rsidRDefault="0009509B" w:rsidP="001A69B5">
            <w:r w:rsidRPr="001A69B5">
              <w:t>137 385</w:t>
            </w:r>
          </w:p>
        </w:tc>
        <w:tc>
          <w:tcPr>
            <w:tcW w:w="1400" w:type="dxa"/>
          </w:tcPr>
          <w:p w14:paraId="427D8BB5" w14:textId="77777777" w:rsidR="000513CD" w:rsidRPr="001A69B5" w:rsidRDefault="0009509B" w:rsidP="001A69B5">
            <w:r w:rsidRPr="001A69B5">
              <w:t>119 421</w:t>
            </w:r>
          </w:p>
        </w:tc>
        <w:tc>
          <w:tcPr>
            <w:tcW w:w="1400" w:type="dxa"/>
          </w:tcPr>
          <w:p w14:paraId="656564E3" w14:textId="77777777" w:rsidR="000513CD" w:rsidRPr="001A69B5" w:rsidRDefault="0009509B" w:rsidP="001A69B5">
            <w:r w:rsidRPr="001A69B5">
              <w:t>189 489</w:t>
            </w:r>
          </w:p>
        </w:tc>
      </w:tr>
      <w:tr w:rsidR="000513CD" w:rsidRPr="001A69B5" w14:paraId="0FA101D7" w14:textId="77777777" w:rsidTr="00A77DBE">
        <w:trPr>
          <w:trHeight w:val="380"/>
        </w:trPr>
        <w:tc>
          <w:tcPr>
            <w:tcW w:w="3900" w:type="dxa"/>
          </w:tcPr>
          <w:p w14:paraId="0399AAFA"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3940F164" w14:textId="77777777" w:rsidR="000513CD" w:rsidRPr="001A69B5" w:rsidRDefault="0009509B" w:rsidP="001A69B5">
            <w:r w:rsidRPr="001A69B5">
              <w:t>6 586</w:t>
            </w:r>
          </w:p>
        </w:tc>
        <w:tc>
          <w:tcPr>
            <w:tcW w:w="1400" w:type="dxa"/>
          </w:tcPr>
          <w:p w14:paraId="0B79687E" w14:textId="77777777" w:rsidR="000513CD" w:rsidRPr="001A69B5" w:rsidRDefault="0009509B" w:rsidP="001A69B5">
            <w:r w:rsidRPr="001A69B5">
              <w:t>4 456</w:t>
            </w:r>
          </w:p>
        </w:tc>
        <w:tc>
          <w:tcPr>
            <w:tcW w:w="1400" w:type="dxa"/>
          </w:tcPr>
          <w:p w14:paraId="4BAA511C" w14:textId="77777777" w:rsidR="000513CD" w:rsidRPr="001A69B5" w:rsidRDefault="0009509B" w:rsidP="001A69B5">
            <w:r w:rsidRPr="001A69B5">
              <w:t>4 792</w:t>
            </w:r>
          </w:p>
        </w:tc>
        <w:tc>
          <w:tcPr>
            <w:tcW w:w="1400" w:type="dxa"/>
          </w:tcPr>
          <w:p w14:paraId="5FF686DF" w14:textId="77777777" w:rsidR="000513CD" w:rsidRPr="001A69B5" w:rsidRDefault="0009509B" w:rsidP="001A69B5">
            <w:r w:rsidRPr="001A69B5">
              <w:t>5 570</w:t>
            </w:r>
          </w:p>
        </w:tc>
      </w:tr>
      <w:tr w:rsidR="000513CD" w:rsidRPr="001A69B5" w14:paraId="0353FE6E" w14:textId="77777777" w:rsidTr="00A77DBE">
        <w:trPr>
          <w:trHeight w:val="640"/>
        </w:trPr>
        <w:tc>
          <w:tcPr>
            <w:tcW w:w="3900" w:type="dxa"/>
          </w:tcPr>
          <w:p w14:paraId="2ED04D01"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andre </w:t>
            </w:r>
            <w:proofErr w:type="spellStart"/>
            <w:r w:rsidRPr="001A69B5">
              <w:t>statlege</w:t>
            </w:r>
            <w:proofErr w:type="spellEnd"/>
            <w:r w:rsidRPr="001A69B5">
              <w:t xml:space="preserve"> forvaltningsorgan</w:t>
            </w:r>
          </w:p>
        </w:tc>
        <w:tc>
          <w:tcPr>
            <w:tcW w:w="1400" w:type="dxa"/>
          </w:tcPr>
          <w:p w14:paraId="0826E62D" w14:textId="77777777" w:rsidR="000513CD" w:rsidRPr="001A69B5" w:rsidRDefault="0009509B" w:rsidP="001A69B5">
            <w:r w:rsidRPr="001A69B5">
              <w:t>–128</w:t>
            </w:r>
          </w:p>
        </w:tc>
        <w:tc>
          <w:tcPr>
            <w:tcW w:w="1400" w:type="dxa"/>
          </w:tcPr>
          <w:p w14:paraId="5758F269" w14:textId="77777777" w:rsidR="000513CD" w:rsidRPr="001A69B5" w:rsidRDefault="0009509B" w:rsidP="001A69B5">
            <w:r w:rsidRPr="001A69B5">
              <w:t>0</w:t>
            </w:r>
          </w:p>
        </w:tc>
        <w:tc>
          <w:tcPr>
            <w:tcW w:w="1400" w:type="dxa"/>
          </w:tcPr>
          <w:p w14:paraId="0A588A7A" w14:textId="77777777" w:rsidR="000513CD" w:rsidRPr="001A69B5" w:rsidRDefault="0009509B" w:rsidP="001A69B5">
            <w:r w:rsidRPr="001A69B5">
              <w:t>1 597</w:t>
            </w:r>
          </w:p>
        </w:tc>
        <w:tc>
          <w:tcPr>
            <w:tcW w:w="1400" w:type="dxa"/>
          </w:tcPr>
          <w:p w14:paraId="01C5261E" w14:textId="77777777" w:rsidR="000513CD" w:rsidRPr="001A69B5" w:rsidRDefault="0009509B" w:rsidP="001A69B5">
            <w:r w:rsidRPr="001A69B5">
              <w:t>0</w:t>
            </w:r>
          </w:p>
        </w:tc>
      </w:tr>
      <w:tr w:rsidR="000513CD" w:rsidRPr="001A69B5" w14:paraId="6939E16D" w14:textId="77777777" w:rsidTr="00A77DBE">
        <w:trPr>
          <w:trHeight w:val="380"/>
        </w:trPr>
        <w:tc>
          <w:tcPr>
            <w:tcW w:w="3900" w:type="dxa"/>
          </w:tcPr>
          <w:p w14:paraId="485477E9"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w:t>
            </w:r>
            <w:proofErr w:type="spellStart"/>
            <w:r w:rsidRPr="001A69B5">
              <w:t>Noregs</w:t>
            </w:r>
            <w:proofErr w:type="spellEnd"/>
            <w:r w:rsidRPr="001A69B5">
              <w:t xml:space="preserve"> forskingsråd</w:t>
            </w:r>
          </w:p>
        </w:tc>
        <w:tc>
          <w:tcPr>
            <w:tcW w:w="1400" w:type="dxa"/>
          </w:tcPr>
          <w:p w14:paraId="6B890E16" w14:textId="77777777" w:rsidR="000513CD" w:rsidRPr="001A69B5" w:rsidRDefault="0009509B" w:rsidP="001A69B5">
            <w:r w:rsidRPr="001A69B5">
              <w:t>1 191</w:t>
            </w:r>
          </w:p>
        </w:tc>
        <w:tc>
          <w:tcPr>
            <w:tcW w:w="1400" w:type="dxa"/>
          </w:tcPr>
          <w:p w14:paraId="03EE6280" w14:textId="77777777" w:rsidR="000513CD" w:rsidRPr="001A69B5" w:rsidRDefault="0009509B" w:rsidP="001A69B5">
            <w:r w:rsidRPr="001A69B5">
              <w:t>1 432</w:t>
            </w:r>
          </w:p>
        </w:tc>
        <w:tc>
          <w:tcPr>
            <w:tcW w:w="1400" w:type="dxa"/>
          </w:tcPr>
          <w:p w14:paraId="6B456964" w14:textId="77777777" w:rsidR="000513CD" w:rsidRPr="001A69B5" w:rsidRDefault="0009509B" w:rsidP="001A69B5">
            <w:r w:rsidRPr="001A69B5">
              <w:t>1 433</w:t>
            </w:r>
          </w:p>
        </w:tc>
        <w:tc>
          <w:tcPr>
            <w:tcW w:w="1400" w:type="dxa"/>
          </w:tcPr>
          <w:p w14:paraId="60E91790" w14:textId="77777777" w:rsidR="000513CD" w:rsidRPr="001A69B5" w:rsidRDefault="0009509B" w:rsidP="001A69B5">
            <w:r w:rsidRPr="001A69B5">
              <w:t>1 248</w:t>
            </w:r>
          </w:p>
        </w:tc>
      </w:tr>
      <w:tr w:rsidR="000513CD" w:rsidRPr="001A69B5" w14:paraId="44B9DF4D" w14:textId="77777777" w:rsidTr="00A77DBE">
        <w:trPr>
          <w:trHeight w:val="380"/>
        </w:trPr>
        <w:tc>
          <w:tcPr>
            <w:tcW w:w="3900" w:type="dxa"/>
          </w:tcPr>
          <w:p w14:paraId="6C8A04F0" w14:textId="77777777" w:rsidR="000513CD" w:rsidRPr="001A69B5" w:rsidRDefault="0009509B" w:rsidP="001A69B5">
            <w:r w:rsidRPr="001A69B5">
              <w:rPr>
                <w:rStyle w:val="kursiv"/>
              </w:rPr>
              <w:t xml:space="preserve">Sum </w:t>
            </w:r>
            <w:proofErr w:type="spellStart"/>
            <w:r w:rsidRPr="001A69B5">
              <w:rPr>
                <w:rStyle w:val="kursiv"/>
              </w:rPr>
              <w:t>løyvingar</w:t>
            </w:r>
            <w:proofErr w:type="spellEnd"/>
            <w:r w:rsidRPr="001A69B5">
              <w:rPr>
                <w:rStyle w:val="kursiv"/>
              </w:rPr>
              <w:t xml:space="preserve"> til statsoppdraget</w:t>
            </w:r>
          </w:p>
        </w:tc>
        <w:tc>
          <w:tcPr>
            <w:tcW w:w="1400" w:type="dxa"/>
          </w:tcPr>
          <w:p w14:paraId="05EC4C13" w14:textId="77777777" w:rsidR="000513CD" w:rsidRPr="001A69B5" w:rsidRDefault="0009509B" w:rsidP="001A69B5">
            <w:r w:rsidRPr="001A69B5">
              <w:rPr>
                <w:rStyle w:val="kursiv"/>
              </w:rPr>
              <w:t>127 840</w:t>
            </w:r>
          </w:p>
        </w:tc>
        <w:tc>
          <w:tcPr>
            <w:tcW w:w="1400" w:type="dxa"/>
          </w:tcPr>
          <w:p w14:paraId="552F2322" w14:textId="77777777" w:rsidR="000513CD" w:rsidRPr="001A69B5" w:rsidRDefault="0009509B" w:rsidP="001A69B5">
            <w:r w:rsidRPr="001A69B5">
              <w:rPr>
                <w:rStyle w:val="kursiv"/>
              </w:rPr>
              <w:t>143 273</w:t>
            </w:r>
          </w:p>
        </w:tc>
        <w:tc>
          <w:tcPr>
            <w:tcW w:w="1400" w:type="dxa"/>
          </w:tcPr>
          <w:p w14:paraId="0C63ABF7" w14:textId="77777777" w:rsidR="000513CD" w:rsidRPr="001A69B5" w:rsidRDefault="0009509B" w:rsidP="001A69B5">
            <w:r w:rsidRPr="001A69B5">
              <w:rPr>
                <w:rStyle w:val="kursiv"/>
              </w:rPr>
              <w:t>127 242</w:t>
            </w:r>
          </w:p>
        </w:tc>
        <w:tc>
          <w:tcPr>
            <w:tcW w:w="1400" w:type="dxa"/>
          </w:tcPr>
          <w:p w14:paraId="66C8E9AF" w14:textId="77777777" w:rsidR="000513CD" w:rsidRPr="001A69B5" w:rsidRDefault="0009509B" w:rsidP="001A69B5">
            <w:r w:rsidRPr="001A69B5">
              <w:rPr>
                <w:rStyle w:val="kursiv"/>
              </w:rPr>
              <w:t>196 307</w:t>
            </w:r>
          </w:p>
        </w:tc>
      </w:tr>
      <w:tr w:rsidR="000513CD" w:rsidRPr="001A69B5" w14:paraId="15F57A81" w14:textId="77777777" w:rsidTr="00A77DBE">
        <w:trPr>
          <w:trHeight w:val="380"/>
        </w:trPr>
        <w:tc>
          <w:tcPr>
            <w:tcW w:w="3900" w:type="dxa"/>
          </w:tcPr>
          <w:p w14:paraId="29B86910" w14:textId="77777777" w:rsidR="000513CD" w:rsidRPr="001A69B5" w:rsidRDefault="000513CD" w:rsidP="001A69B5"/>
        </w:tc>
        <w:tc>
          <w:tcPr>
            <w:tcW w:w="1400" w:type="dxa"/>
          </w:tcPr>
          <w:p w14:paraId="22A3475B" w14:textId="77777777" w:rsidR="000513CD" w:rsidRPr="001A69B5" w:rsidRDefault="000513CD" w:rsidP="001A69B5"/>
        </w:tc>
        <w:tc>
          <w:tcPr>
            <w:tcW w:w="1400" w:type="dxa"/>
          </w:tcPr>
          <w:p w14:paraId="6CF53EE7" w14:textId="77777777" w:rsidR="000513CD" w:rsidRPr="001A69B5" w:rsidRDefault="000513CD" w:rsidP="001A69B5"/>
        </w:tc>
        <w:tc>
          <w:tcPr>
            <w:tcW w:w="1400" w:type="dxa"/>
          </w:tcPr>
          <w:p w14:paraId="177B23C0" w14:textId="77777777" w:rsidR="000513CD" w:rsidRPr="001A69B5" w:rsidRDefault="000513CD" w:rsidP="001A69B5"/>
        </w:tc>
        <w:tc>
          <w:tcPr>
            <w:tcW w:w="1400" w:type="dxa"/>
          </w:tcPr>
          <w:p w14:paraId="6A172BBA" w14:textId="77777777" w:rsidR="000513CD" w:rsidRPr="001A69B5" w:rsidRDefault="000513CD" w:rsidP="001A69B5"/>
        </w:tc>
      </w:tr>
      <w:tr w:rsidR="000513CD" w:rsidRPr="001A69B5" w14:paraId="050C80C8" w14:textId="77777777" w:rsidTr="00A77DBE">
        <w:trPr>
          <w:trHeight w:val="380"/>
        </w:trPr>
        <w:tc>
          <w:tcPr>
            <w:tcW w:w="3900" w:type="dxa"/>
          </w:tcPr>
          <w:p w14:paraId="05696AFA"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3839B091" w14:textId="77777777" w:rsidR="000513CD" w:rsidRPr="001A69B5" w:rsidRDefault="000513CD" w:rsidP="001A69B5"/>
        </w:tc>
        <w:tc>
          <w:tcPr>
            <w:tcW w:w="1400" w:type="dxa"/>
          </w:tcPr>
          <w:p w14:paraId="183789EA" w14:textId="77777777" w:rsidR="000513CD" w:rsidRPr="001A69B5" w:rsidRDefault="000513CD" w:rsidP="001A69B5"/>
        </w:tc>
        <w:tc>
          <w:tcPr>
            <w:tcW w:w="1400" w:type="dxa"/>
          </w:tcPr>
          <w:p w14:paraId="25B28451" w14:textId="77777777" w:rsidR="000513CD" w:rsidRPr="001A69B5" w:rsidRDefault="000513CD" w:rsidP="001A69B5"/>
        </w:tc>
        <w:tc>
          <w:tcPr>
            <w:tcW w:w="1400" w:type="dxa"/>
          </w:tcPr>
          <w:p w14:paraId="4C8AD4A4" w14:textId="77777777" w:rsidR="000513CD" w:rsidRPr="001A69B5" w:rsidRDefault="000513CD" w:rsidP="001A69B5"/>
        </w:tc>
      </w:tr>
      <w:tr w:rsidR="000513CD" w:rsidRPr="001A69B5" w14:paraId="081DB793" w14:textId="77777777" w:rsidTr="00A77DBE">
        <w:trPr>
          <w:trHeight w:val="640"/>
        </w:trPr>
        <w:tc>
          <w:tcPr>
            <w:tcW w:w="3900" w:type="dxa"/>
          </w:tcPr>
          <w:p w14:paraId="4BB52D08" w14:textId="2F41D875"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008D647A" w14:textId="77777777" w:rsidR="000513CD" w:rsidRPr="001A69B5" w:rsidRDefault="0009509B" w:rsidP="001A69B5">
            <w:r w:rsidRPr="001A69B5">
              <w:t>207 018</w:t>
            </w:r>
          </w:p>
        </w:tc>
        <w:tc>
          <w:tcPr>
            <w:tcW w:w="1400" w:type="dxa"/>
          </w:tcPr>
          <w:p w14:paraId="4B544442" w14:textId="77777777" w:rsidR="000513CD" w:rsidRPr="001A69B5" w:rsidRDefault="0009509B" w:rsidP="001A69B5">
            <w:r w:rsidRPr="001A69B5">
              <w:t>1 244 308</w:t>
            </w:r>
          </w:p>
        </w:tc>
        <w:tc>
          <w:tcPr>
            <w:tcW w:w="1400" w:type="dxa"/>
          </w:tcPr>
          <w:p w14:paraId="7ACB6AB2" w14:textId="77777777" w:rsidR="000513CD" w:rsidRPr="001A69B5" w:rsidRDefault="0009509B" w:rsidP="001A69B5">
            <w:r w:rsidRPr="001A69B5">
              <w:t>1 526 491</w:t>
            </w:r>
          </w:p>
        </w:tc>
        <w:tc>
          <w:tcPr>
            <w:tcW w:w="1400" w:type="dxa"/>
          </w:tcPr>
          <w:p w14:paraId="68C92858" w14:textId="77777777" w:rsidR="000513CD" w:rsidRPr="001A69B5" w:rsidRDefault="0009509B" w:rsidP="001A69B5">
            <w:r w:rsidRPr="001A69B5">
              <w:t>1 753 633</w:t>
            </w:r>
          </w:p>
        </w:tc>
      </w:tr>
      <w:tr w:rsidR="000513CD" w:rsidRPr="001A69B5" w14:paraId="74295D45" w14:textId="77777777" w:rsidTr="00A77DBE">
        <w:trPr>
          <w:trHeight w:val="640"/>
        </w:trPr>
        <w:tc>
          <w:tcPr>
            <w:tcW w:w="3900" w:type="dxa"/>
          </w:tcPr>
          <w:p w14:paraId="771842B0" w14:textId="0C19BC73"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andre departement til </w:t>
            </w:r>
            <w:proofErr w:type="spellStart"/>
            <w:r w:rsidRPr="001A69B5">
              <w:t>tilskot</w:t>
            </w:r>
            <w:proofErr w:type="spellEnd"/>
            <w:r w:rsidRPr="001A69B5">
              <w:t xml:space="preserve"> til andre</w:t>
            </w:r>
          </w:p>
        </w:tc>
        <w:tc>
          <w:tcPr>
            <w:tcW w:w="1400" w:type="dxa"/>
          </w:tcPr>
          <w:p w14:paraId="78C3544B" w14:textId="77777777" w:rsidR="000513CD" w:rsidRPr="001A69B5" w:rsidRDefault="0009509B" w:rsidP="001A69B5">
            <w:r w:rsidRPr="001A69B5">
              <w:t>95 547</w:t>
            </w:r>
          </w:p>
        </w:tc>
        <w:tc>
          <w:tcPr>
            <w:tcW w:w="1400" w:type="dxa"/>
          </w:tcPr>
          <w:p w14:paraId="7885B2E9" w14:textId="77777777" w:rsidR="000513CD" w:rsidRPr="001A69B5" w:rsidRDefault="0009509B" w:rsidP="001A69B5">
            <w:r w:rsidRPr="001A69B5">
              <w:t>34 314</w:t>
            </w:r>
          </w:p>
        </w:tc>
        <w:tc>
          <w:tcPr>
            <w:tcW w:w="1400" w:type="dxa"/>
          </w:tcPr>
          <w:p w14:paraId="3C2D839D" w14:textId="77777777" w:rsidR="000513CD" w:rsidRPr="001A69B5" w:rsidRDefault="0009509B" w:rsidP="001A69B5">
            <w:r w:rsidRPr="001A69B5">
              <w:t>45 556</w:t>
            </w:r>
          </w:p>
        </w:tc>
        <w:tc>
          <w:tcPr>
            <w:tcW w:w="1400" w:type="dxa"/>
          </w:tcPr>
          <w:p w14:paraId="391EF853" w14:textId="77777777" w:rsidR="000513CD" w:rsidRPr="001A69B5" w:rsidRDefault="0009509B" w:rsidP="001A69B5">
            <w:r w:rsidRPr="001A69B5">
              <w:t>18 290</w:t>
            </w:r>
          </w:p>
        </w:tc>
      </w:tr>
      <w:tr w:rsidR="000513CD" w:rsidRPr="001A69B5" w14:paraId="3443D7F8" w14:textId="77777777" w:rsidTr="00A77DBE">
        <w:trPr>
          <w:trHeight w:val="640"/>
        </w:trPr>
        <w:tc>
          <w:tcPr>
            <w:tcW w:w="3900" w:type="dxa"/>
          </w:tcPr>
          <w:p w14:paraId="71EC0717" w14:textId="525F473E"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andre </w:t>
            </w:r>
            <w:proofErr w:type="spellStart"/>
            <w:r w:rsidRPr="001A69B5">
              <w:t>verksemder</w:t>
            </w:r>
            <w:proofErr w:type="spellEnd"/>
            <w:r w:rsidRPr="001A69B5">
              <w:t xml:space="preserve"> til </w:t>
            </w:r>
            <w:proofErr w:type="spellStart"/>
            <w:r w:rsidRPr="001A69B5">
              <w:t>tilskot</w:t>
            </w:r>
            <w:proofErr w:type="spellEnd"/>
            <w:r w:rsidRPr="001A69B5">
              <w:t xml:space="preserve"> til andre</w:t>
            </w:r>
          </w:p>
        </w:tc>
        <w:tc>
          <w:tcPr>
            <w:tcW w:w="1400" w:type="dxa"/>
          </w:tcPr>
          <w:p w14:paraId="06D8F445" w14:textId="77777777" w:rsidR="000513CD" w:rsidRPr="001A69B5" w:rsidRDefault="0009509B" w:rsidP="001A69B5">
            <w:r w:rsidRPr="001A69B5">
              <w:t>239 557</w:t>
            </w:r>
          </w:p>
        </w:tc>
        <w:tc>
          <w:tcPr>
            <w:tcW w:w="1400" w:type="dxa"/>
          </w:tcPr>
          <w:p w14:paraId="4C1FB8BB" w14:textId="77777777" w:rsidR="000513CD" w:rsidRPr="001A69B5" w:rsidRDefault="0009509B" w:rsidP="001A69B5">
            <w:r w:rsidRPr="001A69B5">
              <w:t>296 446</w:t>
            </w:r>
          </w:p>
        </w:tc>
        <w:tc>
          <w:tcPr>
            <w:tcW w:w="1400" w:type="dxa"/>
          </w:tcPr>
          <w:p w14:paraId="77FECA94" w14:textId="77777777" w:rsidR="000513CD" w:rsidRPr="001A69B5" w:rsidRDefault="0009509B" w:rsidP="001A69B5">
            <w:r w:rsidRPr="001A69B5">
              <w:t>254 200</w:t>
            </w:r>
          </w:p>
        </w:tc>
        <w:tc>
          <w:tcPr>
            <w:tcW w:w="1400" w:type="dxa"/>
          </w:tcPr>
          <w:p w14:paraId="04AE7825" w14:textId="77777777" w:rsidR="000513CD" w:rsidRPr="001A69B5" w:rsidRDefault="0009509B" w:rsidP="001A69B5">
            <w:r w:rsidRPr="001A69B5">
              <w:t>638 077</w:t>
            </w:r>
          </w:p>
        </w:tc>
      </w:tr>
      <w:tr w:rsidR="000513CD" w:rsidRPr="001A69B5" w14:paraId="68D84B23" w14:textId="77777777" w:rsidTr="00A77DBE">
        <w:trPr>
          <w:trHeight w:val="380"/>
        </w:trPr>
        <w:tc>
          <w:tcPr>
            <w:tcW w:w="3900" w:type="dxa"/>
          </w:tcPr>
          <w:p w14:paraId="29C1053C"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6CF294DA" w14:textId="77777777" w:rsidR="000513CD" w:rsidRPr="001A69B5" w:rsidRDefault="0009509B" w:rsidP="001A69B5">
            <w:r w:rsidRPr="001A69B5">
              <w:rPr>
                <w:rStyle w:val="kursiv"/>
              </w:rPr>
              <w:t>542 122</w:t>
            </w:r>
          </w:p>
        </w:tc>
        <w:tc>
          <w:tcPr>
            <w:tcW w:w="1400" w:type="dxa"/>
          </w:tcPr>
          <w:p w14:paraId="31456908" w14:textId="77777777" w:rsidR="000513CD" w:rsidRPr="001A69B5" w:rsidRDefault="0009509B" w:rsidP="001A69B5">
            <w:r w:rsidRPr="001A69B5">
              <w:rPr>
                <w:rStyle w:val="kursiv"/>
              </w:rPr>
              <w:t>1 575 067</w:t>
            </w:r>
          </w:p>
        </w:tc>
        <w:tc>
          <w:tcPr>
            <w:tcW w:w="1400" w:type="dxa"/>
          </w:tcPr>
          <w:p w14:paraId="4EDB18DE" w14:textId="77777777" w:rsidR="000513CD" w:rsidRPr="001A69B5" w:rsidRDefault="0009509B" w:rsidP="001A69B5">
            <w:r w:rsidRPr="001A69B5">
              <w:rPr>
                <w:rStyle w:val="kursiv"/>
              </w:rPr>
              <w:t>1 826 247</w:t>
            </w:r>
          </w:p>
        </w:tc>
        <w:tc>
          <w:tcPr>
            <w:tcW w:w="1400" w:type="dxa"/>
          </w:tcPr>
          <w:p w14:paraId="4655E8FF" w14:textId="77777777" w:rsidR="000513CD" w:rsidRPr="001A69B5" w:rsidRDefault="0009509B" w:rsidP="001A69B5">
            <w:r w:rsidRPr="001A69B5">
              <w:rPr>
                <w:rStyle w:val="kursiv"/>
              </w:rPr>
              <w:t>2 409 999</w:t>
            </w:r>
          </w:p>
        </w:tc>
      </w:tr>
      <w:tr w:rsidR="000513CD" w:rsidRPr="001A69B5" w14:paraId="4BCB30AA" w14:textId="77777777" w:rsidTr="00A77DBE">
        <w:trPr>
          <w:trHeight w:val="380"/>
        </w:trPr>
        <w:tc>
          <w:tcPr>
            <w:tcW w:w="3900" w:type="dxa"/>
          </w:tcPr>
          <w:p w14:paraId="4CC76903" w14:textId="77777777" w:rsidR="000513CD" w:rsidRPr="001A69B5" w:rsidRDefault="000513CD" w:rsidP="001A69B5"/>
        </w:tc>
        <w:tc>
          <w:tcPr>
            <w:tcW w:w="1400" w:type="dxa"/>
          </w:tcPr>
          <w:p w14:paraId="19147621" w14:textId="77777777" w:rsidR="000513CD" w:rsidRPr="001A69B5" w:rsidRDefault="000513CD" w:rsidP="001A69B5"/>
        </w:tc>
        <w:tc>
          <w:tcPr>
            <w:tcW w:w="1400" w:type="dxa"/>
          </w:tcPr>
          <w:p w14:paraId="410481E4" w14:textId="77777777" w:rsidR="000513CD" w:rsidRPr="001A69B5" w:rsidRDefault="000513CD" w:rsidP="001A69B5"/>
        </w:tc>
        <w:tc>
          <w:tcPr>
            <w:tcW w:w="1400" w:type="dxa"/>
          </w:tcPr>
          <w:p w14:paraId="64F7E09E" w14:textId="77777777" w:rsidR="000513CD" w:rsidRPr="001A69B5" w:rsidRDefault="000513CD" w:rsidP="001A69B5"/>
        </w:tc>
        <w:tc>
          <w:tcPr>
            <w:tcW w:w="1400" w:type="dxa"/>
          </w:tcPr>
          <w:p w14:paraId="1470F09B" w14:textId="77777777" w:rsidR="000513CD" w:rsidRPr="001A69B5" w:rsidRDefault="000513CD" w:rsidP="001A69B5"/>
        </w:tc>
      </w:tr>
      <w:tr w:rsidR="000513CD" w:rsidRPr="001A69B5" w14:paraId="6A6E3402" w14:textId="77777777" w:rsidTr="00A77DBE">
        <w:trPr>
          <w:trHeight w:val="380"/>
        </w:trPr>
        <w:tc>
          <w:tcPr>
            <w:tcW w:w="3900" w:type="dxa"/>
          </w:tcPr>
          <w:p w14:paraId="4D16D91A" w14:textId="77777777" w:rsidR="000513CD" w:rsidRPr="001A69B5" w:rsidRDefault="0009509B" w:rsidP="001A69B5">
            <w:proofErr w:type="spellStart"/>
            <w:r w:rsidRPr="001A69B5">
              <w:rPr>
                <w:rStyle w:val="halvfet0"/>
              </w:rPr>
              <w:t>Offentlege</w:t>
            </w:r>
            <w:proofErr w:type="spellEnd"/>
            <w:r w:rsidRPr="001A69B5">
              <w:rPr>
                <w:rStyle w:val="halvfet0"/>
              </w:rPr>
              <w:t xml:space="preserve"> og private bidrag </w:t>
            </w:r>
          </w:p>
        </w:tc>
        <w:tc>
          <w:tcPr>
            <w:tcW w:w="1400" w:type="dxa"/>
          </w:tcPr>
          <w:p w14:paraId="00939124" w14:textId="77777777" w:rsidR="000513CD" w:rsidRPr="001A69B5" w:rsidRDefault="000513CD" w:rsidP="001A69B5"/>
        </w:tc>
        <w:tc>
          <w:tcPr>
            <w:tcW w:w="1400" w:type="dxa"/>
          </w:tcPr>
          <w:p w14:paraId="3833CBA0" w14:textId="77777777" w:rsidR="000513CD" w:rsidRPr="001A69B5" w:rsidRDefault="000513CD" w:rsidP="001A69B5"/>
        </w:tc>
        <w:tc>
          <w:tcPr>
            <w:tcW w:w="1400" w:type="dxa"/>
          </w:tcPr>
          <w:p w14:paraId="36177FC9" w14:textId="77777777" w:rsidR="000513CD" w:rsidRPr="001A69B5" w:rsidRDefault="000513CD" w:rsidP="001A69B5"/>
        </w:tc>
        <w:tc>
          <w:tcPr>
            <w:tcW w:w="1400" w:type="dxa"/>
          </w:tcPr>
          <w:p w14:paraId="3E8E0BF9" w14:textId="77777777" w:rsidR="000513CD" w:rsidRPr="001A69B5" w:rsidRDefault="000513CD" w:rsidP="001A69B5"/>
        </w:tc>
      </w:tr>
      <w:tr w:rsidR="000513CD" w:rsidRPr="001A69B5" w14:paraId="573BE692" w14:textId="77777777" w:rsidTr="00A77DBE">
        <w:trPr>
          <w:trHeight w:val="640"/>
        </w:trPr>
        <w:tc>
          <w:tcPr>
            <w:tcW w:w="3900" w:type="dxa"/>
          </w:tcPr>
          <w:p w14:paraId="20CE27CA" w14:textId="77777777" w:rsidR="000513CD" w:rsidRPr="001A69B5" w:rsidRDefault="0009509B" w:rsidP="001A69B5">
            <w:r w:rsidRPr="001A69B5">
              <w:t xml:space="preserve">Bidrag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p>
        </w:tc>
        <w:tc>
          <w:tcPr>
            <w:tcW w:w="1400" w:type="dxa"/>
          </w:tcPr>
          <w:p w14:paraId="1FD93BEA" w14:textId="77777777" w:rsidR="000513CD" w:rsidRPr="001A69B5" w:rsidRDefault="0009509B" w:rsidP="001A69B5">
            <w:r w:rsidRPr="001A69B5">
              <w:t>0</w:t>
            </w:r>
          </w:p>
        </w:tc>
        <w:tc>
          <w:tcPr>
            <w:tcW w:w="1400" w:type="dxa"/>
          </w:tcPr>
          <w:p w14:paraId="6BDC3714" w14:textId="77777777" w:rsidR="000513CD" w:rsidRPr="001A69B5" w:rsidRDefault="0009509B" w:rsidP="001A69B5">
            <w:r w:rsidRPr="001A69B5">
              <w:t>0</w:t>
            </w:r>
          </w:p>
        </w:tc>
        <w:tc>
          <w:tcPr>
            <w:tcW w:w="1400" w:type="dxa"/>
          </w:tcPr>
          <w:p w14:paraId="7A39E782" w14:textId="77777777" w:rsidR="000513CD" w:rsidRPr="001A69B5" w:rsidRDefault="0009509B" w:rsidP="001A69B5">
            <w:r w:rsidRPr="001A69B5">
              <w:t>0</w:t>
            </w:r>
          </w:p>
        </w:tc>
        <w:tc>
          <w:tcPr>
            <w:tcW w:w="1400" w:type="dxa"/>
          </w:tcPr>
          <w:p w14:paraId="1A736023" w14:textId="77777777" w:rsidR="000513CD" w:rsidRPr="001A69B5" w:rsidRDefault="0009509B" w:rsidP="001A69B5">
            <w:r w:rsidRPr="001A69B5">
              <w:t>0</w:t>
            </w:r>
          </w:p>
        </w:tc>
      </w:tr>
      <w:tr w:rsidR="000513CD" w:rsidRPr="001A69B5" w14:paraId="50F38931" w14:textId="77777777" w:rsidTr="00A77DBE">
        <w:trPr>
          <w:trHeight w:val="380"/>
        </w:trPr>
        <w:tc>
          <w:tcPr>
            <w:tcW w:w="3900" w:type="dxa"/>
          </w:tcPr>
          <w:p w14:paraId="3009504C" w14:textId="77777777" w:rsidR="000513CD" w:rsidRPr="001A69B5" w:rsidRDefault="0009509B" w:rsidP="001A69B5">
            <w:r w:rsidRPr="001A69B5">
              <w:t xml:space="preserve">Bidrag </w:t>
            </w:r>
            <w:proofErr w:type="spellStart"/>
            <w:r w:rsidRPr="001A69B5">
              <w:t>frå</w:t>
            </w:r>
            <w:proofErr w:type="spellEnd"/>
            <w:r w:rsidRPr="001A69B5">
              <w:t xml:space="preserve"> private</w:t>
            </w:r>
          </w:p>
        </w:tc>
        <w:tc>
          <w:tcPr>
            <w:tcW w:w="1400" w:type="dxa"/>
          </w:tcPr>
          <w:p w14:paraId="705A449B" w14:textId="77777777" w:rsidR="000513CD" w:rsidRPr="001A69B5" w:rsidRDefault="0009509B" w:rsidP="001A69B5">
            <w:r w:rsidRPr="001A69B5">
              <w:t>–2 763</w:t>
            </w:r>
          </w:p>
        </w:tc>
        <w:tc>
          <w:tcPr>
            <w:tcW w:w="1400" w:type="dxa"/>
          </w:tcPr>
          <w:p w14:paraId="5206D5B5" w14:textId="77777777" w:rsidR="000513CD" w:rsidRPr="001A69B5" w:rsidRDefault="0009509B" w:rsidP="001A69B5">
            <w:r w:rsidRPr="001A69B5">
              <w:t>–2 162</w:t>
            </w:r>
          </w:p>
        </w:tc>
        <w:tc>
          <w:tcPr>
            <w:tcW w:w="1400" w:type="dxa"/>
          </w:tcPr>
          <w:p w14:paraId="6B417411" w14:textId="77777777" w:rsidR="000513CD" w:rsidRPr="001A69B5" w:rsidRDefault="0009509B" w:rsidP="001A69B5">
            <w:r w:rsidRPr="001A69B5">
              <w:t>2 390</w:t>
            </w:r>
          </w:p>
        </w:tc>
        <w:tc>
          <w:tcPr>
            <w:tcW w:w="1400" w:type="dxa"/>
          </w:tcPr>
          <w:p w14:paraId="490E9EEB" w14:textId="77777777" w:rsidR="000513CD" w:rsidRPr="001A69B5" w:rsidRDefault="0009509B" w:rsidP="001A69B5">
            <w:r w:rsidRPr="001A69B5">
              <w:t>0</w:t>
            </w:r>
          </w:p>
        </w:tc>
      </w:tr>
      <w:tr w:rsidR="000513CD" w:rsidRPr="001A69B5" w14:paraId="3EF7BD21" w14:textId="77777777" w:rsidTr="00A77DBE">
        <w:trPr>
          <w:trHeight w:val="640"/>
        </w:trPr>
        <w:tc>
          <w:tcPr>
            <w:tcW w:w="3900" w:type="dxa"/>
          </w:tcPr>
          <w:p w14:paraId="29E30541" w14:textId="2C3CE998"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internasjonale </w:t>
            </w:r>
            <w:proofErr w:type="spellStart"/>
            <w:r w:rsidRPr="001A69B5">
              <w:t>organisasjonar</w:t>
            </w:r>
            <w:proofErr w:type="spellEnd"/>
          </w:p>
        </w:tc>
        <w:tc>
          <w:tcPr>
            <w:tcW w:w="1400" w:type="dxa"/>
          </w:tcPr>
          <w:p w14:paraId="054D4A09" w14:textId="77777777" w:rsidR="000513CD" w:rsidRPr="001A69B5" w:rsidRDefault="0009509B" w:rsidP="001A69B5">
            <w:r w:rsidRPr="001A69B5">
              <w:t>17 438</w:t>
            </w:r>
          </w:p>
        </w:tc>
        <w:tc>
          <w:tcPr>
            <w:tcW w:w="1400" w:type="dxa"/>
          </w:tcPr>
          <w:p w14:paraId="011DF053" w14:textId="77777777" w:rsidR="000513CD" w:rsidRPr="001A69B5" w:rsidRDefault="0009509B" w:rsidP="001A69B5">
            <w:r w:rsidRPr="001A69B5">
              <w:t>19 726</w:t>
            </w:r>
          </w:p>
        </w:tc>
        <w:tc>
          <w:tcPr>
            <w:tcW w:w="1400" w:type="dxa"/>
          </w:tcPr>
          <w:p w14:paraId="74994457" w14:textId="77777777" w:rsidR="000513CD" w:rsidRPr="001A69B5" w:rsidRDefault="0009509B" w:rsidP="001A69B5">
            <w:r w:rsidRPr="001A69B5">
              <w:t>24 495</w:t>
            </w:r>
          </w:p>
        </w:tc>
        <w:tc>
          <w:tcPr>
            <w:tcW w:w="1400" w:type="dxa"/>
          </w:tcPr>
          <w:p w14:paraId="36DFB38B" w14:textId="77777777" w:rsidR="000513CD" w:rsidRPr="001A69B5" w:rsidRDefault="0009509B" w:rsidP="001A69B5">
            <w:r w:rsidRPr="001A69B5">
              <w:t>21 847</w:t>
            </w:r>
          </w:p>
        </w:tc>
      </w:tr>
      <w:tr w:rsidR="000513CD" w:rsidRPr="001A69B5" w14:paraId="53788D94" w14:textId="77777777" w:rsidTr="00A77DBE">
        <w:trPr>
          <w:trHeight w:val="380"/>
        </w:trPr>
        <w:tc>
          <w:tcPr>
            <w:tcW w:w="3900" w:type="dxa"/>
          </w:tcPr>
          <w:p w14:paraId="411F6877" w14:textId="77777777" w:rsidR="000513CD" w:rsidRPr="001A69B5" w:rsidRDefault="0009509B" w:rsidP="001A69B5">
            <w:r w:rsidRPr="001A69B5">
              <w:rPr>
                <w:rStyle w:val="kursiv"/>
              </w:rPr>
              <w:t xml:space="preserve">Sum bidrag </w:t>
            </w:r>
          </w:p>
        </w:tc>
        <w:tc>
          <w:tcPr>
            <w:tcW w:w="1400" w:type="dxa"/>
          </w:tcPr>
          <w:p w14:paraId="6CF77006" w14:textId="77777777" w:rsidR="000513CD" w:rsidRPr="001A69B5" w:rsidRDefault="0009509B" w:rsidP="001A69B5">
            <w:r w:rsidRPr="001A69B5">
              <w:rPr>
                <w:rStyle w:val="kursiv"/>
              </w:rPr>
              <w:t>14 675</w:t>
            </w:r>
          </w:p>
        </w:tc>
        <w:tc>
          <w:tcPr>
            <w:tcW w:w="1400" w:type="dxa"/>
          </w:tcPr>
          <w:p w14:paraId="6B918B5D" w14:textId="77777777" w:rsidR="000513CD" w:rsidRPr="001A69B5" w:rsidRDefault="0009509B" w:rsidP="001A69B5">
            <w:r w:rsidRPr="001A69B5">
              <w:rPr>
                <w:rStyle w:val="kursiv"/>
              </w:rPr>
              <w:t>17 564</w:t>
            </w:r>
          </w:p>
        </w:tc>
        <w:tc>
          <w:tcPr>
            <w:tcW w:w="1400" w:type="dxa"/>
          </w:tcPr>
          <w:p w14:paraId="499C7249" w14:textId="77777777" w:rsidR="000513CD" w:rsidRPr="001A69B5" w:rsidRDefault="0009509B" w:rsidP="001A69B5">
            <w:r w:rsidRPr="001A69B5">
              <w:rPr>
                <w:rStyle w:val="kursiv"/>
              </w:rPr>
              <w:t>26 885</w:t>
            </w:r>
          </w:p>
        </w:tc>
        <w:tc>
          <w:tcPr>
            <w:tcW w:w="1400" w:type="dxa"/>
          </w:tcPr>
          <w:p w14:paraId="11D92BF8" w14:textId="77777777" w:rsidR="000513CD" w:rsidRPr="001A69B5" w:rsidRDefault="0009509B" w:rsidP="001A69B5">
            <w:r w:rsidRPr="001A69B5">
              <w:rPr>
                <w:rStyle w:val="kursiv"/>
              </w:rPr>
              <w:t>21 847</w:t>
            </w:r>
          </w:p>
        </w:tc>
      </w:tr>
      <w:tr w:rsidR="000513CD" w:rsidRPr="001A69B5" w14:paraId="6B0E3590" w14:textId="77777777" w:rsidTr="00A77DBE">
        <w:trPr>
          <w:trHeight w:val="380"/>
        </w:trPr>
        <w:tc>
          <w:tcPr>
            <w:tcW w:w="3900" w:type="dxa"/>
          </w:tcPr>
          <w:p w14:paraId="52DC415A" w14:textId="77777777" w:rsidR="000513CD" w:rsidRPr="001A69B5" w:rsidRDefault="000513CD" w:rsidP="001A69B5"/>
        </w:tc>
        <w:tc>
          <w:tcPr>
            <w:tcW w:w="1400" w:type="dxa"/>
          </w:tcPr>
          <w:p w14:paraId="66C40AAF" w14:textId="77777777" w:rsidR="000513CD" w:rsidRPr="001A69B5" w:rsidRDefault="000513CD" w:rsidP="001A69B5"/>
        </w:tc>
        <w:tc>
          <w:tcPr>
            <w:tcW w:w="1400" w:type="dxa"/>
          </w:tcPr>
          <w:p w14:paraId="09DAD87C" w14:textId="77777777" w:rsidR="000513CD" w:rsidRPr="001A69B5" w:rsidRDefault="000513CD" w:rsidP="001A69B5"/>
        </w:tc>
        <w:tc>
          <w:tcPr>
            <w:tcW w:w="1400" w:type="dxa"/>
          </w:tcPr>
          <w:p w14:paraId="2BAFB8A8" w14:textId="77777777" w:rsidR="000513CD" w:rsidRPr="001A69B5" w:rsidRDefault="000513CD" w:rsidP="001A69B5"/>
        </w:tc>
        <w:tc>
          <w:tcPr>
            <w:tcW w:w="1400" w:type="dxa"/>
          </w:tcPr>
          <w:p w14:paraId="0F4BD3EF" w14:textId="77777777" w:rsidR="000513CD" w:rsidRPr="001A69B5" w:rsidRDefault="000513CD" w:rsidP="001A69B5"/>
        </w:tc>
      </w:tr>
      <w:tr w:rsidR="000513CD" w:rsidRPr="001A69B5" w14:paraId="63207F4B" w14:textId="77777777" w:rsidTr="00A77DBE">
        <w:trPr>
          <w:trHeight w:val="380"/>
        </w:trPr>
        <w:tc>
          <w:tcPr>
            <w:tcW w:w="3900" w:type="dxa"/>
          </w:tcPr>
          <w:p w14:paraId="1B29C8EE" w14:textId="77777777" w:rsidR="000513CD" w:rsidRPr="001A69B5" w:rsidRDefault="0009509B" w:rsidP="001A69B5">
            <w:r w:rsidRPr="001A69B5">
              <w:rPr>
                <w:rStyle w:val="halvfet0"/>
              </w:rPr>
              <w:t>Oppdragsinntekter o.a.</w:t>
            </w:r>
          </w:p>
        </w:tc>
        <w:tc>
          <w:tcPr>
            <w:tcW w:w="1400" w:type="dxa"/>
          </w:tcPr>
          <w:p w14:paraId="2D0E106E" w14:textId="77777777" w:rsidR="000513CD" w:rsidRPr="001A69B5" w:rsidRDefault="000513CD" w:rsidP="001A69B5"/>
        </w:tc>
        <w:tc>
          <w:tcPr>
            <w:tcW w:w="1400" w:type="dxa"/>
          </w:tcPr>
          <w:p w14:paraId="0F9907C2" w14:textId="77777777" w:rsidR="000513CD" w:rsidRPr="001A69B5" w:rsidRDefault="000513CD" w:rsidP="001A69B5"/>
        </w:tc>
        <w:tc>
          <w:tcPr>
            <w:tcW w:w="1400" w:type="dxa"/>
          </w:tcPr>
          <w:p w14:paraId="7CCB4F00" w14:textId="77777777" w:rsidR="000513CD" w:rsidRPr="001A69B5" w:rsidRDefault="000513CD" w:rsidP="001A69B5"/>
        </w:tc>
        <w:tc>
          <w:tcPr>
            <w:tcW w:w="1400" w:type="dxa"/>
          </w:tcPr>
          <w:p w14:paraId="1EA2B5AD" w14:textId="77777777" w:rsidR="000513CD" w:rsidRPr="001A69B5" w:rsidRDefault="000513CD" w:rsidP="001A69B5"/>
        </w:tc>
      </w:tr>
      <w:tr w:rsidR="000513CD" w:rsidRPr="001A69B5" w14:paraId="30E78756" w14:textId="77777777" w:rsidTr="00A77DBE">
        <w:trPr>
          <w:trHeight w:val="380"/>
        </w:trPr>
        <w:tc>
          <w:tcPr>
            <w:tcW w:w="3900" w:type="dxa"/>
          </w:tcPr>
          <w:p w14:paraId="70C04B17" w14:textId="77777777" w:rsidR="000513CD" w:rsidRPr="001A69B5" w:rsidRDefault="0009509B" w:rsidP="001A69B5">
            <w:r w:rsidRPr="001A69B5">
              <w:t xml:space="preserve">Oppdrag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1C0DB24F" w14:textId="77777777" w:rsidR="000513CD" w:rsidRPr="001A69B5" w:rsidRDefault="0009509B" w:rsidP="001A69B5">
            <w:r w:rsidRPr="001A69B5">
              <w:t>0</w:t>
            </w:r>
          </w:p>
        </w:tc>
        <w:tc>
          <w:tcPr>
            <w:tcW w:w="1400" w:type="dxa"/>
          </w:tcPr>
          <w:p w14:paraId="547E4B67" w14:textId="77777777" w:rsidR="000513CD" w:rsidRPr="001A69B5" w:rsidRDefault="0009509B" w:rsidP="001A69B5">
            <w:r w:rsidRPr="001A69B5">
              <w:t>0</w:t>
            </w:r>
          </w:p>
        </w:tc>
        <w:tc>
          <w:tcPr>
            <w:tcW w:w="1400" w:type="dxa"/>
          </w:tcPr>
          <w:p w14:paraId="0C1F8BEF" w14:textId="77777777" w:rsidR="000513CD" w:rsidRPr="001A69B5" w:rsidRDefault="0009509B" w:rsidP="001A69B5">
            <w:r w:rsidRPr="001A69B5">
              <w:t>0</w:t>
            </w:r>
          </w:p>
        </w:tc>
        <w:tc>
          <w:tcPr>
            <w:tcW w:w="1400" w:type="dxa"/>
          </w:tcPr>
          <w:p w14:paraId="3147F750" w14:textId="77777777" w:rsidR="000513CD" w:rsidRPr="001A69B5" w:rsidRDefault="0009509B" w:rsidP="001A69B5">
            <w:r w:rsidRPr="001A69B5">
              <w:t>0</w:t>
            </w:r>
          </w:p>
        </w:tc>
      </w:tr>
      <w:tr w:rsidR="000513CD" w:rsidRPr="001A69B5" w14:paraId="4A62E3D9" w14:textId="77777777" w:rsidTr="00A77DBE">
        <w:trPr>
          <w:trHeight w:val="640"/>
        </w:trPr>
        <w:tc>
          <w:tcPr>
            <w:tcW w:w="3900" w:type="dxa"/>
          </w:tcPr>
          <w:p w14:paraId="53EE53A9" w14:textId="27780D27" w:rsidR="000513CD" w:rsidRPr="001A69B5" w:rsidRDefault="0009509B" w:rsidP="00FC560D">
            <w:r w:rsidRPr="001A69B5">
              <w:t xml:space="preserve">Oppdrag </w:t>
            </w:r>
            <w:proofErr w:type="spellStart"/>
            <w:r w:rsidRPr="001A69B5">
              <w:t>frå</w:t>
            </w:r>
            <w:proofErr w:type="spellEnd"/>
            <w:r w:rsidRPr="001A69B5">
              <w:t xml:space="preserve"> kommunale og fylke</w:t>
            </w:r>
            <w:r w:rsidR="00FC560D">
              <w:t>-</w:t>
            </w:r>
            <w:r w:rsidRPr="001A69B5">
              <w:t xml:space="preserve">kommunale </w:t>
            </w:r>
            <w:proofErr w:type="spellStart"/>
            <w:r w:rsidRPr="001A69B5">
              <w:t>verksemder</w:t>
            </w:r>
            <w:proofErr w:type="spellEnd"/>
          </w:p>
        </w:tc>
        <w:tc>
          <w:tcPr>
            <w:tcW w:w="1400" w:type="dxa"/>
          </w:tcPr>
          <w:p w14:paraId="790C6085" w14:textId="77777777" w:rsidR="000513CD" w:rsidRPr="001A69B5" w:rsidRDefault="0009509B" w:rsidP="001A69B5">
            <w:r w:rsidRPr="001A69B5">
              <w:t>0</w:t>
            </w:r>
          </w:p>
        </w:tc>
        <w:tc>
          <w:tcPr>
            <w:tcW w:w="1400" w:type="dxa"/>
          </w:tcPr>
          <w:p w14:paraId="6ADFBE42" w14:textId="77777777" w:rsidR="000513CD" w:rsidRPr="001A69B5" w:rsidRDefault="0009509B" w:rsidP="001A69B5">
            <w:r w:rsidRPr="001A69B5">
              <w:t>0</w:t>
            </w:r>
          </w:p>
        </w:tc>
        <w:tc>
          <w:tcPr>
            <w:tcW w:w="1400" w:type="dxa"/>
          </w:tcPr>
          <w:p w14:paraId="2492D234" w14:textId="77777777" w:rsidR="000513CD" w:rsidRPr="001A69B5" w:rsidRDefault="0009509B" w:rsidP="001A69B5">
            <w:r w:rsidRPr="001A69B5">
              <w:t>0</w:t>
            </w:r>
          </w:p>
        </w:tc>
        <w:tc>
          <w:tcPr>
            <w:tcW w:w="1400" w:type="dxa"/>
          </w:tcPr>
          <w:p w14:paraId="2F96E1D8" w14:textId="77777777" w:rsidR="000513CD" w:rsidRPr="001A69B5" w:rsidRDefault="0009509B" w:rsidP="001A69B5">
            <w:r w:rsidRPr="001A69B5">
              <w:t>0</w:t>
            </w:r>
          </w:p>
        </w:tc>
      </w:tr>
      <w:tr w:rsidR="000513CD" w:rsidRPr="001A69B5" w14:paraId="253E92BC" w14:textId="77777777" w:rsidTr="00A77DBE">
        <w:trPr>
          <w:trHeight w:val="380"/>
        </w:trPr>
        <w:tc>
          <w:tcPr>
            <w:tcW w:w="3900" w:type="dxa"/>
          </w:tcPr>
          <w:p w14:paraId="4ECBE781" w14:textId="77777777" w:rsidR="000513CD" w:rsidRPr="001A69B5" w:rsidRDefault="0009509B" w:rsidP="001A69B5">
            <w:r w:rsidRPr="001A69B5">
              <w:t xml:space="preserve">Oppdrag </w:t>
            </w:r>
            <w:proofErr w:type="spellStart"/>
            <w:r w:rsidRPr="001A69B5">
              <w:t>frå</w:t>
            </w:r>
            <w:proofErr w:type="spellEnd"/>
            <w:r w:rsidRPr="001A69B5">
              <w:t xml:space="preserve"> private</w:t>
            </w:r>
          </w:p>
        </w:tc>
        <w:tc>
          <w:tcPr>
            <w:tcW w:w="1400" w:type="dxa"/>
          </w:tcPr>
          <w:p w14:paraId="7F7D1A60" w14:textId="77777777" w:rsidR="000513CD" w:rsidRPr="001A69B5" w:rsidRDefault="0009509B" w:rsidP="001A69B5">
            <w:r w:rsidRPr="001A69B5">
              <w:t>53</w:t>
            </w:r>
          </w:p>
        </w:tc>
        <w:tc>
          <w:tcPr>
            <w:tcW w:w="1400" w:type="dxa"/>
          </w:tcPr>
          <w:p w14:paraId="7D69BEE5" w14:textId="77777777" w:rsidR="000513CD" w:rsidRPr="001A69B5" w:rsidRDefault="0009509B" w:rsidP="001A69B5">
            <w:r w:rsidRPr="001A69B5">
              <w:t>0</w:t>
            </w:r>
          </w:p>
        </w:tc>
        <w:tc>
          <w:tcPr>
            <w:tcW w:w="1400" w:type="dxa"/>
          </w:tcPr>
          <w:p w14:paraId="5CCD584B" w14:textId="77777777" w:rsidR="000513CD" w:rsidRPr="001A69B5" w:rsidRDefault="0009509B" w:rsidP="001A69B5">
            <w:r w:rsidRPr="001A69B5">
              <w:t>0</w:t>
            </w:r>
          </w:p>
        </w:tc>
        <w:tc>
          <w:tcPr>
            <w:tcW w:w="1400" w:type="dxa"/>
          </w:tcPr>
          <w:p w14:paraId="4CC10DE3" w14:textId="77777777" w:rsidR="000513CD" w:rsidRPr="001A69B5" w:rsidRDefault="0009509B" w:rsidP="001A69B5">
            <w:r w:rsidRPr="001A69B5">
              <w:t>0</w:t>
            </w:r>
          </w:p>
        </w:tc>
      </w:tr>
      <w:tr w:rsidR="000513CD" w:rsidRPr="001A69B5" w14:paraId="07B9CF56" w14:textId="77777777" w:rsidTr="00A77DBE">
        <w:trPr>
          <w:trHeight w:val="380"/>
        </w:trPr>
        <w:tc>
          <w:tcPr>
            <w:tcW w:w="3900" w:type="dxa"/>
          </w:tcPr>
          <w:p w14:paraId="6C9004E5" w14:textId="77777777" w:rsidR="000513CD" w:rsidRPr="001A69B5" w:rsidRDefault="0009509B" w:rsidP="001A69B5">
            <w:r w:rsidRPr="001A69B5">
              <w:t xml:space="preserve">Andre inntekter og </w:t>
            </w:r>
            <w:proofErr w:type="spellStart"/>
            <w:r w:rsidRPr="001A69B5">
              <w:t>tidsavgrensingar</w:t>
            </w:r>
            <w:proofErr w:type="spellEnd"/>
          </w:p>
        </w:tc>
        <w:tc>
          <w:tcPr>
            <w:tcW w:w="1400" w:type="dxa"/>
          </w:tcPr>
          <w:p w14:paraId="6C18B3C8" w14:textId="77777777" w:rsidR="000513CD" w:rsidRPr="001A69B5" w:rsidRDefault="0009509B" w:rsidP="001A69B5">
            <w:r w:rsidRPr="001A69B5">
              <w:t>26 473</w:t>
            </w:r>
          </w:p>
        </w:tc>
        <w:tc>
          <w:tcPr>
            <w:tcW w:w="1400" w:type="dxa"/>
          </w:tcPr>
          <w:p w14:paraId="0AB603C2" w14:textId="77777777" w:rsidR="000513CD" w:rsidRPr="001A69B5" w:rsidRDefault="0009509B" w:rsidP="001A69B5">
            <w:r w:rsidRPr="001A69B5">
              <w:t>23 281</w:t>
            </w:r>
          </w:p>
        </w:tc>
        <w:tc>
          <w:tcPr>
            <w:tcW w:w="1400" w:type="dxa"/>
          </w:tcPr>
          <w:p w14:paraId="03BAE5F3" w14:textId="77777777" w:rsidR="000513CD" w:rsidRPr="001A69B5" w:rsidRDefault="0009509B" w:rsidP="001A69B5">
            <w:r w:rsidRPr="001A69B5">
              <w:t>51 452</w:t>
            </w:r>
          </w:p>
        </w:tc>
        <w:tc>
          <w:tcPr>
            <w:tcW w:w="1400" w:type="dxa"/>
          </w:tcPr>
          <w:p w14:paraId="34143ECB" w14:textId="77777777" w:rsidR="000513CD" w:rsidRPr="001A69B5" w:rsidRDefault="0009509B" w:rsidP="001A69B5">
            <w:r w:rsidRPr="001A69B5">
              <w:t>1 049</w:t>
            </w:r>
          </w:p>
        </w:tc>
      </w:tr>
      <w:tr w:rsidR="000513CD" w:rsidRPr="001A69B5" w14:paraId="2AF00BB6" w14:textId="77777777" w:rsidTr="00A77DBE">
        <w:trPr>
          <w:trHeight w:val="380"/>
        </w:trPr>
        <w:tc>
          <w:tcPr>
            <w:tcW w:w="3900" w:type="dxa"/>
          </w:tcPr>
          <w:p w14:paraId="7E53C4B2" w14:textId="77777777" w:rsidR="000513CD" w:rsidRPr="001A69B5" w:rsidRDefault="0009509B" w:rsidP="001A69B5">
            <w:r w:rsidRPr="001A69B5">
              <w:rPr>
                <w:rStyle w:val="kursiv"/>
              </w:rPr>
              <w:t xml:space="preserve">Sum oppdragsinntekter og </w:t>
            </w:r>
            <w:proofErr w:type="spellStart"/>
            <w:r w:rsidRPr="001A69B5">
              <w:rPr>
                <w:rStyle w:val="kursiv"/>
              </w:rPr>
              <w:t>tilsvarande</w:t>
            </w:r>
            <w:proofErr w:type="spellEnd"/>
          </w:p>
        </w:tc>
        <w:tc>
          <w:tcPr>
            <w:tcW w:w="1400" w:type="dxa"/>
          </w:tcPr>
          <w:p w14:paraId="6EADD22E" w14:textId="77777777" w:rsidR="000513CD" w:rsidRPr="001A69B5" w:rsidRDefault="0009509B" w:rsidP="001A69B5">
            <w:r w:rsidRPr="001A69B5">
              <w:rPr>
                <w:rStyle w:val="kursiv"/>
              </w:rPr>
              <w:t>26 526</w:t>
            </w:r>
          </w:p>
        </w:tc>
        <w:tc>
          <w:tcPr>
            <w:tcW w:w="1400" w:type="dxa"/>
          </w:tcPr>
          <w:p w14:paraId="1D650FBF" w14:textId="77777777" w:rsidR="000513CD" w:rsidRPr="001A69B5" w:rsidRDefault="0009509B" w:rsidP="001A69B5">
            <w:r w:rsidRPr="001A69B5">
              <w:rPr>
                <w:rStyle w:val="kursiv"/>
              </w:rPr>
              <w:t>23 281</w:t>
            </w:r>
          </w:p>
        </w:tc>
        <w:tc>
          <w:tcPr>
            <w:tcW w:w="1400" w:type="dxa"/>
          </w:tcPr>
          <w:p w14:paraId="4919CE8E" w14:textId="77777777" w:rsidR="000513CD" w:rsidRPr="001A69B5" w:rsidRDefault="0009509B" w:rsidP="001A69B5">
            <w:r w:rsidRPr="001A69B5">
              <w:rPr>
                <w:rStyle w:val="kursiv"/>
              </w:rPr>
              <w:t>51 452</w:t>
            </w:r>
          </w:p>
        </w:tc>
        <w:tc>
          <w:tcPr>
            <w:tcW w:w="1400" w:type="dxa"/>
          </w:tcPr>
          <w:p w14:paraId="7E15F1F4" w14:textId="77777777" w:rsidR="000513CD" w:rsidRPr="001A69B5" w:rsidRDefault="0009509B" w:rsidP="001A69B5">
            <w:r w:rsidRPr="001A69B5">
              <w:rPr>
                <w:rStyle w:val="kursiv"/>
              </w:rPr>
              <w:t>1 049</w:t>
            </w:r>
          </w:p>
        </w:tc>
      </w:tr>
      <w:tr w:rsidR="000513CD" w:rsidRPr="001A69B5" w14:paraId="05860FF2" w14:textId="77777777" w:rsidTr="00A77DBE">
        <w:trPr>
          <w:trHeight w:val="380"/>
        </w:trPr>
        <w:tc>
          <w:tcPr>
            <w:tcW w:w="3900" w:type="dxa"/>
          </w:tcPr>
          <w:p w14:paraId="55FE1883" w14:textId="77777777" w:rsidR="000513CD" w:rsidRPr="001A69B5" w:rsidRDefault="0009509B" w:rsidP="001A69B5">
            <w:r w:rsidRPr="001A69B5">
              <w:rPr>
                <w:rStyle w:val="kursiv"/>
              </w:rPr>
              <w:t>Sum inntekter</w:t>
            </w:r>
          </w:p>
        </w:tc>
        <w:tc>
          <w:tcPr>
            <w:tcW w:w="1400" w:type="dxa"/>
          </w:tcPr>
          <w:p w14:paraId="0FFF39CD" w14:textId="77777777" w:rsidR="000513CD" w:rsidRPr="001A69B5" w:rsidRDefault="0009509B" w:rsidP="001A69B5">
            <w:r w:rsidRPr="001A69B5">
              <w:rPr>
                <w:rStyle w:val="kursiv"/>
              </w:rPr>
              <w:t>711 164</w:t>
            </w:r>
          </w:p>
        </w:tc>
        <w:tc>
          <w:tcPr>
            <w:tcW w:w="1400" w:type="dxa"/>
          </w:tcPr>
          <w:p w14:paraId="4D5929A4" w14:textId="77777777" w:rsidR="000513CD" w:rsidRPr="001A69B5" w:rsidRDefault="0009509B" w:rsidP="001A69B5">
            <w:r w:rsidRPr="001A69B5">
              <w:rPr>
                <w:rStyle w:val="kursiv"/>
              </w:rPr>
              <w:t>1 759 186</w:t>
            </w:r>
          </w:p>
        </w:tc>
        <w:tc>
          <w:tcPr>
            <w:tcW w:w="1400" w:type="dxa"/>
          </w:tcPr>
          <w:p w14:paraId="709F4CF2" w14:textId="77777777" w:rsidR="000513CD" w:rsidRPr="001A69B5" w:rsidRDefault="0009509B" w:rsidP="001A69B5">
            <w:r w:rsidRPr="001A69B5">
              <w:rPr>
                <w:rStyle w:val="kursiv"/>
              </w:rPr>
              <w:t>2 031 827</w:t>
            </w:r>
          </w:p>
        </w:tc>
        <w:tc>
          <w:tcPr>
            <w:tcW w:w="1400" w:type="dxa"/>
          </w:tcPr>
          <w:p w14:paraId="2A57CDFC" w14:textId="77777777" w:rsidR="000513CD" w:rsidRPr="001A69B5" w:rsidRDefault="0009509B" w:rsidP="001A69B5">
            <w:r w:rsidRPr="001A69B5">
              <w:rPr>
                <w:rStyle w:val="kursiv"/>
              </w:rPr>
              <w:t>2 629 202</w:t>
            </w:r>
          </w:p>
        </w:tc>
      </w:tr>
    </w:tbl>
    <w:p w14:paraId="47F783F8" w14:textId="271467CC" w:rsidR="008E4CC9" w:rsidRPr="001A69B5" w:rsidRDefault="008E4CC9" w:rsidP="00A23AF0">
      <w:pPr>
        <w:pStyle w:val="tabell-tittel"/>
        <w:numPr>
          <w:ilvl w:val="6"/>
          <w:numId w:val="28"/>
        </w:numPr>
      </w:pPr>
      <w:proofErr w:type="spellStart"/>
      <w:r w:rsidRPr="001A69B5">
        <w:t>Samanhengen</w:t>
      </w:r>
      <w:proofErr w:type="spellEnd"/>
      <w:r w:rsidRPr="001A69B5">
        <w:t xml:space="preserve"> mellom </w:t>
      </w:r>
      <w:proofErr w:type="spellStart"/>
      <w:r w:rsidRPr="001A69B5">
        <w:t>kontantbehaldning</w:t>
      </w:r>
      <w:proofErr w:type="spellEnd"/>
      <w:r w:rsidRPr="001A69B5">
        <w:t xml:space="preserve">, </w:t>
      </w:r>
      <w:proofErr w:type="spellStart"/>
      <w:r w:rsidRPr="001A69B5">
        <w:t>påkomne</w:t>
      </w:r>
      <w:proofErr w:type="spellEnd"/>
      <w:r w:rsidRPr="001A69B5">
        <w:t xml:space="preserve"> kostnader og </w:t>
      </w:r>
      <w:proofErr w:type="spellStart"/>
      <w:r w:rsidRPr="001A69B5">
        <w:t>avsetningar</w:t>
      </w:r>
      <w:proofErr w:type="spellEnd"/>
      <w:r w:rsidRPr="001A69B5">
        <w:t xml:space="preserve"> ved Direktoratet for internasjonalisering og kvalitetsutvikling i </w:t>
      </w:r>
      <w:proofErr w:type="spellStart"/>
      <w:r w:rsidRPr="001A69B5">
        <w:t>høgare</w:t>
      </w:r>
      <w:proofErr w:type="spellEnd"/>
      <w:r w:rsidRPr="001A69B5">
        <w:t xml:space="preserve"> utdanning (</w:t>
      </w:r>
      <w:proofErr w:type="spellStart"/>
      <w:r w:rsidRPr="001A69B5">
        <w:t>Diku</w:t>
      </w:r>
      <w:proofErr w:type="spellEnd"/>
      <w:r w:rsidRPr="001A69B5">
        <w:t>) i perioden 2018–20</w:t>
      </w:r>
    </w:p>
    <w:p w14:paraId="41D8A502"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6CEB5B7A" w14:textId="77777777" w:rsidTr="00A77DBE">
        <w:trPr>
          <w:trHeight w:val="340"/>
        </w:trPr>
        <w:tc>
          <w:tcPr>
            <w:tcW w:w="3900" w:type="dxa"/>
          </w:tcPr>
          <w:p w14:paraId="7E5160FF" w14:textId="77777777" w:rsidR="000513CD" w:rsidRPr="001A69B5" w:rsidRDefault="000513CD" w:rsidP="001A69B5"/>
        </w:tc>
        <w:tc>
          <w:tcPr>
            <w:tcW w:w="1400" w:type="dxa"/>
          </w:tcPr>
          <w:p w14:paraId="13031711" w14:textId="77777777" w:rsidR="000513CD" w:rsidRPr="001A69B5" w:rsidRDefault="000513CD" w:rsidP="001A69B5"/>
        </w:tc>
        <w:tc>
          <w:tcPr>
            <w:tcW w:w="1400" w:type="dxa"/>
          </w:tcPr>
          <w:p w14:paraId="7898A789" w14:textId="77777777" w:rsidR="000513CD" w:rsidRPr="001A69B5" w:rsidRDefault="000513CD" w:rsidP="001A69B5"/>
        </w:tc>
        <w:tc>
          <w:tcPr>
            <w:tcW w:w="1400" w:type="dxa"/>
          </w:tcPr>
          <w:p w14:paraId="13603419" w14:textId="77777777" w:rsidR="000513CD" w:rsidRPr="001A69B5" w:rsidRDefault="000513CD" w:rsidP="001A69B5"/>
        </w:tc>
        <w:tc>
          <w:tcPr>
            <w:tcW w:w="1400" w:type="dxa"/>
          </w:tcPr>
          <w:p w14:paraId="6CBB6A56" w14:textId="77777777" w:rsidR="000513CD" w:rsidRPr="001A69B5" w:rsidRDefault="0009509B" w:rsidP="001A69B5">
            <w:r w:rsidRPr="001A69B5">
              <w:t>(i 1 000 kr)</w:t>
            </w:r>
          </w:p>
        </w:tc>
      </w:tr>
      <w:tr w:rsidR="000513CD" w:rsidRPr="001A69B5" w14:paraId="55E9A1FF" w14:textId="77777777" w:rsidTr="00A77DBE">
        <w:trPr>
          <w:trHeight w:val="600"/>
        </w:trPr>
        <w:tc>
          <w:tcPr>
            <w:tcW w:w="3900" w:type="dxa"/>
          </w:tcPr>
          <w:p w14:paraId="1C214970" w14:textId="77777777" w:rsidR="000513CD" w:rsidRPr="001A69B5" w:rsidRDefault="0009509B" w:rsidP="001A69B5">
            <w:r w:rsidRPr="001A69B5">
              <w:t>Balansedag 31. desember</w:t>
            </w:r>
          </w:p>
        </w:tc>
        <w:tc>
          <w:tcPr>
            <w:tcW w:w="1400" w:type="dxa"/>
          </w:tcPr>
          <w:p w14:paraId="78E74F82" w14:textId="47F7D3BF" w:rsidR="000513CD" w:rsidRPr="001A69B5" w:rsidRDefault="0009509B" w:rsidP="00D915FC">
            <w:proofErr w:type="spellStart"/>
            <w:r w:rsidRPr="001A69B5">
              <w:t>Rekneskap</w:t>
            </w:r>
            <w:proofErr w:type="spellEnd"/>
            <w:r w:rsidR="00D915FC">
              <w:t xml:space="preserve"> </w:t>
            </w:r>
            <w:r w:rsidRPr="001A69B5">
              <w:t>31.12.2018</w:t>
            </w:r>
          </w:p>
        </w:tc>
        <w:tc>
          <w:tcPr>
            <w:tcW w:w="1400" w:type="dxa"/>
          </w:tcPr>
          <w:p w14:paraId="6AB1D400" w14:textId="0508334D" w:rsidR="000513CD" w:rsidRPr="001A69B5" w:rsidRDefault="0009509B" w:rsidP="00D915FC">
            <w:proofErr w:type="spellStart"/>
            <w:r w:rsidRPr="001A69B5">
              <w:t>Rekneskap</w:t>
            </w:r>
            <w:proofErr w:type="spellEnd"/>
            <w:r w:rsidR="00D915FC">
              <w:t xml:space="preserve"> </w:t>
            </w:r>
            <w:r w:rsidRPr="001A69B5">
              <w:t>31.12.2019</w:t>
            </w:r>
          </w:p>
        </w:tc>
        <w:tc>
          <w:tcPr>
            <w:tcW w:w="1400" w:type="dxa"/>
          </w:tcPr>
          <w:p w14:paraId="163F0418" w14:textId="189012C8" w:rsidR="000513CD" w:rsidRPr="001A69B5" w:rsidRDefault="0009509B" w:rsidP="00D915FC">
            <w:proofErr w:type="spellStart"/>
            <w:r w:rsidRPr="001A69B5">
              <w:t>Rekneskap</w:t>
            </w:r>
            <w:proofErr w:type="spellEnd"/>
            <w:r w:rsidR="00D915FC">
              <w:t xml:space="preserve"> </w:t>
            </w:r>
            <w:r w:rsidRPr="001A69B5">
              <w:t>31.12.2020</w:t>
            </w:r>
          </w:p>
        </w:tc>
        <w:tc>
          <w:tcPr>
            <w:tcW w:w="1400" w:type="dxa"/>
          </w:tcPr>
          <w:p w14:paraId="0A8CC837" w14:textId="77777777" w:rsidR="000513CD" w:rsidRPr="001A69B5" w:rsidRDefault="0009509B" w:rsidP="001A69B5">
            <w:r w:rsidRPr="001A69B5">
              <w:t xml:space="preserve">Endring </w:t>
            </w:r>
            <w:proofErr w:type="spellStart"/>
            <w:r w:rsidRPr="001A69B5">
              <w:t>frå</w:t>
            </w:r>
            <w:proofErr w:type="spellEnd"/>
            <w:r w:rsidRPr="001A69B5">
              <w:t xml:space="preserve"> 2019 til 2020</w:t>
            </w:r>
          </w:p>
        </w:tc>
      </w:tr>
      <w:tr w:rsidR="000513CD" w:rsidRPr="001A69B5" w14:paraId="24AAB63A" w14:textId="77777777" w:rsidTr="00A77DBE">
        <w:trPr>
          <w:trHeight w:val="360"/>
        </w:trPr>
        <w:tc>
          <w:tcPr>
            <w:tcW w:w="3900" w:type="dxa"/>
          </w:tcPr>
          <w:p w14:paraId="7EF8A06E" w14:textId="77777777" w:rsidR="000513CD" w:rsidRPr="001A69B5" w:rsidRDefault="0009509B" w:rsidP="001A69B5">
            <w:proofErr w:type="spellStart"/>
            <w:r w:rsidRPr="001A69B5">
              <w:rPr>
                <w:rStyle w:val="halvfet0"/>
              </w:rPr>
              <w:t>Kontantar</w:t>
            </w:r>
            <w:proofErr w:type="spellEnd"/>
            <w:r w:rsidRPr="001A69B5">
              <w:rPr>
                <w:rStyle w:val="halvfet0"/>
              </w:rPr>
              <w:t xml:space="preserve"> og </w:t>
            </w:r>
            <w:proofErr w:type="spellStart"/>
            <w:r w:rsidRPr="001A69B5">
              <w:rPr>
                <w:rStyle w:val="halvfet0"/>
              </w:rPr>
              <w:t>kontantekvivalentar</w:t>
            </w:r>
            <w:proofErr w:type="spellEnd"/>
          </w:p>
        </w:tc>
        <w:tc>
          <w:tcPr>
            <w:tcW w:w="1400" w:type="dxa"/>
          </w:tcPr>
          <w:p w14:paraId="232F9246" w14:textId="77777777" w:rsidR="000513CD" w:rsidRPr="001A69B5" w:rsidRDefault="000513CD" w:rsidP="001A69B5"/>
        </w:tc>
        <w:tc>
          <w:tcPr>
            <w:tcW w:w="1400" w:type="dxa"/>
          </w:tcPr>
          <w:p w14:paraId="730B5A13" w14:textId="77777777" w:rsidR="000513CD" w:rsidRPr="001A69B5" w:rsidRDefault="000513CD" w:rsidP="001A69B5"/>
        </w:tc>
        <w:tc>
          <w:tcPr>
            <w:tcW w:w="1400" w:type="dxa"/>
          </w:tcPr>
          <w:p w14:paraId="158B7228" w14:textId="77777777" w:rsidR="000513CD" w:rsidRPr="001A69B5" w:rsidRDefault="000513CD" w:rsidP="001A69B5"/>
        </w:tc>
        <w:tc>
          <w:tcPr>
            <w:tcW w:w="1400" w:type="dxa"/>
          </w:tcPr>
          <w:p w14:paraId="21A727B3" w14:textId="77777777" w:rsidR="000513CD" w:rsidRPr="001A69B5" w:rsidRDefault="000513CD" w:rsidP="001A69B5"/>
        </w:tc>
      </w:tr>
      <w:tr w:rsidR="000513CD" w:rsidRPr="001A69B5" w14:paraId="3ED77793" w14:textId="77777777" w:rsidTr="00A77DBE">
        <w:trPr>
          <w:trHeight w:val="620"/>
        </w:trPr>
        <w:tc>
          <w:tcPr>
            <w:tcW w:w="3900" w:type="dxa"/>
          </w:tcPr>
          <w:p w14:paraId="441D8B63" w14:textId="77777777" w:rsidR="000513CD" w:rsidRPr="001A69B5" w:rsidRDefault="0009509B" w:rsidP="001A69B5">
            <w:proofErr w:type="spellStart"/>
            <w:r w:rsidRPr="001A69B5">
              <w:t>Behaldningar</w:t>
            </w:r>
            <w:proofErr w:type="spellEnd"/>
            <w:r w:rsidRPr="001A69B5">
              <w:t xml:space="preserve"> på </w:t>
            </w:r>
            <w:proofErr w:type="spellStart"/>
            <w:r w:rsidRPr="001A69B5">
              <w:t>oppgjerskonto</w:t>
            </w:r>
            <w:proofErr w:type="spellEnd"/>
            <w:r w:rsidRPr="001A69B5">
              <w:t xml:space="preserve"> i </w:t>
            </w:r>
            <w:proofErr w:type="spellStart"/>
            <w:r w:rsidRPr="001A69B5">
              <w:t>Noregs</w:t>
            </w:r>
            <w:proofErr w:type="spellEnd"/>
            <w:r w:rsidRPr="001A69B5">
              <w:t xml:space="preserve"> Bank</w:t>
            </w:r>
          </w:p>
        </w:tc>
        <w:tc>
          <w:tcPr>
            <w:tcW w:w="1400" w:type="dxa"/>
          </w:tcPr>
          <w:p w14:paraId="3C793745" w14:textId="77777777" w:rsidR="000513CD" w:rsidRPr="001A69B5" w:rsidRDefault="0009509B" w:rsidP="001A69B5">
            <w:r w:rsidRPr="001A69B5">
              <w:t>235 272</w:t>
            </w:r>
          </w:p>
        </w:tc>
        <w:tc>
          <w:tcPr>
            <w:tcW w:w="1400" w:type="dxa"/>
          </w:tcPr>
          <w:p w14:paraId="114A37E6" w14:textId="77777777" w:rsidR="000513CD" w:rsidRPr="001A69B5" w:rsidRDefault="0009509B" w:rsidP="001A69B5">
            <w:r w:rsidRPr="001A69B5">
              <w:t>337 986</w:t>
            </w:r>
          </w:p>
        </w:tc>
        <w:tc>
          <w:tcPr>
            <w:tcW w:w="1400" w:type="dxa"/>
          </w:tcPr>
          <w:p w14:paraId="674F2042" w14:textId="77777777" w:rsidR="000513CD" w:rsidRPr="001A69B5" w:rsidRDefault="0009509B" w:rsidP="001A69B5">
            <w:r w:rsidRPr="001A69B5">
              <w:t>505 624</w:t>
            </w:r>
          </w:p>
        </w:tc>
        <w:tc>
          <w:tcPr>
            <w:tcW w:w="1400" w:type="dxa"/>
          </w:tcPr>
          <w:p w14:paraId="61957C89" w14:textId="77777777" w:rsidR="000513CD" w:rsidRPr="001A69B5" w:rsidRDefault="0009509B" w:rsidP="001A69B5">
            <w:r w:rsidRPr="001A69B5">
              <w:t>167 638</w:t>
            </w:r>
          </w:p>
        </w:tc>
      </w:tr>
      <w:tr w:rsidR="000513CD" w:rsidRPr="001A69B5" w14:paraId="1257F16E" w14:textId="77777777" w:rsidTr="00A77DBE">
        <w:trPr>
          <w:trHeight w:val="360"/>
        </w:trPr>
        <w:tc>
          <w:tcPr>
            <w:tcW w:w="3900" w:type="dxa"/>
          </w:tcPr>
          <w:p w14:paraId="6B131A24" w14:textId="77777777" w:rsidR="000513CD" w:rsidRPr="001A69B5" w:rsidRDefault="0009509B" w:rsidP="001A69B5">
            <w:proofErr w:type="spellStart"/>
            <w:r w:rsidRPr="001A69B5">
              <w:t>Behaldningar</w:t>
            </w:r>
            <w:proofErr w:type="spellEnd"/>
            <w:r w:rsidRPr="001A69B5">
              <w:t xml:space="preserve"> på andre </w:t>
            </w:r>
            <w:proofErr w:type="spellStart"/>
            <w:r w:rsidRPr="001A69B5">
              <w:t>bankkontoar</w:t>
            </w:r>
            <w:proofErr w:type="spellEnd"/>
          </w:p>
        </w:tc>
        <w:tc>
          <w:tcPr>
            <w:tcW w:w="1400" w:type="dxa"/>
          </w:tcPr>
          <w:p w14:paraId="56DECBD1" w14:textId="77777777" w:rsidR="000513CD" w:rsidRPr="001A69B5" w:rsidRDefault="0009509B" w:rsidP="001A69B5">
            <w:r w:rsidRPr="001A69B5">
              <w:t>174 340</w:t>
            </w:r>
          </w:p>
        </w:tc>
        <w:tc>
          <w:tcPr>
            <w:tcW w:w="1400" w:type="dxa"/>
          </w:tcPr>
          <w:p w14:paraId="3C3DEAC4" w14:textId="77777777" w:rsidR="000513CD" w:rsidRPr="001A69B5" w:rsidRDefault="0009509B" w:rsidP="001A69B5">
            <w:r w:rsidRPr="001A69B5">
              <w:t>213 285</w:t>
            </w:r>
          </w:p>
        </w:tc>
        <w:tc>
          <w:tcPr>
            <w:tcW w:w="1400" w:type="dxa"/>
          </w:tcPr>
          <w:p w14:paraId="2E6432E0" w14:textId="77777777" w:rsidR="000513CD" w:rsidRPr="001A69B5" w:rsidRDefault="0009509B" w:rsidP="001A69B5">
            <w:r w:rsidRPr="001A69B5">
              <w:t>184 551</w:t>
            </w:r>
          </w:p>
        </w:tc>
        <w:tc>
          <w:tcPr>
            <w:tcW w:w="1400" w:type="dxa"/>
          </w:tcPr>
          <w:p w14:paraId="550094C3" w14:textId="77777777" w:rsidR="000513CD" w:rsidRPr="001A69B5" w:rsidRDefault="0009509B" w:rsidP="001A69B5">
            <w:r w:rsidRPr="001A69B5">
              <w:t>–28 734</w:t>
            </w:r>
          </w:p>
        </w:tc>
      </w:tr>
      <w:tr w:rsidR="000513CD" w:rsidRPr="001A69B5" w14:paraId="1770C046" w14:textId="77777777" w:rsidTr="00A77DBE">
        <w:trPr>
          <w:trHeight w:val="360"/>
        </w:trPr>
        <w:tc>
          <w:tcPr>
            <w:tcW w:w="3900" w:type="dxa"/>
          </w:tcPr>
          <w:p w14:paraId="52D5D4B6" w14:textId="77777777" w:rsidR="000513CD" w:rsidRPr="001A69B5" w:rsidRDefault="0009509B" w:rsidP="001A69B5">
            <w:r w:rsidRPr="001A69B5">
              <w:t xml:space="preserve">Andre </w:t>
            </w:r>
            <w:proofErr w:type="spellStart"/>
            <w:r w:rsidRPr="001A69B5">
              <w:t>kontantbehaldningar</w:t>
            </w:r>
            <w:proofErr w:type="spellEnd"/>
          </w:p>
        </w:tc>
        <w:tc>
          <w:tcPr>
            <w:tcW w:w="1400" w:type="dxa"/>
          </w:tcPr>
          <w:p w14:paraId="704E3C75" w14:textId="77777777" w:rsidR="000513CD" w:rsidRPr="001A69B5" w:rsidRDefault="0009509B" w:rsidP="001A69B5">
            <w:r w:rsidRPr="001A69B5">
              <w:t>0</w:t>
            </w:r>
          </w:p>
        </w:tc>
        <w:tc>
          <w:tcPr>
            <w:tcW w:w="1400" w:type="dxa"/>
          </w:tcPr>
          <w:p w14:paraId="04723564" w14:textId="77777777" w:rsidR="000513CD" w:rsidRPr="001A69B5" w:rsidRDefault="0009509B" w:rsidP="001A69B5">
            <w:r w:rsidRPr="001A69B5">
              <w:t>0</w:t>
            </w:r>
          </w:p>
        </w:tc>
        <w:tc>
          <w:tcPr>
            <w:tcW w:w="1400" w:type="dxa"/>
          </w:tcPr>
          <w:p w14:paraId="2C76EB8F" w14:textId="77777777" w:rsidR="000513CD" w:rsidRPr="001A69B5" w:rsidRDefault="0009509B" w:rsidP="001A69B5">
            <w:r w:rsidRPr="001A69B5">
              <w:t>0</w:t>
            </w:r>
          </w:p>
        </w:tc>
        <w:tc>
          <w:tcPr>
            <w:tcW w:w="1400" w:type="dxa"/>
          </w:tcPr>
          <w:p w14:paraId="6937A98F" w14:textId="77777777" w:rsidR="000513CD" w:rsidRPr="001A69B5" w:rsidRDefault="0009509B" w:rsidP="001A69B5">
            <w:r w:rsidRPr="001A69B5">
              <w:t>0</w:t>
            </w:r>
          </w:p>
        </w:tc>
      </w:tr>
      <w:tr w:rsidR="000513CD" w:rsidRPr="001A69B5" w14:paraId="403D3022" w14:textId="77777777" w:rsidTr="00A77DBE">
        <w:trPr>
          <w:trHeight w:val="360"/>
        </w:trPr>
        <w:tc>
          <w:tcPr>
            <w:tcW w:w="3900" w:type="dxa"/>
          </w:tcPr>
          <w:p w14:paraId="5B8CF16E" w14:textId="77777777" w:rsidR="000513CD" w:rsidRPr="001A69B5" w:rsidRDefault="0009509B" w:rsidP="001A69B5">
            <w:r w:rsidRPr="001A69B5">
              <w:rPr>
                <w:rStyle w:val="kursiv"/>
              </w:rPr>
              <w:t xml:space="preserve">Sum </w:t>
            </w:r>
            <w:proofErr w:type="spellStart"/>
            <w:r w:rsidRPr="001A69B5">
              <w:rPr>
                <w:rStyle w:val="kursiv"/>
              </w:rPr>
              <w:t>kontantar</w:t>
            </w:r>
            <w:proofErr w:type="spellEnd"/>
            <w:r w:rsidRPr="001A69B5">
              <w:rPr>
                <w:rStyle w:val="kursiv"/>
              </w:rPr>
              <w:t xml:space="preserve"> og </w:t>
            </w:r>
            <w:proofErr w:type="spellStart"/>
            <w:r w:rsidRPr="001A69B5">
              <w:rPr>
                <w:rStyle w:val="kursiv"/>
              </w:rPr>
              <w:t>kontantekvivalentar</w:t>
            </w:r>
            <w:proofErr w:type="spellEnd"/>
          </w:p>
        </w:tc>
        <w:tc>
          <w:tcPr>
            <w:tcW w:w="1400" w:type="dxa"/>
          </w:tcPr>
          <w:p w14:paraId="4916E50C" w14:textId="77777777" w:rsidR="000513CD" w:rsidRPr="001A69B5" w:rsidRDefault="0009509B" w:rsidP="001A69B5">
            <w:r w:rsidRPr="001A69B5">
              <w:rPr>
                <w:rStyle w:val="kursiv"/>
              </w:rPr>
              <w:t>409 612</w:t>
            </w:r>
          </w:p>
        </w:tc>
        <w:tc>
          <w:tcPr>
            <w:tcW w:w="1400" w:type="dxa"/>
          </w:tcPr>
          <w:p w14:paraId="0E5DE045" w14:textId="77777777" w:rsidR="000513CD" w:rsidRPr="001A69B5" w:rsidRDefault="0009509B" w:rsidP="001A69B5">
            <w:r w:rsidRPr="001A69B5">
              <w:rPr>
                <w:rStyle w:val="kursiv"/>
              </w:rPr>
              <w:t>551 271</w:t>
            </w:r>
          </w:p>
        </w:tc>
        <w:tc>
          <w:tcPr>
            <w:tcW w:w="1400" w:type="dxa"/>
          </w:tcPr>
          <w:p w14:paraId="4271618D" w14:textId="77777777" w:rsidR="000513CD" w:rsidRPr="001A69B5" w:rsidRDefault="0009509B" w:rsidP="001A69B5">
            <w:r w:rsidRPr="001A69B5">
              <w:rPr>
                <w:rStyle w:val="kursiv"/>
              </w:rPr>
              <w:t>690 175</w:t>
            </w:r>
          </w:p>
        </w:tc>
        <w:tc>
          <w:tcPr>
            <w:tcW w:w="1400" w:type="dxa"/>
          </w:tcPr>
          <w:p w14:paraId="12B837B1" w14:textId="77777777" w:rsidR="000513CD" w:rsidRPr="001A69B5" w:rsidRDefault="0009509B" w:rsidP="001A69B5">
            <w:r w:rsidRPr="001A69B5">
              <w:rPr>
                <w:rStyle w:val="kursiv"/>
              </w:rPr>
              <w:t>138 904</w:t>
            </w:r>
          </w:p>
        </w:tc>
      </w:tr>
      <w:tr w:rsidR="000513CD" w:rsidRPr="001A69B5" w14:paraId="5D0E35F9" w14:textId="77777777" w:rsidTr="00A77DBE">
        <w:trPr>
          <w:trHeight w:val="360"/>
        </w:trPr>
        <w:tc>
          <w:tcPr>
            <w:tcW w:w="3900" w:type="dxa"/>
          </w:tcPr>
          <w:p w14:paraId="066C4FFD" w14:textId="77777777" w:rsidR="000513CD" w:rsidRPr="001A69B5" w:rsidRDefault="000513CD" w:rsidP="001A69B5"/>
        </w:tc>
        <w:tc>
          <w:tcPr>
            <w:tcW w:w="1400" w:type="dxa"/>
          </w:tcPr>
          <w:p w14:paraId="044542E7" w14:textId="77777777" w:rsidR="000513CD" w:rsidRPr="001A69B5" w:rsidRDefault="000513CD" w:rsidP="001A69B5"/>
        </w:tc>
        <w:tc>
          <w:tcPr>
            <w:tcW w:w="1400" w:type="dxa"/>
          </w:tcPr>
          <w:p w14:paraId="70244EEA" w14:textId="77777777" w:rsidR="000513CD" w:rsidRPr="001A69B5" w:rsidRDefault="000513CD" w:rsidP="001A69B5"/>
        </w:tc>
        <w:tc>
          <w:tcPr>
            <w:tcW w:w="1400" w:type="dxa"/>
          </w:tcPr>
          <w:p w14:paraId="3BF44D49" w14:textId="77777777" w:rsidR="000513CD" w:rsidRPr="001A69B5" w:rsidRDefault="000513CD" w:rsidP="001A69B5"/>
        </w:tc>
        <w:tc>
          <w:tcPr>
            <w:tcW w:w="1400" w:type="dxa"/>
          </w:tcPr>
          <w:p w14:paraId="2645C11D" w14:textId="77777777" w:rsidR="000513CD" w:rsidRPr="001A69B5" w:rsidRDefault="000513CD" w:rsidP="001A69B5"/>
        </w:tc>
      </w:tr>
      <w:tr w:rsidR="000513CD" w:rsidRPr="001A69B5" w14:paraId="231C5443" w14:textId="77777777" w:rsidTr="00A77DBE">
        <w:trPr>
          <w:trHeight w:val="880"/>
        </w:trPr>
        <w:tc>
          <w:tcPr>
            <w:tcW w:w="3900" w:type="dxa"/>
          </w:tcPr>
          <w:p w14:paraId="05397364" w14:textId="37DA3E6A" w:rsidR="000513CD" w:rsidRPr="001A69B5" w:rsidRDefault="0009509B" w:rsidP="001A69B5">
            <w:proofErr w:type="spellStart"/>
            <w:r w:rsidRPr="001A69B5">
              <w:rPr>
                <w:rStyle w:val="halvfet0"/>
              </w:rPr>
              <w:t>Avsetningar</w:t>
            </w:r>
            <w:proofErr w:type="spellEnd"/>
            <w:r w:rsidRPr="001A69B5">
              <w:rPr>
                <w:rStyle w:val="halvfet0"/>
              </w:rPr>
              <w:t xml:space="preserve"> til dekning av </w:t>
            </w:r>
            <w:proofErr w:type="spellStart"/>
            <w:r w:rsidRPr="001A69B5">
              <w:rPr>
                <w:rStyle w:val="halvfet0"/>
              </w:rPr>
              <w:t>påkomne</w:t>
            </w:r>
            <w:proofErr w:type="spellEnd"/>
            <w:r w:rsidRPr="001A69B5">
              <w:rPr>
                <w:rStyle w:val="halvfet0"/>
              </w:rPr>
              <w:t xml:space="preserve"> kostnader som </w:t>
            </w:r>
            <w:proofErr w:type="spellStart"/>
            <w:r w:rsidRPr="001A69B5">
              <w:rPr>
                <w:rStyle w:val="halvfet0"/>
              </w:rPr>
              <w:t>forfell</w:t>
            </w:r>
            <w:proofErr w:type="spellEnd"/>
            <w:r w:rsidRPr="001A69B5">
              <w:rPr>
                <w:rStyle w:val="halvfet0"/>
              </w:rPr>
              <w:t xml:space="preserve"> i neste budsjettår</w:t>
            </w:r>
          </w:p>
        </w:tc>
        <w:tc>
          <w:tcPr>
            <w:tcW w:w="1400" w:type="dxa"/>
          </w:tcPr>
          <w:p w14:paraId="080C8651" w14:textId="77777777" w:rsidR="000513CD" w:rsidRPr="001A69B5" w:rsidRDefault="000513CD" w:rsidP="001A69B5"/>
        </w:tc>
        <w:tc>
          <w:tcPr>
            <w:tcW w:w="1400" w:type="dxa"/>
          </w:tcPr>
          <w:p w14:paraId="638993BC" w14:textId="77777777" w:rsidR="000513CD" w:rsidRPr="001A69B5" w:rsidRDefault="000513CD" w:rsidP="001A69B5"/>
        </w:tc>
        <w:tc>
          <w:tcPr>
            <w:tcW w:w="1400" w:type="dxa"/>
          </w:tcPr>
          <w:p w14:paraId="2FF589FC" w14:textId="77777777" w:rsidR="000513CD" w:rsidRPr="001A69B5" w:rsidRDefault="000513CD" w:rsidP="001A69B5"/>
        </w:tc>
        <w:tc>
          <w:tcPr>
            <w:tcW w:w="1400" w:type="dxa"/>
          </w:tcPr>
          <w:p w14:paraId="79BB5798" w14:textId="77777777" w:rsidR="000513CD" w:rsidRPr="001A69B5" w:rsidRDefault="000513CD" w:rsidP="001A69B5"/>
        </w:tc>
      </w:tr>
      <w:tr w:rsidR="000513CD" w:rsidRPr="001A69B5" w14:paraId="7C6D774D" w14:textId="77777777" w:rsidTr="00A77DBE">
        <w:trPr>
          <w:trHeight w:val="360"/>
        </w:trPr>
        <w:tc>
          <w:tcPr>
            <w:tcW w:w="3900" w:type="dxa"/>
          </w:tcPr>
          <w:p w14:paraId="10D95380" w14:textId="77777777" w:rsidR="000513CD" w:rsidRPr="001A69B5" w:rsidRDefault="0009509B" w:rsidP="001A69B5">
            <w:proofErr w:type="spellStart"/>
            <w:r w:rsidRPr="001A69B5">
              <w:t>Feriepengar</w:t>
            </w:r>
            <w:proofErr w:type="spellEnd"/>
            <w:r w:rsidRPr="001A69B5">
              <w:t xml:space="preserve"> m.m.</w:t>
            </w:r>
          </w:p>
        </w:tc>
        <w:tc>
          <w:tcPr>
            <w:tcW w:w="1400" w:type="dxa"/>
          </w:tcPr>
          <w:p w14:paraId="7C652213" w14:textId="77777777" w:rsidR="000513CD" w:rsidRPr="001A69B5" w:rsidRDefault="0009509B" w:rsidP="001A69B5">
            <w:r w:rsidRPr="001A69B5">
              <w:t>7 449</w:t>
            </w:r>
          </w:p>
        </w:tc>
        <w:tc>
          <w:tcPr>
            <w:tcW w:w="1400" w:type="dxa"/>
          </w:tcPr>
          <w:p w14:paraId="4ED9252B" w14:textId="77777777" w:rsidR="000513CD" w:rsidRPr="001A69B5" w:rsidRDefault="0009509B" w:rsidP="001A69B5">
            <w:r w:rsidRPr="001A69B5">
              <w:t>8 040</w:t>
            </w:r>
          </w:p>
        </w:tc>
        <w:tc>
          <w:tcPr>
            <w:tcW w:w="1400" w:type="dxa"/>
          </w:tcPr>
          <w:p w14:paraId="7B73BC9B" w14:textId="77777777" w:rsidR="000513CD" w:rsidRPr="001A69B5" w:rsidRDefault="0009509B" w:rsidP="001A69B5">
            <w:r w:rsidRPr="001A69B5">
              <w:t>9 400</w:t>
            </w:r>
          </w:p>
        </w:tc>
        <w:tc>
          <w:tcPr>
            <w:tcW w:w="1400" w:type="dxa"/>
          </w:tcPr>
          <w:p w14:paraId="22178C48" w14:textId="77777777" w:rsidR="000513CD" w:rsidRPr="001A69B5" w:rsidRDefault="0009509B" w:rsidP="001A69B5">
            <w:r w:rsidRPr="001A69B5">
              <w:t>1 361</w:t>
            </w:r>
          </w:p>
        </w:tc>
      </w:tr>
      <w:tr w:rsidR="000513CD" w:rsidRPr="001A69B5" w14:paraId="45D954F8" w14:textId="77777777" w:rsidTr="00A77DBE">
        <w:trPr>
          <w:trHeight w:val="360"/>
        </w:trPr>
        <w:tc>
          <w:tcPr>
            <w:tcW w:w="3900" w:type="dxa"/>
          </w:tcPr>
          <w:p w14:paraId="0E86BA50" w14:textId="77777777" w:rsidR="000513CD" w:rsidRPr="001A69B5" w:rsidRDefault="0009509B" w:rsidP="001A69B5">
            <w:r w:rsidRPr="001A69B5">
              <w:t xml:space="preserve">Skattetrekk og </w:t>
            </w:r>
            <w:proofErr w:type="spellStart"/>
            <w:r w:rsidRPr="001A69B5">
              <w:t>offentlege</w:t>
            </w:r>
            <w:proofErr w:type="spellEnd"/>
            <w:r w:rsidRPr="001A69B5">
              <w:t xml:space="preserve"> avgifter</w:t>
            </w:r>
          </w:p>
        </w:tc>
        <w:tc>
          <w:tcPr>
            <w:tcW w:w="1400" w:type="dxa"/>
          </w:tcPr>
          <w:p w14:paraId="61A653EB" w14:textId="77777777" w:rsidR="000513CD" w:rsidRPr="001A69B5" w:rsidRDefault="0009509B" w:rsidP="001A69B5">
            <w:r w:rsidRPr="001A69B5">
              <w:t>7 866</w:t>
            </w:r>
          </w:p>
        </w:tc>
        <w:tc>
          <w:tcPr>
            <w:tcW w:w="1400" w:type="dxa"/>
          </w:tcPr>
          <w:p w14:paraId="44EE5BCD" w14:textId="77777777" w:rsidR="000513CD" w:rsidRPr="001A69B5" w:rsidRDefault="0009509B" w:rsidP="001A69B5">
            <w:r w:rsidRPr="001A69B5">
              <w:t>8 445</w:t>
            </w:r>
          </w:p>
        </w:tc>
        <w:tc>
          <w:tcPr>
            <w:tcW w:w="1400" w:type="dxa"/>
          </w:tcPr>
          <w:p w14:paraId="0744A3DD" w14:textId="77777777" w:rsidR="000513CD" w:rsidRPr="001A69B5" w:rsidRDefault="0009509B" w:rsidP="001A69B5">
            <w:r w:rsidRPr="001A69B5">
              <w:t>9 229</w:t>
            </w:r>
          </w:p>
        </w:tc>
        <w:tc>
          <w:tcPr>
            <w:tcW w:w="1400" w:type="dxa"/>
          </w:tcPr>
          <w:p w14:paraId="6F4F0756" w14:textId="77777777" w:rsidR="000513CD" w:rsidRPr="001A69B5" w:rsidRDefault="0009509B" w:rsidP="001A69B5">
            <w:r w:rsidRPr="001A69B5">
              <w:t>783</w:t>
            </w:r>
          </w:p>
        </w:tc>
      </w:tr>
      <w:tr w:rsidR="000513CD" w:rsidRPr="001A69B5" w14:paraId="31DC7FC5" w14:textId="77777777" w:rsidTr="00A77DBE">
        <w:trPr>
          <w:trHeight w:val="360"/>
        </w:trPr>
        <w:tc>
          <w:tcPr>
            <w:tcW w:w="3900" w:type="dxa"/>
          </w:tcPr>
          <w:p w14:paraId="3D9D8922" w14:textId="77777777" w:rsidR="000513CD" w:rsidRPr="001A69B5" w:rsidRDefault="0009509B" w:rsidP="001A69B5">
            <w:r w:rsidRPr="001A69B5">
              <w:t xml:space="preserve">Gjeld til </w:t>
            </w:r>
            <w:proofErr w:type="spellStart"/>
            <w:r w:rsidRPr="001A69B5">
              <w:t>leverandørar</w:t>
            </w:r>
            <w:proofErr w:type="spellEnd"/>
          </w:p>
        </w:tc>
        <w:tc>
          <w:tcPr>
            <w:tcW w:w="1400" w:type="dxa"/>
          </w:tcPr>
          <w:p w14:paraId="5FA2AB6D" w14:textId="77777777" w:rsidR="000513CD" w:rsidRPr="001A69B5" w:rsidRDefault="0009509B" w:rsidP="001A69B5">
            <w:r w:rsidRPr="001A69B5">
              <w:t>5 474</w:t>
            </w:r>
          </w:p>
        </w:tc>
        <w:tc>
          <w:tcPr>
            <w:tcW w:w="1400" w:type="dxa"/>
          </w:tcPr>
          <w:p w14:paraId="7E9758C6" w14:textId="77777777" w:rsidR="000513CD" w:rsidRPr="001A69B5" w:rsidRDefault="0009509B" w:rsidP="001A69B5">
            <w:r w:rsidRPr="001A69B5">
              <w:t>16 833</w:t>
            </w:r>
          </w:p>
        </w:tc>
        <w:tc>
          <w:tcPr>
            <w:tcW w:w="1400" w:type="dxa"/>
          </w:tcPr>
          <w:p w14:paraId="0F359E84" w14:textId="77777777" w:rsidR="000513CD" w:rsidRPr="001A69B5" w:rsidRDefault="0009509B" w:rsidP="001A69B5">
            <w:r w:rsidRPr="001A69B5">
              <w:t>9 513</w:t>
            </w:r>
          </w:p>
        </w:tc>
        <w:tc>
          <w:tcPr>
            <w:tcW w:w="1400" w:type="dxa"/>
          </w:tcPr>
          <w:p w14:paraId="170EE7BA" w14:textId="77777777" w:rsidR="000513CD" w:rsidRPr="001A69B5" w:rsidRDefault="0009509B" w:rsidP="001A69B5">
            <w:r w:rsidRPr="001A69B5">
              <w:t>–7 320</w:t>
            </w:r>
          </w:p>
        </w:tc>
      </w:tr>
      <w:tr w:rsidR="000513CD" w:rsidRPr="001A69B5" w14:paraId="3A24C4DC" w14:textId="77777777" w:rsidTr="00A77DBE">
        <w:trPr>
          <w:trHeight w:val="360"/>
        </w:trPr>
        <w:tc>
          <w:tcPr>
            <w:tcW w:w="3900" w:type="dxa"/>
          </w:tcPr>
          <w:p w14:paraId="731E810E" w14:textId="77777777" w:rsidR="000513CD" w:rsidRPr="001A69B5" w:rsidRDefault="0009509B" w:rsidP="001A69B5">
            <w:r w:rsidRPr="001A69B5">
              <w:t xml:space="preserve">Gjeld til </w:t>
            </w:r>
            <w:proofErr w:type="spellStart"/>
            <w:r w:rsidRPr="001A69B5">
              <w:t>oppdragsgivarar</w:t>
            </w:r>
            <w:proofErr w:type="spellEnd"/>
          </w:p>
        </w:tc>
        <w:tc>
          <w:tcPr>
            <w:tcW w:w="1400" w:type="dxa"/>
          </w:tcPr>
          <w:p w14:paraId="7449E3C7" w14:textId="77777777" w:rsidR="000513CD" w:rsidRPr="001A69B5" w:rsidRDefault="0009509B" w:rsidP="001A69B5">
            <w:r w:rsidRPr="001A69B5">
              <w:t>–5 713</w:t>
            </w:r>
          </w:p>
        </w:tc>
        <w:tc>
          <w:tcPr>
            <w:tcW w:w="1400" w:type="dxa"/>
          </w:tcPr>
          <w:p w14:paraId="51B4467F" w14:textId="77777777" w:rsidR="000513CD" w:rsidRPr="001A69B5" w:rsidRDefault="0009509B" w:rsidP="001A69B5">
            <w:r w:rsidRPr="001A69B5">
              <w:t>–2 489</w:t>
            </w:r>
          </w:p>
        </w:tc>
        <w:tc>
          <w:tcPr>
            <w:tcW w:w="1400" w:type="dxa"/>
          </w:tcPr>
          <w:p w14:paraId="0C01640F" w14:textId="77777777" w:rsidR="000513CD" w:rsidRPr="001A69B5" w:rsidRDefault="0009509B" w:rsidP="001A69B5">
            <w:r w:rsidRPr="001A69B5">
              <w:t>–11 923</w:t>
            </w:r>
          </w:p>
        </w:tc>
        <w:tc>
          <w:tcPr>
            <w:tcW w:w="1400" w:type="dxa"/>
          </w:tcPr>
          <w:p w14:paraId="2C6858D6" w14:textId="77777777" w:rsidR="000513CD" w:rsidRPr="001A69B5" w:rsidRDefault="0009509B" w:rsidP="001A69B5">
            <w:r w:rsidRPr="001A69B5">
              <w:t>–9 434</w:t>
            </w:r>
          </w:p>
        </w:tc>
      </w:tr>
      <w:tr w:rsidR="000513CD" w:rsidRPr="001A69B5" w14:paraId="2B839278" w14:textId="77777777" w:rsidTr="00A77DBE">
        <w:trPr>
          <w:trHeight w:val="360"/>
        </w:trPr>
        <w:tc>
          <w:tcPr>
            <w:tcW w:w="3900" w:type="dxa"/>
          </w:tcPr>
          <w:p w14:paraId="2FA111D3" w14:textId="77777777" w:rsidR="000513CD" w:rsidRPr="001A69B5" w:rsidRDefault="0009509B" w:rsidP="001A69B5">
            <w:r w:rsidRPr="001A69B5">
              <w:t xml:space="preserve">Gjeld knytt til </w:t>
            </w:r>
            <w:proofErr w:type="spellStart"/>
            <w:r w:rsidRPr="001A69B5">
              <w:t>tilskotsforvaltning</w:t>
            </w:r>
            <w:proofErr w:type="spellEnd"/>
            <w:r w:rsidRPr="001A69B5">
              <w:t xml:space="preserve"> m.m. </w:t>
            </w:r>
          </w:p>
        </w:tc>
        <w:tc>
          <w:tcPr>
            <w:tcW w:w="1400" w:type="dxa"/>
          </w:tcPr>
          <w:p w14:paraId="5135A6B1" w14:textId="77777777" w:rsidR="000513CD" w:rsidRPr="001A69B5" w:rsidRDefault="0009509B" w:rsidP="001A69B5">
            <w:r w:rsidRPr="001A69B5">
              <w:t>185 281</w:t>
            </w:r>
          </w:p>
        </w:tc>
        <w:tc>
          <w:tcPr>
            <w:tcW w:w="1400" w:type="dxa"/>
          </w:tcPr>
          <w:p w14:paraId="1248A261" w14:textId="77777777" w:rsidR="000513CD" w:rsidRPr="001A69B5" w:rsidRDefault="0009509B" w:rsidP="001A69B5">
            <w:r w:rsidRPr="001A69B5">
              <w:t>275 756</w:t>
            </w:r>
          </w:p>
        </w:tc>
        <w:tc>
          <w:tcPr>
            <w:tcW w:w="1400" w:type="dxa"/>
          </w:tcPr>
          <w:p w14:paraId="078A210F" w14:textId="77777777" w:rsidR="000513CD" w:rsidRPr="001A69B5" w:rsidRDefault="0009509B" w:rsidP="001A69B5">
            <w:r w:rsidRPr="001A69B5">
              <w:t>444 310</w:t>
            </w:r>
          </w:p>
        </w:tc>
        <w:tc>
          <w:tcPr>
            <w:tcW w:w="1400" w:type="dxa"/>
          </w:tcPr>
          <w:p w14:paraId="5922EA4E" w14:textId="77777777" w:rsidR="000513CD" w:rsidRPr="001A69B5" w:rsidRDefault="0009509B" w:rsidP="001A69B5">
            <w:r w:rsidRPr="001A69B5">
              <w:t>168 554</w:t>
            </w:r>
          </w:p>
        </w:tc>
      </w:tr>
      <w:tr w:rsidR="000513CD" w:rsidRPr="001A69B5" w14:paraId="630CA5D1" w14:textId="77777777" w:rsidTr="00A77DBE">
        <w:trPr>
          <w:trHeight w:val="600"/>
        </w:trPr>
        <w:tc>
          <w:tcPr>
            <w:tcW w:w="3900" w:type="dxa"/>
          </w:tcPr>
          <w:p w14:paraId="7196E127" w14:textId="77777777" w:rsidR="000513CD" w:rsidRPr="001A69B5" w:rsidRDefault="0009509B" w:rsidP="001A69B5">
            <w:r w:rsidRPr="001A69B5">
              <w:t xml:space="preserve">Anna gjeld som </w:t>
            </w:r>
            <w:proofErr w:type="spellStart"/>
            <w:r w:rsidRPr="001A69B5">
              <w:t>forfell</w:t>
            </w:r>
            <w:proofErr w:type="spellEnd"/>
            <w:r w:rsidRPr="001A69B5">
              <w:t xml:space="preserve"> i neste budsjettår</w:t>
            </w:r>
          </w:p>
        </w:tc>
        <w:tc>
          <w:tcPr>
            <w:tcW w:w="1400" w:type="dxa"/>
          </w:tcPr>
          <w:p w14:paraId="44489406" w14:textId="77777777" w:rsidR="000513CD" w:rsidRPr="001A69B5" w:rsidRDefault="0009509B" w:rsidP="001A69B5">
            <w:r w:rsidRPr="001A69B5">
              <w:t>188 937</w:t>
            </w:r>
          </w:p>
        </w:tc>
        <w:tc>
          <w:tcPr>
            <w:tcW w:w="1400" w:type="dxa"/>
          </w:tcPr>
          <w:p w14:paraId="2F637196" w14:textId="77777777" w:rsidR="000513CD" w:rsidRPr="001A69B5" w:rsidRDefault="0009509B" w:rsidP="001A69B5">
            <w:r w:rsidRPr="001A69B5">
              <w:t>211 084</w:t>
            </w:r>
          </w:p>
        </w:tc>
        <w:tc>
          <w:tcPr>
            <w:tcW w:w="1400" w:type="dxa"/>
          </w:tcPr>
          <w:p w14:paraId="1509654E" w14:textId="77777777" w:rsidR="000513CD" w:rsidRPr="001A69B5" w:rsidRDefault="0009509B" w:rsidP="001A69B5">
            <w:r w:rsidRPr="001A69B5">
              <w:t>197 832</w:t>
            </w:r>
          </w:p>
        </w:tc>
        <w:tc>
          <w:tcPr>
            <w:tcW w:w="1400" w:type="dxa"/>
          </w:tcPr>
          <w:p w14:paraId="248024B3" w14:textId="77777777" w:rsidR="000513CD" w:rsidRPr="001A69B5" w:rsidRDefault="0009509B" w:rsidP="001A69B5">
            <w:r w:rsidRPr="001A69B5">
              <w:t>–13 252</w:t>
            </w:r>
          </w:p>
        </w:tc>
      </w:tr>
      <w:tr w:rsidR="000513CD" w:rsidRPr="001A69B5" w14:paraId="3FDF05E8" w14:textId="77777777" w:rsidTr="00A77DBE">
        <w:trPr>
          <w:trHeight w:val="620"/>
        </w:trPr>
        <w:tc>
          <w:tcPr>
            <w:tcW w:w="3900" w:type="dxa"/>
          </w:tcPr>
          <w:p w14:paraId="77422501" w14:textId="77777777" w:rsidR="000513CD" w:rsidRPr="001A69B5" w:rsidRDefault="0009509B" w:rsidP="001A69B5">
            <w:r w:rsidRPr="001A69B5">
              <w:rPr>
                <w:rStyle w:val="kursiv"/>
              </w:rPr>
              <w:t xml:space="preserve">Sum til dekning av </w:t>
            </w:r>
            <w:proofErr w:type="spellStart"/>
            <w:r w:rsidRPr="001A69B5">
              <w:rPr>
                <w:rStyle w:val="kursiv"/>
              </w:rPr>
              <w:t>påkomne</w:t>
            </w:r>
            <w:proofErr w:type="spellEnd"/>
            <w:r w:rsidRPr="001A69B5">
              <w:rPr>
                <w:rStyle w:val="kursiv"/>
              </w:rPr>
              <w:t xml:space="preserve"> kostnader som </w:t>
            </w:r>
            <w:proofErr w:type="spellStart"/>
            <w:r w:rsidRPr="001A69B5">
              <w:rPr>
                <w:rStyle w:val="kursiv"/>
              </w:rPr>
              <w:t>forfell</w:t>
            </w:r>
            <w:proofErr w:type="spellEnd"/>
            <w:r w:rsidRPr="001A69B5">
              <w:rPr>
                <w:rStyle w:val="kursiv"/>
              </w:rPr>
              <w:t xml:space="preserve"> i neste budsjettår</w:t>
            </w:r>
          </w:p>
        </w:tc>
        <w:tc>
          <w:tcPr>
            <w:tcW w:w="1400" w:type="dxa"/>
          </w:tcPr>
          <w:p w14:paraId="3F928EA6" w14:textId="77777777" w:rsidR="000513CD" w:rsidRPr="001A69B5" w:rsidRDefault="0009509B" w:rsidP="001A69B5">
            <w:r w:rsidRPr="001A69B5">
              <w:rPr>
                <w:rStyle w:val="kursiv"/>
              </w:rPr>
              <w:t>389 294</w:t>
            </w:r>
          </w:p>
        </w:tc>
        <w:tc>
          <w:tcPr>
            <w:tcW w:w="1400" w:type="dxa"/>
          </w:tcPr>
          <w:p w14:paraId="747756BC" w14:textId="77777777" w:rsidR="000513CD" w:rsidRPr="001A69B5" w:rsidRDefault="0009509B" w:rsidP="001A69B5">
            <w:r w:rsidRPr="001A69B5">
              <w:rPr>
                <w:rStyle w:val="kursiv"/>
              </w:rPr>
              <w:t>517 670</w:t>
            </w:r>
          </w:p>
        </w:tc>
        <w:tc>
          <w:tcPr>
            <w:tcW w:w="1400" w:type="dxa"/>
          </w:tcPr>
          <w:p w14:paraId="214761BC" w14:textId="77777777" w:rsidR="000513CD" w:rsidRPr="001A69B5" w:rsidRDefault="0009509B" w:rsidP="001A69B5">
            <w:r w:rsidRPr="001A69B5">
              <w:rPr>
                <w:rStyle w:val="kursiv"/>
              </w:rPr>
              <w:t>658 362</w:t>
            </w:r>
          </w:p>
        </w:tc>
        <w:tc>
          <w:tcPr>
            <w:tcW w:w="1400" w:type="dxa"/>
          </w:tcPr>
          <w:p w14:paraId="4A7D3174" w14:textId="77777777" w:rsidR="000513CD" w:rsidRPr="001A69B5" w:rsidRDefault="0009509B" w:rsidP="001A69B5">
            <w:r w:rsidRPr="001A69B5">
              <w:rPr>
                <w:rStyle w:val="kursiv"/>
              </w:rPr>
              <w:t>140 692</w:t>
            </w:r>
          </w:p>
        </w:tc>
      </w:tr>
      <w:tr w:rsidR="000513CD" w:rsidRPr="001A69B5" w14:paraId="1800D22B" w14:textId="77777777" w:rsidTr="00A77DBE">
        <w:trPr>
          <w:trHeight w:val="360"/>
        </w:trPr>
        <w:tc>
          <w:tcPr>
            <w:tcW w:w="3900" w:type="dxa"/>
          </w:tcPr>
          <w:p w14:paraId="69F27C28" w14:textId="77777777" w:rsidR="000513CD" w:rsidRPr="001A69B5" w:rsidRDefault="000513CD" w:rsidP="001A69B5"/>
        </w:tc>
        <w:tc>
          <w:tcPr>
            <w:tcW w:w="1400" w:type="dxa"/>
          </w:tcPr>
          <w:p w14:paraId="1691F36F" w14:textId="77777777" w:rsidR="000513CD" w:rsidRPr="001A69B5" w:rsidRDefault="000513CD" w:rsidP="001A69B5"/>
        </w:tc>
        <w:tc>
          <w:tcPr>
            <w:tcW w:w="1400" w:type="dxa"/>
          </w:tcPr>
          <w:p w14:paraId="7834A830" w14:textId="77777777" w:rsidR="000513CD" w:rsidRPr="001A69B5" w:rsidRDefault="000513CD" w:rsidP="001A69B5"/>
        </w:tc>
        <w:tc>
          <w:tcPr>
            <w:tcW w:w="1400" w:type="dxa"/>
          </w:tcPr>
          <w:p w14:paraId="1725227D" w14:textId="77777777" w:rsidR="000513CD" w:rsidRPr="001A69B5" w:rsidRDefault="000513CD" w:rsidP="001A69B5"/>
        </w:tc>
        <w:tc>
          <w:tcPr>
            <w:tcW w:w="1400" w:type="dxa"/>
          </w:tcPr>
          <w:p w14:paraId="06A8E25E" w14:textId="77777777" w:rsidR="000513CD" w:rsidRPr="001A69B5" w:rsidRDefault="000513CD" w:rsidP="001A69B5"/>
        </w:tc>
      </w:tr>
      <w:tr w:rsidR="000513CD" w:rsidRPr="001A69B5" w14:paraId="675EC8C5" w14:textId="77777777" w:rsidTr="00A77DBE">
        <w:trPr>
          <w:trHeight w:val="620"/>
        </w:trPr>
        <w:tc>
          <w:tcPr>
            <w:tcW w:w="3900" w:type="dxa"/>
          </w:tcPr>
          <w:p w14:paraId="728B80ED" w14:textId="4A994C50" w:rsidR="000513CD" w:rsidRPr="001A69B5" w:rsidRDefault="0009509B" w:rsidP="001A69B5">
            <w:proofErr w:type="spellStart"/>
            <w:r w:rsidRPr="001A69B5">
              <w:rPr>
                <w:rStyle w:val="halvfet0"/>
              </w:rPr>
              <w:t>Avsetningar</w:t>
            </w:r>
            <w:proofErr w:type="spellEnd"/>
            <w:r w:rsidRPr="001A69B5">
              <w:rPr>
                <w:rStyle w:val="halvfet0"/>
              </w:rPr>
              <w:t xml:space="preserve"> til </w:t>
            </w:r>
            <w:proofErr w:type="spellStart"/>
            <w:r w:rsidRPr="001A69B5">
              <w:rPr>
                <w:rStyle w:val="halvfet0"/>
              </w:rPr>
              <w:t>planlagde</w:t>
            </w:r>
            <w:proofErr w:type="spellEnd"/>
            <w:r w:rsidRPr="001A69B5">
              <w:rPr>
                <w:rStyle w:val="halvfet0"/>
              </w:rPr>
              <w:t xml:space="preserve"> tiltak i framtidige budsjettår</w:t>
            </w:r>
          </w:p>
        </w:tc>
        <w:tc>
          <w:tcPr>
            <w:tcW w:w="1400" w:type="dxa"/>
          </w:tcPr>
          <w:p w14:paraId="6CDE04F9" w14:textId="77777777" w:rsidR="000513CD" w:rsidRPr="001A69B5" w:rsidRDefault="000513CD" w:rsidP="001A69B5"/>
        </w:tc>
        <w:tc>
          <w:tcPr>
            <w:tcW w:w="1400" w:type="dxa"/>
          </w:tcPr>
          <w:p w14:paraId="1C71AE7C" w14:textId="77777777" w:rsidR="000513CD" w:rsidRPr="001A69B5" w:rsidRDefault="000513CD" w:rsidP="001A69B5"/>
        </w:tc>
        <w:tc>
          <w:tcPr>
            <w:tcW w:w="1400" w:type="dxa"/>
          </w:tcPr>
          <w:p w14:paraId="503F7F6C" w14:textId="77777777" w:rsidR="000513CD" w:rsidRPr="001A69B5" w:rsidRDefault="000513CD" w:rsidP="001A69B5"/>
        </w:tc>
        <w:tc>
          <w:tcPr>
            <w:tcW w:w="1400" w:type="dxa"/>
          </w:tcPr>
          <w:p w14:paraId="2F082ACD" w14:textId="77777777" w:rsidR="000513CD" w:rsidRPr="001A69B5" w:rsidRDefault="000513CD" w:rsidP="001A69B5"/>
        </w:tc>
      </w:tr>
      <w:tr w:rsidR="000513CD" w:rsidRPr="001A69B5" w14:paraId="53AB2C45" w14:textId="77777777" w:rsidTr="00A77DBE">
        <w:trPr>
          <w:trHeight w:val="620"/>
        </w:trPr>
        <w:tc>
          <w:tcPr>
            <w:tcW w:w="3900" w:type="dxa"/>
          </w:tcPr>
          <w:p w14:paraId="3A4926A7" w14:textId="77777777" w:rsidR="000513CD" w:rsidRPr="001A69B5" w:rsidRDefault="0009509B" w:rsidP="001A69B5">
            <w:r w:rsidRPr="001A69B5">
              <w:t xml:space="preserve">Prosjekt finansierte av </w:t>
            </w:r>
            <w:proofErr w:type="spellStart"/>
            <w:r w:rsidRPr="001A69B5">
              <w:t>Noregs</w:t>
            </w:r>
            <w:proofErr w:type="spellEnd"/>
            <w:r w:rsidRPr="001A69B5">
              <w:t xml:space="preserve"> forskingsråd</w:t>
            </w:r>
          </w:p>
        </w:tc>
        <w:tc>
          <w:tcPr>
            <w:tcW w:w="1400" w:type="dxa"/>
          </w:tcPr>
          <w:p w14:paraId="235C9C87" w14:textId="77777777" w:rsidR="000513CD" w:rsidRPr="001A69B5" w:rsidRDefault="0009509B" w:rsidP="001A69B5">
            <w:r w:rsidRPr="001A69B5">
              <w:t>338</w:t>
            </w:r>
          </w:p>
        </w:tc>
        <w:tc>
          <w:tcPr>
            <w:tcW w:w="1400" w:type="dxa"/>
          </w:tcPr>
          <w:p w14:paraId="32EDA1F0" w14:textId="77777777" w:rsidR="000513CD" w:rsidRPr="001A69B5" w:rsidRDefault="0009509B" w:rsidP="001A69B5">
            <w:r w:rsidRPr="001A69B5">
              <w:t>162</w:t>
            </w:r>
          </w:p>
        </w:tc>
        <w:tc>
          <w:tcPr>
            <w:tcW w:w="1400" w:type="dxa"/>
          </w:tcPr>
          <w:p w14:paraId="616A452F" w14:textId="77777777" w:rsidR="000513CD" w:rsidRPr="001A69B5" w:rsidRDefault="0009509B" w:rsidP="001A69B5">
            <w:r w:rsidRPr="001A69B5">
              <w:t>102</w:t>
            </w:r>
          </w:p>
        </w:tc>
        <w:tc>
          <w:tcPr>
            <w:tcW w:w="1400" w:type="dxa"/>
          </w:tcPr>
          <w:p w14:paraId="44ED037A" w14:textId="77777777" w:rsidR="000513CD" w:rsidRPr="001A69B5" w:rsidRDefault="0009509B" w:rsidP="001A69B5">
            <w:r w:rsidRPr="001A69B5">
              <w:t>–61</w:t>
            </w:r>
          </w:p>
        </w:tc>
      </w:tr>
      <w:tr w:rsidR="000513CD" w:rsidRPr="001A69B5" w14:paraId="2258D2D6" w14:textId="77777777" w:rsidTr="00A77DBE">
        <w:trPr>
          <w:trHeight w:val="880"/>
        </w:trPr>
        <w:tc>
          <w:tcPr>
            <w:tcW w:w="3900" w:type="dxa"/>
          </w:tcPr>
          <w:p w14:paraId="68CE41CF" w14:textId="761170CD" w:rsidR="000513CD" w:rsidRPr="001A69B5" w:rsidRDefault="0009509B" w:rsidP="001A69B5">
            <w:r w:rsidRPr="001A69B5">
              <w:t xml:space="preserve">Større starta, </w:t>
            </w:r>
            <w:proofErr w:type="spellStart"/>
            <w:r w:rsidRPr="001A69B5">
              <w:t>fleirårige</w:t>
            </w:r>
            <w:proofErr w:type="spellEnd"/>
            <w:r w:rsidRPr="001A69B5">
              <w:t xml:space="preserve"> investeringsprosjekt finansierte av grunnløyvinga </w:t>
            </w:r>
            <w:proofErr w:type="spellStart"/>
            <w:r w:rsidRPr="001A69B5">
              <w:t>frå</w:t>
            </w:r>
            <w:proofErr w:type="spellEnd"/>
            <w:r w:rsidRPr="001A69B5">
              <w:t xml:space="preserve"> fagdepartementet</w:t>
            </w:r>
          </w:p>
        </w:tc>
        <w:tc>
          <w:tcPr>
            <w:tcW w:w="1400" w:type="dxa"/>
          </w:tcPr>
          <w:p w14:paraId="4BBF8DDF" w14:textId="77777777" w:rsidR="000513CD" w:rsidRPr="001A69B5" w:rsidRDefault="0009509B" w:rsidP="001A69B5">
            <w:r w:rsidRPr="001A69B5">
              <w:t>0</w:t>
            </w:r>
          </w:p>
        </w:tc>
        <w:tc>
          <w:tcPr>
            <w:tcW w:w="1400" w:type="dxa"/>
          </w:tcPr>
          <w:p w14:paraId="0EB27E87" w14:textId="77777777" w:rsidR="000513CD" w:rsidRPr="001A69B5" w:rsidRDefault="0009509B" w:rsidP="001A69B5">
            <w:r w:rsidRPr="001A69B5">
              <w:t>0</w:t>
            </w:r>
          </w:p>
        </w:tc>
        <w:tc>
          <w:tcPr>
            <w:tcW w:w="1400" w:type="dxa"/>
          </w:tcPr>
          <w:p w14:paraId="70ACC4B3" w14:textId="77777777" w:rsidR="000513CD" w:rsidRPr="001A69B5" w:rsidRDefault="0009509B" w:rsidP="001A69B5">
            <w:r w:rsidRPr="001A69B5">
              <w:t>0</w:t>
            </w:r>
          </w:p>
        </w:tc>
        <w:tc>
          <w:tcPr>
            <w:tcW w:w="1400" w:type="dxa"/>
          </w:tcPr>
          <w:p w14:paraId="2F03080E" w14:textId="77777777" w:rsidR="000513CD" w:rsidRPr="001A69B5" w:rsidRDefault="0009509B" w:rsidP="001A69B5">
            <w:r w:rsidRPr="001A69B5">
              <w:t>0</w:t>
            </w:r>
          </w:p>
        </w:tc>
      </w:tr>
      <w:tr w:rsidR="000513CD" w:rsidRPr="001A69B5" w14:paraId="64C0E8B5" w14:textId="77777777" w:rsidTr="00A77DBE">
        <w:trPr>
          <w:trHeight w:val="880"/>
        </w:trPr>
        <w:tc>
          <w:tcPr>
            <w:tcW w:w="3900" w:type="dxa"/>
          </w:tcPr>
          <w:p w14:paraId="449D15BD"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grunnløyvinga </w:t>
            </w:r>
            <w:proofErr w:type="spellStart"/>
            <w:r w:rsidRPr="001A69B5">
              <w:t>frå</w:t>
            </w:r>
            <w:proofErr w:type="spellEnd"/>
            <w:r w:rsidRPr="001A69B5">
              <w:t xml:space="preserve"> fagdepartementet</w:t>
            </w:r>
          </w:p>
        </w:tc>
        <w:tc>
          <w:tcPr>
            <w:tcW w:w="1400" w:type="dxa"/>
          </w:tcPr>
          <w:p w14:paraId="5957BDC3" w14:textId="77777777" w:rsidR="000513CD" w:rsidRPr="001A69B5" w:rsidRDefault="0009509B" w:rsidP="001A69B5">
            <w:r w:rsidRPr="001A69B5">
              <w:t>11 074</w:t>
            </w:r>
          </w:p>
        </w:tc>
        <w:tc>
          <w:tcPr>
            <w:tcW w:w="1400" w:type="dxa"/>
          </w:tcPr>
          <w:p w14:paraId="1617D455" w14:textId="77777777" w:rsidR="000513CD" w:rsidRPr="001A69B5" w:rsidRDefault="0009509B" w:rsidP="001A69B5">
            <w:r w:rsidRPr="001A69B5">
              <w:t>10 450</w:t>
            </w:r>
          </w:p>
        </w:tc>
        <w:tc>
          <w:tcPr>
            <w:tcW w:w="1400" w:type="dxa"/>
          </w:tcPr>
          <w:p w14:paraId="2B398956" w14:textId="77777777" w:rsidR="000513CD" w:rsidRPr="001A69B5" w:rsidRDefault="0009509B" w:rsidP="001A69B5">
            <w:r w:rsidRPr="001A69B5">
              <w:t>8 007</w:t>
            </w:r>
          </w:p>
        </w:tc>
        <w:tc>
          <w:tcPr>
            <w:tcW w:w="1400" w:type="dxa"/>
          </w:tcPr>
          <w:p w14:paraId="59567485" w14:textId="77777777" w:rsidR="000513CD" w:rsidRPr="001A69B5" w:rsidRDefault="0009509B" w:rsidP="001A69B5">
            <w:r w:rsidRPr="001A69B5">
              <w:t>–2 443</w:t>
            </w:r>
          </w:p>
        </w:tc>
      </w:tr>
      <w:tr w:rsidR="000513CD" w:rsidRPr="001A69B5" w14:paraId="359AF0EB" w14:textId="77777777" w:rsidTr="00A77DBE">
        <w:trPr>
          <w:trHeight w:val="620"/>
        </w:trPr>
        <w:tc>
          <w:tcPr>
            <w:tcW w:w="3900" w:type="dxa"/>
          </w:tcPr>
          <w:p w14:paraId="57AC5227" w14:textId="77777777" w:rsidR="000513CD" w:rsidRPr="001A69B5" w:rsidRDefault="0009509B" w:rsidP="001A69B5">
            <w:r w:rsidRPr="001A69B5">
              <w:t xml:space="preserve">Andre </w:t>
            </w:r>
            <w:proofErr w:type="spellStart"/>
            <w:r w:rsidRPr="001A69B5">
              <w:t>avsetningar</w:t>
            </w:r>
            <w:proofErr w:type="spellEnd"/>
            <w:r w:rsidRPr="001A69B5">
              <w:t xml:space="preserve"> til </w:t>
            </w:r>
            <w:proofErr w:type="spellStart"/>
            <w:r w:rsidRPr="001A69B5">
              <w:t>vedtekne</w:t>
            </w:r>
            <w:proofErr w:type="spellEnd"/>
            <w:r w:rsidRPr="001A69B5">
              <w:t xml:space="preserve"> </w:t>
            </w:r>
            <w:proofErr w:type="spellStart"/>
            <w:r w:rsidRPr="001A69B5">
              <w:t>ikkje</w:t>
            </w:r>
            <w:proofErr w:type="spellEnd"/>
            <w:r w:rsidRPr="001A69B5">
              <w:t xml:space="preserve"> starta formål</w:t>
            </w:r>
          </w:p>
        </w:tc>
        <w:tc>
          <w:tcPr>
            <w:tcW w:w="1400" w:type="dxa"/>
          </w:tcPr>
          <w:p w14:paraId="08D87950" w14:textId="77777777" w:rsidR="000513CD" w:rsidRPr="001A69B5" w:rsidRDefault="0009509B" w:rsidP="001A69B5">
            <w:r w:rsidRPr="001A69B5">
              <w:t>0</w:t>
            </w:r>
          </w:p>
        </w:tc>
        <w:tc>
          <w:tcPr>
            <w:tcW w:w="1400" w:type="dxa"/>
          </w:tcPr>
          <w:p w14:paraId="73B2AF0D" w14:textId="77777777" w:rsidR="000513CD" w:rsidRPr="001A69B5" w:rsidRDefault="0009509B" w:rsidP="001A69B5">
            <w:r w:rsidRPr="001A69B5">
              <w:t>1 280</w:t>
            </w:r>
          </w:p>
        </w:tc>
        <w:tc>
          <w:tcPr>
            <w:tcW w:w="1400" w:type="dxa"/>
          </w:tcPr>
          <w:p w14:paraId="28F28062" w14:textId="77777777" w:rsidR="000513CD" w:rsidRPr="001A69B5" w:rsidRDefault="0009509B" w:rsidP="001A69B5">
            <w:r w:rsidRPr="001A69B5">
              <w:t>0</w:t>
            </w:r>
          </w:p>
        </w:tc>
        <w:tc>
          <w:tcPr>
            <w:tcW w:w="1400" w:type="dxa"/>
          </w:tcPr>
          <w:p w14:paraId="7A33F069" w14:textId="77777777" w:rsidR="000513CD" w:rsidRPr="001A69B5" w:rsidRDefault="0009509B" w:rsidP="001A69B5">
            <w:r w:rsidRPr="001A69B5">
              <w:t>–1 280</w:t>
            </w:r>
          </w:p>
        </w:tc>
      </w:tr>
      <w:tr w:rsidR="000513CD" w:rsidRPr="001A69B5" w14:paraId="522B365C" w14:textId="77777777" w:rsidTr="00A77DBE">
        <w:trPr>
          <w:trHeight w:val="880"/>
        </w:trPr>
        <w:tc>
          <w:tcPr>
            <w:tcW w:w="3900" w:type="dxa"/>
          </w:tcPr>
          <w:p w14:paraId="14193C1E"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w:t>
            </w:r>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27240F16" w14:textId="77777777" w:rsidR="000513CD" w:rsidRPr="001A69B5" w:rsidRDefault="0009509B" w:rsidP="001A69B5">
            <w:r w:rsidRPr="001A69B5">
              <w:t>105</w:t>
            </w:r>
          </w:p>
        </w:tc>
        <w:tc>
          <w:tcPr>
            <w:tcW w:w="1400" w:type="dxa"/>
          </w:tcPr>
          <w:p w14:paraId="2D637DB5" w14:textId="77777777" w:rsidR="000513CD" w:rsidRPr="001A69B5" w:rsidRDefault="0009509B" w:rsidP="001A69B5">
            <w:r w:rsidRPr="001A69B5">
              <w:t>159</w:t>
            </w:r>
          </w:p>
        </w:tc>
        <w:tc>
          <w:tcPr>
            <w:tcW w:w="1400" w:type="dxa"/>
          </w:tcPr>
          <w:p w14:paraId="5CDA63DE" w14:textId="77777777" w:rsidR="000513CD" w:rsidRPr="001A69B5" w:rsidRDefault="0009509B" w:rsidP="001A69B5">
            <w:r w:rsidRPr="001A69B5">
              <w:t>117</w:t>
            </w:r>
          </w:p>
        </w:tc>
        <w:tc>
          <w:tcPr>
            <w:tcW w:w="1400" w:type="dxa"/>
          </w:tcPr>
          <w:p w14:paraId="413610B1" w14:textId="77777777" w:rsidR="000513CD" w:rsidRPr="001A69B5" w:rsidRDefault="0009509B" w:rsidP="001A69B5">
            <w:r w:rsidRPr="001A69B5">
              <w:t>–42</w:t>
            </w:r>
          </w:p>
        </w:tc>
      </w:tr>
      <w:tr w:rsidR="000513CD" w:rsidRPr="001A69B5" w14:paraId="63964894" w14:textId="77777777" w:rsidTr="00A77DBE">
        <w:trPr>
          <w:trHeight w:val="620"/>
        </w:trPr>
        <w:tc>
          <w:tcPr>
            <w:tcW w:w="3900" w:type="dxa"/>
          </w:tcPr>
          <w:p w14:paraId="5ED13C04" w14:textId="16215D37" w:rsidR="000513CD" w:rsidRPr="001A69B5" w:rsidRDefault="0009509B" w:rsidP="001A69B5">
            <w:r w:rsidRPr="001A69B5">
              <w:rPr>
                <w:rStyle w:val="kursiv"/>
              </w:rPr>
              <w:t xml:space="preserve">Sum </w:t>
            </w:r>
            <w:proofErr w:type="spellStart"/>
            <w:r w:rsidRPr="001A69B5">
              <w:rPr>
                <w:rStyle w:val="kursiv"/>
              </w:rPr>
              <w:t>avsetningar</w:t>
            </w:r>
            <w:proofErr w:type="spellEnd"/>
            <w:r w:rsidRPr="001A69B5">
              <w:rPr>
                <w:rStyle w:val="kursiv"/>
              </w:rPr>
              <w:t xml:space="preserve"> til </w:t>
            </w:r>
            <w:proofErr w:type="spellStart"/>
            <w:r w:rsidRPr="001A69B5">
              <w:rPr>
                <w:rStyle w:val="kursiv"/>
              </w:rPr>
              <w:t>planlagde</w:t>
            </w:r>
            <w:proofErr w:type="spellEnd"/>
            <w:r w:rsidRPr="001A69B5">
              <w:rPr>
                <w:rStyle w:val="kursiv"/>
              </w:rPr>
              <w:t xml:space="preserve"> tiltak i framtidige budsjettår</w:t>
            </w:r>
          </w:p>
        </w:tc>
        <w:tc>
          <w:tcPr>
            <w:tcW w:w="1400" w:type="dxa"/>
          </w:tcPr>
          <w:p w14:paraId="1BF84211" w14:textId="77777777" w:rsidR="000513CD" w:rsidRPr="001A69B5" w:rsidRDefault="0009509B" w:rsidP="001A69B5">
            <w:r w:rsidRPr="001A69B5">
              <w:rPr>
                <w:rStyle w:val="kursiv"/>
              </w:rPr>
              <w:t>11 517</w:t>
            </w:r>
          </w:p>
        </w:tc>
        <w:tc>
          <w:tcPr>
            <w:tcW w:w="1400" w:type="dxa"/>
          </w:tcPr>
          <w:p w14:paraId="1E0B4D23" w14:textId="77777777" w:rsidR="000513CD" w:rsidRPr="001A69B5" w:rsidRDefault="0009509B" w:rsidP="001A69B5">
            <w:r w:rsidRPr="001A69B5">
              <w:rPr>
                <w:rStyle w:val="kursiv"/>
              </w:rPr>
              <w:t>12 052</w:t>
            </w:r>
          </w:p>
        </w:tc>
        <w:tc>
          <w:tcPr>
            <w:tcW w:w="1400" w:type="dxa"/>
          </w:tcPr>
          <w:p w14:paraId="329AEBB7" w14:textId="77777777" w:rsidR="000513CD" w:rsidRPr="001A69B5" w:rsidRDefault="0009509B" w:rsidP="001A69B5">
            <w:r w:rsidRPr="001A69B5">
              <w:rPr>
                <w:rStyle w:val="kursiv"/>
              </w:rPr>
              <w:t>8 226</w:t>
            </w:r>
          </w:p>
        </w:tc>
        <w:tc>
          <w:tcPr>
            <w:tcW w:w="1400" w:type="dxa"/>
          </w:tcPr>
          <w:p w14:paraId="7C51A790" w14:textId="77777777" w:rsidR="000513CD" w:rsidRPr="001A69B5" w:rsidRDefault="0009509B" w:rsidP="001A69B5">
            <w:r w:rsidRPr="001A69B5">
              <w:rPr>
                <w:rStyle w:val="kursiv"/>
              </w:rPr>
              <w:t>–3 826</w:t>
            </w:r>
          </w:p>
        </w:tc>
      </w:tr>
      <w:tr w:rsidR="000513CD" w:rsidRPr="001A69B5" w14:paraId="557D4ED3" w14:textId="77777777" w:rsidTr="00A77DBE">
        <w:trPr>
          <w:trHeight w:val="360"/>
        </w:trPr>
        <w:tc>
          <w:tcPr>
            <w:tcW w:w="3900" w:type="dxa"/>
          </w:tcPr>
          <w:p w14:paraId="176B4CFB" w14:textId="77777777" w:rsidR="000513CD" w:rsidRPr="001A69B5" w:rsidRDefault="000513CD" w:rsidP="001A69B5"/>
        </w:tc>
        <w:tc>
          <w:tcPr>
            <w:tcW w:w="1400" w:type="dxa"/>
          </w:tcPr>
          <w:p w14:paraId="0A74EC4A" w14:textId="77777777" w:rsidR="000513CD" w:rsidRPr="001A69B5" w:rsidRDefault="000513CD" w:rsidP="001A69B5"/>
        </w:tc>
        <w:tc>
          <w:tcPr>
            <w:tcW w:w="1400" w:type="dxa"/>
          </w:tcPr>
          <w:p w14:paraId="429981B7" w14:textId="77777777" w:rsidR="000513CD" w:rsidRPr="001A69B5" w:rsidRDefault="000513CD" w:rsidP="001A69B5"/>
        </w:tc>
        <w:tc>
          <w:tcPr>
            <w:tcW w:w="1400" w:type="dxa"/>
          </w:tcPr>
          <w:p w14:paraId="1612111D" w14:textId="77777777" w:rsidR="000513CD" w:rsidRPr="001A69B5" w:rsidRDefault="000513CD" w:rsidP="001A69B5"/>
        </w:tc>
        <w:tc>
          <w:tcPr>
            <w:tcW w:w="1400" w:type="dxa"/>
          </w:tcPr>
          <w:p w14:paraId="4E2751E3" w14:textId="77777777" w:rsidR="000513CD" w:rsidRPr="001A69B5" w:rsidRDefault="000513CD" w:rsidP="001A69B5"/>
        </w:tc>
      </w:tr>
      <w:tr w:rsidR="000513CD" w:rsidRPr="001A69B5" w14:paraId="32940A33" w14:textId="77777777" w:rsidTr="00A77DBE">
        <w:trPr>
          <w:trHeight w:val="360"/>
        </w:trPr>
        <w:tc>
          <w:tcPr>
            <w:tcW w:w="3900" w:type="dxa"/>
          </w:tcPr>
          <w:p w14:paraId="4345DAEE" w14:textId="77777777" w:rsidR="000513CD" w:rsidRPr="001A69B5" w:rsidRDefault="0009509B" w:rsidP="001A69B5">
            <w:r w:rsidRPr="001A69B5">
              <w:rPr>
                <w:rStyle w:val="halvfet0"/>
              </w:rPr>
              <w:t xml:space="preserve">Andre </w:t>
            </w:r>
            <w:proofErr w:type="spellStart"/>
            <w:r w:rsidRPr="001A69B5">
              <w:rPr>
                <w:rStyle w:val="halvfet0"/>
              </w:rPr>
              <w:t>avsetningar</w:t>
            </w:r>
            <w:proofErr w:type="spellEnd"/>
          </w:p>
        </w:tc>
        <w:tc>
          <w:tcPr>
            <w:tcW w:w="1400" w:type="dxa"/>
          </w:tcPr>
          <w:p w14:paraId="69ECB3FA" w14:textId="77777777" w:rsidR="000513CD" w:rsidRPr="001A69B5" w:rsidRDefault="000513CD" w:rsidP="001A69B5"/>
        </w:tc>
        <w:tc>
          <w:tcPr>
            <w:tcW w:w="1400" w:type="dxa"/>
          </w:tcPr>
          <w:p w14:paraId="38C15DA8" w14:textId="77777777" w:rsidR="000513CD" w:rsidRPr="001A69B5" w:rsidRDefault="000513CD" w:rsidP="001A69B5"/>
        </w:tc>
        <w:tc>
          <w:tcPr>
            <w:tcW w:w="1400" w:type="dxa"/>
          </w:tcPr>
          <w:p w14:paraId="6D32B5B8" w14:textId="77777777" w:rsidR="000513CD" w:rsidRPr="001A69B5" w:rsidRDefault="000513CD" w:rsidP="001A69B5"/>
        </w:tc>
        <w:tc>
          <w:tcPr>
            <w:tcW w:w="1400" w:type="dxa"/>
          </w:tcPr>
          <w:p w14:paraId="4D723CD1" w14:textId="77777777" w:rsidR="000513CD" w:rsidRPr="001A69B5" w:rsidRDefault="000513CD" w:rsidP="001A69B5"/>
        </w:tc>
      </w:tr>
      <w:tr w:rsidR="000513CD" w:rsidRPr="001A69B5" w14:paraId="75EFBA58" w14:textId="77777777" w:rsidTr="00A77DBE">
        <w:trPr>
          <w:trHeight w:val="620"/>
        </w:trPr>
        <w:tc>
          <w:tcPr>
            <w:tcW w:w="3900" w:type="dxa"/>
          </w:tcPr>
          <w:p w14:paraId="74580C0F" w14:textId="1901BA75" w:rsidR="000513CD" w:rsidRPr="001A69B5" w:rsidRDefault="0009509B" w:rsidP="001A69B5">
            <w:proofErr w:type="spellStart"/>
            <w:r w:rsidRPr="001A69B5">
              <w:t>Avsetningar</w:t>
            </w:r>
            <w:proofErr w:type="spellEnd"/>
            <w:r w:rsidRPr="001A69B5">
              <w:t xml:space="preserve"> til andre formål / </w:t>
            </w:r>
            <w:proofErr w:type="spellStart"/>
            <w:r w:rsidRPr="001A69B5">
              <w:t>ikkje</w:t>
            </w:r>
            <w:proofErr w:type="spellEnd"/>
            <w:r w:rsidRPr="001A69B5">
              <w:t xml:space="preserve"> spesifiserte formål </w:t>
            </w:r>
          </w:p>
        </w:tc>
        <w:tc>
          <w:tcPr>
            <w:tcW w:w="1400" w:type="dxa"/>
          </w:tcPr>
          <w:p w14:paraId="70D38ADD" w14:textId="77777777" w:rsidR="000513CD" w:rsidRPr="001A69B5" w:rsidRDefault="0009509B" w:rsidP="001A69B5">
            <w:r w:rsidRPr="001A69B5">
              <w:t>8 801</w:t>
            </w:r>
          </w:p>
        </w:tc>
        <w:tc>
          <w:tcPr>
            <w:tcW w:w="1400" w:type="dxa"/>
          </w:tcPr>
          <w:p w14:paraId="7E834461" w14:textId="77777777" w:rsidR="000513CD" w:rsidRPr="001A69B5" w:rsidRDefault="0009509B" w:rsidP="001A69B5">
            <w:r w:rsidRPr="001A69B5">
              <w:t>21 549</w:t>
            </w:r>
          </w:p>
        </w:tc>
        <w:tc>
          <w:tcPr>
            <w:tcW w:w="1400" w:type="dxa"/>
          </w:tcPr>
          <w:p w14:paraId="0CE3466F" w14:textId="77777777" w:rsidR="000513CD" w:rsidRPr="001A69B5" w:rsidRDefault="0009509B" w:rsidP="001A69B5">
            <w:r w:rsidRPr="001A69B5">
              <w:t>23 587</w:t>
            </w:r>
          </w:p>
        </w:tc>
        <w:tc>
          <w:tcPr>
            <w:tcW w:w="1400" w:type="dxa"/>
          </w:tcPr>
          <w:p w14:paraId="0611DA48" w14:textId="77777777" w:rsidR="000513CD" w:rsidRPr="001A69B5" w:rsidRDefault="0009509B" w:rsidP="001A69B5">
            <w:r w:rsidRPr="001A69B5">
              <w:t>2 038</w:t>
            </w:r>
          </w:p>
        </w:tc>
      </w:tr>
      <w:tr w:rsidR="000513CD" w:rsidRPr="001A69B5" w14:paraId="0D50FCAD" w14:textId="77777777" w:rsidTr="00A77DBE">
        <w:trPr>
          <w:trHeight w:val="360"/>
        </w:trPr>
        <w:tc>
          <w:tcPr>
            <w:tcW w:w="3900" w:type="dxa"/>
          </w:tcPr>
          <w:p w14:paraId="08CCB909" w14:textId="77777777" w:rsidR="000513CD" w:rsidRPr="001A69B5" w:rsidRDefault="0009509B" w:rsidP="001A69B5">
            <w:r w:rsidRPr="001A69B5">
              <w:t xml:space="preserve">Fri </w:t>
            </w:r>
            <w:proofErr w:type="spellStart"/>
            <w:r w:rsidRPr="001A69B5">
              <w:t>verksemdskapital</w:t>
            </w:r>
            <w:proofErr w:type="spellEnd"/>
            <w:r w:rsidRPr="001A69B5">
              <w:t xml:space="preserve"> </w:t>
            </w:r>
          </w:p>
        </w:tc>
        <w:tc>
          <w:tcPr>
            <w:tcW w:w="1400" w:type="dxa"/>
          </w:tcPr>
          <w:p w14:paraId="30E33383" w14:textId="77777777" w:rsidR="000513CD" w:rsidRPr="001A69B5" w:rsidRDefault="0009509B" w:rsidP="001A69B5">
            <w:r w:rsidRPr="001A69B5">
              <w:t>0</w:t>
            </w:r>
          </w:p>
        </w:tc>
        <w:tc>
          <w:tcPr>
            <w:tcW w:w="1400" w:type="dxa"/>
          </w:tcPr>
          <w:p w14:paraId="173BE6A2" w14:textId="77777777" w:rsidR="000513CD" w:rsidRPr="001A69B5" w:rsidRDefault="0009509B" w:rsidP="001A69B5">
            <w:r w:rsidRPr="001A69B5">
              <w:t>0</w:t>
            </w:r>
          </w:p>
        </w:tc>
        <w:tc>
          <w:tcPr>
            <w:tcW w:w="1400" w:type="dxa"/>
          </w:tcPr>
          <w:p w14:paraId="700B979C" w14:textId="77777777" w:rsidR="000513CD" w:rsidRPr="001A69B5" w:rsidRDefault="0009509B" w:rsidP="001A69B5">
            <w:r w:rsidRPr="001A69B5">
              <w:t>0</w:t>
            </w:r>
          </w:p>
        </w:tc>
        <w:tc>
          <w:tcPr>
            <w:tcW w:w="1400" w:type="dxa"/>
          </w:tcPr>
          <w:p w14:paraId="07C435CF" w14:textId="77777777" w:rsidR="000513CD" w:rsidRPr="001A69B5" w:rsidRDefault="0009509B" w:rsidP="001A69B5">
            <w:r w:rsidRPr="001A69B5">
              <w:t>0</w:t>
            </w:r>
          </w:p>
        </w:tc>
      </w:tr>
      <w:tr w:rsidR="000513CD" w:rsidRPr="001A69B5" w14:paraId="0349BA6A" w14:textId="77777777" w:rsidTr="00A77DBE">
        <w:trPr>
          <w:trHeight w:val="360"/>
        </w:trPr>
        <w:tc>
          <w:tcPr>
            <w:tcW w:w="3900" w:type="dxa"/>
          </w:tcPr>
          <w:p w14:paraId="76FA2E58" w14:textId="77777777" w:rsidR="000513CD" w:rsidRPr="001A69B5" w:rsidRDefault="0009509B" w:rsidP="001A69B5">
            <w:r w:rsidRPr="001A69B5">
              <w:rPr>
                <w:rStyle w:val="kursiv"/>
              </w:rPr>
              <w:t xml:space="preserve">Sum andre </w:t>
            </w:r>
            <w:proofErr w:type="spellStart"/>
            <w:r w:rsidRPr="001A69B5">
              <w:rPr>
                <w:rStyle w:val="kursiv"/>
              </w:rPr>
              <w:t>avsetningar</w:t>
            </w:r>
            <w:proofErr w:type="spellEnd"/>
          </w:p>
        </w:tc>
        <w:tc>
          <w:tcPr>
            <w:tcW w:w="1400" w:type="dxa"/>
          </w:tcPr>
          <w:p w14:paraId="76D0DA54" w14:textId="77777777" w:rsidR="000513CD" w:rsidRPr="001A69B5" w:rsidRDefault="0009509B" w:rsidP="001A69B5">
            <w:r w:rsidRPr="001A69B5">
              <w:rPr>
                <w:rStyle w:val="kursiv"/>
              </w:rPr>
              <w:t>8 801</w:t>
            </w:r>
          </w:p>
        </w:tc>
        <w:tc>
          <w:tcPr>
            <w:tcW w:w="1400" w:type="dxa"/>
          </w:tcPr>
          <w:p w14:paraId="4554CC2A" w14:textId="77777777" w:rsidR="000513CD" w:rsidRPr="001A69B5" w:rsidRDefault="0009509B" w:rsidP="001A69B5">
            <w:r w:rsidRPr="001A69B5">
              <w:rPr>
                <w:rStyle w:val="kursiv"/>
              </w:rPr>
              <w:t>21 549</w:t>
            </w:r>
          </w:p>
        </w:tc>
        <w:tc>
          <w:tcPr>
            <w:tcW w:w="1400" w:type="dxa"/>
          </w:tcPr>
          <w:p w14:paraId="612946A4" w14:textId="77777777" w:rsidR="000513CD" w:rsidRPr="001A69B5" w:rsidRDefault="0009509B" w:rsidP="001A69B5">
            <w:r w:rsidRPr="001A69B5">
              <w:rPr>
                <w:rStyle w:val="kursiv"/>
              </w:rPr>
              <w:t>23 587</w:t>
            </w:r>
          </w:p>
        </w:tc>
        <w:tc>
          <w:tcPr>
            <w:tcW w:w="1400" w:type="dxa"/>
          </w:tcPr>
          <w:p w14:paraId="0787E430" w14:textId="77777777" w:rsidR="000513CD" w:rsidRPr="001A69B5" w:rsidRDefault="0009509B" w:rsidP="001A69B5">
            <w:r w:rsidRPr="001A69B5">
              <w:rPr>
                <w:rStyle w:val="kursiv"/>
              </w:rPr>
              <w:t>2 038</w:t>
            </w:r>
          </w:p>
        </w:tc>
      </w:tr>
      <w:tr w:rsidR="000513CD" w:rsidRPr="001A69B5" w14:paraId="6E3FD253" w14:textId="77777777" w:rsidTr="00A77DBE">
        <w:trPr>
          <w:trHeight w:val="360"/>
        </w:trPr>
        <w:tc>
          <w:tcPr>
            <w:tcW w:w="3900" w:type="dxa"/>
          </w:tcPr>
          <w:p w14:paraId="3E813818" w14:textId="77777777" w:rsidR="000513CD" w:rsidRPr="001A69B5" w:rsidRDefault="000513CD" w:rsidP="001A69B5"/>
        </w:tc>
        <w:tc>
          <w:tcPr>
            <w:tcW w:w="1400" w:type="dxa"/>
          </w:tcPr>
          <w:p w14:paraId="7E51C46A" w14:textId="77777777" w:rsidR="000513CD" w:rsidRPr="001A69B5" w:rsidRDefault="000513CD" w:rsidP="001A69B5"/>
        </w:tc>
        <w:tc>
          <w:tcPr>
            <w:tcW w:w="1400" w:type="dxa"/>
          </w:tcPr>
          <w:p w14:paraId="21E9033B" w14:textId="77777777" w:rsidR="000513CD" w:rsidRPr="001A69B5" w:rsidRDefault="000513CD" w:rsidP="001A69B5"/>
        </w:tc>
        <w:tc>
          <w:tcPr>
            <w:tcW w:w="1400" w:type="dxa"/>
          </w:tcPr>
          <w:p w14:paraId="032DB77E" w14:textId="77777777" w:rsidR="000513CD" w:rsidRPr="001A69B5" w:rsidRDefault="000513CD" w:rsidP="001A69B5"/>
        </w:tc>
        <w:tc>
          <w:tcPr>
            <w:tcW w:w="1400" w:type="dxa"/>
          </w:tcPr>
          <w:p w14:paraId="0BE51413" w14:textId="77777777" w:rsidR="000513CD" w:rsidRPr="001A69B5" w:rsidRDefault="000513CD" w:rsidP="001A69B5"/>
        </w:tc>
      </w:tr>
      <w:tr w:rsidR="000513CD" w:rsidRPr="001A69B5" w14:paraId="6597B040" w14:textId="77777777" w:rsidTr="00A77DBE">
        <w:trPr>
          <w:trHeight w:val="360"/>
        </w:trPr>
        <w:tc>
          <w:tcPr>
            <w:tcW w:w="3900" w:type="dxa"/>
          </w:tcPr>
          <w:p w14:paraId="2174BE8B" w14:textId="77777777" w:rsidR="000513CD" w:rsidRPr="001A69B5" w:rsidRDefault="0009509B" w:rsidP="001A69B5">
            <w:r w:rsidRPr="001A69B5">
              <w:rPr>
                <w:rStyle w:val="halvfet0"/>
              </w:rPr>
              <w:t>Langsiktig gjeld (netto)</w:t>
            </w:r>
          </w:p>
        </w:tc>
        <w:tc>
          <w:tcPr>
            <w:tcW w:w="1400" w:type="dxa"/>
          </w:tcPr>
          <w:p w14:paraId="16BEA38E" w14:textId="77777777" w:rsidR="000513CD" w:rsidRPr="001A69B5" w:rsidRDefault="000513CD" w:rsidP="001A69B5"/>
        </w:tc>
        <w:tc>
          <w:tcPr>
            <w:tcW w:w="1400" w:type="dxa"/>
          </w:tcPr>
          <w:p w14:paraId="2A9535E2" w14:textId="77777777" w:rsidR="000513CD" w:rsidRPr="001A69B5" w:rsidRDefault="000513CD" w:rsidP="001A69B5"/>
        </w:tc>
        <w:tc>
          <w:tcPr>
            <w:tcW w:w="1400" w:type="dxa"/>
          </w:tcPr>
          <w:p w14:paraId="3940FAE4" w14:textId="77777777" w:rsidR="000513CD" w:rsidRPr="001A69B5" w:rsidRDefault="000513CD" w:rsidP="001A69B5"/>
        </w:tc>
        <w:tc>
          <w:tcPr>
            <w:tcW w:w="1400" w:type="dxa"/>
          </w:tcPr>
          <w:p w14:paraId="0CE5C3DD" w14:textId="77777777" w:rsidR="000513CD" w:rsidRPr="001A69B5" w:rsidRDefault="000513CD" w:rsidP="001A69B5"/>
        </w:tc>
      </w:tr>
      <w:tr w:rsidR="000513CD" w:rsidRPr="001A69B5" w14:paraId="762B02E2" w14:textId="77777777" w:rsidTr="00A77DBE">
        <w:trPr>
          <w:trHeight w:val="620"/>
        </w:trPr>
        <w:tc>
          <w:tcPr>
            <w:tcW w:w="3900" w:type="dxa"/>
          </w:tcPr>
          <w:p w14:paraId="07518595" w14:textId="77777777" w:rsidR="000513CD" w:rsidRPr="001A69B5" w:rsidRDefault="0009509B" w:rsidP="001A69B5">
            <w:r w:rsidRPr="001A69B5">
              <w:t xml:space="preserve">Langsiktige </w:t>
            </w:r>
            <w:proofErr w:type="spellStart"/>
            <w:r w:rsidRPr="001A69B5">
              <w:t>forpliktingar</w:t>
            </w:r>
            <w:proofErr w:type="spellEnd"/>
            <w:r w:rsidRPr="001A69B5">
              <w:t xml:space="preserve"> knytte til </w:t>
            </w:r>
            <w:proofErr w:type="spellStart"/>
            <w:r w:rsidRPr="001A69B5">
              <w:t>anleggsmidlar</w:t>
            </w:r>
            <w:proofErr w:type="spellEnd"/>
          </w:p>
        </w:tc>
        <w:tc>
          <w:tcPr>
            <w:tcW w:w="1400" w:type="dxa"/>
          </w:tcPr>
          <w:p w14:paraId="5D7E620B" w14:textId="77777777" w:rsidR="000513CD" w:rsidRPr="001A69B5" w:rsidRDefault="0009509B" w:rsidP="001A69B5">
            <w:r w:rsidRPr="001A69B5">
              <w:t>0</w:t>
            </w:r>
          </w:p>
        </w:tc>
        <w:tc>
          <w:tcPr>
            <w:tcW w:w="1400" w:type="dxa"/>
          </w:tcPr>
          <w:p w14:paraId="548433AF" w14:textId="77777777" w:rsidR="000513CD" w:rsidRPr="001A69B5" w:rsidRDefault="0009509B" w:rsidP="001A69B5">
            <w:r w:rsidRPr="001A69B5">
              <w:t>0</w:t>
            </w:r>
          </w:p>
        </w:tc>
        <w:tc>
          <w:tcPr>
            <w:tcW w:w="1400" w:type="dxa"/>
          </w:tcPr>
          <w:p w14:paraId="6EBFABCB" w14:textId="77777777" w:rsidR="000513CD" w:rsidRPr="001A69B5" w:rsidRDefault="0009509B" w:rsidP="001A69B5">
            <w:r w:rsidRPr="001A69B5">
              <w:t>0</w:t>
            </w:r>
          </w:p>
        </w:tc>
        <w:tc>
          <w:tcPr>
            <w:tcW w:w="1400" w:type="dxa"/>
          </w:tcPr>
          <w:p w14:paraId="4A2E882D" w14:textId="77777777" w:rsidR="000513CD" w:rsidRPr="001A69B5" w:rsidRDefault="0009509B" w:rsidP="001A69B5">
            <w:r w:rsidRPr="001A69B5">
              <w:t>0</w:t>
            </w:r>
          </w:p>
        </w:tc>
      </w:tr>
      <w:tr w:rsidR="000513CD" w:rsidRPr="001A69B5" w14:paraId="4CDC7B53" w14:textId="77777777" w:rsidTr="00A77DBE">
        <w:trPr>
          <w:trHeight w:val="360"/>
        </w:trPr>
        <w:tc>
          <w:tcPr>
            <w:tcW w:w="3900" w:type="dxa"/>
          </w:tcPr>
          <w:p w14:paraId="6B1A7E74" w14:textId="77777777" w:rsidR="000513CD" w:rsidRPr="001A69B5" w:rsidRDefault="0009509B" w:rsidP="001A69B5">
            <w:r w:rsidRPr="001A69B5">
              <w:t>Anna langsiktig gjeld</w:t>
            </w:r>
          </w:p>
        </w:tc>
        <w:tc>
          <w:tcPr>
            <w:tcW w:w="1400" w:type="dxa"/>
          </w:tcPr>
          <w:p w14:paraId="727206C6" w14:textId="77777777" w:rsidR="000513CD" w:rsidRPr="001A69B5" w:rsidRDefault="0009509B" w:rsidP="001A69B5">
            <w:r w:rsidRPr="001A69B5">
              <w:t>0</w:t>
            </w:r>
          </w:p>
        </w:tc>
        <w:tc>
          <w:tcPr>
            <w:tcW w:w="1400" w:type="dxa"/>
          </w:tcPr>
          <w:p w14:paraId="1B7AC3A8" w14:textId="77777777" w:rsidR="000513CD" w:rsidRPr="001A69B5" w:rsidRDefault="0009509B" w:rsidP="001A69B5">
            <w:r w:rsidRPr="001A69B5">
              <w:t>0</w:t>
            </w:r>
          </w:p>
        </w:tc>
        <w:tc>
          <w:tcPr>
            <w:tcW w:w="1400" w:type="dxa"/>
          </w:tcPr>
          <w:p w14:paraId="4FB0C2E5" w14:textId="77777777" w:rsidR="000513CD" w:rsidRPr="001A69B5" w:rsidRDefault="0009509B" w:rsidP="001A69B5">
            <w:r w:rsidRPr="001A69B5">
              <w:t>0</w:t>
            </w:r>
          </w:p>
        </w:tc>
        <w:tc>
          <w:tcPr>
            <w:tcW w:w="1400" w:type="dxa"/>
          </w:tcPr>
          <w:p w14:paraId="4B31B43E" w14:textId="77777777" w:rsidR="000513CD" w:rsidRPr="001A69B5" w:rsidRDefault="0009509B" w:rsidP="001A69B5">
            <w:r w:rsidRPr="001A69B5">
              <w:t>0</w:t>
            </w:r>
          </w:p>
        </w:tc>
      </w:tr>
      <w:tr w:rsidR="000513CD" w:rsidRPr="001A69B5" w14:paraId="285E4E74" w14:textId="77777777" w:rsidTr="00A77DBE">
        <w:trPr>
          <w:trHeight w:val="360"/>
        </w:trPr>
        <w:tc>
          <w:tcPr>
            <w:tcW w:w="3900" w:type="dxa"/>
          </w:tcPr>
          <w:p w14:paraId="4173FFF6" w14:textId="77777777" w:rsidR="000513CD" w:rsidRPr="001A69B5" w:rsidRDefault="0009509B" w:rsidP="001A69B5">
            <w:r w:rsidRPr="001A69B5">
              <w:rPr>
                <w:rStyle w:val="kursiv"/>
              </w:rPr>
              <w:t>Sum langsiktig gjeld</w:t>
            </w:r>
          </w:p>
        </w:tc>
        <w:tc>
          <w:tcPr>
            <w:tcW w:w="1400" w:type="dxa"/>
          </w:tcPr>
          <w:p w14:paraId="1A2F4DEC" w14:textId="77777777" w:rsidR="000513CD" w:rsidRPr="001A69B5" w:rsidRDefault="0009509B" w:rsidP="001A69B5">
            <w:r w:rsidRPr="001A69B5">
              <w:rPr>
                <w:rStyle w:val="kursiv"/>
              </w:rPr>
              <w:t>0</w:t>
            </w:r>
          </w:p>
        </w:tc>
        <w:tc>
          <w:tcPr>
            <w:tcW w:w="1400" w:type="dxa"/>
          </w:tcPr>
          <w:p w14:paraId="23CD0A23" w14:textId="77777777" w:rsidR="000513CD" w:rsidRPr="001A69B5" w:rsidRDefault="0009509B" w:rsidP="001A69B5">
            <w:r w:rsidRPr="001A69B5">
              <w:rPr>
                <w:rStyle w:val="kursiv"/>
              </w:rPr>
              <w:t>0</w:t>
            </w:r>
          </w:p>
        </w:tc>
        <w:tc>
          <w:tcPr>
            <w:tcW w:w="1400" w:type="dxa"/>
          </w:tcPr>
          <w:p w14:paraId="0C0AAB6C" w14:textId="77777777" w:rsidR="000513CD" w:rsidRPr="001A69B5" w:rsidRDefault="0009509B" w:rsidP="001A69B5">
            <w:r w:rsidRPr="001A69B5">
              <w:t>0</w:t>
            </w:r>
          </w:p>
        </w:tc>
        <w:tc>
          <w:tcPr>
            <w:tcW w:w="1400" w:type="dxa"/>
          </w:tcPr>
          <w:p w14:paraId="105F0563" w14:textId="77777777" w:rsidR="000513CD" w:rsidRPr="001A69B5" w:rsidRDefault="0009509B" w:rsidP="001A69B5">
            <w:r w:rsidRPr="001A69B5">
              <w:rPr>
                <w:rStyle w:val="kursiv"/>
              </w:rPr>
              <w:t>0</w:t>
            </w:r>
          </w:p>
        </w:tc>
      </w:tr>
      <w:tr w:rsidR="000513CD" w:rsidRPr="001A69B5" w14:paraId="62429491" w14:textId="77777777" w:rsidTr="00A77DBE">
        <w:trPr>
          <w:trHeight w:val="360"/>
        </w:trPr>
        <w:tc>
          <w:tcPr>
            <w:tcW w:w="3900" w:type="dxa"/>
          </w:tcPr>
          <w:p w14:paraId="44F4876A" w14:textId="77777777" w:rsidR="000513CD" w:rsidRPr="001A69B5" w:rsidRDefault="0009509B" w:rsidP="001A69B5">
            <w:r w:rsidRPr="001A69B5">
              <w:rPr>
                <w:rStyle w:val="kursiv"/>
              </w:rPr>
              <w:t xml:space="preserve">Sum netto gjeld og </w:t>
            </w:r>
            <w:proofErr w:type="spellStart"/>
            <w:r w:rsidRPr="001A69B5">
              <w:rPr>
                <w:rStyle w:val="kursiv"/>
              </w:rPr>
              <w:t>forpliktingar</w:t>
            </w:r>
            <w:proofErr w:type="spellEnd"/>
          </w:p>
        </w:tc>
        <w:tc>
          <w:tcPr>
            <w:tcW w:w="1400" w:type="dxa"/>
          </w:tcPr>
          <w:p w14:paraId="73FBCE16" w14:textId="77777777" w:rsidR="000513CD" w:rsidRPr="001A69B5" w:rsidRDefault="0009509B" w:rsidP="001A69B5">
            <w:r w:rsidRPr="001A69B5">
              <w:rPr>
                <w:rStyle w:val="kursiv"/>
              </w:rPr>
              <w:t>409 612</w:t>
            </w:r>
          </w:p>
        </w:tc>
        <w:tc>
          <w:tcPr>
            <w:tcW w:w="1400" w:type="dxa"/>
          </w:tcPr>
          <w:p w14:paraId="1E1E275E" w14:textId="77777777" w:rsidR="000513CD" w:rsidRPr="001A69B5" w:rsidRDefault="0009509B" w:rsidP="001A69B5">
            <w:r w:rsidRPr="001A69B5">
              <w:rPr>
                <w:rStyle w:val="kursiv"/>
              </w:rPr>
              <w:t>551 271</w:t>
            </w:r>
          </w:p>
        </w:tc>
        <w:tc>
          <w:tcPr>
            <w:tcW w:w="1400" w:type="dxa"/>
          </w:tcPr>
          <w:p w14:paraId="05D900EB" w14:textId="77777777" w:rsidR="000513CD" w:rsidRPr="001A69B5" w:rsidRDefault="0009509B" w:rsidP="001A69B5">
            <w:r w:rsidRPr="001A69B5">
              <w:rPr>
                <w:rStyle w:val="kursiv"/>
              </w:rPr>
              <w:t>690 175</w:t>
            </w:r>
          </w:p>
        </w:tc>
        <w:tc>
          <w:tcPr>
            <w:tcW w:w="1400" w:type="dxa"/>
          </w:tcPr>
          <w:p w14:paraId="7104DA96" w14:textId="77777777" w:rsidR="000513CD" w:rsidRPr="001A69B5" w:rsidRDefault="0009509B" w:rsidP="001A69B5">
            <w:r w:rsidRPr="001A69B5">
              <w:rPr>
                <w:rStyle w:val="kursiv"/>
              </w:rPr>
              <w:t>138 904</w:t>
            </w:r>
          </w:p>
        </w:tc>
      </w:tr>
    </w:tbl>
    <w:p w14:paraId="24230DAA" w14:textId="40DE6265" w:rsidR="008E4CC9" w:rsidRPr="001A69B5" w:rsidRDefault="008E4CC9" w:rsidP="00A23AF0">
      <w:pPr>
        <w:pStyle w:val="tabell-tittel"/>
        <w:numPr>
          <w:ilvl w:val="6"/>
          <w:numId w:val="28"/>
        </w:numPr>
      </w:pPr>
      <w:proofErr w:type="spellStart"/>
      <w:r w:rsidRPr="001A69B5">
        <w:t>Noregs</w:t>
      </w:r>
      <w:proofErr w:type="spellEnd"/>
      <w:r w:rsidRPr="001A69B5">
        <w:t xml:space="preserve"> forskingsråd. Utgifter og inntekter etter art</w:t>
      </w:r>
    </w:p>
    <w:p w14:paraId="53ED3DB5"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77FC5B7" w14:textId="77777777" w:rsidTr="00A77DBE">
        <w:trPr>
          <w:trHeight w:val="360"/>
        </w:trPr>
        <w:tc>
          <w:tcPr>
            <w:tcW w:w="3900" w:type="dxa"/>
          </w:tcPr>
          <w:p w14:paraId="54E53D4A" w14:textId="77777777" w:rsidR="000513CD" w:rsidRPr="001A69B5" w:rsidRDefault="000513CD" w:rsidP="001A69B5"/>
        </w:tc>
        <w:tc>
          <w:tcPr>
            <w:tcW w:w="1400" w:type="dxa"/>
          </w:tcPr>
          <w:p w14:paraId="796D16DF" w14:textId="77777777" w:rsidR="000513CD" w:rsidRPr="001A69B5" w:rsidRDefault="000513CD" w:rsidP="001A69B5"/>
        </w:tc>
        <w:tc>
          <w:tcPr>
            <w:tcW w:w="1400" w:type="dxa"/>
          </w:tcPr>
          <w:p w14:paraId="691364CB" w14:textId="77777777" w:rsidR="000513CD" w:rsidRPr="001A69B5" w:rsidRDefault="000513CD" w:rsidP="001A69B5"/>
        </w:tc>
        <w:tc>
          <w:tcPr>
            <w:tcW w:w="1400" w:type="dxa"/>
          </w:tcPr>
          <w:p w14:paraId="280E9C49" w14:textId="77777777" w:rsidR="000513CD" w:rsidRPr="001A69B5" w:rsidRDefault="000513CD" w:rsidP="001A69B5"/>
        </w:tc>
        <w:tc>
          <w:tcPr>
            <w:tcW w:w="1400" w:type="dxa"/>
          </w:tcPr>
          <w:p w14:paraId="538E5C82" w14:textId="77777777" w:rsidR="000513CD" w:rsidRPr="001A69B5" w:rsidRDefault="0009509B" w:rsidP="001A69B5">
            <w:r w:rsidRPr="001A69B5">
              <w:t>(i 1 000 kr)</w:t>
            </w:r>
          </w:p>
        </w:tc>
      </w:tr>
      <w:tr w:rsidR="000513CD" w:rsidRPr="001A69B5" w14:paraId="6D063C7B" w14:textId="77777777" w:rsidTr="00A77DBE">
        <w:trPr>
          <w:trHeight w:val="600"/>
        </w:trPr>
        <w:tc>
          <w:tcPr>
            <w:tcW w:w="3900" w:type="dxa"/>
          </w:tcPr>
          <w:p w14:paraId="1BD0B2D5" w14:textId="77777777" w:rsidR="000513CD" w:rsidRPr="001A69B5" w:rsidRDefault="0009509B" w:rsidP="001A69B5">
            <w:r w:rsidRPr="001A69B5">
              <w:t>Utgifter</w:t>
            </w:r>
          </w:p>
        </w:tc>
        <w:tc>
          <w:tcPr>
            <w:tcW w:w="1400" w:type="dxa"/>
          </w:tcPr>
          <w:p w14:paraId="30695572"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53FFB581"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13E2ED75"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03BC61F2" w14:textId="77777777" w:rsidR="000513CD" w:rsidRPr="001A69B5" w:rsidRDefault="0009509B" w:rsidP="001A69B5">
            <w:r w:rsidRPr="001A69B5">
              <w:t xml:space="preserve">Budsjett </w:t>
            </w:r>
            <w:r w:rsidRPr="001A69B5">
              <w:br/>
              <w:t>2021</w:t>
            </w:r>
          </w:p>
        </w:tc>
      </w:tr>
      <w:tr w:rsidR="000513CD" w:rsidRPr="001A69B5" w14:paraId="3DF6256E" w14:textId="77777777" w:rsidTr="00A77DBE">
        <w:trPr>
          <w:trHeight w:val="380"/>
        </w:trPr>
        <w:tc>
          <w:tcPr>
            <w:tcW w:w="3900" w:type="dxa"/>
          </w:tcPr>
          <w:p w14:paraId="234B2409" w14:textId="77777777" w:rsidR="000513CD" w:rsidRPr="001A69B5" w:rsidRDefault="0009509B" w:rsidP="001A69B5">
            <w:r w:rsidRPr="001A69B5">
              <w:rPr>
                <w:rStyle w:val="halvfet0"/>
              </w:rPr>
              <w:t>Driftsutgifter</w:t>
            </w:r>
          </w:p>
        </w:tc>
        <w:tc>
          <w:tcPr>
            <w:tcW w:w="1400" w:type="dxa"/>
          </w:tcPr>
          <w:p w14:paraId="14B22FBC" w14:textId="77777777" w:rsidR="000513CD" w:rsidRPr="001A69B5" w:rsidRDefault="000513CD" w:rsidP="001A69B5"/>
        </w:tc>
        <w:tc>
          <w:tcPr>
            <w:tcW w:w="1400" w:type="dxa"/>
          </w:tcPr>
          <w:p w14:paraId="12DDF732" w14:textId="77777777" w:rsidR="000513CD" w:rsidRPr="001A69B5" w:rsidRDefault="000513CD" w:rsidP="001A69B5"/>
        </w:tc>
        <w:tc>
          <w:tcPr>
            <w:tcW w:w="1400" w:type="dxa"/>
          </w:tcPr>
          <w:p w14:paraId="6860FFF8" w14:textId="77777777" w:rsidR="000513CD" w:rsidRPr="001A69B5" w:rsidRDefault="000513CD" w:rsidP="001A69B5"/>
        </w:tc>
        <w:tc>
          <w:tcPr>
            <w:tcW w:w="1400" w:type="dxa"/>
          </w:tcPr>
          <w:p w14:paraId="6C48BFE2" w14:textId="77777777" w:rsidR="000513CD" w:rsidRPr="001A69B5" w:rsidRDefault="000513CD" w:rsidP="001A69B5"/>
        </w:tc>
      </w:tr>
      <w:tr w:rsidR="000513CD" w:rsidRPr="001A69B5" w14:paraId="51B3D24F" w14:textId="77777777" w:rsidTr="00A77DBE">
        <w:trPr>
          <w:trHeight w:val="380"/>
        </w:trPr>
        <w:tc>
          <w:tcPr>
            <w:tcW w:w="3900" w:type="dxa"/>
          </w:tcPr>
          <w:p w14:paraId="2706CF32" w14:textId="77777777" w:rsidR="000513CD" w:rsidRPr="001A69B5" w:rsidRDefault="0009509B" w:rsidP="001A69B5">
            <w:r w:rsidRPr="001A69B5">
              <w:t>Lønnsutgifter</w:t>
            </w:r>
          </w:p>
        </w:tc>
        <w:tc>
          <w:tcPr>
            <w:tcW w:w="1400" w:type="dxa"/>
          </w:tcPr>
          <w:p w14:paraId="4B4769A9" w14:textId="77777777" w:rsidR="000513CD" w:rsidRPr="001A69B5" w:rsidRDefault="0009509B" w:rsidP="001A69B5">
            <w:r w:rsidRPr="001A69B5">
              <w:t>504 053</w:t>
            </w:r>
          </w:p>
        </w:tc>
        <w:tc>
          <w:tcPr>
            <w:tcW w:w="1400" w:type="dxa"/>
          </w:tcPr>
          <w:p w14:paraId="0DAD5097" w14:textId="77777777" w:rsidR="000513CD" w:rsidRPr="001A69B5" w:rsidRDefault="0009509B" w:rsidP="001A69B5">
            <w:r w:rsidRPr="001A69B5">
              <w:t>552 566</w:t>
            </w:r>
          </w:p>
        </w:tc>
        <w:tc>
          <w:tcPr>
            <w:tcW w:w="1400" w:type="dxa"/>
          </w:tcPr>
          <w:p w14:paraId="4CF95C50" w14:textId="77777777" w:rsidR="000513CD" w:rsidRPr="001A69B5" w:rsidRDefault="0009509B" w:rsidP="001A69B5">
            <w:r w:rsidRPr="001A69B5">
              <w:t>559 687</w:t>
            </w:r>
          </w:p>
        </w:tc>
        <w:tc>
          <w:tcPr>
            <w:tcW w:w="1400" w:type="dxa"/>
          </w:tcPr>
          <w:p w14:paraId="15575064" w14:textId="77777777" w:rsidR="000513CD" w:rsidRPr="001A69B5" w:rsidRDefault="0009509B" w:rsidP="001A69B5">
            <w:r w:rsidRPr="001A69B5">
              <w:t>476 000</w:t>
            </w:r>
          </w:p>
        </w:tc>
      </w:tr>
      <w:tr w:rsidR="000513CD" w:rsidRPr="001A69B5" w14:paraId="41438984" w14:textId="77777777" w:rsidTr="00A77DBE">
        <w:trPr>
          <w:trHeight w:val="380"/>
        </w:trPr>
        <w:tc>
          <w:tcPr>
            <w:tcW w:w="3900" w:type="dxa"/>
          </w:tcPr>
          <w:p w14:paraId="7A981390" w14:textId="77777777" w:rsidR="000513CD" w:rsidRPr="001A69B5" w:rsidRDefault="0009509B" w:rsidP="001A69B5">
            <w:r w:rsidRPr="001A69B5">
              <w:t xml:space="preserve">Varer og </w:t>
            </w:r>
            <w:proofErr w:type="spellStart"/>
            <w:r w:rsidRPr="001A69B5">
              <w:t>tenester</w:t>
            </w:r>
            <w:proofErr w:type="spellEnd"/>
          </w:p>
        </w:tc>
        <w:tc>
          <w:tcPr>
            <w:tcW w:w="1400" w:type="dxa"/>
          </w:tcPr>
          <w:p w14:paraId="3733669C" w14:textId="77777777" w:rsidR="000513CD" w:rsidRPr="001A69B5" w:rsidRDefault="0009509B" w:rsidP="001A69B5">
            <w:r w:rsidRPr="001A69B5">
              <w:t>253 118</w:t>
            </w:r>
          </w:p>
        </w:tc>
        <w:tc>
          <w:tcPr>
            <w:tcW w:w="1400" w:type="dxa"/>
          </w:tcPr>
          <w:p w14:paraId="49F44CB5" w14:textId="77777777" w:rsidR="000513CD" w:rsidRPr="001A69B5" w:rsidRDefault="0009509B" w:rsidP="001A69B5">
            <w:r w:rsidRPr="001A69B5">
              <w:t>249 682</w:t>
            </w:r>
          </w:p>
        </w:tc>
        <w:tc>
          <w:tcPr>
            <w:tcW w:w="1400" w:type="dxa"/>
          </w:tcPr>
          <w:p w14:paraId="3C2F9405" w14:textId="77777777" w:rsidR="000513CD" w:rsidRPr="001A69B5" w:rsidRDefault="0009509B" w:rsidP="001A69B5">
            <w:r w:rsidRPr="001A69B5">
              <w:t>264 255</w:t>
            </w:r>
          </w:p>
        </w:tc>
        <w:tc>
          <w:tcPr>
            <w:tcW w:w="1400" w:type="dxa"/>
          </w:tcPr>
          <w:p w14:paraId="084E5C9C" w14:textId="77777777" w:rsidR="000513CD" w:rsidRPr="001A69B5" w:rsidRDefault="0009509B" w:rsidP="001A69B5">
            <w:r w:rsidRPr="001A69B5">
              <w:t>336 300</w:t>
            </w:r>
          </w:p>
        </w:tc>
      </w:tr>
      <w:tr w:rsidR="000513CD" w:rsidRPr="001A69B5" w14:paraId="58693F56" w14:textId="77777777" w:rsidTr="00A77DBE">
        <w:trPr>
          <w:trHeight w:val="380"/>
        </w:trPr>
        <w:tc>
          <w:tcPr>
            <w:tcW w:w="3900" w:type="dxa"/>
          </w:tcPr>
          <w:p w14:paraId="56FF534F" w14:textId="77777777" w:rsidR="000513CD" w:rsidRPr="001A69B5" w:rsidRDefault="0009509B" w:rsidP="001A69B5">
            <w:r w:rsidRPr="001A69B5">
              <w:rPr>
                <w:rStyle w:val="kursiv"/>
              </w:rPr>
              <w:t>Sum driftsutgifter</w:t>
            </w:r>
          </w:p>
        </w:tc>
        <w:tc>
          <w:tcPr>
            <w:tcW w:w="1400" w:type="dxa"/>
          </w:tcPr>
          <w:p w14:paraId="1C2BED0C" w14:textId="77777777" w:rsidR="000513CD" w:rsidRPr="001A69B5" w:rsidRDefault="0009509B" w:rsidP="001A69B5">
            <w:r w:rsidRPr="001A69B5">
              <w:rPr>
                <w:rStyle w:val="kursiv"/>
              </w:rPr>
              <w:t>757 171</w:t>
            </w:r>
          </w:p>
        </w:tc>
        <w:tc>
          <w:tcPr>
            <w:tcW w:w="1400" w:type="dxa"/>
          </w:tcPr>
          <w:p w14:paraId="5C3195B0" w14:textId="77777777" w:rsidR="000513CD" w:rsidRPr="001A69B5" w:rsidRDefault="0009509B" w:rsidP="001A69B5">
            <w:r w:rsidRPr="001A69B5">
              <w:rPr>
                <w:rStyle w:val="kursiv"/>
              </w:rPr>
              <w:t>802 248</w:t>
            </w:r>
          </w:p>
        </w:tc>
        <w:tc>
          <w:tcPr>
            <w:tcW w:w="1400" w:type="dxa"/>
          </w:tcPr>
          <w:p w14:paraId="754860D8" w14:textId="77777777" w:rsidR="000513CD" w:rsidRPr="001A69B5" w:rsidRDefault="0009509B" w:rsidP="001A69B5">
            <w:r w:rsidRPr="001A69B5">
              <w:rPr>
                <w:rStyle w:val="kursiv"/>
              </w:rPr>
              <w:t>823 942</w:t>
            </w:r>
          </w:p>
        </w:tc>
        <w:tc>
          <w:tcPr>
            <w:tcW w:w="1400" w:type="dxa"/>
          </w:tcPr>
          <w:p w14:paraId="74B82B7D" w14:textId="77777777" w:rsidR="000513CD" w:rsidRPr="001A69B5" w:rsidRDefault="0009509B" w:rsidP="001A69B5">
            <w:r w:rsidRPr="001A69B5">
              <w:rPr>
                <w:rStyle w:val="kursiv"/>
              </w:rPr>
              <w:t>812 300</w:t>
            </w:r>
          </w:p>
        </w:tc>
      </w:tr>
      <w:tr w:rsidR="000513CD" w:rsidRPr="001A69B5" w14:paraId="5E327C43" w14:textId="77777777" w:rsidTr="00A77DBE">
        <w:trPr>
          <w:trHeight w:val="380"/>
        </w:trPr>
        <w:tc>
          <w:tcPr>
            <w:tcW w:w="3900" w:type="dxa"/>
          </w:tcPr>
          <w:p w14:paraId="58AFB9DB" w14:textId="77777777" w:rsidR="000513CD" w:rsidRPr="001A69B5" w:rsidRDefault="000513CD" w:rsidP="001A69B5"/>
        </w:tc>
        <w:tc>
          <w:tcPr>
            <w:tcW w:w="1400" w:type="dxa"/>
          </w:tcPr>
          <w:p w14:paraId="6879EACF" w14:textId="77777777" w:rsidR="000513CD" w:rsidRPr="001A69B5" w:rsidRDefault="000513CD" w:rsidP="001A69B5"/>
        </w:tc>
        <w:tc>
          <w:tcPr>
            <w:tcW w:w="1400" w:type="dxa"/>
          </w:tcPr>
          <w:p w14:paraId="283208C1" w14:textId="77777777" w:rsidR="000513CD" w:rsidRPr="001A69B5" w:rsidRDefault="000513CD" w:rsidP="001A69B5"/>
        </w:tc>
        <w:tc>
          <w:tcPr>
            <w:tcW w:w="1400" w:type="dxa"/>
          </w:tcPr>
          <w:p w14:paraId="228689C4" w14:textId="77777777" w:rsidR="000513CD" w:rsidRPr="001A69B5" w:rsidRDefault="000513CD" w:rsidP="001A69B5"/>
        </w:tc>
        <w:tc>
          <w:tcPr>
            <w:tcW w:w="1400" w:type="dxa"/>
          </w:tcPr>
          <w:p w14:paraId="1E5FD9C7" w14:textId="77777777" w:rsidR="000513CD" w:rsidRPr="001A69B5" w:rsidRDefault="000513CD" w:rsidP="001A69B5"/>
        </w:tc>
      </w:tr>
      <w:tr w:rsidR="000513CD" w:rsidRPr="001A69B5" w14:paraId="56127A86" w14:textId="77777777" w:rsidTr="00A77DBE">
        <w:trPr>
          <w:trHeight w:val="380"/>
        </w:trPr>
        <w:tc>
          <w:tcPr>
            <w:tcW w:w="3900" w:type="dxa"/>
          </w:tcPr>
          <w:p w14:paraId="51D5EF6E" w14:textId="77777777" w:rsidR="000513CD" w:rsidRPr="001A69B5" w:rsidRDefault="0009509B" w:rsidP="001A69B5">
            <w:r w:rsidRPr="001A69B5">
              <w:rPr>
                <w:rStyle w:val="halvfet0"/>
              </w:rPr>
              <w:t>Investeringsutgifter</w:t>
            </w:r>
          </w:p>
        </w:tc>
        <w:tc>
          <w:tcPr>
            <w:tcW w:w="1400" w:type="dxa"/>
          </w:tcPr>
          <w:p w14:paraId="174F27AE" w14:textId="77777777" w:rsidR="000513CD" w:rsidRPr="001A69B5" w:rsidRDefault="000513CD" w:rsidP="001A69B5"/>
        </w:tc>
        <w:tc>
          <w:tcPr>
            <w:tcW w:w="1400" w:type="dxa"/>
          </w:tcPr>
          <w:p w14:paraId="52B1F415" w14:textId="77777777" w:rsidR="000513CD" w:rsidRPr="001A69B5" w:rsidRDefault="000513CD" w:rsidP="001A69B5"/>
        </w:tc>
        <w:tc>
          <w:tcPr>
            <w:tcW w:w="1400" w:type="dxa"/>
          </w:tcPr>
          <w:p w14:paraId="0FEDBA79" w14:textId="77777777" w:rsidR="000513CD" w:rsidRPr="001A69B5" w:rsidRDefault="000513CD" w:rsidP="001A69B5"/>
        </w:tc>
        <w:tc>
          <w:tcPr>
            <w:tcW w:w="1400" w:type="dxa"/>
          </w:tcPr>
          <w:p w14:paraId="2E177C90" w14:textId="77777777" w:rsidR="000513CD" w:rsidRPr="001A69B5" w:rsidRDefault="000513CD" w:rsidP="001A69B5"/>
        </w:tc>
      </w:tr>
      <w:tr w:rsidR="000513CD" w:rsidRPr="001A69B5" w14:paraId="088B66E8" w14:textId="77777777" w:rsidTr="00A77DBE">
        <w:trPr>
          <w:trHeight w:val="640"/>
        </w:trPr>
        <w:tc>
          <w:tcPr>
            <w:tcW w:w="3900" w:type="dxa"/>
          </w:tcPr>
          <w:p w14:paraId="1DF35B32" w14:textId="725AEC2C" w:rsidR="000513CD" w:rsidRPr="001A69B5" w:rsidRDefault="0009509B" w:rsidP="001A69B5">
            <w:proofErr w:type="spellStart"/>
            <w:r w:rsidRPr="001A69B5">
              <w:t>Investeringar</w:t>
            </w:r>
            <w:proofErr w:type="spellEnd"/>
            <w:r w:rsidRPr="001A69B5">
              <w:t xml:space="preserve">, større utstyrskjøp og </w:t>
            </w:r>
            <w:proofErr w:type="spellStart"/>
            <w:r w:rsidRPr="001A69B5">
              <w:t>vedlikehald</w:t>
            </w:r>
            <w:proofErr w:type="spellEnd"/>
          </w:p>
        </w:tc>
        <w:tc>
          <w:tcPr>
            <w:tcW w:w="1400" w:type="dxa"/>
          </w:tcPr>
          <w:p w14:paraId="1BFE51F3" w14:textId="77777777" w:rsidR="000513CD" w:rsidRPr="001A69B5" w:rsidRDefault="0009509B" w:rsidP="001A69B5">
            <w:r w:rsidRPr="001A69B5">
              <w:t>44 822</w:t>
            </w:r>
          </w:p>
        </w:tc>
        <w:tc>
          <w:tcPr>
            <w:tcW w:w="1400" w:type="dxa"/>
          </w:tcPr>
          <w:p w14:paraId="069AA761" w14:textId="77777777" w:rsidR="000513CD" w:rsidRPr="001A69B5" w:rsidRDefault="0009509B" w:rsidP="001A69B5">
            <w:r w:rsidRPr="001A69B5">
              <w:t>40 538</w:t>
            </w:r>
          </w:p>
        </w:tc>
        <w:tc>
          <w:tcPr>
            <w:tcW w:w="1400" w:type="dxa"/>
          </w:tcPr>
          <w:p w14:paraId="7613EE61" w14:textId="77777777" w:rsidR="000513CD" w:rsidRPr="001A69B5" w:rsidRDefault="0009509B" w:rsidP="001A69B5">
            <w:r w:rsidRPr="001A69B5">
              <w:t>50 786</w:t>
            </w:r>
          </w:p>
        </w:tc>
        <w:tc>
          <w:tcPr>
            <w:tcW w:w="1400" w:type="dxa"/>
          </w:tcPr>
          <w:p w14:paraId="75ACFDA4" w14:textId="77777777" w:rsidR="000513CD" w:rsidRPr="001A69B5" w:rsidRDefault="0009509B" w:rsidP="001A69B5">
            <w:r w:rsidRPr="001A69B5">
              <w:t>0</w:t>
            </w:r>
          </w:p>
        </w:tc>
      </w:tr>
      <w:tr w:rsidR="000513CD" w:rsidRPr="001A69B5" w14:paraId="6F77CD94" w14:textId="77777777" w:rsidTr="00A77DBE">
        <w:trPr>
          <w:trHeight w:val="640"/>
        </w:trPr>
        <w:tc>
          <w:tcPr>
            <w:tcW w:w="3900" w:type="dxa"/>
          </w:tcPr>
          <w:p w14:paraId="66F77C2A" w14:textId="252353BD" w:rsidR="000513CD" w:rsidRPr="001A69B5" w:rsidRDefault="0009509B" w:rsidP="001A69B5">
            <w:r w:rsidRPr="001A69B5">
              <w:rPr>
                <w:rStyle w:val="kursiv"/>
              </w:rPr>
              <w:t xml:space="preserve">Sum utgifter til større utstyrskjøp og </w:t>
            </w:r>
            <w:proofErr w:type="spellStart"/>
            <w:r w:rsidRPr="001A69B5">
              <w:rPr>
                <w:rStyle w:val="kursiv"/>
              </w:rPr>
              <w:t>vedlikehald</w:t>
            </w:r>
            <w:proofErr w:type="spellEnd"/>
            <w:r w:rsidRPr="001A69B5">
              <w:rPr>
                <w:rStyle w:val="kursiv"/>
              </w:rPr>
              <w:t xml:space="preserve"> </w:t>
            </w:r>
          </w:p>
        </w:tc>
        <w:tc>
          <w:tcPr>
            <w:tcW w:w="1400" w:type="dxa"/>
          </w:tcPr>
          <w:p w14:paraId="3F6345B4" w14:textId="77777777" w:rsidR="000513CD" w:rsidRPr="001A69B5" w:rsidRDefault="0009509B" w:rsidP="001A69B5">
            <w:r w:rsidRPr="001A69B5">
              <w:rPr>
                <w:rStyle w:val="kursiv"/>
              </w:rPr>
              <w:t>44 822</w:t>
            </w:r>
          </w:p>
        </w:tc>
        <w:tc>
          <w:tcPr>
            <w:tcW w:w="1400" w:type="dxa"/>
          </w:tcPr>
          <w:p w14:paraId="5E75DA30" w14:textId="77777777" w:rsidR="000513CD" w:rsidRPr="001A69B5" w:rsidRDefault="0009509B" w:rsidP="001A69B5">
            <w:r w:rsidRPr="001A69B5">
              <w:rPr>
                <w:rStyle w:val="kursiv"/>
              </w:rPr>
              <w:t>40 538</w:t>
            </w:r>
          </w:p>
        </w:tc>
        <w:tc>
          <w:tcPr>
            <w:tcW w:w="1400" w:type="dxa"/>
          </w:tcPr>
          <w:p w14:paraId="6A404E6F" w14:textId="77777777" w:rsidR="000513CD" w:rsidRPr="001A69B5" w:rsidRDefault="0009509B" w:rsidP="001A69B5">
            <w:r w:rsidRPr="001A69B5">
              <w:rPr>
                <w:rStyle w:val="kursiv"/>
              </w:rPr>
              <w:t>50 786</w:t>
            </w:r>
          </w:p>
        </w:tc>
        <w:tc>
          <w:tcPr>
            <w:tcW w:w="1400" w:type="dxa"/>
          </w:tcPr>
          <w:p w14:paraId="400DE0D9" w14:textId="77777777" w:rsidR="000513CD" w:rsidRPr="001A69B5" w:rsidRDefault="0009509B" w:rsidP="001A69B5">
            <w:r w:rsidRPr="001A69B5">
              <w:rPr>
                <w:rStyle w:val="kursiv"/>
              </w:rPr>
              <w:t>0</w:t>
            </w:r>
          </w:p>
        </w:tc>
      </w:tr>
      <w:tr w:rsidR="000513CD" w:rsidRPr="001A69B5" w14:paraId="2C8E9D26" w14:textId="77777777" w:rsidTr="00A77DBE">
        <w:trPr>
          <w:trHeight w:val="380"/>
        </w:trPr>
        <w:tc>
          <w:tcPr>
            <w:tcW w:w="3900" w:type="dxa"/>
          </w:tcPr>
          <w:p w14:paraId="6216A46B" w14:textId="77777777" w:rsidR="000513CD" w:rsidRPr="001A69B5" w:rsidRDefault="000513CD" w:rsidP="001A69B5"/>
        </w:tc>
        <w:tc>
          <w:tcPr>
            <w:tcW w:w="1400" w:type="dxa"/>
          </w:tcPr>
          <w:p w14:paraId="19AE8E3E" w14:textId="77777777" w:rsidR="000513CD" w:rsidRPr="001A69B5" w:rsidRDefault="000513CD" w:rsidP="001A69B5"/>
        </w:tc>
        <w:tc>
          <w:tcPr>
            <w:tcW w:w="1400" w:type="dxa"/>
          </w:tcPr>
          <w:p w14:paraId="58938D2E" w14:textId="77777777" w:rsidR="000513CD" w:rsidRPr="001A69B5" w:rsidRDefault="000513CD" w:rsidP="001A69B5"/>
        </w:tc>
        <w:tc>
          <w:tcPr>
            <w:tcW w:w="1400" w:type="dxa"/>
          </w:tcPr>
          <w:p w14:paraId="2F9C0171" w14:textId="77777777" w:rsidR="000513CD" w:rsidRPr="001A69B5" w:rsidRDefault="000513CD" w:rsidP="001A69B5"/>
        </w:tc>
        <w:tc>
          <w:tcPr>
            <w:tcW w:w="1400" w:type="dxa"/>
          </w:tcPr>
          <w:p w14:paraId="0EF01CD4" w14:textId="77777777" w:rsidR="000513CD" w:rsidRPr="001A69B5" w:rsidRDefault="000513CD" w:rsidP="001A69B5"/>
        </w:tc>
      </w:tr>
      <w:tr w:rsidR="000513CD" w:rsidRPr="001A69B5" w14:paraId="2E3839B1" w14:textId="77777777" w:rsidTr="00A77DBE">
        <w:trPr>
          <w:trHeight w:val="380"/>
        </w:trPr>
        <w:tc>
          <w:tcPr>
            <w:tcW w:w="3900" w:type="dxa"/>
          </w:tcPr>
          <w:p w14:paraId="762F941E"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w:t>
            </w:r>
            <w:proofErr w:type="spellStart"/>
            <w:r w:rsidRPr="001A69B5">
              <w:rPr>
                <w:rStyle w:val="halvfet0"/>
              </w:rPr>
              <w:t>frå</w:t>
            </w:r>
            <w:proofErr w:type="spellEnd"/>
            <w:r w:rsidRPr="001A69B5">
              <w:rPr>
                <w:rStyle w:val="halvfet0"/>
              </w:rPr>
              <w:t xml:space="preserve"> </w:t>
            </w:r>
            <w:proofErr w:type="spellStart"/>
            <w:r w:rsidRPr="001A69B5">
              <w:rPr>
                <w:rStyle w:val="halvfet0"/>
              </w:rPr>
              <w:t>verksemda</w:t>
            </w:r>
            <w:proofErr w:type="spellEnd"/>
          </w:p>
        </w:tc>
        <w:tc>
          <w:tcPr>
            <w:tcW w:w="1400" w:type="dxa"/>
          </w:tcPr>
          <w:p w14:paraId="1A523085" w14:textId="77777777" w:rsidR="000513CD" w:rsidRPr="001A69B5" w:rsidRDefault="000513CD" w:rsidP="001A69B5"/>
        </w:tc>
        <w:tc>
          <w:tcPr>
            <w:tcW w:w="1400" w:type="dxa"/>
          </w:tcPr>
          <w:p w14:paraId="5E1C2E43" w14:textId="77777777" w:rsidR="000513CD" w:rsidRPr="001A69B5" w:rsidRDefault="000513CD" w:rsidP="001A69B5"/>
        </w:tc>
        <w:tc>
          <w:tcPr>
            <w:tcW w:w="1400" w:type="dxa"/>
          </w:tcPr>
          <w:p w14:paraId="7A27B945" w14:textId="77777777" w:rsidR="000513CD" w:rsidRPr="001A69B5" w:rsidRDefault="000513CD" w:rsidP="001A69B5"/>
        </w:tc>
        <w:tc>
          <w:tcPr>
            <w:tcW w:w="1400" w:type="dxa"/>
          </w:tcPr>
          <w:p w14:paraId="60FB92B6" w14:textId="77777777" w:rsidR="000513CD" w:rsidRPr="001A69B5" w:rsidRDefault="000513CD" w:rsidP="001A69B5"/>
        </w:tc>
      </w:tr>
      <w:tr w:rsidR="000513CD" w:rsidRPr="001A69B5" w14:paraId="50B4D19B" w14:textId="77777777" w:rsidTr="00A77DBE">
        <w:trPr>
          <w:trHeight w:val="640"/>
        </w:trPr>
        <w:tc>
          <w:tcPr>
            <w:tcW w:w="3900" w:type="dxa"/>
          </w:tcPr>
          <w:p w14:paraId="3E0A1285" w14:textId="575047F6" w:rsidR="000513CD" w:rsidRPr="001A69B5" w:rsidRDefault="0009509B" w:rsidP="001A69B5">
            <w:proofErr w:type="spellStart"/>
            <w:r w:rsidRPr="001A69B5">
              <w:t>Utbetalingar</w:t>
            </w:r>
            <w:proofErr w:type="spellEnd"/>
            <w:r w:rsidRPr="001A69B5">
              <w:t xml:space="preserve"> til andre </w:t>
            </w:r>
            <w:proofErr w:type="spellStart"/>
            <w:r w:rsidRPr="001A69B5">
              <w:t>statlege</w:t>
            </w:r>
            <w:proofErr w:type="spellEnd"/>
            <w:r w:rsidRPr="001A69B5">
              <w:t xml:space="preserve"> </w:t>
            </w:r>
            <w:proofErr w:type="spellStart"/>
            <w:r w:rsidRPr="001A69B5">
              <w:t>rekneskapar</w:t>
            </w:r>
            <w:proofErr w:type="spellEnd"/>
          </w:p>
        </w:tc>
        <w:tc>
          <w:tcPr>
            <w:tcW w:w="1400" w:type="dxa"/>
          </w:tcPr>
          <w:p w14:paraId="23753C47" w14:textId="77777777" w:rsidR="000513CD" w:rsidRPr="001A69B5" w:rsidRDefault="0009509B" w:rsidP="001A69B5">
            <w:r w:rsidRPr="001A69B5">
              <w:t>4 707 160</w:t>
            </w:r>
          </w:p>
        </w:tc>
        <w:tc>
          <w:tcPr>
            <w:tcW w:w="1400" w:type="dxa"/>
          </w:tcPr>
          <w:p w14:paraId="63963FF7" w14:textId="77777777" w:rsidR="000513CD" w:rsidRPr="001A69B5" w:rsidRDefault="0009509B" w:rsidP="001A69B5">
            <w:r w:rsidRPr="001A69B5">
              <w:t>4 581 463</w:t>
            </w:r>
          </w:p>
        </w:tc>
        <w:tc>
          <w:tcPr>
            <w:tcW w:w="1400" w:type="dxa"/>
          </w:tcPr>
          <w:p w14:paraId="1620CE36" w14:textId="77777777" w:rsidR="000513CD" w:rsidRPr="001A69B5" w:rsidRDefault="0009509B" w:rsidP="001A69B5">
            <w:r w:rsidRPr="001A69B5">
              <w:t>5 000 742</w:t>
            </w:r>
          </w:p>
        </w:tc>
        <w:tc>
          <w:tcPr>
            <w:tcW w:w="1400" w:type="dxa"/>
          </w:tcPr>
          <w:p w14:paraId="03939B2D" w14:textId="77777777" w:rsidR="000513CD" w:rsidRPr="001A69B5" w:rsidRDefault="0009509B" w:rsidP="001A69B5">
            <w:r w:rsidRPr="001A69B5">
              <w:t>5 379 812</w:t>
            </w:r>
          </w:p>
        </w:tc>
      </w:tr>
      <w:tr w:rsidR="000513CD" w:rsidRPr="001A69B5" w14:paraId="6DEC6F72" w14:textId="77777777" w:rsidTr="00A77DBE">
        <w:trPr>
          <w:trHeight w:val="380"/>
        </w:trPr>
        <w:tc>
          <w:tcPr>
            <w:tcW w:w="3900" w:type="dxa"/>
          </w:tcPr>
          <w:p w14:paraId="43DA135B" w14:textId="77777777" w:rsidR="000513CD" w:rsidRPr="001A69B5" w:rsidRDefault="0009509B" w:rsidP="001A69B5">
            <w:r w:rsidRPr="001A69B5">
              <w:t xml:space="preserve">Andre </w:t>
            </w:r>
            <w:proofErr w:type="spellStart"/>
            <w:r w:rsidRPr="001A69B5">
              <w:t>utbetalingar</w:t>
            </w:r>
            <w:proofErr w:type="spellEnd"/>
          </w:p>
        </w:tc>
        <w:tc>
          <w:tcPr>
            <w:tcW w:w="1400" w:type="dxa"/>
          </w:tcPr>
          <w:p w14:paraId="2025610D" w14:textId="77777777" w:rsidR="000513CD" w:rsidRPr="001A69B5" w:rsidRDefault="0009509B" w:rsidP="001A69B5">
            <w:r w:rsidRPr="001A69B5">
              <w:t>4 984 599</w:t>
            </w:r>
          </w:p>
        </w:tc>
        <w:tc>
          <w:tcPr>
            <w:tcW w:w="1400" w:type="dxa"/>
          </w:tcPr>
          <w:p w14:paraId="55090524" w14:textId="77777777" w:rsidR="000513CD" w:rsidRPr="001A69B5" w:rsidRDefault="0009509B" w:rsidP="001A69B5">
            <w:r w:rsidRPr="001A69B5">
              <w:t>5 258 386</w:t>
            </w:r>
          </w:p>
        </w:tc>
        <w:tc>
          <w:tcPr>
            <w:tcW w:w="1400" w:type="dxa"/>
          </w:tcPr>
          <w:p w14:paraId="5617129D" w14:textId="77777777" w:rsidR="000513CD" w:rsidRPr="001A69B5" w:rsidRDefault="0009509B" w:rsidP="001A69B5">
            <w:r w:rsidRPr="001A69B5">
              <w:t>5 812 897</w:t>
            </w:r>
          </w:p>
        </w:tc>
        <w:tc>
          <w:tcPr>
            <w:tcW w:w="1400" w:type="dxa"/>
          </w:tcPr>
          <w:p w14:paraId="4E31F763" w14:textId="77777777" w:rsidR="000513CD" w:rsidRPr="001A69B5" w:rsidRDefault="0009509B" w:rsidP="001A69B5">
            <w:r w:rsidRPr="001A69B5">
              <w:t>6 850 889</w:t>
            </w:r>
          </w:p>
        </w:tc>
      </w:tr>
      <w:tr w:rsidR="000513CD" w:rsidRPr="001A69B5" w14:paraId="72BD5FF0" w14:textId="77777777" w:rsidTr="00A77DBE">
        <w:trPr>
          <w:trHeight w:val="380"/>
        </w:trPr>
        <w:tc>
          <w:tcPr>
            <w:tcW w:w="3900" w:type="dxa"/>
          </w:tcPr>
          <w:p w14:paraId="227C6A7E"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w:t>
            </w:r>
            <w:proofErr w:type="spellStart"/>
            <w:r w:rsidRPr="001A69B5">
              <w:rPr>
                <w:rStyle w:val="kursiv"/>
              </w:rPr>
              <w:t>verksemda</w:t>
            </w:r>
            <w:proofErr w:type="spellEnd"/>
          </w:p>
        </w:tc>
        <w:tc>
          <w:tcPr>
            <w:tcW w:w="1400" w:type="dxa"/>
          </w:tcPr>
          <w:p w14:paraId="1A0E23D7" w14:textId="77777777" w:rsidR="000513CD" w:rsidRPr="001A69B5" w:rsidRDefault="0009509B" w:rsidP="001A69B5">
            <w:r w:rsidRPr="001A69B5">
              <w:rPr>
                <w:rStyle w:val="kursiv"/>
              </w:rPr>
              <w:t>9 691 759</w:t>
            </w:r>
          </w:p>
        </w:tc>
        <w:tc>
          <w:tcPr>
            <w:tcW w:w="1400" w:type="dxa"/>
          </w:tcPr>
          <w:p w14:paraId="2B81AE32" w14:textId="77777777" w:rsidR="000513CD" w:rsidRPr="001A69B5" w:rsidRDefault="0009509B" w:rsidP="001A69B5">
            <w:r w:rsidRPr="001A69B5">
              <w:rPr>
                <w:rStyle w:val="kursiv"/>
              </w:rPr>
              <w:t>9 839 849</w:t>
            </w:r>
          </w:p>
        </w:tc>
        <w:tc>
          <w:tcPr>
            <w:tcW w:w="1400" w:type="dxa"/>
          </w:tcPr>
          <w:p w14:paraId="29048BC2" w14:textId="77777777" w:rsidR="000513CD" w:rsidRPr="001A69B5" w:rsidRDefault="0009509B" w:rsidP="001A69B5">
            <w:r w:rsidRPr="001A69B5">
              <w:rPr>
                <w:rStyle w:val="kursiv"/>
              </w:rPr>
              <w:t>10 813 639</w:t>
            </w:r>
          </w:p>
        </w:tc>
        <w:tc>
          <w:tcPr>
            <w:tcW w:w="1400" w:type="dxa"/>
          </w:tcPr>
          <w:p w14:paraId="2E7251EB" w14:textId="77777777" w:rsidR="000513CD" w:rsidRPr="001A69B5" w:rsidRDefault="0009509B" w:rsidP="001A69B5">
            <w:r w:rsidRPr="001A69B5">
              <w:rPr>
                <w:rStyle w:val="kursiv"/>
              </w:rPr>
              <w:t>12 181 589</w:t>
            </w:r>
          </w:p>
        </w:tc>
      </w:tr>
      <w:tr w:rsidR="000513CD" w:rsidRPr="001A69B5" w14:paraId="41738BBA" w14:textId="77777777" w:rsidTr="00A77DBE">
        <w:trPr>
          <w:trHeight w:val="380"/>
        </w:trPr>
        <w:tc>
          <w:tcPr>
            <w:tcW w:w="3900" w:type="dxa"/>
          </w:tcPr>
          <w:p w14:paraId="66166389" w14:textId="77777777" w:rsidR="000513CD" w:rsidRPr="001A69B5" w:rsidRDefault="000513CD" w:rsidP="001A69B5"/>
        </w:tc>
        <w:tc>
          <w:tcPr>
            <w:tcW w:w="1400" w:type="dxa"/>
          </w:tcPr>
          <w:p w14:paraId="03F56799" w14:textId="77777777" w:rsidR="000513CD" w:rsidRPr="001A69B5" w:rsidRDefault="000513CD" w:rsidP="001A69B5"/>
        </w:tc>
        <w:tc>
          <w:tcPr>
            <w:tcW w:w="1400" w:type="dxa"/>
          </w:tcPr>
          <w:p w14:paraId="7894107A" w14:textId="77777777" w:rsidR="000513CD" w:rsidRPr="001A69B5" w:rsidRDefault="000513CD" w:rsidP="001A69B5"/>
        </w:tc>
        <w:tc>
          <w:tcPr>
            <w:tcW w:w="1400" w:type="dxa"/>
          </w:tcPr>
          <w:p w14:paraId="6349057D" w14:textId="77777777" w:rsidR="000513CD" w:rsidRPr="001A69B5" w:rsidRDefault="000513CD" w:rsidP="001A69B5"/>
        </w:tc>
        <w:tc>
          <w:tcPr>
            <w:tcW w:w="1400" w:type="dxa"/>
          </w:tcPr>
          <w:p w14:paraId="03647F47" w14:textId="77777777" w:rsidR="000513CD" w:rsidRPr="001A69B5" w:rsidRDefault="000513CD" w:rsidP="001A69B5"/>
        </w:tc>
      </w:tr>
      <w:tr w:rsidR="000513CD" w:rsidRPr="001A69B5" w14:paraId="597456DD" w14:textId="77777777" w:rsidTr="00A77DBE">
        <w:trPr>
          <w:trHeight w:val="380"/>
        </w:trPr>
        <w:tc>
          <w:tcPr>
            <w:tcW w:w="3900" w:type="dxa"/>
          </w:tcPr>
          <w:p w14:paraId="08C43C9C"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6B55DE92" w14:textId="77777777" w:rsidR="000513CD" w:rsidRPr="001A69B5" w:rsidRDefault="000513CD" w:rsidP="001A69B5"/>
        </w:tc>
        <w:tc>
          <w:tcPr>
            <w:tcW w:w="1400" w:type="dxa"/>
          </w:tcPr>
          <w:p w14:paraId="58488631" w14:textId="77777777" w:rsidR="000513CD" w:rsidRPr="001A69B5" w:rsidRDefault="000513CD" w:rsidP="001A69B5"/>
        </w:tc>
        <w:tc>
          <w:tcPr>
            <w:tcW w:w="1400" w:type="dxa"/>
          </w:tcPr>
          <w:p w14:paraId="7150E914" w14:textId="77777777" w:rsidR="000513CD" w:rsidRPr="001A69B5" w:rsidRDefault="000513CD" w:rsidP="001A69B5"/>
        </w:tc>
        <w:tc>
          <w:tcPr>
            <w:tcW w:w="1400" w:type="dxa"/>
          </w:tcPr>
          <w:p w14:paraId="480A97F4" w14:textId="77777777" w:rsidR="000513CD" w:rsidRPr="001A69B5" w:rsidRDefault="000513CD" w:rsidP="001A69B5"/>
        </w:tc>
      </w:tr>
      <w:tr w:rsidR="000513CD" w:rsidRPr="001A69B5" w14:paraId="0859C4F7" w14:textId="77777777" w:rsidTr="00A77DBE">
        <w:trPr>
          <w:trHeight w:val="380"/>
        </w:trPr>
        <w:tc>
          <w:tcPr>
            <w:tcW w:w="3900" w:type="dxa"/>
          </w:tcPr>
          <w:p w14:paraId="5F35335A" w14:textId="77777777" w:rsidR="000513CD" w:rsidRPr="001A69B5" w:rsidRDefault="0009509B" w:rsidP="001A69B5">
            <w:r w:rsidRPr="001A69B5">
              <w:t xml:space="preserve">Kjøp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16FFE016" w14:textId="77777777" w:rsidR="000513CD" w:rsidRPr="001A69B5" w:rsidRDefault="0009509B" w:rsidP="001A69B5">
            <w:r w:rsidRPr="001A69B5">
              <w:t>0</w:t>
            </w:r>
          </w:p>
        </w:tc>
        <w:tc>
          <w:tcPr>
            <w:tcW w:w="1400" w:type="dxa"/>
          </w:tcPr>
          <w:p w14:paraId="71445E0B" w14:textId="77777777" w:rsidR="000513CD" w:rsidRPr="001A69B5" w:rsidRDefault="0009509B" w:rsidP="001A69B5">
            <w:r w:rsidRPr="001A69B5">
              <w:t>0</w:t>
            </w:r>
          </w:p>
        </w:tc>
        <w:tc>
          <w:tcPr>
            <w:tcW w:w="1400" w:type="dxa"/>
          </w:tcPr>
          <w:p w14:paraId="66D8B2B9" w14:textId="77777777" w:rsidR="000513CD" w:rsidRPr="001A69B5" w:rsidRDefault="0009509B" w:rsidP="001A69B5">
            <w:r w:rsidRPr="001A69B5">
              <w:t>0</w:t>
            </w:r>
          </w:p>
        </w:tc>
        <w:tc>
          <w:tcPr>
            <w:tcW w:w="1400" w:type="dxa"/>
          </w:tcPr>
          <w:p w14:paraId="224D3E3F" w14:textId="77777777" w:rsidR="000513CD" w:rsidRPr="001A69B5" w:rsidRDefault="0009509B" w:rsidP="001A69B5">
            <w:r w:rsidRPr="001A69B5">
              <w:t>0</w:t>
            </w:r>
          </w:p>
        </w:tc>
      </w:tr>
      <w:tr w:rsidR="000513CD" w:rsidRPr="001A69B5" w14:paraId="115E1C0E" w14:textId="77777777" w:rsidTr="00A77DBE">
        <w:trPr>
          <w:trHeight w:val="380"/>
        </w:trPr>
        <w:tc>
          <w:tcPr>
            <w:tcW w:w="3900" w:type="dxa"/>
          </w:tcPr>
          <w:p w14:paraId="76E5F58B" w14:textId="77777777" w:rsidR="000513CD" w:rsidRPr="001A69B5" w:rsidRDefault="0009509B" w:rsidP="001A69B5">
            <w:r w:rsidRPr="001A69B5">
              <w:t>Andre finansielle utgifter</w:t>
            </w:r>
          </w:p>
        </w:tc>
        <w:tc>
          <w:tcPr>
            <w:tcW w:w="1400" w:type="dxa"/>
          </w:tcPr>
          <w:p w14:paraId="6F09D014" w14:textId="77777777" w:rsidR="000513CD" w:rsidRPr="001A69B5" w:rsidRDefault="0009509B" w:rsidP="001A69B5">
            <w:r w:rsidRPr="001A69B5">
              <w:t>0</w:t>
            </w:r>
          </w:p>
        </w:tc>
        <w:tc>
          <w:tcPr>
            <w:tcW w:w="1400" w:type="dxa"/>
          </w:tcPr>
          <w:p w14:paraId="66806F66" w14:textId="77777777" w:rsidR="000513CD" w:rsidRPr="001A69B5" w:rsidRDefault="0009509B" w:rsidP="001A69B5">
            <w:r w:rsidRPr="001A69B5">
              <w:t>0</w:t>
            </w:r>
          </w:p>
        </w:tc>
        <w:tc>
          <w:tcPr>
            <w:tcW w:w="1400" w:type="dxa"/>
          </w:tcPr>
          <w:p w14:paraId="683E77B1" w14:textId="77777777" w:rsidR="000513CD" w:rsidRPr="001A69B5" w:rsidRDefault="0009509B" w:rsidP="001A69B5">
            <w:r w:rsidRPr="001A69B5">
              <w:t>0</w:t>
            </w:r>
          </w:p>
        </w:tc>
        <w:tc>
          <w:tcPr>
            <w:tcW w:w="1400" w:type="dxa"/>
          </w:tcPr>
          <w:p w14:paraId="3F82A0C3" w14:textId="77777777" w:rsidR="000513CD" w:rsidRPr="001A69B5" w:rsidRDefault="0009509B" w:rsidP="001A69B5">
            <w:r w:rsidRPr="001A69B5">
              <w:t>0</w:t>
            </w:r>
          </w:p>
        </w:tc>
      </w:tr>
      <w:tr w:rsidR="000513CD" w:rsidRPr="001A69B5" w14:paraId="311EAC98" w14:textId="77777777" w:rsidTr="00A77DBE">
        <w:trPr>
          <w:trHeight w:val="380"/>
        </w:trPr>
        <w:tc>
          <w:tcPr>
            <w:tcW w:w="3900" w:type="dxa"/>
          </w:tcPr>
          <w:p w14:paraId="6266F5F0"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2F5E283" w14:textId="77777777" w:rsidR="000513CD" w:rsidRPr="001A69B5" w:rsidRDefault="0009509B" w:rsidP="001A69B5">
            <w:r w:rsidRPr="001A69B5">
              <w:rPr>
                <w:rStyle w:val="kursiv"/>
              </w:rPr>
              <w:t>0</w:t>
            </w:r>
          </w:p>
        </w:tc>
        <w:tc>
          <w:tcPr>
            <w:tcW w:w="1400" w:type="dxa"/>
          </w:tcPr>
          <w:p w14:paraId="4DFF8BC3" w14:textId="77777777" w:rsidR="000513CD" w:rsidRPr="001A69B5" w:rsidRDefault="0009509B" w:rsidP="001A69B5">
            <w:r w:rsidRPr="001A69B5">
              <w:rPr>
                <w:rStyle w:val="kursiv"/>
              </w:rPr>
              <w:t>0</w:t>
            </w:r>
          </w:p>
        </w:tc>
        <w:tc>
          <w:tcPr>
            <w:tcW w:w="1400" w:type="dxa"/>
          </w:tcPr>
          <w:p w14:paraId="5FA19F50" w14:textId="77777777" w:rsidR="000513CD" w:rsidRPr="001A69B5" w:rsidRDefault="0009509B" w:rsidP="001A69B5">
            <w:r w:rsidRPr="001A69B5">
              <w:rPr>
                <w:rStyle w:val="kursiv"/>
              </w:rPr>
              <w:t>0</w:t>
            </w:r>
          </w:p>
        </w:tc>
        <w:tc>
          <w:tcPr>
            <w:tcW w:w="1400" w:type="dxa"/>
          </w:tcPr>
          <w:p w14:paraId="5669BA58" w14:textId="77777777" w:rsidR="000513CD" w:rsidRPr="001A69B5" w:rsidRDefault="0009509B" w:rsidP="001A69B5">
            <w:r w:rsidRPr="001A69B5">
              <w:rPr>
                <w:rStyle w:val="kursiv"/>
              </w:rPr>
              <w:t>0</w:t>
            </w:r>
          </w:p>
        </w:tc>
      </w:tr>
      <w:tr w:rsidR="000513CD" w:rsidRPr="001A69B5" w14:paraId="5730DB54" w14:textId="77777777" w:rsidTr="00A77DBE">
        <w:trPr>
          <w:trHeight w:val="380"/>
        </w:trPr>
        <w:tc>
          <w:tcPr>
            <w:tcW w:w="3900" w:type="dxa"/>
          </w:tcPr>
          <w:p w14:paraId="00D008E8" w14:textId="77777777" w:rsidR="000513CD" w:rsidRPr="001A69B5" w:rsidRDefault="0009509B" w:rsidP="001A69B5">
            <w:r w:rsidRPr="001A69B5">
              <w:rPr>
                <w:rStyle w:val="kursiv"/>
              </w:rPr>
              <w:t>Sum utgifter</w:t>
            </w:r>
          </w:p>
        </w:tc>
        <w:tc>
          <w:tcPr>
            <w:tcW w:w="1400" w:type="dxa"/>
          </w:tcPr>
          <w:p w14:paraId="47F25CE9" w14:textId="77777777" w:rsidR="000513CD" w:rsidRPr="001A69B5" w:rsidRDefault="0009509B" w:rsidP="001A69B5">
            <w:r w:rsidRPr="001A69B5">
              <w:rPr>
                <w:rStyle w:val="kursiv"/>
              </w:rPr>
              <w:t>10 493 752</w:t>
            </w:r>
          </w:p>
        </w:tc>
        <w:tc>
          <w:tcPr>
            <w:tcW w:w="1400" w:type="dxa"/>
          </w:tcPr>
          <w:p w14:paraId="37E32C11" w14:textId="77777777" w:rsidR="000513CD" w:rsidRPr="001A69B5" w:rsidRDefault="0009509B" w:rsidP="001A69B5">
            <w:r w:rsidRPr="001A69B5">
              <w:rPr>
                <w:rStyle w:val="kursiv"/>
              </w:rPr>
              <w:t>10 682 635</w:t>
            </w:r>
          </w:p>
        </w:tc>
        <w:tc>
          <w:tcPr>
            <w:tcW w:w="1400" w:type="dxa"/>
          </w:tcPr>
          <w:p w14:paraId="211E49D1" w14:textId="77777777" w:rsidR="000513CD" w:rsidRPr="001A69B5" w:rsidRDefault="0009509B" w:rsidP="001A69B5">
            <w:r w:rsidRPr="001A69B5">
              <w:rPr>
                <w:rStyle w:val="kursiv"/>
              </w:rPr>
              <w:t xml:space="preserve">11 688 367 </w:t>
            </w:r>
          </w:p>
        </w:tc>
        <w:tc>
          <w:tcPr>
            <w:tcW w:w="1400" w:type="dxa"/>
          </w:tcPr>
          <w:p w14:paraId="22028EE6" w14:textId="77777777" w:rsidR="000513CD" w:rsidRPr="001A69B5" w:rsidRDefault="0009509B" w:rsidP="001A69B5">
            <w:r w:rsidRPr="001A69B5">
              <w:rPr>
                <w:rStyle w:val="kursiv"/>
              </w:rPr>
              <w:t>13 043 001</w:t>
            </w:r>
          </w:p>
        </w:tc>
      </w:tr>
      <w:tr w:rsidR="000513CD" w:rsidRPr="001A69B5" w14:paraId="3707D83E" w14:textId="77777777" w:rsidTr="00A77DBE">
        <w:trPr>
          <w:trHeight w:val="380"/>
        </w:trPr>
        <w:tc>
          <w:tcPr>
            <w:tcW w:w="3900" w:type="dxa"/>
          </w:tcPr>
          <w:p w14:paraId="085B1430" w14:textId="77777777" w:rsidR="000513CD" w:rsidRPr="001A69B5" w:rsidRDefault="000513CD" w:rsidP="001A69B5"/>
        </w:tc>
        <w:tc>
          <w:tcPr>
            <w:tcW w:w="1400" w:type="dxa"/>
          </w:tcPr>
          <w:p w14:paraId="292233C8" w14:textId="77777777" w:rsidR="000513CD" w:rsidRPr="001A69B5" w:rsidRDefault="000513CD" w:rsidP="001A69B5"/>
        </w:tc>
        <w:tc>
          <w:tcPr>
            <w:tcW w:w="1400" w:type="dxa"/>
          </w:tcPr>
          <w:p w14:paraId="202937EE" w14:textId="77777777" w:rsidR="000513CD" w:rsidRPr="001A69B5" w:rsidRDefault="000513CD" w:rsidP="001A69B5"/>
        </w:tc>
        <w:tc>
          <w:tcPr>
            <w:tcW w:w="1400" w:type="dxa"/>
          </w:tcPr>
          <w:p w14:paraId="685368BF" w14:textId="77777777" w:rsidR="000513CD" w:rsidRPr="001A69B5" w:rsidRDefault="000513CD" w:rsidP="001A69B5"/>
        </w:tc>
        <w:tc>
          <w:tcPr>
            <w:tcW w:w="1400" w:type="dxa"/>
          </w:tcPr>
          <w:p w14:paraId="62E64592" w14:textId="77777777" w:rsidR="000513CD" w:rsidRPr="001A69B5" w:rsidRDefault="000513CD" w:rsidP="001A69B5"/>
        </w:tc>
      </w:tr>
      <w:tr w:rsidR="000513CD" w:rsidRPr="001A69B5" w14:paraId="6D819AC7" w14:textId="77777777" w:rsidTr="00A77DBE">
        <w:trPr>
          <w:trHeight w:val="560"/>
        </w:trPr>
        <w:tc>
          <w:tcPr>
            <w:tcW w:w="3900" w:type="dxa"/>
          </w:tcPr>
          <w:p w14:paraId="42FF9312" w14:textId="77777777" w:rsidR="000513CD" w:rsidRPr="001A69B5" w:rsidRDefault="0009509B" w:rsidP="001A69B5">
            <w:r w:rsidRPr="001A69B5">
              <w:t>Inntekter</w:t>
            </w:r>
          </w:p>
        </w:tc>
        <w:tc>
          <w:tcPr>
            <w:tcW w:w="1400" w:type="dxa"/>
          </w:tcPr>
          <w:p w14:paraId="61B9FD7E" w14:textId="77777777" w:rsidR="000513CD" w:rsidRPr="001A69B5" w:rsidRDefault="0009509B" w:rsidP="001A69B5">
            <w:proofErr w:type="spellStart"/>
            <w:r w:rsidRPr="001A69B5">
              <w:t>Rekneskap</w:t>
            </w:r>
            <w:proofErr w:type="spellEnd"/>
            <w:r w:rsidRPr="001A69B5">
              <w:t xml:space="preserve"> </w:t>
            </w:r>
            <w:r w:rsidRPr="001A69B5">
              <w:br/>
              <w:t xml:space="preserve"> 31.12.2018</w:t>
            </w:r>
          </w:p>
        </w:tc>
        <w:tc>
          <w:tcPr>
            <w:tcW w:w="1400" w:type="dxa"/>
          </w:tcPr>
          <w:p w14:paraId="373EB074" w14:textId="77777777" w:rsidR="000513CD" w:rsidRPr="001A69B5" w:rsidRDefault="0009509B" w:rsidP="001A69B5">
            <w:proofErr w:type="spellStart"/>
            <w:proofErr w:type="gramStart"/>
            <w:r w:rsidRPr="001A69B5">
              <w:t>Rekneskap</w:t>
            </w:r>
            <w:proofErr w:type="spellEnd"/>
            <w:r w:rsidRPr="001A69B5">
              <w:t xml:space="preserve">  31.</w:t>
            </w:r>
            <w:proofErr w:type="gramEnd"/>
            <w:r w:rsidRPr="001A69B5">
              <w:t>12.2019</w:t>
            </w:r>
          </w:p>
        </w:tc>
        <w:tc>
          <w:tcPr>
            <w:tcW w:w="1400" w:type="dxa"/>
          </w:tcPr>
          <w:p w14:paraId="7B041845" w14:textId="77777777" w:rsidR="000513CD" w:rsidRPr="001A69B5" w:rsidRDefault="0009509B" w:rsidP="001A69B5">
            <w:proofErr w:type="spellStart"/>
            <w:proofErr w:type="gramStart"/>
            <w:r w:rsidRPr="001A69B5">
              <w:t>Rekneskap</w:t>
            </w:r>
            <w:proofErr w:type="spellEnd"/>
            <w:r w:rsidRPr="001A69B5">
              <w:t xml:space="preserve">  31.</w:t>
            </w:r>
            <w:proofErr w:type="gramEnd"/>
            <w:r w:rsidRPr="001A69B5">
              <w:t>12.2020</w:t>
            </w:r>
          </w:p>
        </w:tc>
        <w:tc>
          <w:tcPr>
            <w:tcW w:w="1400" w:type="dxa"/>
          </w:tcPr>
          <w:p w14:paraId="67240FDE" w14:textId="77777777" w:rsidR="000513CD" w:rsidRPr="001A69B5" w:rsidRDefault="0009509B" w:rsidP="001A69B5">
            <w:r w:rsidRPr="001A69B5">
              <w:t>Budsjett</w:t>
            </w:r>
            <w:r w:rsidRPr="001A69B5">
              <w:br/>
              <w:t xml:space="preserve"> 2021</w:t>
            </w:r>
          </w:p>
        </w:tc>
      </w:tr>
      <w:tr w:rsidR="000513CD" w:rsidRPr="001A69B5" w14:paraId="00EF8F59" w14:textId="77777777" w:rsidTr="00A77DBE">
        <w:trPr>
          <w:trHeight w:val="380"/>
        </w:trPr>
        <w:tc>
          <w:tcPr>
            <w:tcW w:w="3900" w:type="dxa"/>
          </w:tcPr>
          <w:p w14:paraId="201BAA0C" w14:textId="77777777" w:rsidR="000513CD" w:rsidRPr="001A69B5" w:rsidRDefault="0009509B" w:rsidP="001A69B5">
            <w:r w:rsidRPr="001A69B5">
              <w:rPr>
                <w:rStyle w:val="halvfet0"/>
              </w:rPr>
              <w:t>Driftsinntekter</w:t>
            </w:r>
          </w:p>
        </w:tc>
        <w:tc>
          <w:tcPr>
            <w:tcW w:w="1400" w:type="dxa"/>
          </w:tcPr>
          <w:p w14:paraId="60575B9C" w14:textId="77777777" w:rsidR="000513CD" w:rsidRPr="001A69B5" w:rsidRDefault="000513CD" w:rsidP="001A69B5"/>
        </w:tc>
        <w:tc>
          <w:tcPr>
            <w:tcW w:w="1400" w:type="dxa"/>
          </w:tcPr>
          <w:p w14:paraId="126253EE" w14:textId="77777777" w:rsidR="000513CD" w:rsidRPr="001A69B5" w:rsidRDefault="000513CD" w:rsidP="001A69B5"/>
        </w:tc>
        <w:tc>
          <w:tcPr>
            <w:tcW w:w="1400" w:type="dxa"/>
          </w:tcPr>
          <w:p w14:paraId="613A8649" w14:textId="77777777" w:rsidR="000513CD" w:rsidRPr="001A69B5" w:rsidRDefault="000513CD" w:rsidP="001A69B5"/>
        </w:tc>
        <w:tc>
          <w:tcPr>
            <w:tcW w:w="1400" w:type="dxa"/>
          </w:tcPr>
          <w:p w14:paraId="1D3E7A89" w14:textId="77777777" w:rsidR="000513CD" w:rsidRPr="001A69B5" w:rsidRDefault="000513CD" w:rsidP="001A69B5"/>
        </w:tc>
      </w:tr>
      <w:tr w:rsidR="000513CD" w:rsidRPr="001A69B5" w14:paraId="6DCAB27A" w14:textId="77777777" w:rsidTr="00A77DBE">
        <w:trPr>
          <w:trHeight w:val="380"/>
        </w:trPr>
        <w:tc>
          <w:tcPr>
            <w:tcW w:w="3900" w:type="dxa"/>
          </w:tcPr>
          <w:p w14:paraId="015AF7F1"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løyvingar</w:t>
            </w:r>
            <w:proofErr w:type="spellEnd"/>
          </w:p>
        </w:tc>
        <w:tc>
          <w:tcPr>
            <w:tcW w:w="1400" w:type="dxa"/>
          </w:tcPr>
          <w:p w14:paraId="19E68B48" w14:textId="77777777" w:rsidR="000513CD" w:rsidRPr="001A69B5" w:rsidRDefault="0009509B" w:rsidP="001A69B5">
            <w:r w:rsidRPr="001A69B5">
              <w:t>893 677</w:t>
            </w:r>
          </w:p>
        </w:tc>
        <w:tc>
          <w:tcPr>
            <w:tcW w:w="1400" w:type="dxa"/>
          </w:tcPr>
          <w:p w14:paraId="3C7A0702" w14:textId="77777777" w:rsidR="000513CD" w:rsidRPr="001A69B5" w:rsidRDefault="0009509B" w:rsidP="001A69B5">
            <w:r w:rsidRPr="001A69B5">
              <w:t>812 346</w:t>
            </w:r>
          </w:p>
        </w:tc>
        <w:tc>
          <w:tcPr>
            <w:tcW w:w="1400" w:type="dxa"/>
          </w:tcPr>
          <w:p w14:paraId="306BAB9C" w14:textId="77777777" w:rsidR="000513CD" w:rsidRPr="001A69B5" w:rsidRDefault="0009509B" w:rsidP="001A69B5">
            <w:r w:rsidRPr="001A69B5">
              <w:t>836 839</w:t>
            </w:r>
          </w:p>
        </w:tc>
        <w:tc>
          <w:tcPr>
            <w:tcW w:w="1400" w:type="dxa"/>
          </w:tcPr>
          <w:p w14:paraId="2DA35398" w14:textId="77777777" w:rsidR="000513CD" w:rsidRPr="001A69B5" w:rsidRDefault="0009509B" w:rsidP="001A69B5">
            <w:r w:rsidRPr="001A69B5">
              <w:t>795 497</w:t>
            </w:r>
          </w:p>
        </w:tc>
      </w:tr>
      <w:tr w:rsidR="000513CD" w:rsidRPr="001A69B5" w14:paraId="20E143F8" w14:textId="77777777" w:rsidTr="00A77DBE">
        <w:trPr>
          <w:trHeight w:val="380"/>
        </w:trPr>
        <w:tc>
          <w:tcPr>
            <w:tcW w:w="3900" w:type="dxa"/>
          </w:tcPr>
          <w:p w14:paraId="142DDE5F" w14:textId="77777777" w:rsidR="000513CD" w:rsidRPr="001A69B5" w:rsidRDefault="0009509B" w:rsidP="001A69B5">
            <w:r w:rsidRPr="001A69B5">
              <w:t xml:space="preserve">Inntekter </w:t>
            </w:r>
            <w:proofErr w:type="spellStart"/>
            <w:r w:rsidRPr="001A69B5">
              <w:t>frå</w:t>
            </w:r>
            <w:proofErr w:type="spellEnd"/>
            <w:r w:rsidRPr="001A69B5">
              <w:t xml:space="preserve"> sal av varer og </w:t>
            </w:r>
            <w:proofErr w:type="spellStart"/>
            <w:r w:rsidRPr="001A69B5">
              <w:t>tenester</w:t>
            </w:r>
            <w:proofErr w:type="spellEnd"/>
          </w:p>
        </w:tc>
        <w:tc>
          <w:tcPr>
            <w:tcW w:w="1400" w:type="dxa"/>
          </w:tcPr>
          <w:p w14:paraId="3EB8934A" w14:textId="77777777" w:rsidR="000513CD" w:rsidRPr="001A69B5" w:rsidRDefault="0009509B" w:rsidP="001A69B5">
            <w:r w:rsidRPr="001A69B5">
              <w:t>1 882</w:t>
            </w:r>
          </w:p>
        </w:tc>
        <w:tc>
          <w:tcPr>
            <w:tcW w:w="1400" w:type="dxa"/>
          </w:tcPr>
          <w:p w14:paraId="49F7613D" w14:textId="77777777" w:rsidR="000513CD" w:rsidRPr="001A69B5" w:rsidRDefault="0009509B" w:rsidP="001A69B5">
            <w:r w:rsidRPr="001A69B5">
              <w:t>1 674</w:t>
            </w:r>
          </w:p>
        </w:tc>
        <w:tc>
          <w:tcPr>
            <w:tcW w:w="1400" w:type="dxa"/>
          </w:tcPr>
          <w:p w14:paraId="325A3575" w14:textId="77777777" w:rsidR="000513CD" w:rsidRPr="001A69B5" w:rsidRDefault="0009509B" w:rsidP="001A69B5">
            <w:r w:rsidRPr="001A69B5">
              <w:t>1 843</w:t>
            </w:r>
          </w:p>
        </w:tc>
        <w:tc>
          <w:tcPr>
            <w:tcW w:w="1400" w:type="dxa"/>
          </w:tcPr>
          <w:p w14:paraId="49C18A3E" w14:textId="77777777" w:rsidR="000513CD" w:rsidRPr="001A69B5" w:rsidRDefault="0009509B" w:rsidP="001A69B5">
            <w:r w:rsidRPr="001A69B5">
              <w:t>0</w:t>
            </w:r>
          </w:p>
        </w:tc>
      </w:tr>
      <w:tr w:rsidR="000513CD" w:rsidRPr="001A69B5" w14:paraId="244A2C7B" w14:textId="77777777" w:rsidTr="00A77DBE">
        <w:trPr>
          <w:trHeight w:val="380"/>
        </w:trPr>
        <w:tc>
          <w:tcPr>
            <w:tcW w:w="3900" w:type="dxa"/>
          </w:tcPr>
          <w:p w14:paraId="7CF93398" w14:textId="77777777" w:rsidR="000513CD" w:rsidRPr="001A69B5" w:rsidRDefault="0009509B" w:rsidP="001A69B5">
            <w:r w:rsidRPr="001A69B5">
              <w:t xml:space="preserve">Inntekter </w:t>
            </w:r>
            <w:proofErr w:type="spellStart"/>
            <w:r w:rsidRPr="001A69B5">
              <w:t>frå</w:t>
            </w:r>
            <w:proofErr w:type="spellEnd"/>
            <w:r w:rsidRPr="001A69B5">
              <w:t xml:space="preserve"> avgifter, gebyr og </w:t>
            </w:r>
            <w:proofErr w:type="spellStart"/>
            <w:r w:rsidRPr="001A69B5">
              <w:t>lisensar</w:t>
            </w:r>
            <w:proofErr w:type="spellEnd"/>
          </w:p>
        </w:tc>
        <w:tc>
          <w:tcPr>
            <w:tcW w:w="1400" w:type="dxa"/>
          </w:tcPr>
          <w:p w14:paraId="7F3D3863" w14:textId="77777777" w:rsidR="000513CD" w:rsidRPr="001A69B5" w:rsidRDefault="0009509B" w:rsidP="001A69B5">
            <w:r w:rsidRPr="001A69B5">
              <w:t>0</w:t>
            </w:r>
          </w:p>
        </w:tc>
        <w:tc>
          <w:tcPr>
            <w:tcW w:w="1400" w:type="dxa"/>
          </w:tcPr>
          <w:p w14:paraId="6AA93D00" w14:textId="77777777" w:rsidR="000513CD" w:rsidRPr="001A69B5" w:rsidRDefault="0009509B" w:rsidP="001A69B5">
            <w:r w:rsidRPr="001A69B5">
              <w:t>0</w:t>
            </w:r>
          </w:p>
        </w:tc>
        <w:tc>
          <w:tcPr>
            <w:tcW w:w="1400" w:type="dxa"/>
          </w:tcPr>
          <w:p w14:paraId="79961FC2" w14:textId="77777777" w:rsidR="000513CD" w:rsidRPr="001A69B5" w:rsidRDefault="0009509B" w:rsidP="001A69B5">
            <w:r w:rsidRPr="001A69B5">
              <w:t>0</w:t>
            </w:r>
          </w:p>
        </w:tc>
        <w:tc>
          <w:tcPr>
            <w:tcW w:w="1400" w:type="dxa"/>
          </w:tcPr>
          <w:p w14:paraId="0F4D51DC" w14:textId="77777777" w:rsidR="000513CD" w:rsidRPr="001A69B5" w:rsidRDefault="0009509B" w:rsidP="001A69B5">
            <w:r w:rsidRPr="001A69B5">
              <w:t>0</w:t>
            </w:r>
          </w:p>
        </w:tc>
      </w:tr>
      <w:tr w:rsidR="000513CD" w:rsidRPr="001A69B5" w14:paraId="3999739A" w14:textId="77777777" w:rsidTr="00A77DBE">
        <w:trPr>
          <w:trHeight w:val="380"/>
        </w:trPr>
        <w:tc>
          <w:tcPr>
            <w:tcW w:w="3900" w:type="dxa"/>
          </w:tcPr>
          <w:p w14:paraId="4C993011" w14:textId="77777777" w:rsidR="000513CD" w:rsidRPr="001A69B5" w:rsidRDefault="0009509B" w:rsidP="001A69B5">
            <w:proofErr w:type="spellStart"/>
            <w:r w:rsidRPr="001A69B5">
              <w:t>Refusjonar</w:t>
            </w:r>
            <w:proofErr w:type="spellEnd"/>
          </w:p>
        </w:tc>
        <w:tc>
          <w:tcPr>
            <w:tcW w:w="1400" w:type="dxa"/>
          </w:tcPr>
          <w:p w14:paraId="2BD5DDA9" w14:textId="77777777" w:rsidR="000513CD" w:rsidRPr="001A69B5" w:rsidRDefault="0009509B" w:rsidP="001A69B5">
            <w:r w:rsidRPr="001A69B5">
              <w:t>0</w:t>
            </w:r>
          </w:p>
        </w:tc>
        <w:tc>
          <w:tcPr>
            <w:tcW w:w="1400" w:type="dxa"/>
          </w:tcPr>
          <w:p w14:paraId="46A55BEF" w14:textId="77777777" w:rsidR="000513CD" w:rsidRPr="001A69B5" w:rsidRDefault="0009509B" w:rsidP="001A69B5">
            <w:r w:rsidRPr="001A69B5">
              <w:t>0</w:t>
            </w:r>
          </w:p>
        </w:tc>
        <w:tc>
          <w:tcPr>
            <w:tcW w:w="1400" w:type="dxa"/>
          </w:tcPr>
          <w:p w14:paraId="50C4BADD" w14:textId="77777777" w:rsidR="000513CD" w:rsidRPr="001A69B5" w:rsidRDefault="0009509B" w:rsidP="001A69B5">
            <w:r w:rsidRPr="001A69B5">
              <w:t>0</w:t>
            </w:r>
          </w:p>
        </w:tc>
        <w:tc>
          <w:tcPr>
            <w:tcW w:w="1400" w:type="dxa"/>
          </w:tcPr>
          <w:p w14:paraId="26417E5D" w14:textId="77777777" w:rsidR="000513CD" w:rsidRPr="001A69B5" w:rsidRDefault="0009509B" w:rsidP="001A69B5">
            <w:r w:rsidRPr="001A69B5">
              <w:t>0</w:t>
            </w:r>
          </w:p>
        </w:tc>
      </w:tr>
      <w:tr w:rsidR="000513CD" w:rsidRPr="001A69B5" w14:paraId="5E5634F9" w14:textId="77777777" w:rsidTr="00A77DBE">
        <w:trPr>
          <w:trHeight w:val="380"/>
        </w:trPr>
        <w:tc>
          <w:tcPr>
            <w:tcW w:w="3900" w:type="dxa"/>
          </w:tcPr>
          <w:p w14:paraId="4EF4AF2A" w14:textId="77777777" w:rsidR="000513CD" w:rsidRPr="001A69B5" w:rsidRDefault="0009509B" w:rsidP="001A69B5">
            <w:r w:rsidRPr="001A69B5">
              <w:t>Andre driftsinntekter</w:t>
            </w:r>
          </w:p>
        </w:tc>
        <w:tc>
          <w:tcPr>
            <w:tcW w:w="1400" w:type="dxa"/>
          </w:tcPr>
          <w:p w14:paraId="1BF0BE65" w14:textId="77777777" w:rsidR="000513CD" w:rsidRPr="001A69B5" w:rsidRDefault="0009509B" w:rsidP="001A69B5">
            <w:r w:rsidRPr="001A69B5">
              <w:t>0</w:t>
            </w:r>
          </w:p>
        </w:tc>
        <w:tc>
          <w:tcPr>
            <w:tcW w:w="1400" w:type="dxa"/>
          </w:tcPr>
          <w:p w14:paraId="7DC4DDE3" w14:textId="77777777" w:rsidR="000513CD" w:rsidRPr="001A69B5" w:rsidRDefault="0009509B" w:rsidP="001A69B5">
            <w:r w:rsidRPr="001A69B5">
              <w:t>0</w:t>
            </w:r>
          </w:p>
        </w:tc>
        <w:tc>
          <w:tcPr>
            <w:tcW w:w="1400" w:type="dxa"/>
          </w:tcPr>
          <w:p w14:paraId="04814C53" w14:textId="77777777" w:rsidR="000513CD" w:rsidRPr="001A69B5" w:rsidRDefault="0009509B" w:rsidP="001A69B5">
            <w:r w:rsidRPr="001A69B5">
              <w:t>0</w:t>
            </w:r>
          </w:p>
        </w:tc>
        <w:tc>
          <w:tcPr>
            <w:tcW w:w="1400" w:type="dxa"/>
          </w:tcPr>
          <w:p w14:paraId="6F59AD31" w14:textId="77777777" w:rsidR="000513CD" w:rsidRPr="001A69B5" w:rsidRDefault="0009509B" w:rsidP="001A69B5">
            <w:r w:rsidRPr="001A69B5">
              <w:t>0</w:t>
            </w:r>
          </w:p>
        </w:tc>
      </w:tr>
      <w:tr w:rsidR="000513CD" w:rsidRPr="001A69B5" w14:paraId="1525D36C" w14:textId="77777777" w:rsidTr="00A77DBE">
        <w:trPr>
          <w:trHeight w:val="380"/>
        </w:trPr>
        <w:tc>
          <w:tcPr>
            <w:tcW w:w="3900" w:type="dxa"/>
          </w:tcPr>
          <w:p w14:paraId="2C3B1E2F" w14:textId="77777777" w:rsidR="000513CD" w:rsidRPr="001A69B5" w:rsidRDefault="0009509B" w:rsidP="001A69B5">
            <w:r w:rsidRPr="001A69B5">
              <w:rPr>
                <w:rStyle w:val="kursiv"/>
              </w:rPr>
              <w:t>Sum driftsinntekter</w:t>
            </w:r>
          </w:p>
        </w:tc>
        <w:tc>
          <w:tcPr>
            <w:tcW w:w="1400" w:type="dxa"/>
          </w:tcPr>
          <w:p w14:paraId="7301AFDD" w14:textId="77777777" w:rsidR="000513CD" w:rsidRPr="001A69B5" w:rsidRDefault="0009509B" w:rsidP="001A69B5">
            <w:r w:rsidRPr="001A69B5">
              <w:rPr>
                <w:rStyle w:val="kursiv"/>
              </w:rPr>
              <w:t>895 559</w:t>
            </w:r>
          </w:p>
        </w:tc>
        <w:tc>
          <w:tcPr>
            <w:tcW w:w="1400" w:type="dxa"/>
          </w:tcPr>
          <w:p w14:paraId="22C4935E" w14:textId="77777777" w:rsidR="000513CD" w:rsidRPr="001A69B5" w:rsidRDefault="0009509B" w:rsidP="001A69B5">
            <w:r w:rsidRPr="001A69B5">
              <w:rPr>
                <w:rStyle w:val="kursiv"/>
              </w:rPr>
              <w:t>814 020</w:t>
            </w:r>
          </w:p>
        </w:tc>
        <w:tc>
          <w:tcPr>
            <w:tcW w:w="1400" w:type="dxa"/>
          </w:tcPr>
          <w:p w14:paraId="6A564E25" w14:textId="77777777" w:rsidR="000513CD" w:rsidRPr="001A69B5" w:rsidRDefault="0009509B" w:rsidP="001A69B5">
            <w:r w:rsidRPr="001A69B5">
              <w:rPr>
                <w:rStyle w:val="kursiv"/>
              </w:rPr>
              <w:t>838 682</w:t>
            </w:r>
          </w:p>
        </w:tc>
        <w:tc>
          <w:tcPr>
            <w:tcW w:w="1400" w:type="dxa"/>
          </w:tcPr>
          <w:p w14:paraId="0C00C8D9" w14:textId="77777777" w:rsidR="000513CD" w:rsidRPr="001A69B5" w:rsidRDefault="0009509B" w:rsidP="001A69B5">
            <w:r w:rsidRPr="001A69B5">
              <w:rPr>
                <w:rStyle w:val="kursiv"/>
              </w:rPr>
              <w:t>795 497</w:t>
            </w:r>
          </w:p>
        </w:tc>
      </w:tr>
      <w:tr w:rsidR="000513CD" w:rsidRPr="001A69B5" w14:paraId="4DE00565" w14:textId="77777777" w:rsidTr="00A77DBE">
        <w:trPr>
          <w:trHeight w:val="380"/>
        </w:trPr>
        <w:tc>
          <w:tcPr>
            <w:tcW w:w="3900" w:type="dxa"/>
          </w:tcPr>
          <w:p w14:paraId="672C9E9D" w14:textId="77777777" w:rsidR="000513CD" w:rsidRPr="001A69B5" w:rsidRDefault="000513CD" w:rsidP="001A69B5"/>
        </w:tc>
        <w:tc>
          <w:tcPr>
            <w:tcW w:w="1400" w:type="dxa"/>
          </w:tcPr>
          <w:p w14:paraId="35CDD8B5" w14:textId="77777777" w:rsidR="000513CD" w:rsidRPr="001A69B5" w:rsidRDefault="000513CD" w:rsidP="001A69B5"/>
        </w:tc>
        <w:tc>
          <w:tcPr>
            <w:tcW w:w="1400" w:type="dxa"/>
          </w:tcPr>
          <w:p w14:paraId="34FF7245" w14:textId="77777777" w:rsidR="000513CD" w:rsidRPr="001A69B5" w:rsidRDefault="000513CD" w:rsidP="001A69B5"/>
        </w:tc>
        <w:tc>
          <w:tcPr>
            <w:tcW w:w="1400" w:type="dxa"/>
          </w:tcPr>
          <w:p w14:paraId="46CF84BA" w14:textId="77777777" w:rsidR="000513CD" w:rsidRPr="001A69B5" w:rsidRDefault="000513CD" w:rsidP="001A69B5"/>
        </w:tc>
        <w:tc>
          <w:tcPr>
            <w:tcW w:w="1400" w:type="dxa"/>
          </w:tcPr>
          <w:p w14:paraId="2223AE3C" w14:textId="77777777" w:rsidR="000513CD" w:rsidRPr="001A69B5" w:rsidRDefault="000513CD" w:rsidP="001A69B5"/>
        </w:tc>
      </w:tr>
      <w:tr w:rsidR="000513CD" w:rsidRPr="001A69B5" w14:paraId="688D3C2C" w14:textId="77777777" w:rsidTr="00A77DBE">
        <w:trPr>
          <w:trHeight w:val="380"/>
        </w:trPr>
        <w:tc>
          <w:tcPr>
            <w:tcW w:w="3900" w:type="dxa"/>
          </w:tcPr>
          <w:p w14:paraId="263BC61D" w14:textId="77777777" w:rsidR="000513CD" w:rsidRPr="001A69B5" w:rsidRDefault="0009509B" w:rsidP="001A69B5">
            <w:r w:rsidRPr="001A69B5">
              <w:rPr>
                <w:rStyle w:val="halvfet0"/>
              </w:rPr>
              <w:t xml:space="preserve">Inntekter </w:t>
            </w:r>
            <w:proofErr w:type="spellStart"/>
            <w:r w:rsidRPr="001A69B5">
              <w:rPr>
                <w:rStyle w:val="halvfet0"/>
              </w:rPr>
              <w:t>frå</w:t>
            </w:r>
            <w:proofErr w:type="spellEnd"/>
            <w:r w:rsidRPr="001A69B5">
              <w:rPr>
                <w:rStyle w:val="halvfet0"/>
              </w:rPr>
              <w:t xml:space="preserve"> </w:t>
            </w:r>
            <w:proofErr w:type="spellStart"/>
            <w:r w:rsidRPr="001A69B5">
              <w:rPr>
                <w:rStyle w:val="halvfet0"/>
              </w:rPr>
              <w:t>investeringar</w:t>
            </w:r>
            <w:proofErr w:type="spellEnd"/>
          </w:p>
        </w:tc>
        <w:tc>
          <w:tcPr>
            <w:tcW w:w="1400" w:type="dxa"/>
          </w:tcPr>
          <w:p w14:paraId="5E2C18E1" w14:textId="77777777" w:rsidR="000513CD" w:rsidRPr="001A69B5" w:rsidRDefault="000513CD" w:rsidP="001A69B5"/>
        </w:tc>
        <w:tc>
          <w:tcPr>
            <w:tcW w:w="1400" w:type="dxa"/>
          </w:tcPr>
          <w:p w14:paraId="5CC3617A" w14:textId="77777777" w:rsidR="000513CD" w:rsidRPr="001A69B5" w:rsidRDefault="000513CD" w:rsidP="001A69B5"/>
        </w:tc>
        <w:tc>
          <w:tcPr>
            <w:tcW w:w="1400" w:type="dxa"/>
          </w:tcPr>
          <w:p w14:paraId="4E7F7B2F" w14:textId="77777777" w:rsidR="000513CD" w:rsidRPr="001A69B5" w:rsidRDefault="000513CD" w:rsidP="001A69B5"/>
        </w:tc>
        <w:tc>
          <w:tcPr>
            <w:tcW w:w="1400" w:type="dxa"/>
          </w:tcPr>
          <w:p w14:paraId="0BA58934" w14:textId="77777777" w:rsidR="000513CD" w:rsidRPr="001A69B5" w:rsidRDefault="000513CD" w:rsidP="001A69B5"/>
        </w:tc>
      </w:tr>
      <w:tr w:rsidR="000513CD" w:rsidRPr="001A69B5" w14:paraId="686BCD77" w14:textId="77777777" w:rsidTr="00A77DBE">
        <w:trPr>
          <w:trHeight w:val="380"/>
        </w:trPr>
        <w:tc>
          <w:tcPr>
            <w:tcW w:w="3900" w:type="dxa"/>
          </w:tcPr>
          <w:p w14:paraId="0D4A4B3D" w14:textId="77777777" w:rsidR="000513CD" w:rsidRPr="001A69B5" w:rsidRDefault="0009509B" w:rsidP="001A69B5">
            <w:r w:rsidRPr="001A69B5">
              <w:t xml:space="preserve">Sal av varige </w:t>
            </w:r>
            <w:proofErr w:type="spellStart"/>
            <w:r w:rsidRPr="001A69B5">
              <w:t>driftsmidlar</w:t>
            </w:r>
            <w:proofErr w:type="spellEnd"/>
          </w:p>
        </w:tc>
        <w:tc>
          <w:tcPr>
            <w:tcW w:w="1400" w:type="dxa"/>
          </w:tcPr>
          <w:p w14:paraId="7635222C" w14:textId="77777777" w:rsidR="000513CD" w:rsidRPr="001A69B5" w:rsidRDefault="0009509B" w:rsidP="001A69B5">
            <w:r w:rsidRPr="001A69B5">
              <w:t>0</w:t>
            </w:r>
          </w:p>
        </w:tc>
        <w:tc>
          <w:tcPr>
            <w:tcW w:w="1400" w:type="dxa"/>
          </w:tcPr>
          <w:p w14:paraId="6F6CE8F8" w14:textId="77777777" w:rsidR="000513CD" w:rsidRPr="001A69B5" w:rsidRDefault="0009509B" w:rsidP="001A69B5">
            <w:r w:rsidRPr="001A69B5">
              <w:t>0</w:t>
            </w:r>
          </w:p>
        </w:tc>
        <w:tc>
          <w:tcPr>
            <w:tcW w:w="1400" w:type="dxa"/>
          </w:tcPr>
          <w:p w14:paraId="40325D04" w14:textId="77777777" w:rsidR="000513CD" w:rsidRPr="001A69B5" w:rsidRDefault="0009509B" w:rsidP="001A69B5">
            <w:r w:rsidRPr="001A69B5">
              <w:t>0</w:t>
            </w:r>
          </w:p>
        </w:tc>
        <w:tc>
          <w:tcPr>
            <w:tcW w:w="1400" w:type="dxa"/>
          </w:tcPr>
          <w:p w14:paraId="67274415" w14:textId="77777777" w:rsidR="000513CD" w:rsidRPr="001A69B5" w:rsidRDefault="0009509B" w:rsidP="001A69B5">
            <w:r w:rsidRPr="001A69B5">
              <w:t>0</w:t>
            </w:r>
          </w:p>
        </w:tc>
      </w:tr>
      <w:tr w:rsidR="000513CD" w:rsidRPr="001A69B5" w14:paraId="12A18490" w14:textId="77777777" w:rsidTr="00A77DBE">
        <w:trPr>
          <w:trHeight w:val="380"/>
        </w:trPr>
        <w:tc>
          <w:tcPr>
            <w:tcW w:w="3900" w:type="dxa"/>
          </w:tcPr>
          <w:p w14:paraId="0AB64765" w14:textId="77777777" w:rsidR="000513CD" w:rsidRPr="001A69B5" w:rsidRDefault="0009509B" w:rsidP="001A69B5">
            <w:r w:rsidRPr="001A69B5">
              <w:rPr>
                <w:rStyle w:val="kursiv"/>
              </w:rPr>
              <w:t xml:space="preserve">Sum </w:t>
            </w:r>
            <w:proofErr w:type="spellStart"/>
            <w:r w:rsidRPr="001A69B5">
              <w:rPr>
                <w:rStyle w:val="kursiv"/>
              </w:rPr>
              <w:t>investeringsaktivitetar</w:t>
            </w:r>
            <w:proofErr w:type="spellEnd"/>
          </w:p>
        </w:tc>
        <w:tc>
          <w:tcPr>
            <w:tcW w:w="1400" w:type="dxa"/>
          </w:tcPr>
          <w:p w14:paraId="0DDD9628" w14:textId="77777777" w:rsidR="000513CD" w:rsidRPr="001A69B5" w:rsidRDefault="0009509B" w:rsidP="001A69B5">
            <w:r w:rsidRPr="001A69B5">
              <w:rPr>
                <w:rStyle w:val="kursiv"/>
              </w:rPr>
              <w:t>0</w:t>
            </w:r>
          </w:p>
        </w:tc>
        <w:tc>
          <w:tcPr>
            <w:tcW w:w="1400" w:type="dxa"/>
          </w:tcPr>
          <w:p w14:paraId="08D6334F" w14:textId="77777777" w:rsidR="000513CD" w:rsidRPr="001A69B5" w:rsidRDefault="0009509B" w:rsidP="001A69B5">
            <w:r w:rsidRPr="001A69B5">
              <w:rPr>
                <w:rStyle w:val="kursiv"/>
              </w:rPr>
              <w:t>0</w:t>
            </w:r>
          </w:p>
        </w:tc>
        <w:tc>
          <w:tcPr>
            <w:tcW w:w="1400" w:type="dxa"/>
          </w:tcPr>
          <w:p w14:paraId="1C7B08B6" w14:textId="77777777" w:rsidR="000513CD" w:rsidRPr="001A69B5" w:rsidRDefault="0009509B" w:rsidP="001A69B5">
            <w:r w:rsidRPr="001A69B5">
              <w:rPr>
                <w:rStyle w:val="kursiv"/>
              </w:rPr>
              <w:t>0</w:t>
            </w:r>
          </w:p>
        </w:tc>
        <w:tc>
          <w:tcPr>
            <w:tcW w:w="1400" w:type="dxa"/>
          </w:tcPr>
          <w:p w14:paraId="3709EBA2" w14:textId="77777777" w:rsidR="000513CD" w:rsidRPr="001A69B5" w:rsidRDefault="0009509B" w:rsidP="001A69B5">
            <w:r w:rsidRPr="001A69B5">
              <w:rPr>
                <w:rStyle w:val="kursiv"/>
              </w:rPr>
              <w:t>0</w:t>
            </w:r>
          </w:p>
        </w:tc>
      </w:tr>
      <w:tr w:rsidR="000513CD" w:rsidRPr="001A69B5" w14:paraId="46D88476" w14:textId="77777777" w:rsidTr="00A77DBE">
        <w:trPr>
          <w:trHeight w:val="380"/>
        </w:trPr>
        <w:tc>
          <w:tcPr>
            <w:tcW w:w="3900" w:type="dxa"/>
          </w:tcPr>
          <w:p w14:paraId="59675291" w14:textId="77777777" w:rsidR="000513CD" w:rsidRPr="001A69B5" w:rsidRDefault="000513CD" w:rsidP="001A69B5"/>
        </w:tc>
        <w:tc>
          <w:tcPr>
            <w:tcW w:w="1400" w:type="dxa"/>
          </w:tcPr>
          <w:p w14:paraId="6BD75EBD" w14:textId="77777777" w:rsidR="000513CD" w:rsidRPr="001A69B5" w:rsidRDefault="000513CD" w:rsidP="001A69B5"/>
        </w:tc>
        <w:tc>
          <w:tcPr>
            <w:tcW w:w="1400" w:type="dxa"/>
          </w:tcPr>
          <w:p w14:paraId="405A5F3D" w14:textId="77777777" w:rsidR="000513CD" w:rsidRPr="001A69B5" w:rsidRDefault="000513CD" w:rsidP="001A69B5"/>
        </w:tc>
        <w:tc>
          <w:tcPr>
            <w:tcW w:w="1400" w:type="dxa"/>
          </w:tcPr>
          <w:p w14:paraId="66047442" w14:textId="77777777" w:rsidR="000513CD" w:rsidRPr="001A69B5" w:rsidRDefault="000513CD" w:rsidP="001A69B5"/>
        </w:tc>
        <w:tc>
          <w:tcPr>
            <w:tcW w:w="1400" w:type="dxa"/>
          </w:tcPr>
          <w:p w14:paraId="53ED04A8" w14:textId="77777777" w:rsidR="000513CD" w:rsidRPr="001A69B5" w:rsidRDefault="000513CD" w:rsidP="001A69B5"/>
        </w:tc>
      </w:tr>
      <w:tr w:rsidR="000513CD" w:rsidRPr="001A69B5" w14:paraId="009A05E4" w14:textId="77777777" w:rsidTr="00A77DBE">
        <w:trPr>
          <w:trHeight w:val="380"/>
        </w:trPr>
        <w:tc>
          <w:tcPr>
            <w:tcW w:w="3900" w:type="dxa"/>
          </w:tcPr>
          <w:p w14:paraId="7B5E7E20"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73199AF7" w14:textId="77777777" w:rsidR="000513CD" w:rsidRPr="001A69B5" w:rsidRDefault="000513CD" w:rsidP="001A69B5"/>
        </w:tc>
        <w:tc>
          <w:tcPr>
            <w:tcW w:w="1400" w:type="dxa"/>
          </w:tcPr>
          <w:p w14:paraId="385AF3FC" w14:textId="77777777" w:rsidR="000513CD" w:rsidRPr="001A69B5" w:rsidRDefault="000513CD" w:rsidP="001A69B5"/>
        </w:tc>
        <w:tc>
          <w:tcPr>
            <w:tcW w:w="1400" w:type="dxa"/>
          </w:tcPr>
          <w:p w14:paraId="144EE6F0" w14:textId="77777777" w:rsidR="000513CD" w:rsidRPr="001A69B5" w:rsidRDefault="000513CD" w:rsidP="001A69B5"/>
        </w:tc>
        <w:tc>
          <w:tcPr>
            <w:tcW w:w="1400" w:type="dxa"/>
          </w:tcPr>
          <w:p w14:paraId="31FE373E" w14:textId="77777777" w:rsidR="000513CD" w:rsidRPr="001A69B5" w:rsidRDefault="000513CD" w:rsidP="001A69B5"/>
        </w:tc>
      </w:tr>
      <w:tr w:rsidR="000513CD" w:rsidRPr="001A69B5" w14:paraId="673C55FD" w14:textId="77777777" w:rsidTr="00A77DBE">
        <w:trPr>
          <w:trHeight w:val="380"/>
        </w:trPr>
        <w:tc>
          <w:tcPr>
            <w:tcW w:w="3900" w:type="dxa"/>
          </w:tcPr>
          <w:p w14:paraId="2FE0B06E"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p>
        </w:tc>
        <w:tc>
          <w:tcPr>
            <w:tcW w:w="1400" w:type="dxa"/>
          </w:tcPr>
          <w:p w14:paraId="59DD3311" w14:textId="77777777" w:rsidR="000513CD" w:rsidRPr="001A69B5" w:rsidRDefault="0009509B" w:rsidP="001A69B5">
            <w:r w:rsidRPr="001A69B5">
              <w:t>9 550 053</w:t>
            </w:r>
          </w:p>
        </w:tc>
        <w:tc>
          <w:tcPr>
            <w:tcW w:w="1400" w:type="dxa"/>
          </w:tcPr>
          <w:p w14:paraId="15FD06FB" w14:textId="77777777" w:rsidR="000513CD" w:rsidRPr="001A69B5" w:rsidRDefault="0009509B" w:rsidP="001A69B5">
            <w:r w:rsidRPr="001A69B5">
              <w:t>10 116 789</w:t>
            </w:r>
          </w:p>
        </w:tc>
        <w:tc>
          <w:tcPr>
            <w:tcW w:w="1400" w:type="dxa"/>
          </w:tcPr>
          <w:p w14:paraId="27018747" w14:textId="77777777" w:rsidR="000513CD" w:rsidRPr="001A69B5" w:rsidRDefault="0009509B" w:rsidP="001A69B5">
            <w:r w:rsidRPr="001A69B5">
              <w:t>11 135 729</w:t>
            </w:r>
          </w:p>
        </w:tc>
        <w:tc>
          <w:tcPr>
            <w:tcW w:w="1400" w:type="dxa"/>
          </w:tcPr>
          <w:p w14:paraId="00AF7C33" w14:textId="77777777" w:rsidR="000513CD" w:rsidRPr="001A69B5" w:rsidRDefault="0009509B" w:rsidP="001A69B5">
            <w:r w:rsidRPr="001A69B5">
              <w:t>9 911 507</w:t>
            </w:r>
          </w:p>
        </w:tc>
      </w:tr>
      <w:tr w:rsidR="000513CD" w:rsidRPr="001A69B5" w14:paraId="2076F6EB" w14:textId="77777777" w:rsidTr="00A77DBE">
        <w:trPr>
          <w:trHeight w:val="380"/>
        </w:trPr>
        <w:tc>
          <w:tcPr>
            <w:tcW w:w="3900" w:type="dxa"/>
          </w:tcPr>
          <w:p w14:paraId="10BBC439" w14:textId="77777777" w:rsidR="000513CD" w:rsidRPr="001A69B5" w:rsidRDefault="0009509B" w:rsidP="001A69B5">
            <w:r w:rsidRPr="001A69B5">
              <w:t xml:space="preserve">Andre </w:t>
            </w:r>
            <w:proofErr w:type="spellStart"/>
            <w:r w:rsidRPr="001A69B5">
              <w:t>innbetalingar</w:t>
            </w:r>
            <w:proofErr w:type="spellEnd"/>
          </w:p>
        </w:tc>
        <w:tc>
          <w:tcPr>
            <w:tcW w:w="1400" w:type="dxa"/>
          </w:tcPr>
          <w:p w14:paraId="0E638093" w14:textId="77777777" w:rsidR="000513CD" w:rsidRPr="001A69B5" w:rsidRDefault="0009509B" w:rsidP="001A69B5">
            <w:r w:rsidRPr="001A69B5">
              <w:t>39 670</w:t>
            </w:r>
          </w:p>
        </w:tc>
        <w:tc>
          <w:tcPr>
            <w:tcW w:w="1400" w:type="dxa"/>
          </w:tcPr>
          <w:p w14:paraId="1A482DEB" w14:textId="77777777" w:rsidR="000513CD" w:rsidRPr="001A69B5" w:rsidRDefault="0009509B" w:rsidP="001A69B5">
            <w:r w:rsidRPr="001A69B5">
              <w:t>286 179</w:t>
            </w:r>
          </w:p>
        </w:tc>
        <w:tc>
          <w:tcPr>
            <w:tcW w:w="1400" w:type="dxa"/>
          </w:tcPr>
          <w:p w14:paraId="5E1651C8" w14:textId="77777777" w:rsidR="000513CD" w:rsidRPr="001A69B5" w:rsidRDefault="0009509B" w:rsidP="001A69B5">
            <w:r w:rsidRPr="001A69B5">
              <w:t>302 907</w:t>
            </w:r>
          </w:p>
        </w:tc>
        <w:tc>
          <w:tcPr>
            <w:tcW w:w="1400" w:type="dxa"/>
          </w:tcPr>
          <w:p w14:paraId="194C5574" w14:textId="77777777" w:rsidR="000513CD" w:rsidRPr="001A69B5" w:rsidRDefault="0009509B" w:rsidP="001A69B5">
            <w:r w:rsidRPr="001A69B5">
              <w:t>209 026</w:t>
            </w:r>
          </w:p>
        </w:tc>
      </w:tr>
      <w:tr w:rsidR="000513CD" w:rsidRPr="001A69B5" w14:paraId="743A7E4A" w14:textId="77777777" w:rsidTr="00A77DBE">
        <w:trPr>
          <w:trHeight w:val="380"/>
        </w:trPr>
        <w:tc>
          <w:tcPr>
            <w:tcW w:w="3900" w:type="dxa"/>
          </w:tcPr>
          <w:p w14:paraId="0EEB5C8E"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764A7C7D" w14:textId="77777777" w:rsidR="000513CD" w:rsidRPr="001A69B5" w:rsidRDefault="0009509B" w:rsidP="001A69B5">
            <w:r w:rsidRPr="001A69B5">
              <w:rPr>
                <w:rStyle w:val="kursiv"/>
              </w:rPr>
              <w:t>9 589 723</w:t>
            </w:r>
          </w:p>
        </w:tc>
        <w:tc>
          <w:tcPr>
            <w:tcW w:w="1400" w:type="dxa"/>
          </w:tcPr>
          <w:p w14:paraId="2296BD80" w14:textId="77777777" w:rsidR="000513CD" w:rsidRPr="001A69B5" w:rsidRDefault="0009509B" w:rsidP="001A69B5">
            <w:r w:rsidRPr="001A69B5">
              <w:rPr>
                <w:rStyle w:val="kursiv"/>
              </w:rPr>
              <w:t>10 402 968</w:t>
            </w:r>
          </w:p>
        </w:tc>
        <w:tc>
          <w:tcPr>
            <w:tcW w:w="1400" w:type="dxa"/>
          </w:tcPr>
          <w:p w14:paraId="0BF0952B" w14:textId="77777777" w:rsidR="000513CD" w:rsidRPr="001A69B5" w:rsidRDefault="0009509B" w:rsidP="001A69B5">
            <w:r w:rsidRPr="001A69B5">
              <w:rPr>
                <w:rStyle w:val="kursiv"/>
              </w:rPr>
              <w:t>11 438 636</w:t>
            </w:r>
          </w:p>
        </w:tc>
        <w:tc>
          <w:tcPr>
            <w:tcW w:w="1400" w:type="dxa"/>
          </w:tcPr>
          <w:p w14:paraId="279758E8" w14:textId="77777777" w:rsidR="000513CD" w:rsidRPr="001A69B5" w:rsidRDefault="0009509B" w:rsidP="001A69B5">
            <w:r w:rsidRPr="001A69B5">
              <w:rPr>
                <w:rStyle w:val="kursiv"/>
              </w:rPr>
              <w:t>10 120 533</w:t>
            </w:r>
          </w:p>
        </w:tc>
      </w:tr>
      <w:tr w:rsidR="000513CD" w:rsidRPr="001A69B5" w14:paraId="1A93765A" w14:textId="77777777" w:rsidTr="00A77DBE">
        <w:trPr>
          <w:trHeight w:val="380"/>
        </w:trPr>
        <w:tc>
          <w:tcPr>
            <w:tcW w:w="3900" w:type="dxa"/>
          </w:tcPr>
          <w:p w14:paraId="030BDE10" w14:textId="77777777" w:rsidR="000513CD" w:rsidRPr="001A69B5" w:rsidRDefault="000513CD" w:rsidP="001A69B5"/>
        </w:tc>
        <w:tc>
          <w:tcPr>
            <w:tcW w:w="1400" w:type="dxa"/>
          </w:tcPr>
          <w:p w14:paraId="7952C4FB" w14:textId="77777777" w:rsidR="000513CD" w:rsidRPr="001A69B5" w:rsidRDefault="000513CD" w:rsidP="001A69B5"/>
        </w:tc>
        <w:tc>
          <w:tcPr>
            <w:tcW w:w="1400" w:type="dxa"/>
          </w:tcPr>
          <w:p w14:paraId="775BC1BA" w14:textId="77777777" w:rsidR="000513CD" w:rsidRPr="001A69B5" w:rsidRDefault="000513CD" w:rsidP="001A69B5"/>
        </w:tc>
        <w:tc>
          <w:tcPr>
            <w:tcW w:w="1400" w:type="dxa"/>
          </w:tcPr>
          <w:p w14:paraId="1623E6BF" w14:textId="77777777" w:rsidR="000513CD" w:rsidRPr="001A69B5" w:rsidRDefault="000513CD" w:rsidP="001A69B5"/>
        </w:tc>
        <w:tc>
          <w:tcPr>
            <w:tcW w:w="1400" w:type="dxa"/>
          </w:tcPr>
          <w:p w14:paraId="7A57EFB2" w14:textId="77777777" w:rsidR="000513CD" w:rsidRPr="001A69B5" w:rsidRDefault="000513CD" w:rsidP="001A69B5"/>
        </w:tc>
      </w:tr>
      <w:tr w:rsidR="000513CD" w:rsidRPr="001A69B5" w14:paraId="6329914F" w14:textId="77777777" w:rsidTr="00A77DBE">
        <w:trPr>
          <w:trHeight w:val="380"/>
        </w:trPr>
        <w:tc>
          <w:tcPr>
            <w:tcW w:w="3900" w:type="dxa"/>
          </w:tcPr>
          <w:p w14:paraId="263029BF"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20BE5011" w14:textId="77777777" w:rsidR="000513CD" w:rsidRPr="001A69B5" w:rsidRDefault="000513CD" w:rsidP="001A69B5"/>
        </w:tc>
        <w:tc>
          <w:tcPr>
            <w:tcW w:w="1400" w:type="dxa"/>
          </w:tcPr>
          <w:p w14:paraId="4012612F" w14:textId="77777777" w:rsidR="000513CD" w:rsidRPr="001A69B5" w:rsidRDefault="000513CD" w:rsidP="001A69B5"/>
        </w:tc>
        <w:tc>
          <w:tcPr>
            <w:tcW w:w="1400" w:type="dxa"/>
          </w:tcPr>
          <w:p w14:paraId="1C272D14" w14:textId="77777777" w:rsidR="000513CD" w:rsidRPr="001A69B5" w:rsidRDefault="000513CD" w:rsidP="001A69B5"/>
        </w:tc>
        <w:tc>
          <w:tcPr>
            <w:tcW w:w="1400" w:type="dxa"/>
          </w:tcPr>
          <w:p w14:paraId="25F92C69" w14:textId="77777777" w:rsidR="000513CD" w:rsidRPr="001A69B5" w:rsidRDefault="000513CD" w:rsidP="001A69B5"/>
        </w:tc>
      </w:tr>
      <w:tr w:rsidR="000513CD" w:rsidRPr="001A69B5" w14:paraId="75B04889" w14:textId="77777777" w:rsidTr="00A77DBE">
        <w:trPr>
          <w:trHeight w:val="380"/>
        </w:trPr>
        <w:tc>
          <w:tcPr>
            <w:tcW w:w="3900" w:type="dxa"/>
          </w:tcPr>
          <w:p w14:paraId="4CB86362" w14:textId="77777777" w:rsidR="000513CD" w:rsidRPr="001A69B5" w:rsidRDefault="0009509B" w:rsidP="001A69B5">
            <w:r w:rsidRPr="001A69B5">
              <w:t xml:space="preserve">Innbetaling ved sal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58C97EB7" w14:textId="77777777" w:rsidR="000513CD" w:rsidRPr="001A69B5" w:rsidRDefault="0009509B" w:rsidP="001A69B5">
            <w:r w:rsidRPr="001A69B5">
              <w:t>0</w:t>
            </w:r>
          </w:p>
        </w:tc>
        <w:tc>
          <w:tcPr>
            <w:tcW w:w="1400" w:type="dxa"/>
          </w:tcPr>
          <w:p w14:paraId="450F23B2" w14:textId="77777777" w:rsidR="000513CD" w:rsidRPr="001A69B5" w:rsidRDefault="0009509B" w:rsidP="001A69B5">
            <w:r w:rsidRPr="001A69B5">
              <w:t>0</w:t>
            </w:r>
          </w:p>
        </w:tc>
        <w:tc>
          <w:tcPr>
            <w:tcW w:w="1400" w:type="dxa"/>
          </w:tcPr>
          <w:p w14:paraId="70D94F1C" w14:textId="77777777" w:rsidR="000513CD" w:rsidRPr="001A69B5" w:rsidRDefault="0009509B" w:rsidP="001A69B5">
            <w:r w:rsidRPr="001A69B5">
              <w:t>0</w:t>
            </w:r>
          </w:p>
        </w:tc>
        <w:tc>
          <w:tcPr>
            <w:tcW w:w="1400" w:type="dxa"/>
          </w:tcPr>
          <w:p w14:paraId="5BBCD124" w14:textId="77777777" w:rsidR="000513CD" w:rsidRPr="001A69B5" w:rsidRDefault="0009509B" w:rsidP="001A69B5">
            <w:r w:rsidRPr="001A69B5">
              <w:t>0</w:t>
            </w:r>
          </w:p>
        </w:tc>
      </w:tr>
      <w:tr w:rsidR="000513CD" w:rsidRPr="001A69B5" w14:paraId="0BC3FD33" w14:textId="77777777" w:rsidTr="00A77DBE">
        <w:trPr>
          <w:trHeight w:val="640"/>
        </w:trPr>
        <w:tc>
          <w:tcPr>
            <w:tcW w:w="3900" w:type="dxa"/>
          </w:tcPr>
          <w:p w14:paraId="06DBB6A5" w14:textId="3DE57B17" w:rsidR="000513CD" w:rsidRPr="001A69B5" w:rsidRDefault="0009509B" w:rsidP="001A69B5">
            <w:r w:rsidRPr="001A69B5">
              <w:t xml:space="preserve">Andre finansielle </w:t>
            </w:r>
            <w:proofErr w:type="spellStart"/>
            <w:r w:rsidRPr="001A69B5">
              <w:t>innbetalingar</w:t>
            </w:r>
            <w:proofErr w:type="spellEnd"/>
            <w:r w:rsidRPr="001A69B5">
              <w:t xml:space="preserve"> (t.d. innbetaling av rente)</w:t>
            </w:r>
          </w:p>
        </w:tc>
        <w:tc>
          <w:tcPr>
            <w:tcW w:w="1400" w:type="dxa"/>
          </w:tcPr>
          <w:p w14:paraId="35FA899F" w14:textId="77777777" w:rsidR="000513CD" w:rsidRPr="001A69B5" w:rsidRDefault="0009509B" w:rsidP="001A69B5">
            <w:r w:rsidRPr="001A69B5">
              <w:t>0</w:t>
            </w:r>
          </w:p>
        </w:tc>
        <w:tc>
          <w:tcPr>
            <w:tcW w:w="1400" w:type="dxa"/>
          </w:tcPr>
          <w:p w14:paraId="677E5CA5" w14:textId="77777777" w:rsidR="000513CD" w:rsidRPr="001A69B5" w:rsidRDefault="0009509B" w:rsidP="001A69B5">
            <w:r w:rsidRPr="001A69B5">
              <w:t>0</w:t>
            </w:r>
          </w:p>
        </w:tc>
        <w:tc>
          <w:tcPr>
            <w:tcW w:w="1400" w:type="dxa"/>
          </w:tcPr>
          <w:p w14:paraId="75B51582" w14:textId="77777777" w:rsidR="000513CD" w:rsidRPr="001A69B5" w:rsidRDefault="0009509B" w:rsidP="001A69B5">
            <w:r w:rsidRPr="001A69B5">
              <w:t>0</w:t>
            </w:r>
          </w:p>
        </w:tc>
        <w:tc>
          <w:tcPr>
            <w:tcW w:w="1400" w:type="dxa"/>
          </w:tcPr>
          <w:p w14:paraId="3F0707D3" w14:textId="77777777" w:rsidR="000513CD" w:rsidRPr="001A69B5" w:rsidRDefault="0009509B" w:rsidP="001A69B5">
            <w:r w:rsidRPr="001A69B5">
              <w:t>0</w:t>
            </w:r>
          </w:p>
        </w:tc>
      </w:tr>
      <w:tr w:rsidR="000513CD" w:rsidRPr="001A69B5" w14:paraId="6DC102C7" w14:textId="77777777" w:rsidTr="00A77DBE">
        <w:trPr>
          <w:trHeight w:val="380"/>
        </w:trPr>
        <w:tc>
          <w:tcPr>
            <w:tcW w:w="3900" w:type="dxa"/>
          </w:tcPr>
          <w:p w14:paraId="78D5554E"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B3691FD" w14:textId="77777777" w:rsidR="000513CD" w:rsidRPr="001A69B5" w:rsidRDefault="0009509B" w:rsidP="001A69B5">
            <w:r w:rsidRPr="001A69B5">
              <w:rPr>
                <w:rStyle w:val="kursiv"/>
              </w:rPr>
              <w:t>0</w:t>
            </w:r>
          </w:p>
        </w:tc>
        <w:tc>
          <w:tcPr>
            <w:tcW w:w="1400" w:type="dxa"/>
          </w:tcPr>
          <w:p w14:paraId="678B6C1A" w14:textId="77777777" w:rsidR="000513CD" w:rsidRPr="001A69B5" w:rsidRDefault="0009509B" w:rsidP="001A69B5">
            <w:r w:rsidRPr="001A69B5">
              <w:rPr>
                <w:rStyle w:val="kursiv"/>
              </w:rPr>
              <w:t>0</w:t>
            </w:r>
          </w:p>
        </w:tc>
        <w:tc>
          <w:tcPr>
            <w:tcW w:w="1400" w:type="dxa"/>
          </w:tcPr>
          <w:p w14:paraId="6ABF0F70" w14:textId="77777777" w:rsidR="000513CD" w:rsidRPr="001A69B5" w:rsidRDefault="0009509B" w:rsidP="001A69B5">
            <w:r w:rsidRPr="001A69B5">
              <w:rPr>
                <w:rStyle w:val="kursiv"/>
              </w:rPr>
              <w:t>0</w:t>
            </w:r>
          </w:p>
        </w:tc>
        <w:tc>
          <w:tcPr>
            <w:tcW w:w="1400" w:type="dxa"/>
          </w:tcPr>
          <w:p w14:paraId="3EC02E67" w14:textId="77777777" w:rsidR="000513CD" w:rsidRPr="001A69B5" w:rsidRDefault="0009509B" w:rsidP="001A69B5">
            <w:r w:rsidRPr="001A69B5">
              <w:rPr>
                <w:rStyle w:val="kursiv"/>
              </w:rPr>
              <w:t>0</w:t>
            </w:r>
          </w:p>
        </w:tc>
      </w:tr>
      <w:tr w:rsidR="000513CD" w:rsidRPr="001A69B5" w14:paraId="07CBB453" w14:textId="77777777" w:rsidTr="00A77DBE">
        <w:trPr>
          <w:trHeight w:val="380"/>
        </w:trPr>
        <w:tc>
          <w:tcPr>
            <w:tcW w:w="3900" w:type="dxa"/>
          </w:tcPr>
          <w:p w14:paraId="20947293" w14:textId="77777777" w:rsidR="000513CD" w:rsidRPr="001A69B5" w:rsidRDefault="0009509B" w:rsidP="001A69B5">
            <w:r w:rsidRPr="001A69B5">
              <w:rPr>
                <w:rStyle w:val="kursiv"/>
              </w:rPr>
              <w:t>Sum inntekter</w:t>
            </w:r>
          </w:p>
        </w:tc>
        <w:tc>
          <w:tcPr>
            <w:tcW w:w="1400" w:type="dxa"/>
          </w:tcPr>
          <w:p w14:paraId="79FC22A1" w14:textId="77777777" w:rsidR="000513CD" w:rsidRPr="001A69B5" w:rsidRDefault="0009509B" w:rsidP="001A69B5">
            <w:r w:rsidRPr="001A69B5">
              <w:rPr>
                <w:rStyle w:val="kursiv"/>
              </w:rPr>
              <w:t>10 485 282</w:t>
            </w:r>
          </w:p>
        </w:tc>
        <w:tc>
          <w:tcPr>
            <w:tcW w:w="1400" w:type="dxa"/>
          </w:tcPr>
          <w:p w14:paraId="58C9614A" w14:textId="77777777" w:rsidR="000513CD" w:rsidRPr="001A69B5" w:rsidRDefault="0009509B" w:rsidP="001A69B5">
            <w:r w:rsidRPr="001A69B5">
              <w:rPr>
                <w:rStyle w:val="kursiv"/>
              </w:rPr>
              <w:t>11 216 988</w:t>
            </w:r>
          </w:p>
        </w:tc>
        <w:tc>
          <w:tcPr>
            <w:tcW w:w="1400" w:type="dxa"/>
          </w:tcPr>
          <w:p w14:paraId="40A635D0" w14:textId="77777777" w:rsidR="000513CD" w:rsidRPr="001A69B5" w:rsidRDefault="0009509B" w:rsidP="001A69B5">
            <w:r w:rsidRPr="001A69B5">
              <w:rPr>
                <w:rStyle w:val="kursiv"/>
              </w:rPr>
              <w:t>12 277 318</w:t>
            </w:r>
          </w:p>
        </w:tc>
        <w:tc>
          <w:tcPr>
            <w:tcW w:w="1400" w:type="dxa"/>
          </w:tcPr>
          <w:p w14:paraId="436B55E9" w14:textId="77777777" w:rsidR="000513CD" w:rsidRPr="001A69B5" w:rsidRDefault="0009509B" w:rsidP="001A69B5">
            <w:r w:rsidRPr="001A69B5">
              <w:rPr>
                <w:rStyle w:val="kursiv"/>
              </w:rPr>
              <w:t>10 916 030</w:t>
            </w:r>
          </w:p>
        </w:tc>
      </w:tr>
      <w:tr w:rsidR="000513CD" w:rsidRPr="001A69B5" w14:paraId="3D3063B8" w14:textId="77777777" w:rsidTr="00A77DBE">
        <w:trPr>
          <w:trHeight w:val="380"/>
        </w:trPr>
        <w:tc>
          <w:tcPr>
            <w:tcW w:w="3900" w:type="dxa"/>
          </w:tcPr>
          <w:p w14:paraId="2CD17E1D" w14:textId="77777777" w:rsidR="000513CD" w:rsidRPr="001A69B5" w:rsidRDefault="0009509B" w:rsidP="001A69B5">
            <w:r w:rsidRPr="001A69B5">
              <w:rPr>
                <w:rStyle w:val="kursiv"/>
              </w:rPr>
              <w:t xml:space="preserve">Netto endring i </w:t>
            </w:r>
            <w:proofErr w:type="spellStart"/>
            <w:r w:rsidRPr="001A69B5">
              <w:rPr>
                <w:rStyle w:val="kursiv"/>
              </w:rPr>
              <w:t>kontantbehaldning</w:t>
            </w:r>
            <w:proofErr w:type="spellEnd"/>
          </w:p>
        </w:tc>
        <w:tc>
          <w:tcPr>
            <w:tcW w:w="1400" w:type="dxa"/>
          </w:tcPr>
          <w:p w14:paraId="7BDFED95" w14:textId="77777777" w:rsidR="000513CD" w:rsidRPr="001A69B5" w:rsidRDefault="0009509B" w:rsidP="001A69B5">
            <w:r w:rsidRPr="001A69B5">
              <w:rPr>
                <w:rStyle w:val="kursiv"/>
              </w:rPr>
              <w:t>–8 470</w:t>
            </w:r>
          </w:p>
        </w:tc>
        <w:tc>
          <w:tcPr>
            <w:tcW w:w="1400" w:type="dxa"/>
          </w:tcPr>
          <w:p w14:paraId="58AA5F2B" w14:textId="77777777" w:rsidR="000513CD" w:rsidRPr="001A69B5" w:rsidRDefault="0009509B" w:rsidP="001A69B5">
            <w:r w:rsidRPr="001A69B5">
              <w:rPr>
                <w:rStyle w:val="kursiv"/>
              </w:rPr>
              <w:t>534 353</w:t>
            </w:r>
          </w:p>
        </w:tc>
        <w:tc>
          <w:tcPr>
            <w:tcW w:w="1400" w:type="dxa"/>
          </w:tcPr>
          <w:p w14:paraId="1B11E025" w14:textId="77777777" w:rsidR="000513CD" w:rsidRPr="001A69B5" w:rsidRDefault="0009509B" w:rsidP="001A69B5">
            <w:r w:rsidRPr="001A69B5">
              <w:rPr>
                <w:rStyle w:val="kursiv"/>
              </w:rPr>
              <w:t>588 951</w:t>
            </w:r>
          </w:p>
        </w:tc>
        <w:tc>
          <w:tcPr>
            <w:tcW w:w="1400" w:type="dxa"/>
          </w:tcPr>
          <w:p w14:paraId="17D0B805" w14:textId="77777777" w:rsidR="000513CD" w:rsidRPr="001A69B5" w:rsidRDefault="0009509B" w:rsidP="001A69B5">
            <w:r w:rsidRPr="001A69B5">
              <w:rPr>
                <w:rStyle w:val="kursiv"/>
              </w:rPr>
              <w:t>–2 216 971</w:t>
            </w:r>
          </w:p>
        </w:tc>
      </w:tr>
    </w:tbl>
    <w:p w14:paraId="57D5ED22" w14:textId="07D0E526" w:rsidR="0067357C" w:rsidRPr="001A69B5" w:rsidRDefault="0067357C" w:rsidP="00A23AF0">
      <w:pPr>
        <w:pStyle w:val="tabell-tittel"/>
        <w:numPr>
          <w:ilvl w:val="6"/>
          <w:numId w:val="28"/>
        </w:numPr>
      </w:pPr>
      <w:proofErr w:type="spellStart"/>
      <w:r w:rsidRPr="001A69B5">
        <w:t>Noregs</w:t>
      </w:r>
      <w:proofErr w:type="spellEnd"/>
      <w:r w:rsidRPr="001A69B5">
        <w:t xml:space="preserve"> forskingsråd. Inntekter etter inntektskjelde</w:t>
      </w:r>
    </w:p>
    <w:p w14:paraId="19F5E21F"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0B8EC3C9" w14:textId="77777777" w:rsidTr="00A23AF0">
        <w:trPr>
          <w:trHeight w:val="360"/>
        </w:trPr>
        <w:tc>
          <w:tcPr>
            <w:tcW w:w="3900" w:type="dxa"/>
          </w:tcPr>
          <w:p w14:paraId="648FF0F0" w14:textId="77777777" w:rsidR="000513CD" w:rsidRPr="001A69B5" w:rsidRDefault="000513CD" w:rsidP="001A69B5"/>
        </w:tc>
        <w:tc>
          <w:tcPr>
            <w:tcW w:w="1400" w:type="dxa"/>
          </w:tcPr>
          <w:p w14:paraId="011B04ED" w14:textId="77777777" w:rsidR="000513CD" w:rsidRPr="001A69B5" w:rsidRDefault="000513CD" w:rsidP="001A69B5"/>
        </w:tc>
        <w:tc>
          <w:tcPr>
            <w:tcW w:w="1400" w:type="dxa"/>
          </w:tcPr>
          <w:p w14:paraId="0498B47E" w14:textId="77777777" w:rsidR="000513CD" w:rsidRPr="001A69B5" w:rsidRDefault="000513CD" w:rsidP="001A69B5"/>
        </w:tc>
        <w:tc>
          <w:tcPr>
            <w:tcW w:w="1400" w:type="dxa"/>
          </w:tcPr>
          <w:p w14:paraId="715108AF" w14:textId="77777777" w:rsidR="000513CD" w:rsidRPr="001A69B5" w:rsidRDefault="000513CD" w:rsidP="001A69B5"/>
        </w:tc>
        <w:tc>
          <w:tcPr>
            <w:tcW w:w="1400" w:type="dxa"/>
          </w:tcPr>
          <w:p w14:paraId="4CC70EC7" w14:textId="77777777" w:rsidR="000513CD" w:rsidRPr="001A69B5" w:rsidRDefault="0009509B" w:rsidP="001A69B5">
            <w:r w:rsidRPr="001A69B5">
              <w:t>(i 1 000 kr)</w:t>
            </w:r>
          </w:p>
        </w:tc>
      </w:tr>
      <w:tr w:rsidR="000513CD" w:rsidRPr="001A69B5" w14:paraId="364750A1" w14:textId="77777777" w:rsidTr="00A23AF0">
        <w:trPr>
          <w:trHeight w:val="600"/>
        </w:trPr>
        <w:tc>
          <w:tcPr>
            <w:tcW w:w="3900" w:type="dxa"/>
          </w:tcPr>
          <w:p w14:paraId="7EF9A12D" w14:textId="77777777" w:rsidR="000513CD" w:rsidRPr="001A69B5" w:rsidRDefault="0009509B" w:rsidP="001A69B5">
            <w:r w:rsidRPr="001A69B5">
              <w:t>Inntektstype</w:t>
            </w:r>
          </w:p>
        </w:tc>
        <w:tc>
          <w:tcPr>
            <w:tcW w:w="1400" w:type="dxa"/>
          </w:tcPr>
          <w:p w14:paraId="7A367ACC" w14:textId="0D2EB05B" w:rsidR="000513CD" w:rsidRPr="001A69B5" w:rsidRDefault="0009509B" w:rsidP="006C2E35">
            <w:proofErr w:type="spellStart"/>
            <w:r w:rsidRPr="001A69B5">
              <w:t>Rekneskap</w:t>
            </w:r>
            <w:proofErr w:type="spellEnd"/>
            <w:r w:rsidR="006C2E35">
              <w:t xml:space="preserve"> </w:t>
            </w:r>
            <w:r w:rsidRPr="001A69B5">
              <w:t>31.12.2018</w:t>
            </w:r>
          </w:p>
        </w:tc>
        <w:tc>
          <w:tcPr>
            <w:tcW w:w="1400" w:type="dxa"/>
          </w:tcPr>
          <w:p w14:paraId="2342D077" w14:textId="7C14DE33" w:rsidR="000513CD" w:rsidRPr="001A69B5" w:rsidRDefault="0009509B" w:rsidP="006C2E35">
            <w:proofErr w:type="spellStart"/>
            <w:r w:rsidRPr="001A69B5">
              <w:t>Rekneskap</w:t>
            </w:r>
            <w:proofErr w:type="spellEnd"/>
            <w:r w:rsidR="006C2E35">
              <w:t xml:space="preserve"> </w:t>
            </w:r>
            <w:r w:rsidRPr="001A69B5">
              <w:t>31.12.2019</w:t>
            </w:r>
          </w:p>
        </w:tc>
        <w:tc>
          <w:tcPr>
            <w:tcW w:w="1400" w:type="dxa"/>
          </w:tcPr>
          <w:p w14:paraId="34151FA8" w14:textId="77AD80A9" w:rsidR="000513CD" w:rsidRPr="001A69B5" w:rsidRDefault="0009509B" w:rsidP="006C2E35">
            <w:proofErr w:type="spellStart"/>
            <w:r w:rsidRPr="001A69B5">
              <w:t>Rekneskap</w:t>
            </w:r>
            <w:proofErr w:type="spellEnd"/>
            <w:r w:rsidR="006C2E35">
              <w:t xml:space="preserve"> </w:t>
            </w:r>
            <w:r w:rsidRPr="001A69B5">
              <w:t>31.12.2020</w:t>
            </w:r>
          </w:p>
        </w:tc>
        <w:tc>
          <w:tcPr>
            <w:tcW w:w="1400" w:type="dxa"/>
          </w:tcPr>
          <w:p w14:paraId="296C2EAC" w14:textId="77777777" w:rsidR="000513CD" w:rsidRPr="001A69B5" w:rsidRDefault="0009509B" w:rsidP="001A69B5">
            <w:r w:rsidRPr="001A69B5">
              <w:t>Budsjett</w:t>
            </w:r>
            <w:r w:rsidRPr="001A69B5">
              <w:br/>
              <w:t xml:space="preserve"> 2021</w:t>
            </w:r>
          </w:p>
        </w:tc>
      </w:tr>
      <w:tr w:rsidR="000513CD" w:rsidRPr="001A69B5" w14:paraId="61E3DA9C" w14:textId="77777777" w:rsidTr="00A23AF0">
        <w:trPr>
          <w:trHeight w:val="640"/>
        </w:trPr>
        <w:tc>
          <w:tcPr>
            <w:tcW w:w="3900" w:type="dxa"/>
          </w:tcPr>
          <w:p w14:paraId="68ED09A7" w14:textId="27AFE937" w:rsidR="000513CD" w:rsidRPr="001A69B5" w:rsidRDefault="0009509B" w:rsidP="001A69B5">
            <w:proofErr w:type="spellStart"/>
            <w:r w:rsidRPr="001A69B5">
              <w:rPr>
                <w:rStyle w:val="halvfet0"/>
              </w:rPr>
              <w:t>Løyvingar</w:t>
            </w:r>
            <w:proofErr w:type="spellEnd"/>
            <w:r w:rsidRPr="001A69B5">
              <w:rPr>
                <w:rStyle w:val="halvfet0"/>
              </w:rPr>
              <w:t xml:space="preserve"> til finansiering av statsoppdraget</w:t>
            </w:r>
          </w:p>
        </w:tc>
        <w:tc>
          <w:tcPr>
            <w:tcW w:w="1400" w:type="dxa"/>
          </w:tcPr>
          <w:p w14:paraId="68982B59" w14:textId="77777777" w:rsidR="000513CD" w:rsidRPr="001A69B5" w:rsidRDefault="000513CD" w:rsidP="001A69B5"/>
        </w:tc>
        <w:tc>
          <w:tcPr>
            <w:tcW w:w="1400" w:type="dxa"/>
          </w:tcPr>
          <w:p w14:paraId="30C3F3D0" w14:textId="77777777" w:rsidR="000513CD" w:rsidRPr="001A69B5" w:rsidRDefault="000513CD" w:rsidP="001A69B5"/>
        </w:tc>
        <w:tc>
          <w:tcPr>
            <w:tcW w:w="1400" w:type="dxa"/>
          </w:tcPr>
          <w:p w14:paraId="686D3D6A" w14:textId="77777777" w:rsidR="000513CD" w:rsidRPr="001A69B5" w:rsidRDefault="000513CD" w:rsidP="001A69B5"/>
        </w:tc>
        <w:tc>
          <w:tcPr>
            <w:tcW w:w="1400" w:type="dxa"/>
          </w:tcPr>
          <w:p w14:paraId="41D9F6F5" w14:textId="77777777" w:rsidR="000513CD" w:rsidRPr="001A69B5" w:rsidRDefault="000513CD" w:rsidP="001A69B5"/>
        </w:tc>
      </w:tr>
      <w:tr w:rsidR="000513CD" w:rsidRPr="001A69B5" w14:paraId="56C681D6" w14:textId="77777777" w:rsidTr="00A23AF0">
        <w:trPr>
          <w:trHeight w:val="380"/>
        </w:trPr>
        <w:tc>
          <w:tcPr>
            <w:tcW w:w="3900" w:type="dxa"/>
          </w:tcPr>
          <w:p w14:paraId="7D46890E" w14:textId="77777777" w:rsidR="000513CD" w:rsidRPr="001A69B5" w:rsidRDefault="0009509B" w:rsidP="001A69B5">
            <w:proofErr w:type="spellStart"/>
            <w:r w:rsidRPr="001A69B5">
              <w:t>Løyvingar</w:t>
            </w:r>
            <w:proofErr w:type="spellEnd"/>
            <w:r w:rsidRPr="001A69B5">
              <w:t xml:space="preserve"> til drift </w:t>
            </w:r>
            <w:proofErr w:type="spellStart"/>
            <w:r w:rsidRPr="001A69B5">
              <w:t>frå</w:t>
            </w:r>
            <w:proofErr w:type="spellEnd"/>
            <w:r w:rsidRPr="001A69B5">
              <w:t xml:space="preserve"> fagdepartementet</w:t>
            </w:r>
          </w:p>
        </w:tc>
        <w:tc>
          <w:tcPr>
            <w:tcW w:w="1400" w:type="dxa"/>
          </w:tcPr>
          <w:p w14:paraId="1604DDFE" w14:textId="77777777" w:rsidR="000513CD" w:rsidRPr="001A69B5" w:rsidRDefault="0009509B" w:rsidP="001A69B5">
            <w:r w:rsidRPr="001A69B5">
              <w:t>654 111</w:t>
            </w:r>
          </w:p>
        </w:tc>
        <w:tc>
          <w:tcPr>
            <w:tcW w:w="1400" w:type="dxa"/>
          </w:tcPr>
          <w:p w14:paraId="53C50F25" w14:textId="77777777" w:rsidR="000513CD" w:rsidRPr="001A69B5" w:rsidRDefault="0009509B" w:rsidP="001A69B5">
            <w:r w:rsidRPr="001A69B5">
              <w:t>827 729</w:t>
            </w:r>
          </w:p>
        </w:tc>
        <w:tc>
          <w:tcPr>
            <w:tcW w:w="1400" w:type="dxa"/>
          </w:tcPr>
          <w:p w14:paraId="49E2EF48" w14:textId="77777777" w:rsidR="000513CD" w:rsidRPr="001A69B5" w:rsidRDefault="0009509B" w:rsidP="001A69B5">
            <w:r w:rsidRPr="001A69B5">
              <w:t>831 785</w:t>
            </w:r>
          </w:p>
        </w:tc>
        <w:tc>
          <w:tcPr>
            <w:tcW w:w="1400" w:type="dxa"/>
          </w:tcPr>
          <w:p w14:paraId="22028C21" w14:textId="77777777" w:rsidR="000513CD" w:rsidRPr="001A69B5" w:rsidRDefault="0009509B" w:rsidP="001A69B5">
            <w:r w:rsidRPr="001A69B5">
              <w:t>795 497</w:t>
            </w:r>
          </w:p>
        </w:tc>
      </w:tr>
      <w:tr w:rsidR="000513CD" w:rsidRPr="001A69B5" w14:paraId="6CA11DA3" w14:textId="77777777" w:rsidTr="00A23AF0">
        <w:trPr>
          <w:trHeight w:val="380"/>
        </w:trPr>
        <w:tc>
          <w:tcPr>
            <w:tcW w:w="3900" w:type="dxa"/>
          </w:tcPr>
          <w:p w14:paraId="186FE342" w14:textId="77777777" w:rsidR="000513CD" w:rsidRPr="001A69B5" w:rsidRDefault="0009509B" w:rsidP="001A69B5">
            <w:proofErr w:type="spellStart"/>
            <w:r w:rsidRPr="001A69B5">
              <w:t>Løyvingar</w:t>
            </w:r>
            <w:proofErr w:type="spellEnd"/>
            <w:r w:rsidRPr="001A69B5">
              <w:t xml:space="preserve"> til drift </w:t>
            </w:r>
            <w:proofErr w:type="spellStart"/>
            <w:r w:rsidRPr="001A69B5">
              <w:t>frå</w:t>
            </w:r>
            <w:proofErr w:type="spellEnd"/>
            <w:r w:rsidRPr="001A69B5">
              <w:t xml:space="preserve"> andre departement</w:t>
            </w:r>
          </w:p>
        </w:tc>
        <w:tc>
          <w:tcPr>
            <w:tcW w:w="1400" w:type="dxa"/>
          </w:tcPr>
          <w:p w14:paraId="176E1FC3" w14:textId="77777777" w:rsidR="000513CD" w:rsidRPr="001A69B5" w:rsidRDefault="0009509B" w:rsidP="001A69B5">
            <w:r w:rsidRPr="001A69B5">
              <w:t>80 313</w:t>
            </w:r>
          </w:p>
        </w:tc>
        <w:tc>
          <w:tcPr>
            <w:tcW w:w="1400" w:type="dxa"/>
          </w:tcPr>
          <w:p w14:paraId="76C54BEF" w14:textId="77777777" w:rsidR="000513CD" w:rsidRPr="001A69B5" w:rsidRDefault="0009509B" w:rsidP="001A69B5">
            <w:r w:rsidRPr="001A69B5">
              <w:t>19 976</w:t>
            </w:r>
          </w:p>
        </w:tc>
        <w:tc>
          <w:tcPr>
            <w:tcW w:w="1400" w:type="dxa"/>
          </w:tcPr>
          <w:p w14:paraId="09FF16B3" w14:textId="77777777" w:rsidR="000513CD" w:rsidRPr="001A69B5" w:rsidRDefault="0009509B" w:rsidP="001A69B5">
            <w:r w:rsidRPr="001A69B5">
              <w:t>23 186</w:t>
            </w:r>
          </w:p>
        </w:tc>
        <w:tc>
          <w:tcPr>
            <w:tcW w:w="1400" w:type="dxa"/>
          </w:tcPr>
          <w:p w14:paraId="1A1682B5" w14:textId="77777777" w:rsidR="000513CD" w:rsidRPr="001A69B5" w:rsidRDefault="0009509B" w:rsidP="001A69B5">
            <w:r w:rsidRPr="001A69B5">
              <w:t>0</w:t>
            </w:r>
          </w:p>
        </w:tc>
      </w:tr>
      <w:tr w:rsidR="000513CD" w:rsidRPr="001A69B5" w14:paraId="5AA1CC68" w14:textId="77777777" w:rsidTr="00A23AF0">
        <w:trPr>
          <w:trHeight w:val="640"/>
        </w:trPr>
        <w:tc>
          <w:tcPr>
            <w:tcW w:w="3900" w:type="dxa"/>
          </w:tcPr>
          <w:p w14:paraId="7BFAE5C8" w14:textId="77777777" w:rsidR="000513CD" w:rsidRPr="001A69B5" w:rsidRDefault="0009509B" w:rsidP="001A69B5">
            <w:proofErr w:type="spellStart"/>
            <w:r w:rsidRPr="001A69B5">
              <w:t>Løyvingar</w:t>
            </w:r>
            <w:proofErr w:type="spellEnd"/>
            <w:r w:rsidRPr="001A69B5">
              <w:t xml:space="preserve"> til </w:t>
            </w:r>
            <w:proofErr w:type="spellStart"/>
            <w:r w:rsidRPr="001A69B5">
              <w:t>tilskot</w:t>
            </w:r>
            <w:proofErr w:type="spellEnd"/>
            <w:r w:rsidRPr="001A69B5">
              <w:t xml:space="preserve"> til forsking o.a. </w:t>
            </w:r>
            <w:proofErr w:type="spellStart"/>
            <w:r w:rsidRPr="001A69B5">
              <w:t>frå</w:t>
            </w:r>
            <w:proofErr w:type="spellEnd"/>
            <w:r w:rsidRPr="001A69B5">
              <w:t xml:space="preserve"> fagdepartementet</w:t>
            </w:r>
          </w:p>
        </w:tc>
        <w:tc>
          <w:tcPr>
            <w:tcW w:w="1400" w:type="dxa"/>
          </w:tcPr>
          <w:p w14:paraId="634E1554" w14:textId="77777777" w:rsidR="000513CD" w:rsidRPr="001A69B5" w:rsidRDefault="0009509B" w:rsidP="001A69B5">
            <w:r w:rsidRPr="001A69B5">
              <w:t>4 508 482</w:t>
            </w:r>
          </w:p>
        </w:tc>
        <w:tc>
          <w:tcPr>
            <w:tcW w:w="1400" w:type="dxa"/>
          </w:tcPr>
          <w:p w14:paraId="4595121B" w14:textId="77777777" w:rsidR="000513CD" w:rsidRPr="001A69B5" w:rsidRDefault="0009509B" w:rsidP="001A69B5">
            <w:r w:rsidRPr="001A69B5">
              <w:t>4 754 289</w:t>
            </w:r>
          </w:p>
        </w:tc>
        <w:tc>
          <w:tcPr>
            <w:tcW w:w="1400" w:type="dxa"/>
          </w:tcPr>
          <w:p w14:paraId="02E46071" w14:textId="77777777" w:rsidR="000513CD" w:rsidRPr="001A69B5" w:rsidRDefault="0009509B" w:rsidP="001A69B5">
            <w:r w:rsidRPr="001A69B5">
              <w:t>4 652 974</w:t>
            </w:r>
          </w:p>
        </w:tc>
        <w:tc>
          <w:tcPr>
            <w:tcW w:w="1400" w:type="dxa"/>
          </w:tcPr>
          <w:p w14:paraId="0E547F3C" w14:textId="77777777" w:rsidR="000513CD" w:rsidRPr="001A69B5" w:rsidRDefault="0009509B" w:rsidP="001A69B5">
            <w:r w:rsidRPr="001A69B5">
              <w:t>4 959 426</w:t>
            </w:r>
          </w:p>
        </w:tc>
      </w:tr>
      <w:tr w:rsidR="000513CD" w:rsidRPr="001A69B5" w14:paraId="4623E2EC" w14:textId="77777777" w:rsidTr="00A23AF0">
        <w:trPr>
          <w:trHeight w:val="640"/>
        </w:trPr>
        <w:tc>
          <w:tcPr>
            <w:tcW w:w="3900" w:type="dxa"/>
          </w:tcPr>
          <w:p w14:paraId="0C2B97B0" w14:textId="22929DE0" w:rsidR="000513CD" w:rsidRPr="001A69B5" w:rsidRDefault="0009509B" w:rsidP="001A69B5">
            <w:proofErr w:type="spellStart"/>
            <w:r w:rsidRPr="001A69B5">
              <w:t>Løyvingar</w:t>
            </w:r>
            <w:proofErr w:type="spellEnd"/>
            <w:r w:rsidRPr="001A69B5">
              <w:t xml:space="preserve"> til forsking o.a. </w:t>
            </w:r>
            <w:proofErr w:type="spellStart"/>
            <w:r w:rsidRPr="001A69B5">
              <w:t>frå</w:t>
            </w:r>
            <w:proofErr w:type="spellEnd"/>
            <w:r w:rsidRPr="001A69B5">
              <w:t xml:space="preserve"> andre departement</w:t>
            </w:r>
          </w:p>
        </w:tc>
        <w:tc>
          <w:tcPr>
            <w:tcW w:w="1400" w:type="dxa"/>
          </w:tcPr>
          <w:p w14:paraId="7F66EF9C" w14:textId="77777777" w:rsidR="000513CD" w:rsidRPr="001A69B5" w:rsidRDefault="0009509B" w:rsidP="001A69B5">
            <w:r w:rsidRPr="001A69B5">
              <w:t>5 041 571</w:t>
            </w:r>
          </w:p>
        </w:tc>
        <w:tc>
          <w:tcPr>
            <w:tcW w:w="1400" w:type="dxa"/>
          </w:tcPr>
          <w:p w14:paraId="2B03281D" w14:textId="77777777" w:rsidR="000513CD" w:rsidRPr="001A69B5" w:rsidRDefault="0009509B" w:rsidP="001A69B5">
            <w:r w:rsidRPr="001A69B5">
              <w:t>5 362 500</w:t>
            </w:r>
          </w:p>
        </w:tc>
        <w:tc>
          <w:tcPr>
            <w:tcW w:w="1400" w:type="dxa"/>
          </w:tcPr>
          <w:p w14:paraId="33269E81" w14:textId="77777777" w:rsidR="000513CD" w:rsidRPr="001A69B5" w:rsidRDefault="0009509B" w:rsidP="001A69B5">
            <w:r w:rsidRPr="001A69B5">
              <w:t>6 482 755</w:t>
            </w:r>
          </w:p>
        </w:tc>
        <w:tc>
          <w:tcPr>
            <w:tcW w:w="1400" w:type="dxa"/>
          </w:tcPr>
          <w:p w14:paraId="6B9B76A7" w14:textId="77777777" w:rsidR="000513CD" w:rsidRPr="001A69B5" w:rsidRDefault="0009509B" w:rsidP="001A69B5">
            <w:r w:rsidRPr="001A69B5">
              <w:t>4 952 081</w:t>
            </w:r>
          </w:p>
        </w:tc>
      </w:tr>
      <w:tr w:rsidR="000513CD" w:rsidRPr="001A69B5" w14:paraId="137510A8" w14:textId="77777777" w:rsidTr="00A23AF0">
        <w:trPr>
          <w:trHeight w:val="380"/>
        </w:trPr>
        <w:tc>
          <w:tcPr>
            <w:tcW w:w="3900" w:type="dxa"/>
          </w:tcPr>
          <w:p w14:paraId="69C5541E" w14:textId="77777777" w:rsidR="000513CD" w:rsidRPr="001A69B5" w:rsidRDefault="0009509B" w:rsidP="001A69B5">
            <w:r w:rsidRPr="001A69B5">
              <w:rPr>
                <w:rStyle w:val="kursiv"/>
              </w:rPr>
              <w:t xml:space="preserve">Sum </w:t>
            </w:r>
            <w:proofErr w:type="spellStart"/>
            <w:r w:rsidRPr="001A69B5">
              <w:rPr>
                <w:rStyle w:val="kursiv"/>
              </w:rPr>
              <w:t>løyvingar</w:t>
            </w:r>
            <w:proofErr w:type="spellEnd"/>
            <w:r w:rsidRPr="001A69B5">
              <w:rPr>
                <w:rStyle w:val="kursiv"/>
              </w:rPr>
              <w:t xml:space="preserve"> til statsoppdraget</w:t>
            </w:r>
          </w:p>
        </w:tc>
        <w:tc>
          <w:tcPr>
            <w:tcW w:w="1400" w:type="dxa"/>
          </w:tcPr>
          <w:p w14:paraId="523901AD" w14:textId="77777777" w:rsidR="000513CD" w:rsidRPr="001A69B5" w:rsidRDefault="0009509B" w:rsidP="001A69B5">
            <w:r w:rsidRPr="001A69B5">
              <w:rPr>
                <w:rStyle w:val="kursiv"/>
              </w:rPr>
              <w:t>10 284 477</w:t>
            </w:r>
          </w:p>
        </w:tc>
        <w:tc>
          <w:tcPr>
            <w:tcW w:w="1400" w:type="dxa"/>
          </w:tcPr>
          <w:p w14:paraId="70023092" w14:textId="77777777" w:rsidR="000513CD" w:rsidRPr="001A69B5" w:rsidRDefault="0009509B" w:rsidP="001A69B5">
            <w:r w:rsidRPr="001A69B5">
              <w:rPr>
                <w:rStyle w:val="kursiv"/>
              </w:rPr>
              <w:t>10 964 493</w:t>
            </w:r>
          </w:p>
        </w:tc>
        <w:tc>
          <w:tcPr>
            <w:tcW w:w="1400" w:type="dxa"/>
          </w:tcPr>
          <w:p w14:paraId="1F0E525E" w14:textId="77777777" w:rsidR="000513CD" w:rsidRPr="001A69B5" w:rsidRDefault="0009509B" w:rsidP="001A69B5">
            <w:r w:rsidRPr="001A69B5">
              <w:rPr>
                <w:rStyle w:val="kursiv"/>
              </w:rPr>
              <w:t>11 990 700</w:t>
            </w:r>
          </w:p>
        </w:tc>
        <w:tc>
          <w:tcPr>
            <w:tcW w:w="1400" w:type="dxa"/>
          </w:tcPr>
          <w:p w14:paraId="037AA769" w14:textId="77777777" w:rsidR="000513CD" w:rsidRPr="001A69B5" w:rsidRDefault="0009509B" w:rsidP="001A69B5">
            <w:r w:rsidRPr="001A69B5">
              <w:rPr>
                <w:rStyle w:val="kursiv"/>
              </w:rPr>
              <w:t>10 707 004</w:t>
            </w:r>
          </w:p>
        </w:tc>
      </w:tr>
      <w:tr w:rsidR="000513CD" w:rsidRPr="001A69B5" w14:paraId="4EB6FD3B" w14:textId="77777777" w:rsidTr="00A23AF0">
        <w:trPr>
          <w:trHeight w:val="380"/>
        </w:trPr>
        <w:tc>
          <w:tcPr>
            <w:tcW w:w="3900" w:type="dxa"/>
          </w:tcPr>
          <w:p w14:paraId="0D0CC8A3" w14:textId="77777777" w:rsidR="000513CD" w:rsidRPr="001A69B5" w:rsidRDefault="000513CD" w:rsidP="001A69B5"/>
        </w:tc>
        <w:tc>
          <w:tcPr>
            <w:tcW w:w="1400" w:type="dxa"/>
          </w:tcPr>
          <w:p w14:paraId="3E79D342" w14:textId="77777777" w:rsidR="000513CD" w:rsidRPr="001A69B5" w:rsidRDefault="000513CD" w:rsidP="001A69B5"/>
        </w:tc>
        <w:tc>
          <w:tcPr>
            <w:tcW w:w="1400" w:type="dxa"/>
          </w:tcPr>
          <w:p w14:paraId="62AA4DBC" w14:textId="77777777" w:rsidR="000513CD" w:rsidRPr="001A69B5" w:rsidRDefault="000513CD" w:rsidP="001A69B5"/>
        </w:tc>
        <w:tc>
          <w:tcPr>
            <w:tcW w:w="1400" w:type="dxa"/>
          </w:tcPr>
          <w:p w14:paraId="3A751F6E" w14:textId="77777777" w:rsidR="000513CD" w:rsidRPr="001A69B5" w:rsidRDefault="000513CD" w:rsidP="001A69B5"/>
        </w:tc>
        <w:tc>
          <w:tcPr>
            <w:tcW w:w="1400" w:type="dxa"/>
          </w:tcPr>
          <w:p w14:paraId="3A439BA6" w14:textId="77777777" w:rsidR="000513CD" w:rsidRPr="001A69B5" w:rsidRDefault="000513CD" w:rsidP="001A69B5"/>
        </w:tc>
      </w:tr>
      <w:tr w:rsidR="000513CD" w:rsidRPr="001A69B5" w14:paraId="5D76A44C" w14:textId="77777777" w:rsidTr="00A23AF0">
        <w:trPr>
          <w:trHeight w:val="640"/>
        </w:trPr>
        <w:tc>
          <w:tcPr>
            <w:tcW w:w="3900" w:type="dxa"/>
          </w:tcPr>
          <w:p w14:paraId="5D1D96AD" w14:textId="6DBF6B5F" w:rsidR="000513CD" w:rsidRPr="001A69B5" w:rsidRDefault="0009509B" w:rsidP="001A69B5">
            <w:proofErr w:type="spellStart"/>
            <w:r w:rsidRPr="001A69B5">
              <w:rPr>
                <w:rStyle w:val="halvfet0"/>
              </w:rPr>
              <w:t>Offentlege</w:t>
            </w:r>
            <w:proofErr w:type="spellEnd"/>
            <w:r w:rsidRPr="001A69B5">
              <w:rPr>
                <w:rStyle w:val="halvfet0"/>
              </w:rPr>
              <w:t xml:space="preserve"> og private </w:t>
            </w:r>
            <w:proofErr w:type="spellStart"/>
            <w:r w:rsidRPr="001A69B5">
              <w:rPr>
                <w:rStyle w:val="halvfet0"/>
              </w:rPr>
              <w:t>tilskot</w:t>
            </w:r>
            <w:proofErr w:type="spellEnd"/>
            <w:r w:rsidRPr="001A69B5">
              <w:rPr>
                <w:rStyle w:val="halvfet0"/>
              </w:rPr>
              <w:t xml:space="preserve"> og </w:t>
            </w:r>
            <w:proofErr w:type="spellStart"/>
            <w:r w:rsidRPr="001A69B5">
              <w:rPr>
                <w:rStyle w:val="halvfet0"/>
              </w:rPr>
              <w:t>overføringar</w:t>
            </w:r>
            <w:proofErr w:type="spellEnd"/>
          </w:p>
        </w:tc>
        <w:tc>
          <w:tcPr>
            <w:tcW w:w="1400" w:type="dxa"/>
          </w:tcPr>
          <w:p w14:paraId="532A474F" w14:textId="77777777" w:rsidR="000513CD" w:rsidRPr="001A69B5" w:rsidRDefault="000513CD" w:rsidP="001A69B5"/>
        </w:tc>
        <w:tc>
          <w:tcPr>
            <w:tcW w:w="1400" w:type="dxa"/>
          </w:tcPr>
          <w:p w14:paraId="17FE8116" w14:textId="77777777" w:rsidR="000513CD" w:rsidRPr="001A69B5" w:rsidRDefault="000513CD" w:rsidP="001A69B5"/>
        </w:tc>
        <w:tc>
          <w:tcPr>
            <w:tcW w:w="1400" w:type="dxa"/>
          </w:tcPr>
          <w:p w14:paraId="19AAE53D" w14:textId="77777777" w:rsidR="000513CD" w:rsidRPr="001A69B5" w:rsidRDefault="000513CD" w:rsidP="001A69B5"/>
        </w:tc>
        <w:tc>
          <w:tcPr>
            <w:tcW w:w="1400" w:type="dxa"/>
          </w:tcPr>
          <w:p w14:paraId="4C290A22" w14:textId="77777777" w:rsidR="000513CD" w:rsidRPr="001A69B5" w:rsidRDefault="000513CD" w:rsidP="001A69B5"/>
        </w:tc>
      </w:tr>
      <w:tr w:rsidR="000513CD" w:rsidRPr="001A69B5" w14:paraId="0CB1C93F" w14:textId="77777777" w:rsidTr="00A23AF0">
        <w:trPr>
          <w:trHeight w:val="380"/>
        </w:trPr>
        <w:tc>
          <w:tcPr>
            <w:tcW w:w="3900" w:type="dxa"/>
          </w:tcPr>
          <w:p w14:paraId="2B89F1AB" w14:textId="77777777" w:rsidR="000513CD" w:rsidRPr="001A69B5" w:rsidRDefault="0009509B" w:rsidP="001A69B5">
            <w:proofErr w:type="spellStart"/>
            <w:r w:rsidRPr="001A69B5">
              <w:t>Tilskot</w:t>
            </w:r>
            <w:proofErr w:type="spellEnd"/>
            <w:r w:rsidRPr="001A69B5">
              <w:t xml:space="preserve"> </w:t>
            </w:r>
            <w:proofErr w:type="spellStart"/>
            <w:r w:rsidRPr="001A69B5">
              <w:t>frå</w:t>
            </w:r>
            <w:proofErr w:type="spellEnd"/>
            <w:r w:rsidRPr="001A69B5">
              <w:t xml:space="preserve"> andre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660902D6" w14:textId="77777777" w:rsidR="000513CD" w:rsidRPr="001A69B5" w:rsidRDefault="0009509B" w:rsidP="001A69B5">
            <w:r w:rsidRPr="001A69B5">
              <w:t>9 336</w:t>
            </w:r>
          </w:p>
        </w:tc>
        <w:tc>
          <w:tcPr>
            <w:tcW w:w="1400" w:type="dxa"/>
          </w:tcPr>
          <w:p w14:paraId="02BEC428" w14:textId="77777777" w:rsidR="000513CD" w:rsidRPr="001A69B5" w:rsidRDefault="0009509B" w:rsidP="001A69B5">
            <w:r w:rsidRPr="001A69B5">
              <w:t>11 310</w:t>
            </w:r>
          </w:p>
        </w:tc>
        <w:tc>
          <w:tcPr>
            <w:tcW w:w="1400" w:type="dxa"/>
          </w:tcPr>
          <w:p w14:paraId="6B77E209" w14:textId="77777777" w:rsidR="000513CD" w:rsidRPr="001A69B5" w:rsidRDefault="0009509B" w:rsidP="001A69B5">
            <w:r w:rsidRPr="001A69B5">
              <w:t>7 527</w:t>
            </w:r>
          </w:p>
        </w:tc>
        <w:tc>
          <w:tcPr>
            <w:tcW w:w="1400" w:type="dxa"/>
          </w:tcPr>
          <w:p w14:paraId="71275341" w14:textId="77777777" w:rsidR="000513CD" w:rsidRPr="001A69B5" w:rsidRDefault="0009509B" w:rsidP="001A69B5">
            <w:r w:rsidRPr="001A69B5">
              <w:t>16 000</w:t>
            </w:r>
          </w:p>
        </w:tc>
      </w:tr>
      <w:tr w:rsidR="000513CD" w:rsidRPr="001A69B5" w14:paraId="2889A49D" w14:textId="77777777" w:rsidTr="00A23AF0">
        <w:trPr>
          <w:trHeight w:val="380"/>
        </w:trPr>
        <w:tc>
          <w:tcPr>
            <w:tcW w:w="3900" w:type="dxa"/>
          </w:tcPr>
          <w:p w14:paraId="1B822744" w14:textId="77777777" w:rsidR="000513CD" w:rsidRPr="001A69B5" w:rsidRDefault="0009509B" w:rsidP="001A69B5">
            <w:proofErr w:type="spellStart"/>
            <w:r w:rsidRPr="001A69B5">
              <w:t>Tilskot</w:t>
            </w:r>
            <w:proofErr w:type="spellEnd"/>
            <w:r w:rsidRPr="001A69B5">
              <w:t xml:space="preserve"> </w:t>
            </w:r>
            <w:proofErr w:type="spellStart"/>
            <w:r w:rsidRPr="001A69B5">
              <w:t>frå</w:t>
            </w:r>
            <w:proofErr w:type="spellEnd"/>
            <w:r w:rsidRPr="001A69B5">
              <w:t xml:space="preserve"> internasjonale </w:t>
            </w:r>
            <w:proofErr w:type="spellStart"/>
            <w:r w:rsidRPr="001A69B5">
              <w:t>organisasjonar</w:t>
            </w:r>
            <w:proofErr w:type="spellEnd"/>
          </w:p>
        </w:tc>
        <w:tc>
          <w:tcPr>
            <w:tcW w:w="1400" w:type="dxa"/>
          </w:tcPr>
          <w:p w14:paraId="6B292A13" w14:textId="77777777" w:rsidR="000513CD" w:rsidRPr="001A69B5" w:rsidRDefault="0009509B" w:rsidP="001A69B5">
            <w:r w:rsidRPr="001A69B5">
              <w:t>38 468</w:t>
            </w:r>
          </w:p>
        </w:tc>
        <w:tc>
          <w:tcPr>
            <w:tcW w:w="1400" w:type="dxa"/>
          </w:tcPr>
          <w:p w14:paraId="25401AF5" w14:textId="77777777" w:rsidR="000513CD" w:rsidRPr="001A69B5" w:rsidRDefault="0009509B" w:rsidP="001A69B5">
            <w:r w:rsidRPr="001A69B5">
              <w:t>12 293</w:t>
            </w:r>
          </w:p>
        </w:tc>
        <w:tc>
          <w:tcPr>
            <w:tcW w:w="1400" w:type="dxa"/>
          </w:tcPr>
          <w:p w14:paraId="2756ECD1" w14:textId="77777777" w:rsidR="000513CD" w:rsidRPr="001A69B5" w:rsidRDefault="0009509B" w:rsidP="001A69B5">
            <w:r w:rsidRPr="001A69B5">
              <w:t>5 011</w:t>
            </w:r>
          </w:p>
        </w:tc>
        <w:tc>
          <w:tcPr>
            <w:tcW w:w="1400" w:type="dxa"/>
          </w:tcPr>
          <w:p w14:paraId="4CC7D029" w14:textId="77777777" w:rsidR="000513CD" w:rsidRPr="001A69B5" w:rsidRDefault="0009509B" w:rsidP="001A69B5">
            <w:r w:rsidRPr="001A69B5">
              <w:t>0</w:t>
            </w:r>
          </w:p>
        </w:tc>
      </w:tr>
      <w:tr w:rsidR="000513CD" w:rsidRPr="001A69B5" w14:paraId="4091E5DB" w14:textId="77777777" w:rsidTr="00A23AF0">
        <w:trPr>
          <w:trHeight w:val="640"/>
        </w:trPr>
        <w:tc>
          <w:tcPr>
            <w:tcW w:w="3900" w:type="dxa"/>
          </w:tcPr>
          <w:p w14:paraId="437CEE35" w14:textId="77777777" w:rsidR="000513CD" w:rsidRPr="001A69B5" w:rsidRDefault="0009509B" w:rsidP="001A69B5">
            <w:proofErr w:type="spellStart"/>
            <w:r w:rsidRPr="001A69B5">
              <w:t>Tilskot</w:t>
            </w:r>
            <w:proofErr w:type="spellEnd"/>
            <w:r w:rsidRPr="001A69B5">
              <w:t xml:space="preserve">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p>
        </w:tc>
        <w:tc>
          <w:tcPr>
            <w:tcW w:w="1400" w:type="dxa"/>
          </w:tcPr>
          <w:p w14:paraId="2ACB328F" w14:textId="77777777" w:rsidR="000513CD" w:rsidRPr="001A69B5" w:rsidRDefault="0009509B" w:rsidP="001A69B5">
            <w:r w:rsidRPr="001A69B5">
              <w:t>207</w:t>
            </w:r>
          </w:p>
        </w:tc>
        <w:tc>
          <w:tcPr>
            <w:tcW w:w="1400" w:type="dxa"/>
          </w:tcPr>
          <w:p w14:paraId="505F607B" w14:textId="77777777" w:rsidR="000513CD" w:rsidRPr="001A69B5" w:rsidRDefault="0009509B" w:rsidP="001A69B5">
            <w:r w:rsidRPr="001A69B5">
              <w:t>204</w:t>
            </w:r>
          </w:p>
        </w:tc>
        <w:tc>
          <w:tcPr>
            <w:tcW w:w="1400" w:type="dxa"/>
          </w:tcPr>
          <w:p w14:paraId="760521ED" w14:textId="77777777" w:rsidR="000513CD" w:rsidRPr="001A69B5" w:rsidRDefault="0009509B" w:rsidP="001A69B5">
            <w:r w:rsidRPr="001A69B5">
              <w:t>0</w:t>
            </w:r>
          </w:p>
        </w:tc>
        <w:tc>
          <w:tcPr>
            <w:tcW w:w="1400" w:type="dxa"/>
          </w:tcPr>
          <w:p w14:paraId="3DF379BC" w14:textId="77777777" w:rsidR="000513CD" w:rsidRPr="001A69B5" w:rsidRDefault="0009509B" w:rsidP="001A69B5">
            <w:r w:rsidRPr="001A69B5">
              <w:t>0</w:t>
            </w:r>
          </w:p>
        </w:tc>
      </w:tr>
      <w:tr w:rsidR="000513CD" w:rsidRPr="001A69B5" w14:paraId="684AD2F2" w14:textId="77777777" w:rsidTr="00A23AF0">
        <w:trPr>
          <w:trHeight w:val="380"/>
        </w:trPr>
        <w:tc>
          <w:tcPr>
            <w:tcW w:w="3900" w:type="dxa"/>
          </w:tcPr>
          <w:p w14:paraId="382BE41E" w14:textId="77777777" w:rsidR="000513CD" w:rsidRPr="001A69B5" w:rsidRDefault="0009509B" w:rsidP="001A69B5">
            <w:proofErr w:type="spellStart"/>
            <w:r w:rsidRPr="001A69B5">
              <w:t>Tilskot</w:t>
            </w:r>
            <w:proofErr w:type="spellEnd"/>
            <w:r w:rsidRPr="001A69B5">
              <w:t xml:space="preserve"> </w:t>
            </w:r>
            <w:proofErr w:type="spellStart"/>
            <w:r w:rsidRPr="001A69B5">
              <w:t>frå</w:t>
            </w:r>
            <w:proofErr w:type="spellEnd"/>
            <w:r w:rsidRPr="001A69B5">
              <w:t xml:space="preserve"> </w:t>
            </w:r>
            <w:proofErr w:type="spellStart"/>
            <w:r w:rsidRPr="001A69B5">
              <w:t>organisasjonar</w:t>
            </w:r>
            <w:proofErr w:type="spellEnd"/>
            <w:r w:rsidRPr="001A69B5">
              <w:t xml:space="preserve"> og </w:t>
            </w:r>
            <w:proofErr w:type="spellStart"/>
            <w:r w:rsidRPr="001A69B5">
              <w:t>stiftingar</w:t>
            </w:r>
            <w:proofErr w:type="spellEnd"/>
          </w:p>
        </w:tc>
        <w:tc>
          <w:tcPr>
            <w:tcW w:w="1400" w:type="dxa"/>
          </w:tcPr>
          <w:p w14:paraId="06DB1969" w14:textId="77777777" w:rsidR="000513CD" w:rsidRPr="001A69B5" w:rsidRDefault="0009509B" w:rsidP="001A69B5">
            <w:r w:rsidRPr="001A69B5">
              <w:t>–529</w:t>
            </w:r>
          </w:p>
        </w:tc>
        <w:tc>
          <w:tcPr>
            <w:tcW w:w="1400" w:type="dxa"/>
          </w:tcPr>
          <w:p w14:paraId="1E6A81B3" w14:textId="77777777" w:rsidR="000513CD" w:rsidRPr="001A69B5" w:rsidRDefault="0009509B" w:rsidP="001A69B5">
            <w:r w:rsidRPr="001A69B5">
              <w:t>236</w:t>
            </w:r>
          </w:p>
        </w:tc>
        <w:tc>
          <w:tcPr>
            <w:tcW w:w="1400" w:type="dxa"/>
          </w:tcPr>
          <w:p w14:paraId="76FE7E79" w14:textId="77777777" w:rsidR="000513CD" w:rsidRPr="001A69B5" w:rsidRDefault="0009509B" w:rsidP="001A69B5">
            <w:r w:rsidRPr="001A69B5">
              <w:t>762</w:t>
            </w:r>
          </w:p>
        </w:tc>
        <w:tc>
          <w:tcPr>
            <w:tcW w:w="1400" w:type="dxa"/>
          </w:tcPr>
          <w:p w14:paraId="1C46EEFB" w14:textId="77777777" w:rsidR="000513CD" w:rsidRPr="001A69B5" w:rsidRDefault="0009509B" w:rsidP="001A69B5">
            <w:r w:rsidRPr="001A69B5">
              <w:t>0</w:t>
            </w:r>
          </w:p>
        </w:tc>
      </w:tr>
      <w:tr w:rsidR="000513CD" w:rsidRPr="001A69B5" w14:paraId="57A1D814" w14:textId="77777777" w:rsidTr="00A23AF0">
        <w:trPr>
          <w:trHeight w:val="380"/>
        </w:trPr>
        <w:tc>
          <w:tcPr>
            <w:tcW w:w="3900" w:type="dxa"/>
          </w:tcPr>
          <w:p w14:paraId="198B7DDC" w14:textId="77777777" w:rsidR="000513CD" w:rsidRPr="001A69B5" w:rsidRDefault="0009509B" w:rsidP="001A69B5">
            <w:proofErr w:type="spellStart"/>
            <w:r w:rsidRPr="001A69B5">
              <w:t>Tilskot</w:t>
            </w:r>
            <w:proofErr w:type="spellEnd"/>
            <w:r w:rsidRPr="001A69B5">
              <w:t xml:space="preserve"> </w:t>
            </w:r>
            <w:proofErr w:type="spellStart"/>
            <w:r w:rsidRPr="001A69B5">
              <w:t>frå</w:t>
            </w:r>
            <w:proofErr w:type="spellEnd"/>
            <w:r w:rsidRPr="001A69B5">
              <w:t xml:space="preserve"> næringsliv og private </w:t>
            </w:r>
          </w:p>
        </w:tc>
        <w:tc>
          <w:tcPr>
            <w:tcW w:w="1400" w:type="dxa"/>
          </w:tcPr>
          <w:p w14:paraId="176822A3" w14:textId="77777777" w:rsidR="000513CD" w:rsidRPr="001A69B5" w:rsidRDefault="0009509B" w:rsidP="001A69B5">
            <w:r w:rsidRPr="001A69B5">
              <w:t>–9 688</w:t>
            </w:r>
          </w:p>
        </w:tc>
        <w:tc>
          <w:tcPr>
            <w:tcW w:w="1400" w:type="dxa"/>
          </w:tcPr>
          <w:p w14:paraId="11058628" w14:textId="77777777" w:rsidR="000513CD" w:rsidRPr="001A69B5" w:rsidRDefault="0009509B" w:rsidP="001A69B5">
            <w:r w:rsidRPr="001A69B5">
              <w:t>262 137</w:t>
            </w:r>
          </w:p>
        </w:tc>
        <w:tc>
          <w:tcPr>
            <w:tcW w:w="1400" w:type="dxa"/>
          </w:tcPr>
          <w:p w14:paraId="1BF87630" w14:textId="77777777" w:rsidR="000513CD" w:rsidRPr="001A69B5" w:rsidRDefault="0009509B" w:rsidP="001A69B5">
            <w:r w:rsidRPr="001A69B5">
              <w:t>289 607</w:t>
            </w:r>
          </w:p>
        </w:tc>
        <w:tc>
          <w:tcPr>
            <w:tcW w:w="1400" w:type="dxa"/>
          </w:tcPr>
          <w:p w14:paraId="25DAD81F" w14:textId="77777777" w:rsidR="000513CD" w:rsidRPr="001A69B5" w:rsidRDefault="0009509B" w:rsidP="001A69B5">
            <w:r w:rsidRPr="001A69B5">
              <w:t>193 026</w:t>
            </w:r>
          </w:p>
        </w:tc>
      </w:tr>
      <w:tr w:rsidR="000513CD" w:rsidRPr="001A69B5" w14:paraId="63A8DA1D" w14:textId="77777777" w:rsidTr="00A23AF0">
        <w:trPr>
          <w:trHeight w:val="380"/>
        </w:trPr>
        <w:tc>
          <w:tcPr>
            <w:tcW w:w="3900" w:type="dxa"/>
          </w:tcPr>
          <w:p w14:paraId="76EB67A8" w14:textId="77777777" w:rsidR="000513CD" w:rsidRPr="001A69B5" w:rsidRDefault="0009509B" w:rsidP="001A69B5">
            <w:r w:rsidRPr="001A69B5">
              <w:rPr>
                <w:rStyle w:val="kursiv"/>
              </w:rPr>
              <w:t xml:space="preserve">Sum </w:t>
            </w:r>
            <w:proofErr w:type="spellStart"/>
            <w:r w:rsidRPr="001A69B5">
              <w:rPr>
                <w:rStyle w:val="kursiv"/>
              </w:rPr>
              <w:t>offentlege</w:t>
            </w:r>
            <w:proofErr w:type="spellEnd"/>
            <w:r w:rsidRPr="001A69B5">
              <w:rPr>
                <w:rStyle w:val="kursiv"/>
              </w:rPr>
              <w:t xml:space="preserve"> og private </w:t>
            </w:r>
            <w:proofErr w:type="spellStart"/>
            <w:r w:rsidRPr="001A69B5">
              <w:rPr>
                <w:rStyle w:val="kursiv"/>
              </w:rPr>
              <w:t>tilskot</w:t>
            </w:r>
            <w:proofErr w:type="spellEnd"/>
            <w:r w:rsidRPr="001A69B5">
              <w:rPr>
                <w:rStyle w:val="kursiv"/>
              </w:rPr>
              <w:t xml:space="preserve"> </w:t>
            </w:r>
          </w:p>
        </w:tc>
        <w:tc>
          <w:tcPr>
            <w:tcW w:w="1400" w:type="dxa"/>
          </w:tcPr>
          <w:p w14:paraId="3FF4838E" w14:textId="77777777" w:rsidR="000513CD" w:rsidRPr="001A69B5" w:rsidRDefault="0009509B" w:rsidP="001A69B5">
            <w:r w:rsidRPr="001A69B5">
              <w:rPr>
                <w:rStyle w:val="kursiv"/>
              </w:rPr>
              <w:t>37 793</w:t>
            </w:r>
          </w:p>
        </w:tc>
        <w:tc>
          <w:tcPr>
            <w:tcW w:w="1400" w:type="dxa"/>
          </w:tcPr>
          <w:p w14:paraId="2267AB3D" w14:textId="77777777" w:rsidR="000513CD" w:rsidRPr="001A69B5" w:rsidRDefault="0009509B" w:rsidP="001A69B5">
            <w:r w:rsidRPr="001A69B5">
              <w:rPr>
                <w:rStyle w:val="kursiv"/>
              </w:rPr>
              <w:t>286 180</w:t>
            </w:r>
          </w:p>
        </w:tc>
        <w:tc>
          <w:tcPr>
            <w:tcW w:w="1400" w:type="dxa"/>
          </w:tcPr>
          <w:p w14:paraId="7E211607" w14:textId="77777777" w:rsidR="000513CD" w:rsidRPr="001A69B5" w:rsidRDefault="0009509B" w:rsidP="001A69B5">
            <w:r w:rsidRPr="001A69B5">
              <w:rPr>
                <w:rStyle w:val="kursiv"/>
              </w:rPr>
              <w:t>302 907</w:t>
            </w:r>
          </w:p>
        </w:tc>
        <w:tc>
          <w:tcPr>
            <w:tcW w:w="1400" w:type="dxa"/>
          </w:tcPr>
          <w:p w14:paraId="565706B3" w14:textId="77777777" w:rsidR="000513CD" w:rsidRPr="001A69B5" w:rsidRDefault="0009509B" w:rsidP="001A69B5">
            <w:r w:rsidRPr="001A69B5">
              <w:rPr>
                <w:rStyle w:val="kursiv"/>
              </w:rPr>
              <w:t>209 026</w:t>
            </w:r>
          </w:p>
        </w:tc>
      </w:tr>
      <w:tr w:rsidR="000513CD" w:rsidRPr="001A69B5" w14:paraId="67AB4661" w14:textId="77777777" w:rsidTr="00A23AF0">
        <w:trPr>
          <w:trHeight w:val="380"/>
        </w:trPr>
        <w:tc>
          <w:tcPr>
            <w:tcW w:w="3900" w:type="dxa"/>
          </w:tcPr>
          <w:p w14:paraId="5FC4899D" w14:textId="77777777" w:rsidR="000513CD" w:rsidRPr="001A69B5" w:rsidRDefault="000513CD" w:rsidP="001A69B5"/>
        </w:tc>
        <w:tc>
          <w:tcPr>
            <w:tcW w:w="1400" w:type="dxa"/>
          </w:tcPr>
          <w:p w14:paraId="11E02846" w14:textId="77777777" w:rsidR="000513CD" w:rsidRPr="001A69B5" w:rsidRDefault="000513CD" w:rsidP="001A69B5"/>
        </w:tc>
        <w:tc>
          <w:tcPr>
            <w:tcW w:w="1400" w:type="dxa"/>
          </w:tcPr>
          <w:p w14:paraId="5F75CFE8" w14:textId="77777777" w:rsidR="000513CD" w:rsidRPr="001A69B5" w:rsidRDefault="000513CD" w:rsidP="001A69B5"/>
        </w:tc>
        <w:tc>
          <w:tcPr>
            <w:tcW w:w="1400" w:type="dxa"/>
          </w:tcPr>
          <w:p w14:paraId="45B5E640" w14:textId="77777777" w:rsidR="000513CD" w:rsidRPr="001A69B5" w:rsidRDefault="000513CD" w:rsidP="001A69B5"/>
        </w:tc>
        <w:tc>
          <w:tcPr>
            <w:tcW w:w="1400" w:type="dxa"/>
          </w:tcPr>
          <w:p w14:paraId="6E4EFF76" w14:textId="77777777" w:rsidR="000513CD" w:rsidRPr="001A69B5" w:rsidRDefault="000513CD" w:rsidP="001A69B5"/>
        </w:tc>
      </w:tr>
      <w:tr w:rsidR="000513CD" w:rsidRPr="001A69B5" w14:paraId="4157D6D1" w14:textId="77777777" w:rsidTr="00A23AF0">
        <w:trPr>
          <w:trHeight w:val="380"/>
        </w:trPr>
        <w:tc>
          <w:tcPr>
            <w:tcW w:w="3900" w:type="dxa"/>
          </w:tcPr>
          <w:p w14:paraId="30B7E276" w14:textId="77777777" w:rsidR="000513CD" w:rsidRPr="001A69B5" w:rsidRDefault="0009509B" w:rsidP="001A69B5">
            <w:r w:rsidRPr="001A69B5">
              <w:rPr>
                <w:rStyle w:val="halvfet0"/>
              </w:rPr>
              <w:t>Oppdragsinntekter o.a.</w:t>
            </w:r>
          </w:p>
        </w:tc>
        <w:tc>
          <w:tcPr>
            <w:tcW w:w="1400" w:type="dxa"/>
          </w:tcPr>
          <w:p w14:paraId="19779FF0" w14:textId="77777777" w:rsidR="000513CD" w:rsidRPr="001A69B5" w:rsidRDefault="000513CD" w:rsidP="001A69B5"/>
        </w:tc>
        <w:tc>
          <w:tcPr>
            <w:tcW w:w="1400" w:type="dxa"/>
          </w:tcPr>
          <w:p w14:paraId="1D3F7037" w14:textId="77777777" w:rsidR="000513CD" w:rsidRPr="001A69B5" w:rsidRDefault="000513CD" w:rsidP="001A69B5"/>
        </w:tc>
        <w:tc>
          <w:tcPr>
            <w:tcW w:w="1400" w:type="dxa"/>
          </w:tcPr>
          <w:p w14:paraId="25C0A009" w14:textId="77777777" w:rsidR="000513CD" w:rsidRPr="001A69B5" w:rsidRDefault="000513CD" w:rsidP="001A69B5"/>
        </w:tc>
        <w:tc>
          <w:tcPr>
            <w:tcW w:w="1400" w:type="dxa"/>
          </w:tcPr>
          <w:p w14:paraId="69C839A1" w14:textId="77777777" w:rsidR="000513CD" w:rsidRPr="001A69B5" w:rsidRDefault="000513CD" w:rsidP="001A69B5"/>
        </w:tc>
      </w:tr>
      <w:tr w:rsidR="000513CD" w:rsidRPr="001A69B5" w14:paraId="3232F8D9" w14:textId="77777777" w:rsidTr="00A23AF0">
        <w:trPr>
          <w:trHeight w:val="380"/>
        </w:trPr>
        <w:tc>
          <w:tcPr>
            <w:tcW w:w="3900" w:type="dxa"/>
          </w:tcPr>
          <w:p w14:paraId="61D8D708" w14:textId="77777777" w:rsidR="000513CD" w:rsidRPr="001A69B5" w:rsidRDefault="0009509B" w:rsidP="001A69B5">
            <w:r w:rsidRPr="001A69B5">
              <w:t xml:space="preserve">Oppdrag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56BE3635" w14:textId="77777777" w:rsidR="000513CD" w:rsidRPr="001A69B5" w:rsidRDefault="0009509B" w:rsidP="001A69B5">
            <w:r w:rsidRPr="001A69B5">
              <w:t>0</w:t>
            </w:r>
          </w:p>
        </w:tc>
        <w:tc>
          <w:tcPr>
            <w:tcW w:w="1400" w:type="dxa"/>
          </w:tcPr>
          <w:p w14:paraId="5A326319" w14:textId="77777777" w:rsidR="000513CD" w:rsidRPr="001A69B5" w:rsidRDefault="0009509B" w:rsidP="001A69B5">
            <w:r w:rsidRPr="001A69B5">
              <w:t>0</w:t>
            </w:r>
          </w:p>
        </w:tc>
        <w:tc>
          <w:tcPr>
            <w:tcW w:w="1400" w:type="dxa"/>
          </w:tcPr>
          <w:p w14:paraId="5A1099BC" w14:textId="77777777" w:rsidR="000513CD" w:rsidRPr="001A69B5" w:rsidRDefault="0009509B" w:rsidP="001A69B5">
            <w:r w:rsidRPr="001A69B5">
              <w:t>0</w:t>
            </w:r>
          </w:p>
        </w:tc>
        <w:tc>
          <w:tcPr>
            <w:tcW w:w="1400" w:type="dxa"/>
          </w:tcPr>
          <w:p w14:paraId="49E6B177" w14:textId="77777777" w:rsidR="000513CD" w:rsidRPr="001A69B5" w:rsidRDefault="0009509B" w:rsidP="001A69B5">
            <w:r w:rsidRPr="001A69B5">
              <w:t>0</w:t>
            </w:r>
          </w:p>
        </w:tc>
      </w:tr>
      <w:tr w:rsidR="000513CD" w:rsidRPr="001A69B5" w14:paraId="2079FF5D" w14:textId="77777777" w:rsidTr="00A23AF0">
        <w:trPr>
          <w:trHeight w:val="640"/>
        </w:trPr>
        <w:tc>
          <w:tcPr>
            <w:tcW w:w="3900" w:type="dxa"/>
          </w:tcPr>
          <w:p w14:paraId="688175C5" w14:textId="77777777" w:rsidR="000513CD" w:rsidRPr="001A69B5" w:rsidRDefault="0009509B" w:rsidP="001A69B5">
            <w:r w:rsidRPr="001A69B5">
              <w:t xml:space="preserve">Oppdrag </w:t>
            </w:r>
            <w:proofErr w:type="spellStart"/>
            <w:r w:rsidRPr="001A69B5">
              <w:t>frå</w:t>
            </w:r>
            <w:proofErr w:type="spellEnd"/>
            <w:r w:rsidRPr="001A69B5">
              <w:t xml:space="preserve"> kommunale og fylkeskommunale </w:t>
            </w:r>
            <w:proofErr w:type="spellStart"/>
            <w:r w:rsidRPr="001A69B5">
              <w:t>verksemder</w:t>
            </w:r>
            <w:proofErr w:type="spellEnd"/>
          </w:p>
        </w:tc>
        <w:tc>
          <w:tcPr>
            <w:tcW w:w="1400" w:type="dxa"/>
          </w:tcPr>
          <w:p w14:paraId="498FF7B5" w14:textId="77777777" w:rsidR="000513CD" w:rsidRPr="001A69B5" w:rsidRDefault="0009509B" w:rsidP="001A69B5">
            <w:r w:rsidRPr="001A69B5">
              <w:t>0</w:t>
            </w:r>
          </w:p>
        </w:tc>
        <w:tc>
          <w:tcPr>
            <w:tcW w:w="1400" w:type="dxa"/>
          </w:tcPr>
          <w:p w14:paraId="331EBF3C" w14:textId="77777777" w:rsidR="000513CD" w:rsidRPr="001A69B5" w:rsidRDefault="0009509B" w:rsidP="001A69B5">
            <w:r w:rsidRPr="001A69B5">
              <w:t>0</w:t>
            </w:r>
          </w:p>
        </w:tc>
        <w:tc>
          <w:tcPr>
            <w:tcW w:w="1400" w:type="dxa"/>
          </w:tcPr>
          <w:p w14:paraId="3D9B2A87" w14:textId="77777777" w:rsidR="000513CD" w:rsidRPr="001A69B5" w:rsidRDefault="0009509B" w:rsidP="001A69B5">
            <w:r w:rsidRPr="001A69B5">
              <w:t>0</w:t>
            </w:r>
          </w:p>
        </w:tc>
        <w:tc>
          <w:tcPr>
            <w:tcW w:w="1400" w:type="dxa"/>
          </w:tcPr>
          <w:p w14:paraId="04BB4CB2" w14:textId="77777777" w:rsidR="000513CD" w:rsidRPr="001A69B5" w:rsidRDefault="0009509B" w:rsidP="001A69B5">
            <w:r w:rsidRPr="001A69B5">
              <w:t>0</w:t>
            </w:r>
          </w:p>
        </w:tc>
      </w:tr>
      <w:tr w:rsidR="000513CD" w:rsidRPr="001A69B5" w14:paraId="0E3B2AD7" w14:textId="77777777" w:rsidTr="00A23AF0">
        <w:trPr>
          <w:trHeight w:val="380"/>
        </w:trPr>
        <w:tc>
          <w:tcPr>
            <w:tcW w:w="3900" w:type="dxa"/>
          </w:tcPr>
          <w:p w14:paraId="03465D31" w14:textId="77777777" w:rsidR="000513CD" w:rsidRPr="001A69B5" w:rsidRDefault="0009509B" w:rsidP="001A69B5">
            <w:r w:rsidRPr="001A69B5">
              <w:t xml:space="preserve">Oppdrag </w:t>
            </w:r>
            <w:proofErr w:type="spellStart"/>
            <w:r w:rsidRPr="001A69B5">
              <w:t>frå</w:t>
            </w:r>
            <w:proofErr w:type="spellEnd"/>
            <w:r w:rsidRPr="001A69B5">
              <w:t xml:space="preserve"> private</w:t>
            </w:r>
          </w:p>
        </w:tc>
        <w:tc>
          <w:tcPr>
            <w:tcW w:w="1400" w:type="dxa"/>
          </w:tcPr>
          <w:p w14:paraId="3D71E270" w14:textId="77777777" w:rsidR="000513CD" w:rsidRPr="001A69B5" w:rsidRDefault="0009509B" w:rsidP="001A69B5">
            <w:r w:rsidRPr="001A69B5">
              <w:t>0</w:t>
            </w:r>
          </w:p>
        </w:tc>
        <w:tc>
          <w:tcPr>
            <w:tcW w:w="1400" w:type="dxa"/>
          </w:tcPr>
          <w:p w14:paraId="5508C106" w14:textId="77777777" w:rsidR="000513CD" w:rsidRPr="001A69B5" w:rsidRDefault="0009509B" w:rsidP="001A69B5">
            <w:r w:rsidRPr="001A69B5">
              <w:t>0</w:t>
            </w:r>
          </w:p>
        </w:tc>
        <w:tc>
          <w:tcPr>
            <w:tcW w:w="1400" w:type="dxa"/>
          </w:tcPr>
          <w:p w14:paraId="4BE1E7F5" w14:textId="77777777" w:rsidR="000513CD" w:rsidRPr="001A69B5" w:rsidRDefault="0009509B" w:rsidP="001A69B5">
            <w:r w:rsidRPr="001A69B5">
              <w:t>0</w:t>
            </w:r>
          </w:p>
        </w:tc>
        <w:tc>
          <w:tcPr>
            <w:tcW w:w="1400" w:type="dxa"/>
          </w:tcPr>
          <w:p w14:paraId="348C879C" w14:textId="77777777" w:rsidR="000513CD" w:rsidRPr="001A69B5" w:rsidRDefault="0009509B" w:rsidP="001A69B5">
            <w:r w:rsidRPr="001A69B5">
              <w:t>0</w:t>
            </w:r>
          </w:p>
        </w:tc>
      </w:tr>
      <w:tr w:rsidR="000513CD" w:rsidRPr="001A69B5" w14:paraId="104B0B0E" w14:textId="77777777" w:rsidTr="00A23AF0">
        <w:trPr>
          <w:trHeight w:val="380"/>
        </w:trPr>
        <w:tc>
          <w:tcPr>
            <w:tcW w:w="3900" w:type="dxa"/>
          </w:tcPr>
          <w:p w14:paraId="0EE7324E" w14:textId="77777777" w:rsidR="000513CD" w:rsidRPr="001A69B5" w:rsidRDefault="0009509B" w:rsidP="001A69B5">
            <w:r w:rsidRPr="001A69B5">
              <w:rPr>
                <w:rStyle w:val="kursiv"/>
              </w:rPr>
              <w:t xml:space="preserve">Sum oppdragsinntekter og </w:t>
            </w:r>
            <w:proofErr w:type="spellStart"/>
            <w:r w:rsidRPr="001A69B5">
              <w:rPr>
                <w:rStyle w:val="kursiv"/>
              </w:rPr>
              <w:t>tilsvarande</w:t>
            </w:r>
            <w:proofErr w:type="spellEnd"/>
          </w:p>
        </w:tc>
        <w:tc>
          <w:tcPr>
            <w:tcW w:w="1400" w:type="dxa"/>
          </w:tcPr>
          <w:p w14:paraId="568196A7" w14:textId="77777777" w:rsidR="000513CD" w:rsidRPr="001A69B5" w:rsidRDefault="0009509B" w:rsidP="001A69B5">
            <w:r w:rsidRPr="001A69B5">
              <w:rPr>
                <w:rStyle w:val="kursiv"/>
              </w:rPr>
              <w:t>0</w:t>
            </w:r>
          </w:p>
        </w:tc>
        <w:tc>
          <w:tcPr>
            <w:tcW w:w="1400" w:type="dxa"/>
          </w:tcPr>
          <w:p w14:paraId="447D66F9" w14:textId="77777777" w:rsidR="000513CD" w:rsidRPr="001A69B5" w:rsidRDefault="0009509B" w:rsidP="001A69B5">
            <w:r w:rsidRPr="001A69B5">
              <w:rPr>
                <w:rStyle w:val="kursiv"/>
              </w:rPr>
              <w:t>0</w:t>
            </w:r>
          </w:p>
        </w:tc>
        <w:tc>
          <w:tcPr>
            <w:tcW w:w="1400" w:type="dxa"/>
          </w:tcPr>
          <w:p w14:paraId="19E4444A" w14:textId="77777777" w:rsidR="000513CD" w:rsidRPr="001A69B5" w:rsidRDefault="0009509B" w:rsidP="001A69B5">
            <w:r w:rsidRPr="001A69B5">
              <w:rPr>
                <w:rStyle w:val="kursiv"/>
              </w:rPr>
              <w:t>0</w:t>
            </w:r>
          </w:p>
        </w:tc>
        <w:tc>
          <w:tcPr>
            <w:tcW w:w="1400" w:type="dxa"/>
          </w:tcPr>
          <w:p w14:paraId="651C7896" w14:textId="77777777" w:rsidR="000513CD" w:rsidRPr="001A69B5" w:rsidRDefault="0009509B" w:rsidP="001A69B5">
            <w:r w:rsidRPr="001A69B5">
              <w:rPr>
                <w:rStyle w:val="kursiv"/>
              </w:rPr>
              <w:t>0</w:t>
            </w:r>
          </w:p>
        </w:tc>
      </w:tr>
      <w:tr w:rsidR="000513CD" w:rsidRPr="001A69B5" w14:paraId="468DEBE0" w14:textId="77777777" w:rsidTr="00A23AF0">
        <w:trPr>
          <w:trHeight w:val="380"/>
        </w:trPr>
        <w:tc>
          <w:tcPr>
            <w:tcW w:w="3900" w:type="dxa"/>
          </w:tcPr>
          <w:p w14:paraId="29F3D587" w14:textId="77777777" w:rsidR="000513CD" w:rsidRPr="001A69B5" w:rsidRDefault="000513CD" w:rsidP="001A69B5"/>
        </w:tc>
        <w:tc>
          <w:tcPr>
            <w:tcW w:w="1400" w:type="dxa"/>
          </w:tcPr>
          <w:p w14:paraId="0A5373CA" w14:textId="77777777" w:rsidR="000513CD" w:rsidRPr="001A69B5" w:rsidRDefault="000513CD" w:rsidP="001A69B5"/>
        </w:tc>
        <w:tc>
          <w:tcPr>
            <w:tcW w:w="1400" w:type="dxa"/>
          </w:tcPr>
          <w:p w14:paraId="3E8DB465" w14:textId="77777777" w:rsidR="000513CD" w:rsidRPr="001A69B5" w:rsidRDefault="000513CD" w:rsidP="001A69B5"/>
        </w:tc>
        <w:tc>
          <w:tcPr>
            <w:tcW w:w="1400" w:type="dxa"/>
          </w:tcPr>
          <w:p w14:paraId="5D4E6061" w14:textId="77777777" w:rsidR="000513CD" w:rsidRPr="001A69B5" w:rsidRDefault="000513CD" w:rsidP="001A69B5"/>
        </w:tc>
        <w:tc>
          <w:tcPr>
            <w:tcW w:w="1400" w:type="dxa"/>
          </w:tcPr>
          <w:p w14:paraId="22D45357" w14:textId="77777777" w:rsidR="000513CD" w:rsidRPr="001A69B5" w:rsidRDefault="000513CD" w:rsidP="001A69B5"/>
        </w:tc>
      </w:tr>
      <w:tr w:rsidR="000513CD" w:rsidRPr="001A69B5" w14:paraId="14566E5D" w14:textId="77777777" w:rsidTr="00A23AF0">
        <w:trPr>
          <w:trHeight w:val="380"/>
        </w:trPr>
        <w:tc>
          <w:tcPr>
            <w:tcW w:w="3900" w:type="dxa"/>
          </w:tcPr>
          <w:p w14:paraId="4D9EBDDA" w14:textId="77777777" w:rsidR="000513CD" w:rsidRPr="001A69B5" w:rsidRDefault="0009509B" w:rsidP="001A69B5">
            <w:r w:rsidRPr="001A69B5">
              <w:rPr>
                <w:rStyle w:val="halvfet0"/>
              </w:rPr>
              <w:t xml:space="preserve">Andre inntekter </w:t>
            </w:r>
          </w:p>
        </w:tc>
        <w:tc>
          <w:tcPr>
            <w:tcW w:w="1400" w:type="dxa"/>
          </w:tcPr>
          <w:p w14:paraId="5DE626FD" w14:textId="77777777" w:rsidR="000513CD" w:rsidRPr="001A69B5" w:rsidRDefault="000513CD" w:rsidP="001A69B5"/>
        </w:tc>
        <w:tc>
          <w:tcPr>
            <w:tcW w:w="1400" w:type="dxa"/>
          </w:tcPr>
          <w:p w14:paraId="6172AD19" w14:textId="77777777" w:rsidR="000513CD" w:rsidRPr="001A69B5" w:rsidRDefault="000513CD" w:rsidP="001A69B5"/>
        </w:tc>
        <w:tc>
          <w:tcPr>
            <w:tcW w:w="1400" w:type="dxa"/>
          </w:tcPr>
          <w:p w14:paraId="07677539" w14:textId="77777777" w:rsidR="000513CD" w:rsidRPr="001A69B5" w:rsidRDefault="000513CD" w:rsidP="001A69B5"/>
        </w:tc>
        <w:tc>
          <w:tcPr>
            <w:tcW w:w="1400" w:type="dxa"/>
          </w:tcPr>
          <w:p w14:paraId="2708B6B8" w14:textId="77777777" w:rsidR="000513CD" w:rsidRPr="001A69B5" w:rsidRDefault="000513CD" w:rsidP="001A69B5"/>
        </w:tc>
      </w:tr>
      <w:tr w:rsidR="000513CD" w:rsidRPr="001A69B5" w14:paraId="3D3EE8D2" w14:textId="77777777" w:rsidTr="00A23AF0">
        <w:trPr>
          <w:trHeight w:val="380"/>
        </w:trPr>
        <w:tc>
          <w:tcPr>
            <w:tcW w:w="3900" w:type="dxa"/>
          </w:tcPr>
          <w:p w14:paraId="52D49E21" w14:textId="77777777" w:rsidR="000513CD" w:rsidRPr="001A69B5" w:rsidRDefault="0009509B" w:rsidP="001A69B5">
            <w:r w:rsidRPr="001A69B5">
              <w:t xml:space="preserve">Andre inntekter og </w:t>
            </w:r>
            <w:proofErr w:type="spellStart"/>
            <w:r w:rsidRPr="001A69B5">
              <w:t>tidsavgrensingar</w:t>
            </w:r>
            <w:proofErr w:type="spellEnd"/>
          </w:p>
        </w:tc>
        <w:tc>
          <w:tcPr>
            <w:tcW w:w="1400" w:type="dxa"/>
          </w:tcPr>
          <w:p w14:paraId="41C3489B" w14:textId="77777777" w:rsidR="000513CD" w:rsidRPr="001A69B5" w:rsidRDefault="0009509B" w:rsidP="001A69B5">
            <w:r w:rsidRPr="001A69B5">
              <w:t>163 011</w:t>
            </w:r>
          </w:p>
        </w:tc>
        <w:tc>
          <w:tcPr>
            <w:tcW w:w="1400" w:type="dxa"/>
          </w:tcPr>
          <w:p w14:paraId="7BC53C5E" w14:textId="77777777" w:rsidR="000513CD" w:rsidRPr="001A69B5" w:rsidRDefault="0009509B" w:rsidP="001A69B5">
            <w:r w:rsidRPr="001A69B5">
              <w:t>–33 685</w:t>
            </w:r>
          </w:p>
        </w:tc>
        <w:tc>
          <w:tcPr>
            <w:tcW w:w="1400" w:type="dxa"/>
          </w:tcPr>
          <w:p w14:paraId="58A9EF16" w14:textId="77777777" w:rsidR="000513CD" w:rsidRPr="001A69B5" w:rsidRDefault="0009509B" w:rsidP="001A69B5">
            <w:r w:rsidRPr="001A69B5">
              <w:t>–16 289</w:t>
            </w:r>
          </w:p>
        </w:tc>
        <w:tc>
          <w:tcPr>
            <w:tcW w:w="1400" w:type="dxa"/>
          </w:tcPr>
          <w:p w14:paraId="0A461276" w14:textId="77777777" w:rsidR="000513CD" w:rsidRPr="001A69B5" w:rsidRDefault="0009509B" w:rsidP="001A69B5">
            <w:r w:rsidRPr="001A69B5">
              <w:t>0</w:t>
            </w:r>
          </w:p>
        </w:tc>
      </w:tr>
      <w:tr w:rsidR="000513CD" w:rsidRPr="001A69B5" w14:paraId="17E86C96" w14:textId="77777777" w:rsidTr="00A23AF0">
        <w:trPr>
          <w:trHeight w:val="380"/>
        </w:trPr>
        <w:tc>
          <w:tcPr>
            <w:tcW w:w="3900" w:type="dxa"/>
          </w:tcPr>
          <w:p w14:paraId="3176A3B8" w14:textId="77777777" w:rsidR="000513CD" w:rsidRPr="001A69B5" w:rsidRDefault="0009509B" w:rsidP="001A69B5">
            <w:r w:rsidRPr="001A69B5">
              <w:rPr>
                <w:rStyle w:val="kursiv"/>
              </w:rPr>
              <w:t>Sum andre inntekter</w:t>
            </w:r>
          </w:p>
        </w:tc>
        <w:tc>
          <w:tcPr>
            <w:tcW w:w="1400" w:type="dxa"/>
          </w:tcPr>
          <w:p w14:paraId="2F73A51C" w14:textId="77777777" w:rsidR="000513CD" w:rsidRPr="001A69B5" w:rsidRDefault="0009509B" w:rsidP="001A69B5">
            <w:r w:rsidRPr="001A69B5">
              <w:rPr>
                <w:rStyle w:val="kursiv"/>
              </w:rPr>
              <w:t>163 011</w:t>
            </w:r>
          </w:p>
        </w:tc>
        <w:tc>
          <w:tcPr>
            <w:tcW w:w="1400" w:type="dxa"/>
          </w:tcPr>
          <w:p w14:paraId="0291DFCB" w14:textId="77777777" w:rsidR="000513CD" w:rsidRPr="001A69B5" w:rsidRDefault="0009509B" w:rsidP="001A69B5">
            <w:r w:rsidRPr="001A69B5">
              <w:rPr>
                <w:rStyle w:val="kursiv"/>
              </w:rPr>
              <w:t>–33 685</w:t>
            </w:r>
          </w:p>
        </w:tc>
        <w:tc>
          <w:tcPr>
            <w:tcW w:w="1400" w:type="dxa"/>
          </w:tcPr>
          <w:p w14:paraId="31432033" w14:textId="77777777" w:rsidR="000513CD" w:rsidRPr="001A69B5" w:rsidRDefault="0009509B" w:rsidP="001A69B5">
            <w:r w:rsidRPr="001A69B5">
              <w:rPr>
                <w:rStyle w:val="kursiv"/>
              </w:rPr>
              <w:t>–16 289</w:t>
            </w:r>
          </w:p>
        </w:tc>
        <w:tc>
          <w:tcPr>
            <w:tcW w:w="1400" w:type="dxa"/>
          </w:tcPr>
          <w:p w14:paraId="773719DF" w14:textId="77777777" w:rsidR="000513CD" w:rsidRPr="001A69B5" w:rsidRDefault="0009509B" w:rsidP="001A69B5">
            <w:r w:rsidRPr="001A69B5">
              <w:rPr>
                <w:rStyle w:val="kursiv"/>
              </w:rPr>
              <w:t>0</w:t>
            </w:r>
          </w:p>
        </w:tc>
      </w:tr>
      <w:tr w:rsidR="000513CD" w:rsidRPr="001A69B5" w14:paraId="2B70D80F" w14:textId="77777777" w:rsidTr="00A23AF0">
        <w:trPr>
          <w:trHeight w:val="380"/>
        </w:trPr>
        <w:tc>
          <w:tcPr>
            <w:tcW w:w="3900" w:type="dxa"/>
          </w:tcPr>
          <w:p w14:paraId="4A9A719C" w14:textId="77777777" w:rsidR="000513CD" w:rsidRPr="001A69B5" w:rsidRDefault="0009509B" w:rsidP="001A69B5">
            <w:r w:rsidRPr="001A69B5">
              <w:rPr>
                <w:rStyle w:val="kursiv"/>
              </w:rPr>
              <w:t>Sum inntekter</w:t>
            </w:r>
          </w:p>
        </w:tc>
        <w:tc>
          <w:tcPr>
            <w:tcW w:w="1400" w:type="dxa"/>
          </w:tcPr>
          <w:p w14:paraId="22055394" w14:textId="77777777" w:rsidR="000513CD" w:rsidRPr="001A69B5" w:rsidRDefault="0009509B" w:rsidP="001A69B5">
            <w:r w:rsidRPr="001A69B5">
              <w:rPr>
                <w:rStyle w:val="kursiv"/>
              </w:rPr>
              <w:t>10 485 282</w:t>
            </w:r>
          </w:p>
        </w:tc>
        <w:tc>
          <w:tcPr>
            <w:tcW w:w="1400" w:type="dxa"/>
          </w:tcPr>
          <w:p w14:paraId="41640971" w14:textId="77777777" w:rsidR="000513CD" w:rsidRPr="001A69B5" w:rsidRDefault="0009509B" w:rsidP="001A69B5">
            <w:r w:rsidRPr="001A69B5">
              <w:rPr>
                <w:rStyle w:val="kursiv"/>
              </w:rPr>
              <w:t>11 216 988</w:t>
            </w:r>
          </w:p>
        </w:tc>
        <w:tc>
          <w:tcPr>
            <w:tcW w:w="1400" w:type="dxa"/>
          </w:tcPr>
          <w:p w14:paraId="35CB0221" w14:textId="77777777" w:rsidR="000513CD" w:rsidRPr="001A69B5" w:rsidRDefault="0009509B" w:rsidP="001A69B5">
            <w:r w:rsidRPr="001A69B5">
              <w:rPr>
                <w:rStyle w:val="kursiv"/>
              </w:rPr>
              <w:t>12 277 318</w:t>
            </w:r>
          </w:p>
        </w:tc>
        <w:tc>
          <w:tcPr>
            <w:tcW w:w="1400" w:type="dxa"/>
          </w:tcPr>
          <w:p w14:paraId="481D69CE" w14:textId="77777777" w:rsidR="000513CD" w:rsidRPr="001A69B5" w:rsidRDefault="0009509B" w:rsidP="001A69B5">
            <w:r w:rsidRPr="001A69B5">
              <w:rPr>
                <w:rStyle w:val="kursiv"/>
              </w:rPr>
              <w:t>10 916 030</w:t>
            </w:r>
          </w:p>
        </w:tc>
      </w:tr>
    </w:tbl>
    <w:p w14:paraId="4C0CD328" w14:textId="3F889378" w:rsidR="0067357C" w:rsidRPr="001A69B5" w:rsidRDefault="0067357C" w:rsidP="00A23AF0">
      <w:pPr>
        <w:pStyle w:val="tabell-tittel"/>
        <w:numPr>
          <w:ilvl w:val="6"/>
          <w:numId w:val="28"/>
        </w:numPr>
      </w:pPr>
      <w:proofErr w:type="spellStart"/>
      <w:r w:rsidRPr="001A69B5">
        <w:t>Samanhengen</w:t>
      </w:r>
      <w:proofErr w:type="spellEnd"/>
      <w:r w:rsidRPr="001A69B5">
        <w:t xml:space="preserve"> mellom </w:t>
      </w:r>
      <w:proofErr w:type="spellStart"/>
      <w:r w:rsidRPr="001A69B5">
        <w:t>kontantbehaldning</w:t>
      </w:r>
      <w:proofErr w:type="spellEnd"/>
      <w:r w:rsidRPr="001A69B5">
        <w:t xml:space="preserve">, </w:t>
      </w:r>
      <w:proofErr w:type="spellStart"/>
      <w:r w:rsidRPr="001A69B5">
        <w:t>påkomne</w:t>
      </w:r>
      <w:proofErr w:type="spellEnd"/>
      <w:r w:rsidRPr="001A69B5">
        <w:t xml:space="preserve"> kostnader og </w:t>
      </w:r>
      <w:proofErr w:type="spellStart"/>
      <w:r w:rsidRPr="001A69B5">
        <w:t>avsetningar</w:t>
      </w:r>
      <w:proofErr w:type="spellEnd"/>
      <w:r w:rsidRPr="001A69B5">
        <w:t xml:space="preserve"> ved </w:t>
      </w:r>
      <w:proofErr w:type="spellStart"/>
      <w:r w:rsidRPr="001A69B5">
        <w:t>Noregs</w:t>
      </w:r>
      <w:proofErr w:type="spellEnd"/>
      <w:r w:rsidRPr="001A69B5">
        <w:t xml:space="preserve"> forskingsråd i perioden 2018–20</w:t>
      </w:r>
    </w:p>
    <w:p w14:paraId="3B8D4CE8"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E065A56" w14:textId="77777777" w:rsidTr="00A23AF0">
        <w:trPr>
          <w:trHeight w:val="360"/>
        </w:trPr>
        <w:tc>
          <w:tcPr>
            <w:tcW w:w="3900" w:type="dxa"/>
          </w:tcPr>
          <w:p w14:paraId="5A44A02E" w14:textId="77777777" w:rsidR="000513CD" w:rsidRPr="001A69B5" w:rsidRDefault="000513CD" w:rsidP="001A69B5"/>
        </w:tc>
        <w:tc>
          <w:tcPr>
            <w:tcW w:w="1400" w:type="dxa"/>
          </w:tcPr>
          <w:p w14:paraId="15C1F28F" w14:textId="77777777" w:rsidR="000513CD" w:rsidRPr="001A69B5" w:rsidRDefault="000513CD" w:rsidP="001A69B5"/>
        </w:tc>
        <w:tc>
          <w:tcPr>
            <w:tcW w:w="1400" w:type="dxa"/>
          </w:tcPr>
          <w:p w14:paraId="4C83165D" w14:textId="77777777" w:rsidR="000513CD" w:rsidRPr="001A69B5" w:rsidRDefault="000513CD" w:rsidP="001A69B5"/>
        </w:tc>
        <w:tc>
          <w:tcPr>
            <w:tcW w:w="1400" w:type="dxa"/>
          </w:tcPr>
          <w:p w14:paraId="5BFDD363" w14:textId="77777777" w:rsidR="000513CD" w:rsidRPr="001A69B5" w:rsidRDefault="000513CD" w:rsidP="001A69B5"/>
        </w:tc>
        <w:tc>
          <w:tcPr>
            <w:tcW w:w="1400" w:type="dxa"/>
          </w:tcPr>
          <w:p w14:paraId="33A3627E" w14:textId="77777777" w:rsidR="000513CD" w:rsidRPr="001A69B5" w:rsidRDefault="0009509B" w:rsidP="001A69B5">
            <w:r w:rsidRPr="001A69B5">
              <w:t>(i 1 000 kr)</w:t>
            </w:r>
          </w:p>
        </w:tc>
      </w:tr>
      <w:tr w:rsidR="000513CD" w:rsidRPr="001A69B5" w14:paraId="45A1AC49" w14:textId="77777777" w:rsidTr="00A23AF0">
        <w:trPr>
          <w:trHeight w:val="600"/>
        </w:trPr>
        <w:tc>
          <w:tcPr>
            <w:tcW w:w="3900" w:type="dxa"/>
          </w:tcPr>
          <w:p w14:paraId="74C4518E" w14:textId="77777777" w:rsidR="000513CD" w:rsidRPr="001A69B5" w:rsidRDefault="0009509B" w:rsidP="001A69B5">
            <w:r w:rsidRPr="001A69B5">
              <w:t>Balansedag 31. desember</w:t>
            </w:r>
          </w:p>
        </w:tc>
        <w:tc>
          <w:tcPr>
            <w:tcW w:w="1400" w:type="dxa"/>
          </w:tcPr>
          <w:p w14:paraId="1B5E4C72" w14:textId="36F04832" w:rsidR="000513CD" w:rsidRPr="001A69B5" w:rsidRDefault="0009509B" w:rsidP="006C2E35">
            <w:proofErr w:type="spellStart"/>
            <w:r w:rsidRPr="001A69B5">
              <w:t>Rekneskap</w:t>
            </w:r>
            <w:proofErr w:type="spellEnd"/>
            <w:r w:rsidR="006C2E35">
              <w:t xml:space="preserve"> </w:t>
            </w:r>
            <w:r w:rsidRPr="001A69B5">
              <w:t>31.12.2018</w:t>
            </w:r>
          </w:p>
        </w:tc>
        <w:tc>
          <w:tcPr>
            <w:tcW w:w="1400" w:type="dxa"/>
          </w:tcPr>
          <w:p w14:paraId="2EF8FA76" w14:textId="3404328C" w:rsidR="000513CD" w:rsidRPr="001A69B5" w:rsidRDefault="0009509B" w:rsidP="006C2E35">
            <w:proofErr w:type="spellStart"/>
            <w:r w:rsidRPr="001A69B5">
              <w:t>Rekneskap</w:t>
            </w:r>
            <w:proofErr w:type="spellEnd"/>
            <w:r w:rsidR="006C2E35">
              <w:t xml:space="preserve"> </w:t>
            </w:r>
            <w:r w:rsidRPr="001A69B5">
              <w:t>31.12.2019</w:t>
            </w:r>
          </w:p>
        </w:tc>
        <w:tc>
          <w:tcPr>
            <w:tcW w:w="1400" w:type="dxa"/>
          </w:tcPr>
          <w:p w14:paraId="313C3471" w14:textId="3A2D4A0E" w:rsidR="000513CD" w:rsidRPr="001A69B5" w:rsidRDefault="0009509B" w:rsidP="006C2E35">
            <w:proofErr w:type="spellStart"/>
            <w:r w:rsidRPr="001A69B5">
              <w:t>Rekneskap</w:t>
            </w:r>
            <w:proofErr w:type="spellEnd"/>
            <w:r w:rsidR="006C2E35">
              <w:t xml:space="preserve"> </w:t>
            </w:r>
            <w:r w:rsidRPr="001A69B5">
              <w:t>31.12.2020</w:t>
            </w:r>
          </w:p>
        </w:tc>
        <w:tc>
          <w:tcPr>
            <w:tcW w:w="1400" w:type="dxa"/>
          </w:tcPr>
          <w:p w14:paraId="6DB4A16C" w14:textId="77777777" w:rsidR="000513CD" w:rsidRPr="001A69B5" w:rsidRDefault="0009509B" w:rsidP="001A69B5">
            <w:r w:rsidRPr="001A69B5">
              <w:t xml:space="preserve">Endring </w:t>
            </w:r>
            <w:proofErr w:type="spellStart"/>
            <w:r w:rsidRPr="001A69B5">
              <w:t>frå</w:t>
            </w:r>
            <w:proofErr w:type="spellEnd"/>
            <w:r w:rsidRPr="001A69B5">
              <w:t xml:space="preserve"> 2019 til 2020</w:t>
            </w:r>
          </w:p>
        </w:tc>
      </w:tr>
      <w:tr w:rsidR="000513CD" w:rsidRPr="001A69B5" w14:paraId="7D24A1C7" w14:textId="77777777" w:rsidTr="00A23AF0">
        <w:trPr>
          <w:trHeight w:val="380"/>
        </w:trPr>
        <w:tc>
          <w:tcPr>
            <w:tcW w:w="3900" w:type="dxa"/>
          </w:tcPr>
          <w:p w14:paraId="665B56B1" w14:textId="77777777" w:rsidR="000513CD" w:rsidRPr="001A69B5" w:rsidRDefault="0009509B" w:rsidP="001A69B5">
            <w:proofErr w:type="spellStart"/>
            <w:r w:rsidRPr="001A69B5">
              <w:rPr>
                <w:rStyle w:val="halvfet0"/>
              </w:rPr>
              <w:t>Kontantar</w:t>
            </w:r>
            <w:proofErr w:type="spellEnd"/>
            <w:r w:rsidRPr="001A69B5">
              <w:rPr>
                <w:rStyle w:val="halvfet0"/>
              </w:rPr>
              <w:t xml:space="preserve"> og </w:t>
            </w:r>
            <w:proofErr w:type="spellStart"/>
            <w:r w:rsidRPr="001A69B5">
              <w:rPr>
                <w:rStyle w:val="halvfet0"/>
              </w:rPr>
              <w:t>kontantekvivalentar</w:t>
            </w:r>
            <w:proofErr w:type="spellEnd"/>
          </w:p>
        </w:tc>
        <w:tc>
          <w:tcPr>
            <w:tcW w:w="1400" w:type="dxa"/>
          </w:tcPr>
          <w:p w14:paraId="5919ACE6" w14:textId="77777777" w:rsidR="000513CD" w:rsidRPr="001A69B5" w:rsidRDefault="000513CD" w:rsidP="001A69B5"/>
        </w:tc>
        <w:tc>
          <w:tcPr>
            <w:tcW w:w="1400" w:type="dxa"/>
          </w:tcPr>
          <w:p w14:paraId="490AE346" w14:textId="77777777" w:rsidR="000513CD" w:rsidRPr="001A69B5" w:rsidRDefault="000513CD" w:rsidP="001A69B5"/>
        </w:tc>
        <w:tc>
          <w:tcPr>
            <w:tcW w:w="1400" w:type="dxa"/>
          </w:tcPr>
          <w:p w14:paraId="41BDC79A" w14:textId="77777777" w:rsidR="000513CD" w:rsidRPr="001A69B5" w:rsidRDefault="000513CD" w:rsidP="001A69B5"/>
        </w:tc>
        <w:tc>
          <w:tcPr>
            <w:tcW w:w="1400" w:type="dxa"/>
          </w:tcPr>
          <w:p w14:paraId="289F2A40" w14:textId="77777777" w:rsidR="000513CD" w:rsidRPr="001A69B5" w:rsidRDefault="000513CD" w:rsidP="001A69B5"/>
        </w:tc>
      </w:tr>
      <w:tr w:rsidR="000513CD" w:rsidRPr="001A69B5" w14:paraId="73DAF273" w14:textId="77777777" w:rsidTr="00A23AF0">
        <w:trPr>
          <w:trHeight w:val="640"/>
        </w:trPr>
        <w:tc>
          <w:tcPr>
            <w:tcW w:w="3900" w:type="dxa"/>
          </w:tcPr>
          <w:p w14:paraId="015F48E8" w14:textId="77777777" w:rsidR="000513CD" w:rsidRPr="001A69B5" w:rsidRDefault="0009509B" w:rsidP="001A69B5">
            <w:proofErr w:type="spellStart"/>
            <w:r w:rsidRPr="001A69B5">
              <w:t>Behaldningar</w:t>
            </w:r>
            <w:proofErr w:type="spellEnd"/>
            <w:r w:rsidRPr="001A69B5">
              <w:t xml:space="preserve"> på </w:t>
            </w:r>
            <w:proofErr w:type="spellStart"/>
            <w:r w:rsidRPr="001A69B5">
              <w:t>oppgjerskonto</w:t>
            </w:r>
            <w:proofErr w:type="spellEnd"/>
            <w:r w:rsidRPr="001A69B5">
              <w:t xml:space="preserve"> i </w:t>
            </w:r>
            <w:proofErr w:type="spellStart"/>
            <w:r w:rsidRPr="001A69B5">
              <w:t>Noregs</w:t>
            </w:r>
            <w:proofErr w:type="spellEnd"/>
            <w:r w:rsidRPr="001A69B5">
              <w:t xml:space="preserve"> Bank</w:t>
            </w:r>
          </w:p>
        </w:tc>
        <w:tc>
          <w:tcPr>
            <w:tcW w:w="1400" w:type="dxa"/>
          </w:tcPr>
          <w:p w14:paraId="3F7C9844" w14:textId="77777777" w:rsidR="000513CD" w:rsidRPr="001A69B5" w:rsidRDefault="0009509B" w:rsidP="001A69B5">
            <w:r w:rsidRPr="001A69B5">
              <w:t>4 887 513</w:t>
            </w:r>
          </w:p>
        </w:tc>
        <w:tc>
          <w:tcPr>
            <w:tcW w:w="1400" w:type="dxa"/>
          </w:tcPr>
          <w:p w14:paraId="29EA3415" w14:textId="77777777" w:rsidR="000513CD" w:rsidRPr="001A69B5" w:rsidRDefault="0009509B" w:rsidP="001A69B5">
            <w:r w:rsidRPr="001A69B5">
              <w:t>5 426 628</w:t>
            </w:r>
          </w:p>
        </w:tc>
        <w:tc>
          <w:tcPr>
            <w:tcW w:w="1400" w:type="dxa"/>
          </w:tcPr>
          <w:p w14:paraId="18DCE498" w14:textId="77777777" w:rsidR="000513CD" w:rsidRPr="001A69B5" w:rsidRDefault="0009509B" w:rsidP="001A69B5">
            <w:r w:rsidRPr="001A69B5">
              <w:t>6 007 415</w:t>
            </w:r>
          </w:p>
        </w:tc>
        <w:tc>
          <w:tcPr>
            <w:tcW w:w="1400" w:type="dxa"/>
          </w:tcPr>
          <w:p w14:paraId="6D3A6253" w14:textId="77777777" w:rsidR="000513CD" w:rsidRPr="001A69B5" w:rsidRDefault="0009509B" w:rsidP="001A69B5">
            <w:r w:rsidRPr="001A69B5">
              <w:t>580 786</w:t>
            </w:r>
          </w:p>
        </w:tc>
      </w:tr>
      <w:tr w:rsidR="000513CD" w:rsidRPr="001A69B5" w14:paraId="01AD613C" w14:textId="77777777" w:rsidTr="00A23AF0">
        <w:trPr>
          <w:trHeight w:val="380"/>
        </w:trPr>
        <w:tc>
          <w:tcPr>
            <w:tcW w:w="3900" w:type="dxa"/>
          </w:tcPr>
          <w:p w14:paraId="31941FFD" w14:textId="77777777" w:rsidR="000513CD" w:rsidRPr="001A69B5" w:rsidRDefault="0009509B" w:rsidP="001A69B5">
            <w:proofErr w:type="spellStart"/>
            <w:r w:rsidRPr="001A69B5">
              <w:t>Behaldningar</w:t>
            </w:r>
            <w:proofErr w:type="spellEnd"/>
            <w:r w:rsidRPr="001A69B5">
              <w:t xml:space="preserve"> på andre </w:t>
            </w:r>
            <w:proofErr w:type="spellStart"/>
            <w:r w:rsidRPr="001A69B5">
              <w:t>bankkontoar</w:t>
            </w:r>
            <w:proofErr w:type="spellEnd"/>
          </w:p>
        </w:tc>
        <w:tc>
          <w:tcPr>
            <w:tcW w:w="1400" w:type="dxa"/>
          </w:tcPr>
          <w:p w14:paraId="1A9BEA47" w14:textId="77777777" w:rsidR="000513CD" w:rsidRPr="001A69B5" w:rsidRDefault="0009509B" w:rsidP="001A69B5">
            <w:r w:rsidRPr="001A69B5">
              <w:t>63 455</w:t>
            </w:r>
          </w:p>
        </w:tc>
        <w:tc>
          <w:tcPr>
            <w:tcW w:w="1400" w:type="dxa"/>
          </w:tcPr>
          <w:p w14:paraId="6A777690" w14:textId="77777777" w:rsidR="000513CD" w:rsidRPr="001A69B5" w:rsidRDefault="0009509B" w:rsidP="001A69B5">
            <w:r w:rsidRPr="001A69B5">
              <w:t>58 693</w:t>
            </w:r>
          </w:p>
        </w:tc>
        <w:tc>
          <w:tcPr>
            <w:tcW w:w="1400" w:type="dxa"/>
          </w:tcPr>
          <w:p w14:paraId="040C6B2D" w14:textId="77777777" w:rsidR="000513CD" w:rsidRPr="001A69B5" w:rsidRDefault="0009509B" w:rsidP="001A69B5">
            <w:r w:rsidRPr="001A69B5">
              <w:t>66 857</w:t>
            </w:r>
          </w:p>
        </w:tc>
        <w:tc>
          <w:tcPr>
            <w:tcW w:w="1400" w:type="dxa"/>
          </w:tcPr>
          <w:p w14:paraId="6B78504C" w14:textId="77777777" w:rsidR="000513CD" w:rsidRPr="001A69B5" w:rsidRDefault="0009509B" w:rsidP="001A69B5">
            <w:r w:rsidRPr="001A69B5">
              <w:t>8 165</w:t>
            </w:r>
          </w:p>
        </w:tc>
      </w:tr>
      <w:tr w:rsidR="000513CD" w:rsidRPr="001A69B5" w14:paraId="3308F29D" w14:textId="77777777" w:rsidTr="00A23AF0">
        <w:trPr>
          <w:trHeight w:val="380"/>
        </w:trPr>
        <w:tc>
          <w:tcPr>
            <w:tcW w:w="3900" w:type="dxa"/>
          </w:tcPr>
          <w:p w14:paraId="7377E461" w14:textId="77777777" w:rsidR="000513CD" w:rsidRPr="001A69B5" w:rsidRDefault="0009509B" w:rsidP="001A69B5">
            <w:r w:rsidRPr="001A69B5">
              <w:t xml:space="preserve">Andre </w:t>
            </w:r>
            <w:proofErr w:type="spellStart"/>
            <w:r w:rsidRPr="001A69B5">
              <w:t>kontantbehaldningar</w:t>
            </w:r>
            <w:proofErr w:type="spellEnd"/>
          </w:p>
        </w:tc>
        <w:tc>
          <w:tcPr>
            <w:tcW w:w="1400" w:type="dxa"/>
          </w:tcPr>
          <w:p w14:paraId="5981562C" w14:textId="77777777" w:rsidR="000513CD" w:rsidRPr="001A69B5" w:rsidRDefault="0009509B" w:rsidP="001A69B5">
            <w:r w:rsidRPr="001A69B5">
              <w:t>0</w:t>
            </w:r>
          </w:p>
        </w:tc>
        <w:tc>
          <w:tcPr>
            <w:tcW w:w="1400" w:type="dxa"/>
          </w:tcPr>
          <w:p w14:paraId="51D3CD58" w14:textId="77777777" w:rsidR="000513CD" w:rsidRPr="001A69B5" w:rsidRDefault="0009509B" w:rsidP="001A69B5">
            <w:r w:rsidRPr="001A69B5">
              <w:t>0</w:t>
            </w:r>
          </w:p>
        </w:tc>
        <w:tc>
          <w:tcPr>
            <w:tcW w:w="1400" w:type="dxa"/>
          </w:tcPr>
          <w:p w14:paraId="4579905F" w14:textId="77777777" w:rsidR="000513CD" w:rsidRPr="001A69B5" w:rsidRDefault="0009509B" w:rsidP="001A69B5">
            <w:r w:rsidRPr="001A69B5">
              <w:t>0</w:t>
            </w:r>
          </w:p>
        </w:tc>
        <w:tc>
          <w:tcPr>
            <w:tcW w:w="1400" w:type="dxa"/>
          </w:tcPr>
          <w:p w14:paraId="63A45976" w14:textId="77777777" w:rsidR="000513CD" w:rsidRPr="001A69B5" w:rsidRDefault="0009509B" w:rsidP="001A69B5">
            <w:r w:rsidRPr="001A69B5">
              <w:t>0</w:t>
            </w:r>
          </w:p>
        </w:tc>
      </w:tr>
      <w:tr w:rsidR="000513CD" w:rsidRPr="001A69B5" w14:paraId="6A7A2A03" w14:textId="77777777" w:rsidTr="00A23AF0">
        <w:trPr>
          <w:trHeight w:val="380"/>
        </w:trPr>
        <w:tc>
          <w:tcPr>
            <w:tcW w:w="3900" w:type="dxa"/>
          </w:tcPr>
          <w:p w14:paraId="79503657" w14:textId="77777777" w:rsidR="000513CD" w:rsidRPr="001A69B5" w:rsidRDefault="0009509B" w:rsidP="001A69B5">
            <w:r w:rsidRPr="001A69B5">
              <w:rPr>
                <w:rStyle w:val="kursiv"/>
              </w:rPr>
              <w:t xml:space="preserve">Sum </w:t>
            </w:r>
            <w:proofErr w:type="spellStart"/>
            <w:r w:rsidRPr="001A69B5">
              <w:rPr>
                <w:rStyle w:val="kursiv"/>
              </w:rPr>
              <w:t>kontantar</w:t>
            </w:r>
            <w:proofErr w:type="spellEnd"/>
            <w:r w:rsidRPr="001A69B5">
              <w:rPr>
                <w:rStyle w:val="kursiv"/>
              </w:rPr>
              <w:t xml:space="preserve"> og </w:t>
            </w:r>
            <w:proofErr w:type="spellStart"/>
            <w:r w:rsidRPr="001A69B5">
              <w:rPr>
                <w:rStyle w:val="kursiv"/>
              </w:rPr>
              <w:t>kontantekvivalentar</w:t>
            </w:r>
            <w:proofErr w:type="spellEnd"/>
          </w:p>
        </w:tc>
        <w:tc>
          <w:tcPr>
            <w:tcW w:w="1400" w:type="dxa"/>
          </w:tcPr>
          <w:p w14:paraId="1541A87C" w14:textId="77777777" w:rsidR="000513CD" w:rsidRPr="001A69B5" w:rsidRDefault="0009509B" w:rsidP="001A69B5">
            <w:r w:rsidRPr="001A69B5">
              <w:rPr>
                <w:rStyle w:val="kursiv"/>
              </w:rPr>
              <w:t>4 950 968</w:t>
            </w:r>
          </w:p>
        </w:tc>
        <w:tc>
          <w:tcPr>
            <w:tcW w:w="1400" w:type="dxa"/>
          </w:tcPr>
          <w:p w14:paraId="12E960B6" w14:textId="77777777" w:rsidR="000513CD" w:rsidRPr="001A69B5" w:rsidRDefault="0009509B" w:rsidP="001A69B5">
            <w:r w:rsidRPr="001A69B5">
              <w:rPr>
                <w:rStyle w:val="kursiv"/>
              </w:rPr>
              <w:t>5 485 321</w:t>
            </w:r>
          </w:p>
        </w:tc>
        <w:tc>
          <w:tcPr>
            <w:tcW w:w="1400" w:type="dxa"/>
          </w:tcPr>
          <w:p w14:paraId="1E2FDA6B" w14:textId="77777777" w:rsidR="000513CD" w:rsidRPr="001A69B5" w:rsidRDefault="0009509B" w:rsidP="001A69B5">
            <w:r w:rsidRPr="001A69B5">
              <w:rPr>
                <w:rStyle w:val="kursiv"/>
              </w:rPr>
              <w:t>6 074 272</w:t>
            </w:r>
          </w:p>
        </w:tc>
        <w:tc>
          <w:tcPr>
            <w:tcW w:w="1400" w:type="dxa"/>
          </w:tcPr>
          <w:p w14:paraId="2CDB0C78" w14:textId="77777777" w:rsidR="000513CD" w:rsidRPr="001A69B5" w:rsidRDefault="0009509B" w:rsidP="001A69B5">
            <w:r w:rsidRPr="001A69B5">
              <w:rPr>
                <w:rStyle w:val="kursiv"/>
              </w:rPr>
              <w:t>588 951</w:t>
            </w:r>
          </w:p>
        </w:tc>
      </w:tr>
      <w:tr w:rsidR="000513CD" w:rsidRPr="001A69B5" w14:paraId="6A295D46" w14:textId="77777777" w:rsidTr="00A23AF0">
        <w:trPr>
          <w:trHeight w:val="380"/>
        </w:trPr>
        <w:tc>
          <w:tcPr>
            <w:tcW w:w="3900" w:type="dxa"/>
          </w:tcPr>
          <w:p w14:paraId="6BAAADCC" w14:textId="77777777" w:rsidR="000513CD" w:rsidRPr="001A69B5" w:rsidRDefault="000513CD" w:rsidP="001A69B5"/>
        </w:tc>
        <w:tc>
          <w:tcPr>
            <w:tcW w:w="1400" w:type="dxa"/>
          </w:tcPr>
          <w:p w14:paraId="0DDA5CDB" w14:textId="77777777" w:rsidR="000513CD" w:rsidRPr="001A69B5" w:rsidRDefault="000513CD" w:rsidP="001A69B5"/>
        </w:tc>
        <w:tc>
          <w:tcPr>
            <w:tcW w:w="1400" w:type="dxa"/>
          </w:tcPr>
          <w:p w14:paraId="0D28E6D9" w14:textId="77777777" w:rsidR="000513CD" w:rsidRPr="001A69B5" w:rsidRDefault="000513CD" w:rsidP="001A69B5"/>
        </w:tc>
        <w:tc>
          <w:tcPr>
            <w:tcW w:w="1400" w:type="dxa"/>
          </w:tcPr>
          <w:p w14:paraId="752CC987" w14:textId="77777777" w:rsidR="000513CD" w:rsidRPr="001A69B5" w:rsidRDefault="000513CD" w:rsidP="001A69B5"/>
        </w:tc>
        <w:tc>
          <w:tcPr>
            <w:tcW w:w="1400" w:type="dxa"/>
          </w:tcPr>
          <w:p w14:paraId="523C30CF" w14:textId="77777777" w:rsidR="000513CD" w:rsidRPr="001A69B5" w:rsidRDefault="000513CD" w:rsidP="001A69B5"/>
        </w:tc>
      </w:tr>
      <w:tr w:rsidR="000513CD" w:rsidRPr="001A69B5" w14:paraId="7BAC7D91" w14:textId="77777777" w:rsidTr="00A23AF0">
        <w:trPr>
          <w:trHeight w:val="880"/>
        </w:trPr>
        <w:tc>
          <w:tcPr>
            <w:tcW w:w="3900" w:type="dxa"/>
          </w:tcPr>
          <w:p w14:paraId="4FEC2BBB" w14:textId="638702E9" w:rsidR="000513CD" w:rsidRPr="001A69B5" w:rsidRDefault="0009509B" w:rsidP="001A69B5">
            <w:proofErr w:type="spellStart"/>
            <w:r w:rsidRPr="001A69B5">
              <w:rPr>
                <w:rStyle w:val="halvfet0"/>
              </w:rPr>
              <w:t>Avsetningar</w:t>
            </w:r>
            <w:proofErr w:type="spellEnd"/>
            <w:r w:rsidRPr="001A69B5">
              <w:rPr>
                <w:rStyle w:val="halvfet0"/>
              </w:rPr>
              <w:t xml:space="preserve"> til dekning av </w:t>
            </w:r>
            <w:proofErr w:type="spellStart"/>
            <w:r w:rsidRPr="001A69B5">
              <w:rPr>
                <w:rStyle w:val="halvfet0"/>
              </w:rPr>
              <w:t>påkomne</w:t>
            </w:r>
            <w:proofErr w:type="spellEnd"/>
            <w:r w:rsidRPr="001A69B5">
              <w:rPr>
                <w:rStyle w:val="halvfet0"/>
              </w:rPr>
              <w:t xml:space="preserve"> kostnader som </w:t>
            </w:r>
            <w:proofErr w:type="spellStart"/>
            <w:r w:rsidRPr="001A69B5">
              <w:rPr>
                <w:rStyle w:val="halvfet0"/>
              </w:rPr>
              <w:t>forfell</w:t>
            </w:r>
            <w:proofErr w:type="spellEnd"/>
            <w:r w:rsidRPr="001A69B5">
              <w:rPr>
                <w:rStyle w:val="halvfet0"/>
              </w:rPr>
              <w:t xml:space="preserve"> i neste budsjettår</w:t>
            </w:r>
          </w:p>
        </w:tc>
        <w:tc>
          <w:tcPr>
            <w:tcW w:w="1400" w:type="dxa"/>
          </w:tcPr>
          <w:p w14:paraId="325694F4" w14:textId="77777777" w:rsidR="000513CD" w:rsidRPr="001A69B5" w:rsidRDefault="000513CD" w:rsidP="001A69B5"/>
        </w:tc>
        <w:tc>
          <w:tcPr>
            <w:tcW w:w="1400" w:type="dxa"/>
          </w:tcPr>
          <w:p w14:paraId="3E9D1D52" w14:textId="77777777" w:rsidR="000513CD" w:rsidRPr="001A69B5" w:rsidRDefault="000513CD" w:rsidP="001A69B5"/>
        </w:tc>
        <w:tc>
          <w:tcPr>
            <w:tcW w:w="1400" w:type="dxa"/>
          </w:tcPr>
          <w:p w14:paraId="2C7AB3F9" w14:textId="77777777" w:rsidR="000513CD" w:rsidRPr="001A69B5" w:rsidRDefault="000513CD" w:rsidP="001A69B5"/>
        </w:tc>
        <w:tc>
          <w:tcPr>
            <w:tcW w:w="1400" w:type="dxa"/>
          </w:tcPr>
          <w:p w14:paraId="7A57217C" w14:textId="77777777" w:rsidR="000513CD" w:rsidRPr="001A69B5" w:rsidRDefault="000513CD" w:rsidP="001A69B5"/>
        </w:tc>
      </w:tr>
      <w:tr w:rsidR="000513CD" w:rsidRPr="001A69B5" w14:paraId="0E6C2004" w14:textId="77777777" w:rsidTr="00A23AF0">
        <w:trPr>
          <w:trHeight w:val="380"/>
        </w:trPr>
        <w:tc>
          <w:tcPr>
            <w:tcW w:w="3900" w:type="dxa"/>
          </w:tcPr>
          <w:p w14:paraId="235A16B1" w14:textId="77777777" w:rsidR="000513CD" w:rsidRPr="001A69B5" w:rsidRDefault="0009509B" w:rsidP="001A69B5">
            <w:proofErr w:type="spellStart"/>
            <w:r w:rsidRPr="001A69B5">
              <w:t>Feriepengar</w:t>
            </w:r>
            <w:proofErr w:type="spellEnd"/>
            <w:r w:rsidRPr="001A69B5">
              <w:t xml:space="preserve"> m.m.</w:t>
            </w:r>
          </w:p>
        </w:tc>
        <w:tc>
          <w:tcPr>
            <w:tcW w:w="1400" w:type="dxa"/>
          </w:tcPr>
          <w:p w14:paraId="5225573F" w14:textId="77777777" w:rsidR="000513CD" w:rsidRPr="001A69B5" w:rsidRDefault="0009509B" w:rsidP="001A69B5">
            <w:r w:rsidRPr="001A69B5">
              <w:t>41 338</w:t>
            </w:r>
          </w:p>
        </w:tc>
        <w:tc>
          <w:tcPr>
            <w:tcW w:w="1400" w:type="dxa"/>
          </w:tcPr>
          <w:p w14:paraId="7D90E8A5" w14:textId="77777777" w:rsidR="000513CD" w:rsidRPr="001A69B5" w:rsidRDefault="0009509B" w:rsidP="001A69B5">
            <w:r w:rsidRPr="001A69B5">
              <w:t>41 744</w:t>
            </w:r>
          </w:p>
        </w:tc>
        <w:tc>
          <w:tcPr>
            <w:tcW w:w="1400" w:type="dxa"/>
          </w:tcPr>
          <w:p w14:paraId="3B39FD33" w14:textId="77777777" w:rsidR="000513CD" w:rsidRPr="001A69B5" w:rsidRDefault="0009509B" w:rsidP="001A69B5">
            <w:r w:rsidRPr="001A69B5">
              <w:t>42 421</w:t>
            </w:r>
          </w:p>
        </w:tc>
        <w:tc>
          <w:tcPr>
            <w:tcW w:w="1400" w:type="dxa"/>
          </w:tcPr>
          <w:p w14:paraId="3AB35FB9" w14:textId="77777777" w:rsidR="000513CD" w:rsidRPr="001A69B5" w:rsidRDefault="0009509B" w:rsidP="001A69B5">
            <w:r w:rsidRPr="001A69B5">
              <w:t>677</w:t>
            </w:r>
          </w:p>
        </w:tc>
      </w:tr>
      <w:tr w:rsidR="000513CD" w:rsidRPr="001A69B5" w14:paraId="4A9544DB" w14:textId="77777777" w:rsidTr="00A23AF0">
        <w:trPr>
          <w:trHeight w:val="380"/>
        </w:trPr>
        <w:tc>
          <w:tcPr>
            <w:tcW w:w="3900" w:type="dxa"/>
          </w:tcPr>
          <w:p w14:paraId="6514EAD4" w14:textId="77777777" w:rsidR="000513CD" w:rsidRPr="001A69B5" w:rsidRDefault="0009509B" w:rsidP="001A69B5">
            <w:r w:rsidRPr="001A69B5">
              <w:t xml:space="preserve">Skattetrekk og </w:t>
            </w:r>
            <w:proofErr w:type="spellStart"/>
            <w:r w:rsidRPr="001A69B5">
              <w:t>offentlege</w:t>
            </w:r>
            <w:proofErr w:type="spellEnd"/>
            <w:r w:rsidRPr="001A69B5">
              <w:t xml:space="preserve"> avgifter</w:t>
            </w:r>
          </w:p>
        </w:tc>
        <w:tc>
          <w:tcPr>
            <w:tcW w:w="1400" w:type="dxa"/>
          </w:tcPr>
          <w:p w14:paraId="6E81BBC0" w14:textId="77777777" w:rsidR="000513CD" w:rsidRPr="001A69B5" w:rsidRDefault="0009509B" w:rsidP="001A69B5">
            <w:r w:rsidRPr="001A69B5">
              <w:t>39 945</w:t>
            </w:r>
          </w:p>
        </w:tc>
        <w:tc>
          <w:tcPr>
            <w:tcW w:w="1400" w:type="dxa"/>
          </w:tcPr>
          <w:p w14:paraId="020CB4CE" w14:textId="77777777" w:rsidR="000513CD" w:rsidRPr="001A69B5" w:rsidRDefault="0009509B" w:rsidP="001A69B5">
            <w:r w:rsidRPr="001A69B5">
              <w:t>40 571</w:t>
            </w:r>
          </w:p>
        </w:tc>
        <w:tc>
          <w:tcPr>
            <w:tcW w:w="1400" w:type="dxa"/>
          </w:tcPr>
          <w:p w14:paraId="3C8106A6" w14:textId="77777777" w:rsidR="000513CD" w:rsidRPr="001A69B5" w:rsidRDefault="0009509B" w:rsidP="001A69B5">
            <w:r w:rsidRPr="001A69B5">
              <w:t>41 930</w:t>
            </w:r>
          </w:p>
        </w:tc>
        <w:tc>
          <w:tcPr>
            <w:tcW w:w="1400" w:type="dxa"/>
          </w:tcPr>
          <w:p w14:paraId="3CE8D08B" w14:textId="77777777" w:rsidR="000513CD" w:rsidRPr="001A69B5" w:rsidRDefault="0009509B" w:rsidP="001A69B5">
            <w:r w:rsidRPr="001A69B5">
              <w:t>1 359</w:t>
            </w:r>
          </w:p>
        </w:tc>
      </w:tr>
      <w:tr w:rsidR="000513CD" w:rsidRPr="001A69B5" w14:paraId="75CD0BD2" w14:textId="77777777" w:rsidTr="00A23AF0">
        <w:trPr>
          <w:trHeight w:val="380"/>
        </w:trPr>
        <w:tc>
          <w:tcPr>
            <w:tcW w:w="3900" w:type="dxa"/>
          </w:tcPr>
          <w:p w14:paraId="5B7F4FA9" w14:textId="77777777" w:rsidR="000513CD" w:rsidRPr="001A69B5" w:rsidRDefault="0009509B" w:rsidP="001A69B5">
            <w:r w:rsidRPr="001A69B5">
              <w:t xml:space="preserve">Gjeld til </w:t>
            </w:r>
            <w:proofErr w:type="spellStart"/>
            <w:r w:rsidRPr="001A69B5">
              <w:t>leverandørar</w:t>
            </w:r>
            <w:proofErr w:type="spellEnd"/>
          </w:p>
        </w:tc>
        <w:tc>
          <w:tcPr>
            <w:tcW w:w="1400" w:type="dxa"/>
          </w:tcPr>
          <w:p w14:paraId="3E1FF8E3" w14:textId="77777777" w:rsidR="000513CD" w:rsidRPr="001A69B5" w:rsidRDefault="0009509B" w:rsidP="001A69B5">
            <w:r w:rsidRPr="001A69B5">
              <w:t>41 121</w:t>
            </w:r>
          </w:p>
        </w:tc>
        <w:tc>
          <w:tcPr>
            <w:tcW w:w="1400" w:type="dxa"/>
          </w:tcPr>
          <w:p w14:paraId="6B9BE4EB" w14:textId="77777777" w:rsidR="000513CD" w:rsidRPr="001A69B5" w:rsidRDefault="0009509B" w:rsidP="001A69B5">
            <w:r w:rsidRPr="001A69B5">
              <w:t>46 452</w:t>
            </w:r>
          </w:p>
        </w:tc>
        <w:tc>
          <w:tcPr>
            <w:tcW w:w="1400" w:type="dxa"/>
          </w:tcPr>
          <w:p w14:paraId="56A9FE03" w14:textId="77777777" w:rsidR="000513CD" w:rsidRPr="001A69B5" w:rsidRDefault="0009509B" w:rsidP="001A69B5">
            <w:r w:rsidRPr="001A69B5">
              <w:t>41 138</w:t>
            </w:r>
          </w:p>
        </w:tc>
        <w:tc>
          <w:tcPr>
            <w:tcW w:w="1400" w:type="dxa"/>
          </w:tcPr>
          <w:p w14:paraId="52828FA2" w14:textId="77777777" w:rsidR="000513CD" w:rsidRPr="001A69B5" w:rsidRDefault="0009509B" w:rsidP="001A69B5">
            <w:r w:rsidRPr="001A69B5">
              <w:t>–5 314</w:t>
            </w:r>
          </w:p>
        </w:tc>
      </w:tr>
      <w:tr w:rsidR="000513CD" w:rsidRPr="001A69B5" w14:paraId="1EECCBD5" w14:textId="77777777" w:rsidTr="00A23AF0">
        <w:trPr>
          <w:trHeight w:val="380"/>
        </w:trPr>
        <w:tc>
          <w:tcPr>
            <w:tcW w:w="3900" w:type="dxa"/>
          </w:tcPr>
          <w:p w14:paraId="564B6C8D" w14:textId="77777777" w:rsidR="000513CD" w:rsidRPr="001A69B5" w:rsidRDefault="0009509B" w:rsidP="001A69B5">
            <w:r w:rsidRPr="001A69B5">
              <w:t xml:space="preserve">Gjeld til </w:t>
            </w:r>
            <w:proofErr w:type="spellStart"/>
            <w:r w:rsidRPr="001A69B5">
              <w:t>oppdragsgivarar</w:t>
            </w:r>
            <w:proofErr w:type="spellEnd"/>
          </w:p>
        </w:tc>
        <w:tc>
          <w:tcPr>
            <w:tcW w:w="1400" w:type="dxa"/>
          </w:tcPr>
          <w:p w14:paraId="26904167" w14:textId="77777777" w:rsidR="000513CD" w:rsidRPr="001A69B5" w:rsidRDefault="0009509B" w:rsidP="001A69B5">
            <w:r w:rsidRPr="001A69B5">
              <w:t>–129 016</w:t>
            </w:r>
          </w:p>
        </w:tc>
        <w:tc>
          <w:tcPr>
            <w:tcW w:w="1400" w:type="dxa"/>
          </w:tcPr>
          <w:p w14:paraId="0729E0A4" w14:textId="77777777" w:rsidR="000513CD" w:rsidRPr="001A69B5" w:rsidRDefault="0009509B" w:rsidP="001A69B5">
            <w:r w:rsidRPr="001A69B5">
              <w:t>–99 263</w:t>
            </w:r>
          </w:p>
        </w:tc>
        <w:tc>
          <w:tcPr>
            <w:tcW w:w="1400" w:type="dxa"/>
          </w:tcPr>
          <w:p w14:paraId="6C9BAD58" w14:textId="77777777" w:rsidR="000513CD" w:rsidRPr="001A69B5" w:rsidRDefault="0009509B" w:rsidP="001A69B5">
            <w:r w:rsidRPr="001A69B5">
              <w:t>–126 363</w:t>
            </w:r>
          </w:p>
        </w:tc>
        <w:tc>
          <w:tcPr>
            <w:tcW w:w="1400" w:type="dxa"/>
          </w:tcPr>
          <w:p w14:paraId="2B560AE5" w14:textId="77777777" w:rsidR="000513CD" w:rsidRPr="001A69B5" w:rsidRDefault="0009509B" w:rsidP="001A69B5">
            <w:r w:rsidRPr="001A69B5">
              <w:t>–27 100</w:t>
            </w:r>
          </w:p>
        </w:tc>
      </w:tr>
      <w:tr w:rsidR="000513CD" w:rsidRPr="001A69B5" w14:paraId="4EB1DBC2" w14:textId="77777777" w:rsidTr="00A23AF0">
        <w:trPr>
          <w:trHeight w:val="640"/>
        </w:trPr>
        <w:tc>
          <w:tcPr>
            <w:tcW w:w="3900" w:type="dxa"/>
          </w:tcPr>
          <w:p w14:paraId="7D547FA5" w14:textId="77777777" w:rsidR="000513CD" w:rsidRPr="001A69B5" w:rsidRDefault="0009509B" w:rsidP="001A69B5">
            <w:r w:rsidRPr="001A69B5">
              <w:t xml:space="preserve">Anna gjeld / </w:t>
            </w:r>
            <w:proofErr w:type="spellStart"/>
            <w:r w:rsidRPr="001A69B5">
              <w:t>fordringar</w:t>
            </w:r>
            <w:proofErr w:type="spellEnd"/>
            <w:r w:rsidRPr="001A69B5">
              <w:t xml:space="preserve"> som </w:t>
            </w:r>
            <w:proofErr w:type="spellStart"/>
            <w:r w:rsidRPr="001A69B5">
              <w:t>forfell</w:t>
            </w:r>
            <w:proofErr w:type="spellEnd"/>
            <w:r w:rsidRPr="001A69B5">
              <w:t xml:space="preserve"> i neste budsjettår</w:t>
            </w:r>
          </w:p>
        </w:tc>
        <w:tc>
          <w:tcPr>
            <w:tcW w:w="1400" w:type="dxa"/>
          </w:tcPr>
          <w:p w14:paraId="2DB1D1E8" w14:textId="77777777" w:rsidR="000513CD" w:rsidRPr="001A69B5" w:rsidRDefault="0009509B" w:rsidP="001A69B5">
            <w:r w:rsidRPr="001A69B5">
              <w:t>33 619</w:t>
            </w:r>
          </w:p>
        </w:tc>
        <w:tc>
          <w:tcPr>
            <w:tcW w:w="1400" w:type="dxa"/>
          </w:tcPr>
          <w:p w14:paraId="19CE7997" w14:textId="77777777" w:rsidR="000513CD" w:rsidRPr="001A69B5" w:rsidRDefault="0009509B" w:rsidP="001A69B5">
            <w:r w:rsidRPr="001A69B5">
              <w:t>30 059</w:t>
            </w:r>
          </w:p>
        </w:tc>
        <w:tc>
          <w:tcPr>
            <w:tcW w:w="1400" w:type="dxa"/>
          </w:tcPr>
          <w:p w14:paraId="211B5433" w14:textId="77777777" w:rsidR="000513CD" w:rsidRPr="001A69B5" w:rsidRDefault="0009509B" w:rsidP="001A69B5">
            <w:r w:rsidRPr="001A69B5">
              <w:t>57 218</w:t>
            </w:r>
          </w:p>
        </w:tc>
        <w:tc>
          <w:tcPr>
            <w:tcW w:w="1400" w:type="dxa"/>
          </w:tcPr>
          <w:p w14:paraId="3079E0CD" w14:textId="77777777" w:rsidR="000513CD" w:rsidRPr="001A69B5" w:rsidRDefault="0009509B" w:rsidP="001A69B5">
            <w:r w:rsidRPr="001A69B5">
              <w:t>27 159</w:t>
            </w:r>
          </w:p>
        </w:tc>
      </w:tr>
      <w:tr w:rsidR="000513CD" w:rsidRPr="001A69B5" w14:paraId="5C44834E" w14:textId="77777777" w:rsidTr="00A23AF0">
        <w:trPr>
          <w:trHeight w:val="640"/>
        </w:trPr>
        <w:tc>
          <w:tcPr>
            <w:tcW w:w="3900" w:type="dxa"/>
          </w:tcPr>
          <w:p w14:paraId="18487FAA" w14:textId="77777777" w:rsidR="000513CD" w:rsidRPr="001A69B5" w:rsidRDefault="0009509B" w:rsidP="001A69B5">
            <w:r w:rsidRPr="001A69B5">
              <w:rPr>
                <w:rStyle w:val="kursiv"/>
              </w:rPr>
              <w:t xml:space="preserve">Sum til dekning av </w:t>
            </w:r>
            <w:proofErr w:type="spellStart"/>
            <w:r w:rsidRPr="001A69B5">
              <w:rPr>
                <w:rStyle w:val="kursiv"/>
              </w:rPr>
              <w:t>påkomne</w:t>
            </w:r>
            <w:proofErr w:type="spellEnd"/>
            <w:r w:rsidRPr="001A69B5">
              <w:rPr>
                <w:rStyle w:val="kursiv"/>
              </w:rPr>
              <w:t xml:space="preserve"> kostnader som </w:t>
            </w:r>
            <w:proofErr w:type="spellStart"/>
            <w:r w:rsidRPr="001A69B5">
              <w:rPr>
                <w:rStyle w:val="kursiv"/>
              </w:rPr>
              <w:t>forfell</w:t>
            </w:r>
            <w:proofErr w:type="spellEnd"/>
            <w:r w:rsidRPr="001A69B5">
              <w:rPr>
                <w:rStyle w:val="kursiv"/>
              </w:rPr>
              <w:t xml:space="preserve"> i neste budsjettår</w:t>
            </w:r>
          </w:p>
        </w:tc>
        <w:tc>
          <w:tcPr>
            <w:tcW w:w="1400" w:type="dxa"/>
          </w:tcPr>
          <w:p w14:paraId="30565C99" w14:textId="77777777" w:rsidR="000513CD" w:rsidRPr="001A69B5" w:rsidRDefault="0009509B" w:rsidP="001A69B5">
            <w:r w:rsidRPr="001A69B5">
              <w:rPr>
                <w:rStyle w:val="kursiv"/>
              </w:rPr>
              <w:t>27 006</w:t>
            </w:r>
          </w:p>
        </w:tc>
        <w:tc>
          <w:tcPr>
            <w:tcW w:w="1400" w:type="dxa"/>
          </w:tcPr>
          <w:p w14:paraId="7C2B2A20" w14:textId="77777777" w:rsidR="000513CD" w:rsidRPr="001A69B5" w:rsidRDefault="0009509B" w:rsidP="001A69B5">
            <w:r w:rsidRPr="001A69B5">
              <w:rPr>
                <w:rStyle w:val="kursiv"/>
              </w:rPr>
              <w:t>59 564</w:t>
            </w:r>
          </w:p>
        </w:tc>
        <w:tc>
          <w:tcPr>
            <w:tcW w:w="1400" w:type="dxa"/>
          </w:tcPr>
          <w:p w14:paraId="1EFC17F2" w14:textId="77777777" w:rsidR="000513CD" w:rsidRPr="001A69B5" w:rsidRDefault="0009509B" w:rsidP="001A69B5">
            <w:r w:rsidRPr="001A69B5">
              <w:rPr>
                <w:rStyle w:val="kursiv"/>
              </w:rPr>
              <w:t>56 344</w:t>
            </w:r>
          </w:p>
        </w:tc>
        <w:tc>
          <w:tcPr>
            <w:tcW w:w="1400" w:type="dxa"/>
          </w:tcPr>
          <w:p w14:paraId="482F5E61" w14:textId="77777777" w:rsidR="000513CD" w:rsidRPr="001A69B5" w:rsidRDefault="0009509B" w:rsidP="001A69B5">
            <w:r w:rsidRPr="001A69B5">
              <w:rPr>
                <w:rStyle w:val="kursiv"/>
              </w:rPr>
              <w:t>–3 219</w:t>
            </w:r>
          </w:p>
        </w:tc>
      </w:tr>
      <w:tr w:rsidR="000513CD" w:rsidRPr="001A69B5" w14:paraId="000ADF4F" w14:textId="77777777" w:rsidTr="00A23AF0">
        <w:trPr>
          <w:trHeight w:val="380"/>
        </w:trPr>
        <w:tc>
          <w:tcPr>
            <w:tcW w:w="3900" w:type="dxa"/>
          </w:tcPr>
          <w:p w14:paraId="4B6E3FE5" w14:textId="77777777" w:rsidR="000513CD" w:rsidRPr="001A69B5" w:rsidRDefault="000513CD" w:rsidP="001A69B5"/>
        </w:tc>
        <w:tc>
          <w:tcPr>
            <w:tcW w:w="1400" w:type="dxa"/>
          </w:tcPr>
          <w:p w14:paraId="5F9617FF" w14:textId="77777777" w:rsidR="000513CD" w:rsidRPr="001A69B5" w:rsidRDefault="000513CD" w:rsidP="001A69B5"/>
        </w:tc>
        <w:tc>
          <w:tcPr>
            <w:tcW w:w="1400" w:type="dxa"/>
          </w:tcPr>
          <w:p w14:paraId="1C236961" w14:textId="77777777" w:rsidR="000513CD" w:rsidRPr="001A69B5" w:rsidRDefault="000513CD" w:rsidP="001A69B5"/>
        </w:tc>
        <w:tc>
          <w:tcPr>
            <w:tcW w:w="1400" w:type="dxa"/>
          </w:tcPr>
          <w:p w14:paraId="158E7C9E" w14:textId="77777777" w:rsidR="000513CD" w:rsidRPr="001A69B5" w:rsidRDefault="000513CD" w:rsidP="001A69B5"/>
        </w:tc>
        <w:tc>
          <w:tcPr>
            <w:tcW w:w="1400" w:type="dxa"/>
          </w:tcPr>
          <w:p w14:paraId="164F6CBA" w14:textId="77777777" w:rsidR="000513CD" w:rsidRPr="001A69B5" w:rsidRDefault="000513CD" w:rsidP="001A69B5"/>
        </w:tc>
      </w:tr>
      <w:tr w:rsidR="000513CD" w:rsidRPr="001A69B5" w14:paraId="432EE6D7" w14:textId="77777777" w:rsidTr="00A23AF0">
        <w:trPr>
          <w:trHeight w:val="380"/>
        </w:trPr>
        <w:tc>
          <w:tcPr>
            <w:tcW w:w="3900" w:type="dxa"/>
          </w:tcPr>
          <w:p w14:paraId="3C2594F8" w14:textId="77777777" w:rsidR="000513CD" w:rsidRPr="001A69B5" w:rsidRDefault="0009509B" w:rsidP="001A69B5">
            <w:r w:rsidRPr="001A69B5">
              <w:rPr>
                <w:rStyle w:val="halvfet0"/>
              </w:rPr>
              <w:t xml:space="preserve">Andre </w:t>
            </w:r>
            <w:proofErr w:type="spellStart"/>
            <w:r w:rsidRPr="001A69B5">
              <w:rPr>
                <w:rStyle w:val="halvfet0"/>
              </w:rPr>
              <w:t>avsetningar</w:t>
            </w:r>
            <w:proofErr w:type="spellEnd"/>
          </w:p>
        </w:tc>
        <w:tc>
          <w:tcPr>
            <w:tcW w:w="1400" w:type="dxa"/>
          </w:tcPr>
          <w:p w14:paraId="08D0BB93" w14:textId="77777777" w:rsidR="000513CD" w:rsidRPr="001A69B5" w:rsidRDefault="000513CD" w:rsidP="001A69B5"/>
        </w:tc>
        <w:tc>
          <w:tcPr>
            <w:tcW w:w="1400" w:type="dxa"/>
          </w:tcPr>
          <w:p w14:paraId="4AB8B079" w14:textId="77777777" w:rsidR="000513CD" w:rsidRPr="001A69B5" w:rsidRDefault="000513CD" w:rsidP="001A69B5"/>
        </w:tc>
        <w:tc>
          <w:tcPr>
            <w:tcW w:w="1400" w:type="dxa"/>
          </w:tcPr>
          <w:p w14:paraId="2A56E308" w14:textId="77777777" w:rsidR="000513CD" w:rsidRPr="001A69B5" w:rsidRDefault="000513CD" w:rsidP="001A69B5"/>
        </w:tc>
        <w:tc>
          <w:tcPr>
            <w:tcW w:w="1400" w:type="dxa"/>
          </w:tcPr>
          <w:p w14:paraId="625071E9" w14:textId="77777777" w:rsidR="000513CD" w:rsidRPr="001A69B5" w:rsidRDefault="000513CD" w:rsidP="001A69B5"/>
        </w:tc>
      </w:tr>
      <w:tr w:rsidR="000513CD" w:rsidRPr="001A69B5" w14:paraId="77B8C9C7" w14:textId="77777777" w:rsidTr="00A23AF0">
        <w:trPr>
          <w:trHeight w:val="640"/>
        </w:trPr>
        <w:tc>
          <w:tcPr>
            <w:tcW w:w="3900" w:type="dxa"/>
          </w:tcPr>
          <w:p w14:paraId="795A8EDC" w14:textId="77777777" w:rsidR="000513CD" w:rsidRPr="001A69B5" w:rsidRDefault="0009509B" w:rsidP="001A69B5">
            <w:proofErr w:type="spellStart"/>
            <w:r w:rsidRPr="001A69B5">
              <w:t>Avsetningar</w:t>
            </w:r>
            <w:proofErr w:type="spellEnd"/>
            <w:r w:rsidRPr="001A69B5">
              <w:t xml:space="preserve"> til andre formål / </w:t>
            </w:r>
            <w:proofErr w:type="spellStart"/>
            <w:r w:rsidRPr="001A69B5">
              <w:t>ikkje</w:t>
            </w:r>
            <w:proofErr w:type="spellEnd"/>
            <w:r w:rsidRPr="001A69B5">
              <w:t xml:space="preserve"> spesifiserte formål</w:t>
            </w:r>
          </w:p>
        </w:tc>
        <w:tc>
          <w:tcPr>
            <w:tcW w:w="1400" w:type="dxa"/>
          </w:tcPr>
          <w:p w14:paraId="22277613" w14:textId="77777777" w:rsidR="000513CD" w:rsidRPr="001A69B5" w:rsidRDefault="0009509B" w:rsidP="001A69B5">
            <w:r w:rsidRPr="001A69B5">
              <w:t>68 690</w:t>
            </w:r>
          </w:p>
        </w:tc>
        <w:tc>
          <w:tcPr>
            <w:tcW w:w="1400" w:type="dxa"/>
          </w:tcPr>
          <w:p w14:paraId="5EE97CF5" w14:textId="77777777" w:rsidR="000513CD" w:rsidRPr="001A69B5" w:rsidRDefault="0009509B" w:rsidP="001A69B5">
            <w:r w:rsidRPr="001A69B5">
              <w:t>33 331</w:t>
            </w:r>
          </w:p>
        </w:tc>
        <w:tc>
          <w:tcPr>
            <w:tcW w:w="1400" w:type="dxa"/>
          </w:tcPr>
          <w:p w14:paraId="3E6BBCD6" w14:textId="77777777" w:rsidR="000513CD" w:rsidRPr="001A69B5" w:rsidRDefault="0009509B" w:rsidP="001A69B5">
            <w:r w:rsidRPr="001A69B5">
              <w:t>15 199</w:t>
            </w:r>
          </w:p>
        </w:tc>
        <w:tc>
          <w:tcPr>
            <w:tcW w:w="1400" w:type="dxa"/>
          </w:tcPr>
          <w:p w14:paraId="463844EB" w14:textId="77777777" w:rsidR="000513CD" w:rsidRPr="001A69B5" w:rsidRDefault="0009509B" w:rsidP="001A69B5">
            <w:r w:rsidRPr="001A69B5">
              <w:t>–18 133</w:t>
            </w:r>
          </w:p>
        </w:tc>
      </w:tr>
      <w:tr w:rsidR="000513CD" w:rsidRPr="001A69B5" w14:paraId="54BACB4F" w14:textId="77777777" w:rsidTr="00A23AF0">
        <w:trPr>
          <w:trHeight w:val="380"/>
        </w:trPr>
        <w:tc>
          <w:tcPr>
            <w:tcW w:w="3900" w:type="dxa"/>
          </w:tcPr>
          <w:p w14:paraId="0721D267" w14:textId="77777777" w:rsidR="000513CD" w:rsidRPr="001A69B5" w:rsidRDefault="0009509B" w:rsidP="001A69B5">
            <w:r w:rsidRPr="001A69B5">
              <w:t xml:space="preserve">Fri </w:t>
            </w:r>
            <w:proofErr w:type="spellStart"/>
            <w:r w:rsidRPr="001A69B5">
              <w:t>verksemdskapital</w:t>
            </w:r>
            <w:proofErr w:type="spellEnd"/>
          </w:p>
        </w:tc>
        <w:tc>
          <w:tcPr>
            <w:tcW w:w="1400" w:type="dxa"/>
          </w:tcPr>
          <w:p w14:paraId="37917DAE" w14:textId="77777777" w:rsidR="000513CD" w:rsidRPr="001A69B5" w:rsidRDefault="0009509B" w:rsidP="001A69B5">
            <w:r w:rsidRPr="001A69B5">
              <w:t>0</w:t>
            </w:r>
          </w:p>
        </w:tc>
        <w:tc>
          <w:tcPr>
            <w:tcW w:w="1400" w:type="dxa"/>
          </w:tcPr>
          <w:p w14:paraId="638F41E4" w14:textId="77777777" w:rsidR="000513CD" w:rsidRPr="001A69B5" w:rsidRDefault="0009509B" w:rsidP="001A69B5">
            <w:r w:rsidRPr="001A69B5">
              <w:t>0</w:t>
            </w:r>
          </w:p>
        </w:tc>
        <w:tc>
          <w:tcPr>
            <w:tcW w:w="1400" w:type="dxa"/>
          </w:tcPr>
          <w:p w14:paraId="09DFC530" w14:textId="77777777" w:rsidR="000513CD" w:rsidRPr="001A69B5" w:rsidRDefault="0009509B" w:rsidP="001A69B5">
            <w:r w:rsidRPr="001A69B5">
              <w:t>0</w:t>
            </w:r>
          </w:p>
        </w:tc>
        <w:tc>
          <w:tcPr>
            <w:tcW w:w="1400" w:type="dxa"/>
          </w:tcPr>
          <w:p w14:paraId="689C717E" w14:textId="77777777" w:rsidR="000513CD" w:rsidRPr="001A69B5" w:rsidRDefault="0009509B" w:rsidP="001A69B5">
            <w:r w:rsidRPr="001A69B5">
              <w:t>0</w:t>
            </w:r>
          </w:p>
        </w:tc>
      </w:tr>
      <w:tr w:rsidR="000513CD" w:rsidRPr="001A69B5" w14:paraId="5CFEAD82" w14:textId="77777777" w:rsidTr="00A23AF0">
        <w:trPr>
          <w:trHeight w:val="380"/>
        </w:trPr>
        <w:tc>
          <w:tcPr>
            <w:tcW w:w="3900" w:type="dxa"/>
          </w:tcPr>
          <w:p w14:paraId="1D167C0E" w14:textId="77777777" w:rsidR="000513CD" w:rsidRPr="001A69B5" w:rsidRDefault="0009509B" w:rsidP="001A69B5">
            <w:r w:rsidRPr="001A69B5">
              <w:rPr>
                <w:rStyle w:val="kursiv"/>
              </w:rPr>
              <w:t xml:space="preserve">Sum andre </w:t>
            </w:r>
            <w:proofErr w:type="spellStart"/>
            <w:r w:rsidRPr="001A69B5">
              <w:rPr>
                <w:rStyle w:val="kursiv"/>
              </w:rPr>
              <w:t>avsetningar</w:t>
            </w:r>
            <w:proofErr w:type="spellEnd"/>
          </w:p>
        </w:tc>
        <w:tc>
          <w:tcPr>
            <w:tcW w:w="1400" w:type="dxa"/>
          </w:tcPr>
          <w:p w14:paraId="02A1DD36" w14:textId="77777777" w:rsidR="000513CD" w:rsidRPr="001A69B5" w:rsidRDefault="0009509B" w:rsidP="001A69B5">
            <w:r w:rsidRPr="001A69B5">
              <w:rPr>
                <w:rStyle w:val="kursiv"/>
              </w:rPr>
              <w:t>68 690</w:t>
            </w:r>
          </w:p>
        </w:tc>
        <w:tc>
          <w:tcPr>
            <w:tcW w:w="1400" w:type="dxa"/>
          </w:tcPr>
          <w:p w14:paraId="16B015F8" w14:textId="77777777" w:rsidR="000513CD" w:rsidRPr="001A69B5" w:rsidRDefault="0009509B" w:rsidP="001A69B5">
            <w:r w:rsidRPr="001A69B5">
              <w:rPr>
                <w:rStyle w:val="kursiv"/>
              </w:rPr>
              <w:t>33 331</w:t>
            </w:r>
          </w:p>
        </w:tc>
        <w:tc>
          <w:tcPr>
            <w:tcW w:w="1400" w:type="dxa"/>
          </w:tcPr>
          <w:p w14:paraId="7C478B28" w14:textId="77777777" w:rsidR="000513CD" w:rsidRPr="001A69B5" w:rsidRDefault="0009509B" w:rsidP="001A69B5">
            <w:r w:rsidRPr="001A69B5">
              <w:rPr>
                <w:rStyle w:val="kursiv"/>
              </w:rPr>
              <w:t>15 199</w:t>
            </w:r>
          </w:p>
        </w:tc>
        <w:tc>
          <w:tcPr>
            <w:tcW w:w="1400" w:type="dxa"/>
          </w:tcPr>
          <w:p w14:paraId="5FB279FC" w14:textId="77777777" w:rsidR="000513CD" w:rsidRPr="001A69B5" w:rsidRDefault="0009509B" w:rsidP="001A69B5">
            <w:r w:rsidRPr="001A69B5">
              <w:rPr>
                <w:rStyle w:val="kursiv"/>
              </w:rPr>
              <w:t>–18 133</w:t>
            </w:r>
          </w:p>
        </w:tc>
      </w:tr>
      <w:tr w:rsidR="000513CD" w:rsidRPr="001A69B5" w14:paraId="14695BB3" w14:textId="77777777" w:rsidTr="00A23AF0">
        <w:trPr>
          <w:trHeight w:val="380"/>
        </w:trPr>
        <w:tc>
          <w:tcPr>
            <w:tcW w:w="3900" w:type="dxa"/>
          </w:tcPr>
          <w:p w14:paraId="315342D2" w14:textId="77777777" w:rsidR="000513CD" w:rsidRPr="001A69B5" w:rsidRDefault="000513CD" w:rsidP="001A69B5"/>
        </w:tc>
        <w:tc>
          <w:tcPr>
            <w:tcW w:w="1400" w:type="dxa"/>
          </w:tcPr>
          <w:p w14:paraId="62375006" w14:textId="77777777" w:rsidR="000513CD" w:rsidRPr="001A69B5" w:rsidRDefault="000513CD" w:rsidP="001A69B5"/>
        </w:tc>
        <w:tc>
          <w:tcPr>
            <w:tcW w:w="1400" w:type="dxa"/>
          </w:tcPr>
          <w:p w14:paraId="7F05D8EF" w14:textId="77777777" w:rsidR="000513CD" w:rsidRPr="001A69B5" w:rsidRDefault="000513CD" w:rsidP="001A69B5"/>
        </w:tc>
        <w:tc>
          <w:tcPr>
            <w:tcW w:w="1400" w:type="dxa"/>
          </w:tcPr>
          <w:p w14:paraId="1E60321A" w14:textId="77777777" w:rsidR="000513CD" w:rsidRPr="001A69B5" w:rsidRDefault="000513CD" w:rsidP="001A69B5"/>
        </w:tc>
        <w:tc>
          <w:tcPr>
            <w:tcW w:w="1400" w:type="dxa"/>
          </w:tcPr>
          <w:p w14:paraId="6B6ECADC" w14:textId="77777777" w:rsidR="000513CD" w:rsidRPr="001A69B5" w:rsidRDefault="000513CD" w:rsidP="001A69B5"/>
        </w:tc>
      </w:tr>
      <w:tr w:rsidR="000513CD" w:rsidRPr="001A69B5" w14:paraId="2EAA989E" w14:textId="77777777" w:rsidTr="00A23AF0">
        <w:trPr>
          <w:trHeight w:val="380"/>
        </w:trPr>
        <w:tc>
          <w:tcPr>
            <w:tcW w:w="3900" w:type="dxa"/>
          </w:tcPr>
          <w:p w14:paraId="28EFAC95" w14:textId="77777777" w:rsidR="000513CD" w:rsidRPr="001A69B5" w:rsidRDefault="0009509B" w:rsidP="001A69B5">
            <w:r w:rsidRPr="001A69B5">
              <w:rPr>
                <w:rStyle w:val="halvfet0"/>
              </w:rPr>
              <w:t>Langsiktig gjeld (netto)</w:t>
            </w:r>
          </w:p>
        </w:tc>
        <w:tc>
          <w:tcPr>
            <w:tcW w:w="1400" w:type="dxa"/>
          </w:tcPr>
          <w:p w14:paraId="0DBC9FB5" w14:textId="77777777" w:rsidR="000513CD" w:rsidRPr="001A69B5" w:rsidRDefault="000513CD" w:rsidP="001A69B5"/>
        </w:tc>
        <w:tc>
          <w:tcPr>
            <w:tcW w:w="1400" w:type="dxa"/>
          </w:tcPr>
          <w:p w14:paraId="1847927C" w14:textId="77777777" w:rsidR="000513CD" w:rsidRPr="001A69B5" w:rsidRDefault="000513CD" w:rsidP="001A69B5"/>
        </w:tc>
        <w:tc>
          <w:tcPr>
            <w:tcW w:w="1400" w:type="dxa"/>
          </w:tcPr>
          <w:p w14:paraId="0CCB6D93" w14:textId="77777777" w:rsidR="000513CD" w:rsidRPr="001A69B5" w:rsidRDefault="000513CD" w:rsidP="001A69B5"/>
        </w:tc>
        <w:tc>
          <w:tcPr>
            <w:tcW w:w="1400" w:type="dxa"/>
          </w:tcPr>
          <w:p w14:paraId="733761A9" w14:textId="77777777" w:rsidR="000513CD" w:rsidRPr="001A69B5" w:rsidRDefault="000513CD" w:rsidP="001A69B5"/>
        </w:tc>
      </w:tr>
      <w:tr w:rsidR="000513CD" w:rsidRPr="001A69B5" w14:paraId="5DED4D86" w14:textId="77777777" w:rsidTr="00A23AF0">
        <w:trPr>
          <w:trHeight w:val="640"/>
        </w:trPr>
        <w:tc>
          <w:tcPr>
            <w:tcW w:w="3900" w:type="dxa"/>
          </w:tcPr>
          <w:p w14:paraId="61ADA190" w14:textId="77777777" w:rsidR="000513CD" w:rsidRPr="001A69B5" w:rsidRDefault="0009509B" w:rsidP="001A69B5">
            <w:r w:rsidRPr="001A69B5">
              <w:t xml:space="preserve">Langsiktig forplikting knytt til </w:t>
            </w:r>
            <w:proofErr w:type="spellStart"/>
            <w:r w:rsidRPr="001A69B5">
              <w:t>anleggsmidlar</w:t>
            </w:r>
            <w:proofErr w:type="spellEnd"/>
          </w:p>
        </w:tc>
        <w:tc>
          <w:tcPr>
            <w:tcW w:w="1400" w:type="dxa"/>
          </w:tcPr>
          <w:p w14:paraId="5D1C0C0B" w14:textId="77777777" w:rsidR="000513CD" w:rsidRPr="001A69B5" w:rsidRDefault="0009509B" w:rsidP="001A69B5">
            <w:r w:rsidRPr="001A69B5">
              <w:t>0</w:t>
            </w:r>
          </w:p>
        </w:tc>
        <w:tc>
          <w:tcPr>
            <w:tcW w:w="1400" w:type="dxa"/>
          </w:tcPr>
          <w:p w14:paraId="1806F012" w14:textId="77777777" w:rsidR="000513CD" w:rsidRPr="001A69B5" w:rsidRDefault="0009509B" w:rsidP="001A69B5">
            <w:r w:rsidRPr="001A69B5">
              <w:t>0</w:t>
            </w:r>
          </w:p>
        </w:tc>
        <w:tc>
          <w:tcPr>
            <w:tcW w:w="1400" w:type="dxa"/>
          </w:tcPr>
          <w:p w14:paraId="5D348F7F" w14:textId="77777777" w:rsidR="000513CD" w:rsidRPr="001A69B5" w:rsidRDefault="0009509B" w:rsidP="001A69B5">
            <w:r w:rsidRPr="001A69B5">
              <w:t>0</w:t>
            </w:r>
          </w:p>
        </w:tc>
        <w:tc>
          <w:tcPr>
            <w:tcW w:w="1400" w:type="dxa"/>
          </w:tcPr>
          <w:p w14:paraId="4471D460" w14:textId="77777777" w:rsidR="000513CD" w:rsidRPr="001A69B5" w:rsidRDefault="0009509B" w:rsidP="001A69B5">
            <w:r w:rsidRPr="001A69B5">
              <w:t>0</w:t>
            </w:r>
          </w:p>
        </w:tc>
      </w:tr>
      <w:tr w:rsidR="000513CD" w:rsidRPr="001A69B5" w14:paraId="46826487" w14:textId="77777777" w:rsidTr="00A23AF0">
        <w:trPr>
          <w:trHeight w:val="380"/>
        </w:trPr>
        <w:tc>
          <w:tcPr>
            <w:tcW w:w="3900" w:type="dxa"/>
          </w:tcPr>
          <w:p w14:paraId="73C40809" w14:textId="77777777" w:rsidR="000513CD" w:rsidRPr="001A69B5" w:rsidRDefault="0009509B" w:rsidP="001A69B5">
            <w:r w:rsidRPr="001A69B5">
              <w:t>Anna langsiktig gjeld</w:t>
            </w:r>
          </w:p>
        </w:tc>
        <w:tc>
          <w:tcPr>
            <w:tcW w:w="1400" w:type="dxa"/>
          </w:tcPr>
          <w:p w14:paraId="427532DC" w14:textId="77777777" w:rsidR="000513CD" w:rsidRPr="001A69B5" w:rsidRDefault="0009509B" w:rsidP="001A69B5">
            <w:r w:rsidRPr="001A69B5">
              <w:t>319</w:t>
            </w:r>
          </w:p>
        </w:tc>
        <w:tc>
          <w:tcPr>
            <w:tcW w:w="1400" w:type="dxa"/>
          </w:tcPr>
          <w:p w14:paraId="252D09D9" w14:textId="77777777" w:rsidR="000513CD" w:rsidRPr="001A69B5" w:rsidRDefault="0009509B" w:rsidP="001A69B5">
            <w:r w:rsidRPr="001A69B5">
              <w:t>319</w:t>
            </w:r>
          </w:p>
        </w:tc>
        <w:tc>
          <w:tcPr>
            <w:tcW w:w="1400" w:type="dxa"/>
          </w:tcPr>
          <w:p w14:paraId="4BDFA133" w14:textId="77777777" w:rsidR="000513CD" w:rsidRPr="001A69B5" w:rsidRDefault="0009509B" w:rsidP="001A69B5">
            <w:r w:rsidRPr="001A69B5">
              <w:t>319</w:t>
            </w:r>
          </w:p>
        </w:tc>
        <w:tc>
          <w:tcPr>
            <w:tcW w:w="1400" w:type="dxa"/>
          </w:tcPr>
          <w:p w14:paraId="5D37F36C" w14:textId="77777777" w:rsidR="000513CD" w:rsidRPr="001A69B5" w:rsidRDefault="0009509B" w:rsidP="001A69B5">
            <w:r w:rsidRPr="001A69B5">
              <w:t>0</w:t>
            </w:r>
          </w:p>
        </w:tc>
      </w:tr>
      <w:tr w:rsidR="000513CD" w:rsidRPr="001A69B5" w14:paraId="6E9C3444" w14:textId="77777777" w:rsidTr="00A23AF0">
        <w:trPr>
          <w:trHeight w:val="380"/>
        </w:trPr>
        <w:tc>
          <w:tcPr>
            <w:tcW w:w="3900" w:type="dxa"/>
          </w:tcPr>
          <w:p w14:paraId="13577745" w14:textId="77777777" w:rsidR="000513CD" w:rsidRPr="001A69B5" w:rsidRDefault="0009509B" w:rsidP="001A69B5">
            <w:r w:rsidRPr="001A69B5">
              <w:rPr>
                <w:rStyle w:val="kursiv"/>
              </w:rPr>
              <w:t>Sum langsiktig gjeld</w:t>
            </w:r>
          </w:p>
        </w:tc>
        <w:tc>
          <w:tcPr>
            <w:tcW w:w="1400" w:type="dxa"/>
          </w:tcPr>
          <w:p w14:paraId="1D875EF2" w14:textId="77777777" w:rsidR="000513CD" w:rsidRPr="001A69B5" w:rsidRDefault="0009509B" w:rsidP="001A69B5">
            <w:r w:rsidRPr="001A69B5">
              <w:rPr>
                <w:rStyle w:val="kursiv"/>
              </w:rPr>
              <w:t>319</w:t>
            </w:r>
          </w:p>
        </w:tc>
        <w:tc>
          <w:tcPr>
            <w:tcW w:w="1400" w:type="dxa"/>
          </w:tcPr>
          <w:p w14:paraId="6D522B53" w14:textId="77777777" w:rsidR="000513CD" w:rsidRPr="001A69B5" w:rsidRDefault="0009509B" w:rsidP="001A69B5">
            <w:r w:rsidRPr="001A69B5">
              <w:rPr>
                <w:rStyle w:val="kursiv"/>
              </w:rPr>
              <w:t>319</w:t>
            </w:r>
          </w:p>
        </w:tc>
        <w:tc>
          <w:tcPr>
            <w:tcW w:w="1400" w:type="dxa"/>
          </w:tcPr>
          <w:p w14:paraId="0454FEF3" w14:textId="77777777" w:rsidR="000513CD" w:rsidRPr="001A69B5" w:rsidRDefault="0009509B" w:rsidP="001A69B5">
            <w:r w:rsidRPr="001A69B5">
              <w:rPr>
                <w:rStyle w:val="kursiv"/>
              </w:rPr>
              <w:t>319</w:t>
            </w:r>
          </w:p>
        </w:tc>
        <w:tc>
          <w:tcPr>
            <w:tcW w:w="1400" w:type="dxa"/>
          </w:tcPr>
          <w:p w14:paraId="4BC5640D" w14:textId="77777777" w:rsidR="000513CD" w:rsidRPr="001A69B5" w:rsidRDefault="0009509B" w:rsidP="001A69B5">
            <w:r w:rsidRPr="001A69B5">
              <w:rPr>
                <w:rStyle w:val="kursiv"/>
              </w:rPr>
              <w:t>0</w:t>
            </w:r>
          </w:p>
        </w:tc>
      </w:tr>
      <w:tr w:rsidR="000513CD" w:rsidRPr="001A69B5" w14:paraId="7A95C680" w14:textId="77777777" w:rsidTr="00A23AF0">
        <w:trPr>
          <w:trHeight w:val="380"/>
        </w:trPr>
        <w:tc>
          <w:tcPr>
            <w:tcW w:w="3900" w:type="dxa"/>
          </w:tcPr>
          <w:p w14:paraId="798E03F8" w14:textId="77777777" w:rsidR="000513CD" w:rsidRPr="001A69B5" w:rsidRDefault="000513CD" w:rsidP="001A69B5"/>
        </w:tc>
        <w:tc>
          <w:tcPr>
            <w:tcW w:w="1400" w:type="dxa"/>
          </w:tcPr>
          <w:p w14:paraId="583B3741" w14:textId="77777777" w:rsidR="000513CD" w:rsidRPr="001A69B5" w:rsidRDefault="000513CD" w:rsidP="001A69B5"/>
        </w:tc>
        <w:tc>
          <w:tcPr>
            <w:tcW w:w="1400" w:type="dxa"/>
          </w:tcPr>
          <w:p w14:paraId="72C3A3AF" w14:textId="77777777" w:rsidR="000513CD" w:rsidRPr="001A69B5" w:rsidRDefault="000513CD" w:rsidP="001A69B5"/>
        </w:tc>
        <w:tc>
          <w:tcPr>
            <w:tcW w:w="1400" w:type="dxa"/>
          </w:tcPr>
          <w:p w14:paraId="566B6011" w14:textId="77777777" w:rsidR="000513CD" w:rsidRPr="001A69B5" w:rsidRDefault="000513CD" w:rsidP="001A69B5"/>
        </w:tc>
        <w:tc>
          <w:tcPr>
            <w:tcW w:w="1400" w:type="dxa"/>
          </w:tcPr>
          <w:p w14:paraId="705150CD" w14:textId="77777777" w:rsidR="000513CD" w:rsidRPr="001A69B5" w:rsidRDefault="000513CD" w:rsidP="001A69B5"/>
        </w:tc>
      </w:tr>
      <w:tr w:rsidR="000513CD" w:rsidRPr="001A69B5" w14:paraId="1B74C9D8" w14:textId="77777777" w:rsidTr="00A23AF0">
        <w:trPr>
          <w:trHeight w:val="380"/>
        </w:trPr>
        <w:tc>
          <w:tcPr>
            <w:tcW w:w="3900" w:type="dxa"/>
          </w:tcPr>
          <w:p w14:paraId="5EED0A6B" w14:textId="77777777" w:rsidR="000513CD" w:rsidRPr="001A69B5" w:rsidRDefault="0009509B" w:rsidP="001A69B5">
            <w:r w:rsidRPr="001A69B5">
              <w:rPr>
                <w:rStyle w:val="kursiv"/>
              </w:rPr>
              <w:t xml:space="preserve">Sum nettogjeld og </w:t>
            </w:r>
            <w:proofErr w:type="spellStart"/>
            <w:r w:rsidRPr="001A69B5">
              <w:rPr>
                <w:rStyle w:val="kursiv"/>
              </w:rPr>
              <w:t>forpliktingar</w:t>
            </w:r>
            <w:proofErr w:type="spellEnd"/>
            <w:r w:rsidRPr="001A69B5">
              <w:rPr>
                <w:rStyle w:val="kursiv"/>
              </w:rPr>
              <w:t xml:space="preserve"> – drift</w:t>
            </w:r>
          </w:p>
        </w:tc>
        <w:tc>
          <w:tcPr>
            <w:tcW w:w="1400" w:type="dxa"/>
          </w:tcPr>
          <w:p w14:paraId="46B596B1" w14:textId="77777777" w:rsidR="000513CD" w:rsidRPr="001A69B5" w:rsidRDefault="0009509B" w:rsidP="001A69B5">
            <w:r w:rsidRPr="001A69B5">
              <w:rPr>
                <w:rStyle w:val="kursiv"/>
              </w:rPr>
              <w:t>96 015</w:t>
            </w:r>
          </w:p>
        </w:tc>
        <w:tc>
          <w:tcPr>
            <w:tcW w:w="1400" w:type="dxa"/>
          </w:tcPr>
          <w:p w14:paraId="3F62ECC0" w14:textId="77777777" w:rsidR="000513CD" w:rsidRPr="001A69B5" w:rsidRDefault="0009509B" w:rsidP="001A69B5">
            <w:r w:rsidRPr="001A69B5">
              <w:rPr>
                <w:rStyle w:val="kursiv"/>
              </w:rPr>
              <w:t>93 214</w:t>
            </w:r>
          </w:p>
        </w:tc>
        <w:tc>
          <w:tcPr>
            <w:tcW w:w="1400" w:type="dxa"/>
          </w:tcPr>
          <w:p w14:paraId="51216388" w14:textId="77777777" w:rsidR="000513CD" w:rsidRPr="001A69B5" w:rsidRDefault="0009509B" w:rsidP="001A69B5">
            <w:r w:rsidRPr="001A69B5">
              <w:rPr>
                <w:rStyle w:val="kursiv"/>
              </w:rPr>
              <w:t>71 862</w:t>
            </w:r>
          </w:p>
        </w:tc>
        <w:tc>
          <w:tcPr>
            <w:tcW w:w="1400" w:type="dxa"/>
          </w:tcPr>
          <w:p w14:paraId="08F433D3" w14:textId="77777777" w:rsidR="000513CD" w:rsidRPr="001A69B5" w:rsidRDefault="0009509B" w:rsidP="001A69B5">
            <w:r w:rsidRPr="001A69B5">
              <w:rPr>
                <w:rStyle w:val="kursiv"/>
              </w:rPr>
              <w:t>–21 352</w:t>
            </w:r>
          </w:p>
        </w:tc>
      </w:tr>
      <w:tr w:rsidR="000513CD" w:rsidRPr="001A69B5" w14:paraId="5042ECF5" w14:textId="77777777" w:rsidTr="00A23AF0">
        <w:trPr>
          <w:trHeight w:val="380"/>
        </w:trPr>
        <w:tc>
          <w:tcPr>
            <w:tcW w:w="3900" w:type="dxa"/>
          </w:tcPr>
          <w:p w14:paraId="6A70330A" w14:textId="77777777" w:rsidR="000513CD" w:rsidRPr="001A69B5" w:rsidRDefault="000513CD" w:rsidP="001A69B5"/>
        </w:tc>
        <w:tc>
          <w:tcPr>
            <w:tcW w:w="1400" w:type="dxa"/>
          </w:tcPr>
          <w:p w14:paraId="6D630316" w14:textId="77777777" w:rsidR="000513CD" w:rsidRPr="001A69B5" w:rsidRDefault="000513CD" w:rsidP="001A69B5"/>
        </w:tc>
        <w:tc>
          <w:tcPr>
            <w:tcW w:w="1400" w:type="dxa"/>
          </w:tcPr>
          <w:p w14:paraId="0A7A57E2" w14:textId="77777777" w:rsidR="000513CD" w:rsidRPr="001A69B5" w:rsidRDefault="000513CD" w:rsidP="001A69B5"/>
        </w:tc>
        <w:tc>
          <w:tcPr>
            <w:tcW w:w="1400" w:type="dxa"/>
          </w:tcPr>
          <w:p w14:paraId="128A3A5E" w14:textId="77777777" w:rsidR="000513CD" w:rsidRPr="001A69B5" w:rsidRDefault="000513CD" w:rsidP="001A69B5"/>
        </w:tc>
        <w:tc>
          <w:tcPr>
            <w:tcW w:w="1400" w:type="dxa"/>
          </w:tcPr>
          <w:p w14:paraId="5BEDE3A4" w14:textId="77777777" w:rsidR="000513CD" w:rsidRPr="001A69B5" w:rsidRDefault="000513CD" w:rsidP="001A69B5"/>
        </w:tc>
      </w:tr>
      <w:tr w:rsidR="000513CD" w:rsidRPr="001A69B5" w14:paraId="1AC6D84E" w14:textId="77777777" w:rsidTr="00A23AF0">
        <w:trPr>
          <w:trHeight w:val="380"/>
        </w:trPr>
        <w:tc>
          <w:tcPr>
            <w:tcW w:w="3900" w:type="dxa"/>
          </w:tcPr>
          <w:p w14:paraId="32895FCD" w14:textId="77777777" w:rsidR="000513CD" w:rsidRPr="001A69B5" w:rsidRDefault="0009509B" w:rsidP="001A69B5">
            <w:proofErr w:type="spellStart"/>
            <w:r w:rsidRPr="001A69B5">
              <w:rPr>
                <w:rStyle w:val="halvfet0"/>
              </w:rPr>
              <w:t>Forskingsforpliktingar</w:t>
            </w:r>
            <w:proofErr w:type="spellEnd"/>
          </w:p>
        </w:tc>
        <w:tc>
          <w:tcPr>
            <w:tcW w:w="1400" w:type="dxa"/>
          </w:tcPr>
          <w:p w14:paraId="5B2D0B6B" w14:textId="77777777" w:rsidR="000513CD" w:rsidRPr="001A69B5" w:rsidRDefault="000513CD" w:rsidP="001A69B5"/>
        </w:tc>
        <w:tc>
          <w:tcPr>
            <w:tcW w:w="1400" w:type="dxa"/>
          </w:tcPr>
          <w:p w14:paraId="6A1C00CE" w14:textId="77777777" w:rsidR="000513CD" w:rsidRPr="001A69B5" w:rsidRDefault="000513CD" w:rsidP="001A69B5"/>
        </w:tc>
        <w:tc>
          <w:tcPr>
            <w:tcW w:w="1400" w:type="dxa"/>
          </w:tcPr>
          <w:p w14:paraId="4F57BF1E" w14:textId="77777777" w:rsidR="000513CD" w:rsidRPr="001A69B5" w:rsidRDefault="000513CD" w:rsidP="001A69B5"/>
        </w:tc>
        <w:tc>
          <w:tcPr>
            <w:tcW w:w="1400" w:type="dxa"/>
          </w:tcPr>
          <w:p w14:paraId="744BCB65" w14:textId="77777777" w:rsidR="000513CD" w:rsidRPr="001A69B5" w:rsidRDefault="000513CD" w:rsidP="001A69B5"/>
        </w:tc>
      </w:tr>
      <w:tr w:rsidR="000513CD" w:rsidRPr="001A69B5" w14:paraId="76C856BE" w14:textId="77777777" w:rsidTr="00A23AF0">
        <w:trPr>
          <w:trHeight w:val="640"/>
        </w:trPr>
        <w:tc>
          <w:tcPr>
            <w:tcW w:w="3900" w:type="dxa"/>
          </w:tcPr>
          <w:p w14:paraId="5964F07E" w14:textId="77777777" w:rsidR="000513CD" w:rsidRPr="001A69B5" w:rsidRDefault="0009509B" w:rsidP="001A69B5">
            <w:proofErr w:type="spellStart"/>
            <w:r w:rsidRPr="001A69B5">
              <w:t>Forskingsforpliktingar</w:t>
            </w:r>
            <w:proofErr w:type="spellEnd"/>
            <w:r w:rsidRPr="001A69B5">
              <w:t xml:space="preserve"> under handsaming</w:t>
            </w:r>
          </w:p>
        </w:tc>
        <w:tc>
          <w:tcPr>
            <w:tcW w:w="1400" w:type="dxa"/>
          </w:tcPr>
          <w:p w14:paraId="106AE88B" w14:textId="77777777" w:rsidR="000513CD" w:rsidRPr="001A69B5" w:rsidRDefault="0009509B" w:rsidP="001A69B5">
            <w:r w:rsidRPr="001A69B5">
              <w:t>3 007 147</w:t>
            </w:r>
          </w:p>
        </w:tc>
        <w:tc>
          <w:tcPr>
            <w:tcW w:w="1400" w:type="dxa"/>
          </w:tcPr>
          <w:p w14:paraId="7067DD02" w14:textId="77777777" w:rsidR="000513CD" w:rsidRPr="001A69B5" w:rsidRDefault="0009509B" w:rsidP="001A69B5">
            <w:r w:rsidRPr="001A69B5">
              <w:t>3 140 067</w:t>
            </w:r>
          </w:p>
        </w:tc>
        <w:tc>
          <w:tcPr>
            <w:tcW w:w="1400" w:type="dxa"/>
          </w:tcPr>
          <w:p w14:paraId="5B967EA0" w14:textId="77777777" w:rsidR="000513CD" w:rsidRPr="001A69B5" w:rsidRDefault="0009509B" w:rsidP="001A69B5">
            <w:r w:rsidRPr="001A69B5">
              <w:t>3 963 693</w:t>
            </w:r>
          </w:p>
        </w:tc>
        <w:tc>
          <w:tcPr>
            <w:tcW w:w="1400" w:type="dxa"/>
          </w:tcPr>
          <w:p w14:paraId="3784A55B" w14:textId="77777777" w:rsidR="000513CD" w:rsidRPr="001A69B5" w:rsidRDefault="0009509B" w:rsidP="001A69B5">
            <w:r w:rsidRPr="001A69B5">
              <w:t>823 626</w:t>
            </w:r>
          </w:p>
        </w:tc>
      </w:tr>
      <w:tr w:rsidR="000513CD" w:rsidRPr="001A69B5" w14:paraId="67564571" w14:textId="77777777" w:rsidTr="00A23AF0">
        <w:trPr>
          <w:trHeight w:val="640"/>
        </w:trPr>
        <w:tc>
          <w:tcPr>
            <w:tcW w:w="3900" w:type="dxa"/>
          </w:tcPr>
          <w:p w14:paraId="7EB4AA2F" w14:textId="77777777" w:rsidR="000513CD" w:rsidRPr="001A69B5" w:rsidRDefault="0009509B" w:rsidP="001A69B5">
            <w:r w:rsidRPr="001A69B5">
              <w:t>Prosjektgjeld for starta / gjennomførte forskingsprosjekt</w:t>
            </w:r>
          </w:p>
        </w:tc>
        <w:tc>
          <w:tcPr>
            <w:tcW w:w="1400" w:type="dxa"/>
          </w:tcPr>
          <w:p w14:paraId="73F1D451" w14:textId="77777777" w:rsidR="000513CD" w:rsidRPr="001A69B5" w:rsidRDefault="0009509B" w:rsidP="001A69B5">
            <w:r w:rsidRPr="001A69B5">
              <w:t>1 847 806</w:t>
            </w:r>
          </w:p>
        </w:tc>
        <w:tc>
          <w:tcPr>
            <w:tcW w:w="1400" w:type="dxa"/>
          </w:tcPr>
          <w:p w14:paraId="1F6B2263" w14:textId="77777777" w:rsidR="000513CD" w:rsidRPr="001A69B5" w:rsidRDefault="0009509B" w:rsidP="001A69B5">
            <w:r w:rsidRPr="001A69B5">
              <w:t>2 252 039</w:t>
            </w:r>
          </w:p>
        </w:tc>
        <w:tc>
          <w:tcPr>
            <w:tcW w:w="1400" w:type="dxa"/>
          </w:tcPr>
          <w:p w14:paraId="6C12E649" w14:textId="77777777" w:rsidR="000513CD" w:rsidRPr="001A69B5" w:rsidRDefault="0009509B" w:rsidP="001A69B5">
            <w:r w:rsidRPr="001A69B5">
              <w:t>2 038 717</w:t>
            </w:r>
          </w:p>
        </w:tc>
        <w:tc>
          <w:tcPr>
            <w:tcW w:w="1400" w:type="dxa"/>
          </w:tcPr>
          <w:p w14:paraId="2C1972CF" w14:textId="77777777" w:rsidR="000513CD" w:rsidRPr="001A69B5" w:rsidRDefault="0009509B" w:rsidP="001A69B5">
            <w:r w:rsidRPr="001A69B5">
              <w:t>–213 323</w:t>
            </w:r>
          </w:p>
        </w:tc>
      </w:tr>
      <w:tr w:rsidR="000513CD" w:rsidRPr="001A69B5" w14:paraId="38329303" w14:textId="77777777" w:rsidTr="00A23AF0">
        <w:trPr>
          <w:trHeight w:val="380"/>
        </w:trPr>
        <w:tc>
          <w:tcPr>
            <w:tcW w:w="3900" w:type="dxa"/>
          </w:tcPr>
          <w:p w14:paraId="73B2DC82" w14:textId="77777777" w:rsidR="000513CD" w:rsidRPr="001A69B5" w:rsidRDefault="0009509B" w:rsidP="001A69B5">
            <w:r w:rsidRPr="001A69B5">
              <w:rPr>
                <w:rStyle w:val="kursiv"/>
              </w:rPr>
              <w:t xml:space="preserve">Sum </w:t>
            </w:r>
            <w:proofErr w:type="spellStart"/>
            <w:r w:rsidRPr="001A69B5">
              <w:rPr>
                <w:rStyle w:val="kursiv"/>
              </w:rPr>
              <w:t>forskingsforpliktingar</w:t>
            </w:r>
            <w:proofErr w:type="spellEnd"/>
          </w:p>
        </w:tc>
        <w:tc>
          <w:tcPr>
            <w:tcW w:w="1400" w:type="dxa"/>
          </w:tcPr>
          <w:p w14:paraId="2FC26CFA" w14:textId="77777777" w:rsidR="000513CD" w:rsidRPr="001A69B5" w:rsidRDefault="0009509B" w:rsidP="001A69B5">
            <w:r w:rsidRPr="001A69B5">
              <w:rPr>
                <w:rStyle w:val="kursiv"/>
              </w:rPr>
              <w:t>4 854 953</w:t>
            </w:r>
          </w:p>
        </w:tc>
        <w:tc>
          <w:tcPr>
            <w:tcW w:w="1400" w:type="dxa"/>
          </w:tcPr>
          <w:p w14:paraId="50DB6F23" w14:textId="77777777" w:rsidR="000513CD" w:rsidRPr="001A69B5" w:rsidRDefault="0009509B" w:rsidP="001A69B5">
            <w:r w:rsidRPr="001A69B5">
              <w:rPr>
                <w:rStyle w:val="kursiv"/>
              </w:rPr>
              <w:t>5 392 107</w:t>
            </w:r>
          </w:p>
        </w:tc>
        <w:tc>
          <w:tcPr>
            <w:tcW w:w="1400" w:type="dxa"/>
          </w:tcPr>
          <w:p w14:paraId="0D437406" w14:textId="77777777" w:rsidR="000513CD" w:rsidRPr="001A69B5" w:rsidRDefault="0009509B" w:rsidP="001A69B5">
            <w:r w:rsidRPr="001A69B5">
              <w:rPr>
                <w:rStyle w:val="kursiv"/>
              </w:rPr>
              <w:t>6 002 410</w:t>
            </w:r>
          </w:p>
        </w:tc>
        <w:tc>
          <w:tcPr>
            <w:tcW w:w="1400" w:type="dxa"/>
          </w:tcPr>
          <w:p w14:paraId="6FC6C9A4" w14:textId="77777777" w:rsidR="000513CD" w:rsidRPr="001A69B5" w:rsidRDefault="0009509B" w:rsidP="001A69B5">
            <w:r w:rsidRPr="001A69B5">
              <w:rPr>
                <w:rStyle w:val="kursiv"/>
              </w:rPr>
              <w:t>610 303</w:t>
            </w:r>
          </w:p>
        </w:tc>
      </w:tr>
      <w:tr w:rsidR="000513CD" w:rsidRPr="001A69B5" w14:paraId="105D2DB3" w14:textId="77777777" w:rsidTr="00A23AF0">
        <w:trPr>
          <w:trHeight w:val="380"/>
        </w:trPr>
        <w:tc>
          <w:tcPr>
            <w:tcW w:w="3900" w:type="dxa"/>
          </w:tcPr>
          <w:p w14:paraId="073EAC71" w14:textId="77777777" w:rsidR="000513CD" w:rsidRPr="001A69B5" w:rsidRDefault="0009509B" w:rsidP="001A69B5">
            <w:r w:rsidRPr="001A69B5">
              <w:rPr>
                <w:rStyle w:val="kursiv"/>
              </w:rPr>
              <w:t xml:space="preserve">Sum netto gjeld og </w:t>
            </w:r>
            <w:proofErr w:type="spellStart"/>
            <w:r w:rsidRPr="001A69B5">
              <w:rPr>
                <w:rStyle w:val="kursiv"/>
              </w:rPr>
              <w:t>forpliktingar</w:t>
            </w:r>
            <w:proofErr w:type="spellEnd"/>
          </w:p>
        </w:tc>
        <w:tc>
          <w:tcPr>
            <w:tcW w:w="1400" w:type="dxa"/>
          </w:tcPr>
          <w:p w14:paraId="0A6A1012" w14:textId="77777777" w:rsidR="000513CD" w:rsidRPr="001A69B5" w:rsidRDefault="0009509B" w:rsidP="001A69B5">
            <w:r w:rsidRPr="001A69B5">
              <w:rPr>
                <w:rStyle w:val="kursiv"/>
              </w:rPr>
              <w:t>4 950 968</w:t>
            </w:r>
          </w:p>
        </w:tc>
        <w:tc>
          <w:tcPr>
            <w:tcW w:w="1400" w:type="dxa"/>
          </w:tcPr>
          <w:p w14:paraId="21F72BAD" w14:textId="77777777" w:rsidR="000513CD" w:rsidRPr="001A69B5" w:rsidRDefault="0009509B" w:rsidP="001A69B5">
            <w:r w:rsidRPr="001A69B5">
              <w:rPr>
                <w:rStyle w:val="kursiv"/>
              </w:rPr>
              <w:t>5 485 321</w:t>
            </w:r>
          </w:p>
        </w:tc>
        <w:tc>
          <w:tcPr>
            <w:tcW w:w="1400" w:type="dxa"/>
          </w:tcPr>
          <w:p w14:paraId="22535AF9" w14:textId="77777777" w:rsidR="000513CD" w:rsidRPr="001A69B5" w:rsidRDefault="0009509B" w:rsidP="001A69B5">
            <w:r w:rsidRPr="001A69B5">
              <w:rPr>
                <w:rStyle w:val="kursiv"/>
              </w:rPr>
              <w:t>6 074 272</w:t>
            </w:r>
          </w:p>
        </w:tc>
        <w:tc>
          <w:tcPr>
            <w:tcW w:w="1400" w:type="dxa"/>
          </w:tcPr>
          <w:p w14:paraId="72D5D51A" w14:textId="77777777" w:rsidR="000513CD" w:rsidRPr="001A69B5" w:rsidRDefault="0009509B" w:rsidP="001A69B5">
            <w:r w:rsidRPr="001A69B5">
              <w:rPr>
                <w:rStyle w:val="kursiv"/>
              </w:rPr>
              <w:t>588 951</w:t>
            </w:r>
          </w:p>
        </w:tc>
      </w:tr>
    </w:tbl>
    <w:p w14:paraId="0E81955D" w14:textId="06B6633F" w:rsidR="000513CD" w:rsidRDefault="0009509B" w:rsidP="001A69B5">
      <w:pPr>
        <w:pStyle w:val="tabell-noter"/>
      </w:pPr>
      <w:proofErr w:type="spellStart"/>
      <w:r w:rsidRPr="001A69B5">
        <w:t>Noregs</w:t>
      </w:r>
      <w:proofErr w:type="spellEnd"/>
      <w:r w:rsidRPr="001A69B5">
        <w:t xml:space="preserve"> forskingsråd </w:t>
      </w:r>
      <w:proofErr w:type="spellStart"/>
      <w:r w:rsidRPr="001A69B5">
        <w:t>skil</w:t>
      </w:r>
      <w:proofErr w:type="spellEnd"/>
      <w:r w:rsidRPr="001A69B5">
        <w:t xml:space="preserve"> seg </w:t>
      </w:r>
      <w:proofErr w:type="spellStart"/>
      <w:r w:rsidRPr="001A69B5">
        <w:t>frå</w:t>
      </w:r>
      <w:proofErr w:type="spellEnd"/>
      <w:r w:rsidRPr="001A69B5">
        <w:t xml:space="preserve"> andre nettobudsjetterte </w:t>
      </w:r>
      <w:proofErr w:type="spellStart"/>
      <w:r w:rsidRPr="001A69B5">
        <w:t>verksemder</w:t>
      </w:r>
      <w:proofErr w:type="spellEnd"/>
      <w:r w:rsidRPr="001A69B5">
        <w:t xml:space="preserve"> ved at ei </w:t>
      </w:r>
      <w:proofErr w:type="spellStart"/>
      <w:r w:rsidRPr="001A69B5">
        <w:t>hovudoppgåve</w:t>
      </w:r>
      <w:proofErr w:type="spellEnd"/>
      <w:r w:rsidRPr="001A69B5">
        <w:t xml:space="preserve"> er å fordele </w:t>
      </w:r>
      <w:proofErr w:type="spellStart"/>
      <w:r w:rsidRPr="001A69B5">
        <w:t>mottekne</w:t>
      </w:r>
      <w:proofErr w:type="spellEnd"/>
      <w:r w:rsidRPr="001A69B5">
        <w:t xml:space="preserve"> </w:t>
      </w:r>
      <w:proofErr w:type="spellStart"/>
      <w:r w:rsidRPr="001A69B5">
        <w:t>forskingsløyvingar</w:t>
      </w:r>
      <w:proofErr w:type="spellEnd"/>
      <w:r w:rsidRPr="001A69B5">
        <w:t xml:space="preserve"> </w:t>
      </w:r>
      <w:proofErr w:type="spellStart"/>
      <w:r w:rsidRPr="001A69B5">
        <w:t>vidare</w:t>
      </w:r>
      <w:proofErr w:type="spellEnd"/>
      <w:r w:rsidRPr="001A69B5">
        <w:t xml:space="preserve"> til andre. I tillegg til </w:t>
      </w:r>
      <w:proofErr w:type="spellStart"/>
      <w:r w:rsidRPr="001A69B5">
        <w:t>dei</w:t>
      </w:r>
      <w:proofErr w:type="spellEnd"/>
      <w:r w:rsidRPr="001A69B5">
        <w:t xml:space="preserve"> ordinære </w:t>
      </w:r>
      <w:proofErr w:type="spellStart"/>
      <w:r w:rsidRPr="001A69B5">
        <w:t>avsetningane</w:t>
      </w:r>
      <w:proofErr w:type="spellEnd"/>
      <w:r w:rsidRPr="001A69B5">
        <w:t xml:space="preserve"> for å dekke ulike </w:t>
      </w:r>
      <w:proofErr w:type="spellStart"/>
      <w:r w:rsidRPr="001A69B5">
        <w:t>rettslege</w:t>
      </w:r>
      <w:proofErr w:type="spellEnd"/>
      <w:r w:rsidRPr="001A69B5">
        <w:t xml:space="preserve"> </w:t>
      </w:r>
      <w:proofErr w:type="spellStart"/>
      <w:r w:rsidRPr="001A69B5">
        <w:t>forpliktingar</w:t>
      </w:r>
      <w:proofErr w:type="spellEnd"/>
      <w:r w:rsidRPr="001A69B5">
        <w:t xml:space="preserve"> vil </w:t>
      </w:r>
      <w:proofErr w:type="spellStart"/>
      <w:r w:rsidRPr="001A69B5">
        <w:t>Noregs</w:t>
      </w:r>
      <w:proofErr w:type="spellEnd"/>
      <w:r w:rsidRPr="001A69B5">
        <w:t xml:space="preserve"> forskingsråds gjeldsside </w:t>
      </w:r>
      <w:proofErr w:type="spellStart"/>
      <w:r w:rsidRPr="001A69B5">
        <w:t>vere</w:t>
      </w:r>
      <w:proofErr w:type="spellEnd"/>
      <w:r w:rsidRPr="001A69B5">
        <w:t xml:space="preserve"> prega av </w:t>
      </w:r>
      <w:proofErr w:type="spellStart"/>
      <w:r w:rsidRPr="001A69B5">
        <w:t>avsetningar</w:t>
      </w:r>
      <w:proofErr w:type="spellEnd"/>
      <w:r w:rsidRPr="001A69B5">
        <w:t xml:space="preserve"> til starta forskingsprogram som </w:t>
      </w:r>
      <w:proofErr w:type="spellStart"/>
      <w:r w:rsidRPr="001A69B5">
        <w:t>ikkje</w:t>
      </w:r>
      <w:proofErr w:type="spellEnd"/>
      <w:r w:rsidRPr="001A69B5">
        <w:t xml:space="preserve"> er fullførte på dagen for balansen, men der Forskingsrådet har forplikta seg til </w:t>
      </w:r>
      <w:proofErr w:type="spellStart"/>
      <w:r w:rsidRPr="001A69B5">
        <w:t>utbetalingar</w:t>
      </w:r>
      <w:proofErr w:type="spellEnd"/>
      <w:r w:rsidRPr="001A69B5">
        <w:t xml:space="preserve"> etter framdrifta i prosjekta. </w:t>
      </w:r>
      <w:proofErr w:type="spellStart"/>
      <w:r w:rsidRPr="001A69B5">
        <w:t>Vidare</w:t>
      </w:r>
      <w:proofErr w:type="spellEnd"/>
      <w:r w:rsidRPr="001A69B5">
        <w:t xml:space="preserve"> </w:t>
      </w:r>
      <w:proofErr w:type="spellStart"/>
      <w:r w:rsidRPr="001A69B5">
        <w:t>omfattar</w:t>
      </w:r>
      <w:proofErr w:type="spellEnd"/>
      <w:r w:rsidRPr="001A69B5">
        <w:t xml:space="preserve"> </w:t>
      </w:r>
      <w:proofErr w:type="spellStart"/>
      <w:r w:rsidRPr="001A69B5">
        <w:t>avsetningane</w:t>
      </w:r>
      <w:proofErr w:type="spellEnd"/>
      <w:r w:rsidRPr="001A69B5">
        <w:t xml:space="preserve"> </w:t>
      </w:r>
      <w:proofErr w:type="spellStart"/>
      <w:r w:rsidRPr="001A69B5">
        <w:t>midlar</w:t>
      </w:r>
      <w:proofErr w:type="spellEnd"/>
      <w:r w:rsidRPr="001A69B5">
        <w:t xml:space="preserve"> som Forskingsrådet har </w:t>
      </w:r>
      <w:proofErr w:type="spellStart"/>
      <w:r w:rsidRPr="001A69B5">
        <w:t>motteke</w:t>
      </w:r>
      <w:proofErr w:type="spellEnd"/>
      <w:r w:rsidRPr="001A69B5">
        <w:t xml:space="preserve">, men der handsaminga av søknadene </w:t>
      </w:r>
      <w:proofErr w:type="spellStart"/>
      <w:r w:rsidRPr="001A69B5">
        <w:t>ikkje</w:t>
      </w:r>
      <w:proofErr w:type="spellEnd"/>
      <w:r w:rsidRPr="001A69B5">
        <w:t xml:space="preserve"> er avslutta og </w:t>
      </w:r>
      <w:proofErr w:type="spellStart"/>
      <w:r w:rsidRPr="001A69B5">
        <w:t>midlane</w:t>
      </w:r>
      <w:proofErr w:type="spellEnd"/>
      <w:r w:rsidRPr="001A69B5">
        <w:t xml:space="preserve"> </w:t>
      </w:r>
      <w:proofErr w:type="spellStart"/>
      <w:r w:rsidRPr="001A69B5">
        <w:t>enno</w:t>
      </w:r>
      <w:proofErr w:type="spellEnd"/>
      <w:r w:rsidRPr="001A69B5">
        <w:t xml:space="preserve"> </w:t>
      </w:r>
      <w:proofErr w:type="spellStart"/>
      <w:r w:rsidRPr="001A69B5">
        <w:t>ikkje</w:t>
      </w:r>
      <w:proofErr w:type="spellEnd"/>
      <w:r w:rsidRPr="001A69B5">
        <w:t xml:space="preserve"> fordelte til </w:t>
      </w:r>
      <w:proofErr w:type="spellStart"/>
      <w:r w:rsidRPr="001A69B5">
        <w:t>dei</w:t>
      </w:r>
      <w:proofErr w:type="spellEnd"/>
      <w:r w:rsidRPr="001A69B5">
        <w:t xml:space="preserve"> </w:t>
      </w:r>
      <w:proofErr w:type="spellStart"/>
      <w:r w:rsidRPr="001A69B5">
        <w:t>forskingsutførande</w:t>
      </w:r>
      <w:proofErr w:type="spellEnd"/>
      <w:r w:rsidRPr="001A69B5">
        <w:t xml:space="preserve"> </w:t>
      </w:r>
      <w:proofErr w:type="spellStart"/>
      <w:r w:rsidRPr="001A69B5">
        <w:t>institusjonane</w:t>
      </w:r>
      <w:proofErr w:type="spellEnd"/>
      <w:r w:rsidRPr="001A69B5">
        <w:t xml:space="preserve">. Malen for balanseoppstillinga er derfor </w:t>
      </w:r>
      <w:proofErr w:type="spellStart"/>
      <w:r w:rsidRPr="001A69B5">
        <w:t>noko</w:t>
      </w:r>
      <w:proofErr w:type="spellEnd"/>
      <w:r w:rsidRPr="001A69B5">
        <w:t xml:space="preserve"> tilpassa for bruk i Forskingsrådet.</w:t>
      </w:r>
    </w:p>
    <w:p w14:paraId="1E0A2E9F" w14:textId="5ADD2ED7" w:rsidR="0067357C" w:rsidRPr="0067357C" w:rsidRDefault="0067357C" w:rsidP="00A23AF0">
      <w:pPr>
        <w:pStyle w:val="tabell-tittel"/>
        <w:numPr>
          <w:ilvl w:val="6"/>
          <w:numId w:val="28"/>
        </w:numPr>
      </w:pPr>
      <w:r w:rsidRPr="001A69B5">
        <w:t xml:space="preserve">Norsk </w:t>
      </w:r>
      <w:proofErr w:type="spellStart"/>
      <w:r w:rsidRPr="001A69B5">
        <w:t>utanrikspolitisk</w:t>
      </w:r>
      <w:proofErr w:type="spellEnd"/>
      <w:r w:rsidRPr="001A69B5">
        <w:t xml:space="preserve"> institutt (NUPI). Utgifter og inntekter etter art</w:t>
      </w:r>
    </w:p>
    <w:p w14:paraId="1C4BCD1B"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27BEFFA" w14:textId="77777777" w:rsidTr="00A23AF0">
        <w:trPr>
          <w:trHeight w:val="340"/>
        </w:trPr>
        <w:tc>
          <w:tcPr>
            <w:tcW w:w="3900" w:type="dxa"/>
          </w:tcPr>
          <w:p w14:paraId="016260D7" w14:textId="77777777" w:rsidR="000513CD" w:rsidRPr="001A69B5" w:rsidRDefault="000513CD" w:rsidP="001A69B5"/>
        </w:tc>
        <w:tc>
          <w:tcPr>
            <w:tcW w:w="1400" w:type="dxa"/>
          </w:tcPr>
          <w:p w14:paraId="3629C3F0" w14:textId="77777777" w:rsidR="000513CD" w:rsidRPr="001A69B5" w:rsidRDefault="000513CD" w:rsidP="001A69B5"/>
        </w:tc>
        <w:tc>
          <w:tcPr>
            <w:tcW w:w="1400" w:type="dxa"/>
          </w:tcPr>
          <w:p w14:paraId="7B4EB1FD" w14:textId="77777777" w:rsidR="000513CD" w:rsidRPr="001A69B5" w:rsidRDefault="000513CD" w:rsidP="001A69B5"/>
        </w:tc>
        <w:tc>
          <w:tcPr>
            <w:tcW w:w="1400" w:type="dxa"/>
          </w:tcPr>
          <w:p w14:paraId="150F407B" w14:textId="77777777" w:rsidR="000513CD" w:rsidRPr="001A69B5" w:rsidRDefault="000513CD" w:rsidP="001A69B5"/>
        </w:tc>
        <w:tc>
          <w:tcPr>
            <w:tcW w:w="1400" w:type="dxa"/>
          </w:tcPr>
          <w:p w14:paraId="0529750C" w14:textId="77777777" w:rsidR="000513CD" w:rsidRPr="001A69B5" w:rsidRDefault="0009509B" w:rsidP="001A69B5">
            <w:r w:rsidRPr="001A69B5">
              <w:t>(i 1 000 kr)</w:t>
            </w:r>
          </w:p>
        </w:tc>
      </w:tr>
      <w:tr w:rsidR="000513CD" w:rsidRPr="001A69B5" w14:paraId="148E1A78" w14:textId="77777777" w:rsidTr="00A23AF0">
        <w:trPr>
          <w:trHeight w:val="600"/>
        </w:trPr>
        <w:tc>
          <w:tcPr>
            <w:tcW w:w="3900" w:type="dxa"/>
          </w:tcPr>
          <w:p w14:paraId="07B22084" w14:textId="77777777" w:rsidR="000513CD" w:rsidRPr="001A69B5" w:rsidRDefault="0009509B" w:rsidP="001A69B5">
            <w:r w:rsidRPr="001A69B5">
              <w:t>Utgifter</w:t>
            </w:r>
          </w:p>
        </w:tc>
        <w:tc>
          <w:tcPr>
            <w:tcW w:w="1400" w:type="dxa"/>
          </w:tcPr>
          <w:p w14:paraId="5796217F"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358FF229"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6E49CD62"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2059152D" w14:textId="77777777" w:rsidR="000513CD" w:rsidRPr="001A69B5" w:rsidRDefault="0009509B" w:rsidP="001A69B5">
            <w:r w:rsidRPr="001A69B5">
              <w:t xml:space="preserve">Budsjett </w:t>
            </w:r>
            <w:r w:rsidRPr="001A69B5">
              <w:br/>
              <w:t>2021</w:t>
            </w:r>
          </w:p>
        </w:tc>
      </w:tr>
      <w:tr w:rsidR="000513CD" w:rsidRPr="001A69B5" w14:paraId="6F719241" w14:textId="77777777" w:rsidTr="00A23AF0">
        <w:trPr>
          <w:trHeight w:val="360"/>
        </w:trPr>
        <w:tc>
          <w:tcPr>
            <w:tcW w:w="3900" w:type="dxa"/>
          </w:tcPr>
          <w:p w14:paraId="2A9A2D22" w14:textId="77777777" w:rsidR="000513CD" w:rsidRPr="001A69B5" w:rsidRDefault="0009509B" w:rsidP="001A69B5">
            <w:r w:rsidRPr="001A69B5">
              <w:rPr>
                <w:rStyle w:val="halvfet0"/>
              </w:rPr>
              <w:t>Driftsutgifter</w:t>
            </w:r>
          </w:p>
        </w:tc>
        <w:tc>
          <w:tcPr>
            <w:tcW w:w="1400" w:type="dxa"/>
          </w:tcPr>
          <w:p w14:paraId="77C24C63" w14:textId="77777777" w:rsidR="000513CD" w:rsidRPr="001A69B5" w:rsidRDefault="000513CD" w:rsidP="001A69B5"/>
        </w:tc>
        <w:tc>
          <w:tcPr>
            <w:tcW w:w="1400" w:type="dxa"/>
          </w:tcPr>
          <w:p w14:paraId="73F96667" w14:textId="77777777" w:rsidR="000513CD" w:rsidRPr="001A69B5" w:rsidRDefault="000513CD" w:rsidP="001A69B5"/>
        </w:tc>
        <w:tc>
          <w:tcPr>
            <w:tcW w:w="1400" w:type="dxa"/>
          </w:tcPr>
          <w:p w14:paraId="41DA61BF" w14:textId="77777777" w:rsidR="000513CD" w:rsidRPr="001A69B5" w:rsidRDefault="000513CD" w:rsidP="001A69B5"/>
        </w:tc>
        <w:tc>
          <w:tcPr>
            <w:tcW w:w="1400" w:type="dxa"/>
          </w:tcPr>
          <w:p w14:paraId="71E4BE9D" w14:textId="77777777" w:rsidR="000513CD" w:rsidRPr="001A69B5" w:rsidRDefault="000513CD" w:rsidP="001A69B5"/>
        </w:tc>
      </w:tr>
      <w:tr w:rsidR="000513CD" w:rsidRPr="001A69B5" w14:paraId="1E845B03" w14:textId="77777777" w:rsidTr="00A23AF0">
        <w:trPr>
          <w:trHeight w:val="360"/>
        </w:trPr>
        <w:tc>
          <w:tcPr>
            <w:tcW w:w="3900" w:type="dxa"/>
          </w:tcPr>
          <w:p w14:paraId="7304C650" w14:textId="77777777" w:rsidR="000513CD" w:rsidRPr="001A69B5" w:rsidRDefault="0009509B" w:rsidP="001A69B5">
            <w:r w:rsidRPr="001A69B5">
              <w:t>Lønnsutgifter</w:t>
            </w:r>
          </w:p>
        </w:tc>
        <w:tc>
          <w:tcPr>
            <w:tcW w:w="1400" w:type="dxa"/>
          </w:tcPr>
          <w:p w14:paraId="1938F143" w14:textId="77777777" w:rsidR="000513CD" w:rsidRPr="001A69B5" w:rsidRDefault="0009509B" w:rsidP="001A69B5">
            <w:r w:rsidRPr="001A69B5">
              <w:t>48 246</w:t>
            </w:r>
          </w:p>
        </w:tc>
        <w:tc>
          <w:tcPr>
            <w:tcW w:w="1400" w:type="dxa"/>
          </w:tcPr>
          <w:p w14:paraId="388C571B" w14:textId="77777777" w:rsidR="000513CD" w:rsidRPr="001A69B5" w:rsidRDefault="0009509B" w:rsidP="001A69B5">
            <w:r w:rsidRPr="001A69B5">
              <w:t>51 242</w:t>
            </w:r>
          </w:p>
        </w:tc>
        <w:tc>
          <w:tcPr>
            <w:tcW w:w="1400" w:type="dxa"/>
          </w:tcPr>
          <w:p w14:paraId="7AF67063" w14:textId="77777777" w:rsidR="000513CD" w:rsidRPr="001A69B5" w:rsidRDefault="0009509B" w:rsidP="001A69B5">
            <w:r w:rsidRPr="001A69B5">
              <w:t>54 874</w:t>
            </w:r>
          </w:p>
        </w:tc>
        <w:tc>
          <w:tcPr>
            <w:tcW w:w="1400" w:type="dxa"/>
          </w:tcPr>
          <w:p w14:paraId="5B426E0A" w14:textId="77777777" w:rsidR="000513CD" w:rsidRPr="001A69B5" w:rsidRDefault="0009509B" w:rsidP="001A69B5">
            <w:r w:rsidRPr="001A69B5">
              <w:t>53 000</w:t>
            </w:r>
          </w:p>
        </w:tc>
      </w:tr>
      <w:tr w:rsidR="000513CD" w:rsidRPr="001A69B5" w14:paraId="44396680" w14:textId="77777777" w:rsidTr="00A23AF0">
        <w:trPr>
          <w:trHeight w:val="360"/>
        </w:trPr>
        <w:tc>
          <w:tcPr>
            <w:tcW w:w="3900" w:type="dxa"/>
          </w:tcPr>
          <w:p w14:paraId="56A452B6" w14:textId="77777777" w:rsidR="000513CD" w:rsidRPr="001A69B5" w:rsidRDefault="0009509B" w:rsidP="001A69B5">
            <w:r w:rsidRPr="001A69B5">
              <w:t xml:space="preserve">Varer og </w:t>
            </w:r>
            <w:proofErr w:type="spellStart"/>
            <w:r w:rsidRPr="001A69B5">
              <w:t>tenester</w:t>
            </w:r>
            <w:proofErr w:type="spellEnd"/>
          </w:p>
        </w:tc>
        <w:tc>
          <w:tcPr>
            <w:tcW w:w="1400" w:type="dxa"/>
          </w:tcPr>
          <w:p w14:paraId="7905FB09" w14:textId="77777777" w:rsidR="000513CD" w:rsidRPr="001A69B5" w:rsidRDefault="0009509B" w:rsidP="001A69B5">
            <w:r w:rsidRPr="001A69B5">
              <w:t>42 646</w:t>
            </w:r>
          </w:p>
        </w:tc>
        <w:tc>
          <w:tcPr>
            <w:tcW w:w="1400" w:type="dxa"/>
          </w:tcPr>
          <w:p w14:paraId="757C9030" w14:textId="77777777" w:rsidR="000513CD" w:rsidRPr="001A69B5" w:rsidRDefault="0009509B" w:rsidP="001A69B5">
            <w:r w:rsidRPr="001A69B5">
              <w:t>41 769</w:t>
            </w:r>
          </w:p>
        </w:tc>
        <w:tc>
          <w:tcPr>
            <w:tcW w:w="1400" w:type="dxa"/>
          </w:tcPr>
          <w:p w14:paraId="46B46E75" w14:textId="77777777" w:rsidR="000513CD" w:rsidRPr="001A69B5" w:rsidRDefault="0009509B" w:rsidP="001A69B5">
            <w:r w:rsidRPr="001A69B5">
              <w:t>49 278</w:t>
            </w:r>
          </w:p>
        </w:tc>
        <w:tc>
          <w:tcPr>
            <w:tcW w:w="1400" w:type="dxa"/>
          </w:tcPr>
          <w:p w14:paraId="12FE636F" w14:textId="77777777" w:rsidR="000513CD" w:rsidRPr="001A69B5" w:rsidRDefault="0009509B" w:rsidP="001A69B5">
            <w:r w:rsidRPr="001A69B5">
              <w:t>46 200</w:t>
            </w:r>
          </w:p>
        </w:tc>
      </w:tr>
      <w:tr w:rsidR="000513CD" w:rsidRPr="001A69B5" w14:paraId="0F208D52" w14:textId="77777777" w:rsidTr="00A23AF0">
        <w:trPr>
          <w:trHeight w:val="360"/>
        </w:trPr>
        <w:tc>
          <w:tcPr>
            <w:tcW w:w="3900" w:type="dxa"/>
          </w:tcPr>
          <w:p w14:paraId="691E19C9" w14:textId="77777777" w:rsidR="000513CD" w:rsidRPr="001A69B5" w:rsidRDefault="0009509B" w:rsidP="001A69B5">
            <w:r w:rsidRPr="001A69B5">
              <w:rPr>
                <w:rStyle w:val="kursiv"/>
              </w:rPr>
              <w:t>Sum driftsutgifter</w:t>
            </w:r>
          </w:p>
        </w:tc>
        <w:tc>
          <w:tcPr>
            <w:tcW w:w="1400" w:type="dxa"/>
          </w:tcPr>
          <w:p w14:paraId="42D01354" w14:textId="77777777" w:rsidR="000513CD" w:rsidRPr="001A69B5" w:rsidRDefault="0009509B" w:rsidP="001A69B5">
            <w:r w:rsidRPr="001A69B5">
              <w:rPr>
                <w:rStyle w:val="kursiv"/>
              </w:rPr>
              <w:t>90 893</w:t>
            </w:r>
          </w:p>
        </w:tc>
        <w:tc>
          <w:tcPr>
            <w:tcW w:w="1400" w:type="dxa"/>
          </w:tcPr>
          <w:p w14:paraId="43825927" w14:textId="77777777" w:rsidR="000513CD" w:rsidRPr="001A69B5" w:rsidRDefault="0009509B" w:rsidP="001A69B5">
            <w:r w:rsidRPr="001A69B5">
              <w:rPr>
                <w:rStyle w:val="kursiv"/>
              </w:rPr>
              <w:t>93 011</w:t>
            </w:r>
          </w:p>
        </w:tc>
        <w:tc>
          <w:tcPr>
            <w:tcW w:w="1400" w:type="dxa"/>
          </w:tcPr>
          <w:p w14:paraId="7AA30CA0" w14:textId="77777777" w:rsidR="000513CD" w:rsidRPr="001A69B5" w:rsidRDefault="0009509B" w:rsidP="001A69B5">
            <w:r w:rsidRPr="001A69B5">
              <w:rPr>
                <w:rStyle w:val="kursiv"/>
              </w:rPr>
              <w:t>104 152</w:t>
            </w:r>
          </w:p>
        </w:tc>
        <w:tc>
          <w:tcPr>
            <w:tcW w:w="1400" w:type="dxa"/>
          </w:tcPr>
          <w:p w14:paraId="5C283FB3" w14:textId="77777777" w:rsidR="000513CD" w:rsidRPr="001A69B5" w:rsidRDefault="0009509B" w:rsidP="001A69B5">
            <w:r w:rsidRPr="001A69B5">
              <w:rPr>
                <w:rStyle w:val="kursiv"/>
              </w:rPr>
              <w:t>99 200</w:t>
            </w:r>
          </w:p>
        </w:tc>
      </w:tr>
      <w:tr w:rsidR="000513CD" w:rsidRPr="001A69B5" w14:paraId="6BC63FF3" w14:textId="77777777" w:rsidTr="00A23AF0">
        <w:trPr>
          <w:trHeight w:val="360"/>
        </w:trPr>
        <w:tc>
          <w:tcPr>
            <w:tcW w:w="3900" w:type="dxa"/>
          </w:tcPr>
          <w:p w14:paraId="6EDA4DB7" w14:textId="77777777" w:rsidR="000513CD" w:rsidRPr="001A69B5" w:rsidRDefault="000513CD" w:rsidP="001A69B5"/>
        </w:tc>
        <w:tc>
          <w:tcPr>
            <w:tcW w:w="1400" w:type="dxa"/>
          </w:tcPr>
          <w:p w14:paraId="47E457E5" w14:textId="77777777" w:rsidR="000513CD" w:rsidRPr="001A69B5" w:rsidRDefault="000513CD" w:rsidP="001A69B5"/>
        </w:tc>
        <w:tc>
          <w:tcPr>
            <w:tcW w:w="1400" w:type="dxa"/>
          </w:tcPr>
          <w:p w14:paraId="1E0CD41F" w14:textId="77777777" w:rsidR="000513CD" w:rsidRPr="001A69B5" w:rsidRDefault="000513CD" w:rsidP="001A69B5"/>
        </w:tc>
        <w:tc>
          <w:tcPr>
            <w:tcW w:w="1400" w:type="dxa"/>
          </w:tcPr>
          <w:p w14:paraId="6D325A43" w14:textId="77777777" w:rsidR="000513CD" w:rsidRPr="001A69B5" w:rsidRDefault="000513CD" w:rsidP="001A69B5"/>
        </w:tc>
        <w:tc>
          <w:tcPr>
            <w:tcW w:w="1400" w:type="dxa"/>
          </w:tcPr>
          <w:p w14:paraId="3FBDB49A" w14:textId="77777777" w:rsidR="000513CD" w:rsidRPr="001A69B5" w:rsidRDefault="000513CD" w:rsidP="001A69B5"/>
        </w:tc>
      </w:tr>
      <w:tr w:rsidR="000513CD" w:rsidRPr="001A69B5" w14:paraId="10C6B01E" w14:textId="77777777" w:rsidTr="00A23AF0">
        <w:trPr>
          <w:trHeight w:val="360"/>
        </w:trPr>
        <w:tc>
          <w:tcPr>
            <w:tcW w:w="3900" w:type="dxa"/>
          </w:tcPr>
          <w:p w14:paraId="2F903C79" w14:textId="77777777" w:rsidR="000513CD" w:rsidRPr="001A69B5" w:rsidRDefault="0009509B" w:rsidP="001A69B5">
            <w:r w:rsidRPr="001A69B5">
              <w:rPr>
                <w:rStyle w:val="halvfet0"/>
              </w:rPr>
              <w:t>Investeringsutgifter</w:t>
            </w:r>
          </w:p>
        </w:tc>
        <w:tc>
          <w:tcPr>
            <w:tcW w:w="1400" w:type="dxa"/>
          </w:tcPr>
          <w:p w14:paraId="4B6CB6B6" w14:textId="77777777" w:rsidR="000513CD" w:rsidRPr="001A69B5" w:rsidRDefault="000513CD" w:rsidP="001A69B5"/>
        </w:tc>
        <w:tc>
          <w:tcPr>
            <w:tcW w:w="1400" w:type="dxa"/>
          </w:tcPr>
          <w:p w14:paraId="24AA4C45" w14:textId="77777777" w:rsidR="000513CD" w:rsidRPr="001A69B5" w:rsidRDefault="000513CD" w:rsidP="001A69B5"/>
        </w:tc>
        <w:tc>
          <w:tcPr>
            <w:tcW w:w="1400" w:type="dxa"/>
          </w:tcPr>
          <w:p w14:paraId="343CB8FA" w14:textId="77777777" w:rsidR="000513CD" w:rsidRPr="001A69B5" w:rsidRDefault="000513CD" w:rsidP="001A69B5"/>
        </w:tc>
        <w:tc>
          <w:tcPr>
            <w:tcW w:w="1400" w:type="dxa"/>
          </w:tcPr>
          <w:p w14:paraId="1891145B" w14:textId="77777777" w:rsidR="000513CD" w:rsidRPr="001A69B5" w:rsidRDefault="000513CD" w:rsidP="001A69B5"/>
        </w:tc>
      </w:tr>
      <w:tr w:rsidR="000513CD" w:rsidRPr="001A69B5" w14:paraId="194C9C1C" w14:textId="77777777" w:rsidTr="00A23AF0">
        <w:trPr>
          <w:trHeight w:val="620"/>
        </w:trPr>
        <w:tc>
          <w:tcPr>
            <w:tcW w:w="3900" w:type="dxa"/>
          </w:tcPr>
          <w:p w14:paraId="315F2632" w14:textId="4D8797F5" w:rsidR="000513CD" w:rsidRPr="001A69B5" w:rsidRDefault="0009509B" w:rsidP="001A69B5">
            <w:proofErr w:type="spellStart"/>
            <w:r w:rsidRPr="001A69B5">
              <w:t>Investeringar</w:t>
            </w:r>
            <w:proofErr w:type="spellEnd"/>
            <w:r w:rsidRPr="001A69B5">
              <w:t xml:space="preserve">, større utstyrskjøp og </w:t>
            </w:r>
            <w:proofErr w:type="spellStart"/>
            <w:r w:rsidRPr="001A69B5">
              <w:t>vedlikehald</w:t>
            </w:r>
            <w:proofErr w:type="spellEnd"/>
          </w:p>
        </w:tc>
        <w:tc>
          <w:tcPr>
            <w:tcW w:w="1400" w:type="dxa"/>
          </w:tcPr>
          <w:p w14:paraId="2A4927F4" w14:textId="77777777" w:rsidR="000513CD" w:rsidRPr="001A69B5" w:rsidRDefault="0009509B" w:rsidP="001A69B5">
            <w:r w:rsidRPr="001A69B5">
              <w:t>1 021</w:t>
            </w:r>
          </w:p>
        </w:tc>
        <w:tc>
          <w:tcPr>
            <w:tcW w:w="1400" w:type="dxa"/>
          </w:tcPr>
          <w:p w14:paraId="538E82AC" w14:textId="77777777" w:rsidR="000513CD" w:rsidRPr="001A69B5" w:rsidRDefault="0009509B" w:rsidP="001A69B5">
            <w:r w:rsidRPr="001A69B5">
              <w:t>965</w:t>
            </w:r>
          </w:p>
        </w:tc>
        <w:tc>
          <w:tcPr>
            <w:tcW w:w="1400" w:type="dxa"/>
          </w:tcPr>
          <w:p w14:paraId="1D37E1D2" w14:textId="77777777" w:rsidR="000513CD" w:rsidRPr="001A69B5" w:rsidRDefault="0009509B" w:rsidP="001A69B5">
            <w:r w:rsidRPr="001A69B5">
              <w:t>765</w:t>
            </w:r>
          </w:p>
        </w:tc>
        <w:tc>
          <w:tcPr>
            <w:tcW w:w="1400" w:type="dxa"/>
          </w:tcPr>
          <w:p w14:paraId="03DEE6E5" w14:textId="77777777" w:rsidR="000513CD" w:rsidRPr="001A69B5" w:rsidRDefault="0009509B" w:rsidP="001A69B5">
            <w:r w:rsidRPr="001A69B5">
              <w:t>850</w:t>
            </w:r>
          </w:p>
        </w:tc>
      </w:tr>
      <w:tr w:rsidR="000513CD" w:rsidRPr="001A69B5" w14:paraId="6685DE68" w14:textId="77777777" w:rsidTr="00A23AF0">
        <w:trPr>
          <w:trHeight w:val="620"/>
        </w:trPr>
        <w:tc>
          <w:tcPr>
            <w:tcW w:w="3900" w:type="dxa"/>
          </w:tcPr>
          <w:p w14:paraId="2B0DAB80" w14:textId="65DD80BF" w:rsidR="000513CD" w:rsidRPr="001A69B5" w:rsidRDefault="0009509B" w:rsidP="001A69B5">
            <w:r w:rsidRPr="001A69B5">
              <w:rPr>
                <w:rStyle w:val="kursiv"/>
              </w:rPr>
              <w:t xml:space="preserve">Sum utgifter til større utstyrskjøp og </w:t>
            </w:r>
            <w:proofErr w:type="spellStart"/>
            <w:r w:rsidRPr="001A69B5">
              <w:rPr>
                <w:rStyle w:val="kursiv"/>
              </w:rPr>
              <w:t>vedlikehald</w:t>
            </w:r>
            <w:proofErr w:type="spellEnd"/>
            <w:r w:rsidRPr="001A69B5">
              <w:rPr>
                <w:rStyle w:val="kursiv"/>
              </w:rPr>
              <w:t xml:space="preserve"> </w:t>
            </w:r>
          </w:p>
        </w:tc>
        <w:tc>
          <w:tcPr>
            <w:tcW w:w="1400" w:type="dxa"/>
          </w:tcPr>
          <w:p w14:paraId="4679125C" w14:textId="77777777" w:rsidR="000513CD" w:rsidRPr="001A69B5" w:rsidRDefault="0009509B" w:rsidP="001A69B5">
            <w:r w:rsidRPr="001A69B5">
              <w:rPr>
                <w:rStyle w:val="kursiv"/>
              </w:rPr>
              <w:t>1 021</w:t>
            </w:r>
          </w:p>
        </w:tc>
        <w:tc>
          <w:tcPr>
            <w:tcW w:w="1400" w:type="dxa"/>
          </w:tcPr>
          <w:p w14:paraId="2DC22A7D" w14:textId="77777777" w:rsidR="000513CD" w:rsidRPr="001A69B5" w:rsidRDefault="0009509B" w:rsidP="001A69B5">
            <w:r w:rsidRPr="001A69B5">
              <w:rPr>
                <w:rStyle w:val="kursiv"/>
              </w:rPr>
              <w:t>965</w:t>
            </w:r>
          </w:p>
        </w:tc>
        <w:tc>
          <w:tcPr>
            <w:tcW w:w="1400" w:type="dxa"/>
          </w:tcPr>
          <w:p w14:paraId="0CE4D9CD" w14:textId="77777777" w:rsidR="000513CD" w:rsidRPr="001A69B5" w:rsidRDefault="0009509B" w:rsidP="001A69B5">
            <w:r w:rsidRPr="001A69B5">
              <w:rPr>
                <w:rStyle w:val="kursiv"/>
              </w:rPr>
              <w:t>765</w:t>
            </w:r>
          </w:p>
        </w:tc>
        <w:tc>
          <w:tcPr>
            <w:tcW w:w="1400" w:type="dxa"/>
          </w:tcPr>
          <w:p w14:paraId="42843F86" w14:textId="77777777" w:rsidR="000513CD" w:rsidRPr="001A69B5" w:rsidRDefault="0009509B" w:rsidP="001A69B5">
            <w:r w:rsidRPr="001A69B5">
              <w:rPr>
                <w:rStyle w:val="kursiv"/>
              </w:rPr>
              <w:t>850</w:t>
            </w:r>
          </w:p>
        </w:tc>
      </w:tr>
      <w:tr w:rsidR="000513CD" w:rsidRPr="001A69B5" w14:paraId="712AA8CC" w14:textId="77777777" w:rsidTr="00A23AF0">
        <w:trPr>
          <w:trHeight w:val="360"/>
        </w:trPr>
        <w:tc>
          <w:tcPr>
            <w:tcW w:w="3900" w:type="dxa"/>
          </w:tcPr>
          <w:p w14:paraId="38B216BF" w14:textId="77777777" w:rsidR="000513CD" w:rsidRPr="001A69B5" w:rsidRDefault="000513CD" w:rsidP="001A69B5"/>
        </w:tc>
        <w:tc>
          <w:tcPr>
            <w:tcW w:w="1400" w:type="dxa"/>
          </w:tcPr>
          <w:p w14:paraId="231F647F" w14:textId="77777777" w:rsidR="000513CD" w:rsidRPr="001A69B5" w:rsidRDefault="000513CD" w:rsidP="001A69B5"/>
        </w:tc>
        <w:tc>
          <w:tcPr>
            <w:tcW w:w="1400" w:type="dxa"/>
          </w:tcPr>
          <w:p w14:paraId="065F1E14" w14:textId="77777777" w:rsidR="000513CD" w:rsidRPr="001A69B5" w:rsidRDefault="000513CD" w:rsidP="001A69B5"/>
        </w:tc>
        <w:tc>
          <w:tcPr>
            <w:tcW w:w="1400" w:type="dxa"/>
          </w:tcPr>
          <w:p w14:paraId="0A1192C0" w14:textId="77777777" w:rsidR="000513CD" w:rsidRPr="001A69B5" w:rsidRDefault="000513CD" w:rsidP="001A69B5"/>
        </w:tc>
        <w:tc>
          <w:tcPr>
            <w:tcW w:w="1400" w:type="dxa"/>
          </w:tcPr>
          <w:p w14:paraId="5F378D0A" w14:textId="77777777" w:rsidR="000513CD" w:rsidRPr="001A69B5" w:rsidRDefault="000513CD" w:rsidP="001A69B5"/>
        </w:tc>
      </w:tr>
      <w:tr w:rsidR="000513CD" w:rsidRPr="001A69B5" w14:paraId="1B025418" w14:textId="77777777" w:rsidTr="00A23AF0">
        <w:trPr>
          <w:trHeight w:val="360"/>
        </w:trPr>
        <w:tc>
          <w:tcPr>
            <w:tcW w:w="3900" w:type="dxa"/>
          </w:tcPr>
          <w:p w14:paraId="0C9A9718"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w:t>
            </w:r>
            <w:proofErr w:type="spellStart"/>
            <w:r w:rsidRPr="001A69B5">
              <w:rPr>
                <w:rStyle w:val="halvfet0"/>
              </w:rPr>
              <w:t>frå</w:t>
            </w:r>
            <w:proofErr w:type="spellEnd"/>
            <w:r w:rsidRPr="001A69B5">
              <w:rPr>
                <w:rStyle w:val="halvfet0"/>
              </w:rPr>
              <w:t xml:space="preserve"> </w:t>
            </w:r>
            <w:proofErr w:type="spellStart"/>
            <w:r w:rsidRPr="001A69B5">
              <w:rPr>
                <w:rStyle w:val="halvfet0"/>
              </w:rPr>
              <w:t>verksemda</w:t>
            </w:r>
            <w:proofErr w:type="spellEnd"/>
          </w:p>
        </w:tc>
        <w:tc>
          <w:tcPr>
            <w:tcW w:w="1400" w:type="dxa"/>
          </w:tcPr>
          <w:p w14:paraId="21A3264C" w14:textId="77777777" w:rsidR="000513CD" w:rsidRPr="001A69B5" w:rsidRDefault="000513CD" w:rsidP="001A69B5"/>
        </w:tc>
        <w:tc>
          <w:tcPr>
            <w:tcW w:w="1400" w:type="dxa"/>
          </w:tcPr>
          <w:p w14:paraId="0B00FC64" w14:textId="77777777" w:rsidR="000513CD" w:rsidRPr="001A69B5" w:rsidRDefault="000513CD" w:rsidP="001A69B5"/>
        </w:tc>
        <w:tc>
          <w:tcPr>
            <w:tcW w:w="1400" w:type="dxa"/>
          </w:tcPr>
          <w:p w14:paraId="3FDF4672" w14:textId="77777777" w:rsidR="000513CD" w:rsidRPr="001A69B5" w:rsidRDefault="000513CD" w:rsidP="001A69B5"/>
        </w:tc>
        <w:tc>
          <w:tcPr>
            <w:tcW w:w="1400" w:type="dxa"/>
          </w:tcPr>
          <w:p w14:paraId="739E4D24" w14:textId="77777777" w:rsidR="000513CD" w:rsidRPr="001A69B5" w:rsidRDefault="000513CD" w:rsidP="001A69B5"/>
        </w:tc>
      </w:tr>
      <w:tr w:rsidR="000513CD" w:rsidRPr="001A69B5" w14:paraId="6ABA34F0" w14:textId="77777777" w:rsidTr="00A23AF0">
        <w:trPr>
          <w:trHeight w:val="620"/>
        </w:trPr>
        <w:tc>
          <w:tcPr>
            <w:tcW w:w="3900" w:type="dxa"/>
          </w:tcPr>
          <w:p w14:paraId="4360D37E" w14:textId="7DA10B0E" w:rsidR="000513CD" w:rsidRPr="001A69B5" w:rsidRDefault="0009509B" w:rsidP="001A69B5">
            <w:proofErr w:type="spellStart"/>
            <w:r w:rsidRPr="001A69B5">
              <w:t>Utbetalingar</w:t>
            </w:r>
            <w:proofErr w:type="spellEnd"/>
            <w:r w:rsidRPr="001A69B5">
              <w:t xml:space="preserve"> til andre </w:t>
            </w:r>
            <w:proofErr w:type="spellStart"/>
            <w:r w:rsidRPr="001A69B5">
              <w:t>statlege</w:t>
            </w:r>
            <w:proofErr w:type="spellEnd"/>
            <w:r w:rsidRPr="001A69B5">
              <w:t xml:space="preserve"> </w:t>
            </w:r>
            <w:proofErr w:type="spellStart"/>
            <w:r w:rsidRPr="001A69B5">
              <w:t>rekneskapar</w:t>
            </w:r>
            <w:proofErr w:type="spellEnd"/>
          </w:p>
        </w:tc>
        <w:tc>
          <w:tcPr>
            <w:tcW w:w="1400" w:type="dxa"/>
          </w:tcPr>
          <w:p w14:paraId="749E5A25" w14:textId="77777777" w:rsidR="000513CD" w:rsidRPr="001A69B5" w:rsidRDefault="0009509B" w:rsidP="001A69B5">
            <w:r w:rsidRPr="001A69B5">
              <w:t>17 231</w:t>
            </w:r>
          </w:p>
        </w:tc>
        <w:tc>
          <w:tcPr>
            <w:tcW w:w="1400" w:type="dxa"/>
          </w:tcPr>
          <w:p w14:paraId="79F52151" w14:textId="77777777" w:rsidR="000513CD" w:rsidRPr="001A69B5" w:rsidRDefault="0009509B" w:rsidP="001A69B5">
            <w:r w:rsidRPr="001A69B5">
              <w:t>19 776</w:t>
            </w:r>
          </w:p>
        </w:tc>
        <w:tc>
          <w:tcPr>
            <w:tcW w:w="1400" w:type="dxa"/>
          </w:tcPr>
          <w:p w14:paraId="4C0C2593" w14:textId="77777777" w:rsidR="000513CD" w:rsidRPr="001A69B5" w:rsidRDefault="0009509B" w:rsidP="001A69B5">
            <w:r w:rsidRPr="001A69B5">
              <w:t>15 031</w:t>
            </w:r>
          </w:p>
        </w:tc>
        <w:tc>
          <w:tcPr>
            <w:tcW w:w="1400" w:type="dxa"/>
          </w:tcPr>
          <w:p w14:paraId="090A49B4" w14:textId="77777777" w:rsidR="000513CD" w:rsidRPr="001A69B5" w:rsidRDefault="0009509B" w:rsidP="001A69B5">
            <w:r w:rsidRPr="001A69B5">
              <w:t>16 000</w:t>
            </w:r>
          </w:p>
        </w:tc>
      </w:tr>
      <w:tr w:rsidR="000513CD" w:rsidRPr="001A69B5" w14:paraId="672F0D42" w14:textId="77777777" w:rsidTr="00A23AF0">
        <w:trPr>
          <w:trHeight w:val="360"/>
        </w:trPr>
        <w:tc>
          <w:tcPr>
            <w:tcW w:w="3900" w:type="dxa"/>
          </w:tcPr>
          <w:p w14:paraId="048DBE06" w14:textId="77777777" w:rsidR="000513CD" w:rsidRPr="001A69B5" w:rsidRDefault="0009509B" w:rsidP="001A69B5">
            <w:r w:rsidRPr="001A69B5">
              <w:t xml:space="preserve">Andre </w:t>
            </w:r>
            <w:proofErr w:type="spellStart"/>
            <w:r w:rsidRPr="001A69B5">
              <w:t>utbetalingar</w:t>
            </w:r>
            <w:proofErr w:type="spellEnd"/>
          </w:p>
        </w:tc>
        <w:tc>
          <w:tcPr>
            <w:tcW w:w="1400" w:type="dxa"/>
          </w:tcPr>
          <w:p w14:paraId="4CBF8FB2" w14:textId="77777777" w:rsidR="000513CD" w:rsidRPr="001A69B5" w:rsidRDefault="0009509B" w:rsidP="001A69B5">
            <w:r w:rsidRPr="001A69B5">
              <w:t>0</w:t>
            </w:r>
          </w:p>
        </w:tc>
        <w:tc>
          <w:tcPr>
            <w:tcW w:w="1400" w:type="dxa"/>
          </w:tcPr>
          <w:p w14:paraId="6BF87D3F" w14:textId="77777777" w:rsidR="000513CD" w:rsidRPr="001A69B5" w:rsidRDefault="0009509B" w:rsidP="001A69B5">
            <w:r w:rsidRPr="001A69B5">
              <w:t>0</w:t>
            </w:r>
          </w:p>
        </w:tc>
        <w:tc>
          <w:tcPr>
            <w:tcW w:w="1400" w:type="dxa"/>
          </w:tcPr>
          <w:p w14:paraId="36E9D512" w14:textId="77777777" w:rsidR="000513CD" w:rsidRPr="001A69B5" w:rsidRDefault="0009509B" w:rsidP="001A69B5">
            <w:r w:rsidRPr="001A69B5">
              <w:t>0</w:t>
            </w:r>
          </w:p>
        </w:tc>
        <w:tc>
          <w:tcPr>
            <w:tcW w:w="1400" w:type="dxa"/>
          </w:tcPr>
          <w:p w14:paraId="439FDEB1" w14:textId="77777777" w:rsidR="000513CD" w:rsidRPr="001A69B5" w:rsidRDefault="0009509B" w:rsidP="001A69B5">
            <w:r w:rsidRPr="001A69B5">
              <w:t xml:space="preserve">0 </w:t>
            </w:r>
          </w:p>
        </w:tc>
      </w:tr>
      <w:tr w:rsidR="000513CD" w:rsidRPr="001A69B5" w14:paraId="01CF3083" w14:textId="77777777" w:rsidTr="00A23AF0">
        <w:trPr>
          <w:trHeight w:val="360"/>
        </w:trPr>
        <w:tc>
          <w:tcPr>
            <w:tcW w:w="3900" w:type="dxa"/>
          </w:tcPr>
          <w:p w14:paraId="131C7878"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w:t>
            </w:r>
            <w:proofErr w:type="spellStart"/>
            <w:r w:rsidRPr="001A69B5">
              <w:rPr>
                <w:rStyle w:val="kursiv"/>
              </w:rPr>
              <w:t>verksemda</w:t>
            </w:r>
            <w:proofErr w:type="spellEnd"/>
          </w:p>
        </w:tc>
        <w:tc>
          <w:tcPr>
            <w:tcW w:w="1400" w:type="dxa"/>
          </w:tcPr>
          <w:p w14:paraId="46463EC1" w14:textId="77777777" w:rsidR="000513CD" w:rsidRPr="001A69B5" w:rsidRDefault="0009509B" w:rsidP="001A69B5">
            <w:r w:rsidRPr="001A69B5">
              <w:rPr>
                <w:rStyle w:val="kursiv"/>
              </w:rPr>
              <w:t>17 231</w:t>
            </w:r>
          </w:p>
        </w:tc>
        <w:tc>
          <w:tcPr>
            <w:tcW w:w="1400" w:type="dxa"/>
          </w:tcPr>
          <w:p w14:paraId="0FE23D92" w14:textId="77777777" w:rsidR="000513CD" w:rsidRPr="001A69B5" w:rsidRDefault="0009509B" w:rsidP="001A69B5">
            <w:r w:rsidRPr="001A69B5">
              <w:rPr>
                <w:rStyle w:val="kursiv"/>
              </w:rPr>
              <w:t>19 776</w:t>
            </w:r>
          </w:p>
        </w:tc>
        <w:tc>
          <w:tcPr>
            <w:tcW w:w="1400" w:type="dxa"/>
          </w:tcPr>
          <w:p w14:paraId="7560BA24" w14:textId="77777777" w:rsidR="000513CD" w:rsidRPr="001A69B5" w:rsidRDefault="0009509B" w:rsidP="001A69B5">
            <w:r w:rsidRPr="001A69B5">
              <w:rPr>
                <w:rStyle w:val="kursiv"/>
              </w:rPr>
              <w:t>15 031</w:t>
            </w:r>
          </w:p>
        </w:tc>
        <w:tc>
          <w:tcPr>
            <w:tcW w:w="1400" w:type="dxa"/>
          </w:tcPr>
          <w:p w14:paraId="1AD1E872" w14:textId="77777777" w:rsidR="000513CD" w:rsidRPr="001A69B5" w:rsidRDefault="0009509B" w:rsidP="001A69B5">
            <w:r w:rsidRPr="001A69B5">
              <w:rPr>
                <w:rStyle w:val="kursiv"/>
              </w:rPr>
              <w:t>16 000</w:t>
            </w:r>
          </w:p>
        </w:tc>
      </w:tr>
      <w:tr w:rsidR="000513CD" w:rsidRPr="001A69B5" w14:paraId="5A745619" w14:textId="77777777" w:rsidTr="00A23AF0">
        <w:trPr>
          <w:trHeight w:val="360"/>
        </w:trPr>
        <w:tc>
          <w:tcPr>
            <w:tcW w:w="3900" w:type="dxa"/>
          </w:tcPr>
          <w:p w14:paraId="0484D5EE" w14:textId="77777777" w:rsidR="000513CD" w:rsidRPr="001A69B5" w:rsidRDefault="000513CD" w:rsidP="001A69B5"/>
        </w:tc>
        <w:tc>
          <w:tcPr>
            <w:tcW w:w="1400" w:type="dxa"/>
          </w:tcPr>
          <w:p w14:paraId="770FB1C0" w14:textId="77777777" w:rsidR="000513CD" w:rsidRPr="001A69B5" w:rsidRDefault="000513CD" w:rsidP="001A69B5"/>
        </w:tc>
        <w:tc>
          <w:tcPr>
            <w:tcW w:w="1400" w:type="dxa"/>
          </w:tcPr>
          <w:p w14:paraId="3022FC9E" w14:textId="77777777" w:rsidR="000513CD" w:rsidRPr="001A69B5" w:rsidRDefault="000513CD" w:rsidP="001A69B5"/>
        </w:tc>
        <w:tc>
          <w:tcPr>
            <w:tcW w:w="1400" w:type="dxa"/>
          </w:tcPr>
          <w:p w14:paraId="4941F6EA" w14:textId="77777777" w:rsidR="000513CD" w:rsidRPr="001A69B5" w:rsidRDefault="000513CD" w:rsidP="001A69B5"/>
        </w:tc>
        <w:tc>
          <w:tcPr>
            <w:tcW w:w="1400" w:type="dxa"/>
          </w:tcPr>
          <w:p w14:paraId="02AA4DB9" w14:textId="77777777" w:rsidR="000513CD" w:rsidRPr="001A69B5" w:rsidRDefault="000513CD" w:rsidP="001A69B5"/>
        </w:tc>
      </w:tr>
      <w:tr w:rsidR="000513CD" w:rsidRPr="001A69B5" w14:paraId="3C06B662" w14:textId="77777777" w:rsidTr="00A23AF0">
        <w:trPr>
          <w:trHeight w:val="360"/>
        </w:trPr>
        <w:tc>
          <w:tcPr>
            <w:tcW w:w="3900" w:type="dxa"/>
          </w:tcPr>
          <w:p w14:paraId="3C17D726"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79A5A405" w14:textId="77777777" w:rsidR="000513CD" w:rsidRPr="001A69B5" w:rsidRDefault="000513CD" w:rsidP="001A69B5"/>
        </w:tc>
        <w:tc>
          <w:tcPr>
            <w:tcW w:w="1400" w:type="dxa"/>
          </w:tcPr>
          <w:p w14:paraId="62923E23" w14:textId="77777777" w:rsidR="000513CD" w:rsidRPr="001A69B5" w:rsidRDefault="000513CD" w:rsidP="001A69B5"/>
        </w:tc>
        <w:tc>
          <w:tcPr>
            <w:tcW w:w="1400" w:type="dxa"/>
          </w:tcPr>
          <w:p w14:paraId="1F66BB54" w14:textId="77777777" w:rsidR="000513CD" w:rsidRPr="001A69B5" w:rsidRDefault="000513CD" w:rsidP="001A69B5"/>
        </w:tc>
        <w:tc>
          <w:tcPr>
            <w:tcW w:w="1400" w:type="dxa"/>
          </w:tcPr>
          <w:p w14:paraId="432D4D99" w14:textId="77777777" w:rsidR="000513CD" w:rsidRPr="001A69B5" w:rsidRDefault="000513CD" w:rsidP="001A69B5"/>
        </w:tc>
      </w:tr>
      <w:tr w:rsidR="000513CD" w:rsidRPr="001A69B5" w14:paraId="2012FE19" w14:textId="77777777" w:rsidTr="00A23AF0">
        <w:trPr>
          <w:trHeight w:val="360"/>
        </w:trPr>
        <w:tc>
          <w:tcPr>
            <w:tcW w:w="3900" w:type="dxa"/>
          </w:tcPr>
          <w:p w14:paraId="688F923C" w14:textId="77777777" w:rsidR="000513CD" w:rsidRPr="001A69B5" w:rsidRDefault="0009509B" w:rsidP="001A69B5">
            <w:r w:rsidRPr="001A69B5">
              <w:t xml:space="preserve">Kjøp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66E9F052" w14:textId="77777777" w:rsidR="000513CD" w:rsidRPr="001A69B5" w:rsidRDefault="0009509B" w:rsidP="001A69B5">
            <w:r w:rsidRPr="001A69B5">
              <w:t>0</w:t>
            </w:r>
          </w:p>
        </w:tc>
        <w:tc>
          <w:tcPr>
            <w:tcW w:w="1400" w:type="dxa"/>
          </w:tcPr>
          <w:p w14:paraId="37B5628A" w14:textId="77777777" w:rsidR="000513CD" w:rsidRPr="001A69B5" w:rsidRDefault="0009509B" w:rsidP="001A69B5">
            <w:r w:rsidRPr="001A69B5">
              <w:t>0</w:t>
            </w:r>
          </w:p>
        </w:tc>
        <w:tc>
          <w:tcPr>
            <w:tcW w:w="1400" w:type="dxa"/>
          </w:tcPr>
          <w:p w14:paraId="44921F6D" w14:textId="77777777" w:rsidR="000513CD" w:rsidRPr="001A69B5" w:rsidRDefault="0009509B" w:rsidP="001A69B5">
            <w:r w:rsidRPr="001A69B5">
              <w:t>0</w:t>
            </w:r>
          </w:p>
        </w:tc>
        <w:tc>
          <w:tcPr>
            <w:tcW w:w="1400" w:type="dxa"/>
          </w:tcPr>
          <w:p w14:paraId="34CC6387" w14:textId="77777777" w:rsidR="000513CD" w:rsidRPr="001A69B5" w:rsidRDefault="0009509B" w:rsidP="001A69B5">
            <w:r w:rsidRPr="001A69B5">
              <w:t>0</w:t>
            </w:r>
          </w:p>
        </w:tc>
      </w:tr>
      <w:tr w:rsidR="000513CD" w:rsidRPr="001A69B5" w14:paraId="14D6B4E6" w14:textId="77777777" w:rsidTr="00A23AF0">
        <w:trPr>
          <w:trHeight w:val="360"/>
        </w:trPr>
        <w:tc>
          <w:tcPr>
            <w:tcW w:w="3900" w:type="dxa"/>
          </w:tcPr>
          <w:p w14:paraId="13AAC693" w14:textId="77777777" w:rsidR="000513CD" w:rsidRPr="001A69B5" w:rsidRDefault="0009509B" w:rsidP="001A69B5">
            <w:r w:rsidRPr="001A69B5">
              <w:t>Andre finansielle utgifter</w:t>
            </w:r>
          </w:p>
        </w:tc>
        <w:tc>
          <w:tcPr>
            <w:tcW w:w="1400" w:type="dxa"/>
          </w:tcPr>
          <w:p w14:paraId="19909F71" w14:textId="77777777" w:rsidR="000513CD" w:rsidRPr="001A69B5" w:rsidRDefault="0009509B" w:rsidP="001A69B5">
            <w:r w:rsidRPr="001A69B5">
              <w:t>0</w:t>
            </w:r>
          </w:p>
        </w:tc>
        <w:tc>
          <w:tcPr>
            <w:tcW w:w="1400" w:type="dxa"/>
          </w:tcPr>
          <w:p w14:paraId="5C4161B4" w14:textId="77777777" w:rsidR="000513CD" w:rsidRPr="001A69B5" w:rsidRDefault="0009509B" w:rsidP="001A69B5">
            <w:r w:rsidRPr="001A69B5">
              <w:t>0</w:t>
            </w:r>
          </w:p>
        </w:tc>
        <w:tc>
          <w:tcPr>
            <w:tcW w:w="1400" w:type="dxa"/>
          </w:tcPr>
          <w:p w14:paraId="534E244F" w14:textId="77777777" w:rsidR="000513CD" w:rsidRPr="001A69B5" w:rsidRDefault="0009509B" w:rsidP="001A69B5">
            <w:r w:rsidRPr="001A69B5">
              <w:t>0</w:t>
            </w:r>
          </w:p>
        </w:tc>
        <w:tc>
          <w:tcPr>
            <w:tcW w:w="1400" w:type="dxa"/>
          </w:tcPr>
          <w:p w14:paraId="77D3D671" w14:textId="77777777" w:rsidR="000513CD" w:rsidRPr="001A69B5" w:rsidRDefault="0009509B" w:rsidP="001A69B5">
            <w:r w:rsidRPr="001A69B5">
              <w:t>0</w:t>
            </w:r>
          </w:p>
        </w:tc>
      </w:tr>
      <w:tr w:rsidR="000513CD" w:rsidRPr="001A69B5" w14:paraId="42FE9641" w14:textId="77777777" w:rsidTr="00A23AF0">
        <w:trPr>
          <w:trHeight w:val="360"/>
        </w:trPr>
        <w:tc>
          <w:tcPr>
            <w:tcW w:w="3900" w:type="dxa"/>
          </w:tcPr>
          <w:p w14:paraId="0BE69B2C"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8DBA2A1" w14:textId="77777777" w:rsidR="000513CD" w:rsidRPr="001A69B5" w:rsidRDefault="0009509B" w:rsidP="001A69B5">
            <w:r w:rsidRPr="001A69B5">
              <w:rPr>
                <w:rStyle w:val="kursiv"/>
              </w:rPr>
              <w:t>0</w:t>
            </w:r>
          </w:p>
        </w:tc>
        <w:tc>
          <w:tcPr>
            <w:tcW w:w="1400" w:type="dxa"/>
          </w:tcPr>
          <w:p w14:paraId="0CFAC472" w14:textId="77777777" w:rsidR="000513CD" w:rsidRPr="001A69B5" w:rsidRDefault="0009509B" w:rsidP="001A69B5">
            <w:r w:rsidRPr="001A69B5">
              <w:rPr>
                <w:rStyle w:val="kursiv"/>
              </w:rPr>
              <w:t>0</w:t>
            </w:r>
          </w:p>
        </w:tc>
        <w:tc>
          <w:tcPr>
            <w:tcW w:w="1400" w:type="dxa"/>
          </w:tcPr>
          <w:p w14:paraId="0B4F079C" w14:textId="77777777" w:rsidR="000513CD" w:rsidRPr="001A69B5" w:rsidRDefault="0009509B" w:rsidP="001A69B5">
            <w:r w:rsidRPr="001A69B5">
              <w:rPr>
                <w:rStyle w:val="kursiv"/>
              </w:rPr>
              <w:t>0</w:t>
            </w:r>
          </w:p>
        </w:tc>
        <w:tc>
          <w:tcPr>
            <w:tcW w:w="1400" w:type="dxa"/>
          </w:tcPr>
          <w:p w14:paraId="71E39601" w14:textId="77777777" w:rsidR="000513CD" w:rsidRPr="001A69B5" w:rsidRDefault="0009509B" w:rsidP="001A69B5">
            <w:r w:rsidRPr="001A69B5">
              <w:rPr>
                <w:rStyle w:val="kursiv"/>
              </w:rPr>
              <w:t>0</w:t>
            </w:r>
          </w:p>
        </w:tc>
      </w:tr>
      <w:tr w:rsidR="000513CD" w:rsidRPr="001A69B5" w14:paraId="53408CE7" w14:textId="77777777" w:rsidTr="00A23AF0">
        <w:trPr>
          <w:trHeight w:val="360"/>
        </w:trPr>
        <w:tc>
          <w:tcPr>
            <w:tcW w:w="3900" w:type="dxa"/>
          </w:tcPr>
          <w:p w14:paraId="3BD7190D" w14:textId="77777777" w:rsidR="000513CD" w:rsidRPr="001A69B5" w:rsidRDefault="0009509B" w:rsidP="001A69B5">
            <w:r w:rsidRPr="001A69B5">
              <w:rPr>
                <w:rStyle w:val="kursiv"/>
              </w:rPr>
              <w:t>Sum utgifter</w:t>
            </w:r>
          </w:p>
        </w:tc>
        <w:tc>
          <w:tcPr>
            <w:tcW w:w="1400" w:type="dxa"/>
          </w:tcPr>
          <w:p w14:paraId="45E8CE9B" w14:textId="77777777" w:rsidR="000513CD" w:rsidRPr="001A69B5" w:rsidRDefault="0009509B" w:rsidP="001A69B5">
            <w:r w:rsidRPr="001A69B5">
              <w:rPr>
                <w:rStyle w:val="kursiv"/>
              </w:rPr>
              <w:t>109 145</w:t>
            </w:r>
          </w:p>
        </w:tc>
        <w:tc>
          <w:tcPr>
            <w:tcW w:w="1400" w:type="dxa"/>
          </w:tcPr>
          <w:p w14:paraId="0F4AE3B5" w14:textId="77777777" w:rsidR="000513CD" w:rsidRPr="001A69B5" w:rsidRDefault="0009509B" w:rsidP="001A69B5">
            <w:r w:rsidRPr="001A69B5">
              <w:rPr>
                <w:rStyle w:val="kursiv"/>
              </w:rPr>
              <w:t>113 752</w:t>
            </w:r>
          </w:p>
        </w:tc>
        <w:tc>
          <w:tcPr>
            <w:tcW w:w="1400" w:type="dxa"/>
          </w:tcPr>
          <w:p w14:paraId="470E5099" w14:textId="77777777" w:rsidR="000513CD" w:rsidRPr="001A69B5" w:rsidRDefault="0009509B" w:rsidP="001A69B5">
            <w:r w:rsidRPr="001A69B5">
              <w:rPr>
                <w:rStyle w:val="kursiv"/>
              </w:rPr>
              <w:t>119 949</w:t>
            </w:r>
          </w:p>
        </w:tc>
        <w:tc>
          <w:tcPr>
            <w:tcW w:w="1400" w:type="dxa"/>
          </w:tcPr>
          <w:p w14:paraId="0B36E01E" w14:textId="77777777" w:rsidR="000513CD" w:rsidRPr="001A69B5" w:rsidRDefault="0009509B" w:rsidP="001A69B5">
            <w:r w:rsidRPr="001A69B5">
              <w:rPr>
                <w:rStyle w:val="kursiv"/>
              </w:rPr>
              <w:t>116 050</w:t>
            </w:r>
          </w:p>
        </w:tc>
      </w:tr>
      <w:tr w:rsidR="000513CD" w:rsidRPr="001A69B5" w14:paraId="3A7700A5" w14:textId="77777777" w:rsidTr="00A23AF0">
        <w:trPr>
          <w:trHeight w:val="360"/>
        </w:trPr>
        <w:tc>
          <w:tcPr>
            <w:tcW w:w="3900" w:type="dxa"/>
          </w:tcPr>
          <w:p w14:paraId="6E6A67FC" w14:textId="77777777" w:rsidR="000513CD" w:rsidRPr="001A69B5" w:rsidRDefault="000513CD" w:rsidP="001A69B5"/>
        </w:tc>
        <w:tc>
          <w:tcPr>
            <w:tcW w:w="1400" w:type="dxa"/>
          </w:tcPr>
          <w:p w14:paraId="0324283C" w14:textId="77777777" w:rsidR="000513CD" w:rsidRPr="001A69B5" w:rsidRDefault="000513CD" w:rsidP="001A69B5"/>
        </w:tc>
        <w:tc>
          <w:tcPr>
            <w:tcW w:w="1400" w:type="dxa"/>
          </w:tcPr>
          <w:p w14:paraId="1D2838AD" w14:textId="77777777" w:rsidR="000513CD" w:rsidRPr="001A69B5" w:rsidRDefault="000513CD" w:rsidP="001A69B5"/>
        </w:tc>
        <w:tc>
          <w:tcPr>
            <w:tcW w:w="1400" w:type="dxa"/>
          </w:tcPr>
          <w:p w14:paraId="2B130524" w14:textId="77777777" w:rsidR="000513CD" w:rsidRPr="001A69B5" w:rsidRDefault="000513CD" w:rsidP="001A69B5"/>
        </w:tc>
        <w:tc>
          <w:tcPr>
            <w:tcW w:w="1400" w:type="dxa"/>
          </w:tcPr>
          <w:p w14:paraId="13B8FAB7" w14:textId="77777777" w:rsidR="000513CD" w:rsidRPr="001A69B5" w:rsidRDefault="000513CD" w:rsidP="001A69B5"/>
        </w:tc>
      </w:tr>
      <w:tr w:rsidR="000513CD" w:rsidRPr="001A69B5" w14:paraId="70A4D3F3" w14:textId="77777777" w:rsidTr="00A23AF0">
        <w:trPr>
          <w:trHeight w:val="580"/>
        </w:trPr>
        <w:tc>
          <w:tcPr>
            <w:tcW w:w="3900" w:type="dxa"/>
          </w:tcPr>
          <w:p w14:paraId="02607C55" w14:textId="77777777" w:rsidR="000513CD" w:rsidRPr="001A69B5" w:rsidRDefault="0009509B" w:rsidP="001A69B5">
            <w:r w:rsidRPr="001A69B5">
              <w:t>Inntekter</w:t>
            </w:r>
          </w:p>
        </w:tc>
        <w:tc>
          <w:tcPr>
            <w:tcW w:w="1400" w:type="dxa"/>
          </w:tcPr>
          <w:p w14:paraId="4A8E79CF"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56E3C521"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7B0E660A"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726D92C7" w14:textId="77777777" w:rsidR="000513CD" w:rsidRPr="001A69B5" w:rsidRDefault="0009509B" w:rsidP="001A69B5">
            <w:r w:rsidRPr="001A69B5">
              <w:t>Budsjett</w:t>
            </w:r>
            <w:r w:rsidRPr="001A69B5">
              <w:br/>
              <w:t xml:space="preserve"> 2021</w:t>
            </w:r>
          </w:p>
        </w:tc>
      </w:tr>
      <w:tr w:rsidR="000513CD" w:rsidRPr="001A69B5" w14:paraId="64249984" w14:textId="77777777" w:rsidTr="00A23AF0">
        <w:trPr>
          <w:trHeight w:val="360"/>
        </w:trPr>
        <w:tc>
          <w:tcPr>
            <w:tcW w:w="3900" w:type="dxa"/>
          </w:tcPr>
          <w:p w14:paraId="7E6414A0" w14:textId="77777777" w:rsidR="000513CD" w:rsidRPr="001A69B5" w:rsidRDefault="0009509B" w:rsidP="001A69B5">
            <w:r w:rsidRPr="001A69B5">
              <w:rPr>
                <w:rStyle w:val="halvfet0"/>
              </w:rPr>
              <w:t>Driftsinntekter</w:t>
            </w:r>
          </w:p>
        </w:tc>
        <w:tc>
          <w:tcPr>
            <w:tcW w:w="1400" w:type="dxa"/>
          </w:tcPr>
          <w:p w14:paraId="607827FF" w14:textId="77777777" w:rsidR="000513CD" w:rsidRPr="001A69B5" w:rsidRDefault="000513CD" w:rsidP="001A69B5"/>
        </w:tc>
        <w:tc>
          <w:tcPr>
            <w:tcW w:w="1400" w:type="dxa"/>
          </w:tcPr>
          <w:p w14:paraId="7CA354CC" w14:textId="77777777" w:rsidR="000513CD" w:rsidRPr="001A69B5" w:rsidRDefault="000513CD" w:rsidP="001A69B5"/>
        </w:tc>
        <w:tc>
          <w:tcPr>
            <w:tcW w:w="1400" w:type="dxa"/>
          </w:tcPr>
          <w:p w14:paraId="20F91D48" w14:textId="77777777" w:rsidR="000513CD" w:rsidRPr="001A69B5" w:rsidRDefault="000513CD" w:rsidP="001A69B5"/>
        </w:tc>
        <w:tc>
          <w:tcPr>
            <w:tcW w:w="1400" w:type="dxa"/>
          </w:tcPr>
          <w:p w14:paraId="0FE520B6" w14:textId="77777777" w:rsidR="000513CD" w:rsidRPr="001A69B5" w:rsidRDefault="000513CD" w:rsidP="001A69B5"/>
        </w:tc>
      </w:tr>
      <w:tr w:rsidR="000513CD" w:rsidRPr="001A69B5" w14:paraId="2114C7F0" w14:textId="77777777" w:rsidTr="00A23AF0">
        <w:trPr>
          <w:trHeight w:val="360"/>
        </w:trPr>
        <w:tc>
          <w:tcPr>
            <w:tcW w:w="3900" w:type="dxa"/>
          </w:tcPr>
          <w:p w14:paraId="6B224E05" w14:textId="77777777" w:rsidR="000513CD" w:rsidRPr="001A69B5" w:rsidRDefault="0009509B" w:rsidP="001A69B5">
            <w:r w:rsidRPr="001A69B5">
              <w:t xml:space="preserve">Inntekter </w:t>
            </w:r>
            <w:proofErr w:type="spellStart"/>
            <w:r w:rsidRPr="001A69B5">
              <w:t>frå</w:t>
            </w:r>
            <w:proofErr w:type="spellEnd"/>
            <w:r w:rsidRPr="001A69B5">
              <w:t xml:space="preserve"> sal av varer og </w:t>
            </w:r>
            <w:proofErr w:type="spellStart"/>
            <w:r w:rsidRPr="001A69B5">
              <w:t>tenester</w:t>
            </w:r>
            <w:proofErr w:type="spellEnd"/>
          </w:p>
        </w:tc>
        <w:tc>
          <w:tcPr>
            <w:tcW w:w="1400" w:type="dxa"/>
          </w:tcPr>
          <w:p w14:paraId="1E17F354" w14:textId="77777777" w:rsidR="000513CD" w:rsidRPr="001A69B5" w:rsidRDefault="0009509B" w:rsidP="001A69B5">
            <w:r w:rsidRPr="001A69B5">
              <w:t>0</w:t>
            </w:r>
          </w:p>
        </w:tc>
        <w:tc>
          <w:tcPr>
            <w:tcW w:w="1400" w:type="dxa"/>
          </w:tcPr>
          <w:p w14:paraId="17DEAB5E" w14:textId="77777777" w:rsidR="000513CD" w:rsidRPr="001A69B5" w:rsidRDefault="0009509B" w:rsidP="001A69B5">
            <w:r w:rsidRPr="001A69B5">
              <w:t>0</w:t>
            </w:r>
          </w:p>
        </w:tc>
        <w:tc>
          <w:tcPr>
            <w:tcW w:w="1400" w:type="dxa"/>
          </w:tcPr>
          <w:p w14:paraId="5461046C" w14:textId="77777777" w:rsidR="000513CD" w:rsidRPr="001A69B5" w:rsidRDefault="0009509B" w:rsidP="001A69B5">
            <w:r w:rsidRPr="001A69B5">
              <w:t>0</w:t>
            </w:r>
          </w:p>
        </w:tc>
        <w:tc>
          <w:tcPr>
            <w:tcW w:w="1400" w:type="dxa"/>
          </w:tcPr>
          <w:p w14:paraId="28F383D2" w14:textId="77777777" w:rsidR="000513CD" w:rsidRPr="001A69B5" w:rsidRDefault="0009509B" w:rsidP="001A69B5">
            <w:r w:rsidRPr="001A69B5">
              <w:t>0</w:t>
            </w:r>
          </w:p>
        </w:tc>
      </w:tr>
      <w:tr w:rsidR="000513CD" w:rsidRPr="001A69B5" w14:paraId="53ACFF36" w14:textId="77777777" w:rsidTr="00A23AF0">
        <w:trPr>
          <w:trHeight w:val="360"/>
        </w:trPr>
        <w:tc>
          <w:tcPr>
            <w:tcW w:w="3900" w:type="dxa"/>
          </w:tcPr>
          <w:p w14:paraId="354701F4" w14:textId="77777777" w:rsidR="000513CD" w:rsidRPr="001A69B5" w:rsidRDefault="0009509B" w:rsidP="001A69B5">
            <w:r w:rsidRPr="001A69B5">
              <w:t xml:space="preserve">Inntekter </w:t>
            </w:r>
            <w:proofErr w:type="spellStart"/>
            <w:r w:rsidRPr="001A69B5">
              <w:t>frå</w:t>
            </w:r>
            <w:proofErr w:type="spellEnd"/>
            <w:r w:rsidRPr="001A69B5">
              <w:t xml:space="preserve"> avgifter, gebyr og </w:t>
            </w:r>
            <w:proofErr w:type="spellStart"/>
            <w:r w:rsidRPr="001A69B5">
              <w:t>lisensar</w:t>
            </w:r>
            <w:proofErr w:type="spellEnd"/>
          </w:p>
        </w:tc>
        <w:tc>
          <w:tcPr>
            <w:tcW w:w="1400" w:type="dxa"/>
          </w:tcPr>
          <w:p w14:paraId="0022B739" w14:textId="77777777" w:rsidR="000513CD" w:rsidRPr="001A69B5" w:rsidRDefault="0009509B" w:rsidP="001A69B5">
            <w:r w:rsidRPr="001A69B5">
              <w:t>0</w:t>
            </w:r>
          </w:p>
        </w:tc>
        <w:tc>
          <w:tcPr>
            <w:tcW w:w="1400" w:type="dxa"/>
          </w:tcPr>
          <w:p w14:paraId="4EDBC76B" w14:textId="77777777" w:rsidR="000513CD" w:rsidRPr="001A69B5" w:rsidRDefault="0009509B" w:rsidP="001A69B5">
            <w:r w:rsidRPr="001A69B5">
              <w:t>0</w:t>
            </w:r>
          </w:p>
        </w:tc>
        <w:tc>
          <w:tcPr>
            <w:tcW w:w="1400" w:type="dxa"/>
          </w:tcPr>
          <w:p w14:paraId="607E392D" w14:textId="77777777" w:rsidR="000513CD" w:rsidRPr="001A69B5" w:rsidRDefault="0009509B" w:rsidP="001A69B5">
            <w:r w:rsidRPr="001A69B5">
              <w:t>9</w:t>
            </w:r>
          </w:p>
        </w:tc>
        <w:tc>
          <w:tcPr>
            <w:tcW w:w="1400" w:type="dxa"/>
          </w:tcPr>
          <w:p w14:paraId="65644B63" w14:textId="77777777" w:rsidR="000513CD" w:rsidRPr="001A69B5" w:rsidRDefault="0009509B" w:rsidP="001A69B5">
            <w:r w:rsidRPr="001A69B5">
              <w:t>0</w:t>
            </w:r>
          </w:p>
        </w:tc>
      </w:tr>
      <w:tr w:rsidR="000513CD" w:rsidRPr="001A69B5" w14:paraId="5D841C30" w14:textId="77777777" w:rsidTr="00A23AF0">
        <w:trPr>
          <w:trHeight w:val="360"/>
        </w:trPr>
        <w:tc>
          <w:tcPr>
            <w:tcW w:w="3900" w:type="dxa"/>
          </w:tcPr>
          <w:p w14:paraId="2EC7AA30" w14:textId="77777777" w:rsidR="000513CD" w:rsidRPr="001A69B5" w:rsidRDefault="0009509B" w:rsidP="001A69B5">
            <w:proofErr w:type="spellStart"/>
            <w:r w:rsidRPr="001A69B5">
              <w:t>Refusjonar</w:t>
            </w:r>
            <w:proofErr w:type="spellEnd"/>
          </w:p>
        </w:tc>
        <w:tc>
          <w:tcPr>
            <w:tcW w:w="1400" w:type="dxa"/>
          </w:tcPr>
          <w:p w14:paraId="3CD8B8AC" w14:textId="77777777" w:rsidR="000513CD" w:rsidRPr="001A69B5" w:rsidRDefault="0009509B" w:rsidP="001A69B5">
            <w:r w:rsidRPr="001A69B5">
              <w:t>982</w:t>
            </w:r>
          </w:p>
        </w:tc>
        <w:tc>
          <w:tcPr>
            <w:tcW w:w="1400" w:type="dxa"/>
          </w:tcPr>
          <w:p w14:paraId="61317207" w14:textId="77777777" w:rsidR="000513CD" w:rsidRPr="001A69B5" w:rsidRDefault="0009509B" w:rsidP="001A69B5">
            <w:r w:rsidRPr="001A69B5">
              <w:t>1 764</w:t>
            </w:r>
          </w:p>
        </w:tc>
        <w:tc>
          <w:tcPr>
            <w:tcW w:w="1400" w:type="dxa"/>
          </w:tcPr>
          <w:p w14:paraId="40F064B0" w14:textId="77777777" w:rsidR="000513CD" w:rsidRPr="001A69B5" w:rsidRDefault="0009509B" w:rsidP="001A69B5">
            <w:r w:rsidRPr="001A69B5">
              <w:t>1 583</w:t>
            </w:r>
          </w:p>
        </w:tc>
        <w:tc>
          <w:tcPr>
            <w:tcW w:w="1400" w:type="dxa"/>
          </w:tcPr>
          <w:p w14:paraId="61538E39" w14:textId="77777777" w:rsidR="000513CD" w:rsidRPr="001A69B5" w:rsidRDefault="0009509B" w:rsidP="001A69B5">
            <w:r w:rsidRPr="001A69B5">
              <w:t>1 600</w:t>
            </w:r>
          </w:p>
        </w:tc>
      </w:tr>
      <w:tr w:rsidR="000513CD" w:rsidRPr="001A69B5" w14:paraId="23694545" w14:textId="77777777" w:rsidTr="00A23AF0">
        <w:trPr>
          <w:trHeight w:val="360"/>
        </w:trPr>
        <w:tc>
          <w:tcPr>
            <w:tcW w:w="3900" w:type="dxa"/>
          </w:tcPr>
          <w:p w14:paraId="303A4477" w14:textId="77777777" w:rsidR="000513CD" w:rsidRPr="001A69B5" w:rsidRDefault="0009509B" w:rsidP="001A69B5">
            <w:r w:rsidRPr="001A69B5">
              <w:t>Andre driftsinntekter</w:t>
            </w:r>
          </w:p>
        </w:tc>
        <w:tc>
          <w:tcPr>
            <w:tcW w:w="1400" w:type="dxa"/>
          </w:tcPr>
          <w:p w14:paraId="466159B4" w14:textId="77777777" w:rsidR="000513CD" w:rsidRPr="001A69B5" w:rsidRDefault="0009509B" w:rsidP="001A69B5">
            <w:r w:rsidRPr="001A69B5">
              <w:t>0</w:t>
            </w:r>
          </w:p>
        </w:tc>
        <w:tc>
          <w:tcPr>
            <w:tcW w:w="1400" w:type="dxa"/>
          </w:tcPr>
          <w:p w14:paraId="1FBB2B61" w14:textId="77777777" w:rsidR="000513CD" w:rsidRPr="001A69B5" w:rsidRDefault="0009509B" w:rsidP="001A69B5">
            <w:r w:rsidRPr="001A69B5">
              <w:t>2</w:t>
            </w:r>
          </w:p>
        </w:tc>
        <w:tc>
          <w:tcPr>
            <w:tcW w:w="1400" w:type="dxa"/>
          </w:tcPr>
          <w:p w14:paraId="6A7BEBAC" w14:textId="77777777" w:rsidR="000513CD" w:rsidRPr="001A69B5" w:rsidRDefault="0009509B" w:rsidP="001A69B5">
            <w:r w:rsidRPr="001A69B5">
              <w:t>0</w:t>
            </w:r>
          </w:p>
        </w:tc>
        <w:tc>
          <w:tcPr>
            <w:tcW w:w="1400" w:type="dxa"/>
          </w:tcPr>
          <w:p w14:paraId="2F0D119B" w14:textId="77777777" w:rsidR="000513CD" w:rsidRPr="001A69B5" w:rsidRDefault="0009509B" w:rsidP="001A69B5">
            <w:r w:rsidRPr="001A69B5">
              <w:t>0</w:t>
            </w:r>
          </w:p>
        </w:tc>
      </w:tr>
      <w:tr w:rsidR="000513CD" w:rsidRPr="001A69B5" w14:paraId="38424D32" w14:textId="77777777" w:rsidTr="00A23AF0">
        <w:trPr>
          <w:trHeight w:val="360"/>
        </w:trPr>
        <w:tc>
          <w:tcPr>
            <w:tcW w:w="3900" w:type="dxa"/>
          </w:tcPr>
          <w:p w14:paraId="1893395E" w14:textId="77777777" w:rsidR="000513CD" w:rsidRPr="001A69B5" w:rsidRDefault="0009509B" w:rsidP="001A69B5">
            <w:r w:rsidRPr="001A69B5">
              <w:rPr>
                <w:rStyle w:val="kursiv"/>
              </w:rPr>
              <w:t>Sum driftsinntekter</w:t>
            </w:r>
          </w:p>
        </w:tc>
        <w:tc>
          <w:tcPr>
            <w:tcW w:w="1400" w:type="dxa"/>
          </w:tcPr>
          <w:p w14:paraId="630C81B2" w14:textId="77777777" w:rsidR="000513CD" w:rsidRPr="001A69B5" w:rsidRDefault="0009509B" w:rsidP="001A69B5">
            <w:r w:rsidRPr="001A69B5">
              <w:rPr>
                <w:rStyle w:val="kursiv"/>
              </w:rPr>
              <w:t>982</w:t>
            </w:r>
          </w:p>
        </w:tc>
        <w:tc>
          <w:tcPr>
            <w:tcW w:w="1400" w:type="dxa"/>
          </w:tcPr>
          <w:p w14:paraId="71D86C7E" w14:textId="77777777" w:rsidR="000513CD" w:rsidRPr="001A69B5" w:rsidRDefault="0009509B" w:rsidP="001A69B5">
            <w:r w:rsidRPr="001A69B5">
              <w:rPr>
                <w:rStyle w:val="kursiv"/>
              </w:rPr>
              <w:t>1 766</w:t>
            </w:r>
          </w:p>
        </w:tc>
        <w:tc>
          <w:tcPr>
            <w:tcW w:w="1400" w:type="dxa"/>
          </w:tcPr>
          <w:p w14:paraId="16C70E05" w14:textId="77777777" w:rsidR="000513CD" w:rsidRPr="001A69B5" w:rsidRDefault="0009509B" w:rsidP="001A69B5">
            <w:r w:rsidRPr="001A69B5">
              <w:rPr>
                <w:rStyle w:val="kursiv"/>
              </w:rPr>
              <w:t>1 593</w:t>
            </w:r>
          </w:p>
        </w:tc>
        <w:tc>
          <w:tcPr>
            <w:tcW w:w="1400" w:type="dxa"/>
          </w:tcPr>
          <w:p w14:paraId="6D718D30" w14:textId="77777777" w:rsidR="000513CD" w:rsidRPr="001A69B5" w:rsidRDefault="0009509B" w:rsidP="001A69B5">
            <w:r w:rsidRPr="001A69B5">
              <w:rPr>
                <w:rStyle w:val="kursiv"/>
              </w:rPr>
              <w:t>1 600</w:t>
            </w:r>
          </w:p>
        </w:tc>
      </w:tr>
      <w:tr w:rsidR="000513CD" w:rsidRPr="001A69B5" w14:paraId="561A3B5F" w14:textId="77777777" w:rsidTr="00A23AF0">
        <w:trPr>
          <w:trHeight w:val="360"/>
        </w:trPr>
        <w:tc>
          <w:tcPr>
            <w:tcW w:w="3900" w:type="dxa"/>
          </w:tcPr>
          <w:p w14:paraId="62983A39" w14:textId="77777777" w:rsidR="000513CD" w:rsidRPr="001A69B5" w:rsidRDefault="000513CD" w:rsidP="001A69B5"/>
        </w:tc>
        <w:tc>
          <w:tcPr>
            <w:tcW w:w="1400" w:type="dxa"/>
          </w:tcPr>
          <w:p w14:paraId="04FE8C5B" w14:textId="77777777" w:rsidR="000513CD" w:rsidRPr="001A69B5" w:rsidRDefault="000513CD" w:rsidP="001A69B5"/>
        </w:tc>
        <w:tc>
          <w:tcPr>
            <w:tcW w:w="1400" w:type="dxa"/>
          </w:tcPr>
          <w:p w14:paraId="345B24E6" w14:textId="77777777" w:rsidR="000513CD" w:rsidRPr="001A69B5" w:rsidRDefault="000513CD" w:rsidP="001A69B5"/>
        </w:tc>
        <w:tc>
          <w:tcPr>
            <w:tcW w:w="1400" w:type="dxa"/>
          </w:tcPr>
          <w:p w14:paraId="27A35AFB" w14:textId="77777777" w:rsidR="000513CD" w:rsidRPr="001A69B5" w:rsidRDefault="000513CD" w:rsidP="001A69B5"/>
        </w:tc>
        <w:tc>
          <w:tcPr>
            <w:tcW w:w="1400" w:type="dxa"/>
          </w:tcPr>
          <w:p w14:paraId="40E61757" w14:textId="77777777" w:rsidR="000513CD" w:rsidRPr="001A69B5" w:rsidRDefault="000513CD" w:rsidP="001A69B5"/>
        </w:tc>
      </w:tr>
      <w:tr w:rsidR="000513CD" w:rsidRPr="001A69B5" w14:paraId="684D64EF" w14:textId="77777777" w:rsidTr="00A23AF0">
        <w:trPr>
          <w:trHeight w:val="360"/>
        </w:trPr>
        <w:tc>
          <w:tcPr>
            <w:tcW w:w="3900" w:type="dxa"/>
          </w:tcPr>
          <w:p w14:paraId="47649263" w14:textId="77777777" w:rsidR="000513CD" w:rsidRPr="001A69B5" w:rsidRDefault="0009509B" w:rsidP="001A69B5">
            <w:r w:rsidRPr="001A69B5">
              <w:rPr>
                <w:rStyle w:val="halvfet0"/>
              </w:rPr>
              <w:t xml:space="preserve">Inntekter </w:t>
            </w:r>
            <w:proofErr w:type="spellStart"/>
            <w:r w:rsidRPr="001A69B5">
              <w:rPr>
                <w:rStyle w:val="halvfet0"/>
              </w:rPr>
              <w:t>frå</w:t>
            </w:r>
            <w:proofErr w:type="spellEnd"/>
            <w:r w:rsidRPr="001A69B5">
              <w:rPr>
                <w:rStyle w:val="halvfet0"/>
              </w:rPr>
              <w:t xml:space="preserve"> </w:t>
            </w:r>
            <w:proofErr w:type="spellStart"/>
            <w:r w:rsidRPr="001A69B5">
              <w:rPr>
                <w:rStyle w:val="halvfet0"/>
              </w:rPr>
              <w:t>investeringar</w:t>
            </w:r>
            <w:proofErr w:type="spellEnd"/>
          </w:p>
        </w:tc>
        <w:tc>
          <w:tcPr>
            <w:tcW w:w="1400" w:type="dxa"/>
          </w:tcPr>
          <w:p w14:paraId="7850C8DD" w14:textId="77777777" w:rsidR="000513CD" w:rsidRPr="001A69B5" w:rsidRDefault="000513CD" w:rsidP="001A69B5"/>
        </w:tc>
        <w:tc>
          <w:tcPr>
            <w:tcW w:w="1400" w:type="dxa"/>
          </w:tcPr>
          <w:p w14:paraId="4E36AB83" w14:textId="77777777" w:rsidR="000513CD" w:rsidRPr="001A69B5" w:rsidRDefault="000513CD" w:rsidP="001A69B5"/>
        </w:tc>
        <w:tc>
          <w:tcPr>
            <w:tcW w:w="1400" w:type="dxa"/>
          </w:tcPr>
          <w:p w14:paraId="225EA9B7" w14:textId="77777777" w:rsidR="000513CD" w:rsidRPr="001A69B5" w:rsidRDefault="000513CD" w:rsidP="001A69B5"/>
        </w:tc>
        <w:tc>
          <w:tcPr>
            <w:tcW w:w="1400" w:type="dxa"/>
          </w:tcPr>
          <w:p w14:paraId="24A1A541" w14:textId="77777777" w:rsidR="000513CD" w:rsidRPr="001A69B5" w:rsidRDefault="000513CD" w:rsidP="001A69B5"/>
        </w:tc>
      </w:tr>
      <w:tr w:rsidR="000513CD" w:rsidRPr="001A69B5" w14:paraId="4D682290" w14:textId="77777777" w:rsidTr="00A23AF0">
        <w:trPr>
          <w:trHeight w:val="360"/>
        </w:trPr>
        <w:tc>
          <w:tcPr>
            <w:tcW w:w="3900" w:type="dxa"/>
          </w:tcPr>
          <w:p w14:paraId="7C26191C" w14:textId="77777777" w:rsidR="000513CD" w:rsidRPr="001A69B5" w:rsidRDefault="0009509B" w:rsidP="001A69B5">
            <w:r w:rsidRPr="001A69B5">
              <w:t xml:space="preserve">Sal av varige </w:t>
            </w:r>
            <w:proofErr w:type="spellStart"/>
            <w:r w:rsidRPr="001A69B5">
              <w:t>driftsmidlar</w:t>
            </w:r>
            <w:proofErr w:type="spellEnd"/>
            <w:r w:rsidRPr="001A69B5">
              <w:t xml:space="preserve"> </w:t>
            </w:r>
          </w:p>
        </w:tc>
        <w:tc>
          <w:tcPr>
            <w:tcW w:w="1400" w:type="dxa"/>
          </w:tcPr>
          <w:p w14:paraId="5C9E43C7" w14:textId="77777777" w:rsidR="000513CD" w:rsidRPr="001A69B5" w:rsidRDefault="0009509B" w:rsidP="001A69B5">
            <w:r w:rsidRPr="001A69B5">
              <w:t>0</w:t>
            </w:r>
          </w:p>
        </w:tc>
        <w:tc>
          <w:tcPr>
            <w:tcW w:w="1400" w:type="dxa"/>
          </w:tcPr>
          <w:p w14:paraId="3E9B05D4" w14:textId="77777777" w:rsidR="000513CD" w:rsidRPr="001A69B5" w:rsidRDefault="0009509B" w:rsidP="001A69B5">
            <w:r w:rsidRPr="001A69B5">
              <w:t>0</w:t>
            </w:r>
          </w:p>
        </w:tc>
        <w:tc>
          <w:tcPr>
            <w:tcW w:w="1400" w:type="dxa"/>
          </w:tcPr>
          <w:p w14:paraId="5C3B7C5E" w14:textId="77777777" w:rsidR="000513CD" w:rsidRPr="001A69B5" w:rsidRDefault="0009509B" w:rsidP="001A69B5">
            <w:r w:rsidRPr="001A69B5">
              <w:t>0</w:t>
            </w:r>
          </w:p>
        </w:tc>
        <w:tc>
          <w:tcPr>
            <w:tcW w:w="1400" w:type="dxa"/>
          </w:tcPr>
          <w:p w14:paraId="711F00A1" w14:textId="77777777" w:rsidR="000513CD" w:rsidRPr="001A69B5" w:rsidRDefault="0009509B" w:rsidP="001A69B5">
            <w:r w:rsidRPr="001A69B5">
              <w:t>0</w:t>
            </w:r>
          </w:p>
        </w:tc>
      </w:tr>
      <w:tr w:rsidR="000513CD" w:rsidRPr="001A69B5" w14:paraId="6289CD64" w14:textId="77777777" w:rsidTr="00A23AF0">
        <w:trPr>
          <w:trHeight w:val="360"/>
        </w:trPr>
        <w:tc>
          <w:tcPr>
            <w:tcW w:w="3900" w:type="dxa"/>
          </w:tcPr>
          <w:p w14:paraId="2F02D4BE" w14:textId="77777777" w:rsidR="000513CD" w:rsidRPr="001A69B5" w:rsidRDefault="0009509B" w:rsidP="001A69B5">
            <w:r w:rsidRPr="001A69B5">
              <w:rPr>
                <w:rStyle w:val="kursiv"/>
              </w:rPr>
              <w:t>Sum investeringsinntekter</w:t>
            </w:r>
          </w:p>
        </w:tc>
        <w:tc>
          <w:tcPr>
            <w:tcW w:w="1400" w:type="dxa"/>
          </w:tcPr>
          <w:p w14:paraId="1AA83C1E" w14:textId="77777777" w:rsidR="000513CD" w:rsidRPr="001A69B5" w:rsidRDefault="0009509B" w:rsidP="001A69B5">
            <w:r w:rsidRPr="001A69B5">
              <w:rPr>
                <w:rStyle w:val="kursiv"/>
              </w:rPr>
              <w:t>0</w:t>
            </w:r>
          </w:p>
        </w:tc>
        <w:tc>
          <w:tcPr>
            <w:tcW w:w="1400" w:type="dxa"/>
          </w:tcPr>
          <w:p w14:paraId="4316FC20" w14:textId="77777777" w:rsidR="000513CD" w:rsidRPr="001A69B5" w:rsidRDefault="0009509B" w:rsidP="001A69B5">
            <w:r w:rsidRPr="001A69B5">
              <w:rPr>
                <w:rStyle w:val="kursiv"/>
              </w:rPr>
              <w:t>0</w:t>
            </w:r>
          </w:p>
        </w:tc>
        <w:tc>
          <w:tcPr>
            <w:tcW w:w="1400" w:type="dxa"/>
          </w:tcPr>
          <w:p w14:paraId="63D33E6D" w14:textId="77777777" w:rsidR="000513CD" w:rsidRPr="001A69B5" w:rsidRDefault="0009509B" w:rsidP="001A69B5">
            <w:r w:rsidRPr="001A69B5">
              <w:rPr>
                <w:rStyle w:val="kursiv"/>
              </w:rPr>
              <w:t>0</w:t>
            </w:r>
          </w:p>
        </w:tc>
        <w:tc>
          <w:tcPr>
            <w:tcW w:w="1400" w:type="dxa"/>
          </w:tcPr>
          <w:p w14:paraId="3A0EBD88" w14:textId="77777777" w:rsidR="000513CD" w:rsidRPr="001A69B5" w:rsidRDefault="0009509B" w:rsidP="001A69B5">
            <w:r w:rsidRPr="001A69B5">
              <w:rPr>
                <w:rStyle w:val="kursiv"/>
              </w:rPr>
              <w:t>0</w:t>
            </w:r>
          </w:p>
        </w:tc>
      </w:tr>
      <w:tr w:rsidR="000513CD" w:rsidRPr="001A69B5" w14:paraId="79BF9349" w14:textId="77777777" w:rsidTr="00A23AF0">
        <w:trPr>
          <w:trHeight w:val="360"/>
        </w:trPr>
        <w:tc>
          <w:tcPr>
            <w:tcW w:w="3900" w:type="dxa"/>
          </w:tcPr>
          <w:p w14:paraId="5B995E00" w14:textId="77777777" w:rsidR="000513CD" w:rsidRPr="001A69B5" w:rsidRDefault="000513CD" w:rsidP="001A69B5"/>
        </w:tc>
        <w:tc>
          <w:tcPr>
            <w:tcW w:w="1400" w:type="dxa"/>
          </w:tcPr>
          <w:p w14:paraId="25B81CB0" w14:textId="77777777" w:rsidR="000513CD" w:rsidRPr="001A69B5" w:rsidRDefault="000513CD" w:rsidP="001A69B5"/>
        </w:tc>
        <w:tc>
          <w:tcPr>
            <w:tcW w:w="1400" w:type="dxa"/>
          </w:tcPr>
          <w:p w14:paraId="23315AFD" w14:textId="77777777" w:rsidR="000513CD" w:rsidRPr="001A69B5" w:rsidRDefault="000513CD" w:rsidP="001A69B5"/>
        </w:tc>
        <w:tc>
          <w:tcPr>
            <w:tcW w:w="1400" w:type="dxa"/>
          </w:tcPr>
          <w:p w14:paraId="377C6797" w14:textId="77777777" w:rsidR="000513CD" w:rsidRPr="001A69B5" w:rsidRDefault="000513CD" w:rsidP="001A69B5"/>
        </w:tc>
        <w:tc>
          <w:tcPr>
            <w:tcW w:w="1400" w:type="dxa"/>
          </w:tcPr>
          <w:p w14:paraId="3A9ED0DD" w14:textId="77777777" w:rsidR="000513CD" w:rsidRPr="001A69B5" w:rsidRDefault="000513CD" w:rsidP="001A69B5"/>
        </w:tc>
      </w:tr>
      <w:tr w:rsidR="000513CD" w:rsidRPr="001A69B5" w14:paraId="1078E1B4" w14:textId="77777777" w:rsidTr="00A23AF0">
        <w:trPr>
          <w:trHeight w:val="360"/>
        </w:trPr>
        <w:tc>
          <w:tcPr>
            <w:tcW w:w="3900" w:type="dxa"/>
          </w:tcPr>
          <w:p w14:paraId="45825207"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3391AFC9" w14:textId="77777777" w:rsidR="000513CD" w:rsidRPr="001A69B5" w:rsidRDefault="000513CD" w:rsidP="001A69B5"/>
        </w:tc>
        <w:tc>
          <w:tcPr>
            <w:tcW w:w="1400" w:type="dxa"/>
          </w:tcPr>
          <w:p w14:paraId="7711724E" w14:textId="77777777" w:rsidR="000513CD" w:rsidRPr="001A69B5" w:rsidRDefault="000513CD" w:rsidP="001A69B5"/>
        </w:tc>
        <w:tc>
          <w:tcPr>
            <w:tcW w:w="1400" w:type="dxa"/>
          </w:tcPr>
          <w:p w14:paraId="735B14B1" w14:textId="77777777" w:rsidR="000513CD" w:rsidRPr="001A69B5" w:rsidRDefault="000513CD" w:rsidP="001A69B5"/>
        </w:tc>
        <w:tc>
          <w:tcPr>
            <w:tcW w:w="1400" w:type="dxa"/>
          </w:tcPr>
          <w:p w14:paraId="0835BBF9" w14:textId="77777777" w:rsidR="000513CD" w:rsidRPr="001A69B5" w:rsidRDefault="000513CD" w:rsidP="001A69B5"/>
        </w:tc>
      </w:tr>
      <w:tr w:rsidR="000513CD" w:rsidRPr="001A69B5" w14:paraId="228B4E10" w14:textId="77777777" w:rsidTr="00A23AF0">
        <w:trPr>
          <w:trHeight w:val="360"/>
        </w:trPr>
        <w:tc>
          <w:tcPr>
            <w:tcW w:w="3900" w:type="dxa"/>
          </w:tcPr>
          <w:p w14:paraId="08776A3F"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r w:rsidRPr="001A69B5">
              <w:t xml:space="preserve"> til drift</w:t>
            </w:r>
          </w:p>
        </w:tc>
        <w:tc>
          <w:tcPr>
            <w:tcW w:w="1400" w:type="dxa"/>
          </w:tcPr>
          <w:p w14:paraId="68339AAC" w14:textId="77777777" w:rsidR="000513CD" w:rsidRPr="001A69B5" w:rsidRDefault="0009509B" w:rsidP="001A69B5">
            <w:r w:rsidRPr="001A69B5">
              <w:t>109 797</w:t>
            </w:r>
          </w:p>
        </w:tc>
        <w:tc>
          <w:tcPr>
            <w:tcW w:w="1400" w:type="dxa"/>
          </w:tcPr>
          <w:p w14:paraId="1EC1A3A2" w14:textId="77777777" w:rsidR="000513CD" w:rsidRPr="001A69B5" w:rsidRDefault="0009509B" w:rsidP="001A69B5">
            <w:r w:rsidRPr="001A69B5">
              <w:t>134 215</w:t>
            </w:r>
          </w:p>
        </w:tc>
        <w:tc>
          <w:tcPr>
            <w:tcW w:w="1400" w:type="dxa"/>
          </w:tcPr>
          <w:p w14:paraId="05AF4DF4" w14:textId="77777777" w:rsidR="000513CD" w:rsidRPr="001A69B5" w:rsidRDefault="0009509B" w:rsidP="001A69B5">
            <w:r w:rsidRPr="001A69B5">
              <w:t>123 658</w:t>
            </w:r>
          </w:p>
        </w:tc>
        <w:tc>
          <w:tcPr>
            <w:tcW w:w="1400" w:type="dxa"/>
          </w:tcPr>
          <w:p w14:paraId="314E43C9" w14:textId="77777777" w:rsidR="000513CD" w:rsidRPr="001A69B5" w:rsidRDefault="0009509B" w:rsidP="001A69B5">
            <w:r w:rsidRPr="001A69B5">
              <w:t>116 820</w:t>
            </w:r>
          </w:p>
        </w:tc>
      </w:tr>
      <w:tr w:rsidR="000513CD" w:rsidRPr="001A69B5" w14:paraId="7FAA9105" w14:textId="77777777" w:rsidTr="00A23AF0">
        <w:trPr>
          <w:trHeight w:val="620"/>
        </w:trPr>
        <w:tc>
          <w:tcPr>
            <w:tcW w:w="3900" w:type="dxa"/>
          </w:tcPr>
          <w:p w14:paraId="553E7FB2" w14:textId="263218F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59B5BF3B" w14:textId="77777777" w:rsidR="000513CD" w:rsidRPr="001A69B5" w:rsidRDefault="0009509B" w:rsidP="001A69B5">
            <w:r w:rsidRPr="001A69B5">
              <w:t>0</w:t>
            </w:r>
          </w:p>
        </w:tc>
        <w:tc>
          <w:tcPr>
            <w:tcW w:w="1400" w:type="dxa"/>
          </w:tcPr>
          <w:p w14:paraId="2C762608" w14:textId="77777777" w:rsidR="000513CD" w:rsidRPr="001A69B5" w:rsidRDefault="0009509B" w:rsidP="001A69B5">
            <w:r w:rsidRPr="001A69B5">
              <w:t>0</w:t>
            </w:r>
          </w:p>
        </w:tc>
        <w:tc>
          <w:tcPr>
            <w:tcW w:w="1400" w:type="dxa"/>
          </w:tcPr>
          <w:p w14:paraId="4B9DD473" w14:textId="77777777" w:rsidR="000513CD" w:rsidRPr="001A69B5" w:rsidRDefault="0009509B" w:rsidP="001A69B5">
            <w:r w:rsidRPr="001A69B5">
              <w:t>0</w:t>
            </w:r>
          </w:p>
        </w:tc>
        <w:tc>
          <w:tcPr>
            <w:tcW w:w="1400" w:type="dxa"/>
          </w:tcPr>
          <w:p w14:paraId="00EC2DED" w14:textId="77777777" w:rsidR="000513CD" w:rsidRPr="001A69B5" w:rsidRDefault="0009509B" w:rsidP="001A69B5">
            <w:r w:rsidRPr="001A69B5">
              <w:t>0</w:t>
            </w:r>
          </w:p>
        </w:tc>
      </w:tr>
      <w:tr w:rsidR="000513CD" w:rsidRPr="001A69B5" w14:paraId="588FA65A" w14:textId="77777777" w:rsidTr="00A23AF0">
        <w:trPr>
          <w:trHeight w:val="620"/>
        </w:trPr>
        <w:tc>
          <w:tcPr>
            <w:tcW w:w="3900" w:type="dxa"/>
          </w:tcPr>
          <w:p w14:paraId="4D8A684D" w14:textId="7777777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andre departement til </w:t>
            </w:r>
            <w:proofErr w:type="spellStart"/>
            <w:r w:rsidRPr="001A69B5">
              <w:t>tilskot</w:t>
            </w:r>
            <w:proofErr w:type="spellEnd"/>
            <w:r w:rsidRPr="001A69B5">
              <w:t xml:space="preserve"> til andre</w:t>
            </w:r>
          </w:p>
        </w:tc>
        <w:tc>
          <w:tcPr>
            <w:tcW w:w="1400" w:type="dxa"/>
          </w:tcPr>
          <w:p w14:paraId="51D01E2D" w14:textId="77777777" w:rsidR="000513CD" w:rsidRPr="001A69B5" w:rsidRDefault="0009509B" w:rsidP="001A69B5">
            <w:r w:rsidRPr="001A69B5">
              <w:t>0</w:t>
            </w:r>
          </w:p>
        </w:tc>
        <w:tc>
          <w:tcPr>
            <w:tcW w:w="1400" w:type="dxa"/>
          </w:tcPr>
          <w:p w14:paraId="382273C6" w14:textId="77777777" w:rsidR="000513CD" w:rsidRPr="001A69B5" w:rsidRDefault="0009509B" w:rsidP="001A69B5">
            <w:r w:rsidRPr="001A69B5">
              <w:t>0</w:t>
            </w:r>
          </w:p>
        </w:tc>
        <w:tc>
          <w:tcPr>
            <w:tcW w:w="1400" w:type="dxa"/>
          </w:tcPr>
          <w:p w14:paraId="1CC03B17" w14:textId="77777777" w:rsidR="000513CD" w:rsidRPr="001A69B5" w:rsidRDefault="0009509B" w:rsidP="001A69B5">
            <w:r w:rsidRPr="001A69B5">
              <w:t>0</w:t>
            </w:r>
          </w:p>
        </w:tc>
        <w:tc>
          <w:tcPr>
            <w:tcW w:w="1400" w:type="dxa"/>
          </w:tcPr>
          <w:p w14:paraId="15A791C3" w14:textId="77777777" w:rsidR="000513CD" w:rsidRPr="001A69B5" w:rsidRDefault="0009509B" w:rsidP="001A69B5">
            <w:r w:rsidRPr="001A69B5">
              <w:t>0</w:t>
            </w:r>
          </w:p>
        </w:tc>
      </w:tr>
      <w:tr w:rsidR="000513CD" w:rsidRPr="001A69B5" w14:paraId="599A6C08" w14:textId="77777777" w:rsidTr="00A23AF0">
        <w:trPr>
          <w:trHeight w:val="360"/>
        </w:trPr>
        <w:tc>
          <w:tcPr>
            <w:tcW w:w="3900" w:type="dxa"/>
          </w:tcPr>
          <w:p w14:paraId="19EDB399" w14:textId="77777777" w:rsidR="000513CD" w:rsidRPr="001A69B5" w:rsidRDefault="0009509B" w:rsidP="001A69B5">
            <w:r w:rsidRPr="001A69B5">
              <w:t xml:space="preserve">Andre </w:t>
            </w:r>
            <w:proofErr w:type="spellStart"/>
            <w:r w:rsidRPr="001A69B5">
              <w:t>innbetalingar</w:t>
            </w:r>
            <w:proofErr w:type="spellEnd"/>
          </w:p>
        </w:tc>
        <w:tc>
          <w:tcPr>
            <w:tcW w:w="1400" w:type="dxa"/>
          </w:tcPr>
          <w:p w14:paraId="4F0FB372" w14:textId="77777777" w:rsidR="000513CD" w:rsidRPr="001A69B5" w:rsidRDefault="0009509B" w:rsidP="001A69B5">
            <w:r w:rsidRPr="001A69B5">
              <w:t>0</w:t>
            </w:r>
          </w:p>
        </w:tc>
        <w:tc>
          <w:tcPr>
            <w:tcW w:w="1400" w:type="dxa"/>
          </w:tcPr>
          <w:p w14:paraId="28640577" w14:textId="77777777" w:rsidR="000513CD" w:rsidRPr="001A69B5" w:rsidRDefault="0009509B" w:rsidP="001A69B5">
            <w:r w:rsidRPr="001A69B5">
              <w:t>0</w:t>
            </w:r>
          </w:p>
        </w:tc>
        <w:tc>
          <w:tcPr>
            <w:tcW w:w="1400" w:type="dxa"/>
          </w:tcPr>
          <w:p w14:paraId="20327309" w14:textId="77777777" w:rsidR="000513CD" w:rsidRPr="001A69B5" w:rsidRDefault="0009509B" w:rsidP="001A69B5">
            <w:r w:rsidRPr="001A69B5">
              <w:t>0</w:t>
            </w:r>
          </w:p>
        </w:tc>
        <w:tc>
          <w:tcPr>
            <w:tcW w:w="1400" w:type="dxa"/>
          </w:tcPr>
          <w:p w14:paraId="4A73DAB7" w14:textId="77777777" w:rsidR="000513CD" w:rsidRPr="001A69B5" w:rsidRDefault="0009509B" w:rsidP="001A69B5">
            <w:r w:rsidRPr="001A69B5">
              <w:t>0</w:t>
            </w:r>
          </w:p>
        </w:tc>
      </w:tr>
      <w:tr w:rsidR="000513CD" w:rsidRPr="001A69B5" w14:paraId="6EFA4EEB" w14:textId="77777777" w:rsidTr="00A23AF0">
        <w:trPr>
          <w:trHeight w:val="360"/>
        </w:trPr>
        <w:tc>
          <w:tcPr>
            <w:tcW w:w="3900" w:type="dxa"/>
          </w:tcPr>
          <w:p w14:paraId="142F48AC"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7503B92F" w14:textId="77777777" w:rsidR="000513CD" w:rsidRPr="001A69B5" w:rsidRDefault="0009509B" w:rsidP="001A69B5">
            <w:r w:rsidRPr="001A69B5">
              <w:rPr>
                <w:rStyle w:val="kursiv"/>
              </w:rPr>
              <w:t>109 797</w:t>
            </w:r>
          </w:p>
        </w:tc>
        <w:tc>
          <w:tcPr>
            <w:tcW w:w="1400" w:type="dxa"/>
          </w:tcPr>
          <w:p w14:paraId="2AE443F3" w14:textId="77777777" w:rsidR="000513CD" w:rsidRPr="001A69B5" w:rsidRDefault="0009509B" w:rsidP="001A69B5">
            <w:r w:rsidRPr="001A69B5">
              <w:rPr>
                <w:rStyle w:val="kursiv"/>
              </w:rPr>
              <w:t>134 215</w:t>
            </w:r>
          </w:p>
        </w:tc>
        <w:tc>
          <w:tcPr>
            <w:tcW w:w="1400" w:type="dxa"/>
          </w:tcPr>
          <w:p w14:paraId="120F8F22" w14:textId="77777777" w:rsidR="000513CD" w:rsidRPr="001A69B5" w:rsidRDefault="0009509B" w:rsidP="001A69B5">
            <w:r w:rsidRPr="001A69B5">
              <w:rPr>
                <w:rStyle w:val="kursiv"/>
              </w:rPr>
              <w:t>123 658</w:t>
            </w:r>
          </w:p>
        </w:tc>
        <w:tc>
          <w:tcPr>
            <w:tcW w:w="1400" w:type="dxa"/>
          </w:tcPr>
          <w:p w14:paraId="79F2B442" w14:textId="77777777" w:rsidR="000513CD" w:rsidRPr="001A69B5" w:rsidRDefault="0009509B" w:rsidP="001A69B5">
            <w:r w:rsidRPr="001A69B5">
              <w:rPr>
                <w:rStyle w:val="kursiv"/>
              </w:rPr>
              <w:t>116 820</w:t>
            </w:r>
          </w:p>
        </w:tc>
      </w:tr>
      <w:tr w:rsidR="000513CD" w:rsidRPr="001A69B5" w14:paraId="19221CEB" w14:textId="77777777" w:rsidTr="00A23AF0">
        <w:trPr>
          <w:trHeight w:val="360"/>
        </w:trPr>
        <w:tc>
          <w:tcPr>
            <w:tcW w:w="3900" w:type="dxa"/>
          </w:tcPr>
          <w:p w14:paraId="13B292D2" w14:textId="77777777" w:rsidR="000513CD" w:rsidRPr="001A69B5" w:rsidRDefault="000513CD" w:rsidP="001A69B5"/>
        </w:tc>
        <w:tc>
          <w:tcPr>
            <w:tcW w:w="1400" w:type="dxa"/>
          </w:tcPr>
          <w:p w14:paraId="44B74919" w14:textId="77777777" w:rsidR="000513CD" w:rsidRPr="001A69B5" w:rsidRDefault="000513CD" w:rsidP="001A69B5"/>
        </w:tc>
        <w:tc>
          <w:tcPr>
            <w:tcW w:w="1400" w:type="dxa"/>
          </w:tcPr>
          <w:p w14:paraId="467C1082" w14:textId="77777777" w:rsidR="000513CD" w:rsidRPr="001A69B5" w:rsidRDefault="000513CD" w:rsidP="001A69B5"/>
        </w:tc>
        <w:tc>
          <w:tcPr>
            <w:tcW w:w="1400" w:type="dxa"/>
          </w:tcPr>
          <w:p w14:paraId="20922F8F" w14:textId="77777777" w:rsidR="000513CD" w:rsidRPr="001A69B5" w:rsidRDefault="000513CD" w:rsidP="001A69B5"/>
        </w:tc>
        <w:tc>
          <w:tcPr>
            <w:tcW w:w="1400" w:type="dxa"/>
          </w:tcPr>
          <w:p w14:paraId="23373CBE" w14:textId="77777777" w:rsidR="000513CD" w:rsidRPr="001A69B5" w:rsidRDefault="000513CD" w:rsidP="001A69B5"/>
        </w:tc>
      </w:tr>
      <w:tr w:rsidR="000513CD" w:rsidRPr="001A69B5" w14:paraId="7DF3F7AE" w14:textId="77777777" w:rsidTr="00A23AF0">
        <w:trPr>
          <w:trHeight w:val="360"/>
        </w:trPr>
        <w:tc>
          <w:tcPr>
            <w:tcW w:w="3900" w:type="dxa"/>
          </w:tcPr>
          <w:p w14:paraId="4CBC1952"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6724303C" w14:textId="77777777" w:rsidR="000513CD" w:rsidRPr="001A69B5" w:rsidRDefault="000513CD" w:rsidP="001A69B5"/>
        </w:tc>
        <w:tc>
          <w:tcPr>
            <w:tcW w:w="1400" w:type="dxa"/>
          </w:tcPr>
          <w:p w14:paraId="725B58A4" w14:textId="77777777" w:rsidR="000513CD" w:rsidRPr="001A69B5" w:rsidRDefault="000513CD" w:rsidP="001A69B5"/>
        </w:tc>
        <w:tc>
          <w:tcPr>
            <w:tcW w:w="1400" w:type="dxa"/>
          </w:tcPr>
          <w:p w14:paraId="35648C88" w14:textId="77777777" w:rsidR="000513CD" w:rsidRPr="001A69B5" w:rsidRDefault="000513CD" w:rsidP="001A69B5"/>
        </w:tc>
        <w:tc>
          <w:tcPr>
            <w:tcW w:w="1400" w:type="dxa"/>
          </w:tcPr>
          <w:p w14:paraId="6D70081B" w14:textId="77777777" w:rsidR="000513CD" w:rsidRPr="001A69B5" w:rsidRDefault="000513CD" w:rsidP="001A69B5"/>
        </w:tc>
      </w:tr>
      <w:tr w:rsidR="000513CD" w:rsidRPr="001A69B5" w14:paraId="6E10EB79" w14:textId="77777777" w:rsidTr="00A23AF0">
        <w:trPr>
          <w:trHeight w:val="360"/>
        </w:trPr>
        <w:tc>
          <w:tcPr>
            <w:tcW w:w="3900" w:type="dxa"/>
          </w:tcPr>
          <w:p w14:paraId="1371C26E" w14:textId="77777777" w:rsidR="000513CD" w:rsidRPr="001A69B5" w:rsidRDefault="0009509B" w:rsidP="001A69B5">
            <w:r w:rsidRPr="001A69B5">
              <w:t xml:space="preserve">Innbetaling ved sal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0E3C9EF3" w14:textId="77777777" w:rsidR="000513CD" w:rsidRPr="001A69B5" w:rsidRDefault="0009509B" w:rsidP="001A69B5">
            <w:r w:rsidRPr="001A69B5">
              <w:t>0</w:t>
            </w:r>
          </w:p>
        </w:tc>
        <w:tc>
          <w:tcPr>
            <w:tcW w:w="1400" w:type="dxa"/>
          </w:tcPr>
          <w:p w14:paraId="46AA9177" w14:textId="77777777" w:rsidR="000513CD" w:rsidRPr="001A69B5" w:rsidRDefault="0009509B" w:rsidP="001A69B5">
            <w:r w:rsidRPr="001A69B5">
              <w:t>0</w:t>
            </w:r>
          </w:p>
        </w:tc>
        <w:tc>
          <w:tcPr>
            <w:tcW w:w="1400" w:type="dxa"/>
          </w:tcPr>
          <w:p w14:paraId="189B5D1F" w14:textId="77777777" w:rsidR="000513CD" w:rsidRPr="001A69B5" w:rsidRDefault="0009509B" w:rsidP="001A69B5">
            <w:r w:rsidRPr="001A69B5">
              <w:t>0</w:t>
            </w:r>
          </w:p>
        </w:tc>
        <w:tc>
          <w:tcPr>
            <w:tcW w:w="1400" w:type="dxa"/>
          </w:tcPr>
          <w:p w14:paraId="1B502E67" w14:textId="77777777" w:rsidR="000513CD" w:rsidRPr="001A69B5" w:rsidRDefault="0009509B" w:rsidP="001A69B5">
            <w:r w:rsidRPr="001A69B5">
              <w:t>0</w:t>
            </w:r>
          </w:p>
        </w:tc>
      </w:tr>
      <w:tr w:rsidR="000513CD" w:rsidRPr="001A69B5" w14:paraId="10071BA8" w14:textId="77777777" w:rsidTr="00A23AF0">
        <w:trPr>
          <w:trHeight w:val="620"/>
        </w:trPr>
        <w:tc>
          <w:tcPr>
            <w:tcW w:w="3900" w:type="dxa"/>
          </w:tcPr>
          <w:p w14:paraId="1A267ACB" w14:textId="6AF47F63" w:rsidR="000513CD" w:rsidRPr="001A69B5" w:rsidRDefault="0009509B" w:rsidP="001A69B5">
            <w:r w:rsidRPr="001A69B5">
              <w:t xml:space="preserve">Andre finansielle </w:t>
            </w:r>
            <w:proofErr w:type="spellStart"/>
            <w:r w:rsidRPr="001A69B5">
              <w:t>innbetalingar</w:t>
            </w:r>
            <w:proofErr w:type="spellEnd"/>
            <w:r w:rsidRPr="001A69B5">
              <w:t xml:space="preserve"> (t.d. innbetaling av rente) </w:t>
            </w:r>
          </w:p>
        </w:tc>
        <w:tc>
          <w:tcPr>
            <w:tcW w:w="1400" w:type="dxa"/>
          </w:tcPr>
          <w:p w14:paraId="51417EB5" w14:textId="77777777" w:rsidR="000513CD" w:rsidRPr="001A69B5" w:rsidRDefault="0009509B" w:rsidP="001A69B5">
            <w:r w:rsidRPr="001A69B5">
              <w:t>0</w:t>
            </w:r>
          </w:p>
        </w:tc>
        <w:tc>
          <w:tcPr>
            <w:tcW w:w="1400" w:type="dxa"/>
          </w:tcPr>
          <w:p w14:paraId="58A6D219" w14:textId="77777777" w:rsidR="000513CD" w:rsidRPr="001A69B5" w:rsidRDefault="0009509B" w:rsidP="001A69B5">
            <w:r w:rsidRPr="001A69B5">
              <w:t>0</w:t>
            </w:r>
          </w:p>
        </w:tc>
        <w:tc>
          <w:tcPr>
            <w:tcW w:w="1400" w:type="dxa"/>
          </w:tcPr>
          <w:p w14:paraId="12D6FBF3" w14:textId="77777777" w:rsidR="000513CD" w:rsidRPr="001A69B5" w:rsidRDefault="0009509B" w:rsidP="001A69B5">
            <w:r w:rsidRPr="001A69B5">
              <w:t>0</w:t>
            </w:r>
          </w:p>
        </w:tc>
        <w:tc>
          <w:tcPr>
            <w:tcW w:w="1400" w:type="dxa"/>
          </w:tcPr>
          <w:p w14:paraId="5C8C5E36" w14:textId="77777777" w:rsidR="000513CD" w:rsidRPr="001A69B5" w:rsidRDefault="0009509B" w:rsidP="001A69B5">
            <w:r w:rsidRPr="001A69B5">
              <w:t>0</w:t>
            </w:r>
          </w:p>
        </w:tc>
      </w:tr>
      <w:tr w:rsidR="000513CD" w:rsidRPr="001A69B5" w14:paraId="5B32BB86" w14:textId="77777777" w:rsidTr="00A23AF0">
        <w:trPr>
          <w:trHeight w:val="360"/>
        </w:trPr>
        <w:tc>
          <w:tcPr>
            <w:tcW w:w="3900" w:type="dxa"/>
          </w:tcPr>
          <w:p w14:paraId="7BBCADEE"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1069829E" w14:textId="77777777" w:rsidR="000513CD" w:rsidRPr="001A69B5" w:rsidRDefault="0009509B" w:rsidP="001A69B5">
            <w:r w:rsidRPr="001A69B5">
              <w:rPr>
                <w:rStyle w:val="kursiv"/>
              </w:rPr>
              <w:t>0</w:t>
            </w:r>
          </w:p>
        </w:tc>
        <w:tc>
          <w:tcPr>
            <w:tcW w:w="1400" w:type="dxa"/>
          </w:tcPr>
          <w:p w14:paraId="3AC4A451" w14:textId="77777777" w:rsidR="000513CD" w:rsidRPr="001A69B5" w:rsidRDefault="0009509B" w:rsidP="001A69B5">
            <w:r w:rsidRPr="001A69B5">
              <w:rPr>
                <w:rStyle w:val="kursiv"/>
              </w:rPr>
              <w:t>0</w:t>
            </w:r>
          </w:p>
        </w:tc>
        <w:tc>
          <w:tcPr>
            <w:tcW w:w="1400" w:type="dxa"/>
          </w:tcPr>
          <w:p w14:paraId="24E084C1" w14:textId="77777777" w:rsidR="000513CD" w:rsidRPr="001A69B5" w:rsidRDefault="0009509B" w:rsidP="001A69B5">
            <w:r w:rsidRPr="001A69B5">
              <w:rPr>
                <w:rStyle w:val="kursiv"/>
              </w:rPr>
              <w:t>0</w:t>
            </w:r>
          </w:p>
        </w:tc>
        <w:tc>
          <w:tcPr>
            <w:tcW w:w="1400" w:type="dxa"/>
          </w:tcPr>
          <w:p w14:paraId="5451A4F9" w14:textId="77777777" w:rsidR="000513CD" w:rsidRPr="001A69B5" w:rsidRDefault="0009509B" w:rsidP="001A69B5">
            <w:r w:rsidRPr="001A69B5">
              <w:rPr>
                <w:rStyle w:val="kursiv"/>
              </w:rPr>
              <w:t>0</w:t>
            </w:r>
          </w:p>
        </w:tc>
      </w:tr>
      <w:tr w:rsidR="000513CD" w:rsidRPr="001A69B5" w14:paraId="602801D7" w14:textId="77777777" w:rsidTr="00A23AF0">
        <w:trPr>
          <w:trHeight w:val="360"/>
        </w:trPr>
        <w:tc>
          <w:tcPr>
            <w:tcW w:w="3900" w:type="dxa"/>
          </w:tcPr>
          <w:p w14:paraId="4450E011" w14:textId="77777777" w:rsidR="000513CD" w:rsidRPr="001A69B5" w:rsidRDefault="0009509B" w:rsidP="001A69B5">
            <w:r w:rsidRPr="001A69B5">
              <w:rPr>
                <w:rStyle w:val="kursiv"/>
              </w:rPr>
              <w:t>Sum inntekter</w:t>
            </w:r>
          </w:p>
        </w:tc>
        <w:tc>
          <w:tcPr>
            <w:tcW w:w="1400" w:type="dxa"/>
          </w:tcPr>
          <w:p w14:paraId="6DB0C497" w14:textId="77777777" w:rsidR="000513CD" w:rsidRPr="001A69B5" w:rsidRDefault="0009509B" w:rsidP="001A69B5">
            <w:r w:rsidRPr="001A69B5">
              <w:rPr>
                <w:rStyle w:val="kursiv"/>
              </w:rPr>
              <w:t>110 779</w:t>
            </w:r>
          </w:p>
        </w:tc>
        <w:tc>
          <w:tcPr>
            <w:tcW w:w="1400" w:type="dxa"/>
          </w:tcPr>
          <w:p w14:paraId="3172BB95" w14:textId="77777777" w:rsidR="000513CD" w:rsidRPr="001A69B5" w:rsidRDefault="0009509B" w:rsidP="001A69B5">
            <w:r w:rsidRPr="001A69B5">
              <w:rPr>
                <w:rStyle w:val="kursiv"/>
              </w:rPr>
              <w:t>135 981</w:t>
            </w:r>
          </w:p>
        </w:tc>
        <w:tc>
          <w:tcPr>
            <w:tcW w:w="1400" w:type="dxa"/>
          </w:tcPr>
          <w:p w14:paraId="19931E2B" w14:textId="77777777" w:rsidR="000513CD" w:rsidRPr="001A69B5" w:rsidRDefault="0009509B" w:rsidP="001A69B5">
            <w:r w:rsidRPr="001A69B5">
              <w:rPr>
                <w:rStyle w:val="kursiv"/>
              </w:rPr>
              <w:t>125 250</w:t>
            </w:r>
          </w:p>
        </w:tc>
        <w:tc>
          <w:tcPr>
            <w:tcW w:w="1400" w:type="dxa"/>
          </w:tcPr>
          <w:p w14:paraId="3BF925B2" w14:textId="77777777" w:rsidR="000513CD" w:rsidRPr="001A69B5" w:rsidRDefault="0009509B" w:rsidP="001A69B5">
            <w:r w:rsidRPr="001A69B5">
              <w:rPr>
                <w:rStyle w:val="kursiv"/>
              </w:rPr>
              <w:t>118 420</w:t>
            </w:r>
          </w:p>
        </w:tc>
      </w:tr>
      <w:tr w:rsidR="000513CD" w:rsidRPr="001A69B5" w14:paraId="359A5341" w14:textId="77777777" w:rsidTr="00A23AF0">
        <w:trPr>
          <w:trHeight w:val="360"/>
        </w:trPr>
        <w:tc>
          <w:tcPr>
            <w:tcW w:w="3900" w:type="dxa"/>
          </w:tcPr>
          <w:p w14:paraId="79DB8FAF" w14:textId="77777777" w:rsidR="000513CD" w:rsidRPr="001A69B5" w:rsidRDefault="0009509B" w:rsidP="001A69B5">
            <w:r w:rsidRPr="001A69B5">
              <w:rPr>
                <w:rStyle w:val="kursiv"/>
              </w:rPr>
              <w:t xml:space="preserve">Netto endring i </w:t>
            </w:r>
            <w:proofErr w:type="spellStart"/>
            <w:r w:rsidRPr="001A69B5">
              <w:rPr>
                <w:rStyle w:val="kursiv"/>
              </w:rPr>
              <w:t>kontantbehaldning</w:t>
            </w:r>
            <w:proofErr w:type="spellEnd"/>
          </w:p>
        </w:tc>
        <w:tc>
          <w:tcPr>
            <w:tcW w:w="1400" w:type="dxa"/>
          </w:tcPr>
          <w:p w14:paraId="77243311" w14:textId="77777777" w:rsidR="000513CD" w:rsidRPr="001A69B5" w:rsidRDefault="0009509B" w:rsidP="001A69B5">
            <w:r w:rsidRPr="001A69B5">
              <w:rPr>
                <w:rStyle w:val="kursiv"/>
              </w:rPr>
              <w:t>1 634</w:t>
            </w:r>
          </w:p>
        </w:tc>
        <w:tc>
          <w:tcPr>
            <w:tcW w:w="1400" w:type="dxa"/>
          </w:tcPr>
          <w:p w14:paraId="42C8152D" w14:textId="77777777" w:rsidR="000513CD" w:rsidRPr="001A69B5" w:rsidRDefault="0009509B" w:rsidP="001A69B5">
            <w:r w:rsidRPr="001A69B5">
              <w:rPr>
                <w:rStyle w:val="kursiv"/>
              </w:rPr>
              <w:t>22 229</w:t>
            </w:r>
          </w:p>
        </w:tc>
        <w:tc>
          <w:tcPr>
            <w:tcW w:w="1400" w:type="dxa"/>
          </w:tcPr>
          <w:p w14:paraId="10E13EE2" w14:textId="77777777" w:rsidR="000513CD" w:rsidRPr="001A69B5" w:rsidRDefault="0009509B" w:rsidP="001A69B5">
            <w:r w:rsidRPr="001A69B5">
              <w:rPr>
                <w:rStyle w:val="kursiv"/>
              </w:rPr>
              <w:t>5 302</w:t>
            </w:r>
          </w:p>
        </w:tc>
        <w:tc>
          <w:tcPr>
            <w:tcW w:w="1400" w:type="dxa"/>
          </w:tcPr>
          <w:p w14:paraId="2C362E48" w14:textId="77777777" w:rsidR="000513CD" w:rsidRPr="001A69B5" w:rsidRDefault="0009509B" w:rsidP="001A69B5">
            <w:r w:rsidRPr="001A69B5">
              <w:rPr>
                <w:rStyle w:val="kursiv"/>
              </w:rPr>
              <w:t>2 370</w:t>
            </w:r>
          </w:p>
        </w:tc>
      </w:tr>
    </w:tbl>
    <w:p w14:paraId="48F4C16A" w14:textId="2C4FAC92" w:rsidR="0067357C" w:rsidRPr="001A69B5" w:rsidRDefault="0067357C" w:rsidP="00A23AF0">
      <w:pPr>
        <w:pStyle w:val="tabell-tittel"/>
        <w:numPr>
          <w:ilvl w:val="6"/>
          <w:numId w:val="28"/>
        </w:numPr>
      </w:pPr>
      <w:r w:rsidRPr="001A69B5">
        <w:t xml:space="preserve">Norsk </w:t>
      </w:r>
      <w:proofErr w:type="spellStart"/>
      <w:r w:rsidRPr="001A69B5">
        <w:t>utanrikspolitisk</w:t>
      </w:r>
      <w:proofErr w:type="spellEnd"/>
      <w:r w:rsidRPr="001A69B5">
        <w:t xml:space="preserve"> institutt (NUPI). Inntekter etter inntektskjelde</w:t>
      </w:r>
    </w:p>
    <w:p w14:paraId="3BF63EEE"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896299D" w14:textId="77777777" w:rsidTr="00A23AF0">
        <w:trPr>
          <w:trHeight w:val="360"/>
        </w:trPr>
        <w:tc>
          <w:tcPr>
            <w:tcW w:w="3900" w:type="dxa"/>
          </w:tcPr>
          <w:p w14:paraId="3BFD6E8A" w14:textId="77777777" w:rsidR="000513CD" w:rsidRPr="001A69B5" w:rsidRDefault="000513CD" w:rsidP="001A69B5"/>
        </w:tc>
        <w:tc>
          <w:tcPr>
            <w:tcW w:w="1400" w:type="dxa"/>
          </w:tcPr>
          <w:p w14:paraId="04868432" w14:textId="77777777" w:rsidR="000513CD" w:rsidRPr="001A69B5" w:rsidRDefault="000513CD" w:rsidP="001A69B5"/>
        </w:tc>
        <w:tc>
          <w:tcPr>
            <w:tcW w:w="1400" w:type="dxa"/>
          </w:tcPr>
          <w:p w14:paraId="378A2065" w14:textId="77777777" w:rsidR="000513CD" w:rsidRPr="001A69B5" w:rsidRDefault="000513CD" w:rsidP="001A69B5"/>
        </w:tc>
        <w:tc>
          <w:tcPr>
            <w:tcW w:w="1400" w:type="dxa"/>
          </w:tcPr>
          <w:p w14:paraId="49099F4D" w14:textId="77777777" w:rsidR="000513CD" w:rsidRPr="001A69B5" w:rsidRDefault="000513CD" w:rsidP="001A69B5"/>
        </w:tc>
        <w:tc>
          <w:tcPr>
            <w:tcW w:w="1400" w:type="dxa"/>
          </w:tcPr>
          <w:p w14:paraId="11313A4C" w14:textId="77777777" w:rsidR="000513CD" w:rsidRPr="001A69B5" w:rsidRDefault="0009509B" w:rsidP="001A69B5">
            <w:r w:rsidRPr="001A69B5">
              <w:t>(i 1 000 kr)</w:t>
            </w:r>
          </w:p>
        </w:tc>
      </w:tr>
      <w:tr w:rsidR="000513CD" w:rsidRPr="001A69B5" w14:paraId="61E3EC37" w14:textId="77777777" w:rsidTr="00A23AF0">
        <w:trPr>
          <w:trHeight w:val="600"/>
        </w:trPr>
        <w:tc>
          <w:tcPr>
            <w:tcW w:w="3900" w:type="dxa"/>
          </w:tcPr>
          <w:p w14:paraId="23C721C3" w14:textId="77777777" w:rsidR="000513CD" w:rsidRPr="001A69B5" w:rsidRDefault="0009509B" w:rsidP="001A69B5">
            <w:r w:rsidRPr="001A69B5">
              <w:t>Inntektstype</w:t>
            </w:r>
          </w:p>
        </w:tc>
        <w:tc>
          <w:tcPr>
            <w:tcW w:w="1400" w:type="dxa"/>
          </w:tcPr>
          <w:p w14:paraId="2966F262"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6D6D6A72"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1999973F"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344BFADE" w14:textId="77777777" w:rsidR="000513CD" w:rsidRPr="001A69B5" w:rsidRDefault="0009509B" w:rsidP="001A69B5">
            <w:r w:rsidRPr="001A69B5">
              <w:t xml:space="preserve">Budsjett </w:t>
            </w:r>
            <w:r w:rsidRPr="001A69B5">
              <w:br/>
              <w:t>2021</w:t>
            </w:r>
          </w:p>
        </w:tc>
      </w:tr>
      <w:tr w:rsidR="000513CD" w:rsidRPr="001A69B5" w14:paraId="13CD4BA7" w14:textId="77777777" w:rsidTr="00A23AF0">
        <w:trPr>
          <w:trHeight w:val="640"/>
        </w:trPr>
        <w:tc>
          <w:tcPr>
            <w:tcW w:w="3900" w:type="dxa"/>
          </w:tcPr>
          <w:p w14:paraId="7FE9E473" w14:textId="40C7F9FE" w:rsidR="000513CD" w:rsidRPr="001A69B5" w:rsidRDefault="0009509B" w:rsidP="001A69B5">
            <w:proofErr w:type="spellStart"/>
            <w:r w:rsidRPr="001A69B5">
              <w:rPr>
                <w:rStyle w:val="halvfet0"/>
              </w:rPr>
              <w:t>Løyvingar</w:t>
            </w:r>
            <w:proofErr w:type="spellEnd"/>
            <w:r w:rsidRPr="001A69B5">
              <w:rPr>
                <w:rStyle w:val="halvfet0"/>
              </w:rPr>
              <w:t xml:space="preserve"> til finansiering av statsoppdraget</w:t>
            </w:r>
          </w:p>
        </w:tc>
        <w:tc>
          <w:tcPr>
            <w:tcW w:w="1400" w:type="dxa"/>
          </w:tcPr>
          <w:p w14:paraId="4AEE1440" w14:textId="77777777" w:rsidR="000513CD" w:rsidRPr="001A69B5" w:rsidRDefault="000513CD" w:rsidP="001A69B5"/>
        </w:tc>
        <w:tc>
          <w:tcPr>
            <w:tcW w:w="1400" w:type="dxa"/>
          </w:tcPr>
          <w:p w14:paraId="2A8BBA7C" w14:textId="77777777" w:rsidR="000513CD" w:rsidRPr="001A69B5" w:rsidRDefault="000513CD" w:rsidP="001A69B5"/>
        </w:tc>
        <w:tc>
          <w:tcPr>
            <w:tcW w:w="1400" w:type="dxa"/>
          </w:tcPr>
          <w:p w14:paraId="4D7DFBB7" w14:textId="77777777" w:rsidR="000513CD" w:rsidRPr="001A69B5" w:rsidRDefault="000513CD" w:rsidP="001A69B5"/>
        </w:tc>
        <w:tc>
          <w:tcPr>
            <w:tcW w:w="1400" w:type="dxa"/>
          </w:tcPr>
          <w:p w14:paraId="752E7F0F" w14:textId="77777777" w:rsidR="000513CD" w:rsidRPr="001A69B5" w:rsidRDefault="000513CD" w:rsidP="001A69B5"/>
        </w:tc>
      </w:tr>
      <w:tr w:rsidR="000513CD" w:rsidRPr="001A69B5" w14:paraId="35E9EB23" w14:textId="77777777" w:rsidTr="00A23AF0">
        <w:trPr>
          <w:trHeight w:val="380"/>
        </w:trPr>
        <w:tc>
          <w:tcPr>
            <w:tcW w:w="3900" w:type="dxa"/>
          </w:tcPr>
          <w:p w14:paraId="45DBFA0B"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fagdepartementet</w:t>
            </w:r>
          </w:p>
        </w:tc>
        <w:tc>
          <w:tcPr>
            <w:tcW w:w="1400" w:type="dxa"/>
          </w:tcPr>
          <w:p w14:paraId="23145090" w14:textId="77777777" w:rsidR="000513CD" w:rsidRPr="001A69B5" w:rsidRDefault="0009509B" w:rsidP="001A69B5">
            <w:r w:rsidRPr="001A69B5">
              <w:t>22 683</w:t>
            </w:r>
          </w:p>
        </w:tc>
        <w:tc>
          <w:tcPr>
            <w:tcW w:w="1400" w:type="dxa"/>
          </w:tcPr>
          <w:p w14:paraId="5D63729C" w14:textId="77777777" w:rsidR="000513CD" w:rsidRPr="001A69B5" w:rsidRDefault="0009509B" w:rsidP="001A69B5">
            <w:r w:rsidRPr="001A69B5">
              <w:t>24 121</w:t>
            </w:r>
          </w:p>
        </w:tc>
        <w:tc>
          <w:tcPr>
            <w:tcW w:w="1400" w:type="dxa"/>
          </w:tcPr>
          <w:p w14:paraId="4B30C3C1" w14:textId="77777777" w:rsidR="000513CD" w:rsidRPr="001A69B5" w:rsidRDefault="0009509B" w:rsidP="001A69B5">
            <w:r w:rsidRPr="001A69B5">
              <w:t>25 201</w:t>
            </w:r>
          </w:p>
        </w:tc>
        <w:tc>
          <w:tcPr>
            <w:tcW w:w="1400" w:type="dxa"/>
          </w:tcPr>
          <w:p w14:paraId="28D2B156" w14:textId="77777777" w:rsidR="000513CD" w:rsidRPr="001A69B5" w:rsidRDefault="0009509B" w:rsidP="001A69B5">
            <w:r w:rsidRPr="001A69B5">
              <w:t>21 820</w:t>
            </w:r>
          </w:p>
        </w:tc>
      </w:tr>
      <w:tr w:rsidR="000513CD" w:rsidRPr="001A69B5" w14:paraId="6E947E65" w14:textId="77777777" w:rsidTr="00A23AF0">
        <w:trPr>
          <w:trHeight w:val="380"/>
        </w:trPr>
        <w:tc>
          <w:tcPr>
            <w:tcW w:w="3900" w:type="dxa"/>
          </w:tcPr>
          <w:p w14:paraId="69EE6EB6"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7B1A2384" w14:textId="77777777" w:rsidR="000513CD" w:rsidRPr="001A69B5" w:rsidRDefault="0009509B" w:rsidP="001A69B5">
            <w:r w:rsidRPr="001A69B5">
              <w:t>0</w:t>
            </w:r>
          </w:p>
        </w:tc>
        <w:tc>
          <w:tcPr>
            <w:tcW w:w="1400" w:type="dxa"/>
          </w:tcPr>
          <w:p w14:paraId="34D17245" w14:textId="77777777" w:rsidR="000513CD" w:rsidRPr="001A69B5" w:rsidRDefault="0009509B" w:rsidP="001A69B5">
            <w:r w:rsidRPr="001A69B5">
              <w:t>0</w:t>
            </w:r>
          </w:p>
        </w:tc>
        <w:tc>
          <w:tcPr>
            <w:tcW w:w="1400" w:type="dxa"/>
          </w:tcPr>
          <w:p w14:paraId="62198985" w14:textId="77777777" w:rsidR="000513CD" w:rsidRPr="001A69B5" w:rsidRDefault="0009509B" w:rsidP="001A69B5">
            <w:r w:rsidRPr="001A69B5">
              <w:t>0</w:t>
            </w:r>
          </w:p>
        </w:tc>
        <w:tc>
          <w:tcPr>
            <w:tcW w:w="1400" w:type="dxa"/>
          </w:tcPr>
          <w:p w14:paraId="08BDA5F6" w14:textId="77777777" w:rsidR="000513CD" w:rsidRPr="001A69B5" w:rsidRDefault="0009509B" w:rsidP="001A69B5">
            <w:r w:rsidRPr="001A69B5">
              <w:t>0</w:t>
            </w:r>
          </w:p>
        </w:tc>
      </w:tr>
      <w:tr w:rsidR="000513CD" w:rsidRPr="001A69B5" w14:paraId="1950AF3D" w14:textId="77777777" w:rsidTr="00A23AF0">
        <w:trPr>
          <w:trHeight w:val="640"/>
        </w:trPr>
        <w:tc>
          <w:tcPr>
            <w:tcW w:w="3900" w:type="dxa"/>
          </w:tcPr>
          <w:p w14:paraId="51C1D317" w14:textId="52CE5705"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andre </w:t>
            </w:r>
            <w:proofErr w:type="spellStart"/>
            <w:r w:rsidRPr="001A69B5">
              <w:t>statlege</w:t>
            </w:r>
            <w:proofErr w:type="spellEnd"/>
            <w:r w:rsidRPr="001A69B5">
              <w:t xml:space="preserve"> forvaltningsorgan</w:t>
            </w:r>
          </w:p>
        </w:tc>
        <w:tc>
          <w:tcPr>
            <w:tcW w:w="1400" w:type="dxa"/>
          </w:tcPr>
          <w:p w14:paraId="13CBF080" w14:textId="77777777" w:rsidR="000513CD" w:rsidRPr="001A69B5" w:rsidRDefault="0009509B" w:rsidP="001A69B5">
            <w:r w:rsidRPr="001A69B5">
              <w:t>40 386</w:t>
            </w:r>
          </w:p>
        </w:tc>
        <w:tc>
          <w:tcPr>
            <w:tcW w:w="1400" w:type="dxa"/>
          </w:tcPr>
          <w:p w14:paraId="11D61B7F" w14:textId="77777777" w:rsidR="000513CD" w:rsidRPr="001A69B5" w:rsidRDefault="0009509B" w:rsidP="001A69B5">
            <w:r w:rsidRPr="001A69B5">
              <w:t>40 629</w:t>
            </w:r>
          </w:p>
        </w:tc>
        <w:tc>
          <w:tcPr>
            <w:tcW w:w="1400" w:type="dxa"/>
          </w:tcPr>
          <w:p w14:paraId="5DE98511" w14:textId="77777777" w:rsidR="000513CD" w:rsidRPr="001A69B5" w:rsidRDefault="0009509B" w:rsidP="001A69B5">
            <w:r w:rsidRPr="001A69B5">
              <w:t>43 163</w:t>
            </w:r>
          </w:p>
        </w:tc>
        <w:tc>
          <w:tcPr>
            <w:tcW w:w="1400" w:type="dxa"/>
          </w:tcPr>
          <w:p w14:paraId="62A2C446" w14:textId="77777777" w:rsidR="000513CD" w:rsidRPr="001A69B5" w:rsidRDefault="0009509B" w:rsidP="001A69B5">
            <w:r w:rsidRPr="001A69B5">
              <w:t>42 000</w:t>
            </w:r>
          </w:p>
        </w:tc>
      </w:tr>
      <w:tr w:rsidR="000513CD" w:rsidRPr="001A69B5" w14:paraId="339CDBFF" w14:textId="77777777" w:rsidTr="00A23AF0">
        <w:trPr>
          <w:trHeight w:val="380"/>
        </w:trPr>
        <w:tc>
          <w:tcPr>
            <w:tcW w:w="3900" w:type="dxa"/>
          </w:tcPr>
          <w:p w14:paraId="475F69A9"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w:t>
            </w:r>
            <w:proofErr w:type="spellStart"/>
            <w:r w:rsidRPr="001A69B5">
              <w:t>Noregs</w:t>
            </w:r>
            <w:proofErr w:type="spellEnd"/>
            <w:r w:rsidRPr="001A69B5">
              <w:t xml:space="preserve"> forskingsråd</w:t>
            </w:r>
          </w:p>
        </w:tc>
        <w:tc>
          <w:tcPr>
            <w:tcW w:w="1400" w:type="dxa"/>
          </w:tcPr>
          <w:p w14:paraId="32656292" w14:textId="77777777" w:rsidR="000513CD" w:rsidRPr="001A69B5" w:rsidRDefault="0009509B" w:rsidP="001A69B5">
            <w:r w:rsidRPr="001A69B5">
              <w:t>34 997</w:t>
            </w:r>
          </w:p>
        </w:tc>
        <w:tc>
          <w:tcPr>
            <w:tcW w:w="1400" w:type="dxa"/>
          </w:tcPr>
          <w:p w14:paraId="76833D46" w14:textId="77777777" w:rsidR="000513CD" w:rsidRPr="001A69B5" w:rsidRDefault="0009509B" w:rsidP="001A69B5">
            <w:r w:rsidRPr="001A69B5">
              <w:t>26 401</w:t>
            </w:r>
          </w:p>
        </w:tc>
        <w:tc>
          <w:tcPr>
            <w:tcW w:w="1400" w:type="dxa"/>
          </w:tcPr>
          <w:p w14:paraId="23D29626" w14:textId="77777777" w:rsidR="000513CD" w:rsidRPr="001A69B5" w:rsidRDefault="0009509B" w:rsidP="001A69B5">
            <w:r w:rsidRPr="001A69B5">
              <w:t>42 276</w:t>
            </w:r>
          </w:p>
        </w:tc>
        <w:tc>
          <w:tcPr>
            <w:tcW w:w="1400" w:type="dxa"/>
          </w:tcPr>
          <w:p w14:paraId="60D7030C" w14:textId="77777777" w:rsidR="000513CD" w:rsidRPr="001A69B5" w:rsidRDefault="0009509B" w:rsidP="001A69B5">
            <w:r w:rsidRPr="001A69B5">
              <w:t>33 000</w:t>
            </w:r>
          </w:p>
        </w:tc>
      </w:tr>
      <w:tr w:rsidR="000513CD" w:rsidRPr="001A69B5" w14:paraId="19B03187" w14:textId="77777777" w:rsidTr="00A23AF0">
        <w:trPr>
          <w:trHeight w:val="380"/>
        </w:trPr>
        <w:tc>
          <w:tcPr>
            <w:tcW w:w="3900" w:type="dxa"/>
          </w:tcPr>
          <w:p w14:paraId="23B08A0C" w14:textId="77777777" w:rsidR="000513CD" w:rsidRPr="001A69B5" w:rsidRDefault="0009509B" w:rsidP="001A69B5">
            <w:r w:rsidRPr="001A69B5">
              <w:rPr>
                <w:rStyle w:val="kursiv"/>
              </w:rPr>
              <w:t xml:space="preserve">Sum </w:t>
            </w:r>
            <w:proofErr w:type="spellStart"/>
            <w:r w:rsidRPr="001A69B5">
              <w:rPr>
                <w:rStyle w:val="kursiv"/>
              </w:rPr>
              <w:t>løyvingar</w:t>
            </w:r>
            <w:proofErr w:type="spellEnd"/>
            <w:r w:rsidRPr="001A69B5">
              <w:rPr>
                <w:rStyle w:val="kursiv"/>
              </w:rPr>
              <w:t xml:space="preserve"> til statsoppdraget</w:t>
            </w:r>
          </w:p>
        </w:tc>
        <w:tc>
          <w:tcPr>
            <w:tcW w:w="1400" w:type="dxa"/>
          </w:tcPr>
          <w:p w14:paraId="46ACC1FB" w14:textId="77777777" w:rsidR="000513CD" w:rsidRPr="001A69B5" w:rsidRDefault="0009509B" w:rsidP="001A69B5">
            <w:r w:rsidRPr="001A69B5">
              <w:rPr>
                <w:rStyle w:val="kursiv"/>
              </w:rPr>
              <w:t>98 066</w:t>
            </w:r>
          </w:p>
        </w:tc>
        <w:tc>
          <w:tcPr>
            <w:tcW w:w="1400" w:type="dxa"/>
          </w:tcPr>
          <w:p w14:paraId="6C9A88EE" w14:textId="77777777" w:rsidR="000513CD" w:rsidRPr="001A69B5" w:rsidRDefault="0009509B" w:rsidP="001A69B5">
            <w:r w:rsidRPr="001A69B5">
              <w:rPr>
                <w:rStyle w:val="kursiv"/>
              </w:rPr>
              <w:t>91 151</w:t>
            </w:r>
          </w:p>
        </w:tc>
        <w:tc>
          <w:tcPr>
            <w:tcW w:w="1400" w:type="dxa"/>
          </w:tcPr>
          <w:p w14:paraId="7F840EFD" w14:textId="77777777" w:rsidR="000513CD" w:rsidRPr="001A69B5" w:rsidRDefault="0009509B" w:rsidP="001A69B5">
            <w:r w:rsidRPr="001A69B5">
              <w:rPr>
                <w:rStyle w:val="kursiv"/>
              </w:rPr>
              <w:t>110 640</w:t>
            </w:r>
          </w:p>
        </w:tc>
        <w:tc>
          <w:tcPr>
            <w:tcW w:w="1400" w:type="dxa"/>
          </w:tcPr>
          <w:p w14:paraId="083FFBEC" w14:textId="77777777" w:rsidR="000513CD" w:rsidRPr="001A69B5" w:rsidRDefault="0009509B" w:rsidP="001A69B5">
            <w:r w:rsidRPr="001A69B5">
              <w:rPr>
                <w:rStyle w:val="kursiv"/>
              </w:rPr>
              <w:t>96 820</w:t>
            </w:r>
          </w:p>
        </w:tc>
      </w:tr>
      <w:tr w:rsidR="000513CD" w:rsidRPr="001A69B5" w14:paraId="0A62EF1F" w14:textId="77777777" w:rsidTr="00A23AF0">
        <w:trPr>
          <w:trHeight w:val="380"/>
        </w:trPr>
        <w:tc>
          <w:tcPr>
            <w:tcW w:w="3900" w:type="dxa"/>
          </w:tcPr>
          <w:p w14:paraId="1768C2A4" w14:textId="77777777" w:rsidR="000513CD" w:rsidRPr="001A69B5" w:rsidRDefault="000513CD" w:rsidP="001A69B5"/>
        </w:tc>
        <w:tc>
          <w:tcPr>
            <w:tcW w:w="1400" w:type="dxa"/>
          </w:tcPr>
          <w:p w14:paraId="28FFC2B4" w14:textId="77777777" w:rsidR="000513CD" w:rsidRPr="001A69B5" w:rsidRDefault="000513CD" w:rsidP="001A69B5"/>
        </w:tc>
        <w:tc>
          <w:tcPr>
            <w:tcW w:w="1400" w:type="dxa"/>
          </w:tcPr>
          <w:p w14:paraId="76DD44E9" w14:textId="77777777" w:rsidR="000513CD" w:rsidRPr="001A69B5" w:rsidRDefault="000513CD" w:rsidP="001A69B5"/>
        </w:tc>
        <w:tc>
          <w:tcPr>
            <w:tcW w:w="1400" w:type="dxa"/>
          </w:tcPr>
          <w:p w14:paraId="21A99076" w14:textId="77777777" w:rsidR="000513CD" w:rsidRPr="001A69B5" w:rsidRDefault="000513CD" w:rsidP="001A69B5"/>
        </w:tc>
        <w:tc>
          <w:tcPr>
            <w:tcW w:w="1400" w:type="dxa"/>
          </w:tcPr>
          <w:p w14:paraId="0117D56A" w14:textId="77777777" w:rsidR="000513CD" w:rsidRPr="001A69B5" w:rsidRDefault="000513CD" w:rsidP="001A69B5"/>
        </w:tc>
      </w:tr>
      <w:tr w:rsidR="000513CD" w:rsidRPr="001A69B5" w14:paraId="3702C9D8" w14:textId="77777777" w:rsidTr="00A23AF0">
        <w:trPr>
          <w:trHeight w:val="380"/>
        </w:trPr>
        <w:tc>
          <w:tcPr>
            <w:tcW w:w="3900" w:type="dxa"/>
          </w:tcPr>
          <w:p w14:paraId="107C20CD" w14:textId="77777777" w:rsidR="000513CD" w:rsidRPr="001A69B5" w:rsidRDefault="0009509B" w:rsidP="001A69B5">
            <w:proofErr w:type="spellStart"/>
            <w:r w:rsidRPr="001A69B5">
              <w:rPr>
                <w:rStyle w:val="halvfet0"/>
              </w:rPr>
              <w:t>Offentlege</w:t>
            </w:r>
            <w:proofErr w:type="spellEnd"/>
            <w:r w:rsidRPr="001A69B5">
              <w:rPr>
                <w:rStyle w:val="halvfet0"/>
              </w:rPr>
              <w:t xml:space="preserve"> og private bidrag</w:t>
            </w:r>
          </w:p>
        </w:tc>
        <w:tc>
          <w:tcPr>
            <w:tcW w:w="1400" w:type="dxa"/>
          </w:tcPr>
          <w:p w14:paraId="050321B8" w14:textId="77777777" w:rsidR="000513CD" w:rsidRPr="001A69B5" w:rsidRDefault="000513CD" w:rsidP="001A69B5"/>
        </w:tc>
        <w:tc>
          <w:tcPr>
            <w:tcW w:w="1400" w:type="dxa"/>
          </w:tcPr>
          <w:p w14:paraId="64314561" w14:textId="77777777" w:rsidR="000513CD" w:rsidRPr="001A69B5" w:rsidRDefault="000513CD" w:rsidP="001A69B5"/>
        </w:tc>
        <w:tc>
          <w:tcPr>
            <w:tcW w:w="1400" w:type="dxa"/>
          </w:tcPr>
          <w:p w14:paraId="513F7EE7" w14:textId="77777777" w:rsidR="000513CD" w:rsidRPr="001A69B5" w:rsidRDefault="000513CD" w:rsidP="001A69B5"/>
        </w:tc>
        <w:tc>
          <w:tcPr>
            <w:tcW w:w="1400" w:type="dxa"/>
          </w:tcPr>
          <w:p w14:paraId="0BF45237" w14:textId="77777777" w:rsidR="000513CD" w:rsidRPr="001A69B5" w:rsidRDefault="000513CD" w:rsidP="001A69B5"/>
        </w:tc>
      </w:tr>
      <w:tr w:rsidR="000513CD" w:rsidRPr="001A69B5" w14:paraId="1AD4E49B" w14:textId="77777777" w:rsidTr="00A23AF0">
        <w:trPr>
          <w:trHeight w:val="640"/>
        </w:trPr>
        <w:tc>
          <w:tcPr>
            <w:tcW w:w="3900" w:type="dxa"/>
          </w:tcPr>
          <w:p w14:paraId="01063059" w14:textId="77777777" w:rsidR="000513CD" w:rsidRPr="001A69B5" w:rsidRDefault="0009509B" w:rsidP="001A69B5">
            <w:r w:rsidRPr="001A69B5">
              <w:t xml:space="preserve">Bidrag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p>
        </w:tc>
        <w:tc>
          <w:tcPr>
            <w:tcW w:w="1400" w:type="dxa"/>
          </w:tcPr>
          <w:p w14:paraId="657987BE" w14:textId="77777777" w:rsidR="000513CD" w:rsidRPr="001A69B5" w:rsidRDefault="0009509B" w:rsidP="001A69B5">
            <w:r w:rsidRPr="001A69B5">
              <w:t>0</w:t>
            </w:r>
          </w:p>
        </w:tc>
        <w:tc>
          <w:tcPr>
            <w:tcW w:w="1400" w:type="dxa"/>
          </w:tcPr>
          <w:p w14:paraId="025973D2" w14:textId="77777777" w:rsidR="000513CD" w:rsidRPr="001A69B5" w:rsidRDefault="0009509B" w:rsidP="001A69B5">
            <w:r w:rsidRPr="001A69B5">
              <w:t>0</w:t>
            </w:r>
          </w:p>
        </w:tc>
        <w:tc>
          <w:tcPr>
            <w:tcW w:w="1400" w:type="dxa"/>
          </w:tcPr>
          <w:p w14:paraId="3CBCFE87" w14:textId="77777777" w:rsidR="000513CD" w:rsidRPr="001A69B5" w:rsidRDefault="0009509B" w:rsidP="001A69B5">
            <w:r w:rsidRPr="001A69B5">
              <w:t>0</w:t>
            </w:r>
          </w:p>
        </w:tc>
        <w:tc>
          <w:tcPr>
            <w:tcW w:w="1400" w:type="dxa"/>
          </w:tcPr>
          <w:p w14:paraId="397D6693" w14:textId="77777777" w:rsidR="000513CD" w:rsidRPr="001A69B5" w:rsidRDefault="0009509B" w:rsidP="001A69B5">
            <w:r w:rsidRPr="001A69B5">
              <w:t>0</w:t>
            </w:r>
          </w:p>
        </w:tc>
      </w:tr>
      <w:tr w:rsidR="000513CD" w:rsidRPr="001A69B5" w14:paraId="3E063F50" w14:textId="77777777" w:rsidTr="00A23AF0">
        <w:trPr>
          <w:trHeight w:val="380"/>
        </w:trPr>
        <w:tc>
          <w:tcPr>
            <w:tcW w:w="3900" w:type="dxa"/>
          </w:tcPr>
          <w:p w14:paraId="7452C18F" w14:textId="77777777" w:rsidR="000513CD" w:rsidRPr="001A69B5" w:rsidRDefault="0009509B" w:rsidP="001A69B5">
            <w:r w:rsidRPr="001A69B5">
              <w:t xml:space="preserve">Bidrag </w:t>
            </w:r>
            <w:proofErr w:type="spellStart"/>
            <w:r w:rsidRPr="001A69B5">
              <w:t>frå</w:t>
            </w:r>
            <w:proofErr w:type="spellEnd"/>
            <w:r w:rsidRPr="001A69B5">
              <w:t xml:space="preserve"> private</w:t>
            </w:r>
          </w:p>
        </w:tc>
        <w:tc>
          <w:tcPr>
            <w:tcW w:w="1400" w:type="dxa"/>
          </w:tcPr>
          <w:p w14:paraId="25D86E15" w14:textId="77777777" w:rsidR="000513CD" w:rsidRPr="001A69B5" w:rsidRDefault="0009509B" w:rsidP="001A69B5">
            <w:r w:rsidRPr="001A69B5">
              <w:t>1 201</w:t>
            </w:r>
          </w:p>
        </w:tc>
        <w:tc>
          <w:tcPr>
            <w:tcW w:w="1400" w:type="dxa"/>
          </w:tcPr>
          <w:p w14:paraId="7B03DB17" w14:textId="77777777" w:rsidR="000513CD" w:rsidRPr="001A69B5" w:rsidRDefault="0009509B" w:rsidP="001A69B5">
            <w:r w:rsidRPr="001A69B5">
              <w:t>1 497</w:t>
            </w:r>
          </w:p>
        </w:tc>
        <w:tc>
          <w:tcPr>
            <w:tcW w:w="1400" w:type="dxa"/>
          </w:tcPr>
          <w:p w14:paraId="5DF8FBC9" w14:textId="77777777" w:rsidR="000513CD" w:rsidRPr="001A69B5" w:rsidRDefault="0009509B" w:rsidP="001A69B5">
            <w:r w:rsidRPr="001A69B5">
              <w:t>2 411</w:t>
            </w:r>
          </w:p>
        </w:tc>
        <w:tc>
          <w:tcPr>
            <w:tcW w:w="1400" w:type="dxa"/>
          </w:tcPr>
          <w:p w14:paraId="33E046BB" w14:textId="77777777" w:rsidR="000513CD" w:rsidRPr="001A69B5" w:rsidRDefault="0009509B" w:rsidP="001A69B5">
            <w:r w:rsidRPr="001A69B5">
              <w:t>2 080</w:t>
            </w:r>
          </w:p>
        </w:tc>
      </w:tr>
      <w:tr w:rsidR="000513CD" w:rsidRPr="001A69B5" w14:paraId="2D210CD0" w14:textId="77777777" w:rsidTr="00A23AF0">
        <w:trPr>
          <w:trHeight w:val="640"/>
        </w:trPr>
        <w:tc>
          <w:tcPr>
            <w:tcW w:w="3900" w:type="dxa"/>
          </w:tcPr>
          <w:p w14:paraId="10B7AF91"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internasjonale </w:t>
            </w:r>
            <w:proofErr w:type="spellStart"/>
            <w:r w:rsidRPr="001A69B5">
              <w:t>organisasjonar</w:t>
            </w:r>
            <w:proofErr w:type="spellEnd"/>
          </w:p>
        </w:tc>
        <w:tc>
          <w:tcPr>
            <w:tcW w:w="1400" w:type="dxa"/>
          </w:tcPr>
          <w:p w14:paraId="71D6F66F" w14:textId="77777777" w:rsidR="000513CD" w:rsidRPr="001A69B5" w:rsidRDefault="0009509B" w:rsidP="001A69B5">
            <w:r w:rsidRPr="001A69B5">
              <w:t>0</w:t>
            </w:r>
          </w:p>
        </w:tc>
        <w:tc>
          <w:tcPr>
            <w:tcW w:w="1400" w:type="dxa"/>
          </w:tcPr>
          <w:p w14:paraId="5EB8F955" w14:textId="77777777" w:rsidR="000513CD" w:rsidRPr="001A69B5" w:rsidRDefault="0009509B" w:rsidP="001A69B5">
            <w:r w:rsidRPr="001A69B5">
              <w:t>16 411</w:t>
            </w:r>
          </w:p>
        </w:tc>
        <w:tc>
          <w:tcPr>
            <w:tcW w:w="1400" w:type="dxa"/>
          </w:tcPr>
          <w:p w14:paraId="79421934" w14:textId="77777777" w:rsidR="000513CD" w:rsidRPr="001A69B5" w:rsidRDefault="0009509B" w:rsidP="001A69B5">
            <w:r w:rsidRPr="001A69B5">
              <w:t>632</w:t>
            </w:r>
          </w:p>
        </w:tc>
        <w:tc>
          <w:tcPr>
            <w:tcW w:w="1400" w:type="dxa"/>
          </w:tcPr>
          <w:p w14:paraId="77CDCC3C" w14:textId="77777777" w:rsidR="000513CD" w:rsidRPr="001A69B5" w:rsidRDefault="0009509B" w:rsidP="001A69B5">
            <w:r w:rsidRPr="001A69B5">
              <w:t>6 000</w:t>
            </w:r>
          </w:p>
        </w:tc>
      </w:tr>
      <w:tr w:rsidR="000513CD" w:rsidRPr="001A69B5" w14:paraId="2550BA0B" w14:textId="77777777" w:rsidTr="00A23AF0">
        <w:trPr>
          <w:trHeight w:val="380"/>
        </w:trPr>
        <w:tc>
          <w:tcPr>
            <w:tcW w:w="3900" w:type="dxa"/>
          </w:tcPr>
          <w:p w14:paraId="67F55A82" w14:textId="77777777" w:rsidR="000513CD" w:rsidRPr="001A69B5" w:rsidRDefault="0009509B" w:rsidP="001A69B5">
            <w:r w:rsidRPr="001A69B5">
              <w:rPr>
                <w:rStyle w:val="kursiv"/>
              </w:rPr>
              <w:t xml:space="preserve">Sum bidrag </w:t>
            </w:r>
          </w:p>
        </w:tc>
        <w:tc>
          <w:tcPr>
            <w:tcW w:w="1400" w:type="dxa"/>
          </w:tcPr>
          <w:p w14:paraId="4A9E09FD" w14:textId="77777777" w:rsidR="000513CD" w:rsidRPr="001A69B5" w:rsidRDefault="0009509B" w:rsidP="001A69B5">
            <w:r w:rsidRPr="001A69B5">
              <w:rPr>
                <w:rStyle w:val="kursiv"/>
              </w:rPr>
              <w:t>1 201</w:t>
            </w:r>
          </w:p>
        </w:tc>
        <w:tc>
          <w:tcPr>
            <w:tcW w:w="1400" w:type="dxa"/>
          </w:tcPr>
          <w:p w14:paraId="2BF203CE" w14:textId="77777777" w:rsidR="000513CD" w:rsidRPr="001A69B5" w:rsidRDefault="0009509B" w:rsidP="001A69B5">
            <w:r w:rsidRPr="001A69B5">
              <w:rPr>
                <w:rStyle w:val="kursiv"/>
              </w:rPr>
              <w:t>17 908</w:t>
            </w:r>
          </w:p>
        </w:tc>
        <w:tc>
          <w:tcPr>
            <w:tcW w:w="1400" w:type="dxa"/>
          </w:tcPr>
          <w:p w14:paraId="7E88C7F4" w14:textId="77777777" w:rsidR="000513CD" w:rsidRPr="001A69B5" w:rsidRDefault="0009509B" w:rsidP="001A69B5">
            <w:r w:rsidRPr="001A69B5">
              <w:rPr>
                <w:rStyle w:val="kursiv"/>
              </w:rPr>
              <w:t>3 044</w:t>
            </w:r>
          </w:p>
        </w:tc>
        <w:tc>
          <w:tcPr>
            <w:tcW w:w="1400" w:type="dxa"/>
          </w:tcPr>
          <w:p w14:paraId="606BDED7" w14:textId="77777777" w:rsidR="000513CD" w:rsidRPr="001A69B5" w:rsidRDefault="0009509B" w:rsidP="001A69B5">
            <w:r w:rsidRPr="001A69B5">
              <w:rPr>
                <w:rStyle w:val="kursiv"/>
              </w:rPr>
              <w:t>8 080</w:t>
            </w:r>
          </w:p>
        </w:tc>
      </w:tr>
      <w:tr w:rsidR="000513CD" w:rsidRPr="001A69B5" w14:paraId="452B8326" w14:textId="77777777" w:rsidTr="00A23AF0">
        <w:trPr>
          <w:trHeight w:val="380"/>
        </w:trPr>
        <w:tc>
          <w:tcPr>
            <w:tcW w:w="3900" w:type="dxa"/>
          </w:tcPr>
          <w:p w14:paraId="24FE0CF7" w14:textId="77777777" w:rsidR="000513CD" w:rsidRPr="001A69B5" w:rsidRDefault="000513CD" w:rsidP="001A69B5"/>
        </w:tc>
        <w:tc>
          <w:tcPr>
            <w:tcW w:w="1400" w:type="dxa"/>
          </w:tcPr>
          <w:p w14:paraId="414438D2" w14:textId="77777777" w:rsidR="000513CD" w:rsidRPr="001A69B5" w:rsidRDefault="000513CD" w:rsidP="001A69B5"/>
        </w:tc>
        <w:tc>
          <w:tcPr>
            <w:tcW w:w="1400" w:type="dxa"/>
          </w:tcPr>
          <w:p w14:paraId="7144A900" w14:textId="77777777" w:rsidR="000513CD" w:rsidRPr="001A69B5" w:rsidRDefault="000513CD" w:rsidP="001A69B5"/>
        </w:tc>
        <w:tc>
          <w:tcPr>
            <w:tcW w:w="1400" w:type="dxa"/>
          </w:tcPr>
          <w:p w14:paraId="72146799" w14:textId="77777777" w:rsidR="000513CD" w:rsidRPr="001A69B5" w:rsidRDefault="000513CD" w:rsidP="001A69B5"/>
        </w:tc>
        <w:tc>
          <w:tcPr>
            <w:tcW w:w="1400" w:type="dxa"/>
          </w:tcPr>
          <w:p w14:paraId="13D74981" w14:textId="77777777" w:rsidR="000513CD" w:rsidRPr="001A69B5" w:rsidRDefault="000513CD" w:rsidP="001A69B5"/>
        </w:tc>
      </w:tr>
      <w:tr w:rsidR="000513CD" w:rsidRPr="001A69B5" w14:paraId="2F1770BD" w14:textId="77777777" w:rsidTr="00A23AF0">
        <w:trPr>
          <w:trHeight w:val="380"/>
        </w:trPr>
        <w:tc>
          <w:tcPr>
            <w:tcW w:w="3900" w:type="dxa"/>
          </w:tcPr>
          <w:p w14:paraId="315325DE" w14:textId="77777777" w:rsidR="000513CD" w:rsidRPr="001A69B5" w:rsidRDefault="0009509B" w:rsidP="001A69B5">
            <w:r w:rsidRPr="001A69B5">
              <w:rPr>
                <w:rStyle w:val="halvfet0"/>
              </w:rPr>
              <w:t>Oppdragsinntekter o.a.</w:t>
            </w:r>
          </w:p>
        </w:tc>
        <w:tc>
          <w:tcPr>
            <w:tcW w:w="1400" w:type="dxa"/>
          </w:tcPr>
          <w:p w14:paraId="5DE0800D" w14:textId="77777777" w:rsidR="000513CD" w:rsidRPr="001A69B5" w:rsidRDefault="000513CD" w:rsidP="001A69B5"/>
        </w:tc>
        <w:tc>
          <w:tcPr>
            <w:tcW w:w="1400" w:type="dxa"/>
          </w:tcPr>
          <w:p w14:paraId="089D5ABA" w14:textId="77777777" w:rsidR="000513CD" w:rsidRPr="001A69B5" w:rsidRDefault="000513CD" w:rsidP="001A69B5"/>
        </w:tc>
        <w:tc>
          <w:tcPr>
            <w:tcW w:w="1400" w:type="dxa"/>
          </w:tcPr>
          <w:p w14:paraId="17AE498B" w14:textId="77777777" w:rsidR="000513CD" w:rsidRPr="001A69B5" w:rsidRDefault="000513CD" w:rsidP="001A69B5"/>
        </w:tc>
        <w:tc>
          <w:tcPr>
            <w:tcW w:w="1400" w:type="dxa"/>
          </w:tcPr>
          <w:p w14:paraId="14482746" w14:textId="77777777" w:rsidR="000513CD" w:rsidRPr="001A69B5" w:rsidRDefault="000513CD" w:rsidP="001A69B5"/>
        </w:tc>
      </w:tr>
      <w:tr w:rsidR="000513CD" w:rsidRPr="001A69B5" w14:paraId="07D82CD8" w14:textId="77777777" w:rsidTr="00A23AF0">
        <w:trPr>
          <w:trHeight w:val="380"/>
        </w:trPr>
        <w:tc>
          <w:tcPr>
            <w:tcW w:w="3900" w:type="dxa"/>
          </w:tcPr>
          <w:p w14:paraId="314CC100" w14:textId="77777777" w:rsidR="000513CD" w:rsidRPr="001A69B5" w:rsidRDefault="0009509B" w:rsidP="001A69B5">
            <w:r w:rsidRPr="001A69B5">
              <w:t xml:space="preserve">Oppdrag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6894FBA2" w14:textId="77777777" w:rsidR="000513CD" w:rsidRPr="001A69B5" w:rsidRDefault="0009509B" w:rsidP="001A69B5">
            <w:r w:rsidRPr="001A69B5">
              <w:t>1 670</w:t>
            </w:r>
          </w:p>
        </w:tc>
        <w:tc>
          <w:tcPr>
            <w:tcW w:w="1400" w:type="dxa"/>
          </w:tcPr>
          <w:p w14:paraId="36865F80" w14:textId="77777777" w:rsidR="000513CD" w:rsidRPr="001A69B5" w:rsidRDefault="0009509B" w:rsidP="001A69B5">
            <w:r w:rsidRPr="001A69B5">
              <w:t>2 064</w:t>
            </w:r>
          </w:p>
        </w:tc>
        <w:tc>
          <w:tcPr>
            <w:tcW w:w="1400" w:type="dxa"/>
          </w:tcPr>
          <w:p w14:paraId="5C0A8FAF" w14:textId="77777777" w:rsidR="000513CD" w:rsidRPr="001A69B5" w:rsidRDefault="0009509B" w:rsidP="001A69B5">
            <w:r w:rsidRPr="001A69B5">
              <w:t>744</w:t>
            </w:r>
          </w:p>
        </w:tc>
        <w:tc>
          <w:tcPr>
            <w:tcW w:w="1400" w:type="dxa"/>
          </w:tcPr>
          <w:p w14:paraId="1C3712C7" w14:textId="77777777" w:rsidR="000513CD" w:rsidRPr="001A69B5" w:rsidRDefault="0009509B" w:rsidP="001A69B5">
            <w:r w:rsidRPr="001A69B5">
              <w:t>2 000</w:t>
            </w:r>
          </w:p>
        </w:tc>
      </w:tr>
      <w:tr w:rsidR="000513CD" w:rsidRPr="001A69B5" w14:paraId="3588DE6A" w14:textId="77777777" w:rsidTr="00A23AF0">
        <w:trPr>
          <w:trHeight w:val="640"/>
        </w:trPr>
        <w:tc>
          <w:tcPr>
            <w:tcW w:w="3900" w:type="dxa"/>
          </w:tcPr>
          <w:p w14:paraId="0B3D1810" w14:textId="77777777" w:rsidR="000513CD" w:rsidRPr="001A69B5" w:rsidRDefault="0009509B" w:rsidP="001A69B5">
            <w:r w:rsidRPr="001A69B5">
              <w:t xml:space="preserve">Oppdrag </w:t>
            </w:r>
            <w:proofErr w:type="spellStart"/>
            <w:r w:rsidRPr="001A69B5">
              <w:t>frå</w:t>
            </w:r>
            <w:proofErr w:type="spellEnd"/>
            <w:r w:rsidRPr="001A69B5">
              <w:t xml:space="preserve"> kommunale og fylkeskommunale </w:t>
            </w:r>
            <w:proofErr w:type="spellStart"/>
            <w:r w:rsidRPr="001A69B5">
              <w:t>verksemder</w:t>
            </w:r>
            <w:proofErr w:type="spellEnd"/>
          </w:p>
        </w:tc>
        <w:tc>
          <w:tcPr>
            <w:tcW w:w="1400" w:type="dxa"/>
          </w:tcPr>
          <w:p w14:paraId="41D0DD21" w14:textId="77777777" w:rsidR="000513CD" w:rsidRPr="001A69B5" w:rsidRDefault="0009509B" w:rsidP="001A69B5">
            <w:r w:rsidRPr="001A69B5">
              <w:t>0</w:t>
            </w:r>
          </w:p>
        </w:tc>
        <w:tc>
          <w:tcPr>
            <w:tcW w:w="1400" w:type="dxa"/>
          </w:tcPr>
          <w:p w14:paraId="04C00120" w14:textId="77777777" w:rsidR="000513CD" w:rsidRPr="001A69B5" w:rsidRDefault="0009509B" w:rsidP="001A69B5">
            <w:r w:rsidRPr="001A69B5">
              <w:t>0</w:t>
            </w:r>
          </w:p>
        </w:tc>
        <w:tc>
          <w:tcPr>
            <w:tcW w:w="1400" w:type="dxa"/>
          </w:tcPr>
          <w:p w14:paraId="54F7DCB3" w14:textId="77777777" w:rsidR="000513CD" w:rsidRPr="001A69B5" w:rsidRDefault="0009509B" w:rsidP="001A69B5">
            <w:r w:rsidRPr="001A69B5">
              <w:t>0</w:t>
            </w:r>
          </w:p>
        </w:tc>
        <w:tc>
          <w:tcPr>
            <w:tcW w:w="1400" w:type="dxa"/>
          </w:tcPr>
          <w:p w14:paraId="43DAA215" w14:textId="77777777" w:rsidR="000513CD" w:rsidRPr="001A69B5" w:rsidRDefault="0009509B" w:rsidP="001A69B5">
            <w:r w:rsidRPr="001A69B5">
              <w:t>0</w:t>
            </w:r>
          </w:p>
        </w:tc>
      </w:tr>
      <w:tr w:rsidR="000513CD" w:rsidRPr="001A69B5" w14:paraId="4A2039F1" w14:textId="77777777" w:rsidTr="00A23AF0">
        <w:trPr>
          <w:trHeight w:val="380"/>
        </w:trPr>
        <w:tc>
          <w:tcPr>
            <w:tcW w:w="3900" w:type="dxa"/>
          </w:tcPr>
          <w:p w14:paraId="5EC959BB" w14:textId="77777777" w:rsidR="000513CD" w:rsidRPr="001A69B5" w:rsidRDefault="0009509B" w:rsidP="001A69B5">
            <w:r w:rsidRPr="001A69B5">
              <w:t xml:space="preserve">Oppdrag </w:t>
            </w:r>
            <w:proofErr w:type="spellStart"/>
            <w:r w:rsidRPr="001A69B5">
              <w:t>frå</w:t>
            </w:r>
            <w:proofErr w:type="spellEnd"/>
            <w:r w:rsidRPr="001A69B5">
              <w:t xml:space="preserve"> private</w:t>
            </w:r>
          </w:p>
        </w:tc>
        <w:tc>
          <w:tcPr>
            <w:tcW w:w="1400" w:type="dxa"/>
          </w:tcPr>
          <w:p w14:paraId="6D8430E0" w14:textId="77777777" w:rsidR="000513CD" w:rsidRPr="001A69B5" w:rsidRDefault="0009509B" w:rsidP="001A69B5">
            <w:r w:rsidRPr="001A69B5">
              <w:t>872</w:t>
            </w:r>
          </w:p>
        </w:tc>
        <w:tc>
          <w:tcPr>
            <w:tcW w:w="1400" w:type="dxa"/>
          </w:tcPr>
          <w:p w14:paraId="0353E855" w14:textId="77777777" w:rsidR="000513CD" w:rsidRPr="001A69B5" w:rsidRDefault="0009509B" w:rsidP="001A69B5">
            <w:r w:rsidRPr="001A69B5">
              <w:t>960</w:t>
            </w:r>
          </w:p>
        </w:tc>
        <w:tc>
          <w:tcPr>
            <w:tcW w:w="1400" w:type="dxa"/>
          </w:tcPr>
          <w:p w14:paraId="4504A82C" w14:textId="77777777" w:rsidR="000513CD" w:rsidRPr="001A69B5" w:rsidRDefault="0009509B" w:rsidP="001A69B5">
            <w:r w:rsidRPr="001A69B5">
              <w:t>1 869</w:t>
            </w:r>
          </w:p>
        </w:tc>
        <w:tc>
          <w:tcPr>
            <w:tcW w:w="1400" w:type="dxa"/>
          </w:tcPr>
          <w:p w14:paraId="5EB468AA" w14:textId="77777777" w:rsidR="000513CD" w:rsidRPr="001A69B5" w:rsidRDefault="0009509B" w:rsidP="001A69B5">
            <w:r w:rsidRPr="001A69B5">
              <w:t>2 000</w:t>
            </w:r>
          </w:p>
        </w:tc>
      </w:tr>
      <w:tr w:rsidR="000513CD" w:rsidRPr="001A69B5" w14:paraId="79B3143E" w14:textId="77777777" w:rsidTr="00A23AF0">
        <w:trPr>
          <w:trHeight w:val="380"/>
        </w:trPr>
        <w:tc>
          <w:tcPr>
            <w:tcW w:w="3900" w:type="dxa"/>
          </w:tcPr>
          <w:p w14:paraId="515BB9E0" w14:textId="77777777" w:rsidR="000513CD" w:rsidRPr="001A69B5" w:rsidRDefault="0009509B" w:rsidP="001A69B5">
            <w:r w:rsidRPr="001A69B5">
              <w:t xml:space="preserve">Andre inntekter og </w:t>
            </w:r>
            <w:proofErr w:type="spellStart"/>
            <w:r w:rsidRPr="001A69B5">
              <w:t>tidsavgrensingar</w:t>
            </w:r>
            <w:proofErr w:type="spellEnd"/>
          </w:p>
        </w:tc>
        <w:tc>
          <w:tcPr>
            <w:tcW w:w="1400" w:type="dxa"/>
          </w:tcPr>
          <w:p w14:paraId="46F6B2B9" w14:textId="77777777" w:rsidR="000513CD" w:rsidRPr="001A69B5" w:rsidRDefault="0009509B" w:rsidP="001A69B5">
            <w:r w:rsidRPr="001A69B5">
              <w:t>8 970</w:t>
            </w:r>
          </w:p>
        </w:tc>
        <w:tc>
          <w:tcPr>
            <w:tcW w:w="1400" w:type="dxa"/>
          </w:tcPr>
          <w:p w14:paraId="01332FB7" w14:textId="77777777" w:rsidR="000513CD" w:rsidRPr="001A69B5" w:rsidRDefault="0009509B" w:rsidP="001A69B5">
            <w:r w:rsidRPr="001A69B5">
              <w:t>23 898</w:t>
            </w:r>
          </w:p>
        </w:tc>
        <w:tc>
          <w:tcPr>
            <w:tcW w:w="1400" w:type="dxa"/>
          </w:tcPr>
          <w:p w14:paraId="23BA1E0E" w14:textId="77777777" w:rsidR="000513CD" w:rsidRPr="001A69B5" w:rsidRDefault="0009509B" w:rsidP="001A69B5">
            <w:r w:rsidRPr="001A69B5">
              <w:t>8 954</w:t>
            </w:r>
          </w:p>
        </w:tc>
        <w:tc>
          <w:tcPr>
            <w:tcW w:w="1400" w:type="dxa"/>
          </w:tcPr>
          <w:p w14:paraId="361FB6C2" w14:textId="77777777" w:rsidR="000513CD" w:rsidRPr="001A69B5" w:rsidRDefault="0009509B" w:rsidP="001A69B5">
            <w:r w:rsidRPr="001A69B5">
              <w:t>9 520</w:t>
            </w:r>
          </w:p>
        </w:tc>
      </w:tr>
      <w:tr w:rsidR="000513CD" w:rsidRPr="001A69B5" w14:paraId="5B5D00F3" w14:textId="77777777" w:rsidTr="00A23AF0">
        <w:trPr>
          <w:trHeight w:val="380"/>
        </w:trPr>
        <w:tc>
          <w:tcPr>
            <w:tcW w:w="3900" w:type="dxa"/>
          </w:tcPr>
          <w:p w14:paraId="661C75EC" w14:textId="77777777" w:rsidR="000513CD" w:rsidRPr="001A69B5" w:rsidRDefault="0009509B" w:rsidP="001A69B5">
            <w:r w:rsidRPr="001A69B5">
              <w:rPr>
                <w:rStyle w:val="kursiv"/>
              </w:rPr>
              <w:t xml:space="preserve">Sum oppdragsinntekter og </w:t>
            </w:r>
            <w:proofErr w:type="spellStart"/>
            <w:r w:rsidRPr="001A69B5">
              <w:rPr>
                <w:rStyle w:val="kursiv"/>
              </w:rPr>
              <w:t>tilsvarande</w:t>
            </w:r>
            <w:proofErr w:type="spellEnd"/>
          </w:p>
        </w:tc>
        <w:tc>
          <w:tcPr>
            <w:tcW w:w="1400" w:type="dxa"/>
          </w:tcPr>
          <w:p w14:paraId="6CE4D20C" w14:textId="77777777" w:rsidR="000513CD" w:rsidRPr="001A69B5" w:rsidRDefault="0009509B" w:rsidP="001A69B5">
            <w:r w:rsidRPr="001A69B5">
              <w:rPr>
                <w:rStyle w:val="kursiv"/>
              </w:rPr>
              <w:t>11 512</w:t>
            </w:r>
          </w:p>
        </w:tc>
        <w:tc>
          <w:tcPr>
            <w:tcW w:w="1400" w:type="dxa"/>
          </w:tcPr>
          <w:p w14:paraId="215B051B" w14:textId="77777777" w:rsidR="000513CD" w:rsidRPr="001A69B5" w:rsidRDefault="0009509B" w:rsidP="001A69B5">
            <w:r w:rsidRPr="001A69B5">
              <w:rPr>
                <w:rStyle w:val="kursiv"/>
              </w:rPr>
              <w:t>26 921</w:t>
            </w:r>
          </w:p>
        </w:tc>
        <w:tc>
          <w:tcPr>
            <w:tcW w:w="1400" w:type="dxa"/>
          </w:tcPr>
          <w:p w14:paraId="3BDFA245" w14:textId="77777777" w:rsidR="000513CD" w:rsidRPr="001A69B5" w:rsidRDefault="0009509B" w:rsidP="001A69B5">
            <w:r w:rsidRPr="001A69B5">
              <w:rPr>
                <w:rStyle w:val="kursiv"/>
              </w:rPr>
              <w:t>11 567</w:t>
            </w:r>
          </w:p>
        </w:tc>
        <w:tc>
          <w:tcPr>
            <w:tcW w:w="1400" w:type="dxa"/>
          </w:tcPr>
          <w:p w14:paraId="0D60F328" w14:textId="77777777" w:rsidR="000513CD" w:rsidRPr="001A69B5" w:rsidRDefault="0009509B" w:rsidP="001A69B5">
            <w:r w:rsidRPr="001A69B5">
              <w:rPr>
                <w:rStyle w:val="kursiv"/>
              </w:rPr>
              <w:t>13 520</w:t>
            </w:r>
          </w:p>
        </w:tc>
      </w:tr>
      <w:tr w:rsidR="000513CD" w:rsidRPr="001A69B5" w14:paraId="0EDD69B0" w14:textId="77777777" w:rsidTr="00A23AF0">
        <w:trPr>
          <w:trHeight w:val="380"/>
        </w:trPr>
        <w:tc>
          <w:tcPr>
            <w:tcW w:w="3900" w:type="dxa"/>
          </w:tcPr>
          <w:p w14:paraId="19FA45B1" w14:textId="77777777" w:rsidR="000513CD" w:rsidRPr="001A69B5" w:rsidRDefault="0009509B" w:rsidP="001A69B5">
            <w:r w:rsidRPr="001A69B5">
              <w:rPr>
                <w:rStyle w:val="kursiv"/>
              </w:rPr>
              <w:t>Sum inntekter</w:t>
            </w:r>
          </w:p>
        </w:tc>
        <w:tc>
          <w:tcPr>
            <w:tcW w:w="1400" w:type="dxa"/>
          </w:tcPr>
          <w:p w14:paraId="315061DB" w14:textId="77777777" w:rsidR="000513CD" w:rsidRPr="001A69B5" w:rsidRDefault="0009509B" w:rsidP="001A69B5">
            <w:r w:rsidRPr="001A69B5">
              <w:rPr>
                <w:rStyle w:val="kursiv"/>
              </w:rPr>
              <w:t>110 779</w:t>
            </w:r>
          </w:p>
        </w:tc>
        <w:tc>
          <w:tcPr>
            <w:tcW w:w="1400" w:type="dxa"/>
          </w:tcPr>
          <w:p w14:paraId="73C6DE21" w14:textId="77777777" w:rsidR="000513CD" w:rsidRPr="001A69B5" w:rsidRDefault="0009509B" w:rsidP="001A69B5">
            <w:r w:rsidRPr="001A69B5">
              <w:rPr>
                <w:rStyle w:val="kursiv"/>
              </w:rPr>
              <w:t>135 981</w:t>
            </w:r>
          </w:p>
        </w:tc>
        <w:tc>
          <w:tcPr>
            <w:tcW w:w="1400" w:type="dxa"/>
          </w:tcPr>
          <w:p w14:paraId="2F449472" w14:textId="77777777" w:rsidR="000513CD" w:rsidRPr="001A69B5" w:rsidRDefault="0009509B" w:rsidP="001A69B5">
            <w:r w:rsidRPr="001A69B5">
              <w:rPr>
                <w:rStyle w:val="kursiv"/>
              </w:rPr>
              <w:t>125 250</w:t>
            </w:r>
          </w:p>
        </w:tc>
        <w:tc>
          <w:tcPr>
            <w:tcW w:w="1400" w:type="dxa"/>
          </w:tcPr>
          <w:p w14:paraId="74FFA803" w14:textId="77777777" w:rsidR="000513CD" w:rsidRPr="001A69B5" w:rsidRDefault="0009509B" w:rsidP="001A69B5">
            <w:r w:rsidRPr="001A69B5">
              <w:rPr>
                <w:rStyle w:val="kursiv"/>
              </w:rPr>
              <w:t>118 420</w:t>
            </w:r>
          </w:p>
        </w:tc>
      </w:tr>
    </w:tbl>
    <w:p w14:paraId="33CF8ED4" w14:textId="2AF6E838" w:rsidR="0067357C" w:rsidRPr="001A69B5" w:rsidRDefault="0067357C" w:rsidP="00A23AF0">
      <w:pPr>
        <w:pStyle w:val="tabell-tittel"/>
        <w:numPr>
          <w:ilvl w:val="6"/>
          <w:numId w:val="28"/>
        </w:numPr>
      </w:pPr>
      <w:proofErr w:type="spellStart"/>
      <w:r w:rsidRPr="001A69B5">
        <w:t>Samanhengen</w:t>
      </w:r>
      <w:proofErr w:type="spellEnd"/>
      <w:r w:rsidRPr="001A69B5">
        <w:t xml:space="preserve"> mellom </w:t>
      </w:r>
      <w:proofErr w:type="spellStart"/>
      <w:r w:rsidRPr="001A69B5">
        <w:t>kontantbehaldning</w:t>
      </w:r>
      <w:proofErr w:type="spellEnd"/>
      <w:r w:rsidRPr="001A69B5">
        <w:t xml:space="preserve">, </w:t>
      </w:r>
      <w:proofErr w:type="spellStart"/>
      <w:r w:rsidRPr="001A69B5">
        <w:t>påkomne</w:t>
      </w:r>
      <w:proofErr w:type="spellEnd"/>
      <w:r w:rsidRPr="001A69B5">
        <w:t xml:space="preserve"> kostnader og </w:t>
      </w:r>
      <w:proofErr w:type="spellStart"/>
      <w:r w:rsidRPr="001A69B5">
        <w:t>avsetningar</w:t>
      </w:r>
      <w:proofErr w:type="spellEnd"/>
      <w:r w:rsidRPr="001A69B5">
        <w:t xml:space="preserve"> ved Norsk </w:t>
      </w:r>
      <w:proofErr w:type="spellStart"/>
      <w:r w:rsidRPr="001A69B5">
        <w:t>utanrikspolitisk</w:t>
      </w:r>
      <w:proofErr w:type="spellEnd"/>
      <w:r w:rsidRPr="001A69B5">
        <w:t xml:space="preserve"> institutt (NUPI) i perioden 2018–20</w:t>
      </w:r>
    </w:p>
    <w:p w14:paraId="3F128575"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06E85929" w14:textId="77777777" w:rsidTr="00A23AF0">
        <w:trPr>
          <w:trHeight w:val="360"/>
        </w:trPr>
        <w:tc>
          <w:tcPr>
            <w:tcW w:w="3900" w:type="dxa"/>
          </w:tcPr>
          <w:p w14:paraId="290CC26D" w14:textId="77777777" w:rsidR="000513CD" w:rsidRPr="001A69B5" w:rsidRDefault="000513CD" w:rsidP="001A69B5"/>
        </w:tc>
        <w:tc>
          <w:tcPr>
            <w:tcW w:w="1400" w:type="dxa"/>
          </w:tcPr>
          <w:p w14:paraId="698B9E45" w14:textId="77777777" w:rsidR="000513CD" w:rsidRPr="001A69B5" w:rsidRDefault="000513CD" w:rsidP="001A69B5"/>
        </w:tc>
        <w:tc>
          <w:tcPr>
            <w:tcW w:w="1400" w:type="dxa"/>
          </w:tcPr>
          <w:p w14:paraId="2C43B2A1" w14:textId="77777777" w:rsidR="000513CD" w:rsidRPr="001A69B5" w:rsidRDefault="000513CD" w:rsidP="001A69B5"/>
        </w:tc>
        <w:tc>
          <w:tcPr>
            <w:tcW w:w="1400" w:type="dxa"/>
          </w:tcPr>
          <w:p w14:paraId="3C28A41A" w14:textId="77777777" w:rsidR="000513CD" w:rsidRPr="001A69B5" w:rsidRDefault="000513CD" w:rsidP="001A69B5"/>
        </w:tc>
        <w:tc>
          <w:tcPr>
            <w:tcW w:w="1400" w:type="dxa"/>
          </w:tcPr>
          <w:p w14:paraId="7E2C5C92" w14:textId="77777777" w:rsidR="000513CD" w:rsidRPr="001A69B5" w:rsidRDefault="0009509B" w:rsidP="001A69B5">
            <w:r w:rsidRPr="001A69B5">
              <w:t>(i 1 000 kr)</w:t>
            </w:r>
          </w:p>
        </w:tc>
      </w:tr>
      <w:tr w:rsidR="000513CD" w:rsidRPr="001A69B5" w14:paraId="232AD1C0" w14:textId="77777777" w:rsidTr="00A23AF0">
        <w:trPr>
          <w:trHeight w:val="600"/>
        </w:trPr>
        <w:tc>
          <w:tcPr>
            <w:tcW w:w="3900" w:type="dxa"/>
          </w:tcPr>
          <w:p w14:paraId="1AB120C9" w14:textId="77777777" w:rsidR="000513CD" w:rsidRPr="001A69B5" w:rsidRDefault="0009509B" w:rsidP="001A69B5">
            <w:r w:rsidRPr="001A69B5">
              <w:t>Balansedag 31. desember</w:t>
            </w:r>
          </w:p>
        </w:tc>
        <w:tc>
          <w:tcPr>
            <w:tcW w:w="1400" w:type="dxa"/>
          </w:tcPr>
          <w:p w14:paraId="18437CEA"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701BD1D4"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764DB463"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1E0E3C44" w14:textId="77777777" w:rsidR="000513CD" w:rsidRPr="001A69B5" w:rsidRDefault="0009509B" w:rsidP="001A69B5">
            <w:r w:rsidRPr="001A69B5">
              <w:t xml:space="preserve">Endring </w:t>
            </w:r>
            <w:r w:rsidRPr="001A69B5">
              <w:br/>
              <w:t>2019 til 2020</w:t>
            </w:r>
          </w:p>
        </w:tc>
      </w:tr>
      <w:tr w:rsidR="000513CD" w:rsidRPr="001A69B5" w14:paraId="5E59F8ED" w14:textId="77777777" w:rsidTr="00A23AF0">
        <w:trPr>
          <w:trHeight w:val="380"/>
        </w:trPr>
        <w:tc>
          <w:tcPr>
            <w:tcW w:w="3900" w:type="dxa"/>
          </w:tcPr>
          <w:p w14:paraId="3CBD6C72" w14:textId="77777777" w:rsidR="000513CD" w:rsidRPr="001A69B5" w:rsidRDefault="0009509B" w:rsidP="001A69B5">
            <w:proofErr w:type="spellStart"/>
            <w:r w:rsidRPr="001A69B5">
              <w:rPr>
                <w:rStyle w:val="halvfet0"/>
              </w:rPr>
              <w:t>Kontantar</w:t>
            </w:r>
            <w:proofErr w:type="spellEnd"/>
            <w:r w:rsidRPr="001A69B5">
              <w:rPr>
                <w:rStyle w:val="halvfet0"/>
              </w:rPr>
              <w:t xml:space="preserve"> og </w:t>
            </w:r>
            <w:proofErr w:type="spellStart"/>
            <w:r w:rsidRPr="001A69B5">
              <w:rPr>
                <w:rStyle w:val="halvfet0"/>
              </w:rPr>
              <w:t>kontantekvivalentar</w:t>
            </w:r>
            <w:proofErr w:type="spellEnd"/>
          </w:p>
        </w:tc>
        <w:tc>
          <w:tcPr>
            <w:tcW w:w="1400" w:type="dxa"/>
          </w:tcPr>
          <w:p w14:paraId="49F62602" w14:textId="77777777" w:rsidR="000513CD" w:rsidRPr="001A69B5" w:rsidRDefault="000513CD" w:rsidP="001A69B5"/>
        </w:tc>
        <w:tc>
          <w:tcPr>
            <w:tcW w:w="1400" w:type="dxa"/>
          </w:tcPr>
          <w:p w14:paraId="031CF758" w14:textId="77777777" w:rsidR="000513CD" w:rsidRPr="001A69B5" w:rsidRDefault="000513CD" w:rsidP="001A69B5"/>
        </w:tc>
        <w:tc>
          <w:tcPr>
            <w:tcW w:w="1400" w:type="dxa"/>
          </w:tcPr>
          <w:p w14:paraId="09498B91" w14:textId="77777777" w:rsidR="000513CD" w:rsidRPr="001A69B5" w:rsidRDefault="000513CD" w:rsidP="001A69B5"/>
        </w:tc>
        <w:tc>
          <w:tcPr>
            <w:tcW w:w="1400" w:type="dxa"/>
          </w:tcPr>
          <w:p w14:paraId="657BEDAD" w14:textId="77777777" w:rsidR="000513CD" w:rsidRPr="001A69B5" w:rsidRDefault="000513CD" w:rsidP="001A69B5"/>
        </w:tc>
      </w:tr>
      <w:tr w:rsidR="000513CD" w:rsidRPr="001A69B5" w14:paraId="1A90E361" w14:textId="77777777" w:rsidTr="00A23AF0">
        <w:trPr>
          <w:trHeight w:val="640"/>
        </w:trPr>
        <w:tc>
          <w:tcPr>
            <w:tcW w:w="3900" w:type="dxa"/>
          </w:tcPr>
          <w:p w14:paraId="3CAF8D04" w14:textId="77777777" w:rsidR="000513CD" w:rsidRPr="001A69B5" w:rsidRDefault="0009509B" w:rsidP="001A69B5">
            <w:proofErr w:type="spellStart"/>
            <w:r w:rsidRPr="001A69B5">
              <w:t>Behaldningar</w:t>
            </w:r>
            <w:proofErr w:type="spellEnd"/>
            <w:r w:rsidRPr="001A69B5">
              <w:t xml:space="preserve"> på </w:t>
            </w:r>
            <w:proofErr w:type="spellStart"/>
            <w:r w:rsidRPr="001A69B5">
              <w:t>oppgjerskonto</w:t>
            </w:r>
            <w:proofErr w:type="spellEnd"/>
            <w:r w:rsidRPr="001A69B5">
              <w:t xml:space="preserve"> i </w:t>
            </w:r>
            <w:proofErr w:type="spellStart"/>
            <w:r w:rsidRPr="001A69B5">
              <w:t>Noregs</w:t>
            </w:r>
            <w:proofErr w:type="spellEnd"/>
            <w:r w:rsidRPr="001A69B5">
              <w:t xml:space="preserve"> Bank</w:t>
            </w:r>
          </w:p>
        </w:tc>
        <w:tc>
          <w:tcPr>
            <w:tcW w:w="1400" w:type="dxa"/>
          </w:tcPr>
          <w:p w14:paraId="35C1A207" w14:textId="77777777" w:rsidR="000513CD" w:rsidRPr="001A69B5" w:rsidRDefault="0009509B" w:rsidP="001A69B5">
            <w:r w:rsidRPr="001A69B5">
              <w:t>52 714</w:t>
            </w:r>
          </w:p>
        </w:tc>
        <w:tc>
          <w:tcPr>
            <w:tcW w:w="1400" w:type="dxa"/>
          </w:tcPr>
          <w:p w14:paraId="6071BCA2" w14:textId="77777777" w:rsidR="000513CD" w:rsidRPr="001A69B5" w:rsidRDefault="0009509B" w:rsidP="001A69B5">
            <w:r w:rsidRPr="001A69B5">
              <w:t>74 941</w:t>
            </w:r>
          </w:p>
        </w:tc>
        <w:tc>
          <w:tcPr>
            <w:tcW w:w="1400" w:type="dxa"/>
          </w:tcPr>
          <w:p w14:paraId="065E87BE" w14:textId="77777777" w:rsidR="000513CD" w:rsidRPr="001A69B5" w:rsidRDefault="0009509B" w:rsidP="001A69B5">
            <w:r w:rsidRPr="001A69B5">
              <w:t>80 243</w:t>
            </w:r>
          </w:p>
        </w:tc>
        <w:tc>
          <w:tcPr>
            <w:tcW w:w="1400" w:type="dxa"/>
          </w:tcPr>
          <w:p w14:paraId="738A4548" w14:textId="77777777" w:rsidR="000513CD" w:rsidRPr="001A69B5" w:rsidRDefault="0009509B" w:rsidP="001A69B5">
            <w:r w:rsidRPr="001A69B5">
              <w:t>5 302</w:t>
            </w:r>
          </w:p>
        </w:tc>
      </w:tr>
      <w:tr w:rsidR="000513CD" w:rsidRPr="001A69B5" w14:paraId="3F780A92" w14:textId="77777777" w:rsidTr="00A23AF0">
        <w:trPr>
          <w:trHeight w:val="380"/>
        </w:trPr>
        <w:tc>
          <w:tcPr>
            <w:tcW w:w="3900" w:type="dxa"/>
          </w:tcPr>
          <w:p w14:paraId="436FBC68" w14:textId="77777777" w:rsidR="000513CD" w:rsidRPr="001A69B5" w:rsidRDefault="0009509B" w:rsidP="001A69B5">
            <w:proofErr w:type="spellStart"/>
            <w:r w:rsidRPr="001A69B5">
              <w:t>Behaldningar</w:t>
            </w:r>
            <w:proofErr w:type="spellEnd"/>
            <w:r w:rsidRPr="001A69B5">
              <w:t xml:space="preserve"> på andre </w:t>
            </w:r>
            <w:proofErr w:type="spellStart"/>
            <w:r w:rsidRPr="001A69B5">
              <w:t>bankkontoar</w:t>
            </w:r>
            <w:proofErr w:type="spellEnd"/>
          </w:p>
        </w:tc>
        <w:tc>
          <w:tcPr>
            <w:tcW w:w="1400" w:type="dxa"/>
          </w:tcPr>
          <w:p w14:paraId="309BB627" w14:textId="77777777" w:rsidR="000513CD" w:rsidRPr="001A69B5" w:rsidRDefault="0009509B" w:rsidP="001A69B5">
            <w:r w:rsidRPr="001A69B5">
              <w:t>0</w:t>
            </w:r>
          </w:p>
        </w:tc>
        <w:tc>
          <w:tcPr>
            <w:tcW w:w="1400" w:type="dxa"/>
          </w:tcPr>
          <w:p w14:paraId="60A7BDDF" w14:textId="77777777" w:rsidR="000513CD" w:rsidRPr="001A69B5" w:rsidRDefault="0009509B" w:rsidP="001A69B5">
            <w:r w:rsidRPr="001A69B5">
              <w:t>0</w:t>
            </w:r>
          </w:p>
        </w:tc>
        <w:tc>
          <w:tcPr>
            <w:tcW w:w="1400" w:type="dxa"/>
          </w:tcPr>
          <w:p w14:paraId="1E2C0DB3" w14:textId="77777777" w:rsidR="000513CD" w:rsidRPr="001A69B5" w:rsidRDefault="0009509B" w:rsidP="001A69B5">
            <w:r w:rsidRPr="001A69B5">
              <w:t>0</w:t>
            </w:r>
          </w:p>
        </w:tc>
        <w:tc>
          <w:tcPr>
            <w:tcW w:w="1400" w:type="dxa"/>
          </w:tcPr>
          <w:p w14:paraId="1B163EE8" w14:textId="77777777" w:rsidR="000513CD" w:rsidRPr="001A69B5" w:rsidRDefault="0009509B" w:rsidP="001A69B5">
            <w:r w:rsidRPr="001A69B5">
              <w:t>0</w:t>
            </w:r>
          </w:p>
        </w:tc>
      </w:tr>
      <w:tr w:rsidR="000513CD" w:rsidRPr="001A69B5" w14:paraId="015ECAAF" w14:textId="77777777" w:rsidTr="00A23AF0">
        <w:trPr>
          <w:trHeight w:val="380"/>
        </w:trPr>
        <w:tc>
          <w:tcPr>
            <w:tcW w:w="3900" w:type="dxa"/>
          </w:tcPr>
          <w:p w14:paraId="7B3A5708" w14:textId="77777777" w:rsidR="000513CD" w:rsidRPr="001A69B5" w:rsidRDefault="0009509B" w:rsidP="001A69B5">
            <w:r w:rsidRPr="001A69B5">
              <w:t xml:space="preserve">Andre </w:t>
            </w:r>
            <w:proofErr w:type="spellStart"/>
            <w:r w:rsidRPr="001A69B5">
              <w:t>kontantbehaldningar</w:t>
            </w:r>
            <w:proofErr w:type="spellEnd"/>
          </w:p>
        </w:tc>
        <w:tc>
          <w:tcPr>
            <w:tcW w:w="1400" w:type="dxa"/>
          </w:tcPr>
          <w:p w14:paraId="0829BF80" w14:textId="77777777" w:rsidR="000513CD" w:rsidRPr="001A69B5" w:rsidRDefault="0009509B" w:rsidP="001A69B5">
            <w:r w:rsidRPr="001A69B5">
              <w:t>2</w:t>
            </w:r>
          </w:p>
        </w:tc>
        <w:tc>
          <w:tcPr>
            <w:tcW w:w="1400" w:type="dxa"/>
          </w:tcPr>
          <w:p w14:paraId="44A45310" w14:textId="77777777" w:rsidR="000513CD" w:rsidRPr="001A69B5" w:rsidRDefault="0009509B" w:rsidP="001A69B5">
            <w:r w:rsidRPr="001A69B5">
              <w:t>4</w:t>
            </w:r>
          </w:p>
        </w:tc>
        <w:tc>
          <w:tcPr>
            <w:tcW w:w="1400" w:type="dxa"/>
          </w:tcPr>
          <w:p w14:paraId="6F13642D" w14:textId="77777777" w:rsidR="000513CD" w:rsidRPr="001A69B5" w:rsidRDefault="0009509B" w:rsidP="001A69B5">
            <w:r w:rsidRPr="001A69B5">
              <w:t>4</w:t>
            </w:r>
          </w:p>
        </w:tc>
        <w:tc>
          <w:tcPr>
            <w:tcW w:w="1400" w:type="dxa"/>
          </w:tcPr>
          <w:p w14:paraId="55F70A9B" w14:textId="77777777" w:rsidR="000513CD" w:rsidRPr="001A69B5" w:rsidRDefault="0009509B" w:rsidP="001A69B5">
            <w:r w:rsidRPr="001A69B5">
              <w:t>0</w:t>
            </w:r>
          </w:p>
        </w:tc>
      </w:tr>
      <w:tr w:rsidR="000513CD" w:rsidRPr="001A69B5" w14:paraId="2400AF8E" w14:textId="77777777" w:rsidTr="00A23AF0">
        <w:trPr>
          <w:trHeight w:val="380"/>
        </w:trPr>
        <w:tc>
          <w:tcPr>
            <w:tcW w:w="3900" w:type="dxa"/>
          </w:tcPr>
          <w:p w14:paraId="2C923E0B" w14:textId="77777777" w:rsidR="000513CD" w:rsidRPr="001A69B5" w:rsidRDefault="0009509B" w:rsidP="001A69B5">
            <w:r w:rsidRPr="001A69B5">
              <w:rPr>
                <w:rStyle w:val="kursiv"/>
              </w:rPr>
              <w:t xml:space="preserve">Sum </w:t>
            </w:r>
            <w:proofErr w:type="spellStart"/>
            <w:r w:rsidRPr="001A69B5">
              <w:rPr>
                <w:rStyle w:val="kursiv"/>
              </w:rPr>
              <w:t>kontantar</w:t>
            </w:r>
            <w:proofErr w:type="spellEnd"/>
            <w:r w:rsidRPr="001A69B5">
              <w:rPr>
                <w:rStyle w:val="kursiv"/>
              </w:rPr>
              <w:t xml:space="preserve"> og </w:t>
            </w:r>
            <w:proofErr w:type="spellStart"/>
            <w:r w:rsidRPr="001A69B5">
              <w:rPr>
                <w:rStyle w:val="kursiv"/>
              </w:rPr>
              <w:t>kontantekvivalentar</w:t>
            </w:r>
            <w:proofErr w:type="spellEnd"/>
          </w:p>
        </w:tc>
        <w:tc>
          <w:tcPr>
            <w:tcW w:w="1400" w:type="dxa"/>
          </w:tcPr>
          <w:p w14:paraId="0162F4C2" w14:textId="77777777" w:rsidR="000513CD" w:rsidRPr="001A69B5" w:rsidRDefault="0009509B" w:rsidP="001A69B5">
            <w:r w:rsidRPr="001A69B5">
              <w:rPr>
                <w:rStyle w:val="kursiv"/>
              </w:rPr>
              <w:t>52 716</w:t>
            </w:r>
          </w:p>
        </w:tc>
        <w:tc>
          <w:tcPr>
            <w:tcW w:w="1400" w:type="dxa"/>
          </w:tcPr>
          <w:p w14:paraId="4C545D67" w14:textId="77777777" w:rsidR="000513CD" w:rsidRPr="001A69B5" w:rsidRDefault="0009509B" w:rsidP="001A69B5">
            <w:r w:rsidRPr="001A69B5">
              <w:rPr>
                <w:rStyle w:val="kursiv"/>
              </w:rPr>
              <w:t>74 944</w:t>
            </w:r>
          </w:p>
        </w:tc>
        <w:tc>
          <w:tcPr>
            <w:tcW w:w="1400" w:type="dxa"/>
          </w:tcPr>
          <w:p w14:paraId="5B900CF9" w14:textId="77777777" w:rsidR="000513CD" w:rsidRPr="001A69B5" w:rsidRDefault="0009509B" w:rsidP="001A69B5">
            <w:r w:rsidRPr="001A69B5">
              <w:rPr>
                <w:rStyle w:val="kursiv"/>
              </w:rPr>
              <w:t>80 246</w:t>
            </w:r>
          </w:p>
        </w:tc>
        <w:tc>
          <w:tcPr>
            <w:tcW w:w="1400" w:type="dxa"/>
          </w:tcPr>
          <w:p w14:paraId="404EA445" w14:textId="77777777" w:rsidR="000513CD" w:rsidRPr="001A69B5" w:rsidRDefault="0009509B" w:rsidP="001A69B5">
            <w:r w:rsidRPr="001A69B5">
              <w:rPr>
                <w:rStyle w:val="kursiv"/>
              </w:rPr>
              <w:t>5 302</w:t>
            </w:r>
          </w:p>
        </w:tc>
      </w:tr>
      <w:tr w:rsidR="000513CD" w:rsidRPr="001A69B5" w14:paraId="7650D6E1" w14:textId="77777777" w:rsidTr="00A23AF0">
        <w:trPr>
          <w:trHeight w:val="380"/>
        </w:trPr>
        <w:tc>
          <w:tcPr>
            <w:tcW w:w="3900" w:type="dxa"/>
          </w:tcPr>
          <w:p w14:paraId="495B8ED0" w14:textId="77777777" w:rsidR="000513CD" w:rsidRPr="001A69B5" w:rsidRDefault="000513CD" w:rsidP="001A69B5"/>
        </w:tc>
        <w:tc>
          <w:tcPr>
            <w:tcW w:w="1400" w:type="dxa"/>
          </w:tcPr>
          <w:p w14:paraId="58828C31" w14:textId="77777777" w:rsidR="000513CD" w:rsidRPr="001A69B5" w:rsidRDefault="000513CD" w:rsidP="001A69B5"/>
        </w:tc>
        <w:tc>
          <w:tcPr>
            <w:tcW w:w="1400" w:type="dxa"/>
          </w:tcPr>
          <w:p w14:paraId="23490A58" w14:textId="77777777" w:rsidR="000513CD" w:rsidRPr="001A69B5" w:rsidRDefault="000513CD" w:rsidP="001A69B5"/>
        </w:tc>
        <w:tc>
          <w:tcPr>
            <w:tcW w:w="1400" w:type="dxa"/>
          </w:tcPr>
          <w:p w14:paraId="441EA3F1" w14:textId="77777777" w:rsidR="000513CD" w:rsidRPr="001A69B5" w:rsidRDefault="000513CD" w:rsidP="001A69B5"/>
        </w:tc>
        <w:tc>
          <w:tcPr>
            <w:tcW w:w="1400" w:type="dxa"/>
          </w:tcPr>
          <w:p w14:paraId="66842373" w14:textId="77777777" w:rsidR="000513CD" w:rsidRPr="001A69B5" w:rsidRDefault="000513CD" w:rsidP="001A69B5"/>
        </w:tc>
      </w:tr>
      <w:tr w:rsidR="000513CD" w:rsidRPr="001A69B5" w14:paraId="7AC91034" w14:textId="77777777" w:rsidTr="00A23AF0">
        <w:trPr>
          <w:trHeight w:val="880"/>
        </w:trPr>
        <w:tc>
          <w:tcPr>
            <w:tcW w:w="3900" w:type="dxa"/>
          </w:tcPr>
          <w:p w14:paraId="1650695B" w14:textId="77777777" w:rsidR="000513CD" w:rsidRPr="001A69B5" w:rsidRDefault="0009509B" w:rsidP="001A69B5">
            <w:proofErr w:type="spellStart"/>
            <w:r w:rsidRPr="001A69B5">
              <w:rPr>
                <w:rStyle w:val="halvfet0"/>
              </w:rPr>
              <w:t>Avsetningar</w:t>
            </w:r>
            <w:proofErr w:type="spellEnd"/>
            <w:r w:rsidRPr="001A69B5">
              <w:rPr>
                <w:rStyle w:val="halvfet0"/>
              </w:rPr>
              <w:t xml:space="preserve"> til dekning av </w:t>
            </w:r>
            <w:proofErr w:type="spellStart"/>
            <w:r w:rsidRPr="001A69B5">
              <w:rPr>
                <w:rStyle w:val="halvfet0"/>
              </w:rPr>
              <w:t>påkomne</w:t>
            </w:r>
            <w:proofErr w:type="spellEnd"/>
            <w:r w:rsidRPr="001A69B5">
              <w:rPr>
                <w:rStyle w:val="halvfet0"/>
              </w:rPr>
              <w:t xml:space="preserve"> kostnader som </w:t>
            </w:r>
            <w:proofErr w:type="spellStart"/>
            <w:r w:rsidRPr="001A69B5">
              <w:rPr>
                <w:rStyle w:val="halvfet0"/>
              </w:rPr>
              <w:t>forfell</w:t>
            </w:r>
            <w:proofErr w:type="spellEnd"/>
            <w:r w:rsidRPr="001A69B5">
              <w:rPr>
                <w:rStyle w:val="halvfet0"/>
              </w:rPr>
              <w:t xml:space="preserve"> neste budsjettår</w:t>
            </w:r>
          </w:p>
        </w:tc>
        <w:tc>
          <w:tcPr>
            <w:tcW w:w="1400" w:type="dxa"/>
          </w:tcPr>
          <w:p w14:paraId="25E68607" w14:textId="77777777" w:rsidR="000513CD" w:rsidRPr="001A69B5" w:rsidRDefault="000513CD" w:rsidP="001A69B5"/>
        </w:tc>
        <w:tc>
          <w:tcPr>
            <w:tcW w:w="1400" w:type="dxa"/>
          </w:tcPr>
          <w:p w14:paraId="17B07657" w14:textId="77777777" w:rsidR="000513CD" w:rsidRPr="001A69B5" w:rsidRDefault="000513CD" w:rsidP="001A69B5"/>
        </w:tc>
        <w:tc>
          <w:tcPr>
            <w:tcW w:w="1400" w:type="dxa"/>
          </w:tcPr>
          <w:p w14:paraId="67B89922" w14:textId="77777777" w:rsidR="000513CD" w:rsidRPr="001A69B5" w:rsidRDefault="000513CD" w:rsidP="001A69B5"/>
        </w:tc>
        <w:tc>
          <w:tcPr>
            <w:tcW w:w="1400" w:type="dxa"/>
          </w:tcPr>
          <w:p w14:paraId="2FD789AA" w14:textId="77777777" w:rsidR="000513CD" w:rsidRPr="001A69B5" w:rsidRDefault="000513CD" w:rsidP="001A69B5"/>
        </w:tc>
      </w:tr>
      <w:tr w:rsidR="000513CD" w:rsidRPr="001A69B5" w14:paraId="751D5C9F" w14:textId="77777777" w:rsidTr="00A23AF0">
        <w:trPr>
          <w:trHeight w:val="380"/>
        </w:trPr>
        <w:tc>
          <w:tcPr>
            <w:tcW w:w="3900" w:type="dxa"/>
          </w:tcPr>
          <w:p w14:paraId="0E7F85BE" w14:textId="77777777" w:rsidR="000513CD" w:rsidRPr="001A69B5" w:rsidRDefault="0009509B" w:rsidP="001A69B5">
            <w:proofErr w:type="spellStart"/>
            <w:r w:rsidRPr="001A69B5">
              <w:t>Feriepengar</w:t>
            </w:r>
            <w:proofErr w:type="spellEnd"/>
            <w:r w:rsidRPr="001A69B5">
              <w:t xml:space="preserve"> m.m.</w:t>
            </w:r>
          </w:p>
        </w:tc>
        <w:tc>
          <w:tcPr>
            <w:tcW w:w="1400" w:type="dxa"/>
          </w:tcPr>
          <w:p w14:paraId="4D3A7E66" w14:textId="77777777" w:rsidR="000513CD" w:rsidRPr="001A69B5" w:rsidRDefault="0009509B" w:rsidP="001A69B5">
            <w:r w:rsidRPr="001A69B5">
              <w:t>4 368</w:t>
            </w:r>
          </w:p>
        </w:tc>
        <w:tc>
          <w:tcPr>
            <w:tcW w:w="1400" w:type="dxa"/>
          </w:tcPr>
          <w:p w14:paraId="580FE79E" w14:textId="77777777" w:rsidR="000513CD" w:rsidRPr="001A69B5" w:rsidRDefault="0009509B" w:rsidP="001A69B5">
            <w:r w:rsidRPr="001A69B5">
              <w:t>4 585</w:t>
            </w:r>
          </w:p>
        </w:tc>
        <w:tc>
          <w:tcPr>
            <w:tcW w:w="1400" w:type="dxa"/>
          </w:tcPr>
          <w:p w14:paraId="75358D0F" w14:textId="77777777" w:rsidR="000513CD" w:rsidRPr="001A69B5" w:rsidRDefault="0009509B" w:rsidP="001A69B5">
            <w:r w:rsidRPr="001A69B5">
              <w:t>4 895</w:t>
            </w:r>
          </w:p>
        </w:tc>
        <w:tc>
          <w:tcPr>
            <w:tcW w:w="1400" w:type="dxa"/>
          </w:tcPr>
          <w:p w14:paraId="22717189" w14:textId="77777777" w:rsidR="000513CD" w:rsidRPr="001A69B5" w:rsidRDefault="0009509B" w:rsidP="001A69B5">
            <w:r w:rsidRPr="001A69B5">
              <w:t>310</w:t>
            </w:r>
          </w:p>
        </w:tc>
      </w:tr>
      <w:tr w:rsidR="000513CD" w:rsidRPr="001A69B5" w14:paraId="34DC2732" w14:textId="77777777" w:rsidTr="00A23AF0">
        <w:trPr>
          <w:trHeight w:val="380"/>
        </w:trPr>
        <w:tc>
          <w:tcPr>
            <w:tcW w:w="3900" w:type="dxa"/>
          </w:tcPr>
          <w:p w14:paraId="02774763" w14:textId="77777777" w:rsidR="000513CD" w:rsidRPr="001A69B5" w:rsidRDefault="0009509B" w:rsidP="001A69B5">
            <w:r w:rsidRPr="001A69B5">
              <w:t xml:space="preserve">Skattetrekk og </w:t>
            </w:r>
            <w:proofErr w:type="spellStart"/>
            <w:r w:rsidRPr="001A69B5">
              <w:t>offentlege</w:t>
            </w:r>
            <w:proofErr w:type="spellEnd"/>
            <w:r w:rsidRPr="001A69B5">
              <w:t xml:space="preserve"> avgifter</w:t>
            </w:r>
          </w:p>
        </w:tc>
        <w:tc>
          <w:tcPr>
            <w:tcW w:w="1400" w:type="dxa"/>
          </w:tcPr>
          <w:p w14:paraId="34FA4BC0" w14:textId="77777777" w:rsidR="000513CD" w:rsidRPr="001A69B5" w:rsidRDefault="0009509B" w:rsidP="001A69B5">
            <w:r w:rsidRPr="001A69B5">
              <w:t>4 802</w:t>
            </w:r>
          </w:p>
        </w:tc>
        <w:tc>
          <w:tcPr>
            <w:tcW w:w="1400" w:type="dxa"/>
          </w:tcPr>
          <w:p w14:paraId="0138D3BB" w14:textId="77777777" w:rsidR="000513CD" w:rsidRPr="001A69B5" w:rsidRDefault="0009509B" w:rsidP="001A69B5">
            <w:r w:rsidRPr="001A69B5">
              <w:t>5 037</w:t>
            </w:r>
          </w:p>
        </w:tc>
        <w:tc>
          <w:tcPr>
            <w:tcW w:w="1400" w:type="dxa"/>
          </w:tcPr>
          <w:p w14:paraId="7C1F6247" w14:textId="77777777" w:rsidR="000513CD" w:rsidRPr="001A69B5" w:rsidRDefault="0009509B" w:rsidP="001A69B5">
            <w:r w:rsidRPr="001A69B5">
              <w:t>5 354</w:t>
            </w:r>
          </w:p>
        </w:tc>
        <w:tc>
          <w:tcPr>
            <w:tcW w:w="1400" w:type="dxa"/>
          </w:tcPr>
          <w:p w14:paraId="5B0A4A95" w14:textId="77777777" w:rsidR="000513CD" w:rsidRPr="001A69B5" w:rsidRDefault="0009509B" w:rsidP="001A69B5">
            <w:r w:rsidRPr="001A69B5">
              <w:t>317</w:t>
            </w:r>
          </w:p>
        </w:tc>
      </w:tr>
      <w:tr w:rsidR="000513CD" w:rsidRPr="001A69B5" w14:paraId="1C8F178D" w14:textId="77777777" w:rsidTr="00A23AF0">
        <w:trPr>
          <w:trHeight w:val="380"/>
        </w:trPr>
        <w:tc>
          <w:tcPr>
            <w:tcW w:w="3900" w:type="dxa"/>
          </w:tcPr>
          <w:p w14:paraId="7CD886AC" w14:textId="77777777" w:rsidR="000513CD" w:rsidRPr="001A69B5" w:rsidRDefault="0009509B" w:rsidP="001A69B5">
            <w:r w:rsidRPr="001A69B5">
              <w:t xml:space="preserve">Gjeld til </w:t>
            </w:r>
            <w:proofErr w:type="spellStart"/>
            <w:r w:rsidRPr="001A69B5">
              <w:t>leverandørar</w:t>
            </w:r>
            <w:proofErr w:type="spellEnd"/>
          </w:p>
        </w:tc>
        <w:tc>
          <w:tcPr>
            <w:tcW w:w="1400" w:type="dxa"/>
          </w:tcPr>
          <w:p w14:paraId="19B368B3" w14:textId="77777777" w:rsidR="000513CD" w:rsidRPr="001A69B5" w:rsidRDefault="0009509B" w:rsidP="001A69B5">
            <w:r w:rsidRPr="001A69B5">
              <w:t>2 418</w:t>
            </w:r>
          </w:p>
        </w:tc>
        <w:tc>
          <w:tcPr>
            <w:tcW w:w="1400" w:type="dxa"/>
          </w:tcPr>
          <w:p w14:paraId="12C46A61" w14:textId="77777777" w:rsidR="000513CD" w:rsidRPr="001A69B5" w:rsidRDefault="0009509B" w:rsidP="001A69B5">
            <w:r w:rsidRPr="001A69B5">
              <w:t>933</w:t>
            </w:r>
          </w:p>
        </w:tc>
        <w:tc>
          <w:tcPr>
            <w:tcW w:w="1400" w:type="dxa"/>
          </w:tcPr>
          <w:p w14:paraId="1431CC6E" w14:textId="77777777" w:rsidR="000513CD" w:rsidRPr="001A69B5" w:rsidRDefault="0009509B" w:rsidP="001A69B5">
            <w:r w:rsidRPr="001A69B5">
              <w:t>1 890</w:t>
            </w:r>
          </w:p>
        </w:tc>
        <w:tc>
          <w:tcPr>
            <w:tcW w:w="1400" w:type="dxa"/>
          </w:tcPr>
          <w:p w14:paraId="557C4C7C" w14:textId="77777777" w:rsidR="000513CD" w:rsidRPr="001A69B5" w:rsidRDefault="0009509B" w:rsidP="001A69B5">
            <w:r w:rsidRPr="001A69B5">
              <w:t>957</w:t>
            </w:r>
          </w:p>
        </w:tc>
      </w:tr>
      <w:tr w:rsidR="000513CD" w:rsidRPr="001A69B5" w14:paraId="7B456297" w14:textId="77777777" w:rsidTr="00A23AF0">
        <w:trPr>
          <w:trHeight w:val="380"/>
        </w:trPr>
        <w:tc>
          <w:tcPr>
            <w:tcW w:w="3900" w:type="dxa"/>
          </w:tcPr>
          <w:p w14:paraId="38874248" w14:textId="77777777" w:rsidR="000513CD" w:rsidRPr="001A69B5" w:rsidRDefault="0009509B" w:rsidP="001A69B5">
            <w:r w:rsidRPr="001A69B5">
              <w:t xml:space="preserve">Gjeld til </w:t>
            </w:r>
            <w:proofErr w:type="spellStart"/>
            <w:r w:rsidRPr="001A69B5">
              <w:t>oppdragsgivarar</w:t>
            </w:r>
            <w:proofErr w:type="spellEnd"/>
          </w:p>
        </w:tc>
        <w:tc>
          <w:tcPr>
            <w:tcW w:w="1400" w:type="dxa"/>
          </w:tcPr>
          <w:p w14:paraId="380697A1" w14:textId="77777777" w:rsidR="000513CD" w:rsidRPr="001A69B5" w:rsidRDefault="0009509B" w:rsidP="001A69B5">
            <w:r w:rsidRPr="001A69B5">
              <w:t>–3 182</w:t>
            </w:r>
          </w:p>
        </w:tc>
        <w:tc>
          <w:tcPr>
            <w:tcW w:w="1400" w:type="dxa"/>
          </w:tcPr>
          <w:p w14:paraId="6FF3BC4C" w14:textId="77777777" w:rsidR="000513CD" w:rsidRPr="001A69B5" w:rsidRDefault="0009509B" w:rsidP="001A69B5">
            <w:r w:rsidRPr="001A69B5">
              <w:t>–2 565</w:t>
            </w:r>
          </w:p>
        </w:tc>
        <w:tc>
          <w:tcPr>
            <w:tcW w:w="1400" w:type="dxa"/>
          </w:tcPr>
          <w:p w14:paraId="748BB461" w14:textId="77777777" w:rsidR="000513CD" w:rsidRPr="001A69B5" w:rsidRDefault="0009509B" w:rsidP="001A69B5">
            <w:r w:rsidRPr="001A69B5">
              <w:t>–1 354</w:t>
            </w:r>
          </w:p>
        </w:tc>
        <w:tc>
          <w:tcPr>
            <w:tcW w:w="1400" w:type="dxa"/>
          </w:tcPr>
          <w:p w14:paraId="2E93E859" w14:textId="77777777" w:rsidR="000513CD" w:rsidRPr="001A69B5" w:rsidRDefault="0009509B" w:rsidP="001A69B5">
            <w:r w:rsidRPr="001A69B5">
              <w:t>1 211</w:t>
            </w:r>
          </w:p>
        </w:tc>
      </w:tr>
      <w:tr w:rsidR="000513CD" w:rsidRPr="001A69B5" w14:paraId="3C07E6AB" w14:textId="77777777" w:rsidTr="00A23AF0">
        <w:trPr>
          <w:trHeight w:val="380"/>
        </w:trPr>
        <w:tc>
          <w:tcPr>
            <w:tcW w:w="3900" w:type="dxa"/>
          </w:tcPr>
          <w:p w14:paraId="2FE426E7" w14:textId="77777777" w:rsidR="000513CD" w:rsidRPr="001A69B5" w:rsidRDefault="0009509B" w:rsidP="001A69B5">
            <w:r w:rsidRPr="001A69B5">
              <w:t xml:space="preserve">Anna gjeld som </w:t>
            </w:r>
            <w:proofErr w:type="spellStart"/>
            <w:r w:rsidRPr="001A69B5">
              <w:t>forfell</w:t>
            </w:r>
            <w:proofErr w:type="spellEnd"/>
            <w:r w:rsidRPr="001A69B5">
              <w:t xml:space="preserve"> i neste budsjettår</w:t>
            </w:r>
          </w:p>
        </w:tc>
        <w:tc>
          <w:tcPr>
            <w:tcW w:w="1400" w:type="dxa"/>
          </w:tcPr>
          <w:p w14:paraId="5EB5430F" w14:textId="77777777" w:rsidR="000513CD" w:rsidRPr="001A69B5" w:rsidRDefault="0009509B" w:rsidP="001A69B5">
            <w:r w:rsidRPr="001A69B5">
              <w:t>2 313</w:t>
            </w:r>
          </w:p>
        </w:tc>
        <w:tc>
          <w:tcPr>
            <w:tcW w:w="1400" w:type="dxa"/>
          </w:tcPr>
          <w:p w14:paraId="6ADA79CD" w14:textId="77777777" w:rsidR="000513CD" w:rsidRPr="001A69B5" w:rsidRDefault="0009509B" w:rsidP="001A69B5">
            <w:r w:rsidRPr="001A69B5">
              <w:t>18 004</w:t>
            </w:r>
          </w:p>
        </w:tc>
        <w:tc>
          <w:tcPr>
            <w:tcW w:w="1400" w:type="dxa"/>
          </w:tcPr>
          <w:p w14:paraId="5A7FA821" w14:textId="77777777" w:rsidR="000513CD" w:rsidRPr="001A69B5" w:rsidRDefault="0009509B" w:rsidP="001A69B5">
            <w:r w:rsidRPr="001A69B5">
              <w:t>2 819</w:t>
            </w:r>
          </w:p>
        </w:tc>
        <w:tc>
          <w:tcPr>
            <w:tcW w:w="1400" w:type="dxa"/>
          </w:tcPr>
          <w:p w14:paraId="6E61E129" w14:textId="77777777" w:rsidR="000513CD" w:rsidRPr="001A69B5" w:rsidRDefault="0009509B" w:rsidP="001A69B5">
            <w:r w:rsidRPr="001A69B5">
              <w:t>–15 185</w:t>
            </w:r>
          </w:p>
        </w:tc>
      </w:tr>
      <w:tr w:rsidR="000513CD" w:rsidRPr="001A69B5" w14:paraId="273B361C" w14:textId="77777777" w:rsidTr="00A23AF0">
        <w:trPr>
          <w:trHeight w:val="640"/>
        </w:trPr>
        <w:tc>
          <w:tcPr>
            <w:tcW w:w="3900" w:type="dxa"/>
          </w:tcPr>
          <w:p w14:paraId="162902DE" w14:textId="77777777" w:rsidR="000513CD" w:rsidRPr="001A69B5" w:rsidRDefault="0009509B" w:rsidP="001A69B5">
            <w:r w:rsidRPr="001A69B5">
              <w:rPr>
                <w:rStyle w:val="kursiv"/>
              </w:rPr>
              <w:t xml:space="preserve">Sum til dekning av </w:t>
            </w:r>
            <w:proofErr w:type="spellStart"/>
            <w:r w:rsidRPr="001A69B5">
              <w:rPr>
                <w:rStyle w:val="kursiv"/>
              </w:rPr>
              <w:t>påkomne</w:t>
            </w:r>
            <w:proofErr w:type="spellEnd"/>
            <w:r w:rsidRPr="001A69B5">
              <w:rPr>
                <w:rStyle w:val="kursiv"/>
              </w:rPr>
              <w:t xml:space="preserve"> kostnader som </w:t>
            </w:r>
            <w:proofErr w:type="spellStart"/>
            <w:r w:rsidRPr="001A69B5">
              <w:rPr>
                <w:rStyle w:val="kursiv"/>
              </w:rPr>
              <w:t>forfell</w:t>
            </w:r>
            <w:proofErr w:type="spellEnd"/>
            <w:r w:rsidRPr="001A69B5">
              <w:rPr>
                <w:rStyle w:val="kursiv"/>
              </w:rPr>
              <w:t xml:space="preserve"> i neste budsjettår</w:t>
            </w:r>
          </w:p>
        </w:tc>
        <w:tc>
          <w:tcPr>
            <w:tcW w:w="1400" w:type="dxa"/>
          </w:tcPr>
          <w:p w14:paraId="3E5FC2D5" w14:textId="77777777" w:rsidR="000513CD" w:rsidRPr="001A69B5" w:rsidRDefault="0009509B" w:rsidP="001A69B5">
            <w:r w:rsidRPr="001A69B5">
              <w:rPr>
                <w:rStyle w:val="kursiv"/>
              </w:rPr>
              <w:t>10 719</w:t>
            </w:r>
          </w:p>
        </w:tc>
        <w:tc>
          <w:tcPr>
            <w:tcW w:w="1400" w:type="dxa"/>
          </w:tcPr>
          <w:p w14:paraId="7AC24A74" w14:textId="77777777" w:rsidR="000513CD" w:rsidRPr="001A69B5" w:rsidRDefault="0009509B" w:rsidP="001A69B5">
            <w:r w:rsidRPr="001A69B5">
              <w:rPr>
                <w:rStyle w:val="kursiv"/>
              </w:rPr>
              <w:t>25 994</w:t>
            </w:r>
          </w:p>
        </w:tc>
        <w:tc>
          <w:tcPr>
            <w:tcW w:w="1400" w:type="dxa"/>
          </w:tcPr>
          <w:p w14:paraId="0AAF459F" w14:textId="77777777" w:rsidR="000513CD" w:rsidRPr="001A69B5" w:rsidRDefault="0009509B" w:rsidP="001A69B5">
            <w:r w:rsidRPr="001A69B5">
              <w:rPr>
                <w:rStyle w:val="kursiv"/>
              </w:rPr>
              <w:t>13 604</w:t>
            </w:r>
          </w:p>
        </w:tc>
        <w:tc>
          <w:tcPr>
            <w:tcW w:w="1400" w:type="dxa"/>
          </w:tcPr>
          <w:p w14:paraId="010E9372" w14:textId="77777777" w:rsidR="000513CD" w:rsidRPr="001A69B5" w:rsidRDefault="0009509B" w:rsidP="001A69B5">
            <w:r w:rsidRPr="001A69B5">
              <w:rPr>
                <w:rStyle w:val="kursiv"/>
              </w:rPr>
              <w:t>–12 390</w:t>
            </w:r>
          </w:p>
        </w:tc>
      </w:tr>
      <w:tr w:rsidR="000513CD" w:rsidRPr="001A69B5" w14:paraId="41469A6B" w14:textId="77777777" w:rsidTr="00A23AF0">
        <w:trPr>
          <w:trHeight w:val="380"/>
        </w:trPr>
        <w:tc>
          <w:tcPr>
            <w:tcW w:w="3900" w:type="dxa"/>
          </w:tcPr>
          <w:p w14:paraId="2597A4C5" w14:textId="77777777" w:rsidR="000513CD" w:rsidRPr="001A69B5" w:rsidRDefault="000513CD" w:rsidP="001A69B5"/>
        </w:tc>
        <w:tc>
          <w:tcPr>
            <w:tcW w:w="1400" w:type="dxa"/>
          </w:tcPr>
          <w:p w14:paraId="4598DB51" w14:textId="77777777" w:rsidR="000513CD" w:rsidRPr="001A69B5" w:rsidRDefault="000513CD" w:rsidP="001A69B5"/>
        </w:tc>
        <w:tc>
          <w:tcPr>
            <w:tcW w:w="1400" w:type="dxa"/>
          </w:tcPr>
          <w:p w14:paraId="14228809" w14:textId="77777777" w:rsidR="000513CD" w:rsidRPr="001A69B5" w:rsidRDefault="000513CD" w:rsidP="001A69B5"/>
        </w:tc>
        <w:tc>
          <w:tcPr>
            <w:tcW w:w="1400" w:type="dxa"/>
          </w:tcPr>
          <w:p w14:paraId="0BC975B9" w14:textId="77777777" w:rsidR="000513CD" w:rsidRPr="001A69B5" w:rsidRDefault="000513CD" w:rsidP="001A69B5"/>
        </w:tc>
        <w:tc>
          <w:tcPr>
            <w:tcW w:w="1400" w:type="dxa"/>
          </w:tcPr>
          <w:p w14:paraId="4AB5F361" w14:textId="77777777" w:rsidR="000513CD" w:rsidRPr="001A69B5" w:rsidRDefault="000513CD" w:rsidP="001A69B5"/>
        </w:tc>
      </w:tr>
      <w:tr w:rsidR="000513CD" w:rsidRPr="001A69B5" w14:paraId="49CF7C37" w14:textId="77777777" w:rsidTr="00A23AF0">
        <w:trPr>
          <w:trHeight w:val="640"/>
        </w:trPr>
        <w:tc>
          <w:tcPr>
            <w:tcW w:w="3900" w:type="dxa"/>
          </w:tcPr>
          <w:p w14:paraId="4C9ECDF7" w14:textId="50ED3B2C" w:rsidR="000513CD" w:rsidRPr="001A69B5" w:rsidRDefault="0009509B" w:rsidP="001A69B5">
            <w:proofErr w:type="spellStart"/>
            <w:r w:rsidRPr="001A69B5">
              <w:rPr>
                <w:rStyle w:val="halvfet0"/>
              </w:rPr>
              <w:t>Avsetningar</w:t>
            </w:r>
            <w:proofErr w:type="spellEnd"/>
            <w:r w:rsidRPr="001A69B5">
              <w:rPr>
                <w:rStyle w:val="halvfet0"/>
              </w:rPr>
              <w:t xml:space="preserve"> til </w:t>
            </w:r>
            <w:proofErr w:type="spellStart"/>
            <w:r w:rsidRPr="001A69B5">
              <w:rPr>
                <w:rStyle w:val="halvfet0"/>
              </w:rPr>
              <w:t>planlagde</w:t>
            </w:r>
            <w:proofErr w:type="spellEnd"/>
            <w:r w:rsidRPr="001A69B5">
              <w:rPr>
                <w:rStyle w:val="halvfet0"/>
              </w:rPr>
              <w:t xml:space="preserve"> tiltak i framtidige budsjettår</w:t>
            </w:r>
          </w:p>
        </w:tc>
        <w:tc>
          <w:tcPr>
            <w:tcW w:w="1400" w:type="dxa"/>
          </w:tcPr>
          <w:p w14:paraId="0350676F" w14:textId="77777777" w:rsidR="000513CD" w:rsidRPr="001A69B5" w:rsidRDefault="000513CD" w:rsidP="001A69B5"/>
        </w:tc>
        <w:tc>
          <w:tcPr>
            <w:tcW w:w="1400" w:type="dxa"/>
          </w:tcPr>
          <w:p w14:paraId="3E9CB39D" w14:textId="77777777" w:rsidR="000513CD" w:rsidRPr="001A69B5" w:rsidRDefault="000513CD" w:rsidP="001A69B5"/>
        </w:tc>
        <w:tc>
          <w:tcPr>
            <w:tcW w:w="1400" w:type="dxa"/>
          </w:tcPr>
          <w:p w14:paraId="1CA360E9" w14:textId="77777777" w:rsidR="000513CD" w:rsidRPr="001A69B5" w:rsidRDefault="000513CD" w:rsidP="001A69B5"/>
        </w:tc>
        <w:tc>
          <w:tcPr>
            <w:tcW w:w="1400" w:type="dxa"/>
          </w:tcPr>
          <w:p w14:paraId="42C99114" w14:textId="77777777" w:rsidR="000513CD" w:rsidRPr="001A69B5" w:rsidRDefault="000513CD" w:rsidP="001A69B5"/>
        </w:tc>
      </w:tr>
      <w:tr w:rsidR="000513CD" w:rsidRPr="001A69B5" w14:paraId="376107F5" w14:textId="77777777" w:rsidTr="00A23AF0">
        <w:trPr>
          <w:trHeight w:val="640"/>
        </w:trPr>
        <w:tc>
          <w:tcPr>
            <w:tcW w:w="3900" w:type="dxa"/>
          </w:tcPr>
          <w:p w14:paraId="37DD1C8D" w14:textId="3803F774" w:rsidR="000513CD" w:rsidRPr="001A69B5" w:rsidRDefault="0009509B" w:rsidP="001A69B5">
            <w:r w:rsidRPr="001A69B5">
              <w:t xml:space="preserve">Prosjekt finansierte av </w:t>
            </w:r>
            <w:proofErr w:type="spellStart"/>
            <w:r w:rsidRPr="001A69B5">
              <w:t>Noregs</w:t>
            </w:r>
            <w:proofErr w:type="spellEnd"/>
            <w:r w:rsidRPr="001A69B5">
              <w:t xml:space="preserve"> forskingsråd</w:t>
            </w:r>
          </w:p>
        </w:tc>
        <w:tc>
          <w:tcPr>
            <w:tcW w:w="1400" w:type="dxa"/>
          </w:tcPr>
          <w:p w14:paraId="389D2D82" w14:textId="77777777" w:rsidR="000513CD" w:rsidRPr="001A69B5" w:rsidRDefault="0009509B" w:rsidP="001A69B5">
            <w:r w:rsidRPr="001A69B5">
              <w:t>9 428</w:t>
            </w:r>
          </w:p>
        </w:tc>
        <w:tc>
          <w:tcPr>
            <w:tcW w:w="1400" w:type="dxa"/>
          </w:tcPr>
          <w:p w14:paraId="00E7975E" w14:textId="77777777" w:rsidR="000513CD" w:rsidRPr="001A69B5" w:rsidRDefault="0009509B" w:rsidP="001A69B5">
            <w:r w:rsidRPr="001A69B5">
              <w:t>2 001</w:t>
            </w:r>
          </w:p>
        </w:tc>
        <w:tc>
          <w:tcPr>
            <w:tcW w:w="1400" w:type="dxa"/>
          </w:tcPr>
          <w:p w14:paraId="4FA69B08" w14:textId="77777777" w:rsidR="000513CD" w:rsidRPr="001A69B5" w:rsidRDefault="0009509B" w:rsidP="001A69B5">
            <w:r w:rsidRPr="001A69B5">
              <w:t>11 374</w:t>
            </w:r>
          </w:p>
        </w:tc>
        <w:tc>
          <w:tcPr>
            <w:tcW w:w="1400" w:type="dxa"/>
          </w:tcPr>
          <w:p w14:paraId="4596705A" w14:textId="77777777" w:rsidR="000513CD" w:rsidRPr="001A69B5" w:rsidRDefault="0009509B" w:rsidP="001A69B5">
            <w:r w:rsidRPr="001A69B5">
              <w:t>9 373</w:t>
            </w:r>
          </w:p>
        </w:tc>
      </w:tr>
      <w:tr w:rsidR="000513CD" w:rsidRPr="001A69B5" w14:paraId="1D533E90" w14:textId="77777777" w:rsidTr="00A23AF0">
        <w:trPr>
          <w:trHeight w:val="880"/>
        </w:trPr>
        <w:tc>
          <w:tcPr>
            <w:tcW w:w="3900" w:type="dxa"/>
          </w:tcPr>
          <w:p w14:paraId="207B24FD" w14:textId="77777777" w:rsidR="000513CD" w:rsidRPr="001A69B5" w:rsidRDefault="0009509B" w:rsidP="001A69B5">
            <w:r w:rsidRPr="001A69B5">
              <w:t xml:space="preserve">Større starta, </w:t>
            </w:r>
            <w:proofErr w:type="spellStart"/>
            <w:r w:rsidRPr="001A69B5">
              <w:t>fleirårige</w:t>
            </w:r>
            <w:proofErr w:type="spellEnd"/>
            <w:r w:rsidRPr="001A69B5">
              <w:t xml:space="preserve"> investeringsprosjekt finansierte av grunnløyvinga </w:t>
            </w:r>
            <w:proofErr w:type="spellStart"/>
            <w:r w:rsidRPr="001A69B5">
              <w:t>frå</w:t>
            </w:r>
            <w:proofErr w:type="spellEnd"/>
            <w:r w:rsidRPr="001A69B5">
              <w:t xml:space="preserve"> fagdepartementet</w:t>
            </w:r>
          </w:p>
        </w:tc>
        <w:tc>
          <w:tcPr>
            <w:tcW w:w="1400" w:type="dxa"/>
          </w:tcPr>
          <w:p w14:paraId="2F46AF5D" w14:textId="77777777" w:rsidR="000513CD" w:rsidRPr="001A69B5" w:rsidRDefault="0009509B" w:rsidP="001A69B5">
            <w:r w:rsidRPr="001A69B5">
              <w:t>0</w:t>
            </w:r>
          </w:p>
        </w:tc>
        <w:tc>
          <w:tcPr>
            <w:tcW w:w="1400" w:type="dxa"/>
          </w:tcPr>
          <w:p w14:paraId="45C25821" w14:textId="77777777" w:rsidR="000513CD" w:rsidRPr="001A69B5" w:rsidRDefault="0009509B" w:rsidP="001A69B5">
            <w:r w:rsidRPr="001A69B5">
              <w:t>0</w:t>
            </w:r>
          </w:p>
        </w:tc>
        <w:tc>
          <w:tcPr>
            <w:tcW w:w="1400" w:type="dxa"/>
          </w:tcPr>
          <w:p w14:paraId="4BBBBF8E" w14:textId="77777777" w:rsidR="000513CD" w:rsidRPr="001A69B5" w:rsidRDefault="0009509B" w:rsidP="001A69B5">
            <w:r w:rsidRPr="001A69B5">
              <w:t>0</w:t>
            </w:r>
          </w:p>
        </w:tc>
        <w:tc>
          <w:tcPr>
            <w:tcW w:w="1400" w:type="dxa"/>
          </w:tcPr>
          <w:p w14:paraId="7CB0950E" w14:textId="77777777" w:rsidR="000513CD" w:rsidRPr="001A69B5" w:rsidRDefault="0009509B" w:rsidP="001A69B5">
            <w:r w:rsidRPr="001A69B5">
              <w:t>0</w:t>
            </w:r>
          </w:p>
        </w:tc>
      </w:tr>
      <w:tr w:rsidR="000513CD" w:rsidRPr="001A69B5" w14:paraId="5060A247" w14:textId="77777777" w:rsidTr="00A23AF0">
        <w:trPr>
          <w:trHeight w:val="880"/>
        </w:trPr>
        <w:tc>
          <w:tcPr>
            <w:tcW w:w="3900" w:type="dxa"/>
          </w:tcPr>
          <w:p w14:paraId="1D93D32F"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grunnløyvinga </w:t>
            </w:r>
            <w:proofErr w:type="spellStart"/>
            <w:r w:rsidRPr="001A69B5">
              <w:t>frå</w:t>
            </w:r>
            <w:proofErr w:type="spellEnd"/>
            <w:r w:rsidRPr="001A69B5">
              <w:t xml:space="preserve"> fagdepartementet </w:t>
            </w:r>
          </w:p>
        </w:tc>
        <w:tc>
          <w:tcPr>
            <w:tcW w:w="1400" w:type="dxa"/>
          </w:tcPr>
          <w:p w14:paraId="4B1986BE" w14:textId="77777777" w:rsidR="000513CD" w:rsidRPr="001A69B5" w:rsidRDefault="0009509B" w:rsidP="001A69B5">
            <w:r w:rsidRPr="001A69B5">
              <w:t>10 977</w:t>
            </w:r>
          </w:p>
        </w:tc>
        <w:tc>
          <w:tcPr>
            <w:tcW w:w="1400" w:type="dxa"/>
          </w:tcPr>
          <w:p w14:paraId="2D530A9B" w14:textId="77777777" w:rsidR="000513CD" w:rsidRPr="001A69B5" w:rsidRDefault="0009509B" w:rsidP="001A69B5">
            <w:r w:rsidRPr="001A69B5">
              <w:t>14 463</w:t>
            </w:r>
          </w:p>
        </w:tc>
        <w:tc>
          <w:tcPr>
            <w:tcW w:w="1400" w:type="dxa"/>
          </w:tcPr>
          <w:p w14:paraId="65CA9F25" w14:textId="77777777" w:rsidR="000513CD" w:rsidRPr="001A69B5" w:rsidRDefault="0009509B" w:rsidP="001A69B5">
            <w:r w:rsidRPr="001A69B5">
              <w:t>13 757</w:t>
            </w:r>
          </w:p>
        </w:tc>
        <w:tc>
          <w:tcPr>
            <w:tcW w:w="1400" w:type="dxa"/>
          </w:tcPr>
          <w:p w14:paraId="2948292E" w14:textId="77777777" w:rsidR="000513CD" w:rsidRPr="001A69B5" w:rsidRDefault="0009509B" w:rsidP="001A69B5">
            <w:r w:rsidRPr="001A69B5">
              <w:t>–706</w:t>
            </w:r>
          </w:p>
        </w:tc>
      </w:tr>
      <w:tr w:rsidR="000513CD" w:rsidRPr="001A69B5" w14:paraId="3205CE64" w14:textId="77777777" w:rsidTr="00A23AF0">
        <w:trPr>
          <w:trHeight w:val="640"/>
        </w:trPr>
        <w:tc>
          <w:tcPr>
            <w:tcW w:w="3900" w:type="dxa"/>
          </w:tcPr>
          <w:p w14:paraId="263E4C18" w14:textId="77777777" w:rsidR="000513CD" w:rsidRPr="001A69B5" w:rsidRDefault="0009509B" w:rsidP="001A69B5">
            <w:r w:rsidRPr="001A69B5">
              <w:t xml:space="preserve">Andre </w:t>
            </w:r>
            <w:proofErr w:type="spellStart"/>
            <w:r w:rsidRPr="001A69B5">
              <w:t>avsetningar</w:t>
            </w:r>
            <w:proofErr w:type="spellEnd"/>
            <w:r w:rsidRPr="001A69B5">
              <w:t xml:space="preserve"> til </w:t>
            </w:r>
            <w:proofErr w:type="spellStart"/>
            <w:r w:rsidRPr="001A69B5">
              <w:t>vedtekne</w:t>
            </w:r>
            <w:proofErr w:type="spellEnd"/>
            <w:r w:rsidRPr="001A69B5">
              <w:t xml:space="preserve">, </w:t>
            </w:r>
            <w:proofErr w:type="spellStart"/>
            <w:r w:rsidRPr="001A69B5">
              <w:t>ikkje</w:t>
            </w:r>
            <w:proofErr w:type="spellEnd"/>
            <w:r w:rsidRPr="001A69B5">
              <w:t xml:space="preserve"> starta formål</w:t>
            </w:r>
          </w:p>
        </w:tc>
        <w:tc>
          <w:tcPr>
            <w:tcW w:w="1400" w:type="dxa"/>
          </w:tcPr>
          <w:p w14:paraId="3EFA0771" w14:textId="77777777" w:rsidR="000513CD" w:rsidRPr="001A69B5" w:rsidRDefault="0009509B" w:rsidP="001A69B5">
            <w:r w:rsidRPr="001A69B5">
              <w:t>0</w:t>
            </w:r>
          </w:p>
        </w:tc>
        <w:tc>
          <w:tcPr>
            <w:tcW w:w="1400" w:type="dxa"/>
          </w:tcPr>
          <w:p w14:paraId="18FC41E9" w14:textId="77777777" w:rsidR="000513CD" w:rsidRPr="001A69B5" w:rsidRDefault="0009509B" w:rsidP="001A69B5">
            <w:r w:rsidRPr="001A69B5">
              <w:t>0</w:t>
            </w:r>
          </w:p>
        </w:tc>
        <w:tc>
          <w:tcPr>
            <w:tcW w:w="1400" w:type="dxa"/>
          </w:tcPr>
          <w:p w14:paraId="2079428A" w14:textId="77777777" w:rsidR="000513CD" w:rsidRPr="001A69B5" w:rsidRDefault="0009509B" w:rsidP="001A69B5">
            <w:r w:rsidRPr="001A69B5">
              <w:t>0</w:t>
            </w:r>
          </w:p>
        </w:tc>
        <w:tc>
          <w:tcPr>
            <w:tcW w:w="1400" w:type="dxa"/>
          </w:tcPr>
          <w:p w14:paraId="66FA7921" w14:textId="77777777" w:rsidR="000513CD" w:rsidRPr="001A69B5" w:rsidRDefault="0009509B" w:rsidP="001A69B5">
            <w:r w:rsidRPr="001A69B5">
              <w:t>0</w:t>
            </w:r>
          </w:p>
        </w:tc>
      </w:tr>
      <w:tr w:rsidR="000513CD" w:rsidRPr="001A69B5" w14:paraId="5EDF0FE8" w14:textId="77777777" w:rsidTr="00A23AF0">
        <w:trPr>
          <w:trHeight w:val="880"/>
        </w:trPr>
        <w:tc>
          <w:tcPr>
            <w:tcW w:w="3900" w:type="dxa"/>
          </w:tcPr>
          <w:p w14:paraId="23CB9F48"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w:t>
            </w:r>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55AA5589" w14:textId="77777777" w:rsidR="000513CD" w:rsidRPr="001A69B5" w:rsidRDefault="0009509B" w:rsidP="001A69B5">
            <w:r w:rsidRPr="001A69B5">
              <w:t>0</w:t>
            </w:r>
          </w:p>
        </w:tc>
        <w:tc>
          <w:tcPr>
            <w:tcW w:w="1400" w:type="dxa"/>
          </w:tcPr>
          <w:p w14:paraId="02A05472" w14:textId="77777777" w:rsidR="000513CD" w:rsidRPr="001A69B5" w:rsidRDefault="0009509B" w:rsidP="001A69B5">
            <w:r w:rsidRPr="001A69B5">
              <w:t>0</w:t>
            </w:r>
          </w:p>
        </w:tc>
        <w:tc>
          <w:tcPr>
            <w:tcW w:w="1400" w:type="dxa"/>
          </w:tcPr>
          <w:p w14:paraId="5BD44D90" w14:textId="77777777" w:rsidR="000513CD" w:rsidRPr="001A69B5" w:rsidRDefault="0009509B" w:rsidP="001A69B5">
            <w:r w:rsidRPr="001A69B5">
              <w:t>0</w:t>
            </w:r>
          </w:p>
        </w:tc>
        <w:tc>
          <w:tcPr>
            <w:tcW w:w="1400" w:type="dxa"/>
          </w:tcPr>
          <w:p w14:paraId="7AB07756" w14:textId="77777777" w:rsidR="000513CD" w:rsidRPr="001A69B5" w:rsidRDefault="0009509B" w:rsidP="001A69B5">
            <w:r w:rsidRPr="001A69B5">
              <w:t>0</w:t>
            </w:r>
          </w:p>
        </w:tc>
      </w:tr>
      <w:tr w:rsidR="000513CD" w:rsidRPr="001A69B5" w14:paraId="5286B036" w14:textId="77777777" w:rsidTr="00A23AF0">
        <w:trPr>
          <w:trHeight w:val="640"/>
        </w:trPr>
        <w:tc>
          <w:tcPr>
            <w:tcW w:w="3900" w:type="dxa"/>
          </w:tcPr>
          <w:p w14:paraId="2E722640" w14:textId="0B38E945" w:rsidR="000513CD" w:rsidRPr="001A69B5" w:rsidRDefault="0009509B" w:rsidP="001A69B5">
            <w:r w:rsidRPr="001A69B5">
              <w:rPr>
                <w:rStyle w:val="kursiv"/>
              </w:rPr>
              <w:t xml:space="preserve">Sum </w:t>
            </w:r>
            <w:proofErr w:type="spellStart"/>
            <w:r w:rsidRPr="001A69B5">
              <w:rPr>
                <w:rStyle w:val="kursiv"/>
              </w:rPr>
              <w:t>avsetningar</w:t>
            </w:r>
            <w:proofErr w:type="spellEnd"/>
            <w:r w:rsidRPr="001A69B5">
              <w:rPr>
                <w:rStyle w:val="kursiv"/>
              </w:rPr>
              <w:t xml:space="preserve"> til </w:t>
            </w:r>
            <w:proofErr w:type="spellStart"/>
            <w:r w:rsidRPr="001A69B5">
              <w:rPr>
                <w:rStyle w:val="kursiv"/>
              </w:rPr>
              <w:t>planlagde</w:t>
            </w:r>
            <w:proofErr w:type="spellEnd"/>
            <w:r w:rsidRPr="001A69B5">
              <w:rPr>
                <w:rStyle w:val="kursiv"/>
              </w:rPr>
              <w:t xml:space="preserve"> tiltak i framtidige budsjettår</w:t>
            </w:r>
          </w:p>
        </w:tc>
        <w:tc>
          <w:tcPr>
            <w:tcW w:w="1400" w:type="dxa"/>
          </w:tcPr>
          <w:p w14:paraId="6C323F76" w14:textId="77777777" w:rsidR="000513CD" w:rsidRPr="001A69B5" w:rsidRDefault="0009509B" w:rsidP="001A69B5">
            <w:r w:rsidRPr="001A69B5">
              <w:rPr>
                <w:rStyle w:val="kursiv"/>
              </w:rPr>
              <w:t>20 405</w:t>
            </w:r>
          </w:p>
        </w:tc>
        <w:tc>
          <w:tcPr>
            <w:tcW w:w="1400" w:type="dxa"/>
          </w:tcPr>
          <w:p w14:paraId="5EB98661" w14:textId="77777777" w:rsidR="000513CD" w:rsidRPr="001A69B5" w:rsidRDefault="0009509B" w:rsidP="001A69B5">
            <w:r w:rsidRPr="001A69B5">
              <w:rPr>
                <w:rStyle w:val="kursiv"/>
              </w:rPr>
              <w:t>16 464</w:t>
            </w:r>
          </w:p>
        </w:tc>
        <w:tc>
          <w:tcPr>
            <w:tcW w:w="1400" w:type="dxa"/>
          </w:tcPr>
          <w:p w14:paraId="0E652277" w14:textId="77777777" w:rsidR="000513CD" w:rsidRPr="001A69B5" w:rsidRDefault="0009509B" w:rsidP="001A69B5">
            <w:r w:rsidRPr="001A69B5">
              <w:rPr>
                <w:rStyle w:val="kursiv"/>
              </w:rPr>
              <w:t>25 130</w:t>
            </w:r>
          </w:p>
        </w:tc>
        <w:tc>
          <w:tcPr>
            <w:tcW w:w="1400" w:type="dxa"/>
          </w:tcPr>
          <w:p w14:paraId="58E7DFEF" w14:textId="77777777" w:rsidR="000513CD" w:rsidRPr="001A69B5" w:rsidRDefault="0009509B" w:rsidP="001A69B5">
            <w:r w:rsidRPr="001A69B5">
              <w:rPr>
                <w:rStyle w:val="kursiv"/>
              </w:rPr>
              <w:t>8 667</w:t>
            </w:r>
          </w:p>
        </w:tc>
      </w:tr>
      <w:tr w:rsidR="000513CD" w:rsidRPr="001A69B5" w14:paraId="3227A31A" w14:textId="77777777" w:rsidTr="00A23AF0">
        <w:trPr>
          <w:trHeight w:val="380"/>
        </w:trPr>
        <w:tc>
          <w:tcPr>
            <w:tcW w:w="3900" w:type="dxa"/>
          </w:tcPr>
          <w:p w14:paraId="1422E009" w14:textId="77777777" w:rsidR="000513CD" w:rsidRPr="001A69B5" w:rsidRDefault="000513CD" w:rsidP="001A69B5"/>
        </w:tc>
        <w:tc>
          <w:tcPr>
            <w:tcW w:w="1400" w:type="dxa"/>
          </w:tcPr>
          <w:p w14:paraId="18F979A3" w14:textId="77777777" w:rsidR="000513CD" w:rsidRPr="001A69B5" w:rsidRDefault="000513CD" w:rsidP="001A69B5"/>
        </w:tc>
        <w:tc>
          <w:tcPr>
            <w:tcW w:w="1400" w:type="dxa"/>
          </w:tcPr>
          <w:p w14:paraId="35BC16D1" w14:textId="77777777" w:rsidR="000513CD" w:rsidRPr="001A69B5" w:rsidRDefault="000513CD" w:rsidP="001A69B5"/>
        </w:tc>
        <w:tc>
          <w:tcPr>
            <w:tcW w:w="1400" w:type="dxa"/>
          </w:tcPr>
          <w:p w14:paraId="0BC41709" w14:textId="77777777" w:rsidR="000513CD" w:rsidRPr="001A69B5" w:rsidRDefault="000513CD" w:rsidP="001A69B5"/>
        </w:tc>
        <w:tc>
          <w:tcPr>
            <w:tcW w:w="1400" w:type="dxa"/>
          </w:tcPr>
          <w:p w14:paraId="7CB47634" w14:textId="77777777" w:rsidR="000513CD" w:rsidRPr="001A69B5" w:rsidRDefault="000513CD" w:rsidP="001A69B5"/>
        </w:tc>
      </w:tr>
      <w:tr w:rsidR="000513CD" w:rsidRPr="001A69B5" w14:paraId="16784224" w14:textId="77777777" w:rsidTr="00A23AF0">
        <w:trPr>
          <w:trHeight w:val="380"/>
        </w:trPr>
        <w:tc>
          <w:tcPr>
            <w:tcW w:w="3900" w:type="dxa"/>
          </w:tcPr>
          <w:p w14:paraId="35A8D9D0" w14:textId="77777777" w:rsidR="000513CD" w:rsidRPr="001A69B5" w:rsidRDefault="0009509B" w:rsidP="001A69B5">
            <w:r w:rsidRPr="001A69B5">
              <w:rPr>
                <w:rStyle w:val="halvfet0"/>
              </w:rPr>
              <w:t xml:space="preserve">Andre </w:t>
            </w:r>
            <w:proofErr w:type="spellStart"/>
            <w:r w:rsidRPr="001A69B5">
              <w:rPr>
                <w:rStyle w:val="halvfet0"/>
              </w:rPr>
              <w:t>avsetningar</w:t>
            </w:r>
            <w:proofErr w:type="spellEnd"/>
          </w:p>
        </w:tc>
        <w:tc>
          <w:tcPr>
            <w:tcW w:w="1400" w:type="dxa"/>
          </w:tcPr>
          <w:p w14:paraId="29B8D156" w14:textId="77777777" w:rsidR="000513CD" w:rsidRPr="001A69B5" w:rsidRDefault="000513CD" w:rsidP="001A69B5"/>
        </w:tc>
        <w:tc>
          <w:tcPr>
            <w:tcW w:w="1400" w:type="dxa"/>
          </w:tcPr>
          <w:p w14:paraId="3243A2BD" w14:textId="77777777" w:rsidR="000513CD" w:rsidRPr="001A69B5" w:rsidRDefault="000513CD" w:rsidP="001A69B5"/>
        </w:tc>
        <w:tc>
          <w:tcPr>
            <w:tcW w:w="1400" w:type="dxa"/>
          </w:tcPr>
          <w:p w14:paraId="67C705F9" w14:textId="77777777" w:rsidR="000513CD" w:rsidRPr="001A69B5" w:rsidRDefault="000513CD" w:rsidP="001A69B5"/>
        </w:tc>
        <w:tc>
          <w:tcPr>
            <w:tcW w:w="1400" w:type="dxa"/>
          </w:tcPr>
          <w:p w14:paraId="593D0F13" w14:textId="77777777" w:rsidR="000513CD" w:rsidRPr="001A69B5" w:rsidRDefault="000513CD" w:rsidP="001A69B5"/>
        </w:tc>
      </w:tr>
      <w:tr w:rsidR="000513CD" w:rsidRPr="001A69B5" w14:paraId="37A79257" w14:textId="77777777" w:rsidTr="00A23AF0">
        <w:trPr>
          <w:trHeight w:val="640"/>
        </w:trPr>
        <w:tc>
          <w:tcPr>
            <w:tcW w:w="3900" w:type="dxa"/>
          </w:tcPr>
          <w:p w14:paraId="1E8E2AAF" w14:textId="77777777" w:rsidR="000513CD" w:rsidRPr="001A69B5" w:rsidRDefault="0009509B" w:rsidP="001A69B5">
            <w:proofErr w:type="spellStart"/>
            <w:r w:rsidRPr="001A69B5">
              <w:t>Avsetningar</w:t>
            </w:r>
            <w:proofErr w:type="spellEnd"/>
            <w:r w:rsidRPr="001A69B5">
              <w:t xml:space="preserve"> til andre formål / </w:t>
            </w:r>
            <w:proofErr w:type="spellStart"/>
            <w:r w:rsidRPr="001A69B5">
              <w:t>ikkje</w:t>
            </w:r>
            <w:proofErr w:type="spellEnd"/>
            <w:r w:rsidRPr="001A69B5">
              <w:t xml:space="preserve"> spesifiserte formål </w:t>
            </w:r>
          </w:p>
        </w:tc>
        <w:tc>
          <w:tcPr>
            <w:tcW w:w="1400" w:type="dxa"/>
          </w:tcPr>
          <w:p w14:paraId="4F08399D" w14:textId="77777777" w:rsidR="000513CD" w:rsidRPr="001A69B5" w:rsidRDefault="0009509B" w:rsidP="001A69B5">
            <w:r w:rsidRPr="001A69B5">
              <w:t>16 136</w:t>
            </w:r>
          </w:p>
        </w:tc>
        <w:tc>
          <w:tcPr>
            <w:tcW w:w="1400" w:type="dxa"/>
          </w:tcPr>
          <w:p w14:paraId="0997252A" w14:textId="77777777" w:rsidR="000513CD" w:rsidRPr="001A69B5" w:rsidRDefault="0009509B" w:rsidP="001A69B5">
            <w:r w:rsidRPr="001A69B5">
              <w:t>26 959</w:t>
            </w:r>
          </w:p>
        </w:tc>
        <w:tc>
          <w:tcPr>
            <w:tcW w:w="1400" w:type="dxa"/>
          </w:tcPr>
          <w:p w14:paraId="067969AB" w14:textId="77777777" w:rsidR="000513CD" w:rsidRPr="001A69B5" w:rsidRDefault="0009509B" w:rsidP="001A69B5">
            <w:r w:rsidRPr="001A69B5">
              <w:t>35 904</w:t>
            </w:r>
          </w:p>
        </w:tc>
        <w:tc>
          <w:tcPr>
            <w:tcW w:w="1400" w:type="dxa"/>
          </w:tcPr>
          <w:p w14:paraId="7AD77B71" w14:textId="77777777" w:rsidR="000513CD" w:rsidRPr="001A69B5" w:rsidRDefault="0009509B" w:rsidP="001A69B5">
            <w:r w:rsidRPr="001A69B5">
              <w:t>8 945</w:t>
            </w:r>
          </w:p>
        </w:tc>
      </w:tr>
      <w:tr w:rsidR="000513CD" w:rsidRPr="001A69B5" w14:paraId="5DA7F408" w14:textId="77777777" w:rsidTr="00A23AF0">
        <w:trPr>
          <w:trHeight w:val="380"/>
        </w:trPr>
        <w:tc>
          <w:tcPr>
            <w:tcW w:w="3900" w:type="dxa"/>
          </w:tcPr>
          <w:p w14:paraId="32A5E9D9" w14:textId="77777777" w:rsidR="000513CD" w:rsidRPr="001A69B5" w:rsidRDefault="0009509B" w:rsidP="001A69B5">
            <w:r w:rsidRPr="001A69B5">
              <w:t xml:space="preserve">Fri </w:t>
            </w:r>
            <w:proofErr w:type="spellStart"/>
            <w:r w:rsidRPr="001A69B5">
              <w:t>verksemdskapital</w:t>
            </w:r>
            <w:proofErr w:type="spellEnd"/>
            <w:r w:rsidRPr="001A69B5">
              <w:t xml:space="preserve"> </w:t>
            </w:r>
          </w:p>
        </w:tc>
        <w:tc>
          <w:tcPr>
            <w:tcW w:w="1400" w:type="dxa"/>
          </w:tcPr>
          <w:p w14:paraId="2209064C" w14:textId="77777777" w:rsidR="000513CD" w:rsidRPr="001A69B5" w:rsidRDefault="0009509B" w:rsidP="001A69B5">
            <w:r w:rsidRPr="001A69B5">
              <w:t>5 457</w:t>
            </w:r>
          </w:p>
        </w:tc>
        <w:tc>
          <w:tcPr>
            <w:tcW w:w="1400" w:type="dxa"/>
          </w:tcPr>
          <w:p w14:paraId="4F434AA1" w14:textId="77777777" w:rsidR="000513CD" w:rsidRPr="001A69B5" w:rsidRDefault="0009509B" w:rsidP="001A69B5">
            <w:r w:rsidRPr="001A69B5">
              <w:t>5 528</w:t>
            </w:r>
          </w:p>
        </w:tc>
        <w:tc>
          <w:tcPr>
            <w:tcW w:w="1400" w:type="dxa"/>
          </w:tcPr>
          <w:p w14:paraId="6392E518" w14:textId="77777777" w:rsidR="000513CD" w:rsidRPr="001A69B5" w:rsidRDefault="0009509B" w:rsidP="001A69B5">
            <w:r w:rsidRPr="001A69B5">
              <w:t>5 608</w:t>
            </w:r>
          </w:p>
        </w:tc>
        <w:tc>
          <w:tcPr>
            <w:tcW w:w="1400" w:type="dxa"/>
          </w:tcPr>
          <w:p w14:paraId="156BA50F" w14:textId="77777777" w:rsidR="000513CD" w:rsidRPr="001A69B5" w:rsidRDefault="0009509B" w:rsidP="001A69B5">
            <w:r w:rsidRPr="001A69B5">
              <w:t>81</w:t>
            </w:r>
          </w:p>
        </w:tc>
      </w:tr>
      <w:tr w:rsidR="000513CD" w:rsidRPr="001A69B5" w14:paraId="5EF73B99" w14:textId="77777777" w:rsidTr="00A23AF0">
        <w:trPr>
          <w:trHeight w:val="380"/>
        </w:trPr>
        <w:tc>
          <w:tcPr>
            <w:tcW w:w="3900" w:type="dxa"/>
          </w:tcPr>
          <w:p w14:paraId="0F49D0F8" w14:textId="77777777" w:rsidR="000513CD" w:rsidRPr="001A69B5" w:rsidRDefault="0009509B" w:rsidP="001A69B5">
            <w:r w:rsidRPr="001A69B5">
              <w:rPr>
                <w:rStyle w:val="kursiv"/>
              </w:rPr>
              <w:t xml:space="preserve">Sum andre </w:t>
            </w:r>
            <w:proofErr w:type="spellStart"/>
            <w:r w:rsidRPr="001A69B5">
              <w:rPr>
                <w:rStyle w:val="kursiv"/>
              </w:rPr>
              <w:t>avsetningar</w:t>
            </w:r>
            <w:proofErr w:type="spellEnd"/>
          </w:p>
        </w:tc>
        <w:tc>
          <w:tcPr>
            <w:tcW w:w="1400" w:type="dxa"/>
          </w:tcPr>
          <w:p w14:paraId="1DE26973" w14:textId="77777777" w:rsidR="000513CD" w:rsidRPr="001A69B5" w:rsidRDefault="0009509B" w:rsidP="001A69B5">
            <w:r w:rsidRPr="001A69B5">
              <w:rPr>
                <w:rStyle w:val="kursiv"/>
              </w:rPr>
              <w:t>21 592</w:t>
            </w:r>
          </w:p>
        </w:tc>
        <w:tc>
          <w:tcPr>
            <w:tcW w:w="1400" w:type="dxa"/>
          </w:tcPr>
          <w:p w14:paraId="11F432D4" w14:textId="77777777" w:rsidR="000513CD" w:rsidRPr="001A69B5" w:rsidRDefault="0009509B" w:rsidP="001A69B5">
            <w:r w:rsidRPr="001A69B5">
              <w:rPr>
                <w:rStyle w:val="kursiv"/>
              </w:rPr>
              <w:t>32 487</w:t>
            </w:r>
          </w:p>
        </w:tc>
        <w:tc>
          <w:tcPr>
            <w:tcW w:w="1400" w:type="dxa"/>
          </w:tcPr>
          <w:p w14:paraId="604E9E85" w14:textId="77777777" w:rsidR="000513CD" w:rsidRPr="001A69B5" w:rsidRDefault="0009509B" w:rsidP="001A69B5">
            <w:r w:rsidRPr="001A69B5">
              <w:rPr>
                <w:rStyle w:val="kursiv"/>
              </w:rPr>
              <w:t>41 512</w:t>
            </w:r>
          </w:p>
        </w:tc>
        <w:tc>
          <w:tcPr>
            <w:tcW w:w="1400" w:type="dxa"/>
          </w:tcPr>
          <w:p w14:paraId="4324344D" w14:textId="77777777" w:rsidR="000513CD" w:rsidRPr="001A69B5" w:rsidRDefault="0009509B" w:rsidP="001A69B5">
            <w:r w:rsidRPr="001A69B5">
              <w:rPr>
                <w:rStyle w:val="kursiv"/>
              </w:rPr>
              <w:t>9 025</w:t>
            </w:r>
          </w:p>
        </w:tc>
      </w:tr>
      <w:tr w:rsidR="000513CD" w:rsidRPr="001A69B5" w14:paraId="0D2BB263" w14:textId="77777777" w:rsidTr="00A23AF0">
        <w:trPr>
          <w:trHeight w:val="380"/>
        </w:trPr>
        <w:tc>
          <w:tcPr>
            <w:tcW w:w="3900" w:type="dxa"/>
          </w:tcPr>
          <w:p w14:paraId="4DB63D50" w14:textId="77777777" w:rsidR="000513CD" w:rsidRPr="001A69B5" w:rsidRDefault="000513CD" w:rsidP="001A69B5"/>
        </w:tc>
        <w:tc>
          <w:tcPr>
            <w:tcW w:w="1400" w:type="dxa"/>
          </w:tcPr>
          <w:p w14:paraId="635B1302" w14:textId="77777777" w:rsidR="000513CD" w:rsidRPr="001A69B5" w:rsidRDefault="000513CD" w:rsidP="001A69B5"/>
        </w:tc>
        <w:tc>
          <w:tcPr>
            <w:tcW w:w="1400" w:type="dxa"/>
          </w:tcPr>
          <w:p w14:paraId="37F5119D" w14:textId="77777777" w:rsidR="000513CD" w:rsidRPr="001A69B5" w:rsidRDefault="000513CD" w:rsidP="001A69B5"/>
        </w:tc>
        <w:tc>
          <w:tcPr>
            <w:tcW w:w="1400" w:type="dxa"/>
          </w:tcPr>
          <w:p w14:paraId="4FB17E5D" w14:textId="77777777" w:rsidR="000513CD" w:rsidRPr="001A69B5" w:rsidRDefault="000513CD" w:rsidP="001A69B5"/>
        </w:tc>
        <w:tc>
          <w:tcPr>
            <w:tcW w:w="1400" w:type="dxa"/>
          </w:tcPr>
          <w:p w14:paraId="674996D1" w14:textId="77777777" w:rsidR="000513CD" w:rsidRPr="001A69B5" w:rsidRDefault="000513CD" w:rsidP="001A69B5"/>
        </w:tc>
      </w:tr>
      <w:tr w:rsidR="000513CD" w:rsidRPr="001A69B5" w14:paraId="0A72980B" w14:textId="77777777" w:rsidTr="00A23AF0">
        <w:trPr>
          <w:trHeight w:val="380"/>
        </w:trPr>
        <w:tc>
          <w:tcPr>
            <w:tcW w:w="3900" w:type="dxa"/>
          </w:tcPr>
          <w:p w14:paraId="60672700" w14:textId="77777777" w:rsidR="000513CD" w:rsidRPr="001A69B5" w:rsidRDefault="0009509B" w:rsidP="001A69B5">
            <w:r w:rsidRPr="001A69B5">
              <w:rPr>
                <w:rStyle w:val="halvfet0"/>
              </w:rPr>
              <w:t>Langsiktig gjeld (netto)</w:t>
            </w:r>
          </w:p>
        </w:tc>
        <w:tc>
          <w:tcPr>
            <w:tcW w:w="1400" w:type="dxa"/>
          </w:tcPr>
          <w:p w14:paraId="70501D30" w14:textId="77777777" w:rsidR="000513CD" w:rsidRPr="001A69B5" w:rsidRDefault="000513CD" w:rsidP="001A69B5"/>
        </w:tc>
        <w:tc>
          <w:tcPr>
            <w:tcW w:w="1400" w:type="dxa"/>
          </w:tcPr>
          <w:p w14:paraId="4C7CB3BF" w14:textId="77777777" w:rsidR="000513CD" w:rsidRPr="001A69B5" w:rsidRDefault="000513CD" w:rsidP="001A69B5"/>
        </w:tc>
        <w:tc>
          <w:tcPr>
            <w:tcW w:w="1400" w:type="dxa"/>
          </w:tcPr>
          <w:p w14:paraId="67088339" w14:textId="77777777" w:rsidR="000513CD" w:rsidRPr="001A69B5" w:rsidRDefault="000513CD" w:rsidP="001A69B5"/>
        </w:tc>
        <w:tc>
          <w:tcPr>
            <w:tcW w:w="1400" w:type="dxa"/>
          </w:tcPr>
          <w:p w14:paraId="4C9EFD92" w14:textId="77777777" w:rsidR="000513CD" w:rsidRPr="001A69B5" w:rsidRDefault="000513CD" w:rsidP="001A69B5"/>
        </w:tc>
      </w:tr>
      <w:tr w:rsidR="000513CD" w:rsidRPr="001A69B5" w14:paraId="4F4240D0" w14:textId="77777777" w:rsidTr="00A23AF0">
        <w:trPr>
          <w:trHeight w:val="640"/>
        </w:trPr>
        <w:tc>
          <w:tcPr>
            <w:tcW w:w="3900" w:type="dxa"/>
          </w:tcPr>
          <w:p w14:paraId="693F94D7" w14:textId="77777777" w:rsidR="000513CD" w:rsidRPr="001A69B5" w:rsidRDefault="0009509B" w:rsidP="001A69B5">
            <w:r w:rsidRPr="001A69B5">
              <w:t xml:space="preserve">Langsiktige </w:t>
            </w:r>
            <w:proofErr w:type="spellStart"/>
            <w:r w:rsidRPr="001A69B5">
              <w:t>forpliktingar</w:t>
            </w:r>
            <w:proofErr w:type="spellEnd"/>
            <w:r w:rsidRPr="001A69B5">
              <w:t xml:space="preserve"> knytte til </w:t>
            </w:r>
            <w:proofErr w:type="spellStart"/>
            <w:r w:rsidRPr="001A69B5">
              <w:t>anleggsmidlar</w:t>
            </w:r>
            <w:proofErr w:type="spellEnd"/>
          </w:p>
        </w:tc>
        <w:tc>
          <w:tcPr>
            <w:tcW w:w="1400" w:type="dxa"/>
          </w:tcPr>
          <w:p w14:paraId="473DFACF" w14:textId="77777777" w:rsidR="000513CD" w:rsidRPr="001A69B5" w:rsidRDefault="0009509B" w:rsidP="001A69B5">
            <w:r w:rsidRPr="001A69B5">
              <w:t>0</w:t>
            </w:r>
          </w:p>
        </w:tc>
        <w:tc>
          <w:tcPr>
            <w:tcW w:w="1400" w:type="dxa"/>
          </w:tcPr>
          <w:p w14:paraId="2FCBB6F5" w14:textId="77777777" w:rsidR="000513CD" w:rsidRPr="001A69B5" w:rsidRDefault="0009509B" w:rsidP="001A69B5">
            <w:r w:rsidRPr="001A69B5">
              <w:t>0</w:t>
            </w:r>
          </w:p>
        </w:tc>
        <w:tc>
          <w:tcPr>
            <w:tcW w:w="1400" w:type="dxa"/>
          </w:tcPr>
          <w:p w14:paraId="3536B417" w14:textId="77777777" w:rsidR="000513CD" w:rsidRPr="001A69B5" w:rsidRDefault="0009509B" w:rsidP="001A69B5">
            <w:r w:rsidRPr="001A69B5">
              <w:t>0</w:t>
            </w:r>
          </w:p>
        </w:tc>
        <w:tc>
          <w:tcPr>
            <w:tcW w:w="1400" w:type="dxa"/>
          </w:tcPr>
          <w:p w14:paraId="0EA79D17" w14:textId="77777777" w:rsidR="000513CD" w:rsidRPr="001A69B5" w:rsidRDefault="0009509B" w:rsidP="001A69B5">
            <w:r w:rsidRPr="001A69B5">
              <w:t>0</w:t>
            </w:r>
          </w:p>
        </w:tc>
      </w:tr>
      <w:tr w:rsidR="000513CD" w:rsidRPr="001A69B5" w14:paraId="2373D01E" w14:textId="77777777" w:rsidTr="00A23AF0">
        <w:trPr>
          <w:trHeight w:val="380"/>
        </w:trPr>
        <w:tc>
          <w:tcPr>
            <w:tcW w:w="3900" w:type="dxa"/>
          </w:tcPr>
          <w:p w14:paraId="3BBD5403" w14:textId="77777777" w:rsidR="000513CD" w:rsidRPr="001A69B5" w:rsidRDefault="0009509B" w:rsidP="001A69B5">
            <w:r w:rsidRPr="001A69B5">
              <w:t>Anna langsiktig gjeld</w:t>
            </w:r>
          </w:p>
        </w:tc>
        <w:tc>
          <w:tcPr>
            <w:tcW w:w="1400" w:type="dxa"/>
          </w:tcPr>
          <w:p w14:paraId="694CD8DE" w14:textId="77777777" w:rsidR="000513CD" w:rsidRPr="001A69B5" w:rsidRDefault="0009509B" w:rsidP="001A69B5">
            <w:r w:rsidRPr="001A69B5">
              <w:t>0</w:t>
            </w:r>
          </w:p>
        </w:tc>
        <w:tc>
          <w:tcPr>
            <w:tcW w:w="1400" w:type="dxa"/>
          </w:tcPr>
          <w:p w14:paraId="4428BE6D" w14:textId="77777777" w:rsidR="000513CD" w:rsidRPr="001A69B5" w:rsidRDefault="0009509B" w:rsidP="001A69B5">
            <w:r w:rsidRPr="001A69B5">
              <w:t>0</w:t>
            </w:r>
          </w:p>
        </w:tc>
        <w:tc>
          <w:tcPr>
            <w:tcW w:w="1400" w:type="dxa"/>
          </w:tcPr>
          <w:p w14:paraId="6A1E2626" w14:textId="77777777" w:rsidR="000513CD" w:rsidRPr="001A69B5" w:rsidRDefault="0009509B" w:rsidP="001A69B5">
            <w:r w:rsidRPr="001A69B5">
              <w:t>0</w:t>
            </w:r>
          </w:p>
        </w:tc>
        <w:tc>
          <w:tcPr>
            <w:tcW w:w="1400" w:type="dxa"/>
          </w:tcPr>
          <w:p w14:paraId="21AA75BE" w14:textId="77777777" w:rsidR="000513CD" w:rsidRPr="001A69B5" w:rsidRDefault="0009509B" w:rsidP="001A69B5">
            <w:r w:rsidRPr="001A69B5">
              <w:t>0</w:t>
            </w:r>
          </w:p>
        </w:tc>
      </w:tr>
      <w:tr w:rsidR="000513CD" w:rsidRPr="001A69B5" w14:paraId="6209C11B" w14:textId="77777777" w:rsidTr="00A23AF0">
        <w:trPr>
          <w:trHeight w:val="380"/>
        </w:trPr>
        <w:tc>
          <w:tcPr>
            <w:tcW w:w="3900" w:type="dxa"/>
          </w:tcPr>
          <w:p w14:paraId="2D03DD6D" w14:textId="77777777" w:rsidR="000513CD" w:rsidRPr="001A69B5" w:rsidRDefault="0009509B" w:rsidP="001A69B5">
            <w:r w:rsidRPr="001A69B5">
              <w:rPr>
                <w:rStyle w:val="kursiv"/>
              </w:rPr>
              <w:t>Sum langsiktig gjeld</w:t>
            </w:r>
          </w:p>
        </w:tc>
        <w:tc>
          <w:tcPr>
            <w:tcW w:w="1400" w:type="dxa"/>
          </w:tcPr>
          <w:p w14:paraId="08525FDD" w14:textId="77777777" w:rsidR="000513CD" w:rsidRPr="001A69B5" w:rsidRDefault="0009509B" w:rsidP="001A69B5">
            <w:r w:rsidRPr="001A69B5">
              <w:rPr>
                <w:rStyle w:val="kursiv"/>
              </w:rPr>
              <w:t>0</w:t>
            </w:r>
          </w:p>
        </w:tc>
        <w:tc>
          <w:tcPr>
            <w:tcW w:w="1400" w:type="dxa"/>
          </w:tcPr>
          <w:p w14:paraId="5B345CC7" w14:textId="77777777" w:rsidR="000513CD" w:rsidRPr="001A69B5" w:rsidRDefault="0009509B" w:rsidP="001A69B5">
            <w:r w:rsidRPr="001A69B5">
              <w:rPr>
                <w:rStyle w:val="kursiv"/>
              </w:rPr>
              <w:t>0</w:t>
            </w:r>
          </w:p>
        </w:tc>
        <w:tc>
          <w:tcPr>
            <w:tcW w:w="1400" w:type="dxa"/>
          </w:tcPr>
          <w:p w14:paraId="02D820AE" w14:textId="77777777" w:rsidR="000513CD" w:rsidRPr="001A69B5" w:rsidRDefault="0009509B" w:rsidP="001A69B5">
            <w:r w:rsidRPr="001A69B5">
              <w:rPr>
                <w:rStyle w:val="kursiv"/>
              </w:rPr>
              <w:t>0</w:t>
            </w:r>
          </w:p>
        </w:tc>
        <w:tc>
          <w:tcPr>
            <w:tcW w:w="1400" w:type="dxa"/>
          </w:tcPr>
          <w:p w14:paraId="386A5348" w14:textId="77777777" w:rsidR="000513CD" w:rsidRPr="001A69B5" w:rsidRDefault="0009509B" w:rsidP="001A69B5">
            <w:r w:rsidRPr="001A69B5">
              <w:rPr>
                <w:rStyle w:val="kursiv"/>
              </w:rPr>
              <w:t>0</w:t>
            </w:r>
          </w:p>
        </w:tc>
      </w:tr>
      <w:tr w:rsidR="000513CD" w:rsidRPr="001A69B5" w14:paraId="3A21331D" w14:textId="77777777" w:rsidTr="00A23AF0">
        <w:trPr>
          <w:trHeight w:val="380"/>
        </w:trPr>
        <w:tc>
          <w:tcPr>
            <w:tcW w:w="3900" w:type="dxa"/>
          </w:tcPr>
          <w:p w14:paraId="2B421262" w14:textId="77777777" w:rsidR="000513CD" w:rsidRPr="001A69B5" w:rsidRDefault="0009509B" w:rsidP="001A69B5">
            <w:r w:rsidRPr="001A69B5">
              <w:rPr>
                <w:rStyle w:val="kursiv"/>
              </w:rPr>
              <w:t xml:space="preserve">Sum netto gjeld og </w:t>
            </w:r>
            <w:proofErr w:type="spellStart"/>
            <w:r w:rsidRPr="001A69B5">
              <w:rPr>
                <w:rStyle w:val="kursiv"/>
              </w:rPr>
              <w:t>forpliktingar</w:t>
            </w:r>
            <w:proofErr w:type="spellEnd"/>
          </w:p>
        </w:tc>
        <w:tc>
          <w:tcPr>
            <w:tcW w:w="1400" w:type="dxa"/>
          </w:tcPr>
          <w:p w14:paraId="20C810D2" w14:textId="77777777" w:rsidR="000513CD" w:rsidRPr="001A69B5" w:rsidRDefault="0009509B" w:rsidP="001A69B5">
            <w:r w:rsidRPr="001A69B5">
              <w:rPr>
                <w:rStyle w:val="kursiv"/>
              </w:rPr>
              <w:t>52 716</w:t>
            </w:r>
          </w:p>
        </w:tc>
        <w:tc>
          <w:tcPr>
            <w:tcW w:w="1400" w:type="dxa"/>
          </w:tcPr>
          <w:p w14:paraId="363A0C40" w14:textId="77777777" w:rsidR="000513CD" w:rsidRPr="001A69B5" w:rsidRDefault="0009509B" w:rsidP="001A69B5">
            <w:r w:rsidRPr="001A69B5">
              <w:rPr>
                <w:rStyle w:val="kursiv"/>
              </w:rPr>
              <w:t>74 944</w:t>
            </w:r>
          </w:p>
        </w:tc>
        <w:tc>
          <w:tcPr>
            <w:tcW w:w="1400" w:type="dxa"/>
          </w:tcPr>
          <w:p w14:paraId="6BF4C36C" w14:textId="77777777" w:rsidR="000513CD" w:rsidRPr="001A69B5" w:rsidRDefault="0009509B" w:rsidP="001A69B5">
            <w:r w:rsidRPr="001A69B5">
              <w:rPr>
                <w:rStyle w:val="kursiv"/>
              </w:rPr>
              <w:t>80 246</w:t>
            </w:r>
          </w:p>
        </w:tc>
        <w:tc>
          <w:tcPr>
            <w:tcW w:w="1400" w:type="dxa"/>
          </w:tcPr>
          <w:p w14:paraId="27F9EDB6" w14:textId="77777777" w:rsidR="000513CD" w:rsidRPr="001A69B5" w:rsidRDefault="0009509B" w:rsidP="001A69B5">
            <w:r w:rsidRPr="001A69B5">
              <w:rPr>
                <w:rStyle w:val="kursiv"/>
              </w:rPr>
              <w:t>5 302</w:t>
            </w:r>
          </w:p>
        </w:tc>
      </w:tr>
    </w:tbl>
    <w:p w14:paraId="636684B6" w14:textId="301F8A80" w:rsidR="0067357C" w:rsidRPr="001A69B5" w:rsidRDefault="0067357C" w:rsidP="00A23AF0">
      <w:pPr>
        <w:pStyle w:val="tabell-tittel"/>
        <w:numPr>
          <w:ilvl w:val="6"/>
          <w:numId w:val="28"/>
        </w:numPr>
      </w:pPr>
      <w:r w:rsidRPr="001A69B5">
        <w:t xml:space="preserve">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Utgifter og inntekter etter art</w:t>
      </w:r>
    </w:p>
    <w:p w14:paraId="2F4DE2C4"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4373680C" w14:textId="77777777" w:rsidTr="00A23AF0">
        <w:trPr>
          <w:trHeight w:val="320"/>
        </w:trPr>
        <w:tc>
          <w:tcPr>
            <w:tcW w:w="3900" w:type="dxa"/>
          </w:tcPr>
          <w:p w14:paraId="704F391E" w14:textId="77777777" w:rsidR="000513CD" w:rsidRPr="001A69B5" w:rsidRDefault="000513CD" w:rsidP="001A69B5"/>
        </w:tc>
        <w:tc>
          <w:tcPr>
            <w:tcW w:w="1400" w:type="dxa"/>
          </w:tcPr>
          <w:p w14:paraId="2A4F1C20" w14:textId="77777777" w:rsidR="000513CD" w:rsidRPr="001A69B5" w:rsidRDefault="000513CD" w:rsidP="001A69B5"/>
        </w:tc>
        <w:tc>
          <w:tcPr>
            <w:tcW w:w="1400" w:type="dxa"/>
          </w:tcPr>
          <w:p w14:paraId="37F6C494" w14:textId="77777777" w:rsidR="000513CD" w:rsidRPr="001A69B5" w:rsidRDefault="000513CD" w:rsidP="001A69B5"/>
        </w:tc>
        <w:tc>
          <w:tcPr>
            <w:tcW w:w="1400" w:type="dxa"/>
          </w:tcPr>
          <w:p w14:paraId="10E02A26" w14:textId="77777777" w:rsidR="000513CD" w:rsidRPr="001A69B5" w:rsidRDefault="000513CD" w:rsidP="001A69B5"/>
        </w:tc>
        <w:tc>
          <w:tcPr>
            <w:tcW w:w="1400" w:type="dxa"/>
          </w:tcPr>
          <w:p w14:paraId="02BDB91E" w14:textId="77777777" w:rsidR="000513CD" w:rsidRPr="001A69B5" w:rsidRDefault="0009509B" w:rsidP="001A69B5">
            <w:r w:rsidRPr="001A69B5">
              <w:t>(i 1 000 kr)</w:t>
            </w:r>
          </w:p>
        </w:tc>
      </w:tr>
      <w:tr w:rsidR="000513CD" w:rsidRPr="001A69B5" w14:paraId="427F69B8" w14:textId="77777777" w:rsidTr="00A23AF0">
        <w:trPr>
          <w:trHeight w:val="580"/>
        </w:trPr>
        <w:tc>
          <w:tcPr>
            <w:tcW w:w="3900" w:type="dxa"/>
          </w:tcPr>
          <w:p w14:paraId="3D6B7E63" w14:textId="77777777" w:rsidR="000513CD" w:rsidRPr="001A69B5" w:rsidRDefault="0009509B" w:rsidP="001A69B5">
            <w:r w:rsidRPr="001A69B5">
              <w:t>Utgifter</w:t>
            </w:r>
          </w:p>
        </w:tc>
        <w:tc>
          <w:tcPr>
            <w:tcW w:w="1400" w:type="dxa"/>
          </w:tcPr>
          <w:p w14:paraId="25728A99" w14:textId="77939E1B" w:rsidR="000513CD" w:rsidRPr="001A69B5" w:rsidRDefault="0009509B" w:rsidP="006C2E35">
            <w:proofErr w:type="spellStart"/>
            <w:r w:rsidRPr="001A69B5">
              <w:t>Rekneskap</w:t>
            </w:r>
            <w:proofErr w:type="spellEnd"/>
            <w:r w:rsidR="006C2E35">
              <w:t xml:space="preserve"> </w:t>
            </w:r>
            <w:r w:rsidRPr="001A69B5">
              <w:t>31.12.2018</w:t>
            </w:r>
          </w:p>
        </w:tc>
        <w:tc>
          <w:tcPr>
            <w:tcW w:w="1400" w:type="dxa"/>
          </w:tcPr>
          <w:p w14:paraId="3279B14A" w14:textId="39966333" w:rsidR="000513CD" w:rsidRPr="001A69B5" w:rsidRDefault="0009509B" w:rsidP="006C2E35">
            <w:proofErr w:type="spellStart"/>
            <w:r w:rsidRPr="001A69B5">
              <w:t>Rekneskap</w:t>
            </w:r>
            <w:proofErr w:type="spellEnd"/>
            <w:r w:rsidR="006C2E35">
              <w:t xml:space="preserve"> </w:t>
            </w:r>
            <w:r w:rsidRPr="001A69B5">
              <w:t>31.12.2019</w:t>
            </w:r>
          </w:p>
        </w:tc>
        <w:tc>
          <w:tcPr>
            <w:tcW w:w="1400" w:type="dxa"/>
          </w:tcPr>
          <w:p w14:paraId="057D98DF" w14:textId="149149AC" w:rsidR="000513CD" w:rsidRPr="001A69B5" w:rsidRDefault="0009509B" w:rsidP="006C2E35">
            <w:proofErr w:type="spellStart"/>
            <w:r w:rsidRPr="001A69B5">
              <w:t>Rekneskap</w:t>
            </w:r>
            <w:proofErr w:type="spellEnd"/>
            <w:r w:rsidR="006C2E35">
              <w:t xml:space="preserve"> </w:t>
            </w:r>
            <w:r w:rsidRPr="001A69B5">
              <w:t>31.12.2020</w:t>
            </w:r>
          </w:p>
        </w:tc>
        <w:tc>
          <w:tcPr>
            <w:tcW w:w="1400" w:type="dxa"/>
          </w:tcPr>
          <w:p w14:paraId="3E5E4B66" w14:textId="77777777" w:rsidR="000513CD" w:rsidRPr="001A69B5" w:rsidRDefault="0009509B" w:rsidP="001A69B5">
            <w:r w:rsidRPr="001A69B5">
              <w:t xml:space="preserve">Budsjett </w:t>
            </w:r>
            <w:r w:rsidRPr="001A69B5">
              <w:br/>
              <w:t>2021</w:t>
            </w:r>
          </w:p>
        </w:tc>
      </w:tr>
      <w:tr w:rsidR="000513CD" w:rsidRPr="001A69B5" w14:paraId="3EADC0A6" w14:textId="77777777" w:rsidTr="00A23AF0">
        <w:trPr>
          <w:trHeight w:val="340"/>
        </w:trPr>
        <w:tc>
          <w:tcPr>
            <w:tcW w:w="3900" w:type="dxa"/>
          </w:tcPr>
          <w:p w14:paraId="2D079462" w14:textId="77777777" w:rsidR="000513CD" w:rsidRPr="001A69B5" w:rsidRDefault="0009509B" w:rsidP="001A69B5">
            <w:r w:rsidRPr="001A69B5">
              <w:rPr>
                <w:rStyle w:val="halvfet0"/>
              </w:rPr>
              <w:t>Driftsutgifter</w:t>
            </w:r>
          </w:p>
        </w:tc>
        <w:tc>
          <w:tcPr>
            <w:tcW w:w="1400" w:type="dxa"/>
          </w:tcPr>
          <w:p w14:paraId="16D43398" w14:textId="77777777" w:rsidR="000513CD" w:rsidRPr="001A69B5" w:rsidRDefault="000513CD" w:rsidP="001A69B5"/>
        </w:tc>
        <w:tc>
          <w:tcPr>
            <w:tcW w:w="1400" w:type="dxa"/>
          </w:tcPr>
          <w:p w14:paraId="65CC0657" w14:textId="77777777" w:rsidR="000513CD" w:rsidRPr="001A69B5" w:rsidRDefault="000513CD" w:rsidP="001A69B5"/>
        </w:tc>
        <w:tc>
          <w:tcPr>
            <w:tcW w:w="1400" w:type="dxa"/>
          </w:tcPr>
          <w:p w14:paraId="5F1C1351" w14:textId="77777777" w:rsidR="000513CD" w:rsidRPr="001A69B5" w:rsidRDefault="000513CD" w:rsidP="001A69B5"/>
        </w:tc>
        <w:tc>
          <w:tcPr>
            <w:tcW w:w="1400" w:type="dxa"/>
          </w:tcPr>
          <w:p w14:paraId="531DF0DA" w14:textId="77777777" w:rsidR="000513CD" w:rsidRPr="001A69B5" w:rsidRDefault="000513CD" w:rsidP="001A69B5"/>
        </w:tc>
      </w:tr>
      <w:tr w:rsidR="000513CD" w:rsidRPr="001A69B5" w14:paraId="2D1E5E11" w14:textId="77777777" w:rsidTr="00A23AF0">
        <w:trPr>
          <w:trHeight w:val="340"/>
        </w:trPr>
        <w:tc>
          <w:tcPr>
            <w:tcW w:w="3900" w:type="dxa"/>
          </w:tcPr>
          <w:p w14:paraId="2AC477E6" w14:textId="77777777" w:rsidR="000513CD" w:rsidRPr="001A69B5" w:rsidRDefault="0009509B" w:rsidP="001A69B5">
            <w:r w:rsidRPr="001A69B5">
              <w:t>Lønnsutgifter</w:t>
            </w:r>
          </w:p>
        </w:tc>
        <w:tc>
          <w:tcPr>
            <w:tcW w:w="1400" w:type="dxa"/>
          </w:tcPr>
          <w:p w14:paraId="4E3872FE" w14:textId="77777777" w:rsidR="000513CD" w:rsidRPr="001A69B5" w:rsidRDefault="0009509B" w:rsidP="001A69B5">
            <w:r w:rsidRPr="001A69B5">
              <w:t>149 095</w:t>
            </w:r>
          </w:p>
        </w:tc>
        <w:tc>
          <w:tcPr>
            <w:tcW w:w="1400" w:type="dxa"/>
          </w:tcPr>
          <w:p w14:paraId="66A05C34" w14:textId="77777777" w:rsidR="000513CD" w:rsidRPr="001A69B5" w:rsidRDefault="0009509B" w:rsidP="001A69B5">
            <w:r w:rsidRPr="001A69B5">
              <w:t>179 311</w:t>
            </w:r>
          </w:p>
        </w:tc>
        <w:tc>
          <w:tcPr>
            <w:tcW w:w="1400" w:type="dxa"/>
          </w:tcPr>
          <w:p w14:paraId="30FE203E" w14:textId="77777777" w:rsidR="000513CD" w:rsidRPr="001A69B5" w:rsidRDefault="0009509B" w:rsidP="001A69B5">
            <w:r w:rsidRPr="001A69B5">
              <w:t>192 879</w:t>
            </w:r>
          </w:p>
        </w:tc>
        <w:tc>
          <w:tcPr>
            <w:tcW w:w="1400" w:type="dxa"/>
          </w:tcPr>
          <w:p w14:paraId="2027ACD6" w14:textId="77777777" w:rsidR="000513CD" w:rsidRPr="001A69B5" w:rsidRDefault="0009509B" w:rsidP="001A69B5">
            <w:r w:rsidRPr="001A69B5">
              <w:t>220 592</w:t>
            </w:r>
          </w:p>
        </w:tc>
      </w:tr>
      <w:tr w:rsidR="000513CD" w:rsidRPr="001A69B5" w14:paraId="644A6065" w14:textId="77777777" w:rsidTr="00A23AF0">
        <w:trPr>
          <w:trHeight w:val="340"/>
        </w:trPr>
        <w:tc>
          <w:tcPr>
            <w:tcW w:w="3900" w:type="dxa"/>
          </w:tcPr>
          <w:p w14:paraId="010B813B" w14:textId="77777777" w:rsidR="000513CD" w:rsidRPr="001A69B5" w:rsidRDefault="0009509B" w:rsidP="001A69B5">
            <w:r w:rsidRPr="001A69B5">
              <w:t xml:space="preserve">Varer og </w:t>
            </w:r>
            <w:proofErr w:type="spellStart"/>
            <w:r w:rsidRPr="001A69B5">
              <w:t>tenester</w:t>
            </w:r>
            <w:proofErr w:type="spellEnd"/>
          </w:p>
        </w:tc>
        <w:tc>
          <w:tcPr>
            <w:tcW w:w="1400" w:type="dxa"/>
          </w:tcPr>
          <w:p w14:paraId="316959C0" w14:textId="77777777" w:rsidR="000513CD" w:rsidRPr="001A69B5" w:rsidRDefault="0009509B" w:rsidP="001A69B5">
            <w:r w:rsidRPr="001A69B5">
              <w:t>340 145</w:t>
            </w:r>
          </w:p>
        </w:tc>
        <w:tc>
          <w:tcPr>
            <w:tcW w:w="1400" w:type="dxa"/>
          </w:tcPr>
          <w:p w14:paraId="31A4DFC3" w14:textId="77777777" w:rsidR="000513CD" w:rsidRPr="001A69B5" w:rsidRDefault="0009509B" w:rsidP="001A69B5">
            <w:r w:rsidRPr="001A69B5">
              <w:t>479 810</w:t>
            </w:r>
          </w:p>
        </w:tc>
        <w:tc>
          <w:tcPr>
            <w:tcW w:w="1400" w:type="dxa"/>
          </w:tcPr>
          <w:p w14:paraId="1D2905FC" w14:textId="77777777" w:rsidR="000513CD" w:rsidRPr="001A69B5" w:rsidRDefault="0009509B" w:rsidP="001A69B5">
            <w:r w:rsidRPr="001A69B5">
              <w:t>601 945</w:t>
            </w:r>
          </w:p>
        </w:tc>
        <w:tc>
          <w:tcPr>
            <w:tcW w:w="1400" w:type="dxa"/>
          </w:tcPr>
          <w:p w14:paraId="49D750FA" w14:textId="77777777" w:rsidR="000513CD" w:rsidRPr="001A69B5" w:rsidRDefault="0009509B" w:rsidP="001A69B5">
            <w:r w:rsidRPr="001A69B5">
              <w:t>442 671</w:t>
            </w:r>
          </w:p>
        </w:tc>
      </w:tr>
      <w:tr w:rsidR="000513CD" w:rsidRPr="001A69B5" w14:paraId="7673E6A0" w14:textId="77777777" w:rsidTr="00A23AF0">
        <w:trPr>
          <w:trHeight w:val="340"/>
        </w:trPr>
        <w:tc>
          <w:tcPr>
            <w:tcW w:w="3900" w:type="dxa"/>
          </w:tcPr>
          <w:p w14:paraId="1460F57C" w14:textId="77777777" w:rsidR="000513CD" w:rsidRPr="001A69B5" w:rsidRDefault="0009509B" w:rsidP="001A69B5">
            <w:r w:rsidRPr="001A69B5">
              <w:rPr>
                <w:rStyle w:val="kursiv"/>
              </w:rPr>
              <w:t>Sum driftsutgifter</w:t>
            </w:r>
          </w:p>
        </w:tc>
        <w:tc>
          <w:tcPr>
            <w:tcW w:w="1400" w:type="dxa"/>
          </w:tcPr>
          <w:p w14:paraId="66B65403" w14:textId="77777777" w:rsidR="000513CD" w:rsidRPr="001A69B5" w:rsidRDefault="0009509B" w:rsidP="001A69B5">
            <w:r w:rsidRPr="001A69B5">
              <w:rPr>
                <w:rStyle w:val="kursiv"/>
              </w:rPr>
              <w:t>489 240</w:t>
            </w:r>
          </w:p>
        </w:tc>
        <w:tc>
          <w:tcPr>
            <w:tcW w:w="1400" w:type="dxa"/>
          </w:tcPr>
          <w:p w14:paraId="7BC1D93E" w14:textId="77777777" w:rsidR="000513CD" w:rsidRPr="001A69B5" w:rsidRDefault="0009509B" w:rsidP="001A69B5">
            <w:r w:rsidRPr="001A69B5">
              <w:rPr>
                <w:rStyle w:val="kursiv"/>
              </w:rPr>
              <w:t>659 121</w:t>
            </w:r>
          </w:p>
        </w:tc>
        <w:tc>
          <w:tcPr>
            <w:tcW w:w="1400" w:type="dxa"/>
          </w:tcPr>
          <w:p w14:paraId="56B81DC7" w14:textId="77777777" w:rsidR="000513CD" w:rsidRPr="001A69B5" w:rsidRDefault="0009509B" w:rsidP="001A69B5">
            <w:r w:rsidRPr="001A69B5">
              <w:rPr>
                <w:rStyle w:val="kursiv"/>
              </w:rPr>
              <w:t>794 824</w:t>
            </w:r>
          </w:p>
        </w:tc>
        <w:tc>
          <w:tcPr>
            <w:tcW w:w="1400" w:type="dxa"/>
          </w:tcPr>
          <w:p w14:paraId="705B37AD" w14:textId="77777777" w:rsidR="000513CD" w:rsidRPr="001A69B5" w:rsidRDefault="0009509B" w:rsidP="001A69B5">
            <w:r w:rsidRPr="001A69B5">
              <w:rPr>
                <w:rStyle w:val="kursiv"/>
              </w:rPr>
              <w:t>663 263</w:t>
            </w:r>
          </w:p>
        </w:tc>
      </w:tr>
      <w:tr w:rsidR="000513CD" w:rsidRPr="001A69B5" w14:paraId="3886D5F3" w14:textId="77777777" w:rsidTr="00A23AF0">
        <w:trPr>
          <w:trHeight w:val="340"/>
        </w:trPr>
        <w:tc>
          <w:tcPr>
            <w:tcW w:w="3900" w:type="dxa"/>
          </w:tcPr>
          <w:p w14:paraId="57636EDA" w14:textId="77777777" w:rsidR="000513CD" w:rsidRPr="001A69B5" w:rsidRDefault="000513CD" w:rsidP="001A69B5"/>
        </w:tc>
        <w:tc>
          <w:tcPr>
            <w:tcW w:w="1400" w:type="dxa"/>
          </w:tcPr>
          <w:p w14:paraId="1CA07C3C" w14:textId="77777777" w:rsidR="000513CD" w:rsidRPr="001A69B5" w:rsidRDefault="000513CD" w:rsidP="001A69B5"/>
        </w:tc>
        <w:tc>
          <w:tcPr>
            <w:tcW w:w="1400" w:type="dxa"/>
          </w:tcPr>
          <w:p w14:paraId="53CAD7DF" w14:textId="77777777" w:rsidR="000513CD" w:rsidRPr="001A69B5" w:rsidRDefault="000513CD" w:rsidP="001A69B5"/>
        </w:tc>
        <w:tc>
          <w:tcPr>
            <w:tcW w:w="1400" w:type="dxa"/>
          </w:tcPr>
          <w:p w14:paraId="27C86A31" w14:textId="77777777" w:rsidR="000513CD" w:rsidRPr="001A69B5" w:rsidRDefault="000513CD" w:rsidP="001A69B5"/>
        </w:tc>
        <w:tc>
          <w:tcPr>
            <w:tcW w:w="1400" w:type="dxa"/>
          </w:tcPr>
          <w:p w14:paraId="4E9EAE05" w14:textId="77777777" w:rsidR="000513CD" w:rsidRPr="001A69B5" w:rsidRDefault="000513CD" w:rsidP="001A69B5"/>
        </w:tc>
      </w:tr>
      <w:tr w:rsidR="000513CD" w:rsidRPr="001A69B5" w14:paraId="5ECCDCA0" w14:textId="77777777" w:rsidTr="00A23AF0">
        <w:trPr>
          <w:trHeight w:val="340"/>
        </w:trPr>
        <w:tc>
          <w:tcPr>
            <w:tcW w:w="3900" w:type="dxa"/>
          </w:tcPr>
          <w:p w14:paraId="27CAA6D7" w14:textId="77777777" w:rsidR="000513CD" w:rsidRPr="001A69B5" w:rsidRDefault="0009509B" w:rsidP="001A69B5">
            <w:r w:rsidRPr="001A69B5">
              <w:rPr>
                <w:rStyle w:val="halvfet0"/>
              </w:rPr>
              <w:t>Investeringsutgifter</w:t>
            </w:r>
          </w:p>
        </w:tc>
        <w:tc>
          <w:tcPr>
            <w:tcW w:w="1400" w:type="dxa"/>
          </w:tcPr>
          <w:p w14:paraId="246F5E99" w14:textId="77777777" w:rsidR="000513CD" w:rsidRPr="001A69B5" w:rsidRDefault="000513CD" w:rsidP="001A69B5"/>
        </w:tc>
        <w:tc>
          <w:tcPr>
            <w:tcW w:w="1400" w:type="dxa"/>
          </w:tcPr>
          <w:p w14:paraId="5F8CDAEA" w14:textId="77777777" w:rsidR="000513CD" w:rsidRPr="001A69B5" w:rsidRDefault="000513CD" w:rsidP="001A69B5"/>
        </w:tc>
        <w:tc>
          <w:tcPr>
            <w:tcW w:w="1400" w:type="dxa"/>
          </w:tcPr>
          <w:p w14:paraId="39B719DA" w14:textId="77777777" w:rsidR="000513CD" w:rsidRPr="001A69B5" w:rsidRDefault="000513CD" w:rsidP="001A69B5"/>
        </w:tc>
        <w:tc>
          <w:tcPr>
            <w:tcW w:w="1400" w:type="dxa"/>
          </w:tcPr>
          <w:p w14:paraId="406787AD" w14:textId="77777777" w:rsidR="000513CD" w:rsidRPr="001A69B5" w:rsidRDefault="000513CD" w:rsidP="001A69B5"/>
        </w:tc>
      </w:tr>
      <w:tr w:rsidR="000513CD" w:rsidRPr="001A69B5" w14:paraId="3DC46930" w14:textId="77777777" w:rsidTr="00A23AF0">
        <w:trPr>
          <w:trHeight w:val="600"/>
        </w:trPr>
        <w:tc>
          <w:tcPr>
            <w:tcW w:w="3900" w:type="dxa"/>
          </w:tcPr>
          <w:p w14:paraId="7438CBBA" w14:textId="2159C486" w:rsidR="000513CD" w:rsidRPr="001A69B5" w:rsidRDefault="0009509B" w:rsidP="001A69B5">
            <w:proofErr w:type="spellStart"/>
            <w:r w:rsidRPr="001A69B5">
              <w:t>Investeringar</w:t>
            </w:r>
            <w:proofErr w:type="spellEnd"/>
            <w:r w:rsidRPr="001A69B5">
              <w:t xml:space="preserve">, større utstyrskjøp og </w:t>
            </w:r>
            <w:proofErr w:type="spellStart"/>
            <w:r w:rsidRPr="001A69B5">
              <w:t>vedlikehald</w:t>
            </w:r>
            <w:proofErr w:type="spellEnd"/>
          </w:p>
        </w:tc>
        <w:tc>
          <w:tcPr>
            <w:tcW w:w="1400" w:type="dxa"/>
          </w:tcPr>
          <w:p w14:paraId="41EC8419" w14:textId="77777777" w:rsidR="000513CD" w:rsidRPr="001A69B5" w:rsidRDefault="0009509B" w:rsidP="001A69B5">
            <w:r w:rsidRPr="001A69B5">
              <w:t>1 653</w:t>
            </w:r>
          </w:p>
        </w:tc>
        <w:tc>
          <w:tcPr>
            <w:tcW w:w="1400" w:type="dxa"/>
          </w:tcPr>
          <w:p w14:paraId="299491B8" w14:textId="77777777" w:rsidR="000513CD" w:rsidRPr="001A69B5" w:rsidRDefault="0009509B" w:rsidP="001A69B5">
            <w:r w:rsidRPr="001A69B5">
              <w:t>2 653</w:t>
            </w:r>
          </w:p>
        </w:tc>
        <w:tc>
          <w:tcPr>
            <w:tcW w:w="1400" w:type="dxa"/>
          </w:tcPr>
          <w:p w14:paraId="43A70321" w14:textId="77777777" w:rsidR="000513CD" w:rsidRPr="001A69B5" w:rsidRDefault="0009509B" w:rsidP="001A69B5">
            <w:r w:rsidRPr="001A69B5">
              <w:t>1 844</w:t>
            </w:r>
          </w:p>
        </w:tc>
        <w:tc>
          <w:tcPr>
            <w:tcW w:w="1400" w:type="dxa"/>
          </w:tcPr>
          <w:p w14:paraId="792FE72C" w14:textId="77777777" w:rsidR="000513CD" w:rsidRPr="001A69B5" w:rsidRDefault="0009509B" w:rsidP="001A69B5">
            <w:r w:rsidRPr="001A69B5">
              <w:t>3 800</w:t>
            </w:r>
          </w:p>
        </w:tc>
      </w:tr>
      <w:tr w:rsidR="000513CD" w:rsidRPr="001A69B5" w14:paraId="716A6255" w14:textId="77777777" w:rsidTr="00A23AF0">
        <w:trPr>
          <w:trHeight w:val="600"/>
        </w:trPr>
        <w:tc>
          <w:tcPr>
            <w:tcW w:w="3900" w:type="dxa"/>
          </w:tcPr>
          <w:p w14:paraId="330426FD" w14:textId="0BD514F6" w:rsidR="000513CD" w:rsidRPr="001A69B5" w:rsidRDefault="0009509B" w:rsidP="001A69B5">
            <w:r w:rsidRPr="001A69B5">
              <w:rPr>
                <w:rStyle w:val="kursiv"/>
              </w:rPr>
              <w:t xml:space="preserve">Sum utgifter til større utstyrskjøp og </w:t>
            </w:r>
            <w:proofErr w:type="spellStart"/>
            <w:r w:rsidRPr="001A69B5">
              <w:rPr>
                <w:rStyle w:val="kursiv"/>
              </w:rPr>
              <w:t>vedlikehald</w:t>
            </w:r>
            <w:proofErr w:type="spellEnd"/>
            <w:r w:rsidRPr="001A69B5">
              <w:rPr>
                <w:rStyle w:val="kursiv"/>
              </w:rPr>
              <w:t xml:space="preserve"> </w:t>
            </w:r>
          </w:p>
        </w:tc>
        <w:tc>
          <w:tcPr>
            <w:tcW w:w="1400" w:type="dxa"/>
          </w:tcPr>
          <w:p w14:paraId="41587580" w14:textId="77777777" w:rsidR="000513CD" w:rsidRPr="001A69B5" w:rsidRDefault="0009509B" w:rsidP="001A69B5">
            <w:r w:rsidRPr="001A69B5">
              <w:rPr>
                <w:rStyle w:val="kursiv"/>
              </w:rPr>
              <w:t>1 653</w:t>
            </w:r>
          </w:p>
        </w:tc>
        <w:tc>
          <w:tcPr>
            <w:tcW w:w="1400" w:type="dxa"/>
          </w:tcPr>
          <w:p w14:paraId="79A0952D" w14:textId="77777777" w:rsidR="000513CD" w:rsidRPr="001A69B5" w:rsidRDefault="0009509B" w:rsidP="001A69B5">
            <w:r w:rsidRPr="001A69B5">
              <w:rPr>
                <w:rStyle w:val="kursiv"/>
              </w:rPr>
              <w:t>2 653</w:t>
            </w:r>
          </w:p>
        </w:tc>
        <w:tc>
          <w:tcPr>
            <w:tcW w:w="1400" w:type="dxa"/>
          </w:tcPr>
          <w:p w14:paraId="2087CBD9" w14:textId="77777777" w:rsidR="000513CD" w:rsidRPr="001A69B5" w:rsidRDefault="0009509B" w:rsidP="001A69B5">
            <w:r w:rsidRPr="001A69B5">
              <w:rPr>
                <w:rStyle w:val="kursiv"/>
              </w:rPr>
              <w:t>1 844</w:t>
            </w:r>
          </w:p>
        </w:tc>
        <w:tc>
          <w:tcPr>
            <w:tcW w:w="1400" w:type="dxa"/>
          </w:tcPr>
          <w:p w14:paraId="14A3F7E9" w14:textId="77777777" w:rsidR="000513CD" w:rsidRPr="001A69B5" w:rsidRDefault="0009509B" w:rsidP="001A69B5">
            <w:r w:rsidRPr="001A69B5">
              <w:rPr>
                <w:rStyle w:val="kursiv"/>
              </w:rPr>
              <w:t>3 800</w:t>
            </w:r>
          </w:p>
        </w:tc>
      </w:tr>
      <w:tr w:rsidR="000513CD" w:rsidRPr="001A69B5" w14:paraId="525316A4" w14:textId="77777777" w:rsidTr="00A23AF0">
        <w:trPr>
          <w:trHeight w:val="340"/>
        </w:trPr>
        <w:tc>
          <w:tcPr>
            <w:tcW w:w="3900" w:type="dxa"/>
          </w:tcPr>
          <w:p w14:paraId="194B5C07" w14:textId="77777777" w:rsidR="000513CD" w:rsidRPr="001A69B5" w:rsidRDefault="000513CD" w:rsidP="001A69B5"/>
        </w:tc>
        <w:tc>
          <w:tcPr>
            <w:tcW w:w="1400" w:type="dxa"/>
          </w:tcPr>
          <w:p w14:paraId="7B1649D6" w14:textId="77777777" w:rsidR="000513CD" w:rsidRPr="001A69B5" w:rsidRDefault="000513CD" w:rsidP="001A69B5"/>
        </w:tc>
        <w:tc>
          <w:tcPr>
            <w:tcW w:w="1400" w:type="dxa"/>
          </w:tcPr>
          <w:p w14:paraId="211B9A05" w14:textId="77777777" w:rsidR="000513CD" w:rsidRPr="001A69B5" w:rsidRDefault="000513CD" w:rsidP="001A69B5"/>
        </w:tc>
        <w:tc>
          <w:tcPr>
            <w:tcW w:w="1400" w:type="dxa"/>
          </w:tcPr>
          <w:p w14:paraId="3AF06E49" w14:textId="77777777" w:rsidR="000513CD" w:rsidRPr="001A69B5" w:rsidRDefault="000513CD" w:rsidP="001A69B5"/>
        </w:tc>
        <w:tc>
          <w:tcPr>
            <w:tcW w:w="1400" w:type="dxa"/>
          </w:tcPr>
          <w:p w14:paraId="34C3B066" w14:textId="77777777" w:rsidR="000513CD" w:rsidRPr="001A69B5" w:rsidRDefault="000513CD" w:rsidP="001A69B5"/>
        </w:tc>
      </w:tr>
      <w:tr w:rsidR="000513CD" w:rsidRPr="001A69B5" w14:paraId="0C507856" w14:textId="77777777" w:rsidTr="00A23AF0">
        <w:trPr>
          <w:trHeight w:val="340"/>
        </w:trPr>
        <w:tc>
          <w:tcPr>
            <w:tcW w:w="3900" w:type="dxa"/>
          </w:tcPr>
          <w:p w14:paraId="58986665"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w:t>
            </w:r>
            <w:proofErr w:type="spellStart"/>
            <w:r w:rsidRPr="001A69B5">
              <w:rPr>
                <w:rStyle w:val="halvfet0"/>
              </w:rPr>
              <w:t>frå</w:t>
            </w:r>
            <w:proofErr w:type="spellEnd"/>
            <w:r w:rsidRPr="001A69B5">
              <w:rPr>
                <w:rStyle w:val="halvfet0"/>
              </w:rPr>
              <w:t xml:space="preserve"> </w:t>
            </w:r>
            <w:proofErr w:type="spellStart"/>
            <w:r w:rsidRPr="001A69B5">
              <w:rPr>
                <w:rStyle w:val="halvfet0"/>
              </w:rPr>
              <w:t>verksemda</w:t>
            </w:r>
            <w:proofErr w:type="spellEnd"/>
          </w:p>
        </w:tc>
        <w:tc>
          <w:tcPr>
            <w:tcW w:w="1400" w:type="dxa"/>
          </w:tcPr>
          <w:p w14:paraId="699D2235" w14:textId="77777777" w:rsidR="000513CD" w:rsidRPr="001A69B5" w:rsidRDefault="000513CD" w:rsidP="001A69B5"/>
        </w:tc>
        <w:tc>
          <w:tcPr>
            <w:tcW w:w="1400" w:type="dxa"/>
          </w:tcPr>
          <w:p w14:paraId="4C362C36" w14:textId="77777777" w:rsidR="000513CD" w:rsidRPr="001A69B5" w:rsidRDefault="000513CD" w:rsidP="001A69B5"/>
        </w:tc>
        <w:tc>
          <w:tcPr>
            <w:tcW w:w="1400" w:type="dxa"/>
          </w:tcPr>
          <w:p w14:paraId="554AEF1B" w14:textId="77777777" w:rsidR="000513CD" w:rsidRPr="001A69B5" w:rsidRDefault="000513CD" w:rsidP="001A69B5"/>
        </w:tc>
        <w:tc>
          <w:tcPr>
            <w:tcW w:w="1400" w:type="dxa"/>
          </w:tcPr>
          <w:p w14:paraId="36C3B055" w14:textId="77777777" w:rsidR="000513CD" w:rsidRPr="001A69B5" w:rsidRDefault="000513CD" w:rsidP="001A69B5"/>
        </w:tc>
      </w:tr>
      <w:tr w:rsidR="000513CD" w:rsidRPr="001A69B5" w14:paraId="1B2D9290" w14:textId="77777777" w:rsidTr="00A23AF0">
        <w:trPr>
          <w:trHeight w:val="600"/>
        </w:trPr>
        <w:tc>
          <w:tcPr>
            <w:tcW w:w="3900" w:type="dxa"/>
          </w:tcPr>
          <w:p w14:paraId="06252B5A" w14:textId="0891D166" w:rsidR="000513CD" w:rsidRPr="001A69B5" w:rsidRDefault="0009509B" w:rsidP="001A69B5">
            <w:proofErr w:type="spellStart"/>
            <w:r w:rsidRPr="001A69B5">
              <w:t>Utbetalingar</w:t>
            </w:r>
            <w:proofErr w:type="spellEnd"/>
            <w:r w:rsidRPr="001A69B5">
              <w:t xml:space="preserve"> til andre </w:t>
            </w:r>
            <w:proofErr w:type="spellStart"/>
            <w:r w:rsidRPr="001A69B5">
              <w:t>statlege</w:t>
            </w:r>
            <w:proofErr w:type="spellEnd"/>
            <w:r w:rsidRPr="001A69B5">
              <w:t xml:space="preserve"> </w:t>
            </w:r>
            <w:proofErr w:type="spellStart"/>
            <w:r w:rsidRPr="001A69B5">
              <w:t>rekneskapar</w:t>
            </w:r>
            <w:proofErr w:type="spellEnd"/>
          </w:p>
        </w:tc>
        <w:tc>
          <w:tcPr>
            <w:tcW w:w="1400" w:type="dxa"/>
          </w:tcPr>
          <w:p w14:paraId="5AFCC055" w14:textId="77777777" w:rsidR="000513CD" w:rsidRPr="001A69B5" w:rsidRDefault="0009509B" w:rsidP="001A69B5">
            <w:r w:rsidRPr="001A69B5">
              <w:t>0</w:t>
            </w:r>
          </w:p>
        </w:tc>
        <w:tc>
          <w:tcPr>
            <w:tcW w:w="1400" w:type="dxa"/>
          </w:tcPr>
          <w:p w14:paraId="2D6B7644" w14:textId="77777777" w:rsidR="000513CD" w:rsidRPr="001A69B5" w:rsidRDefault="0009509B" w:rsidP="001A69B5">
            <w:r w:rsidRPr="001A69B5">
              <w:t>0</w:t>
            </w:r>
          </w:p>
        </w:tc>
        <w:tc>
          <w:tcPr>
            <w:tcW w:w="1400" w:type="dxa"/>
          </w:tcPr>
          <w:p w14:paraId="0EA4CC13" w14:textId="77777777" w:rsidR="000513CD" w:rsidRPr="001A69B5" w:rsidRDefault="0009509B" w:rsidP="001A69B5">
            <w:r w:rsidRPr="001A69B5">
              <w:t>0</w:t>
            </w:r>
          </w:p>
        </w:tc>
        <w:tc>
          <w:tcPr>
            <w:tcW w:w="1400" w:type="dxa"/>
          </w:tcPr>
          <w:p w14:paraId="63359F4F" w14:textId="77777777" w:rsidR="000513CD" w:rsidRPr="001A69B5" w:rsidRDefault="0009509B" w:rsidP="001A69B5">
            <w:r w:rsidRPr="001A69B5">
              <w:t>0</w:t>
            </w:r>
          </w:p>
        </w:tc>
      </w:tr>
      <w:tr w:rsidR="000513CD" w:rsidRPr="001A69B5" w14:paraId="27F1049A" w14:textId="77777777" w:rsidTr="00A23AF0">
        <w:trPr>
          <w:trHeight w:val="340"/>
        </w:trPr>
        <w:tc>
          <w:tcPr>
            <w:tcW w:w="3900" w:type="dxa"/>
          </w:tcPr>
          <w:p w14:paraId="3E5C5144" w14:textId="77777777" w:rsidR="000513CD" w:rsidRPr="001A69B5" w:rsidRDefault="0009509B" w:rsidP="001A69B5">
            <w:r w:rsidRPr="001A69B5">
              <w:t xml:space="preserve">Andre </w:t>
            </w:r>
            <w:proofErr w:type="spellStart"/>
            <w:r w:rsidRPr="001A69B5">
              <w:t>utbetalingar</w:t>
            </w:r>
            <w:proofErr w:type="spellEnd"/>
          </w:p>
        </w:tc>
        <w:tc>
          <w:tcPr>
            <w:tcW w:w="1400" w:type="dxa"/>
          </w:tcPr>
          <w:p w14:paraId="76A664F5" w14:textId="77777777" w:rsidR="000513CD" w:rsidRPr="001A69B5" w:rsidRDefault="0009509B" w:rsidP="001A69B5">
            <w:r w:rsidRPr="001A69B5">
              <w:t>0</w:t>
            </w:r>
          </w:p>
        </w:tc>
        <w:tc>
          <w:tcPr>
            <w:tcW w:w="1400" w:type="dxa"/>
          </w:tcPr>
          <w:p w14:paraId="687C013D" w14:textId="77777777" w:rsidR="000513CD" w:rsidRPr="001A69B5" w:rsidRDefault="0009509B" w:rsidP="001A69B5">
            <w:r w:rsidRPr="001A69B5">
              <w:t>71 593</w:t>
            </w:r>
          </w:p>
        </w:tc>
        <w:tc>
          <w:tcPr>
            <w:tcW w:w="1400" w:type="dxa"/>
          </w:tcPr>
          <w:p w14:paraId="78487346" w14:textId="77777777" w:rsidR="000513CD" w:rsidRPr="001A69B5" w:rsidRDefault="0009509B" w:rsidP="001A69B5">
            <w:r w:rsidRPr="001A69B5">
              <w:t>81 133</w:t>
            </w:r>
          </w:p>
        </w:tc>
        <w:tc>
          <w:tcPr>
            <w:tcW w:w="1400" w:type="dxa"/>
          </w:tcPr>
          <w:p w14:paraId="0E7B36C6" w14:textId="77777777" w:rsidR="000513CD" w:rsidRPr="001A69B5" w:rsidRDefault="0009509B" w:rsidP="001A69B5">
            <w:r w:rsidRPr="001A69B5">
              <w:t>73 469</w:t>
            </w:r>
          </w:p>
        </w:tc>
      </w:tr>
      <w:tr w:rsidR="000513CD" w:rsidRPr="001A69B5" w14:paraId="0F10563C" w14:textId="77777777" w:rsidTr="00A23AF0">
        <w:trPr>
          <w:trHeight w:val="340"/>
        </w:trPr>
        <w:tc>
          <w:tcPr>
            <w:tcW w:w="3900" w:type="dxa"/>
          </w:tcPr>
          <w:p w14:paraId="644A4409"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w:t>
            </w:r>
            <w:proofErr w:type="spellStart"/>
            <w:r w:rsidRPr="001A69B5">
              <w:rPr>
                <w:rStyle w:val="kursiv"/>
              </w:rPr>
              <w:t>verksemda</w:t>
            </w:r>
            <w:proofErr w:type="spellEnd"/>
          </w:p>
        </w:tc>
        <w:tc>
          <w:tcPr>
            <w:tcW w:w="1400" w:type="dxa"/>
          </w:tcPr>
          <w:p w14:paraId="10210109" w14:textId="77777777" w:rsidR="000513CD" w:rsidRPr="001A69B5" w:rsidRDefault="0009509B" w:rsidP="001A69B5">
            <w:r w:rsidRPr="001A69B5">
              <w:rPr>
                <w:rStyle w:val="kursiv"/>
              </w:rPr>
              <w:t>0</w:t>
            </w:r>
          </w:p>
        </w:tc>
        <w:tc>
          <w:tcPr>
            <w:tcW w:w="1400" w:type="dxa"/>
          </w:tcPr>
          <w:p w14:paraId="5D318218" w14:textId="77777777" w:rsidR="000513CD" w:rsidRPr="001A69B5" w:rsidRDefault="0009509B" w:rsidP="001A69B5">
            <w:r w:rsidRPr="001A69B5">
              <w:rPr>
                <w:rStyle w:val="kursiv"/>
              </w:rPr>
              <w:t>71 593</w:t>
            </w:r>
          </w:p>
        </w:tc>
        <w:tc>
          <w:tcPr>
            <w:tcW w:w="1400" w:type="dxa"/>
          </w:tcPr>
          <w:p w14:paraId="4F58CC07" w14:textId="77777777" w:rsidR="000513CD" w:rsidRPr="001A69B5" w:rsidRDefault="0009509B" w:rsidP="001A69B5">
            <w:r w:rsidRPr="001A69B5">
              <w:rPr>
                <w:rStyle w:val="kursiv"/>
              </w:rPr>
              <w:t>81 133</w:t>
            </w:r>
          </w:p>
        </w:tc>
        <w:tc>
          <w:tcPr>
            <w:tcW w:w="1400" w:type="dxa"/>
          </w:tcPr>
          <w:p w14:paraId="1C98054F" w14:textId="77777777" w:rsidR="000513CD" w:rsidRPr="001A69B5" w:rsidRDefault="0009509B" w:rsidP="001A69B5">
            <w:r w:rsidRPr="001A69B5">
              <w:rPr>
                <w:rStyle w:val="kursiv"/>
              </w:rPr>
              <w:t>73 469</w:t>
            </w:r>
          </w:p>
        </w:tc>
      </w:tr>
      <w:tr w:rsidR="000513CD" w:rsidRPr="001A69B5" w14:paraId="559D3EB8" w14:textId="77777777" w:rsidTr="00A23AF0">
        <w:trPr>
          <w:trHeight w:val="340"/>
        </w:trPr>
        <w:tc>
          <w:tcPr>
            <w:tcW w:w="3900" w:type="dxa"/>
          </w:tcPr>
          <w:p w14:paraId="00C8E78F" w14:textId="77777777" w:rsidR="000513CD" w:rsidRPr="001A69B5" w:rsidRDefault="000513CD" w:rsidP="001A69B5"/>
        </w:tc>
        <w:tc>
          <w:tcPr>
            <w:tcW w:w="1400" w:type="dxa"/>
          </w:tcPr>
          <w:p w14:paraId="36680F6C" w14:textId="77777777" w:rsidR="000513CD" w:rsidRPr="001A69B5" w:rsidRDefault="000513CD" w:rsidP="001A69B5"/>
        </w:tc>
        <w:tc>
          <w:tcPr>
            <w:tcW w:w="1400" w:type="dxa"/>
          </w:tcPr>
          <w:p w14:paraId="51247E19" w14:textId="77777777" w:rsidR="000513CD" w:rsidRPr="001A69B5" w:rsidRDefault="000513CD" w:rsidP="001A69B5"/>
        </w:tc>
        <w:tc>
          <w:tcPr>
            <w:tcW w:w="1400" w:type="dxa"/>
          </w:tcPr>
          <w:p w14:paraId="00065E8D" w14:textId="77777777" w:rsidR="000513CD" w:rsidRPr="001A69B5" w:rsidRDefault="000513CD" w:rsidP="001A69B5"/>
        </w:tc>
        <w:tc>
          <w:tcPr>
            <w:tcW w:w="1400" w:type="dxa"/>
          </w:tcPr>
          <w:p w14:paraId="0F65F60E" w14:textId="77777777" w:rsidR="000513CD" w:rsidRPr="001A69B5" w:rsidRDefault="000513CD" w:rsidP="001A69B5"/>
        </w:tc>
      </w:tr>
      <w:tr w:rsidR="000513CD" w:rsidRPr="001A69B5" w14:paraId="758405B6" w14:textId="77777777" w:rsidTr="00A23AF0">
        <w:trPr>
          <w:trHeight w:val="340"/>
        </w:trPr>
        <w:tc>
          <w:tcPr>
            <w:tcW w:w="3900" w:type="dxa"/>
          </w:tcPr>
          <w:p w14:paraId="0C7BF2DB"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0A206CF1" w14:textId="77777777" w:rsidR="000513CD" w:rsidRPr="001A69B5" w:rsidRDefault="000513CD" w:rsidP="001A69B5"/>
        </w:tc>
        <w:tc>
          <w:tcPr>
            <w:tcW w:w="1400" w:type="dxa"/>
          </w:tcPr>
          <w:p w14:paraId="19000191" w14:textId="77777777" w:rsidR="000513CD" w:rsidRPr="001A69B5" w:rsidRDefault="000513CD" w:rsidP="001A69B5"/>
        </w:tc>
        <w:tc>
          <w:tcPr>
            <w:tcW w:w="1400" w:type="dxa"/>
          </w:tcPr>
          <w:p w14:paraId="3048CB01" w14:textId="77777777" w:rsidR="000513CD" w:rsidRPr="001A69B5" w:rsidRDefault="000513CD" w:rsidP="001A69B5"/>
        </w:tc>
        <w:tc>
          <w:tcPr>
            <w:tcW w:w="1400" w:type="dxa"/>
          </w:tcPr>
          <w:p w14:paraId="73A0A918" w14:textId="77777777" w:rsidR="000513CD" w:rsidRPr="001A69B5" w:rsidRDefault="000513CD" w:rsidP="001A69B5"/>
        </w:tc>
      </w:tr>
      <w:tr w:rsidR="000513CD" w:rsidRPr="001A69B5" w14:paraId="2F17BEA2" w14:textId="77777777" w:rsidTr="00A23AF0">
        <w:trPr>
          <w:trHeight w:val="340"/>
        </w:trPr>
        <w:tc>
          <w:tcPr>
            <w:tcW w:w="3900" w:type="dxa"/>
          </w:tcPr>
          <w:p w14:paraId="64DC0B08" w14:textId="77777777" w:rsidR="000513CD" w:rsidRPr="001A69B5" w:rsidRDefault="0009509B" w:rsidP="001A69B5">
            <w:r w:rsidRPr="001A69B5">
              <w:t xml:space="preserve">Kjøp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68A00BBE" w14:textId="77777777" w:rsidR="000513CD" w:rsidRPr="001A69B5" w:rsidRDefault="0009509B" w:rsidP="001A69B5">
            <w:r w:rsidRPr="001A69B5">
              <w:t>0</w:t>
            </w:r>
          </w:p>
        </w:tc>
        <w:tc>
          <w:tcPr>
            <w:tcW w:w="1400" w:type="dxa"/>
          </w:tcPr>
          <w:p w14:paraId="5EEF700F" w14:textId="77777777" w:rsidR="000513CD" w:rsidRPr="001A69B5" w:rsidRDefault="0009509B" w:rsidP="001A69B5">
            <w:r w:rsidRPr="001A69B5">
              <w:t>0</w:t>
            </w:r>
          </w:p>
        </w:tc>
        <w:tc>
          <w:tcPr>
            <w:tcW w:w="1400" w:type="dxa"/>
          </w:tcPr>
          <w:p w14:paraId="22AAC8D7" w14:textId="77777777" w:rsidR="000513CD" w:rsidRPr="001A69B5" w:rsidRDefault="0009509B" w:rsidP="001A69B5">
            <w:r w:rsidRPr="001A69B5">
              <w:t>0</w:t>
            </w:r>
          </w:p>
        </w:tc>
        <w:tc>
          <w:tcPr>
            <w:tcW w:w="1400" w:type="dxa"/>
          </w:tcPr>
          <w:p w14:paraId="0CE7AE56" w14:textId="77777777" w:rsidR="000513CD" w:rsidRPr="001A69B5" w:rsidRDefault="0009509B" w:rsidP="001A69B5">
            <w:r w:rsidRPr="001A69B5">
              <w:t>0</w:t>
            </w:r>
          </w:p>
        </w:tc>
      </w:tr>
      <w:tr w:rsidR="000513CD" w:rsidRPr="001A69B5" w14:paraId="33D66954" w14:textId="77777777" w:rsidTr="00A23AF0">
        <w:trPr>
          <w:trHeight w:val="340"/>
        </w:trPr>
        <w:tc>
          <w:tcPr>
            <w:tcW w:w="3900" w:type="dxa"/>
          </w:tcPr>
          <w:p w14:paraId="3CF918D4" w14:textId="77777777" w:rsidR="000513CD" w:rsidRPr="001A69B5" w:rsidRDefault="0009509B" w:rsidP="001A69B5">
            <w:r w:rsidRPr="001A69B5">
              <w:t>Andre finansielle utgifter</w:t>
            </w:r>
          </w:p>
        </w:tc>
        <w:tc>
          <w:tcPr>
            <w:tcW w:w="1400" w:type="dxa"/>
          </w:tcPr>
          <w:p w14:paraId="3B3A5DE6" w14:textId="77777777" w:rsidR="000513CD" w:rsidRPr="001A69B5" w:rsidRDefault="0009509B" w:rsidP="001A69B5">
            <w:r w:rsidRPr="001A69B5">
              <w:t>0</w:t>
            </w:r>
          </w:p>
        </w:tc>
        <w:tc>
          <w:tcPr>
            <w:tcW w:w="1400" w:type="dxa"/>
          </w:tcPr>
          <w:p w14:paraId="49311513" w14:textId="77777777" w:rsidR="000513CD" w:rsidRPr="001A69B5" w:rsidRDefault="0009509B" w:rsidP="001A69B5">
            <w:r w:rsidRPr="001A69B5">
              <w:t>0</w:t>
            </w:r>
          </w:p>
        </w:tc>
        <w:tc>
          <w:tcPr>
            <w:tcW w:w="1400" w:type="dxa"/>
          </w:tcPr>
          <w:p w14:paraId="7B024F8B" w14:textId="77777777" w:rsidR="000513CD" w:rsidRPr="001A69B5" w:rsidRDefault="0009509B" w:rsidP="001A69B5">
            <w:r w:rsidRPr="001A69B5">
              <w:t>0</w:t>
            </w:r>
          </w:p>
        </w:tc>
        <w:tc>
          <w:tcPr>
            <w:tcW w:w="1400" w:type="dxa"/>
          </w:tcPr>
          <w:p w14:paraId="22B278F1" w14:textId="77777777" w:rsidR="000513CD" w:rsidRPr="001A69B5" w:rsidRDefault="0009509B" w:rsidP="001A69B5">
            <w:r w:rsidRPr="001A69B5">
              <w:t>0</w:t>
            </w:r>
          </w:p>
        </w:tc>
      </w:tr>
      <w:tr w:rsidR="000513CD" w:rsidRPr="001A69B5" w14:paraId="020EFA8D" w14:textId="77777777" w:rsidTr="00A23AF0">
        <w:trPr>
          <w:trHeight w:val="340"/>
        </w:trPr>
        <w:tc>
          <w:tcPr>
            <w:tcW w:w="3900" w:type="dxa"/>
          </w:tcPr>
          <w:p w14:paraId="439382B3"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0D09D5F0" w14:textId="77777777" w:rsidR="000513CD" w:rsidRPr="001A69B5" w:rsidRDefault="0009509B" w:rsidP="001A69B5">
            <w:r w:rsidRPr="001A69B5">
              <w:rPr>
                <w:rStyle w:val="kursiv"/>
              </w:rPr>
              <w:t>0</w:t>
            </w:r>
          </w:p>
        </w:tc>
        <w:tc>
          <w:tcPr>
            <w:tcW w:w="1400" w:type="dxa"/>
          </w:tcPr>
          <w:p w14:paraId="4D61018C" w14:textId="77777777" w:rsidR="000513CD" w:rsidRPr="001A69B5" w:rsidRDefault="0009509B" w:rsidP="001A69B5">
            <w:r w:rsidRPr="001A69B5">
              <w:rPr>
                <w:rStyle w:val="kursiv"/>
              </w:rPr>
              <w:t>0</w:t>
            </w:r>
          </w:p>
        </w:tc>
        <w:tc>
          <w:tcPr>
            <w:tcW w:w="1400" w:type="dxa"/>
          </w:tcPr>
          <w:p w14:paraId="1D853BE4" w14:textId="77777777" w:rsidR="000513CD" w:rsidRPr="001A69B5" w:rsidRDefault="0009509B" w:rsidP="001A69B5">
            <w:r w:rsidRPr="001A69B5">
              <w:t>0</w:t>
            </w:r>
          </w:p>
        </w:tc>
        <w:tc>
          <w:tcPr>
            <w:tcW w:w="1400" w:type="dxa"/>
          </w:tcPr>
          <w:p w14:paraId="1B57601D" w14:textId="77777777" w:rsidR="000513CD" w:rsidRPr="001A69B5" w:rsidRDefault="0009509B" w:rsidP="001A69B5">
            <w:r w:rsidRPr="001A69B5">
              <w:t>0</w:t>
            </w:r>
          </w:p>
        </w:tc>
      </w:tr>
      <w:tr w:rsidR="000513CD" w:rsidRPr="001A69B5" w14:paraId="3AD750C1" w14:textId="77777777" w:rsidTr="00A23AF0">
        <w:trPr>
          <w:trHeight w:val="340"/>
        </w:trPr>
        <w:tc>
          <w:tcPr>
            <w:tcW w:w="3900" w:type="dxa"/>
          </w:tcPr>
          <w:p w14:paraId="13AEA7AD" w14:textId="77777777" w:rsidR="000513CD" w:rsidRPr="001A69B5" w:rsidRDefault="0009509B" w:rsidP="001A69B5">
            <w:r w:rsidRPr="001A69B5">
              <w:rPr>
                <w:rStyle w:val="kursiv"/>
              </w:rPr>
              <w:t>Sum utgifter</w:t>
            </w:r>
          </w:p>
        </w:tc>
        <w:tc>
          <w:tcPr>
            <w:tcW w:w="1400" w:type="dxa"/>
          </w:tcPr>
          <w:p w14:paraId="2E635106" w14:textId="77777777" w:rsidR="000513CD" w:rsidRPr="001A69B5" w:rsidRDefault="0009509B" w:rsidP="001A69B5">
            <w:r w:rsidRPr="001A69B5">
              <w:rPr>
                <w:rStyle w:val="kursiv"/>
              </w:rPr>
              <w:t>490 893</w:t>
            </w:r>
          </w:p>
        </w:tc>
        <w:tc>
          <w:tcPr>
            <w:tcW w:w="1400" w:type="dxa"/>
          </w:tcPr>
          <w:p w14:paraId="33280E00" w14:textId="77777777" w:rsidR="000513CD" w:rsidRPr="001A69B5" w:rsidRDefault="0009509B" w:rsidP="001A69B5">
            <w:r w:rsidRPr="001A69B5">
              <w:rPr>
                <w:rStyle w:val="kursiv"/>
              </w:rPr>
              <w:t>733 367</w:t>
            </w:r>
          </w:p>
        </w:tc>
        <w:tc>
          <w:tcPr>
            <w:tcW w:w="1400" w:type="dxa"/>
          </w:tcPr>
          <w:p w14:paraId="22ADE008" w14:textId="77777777" w:rsidR="000513CD" w:rsidRPr="001A69B5" w:rsidRDefault="0009509B" w:rsidP="001A69B5">
            <w:r w:rsidRPr="001A69B5">
              <w:rPr>
                <w:rStyle w:val="kursiv"/>
              </w:rPr>
              <w:t>877 801</w:t>
            </w:r>
          </w:p>
        </w:tc>
        <w:tc>
          <w:tcPr>
            <w:tcW w:w="1400" w:type="dxa"/>
          </w:tcPr>
          <w:p w14:paraId="03785812" w14:textId="77777777" w:rsidR="000513CD" w:rsidRPr="001A69B5" w:rsidRDefault="0009509B" w:rsidP="001A69B5">
            <w:r w:rsidRPr="001A69B5">
              <w:rPr>
                <w:rStyle w:val="kursiv"/>
              </w:rPr>
              <w:t>740 532</w:t>
            </w:r>
          </w:p>
        </w:tc>
      </w:tr>
      <w:tr w:rsidR="000513CD" w:rsidRPr="001A69B5" w14:paraId="55F99B4C" w14:textId="77777777" w:rsidTr="00A23AF0">
        <w:trPr>
          <w:trHeight w:val="340"/>
        </w:trPr>
        <w:tc>
          <w:tcPr>
            <w:tcW w:w="3900" w:type="dxa"/>
          </w:tcPr>
          <w:p w14:paraId="7141C803" w14:textId="77777777" w:rsidR="000513CD" w:rsidRPr="001A69B5" w:rsidRDefault="000513CD" w:rsidP="001A69B5"/>
        </w:tc>
        <w:tc>
          <w:tcPr>
            <w:tcW w:w="1400" w:type="dxa"/>
          </w:tcPr>
          <w:p w14:paraId="03A31B5F" w14:textId="77777777" w:rsidR="000513CD" w:rsidRPr="001A69B5" w:rsidRDefault="000513CD" w:rsidP="001A69B5"/>
        </w:tc>
        <w:tc>
          <w:tcPr>
            <w:tcW w:w="1400" w:type="dxa"/>
          </w:tcPr>
          <w:p w14:paraId="235DBDCA" w14:textId="77777777" w:rsidR="000513CD" w:rsidRPr="001A69B5" w:rsidRDefault="000513CD" w:rsidP="001A69B5"/>
        </w:tc>
        <w:tc>
          <w:tcPr>
            <w:tcW w:w="1400" w:type="dxa"/>
          </w:tcPr>
          <w:p w14:paraId="5E46C3A6" w14:textId="77777777" w:rsidR="000513CD" w:rsidRPr="001A69B5" w:rsidRDefault="000513CD" w:rsidP="001A69B5"/>
        </w:tc>
        <w:tc>
          <w:tcPr>
            <w:tcW w:w="1400" w:type="dxa"/>
          </w:tcPr>
          <w:p w14:paraId="5BCCAC44" w14:textId="77777777" w:rsidR="000513CD" w:rsidRPr="001A69B5" w:rsidRDefault="000513CD" w:rsidP="001A69B5"/>
        </w:tc>
      </w:tr>
      <w:tr w:rsidR="000513CD" w:rsidRPr="001A69B5" w14:paraId="1476505F" w14:textId="77777777" w:rsidTr="00A23AF0">
        <w:trPr>
          <w:trHeight w:val="580"/>
        </w:trPr>
        <w:tc>
          <w:tcPr>
            <w:tcW w:w="3900" w:type="dxa"/>
          </w:tcPr>
          <w:p w14:paraId="63C79058" w14:textId="77777777" w:rsidR="000513CD" w:rsidRPr="001A69B5" w:rsidRDefault="0009509B" w:rsidP="001A69B5">
            <w:r w:rsidRPr="001A69B5">
              <w:t>Inntekter</w:t>
            </w:r>
          </w:p>
        </w:tc>
        <w:tc>
          <w:tcPr>
            <w:tcW w:w="1400" w:type="dxa"/>
          </w:tcPr>
          <w:p w14:paraId="79F962B9"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6F4D3C7B"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01161C78"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484EDCB8" w14:textId="77777777" w:rsidR="000513CD" w:rsidRPr="001A69B5" w:rsidRDefault="0009509B" w:rsidP="001A69B5">
            <w:r w:rsidRPr="001A69B5">
              <w:t xml:space="preserve">Budsjett </w:t>
            </w:r>
            <w:r w:rsidRPr="001A69B5">
              <w:br/>
              <w:t>2021</w:t>
            </w:r>
          </w:p>
        </w:tc>
      </w:tr>
      <w:tr w:rsidR="000513CD" w:rsidRPr="001A69B5" w14:paraId="417C6CBF" w14:textId="77777777" w:rsidTr="00A23AF0">
        <w:trPr>
          <w:trHeight w:val="340"/>
        </w:trPr>
        <w:tc>
          <w:tcPr>
            <w:tcW w:w="3900" w:type="dxa"/>
          </w:tcPr>
          <w:p w14:paraId="19F5FD11" w14:textId="77777777" w:rsidR="000513CD" w:rsidRPr="001A69B5" w:rsidRDefault="0009509B" w:rsidP="001A69B5">
            <w:r w:rsidRPr="001A69B5">
              <w:rPr>
                <w:rStyle w:val="halvfet0"/>
              </w:rPr>
              <w:t>Driftsinntekter</w:t>
            </w:r>
          </w:p>
        </w:tc>
        <w:tc>
          <w:tcPr>
            <w:tcW w:w="1400" w:type="dxa"/>
          </w:tcPr>
          <w:p w14:paraId="0CFA43A1" w14:textId="77777777" w:rsidR="000513CD" w:rsidRPr="001A69B5" w:rsidRDefault="000513CD" w:rsidP="001A69B5"/>
        </w:tc>
        <w:tc>
          <w:tcPr>
            <w:tcW w:w="1400" w:type="dxa"/>
          </w:tcPr>
          <w:p w14:paraId="780131C8" w14:textId="77777777" w:rsidR="000513CD" w:rsidRPr="001A69B5" w:rsidRDefault="000513CD" w:rsidP="001A69B5"/>
        </w:tc>
        <w:tc>
          <w:tcPr>
            <w:tcW w:w="1400" w:type="dxa"/>
          </w:tcPr>
          <w:p w14:paraId="60DFABA2" w14:textId="77777777" w:rsidR="000513CD" w:rsidRPr="001A69B5" w:rsidRDefault="000513CD" w:rsidP="001A69B5"/>
        </w:tc>
        <w:tc>
          <w:tcPr>
            <w:tcW w:w="1400" w:type="dxa"/>
          </w:tcPr>
          <w:p w14:paraId="7FC847EE" w14:textId="77777777" w:rsidR="000513CD" w:rsidRPr="001A69B5" w:rsidRDefault="000513CD" w:rsidP="001A69B5"/>
        </w:tc>
      </w:tr>
      <w:tr w:rsidR="000513CD" w:rsidRPr="001A69B5" w14:paraId="0187BD5D" w14:textId="77777777" w:rsidTr="00A23AF0">
        <w:trPr>
          <w:trHeight w:val="340"/>
        </w:trPr>
        <w:tc>
          <w:tcPr>
            <w:tcW w:w="3900" w:type="dxa"/>
          </w:tcPr>
          <w:p w14:paraId="5D64BBD1" w14:textId="77777777" w:rsidR="000513CD" w:rsidRPr="001A69B5" w:rsidRDefault="0009509B" w:rsidP="001A69B5">
            <w:r w:rsidRPr="001A69B5">
              <w:t xml:space="preserve">Inntekter </w:t>
            </w:r>
            <w:proofErr w:type="spellStart"/>
            <w:r w:rsidRPr="001A69B5">
              <w:t>frå</w:t>
            </w:r>
            <w:proofErr w:type="spellEnd"/>
            <w:r w:rsidRPr="001A69B5">
              <w:t xml:space="preserve"> sal av varer og </w:t>
            </w:r>
            <w:proofErr w:type="spellStart"/>
            <w:r w:rsidRPr="001A69B5">
              <w:t>tenester</w:t>
            </w:r>
            <w:proofErr w:type="spellEnd"/>
          </w:p>
        </w:tc>
        <w:tc>
          <w:tcPr>
            <w:tcW w:w="1400" w:type="dxa"/>
          </w:tcPr>
          <w:p w14:paraId="7C86385C" w14:textId="77777777" w:rsidR="000513CD" w:rsidRPr="001A69B5" w:rsidRDefault="0009509B" w:rsidP="001A69B5">
            <w:r w:rsidRPr="001A69B5">
              <w:t>374 254</w:t>
            </w:r>
          </w:p>
        </w:tc>
        <w:tc>
          <w:tcPr>
            <w:tcW w:w="1400" w:type="dxa"/>
          </w:tcPr>
          <w:p w14:paraId="442D0FCB" w14:textId="77777777" w:rsidR="000513CD" w:rsidRPr="001A69B5" w:rsidRDefault="0009509B" w:rsidP="001A69B5">
            <w:r w:rsidRPr="001A69B5">
              <w:t>213 384</w:t>
            </w:r>
          </w:p>
        </w:tc>
        <w:tc>
          <w:tcPr>
            <w:tcW w:w="1400" w:type="dxa"/>
          </w:tcPr>
          <w:p w14:paraId="0FC3A7A8" w14:textId="77777777" w:rsidR="000513CD" w:rsidRPr="001A69B5" w:rsidRDefault="0009509B" w:rsidP="001A69B5">
            <w:r w:rsidRPr="001A69B5">
              <w:t>259 226</w:t>
            </w:r>
          </w:p>
        </w:tc>
        <w:tc>
          <w:tcPr>
            <w:tcW w:w="1400" w:type="dxa"/>
          </w:tcPr>
          <w:p w14:paraId="60038164" w14:textId="77777777" w:rsidR="000513CD" w:rsidRPr="001A69B5" w:rsidRDefault="0009509B" w:rsidP="001A69B5">
            <w:r w:rsidRPr="001A69B5">
              <w:t>225 169</w:t>
            </w:r>
          </w:p>
        </w:tc>
      </w:tr>
      <w:tr w:rsidR="000513CD" w:rsidRPr="001A69B5" w14:paraId="489F7B7A" w14:textId="77777777" w:rsidTr="00A23AF0">
        <w:trPr>
          <w:trHeight w:val="340"/>
        </w:trPr>
        <w:tc>
          <w:tcPr>
            <w:tcW w:w="3900" w:type="dxa"/>
          </w:tcPr>
          <w:p w14:paraId="4F7838B4" w14:textId="77777777" w:rsidR="000513CD" w:rsidRPr="001A69B5" w:rsidRDefault="0009509B" w:rsidP="001A69B5">
            <w:r w:rsidRPr="001A69B5">
              <w:t xml:space="preserve">Inntekter </w:t>
            </w:r>
            <w:proofErr w:type="spellStart"/>
            <w:r w:rsidRPr="001A69B5">
              <w:t>frå</w:t>
            </w:r>
            <w:proofErr w:type="spellEnd"/>
            <w:r w:rsidRPr="001A69B5">
              <w:t xml:space="preserve"> avgifter, gebyr og </w:t>
            </w:r>
            <w:proofErr w:type="spellStart"/>
            <w:r w:rsidRPr="001A69B5">
              <w:t>lisensar</w:t>
            </w:r>
            <w:proofErr w:type="spellEnd"/>
          </w:p>
        </w:tc>
        <w:tc>
          <w:tcPr>
            <w:tcW w:w="1400" w:type="dxa"/>
          </w:tcPr>
          <w:p w14:paraId="522439C4" w14:textId="77777777" w:rsidR="000513CD" w:rsidRPr="001A69B5" w:rsidRDefault="0009509B" w:rsidP="001A69B5">
            <w:r w:rsidRPr="001A69B5">
              <w:t>0</w:t>
            </w:r>
          </w:p>
        </w:tc>
        <w:tc>
          <w:tcPr>
            <w:tcW w:w="1400" w:type="dxa"/>
          </w:tcPr>
          <w:p w14:paraId="52C8FA7B" w14:textId="77777777" w:rsidR="000513CD" w:rsidRPr="001A69B5" w:rsidRDefault="0009509B" w:rsidP="001A69B5">
            <w:r w:rsidRPr="001A69B5">
              <w:t>0</w:t>
            </w:r>
          </w:p>
        </w:tc>
        <w:tc>
          <w:tcPr>
            <w:tcW w:w="1400" w:type="dxa"/>
          </w:tcPr>
          <w:p w14:paraId="033E1834" w14:textId="77777777" w:rsidR="000513CD" w:rsidRPr="001A69B5" w:rsidRDefault="0009509B" w:rsidP="001A69B5">
            <w:r w:rsidRPr="001A69B5">
              <w:t>0</w:t>
            </w:r>
          </w:p>
        </w:tc>
        <w:tc>
          <w:tcPr>
            <w:tcW w:w="1400" w:type="dxa"/>
          </w:tcPr>
          <w:p w14:paraId="00333C5D" w14:textId="77777777" w:rsidR="000513CD" w:rsidRPr="001A69B5" w:rsidRDefault="0009509B" w:rsidP="001A69B5">
            <w:r w:rsidRPr="001A69B5">
              <w:t>0</w:t>
            </w:r>
          </w:p>
        </w:tc>
      </w:tr>
      <w:tr w:rsidR="000513CD" w:rsidRPr="001A69B5" w14:paraId="506D9F3E" w14:textId="77777777" w:rsidTr="00A23AF0">
        <w:trPr>
          <w:trHeight w:val="340"/>
        </w:trPr>
        <w:tc>
          <w:tcPr>
            <w:tcW w:w="3900" w:type="dxa"/>
          </w:tcPr>
          <w:p w14:paraId="2950D0EE" w14:textId="77777777" w:rsidR="000513CD" w:rsidRPr="001A69B5" w:rsidRDefault="0009509B" w:rsidP="001A69B5">
            <w:proofErr w:type="spellStart"/>
            <w:r w:rsidRPr="001A69B5">
              <w:t>Refusjonar</w:t>
            </w:r>
            <w:proofErr w:type="spellEnd"/>
          </w:p>
        </w:tc>
        <w:tc>
          <w:tcPr>
            <w:tcW w:w="1400" w:type="dxa"/>
          </w:tcPr>
          <w:p w14:paraId="1C6C0D56" w14:textId="77777777" w:rsidR="000513CD" w:rsidRPr="001A69B5" w:rsidRDefault="0009509B" w:rsidP="001A69B5">
            <w:r w:rsidRPr="001A69B5">
              <w:t>0</w:t>
            </w:r>
          </w:p>
        </w:tc>
        <w:tc>
          <w:tcPr>
            <w:tcW w:w="1400" w:type="dxa"/>
          </w:tcPr>
          <w:p w14:paraId="78484BAB" w14:textId="77777777" w:rsidR="000513CD" w:rsidRPr="001A69B5" w:rsidRDefault="0009509B" w:rsidP="001A69B5">
            <w:r w:rsidRPr="001A69B5">
              <w:t>3 913</w:t>
            </w:r>
          </w:p>
        </w:tc>
        <w:tc>
          <w:tcPr>
            <w:tcW w:w="1400" w:type="dxa"/>
          </w:tcPr>
          <w:p w14:paraId="088BDE81" w14:textId="77777777" w:rsidR="000513CD" w:rsidRPr="001A69B5" w:rsidRDefault="0009509B" w:rsidP="001A69B5">
            <w:r w:rsidRPr="001A69B5">
              <w:t>5 346</w:t>
            </w:r>
          </w:p>
        </w:tc>
        <w:tc>
          <w:tcPr>
            <w:tcW w:w="1400" w:type="dxa"/>
          </w:tcPr>
          <w:p w14:paraId="78E3A63E" w14:textId="77777777" w:rsidR="000513CD" w:rsidRPr="001A69B5" w:rsidRDefault="0009509B" w:rsidP="001A69B5">
            <w:r w:rsidRPr="001A69B5">
              <w:t>4 000</w:t>
            </w:r>
          </w:p>
        </w:tc>
      </w:tr>
      <w:tr w:rsidR="000513CD" w:rsidRPr="001A69B5" w14:paraId="76604F8C" w14:textId="77777777" w:rsidTr="00A23AF0">
        <w:trPr>
          <w:trHeight w:val="340"/>
        </w:trPr>
        <w:tc>
          <w:tcPr>
            <w:tcW w:w="3900" w:type="dxa"/>
          </w:tcPr>
          <w:p w14:paraId="1882FE25" w14:textId="77777777" w:rsidR="000513CD" w:rsidRPr="001A69B5" w:rsidRDefault="0009509B" w:rsidP="001A69B5">
            <w:r w:rsidRPr="001A69B5">
              <w:t>Andre driftsinntekter</w:t>
            </w:r>
          </w:p>
        </w:tc>
        <w:tc>
          <w:tcPr>
            <w:tcW w:w="1400" w:type="dxa"/>
          </w:tcPr>
          <w:p w14:paraId="745C8524" w14:textId="77777777" w:rsidR="000513CD" w:rsidRPr="001A69B5" w:rsidRDefault="0009509B" w:rsidP="001A69B5">
            <w:r w:rsidRPr="001A69B5">
              <w:t>23 813</w:t>
            </w:r>
          </w:p>
        </w:tc>
        <w:tc>
          <w:tcPr>
            <w:tcW w:w="1400" w:type="dxa"/>
          </w:tcPr>
          <w:p w14:paraId="1C6C9CA8" w14:textId="77777777" w:rsidR="000513CD" w:rsidRPr="001A69B5" w:rsidRDefault="0009509B" w:rsidP="001A69B5">
            <w:r w:rsidRPr="001A69B5">
              <w:t>310 672</w:t>
            </w:r>
          </w:p>
        </w:tc>
        <w:tc>
          <w:tcPr>
            <w:tcW w:w="1400" w:type="dxa"/>
          </w:tcPr>
          <w:p w14:paraId="0DC2A623" w14:textId="77777777" w:rsidR="000513CD" w:rsidRPr="001A69B5" w:rsidRDefault="0009509B" w:rsidP="001A69B5">
            <w:r w:rsidRPr="001A69B5">
              <w:t>380 091</w:t>
            </w:r>
          </w:p>
        </w:tc>
        <w:tc>
          <w:tcPr>
            <w:tcW w:w="1400" w:type="dxa"/>
          </w:tcPr>
          <w:p w14:paraId="7F6C3CAA" w14:textId="77777777" w:rsidR="000513CD" w:rsidRPr="001A69B5" w:rsidRDefault="0009509B" w:rsidP="001A69B5">
            <w:r w:rsidRPr="001A69B5">
              <w:t>250 000</w:t>
            </w:r>
          </w:p>
        </w:tc>
      </w:tr>
      <w:tr w:rsidR="000513CD" w:rsidRPr="001A69B5" w14:paraId="0AD3BF1A" w14:textId="77777777" w:rsidTr="00A23AF0">
        <w:trPr>
          <w:trHeight w:val="340"/>
        </w:trPr>
        <w:tc>
          <w:tcPr>
            <w:tcW w:w="3900" w:type="dxa"/>
          </w:tcPr>
          <w:p w14:paraId="67D8AF8F" w14:textId="77777777" w:rsidR="000513CD" w:rsidRPr="001A69B5" w:rsidRDefault="0009509B" w:rsidP="001A69B5">
            <w:r w:rsidRPr="001A69B5">
              <w:rPr>
                <w:rStyle w:val="kursiv"/>
              </w:rPr>
              <w:t>Sum driftsinntekter</w:t>
            </w:r>
          </w:p>
        </w:tc>
        <w:tc>
          <w:tcPr>
            <w:tcW w:w="1400" w:type="dxa"/>
          </w:tcPr>
          <w:p w14:paraId="7ED3EAF8" w14:textId="77777777" w:rsidR="000513CD" w:rsidRPr="001A69B5" w:rsidRDefault="0009509B" w:rsidP="001A69B5">
            <w:r w:rsidRPr="001A69B5">
              <w:rPr>
                <w:rStyle w:val="kursiv"/>
              </w:rPr>
              <w:t>398 067</w:t>
            </w:r>
          </w:p>
        </w:tc>
        <w:tc>
          <w:tcPr>
            <w:tcW w:w="1400" w:type="dxa"/>
          </w:tcPr>
          <w:p w14:paraId="22EA2D1F" w14:textId="77777777" w:rsidR="000513CD" w:rsidRPr="001A69B5" w:rsidRDefault="0009509B" w:rsidP="001A69B5">
            <w:r w:rsidRPr="001A69B5">
              <w:rPr>
                <w:rStyle w:val="kursiv"/>
              </w:rPr>
              <w:t>527 969</w:t>
            </w:r>
          </w:p>
        </w:tc>
        <w:tc>
          <w:tcPr>
            <w:tcW w:w="1400" w:type="dxa"/>
          </w:tcPr>
          <w:p w14:paraId="0CD1D003" w14:textId="77777777" w:rsidR="000513CD" w:rsidRPr="001A69B5" w:rsidRDefault="0009509B" w:rsidP="001A69B5">
            <w:r w:rsidRPr="001A69B5">
              <w:rPr>
                <w:rStyle w:val="kursiv"/>
              </w:rPr>
              <w:t>644 663</w:t>
            </w:r>
          </w:p>
        </w:tc>
        <w:tc>
          <w:tcPr>
            <w:tcW w:w="1400" w:type="dxa"/>
          </w:tcPr>
          <w:p w14:paraId="6825BD15" w14:textId="77777777" w:rsidR="000513CD" w:rsidRPr="001A69B5" w:rsidRDefault="0009509B" w:rsidP="001A69B5">
            <w:r w:rsidRPr="001A69B5">
              <w:rPr>
                <w:rStyle w:val="kursiv"/>
              </w:rPr>
              <w:t>479 169</w:t>
            </w:r>
          </w:p>
        </w:tc>
      </w:tr>
      <w:tr w:rsidR="000513CD" w:rsidRPr="001A69B5" w14:paraId="0F7EFAE4" w14:textId="77777777" w:rsidTr="00A23AF0">
        <w:trPr>
          <w:trHeight w:val="340"/>
        </w:trPr>
        <w:tc>
          <w:tcPr>
            <w:tcW w:w="3900" w:type="dxa"/>
          </w:tcPr>
          <w:p w14:paraId="7856EE35" w14:textId="77777777" w:rsidR="000513CD" w:rsidRPr="001A69B5" w:rsidRDefault="000513CD" w:rsidP="001A69B5"/>
        </w:tc>
        <w:tc>
          <w:tcPr>
            <w:tcW w:w="1400" w:type="dxa"/>
          </w:tcPr>
          <w:p w14:paraId="39FD5613" w14:textId="77777777" w:rsidR="000513CD" w:rsidRPr="001A69B5" w:rsidRDefault="000513CD" w:rsidP="001A69B5"/>
        </w:tc>
        <w:tc>
          <w:tcPr>
            <w:tcW w:w="1400" w:type="dxa"/>
          </w:tcPr>
          <w:p w14:paraId="46DBE341" w14:textId="77777777" w:rsidR="000513CD" w:rsidRPr="001A69B5" w:rsidRDefault="000513CD" w:rsidP="001A69B5"/>
        </w:tc>
        <w:tc>
          <w:tcPr>
            <w:tcW w:w="1400" w:type="dxa"/>
          </w:tcPr>
          <w:p w14:paraId="7CAA11F8" w14:textId="77777777" w:rsidR="000513CD" w:rsidRPr="001A69B5" w:rsidRDefault="000513CD" w:rsidP="001A69B5"/>
        </w:tc>
        <w:tc>
          <w:tcPr>
            <w:tcW w:w="1400" w:type="dxa"/>
          </w:tcPr>
          <w:p w14:paraId="238063BC" w14:textId="77777777" w:rsidR="000513CD" w:rsidRPr="001A69B5" w:rsidRDefault="000513CD" w:rsidP="001A69B5"/>
        </w:tc>
      </w:tr>
      <w:tr w:rsidR="000513CD" w:rsidRPr="001A69B5" w14:paraId="57A6AC07" w14:textId="77777777" w:rsidTr="00A23AF0">
        <w:trPr>
          <w:trHeight w:val="340"/>
        </w:trPr>
        <w:tc>
          <w:tcPr>
            <w:tcW w:w="3900" w:type="dxa"/>
          </w:tcPr>
          <w:p w14:paraId="156BBD45" w14:textId="77777777" w:rsidR="000513CD" w:rsidRPr="001A69B5" w:rsidRDefault="0009509B" w:rsidP="001A69B5">
            <w:r w:rsidRPr="001A69B5">
              <w:rPr>
                <w:rStyle w:val="halvfet0"/>
              </w:rPr>
              <w:t xml:space="preserve">Inntekter </w:t>
            </w:r>
            <w:proofErr w:type="spellStart"/>
            <w:r w:rsidRPr="001A69B5">
              <w:rPr>
                <w:rStyle w:val="halvfet0"/>
              </w:rPr>
              <w:t>frå</w:t>
            </w:r>
            <w:proofErr w:type="spellEnd"/>
            <w:r w:rsidRPr="001A69B5">
              <w:rPr>
                <w:rStyle w:val="halvfet0"/>
              </w:rPr>
              <w:t xml:space="preserve"> </w:t>
            </w:r>
            <w:proofErr w:type="spellStart"/>
            <w:r w:rsidRPr="001A69B5">
              <w:rPr>
                <w:rStyle w:val="halvfet0"/>
              </w:rPr>
              <w:t>investeringar</w:t>
            </w:r>
            <w:proofErr w:type="spellEnd"/>
          </w:p>
        </w:tc>
        <w:tc>
          <w:tcPr>
            <w:tcW w:w="1400" w:type="dxa"/>
          </w:tcPr>
          <w:p w14:paraId="6148BBA2" w14:textId="77777777" w:rsidR="000513CD" w:rsidRPr="001A69B5" w:rsidRDefault="000513CD" w:rsidP="001A69B5"/>
        </w:tc>
        <w:tc>
          <w:tcPr>
            <w:tcW w:w="1400" w:type="dxa"/>
          </w:tcPr>
          <w:p w14:paraId="3E531F33" w14:textId="77777777" w:rsidR="000513CD" w:rsidRPr="001A69B5" w:rsidRDefault="000513CD" w:rsidP="001A69B5"/>
        </w:tc>
        <w:tc>
          <w:tcPr>
            <w:tcW w:w="1400" w:type="dxa"/>
          </w:tcPr>
          <w:p w14:paraId="15E0D034" w14:textId="77777777" w:rsidR="000513CD" w:rsidRPr="001A69B5" w:rsidRDefault="000513CD" w:rsidP="001A69B5"/>
        </w:tc>
        <w:tc>
          <w:tcPr>
            <w:tcW w:w="1400" w:type="dxa"/>
          </w:tcPr>
          <w:p w14:paraId="6CA02B36" w14:textId="77777777" w:rsidR="000513CD" w:rsidRPr="001A69B5" w:rsidRDefault="000513CD" w:rsidP="001A69B5"/>
        </w:tc>
      </w:tr>
      <w:tr w:rsidR="000513CD" w:rsidRPr="001A69B5" w14:paraId="0F79AF7F" w14:textId="77777777" w:rsidTr="00A23AF0">
        <w:trPr>
          <w:trHeight w:val="340"/>
        </w:trPr>
        <w:tc>
          <w:tcPr>
            <w:tcW w:w="3900" w:type="dxa"/>
          </w:tcPr>
          <w:p w14:paraId="30227AA9" w14:textId="77777777" w:rsidR="000513CD" w:rsidRPr="001A69B5" w:rsidRDefault="0009509B" w:rsidP="001A69B5">
            <w:r w:rsidRPr="001A69B5">
              <w:t xml:space="preserve">Sal av varige </w:t>
            </w:r>
            <w:proofErr w:type="spellStart"/>
            <w:r w:rsidRPr="001A69B5">
              <w:t>driftsmidlar</w:t>
            </w:r>
            <w:proofErr w:type="spellEnd"/>
          </w:p>
        </w:tc>
        <w:tc>
          <w:tcPr>
            <w:tcW w:w="1400" w:type="dxa"/>
          </w:tcPr>
          <w:p w14:paraId="35C8715F" w14:textId="77777777" w:rsidR="000513CD" w:rsidRPr="001A69B5" w:rsidRDefault="0009509B" w:rsidP="001A69B5">
            <w:r w:rsidRPr="001A69B5">
              <w:t>0</w:t>
            </w:r>
          </w:p>
        </w:tc>
        <w:tc>
          <w:tcPr>
            <w:tcW w:w="1400" w:type="dxa"/>
          </w:tcPr>
          <w:p w14:paraId="65B22A64" w14:textId="77777777" w:rsidR="000513CD" w:rsidRPr="001A69B5" w:rsidRDefault="0009509B" w:rsidP="001A69B5">
            <w:r w:rsidRPr="001A69B5">
              <w:t>0</w:t>
            </w:r>
          </w:p>
        </w:tc>
        <w:tc>
          <w:tcPr>
            <w:tcW w:w="1400" w:type="dxa"/>
          </w:tcPr>
          <w:p w14:paraId="7F113935" w14:textId="77777777" w:rsidR="000513CD" w:rsidRPr="001A69B5" w:rsidRDefault="0009509B" w:rsidP="001A69B5">
            <w:r w:rsidRPr="001A69B5">
              <w:t>0</w:t>
            </w:r>
          </w:p>
        </w:tc>
        <w:tc>
          <w:tcPr>
            <w:tcW w:w="1400" w:type="dxa"/>
          </w:tcPr>
          <w:p w14:paraId="52CCA242" w14:textId="77777777" w:rsidR="000513CD" w:rsidRPr="001A69B5" w:rsidRDefault="0009509B" w:rsidP="001A69B5">
            <w:r w:rsidRPr="001A69B5">
              <w:t>0</w:t>
            </w:r>
          </w:p>
        </w:tc>
      </w:tr>
      <w:tr w:rsidR="000513CD" w:rsidRPr="001A69B5" w14:paraId="533EDC77" w14:textId="77777777" w:rsidTr="00A23AF0">
        <w:trPr>
          <w:trHeight w:val="340"/>
        </w:trPr>
        <w:tc>
          <w:tcPr>
            <w:tcW w:w="3900" w:type="dxa"/>
          </w:tcPr>
          <w:p w14:paraId="4A4E55BB" w14:textId="77777777" w:rsidR="000513CD" w:rsidRPr="001A69B5" w:rsidRDefault="0009509B" w:rsidP="001A69B5">
            <w:r w:rsidRPr="001A69B5">
              <w:rPr>
                <w:rStyle w:val="kursiv"/>
              </w:rPr>
              <w:t>Sum investeringsinntekter</w:t>
            </w:r>
          </w:p>
        </w:tc>
        <w:tc>
          <w:tcPr>
            <w:tcW w:w="1400" w:type="dxa"/>
          </w:tcPr>
          <w:p w14:paraId="3A3BC26C" w14:textId="77777777" w:rsidR="000513CD" w:rsidRPr="001A69B5" w:rsidRDefault="0009509B" w:rsidP="001A69B5">
            <w:r w:rsidRPr="001A69B5">
              <w:rPr>
                <w:rStyle w:val="kursiv"/>
              </w:rPr>
              <w:t>0</w:t>
            </w:r>
          </w:p>
        </w:tc>
        <w:tc>
          <w:tcPr>
            <w:tcW w:w="1400" w:type="dxa"/>
          </w:tcPr>
          <w:p w14:paraId="219E7AC2" w14:textId="77777777" w:rsidR="000513CD" w:rsidRPr="001A69B5" w:rsidRDefault="0009509B" w:rsidP="001A69B5">
            <w:r w:rsidRPr="001A69B5">
              <w:rPr>
                <w:rStyle w:val="kursiv"/>
              </w:rPr>
              <w:t>0</w:t>
            </w:r>
          </w:p>
        </w:tc>
        <w:tc>
          <w:tcPr>
            <w:tcW w:w="1400" w:type="dxa"/>
          </w:tcPr>
          <w:p w14:paraId="57D82FEE" w14:textId="77777777" w:rsidR="000513CD" w:rsidRPr="001A69B5" w:rsidRDefault="0009509B" w:rsidP="001A69B5">
            <w:r w:rsidRPr="001A69B5">
              <w:rPr>
                <w:rStyle w:val="kursiv"/>
              </w:rPr>
              <w:t>0</w:t>
            </w:r>
          </w:p>
        </w:tc>
        <w:tc>
          <w:tcPr>
            <w:tcW w:w="1400" w:type="dxa"/>
          </w:tcPr>
          <w:p w14:paraId="1BB393EE" w14:textId="77777777" w:rsidR="000513CD" w:rsidRPr="001A69B5" w:rsidRDefault="0009509B" w:rsidP="001A69B5">
            <w:r w:rsidRPr="001A69B5">
              <w:rPr>
                <w:rStyle w:val="kursiv"/>
              </w:rPr>
              <w:t>0</w:t>
            </w:r>
          </w:p>
        </w:tc>
      </w:tr>
      <w:tr w:rsidR="000513CD" w:rsidRPr="001A69B5" w14:paraId="31A7C7F7" w14:textId="77777777" w:rsidTr="00A23AF0">
        <w:trPr>
          <w:trHeight w:val="340"/>
        </w:trPr>
        <w:tc>
          <w:tcPr>
            <w:tcW w:w="3900" w:type="dxa"/>
          </w:tcPr>
          <w:p w14:paraId="2D9C9441" w14:textId="77777777" w:rsidR="000513CD" w:rsidRPr="001A69B5" w:rsidRDefault="000513CD" w:rsidP="001A69B5"/>
        </w:tc>
        <w:tc>
          <w:tcPr>
            <w:tcW w:w="1400" w:type="dxa"/>
          </w:tcPr>
          <w:p w14:paraId="6AF03EFA" w14:textId="77777777" w:rsidR="000513CD" w:rsidRPr="001A69B5" w:rsidRDefault="000513CD" w:rsidP="001A69B5"/>
        </w:tc>
        <w:tc>
          <w:tcPr>
            <w:tcW w:w="1400" w:type="dxa"/>
          </w:tcPr>
          <w:p w14:paraId="1DACF3F5" w14:textId="77777777" w:rsidR="000513CD" w:rsidRPr="001A69B5" w:rsidRDefault="000513CD" w:rsidP="001A69B5"/>
        </w:tc>
        <w:tc>
          <w:tcPr>
            <w:tcW w:w="1400" w:type="dxa"/>
          </w:tcPr>
          <w:p w14:paraId="0F17D0A7" w14:textId="77777777" w:rsidR="000513CD" w:rsidRPr="001A69B5" w:rsidRDefault="000513CD" w:rsidP="001A69B5"/>
        </w:tc>
        <w:tc>
          <w:tcPr>
            <w:tcW w:w="1400" w:type="dxa"/>
          </w:tcPr>
          <w:p w14:paraId="1FAC578F" w14:textId="77777777" w:rsidR="000513CD" w:rsidRPr="001A69B5" w:rsidRDefault="000513CD" w:rsidP="001A69B5"/>
        </w:tc>
      </w:tr>
      <w:tr w:rsidR="000513CD" w:rsidRPr="001A69B5" w14:paraId="196996AE" w14:textId="77777777" w:rsidTr="00A23AF0">
        <w:trPr>
          <w:trHeight w:val="340"/>
        </w:trPr>
        <w:tc>
          <w:tcPr>
            <w:tcW w:w="3900" w:type="dxa"/>
          </w:tcPr>
          <w:p w14:paraId="0CAF1F5B"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3552AA9E" w14:textId="77777777" w:rsidR="000513CD" w:rsidRPr="001A69B5" w:rsidRDefault="000513CD" w:rsidP="001A69B5"/>
        </w:tc>
        <w:tc>
          <w:tcPr>
            <w:tcW w:w="1400" w:type="dxa"/>
          </w:tcPr>
          <w:p w14:paraId="3F6850F5" w14:textId="77777777" w:rsidR="000513CD" w:rsidRPr="001A69B5" w:rsidRDefault="000513CD" w:rsidP="001A69B5"/>
        </w:tc>
        <w:tc>
          <w:tcPr>
            <w:tcW w:w="1400" w:type="dxa"/>
          </w:tcPr>
          <w:p w14:paraId="1FF68D84" w14:textId="77777777" w:rsidR="000513CD" w:rsidRPr="001A69B5" w:rsidRDefault="000513CD" w:rsidP="001A69B5"/>
        </w:tc>
        <w:tc>
          <w:tcPr>
            <w:tcW w:w="1400" w:type="dxa"/>
          </w:tcPr>
          <w:p w14:paraId="509FB182" w14:textId="77777777" w:rsidR="000513CD" w:rsidRPr="001A69B5" w:rsidRDefault="000513CD" w:rsidP="001A69B5"/>
        </w:tc>
      </w:tr>
      <w:tr w:rsidR="000513CD" w:rsidRPr="001A69B5" w14:paraId="55FBAFAC" w14:textId="77777777" w:rsidTr="00A23AF0">
        <w:trPr>
          <w:trHeight w:val="340"/>
        </w:trPr>
        <w:tc>
          <w:tcPr>
            <w:tcW w:w="3900" w:type="dxa"/>
          </w:tcPr>
          <w:p w14:paraId="02C64B82"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r w:rsidRPr="001A69B5">
              <w:t xml:space="preserve"> til drift</w:t>
            </w:r>
          </w:p>
        </w:tc>
        <w:tc>
          <w:tcPr>
            <w:tcW w:w="1400" w:type="dxa"/>
          </w:tcPr>
          <w:p w14:paraId="0C4B79D8" w14:textId="77777777" w:rsidR="000513CD" w:rsidRPr="001A69B5" w:rsidRDefault="0009509B" w:rsidP="001A69B5">
            <w:r w:rsidRPr="001A69B5">
              <w:t>140 736</w:t>
            </w:r>
          </w:p>
        </w:tc>
        <w:tc>
          <w:tcPr>
            <w:tcW w:w="1400" w:type="dxa"/>
          </w:tcPr>
          <w:p w14:paraId="468E0F1D" w14:textId="77777777" w:rsidR="000513CD" w:rsidRPr="001A69B5" w:rsidRDefault="0009509B" w:rsidP="001A69B5">
            <w:r w:rsidRPr="001A69B5">
              <w:t>145 318</w:t>
            </w:r>
          </w:p>
        </w:tc>
        <w:tc>
          <w:tcPr>
            <w:tcW w:w="1400" w:type="dxa"/>
          </w:tcPr>
          <w:p w14:paraId="52E6AC7B" w14:textId="77777777" w:rsidR="000513CD" w:rsidRPr="001A69B5" w:rsidRDefault="0009509B" w:rsidP="001A69B5">
            <w:r w:rsidRPr="001A69B5">
              <w:t>174 767</w:t>
            </w:r>
          </w:p>
        </w:tc>
        <w:tc>
          <w:tcPr>
            <w:tcW w:w="1400" w:type="dxa"/>
          </w:tcPr>
          <w:p w14:paraId="7673DD3F" w14:textId="77777777" w:rsidR="000513CD" w:rsidRPr="001A69B5" w:rsidRDefault="0009509B" w:rsidP="001A69B5">
            <w:r w:rsidRPr="001A69B5">
              <w:t>183 772</w:t>
            </w:r>
          </w:p>
        </w:tc>
      </w:tr>
      <w:tr w:rsidR="000513CD" w:rsidRPr="001A69B5" w14:paraId="46498F19" w14:textId="77777777" w:rsidTr="00A23AF0">
        <w:trPr>
          <w:trHeight w:val="600"/>
        </w:trPr>
        <w:tc>
          <w:tcPr>
            <w:tcW w:w="3900" w:type="dxa"/>
          </w:tcPr>
          <w:p w14:paraId="338F4801" w14:textId="7777777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1ACA2522" w14:textId="77777777" w:rsidR="000513CD" w:rsidRPr="001A69B5" w:rsidRDefault="0009509B" w:rsidP="001A69B5">
            <w:r w:rsidRPr="001A69B5">
              <w:t>0</w:t>
            </w:r>
          </w:p>
        </w:tc>
        <w:tc>
          <w:tcPr>
            <w:tcW w:w="1400" w:type="dxa"/>
          </w:tcPr>
          <w:p w14:paraId="57FF49DD" w14:textId="77777777" w:rsidR="000513CD" w:rsidRPr="001A69B5" w:rsidRDefault="0009509B" w:rsidP="001A69B5">
            <w:r w:rsidRPr="001A69B5">
              <w:t>73 601</w:t>
            </w:r>
          </w:p>
        </w:tc>
        <w:tc>
          <w:tcPr>
            <w:tcW w:w="1400" w:type="dxa"/>
          </w:tcPr>
          <w:p w14:paraId="77C18C2F" w14:textId="77777777" w:rsidR="000513CD" w:rsidRPr="001A69B5" w:rsidRDefault="0009509B" w:rsidP="001A69B5">
            <w:r w:rsidRPr="001A69B5">
              <w:t>82 370</w:t>
            </w:r>
          </w:p>
        </w:tc>
        <w:tc>
          <w:tcPr>
            <w:tcW w:w="1400" w:type="dxa"/>
          </w:tcPr>
          <w:p w14:paraId="572BCC4D" w14:textId="77777777" w:rsidR="000513CD" w:rsidRPr="001A69B5" w:rsidRDefault="0009509B" w:rsidP="001A69B5">
            <w:r w:rsidRPr="001A69B5">
              <w:t>73 469</w:t>
            </w:r>
          </w:p>
        </w:tc>
      </w:tr>
      <w:tr w:rsidR="000513CD" w:rsidRPr="001A69B5" w14:paraId="7C72A310" w14:textId="77777777" w:rsidTr="00A23AF0">
        <w:trPr>
          <w:trHeight w:val="600"/>
        </w:trPr>
        <w:tc>
          <w:tcPr>
            <w:tcW w:w="3900" w:type="dxa"/>
          </w:tcPr>
          <w:p w14:paraId="0F0385DB" w14:textId="7777777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andre departement til </w:t>
            </w:r>
            <w:proofErr w:type="spellStart"/>
            <w:r w:rsidRPr="001A69B5">
              <w:t>tilskot</w:t>
            </w:r>
            <w:proofErr w:type="spellEnd"/>
            <w:r w:rsidRPr="001A69B5">
              <w:t xml:space="preserve"> til andre</w:t>
            </w:r>
          </w:p>
        </w:tc>
        <w:tc>
          <w:tcPr>
            <w:tcW w:w="1400" w:type="dxa"/>
          </w:tcPr>
          <w:p w14:paraId="1532D8E2" w14:textId="77777777" w:rsidR="000513CD" w:rsidRPr="001A69B5" w:rsidRDefault="0009509B" w:rsidP="001A69B5">
            <w:r w:rsidRPr="001A69B5">
              <w:t>0</w:t>
            </w:r>
          </w:p>
        </w:tc>
        <w:tc>
          <w:tcPr>
            <w:tcW w:w="1400" w:type="dxa"/>
          </w:tcPr>
          <w:p w14:paraId="5AB72407" w14:textId="77777777" w:rsidR="000513CD" w:rsidRPr="001A69B5" w:rsidRDefault="0009509B" w:rsidP="001A69B5">
            <w:r w:rsidRPr="001A69B5">
              <w:t>0</w:t>
            </w:r>
          </w:p>
        </w:tc>
        <w:tc>
          <w:tcPr>
            <w:tcW w:w="1400" w:type="dxa"/>
          </w:tcPr>
          <w:p w14:paraId="3EEDF6C9" w14:textId="77777777" w:rsidR="000513CD" w:rsidRPr="001A69B5" w:rsidRDefault="0009509B" w:rsidP="001A69B5">
            <w:r w:rsidRPr="001A69B5">
              <w:t>0</w:t>
            </w:r>
          </w:p>
        </w:tc>
        <w:tc>
          <w:tcPr>
            <w:tcW w:w="1400" w:type="dxa"/>
          </w:tcPr>
          <w:p w14:paraId="4A21597B" w14:textId="77777777" w:rsidR="000513CD" w:rsidRPr="001A69B5" w:rsidRDefault="0009509B" w:rsidP="001A69B5">
            <w:r w:rsidRPr="001A69B5">
              <w:t>0</w:t>
            </w:r>
          </w:p>
        </w:tc>
      </w:tr>
      <w:tr w:rsidR="000513CD" w:rsidRPr="001A69B5" w14:paraId="259ED5C3" w14:textId="77777777" w:rsidTr="00A23AF0">
        <w:trPr>
          <w:trHeight w:val="340"/>
        </w:trPr>
        <w:tc>
          <w:tcPr>
            <w:tcW w:w="3900" w:type="dxa"/>
          </w:tcPr>
          <w:p w14:paraId="54E6A5C8" w14:textId="77777777" w:rsidR="000513CD" w:rsidRPr="001A69B5" w:rsidRDefault="0009509B" w:rsidP="001A69B5">
            <w:r w:rsidRPr="001A69B5">
              <w:t xml:space="preserve">Andre </w:t>
            </w:r>
            <w:proofErr w:type="spellStart"/>
            <w:r w:rsidRPr="001A69B5">
              <w:t>innbetalingar</w:t>
            </w:r>
            <w:proofErr w:type="spellEnd"/>
          </w:p>
        </w:tc>
        <w:tc>
          <w:tcPr>
            <w:tcW w:w="1400" w:type="dxa"/>
          </w:tcPr>
          <w:p w14:paraId="2F72C4FF" w14:textId="77777777" w:rsidR="000513CD" w:rsidRPr="001A69B5" w:rsidRDefault="0009509B" w:rsidP="001A69B5">
            <w:r w:rsidRPr="001A69B5">
              <w:t>0</w:t>
            </w:r>
          </w:p>
        </w:tc>
        <w:tc>
          <w:tcPr>
            <w:tcW w:w="1400" w:type="dxa"/>
          </w:tcPr>
          <w:p w14:paraId="60FC2E38" w14:textId="77777777" w:rsidR="000513CD" w:rsidRPr="001A69B5" w:rsidRDefault="0009509B" w:rsidP="001A69B5">
            <w:r w:rsidRPr="001A69B5">
              <w:t>0</w:t>
            </w:r>
          </w:p>
        </w:tc>
        <w:tc>
          <w:tcPr>
            <w:tcW w:w="1400" w:type="dxa"/>
          </w:tcPr>
          <w:p w14:paraId="45861467" w14:textId="77777777" w:rsidR="000513CD" w:rsidRPr="001A69B5" w:rsidRDefault="0009509B" w:rsidP="001A69B5">
            <w:r w:rsidRPr="001A69B5">
              <w:t>0</w:t>
            </w:r>
          </w:p>
        </w:tc>
        <w:tc>
          <w:tcPr>
            <w:tcW w:w="1400" w:type="dxa"/>
          </w:tcPr>
          <w:p w14:paraId="43C98923" w14:textId="77777777" w:rsidR="000513CD" w:rsidRPr="001A69B5" w:rsidRDefault="0009509B" w:rsidP="001A69B5">
            <w:r w:rsidRPr="001A69B5">
              <w:t>0</w:t>
            </w:r>
          </w:p>
        </w:tc>
      </w:tr>
      <w:tr w:rsidR="000513CD" w:rsidRPr="001A69B5" w14:paraId="2EB1FB0D" w14:textId="77777777" w:rsidTr="00A23AF0">
        <w:trPr>
          <w:trHeight w:val="340"/>
        </w:trPr>
        <w:tc>
          <w:tcPr>
            <w:tcW w:w="3900" w:type="dxa"/>
          </w:tcPr>
          <w:p w14:paraId="597B6FB5"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6F7952BC" w14:textId="77777777" w:rsidR="000513CD" w:rsidRPr="001A69B5" w:rsidRDefault="0009509B" w:rsidP="001A69B5">
            <w:r w:rsidRPr="001A69B5">
              <w:rPr>
                <w:rStyle w:val="kursiv"/>
              </w:rPr>
              <w:t>140 736</w:t>
            </w:r>
          </w:p>
        </w:tc>
        <w:tc>
          <w:tcPr>
            <w:tcW w:w="1400" w:type="dxa"/>
          </w:tcPr>
          <w:p w14:paraId="1C67EA4A" w14:textId="77777777" w:rsidR="000513CD" w:rsidRPr="001A69B5" w:rsidRDefault="0009509B" w:rsidP="001A69B5">
            <w:r w:rsidRPr="001A69B5">
              <w:rPr>
                <w:rStyle w:val="kursiv"/>
              </w:rPr>
              <w:t>218 919</w:t>
            </w:r>
          </w:p>
        </w:tc>
        <w:tc>
          <w:tcPr>
            <w:tcW w:w="1400" w:type="dxa"/>
          </w:tcPr>
          <w:p w14:paraId="5993D340" w14:textId="77777777" w:rsidR="000513CD" w:rsidRPr="001A69B5" w:rsidRDefault="0009509B" w:rsidP="001A69B5">
            <w:r w:rsidRPr="001A69B5">
              <w:rPr>
                <w:rStyle w:val="kursiv"/>
              </w:rPr>
              <w:t>257 137</w:t>
            </w:r>
          </w:p>
        </w:tc>
        <w:tc>
          <w:tcPr>
            <w:tcW w:w="1400" w:type="dxa"/>
          </w:tcPr>
          <w:p w14:paraId="171C2B33" w14:textId="77777777" w:rsidR="000513CD" w:rsidRPr="001A69B5" w:rsidRDefault="0009509B" w:rsidP="001A69B5">
            <w:r w:rsidRPr="001A69B5">
              <w:rPr>
                <w:rStyle w:val="kursiv"/>
              </w:rPr>
              <w:t>257 241</w:t>
            </w:r>
          </w:p>
        </w:tc>
      </w:tr>
      <w:tr w:rsidR="000513CD" w:rsidRPr="001A69B5" w14:paraId="5B5D39C7" w14:textId="77777777" w:rsidTr="00A23AF0">
        <w:trPr>
          <w:trHeight w:val="340"/>
        </w:trPr>
        <w:tc>
          <w:tcPr>
            <w:tcW w:w="3900" w:type="dxa"/>
          </w:tcPr>
          <w:p w14:paraId="7CF8EC0C" w14:textId="77777777" w:rsidR="000513CD" w:rsidRPr="001A69B5" w:rsidRDefault="000513CD" w:rsidP="001A69B5"/>
        </w:tc>
        <w:tc>
          <w:tcPr>
            <w:tcW w:w="1400" w:type="dxa"/>
          </w:tcPr>
          <w:p w14:paraId="74848FC0" w14:textId="77777777" w:rsidR="000513CD" w:rsidRPr="001A69B5" w:rsidRDefault="000513CD" w:rsidP="001A69B5"/>
        </w:tc>
        <w:tc>
          <w:tcPr>
            <w:tcW w:w="1400" w:type="dxa"/>
          </w:tcPr>
          <w:p w14:paraId="1C8BC1A5" w14:textId="77777777" w:rsidR="000513CD" w:rsidRPr="001A69B5" w:rsidRDefault="000513CD" w:rsidP="001A69B5"/>
        </w:tc>
        <w:tc>
          <w:tcPr>
            <w:tcW w:w="1400" w:type="dxa"/>
          </w:tcPr>
          <w:p w14:paraId="3890AB63" w14:textId="77777777" w:rsidR="000513CD" w:rsidRPr="001A69B5" w:rsidRDefault="000513CD" w:rsidP="001A69B5"/>
        </w:tc>
        <w:tc>
          <w:tcPr>
            <w:tcW w:w="1400" w:type="dxa"/>
          </w:tcPr>
          <w:p w14:paraId="210BC3A4" w14:textId="77777777" w:rsidR="000513CD" w:rsidRPr="001A69B5" w:rsidRDefault="000513CD" w:rsidP="001A69B5"/>
        </w:tc>
      </w:tr>
      <w:tr w:rsidR="000513CD" w:rsidRPr="001A69B5" w14:paraId="699A10C2" w14:textId="77777777" w:rsidTr="00A23AF0">
        <w:trPr>
          <w:trHeight w:val="340"/>
        </w:trPr>
        <w:tc>
          <w:tcPr>
            <w:tcW w:w="3900" w:type="dxa"/>
          </w:tcPr>
          <w:p w14:paraId="227E60E9"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65588769" w14:textId="77777777" w:rsidR="000513CD" w:rsidRPr="001A69B5" w:rsidRDefault="000513CD" w:rsidP="001A69B5"/>
        </w:tc>
        <w:tc>
          <w:tcPr>
            <w:tcW w:w="1400" w:type="dxa"/>
          </w:tcPr>
          <w:p w14:paraId="104FACE6" w14:textId="77777777" w:rsidR="000513CD" w:rsidRPr="001A69B5" w:rsidRDefault="000513CD" w:rsidP="001A69B5"/>
        </w:tc>
        <w:tc>
          <w:tcPr>
            <w:tcW w:w="1400" w:type="dxa"/>
          </w:tcPr>
          <w:p w14:paraId="5BA8C0A8" w14:textId="77777777" w:rsidR="000513CD" w:rsidRPr="001A69B5" w:rsidRDefault="000513CD" w:rsidP="001A69B5"/>
        </w:tc>
        <w:tc>
          <w:tcPr>
            <w:tcW w:w="1400" w:type="dxa"/>
          </w:tcPr>
          <w:p w14:paraId="73F3C359" w14:textId="77777777" w:rsidR="000513CD" w:rsidRPr="001A69B5" w:rsidRDefault="000513CD" w:rsidP="001A69B5"/>
        </w:tc>
      </w:tr>
      <w:tr w:rsidR="000513CD" w:rsidRPr="001A69B5" w14:paraId="3E53D238" w14:textId="77777777" w:rsidTr="00A23AF0">
        <w:trPr>
          <w:trHeight w:val="340"/>
        </w:trPr>
        <w:tc>
          <w:tcPr>
            <w:tcW w:w="3900" w:type="dxa"/>
          </w:tcPr>
          <w:p w14:paraId="5681E42D" w14:textId="77777777" w:rsidR="000513CD" w:rsidRPr="001A69B5" w:rsidRDefault="0009509B" w:rsidP="001A69B5">
            <w:r w:rsidRPr="001A69B5">
              <w:t xml:space="preserve">Innbetaling ved sal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501B7C4C" w14:textId="77777777" w:rsidR="000513CD" w:rsidRPr="001A69B5" w:rsidRDefault="0009509B" w:rsidP="001A69B5">
            <w:r w:rsidRPr="001A69B5">
              <w:t>0</w:t>
            </w:r>
          </w:p>
        </w:tc>
        <w:tc>
          <w:tcPr>
            <w:tcW w:w="1400" w:type="dxa"/>
          </w:tcPr>
          <w:p w14:paraId="497C434E" w14:textId="77777777" w:rsidR="000513CD" w:rsidRPr="001A69B5" w:rsidRDefault="0009509B" w:rsidP="001A69B5">
            <w:r w:rsidRPr="001A69B5">
              <w:t>0</w:t>
            </w:r>
          </w:p>
        </w:tc>
        <w:tc>
          <w:tcPr>
            <w:tcW w:w="1400" w:type="dxa"/>
          </w:tcPr>
          <w:p w14:paraId="3F2EDD0E" w14:textId="77777777" w:rsidR="000513CD" w:rsidRPr="001A69B5" w:rsidRDefault="0009509B" w:rsidP="001A69B5">
            <w:r w:rsidRPr="001A69B5">
              <w:t>0</w:t>
            </w:r>
          </w:p>
        </w:tc>
        <w:tc>
          <w:tcPr>
            <w:tcW w:w="1400" w:type="dxa"/>
          </w:tcPr>
          <w:p w14:paraId="03E33423" w14:textId="77777777" w:rsidR="000513CD" w:rsidRPr="001A69B5" w:rsidRDefault="0009509B" w:rsidP="001A69B5">
            <w:r w:rsidRPr="001A69B5">
              <w:t>0</w:t>
            </w:r>
          </w:p>
        </w:tc>
      </w:tr>
      <w:tr w:rsidR="000513CD" w:rsidRPr="001A69B5" w14:paraId="3833FAD8" w14:textId="77777777" w:rsidTr="00A23AF0">
        <w:trPr>
          <w:trHeight w:val="600"/>
        </w:trPr>
        <w:tc>
          <w:tcPr>
            <w:tcW w:w="3900" w:type="dxa"/>
          </w:tcPr>
          <w:p w14:paraId="30B48E54" w14:textId="5D1AFA17" w:rsidR="000513CD" w:rsidRPr="001A69B5" w:rsidRDefault="0009509B" w:rsidP="001A69B5">
            <w:r w:rsidRPr="001A69B5">
              <w:t xml:space="preserve">Andre finansielle </w:t>
            </w:r>
            <w:proofErr w:type="spellStart"/>
            <w:r w:rsidRPr="001A69B5">
              <w:t>innbetalingar</w:t>
            </w:r>
            <w:proofErr w:type="spellEnd"/>
            <w:r w:rsidRPr="001A69B5">
              <w:t xml:space="preserve"> (t.d. innbetaling av rente)</w:t>
            </w:r>
          </w:p>
        </w:tc>
        <w:tc>
          <w:tcPr>
            <w:tcW w:w="1400" w:type="dxa"/>
          </w:tcPr>
          <w:p w14:paraId="19C4FA25" w14:textId="77777777" w:rsidR="000513CD" w:rsidRPr="001A69B5" w:rsidRDefault="0009509B" w:rsidP="001A69B5">
            <w:r w:rsidRPr="001A69B5">
              <w:t>0</w:t>
            </w:r>
          </w:p>
        </w:tc>
        <w:tc>
          <w:tcPr>
            <w:tcW w:w="1400" w:type="dxa"/>
          </w:tcPr>
          <w:p w14:paraId="34BD17D0" w14:textId="77777777" w:rsidR="000513CD" w:rsidRPr="001A69B5" w:rsidRDefault="0009509B" w:rsidP="001A69B5">
            <w:r w:rsidRPr="001A69B5">
              <w:t>0</w:t>
            </w:r>
          </w:p>
        </w:tc>
        <w:tc>
          <w:tcPr>
            <w:tcW w:w="1400" w:type="dxa"/>
          </w:tcPr>
          <w:p w14:paraId="55474D25" w14:textId="77777777" w:rsidR="000513CD" w:rsidRPr="001A69B5" w:rsidRDefault="0009509B" w:rsidP="001A69B5">
            <w:r w:rsidRPr="001A69B5">
              <w:t>0</w:t>
            </w:r>
          </w:p>
        </w:tc>
        <w:tc>
          <w:tcPr>
            <w:tcW w:w="1400" w:type="dxa"/>
          </w:tcPr>
          <w:p w14:paraId="2B676254" w14:textId="77777777" w:rsidR="000513CD" w:rsidRPr="001A69B5" w:rsidRDefault="0009509B" w:rsidP="001A69B5">
            <w:r w:rsidRPr="001A69B5">
              <w:t>0</w:t>
            </w:r>
          </w:p>
        </w:tc>
      </w:tr>
      <w:tr w:rsidR="000513CD" w:rsidRPr="001A69B5" w14:paraId="50D19B29" w14:textId="77777777" w:rsidTr="00A23AF0">
        <w:trPr>
          <w:trHeight w:val="340"/>
        </w:trPr>
        <w:tc>
          <w:tcPr>
            <w:tcW w:w="3900" w:type="dxa"/>
          </w:tcPr>
          <w:p w14:paraId="3D2B1180"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384B3DF5" w14:textId="77777777" w:rsidR="000513CD" w:rsidRPr="001A69B5" w:rsidRDefault="0009509B" w:rsidP="001A69B5">
            <w:r w:rsidRPr="001A69B5">
              <w:rPr>
                <w:rStyle w:val="kursiv"/>
              </w:rPr>
              <w:t>0</w:t>
            </w:r>
          </w:p>
        </w:tc>
        <w:tc>
          <w:tcPr>
            <w:tcW w:w="1400" w:type="dxa"/>
          </w:tcPr>
          <w:p w14:paraId="3994AD68" w14:textId="77777777" w:rsidR="000513CD" w:rsidRPr="001A69B5" w:rsidRDefault="0009509B" w:rsidP="001A69B5">
            <w:r w:rsidRPr="001A69B5">
              <w:rPr>
                <w:rStyle w:val="kursiv"/>
              </w:rPr>
              <w:t>0</w:t>
            </w:r>
          </w:p>
        </w:tc>
        <w:tc>
          <w:tcPr>
            <w:tcW w:w="1400" w:type="dxa"/>
          </w:tcPr>
          <w:p w14:paraId="17CD3A9D" w14:textId="77777777" w:rsidR="000513CD" w:rsidRPr="001A69B5" w:rsidRDefault="0009509B" w:rsidP="001A69B5">
            <w:r w:rsidRPr="001A69B5">
              <w:rPr>
                <w:rStyle w:val="kursiv"/>
              </w:rPr>
              <w:t>0</w:t>
            </w:r>
          </w:p>
        </w:tc>
        <w:tc>
          <w:tcPr>
            <w:tcW w:w="1400" w:type="dxa"/>
          </w:tcPr>
          <w:p w14:paraId="374E459E" w14:textId="77777777" w:rsidR="000513CD" w:rsidRPr="001A69B5" w:rsidRDefault="0009509B" w:rsidP="001A69B5">
            <w:r w:rsidRPr="001A69B5">
              <w:rPr>
                <w:rStyle w:val="kursiv"/>
              </w:rPr>
              <w:t>0</w:t>
            </w:r>
          </w:p>
        </w:tc>
      </w:tr>
      <w:tr w:rsidR="000513CD" w:rsidRPr="001A69B5" w14:paraId="4FD6CA9D" w14:textId="77777777" w:rsidTr="00A23AF0">
        <w:trPr>
          <w:trHeight w:val="340"/>
        </w:trPr>
        <w:tc>
          <w:tcPr>
            <w:tcW w:w="3900" w:type="dxa"/>
          </w:tcPr>
          <w:p w14:paraId="143A48CB" w14:textId="77777777" w:rsidR="000513CD" w:rsidRPr="001A69B5" w:rsidRDefault="0009509B" w:rsidP="001A69B5">
            <w:r w:rsidRPr="001A69B5">
              <w:rPr>
                <w:rStyle w:val="kursiv"/>
              </w:rPr>
              <w:t>Sum inntekter</w:t>
            </w:r>
          </w:p>
        </w:tc>
        <w:tc>
          <w:tcPr>
            <w:tcW w:w="1400" w:type="dxa"/>
          </w:tcPr>
          <w:p w14:paraId="1B073F82" w14:textId="77777777" w:rsidR="000513CD" w:rsidRPr="001A69B5" w:rsidRDefault="0009509B" w:rsidP="001A69B5">
            <w:r w:rsidRPr="001A69B5">
              <w:rPr>
                <w:rStyle w:val="kursiv"/>
              </w:rPr>
              <w:t>538 803</w:t>
            </w:r>
          </w:p>
        </w:tc>
        <w:tc>
          <w:tcPr>
            <w:tcW w:w="1400" w:type="dxa"/>
          </w:tcPr>
          <w:p w14:paraId="001C14B4" w14:textId="77777777" w:rsidR="000513CD" w:rsidRPr="001A69B5" w:rsidRDefault="0009509B" w:rsidP="001A69B5">
            <w:r w:rsidRPr="001A69B5">
              <w:rPr>
                <w:rStyle w:val="kursiv"/>
              </w:rPr>
              <w:t>746 888</w:t>
            </w:r>
          </w:p>
        </w:tc>
        <w:tc>
          <w:tcPr>
            <w:tcW w:w="1400" w:type="dxa"/>
          </w:tcPr>
          <w:p w14:paraId="5052F2E4" w14:textId="77777777" w:rsidR="000513CD" w:rsidRPr="001A69B5" w:rsidRDefault="0009509B" w:rsidP="001A69B5">
            <w:r w:rsidRPr="001A69B5">
              <w:rPr>
                <w:rStyle w:val="kursiv"/>
              </w:rPr>
              <w:t>901 800</w:t>
            </w:r>
          </w:p>
        </w:tc>
        <w:tc>
          <w:tcPr>
            <w:tcW w:w="1400" w:type="dxa"/>
          </w:tcPr>
          <w:p w14:paraId="193CE2D5" w14:textId="77777777" w:rsidR="000513CD" w:rsidRPr="001A69B5" w:rsidRDefault="0009509B" w:rsidP="001A69B5">
            <w:r w:rsidRPr="001A69B5">
              <w:rPr>
                <w:rStyle w:val="kursiv"/>
              </w:rPr>
              <w:t>736 100</w:t>
            </w:r>
          </w:p>
        </w:tc>
      </w:tr>
      <w:tr w:rsidR="000513CD" w:rsidRPr="001A69B5" w14:paraId="74928AA4" w14:textId="77777777" w:rsidTr="00A23AF0">
        <w:trPr>
          <w:trHeight w:val="340"/>
        </w:trPr>
        <w:tc>
          <w:tcPr>
            <w:tcW w:w="3900" w:type="dxa"/>
          </w:tcPr>
          <w:p w14:paraId="7E27BC94" w14:textId="77777777" w:rsidR="000513CD" w:rsidRPr="001A69B5" w:rsidRDefault="0009509B" w:rsidP="001A69B5">
            <w:r w:rsidRPr="001A69B5">
              <w:rPr>
                <w:rStyle w:val="kursiv"/>
              </w:rPr>
              <w:t xml:space="preserve">Netto endring i </w:t>
            </w:r>
            <w:proofErr w:type="spellStart"/>
            <w:r w:rsidRPr="001A69B5">
              <w:rPr>
                <w:rStyle w:val="kursiv"/>
              </w:rPr>
              <w:t>kontantbehaldning</w:t>
            </w:r>
            <w:proofErr w:type="spellEnd"/>
          </w:p>
        </w:tc>
        <w:tc>
          <w:tcPr>
            <w:tcW w:w="1400" w:type="dxa"/>
          </w:tcPr>
          <w:p w14:paraId="557A67E9" w14:textId="77777777" w:rsidR="000513CD" w:rsidRPr="001A69B5" w:rsidRDefault="0009509B" w:rsidP="001A69B5">
            <w:r w:rsidRPr="001A69B5">
              <w:rPr>
                <w:rStyle w:val="kursiv"/>
              </w:rPr>
              <w:t>47 910</w:t>
            </w:r>
          </w:p>
        </w:tc>
        <w:tc>
          <w:tcPr>
            <w:tcW w:w="1400" w:type="dxa"/>
          </w:tcPr>
          <w:p w14:paraId="53F13015" w14:textId="77777777" w:rsidR="000513CD" w:rsidRPr="001A69B5" w:rsidRDefault="0009509B" w:rsidP="001A69B5">
            <w:r w:rsidRPr="001A69B5">
              <w:rPr>
                <w:rStyle w:val="kursiv"/>
              </w:rPr>
              <w:t>13 521</w:t>
            </w:r>
          </w:p>
        </w:tc>
        <w:tc>
          <w:tcPr>
            <w:tcW w:w="1400" w:type="dxa"/>
          </w:tcPr>
          <w:p w14:paraId="66CE78AF" w14:textId="77777777" w:rsidR="000513CD" w:rsidRPr="001A69B5" w:rsidRDefault="0009509B" w:rsidP="001A69B5">
            <w:r w:rsidRPr="001A69B5">
              <w:rPr>
                <w:rStyle w:val="kursiv"/>
              </w:rPr>
              <w:t>23 999</w:t>
            </w:r>
          </w:p>
        </w:tc>
        <w:tc>
          <w:tcPr>
            <w:tcW w:w="1400" w:type="dxa"/>
          </w:tcPr>
          <w:p w14:paraId="19F8B05C" w14:textId="77777777" w:rsidR="000513CD" w:rsidRPr="001A69B5" w:rsidRDefault="0009509B" w:rsidP="001A69B5">
            <w:r w:rsidRPr="001A69B5">
              <w:rPr>
                <w:rStyle w:val="kursiv"/>
              </w:rPr>
              <w:t>–4 122</w:t>
            </w:r>
          </w:p>
        </w:tc>
      </w:tr>
    </w:tbl>
    <w:p w14:paraId="56CECC43" w14:textId="2481B8AB" w:rsidR="0067357C" w:rsidRPr="001A69B5" w:rsidRDefault="0067357C" w:rsidP="00A23AF0">
      <w:pPr>
        <w:pStyle w:val="tabell-tittel"/>
        <w:numPr>
          <w:ilvl w:val="6"/>
          <w:numId w:val="28"/>
        </w:numPr>
      </w:pPr>
      <w:r w:rsidRPr="001A69B5">
        <w:t xml:space="preserve">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Inntekter etter inntektskjelde</w:t>
      </w:r>
    </w:p>
    <w:p w14:paraId="37FE1221"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F9E3469" w14:textId="77777777" w:rsidTr="00A23AF0">
        <w:trPr>
          <w:trHeight w:val="360"/>
        </w:trPr>
        <w:tc>
          <w:tcPr>
            <w:tcW w:w="3900" w:type="dxa"/>
          </w:tcPr>
          <w:p w14:paraId="0519BFFF" w14:textId="77777777" w:rsidR="000513CD" w:rsidRPr="001A69B5" w:rsidRDefault="000513CD" w:rsidP="001A69B5"/>
        </w:tc>
        <w:tc>
          <w:tcPr>
            <w:tcW w:w="1400" w:type="dxa"/>
          </w:tcPr>
          <w:p w14:paraId="47E75F65" w14:textId="77777777" w:rsidR="000513CD" w:rsidRPr="001A69B5" w:rsidRDefault="000513CD" w:rsidP="001A69B5"/>
        </w:tc>
        <w:tc>
          <w:tcPr>
            <w:tcW w:w="1400" w:type="dxa"/>
          </w:tcPr>
          <w:p w14:paraId="124383A8" w14:textId="77777777" w:rsidR="000513CD" w:rsidRPr="001A69B5" w:rsidRDefault="000513CD" w:rsidP="001A69B5"/>
        </w:tc>
        <w:tc>
          <w:tcPr>
            <w:tcW w:w="1400" w:type="dxa"/>
          </w:tcPr>
          <w:p w14:paraId="431E6EF7" w14:textId="77777777" w:rsidR="000513CD" w:rsidRPr="001A69B5" w:rsidRDefault="000513CD" w:rsidP="001A69B5"/>
        </w:tc>
        <w:tc>
          <w:tcPr>
            <w:tcW w:w="1400" w:type="dxa"/>
          </w:tcPr>
          <w:p w14:paraId="0193D6A5" w14:textId="77777777" w:rsidR="000513CD" w:rsidRPr="001A69B5" w:rsidRDefault="0009509B" w:rsidP="001A69B5">
            <w:r w:rsidRPr="001A69B5">
              <w:t>(i 1 000 kr)</w:t>
            </w:r>
          </w:p>
        </w:tc>
      </w:tr>
      <w:tr w:rsidR="000513CD" w:rsidRPr="001A69B5" w14:paraId="63D124C1" w14:textId="77777777" w:rsidTr="00A23AF0">
        <w:trPr>
          <w:trHeight w:val="600"/>
        </w:trPr>
        <w:tc>
          <w:tcPr>
            <w:tcW w:w="3900" w:type="dxa"/>
          </w:tcPr>
          <w:p w14:paraId="134D6A07" w14:textId="77777777" w:rsidR="000513CD" w:rsidRPr="001A69B5" w:rsidRDefault="0009509B" w:rsidP="001A69B5">
            <w:r w:rsidRPr="001A69B5">
              <w:t>Inntektstype</w:t>
            </w:r>
          </w:p>
        </w:tc>
        <w:tc>
          <w:tcPr>
            <w:tcW w:w="1400" w:type="dxa"/>
          </w:tcPr>
          <w:p w14:paraId="60DF812B" w14:textId="7613065C" w:rsidR="000513CD" w:rsidRPr="001A69B5" w:rsidRDefault="0009509B" w:rsidP="00E02723">
            <w:proofErr w:type="spellStart"/>
            <w:r w:rsidRPr="001A69B5">
              <w:t>Rekneskap</w:t>
            </w:r>
            <w:proofErr w:type="spellEnd"/>
            <w:r w:rsidR="00E02723">
              <w:t xml:space="preserve"> </w:t>
            </w:r>
            <w:r w:rsidRPr="001A69B5">
              <w:t>31.12.2018</w:t>
            </w:r>
          </w:p>
        </w:tc>
        <w:tc>
          <w:tcPr>
            <w:tcW w:w="1400" w:type="dxa"/>
          </w:tcPr>
          <w:p w14:paraId="22982F00" w14:textId="26DFF4A3" w:rsidR="000513CD" w:rsidRPr="001A69B5" w:rsidRDefault="0009509B" w:rsidP="00E02723">
            <w:proofErr w:type="spellStart"/>
            <w:r w:rsidRPr="001A69B5">
              <w:t>Rekneskap</w:t>
            </w:r>
            <w:proofErr w:type="spellEnd"/>
            <w:r w:rsidR="00E02723">
              <w:t xml:space="preserve"> </w:t>
            </w:r>
            <w:r w:rsidRPr="001A69B5">
              <w:t>31.12.2019</w:t>
            </w:r>
          </w:p>
        </w:tc>
        <w:tc>
          <w:tcPr>
            <w:tcW w:w="1400" w:type="dxa"/>
          </w:tcPr>
          <w:p w14:paraId="69A2E3C7" w14:textId="66248C07" w:rsidR="000513CD" w:rsidRPr="001A69B5" w:rsidRDefault="0009509B" w:rsidP="00E02723">
            <w:proofErr w:type="spellStart"/>
            <w:r w:rsidRPr="001A69B5">
              <w:t>Rekneskap</w:t>
            </w:r>
            <w:proofErr w:type="spellEnd"/>
            <w:r w:rsidR="00E02723">
              <w:t xml:space="preserve"> </w:t>
            </w:r>
            <w:r w:rsidRPr="001A69B5">
              <w:t>31.12.2020</w:t>
            </w:r>
          </w:p>
        </w:tc>
        <w:tc>
          <w:tcPr>
            <w:tcW w:w="1400" w:type="dxa"/>
          </w:tcPr>
          <w:p w14:paraId="2909460D" w14:textId="77777777" w:rsidR="000513CD" w:rsidRPr="001A69B5" w:rsidRDefault="0009509B" w:rsidP="001A69B5">
            <w:r w:rsidRPr="001A69B5">
              <w:t>Budsjett</w:t>
            </w:r>
            <w:r w:rsidRPr="001A69B5">
              <w:br/>
              <w:t xml:space="preserve"> 2021</w:t>
            </w:r>
          </w:p>
        </w:tc>
      </w:tr>
      <w:tr w:rsidR="000513CD" w:rsidRPr="001A69B5" w14:paraId="2F10535D" w14:textId="77777777" w:rsidTr="00A23AF0">
        <w:trPr>
          <w:trHeight w:val="640"/>
        </w:trPr>
        <w:tc>
          <w:tcPr>
            <w:tcW w:w="3900" w:type="dxa"/>
          </w:tcPr>
          <w:p w14:paraId="697BFD9E" w14:textId="6EF91B7F" w:rsidR="000513CD" w:rsidRPr="001A69B5" w:rsidRDefault="0009509B" w:rsidP="001A69B5">
            <w:proofErr w:type="spellStart"/>
            <w:r w:rsidRPr="001A69B5">
              <w:rPr>
                <w:rStyle w:val="halvfet0"/>
              </w:rPr>
              <w:t>Løyvingar</w:t>
            </w:r>
            <w:proofErr w:type="spellEnd"/>
            <w:r w:rsidRPr="001A69B5">
              <w:rPr>
                <w:rStyle w:val="halvfet0"/>
              </w:rPr>
              <w:t xml:space="preserve"> til finansiering av statsoppdraget</w:t>
            </w:r>
          </w:p>
        </w:tc>
        <w:tc>
          <w:tcPr>
            <w:tcW w:w="1400" w:type="dxa"/>
          </w:tcPr>
          <w:p w14:paraId="54BD79C1" w14:textId="77777777" w:rsidR="000513CD" w:rsidRPr="001A69B5" w:rsidRDefault="000513CD" w:rsidP="001A69B5"/>
        </w:tc>
        <w:tc>
          <w:tcPr>
            <w:tcW w:w="1400" w:type="dxa"/>
          </w:tcPr>
          <w:p w14:paraId="03F4B569" w14:textId="77777777" w:rsidR="000513CD" w:rsidRPr="001A69B5" w:rsidRDefault="000513CD" w:rsidP="001A69B5"/>
        </w:tc>
        <w:tc>
          <w:tcPr>
            <w:tcW w:w="1400" w:type="dxa"/>
          </w:tcPr>
          <w:p w14:paraId="5DE03DE2" w14:textId="77777777" w:rsidR="000513CD" w:rsidRPr="001A69B5" w:rsidRDefault="000513CD" w:rsidP="001A69B5"/>
        </w:tc>
        <w:tc>
          <w:tcPr>
            <w:tcW w:w="1400" w:type="dxa"/>
          </w:tcPr>
          <w:p w14:paraId="7EB2DE8A" w14:textId="77777777" w:rsidR="000513CD" w:rsidRPr="001A69B5" w:rsidRDefault="000513CD" w:rsidP="001A69B5"/>
        </w:tc>
      </w:tr>
      <w:tr w:rsidR="000513CD" w:rsidRPr="001A69B5" w14:paraId="325DE873" w14:textId="77777777" w:rsidTr="00A23AF0">
        <w:trPr>
          <w:trHeight w:val="380"/>
        </w:trPr>
        <w:tc>
          <w:tcPr>
            <w:tcW w:w="3900" w:type="dxa"/>
          </w:tcPr>
          <w:p w14:paraId="205ADABF"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fagdepartementet</w:t>
            </w:r>
          </w:p>
        </w:tc>
        <w:tc>
          <w:tcPr>
            <w:tcW w:w="1400" w:type="dxa"/>
          </w:tcPr>
          <w:p w14:paraId="5886A18F" w14:textId="77777777" w:rsidR="000513CD" w:rsidRPr="001A69B5" w:rsidRDefault="0009509B" w:rsidP="001A69B5">
            <w:r w:rsidRPr="001A69B5">
              <w:t>133 649</w:t>
            </w:r>
          </w:p>
        </w:tc>
        <w:tc>
          <w:tcPr>
            <w:tcW w:w="1400" w:type="dxa"/>
          </w:tcPr>
          <w:p w14:paraId="3FF0D26D" w14:textId="77777777" w:rsidR="000513CD" w:rsidRPr="001A69B5" w:rsidRDefault="0009509B" w:rsidP="001A69B5">
            <w:r w:rsidRPr="001A69B5">
              <w:t>138 760</w:t>
            </w:r>
          </w:p>
        </w:tc>
        <w:tc>
          <w:tcPr>
            <w:tcW w:w="1400" w:type="dxa"/>
          </w:tcPr>
          <w:p w14:paraId="14C57385" w14:textId="77777777" w:rsidR="000513CD" w:rsidRPr="001A69B5" w:rsidRDefault="0009509B" w:rsidP="001A69B5">
            <w:r w:rsidRPr="001A69B5">
              <w:t>158 118</w:t>
            </w:r>
          </w:p>
        </w:tc>
        <w:tc>
          <w:tcPr>
            <w:tcW w:w="1400" w:type="dxa"/>
          </w:tcPr>
          <w:p w14:paraId="75ED7993" w14:textId="77777777" w:rsidR="000513CD" w:rsidRPr="001A69B5" w:rsidRDefault="0009509B" w:rsidP="001A69B5">
            <w:r w:rsidRPr="001A69B5">
              <w:t>176 300</w:t>
            </w:r>
          </w:p>
        </w:tc>
      </w:tr>
      <w:tr w:rsidR="000513CD" w:rsidRPr="001A69B5" w14:paraId="70C43FA5" w14:textId="77777777" w:rsidTr="00A23AF0">
        <w:trPr>
          <w:trHeight w:val="380"/>
        </w:trPr>
        <w:tc>
          <w:tcPr>
            <w:tcW w:w="3900" w:type="dxa"/>
          </w:tcPr>
          <w:p w14:paraId="57AB5AEB"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63CBCCB9" w14:textId="77777777" w:rsidR="000513CD" w:rsidRPr="001A69B5" w:rsidRDefault="0009509B" w:rsidP="001A69B5">
            <w:r w:rsidRPr="001A69B5">
              <w:t>0</w:t>
            </w:r>
          </w:p>
        </w:tc>
        <w:tc>
          <w:tcPr>
            <w:tcW w:w="1400" w:type="dxa"/>
          </w:tcPr>
          <w:p w14:paraId="1C79CFDE" w14:textId="77777777" w:rsidR="000513CD" w:rsidRPr="001A69B5" w:rsidRDefault="0009509B" w:rsidP="001A69B5">
            <w:r w:rsidRPr="001A69B5">
              <w:t>0</w:t>
            </w:r>
          </w:p>
        </w:tc>
        <w:tc>
          <w:tcPr>
            <w:tcW w:w="1400" w:type="dxa"/>
          </w:tcPr>
          <w:p w14:paraId="08283864" w14:textId="77777777" w:rsidR="000513CD" w:rsidRPr="001A69B5" w:rsidRDefault="0009509B" w:rsidP="001A69B5">
            <w:r w:rsidRPr="001A69B5">
              <w:t>0</w:t>
            </w:r>
          </w:p>
        </w:tc>
        <w:tc>
          <w:tcPr>
            <w:tcW w:w="1400" w:type="dxa"/>
          </w:tcPr>
          <w:p w14:paraId="0A080569" w14:textId="77777777" w:rsidR="000513CD" w:rsidRPr="001A69B5" w:rsidRDefault="0009509B" w:rsidP="001A69B5">
            <w:r w:rsidRPr="001A69B5">
              <w:t>0</w:t>
            </w:r>
          </w:p>
        </w:tc>
      </w:tr>
      <w:tr w:rsidR="000513CD" w:rsidRPr="001A69B5" w14:paraId="30AC9D23" w14:textId="77777777" w:rsidTr="00A23AF0">
        <w:trPr>
          <w:trHeight w:val="640"/>
        </w:trPr>
        <w:tc>
          <w:tcPr>
            <w:tcW w:w="3900" w:type="dxa"/>
          </w:tcPr>
          <w:p w14:paraId="33CA871E"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andre </w:t>
            </w:r>
            <w:proofErr w:type="spellStart"/>
            <w:r w:rsidRPr="001A69B5">
              <w:t>statlege</w:t>
            </w:r>
            <w:proofErr w:type="spellEnd"/>
            <w:r w:rsidRPr="001A69B5">
              <w:t xml:space="preserve"> forvaltningsorgan</w:t>
            </w:r>
          </w:p>
        </w:tc>
        <w:tc>
          <w:tcPr>
            <w:tcW w:w="1400" w:type="dxa"/>
          </w:tcPr>
          <w:p w14:paraId="7BAE4C35" w14:textId="77777777" w:rsidR="000513CD" w:rsidRPr="001A69B5" w:rsidRDefault="0009509B" w:rsidP="001A69B5">
            <w:r w:rsidRPr="001A69B5">
              <w:t>–6 082</w:t>
            </w:r>
          </w:p>
        </w:tc>
        <w:tc>
          <w:tcPr>
            <w:tcW w:w="1400" w:type="dxa"/>
          </w:tcPr>
          <w:p w14:paraId="68AE83F0" w14:textId="77777777" w:rsidR="000513CD" w:rsidRPr="001A69B5" w:rsidRDefault="0009509B" w:rsidP="001A69B5">
            <w:r w:rsidRPr="001A69B5">
              <w:t>1 472</w:t>
            </w:r>
          </w:p>
        </w:tc>
        <w:tc>
          <w:tcPr>
            <w:tcW w:w="1400" w:type="dxa"/>
          </w:tcPr>
          <w:p w14:paraId="0A08839B" w14:textId="77777777" w:rsidR="000513CD" w:rsidRPr="001A69B5" w:rsidRDefault="0009509B" w:rsidP="001A69B5">
            <w:r w:rsidRPr="001A69B5">
              <w:t>2 000</w:t>
            </w:r>
          </w:p>
        </w:tc>
        <w:tc>
          <w:tcPr>
            <w:tcW w:w="1400" w:type="dxa"/>
          </w:tcPr>
          <w:p w14:paraId="03AD76A0" w14:textId="77777777" w:rsidR="000513CD" w:rsidRPr="001A69B5" w:rsidRDefault="0009509B" w:rsidP="001A69B5">
            <w:r w:rsidRPr="001A69B5">
              <w:t>2 000</w:t>
            </w:r>
          </w:p>
        </w:tc>
      </w:tr>
      <w:tr w:rsidR="000513CD" w:rsidRPr="001A69B5" w14:paraId="5E136E6D" w14:textId="77777777" w:rsidTr="00A23AF0">
        <w:trPr>
          <w:trHeight w:val="380"/>
        </w:trPr>
        <w:tc>
          <w:tcPr>
            <w:tcW w:w="3900" w:type="dxa"/>
          </w:tcPr>
          <w:p w14:paraId="6915065A"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w:t>
            </w:r>
            <w:proofErr w:type="spellStart"/>
            <w:r w:rsidRPr="001A69B5">
              <w:t>Noregs</w:t>
            </w:r>
            <w:proofErr w:type="spellEnd"/>
            <w:r w:rsidRPr="001A69B5">
              <w:t xml:space="preserve"> forskingsråd</w:t>
            </w:r>
          </w:p>
        </w:tc>
        <w:tc>
          <w:tcPr>
            <w:tcW w:w="1400" w:type="dxa"/>
          </w:tcPr>
          <w:p w14:paraId="66A1A533" w14:textId="77777777" w:rsidR="000513CD" w:rsidRPr="001A69B5" w:rsidRDefault="0009509B" w:rsidP="001A69B5">
            <w:r w:rsidRPr="001A69B5">
              <w:t>963</w:t>
            </w:r>
          </w:p>
        </w:tc>
        <w:tc>
          <w:tcPr>
            <w:tcW w:w="1400" w:type="dxa"/>
          </w:tcPr>
          <w:p w14:paraId="624B950E" w14:textId="77777777" w:rsidR="000513CD" w:rsidRPr="001A69B5" w:rsidRDefault="0009509B" w:rsidP="001A69B5">
            <w:r w:rsidRPr="001A69B5">
              <w:t>5 417</w:t>
            </w:r>
          </w:p>
        </w:tc>
        <w:tc>
          <w:tcPr>
            <w:tcW w:w="1400" w:type="dxa"/>
          </w:tcPr>
          <w:p w14:paraId="08A219C6" w14:textId="77777777" w:rsidR="000513CD" w:rsidRPr="001A69B5" w:rsidRDefault="0009509B" w:rsidP="001A69B5">
            <w:r w:rsidRPr="001A69B5">
              <w:t>5 430</w:t>
            </w:r>
          </w:p>
        </w:tc>
        <w:tc>
          <w:tcPr>
            <w:tcW w:w="1400" w:type="dxa"/>
          </w:tcPr>
          <w:p w14:paraId="4DC372AE" w14:textId="77777777" w:rsidR="000513CD" w:rsidRPr="001A69B5" w:rsidRDefault="0009509B" w:rsidP="001A69B5">
            <w:r w:rsidRPr="001A69B5">
              <w:t>6 330</w:t>
            </w:r>
          </w:p>
        </w:tc>
      </w:tr>
      <w:tr w:rsidR="000513CD" w:rsidRPr="001A69B5" w14:paraId="297C48B5" w14:textId="77777777" w:rsidTr="00A23AF0">
        <w:trPr>
          <w:trHeight w:val="380"/>
        </w:trPr>
        <w:tc>
          <w:tcPr>
            <w:tcW w:w="3900" w:type="dxa"/>
          </w:tcPr>
          <w:p w14:paraId="2A80370C" w14:textId="77777777" w:rsidR="000513CD" w:rsidRPr="001A69B5" w:rsidRDefault="0009509B" w:rsidP="001A69B5">
            <w:r w:rsidRPr="001A69B5">
              <w:rPr>
                <w:rStyle w:val="kursiv"/>
              </w:rPr>
              <w:t xml:space="preserve">Sum </w:t>
            </w:r>
            <w:proofErr w:type="spellStart"/>
            <w:r w:rsidRPr="001A69B5">
              <w:rPr>
                <w:rStyle w:val="kursiv"/>
              </w:rPr>
              <w:t>løyvingar</w:t>
            </w:r>
            <w:proofErr w:type="spellEnd"/>
            <w:r w:rsidRPr="001A69B5">
              <w:rPr>
                <w:rStyle w:val="kursiv"/>
              </w:rPr>
              <w:t xml:space="preserve"> til statsoppdraget</w:t>
            </w:r>
          </w:p>
        </w:tc>
        <w:tc>
          <w:tcPr>
            <w:tcW w:w="1400" w:type="dxa"/>
          </w:tcPr>
          <w:p w14:paraId="13CC8CF9" w14:textId="77777777" w:rsidR="000513CD" w:rsidRPr="001A69B5" w:rsidRDefault="0009509B" w:rsidP="001A69B5">
            <w:r w:rsidRPr="001A69B5">
              <w:rPr>
                <w:rStyle w:val="kursiv"/>
              </w:rPr>
              <w:t>128 530</w:t>
            </w:r>
          </w:p>
        </w:tc>
        <w:tc>
          <w:tcPr>
            <w:tcW w:w="1400" w:type="dxa"/>
          </w:tcPr>
          <w:p w14:paraId="2948D61E" w14:textId="77777777" w:rsidR="000513CD" w:rsidRPr="001A69B5" w:rsidRDefault="0009509B" w:rsidP="001A69B5">
            <w:r w:rsidRPr="001A69B5">
              <w:rPr>
                <w:rStyle w:val="kursiv"/>
              </w:rPr>
              <w:t>145 649</w:t>
            </w:r>
          </w:p>
        </w:tc>
        <w:tc>
          <w:tcPr>
            <w:tcW w:w="1400" w:type="dxa"/>
          </w:tcPr>
          <w:p w14:paraId="6A4B166F" w14:textId="77777777" w:rsidR="000513CD" w:rsidRPr="001A69B5" w:rsidRDefault="0009509B" w:rsidP="001A69B5">
            <w:r w:rsidRPr="001A69B5">
              <w:rPr>
                <w:rStyle w:val="kursiv"/>
              </w:rPr>
              <w:t>165 548</w:t>
            </w:r>
          </w:p>
        </w:tc>
        <w:tc>
          <w:tcPr>
            <w:tcW w:w="1400" w:type="dxa"/>
          </w:tcPr>
          <w:p w14:paraId="5DA8A2D9" w14:textId="77777777" w:rsidR="000513CD" w:rsidRPr="001A69B5" w:rsidRDefault="0009509B" w:rsidP="001A69B5">
            <w:r w:rsidRPr="001A69B5">
              <w:rPr>
                <w:rStyle w:val="kursiv"/>
              </w:rPr>
              <w:t>184 630</w:t>
            </w:r>
          </w:p>
        </w:tc>
      </w:tr>
      <w:tr w:rsidR="000513CD" w:rsidRPr="001A69B5" w14:paraId="6841C5E0" w14:textId="77777777" w:rsidTr="00A23AF0">
        <w:trPr>
          <w:trHeight w:val="380"/>
        </w:trPr>
        <w:tc>
          <w:tcPr>
            <w:tcW w:w="3900" w:type="dxa"/>
          </w:tcPr>
          <w:p w14:paraId="1FFE147C" w14:textId="77777777" w:rsidR="000513CD" w:rsidRPr="001A69B5" w:rsidRDefault="000513CD" w:rsidP="001A69B5"/>
        </w:tc>
        <w:tc>
          <w:tcPr>
            <w:tcW w:w="1400" w:type="dxa"/>
          </w:tcPr>
          <w:p w14:paraId="71648C85" w14:textId="77777777" w:rsidR="000513CD" w:rsidRPr="001A69B5" w:rsidRDefault="000513CD" w:rsidP="001A69B5"/>
        </w:tc>
        <w:tc>
          <w:tcPr>
            <w:tcW w:w="1400" w:type="dxa"/>
          </w:tcPr>
          <w:p w14:paraId="396FC25A" w14:textId="77777777" w:rsidR="000513CD" w:rsidRPr="001A69B5" w:rsidRDefault="000513CD" w:rsidP="001A69B5"/>
        </w:tc>
        <w:tc>
          <w:tcPr>
            <w:tcW w:w="1400" w:type="dxa"/>
          </w:tcPr>
          <w:p w14:paraId="0F7FD03D" w14:textId="77777777" w:rsidR="000513CD" w:rsidRPr="001A69B5" w:rsidRDefault="000513CD" w:rsidP="001A69B5"/>
        </w:tc>
        <w:tc>
          <w:tcPr>
            <w:tcW w:w="1400" w:type="dxa"/>
          </w:tcPr>
          <w:p w14:paraId="356469F6" w14:textId="77777777" w:rsidR="000513CD" w:rsidRPr="001A69B5" w:rsidRDefault="000513CD" w:rsidP="001A69B5"/>
        </w:tc>
      </w:tr>
      <w:tr w:rsidR="000513CD" w:rsidRPr="001A69B5" w14:paraId="3A90CB44" w14:textId="77777777" w:rsidTr="00A23AF0">
        <w:trPr>
          <w:trHeight w:val="380"/>
        </w:trPr>
        <w:tc>
          <w:tcPr>
            <w:tcW w:w="3900" w:type="dxa"/>
          </w:tcPr>
          <w:p w14:paraId="3E511577"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47B15012" w14:textId="77777777" w:rsidR="000513CD" w:rsidRPr="001A69B5" w:rsidRDefault="000513CD" w:rsidP="001A69B5"/>
        </w:tc>
        <w:tc>
          <w:tcPr>
            <w:tcW w:w="1400" w:type="dxa"/>
          </w:tcPr>
          <w:p w14:paraId="78599435" w14:textId="77777777" w:rsidR="000513CD" w:rsidRPr="001A69B5" w:rsidRDefault="000513CD" w:rsidP="001A69B5"/>
        </w:tc>
        <w:tc>
          <w:tcPr>
            <w:tcW w:w="1400" w:type="dxa"/>
          </w:tcPr>
          <w:p w14:paraId="1F97B502" w14:textId="77777777" w:rsidR="000513CD" w:rsidRPr="001A69B5" w:rsidRDefault="000513CD" w:rsidP="001A69B5"/>
        </w:tc>
        <w:tc>
          <w:tcPr>
            <w:tcW w:w="1400" w:type="dxa"/>
          </w:tcPr>
          <w:p w14:paraId="1A07DC07" w14:textId="77777777" w:rsidR="000513CD" w:rsidRPr="001A69B5" w:rsidRDefault="000513CD" w:rsidP="001A69B5"/>
        </w:tc>
      </w:tr>
      <w:tr w:rsidR="000513CD" w:rsidRPr="001A69B5" w14:paraId="471DE538" w14:textId="77777777" w:rsidTr="00A23AF0">
        <w:trPr>
          <w:trHeight w:val="640"/>
        </w:trPr>
        <w:tc>
          <w:tcPr>
            <w:tcW w:w="3900" w:type="dxa"/>
          </w:tcPr>
          <w:p w14:paraId="5FD2B78F" w14:textId="65A0BA7D"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31D8CA35" w14:textId="77777777" w:rsidR="000513CD" w:rsidRPr="001A69B5" w:rsidRDefault="0009509B" w:rsidP="001A69B5">
            <w:r w:rsidRPr="001A69B5">
              <w:rPr>
                <w:rStyle w:val="kursiv"/>
              </w:rPr>
              <w:t>0</w:t>
            </w:r>
          </w:p>
        </w:tc>
        <w:tc>
          <w:tcPr>
            <w:tcW w:w="1400" w:type="dxa"/>
          </w:tcPr>
          <w:p w14:paraId="64D22440" w14:textId="77777777" w:rsidR="000513CD" w:rsidRPr="001A69B5" w:rsidRDefault="0009509B" w:rsidP="001A69B5">
            <w:r w:rsidRPr="001A69B5">
              <w:rPr>
                <w:rStyle w:val="kursiv"/>
              </w:rPr>
              <w:t>73 601</w:t>
            </w:r>
          </w:p>
        </w:tc>
        <w:tc>
          <w:tcPr>
            <w:tcW w:w="1400" w:type="dxa"/>
          </w:tcPr>
          <w:p w14:paraId="6CC592A6" w14:textId="77777777" w:rsidR="000513CD" w:rsidRPr="001A69B5" w:rsidRDefault="0009509B" w:rsidP="001A69B5">
            <w:r w:rsidRPr="001A69B5">
              <w:t>82 370</w:t>
            </w:r>
          </w:p>
        </w:tc>
        <w:tc>
          <w:tcPr>
            <w:tcW w:w="1400" w:type="dxa"/>
          </w:tcPr>
          <w:p w14:paraId="7297DD9E" w14:textId="77777777" w:rsidR="000513CD" w:rsidRPr="001A69B5" w:rsidRDefault="0009509B" w:rsidP="001A69B5">
            <w:r w:rsidRPr="001A69B5">
              <w:t>73 469</w:t>
            </w:r>
          </w:p>
        </w:tc>
      </w:tr>
      <w:tr w:rsidR="000513CD" w:rsidRPr="001A69B5" w14:paraId="09B75C5C" w14:textId="77777777" w:rsidTr="00A23AF0">
        <w:trPr>
          <w:trHeight w:val="640"/>
        </w:trPr>
        <w:tc>
          <w:tcPr>
            <w:tcW w:w="3900" w:type="dxa"/>
          </w:tcPr>
          <w:p w14:paraId="60EF61B2" w14:textId="65225B04"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andre departement til</w:t>
            </w:r>
            <w:r w:rsidR="00941759">
              <w:t xml:space="preserve"> </w:t>
            </w:r>
            <w:proofErr w:type="spellStart"/>
            <w:r w:rsidRPr="001A69B5">
              <w:t>tilskot</w:t>
            </w:r>
            <w:proofErr w:type="spellEnd"/>
            <w:r w:rsidRPr="001A69B5">
              <w:t xml:space="preserve"> til andre</w:t>
            </w:r>
          </w:p>
        </w:tc>
        <w:tc>
          <w:tcPr>
            <w:tcW w:w="1400" w:type="dxa"/>
          </w:tcPr>
          <w:p w14:paraId="5A83C706" w14:textId="77777777" w:rsidR="000513CD" w:rsidRPr="001A69B5" w:rsidRDefault="0009509B" w:rsidP="001A69B5">
            <w:r w:rsidRPr="001A69B5">
              <w:rPr>
                <w:rStyle w:val="kursiv"/>
              </w:rPr>
              <w:t>0</w:t>
            </w:r>
          </w:p>
        </w:tc>
        <w:tc>
          <w:tcPr>
            <w:tcW w:w="1400" w:type="dxa"/>
          </w:tcPr>
          <w:p w14:paraId="0C771776" w14:textId="77777777" w:rsidR="000513CD" w:rsidRPr="001A69B5" w:rsidRDefault="0009509B" w:rsidP="001A69B5">
            <w:r w:rsidRPr="001A69B5">
              <w:rPr>
                <w:rStyle w:val="kursiv"/>
              </w:rPr>
              <w:t>0</w:t>
            </w:r>
          </w:p>
        </w:tc>
        <w:tc>
          <w:tcPr>
            <w:tcW w:w="1400" w:type="dxa"/>
          </w:tcPr>
          <w:p w14:paraId="4FCBBB05" w14:textId="77777777" w:rsidR="000513CD" w:rsidRPr="001A69B5" w:rsidRDefault="0009509B" w:rsidP="001A69B5">
            <w:r w:rsidRPr="001A69B5">
              <w:t>0</w:t>
            </w:r>
          </w:p>
        </w:tc>
        <w:tc>
          <w:tcPr>
            <w:tcW w:w="1400" w:type="dxa"/>
          </w:tcPr>
          <w:p w14:paraId="55D28EA6" w14:textId="77777777" w:rsidR="000513CD" w:rsidRPr="001A69B5" w:rsidRDefault="0009509B" w:rsidP="001A69B5">
            <w:r w:rsidRPr="001A69B5">
              <w:t>0</w:t>
            </w:r>
          </w:p>
        </w:tc>
      </w:tr>
      <w:tr w:rsidR="000513CD" w:rsidRPr="001A69B5" w14:paraId="0D47450A" w14:textId="77777777" w:rsidTr="00A23AF0">
        <w:trPr>
          <w:trHeight w:val="640"/>
        </w:trPr>
        <w:tc>
          <w:tcPr>
            <w:tcW w:w="3900" w:type="dxa"/>
          </w:tcPr>
          <w:p w14:paraId="5A5EF808" w14:textId="720A9E03" w:rsidR="000513CD" w:rsidRPr="001A69B5" w:rsidRDefault="0009509B" w:rsidP="001A69B5">
            <w:proofErr w:type="spellStart"/>
            <w:r w:rsidRPr="001A69B5">
              <w:t>Overføringar</w:t>
            </w:r>
            <w:proofErr w:type="spellEnd"/>
            <w:r w:rsidRPr="001A69B5">
              <w:t xml:space="preserve"> </w:t>
            </w:r>
            <w:proofErr w:type="spellStart"/>
            <w:r w:rsidRPr="001A69B5">
              <w:t>frå</w:t>
            </w:r>
            <w:proofErr w:type="spellEnd"/>
            <w:r w:rsidRPr="001A69B5">
              <w:t xml:space="preserve"> andre </w:t>
            </w:r>
            <w:proofErr w:type="spellStart"/>
            <w:r w:rsidRPr="001A69B5">
              <w:t>verksemder</w:t>
            </w:r>
            <w:proofErr w:type="spellEnd"/>
            <w:r w:rsidRPr="001A69B5">
              <w:t xml:space="preserve"> til </w:t>
            </w:r>
            <w:proofErr w:type="spellStart"/>
            <w:r w:rsidRPr="001A69B5">
              <w:t>tilskot</w:t>
            </w:r>
            <w:proofErr w:type="spellEnd"/>
            <w:r w:rsidRPr="001A69B5">
              <w:t xml:space="preserve"> til andre</w:t>
            </w:r>
          </w:p>
        </w:tc>
        <w:tc>
          <w:tcPr>
            <w:tcW w:w="1400" w:type="dxa"/>
          </w:tcPr>
          <w:p w14:paraId="085E371B" w14:textId="77777777" w:rsidR="000513CD" w:rsidRPr="001A69B5" w:rsidRDefault="0009509B" w:rsidP="001A69B5">
            <w:r w:rsidRPr="001A69B5">
              <w:rPr>
                <w:rStyle w:val="kursiv"/>
              </w:rPr>
              <w:t>0</w:t>
            </w:r>
          </w:p>
        </w:tc>
        <w:tc>
          <w:tcPr>
            <w:tcW w:w="1400" w:type="dxa"/>
          </w:tcPr>
          <w:p w14:paraId="2174C560" w14:textId="77777777" w:rsidR="000513CD" w:rsidRPr="001A69B5" w:rsidRDefault="0009509B" w:rsidP="001A69B5">
            <w:r w:rsidRPr="001A69B5">
              <w:rPr>
                <w:rStyle w:val="kursiv"/>
              </w:rPr>
              <w:t>0</w:t>
            </w:r>
          </w:p>
        </w:tc>
        <w:tc>
          <w:tcPr>
            <w:tcW w:w="1400" w:type="dxa"/>
          </w:tcPr>
          <w:p w14:paraId="17C4C10E" w14:textId="77777777" w:rsidR="000513CD" w:rsidRPr="001A69B5" w:rsidRDefault="0009509B" w:rsidP="001A69B5">
            <w:r w:rsidRPr="001A69B5">
              <w:t>0</w:t>
            </w:r>
          </w:p>
        </w:tc>
        <w:tc>
          <w:tcPr>
            <w:tcW w:w="1400" w:type="dxa"/>
          </w:tcPr>
          <w:p w14:paraId="722EED01" w14:textId="77777777" w:rsidR="000513CD" w:rsidRPr="001A69B5" w:rsidRDefault="0009509B" w:rsidP="001A69B5">
            <w:r w:rsidRPr="001A69B5">
              <w:t>0</w:t>
            </w:r>
          </w:p>
        </w:tc>
      </w:tr>
      <w:tr w:rsidR="000513CD" w:rsidRPr="001A69B5" w14:paraId="451ED51D" w14:textId="77777777" w:rsidTr="00A23AF0">
        <w:trPr>
          <w:trHeight w:val="380"/>
        </w:trPr>
        <w:tc>
          <w:tcPr>
            <w:tcW w:w="3900" w:type="dxa"/>
          </w:tcPr>
          <w:p w14:paraId="023045E9"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10F6B4BE" w14:textId="77777777" w:rsidR="000513CD" w:rsidRPr="001A69B5" w:rsidRDefault="0009509B" w:rsidP="001A69B5">
            <w:r w:rsidRPr="001A69B5">
              <w:rPr>
                <w:rStyle w:val="kursiv"/>
              </w:rPr>
              <w:t>0</w:t>
            </w:r>
          </w:p>
        </w:tc>
        <w:tc>
          <w:tcPr>
            <w:tcW w:w="1400" w:type="dxa"/>
          </w:tcPr>
          <w:p w14:paraId="6380A03C" w14:textId="77777777" w:rsidR="000513CD" w:rsidRPr="001A69B5" w:rsidRDefault="0009509B" w:rsidP="001A69B5">
            <w:r w:rsidRPr="001A69B5">
              <w:rPr>
                <w:rStyle w:val="kursiv"/>
              </w:rPr>
              <w:t>73 601</w:t>
            </w:r>
          </w:p>
        </w:tc>
        <w:tc>
          <w:tcPr>
            <w:tcW w:w="1400" w:type="dxa"/>
          </w:tcPr>
          <w:p w14:paraId="58900C04" w14:textId="77777777" w:rsidR="000513CD" w:rsidRPr="001A69B5" w:rsidRDefault="0009509B" w:rsidP="001A69B5">
            <w:r w:rsidRPr="001A69B5">
              <w:rPr>
                <w:rStyle w:val="kursiv"/>
              </w:rPr>
              <w:t>82 370</w:t>
            </w:r>
          </w:p>
        </w:tc>
        <w:tc>
          <w:tcPr>
            <w:tcW w:w="1400" w:type="dxa"/>
          </w:tcPr>
          <w:p w14:paraId="2929D6B6" w14:textId="77777777" w:rsidR="000513CD" w:rsidRPr="001A69B5" w:rsidRDefault="0009509B" w:rsidP="001A69B5">
            <w:r w:rsidRPr="001A69B5">
              <w:rPr>
                <w:rStyle w:val="kursiv"/>
              </w:rPr>
              <w:t>73 469</w:t>
            </w:r>
          </w:p>
        </w:tc>
      </w:tr>
      <w:tr w:rsidR="000513CD" w:rsidRPr="001A69B5" w14:paraId="2D7306BA" w14:textId="77777777" w:rsidTr="00A23AF0">
        <w:trPr>
          <w:trHeight w:val="380"/>
        </w:trPr>
        <w:tc>
          <w:tcPr>
            <w:tcW w:w="3900" w:type="dxa"/>
          </w:tcPr>
          <w:p w14:paraId="4AE2A0F0" w14:textId="77777777" w:rsidR="000513CD" w:rsidRPr="001A69B5" w:rsidRDefault="000513CD" w:rsidP="001A69B5"/>
        </w:tc>
        <w:tc>
          <w:tcPr>
            <w:tcW w:w="1400" w:type="dxa"/>
          </w:tcPr>
          <w:p w14:paraId="7344E423" w14:textId="77777777" w:rsidR="000513CD" w:rsidRPr="001A69B5" w:rsidRDefault="000513CD" w:rsidP="001A69B5"/>
        </w:tc>
        <w:tc>
          <w:tcPr>
            <w:tcW w:w="1400" w:type="dxa"/>
          </w:tcPr>
          <w:p w14:paraId="34F10176" w14:textId="77777777" w:rsidR="000513CD" w:rsidRPr="001A69B5" w:rsidRDefault="000513CD" w:rsidP="001A69B5"/>
        </w:tc>
        <w:tc>
          <w:tcPr>
            <w:tcW w:w="1400" w:type="dxa"/>
          </w:tcPr>
          <w:p w14:paraId="1CD1D154" w14:textId="77777777" w:rsidR="000513CD" w:rsidRPr="001A69B5" w:rsidRDefault="000513CD" w:rsidP="001A69B5"/>
        </w:tc>
        <w:tc>
          <w:tcPr>
            <w:tcW w:w="1400" w:type="dxa"/>
          </w:tcPr>
          <w:p w14:paraId="3858459A" w14:textId="77777777" w:rsidR="000513CD" w:rsidRPr="001A69B5" w:rsidRDefault="000513CD" w:rsidP="001A69B5"/>
        </w:tc>
      </w:tr>
      <w:tr w:rsidR="000513CD" w:rsidRPr="001A69B5" w14:paraId="0C15CA40" w14:textId="77777777" w:rsidTr="00A23AF0">
        <w:trPr>
          <w:trHeight w:val="380"/>
        </w:trPr>
        <w:tc>
          <w:tcPr>
            <w:tcW w:w="3900" w:type="dxa"/>
          </w:tcPr>
          <w:p w14:paraId="30D5E8FC" w14:textId="77777777" w:rsidR="000513CD" w:rsidRPr="001A69B5" w:rsidRDefault="0009509B" w:rsidP="001A69B5">
            <w:proofErr w:type="spellStart"/>
            <w:r w:rsidRPr="001A69B5">
              <w:rPr>
                <w:rStyle w:val="halvfet0"/>
              </w:rPr>
              <w:t>Offentlege</w:t>
            </w:r>
            <w:proofErr w:type="spellEnd"/>
            <w:r w:rsidRPr="001A69B5">
              <w:rPr>
                <w:rStyle w:val="halvfet0"/>
              </w:rPr>
              <w:t xml:space="preserve"> og private bidrag </w:t>
            </w:r>
          </w:p>
        </w:tc>
        <w:tc>
          <w:tcPr>
            <w:tcW w:w="1400" w:type="dxa"/>
          </w:tcPr>
          <w:p w14:paraId="1957D61A" w14:textId="77777777" w:rsidR="000513CD" w:rsidRPr="001A69B5" w:rsidRDefault="000513CD" w:rsidP="001A69B5"/>
        </w:tc>
        <w:tc>
          <w:tcPr>
            <w:tcW w:w="1400" w:type="dxa"/>
          </w:tcPr>
          <w:p w14:paraId="59BD7305" w14:textId="77777777" w:rsidR="000513CD" w:rsidRPr="001A69B5" w:rsidRDefault="000513CD" w:rsidP="001A69B5"/>
        </w:tc>
        <w:tc>
          <w:tcPr>
            <w:tcW w:w="1400" w:type="dxa"/>
          </w:tcPr>
          <w:p w14:paraId="53F25CE8" w14:textId="77777777" w:rsidR="000513CD" w:rsidRPr="001A69B5" w:rsidRDefault="000513CD" w:rsidP="001A69B5"/>
        </w:tc>
        <w:tc>
          <w:tcPr>
            <w:tcW w:w="1400" w:type="dxa"/>
          </w:tcPr>
          <w:p w14:paraId="13E3252C" w14:textId="77777777" w:rsidR="000513CD" w:rsidRPr="001A69B5" w:rsidRDefault="000513CD" w:rsidP="001A69B5"/>
        </w:tc>
      </w:tr>
      <w:tr w:rsidR="000513CD" w:rsidRPr="001A69B5" w14:paraId="6B4A6C30" w14:textId="77777777" w:rsidTr="00A23AF0">
        <w:trPr>
          <w:trHeight w:val="640"/>
        </w:trPr>
        <w:tc>
          <w:tcPr>
            <w:tcW w:w="3900" w:type="dxa"/>
          </w:tcPr>
          <w:p w14:paraId="3AFCB4BE" w14:textId="77777777" w:rsidR="000513CD" w:rsidRPr="001A69B5" w:rsidRDefault="0009509B" w:rsidP="001A69B5">
            <w:r w:rsidRPr="001A69B5">
              <w:t xml:space="preserve">Bidrag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p>
        </w:tc>
        <w:tc>
          <w:tcPr>
            <w:tcW w:w="1400" w:type="dxa"/>
          </w:tcPr>
          <w:p w14:paraId="0BAEBF68" w14:textId="77777777" w:rsidR="000513CD" w:rsidRPr="001A69B5" w:rsidRDefault="0009509B" w:rsidP="001A69B5">
            <w:r w:rsidRPr="001A69B5">
              <w:t>0</w:t>
            </w:r>
          </w:p>
        </w:tc>
        <w:tc>
          <w:tcPr>
            <w:tcW w:w="1400" w:type="dxa"/>
          </w:tcPr>
          <w:p w14:paraId="49F1BF37" w14:textId="77777777" w:rsidR="000513CD" w:rsidRPr="001A69B5" w:rsidRDefault="0009509B" w:rsidP="001A69B5">
            <w:r w:rsidRPr="001A69B5">
              <w:t>0</w:t>
            </w:r>
          </w:p>
        </w:tc>
        <w:tc>
          <w:tcPr>
            <w:tcW w:w="1400" w:type="dxa"/>
          </w:tcPr>
          <w:p w14:paraId="5A4170ED" w14:textId="77777777" w:rsidR="000513CD" w:rsidRPr="001A69B5" w:rsidRDefault="0009509B" w:rsidP="001A69B5">
            <w:r w:rsidRPr="001A69B5">
              <w:t>0</w:t>
            </w:r>
          </w:p>
        </w:tc>
        <w:tc>
          <w:tcPr>
            <w:tcW w:w="1400" w:type="dxa"/>
          </w:tcPr>
          <w:p w14:paraId="1B962D09" w14:textId="77777777" w:rsidR="000513CD" w:rsidRPr="001A69B5" w:rsidRDefault="0009509B" w:rsidP="001A69B5">
            <w:r w:rsidRPr="001A69B5">
              <w:t>0</w:t>
            </w:r>
          </w:p>
        </w:tc>
      </w:tr>
      <w:tr w:rsidR="000513CD" w:rsidRPr="001A69B5" w14:paraId="01F8950E" w14:textId="77777777" w:rsidTr="00A23AF0">
        <w:trPr>
          <w:trHeight w:val="380"/>
        </w:trPr>
        <w:tc>
          <w:tcPr>
            <w:tcW w:w="3900" w:type="dxa"/>
          </w:tcPr>
          <w:p w14:paraId="212556F0" w14:textId="77777777" w:rsidR="000513CD" w:rsidRPr="001A69B5" w:rsidRDefault="0009509B" w:rsidP="001A69B5">
            <w:r w:rsidRPr="001A69B5">
              <w:t xml:space="preserve">Bidrag </w:t>
            </w:r>
            <w:proofErr w:type="spellStart"/>
            <w:r w:rsidRPr="001A69B5">
              <w:t>frå</w:t>
            </w:r>
            <w:proofErr w:type="spellEnd"/>
            <w:r w:rsidRPr="001A69B5">
              <w:t xml:space="preserve"> private</w:t>
            </w:r>
          </w:p>
        </w:tc>
        <w:tc>
          <w:tcPr>
            <w:tcW w:w="1400" w:type="dxa"/>
          </w:tcPr>
          <w:p w14:paraId="30850570" w14:textId="77777777" w:rsidR="000513CD" w:rsidRPr="001A69B5" w:rsidRDefault="0009509B" w:rsidP="001A69B5">
            <w:r w:rsidRPr="001A69B5">
              <w:t>0</w:t>
            </w:r>
          </w:p>
        </w:tc>
        <w:tc>
          <w:tcPr>
            <w:tcW w:w="1400" w:type="dxa"/>
          </w:tcPr>
          <w:p w14:paraId="7A2E61C4" w14:textId="77777777" w:rsidR="000513CD" w:rsidRPr="001A69B5" w:rsidRDefault="0009509B" w:rsidP="001A69B5">
            <w:r w:rsidRPr="001A69B5">
              <w:t>0</w:t>
            </w:r>
          </w:p>
        </w:tc>
        <w:tc>
          <w:tcPr>
            <w:tcW w:w="1400" w:type="dxa"/>
          </w:tcPr>
          <w:p w14:paraId="6069925D" w14:textId="77777777" w:rsidR="000513CD" w:rsidRPr="001A69B5" w:rsidRDefault="0009509B" w:rsidP="001A69B5">
            <w:r w:rsidRPr="001A69B5">
              <w:t>0</w:t>
            </w:r>
          </w:p>
        </w:tc>
        <w:tc>
          <w:tcPr>
            <w:tcW w:w="1400" w:type="dxa"/>
          </w:tcPr>
          <w:p w14:paraId="4D20E4DB" w14:textId="77777777" w:rsidR="000513CD" w:rsidRPr="001A69B5" w:rsidRDefault="0009509B" w:rsidP="001A69B5">
            <w:r w:rsidRPr="001A69B5">
              <w:t>0</w:t>
            </w:r>
          </w:p>
        </w:tc>
      </w:tr>
      <w:tr w:rsidR="000513CD" w:rsidRPr="001A69B5" w14:paraId="23897419" w14:textId="77777777" w:rsidTr="00A23AF0">
        <w:trPr>
          <w:trHeight w:val="640"/>
        </w:trPr>
        <w:tc>
          <w:tcPr>
            <w:tcW w:w="3900" w:type="dxa"/>
          </w:tcPr>
          <w:p w14:paraId="387AF85A"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internasjonale </w:t>
            </w:r>
            <w:proofErr w:type="spellStart"/>
            <w:r w:rsidRPr="001A69B5">
              <w:t>organisasjonar</w:t>
            </w:r>
            <w:proofErr w:type="spellEnd"/>
          </w:p>
        </w:tc>
        <w:tc>
          <w:tcPr>
            <w:tcW w:w="1400" w:type="dxa"/>
          </w:tcPr>
          <w:p w14:paraId="60966C5D" w14:textId="77777777" w:rsidR="000513CD" w:rsidRPr="001A69B5" w:rsidRDefault="0009509B" w:rsidP="001A69B5">
            <w:r w:rsidRPr="001A69B5">
              <w:t>3 876</w:t>
            </w:r>
          </w:p>
        </w:tc>
        <w:tc>
          <w:tcPr>
            <w:tcW w:w="1400" w:type="dxa"/>
          </w:tcPr>
          <w:p w14:paraId="05C80A33" w14:textId="77777777" w:rsidR="000513CD" w:rsidRPr="001A69B5" w:rsidRDefault="0009509B" w:rsidP="001A69B5">
            <w:r w:rsidRPr="001A69B5">
              <w:t>–2 506</w:t>
            </w:r>
          </w:p>
        </w:tc>
        <w:tc>
          <w:tcPr>
            <w:tcW w:w="1400" w:type="dxa"/>
          </w:tcPr>
          <w:p w14:paraId="663BF4E8" w14:textId="77777777" w:rsidR="000513CD" w:rsidRPr="001A69B5" w:rsidRDefault="0009509B" w:rsidP="001A69B5">
            <w:r w:rsidRPr="001A69B5">
              <w:t>9 221</w:t>
            </w:r>
          </w:p>
        </w:tc>
        <w:tc>
          <w:tcPr>
            <w:tcW w:w="1400" w:type="dxa"/>
          </w:tcPr>
          <w:p w14:paraId="252F52D5" w14:textId="77777777" w:rsidR="000513CD" w:rsidRPr="001A69B5" w:rsidRDefault="0009509B" w:rsidP="001A69B5">
            <w:r w:rsidRPr="001A69B5">
              <w:t>976</w:t>
            </w:r>
          </w:p>
        </w:tc>
      </w:tr>
      <w:tr w:rsidR="000513CD" w:rsidRPr="001A69B5" w14:paraId="68AC2877" w14:textId="77777777" w:rsidTr="00A23AF0">
        <w:trPr>
          <w:trHeight w:val="380"/>
        </w:trPr>
        <w:tc>
          <w:tcPr>
            <w:tcW w:w="3900" w:type="dxa"/>
          </w:tcPr>
          <w:p w14:paraId="6B3797D4" w14:textId="77777777" w:rsidR="000513CD" w:rsidRPr="001A69B5" w:rsidRDefault="0009509B" w:rsidP="001A69B5">
            <w:r w:rsidRPr="001A69B5">
              <w:rPr>
                <w:rStyle w:val="kursiv"/>
              </w:rPr>
              <w:t xml:space="preserve">Sum bidrag </w:t>
            </w:r>
          </w:p>
        </w:tc>
        <w:tc>
          <w:tcPr>
            <w:tcW w:w="1400" w:type="dxa"/>
          </w:tcPr>
          <w:p w14:paraId="4EC89B6C" w14:textId="77777777" w:rsidR="000513CD" w:rsidRPr="001A69B5" w:rsidRDefault="0009509B" w:rsidP="001A69B5">
            <w:r w:rsidRPr="001A69B5">
              <w:rPr>
                <w:rStyle w:val="kursiv"/>
              </w:rPr>
              <w:t>3 876</w:t>
            </w:r>
          </w:p>
        </w:tc>
        <w:tc>
          <w:tcPr>
            <w:tcW w:w="1400" w:type="dxa"/>
          </w:tcPr>
          <w:p w14:paraId="00FF5E5F" w14:textId="77777777" w:rsidR="000513CD" w:rsidRPr="001A69B5" w:rsidRDefault="0009509B" w:rsidP="001A69B5">
            <w:r w:rsidRPr="001A69B5">
              <w:rPr>
                <w:rStyle w:val="kursiv"/>
              </w:rPr>
              <w:t>–2 506</w:t>
            </w:r>
          </w:p>
        </w:tc>
        <w:tc>
          <w:tcPr>
            <w:tcW w:w="1400" w:type="dxa"/>
          </w:tcPr>
          <w:p w14:paraId="5FD417B6" w14:textId="77777777" w:rsidR="000513CD" w:rsidRPr="001A69B5" w:rsidRDefault="0009509B" w:rsidP="001A69B5">
            <w:r w:rsidRPr="001A69B5">
              <w:rPr>
                <w:rStyle w:val="kursiv"/>
              </w:rPr>
              <w:t>9 221</w:t>
            </w:r>
          </w:p>
        </w:tc>
        <w:tc>
          <w:tcPr>
            <w:tcW w:w="1400" w:type="dxa"/>
          </w:tcPr>
          <w:p w14:paraId="669E799B" w14:textId="77777777" w:rsidR="000513CD" w:rsidRPr="001A69B5" w:rsidRDefault="0009509B" w:rsidP="001A69B5">
            <w:r w:rsidRPr="001A69B5">
              <w:rPr>
                <w:rStyle w:val="kursiv"/>
              </w:rPr>
              <w:t>976</w:t>
            </w:r>
          </w:p>
        </w:tc>
      </w:tr>
      <w:tr w:rsidR="000513CD" w:rsidRPr="001A69B5" w14:paraId="2CB16D64" w14:textId="77777777" w:rsidTr="00A23AF0">
        <w:trPr>
          <w:trHeight w:val="380"/>
        </w:trPr>
        <w:tc>
          <w:tcPr>
            <w:tcW w:w="3900" w:type="dxa"/>
          </w:tcPr>
          <w:p w14:paraId="2F99526B" w14:textId="77777777" w:rsidR="000513CD" w:rsidRPr="001A69B5" w:rsidRDefault="000513CD" w:rsidP="001A69B5"/>
        </w:tc>
        <w:tc>
          <w:tcPr>
            <w:tcW w:w="1400" w:type="dxa"/>
          </w:tcPr>
          <w:p w14:paraId="27FBB002" w14:textId="77777777" w:rsidR="000513CD" w:rsidRPr="001A69B5" w:rsidRDefault="000513CD" w:rsidP="001A69B5"/>
        </w:tc>
        <w:tc>
          <w:tcPr>
            <w:tcW w:w="1400" w:type="dxa"/>
          </w:tcPr>
          <w:p w14:paraId="7D9C0E18" w14:textId="77777777" w:rsidR="000513CD" w:rsidRPr="001A69B5" w:rsidRDefault="000513CD" w:rsidP="001A69B5"/>
        </w:tc>
        <w:tc>
          <w:tcPr>
            <w:tcW w:w="1400" w:type="dxa"/>
          </w:tcPr>
          <w:p w14:paraId="66D5B8F6" w14:textId="77777777" w:rsidR="000513CD" w:rsidRPr="001A69B5" w:rsidRDefault="000513CD" w:rsidP="001A69B5"/>
        </w:tc>
        <w:tc>
          <w:tcPr>
            <w:tcW w:w="1400" w:type="dxa"/>
          </w:tcPr>
          <w:p w14:paraId="30259427" w14:textId="77777777" w:rsidR="000513CD" w:rsidRPr="001A69B5" w:rsidRDefault="000513CD" w:rsidP="001A69B5"/>
        </w:tc>
      </w:tr>
      <w:tr w:rsidR="000513CD" w:rsidRPr="001A69B5" w14:paraId="44074692" w14:textId="77777777" w:rsidTr="00A23AF0">
        <w:trPr>
          <w:trHeight w:val="380"/>
        </w:trPr>
        <w:tc>
          <w:tcPr>
            <w:tcW w:w="3900" w:type="dxa"/>
          </w:tcPr>
          <w:p w14:paraId="2DBE6B46" w14:textId="77777777" w:rsidR="000513CD" w:rsidRPr="001A69B5" w:rsidRDefault="0009509B" w:rsidP="001A69B5">
            <w:r w:rsidRPr="001A69B5">
              <w:rPr>
                <w:rStyle w:val="halvfet0"/>
              </w:rPr>
              <w:t>Oppdragsinntekter o.a.</w:t>
            </w:r>
          </w:p>
        </w:tc>
        <w:tc>
          <w:tcPr>
            <w:tcW w:w="1400" w:type="dxa"/>
          </w:tcPr>
          <w:p w14:paraId="7D261D04" w14:textId="77777777" w:rsidR="000513CD" w:rsidRPr="001A69B5" w:rsidRDefault="000513CD" w:rsidP="001A69B5"/>
        </w:tc>
        <w:tc>
          <w:tcPr>
            <w:tcW w:w="1400" w:type="dxa"/>
          </w:tcPr>
          <w:p w14:paraId="3A341252" w14:textId="77777777" w:rsidR="000513CD" w:rsidRPr="001A69B5" w:rsidRDefault="000513CD" w:rsidP="001A69B5"/>
        </w:tc>
        <w:tc>
          <w:tcPr>
            <w:tcW w:w="1400" w:type="dxa"/>
          </w:tcPr>
          <w:p w14:paraId="7AAFB4F8" w14:textId="77777777" w:rsidR="000513CD" w:rsidRPr="001A69B5" w:rsidRDefault="000513CD" w:rsidP="001A69B5"/>
        </w:tc>
        <w:tc>
          <w:tcPr>
            <w:tcW w:w="1400" w:type="dxa"/>
          </w:tcPr>
          <w:p w14:paraId="41BE7E7D" w14:textId="77777777" w:rsidR="000513CD" w:rsidRPr="001A69B5" w:rsidRDefault="000513CD" w:rsidP="001A69B5"/>
        </w:tc>
      </w:tr>
      <w:tr w:rsidR="000513CD" w:rsidRPr="001A69B5" w14:paraId="008FC6DF" w14:textId="77777777" w:rsidTr="00A23AF0">
        <w:trPr>
          <w:trHeight w:val="380"/>
        </w:trPr>
        <w:tc>
          <w:tcPr>
            <w:tcW w:w="3900" w:type="dxa"/>
          </w:tcPr>
          <w:p w14:paraId="662B1B9D" w14:textId="77777777" w:rsidR="000513CD" w:rsidRPr="001A69B5" w:rsidRDefault="0009509B" w:rsidP="001A69B5">
            <w:r w:rsidRPr="001A69B5">
              <w:t xml:space="preserve">Oppdrag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1ECF484E" w14:textId="77777777" w:rsidR="000513CD" w:rsidRPr="001A69B5" w:rsidRDefault="0009509B" w:rsidP="001A69B5">
            <w:r w:rsidRPr="001A69B5">
              <w:t>0</w:t>
            </w:r>
          </w:p>
        </w:tc>
        <w:tc>
          <w:tcPr>
            <w:tcW w:w="1400" w:type="dxa"/>
          </w:tcPr>
          <w:p w14:paraId="11158BE4" w14:textId="77777777" w:rsidR="000513CD" w:rsidRPr="001A69B5" w:rsidRDefault="0009509B" w:rsidP="001A69B5">
            <w:r w:rsidRPr="001A69B5">
              <w:t>0</w:t>
            </w:r>
          </w:p>
        </w:tc>
        <w:tc>
          <w:tcPr>
            <w:tcW w:w="1400" w:type="dxa"/>
          </w:tcPr>
          <w:p w14:paraId="02A45C1C" w14:textId="77777777" w:rsidR="000513CD" w:rsidRPr="001A69B5" w:rsidRDefault="0009509B" w:rsidP="001A69B5">
            <w:r w:rsidRPr="001A69B5">
              <w:t>0</w:t>
            </w:r>
          </w:p>
        </w:tc>
        <w:tc>
          <w:tcPr>
            <w:tcW w:w="1400" w:type="dxa"/>
          </w:tcPr>
          <w:p w14:paraId="766E4D13" w14:textId="77777777" w:rsidR="000513CD" w:rsidRPr="001A69B5" w:rsidRDefault="0009509B" w:rsidP="001A69B5">
            <w:r w:rsidRPr="001A69B5">
              <w:t>0</w:t>
            </w:r>
          </w:p>
        </w:tc>
      </w:tr>
      <w:tr w:rsidR="000513CD" w:rsidRPr="001A69B5" w14:paraId="775A33A8" w14:textId="77777777" w:rsidTr="00A23AF0">
        <w:trPr>
          <w:trHeight w:val="640"/>
        </w:trPr>
        <w:tc>
          <w:tcPr>
            <w:tcW w:w="3900" w:type="dxa"/>
          </w:tcPr>
          <w:p w14:paraId="26CD11E2" w14:textId="77777777" w:rsidR="000513CD" w:rsidRPr="001A69B5" w:rsidRDefault="0009509B" w:rsidP="001A69B5">
            <w:r w:rsidRPr="001A69B5">
              <w:t xml:space="preserve">Oppdrag </w:t>
            </w:r>
            <w:proofErr w:type="spellStart"/>
            <w:r w:rsidRPr="001A69B5">
              <w:t>frå</w:t>
            </w:r>
            <w:proofErr w:type="spellEnd"/>
            <w:r w:rsidRPr="001A69B5">
              <w:t xml:space="preserve"> kommunale og fylkes-</w:t>
            </w:r>
          </w:p>
          <w:p w14:paraId="2433DFC6" w14:textId="77777777" w:rsidR="000513CD" w:rsidRPr="001A69B5" w:rsidRDefault="0009509B" w:rsidP="001A69B5">
            <w:r w:rsidRPr="001A69B5">
              <w:t xml:space="preserve">kommunale </w:t>
            </w:r>
            <w:proofErr w:type="spellStart"/>
            <w:r w:rsidRPr="001A69B5">
              <w:t>verksemder</w:t>
            </w:r>
            <w:proofErr w:type="spellEnd"/>
          </w:p>
        </w:tc>
        <w:tc>
          <w:tcPr>
            <w:tcW w:w="1400" w:type="dxa"/>
          </w:tcPr>
          <w:p w14:paraId="751C77A5" w14:textId="77777777" w:rsidR="000513CD" w:rsidRPr="001A69B5" w:rsidRDefault="0009509B" w:rsidP="001A69B5">
            <w:r w:rsidRPr="001A69B5">
              <w:t>0</w:t>
            </w:r>
          </w:p>
        </w:tc>
        <w:tc>
          <w:tcPr>
            <w:tcW w:w="1400" w:type="dxa"/>
          </w:tcPr>
          <w:p w14:paraId="6026ECCA" w14:textId="77777777" w:rsidR="000513CD" w:rsidRPr="001A69B5" w:rsidRDefault="0009509B" w:rsidP="001A69B5">
            <w:r w:rsidRPr="001A69B5">
              <w:t>0</w:t>
            </w:r>
          </w:p>
        </w:tc>
        <w:tc>
          <w:tcPr>
            <w:tcW w:w="1400" w:type="dxa"/>
          </w:tcPr>
          <w:p w14:paraId="5056DC92" w14:textId="77777777" w:rsidR="000513CD" w:rsidRPr="001A69B5" w:rsidRDefault="0009509B" w:rsidP="001A69B5">
            <w:r w:rsidRPr="001A69B5">
              <w:t>0</w:t>
            </w:r>
          </w:p>
        </w:tc>
        <w:tc>
          <w:tcPr>
            <w:tcW w:w="1400" w:type="dxa"/>
          </w:tcPr>
          <w:p w14:paraId="2F58A90D" w14:textId="77777777" w:rsidR="000513CD" w:rsidRPr="001A69B5" w:rsidRDefault="0009509B" w:rsidP="001A69B5">
            <w:r w:rsidRPr="001A69B5">
              <w:t>0</w:t>
            </w:r>
          </w:p>
        </w:tc>
      </w:tr>
      <w:tr w:rsidR="000513CD" w:rsidRPr="001A69B5" w14:paraId="7BCA664C" w14:textId="77777777" w:rsidTr="00A23AF0">
        <w:trPr>
          <w:trHeight w:val="380"/>
        </w:trPr>
        <w:tc>
          <w:tcPr>
            <w:tcW w:w="3900" w:type="dxa"/>
          </w:tcPr>
          <w:p w14:paraId="5A7CAF5D" w14:textId="77777777" w:rsidR="000513CD" w:rsidRPr="001A69B5" w:rsidRDefault="0009509B" w:rsidP="001A69B5">
            <w:r w:rsidRPr="001A69B5">
              <w:t xml:space="preserve">Oppdrag </w:t>
            </w:r>
            <w:proofErr w:type="spellStart"/>
            <w:r w:rsidRPr="001A69B5">
              <w:t>frå</w:t>
            </w:r>
            <w:proofErr w:type="spellEnd"/>
            <w:r w:rsidRPr="001A69B5">
              <w:t xml:space="preserve"> private</w:t>
            </w:r>
          </w:p>
        </w:tc>
        <w:tc>
          <w:tcPr>
            <w:tcW w:w="1400" w:type="dxa"/>
          </w:tcPr>
          <w:p w14:paraId="7C605C05" w14:textId="77777777" w:rsidR="000513CD" w:rsidRPr="001A69B5" w:rsidRDefault="0009509B" w:rsidP="001A69B5">
            <w:r w:rsidRPr="001A69B5">
              <w:t>0</w:t>
            </w:r>
          </w:p>
        </w:tc>
        <w:tc>
          <w:tcPr>
            <w:tcW w:w="1400" w:type="dxa"/>
          </w:tcPr>
          <w:p w14:paraId="17B738D6" w14:textId="77777777" w:rsidR="000513CD" w:rsidRPr="001A69B5" w:rsidRDefault="0009509B" w:rsidP="001A69B5">
            <w:r w:rsidRPr="001A69B5">
              <w:t>0</w:t>
            </w:r>
          </w:p>
        </w:tc>
        <w:tc>
          <w:tcPr>
            <w:tcW w:w="1400" w:type="dxa"/>
          </w:tcPr>
          <w:p w14:paraId="6B0C1785" w14:textId="77777777" w:rsidR="000513CD" w:rsidRPr="001A69B5" w:rsidRDefault="0009509B" w:rsidP="001A69B5">
            <w:r w:rsidRPr="001A69B5">
              <w:t>0</w:t>
            </w:r>
          </w:p>
        </w:tc>
        <w:tc>
          <w:tcPr>
            <w:tcW w:w="1400" w:type="dxa"/>
          </w:tcPr>
          <w:p w14:paraId="49EF48D8" w14:textId="77777777" w:rsidR="000513CD" w:rsidRPr="001A69B5" w:rsidRDefault="0009509B" w:rsidP="001A69B5">
            <w:r w:rsidRPr="001A69B5">
              <w:t>0</w:t>
            </w:r>
          </w:p>
        </w:tc>
      </w:tr>
      <w:tr w:rsidR="000513CD" w:rsidRPr="001A69B5" w14:paraId="31A23AED" w14:textId="77777777" w:rsidTr="00A23AF0">
        <w:trPr>
          <w:trHeight w:val="380"/>
        </w:trPr>
        <w:tc>
          <w:tcPr>
            <w:tcW w:w="3900" w:type="dxa"/>
          </w:tcPr>
          <w:p w14:paraId="1EC37E07" w14:textId="77777777" w:rsidR="000513CD" w:rsidRPr="001A69B5" w:rsidRDefault="0009509B" w:rsidP="001A69B5">
            <w:r w:rsidRPr="001A69B5">
              <w:t xml:space="preserve">Andre inntekter og </w:t>
            </w:r>
            <w:proofErr w:type="spellStart"/>
            <w:r w:rsidRPr="001A69B5">
              <w:t>tidsavgrensingar</w:t>
            </w:r>
            <w:proofErr w:type="spellEnd"/>
          </w:p>
        </w:tc>
        <w:tc>
          <w:tcPr>
            <w:tcW w:w="1400" w:type="dxa"/>
          </w:tcPr>
          <w:p w14:paraId="4CC6954E" w14:textId="77777777" w:rsidR="000513CD" w:rsidRPr="001A69B5" w:rsidRDefault="0009509B" w:rsidP="001A69B5">
            <w:r w:rsidRPr="001A69B5">
              <w:t>406 397</w:t>
            </w:r>
          </w:p>
        </w:tc>
        <w:tc>
          <w:tcPr>
            <w:tcW w:w="1400" w:type="dxa"/>
          </w:tcPr>
          <w:p w14:paraId="795AA51A" w14:textId="77777777" w:rsidR="000513CD" w:rsidRPr="001A69B5" w:rsidRDefault="0009509B" w:rsidP="001A69B5">
            <w:r w:rsidRPr="001A69B5">
              <w:t>530 144</w:t>
            </w:r>
          </w:p>
        </w:tc>
        <w:tc>
          <w:tcPr>
            <w:tcW w:w="1400" w:type="dxa"/>
          </w:tcPr>
          <w:p w14:paraId="257CD97F" w14:textId="77777777" w:rsidR="000513CD" w:rsidRPr="001A69B5" w:rsidRDefault="0009509B" w:rsidP="001A69B5">
            <w:r w:rsidRPr="001A69B5">
              <w:t>644 661</w:t>
            </w:r>
          </w:p>
        </w:tc>
        <w:tc>
          <w:tcPr>
            <w:tcW w:w="1400" w:type="dxa"/>
          </w:tcPr>
          <w:p w14:paraId="41B0AB23" w14:textId="77777777" w:rsidR="000513CD" w:rsidRPr="001A69B5" w:rsidRDefault="0009509B" w:rsidP="001A69B5">
            <w:r w:rsidRPr="001A69B5">
              <w:t>477 335</w:t>
            </w:r>
          </w:p>
        </w:tc>
      </w:tr>
      <w:tr w:rsidR="000513CD" w:rsidRPr="001A69B5" w14:paraId="79399C0F" w14:textId="77777777" w:rsidTr="00A23AF0">
        <w:trPr>
          <w:trHeight w:val="380"/>
        </w:trPr>
        <w:tc>
          <w:tcPr>
            <w:tcW w:w="3900" w:type="dxa"/>
          </w:tcPr>
          <w:p w14:paraId="37BB6E70" w14:textId="77777777" w:rsidR="000513CD" w:rsidRPr="001A69B5" w:rsidRDefault="0009509B" w:rsidP="001A69B5">
            <w:r w:rsidRPr="001A69B5">
              <w:rPr>
                <w:rStyle w:val="kursiv"/>
              </w:rPr>
              <w:t xml:space="preserve">Sum oppdragsinntekter og </w:t>
            </w:r>
            <w:proofErr w:type="spellStart"/>
            <w:r w:rsidRPr="001A69B5">
              <w:rPr>
                <w:rStyle w:val="kursiv"/>
              </w:rPr>
              <w:t>tilsvarande</w:t>
            </w:r>
            <w:proofErr w:type="spellEnd"/>
          </w:p>
        </w:tc>
        <w:tc>
          <w:tcPr>
            <w:tcW w:w="1400" w:type="dxa"/>
          </w:tcPr>
          <w:p w14:paraId="2C889E73" w14:textId="77777777" w:rsidR="000513CD" w:rsidRPr="001A69B5" w:rsidRDefault="0009509B" w:rsidP="001A69B5">
            <w:r w:rsidRPr="001A69B5">
              <w:rPr>
                <w:rStyle w:val="kursiv"/>
              </w:rPr>
              <w:t>406 397</w:t>
            </w:r>
          </w:p>
        </w:tc>
        <w:tc>
          <w:tcPr>
            <w:tcW w:w="1400" w:type="dxa"/>
          </w:tcPr>
          <w:p w14:paraId="10335A80" w14:textId="77777777" w:rsidR="000513CD" w:rsidRPr="001A69B5" w:rsidRDefault="0009509B" w:rsidP="001A69B5">
            <w:r w:rsidRPr="001A69B5">
              <w:rPr>
                <w:rStyle w:val="kursiv"/>
              </w:rPr>
              <w:t>530 144</w:t>
            </w:r>
          </w:p>
        </w:tc>
        <w:tc>
          <w:tcPr>
            <w:tcW w:w="1400" w:type="dxa"/>
          </w:tcPr>
          <w:p w14:paraId="1D23A73C" w14:textId="77777777" w:rsidR="000513CD" w:rsidRPr="001A69B5" w:rsidRDefault="0009509B" w:rsidP="001A69B5">
            <w:r w:rsidRPr="001A69B5">
              <w:rPr>
                <w:rStyle w:val="kursiv"/>
              </w:rPr>
              <w:t>644 661</w:t>
            </w:r>
          </w:p>
        </w:tc>
        <w:tc>
          <w:tcPr>
            <w:tcW w:w="1400" w:type="dxa"/>
          </w:tcPr>
          <w:p w14:paraId="7BD36E41" w14:textId="77777777" w:rsidR="000513CD" w:rsidRPr="001A69B5" w:rsidRDefault="0009509B" w:rsidP="001A69B5">
            <w:r w:rsidRPr="001A69B5">
              <w:rPr>
                <w:rStyle w:val="kursiv"/>
              </w:rPr>
              <w:t>477 335</w:t>
            </w:r>
          </w:p>
        </w:tc>
      </w:tr>
      <w:tr w:rsidR="000513CD" w:rsidRPr="001A69B5" w14:paraId="0ADFD3E1" w14:textId="77777777" w:rsidTr="00A23AF0">
        <w:trPr>
          <w:trHeight w:val="380"/>
        </w:trPr>
        <w:tc>
          <w:tcPr>
            <w:tcW w:w="3900" w:type="dxa"/>
          </w:tcPr>
          <w:p w14:paraId="3224F3BF" w14:textId="77777777" w:rsidR="000513CD" w:rsidRPr="001A69B5" w:rsidRDefault="0009509B" w:rsidP="001A69B5">
            <w:r w:rsidRPr="001A69B5">
              <w:rPr>
                <w:rStyle w:val="kursiv"/>
              </w:rPr>
              <w:t>Sum inntekter</w:t>
            </w:r>
          </w:p>
        </w:tc>
        <w:tc>
          <w:tcPr>
            <w:tcW w:w="1400" w:type="dxa"/>
          </w:tcPr>
          <w:p w14:paraId="4EA7A972" w14:textId="77777777" w:rsidR="000513CD" w:rsidRPr="001A69B5" w:rsidRDefault="0009509B" w:rsidP="001A69B5">
            <w:r w:rsidRPr="001A69B5">
              <w:rPr>
                <w:rStyle w:val="kursiv"/>
              </w:rPr>
              <w:t>538 803</w:t>
            </w:r>
          </w:p>
        </w:tc>
        <w:tc>
          <w:tcPr>
            <w:tcW w:w="1400" w:type="dxa"/>
          </w:tcPr>
          <w:p w14:paraId="111C6A0F" w14:textId="77777777" w:rsidR="000513CD" w:rsidRPr="001A69B5" w:rsidRDefault="0009509B" w:rsidP="001A69B5">
            <w:r w:rsidRPr="001A69B5">
              <w:rPr>
                <w:rStyle w:val="kursiv"/>
              </w:rPr>
              <w:t>746 888</w:t>
            </w:r>
          </w:p>
        </w:tc>
        <w:tc>
          <w:tcPr>
            <w:tcW w:w="1400" w:type="dxa"/>
          </w:tcPr>
          <w:p w14:paraId="0A1D8DA8" w14:textId="77777777" w:rsidR="000513CD" w:rsidRPr="001A69B5" w:rsidRDefault="0009509B" w:rsidP="001A69B5">
            <w:r w:rsidRPr="001A69B5">
              <w:rPr>
                <w:rStyle w:val="kursiv"/>
              </w:rPr>
              <w:t>901 800</w:t>
            </w:r>
          </w:p>
        </w:tc>
        <w:tc>
          <w:tcPr>
            <w:tcW w:w="1400" w:type="dxa"/>
          </w:tcPr>
          <w:p w14:paraId="2AD00F18" w14:textId="77777777" w:rsidR="000513CD" w:rsidRPr="001A69B5" w:rsidRDefault="0009509B" w:rsidP="001A69B5">
            <w:r w:rsidRPr="001A69B5">
              <w:rPr>
                <w:rStyle w:val="kursiv"/>
              </w:rPr>
              <w:t>736 410</w:t>
            </w:r>
          </w:p>
        </w:tc>
      </w:tr>
    </w:tbl>
    <w:p w14:paraId="183629F9" w14:textId="54CB0D08" w:rsidR="0067357C" w:rsidRPr="001A69B5" w:rsidRDefault="0067357C" w:rsidP="00A23AF0">
      <w:pPr>
        <w:pStyle w:val="tabell-tittel"/>
        <w:numPr>
          <w:ilvl w:val="6"/>
          <w:numId w:val="28"/>
        </w:numPr>
      </w:pPr>
      <w:proofErr w:type="spellStart"/>
      <w:r w:rsidRPr="001A69B5">
        <w:t>Samanhengen</w:t>
      </w:r>
      <w:proofErr w:type="spellEnd"/>
      <w:r w:rsidRPr="001A69B5">
        <w:t xml:space="preserve"> mellom </w:t>
      </w:r>
      <w:proofErr w:type="spellStart"/>
      <w:r w:rsidRPr="001A69B5">
        <w:t>kontantbehaldning</w:t>
      </w:r>
      <w:proofErr w:type="spellEnd"/>
      <w:r w:rsidRPr="001A69B5">
        <w:t xml:space="preserve">, </w:t>
      </w:r>
      <w:proofErr w:type="spellStart"/>
      <w:r w:rsidRPr="001A69B5">
        <w:t>påkomne</w:t>
      </w:r>
      <w:proofErr w:type="spellEnd"/>
      <w:r w:rsidRPr="001A69B5">
        <w:t xml:space="preserve"> kostnader og </w:t>
      </w:r>
      <w:proofErr w:type="spellStart"/>
      <w:r w:rsidRPr="001A69B5">
        <w:t>avsetningar</w:t>
      </w:r>
      <w:proofErr w:type="spellEnd"/>
      <w:r w:rsidRPr="001A69B5">
        <w:t xml:space="preserve"> ved Unit – Direktoratet for IKT og </w:t>
      </w:r>
      <w:proofErr w:type="spellStart"/>
      <w:r w:rsidRPr="001A69B5">
        <w:t>fellestenester</w:t>
      </w:r>
      <w:proofErr w:type="spellEnd"/>
      <w:r w:rsidRPr="001A69B5">
        <w:t xml:space="preserve"> i </w:t>
      </w:r>
      <w:proofErr w:type="spellStart"/>
      <w:r w:rsidRPr="001A69B5">
        <w:t>høgare</w:t>
      </w:r>
      <w:proofErr w:type="spellEnd"/>
      <w:r w:rsidRPr="001A69B5">
        <w:t xml:space="preserve"> utdanning og forsking i perioden 2018–20</w:t>
      </w:r>
    </w:p>
    <w:p w14:paraId="13E1BEF5"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3F3D723E" w14:textId="77777777" w:rsidTr="00A23AF0">
        <w:trPr>
          <w:trHeight w:val="340"/>
        </w:trPr>
        <w:tc>
          <w:tcPr>
            <w:tcW w:w="3900" w:type="dxa"/>
          </w:tcPr>
          <w:p w14:paraId="7324D078" w14:textId="77777777" w:rsidR="000513CD" w:rsidRPr="001A69B5" w:rsidRDefault="000513CD" w:rsidP="001A69B5"/>
        </w:tc>
        <w:tc>
          <w:tcPr>
            <w:tcW w:w="1400" w:type="dxa"/>
          </w:tcPr>
          <w:p w14:paraId="665E7EC2" w14:textId="77777777" w:rsidR="000513CD" w:rsidRPr="001A69B5" w:rsidRDefault="000513CD" w:rsidP="001A69B5"/>
        </w:tc>
        <w:tc>
          <w:tcPr>
            <w:tcW w:w="1400" w:type="dxa"/>
          </w:tcPr>
          <w:p w14:paraId="5231B95C" w14:textId="77777777" w:rsidR="000513CD" w:rsidRPr="001A69B5" w:rsidRDefault="000513CD" w:rsidP="001A69B5"/>
        </w:tc>
        <w:tc>
          <w:tcPr>
            <w:tcW w:w="1400" w:type="dxa"/>
          </w:tcPr>
          <w:p w14:paraId="58A0D2F1" w14:textId="77777777" w:rsidR="000513CD" w:rsidRPr="001A69B5" w:rsidRDefault="000513CD" w:rsidP="001A69B5"/>
        </w:tc>
        <w:tc>
          <w:tcPr>
            <w:tcW w:w="1400" w:type="dxa"/>
          </w:tcPr>
          <w:p w14:paraId="2CC93D32" w14:textId="77777777" w:rsidR="000513CD" w:rsidRPr="001A69B5" w:rsidRDefault="0009509B" w:rsidP="001A69B5">
            <w:r w:rsidRPr="001A69B5">
              <w:t>(i 1 000 kr)</w:t>
            </w:r>
          </w:p>
        </w:tc>
      </w:tr>
      <w:tr w:rsidR="000513CD" w:rsidRPr="001A69B5" w14:paraId="0DAA1F1F" w14:textId="77777777" w:rsidTr="00A23AF0">
        <w:trPr>
          <w:trHeight w:val="600"/>
        </w:trPr>
        <w:tc>
          <w:tcPr>
            <w:tcW w:w="3900" w:type="dxa"/>
          </w:tcPr>
          <w:p w14:paraId="33548E83" w14:textId="77777777" w:rsidR="000513CD" w:rsidRPr="001A69B5" w:rsidRDefault="0009509B" w:rsidP="001A69B5">
            <w:r w:rsidRPr="001A69B5">
              <w:t>Balansedag 31. desember</w:t>
            </w:r>
          </w:p>
        </w:tc>
        <w:tc>
          <w:tcPr>
            <w:tcW w:w="1400" w:type="dxa"/>
          </w:tcPr>
          <w:p w14:paraId="7542D0AC" w14:textId="3B6C3CDF" w:rsidR="000513CD" w:rsidRPr="001A69B5" w:rsidRDefault="0009509B" w:rsidP="00FB3481">
            <w:proofErr w:type="spellStart"/>
            <w:r w:rsidRPr="001A69B5">
              <w:t>Rekneskap</w:t>
            </w:r>
            <w:proofErr w:type="spellEnd"/>
            <w:r w:rsidR="00FB3481">
              <w:t xml:space="preserve"> </w:t>
            </w:r>
            <w:r w:rsidRPr="001A69B5">
              <w:t>31.12.2018</w:t>
            </w:r>
          </w:p>
        </w:tc>
        <w:tc>
          <w:tcPr>
            <w:tcW w:w="1400" w:type="dxa"/>
          </w:tcPr>
          <w:p w14:paraId="4D05A283" w14:textId="2C66F7DD" w:rsidR="000513CD" w:rsidRPr="001A69B5" w:rsidRDefault="0009509B" w:rsidP="00FB3481">
            <w:proofErr w:type="spellStart"/>
            <w:r w:rsidRPr="001A69B5">
              <w:t>Rekneskap</w:t>
            </w:r>
            <w:proofErr w:type="spellEnd"/>
            <w:r w:rsidR="00FB3481">
              <w:t xml:space="preserve"> </w:t>
            </w:r>
            <w:r w:rsidRPr="001A69B5">
              <w:t>31.12.2019</w:t>
            </w:r>
          </w:p>
        </w:tc>
        <w:tc>
          <w:tcPr>
            <w:tcW w:w="1400" w:type="dxa"/>
          </w:tcPr>
          <w:p w14:paraId="47C7D36B" w14:textId="72B73E9F" w:rsidR="000513CD" w:rsidRPr="001A69B5" w:rsidRDefault="0009509B" w:rsidP="00FB3481">
            <w:proofErr w:type="spellStart"/>
            <w:r w:rsidRPr="001A69B5">
              <w:t>Rekneskap</w:t>
            </w:r>
            <w:proofErr w:type="spellEnd"/>
            <w:r w:rsidR="00FB3481">
              <w:t xml:space="preserve"> </w:t>
            </w:r>
            <w:r w:rsidRPr="001A69B5">
              <w:t>31.12.2020</w:t>
            </w:r>
          </w:p>
        </w:tc>
        <w:tc>
          <w:tcPr>
            <w:tcW w:w="1400" w:type="dxa"/>
          </w:tcPr>
          <w:p w14:paraId="5806885C" w14:textId="77777777" w:rsidR="000513CD" w:rsidRPr="001A69B5" w:rsidRDefault="0009509B" w:rsidP="001A69B5">
            <w:r w:rsidRPr="001A69B5">
              <w:t xml:space="preserve">Endring </w:t>
            </w:r>
            <w:proofErr w:type="spellStart"/>
            <w:r w:rsidRPr="001A69B5">
              <w:t>frå</w:t>
            </w:r>
            <w:proofErr w:type="spellEnd"/>
            <w:r w:rsidRPr="001A69B5">
              <w:t xml:space="preserve"> 2019 til 2020</w:t>
            </w:r>
          </w:p>
        </w:tc>
      </w:tr>
      <w:tr w:rsidR="000513CD" w:rsidRPr="001A69B5" w14:paraId="3F24E49C" w14:textId="77777777" w:rsidTr="00A23AF0">
        <w:trPr>
          <w:trHeight w:val="360"/>
        </w:trPr>
        <w:tc>
          <w:tcPr>
            <w:tcW w:w="3900" w:type="dxa"/>
          </w:tcPr>
          <w:p w14:paraId="527898BD" w14:textId="77777777" w:rsidR="000513CD" w:rsidRPr="001A69B5" w:rsidRDefault="0009509B" w:rsidP="001A69B5">
            <w:proofErr w:type="spellStart"/>
            <w:r w:rsidRPr="001A69B5">
              <w:rPr>
                <w:rStyle w:val="halvfet0"/>
              </w:rPr>
              <w:t>Kontantar</w:t>
            </w:r>
            <w:proofErr w:type="spellEnd"/>
            <w:r w:rsidRPr="001A69B5">
              <w:rPr>
                <w:rStyle w:val="halvfet0"/>
              </w:rPr>
              <w:t xml:space="preserve"> og </w:t>
            </w:r>
            <w:proofErr w:type="spellStart"/>
            <w:r w:rsidRPr="001A69B5">
              <w:rPr>
                <w:rStyle w:val="halvfet0"/>
              </w:rPr>
              <w:t>kontantekvivalentar</w:t>
            </w:r>
            <w:proofErr w:type="spellEnd"/>
          </w:p>
        </w:tc>
        <w:tc>
          <w:tcPr>
            <w:tcW w:w="1400" w:type="dxa"/>
          </w:tcPr>
          <w:p w14:paraId="77887881" w14:textId="77777777" w:rsidR="000513CD" w:rsidRPr="001A69B5" w:rsidRDefault="000513CD" w:rsidP="001A69B5"/>
        </w:tc>
        <w:tc>
          <w:tcPr>
            <w:tcW w:w="1400" w:type="dxa"/>
          </w:tcPr>
          <w:p w14:paraId="4983D1A4" w14:textId="77777777" w:rsidR="000513CD" w:rsidRPr="001A69B5" w:rsidRDefault="000513CD" w:rsidP="001A69B5"/>
        </w:tc>
        <w:tc>
          <w:tcPr>
            <w:tcW w:w="1400" w:type="dxa"/>
          </w:tcPr>
          <w:p w14:paraId="610E6641" w14:textId="77777777" w:rsidR="000513CD" w:rsidRPr="001A69B5" w:rsidRDefault="000513CD" w:rsidP="001A69B5"/>
        </w:tc>
        <w:tc>
          <w:tcPr>
            <w:tcW w:w="1400" w:type="dxa"/>
          </w:tcPr>
          <w:p w14:paraId="0075B81D" w14:textId="77777777" w:rsidR="000513CD" w:rsidRPr="001A69B5" w:rsidRDefault="000513CD" w:rsidP="001A69B5"/>
        </w:tc>
      </w:tr>
      <w:tr w:rsidR="000513CD" w:rsidRPr="001A69B5" w14:paraId="7805754D" w14:textId="77777777" w:rsidTr="00A23AF0">
        <w:trPr>
          <w:trHeight w:val="620"/>
        </w:trPr>
        <w:tc>
          <w:tcPr>
            <w:tcW w:w="3900" w:type="dxa"/>
          </w:tcPr>
          <w:p w14:paraId="056317BB" w14:textId="77777777" w:rsidR="000513CD" w:rsidRPr="001A69B5" w:rsidRDefault="0009509B" w:rsidP="001A69B5">
            <w:proofErr w:type="spellStart"/>
            <w:r w:rsidRPr="001A69B5">
              <w:t>Behaldningar</w:t>
            </w:r>
            <w:proofErr w:type="spellEnd"/>
            <w:r w:rsidRPr="001A69B5">
              <w:t xml:space="preserve"> på </w:t>
            </w:r>
            <w:proofErr w:type="spellStart"/>
            <w:r w:rsidRPr="001A69B5">
              <w:t>oppgjerskonto</w:t>
            </w:r>
            <w:proofErr w:type="spellEnd"/>
            <w:r w:rsidRPr="001A69B5">
              <w:t xml:space="preserve"> i </w:t>
            </w:r>
            <w:proofErr w:type="spellStart"/>
            <w:r w:rsidRPr="001A69B5">
              <w:t>Noregs</w:t>
            </w:r>
            <w:proofErr w:type="spellEnd"/>
            <w:r w:rsidRPr="001A69B5">
              <w:t xml:space="preserve"> Bank</w:t>
            </w:r>
          </w:p>
        </w:tc>
        <w:tc>
          <w:tcPr>
            <w:tcW w:w="1400" w:type="dxa"/>
          </w:tcPr>
          <w:p w14:paraId="459224D2" w14:textId="77777777" w:rsidR="000513CD" w:rsidRPr="001A69B5" w:rsidRDefault="0009509B" w:rsidP="001A69B5">
            <w:r w:rsidRPr="001A69B5">
              <w:t>47 910</w:t>
            </w:r>
          </w:p>
        </w:tc>
        <w:tc>
          <w:tcPr>
            <w:tcW w:w="1400" w:type="dxa"/>
          </w:tcPr>
          <w:p w14:paraId="129B557F" w14:textId="77777777" w:rsidR="000513CD" w:rsidRPr="001A69B5" w:rsidRDefault="0009509B" w:rsidP="001A69B5">
            <w:r w:rsidRPr="001A69B5">
              <w:t>61 431</w:t>
            </w:r>
          </w:p>
        </w:tc>
        <w:tc>
          <w:tcPr>
            <w:tcW w:w="1400" w:type="dxa"/>
          </w:tcPr>
          <w:p w14:paraId="6C2BAE5E" w14:textId="77777777" w:rsidR="000513CD" w:rsidRPr="001A69B5" w:rsidRDefault="0009509B" w:rsidP="001A69B5">
            <w:r w:rsidRPr="001A69B5">
              <w:t>85 430</w:t>
            </w:r>
          </w:p>
        </w:tc>
        <w:tc>
          <w:tcPr>
            <w:tcW w:w="1400" w:type="dxa"/>
          </w:tcPr>
          <w:p w14:paraId="62CD460E" w14:textId="77777777" w:rsidR="000513CD" w:rsidRPr="001A69B5" w:rsidRDefault="0009509B" w:rsidP="001A69B5">
            <w:r w:rsidRPr="001A69B5">
              <w:t>23 999</w:t>
            </w:r>
          </w:p>
        </w:tc>
      </w:tr>
      <w:tr w:rsidR="000513CD" w:rsidRPr="001A69B5" w14:paraId="4D88E824" w14:textId="77777777" w:rsidTr="00A23AF0">
        <w:trPr>
          <w:trHeight w:val="360"/>
        </w:trPr>
        <w:tc>
          <w:tcPr>
            <w:tcW w:w="3900" w:type="dxa"/>
          </w:tcPr>
          <w:p w14:paraId="04721299" w14:textId="77777777" w:rsidR="000513CD" w:rsidRPr="001A69B5" w:rsidRDefault="0009509B" w:rsidP="001A69B5">
            <w:proofErr w:type="spellStart"/>
            <w:r w:rsidRPr="001A69B5">
              <w:t>Behaldningar</w:t>
            </w:r>
            <w:proofErr w:type="spellEnd"/>
            <w:r w:rsidRPr="001A69B5">
              <w:t xml:space="preserve"> på andre </w:t>
            </w:r>
            <w:proofErr w:type="spellStart"/>
            <w:r w:rsidRPr="001A69B5">
              <w:t>bankkontoar</w:t>
            </w:r>
            <w:proofErr w:type="spellEnd"/>
          </w:p>
        </w:tc>
        <w:tc>
          <w:tcPr>
            <w:tcW w:w="1400" w:type="dxa"/>
          </w:tcPr>
          <w:p w14:paraId="2740225E" w14:textId="77777777" w:rsidR="000513CD" w:rsidRPr="001A69B5" w:rsidRDefault="0009509B" w:rsidP="001A69B5">
            <w:r w:rsidRPr="001A69B5">
              <w:t>0</w:t>
            </w:r>
          </w:p>
        </w:tc>
        <w:tc>
          <w:tcPr>
            <w:tcW w:w="1400" w:type="dxa"/>
          </w:tcPr>
          <w:p w14:paraId="62733F1F" w14:textId="77777777" w:rsidR="000513CD" w:rsidRPr="001A69B5" w:rsidRDefault="0009509B" w:rsidP="001A69B5">
            <w:r w:rsidRPr="001A69B5">
              <w:t>0</w:t>
            </w:r>
          </w:p>
        </w:tc>
        <w:tc>
          <w:tcPr>
            <w:tcW w:w="1400" w:type="dxa"/>
          </w:tcPr>
          <w:p w14:paraId="7A497355" w14:textId="77777777" w:rsidR="000513CD" w:rsidRPr="001A69B5" w:rsidRDefault="0009509B" w:rsidP="001A69B5">
            <w:r w:rsidRPr="001A69B5">
              <w:t>0</w:t>
            </w:r>
          </w:p>
        </w:tc>
        <w:tc>
          <w:tcPr>
            <w:tcW w:w="1400" w:type="dxa"/>
          </w:tcPr>
          <w:p w14:paraId="6EDA735F" w14:textId="77777777" w:rsidR="000513CD" w:rsidRPr="001A69B5" w:rsidRDefault="0009509B" w:rsidP="001A69B5">
            <w:r w:rsidRPr="001A69B5">
              <w:t>0</w:t>
            </w:r>
          </w:p>
        </w:tc>
      </w:tr>
      <w:tr w:rsidR="000513CD" w:rsidRPr="001A69B5" w14:paraId="2DDE1F2F" w14:textId="77777777" w:rsidTr="00A23AF0">
        <w:trPr>
          <w:trHeight w:val="360"/>
        </w:trPr>
        <w:tc>
          <w:tcPr>
            <w:tcW w:w="3900" w:type="dxa"/>
          </w:tcPr>
          <w:p w14:paraId="183E84D2" w14:textId="77777777" w:rsidR="000513CD" w:rsidRPr="001A69B5" w:rsidRDefault="0009509B" w:rsidP="001A69B5">
            <w:r w:rsidRPr="001A69B5">
              <w:t xml:space="preserve">Andre </w:t>
            </w:r>
            <w:proofErr w:type="spellStart"/>
            <w:r w:rsidRPr="001A69B5">
              <w:t>kontantbehaldningar</w:t>
            </w:r>
            <w:proofErr w:type="spellEnd"/>
          </w:p>
        </w:tc>
        <w:tc>
          <w:tcPr>
            <w:tcW w:w="1400" w:type="dxa"/>
          </w:tcPr>
          <w:p w14:paraId="317A3AAA" w14:textId="77777777" w:rsidR="000513CD" w:rsidRPr="001A69B5" w:rsidRDefault="0009509B" w:rsidP="001A69B5">
            <w:r w:rsidRPr="001A69B5">
              <w:t>0</w:t>
            </w:r>
          </w:p>
        </w:tc>
        <w:tc>
          <w:tcPr>
            <w:tcW w:w="1400" w:type="dxa"/>
          </w:tcPr>
          <w:p w14:paraId="39296573" w14:textId="77777777" w:rsidR="000513CD" w:rsidRPr="001A69B5" w:rsidRDefault="0009509B" w:rsidP="001A69B5">
            <w:r w:rsidRPr="001A69B5">
              <w:t>0</w:t>
            </w:r>
          </w:p>
        </w:tc>
        <w:tc>
          <w:tcPr>
            <w:tcW w:w="1400" w:type="dxa"/>
          </w:tcPr>
          <w:p w14:paraId="0425B084" w14:textId="77777777" w:rsidR="000513CD" w:rsidRPr="001A69B5" w:rsidRDefault="0009509B" w:rsidP="001A69B5">
            <w:r w:rsidRPr="001A69B5">
              <w:t>0</w:t>
            </w:r>
          </w:p>
        </w:tc>
        <w:tc>
          <w:tcPr>
            <w:tcW w:w="1400" w:type="dxa"/>
          </w:tcPr>
          <w:p w14:paraId="34F17339" w14:textId="77777777" w:rsidR="000513CD" w:rsidRPr="001A69B5" w:rsidRDefault="0009509B" w:rsidP="001A69B5">
            <w:r w:rsidRPr="001A69B5">
              <w:t>0</w:t>
            </w:r>
          </w:p>
        </w:tc>
      </w:tr>
      <w:tr w:rsidR="000513CD" w:rsidRPr="001A69B5" w14:paraId="05432F70" w14:textId="77777777" w:rsidTr="00A23AF0">
        <w:trPr>
          <w:trHeight w:val="360"/>
        </w:trPr>
        <w:tc>
          <w:tcPr>
            <w:tcW w:w="3900" w:type="dxa"/>
          </w:tcPr>
          <w:p w14:paraId="3D5F20DF" w14:textId="77777777" w:rsidR="000513CD" w:rsidRPr="001A69B5" w:rsidRDefault="0009509B" w:rsidP="001A69B5">
            <w:r w:rsidRPr="001A69B5">
              <w:rPr>
                <w:rStyle w:val="kursiv"/>
              </w:rPr>
              <w:t xml:space="preserve">Sum </w:t>
            </w:r>
            <w:proofErr w:type="spellStart"/>
            <w:r w:rsidRPr="001A69B5">
              <w:rPr>
                <w:rStyle w:val="kursiv"/>
              </w:rPr>
              <w:t>kontantar</w:t>
            </w:r>
            <w:proofErr w:type="spellEnd"/>
            <w:r w:rsidRPr="001A69B5">
              <w:rPr>
                <w:rStyle w:val="kursiv"/>
              </w:rPr>
              <w:t xml:space="preserve"> og </w:t>
            </w:r>
            <w:proofErr w:type="spellStart"/>
            <w:r w:rsidRPr="001A69B5">
              <w:rPr>
                <w:rStyle w:val="kursiv"/>
              </w:rPr>
              <w:t>kontantekvivalentar</w:t>
            </w:r>
            <w:proofErr w:type="spellEnd"/>
          </w:p>
        </w:tc>
        <w:tc>
          <w:tcPr>
            <w:tcW w:w="1400" w:type="dxa"/>
          </w:tcPr>
          <w:p w14:paraId="057CD9D7" w14:textId="77777777" w:rsidR="000513CD" w:rsidRPr="001A69B5" w:rsidRDefault="0009509B" w:rsidP="001A69B5">
            <w:r w:rsidRPr="001A69B5">
              <w:rPr>
                <w:rStyle w:val="kursiv"/>
              </w:rPr>
              <w:t>47 910</w:t>
            </w:r>
          </w:p>
        </w:tc>
        <w:tc>
          <w:tcPr>
            <w:tcW w:w="1400" w:type="dxa"/>
          </w:tcPr>
          <w:p w14:paraId="21BDC3E1" w14:textId="77777777" w:rsidR="000513CD" w:rsidRPr="001A69B5" w:rsidRDefault="0009509B" w:rsidP="001A69B5">
            <w:r w:rsidRPr="001A69B5">
              <w:rPr>
                <w:rStyle w:val="kursiv"/>
              </w:rPr>
              <w:t>61 431</w:t>
            </w:r>
          </w:p>
        </w:tc>
        <w:tc>
          <w:tcPr>
            <w:tcW w:w="1400" w:type="dxa"/>
          </w:tcPr>
          <w:p w14:paraId="0810601D" w14:textId="77777777" w:rsidR="000513CD" w:rsidRPr="001A69B5" w:rsidRDefault="0009509B" w:rsidP="001A69B5">
            <w:r w:rsidRPr="001A69B5">
              <w:rPr>
                <w:rStyle w:val="kursiv"/>
              </w:rPr>
              <w:t>85 430</w:t>
            </w:r>
          </w:p>
        </w:tc>
        <w:tc>
          <w:tcPr>
            <w:tcW w:w="1400" w:type="dxa"/>
          </w:tcPr>
          <w:p w14:paraId="7743F60C" w14:textId="77777777" w:rsidR="000513CD" w:rsidRPr="001A69B5" w:rsidRDefault="0009509B" w:rsidP="001A69B5">
            <w:r w:rsidRPr="001A69B5">
              <w:rPr>
                <w:rStyle w:val="kursiv"/>
              </w:rPr>
              <w:t>23 999</w:t>
            </w:r>
          </w:p>
        </w:tc>
      </w:tr>
      <w:tr w:rsidR="000513CD" w:rsidRPr="001A69B5" w14:paraId="65A49AC0" w14:textId="77777777" w:rsidTr="00A23AF0">
        <w:trPr>
          <w:trHeight w:val="360"/>
        </w:trPr>
        <w:tc>
          <w:tcPr>
            <w:tcW w:w="3900" w:type="dxa"/>
          </w:tcPr>
          <w:p w14:paraId="7D7F7F93" w14:textId="77777777" w:rsidR="000513CD" w:rsidRPr="001A69B5" w:rsidRDefault="000513CD" w:rsidP="001A69B5"/>
        </w:tc>
        <w:tc>
          <w:tcPr>
            <w:tcW w:w="1400" w:type="dxa"/>
          </w:tcPr>
          <w:p w14:paraId="1F4E2AD5" w14:textId="77777777" w:rsidR="000513CD" w:rsidRPr="001A69B5" w:rsidRDefault="000513CD" w:rsidP="001A69B5"/>
        </w:tc>
        <w:tc>
          <w:tcPr>
            <w:tcW w:w="1400" w:type="dxa"/>
          </w:tcPr>
          <w:p w14:paraId="14CDEDBF" w14:textId="77777777" w:rsidR="000513CD" w:rsidRPr="001A69B5" w:rsidRDefault="000513CD" w:rsidP="001A69B5"/>
        </w:tc>
        <w:tc>
          <w:tcPr>
            <w:tcW w:w="1400" w:type="dxa"/>
          </w:tcPr>
          <w:p w14:paraId="3B266CFD" w14:textId="77777777" w:rsidR="000513CD" w:rsidRPr="001A69B5" w:rsidRDefault="000513CD" w:rsidP="001A69B5"/>
        </w:tc>
        <w:tc>
          <w:tcPr>
            <w:tcW w:w="1400" w:type="dxa"/>
          </w:tcPr>
          <w:p w14:paraId="4C2FED04" w14:textId="77777777" w:rsidR="000513CD" w:rsidRPr="001A69B5" w:rsidRDefault="000513CD" w:rsidP="001A69B5"/>
        </w:tc>
      </w:tr>
      <w:tr w:rsidR="000513CD" w:rsidRPr="001A69B5" w14:paraId="431640C7" w14:textId="77777777" w:rsidTr="00A23AF0">
        <w:trPr>
          <w:trHeight w:val="880"/>
        </w:trPr>
        <w:tc>
          <w:tcPr>
            <w:tcW w:w="3900" w:type="dxa"/>
          </w:tcPr>
          <w:p w14:paraId="76D1B1F4" w14:textId="77777777" w:rsidR="000513CD" w:rsidRPr="001A69B5" w:rsidRDefault="0009509B" w:rsidP="001A69B5">
            <w:proofErr w:type="spellStart"/>
            <w:r w:rsidRPr="001A69B5">
              <w:rPr>
                <w:rStyle w:val="halvfet0"/>
              </w:rPr>
              <w:t>Avsetningar</w:t>
            </w:r>
            <w:proofErr w:type="spellEnd"/>
            <w:r w:rsidRPr="001A69B5">
              <w:rPr>
                <w:rStyle w:val="halvfet0"/>
              </w:rPr>
              <w:t xml:space="preserve"> til dekning av </w:t>
            </w:r>
            <w:proofErr w:type="spellStart"/>
            <w:r w:rsidRPr="001A69B5">
              <w:rPr>
                <w:rStyle w:val="halvfet0"/>
              </w:rPr>
              <w:t>påkomne</w:t>
            </w:r>
            <w:proofErr w:type="spellEnd"/>
            <w:r w:rsidRPr="001A69B5">
              <w:rPr>
                <w:rStyle w:val="halvfet0"/>
              </w:rPr>
              <w:t xml:space="preserve"> kostnader som </w:t>
            </w:r>
            <w:proofErr w:type="spellStart"/>
            <w:r w:rsidRPr="001A69B5">
              <w:rPr>
                <w:rStyle w:val="halvfet0"/>
              </w:rPr>
              <w:t>forfell</w:t>
            </w:r>
            <w:proofErr w:type="spellEnd"/>
            <w:r w:rsidRPr="001A69B5">
              <w:rPr>
                <w:rStyle w:val="halvfet0"/>
              </w:rPr>
              <w:t xml:space="preserve"> i neste budsjettår</w:t>
            </w:r>
          </w:p>
        </w:tc>
        <w:tc>
          <w:tcPr>
            <w:tcW w:w="1400" w:type="dxa"/>
          </w:tcPr>
          <w:p w14:paraId="65A4E7A8" w14:textId="77777777" w:rsidR="000513CD" w:rsidRPr="001A69B5" w:rsidRDefault="000513CD" w:rsidP="001A69B5"/>
        </w:tc>
        <w:tc>
          <w:tcPr>
            <w:tcW w:w="1400" w:type="dxa"/>
          </w:tcPr>
          <w:p w14:paraId="0258085A" w14:textId="77777777" w:rsidR="000513CD" w:rsidRPr="001A69B5" w:rsidRDefault="000513CD" w:rsidP="001A69B5"/>
        </w:tc>
        <w:tc>
          <w:tcPr>
            <w:tcW w:w="1400" w:type="dxa"/>
          </w:tcPr>
          <w:p w14:paraId="064522E4" w14:textId="77777777" w:rsidR="000513CD" w:rsidRPr="001A69B5" w:rsidRDefault="000513CD" w:rsidP="001A69B5"/>
        </w:tc>
        <w:tc>
          <w:tcPr>
            <w:tcW w:w="1400" w:type="dxa"/>
          </w:tcPr>
          <w:p w14:paraId="25582F2B" w14:textId="77777777" w:rsidR="000513CD" w:rsidRPr="001A69B5" w:rsidRDefault="000513CD" w:rsidP="001A69B5"/>
        </w:tc>
      </w:tr>
      <w:tr w:rsidR="000513CD" w:rsidRPr="001A69B5" w14:paraId="79F180A1" w14:textId="77777777" w:rsidTr="00A23AF0">
        <w:trPr>
          <w:trHeight w:val="360"/>
        </w:trPr>
        <w:tc>
          <w:tcPr>
            <w:tcW w:w="3900" w:type="dxa"/>
          </w:tcPr>
          <w:p w14:paraId="47BFFDC7" w14:textId="77777777" w:rsidR="000513CD" w:rsidRPr="001A69B5" w:rsidRDefault="0009509B" w:rsidP="001A69B5">
            <w:proofErr w:type="spellStart"/>
            <w:r w:rsidRPr="001A69B5">
              <w:t>Feriepengar</w:t>
            </w:r>
            <w:proofErr w:type="spellEnd"/>
            <w:r w:rsidRPr="001A69B5">
              <w:t xml:space="preserve"> m.m.</w:t>
            </w:r>
          </w:p>
        </w:tc>
        <w:tc>
          <w:tcPr>
            <w:tcW w:w="1400" w:type="dxa"/>
          </w:tcPr>
          <w:p w14:paraId="2B77979B" w14:textId="77777777" w:rsidR="000513CD" w:rsidRPr="001A69B5" w:rsidRDefault="0009509B" w:rsidP="001A69B5">
            <w:r w:rsidRPr="001A69B5">
              <w:t>12 909</w:t>
            </w:r>
          </w:p>
        </w:tc>
        <w:tc>
          <w:tcPr>
            <w:tcW w:w="1400" w:type="dxa"/>
          </w:tcPr>
          <w:p w14:paraId="25FFE6C2" w14:textId="77777777" w:rsidR="000513CD" w:rsidRPr="001A69B5" w:rsidRDefault="0009509B" w:rsidP="001A69B5">
            <w:r w:rsidRPr="001A69B5">
              <w:t>14 790</w:t>
            </w:r>
          </w:p>
        </w:tc>
        <w:tc>
          <w:tcPr>
            <w:tcW w:w="1400" w:type="dxa"/>
          </w:tcPr>
          <w:p w14:paraId="654464F6" w14:textId="77777777" w:rsidR="000513CD" w:rsidRPr="001A69B5" w:rsidRDefault="0009509B" w:rsidP="001A69B5">
            <w:r w:rsidRPr="001A69B5">
              <w:t>16 002</w:t>
            </w:r>
          </w:p>
        </w:tc>
        <w:tc>
          <w:tcPr>
            <w:tcW w:w="1400" w:type="dxa"/>
          </w:tcPr>
          <w:p w14:paraId="0BE20BF6" w14:textId="77777777" w:rsidR="000513CD" w:rsidRPr="001A69B5" w:rsidRDefault="0009509B" w:rsidP="001A69B5">
            <w:r w:rsidRPr="001A69B5">
              <w:t>1 212</w:t>
            </w:r>
          </w:p>
        </w:tc>
      </w:tr>
      <w:tr w:rsidR="000513CD" w:rsidRPr="001A69B5" w14:paraId="21AE235C" w14:textId="77777777" w:rsidTr="00A23AF0">
        <w:trPr>
          <w:trHeight w:val="360"/>
        </w:trPr>
        <w:tc>
          <w:tcPr>
            <w:tcW w:w="3900" w:type="dxa"/>
          </w:tcPr>
          <w:p w14:paraId="40E09D65" w14:textId="77777777" w:rsidR="000513CD" w:rsidRPr="001A69B5" w:rsidRDefault="0009509B" w:rsidP="001A69B5">
            <w:r w:rsidRPr="001A69B5">
              <w:t xml:space="preserve">Skattetrekk og </w:t>
            </w:r>
            <w:proofErr w:type="spellStart"/>
            <w:r w:rsidRPr="001A69B5">
              <w:t>offentlege</w:t>
            </w:r>
            <w:proofErr w:type="spellEnd"/>
            <w:r w:rsidRPr="001A69B5">
              <w:t xml:space="preserve"> avgifter</w:t>
            </w:r>
          </w:p>
        </w:tc>
        <w:tc>
          <w:tcPr>
            <w:tcW w:w="1400" w:type="dxa"/>
          </w:tcPr>
          <w:p w14:paraId="0402FDBE" w14:textId="77777777" w:rsidR="000513CD" w:rsidRPr="001A69B5" w:rsidRDefault="0009509B" w:rsidP="001A69B5">
            <w:r w:rsidRPr="001A69B5">
              <w:t>11 980</w:t>
            </w:r>
          </w:p>
        </w:tc>
        <w:tc>
          <w:tcPr>
            <w:tcW w:w="1400" w:type="dxa"/>
          </w:tcPr>
          <w:p w14:paraId="01CD1188" w14:textId="77777777" w:rsidR="000513CD" w:rsidRPr="001A69B5" w:rsidRDefault="0009509B" w:rsidP="001A69B5">
            <w:r w:rsidRPr="001A69B5">
              <w:t>12 815</w:t>
            </w:r>
          </w:p>
        </w:tc>
        <w:tc>
          <w:tcPr>
            <w:tcW w:w="1400" w:type="dxa"/>
          </w:tcPr>
          <w:p w14:paraId="33264807" w14:textId="77777777" w:rsidR="000513CD" w:rsidRPr="001A69B5" w:rsidRDefault="0009509B" w:rsidP="001A69B5">
            <w:r w:rsidRPr="001A69B5">
              <w:t>8 662</w:t>
            </w:r>
          </w:p>
        </w:tc>
        <w:tc>
          <w:tcPr>
            <w:tcW w:w="1400" w:type="dxa"/>
          </w:tcPr>
          <w:p w14:paraId="5EA6022B" w14:textId="77777777" w:rsidR="000513CD" w:rsidRPr="001A69B5" w:rsidRDefault="0009509B" w:rsidP="001A69B5">
            <w:r w:rsidRPr="001A69B5">
              <w:t>–4 153</w:t>
            </w:r>
          </w:p>
        </w:tc>
      </w:tr>
      <w:tr w:rsidR="000513CD" w:rsidRPr="001A69B5" w14:paraId="115966B3" w14:textId="77777777" w:rsidTr="00A23AF0">
        <w:trPr>
          <w:trHeight w:val="360"/>
        </w:trPr>
        <w:tc>
          <w:tcPr>
            <w:tcW w:w="3900" w:type="dxa"/>
          </w:tcPr>
          <w:p w14:paraId="308F3DF0" w14:textId="77777777" w:rsidR="000513CD" w:rsidRPr="001A69B5" w:rsidRDefault="0009509B" w:rsidP="001A69B5">
            <w:r w:rsidRPr="001A69B5">
              <w:t xml:space="preserve">Gjeld til </w:t>
            </w:r>
            <w:proofErr w:type="spellStart"/>
            <w:r w:rsidRPr="001A69B5">
              <w:t>leverandørar</w:t>
            </w:r>
            <w:proofErr w:type="spellEnd"/>
          </w:p>
        </w:tc>
        <w:tc>
          <w:tcPr>
            <w:tcW w:w="1400" w:type="dxa"/>
          </w:tcPr>
          <w:p w14:paraId="0247FEE7" w14:textId="77777777" w:rsidR="000513CD" w:rsidRPr="001A69B5" w:rsidRDefault="0009509B" w:rsidP="001A69B5">
            <w:r w:rsidRPr="001A69B5">
              <w:t>28 912</w:t>
            </w:r>
          </w:p>
        </w:tc>
        <w:tc>
          <w:tcPr>
            <w:tcW w:w="1400" w:type="dxa"/>
          </w:tcPr>
          <w:p w14:paraId="1F0A87D0" w14:textId="77777777" w:rsidR="000513CD" w:rsidRPr="001A69B5" w:rsidRDefault="0009509B" w:rsidP="001A69B5">
            <w:r w:rsidRPr="001A69B5">
              <w:t>41 519</w:t>
            </w:r>
          </w:p>
        </w:tc>
        <w:tc>
          <w:tcPr>
            <w:tcW w:w="1400" w:type="dxa"/>
          </w:tcPr>
          <w:p w14:paraId="7208EA43" w14:textId="77777777" w:rsidR="000513CD" w:rsidRPr="001A69B5" w:rsidRDefault="0009509B" w:rsidP="001A69B5">
            <w:r w:rsidRPr="001A69B5">
              <w:t>49 578</w:t>
            </w:r>
          </w:p>
        </w:tc>
        <w:tc>
          <w:tcPr>
            <w:tcW w:w="1400" w:type="dxa"/>
          </w:tcPr>
          <w:p w14:paraId="5B1009EB" w14:textId="77777777" w:rsidR="000513CD" w:rsidRPr="001A69B5" w:rsidRDefault="0009509B" w:rsidP="001A69B5">
            <w:r w:rsidRPr="001A69B5">
              <w:t>8 059</w:t>
            </w:r>
          </w:p>
        </w:tc>
      </w:tr>
      <w:tr w:rsidR="000513CD" w:rsidRPr="001A69B5" w14:paraId="0B7B7581" w14:textId="77777777" w:rsidTr="00A23AF0">
        <w:trPr>
          <w:trHeight w:val="360"/>
        </w:trPr>
        <w:tc>
          <w:tcPr>
            <w:tcW w:w="3900" w:type="dxa"/>
          </w:tcPr>
          <w:p w14:paraId="2DC58AD7" w14:textId="77777777" w:rsidR="000513CD" w:rsidRPr="001A69B5" w:rsidRDefault="0009509B" w:rsidP="001A69B5">
            <w:r w:rsidRPr="001A69B5">
              <w:t xml:space="preserve">Gjeld til </w:t>
            </w:r>
            <w:proofErr w:type="spellStart"/>
            <w:r w:rsidRPr="001A69B5">
              <w:t>oppdragsgivarar</w:t>
            </w:r>
            <w:proofErr w:type="spellEnd"/>
          </w:p>
        </w:tc>
        <w:tc>
          <w:tcPr>
            <w:tcW w:w="1400" w:type="dxa"/>
          </w:tcPr>
          <w:p w14:paraId="0E6C1B39" w14:textId="77777777" w:rsidR="000513CD" w:rsidRPr="001A69B5" w:rsidRDefault="0009509B" w:rsidP="001A69B5">
            <w:r w:rsidRPr="001A69B5">
              <w:t>–5 269</w:t>
            </w:r>
          </w:p>
        </w:tc>
        <w:tc>
          <w:tcPr>
            <w:tcW w:w="1400" w:type="dxa"/>
          </w:tcPr>
          <w:p w14:paraId="645D0743" w14:textId="77777777" w:rsidR="000513CD" w:rsidRPr="001A69B5" w:rsidRDefault="0009509B" w:rsidP="001A69B5">
            <w:r w:rsidRPr="001A69B5">
              <w:t>–3 111</w:t>
            </w:r>
          </w:p>
        </w:tc>
        <w:tc>
          <w:tcPr>
            <w:tcW w:w="1400" w:type="dxa"/>
          </w:tcPr>
          <w:p w14:paraId="5FEC7FF6" w14:textId="77777777" w:rsidR="000513CD" w:rsidRPr="001A69B5" w:rsidRDefault="0009509B" w:rsidP="001A69B5">
            <w:r w:rsidRPr="001A69B5">
              <w:t>11 027</w:t>
            </w:r>
          </w:p>
        </w:tc>
        <w:tc>
          <w:tcPr>
            <w:tcW w:w="1400" w:type="dxa"/>
          </w:tcPr>
          <w:p w14:paraId="0EF5EC6B" w14:textId="77777777" w:rsidR="000513CD" w:rsidRPr="001A69B5" w:rsidRDefault="0009509B" w:rsidP="001A69B5">
            <w:r w:rsidRPr="001A69B5">
              <w:t>14 138</w:t>
            </w:r>
          </w:p>
        </w:tc>
      </w:tr>
      <w:tr w:rsidR="000513CD" w:rsidRPr="001A69B5" w14:paraId="49D29311" w14:textId="77777777" w:rsidTr="00A23AF0">
        <w:trPr>
          <w:trHeight w:val="360"/>
        </w:trPr>
        <w:tc>
          <w:tcPr>
            <w:tcW w:w="3900" w:type="dxa"/>
          </w:tcPr>
          <w:p w14:paraId="1A5784EC" w14:textId="77777777" w:rsidR="000513CD" w:rsidRPr="001A69B5" w:rsidRDefault="0009509B" w:rsidP="001A69B5">
            <w:r w:rsidRPr="001A69B5">
              <w:t xml:space="preserve">Gjeld knytt til </w:t>
            </w:r>
            <w:proofErr w:type="spellStart"/>
            <w:r w:rsidRPr="001A69B5">
              <w:t>tilskotsforvaltning</w:t>
            </w:r>
            <w:proofErr w:type="spellEnd"/>
            <w:r w:rsidRPr="001A69B5">
              <w:t xml:space="preserve"> m.m.</w:t>
            </w:r>
          </w:p>
        </w:tc>
        <w:tc>
          <w:tcPr>
            <w:tcW w:w="1400" w:type="dxa"/>
          </w:tcPr>
          <w:p w14:paraId="2A9307E9" w14:textId="77777777" w:rsidR="000513CD" w:rsidRPr="001A69B5" w:rsidRDefault="0009509B" w:rsidP="001A69B5">
            <w:r w:rsidRPr="001A69B5">
              <w:t>0</w:t>
            </w:r>
          </w:p>
        </w:tc>
        <w:tc>
          <w:tcPr>
            <w:tcW w:w="1400" w:type="dxa"/>
          </w:tcPr>
          <w:p w14:paraId="65A335A2" w14:textId="77777777" w:rsidR="000513CD" w:rsidRPr="001A69B5" w:rsidRDefault="0009509B" w:rsidP="001A69B5">
            <w:r w:rsidRPr="001A69B5">
              <w:t>2 007</w:t>
            </w:r>
          </w:p>
        </w:tc>
        <w:tc>
          <w:tcPr>
            <w:tcW w:w="1400" w:type="dxa"/>
          </w:tcPr>
          <w:p w14:paraId="414D6656" w14:textId="77777777" w:rsidR="000513CD" w:rsidRPr="001A69B5" w:rsidRDefault="0009509B" w:rsidP="001A69B5">
            <w:r w:rsidRPr="001A69B5">
              <w:t>3 244</w:t>
            </w:r>
          </w:p>
        </w:tc>
        <w:tc>
          <w:tcPr>
            <w:tcW w:w="1400" w:type="dxa"/>
          </w:tcPr>
          <w:p w14:paraId="515BCCF4" w14:textId="77777777" w:rsidR="000513CD" w:rsidRPr="001A69B5" w:rsidRDefault="0009509B" w:rsidP="001A69B5">
            <w:r w:rsidRPr="001A69B5">
              <w:t>1 237</w:t>
            </w:r>
          </w:p>
        </w:tc>
      </w:tr>
      <w:tr w:rsidR="000513CD" w:rsidRPr="001A69B5" w14:paraId="162B3435" w14:textId="77777777" w:rsidTr="00A23AF0">
        <w:trPr>
          <w:trHeight w:val="620"/>
        </w:trPr>
        <w:tc>
          <w:tcPr>
            <w:tcW w:w="3900" w:type="dxa"/>
          </w:tcPr>
          <w:p w14:paraId="2E60D8A1" w14:textId="77777777" w:rsidR="000513CD" w:rsidRPr="001A69B5" w:rsidRDefault="0009509B" w:rsidP="001A69B5">
            <w:r w:rsidRPr="001A69B5">
              <w:t xml:space="preserve">Anna gjeld som </w:t>
            </w:r>
            <w:proofErr w:type="spellStart"/>
            <w:r w:rsidRPr="001A69B5">
              <w:t>forfell</w:t>
            </w:r>
            <w:proofErr w:type="spellEnd"/>
            <w:r w:rsidRPr="001A69B5">
              <w:t xml:space="preserve"> i neste budsjettår</w:t>
            </w:r>
          </w:p>
        </w:tc>
        <w:tc>
          <w:tcPr>
            <w:tcW w:w="1400" w:type="dxa"/>
          </w:tcPr>
          <w:p w14:paraId="54637014" w14:textId="77777777" w:rsidR="000513CD" w:rsidRPr="001A69B5" w:rsidRDefault="0009509B" w:rsidP="001A69B5">
            <w:r w:rsidRPr="001A69B5">
              <w:t>–450</w:t>
            </w:r>
          </w:p>
        </w:tc>
        <w:tc>
          <w:tcPr>
            <w:tcW w:w="1400" w:type="dxa"/>
          </w:tcPr>
          <w:p w14:paraId="05CF9612" w14:textId="77777777" w:rsidR="000513CD" w:rsidRPr="001A69B5" w:rsidRDefault="0009509B" w:rsidP="001A69B5">
            <w:r w:rsidRPr="001A69B5">
              <w:t>15 918</w:t>
            </w:r>
          </w:p>
        </w:tc>
        <w:tc>
          <w:tcPr>
            <w:tcW w:w="1400" w:type="dxa"/>
          </w:tcPr>
          <w:p w14:paraId="07BCEC1C" w14:textId="77777777" w:rsidR="000513CD" w:rsidRPr="001A69B5" w:rsidRDefault="0009509B" w:rsidP="001A69B5">
            <w:r w:rsidRPr="001A69B5">
              <w:t>5 812</w:t>
            </w:r>
          </w:p>
        </w:tc>
        <w:tc>
          <w:tcPr>
            <w:tcW w:w="1400" w:type="dxa"/>
          </w:tcPr>
          <w:p w14:paraId="75BAB128" w14:textId="77777777" w:rsidR="000513CD" w:rsidRPr="001A69B5" w:rsidRDefault="0009509B" w:rsidP="001A69B5">
            <w:r w:rsidRPr="001A69B5">
              <w:t>–10 106</w:t>
            </w:r>
          </w:p>
        </w:tc>
      </w:tr>
      <w:tr w:rsidR="000513CD" w:rsidRPr="001A69B5" w14:paraId="7D34C015" w14:textId="77777777" w:rsidTr="00A23AF0">
        <w:trPr>
          <w:trHeight w:val="620"/>
        </w:trPr>
        <w:tc>
          <w:tcPr>
            <w:tcW w:w="3900" w:type="dxa"/>
          </w:tcPr>
          <w:p w14:paraId="127EA5A8" w14:textId="77777777" w:rsidR="000513CD" w:rsidRPr="001A69B5" w:rsidRDefault="0009509B" w:rsidP="001A69B5">
            <w:r w:rsidRPr="001A69B5">
              <w:rPr>
                <w:rStyle w:val="kursiv"/>
              </w:rPr>
              <w:t xml:space="preserve">Sum til dekning av </w:t>
            </w:r>
            <w:proofErr w:type="spellStart"/>
            <w:r w:rsidRPr="001A69B5">
              <w:rPr>
                <w:rStyle w:val="kursiv"/>
              </w:rPr>
              <w:t>påkomne</w:t>
            </w:r>
            <w:proofErr w:type="spellEnd"/>
            <w:r w:rsidRPr="001A69B5">
              <w:rPr>
                <w:rStyle w:val="kursiv"/>
              </w:rPr>
              <w:t xml:space="preserve"> kostnader som </w:t>
            </w:r>
            <w:proofErr w:type="spellStart"/>
            <w:r w:rsidRPr="001A69B5">
              <w:rPr>
                <w:rStyle w:val="kursiv"/>
              </w:rPr>
              <w:t>forfell</w:t>
            </w:r>
            <w:proofErr w:type="spellEnd"/>
            <w:r w:rsidRPr="001A69B5">
              <w:rPr>
                <w:rStyle w:val="kursiv"/>
              </w:rPr>
              <w:t xml:space="preserve"> i neste budsjettår</w:t>
            </w:r>
          </w:p>
        </w:tc>
        <w:tc>
          <w:tcPr>
            <w:tcW w:w="1400" w:type="dxa"/>
          </w:tcPr>
          <w:p w14:paraId="1FA5CDB0" w14:textId="77777777" w:rsidR="000513CD" w:rsidRPr="001A69B5" w:rsidRDefault="0009509B" w:rsidP="001A69B5">
            <w:r w:rsidRPr="001A69B5">
              <w:rPr>
                <w:rStyle w:val="kursiv"/>
              </w:rPr>
              <w:t>48 082</w:t>
            </w:r>
          </w:p>
        </w:tc>
        <w:tc>
          <w:tcPr>
            <w:tcW w:w="1400" w:type="dxa"/>
          </w:tcPr>
          <w:p w14:paraId="36D0A07F" w14:textId="77777777" w:rsidR="000513CD" w:rsidRPr="001A69B5" w:rsidRDefault="0009509B" w:rsidP="001A69B5">
            <w:r w:rsidRPr="001A69B5">
              <w:rPr>
                <w:rStyle w:val="kursiv"/>
              </w:rPr>
              <w:t>83 938</w:t>
            </w:r>
          </w:p>
        </w:tc>
        <w:tc>
          <w:tcPr>
            <w:tcW w:w="1400" w:type="dxa"/>
          </w:tcPr>
          <w:p w14:paraId="7CA9ED84" w14:textId="77777777" w:rsidR="000513CD" w:rsidRPr="001A69B5" w:rsidRDefault="0009509B" w:rsidP="001A69B5">
            <w:r w:rsidRPr="001A69B5">
              <w:rPr>
                <w:rStyle w:val="kursiv"/>
              </w:rPr>
              <w:t>94 325</w:t>
            </w:r>
          </w:p>
        </w:tc>
        <w:tc>
          <w:tcPr>
            <w:tcW w:w="1400" w:type="dxa"/>
          </w:tcPr>
          <w:p w14:paraId="1E09E8CD" w14:textId="77777777" w:rsidR="000513CD" w:rsidRPr="001A69B5" w:rsidRDefault="0009509B" w:rsidP="001A69B5">
            <w:r w:rsidRPr="001A69B5">
              <w:rPr>
                <w:rStyle w:val="kursiv"/>
              </w:rPr>
              <w:t>10 387</w:t>
            </w:r>
          </w:p>
        </w:tc>
      </w:tr>
      <w:tr w:rsidR="000513CD" w:rsidRPr="001A69B5" w14:paraId="3FDAF447" w14:textId="77777777" w:rsidTr="00A23AF0">
        <w:trPr>
          <w:trHeight w:val="360"/>
        </w:trPr>
        <w:tc>
          <w:tcPr>
            <w:tcW w:w="3900" w:type="dxa"/>
          </w:tcPr>
          <w:p w14:paraId="6BB9EDFF" w14:textId="77777777" w:rsidR="000513CD" w:rsidRPr="001A69B5" w:rsidRDefault="000513CD" w:rsidP="001A69B5"/>
        </w:tc>
        <w:tc>
          <w:tcPr>
            <w:tcW w:w="1400" w:type="dxa"/>
          </w:tcPr>
          <w:p w14:paraId="56EC3FF4" w14:textId="77777777" w:rsidR="000513CD" w:rsidRPr="001A69B5" w:rsidRDefault="000513CD" w:rsidP="001A69B5"/>
        </w:tc>
        <w:tc>
          <w:tcPr>
            <w:tcW w:w="1400" w:type="dxa"/>
          </w:tcPr>
          <w:p w14:paraId="405E5845" w14:textId="77777777" w:rsidR="000513CD" w:rsidRPr="001A69B5" w:rsidRDefault="000513CD" w:rsidP="001A69B5"/>
        </w:tc>
        <w:tc>
          <w:tcPr>
            <w:tcW w:w="1400" w:type="dxa"/>
          </w:tcPr>
          <w:p w14:paraId="7E6D26BB" w14:textId="77777777" w:rsidR="000513CD" w:rsidRPr="001A69B5" w:rsidRDefault="000513CD" w:rsidP="001A69B5"/>
        </w:tc>
        <w:tc>
          <w:tcPr>
            <w:tcW w:w="1400" w:type="dxa"/>
          </w:tcPr>
          <w:p w14:paraId="3C73C1B4" w14:textId="77777777" w:rsidR="000513CD" w:rsidRPr="001A69B5" w:rsidRDefault="000513CD" w:rsidP="001A69B5"/>
        </w:tc>
      </w:tr>
      <w:tr w:rsidR="000513CD" w:rsidRPr="001A69B5" w14:paraId="146BF65A" w14:textId="77777777" w:rsidTr="00A23AF0">
        <w:trPr>
          <w:trHeight w:val="620"/>
        </w:trPr>
        <w:tc>
          <w:tcPr>
            <w:tcW w:w="3900" w:type="dxa"/>
          </w:tcPr>
          <w:p w14:paraId="4DDA121F" w14:textId="1C5CD912" w:rsidR="000513CD" w:rsidRPr="001A69B5" w:rsidRDefault="0009509B" w:rsidP="001A69B5">
            <w:proofErr w:type="spellStart"/>
            <w:r w:rsidRPr="001A69B5">
              <w:rPr>
                <w:rStyle w:val="halvfet0"/>
              </w:rPr>
              <w:t>Avsetningar</w:t>
            </w:r>
            <w:proofErr w:type="spellEnd"/>
            <w:r w:rsidRPr="001A69B5">
              <w:rPr>
                <w:rStyle w:val="halvfet0"/>
              </w:rPr>
              <w:t xml:space="preserve"> til </w:t>
            </w:r>
            <w:proofErr w:type="spellStart"/>
            <w:r w:rsidRPr="001A69B5">
              <w:rPr>
                <w:rStyle w:val="halvfet0"/>
              </w:rPr>
              <w:t>planlagde</w:t>
            </w:r>
            <w:proofErr w:type="spellEnd"/>
            <w:r w:rsidRPr="001A69B5">
              <w:rPr>
                <w:rStyle w:val="halvfet0"/>
              </w:rPr>
              <w:t xml:space="preserve"> tiltak i framtidige budsjettår</w:t>
            </w:r>
          </w:p>
        </w:tc>
        <w:tc>
          <w:tcPr>
            <w:tcW w:w="1400" w:type="dxa"/>
          </w:tcPr>
          <w:p w14:paraId="41F6104B" w14:textId="77777777" w:rsidR="000513CD" w:rsidRPr="001A69B5" w:rsidRDefault="000513CD" w:rsidP="001A69B5"/>
        </w:tc>
        <w:tc>
          <w:tcPr>
            <w:tcW w:w="1400" w:type="dxa"/>
          </w:tcPr>
          <w:p w14:paraId="17DBEFB4" w14:textId="77777777" w:rsidR="000513CD" w:rsidRPr="001A69B5" w:rsidRDefault="000513CD" w:rsidP="001A69B5"/>
        </w:tc>
        <w:tc>
          <w:tcPr>
            <w:tcW w:w="1400" w:type="dxa"/>
          </w:tcPr>
          <w:p w14:paraId="6B8799CA" w14:textId="77777777" w:rsidR="000513CD" w:rsidRPr="001A69B5" w:rsidRDefault="000513CD" w:rsidP="001A69B5"/>
        </w:tc>
        <w:tc>
          <w:tcPr>
            <w:tcW w:w="1400" w:type="dxa"/>
          </w:tcPr>
          <w:p w14:paraId="4C23CC93" w14:textId="77777777" w:rsidR="000513CD" w:rsidRPr="001A69B5" w:rsidRDefault="000513CD" w:rsidP="001A69B5"/>
        </w:tc>
      </w:tr>
      <w:tr w:rsidR="000513CD" w:rsidRPr="001A69B5" w14:paraId="25E2153E" w14:textId="77777777" w:rsidTr="00A23AF0">
        <w:trPr>
          <w:trHeight w:val="620"/>
        </w:trPr>
        <w:tc>
          <w:tcPr>
            <w:tcW w:w="3900" w:type="dxa"/>
          </w:tcPr>
          <w:p w14:paraId="0CD69119" w14:textId="3100444F" w:rsidR="000513CD" w:rsidRPr="001A69B5" w:rsidRDefault="0009509B" w:rsidP="001A69B5">
            <w:r w:rsidRPr="001A69B5">
              <w:t xml:space="preserve">Prosjekt finansierte av </w:t>
            </w:r>
            <w:proofErr w:type="spellStart"/>
            <w:r w:rsidRPr="001A69B5">
              <w:t>Noregs</w:t>
            </w:r>
            <w:proofErr w:type="spellEnd"/>
            <w:r w:rsidRPr="001A69B5">
              <w:t xml:space="preserve"> forskingsråd</w:t>
            </w:r>
          </w:p>
        </w:tc>
        <w:tc>
          <w:tcPr>
            <w:tcW w:w="1400" w:type="dxa"/>
          </w:tcPr>
          <w:p w14:paraId="1E891A9D" w14:textId="77777777" w:rsidR="000513CD" w:rsidRPr="001A69B5" w:rsidRDefault="0009509B" w:rsidP="001A69B5">
            <w:r w:rsidRPr="001A69B5">
              <w:t>0</w:t>
            </w:r>
          </w:p>
        </w:tc>
        <w:tc>
          <w:tcPr>
            <w:tcW w:w="1400" w:type="dxa"/>
          </w:tcPr>
          <w:p w14:paraId="0CCECB29" w14:textId="77777777" w:rsidR="000513CD" w:rsidRPr="001A69B5" w:rsidRDefault="0009509B" w:rsidP="001A69B5">
            <w:r w:rsidRPr="001A69B5">
              <w:t>0</w:t>
            </w:r>
          </w:p>
        </w:tc>
        <w:tc>
          <w:tcPr>
            <w:tcW w:w="1400" w:type="dxa"/>
          </w:tcPr>
          <w:p w14:paraId="74549A5D" w14:textId="77777777" w:rsidR="000513CD" w:rsidRPr="001A69B5" w:rsidRDefault="0009509B" w:rsidP="001A69B5">
            <w:r w:rsidRPr="001A69B5">
              <w:t>0</w:t>
            </w:r>
          </w:p>
        </w:tc>
        <w:tc>
          <w:tcPr>
            <w:tcW w:w="1400" w:type="dxa"/>
          </w:tcPr>
          <w:p w14:paraId="6CB2E402" w14:textId="77777777" w:rsidR="000513CD" w:rsidRPr="001A69B5" w:rsidRDefault="0009509B" w:rsidP="001A69B5">
            <w:r w:rsidRPr="001A69B5">
              <w:t>0</w:t>
            </w:r>
          </w:p>
        </w:tc>
      </w:tr>
      <w:tr w:rsidR="000513CD" w:rsidRPr="001A69B5" w14:paraId="2BAF2A73" w14:textId="77777777" w:rsidTr="00A23AF0">
        <w:trPr>
          <w:trHeight w:val="880"/>
        </w:trPr>
        <w:tc>
          <w:tcPr>
            <w:tcW w:w="3900" w:type="dxa"/>
          </w:tcPr>
          <w:p w14:paraId="6D55B061" w14:textId="72494A16" w:rsidR="000513CD" w:rsidRPr="001A69B5" w:rsidRDefault="0009509B" w:rsidP="001A69B5">
            <w:r w:rsidRPr="001A69B5">
              <w:t xml:space="preserve">Større starta, </w:t>
            </w:r>
            <w:proofErr w:type="spellStart"/>
            <w:r w:rsidRPr="001A69B5">
              <w:t>fleirårige</w:t>
            </w:r>
            <w:proofErr w:type="spellEnd"/>
            <w:r w:rsidRPr="001A69B5">
              <w:t xml:space="preserve"> investeringsprosjekt finansierte av grunnløyvinga </w:t>
            </w:r>
            <w:proofErr w:type="spellStart"/>
            <w:r w:rsidRPr="001A69B5">
              <w:t>frå</w:t>
            </w:r>
            <w:proofErr w:type="spellEnd"/>
            <w:r w:rsidRPr="001A69B5">
              <w:t xml:space="preserve"> fagdepartementet</w:t>
            </w:r>
          </w:p>
        </w:tc>
        <w:tc>
          <w:tcPr>
            <w:tcW w:w="1400" w:type="dxa"/>
          </w:tcPr>
          <w:p w14:paraId="0B5C76AC" w14:textId="77777777" w:rsidR="000513CD" w:rsidRPr="001A69B5" w:rsidRDefault="0009509B" w:rsidP="001A69B5">
            <w:r w:rsidRPr="001A69B5">
              <w:t>0</w:t>
            </w:r>
          </w:p>
        </w:tc>
        <w:tc>
          <w:tcPr>
            <w:tcW w:w="1400" w:type="dxa"/>
          </w:tcPr>
          <w:p w14:paraId="75415AA8" w14:textId="77777777" w:rsidR="000513CD" w:rsidRPr="001A69B5" w:rsidRDefault="0009509B" w:rsidP="001A69B5">
            <w:r w:rsidRPr="001A69B5">
              <w:t>0</w:t>
            </w:r>
          </w:p>
        </w:tc>
        <w:tc>
          <w:tcPr>
            <w:tcW w:w="1400" w:type="dxa"/>
          </w:tcPr>
          <w:p w14:paraId="673FC562" w14:textId="77777777" w:rsidR="000513CD" w:rsidRPr="001A69B5" w:rsidRDefault="0009509B" w:rsidP="001A69B5">
            <w:r w:rsidRPr="001A69B5">
              <w:t>0</w:t>
            </w:r>
          </w:p>
        </w:tc>
        <w:tc>
          <w:tcPr>
            <w:tcW w:w="1400" w:type="dxa"/>
          </w:tcPr>
          <w:p w14:paraId="14841F3D" w14:textId="77777777" w:rsidR="000513CD" w:rsidRPr="001A69B5" w:rsidRDefault="0009509B" w:rsidP="001A69B5">
            <w:r w:rsidRPr="001A69B5">
              <w:t>0</w:t>
            </w:r>
          </w:p>
        </w:tc>
      </w:tr>
      <w:tr w:rsidR="000513CD" w:rsidRPr="001A69B5" w14:paraId="625A72C1" w14:textId="77777777" w:rsidTr="00A23AF0">
        <w:trPr>
          <w:trHeight w:val="880"/>
        </w:trPr>
        <w:tc>
          <w:tcPr>
            <w:tcW w:w="3900" w:type="dxa"/>
          </w:tcPr>
          <w:p w14:paraId="79FC3599"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grunnløyvinga </w:t>
            </w:r>
            <w:proofErr w:type="spellStart"/>
            <w:r w:rsidRPr="001A69B5">
              <w:t>frå</w:t>
            </w:r>
            <w:proofErr w:type="spellEnd"/>
            <w:r w:rsidRPr="001A69B5">
              <w:t xml:space="preserve"> fagdepartementet</w:t>
            </w:r>
          </w:p>
        </w:tc>
        <w:tc>
          <w:tcPr>
            <w:tcW w:w="1400" w:type="dxa"/>
          </w:tcPr>
          <w:p w14:paraId="5BA114C8" w14:textId="77777777" w:rsidR="000513CD" w:rsidRPr="001A69B5" w:rsidRDefault="0009509B" w:rsidP="001A69B5">
            <w:r w:rsidRPr="001A69B5">
              <w:t>0</w:t>
            </w:r>
          </w:p>
        </w:tc>
        <w:tc>
          <w:tcPr>
            <w:tcW w:w="1400" w:type="dxa"/>
          </w:tcPr>
          <w:p w14:paraId="4DA73391" w14:textId="77777777" w:rsidR="000513CD" w:rsidRPr="001A69B5" w:rsidRDefault="0009509B" w:rsidP="001A69B5">
            <w:r w:rsidRPr="001A69B5">
              <w:t>0</w:t>
            </w:r>
          </w:p>
        </w:tc>
        <w:tc>
          <w:tcPr>
            <w:tcW w:w="1400" w:type="dxa"/>
          </w:tcPr>
          <w:p w14:paraId="227225A2" w14:textId="77777777" w:rsidR="000513CD" w:rsidRPr="001A69B5" w:rsidRDefault="0009509B" w:rsidP="001A69B5">
            <w:r w:rsidRPr="001A69B5">
              <w:t>0</w:t>
            </w:r>
          </w:p>
        </w:tc>
        <w:tc>
          <w:tcPr>
            <w:tcW w:w="1400" w:type="dxa"/>
          </w:tcPr>
          <w:p w14:paraId="101A772B" w14:textId="77777777" w:rsidR="000513CD" w:rsidRPr="001A69B5" w:rsidRDefault="0009509B" w:rsidP="001A69B5">
            <w:r w:rsidRPr="001A69B5">
              <w:t>0</w:t>
            </w:r>
          </w:p>
        </w:tc>
      </w:tr>
      <w:tr w:rsidR="000513CD" w:rsidRPr="001A69B5" w14:paraId="44E6A126" w14:textId="77777777" w:rsidTr="00A23AF0">
        <w:trPr>
          <w:trHeight w:val="620"/>
        </w:trPr>
        <w:tc>
          <w:tcPr>
            <w:tcW w:w="3900" w:type="dxa"/>
          </w:tcPr>
          <w:p w14:paraId="42F1308D" w14:textId="77777777" w:rsidR="000513CD" w:rsidRPr="001A69B5" w:rsidRDefault="0009509B" w:rsidP="001A69B5">
            <w:r w:rsidRPr="001A69B5">
              <w:t xml:space="preserve">Andre </w:t>
            </w:r>
            <w:proofErr w:type="spellStart"/>
            <w:r w:rsidRPr="001A69B5">
              <w:t>avsetningar</w:t>
            </w:r>
            <w:proofErr w:type="spellEnd"/>
            <w:r w:rsidRPr="001A69B5">
              <w:t xml:space="preserve"> til </w:t>
            </w:r>
            <w:proofErr w:type="spellStart"/>
            <w:r w:rsidRPr="001A69B5">
              <w:t>vedtekne</w:t>
            </w:r>
            <w:proofErr w:type="spellEnd"/>
            <w:r w:rsidRPr="001A69B5">
              <w:t xml:space="preserve"> </w:t>
            </w:r>
            <w:proofErr w:type="spellStart"/>
            <w:r w:rsidRPr="001A69B5">
              <w:t>ikkje</w:t>
            </w:r>
            <w:proofErr w:type="spellEnd"/>
            <w:r w:rsidRPr="001A69B5">
              <w:t xml:space="preserve"> starta formål</w:t>
            </w:r>
          </w:p>
        </w:tc>
        <w:tc>
          <w:tcPr>
            <w:tcW w:w="1400" w:type="dxa"/>
          </w:tcPr>
          <w:p w14:paraId="39E07447" w14:textId="77777777" w:rsidR="000513CD" w:rsidRPr="001A69B5" w:rsidRDefault="0009509B" w:rsidP="001A69B5">
            <w:r w:rsidRPr="001A69B5">
              <w:t>0</w:t>
            </w:r>
          </w:p>
        </w:tc>
        <w:tc>
          <w:tcPr>
            <w:tcW w:w="1400" w:type="dxa"/>
          </w:tcPr>
          <w:p w14:paraId="72D9A693" w14:textId="77777777" w:rsidR="000513CD" w:rsidRPr="001A69B5" w:rsidRDefault="0009509B" w:rsidP="001A69B5">
            <w:r w:rsidRPr="001A69B5">
              <w:t>0</w:t>
            </w:r>
          </w:p>
        </w:tc>
        <w:tc>
          <w:tcPr>
            <w:tcW w:w="1400" w:type="dxa"/>
          </w:tcPr>
          <w:p w14:paraId="22D84CFD" w14:textId="77777777" w:rsidR="000513CD" w:rsidRPr="001A69B5" w:rsidRDefault="0009509B" w:rsidP="001A69B5">
            <w:r w:rsidRPr="001A69B5">
              <w:t>0</w:t>
            </w:r>
          </w:p>
        </w:tc>
        <w:tc>
          <w:tcPr>
            <w:tcW w:w="1400" w:type="dxa"/>
          </w:tcPr>
          <w:p w14:paraId="5F0E5BDA" w14:textId="77777777" w:rsidR="000513CD" w:rsidRPr="001A69B5" w:rsidRDefault="0009509B" w:rsidP="001A69B5">
            <w:r w:rsidRPr="001A69B5">
              <w:t>0</w:t>
            </w:r>
          </w:p>
        </w:tc>
      </w:tr>
      <w:tr w:rsidR="000513CD" w:rsidRPr="001A69B5" w14:paraId="767B3F25" w14:textId="77777777" w:rsidTr="00A23AF0">
        <w:trPr>
          <w:trHeight w:val="880"/>
        </w:trPr>
        <w:tc>
          <w:tcPr>
            <w:tcW w:w="3900" w:type="dxa"/>
          </w:tcPr>
          <w:p w14:paraId="5EC0F84F" w14:textId="00AC2176"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w:t>
            </w:r>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2C02CFCF" w14:textId="77777777" w:rsidR="000513CD" w:rsidRPr="001A69B5" w:rsidRDefault="0009509B" w:rsidP="001A69B5">
            <w:r w:rsidRPr="001A69B5">
              <w:t>0</w:t>
            </w:r>
          </w:p>
        </w:tc>
        <w:tc>
          <w:tcPr>
            <w:tcW w:w="1400" w:type="dxa"/>
          </w:tcPr>
          <w:p w14:paraId="02EAFB44" w14:textId="77777777" w:rsidR="000513CD" w:rsidRPr="001A69B5" w:rsidRDefault="0009509B" w:rsidP="001A69B5">
            <w:r w:rsidRPr="001A69B5">
              <w:t>0</w:t>
            </w:r>
          </w:p>
        </w:tc>
        <w:tc>
          <w:tcPr>
            <w:tcW w:w="1400" w:type="dxa"/>
          </w:tcPr>
          <w:p w14:paraId="0BB602A0" w14:textId="77777777" w:rsidR="000513CD" w:rsidRPr="001A69B5" w:rsidRDefault="0009509B" w:rsidP="001A69B5">
            <w:r w:rsidRPr="001A69B5">
              <w:t>0</w:t>
            </w:r>
          </w:p>
        </w:tc>
        <w:tc>
          <w:tcPr>
            <w:tcW w:w="1400" w:type="dxa"/>
          </w:tcPr>
          <w:p w14:paraId="608F59F7" w14:textId="77777777" w:rsidR="000513CD" w:rsidRPr="001A69B5" w:rsidRDefault="0009509B" w:rsidP="001A69B5">
            <w:r w:rsidRPr="001A69B5">
              <w:t>0</w:t>
            </w:r>
          </w:p>
        </w:tc>
      </w:tr>
      <w:tr w:rsidR="000513CD" w:rsidRPr="001A69B5" w14:paraId="006EC04A" w14:textId="77777777" w:rsidTr="00A23AF0">
        <w:trPr>
          <w:trHeight w:val="620"/>
        </w:trPr>
        <w:tc>
          <w:tcPr>
            <w:tcW w:w="3900" w:type="dxa"/>
          </w:tcPr>
          <w:p w14:paraId="71326AF8" w14:textId="668C5BE5" w:rsidR="000513CD" w:rsidRPr="001A69B5" w:rsidRDefault="0009509B" w:rsidP="001A69B5">
            <w:r w:rsidRPr="001A69B5">
              <w:rPr>
                <w:rStyle w:val="kursiv"/>
              </w:rPr>
              <w:t xml:space="preserve">Sum </w:t>
            </w:r>
            <w:proofErr w:type="spellStart"/>
            <w:r w:rsidRPr="001A69B5">
              <w:rPr>
                <w:rStyle w:val="kursiv"/>
              </w:rPr>
              <w:t>avsetningar</w:t>
            </w:r>
            <w:proofErr w:type="spellEnd"/>
            <w:r w:rsidRPr="001A69B5">
              <w:rPr>
                <w:rStyle w:val="kursiv"/>
              </w:rPr>
              <w:t xml:space="preserve"> til </w:t>
            </w:r>
            <w:proofErr w:type="spellStart"/>
            <w:r w:rsidRPr="001A69B5">
              <w:rPr>
                <w:rStyle w:val="kursiv"/>
              </w:rPr>
              <w:t>planlagde</w:t>
            </w:r>
            <w:proofErr w:type="spellEnd"/>
            <w:r w:rsidRPr="001A69B5">
              <w:rPr>
                <w:rStyle w:val="kursiv"/>
              </w:rPr>
              <w:t xml:space="preserve"> tiltak i framtidige budsjettår</w:t>
            </w:r>
          </w:p>
        </w:tc>
        <w:tc>
          <w:tcPr>
            <w:tcW w:w="1400" w:type="dxa"/>
          </w:tcPr>
          <w:p w14:paraId="363EA81A" w14:textId="77777777" w:rsidR="000513CD" w:rsidRPr="001A69B5" w:rsidRDefault="0009509B" w:rsidP="001A69B5">
            <w:r w:rsidRPr="001A69B5">
              <w:rPr>
                <w:rStyle w:val="kursiv"/>
              </w:rPr>
              <w:t>0</w:t>
            </w:r>
          </w:p>
        </w:tc>
        <w:tc>
          <w:tcPr>
            <w:tcW w:w="1400" w:type="dxa"/>
          </w:tcPr>
          <w:p w14:paraId="1CC3B89A" w14:textId="77777777" w:rsidR="000513CD" w:rsidRPr="001A69B5" w:rsidRDefault="0009509B" w:rsidP="001A69B5">
            <w:r w:rsidRPr="001A69B5">
              <w:rPr>
                <w:rStyle w:val="kursiv"/>
              </w:rPr>
              <w:t>0</w:t>
            </w:r>
          </w:p>
        </w:tc>
        <w:tc>
          <w:tcPr>
            <w:tcW w:w="1400" w:type="dxa"/>
          </w:tcPr>
          <w:p w14:paraId="1B8DA68B" w14:textId="77777777" w:rsidR="000513CD" w:rsidRPr="001A69B5" w:rsidRDefault="0009509B" w:rsidP="001A69B5">
            <w:r w:rsidRPr="001A69B5">
              <w:rPr>
                <w:rStyle w:val="kursiv"/>
              </w:rPr>
              <w:t>0</w:t>
            </w:r>
          </w:p>
        </w:tc>
        <w:tc>
          <w:tcPr>
            <w:tcW w:w="1400" w:type="dxa"/>
          </w:tcPr>
          <w:p w14:paraId="243AD79F" w14:textId="77777777" w:rsidR="000513CD" w:rsidRPr="001A69B5" w:rsidRDefault="0009509B" w:rsidP="001A69B5">
            <w:r w:rsidRPr="001A69B5">
              <w:rPr>
                <w:rStyle w:val="kursiv"/>
              </w:rPr>
              <w:t>0</w:t>
            </w:r>
          </w:p>
        </w:tc>
      </w:tr>
      <w:tr w:rsidR="000513CD" w:rsidRPr="001A69B5" w14:paraId="3D09BA49" w14:textId="77777777" w:rsidTr="00A23AF0">
        <w:trPr>
          <w:trHeight w:val="360"/>
        </w:trPr>
        <w:tc>
          <w:tcPr>
            <w:tcW w:w="3900" w:type="dxa"/>
          </w:tcPr>
          <w:p w14:paraId="33D37BF9" w14:textId="77777777" w:rsidR="000513CD" w:rsidRPr="001A69B5" w:rsidRDefault="000513CD" w:rsidP="001A69B5"/>
        </w:tc>
        <w:tc>
          <w:tcPr>
            <w:tcW w:w="1400" w:type="dxa"/>
          </w:tcPr>
          <w:p w14:paraId="5347D5ED" w14:textId="77777777" w:rsidR="000513CD" w:rsidRPr="001A69B5" w:rsidRDefault="000513CD" w:rsidP="001A69B5"/>
        </w:tc>
        <w:tc>
          <w:tcPr>
            <w:tcW w:w="1400" w:type="dxa"/>
          </w:tcPr>
          <w:p w14:paraId="05E6BB9B" w14:textId="77777777" w:rsidR="000513CD" w:rsidRPr="001A69B5" w:rsidRDefault="000513CD" w:rsidP="001A69B5"/>
        </w:tc>
        <w:tc>
          <w:tcPr>
            <w:tcW w:w="1400" w:type="dxa"/>
          </w:tcPr>
          <w:p w14:paraId="7FB7E4A6" w14:textId="77777777" w:rsidR="000513CD" w:rsidRPr="001A69B5" w:rsidRDefault="000513CD" w:rsidP="001A69B5"/>
        </w:tc>
        <w:tc>
          <w:tcPr>
            <w:tcW w:w="1400" w:type="dxa"/>
          </w:tcPr>
          <w:p w14:paraId="4CCBAF1D" w14:textId="77777777" w:rsidR="000513CD" w:rsidRPr="001A69B5" w:rsidRDefault="000513CD" w:rsidP="001A69B5"/>
        </w:tc>
      </w:tr>
      <w:tr w:rsidR="000513CD" w:rsidRPr="001A69B5" w14:paraId="750917A1" w14:textId="77777777" w:rsidTr="00A23AF0">
        <w:trPr>
          <w:trHeight w:val="360"/>
        </w:trPr>
        <w:tc>
          <w:tcPr>
            <w:tcW w:w="3900" w:type="dxa"/>
          </w:tcPr>
          <w:p w14:paraId="393C58B0" w14:textId="77777777" w:rsidR="000513CD" w:rsidRPr="001A69B5" w:rsidRDefault="0009509B" w:rsidP="001A69B5">
            <w:r w:rsidRPr="001A69B5">
              <w:rPr>
                <w:rStyle w:val="halvfet0"/>
              </w:rPr>
              <w:t xml:space="preserve">Andre </w:t>
            </w:r>
            <w:proofErr w:type="spellStart"/>
            <w:r w:rsidRPr="001A69B5">
              <w:rPr>
                <w:rStyle w:val="halvfet0"/>
              </w:rPr>
              <w:t>avsetningar</w:t>
            </w:r>
            <w:proofErr w:type="spellEnd"/>
          </w:p>
        </w:tc>
        <w:tc>
          <w:tcPr>
            <w:tcW w:w="1400" w:type="dxa"/>
          </w:tcPr>
          <w:p w14:paraId="5B232D6E" w14:textId="77777777" w:rsidR="000513CD" w:rsidRPr="001A69B5" w:rsidRDefault="000513CD" w:rsidP="001A69B5"/>
        </w:tc>
        <w:tc>
          <w:tcPr>
            <w:tcW w:w="1400" w:type="dxa"/>
          </w:tcPr>
          <w:p w14:paraId="6F92B877" w14:textId="77777777" w:rsidR="000513CD" w:rsidRPr="001A69B5" w:rsidRDefault="000513CD" w:rsidP="001A69B5"/>
        </w:tc>
        <w:tc>
          <w:tcPr>
            <w:tcW w:w="1400" w:type="dxa"/>
          </w:tcPr>
          <w:p w14:paraId="6ABB8F76" w14:textId="77777777" w:rsidR="000513CD" w:rsidRPr="001A69B5" w:rsidRDefault="000513CD" w:rsidP="001A69B5"/>
        </w:tc>
        <w:tc>
          <w:tcPr>
            <w:tcW w:w="1400" w:type="dxa"/>
          </w:tcPr>
          <w:p w14:paraId="387B80CD" w14:textId="77777777" w:rsidR="000513CD" w:rsidRPr="001A69B5" w:rsidRDefault="000513CD" w:rsidP="001A69B5"/>
        </w:tc>
      </w:tr>
      <w:tr w:rsidR="000513CD" w:rsidRPr="001A69B5" w14:paraId="68D54498" w14:textId="77777777" w:rsidTr="00A23AF0">
        <w:trPr>
          <w:trHeight w:val="620"/>
        </w:trPr>
        <w:tc>
          <w:tcPr>
            <w:tcW w:w="3900" w:type="dxa"/>
          </w:tcPr>
          <w:p w14:paraId="78DC6F8D" w14:textId="31AE4A98" w:rsidR="000513CD" w:rsidRPr="001A69B5" w:rsidRDefault="0009509B" w:rsidP="001A69B5">
            <w:proofErr w:type="spellStart"/>
            <w:r w:rsidRPr="001A69B5">
              <w:t>Avsetningar</w:t>
            </w:r>
            <w:proofErr w:type="spellEnd"/>
            <w:r w:rsidRPr="001A69B5">
              <w:t xml:space="preserve"> til andre formål / </w:t>
            </w:r>
            <w:proofErr w:type="spellStart"/>
            <w:r w:rsidRPr="001A69B5">
              <w:t>ikkje</w:t>
            </w:r>
            <w:proofErr w:type="spellEnd"/>
            <w:r w:rsidRPr="001A69B5">
              <w:t xml:space="preserve"> spesifiserte formål </w:t>
            </w:r>
          </w:p>
        </w:tc>
        <w:tc>
          <w:tcPr>
            <w:tcW w:w="1400" w:type="dxa"/>
          </w:tcPr>
          <w:p w14:paraId="3BB05C00" w14:textId="77777777" w:rsidR="000513CD" w:rsidRPr="001A69B5" w:rsidRDefault="0009509B" w:rsidP="001A69B5">
            <w:r w:rsidRPr="001A69B5">
              <w:t>5</w:t>
            </w:r>
          </w:p>
        </w:tc>
        <w:tc>
          <w:tcPr>
            <w:tcW w:w="1400" w:type="dxa"/>
          </w:tcPr>
          <w:p w14:paraId="77C63580" w14:textId="77777777" w:rsidR="000513CD" w:rsidRPr="001A69B5" w:rsidRDefault="0009509B" w:rsidP="001A69B5">
            <w:r w:rsidRPr="001A69B5">
              <w:t>–13 744</w:t>
            </w:r>
          </w:p>
        </w:tc>
        <w:tc>
          <w:tcPr>
            <w:tcW w:w="1400" w:type="dxa"/>
          </w:tcPr>
          <w:p w14:paraId="09FF76F9" w14:textId="77777777" w:rsidR="000513CD" w:rsidRPr="001A69B5" w:rsidRDefault="0009509B" w:rsidP="001A69B5">
            <w:r w:rsidRPr="001A69B5">
              <w:t>–2 787</w:t>
            </w:r>
          </w:p>
        </w:tc>
        <w:tc>
          <w:tcPr>
            <w:tcW w:w="1400" w:type="dxa"/>
          </w:tcPr>
          <w:p w14:paraId="2883F185" w14:textId="77777777" w:rsidR="000513CD" w:rsidRPr="001A69B5" w:rsidRDefault="0009509B" w:rsidP="001A69B5">
            <w:r w:rsidRPr="001A69B5">
              <w:t>10 957</w:t>
            </w:r>
          </w:p>
        </w:tc>
      </w:tr>
      <w:tr w:rsidR="000513CD" w:rsidRPr="001A69B5" w14:paraId="1AB6F705" w14:textId="77777777" w:rsidTr="00A23AF0">
        <w:trPr>
          <w:trHeight w:val="360"/>
        </w:trPr>
        <w:tc>
          <w:tcPr>
            <w:tcW w:w="3900" w:type="dxa"/>
          </w:tcPr>
          <w:p w14:paraId="58B56DC8" w14:textId="77777777" w:rsidR="000513CD" w:rsidRPr="001A69B5" w:rsidRDefault="0009509B" w:rsidP="001A69B5">
            <w:r w:rsidRPr="001A69B5">
              <w:t xml:space="preserve">Fri </w:t>
            </w:r>
            <w:proofErr w:type="spellStart"/>
            <w:r w:rsidRPr="001A69B5">
              <w:t>verksemdskapital</w:t>
            </w:r>
            <w:proofErr w:type="spellEnd"/>
            <w:r w:rsidRPr="001A69B5">
              <w:t xml:space="preserve"> </w:t>
            </w:r>
          </w:p>
        </w:tc>
        <w:tc>
          <w:tcPr>
            <w:tcW w:w="1400" w:type="dxa"/>
          </w:tcPr>
          <w:p w14:paraId="43418772" w14:textId="77777777" w:rsidR="000513CD" w:rsidRPr="001A69B5" w:rsidRDefault="0009509B" w:rsidP="001A69B5">
            <w:r w:rsidRPr="001A69B5">
              <w:t>–177</w:t>
            </w:r>
          </w:p>
        </w:tc>
        <w:tc>
          <w:tcPr>
            <w:tcW w:w="1400" w:type="dxa"/>
          </w:tcPr>
          <w:p w14:paraId="43F5E892" w14:textId="77777777" w:rsidR="000513CD" w:rsidRPr="001A69B5" w:rsidRDefault="0009509B" w:rsidP="001A69B5">
            <w:r w:rsidRPr="001A69B5">
              <w:t>–5 769</w:t>
            </w:r>
          </w:p>
        </w:tc>
        <w:tc>
          <w:tcPr>
            <w:tcW w:w="1400" w:type="dxa"/>
          </w:tcPr>
          <w:p w14:paraId="4BE7FFCE" w14:textId="77777777" w:rsidR="000513CD" w:rsidRPr="001A69B5" w:rsidRDefault="0009509B" w:rsidP="001A69B5">
            <w:r w:rsidRPr="001A69B5">
              <w:t>–3 113</w:t>
            </w:r>
          </w:p>
        </w:tc>
        <w:tc>
          <w:tcPr>
            <w:tcW w:w="1400" w:type="dxa"/>
          </w:tcPr>
          <w:p w14:paraId="1E4D68B7" w14:textId="77777777" w:rsidR="000513CD" w:rsidRPr="001A69B5" w:rsidRDefault="0009509B" w:rsidP="001A69B5">
            <w:r w:rsidRPr="001A69B5">
              <w:t>2 656</w:t>
            </w:r>
          </w:p>
        </w:tc>
      </w:tr>
      <w:tr w:rsidR="000513CD" w:rsidRPr="001A69B5" w14:paraId="4C5355A0" w14:textId="77777777" w:rsidTr="00A23AF0">
        <w:trPr>
          <w:trHeight w:val="360"/>
        </w:trPr>
        <w:tc>
          <w:tcPr>
            <w:tcW w:w="3900" w:type="dxa"/>
          </w:tcPr>
          <w:p w14:paraId="782F39AE" w14:textId="77777777" w:rsidR="000513CD" w:rsidRPr="001A69B5" w:rsidRDefault="0009509B" w:rsidP="001A69B5">
            <w:r w:rsidRPr="001A69B5">
              <w:rPr>
                <w:rStyle w:val="kursiv"/>
              </w:rPr>
              <w:t xml:space="preserve">Sum andre </w:t>
            </w:r>
            <w:proofErr w:type="spellStart"/>
            <w:r w:rsidRPr="001A69B5">
              <w:rPr>
                <w:rStyle w:val="kursiv"/>
              </w:rPr>
              <w:t>avsetningar</w:t>
            </w:r>
            <w:proofErr w:type="spellEnd"/>
          </w:p>
        </w:tc>
        <w:tc>
          <w:tcPr>
            <w:tcW w:w="1400" w:type="dxa"/>
          </w:tcPr>
          <w:p w14:paraId="46C4B143" w14:textId="77777777" w:rsidR="000513CD" w:rsidRPr="001A69B5" w:rsidRDefault="0009509B" w:rsidP="001A69B5">
            <w:r w:rsidRPr="001A69B5">
              <w:rPr>
                <w:rStyle w:val="kursiv"/>
              </w:rPr>
              <w:t>–172</w:t>
            </w:r>
          </w:p>
        </w:tc>
        <w:tc>
          <w:tcPr>
            <w:tcW w:w="1400" w:type="dxa"/>
          </w:tcPr>
          <w:p w14:paraId="02D1244C" w14:textId="77777777" w:rsidR="000513CD" w:rsidRPr="001A69B5" w:rsidRDefault="0009509B" w:rsidP="001A69B5">
            <w:r w:rsidRPr="001A69B5">
              <w:rPr>
                <w:rStyle w:val="kursiv"/>
              </w:rPr>
              <w:t>–19 513</w:t>
            </w:r>
          </w:p>
        </w:tc>
        <w:tc>
          <w:tcPr>
            <w:tcW w:w="1400" w:type="dxa"/>
          </w:tcPr>
          <w:p w14:paraId="2C6A19A1" w14:textId="77777777" w:rsidR="000513CD" w:rsidRPr="001A69B5" w:rsidRDefault="0009509B" w:rsidP="001A69B5">
            <w:r w:rsidRPr="001A69B5">
              <w:rPr>
                <w:rStyle w:val="kursiv"/>
              </w:rPr>
              <w:t>–5 900</w:t>
            </w:r>
          </w:p>
        </w:tc>
        <w:tc>
          <w:tcPr>
            <w:tcW w:w="1400" w:type="dxa"/>
          </w:tcPr>
          <w:p w14:paraId="7D65FACC" w14:textId="77777777" w:rsidR="000513CD" w:rsidRPr="001A69B5" w:rsidRDefault="0009509B" w:rsidP="001A69B5">
            <w:r w:rsidRPr="001A69B5">
              <w:rPr>
                <w:rStyle w:val="kursiv"/>
              </w:rPr>
              <w:t>13 613</w:t>
            </w:r>
          </w:p>
        </w:tc>
      </w:tr>
      <w:tr w:rsidR="000513CD" w:rsidRPr="001A69B5" w14:paraId="4B8BF8B1" w14:textId="77777777" w:rsidTr="00A23AF0">
        <w:trPr>
          <w:trHeight w:val="360"/>
        </w:trPr>
        <w:tc>
          <w:tcPr>
            <w:tcW w:w="3900" w:type="dxa"/>
          </w:tcPr>
          <w:p w14:paraId="3408BC28" w14:textId="77777777" w:rsidR="000513CD" w:rsidRPr="001A69B5" w:rsidRDefault="000513CD" w:rsidP="001A69B5"/>
        </w:tc>
        <w:tc>
          <w:tcPr>
            <w:tcW w:w="1400" w:type="dxa"/>
          </w:tcPr>
          <w:p w14:paraId="4E272CFD" w14:textId="77777777" w:rsidR="000513CD" w:rsidRPr="001A69B5" w:rsidRDefault="000513CD" w:rsidP="001A69B5"/>
        </w:tc>
        <w:tc>
          <w:tcPr>
            <w:tcW w:w="1400" w:type="dxa"/>
          </w:tcPr>
          <w:p w14:paraId="4FF5B34F" w14:textId="77777777" w:rsidR="000513CD" w:rsidRPr="001A69B5" w:rsidRDefault="000513CD" w:rsidP="001A69B5"/>
        </w:tc>
        <w:tc>
          <w:tcPr>
            <w:tcW w:w="1400" w:type="dxa"/>
          </w:tcPr>
          <w:p w14:paraId="1FECCFE4" w14:textId="77777777" w:rsidR="000513CD" w:rsidRPr="001A69B5" w:rsidRDefault="000513CD" w:rsidP="001A69B5"/>
        </w:tc>
        <w:tc>
          <w:tcPr>
            <w:tcW w:w="1400" w:type="dxa"/>
          </w:tcPr>
          <w:p w14:paraId="5AF030C6" w14:textId="77777777" w:rsidR="000513CD" w:rsidRPr="001A69B5" w:rsidRDefault="000513CD" w:rsidP="001A69B5"/>
        </w:tc>
      </w:tr>
      <w:tr w:rsidR="000513CD" w:rsidRPr="001A69B5" w14:paraId="1DF9A845" w14:textId="77777777" w:rsidTr="00A23AF0">
        <w:trPr>
          <w:trHeight w:val="360"/>
        </w:trPr>
        <w:tc>
          <w:tcPr>
            <w:tcW w:w="3900" w:type="dxa"/>
          </w:tcPr>
          <w:p w14:paraId="53D07332" w14:textId="77777777" w:rsidR="000513CD" w:rsidRPr="001A69B5" w:rsidRDefault="0009509B" w:rsidP="001A69B5">
            <w:r w:rsidRPr="001A69B5">
              <w:rPr>
                <w:rStyle w:val="halvfet0"/>
              </w:rPr>
              <w:t>Langsiktig gjeld (netto)</w:t>
            </w:r>
          </w:p>
        </w:tc>
        <w:tc>
          <w:tcPr>
            <w:tcW w:w="1400" w:type="dxa"/>
          </w:tcPr>
          <w:p w14:paraId="7EE01748" w14:textId="77777777" w:rsidR="000513CD" w:rsidRPr="001A69B5" w:rsidRDefault="000513CD" w:rsidP="001A69B5"/>
        </w:tc>
        <w:tc>
          <w:tcPr>
            <w:tcW w:w="1400" w:type="dxa"/>
          </w:tcPr>
          <w:p w14:paraId="75EA285A" w14:textId="77777777" w:rsidR="000513CD" w:rsidRPr="001A69B5" w:rsidRDefault="000513CD" w:rsidP="001A69B5"/>
        </w:tc>
        <w:tc>
          <w:tcPr>
            <w:tcW w:w="1400" w:type="dxa"/>
          </w:tcPr>
          <w:p w14:paraId="331B06FF" w14:textId="77777777" w:rsidR="000513CD" w:rsidRPr="001A69B5" w:rsidRDefault="000513CD" w:rsidP="001A69B5"/>
        </w:tc>
        <w:tc>
          <w:tcPr>
            <w:tcW w:w="1400" w:type="dxa"/>
          </w:tcPr>
          <w:p w14:paraId="2EE839AF" w14:textId="77777777" w:rsidR="000513CD" w:rsidRPr="001A69B5" w:rsidRDefault="000513CD" w:rsidP="001A69B5"/>
        </w:tc>
      </w:tr>
      <w:tr w:rsidR="000513CD" w:rsidRPr="001A69B5" w14:paraId="6159B855" w14:textId="77777777" w:rsidTr="00A23AF0">
        <w:trPr>
          <w:trHeight w:val="620"/>
        </w:trPr>
        <w:tc>
          <w:tcPr>
            <w:tcW w:w="3900" w:type="dxa"/>
          </w:tcPr>
          <w:p w14:paraId="0DB933AA" w14:textId="77777777" w:rsidR="000513CD" w:rsidRPr="001A69B5" w:rsidRDefault="0009509B" w:rsidP="001A69B5">
            <w:r w:rsidRPr="001A69B5">
              <w:t xml:space="preserve">Langsiktige </w:t>
            </w:r>
            <w:proofErr w:type="spellStart"/>
            <w:r w:rsidRPr="001A69B5">
              <w:t>forpliktingar</w:t>
            </w:r>
            <w:proofErr w:type="spellEnd"/>
            <w:r w:rsidRPr="001A69B5">
              <w:t xml:space="preserve"> knytte til </w:t>
            </w:r>
            <w:proofErr w:type="spellStart"/>
            <w:r w:rsidRPr="001A69B5">
              <w:t>anleggsmidlar</w:t>
            </w:r>
            <w:proofErr w:type="spellEnd"/>
          </w:p>
        </w:tc>
        <w:tc>
          <w:tcPr>
            <w:tcW w:w="1400" w:type="dxa"/>
          </w:tcPr>
          <w:p w14:paraId="14FFB702" w14:textId="77777777" w:rsidR="000513CD" w:rsidRPr="001A69B5" w:rsidRDefault="0009509B" w:rsidP="001A69B5">
            <w:r w:rsidRPr="001A69B5">
              <w:t>0</w:t>
            </w:r>
          </w:p>
        </w:tc>
        <w:tc>
          <w:tcPr>
            <w:tcW w:w="1400" w:type="dxa"/>
          </w:tcPr>
          <w:p w14:paraId="311C8EAF" w14:textId="77777777" w:rsidR="000513CD" w:rsidRPr="001A69B5" w:rsidRDefault="0009509B" w:rsidP="001A69B5">
            <w:r w:rsidRPr="001A69B5">
              <w:t>0</w:t>
            </w:r>
          </w:p>
        </w:tc>
        <w:tc>
          <w:tcPr>
            <w:tcW w:w="1400" w:type="dxa"/>
          </w:tcPr>
          <w:p w14:paraId="2F9AA9F0" w14:textId="77777777" w:rsidR="000513CD" w:rsidRPr="001A69B5" w:rsidRDefault="0009509B" w:rsidP="001A69B5">
            <w:r w:rsidRPr="001A69B5">
              <w:t>0</w:t>
            </w:r>
          </w:p>
        </w:tc>
        <w:tc>
          <w:tcPr>
            <w:tcW w:w="1400" w:type="dxa"/>
          </w:tcPr>
          <w:p w14:paraId="5B763846" w14:textId="77777777" w:rsidR="000513CD" w:rsidRPr="001A69B5" w:rsidRDefault="0009509B" w:rsidP="001A69B5">
            <w:r w:rsidRPr="001A69B5">
              <w:t>0</w:t>
            </w:r>
          </w:p>
        </w:tc>
      </w:tr>
      <w:tr w:rsidR="000513CD" w:rsidRPr="001A69B5" w14:paraId="43A508AC" w14:textId="77777777" w:rsidTr="00A23AF0">
        <w:trPr>
          <w:trHeight w:val="360"/>
        </w:trPr>
        <w:tc>
          <w:tcPr>
            <w:tcW w:w="3900" w:type="dxa"/>
          </w:tcPr>
          <w:p w14:paraId="4A018C17" w14:textId="77777777" w:rsidR="000513CD" w:rsidRPr="001A69B5" w:rsidRDefault="0009509B" w:rsidP="001A69B5">
            <w:r w:rsidRPr="001A69B5">
              <w:t>Anna langsiktig gjeld</w:t>
            </w:r>
          </w:p>
        </w:tc>
        <w:tc>
          <w:tcPr>
            <w:tcW w:w="1400" w:type="dxa"/>
          </w:tcPr>
          <w:p w14:paraId="386827D2" w14:textId="77777777" w:rsidR="000513CD" w:rsidRPr="001A69B5" w:rsidRDefault="0009509B" w:rsidP="001A69B5">
            <w:r w:rsidRPr="001A69B5">
              <w:t>0</w:t>
            </w:r>
          </w:p>
        </w:tc>
        <w:tc>
          <w:tcPr>
            <w:tcW w:w="1400" w:type="dxa"/>
          </w:tcPr>
          <w:p w14:paraId="0ECC787C" w14:textId="77777777" w:rsidR="000513CD" w:rsidRPr="001A69B5" w:rsidRDefault="0009509B" w:rsidP="001A69B5">
            <w:r w:rsidRPr="001A69B5">
              <w:t>–2 994</w:t>
            </w:r>
          </w:p>
        </w:tc>
        <w:tc>
          <w:tcPr>
            <w:tcW w:w="1400" w:type="dxa"/>
          </w:tcPr>
          <w:p w14:paraId="5536F4AD" w14:textId="77777777" w:rsidR="000513CD" w:rsidRPr="001A69B5" w:rsidRDefault="0009509B" w:rsidP="001A69B5">
            <w:r w:rsidRPr="001A69B5">
              <w:t>–2 995</w:t>
            </w:r>
          </w:p>
        </w:tc>
        <w:tc>
          <w:tcPr>
            <w:tcW w:w="1400" w:type="dxa"/>
          </w:tcPr>
          <w:p w14:paraId="38558390" w14:textId="77777777" w:rsidR="000513CD" w:rsidRPr="001A69B5" w:rsidRDefault="0009509B" w:rsidP="001A69B5">
            <w:r w:rsidRPr="001A69B5">
              <w:t>–1</w:t>
            </w:r>
          </w:p>
        </w:tc>
      </w:tr>
      <w:tr w:rsidR="000513CD" w:rsidRPr="001A69B5" w14:paraId="35328051" w14:textId="77777777" w:rsidTr="00A23AF0">
        <w:trPr>
          <w:trHeight w:val="360"/>
        </w:trPr>
        <w:tc>
          <w:tcPr>
            <w:tcW w:w="3900" w:type="dxa"/>
          </w:tcPr>
          <w:p w14:paraId="2D4A94C3" w14:textId="77777777" w:rsidR="000513CD" w:rsidRPr="001A69B5" w:rsidRDefault="0009509B" w:rsidP="001A69B5">
            <w:r w:rsidRPr="001A69B5">
              <w:rPr>
                <w:rStyle w:val="kursiv"/>
              </w:rPr>
              <w:t>Sum langsiktig gjeld</w:t>
            </w:r>
          </w:p>
        </w:tc>
        <w:tc>
          <w:tcPr>
            <w:tcW w:w="1400" w:type="dxa"/>
          </w:tcPr>
          <w:p w14:paraId="2139D45C" w14:textId="77777777" w:rsidR="000513CD" w:rsidRPr="001A69B5" w:rsidRDefault="0009509B" w:rsidP="001A69B5">
            <w:r w:rsidRPr="001A69B5">
              <w:rPr>
                <w:rStyle w:val="kursiv"/>
              </w:rPr>
              <w:t>0</w:t>
            </w:r>
          </w:p>
        </w:tc>
        <w:tc>
          <w:tcPr>
            <w:tcW w:w="1400" w:type="dxa"/>
          </w:tcPr>
          <w:p w14:paraId="429486E4" w14:textId="77777777" w:rsidR="000513CD" w:rsidRPr="001A69B5" w:rsidRDefault="0009509B" w:rsidP="001A69B5">
            <w:r w:rsidRPr="001A69B5">
              <w:rPr>
                <w:rStyle w:val="kursiv"/>
              </w:rPr>
              <w:t>–2 994</w:t>
            </w:r>
          </w:p>
        </w:tc>
        <w:tc>
          <w:tcPr>
            <w:tcW w:w="1400" w:type="dxa"/>
          </w:tcPr>
          <w:p w14:paraId="5707BEE1" w14:textId="77777777" w:rsidR="000513CD" w:rsidRPr="001A69B5" w:rsidRDefault="0009509B" w:rsidP="001A69B5">
            <w:r w:rsidRPr="001A69B5">
              <w:rPr>
                <w:rStyle w:val="kursiv"/>
              </w:rPr>
              <w:t>–2 995</w:t>
            </w:r>
          </w:p>
        </w:tc>
        <w:tc>
          <w:tcPr>
            <w:tcW w:w="1400" w:type="dxa"/>
          </w:tcPr>
          <w:p w14:paraId="5F32A6B6" w14:textId="77777777" w:rsidR="000513CD" w:rsidRPr="001A69B5" w:rsidRDefault="0009509B" w:rsidP="001A69B5">
            <w:r w:rsidRPr="001A69B5">
              <w:rPr>
                <w:rStyle w:val="kursiv"/>
              </w:rPr>
              <w:t>–1</w:t>
            </w:r>
          </w:p>
        </w:tc>
      </w:tr>
      <w:tr w:rsidR="000513CD" w:rsidRPr="001A69B5" w14:paraId="04D45B6C" w14:textId="77777777" w:rsidTr="00A23AF0">
        <w:trPr>
          <w:trHeight w:val="360"/>
        </w:trPr>
        <w:tc>
          <w:tcPr>
            <w:tcW w:w="3900" w:type="dxa"/>
          </w:tcPr>
          <w:p w14:paraId="6D7161FD" w14:textId="77777777" w:rsidR="000513CD" w:rsidRPr="001A69B5" w:rsidRDefault="0009509B" w:rsidP="001A69B5">
            <w:r w:rsidRPr="001A69B5">
              <w:rPr>
                <w:rStyle w:val="kursiv"/>
              </w:rPr>
              <w:t xml:space="preserve">Sum netto gjeld og </w:t>
            </w:r>
            <w:proofErr w:type="spellStart"/>
            <w:r w:rsidRPr="001A69B5">
              <w:rPr>
                <w:rStyle w:val="kursiv"/>
              </w:rPr>
              <w:t>forpliktingar</w:t>
            </w:r>
            <w:proofErr w:type="spellEnd"/>
          </w:p>
        </w:tc>
        <w:tc>
          <w:tcPr>
            <w:tcW w:w="1400" w:type="dxa"/>
          </w:tcPr>
          <w:p w14:paraId="31C91A73" w14:textId="77777777" w:rsidR="000513CD" w:rsidRPr="001A69B5" w:rsidRDefault="0009509B" w:rsidP="001A69B5">
            <w:r w:rsidRPr="001A69B5">
              <w:rPr>
                <w:rStyle w:val="kursiv"/>
              </w:rPr>
              <w:t>47 910</w:t>
            </w:r>
          </w:p>
        </w:tc>
        <w:tc>
          <w:tcPr>
            <w:tcW w:w="1400" w:type="dxa"/>
          </w:tcPr>
          <w:p w14:paraId="0B088B37" w14:textId="77777777" w:rsidR="000513CD" w:rsidRPr="001A69B5" w:rsidRDefault="0009509B" w:rsidP="001A69B5">
            <w:r w:rsidRPr="001A69B5">
              <w:rPr>
                <w:rStyle w:val="kursiv"/>
              </w:rPr>
              <w:t>61 431</w:t>
            </w:r>
          </w:p>
        </w:tc>
        <w:tc>
          <w:tcPr>
            <w:tcW w:w="1400" w:type="dxa"/>
          </w:tcPr>
          <w:p w14:paraId="61D183DC" w14:textId="77777777" w:rsidR="000513CD" w:rsidRPr="001A69B5" w:rsidRDefault="0009509B" w:rsidP="001A69B5">
            <w:r w:rsidRPr="001A69B5">
              <w:rPr>
                <w:rStyle w:val="kursiv"/>
              </w:rPr>
              <w:t>85 430</w:t>
            </w:r>
          </w:p>
        </w:tc>
        <w:tc>
          <w:tcPr>
            <w:tcW w:w="1400" w:type="dxa"/>
          </w:tcPr>
          <w:p w14:paraId="3DBC88AE" w14:textId="77777777" w:rsidR="000513CD" w:rsidRPr="001A69B5" w:rsidRDefault="0009509B" w:rsidP="001A69B5">
            <w:r w:rsidRPr="001A69B5">
              <w:rPr>
                <w:rStyle w:val="kursiv"/>
              </w:rPr>
              <w:t>23 999</w:t>
            </w:r>
          </w:p>
        </w:tc>
      </w:tr>
    </w:tbl>
    <w:p w14:paraId="366A15CA" w14:textId="4F77FE16" w:rsidR="000513CD" w:rsidRDefault="0009509B" w:rsidP="001A69B5">
      <w:pPr>
        <w:pStyle w:val="tabell-noter"/>
      </w:pPr>
      <w:r w:rsidRPr="001A69B5">
        <w:t xml:space="preserve">Årsaka til at posten langsiktig gjeld er negativ, er av teknisk art. Det kjem av at </w:t>
      </w:r>
      <w:proofErr w:type="spellStart"/>
      <w:r w:rsidRPr="001A69B5">
        <w:t>anleggsmidlane</w:t>
      </w:r>
      <w:proofErr w:type="spellEnd"/>
      <w:r w:rsidRPr="001A69B5">
        <w:t xml:space="preserve"> til Unit i 2019 og 2020 er verdsette </w:t>
      </w:r>
      <w:proofErr w:type="spellStart"/>
      <w:r w:rsidRPr="001A69B5">
        <w:t>høgare</w:t>
      </w:r>
      <w:proofErr w:type="spellEnd"/>
      <w:r w:rsidRPr="001A69B5">
        <w:t xml:space="preserve"> enn </w:t>
      </w:r>
      <w:proofErr w:type="spellStart"/>
      <w:r w:rsidRPr="001A69B5">
        <w:t>dei</w:t>
      </w:r>
      <w:proofErr w:type="spellEnd"/>
      <w:r w:rsidRPr="001A69B5">
        <w:t xml:space="preserve"> </w:t>
      </w:r>
      <w:proofErr w:type="spellStart"/>
      <w:r w:rsidRPr="001A69B5">
        <w:t>tilsvarande</w:t>
      </w:r>
      <w:proofErr w:type="spellEnd"/>
      <w:r w:rsidRPr="001A69B5">
        <w:t xml:space="preserve"> </w:t>
      </w:r>
      <w:proofErr w:type="spellStart"/>
      <w:r w:rsidRPr="001A69B5">
        <w:t>gjeldspostane</w:t>
      </w:r>
      <w:proofErr w:type="spellEnd"/>
      <w:r w:rsidRPr="001A69B5">
        <w:t>.</w:t>
      </w:r>
    </w:p>
    <w:p w14:paraId="495B6802" w14:textId="1B0EEC81" w:rsidR="0067357C" w:rsidRPr="0067357C" w:rsidRDefault="0067357C" w:rsidP="00A23AF0">
      <w:pPr>
        <w:pStyle w:val="tabell-tittel"/>
        <w:numPr>
          <w:ilvl w:val="6"/>
          <w:numId w:val="28"/>
        </w:numPr>
      </w:pPr>
      <w:r w:rsidRPr="001A69B5">
        <w:t xml:space="preserve">Universitet og </w:t>
      </w:r>
      <w:proofErr w:type="spellStart"/>
      <w:r w:rsidRPr="001A69B5">
        <w:t>høgskular</w:t>
      </w:r>
      <w:proofErr w:type="spellEnd"/>
      <w:r w:rsidRPr="001A69B5">
        <w:t>. Utgifter og inntekter etter art</w:t>
      </w:r>
    </w:p>
    <w:p w14:paraId="1ED2AE17" w14:textId="77777777" w:rsidR="000513CD" w:rsidRPr="001A69B5" w:rsidRDefault="0009509B" w:rsidP="001A69B5">
      <w:pPr>
        <w:pStyle w:val="Tabellnavn"/>
      </w:pPr>
      <w:r w:rsidRPr="001A69B5">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55C58532" w14:textId="77777777" w:rsidTr="00A23AF0">
        <w:trPr>
          <w:trHeight w:val="360"/>
        </w:trPr>
        <w:tc>
          <w:tcPr>
            <w:tcW w:w="3900" w:type="dxa"/>
          </w:tcPr>
          <w:p w14:paraId="134EB3A6" w14:textId="77777777" w:rsidR="000513CD" w:rsidRPr="001A69B5" w:rsidRDefault="000513CD" w:rsidP="001A69B5"/>
        </w:tc>
        <w:tc>
          <w:tcPr>
            <w:tcW w:w="1400" w:type="dxa"/>
          </w:tcPr>
          <w:p w14:paraId="4D4E94EF" w14:textId="77777777" w:rsidR="000513CD" w:rsidRPr="001A69B5" w:rsidRDefault="000513CD" w:rsidP="001A69B5"/>
        </w:tc>
        <w:tc>
          <w:tcPr>
            <w:tcW w:w="1400" w:type="dxa"/>
          </w:tcPr>
          <w:p w14:paraId="5AB4866A" w14:textId="77777777" w:rsidR="000513CD" w:rsidRPr="001A69B5" w:rsidRDefault="000513CD" w:rsidP="001A69B5"/>
        </w:tc>
        <w:tc>
          <w:tcPr>
            <w:tcW w:w="1400" w:type="dxa"/>
          </w:tcPr>
          <w:p w14:paraId="5A95786F" w14:textId="77777777" w:rsidR="000513CD" w:rsidRPr="001A69B5" w:rsidRDefault="000513CD" w:rsidP="001A69B5"/>
        </w:tc>
        <w:tc>
          <w:tcPr>
            <w:tcW w:w="1400" w:type="dxa"/>
          </w:tcPr>
          <w:p w14:paraId="333A11B1" w14:textId="77777777" w:rsidR="000513CD" w:rsidRPr="001A69B5" w:rsidRDefault="0009509B" w:rsidP="001A69B5">
            <w:r w:rsidRPr="001A69B5">
              <w:t>(i 1 000 kr)</w:t>
            </w:r>
          </w:p>
        </w:tc>
      </w:tr>
      <w:tr w:rsidR="000513CD" w:rsidRPr="001A69B5" w14:paraId="1BE78EC7" w14:textId="77777777" w:rsidTr="00A23AF0">
        <w:trPr>
          <w:trHeight w:val="600"/>
        </w:trPr>
        <w:tc>
          <w:tcPr>
            <w:tcW w:w="3900" w:type="dxa"/>
          </w:tcPr>
          <w:p w14:paraId="1593BD76" w14:textId="77777777" w:rsidR="000513CD" w:rsidRPr="001A69B5" w:rsidRDefault="0009509B" w:rsidP="001A69B5">
            <w:r w:rsidRPr="001A69B5">
              <w:t>Utgifter</w:t>
            </w:r>
          </w:p>
        </w:tc>
        <w:tc>
          <w:tcPr>
            <w:tcW w:w="1400" w:type="dxa"/>
          </w:tcPr>
          <w:p w14:paraId="5FD819BA"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005FE7D0"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7A4CD7F9"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71065B40" w14:textId="77777777" w:rsidR="000513CD" w:rsidRPr="001A69B5" w:rsidRDefault="0009509B" w:rsidP="001A69B5">
            <w:r w:rsidRPr="001A69B5">
              <w:t xml:space="preserve">Budsjett </w:t>
            </w:r>
            <w:r w:rsidRPr="001A69B5">
              <w:br/>
              <w:t>2021</w:t>
            </w:r>
          </w:p>
        </w:tc>
      </w:tr>
      <w:tr w:rsidR="000513CD" w:rsidRPr="001A69B5" w14:paraId="61BD9BAC" w14:textId="77777777" w:rsidTr="00A23AF0">
        <w:trPr>
          <w:trHeight w:val="380"/>
        </w:trPr>
        <w:tc>
          <w:tcPr>
            <w:tcW w:w="3900" w:type="dxa"/>
          </w:tcPr>
          <w:p w14:paraId="1D5D2AC2" w14:textId="77777777" w:rsidR="000513CD" w:rsidRPr="001A69B5" w:rsidRDefault="0009509B" w:rsidP="001A69B5">
            <w:r w:rsidRPr="001A69B5">
              <w:rPr>
                <w:rStyle w:val="halvfet0"/>
              </w:rPr>
              <w:t>Driftsutgifter</w:t>
            </w:r>
          </w:p>
        </w:tc>
        <w:tc>
          <w:tcPr>
            <w:tcW w:w="1400" w:type="dxa"/>
          </w:tcPr>
          <w:p w14:paraId="1A3E0C60" w14:textId="77777777" w:rsidR="000513CD" w:rsidRPr="001A69B5" w:rsidRDefault="0009509B" w:rsidP="001A69B5">
            <w:r w:rsidRPr="001A69B5">
              <w:rPr>
                <w:rStyle w:val="halvfet0"/>
              </w:rPr>
              <w:t xml:space="preserve"> </w:t>
            </w:r>
          </w:p>
        </w:tc>
        <w:tc>
          <w:tcPr>
            <w:tcW w:w="1400" w:type="dxa"/>
          </w:tcPr>
          <w:p w14:paraId="596D85AE" w14:textId="77777777" w:rsidR="000513CD" w:rsidRPr="001A69B5" w:rsidRDefault="0009509B" w:rsidP="001A69B5">
            <w:r w:rsidRPr="001A69B5">
              <w:rPr>
                <w:rStyle w:val="halvfet0"/>
              </w:rPr>
              <w:t xml:space="preserve"> </w:t>
            </w:r>
          </w:p>
        </w:tc>
        <w:tc>
          <w:tcPr>
            <w:tcW w:w="1400" w:type="dxa"/>
          </w:tcPr>
          <w:p w14:paraId="59AE5700" w14:textId="77777777" w:rsidR="000513CD" w:rsidRPr="001A69B5" w:rsidRDefault="000513CD" w:rsidP="001A69B5"/>
        </w:tc>
        <w:tc>
          <w:tcPr>
            <w:tcW w:w="1400" w:type="dxa"/>
          </w:tcPr>
          <w:p w14:paraId="104C7F55" w14:textId="77777777" w:rsidR="000513CD" w:rsidRPr="001A69B5" w:rsidRDefault="0009509B" w:rsidP="001A69B5">
            <w:r w:rsidRPr="001A69B5">
              <w:rPr>
                <w:rStyle w:val="halvfet0"/>
              </w:rPr>
              <w:t xml:space="preserve"> </w:t>
            </w:r>
          </w:p>
        </w:tc>
      </w:tr>
      <w:tr w:rsidR="000513CD" w:rsidRPr="001A69B5" w14:paraId="2F56BAEA" w14:textId="77777777" w:rsidTr="00A23AF0">
        <w:trPr>
          <w:trHeight w:val="380"/>
        </w:trPr>
        <w:tc>
          <w:tcPr>
            <w:tcW w:w="3900" w:type="dxa"/>
          </w:tcPr>
          <w:p w14:paraId="4209ED60" w14:textId="77777777" w:rsidR="000513CD" w:rsidRPr="001A69B5" w:rsidRDefault="0009509B" w:rsidP="001A69B5">
            <w:r w:rsidRPr="001A69B5">
              <w:t>Lønnsutgifter</w:t>
            </w:r>
          </w:p>
        </w:tc>
        <w:tc>
          <w:tcPr>
            <w:tcW w:w="1400" w:type="dxa"/>
          </w:tcPr>
          <w:p w14:paraId="11E45831" w14:textId="77777777" w:rsidR="000513CD" w:rsidRPr="001A69B5" w:rsidRDefault="0009509B" w:rsidP="001A69B5">
            <w:r w:rsidRPr="001A69B5">
              <w:t>28 616 635</w:t>
            </w:r>
          </w:p>
        </w:tc>
        <w:tc>
          <w:tcPr>
            <w:tcW w:w="1400" w:type="dxa"/>
          </w:tcPr>
          <w:p w14:paraId="0017FAE4" w14:textId="77777777" w:rsidR="000513CD" w:rsidRPr="001A69B5" w:rsidRDefault="0009509B" w:rsidP="001A69B5">
            <w:r w:rsidRPr="001A69B5">
              <w:t>30 670 834</w:t>
            </w:r>
          </w:p>
        </w:tc>
        <w:tc>
          <w:tcPr>
            <w:tcW w:w="1400" w:type="dxa"/>
          </w:tcPr>
          <w:p w14:paraId="33009AF3" w14:textId="77777777" w:rsidR="000513CD" w:rsidRPr="001A69B5" w:rsidRDefault="0009509B" w:rsidP="001A69B5">
            <w:r w:rsidRPr="001A69B5">
              <w:t>31 406 457</w:t>
            </w:r>
          </w:p>
        </w:tc>
        <w:tc>
          <w:tcPr>
            <w:tcW w:w="1400" w:type="dxa"/>
          </w:tcPr>
          <w:p w14:paraId="394536DE" w14:textId="77777777" w:rsidR="000513CD" w:rsidRPr="001A69B5" w:rsidRDefault="0009509B" w:rsidP="001A69B5">
            <w:r w:rsidRPr="001A69B5">
              <w:t>32 681 359</w:t>
            </w:r>
          </w:p>
        </w:tc>
      </w:tr>
      <w:tr w:rsidR="000513CD" w:rsidRPr="001A69B5" w14:paraId="34B3FCF4" w14:textId="77777777" w:rsidTr="00A23AF0">
        <w:trPr>
          <w:trHeight w:val="380"/>
        </w:trPr>
        <w:tc>
          <w:tcPr>
            <w:tcW w:w="3900" w:type="dxa"/>
          </w:tcPr>
          <w:p w14:paraId="2D4D7BCD" w14:textId="77777777" w:rsidR="000513CD" w:rsidRPr="001A69B5" w:rsidRDefault="0009509B" w:rsidP="001A69B5">
            <w:r w:rsidRPr="001A69B5">
              <w:t xml:space="preserve">Varer og </w:t>
            </w:r>
            <w:proofErr w:type="spellStart"/>
            <w:r w:rsidRPr="001A69B5">
              <w:t>tenester</w:t>
            </w:r>
            <w:proofErr w:type="spellEnd"/>
          </w:p>
        </w:tc>
        <w:tc>
          <w:tcPr>
            <w:tcW w:w="1400" w:type="dxa"/>
          </w:tcPr>
          <w:p w14:paraId="10932451" w14:textId="77777777" w:rsidR="000513CD" w:rsidRPr="001A69B5" w:rsidRDefault="0009509B" w:rsidP="001A69B5">
            <w:r w:rsidRPr="001A69B5">
              <w:t>13 876 885</w:t>
            </w:r>
          </w:p>
        </w:tc>
        <w:tc>
          <w:tcPr>
            <w:tcW w:w="1400" w:type="dxa"/>
          </w:tcPr>
          <w:p w14:paraId="77E4FDC8" w14:textId="77777777" w:rsidR="000513CD" w:rsidRPr="001A69B5" w:rsidRDefault="0009509B" w:rsidP="001A69B5">
            <w:r w:rsidRPr="001A69B5">
              <w:t>14 839 664</w:t>
            </w:r>
          </w:p>
        </w:tc>
        <w:tc>
          <w:tcPr>
            <w:tcW w:w="1400" w:type="dxa"/>
          </w:tcPr>
          <w:p w14:paraId="26E8D100" w14:textId="77777777" w:rsidR="000513CD" w:rsidRPr="001A69B5" w:rsidRDefault="0009509B" w:rsidP="001A69B5">
            <w:r w:rsidRPr="001A69B5">
              <w:t>14 253 495</w:t>
            </w:r>
          </w:p>
        </w:tc>
        <w:tc>
          <w:tcPr>
            <w:tcW w:w="1400" w:type="dxa"/>
          </w:tcPr>
          <w:p w14:paraId="4CA6C3D7" w14:textId="77777777" w:rsidR="000513CD" w:rsidRPr="001A69B5" w:rsidRDefault="0009509B" w:rsidP="001A69B5">
            <w:r w:rsidRPr="001A69B5">
              <w:t>14 794 489</w:t>
            </w:r>
          </w:p>
        </w:tc>
      </w:tr>
      <w:tr w:rsidR="000513CD" w:rsidRPr="001A69B5" w14:paraId="3B07D11E" w14:textId="77777777" w:rsidTr="00A23AF0">
        <w:trPr>
          <w:trHeight w:val="380"/>
        </w:trPr>
        <w:tc>
          <w:tcPr>
            <w:tcW w:w="3900" w:type="dxa"/>
          </w:tcPr>
          <w:p w14:paraId="77FBDB0E" w14:textId="77777777" w:rsidR="000513CD" w:rsidRPr="001A69B5" w:rsidRDefault="0009509B" w:rsidP="001A69B5">
            <w:r w:rsidRPr="001A69B5">
              <w:rPr>
                <w:rStyle w:val="kursiv"/>
              </w:rPr>
              <w:t>Sum driftsutgifter</w:t>
            </w:r>
          </w:p>
        </w:tc>
        <w:tc>
          <w:tcPr>
            <w:tcW w:w="1400" w:type="dxa"/>
          </w:tcPr>
          <w:p w14:paraId="140F8DB1" w14:textId="77777777" w:rsidR="000513CD" w:rsidRPr="001A69B5" w:rsidRDefault="0009509B" w:rsidP="001A69B5">
            <w:r w:rsidRPr="001A69B5">
              <w:rPr>
                <w:rStyle w:val="kursiv"/>
              </w:rPr>
              <w:t>42 493 520</w:t>
            </w:r>
          </w:p>
        </w:tc>
        <w:tc>
          <w:tcPr>
            <w:tcW w:w="1400" w:type="dxa"/>
          </w:tcPr>
          <w:p w14:paraId="33BB7E77" w14:textId="77777777" w:rsidR="000513CD" w:rsidRPr="001A69B5" w:rsidRDefault="0009509B" w:rsidP="001A69B5">
            <w:r w:rsidRPr="001A69B5">
              <w:rPr>
                <w:rStyle w:val="kursiv"/>
              </w:rPr>
              <w:t>45 510 498</w:t>
            </w:r>
          </w:p>
        </w:tc>
        <w:tc>
          <w:tcPr>
            <w:tcW w:w="1400" w:type="dxa"/>
          </w:tcPr>
          <w:p w14:paraId="3AEF79CA" w14:textId="77777777" w:rsidR="000513CD" w:rsidRPr="001A69B5" w:rsidRDefault="0009509B" w:rsidP="001A69B5">
            <w:r w:rsidRPr="001A69B5">
              <w:rPr>
                <w:rStyle w:val="kursiv"/>
              </w:rPr>
              <w:t>45 659 951</w:t>
            </w:r>
          </w:p>
        </w:tc>
        <w:tc>
          <w:tcPr>
            <w:tcW w:w="1400" w:type="dxa"/>
          </w:tcPr>
          <w:p w14:paraId="10201D11" w14:textId="77777777" w:rsidR="000513CD" w:rsidRPr="001A69B5" w:rsidRDefault="0009509B" w:rsidP="001A69B5">
            <w:r w:rsidRPr="001A69B5">
              <w:rPr>
                <w:rStyle w:val="kursiv"/>
              </w:rPr>
              <w:t>47 475 848</w:t>
            </w:r>
          </w:p>
        </w:tc>
      </w:tr>
      <w:tr w:rsidR="000513CD" w:rsidRPr="001A69B5" w14:paraId="69892215" w14:textId="77777777" w:rsidTr="00A23AF0">
        <w:trPr>
          <w:trHeight w:val="380"/>
        </w:trPr>
        <w:tc>
          <w:tcPr>
            <w:tcW w:w="3900" w:type="dxa"/>
          </w:tcPr>
          <w:p w14:paraId="35EE51BA" w14:textId="77777777" w:rsidR="000513CD" w:rsidRPr="001A69B5" w:rsidRDefault="000513CD" w:rsidP="001A69B5"/>
        </w:tc>
        <w:tc>
          <w:tcPr>
            <w:tcW w:w="1400" w:type="dxa"/>
          </w:tcPr>
          <w:p w14:paraId="12C220A5" w14:textId="77777777" w:rsidR="000513CD" w:rsidRPr="001A69B5" w:rsidRDefault="000513CD" w:rsidP="001A69B5"/>
        </w:tc>
        <w:tc>
          <w:tcPr>
            <w:tcW w:w="1400" w:type="dxa"/>
          </w:tcPr>
          <w:p w14:paraId="3C6B05C6" w14:textId="77777777" w:rsidR="000513CD" w:rsidRPr="001A69B5" w:rsidRDefault="000513CD" w:rsidP="001A69B5"/>
        </w:tc>
        <w:tc>
          <w:tcPr>
            <w:tcW w:w="1400" w:type="dxa"/>
          </w:tcPr>
          <w:p w14:paraId="70C960BB" w14:textId="77777777" w:rsidR="000513CD" w:rsidRPr="001A69B5" w:rsidRDefault="000513CD" w:rsidP="001A69B5"/>
        </w:tc>
        <w:tc>
          <w:tcPr>
            <w:tcW w:w="1400" w:type="dxa"/>
          </w:tcPr>
          <w:p w14:paraId="7890E409" w14:textId="77777777" w:rsidR="000513CD" w:rsidRPr="001A69B5" w:rsidRDefault="000513CD" w:rsidP="001A69B5"/>
        </w:tc>
      </w:tr>
      <w:tr w:rsidR="000513CD" w:rsidRPr="001A69B5" w14:paraId="2F1BF47E" w14:textId="77777777" w:rsidTr="00A23AF0">
        <w:trPr>
          <w:trHeight w:val="380"/>
        </w:trPr>
        <w:tc>
          <w:tcPr>
            <w:tcW w:w="3900" w:type="dxa"/>
          </w:tcPr>
          <w:p w14:paraId="4CED605C" w14:textId="77777777" w:rsidR="000513CD" w:rsidRPr="001A69B5" w:rsidRDefault="0009509B" w:rsidP="001A69B5">
            <w:r w:rsidRPr="001A69B5">
              <w:rPr>
                <w:rStyle w:val="halvfet0"/>
              </w:rPr>
              <w:t>Investeringsutgifter</w:t>
            </w:r>
          </w:p>
        </w:tc>
        <w:tc>
          <w:tcPr>
            <w:tcW w:w="1400" w:type="dxa"/>
          </w:tcPr>
          <w:p w14:paraId="4996965E" w14:textId="77777777" w:rsidR="000513CD" w:rsidRPr="001A69B5" w:rsidRDefault="000513CD" w:rsidP="001A69B5"/>
        </w:tc>
        <w:tc>
          <w:tcPr>
            <w:tcW w:w="1400" w:type="dxa"/>
          </w:tcPr>
          <w:p w14:paraId="31137209" w14:textId="77777777" w:rsidR="000513CD" w:rsidRPr="001A69B5" w:rsidRDefault="000513CD" w:rsidP="001A69B5"/>
        </w:tc>
        <w:tc>
          <w:tcPr>
            <w:tcW w:w="1400" w:type="dxa"/>
          </w:tcPr>
          <w:p w14:paraId="520A8D99" w14:textId="77777777" w:rsidR="000513CD" w:rsidRPr="001A69B5" w:rsidRDefault="000513CD" w:rsidP="001A69B5"/>
        </w:tc>
        <w:tc>
          <w:tcPr>
            <w:tcW w:w="1400" w:type="dxa"/>
          </w:tcPr>
          <w:p w14:paraId="79E7079C" w14:textId="77777777" w:rsidR="000513CD" w:rsidRPr="001A69B5" w:rsidRDefault="000513CD" w:rsidP="001A69B5"/>
        </w:tc>
      </w:tr>
      <w:tr w:rsidR="000513CD" w:rsidRPr="001A69B5" w14:paraId="5BB1E8B2" w14:textId="77777777" w:rsidTr="00A23AF0">
        <w:trPr>
          <w:trHeight w:val="640"/>
        </w:trPr>
        <w:tc>
          <w:tcPr>
            <w:tcW w:w="3900" w:type="dxa"/>
          </w:tcPr>
          <w:p w14:paraId="5E7F5353" w14:textId="77777777" w:rsidR="000513CD" w:rsidRPr="001A69B5" w:rsidRDefault="0009509B" w:rsidP="001A69B5">
            <w:proofErr w:type="spellStart"/>
            <w:r w:rsidRPr="001A69B5">
              <w:t>Investeringar</w:t>
            </w:r>
            <w:proofErr w:type="spellEnd"/>
            <w:r w:rsidRPr="001A69B5">
              <w:t xml:space="preserve">, større utstyrskjøp og </w:t>
            </w:r>
            <w:proofErr w:type="spellStart"/>
            <w:r w:rsidRPr="001A69B5">
              <w:t>vedlikehald</w:t>
            </w:r>
            <w:proofErr w:type="spellEnd"/>
          </w:p>
        </w:tc>
        <w:tc>
          <w:tcPr>
            <w:tcW w:w="1400" w:type="dxa"/>
          </w:tcPr>
          <w:p w14:paraId="55AC70EA" w14:textId="77777777" w:rsidR="000513CD" w:rsidRPr="001A69B5" w:rsidRDefault="0009509B" w:rsidP="001A69B5">
            <w:r w:rsidRPr="001A69B5">
              <w:t>2 890 685</w:t>
            </w:r>
          </w:p>
        </w:tc>
        <w:tc>
          <w:tcPr>
            <w:tcW w:w="1400" w:type="dxa"/>
          </w:tcPr>
          <w:p w14:paraId="5374B213" w14:textId="77777777" w:rsidR="000513CD" w:rsidRPr="001A69B5" w:rsidRDefault="0009509B" w:rsidP="001A69B5">
            <w:r w:rsidRPr="001A69B5">
              <w:t>2 893 784</w:t>
            </w:r>
          </w:p>
        </w:tc>
        <w:tc>
          <w:tcPr>
            <w:tcW w:w="1400" w:type="dxa"/>
          </w:tcPr>
          <w:p w14:paraId="3EE0606A" w14:textId="77777777" w:rsidR="000513CD" w:rsidRPr="001A69B5" w:rsidRDefault="0009509B" w:rsidP="001A69B5">
            <w:r w:rsidRPr="001A69B5">
              <w:t>2 562 924</w:t>
            </w:r>
          </w:p>
        </w:tc>
        <w:tc>
          <w:tcPr>
            <w:tcW w:w="1400" w:type="dxa"/>
          </w:tcPr>
          <w:p w14:paraId="40DF905C" w14:textId="77777777" w:rsidR="000513CD" w:rsidRPr="001A69B5" w:rsidRDefault="0009509B" w:rsidP="001A69B5">
            <w:r w:rsidRPr="001A69B5">
              <w:t>2 821 641</w:t>
            </w:r>
          </w:p>
        </w:tc>
      </w:tr>
      <w:tr w:rsidR="000513CD" w:rsidRPr="001A69B5" w14:paraId="314123C1" w14:textId="77777777" w:rsidTr="00A23AF0">
        <w:trPr>
          <w:trHeight w:val="640"/>
        </w:trPr>
        <w:tc>
          <w:tcPr>
            <w:tcW w:w="3900" w:type="dxa"/>
          </w:tcPr>
          <w:p w14:paraId="5338D53F" w14:textId="77777777" w:rsidR="000513CD" w:rsidRPr="001A69B5" w:rsidRDefault="0009509B" w:rsidP="001A69B5">
            <w:r w:rsidRPr="001A69B5">
              <w:rPr>
                <w:rStyle w:val="kursiv"/>
              </w:rPr>
              <w:t xml:space="preserve">Sum utgifter til større utstyrskjøp og </w:t>
            </w:r>
            <w:proofErr w:type="spellStart"/>
            <w:r w:rsidRPr="001A69B5">
              <w:rPr>
                <w:rStyle w:val="kursiv"/>
              </w:rPr>
              <w:t>vedlikehald</w:t>
            </w:r>
            <w:proofErr w:type="spellEnd"/>
            <w:r w:rsidRPr="001A69B5">
              <w:rPr>
                <w:rStyle w:val="kursiv"/>
              </w:rPr>
              <w:t xml:space="preserve"> </w:t>
            </w:r>
          </w:p>
        </w:tc>
        <w:tc>
          <w:tcPr>
            <w:tcW w:w="1400" w:type="dxa"/>
          </w:tcPr>
          <w:p w14:paraId="4659B0E5" w14:textId="77777777" w:rsidR="000513CD" w:rsidRPr="001A69B5" w:rsidRDefault="0009509B" w:rsidP="001A69B5">
            <w:r w:rsidRPr="001A69B5">
              <w:rPr>
                <w:rStyle w:val="kursiv"/>
              </w:rPr>
              <w:t>2 890 685</w:t>
            </w:r>
          </w:p>
        </w:tc>
        <w:tc>
          <w:tcPr>
            <w:tcW w:w="1400" w:type="dxa"/>
          </w:tcPr>
          <w:p w14:paraId="79E42751" w14:textId="77777777" w:rsidR="000513CD" w:rsidRPr="001A69B5" w:rsidRDefault="0009509B" w:rsidP="001A69B5">
            <w:r w:rsidRPr="001A69B5">
              <w:rPr>
                <w:rStyle w:val="kursiv"/>
              </w:rPr>
              <w:t>2 893 784</w:t>
            </w:r>
          </w:p>
        </w:tc>
        <w:tc>
          <w:tcPr>
            <w:tcW w:w="1400" w:type="dxa"/>
          </w:tcPr>
          <w:p w14:paraId="40C53E5E" w14:textId="77777777" w:rsidR="000513CD" w:rsidRPr="001A69B5" w:rsidRDefault="0009509B" w:rsidP="001A69B5">
            <w:r w:rsidRPr="001A69B5">
              <w:rPr>
                <w:rStyle w:val="kursiv"/>
              </w:rPr>
              <w:t>2 562 924</w:t>
            </w:r>
          </w:p>
        </w:tc>
        <w:tc>
          <w:tcPr>
            <w:tcW w:w="1400" w:type="dxa"/>
          </w:tcPr>
          <w:p w14:paraId="69F6845F" w14:textId="77777777" w:rsidR="000513CD" w:rsidRPr="001A69B5" w:rsidRDefault="0009509B" w:rsidP="001A69B5">
            <w:r w:rsidRPr="001A69B5">
              <w:rPr>
                <w:rStyle w:val="kursiv"/>
              </w:rPr>
              <w:t>2 821 641</w:t>
            </w:r>
          </w:p>
        </w:tc>
      </w:tr>
      <w:tr w:rsidR="000513CD" w:rsidRPr="001A69B5" w14:paraId="68D29F65" w14:textId="77777777" w:rsidTr="00A23AF0">
        <w:trPr>
          <w:trHeight w:val="380"/>
        </w:trPr>
        <w:tc>
          <w:tcPr>
            <w:tcW w:w="3900" w:type="dxa"/>
          </w:tcPr>
          <w:p w14:paraId="2B056487" w14:textId="77777777" w:rsidR="000513CD" w:rsidRPr="001A69B5" w:rsidRDefault="000513CD" w:rsidP="001A69B5"/>
        </w:tc>
        <w:tc>
          <w:tcPr>
            <w:tcW w:w="1400" w:type="dxa"/>
          </w:tcPr>
          <w:p w14:paraId="08EE587A" w14:textId="77777777" w:rsidR="000513CD" w:rsidRPr="001A69B5" w:rsidRDefault="000513CD" w:rsidP="001A69B5"/>
        </w:tc>
        <w:tc>
          <w:tcPr>
            <w:tcW w:w="1400" w:type="dxa"/>
          </w:tcPr>
          <w:p w14:paraId="3AC4F419" w14:textId="77777777" w:rsidR="000513CD" w:rsidRPr="001A69B5" w:rsidRDefault="000513CD" w:rsidP="001A69B5"/>
        </w:tc>
        <w:tc>
          <w:tcPr>
            <w:tcW w:w="1400" w:type="dxa"/>
          </w:tcPr>
          <w:p w14:paraId="30D52A44" w14:textId="77777777" w:rsidR="000513CD" w:rsidRPr="001A69B5" w:rsidRDefault="000513CD" w:rsidP="001A69B5"/>
        </w:tc>
        <w:tc>
          <w:tcPr>
            <w:tcW w:w="1400" w:type="dxa"/>
          </w:tcPr>
          <w:p w14:paraId="7CC33B9B" w14:textId="77777777" w:rsidR="000513CD" w:rsidRPr="001A69B5" w:rsidRDefault="000513CD" w:rsidP="001A69B5"/>
        </w:tc>
      </w:tr>
      <w:tr w:rsidR="000513CD" w:rsidRPr="001A69B5" w14:paraId="25D65198" w14:textId="77777777" w:rsidTr="00A23AF0">
        <w:trPr>
          <w:trHeight w:val="380"/>
        </w:trPr>
        <w:tc>
          <w:tcPr>
            <w:tcW w:w="3900" w:type="dxa"/>
          </w:tcPr>
          <w:p w14:paraId="7339C9B8"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w:t>
            </w:r>
            <w:proofErr w:type="spellStart"/>
            <w:r w:rsidRPr="001A69B5">
              <w:rPr>
                <w:rStyle w:val="halvfet0"/>
              </w:rPr>
              <w:t>frå</w:t>
            </w:r>
            <w:proofErr w:type="spellEnd"/>
            <w:r w:rsidRPr="001A69B5">
              <w:rPr>
                <w:rStyle w:val="halvfet0"/>
              </w:rPr>
              <w:t xml:space="preserve"> </w:t>
            </w:r>
            <w:proofErr w:type="spellStart"/>
            <w:r w:rsidRPr="001A69B5">
              <w:rPr>
                <w:rStyle w:val="halvfet0"/>
              </w:rPr>
              <w:t>verksemda</w:t>
            </w:r>
            <w:proofErr w:type="spellEnd"/>
          </w:p>
        </w:tc>
        <w:tc>
          <w:tcPr>
            <w:tcW w:w="1400" w:type="dxa"/>
          </w:tcPr>
          <w:p w14:paraId="0AFC847E" w14:textId="77777777" w:rsidR="000513CD" w:rsidRPr="001A69B5" w:rsidRDefault="000513CD" w:rsidP="001A69B5"/>
        </w:tc>
        <w:tc>
          <w:tcPr>
            <w:tcW w:w="1400" w:type="dxa"/>
          </w:tcPr>
          <w:p w14:paraId="147397F0" w14:textId="77777777" w:rsidR="000513CD" w:rsidRPr="001A69B5" w:rsidRDefault="000513CD" w:rsidP="001A69B5"/>
        </w:tc>
        <w:tc>
          <w:tcPr>
            <w:tcW w:w="1400" w:type="dxa"/>
          </w:tcPr>
          <w:p w14:paraId="31989493" w14:textId="77777777" w:rsidR="000513CD" w:rsidRPr="001A69B5" w:rsidRDefault="000513CD" w:rsidP="001A69B5"/>
        </w:tc>
        <w:tc>
          <w:tcPr>
            <w:tcW w:w="1400" w:type="dxa"/>
          </w:tcPr>
          <w:p w14:paraId="4588A2B2" w14:textId="77777777" w:rsidR="000513CD" w:rsidRPr="001A69B5" w:rsidRDefault="000513CD" w:rsidP="001A69B5"/>
        </w:tc>
      </w:tr>
      <w:tr w:rsidR="000513CD" w:rsidRPr="001A69B5" w14:paraId="4E0EE61B" w14:textId="77777777" w:rsidTr="00A23AF0">
        <w:trPr>
          <w:trHeight w:val="640"/>
        </w:trPr>
        <w:tc>
          <w:tcPr>
            <w:tcW w:w="3900" w:type="dxa"/>
          </w:tcPr>
          <w:p w14:paraId="2A050046" w14:textId="77777777" w:rsidR="000513CD" w:rsidRPr="001A69B5" w:rsidRDefault="0009509B" w:rsidP="001A69B5">
            <w:proofErr w:type="spellStart"/>
            <w:r w:rsidRPr="001A69B5">
              <w:t>Utbetalingar</w:t>
            </w:r>
            <w:proofErr w:type="spellEnd"/>
            <w:r w:rsidRPr="001A69B5">
              <w:t xml:space="preserve"> til andre </w:t>
            </w:r>
            <w:proofErr w:type="spellStart"/>
            <w:r w:rsidRPr="001A69B5">
              <w:t>statlege</w:t>
            </w:r>
            <w:proofErr w:type="spellEnd"/>
            <w:r w:rsidRPr="001A69B5">
              <w:t xml:space="preserve"> </w:t>
            </w:r>
            <w:proofErr w:type="spellStart"/>
            <w:r w:rsidRPr="001A69B5">
              <w:t>rekneskapar</w:t>
            </w:r>
            <w:proofErr w:type="spellEnd"/>
          </w:p>
        </w:tc>
        <w:tc>
          <w:tcPr>
            <w:tcW w:w="1400" w:type="dxa"/>
          </w:tcPr>
          <w:p w14:paraId="1CE83EEB" w14:textId="77777777" w:rsidR="000513CD" w:rsidRPr="001A69B5" w:rsidRDefault="0009509B" w:rsidP="001A69B5">
            <w:r w:rsidRPr="001A69B5">
              <w:t>318 950</w:t>
            </w:r>
          </w:p>
        </w:tc>
        <w:tc>
          <w:tcPr>
            <w:tcW w:w="1400" w:type="dxa"/>
          </w:tcPr>
          <w:p w14:paraId="14C28DC6" w14:textId="77777777" w:rsidR="000513CD" w:rsidRPr="001A69B5" w:rsidRDefault="0009509B" w:rsidP="001A69B5">
            <w:r w:rsidRPr="001A69B5">
              <w:t>328 713</w:t>
            </w:r>
          </w:p>
        </w:tc>
        <w:tc>
          <w:tcPr>
            <w:tcW w:w="1400" w:type="dxa"/>
          </w:tcPr>
          <w:p w14:paraId="06C59497" w14:textId="77777777" w:rsidR="000513CD" w:rsidRPr="001A69B5" w:rsidRDefault="0009509B" w:rsidP="001A69B5">
            <w:r w:rsidRPr="001A69B5">
              <w:t>260 774</w:t>
            </w:r>
          </w:p>
        </w:tc>
        <w:tc>
          <w:tcPr>
            <w:tcW w:w="1400" w:type="dxa"/>
          </w:tcPr>
          <w:p w14:paraId="64E2060C" w14:textId="77777777" w:rsidR="000513CD" w:rsidRPr="001A69B5" w:rsidRDefault="0009509B" w:rsidP="001A69B5">
            <w:r w:rsidRPr="001A69B5">
              <w:t>245 616</w:t>
            </w:r>
          </w:p>
        </w:tc>
      </w:tr>
      <w:tr w:rsidR="000513CD" w:rsidRPr="001A69B5" w14:paraId="228D9625" w14:textId="77777777" w:rsidTr="00A23AF0">
        <w:trPr>
          <w:trHeight w:val="380"/>
        </w:trPr>
        <w:tc>
          <w:tcPr>
            <w:tcW w:w="3900" w:type="dxa"/>
          </w:tcPr>
          <w:p w14:paraId="2C9E7B4B" w14:textId="77777777" w:rsidR="000513CD" w:rsidRPr="001A69B5" w:rsidRDefault="0009509B" w:rsidP="001A69B5">
            <w:r w:rsidRPr="001A69B5">
              <w:t xml:space="preserve">Andre </w:t>
            </w:r>
            <w:proofErr w:type="spellStart"/>
            <w:r w:rsidRPr="001A69B5">
              <w:t>utbetalingar</w:t>
            </w:r>
            <w:proofErr w:type="spellEnd"/>
          </w:p>
        </w:tc>
        <w:tc>
          <w:tcPr>
            <w:tcW w:w="1400" w:type="dxa"/>
          </w:tcPr>
          <w:p w14:paraId="56ECABC9" w14:textId="77777777" w:rsidR="000513CD" w:rsidRPr="001A69B5" w:rsidRDefault="0009509B" w:rsidP="001A69B5">
            <w:r w:rsidRPr="001A69B5">
              <w:t>265 541</w:t>
            </w:r>
          </w:p>
        </w:tc>
        <w:tc>
          <w:tcPr>
            <w:tcW w:w="1400" w:type="dxa"/>
          </w:tcPr>
          <w:p w14:paraId="5087190F" w14:textId="77777777" w:rsidR="000513CD" w:rsidRPr="001A69B5" w:rsidRDefault="0009509B" w:rsidP="001A69B5">
            <w:r w:rsidRPr="001A69B5">
              <w:t>316 610</w:t>
            </w:r>
          </w:p>
        </w:tc>
        <w:tc>
          <w:tcPr>
            <w:tcW w:w="1400" w:type="dxa"/>
          </w:tcPr>
          <w:p w14:paraId="69D92286" w14:textId="77777777" w:rsidR="000513CD" w:rsidRPr="001A69B5" w:rsidRDefault="0009509B" w:rsidP="001A69B5">
            <w:r w:rsidRPr="001A69B5">
              <w:t>363 772</w:t>
            </w:r>
          </w:p>
        </w:tc>
        <w:tc>
          <w:tcPr>
            <w:tcW w:w="1400" w:type="dxa"/>
          </w:tcPr>
          <w:p w14:paraId="4A0E52DC" w14:textId="77777777" w:rsidR="000513CD" w:rsidRPr="001A69B5" w:rsidRDefault="0009509B" w:rsidP="001A69B5">
            <w:r w:rsidRPr="001A69B5">
              <w:t>211 563</w:t>
            </w:r>
          </w:p>
        </w:tc>
      </w:tr>
      <w:tr w:rsidR="000513CD" w:rsidRPr="001A69B5" w14:paraId="5B7062B4" w14:textId="77777777" w:rsidTr="00A23AF0">
        <w:trPr>
          <w:trHeight w:val="380"/>
        </w:trPr>
        <w:tc>
          <w:tcPr>
            <w:tcW w:w="3900" w:type="dxa"/>
          </w:tcPr>
          <w:p w14:paraId="2CC5C336"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w:t>
            </w:r>
            <w:proofErr w:type="spellStart"/>
            <w:r w:rsidRPr="001A69B5">
              <w:rPr>
                <w:rStyle w:val="kursiv"/>
              </w:rPr>
              <w:t>frå</w:t>
            </w:r>
            <w:proofErr w:type="spellEnd"/>
            <w:r w:rsidRPr="001A69B5">
              <w:rPr>
                <w:rStyle w:val="kursiv"/>
              </w:rPr>
              <w:t xml:space="preserve"> </w:t>
            </w:r>
            <w:proofErr w:type="spellStart"/>
            <w:r w:rsidRPr="001A69B5">
              <w:rPr>
                <w:rStyle w:val="kursiv"/>
              </w:rPr>
              <w:t>verksemda</w:t>
            </w:r>
            <w:proofErr w:type="spellEnd"/>
          </w:p>
        </w:tc>
        <w:tc>
          <w:tcPr>
            <w:tcW w:w="1400" w:type="dxa"/>
          </w:tcPr>
          <w:p w14:paraId="39DECA2E" w14:textId="77777777" w:rsidR="000513CD" w:rsidRPr="001A69B5" w:rsidRDefault="0009509B" w:rsidP="001A69B5">
            <w:r w:rsidRPr="001A69B5">
              <w:rPr>
                <w:rStyle w:val="kursiv"/>
              </w:rPr>
              <w:t>584 491</w:t>
            </w:r>
          </w:p>
        </w:tc>
        <w:tc>
          <w:tcPr>
            <w:tcW w:w="1400" w:type="dxa"/>
          </w:tcPr>
          <w:p w14:paraId="32FF1F34" w14:textId="77777777" w:rsidR="000513CD" w:rsidRPr="001A69B5" w:rsidRDefault="0009509B" w:rsidP="001A69B5">
            <w:r w:rsidRPr="001A69B5">
              <w:rPr>
                <w:rStyle w:val="kursiv"/>
              </w:rPr>
              <w:t>645 323</w:t>
            </w:r>
          </w:p>
        </w:tc>
        <w:tc>
          <w:tcPr>
            <w:tcW w:w="1400" w:type="dxa"/>
          </w:tcPr>
          <w:p w14:paraId="005CD53A" w14:textId="77777777" w:rsidR="000513CD" w:rsidRPr="001A69B5" w:rsidRDefault="0009509B" w:rsidP="001A69B5">
            <w:r w:rsidRPr="001A69B5">
              <w:rPr>
                <w:rStyle w:val="kursiv"/>
              </w:rPr>
              <w:t>624 546</w:t>
            </w:r>
          </w:p>
        </w:tc>
        <w:tc>
          <w:tcPr>
            <w:tcW w:w="1400" w:type="dxa"/>
          </w:tcPr>
          <w:p w14:paraId="046CC28E" w14:textId="77777777" w:rsidR="000513CD" w:rsidRPr="001A69B5" w:rsidRDefault="0009509B" w:rsidP="001A69B5">
            <w:r w:rsidRPr="001A69B5">
              <w:rPr>
                <w:rStyle w:val="kursiv"/>
              </w:rPr>
              <w:t>457 179</w:t>
            </w:r>
          </w:p>
        </w:tc>
      </w:tr>
      <w:tr w:rsidR="000513CD" w:rsidRPr="001A69B5" w14:paraId="497A39F4" w14:textId="77777777" w:rsidTr="00A23AF0">
        <w:trPr>
          <w:trHeight w:val="380"/>
        </w:trPr>
        <w:tc>
          <w:tcPr>
            <w:tcW w:w="3900" w:type="dxa"/>
          </w:tcPr>
          <w:p w14:paraId="0187868C" w14:textId="77777777" w:rsidR="000513CD" w:rsidRPr="001A69B5" w:rsidRDefault="000513CD" w:rsidP="001A69B5"/>
        </w:tc>
        <w:tc>
          <w:tcPr>
            <w:tcW w:w="1400" w:type="dxa"/>
          </w:tcPr>
          <w:p w14:paraId="47414C73" w14:textId="77777777" w:rsidR="000513CD" w:rsidRPr="001A69B5" w:rsidRDefault="000513CD" w:rsidP="001A69B5"/>
        </w:tc>
        <w:tc>
          <w:tcPr>
            <w:tcW w:w="1400" w:type="dxa"/>
          </w:tcPr>
          <w:p w14:paraId="2F1EBC55" w14:textId="77777777" w:rsidR="000513CD" w:rsidRPr="001A69B5" w:rsidRDefault="000513CD" w:rsidP="001A69B5"/>
        </w:tc>
        <w:tc>
          <w:tcPr>
            <w:tcW w:w="1400" w:type="dxa"/>
          </w:tcPr>
          <w:p w14:paraId="492BE50A" w14:textId="77777777" w:rsidR="000513CD" w:rsidRPr="001A69B5" w:rsidRDefault="000513CD" w:rsidP="001A69B5"/>
        </w:tc>
        <w:tc>
          <w:tcPr>
            <w:tcW w:w="1400" w:type="dxa"/>
          </w:tcPr>
          <w:p w14:paraId="33FE9A82" w14:textId="77777777" w:rsidR="000513CD" w:rsidRPr="001A69B5" w:rsidRDefault="000513CD" w:rsidP="001A69B5"/>
        </w:tc>
      </w:tr>
      <w:tr w:rsidR="000513CD" w:rsidRPr="001A69B5" w14:paraId="0DC5CE07" w14:textId="77777777" w:rsidTr="00A23AF0">
        <w:trPr>
          <w:trHeight w:val="380"/>
        </w:trPr>
        <w:tc>
          <w:tcPr>
            <w:tcW w:w="3900" w:type="dxa"/>
          </w:tcPr>
          <w:p w14:paraId="710E1F7A"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45DA835B" w14:textId="77777777" w:rsidR="000513CD" w:rsidRPr="001A69B5" w:rsidRDefault="000513CD" w:rsidP="001A69B5"/>
        </w:tc>
        <w:tc>
          <w:tcPr>
            <w:tcW w:w="1400" w:type="dxa"/>
          </w:tcPr>
          <w:p w14:paraId="6AEE1398" w14:textId="77777777" w:rsidR="000513CD" w:rsidRPr="001A69B5" w:rsidRDefault="000513CD" w:rsidP="001A69B5"/>
        </w:tc>
        <w:tc>
          <w:tcPr>
            <w:tcW w:w="1400" w:type="dxa"/>
          </w:tcPr>
          <w:p w14:paraId="4A72B0BE" w14:textId="77777777" w:rsidR="000513CD" w:rsidRPr="001A69B5" w:rsidRDefault="000513CD" w:rsidP="001A69B5"/>
        </w:tc>
        <w:tc>
          <w:tcPr>
            <w:tcW w:w="1400" w:type="dxa"/>
          </w:tcPr>
          <w:p w14:paraId="2CF3530C" w14:textId="77777777" w:rsidR="000513CD" w:rsidRPr="001A69B5" w:rsidRDefault="000513CD" w:rsidP="001A69B5"/>
        </w:tc>
      </w:tr>
      <w:tr w:rsidR="000513CD" w:rsidRPr="001A69B5" w14:paraId="4440C3ED" w14:textId="77777777" w:rsidTr="00A23AF0">
        <w:trPr>
          <w:trHeight w:val="380"/>
        </w:trPr>
        <w:tc>
          <w:tcPr>
            <w:tcW w:w="3900" w:type="dxa"/>
          </w:tcPr>
          <w:p w14:paraId="787D8DC6" w14:textId="77777777" w:rsidR="000513CD" w:rsidRPr="001A69B5" w:rsidRDefault="0009509B" w:rsidP="001A69B5">
            <w:r w:rsidRPr="001A69B5">
              <w:t xml:space="preserve">Kjøp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03B4DDB8" w14:textId="77777777" w:rsidR="000513CD" w:rsidRPr="001A69B5" w:rsidRDefault="0009509B" w:rsidP="001A69B5">
            <w:r w:rsidRPr="001A69B5">
              <w:t>46 464</w:t>
            </w:r>
          </w:p>
        </w:tc>
        <w:tc>
          <w:tcPr>
            <w:tcW w:w="1400" w:type="dxa"/>
          </w:tcPr>
          <w:p w14:paraId="4CAA87D4" w14:textId="77777777" w:rsidR="000513CD" w:rsidRPr="001A69B5" w:rsidRDefault="0009509B" w:rsidP="001A69B5">
            <w:r w:rsidRPr="001A69B5">
              <w:t>3 038</w:t>
            </w:r>
          </w:p>
        </w:tc>
        <w:tc>
          <w:tcPr>
            <w:tcW w:w="1400" w:type="dxa"/>
          </w:tcPr>
          <w:p w14:paraId="45299B65" w14:textId="77777777" w:rsidR="000513CD" w:rsidRPr="001A69B5" w:rsidRDefault="0009509B" w:rsidP="001A69B5">
            <w:r w:rsidRPr="001A69B5">
              <w:t>13 044</w:t>
            </w:r>
          </w:p>
        </w:tc>
        <w:tc>
          <w:tcPr>
            <w:tcW w:w="1400" w:type="dxa"/>
          </w:tcPr>
          <w:p w14:paraId="683B4130" w14:textId="77777777" w:rsidR="000513CD" w:rsidRPr="001A69B5" w:rsidRDefault="0009509B" w:rsidP="001A69B5">
            <w:r w:rsidRPr="001A69B5">
              <w:t>0</w:t>
            </w:r>
          </w:p>
        </w:tc>
      </w:tr>
      <w:tr w:rsidR="000513CD" w:rsidRPr="001A69B5" w14:paraId="48A9202C" w14:textId="77777777" w:rsidTr="00A23AF0">
        <w:trPr>
          <w:trHeight w:val="380"/>
        </w:trPr>
        <w:tc>
          <w:tcPr>
            <w:tcW w:w="3900" w:type="dxa"/>
          </w:tcPr>
          <w:p w14:paraId="03A92DBF" w14:textId="77777777" w:rsidR="000513CD" w:rsidRPr="001A69B5" w:rsidRDefault="0009509B" w:rsidP="001A69B5">
            <w:r w:rsidRPr="001A69B5">
              <w:t>Andre finansielle utgifter</w:t>
            </w:r>
          </w:p>
        </w:tc>
        <w:tc>
          <w:tcPr>
            <w:tcW w:w="1400" w:type="dxa"/>
          </w:tcPr>
          <w:p w14:paraId="0C4CB947" w14:textId="77777777" w:rsidR="000513CD" w:rsidRPr="001A69B5" w:rsidRDefault="0009509B" w:rsidP="001A69B5">
            <w:r w:rsidRPr="001A69B5">
              <w:t>1 687</w:t>
            </w:r>
          </w:p>
        </w:tc>
        <w:tc>
          <w:tcPr>
            <w:tcW w:w="1400" w:type="dxa"/>
          </w:tcPr>
          <w:p w14:paraId="766C97CE" w14:textId="77777777" w:rsidR="000513CD" w:rsidRPr="001A69B5" w:rsidRDefault="0009509B" w:rsidP="001A69B5">
            <w:r w:rsidRPr="001A69B5">
              <w:t>3 055</w:t>
            </w:r>
          </w:p>
        </w:tc>
        <w:tc>
          <w:tcPr>
            <w:tcW w:w="1400" w:type="dxa"/>
          </w:tcPr>
          <w:p w14:paraId="3F08B0D3" w14:textId="77777777" w:rsidR="000513CD" w:rsidRPr="001A69B5" w:rsidRDefault="0009509B" w:rsidP="001A69B5">
            <w:r w:rsidRPr="001A69B5">
              <w:t>2 816</w:t>
            </w:r>
          </w:p>
        </w:tc>
        <w:tc>
          <w:tcPr>
            <w:tcW w:w="1400" w:type="dxa"/>
          </w:tcPr>
          <w:p w14:paraId="4B745336" w14:textId="77777777" w:rsidR="000513CD" w:rsidRPr="001A69B5" w:rsidRDefault="0009509B" w:rsidP="001A69B5">
            <w:r w:rsidRPr="001A69B5">
              <w:t>1 415</w:t>
            </w:r>
          </w:p>
        </w:tc>
      </w:tr>
      <w:tr w:rsidR="000513CD" w:rsidRPr="001A69B5" w14:paraId="1E57CB95" w14:textId="77777777" w:rsidTr="00A23AF0">
        <w:trPr>
          <w:trHeight w:val="380"/>
        </w:trPr>
        <w:tc>
          <w:tcPr>
            <w:tcW w:w="3900" w:type="dxa"/>
          </w:tcPr>
          <w:p w14:paraId="1B4424DC"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2046BC7A" w14:textId="77777777" w:rsidR="000513CD" w:rsidRPr="001A69B5" w:rsidRDefault="0009509B" w:rsidP="001A69B5">
            <w:r w:rsidRPr="001A69B5">
              <w:rPr>
                <w:rStyle w:val="kursiv"/>
              </w:rPr>
              <w:t>48 151</w:t>
            </w:r>
          </w:p>
        </w:tc>
        <w:tc>
          <w:tcPr>
            <w:tcW w:w="1400" w:type="dxa"/>
          </w:tcPr>
          <w:p w14:paraId="54B962C5" w14:textId="77777777" w:rsidR="000513CD" w:rsidRPr="001A69B5" w:rsidRDefault="0009509B" w:rsidP="001A69B5">
            <w:r w:rsidRPr="001A69B5">
              <w:rPr>
                <w:rStyle w:val="kursiv"/>
              </w:rPr>
              <w:t>6 093</w:t>
            </w:r>
          </w:p>
        </w:tc>
        <w:tc>
          <w:tcPr>
            <w:tcW w:w="1400" w:type="dxa"/>
          </w:tcPr>
          <w:p w14:paraId="670F0039" w14:textId="77777777" w:rsidR="000513CD" w:rsidRPr="001A69B5" w:rsidRDefault="0009509B" w:rsidP="001A69B5">
            <w:r w:rsidRPr="001A69B5">
              <w:rPr>
                <w:rStyle w:val="kursiv"/>
              </w:rPr>
              <w:t>15 860</w:t>
            </w:r>
          </w:p>
        </w:tc>
        <w:tc>
          <w:tcPr>
            <w:tcW w:w="1400" w:type="dxa"/>
          </w:tcPr>
          <w:p w14:paraId="458870AF" w14:textId="77777777" w:rsidR="000513CD" w:rsidRPr="001A69B5" w:rsidRDefault="0009509B" w:rsidP="001A69B5">
            <w:r w:rsidRPr="001A69B5">
              <w:rPr>
                <w:rStyle w:val="kursiv"/>
              </w:rPr>
              <w:t>1 415</w:t>
            </w:r>
          </w:p>
        </w:tc>
      </w:tr>
      <w:tr w:rsidR="000513CD" w:rsidRPr="001A69B5" w14:paraId="57130E6F" w14:textId="77777777" w:rsidTr="00A23AF0">
        <w:trPr>
          <w:trHeight w:val="380"/>
        </w:trPr>
        <w:tc>
          <w:tcPr>
            <w:tcW w:w="3900" w:type="dxa"/>
          </w:tcPr>
          <w:p w14:paraId="2929DD16" w14:textId="77777777" w:rsidR="000513CD" w:rsidRPr="001A69B5" w:rsidRDefault="0009509B" w:rsidP="001A69B5">
            <w:r w:rsidRPr="001A69B5">
              <w:rPr>
                <w:rStyle w:val="kursiv"/>
              </w:rPr>
              <w:t>Sum utgifter</w:t>
            </w:r>
          </w:p>
        </w:tc>
        <w:tc>
          <w:tcPr>
            <w:tcW w:w="1400" w:type="dxa"/>
          </w:tcPr>
          <w:p w14:paraId="4613532F" w14:textId="77777777" w:rsidR="000513CD" w:rsidRPr="001A69B5" w:rsidRDefault="0009509B" w:rsidP="001A69B5">
            <w:r w:rsidRPr="001A69B5">
              <w:rPr>
                <w:rStyle w:val="kursiv"/>
              </w:rPr>
              <w:t>46 016 848</w:t>
            </w:r>
          </w:p>
        </w:tc>
        <w:tc>
          <w:tcPr>
            <w:tcW w:w="1400" w:type="dxa"/>
          </w:tcPr>
          <w:p w14:paraId="6E6B02C5" w14:textId="77777777" w:rsidR="000513CD" w:rsidRPr="001A69B5" w:rsidRDefault="0009509B" w:rsidP="001A69B5">
            <w:r w:rsidRPr="001A69B5">
              <w:rPr>
                <w:rStyle w:val="kursiv"/>
              </w:rPr>
              <w:t>49 055 697</w:t>
            </w:r>
          </w:p>
        </w:tc>
        <w:tc>
          <w:tcPr>
            <w:tcW w:w="1400" w:type="dxa"/>
          </w:tcPr>
          <w:p w14:paraId="1A563176" w14:textId="77777777" w:rsidR="000513CD" w:rsidRPr="001A69B5" w:rsidRDefault="0009509B" w:rsidP="001A69B5">
            <w:r w:rsidRPr="001A69B5">
              <w:rPr>
                <w:rStyle w:val="kursiv"/>
              </w:rPr>
              <w:t>48 863 282</w:t>
            </w:r>
          </w:p>
        </w:tc>
        <w:tc>
          <w:tcPr>
            <w:tcW w:w="1400" w:type="dxa"/>
          </w:tcPr>
          <w:p w14:paraId="77B432F0" w14:textId="77777777" w:rsidR="000513CD" w:rsidRPr="001A69B5" w:rsidRDefault="0009509B" w:rsidP="001A69B5">
            <w:r w:rsidRPr="001A69B5">
              <w:rPr>
                <w:rStyle w:val="kursiv"/>
              </w:rPr>
              <w:t>50 756 082</w:t>
            </w:r>
          </w:p>
        </w:tc>
      </w:tr>
      <w:tr w:rsidR="000513CD" w:rsidRPr="001A69B5" w14:paraId="2E1129BF" w14:textId="77777777" w:rsidTr="00A23AF0">
        <w:trPr>
          <w:trHeight w:val="380"/>
        </w:trPr>
        <w:tc>
          <w:tcPr>
            <w:tcW w:w="3900" w:type="dxa"/>
          </w:tcPr>
          <w:p w14:paraId="111D8BDF" w14:textId="77777777" w:rsidR="000513CD" w:rsidRPr="001A69B5" w:rsidRDefault="000513CD" w:rsidP="001A69B5"/>
        </w:tc>
        <w:tc>
          <w:tcPr>
            <w:tcW w:w="1400" w:type="dxa"/>
          </w:tcPr>
          <w:p w14:paraId="358BB1CB" w14:textId="77777777" w:rsidR="000513CD" w:rsidRPr="001A69B5" w:rsidRDefault="000513CD" w:rsidP="001A69B5"/>
        </w:tc>
        <w:tc>
          <w:tcPr>
            <w:tcW w:w="1400" w:type="dxa"/>
          </w:tcPr>
          <w:p w14:paraId="4B309309" w14:textId="77777777" w:rsidR="000513CD" w:rsidRPr="001A69B5" w:rsidRDefault="000513CD" w:rsidP="001A69B5"/>
        </w:tc>
        <w:tc>
          <w:tcPr>
            <w:tcW w:w="1400" w:type="dxa"/>
          </w:tcPr>
          <w:p w14:paraId="21859564" w14:textId="77777777" w:rsidR="000513CD" w:rsidRPr="001A69B5" w:rsidRDefault="000513CD" w:rsidP="001A69B5"/>
        </w:tc>
        <w:tc>
          <w:tcPr>
            <w:tcW w:w="1400" w:type="dxa"/>
          </w:tcPr>
          <w:p w14:paraId="1CC0DDFE" w14:textId="77777777" w:rsidR="000513CD" w:rsidRPr="001A69B5" w:rsidRDefault="000513CD" w:rsidP="001A69B5"/>
        </w:tc>
      </w:tr>
      <w:tr w:rsidR="000513CD" w:rsidRPr="001A69B5" w14:paraId="35F7C2C5" w14:textId="77777777" w:rsidTr="00A23AF0">
        <w:trPr>
          <w:trHeight w:val="600"/>
        </w:trPr>
        <w:tc>
          <w:tcPr>
            <w:tcW w:w="3900" w:type="dxa"/>
          </w:tcPr>
          <w:p w14:paraId="637B615F" w14:textId="77777777" w:rsidR="000513CD" w:rsidRPr="001A69B5" w:rsidRDefault="0009509B" w:rsidP="001A69B5">
            <w:r w:rsidRPr="001A69B5">
              <w:t>Inntekter</w:t>
            </w:r>
          </w:p>
        </w:tc>
        <w:tc>
          <w:tcPr>
            <w:tcW w:w="1400" w:type="dxa"/>
          </w:tcPr>
          <w:p w14:paraId="0F536350"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0D15B9D3"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15868B41"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6598E78C" w14:textId="77777777" w:rsidR="000513CD" w:rsidRPr="001A69B5" w:rsidRDefault="0009509B" w:rsidP="001A69B5">
            <w:r w:rsidRPr="001A69B5">
              <w:t xml:space="preserve">Budsjett </w:t>
            </w:r>
            <w:r w:rsidRPr="001A69B5">
              <w:br/>
              <w:t>2021</w:t>
            </w:r>
          </w:p>
        </w:tc>
      </w:tr>
      <w:tr w:rsidR="000513CD" w:rsidRPr="001A69B5" w14:paraId="35B09777" w14:textId="77777777" w:rsidTr="00A23AF0">
        <w:trPr>
          <w:trHeight w:val="380"/>
        </w:trPr>
        <w:tc>
          <w:tcPr>
            <w:tcW w:w="3900" w:type="dxa"/>
          </w:tcPr>
          <w:p w14:paraId="7CF7E265" w14:textId="77777777" w:rsidR="000513CD" w:rsidRPr="001A69B5" w:rsidRDefault="0009509B" w:rsidP="001A69B5">
            <w:r w:rsidRPr="001A69B5">
              <w:rPr>
                <w:rStyle w:val="halvfet0"/>
              </w:rPr>
              <w:t>Driftsinntekter</w:t>
            </w:r>
          </w:p>
        </w:tc>
        <w:tc>
          <w:tcPr>
            <w:tcW w:w="1400" w:type="dxa"/>
          </w:tcPr>
          <w:p w14:paraId="4CB52CEF" w14:textId="77777777" w:rsidR="000513CD" w:rsidRPr="001A69B5" w:rsidRDefault="0009509B" w:rsidP="001A69B5">
            <w:r w:rsidRPr="001A69B5">
              <w:rPr>
                <w:rStyle w:val="halvfet0"/>
              </w:rPr>
              <w:t xml:space="preserve"> </w:t>
            </w:r>
          </w:p>
        </w:tc>
        <w:tc>
          <w:tcPr>
            <w:tcW w:w="1400" w:type="dxa"/>
          </w:tcPr>
          <w:p w14:paraId="5D89AA8F" w14:textId="77777777" w:rsidR="000513CD" w:rsidRPr="001A69B5" w:rsidRDefault="0009509B" w:rsidP="001A69B5">
            <w:r w:rsidRPr="001A69B5">
              <w:rPr>
                <w:rStyle w:val="halvfet0"/>
              </w:rPr>
              <w:t xml:space="preserve"> </w:t>
            </w:r>
          </w:p>
        </w:tc>
        <w:tc>
          <w:tcPr>
            <w:tcW w:w="1400" w:type="dxa"/>
          </w:tcPr>
          <w:p w14:paraId="056112B5" w14:textId="77777777" w:rsidR="000513CD" w:rsidRPr="001A69B5" w:rsidRDefault="000513CD" w:rsidP="001A69B5"/>
        </w:tc>
        <w:tc>
          <w:tcPr>
            <w:tcW w:w="1400" w:type="dxa"/>
          </w:tcPr>
          <w:p w14:paraId="78176CA9" w14:textId="77777777" w:rsidR="000513CD" w:rsidRPr="001A69B5" w:rsidRDefault="0009509B" w:rsidP="001A69B5">
            <w:r w:rsidRPr="001A69B5">
              <w:rPr>
                <w:rStyle w:val="halvfet0"/>
              </w:rPr>
              <w:t xml:space="preserve"> </w:t>
            </w:r>
          </w:p>
        </w:tc>
      </w:tr>
      <w:tr w:rsidR="000513CD" w:rsidRPr="001A69B5" w14:paraId="60BD2E67" w14:textId="77777777" w:rsidTr="00A23AF0">
        <w:trPr>
          <w:trHeight w:val="380"/>
        </w:trPr>
        <w:tc>
          <w:tcPr>
            <w:tcW w:w="3900" w:type="dxa"/>
          </w:tcPr>
          <w:p w14:paraId="52AF84AD" w14:textId="77777777" w:rsidR="000513CD" w:rsidRPr="001A69B5" w:rsidRDefault="0009509B" w:rsidP="001A69B5">
            <w:r w:rsidRPr="001A69B5">
              <w:t xml:space="preserve">Inntekter </w:t>
            </w:r>
            <w:proofErr w:type="spellStart"/>
            <w:r w:rsidRPr="001A69B5">
              <w:t>frå</w:t>
            </w:r>
            <w:proofErr w:type="spellEnd"/>
            <w:r w:rsidRPr="001A69B5">
              <w:t xml:space="preserve"> sal av varer og </w:t>
            </w:r>
            <w:proofErr w:type="spellStart"/>
            <w:r w:rsidRPr="001A69B5">
              <w:t>tenester</w:t>
            </w:r>
            <w:proofErr w:type="spellEnd"/>
          </w:p>
        </w:tc>
        <w:tc>
          <w:tcPr>
            <w:tcW w:w="1400" w:type="dxa"/>
          </w:tcPr>
          <w:p w14:paraId="3281AF86" w14:textId="77777777" w:rsidR="000513CD" w:rsidRPr="001A69B5" w:rsidRDefault="0009509B" w:rsidP="001A69B5">
            <w:r w:rsidRPr="001A69B5">
              <w:t>2 654 053</w:t>
            </w:r>
          </w:p>
        </w:tc>
        <w:tc>
          <w:tcPr>
            <w:tcW w:w="1400" w:type="dxa"/>
          </w:tcPr>
          <w:p w14:paraId="343776E1" w14:textId="77777777" w:rsidR="000513CD" w:rsidRPr="001A69B5" w:rsidRDefault="0009509B" w:rsidP="001A69B5">
            <w:r w:rsidRPr="001A69B5">
              <w:t>3 270 180</w:t>
            </w:r>
          </w:p>
        </w:tc>
        <w:tc>
          <w:tcPr>
            <w:tcW w:w="1400" w:type="dxa"/>
          </w:tcPr>
          <w:p w14:paraId="4ED86F5A" w14:textId="77777777" w:rsidR="000513CD" w:rsidRPr="001A69B5" w:rsidRDefault="0009509B" w:rsidP="001A69B5">
            <w:r w:rsidRPr="001A69B5">
              <w:t>2 878 714</w:t>
            </w:r>
          </w:p>
        </w:tc>
        <w:tc>
          <w:tcPr>
            <w:tcW w:w="1400" w:type="dxa"/>
          </w:tcPr>
          <w:p w14:paraId="6034B2D3" w14:textId="77777777" w:rsidR="000513CD" w:rsidRPr="001A69B5" w:rsidRDefault="0009509B" w:rsidP="001A69B5">
            <w:r w:rsidRPr="001A69B5">
              <w:t>2 298 004</w:t>
            </w:r>
          </w:p>
        </w:tc>
      </w:tr>
      <w:tr w:rsidR="000513CD" w:rsidRPr="001A69B5" w14:paraId="0FAB1F1D" w14:textId="77777777" w:rsidTr="00A23AF0">
        <w:trPr>
          <w:trHeight w:val="380"/>
        </w:trPr>
        <w:tc>
          <w:tcPr>
            <w:tcW w:w="3900" w:type="dxa"/>
          </w:tcPr>
          <w:p w14:paraId="54AA18E2" w14:textId="77777777" w:rsidR="000513CD" w:rsidRPr="001A69B5" w:rsidRDefault="0009509B" w:rsidP="001A69B5">
            <w:r w:rsidRPr="001A69B5">
              <w:t xml:space="preserve">Inntekter </w:t>
            </w:r>
            <w:proofErr w:type="spellStart"/>
            <w:r w:rsidRPr="001A69B5">
              <w:t>frå</w:t>
            </w:r>
            <w:proofErr w:type="spellEnd"/>
            <w:r w:rsidRPr="001A69B5">
              <w:t xml:space="preserve"> avgifter, gebyr og </w:t>
            </w:r>
            <w:proofErr w:type="spellStart"/>
            <w:r w:rsidRPr="001A69B5">
              <w:t>lisensar</w:t>
            </w:r>
            <w:proofErr w:type="spellEnd"/>
          </w:p>
        </w:tc>
        <w:tc>
          <w:tcPr>
            <w:tcW w:w="1400" w:type="dxa"/>
          </w:tcPr>
          <w:p w14:paraId="1C896C6C" w14:textId="77777777" w:rsidR="000513CD" w:rsidRPr="001A69B5" w:rsidRDefault="0009509B" w:rsidP="001A69B5">
            <w:r w:rsidRPr="001A69B5">
              <w:t>16 014</w:t>
            </w:r>
          </w:p>
        </w:tc>
        <w:tc>
          <w:tcPr>
            <w:tcW w:w="1400" w:type="dxa"/>
          </w:tcPr>
          <w:p w14:paraId="5F11284D" w14:textId="77777777" w:rsidR="000513CD" w:rsidRPr="001A69B5" w:rsidRDefault="0009509B" w:rsidP="001A69B5">
            <w:r w:rsidRPr="001A69B5">
              <w:t>15 865</w:t>
            </w:r>
          </w:p>
        </w:tc>
        <w:tc>
          <w:tcPr>
            <w:tcW w:w="1400" w:type="dxa"/>
          </w:tcPr>
          <w:p w14:paraId="3043ED3D" w14:textId="77777777" w:rsidR="000513CD" w:rsidRPr="001A69B5" w:rsidRDefault="0009509B" w:rsidP="001A69B5">
            <w:r w:rsidRPr="001A69B5">
              <w:t>17 093</w:t>
            </w:r>
          </w:p>
        </w:tc>
        <w:tc>
          <w:tcPr>
            <w:tcW w:w="1400" w:type="dxa"/>
          </w:tcPr>
          <w:p w14:paraId="38F0F9C7" w14:textId="77777777" w:rsidR="000513CD" w:rsidRPr="001A69B5" w:rsidRDefault="0009509B" w:rsidP="001A69B5">
            <w:r w:rsidRPr="001A69B5">
              <w:t>17 114</w:t>
            </w:r>
          </w:p>
        </w:tc>
      </w:tr>
      <w:tr w:rsidR="000513CD" w:rsidRPr="001A69B5" w14:paraId="11EEA079" w14:textId="77777777" w:rsidTr="00A23AF0">
        <w:trPr>
          <w:trHeight w:val="380"/>
        </w:trPr>
        <w:tc>
          <w:tcPr>
            <w:tcW w:w="3900" w:type="dxa"/>
          </w:tcPr>
          <w:p w14:paraId="32D54A84" w14:textId="77777777" w:rsidR="000513CD" w:rsidRPr="001A69B5" w:rsidRDefault="0009509B" w:rsidP="001A69B5">
            <w:proofErr w:type="spellStart"/>
            <w:r w:rsidRPr="001A69B5">
              <w:t>Refusjonar</w:t>
            </w:r>
            <w:proofErr w:type="spellEnd"/>
          </w:p>
        </w:tc>
        <w:tc>
          <w:tcPr>
            <w:tcW w:w="1400" w:type="dxa"/>
          </w:tcPr>
          <w:p w14:paraId="3B987F86" w14:textId="77777777" w:rsidR="000513CD" w:rsidRPr="001A69B5" w:rsidRDefault="0009509B" w:rsidP="001A69B5">
            <w:r w:rsidRPr="001A69B5">
              <w:t>231 288</w:t>
            </w:r>
          </w:p>
        </w:tc>
        <w:tc>
          <w:tcPr>
            <w:tcW w:w="1400" w:type="dxa"/>
          </w:tcPr>
          <w:p w14:paraId="6460FBCA" w14:textId="77777777" w:rsidR="000513CD" w:rsidRPr="001A69B5" w:rsidRDefault="0009509B" w:rsidP="001A69B5">
            <w:r w:rsidRPr="001A69B5">
              <w:t>228 417</w:t>
            </w:r>
          </w:p>
        </w:tc>
        <w:tc>
          <w:tcPr>
            <w:tcW w:w="1400" w:type="dxa"/>
          </w:tcPr>
          <w:p w14:paraId="77A8527D" w14:textId="77777777" w:rsidR="000513CD" w:rsidRPr="001A69B5" w:rsidRDefault="0009509B" w:rsidP="001A69B5">
            <w:r w:rsidRPr="001A69B5">
              <w:t>257 499</w:t>
            </w:r>
          </w:p>
        </w:tc>
        <w:tc>
          <w:tcPr>
            <w:tcW w:w="1400" w:type="dxa"/>
          </w:tcPr>
          <w:p w14:paraId="0F718B03" w14:textId="77777777" w:rsidR="000513CD" w:rsidRPr="001A69B5" w:rsidRDefault="0009509B" w:rsidP="001A69B5">
            <w:r w:rsidRPr="001A69B5">
              <w:t>247 413</w:t>
            </w:r>
          </w:p>
        </w:tc>
      </w:tr>
      <w:tr w:rsidR="000513CD" w:rsidRPr="001A69B5" w14:paraId="3178F8E7" w14:textId="77777777" w:rsidTr="00A23AF0">
        <w:trPr>
          <w:trHeight w:val="380"/>
        </w:trPr>
        <w:tc>
          <w:tcPr>
            <w:tcW w:w="3900" w:type="dxa"/>
          </w:tcPr>
          <w:p w14:paraId="0A8F0625" w14:textId="77777777" w:rsidR="000513CD" w:rsidRPr="001A69B5" w:rsidRDefault="0009509B" w:rsidP="001A69B5">
            <w:r w:rsidRPr="001A69B5">
              <w:t>Andre driftsinntekter</w:t>
            </w:r>
          </w:p>
        </w:tc>
        <w:tc>
          <w:tcPr>
            <w:tcW w:w="1400" w:type="dxa"/>
          </w:tcPr>
          <w:p w14:paraId="2BEB7828" w14:textId="77777777" w:rsidR="000513CD" w:rsidRPr="001A69B5" w:rsidRDefault="0009509B" w:rsidP="001A69B5">
            <w:r w:rsidRPr="001A69B5">
              <w:t>2 203 671</w:t>
            </w:r>
          </w:p>
        </w:tc>
        <w:tc>
          <w:tcPr>
            <w:tcW w:w="1400" w:type="dxa"/>
          </w:tcPr>
          <w:p w14:paraId="036D71A6" w14:textId="77777777" w:rsidR="000513CD" w:rsidRPr="001A69B5" w:rsidRDefault="0009509B" w:rsidP="001A69B5">
            <w:r w:rsidRPr="001A69B5">
              <w:t>1 948 996</w:t>
            </w:r>
          </w:p>
        </w:tc>
        <w:tc>
          <w:tcPr>
            <w:tcW w:w="1400" w:type="dxa"/>
          </w:tcPr>
          <w:p w14:paraId="18AD9BFD" w14:textId="77777777" w:rsidR="000513CD" w:rsidRPr="001A69B5" w:rsidRDefault="0009509B" w:rsidP="001A69B5">
            <w:r w:rsidRPr="001A69B5">
              <w:t>2 076 821</w:t>
            </w:r>
          </w:p>
        </w:tc>
        <w:tc>
          <w:tcPr>
            <w:tcW w:w="1400" w:type="dxa"/>
          </w:tcPr>
          <w:p w14:paraId="5745F29B" w14:textId="77777777" w:rsidR="000513CD" w:rsidRPr="001A69B5" w:rsidRDefault="0009509B" w:rsidP="001A69B5">
            <w:r w:rsidRPr="001A69B5">
              <w:t>2 011 178</w:t>
            </w:r>
          </w:p>
        </w:tc>
      </w:tr>
      <w:tr w:rsidR="000513CD" w:rsidRPr="001A69B5" w14:paraId="79342F24" w14:textId="77777777" w:rsidTr="00A23AF0">
        <w:trPr>
          <w:trHeight w:val="380"/>
        </w:trPr>
        <w:tc>
          <w:tcPr>
            <w:tcW w:w="3900" w:type="dxa"/>
          </w:tcPr>
          <w:p w14:paraId="08F19288" w14:textId="77777777" w:rsidR="000513CD" w:rsidRPr="001A69B5" w:rsidRDefault="0009509B" w:rsidP="001A69B5">
            <w:r w:rsidRPr="001A69B5">
              <w:rPr>
                <w:rStyle w:val="kursiv"/>
              </w:rPr>
              <w:t>Sum driftsinntekter</w:t>
            </w:r>
          </w:p>
        </w:tc>
        <w:tc>
          <w:tcPr>
            <w:tcW w:w="1400" w:type="dxa"/>
          </w:tcPr>
          <w:p w14:paraId="368F325D" w14:textId="77777777" w:rsidR="000513CD" w:rsidRPr="001A69B5" w:rsidRDefault="0009509B" w:rsidP="001A69B5">
            <w:r w:rsidRPr="001A69B5">
              <w:rPr>
                <w:rStyle w:val="kursiv"/>
              </w:rPr>
              <w:t>5 105 026</w:t>
            </w:r>
          </w:p>
        </w:tc>
        <w:tc>
          <w:tcPr>
            <w:tcW w:w="1400" w:type="dxa"/>
          </w:tcPr>
          <w:p w14:paraId="2E8BF426" w14:textId="77777777" w:rsidR="000513CD" w:rsidRPr="001A69B5" w:rsidRDefault="0009509B" w:rsidP="001A69B5">
            <w:r w:rsidRPr="001A69B5">
              <w:rPr>
                <w:rStyle w:val="kursiv"/>
              </w:rPr>
              <w:t>5 463 459</w:t>
            </w:r>
          </w:p>
        </w:tc>
        <w:tc>
          <w:tcPr>
            <w:tcW w:w="1400" w:type="dxa"/>
          </w:tcPr>
          <w:p w14:paraId="4A2231E4" w14:textId="77777777" w:rsidR="000513CD" w:rsidRPr="001A69B5" w:rsidRDefault="0009509B" w:rsidP="001A69B5">
            <w:r w:rsidRPr="001A69B5">
              <w:rPr>
                <w:rStyle w:val="kursiv"/>
              </w:rPr>
              <w:t>5 230 129</w:t>
            </w:r>
          </w:p>
        </w:tc>
        <w:tc>
          <w:tcPr>
            <w:tcW w:w="1400" w:type="dxa"/>
          </w:tcPr>
          <w:p w14:paraId="1CE0DABC" w14:textId="77777777" w:rsidR="000513CD" w:rsidRPr="001A69B5" w:rsidRDefault="0009509B" w:rsidP="001A69B5">
            <w:r w:rsidRPr="001A69B5">
              <w:rPr>
                <w:rStyle w:val="kursiv"/>
              </w:rPr>
              <w:t>4 753 710</w:t>
            </w:r>
          </w:p>
        </w:tc>
      </w:tr>
      <w:tr w:rsidR="000513CD" w:rsidRPr="001A69B5" w14:paraId="35CC63A6" w14:textId="77777777" w:rsidTr="00A23AF0">
        <w:trPr>
          <w:trHeight w:val="380"/>
        </w:trPr>
        <w:tc>
          <w:tcPr>
            <w:tcW w:w="3900" w:type="dxa"/>
          </w:tcPr>
          <w:p w14:paraId="620177E7" w14:textId="77777777" w:rsidR="000513CD" w:rsidRPr="001A69B5" w:rsidRDefault="000513CD" w:rsidP="001A69B5"/>
        </w:tc>
        <w:tc>
          <w:tcPr>
            <w:tcW w:w="1400" w:type="dxa"/>
          </w:tcPr>
          <w:p w14:paraId="6D61D49F" w14:textId="77777777" w:rsidR="000513CD" w:rsidRPr="001A69B5" w:rsidRDefault="000513CD" w:rsidP="001A69B5"/>
        </w:tc>
        <w:tc>
          <w:tcPr>
            <w:tcW w:w="1400" w:type="dxa"/>
          </w:tcPr>
          <w:p w14:paraId="5D26D3B1" w14:textId="77777777" w:rsidR="000513CD" w:rsidRPr="001A69B5" w:rsidRDefault="000513CD" w:rsidP="001A69B5"/>
        </w:tc>
        <w:tc>
          <w:tcPr>
            <w:tcW w:w="1400" w:type="dxa"/>
          </w:tcPr>
          <w:p w14:paraId="359417ED" w14:textId="77777777" w:rsidR="000513CD" w:rsidRPr="001A69B5" w:rsidRDefault="000513CD" w:rsidP="001A69B5"/>
        </w:tc>
        <w:tc>
          <w:tcPr>
            <w:tcW w:w="1400" w:type="dxa"/>
          </w:tcPr>
          <w:p w14:paraId="0D66A4C9" w14:textId="77777777" w:rsidR="000513CD" w:rsidRPr="001A69B5" w:rsidRDefault="000513CD" w:rsidP="001A69B5"/>
        </w:tc>
      </w:tr>
      <w:tr w:rsidR="000513CD" w:rsidRPr="001A69B5" w14:paraId="324304FC" w14:textId="77777777" w:rsidTr="00A23AF0">
        <w:trPr>
          <w:trHeight w:val="380"/>
        </w:trPr>
        <w:tc>
          <w:tcPr>
            <w:tcW w:w="3900" w:type="dxa"/>
          </w:tcPr>
          <w:p w14:paraId="7D17ACB8" w14:textId="77777777" w:rsidR="000513CD" w:rsidRPr="001A69B5" w:rsidRDefault="0009509B" w:rsidP="001A69B5">
            <w:r w:rsidRPr="001A69B5">
              <w:rPr>
                <w:rStyle w:val="halvfet0"/>
              </w:rPr>
              <w:t xml:space="preserve">Inntekter </w:t>
            </w:r>
            <w:proofErr w:type="spellStart"/>
            <w:r w:rsidRPr="001A69B5">
              <w:rPr>
                <w:rStyle w:val="halvfet0"/>
              </w:rPr>
              <w:t>frå</w:t>
            </w:r>
            <w:proofErr w:type="spellEnd"/>
            <w:r w:rsidRPr="001A69B5">
              <w:rPr>
                <w:rStyle w:val="halvfet0"/>
              </w:rPr>
              <w:t xml:space="preserve"> </w:t>
            </w:r>
            <w:proofErr w:type="spellStart"/>
            <w:r w:rsidRPr="001A69B5">
              <w:rPr>
                <w:rStyle w:val="halvfet0"/>
              </w:rPr>
              <w:t>investeringar</w:t>
            </w:r>
            <w:proofErr w:type="spellEnd"/>
          </w:p>
        </w:tc>
        <w:tc>
          <w:tcPr>
            <w:tcW w:w="1400" w:type="dxa"/>
          </w:tcPr>
          <w:p w14:paraId="104A11BF" w14:textId="77777777" w:rsidR="000513CD" w:rsidRPr="001A69B5" w:rsidRDefault="000513CD" w:rsidP="001A69B5"/>
        </w:tc>
        <w:tc>
          <w:tcPr>
            <w:tcW w:w="1400" w:type="dxa"/>
          </w:tcPr>
          <w:p w14:paraId="04978C74" w14:textId="77777777" w:rsidR="000513CD" w:rsidRPr="001A69B5" w:rsidRDefault="000513CD" w:rsidP="001A69B5"/>
        </w:tc>
        <w:tc>
          <w:tcPr>
            <w:tcW w:w="1400" w:type="dxa"/>
          </w:tcPr>
          <w:p w14:paraId="44F3FD3B" w14:textId="77777777" w:rsidR="000513CD" w:rsidRPr="001A69B5" w:rsidRDefault="000513CD" w:rsidP="001A69B5"/>
        </w:tc>
        <w:tc>
          <w:tcPr>
            <w:tcW w:w="1400" w:type="dxa"/>
          </w:tcPr>
          <w:p w14:paraId="5F469806" w14:textId="77777777" w:rsidR="000513CD" w:rsidRPr="001A69B5" w:rsidRDefault="000513CD" w:rsidP="001A69B5"/>
        </w:tc>
      </w:tr>
      <w:tr w:rsidR="000513CD" w:rsidRPr="001A69B5" w14:paraId="01802B76" w14:textId="77777777" w:rsidTr="00A23AF0">
        <w:trPr>
          <w:trHeight w:val="380"/>
        </w:trPr>
        <w:tc>
          <w:tcPr>
            <w:tcW w:w="3900" w:type="dxa"/>
          </w:tcPr>
          <w:p w14:paraId="5022F31D" w14:textId="77777777" w:rsidR="000513CD" w:rsidRPr="001A69B5" w:rsidRDefault="0009509B" w:rsidP="001A69B5">
            <w:r w:rsidRPr="001A69B5">
              <w:t xml:space="preserve">Sal av varige </w:t>
            </w:r>
            <w:proofErr w:type="spellStart"/>
            <w:r w:rsidRPr="001A69B5">
              <w:t>driftsmidlar</w:t>
            </w:r>
            <w:proofErr w:type="spellEnd"/>
            <w:r w:rsidRPr="001A69B5">
              <w:t xml:space="preserve"> </w:t>
            </w:r>
          </w:p>
        </w:tc>
        <w:tc>
          <w:tcPr>
            <w:tcW w:w="1400" w:type="dxa"/>
          </w:tcPr>
          <w:p w14:paraId="67D588E2" w14:textId="77777777" w:rsidR="000513CD" w:rsidRPr="001A69B5" w:rsidRDefault="0009509B" w:rsidP="001A69B5">
            <w:r w:rsidRPr="001A69B5">
              <w:t>67 080</w:t>
            </w:r>
          </w:p>
        </w:tc>
        <w:tc>
          <w:tcPr>
            <w:tcW w:w="1400" w:type="dxa"/>
          </w:tcPr>
          <w:p w14:paraId="05F12EC8" w14:textId="77777777" w:rsidR="000513CD" w:rsidRPr="001A69B5" w:rsidRDefault="0009509B" w:rsidP="001A69B5">
            <w:r w:rsidRPr="001A69B5">
              <w:t>206 046</w:t>
            </w:r>
          </w:p>
        </w:tc>
        <w:tc>
          <w:tcPr>
            <w:tcW w:w="1400" w:type="dxa"/>
          </w:tcPr>
          <w:p w14:paraId="109C589F" w14:textId="77777777" w:rsidR="000513CD" w:rsidRPr="001A69B5" w:rsidRDefault="0009509B" w:rsidP="001A69B5">
            <w:r w:rsidRPr="001A69B5">
              <w:t>4 014</w:t>
            </w:r>
          </w:p>
        </w:tc>
        <w:tc>
          <w:tcPr>
            <w:tcW w:w="1400" w:type="dxa"/>
          </w:tcPr>
          <w:p w14:paraId="59007472" w14:textId="77777777" w:rsidR="000513CD" w:rsidRPr="001A69B5" w:rsidRDefault="0009509B" w:rsidP="001A69B5">
            <w:r w:rsidRPr="001A69B5">
              <w:t>1 130</w:t>
            </w:r>
          </w:p>
        </w:tc>
      </w:tr>
      <w:tr w:rsidR="000513CD" w:rsidRPr="001A69B5" w14:paraId="6A528304" w14:textId="77777777" w:rsidTr="00A23AF0">
        <w:trPr>
          <w:trHeight w:val="380"/>
        </w:trPr>
        <w:tc>
          <w:tcPr>
            <w:tcW w:w="3900" w:type="dxa"/>
          </w:tcPr>
          <w:p w14:paraId="2D0FEC84" w14:textId="77777777" w:rsidR="000513CD" w:rsidRPr="001A69B5" w:rsidRDefault="0009509B" w:rsidP="001A69B5">
            <w:r w:rsidRPr="001A69B5">
              <w:rPr>
                <w:rStyle w:val="kursiv"/>
              </w:rPr>
              <w:t>Sum investeringsinntekter</w:t>
            </w:r>
          </w:p>
        </w:tc>
        <w:tc>
          <w:tcPr>
            <w:tcW w:w="1400" w:type="dxa"/>
          </w:tcPr>
          <w:p w14:paraId="56F14298" w14:textId="77777777" w:rsidR="000513CD" w:rsidRPr="001A69B5" w:rsidRDefault="0009509B" w:rsidP="001A69B5">
            <w:r w:rsidRPr="001A69B5">
              <w:rPr>
                <w:rStyle w:val="kursiv"/>
              </w:rPr>
              <w:t>67 080</w:t>
            </w:r>
          </w:p>
        </w:tc>
        <w:tc>
          <w:tcPr>
            <w:tcW w:w="1400" w:type="dxa"/>
          </w:tcPr>
          <w:p w14:paraId="0094A0DE" w14:textId="77777777" w:rsidR="000513CD" w:rsidRPr="001A69B5" w:rsidRDefault="0009509B" w:rsidP="001A69B5">
            <w:r w:rsidRPr="001A69B5">
              <w:rPr>
                <w:rStyle w:val="kursiv"/>
              </w:rPr>
              <w:t>206 046</w:t>
            </w:r>
          </w:p>
        </w:tc>
        <w:tc>
          <w:tcPr>
            <w:tcW w:w="1400" w:type="dxa"/>
          </w:tcPr>
          <w:p w14:paraId="60EC2622" w14:textId="77777777" w:rsidR="000513CD" w:rsidRPr="001A69B5" w:rsidRDefault="0009509B" w:rsidP="001A69B5">
            <w:r w:rsidRPr="001A69B5">
              <w:rPr>
                <w:rStyle w:val="kursiv"/>
              </w:rPr>
              <w:t>4 014</w:t>
            </w:r>
          </w:p>
        </w:tc>
        <w:tc>
          <w:tcPr>
            <w:tcW w:w="1400" w:type="dxa"/>
          </w:tcPr>
          <w:p w14:paraId="5E7FDD1D" w14:textId="77777777" w:rsidR="000513CD" w:rsidRPr="001A69B5" w:rsidRDefault="0009509B" w:rsidP="001A69B5">
            <w:r w:rsidRPr="001A69B5">
              <w:rPr>
                <w:rStyle w:val="kursiv"/>
              </w:rPr>
              <w:t>1 130</w:t>
            </w:r>
          </w:p>
        </w:tc>
      </w:tr>
      <w:tr w:rsidR="000513CD" w:rsidRPr="001A69B5" w14:paraId="388FF494" w14:textId="77777777" w:rsidTr="00A23AF0">
        <w:trPr>
          <w:trHeight w:val="380"/>
        </w:trPr>
        <w:tc>
          <w:tcPr>
            <w:tcW w:w="3900" w:type="dxa"/>
          </w:tcPr>
          <w:p w14:paraId="7A79165A" w14:textId="77777777" w:rsidR="000513CD" w:rsidRPr="001A69B5" w:rsidRDefault="000513CD" w:rsidP="001A69B5"/>
        </w:tc>
        <w:tc>
          <w:tcPr>
            <w:tcW w:w="1400" w:type="dxa"/>
          </w:tcPr>
          <w:p w14:paraId="125B7C19" w14:textId="77777777" w:rsidR="000513CD" w:rsidRPr="001A69B5" w:rsidRDefault="000513CD" w:rsidP="001A69B5"/>
        </w:tc>
        <w:tc>
          <w:tcPr>
            <w:tcW w:w="1400" w:type="dxa"/>
          </w:tcPr>
          <w:p w14:paraId="5AB4993B" w14:textId="77777777" w:rsidR="000513CD" w:rsidRPr="001A69B5" w:rsidRDefault="000513CD" w:rsidP="001A69B5"/>
        </w:tc>
        <w:tc>
          <w:tcPr>
            <w:tcW w:w="1400" w:type="dxa"/>
          </w:tcPr>
          <w:p w14:paraId="5D675794" w14:textId="77777777" w:rsidR="000513CD" w:rsidRPr="001A69B5" w:rsidRDefault="000513CD" w:rsidP="001A69B5"/>
        </w:tc>
        <w:tc>
          <w:tcPr>
            <w:tcW w:w="1400" w:type="dxa"/>
          </w:tcPr>
          <w:p w14:paraId="6097BF3A" w14:textId="77777777" w:rsidR="000513CD" w:rsidRPr="001A69B5" w:rsidRDefault="000513CD" w:rsidP="001A69B5"/>
        </w:tc>
      </w:tr>
      <w:tr w:rsidR="000513CD" w:rsidRPr="001A69B5" w14:paraId="337261BF" w14:textId="77777777" w:rsidTr="00A23AF0">
        <w:trPr>
          <w:trHeight w:val="380"/>
        </w:trPr>
        <w:tc>
          <w:tcPr>
            <w:tcW w:w="3900" w:type="dxa"/>
          </w:tcPr>
          <w:p w14:paraId="05A6A9CF" w14:textId="77777777" w:rsidR="000513CD" w:rsidRPr="001A69B5" w:rsidRDefault="0009509B" w:rsidP="001A69B5">
            <w:proofErr w:type="spellStart"/>
            <w:r w:rsidRPr="001A69B5">
              <w:rPr>
                <w:rStyle w:val="halvfet0"/>
              </w:rPr>
              <w:t>Overføringar</w:t>
            </w:r>
            <w:proofErr w:type="spellEnd"/>
            <w:r w:rsidRPr="001A69B5">
              <w:rPr>
                <w:rStyle w:val="halvfet0"/>
              </w:rPr>
              <w:t xml:space="preserve"> til </w:t>
            </w:r>
            <w:proofErr w:type="spellStart"/>
            <w:r w:rsidRPr="001A69B5">
              <w:rPr>
                <w:rStyle w:val="halvfet0"/>
              </w:rPr>
              <w:t>verksemda</w:t>
            </w:r>
            <w:proofErr w:type="spellEnd"/>
          </w:p>
        </w:tc>
        <w:tc>
          <w:tcPr>
            <w:tcW w:w="1400" w:type="dxa"/>
          </w:tcPr>
          <w:p w14:paraId="65CD2E15" w14:textId="77777777" w:rsidR="000513CD" w:rsidRPr="001A69B5" w:rsidRDefault="0009509B" w:rsidP="001A69B5">
            <w:r w:rsidRPr="001A69B5">
              <w:rPr>
                <w:rStyle w:val="halvfet0"/>
              </w:rPr>
              <w:t xml:space="preserve"> </w:t>
            </w:r>
          </w:p>
        </w:tc>
        <w:tc>
          <w:tcPr>
            <w:tcW w:w="1400" w:type="dxa"/>
          </w:tcPr>
          <w:p w14:paraId="0B6DCB33" w14:textId="77777777" w:rsidR="000513CD" w:rsidRPr="001A69B5" w:rsidRDefault="000513CD" w:rsidP="001A69B5"/>
        </w:tc>
        <w:tc>
          <w:tcPr>
            <w:tcW w:w="1400" w:type="dxa"/>
          </w:tcPr>
          <w:p w14:paraId="0E1928C4" w14:textId="77777777" w:rsidR="000513CD" w:rsidRPr="001A69B5" w:rsidRDefault="000513CD" w:rsidP="001A69B5"/>
        </w:tc>
        <w:tc>
          <w:tcPr>
            <w:tcW w:w="1400" w:type="dxa"/>
          </w:tcPr>
          <w:p w14:paraId="763D9462" w14:textId="77777777" w:rsidR="000513CD" w:rsidRPr="001A69B5" w:rsidRDefault="000513CD" w:rsidP="001A69B5"/>
        </w:tc>
      </w:tr>
      <w:tr w:rsidR="000513CD" w:rsidRPr="001A69B5" w14:paraId="346157F4" w14:textId="77777777" w:rsidTr="00A23AF0">
        <w:trPr>
          <w:trHeight w:val="380"/>
        </w:trPr>
        <w:tc>
          <w:tcPr>
            <w:tcW w:w="3900" w:type="dxa"/>
          </w:tcPr>
          <w:p w14:paraId="461CB6D3" w14:textId="77777777" w:rsidR="000513CD" w:rsidRPr="001A69B5" w:rsidRDefault="0009509B" w:rsidP="001A69B5">
            <w:r w:rsidRPr="001A69B5">
              <w:t xml:space="preserve">Inntekter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løyvingar</w:t>
            </w:r>
            <w:proofErr w:type="spellEnd"/>
            <w:r w:rsidRPr="001A69B5">
              <w:t xml:space="preserve"> til drift</w:t>
            </w:r>
          </w:p>
        </w:tc>
        <w:tc>
          <w:tcPr>
            <w:tcW w:w="1400" w:type="dxa"/>
          </w:tcPr>
          <w:p w14:paraId="569E9FB5" w14:textId="77777777" w:rsidR="000513CD" w:rsidRPr="001A69B5" w:rsidRDefault="0009509B" w:rsidP="001A69B5">
            <w:r w:rsidRPr="001A69B5">
              <w:t>41 348 032</w:t>
            </w:r>
          </w:p>
        </w:tc>
        <w:tc>
          <w:tcPr>
            <w:tcW w:w="1400" w:type="dxa"/>
          </w:tcPr>
          <w:p w14:paraId="1E61C18A" w14:textId="77777777" w:rsidR="000513CD" w:rsidRPr="001A69B5" w:rsidRDefault="0009509B" w:rsidP="001A69B5">
            <w:r w:rsidRPr="001A69B5">
              <w:t>42 971 473</w:t>
            </w:r>
          </w:p>
        </w:tc>
        <w:tc>
          <w:tcPr>
            <w:tcW w:w="1400" w:type="dxa"/>
          </w:tcPr>
          <w:p w14:paraId="274A9C5B" w14:textId="77777777" w:rsidR="000513CD" w:rsidRPr="001A69B5" w:rsidRDefault="0009509B" w:rsidP="001A69B5">
            <w:r w:rsidRPr="001A69B5">
              <w:t>45 026 972</w:t>
            </w:r>
          </w:p>
        </w:tc>
        <w:tc>
          <w:tcPr>
            <w:tcW w:w="1400" w:type="dxa"/>
          </w:tcPr>
          <w:p w14:paraId="745D2500" w14:textId="77777777" w:rsidR="000513CD" w:rsidRPr="001A69B5" w:rsidRDefault="0009509B" w:rsidP="001A69B5">
            <w:r w:rsidRPr="001A69B5">
              <w:t>45 986 937</w:t>
            </w:r>
          </w:p>
        </w:tc>
      </w:tr>
      <w:tr w:rsidR="000513CD" w:rsidRPr="001A69B5" w14:paraId="3FD0E816" w14:textId="77777777" w:rsidTr="00A23AF0">
        <w:trPr>
          <w:trHeight w:val="640"/>
        </w:trPr>
        <w:tc>
          <w:tcPr>
            <w:tcW w:w="3900" w:type="dxa"/>
          </w:tcPr>
          <w:p w14:paraId="1577F54C" w14:textId="0670657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fagdepartement til </w:t>
            </w:r>
            <w:proofErr w:type="spellStart"/>
            <w:r w:rsidRPr="001A69B5">
              <w:t>tilskot</w:t>
            </w:r>
            <w:proofErr w:type="spellEnd"/>
            <w:r w:rsidRPr="001A69B5">
              <w:t xml:space="preserve"> til andre</w:t>
            </w:r>
          </w:p>
        </w:tc>
        <w:tc>
          <w:tcPr>
            <w:tcW w:w="1400" w:type="dxa"/>
          </w:tcPr>
          <w:p w14:paraId="360A2D4A" w14:textId="77777777" w:rsidR="000513CD" w:rsidRPr="001A69B5" w:rsidRDefault="0009509B" w:rsidP="001A69B5">
            <w:r w:rsidRPr="001A69B5">
              <w:t>0</w:t>
            </w:r>
          </w:p>
        </w:tc>
        <w:tc>
          <w:tcPr>
            <w:tcW w:w="1400" w:type="dxa"/>
          </w:tcPr>
          <w:p w14:paraId="3F785111" w14:textId="77777777" w:rsidR="000513CD" w:rsidRPr="001A69B5" w:rsidRDefault="0009509B" w:rsidP="001A69B5">
            <w:r w:rsidRPr="001A69B5">
              <w:t>0</w:t>
            </w:r>
          </w:p>
        </w:tc>
        <w:tc>
          <w:tcPr>
            <w:tcW w:w="1400" w:type="dxa"/>
          </w:tcPr>
          <w:p w14:paraId="05CAC335" w14:textId="77777777" w:rsidR="000513CD" w:rsidRPr="001A69B5" w:rsidRDefault="0009509B" w:rsidP="001A69B5">
            <w:r w:rsidRPr="001A69B5">
              <w:t>0</w:t>
            </w:r>
          </w:p>
        </w:tc>
        <w:tc>
          <w:tcPr>
            <w:tcW w:w="1400" w:type="dxa"/>
          </w:tcPr>
          <w:p w14:paraId="4EAF8D6A" w14:textId="77777777" w:rsidR="000513CD" w:rsidRPr="001A69B5" w:rsidRDefault="0009509B" w:rsidP="001A69B5">
            <w:r w:rsidRPr="001A69B5">
              <w:t>0</w:t>
            </w:r>
          </w:p>
        </w:tc>
      </w:tr>
      <w:tr w:rsidR="000513CD" w:rsidRPr="001A69B5" w14:paraId="787D3256" w14:textId="77777777" w:rsidTr="00A23AF0">
        <w:trPr>
          <w:trHeight w:val="640"/>
        </w:trPr>
        <w:tc>
          <w:tcPr>
            <w:tcW w:w="3900" w:type="dxa"/>
          </w:tcPr>
          <w:p w14:paraId="4C645FE5" w14:textId="77777777" w:rsidR="000513CD" w:rsidRPr="001A69B5" w:rsidRDefault="0009509B" w:rsidP="001A69B5">
            <w:proofErr w:type="spellStart"/>
            <w:r w:rsidRPr="001A69B5">
              <w:t>Innbetalingar</w:t>
            </w:r>
            <w:proofErr w:type="spellEnd"/>
            <w:r w:rsidRPr="001A69B5">
              <w:t xml:space="preserve"> </w:t>
            </w:r>
            <w:proofErr w:type="spellStart"/>
            <w:r w:rsidRPr="001A69B5">
              <w:t>frå</w:t>
            </w:r>
            <w:proofErr w:type="spellEnd"/>
            <w:r w:rsidRPr="001A69B5">
              <w:t xml:space="preserve"> andre departement til </w:t>
            </w:r>
            <w:proofErr w:type="spellStart"/>
            <w:r w:rsidRPr="001A69B5">
              <w:t>tilskot</w:t>
            </w:r>
            <w:proofErr w:type="spellEnd"/>
            <w:r w:rsidRPr="001A69B5">
              <w:t xml:space="preserve"> til andre</w:t>
            </w:r>
          </w:p>
        </w:tc>
        <w:tc>
          <w:tcPr>
            <w:tcW w:w="1400" w:type="dxa"/>
          </w:tcPr>
          <w:p w14:paraId="41BFAE1B" w14:textId="77777777" w:rsidR="000513CD" w:rsidRPr="001A69B5" w:rsidRDefault="0009509B" w:rsidP="001A69B5">
            <w:r w:rsidRPr="001A69B5">
              <w:t>0</w:t>
            </w:r>
          </w:p>
        </w:tc>
        <w:tc>
          <w:tcPr>
            <w:tcW w:w="1400" w:type="dxa"/>
          </w:tcPr>
          <w:p w14:paraId="71871A72" w14:textId="77777777" w:rsidR="000513CD" w:rsidRPr="001A69B5" w:rsidRDefault="0009509B" w:rsidP="001A69B5">
            <w:r w:rsidRPr="001A69B5">
              <w:t>0</w:t>
            </w:r>
          </w:p>
        </w:tc>
        <w:tc>
          <w:tcPr>
            <w:tcW w:w="1400" w:type="dxa"/>
          </w:tcPr>
          <w:p w14:paraId="670E830B" w14:textId="77777777" w:rsidR="000513CD" w:rsidRPr="001A69B5" w:rsidRDefault="0009509B" w:rsidP="001A69B5">
            <w:r w:rsidRPr="001A69B5">
              <w:t>0</w:t>
            </w:r>
          </w:p>
        </w:tc>
        <w:tc>
          <w:tcPr>
            <w:tcW w:w="1400" w:type="dxa"/>
          </w:tcPr>
          <w:p w14:paraId="32C6321C" w14:textId="77777777" w:rsidR="000513CD" w:rsidRPr="001A69B5" w:rsidRDefault="0009509B" w:rsidP="001A69B5">
            <w:r w:rsidRPr="001A69B5">
              <w:t>0</w:t>
            </w:r>
          </w:p>
        </w:tc>
      </w:tr>
      <w:tr w:rsidR="000513CD" w:rsidRPr="001A69B5" w14:paraId="1A731E8B" w14:textId="77777777" w:rsidTr="00A23AF0">
        <w:trPr>
          <w:trHeight w:val="380"/>
        </w:trPr>
        <w:tc>
          <w:tcPr>
            <w:tcW w:w="3900" w:type="dxa"/>
          </w:tcPr>
          <w:p w14:paraId="76010918" w14:textId="77777777" w:rsidR="000513CD" w:rsidRPr="001A69B5" w:rsidRDefault="0009509B" w:rsidP="001A69B5">
            <w:r w:rsidRPr="001A69B5">
              <w:t xml:space="preserve">Andre </w:t>
            </w:r>
            <w:proofErr w:type="spellStart"/>
            <w:r w:rsidRPr="001A69B5">
              <w:t>innbetalingar</w:t>
            </w:r>
            <w:proofErr w:type="spellEnd"/>
          </w:p>
        </w:tc>
        <w:tc>
          <w:tcPr>
            <w:tcW w:w="1400" w:type="dxa"/>
          </w:tcPr>
          <w:p w14:paraId="20C6E7AA" w14:textId="77777777" w:rsidR="000513CD" w:rsidRPr="001A69B5" w:rsidRDefault="0009509B" w:rsidP="001A69B5">
            <w:r w:rsidRPr="001A69B5">
              <w:t>4</w:t>
            </w:r>
          </w:p>
        </w:tc>
        <w:tc>
          <w:tcPr>
            <w:tcW w:w="1400" w:type="dxa"/>
          </w:tcPr>
          <w:p w14:paraId="09B227AC" w14:textId="77777777" w:rsidR="000513CD" w:rsidRPr="001A69B5" w:rsidRDefault="0009509B" w:rsidP="001A69B5">
            <w:r w:rsidRPr="001A69B5">
              <w:t>0</w:t>
            </w:r>
          </w:p>
        </w:tc>
        <w:tc>
          <w:tcPr>
            <w:tcW w:w="1400" w:type="dxa"/>
          </w:tcPr>
          <w:p w14:paraId="12A8ACD5" w14:textId="77777777" w:rsidR="000513CD" w:rsidRPr="001A69B5" w:rsidRDefault="0009509B" w:rsidP="001A69B5">
            <w:r w:rsidRPr="001A69B5">
              <w:t>0</w:t>
            </w:r>
          </w:p>
        </w:tc>
        <w:tc>
          <w:tcPr>
            <w:tcW w:w="1400" w:type="dxa"/>
          </w:tcPr>
          <w:p w14:paraId="6BFB1575" w14:textId="77777777" w:rsidR="000513CD" w:rsidRPr="001A69B5" w:rsidRDefault="0009509B" w:rsidP="001A69B5">
            <w:r w:rsidRPr="001A69B5">
              <w:t>0</w:t>
            </w:r>
          </w:p>
        </w:tc>
      </w:tr>
      <w:tr w:rsidR="000513CD" w:rsidRPr="001A69B5" w14:paraId="27B6D9B9" w14:textId="77777777" w:rsidTr="00A23AF0">
        <w:trPr>
          <w:trHeight w:val="380"/>
        </w:trPr>
        <w:tc>
          <w:tcPr>
            <w:tcW w:w="3900" w:type="dxa"/>
          </w:tcPr>
          <w:p w14:paraId="4D6789D8" w14:textId="77777777" w:rsidR="000513CD" w:rsidRPr="001A69B5" w:rsidRDefault="0009509B" w:rsidP="001A69B5">
            <w:r w:rsidRPr="001A69B5">
              <w:rPr>
                <w:rStyle w:val="kursiv"/>
              </w:rPr>
              <w:t xml:space="preserve">Sum </w:t>
            </w:r>
            <w:proofErr w:type="spellStart"/>
            <w:r w:rsidRPr="001A69B5">
              <w:rPr>
                <w:rStyle w:val="kursiv"/>
              </w:rPr>
              <w:t>overføringar</w:t>
            </w:r>
            <w:proofErr w:type="spellEnd"/>
            <w:r w:rsidRPr="001A69B5">
              <w:rPr>
                <w:rStyle w:val="kursiv"/>
              </w:rPr>
              <w:t xml:space="preserve"> til </w:t>
            </w:r>
            <w:proofErr w:type="spellStart"/>
            <w:r w:rsidRPr="001A69B5">
              <w:rPr>
                <w:rStyle w:val="kursiv"/>
              </w:rPr>
              <w:t>verksemda</w:t>
            </w:r>
            <w:proofErr w:type="spellEnd"/>
          </w:p>
        </w:tc>
        <w:tc>
          <w:tcPr>
            <w:tcW w:w="1400" w:type="dxa"/>
          </w:tcPr>
          <w:p w14:paraId="18200B06" w14:textId="77777777" w:rsidR="000513CD" w:rsidRPr="001A69B5" w:rsidRDefault="0009509B" w:rsidP="001A69B5">
            <w:r w:rsidRPr="001A69B5">
              <w:rPr>
                <w:rStyle w:val="kursiv"/>
              </w:rPr>
              <w:t>41 348 036</w:t>
            </w:r>
          </w:p>
        </w:tc>
        <w:tc>
          <w:tcPr>
            <w:tcW w:w="1400" w:type="dxa"/>
          </w:tcPr>
          <w:p w14:paraId="205399B5" w14:textId="77777777" w:rsidR="000513CD" w:rsidRPr="001A69B5" w:rsidRDefault="0009509B" w:rsidP="001A69B5">
            <w:r w:rsidRPr="001A69B5">
              <w:rPr>
                <w:rStyle w:val="kursiv"/>
              </w:rPr>
              <w:t>42 971 473</w:t>
            </w:r>
          </w:p>
        </w:tc>
        <w:tc>
          <w:tcPr>
            <w:tcW w:w="1400" w:type="dxa"/>
          </w:tcPr>
          <w:p w14:paraId="423C74E5" w14:textId="77777777" w:rsidR="000513CD" w:rsidRPr="001A69B5" w:rsidRDefault="0009509B" w:rsidP="001A69B5">
            <w:r w:rsidRPr="001A69B5">
              <w:rPr>
                <w:rStyle w:val="kursiv"/>
              </w:rPr>
              <w:t>45 026 972</w:t>
            </w:r>
          </w:p>
        </w:tc>
        <w:tc>
          <w:tcPr>
            <w:tcW w:w="1400" w:type="dxa"/>
          </w:tcPr>
          <w:p w14:paraId="245D3B40" w14:textId="77777777" w:rsidR="000513CD" w:rsidRPr="001A69B5" w:rsidRDefault="0009509B" w:rsidP="001A69B5">
            <w:r w:rsidRPr="001A69B5">
              <w:rPr>
                <w:rStyle w:val="kursiv"/>
              </w:rPr>
              <w:t>45 986 937</w:t>
            </w:r>
          </w:p>
        </w:tc>
      </w:tr>
      <w:tr w:rsidR="000513CD" w:rsidRPr="001A69B5" w14:paraId="04D0CD5E" w14:textId="77777777" w:rsidTr="00A23AF0">
        <w:trPr>
          <w:trHeight w:val="380"/>
        </w:trPr>
        <w:tc>
          <w:tcPr>
            <w:tcW w:w="3900" w:type="dxa"/>
          </w:tcPr>
          <w:p w14:paraId="2CCB4F06" w14:textId="77777777" w:rsidR="000513CD" w:rsidRPr="001A69B5" w:rsidRDefault="000513CD" w:rsidP="001A69B5"/>
        </w:tc>
        <w:tc>
          <w:tcPr>
            <w:tcW w:w="1400" w:type="dxa"/>
          </w:tcPr>
          <w:p w14:paraId="0EA3513B" w14:textId="77777777" w:rsidR="000513CD" w:rsidRPr="001A69B5" w:rsidRDefault="000513CD" w:rsidP="001A69B5"/>
        </w:tc>
        <w:tc>
          <w:tcPr>
            <w:tcW w:w="1400" w:type="dxa"/>
          </w:tcPr>
          <w:p w14:paraId="2A6FF2D1" w14:textId="77777777" w:rsidR="000513CD" w:rsidRPr="001A69B5" w:rsidRDefault="000513CD" w:rsidP="001A69B5"/>
        </w:tc>
        <w:tc>
          <w:tcPr>
            <w:tcW w:w="1400" w:type="dxa"/>
          </w:tcPr>
          <w:p w14:paraId="23C3001D" w14:textId="77777777" w:rsidR="000513CD" w:rsidRPr="001A69B5" w:rsidRDefault="000513CD" w:rsidP="001A69B5"/>
        </w:tc>
        <w:tc>
          <w:tcPr>
            <w:tcW w:w="1400" w:type="dxa"/>
          </w:tcPr>
          <w:p w14:paraId="0AE81741" w14:textId="77777777" w:rsidR="000513CD" w:rsidRPr="001A69B5" w:rsidRDefault="000513CD" w:rsidP="001A69B5"/>
        </w:tc>
      </w:tr>
      <w:tr w:rsidR="000513CD" w:rsidRPr="001A69B5" w14:paraId="525D691E" w14:textId="77777777" w:rsidTr="00A23AF0">
        <w:trPr>
          <w:trHeight w:val="380"/>
        </w:trPr>
        <w:tc>
          <w:tcPr>
            <w:tcW w:w="3900" w:type="dxa"/>
          </w:tcPr>
          <w:p w14:paraId="59633DD4" w14:textId="77777777" w:rsidR="000513CD" w:rsidRPr="001A69B5" w:rsidRDefault="0009509B" w:rsidP="001A69B5">
            <w:r w:rsidRPr="001A69B5">
              <w:rPr>
                <w:rStyle w:val="halvfet0"/>
              </w:rPr>
              <w:t xml:space="preserve">Finansielle </w:t>
            </w:r>
            <w:proofErr w:type="spellStart"/>
            <w:r w:rsidRPr="001A69B5">
              <w:rPr>
                <w:rStyle w:val="halvfet0"/>
              </w:rPr>
              <w:t>aktivitetar</w:t>
            </w:r>
            <w:proofErr w:type="spellEnd"/>
          </w:p>
        </w:tc>
        <w:tc>
          <w:tcPr>
            <w:tcW w:w="1400" w:type="dxa"/>
          </w:tcPr>
          <w:p w14:paraId="4F47CE13" w14:textId="77777777" w:rsidR="000513CD" w:rsidRPr="001A69B5" w:rsidRDefault="000513CD" w:rsidP="001A69B5"/>
        </w:tc>
        <w:tc>
          <w:tcPr>
            <w:tcW w:w="1400" w:type="dxa"/>
          </w:tcPr>
          <w:p w14:paraId="10B98380" w14:textId="77777777" w:rsidR="000513CD" w:rsidRPr="001A69B5" w:rsidRDefault="000513CD" w:rsidP="001A69B5"/>
        </w:tc>
        <w:tc>
          <w:tcPr>
            <w:tcW w:w="1400" w:type="dxa"/>
          </w:tcPr>
          <w:p w14:paraId="37F67BC0" w14:textId="77777777" w:rsidR="000513CD" w:rsidRPr="001A69B5" w:rsidRDefault="000513CD" w:rsidP="001A69B5"/>
        </w:tc>
        <w:tc>
          <w:tcPr>
            <w:tcW w:w="1400" w:type="dxa"/>
          </w:tcPr>
          <w:p w14:paraId="05F63BB6" w14:textId="77777777" w:rsidR="000513CD" w:rsidRPr="001A69B5" w:rsidRDefault="000513CD" w:rsidP="001A69B5"/>
        </w:tc>
      </w:tr>
      <w:tr w:rsidR="000513CD" w:rsidRPr="001A69B5" w14:paraId="5EBD6A0F" w14:textId="77777777" w:rsidTr="00A23AF0">
        <w:trPr>
          <w:trHeight w:val="380"/>
        </w:trPr>
        <w:tc>
          <w:tcPr>
            <w:tcW w:w="3900" w:type="dxa"/>
          </w:tcPr>
          <w:p w14:paraId="64967FFC" w14:textId="77777777" w:rsidR="000513CD" w:rsidRPr="001A69B5" w:rsidRDefault="0009509B" w:rsidP="001A69B5">
            <w:r w:rsidRPr="001A69B5">
              <w:t xml:space="preserve">Innbetaling ved sal av </w:t>
            </w:r>
            <w:proofErr w:type="spellStart"/>
            <w:r w:rsidRPr="001A69B5">
              <w:t>aksjar</w:t>
            </w:r>
            <w:proofErr w:type="spellEnd"/>
            <w:r w:rsidRPr="001A69B5">
              <w:t xml:space="preserve"> og </w:t>
            </w:r>
            <w:proofErr w:type="spellStart"/>
            <w:r w:rsidRPr="001A69B5">
              <w:t>partar</w:t>
            </w:r>
            <w:proofErr w:type="spellEnd"/>
          </w:p>
        </w:tc>
        <w:tc>
          <w:tcPr>
            <w:tcW w:w="1400" w:type="dxa"/>
          </w:tcPr>
          <w:p w14:paraId="7CB8C973" w14:textId="77777777" w:rsidR="000513CD" w:rsidRPr="001A69B5" w:rsidRDefault="0009509B" w:rsidP="001A69B5">
            <w:r w:rsidRPr="001A69B5">
              <w:t>5 644</w:t>
            </w:r>
          </w:p>
        </w:tc>
        <w:tc>
          <w:tcPr>
            <w:tcW w:w="1400" w:type="dxa"/>
          </w:tcPr>
          <w:p w14:paraId="581537FD" w14:textId="77777777" w:rsidR="000513CD" w:rsidRPr="001A69B5" w:rsidRDefault="0009509B" w:rsidP="001A69B5">
            <w:r w:rsidRPr="001A69B5">
              <w:t>1 880</w:t>
            </w:r>
          </w:p>
        </w:tc>
        <w:tc>
          <w:tcPr>
            <w:tcW w:w="1400" w:type="dxa"/>
          </w:tcPr>
          <w:p w14:paraId="4111BE73" w14:textId="77777777" w:rsidR="000513CD" w:rsidRPr="001A69B5" w:rsidRDefault="0009509B" w:rsidP="001A69B5">
            <w:r w:rsidRPr="001A69B5">
              <w:t>–658</w:t>
            </w:r>
          </w:p>
        </w:tc>
        <w:tc>
          <w:tcPr>
            <w:tcW w:w="1400" w:type="dxa"/>
          </w:tcPr>
          <w:p w14:paraId="60C41DF0" w14:textId="77777777" w:rsidR="000513CD" w:rsidRPr="001A69B5" w:rsidRDefault="0009509B" w:rsidP="001A69B5">
            <w:r w:rsidRPr="001A69B5">
              <w:t>–1 417</w:t>
            </w:r>
          </w:p>
        </w:tc>
      </w:tr>
      <w:tr w:rsidR="000513CD" w:rsidRPr="001A69B5" w14:paraId="0429F033" w14:textId="77777777" w:rsidTr="00A23AF0">
        <w:trPr>
          <w:trHeight w:val="640"/>
        </w:trPr>
        <w:tc>
          <w:tcPr>
            <w:tcW w:w="3900" w:type="dxa"/>
          </w:tcPr>
          <w:p w14:paraId="239AB48B" w14:textId="20F13B35" w:rsidR="000513CD" w:rsidRPr="001A69B5" w:rsidRDefault="0009509B" w:rsidP="001A69B5">
            <w:r w:rsidRPr="001A69B5">
              <w:t xml:space="preserve">Andre finansielle </w:t>
            </w:r>
            <w:proofErr w:type="spellStart"/>
            <w:r w:rsidRPr="001A69B5">
              <w:t>innbetalingar</w:t>
            </w:r>
            <w:proofErr w:type="spellEnd"/>
            <w:r w:rsidRPr="001A69B5">
              <w:t xml:space="preserve"> (t.d. innbetaling av rente) </w:t>
            </w:r>
          </w:p>
        </w:tc>
        <w:tc>
          <w:tcPr>
            <w:tcW w:w="1400" w:type="dxa"/>
          </w:tcPr>
          <w:p w14:paraId="010CEBFA" w14:textId="77777777" w:rsidR="000513CD" w:rsidRPr="001A69B5" w:rsidRDefault="0009509B" w:rsidP="001A69B5">
            <w:r w:rsidRPr="001A69B5">
              <w:t>1 779</w:t>
            </w:r>
          </w:p>
        </w:tc>
        <w:tc>
          <w:tcPr>
            <w:tcW w:w="1400" w:type="dxa"/>
          </w:tcPr>
          <w:p w14:paraId="67C58120" w14:textId="77777777" w:rsidR="000513CD" w:rsidRPr="001A69B5" w:rsidRDefault="0009509B" w:rsidP="001A69B5">
            <w:r w:rsidRPr="001A69B5">
              <w:t>4 823</w:t>
            </w:r>
          </w:p>
        </w:tc>
        <w:tc>
          <w:tcPr>
            <w:tcW w:w="1400" w:type="dxa"/>
          </w:tcPr>
          <w:p w14:paraId="1EF7A862" w14:textId="77777777" w:rsidR="000513CD" w:rsidRPr="001A69B5" w:rsidRDefault="0009509B" w:rsidP="001A69B5">
            <w:r w:rsidRPr="001A69B5">
              <w:t>5 328</w:t>
            </w:r>
          </w:p>
        </w:tc>
        <w:tc>
          <w:tcPr>
            <w:tcW w:w="1400" w:type="dxa"/>
          </w:tcPr>
          <w:p w14:paraId="1E036AEE" w14:textId="77777777" w:rsidR="000513CD" w:rsidRPr="001A69B5" w:rsidRDefault="0009509B" w:rsidP="001A69B5">
            <w:r w:rsidRPr="001A69B5">
              <w:t>1 620</w:t>
            </w:r>
          </w:p>
        </w:tc>
      </w:tr>
      <w:tr w:rsidR="000513CD" w:rsidRPr="001A69B5" w14:paraId="0623C847" w14:textId="77777777" w:rsidTr="00A23AF0">
        <w:trPr>
          <w:trHeight w:val="380"/>
        </w:trPr>
        <w:tc>
          <w:tcPr>
            <w:tcW w:w="3900" w:type="dxa"/>
          </w:tcPr>
          <w:p w14:paraId="57F08FCB" w14:textId="77777777" w:rsidR="000513CD" w:rsidRPr="001A69B5" w:rsidRDefault="0009509B" w:rsidP="001A69B5">
            <w:r w:rsidRPr="001A69B5">
              <w:rPr>
                <w:rStyle w:val="kursiv"/>
              </w:rPr>
              <w:t xml:space="preserve">Sum finansielle </w:t>
            </w:r>
            <w:proofErr w:type="spellStart"/>
            <w:r w:rsidRPr="001A69B5">
              <w:rPr>
                <w:rStyle w:val="kursiv"/>
              </w:rPr>
              <w:t>aktivitetar</w:t>
            </w:r>
            <w:proofErr w:type="spellEnd"/>
          </w:p>
        </w:tc>
        <w:tc>
          <w:tcPr>
            <w:tcW w:w="1400" w:type="dxa"/>
          </w:tcPr>
          <w:p w14:paraId="42C95296" w14:textId="77777777" w:rsidR="000513CD" w:rsidRPr="001A69B5" w:rsidRDefault="0009509B" w:rsidP="001A69B5">
            <w:r w:rsidRPr="001A69B5">
              <w:rPr>
                <w:rStyle w:val="kursiv"/>
              </w:rPr>
              <w:t>7 424</w:t>
            </w:r>
          </w:p>
        </w:tc>
        <w:tc>
          <w:tcPr>
            <w:tcW w:w="1400" w:type="dxa"/>
          </w:tcPr>
          <w:p w14:paraId="4072174A" w14:textId="77777777" w:rsidR="000513CD" w:rsidRPr="001A69B5" w:rsidRDefault="0009509B" w:rsidP="001A69B5">
            <w:r w:rsidRPr="001A69B5">
              <w:rPr>
                <w:rStyle w:val="kursiv"/>
              </w:rPr>
              <w:t>6 704</w:t>
            </w:r>
          </w:p>
        </w:tc>
        <w:tc>
          <w:tcPr>
            <w:tcW w:w="1400" w:type="dxa"/>
          </w:tcPr>
          <w:p w14:paraId="73F440B4" w14:textId="77777777" w:rsidR="000513CD" w:rsidRPr="001A69B5" w:rsidRDefault="0009509B" w:rsidP="001A69B5">
            <w:r w:rsidRPr="001A69B5">
              <w:rPr>
                <w:rStyle w:val="kursiv"/>
              </w:rPr>
              <w:t>4 670</w:t>
            </w:r>
          </w:p>
        </w:tc>
        <w:tc>
          <w:tcPr>
            <w:tcW w:w="1400" w:type="dxa"/>
          </w:tcPr>
          <w:p w14:paraId="7C633CE3" w14:textId="77777777" w:rsidR="000513CD" w:rsidRPr="001A69B5" w:rsidRDefault="0009509B" w:rsidP="001A69B5">
            <w:r w:rsidRPr="001A69B5">
              <w:rPr>
                <w:rStyle w:val="kursiv"/>
              </w:rPr>
              <w:t>203</w:t>
            </w:r>
          </w:p>
        </w:tc>
      </w:tr>
      <w:tr w:rsidR="000513CD" w:rsidRPr="001A69B5" w14:paraId="7B068A8C" w14:textId="77777777" w:rsidTr="00A23AF0">
        <w:trPr>
          <w:trHeight w:val="380"/>
        </w:trPr>
        <w:tc>
          <w:tcPr>
            <w:tcW w:w="3900" w:type="dxa"/>
          </w:tcPr>
          <w:p w14:paraId="25C7105B" w14:textId="77777777" w:rsidR="000513CD" w:rsidRPr="001A69B5" w:rsidRDefault="0009509B" w:rsidP="001A69B5">
            <w:r w:rsidRPr="001A69B5">
              <w:rPr>
                <w:rStyle w:val="kursiv"/>
              </w:rPr>
              <w:t>Sum inntekter</w:t>
            </w:r>
          </w:p>
        </w:tc>
        <w:tc>
          <w:tcPr>
            <w:tcW w:w="1400" w:type="dxa"/>
          </w:tcPr>
          <w:p w14:paraId="60CB2E40" w14:textId="77777777" w:rsidR="000513CD" w:rsidRPr="001A69B5" w:rsidRDefault="0009509B" w:rsidP="001A69B5">
            <w:r w:rsidRPr="001A69B5">
              <w:rPr>
                <w:rStyle w:val="kursiv"/>
              </w:rPr>
              <w:t>46 527 566</w:t>
            </w:r>
          </w:p>
        </w:tc>
        <w:tc>
          <w:tcPr>
            <w:tcW w:w="1400" w:type="dxa"/>
          </w:tcPr>
          <w:p w14:paraId="6DBA3A1E" w14:textId="77777777" w:rsidR="000513CD" w:rsidRPr="001A69B5" w:rsidRDefault="0009509B" w:rsidP="001A69B5">
            <w:r w:rsidRPr="001A69B5">
              <w:rPr>
                <w:rStyle w:val="kursiv"/>
              </w:rPr>
              <w:t>48 647 682</w:t>
            </w:r>
          </w:p>
        </w:tc>
        <w:tc>
          <w:tcPr>
            <w:tcW w:w="1400" w:type="dxa"/>
          </w:tcPr>
          <w:p w14:paraId="1C548E2E" w14:textId="77777777" w:rsidR="000513CD" w:rsidRPr="001A69B5" w:rsidRDefault="0009509B" w:rsidP="001A69B5">
            <w:r w:rsidRPr="001A69B5">
              <w:rPr>
                <w:rStyle w:val="kursiv"/>
              </w:rPr>
              <w:t>50 265 784</w:t>
            </w:r>
          </w:p>
        </w:tc>
        <w:tc>
          <w:tcPr>
            <w:tcW w:w="1400" w:type="dxa"/>
          </w:tcPr>
          <w:p w14:paraId="72DF4928" w14:textId="77777777" w:rsidR="000513CD" w:rsidRPr="001A69B5" w:rsidRDefault="0009509B" w:rsidP="001A69B5">
            <w:r w:rsidRPr="001A69B5">
              <w:rPr>
                <w:rStyle w:val="kursiv"/>
              </w:rPr>
              <w:t>50 561 980</w:t>
            </w:r>
          </w:p>
        </w:tc>
      </w:tr>
      <w:tr w:rsidR="000513CD" w:rsidRPr="001A69B5" w14:paraId="12F850D8" w14:textId="77777777" w:rsidTr="00A23AF0">
        <w:trPr>
          <w:trHeight w:val="380"/>
        </w:trPr>
        <w:tc>
          <w:tcPr>
            <w:tcW w:w="3900" w:type="dxa"/>
          </w:tcPr>
          <w:p w14:paraId="44FE295A" w14:textId="77777777" w:rsidR="000513CD" w:rsidRPr="001A69B5" w:rsidRDefault="0009509B" w:rsidP="001A69B5">
            <w:r w:rsidRPr="001A69B5">
              <w:rPr>
                <w:rStyle w:val="kursiv"/>
              </w:rPr>
              <w:t xml:space="preserve">Netto endring i </w:t>
            </w:r>
            <w:proofErr w:type="spellStart"/>
            <w:r w:rsidRPr="001A69B5">
              <w:rPr>
                <w:rStyle w:val="kursiv"/>
              </w:rPr>
              <w:t>kontantbehaldning</w:t>
            </w:r>
            <w:proofErr w:type="spellEnd"/>
          </w:p>
        </w:tc>
        <w:tc>
          <w:tcPr>
            <w:tcW w:w="1400" w:type="dxa"/>
          </w:tcPr>
          <w:p w14:paraId="65852B59" w14:textId="77777777" w:rsidR="000513CD" w:rsidRPr="001A69B5" w:rsidRDefault="0009509B" w:rsidP="001A69B5">
            <w:r w:rsidRPr="001A69B5">
              <w:rPr>
                <w:rStyle w:val="kursiv"/>
              </w:rPr>
              <w:t>510 719</w:t>
            </w:r>
          </w:p>
        </w:tc>
        <w:tc>
          <w:tcPr>
            <w:tcW w:w="1400" w:type="dxa"/>
          </w:tcPr>
          <w:p w14:paraId="40DCE460" w14:textId="77777777" w:rsidR="000513CD" w:rsidRPr="001A69B5" w:rsidRDefault="0009509B" w:rsidP="001A69B5">
            <w:r w:rsidRPr="001A69B5">
              <w:rPr>
                <w:rStyle w:val="kursiv"/>
              </w:rPr>
              <w:t>–408 015</w:t>
            </w:r>
          </w:p>
        </w:tc>
        <w:tc>
          <w:tcPr>
            <w:tcW w:w="1400" w:type="dxa"/>
          </w:tcPr>
          <w:p w14:paraId="7532180E" w14:textId="77777777" w:rsidR="000513CD" w:rsidRPr="001A69B5" w:rsidRDefault="0009509B" w:rsidP="001A69B5">
            <w:r w:rsidRPr="001A69B5">
              <w:rPr>
                <w:rStyle w:val="kursiv"/>
              </w:rPr>
              <w:t>1 402 502</w:t>
            </w:r>
          </w:p>
        </w:tc>
        <w:tc>
          <w:tcPr>
            <w:tcW w:w="1400" w:type="dxa"/>
          </w:tcPr>
          <w:p w14:paraId="1DD1C17B" w14:textId="77777777" w:rsidR="000513CD" w:rsidRPr="001A69B5" w:rsidRDefault="0009509B" w:rsidP="001A69B5">
            <w:r w:rsidRPr="001A69B5">
              <w:rPr>
                <w:rStyle w:val="kursiv"/>
              </w:rPr>
              <w:t>–194 102</w:t>
            </w:r>
          </w:p>
        </w:tc>
      </w:tr>
    </w:tbl>
    <w:p w14:paraId="16E00744" w14:textId="2B5EF49C" w:rsidR="000513CD" w:rsidRDefault="0009509B" w:rsidP="001A69B5">
      <w:pPr>
        <w:pStyle w:val="tabell-noter"/>
      </w:pPr>
      <w:r w:rsidRPr="001A69B5">
        <w:t xml:space="preserve">Kommentar til tabellen: Driftsutgiftene har </w:t>
      </w:r>
      <w:proofErr w:type="spellStart"/>
      <w:r w:rsidRPr="001A69B5">
        <w:t>auka</w:t>
      </w:r>
      <w:proofErr w:type="spellEnd"/>
      <w:r w:rsidRPr="001A69B5">
        <w:t xml:space="preserve"> med om lag 0,3 pst. </w:t>
      </w:r>
      <w:proofErr w:type="spellStart"/>
      <w:r w:rsidRPr="001A69B5">
        <w:t>frå</w:t>
      </w:r>
      <w:proofErr w:type="spellEnd"/>
      <w:r w:rsidRPr="001A69B5">
        <w:t xml:space="preserve"> 2019 til 2020 og </w:t>
      </w:r>
      <w:proofErr w:type="spellStart"/>
      <w:r w:rsidRPr="001A69B5">
        <w:t>utgjer</w:t>
      </w:r>
      <w:proofErr w:type="spellEnd"/>
      <w:r w:rsidRPr="001A69B5">
        <w:t xml:space="preserve"> om lag 93,4 pst. av </w:t>
      </w:r>
      <w:proofErr w:type="spellStart"/>
      <w:r w:rsidRPr="001A69B5">
        <w:t>dei</w:t>
      </w:r>
      <w:proofErr w:type="spellEnd"/>
      <w:r w:rsidRPr="001A69B5">
        <w:t xml:space="preserve"> samla utgiftene i 2020, mot 92,8 pst. i 2019. Dei samla utgiftene har gått ned med 0,4 pst. </w:t>
      </w:r>
      <w:proofErr w:type="spellStart"/>
      <w:r w:rsidRPr="001A69B5">
        <w:t>frå</w:t>
      </w:r>
      <w:proofErr w:type="spellEnd"/>
      <w:r w:rsidRPr="001A69B5">
        <w:t xml:space="preserve"> 2019 til 2020. </w:t>
      </w:r>
      <w:proofErr w:type="spellStart"/>
      <w:r w:rsidRPr="001A69B5">
        <w:t>Overføringane</w:t>
      </w:r>
      <w:proofErr w:type="spellEnd"/>
      <w:r w:rsidRPr="001A69B5">
        <w:t xml:space="preserve"> til </w:t>
      </w:r>
      <w:proofErr w:type="spellStart"/>
      <w:r w:rsidRPr="001A69B5">
        <w:t>verksemdene</w:t>
      </w:r>
      <w:proofErr w:type="spellEnd"/>
      <w:r w:rsidRPr="001A69B5">
        <w:t xml:space="preserve"> har </w:t>
      </w:r>
      <w:proofErr w:type="spellStart"/>
      <w:r w:rsidRPr="001A69B5">
        <w:t>auka</w:t>
      </w:r>
      <w:proofErr w:type="spellEnd"/>
      <w:r w:rsidRPr="001A69B5">
        <w:t xml:space="preserve"> med 4,8 pst. </w:t>
      </w:r>
      <w:proofErr w:type="spellStart"/>
      <w:r w:rsidRPr="001A69B5">
        <w:t>frå</w:t>
      </w:r>
      <w:proofErr w:type="spellEnd"/>
      <w:r w:rsidRPr="001A69B5">
        <w:t xml:space="preserve"> 2019 til 2020, </w:t>
      </w:r>
      <w:proofErr w:type="spellStart"/>
      <w:r w:rsidRPr="001A69B5">
        <w:t>medan</w:t>
      </w:r>
      <w:proofErr w:type="spellEnd"/>
      <w:r w:rsidRPr="001A69B5">
        <w:t xml:space="preserve"> </w:t>
      </w:r>
      <w:proofErr w:type="spellStart"/>
      <w:r w:rsidRPr="001A69B5">
        <w:t>dei</w:t>
      </w:r>
      <w:proofErr w:type="spellEnd"/>
      <w:r w:rsidRPr="001A69B5">
        <w:t xml:space="preserve"> </w:t>
      </w:r>
      <w:proofErr w:type="spellStart"/>
      <w:r w:rsidRPr="001A69B5">
        <w:t>auka</w:t>
      </w:r>
      <w:proofErr w:type="spellEnd"/>
      <w:r w:rsidRPr="001A69B5">
        <w:t xml:space="preserve"> med 3,9 pst. </w:t>
      </w:r>
      <w:proofErr w:type="spellStart"/>
      <w:r w:rsidRPr="001A69B5">
        <w:t>frå</w:t>
      </w:r>
      <w:proofErr w:type="spellEnd"/>
      <w:r w:rsidRPr="001A69B5">
        <w:t xml:space="preserve"> 2018 til 2019. Det meste av </w:t>
      </w:r>
      <w:proofErr w:type="spellStart"/>
      <w:r w:rsidRPr="001A69B5">
        <w:t>overføringane</w:t>
      </w:r>
      <w:proofErr w:type="spellEnd"/>
      <w:r w:rsidRPr="001A69B5">
        <w:t xml:space="preserve"> er </w:t>
      </w:r>
      <w:proofErr w:type="spellStart"/>
      <w:r w:rsidRPr="001A69B5">
        <w:t>statlege</w:t>
      </w:r>
      <w:proofErr w:type="spellEnd"/>
      <w:r w:rsidRPr="001A69B5">
        <w:t xml:space="preserve"> </w:t>
      </w:r>
      <w:proofErr w:type="spellStart"/>
      <w:r w:rsidRPr="001A69B5">
        <w:t>løyvingar</w:t>
      </w:r>
      <w:proofErr w:type="spellEnd"/>
      <w:r w:rsidRPr="001A69B5">
        <w:t xml:space="preserve"> til </w:t>
      </w:r>
      <w:proofErr w:type="spellStart"/>
      <w:r w:rsidRPr="001A69B5">
        <w:t>verksemdene</w:t>
      </w:r>
      <w:proofErr w:type="spellEnd"/>
      <w:r w:rsidRPr="001A69B5">
        <w:t xml:space="preserve">. Dei totale </w:t>
      </w:r>
      <w:proofErr w:type="spellStart"/>
      <w:r w:rsidRPr="001A69B5">
        <w:t>overføringane</w:t>
      </w:r>
      <w:proofErr w:type="spellEnd"/>
      <w:r w:rsidRPr="001A69B5">
        <w:t xml:space="preserve"> </w:t>
      </w:r>
      <w:proofErr w:type="spellStart"/>
      <w:r w:rsidRPr="001A69B5">
        <w:t>utgjer</w:t>
      </w:r>
      <w:proofErr w:type="spellEnd"/>
      <w:r w:rsidRPr="001A69B5">
        <w:t xml:space="preserve"> 89,6 pst. av </w:t>
      </w:r>
      <w:proofErr w:type="spellStart"/>
      <w:r w:rsidRPr="001A69B5">
        <w:t>dei</w:t>
      </w:r>
      <w:proofErr w:type="spellEnd"/>
      <w:r w:rsidRPr="001A69B5">
        <w:t xml:space="preserve"> samla inntektene. Det er </w:t>
      </w:r>
      <w:proofErr w:type="spellStart"/>
      <w:r w:rsidRPr="001A69B5">
        <w:t>noko</w:t>
      </w:r>
      <w:proofErr w:type="spellEnd"/>
      <w:r w:rsidRPr="001A69B5">
        <w:t xml:space="preserve"> </w:t>
      </w:r>
      <w:proofErr w:type="spellStart"/>
      <w:r w:rsidRPr="001A69B5">
        <w:t>høgare</w:t>
      </w:r>
      <w:proofErr w:type="spellEnd"/>
      <w:r w:rsidRPr="001A69B5">
        <w:t xml:space="preserve"> enn i 2019, då delen var 88,3 pst.</w:t>
      </w:r>
    </w:p>
    <w:p w14:paraId="74DAD73D" w14:textId="0241B36E" w:rsidR="0067357C" w:rsidRPr="0067357C" w:rsidRDefault="0067357C" w:rsidP="00A23AF0">
      <w:pPr>
        <w:pStyle w:val="tabell-tittel"/>
        <w:numPr>
          <w:ilvl w:val="6"/>
          <w:numId w:val="28"/>
        </w:numPr>
      </w:pPr>
      <w:r w:rsidRPr="001A69B5">
        <w:t xml:space="preserve">Universitet og </w:t>
      </w:r>
      <w:proofErr w:type="spellStart"/>
      <w:r w:rsidRPr="001A69B5">
        <w:t>høgskular</w:t>
      </w:r>
      <w:proofErr w:type="spellEnd"/>
      <w:r w:rsidRPr="001A69B5">
        <w:t>. Inntekter etter inntektskjelde</w:t>
      </w:r>
    </w:p>
    <w:p w14:paraId="2B836F41"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3A9EBF8" w14:textId="77777777" w:rsidTr="00A23AF0">
        <w:trPr>
          <w:trHeight w:val="360"/>
        </w:trPr>
        <w:tc>
          <w:tcPr>
            <w:tcW w:w="3900" w:type="dxa"/>
          </w:tcPr>
          <w:p w14:paraId="2CD0A7DA" w14:textId="77777777" w:rsidR="000513CD" w:rsidRPr="001A69B5" w:rsidRDefault="000513CD" w:rsidP="001A69B5"/>
        </w:tc>
        <w:tc>
          <w:tcPr>
            <w:tcW w:w="1400" w:type="dxa"/>
          </w:tcPr>
          <w:p w14:paraId="5BC42C5D" w14:textId="77777777" w:rsidR="000513CD" w:rsidRPr="001A69B5" w:rsidRDefault="000513CD" w:rsidP="001A69B5"/>
        </w:tc>
        <w:tc>
          <w:tcPr>
            <w:tcW w:w="1400" w:type="dxa"/>
          </w:tcPr>
          <w:p w14:paraId="0FE6C148" w14:textId="77777777" w:rsidR="000513CD" w:rsidRPr="001A69B5" w:rsidRDefault="000513CD" w:rsidP="001A69B5"/>
        </w:tc>
        <w:tc>
          <w:tcPr>
            <w:tcW w:w="1400" w:type="dxa"/>
          </w:tcPr>
          <w:p w14:paraId="2291A44D" w14:textId="77777777" w:rsidR="000513CD" w:rsidRPr="001A69B5" w:rsidRDefault="000513CD" w:rsidP="001A69B5"/>
        </w:tc>
        <w:tc>
          <w:tcPr>
            <w:tcW w:w="1400" w:type="dxa"/>
          </w:tcPr>
          <w:p w14:paraId="4858D9D7" w14:textId="77777777" w:rsidR="000513CD" w:rsidRPr="001A69B5" w:rsidRDefault="0009509B" w:rsidP="001A69B5">
            <w:r w:rsidRPr="001A69B5">
              <w:t>(i 1 000 kr)</w:t>
            </w:r>
          </w:p>
        </w:tc>
      </w:tr>
      <w:tr w:rsidR="000513CD" w:rsidRPr="001A69B5" w14:paraId="2D37803A" w14:textId="77777777" w:rsidTr="00A23AF0">
        <w:trPr>
          <w:trHeight w:val="600"/>
        </w:trPr>
        <w:tc>
          <w:tcPr>
            <w:tcW w:w="3900" w:type="dxa"/>
          </w:tcPr>
          <w:p w14:paraId="78CE3AEB" w14:textId="77777777" w:rsidR="000513CD" w:rsidRPr="001A69B5" w:rsidRDefault="0009509B" w:rsidP="001A69B5">
            <w:r w:rsidRPr="001A69B5">
              <w:t>Inntektstype</w:t>
            </w:r>
          </w:p>
        </w:tc>
        <w:tc>
          <w:tcPr>
            <w:tcW w:w="1400" w:type="dxa"/>
          </w:tcPr>
          <w:p w14:paraId="1AB7418F"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035ACBEB"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4D4D95FE"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347FFDC7" w14:textId="77777777" w:rsidR="000513CD" w:rsidRPr="001A69B5" w:rsidRDefault="0009509B" w:rsidP="001A69B5">
            <w:r w:rsidRPr="001A69B5">
              <w:t xml:space="preserve">Budsjett </w:t>
            </w:r>
            <w:r w:rsidRPr="001A69B5">
              <w:br/>
              <w:t>2021</w:t>
            </w:r>
          </w:p>
        </w:tc>
      </w:tr>
      <w:tr w:rsidR="000513CD" w:rsidRPr="001A69B5" w14:paraId="2E78CD79" w14:textId="77777777" w:rsidTr="00A23AF0">
        <w:trPr>
          <w:trHeight w:val="640"/>
        </w:trPr>
        <w:tc>
          <w:tcPr>
            <w:tcW w:w="3900" w:type="dxa"/>
          </w:tcPr>
          <w:p w14:paraId="453F0F1B" w14:textId="617923D6" w:rsidR="000513CD" w:rsidRPr="001A69B5" w:rsidRDefault="0009509B" w:rsidP="001A69B5">
            <w:proofErr w:type="spellStart"/>
            <w:r w:rsidRPr="001A69B5">
              <w:rPr>
                <w:rStyle w:val="halvfet0"/>
              </w:rPr>
              <w:t>Løyvingar</w:t>
            </w:r>
            <w:proofErr w:type="spellEnd"/>
            <w:r w:rsidRPr="001A69B5">
              <w:rPr>
                <w:rStyle w:val="halvfet0"/>
              </w:rPr>
              <w:t xml:space="preserve"> til finansiering av statsoppdraget</w:t>
            </w:r>
          </w:p>
        </w:tc>
        <w:tc>
          <w:tcPr>
            <w:tcW w:w="1400" w:type="dxa"/>
          </w:tcPr>
          <w:p w14:paraId="1F335714" w14:textId="77777777" w:rsidR="000513CD" w:rsidRPr="001A69B5" w:rsidRDefault="0009509B" w:rsidP="001A69B5">
            <w:r w:rsidRPr="001A69B5">
              <w:rPr>
                <w:rStyle w:val="halvfet0"/>
              </w:rPr>
              <w:t xml:space="preserve"> </w:t>
            </w:r>
          </w:p>
        </w:tc>
        <w:tc>
          <w:tcPr>
            <w:tcW w:w="1400" w:type="dxa"/>
          </w:tcPr>
          <w:p w14:paraId="0FA04CB2" w14:textId="77777777" w:rsidR="000513CD" w:rsidRPr="001A69B5" w:rsidRDefault="0009509B" w:rsidP="001A69B5">
            <w:r w:rsidRPr="001A69B5">
              <w:rPr>
                <w:rStyle w:val="halvfet0"/>
              </w:rPr>
              <w:t xml:space="preserve"> </w:t>
            </w:r>
          </w:p>
        </w:tc>
        <w:tc>
          <w:tcPr>
            <w:tcW w:w="1400" w:type="dxa"/>
          </w:tcPr>
          <w:p w14:paraId="13AB0582" w14:textId="77777777" w:rsidR="000513CD" w:rsidRPr="001A69B5" w:rsidRDefault="000513CD" w:rsidP="001A69B5"/>
        </w:tc>
        <w:tc>
          <w:tcPr>
            <w:tcW w:w="1400" w:type="dxa"/>
          </w:tcPr>
          <w:p w14:paraId="22FF1296" w14:textId="77777777" w:rsidR="000513CD" w:rsidRPr="001A69B5" w:rsidRDefault="0009509B" w:rsidP="001A69B5">
            <w:r w:rsidRPr="001A69B5">
              <w:rPr>
                <w:rStyle w:val="halvfet0"/>
              </w:rPr>
              <w:t xml:space="preserve"> </w:t>
            </w:r>
          </w:p>
        </w:tc>
      </w:tr>
      <w:tr w:rsidR="000513CD" w:rsidRPr="001A69B5" w14:paraId="7B3202CB" w14:textId="77777777" w:rsidTr="00A23AF0">
        <w:trPr>
          <w:trHeight w:val="380"/>
        </w:trPr>
        <w:tc>
          <w:tcPr>
            <w:tcW w:w="3900" w:type="dxa"/>
          </w:tcPr>
          <w:p w14:paraId="6B6F71A6"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fagdepartementet</w:t>
            </w:r>
          </w:p>
        </w:tc>
        <w:tc>
          <w:tcPr>
            <w:tcW w:w="1400" w:type="dxa"/>
          </w:tcPr>
          <w:p w14:paraId="2D67CD37" w14:textId="77777777" w:rsidR="000513CD" w:rsidRPr="001A69B5" w:rsidRDefault="0009509B" w:rsidP="001A69B5">
            <w:r w:rsidRPr="001A69B5">
              <w:t>34 694 046</w:t>
            </w:r>
          </w:p>
        </w:tc>
        <w:tc>
          <w:tcPr>
            <w:tcW w:w="1400" w:type="dxa"/>
          </w:tcPr>
          <w:p w14:paraId="02387DA4" w14:textId="77777777" w:rsidR="000513CD" w:rsidRPr="001A69B5" w:rsidRDefault="0009509B" w:rsidP="001A69B5">
            <w:r w:rsidRPr="001A69B5">
              <w:t>35 798 722</w:t>
            </w:r>
          </w:p>
        </w:tc>
        <w:tc>
          <w:tcPr>
            <w:tcW w:w="1400" w:type="dxa"/>
          </w:tcPr>
          <w:p w14:paraId="4C38BB11" w14:textId="77777777" w:rsidR="000513CD" w:rsidRPr="001A69B5" w:rsidRDefault="0009509B" w:rsidP="001A69B5">
            <w:r w:rsidRPr="001A69B5">
              <w:t>37 542 868</w:t>
            </w:r>
          </w:p>
        </w:tc>
        <w:tc>
          <w:tcPr>
            <w:tcW w:w="1400" w:type="dxa"/>
          </w:tcPr>
          <w:p w14:paraId="376D67C0" w14:textId="77777777" w:rsidR="000513CD" w:rsidRPr="001A69B5" w:rsidRDefault="0009509B" w:rsidP="001A69B5">
            <w:r w:rsidRPr="001A69B5">
              <w:t>38 677 645</w:t>
            </w:r>
          </w:p>
        </w:tc>
      </w:tr>
      <w:tr w:rsidR="000513CD" w:rsidRPr="001A69B5" w14:paraId="3D975FAB" w14:textId="77777777" w:rsidTr="00A23AF0">
        <w:trPr>
          <w:trHeight w:val="380"/>
        </w:trPr>
        <w:tc>
          <w:tcPr>
            <w:tcW w:w="3900" w:type="dxa"/>
          </w:tcPr>
          <w:p w14:paraId="48A221FA" w14:textId="77777777" w:rsidR="000513CD" w:rsidRPr="001A69B5" w:rsidRDefault="0009509B" w:rsidP="001A69B5">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0EFE53F5" w14:textId="77777777" w:rsidR="000513CD" w:rsidRPr="001A69B5" w:rsidRDefault="0009509B" w:rsidP="001A69B5">
            <w:r w:rsidRPr="001A69B5">
              <w:t>284 189</w:t>
            </w:r>
          </w:p>
        </w:tc>
        <w:tc>
          <w:tcPr>
            <w:tcW w:w="1400" w:type="dxa"/>
          </w:tcPr>
          <w:p w14:paraId="4DE79334" w14:textId="77777777" w:rsidR="000513CD" w:rsidRPr="001A69B5" w:rsidRDefault="0009509B" w:rsidP="001A69B5">
            <w:r w:rsidRPr="001A69B5">
              <w:t>150 885</w:t>
            </w:r>
          </w:p>
        </w:tc>
        <w:tc>
          <w:tcPr>
            <w:tcW w:w="1400" w:type="dxa"/>
          </w:tcPr>
          <w:p w14:paraId="48070A61" w14:textId="77777777" w:rsidR="000513CD" w:rsidRPr="001A69B5" w:rsidRDefault="0009509B" w:rsidP="001A69B5">
            <w:r w:rsidRPr="001A69B5">
              <w:t>152 482</w:t>
            </w:r>
          </w:p>
        </w:tc>
        <w:tc>
          <w:tcPr>
            <w:tcW w:w="1400" w:type="dxa"/>
          </w:tcPr>
          <w:p w14:paraId="512618EF" w14:textId="77777777" w:rsidR="000513CD" w:rsidRPr="001A69B5" w:rsidRDefault="0009509B" w:rsidP="001A69B5">
            <w:r w:rsidRPr="001A69B5">
              <w:t>141 866</w:t>
            </w:r>
          </w:p>
        </w:tc>
      </w:tr>
      <w:tr w:rsidR="000513CD" w:rsidRPr="001A69B5" w14:paraId="322614DF" w14:textId="77777777" w:rsidTr="00A23AF0">
        <w:trPr>
          <w:trHeight w:val="640"/>
        </w:trPr>
        <w:tc>
          <w:tcPr>
            <w:tcW w:w="3900" w:type="dxa"/>
          </w:tcPr>
          <w:p w14:paraId="733DEA9A"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andre </w:t>
            </w:r>
            <w:proofErr w:type="spellStart"/>
            <w:r w:rsidRPr="001A69B5">
              <w:t>statlege</w:t>
            </w:r>
            <w:proofErr w:type="spellEnd"/>
            <w:r w:rsidRPr="001A69B5">
              <w:t xml:space="preserve"> forvaltningsorgan</w:t>
            </w:r>
          </w:p>
        </w:tc>
        <w:tc>
          <w:tcPr>
            <w:tcW w:w="1400" w:type="dxa"/>
          </w:tcPr>
          <w:p w14:paraId="295DFABA" w14:textId="77777777" w:rsidR="000513CD" w:rsidRPr="001A69B5" w:rsidRDefault="0009509B" w:rsidP="001A69B5">
            <w:r w:rsidRPr="001A69B5">
              <w:t>1 595 338</w:t>
            </w:r>
          </w:p>
        </w:tc>
        <w:tc>
          <w:tcPr>
            <w:tcW w:w="1400" w:type="dxa"/>
          </w:tcPr>
          <w:p w14:paraId="156870E3" w14:textId="77777777" w:rsidR="000513CD" w:rsidRPr="001A69B5" w:rsidRDefault="0009509B" w:rsidP="001A69B5">
            <w:r w:rsidRPr="001A69B5">
              <w:t>1 923 837</w:t>
            </w:r>
          </w:p>
        </w:tc>
        <w:tc>
          <w:tcPr>
            <w:tcW w:w="1400" w:type="dxa"/>
          </w:tcPr>
          <w:p w14:paraId="62BF7A99" w14:textId="77777777" w:rsidR="000513CD" w:rsidRPr="001A69B5" w:rsidRDefault="0009509B" w:rsidP="001A69B5">
            <w:r w:rsidRPr="001A69B5">
              <w:t>1 957 218</w:t>
            </w:r>
          </w:p>
        </w:tc>
        <w:tc>
          <w:tcPr>
            <w:tcW w:w="1400" w:type="dxa"/>
          </w:tcPr>
          <w:p w14:paraId="66CF1A05" w14:textId="77777777" w:rsidR="000513CD" w:rsidRPr="001A69B5" w:rsidRDefault="0009509B" w:rsidP="001A69B5">
            <w:r w:rsidRPr="001A69B5">
              <w:t>1 817 578</w:t>
            </w:r>
          </w:p>
        </w:tc>
      </w:tr>
      <w:tr w:rsidR="000513CD" w:rsidRPr="001A69B5" w14:paraId="0C42FEA7" w14:textId="77777777" w:rsidTr="00A23AF0">
        <w:trPr>
          <w:trHeight w:val="380"/>
        </w:trPr>
        <w:tc>
          <w:tcPr>
            <w:tcW w:w="3900" w:type="dxa"/>
          </w:tcPr>
          <w:p w14:paraId="79FB8DCB"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w:t>
            </w:r>
            <w:proofErr w:type="spellStart"/>
            <w:r w:rsidRPr="001A69B5">
              <w:t>Noregs</w:t>
            </w:r>
            <w:proofErr w:type="spellEnd"/>
            <w:r w:rsidRPr="001A69B5">
              <w:t xml:space="preserve"> forskingsråd</w:t>
            </w:r>
          </w:p>
        </w:tc>
        <w:tc>
          <w:tcPr>
            <w:tcW w:w="1400" w:type="dxa"/>
          </w:tcPr>
          <w:p w14:paraId="427B9C55" w14:textId="77777777" w:rsidR="000513CD" w:rsidRPr="001A69B5" w:rsidRDefault="0009509B" w:rsidP="001A69B5">
            <w:r w:rsidRPr="001A69B5">
              <w:t>3 470 626</w:t>
            </w:r>
          </w:p>
        </w:tc>
        <w:tc>
          <w:tcPr>
            <w:tcW w:w="1400" w:type="dxa"/>
          </w:tcPr>
          <w:p w14:paraId="1B293ED3" w14:textId="77777777" w:rsidR="000513CD" w:rsidRPr="001A69B5" w:rsidRDefault="0009509B" w:rsidP="001A69B5">
            <w:r w:rsidRPr="001A69B5">
              <w:t>3 296 325</w:t>
            </w:r>
          </w:p>
        </w:tc>
        <w:tc>
          <w:tcPr>
            <w:tcW w:w="1400" w:type="dxa"/>
          </w:tcPr>
          <w:p w14:paraId="185BE53E" w14:textId="77777777" w:rsidR="000513CD" w:rsidRPr="001A69B5" w:rsidRDefault="0009509B" w:rsidP="001A69B5">
            <w:r w:rsidRPr="001A69B5">
              <w:t>3 439 029</w:t>
            </w:r>
          </w:p>
        </w:tc>
        <w:tc>
          <w:tcPr>
            <w:tcW w:w="1400" w:type="dxa"/>
          </w:tcPr>
          <w:p w14:paraId="18764508" w14:textId="77777777" w:rsidR="000513CD" w:rsidRPr="001A69B5" w:rsidRDefault="0009509B" w:rsidP="001A69B5">
            <w:r w:rsidRPr="001A69B5">
              <w:t>3 686 922</w:t>
            </w:r>
          </w:p>
        </w:tc>
      </w:tr>
      <w:tr w:rsidR="000513CD" w:rsidRPr="001A69B5" w14:paraId="275C1E0E" w14:textId="77777777" w:rsidTr="00A23AF0">
        <w:trPr>
          <w:trHeight w:val="380"/>
        </w:trPr>
        <w:tc>
          <w:tcPr>
            <w:tcW w:w="3900" w:type="dxa"/>
          </w:tcPr>
          <w:p w14:paraId="01300FBC" w14:textId="77777777" w:rsidR="000513CD" w:rsidRPr="001A69B5" w:rsidRDefault="0009509B" w:rsidP="001A69B5">
            <w:r w:rsidRPr="001A69B5">
              <w:rPr>
                <w:rStyle w:val="kursiv"/>
              </w:rPr>
              <w:t xml:space="preserve">Sum </w:t>
            </w:r>
            <w:proofErr w:type="spellStart"/>
            <w:r w:rsidRPr="001A69B5">
              <w:rPr>
                <w:rStyle w:val="kursiv"/>
              </w:rPr>
              <w:t>løyvingar</w:t>
            </w:r>
            <w:proofErr w:type="spellEnd"/>
            <w:r w:rsidRPr="001A69B5">
              <w:rPr>
                <w:rStyle w:val="kursiv"/>
              </w:rPr>
              <w:t xml:space="preserve"> til statsoppdraget</w:t>
            </w:r>
          </w:p>
        </w:tc>
        <w:tc>
          <w:tcPr>
            <w:tcW w:w="1400" w:type="dxa"/>
          </w:tcPr>
          <w:p w14:paraId="2BD84237" w14:textId="77777777" w:rsidR="000513CD" w:rsidRPr="001A69B5" w:rsidRDefault="0009509B" w:rsidP="001A69B5">
            <w:r w:rsidRPr="001A69B5">
              <w:rPr>
                <w:rStyle w:val="kursiv"/>
              </w:rPr>
              <w:t>40 044 199</w:t>
            </w:r>
          </w:p>
        </w:tc>
        <w:tc>
          <w:tcPr>
            <w:tcW w:w="1400" w:type="dxa"/>
          </w:tcPr>
          <w:p w14:paraId="22710430" w14:textId="77777777" w:rsidR="000513CD" w:rsidRPr="001A69B5" w:rsidRDefault="0009509B" w:rsidP="001A69B5">
            <w:r w:rsidRPr="001A69B5">
              <w:rPr>
                <w:rStyle w:val="kursiv"/>
              </w:rPr>
              <w:t>41 169 768</w:t>
            </w:r>
          </w:p>
        </w:tc>
        <w:tc>
          <w:tcPr>
            <w:tcW w:w="1400" w:type="dxa"/>
          </w:tcPr>
          <w:p w14:paraId="64BA59FF" w14:textId="77777777" w:rsidR="000513CD" w:rsidRPr="001A69B5" w:rsidRDefault="0009509B" w:rsidP="001A69B5">
            <w:r w:rsidRPr="001A69B5">
              <w:rPr>
                <w:rStyle w:val="kursiv"/>
              </w:rPr>
              <w:t>43 091 597</w:t>
            </w:r>
          </w:p>
        </w:tc>
        <w:tc>
          <w:tcPr>
            <w:tcW w:w="1400" w:type="dxa"/>
          </w:tcPr>
          <w:p w14:paraId="5C1B88CE" w14:textId="77777777" w:rsidR="000513CD" w:rsidRPr="001A69B5" w:rsidRDefault="0009509B" w:rsidP="001A69B5">
            <w:r w:rsidRPr="001A69B5">
              <w:rPr>
                <w:rStyle w:val="kursiv"/>
              </w:rPr>
              <w:t>44 324 011</w:t>
            </w:r>
          </w:p>
        </w:tc>
      </w:tr>
      <w:tr w:rsidR="000513CD" w:rsidRPr="001A69B5" w14:paraId="4EAFEDA0" w14:textId="77777777" w:rsidTr="00A23AF0">
        <w:trPr>
          <w:trHeight w:val="380"/>
        </w:trPr>
        <w:tc>
          <w:tcPr>
            <w:tcW w:w="3900" w:type="dxa"/>
          </w:tcPr>
          <w:p w14:paraId="13F9C30D" w14:textId="77777777" w:rsidR="000513CD" w:rsidRPr="001A69B5" w:rsidRDefault="000513CD" w:rsidP="001A69B5"/>
        </w:tc>
        <w:tc>
          <w:tcPr>
            <w:tcW w:w="1400" w:type="dxa"/>
          </w:tcPr>
          <w:p w14:paraId="6FBC7388" w14:textId="77777777" w:rsidR="000513CD" w:rsidRPr="001A69B5" w:rsidRDefault="000513CD" w:rsidP="001A69B5"/>
        </w:tc>
        <w:tc>
          <w:tcPr>
            <w:tcW w:w="1400" w:type="dxa"/>
          </w:tcPr>
          <w:p w14:paraId="2BA90FE2" w14:textId="77777777" w:rsidR="000513CD" w:rsidRPr="001A69B5" w:rsidRDefault="000513CD" w:rsidP="001A69B5"/>
        </w:tc>
        <w:tc>
          <w:tcPr>
            <w:tcW w:w="1400" w:type="dxa"/>
          </w:tcPr>
          <w:p w14:paraId="0FD32519" w14:textId="77777777" w:rsidR="000513CD" w:rsidRPr="001A69B5" w:rsidRDefault="000513CD" w:rsidP="001A69B5"/>
        </w:tc>
        <w:tc>
          <w:tcPr>
            <w:tcW w:w="1400" w:type="dxa"/>
          </w:tcPr>
          <w:p w14:paraId="3242FB50" w14:textId="77777777" w:rsidR="000513CD" w:rsidRPr="001A69B5" w:rsidRDefault="000513CD" w:rsidP="001A69B5"/>
        </w:tc>
      </w:tr>
      <w:tr w:rsidR="000513CD" w:rsidRPr="001A69B5" w14:paraId="3E8F19C3" w14:textId="77777777" w:rsidTr="00A23AF0">
        <w:trPr>
          <w:trHeight w:val="380"/>
        </w:trPr>
        <w:tc>
          <w:tcPr>
            <w:tcW w:w="3900" w:type="dxa"/>
          </w:tcPr>
          <w:p w14:paraId="4E3BEA7E" w14:textId="77777777" w:rsidR="000513CD" w:rsidRPr="001A69B5" w:rsidRDefault="0009509B" w:rsidP="001A69B5">
            <w:proofErr w:type="spellStart"/>
            <w:r w:rsidRPr="001A69B5">
              <w:rPr>
                <w:rStyle w:val="halvfet0"/>
              </w:rPr>
              <w:t>Offentlege</w:t>
            </w:r>
            <w:proofErr w:type="spellEnd"/>
            <w:r w:rsidRPr="001A69B5">
              <w:rPr>
                <w:rStyle w:val="halvfet0"/>
              </w:rPr>
              <w:t xml:space="preserve"> og private bidrag </w:t>
            </w:r>
          </w:p>
        </w:tc>
        <w:tc>
          <w:tcPr>
            <w:tcW w:w="1400" w:type="dxa"/>
          </w:tcPr>
          <w:p w14:paraId="6B9FB5AB" w14:textId="77777777" w:rsidR="000513CD" w:rsidRPr="001A69B5" w:rsidRDefault="000513CD" w:rsidP="001A69B5"/>
        </w:tc>
        <w:tc>
          <w:tcPr>
            <w:tcW w:w="1400" w:type="dxa"/>
          </w:tcPr>
          <w:p w14:paraId="69094F6A" w14:textId="77777777" w:rsidR="000513CD" w:rsidRPr="001A69B5" w:rsidRDefault="000513CD" w:rsidP="001A69B5"/>
        </w:tc>
        <w:tc>
          <w:tcPr>
            <w:tcW w:w="1400" w:type="dxa"/>
          </w:tcPr>
          <w:p w14:paraId="25387DBC" w14:textId="77777777" w:rsidR="000513CD" w:rsidRPr="001A69B5" w:rsidRDefault="000513CD" w:rsidP="001A69B5"/>
        </w:tc>
        <w:tc>
          <w:tcPr>
            <w:tcW w:w="1400" w:type="dxa"/>
          </w:tcPr>
          <w:p w14:paraId="033C622D" w14:textId="77777777" w:rsidR="000513CD" w:rsidRPr="001A69B5" w:rsidRDefault="000513CD" w:rsidP="001A69B5"/>
        </w:tc>
      </w:tr>
      <w:tr w:rsidR="000513CD" w:rsidRPr="001A69B5" w14:paraId="29FB82F0" w14:textId="77777777" w:rsidTr="00A23AF0">
        <w:trPr>
          <w:trHeight w:val="640"/>
        </w:trPr>
        <w:tc>
          <w:tcPr>
            <w:tcW w:w="3900" w:type="dxa"/>
          </w:tcPr>
          <w:p w14:paraId="12DC1746" w14:textId="77777777" w:rsidR="000513CD" w:rsidRPr="001A69B5" w:rsidRDefault="0009509B" w:rsidP="001A69B5">
            <w:r w:rsidRPr="001A69B5">
              <w:t xml:space="preserve">Bidrag </w:t>
            </w:r>
            <w:proofErr w:type="spellStart"/>
            <w:r w:rsidRPr="001A69B5">
              <w:t>frå</w:t>
            </w:r>
            <w:proofErr w:type="spellEnd"/>
            <w:r w:rsidRPr="001A69B5">
              <w:t xml:space="preserve"> </w:t>
            </w:r>
            <w:proofErr w:type="spellStart"/>
            <w:r w:rsidRPr="001A69B5">
              <w:t>kommunar</w:t>
            </w:r>
            <w:proofErr w:type="spellEnd"/>
            <w:r w:rsidRPr="001A69B5">
              <w:t xml:space="preserve"> og </w:t>
            </w:r>
            <w:proofErr w:type="spellStart"/>
            <w:r w:rsidRPr="001A69B5">
              <w:t>fylkeskommunar</w:t>
            </w:r>
            <w:proofErr w:type="spellEnd"/>
          </w:p>
        </w:tc>
        <w:tc>
          <w:tcPr>
            <w:tcW w:w="1400" w:type="dxa"/>
          </w:tcPr>
          <w:p w14:paraId="2075A336" w14:textId="77777777" w:rsidR="000513CD" w:rsidRPr="001A69B5" w:rsidRDefault="0009509B" w:rsidP="001A69B5">
            <w:r w:rsidRPr="001A69B5">
              <w:t>229 651</w:t>
            </w:r>
          </w:p>
        </w:tc>
        <w:tc>
          <w:tcPr>
            <w:tcW w:w="1400" w:type="dxa"/>
          </w:tcPr>
          <w:p w14:paraId="5C030CBB" w14:textId="77777777" w:rsidR="000513CD" w:rsidRPr="001A69B5" w:rsidRDefault="0009509B" w:rsidP="001A69B5">
            <w:r w:rsidRPr="001A69B5">
              <w:t>203 756</w:t>
            </w:r>
          </w:p>
        </w:tc>
        <w:tc>
          <w:tcPr>
            <w:tcW w:w="1400" w:type="dxa"/>
          </w:tcPr>
          <w:p w14:paraId="7C0C5206" w14:textId="77777777" w:rsidR="000513CD" w:rsidRPr="001A69B5" w:rsidRDefault="0009509B" w:rsidP="001A69B5">
            <w:r w:rsidRPr="001A69B5">
              <w:t>210 874</w:t>
            </w:r>
          </w:p>
        </w:tc>
        <w:tc>
          <w:tcPr>
            <w:tcW w:w="1400" w:type="dxa"/>
          </w:tcPr>
          <w:p w14:paraId="7FB3A630" w14:textId="77777777" w:rsidR="000513CD" w:rsidRPr="001A69B5" w:rsidRDefault="0009509B" w:rsidP="001A69B5">
            <w:r w:rsidRPr="001A69B5">
              <w:t>185 232</w:t>
            </w:r>
          </w:p>
        </w:tc>
      </w:tr>
      <w:tr w:rsidR="000513CD" w:rsidRPr="001A69B5" w14:paraId="0D4308F8" w14:textId="77777777" w:rsidTr="00A23AF0">
        <w:trPr>
          <w:trHeight w:val="380"/>
        </w:trPr>
        <w:tc>
          <w:tcPr>
            <w:tcW w:w="3900" w:type="dxa"/>
          </w:tcPr>
          <w:p w14:paraId="30DB02A3" w14:textId="77777777" w:rsidR="000513CD" w:rsidRPr="001A69B5" w:rsidRDefault="0009509B" w:rsidP="001A69B5">
            <w:r w:rsidRPr="001A69B5">
              <w:t xml:space="preserve">Bidrag </w:t>
            </w:r>
            <w:proofErr w:type="spellStart"/>
            <w:r w:rsidRPr="001A69B5">
              <w:t>frå</w:t>
            </w:r>
            <w:proofErr w:type="spellEnd"/>
            <w:r w:rsidRPr="001A69B5">
              <w:t xml:space="preserve"> private</w:t>
            </w:r>
          </w:p>
        </w:tc>
        <w:tc>
          <w:tcPr>
            <w:tcW w:w="1400" w:type="dxa"/>
          </w:tcPr>
          <w:p w14:paraId="5D00EBB3" w14:textId="77777777" w:rsidR="000513CD" w:rsidRPr="001A69B5" w:rsidRDefault="0009509B" w:rsidP="001A69B5">
            <w:r w:rsidRPr="001A69B5">
              <w:t>682 112</w:t>
            </w:r>
          </w:p>
        </w:tc>
        <w:tc>
          <w:tcPr>
            <w:tcW w:w="1400" w:type="dxa"/>
          </w:tcPr>
          <w:p w14:paraId="075F0C9F" w14:textId="77777777" w:rsidR="000513CD" w:rsidRPr="001A69B5" w:rsidRDefault="0009509B" w:rsidP="001A69B5">
            <w:r w:rsidRPr="001A69B5">
              <w:t>712 117</w:t>
            </w:r>
          </w:p>
        </w:tc>
        <w:tc>
          <w:tcPr>
            <w:tcW w:w="1400" w:type="dxa"/>
          </w:tcPr>
          <w:p w14:paraId="6473D406" w14:textId="77777777" w:rsidR="000513CD" w:rsidRPr="001A69B5" w:rsidRDefault="0009509B" w:rsidP="001A69B5">
            <w:r w:rsidRPr="001A69B5">
              <w:t>765 754</w:t>
            </w:r>
          </w:p>
        </w:tc>
        <w:tc>
          <w:tcPr>
            <w:tcW w:w="1400" w:type="dxa"/>
          </w:tcPr>
          <w:p w14:paraId="4A99E716" w14:textId="77777777" w:rsidR="000513CD" w:rsidRPr="001A69B5" w:rsidRDefault="0009509B" w:rsidP="001A69B5">
            <w:r w:rsidRPr="001A69B5">
              <w:t>735 063</w:t>
            </w:r>
          </w:p>
        </w:tc>
      </w:tr>
      <w:tr w:rsidR="000513CD" w:rsidRPr="001A69B5" w14:paraId="7438AC91" w14:textId="77777777" w:rsidTr="00A23AF0">
        <w:trPr>
          <w:trHeight w:val="640"/>
        </w:trPr>
        <w:tc>
          <w:tcPr>
            <w:tcW w:w="3900" w:type="dxa"/>
          </w:tcPr>
          <w:p w14:paraId="5FBBBAA1" w14:textId="77777777" w:rsidR="000513CD" w:rsidRPr="001A69B5" w:rsidRDefault="0009509B" w:rsidP="001A69B5">
            <w:proofErr w:type="spellStart"/>
            <w:r w:rsidRPr="001A69B5">
              <w:t>Tildelingar</w:t>
            </w:r>
            <w:proofErr w:type="spellEnd"/>
            <w:r w:rsidRPr="001A69B5">
              <w:t xml:space="preserve"> </w:t>
            </w:r>
            <w:proofErr w:type="spellStart"/>
            <w:r w:rsidRPr="001A69B5">
              <w:t>frå</w:t>
            </w:r>
            <w:proofErr w:type="spellEnd"/>
            <w:r w:rsidRPr="001A69B5">
              <w:t xml:space="preserve"> internasjonale </w:t>
            </w:r>
            <w:proofErr w:type="spellStart"/>
            <w:r w:rsidRPr="001A69B5">
              <w:t>organisasjonar</w:t>
            </w:r>
            <w:proofErr w:type="spellEnd"/>
          </w:p>
        </w:tc>
        <w:tc>
          <w:tcPr>
            <w:tcW w:w="1400" w:type="dxa"/>
          </w:tcPr>
          <w:p w14:paraId="3FF39698" w14:textId="77777777" w:rsidR="000513CD" w:rsidRPr="001A69B5" w:rsidRDefault="0009509B" w:rsidP="001A69B5">
            <w:r w:rsidRPr="001A69B5">
              <w:t>699 297</w:t>
            </w:r>
          </w:p>
        </w:tc>
        <w:tc>
          <w:tcPr>
            <w:tcW w:w="1400" w:type="dxa"/>
          </w:tcPr>
          <w:p w14:paraId="7EE51277" w14:textId="77777777" w:rsidR="000513CD" w:rsidRPr="001A69B5" w:rsidRDefault="0009509B" w:rsidP="001A69B5">
            <w:r w:rsidRPr="001A69B5">
              <w:t>843 598</w:t>
            </w:r>
          </w:p>
        </w:tc>
        <w:tc>
          <w:tcPr>
            <w:tcW w:w="1400" w:type="dxa"/>
          </w:tcPr>
          <w:p w14:paraId="350269D9" w14:textId="77777777" w:rsidR="000513CD" w:rsidRPr="001A69B5" w:rsidRDefault="0009509B" w:rsidP="001A69B5">
            <w:r w:rsidRPr="001A69B5">
              <w:t>1 024 592</w:t>
            </w:r>
          </w:p>
        </w:tc>
        <w:tc>
          <w:tcPr>
            <w:tcW w:w="1400" w:type="dxa"/>
          </w:tcPr>
          <w:p w14:paraId="38A3852C" w14:textId="77777777" w:rsidR="000513CD" w:rsidRPr="001A69B5" w:rsidRDefault="0009509B" w:rsidP="001A69B5">
            <w:r w:rsidRPr="001A69B5">
              <w:t>762 064</w:t>
            </w:r>
          </w:p>
        </w:tc>
      </w:tr>
      <w:tr w:rsidR="000513CD" w:rsidRPr="001A69B5" w14:paraId="3AD66859" w14:textId="77777777" w:rsidTr="00A23AF0">
        <w:trPr>
          <w:trHeight w:val="380"/>
        </w:trPr>
        <w:tc>
          <w:tcPr>
            <w:tcW w:w="3900" w:type="dxa"/>
          </w:tcPr>
          <w:p w14:paraId="3D4130BC" w14:textId="77777777" w:rsidR="000513CD" w:rsidRPr="001A69B5" w:rsidRDefault="0009509B" w:rsidP="001A69B5">
            <w:r w:rsidRPr="001A69B5">
              <w:rPr>
                <w:rStyle w:val="kursiv"/>
              </w:rPr>
              <w:t xml:space="preserve">Sum bidrag </w:t>
            </w:r>
          </w:p>
        </w:tc>
        <w:tc>
          <w:tcPr>
            <w:tcW w:w="1400" w:type="dxa"/>
          </w:tcPr>
          <w:p w14:paraId="08F77218" w14:textId="77777777" w:rsidR="000513CD" w:rsidRPr="001A69B5" w:rsidRDefault="0009509B" w:rsidP="001A69B5">
            <w:r w:rsidRPr="001A69B5">
              <w:rPr>
                <w:rStyle w:val="kursiv"/>
              </w:rPr>
              <w:t>1 611 060</w:t>
            </w:r>
          </w:p>
        </w:tc>
        <w:tc>
          <w:tcPr>
            <w:tcW w:w="1400" w:type="dxa"/>
          </w:tcPr>
          <w:p w14:paraId="17E0B560" w14:textId="77777777" w:rsidR="000513CD" w:rsidRPr="001A69B5" w:rsidRDefault="0009509B" w:rsidP="001A69B5">
            <w:r w:rsidRPr="001A69B5">
              <w:rPr>
                <w:rStyle w:val="kursiv"/>
              </w:rPr>
              <w:t>1 759 470</w:t>
            </w:r>
          </w:p>
        </w:tc>
        <w:tc>
          <w:tcPr>
            <w:tcW w:w="1400" w:type="dxa"/>
          </w:tcPr>
          <w:p w14:paraId="229ACF43" w14:textId="77777777" w:rsidR="000513CD" w:rsidRPr="001A69B5" w:rsidRDefault="0009509B" w:rsidP="001A69B5">
            <w:r w:rsidRPr="001A69B5">
              <w:rPr>
                <w:rStyle w:val="kursiv"/>
              </w:rPr>
              <w:t>2 001 220</w:t>
            </w:r>
          </w:p>
        </w:tc>
        <w:tc>
          <w:tcPr>
            <w:tcW w:w="1400" w:type="dxa"/>
          </w:tcPr>
          <w:p w14:paraId="280DF756" w14:textId="77777777" w:rsidR="000513CD" w:rsidRPr="001A69B5" w:rsidRDefault="0009509B" w:rsidP="001A69B5">
            <w:r w:rsidRPr="001A69B5">
              <w:rPr>
                <w:rStyle w:val="kursiv"/>
              </w:rPr>
              <w:t>1 682 360</w:t>
            </w:r>
          </w:p>
        </w:tc>
      </w:tr>
      <w:tr w:rsidR="000513CD" w:rsidRPr="001A69B5" w14:paraId="543931DC" w14:textId="77777777" w:rsidTr="00A23AF0">
        <w:trPr>
          <w:trHeight w:val="380"/>
        </w:trPr>
        <w:tc>
          <w:tcPr>
            <w:tcW w:w="3900" w:type="dxa"/>
          </w:tcPr>
          <w:p w14:paraId="4E6DEA75" w14:textId="77777777" w:rsidR="000513CD" w:rsidRPr="001A69B5" w:rsidRDefault="000513CD" w:rsidP="001A69B5"/>
        </w:tc>
        <w:tc>
          <w:tcPr>
            <w:tcW w:w="1400" w:type="dxa"/>
          </w:tcPr>
          <w:p w14:paraId="69C87952" w14:textId="77777777" w:rsidR="000513CD" w:rsidRPr="001A69B5" w:rsidRDefault="000513CD" w:rsidP="001A69B5"/>
        </w:tc>
        <w:tc>
          <w:tcPr>
            <w:tcW w:w="1400" w:type="dxa"/>
          </w:tcPr>
          <w:p w14:paraId="4AE3316E" w14:textId="77777777" w:rsidR="000513CD" w:rsidRPr="001A69B5" w:rsidRDefault="000513CD" w:rsidP="001A69B5"/>
        </w:tc>
        <w:tc>
          <w:tcPr>
            <w:tcW w:w="1400" w:type="dxa"/>
          </w:tcPr>
          <w:p w14:paraId="08EC1F5B" w14:textId="77777777" w:rsidR="000513CD" w:rsidRPr="001A69B5" w:rsidRDefault="000513CD" w:rsidP="001A69B5"/>
        </w:tc>
        <w:tc>
          <w:tcPr>
            <w:tcW w:w="1400" w:type="dxa"/>
          </w:tcPr>
          <w:p w14:paraId="657BAA17" w14:textId="77777777" w:rsidR="000513CD" w:rsidRPr="001A69B5" w:rsidRDefault="000513CD" w:rsidP="001A69B5"/>
        </w:tc>
      </w:tr>
      <w:tr w:rsidR="000513CD" w:rsidRPr="001A69B5" w14:paraId="537D54A6" w14:textId="77777777" w:rsidTr="00A23AF0">
        <w:trPr>
          <w:trHeight w:val="380"/>
        </w:trPr>
        <w:tc>
          <w:tcPr>
            <w:tcW w:w="3900" w:type="dxa"/>
          </w:tcPr>
          <w:p w14:paraId="313AA847" w14:textId="77777777" w:rsidR="000513CD" w:rsidRPr="001A69B5" w:rsidRDefault="0009509B" w:rsidP="001A69B5">
            <w:r w:rsidRPr="001A69B5">
              <w:rPr>
                <w:rStyle w:val="halvfet0"/>
              </w:rPr>
              <w:t>Oppdragsinntekter o.a.</w:t>
            </w:r>
          </w:p>
        </w:tc>
        <w:tc>
          <w:tcPr>
            <w:tcW w:w="1400" w:type="dxa"/>
          </w:tcPr>
          <w:p w14:paraId="32568017" w14:textId="77777777" w:rsidR="000513CD" w:rsidRPr="001A69B5" w:rsidRDefault="000513CD" w:rsidP="001A69B5"/>
        </w:tc>
        <w:tc>
          <w:tcPr>
            <w:tcW w:w="1400" w:type="dxa"/>
          </w:tcPr>
          <w:p w14:paraId="3B7CB318" w14:textId="77777777" w:rsidR="000513CD" w:rsidRPr="001A69B5" w:rsidRDefault="000513CD" w:rsidP="001A69B5"/>
        </w:tc>
        <w:tc>
          <w:tcPr>
            <w:tcW w:w="1400" w:type="dxa"/>
          </w:tcPr>
          <w:p w14:paraId="39EF7729" w14:textId="77777777" w:rsidR="000513CD" w:rsidRPr="001A69B5" w:rsidRDefault="000513CD" w:rsidP="001A69B5"/>
        </w:tc>
        <w:tc>
          <w:tcPr>
            <w:tcW w:w="1400" w:type="dxa"/>
          </w:tcPr>
          <w:p w14:paraId="32BB38C3" w14:textId="77777777" w:rsidR="000513CD" w:rsidRPr="001A69B5" w:rsidRDefault="000513CD" w:rsidP="001A69B5"/>
        </w:tc>
      </w:tr>
      <w:tr w:rsidR="000513CD" w:rsidRPr="001A69B5" w14:paraId="745125D3" w14:textId="77777777" w:rsidTr="00A23AF0">
        <w:trPr>
          <w:trHeight w:val="380"/>
        </w:trPr>
        <w:tc>
          <w:tcPr>
            <w:tcW w:w="3900" w:type="dxa"/>
          </w:tcPr>
          <w:p w14:paraId="0A254CE8" w14:textId="77777777" w:rsidR="000513CD" w:rsidRPr="001A69B5" w:rsidRDefault="0009509B" w:rsidP="001A69B5">
            <w:r w:rsidRPr="001A69B5">
              <w:t xml:space="preserve">Oppdrag </w:t>
            </w:r>
            <w:proofErr w:type="spellStart"/>
            <w:r w:rsidRPr="001A69B5">
              <w:t>frå</w:t>
            </w:r>
            <w:proofErr w:type="spellEnd"/>
            <w:r w:rsidRPr="001A69B5">
              <w:t xml:space="preserve"> </w:t>
            </w:r>
            <w:proofErr w:type="spellStart"/>
            <w:r w:rsidRPr="001A69B5">
              <w:t>statlege</w:t>
            </w:r>
            <w:proofErr w:type="spellEnd"/>
            <w:r w:rsidRPr="001A69B5">
              <w:t xml:space="preserve"> </w:t>
            </w:r>
            <w:proofErr w:type="spellStart"/>
            <w:r w:rsidRPr="001A69B5">
              <w:t>verksemder</w:t>
            </w:r>
            <w:proofErr w:type="spellEnd"/>
          </w:p>
        </w:tc>
        <w:tc>
          <w:tcPr>
            <w:tcW w:w="1400" w:type="dxa"/>
          </w:tcPr>
          <w:p w14:paraId="540429A3" w14:textId="77777777" w:rsidR="000513CD" w:rsidRPr="001A69B5" w:rsidRDefault="0009509B" w:rsidP="001A69B5">
            <w:r w:rsidRPr="001A69B5">
              <w:t>539 916</w:t>
            </w:r>
          </w:p>
        </w:tc>
        <w:tc>
          <w:tcPr>
            <w:tcW w:w="1400" w:type="dxa"/>
          </w:tcPr>
          <w:p w14:paraId="3EBE2563" w14:textId="77777777" w:rsidR="000513CD" w:rsidRPr="001A69B5" w:rsidRDefault="0009509B" w:rsidP="001A69B5">
            <w:r w:rsidRPr="001A69B5">
              <w:t>638 667</w:t>
            </w:r>
          </w:p>
        </w:tc>
        <w:tc>
          <w:tcPr>
            <w:tcW w:w="1400" w:type="dxa"/>
          </w:tcPr>
          <w:p w14:paraId="1FAD1245" w14:textId="77777777" w:rsidR="000513CD" w:rsidRPr="001A69B5" w:rsidRDefault="0009509B" w:rsidP="001A69B5">
            <w:r w:rsidRPr="001A69B5">
              <w:t>803 174</w:t>
            </w:r>
          </w:p>
        </w:tc>
        <w:tc>
          <w:tcPr>
            <w:tcW w:w="1400" w:type="dxa"/>
          </w:tcPr>
          <w:p w14:paraId="4DA2A999" w14:textId="77777777" w:rsidR="000513CD" w:rsidRPr="001A69B5" w:rsidRDefault="0009509B" w:rsidP="001A69B5">
            <w:r w:rsidRPr="001A69B5">
              <w:t>406 549</w:t>
            </w:r>
          </w:p>
        </w:tc>
      </w:tr>
      <w:tr w:rsidR="000513CD" w:rsidRPr="001A69B5" w14:paraId="3AA093B8" w14:textId="77777777" w:rsidTr="00A23AF0">
        <w:trPr>
          <w:trHeight w:val="640"/>
        </w:trPr>
        <w:tc>
          <w:tcPr>
            <w:tcW w:w="3900" w:type="dxa"/>
          </w:tcPr>
          <w:p w14:paraId="68250849" w14:textId="77777777" w:rsidR="000513CD" w:rsidRPr="001A69B5" w:rsidRDefault="0009509B" w:rsidP="001A69B5">
            <w:r w:rsidRPr="001A69B5">
              <w:t xml:space="preserve">Oppdrag </w:t>
            </w:r>
            <w:proofErr w:type="spellStart"/>
            <w:r w:rsidRPr="001A69B5">
              <w:t>frå</w:t>
            </w:r>
            <w:proofErr w:type="spellEnd"/>
            <w:r w:rsidRPr="001A69B5">
              <w:t xml:space="preserve"> kommunale og fylkeskommunale </w:t>
            </w:r>
            <w:proofErr w:type="spellStart"/>
            <w:r w:rsidRPr="001A69B5">
              <w:t>verksemder</w:t>
            </w:r>
            <w:proofErr w:type="spellEnd"/>
          </w:p>
        </w:tc>
        <w:tc>
          <w:tcPr>
            <w:tcW w:w="1400" w:type="dxa"/>
          </w:tcPr>
          <w:p w14:paraId="6FBBC371" w14:textId="77777777" w:rsidR="000513CD" w:rsidRPr="001A69B5" w:rsidRDefault="0009509B" w:rsidP="001A69B5">
            <w:r w:rsidRPr="001A69B5">
              <w:t>128 899</w:t>
            </w:r>
          </w:p>
        </w:tc>
        <w:tc>
          <w:tcPr>
            <w:tcW w:w="1400" w:type="dxa"/>
          </w:tcPr>
          <w:p w14:paraId="1145A79C" w14:textId="77777777" w:rsidR="000513CD" w:rsidRPr="001A69B5" w:rsidRDefault="0009509B" w:rsidP="001A69B5">
            <w:r w:rsidRPr="001A69B5">
              <w:t>143 632</w:t>
            </w:r>
          </w:p>
        </w:tc>
        <w:tc>
          <w:tcPr>
            <w:tcW w:w="1400" w:type="dxa"/>
          </w:tcPr>
          <w:p w14:paraId="383BD254" w14:textId="77777777" w:rsidR="000513CD" w:rsidRPr="001A69B5" w:rsidRDefault="0009509B" w:rsidP="001A69B5">
            <w:r w:rsidRPr="001A69B5">
              <w:t>116 300</w:t>
            </w:r>
          </w:p>
        </w:tc>
        <w:tc>
          <w:tcPr>
            <w:tcW w:w="1400" w:type="dxa"/>
          </w:tcPr>
          <w:p w14:paraId="6A00C55E" w14:textId="77777777" w:rsidR="000513CD" w:rsidRPr="001A69B5" w:rsidRDefault="0009509B" w:rsidP="001A69B5">
            <w:r w:rsidRPr="001A69B5">
              <w:t>72 131</w:t>
            </w:r>
          </w:p>
        </w:tc>
      </w:tr>
      <w:tr w:rsidR="000513CD" w:rsidRPr="001A69B5" w14:paraId="2001D792" w14:textId="77777777" w:rsidTr="00A23AF0">
        <w:trPr>
          <w:trHeight w:val="380"/>
        </w:trPr>
        <w:tc>
          <w:tcPr>
            <w:tcW w:w="3900" w:type="dxa"/>
          </w:tcPr>
          <w:p w14:paraId="3D4FDB40" w14:textId="77777777" w:rsidR="000513CD" w:rsidRPr="001A69B5" w:rsidRDefault="0009509B" w:rsidP="001A69B5">
            <w:r w:rsidRPr="001A69B5">
              <w:t xml:space="preserve">Oppdrag </w:t>
            </w:r>
            <w:proofErr w:type="spellStart"/>
            <w:r w:rsidRPr="001A69B5">
              <w:t>frå</w:t>
            </w:r>
            <w:proofErr w:type="spellEnd"/>
            <w:r w:rsidRPr="001A69B5">
              <w:t xml:space="preserve"> private</w:t>
            </w:r>
          </w:p>
        </w:tc>
        <w:tc>
          <w:tcPr>
            <w:tcW w:w="1400" w:type="dxa"/>
          </w:tcPr>
          <w:p w14:paraId="3B9B052F" w14:textId="77777777" w:rsidR="000513CD" w:rsidRPr="001A69B5" w:rsidRDefault="0009509B" w:rsidP="001A69B5">
            <w:r w:rsidRPr="001A69B5">
              <w:t>413 851</w:t>
            </w:r>
          </w:p>
        </w:tc>
        <w:tc>
          <w:tcPr>
            <w:tcW w:w="1400" w:type="dxa"/>
          </w:tcPr>
          <w:p w14:paraId="4522BB3C" w14:textId="77777777" w:rsidR="000513CD" w:rsidRPr="001A69B5" w:rsidRDefault="0009509B" w:rsidP="001A69B5">
            <w:r w:rsidRPr="001A69B5">
              <w:t>456 619</w:t>
            </w:r>
          </w:p>
        </w:tc>
        <w:tc>
          <w:tcPr>
            <w:tcW w:w="1400" w:type="dxa"/>
          </w:tcPr>
          <w:p w14:paraId="6075BA7F" w14:textId="77777777" w:rsidR="000513CD" w:rsidRPr="001A69B5" w:rsidRDefault="0009509B" w:rsidP="001A69B5">
            <w:r w:rsidRPr="001A69B5">
              <w:t>436 114</w:t>
            </w:r>
          </w:p>
        </w:tc>
        <w:tc>
          <w:tcPr>
            <w:tcW w:w="1400" w:type="dxa"/>
          </w:tcPr>
          <w:p w14:paraId="1F8081D7" w14:textId="77777777" w:rsidR="000513CD" w:rsidRPr="001A69B5" w:rsidRDefault="0009509B" w:rsidP="001A69B5">
            <w:r w:rsidRPr="001A69B5">
              <w:t>296 580</w:t>
            </w:r>
          </w:p>
        </w:tc>
      </w:tr>
      <w:tr w:rsidR="000513CD" w:rsidRPr="001A69B5" w14:paraId="054F342A" w14:textId="77777777" w:rsidTr="00A23AF0">
        <w:trPr>
          <w:trHeight w:val="380"/>
        </w:trPr>
        <w:tc>
          <w:tcPr>
            <w:tcW w:w="3900" w:type="dxa"/>
          </w:tcPr>
          <w:p w14:paraId="01B7B3F1" w14:textId="77777777" w:rsidR="000513CD" w:rsidRPr="001A69B5" w:rsidRDefault="0009509B" w:rsidP="001A69B5">
            <w:r w:rsidRPr="001A69B5">
              <w:t xml:space="preserve">Andre inntekter og </w:t>
            </w:r>
            <w:proofErr w:type="spellStart"/>
            <w:r w:rsidRPr="001A69B5">
              <w:t>tidsavgrensingar</w:t>
            </w:r>
            <w:proofErr w:type="spellEnd"/>
          </w:p>
        </w:tc>
        <w:tc>
          <w:tcPr>
            <w:tcW w:w="1400" w:type="dxa"/>
          </w:tcPr>
          <w:p w14:paraId="7F7EC4FE" w14:textId="77777777" w:rsidR="000513CD" w:rsidRPr="001A69B5" w:rsidRDefault="0009509B" w:rsidP="001A69B5">
            <w:r w:rsidRPr="001A69B5">
              <w:t>3 789 640</w:t>
            </w:r>
          </w:p>
        </w:tc>
        <w:tc>
          <w:tcPr>
            <w:tcW w:w="1400" w:type="dxa"/>
          </w:tcPr>
          <w:p w14:paraId="3D583711" w14:textId="77777777" w:rsidR="000513CD" w:rsidRPr="001A69B5" w:rsidRDefault="0009509B" w:rsidP="001A69B5">
            <w:r w:rsidRPr="001A69B5">
              <w:t>4 479 526</w:t>
            </w:r>
          </w:p>
        </w:tc>
        <w:tc>
          <w:tcPr>
            <w:tcW w:w="1400" w:type="dxa"/>
          </w:tcPr>
          <w:p w14:paraId="7C455C37" w14:textId="77777777" w:rsidR="000513CD" w:rsidRPr="001A69B5" w:rsidRDefault="0009509B" w:rsidP="001A69B5">
            <w:r w:rsidRPr="001A69B5">
              <w:t>3 817 378</w:t>
            </w:r>
          </w:p>
        </w:tc>
        <w:tc>
          <w:tcPr>
            <w:tcW w:w="1400" w:type="dxa"/>
          </w:tcPr>
          <w:p w14:paraId="0BEFB068" w14:textId="77777777" w:rsidR="000513CD" w:rsidRPr="001A69B5" w:rsidRDefault="0009509B" w:rsidP="001A69B5">
            <w:r w:rsidRPr="001A69B5">
              <w:t>3 780 350</w:t>
            </w:r>
          </w:p>
        </w:tc>
      </w:tr>
      <w:tr w:rsidR="000513CD" w:rsidRPr="001A69B5" w14:paraId="34DC3530" w14:textId="77777777" w:rsidTr="00A23AF0">
        <w:trPr>
          <w:trHeight w:val="380"/>
        </w:trPr>
        <w:tc>
          <w:tcPr>
            <w:tcW w:w="3900" w:type="dxa"/>
          </w:tcPr>
          <w:p w14:paraId="4A90F371" w14:textId="77777777" w:rsidR="000513CD" w:rsidRPr="001A69B5" w:rsidRDefault="0009509B" w:rsidP="001A69B5">
            <w:r w:rsidRPr="001A69B5">
              <w:rPr>
                <w:rStyle w:val="kursiv"/>
              </w:rPr>
              <w:t xml:space="preserve">Sum oppdragsinntekter og </w:t>
            </w:r>
            <w:proofErr w:type="spellStart"/>
            <w:r w:rsidRPr="001A69B5">
              <w:rPr>
                <w:rStyle w:val="kursiv"/>
              </w:rPr>
              <w:t>tilsvarande</w:t>
            </w:r>
            <w:proofErr w:type="spellEnd"/>
          </w:p>
        </w:tc>
        <w:tc>
          <w:tcPr>
            <w:tcW w:w="1400" w:type="dxa"/>
          </w:tcPr>
          <w:p w14:paraId="35D81B21" w14:textId="77777777" w:rsidR="000513CD" w:rsidRPr="001A69B5" w:rsidRDefault="0009509B" w:rsidP="001A69B5">
            <w:r w:rsidRPr="001A69B5">
              <w:rPr>
                <w:rStyle w:val="kursiv"/>
              </w:rPr>
              <w:t>4 872 307</w:t>
            </w:r>
          </w:p>
        </w:tc>
        <w:tc>
          <w:tcPr>
            <w:tcW w:w="1400" w:type="dxa"/>
          </w:tcPr>
          <w:p w14:paraId="3E959C1A" w14:textId="77777777" w:rsidR="000513CD" w:rsidRPr="001A69B5" w:rsidRDefault="0009509B" w:rsidP="001A69B5">
            <w:r w:rsidRPr="001A69B5">
              <w:rPr>
                <w:rStyle w:val="kursiv"/>
              </w:rPr>
              <w:t>5 718 443</w:t>
            </w:r>
          </w:p>
        </w:tc>
        <w:tc>
          <w:tcPr>
            <w:tcW w:w="1400" w:type="dxa"/>
          </w:tcPr>
          <w:p w14:paraId="0C92667E" w14:textId="77777777" w:rsidR="000513CD" w:rsidRPr="001A69B5" w:rsidRDefault="0009509B" w:rsidP="001A69B5">
            <w:r w:rsidRPr="001A69B5">
              <w:rPr>
                <w:rStyle w:val="kursiv"/>
              </w:rPr>
              <w:t>5 172 966</w:t>
            </w:r>
          </w:p>
        </w:tc>
        <w:tc>
          <w:tcPr>
            <w:tcW w:w="1400" w:type="dxa"/>
          </w:tcPr>
          <w:p w14:paraId="6772A977" w14:textId="77777777" w:rsidR="000513CD" w:rsidRPr="001A69B5" w:rsidRDefault="0009509B" w:rsidP="001A69B5">
            <w:r w:rsidRPr="001A69B5">
              <w:rPr>
                <w:rStyle w:val="kursiv"/>
              </w:rPr>
              <w:t>4 555 609</w:t>
            </w:r>
          </w:p>
        </w:tc>
      </w:tr>
      <w:tr w:rsidR="000513CD" w:rsidRPr="001A69B5" w14:paraId="7019B27A" w14:textId="77777777" w:rsidTr="00A23AF0">
        <w:trPr>
          <w:trHeight w:val="380"/>
        </w:trPr>
        <w:tc>
          <w:tcPr>
            <w:tcW w:w="3900" w:type="dxa"/>
          </w:tcPr>
          <w:p w14:paraId="7EF14F0C" w14:textId="77777777" w:rsidR="000513CD" w:rsidRPr="001A69B5" w:rsidRDefault="0009509B" w:rsidP="001A69B5">
            <w:r w:rsidRPr="001A69B5">
              <w:rPr>
                <w:rStyle w:val="kursiv"/>
              </w:rPr>
              <w:t>Sum inntekter</w:t>
            </w:r>
          </w:p>
        </w:tc>
        <w:tc>
          <w:tcPr>
            <w:tcW w:w="1400" w:type="dxa"/>
          </w:tcPr>
          <w:p w14:paraId="0A726CAF" w14:textId="77777777" w:rsidR="000513CD" w:rsidRPr="001A69B5" w:rsidRDefault="0009509B" w:rsidP="001A69B5">
            <w:r w:rsidRPr="001A69B5">
              <w:rPr>
                <w:rStyle w:val="kursiv"/>
              </w:rPr>
              <w:t>46 527 566</w:t>
            </w:r>
          </w:p>
        </w:tc>
        <w:tc>
          <w:tcPr>
            <w:tcW w:w="1400" w:type="dxa"/>
          </w:tcPr>
          <w:p w14:paraId="62C029A6" w14:textId="77777777" w:rsidR="000513CD" w:rsidRPr="001A69B5" w:rsidRDefault="0009509B" w:rsidP="001A69B5">
            <w:r w:rsidRPr="001A69B5">
              <w:rPr>
                <w:rStyle w:val="kursiv"/>
              </w:rPr>
              <w:t>48 647 682</w:t>
            </w:r>
          </w:p>
        </w:tc>
        <w:tc>
          <w:tcPr>
            <w:tcW w:w="1400" w:type="dxa"/>
          </w:tcPr>
          <w:p w14:paraId="010AA85D" w14:textId="77777777" w:rsidR="000513CD" w:rsidRPr="001A69B5" w:rsidRDefault="0009509B" w:rsidP="001A69B5">
            <w:r w:rsidRPr="001A69B5">
              <w:rPr>
                <w:rStyle w:val="kursiv"/>
              </w:rPr>
              <w:t>50 265 784</w:t>
            </w:r>
          </w:p>
        </w:tc>
        <w:tc>
          <w:tcPr>
            <w:tcW w:w="1400" w:type="dxa"/>
          </w:tcPr>
          <w:p w14:paraId="10E9B036" w14:textId="77777777" w:rsidR="000513CD" w:rsidRPr="001A69B5" w:rsidRDefault="0009509B" w:rsidP="001A69B5">
            <w:r w:rsidRPr="001A69B5">
              <w:rPr>
                <w:rStyle w:val="kursiv"/>
              </w:rPr>
              <w:t>50 561 980</w:t>
            </w:r>
          </w:p>
        </w:tc>
      </w:tr>
    </w:tbl>
    <w:p w14:paraId="6028D58D" w14:textId="0D4A0D62" w:rsidR="000513CD" w:rsidRDefault="0009509B" w:rsidP="001A69B5">
      <w:pPr>
        <w:pStyle w:val="tabell-noter"/>
      </w:pPr>
      <w:r w:rsidRPr="001A69B5">
        <w:t xml:space="preserve">Kommentar til tabellen: Dei samla inntektene har </w:t>
      </w:r>
      <w:proofErr w:type="spellStart"/>
      <w:r w:rsidRPr="001A69B5">
        <w:t>auka</w:t>
      </w:r>
      <w:proofErr w:type="spellEnd"/>
      <w:r w:rsidRPr="001A69B5">
        <w:t xml:space="preserve"> med 3,3 pst. </w:t>
      </w:r>
      <w:proofErr w:type="spellStart"/>
      <w:r w:rsidRPr="001A69B5">
        <w:t>frå</w:t>
      </w:r>
      <w:proofErr w:type="spellEnd"/>
      <w:r w:rsidRPr="001A69B5">
        <w:t xml:space="preserve"> 2019 til 2020. Det er </w:t>
      </w:r>
      <w:proofErr w:type="spellStart"/>
      <w:r w:rsidRPr="001A69B5">
        <w:t>lågare</w:t>
      </w:r>
      <w:proofErr w:type="spellEnd"/>
      <w:r w:rsidRPr="001A69B5">
        <w:t xml:space="preserve"> enn </w:t>
      </w:r>
      <w:proofErr w:type="spellStart"/>
      <w:r w:rsidRPr="001A69B5">
        <w:t>frå</w:t>
      </w:r>
      <w:proofErr w:type="spellEnd"/>
      <w:r w:rsidRPr="001A69B5">
        <w:t xml:space="preserve"> 2018 til 2019, då </w:t>
      </w:r>
      <w:proofErr w:type="spellStart"/>
      <w:r w:rsidRPr="001A69B5">
        <w:t>auken</w:t>
      </w:r>
      <w:proofErr w:type="spellEnd"/>
      <w:r w:rsidRPr="001A69B5">
        <w:t xml:space="preserve"> var på 4,6 pst. Løyvinga til statsoppdraget </w:t>
      </w:r>
      <w:proofErr w:type="spellStart"/>
      <w:r w:rsidRPr="001A69B5">
        <w:t>utgjer</w:t>
      </w:r>
      <w:proofErr w:type="spellEnd"/>
      <w:r w:rsidRPr="001A69B5">
        <w:t xml:space="preserve"> 85,7 pst. av inntektene i 2020. Det er </w:t>
      </w:r>
      <w:proofErr w:type="spellStart"/>
      <w:r w:rsidRPr="001A69B5">
        <w:t>noko</w:t>
      </w:r>
      <w:proofErr w:type="spellEnd"/>
      <w:r w:rsidRPr="001A69B5">
        <w:t xml:space="preserve"> </w:t>
      </w:r>
      <w:proofErr w:type="spellStart"/>
      <w:r w:rsidRPr="001A69B5">
        <w:t>høgare</w:t>
      </w:r>
      <w:proofErr w:type="spellEnd"/>
      <w:r w:rsidRPr="001A69B5">
        <w:t xml:space="preserve"> enn i 2019, då delen var 84,6 pst. Løyvinga til statsoppdraget dekker 88,2 pst. av </w:t>
      </w:r>
      <w:proofErr w:type="spellStart"/>
      <w:r w:rsidRPr="001A69B5">
        <w:t>dei</w:t>
      </w:r>
      <w:proofErr w:type="spellEnd"/>
      <w:r w:rsidRPr="001A69B5">
        <w:t xml:space="preserve"> samla utgiftene i 2020, mot 83,9 pst. i 2019.</w:t>
      </w:r>
    </w:p>
    <w:p w14:paraId="6CF031CE" w14:textId="34CBDD30" w:rsidR="0067357C" w:rsidRPr="0067357C" w:rsidRDefault="0067357C" w:rsidP="00A23AF0">
      <w:pPr>
        <w:pStyle w:val="tabell-tittel"/>
        <w:numPr>
          <w:ilvl w:val="6"/>
          <w:numId w:val="28"/>
        </w:numPr>
      </w:pPr>
      <w:r w:rsidRPr="001A69B5">
        <w:t xml:space="preserve">Universitet og </w:t>
      </w:r>
      <w:proofErr w:type="spellStart"/>
      <w:r w:rsidRPr="001A69B5">
        <w:t>høgskular</w:t>
      </w:r>
      <w:proofErr w:type="spellEnd"/>
      <w:r w:rsidRPr="001A69B5">
        <w:t xml:space="preserve">. </w:t>
      </w:r>
      <w:proofErr w:type="spellStart"/>
      <w:r w:rsidRPr="001A69B5">
        <w:t>Samanhengen</w:t>
      </w:r>
      <w:proofErr w:type="spellEnd"/>
      <w:r w:rsidRPr="001A69B5">
        <w:t xml:space="preserve"> mellom </w:t>
      </w:r>
      <w:proofErr w:type="spellStart"/>
      <w:r w:rsidRPr="001A69B5">
        <w:t>kontantbehaldning</w:t>
      </w:r>
      <w:proofErr w:type="spellEnd"/>
      <w:r w:rsidRPr="001A69B5">
        <w:t xml:space="preserve">, </w:t>
      </w:r>
      <w:proofErr w:type="spellStart"/>
      <w:r w:rsidRPr="001A69B5">
        <w:t>påkomne</w:t>
      </w:r>
      <w:proofErr w:type="spellEnd"/>
      <w:r w:rsidRPr="001A69B5">
        <w:t xml:space="preserve"> kostnader og </w:t>
      </w:r>
      <w:proofErr w:type="spellStart"/>
      <w:r w:rsidRPr="001A69B5">
        <w:t>avsetningar</w:t>
      </w:r>
      <w:proofErr w:type="spellEnd"/>
      <w:r w:rsidRPr="001A69B5">
        <w:t xml:space="preserve"> i universitets- og </w:t>
      </w:r>
      <w:proofErr w:type="spellStart"/>
      <w:r w:rsidRPr="001A69B5">
        <w:t>høgskulesektoren</w:t>
      </w:r>
      <w:proofErr w:type="spellEnd"/>
      <w:r w:rsidRPr="001A69B5">
        <w:t xml:space="preserve"> i perioden 2018–20 (nettobalanse)</w:t>
      </w:r>
    </w:p>
    <w:p w14:paraId="199569C7"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25106BED" w14:textId="77777777" w:rsidTr="00A23AF0">
        <w:trPr>
          <w:trHeight w:val="360"/>
        </w:trPr>
        <w:tc>
          <w:tcPr>
            <w:tcW w:w="3900" w:type="dxa"/>
          </w:tcPr>
          <w:p w14:paraId="02C1DD06" w14:textId="77777777" w:rsidR="000513CD" w:rsidRPr="001A69B5" w:rsidRDefault="000513CD" w:rsidP="001A69B5"/>
        </w:tc>
        <w:tc>
          <w:tcPr>
            <w:tcW w:w="1400" w:type="dxa"/>
          </w:tcPr>
          <w:p w14:paraId="6248DC49" w14:textId="77777777" w:rsidR="000513CD" w:rsidRPr="001A69B5" w:rsidRDefault="000513CD" w:rsidP="001A69B5"/>
        </w:tc>
        <w:tc>
          <w:tcPr>
            <w:tcW w:w="1400" w:type="dxa"/>
          </w:tcPr>
          <w:p w14:paraId="2037C3B3" w14:textId="77777777" w:rsidR="000513CD" w:rsidRPr="001A69B5" w:rsidRDefault="000513CD" w:rsidP="001A69B5"/>
        </w:tc>
        <w:tc>
          <w:tcPr>
            <w:tcW w:w="1400" w:type="dxa"/>
          </w:tcPr>
          <w:p w14:paraId="165B7914" w14:textId="77777777" w:rsidR="000513CD" w:rsidRPr="001A69B5" w:rsidRDefault="000513CD" w:rsidP="001A69B5"/>
        </w:tc>
        <w:tc>
          <w:tcPr>
            <w:tcW w:w="1400" w:type="dxa"/>
          </w:tcPr>
          <w:p w14:paraId="4E40BFF1" w14:textId="77777777" w:rsidR="000513CD" w:rsidRPr="001A69B5" w:rsidRDefault="0009509B" w:rsidP="001A69B5">
            <w:r w:rsidRPr="001A69B5">
              <w:t>(i 1 000 kr)</w:t>
            </w:r>
          </w:p>
        </w:tc>
      </w:tr>
      <w:tr w:rsidR="000513CD" w:rsidRPr="001A69B5" w14:paraId="7939BC96" w14:textId="77777777" w:rsidTr="00A23AF0">
        <w:trPr>
          <w:trHeight w:val="600"/>
        </w:trPr>
        <w:tc>
          <w:tcPr>
            <w:tcW w:w="3900" w:type="dxa"/>
          </w:tcPr>
          <w:p w14:paraId="020921BE" w14:textId="77777777" w:rsidR="000513CD" w:rsidRPr="001A69B5" w:rsidRDefault="0009509B" w:rsidP="001A69B5">
            <w:r w:rsidRPr="001A69B5">
              <w:t>Balansedag 31. desember</w:t>
            </w:r>
          </w:p>
        </w:tc>
        <w:tc>
          <w:tcPr>
            <w:tcW w:w="1400" w:type="dxa"/>
          </w:tcPr>
          <w:p w14:paraId="336023CE" w14:textId="77777777" w:rsidR="000513CD" w:rsidRPr="001A69B5" w:rsidRDefault="0009509B" w:rsidP="001A69B5">
            <w:proofErr w:type="spellStart"/>
            <w:r w:rsidRPr="001A69B5">
              <w:t>Rekneskap</w:t>
            </w:r>
            <w:proofErr w:type="spellEnd"/>
            <w:r w:rsidRPr="001A69B5">
              <w:t xml:space="preserve"> 31.12.2018</w:t>
            </w:r>
          </w:p>
        </w:tc>
        <w:tc>
          <w:tcPr>
            <w:tcW w:w="1400" w:type="dxa"/>
          </w:tcPr>
          <w:p w14:paraId="0A4A6F02" w14:textId="77777777" w:rsidR="000513CD" w:rsidRPr="001A69B5" w:rsidRDefault="0009509B" w:rsidP="001A69B5">
            <w:proofErr w:type="spellStart"/>
            <w:r w:rsidRPr="001A69B5">
              <w:t>Rekneskap</w:t>
            </w:r>
            <w:proofErr w:type="spellEnd"/>
            <w:r w:rsidRPr="001A69B5">
              <w:t xml:space="preserve"> 31.12.2019</w:t>
            </w:r>
          </w:p>
        </w:tc>
        <w:tc>
          <w:tcPr>
            <w:tcW w:w="1400" w:type="dxa"/>
          </w:tcPr>
          <w:p w14:paraId="649149AF" w14:textId="77777777" w:rsidR="000513CD" w:rsidRPr="001A69B5" w:rsidRDefault="0009509B" w:rsidP="001A69B5">
            <w:proofErr w:type="spellStart"/>
            <w:r w:rsidRPr="001A69B5">
              <w:t>Rekneskap</w:t>
            </w:r>
            <w:proofErr w:type="spellEnd"/>
            <w:r w:rsidRPr="001A69B5">
              <w:t xml:space="preserve"> 31.12.2020</w:t>
            </w:r>
          </w:p>
        </w:tc>
        <w:tc>
          <w:tcPr>
            <w:tcW w:w="1400" w:type="dxa"/>
          </w:tcPr>
          <w:p w14:paraId="34C4B3FD" w14:textId="77777777" w:rsidR="000513CD" w:rsidRPr="001A69B5" w:rsidRDefault="0009509B" w:rsidP="001A69B5">
            <w:r w:rsidRPr="001A69B5">
              <w:t xml:space="preserve">Endring </w:t>
            </w:r>
            <w:proofErr w:type="spellStart"/>
            <w:r w:rsidRPr="001A69B5">
              <w:t>frå</w:t>
            </w:r>
            <w:proofErr w:type="spellEnd"/>
            <w:r w:rsidRPr="001A69B5">
              <w:t xml:space="preserve"> 2019 til 2020</w:t>
            </w:r>
          </w:p>
        </w:tc>
      </w:tr>
      <w:tr w:rsidR="000513CD" w:rsidRPr="001A69B5" w14:paraId="7542CF2B" w14:textId="77777777" w:rsidTr="00A23AF0">
        <w:trPr>
          <w:trHeight w:val="380"/>
        </w:trPr>
        <w:tc>
          <w:tcPr>
            <w:tcW w:w="3900" w:type="dxa"/>
          </w:tcPr>
          <w:p w14:paraId="3704B1DE" w14:textId="77777777" w:rsidR="000513CD" w:rsidRPr="001A69B5" w:rsidRDefault="0009509B" w:rsidP="001A69B5">
            <w:proofErr w:type="spellStart"/>
            <w:r w:rsidRPr="001A69B5">
              <w:rPr>
                <w:rStyle w:val="halvfet0"/>
              </w:rPr>
              <w:t>Kontantar</w:t>
            </w:r>
            <w:proofErr w:type="spellEnd"/>
            <w:r w:rsidRPr="001A69B5">
              <w:rPr>
                <w:rStyle w:val="halvfet0"/>
              </w:rPr>
              <w:t xml:space="preserve"> og </w:t>
            </w:r>
            <w:proofErr w:type="spellStart"/>
            <w:r w:rsidRPr="001A69B5">
              <w:rPr>
                <w:rStyle w:val="halvfet0"/>
              </w:rPr>
              <w:t>kontantekvivalentar</w:t>
            </w:r>
            <w:proofErr w:type="spellEnd"/>
          </w:p>
        </w:tc>
        <w:tc>
          <w:tcPr>
            <w:tcW w:w="1400" w:type="dxa"/>
          </w:tcPr>
          <w:p w14:paraId="4A28505D" w14:textId="77777777" w:rsidR="000513CD" w:rsidRPr="001A69B5" w:rsidRDefault="0009509B" w:rsidP="001A69B5">
            <w:r w:rsidRPr="001A69B5">
              <w:rPr>
                <w:rStyle w:val="halvfet0"/>
              </w:rPr>
              <w:t xml:space="preserve"> </w:t>
            </w:r>
          </w:p>
        </w:tc>
        <w:tc>
          <w:tcPr>
            <w:tcW w:w="1400" w:type="dxa"/>
          </w:tcPr>
          <w:p w14:paraId="079FDAE7" w14:textId="77777777" w:rsidR="000513CD" w:rsidRPr="001A69B5" w:rsidRDefault="0009509B" w:rsidP="001A69B5">
            <w:r w:rsidRPr="001A69B5">
              <w:rPr>
                <w:rStyle w:val="halvfet0"/>
              </w:rPr>
              <w:t xml:space="preserve"> </w:t>
            </w:r>
          </w:p>
        </w:tc>
        <w:tc>
          <w:tcPr>
            <w:tcW w:w="1400" w:type="dxa"/>
          </w:tcPr>
          <w:p w14:paraId="1A9D7E9A" w14:textId="77777777" w:rsidR="000513CD" w:rsidRPr="001A69B5" w:rsidRDefault="000513CD" w:rsidP="001A69B5"/>
        </w:tc>
        <w:tc>
          <w:tcPr>
            <w:tcW w:w="1400" w:type="dxa"/>
          </w:tcPr>
          <w:p w14:paraId="270E93A4" w14:textId="77777777" w:rsidR="000513CD" w:rsidRPr="001A69B5" w:rsidRDefault="0009509B" w:rsidP="001A69B5">
            <w:r w:rsidRPr="001A69B5">
              <w:rPr>
                <w:rStyle w:val="halvfet0"/>
              </w:rPr>
              <w:t xml:space="preserve"> </w:t>
            </w:r>
          </w:p>
        </w:tc>
      </w:tr>
      <w:tr w:rsidR="000513CD" w:rsidRPr="001A69B5" w14:paraId="63DB2BE2" w14:textId="77777777" w:rsidTr="00A23AF0">
        <w:trPr>
          <w:trHeight w:val="640"/>
        </w:trPr>
        <w:tc>
          <w:tcPr>
            <w:tcW w:w="3900" w:type="dxa"/>
          </w:tcPr>
          <w:p w14:paraId="1F12A799" w14:textId="77777777" w:rsidR="000513CD" w:rsidRPr="001A69B5" w:rsidRDefault="0009509B" w:rsidP="001A69B5">
            <w:proofErr w:type="spellStart"/>
            <w:r w:rsidRPr="001A69B5">
              <w:t>Behaldningar</w:t>
            </w:r>
            <w:proofErr w:type="spellEnd"/>
            <w:r w:rsidRPr="001A69B5">
              <w:t xml:space="preserve"> på </w:t>
            </w:r>
            <w:proofErr w:type="spellStart"/>
            <w:r w:rsidRPr="001A69B5">
              <w:t>oppgjerskonto</w:t>
            </w:r>
            <w:proofErr w:type="spellEnd"/>
            <w:r w:rsidRPr="001A69B5">
              <w:t xml:space="preserve"> i </w:t>
            </w:r>
            <w:proofErr w:type="spellStart"/>
            <w:r w:rsidRPr="001A69B5">
              <w:t>Noregs</w:t>
            </w:r>
            <w:proofErr w:type="spellEnd"/>
            <w:r w:rsidRPr="001A69B5">
              <w:t xml:space="preserve"> Bank</w:t>
            </w:r>
          </w:p>
        </w:tc>
        <w:tc>
          <w:tcPr>
            <w:tcW w:w="1400" w:type="dxa"/>
          </w:tcPr>
          <w:p w14:paraId="29B45F8A" w14:textId="77777777" w:rsidR="000513CD" w:rsidRPr="001A69B5" w:rsidRDefault="0009509B" w:rsidP="001A69B5">
            <w:r w:rsidRPr="001A69B5">
              <w:t>12 954 402</w:t>
            </w:r>
          </w:p>
        </w:tc>
        <w:tc>
          <w:tcPr>
            <w:tcW w:w="1400" w:type="dxa"/>
          </w:tcPr>
          <w:p w14:paraId="07C20B80" w14:textId="77777777" w:rsidR="000513CD" w:rsidRPr="001A69B5" w:rsidRDefault="0009509B" w:rsidP="001A69B5">
            <w:r w:rsidRPr="001A69B5">
              <w:t>12 445 593</w:t>
            </w:r>
          </w:p>
        </w:tc>
        <w:tc>
          <w:tcPr>
            <w:tcW w:w="1400" w:type="dxa"/>
          </w:tcPr>
          <w:p w14:paraId="3A3FE339" w14:textId="77777777" w:rsidR="000513CD" w:rsidRPr="001A69B5" w:rsidRDefault="0009509B" w:rsidP="001A69B5">
            <w:r w:rsidRPr="001A69B5">
              <w:t>13 836 707</w:t>
            </w:r>
          </w:p>
        </w:tc>
        <w:tc>
          <w:tcPr>
            <w:tcW w:w="1400" w:type="dxa"/>
          </w:tcPr>
          <w:p w14:paraId="3FFCE49D" w14:textId="77777777" w:rsidR="000513CD" w:rsidRPr="001A69B5" w:rsidRDefault="0009509B" w:rsidP="001A69B5">
            <w:r w:rsidRPr="001A69B5">
              <w:t>1 391 113</w:t>
            </w:r>
          </w:p>
        </w:tc>
      </w:tr>
      <w:tr w:rsidR="000513CD" w:rsidRPr="001A69B5" w14:paraId="4DD71F96" w14:textId="77777777" w:rsidTr="00A23AF0">
        <w:trPr>
          <w:trHeight w:val="380"/>
        </w:trPr>
        <w:tc>
          <w:tcPr>
            <w:tcW w:w="3900" w:type="dxa"/>
          </w:tcPr>
          <w:p w14:paraId="6A2F5690" w14:textId="77777777" w:rsidR="000513CD" w:rsidRPr="001A69B5" w:rsidRDefault="0009509B" w:rsidP="001A69B5">
            <w:proofErr w:type="spellStart"/>
            <w:r w:rsidRPr="001A69B5">
              <w:t>Behaldningar</w:t>
            </w:r>
            <w:proofErr w:type="spellEnd"/>
            <w:r w:rsidRPr="001A69B5">
              <w:t xml:space="preserve"> på andre </w:t>
            </w:r>
            <w:proofErr w:type="spellStart"/>
            <w:r w:rsidRPr="001A69B5">
              <w:t>bankkontoar</w:t>
            </w:r>
            <w:proofErr w:type="spellEnd"/>
          </w:p>
        </w:tc>
        <w:tc>
          <w:tcPr>
            <w:tcW w:w="1400" w:type="dxa"/>
          </w:tcPr>
          <w:p w14:paraId="3518CDDF" w14:textId="77777777" w:rsidR="000513CD" w:rsidRPr="001A69B5" w:rsidRDefault="0009509B" w:rsidP="001A69B5">
            <w:r w:rsidRPr="001A69B5">
              <w:t>671 633</w:t>
            </w:r>
          </w:p>
        </w:tc>
        <w:tc>
          <w:tcPr>
            <w:tcW w:w="1400" w:type="dxa"/>
          </w:tcPr>
          <w:p w14:paraId="139EABA5" w14:textId="77777777" w:rsidR="000513CD" w:rsidRPr="001A69B5" w:rsidRDefault="0009509B" w:rsidP="001A69B5">
            <w:r w:rsidRPr="001A69B5">
              <w:t>772 558</w:t>
            </w:r>
          </w:p>
        </w:tc>
        <w:tc>
          <w:tcPr>
            <w:tcW w:w="1400" w:type="dxa"/>
          </w:tcPr>
          <w:p w14:paraId="492BA54B" w14:textId="77777777" w:rsidR="000513CD" w:rsidRPr="001A69B5" w:rsidRDefault="0009509B" w:rsidP="001A69B5">
            <w:r w:rsidRPr="001A69B5">
              <w:t>784 264</w:t>
            </w:r>
          </w:p>
        </w:tc>
        <w:tc>
          <w:tcPr>
            <w:tcW w:w="1400" w:type="dxa"/>
          </w:tcPr>
          <w:p w14:paraId="2A710B9C" w14:textId="77777777" w:rsidR="000513CD" w:rsidRPr="001A69B5" w:rsidRDefault="0009509B" w:rsidP="001A69B5">
            <w:r w:rsidRPr="001A69B5">
              <w:t>11 707</w:t>
            </w:r>
          </w:p>
        </w:tc>
      </w:tr>
      <w:tr w:rsidR="000513CD" w:rsidRPr="001A69B5" w14:paraId="0F95609A" w14:textId="77777777" w:rsidTr="00A23AF0">
        <w:trPr>
          <w:trHeight w:val="380"/>
        </w:trPr>
        <w:tc>
          <w:tcPr>
            <w:tcW w:w="3900" w:type="dxa"/>
          </w:tcPr>
          <w:p w14:paraId="50E39502" w14:textId="77777777" w:rsidR="000513CD" w:rsidRPr="001A69B5" w:rsidRDefault="0009509B" w:rsidP="001A69B5">
            <w:r w:rsidRPr="001A69B5">
              <w:t xml:space="preserve">Andre </w:t>
            </w:r>
            <w:proofErr w:type="spellStart"/>
            <w:r w:rsidRPr="001A69B5">
              <w:t>kontantbehaldningar</w:t>
            </w:r>
            <w:proofErr w:type="spellEnd"/>
          </w:p>
        </w:tc>
        <w:tc>
          <w:tcPr>
            <w:tcW w:w="1400" w:type="dxa"/>
          </w:tcPr>
          <w:p w14:paraId="45D84D8F" w14:textId="77777777" w:rsidR="000513CD" w:rsidRPr="001A69B5" w:rsidRDefault="0009509B" w:rsidP="001A69B5">
            <w:r w:rsidRPr="001A69B5">
              <w:t>674</w:t>
            </w:r>
          </w:p>
        </w:tc>
        <w:tc>
          <w:tcPr>
            <w:tcW w:w="1400" w:type="dxa"/>
          </w:tcPr>
          <w:p w14:paraId="16244D01" w14:textId="77777777" w:rsidR="000513CD" w:rsidRPr="001A69B5" w:rsidRDefault="0009509B" w:rsidP="001A69B5">
            <w:r w:rsidRPr="001A69B5">
              <w:t>543</w:t>
            </w:r>
          </w:p>
        </w:tc>
        <w:tc>
          <w:tcPr>
            <w:tcW w:w="1400" w:type="dxa"/>
          </w:tcPr>
          <w:p w14:paraId="09AAE1FA" w14:textId="77777777" w:rsidR="000513CD" w:rsidRPr="001A69B5" w:rsidRDefault="0009509B" w:rsidP="001A69B5">
            <w:r w:rsidRPr="001A69B5">
              <w:t>226</w:t>
            </w:r>
          </w:p>
        </w:tc>
        <w:tc>
          <w:tcPr>
            <w:tcW w:w="1400" w:type="dxa"/>
          </w:tcPr>
          <w:p w14:paraId="7BABF9A6" w14:textId="77777777" w:rsidR="000513CD" w:rsidRPr="001A69B5" w:rsidRDefault="0009509B" w:rsidP="001A69B5">
            <w:r w:rsidRPr="001A69B5">
              <w:t>–317</w:t>
            </w:r>
          </w:p>
        </w:tc>
      </w:tr>
      <w:tr w:rsidR="000513CD" w:rsidRPr="001A69B5" w14:paraId="0269FC1E" w14:textId="77777777" w:rsidTr="00A23AF0">
        <w:trPr>
          <w:trHeight w:val="380"/>
        </w:trPr>
        <w:tc>
          <w:tcPr>
            <w:tcW w:w="3900" w:type="dxa"/>
          </w:tcPr>
          <w:p w14:paraId="70A79AD5" w14:textId="77777777" w:rsidR="000513CD" w:rsidRPr="001A69B5" w:rsidRDefault="0009509B" w:rsidP="001A69B5">
            <w:r w:rsidRPr="001A69B5">
              <w:rPr>
                <w:rStyle w:val="kursiv"/>
              </w:rPr>
              <w:t xml:space="preserve">Sum </w:t>
            </w:r>
            <w:proofErr w:type="spellStart"/>
            <w:r w:rsidRPr="001A69B5">
              <w:rPr>
                <w:rStyle w:val="kursiv"/>
              </w:rPr>
              <w:t>kontantar</w:t>
            </w:r>
            <w:proofErr w:type="spellEnd"/>
            <w:r w:rsidRPr="001A69B5">
              <w:rPr>
                <w:rStyle w:val="kursiv"/>
              </w:rPr>
              <w:t xml:space="preserve"> og </w:t>
            </w:r>
            <w:proofErr w:type="spellStart"/>
            <w:r w:rsidRPr="001A69B5">
              <w:rPr>
                <w:rStyle w:val="kursiv"/>
              </w:rPr>
              <w:t>kontantekvivalentar</w:t>
            </w:r>
            <w:proofErr w:type="spellEnd"/>
          </w:p>
        </w:tc>
        <w:tc>
          <w:tcPr>
            <w:tcW w:w="1400" w:type="dxa"/>
          </w:tcPr>
          <w:p w14:paraId="68EBC1A1" w14:textId="77777777" w:rsidR="000513CD" w:rsidRPr="001A69B5" w:rsidRDefault="0009509B" w:rsidP="001A69B5">
            <w:r w:rsidRPr="001A69B5">
              <w:rPr>
                <w:rStyle w:val="kursiv"/>
              </w:rPr>
              <w:t>13 626 710</w:t>
            </w:r>
          </w:p>
        </w:tc>
        <w:tc>
          <w:tcPr>
            <w:tcW w:w="1400" w:type="dxa"/>
          </w:tcPr>
          <w:p w14:paraId="37703F31" w14:textId="77777777" w:rsidR="000513CD" w:rsidRPr="001A69B5" w:rsidRDefault="0009509B" w:rsidP="001A69B5">
            <w:r w:rsidRPr="001A69B5">
              <w:rPr>
                <w:rStyle w:val="kursiv"/>
              </w:rPr>
              <w:t>13 218 694</w:t>
            </w:r>
          </w:p>
        </w:tc>
        <w:tc>
          <w:tcPr>
            <w:tcW w:w="1400" w:type="dxa"/>
          </w:tcPr>
          <w:p w14:paraId="6834FE62" w14:textId="77777777" w:rsidR="000513CD" w:rsidRPr="001A69B5" w:rsidRDefault="0009509B" w:rsidP="001A69B5">
            <w:r w:rsidRPr="001A69B5">
              <w:rPr>
                <w:rStyle w:val="kursiv"/>
              </w:rPr>
              <w:t>14 621 196</w:t>
            </w:r>
          </w:p>
        </w:tc>
        <w:tc>
          <w:tcPr>
            <w:tcW w:w="1400" w:type="dxa"/>
          </w:tcPr>
          <w:p w14:paraId="540FEFA9" w14:textId="77777777" w:rsidR="000513CD" w:rsidRPr="001A69B5" w:rsidRDefault="0009509B" w:rsidP="001A69B5">
            <w:r w:rsidRPr="001A69B5">
              <w:rPr>
                <w:rStyle w:val="kursiv"/>
              </w:rPr>
              <w:t>1 402 502</w:t>
            </w:r>
          </w:p>
        </w:tc>
      </w:tr>
      <w:tr w:rsidR="000513CD" w:rsidRPr="001A69B5" w14:paraId="7A9B93BA" w14:textId="77777777" w:rsidTr="00A23AF0">
        <w:trPr>
          <w:trHeight w:val="380"/>
        </w:trPr>
        <w:tc>
          <w:tcPr>
            <w:tcW w:w="3900" w:type="dxa"/>
          </w:tcPr>
          <w:p w14:paraId="36F9B695" w14:textId="77777777" w:rsidR="000513CD" w:rsidRPr="001A69B5" w:rsidRDefault="000513CD" w:rsidP="001A69B5"/>
        </w:tc>
        <w:tc>
          <w:tcPr>
            <w:tcW w:w="1400" w:type="dxa"/>
          </w:tcPr>
          <w:p w14:paraId="24DE4800" w14:textId="77777777" w:rsidR="000513CD" w:rsidRPr="001A69B5" w:rsidRDefault="000513CD" w:rsidP="001A69B5"/>
        </w:tc>
        <w:tc>
          <w:tcPr>
            <w:tcW w:w="1400" w:type="dxa"/>
          </w:tcPr>
          <w:p w14:paraId="7E7CF89F" w14:textId="77777777" w:rsidR="000513CD" w:rsidRPr="001A69B5" w:rsidRDefault="000513CD" w:rsidP="001A69B5"/>
        </w:tc>
        <w:tc>
          <w:tcPr>
            <w:tcW w:w="1400" w:type="dxa"/>
          </w:tcPr>
          <w:p w14:paraId="1B5AD6B0" w14:textId="77777777" w:rsidR="000513CD" w:rsidRPr="001A69B5" w:rsidRDefault="000513CD" w:rsidP="001A69B5"/>
        </w:tc>
        <w:tc>
          <w:tcPr>
            <w:tcW w:w="1400" w:type="dxa"/>
          </w:tcPr>
          <w:p w14:paraId="06EAD936" w14:textId="77777777" w:rsidR="000513CD" w:rsidRPr="001A69B5" w:rsidRDefault="000513CD" w:rsidP="001A69B5"/>
        </w:tc>
      </w:tr>
      <w:tr w:rsidR="000513CD" w:rsidRPr="001A69B5" w14:paraId="15D2287A" w14:textId="77777777" w:rsidTr="00A23AF0">
        <w:trPr>
          <w:trHeight w:val="880"/>
        </w:trPr>
        <w:tc>
          <w:tcPr>
            <w:tcW w:w="3900" w:type="dxa"/>
          </w:tcPr>
          <w:p w14:paraId="3D7F3FBB" w14:textId="3E1E0831" w:rsidR="000513CD" w:rsidRPr="001A69B5" w:rsidRDefault="0009509B" w:rsidP="001A69B5">
            <w:proofErr w:type="spellStart"/>
            <w:r w:rsidRPr="001A69B5">
              <w:rPr>
                <w:rStyle w:val="halvfet0"/>
              </w:rPr>
              <w:t>Avsetningar</w:t>
            </w:r>
            <w:proofErr w:type="spellEnd"/>
            <w:r w:rsidRPr="001A69B5">
              <w:rPr>
                <w:rStyle w:val="halvfet0"/>
              </w:rPr>
              <w:t xml:space="preserve"> til dekning av </w:t>
            </w:r>
            <w:proofErr w:type="spellStart"/>
            <w:r w:rsidRPr="001A69B5">
              <w:rPr>
                <w:rStyle w:val="halvfet0"/>
              </w:rPr>
              <w:t>påkomne</w:t>
            </w:r>
            <w:proofErr w:type="spellEnd"/>
            <w:r w:rsidRPr="001A69B5">
              <w:rPr>
                <w:rStyle w:val="halvfet0"/>
              </w:rPr>
              <w:t xml:space="preserve"> kostnader som </w:t>
            </w:r>
            <w:proofErr w:type="spellStart"/>
            <w:r w:rsidRPr="001A69B5">
              <w:rPr>
                <w:rStyle w:val="halvfet0"/>
              </w:rPr>
              <w:t>forfell</w:t>
            </w:r>
            <w:proofErr w:type="spellEnd"/>
            <w:r w:rsidRPr="001A69B5">
              <w:rPr>
                <w:rStyle w:val="halvfet0"/>
              </w:rPr>
              <w:t xml:space="preserve"> i neste budsjettår</w:t>
            </w:r>
          </w:p>
        </w:tc>
        <w:tc>
          <w:tcPr>
            <w:tcW w:w="1400" w:type="dxa"/>
          </w:tcPr>
          <w:p w14:paraId="55BCB7D5" w14:textId="77777777" w:rsidR="000513CD" w:rsidRPr="001A69B5" w:rsidRDefault="0009509B" w:rsidP="001A69B5">
            <w:r w:rsidRPr="001A69B5">
              <w:t xml:space="preserve"> </w:t>
            </w:r>
          </w:p>
        </w:tc>
        <w:tc>
          <w:tcPr>
            <w:tcW w:w="1400" w:type="dxa"/>
          </w:tcPr>
          <w:p w14:paraId="43E54A7C" w14:textId="77777777" w:rsidR="000513CD" w:rsidRPr="001A69B5" w:rsidRDefault="000513CD" w:rsidP="001A69B5"/>
        </w:tc>
        <w:tc>
          <w:tcPr>
            <w:tcW w:w="1400" w:type="dxa"/>
          </w:tcPr>
          <w:p w14:paraId="4E67444C" w14:textId="77777777" w:rsidR="000513CD" w:rsidRPr="001A69B5" w:rsidRDefault="000513CD" w:rsidP="001A69B5"/>
        </w:tc>
        <w:tc>
          <w:tcPr>
            <w:tcW w:w="1400" w:type="dxa"/>
          </w:tcPr>
          <w:p w14:paraId="6AB3FBDC" w14:textId="77777777" w:rsidR="000513CD" w:rsidRPr="001A69B5" w:rsidRDefault="000513CD" w:rsidP="001A69B5"/>
        </w:tc>
      </w:tr>
      <w:tr w:rsidR="000513CD" w:rsidRPr="001A69B5" w14:paraId="083B3D06" w14:textId="77777777" w:rsidTr="00A23AF0">
        <w:trPr>
          <w:trHeight w:val="380"/>
        </w:trPr>
        <w:tc>
          <w:tcPr>
            <w:tcW w:w="3900" w:type="dxa"/>
          </w:tcPr>
          <w:p w14:paraId="3A6785F8" w14:textId="77777777" w:rsidR="000513CD" w:rsidRPr="001A69B5" w:rsidRDefault="0009509B" w:rsidP="001A69B5">
            <w:proofErr w:type="spellStart"/>
            <w:r w:rsidRPr="001A69B5">
              <w:t>Feriepengar</w:t>
            </w:r>
            <w:proofErr w:type="spellEnd"/>
            <w:r w:rsidRPr="001A69B5">
              <w:t xml:space="preserve"> m.m.</w:t>
            </w:r>
          </w:p>
        </w:tc>
        <w:tc>
          <w:tcPr>
            <w:tcW w:w="1400" w:type="dxa"/>
          </w:tcPr>
          <w:p w14:paraId="308B5708" w14:textId="77777777" w:rsidR="000513CD" w:rsidRPr="001A69B5" w:rsidRDefault="0009509B" w:rsidP="001A69B5">
            <w:r w:rsidRPr="001A69B5">
              <w:t>2 386 735</w:t>
            </w:r>
          </w:p>
        </w:tc>
        <w:tc>
          <w:tcPr>
            <w:tcW w:w="1400" w:type="dxa"/>
          </w:tcPr>
          <w:p w14:paraId="6C96A2DF" w14:textId="77777777" w:rsidR="000513CD" w:rsidRPr="001A69B5" w:rsidRDefault="0009509B" w:rsidP="001A69B5">
            <w:r w:rsidRPr="001A69B5">
              <w:t>2 532 083</w:t>
            </w:r>
          </w:p>
        </w:tc>
        <w:tc>
          <w:tcPr>
            <w:tcW w:w="1400" w:type="dxa"/>
          </w:tcPr>
          <w:p w14:paraId="69F34476" w14:textId="77777777" w:rsidR="000513CD" w:rsidRPr="001A69B5" w:rsidRDefault="0009509B" w:rsidP="001A69B5">
            <w:r w:rsidRPr="001A69B5">
              <w:t>2 613 095</w:t>
            </w:r>
          </w:p>
        </w:tc>
        <w:tc>
          <w:tcPr>
            <w:tcW w:w="1400" w:type="dxa"/>
          </w:tcPr>
          <w:p w14:paraId="34966206" w14:textId="77777777" w:rsidR="000513CD" w:rsidRPr="001A69B5" w:rsidRDefault="0009509B" w:rsidP="001A69B5">
            <w:r w:rsidRPr="001A69B5">
              <w:t>81 011</w:t>
            </w:r>
          </w:p>
        </w:tc>
      </w:tr>
      <w:tr w:rsidR="000513CD" w:rsidRPr="001A69B5" w14:paraId="62FD6708" w14:textId="77777777" w:rsidTr="00A23AF0">
        <w:trPr>
          <w:trHeight w:val="380"/>
        </w:trPr>
        <w:tc>
          <w:tcPr>
            <w:tcW w:w="3900" w:type="dxa"/>
          </w:tcPr>
          <w:p w14:paraId="63A0D589" w14:textId="77777777" w:rsidR="000513CD" w:rsidRPr="001A69B5" w:rsidRDefault="0009509B" w:rsidP="001A69B5">
            <w:r w:rsidRPr="001A69B5">
              <w:t xml:space="preserve">Skattetrekk og </w:t>
            </w:r>
            <w:proofErr w:type="spellStart"/>
            <w:r w:rsidRPr="001A69B5">
              <w:t>offentlege</w:t>
            </w:r>
            <w:proofErr w:type="spellEnd"/>
            <w:r w:rsidRPr="001A69B5">
              <w:t xml:space="preserve"> avgifter</w:t>
            </w:r>
          </w:p>
        </w:tc>
        <w:tc>
          <w:tcPr>
            <w:tcW w:w="1400" w:type="dxa"/>
          </w:tcPr>
          <w:p w14:paraId="2C2CD81D" w14:textId="77777777" w:rsidR="000513CD" w:rsidRPr="001A69B5" w:rsidRDefault="0009509B" w:rsidP="001A69B5">
            <w:r w:rsidRPr="001A69B5">
              <w:t>2 055 212</w:t>
            </w:r>
          </w:p>
        </w:tc>
        <w:tc>
          <w:tcPr>
            <w:tcW w:w="1400" w:type="dxa"/>
          </w:tcPr>
          <w:p w14:paraId="4F6BA73A" w14:textId="77777777" w:rsidR="000513CD" w:rsidRPr="001A69B5" w:rsidRDefault="0009509B" w:rsidP="001A69B5">
            <w:r w:rsidRPr="001A69B5">
              <w:t>2 143 081</w:t>
            </w:r>
          </w:p>
        </w:tc>
        <w:tc>
          <w:tcPr>
            <w:tcW w:w="1400" w:type="dxa"/>
          </w:tcPr>
          <w:p w14:paraId="6FFB3BFA" w14:textId="77777777" w:rsidR="000513CD" w:rsidRPr="001A69B5" w:rsidRDefault="0009509B" w:rsidP="001A69B5">
            <w:r w:rsidRPr="001A69B5">
              <w:t>2 133 088</w:t>
            </w:r>
          </w:p>
        </w:tc>
        <w:tc>
          <w:tcPr>
            <w:tcW w:w="1400" w:type="dxa"/>
          </w:tcPr>
          <w:p w14:paraId="1438D2D8" w14:textId="77777777" w:rsidR="000513CD" w:rsidRPr="001A69B5" w:rsidRDefault="0009509B" w:rsidP="001A69B5">
            <w:r w:rsidRPr="001A69B5">
              <w:t>–9 993</w:t>
            </w:r>
          </w:p>
        </w:tc>
      </w:tr>
      <w:tr w:rsidR="000513CD" w:rsidRPr="001A69B5" w14:paraId="75FEB9BC" w14:textId="77777777" w:rsidTr="00A23AF0">
        <w:trPr>
          <w:trHeight w:val="380"/>
        </w:trPr>
        <w:tc>
          <w:tcPr>
            <w:tcW w:w="3900" w:type="dxa"/>
          </w:tcPr>
          <w:p w14:paraId="2E669172" w14:textId="77777777" w:rsidR="000513CD" w:rsidRPr="001A69B5" w:rsidRDefault="0009509B" w:rsidP="001A69B5">
            <w:r w:rsidRPr="001A69B5">
              <w:t xml:space="preserve">Gjeld til </w:t>
            </w:r>
            <w:proofErr w:type="spellStart"/>
            <w:r w:rsidRPr="001A69B5">
              <w:t>leverandørar</w:t>
            </w:r>
            <w:proofErr w:type="spellEnd"/>
          </w:p>
        </w:tc>
        <w:tc>
          <w:tcPr>
            <w:tcW w:w="1400" w:type="dxa"/>
          </w:tcPr>
          <w:p w14:paraId="2FE69FB3" w14:textId="77777777" w:rsidR="000513CD" w:rsidRPr="001A69B5" w:rsidRDefault="0009509B" w:rsidP="001A69B5">
            <w:r w:rsidRPr="001A69B5">
              <w:t>2 011 124</w:t>
            </w:r>
          </w:p>
        </w:tc>
        <w:tc>
          <w:tcPr>
            <w:tcW w:w="1400" w:type="dxa"/>
          </w:tcPr>
          <w:p w14:paraId="3D897556" w14:textId="77777777" w:rsidR="000513CD" w:rsidRPr="001A69B5" w:rsidRDefault="0009509B" w:rsidP="001A69B5">
            <w:r w:rsidRPr="001A69B5">
              <w:t>2 207 314</w:t>
            </w:r>
          </w:p>
        </w:tc>
        <w:tc>
          <w:tcPr>
            <w:tcW w:w="1400" w:type="dxa"/>
          </w:tcPr>
          <w:p w14:paraId="5D673FE1" w14:textId="77777777" w:rsidR="000513CD" w:rsidRPr="001A69B5" w:rsidRDefault="0009509B" w:rsidP="001A69B5">
            <w:r w:rsidRPr="001A69B5">
              <w:t>1 683 255</w:t>
            </w:r>
          </w:p>
        </w:tc>
        <w:tc>
          <w:tcPr>
            <w:tcW w:w="1400" w:type="dxa"/>
          </w:tcPr>
          <w:p w14:paraId="5D0A7A32" w14:textId="77777777" w:rsidR="000513CD" w:rsidRPr="001A69B5" w:rsidRDefault="0009509B" w:rsidP="001A69B5">
            <w:r w:rsidRPr="001A69B5">
              <w:t>–524 059</w:t>
            </w:r>
          </w:p>
        </w:tc>
      </w:tr>
      <w:tr w:rsidR="000513CD" w:rsidRPr="001A69B5" w14:paraId="315FF2A7" w14:textId="77777777" w:rsidTr="00A23AF0">
        <w:trPr>
          <w:trHeight w:val="380"/>
        </w:trPr>
        <w:tc>
          <w:tcPr>
            <w:tcW w:w="3900" w:type="dxa"/>
          </w:tcPr>
          <w:p w14:paraId="48285EE0" w14:textId="77777777" w:rsidR="000513CD" w:rsidRPr="001A69B5" w:rsidRDefault="0009509B" w:rsidP="001A69B5">
            <w:r w:rsidRPr="001A69B5">
              <w:t xml:space="preserve">Gjeld til </w:t>
            </w:r>
            <w:proofErr w:type="spellStart"/>
            <w:r w:rsidRPr="001A69B5">
              <w:t>oppdragsgivarar</w:t>
            </w:r>
            <w:proofErr w:type="spellEnd"/>
          </w:p>
        </w:tc>
        <w:tc>
          <w:tcPr>
            <w:tcW w:w="1400" w:type="dxa"/>
          </w:tcPr>
          <w:p w14:paraId="4FCCA1B3" w14:textId="77777777" w:rsidR="000513CD" w:rsidRPr="001A69B5" w:rsidRDefault="0009509B" w:rsidP="001A69B5">
            <w:r w:rsidRPr="001A69B5">
              <w:t>–571 792</w:t>
            </w:r>
          </w:p>
        </w:tc>
        <w:tc>
          <w:tcPr>
            <w:tcW w:w="1400" w:type="dxa"/>
          </w:tcPr>
          <w:p w14:paraId="78642033" w14:textId="77777777" w:rsidR="000513CD" w:rsidRPr="001A69B5" w:rsidRDefault="0009509B" w:rsidP="001A69B5">
            <w:r w:rsidRPr="001A69B5">
              <w:t>–456 008</w:t>
            </w:r>
          </w:p>
        </w:tc>
        <w:tc>
          <w:tcPr>
            <w:tcW w:w="1400" w:type="dxa"/>
          </w:tcPr>
          <w:p w14:paraId="34342C01" w14:textId="77777777" w:rsidR="000513CD" w:rsidRPr="001A69B5" w:rsidRDefault="0009509B" w:rsidP="001A69B5">
            <w:r w:rsidRPr="001A69B5">
              <w:t>–370 282</w:t>
            </w:r>
          </w:p>
        </w:tc>
        <w:tc>
          <w:tcPr>
            <w:tcW w:w="1400" w:type="dxa"/>
          </w:tcPr>
          <w:p w14:paraId="5088F65B" w14:textId="77777777" w:rsidR="000513CD" w:rsidRPr="001A69B5" w:rsidRDefault="0009509B" w:rsidP="001A69B5">
            <w:r w:rsidRPr="001A69B5">
              <w:t>85 726</w:t>
            </w:r>
          </w:p>
        </w:tc>
      </w:tr>
      <w:tr w:rsidR="000513CD" w:rsidRPr="001A69B5" w14:paraId="4A3A39AB" w14:textId="77777777" w:rsidTr="00A23AF0">
        <w:trPr>
          <w:trHeight w:val="380"/>
        </w:trPr>
        <w:tc>
          <w:tcPr>
            <w:tcW w:w="3900" w:type="dxa"/>
          </w:tcPr>
          <w:p w14:paraId="48ECB23B" w14:textId="77777777" w:rsidR="000513CD" w:rsidRPr="001A69B5" w:rsidRDefault="0009509B" w:rsidP="001A69B5">
            <w:r w:rsidRPr="001A69B5">
              <w:t xml:space="preserve">Anna gjeld som </w:t>
            </w:r>
            <w:proofErr w:type="spellStart"/>
            <w:r w:rsidRPr="001A69B5">
              <w:t>forfell</w:t>
            </w:r>
            <w:proofErr w:type="spellEnd"/>
            <w:r w:rsidRPr="001A69B5">
              <w:t xml:space="preserve"> i neste budsjettår</w:t>
            </w:r>
          </w:p>
        </w:tc>
        <w:tc>
          <w:tcPr>
            <w:tcW w:w="1400" w:type="dxa"/>
          </w:tcPr>
          <w:p w14:paraId="3B7E58CD" w14:textId="77777777" w:rsidR="000513CD" w:rsidRPr="001A69B5" w:rsidRDefault="0009509B" w:rsidP="001A69B5">
            <w:r w:rsidRPr="001A69B5">
              <w:t>957 221</w:t>
            </w:r>
          </w:p>
        </w:tc>
        <w:tc>
          <w:tcPr>
            <w:tcW w:w="1400" w:type="dxa"/>
          </w:tcPr>
          <w:p w14:paraId="7921825E" w14:textId="77777777" w:rsidR="000513CD" w:rsidRPr="001A69B5" w:rsidRDefault="0009509B" w:rsidP="001A69B5">
            <w:r w:rsidRPr="001A69B5">
              <w:t>794 675</w:t>
            </w:r>
          </w:p>
        </w:tc>
        <w:tc>
          <w:tcPr>
            <w:tcW w:w="1400" w:type="dxa"/>
          </w:tcPr>
          <w:p w14:paraId="15933E72" w14:textId="77777777" w:rsidR="000513CD" w:rsidRPr="001A69B5" w:rsidRDefault="0009509B" w:rsidP="001A69B5">
            <w:r w:rsidRPr="001A69B5">
              <w:t>696 404</w:t>
            </w:r>
          </w:p>
        </w:tc>
        <w:tc>
          <w:tcPr>
            <w:tcW w:w="1400" w:type="dxa"/>
          </w:tcPr>
          <w:p w14:paraId="4CCF5D47" w14:textId="77777777" w:rsidR="000513CD" w:rsidRPr="001A69B5" w:rsidRDefault="0009509B" w:rsidP="001A69B5">
            <w:r w:rsidRPr="001A69B5">
              <w:t>–98 271</w:t>
            </w:r>
          </w:p>
        </w:tc>
      </w:tr>
      <w:tr w:rsidR="000513CD" w:rsidRPr="001A69B5" w14:paraId="50521D3C" w14:textId="77777777" w:rsidTr="00A23AF0">
        <w:trPr>
          <w:trHeight w:val="640"/>
        </w:trPr>
        <w:tc>
          <w:tcPr>
            <w:tcW w:w="3900" w:type="dxa"/>
          </w:tcPr>
          <w:p w14:paraId="36C33CE6" w14:textId="77777777" w:rsidR="000513CD" w:rsidRPr="001A69B5" w:rsidRDefault="0009509B" w:rsidP="001A69B5">
            <w:r w:rsidRPr="001A69B5">
              <w:rPr>
                <w:rStyle w:val="kursiv"/>
              </w:rPr>
              <w:t xml:space="preserve">Sum til dekning av </w:t>
            </w:r>
            <w:proofErr w:type="spellStart"/>
            <w:r w:rsidRPr="001A69B5">
              <w:rPr>
                <w:rStyle w:val="kursiv"/>
              </w:rPr>
              <w:t>påkomne</w:t>
            </w:r>
            <w:proofErr w:type="spellEnd"/>
            <w:r w:rsidRPr="001A69B5">
              <w:rPr>
                <w:rStyle w:val="kursiv"/>
              </w:rPr>
              <w:t xml:space="preserve"> kostnader som </w:t>
            </w:r>
            <w:proofErr w:type="spellStart"/>
            <w:r w:rsidRPr="001A69B5">
              <w:rPr>
                <w:rStyle w:val="kursiv"/>
              </w:rPr>
              <w:t>forfell</w:t>
            </w:r>
            <w:proofErr w:type="spellEnd"/>
            <w:r w:rsidRPr="001A69B5">
              <w:rPr>
                <w:rStyle w:val="kursiv"/>
              </w:rPr>
              <w:t xml:space="preserve"> i neste budsjettår</w:t>
            </w:r>
          </w:p>
        </w:tc>
        <w:tc>
          <w:tcPr>
            <w:tcW w:w="1400" w:type="dxa"/>
          </w:tcPr>
          <w:p w14:paraId="7B040CFB" w14:textId="77777777" w:rsidR="000513CD" w:rsidRPr="001A69B5" w:rsidRDefault="0009509B" w:rsidP="001A69B5">
            <w:r w:rsidRPr="001A69B5">
              <w:rPr>
                <w:rStyle w:val="kursiv"/>
              </w:rPr>
              <w:t>6 838 500</w:t>
            </w:r>
          </w:p>
        </w:tc>
        <w:tc>
          <w:tcPr>
            <w:tcW w:w="1400" w:type="dxa"/>
          </w:tcPr>
          <w:p w14:paraId="6572F9AF" w14:textId="77777777" w:rsidR="000513CD" w:rsidRPr="001A69B5" w:rsidRDefault="0009509B" w:rsidP="001A69B5">
            <w:r w:rsidRPr="001A69B5">
              <w:rPr>
                <w:rStyle w:val="kursiv"/>
              </w:rPr>
              <w:t>7 221 145</w:t>
            </w:r>
          </w:p>
        </w:tc>
        <w:tc>
          <w:tcPr>
            <w:tcW w:w="1400" w:type="dxa"/>
          </w:tcPr>
          <w:p w14:paraId="06E19C33" w14:textId="77777777" w:rsidR="000513CD" w:rsidRPr="001A69B5" w:rsidRDefault="0009509B" w:rsidP="001A69B5">
            <w:r w:rsidRPr="001A69B5">
              <w:rPr>
                <w:rStyle w:val="kursiv"/>
              </w:rPr>
              <w:t>6 755 560</w:t>
            </w:r>
          </w:p>
        </w:tc>
        <w:tc>
          <w:tcPr>
            <w:tcW w:w="1400" w:type="dxa"/>
          </w:tcPr>
          <w:p w14:paraId="1831FA0A" w14:textId="77777777" w:rsidR="000513CD" w:rsidRPr="001A69B5" w:rsidRDefault="0009509B" w:rsidP="001A69B5">
            <w:r w:rsidRPr="001A69B5">
              <w:rPr>
                <w:rStyle w:val="kursiv"/>
              </w:rPr>
              <w:t>–465 586</w:t>
            </w:r>
          </w:p>
        </w:tc>
      </w:tr>
      <w:tr w:rsidR="000513CD" w:rsidRPr="001A69B5" w14:paraId="72EE49EA" w14:textId="77777777" w:rsidTr="00A23AF0">
        <w:trPr>
          <w:trHeight w:val="380"/>
        </w:trPr>
        <w:tc>
          <w:tcPr>
            <w:tcW w:w="3900" w:type="dxa"/>
          </w:tcPr>
          <w:p w14:paraId="79386B33" w14:textId="77777777" w:rsidR="000513CD" w:rsidRPr="001A69B5" w:rsidRDefault="000513CD" w:rsidP="001A69B5"/>
        </w:tc>
        <w:tc>
          <w:tcPr>
            <w:tcW w:w="1400" w:type="dxa"/>
          </w:tcPr>
          <w:p w14:paraId="04756CA8" w14:textId="77777777" w:rsidR="000513CD" w:rsidRPr="001A69B5" w:rsidRDefault="000513CD" w:rsidP="001A69B5"/>
        </w:tc>
        <w:tc>
          <w:tcPr>
            <w:tcW w:w="1400" w:type="dxa"/>
          </w:tcPr>
          <w:p w14:paraId="27D61684" w14:textId="77777777" w:rsidR="000513CD" w:rsidRPr="001A69B5" w:rsidRDefault="000513CD" w:rsidP="001A69B5"/>
        </w:tc>
        <w:tc>
          <w:tcPr>
            <w:tcW w:w="1400" w:type="dxa"/>
          </w:tcPr>
          <w:p w14:paraId="5B2A833E" w14:textId="77777777" w:rsidR="000513CD" w:rsidRPr="001A69B5" w:rsidRDefault="000513CD" w:rsidP="001A69B5"/>
        </w:tc>
        <w:tc>
          <w:tcPr>
            <w:tcW w:w="1400" w:type="dxa"/>
          </w:tcPr>
          <w:p w14:paraId="08F9D1B2" w14:textId="77777777" w:rsidR="000513CD" w:rsidRPr="001A69B5" w:rsidRDefault="000513CD" w:rsidP="001A69B5"/>
        </w:tc>
      </w:tr>
      <w:tr w:rsidR="000513CD" w:rsidRPr="001A69B5" w14:paraId="21A1415D" w14:textId="77777777" w:rsidTr="00A23AF0">
        <w:trPr>
          <w:trHeight w:val="640"/>
        </w:trPr>
        <w:tc>
          <w:tcPr>
            <w:tcW w:w="3900" w:type="dxa"/>
          </w:tcPr>
          <w:p w14:paraId="3A969550" w14:textId="212D11D9" w:rsidR="000513CD" w:rsidRPr="001A69B5" w:rsidRDefault="0009509B" w:rsidP="001A69B5">
            <w:proofErr w:type="spellStart"/>
            <w:r w:rsidRPr="001A69B5">
              <w:rPr>
                <w:rStyle w:val="halvfet0"/>
              </w:rPr>
              <w:t>Avsetningar</w:t>
            </w:r>
            <w:proofErr w:type="spellEnd"/>
            <w:r w:rsidRPr="001A69B5">
              <w:rPr>
                <w:rStyle w:val="halvfet0"/>
              </w:rPr>
              <w:t xml:space="preserve"> til </w:t>
            </w:r>
            <w:proofErr w:type="spellStart"/>
            <w:r w:rsidRPr="001A69B5">
              <w:rPr>
                <w:rStyle w:val="halvfet0"/>
              </w:rPr>
              <w:t>planlagde</w:t>
            </w:r>
            <w:proofErr w:type="spellEnd"/>
            <w:r w:rsidRPr="001A69B5">
              <w:rPr>
                <w:rStyle w:val="halvfet0"/>
              </w:rPr>
              <w:t xml:space="preserve"> tiltak i framtidige budsjettår</w:t>
            </w:r>
          </w:p>
        </w:tc>
        <w:tc>
          <w:tcPr>
            <w:tcW w:w="1400" w:type="dxa"/>
          </w:tcPr>
          <w:p w14:paraId="3DEAE8EB" w14:textId="77777777" w:rsidR="000513CD" w:rsidRPr="001A69B5" w:rsidRDefault="0009509B" w:rsidP="001A69B5">
            <w:r w:rsidRPr="001A69B5">
              <w:rPr>
                <w:rStyle w:val="halvfet0"/>
              </w:rPr>
              <w:t xml:space="preserve"> </w:t>
            </w:r>
          </w:p>
        </w:tc>
        <w:tc>
          <w:tcPr>
            <w:tcW w:w="1400" w:type="dxa"/>
          </w:tcPr>
          <w:p w14:paraId="77F64474" w14:textId="77777777" w:rsidR="000513CD" w:rsidRPr="001A69B5" w:rsidRDefault="000513CD" w:rsidP="001A69B5"/>
        </w:tc>
        <w:tc>
          <w:tcPr>
            <w:tcW w:w="1400" w:type="dxa"/>
          </w:tcPr>
          <w:p w14:paraId="3DAD021D" w14:textId="77777777" w:rsidR="000513CD" w:rsidRPr="001A69B5" w:rsidRDefault="000513CD" w:rsidP="001A69B5"/>
        </w:tc>
        <w:tc>
          <w:tcPr>
            <w:tcW w:w="1400" w:type="dxa"/>
          </w:tcPr>
          <w:p w14:paraId="3136E2A2" w14:textId="77777777" w:rsidR="000513CD" w:rsidRPr="001A69B5" w:rsidRDefault="000513CD" w:rsidP="001A69B5"/>
        </w:tc>
      </w:tr>
      <w:tr w:rsidR="000513CD" w:rsidRPr="001A69B5" w14:paraId="486D6147" w14:textId="77777777" w:rsidTr="00A23AF0">
        <w:trPr>
          <w:trHeight w:val="640"/>
        </w:trPr>
        <w:tc>
          <w:tcPr>
            <w:tcW w:w="3900" w:type="dxa"/>
          </w:tcPr>
          <w:p w14:paraId="42553E76" w14:textId="77777777" w:rsidR="000513CD" w:rsidRPr="001A69B5" w:rsidRDefault="0009509B" w:rsidP="001A69B5">
            <w:r w:rsidRPr="001A69B5">
              <w:t xml:space="preserve">Prosjekt finansierte av </w:t>
            </w:r>
            <w:proofErr w:type="spellStart"/>
            <w:r w:rsidRPr="001A69B5">
              <w:t>Noregs</w:t>
            </w:r>
            <w:proofErr w:type="spellEnd"/>
            <w:r w:rsidRPr="001A69B5">
              <w:t xml:space="preserve"> forskingsråd</w:t>
            </w:r>
          </w:p>
        </w:tc>
        <w:tc>
          <w:tcPr>
            <w:tcW w:w="1400" w:type="dxa"/>
          </w:tcPr>
          <w:p w14:paraId="5B4A1F1D" w14:textId="77777777" w:rsidR="000513CD" w:rsidRPr="001A69B5" w:rsidRDefault="0009509B" w:rsidP="001A69B5">
            <w:r w:rsidRPr="001A69B5">
              <w:t>393 173</w:t>
            </w:r>
          </w:p>
        </w:tc>
        <w:tc>
          <w:tcPr>
            <w:tcW w:w="1400" w:type="dxa"/>
          </w:tcPr>
          <w:p w14:paraId="45988B1A" w14:textId="77777777" w:rsidR="000513CD" w:rsidRPr="001A69B5" w:rsidRDefault="0009509B" w:rsidP="001A69B5">
            <w:r w:rsidRPr="001A69B5">
              <w:t>111 588</w:t>
            </w:r>
          </w:p>
        </w:tc>
        <w:tc>
          <w:tcPr>
            <w:tcW w:w="1400" w:type="dxa"/>
          </w:tcPr>
          <w:p w14:paraId="081D500C" w14:textId="77777777" w:rsidR="000513CD" w:rsidRPr="001A69B5" w:rsidRDefault="0009509B" w:rsidP="001A69B5">
            <w:r w:rsidRPr="001A69B5">
              <w:t>362 411</w:t>
            </w:r>
          </w:p>
        </w:tc>
        <w:tc>
          <w:tcPr>
            <w:tcW w:w="1400" w:type="dxa"/>
          </w:tcPr>
          <w:p w14:paraId="6794898A" w14:textId="77777777" w:rsidR="000513CD" w:rsidRPr="001A69B5" w:rsidRDefault="0009509B" w:rsidP="001A69B5">
            <w:r w:rsidRPr="001A69B5">
              <w:t>250 824</w:t>
            </w:r>
          </w:p>
        </w:tc>
      </w:tr>
      <w:tr w:rsidR="000513CD" w:rsidRPr="001A69B5" w14:paraId="2FA4B050" w14:textId="77777777" w:rsidTr="00A23AF0">
        <w:trPr>
          <w:trHeight w:val="880"/>
        </w:trPr>
        <w:tc>
          <w:tcPr>
            <w:tcW w:w="3900" w:type="dxa"/>
          </w:tcPr>
          <w:p w14:paraId="2739BB15" w14:textId="77777777" w:rsidR="000513CD" w:rsidRPr="001A69B5" w:rsidRDefault="0009509B" w:rsidP="001A69B5">
            <w:r w:rsidRPr="001A69B5">
              <w:t xml:space="preserve">Større starta, </w:t>
            </w:r>
            <w:proofErr w:type="spellStart"/>
            <w:r w:rsidRPr="001A69B5">
              <w:t>fleirårige</w:t>
            </w:r>
            <w:proofErr w:type="spellEnd"/>
            <w:r w:rsidRPr="001A69B5">
              <w:t xml:space="preserve"> investeringsprosjekt finansierte av grunnløyvinga </w:t>
            </w:r>
            <w:proofErr w:type="spellStart"/>
            <w:r w:rsidRPr="001A69B5">
              <w:t>frå</w:t>
            </w:r>
            <w:proofErr w:type="spellEnd"/>
            <w:r w:rsidRPr="001A69B5">
              <w:t xml:space="preserve"> fagdepartementet</w:t>
            </w:r>
          </w:p>
        </w:tc>
        <w:tc>
          <w:tcPr>
            <w:tcW w:w="1400" w:type="dxa"/>
          </w:tcPr>
          <w:p w14:paraId="6CCAE9BF" w14:textId="77777777" w:rsidR="000513CD" w:rsidRPr="001A69B5" w:rsidRDefault="0009509B" w:rsidP="001A69B5">
            <w:r w:rsidRPr="001A69B5">
              <w:t>621 199</w:t>
            </w:r>
          </w:p>
        </w:tc>
        <w:tc>
          <w:tcPr>
            <w:tcW w:w="1400" w:type="dxa"/>
          </w:tcPr>
          <w:p w14:paraId="3F762B6A" w14:textId="77777777" w:rsidR="000513CD" w:rsidRPr="001A69B5" w:rsidRDefault="0009509B" w:rsidP="001A69B5">
            <w:r w:rsidRPr="001A69B5">
              <w:t>474 854</w:t>
            </w:r>
          </w:p>
        </w:tc>
        <w:tc>
          <w:tcPr>
            <w:tcW w:w="1400" w:type="dxa"/>
          </w:tcPr>
          <w:p w14:paraId="336C520F" w14:textId="77777777" w:rsidR="000513CD" w:rsidRPr="001A69B5" w:rsidRDefault="0009509B" w:rsidP="001A69B5">
            <w:r w:rsidRPr="001A69B5">
              <w:t>521 301</w:t>
            </w:r>
          </w:p>
        </w:tc>
        <w:tc>
          <w:tcPr>
            <w:tcW w:w="1400" w:type="dxa"/>
          </w:tcPr>
          <w:p w14:paraId="5D94C70A" w14:textId="77777777" w:rsidR="000513CD" w:rsidRPr="001A69B5" w:rsidRDefault="0009509B" w:rsidP="001A69B5">
            <w:r w:rsidRPr="001A69B5">
              <w:t>46 448</w:t>
            </w:r>
          </w:p>
        </w:tc>
      </w:tr>
      <w:tr w:rsidR="000513CD" w:rsidRPr="001A69B5" w14:paraId="4AC1D466" w14:textId="77777777" w:rsidTr="00A23AF0">
        <w:trPr>
          <w:trHeight w:val="880"/>
        </w:trPr>
        <w:tc>
          <w:tcPr>
            <w:tcW w:w="3900" w:type="dxa"/>
          </w:tcPr>
          <w:p w14:paraId="5C0CB332"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grunnløyvinga </w:t>
            </w:r>
            <w:proofErr w:type="spellStart"/>
            <w:r w:rsidRPr="001A69B5">
              <w:t>frå</w:t>
            </w:r>
            <w:proofErr w:type="spellEnd"/>
            <w:r w:rsidRPr="001A69B5">
              <w:t xml:space="preserve"> fagdepartementet</w:t>
            </w:r>
          </w:p>
        </w:tc>
        <w:tc>
          <w:tcPr>
            <w:tcW w:w="1400" w:type="dxa"/>
          </w:tcPr>
          <w:p w14:paraId="6E435F9A" w14:textId="77777777" w:rsidR="000513CD" w:rsidRPr="001A69B5" w:rsidRDefault="0009509B" w:rsidP="001A69B5">
            <w:r w:rsidRPr="001A69B5">
              <w:t>1 577 596</w:t>
            </w:r>
          </w:p>
        </w:tc>
        <w:tc>
          <w:tcPr>
            <w:tcW w:w="1400" w:type="dxa"/>
          </w:tcPr>
          <w:p w14:paraId="29B77A01" w14:textId="77777777" w:rsidR="000513CD" w:rsidRPr="001A69B5" w:rsidRDefault="0009509B" w:rsidP="001A69B5">
            <w:r w:rsidRPr="001A69B5">
              <w:t>1 016 681</w:t>
            </w:r>
          </w:p>
        </w:tc>
        <w:tc>
          <w:tcPr>
            <w:tcW w:w="1400" w:type="dxa"/>
          </w:tcPr>
          <w:p w14:paraId="7ED030EE" w14:textId="77777777" w:rsidR="000513CD" w:rsidRPr="001A69B5" w:rsidRDefault="0009509B" w:rsidP="001A69B5">
            <w:r w:rsidRPr="001A69B5">
              <w:t>1 534 491</w:t>
            </w:r>
          </w:p>
        </w:tc>
        <w:tc>
          <w:tcPr>
            <w:tcW w:w="1400" w:type="dxa"/>
          </w:tcPr>
          <w:p w14:paraId="13F21FFC" w14:textId="77777777" w:rsidR="000513CD" w:rsidRPr="001A69B5" w:rsidRDefault="0009509B" w:rsidP="001A69B5">
            <w:r w:rsidRPr="001A69B5">
              <w:t>517 811</w:t>
            </w:r>
          </w:p>
        </w:tc>
      </w:tr>
      <w:tr w:rsidR="000513CD" w:rsidRPr="001A69B5" w14:paraId="09894934" w14:textId="77777777" w:rsidTr="00A23AF0">
        <w:trPr>
          <w:trHeight w:val="640"/>
        </w:trPr>
        <w:tc>
          <w:tcPr>
            <w:tcW w:w="3900" w:type="dxa"/>
          </w:tcPr>
          <w:p w14:paraId="08FE1C55" w14:textId="77777777" w:rsidR="000513CD" w:rsidRPr="001A69B5" w:rsidRDefault="0009509B" w:rsidP="001A69B5">
            <w:r w:rsidRPr="001A69B5">
              <w:t xml:space="preserve">Andre </w:t>
            </w:r>
            <w:proofErr w:type="spellStart"/>
            <w:r w:rsidRPr="001A69B5">
              <w:t>avsetningar</w:t>
            </w:r>
            <w:proofErr w:type="spellEnd"/>
            <w:r w:rsidRPr="001A69B5">
              <w:t xml:space="preserve"> til </w:t>
            </w:r>
            <w:proofErr w:type="spellStart"/>
            <w:r w:rsidRPr="001A69B5">
              <w:t>vedtekne</w:t>
            </w:r>
            <w:proofErr w:type="spellEnd"/>
            <w:r w:rsidRPr="001A69B5">
              <w:t xml:space="preserve">, </w:t>
            </w:r>
            <w:proofErr w:type="spellStart"/>
            <w:r w:rsidRPr="001A69B5">
              <w:t>ikkje</w:t>
            </w:r>
            <w:proofErr w:type="spellEnd"/>
            <w:r w:rsidRPr="001A69B5">
              <w:t xml:space="preserve"> starta formål</w:t>
            </w:r>
          </w:p>
        </w:tc>
        <w:tc>
          <w:tcPr>
            <w:tcW w:w="1400" w:type="dxa"/>
          </w:tcPr>
          <w:p w14:paraId="1791A31A" w14:textId="77777777" w:rsidR="000513CD" w:rsidRPr="001A69B5" w:rsidRDefault="0009509B" w:rsidP="001A69B5">
            <w:r w:rsidRPr="001A69B5">
              <w:t>890 275</w:t>
            </w:r>
          </w:p>
        </w:tc>
        <w:tc>
          <w:tcPr>
            <w:tcW w:w="1400" w:type="dxa"/>
          </w:tcPr>
          <w:p w14:paraId="492AD517" w14:textId="77777777" w:rsidR="000513CD" w:rsidRPr="001A69B5" w:rsidRDefault="0009509B" w:rsidP="001A69B5">
            <w:r w:rsidRPr="001A69B5">
              <w:t>436 979</w:t>
            </w:r>
          </w:p>
        </w:tc>
        <w:tc>
          <w:tcPr>
            <w:tcW w:w="1400" w:type="dxa"/>
          </w:tcPr>
          <w:p w14:paraId="0B3DB97C" w14:textId="77777777" w:rsidR="000513CD" w:rsidRPr="001A69B5" w:rsidRDefault="0009509B" w:rsidP="001A69B5">
            <w:r w:rsidRPr="001A69B5">
              <w:t>743 130</w:t>
            </w:r>
          </w:p>
        </w:tc>
        <w:tc>
          <w:tcPr>
            <w:tcW w:w="1400" w:type="dxa"/>
          </w:tcPr>
          <w:p w14:paraId="5A0193A0" w14:textId="77777777" w:rsidR="000513CD" w:rsidRPr="001A69B5" w:rsidRDefault="0009509B" w:rsidP="001A69B5">
            <w:r w:rsidRPr="001A69B5">
              <w:t>306 151</w:t>
            </w:r>
          </w:p>
        </w:tc>
      </w:tr>
      <w:tr w:rsidR="000513CD" w:rsidRPr="001A69B5" w14:paraId="6D2867EA" w14:textId="77777777" w:rsidTr="00A23AF0">
        <w:trPr>
          <w:trHeight w:val="880"/>
        </w:trPr>
        <w:tc>
          <w:tcPr>
            <w:tcW w:w="3900" w:type="dxa"/>
          </w:tcPr>
          <w:p w14:paraId="72CA0ED4" w14:textId="77777777" w:rsidR="000513CD" w:rsidRPr="001A69B5" w:rsidRDefault="0009509B" w:rsidP="001A69B5">
            <w:r w:rsidRPr="001A69B5">
              <w:t xml:space="preserve">Konkrete starta, </w:t>
            </w:r>
            <w:proofErr w:type="spellStart"/>
            <w:r w:rsidRPr="001A69B5">
              <w:t>ikkje</w:t>
            </w:r>
            <w:proofErr w:type="spellEnd"/>
            <w:r w:rsidRPr="001A69B5">
              <w:t xml:space="preserve"> fullførte prosjekt finansierte av </w:t>
            </w:r>
            <w:proofErr w:type="spellStart"/>
            <w:r w:rsidRPr="001A69B5">
              <w:t>løyvingar</w:t>
            </w:r>
            <w:proofErr w:type="spellEnd"/>
            <w:r w:rsidRPr="001A69B5">
              <w:t xml:space="preserve"> </w:t>
            </w:r>
            <w:proofErr w:type="spellStart"/>
            <w:r w:rsidRPr="001A69B5">
              <w:t>frå</w:t>
            </w:r>
            <w:proofErr w:type="spellEnd"/>
            <w:r w:rsidRPr="001A69B5">
              <w:t xml:space="preserve"> andre departement</w:t>
            </w:r>
          </w:p>
        </w:tc>
        <w:tc>
          <w:tcPr>
            <w:tcW w:w="1400" w:type="dxa"/>
          </w:tcPr>
          <w:p w14:paraId="4CA7CB08" w14:textId="77777777" w:rsidR="000513CD" w:rsidRPr="001A69B5" w:rsidRDefault="0009509B" w:rsidP="001A69B5">
            <w:r w:rsidRPr="001A69B5">
              <w:t>73 995</w:t>
            </w:r>
          </w:p>
        </w:tc>
        <w:tc>
          <w:tcPr>
            <w:tcW w:w="1400" w:type="dxa"/>
          </w:tcPr>
          <w:p w14:paraId="5C24E106" w14:textId="77777777" w:rsidR="000513CD" w:rsidRPr="001A69B5" w:rsidRDefault="0009509B" w:rsidP="001A69B5">
            <w:r w:rsidRPr="001A69B5">
              <w:t>75 685</w:t>
            </w:r>
          </w:p>
        </w:tc>
        <w:tc>
          <w:tcPr>
            <w:tcW w:w="1400" w:type="dxa"/>
          </w:tcPr>
          <w:p w14:paraId="0DD98B55" w14:textId="77777777" w:rsidR="000513CD" w:rsidRPr="001A69B5" w:rsidRDefault="0009509B" w:rsidP="001A69B5">
            <w:r w:rsidRPr="001A69B5">
              <w:t>126 919</w:t>
            </w:r>
          </w:p>
        </w:tc>
        <w:tc>
          <w:tcPr>
            <w:tcW w:w="1400" w:type="dxa"/>
          </w:tcPr>
          <w:p w14:paraId="6DC301C9" w14:textId="77777777" w:rsidR="000513CD" w:rsidRPr="001A69B5" w:rsidRDefault="0009509B" w:rsidP="001A69B5">
            <w:r w:rsidRPr="001A69B5">
              <w:t>51 234</w:t>
            </w:r>
          </w:p>
        </w:tc>
      </w:tr>
      <w:tr w:rsidR="000513CD" w:rsidRPr="001A69B5" w14:paraId="4788BB41" w14:textId="77777777" w:rsidTr="00A23AF0">
        <w:trPr>
          <w:trHeight w:val="640"/>
        </w:trPr>
        <w:tc>
          <w:tcPr>
            <w:tcW w:w="3900" w:type="dxa"/>
          </w:tcPr>
          <w:p w14:paraId="42276B6D" w14:textId="77777777" w:rsidR="000513CD" w:rsidRPr="001A69B5" w:rsidRDefault="0009509B" w:rsidP="001A69B5">
            <w:r w:rsidRPr="001A69B5">
              <w:rPr>
                <w:rStyle w:val="kursiv"/>
              </w:rPr>
              <w:t xml:space="preserve">Sum </w:t>
            </w:r>
            <w:proofErr w:type="spellStart"/>
            <w:r w:rsidRPr="001A69B5">
              <w:rPr>
                <w:rStyle w:val="kursiv"/>
              </w:rPr>
              <w:t>avsetningar</w:t>
            </w:r>
            <w:proofErr w:type="spellEnd"/>
            <w:r w:rsidRPr="001A69B5">
              <w:rPr>
                <w:rStyle w:val="kursiv"/>
              </w:rPr>
              <w:t xml:space="preserve"> til </w:t>
            </w:r>
            <w:proofErr w:type="spellStart"/>
            <w:r w:rsidRPr="001A69B5">
              <w:rPr>
                <w:rStyle w:val="kursiv"/>
              </w:rPr>
              <w:t>planlagde</w:t>
            </w:r>
            <w:proofErr w:type="spellEnd"/>
            <w:r w:rsidRPr="001A69B5">
              <w:rPr>
                <w:rStyle w:val="kursiv"/>
              </w:rPr>
              <w:t xml:space="preserve"> tiltak i framtidige budsjettår</w:t>
            </w:r>
          </w:p>
        </w:tc>
        <w:tc>
          <w:tcPr>
            <w:tcW w:w="1400" w:type="dxa"/>
          </w:tcPr>
          <w:p w14:paraId="7D511254" w14:textId="77777777" w:rsidR="000513CD" w:rsidRPr="001A69B5" w:rsidRDefault="0009509B" w:rsidP="001A69B5">
            <w:r w:rsidRPr="001A69B5">
              <w:rPr>
                <w:rStyle w:val="kursiv"/>
              </w:rPr>
              <w:t>3 556 238</w:t>
            </w:r>
          </w:p>
        </w:tc>
        <w:tc>
          <w:tcPr>
            <w:tcW w:w="1400" w:type="dxa"/>
          </w:tcPr>
          <w:p w14:paraId="2A3929A3" w14:textId="77777777" w:rsidR="000513CD" w:rsidRPr="001A69B5" w:rsidRDefault="0009509B" w:rsidP="001A69B5">
            <w:r w:rsidRPr="001A69B5">
              <w:rPr>
                <w:rStyle w:val="kursiv"/>
              </w:rPr>
              <w:t>2 115 786</w:t>
            </w:r>
          </w:p>
        </w:tc>
        <w:tc>
          <w:tcPr>
            <w:tcW w:w="1400" w:type="dxa"/>
          </w:tcPr>
          <w:p w14:paraId="6DFF1546" w14:textId="77777777" w:rsidR="000513CD" w:rsidRPr="001A69B5" w:rsidRDefault="0009509B" w:rsidP="001A69B5">
            <w:r w:rsidRPr="001A69B5">
              <w:rPr>
                <w:rStyle w:val="kursiv"/>
              </w:rPr>
              <w:t>3 288 253</w:t>
            </w:r>
          </w:p>
        </w:tc>
        <w:tc>
          <w:tcPr>
            <w:tcW w:w="1400" w:type="dxa"/>
          </w:tcPr>
          <w:p w14:paraId="6DE00E12" w14:textId="77777777" w:rsidR="000513CD" w:rsidRPr="001A69B5" w:rsidRDefault="0009509B" w:rsidP="001A69B5">
            <w:r w:rsidRPr="001A69B5">
              <w:rPr>
                <w:rStyle w:val="kursiv"/>
              </w:rPr>
              <w:t>1 172 467</w:t>
            </w:r>
          </w:p>
        </w:tc>
      </w:tr>
      <w:tr w:rsidR="000513CD" w:rsidRPr="001A69B5" w14:paraId="2A1493CC" w14:textId="77777777" w:rsidTr="00A23AF0">
        <w:trPr>
          <w:trHeight w:val="380"/>
        </w:trPr>
        <w:tc>
          <w:tcPr>
            <w:tcW w:w="3900" w:type="dxa"/>
          </w:tcPr>
          <w:p w14:paraId="63848A0C" w14:textId="77777777" w:rsidR="000513CD" w:rsidRPr="001A69B5" w:rsidRDefault="000513CD" w:rsidP="001A69B5"/>
        </w:tc>
        <w:tc>
          <w:tcPr>
            <w:tcW w:w="1400" w:type="dxa"/>
          </w:tcPr>
          <w:p w14:paraId="6EB0DB9A" w14:textId="77777777" w:rsidR="000513CD" w:rsidRPr="001A69B5" w:rsidRDefault="000513CD" w:rsidP="001A69B5"/>
        </w:tc>
        <w:tc>
          <w:tcPr>
            <w:tcW w:w="1400" w:type="dxa"/>
          </w:tcPr>
          <w:p w14:paraId="11E59CB5" w14:textId="77777777" w:rsidR="000513CD" w:rsidRPr="001A69B5" w:rsidRDefault="000513CD" w:rsidP="001A69B5"/>
        </w:tc>
        <w:tc>
          <w:tcPr>
            <w:tcW w:w="1400" w:type="dxa"/>
          </w:tcPr>
          <w:p w14:paraId="30B985AD" w14:textId="77777777" w:rsidR="000513CD" w:rsidRPr="001A69B5" w:rsidRDefault="000513CD" w:rsidP="001A69B5"/>
        </w:tc>
        <w:tc>
          <w:tcPr>
            <w:tcW w:w="1400" w:type="dxa"/>
          </w:tcPr>
          <w:p w14:paraId="584A00FB" w14:textId="77777777" w:rsidR="000513CD" w:rsidRPr="001A69B5" w:rsidRDefault="000513CD" w:rsidP="001A69B5"/>
        </w:tc>
      </w:tr>
      <w:tr w:rsidR="000513CD" w:rsidRPr="001A69B5" w14:paraId="29121359" w14:textId="77777777" w:rsidTr="00A23AF0">
        <w:trPr>
          <w:trHeight w:val="380"/>
        </w:trPr>
        <w:tc>
          <w:tcPr>
            <w:tcW w:w="3900" w:type="dxa"/>
          </w:tcPr>
          <w:p w14:paraId="7276C130" w14:textId="77777777" w:rsidR="000513CD" w:rsidRPr="001A69B5" w:rsidRDefault="0009509B" w:rsidP="001A69B5">
            <w:r w:rsidRPr="001A69B5">
              <w:rPr>
                <w:rStyle w:val="halvfet0"/>
              </w:rPr>
              <w:t xml:space="preserve">Andre </w:t>
            </w:r>
            <w:proofErr w:type="spellStart"/>
            <w:r w:rsidRPr="001A69B5">
              <w:rPr>
                <w:rStyle w:val="halvfet0"/>
              </w:rPr>
              <w:t>avsetningar</w:t>
            </w:r>
            <w:proofErr w:type="spellEnd"/>
          </w:p>
        </w:tc>
        <w:tc>
          <w:tcPr>
            <w:tcW w:w="1400" w:type="dxa"/>
          </w:tcPr>
          <w:p w14:paraId="50DE4499" w14:textId="77777777" w:rsidR="000513CD" w:rsidRPr="001A69B5" w:rsidRDefault="000513CD" w:rsidP="001A69B5"/>
        </w:tc>
        <w:tc>
          <w:tcPr>
            <w:tcW w:w="1400" w:type="dxa"/>
          </w:tcPr>
          <w:p w14:paraId="79FA8CA7" w14:textId="77777777" w:rsidR="000513CD" w:rsidRPr="001A69B5" w:rsidRDefault="000513CD" w:rsidP="001A69B5"/>
        </w:tc>
        <w:tc>
          <w:tcPr>
            <w:tcW w:w="1400" w:type="dxa"/>
          </w:tcPr>
          <w:p w14:paraId="1BF2D22A" w14:textId="77777777" w:rsidR="000513CD" w:rsidRPr="001A69B5" w:rsidRDefault="000513CD" w:rsidP="001A69B5"/>
        </w:tc>
        <w:tc>
          <w:tcPr>
            <w:tcW w:w="1400" w:type="dxa"/>
          </w:tcPr>
          <w:p w14:paraId="4D755386" w14:textId="77777777" w:rsidR="000513CD" w:rsidRPr="001A69B5" w:rsidRDefault="000513CD" w:rsidP="001A69B5"/>
        </w:tc>
      </w:tr>
      <w:tr w:rsidR="000513CD" w:rsidRPr="001A69B5" w14:paraId="18D26DC2" w14:textId="77777777" w:rsidTr="00A23AF0">
        <w:trPr>
          <w:trHeight w:val="640"/>
        </w:trPr>
        <w:tc>
          <w:tcPr>
            <w:tcW w:w="3900" w:type="dxa"/>
          </w:tcPr>
          <w:p w14:paraId="357D04BD" w14:textId="77777777" w:rsidR="000513CD" w:rsidRPr="001A69B5" w:rsidRDefault="0009509B" w:rsidP="001A69B5">
            <w:proofErr w:type="spellStart"/>
            <w:r w:rsidRPr="001A69B5">
              <w:t>Avsetningar</w:t>
            </w:r>
            <w:proofErr w:type="spellEnd"/>
            <w:r w:rsidRPr="001A69B5">
              <w:t xml:space="preserve"> til andre formål / </w:t>
            </w:r>
            <w:proofErr w:type="spellStart"/>
            <w:r w:rsidRPr="001A69B5">
              <w:t>ikkje</w:t>
            </w:r>
            <w:proofErr w:type="spellEnd"/>
            <w:r w:rsidRPr="001A69B5">
              <w:t>-spesifiserte formål</w:t>
            </w:r>
          </w:p>
        </w:tc>
        <w:tc>
          <w:tcPr>
            <w:tcW w:w="1400" w:type="dxa"/>
          </w:tcPr>
          <w:p w14:paraId="182BA479" w14:textId="77777777" w:rsidR="000513CD" w:rsidRPr="001A69B5" w:rsidRDefault="0009509B" w:rsidP="001A69B5">
            <w:r w:rsidRPr="001A69B5">
              <w:t>2 688 704</w:t>
            </w:r>
          </w:p>
        </w:tc>
        <w:tc>
          <w:tcPr>
            <w:tcW w:w="1400" w:type="dxa"/>
          </w:tcPr>
          <w:p w14:paraId="5D517951" w14:textId="77777777" w:rsidR="000513CD" w:rsidRPr="001A69B5" w:rsidRDefault="0009509B" w:rsidP="001A69B5">
            <w:r w:rsidRPr="001A69B5">
              <w:t>3 267 093</w:t>
            </w:r>
          </w:p>
        </w:tc>
        <w:tc>
          <w:tcPr>
            <w:tcW w:w="1400" w:type="dxa"/>
          </w:tcPr>
          <w:p w14:paraId="19A7FD95" w14:textId="77777777" w:rsidR="000513CD" w:rsidRPr="001A69B5" w:rsidRDefault="0009509B" w:rsidP="001A69B5">
            <w:r w:rsidRPr="001A69B5">
              <w:t>3 891 928</w:t>
            </w:r>
          </w:p>
        </w:tc>
        <w:tc>
          <w:tcPr>
            <w:tcW w:w="1400" w:type="dxa"/>
          </w:tcPr>
          <w:p w14:paraId="5CB7F8D8" w14:textId="77777777" w:rsidR="000513CD" w:rsidRPr="001A69B5" w:rsidRDefault="0009509B" w:rsidP="001A69B5">
            <w:r w:rsidRPr="001A69B5">
              <w:t>624 836</w:t>
            </w:r>
          </w:p>
        </w:tc>
      </w:tr>
      <w:tr w:rsidR="000513CD" w:rsidRPr="001A69B5" w14:paraId="19830CAA" w14:textId="77777777" w:rsidTr="00A23AF0">
        <w:trPr>
          <w:trHeight w:val="380"/>
        </w:trPr>
        <w:tc>
          <w:tcPr>
            <w:tcW w:w="3900" w:type="dxa"/>
          </w:tcPr>
          <w:p w14:paraId="5BC9658B" w14:textId="77777777" w:rsidR="000513CD" w:rsidRPr="001A69B5" w:rsidRDefault="0009509B" w:rsidP="001A69B5">
            <w:r w:rsidRPr="001A69B5">
              <w:t xml:space="preserve">Fri </w:t>
            </w:r>
            <w:proofErr w:type="spellStart"/>
            <w:r w:rsidRPr="001A69B5">
              <w:t>verksemdskapital</w:t>
            </w:r>
            <w:proofErr w:type="spellEnd"/>
          </w:p>
        </w:tc>
        <w:tc>
          <w:tcPr>
            <w:tcW w:w="1400" w:type="dxa"/>
          </w:tcPr>
          <w:p w14:paraId="58497CEE" w14:textId="77777777" w:rsidR="000513CD" w:rsidRPr="001A69B5" w:rsidRDefault="0009509B" w:rsidP="001A69B5">
            <w:r w:rsidRPr="001A69B5">
              <w:t>630 737</w:t>
            </w:r>
          </w:p>
        </w:tc>
        <w:tc>
          <w:tcPr>
            <w:tcW w:w="1400" w:type="dxa"/>
          </w:tcPr>
          <w:p w14:paraId="164AA4D5" w14:textId="77777777" w:rsidR="000513CD" w:rsidRPr="001A69B5" w:rsidRDefault="0009509B" w:rsidP="001A69B5">
            <w:r w:rsidRPr="001A69B5">
              <w:t>691 842</w:t>
            </w:r>
          </w:p>
        </w:tc>
        <w:tc>
          <w:tcPr>
            <w:tcW w:w="1400" w:type="dxa"/>
          </w:tcPr>
          <w:p w14:paraId="48A24836" w14:textId="77777777" w:rsidR="000513CD" w:rsidRPr="001A69B5" w:rsidRDefault="0009509B" w:rsidP="001A69B5">
            <w:r w:rsidRPr="001A69B5">
              <w:t>750 870</w:t>
            </w:r>
          </w:p>
        </w:tc>
        <w:tc>
          <w:tcPr>
            <w:tcW w:w="1400" w:type="dxa"/>
          </w:tcPr>
          <w:p w14:paraId="14B90860" w14:textId="77777777" w:rsidR="000513CD" w:rsidRPr="001A69B5" w:rsidRDefault="0009509B" w:rsidP="001A69B5">
            <w:r w:rsidRPr="001A69B5">
              <w:t>59 028</w:t>
            </w:r>
          </w:p>
        </w:tc>
      </w:tr>
      <w:tr w:rsidR="000513CD" w:rsidRPr="001A69B5" w14:paraId="498A1C48" w14:textId="77777777" w:rsidTr="00A23AF0">
        <w:trPr>
          <w:trHeight w:val="380"/>
        </w:trPr>
        <w:tc>
          <w:tcPr>
            <w:tcW w:w="3900" w:type="dxa"/>
          </w:tcPr>
          <w:p w14:paraId="53899BAA" w14:textId="77777777" w:rsidR="000513CD" w:rsidRPr="001A69B5" w:rsidRDefault="0009509B" w:rsidP="001A69B5">
            <w:r w:rsidRPr="001A69B5">
              <w:rPr>
                <w:rStyle w:val="kursiv"/>
              </w:rPr>
              <w:t xml:space="preserve">Sum andre </w:t>
            </w:r>
            <w:proofErr w:type="spellStart"/>
            <w:r w:rsidRPr="001A69B5">
              <w:rPr>
                <w:rStyle w:val="kursiv"/>
              </w:rPr>
              <w:t>avsetningar</w:t>
            </w:r>
            <w:proofErr w:type="spellEnd"/>
          </w:p>
        </w:tc>
        <w:tc>
          <w:tcPr>
            <w:tcW w:w="1400" w:type="dxa"/>
          </w:tcPr>
          <w:p w14:paraId="6125B4A7" w14:textId="77777777" w:rsidR="000513CD" w:rsidRPr="001A69B5" w:rsidRDefault="0009509B" w:rsidP="001A69B5">
            <w:r w:rsidRPr="001A69B5">
              <w:rPr>
                <w:rStyle w:val="kursiv"/>
              </w:rPr>
              <w:t>3 319 441</w:t>
            </w:r>
          </w:p>
        </w:tc>
        <w:tc>
          <w:tcPr>
            <w:tcW w:w="1400" w:type="dxa"/>
          </w:tcPr>
          <w:p w14:paraId="7E905A15" w14:textId="77777777" w:rsidR="000513CD" w:rsidRPr="001A69B5" w:rsidRDefault="0009509B" w:rsidP="001A69B5">
            <w:r w:rsidRPr="001A69B5">
              <w:rPr>
                <w:rStyle w:val="kursiv"/>
              </w:rPr>
              <w:t>3 958 934</w:t>
            </w:r>
          </w:p>
        </w:tc>
        <w:tc>
          <w:tcPr>
            <w:tcW w:w="1400" w:type="dxa"/>
          </w:tcPr>
          <w:p w14:paraId="02DCDBA8" w14:textId="77777777" w:rsidR="000513CD" w:rsidRPr="001A69B5" w:rsidRDefault="0009509B" w:rsidP="001A69B5">
            <w:r w:rsidRPr="001A69B5">
              <w:rPr>
                <w:rStyle w:val="kursiv"/>
              </w:rPr>
              <w:t>4 642 798</w:t>
            </w:r>
          </w:p>
        </w:tc>
        <w:tc>
          <w:tcPr>
            <w:tcW w:w="1400" w:type="dxa"/>
          </w:tcPr>
          <w:p w14:paraId="6DE3719A" w14:textId="77777777" w:rsidR="000513CD" w:rsidRPr="001A69B5" w:rsidRDefault="0009509B" w:rsidP="001A69B5">
            <w:r w:rsidRPr="001A69B5">
              <w:rPr>
                <w:rStyle w:val="kursiv"/>
              </w:rPr>
              <w:t>683 864</w:t>
            </w:r>
          </w:p>
        </w:tc>
      </w:tr>
      <w:tr w:rsidR="000513CD" w:rsidRPr="001A69B5" w14:paraId="70C0DA19" w14:textId="77777777" w:rsidTr="00A23AF0">
        <w:trPr>
          <w:trHeight w:val="380"/>
        </w:trPr>
        <w:tc>
          <w:tcPr>
            <w:tcW w:w="3900" w:type="dxa"/>
          </w:tcPr>
          <w:p w14:paraId="526BBFF6" w14:textId="77777777" w:rsidR="000513CD" w:rsidRPr="001A69B5" w:rsidRDefault="000513CD" w:rsidP="001A69B5"/>
        </w:tc>
        <w:tc>
          <w:tcPr>
            <w:tcW w:w="1400" w:type="dxa"/>
          </w:tcPr>
          <w:p w14:paraId="0AB016FD" w14:textId="77777777" w:rsidR="000513CD" w:rsidRPr="001A69B5" w:rsidRDefault="000513CD" w:rsidP="001A69B5"/>
        </w:tc>
        <w:tc>
          <w:tcPr>
            <w:tcW w:w="1400" w:type="dxa"/>
          </w:tcPr>
          <w:p w14:paraId="206E9A7D" w14:textId="77777777" w:rsidR="000513CD" w:rsidRPr="001A69B5" w:rsidRDefault="000513CD" w:rsidP="001A69B5"/>
        </w:tc>
        <w:tc>
          <w:tcPr>
            <w:tcW w:w="1400" w:type="dxa"/>
          </w:tcPr>
          <w:p w14:paraId="4E297830" w14:textId="77777777" w:rsidR="000513CD" w:rsidRPr="001A69B5" w:rsidRDefault="000513CD" w:rsidP="001A69B5"/>
        </w:tc>
        <w:tc>
          <w:tcPr>
            <w:tcW w:w="1400" w:type="dxa"/>
          </w:tcPr>
          <w:p w14:paraId="27F4ADEB" w14:textId="77777777" w:rsidR="000513CD" w:rsidRPr="001A69B5" w:rsidRDefault="000513CD" w:rsidP="001A69B5"/>
        </w:tc>
      </w:tr>
      <w:tr w:rsidR="000513CD" w:rsidRPr="001A69B5" w14:paraId="27C41176" w14:textId="77777777" w:rsidTr="00A23AF0">
        <w:trPr>
          <w:trHeight w:val="380"/>
        </w:trPr>
        <w:tc>
          <w:tcPr>
            <w:tcW w:w="3900" w:type="dxa"/>
          </w:tcPr>
          <w:p w14:paraId="317BE718" w14:textId="77777777" w:rsidR="000513CD" w:rsidRPr="001A69B5" w:rsidRDefault="0009509B" w:rsidP="001A69B5">
            <w:r w:rsidRPr="001A69B5">
              <w:rPr>
                <w:rStyle w:val="halvfet0"/>
              </w:rPr>
              <w:t>Langsiktig gjeld (netto)</w:t>
            </w:r>
          </w:p>
        </w:tc>
        <w:tc>
          <w:tcPr>
            <w:tcW w:w="1400" w:type="dxa"/>
          </w:tcPr>
          <w:p w14:paraId="795D60DA" w14:textId="77777777" w:rsidR="000513CD" w:rsidRPr="001A69B5" w:rsidRDefault="000513CD" w:rsidP="001A69B5"/>
        </w:tc>
        <w:tc>
          <w:tcPr>
            <w:tcW w:w="1400" w:type="dxa"/>
          </w:tcPr>
          <w:p w14:paraId="0E5982EF" w14:textId="77777777" w:rsidR="000513CD" w:rsidRPr="001A69B5" w:rsidRDefault="000513CD" w:rsidP="001A69B5"/>
        </w:tc>
        <w:tc>
          <w:tcPr>
            <w:tcW w:w="1400" w:type="dxa"/>
          </w:tcPr>
          <w:p w14:paraId="1B00C87E" w14:textId="77777777" w:rsidR="000513CD" w:rsidRPr="001A69B5" w:rsidRDefault="000513CD" w:rsidP="001A69B5"/>
        </w:tc>
        <w:tc>
          <w:tcPr>
            <w:tcW w:w="1400" w:type="dxa"/>
          </w:tcPr>
          <w:p w14:paraId="0818500F" w14:textId="77777777" w:rsidR="000513CD" w:rsidRPr="001A69B5" w:rsidRDefault="000513CD" w:rsidP="001A69B5"/>
        </w:tc>
      </w:tr>
      <w:tr w:rsidR="000513CD" w:rsidRPr="001A69B5" w14:paraId="77327F5A" w14:textId="77777777" w:rsidTr="00A23AF0">
        <w:trPr>
          <w:trHeight w:val="640"/>
        </w:trPr>
        <w:tc>
          <w:tcPr>
            <w:tcW w:w="3900" w:type="dxa"/>
          </w:tcPr>
          <w:p w14:paraId="27DEB6AF" w14:textId="77777777" w:rsidR="000513CD" w:rsidRPr="001A69B5" w:rsidRDefault="0009509B" w:rsidP="001A69B5">
            <w:r w:rsidRPr="001A69B5">
              <w:t xml:space="preserve">Langsiktige </w:t>
            </w:r>
            <w:proofErr w:type="spellStart"/>
            <w:r w:rsidRPr="001A69B5">
              <w:t>forpliktingar</w:t>
            </w:r>
            <w:proofErr w:type="spellEnd"/>
            <w:r w:rsidRPr="001A69B5">
              <w:t xml:space="preserve"> knytte til </w:t>
            </w:r>
            <w:proofErr w:type="spellStart"/>
            <w:r w:rsidRPr="001A69B5">
              <w:t>anleggsmidlar</w:t>
            </w:r>
            <w:proofErr w:type="spellEnd"/>
          </w:p>
        </w:tc>
        <w:tc>
          <w:tcPr>
            <w:tcW w:w="1400" w:type="dxa"/>
          </w:tcPr>
          <w:p w14:paraId="261310BF" w14:textId="77777777" w:rsidR="000513CD" w:rsidRPr="001A69B5" w:rsidRDefault="0009509B" w:rsidP="001A69B5">
            <w:r w:rsidRPr="001A69B5">
              <w:t>0</w:t>
            </w:r>
          </w:p>
        </w:tc>
        <w:tc>
          <w:tcPr>
            <w:tcW w:w="1400" w:type="dxa"/>
          </w:tcPr>
          <w:p w14:paraId="44763991" w14:textId="77777777" w:rsidR="000513CD" w:rsidRPr="001A69B5" w:rsidRDefault="0009509B" w:rsidP="001A69B5">
            <w:r w:rsidRPr="001A69B5">
              <w:t>1</w:t>
            </w:r>
          </w:p>
        </w:tc>
        <w:tc>
          <w:tcPr>
            <w:tcW w:w="1400" w:type="dxa"/>
          </w:tcPr>
          <w:p w14:paraId="068B42C6" w14:textId="77777777" w:rsidR="000513CD" w:rsidRPr="001A69B5" w:rsidRDefault="0009509B" w:rsidP="001A69B5">
            <w:r w:rsidRPr="001A69B5">
              <w:t>0</w:t>
            </w:r>
          </w:p>
        </w:tc>
        <w:tc>
          <w:tcPr>
            <w:tcW w:w="1400" w:type="dxa"/>
          </w:tcPr>
          <w:p w14:paraId="278D6A44" w14:textId="77777777" w:rsidR="000513CD" w:rsidRPr="001A69B5" w:rsidRDefault="0009509B" w:rsidP="001A69B5">
            <w:r w:rsidRPr="001A69B5">
              <w:t>–1</w:t>
            </w:r>
          </w:p>
        </w:tc>
      </w:tr>
      <w:tr w:rsidR="000513CD" w:rsidRPr="001A69B5" w14:paraId="1AE011AA" w14:textId="77777777" w:rsidTr="00A23AF0">
        <w:trPr>
          <w:trHeight w:val="380"/>
        </w:trPr>
        <w:tc>
          <w:tcPr>
            <w:tcW w:w="3900" w:type="dxa"/>
          </w:tcPr>
          <w:p w14:paraId="674C98ED" w14:textId="77777777" w:rsidR="000513CD" w:rsidRPr="001A69B5" w:rsidRDefault="0009509B" w:rsidP="001A69B5">
            <w:r w:rsidRPr="001A69B5">
              <w:t>Anna langsiktig gjeld</w:t>
            </w:r>
          </w:p>
        </w:tc>
        <w:tc>
          <w:tcPr>
            <w:tcW w:w="1400" w:type="dxa"/>
          </w:tcPr>
          <w:p w14:paraId="0093B868" w14:textId="77777777" w:rsidR="000513CD" w:rsidRPr="001A69B5" w:rsidRDefault="0009509B" w:rsidP="001A69B5">
            <w:r w:rsidRPr="001A69B5">
              <w:t>–87 470</w:t>
            </w:r>
          </w:p>
        </w:tc>
        <w:tc>
          <w:tcPr>
            <w:tcW w:w="1400" w:type="dxa"/>
          </w:tcPr>
          <w:p w14:paraId="3E162E5F" w14:textId="77777777" w:rsidR="000513CD" w:rsidRPr="001A69B5" w:rsidRDefault="0009509B" w:rsidP="001A69B5">
            <w:r w:rsidRPr="001A69B5">
              <w:t>–77 173</w:t>
            </w:r>
          </w:p>
        </w:tc>
        <w:tc>
          <w:tcPr>
            <w:tcW w:w="1400" w:type="dxa"/>
          </w:tcPr>
          <w:p w14:paraId="73FDBC04" w14:textId="77777777" w:rsidR="000513CD" w:rsidRPr="001A69B5" w:rsidRDefault="0009509B" w:rsidP="001A69B5">
            <w:r w:rsidRPr="001A69B5">
              <w:t>–65 416</w:t>
            </w:r>
          </w:p>
        </w:tc>
        <w:tc>
          <w:tcPr>
            <w:tcW w:w="1400" w:type="dxa"/>
          </w:tcPr>
          <w:p w14:paraId="6822D206" w14:textId="77777777" w:rsidR="000513CD" w:rsidRPr="001A69B5" w:rsidRDefault="0009509B" w:rsidP="001A69B5">
            <w:r w:rsidRPr="001A69B5">
              <w:t>11 757</w:t>
            </w:r>
          </w:p>
        </w:tc>
      </w:tr>
      <w:tr w:rsidR="000513CD" w:rsidRPr="001A69B5" w14:paraId="0EB5A27E" w14:textId="77777777" w:rsidTr="00A23AF0">
        <w:trPr>
          <w:trHeight w:val="380"/>
        </w:trPr>
        <w:tc>
          <w:tcPr>
            <w:tcW w:w="3900" w:type="dxa"/>
          </w:tcPr>
          <w:p w14:paraId="2112664D" w14:textId="77777777" w:rsidR="000513CD" w:rsidRPr="001A69B5" w:rsidRDefault="0009509B" w:rsidP="001A69B5">
            <w:r w:rsidRPr="001A69B5">
              <w:rPr>
                <w:rStyle w:val="kursiv"/>
              </w:rPr>
              <w:t>Sum langsiktig gjeld</w:t>
            </w:r>
          </w:p>
        </w:tc>
        <w:tc>
          <w:tcPr>
            <w:tcW w:w="1400" w:type="dxa"/>
          </w:tcPr>
          <w:p w14:paraId="59EB4CA5" w14:textId="77777777" w:rsidR="000513CD" w:rsidRPr="001A69B5" w:rsidRDefault="0009509B" w:rsidP="001A69B5">
            <w:r w:rsidRPr="001A69B5">
              <w:rPr>
                <w:rStyle w:val="kursiv"/>
              </w:rPr>
              <w:t>–87 470</w:t>
            </w:r>
          </w:p>
        </w:tc>
        <w:tc>
          <w:tcPr>
            <w:tcW w:w="1400" w:type="dxa"/>
          </w:tcPr>
          <w:p w14:paraId="32E84A62" w14:textId="77777777" w:rsidR="000513CD" w:rsidRPr="001A69B5" w:rsidRDefault="0009509B" w:rsidP="001A69B5">
            <w:r w:rsidRPr="001A69B5">
              <w:rPr>
                <w:rStyle w:val="kursiv"/>
              </w:rPr>
              <w:t>–77 172</w:t>
            </w:r>
          </w:p>
        </w:tc>
        <w:tc>
          <w:tcPr>
            <w:tcW w:w="1400" w:type="dxa"/>
          </w:tcPr>
          <w:p w14:paraId="147A4F6C" w14:textId="77777777" w:rsidR="000513CD" w:rsidRPr="001A69B5" w:rsidRDefault="0009509B" w:rsidP="001A69B5">
            <w:r w:rsidRPr="001A69B5">
              <w:rPr>
                <w:rStyle w:val="kursiv"/>
              </w:rPr>
              <w:t>–65 415</w:t>
            </w:r>
          </w:p>
        </w:tc>
        <w:tc>
          <w:tcPr>
            <w:tcW w:w="1400" w:type="dxa"/>
          </w:tcPr>
          <w:p w14:paraId="33459017" w14:textId="77777777" w:rsidR="000513CD" w:rsidRPr="001A69B5" w:rsidRDefault="0009509B" w:rsidP="001A69B5">
            <w:r w:rsidRPr="001A69B5">
              <w:rPr>
                <w:rStyle w:val="kursiv"/>
              </w:rPr>
              <w:t>11 757</w:t>
            </w:r>
          </w:p>
        </w:tc>
      </w:tr>
      <w:tr w:rsidR="000513CD" w:rsidRPr="001A69B5" w14:paraId="0B40F61B" w14:textId="77777777" w:rsidTr="00A23AF0">
        <w:trPr>
          <w:trHeight w:val="380"/>
        </w:trPr>
        <w:tc>
          <w:tcPr>
            <w:tcW w:w="3900" w:type="dxa"/>
          </w:tcPr>
          <w:p w14:paraId="692770F8" w14:textId="77777777" w:rsidR="000513CD" w:rsidRPr="001A69B5" w:rsidRDefault="0009509B" w:rsidP="001A69B5">
            <w:r w:rsidRPr="001A69B5">
              <w:rPr>
                <w:rStyle w:val="kursiv"/>
              </w:rPr>
              <w:t xml:space="preserve">Sum netto gjeld og </w:t>
            </w:r>
            <w:proofErr w:type="spellStart"/>
            <w:r w:rsidRPr="001A69B5">
              <w:rPr>
                <w:rStyle w:val="kursiv"/>
              </w:rPr>
              <w:t>forpliktingar</w:t>
            </w:r>
            <w:proofErr w:type="spellEnd"/>
          </w:p>
        </w:tc>
        <w:tc>
          <w:tcPr>
            <w:tcW w:w="1400" w:type="dxa"/>
          </w:tcPr>
          <w:p w14:paraId="2925D8F3" w14:textId="77777777" w:rsidR="000513CD" w:rsidRPr="001A69B5" w:rsidRDefault="0009509B" w:rsidP="001A69B5">
            <w:r w:rsidRPr="001A69B5">
              <w:rPr>
                <w:rStyle w:val="kursiv"/>
              </w:rPr>
              <w:t>13 626 710</w:t>
            </w:r>
          </w:p>
        </w:tc>
        <w:tc>
          <w:tcPr>
            <w:tcW w:w="1400" w:type="dxa"/>
          </w:tcPr>
          <w:p w14:paraId="2C00A99C" w14:textId="77777777" w:rsidR="000513CD" w:rsidRPr="001A69B5" w:rsidRDefault="0009509B" w:rsidP="001A69B5">
            <w:r w:rsidRPr="001A69B5">
              <w:rPr>
                <w:rStyle w:val="kursiv"/>
              </w:rPr>
              <w:t>13 218 694</w:t>
            </w:r>
          </w:p>
        </w:tc>
        <w:tc>
          <w:tcPr>
            <w:tcW w:w="1400" w:type="dxa"/>
          </w:tcPr>
          <w:p w14:paraId="30779C84" w14:textId="77777777" w:rsidR="000513CD" w:rsidRPr="001A69B5" w:rsidRDefault="0009509B" w:rsidP="001A69B5">
            <w:r w:rsidRPr="001A69B5">
              <w:rPr>
                <w:rStyle w:val="kursiv"/>
              </w:rPr>
              <w:t>14 621 196</w:t>
            </w:r>
          </w:p>
        </w:tc>
        <w:tc>
          <w:tcPr>
            <w:tcW w:w="1400" w:type="dxa"/>
          </w:tcPr>
          <w:p w14:paraId="77BC3B6F" w14:textId="77777777" w:rsidR="000513CD" w:rsidRPr="001A69B5" w:rsidRDefault="0009509B" w:rsidP="001A69B5">
            <w:r w:rsidRPr="001A69B5">
              <w:rPr>
                <w:rStyle w:val="kursiv"/>
              </w:rPr>
              <w:t>1 402 502</w:t>
            </w:r>
          </w:p>
        </w:tc>
      </w:tr>
    </w:tbl>
    <w:p w14:paraId="43EC76C2" w14:textId="77777777" w:rsidR="000513CD" w:rsidRPr="001A69B5" w:rsidRDefault="0009509B" w:rsidP="001A69B5">
      <w:pPr>
        <w:pStyle w:val="tabell-noter"/>
      </w:pPr>
      <w:r w:rsidRPr="001A69B5">
        <w:t xml:space="preserve">Årsaka til at posten langsiktig gjeld er negativ, er av teknisk art. Det kjem av at </w:t>
      </w:r>
      <w:proofErr w:type="spellStart"/>
      <w:r w:rsidRPr="001A69B5">
        <w:t>anleggsmidlane</w:t>
      </w:r>
      <w:proofErr w:type="spellEnd"/>
      <w:r w:rsidRPr="001A69B5">
        <w:t xml:space="preserve"> til universitet og </w:t>
      </w:r>
      <w:proofErr w:type="spellStart"/>
      <w:r w:rsidRPr="001A69B5">
        <w:t>høgskular</w:t>
      </w:r>
      <w:proofErr w:type="spellEnd"/>
      <w:r w:rsidRPr="001A69B5">
        <w:t xml:space="preserve"> i 2018, 2019 og 2020 er verdsette </w:t>
      </w:r>
      <w:proofErr w:type="spellStart"/>
      <w:r w:rsidRPr="001A69B5">
        <w:t>høgare</w:t>
      </w:r>
      <w:proofErr w:type="spellEnd"/>
      <w:r w:rsidRPr="001A69B5">
        <w:t xml:space="preserve"> enn </w:t>
      </w:r>
      <w:proofErr w:type="spellStart"/>
      <w:r w:rsidRPr="001A69B5">
        <w:t>dei</w:t>
      </w:r>
      <w:proofErr w:type="spellEnd"/>
      <w:r w:rsidRPr="001A69B5">
        <w:t xml:space="preserve"> </w:t>
      </w:r>
      <w:proofErr w:type="spellStart"/>
      <w:r w:rsidRPr="001A69B5">
        <w:t>tilsvarande</w:t>
      </w:r>
      <w:proofErr w:type="spellEnd"/>
      <w:r w:rsidRPr="001A69B5">
        <w:t xml:space="preserve"> </w:t>
      </w:r>
      <w:proofErr w:type="spellStart"/>
      <w:r w:rsidRPr="001A69B5">
        <w:t>gjeldspostane</w:t>
      </w:r>
      <w:proofErr w:type="spellEnd"/>
      <w:r w:rsidRPr="001A69B5">
        <w:t>.</w:t>
      </w:r>
    </w:p>
    <w:p w14:paraId="6194CAEA" w14:textId="67447455" w:rsidR="000513CD" w:rsidRDefault="0009509B" w:rsidP="001A69B5">
      <w:pPr>
        <w:pStyle w:val="tabell-noter"/>
      </w:pPr>
      <w:r w:rsidRPr="001A69B5">
        <w:t xml:space="preserve">Kommentar til tabellen: </w:t>
      </w:r>
      <w:proofErr w:type="spellStart"/>
      <w:r w:rsidRPr="001A69B5">
        <w:t>Kontantbehaldninga</w:t>
      </w:r>
      <w:proofErr w:type="spellEnd"/>
      <w:r w:rsidRPr="001A69B5">
        <w:t xml:space="preserve"> har </w:t>
      </w:r>
      <w:proofErr w:type="spellStart"/>
      <w:r w:rsidRPr="001A69B5">
        <w:t>auka</w:t>
      </w:r>
      <w:proofErr w:type="spellEnd"/>
      <w:r w:rsidRPr="001A69B5">
        <w:t xml:space="preserve"> med 10,6 pst. </w:t>
      </w:r>
      <w:proofErr w:type="spellStart"/>
      <w:r w:rsidRPr="001A69B5">
        <w:t>frå</w:t>
      </w:r>
      <w:proofErr w:type="spellEnd"/>
      <w:r w:rsidRPr="001A69B5">
        <w:t xml:space="preserve"> 2019 til 2020, mot </w:t>
      </w:r>
      <w:proofErr w:type="spellStart"/>
      <w:r w:rsidRPr="001A69B5">
        <w:t>ein</w:t>
      </w:r>
      <w:proofErr w:type="spellEnd"/>
      <w:r w:rsidRPr="001A69B5">
        <w:t xml:space="preserve"> reduksjon på 3,0 pst. </w:t>
      </w:r>
      <w:proofErr w:type="spellStart"/>
      <w:r w:rsidRPr="001A69B5">
        <w:t>frå</w:t>
      </w:r>
      <w:proofErr w:type="spellEnd"/>
      <w:r w:rsidRPr="001A69B5">
        <w:t xml:space="preserve"> 2018 til 2019. </w:t>
      </w:r>
      <w:proofErr w:type="spellStart"/>
      <w:r w:rsidRPr="001A69B5">
        <w:t>Avsetningane</w:t>
      </w:r>
      <w:proofErr w:type="spellEnd"/>
      <w:r w:rsidRPr="001A69B5">
        <w:t xml:space="preserve"> som skal dekke </w:t>
      </w:r>
      <w:proofErr w:type="spellStart"/>
      <w:r w:rsidRPr="001A69B5">
        <w:t>påkomne</w:t>
      </w:r>
      <w:proofErr w:type="spellEnd"/>
      <w:r w:rsidRPr="001A69B5">
        <w:t xml:space="preserve"> kostnader til forfall neste budsjettår, har gått ned med 6,4 pst. </w:t>
      </w:r>
      <w:proofErr w:type="spellStart"/>
      <w:r w:rsidRPr="001A69B5">
        <w:t>Tilsvarande</w:t>
      </w:r>
      <w:proofErr w:type="spellEnd"/>
      <w:r w:rsidRPr="001A69B5">
        <w:t xml:space="preserve"> var det </w:t>
      </w:r>
      <w:proofErr w:type="spellStart"/>
      <w:r w:rsidRPr="001A69B5">
        <w:t>ein</w:t>
      </w:r>
      <w:proofErr w:type="spellEnd"/>
      <w:r w:rsidRPr="001A69B5">
        <w:t xml:space="preserve"> </w:t>
      </w:r>
      <w:proofErr w:type="spellStart"/>
      <w:r w:rsidRPr="001A69B5">
        <w:t>auke</w:t>
      </w:r>
      <w:proofErr w:type="spellEnd"/>
      <w:r w:rsidRPr="001A69B5">
        <w:t xml:space="preserve"> på 5,6 pst. </w:t>
      </w:r>
      <w:proofErr w:type="spellStart"/>
      <w:r w:rsidRPr="001A69B5">
        <w:t>frå</w:t>
      </w:r>
      <w:proofErr w:type="spellEnd"/>
      <w:r w:rsidRPr="001A69B5">
        <w:t xml:space="preserve"> 2018 til 2019. </w:t>
      </w:r>
      <w:proofErr w:type="spellStart"/>
      <w:r w:rsidRPr="001A69B5">
        <w:t>Avsetningane</w:t>
      </w:r>
      <w:proofErr w:type="spellEnd"/>
      <w:r w:rsidRPr="001A69B5">
        <w:t xml:space="preserve"> til </w:t>
      </w:r>
      <w:proofErr w:type="spellStart"/>
      <w:r w:rsidRPr="001A69B5">
        <w:t>planlagde</w:t>
      </w:r>
      <w:proofErr w:type="spellEnd"/>
      <w:r w:rsidRPr="001A69B5">
        <w:t xml:space="preserve"> tiltak i </w:t>
      </w:r>
      <w:proofErr w:type="spellStart"/>
      <w:r w:rsidRPr="001A69B5">
        <w:t>komande</w:t>
      </w:r>
      <w:proofErr w:type="spellEnd"/>
      <w:r w:rsidRPr="001A69B5">
        <w:t xml:space="preserve"> budsjettår har </w:t>
      </w:r>
      <w:proofErr w:type="spellStart"/>
      <w:r w:rsidRPr="001A69B5">
        <w:t>auka</w:t>
      </w:r>
      <w:proofErr w:type="spellEnd"/>
      <w:r w:rsidRPr="001A69B5">
        <w:t xml:space="preserve"> med 55,4 pst. </w:t>
      </w:r>
      <w:proofErr w:type="spellStart"/>
      <w:r w:rsidRPr="001A69B5">
        <w:t>frå</w:t>
      </w:r>
      <w:proofErr w:type="spellEnd"/>
      <w:r w:rsidRPr="001A69B5">
        <w:t xml:space="preserve"> 2019 til 2020.</w:t>
      </w:r>
    </w:p>
    <w:p w14:paraId="482FD94A" w14:textId="640BE3CC" w:rsidR="0067357C" w:rsidRPr="0067357C" w:rsidRDefault="0067357C" w:rsidP="00A23AF0">
      <w:pPr>
        <w:pStyle w:val="tabell-tittel"/>
        <w:numPr>
          <w:ilvl w:val="6"/>
          <w:numId w:val="28"/>
        </w:numPr>
      </w:pPr>
      <w:r w:rsidRPr="001A69B5">
        <w:t xml:space="preserve">Universitet og </w:t>
      </w:r>
      <w:proofErr w:type="spellStart"/>
      <w:r w:rsidRPr="001A69B5">
        <w:t>høgskular</w:t>
      </w:r>
      <w:proofErr w:type="spellEnd"/>
      <w:r w:rsidRPr="001A69B5">
        <w:t>. Balanse per 31. desember 2020</w:t>
      </w:r>
    </w:p>
    <w:p w14:paraId="24395611" w14:textId="77777777" w:rsidR="000513CD" w:rsidRPr="001A69B5" w:rsidRDefault="0009509B" w:rsidP="001A69B5">
      <w:pPr>
        <w:pStyle w:val="Tabellnavn"/>
      </w:pPr>
      <w:r w:rsidRPr="001A69B5">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513CD" w:rsidRPr="001A69B5" w14:paraId="3F6287C0" w14:textId="77777777" w:rsidTr="00A23AF0">
        <w:trPr>
          <w:trHeight w:val="360"/>
        </w:trPr>
        <w:tc>
          <w:tcPr>
            <w:tcW w:w="5320" w:type="dxa"/>
          </w:tcPr>
          <w:p w14:paraId="67DACCC7" w14:textId="77777777" w:rsidR="000513CD" w:rsidRPr="001A69B5" w:rsidRDefault="000513CD" w:rsidP="001A69B5"/>
        </w:tc>
        <w:tc>
          <w:tcPr>
            <w:tcW w:w="1400" w:type="dxa"/>
          </w:tcPr>
          <w:p w14:paraId="4FEED53E" w14:textId="77777777" w:rsidR="000513CD" w:rsidRPr="001A69B5" w:rsidRDefault="000513CD" w:rsidP="001A69B5"/>
        </w:tc>
        <w:tc>
          <w:tcPr>
            <w:tcW w:w="1400" w:type="dxa"/>
          </w:tcPr>
          <w:p w14:paraId="18779B65" w14:textId="77777777" w:rsidR="000513CD" w:rsidRPr="001A69B5" w:rsidRDefault="000513CD" w:rsidP="001A69B5"/>
        </w:tc>
        <w:tc>
          <w:tcPr>
            <w:tcW w:w="1400" w:type="dxa"/>
          </w:tcPr>
          <w:p w14:paraId="3F912C6F" w14:textId="77777777" w:rsidR="000513CD" w:rsidRPr="001A69B5" w:rsidRDefault="0009509B" w:rsidP="001A69B5">
            <w:r w:rsidRPr="001A69B5">
              <w:t>(i 1 000 kr)</w:t>
            </w:r>
          </w:p>
        </w:tc>
      </w:tr>
      <w:tr w:rsidR="000513CD" w:rsidRPr="001A69B5" w14:paraId="64FD5091" w14:textId="77777777" w:rsidTr="00A23AF0">
        <w:trPr>
          <w:trHeight w:val="600"/>
        </w:trPr>
        <w:tc>
          <w:tcPr>
            <w:tcW w:w="5320" w:type="dxa"/>
          </w:tcPr>
          <w:p w14:paraId="41FE9A08" w14:textId="77777777" w:rsidR="000513CD" w:rsidRPr="001A69B5" w:rsidRDefault="000513CD" w:rsidP="001A69B5"/>
        </w:tc>
        <w:tc>
          <w:tcPr>
            <w:tcW w:w="1400" w:type="dxa"/>
          </w:tcPr>
          <w:p w14:paraId="31998E99" w14:textId="084B6FEE" w:rsidR="000513CD" w:rsidRPr="001A69B5" w:rsidRDefault="0009509B" w:rsidP="00FB3481">
            <w:proofErr w:type="spellStart"/>
            <w:r w:rsidRPr="001A69B5">
              <w:t>Rekneskap</w:t>
            </w:r>
            <w:proofErr w:type="spellEnd"/>
            <w:r w:rsidR="00FB3481">
              <w:t xml:space="preserve"> </w:t>
            </w:r>
            <w:r w:rsidRPr="001A69B5">
              <w:t>31.12.18</w:t>
            </w:r>
          </w:p>
        </w:tc>
        <w:tc>
          <w:tcPr>
            <w:tcW w:w="1400" w:type="dxa"/>
          </w:tcPr>
          <w:p w14:paraId="0566686E" w14:textId="31081E7A" w:rsidR="000513CD" w:rsidRPr="001A69B5" w:rsidRDefault="0009509B" w:rsidP="00FB3481">
            <w:proofErr w:type="spellStart"/>
            <w:r w:rsidRPr="001A69B5">
              <w:t>Rekneskap</w:t>
            </w:r>
            <w:proofErr w:type="spellEnd"/>
            <w:r w:rsidR="00FB3481">
              <w:t xml:space="preserve"> </w:t>
            </w:r>
            <w:r w:rsidRPr="001A69B5">
              <w:t>31.12.19</w:t>
            </w:r>
          </w:p>
        </w:tc>
        <w:tc>
          <w:tcPr>
            <w:tcW w:w="1400" w:type="dxa"/>
          </w:tcPr>
          <w:p w14:paraId="3BDB3E99" w14:textId="746119A6" w:rsidR="000513CD" w:rsidRPr="001A69B5" w:rsidRDefault="0009509B" w:rsidP="00FB3481">
            <w:proofErr w:type="spellStart"/>
            <w:r w:rsidRPr="001A69B5">
              <w:t>Rekneskap</w:t>
            </w:r>
            <w:proofErr w:type="spellEnd"/>
            <w:r w:rsidR="00FB3481">
              <w:t xml:space="preserve"> </w:t>
            </w:r>
            <w:r w:rsidRPr="001A69B5">
              <w:t>31.12.20</w:t>
            </w:r>
          </w:p>
        </w:tc>
      </w:tr>
      <w:tr w:rsidR="000513CD" w:rsidRPr="001A69B5" w14:paraId="4CE6EC0F" w14:textId="77777777" w:rsidTr="00A23AF0">
        <w:trPr>
          <w:trHeight w:val="380"/>
        </w:trPr>
        <w:tc>
          <w:tcPr>
            <w:tcW w:w="5320" w:type="dxa"/>
          </w:tcPr>
          <w:p w14:paraId="6508B479" w14:textId="77777777" w:rsidR="000513CD" w:rsidRPr="001A69B5" w:rsidRDefault="0009509B" w:rsidP="001A69B5">
            <w:proofErr w:type="spellStart"/>
            <w:r w:rsidRPr="001A69B5">
              <w:rPr>
                <w:rStyle w:val="halvfet0"/>
              </w:rPr>
              <w:t>Eigedelar</w:t>
            </w:r>
            <w:proofErr w:type="spellEnd"/>
          </w:p>
        </w:tc>
        <w:tc>
          <w:tcPr>
            <w:tcW w:w="1400" w:type="dxa"/>
          </w:tcPr>
          <w:p w14:paraId="1A007215" w14:textId="77777777" w:rsidR="000513CD" w:rsidRPr="001A69B5" w:rsidRDefault="000513CD" w:rsidP="001A69B5"/>
        </w:tc>
        <w:tc>
          <w:tcPr>
            <w:tcW w:w="1400" w:type="dxa"/>
          </w:tcPr>
          <w:p w14:paraId="1E25473A" w14:textId="77777777" w:rsidR="000513CD" w:rsidRPr="001A69B5" w:rsidRDefault="000513CD" w:rsidP="001A69B5"/>
        </w:tc>
        <w:tc>
          <w:tcPr>
            <w:tcW w:w="1400" w:type="dxa"/>
          </w:tcPr>
          <w:p w14:paraId="172A4D5F" w14:textId="77777777" w:rsidR="000513CD" w:rsidRPr="001A69B5" w:rsidRDefault="000513CD" w:rsidP="001A69B5"/>
        </w:tc>
      </w:tr>
      <w:tr w:rsidR="000513CD" w:rsidRPr="001A69B5" w14:paraId="53922A64" w14:textId="77777777" w:rsidTr="00A23AF0">
        <w:trPr>
          <w:trHeight w:val="380"/>
        </w:trPr>
        <w:tc>
          <w:tcPr>
            <w:tcW w:w="5320" w:type="dxa"/>
          </w:tcPr>
          <w:p w14:paraId="51FADE47" w14:textId="77777777" w:rsidR="000513CD" w:rsidRPr="001A69B5" w:rsidRDefault="0009509B" w:rsidP="001A69B5">
            <w:r w:rsidRPr="001A69B5">
              <w:rPr>
                <w:rStyle w:val="halvfet0"/>
              </w:rPr>
              <w:t xml:space="preserve">A. </w:t>
            </w:r>
            <w:proofErr w:type="spellStart"/>
            <w:r w:rsidRPr="001A69B5">
              <w:rPr>
                <w:rStyle w:val="halvfet0"/>
              </w:rPr>
              <w:t>Anleggsmidlar</w:t>
            </w:r>
            <w:proofErr w:type="spellEnd"/>
          </w:p>
        </w:tc>
        <w:tc>
          <w:tcPr>
            <w:tcW w:w="1400" w:type="dxa"/>
          </w:tcPr>
          <w:p w14:paraId="202E3A0A" w14:textId="77777777" w:rsidR="000513CD" w:rsidRPr="001A69B5" w:rsidRDefault="000513CD" w:rsidP="001A69B5"/>
        </w:tc>
        <w:tc>
          <w:tcPr>
            <w:tcW w:w="1400" w:type="dxa"/>
          </w:tcPr>
          <w:p w14:paraId="287548DB" w14:textId="77777777" w:rsidR="000513CD" w:rsidRPr="001A69B5" w:rsidRDefault="000513CD" w:rsidP="001A69B5"/>
        </w:tc>
        <w:tc>
          <w:tcPr>
            <w:tcW w:w="1400" w:type="dxa"/>
          </w:tcPr>
          <w:p w14:paraId="3678CE61" w14:textId="77777777" w:rsidR="000513CD" w:rsidRPr="001A69B5" w:rsidRDefault="000513CD" w:rsidP="001A69B5"/>
        </w:tc>
      </w:tr>
      <w:tr w:rsidR="000513CD" w:rsidRPr="001A69B5" w14:paraId="0EF242DC" w14:textId="77777777" w:rsidTr="00A23AF0">
        <w:trPr>
          <w:trHeight w:val="380"/>
        </w:trPr>
        <w:tc>
          <w:tcPr>
            <w:tcW w:w="5320" w:type="dxa"/>
          </w:tcPr>
          <w:p w14:paraId="29711F49" w14:textId="77777777" w:rsidR="000513CD" w:rsidRPr="001A69B5" w:rsidRDefault="0009509B" w:rsidP="001A69B5">
            <w:r w:rsidRPr="001A69B5">
              <w:t xml:space="preserve">I Immaterielle </w:t>
            </w:r>
            <w:proofErr w:type="spellStart"/>
            <w:r w:rsidRPr="001A69B5">
              <w:t>eigedelar</w:t>
            </w:r>
            <w:proofErr w:type="spellEnd"/>
          </w:p>
        </w:tc>
        <w:tc>
          <w:tcPr>
            <w:tcW w:w="1400" w:type="dxa"/>
          </w:tcPr>
          <w:p w14:paraId="73CA0F01" w14:textId="77777777" w:rsidR="000513CD" w:rsidRPr="001A69B5" w:rsidRDefault="0009509B" w:rsidP="001A69B5">
            <w:r w:rsidRPr="001A69B5">
              <w:t>44 152</w:t>
            </w:r>
          </w:p>
        </w:tc>
        <w:tc>
          <w:tcPr>
            <w:tcW w:w="1400" w:type="dxa"/>
          </w:tcPr>
          <w:p w14:paraId="29AE9140" w14:textId="77777777" w:rsidR="000513CD" w:rsidRPr="001A69B5" w:rsidRDefault="0009509B" w:rsidP="001A69B5">
            <w:r w:rsidRPr="001A69B5">
              <w:t>56 357</w:t>
            </w:r>
          </w:p>
        </w:tc>
        <w:tc>
          <w:tcPr>
            <w:tcW w:w="1400" w:type="dxa"/>
          </w:tcPr>
          <w:p w14:paraId="29070FB4" w14:textId="77777777" w:rsidR="000513CD" w:rsidRPr="001A69B5" w:rsidRDefault="0009509B" w:rsidP="001A69B5">
            <w:r w:rsidRPr="001A69B5">
              <w:t>75 645</w:t>
            </w:r>
          </w:p>
        </w:tc>
      </w:tr>
      <w:tr w:rsidR="000513CD" w:rsidRPr="001A69B5" w14:paraId="1C5A8AFD" w14:textId="77777777" w:rsidTr="00A23AF0">
        <w:trPr>
          <w:trHeight w:val="380"/>
        </w:trPr>
        <w:tc>
          <w:tcPr>
            <w:tcW w:w="5320" w:type="dxa"/>
          </w:tcPr>
          <w:p w14:paraId="7EFBBCEC" w14:textId="77777777" w:rsidR="000513CD" w:rsidRPr="001A69B5" w:rsidRDefault="0009509B" w:rsidP="001A69B5">
            <w:r w:rsidRPr="001A69B5">
              <w:t xml:space="preserve">II Varige </w:t>
            </w:r>
            <w:proofErr w:type="spellStart"/>
            <w:r w:rsidRPr="001A69B5">
              <w:t>driftsmidlar</w:t>
            </w:r>
            <w:proofErr w:type="spellEnd"/>
          </w:p>
        </w:tc>
        <w:tc>
          <w:tcPr>
            <w:tcW w:w="1400" w:type="dxa"/>
          </w:tcPr>
          <w:p w14:paraId="1A8BA31F" w14:textId="77777777" w:rsidR="000513CD" w:rsidRPr="001A69B5" w:rsidRDefault="0009509B" w:rsidP="001A69B5">
            <w:r w:rsidRPr="001A69B5">
              <w:t>34 693 478</w:t>
            </w:r>
          </w:p>
        </w:tc>
        <w:tc>
          <w:tcPr>
            <w:tcW w:w="1400" w:type="dxa"/>
          </w:tcPr>
          <w:p w14:paraId="79FD99A0" w14:textId="77777777" w:rsidR="000513CD" w:rsidRPr="001A69B5" w:rsidRDefault="0009509B" w:rsidP="001A69B5">
            <w:r w:rsidRPr="001A69B5">
              <w:t>37 161 492</w:t>
            </w:r>
          </w:p>
        </w:tc>
        <w:tc>
          <w:tcPr>
            <w:tcW w:w="1400" w:type="dxa"/>
          </w:tcPr>
          <w:p w14:paraId="10FB8644" w14:textId="77777777" w:rsidR="000513CD" w:rsidRPr="001A69B5" w:rsidRDefault="0009509B" w:rsidP="001A69B5">
            <w:r w:rsidRPr="001A69B5">
              <w:t>36 890 555</w:t>
            </w:r>
          </w:p>
        </w:tc>
      </w:tr>
      <w:tr w:rsidR="000513CD" w:rsidRPr="001A69B5" w14:paraId="0379FA94" w14:textId="77777777" w:rsidTr="00A23AF0">
        <w:trPr>
          <w:trHeight w:val="380"/>
        </w:trPr>
        <w:tc>
          <w:tcPr>
            <w:tcW w:w="5320" w:type="dxa"/>
          </w:tcPr>
          <w:p w14:paraId="5892CCCC" w14:textId="77777777" w:rsidR="000513CD" w:rsidRPr="001A69B5" w:rsidRDefault="0009509B" w:rsidP="001A69B5">
            <w:r w:rsidRPr="001A69B5">
              <w:t xml:space="preserve">III Finansielle </w:t>
            </w:r>
            <w:proofErr w:type="spellStart"/>
            <w:r w:rsidRPr="001A69B5">
              <w:t>anleggsmidlar</w:t>
            </w:r>
            <w:proofErr w:type="spellEnd"/>
          </w:p>
        </w:tc>
        <w:tc>
          <w:tcPr>
            <w:tcW w:w="1400" w:type="dxa"/>
          </w:tcPr>
          <w:p w14:paraId="12C7937E" w14:textId="77777777" w:rsidR="000513CD" w:rsidRPr="001A69B5" w:rsidRDefault="0009509B" w:rsidP="001A69B5">
            <w:r w:rsidRPr="001A69B5">
              <w:t>399 849</w:t>
            </w:r>
          </w:p>
        </w:tc>
        <w:tc>
          <w:tcPr>
            <w:tcW w:w="1400" w:type="dxa"/>
          </w:tcPr>
          <w:p w14:paraId="0D71F309" w14:textId="77777777" w:rsidR="000513CD" w:rsidRPr="001A69B5" w:rsidRDefault="0009509B" w:rsidP="001A69B5">
            <w:r w:rsidRPr="001A69B5">
              <w:t>384 768</w:t>
            </w:r>
          </w:p>
        </w:tc>
        <w:tc>
          <w:tcPr>
            <w:tcW w:w="1400" w:type="dxa"/>
          </w:tcPr>
          <w:p w14:paraId="678564D4" w14:textId="77777777" w:rsidR="000513CD" w:rsidRPr="001A69B5" w:rsidRDefault="0009509B" w:rsidP="001A69B5">
            <w:r w:rsidRPr="001A69B5">
              <w:t>374 530</w:t>
            </w:r>
          </w:p>
        </w:tc>
      </w:tr>
      <w:tr w:rsidR="000513CD" w:rsidRPr="001A69B5" w14:paraId="709C690F" w14:textId="77777777" w:rsidTr="00A23AF0">
        <w:trPr>
          <w:trHeight w:val="380"/>
        </w:trPr>
        <w:tc>
          <w:tcPr>
            <w:tcW w:w="5320" w:type="dxa"/>
          </w:tcPr>
          <w:p w14:paraId="798E9FE8" w14:textId="77777777" w:rsidR="000513CD" w:rsidRPr="001A69B5" w:rsidRDefault="0009509B" w:rsidP="001A69B5">
            <w:r w:rsidRPr="001A69B5">
              <w:rPr>
                <w:rStyle w:val="kursiv"/>
              </w:rPr>
              <w:t xml:space="preserve">Sum </w:t>
            </w:r>
            <w:proofErr w:type="spellStart"/>
            <w:r w:rsidRPr="001A69B5">
              <w:rPr>
                <w:rStyle w:val="kursiv"/>
              </w:rPr>
              <w:t>anleggsmidlar</w:t>
            </w:r>
            <w:proofErr w:type="spellEnd"/>
          </w:p>
        </w:tc>
        <w:tc>
          <w:tcPr>
            <w:tcW w:w="1400" w:type="dxa"/>
          </w:tcPr>
          <w:p w14:paraId="6F99848F" w14:textId="77777777" w:rsidR="000513CD" w:rsidRPr="001A69B5" w:rsidRDefault="0009509B" w:rsidP="001A69B5">
            <w:r w:rsidRPr="001A69B5">
              <w:rPr>
                <w:rStyle w:val="kursiv"/>
              </w:rPr>
              <w:t>35 137 480</w:t>
            </w:r>
          </w:p>
        </w:tc>
        <w:tc>
          <w:tcPr>
            <w:tcW w:w="1400" w:type="dxa"/>
          </w:tcPr>
          <w:p w14:paraId="6F7F56C3" w14:textId="77777777" w:rsidR="000513CD" w:rsidRPr="001A69B5" w:rsidRDefault="0009509B" w:rsidP="001A69B5">
            <w:r w:rsidRPr="001A69B5">
              <w:rPr>
                <w:rStyle w:val="kursiv"/>
              </w:rPr>
              <w:t>37 602 618</w:t>
            </w:r>
          </w:p>
        </w:tc>
        <w:tc>
          <w:tcPr>
            <w:tcW w:w="1400" w:type="dxa"/>
          </w:tcPr>
          <w:p w14:paraId="03305794" w14:textId="77777777" w:rsidR="000513CD" w:rsidRPr="001A69B5" w:rsidRDefault="0009509B" w:rsidP="001A69B5">
            <w:r w:rsidRPr="001A69B5">
              <w:rPr>
                <w:rStyle w:val="kursiv"/>
              </w:rPr>
              <w:t>37 340 731</w:t>
            </w:r>
          </w:p>
        </w:tc>
      </w:tr>
      <w:tr w:rsidR="000513CD" w:rsidRPr="001A69B5" w14:paraId="4B2A18CE" w14:textId="77777777" w:rsidTr="00A23AF0">
        <w:trPr>
          <w:trHeight w:val="380"/>
        </w:trPr>
        <w:tc>
          <w:tcPr>
            <w:tcW w:w="5320" w:type="dxa"/>
          </w:tcPr>
          <w:p w14:paraId="3B77494E" w14:textId="77777777" w:rsidR="000513CD" w:rsidRPr="001A69B5" w:rsidRDefault="000513CD" w:rsidP="001A69B5"/>
        </w:tc>
        <w:tc>
          <w:tcPr>
            <w:tcW w:w="1400" w:type="dxa"/>
          </w:tcPr>
          <w:p w14:paraId="6A44129F" w14:textId="77777777" w:rsidR="000513CD" w:rsidRPr="001A69B5" w:rsidRDefault="000513CD" w:rsidP="001A69B5"/>
        </w:tc>
        <w:tc>
          <w:tcPr>
            <w:tcW w:w="1400" w:type="dxa"/>
          </w:tcPr>
          <w:p w14:paraId="508B3D12" w14:textId="77777777" w:rsidR="000513CD" w:rsidRPr="001A69B5" w:rsidRDefault="000513CD" w:rsidP="001A69B5"/>
        </w:tc>
        <w:tc>
          <w:tcPr>
            <w:tcW w:w="1400" w:type="dxa"/>
          </w:tcPr>
          <w:p w14:paraId="08B2B72E" w14:textId="77777777" w:rsidR="000513CD" w:rsidRPr="001A69B5" w:rsidRDefault="000513CD" w:rsidP="001A69B5"/>
        </w:tc>
      </w:tr>
      <w:tr w:rsidR="000513CD" w:rsidRPr="001A69B5" w14:paraId="49FF724C" w14:textId="77777777" w:rsidTr="00A23AF0">
        <w:trPr>
          <w:trHeight w:val="380"/>
        </w:trPr>
        <w:tc>
          <w:tcPr>
            <w:tcW w:w="5320" w:type="dxa"/>
          </w:tcPr>
          <w:p w14:paraId="29068069" w14:textId="77777777" w:rsidR="000513CD" w:rsidRPr="001A69B5" w:rsidRDefault="0009509B" w:rsidP="001A69B5">
            <w:r w:rsidRPr="001A69B5">
              <w:rPr>
                <w:rStyle w:val="halvfet0"/>
              </w:rPr>
              <w:t xml:space="preserve">B. </w:t>
            </w:r>
            <w:proofErr w:type="spellStart"/>
            <w:r w:rsidRPr="001A69B5">
              <w:rPr>
                <w:rStyle w:val="halvfet0"/>
              </w:rPr>
              <w:t>Omløpsmidlar</w:t>
            </w:r>
            <w:proofErr w:type="spellEnd"/>
          </w:p>
        </w:tc>
        <w:tc>
          <w:tcPr>
            <w:tcW w:w="1400" w:type="dxa"/>
          </w:tcPr>
          <w:p w14:paraId="7979135C" w14:textId="77777777" w:rsidR="000513CD" w:rsidRPr="001A69B5" w:rsidRDefault="000513CD" w:rsidP="001A69B5"/>
        </w:tc>
        <w:tc>
          <w:tcPr>
            <w:tcW w:w="1400" w:type="dxa"/>
          </w:tcPr>
          <w:p w14:paraId="34E89ABF" w14:textId="77777777" w:rsidR="000513CD" w:rsidRPr="001A69B5" w:rsidRDefault="000513CD" w:rsidP="001A69B5"/>
        </w:tc>
        <w:tc>
          <w:tcPr>
            <w:tcW w:w="1400" w:type="dxa"/>
          </w:tcPr>
          <w:p w14:paraId="5A8561A2" w14:textId="77777777" w:rsidR="000513CD" w:rsidRPr="001A69B5" w:rsidRDefault="000513CD" w:rsidP="001A69B5"/>
        </w:tc>
      </w:tr>
      <w:tr w:rsidR="000513CD" w:rsidRPr="001A69B5" w14:paraId="4CBB8D23" w14:textId="77777777" w:rsidTr="00A23AF0">
        <w:trPr>
          <w:trHeight w:val="380"/>
        </w:trPr>
        <w:tc>
          <w:tcPr>
            <w:tcW w:w="5320" w:type="dxa"/>
          </w:tcPr>
          <w:p w14:paraId="67D09D68" w14:textId="77777777" w:rsidR="000513CD" w:rsidRPr="001A69B5" w:rsidRDefault="0009509B" w:rsidP="001A69B5">
            <w:r w:rsidRPr="001A69B5">
              <w:t xml:space="preserve">I </w:t>
            </w:r>
            <w:proofErr w:type="spellStart"/>
            <w:r w:rsidRPr="001A69B5">
              <w:t>Behaldningar</w:t>
            </w:r>
            <w:proofErr w:type="spellEnd"/>
            <w:r w:rsidRPr="001A69B5">
              <w:t xml:space="preserve"> av varer og driftsmateriell</w:t>
            </w:r>
          </w:p>
        </w:tc>
        <w:tc>
          <w:tcPr>
            <w:tcW w:w="1400" w:type="dxa"/>
          </w:tcPr>
          <w:p w14:paraId="493389C7" w14:textId="77777777" w:rsidR="000513CD" w:rsidRPr="001A69B5" w:rsidRDefault="0009509B" w:rsidP="001A69B5">
            <w:r w:rsidRPr="001A69B5">
              <w:t>36 206</w:t>
            </w:r>
          </w:p>
        </w:tc>
        <w:tc>
          <w:tcPr>
            <w:tcW w:w="1400" w:type="dxa"/>
          </w:tcPr>
          <w:p w14:paraId="59397FD1" w14:textId="77777777" w:rsidR="000513CD" w:rsidRPr="001A69B5" w:rsidRDefault="0009509B" w:rsidP="001A69B5">
            <w:r w:rsidRPr="001A69B5">
              <w:t>31 034</w:t>
            </w:r>
          </w:p>
        </w:tc>
        <w:tc>
          <w:tcPr>
            <w:tcW w:w="1400" w:type="dxa"/>
          </w:tcPr>
          <w:p w14:paraId="0DE95DAE" w14:textId="77777777" w:rsidR="000513CD" w:rsidRPr="001A69B5" w:rsidRDefault="0009509B" w:rsidP="001A69B5">
            <w:r w:rsidRPr="001A69B5">
              <w:t>61 980</w:t>
            </w:r>
          </w:p>
        </w:tc>
      </w:tr>
      <w:tr w:rsidR="000513CD" w:rsidRPr="001A69B5" w14:paraId="6090581F" w14:textId="77777777" w:rsidTr="00A23AF0">
        <w:trPr>
          <w:trHeight w:val="380"/>
        </w:trPr>
        <w:tc>
          <w:tcPr>
            <w:tcW w:w="5320" w:type="dxa"/>
          </w:tcPr>
          <w:p w14:paraId="52226901" w14:textId="77777777" w:rsidR="000513CD" w:rsidRPr="001A69B5" w:rsidRDefault="0009509B" w:rsidP="001A69B5">
            <w:r w:rsidRPr="001A69B5">
              <w:t xml:space="preserve">II </w:t>
            </w:r>
            <w:proofErr w:type="spellStart"/>
            <w:r w:rsidRPr="001A69B5">
              <w:t>Fordringar</w:t>
            </w:r>
            <w:proofErr w:type="spellEnd"/>
          </w:p>
        </w:tc>
        <w:tc>
          <w:tcPr>
            <w:tcW w:w="1400" w:type="dxa"/>
          </w:tcPr>
          <w:p w14:paraId="0D233DC8" w14:textId="77777777" w:rsidR="000513CD" w:rsidRPr="001A69B5" w:rsidRDefault="0009509B" w:rsidP="001A69B5">
            <w:r w:rsidRPr="001A69B5">
              <w:t>1 781 421</w:t>
            </w:r>
          </w:p>
        </w:tc>
        <w:tc>
          <w:tcPr>
            <w:tcW w:w="1400" w:type="dxa"/>
          </w:tcPr>
          <w:p w14:paraId="1C05E325" w14:textId="77777777" w:rsidR="000513CD" w:rsidRPr="001A69B5" w:rsidRDefault="0009509B" w:rsidP="001A69B5">
            <w:r w:rsidRPr="001A69B5">
              <w:t>2 074 682</w:t>
            </w:r>
          </w:p>
        </w:tc>
        <w:tc>
          <w:tcPr>
            <w:tcW w:w="1400" w:type="dxa"/>
          </w:tcPr>
          <w:p w14:paraId="28E7D2D7" w14:textId="77777777" w:rsidR="000513CD" w:rsidRPr="001A69B5" w:rsidRDefault="0009509B" w:rsidP="001A69B5">
            <w:r w:rsidRPr="001A69B5">
              <w:t>2 023 010</w:t>
            </w:r>
          </w:p>
        </w:tc>
      </w:tr>
      <w:tr w:rsidR="000513CD" w:rsidRPr="001A69B5" w14:paraId="4AA377D1" w14:textId="77777777" w:rsidTr="00A23AF0">
        <w:trPr>
          <w:trHeight w:val="380"/>
        </w:trPr>
        <w:tc>
          <w:tcPr>
            <w:tcW w:w="5320" w:type="dxa"/>
          </w:tcPr>
          <w:p w14:paraId="1C918B2F" w14:textId="77777777" w:rsidR="000513CD" w:rsidRPr="001A69B5" w:rsidRDefault="0009509B" w:rsidP="001A69B5">
            <w:r w:rsidRPr="001A69B5">
              <w:t xml:space="preserve">III </w:t>
            </w:r>
            <w:proofErr w:type="spellStart"/>
            <w:r w:rsidRPr="001A69B5">
              <w:t>Bankinnskot</w:t>
            </w:r>
            <w:proofErr w:type="spellEnd"/>
            <w:r w:rsidRPr="001A69B5">
              <w:t xml:space="preserve">, </w:t>
            </w:r>
            <w:proofErr w:type="spellStart"/>
            <w:r w:rsidRPr="001A69B5">
              <w:t>kontantar</w:t>
            </w:r>
            <w:proofErr w:type="spellEnd"/>
            <w:r w:rsidRPr="001A69B5">
              <w:t xml:space="preserve"> og </w:t>
            </w:r>
            <w:proofErr w:type="spellStart"/>
            <w:r w:rsidRPr="001A69B5">
              <w:t>liknande</w:t>
            </w:r>
            <w:proofErr w:type="spellEnd"/>
          </w:p>
        </w:tc>
        <w:tc>
          <w:tcPr>
            <w:tcW w:w="1400" w:type="dxa"/>
          </w:tcPr>
          <w:p w14:paraId="16954F76" w14:textId="77777777" w:rsidR="000513CD" w:rsidRPr="001A69B5" w:rsidRDefault="0009509B" w:rsidP="001A69B5">
            <w:r w:rsidRPr="001A69B5">
              <w:t>13 626 710</w:t>
            </w:r>
          </w:p>
        </w:tc>
        <w:tc>
          <w:tcPr>
            <w:tcW w:w="1400" w:type="dxa"/>
          </w:tcPr>
          <w:p w14:paraId="79161CFC" w14:textId="77777777" w:rsidR="000513CD" w:rsidRPr="001A69B5" w:rsidRDefault="0009509B" w:rsidP="001A69B5">
            <w:r w:rsidRPr="001A69B5">
              <w:t>13 218 694</w:t>
            </w:r>
          </w:p>
        </w:tc>
        <w:tc>
          <w:tcPr>
            <w:tcW w:w="1400" w:type="dxa"/>
          </w:tcPr>
          <w:p w14:paraId="6062D573" w14:textId="77777777" w:rsidR="000513CD" w:rsidRPr="001A69B5" w:rsidRDefault="0009509B" w:rsidP="001A69B5">
            <w:r w:rsidRPr="001A69B5">
              <w:t>14 621 196</w:t>
            </w:r>
          </w:p>
        </w:tc>
      </w:tr>
      <w:tr w:rsidR="000513CD" w:rsidRPr="001A69B5" w14:paraId="33DB65AC" w14:textId="77777777" w:rsidTr="00A23AF0">
        <w:trPr>
          <w:trHeight w:val="380"/>
        </w:trPr>
        <w:tc>
          <w:tcPr>
            <w:tcW w:w="5320" w:type="dxa"/>
          </w:tcPr>
          <w:p w14:paraId="7C385AFF" w14:textId="77777777" w:rsidR="000513CD" w:rsidRPr="001A69B5" w:rsidRDefault="0009509B" w:rsidP="001A69B5">
            <w:r w:rsidRPr="001A69B5">
              <w:rPr>
                <w:rStyle w:val="kursiv"/>
              </w:rPr>
              <w:t xml:space="preserve">Sum </w:t>
            </w:r>
            <w:proofErr w:type="spellStart"/>
            <w:r w:rsidRPr="001A69B5">
              <w:rPr>
                <w:rStyle w:val="kursiv"/>
              </w:rPr>
              <w:t>omløpsmidlar</w:t>
            </w:r>
            <w:proofErr w:type="spellEnd"/>
          </w:p>
        </w:tc>
        <w:tc>
          <w:tcPr>
            <w:tcW w:w="1400" w:type="dxa"/>
          </w:tcPr>
          <w:p w14:paraId="1907F32F" w14:textId="77777777" w:rsidR="000513CD" w:rsidRPr="001A69B5" w:rsidRDefault="0009509B" w:rsidP="001A69B5">
            <w:r w:rsidRPr="001A69B5">
              <w:rPr>
                <w:rStyle w:val="kursiv"/>
              </w:rPr>
              <w:t>15 444 337</w:t>
            </w:r>
          </w:p>
        </w:tc>
        <w:tc>
          <w:tcPr>
            <w:tcW w:w="1400" w:type="dxa"/>
          </w:tcPr>
          <w:p w14:paraId="61090001" w14:textId="77777777" w:rsidR="000513CD" w:rsidRPr="001A69B5" w:rsidRDefault="0009509B" w:rsidP="001A69B5">
            <w:r w:rsidRPr="001A69B5">
              <w:rPr>
                <w:rStyle w:val="kursiv"/>
              </w:rPr>
              <w:t>15 324 410</w:t>
            </w:r>
          </w:p>
        </w:tc>
        <w:tc>
          <w:tcPr>
            <w:tcW w:w="1400" w:type="dxa"/>
          </w:tcPr>
          <w:p w14:paraId="31520D77" w14:textId="77777777" w:rsidR="000513CD" w:rsidRPr="001A69B5" w:rsidRDefault="0009509B" w:rsidP="001A69B5">
            <w:r w:rsidRPr="001A69B5">
              <w:rPr>
                <w:rStyle w:val="kursiv"/>
              </w:rPr>
              <w:t>16 706 187</w:t>
            </w:r>
          </w:p>
        </w:tc>
      </w:tr>
      <w:tr w:rsidR="000513CD" w:rsidRPr="001A69B5" w14:paraId="44CEA11C" w14:textId="77777777" w:rsidTr="00A23AF0">
        <w:trPr>
          <w:trHeight w:val="380"/>
        </w:trPr>
        <w:tc>
          <w:tcPr>
            <w:tcW w:w="5320" w:type="dxa"/>
          </w:tcPr>
          <w:p w14:paraId="02D8505A" w14:textId="77777777" w:rsidR="000513CD" w:rsidRPr="001A69B5" w:rsidRDefault="0009509B" w:rsidP="001A69B5">
            <w:r w:rsidRPr="001A69B5">
              <w:rPr>
                <w:rStyle w:val="kursiv"/>
              </w:rPr>
              <w:t xml:space="preserve">Sum </w:t>
            </w:r>
            <w:proofErr w:type="spellStart"/>
            <w:r w:rsidRPr="001A69B5">
              <w:rPr>
                <w:rStyle w:val="kursiv"/>
              </w:rPr>
              <w:t>eigedelar</w:t>
            </w:r>
            <w:proofErr w:type="spellEnd"/>
          </w:p>
        </w:tc>
        <w:tc>
          <w:tcPr>
            <w:tcW w:w="1400" w:type="dxa"/>
          </w:tcPr>
          <w:p w14:paraId="3F8F5081" w14:textId="77777777" w:rsidR="000513CD" w:rsidRPr="001A69B5" w:rsidRDefault="0009509B" w:rsidP="001A69B5">
            <w:r w:rsidRPr="001A69B5">
              <w:rPr>
                <w:rStyle w:val="kursiv"/>
              </w:rPr>
              <w:t>50 581 817</w:t>
            </w:r>
          </w:p>
        </w:tc>
        <w:tc>
          <w:tcPr>
            <w:tcW w:w="1400" w:type="dxa"/>
          </w:tcPr>
          <w:p w14:paraId="78104D76" w14:textId="77777777" w:rsidR="000513CD" w:rsidRPr="001A69B5" w:rsidRDefault="0009509B" w:rsidP="001A69B5">
            <w:r w:rsidRPr="001A69B5">
              <w:rPr>
                <w:rStyle w:val="kursiv"/>
              </w:rPr>
              <w:t>52 927 028</w:t>
            </w:r>
          </w:p>
        </w:tc>
        <w:tc>
          <w:tcPr>
            <w:tcW w:w="1400" w:type="dxa"/>
          </w:tcPr>
          <w:p w14:paraId="2478AE97" w14:textId="77777777" w:rsidR="000513CD" w:rsidRPr="001A69B5" w:rsidRDefault="0009509B" w:rsidP="001A69B5">
            <w:r w:rsidRPr="001A69B5">
              <w:rPr>
                <w:rStyle w:val="kursiv"/>
              </w:rPr>
              <w:t>54 046 917</w:t>
            </w:r>
          </w:p>
        </w:tc>
      </w:tr>
      <w:tr w:rsidR="000513CD" w:rsidRPr="001A69B5" w14:paraId="525DE554" w14:textId="77777777" w:rsidTr="00A23AF0">
        <w:trPr>
          <w:trHeight w:val="380"/>
        </w:trPr>
        <w:tc>
          <w:tcPr>
            <w:tcW w:w="5320" w:type="dxa"/>
          </w:tcPr>
          <w:p w14:paraId="4607893C" w14:textId="77777777" w:rsidR="000513CD" w:rsidRPr="001A69B5" w:rsidRDefault="000513CD" w:rsidP="001A69B5"/>
        </w:tc>
        <w:tc>
          <w:tcPr>
            <w:tcW w:w="1400" w:type="dxa"/>
          </w:tcPr>
          <w:p w14:paraId="2A28A960" w14:textId="77777777" w:rsidR="000513CD" w:rsidRPr="001A69B5" w:rsidRDefault="000513CD" w:rsidP="001A69B5"/>
        </w:tc>
        <w:tc>
          <w:tcPr>
            <w:tcW w:w="1400" w:type="dxa"/>
          </w:tcPr>
          <w:p w14:paraId="74F694E6" w14:textId="77777777" w:rsidR="000513CD" w:rsidRPr="001A69B5" w:rsidRDefault="000513CD" w:rsidP="001A69B5"/>
        </w:tc>
        <w:tc>
          <w:tcPr>
            <w:tcW w:w="1400" w:type="dxa"/>
          </w:tcPr>
          <w:p w14:paraId="32BB3145" w14:textId="77777777" w:rsidR="000513CD" w:rsidRPr="001A69B5" w:rsidRDefault="000513CD" w:rsidP="001A69B5"/>
        </w:tc>
      </w:tr>
      <w:tr w:rsidR="000513CD" w:rsidRPr="001A69B5" w14:paraId="4BC7155D" w14:textId="77777777" w:rsidTr="00A23AF0">
        <w:trPr>
          <w:trHeight w:val="380"/>
        </w:trPr>
        <w:tc>
          <w:tcPr>
            <w:tcW w:w="5320" w:type="dxa"/>
          </w:tcPr>
          <w:p w14:paraId="7733A95E" w14:textId="77777777" w:rsidR="000513CD" w:rsidRPr="001A69B5" w:rsidRDefault="0009509B" w:rsidP="001A69B5">
            <w:r w:rsidRPr="001A69B5">
              <w:rPr>
                <w:rStyle w:val="halvfet0"/>
              </w:rPr>
              <w:t>Statens kapital og gjeld</w:t>
            </w:r>
          </w:p>
        </w:tc>
        <w:tc>
          <w:tcPr>
            <w:tcW w:w="1400" w:type="dxa"/>
          </w:tcPr>
          <w:p w14:paraId="13F583E5" w14:textId="77777777" w:rsidR="000513CD" w:rsidRPr="001A69B5" w:rsidRDefault="000513CD" w:rsidP="001A69B5"/>
        </w:tc>
        <w:tc>
          <w:tcPr>
            <w:tcW w:w="1400" w:type="dxa"/>
          </w:tcPr>
          <w:p w14:paraId="4CD1AEB3" w14:textId="77777777" w:rsidR="000513CD" w:rsidRPr="001A69B5" w:rsidRDefault="000513CD" w:rsidP="001A69B5"/>
        </w:tc>
        <w:tc>
          <w:tcPr>
            <w:tcW w:w="1400" w:type="dxa"/>
          </w:tcPr>
          <w:p w14:paraId="2327DFF2" w14:textId="77777777" w:rsidR="000513CD" w:rsidRPr="001A69B5" w:rsidRDefault="000513CD" w:rsidP="001A69B5"/>
        </w:tc>
      </w:tr>
      <w:tr w:rsidR="000513CD" w:rsidRPr="001A69B5" w14:paraId="083949FB" w14:textId="77777777" w:rsidTr="00A23AF0">
        <w:trPr>
          <w:trHeight w:val="380"/>
        </w:trPr>
        <w:tc>
          <w:tcPr>
            <w:tcW w:w="5320" w:type="dxa"/>
          </w:tcPr>
          <w:p w14:paraId="2F8B7172" w14:textId="77777777" w:rsidR="000513CD" w:rsidRPr="001A69B5" w:rsidRDefault="0009509B" w:rsidP="001A69B5">
            <w:r w:rsidRPr="001A69B5">
              <w:rPr>
                <w:rStyle w:val="halvfet0"/>
              </w:rPr>
              <w:t>C. Statens kapital</w:t>
            </w:r>
          </w:p>
        </w:tc>
        <w:tc>
          <w:tcPr>
            <w:tcW w:w="1400" w:type="dxa"/>
          </w:tcPr>
          <w:p w14:paraId="138BE208" w14:textId="77777777" w:rsidR="000513CD" w:rsidRPr="001A69B5" w:rsidRDefault="000513CD" w:rsidP="001A69B5"/>
        </w:tc>
        <w:tc>
          <w:tcPr>
            <w:tcW w:w="1400" w:type="dxa"/>
          </w:tcPr>
          <w:p w14:paraId="786B088C" w14:textId="77777777" w:rsidR="000513CD" w:rsidRPr="001A69B5" w:rsidRDefault="000513CD" w:rsidP="001A69B5"/>
        </w:tc>
        <w:tc>
          <w:tcPr>
            <w:tcW w:w="1400" w:type="dxa"/>
          </w:tcPr>
          <w:p w14:paraId="3D33D32D" w14:textId="77777777" w:rsidR="000513CD" w:rsidRPr="001A69B5" w:rsidRDefault="000513CD" w:rsidP="001A69B5"/>
        </w:tc>
      </w:tr>
      <w:tr w:rsidR="000513CD" w:rsidRPr="001A69B5" w14:paraId="60E856F8" w14:textId="77777777" w:rsidTr="00A23AF0">
        <w:trPr>
          <w:trHeight w:val="380"/>
        </w:trPr>
        <w:tc>
          <w:tcPr>
            <w:tcW w:w="5320" w:type="dxa"/>
          </w:tcPr>
          <w:p w14:paraId="18D7D37D" w14:textId="77777777" w:rsidR="000513CD" w:rsidRPr="001A69B5" w:rsidRDefault="0009509B" w:rsidP="001A69B5">
            <w:r w:rsidRPr="001A69B5">
              <w:t xml:space="preserve">I </w:t>
            </w:r>
            <w:proofErr w:type="spellStart"/>
            <w:r w:rsidRPr="001A69B5">
              <w:t>Verksemdskapital</w:t>
            </w:r>
            <w:proofErr w:type="spellEnd"/>
          </w:p>
        </w:tc>
        <w:tc>
          <w:tcPr>
            <w:tcW w:w="1400" w:type="dxa"/>
          </w:tcPr>
          <w:p w14:paraId="2AD929D2" w14:textId="77777777" w:rsidR="000513CD" w:rsidRPr="001A69B5" w:rsidRDefault="0009509B" w:rsidP="001A69B5">
            <w:r w:rsidRPr="001A69B5">
              <w:t>943 116</w:t>
            </w:r>
          </w:p>
        </w:tc>
        <w:tc>
          <w:tcPr>
            <w:tcW w:w="1400" w:type="dxa"/>
          </w:tcPr>
          <w:p w14:paraId="682614BC" w14:textId="77777777" w:rsidR="000513CD" w:rsidRPr="001A69B5" w:rsidRDefault="0009509B" w:rsidP="001A69B5">
            <w:r w:rsidRPr="001A69B5">
              <w:t>999 436</w:t>
            </w:r>
          </w:p>
        </w:tc>
        <w:tc>
          <w:tcPr>
            <w:tcW w:w="1400" w:type="dxa"/>
          </w:tcPr>
          <w:p w14:paraId="17F65A06" w14:textId="77777777" w:rsidR="000513CD" w:rsidRPr="001A69B5" w:rsidRDefault="0009509B" w:rsidP="001A69B5">
            <w:r w:rsidRPr="001A69B5">
              <w:t>1 059 984</w:t>
            </w:r>
          </w:p>
        </w:tc>
      </w:tr>
      <w:tr w:rsidR="000513CD" w:rsidRPr="001A69B5" w14:paraId="747AD668" w14:textId="77777777" w:rsidTr="00A23AF0">
        <w:trPr>
          <w:trHeight w:val="380"/>
        </w:trPr>
        <w:tc>
          <w:tcPr>
            <w:tcW w:w="5320" w:type="dxa"/>
          </w:tcPr>
          <w:p w14:paraId="4C5D4A2D" w14:textId="77777777" w:rsidR="000513CD" w:rsidRPr="001A69B5" w:rsidRDefault="0009509B" w:rsidP="001A69B5">
            <w:r w:rsidRPr="001A69B5">
              <w:t xml:space="preserve">II </w:t>
            </w:r>
            <w:proofErr w:type="spellStart"/>
            <w:r w:rsidRPr="001A69B5">
              <w:t>Avrekningar</w:t>
            </w:r>
            <w:proofErr w:type="spellEnd"/>
          </w:p>
        </w:tc>
        <w:tc>
          <w:tcPr>
            <w:tcW w:w="1400" w:type="dxa"/>
          </w:tcPr>
          <w:p w14:paraId="31F37145" w14:textId="77777777" w:rsidR="000513CD" w:rsidRPr="001A69B5" w:rsidRDefault="0009509B" w:rsidP="001A69B5">
            <w:r w:rsidRPr="001A69B5">
              <w:t>3 391 261</w:t>
            </w:r>
          </w:p>
        </w:tc>
        <w:tc>
          <w:tcPr>
            <w:tcW w:w="1400" w:type="dxa"/>
          </w:tcPr>
          <w:p w14:paraId="634D447F" w14:textId="77777777" w:rsidR="000513CD" w:rsidRPr="001A69B5" w:rsidRDefault="0009509B" w:rsidP="001A69B5">
            <w:r w:rsidRPr="001A69B5">
              <w:t>2 480 331</w:t>
            </w:r>
          </w:p>
        </w:tc>
        <w:tc>
          <w:tcPr>
            <w:tcW w:w="1400" w:type="dxa"/>
          </w:tcPr>
          <w:p w14:paraId="2649B393" w14:textId="77777777" w:rsidR="000513CD" w:rsidRPr="001A69B5" w:rsidRDefault="0009509B" w:rsidP="001A69B5">
            <w:r w:rsidRPr="001A69B5">
              <w:t>3 472 645</w:t>
            </w:r>
          </w:p>
        </w:tc>
      </w:tr>
      <w:tr w:rsidR="000513CD" w:rsidRPr="001A69B5" w14:paraId="3ECA0A69" w14:textId="77777777" w:rsidTr="00A23AF0">
        <w:trPr>
          <w:trHeight w:val="380"/>
        </w:trPr>
        <w:tc>
          <w:tcPr>
            <w:tcW w:w="5320" w:type="dxa"/>
          </w:tcPr>
          <w:p w14:paraId="278042FA" w14:textId="77777777" w:rsidR="000513CD" w:rsidRPr="001A69B5" w:rsidRDefault="0009509B" w:rsidP="001A69B5">
            <w:r w:rsidRPr="001A69B5">
              <w:t>III Utsett inntektsføring av løyving (nettobudsjetterte)</w:t>
            </w:r>
          </w:p>
        </w:tc>
        <w:tc>
          <w:tcPr>
            <w:tcW w:w="1400" w:type="dxa"/>
          </w:tcPr>
          <w:p w14:paraId="7E963992" w14:textId="77777777" w:rsidR="000513CD" w:rsidRPr="001A69B5" w:rsidRDefault="0009509B" w:rsidP="001A69B5">
            <w:r w:rsidRPr="001A69B5">
              <w:t>34 951 564</w:t>
            </w:r>
          </w:p>
        </w:tc>
        <w:tc>
          <w:tcPr>
            <w:tcW w:w="1400" w:type="dxa"/>
          </w:tcPr>
          <w:p w14:paraId="642BA48D" w14:textId="77777777" w:rsidR="000513CD" w:rsidRPr="001A69B5" w:rsidRDefault="0009509B" w:rsidP="001A69B5">
            <w:r w:rsidRPr="001A69B5">
              <w:t>37 511 935</w:t>
            </w:r>
          </w:p>
        </w:tc>
        <w:tc>
          <w:tcPr>
            <w:tcW w:w="1400" w:type="dxa"/>
          </w:tcPr>
          <w:p w14:paraId="7954A1A4" w14:textId="77777777" w:rsidR="000513CD" w:rsidRPr="001A69B5" w:rsidRDefault="0009509B" w:rsidP="001A69B5">
            <w:r w:rsidRPr="001A69B5">
              <w:t>37 330 004</w:t>
            </w:r>
          </w:p>
        </w:tc>
      </w:tr>
      <w:tr w:rsidR="000513CD" w:rsidRPr="001A69B5" w14:paraId="15FDD5DB" w14:textId="77777777" w:rsidTr="00A23AF0">
        <w:trPr>
          <w:trHeight w:val="380"/>
        </w:trPr>
        <w:tc>
          <w:tcPr>
            <w:tcW w:w="5320" w:type="dxa"/>
          </w:tcPr>
          <w:p w14:paraId="67FE4578" w14:textId="77777777" w:rsidR="000513CD" w:rsidRPr="001A69B5" w:rsidRDefault="0009509B" w:rsidP="001A69B5">
            <w:r w:rsidRPr="001A69B5">
              <w:rPr>
                <w:rStyle w:val="kursiv"/>
              </w:rPr>
              <w:t>Sum statens kapital</w:t>
            </w:r>
          </w:p>
        </w:tc>
        <w:tc>
          <w:tcPr>
            <w:tcW w:w="1400" w:type="dxa"/>
          </w:tcPr>
          <w:p w14:paraId="20BBF8F1" w14:textId="77777777" w:rsidR="000513CD" w:rsidRPr="001A69B5" w:rsidRDefault="0009509B" w:rsidP="001A69B5">
            <w:r w:rsidRPr="001A69B5">
              <w:rPr>
                <w:rStyle w:val="kursiv"/>
              </w:rPr>
              <w:t>39 285 941</w:t>
            </w:r>
          </w:p>
        </w:tc>
        <w:tc>
          <w:tcPr>
            <w:tcW w:w="1400" w:type="dxa"/>
          </w:tcPr>
          <w:p w14:paraId="664A020D" w14:textId="77777777" w:rsidR="000513CD" w:rsidRPr="001A69B5" w:rsidRDefault="0009509B" w:rsidP="001A69B5">
            <w:r w:rsidRPr="001A69B5">
              <w:rPr>
                <w:rStyle w:val="kursiv"/>
              </w:rPr>
              <w:t>40 991 701</w:t>
            </w:r>
          </w:p>
        </w:tc>
        <w:tc>
          <w:tcPr>
            <w:tcW w:w="1400" w:type="dxa"/>
          </w:tcPr>
          <w:p w14:paraId="403D9805" w14:textId="77777777" w:rsidR="000513CD" w:rsidRPr="001A69B5" w:rsidRDefault="0009509B" w:rsidP="001A69B5">
            <w:r w:rsidRPr="001A69B5">
              <w:rPr>
                <w:rStyle w:val="kursiv"/>
              </w:rPr>
              <w:t>41 862 633</w:t>
            </w:r>
          </w:p>
        </w:tc>
      </w:tr>
      <w:tr w:rsidR="000513CD" w:rsidRPr="001A69B5" w14:paraId="1DDD1060" w14:textId="77777777" w:rsidTr="00A23AF0">
        <w:trPr>
          <w:trHeight w:val="380"/>
        </w:trPr>
        <w:tc>
          <w:tcPr>
            <w:tcW w:w="5320" w:type="dxa"/>
          </w:tcPr>
          <w:p w14:paraId="4601E476" w14:textId="77777777" w:rsidR="000513CD" w:rsidRPr="001A69B5" w:rsidRDefault="000513CD" w:rsidP="001A69B5"/>
        </w:tc>
        <w:tc>
          <w:tcPr>
            <w:tcW w:w="1400" w:type="dxa"/>
          </w:tcPr>
          <w:p w14:paraId="51A65BA8" w14:textId="77777777" w:rsidR="000513CD" w:rsidRPr="001A69B5" w:rsidRDefault="000513CD" w:rsidP="001A69B5"/>
        </w:tc>
        <w:tc>
          <w:tcPr>
            <w:tcW w:w="1400" w:type="dxa"/>
          </w:tcPr>
          <w:p w14:paraId="76171F3C" w14:textId="77777777" w:rsidR="000513CD" w:rsidRPr="001A69B5" w:rsidRDefault="000513CD" w:rsidP="001A69B5"/>
        </w:tc>
        <w:tc>
          <w:tcPr>
            <w:tcW w:w="1400" w:type="dxa"/>
          </w:tcPr>
          <w:p w14:paraId="70162D84" w14:textId="77777777" w:rsidR="000513CD" w:rsidRPr="001A69B5" w:rsidRDefault="000513CD" w:rsidP="001A69B5"/>
        </w:tc>
      </w:tr>
      <w:tr w:rsidR="000513CD" w:rsidRPr="001A69B5" w14:paraId="45C3535D" w14:textId="77777777" w:rsidTr="00A23AF0">
        <w:trPr>
          <w:trHeight w:val="380"/>
        </w:trPr>
        <w:tc>
          <w:tcPr>
            <w:tcW w:w="5320" w:type="dxa"/>
          </w:tcPr>
          <w:p w14:paraId="44C9EA3F" w14:textId="77777777" w:rsidR="000513CD" w:rsidRPr="001A69B5" w:rsidRDefault="0009509B" w:rsidP="001A69B5">
            <w:r w:rsidRPr="001A69B5">
              <w:rPr>
                <w:rStyle w:val="halvfet0"/>
              </w:rPr>
              <w:t>D. Gjeld</w:t>
            </w:r>
          </w:p>
        </w:tc>
        <w:tc>
          <w:tcPr>
            <w:tcW w:w="1400" w:type="dxa"/>
          </w:tcPr>
          <w:p w14:paraId="112C55A5" w14:textId="77777777" w:rsidR="000513CD" w:rsidRPr="001A69B5" w:rsidRDefault="000513CD" w:rsidP="001A69B5"/>
        </w:tc>
        <w:tc>
          <w:tcPr>
            <w:tcW w:w="1400" w:type="dxa"/>
          </w:tcPr>
          <w:p w14:paraId="6CDE5DDA" w14:textId="77777777" w:rsidR="000513CD" w:rsidRPr="001A69B5" w:rsidRDefault="000513CD" w:rsidP="001A69B5"/>
        </w:tc>
        <w:tc>
          <w:tcPr>
            <w:tcW w:w="1400" w:type="dxa"/>
          </w:tcPr>
          <w:p w14:paraId="29C355E7" w14:textId="77777777" w:rsidR="000513CD" w:rsidRPr="001A69B5" w:rsidRDefault="000513CD" w:rsidP="001A69B5"/>
        </w:tc>
      </w:tr>
      <w:tr w:rsidR="000513CD" w:rsidRPr="001A69B5" w14:paraId="0FC3313D" w14:textId="77777777" w:rsidTr="00A23AF0">
        <w:trPr>
          <w:trHeight w:val="380"/>
        </w:trPr>
        <w:tc>
          <w:tcPr>
            <w:tcW w:w="5320" w:type="dxa"/>
          </w:tcPr>
          <w:p w14:paraId="7161E575" w14:textId="77777777" w:rsidR="000513CD" w:rsidRPr="001A69B5" w:rsidRDefault="0009509B" w:rsidP="001A69B5">
            <w:r w:rsidRPr="001A69B5">
              <w:t xml:space="preserve">I Avsetning for langsiktige </w:t>
            </w:r>
            <w:proofErr w:type="spellStart"/>
            <w:r w:rsidRPr="001A69B5">
              <w:t>forpliktingar</w:t>
            </w:r>
            <w:proofErr w:type="spellEnd"/>
          </w:p>
        </w:tc>
        <w:tc>
          <w:tcPr>
            <w:tcW w:w="1400" w:type="dxa"/>
          </w:tcPr>
          <w:p w14:paraId="53ACAF11" w14:textId="77777777" w:rsidR="000513CD" w:rsidRPr="001A69B5" w:rsidRDefault="0009509B" w:rsidP="001A69B5">
            <w:r w:rsidRPr="001A69B5">
              <w:t>0</w:t>
            </w:r>
          </w:p>
        </w:tc>
        <w:tc>
          <w:tcPr>
            <w:tcW w:w="1400" w:type="dxa"/>
          </w:tcPr>
          <w:p w14:paraId="22C4F8DE" w14:textId="77777777" w:rsidR="000513CD" w:rsidRPr="001A69B5" w:rsidRDefault="0009509B" w:rsidP="001A69B5">
            <w:r w:rsidRPr="001A69B5">
              <w:t>0</w:t>
            </w:r>
          </w:p>
        </w:tc>
        <w:tc>
          <w:tcPr>
            <w:tcW w:w="1400" w:type="dxa"/>
          </w:tcPr>
          <w:p w14:paraId="798C2061" w14:textId="77777777" w:rsidR="000513CD" w:rsidRPr="001A69B5" w:rsidRDefault="0009509B" w:rsidP="001A69B5">
            <w:r w:rsidRPr="001A69B5">
              <w:t>0</w:t>
            </w:r>
          </w:p>
        </w:tc>
      </w:tr>
      <w:tr w:rsidR="000513CD" w:rsidRPr="001A69B5" w14:paraId="13725443" w14:textId="77777777" w:rsidTr="00A23AF0">
        <w:trPr>
          <w:trHeight w:val="380"/>
        </w:trPr>
        <w:tc>
          <w:tcPr>
            <w:tcW w:w="5320" w:type="dxa"/>
          </w:tcPr>
          <w:p w14:paraId="4E449859" w14:textId="77777777" w:rsidR="000513CD" w:rsidRPr="001A69B5" w:rsidRDefault="0009509B" w:rsidP="001A69B5">
            <w:r w:rsidRPr="001A69B5">
              <w:t>II Anna langsiktig gjeld</w:t>
            </w:r>
          </w:p>
        </w:tc>
        <w:tc>
          <w:tcPr>
            <w:tcW w:w="1400" w:type="dxa"/>
          </w:tcPr>
          <w:p w14:paraId="38956819" w14:textId="77777777" w:rsidR="000513CD" w:rsidRPr="001A69B5" w:rsidRDefault="0009509B" w:rsidP="001A69B5">
            <w:r w:rsidRPr="001A69B5">
              <w:t>0</w:t>
            </w:r>
          </w:p>
        </w:tc>
        <w:tc>
          <w:tcPr>
            <w:tcW w:w="1400" w:type="dxa"/>
          </w:tcPr>
          <w:p w14:paraId="56C751C9" w14:textId="77777777" w:rsidR="000513CD" w:rsidRPr="001A69B5" w:rsidRDefault="0009509B" w:rsidP="001A69B5">
            <w:r w:rsidRPr="001A69B5">
              <w:t>0</w:t>
            </w:r>
          </w:p>
        </w:tc>
        <w:tc>
          <w:tcPr>
            <w:tcW w:w="1400" w:type="dxa"/>
          </w:tcPr>
          <w:p w14:paraId="37996988" w14:textId="77777777" w:rsidR="000513CD" w:rsidRPr="001A69B5" w:rsidRDefault="0009509B" w:rsidP="001A69B5">
            <w:r w:rsidRPr="001A69B5">
              <w:t>0</w:t>
            </w:r>
          </w:p>
        </w:tc>
      </w:tr>
      <w:tr w:rsidR="000513CD" w:rsidRPr="001A69B5" w14:paraId="06D5824D" w14:textId="77777777" w:rsidTr="00A23AF0">
        <w:trPr>
          <w:trHeight w:val="380"/>
        </w:trPr>
        <w:tc>
          <w:tcPr>
            <w:tcW w:w="5320" w:type="dxa"/>
          </w:tcPr>
          <w:p w14:paraId="24173741" w14:textId="77777777" w:rsidR="000513CD" w:rsidRPr="001A69B5" w:rsidRDefault="0009509B" w:rsidP="001A69B5">
            <w:r w:rsidRPr="001A69B5">
              <w:t>III Kortsiktig gjeld</w:t>
            </w:r>
          </w:p>
        </w:tc>
        <w:tc>
          <w:tcPr>
            <w:tcW w:w="1400" w:type="dxa"/>
          </w:tcPr>
          <w:p w14:paraId="29AF72D6" w14:textId="77777777" w:rsidR="000513CD" w:rsidRPr="001A69B5" w:rsidRDefault="0009509B" w:rsidP="001A69B5">
            <w:r w:rsidRPr="001A69B5">
              <w:t>11 295 876</w:t>
            </w:r>
          </w:p>
        </w:tc>
        <w:tc>
          <w:tcPr>
            <w:tcW w:w="1400" w:type="dxa"/>
          </w:tcPr>
          <w:p w14:paraId="4AD53463" w14:textId="77777777" w:rsidR="000513CD" w:rsidRPr="001A69B5" w:rsidRDefault="0009509B" w:rsidP="001A69B5">
            <w:r w:rsidRPr="001A69B5">
              <w:t>11 935 327</w:t>
            </w:r>
          </w:p>
        </w:tc>
        <w:tc>
          <w:tcPr>
            <w:tcW w:w="1400" w:type="dxa"/>
          </w:tcPr>
          <w:p w14:paraId="7047A017" w14:textId="77777777" w:rsidR="000513CD" w:rsidRPr="001A69B5" w:rsidRDefault="0009509B" w:rsidP="001A69B5">
            <w:r w:rsidRPr="001A69B5">
              <w:t>12 184 284</w:t>
            </w:r>
          </w:p>
        </w:tc>
      </w:tr>
      <w:tr w:rsidR="000513CD" w:rsidRPr="001A69B5" w14:paraId="237A9F6F" w14:textId="77777777" w:rsidTr="00A23AF0">
        <w:trPr>
          <w:trHeight w:val="380"/>
        </w:trPr>
        <w:tc>
          <w:tcPr>
            <w:tcW w:w="5320" w:type="dxa"/>
          </w:tcPr>
          <w:p w14:paraId="47F485D6" w14:textId="77777777" w:rsidR="000513CD" w:rsidRPr="001A69B5" w:rsidRDefault="0009509B" w:rsidP="001A69B5">
            <w:r w:rsidRPr="001A69B5">
              <w:rPr>
                <w:rStyle w:val="kursiv"/>
              </w:rPr>
              <w:t>Sum gjeld</w:t>
            </w:r>
          </w:p>
        </w:tc>
        <w:tc>
          <w:tcPr>
            <w:tcW w:w="1400" w:type="dxa"/>
          </w:tcPr>
          <w:p w14:paraId="0ABF2F9F" w14:textId="77777777" w:rsidR="000513CD" w:rsidRPr="001A69B5" w:rsidRDefault="0009509B" w:rsidP="001A69B5">
            <w:r w:rsidRPr="001A69B5">
              <w:rPr>
                <w:rStyle w:val="kursiv"/>
              </w:rPr>
              <w:t>11 295 876</w:t>
            </w:r>
          </w:p>
        </w:tc>
        <w:tc>
          <w:tcPr>
            <w:tcW w:w="1400" w:type="dxa"/>
          </w:tcPr>
          <w:p w14:paraId="6392A82C" w14:textId="77777777" w:rsidR="000513CD" w:rsidRPr="001A69B5" w:rsidRDefault="0009509B" w:rsidP="001A69B5">
            <w:r w:rsidRPr="001A69B5">
              <w:rPr>
                <w:rStyle w:val="kursiv"/>
              </w:rPr>
              <w:t>11 935 327</w:t>
            </w:r>
          </w:p>
        </w:tc>
        <w:tc>
          <w:tcPr>
            <w:tcW w:w="1400" w:type="dxa"/>
          </w:tcPr>
          <w:p w14:paraId="0C4A8FC8" w14:textId="77777777" w:rsidR="000513CD" w:rsidRPr="001A69B5" w:rsidRDefault="0009509B" w:rsidP="001A69B5">
            <w:r w:rsidRPr="001A69B5">
              <w:rPr>
                <w:rStyle w:val="kursiv"/>
              </w:rPr>
              <w:t>12 184 284</w:t>
            </w:r>
          </w:p>
        </w:tc>
      </w:tr>
      <w:tr w:rsidR="000513CD" w:rsidRPr="001A69B5" w14:paraId="2F734B1C" w14:textId="77777777" w:rsidTr="00A23AF0">
        <w:trPr>
          <w:trHeight w:val="380"/>
        </w:trPr>
        <w:tc>
          <w:tcPr>
            <w:tcW w:w="5320" w:type="dxa"/>
          </w:tcPr>
          <w:p w14:paraId="32432C82" w14:textId="77777777" w:rsidR="000513CD" w:rsidRPr="001A69B5" w:rsidRDefault="0009509B" w:rsidP="001A69B5">
            <w:r w:rsidRPr="001A69B5">
              <w:rPr>
                <w:rStyle w:val="kursiv"/>
              </w:rPr>
              <w:t xml:space="preserve">Sum statens kapital og gjeld </w:t>
            </w:r>
          </w:p>
        </w:tc>
        <w:tc>
          <w:tcPr>
            <w:tcW w:w="1400" w:type="dxa"/>
          </w:tcPr>
          <w:p w14:paraId="560F4021" w14:textId="77777777" w:rsidR="000513CD" w:rsidRPr="001A69B5" w:rsidRDefault="0009509B" w:rsidP="001A69B5">
            <w:r w:rsidRPr="001A69B5">
              <w:rPr>
                <w:rStyle w:val="kursiv"/>
              </w:rPr>
              <w:t>50 581 817</w:t>
            </w:r>
          </w:p>
        </w:tc>
        <w:tc>
          <w:tcPr>
            <w:tcW w:w="1400" w:type="dxa"/>
          </w:tcPr>
          <w:p w14:paraId="221C2814" w14:textId="77777777" w:rsidR="000513CD" w:rsidRPr="001A69B5" w:rsidRDefault="0009509B" w:rsidP="001A69B5">
            <w:r w:rsidRPr="001A69B5">
              <w:rPr>
                <w:rStyle w:val="kursiv"/>
              </w:rPr>
              <w:t>52 927 028</w:t>
            </w:r>
          </w:p>
        </w:tc>
        <w:tc>
          <w:tcPr>
            <w:tcW w:w="1400" w:type="dxa"/>
          </w:tcPr>
          <w:p w14:paraId="2D3A44EF" w14:textId="77777777" w:rsidR="000513CD" w:rsidRPr="001A69B5" w:rsidRDefault="0009509B" w:rsidP="001A69B5">
            <w:r w:rsidRPr="001A69B5">
              <w:rPr>
                <w:rStyle w:val="kursiv"/>
              </w:rPr>
              <w:t>54 046 918</w:t>
            </w:r>
          </w:p>
        </w:tc>
      </w:tr>
    </w:tbl>
    <w:p w14:paraId="49596CE3" w14:textId="249B501F" w:rsidR="000513CD" w:rsidRDefault="0009509B" w:rsidP="001A69B5">
      <w:pPr>
        <w:pStyle w:val="tabell-noter"/>
      </w:pPr>
      <w:r w:rsidRPr="001A69B5">
        <w:t xml:space="preserve">Kommentar til tabellen: </w:t>
      </w:r>
      <w:proofErr w:type="spellStart"/>
      <w:r w:rsidRPr="001A69B5">
        <w:t>Balanseverdiane</w:t>
      </w:r>
      <w:proofErr w:type="spellEnd"/>
      <w:r w:rsidRPr="001A69B5">
        <w:t xml:space="preserve"> har </w:t>
      </w:r>
      <w:proofErr w:type="spellStart"/>
      <w:r w:rsidRPr="001A69B5">
        <w:t>auka</w:t>
      </w:r>
      <w:proofErr w:type="spellEnd"/>
      <w:r w:rsidRPr="001A69B5">
        <w:t xml:space="preserve"> med 2,1 pst. </w:t>
      </w:r>
      <w:proofErr w:type="spellStart"/>
      <w:r w:rsidRPr="001A69B5">
        <w:t>frå</w:t>
      </w:r>
      <w:proofErr w:type="spellEnd"/>
      <w:r w:rsidRPr="001A69B5">
        <w:t xml:space="preserve"> 2019 til 2020. Verdien av </w:t>
      </w:r>
      <w:proofErr w:type="spellStart"/>
      <w:r w:rsidRPr="001A69B5">
        <w:t>anleggsmidlane</w:t>
      </w:r>
      <w:proofErr w:type="spellEnd"/>
      <w:r w:rsidRPr="001A69B5">
        <w:t xml:space="preserve"> har gått ned med 0,7 pst. i høve til 2019, </w:t>
      </w:r>
      <w:proofErr w:type="spellStart"/>
      <w:r w:rsidRPr="001A69B5">
        <w:t>medan</w:t>
      </w:r>
      <w:proofErr w:type="spellEnd"/>
      <w:r w:rsidRPr="001A69B5">
        <w:t xml:space="preserve"> </w:t>
      </w:r>
      <w:proofErr w:type="spellStart"/>
      <w:r w:rsidRPr="001A69B5">
        <w:t>omløpsmidlane</w:t>
      </w:r>
      <w:proofErr w:type="spellEnd"/>
      <w:r w:rsidRPr="001A69B5">
        <w:t xml:space="preserve"> har </w:t>
      </w:r>
      <w:proofErr w:type="spellStart"/>
      <w:r w:rsidRPr="001A69B5">
        <w:t>auka</w:t>
      </w:r>
      <w:proofErr w:type="spellEnd"/>
      <w:r w:rsidRPr="001A69B5">
        <w:t xml:space="preserve"> med 9,0 pst. </w:t>
      </w:r>
      <w:proofErr w:type="spellStart"/>
      <w:r w:rsidRPr="001A69B5">
        <w:t>frå</w:t>
      </w:r>
      <w:proofErr w:type="spellEnd"/>
      <w:r w:rsidRPr="001A69B5">
        <w:t xml:space="preserve"> 2019 til 2020. Den kortsiktige gjelda har </w:t>
      </w:r>
      <w:proofErr w:type="spellStart"/>
      <w:r w:rsidRPr="001A69B5">
        <w:t>auka</w:t>
      </w:r>
      <w:proofErr w:type="spellEnd"/>
      <w:r w:rsidRPr="001A69B5">
        <w:t xml:space="preserve"> med 2,1 pst. </w:t>
      </w:r>
      <w:proofErr w:type="spellStart"/>
      <w:r w:rsidRPr="001A69B5">
        <w:t>frå</w:t>
      </w:r>
      <w:proofErr w:type="spellEnd"/>
      <w:r w:rsidRPr="001A69B5">
        <w:t xml:space="preserve"> 2019 til 2020. </w:t>
      </w:r>
      <w:proofErr w:type="spellStart"/>
      <w:r w:rsidRPr="001A69B5">
        <w:t>Avrekningane</w:t>
      </w:r>
      <w:proofErr w:type="spellEnd"/>
      <w:r w:rsidRPr="001A69B5">
        <w:t xml:space="preserve"> har </w:t>
      </w:r>
      <w:proofErr w:type="spellStart"/>
      <w:r w:rsidRPr="001A69B5">
        <w:t>auka</w:t>
      </w:r>
      <w:proofErr w:type="spellEnd"/>
      <w:r w:rsidRPr="001A69B5">
        <w:t xml:space="preserve"> med 40,0 pst. </w:t>
      </w:r>
      <w:proofErr w:type="spellStart"/>
      <w:r w:rsidRPr="001A69B5">
        <w:t>frå</w:t>
      </w:r>
      <w:proofErr w:type="spellEnd"/>
      <w:r w:rsidRPr="001A69B5">
        <w:t xml:space="preserve"> 2019 til 2020.</w:t>
      </w:r>
    </w:p>
    <w:p w14:paraId="755D69A2" w14:textId="2F173694" w:rsidR="0067357C" w:rsidRPr="0067357C" w:rsidRDefault="0067357C" w:rsidP="00A23AF0">
      <w:pPr>
        <w:pStyle w:val="tabell-tittel"/>
        <w:numPr>
          <w:ilvl w:val="6"/>
          <w:numId w:val="28"/>
        </w:numPr>
      </w:pPr>
      <w:r w:rsidRPr="001A69B5">
        <w:t xml:space="preserve">Universitet og </w:t>
      </w:r>
      <w:proofErr w:type="spellStart"/>
      <w:r w:rsidRPr="001A69B5">
        <w:t>høgskular</w:t>
      </w:r>
      <w:proofErr w:type="spellEnd"/>
      <w:r w:rsidRPr="001A69B5">
        <w:t xml:space="preserve">. </w:t>
      </w:r>
      <w:proofErr w:type="spellStart"/>
      <w:r w:rsidRPr="001A69B5">
        <w:t>Avsetningar</w:t>
      </w:r>
      <w:proofErr w:type="spellEnd"/>
      <w:r w:rsidRPr="001A69B5">
        <w:t xml:space="preserve"> 2018–20</w:t>
      </w:r>
    </w:p>
    <w:p w14:paraId="06B32001" w14:textId="77777777" w:rsidR="000513CD" w:rsidRPr="001A69B5" w:rsidRDefault="0009509B" w:rsidP="001A69B5">
      <w:pPr>
        <w:pStyle w:val="Tabellnavn"/>
      </w:pPr>
      <w:r w:rsidRPr="001A69B5">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0513CD" w:rsidRPr="001A69B5" w14:paraId="1592581E" w14:textId="77777777" w:rsidTr="00A23AF0">
        <w:trPr>
          <w:trHeight w:val="360"/>
        </w:trPr>
        <w:tc>
          <w:tcPr>
            <w:tcW w:w="3900" w:type="dxa"/>
          </w:tcPr>
          <w:p w14:paraId="352B7E89" w14:textId="77777777" w:rsidR="000513CD" w:rsidRPr="001A69B5" w:rsidRDefault="000513CD" w:rsidP="001A69B5"/>
        </w:tc>
        <w:tc>
          <w:tcPr>
            <w:tcW w:w="1400" w:type="dxa"/>
          </w:tcPr>
          <w:p w14:paraId="60A21A6B" w14:textId="77777777" w:rsidR="000513CD" w:rsidRPr="001A69B5" w:rsidRDefault="000513CD" w:rsidP="001A69B5"/>
        </w:tc>
        <w:tc>
          <w:tcPr>
            <w:tcW w:w="1400" w:type="dxa"/>
          </w:tcPr>
          <w:p w14:paraId="45DC741B" w14:textId="77777777" w:rsidR="000513CD" w:rsidRPr="001A69B5" w:rsidRDefault="000513CD" w:rsidP="001A69B5"/>
        </w:tc>
        <w:tc>
          <w:tcPr>
            <w:tcW w:w="1400" w:type="dxa"/>
          </w:tcPr>
          <w:p w14:paraId="355F059A" w14:textId="77777777" w:rsidR="000513CD" w:rsidRPr="001A69B5" w:rsidRDefault="000513CD" w:rsidP="001A69B5"/>
        </w:tc>
        <w:tc>
          <w:tcPr>
            <w:tcW w:w="1400" w:type="dxa"/>
          </w:tcPr>
          <w:p w14:paraId="1966BDF6" w14:textId="77777777" w:rsidR="000513CD" w:rsidRPr="001A69B5" w:rsidRDefault="0009509B" w:rsidP="001A69B5">
            <w:r w:rsidRPr="001A69B5">
              <w:t>(i 1 000 kr)</w:t>
            </w:r>
          </w:p>
        </w:tc>
      </w:tr>
      <w:tr w:rsidR="000513CD" w:rsidRPr="001A69B5" w14:paraId="11EBD014" w14:textId="77777777" w:rsidTr="00A23AF0">
        <w:trPr>
          <w:trHeight w:val="600"/>
        </w:trPr>
        <w:tc>
          <w:tcPr>
            <w:tcW w:w="3900" w:type="dxa"/>
          </w:tcPr>
          <w:p w14:paraId="2A4B30E5" w14:textId="77777777" w:rsidR="000513CD" w:rsidRPr="001A69B5" w:rsidRDefault="000513CD" w:rsidP="001A69B5"/>
        </w:tc>
        <w:tc>
          <w:tcPr>
            <w:tcW w:w="1400" w:type="dxa"/>
          </w:tcPr>
          <w:p w14:paraId="00AFAEBE" w14:textId="4D4A542E" w:rsidR="000513CD" w:rsidRPr="001A69B5" w:rsidRDefault="0009509B" w:rsidP="00FB3481">
            <w:proofErr w:type="spellStart"/>
            <w:r w:rsidRPr="001A69B5">
              <w:t>Rekneskap</w:t>
            </w:r>
            <w:proofErr w:type="spellEnd"/>
            <w:r w:rsidR="00FB3481">
              <w:t xml:space="preserve"> </w:t>
            </w:r>
            <w:r w:rsidRPr="001A69B5">
              <w:t>31.12.18</w:t>
            </w:r>
          </w:p>
        </w:tc>
        <w:tc>
          <w:tcPr>
            <w:tcW w:w="1400" w:type="dxa"/>
          </w:tcPr>
          <w:p w14:paraId="2267B82E" w14:textId="1CC1F74D" w:rsidR="000513CD" w:rsidRPr="001A69B5" w:rsidRDefault="0009509B" w:rsidP="00FB3481">
            <w:proofErr w:type="spellStart"/>
            <w:r w:rsidRPr="001A69B5">
              <w:t>Rekneskap</w:t>
            </w:r>
            <w:proofErr w:type="spellEnd"/>
            <w:r w:rsidR="00FB3481">
              <w:t xml:space="preserve"> </w:t>
            </w:r>
            <w:r w:rsidRPr="001A69B5">
              <w:t>31.12.19</w:t>
            </w:r>
          </w:p>
        </w:tc>
        <w:tc>
          <w:tcPr>
            <w:tcW w:w="1400" w:type="dxa"/>
          </w:tcPr>
          <w:p w14:paraId="39402525" w14:textId="1CE80238" w:rsidR="000513CD" w:rsidRPr="001A69B5" w:rsidRDefault="0009509B" w:rsidP="00FB3481">
            <w:proofErr w:type="spellStart"/>
            <w:r w:rsidRPr="001A69B5">
              <w:t>Rekneskap</w:t>
            </w:r>
            <w:proofErr w:type="spellEnd"/>
            <w:r w:rsidR="00FB3481">
              <w:t xml:space="preserve"> </w:t>
            </w:r>
            <w:r w:rsidRPr="001A69B5">
              <w:t>31.12.20</w:t>
            </w:r>
          </w:p>
        </w:tc>
        <w:tc>
          <w:tcPr>
            <w:tcW w:w="1400" w:type="dxa"/>
          </w:tcPr>
          <w:p w14:paraId="6CDDBEC0" w14:textId="77777777" w:rsidR="000513CD" w:rsidRPr="001A69B5" w:rsidRDefault="0009509B" w:rsidP="001A69B5">
            <w:r w:rsidRPr="001A69B5">
              <w:t>Del av løyving i 2020 i pst.</w:t>
            </w:r>
          </w:p>
        </w:tc>
      </w:tr>
      <w:tr w:rsidR="000513CD" w:rsidRPr="001A69B5" w14:paraId="69961862" w14:textId="77777777" w:rsidTr="00A23AF0">
        <w:trPr>
          <w:trHeight w:val="380"/>
        </w:trPr>
        <w:tc>
          <w:tcPr>
            <w:tcW w:w="3900" w:type="dxa"/>
          </w:tcPr>
          <w:p w14:paraId="1E9A3A5A" w14:textId="77777777" w:rsidR="000513CD" w:rsidRPr="001A69B5" w:rsidRDefault="0009509B" w:rsidP="001A69B5">
            <w:r w:rsidRPr="001A69B5">
              <w:t>Nord universitet</w:t>
            </w:r>
          </w:p>
        </w:tc>
        <w:tc>
          <w:tcPr>
            <w:tcW w:w="1400" w:type="dxa"/>
          </w:tcPr>
          <w:p w14:paraId="1DBD532F" w14:textId="77777777" w:rsidR="000513CD" w:rsidRPr="001A69B5" w:rsidRDefault="0009509B" w:rsidP="001A69B5">
            <w:r w:rsidRPr="001A69B5">
              <w:t>261 227</w:t>
            </w:r>
          </w:p>
        </w:tc>
        <w:tc>
          <w:tcPr>
            <w:tcW w:w="1400" w:type="dxa"/>
          </w:tcPr>
          <w:p w14:paraId="032CE64E" w14:textId="77777777" w:rsidR="000513CD" w:rsidRPr="001A69B5" w:rsidRDefault="0009509B" w:rsidP="001A69B5">
            <w:r w:rsidRPr="001A69B5">
              <w:t>165 300</w:t>
            </w:r>
          </w:p>
        </w:tc>
        <w:tc>
          <w:tcPr>
            <w:tcW w:w="1400" w:type="dxa"/>
          </w:tcPr>
          <w:p w14:paraId="6C8BE299" w14:textId="77777777" w:rsidR="000513CD" w:rsidRPr="001A69B5" w:rsidRDefault="0009509B" w:rsidP="001A69B5">
            <w:r w:rsidRPr="001A69B5">
              <w:t>184 742</w:t>
            </w:r>
          </w:p>
        </w:tc>
        <w:tc>
          <w:tcPr>
            <w:tcW w:w="1400" w:type="dxa"/>
          </w:tcPr>
          <w:p w14:paraId="4D81047D" w14:textId="77777777" w:rsidR="000513CD" w:rsidRPr="001A69B5" w:rsidRDefault="0009509B" w:rsidP="001A69B5">
            <w:r w:rsidRPr="001A69B5">
              <w:t>12,4</w:t>
            </w:r>
          </w:p>
        </w:tc>
      </w:tr>
      <w:tr w:rsidR="000513CD" w:rsidRPr="001A69B5" w14:paraId="4F9D8EB2" w14:textId="77777777" w:rsidTr="00A23AF0">
        <w:trPr>
          <w:trHeight w:val="640"/>
        </w:trPr>
        <w:tc>
          <w:tcPr>
            <w:tcW w:w="3900" w:type="dxa"/>
          </w:tcPr>
          <w:p w14:paraId="3E3253CC" w14:textId="77777777" w:rsidR="000513CD" w:rsidRPr="001A69B5" w:rsidRDefault="0009509B" w:rsidP="001A69B5">
            <w:proofErr w:type="spellStart"/>
            <w:r w:rsidRPr="001A69B5">
              <w:t>Noregs</w:t>
            </w:r>
            <w:proofErr w:type="spellEnd"/>
            <w:r w:rsidRPr="001A69B5">
              <w:t xml:space="preserve"> miljø- og </w:t>
            </w:r>
            <w:proofErr w:type="spellStart"/>
            <w:r w:rsidRPr="001A69B5">
              <w:t>biovitskaplege</w:t>
            </w:r>
            <w:proofErr w:type="spellEnd"/>
            <w:r w:rsidRPr="001A69B5">
              <w:t xml:space="preserve"> universitet</w:t>
            </w:r>
          </w:p>
        </w:tc>
        <w:tc>
          <w:tcPr>
            <w:tcW w:w="1400" w:type="dxa"/>
          </w:tcPr>
          <w:p w14:paraId="2BC59E0A" w14:textId="77777777" w:rsidR="000513CD" w:rsidRPr="001A69B5" w:rsidRDefault="0009509B" w:rsidP="001A69B5">
            <w:r w:rsidRPr="001A69B5">
              <w:t>145 168</w:t>
            </w:r>
          </w:p>
        </w:tc>
        <w:tc>
          <w:tcPr>
            <w:tcW w:w="1400" w:type="dxa"/>
          </w:tcPr>
          <w:p w14:paraId="574CB2CF" w14:textId="77777777" w:rsidR="000513CD" w:rsidRPr="001A69B5" w:rsidRDefault="0009509B" w:rsidP="001A69B5">
            <w:r w:rsidRPr="001A69B5">
              <w:t>165 399</w:t>
            </w:r>
          </w:p>
        </w:tc>
        <w:tc>
          <w:tcPr>
            <w:tcW w:w="1400" w:type="dxa"/>
          </w:tcPr>
          <w:p w14:paraId="34748C7C" w14:textId="77777777" w:rsidR="000513CD" w:rsidRPr="001A69B5" w:rsidRDefault="0009509B" w:rsidP="001A69B5">
            <w:r w:rsidRPr="001A69B5">
              <w:t>220 428</w:t>
            </w:r>
          </w:p>
        </w:tc>
        <w:tc>
          <w:tcPr>
            <w:tcW w:w="1400" w:type="dxa"/>
          </w:tcPr>
          <w:p w14:paraId="763E505A" w14:textId="77777777" w:rsidR="000513CD" w:rsidRPr="001A69B5" w:rsidRDefault="0009509B" w:rsidP="001A69B5">
            <w:r w:rsidRPr="001A69B5">
              <w:t>15,9</w:t>
            </w:r>
          </w:p>
        </w:tc>
      </w:tr>
      <w:tr w:rsidR="000513CD" w:rsidRPr="001A69B5" w14:paraId="4286F152" w14:textId="77777777" w:rsidTr="00A23AF0">
        <w:trPr>
          <w:trHeight w:val="640"/>
        </w:trPr>
        <w:tc>
          <w:tcPr>
            <w:tcW w:w="3900" w:type="dxa"/>
          </w:tcPr>
          <w:p w14:paraId="6A782232" w14:textId="77777777" w:rsidR="000513CD" w:rsidRPr="001A69B5" w:rsidRDefault="0009509B" w:rsidP="001A69B5">
            <w:proofErr w:type="spellStart"/>
            <w:r w:rsidRPr="001A69B5">
              <w:t>Noregs</w:t>
            </w:r>
            <w:proofErr w:type="spellEnd"/>
            <w:r w:rsidRPr="001A69B5">
              <w:t xml:space="preserve"> teknisk-</w:t>
            </w:r>
            <w:proofErr w:type="spellStart"/>
            <w:r w:rsidRPr="001A69B5">
              <w:t>naturvitskaplege</w:t>
            </w:r>
            <w:proofErr w:type="spellEnd"/>
            <w:r w:rsidRPr="001A69B5">
              <w:t xml:space="preserve"> universitet</w:t>
            </w:r>
          </w:p>
        </w:tc>
        <w:tc>
          <w:tcPr>
            <w:tcW w:w="1400" w:type="dxa"/>
          </w:tcPr>
          <w:p w14:paraId="1DC4C8B5" w14:textId="77777777" w:rsidR="000513CD" w:rsidRPr="001A69B5" w:rsidRDefault="0009509B" w:rsidP="001A69B5">
            <w:r w:rsidRPr="001A69B5">
              <w:t>331 432</w:t>
            </w:r>
          </w:p>
        </w:tc>
        <w:tc>
          <w:tcPr>
            <w:tcW w:w="1400" w:type="dxa"/>
          </w:tcPr>
          <w:p w14:paraId="21549ADA" w14:textId="77777777" w:rsidR="000513CD" w:rsidRPr="001A69B5" w:rsidRDefault="0009509B" w:rsidP="001A69B5">
            <w:r w:rsidRPr="001A69B5">
              <w:t>234 766</w:t>
            </w:r>
          </w:p>
        </w:tc>
        <w:tc>
          <w:tcPr>
            <w:tcW w:w="1400" w:type="dxa"/>
          </w:tcPr>
          <w:p w14:paraId="45C56188" w14:textId="77777777" w:rsidR="000513CD" w:rsidRPr="001A69B5" w:rsidRDefault="0009509B" w:rsidP="001A69B5">
            <w:r w:rsidRPr="001A69B5">
              <w:t>707 900</w:t>
            </w:r>
          </w:p>
        </w:tc>
        <w:tc>
          <w:tcPr>
            <w:tcW w:w="1400" w:type="dxa"/>
          </w:tcPr>
          <w:p w14:paraId="403B6B0F" w14:textId="77777777" w:rsidR="000513CD" w:rsidRPr="001A69B5" w:rsidRDefault="0009509B" w:rsidP="001A69B5">
            <w:r w:rsidRPr="001A69B5">
              <w:t>9,9</w:t>
            </w:r>
          </w:p>
        </w:tc>
      </w:tr>
      <w:tr w:rsidR="000513CD" w:rsidRPr="001A69B5" w14:paraId="14AB58ED" w14:textId="77777777" w:rsidTr="00A23AF0">
        <w:trPr>
          <w:trHeight w:val="380"/>
        </w:trPr>
        <w:tc>
          <w:tcPr>
            <w:tcW w:w="3900" w:type="dxa"/>
          </w:tcPr>
          <w:p w14:paraId="4DE4AC95" w14:textId="77777777" w:rsidR="000513CD" w:rsidRPr="001A69B5" w:rsidRDefault="0009509B" w:rsidP="001A69B5">
            <w:proofErr w:type="spellStart"/>
            <w:r w:rsidRPr="001A69B5">
              <w:t>OsloMet</w:t>
            </w:r>
            <w:proofErr w:type="spellEnd"/>
            <w:r w:rsidRPr="001A69B5">
              <w:t xml:space="preserve"> – Storbyuniversitetet</w:t>
            </w:r>
          </w:p>
        </w:tc>
        <w:tc>
          <w:tcPr>
            <w:tcW w:w="1400" w:type="dxa"/>
          </w:tcPr>
          <w:p w14:paraId="58BDA924" w14:textId="77777777" w:rsidR="000513CD" w:rsidRPr="001A69B5" w:rsidRDefault="0009509B" w:rsidP="001A69B5">
            <w:r w:rsidRPr="001A69B5">
              <w:t>133 283</w:t>
            </w:r>
          </w:p>
        </w:tc>
        <w:tc>
          <w:tcPr>
            <w:tcW w:w="1400" w:type="dxa"/>
          </w:tcPr>
          <w:p w14:paraId="7F0EC22F" w14:textId="77777777" w:rsidR="000513CD" w:rsidRPr="001A69B5" w:rsidRDefault="0009509B" w:rsidP="001A69B5">
            <w:r w:rsidRPr="001A69B5">
              <w:t>156 240</w:t>
            </w:r>
          </w:p>
        </w:tc>
        <w:tc>
          <w:tcPr>
            <w:tcW w:w="1400" w:type="dxa"/>
          </w:tcPr>
          <w:p w14:paraId="743C8BCB" w14:textId="77777777" w:rsidR="000513CD" w:rsidRPr="001A69B5" w:rsidRDefault="0009509B" w:rsidP="001A69B5">
            <w:r w:rsidRPr="001A69B5">
              <w:t>297 979</w:t>
            </w:r>
          </w:p>
        </w:tc>
        <w:tc>
          <w:tcPr>
            <w:tcW w:w="1400" w:type="dxa"/>
          </w:tcPr>
          <w:p w14:paraId="51CBDB5D" w14:textId="77777777" w:rsidR="000513CD" w:rsidRPr="001A69B5" w:rsidRDefault="0009509B" w:rsidP="001A69B5">
            <w:r w:rsidRPr="001A69B5">
              <w:t>11,4</w:t>
            </w:r>
          </w:p>
        </w:tc>
      </w:tr>
      <w:tr w:rsidR="000513CD" w:rsidRPr="001A69B5" w14:paraId="6003B0A3" w14:textId="77777777" w:rsidTr="00A23AF0">
        <w:trPr>
          <w:trHeight w:val="380"/>
        </w:trPr>
        <w:tc>
          <w:tcPr>
            <w:tcW w:w="3900" w:type="dxa"/>
          </w:tcPr>
          <w:p w14:paraId="0C7F4348" w14:textId="77777777" w:rsidR="000513CD" w:rsidRPr="001A69B5" w:rsidRDefault="0009509B" w:rsidP="001A69B5">
            <w:r w:rsidRPr="001A69B5">
              <w:t>Universitetet i Agder</w:t>
            </w:r>
          </w:p>
        </w:tc>
        <w:tc>
          <w:tcPr>
            <w:tcW w:w="1400" w:type="dxa"/>
          </w:tcPr>
          <w:p w14:paraId="0944EA11" w14:textId="77777777" w:rsidR="000513CD" w:rsidRPr="001A69B5" w:rsidRDefault="0009509B" w:rsidP="001A69B5">
            <w:r w:rsidRPr="001A69B5">
              <w:t>389 093</w:t>
            </w:r>
          </w:p>
        </w:tc>
        <w:tc>
          <w:tcPr>
            <w:tcW w:w="1400" w:type="dxa"/>
          </w:tcPr>
          <w:p w14:paraId="33D4378A" w14:textId="77777777" w:rsidR="000513CD" w:rsidRPr="001A69B5" w:rsidRDefault="0009509B" w:rsidP="001A69B5">
            <w:r w:rsidRPr="001A69B5">
              <w:t>160 342</w:t>
            </w:r>
          </w:p>
        </w:tc>
        <w:tc>
          <w:tcPr>
            <w:tcW w:w="1400" w:type="dxa"/>
          </w:tcPr>
          <w:p w14:paraId="6F6366CC" w14:textId="77777777" w:rsidR="000513CD" w:rsidRPr="001A69B5" w:rsidRDefault="0009509B" w:rsidP="001A69B5">
            <w:r w:rsidRPr="001A69B5">
              <w:t>137 129</w:t>
            </w:r>
          </w:p>
        </w:tc>
        <w:tc>
          <w:tcPr>
            <w:tcW w:w="1400" w:type="dxa"/>
          </w:tcPr>
          <w:p w14:paraId="536B8CC1" w14:textId="77777777" w:rsidR="000513CD" w:rsidRPr="001A69B5" w:rsidRDefault="0009509B" w:rsidP="001A69B5">
            <w:r w:rsidRPr="001A69B5">
              <w:t>8,9</w:t>
            </w:r>
          </w:p>
        </w:tc>
      </w:tr>
      <w:tr w:rsidR="000513CD" w:rsidRPr="001A69B5" w14:paraId="4F6E1738" w14:textId="77777777" w:rsidTr="00A23AF0">
        <w:trPr>
          <w:trHeight w:val="380"/>
        </w:trPr>
        <w:tc>
          <w:tcPr>
            <w:tcW w:w="3900" w:type="dxa"/>
          </w:tcPr>
          <w:p w14:paraId="089C45F8" w14:textId="77777777" w:rsidR="000513CD" w:rsidRPr="001A69B5" w:rsidRDefault="0009509B" w:rsidP="001A69B5">
            <w:r w:rsidRPr="001A69B5">
              <w:t>Universitetet i Bergen</w:t>
            </w:r>
          </w:p>
        </w:tc>
        <w:tc>
          <w:tcPr>
            <w:tcW w:w="1400" w:type="dxa"/>
          </w:tcPr>
          <w:p w14:paraId="6E34EC05" w14:textId="77777777" w:rsidR="000513CD" w:rsidRPr="001A69B5" w:rsidRDefault="0009509B" w:rsidP="001A69B5">
            <w:r w:rsidRPr="001A69B5">
              <w:t>264 412</w:t>
            </w:r>
          </w:p>
        </w:tc>
        <w:tc>
          <w:tcPr>
            <w:tcW w:w="1400" w:type="dxa"/>
          </w:tcPr>
          <w:p w14:paraId="7F4F6D1B" w14:textId="77777777" w:rsidR="000513CD" w:rsidRPr="001A69B5" w:rsidRDefault="0009509B" w:rsidP="001A69B5">
            <w:r w:rsidRPr="001A69B5">
              <w:t>313 581</w:t>
            </w:r>
          </w:p>
        </w:tc>
        <w:tc>
          <w:tcPr>
            <w:tcW w:w="1400" w:type="dxa"/>
          </w:tcPr>
          <w:p w14:paraId="2519973A" w14:textId="77777777" w:rsidR="000513CD" w:rsidRPr="001A69B5" w:rsidRDefault="0009509B" w:rsidP="001A69B5">
            <w:r w:rsidRPr="001A69B5">
              <w:t>142 601</w:t>
            </w:r>
          </w:p>
        </w:tc>
        <w:tc>
          <w:tcPr>
            <w:tcW w:w="1400" w:type="dxa"/>
          </w:tcPr>
          <w:p w14:paraId="61CB4DA1" w14:textId="77777777" w:rsidR="000513CD" w:rsidRPr="001A69B5" w:rsidRDefault="0009509B" w:rsidP="001A69B5">
            <w:r w:rsidRPr="001A69B5">
              <w:t>3,7</w:t>
            </w:r>
          </w:p>
        </w:tc>
      </w:tr>
      <w:tr w:rsidR="000513CD" w:rsidRPr="001A69B5" w14:paraId="69C1552C" w14:textId="77777777" w:rsidTr="00A23AF0">
        <w:trPr>
          <w:trHeight w:val="380"/>
        </w:trPr>
        <w:tc>
          <w:tcPr>
            <w:tcW w:w="3900" w:type="dxa"/>
          </w:tcPr>
          <w:p w14:paraId="4D7D913D" w14:textId="77777777" w:rsidR="000513CD" w:rsidRPr="001A69B5" w:rsidRDefault="0009509B" w:rsidP="001A69B5">
            <w:r w:rsidRPr="001A69B5">
              <w:t>Universitetet i Oslo</w:t>
            </w:r>
          </w:p>
        </w:tc>
        <w:tc>
          <w:tcPr>
            <w:tcW w:w="1400" w:type="dxa"/>
          </w:tcPr>
          <w:p w14:paraId="6539BF74" w14:textId="77777777" w:rsidR="000513CD" w:rsidRPr="001A69B5" w:rsidRDefault="0009509B" w:rsidP="001A69B5">
            <w:r w:rsidRPr="001A69B5">
              <w:t>206 388</w:t>
            </w:r>
          </w:p>
        </w:tc>
        <w:tc>
          <w:tcPr>
            <w:tcW w:w="1400" w:type="dxa"/>
          </w:tcPr>
          <w:p w14:paraId="7372AD5D" w14:textId="77777777" w:rsidR="000513CD" w:rsidRPr="001A69B5" w:rsidRDefault="0009509B" w:rsidP="001A69B5">
            <w:r w:rsidRPr="001A69B5">
              <w:t>108 432</w:t>
            </w:r>
          </w:p>
        </w:tc>
        <w:tc>
          <w:tcPr>
            <w:tcW w:w="1400" w:type="dxa"/>
          </w:tcPr>
          <w:p w14:paraId="1171BC07" w14:textId="77777777" w:rsidR="000513CD" w:rsidRPr="001A69B5" w:rsidRDefault="0009509B" w:rsidP="001A69B5">
            <w:r w:rsidRPr="001A69B5">
              <w:t>433 198</w:t>
            </w:r>
          </w:p>
        </w:tc>
        <w:tc>
          <w:tcPr>
            <w:tcW w:w="1400" w:type="dxa"/>
          </w:tcPr>
          <w:p w14:paraId="53471A1B" w14:textId="77777777" w:rsidR="000513CD" w:rsidRPr="001A69B5" w:rsidRDefault="0009509B" w:rsidP="001A69B5">
            <w:r w:rsidRPr="001A69B5">
              <w:t>7,4</w:t>
            </w:r>
          </w:p>
        </w:tc>
      </w:tr>
      <w:tr w:rsidR="000513CD" w:rsidRPr="001A69B5" w14:paraId="0A7CB25D" w14:textId="77777777" w:rsidTr="00A23AF0">
        <w:trPr>
          <w:trHeight w:val="380"/>
        </w:trPr>
        <w:tc>
          <w:tcPr>
            <w:tcW w:w="3900" w:type="dxa"/>
          </w:tcPr>
          <w:p w14:paraId="38ED713F" w14:textId="77777777" w:rsidR="000513CD" w:rsidRPr="001A69B5" w:rsidRDefault="0009509B" w:rsidP="001A69B5">
            <w:r w:rsidRPr="001A69B5">
              <w:t>Universitetet i Stavanger</w:t>
            </w:r>
          </w:p>
        </w:tc>
        <w:tc>
          <w:tcPr>
            <w:tcW w:w="1400" w:type="dxa"/>
          </w:tcPr>
          <w:p w14:paraId="081E45D2" w14:textId="77777777" w:rsidR="000513CD" w:rsidRPr="001A69B5" w:rsidRDefault="0009509B" w:rsidP="001A69B5">
            <w:r w:rsidRPr="001A69B5">
              <w:t>123 283</w:t>
            </w:r>
          </w:p>
        </w:tc>
        <w:tc>
          <w:tcPr>
            <w:tcW w:w="1400" w:type="dxa"/>
          </w:tcPr>
          <w:p w14:paraId="0C694B28" w14:textId="77777777" w:rsidR="000513CD" w:rsidRPr="001A69B5" w:rsidRDefault="0009509B" w:rsidP="001A69B5">
            <w:r w:rsidRPr="001A69B5">
              <w:t>138 998</w:t>
            </w:r>
          </w:p>
        </w:tc>
        <w:tc>
          <w:tcPr>
            <w:tcW w:w="1400" w:type="dxa"/>
          </w:tcPr>
          <w:p w14:paraId="3E74E40B" w14:textId="77777777" w:rsidR="000513CD" w:rsidRPr="001A69B5" w:rsidRDefault="0009509B" w:rsidP="001A69B5">
            <w:r w:rsidRPr="001A69B5">
              <w:t>185 698</w:t>
            </w:r>
          </w:p>
        </w:tc>
        <w:tc>
          <w:tcPr>
            <w:tcW w:w="1400" w:type="dxa"/>
          </w:tcPr>
          <w:p w14:paraId="255D61C6" w14:textId="77777777" w:rsidR="000513CD" w:rsidRPr="001A69B5" w:rsidRDefault="0009509B" w:rsidP="001A69B5">
            <w:r w:rsidRPr="001A69B5">
              <w:t>10,7</w:t>
            </w:r>
          </w:p>
        </w:tc>
      </w:tr>
      <w:tr w:rsidR="000513CD" w:rsidRPr="001A69B5" w14:paraId="7A2E0825" w14:textId="77777777" w:rsidTr="00A23AF0">
        <w:trPr>
          <w:trHeight w:val="380"/>
        </w:trPr>
        <w:tc>
          <w:tcPr>
            <w:tcW w:w="3900" w:type="dxa"/>
          </w:tcPr>
          <w:p w14:paraId="6CD34D8F" w14:textId="77777777" w:rsidR="000513CD" w:rsidRPr="001A69B5" w:rsidRDefault="0009509B" w:rsidP="001A69B5">
            <w:r w:rsidRPr="001A69B5">
              <w:t>Universitetet i Søraust-</w:t>
            </w:r>
            <w:proofErr w:type="spellStart"/>
            <w:r w:rsidRPr="001A69B5">
              <w:t>Noreg</w:t>
            </w:r>
            <w:proofErr w:type="spellEnd"/>
          </w:p>
        </w:tc>
        <w:tc>
          <w:tcPr>
            <w:tcW w:w="1400" w:type="dxa"/>
          </w:tcPr>
          <w:p w14:paraId="01535480" w14:textId="77777777" w:rsidR="000513CD" w:rsidRPr="001A69B5" w:rsidRDefault="0009509B" w:rsidP="001A69B5">
            <w:r w:rsidRPr="001A69B5">
              <w:t>220 285</w:t>
            </w:r>
          </w:p>
        </w:tc>
        <w:tc>
          <w:tcPr>
            <w:tcW w:w="1400" w:type="dxa"/>
          </w:tcPr>
          <w:p w14:paraId="74DD5530" w14:textId="77777777" w:rsidR="000513CD" w:rsidRPr="001A69B5" w:rsidRDefault="0009509B" w:rsidP="001A69B5">
            <w:r w:rsidRPr="001A69B5">
              <w:t>159 147</w:t>
            </w:r>
          </w:p>
        </w:tc>
        <w:tc>
          <w:tcPr>
            <w:tcW w:w="1400" w:type="dxa"/>
          </w:tcPr>
          <w:p w14:paraId="6A1A1676" w14:textId="77777777" w:rsidR="000513CD" w:rsidRPr="001A69B5" w:rsidRDefault="0009509B" w:rsidP="001A69B5">
            <w:r w:rsidRPr="001A69B5">
              <w:t>195 125</w:t>
            </w:r>
          </w:p>
        </w:tc>
        <w:tc>
          <w:tcPr>
            <w:tcW w:w="1400" w:type="dxa"/>
          </w:tcPr>
          <w:p w14:paraId="05DC9432" w14:textId="77777777" w:rsidR="000513CD" w:rsidRPr="001A69B5" w:rsidRDefault="0009509B" w:rsidP="001A69B5">
            <w:r w:rsidRPr="001A69B5">
              <w:t>9,9</w:t>
            </w:r>
          </w:p>
        </w:tc>
      </w:tr>
      <w:tr w:rsidR="000513CD" w:rsidRPr="001A69B5" w14:paraId="07C262A8" w14:textId="77777777" w:rsidTr="00A23AF0">
        <w:trPr>
          <w:trHeight w:val="640"/>
        </w:trPr>
        <w:tc>
          <w:tcPr>
            <w:tcW w:w="3900" w:type="dxa"/>
          </w:tcPr>
          <w:p w14:paraId="52FB664E" w14:textId="77777777" w:rsidR="000513CD" w:rsidRPr="001A69B5" w:rsidRDefault="0009509B" w:rsidP="001A69B5">
            <w:r w:rsidRPr="001A69B5">
              <w:t xml:space="preserve">Universitetet i Tromsø – </w:t>
            </w:r>
            <w:proofErr w:type="spellStart"/>
            <w:r w:rsidRPr="001A69B5">
              <w:t>Noregs</w:t>
            </w:r>
            <w:proofErr w:type="spellEnd"/>
            <w:r w:rsidRPr="001A69B5">
              <w:t xml:space="preserve"> arktiske universitet</w:t>
            </w:r>
          </w:p>
        </w:tc>
        <w:tc>
          <w:tcPr>
            <w:tcW w:w="1400" w:type="dxa"/>
          </w:tcPr>
          <w:p w14:paraId="1190A9B6" w14:textId="77777777" w:rsidR="000513CD" w:rsidRPr="001A69B5" w:rsidRDefault="0009509B" w:rsidP="001A69B5">
            <w:r w:rsidRPr="001A69B5">
              <w:t>628 019</w:t>
            </w:r>
          </w:p>
        </w:tc>
        <w:tc>
          <w:tcPr>
            <w:tcW w:w="1400" w:type="dxa"/>
          </w:tcPr>
          <w:p w14:paraId="75CB69C1" w14:textId="77777777" w:rsidR="000513CD" w:rsidRPr="001A69B5" w:rsidRDefault="0009509B" w:rsidP="001A69B5">
            <w:r w:rsidRPr="001A69B5">
              <w:t>310 225</w:t>
            </w:r>
          </w:p>
        </w:tc>
        <w:tc>
          <w:tcPr>
            <w:tcW w:w="1400" w:type="dxa"/>
          </w:tcPr>
          <w:p w14:paraId="17A50BA0" w14:textId="77777777" w:rsidR="000513CD" w:rsidRPr="001A69B5" w:rsidRDefault="0009509B" w:rsidP="001A69B5">
            <w:r w:rsidRPr="001A69B5">
              <w:t>293 558</w:t>
            </w:r>
          </w:p>
        </w:tc>
        <w:tc>
          <w:tcPr>
            <w:tcW w:w="1400" w:type="dxa"/>
          </w:tcPr>
          <w:p w14:paraId="31BBAC01" w14:textId="77777777" w:rsidR="000513CD" w:rsidRPr="001A69B5" w:rsidRDefault="0009509B" w:rsidP="001A69B5">
            <w:r w:rsidRPr="001A69B5">
              <w:t>8,4</w:t>
            </w:r>
          </w:p>
        </w:tc>
      </w:tr>
      <w:tr w:rsidR="000513CD" w:rsidRPr="001A69B5" w14:paraId="771B74A7" w14:textId="77777777" w:rsidTr="00A23AF0">
        <w:trPr>
          <w:trHeight w:val="380"/>
        </w:trPr>
        <w:tc>
          <w:tcPr>
            <w:tcW w:w="3900" w:type="dxa"/>
          </w:tcPr>
          <w:p w14:paraId="474F74AA" w14:textId="77777777" w:rsidR="000513CD" w:rsidRPr="001A69B5" w:rsidRDefault="0009509B" w:rsidP="001A69B5">
            <w:r w:rsidRPr="001A69B5">
              <w:t>Arkitektur- og designhøgskolen i Oslo</w:t>
            </w:r>
          </w:p>
        </w:tc>
        <w:tc>
          <w:tcPr>
            <w:tcW w:w="1400" w:type="dxa"/>
          </w:tcPr>
          <w:p w14:paraId="4E3B68FC" w14:textId="77777777" w:rsidR="000513CD" w:rsidRPr="001A69B5" w:rsidRDefault="0009509B" w:rsidP="001A69B5">
            <w:r w:rsidRPr="001A69B5">
              <w:t>18 111</w:t>
            </w:r>
          </w:p>
        </w:tc>
        <w:tc>
          <w:tcPr>
            <w:tcW w:w="1400" w:type="dxa"/>
          </w:tcPr>
          <w:p w14:paraId="58377379" w14:textId="77777777" w:rsidR="000513CD" w:rsidRPr="001A69B5" w:rsidRDefault="0009509B" w:rsidP="001A69B5">
            <w:r w:rsidRPr="001A69B5">
              <w:t>4 418</w:t>
            </w:r>
          </w:p>
        </w:tc>
        <w:tc>
          <w:tcPr>
            <w:tcW w:w="1400" w:type="dxa"/>
          </w:tcPr>
          <w:p w14:paraId="6255C052" w14:textId="77777777" w:rsidR="000513CD" w:rsidRPr="001A69B5" w:rsidRDefault="0009509B" w:rsidP="001A69B5">
            <w:r w:rsidRPr="001A69B5">
              <w:t>7 085</w:t>
            </w:r>
          </w:p>
        </w:tc>
        <w:tc>
          <w:tcPr>
            <w:tcW w:w="1400" w:type="dxa"/>
          </w:tcPr>
          <w:p w14:paraId="0EC0020D" w14:textId="77777777" w:rsidR="000513CD" w:rsidRPr="001A69B5" w:rsidRDefault="0009509B" w:rsidP="001A69B5">
            <w:r w:rsidRPr="001A69B5">
              <w:t>3,6</w:t>
            </w:r>
          </w:p>
        </w:tc>
      </w:tr>
      <w:tr w:rsidR="000513CD" w:rsidRPr="001A69B5" w14:paraId="637C58DA" w14:textId="77777777" w:rsidTr="00A23AF0">
        <w:trPr>
          <w:trHeight w:val="640"/>
        </w:trPr>
        <w:tc>
          <w:tcPr>
            <w:tcW w:w="3900" w:type="dxa"/>
          </w:tcPr>
          <w:p w14:paraId="735712E4" w14:textId="77777777" w:rsidR="000513CD" w:rsidRPr="001A69B5" w:rsidRDefault="0009509B" w:rsidP="001A69B5">
            <w:r w:rsidRPr="001A69B5">
              <w:t xml:space="preserve">Høgskolen i Molde, </w:t>
            </w:r>
            <w:proofErr w:type="spellStart"/>
            <w:r w:rsidRPr="001A69B5">
              <w:t>vitskapleg</w:t>
            </w:r>
            <w:proofErr w:type="spellEnd"/>
            <w:r w:rsidRPr="001A69B5">
              <w:t xml:space="preserve"> høgskole i logistikk</w:t>
            </w:r>
          </w:p>
        </w:tc>
        <w:tc>
          <w:tcPr>
            <w:tcW w:w="1400" w:type="dxa"/>
          </w:tcPr>
          <w:p w14:paraId="6E7CA824" w14:textId="77777777" w:rsidR="000513CD" w:rsidRPr="001A69B5" w:rsidRDefault="0009509B" w:rsidP="001A69B5">
            <w:r w:rsidRPr="001A69B5">
              <w:t>49 079</w:t>
            </w:r>
          </w:p>
        </w:tc>
        <w:tc>
          <w:tcPr>
            <w:tcW w:w="1400" w:type="dxa"/>
          </w:tcPr>
          <w:p w14:paraId="3F4B5BE6" w14:textId="77777777" w:rsidR="000513CD" w:rsidRPr="001A69B5" w:rsidRDefault="0009509B" w:rsidP="001A69B5">
            <w:r w:rsidRPr="001A69B5">
              <w:t>46 210</w:t>
            </w:r>
          </w:p>
        </w:tc>
        <w:tc>
          <w:tcPr>
            <w:tcW w:w="1400" w:type="dxa"/>
          </w:tcPr>
          <w:p w14:paraId="491152E8" w14:textId="77777777" w:rsidR="000513CD" w:rsidRPr="001A69B5" w:rsidRDefault="0009509B" w:rsidP="001A69B5">
            <w:r w:rsidRPr="001A69B5">
              <w:t>68 906</w:t>
            </w:r>
          </w:p>
        </w:tc>
        <w:tc>
          <w:tcPr>
            <w:tcW w:w="1400" w:type="dxa"/>
          </w:tcPr>
          <w:p w14:paraId="38A66BA5" w14:textId="77777777" w:rsidR="000513CD" w:rsidRPr="001A69B5" w:rsidRDefault="0009509B" w:rsidP="001A69B5">
            <w:r w:rsidRPr="001A69B5">
              <w:t>25,3</w:t>
            </w:r>
          </w:p>
        </w:tc>
      </w:tr>
      <w:tr w:rsidR="000513CD" w:rsidRPr="001A69B5" w14:paraId="28190856" w14:textId="77777777" w:rsidTr="00A23AF0">
        <w:trPr>
          <w:trHeight w:val="380"/>
        </w:trPr>
        <w:tc>
          <w:tcPr>
            <w:tcW w:w="3900" w:type="dxa"/>
          </w:tcPr>
          <w:p w14:paraId="3469A113" w14:textId="77777777" w:rsidR="000513CD" w:rsidRPr="001A69B5" w:rsidRDefault="0009509B" w:rsidP="001A69B5">
            <w:r w:rsidRPr="001A69B5">
              <w:t>Kunsthøgskolen i Oslo</w:t>
            </w:r>
          </w:p>
        </w:tc>
        <w:tc>
          <w:tcPr>
            <w:tcW w:w="1400" w:type="dxa"/>
          </w:tcPr>
          <w:p w14:paraId="535535BC" w14:textId="77777777" w:rsidR="000513CD" w:rsidRPr="001A69B5" w:rsidRDefault="0009509B" w:rsidP="001A69B5">
            <w:r w:rsidRPr="001A69B5">
              <w:t>18 830</w:t>
            </w:r>
          </w:p>
        </w:tc>
        <w:tc>
          <w:tcPr>
            <w:tcW w:w="1400" w:type="dxa"/>
          </w:tcPr>
          <w:p w14:paraId="06FB535A" w14:textId="77777777" w:rsidR="000513CD" w:rsidRPr="001A69B5" w:rsidRDefault="0009509B" w:rsidP="001A69B5">
            <w:r w:rsidRPr="001A69B5">
              <w:t>18 187</w:t>
            </w:r>
          </w:p>
        </w:tc>
        <w:tc>
          <w:tcPr>
            <w:tcW w:w="1400" w:type="dxa"/>
          </w:tcPr>
          <w:p w14:paraId="72B9664E" w14:textId="77777777" w:rsidR="000513CD" w:rsidRPr="001A69B5" w:rsidRDefault="0009509B" w:rsidP="001A69B5">
            <w:r w:rsidRPr="001A69B5">
              <w:t>34 240</w:t>
            </w:r>
          </w:p>
        </w:tc>
        <w:tc>
          <w:tcPr>
            <w:tcW w:w="1400" w:type="dxa"/>
          </w:tcPr>
          <w:p w14:paraId="4D96AA88" w14:textId="77777777" w:rsidR="000513CD" w:rsidRPr="001A69B5" w:rsidRDefault="0009509B" w:rsidP="001A69B5">
            <w:r w:rsidRPr="001A69B5">
              <w:t>9,2</w:t>
            </w:r>
          </w:p>
        </w:tc>
      </w:tr>
      <w:tr w:rsidR="000513CD" w:rsidRPr="001A69B5" w14:paraId="51C10A68" w14:textId="77777777" w:rsidTr="00A23AF0">
        <w:trPr>
          <w:trHeight w:val="380"/>
        </w:trPr>
        <w:tc>
          <w:tcPr>
            <w:tcW w:w="3900" w:type="dxa"/>
          </w:tcPr>
          <w:p w14:paraId="6361986B" w14:textId="77777777" w:rsidR="000513CD" w:rsidRPr="001A69B5" w:rsidRDefault="0009509B" w:rsidP="001A69B5">
            <w:proofErr w:type="spellStart"/>
            <w:r w:rsidRPr="001A69B5">
              <w:t>Noregs</w:t>
            </w:r>
            <w:proofErr w:type="spellEnd"/>
            <w:r w:rsidRPr="001A69B5">
              <w:t xml:space="preserve"> handelshøgskole</w:t>
            </w:r>
          </w:p>
        </w:tc>
        <w:tc>
          <w:tcPr>
            <w:tcW w:w="1400" w:type="dxa"/>
          </w:tcPr>
          <w:p w14:paraId="32211E28" w14:textId="77777777" w:rsidR="000513CD" w:rsidRPr="001A69B5" w:rsidRDefault="0009509B" w:rsidP="001A69B5">
            <w:r w:rsidRPr="001A69B5">
              <w:t>109 163</w:t>
            </w:r>
          </w:p>
        </w:tc>
        <w:tc>
          <w:tcPr>
            <w:tcW w:w="1400" w:type="dxa"/>
          </w:tcPr>
          <w:p w14:paraId="3B8EC3D7" w14:textId="77777777" w:rsidR="000513CD" w:rsidRPr="001A69B5" w:rsidRDefault="0009509B" w:rsidP="001A69B5">
            <w:r w:rsidRPr="001A69B5">
              <w:t>125 141</w:t>
            </w:r>
          </w:p>
        </w:tc>
        <w:tc>
          <w:tcPr>
            <w:tcW w:w="1400" w:type="dxa"/>
          </w:tcPr>
          <w:p w14:paraId="6EFBEABD" w14:textId="77777777" w:rsidR="000513CD" w:rsidRPr="001A69B5" w:rsidRDefault="0009509B" w:rsidP="001A69B5">
            <w:r w:rsidRPr="001A69B5">
              <w:t>136 997</w:t>
            </w:r>
          </w:p>
        </w:tc>
        <w:tc>
          <w:tcPr>
            <w:tcW w:w="1400" w:type="dxa"/>
          </w:tcPr>
          <w:p w14:paraId="51695A7B" w14:textId="77777777" w:rsidR="000513CD" w:rsidRPr="001A69B5" w:rsidRDefault="0009509B" w:rsidP="001A69B5">
            <w:r w:rsidRPr="001A69B5">
              <w:t>27,0</w:t>
            </w:r>
          </w:p>
        </w:tc>
      </w:tr>
      <w:tr w:rsidR="000513CD" w:rsidRPr="001A69B5" w14:paraId="5351D047" w14:textId="77777777" w:rsidTr="00A23AF0">
        <w:trPr>
          <w:trHeight w:val="380"/>
        </w:trPr>
        <w:tc>
          <w:tcPr>
            <w:tcW w:w="3900" w:type="dxa"/>
          </w:tcPr>
          <w:p w14:paraId="75B91CEE" w14:textId="77777777" w:rsidR="000513CD" w:rsidRPr="001A69B5" w:rsidRDefault="0009509B" w:rsidP="001A69B5">
            <w:proofErr w:type="spellStart"/>
            <w:r w:rsidRPr="001A69B5">
              <w:t>Noregs</w:t>
            </w:r>
            <w:proofErr w:type="spellEnd"/>
            <w:r w:rsidRPr="001A69B5">
              <w:t xml:space="preserve"> idrettshøgskole</w:t>
            </w:r>
          </w:p>
        </w:tc>
        <w:tc>
          <w:tcPr>
            <w:tcW w:w="1400" w:type="dxa"/>
          </w:tcPr>
          <w:p w14:paraId="5997DEE7" w14:textId="77777777" w:rsidR="000513CD" w:rsidRPr="001A69B5" w:rsidRDefault="0009509B" w:rsidP="001A69B5">
            <w:r w:rsidRPr="001A69B5">
              <w:t>20 605</w:t>
            </w:r>
          </w:p>
        </w:tc>
        <w:tc>
          <w:tcPr>
            <w:tcW w:w="1400" w:type="dxa"/>
          </w:tcPr>
          <w:p w14:paraId="324F3B48" w14:textId="77777777" w:rsidR="000513CD" w:rsidRPr="001A69B5" w:rsidRDefault="0009509B" w:rsidP="001A69B5">
            <w:r w:rsidRPr="001A69B5">
              <w:t>3 797</w:t>
            </w:r>
          </w:p>
        </w:tc>
        <w:tc>
          <w:tcPr>
            <w:tcW w:w="1400" w:type="dxa"/>
          </w:tcPr>
          <w:p w14:paraId="24A1FA32" w14:textId="77777777" w:rsidR="000513CD" w:rsidRPr="001A69B5" w:rsidRDefault="0009509B" w:rsidP="001A69B5">
            <w:r w:rsidRPr="001A69B5">
              <w:t>16 649</w:t>
            </w:r>
          </w:p>
        </w:tc>
        <w:tc>
          <w:tcPr>
            <w:tcW w:w="1400" w:type="dxa"/>
          </w:tcPr>
          <w:p w14:paraId="75081D1D" w14:textId="77777777" w:rsidR="000513CD" w:rsidRPr="001A69B5" w:rsidRDefault="0009509B" w:rsidP="001A69B5">
            <w:r w:rsidRPr="001A69B5">
              <w:t>7,2</w:t>
            </w:r>
          </w:p>
        </w:tc>
      </w:tr>
      <w:tr w:rsidR="000513CD" w:rsidRPr="001A69B5" w14:paraId="329CAF6B" w14:textId="77777777" w:rsidTr="00A23AF0">
        <w:trPr>
          <w:trHeight w:val="380"/>
        </w:trPr>
        <w:tc>
          <w:tcPr>
            <w:tcW w:w="3900" w:type="dxa"/>
          </w:tcPr>
          <w:p w14:paraId="04B01F9E" w14:textId="77777777" w:rsidR="000513CD" w:rsidRPr="001A69B5" w:rsidRDefault="0009509B" w:rsidP="001A69B5">
            <w:proofErr w:type="spellStart"/>
            <w:r w:rsidRPr="001A69B5">
              <w:t>Noregs</w:t>
            </w:r>
            <w:proofErr w:type="spellEnd"/>
            <w:r w:rsidRPr="001A69B5">
              <w:t xml:space="preserve"> musikkhøgskole</w:t>
            </w:r>
          </w:p>
        </w:tc>
        <w:tc>
          <w:tcPr>
            <w:tcW w:w="1400" w:type="dxa"/>
          </w:tcPr>
          <w:p w14:paraId="73B9B27B" w14:textId="77777777" w:rsidR="000513CD" w:rsidRPr="001A69B5" w:rsidRDefault="0009509B" w:rsidP="001A69B5">
            <w:r w:rsidRPr="001A69B5">
              <w:t>46 918</w:t>
            </w:r>
          </w:p>
        </w:tc>
        <w:tc>
          <w:tcPr>
            <w:tcW w:w="1400" w:type="dxa"/>
          </w:tcPr>
          <w:p w14:paraId="360120D4" w14:textId="77777777" w:rsidR="000513CD" w:rsidRPr="001A69B5" w:rsidRDefault="0009509B" w:rsidP="001A69B5">
            <w:r w:rsidRPr="001A69B5">
              <w:t>39 961</w:t>
            </w:r>
          </w:p>
        </w:tc>
        <w:tc>
          <w:tcPr>
            <w:tcW w:w="1400" w:type="dxa"/>
          </w:tcPr>
          <w:p w14:paraId="64554080" w14:textId="77777777" w:rsidR="000513CD" w:rsidRPr="001A69B5" w:rsidRDefault="0009509B" w:rsidP="001A69B5">
            <w:r w:rsidRPr="001A69B5">
              <w:t>42 290</w:t>
            </w:r>
          </w:p>
        </w:tc>
        <w:tc>
          <w:tcPr>
            <w:tcW w:w="1400" w:type="dxa"/>
          </w:tcPr>
          <w:p w14:paraId="35986663" w14:textId="77777777" w:rsidR="000513CD" w:rsidRPr="001A69B5" w:rsidRDefault="0009509B" w:rsidP="001A69B5">
            <w:r w:rsidRPr="001A69B5">
              <w:t>14,6</w:t>
            </w:r>
          </w:p>
        </w:tc>
      </w:tr>
      <w:tr w:rsidR="000513CD" w:rsidRPr="001A69B5" w14:paraId="6BCED3DB" w14:textId="77777777" w:rsidTr="00A23AF0">
        <w:trPr>
          <w:trHeight w:val="380"/>
        </w:trPr>
        <w:tc>
          <w:tcPr>
            <w:tcW w:w="3900" w:type="dxa"/>
          </w:tcPr>
          <w:p w14:paraId="40027257" w14:textId="77777777" w:rsidR="000513CD" w:rsidRPr="001A69B5" w:rsidRDefault="0009509B" w:rsidP="001A69B5">
            <w:r w:rsidRPr="001A69B5">
              <w:t>Høgskolen i Innlandet</w:t>
            </w:r>
          </w:p>
        </w:tc>
        <w:tc>
          <w:tcPr>
            <w:tcW w:w="1400" w:type="dxa"/>
          </w:tcPr>
          <w:p w14:paraId="38E93E9C" w14:textId="77777777" w:rsidR="000513CD" w:rsidRPr="001A69B5" w:rsidRDefault="0009509B" w:rsidP="001A69B5">
            <w:r w:rsidRPr="001A69B5">
              <w:t>145 161</w:t>
            </w:r>
          </w:p>
        </w:tc>
        <w:tc>
          <w:tcPr>
            <w:tcW w:w="1400" w:type="dxa"/>
          </w:tcPr>
          <w:p w14:paraId="6713B9B1" w14:textId="77777777" w:rsidR="000513CD" w:rsidRPr="001A69B5" w:rsidRDefault="0009509B" w:rsidP="001A69B5">
            <w:r w:rsidRPr="001A69B5">
              <w:t>134 346</w:t>
            </w:r>
          </w:p>
        </w:tc>
        <w:tc>
          <w:tcPr>
            <w:tcW w:w="1400" w:type="dxa"/>
          </w:tcPr>
          <w:p w14:paraId="7AC79F07" w14:textId="77777777" w:rsidR="000513CD" w:rsidRPr="001A69B5" w:rsidRDefault="0009509B" w:rsidP="001A69B5">
            <w:r w:rsidRPr="001A69B5">
              <w:t>173 206</w:t>
            </w:r>
          </w:p>
        </w:tc>
        <w:tc>
          <w:tcPr>
            <w:tcW w:w="1400" w:type="dxa"/>
          </w:tcPr>
          <w:p w14:paraId="572CC6AE" w14:textId="77777777" w:rsidR="000513CD" w:rsidRPr="001A69B5" w:rsidRDefault="0009509B" w:rsidP="001A69B5">
            <w:r w:rsidRPr="001A69B5">
              <w:t>14,1</w:t>
            </w:r>
          </w:p>
        </w:tc>
      </w:tr>
      <w:tr w:rsidR="000513CD" w:rsidRPr="001A69B5" w14:paraId="578DAC5E" w14:textId="77777777" w:rsidTr="00A23AF0">
        <w:trPr>
          <w:trHeight w:val="380"/>
        </w:trPr>
        <w:tc>
          <w:tcPr>
            <w:tcW w:w="3900" w:type="dxa"/>
          </w:tcPr>
          <w:p w14:paraId="78A25FCF" w14:textId="77777777" w:rsidR="000513CD" w:rsidRPr="001A69B5" w:rsidRDefault="0009509B" w:rsidP="001A69B5">
            <w:r w:rsidRPr="001A69B5">
              <w:t>Høgskolen i Østfold</w:t>
            </w:r>
          </w:p>
        </w:tc>
        <w:tc>
          <w:tcPr>
            <w:tcW w:w="1400" w:type="dxa"/>
          </w:tcPr>
          <w:p w14:paraId="08426DBB" w14:textId="77777777" w:rsidR="000513CD" w:rsidRPr="001A69B5" w:rsidRDefault="0009509B" w:rsidP="001A69B5">
            <w:r w:rsidRPr="001A69B5">
              <w:t>107 179</w:t>
            </w:r>
          </w:p>
        </w:tc>
        <w:tc>
          <w:tcPr>
            <w:tcW w:w="1400" w:type="dxa"/>
          </w:tcPr>
          <w:p w14:paraId="77785734" w14:textId="77777777" w:rsidR="000513CD" w:rsidRPr="001A69B5" w:rsidRDefault="0009509B" w:rsidP="001A69B5">
            <w:r w:rsidRPr="001A69B5">
              <w:t>92 607</w:t>
            </w:r>
          </w:p>
        </w:tc>
        <w:tc>
          <w:tcPr>
            <w:tcW w:w="1400" w:type="dxa"/>
          </w:tcPr>
          <w:p w14:paraId="5EB64F8A" w14:textId="77777777" w:rsidR="000513CD" w:rsidRPr="001A69B5" w:rsidRDefault="0009509B" w:rsidP="001A69B5">
            <w:r w:rsidRPr="001A69B5">
              <w:t>110 278</w:t>
            </w:r>
          </w:p>
        </w:tc>
        <w:tc>
          <w:tcPr>
            <w:tcW w:w="1400" w:type="dxa"/>
          </w:tcPr>
          <w:p w14:paraId="13163F78" w14:textId="77777777" w:rsidR="000513CD" w:rsidRPr="001A69B5" w:rsidRDefault="0009509B" w:rsidP="001A69B5">
            <w:r w:rsidRPr="001A69B5">
              <w:t>15,5</w:t>
            </w:r>
          </w:p>
        </w:tc>
      </w:tr>
      <w:tr w:rsidR="000513CD" w:rsidRPr="001A69B5" w14:paraId="3C226238" w14:textId="77777777" w:rsidTr="00A23AF0">
        <w:trPr>
          <w:trHeight w:val="380"/>
        </w:trPr>
        <w:tc>
          <w:tcPr>
            <w:tcW w:w="3900" w:type="dxa"/>
          </w:tcPr>
          <w:p w14:paraId="711A80D1" w14:textId="77777777" w:rsidR="000513CD" w:rsidRPr="001A69B5" w:rsidRDefault="0009509B" w:rsidP="001A69B5">
            <w:proofErr w:type="spellStart"/>
            <w:r w:rsidRPr="001A69B5">
              <w:t>Høgskulen</w:t>
            </w:r>
            <w:proofErr w:type="spellEnd"/>
            <w:r w:rsidRPr="001A69B5">
              <w:t xml:space="preserve"> i Volda</w:t>
            </w:r>
          </w:p>
        </w:tc>
        <w:tc>
          <w:tcPr>
            <w:tcW w:w="1400" w:type="dxa"/>
          </w:tcPr>
          <w:p w14:paraId="20CCB6A2" w14:textId="77777777" w:rsidR="000513CD" w:rsidRPr="001A69B5" w:rsidRDefault="0009509B" w:rsidP="001A69B5">
            <w:r w:rsidRPr="001A69B5">
              <w:t>86 610</w:t>
            </w:r>
          </w:p>
        </w:tc>
        <w:tc>
          <w:tcPr>
            <w:tcW w:w="1400" w:type="dxa"/>
          </w:tcPr>
          <w:p w14:paraId="68871D1F" w14:textId="77777777" w:rsidR="000513CD" w:rsidRPr="001A69B5" w:rsidRDefault="0009509B" w:rsidP="001A69B5">
            <w:r w:rsidRPr="001A69B5">
              <w:t>83 087</w:t>
            </w:r>
          </w:p>
        </w:tc>
        <w:tc>
          <w:tcPr>
            <w:tcW w:w="1400" w:type="dxa"/>
          </w:tcPr>
          <w:p w14:paraId="227517EA" w14:textId="77777777" w:rsidR="000513CD" w:rsidRPr="001A69B5" w:rsidRDefault="0009509B" w:rsidP="001A69B5">
            <w:r w:rsidRPr="001A69B5">
              <w:t>91 187</w:t>
            </w:r>
          </w:p>
        </w:tc>
        <w:tc>
          <w:tcPr>
            <w:tcW w:w="1400" w:type="dxa"/>
          </w:tcPr>
          <w:p w14:paraId="012323D5" w14:textId="77777777" w:rsidR="000513CD" w:rsidRPr="001A69B5" w:rsidRDefault="0009509B" w:rsidP="001A69B5">
            <w:r w:rsidRPr="001A69B5">
              <w:t>23,8</w:t>
            </w:r>
          </w:p>
        </w:tc>
      </w:tr>
      <w:tr w:rsidR="000513CD" w:rsidRPr="001A69B5" w14:paraId="5A39CB72" w14:textId="77777777" w:rsidTr="00A23AF0">
        <w:trPr>
          <w:trHeight w:val="380"/>
        </w:trPr>
        <w:tc>
          <w:tcPr>
            <w:tcW w:w="3900" w:type="dxa"/>
          </w:tcPr>
          <w:p w14:paraId="0E1ECEE5" w14:textId="77777777" w:rsidR="000513CD" w:rsidRPr="001A69B5" w:rsidRDefault="0009509B" w:rsidP="001A69B5">
            <w:proofErr w:type="spellStart"/>
            <w:r w:rsidRPr="001A69B5">
              <w:t>Høgskulen</w:t>
            </w:r>
            <w:proofErr w:type="spellEnd"/>
            <w:r w:rsidRPr="001A69B5">
              <w:t xml:space="preserve"> på Vestlandet</w:t>
            </w:r>
          </w:p>
        </w:tc>
        <w:tc>
          <w:tcPr>
            <w:tcW w:w="1400" w:type="dxa"/>
          </w:tcPr>
          <w:p w14:paraId="4EF3F03F" w14:textId="77777777" w:rsidR="000513CD" w:rsidRPr="001A69B5" w:rsidRDefault="0009509B" w:rsidP="001A69B5">
            <w:r w:rsidRPr="001A69B5">
              <w:t>282 595</w:t>
            </w:r>
          </w:p>
        </w:tc>
        <w:tc>
          <w:tcPr>
            <w:tcW w:w="1400" w:type="dxa"/>
          </w:tcPr>
          <w:p w14:paraId="7F547E8B" w14:textId="77777777" w:rsidR="000513CD" w:rsidRPr="001A69B5" w:rsidRDefault="0009509B" w:rsidP="001A69B5">
            <w:r w:rsidRPr="001A69B5">
              <w:t>295 704</w:t>
            </w:r>
          </w:p>
        </w:tc>
        <w:tc>
          <w:tcPr>
            <w:tcW w:w="1400" w:type="dxa"/>
          </w:tcPr>
          <w:p w14:paraId="67879CA5" w14:textId="77777777" w:rsidR="000513CD" w:rsidRPr="001A69B5" w:rsidRDefault="0009509B" w:rsidP="001A69B5">
            <w:r w:rsidRPr="001A69B5">
              <w:t>336 409</w:t>
            </w:r>
          </w:p>
        </w:tc>
        <w:tc>
          <w:tcPr>
            <w:tcW w:w="1400" w:type="dxa"/>
          </w:tcPr>
          <w:p w14:paraId="58915369" w14:textId="77777777" w:rsidR="000513CD" w:rsidRPr="001A69B5" w:rsidRDefault="0009509B" w:rsidP="001A69B5">
            <w:r w:rsidRPr="001A69B5">
              <w:t>16,1</w:t>
            </w:r>
          </w:p>
        </w:tc>
      </w:tr>
      <w:tr w:rsidR="000513CD" w:rsidRPr="001A69B5" w14:paraId="352CBB12" w14:textId="77777777" w:rsidTr="00A23AF0">
        <w:trPr>
          <w:trHeight w:val="380"/>
        </w:trPr>
        <w:tc>
          <w:tcPr>
            <w:tcW w:w="3900" w:type="dxa"/>
          </w:tcPr>
          <w:p w14:paraId="763EA841" w14:textId="77777777" w:rsidR="000513CD" w:rsidRPr="001A69B5" w:rsidRDefault="0009509B" w:rsidP="001A69B5">
            <w:r w:rsidRPr="001A69B5">
              <w:t>Samisk høgskole</w:t>
            </w:r>
          </w:p>
        </w:tc>
        <w:tc>
          <w:tcPr>
            <w:tcW w:w="1400" w:type="dxa"/>
          </w:tcPr>
          <w:p w14:paraId="5CC9CFA1" w14:textId="77777777" w:rsidR="000513CD" w:rsidRPr="001A69B5" w:rsidRDefault="0009509B" w:rsidP="001A69B5">
            <w:r w:rsidRPr="001A69B5">
              <w:t>18 353</w:t>
            </w:r>
          </w:p>
        </w:tc>
        <w:tc>
          <w:tcPr>
            <w:tcW w:w="1400" w:type="dxa"/>
          </w:tcPr>
          <w:p w14:paraId="452F43CE" w14:textId="77777777" w:rsidR="000513CD" w:rsidRPr="001A69B5" w:rsidRDefault="0009509B" w:rsidP="001A69B5">
            <w:r w:rsidRPr="001A69B5">
              <w:t>18 525</w:t>
            </w:r>
          </w:p>
        </w:tc>
        <w:tc>
          <w:tcPr>
            <w:tcW w:w="1400" w:type="dxa"/>
          </w:tcPr>
          <w:p w14:paraId="41491A64" w14:textId="77777777" w:rsidR="000513CD" w:rsidRPr="001A69B5" w:rsidRDefault="0009509B" w:rsidP="001A69B5">
            <w:r w:rsidRPr="001A69B5">
              <w:t>20 845</w:t>
            </w:r>
          </w:p>
        </w:tc>
        <w:tc>
          <w:tcPr>
            <w:tcW w:w="1400" w:type="dxa"/>
          </w:tcPr>
          <w:p w14:paraId="2C863F07" w14:textId="77777777" w:rsidR="000513CD" w:rsidRPr="001A69B5" w:rsidRDefault="0009509B" w:rsidP="001A69B5">
            <w:r w:rsidRPr="001A69B5">
              <w:t>19,9</w:t>
            </w:r>
          </w:p>
        </w:tc>
      </w:tr>
      <w:tr w:rsidR="000513CD" w:rsidRPr="001A69B5" w14:paraId="2440F551" w14:textId="77777777" w:rsidTr="00A23AF0">
        <w:trPr>
          <w:trHeight w:val="380"/>
        </w:trPr>
        <w:tc>
          <w:tcPr>
            <w:tcW w:w="3900" w:type="dxa"/>
          </w:tcPr>
          <w:p w14:paraId="10117EFA" w14:textId="77777777" w:rsidR="000513CD" w:rsidRPr="001A69B5" w:rsidRDefault="0009509B" w:rsidP="001A69B5">
            <w:r w:rsidRPr="001A69B5">
              <w:rPr>
                <w:rStyle w:val="kursiv"/>
              </w:rPr>
              <w:t>Sum</w:t>
            </w:r>
          </w:p>
        </w:tc>
        <w:tc>
          <w:tcPr>
            <w:tcW w:w="1400" w:type="dxa"/>
          </w:tcPr>
          <w:p w14:paraId="0A4103B5" w14:textId="77777777" w:rsidR="000513CD" w:rsidRPr="001A69B5" w:rsidRDefault="0009509B" w:rsidP="001A69B5">
            <w:r w:rsidRPr="001A69B5">
              <w:rPr>
                <w:rStyle w:val="kursiv"/>
              </w:rPr>
              <w:t>3 605 194</w:t>
            </w:r>
          </w:p>
        </w:tc>
        <w:tc>
          <w:tcPr>
            <w:tcW w:w="1400" w:type="dxa"/>
          </w:tcPr>
          <w:p w14:paraId="7B37E3C8" w14:textId="77777777" w:rsidR="000513CD" w:rsidRPr="001A69B5" w:rsidRDefault="0009509B" w:rsidP="001A69B5">
            <w:r w:rsidRPr="001A69B5">
              <w:rPr>
                <w:rStyle w:val="kursiv"/>
              </w:rPr>
              <w:t>2 774 415</w:t>
            </w:r>
          </w:p>
        </w:tc>
        <w:tc>
          <w:tcPr>
            <w:tcW w:w="1400" w:type="dxa"/>
          </w:tcPr>
          <w:p w14:paraId="2A2A763B" w14:textId="77777777" w:rsidR="000513CD" w:rsidRPr="001A69B5" w:rsidRDefault="0009509B" w:rsidP="001A69B5">
            <w:r w:rsidRPr="001A69B5">
              <w:rPr>
                <w:rStyle w:val="kursiv"/>
              </w:rPr>
              <w:t>3 836 447</w:t>
            </w:r>
          </w:p>
        </w:tc>
        <w:tc>
          <w:tcPr>
            <w:tcW w:w="1400" w:type="dxa"/>
          </w:tcPr>
          <w:p w14:paraId="3A06719A" w14:textId="77777777" w:rsidR="000513CD" w:rsidRPr="001A69B5" w:rsidRDefault="0009509B" w:rsidP="001A69B5">
            <w:r w:rsidRPr="001A69B5">
              <w:rPr>
                <w:rStyle w:val="kursiv"/>
              </w:rPr>
              <w:t>10,2</w:t>
            </w:r>
          </w:p>
        </w:tc>
      </w:tr>
    </w:tbl>
    <w:p w14:paraId="5CE2A7AC" w14:textId="77777777" w:rsidR="000513CD" w:rsidRPr="001A69B5" w:rsidRDefault="0009509B" w:rsidP="001A69B5">
      <w:pPr>
        <w:pStyle w:val="tabell-noter"/>
      </w:pPr>
      <w:r w:rsidRPr="001A69B5">
        <w:t xml:space="preserve">Tabellen i år avviker </w:t>
      </w:r>
      <w:proofErr w:type="spellStart"/>
      <w:r w:rsidRPr="001A69B5">
        <w:t>frå</w:t>
      </w:r>
      <w:proofErr w:type="spellEnd"/>
      <w:r w:rsidRPr="001A69B5">
        <w:t xml:space="preserve"> </w:t>
      </w:r>
      <w:proofErr w:type="spellStart"/>
      <w:r w:rsidRPr="001A69B5">
        <w:t>tidlegare</w:t>
      </w:r>
      <w:proofErr w:type="spellEnd"/>
      <w:r w:rsidRPr="001A69B5">
        <w:t xml:space="preserve"> år </w:t>
      </w:r>
      <w:proofErr w:type="spellStart"/>
      <w:r w:rsidRPr="001A69B5">
        <w:t>sidan</w:t>
      </w:r>
      <w:proofErr w:type="spellEnd"/>
      <w:r w:rsidRPr="001A69B5">
        <w:t xml:space="preserve"> både ubrukte </w:t>
      </w:r>
      <w:proofErr w:type="spellStart"/>
      <w:r w:rsidRPr="001A69B5">
        <w:t>løyvingar</w:t>
      </w:r>
      <w:proofErr w:type="spellEnd"/>
      <w:r w:rsidRPr="001A69B5">
        <w:t xml:space="preserve"> som er inntektsført og </w:t>
      </w:r>
      <w:proofErr w:type="spellStart"/>
      <w:r w:rsidRPr="001A69B5">
        <w:t>ikkje</w:t>
      </w:r>
      <w:proofErr w:type="spellEnd"/>
      <w:r w:rsidRPr="001A69B5">
        <w:t xml:space="preserve"> inntektsført er med i tabellen, </w:t>
      </w:r>
      <w:proofErr w:type="spellStart"/>
      <w:r w:rsidRPr="001A69B5">
        <w:t>medan</w:t>
      </w:r>
      <w:proofErr w:type="spellEnd"/>
      <w:r w:rsidRPr="001A69B5">
        <w:t xml:space="preserve"> tabellen </w:t>
      </w:r>
      <w:proofErr w:type="spellStart"/>
      <w:r w:rsidRPr="001A69B5">
        <w:t>tidlegare</w:t>
      </w:r>
      <w:proofErr w:type="spellEnd"/>
      <w:r w:rsidRPr="001A69B5">
        <w:t xml:space="preserve"> </w:t>
      </w:r>
      <w:proofErr w:type="spellStart"/>
      <w:r w:rsidRPr="001A69B5">
        <w:t>berre</w:t>
      </w:r>
      <w:proofErr w:type="spellEnd"/>
      <w:r w:rsidRPr="001A69B5">
        <w:t xml:space="preserve"> hadde med inntektsført løyving.</w:t>
      </w:r>
    </w:p>
    <w:p w14:paraId="7E474AB8" w14:textId="77777777" w:rsidR="000513CD" w:rsidRPr="001A69B5" w:rsidRDefault="0009509B" w:rsidP="001A69B5">
      <w:pPr>
        <w:pStyle w:val="tabell-noter"/>
      </w:pPr>
      <w:r w:rsidRPr="001A69B5">
        <w:t xml:space="preserve">Kommentar til tabellen: Dei samla </w:t>
      </w:r>
      <w:proofErr w:type="spellStart"/>
      <w:r w:rsidRPr="001A69B5">
        <w:t>avsetningane</w:t>
      </w:r>
      <w:proofErr w:type="spellEnd"/>
      <w:r w:rsidRPr="001A69B5">
        <w:t xml:space="preserve"> i 2019 utgjorde 7,7 pst. av løyvinga. I 2020 var </w:t>
      </w:r>
      <w:proofErr w:type="spellStart"/>
      <w:r w:rsidRPr="001A69B5">
        <w:t>dei</w:t>
      </w:r>
      <w:proofErr w:type="spellEnd"/>
      <w:r w:rsidRPr="001A69B5">
        <w:t xml:space="preserve"> samla </w:t>
      </w:r>
      <w:proofErr w:type="spellStart"/>
      <w:r w:rsidRPr="001A69B5">
        <w:t>avsetningane</w:t>
      </w:r>
      <w:proofErr w:type="spellEnd"/>
      <w:r w:rsidRPr="001A69B5">
        <w:t xml:space="preserve"> 10,2 pst. av løyvinga.</w:t>
      </w:r>
    </w:p>
    <w:p w14:paraId="100A81DD" w14:textId="2C0C4D1B" w:rsidR="000513CD" w:rsidRPr="00C379B4" w:rsidRDefault="00C379B4" w:rsidP="0005244F">
      <w:pPr>
        <w:pStyle w:val="Overskrift1"/>
        <w:numPr>
          <w:ilvl w:val="0"/>
          <w:numId w:val="28"/>
        </w:numPr>
        <w:rPr>
          <w:color w:val="FF0000"/>
        </w:rPr>
      </w:pPr>
      <w:r w:rsidRPr="00931A1E">
        <w:rPr>
          <w:color w:val="FF0000"/>
        </w:rPr>
        <w:t>[</w:t>
      </w:r>
      <w:proofErr w:type="spellStart"/>
      <w:r w:rsidRPr="00931A1E">
        <w:rPr>
          <w:color w:val="FF0000"/>
        </w:rPr>
        <w:t>Vedleggsnr</w:t>
      </w:r>
      <w:proofErr w:type="spellEnd"/>
      <w:r w:rsidRPr="00931A1E">
        <w:rPr>
          <w:color w:val="FF0000"/>
        </w:rPr>
        <w:t>. Reset]</w:t>
      </w:r>
    </w:p>
    <w:p w14:paraId="7E24A910" w14:textId="77777777" w:rsidR="000513CD" w:rsidRPr="001A69B5" w:rsidRDefault="000513CD" w:rsidP="001A69B5">
      <w:pPr>
        <w:pStyle w:val="vedlegg-nr"/>
      </w:pPr>
    </w:p>
    <w:p w14:paraId="5F76CA57" w14:textId="77777777" w:rsidR="000513CD" w:rsidRPr="001A69B5" w:rsidRDefault="0009509B" w:rsidP="001A69B5">
      <w:pPr>
        <w:pStyle w:val="vedlegg-tit"/>
      </w:pPr>
      <w:proofErr w:type="spellStart"/>
      <w:r w:rsidRPr="001A69B5">
        <w:t>Underliggande</w:t>
      </w:r>
      <w:proofErr w:type="spellEnd"/>
      <w:r w:rsidRPr="001A69B5">
        <w:t xml:space="preserve"> </w:t>
      </w:r>
      <w:proofErr w:type="spellStart"/>
      <w:r w:rsidRPr="001A69B5">
        <w:t>verksemder</w:t>
      </w:r>
      <w:proofErr w:type="spellEnd"/>
      <w:r w:rsidRPr="001A69B5">
        <w:t xml:space="preserve"> o.a.</w:t>
      </w:r>
    </w:p>
    <w:p w14:paraId="6B3D4B70" w14:textId="7907EC58" w:rsidR="000513CD" w:rsidRPr="001A69B5" w:rsidRDefault="00F35595" w:rsidP="001A69B5">
      <w:r>
        <w:rPr>
          <w:noProof/>
        </w:rPr>
        <w:drawing>
          <wp:inline distT="0" distB="0" distL="0" distR="0" wp14:anchorId="459E7DC2" wp14:editId="0CB0E32D">
            <wp:extent cx="6082665" cy="35941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3594100"/>
                    </a:xfrm>
                    <a:prstGeom prst="rect">
                      <a:avLst/>
                    </a:prstGeom>
                    <a:noFill/>
                    <a:ln>
                      <a:noFill/>
                    </a:ln>
                  </pic:spPr>
                </pic:pic>
              </a:graphicData>
            </a:graphic>
          </wp:inline>
        </w:drawing>
      </w:r>
    </w:p>
    <w:p w14:paraId="2983EDBE" w14:textId="77777777" w:rsidR="000513CD" w:rsidRPr="001A69B5" w:rsidRDefault="0009509B" w:rsidP="00A23AF0">
      <w:pPr>
        <w:pStyle w:val="figur-tittel"/>
        <w:numPr>
          <w:ilvl w:val="5"/>
          <w:numId w:val="28"/>
        </w:numPr>
      </w:pPr>
      <w:proofErr w:type="spellStart"/>
      <w:r w:rsidRPr="001A69B5">
        <w:t>Underliggande</w:t>
      </w:r>
      <w:proofErr w:type="spellEnd"/>
      <w:r w:rsidRPr="001A69B5">
        <w:t xml:space="preserve"> </w:t>
      </w:r>
      <w:proofErr w:type="spellStart"/>
      <w:r w:rsidRPr="001A69B5">
        <w:t>verksemder</w:t>
      </w:r>
      <w:proofErr w:type="spellEnd"/>
      <w:r w:rsidRPr="001A69B5">
        <w:t xml:space="preserve"> o.a. per 1. januar 2022</w:t>
      </w:r>
    </w:p>
    <w:p w14:paraId="454454C9" w14:textId="77777777" w:rsidR="000513CD" w:rsidRPr="001A69B5" w:rsidRDefault="0009509B" w:rsidP="001A69B5">
      <w:pPr>
        <w:pStyle w:val="figur-noter"/>
      </w:pPr>
      <w:proofErr w:type="spellStart"/>
      <w:r w:rsidRPr="001A69B5">
        <w:t>Einingar</w:t>
      </w:r>
      <w:proofErr w:type="spellEnd"/>
      <w:r w:rsidRPr="001A69B5">
        <w:t xml:space="preserve"> som er markerte med grå farge, er </w:t>
      </w:r>
      <w:proofErr w:type="spellStart"/>
      <w:r w:rsidRPr="001A69B5">
        <w:t>ikkje</w:t>
      </w:r>
      <w:proofErr w:type="spellEnd"/>
      <w:r w:rsidRPr="001A69B5">
        <w:t xml:space="preserve"> </w:t>
      </w:r>
      <w:proofErr w:type="spellStart"/>
      <w:r w:rsidRPr="001A69B5">
        <w:t>statlege</w:t>
      </w:r>
      <w:proofErr w:type="spellEnd"/>
      <w:r w:rsidRPr="001A69B5">
        <w:t xml:space="preserve"> forvaltningsorgan under Kunnskapsdepartementet.</w:t>
      </w:r>
    </w:p>
    <w:p w14:paraId="697576CA" w14:textId="77777777" w:rsidR="000513CD" w:rsidRPr="001A69B5" w:rsidRDefault="0009509B" w:rsidP="001A69B5">
      <w:pPr>
        <w:pStyle w:val="avsnitt-tittel"/>
      </w:pPr>
      <w:proofErr w:type="spellStart"/>
      <w:r w:rsidRPr="001A69B5">
        <w:t>Forklaringar</w:t>
      </w:r>
      <w:proofErr w:type="spellEnd"/>
      <w:r w:rsidRPr="001A69B5">
        <w:t xml:space="preserve"> og </w:t>
      </w:r>
      <w:proofErr w:type="spellStart"/>
      <w:r w:rsidRPr="001A69B5">
        <w:t>forkortingar</w:t>
      </w:r>
      <w:proofErr w:type="spellEnd"/>
      <w:r w:rsidRPr="001A69B5">
        <w:t>:</w:t>
      </w:r>
    </w:p>
    <w:p w14:paraId="5A5B0011" w14:textId="77777777" w:rsidR="000513CD" w:rsidRPr="001A69B5" w:rsidRDefault="0009509B" w:rsidP="001A69B5">
      <w:pPr>
        <w:pStyle w:val="avsnitt-undertittel"/>
      </w:pPr>
      <w:r w:rsidRPr="001A69B5">
        <w:t>Barnehage og grunnopplæring</w:t>
      </w:r>
    </w:p>
    <w:p w14:paraId="701E8076" w14:textId="77777777" w:rsidR="000513CD" w:rsidRPr="001A69B5" w:rsidRDefault="0009509B" w:rsidP="001A69B5">
      <w:proofErr w:type="spellStart"/>
      <w:r w:rsidRPr="001A69B5">
        <w:t>Foreldreutvala</w:t>
      </w:r>
      <w:proofErr w:type="spellEnd"/>
      <w:r w:rsidRPr="001A69B5">
        <w:t xml:space="preserve"> er førte opp samla i figuren, </w:t>
      </w:r>
      <w:proofErr w:type="spellStart"/>
      <w:r w:rsidRPr="001A69B5">
        <w:t>sidan</w:t>
      </w:r>
      <w:proofErr w:type="spellEnd"/>
      <w:r w:rsidRPr="001A69B5">
        <w:t xml:space="preserve"> </w:t>
      </w:r>
      <w:proofErr w:type="spellStart"/>
      <w:r w:rsidRPr="001A69B5">
        <w:t>dei</w:t>
      </w:r>
      <w:proofErr w:type="spellEnd"/>
      <w:r w:rsidRPr="001A69B5">
        <w:t xml:space="preserve"> har felles sekretariat og mottek </w:t>
      </w:r>
      <w:proofErr w:type="spellStart"/>
      <w:r w:rsidRPr="001A69B5">
        <w:t>eit</w:t>
      </w:r>
      <w:proofErr w:type="spellEnd"/>
      <w:r w:rsidRPr="001A69B5">
        <w:t xml:space="preserve"> felles tildelingsbrev.</w:t>
      </w:r>
    </w:p>
    <w:p w14:paraId="5D332B79" w14:textId="77777777" w:rsidR="000513CD" w:rsidRPr="001A69B5" w:rsidRDefault="0009509B" w:rsidP="001A69B5">
      <w:pPr>
        <w:pStyle w:val="Liste"/>
      </w:pPr>
      <w:r w:rsidRPr="001A69B5">
        <w:t xml:space="preserve">FUG: </w:t>
      </w:r>
      <w:proofErr w:type="spellStart"/>
      <w:r w:rsidRPr="001A69B5">
        <w:t>Foreldreutvalet</w:t>
      </w:r>
      <w:proofErr w:type="spellEnd"/>
      <w:r w:rsidRPr="001A69B5">
        <w:t xml:space="preserve"> for grunnopplæringa</w:t>
      </w:r>
    </w:p>
    <w:p w14:paraId="0F179D7F" w14:textId="77777777" w:rsidR="000513CD" w:rsidRPr="001A69B5" w:rsidRDefault="0009509B" w:rsidP="001A69B5">
      <w:pPr>
        <w:pStyle w:val="Liste"/>
      </w:pPr>
      <w:r w:rsidRPr="001A69B5">
        <w:t xml:space="preserve">FUB: </w:t>
      </w:r>
      <w:proofErr w:type="spellStart"/>
      <w:r w:rsidRPr="001A69B5">
        <w:t>Foreldreutvalet</w:t>
      </w:r>
      <w:proofErr w:type="spellEnd"/>
      <w:r w:rsidRPr="001A69B5">
        <w:t xml:space="preserve"> for </w:t>
      </w:r>
      <w:proofErr w:type="spellStart"/>
      <w:r w:rsidRPr="001A69B5">
        <w:t>barnehagar</w:t>
      </w:r>
      <w:proofErr w:type="spellEnd"/>
    </w:p>
    <w:p w14:paraId="1801D121" w14:textId="77777777" w:rsidR="000513CD" w:rsidRPr="001A69B5" w:rsidRDefault="0009509B" w:rsidP="001A69B5">
      <w:pPr>
        <w:pStyle w:val="Liste"/>
      </w:pPr>
      <w:proofErr w:type="spellStart"/>
      <w:r w:rsidRPr="001A69B5">
        <w:t>Statped</w:t>
      </w:r>
      <w:proofErr w:type="spellEnd"/>
      <w:r w:rsidRPr="001A69B5">
        <w:t xml:space="preserve">: </w:t>
      </w:r>
      <w:proofErr w:type="spellStart"/>
      <w:r w:rsidRPr="001A69B5">
        <w:t>Statleg</w:t>
      </w:r>
      <w:proofErr w:type="spellEnd"/>
      <w:r w:rsidRPr="001A69B5">
        <w:t xml:space="preserve"> spesialpedagogisk støttesystem</w:t>
      </w:r>
    </w:p>
    <w:p w14:paraId="18C0971D" w14:textId="77777777" w:rsidR="000513CD" w:rsidRPr="001A69B5" w:rsidRDefault="0009509B" w:rsidP="001A69B5">
      <w:pPr>
        <w:pStyle w:val="Liste"/>
      </w:pPr>
      <w:r w:rsidRPr="001A69B5">
        <w:t>Sørsamisk kunnskapspark</w:t>
      </w:r>
    </w:p>
    <w:p w14:paraId="2F71E8E3" w14:textId="77777777" w:rsidR="000513CD" w:rsidRPr="001A69B5" w:rsidRDefault="0009509B" w:rsidP="001A69B5">
      <w:pPr>
        <w:pStyle w:val="Liste"/>
      </w:pPr>
      <w:r w:rsidRPr="001A69B5">
        <w:t xml:space="preserve">Samiske </w:t>
      </w:r>
      <w:proofErr w:type="spellStart"/>
      <w:r w:rsidRPr="001A69B5">
        <w:t>vidaregåande</w:t>
      </w:r>
      <w:proofErr w:type="spellEnd"/>
      <w:r w:rsidRPr="001A69B5">
        <w:t xml:space="preserve"> </w:t>
      </w:r>
      <w:proofErr w:type="spellStart"/>
      <w:r w:rsidRPr="001A69B5">
        <w:t>skular</w:t>
      </w:r>
      <w:proofErr w:type="spellEnd"/>
      <w:r w:rsidRPr="001A69B5">
        <w:t>:</w:t>
      </w:r>
    </w:p>
    <w:p w14:paraId="40000C87" w14:textId="77777777" w:rsidR="000513CD" w:rsidRPr="001A69B5" w:rsidRDefault="0009509B" w:rsidP="001A69B5">
      <w:pPr>
        <w:pStyle w:val="Liste2"/>
      </w:pPr>
      <w:r w:rsidRPr="001A69B5">
        <w:t>Samisk videregående skole og reindriftsskole i Kautokeino</w:t>
      </w:r>
    </w:p>
    <w:p w14:paraId="5CED7C7F" w14:textId="77777777" w:rsidR="000513CD" w:rsidRPr="001A69B5" w:rsidRDefault="0009509B" w:rsidP="001A69B5">
      <w:pPr>
        <w:pStyle w:val="Liste2"/>
      </w:pPr>
      <w:r w:rsidRPr="001A69B5">
        <w:t>Samisk videregående skole i Karasjok</w:t>
      </w:r>
    </w:p>
    <w:p w14:paraId="1DCDEBBB" w14:textId="77777777" w:rsidR="000513CD" w:rsidRPr="001A69B5" w:rsidRDefault="0009509B" w:rsidP="001A69B5">
      <w:pPr>
        <w:pStyle w:val="avsnitt-undertittel"/>
      </w:pPr>
      <w:r w:rsidRPr="001A69B5">
        <w:t xml:space="preserve">Kompetansepolitikk, </w:t>
      </w:r>
      <w:proofErr w:type="spellStart"/>
      <w:r w:rsidRPr="001A69B5">
        <w:t>høgare</w:t>
      </w:r>
      <w:proofErr w:type="spellEnd"/>
      <w:r w:rsidRPr="001A69B5">
        <w:t xml:space="preserve"> utdanning og forsking</w:t>
      </w:r>
    </w:p>
    <w:p w14:paraId="7FD9255E" w14:textId="77777777" w:rsidR="000513CD" w:rsidRPr="001A69B5" w:rsidRDefault="0009509B" w:rsidP="001A69B5">
      <w:pPr>
        <w:pStyle w:val="Liste"/>
      </w:pPr>
      <w:r w:rsidRPr="001A69B5">
        <w:t xml:space="preserve">FEK: Dei nasjonale forskingsetiske </w:t>
      </w:r>
      <w:proofErr w:type="spellStart"/>
      <w:r w:rsidRPr="001A69B5">
        <w:t>komiteane</w:t>
      </w:r>
      <w:proofErr w:type="spellEnd"/>
    </w:p>
    <w:p w14:paraId="487B8F71" w14:textId="77777777" w:rsidR="000513CD" w:rsidRPr="001A69B5" w:rsidRDefault="0009509B" w:rsidP="001A69B5">
      <w:pPr>
        <w:pStyle w:val="Liste"/>
      </w:pPr>
      <w:r w:rsidRPr="001A69B5">
        <w:t>NOKUT: Nasjonalt organ for kvalitet i utdanninga</w:t>
      </w:r>
    </w:p>
    <w:p w14:paraId="473ACB7A" w14:textId="77777777" w:rsidR="000513CD" w:rsidRPr="001A69B5" w:rsidRDefault="0009509B" w:rsidP="001A69B5">
      <w:pPr>
        <w:pStyle w:val="Liste"/>
      </w:pPr>
      <w:r w:rsidRPr="001A69B5">
        <w:t>HK-</w:t>
      </w:r>
      <w:proofErr w:type="spellStart"/>
      <w:r w:rsidRPr="001A69B5">
        <w:t>dir</w:t>
      </w:r>
      <w:proofErr w:type="spellEnd"/>
      <w:r w:rsidRPr="001A69B5">
        <w:t xml:space="preserve">: Direktoratet for </w:t>
      </w:r>
      <w:proofErr w:type="spellStart"/>
      <w:r w:rsidRPr="001A69B5">
        <w:t>høgare</w:t>
      </w:r>
      <w:proofErr w:type="spellEnd"/>
      <w:r w:rsidRPr="001A69B5">
        <w:t xml:space="preserve"> utdanning og kompetanse</w:t>
      </w:r>
    </w:p>
    <w:p w14:paraId="359CD09A" w14:textId="77777777" w:rsidR="000513CD" w:rsidRPr="001A69B5" w:rsidRDefault="0009509B" w:rsidP="001A69B5">
      <w:pPr>
        <w:pStyle w:val="Liste"/>
      </w:pPr>
      <w:r w:rsidRPr="001A69B5">
        <w:t xml:space="preserve">Sikt: Kunnskapssektorens </w:t>
      </w:r>
      <w:proofErr w:type="spellStart"/>
      <w:r w:rsidRPr="001A69B5">
        <w:t>tenesteleverandør</w:t>
      </w:r>
      <w:proofErr w:type="spellEnd"/>
    </w:p>
    <w:p w14:paraId="5BFB7025" w14:textId="77777777" w:rsidR="000513CD" w:rsidRPr="001A69B5" w:rsidRDefault="0009509B" w:rsidP="001A69B5">
      <w:pPr>
        <w:pStyle w:val="Liste"/>
      </w:pPr>
      <w:r w:rsidRPr="001A69B5">
        <w:t>Simula: Simula Research Laboratory</w:t>
      </w:r>
    </w:p>
    <w:p w14:paraId="580A313A" w14:textId="77777777" w:rsidR="000513CD" w:rsidRPr="001A69B5" w:rsidRDefault="0009509B" w:rsidP="001A69B5">
      <w:pPr>
        <w:pStyle w:val="Liste"/>
      </w:pPr>
      <w:r w:rsidRPr="001A69B5">
        <w:t>UNIS: Universitetssenteret på Svalbard</w:t>
      </w:r>
    </w:p>
    <w:p w14:paraId="1A0F6C98" w14:textId="77777777" w:rsidR="000513CD" w:rsidRPr="001A69B5" w:rsidRDefault="0009509B" w:rsidP="001A69B5">
      <w:pPr>
        <w:pStyle w:val="avsnitt-undertittel"/>
      </w:pPr>
      <w:r w:rsidRPr="001A69B5">
        <w:t>Integrering</w:t>
      </w:r>
    </w:p>
    <w:p w14:paraId="5CC5B39F" w14:textId="77777777" w:rsidR="000513CD" w:rsidRPr="001A69B5" w:rsidRDefault="0009509B" w:rsidP="001A69B5">
      <w:pPr>
        <w:pStyle w:val="Liste"/>
      </w:pPr>
      <w:proofErr w:type="spellStart"/>
      <w:r w:rsidRPr="001A69B5">
        <w:t>IMDi</w:t>
      </w:r>
      <w:proofErr w:type="spellEnd"/>
      <w:r w:rsidRPr="001A69B5">
        <w:t xml:space="preserve">: Integrerings- og </w:t>
      </w:r>
      <w:proofErr w:type="spellStart"/>
      <w:r w:rsidRPr="001A69B5">
        <w:t>mangfaldsdirektoratet</w:t>
      </w:r>
      <w:proofErr w:type="spellEnd"/>
    </w:p>
    <w:p w14:paraId="2788C1A4" w14:textId="77777777" w:rsidR="000513CD" w:rsidRPr="001A69B5" w:rsidRDefault="0009509B" w:rsidP="001A69B5">
      <w:pPr>
        <w:pStyle w:val="avsnitt-undertittel"/>
      </w:pPr>
      <w:r w:rsidRPr="001A69B5">
        <w:t>Anna</w:t>
      </w:r>
    </w:p>
    <w:p w14:paraId="4479731D" w14:textId="77777777" w:rsidR="000513CD" w:rsidRPr="001A69B5" w:rsidRDefault="0009509B" w:rsidP="001A69B5">
      <w:pPr>
        <w:pStyle w:val="Liste"/>
      </w:pPr>
      <w:r w:rsidRPr="001A69B5">
        <w:t xml:space="preserve">NUPI: Norsk </w:t>
      </w:r>
      <w:proofErr w:type="spellStart"/>
      <w:r w:rsidRPr="001A69B5">
        <w:t>utanrikspolitisk</w:t>
      </w:r>
      <w:proofErr w:type="spellEnd"/>
      <w:r w:rsidRPr="001A69B5">
        <w:t xml:space="preserve"> institutt</w:t>
      </w:r>
    </w:p>
    <w:p w14:paraId="024204C4" w14:textId="77777777" w:rsidR="000513CD" w:rsidRPr="001A69B5" w:rsidRDefault="0009509B" w:rsidP="001A69B5">
      <w:pPr>
        <w:pStyle w:val="Liste"/>
      </w:pPr>
      <w:r w:rsidRPr="001A69B5">
        <w:t xml:space="preserve">Vea: </w:t>
      </w:r>
      <w:proofErr w:type="spellStart"/>
      <w:r w:rsidRPr="001A69B5">
        <w:t>Noregs</w:t>
      </w:r>
      <w:proofErr w:type="spellEnd"/>
      <w:r w:rsidRPr="001A69B5">
        <w:t xml:space="preserve"> </w:t>
      </w:r>
      <w:proofErr w:type="spellStart"/>
      <w:r w:rsidRPr="001A69B5">
        <w:t>grøne</w:t>
      </w:r>
      <w:proofErr w:type="spellEnd"/>
      <w:r w:rsidRPr="001A69B5">
        <w:t xml:space="preserve"> </w:t>
      </w:r>
      <w:proofErr w:type="spellStart"/>
      <w:r w:rsidRPr="001A69B5">
        <w:t>fagskule</w:t>
      </w:r>
      <w:proofErr w:type="spellEnd"/>
      <w:r w:rsidRPr="001A69B5">
        <w:t xml:space="preserve"> – Vea</w:t>
      </w:r>
    </w:p>
    <w:p w14:paraId="39BD95E4" w14:textId="77777777" w:rsidR="0009509B" w:rsidRPr="001A69B5" w:rsidRDefault="0009509B" w:rsidP="001A69B5"/>
    <w:sectPr w:rsidR="0009509B" w:rsidRPr="001A69B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B93EC" w14:textId="77777777" w:rsidR="00A77DBE" w:rsidRDefault="00A77DBE">
      <w:pPr>
        <w:spacing w:after="0"/>
      </w:pPr>
      <w:r>
        <w:separator/>
      </w:r>
    </w:p>
  </w:endnote>
  <w:endnote w:type="continuationSeparator" w:id="0">
    <w:p w14:paraId="7043C8E6" w14:textId="77777777" w:rsidR="00A77DBE" w:rsidRDefault="00A77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D7DB2" w14:textId="77777777" w:rsidR="00A77DBE" w:rsidRDefault="00A77DBE">
      <w:pPr>
        <w:spacing w:after="0"/>
      </w:pPr>
      <w:r>
        <w:separator/>
      </w:r>
    </w:p>
  </w:footnote>
  <w:footnote w:type="continuationSeparator" w:id="0">
    <w:p w14:paraId="2D220C29" w14:textId="77777777" w:rsidR="00A77DBE" w:rsidRDefault="00A77D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2033736"/>
    <w:multiLevelType w:val="multilevel"/>
    <w:tmpl w:val="82AC8ECA"/>
    <w:numStyleLink w:val="OverskrifterListeStil"/>
  </w:abstractNum>
  <w:abstractNum w:abstractNumId="7" w15:restartNumberingAfterBreak="0">
    <w:nsid w:val="166435C2"/>
    <w:multiLevelType w:val="multilevel"/>
    <w:tmpl w:val="619C0D84"/>
    <w:numStyleLink w:val="RomListeStil"/>
  </w:abstractNum>
  <w:abstractNum w:abstractNumId="8" w15:restartNumberingAfterBreak="0">
    <w:nsid w:val="168F3006"/>
    <w:multiLevelType w:val="multilevel"/>
    <w:tmpl w:val="1E703940"/>
    <w:numStyleLink w:val="NrListeStil"/>
  </w:abstractNum>
  <w:abstractNum w:abstractNumId="9"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10"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12" w15:restartNumberingAfterBreak="0">
    <w:nsid w:val="2E681423"/>
    <w:multiLevelType w:val="multilevel"/>
    <w:tmpl w:val="82AC8ECA"/>
    <w:numStyleLink w:val="OverskrifterListeStil"/>
  </w:abstractNum>
  <w:abstractNum w:abstractNumId="13"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4"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3ADC5384"/>
    <w:multiLevelType w:val="multilevel"/>
    <w:tmpl w:val="86DAF25C"/>
    <w:numStyleLink w:val="l-AlfaListeStil"/>
  </w:abstractNum>
  <w:abstractNum w:abstractNumId="16"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7"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8"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9"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10814BA"/>
    <w:multiLevelType w:val="multilevel"/>
    <w:tmpl w:val="82AC8ECA"/>
    <w:numStyleLink w:val="OverskrifterListeSti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1CE223D"/>
    <w:multiLevelType w:val="multilevel"/>
    <w:tmpl w:val="76983DDC"/>
    <w:numStyleLink w:val="StrekListeStil"/>
  </w:abstractNum>
  <w:abstractNum w:abstractNumId="2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9" w15:restartNumberingAfterBreak="0">
    <w:nsid w:val="62A6542F"/>
    <w:multiLevelType w:val="multilevel"/>
    <w:tmpl w:val="619C0D84"/>
    <w:numStyleLink w:val="RomListeStil"/>
  </w:abstractNum>
  <w:abstractNum w:abstractNumId="30" w15:restartNumberingAfterBreak="0">
    <w:nsid w:val="632371E1"/>
    <w:multiLevelType w:val="multilevel"/>
    <w:tmpl w:val="7EB8BDF6"/>
    <w:numStyleLink w:val="AlfaListeStil"/>
  </w:abstractNum>
  <w:abstractNum w:abstractNumId="3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2" w15:restartNumberingAfterBreak="0">
    <w:nsid w:val="774B3F5F"/>
    <w:multiLevelType w:val="multilevel"/>
    <w:tmpl w:val="82AC8ECA"/>
    <w:numStyleLink w:val="OverskrifterListeStil"/>
  </w:abstractNum>
  <w:num w:numId="1">
    <w:abstractNumId w:val="19"/>
  </w:num>
  <w:num w:numId="2">
    <w:abstractNumId w:val="13"/>
  </w:num>
  <w:num w:numId="3">
    <w:abstractNumId w:val="3"/>
  </w:num>
  <w:num w:numId="4">
    <w:abstractNumId w:val="9"/>
  </w:num>
  <w:num w:numId="5">
    <w:abstractNumId w:val="11"/>
  </w:num>
  <w:num w:numId="6">
    <w:abstractNumId w:val="18"/>
  </w:num>
  <w:num w:numId="7">
    <w:abstractNumId w:val="25"/>
  </w:num>
  <w:num w:numId="8">
    <w:abstractNumId w:val="23"/>
  </w:num>
  <w:num w:numId="9">
    <w:abstractNumId w:val="21"/>
  </w:num>
  <w:num w:numId="10">
    <w:abstractNumId w:val="1"/>
  </w:num>
  <w:num w:numId="11">
    <w:abstractNumId w:val="14"/>
  </w:num>
  <w:num w:numId="12">
    <w:abstractNumId w:val="4"/>
  </w:num>
  <w:num w:numId="13">
    <w:abstractNumId w:val="5"/>
  </w:num>
  <w:num w:numId="14">
    <w:abstractNumId w:val="22"/>
  </w:num>
  <w:num w:numId="15">
    <w:abstractNumId w:val="28"/>
  </w:num>
  <w:num w:numId="16">
    <w:abstractNumId w:val="2"/>
  </w:num>
  <w:num w:numId="17">
    <w:abstractNumId w:val="29"/>
  </w:num>
  <w:num w:numId="18">
    <w:abstractNumId w:val="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0"/>
  </w:num>
  <w:num w:numId="31">
    <w:abstractNumId w:val="24"/>
  </w:num>
  <w:num w:numId="32">
    <w:abstractNumId w:val="7"/>
  </w:num>
  <w:num w:numId="33">
    <w:abstractNumId w:val="27"/>
  </w:num>
  <w:num w:numId="34">
    <w:abstractNumId w:val="15"/>
  </w:num>
  <w:num w:numId="35">
    <w:abstractNumId w:val="10"/>
  </w:num>
  <w:num w:numId="36">
    <w:abstractNumId w:val="26"/>
  </w:num>
  <w:num w:numId="37">
    <w:abstractNumId w:val="31"/>
  </w:num>
  <w:num w:numId="38">
    <w:abstractNumId w:val="16"/>
  </w:num>
  <w:num w:numId="39">
    <w:abstractNumId w:val="17"/>
  </w:num>
  <w:num w:numId="40">
    <w:abstractNumId w:val="6"/>
  </w:num>
  <w:num w:numId="41">
    <w:abstractNumId w:val="12"/>
  </w:num>
  <w:num w:numId="42">
    <w:abstractNumId w:val="32"/>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45099"/>
    <w:rsid w:val="00023D0C"/>
    <w:rsid w:val="000513CD"/>
    <w:rsid w:val="0005244F"/>
    <w:rsid w:val="0009509B"/>
    <w:rsid w:val="00197CC4"/>
    <w:rsid w:val="001A69B5"/>
    <w:rsid w:val="001B3733"/>
    <w:rsid w:val="00265367"/>
    <w:rsid w:val="003405E6"/>
    <w:rsid w:val="003E7AB3"/>
    <w:rsid w:val="00495DD4"/>
    <w:rsid w:val="00507F75"/>
    <w:rsid w:val="00667FA0"/>
    <w:rsid w:val="0067357C"/>
    <w:rsid w:val="00673A4E"/>
    <w:rsid w:val="006C2E35"/>
    <w:rsid w:val="006C641C"/>
    <w:rsid w:val="006D48FE"/>
    <w:rsid w:val="006E1C9F"/>
    <w:rsid w:val="006E2411"/>
    <w:rsid w:val="007E0AF5"/>
    <w:rsid w:val="00811831"/>
    <w:rsid w:val="008171C3"/>
    <w:rsid w:val="008B26CC"/>
    <w:rsid w:val="008E4CC9"/>
    <w:rsid w:val="008E5299"/>
    <w:rsid w:val="00931A1E"/>
    <w:rsid w:val="00941759"/>
    <w:rsid w:val="0095676B"/>
    <w:rsid w:val="00967F21"/>
    <w:rsid w:val="00A23AF0"/>
    <w:rsid w:val="00A4065F"/>
    <w:rsid w:val="00A77DBE"/>
    <w:rsid w:val="00B02217"/>
    <w:rsid w:val="00BE38F1"/>
    <w:rsid w:val="00BF2BEC"/>
    <w:rsid w:val="00C324FF"/>
    <w:rsid w:val="00C379B4"/>
    <w:rsid w:val="00C4377B"/>
    <w:rsid w:val="00CC7DA6"/>
    <w:rsid w:val="00D24BD0"/>
    <w:rsid w:val="00D915FC"/>
    <w:rsid w:val="00E02723"/>
    <w:rsid w:val="00E47C52"/>
    <w:rsid w:val="00E85469"/>
    <w:rsid w:val="00EE2797"/>
    <w:rsid w:val="00F16ED6"/>
    <w:rsid w:val="00F35595"/>
    <w:rsid w:val="00F438C6"/>
    <w:rsid w:val="00F45099"/>
    <w:rsid w:val="00F60EDF"/>
    <w:rsid w:val="00FB3481"/>
    <w:rsid w:val="00FC560D"/>
    <w:rsid w:val="00FE30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0D34AA"/>
  <w14:defaultImageDpi w14:val="0"/>
  <w15:docId w15:val="{03A4C98D-B1A8-4F99-8C27-C3C7B154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33"/>
    <w:pPr>
      <w:spacing w:after="120" w:line="276" w:lineRule="auto"/>
    </w:pPr>
    <w:rPr>
      <w:rFonts w:ascii="Times New Roman" w:hAnsi="Times New Roman" w:cstheme="minorBidi"/>
      <w:spacing w:val="4"/>
      <w:sz w:val="24"/>
      <w:szCs w:val="22"/>
    </w:rPr>
  </w:style>
  <w:style w:type="paragraph" w:styleId="Overskrift1">
    <w:name w:val="heading 1"/>
    <w:basedOn w:val="Normal"/>
    <w:next w:val="Normal"/>
    <w:link w:val="Overskrift1Tegn"/>
    <w:qFormat/>
    <w:rsid w:val="001B3733"/>
    <w:pPr>
      <w:keepNext/>
      <w:keepLines/>
      <w:numPr>
        <w:numId w:val="42"/>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B3733"/>
    <w:pPr>
      <w:keepNext/>
      <w:keepLines/>
      <w:numPr>
        <w:ilvl w:val="1"/>
        <w:numId w:val="42"/>
      </w:numPr>
      <w:spacing w:before="360" w:after="80"/>
      <w:outlineLvl w:val="1"/>
    </w:pPr>
    <w:rPr>
      <w:rFonts w:ascii="Arial" w:hAnsi="Arial"/>
      <w:b/>
      <w:sz w:val="28"/>
    </w:rPr>
  </w:style>
  <w:style w:type="paragraph" w:styleId="Overskrift3">
    <w:name w:val="heading 3"/>
    <w:basedOn w:val="Normal"/>
    <w:next w:val="Normal"/>
    <w:link w:val="Overskrift3Tegn"/>
    <w:qFormat/>
    <w:rsid w:val="001B3733"/>
    <w:pPr>
      <w:keepNext/>
      <w:keepLines/>
      <w:numPr>
        <w:ilvl w:val="2"/>
        <w:numId w:val="42"/>
      </w:numPr>
      <w:spacing w:before="360" w:after="80"/>
      <w:outlineLvl w:val="2"/>
    </w:pPr>
    <w:rPr>
      <w:rFonts w:ascii="Arial" w:hAnsi="Arial"/>
      <w:b/>
      <w:spacing w:val="0"/>
    </w:rPr>
  </w:style>
  <w:style w:type="paragraph" w:styleId="Overskrift4">
    <w:name w:val="heading 4"/>
    <w:basedOn w:val="Normal"/>
    <w:next w:val="Normal"/>
    <w:link w:val="Overskrift4Tegn"/>
    <w:qFormat/>
    <w:rsid w:val="001B3733"/>
    <w:pPr>
      <w:keepNext/>
      <w:keepLines/>
      <w:numPr>
        <w:ilvl w:val="3"/>
        <w:numId w:val="42"/>
      </w:numPr>
      <w:spacing w:before="120" w:after="0"/>
      <w:outlineLvl w:val="3"/>
    </w:pPr>
    <w:rPr>
      <w:rFonts w:ascii="Arial" w:hAnsi="Arial"/>
      <w:i/>
    </w:rPr>
  </w:style>
  <w:style w:type="paragraph" w:styleId="Overskrift5">
    <w:name w:val="heading 5"/>
    <w:basedOn w:val="Normal"/>
    <w:next w:val="Normal"/>
    <w:link w:val="Overskrift5Tegn"/>
    <w:qFormat/>
    <w:rsid w:val="001B3733"/>
    <w:pPr>
      <w:keepNext/>
      <w:numPr>
        <w:ilvl w:val="4"/>
        <w:numId w:val="42"/>
      </w:numPr>
      <w:spacing w:before="120" w:after="0"/>
      <w:outlineLvl w:val="4"/>
    </w:pPr>
    <w:rPr>
      <w:rFonts w:ascii="Arial" w:hAnsi="Arial"/>
      <w:i/>
      <w:spacing w:val="0"/>
    </w:rPr>
  </w:style>
  <w:style w:type="paragraph" w:styleId="Overskrift6">
    <w:name w:val="heading 6"/>
    <w:basedOn w:val="Normal"/>
    <w:next w:val="Normal"/>
    <w:link w:val="Overskrift6Tegn"/>
    <w:qFormat/>
    <w:rsid w:val="001B3733"/>
    <w:pPr>
      <w:numPr>
        <w:ilvl w:val="5"/>
        <w:numId w:val="33"/>
      </w:numPr>
      <w:spacing w:before="240" w:after="60"/>
      <w:outlineLvl w:val="5"/>
    </w:pPr>
    <w:rPr>
      <w:rFonts w:ascii="Arial" w:hAnsi="Arial"/>
      <w:i/>
      <w:sz w:val="22"/>
    </w:rPr>
  </w:style>
  <w:style w:type="paragraph" w:styleId="Overskrift7">
    <w:name w:val="heading 7"/>
    <w:basedOn w:val="Normal"/>
    <w:next w:val="Normal"/>
    <w:link w:val="Overskrift7Tegn"/>
    <w:qFormat/>
    <w:rsid w:val="001B3733"/>
    <w:pPr>
      <w:numPr>
        <w:ilvl w:val="6"/>
        <w:numId w:val="33"/>
      </w:numPr>
      <w:spacing w:before="240" w:after="60"/>
      <w:outlineLvl w:val="6"/>
    </w:pPr>
    <w:rPr>
      <w:rFonts w:ascii="Arial" w:hAnsi="Arial"/>
    </w:rPr>
  </w:style>
  <w:style w:type="paragraph" w:styleId="Overskrift8">
    <w:name w:val="heading 8"/>
    <w:basedOn w:val="Normal"/>
    <w:next w:val="Normal"/>
    <w:link w:val="Overskrift8Tegn"/>
    <w:qFormat/>
    <w:rsid w:val="001B3733"/>
    <w:pPr>
      <w:numPr>
        <w:ilvl w:val="7"/>
        <w:numId w:val="33"/>
      </w:numPr>
      <w:spacing w:before="240" w:after="60"/>
      <w:outlineLvl w:val="7"/>
    </w:pPr>
    <w:rPr>
      <w:rFonts w:ascii="Arial" w:hAnsi="Arial"/>
      <w:i/>
    </w:rPr>
  </w:style>
  <w:style w:type="paragraph" w:styleId="Overskrift9">
    <w:name w:val="heading 9"/>
    <w:basedOn w:val="Normal"/>
    <w:next w:val="Normal"/>
    <w:link w:val="Overskrift9Tegn"/>
    <w:qFormat/>
    <w:rsid w:val="001B3733"/>
    <w:pPr>
      <w:numPr>
        <w:ilvl w:val="8"/>
        <w:numId w:val="33"/>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B373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B3733"/>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1B3733"/>
    <w:pPr>
      <w:keepNext/>
      <w:keepLines/>
      <w:spacing w:before="240" w:after="240"/>
    </w:pPr>
  </w:style>
  <w:style w:type="paragraph" w:customStyle="1" w:styleId="a-konge-tit">
    <w:name w:val="a-konge-tit"/>
    <w:basedOn w:val="Normal"/>
    <w:next w:val="Normal"/>
    <w:rsid w:val="001B3733"/>
    <w:pPr>
      <w:keepNext/>
      <w:keepLines/>
      <w:spacing w:before="240"/>
      <w:jc w:val="center"/>
    </w:pPr>
    <w:rPr>
      <w:spacing w:val="30"/>
    </w:rPr>
  </w:style>
  <w:style w:type="paragraph" w:customStyle="1" w:styleId="a-tilraar-dep">
    <w:name w:val="a-tilraar-dep"/>
    <w:basedOn w:val="Normal"/>
    <w:next w:val="Normal"/>
    <w:rsid w:val="001B373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1B373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basedOn w:val="Normal"/>
    <w:next w:val="Normal"/>
    <w:rsid w:val="001B3733"/>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basedOn w:val="Normal"/>
    <w:next w:val="Normal"/>
    <w:rsid w:val="001B3733"/>
    <w:pPr>
      <w:keepNext/>
      <w:spacing w:before="360" w:after="60"/>
      <w:jc w:val="center"/>
    </w:pPr>
    <w:rPr>
      <w:b/>
    </w:rPr>
  </w:style>
  <w:style w:type="paragraph" w:customStyle="1" w:styleId="a-vedtak-tekst">
    <w:name w:val="a-vedtak-tekst"/>
    <w:basedOn w:val="Normal"/>
    <w:next w:val="Normal"/>
    <w:rsid w:val="001B3733"/>
    <w:pPr>
      <w:keepNext/>
      <w:jc w:val="center"/>
    </w:p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basedOn w:val="Normal"/>
    <w:next w:val="Normal"/>
    <w:rsid w:val="001B373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dep-tit">
    <w:name w:val="a-vedtakdep-tit"/>
    <w:basedOn w:val="a-vedtak-tit"/>
    <w:qFormat/>
    <w:rsid w:val="00D915FC"/>
    <w:pPr>
      <w:spacing w:before="120"/>
    </w:pPr>
    <w:rPr>
      <w:b w:val="0"/>
      <w:sz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line="240" w:lineRule="atLeast"/>
    </w:pPr>
    <w:rPr>
      <w:rFonts w:ascii="UniCentury Old Style" w:hAnsi="UniCentury Old Style" w:cs="UniCentury Old Style"/>
      <w:b/>
      <w:bCs/>
      <w:color w:val="FF0000"/>
      <w:w w:val="0"/>
      <w:sz w:val="22"/>
      <w:szCs w:val="22"/>
    </w:rPr>
  </w:style>
  <w:style w:type="paragraph" w:customStyle="1" w:styleId="a-vedtakkap-tit">
    <w:name w:val="a-vedtakkap-tit"/>
    <w:basedOn w:val="a-vedtak-tit"/>
    <w:qFormat/>
    <w:rsid w:val="00D915FC"/>
    <w:pPr>
      <w:spacing w:before="120"/>
    </w:pPr>
    <w:rPr>
      <w:sz w:val="24"/>
    </w:rPr>
  </w:style>
  <w:style w:type="paragraph" w:customStyle="1" w:styleId="alfaliste">
    <w:name w:val="alfaliste"/>
    <w:basedOn w:val="Normal"/>
    <w:rsid w:val="001B3733"/>
    <w:pPr>
      <w:numPr>
        <w:numId w:val="7"/>
      </w:numPr>
      <w:spacing w:after="0"/>
    </w:pPr>
  </w:style>
  <w:style w:type="paragraph" w:customStyle="1" w:styleId="alfaliste2">
    <w:name w:val="alfaliste 2"/>
    <w:basedOn w:val="Liste2"/>
    <w:rsid w:val="001B3733"/>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1B3733"/>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1B3733"/>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1B3733"/>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1B373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under-undertittel">
    <w:name w:val="avsnitt-under-undertittel"/>
    <w:basedOn w:val="Normal"/>
    <w:next w:val="Normal"/>
    <w:rsid w:val="001B373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1B373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rPr>
  </w:style>
  <w:style w:type="paragraph" w:customStyle="1" w:styleId="b-budkaptit">
    <w:name w:val="b-budkaptit"/>
    <w:basedOn w:val="Normal"/>
    <w:next w:val="Normal"/>
    <w:rsid w:val="001B3733"/>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post">
    <w:name w:val="b-post"/>
    <w:basedOn w:val="Normal"/>
    <w:next w:val="Normal"/>
    <w:rsid w:val="001B3733"/>
    <w:pPr>
      <w:keepNext/>
      <w:keepLines/>
      <w:spacing w:before="360"/>
      <w:ind w:left="1021" w:hanging="1021"/>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b-progkat">
    <w:name w:val="b-progkat"/>
    <w:basedOn w:val="Normal"/>
    <w:next w:val="Normal"/>
    <w:rsid w:val="001B3733"/>
    <w:pPr>
      <w:keepNext/>
      <w:keepLines/>
      <w:spacing w:before="360" w:after="80"/>
      <w:jc w:val="center"/>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rPr>
  </w:style>
  <w:style w:type="paragraph" w:customStyle="1" w:styleId="b-progomr">
    <w:name w:val="b-progomr"/>
    <w:basedOn w:val="Normal"/>
    <w:next w:val="Normal"/>
    <w:rsid w:val="001B3733"/>
    <w:pPr>
      <w:keepNext/>
      <w:keepLines/>
      <w:spacing w:before="360" w:after="80"/>
      <w:jc w:val="center"/>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rPr>
  </w:style>
  <w:style w:type="paragraph" w:customStyle="1" w:styleId="b-under-underpost">
    <w:name w:val="b-under-underpost"/>
    <w:basedOn w:val="Normal"/>
    <w:next w:val="Normal"/>
    <w:rsid w:val="001B3733"/>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basedOn w:val="Normal"/>
    <w:next w:val="Normal"/>
    <w:rsid w:val="001B3733"/>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1B373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1B3733"/>
  </w:style>
  <w:style w:type="paragraph" w:customStyle="1" w:styleId="Def">
    <w:name w:val="Def"/>
    <w:basedOn w:val="hengende-innrykk"/>
    <w:rsid w:val="001B3733"/>
    <w:pPr>
      <w:spacing w:line="240" w:lineRule="auto"/>
      <w:ind w:left="0" w:firstLine="0"/>
    </w:pPr>
    <w:rPr>
      <w:rFonts w:ascii="Times" w:eastAsia="Batang" w:hAnsi="Times"/>
      <w:spacing w:val="0"/>
      <w:szCs w:val="20"/>
    </w:rPr>
  </w:style>
  <w:style w:type="paragraph" w:customStyle="1" w:styleId="del-nr">
    <w:name w:val="del-nr"/>
    <w:basedOn w:val="Normal"/>
    <w:qFormat/>
    <w:rsid w:val="001B3733"/>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line="240" w:lineRule="atLeast"/>
      <w:ind w:left="960" w:hanging="960"/>
    </w:pPr>
    <w:rPr>
      <w:rFonts w:ascii="UniCentury Old Style" w:hAnsi="UniCentury Old Style" w:cs="UniCentury Old Style"/>
      <w:b/>
      <w:bCs/>
      <w:color w:val="000000"/>
      <w:w w:val="0"/>
    </w:rPr>
  </w:style>
  <w:style w:type="paragraph" w:customStyle="1" w:styleId="del-tittel">
    <w:name w:val="del-tittel"/>
    <w:uiPriority w:val="99"/>
    <w:rsid w:val="001B3733"/>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beskr">
    <w:name w:val="figur-beskr"/>
    <w:basedOn w:val="Normal"/>
    <w:next w:val="Normal"/>
    <w:rsid w:val="001B3733"/>
  </w:style>
  <w:style w:type="paragraph" w:customStyle="1" w:styleId="figur-noter">
    <w:name w:val="figur-noter"/>
    <w:basedOn w:val="Normal"/>
    <w:next w:val="Normal"/>
    <w:rsid w:val="001B373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1B3733"/>
    <w:pPr>
      <w:numPr>
        <w:ilvl w:val="5"/>
        <w:numId w:val="42"/>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1B373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sz w:val="22"/>
      <w:szCs w:val="22"/>
    </w:rPr>
  </w:style>
  <w:style w:type="paragraph" w:customStyle="1" w:styleId="Formaltit">
    <w:name w:val="Formaltit"/>
    <w:basedOn w:val="Normal"/>
    <w:next w:val="Normal"/>
    <w:rsid w:val="00D915FC"/>
    <w:pPr>
      <w:keepNext/>
      <w:spacing w:before="360" w:after="60"/>
      <w:jc w:val="center"/>
    </w:pPr>
    <w:rPr>
      <w:b/>
    </w:rPr>
  </w:style>
  <w:style w:type="paragraph" w:styleId="Fotnotetekst">
    <w:name w:val="footnote text"/>
    <w:basedOn w:val="Normal"/>
    <w:link w:val="FotnotetekstTegn"/>
    <w:rsid w:val="001B3733"/>
    <w:rPr>
      <w:sz w:val="20"/>
    </w:rPr>
  </w:style>
  <w:style w:type="character" w:customStyle="1" w:styleId="FotnotetekstTegn">
    <w:name w:val="Fotnotetekst Tegn"/>
    <w:basedOn w:val="Standardskriftforavsnitt"/>
    <w:link w:val="Fotnotetekst"/>
    <w:rsid w:val="001B3733"/>
    <w:rPr>
      <w:rFonts w:ascii="Times New Roman" w:hAnsi="Times New Roman" w:cstheme="minorBidi"/>
      <w:spacing w:val="4"/>
      <w:szCs w:val="22"/>
    </w:rPr>
  </w:style>
  <w:style w:type="paragraph" w:customStyle="1" w:styleId="friliste">
    <w:name w:val="friliste"/>
    <w:basedOn w:val="Normal"/>
    <w:qFormat/>
    <w:rsid w:val="001B3733"/>
    <w:pPr>
      <w:tabs>
        <w:tab w:val="left" w:pos="397"/>
      </w:tabs>
      <w:spacing w:after="0"/>
      <w:ind w:left="397" w:hanging="397"/>
    </w:pPr>
    <w:rPr>
      <w:spacing w:val="0"/>
    </w:rPr>
  </w:style>
  <w:style w:type="paragraph" w:customStyle="1" w:styleId="friliste2">
    <w:name w:val="friliste 2"/>
    <w:basedOn w:val="Normal"/>
    <w:qFormat/>
    <w:rsid w:val="001B3733"/>
    <w:pPr>
      <w:tabs>
        <w:tab w:val="left" w:pos="794"/>
      </w:tabs>
      <w:spacing w:after="0"/>
      <w:ind w:left="794" w:hanging="397"/>
    </w:pPr>
    <w:rPr>
      <w:spacing w:val="0"/>
    </w:rPr>
  </w:style>
  <w:style w:type="paragraph" w:customStyle="1" w:styleId="friliste3">
    <w:name w:val="friliste 3"/>
    <w:basedOn w:val="Normal"/>
    <w:qFormat/>
    <w:rsid w:val="001B3733"/>
    <w:pPr>
      <w:tabs>
        <w:tab w:val="left" w:pos="1191"/>
      </w:tabs>
      <w:spacing w:after="0"/>
      <w:ind w:left="1191" w:hanging="397"/>
    </w:pPr>
    <w:rPr>
      <w:spacing w:val="0"/>
    </w:rPr>
  </w:style>
  <w:style w:type="paragraph" w:customStyle="1" w:styleId="friliste4">
    <w:name w:val="friliste 4"/>
    <w:basedOn w:val="Normal"/>
    <w:qFormat/>
    <w:rsid w:val="001B3733"/>
    <w:pPr>
      <w:tabs>
        <w:tab w:val="left" w:pos="1588"/>
      </w:tabs>
      <w:spacing w:after="0"/>
      <w:ind w:left="1588" w:hanging="397"/>
    </w:pPr>
    <w:rPr>
      <w:spacing w:val="0"/>
    </w:rPr>
  </w:style>
  <w:style w:type="paragraph" w:customStyle="1" w:styleId="friliste5">
    <w:name w:val="friliste 5"/>
    <w:basedOn w:val="Normal"/>
    <w:qFormat/>
    <w:rsid w:val="001B3733"/>
    <w:pPr>
      <w:tabs>
        <w:tab w:val="left" w:pos="1985"/>
      </w:tabs>
      <w:spacing w:after="0"/>
      <w:ind w:left="1985" w:hanging="397"/>
    </w:pPr>
    <w:rPr>
      <w:spacing w:val="0"/>
    </w:rPr>
  </w:style>
  <w:style w:type="paragraph" w:customStyle="1" w:styleId="Fullmakttit">
    <w:name w:val="Fullmakttit"/>
    <w:basedOn w:val="Normal"/>
    <w:next w:val="Normal"/>
    <w:rsid w:val="00D915FC"/>
    <w:pPr>
      <w:keepNext/>
      <w:spacing w:before="60" w:after="60"/>
      <w:jc w:val="center"/>
    </w:pPr>
    <w:rPr>
      <w:i/>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B3733"/>
    <w:pPr>
      <w:ind w:left="1418" w:hanging="1418"/>
    </w:pPr>
  </w:style>
  <w:style w:type="paragraph" w:customStyle="1" w:styleId="i-budkap-over">
    <w:name w:val="i-budkap-over"/>
    <w:basedOn w:val="Normal"/>
    <w:next w:val="Normal"/>
    <w:rsid w:val="001B3733"/>
    <w:pPr>
      <w:jc w:val="right"/>
    </w:pPr>
    <w:rPr>
      <w:rFonts w:ascii="Times" w:hAnsi="Times"/>
      <w:b/>
      <w:noProof/>
    </w:rPr>
  </w:style>
  <w:style w:type="paragraph" w:customStyle="1" w:styleId="i-dep">
    <w:name w:val="i-dep"/>
    <w:basedOn w:val="Normal"/>
    <w:next w:val="Normal"/>
    <w:rsid w:val="001B3733"/>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hode">
    <w:name w:val="i-hode"/>
    <w:basedOn w:val="Normal"/>
    <w:next w:val="Normal"/>
    <w:rsid w:val="001B373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UniMyriad Bold" w:hAnsi="UniMyriad Bold" w:cs="UniMyriad Bold"/>
      <w:color w:val="000000"/>
      <w:w w:val="0"/>
      <w:sz w:val="76"/>
      <w:szCs w:val="76"/>
    </w:rPr>
  </w:style>
  <w:style w:type="paragraph" w:customStyle="1" w:styleId="i-hode-tit">
    <w:name w:val="i-hode-tit"/>
    <w:basedOn w:val="Normal"/>
    <w:autoRedefine/>
    <w:qFormat/>
    <w:rsid w:val="001B3733"/>
    <w:pPr>
      <w:keepNext/>
      <w:keepLines/>
      <w:jc w:val="center"/>
    </w:pPr>
    <w:rPr>
      <w:rFonts w:eastAsia="Batang"/>
      <w:b/>
      <w:sz w:val="28"/>
    </w:rPr>
  </w:style>
  <w:style w:type="paragraph" w:customStyle="1" w:styleId="i-mtit">
    <w:name w:val="i-mtit"/>
    <w:basedOn w:val="Normal"/>
    <w:next w:val="Normal"/>
    <w:rsid w:val="001B373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line="200" w:lineRule="atLeast"/>
      <w:jc w:val="center"/>
    </w:pPr>
    <w:rPr>
      <w:rFonts w:ascii="UniMyriad Regular" w:hAnsi="UniMyriad Regular" w:cs="UniMyriad Regular"/>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1B3733"/>
    <w:pPr>
      <w:ind w:left="1985" w:hanging="1985"/>
    </w:pPr>
    <w:rPr>
      <w:spacing w:val="0"/>
    </w:rPr>
  </w:style>
  <w:style w:type="paragraph" w:customStyle="1" w:styleId="i-sesjon">
    <w:name w:val="i-sesjon"/>
    <w:basedOn w:val="Normal"/>
    <w:next w:val="Normal"/>
    <w:rsid w:val="001B373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1B3733"/>
    <w:pPr>
      <w:spacing w:after="0"/>
      <w:jc w:val="center"/>
    </w:pPr>
    <w:rPr>
      <w:rFonts w:ascii="Times" w:hAnsi="Times"/>
      <w:i/>
      <w:noProof/>
    </w:rPr>
  </w:style>
  <w:style w:type="paragraph" w:customStyle="1" w:styleId="i-termin">
    <w:name w:val="i-termin"/>
    <w:basedOn w:val="Normal"/>
    <w:next w:val="Normal"/>
    <w:rsid w:val="001B3733"/>
    <w:pPr>
      <w:spacing w:before="360"/>
      <w:jc w:val="center"/>
    </w:pPr>
    <w:rPr>
      <w:b/>
      <w:noProof/>
      <w:sz w:val="28"/>
    </w:rPr>
  </w:style>
  <w:style w:type="paragraph" w:customStyle="1" w:styleId="i-tit">
    <w:name w:val="i-tit"/>
    <w:basedOn w:val="Normal"/>
    <w:next w:val="i-statsrdato"/>
    <w:rsid w:val="001B373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1B373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1B3733"/>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1B3733"/>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D915FC"/>
  </w:style>
  <w:style w:type="paragraph" w:customStyle="1" w:styleId="l-alfaliste">
    <w:name w:val="l-alfaliste"/>
    <w:basedOn w:val="alfaliste"/>
    <w:qFormat/>
    <w:rsid w:val="001B3733"/>
    <w:pPr>
      <w:numPr>
        <w:numId w:val="34"/>
      </w:numPr>
    </w:pPr>
    <w:rPr>
      <w:rFonts w:eastAsiaTheme="minorEastAsia"/>
    </w:rPr>
  </w:style>
  <w:style w:type="paragraph" w:customStyle="1" w:styleId="l-alfaliste2">
    <w:name w:val="l-alfaliste 2"/>
    <w:basedOn w:val="alfaliste2"/>
    <w:qFormat/>
    <w:rsid w:val="001B3733"/>
    <w:pPr>
      <w:numPr>
        <w:numId w:val="3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1B3733"/>
    <w:pPr>
      <w:numPr>
        <w:numId w:val="34"/>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1B3733"/>
    <w:pPr>
      <w:numPr>
        <w:numId w:val="34"/>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1B3733"/>
    <w:pPr>
      <w:numPr>
        <w:numId w:val="3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1B3733"/>
    <w:rPr>
      <w:lang w:val="nn-NO"/>
    </w:rPr>
  </w:style>
  <w:style w:type="paragraph" w:customStyle="1" w:styleId="l-ledd">
    <w:name w:val="l-ledd"/>
    <w:basedOn w:val="Normal"/>
    <w:qFormat/>
    <w:rsid w:val="001B373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1B373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1B373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1B373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1B373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unktum">
    <w:name w:val="l-punktum"/>
    <w:basedOn w:val="Normal"/>
    <w:qFormat/>
    <w:rsid w:val="001B3733"/>
    <w:pPr>
      <w:spacing w:after="0"/>
    </w:pPr>
  </w:style>
  <w:style w:type="paragraph" w:customStyle="1" w:styleId="l-tit-endr-avsnitt">
    <w:name w:val="l-tit-endr-avsnitt"/>
    <w:basedOn w:val="l-tit-endr-lovkap"/>
    <w:qFormat/>
    <w:rsid w:val="001B3733"/>
  </w:style>
  <w:style w:type="paragraph" w:customStyle="1" w:styleId="l-tit-endr-ledd">
    <w:name w:val="l-tit-endr-ledd"/>
    <w:basedOn w:val="Normal"/>
    <w:qFormat/>
    <w:rsid w:val="001B3733"/>
    <w:pPr>
      <w:keepNext/>
      <w:spacing w:before="240" w:after="0" w:line="240" w:lineRule="auto"/>
    </w:pPr>
    <w:rPr>
      <w:rFonts w:ascii="Times" w:hAnsi="Times"/>
      <w:noProof/>
      <w:lang w:val="nn-NO"/>
    </w:rPr>
  </w:style>
  <w:style w:type="paragraph" w:customStyle="1" w:styleId="l-tit-endr-lov">
    <w:name w:val="l-tit-endr-lov"/>
    <w:basedOn w:val="Normal"/>
    <w:qFormat/>
    <w:rsid w:val="001B373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1B3733"/>
    <w:pPr>
      <w:keepNext/>
      <w:spacing w:before="240" w:after="0" w:line="240" w:lineRule="auto"/>
    </w:pPr>
    <w:rPr>
      <w:rFonts w:ascii="Times" w:hAnsi="Times"/>
      <w:noProof/>
      <w:lang w:val="nn-NO"/>
    </w:rPr>
  </w:style>
  <w:style w:type="paragraph" w:customStyle="1" w:styleId="l-tit-endr-lovkap">
    <w:name w:val="l-tit-endr-lovkap"/>
    <w:basedOn w:val="Normal"/>
    <w:qFormat/>
    <w:rsid w:val="001B3733"/>
    <w:pPr>
      <w:keepNext/>
      <w:spacing w:before="240" w:after="0" w:line="240" w:lineRule="auto"/>
    </w:pPr>
    <w:rPr>
      <w:rFonts w:ascii="Times" w:hAnsi="Times"/>
      <w:noProof/>
      <w:lang w:val="nn-NO"/>
    </w:rPr>
  </w:style>
  <w:style w:type="paragraph" w:customStyle="1" w:styleId="l-tit-endr-paragraf">
    <w:name w:val="l-tit-endr-paragraf"/>
    <w:basedOn w:val="Normal"/>
    <w:qFormat/>
    <w:rsid w:val="001B3733"/>
    <w:pPr>
      <w:keepNext/>
      <w:spacing w:before="240" w:after="0" w:line="240" w:lineRule="auto"/>
    </w:pPr>
    <w:rPr>
      <w:rFonts w:ascii="Times" w:hAnsi="Times"/>
      <w:noProof/>
      <w:lang w:val="nn-NO"/>
    </w:rPr>
  </w:style>
  <w:style w:type="paragraph" w:customStyle="1" w:styleId="l-tit-endr-punktum">
    <w:name w:val="l-tit-endr-punktum"/>
    <w:basedOn w:val="l-tit-endr-ledd"/>
    <w:qFormat/>
    <w:rsid w:val="001B3733"/>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styleId="Liste">
    <w:name w:val="List"/>
    <w:basedOn w:val="Normal"/>
    <w:rsid w:val="001B3733"/>
    <w:pPr>
      <w:numPr>
        <w:numId w:val="15"/>
      </w:numPr>
      <w:spacing w:line="240" w:lineRule="auto"/>
      <w:contextualSpacing/>
    </w:pPr>
  </w:style>
  <w:style w:type="paragraph" w:styleId="Liste2">
    <w:name w:val="List 2"/>
    <w:basedOn w:val="Normal"/>
    <w:rsid w:val="001B3733"/>
    <w:pPr>
      <w:numPr>
        <w:ilvl w:val="1"/>
        <w:numId w:val="15"/>
      </w:numPr>
      <w:spacing w:after="0"/>
    </w:pPr>
  </w:style>
  <w:style w:type="paragraph" w:styleId="Liste3">
    <w:name w:val="List 3"/>
    <w:basedOn w:val="Normal"/>
    <w:rsid w:val="001B3733"/>
    <w:pPr>
      <w:numPr>
        <w:ilvl w:val="2"/>
        <w:numId w:val="15"/>
      </w:numPr>
      <w:spacing w:after="0"/>
    </w:pPr>
    <w:rPr>
      <w:spacing w:val="0"/>
    </w:rPr>
  </w:style>
  <w:style w:type="paragraph" w:styleId="Liste4">
    <w:name w:val="List 4"/>
    <w:basedOn w:val="Normal"/>
    <w:rsid w:val="001B3733"/>
    <w:pPr>
      <w:numPr>
        <w:ilvl w:val="3"/>
        <w:numId w:val="15"/>
      </w:numPr>
      <w:spacing w:after="0"/>
    </w:pPr>
    <w:rPr>
      <w:spacing w:val="0"/>
    </w:rPr>
  </w:style>
  <w:style w:type="paragraph" w:styleId="Liste5">
    <w:name w:val="List 5"/>
    <w:basedOn w:val="Normal"/>
    <w:rsid w:val="001B3733"/>
    <w:pPr>
      <w:numPr>
        <w:ilvl w:val="4"/>
        <w:numId w:val="15"/>
      </w:numPr>
      <w:spacing w:after="0"/>
    </w:pPr>
    <w:rPr>
      <w:spacing w:val="0"/>
    </w:rPr>
  </w:style>
  <w:style w:type="paragraph" w:customStyle="1" w:styleId="Listebombe">
    <w:name w:val="Liste bombe"/>
    <w:basedOn w:val="Liste"/>
    <w:qFormat/>
    <w:rsid w:val="001B3733"/>
    <w:pPr>
      <w:numPr>
        <w:numId w:val="35"/>
      </w:numPr>
      <w:tabs>
        <w:tab w:val="left" w:pos="397"/>
      </w:tabs>
      <w:ind w:left="397" w:hanging="397"/>
    </w:pPr>
  </w:style>
  <w:style w:type="paragraph" w:customStyle="1" w:styleId="Listebombe2">
    <w:name w:val="Liste bombe 2"/>
    <w:basedOn w:val="Liste2"/>
    <w:qFormat/>
    <w:rsid w:val="001B3733"/>
    <w:pPr>
      <w:numPr>
        <w:ilvl w:val="0"/>
        <w:numId w:val="36"/>
      </w:numPr>
      <w:ind w:left="794" w:hanging="397"/>
    </w:pPr>
  </w:style>
  <w:style w:type="paragraph" w:customStyle="1" w:styleId="Listebombe3">
    <w:name w:val="Liste bombe 3"/>
    <w:basedOn w:val="Liste3"/>
    <w:qFormat/>
    <w:rsid w:val="001B3733"/>
    <w:pPr>
      <w:numPr>
        <w:ilvl w:val="0"/>
        <w:numId w:val="37"/>
      </w:numPr>
      <w:ind w:left="1191" w:hanging="397"/>
    </w:pPr>
  </w:style>
  <w:style w:type="paragraph" w:customStyle="1" w:styleId="Listebombe4">
    <w:name w:val="Liste bombe 4"/>
    <w:basedOn w:val="Liste4"/>
    <w:qFormat/>
    <w:rsid w:val="001B3733"/>
    <w:pPr>
      <w:numPr>
        <w:ilvl w:val="0"/>
        <w:numId w:val="38"/>
      </w:numPr>
      <w:ind w:left="1588" w:hanging="397"/>
    </w:pPr>
  </w:style>
  <w:style w:type="paragraph" w:customStyle="1" w:styleId="Listebombe5">
    <w:name w:val="Liste bombe 5"/>
    <w:basedOn w:val="Liste5"/>
    <w:qFormat/>
    <w:rsid w:val="001B3733"/>
    <w:pPr>
      <w:numPr>
        <w:ilvl w:val="0"/>
        <w:numId w:val="39"/>
      </w:numPr>
      <w:ind w:left="1985" w:hanging="397"/>
    </w:pPr>
  </w:style>
  <w:style w:type="paragraph" w:styleId="Listeavsnitt">
    <w:name w:val="List Paragraph"/>
    <w:basedOn w:val="Normal"/>
    <w:uiPriority w:val="34"/>
    <w:qFormat/>
    <w:rsid w:val="001B3733"/>
    <w:pPr>
      <w:spacing w:before="60" w:after="0"/>
      <w:ind w:left="397"/>
    </w:pPr>
    <w:rPr>
      <w:spacing w:val="0"/>
    </w:rPr>
  </w:style>
  <w:style w:type="paragraph" w:customStyle="1" w:styleId="Listeavsnitt2">
    <w:name w:val="Listeavsnitt 2"/>
    <w:basedOn w:val="Normal"/>
    <w:qFormat/>
    <w:rsid w:val="001B3733"/>
    <w:pPr>
      <w:spacing w:before="60" w:after="0"/>
      <w:ind w:left="794"/>
    </w:pPr>
    <w:rPr>
      <w:spacing w:val="0"/>
    </w:rPr>
  </w:style>
  <w:style w:type="paragraph" w:customStyle="1" w:styleId="Listeavsnitt3">
    <w:name w:val="Listeavsnitt 3"/>
    <w:basedOn w:val="Normal"/>
    <w:qFormat/>
    <w:rsid w:val="001B3733"/>
    <w:pPr>
      <w:spacing w:before="60" w:after="0"/>
      <w:ind w:left="1191"/>
    </w:pPr>
    <w:rPr>
      <w:spacing w:val="0"/>
    </w:rPr>
  </w:style>
  <w:style w:type="paragraph" w:customStyle="1" w:styleId="Listeavsnitt4">
    <w:name w:val="Listeavsnitt 4"/>
    <w:basedOn w:val="Normal"/>
    <w:qFormat/>
    <w:rsid w:val="001B3733"/>
    <w:pPr>
      <w:spacing w:before="60" w:after="0"/>
      <w:ind w:left="1588"/>
    </w:pPr>
    <w:rPr>
      <w:spacing w:val="0"/>
    </w:rPr>
  </w:style>
  <w:style w:type="paragraph" w:customStyle="1" w:styleId="Listeavsnitt5">
    <w:name w:val="Listeavsnitt 5"/>
    <w:basedOn w:val="Normal"/>
    <w:qFormat/>
    <w:rsid w:val="001B3733"/>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UniMyriad Bold" w:hAnsi="UniMyriad Bold" w:cs="UniMyriad Bold"/>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basedOn w:val="Normal"/>
    <w:qFormat/>
    <w:rsid w:val="001B373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Nummerertliste">
    <w:name w:val="List Number"/>
    <w:basedOn w:val="Normal"/>
    <w:rsid w:val="001B3733"/>
    <w:pPr>
      <w:numPr>
        <w:numId w:val="11"/>
      </w:numPr>
      <w:spacing w:after="0"/>
    </w:pPr>
    <w:rPr>
      <w:rFonts w:ascii="Times" w:eastAsia="Batang" w:hAnsi="Times"/>
      <w:spacing w:val="0"/>
      <w:szCs w:val="20"/>
    </w:rPr>
  </w:style>
  <w:style w:type="paragraph" w:styleId="Nummerertliste2">
    <w:name w:val="List Number 2"/>
    <w:basedOn w:val="Normal"/>
    <w:rsid w:val="001B3733"/>
    <w:pPr>
      <w:numPr>
        <w:ilvl w:val="1"/>
        <w:numId w:val="11"/>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3">
    <w:name w:val="List Number 3"/>
    <w:basedOn w:val="Normal"/>
    <w:rsid w:val="001B3733"/>
    <w:pPr>
      <w:numPr>
        <w:ilvl w:val="2"/>
        <w:numId w:val="11"/>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4">
    <w:name w:val="List Number 4"/>
    <w:basedOn w:val="Normal"/>
    <w:rsid w:val="001B3733"/>
    <w:pPr>
      <w:numPr>
        <w:ilvl w:val="3"/>
        <w:numId w:val="11"/>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5">
    <w:name w:val="List Number 5"/>
    <w:basedOn w:val="Normal"/>
    <w:rsid w:val="001B3733"/>
    <w:pPr>
      <w:numPr>
        <w:ilvl w:val="4"/>
        <w:numId w:val="11"/>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
    <w:name w:val="opplisting"/>
    <w:basedOn w:val="Normal"/>
    <w:rsid w:val="001B3733"/>
    <w:pPr>
      <w:spacing w:after="0"/>
    </w:pPr>
    <w:rPr>
      <w:rFonts w:ascii="Times" w:hAnsi="Times" w:cs="Times New Roman"/>
      <w:spacing w:val="0"/>
    </w:rPr>
  </w:style>
  <w:style w:type="paragraph" w:customStyle="1" w:styleId="opplisting2">
    <w:name w:val="opplisting 2"/>
    <w:basedOn w:val="Normal"/>
    <w:qFormat/>
    <w:rsid w:val="001B3733"/>
    <w:pPr>
      <w:spacing w:after="0"/>
      <w:ind w:left="397"/>
    </w:pPr>
    <w:rPr>
      <w:spacing w:val="0"/>
      <w:lang w:val="en-US"/>
    </w:rPr>
  </w:style>
  <w:style w:type="paragraph" w:customStyle="1" w:styleId="opplisting3">
    <w:name w:val="opplisting 3"/>
    <w:basedOn w:val="Normal"/>
    <w:qFormat/>
    <w:rsid w:val="001B3733"/>
    <w:pPr>
      <w:spacing w:after="0"/>
      <w:ind w:left="794"/>
    </w:pPr>
    <w:rPr>
      <w:spacing w:val="0"/>
    </w:rPr>
  </w:style>
  <w:style w:type="paragraph" w:customStyle="1" w:styleId="opplisting4">
    <w:name w:val="opplisting 4"/>
    <w:basedOn w:val="Normal"/>
    <w:qFormat/>
    <w:rsid w:val="001B3733"/>
    <w:pPr>
      <w:spacing w:after="0"/>
      <w:ind w:left="1191"/>
    </w:pPr>
    <w:rPr>
      <w:spacing w:val="0"/>
    </w:rPr>
  </w:style>
  <w:style w:type="paragraph" w:customStyle="1" w:styleId="opplisting5">
    <w:name w:val="opplisting 5"/>
    <w:basedOn w:val="Normal"/>
    <w:qFormat/>
    <w:rsid w:val="001B3733"/>
    <w:pPr>
      <w:spacing w:after="0"/>
      <w:ind w:left="1588"/>
    </w:pPr>
    <w:rPr>
      <w:spacing w:val="0"/>
    </w:r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UniMyriad Bold" w:hAnsi="UniMyriad Bold" w:cs="UniMyriad Bold"/>
      <w:color w:val="000000"/>
      <w:w w:val="0"/>
      <w:sz w:val="36"/>
      <w:szCs w:val="36"/>
    </w:rPr>
  </w:style>
  <w:style w:type="character" w:customStyle="1" w:styleId="Overskrift1Tegn">
    <w:name w:val="Overskrift 1 Tegn"/>
    <w:basedOn w:val="Standardskriftforavsnitt"/>
    <w:link w:val="Overskrift1"/>
    <w:rsid w:val="001B3733"/>
    <w:rPr>
      <w:rFonts w:ascii="Arial" w:hAnsi="Arial" w:cstheme="minorBidi"/>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character" w:customStyle="1" w:styleId="Overskrift2Tegn">
    <w:name w:val="Overskrift 2 Tegn"/>
    <w:basedOn w:val="Standardskriftforavsnitt"/>
    <w:link w:val="Overskrift2"/>
    <w:rsid w:val="001B3733"/>
    <w:rPr>
      <w:rFonts w:ascii="Arial" w:hAnsi="Arial" w:cstheme="minorBidi"/>
      <w:b/>
      <w:spacing w:val="4"/>
      <w:sz w:val="28"/>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UniMyriad Bold" w:hAnsi="UniMyriad Bold" w:cs="UniMyriad Bold"/>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UniMyriad Bold" w:hAnsi="UniMyriad Bold" w:cs="UniMyriad Bold"/>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3Tegn">
    <w:name w:val="Overskrift 3 Tegn"/>
    <w:basedOn w:val="Standardskriftforavsnitt"/>
    <w:link w:val="Overskrift3"/>
    <w:rsid w:val="001B3733"/>
    <w:rPr>
      <w:rFonts w:ascii="Arial" w:hAnsi="Arial" w:cstheme="minorBidi"/>
      <w:b/>
      <w:sz w:val="24"/>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sz w:val="22"/>
      <w:szCs w:val="22"/>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4Tegn">
    <w:name w:val="Overskrift 4 Tegn"/>
    <w:basedOn w:val="Standardskriftforavsnitt"/>
    <w:link w:val="Overskrift4"/>
    <w:rsid w:val="001B3733"/>
    <w:rPr>
      <w:rFonts w:ascii="Arial" w:hAnsi="Arial" w:cstheme="minorBidi"/>
      <w:i/>
      <w:spacing w:val="4"/>
      <w:sz w:val="24"/>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sz w:val="22"/>
      <w:szCs w:val="22"/>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sz w:val="22"/>
      <w:szCs w:val="22"/>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5Tegn">
    <w:name w:val="Overskrift 5 Tegn"/>
    <w:basedOn w:val="Standardskriftforavsnitt"/>
    <w:link w:val="Overskrift5"/>
    <w:rsid w:val="001B3733"/>
    <w:rPr>
      <w:rFonts w:ascii="Arial" w:hAnsi="Arial" w:cstheme="minorBidi"/>
      <w:i/>
      <w:sz w:val="24"/>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sz w:val="22"/>
      <w:szCs w:val="22"/>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Petit">
    <w:name w:val="Petit"/>
    <w:basedOn w:val="Normal"/>
    <w:next w:val="Normal"/>
    <w:qFormat/>
    <w:rsid w:val="001B3733"/>
    <w:rPr>
      <w:spacing w:val="6"/>
      <w:sz w:val="19"/>
    </w:rPr>
  </w:style>
  <w:style w:type="paragraph" w:customStyle="1" w:styleId="ramme-noter">
    <w:name w:val="ramme-noter"/>
    <w:basedOn w:val="Normal"/>
    <w:next w:val="Normal"/>
    <w:rsid w:val="001B373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B373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1B3733"/>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1B3733"/>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1B3733"/>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1B3733"/>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1B3733"/>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SideNr">
    <w:name w:val="SideNr"/>
    <w:uiPriority w:val="99"/>
    <w:pPr>
      <w:autoSpaceDE w:val="0"/>
      <w:autoSpaceDN w:val="0"/>
      <w:adjustRightInd w:val="0"/>
      <w:spacing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1B3733"/>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B373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1B3733"/>
    <w:pPr>
      <w:keepNext/>
      <w:keepLines/>
      <w:numPr>
        <w:ilvl w:val="6"/>
        <w:numId w:val="42"/>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line="240" w:lineRule="atLeast"/>
    </w:pPr>
    <w:rPr>
      <w:rFonts w:ascii="UniMyriad Regular" w:hAnsi="UniMyriad Regular" w:cs="UniMyriad Regular"/>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
    <w:rsid w:val="001B3733"/>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line="240" w:lineRule="atLeast"/>
      <w:ind w:firstLine="320"/>
    </w:pPr>
    <w:rPr>
      <w:rFonts w:ascii="UniCentury Old Style" w:hAnsi="UniCentury Old Style" w:cs="UniCentury Old Style"/>
      <w:color w:val="00FF00"/>
      <w:w w:val="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UniMyriad Regular" w:hAnsi="UniMyriad Regular" w:cs="UniMyriad Regular"/>
      <w:color w:val="000000"/>
      <w:w w:val="0"/>
      <w:sz w:val="22"/>
      <w:szCs w:val="22"/>
    </w:rPr>
  </w:style>
  <w:style w:type="paragraph" w:customStyle="1" w:styleId="Term">
    <w:name w:val="Term"/>
    <w:basedOn w:val="hengende-innrykk"/>
    <w:rsid w:val="001B373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tittel-forord">
    <w:name w:val="tittel-forord"/>
    <w:basedOn w:val="Normal"/>
    <w:next w:val="Normal"/>
    <w:rsid w:val="001B373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1B3733"/>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ordforkl">
    <w:name w:val="tittel-ordforkl"/>
    <w:basedOn w:val="Normal"/>
    <w:next w:val="Normal"/>
    <w:rsid w:val="001B3733"/>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ramme">
    <w:name w:val="tittel-ramme"/>
    <w:basedOn w:val="Normal"/>
    <w:next w:val="Normal"/>
    <w:rsid w:val="001B3733"/>
    <w:pPr>
      <w:keepNext/>
      <w:keepLines/>
      <w:numPr>
        <w:ilvl w:val="7"/>
        <w:numId w:val="42"/>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sz w:val="22"/>
      <w:szCs w:val="22"/>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rammeTOC">
    <w:name w:val="tittel-rammeTOC"/>
    <w:uiPriority w:val="99"/>
    <w:pPr>
      <w:autoSpaceDE w:val="0"/>
      <w:autoSpaceDN w:val="0"/>
      <w:adjustRightInd w:val="0"/>
      <w:spacing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Undertittel">
    <w:name w:val="Subtitle"/>
    <w:basedOn w:val="Normal"/>
    <w:next w:val="Normal"/>
    <w:link w:val="UndertittelTegn"/>
    <w:qFormat/>
    <w:rsid w:val="001B3733"/>
    <w:pPr>
      <w:keepNext/>
      <w:keepLines/>
      <w:spacing w:before="360"/>
    </w:pPr>
    <w:rPr>
      <w:rFonts w:ascii="Arial" w:hAnsi="Arial"/>
      <w:b/>
      <w:sz w:val="28"/>
    </w:rPr>
  </w:style>
  <w:style w:type="character" w:customStyle="1" w:styleId="UndertittelTegn">
    <w:name w:val="Undertittel Tegn"/>
    <w:basedOn w:val="Standardskriftforavsnitt"/>
    <w:link w:val="Undertittel"/>
    <w:rsid w:val="001B3733"/>
    <w:rPr>
      <w:rFonts w:ascii="Arial" w:hAnsi="Arial" w:cstheme="minorBidi"/>
      <w:b/>
      <w:spacing w:val="4"/>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vedl-nr">
    <w:name w:val="undervedl-nr"/>
    <w:basedOn w:val="vedlegg-nr"/>
    <w:next w:val="Normal"/>
    <w:rsid w:val="001B3733"/>
    <w:pPr>
      <w:numPr>
        <w:numId w:val="0"/>
      </w:numPr>
    </w:pPr>
    <w:rPr>
      <w:b w:val="0"/>
      <w:i/>
    </w:rPr>
  </w:style>
  <w:style w:type="paragraph" w:customStyle="1" w:styleId="Undervedl-tittel">
    <w:name w:val="Undervedl-tittel"/>
    <w:basedOn w:val="Normal"/>
    <w:next w:val="Normal"/>
    <w:rsid w:val="001B373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B3733"/>
    <w:pPr>
      <w:numPr>
        <w:numId w:val="0"/>
      </w:numPr>
      <w:outlineLvl w:val="9"/>
    </w:pPr>
  </w:style>
  <w:style w:type="paragraph" w:customStyle="1" w:styleId="v-Overskrift2">
    <w:name w:val="v-Overskrift 2"/>
    <w:basedOn w:val="Overskrift2"/>
    <w:next w:val="Normal"/>
    <w:rsid w:val="001B373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1B373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sz w:val="22"/>
      <w:szCs w:val="22"/>
    </w:rPr>
  </w:style>
  <w:style w:type="paragraph" w:customStyle="1" w:styleId="vedlegg-nr">
    <w:name w:val="vedlegg-nr"/>
    <w:basedOn w:val="Normal"/>
    <w:next w:val="Normal"/>
    <w:rsid w:val="001B3733"/>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nrTOC">
    <w:name w:val="vedlegg-nrTOC"/>
    <w:uiPriority w:val="99"/>
    <w:pPr>
      <w:keepNext/>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B3733"/>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Body">
    <w:name w:val="Body"/>
    <w:uiPriority w:val="99"/>
    <w:pPr>
      <w:pageBreakBefore/>
      <w:widowControl w:val="0"/>
      <w:autoSpaceDE w:val="0"/>
      <w:autoSpaceDN w:val="0"/>
      <w:adjustRightInd w:val="0"/>
      <w:spacing w:line="280" w:lineRule="atLeast"/>
      <w:jc w:val="both"/>
    </w:pPr>
    <w:rPr>
      <w:rFonts w:ascii="Times New Roman" w:hAnsi="Times New Roman"/>
      <w:color w:val="000000"/>
      <w:w w:val="0"/>
      <w:sz w:val="24"/>
      <w:szCs w:val="24"/>
      <w:lang w:val="en-GB"/>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rsid w:val="001B3733"/>
    <w:rPr>
      <w:rFonts w:ascii="Times New Roman" w:hAnsi="Times New Roman" w:cstheme="minorBidi"/>
      <w:spacing w:val="4"/>
      <w:szCs w:val="22"/>
    </w:rPr>
  </w:style>
  <w:style w:type="character" w:customStyle="1" w:styleId="DatoTegn">
    <w:name w:val="Dato Tegn"/>
    <w:basedOn w:val="Standardskriftforavsnitt"/>
    <w:link w:val="Dato0"/>
    <w:rsid w:val="001B3733"/>
    <w:rPr>
      <w:rFonts w:ascii="Times New Roman" w:hAnsi="Times New Roman" w:cstheme="minorBidi"/>
      <w:spacing w:val="4"/>
      <w:sz w:val="24"/>
      <w:szCs w:val="22"/>
    </w:rPr>
  </w:style>
  <w:style w:type="character" w:styleId="Fotnotereferanse">
    <w:name w:val="footnote reference"/>
    <w:basedOn w:val="Standardskriftforavsnitt"/>
    <w:rsid w:val="001B3733"/>
    <w:rPr>
      <w:vertAlign w:val="superscript"/>
    </w:rPr>
  </w:style>
  <w:style w:type="character" w:customStyle="1" w:styleId="gjennomstreket">
    <w:name w:val="gjennomstreket"/>
    <w:uiPriority w:val="1"/>
    <w:rsid w:val="001B3733"/>
    <w:rPr>
      <w:strike/>
      <w:dstrike w:val="0"/>
    </w:rPr>
  </w:style>
  <w:style w:type="character" w:customStyle="1" w:styleId="halvfet0">
    <w:name w:val="halvfet"/>
    <w:basedOn w:val="Standardskriftforavsnitt"/>
    <w:rsid w:val="001B3733"/>
    <w:rPr>
      <w:b/>
    </w:rPr>
  </w:style>
  <w:style w:type="character" w:styleId="Hyperkobling">
    <w:name w:val="Hyperlink"/>
    <w:basedOn w:val="Standardskriftforavsnitt"/>
    <w:uiPriority w:val="99"/>
    <w:unhideWhenUsed/>
    <w:rsid w:val="001B3733"/>
    <w:rPr>
      <w:color w:val="0563C1" w:themeColor="hyperlink"/>
      <w:u w:val="single"/>
    </w:rPr>
  </w:style>
  <w:style w:type="character" w:customStyle="1" w:styleId="kursiv">
    <w:name w:val="kursiv"/>
    <w:basedOn w:val="Standardskriftforavsnitt"/>
    <w:rsid w:val="001B3733"/>
    <w:rPr>
      <w:i/>
    </w:rPr>
  </w:style>
  <w:style w:type="character" w:customStyle="1" w:styleId="l-endring">
    <w:name w:val="l-endring"/>
    <w:basedOn w:val="Standardskriftforavsnitt"/>
    <w:rsid w:val="001B373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1B3733"/>
  </w:style>
  <w:style w:type="character" w:styleId="Plassholdertekst">
    <w:name w:val="Placeholder Text"/>
    <w:basedOn w:val="Standardskriftforavsnitt"/>
    <w:uiPriority w:val="99"/>
    <w:rsid w:val="001B3733"/>
    <w:rPr>
      <w:color w:val="808080"/>
    </w:rPr>
  </w:style>
  <w:style w:type="character" w:customStyle="1" w:styleId="regular">
    <w:name w:val="regular"/>
    <w:basedOn w:val="Standardskriftforavsnitt"/>
    <w:uiPriority w:val="1"/>
    <w:qFormat/>
    <w:rsid w:val="001B3733"/>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B3733"/>
    <w:rPr>
      <w:vertAlign w:val="superscript"/>
    </w:rPr>
  </w:style>
  <w:style w:type="character" w:customStyle="1" w:styleId="skrift-senket">
    <w:name w:val="skrift-senket"/>
    <w:basedOn w:val="Standardskriftforavsnitt"/>
    <w:rsid w:val="001B3733"/>
    <w:rPr>
      <w:vertAlign w:val="subscript"/>
    </w:rPr>
  </w:style>
  <w:style w:type="character" w:customStyle="1" w:styleId="SluttnotetekstTegn">
    <w:name w:val="Sluttnotetekst Tegn"/>
    <w:basedOn w:val="Standardskriftforavsnitt"/>
    <w:link w:val="Sluttnotetekst"/>
    <w:uiPriority w:val="99"/>
    <w:semiHidden/>
    <w:rsid w:val="001B3733"/>
    <w:rPr>
      <w:rFonts w:ascii="Times New Roman" w:hAnsi="Times New Roman" w:cstheme="minorBidi"/>
      <w:spacing w:val="4"/>
    </w:rPr>
  </w:style>
  <w:style w:type="character" w:customStyle="1" w:styleId="sperret0">
    <w:name w:val="sperret"/>
    <w:basedOn w:val="Standardskriftforavsnitt"/>
    <w:rsid w:val="001B3733"/>
    <w:rPr>
      <w:spacing w:val="30"/>
    </w:rPr>
  </w:style>
  <w:style w:type="character" w:customStyle="1" w:styleId="SterktsitatTegn">
    <w:name w:val="Sterkt sitat Tegn"/>
    <w:basedOn w:val="Standardskriftforavsnitt"/>
    <w:link w:val="Sterktsitat"/>
    <w:uiPriority w:val="30"/>
    <w:rsid w:val="001B3733"/>
    <w:rPr>
      <w:rFonts w:ascii="Times New Roman" w:hAnsi="Times New Roman" w:cstheme="minorBidi"/>
      <w:b/>
      <w:bCs/>
      <w:i/>
      <w:iCs/>
      <w:color w:val="4472C4" w:themeColor="accent1"/>
      <w:spacing w:val="4"/>
      <w:sz w:val="24"/>
      <w:szCs w:val="22"/>
    </w:rPr>
  </w:style>
  <w:style w:type="character" w:customStyle="1" w:styleId="Stikkord">
    <w:name w:val="Stikkord"/>
    <w:basedOn w:val="Standardskriftforavsnitt"/>
    <w:rsid w:val="001B3733"/>
    <w:rPr>
      <w:color w:val="0000FF"/>
    </w:rPr>
  </w:style>
  <w:style w:type="character" w:customStyle="1" w:styleId="stikkord0">
    <w:name w:val="stikkord"/>
    <w:uiPriority w:val="99"/>
  </w:style>
  <w:style w:type="character" w:styleId="Sterk">
    <w:name w:val="Strong"/>
    <w:basedOn w:val="Standardskriftforavsnitt"/>
    <w:uiPriority w:val="22"/>
    <w:qFormat/>
    <w:rsid w:val="001B3733"/>
    <w:rPr>
      <w:b/>
      <w:bCs/>
    </w:rPr>
  </w:style>
  <w:style w:type="character" w:customStyle="1" w:styleId="TopptekstTegn">
    <w:name w:val="Topptekst Tegn"/>
    <w:basedOn w:val="Standardskriftforavsnitt"/>
    <w:link w:val="Topptekst"/>
    <w:rsid w:val="001B3733"/>
    <w:rPr>
      <w:rFonts w:ascii="Times New Roman" w:hAnsi="Times New Roman" w:cstheme="minorBidi"/>
      <w:szCs w:val="22"/>
    </w:rPr>
  </w:style>
  <w:style w:type="character" w:customStyle="1" w:styleId="UnderskriftTegn">
    <w:name w:val="Underskrift Tegn"/>
    <w:basedOn w:val="Standardskriftforavsnitt"/>
    <w:link w:val="Underskrift"/>
    <w:uiPriority w:val="99"/>
    <w:rsid w:val="001B3733"/>
    <w:rPr>
      <w:rFonts w:ascii="Times New Roman" w:hAnsi="Times New Roman" w:cstheme="minorBidi"/>
      <w:spacing w:val="4"/>
      <w:sz w:val="24"/>
      <w:szCs w:val="22"/>
    </w:rPr>
  </w:style>
  <w:style w:type="character" w:customStyle="1" w:styleId="Overskrift6Tegn">
    <w:name w:val="Overskrift 6 Tegn"/>
    <w:basedOn w:val="Standardskriftforavsnitt"/>
    <w:link w:val="Overskrift6"/>
    <w:rsid w:val="001B3733"/>
    <w:rPr>
      <w:rFonts w:ascii="Arial" w:hAnsi="Arial" w:cstheme="minorBidi"/>
      <w:i/>
      <w:spacing w:val="4"/>
      <w:sz w:val="22"/>
      <w:szCs w:val="22"/>
    </w:rPr>
  </w:style>
  <w:style w:type="character" w:customStyle="1" w:styleId="Overskrift7Tegn">
    <w:name w:val="Overskrift 7 Tegn"/>
    <w:basedOn w:val="Standardskriftforavsnitt"/>
    <w:link w:val="Overskrift7"/>
    <w:rsid w:val="001B3733"/>
    <w:rPr>
      <w:rFonts w:ascii="Arial" w:hAnsi="Arial" w:cstheme="minorBidi"/>
      <w:spacing w:val="4"/>
      <w:sz w:val="24"/>
      <w:szCs w:val="22"/>
    </w:rPr>
  </w:style>
  <w:style w:type="character" w:customStyle="1" w:styleId="Overskrift8Tegn">
    <w:name w:val="Overskrift 8 Tegn"/>
    <w:basedOn w:val="Standardskriftforavsnitt"/>
    <w:link w:val="Overskrift8"/>
    <w:rsid w:val="001B3733"/>
    <w:rPr>
      <w:rFonts w:ascii="Arial" w:hAnsi="Arial" w:cstheme="minorBidi"/>
      <w:i/>
      <w:spacing w:val="4"/>
      <w:sz w:val="24"/>
      <w:szCs w:val="22"/>
    </w:rPr>
  </w:style>
  <w:style w:type="character" w:customStyle="1" w:styleId="Overskrift9Tegn">
    <w:name w:val="Overskrift 9 Tegn"/>
    <w:basedOn w:val="Standardskriftforavsnitt"/>
    <w:link w:val="Overskrift9"/>
    <w:rsid w:val="001B3733"/>
    <w:rPr>
      <w:rFonts w:ascii="Arial" w:hAnsi="Arial" w:cstheme="minorBidi"/>
      <w:i/>
      <w:spacing w:val="4"/>
      <w:sz w:val="18"/>
      <w:szCs w:val="22"/>
    </w:rPr>
  </w:style>
  <w:style w:type="table" w:customStyle="1" w:styleId="Tabell-VM">
    <w:name w:val="Tabell-VM"/>
    <w:basedOn w:val="Tabelltemaer"/>
    <w:uiPriority w:val="99"/>
    <w:qFormat/>
    <w:rsid w:val="001B3733"/>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1B3733"/>
    <w:pPr>
      <w:spacing w:after="200" w:line="276" w:lineRule="auto"/>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B3733"/>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B3733"/>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B3733"/>
    <w:pPr>
      <w:spacing w:after="200" w:line="276" w:lineRule="auto"/>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rdtekst">
    <w:name w:val="Body Text"/>
    <w:basedOn w:val="Normal"/>
    <w:link w:val="BrdtekstTegn"/>
    <w:unhideWhenUsed/>
    <w:rsid w:val="001B3733"/>
  </w:style>
  <w:style w:type="character" w:customStyle="1" w:styleId="BrdtekstTegn">
    <w:name w:val="Brødtekst Tegn"/>
    <w:basedOn w:val="Standardskriftforavsnitt"/>
    <w:link w:val="Brdtekst"/>
    <w:rsid w:val="001B3733"/>
    <w:rPr>
      <w:rFonts w:ascii="Times New Roman" w:hAnsi="Times New Roman" w:cstheme="minorBidi"/>
      <w:spacing w:val="4"/>
      <w:sz w:val="24"/>
      <w:szCs w:val="22"/>
    </w:rPr>
  </w:style>
  <w:style w:type="paragraph" w:styleId="Bunntekst">
    <w:name w:val="footer"/>
    <w:basedOn w:val="Normal"/>
    <w:link w:val="BunntekstTegn"/>
    <w:rsid w:val="001B3733"/>
    <w:pPr>
      <w:tabs>
        <w:tab w:val="center" w:pos="4153"/>
        <w:tab w:val="right" w:pos="8306"/>
      </w:tabs>
    </w:pPr>
    <w:rPr>
      <w:sz w:val="20"/>
    </w:rPr>
  </w:style>
  <w:style w:type="character" w:customStyle="1" w:styleId="BunntekstTegn1">
    <w:name w:val="Bunntekst Tegn1"/>
    <w:uiPriority w:val="99"/>
    <w:semiHidden/>
    <w:rsid w:val="00F45099"/>
    <w:rPr>
      <w:rFonts w:ascii="Times" w:eastAsia="Batang" w:hAnsi="Times" w:cs="Times New Roman"/>
      <w:sz w:val="24"/>
      <w:szCs w:val="20"/>
    </w:rPr>
  </w:style>
  <w:style w:type="paragraph" w:styleId="Dato0">
    <w:name w:val="Date"/>
    <w:basedOn w:val="Normal"/>
    <w:next w:val="Normal"/>
    <w:link w:val="DatoTegn"/>
    <w:rsid w:val="001B3733"/>
  </w:style>
  <w:style w:type="character" w:customStyle="1" w:styleId="DatoTegn1">
    <w:name w:val="Dato Tegn1"/>
    <w:uiPriority w:val="99"/>
    <w:semiHidden/>
    <w:rsid w:val="00F45099"/>
    <w:rPr>
      <w:rFonts w:ascii="Times" w:eastAsia="Batang" w:hAnsi="Times" w:cs="Times New Roman"/>
      <w:sz w:val="24"/>
      <w:szCs w:val="20"/>
    </w:rPr>
  </w:style>
  <w:style w:type="paragraph" w:styleId="INNH1">
    <w:name w:val="toc 1"/>
    <w:basedOn w:val="Normal"/>
    <w:next w:val="Normal"/>
    <w:rsid w:val="001B3733"/>
    <w:pPr>
      <w:tabs>
        <w:tab w:val="right" w:leader="dot" w:pos="8306"/>
      </w:tabs>
    </w:pPr>
    <w:rPr>
      <w:spacing w:val="0"/>
    </w:rPr>
  </w:style>
  <w:style w:type="paragraph" w:styleId="INNH2">
    <w:name w:val="toc 2"/>
    <w:basedOn w:val="Normal"/>
    <w:next w:val="Normal"/>
    <w:rsid w:val="001B3733"/>
    <w:pPr>
      <w:tabs>
        <w:tab w:val="right" w:leader="dot" w:pos="8306"/>
      </w:tabs>
      <w:ind w:left="200"/>
    </w:pPr>
    <w:rPr>
      <w:spacing w:val="0"/>
    </w:rPr>
  </w:style>
  <w:style w:type="paragraph" w:styleId="INNH3">
    <w:name w:val="toc 3"/>
    <w:basedOn w:val="Normal"/>
    <w:next w:val="Normal"/>
    <w:rsid w:val="001B3733"/>
    <w:pPr>
      <w:tabs>
        <w:tab w:val="right" w:leader="dot" w:pos="8306"/>
      </w:tabs>
      <w:ind w:left="400"/>
    </w:pPr>
    <w:rPr>
      <w:spacing w:val="0"/>
    </w:rPr>
  </w:style>
  <w:style w:type="paragraph" w:styleId="INNH4">
    <w:name w:val="toc 4"/>
    <w:basedOn w:val="Normal"/>
    <w:next w:val="Normal"/>
    <w:rsid w:val="001B3733"/>
    <w:pPr>
      <w:tabs>
        <w:tab w:val="right" w:leader="dot" w:pos="8306"/>
      </w:tabs>
      <w:ind w:left="600"/>
    </w:pPr>
    <w:rPr>
      <w:spacing w:val="0"/>
    </w:rPr>
  </w:style>
  <w:style w:type="paragraph" w:styleId="INNH5">
    <w:name w:val="toc 5"/>
    <w:basedOn w:val="Normal"/>
    <w:next w:val="Normal"/>
    <w:rsid w:val="001B3733"/>
    <w:pPr>
      <w:tabs>
        <w:tab w:val="right" w:leader="dot" w:pos="8306"/>
      </w:tabs>
      <w:ind w:left="800"/>
    </w:pPr>
    <w:rPr>
      <w:spacing w:val="0"/>
    </w:rPr>
  </w:style>
  <w:style w:type="character" w:styleId="Merknadsreferanse">
    <w:name w:val="annotation reference"/>
    <w:basedOn w:val="Standardskriftforavsnitt"/>
    <w:rsid w:val="001B3733"/>
    <w:rPr>
      <w:sz w:val="16"/>
    </w:rPr>
  </w:style>
  <w:style w:type="paragraph" w:styleId="Merknadstekst">
    <w:name w:val="annotation text"/>
    <w:basedOn w:val="Normal"/>
    <w:link w:val="MerknadstekstTegn"/>
    <w:rsid w:val="001B3733"/>
    <w:rPr>
      <w:spacing w:val="0"/>
      <w:sz w:val="20"/>
    </w:rPr>
  </w:style>
  <w:style w:type="character" w:customStyle="1" w:styleId="MerknadstekstTegn">
    <w:name w:val="Merknadstekst Tegn"/>
    <w:basedOn w:val="Standardskriftforavsnitt"/>
    <w:link w:val="Merknadstekst"/>
    <w:rsid w:val="001B3733"/>
    <w:rPr>
      <w:rFonts w:ascii="Times New Roman" w:hAnsi="Times New Roman" w:cstheme="minorBidi"/>
      <w:szCs w:val="22"/>
    </w:rPr>
  </w:style>
  <w:style w:type="paragraph" w:styleId="NormalWeb">
    <w:name w:val="Normal (Web)"/>
    <w:basedOn w:val="Normal"/>
    <w:uiPriority w:val="99"/>
    <w:semiHidden/>
    <w:unhideWhenUsed/>
    <w:rsid w:val="001B3733"/>
    <w:rPr>
      <w:szCs w:val="24"/>
    </w:rPr>
  </w:style>
  <w:style w:type="paragraph" w:styleId="Punktliste">
    <w:name w:val="List Bullet"/>
    <w:basedOn w:val="Normal"/>
    <w:rsid w:val="001B3733"/>
    <w:pPr>
      <w:spacing w:after="0"/>
      <w:ind w:left="284" w:hanging="284"/>
    </w:pPr>
  </w:style>
  <w:style w:type="paragraph" w:styleId="Punktliste2">
    <w:name w:val="List Bullet 2"/>
    <w:basedOn w:val="Normal"/>
    <w:rsid w:val="001B3733"/>
    <w:pPr>
      <w:spacing w:after="0"/>
      <w:ind w:left="568" w:hanging="284"/>
    </w:pPr>
  </w:style>
  <w:style w:type="paragraph" w:styleId="Punktliste3">
    <w:name w:val="List Bullet 3"/>
    <w:basedOn w:val="Normal"/>
    <w:rsid w:val="001B3733"/>
    <w:pPr>
      <w:spacing w:after="0"/>
      <w:ind w:left="851" w:hanging="284"/>
    </w:pPr>
  </w:style>
  <w:style w:type="paragraph" w:styleId="Punktliste4">
    <w:name w:val="List Bullet 4"/>
    <w:basedOn w:val="Normal"/>
    <w:rsid w:val="001B3733"/>
    <w:pPr>
      <w:spacing w:after="0"/>
      <w:ind w:left="1135" w:hanging="284"/>
    </w:pPr>
    <w:rPr>
      <w:spacing w:val="0"/>
    </w:rPr>
  </w:style>
  <w:style w:type="paragraph" w:styleId="Punktliste5">
    <w:name w:val="List Bullet 5"/>
    <w:basedOn w:val="Normal"/>
    <w:rsid w:val="001B3733"/>
    <w:pPr>
      <w:spacing w:after="0"/>
      <w:ind w:left="1418" w:hanging="284"/>
    </w:pPr>
    <w:rPr>
      <w:spacing w:val="0"/>
    </w:rPr>
  </w:style>
  <w:style w:type="paragraph" w:styleId="Rentekst">
    <w:name w:val="Plain Text"/>
    <w:basedOn w:val="Normal"/>
    <w:link w:val="RentekstTegn"/>
    <w:uiPriority w:val="99"/>
    <w:semiHidden/>
    <w:unhideWhenUsed/>
    <w:rsid w:val="001B3733"/>
    <w:rPr>
      <w:rFonts w:ascii="Courier New" w:hAnsi="Courier New" w:cs="Courier New"/>
      <w:sz w:val="20"/>
    </w:rPr>
  </w:style>
  <w:style w:type="character" w:customStyle="1" w:styleId="RentekstTegn">
    <w:name w:val="Ren tekst Tegn"/>
    <w:basedOn w:val="Standardskriftforavsnitt"/>
    <w:link w:val="Rentekst"/>
    <w:uiPriority w:val="99"/>
    <w:semiHidden/>
    <w:rsid w:val="001B3733"/>
    <w:rPr>
      <w:rFonts w:ascii="Courier New" w:hAnsi="Courier New" w:cs="Courier New"/>
      <w:spacing w:val="4"/>
      <w:szCs w:val="22"/>
    </w:rPr>
  </w:style>
  <w:style w:type="table" w:styleId="Tabellrutenett">
    <w:name w:val="Table Grid"/>
    <w:basedOn w:val="Vanligtabell"/>
    <w:uiPriority w:val="59"/>
    <w:rsid w:val="001B3733"/>
    <w:pPr>
      <w:spacing w:after="200" w:line="276" w:lineRule="auto"/>
    </w:pPr>
    <w:rPr>
      <w:rFonts w:ascii="Times" w:eastAsia="Batang" w:hAnsi="Times"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1B3733"/>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1B3733"/>
  </w:style>
  <w:style w:type="paragraph" w:customStyle="1" w:styleId="tbl2LinjeSumBold">
    <w:name w:val="tbl2LinjeSumBold"/>
    <w:basedOn w:val="tblRad"/>
    <w:rsid w:val="001B3733"/>
    <w:rPr>
      <w:b/>
    </w:rPr>
  </w:style>
  <w:style w:type="paragraph" w:customStyle="1" w:styleId="tblDelsum1">
    <w:name w:val="tblDelsum1"/>
    <w:basedOn w:val="tblRad"/>
    <w:rsid w:val="001B3733"/>
    <w:rPr>
      <w:i/>
    </w:rPr>
  </w:style>
  <w:style w:type="paragraph" w:customStyle="1" w:styleId="tblDelsum1-Kapittel">
    <w:name w:val="tblDelsum1 - Kapittel"/>
    <w:basedOn w:val="tblDelsum1"/>
    <w:rsid w:val="001B3733"/>
    <w:pPr>
      <w:keepNext w:val="0"/>
    </w:pPr>
  </w:style>
  <w:style w:type="paragraph" w:customStyle="1" w:styleId="tblDelsum2">
    <w:name w:val="tblDelsum2"/>
    <w:basedOn w:val="tblRad"/>
    <w:rsid w:val="001B3733"/>
    <w:rPr>
      <w:b/>
      <w:i/>
    </w:rPr>
  </w:style>
  <w:style w:type="paragraph" w:customStyle="1" w:styleId="tblDelsum2-Kapittel">
    <w:name w:val="tblDelsum2 - Kapittel"/>
    <w:basedOn w:val="tblDelsum2"/>
    <w:rsid w:val="001B3733"/>
    <w:pPr>
      <w:keepNext w:val="0"/>
    </w:pPr>
  </w:style>
  <w:style w:type="paragraph" w:customStyle="1" w:styleId="tblTabelloverskrift">
    <w:name w:val="tblTabelloverskrift"/>
    <w:rsid w:val="001B3733"/>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1B3733"/>
    <w:pPr>
      <w:spacing w:after="0"/>
      <w:jc w:val="right"/>
    </w:pPr>
    <w:rPr>
      <w:b w:val="0"/>
      <w:caps w:val="0"/>
      <w:sz w:val="16"/>
    </w:rPr>
  </w:style>
  <w:style w:type="paragraph" w:customStyle="1" w:styleId="tblKategoriOverskrift">
    <w:name w:val="tblKategoriOverskrift"/>
    <w:basedOn w:val="tblRad"/>
    <w:rsid w:val="001B3733"/>
    <w:pPr>
      <w:spacing w:before="120"/>
    </w:pPr>
    <w:rPr>
      <w:b/>
    </w:rPr>
  </w:style>
  <w:style w:type="paragraph" w:customStyle="1" w:styleId="tblKolonneoverskrift">
    <w:name w:val="tblKolonneoverskrift"/>
    <w:basedOn w:val="Normal"/>
    <w:rsid w:val="001B373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B3733"/>
    <w:pPr>
      <w:spacing w:after="360"/>
      <w:jc w:val="center"/>
    </w:pPr>
    <w:rPr>
      <w:b w:val="0"/>
      <w:caps w:val="0"/>
    </w:rPr>
  </w:style>
  <w:style w:type="paragraph" w:customStyle="1" w:styleId="tblKolonneoverskrift-Vedtak">
    <w:name w:val="tblKolonneoverskrift - Vedtak"/>
    <w:basedOn w:val="tblTabelloverskrift-Vedtak"/>
    <w:rsid w:val="001B3733"/>
    <w:pPr>
      <w:spacing w:after="0"/>
    </w:pPr>
  </w:style>
  <w:style w:type="paragraph" w:customStyle="1" w:styleId="tblOverskrift-Vedtak">
    <w:name w:val="tblOverskrift - Vedtak"/>
    <w:basedOn w:val="tblRad"/>
    <w:rsid w:val="001B3733"/>
    <w:pPr>
      <w:spacing w:before="360"/>
      <w:jc w:val="center"/>
    </w:pPr>
  </w:style>
  <w:style w:type="paragraph" w:customStyle="1" w:styleId="tblRadBold">
    <w:name w:val="tblRadBold"/>
    <w:basedOn w:val="tblRad"/>
    <w:rsid w:val="001B3733"/>
    <w:rPr>
      <w:b/>
    </w:rPr>
  </w:style>
  <w:style w:type="paragraph" w:customStyle="1" w:styleId="tblRadItalic">
    <w:name w:val="tblRadItalic"/>
    <w:basedOn w:val="tblRad"/>
    <w:rsid w:val="001B3733"/>
    <w:rPr>
      <w:i/>
    </w:rPr>
  </w:style>
  <w:style w:type="paragraph" w:customStyle="1" w:styleId="tblRadItalicSiste">
    <w:name w:val="tblRadItalicSiste"/>
    <w:basedOn w:val="tblRadItalic"/>
    <w:rsid w:val="001B3733"/>
  </w:style>
  <w:style w:type="paragraph" w:customStyle="1" w:styleId="tblRadMedLuft">
    <w:name w:val="tblRadMedLuft"/>
    <w:basedOn w:val="tblRad"/>
    <w:rsid w:val="001B3733"/>
    <w:pPr>
      <w:spacing w:before="120"/>
    </w:pPr>
  </w:style>
  <w:style w:type="paragraph" w:customStyle="1" w:styleId="tblRadMedLuftSiste">
    <w:name w:val="tblRadMedLuftSiste"/>
    <w:basedOn w:val="tblRadMedLuft"/>
    <w:rsid w:val="001B3733"/>
    <w:pPr>
      <w:spacing w:after="120"/>
    </w:pPr>
  </w:style>
  <w:style w:type="paragraph" w:customStyle="1" w:styleId="tblRadMedLuftSiste-Vedtak">
    <w:name w:val="tblRadMedLuftSiste - Vedtak"/>
    <w:basedOn w:val="tblRadMedLuftSiste"/>
    <w:rsid w:val="001B3733"/>
    <w:pPr>
      <w:keepNext w:val="0"/>
    </w:pPr>
  </w:style>
  <w:style w:type="paragraph" w:customStyle="1" w:styleId="tblRadSiste">
    <w:name w:val="tblRadSiste"/>
    <w:basedOn w:val="tblRad"/>
    <w:rsid w:val="001B3733"/>
  </w:style>
  <w:style w:type="paragraph" w:customStyle="1" w:styleId="tblSluttsum">
    <w:name w:val="tblSluttsum"/>
    <w:basedOn w:val="tblRad"/>
    <w:rsid w:val="001B3733"/>
    <w:pPr>
      <w:spacing w:before="120"/>
    </w:pPr>
    <w:rPr>
      <w:b/>
      <w:i/>
    </w:rPr>
  </w:style>
  <w:style w:type="paragraph" w:styleId="Topptekst">
    <w:name w:val="header"/>
    <w:basedOn w:val="Normal"/>
    <w:link w:val="TopptekstTegn"/>
    <w:rsid w:val="001B3733"/>
    <w:pPr>
      <w:tabs>
        <w:tab w:val="center" w:pos="4536"/>
        <w:tab w:val="right" w:pos="9072"/>
      </w:tabs>
    </w:pPr>
    <w:rPr>
      <w:spacing w:val="0"/>
      <w:sz w:val="20"/>
    </w:rPr>
  </w:style>
  <w:style w:type="character" w:customStyle="1" w:styleId="TopptekstTegn1">
    <w:name w:val="Topptekst Tegn1"/>
    <w:uiPriority w:val="99"/>
    <w:semiHidden/>
    <w:rsid w:val="00F45099"/>
    <w:rPr>
      <w:rFonts w:ascii="Times" w:eastAsia="Batang" w:hAnsi="Times" w:cs="Times New Roman"/>
      <w:sz w:val="24"/>
      <w:szCs w:val="20"/>
    </w:rPr>
  </w:style>
  <w:style w:type="table" w:customStyle="1" w:styleId="StandardTabell">
    <w:name w:val="StandardTabell"/>
    <w:basedOn w:val="Vanligtabell"/>
    <w:uiPriority w:val="99"/>
    <w:qFormat/>
    <w:rsid w:val="001B3733"/>
    <w:pPr>
      <w:spacing w:after="200" w:line="276" w:lineRule="auto"/>
    </w:pPr>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B3733"/>
    <w:pPr>
      <w:spacing w:after="200" w:line="276" w:lineRule="auto"/>
    </w:pPr>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1B3733"/>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1B3733"/>
  </w:style>
  <w:style w:type="paragraph" w:styleId="Bildetekst">
    <w:name w:val="caption"/>
    <w:basedOn w:val="Normal"/>
    <w:next w:val="Normal"/>
    <w:uiPriority w:val="35"/>
    <w:semiHidden/>
    <w:unhideWhenUsed/>
    <w:qFormat/>
    <w:rsid w:val="001B3733"/>
    <w:pPr>
      <w:spacing w:after="200" w:line="240" w:lineRule="auto"/>
    </w:pPr>
    <w:rPr>
      <w:b/>
      <w:bCs/>
      <w:color w:val="4472C4" w:themeColor="accent1"/>
      <w:sz w:val="18"/>
      <w:szCs w:val="18"/>
    </w:rPr>
  </w:style>
  <w:style w:type="paragraph" w:styleId="Blokktekst">
    <w:name w:val="Block Text"/>
    <w:basedOn w:val="Normal"/>
    <w:uiPriority w:val="99"/>
    <w:semiHidden/>
    <w:unhideWhenUsed/>
    <w:rsid w:val="001B373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Bobletekst">
    <w:name w:val="Balloon Text"/>
    <w:basedOn w:val="Normal"/>
    <w:link w:val="BobletekstTegn"/>
    <w:uiPriority w:val="99"/>
    <w:unhideWhenUsed/>
    <w:rsid w:val="001B373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B3733"/>
    <w:rPr>
      <w:rFonts w:ascii="Tahoma" w:hAnsi="Tahoma" w:cs="Tahoma"/>
      <w:spacing w:val="4"/>
      <w:sz w:val="16"/>
      <w:szCs w:val="16"/>
    </w:rPr>
  </w:style>
  <w:style w:type="character" w:styleId="Boktittel">
    <w:name w:val="Book Title"/>
    <w:basedOn w:val="Standardskriftforavsnitt"/>
    <w:uiPriority w:val="33"/>
    <w:qFormat/>
    <w:rsid w:val="001B3733"/>
    <w:rPr>
      <w:b/>
      <w:bCs/>
      <w:smallCaps/>
      <w:spacing w:val="5"/>
    </w:rPr>
  </w:style>
  <w:style w:type="paragraph" w:styleId="Brdtekst-frsteinnrykk">
    <w:name w:val="Body Text First Indent"/>
    <w:basedOn w:val="Brdtekst"/>
    <w:link w:val="Brdtekst-frsteinnrykkTegn"/>
    <w:uiPriority w:val="99"/>
    <w:semiHidden/>
    <w:unhideWhenUsed/>
    <w:rsid w:val="001B3733"/>
    <w:pPr>
      <w:ind w:firstLine="360"/>
    </w:pPr>
  </w:style>
  <w:style w:type="character" w:customStyle="1" w:styleId="Brdtekst-frsteinnrykkTegn">
    <w:name w:val="Brødtekst - første innrykk Tegn"/>
    <w:basedOn w:val="BrdtekstTegn"/>
    <w:link w:val="Brdtekst-frsteinnrykk"/>
    <w:uiPriority w:val="99"/>
    <w:semiHidden/>
    <w:rsid w:val="001B3733"/>
    <w:rPr>
      <w:rFonts w:ascii="Times New Roman" w:hAnsi="Times New Roman" w:cstheme="minorBidi"/>
      <w:spacing w:val="4"/>
      <w:sz w:val="24"/>
      <w:szCs w:val="22"/>
    </w:rPr>
  </w:style>
  <w:style w:type="paragraph" w:styleId="Brdtekstinnrykk">
    <w:name w:val="Body Text Indent"/>
    <w:basedOn w:val="Normal"/>
    <w:link w:val="BrdtekstinnrykkTegn"/>
    <w:uiPriority w:val="99"/>
    <w:semiHidden/>
    <w:unhideWhenUsed/>
    <w:rsid w:val="001B3733"/>
    <w:pPr>
      <w:ind w:left="283"/>
    </w:pPr>
  </w:style>
  <w:style w:type="character" w:customStyle="1" w:styleId="BrdtekstinnrykkTegn">
    <w:name w:val="Brødtekstinnrykk Tegn"/>
    <w:basedOn w:val="Standardskriftforavsnitt"/>
    <w:link w:val="Brdtekstinnrykk"/>
    <w:uiPriority w:val="99"/>
    <w:semiHidden/>
    <w:rsid w:val="001B3733"/>
    <w:rPr>
      <w:rFonts w:ascii="Times New Roman" w:hAnsi="Times New Roman" w:cstheme="minorBidi"/>
      <w:spacing w:val="4"/>
      <w:sz w:val="24"/>
      <w:szCs w:val="22"/>
    </w:rPr>
  </w:style>
  <w:style w:type="paragraph" w:styleId="Brdtekst-frsteinnrykk2">
    <w:name w:val="Body Text First Indent 2"/>
    <w:basedOn w:val="Brdtekstinnrykk"/>
    <w:link w:val="Brdtekst-frsteinnrykk2Tegn"/>
    <w:uiPriority w:val="99"/>
    <w:semiHidden/>
    <w:unhideWhenUsed/>
    <w:rsid w:val="001B3733"/>
    <w:pPr>
      <w:ind w:left="360" w:firstLine="360"/>
    </w:pPr>
  </w:style>
  <w:style w:type="character" w:customStyle="1" w:styleId="Brdtekst-frsteinnrykk2Tegn">
    <w:name w:val="Brødtekst - første innrykk 2 Tegn"/>
    <w:basedOn w:val="BrdtekstinnrykkTegn"/>
    <w:link w:val="Brdtekst-frsteinnrykk2"/>
    <w:uiPriority w:val="99"/>
    <w:semiHidden/>
    <w:rsid w:val="001B3733"/>
    <w:rPr>
      <w:rFonts w:ascii="Times New Roman" w:hAnsi="Times New Roman" w:cstheme="minorBidi"/>
      <w:spacing w:val="4"/>
      <w:sz w:val="24"/>
      <w:szCs w:val="22"/>
    </w:rPr>
  </w:style>
  <w:style w:type="paragraph" w:styleId="Brdtekst2">
    <w:name w:val="Body Text 2"/>
    <w:basedOn w:val="Normal"/>
    <w:link w:val="Brdtekst2Tegn"/>
    <w:uiPriority w:val="99"/>
    <w:semiHidden/>
    <w:unhideWhenUsed/>
    <w:rsid w:val="001B3733"/>
    <w:pPr>
      <w:spacing w:line="480" w:lineRule="auto"/>
    </w:pPr>
  </w:style>
  <w:style w:type="character" w:customStyle="1" w:styleId="Brdtekst2Tegn">
    <w:name w:val="Brødtekst 2 Tegn"/>
    <w:basedOn w:val="Standardskriftforavsnitt"/>
    <w:link w:val="Brdtekst2"/>
    <w:uiPriority w:val="99"/>
    <w:semiHidden/>
    <w:rsid w:val="001B3733"/>
    <w:rPr>
      <w:rFonts w:ascii="Times New Roman" w:hAnsi="Times New Roman" w:cstheme="minorBidi"/>
      <w:spacing w:val="4"/>
      <w:sz w:val="24"/>
      <w:szCs w:val="22"/>
    </w:rPr>
  </w:style>
  <w:style w:type="paragraph" w:styleId="Brdtekst3">
    <w:name w:val="Body Text 3"/>
    <w:basedOn w:val="Normal"/>
    <w:link w:val="Brdtekst3Tegn"/>
    <w:uiPriority w:val="99"/>
    <w:semiHidden/>
    <w:unhideWhenUsed/>
    <w:rsid w:val="001B3733"/>
    <w:rPr>
      <w:sz w:val="16"/>
      <w:szCs w:val="16"/>
    </w:rPr>
  </w:style>
  <w:style w:type="character" w:customStyle="1" w:styleId="Brdtekst3Tegn">
    <w:name w:val="Brødtekst 3 Tegn"/>
    <w:basedOn w:val="Standardskriftforavsnitt"/>
    <w:link w:val="Brdtekst3"/>
    <w:uiPriority w:val="99"/>
    <w:semiHidden/>
    <w:rsid w:val="001B3733"/>
    <w:rPr>
      <w:rFonts w:ascii="Times New Roman" w:hAnsi="Times New Roman" w:cstheme="minorBidi"/>
      <w:spacing w:val="4"/>
      <w:sz w:val="16"/>
      <w:szCs w:val="16"/>
    </w:rPr>
  </w:style>
  <w:style w:type="paragraph" w:styleId="Brdtekstinnrykk2">
    <w:name w:val="Body Text Indent 2"/>
    <w:basedOn w:val="Normal"/>
    <w:link w:val="Brdtekstinnrykk2Tegn"/>
    <w:uiPriority w:val="99"/>
    <w:semiHidden/>
    <w:unhideWhenUsed/>
    <w:rsid w:val="001B3733"/>
    <w:pPr>
      <w:spacing w:line="480" w:lineRule="auto"/>
      <w:ind w:left="283"/>
    </w:pPr>
  </w:style>
  <w:style w:type="character" w:customStyle="1" w:styleId="Brdtekstinnrykk2Tegn">
    <w:name w:val="Brødtekstinnrykk 2 Tegn"/>
    <w:basedOn w:val="Standardskriftforavsnitt"/>
    <w:link w:val="Brdtekstinnrykk2"/>
    <w:uiPriority w:val="99"/>
    <w:semiHidden/>
    <w:rsid w:val="001B3733"/>
    <w:rPr>
      <w:rFonts w:ascii="Times New Roman" w:hAnsi="Times New Roman" w:cstheme="minorBidi"/>
      <w:spacing w:val="4"/>
      <w:sz w:val="24"/>
      <w:szCs w:val="22"/>
    </w:rPr>
  </w:style>
  <w:style w:type="paragraph" w:styleId="Brdtekstinnrykk3">
    <w:name w:val="Body Text Indent 3"/>
    <w:basedOn w:val="Normal"/>
    <w:link w:val="Brdtekstinnrykk3Tegn"/>
    <w:uiPriority w:val="99"/>
    <w:semiHidden/>
    <w:unhideWhenUsed/>
    <w:rsid w:val="001B3733"/>
    <w:pPr>
      <w:ind w:left="283"/>
    </w:pPr>
    <w:rPr>
      <w:sz w:val="16"/>
      <w:szCs w:val="16"/>
    </w:rPr>
  </w:style>
  <w:style w:type="character" w:customStyle="1" w:styleId="Brdtekstinnrykk3Tegn">
    <w:name w:val="Brødtekstinnrykk 3 Tegn"/>
    <w:basedOn w:val="Standardskriftforavsnitt"/>
    <w:link w:val="Brdtekstinnrykk3"/>
    <w:uiPriority w:val="99"/>
    <w:semiHidden/>
    <w:rsid w:val="001B3733"/>
    <w:rPr>
      <w:rFonts w:ascii="Times New Roman" w:hAnsi="Times New Roman" w:cstheme="minorBidi"/>
      <w:spacing w:val="4"/>
      <w:sz w:val="16"/>
      <w:szCs w:val="16"/>
    </w:rPr>
  </w:style>
  <w:style w:type="paragraph" w:styleId="Dokumentkart">
    <w:name w:val="Document Map"/>
    <w:basedOn w:val="Normal"/>
    <w:link w:val="DokumentkartTegn"/>
    <w:uiPriority w:val="99"/>
    <w:semiHidden/>
    <w:rsid w:val="001B373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1B3733"/>
    <w:rPr>
      <w:rFonts w:ascii="Tahoma" w:hAnsi="Tahoma" w:cs="Tahoma"/>
      <w:spacing w:val="4"/>
      <w:sz w:val="24"/>
      <w:szCs w:val="22"/>
      <w:shd w:val="clear" w:color="auto" w:fill="000080"/>
    </w:rPr>
  </w:style>
  <w:style w:type="paragraph" w:styleId="E-postsignatur">
    <w:name w:val="E-mail Signature"/>
    <w:basedOn w:val="Normal"/>
    <w:link w:val="E-postsignaturTegn"/>
    <w:uiPriority w:val="99"/>
    <w:semiHidden/>
    <w:unhideWhenUsed/>
    <w:rsid w:val="001B3733"/>
    <w:pPr>
      <w:spacing w:after="0" w:line="240" w:lineRule="auto"/>
    </w:pPr>
  </w:style>
  <w:style w:type="character" w:customStyle="1" w:styleId="E-postsignaturTegn">
    <w:name w:val="E-postsignatur Tegn"/>
    <w:basedOn w:val="Standardskriftforavsnitt"/>
    <w:link w:val="E-postsignatur"/>
    <w:uiPriority w:val="99"/>
    <w:semiHidden/>
    <w:rsid w:val="001B3733"/>
    <w:rPr>
      <w:rFonts w:ascii="Times New Roman" w:hAnsi="Times New Roman" w:cstheme="minorBidi"/>
      <w:spacing w:val="4"/>
      <w:sz w:val="24"/>
      <w:szCs w:val="22"/>
    </w:rPr>
  </w:style>
  <w:style w:type="paragraph" w:styleId="Figurliste">
    <w:name w:val="table of figures"/>
    <w:basedOn w:val="Normal"/>
    <w:next w:val="Normal"/>
    <w:uiPriority w:val="99"/>
    <w:semiHidden/>
    <w:unhideWhenUsed/>
    <w:rsid w:val="001B3733"/>
    <w:pPr>
      <w:spacing w:after="0"/>
    </w:pPr>
  </w:style>
  <w:style w:type="character" w:styleId="Fulgthyperkobling">
    <w:name w:val="FollowedHyperlink"/>
    <w:basedOn w:val="Standardskriftforavsnitt"/>
    <w:uiPriority w:val="99"/>
    <w:semiHidden/>
    <w:unhideWhenUsed/>
    <w:rsid w:val="001B3733"/>
    <w:rPr>
      <w:color w:val="954F72" w:themeColor="followedHyperlink"/>
      <w:u w:val="single"/>
    </w:rPr>
  </w:style>
  <w:style w:type="paragraph" w:styleId="Hilsen">
    <w:name w:val="Closing"/>
    <w:basedOn w:val="Normal"/>
    <w:link w:val="HilsenTegn"/>
    <w:uiPriority w:val="99"/>
    <w:semiHidden/>
    <w:unhideWhenUsed/>
    <w:rsid w:val="001B3733"/>
    <w:pPr>
      <w:spacing w:after="0" w:line="240" w:lineRule="auto"/>
      <w:ind w:left="4252"/>
    </w:pPr>
  </w:style>
  <w:style w:type="character" w:customStyle="1" w:styleId="HilsenTegn">
    <w:name w:val="Hilsen Tegn"/>
    <w:basedOn w:val="Standardskriftforavsnitt"/>
    <w:link w:val="Hilsen"/>
    <w:uiPriority w:val="99"/>
    <w:semiHidden/>
    <w:rsid w:val="001B3733"/>
    <w:rPr>
      <w:rFonts w:ascii="Times New Roman" w:hAnsi="Times New Roman" w:cstheme="minorBidi"/>
      <w:spacing w:val="4"/>
      <w:sz w:val="24"/>
      <w:szCs w:val="22"/>
    </w:rPr>
  </w:style>
  <w:style w:type="paragraph" w:styleId="HTML-adresse">
    <w:name w:val="HTML Address"/>
    <w:basedOn w:val="Normal"/>
    <w:link w:val="HTML-adresseTegn"/>
    <w:uiPriority w:val="99"/>
    <w:semiHidden/>
    <w:unhideWhenUsed/>
    <w:rsid w:val="001B3733"/>
    <w:pPr>
      <w:spacing w:after="0" w:line="240" w:lineRule="auto"/>
    </w:pPr>
    <w:rPr>
      <w:i/>
      <w:iCs/>
    </w:rPr>
  </w:style>
  <w:style w:type="character" w:customStyle="1" w:styleId="HTML-adresseTegn">
    <w:name w:val="HTML-adresse Tegn"/>
    <w:basedOn w:val="Standardskriftforavsnitt"/>
    <w:link w:val="HTML-adresse"/>
    <w:uiPriority w:val="99"/>
    <w:semiHidden/>
    <w:rsid w:val="001B3733"/>
    <w:rPr>
      <w:rFonts w:ascii="Times New Roman" w:hAnsi="Times New Roman" w:cstheme="minorBidi"/>
      <w:i/>
      <w:iCs/>
      <w:spacing w:val="4"/>
      <w:sz w:val="24"/>
      <w:szCs w:val="22"/>
    </w:rPr>
  </w:style>
  <w:style w:type="character" w:styleId="HTML-akronym">
    <w:name w:val="HTML Acronym"/>
    <w:basedOn w:val="Standardskriftforavsnitt"/>
    <w:uiPriority w:val="99"/>
    <w:semiHidden/>
    <w:unhideWhenUsed/>
    <w:rsid w:val="001B3733"/>
  </w:style>
  <w:style w:type="character" w:styleId="HTML-definisjon">
    <w:name w:val="HTML Definition"/>
    <w:basedOn w:val="Standardskriftforavsnitt"/>
    <w:uiPriority w:val="99"/>
    <w:semiHidden/>
    <w:unhideWhenUsed/>
    <w:rsid w:val="001B3733"/>
    <w:rPr>
      <w:i/>
      <w:iCs/>
    </w:rPr>
  </w:style>
  <w:style w:type="character" w:styleId="HTML-eksempel">
    <w:name w:val="HTML Sample"/>
    <w:basedOn w:val="Standardskriftforavsnitt"/>
    <w:uiPriority w:val="99"/>
    <w:semiHidden/>
    <w:unhideWhenUsed/>
    <w:rsid w:val="001B3733"/>
    <w:rPr>
      <w:rFonts w:ascii="Consolas" w:hAnsi="Consolas"/>
      <w:sz w:val="24"/>
      <w:szCs w:val="24"/>
    </w:rPr>
  </w:style>
  <w:style w:type="paragraph" w:styleId="HTML-forhndsformatert">
    <w:name w:val="HTML Preformatted"/>
    <w:basedOn w:val="Normal"/>
    <w:link w:val="HTML-forhndsformatertTegn"/>
    <w:uiPriority w:val="99"/>
    <w:semiHidden/>
    <w:unhideWhenUsed/>
    <w:rsid w:val="001B373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B3733"/>
    <w:rPr>
      <w:rFonts w:ascii="Consolas" w:hAnsi="Consolas" w:cstheme="minorBidi"/>
      <w:spacing w:val="4"/>
    </w:rPr>
  </w:style>
  <w:style w:type="character" w:styleId="HTML-kode">
    <w:name w:val="HTML Code"/>
    <w:basedOn w:val="Standardskriftforavsnitt"/>
    <w:uiPriority w:val="99"/>
    <w:semiHidden/>
    <w:unhideWhenUsed/>
    <w:rsid w:val="001B3733"/>
    <w:rPr>
      <w:rFonts w:ascii="Consolas" w:hAnsi="Consolas"/>
      <w:sz w:val="20"/>
      <w:szCs w:val="20"/>
    </w:rPr>
  </w:style>
  <w:style w:type="character" w:styleId="HTML-sitat">
    <w:name w:val="HTML Cite"/>
    <w:basedOn w:val="Standardskriftforavsnitt"/>
    <w:uiPriority w:val="99"/>
    <w:semiHidden/>
    <w:unhideWhenUsed/>
    <w:rsid w:val="001B3733"/>
    <w:rPr>
      <w:i/>
      <w:iCs/>
    </w:rPr>
  </w:style>
  <w:style w:type="character" w:styleId="HTML-skrivemaskin">
    <w:name w:val="HTML Typewriter"/>
    <w:basedOn w:val="Standardskriftforavsnitt"/>
    <w:uiPriority w:val="99"/>
    <w:semiHidden/>
    <w:unhideWhenUsed/>
    <w:rsid w:val="001B3733"/>
    <w:rPr>
      <w:rFonts w:ascii="Consolas" w:hAnsi="Consolas"/>
      <w:sz w:val="20"/>
      <w:szCs w:val="20"/>
    </w:rPr>
  </w:style>
  <w:style w:type="character" w:styleId="HTML-tastatur">
    <w:name w:val="HTML Keyboard"/>
    <w:basedOn w:val="Standardskriftforavsnitt"/>
    <w:uiPriority w:val="99"/>
    <w:semiHidden/>
    <w:unhideWhenUsed/>
    <w:rsid w:val="001B3733"/>
    <w:rPr>
      <w:rFonts w:ascii="Consolas" w:hAnsi="Consolas"/>
      <w:sz w:val="20"/>
      <w:szCs w:val="20"/>
    </w:rPr>
  </w:style>
  <w:style w:type="character" w:styleId="HTML-variabel">
    <w:name w:val="HTML Variable"/>
    <w:basedOn w:val="Standardskriftforavsnitt"/>
    <w:uiPriority w:val="99"/>
    <w:semiHidden/>
    <w:unhideWhenUsed/>
    <w:rsid w:val="001B3733"/>
    <w:rPr>
      <w:i/>
      <w:iCs/>
    </w:rPr>
  </w:style>
  <w:style w:type="paragraph" w:styleId="Indeks1">
    <w:name w:val="index 1"/>
    <w:basedOn w:val="Normal"/>
    <w:next w:val="Normal"/>
    <w:autoRedefine/>
    <w:uiPriority w:val="99"/>
    <w:semiHidden/>
    <w:unhideWhenUsed/>
    <w:rsid w:val="001B3733"/>
    <w:pPr>
      <w:spacing w:after="0" w:line="240" w:lineRule="auto"/>
      <w:ind w:left="240" w:hanging="240"/>
    </w:pPr>
  </w:style>
  <w:style w:type="paragraph" w:styleId="Indeks2">
    <w:name w:val="index 2"/>
    <w:basedOn w:val="Normal"/>
    <w:next w:val="Normal"/>
    <w:autoRedefine/>
    <w:uiPriority w:val="99"/>
    <w:semiHidden/>
    <w:unhideWhenUsed/>
    <w:rsid w:val="001B3733"/>
    <w:pPr>
      <w:spacing w:after="0" w:line="240" w:lineRule="auto"/>
      <w:ind w:left="480" w:hanging="240"/>
    </w:pPr>
  </w:style>
  <w:style w:type="paragraph" w:styleId="Indeks3">
    <w:name w:val="index 3"/>
    <w:basedOn w:val="Normal"/>
    <w:next w:val="Normal"/>
    <w:autoRedefine/>
    <w:uiPriority w:val="99"/>
    <w:semiHidden/>
    <w:unhideWhenUsed/>
    <w:rsid w:val="001B3733"/>
    <w:pPr>
      <w:spacing w:after="0" w:line="240" w:lineRule="auto"/>
      <w:ind w:left="720" w:hanging="240"/>
    </w:pPr>
  </w:style>
  <w:style w:type="paragraph" w:styleId="Indeks4">
    <w:name w:val="index 4"/>
    <w:basedOn w:val="Normal"/>
    <w:next w:val="Normal"/>
    <w:autoRedefine/>
    <w:uiPriority w:val="99"/>
    <w:semiHidden/>
    <w:unhideWhenUsed/>
    <w:rsid w:val="001B3733"/>
    <w:pPr>
      <w:spacing w:after="0" w:line="240" w:lineRule="auto"/>
      <w:ind w:left="960" w:hanging="240"/>
    </w:pPr>
  </w:style>
  <w:style w:type="paragraph" w:styleId="Indeks5">
    <w:name w:val="index 5"/>
    <w:basedOn w:val="Normal"/>
    <w:next w:val="Normal"/>
    <w:autoRedefine/>
    <w:uiPriority w:val="99"/>
    <w:semiHidden/>
    <w:unhideWhenUsed/>
    <w:rsid w:val="001B3733"/>
    <w:pPr>
      <w:spacing w:after="0" w:line="240" w:lineRule="auto"/>
      <w:ind w:left="1200" w:hanging="240"/>
    </w:pPr>
  </w:style>
  <w:style w:type="paragraph" w:styleId="Indeks6">
    <w:name w:val="index 6"/>
    <w:basedOn w:val="Normal"/>
    <w:next w:val="Normal"/>
    <w:autoRedefine/>
    <w:uiPriority w:val="99"/>
    <w:semiHidden/>
    <w:unhideWhenUsed/>
    <w:rsid w:val="001B3733"/>
    <w:pPr>
      <w:spacing w:after="0" w:line="240" w:lineRule="auto"/>
      <w:ind w:left="1440" w:hanging="240"/>
    </w:pPr>
  </w:style>
  <w:style w:type="paragraph" w:styleId="Indeks7">
    <w:name w:val="index 7"/>
    <w:basedOn w:val="Normal"/>
    <w:next w:val="Normal"/>
    <w:autoRedefine/>
    <w:uiPriority w:val="99"/>
    <w:semiHidden/>
    <w:unhideWhenUsed/>
    <w:rsid w:val="001B3733"/>
    <w:pPr>
      <w:spacing w:after="0" w:line="240" w:lineRule="auto"/>
      <w:ind w:left="1680" w:hanging="240"/>
    </w:pPr>
  </w:style>
  <w:style w:type="paragraph" w:styleId="Indeks8">
    <w:name w:val="index 8"/>
    <w:basedOn w:val="Normal"/>
    <w:next w:val="Normal"/>
    <w:autoRedefine/>
    <w:uiPriority w:val="99"/>
    <w:semiHidden/>
    <w:unhideWhenUsed/>
    <w:rsid w:val="001B3733"/>
    <w:pPr>
      <w:spacing w:after="0" w:line="240" w:lineRule="auto"/>
      <w:ind w:left="1920" w:hanging="240"/>
    </w:pPr>
  </w:style>
  <w:style w:type="paragraph" w:styleId="Indeks9">
    <w:name w:val="index 9"/>
    <w:basedOn w:val="Normal"/>
    <w:next w:val="Normal"/>
    <w:autoRedefine/>
    <w:uiPriority w:val="99"/>
    <w:semiHidden/>
    <w:unhideWhenUsed/>
    <w:rsid w:val="001B3733"/>
    <w:pPr>
      <w:spacing w:after="0" w:line="240" w:lineRule="auto"/>
      <w:ind w:left="2160" w:hanging="240"/>
    </w:pPr>
  </w:style>
  <w:style w:type="paragraph" w:styleId="Ingenmellomrom">
    <w:name w:val="No Spacing"/>
    <w:uiPriority w:val="1"/>
    <w:qFormat/>
    <w:rsid w:val="001B3733"/>
    <w:pPr>
      <w:spacing w:after="200" w:line="276" w:lineRule="auto"/>
    </w:pPr>
    <w:rPr>
      <w:rFonts w:ascii="Times New Roman" w:hAnsi="Times New Roman" w:cstheme="minorBidi"/>
      <w:spacing w:val="4"/>
      <w:sz w:val="24"/>
      <w:szCs w:val="22"/>
    </w:rPr>
  </w:style>
  <w:style w:type="paragraph" w:styleId="INNH6">
    <w:name w:val="toc 6"/>
    <w:basedOn w:val="Normal"/>
    <w:next w:val="Normal"/>
    <w:autoRedefine/>
    <w:uiPriority w:val="39"/>
    <w:semiHidden/>
    <w:unhideWhenUsed/>
    <w:rsid w:val="001B3733"/>
    <w:pPr>
      <w:spacing w:after="100"/>
      <w:ind w:left="1200"/>
    </w:pPr>
  </w:style>
  <w:style w:type="paragraph" w:styleId="INNH7">
    <w:name w:val="toc 7"/>
    <w:basedOn w:val="Normal"/>
    <w:next w:val="Normal"/>
    <w:autoRedefine/>
    <w:uiPriority w:val="39"/>
    <w:semiHidden/>
    <w:unhideWhenUsed/>
    <w:rsid w:val="001B3733"/>
    <w:pPr>
      <w:spacing w:after="100"/>
      <w:ind w:left="1440"/>
    </w:pPr>
  </w:style>
  <w:style w:type="paragraph" w:styleId="INNH8">
    <w:name w:val="toc 8"/>
    <w:basedOn w:val="Normal"/>
    <w:next w:val="Normal"/>
    <w:autoRedefine/>
    <w:uiPriority w:val="39"/>
    <w:semiHidden/>
    <w:unhideWhenUsed/>
    <w:rsid w:val="001B3733"/>
    <w:pPr>
      <w:spacing w:after="100"/>
      <w:ind w:left="1680"/>
    </w:pPr>
  </w:style>
  <w:style w:type="paragraph" w:styleId="INNH9">
    <w:name w:val="toc 9"/>
    <w:basedOn w:val="Normal"/>
    <w:next w:val="Normal"/>
    <w:autoRedefine/>
    <w:uiPriority w:val="39"/>
    <w:semiHidden/>
    <w:unhideWhenUsed/>
    <w:rsid w:val="001B3733"/>
    <w:pPr>
      <w:spacing w:after="100"/>
      <w:ind w:left="1920"/>
    </w:pPr>
  </w:style>
  <w:style w:type="paragraph" w:styleId="Innledendehilsen">
    <w:name w:val="Salutation"/>
    <w:basedOn w:val="Normal"/>
    <w:next w:val="Normal"/>
    <w:link w:val="InnledendehilsenTegn"/>
    <w:uiPriority w:val="99"/>
    <w:semiHidden/>
    <w:unhideWhenUsed/>
    <w:rsid w:val="001B3733"/>
  </w:style>
  <w:style w:type="character" w:customStyle="1" w:styleId="InnledendehilsenTegn">
    <w:name w:val="Innledende hilsen Tegn"/>
    <w:basedOn w:val="Standardskriftforavsnitt"/>
    <w:link w:val="Innledendehilsen"/>
    <w:uiPriority w:val="99"/>
    <w:semiHidden/>
    <w:rsid w:val="001B3733"/>
    <w:rPr>
      <w:rFonts w:ascii="Times New Roman" w:hAnsi="Times New Roman" w:cstheme="minorBidi"/>
      <w:spacing w:val="4"/>
      <w:sz w:val="24"/>
      <w:szCs w:val="22"/>
    </w:rPr>
  </w:style>
  <w:style w:type="paragraph" w:styleId="Kildeliste">
    <w:name w:val="table of authorities"/>
    <w:basedOn w:val="Normal"/>
    <w:next w:val="Normal"/>
    <w:uiPriority w:val="99"/>
    <w:semiHidden/>
    <w:unhideWhenUsed/>
    <w:rsid w:val="001B3733"/>
    <w:pPr>
      <w:spacing w:after="0"/>
      <w:ind w:left="240" w:hanging="240"/>
    </w:pPr>
  </w:style>
  <w:style w:type="paragraph" w:styleId="Kildelisteoverskrift">
    <w:name w:val="toa heading"/>
    <w:basedOn w:val="Normal"/>
    <w:next w:val="Normal"/>
    <w:uiPriority w:val="99"/>
    <w:semiHidden/>
    <w:unhideWhenUsed/>
    <w:rsid w:val="001B3733"/>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semiHidden/>
    <w:unhideWhenUsed/>
    <w:rsid w:val="001B3733"/>
    <w:pPr>
      <w:spacing w:line="240" w:lineRule="auto"/>
    </w:pPr>
    <w:rPr>
      <w:b/>
      <w:bCs/>
      <w:spacing w:val="4"/>
    </w:rPr>
  </w:style>
  <w:style w:type="character" w:customStyle="1" w:styleId="KommentaremneTegn">
    <w:name w:val="Kommentaremne Tegn"/>
    <w:basedOn w:val="MerknadstekstTegn"/>
    <w:link w:val="Kommentaremne"/>
    <w:uiPriority w:val="99"/>
    <w:semiHidden/>
    <w:rsid w:val="001B3733"/>
    <w:rPr>
      <w:rFonts w:ascii="Times New Roman" w:hAnsi="Times New Roman" w:cstheme="minorBidi"/>
      <w:b/>
      <w:bCs/>
      <w:spacing w:val="4"/>
      <w:szCs w:val="22"/>
    </w:rPr>
  </w:style>
  <w:style w:type="paragraph" w:styleId="Konvoluttadresse">
    <w:name w:val="envelope address"/>
    <w:basedOn w:val="Normal"/>
    <w:uiPriority w:val="99"/>
    <w:semiHidden/>
    <w:unhideWhenUsed/>
    <w:rsid w:val="001B373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1B3733"/>
  </w:style>
  <w:style w:type="paragraph" w:styleId="Liste-forts">
    <w:name w:val="List Continue"/>
    <w:basedOn w:val="Normal"/>
    <w:uiPriority w:val="99"/>
    <w:semiHidden/>
    <w:unhideWhenUsed/>
    <w:rsid w:val="001B3733"/>
    <w:pPr>
      <w:ind w:left="283"/>
      <w:contextualSpacing/>
    </w:pPr>
  </w:style>
  <w:style w:type="paragraph" w:styleId="Liste-forts2">
    <w:name w:val="List Continue 2"/>
    <w:basedOn w:val="Normal"/>
    <w:uiPriority w:val="99"/>
    <w:semiHidden/>
    <w:unhideWhenUsed/>
    <w:rsid w:val="001B3733"/>
    <w:pPr>
      <w:ind w:left="566"/>
      <w:contextualSpacing/>
    </w:pPr>
  </w:style>
  <w:style w:type="paragraph" w:styleId="Liste-forts3">
    <w:name w:val="List Continue 3"/>
    <w:basedOn w:val="Normal"/>
    <w:uiPriority w:val="99"/>
    <w:semiHidden/>
    <w:unhideWhenUsed/>
    <w:rsid w:val="001B3733"/>
    <w:pPr>
      <w:ind w:left="849"/>
      <w:contextualSpacing/>
    </w:pPr>
  </w:style>
  <w:style w:type="paragraph" w:styleId="Liste-forts4">
    <w:name w:val="List Continue 4"/>
    <w:basedOn w:val="Normal"/>
    <w:uiPriority w:val="99"/>
    <w:semiHidden/>
    <w:unhideWhenUsed/>
    <w:rsid w:val="001B3733"/>
    <w:pPr>
      <w:ind w:left="1132"/>
      <w:contextualSpacing/>
    </w:pPr>
  </w:style>
  <w:style w:type="paragraph" w:styleId="Liste-forts5">
    <w:name w:val="List Continue 5"/>
    <w:basedOn w:val="Normal"/>
    <w:uiPriority w:val="99"/>
    <w:semiHidden/>
    <w:unhideWhenUsed/>
    <w:rsid w:val="001B3733"/>
    <w:pPr>
      <w:ind w:left="1415"/>
      <w:contextualSpacing/>
    </w:pPr>
  </w:style>
  <w:style w:type="paragraph" w:styleId="Makrotekst">
    <w:name w:val="macro"/>
    <w:link w:val="MakrotekstTegn"/>
    <w:uiPriority w:val="99"/>
    <w:semiHidden/>
    <w:unhideWhenUsed/>
    <w:rsid w:val="001B373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hAnsi="Consolas" w:cstheme="minorBidi"/>
      <w:spacing w:val="4"/>
      <w:sz w:val="22"/>
      <w:szCs w:val="22"/>
    </w:rPr>
  </w:style>
  <w:style w:type="character" w:customStyle="1" w:styleId="MakrotekstTegn">
    <w:name w:val="Makrotekst Tegn"/>
    <w:basedOn w:val="Standardskriftforavsnitt"/>
    <w:link w:val="Makrotekst"/>
    <w:uiPriority w:val="99"/>
    <w:semiHidden/>
    <w:rsid w:val="001B3733"/>
    <w:rPr>
      <w:rFonts w:ascii="Consolas" w:hAnsi="Consolas" w:cstheme="minorBidi"/>
      <w:spacing w:val="4"/>
      <w:sz w:val="22"/>
      <w:szCs w:val="22"/>
    </w:rPr>
  </w:style>
  <w:style w:type="paragraph" w:styleId="Meldingshode">
    <w:name w:val="Message Header"/>
    <w:basedOn w:val="Normal"/>
    <w:link w:val="MeldingshodeTegn"/>
    <w:uiPriority w:val="99"/>
    <w:semiHidden/>
    <w:unhideWhenUsed/>
    <w:rsid w:val="001B37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B3733"/>
    <w:rPr>
      <w:rFonts w:asciiTheme="majorHAnsi" w:eastAsiaTheme="majorEastAsia" w:hAnsiTheme="majorHAnsi" w:cstheme="majorBidi"/>
      <w:spacing w:val="4"/>
      <w:sz w:val="24"/>
      <w:szCs w:val="24"/>
      <w:shd w:val="pct20" w:color="auto" w:fill="auto"/>
    </w:rPr>
  </w:style>
  <w:style w:type="paragraph" w:styleId="Notatoverskrift">
    <w:name w:val="Note Heading"/>
    <w:basedOn w:val="Normal"/>
    <w:next w:val="Normal"/>
    <w:link w:val="NotatoverskriftTegn"/>
    <w:uiPriority w:val="99"/>
    <w:semiHidden/>
    <w:unhideWhenUsed/>
    <w:rsid w:val="001B3733"/>
    <w:pPr>
      <w:spacing w:after="0" w:line="240" w:lineRule="auto"/>
    </w:pPr>
  </w:style>
  <w:style w:type="character" w:customStyle="1" w:styleId="NotatoverskriftTegn">
    <w:name w:val="Notatoverskrift Tegn"/>
    <w:basedOn w:val="Standardskriftforavsnitt"/>
    <w:link w:val="Notatoverskrift"/>
    <w:uiPriority w:val="99"/>
    <w:semiHidden/>
    <w:rsid w:val="001B3733"/>
    <w:rPr>
      <w:rFonts w:ascii="Times New Roman" w:hAnsi="Times New Roman" w:cstheme="minorBidi"/>
      <w:spacing w:val="4"/>
      <w:sz w:val="24"/>
      <w:szCs w:val="22"/>
    </w:rPr>
  </w:style>
  <w:style w:type="paragraph" w:styleId="Overskriftforinnholdsfortegnelse">
    <w:name w:val="TOC Heading"/>
    <w:basedOn w:val="Overskrift1"/>
    <w:next w:val="Normal"/>
    <w:uiPriority w:val="39"/>
    <w:semiHidden/>
    <w:unhideWhenUsed/>
    <w:qFormat/>
    <w:rsid w:val="001B3733"/>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character" w:styleId="Sluttnotereferanse">
    <w:name w:val="endnote reference"/>
    <w:basedOn w:val="Standardskriftforavsnitt"/>
    <w:uiPriority w:val="99"/>
    <w:semiHidden/>
    <w:unhideWhenUsed/>
    <w:rsid w:val="001B3733"/>
    <w:rPr>
      <w:vertAlign w:val="superscript"/>
    </w:rPr>
  </w:style>
  <w:style w:type="paragraph" w:styleId="Sluttnotetekst">
    <w:name w:val="endnote text"/>
    <w:basedOn w:val="Normal"/>
    <w:link w:val="SluttnotetekstTegn"/>
    <w:uiPriority w:val="99"/>
    <w:semiHidden/>
    <w:unhideWhenUsed/>
    <w:rsid w:val="001B3733"/>
    <w:pPr>
      <w:spacing w:after="0" w:line="240" w:lineRule="auto"/>
    </w:pPr>
    <w:rPr>
      <w:sz w:val="20"/>
      <w:szCs w:val="20"/>
    </w:rPr>
  </w:style>
  <w:style w:type="character" w:customStyle="1" w:styleId="SluttnotetekstTegn1">
    <w:name w:val="Sluttnotetekst Tegn1"/>
    <w:uiPriority w:val="99"/>
    <w:semiHidden/>
    <w:rsid w:val="00F45099"/>
    <w:rPr>
      <w:rFonts w:ascii="Times" w:eastAsia="Batang" w:hAnsi="Times" w:cs="Times New Roman"/>
      <w:sz w:val="20"/>
      <w:szCs w:val="20"/>
    </w:rPr>
  </w:style>
  <w:style w:type="character" w:styleId="Sterkreferanse">
    <w:name w:val="Intense Reference"/>
    <w:basedOn w:val="Standardskriftforavsnitt"/>
    <w:uiPriority w:val="32"/>
    <w:qFormat/>
    <w:rsid w:val="001B3733"/>
    <w:rPr>
      <w:b/>
      <w:bCs/>
      <w:smallCaps/>
      <w:color w:val="ED7D31" w:themeColor="accent2"/>
      <w:spacing w:val="5"/>
      <w:u w:val="single"/>
    </w:rPr>
  </w:style>
  <w:style w:type="character" w:styleId="Sterkutheving">
    <w:name w:val="Intense Emphasis"/>
    <w:basedOn w:val="Standardskriftforavsnitt"/>
    <w:uiPriority w:val="21"/>
    <w:qFormat/>
    <w:rsid w:val="001B3733"/>
    <w:rPr>
      <w:b/>
      <w:bCs/>
      <w:i/>
      <w:iCs/>
      <w:color w:val="4472C4" w:themeColor="accent1"/>
    </w:rPr>
  </w:style>
  <w:style w:type="paragraph" w:styleId="Sterktsitat">
    <w:name w:val="Intense Quote"/>
    <w:basedOn w:val="Normal"/>
    <w:next w:val="Normal"/>
    <w:link w:val="SterktsitatTegn"/>
    <w:uiPriority w:val="30"/>
    <w:qFormat/>
    <w:rsid w:val="001B3733"/>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uiPriority w:val="30"/>
    <w:rsid w:val="00F45099"/>
    <w:rPr>
      <w:rFonts w:ascii="Times" w:eastAsia="Batang" w:hAnsi="Times" w:cs="Times New Roman"/>
      <w:i/>
      <w:iCs/>
      <w:color w:val="4472C4"/>
      <w:sz w:val="24"/>
      <w:szCs w:val="20"/>
    </w:rPr>
  </w:style>
  <w:style w:type="paragraph" w:styleId="Stikkordregisteroverskrift">
    <w:name w:val="index heading"/>
    <w:basedOn w:val="Normal"/>
    <w:next w:val="Indeks1"/>
    <w:uiPriority w:val="99"/>
    <w:semiHidden/>
    <w:unhideWhenUsed/>
    <w:rsid w:val="001B3733"/>
    <w:rPr>
      <w:rFonts w:asciiTheme="majorHAnsi" w:eastAsiaTheme="majorEastAsia" w:hAnsiTheme="majorHAnsi" w:cstheme="majorBidi"/>
      <w:b/>
      <w:bCs/>
    </w:rPr>
  </w:style>
  <w:style w:type="character" w:styleId="Svakreferanse">
    <w:name w:val="Subtle Reference"/>
    <w:basedOn w:val="Standardskriftforavsnitt"/>
    <w:uiPriority w:val="31"/>
    <w:qFormat/>
    <w:rsid w:val="001B3733"/>
    <w:rPr>
      <w:smallCaps/>
      <w:color w:val="ED7D31" w:themeColor="accent2"/>
      <w:u w:val="single"/>
    </w:rPr>
  </w:style>
  <w:style w:type="character" w:styleId="Svakutheving">
    <w:name w:val="Subtle Emphasis"/>
    <w:basedOn w:val="Standardskriftforavsnitt"/>
    <w:uiPriority w:val="19"/>
    <w:qFormat/>
    <w:rsid w:val="001B3733"/>
    <w:rPr>
      <w:i/>
      <w:iCs/>
      <w:color w:val="808080" w:themeColor="text1" w:themeTint="7F"/>
    </w:rPr>
  </w:style>
  <w:style w:type="paragraph" w:styleId="Tittel">
    <w:name w:val="Title"/>
    <w:basedOn w:val="Normal"/>
    <w:next w:val="Normal"/>
    <w:link w:val="TittelTegn"/>
    <w:uiPriority w:val="10"/>
    <w:qFormat/>
    <w:rsid w:val="001B373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B3733"/>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1B3733"/>
    <w:pPr>
      <w:spacing w:after="0" w:line="240" w:lineRule="auto"/>
      <w:ind w:left="4252"/>
    </w:pPr>
  </w:style>
  <w:style w:type="character" w:customStyle="1" w:styleId="UnderskriftTegn1">
    <w:name w:val="Underskrift Tegn1"/>
    <w:uiPriority w:val="99"/>
    <w:semiHidden/>
    <w:rsid w:val="00F45099"/>
    <w:rPr>
      <w:rFonts w:ascii="Times" w:eastAsia="Batang" w:hAnsi="Times" w:cs="Times New Roman"/>
      <w:sz w:val="24"/>
      <w:szCs w:val="20"/>
    </w:rPr>
  </w:style>
  <w:style w:type="character" w:styleId="Utheving">
    <w:name w:val="Emphasis"/>
    <w:basedOn w:val="Standardskriftforavsnitt"/>
    <w:uiPriority w:val="20"/>
    <w:qFormat/>
    <w:rsid w:val="001B3733"/>
    <w:rPr>
      <w:i/>
      <w:iCs/>
    </w:rPr>
  </w:style>
  <w:style w:type="paragraph" w:styleId="Vanliginnrykk">
    <w:name w:val="Normal Indent"/>
    <w:basedOn w:val="Normal"/>
    <w:uiPriority w:val="99"/>
    <w:semiHidden/>
    <w:unhideWhenUsed/>
    <w:rsid w:val="001B3733"/>
    <w:pPr>
      <w:ind w:left="708"/>
    </w:pPr>
  </w:style>
  <w:style w:type="numbering" w:customStyle="1" w:styleId="AlfaListeStil">
    <w:name w:val="AlfaListeStil"/>
    <w:uiPriority w:val="99"/>
    <w:rsid w:val="001B3733"/>
    <w:pPr>
      <w:numPr>
        <w:numId w:val="7"/>
      </w:numPr>
    </w:pPr>
  </w:style>
  <w:style w:type="numbering" w:customStyle="1" w:styleId="l-AlfaListeStil">
    <w:name w:val="l-AlfaListeStil"/>
    <w:uiPriority w:val="99"/>
    <w:rsid w:val="001B3733"/>
    <w:pPr>
      <w:numPr>
        <w:numId w:val="8"/>
      </w:numPr>
    </w:pPr>
  </w:style>
  <w:style w:type="numbering" w:customStyle="1" w:styleId="l-ListeStilMal">
    <w:name w:val="l-ListeStilMal"/>
    <w:uiPriority w:val="99"/>
    <w:rsid w:val="001B3733"/>
    <w:pPr>
      <w:numPr>
        <w:numId w:val="9"/>
      </w:numPr>
    </w:pPr>
  </w:style>
  <w:style w:type="numbering" w:customStyle="1" w:styleId="l-NummerertListeStil">
    <w:name w:val="l-NummerertListeStil"/>
    <w:uiPriority w:val="99"/>
    <w:rsid w:val="001B3733"/>
    <w:pPr>
      <w:numPr>
        <w:numId w:val="10"/>
      </w:numPr>
    </w:pPr>
  </w:style>
  <w:style w:type="numbering" w:customStyle="1" w:styleId="NrListeStil">
    <w:name w:val="NrListeStil"/>
    <w:uiPriority w:val="99"/>
    <w:rsid w:val="001B3733"/>
    <w:pPr>
      <w:numPr>
        <w:numId w:val="11"/>
      </w:numPr>
    </w:pPr>
  </w:style>
  <w:style w:type="numbering" w:customStyle="1" w:styleId="OpplistingListeStil">
    <w:name w:val="OpplistingListeStil"/>
    <w:uiPriority w:val="99"/>
    <w:rsid w:val="001B3733"/>
    <w:pPr>
      <w:numPr>
        <w:numId w:val="12"/>
      </w:numPr>
    </w:pPr>
  </w:style>
  <w:style w:type="numbering" w:customStyle="1" w:styleId="OverskrifterListeStil">
    <w:name w:val="OverskrifterListeStil"/>
    <w:uiPriority w:val="99"/>
    <w:rsid w:val="001B3733"/>
    <w:pPr>
      <w:numPr>
        <w:numId w:val="13"/>
      </w:numPr>
    </w:pPr>
  </w:style>
  <w:style w:type="numbering" w:customStyle="1" w:styleId="RomListeStil">
    <w:name w:val="RomListeStil"/>
    <w:uiPriority w:val="99"/>
    <w:rsid w:val="001B3733"/>
    <w:pPr>
      <w:numPr>
        <w:numId w:val="14"/>
      </w:numPr>
    </w:pPr>
  </w:style>
  <w:style w:type="numbering" w:customStyle="1" w:styleId="StrekListeStil">
    <w:name w:val="StrekListeStil"/>
    <w:uiPriority w:val="99"/>
    <w:rsid w:val="001B3733"/>
    <w:pPr>
      <w:numPr>
        <w:numId w:val="15"/>
      </w:numPr>
    </w:pPr>
  </w:style>
  <w:style w:type="paragraph" w:customStyle="1" w:styleId="Figur">
    <w:name w:val="Figur"/>
    <w:basedOn w:val="Normal"/>
    <w:uiPriority w:val="99"/>
    <w:rsid w:val="001B3733"/>
    <w:pPr>
      <w:suppressAutoHyphens/>
      <w:spacing w:before="400" w:after="200" w:line="240" w:lineRule="exact"/>
      <w:jc w:val="center"/>
    </w:pPr>
    <w:rPr>
      <w:b/>
      <w:bCs/>
      <w:color w:val="FF0000"/>
      <w:spacing w:val="0"/>
    </w:rPr>
  </w:style>
  <w:style w:type="paragraph" w:customStyle="1" w:styleId="Sammendrag">
    <w:name w:val="Sammendrag"/>
    <w:basedOn w:val="Overskrift1"/>
    <w:qFormat/>
    <w:rsid w:val="001B3733"/>
    <w:pPr>
      <w:numPr>
        <w:numId w:val="0"/>
      </w:numPr>
    </w:pPr>
  </w:style>
  <w:style w:type="paragraph" w:customStyle="1" w:styleId="ForfatterMerknad">
    <w:name w:val="ForfatterMerknad"/>
    <w:basedOn w:val="TrykkeriMerknad"/>
    <w:qFormat/>
    <w:rsid w:val="001B3733"/>
    <w:pPr>
      <w:shd w:val="clear" w:color="auto" w:fill="FFFF99"/>
      <w:spacing w:line="240" w:lineRule="auto"/>
    </w:pPr>
    <w:rPr>
      <w:color w:val="833C0B" w:themeColor="accent2" w:themeShade="80"/>
    </w:rPr>
  </w:style>
  <w:style w:type="paragraph" w:customStyle="1" w:styleId="TrykkeriMerknad">
    <w:name w:val="TrykkeriMerknad"/>
    <w:basedOn w:val="Normal"/>
    <w:qFormat/>
    <w:rsid w:val="001B3733"/>
    <w:pPr>
      <w:spacing w:before="60"/>
    </w:pPr>
    <w:rPr>
      <w:rFonts w:ascii="Arial" w:hAnsi="Arial"/>
      <w:color w:val="C45911" w:themeColor="accent2" w:themeShade="BF"/>
      <w:sz w:val="26"/>
    </w:rPr>
  </w:style>
  <w:style w:type="character" w:styleId="Emneknagg">
    <w:name w:val="Hashtag"/>
    <w:uiPriority w:val="99"/>
    <w:semiHidden/>
    <w:unhideWhenUsed/>
    <w:rsid w:val="00CC7DA6"/>
    <w:rPr>
      <w:color w:val="2B579A"/>
      <w:shd w:val="clear" w:color="auto" w:fill="E1DFDD"/>
    </w:rPr>
  </w:style>
  <w:style w:type="character" w:styleId="Omtale">
    <w:name w:val="Mention"/>
    <w:uiPriority w:val="99"/>
    <w:semiHidden/>
    <w:unhideWhenUsed/>
    <w:rsid w:val="00CC7DA6"/>
    <w:rPr>
      <w:color w:val="2B579A"/>
      <w:shd w:val="clear" w:color="auto" w:fill="E1DFDD"/>
    </w:rPr>
  </w:style>
  <w:style w:type="paragraph" w:styleId="Sitat0">
    <w:name w:val="Quote"/>
    <w:basedOn w:val="Normal"/>
    <w:next w:val="Normal"/>
    <w:link w:val="SitatTegn1"/>
    <w:uiPriority w:val="29"/>
    <w:qFormat/>
    <w:rsid w:val="00CC7DA6"/>
    <w:pPr>
      <w:spacing w:before="200" w:after="160"/>
      <w:ind w:left="864" w:right="864"/>
      <w:jc w:val="center"/>
    </w:pPr>
    <w:rPr>
      <w:i/>
      <w:iCs/>
      <w:color w:val="404040"/>
    </w:rPr>
  </w:style>
  <w:style w:type="character" w:customStyle="1" w:styleId="SitatTegn1">
    <w:name w:val="Sitat Tegn1"/>
    <w:link w:val="Sitat0"/>
    <w:uiPriority w:val="29"/>
    <w:rsid w:val="00CC7DA6"/>
    <w:rPr>
      <w:rFonts w:ascii="Times" w:eastAsia="Batang" w:hAnsi="Times"/>
      <w:i/>
      <w:iCs/>
      <w:color w:val="404040"/>
      <w:sz w:val="24"/>
    </w:rPr>
  </w:style>
  <w:style w:type="character" w:styleId="Smarthyperkobling">
    <w:name w:val="Smart Hyperlink"/>
    <w:uiPriority w:val="99"/>
    <w:semiHidden/>
    <w:unhideWhenUsed/>
    <w:rsid w:val="00CC7DA6"/>
    <w:rPr>
      <w:u w:val="dotted"/>
    </w:rPr>
  </w:style>
  <w:style w:type="character" w:styleId="Smartkobling">
    <w:name w:val="Smart Link"/>
    <w:uiPriority w:val="99"/>
    <w:semiHidden/>
    <w:unhideWhenUsed/>
    <w:rsid w:val="00CC7DA6"/>
    <w:rPr>
      <w:color w:val="0000FF"/>
      <w:u w:val="single"/>
      <w:shd w:val="clear" w:color="auto" w:fill="F3F2F1"/>
    </w:rPr>
  </w:style>
  <w:style w:type="character" w:styleId="Ulstomtale">
    <w:name w:val="Unresolved Mention"/>
    <w:uiPriority w:val="99"/>
    <w:semiHidden/>
    <w:unhideWhenUsed/>
    <w:rsid w:val="00CC7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156</TotalTime>
  <Pages>489</Pages>
  <Words>178120</Words>
  <Characters>1018480</Characters>
  <Application>Microsoft Office Word</Application>
  <DocSecurity>0</DocSecurity>
  <Lines>8487</Lines>
  <Paragraphs>2388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1194212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Rygg</dc:creator>
  <cp:keywords/>
  <dc:description/>
  <cp:lastModifiedBy>Wiig Grete</cp:lastModifiedBy>
  <cp:revision>22</cp:revision>
  <dcterms:created xsi:type="dcterms:W3CDTF">2021-09-30T10:26:00Z</dcterms:created>
  <dcterms:modified xsi:type="dcterms:W3CDTF">2021-10-01T08:13:00Z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2021-10-01T07:02:42Z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0390378c-a4d0-462c-9e51-d3e90931a26f</vt:lpwstr>
  </property>
  <property fmtid="{D5CDD505-2E9C-101B-9397-08002B2CF9AE}" pid="8" name="MSIP_Label_b22f7043-6caf-4431-9109-8eff758a1d8b_ContentBits">
    <vt:lpwstr>0</vt:lpwstr>
  </property>
</Properties>
</file>